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AA1" w:rsidRDefault="00676AA1" w:rsidP="00697565">
      <w:pPr>
        <w:pStyle w:val="articletitle"/>
        <w:rPr>
          <w:lang w:val="en-US"/>
        </w:rPr>
      </w:pPr>
      <w:r w:rsidRPr="00676AA1">
        <w:rPr>
          <w:lang w:val="en-US"/>
        </w:rPr>
        <w:t xml:space="preserve">SUPPLEMENTARY </w:t>
      </w:r>
      <w:r>
        <w:rPr>
          <w:lang w:val="en-US"/>
        </w:rPr>
        <w:t>MATERIALS</w:t>
      </w:r>
    </w:p>
    <w:p w:rsidR="005106FF" w:rsidRDefault="008B38A4" w:rsidP="00697565">
      <w:pPr>
        <w:pStyle w:val="articletitle"/>
        <w:rPr>
          <w:lang w:val="en-US"/>
        </w:rPr>
      </w:pPr>
      <w:r w:rsidRPr="000D529C">
        <w:rPr>
          <w:lang w:val="en-US"/>
        </w:rPr>
        <w:t>Integral estimation of xenobiotics’ toxicity with regard to their metabolism in human organism</w:t>
      </w:r>
    </w:p>
    <w:p w:rsidR="00F911DE" w:rsidRDefault="00F911DE" w:rsidP="00F911DE">
      <w:pPr>
        <w:pStyle w:val="articletitle"/>
        <w:jc w:val="center"/>
        <w:rPr>
          <w:lang w:val="en-US"/>
        </w:rPr>
      </w:pPr>
      <w:r w:rsidRPr="00F911DE">
        <w:rPr>
          <w:lang w:val="en-US"/>
        </w:rPr>
        <w:t>Contents</w:t>
      </w:r>
    </w:p>
    <w:p w:rsidR="00F911DE" w:rsidRPr="00F911DE" w:rsidRDefault="00F911DE">
      <w:pPr>
        <w:spacing w:line="240" w:lineRule="auto"/>
        <w:ind w:firstLine="0"/>
        <w:jc w:val="left"/>
        <w:rPr>
          <w:color w:val="auto"/>
          <w:sz w:val="20"/>
          <w:szCs w:val="20"/>
          <w:lang w:val="en-US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13"/>
        <w:gridCol w:w="1075"/>
      </w:tblGrid>
      <w:tr w:rsidR="00F911DE" w:rsidRPr="00F911DE" w:rsidTr="00F911DE">
        <w:tc>
          <w:tcPr>
            <w:tcW w:w="8213" w:type="dxa"/>
          </w:tcPr>
          <w:p w:rsidR="00F911DE" w:rsidRPr="00F911DE" w:rsidRDefault="00F911DE" w:rsidP="009E1C05">
            <w:pPr>
              <w:spacing w:line="360" w:lineRule="auto"/>
              <w:ind w:left="360" w:firstLine="0"/>
              <w:jc w:val="left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075" w:type="dxa"/>
          </w:tcPr>
          <w:p w:rsidR="00F911DE" w:rsidRPr="00F911DE" w:rsidRDefault="00F911DE" w:rsidP="00F911DE">
            <w:pPr>
              <w:spacing w:line="360" w:lineRule="auto"/>
              <w:ind w:firstLine="0"/>
              <w:jc w:val="right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</w:p>
        </w:tc>
      </w:tr>
      <w:tr w:rsidR="00F911DE" w:rsidRPr="008938DA" w:rsidTr="00F911DE">
        <w:tc>
          <w:tcPr>
            <w:tcW w:w="8213" w:type="dxa"/>
          </w:tcPr>
          <w:p w:rsidR="00F911DE" w:rsidRPr="00F911DE" w:rsidRDefault="00F911DE" w:rsidP="00F911DE">
            <w:pPr>
              <w:numPr>
                <w:ilvl w:val="0"/>
                <w:numId w:val="21"/>
              </w:numPr>
              <w:spacing w:line="360" w:lineRule="auto"/>
              <w:contextualSpacing/>
              <w:jc w:val="left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911DE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Complete description of QSAR models</w:t>
            </w:r>
            <w:r w:rsidR="008938DA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. MNA models on the basis of PASS prediction results</w:t>
            </w:r>
          </w:p>
        </w:tc>
        <w:tc>
          <w:tcPr>
            <w:tcW w:w="1075" w:type="dxa"/>
          </w:tcPr>
          <w:p w:rsidR="00F911DE" w:rsidRPr="00F911DE" w:rsidRDefault="009E1C05" w:rsidP="00F911DE">
            <w:pPr>
              <w:spacing w:line="360" w:lineRule="auto"/>
              <w:ind w:firstLine="0"/>
              <w:jc w:val="right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</w:t>
            </w:r>
          </w:p>
        </w:tc>
      </w:tr>
      <w:tr w:rsidR="008938DA" w:rsidRPr="008938DA" w:rsidTr="00F911DE">
        <w:tc>
          <w:tcPr>
            <w:tcW w:w="8213" w:type="dxa"/>
          </w:tcPr>
          <w:p w:rsidR="008938DA" w:rsidRPr="00F911DE" w:rsidRDefault="008938DA" w:rsidP="00F911DE">
            <w:pPr>
              <w:numPr>
                <w:ilvl w:val="0"/>
                <w:numId w:val="21"/>
              </w:numPr>
              <w:spacing w:line="360" w:lineRule="auto"/>
              <w:contextualSpacing/>
              <w:jc w:val="left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QNA models</w:t>
            </w:r>
          </w:p>
        </w:tc>
        <w:tc>
          <w:tcPr>
            <w:tcW w:w="1075" w:type="dxa"/>
          </w:tcPr>
          <w:p w:rsidR="008938DA" w:rsidRDefault="008938DA" w:rsidP="00783D3B">
            <w:pPr>
              <w:spacing w:line="360" w:lineRule="auto"/>
              <w:ind w:firstLine="0"/>
              <w:jc w:val="right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</w:t>
            </w:r>
            <w:r w:rsidR="00783D3B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7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7</w:t>
            </w:r>
          </w:p>
        </w:tc>
      </w:tr>
    </w:tbl>
    <w:p w:rsidR="00F911DE" w:rsidRPr="00F911DE" w:rsidRDefault="00F911DE">
      <w:pPr>
        <w:spacing w:line="240" w:lineRule="auto"/>
        <w:ind w:firstLine="0"/>
        <w:jc w:val="left"/>
        <w:rPr>
          <w:color w:val="auto"/>
          <w:sz w:val="20"/>
          <w:szCs w:val="20"/>
          <w:lang w:val="en-US"/>
        </w:rPr>
      </w:pPr>
    </w:p>
    <w:p w:rsidR="00F911DE" w:rsidRPr="00F911DE" w:rsidRDefault="00F911DE">
      <w:pPr>
        <w:spacing w:line="240" w:lineRule="auto"/>
        <w:ind w:firstLine="0"/>
        <w:jc w:val="left"/>
        <w:rPr>
          <w:rFonts w:ascii="Arial" w:hAnsi="Arial" w:cs="Arial"/>
          <w:b/>
          <w:color w:val="auto"/>
          <w:sz w:val="20"/>
          <w:szCs w:val="20"/>
          <w:lang w:val="en-US"/>
        </w:rPr>
      </w:pPr>
      <w:r w:rsidRPr="00F911DE">
        <w:rPr>
          <w:color w:val="auto"/>
          <w:sz w:val="20"/>
          <w:szCs w:val="20"/>
          <w:lang w:val="en-US"/>
        </w:rPr>
        <w:br w:type="page"/>
      </w:r>
    </w:p>
    <w:p w:rsidR="005106FF" w:rsidRPr="000D529C" w:rsidRDefault="00A0166B" w:rsidP="00087849">
      <w:pPr>
        <w:pStyle w:val="head1"/>
        <w:numPr>
          <w:ilvl w:val="0"/>
          <w:numId w:val="0"/>
        </w:numPr>
        <w:ind w:left="319" w:hanging="319"/>
      </w:pPr>
      <w:r w:rsidRPr="00A0166B">
        <w:lastRenderedPageBreak/>
        <w:t xml:space="preserve">Complete description of </w:t>
      </w:r>
      <w:r w:rsidR="00676AA1" w:rsidRPr="00676AA1">
        <w:t>QSAR model</w:t>
      </w:r>
      <w:r>
        <w:t>s</w:t>
      </w:r>
    </w:p>
    <w:p w:rsidR="00484000" w:rsidRDefault="00484000" w:rsidP="00484000">
      <w:pPr>
        <w:pStyle w:val="head2"/>
        <w:numPr>
          <w:ilvl w:val="0"/>
          <w:numId w:val="0"/>
        </w:numPr>
        <w:ind w:left="463" w:hanging="463"/>
      </w:pPr>
      <w:r>
        <w:t>MNA models</w:t>
      </w:r>
    </w:p>
    <w:p w:rsidR="00484000" w:rsidRDefault="00484000" w:rsidP="00484000">
      <w:pPr>
        <w:pStyle w:val="paragraph"/>
      </w:pPr>
      <w:r>
        <w:tab/>
        <w:t>Model 1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82(Aspartate transaminase inhibitor) + 0</w:t>
      </w:r>
      <w:r w:rsidR="00644CD5">
        <w:t>.</w:t>
      </w:r>
      <w:r>
        <w:t>584(CYP2D6 substrate) -0</w:t>
      </w:r>
      <w:r w:rsidR="00644CD5">
        <w:t>.</w:t>
      </w:r>
      <w:r>
        <w:t>803(Leukopenia) -0</w:t>
      </w:r>
      <w:r w:rsidR="00644CD5">
        <w:t>.</w:t>
      </w:r>
      <w:r>
        <w:t>222(CDK1/cyclin B inhibitor) + 0</w:t>
      </w:r>
      <w:r w:rsidR="00644CD5">
        <w:t>.</w:t>
      </w:r>
      <w:r>
        <w:t>162(NumAromAtoms) -0</w:t>
      </w:r>
      <w:r w:rsidR="00644CD5">
        <w:t>.</w:t>
      </w:r>
      <w:r>
        <w:t>512(Alopecia (hair loss)) -0</w:t>
      </w:r>
      <w:r w:rsidR="00644CD5">
        <w:t>.</w:t>
      </w:r>
      <w:r>
        <w:t>989(Thrombin inhibitor) + 0</w:t>
      </w:r>
      <w:r w:rsidR="00644CD5">
        <w:t>.</w:t>
      </w:r>
      <w:r>
        <w:t>675(Ceramide gluc</w:t>
      </w:r>
      <w:r>
        <w:t>o</w:t>
      </w:r>
      <w:r>
        <w:t>syltransferase inhibitor) -0</w:t>
      </w:r>
      <w:r w:rsidR="00644CD5">
        <w:t>.</w:t>
      </w:r>
      <w:r>
        <w:t>396(Aldose reductase substrate) -0</w:t>
      </w:r>
      <w:r w:rsidR="00644CD5">
        <w:t>.</w:t>
      </w:r>
      <w:r>
        <w:t>0978(NumAcceptor) + 0</w:t>
      </w:r>
      <w:r w:rsidR="00644CD5">
        <w:t>.</w:t>
      </w:r>
      <w:r>
        <w:t>453(Carcinogenic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0494(Length) + 0</w:t>
      </w:r>
      <w:r w:rsidR="00644CD5">
        <w:t>.</w:t>
      </w:r>
      <w:r>
        <w:t>117(Lipophilicity^2) + 0</w:t>
      </w:r>
      <w:r w:rsidR="00644CD5">
        <w:t>.</w:t>
      </w:r>
      <w:r>
        <w:t>165(Diamine oxidase inhibitor) -0</w:t>
      </w:r>
      <w:r w:rsidR="00644CD5">
        <w:t>.</w:t>
      </w:r>
      <w:r>
        <w:t>291(Adenosine A2a receptor antagonist) -0</w:t>
      </w:r>
      <w:r w:rsidR="00644CD5">
        <w:t>.</w:t>
      </w:r>
      <w:r>
        <w:t>56(Endothelin receptor antagonist) -0</w:t>
      </w:r>
      <w:r w:rsidR="00644CD5">
        <w:t>.</w:t>
      </w:r>
      <w:r>
        <w:t>788(CYP3A substrate) + 0</w:t>
      </w:r>
      <w:r w:rsidR="00644CD5">
        <w:t>.</w:t>
      </w:r>
      <w:r>
        <w:t>464(Immunosuppressant) -0</w:t>
      </w:r>
      <w:r w:rsidR="00644CD5">
        <w:t>.</w:t>
      </w:r>
      <w:r>
        <w:t>474(Phosphodiesterase VIII inhibitor) + 0</w:t>
      </w:r>
      <w:r w:rsidR="00644CD5">
        <w:t>.</w:t>
      </w:r>
      <w:r>
        <w:t>525(Erythema) -0</w:t>
      </w:r>
      <w:r w:rsidR="00644CD5">
        <w:t>.</w:t>
      </w:r>
      <w:r>
        <w:t>362(Proline racemase inhibitor) -0</w:t>
      </w:r>
      <w:r w:rsidR="00644CD5">
        <w:t>.</w:t>
      </w:r>
      <w:r>
        <w:t>0606(Fibrosis trea</w:t>
      </w:r>
      <w:r>
        <w:t>t</w:t>
      </w:r>
      <w:r>
        <w:t>ment) -1</w:t>
      </w:r>
      <w:r w:rsidR="00644CD5">
        <w:t>.</w:t>
      </w:r>
      <w:r>
        <w:t>1(Phosphodiesterase 1C inhibitor) + 20</w:t>
      </w:r>
      <w:r w:rsidR="00644CD5">
        <w:t>.</w:t>
      </w:r>
      <w:r>
        <w:t>5(Lipophilicity) + 0</w:t>
      </w:r>
      <w:r w:rsidR="00644CD5">
        <w:t>.</w:t>
      </w:r>
      <w:r>
        <w:t>175(NumPositive) + 0</w:t>
      </w:r>
      <w:r w:rsidR="00644CD5">
        <w:t>.</w:t>
      </w:r>
      <w:r>
        <w:t>411(Carcinogenic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422(Alpha 2 adrenoreceptor antagonist) + 0</w:t>
      </w:r>
      <w:r w:rsidR="00644CD5">
        <w:t>.</w:t>
      </w:r>
      <w:r>
        <w:t>571(Peroxisome proliferator-activated rece</w:t>
      </w:r>
      <w:r>
        <w:t>p</w:t>
      </w:r>
      <w:r>
        <w:t>tor alpha antagonist) + 0</w:t>
      </w:r>
      <w:r w:rsidR="00644CD5">
        <w:t>.</w:t>
      </w:r>
      <w:r>
        <w:t>134(Protein kinase C mu inhibitor) -0</w:t>
      </w:r>
      <w:r w:rsidR="00644CD5">
        <w:t>.</w:t>
      </w:r>
      <w:r>
        <w:t>225(Lipoprotein disorders treatment) + 0</w:t>
      </w:r>
      <w:r w:rsidR="00644CD5">
        <w:t>.</w:t>
      </w:r>
      <w:r>
        <w:t>261(HMGCS1 expression enhancer) -0</w:t>
      </w:r>
      <w:r w:rsidR="00644CD5">
        <w:t>.</w:t>
      </w:r>
      <w:r>
        <w:t>815(Dermatitis) -0</w:t>
      </w:r>
      <w:r w:rsidR="00644CD5">
        <w:t>.</w:t>
      </w:r>
      <w:r>
        <w:t>176(Male reproductive disfunction treatment) + 0</w:t>
      </w:r>
      <w:r w:rsidR="00644CD5">
        <w:t>.</w:t>
      </w:r>
      <w:r>
        <w:t>258(AMP deaminase 3 inhibitor) + 0</w:t>
      </w:r>
      <w:r w:rsidR="00644CD5">
        <w:t>.</w:t>
      </w:r>
      <w:r>
        <w:t>262(Cytokine production stimulant) -0</w:t>
      </w:r>
      <w:r w:rsidR="00644CD5">
        <w:t>.</w:t>
      </w:r>
      <w:r>
        <w:t>242(Botulin neurotoxin A light chain inhibitor) + 0</w:t>
      </w:r>
      <w:r w:rsidR="00644CD5">
        <w:t>.</w:t>
      </w:r>
      <w:r>
        <w:t>498(Dyskinesia) + 1</w:t>
      </w:r>
      <w:r w:rsidR="00644CD5">
        <w:t>.</w:t>
      </w:r>
      <w:r>
        <w:t>53(Antineoplastic (insulinoma)) + 0</w:t>
      </w:r>
      <w:r w:rsidR="00644CD5">
        <w:t>.</w:t>
      </w:r>
      <w:r>
        <w:t>582(15-Lipoxygenase 2 inhibitor) + 0</w:t>
      </w:r>
      <w:r w:rsidR="00644CD5">
        <w:t>.</w:t>
      </w:r>
      <w:r>
        <w:t>63(Ulceration) + 0</w:t>
      </w:r>
      <w:r w:rsidR="00644CD5">
        <w:t>.</w:t>
      </w:r>
      <w:r>
        <w:t>407(Chronic obstructive pulmonary disease treatment) -0</w:t>
      </w:r>
      <w:r w:rsidR="00644CD5">
        <w:t>.</w:t>
      </w:r>
      <w:r>
        <w:t>235(Glutamate (mGluR4) antagonist) -0</w:t>
      </w:r>
      <w:r w:rsidR="00644CD5">
        <w:t>.</w:t>
      </w:r>
      <w:r>
        <w:t>368(Prostaglandin EP2 agonist) -0</w:t>
      </w:r>
      <w:r w:rsidR="00644CD5">
        <w:t>.</w:t>
      </w:r>
      <w:r>
        <w:t>451(Calcium-dependent phospholipase A2 inhibitor) + 0</w:t>
      </w:r>
      <w:r w:rsidR="00644CD5">
        <w:t>.</w:t>
      </w:r>
      <w:r>
        <w:t>777(Alanine transam</w:t>
      </w:r>
      <w:r>
        <w:t>i</w:t>
      </w:r>
      <w:r>
        <w:t>nase inhibitor) + 0</w:t>
      </w:r>
      <w:r w:rsidR="00644CD5">
        <w:t>.</w:t>
      </w:r>
      <w:r>
        <w:t>345(Carboxypeptidase B2 isoform A inhibitor) + 0</w:t>
      </w:r>
      <w:r w:rsidR="00644CD5">
        <w:t>.</w:t>
      </w:r>
      <w:r>
        <w:t>259(Convulsant) -0</w:t>
      </w:r>
      <w:r w:rsidR="00644CD5">
        <w:t>.</w:t>
      </w:r>
      <w:r>
        <w:t>703(Fatty liver) -0</w:t>
      </w:r>
      <w:r w:rsidR="00644CD5">
        <w:t>.</w:t>
      </w:r>
      <w:r>
        <w:t>628(Polycystin-2 inhibitor) + 0</w:t>
      </w:r>
      <w:r w:rsidR="00644CD5">
        <w:t>.</w:t>
      </w:r>
      <w:r>
        <w:t>571(Gynecological disorders treatment) -0</w:t>
      </w:r>
      <w:r w:rsidR="00644CD5">
        <w:t>.</w:t>
      </w:r>
      <w:r>
        <w:t>81(MAO A inhibitor) + 1</w:t>
      </w:r>
      <w:r w:rsidR="00644CD5">
        <w:t>.</w:t>
      </w:r>
      <w:r>
        <w:t>86(Adenosine A3 receptor antagonist) -0</w:t>
      </w:r>
      <w:r w:rsidR="00644CD5">
        <w:t>.</w:t>
      </w:r>
      <w:r>
        <w:t>389(Antineoplastic antimetabolite) -1</w:t>
      </w:r>
      <w:r w:rsidR="00644CD5">
        <w:t>.</w:t>
      </w:r>
      <w:r>
        <w:t>66(N-formylglutamate deformylase inhibitor) + 1</w:t>
      </w:r>
      <w:r w:rsidR="00644CD5">
        <w:t>.</w:t>
      </w:r>
      <w:r>
        <w:t>32((R)-aminopropanol dehydrogenase inhibitor) -0</w:t>
      </w:r>
      <w:r w:rsidR="00644CD5">
        <w:t>.</w:t>
      </w:r>
      <w:r>
        <w:t>0608(Bone diseases treatment) + 0</w:t>
      </w:r>
      <w:r w:rsidR="00644CD5">
        <w:t>.</w:t>
      </w:r>
      <w:r>
        <w:t>234(TNF expression enha</w:t>
      </w:r>
      <w:r>
        <w:t>n</w:t>
      </w:r>
      <w:r>
        <w:t>cer) -0</w:t>
      </w:r>
      <w:r w:rsidR="00644CD5">
        <w:t>.</w:t>
      </w:r>
      <w:r>
        <w:t>17(THBS1 expression enhancer) -0</w:t>
      </w:r>
      <w:r w:rsidR="00644CD5">
        <w:t>.</w:t>
      </w:r>
      <w:r>
        <w:t>851(HSD17B1 expression enhancer) -0</w:t>
      </w:r>
      <w:r w:rsidR="00644CD5">
        <w:t>.</w:t>
      </w:r>
      <w:r>
        <w:t>445(TFF1 expression enhancer) + 0</w:t>
      </w:r>
      <w:r w:rsidR="00644CD5">
        <w:t>.</w:t>
      </w:r>
      <w:r>
        <w:t>0149(EGFR expression enhancer) + 1</w:t>
      </w:r>
      <w:r w:rsidR="00644CD5">
        <w:t>.</w:t>
      </w:r>
      <w:r>
        <w:t>39(Deoxyhypusine synthase inhibitor) + 0</w:t>
      </w:r>
      <w:r w:rsidR="00644CD5">
        <w:t>.</w:t>
      </w:r>
      <w:r>
        <w:t>969(MAP3K11 inhibitor) + 1</w:t>
      </w:r>
      <w:r w:rsidR="00644CD5">
        <w:t>.</w:t>
      </w:r>
      <w:r>
        <w:t>06(Phosphodiesterase VII inhibitor) + 0</w:t>
      </w:r>
      <w:r w:rsidR="00644CD5">
        <w:t>.</w:t>
      </w:r>
      <w:r>
        <w:t>356(Diplopia) -0</w:t>
      </w:r>
      <w:r w:rsidR="00644CD5">
        <w:t>.</w:t>
      </w:r>
      <w:r>
        <w:t>253(Hirsutism treatment) + 12</w:t>
      </w:r>
      <w:r w:rsidR="00644CD5">
        <w:t>.</w:t>
      </w:r>
      <w:r>
        <w:t>6(Length^3) -0</w:t>
      </w:r>
      <w:r w:rsidR="00644CD5">
        <w:t>.</w:t>
      </w:r>
      <w:r>
        <w:t>402(Cyclic AMP modulator) -0</w:t>
      </w:r>
      <w:r w:rsidR="00644CD5">
        <w:t>.</w:t>
      </w:r>
      <w:r>
        <w:t>313(CYP2E substrate) + 0</w:t>
      </w:r>
      <w:r w:rsidR="00644CD5">
        <w:t>.</w:t>
      </w:r>
      <w:r>
        <w:t>45(Inosine monophosphate dehydrogenase 1 inhibitor) -0</w:t>
      </w:r>
      <w:r w:rsidR="00644CD5">
        <w:t>.</w:t>
      </w:r>
      <w:r>
        <w:t>405(Dipeptidyl peptidase I inhibitor) + 0</w:t>
      </w:r>
      <w:r w:rsidR="00644CD5">
        <w:t>.</w:t>
      </w:r>
      <w:r>
        <w:t>246(Interleukin 1 beta converting enzyme inhibitor) -0</w:t>
      </w:r>
      <w:r w:rsidR="00644CD5">
        <w:t>.</w:t>
      </w:r>
      <w:r>
        <w:t>453(UDP-N-acetylglucosamine 1-carboxyvinyltransferase inhibitor) -0</w:t>
      </w:r>
      <w:r w:rsidR="00644CD5">
        <w:t>.</w:t>
      </w:r>
      <w:r>
        <w:t>554(Aldehyde oxidase substrate) + 1</w:t>
      </w:r>
      <w:r w:rsidR="00644CD5">
        <w:t>.</w:t>
      </w:r>
      <w:r>
        <w:t>44(Phospholipase A2 inhibitor) -0</w:t>
      </w:r>
      <w:r w:rsidR="00644CD5">
        <w:t>.</w:t>
      </w:r>
      <w:r>
        <w:t>843(Protein Wnt-2 inhibitor) + 0</w:t>
      </w:r>
      <w:r w:rsidR="00644CD5">
        <w:t>.</w:t>
      </w:r>
      <w:r>
        <w:t>546(MYC expression enhancer) -0</w:t>
      </w:r>
      <w:r w:rsidR="00644CD5">
        <w:t>.</w:t>
      </w:r>
      <w:r>
        <w:t>508(Glycosuria) -0</w:t>
      </w:r>
      <w:r w:rsidR="00644CD5">
        <w:t>.</w:t>
      </w:r>
      <w:r>
        <w:t>409(Carcinogenic</w:t>
      </w:r>
      <w:r w:rsidR="00644CD5">
        <w:t>.</w:t>
      </w:r>
      <w:r>
        <w:t xml:space="preserve"> mouse) -0</w:t>
      </w:r>
      <w:r w:rsidR="00644CD5">
        <w:t>.</w:t>
      </w:r>
      <w:r>
        <w:t>41(Serine/threonine-protein kinase WEE1 inhibitor) -0</w:t>
      </w:r>
      <w:r w:rsidR="00644CD5">
        <w:t>.</w:t>
      </w:r>
      <w:r>
        <w:t>571(Amyotrophic lateral scl</w:t>
      </w:r>
      <w:r>
        <w:t>e</w:t>
      </w:r>
      <w:r>
        <w:t>rosis treatment) -0</w:t>
      </w:r>
      <w:r w:rsidR="00644CD5">
        <w:t>.</w:t>
      </w:r>
      <w:r>
        <w:t>218(Analgesic</w:t>
      </w:r>
      <w:r w:rsidR="00644CD5">
        <w:t>.</w:t>
      </w:r>
      <w:r>
        <w:t xml:space="preserve"> opioid) -0</w:t>
      </w:r>
      <w:r w:rsidR="00644CD5">
        <w:t>.</w:t>
      </w:r>
      <w:r>
        <w:t>376(CYP3A4 inducer) -18</w:t>
      </w:r>
      <w:r w:rsidR="00644CD5">
        <w:t>.</w:t>
      </w:r>
      <w:r>
        <w:t>1(Volume^2) + 0</w:t>
      </w:r>
      <w:r w:rsidR="00644CD5">
        <w:t>.</w:t>
      </w:r>
      <w:r>
        <w:t>481(GSTP1 expression enhancer) + 0</w:t>
      </w:r>
      <w:r w:rsidR="00644CD5">
        <w:t>.</w:t>
      </w:r>
      <w:r>
        <w:t>295(Antidepressant) + 0</w:t>
      </w:r>
      <w:r w:rsidR="00644CD5">
        <w:t>.</w:t>
      </w:r>
      <w:r>
        <w:t>459(Oxytocic) + 1</w:t>
      </w:r>
      <w:r w:rsidR="00644CD5">
        <w:t>.</w:t>
      </w:r>
      <w:r>
        <w:t>43(Ether-a-go-go potassium channel 1 blocker) -0</w:t>
      </w:r>
      <w:r w:rsidR="00644CD5">
        <w:t>.</w:t>
      </w:r>
      <w:r>
        <w:t>198(Mineralocorticoid antagonist) -0</w:t>
      </w:r>
      <w:r w:rsidR="00644CD5">
        <w:t>.</w:t>
      </w:r>
      <w:r>
        <w:t>0925(cAMP-dependent protein kinase type II-beta regulatory subunit inhibitor) + 0</w:t>
      </w:r>
      <w:r w:rsidR="00644CD5">
        <w:t>.</w:t>
      </w:r>
      <w:r>
        <w:t>753(Glyceraldehyde-3-phosphate dehydrogenase (phosphorylating) inhibitor) -0</w:t>
      </w:r>
      <w:r w:rsidR="00644CD5">
        <w:t>.</w:t>
      </w:r>
      <w:r>
        <w:t>696(Cholesterol absorption i</w:t>
      </w:r>
      <w:r>
        <w:t>n</w:t>
      </w:r>
      <w:r>
        <w:t>hibitor) + 0</w:t>
      </w:r>
      <w:r w:rsidR="00644CD5">
        <w:t>.</w:t>
      </w:r>
      <w:r>
        <w:t>999(2-Aminohexano-6-lactam racemase inhibitor) -0</w:t>
      </w:r>
      <w:r w:rsidR="00644CD5">
        <w:t>.</w:t>
      </w:r>
      <w:r>
        <w:t>382(Sigma 1 receptor antagonist) -0</w:t>
      </w:r>
      <w:r w:rsidR="00644CD5">
        <w:t>.</w:t>
      </w:r>
      <w:r>
        <w:t>895(TP73 e</w:t>
      </w:r>
      <w:r>
        <w:t>x</w:t>
      </w:r>
      <w:r>
        <w:t>pression enhancer) -0</w:t>
      </w:r>
      <w:r w:rsidR="00644CD5">
        <w:t>.</w:t>
      </w:r>
      <w:r>
        <w:t>98(L-Serine ammonia-lyase inhibitor) -0</w:t>
      </w:r>
      <w:r w:rsidR="00644CD5">
        <w:t>.</w:t>
      </w:r>
      <w:r>
        <w:t>304(Trans-octaprenyltranstransferase inhibitor) -0</w:t>
      </w:r>
      <w:r w:rsidR="00644CD5">
        <w:t>.</w:t>
      </w:r>
      <w:r>
        <w:t>196(RNA directed DNA polymerase inhibitor) + 8</w:t>
      </w:r>
      <w:r w:rsidR="00644CD5">
        <w:t>.</w:t>
      </w:r>
      <w:r>
        <w:t>51(Volume) + 0</w:t>
      </w:r>
      <w:r w:rsidR="00644CD5">
        <w:t>.</w:t>
      </w:r>
      <w:r>
        <w:t>993(Somatostatin 5 antagonist) -0</w:t>
      </w:r>
      <w:r w:rsidR="00644CD5">
        <w:t>.</w:t>
      </w:r>
      <w:r>
        <w:t>611(Histidine decarboxylase inhibitor) + 0</w:t>
      </w:r>
      <w:r w:rsidR="00644CD5">
        <w:t>.</w:t>
      </w:r>
      <w:r>
        <w:t>556(Morphine 6-dehydrogenase inhibitor) + 0</w:t>
      </w:r>
      <w:r w:rsidR="00644CD5">
        <w:t>.</w:t>
      </w:r>
      <w:r>
        <w:t>426(Cholinergic) + 0</w:t>
      </w:r>
      <w:r w:rsidR="00644CD5">
        <w:t>.</w:t>
      </w:r>
      <w:r>
        <w:t>615(MMP2 expre</w:t>
      </w:r>
      <w:r>
        <w:t>s</w:t>
      </w:r>
      <w:r>
        <w:t>sion inhibitor) + 0</w:t>
      </w:r>
      <w:r w:rsidR="00644CD5">
        <w:t>.</w:t>
      </w:r>
      <w:r>
        <w:t>594(Tyrosine phenol-lyase inhibitor) + 1</w:t>
      </w:r>
      <w:r w:rsidR="00644CD5">
        <w:t>.</w:t>
      </w:r>
      <w:r>
        <w:t>07(Arachidonic acid antagonist) -0</w:t>
      </w:r>
      <w:r w:rsidR="00644CD5">
        <w:t>.</w:t>
      </w:r>
      <w:r>
        <w:t>157(Antiallergic) -0</w:t>
      </w:r>
      <w:r w:rsidR="00644CD5">
        <w:t>.</w:t>
      </w:r>
      <w:r>
        <w:t>822(Cholesterol esterase inhibitor) + 0</w:t>
      </w:r>
      <w:r w:rsidR="00644CD5">
        <w:t>.</w:t>
      </w:r>
      <w:r>
        <w:t>243(Phosphodiesterase XI inhibitor) + 0</w:t>
      </w:r>
      <w:r w:rsidR="00644CD5">
        <w:t>.</w:t>
      </w:r>
      <w:r>
        <w:t>227(Urticaria) -0</w:t>
      </w:r>
      <w:r w:rsidR="00644CD5">
        <w:t>.</w:t>
      </w:r>
      <w:r>
        <w:t>192(Polyadenylate-binding protein 1 inhibitor) + 0</w:t>
      </w:r>
      <w:r w:rsidR="00644CD5">
        <w:t>.</w:t>
      </w:r>
      <w:r>
        <w:t>354(Neurokinin 3 antagonist) + 0</w:t>
      </w:r>
      <w:r w:rsidR="00644CD5">
        <w:t>.</w:t>
      </w:r>
      <w:r>
        <w:t>397(BCL2 expression inhibitor) + 0</w:t>
      </w:r>
      <w:r w:rsidR="00644CD5">
        <w:t>.</w:t>
      </w:r>
      <w:r>
        <w:t>731(JNK mit</w:t>
      </w:r>
      <w:r>
        <w:t>o</w:t>
      </w:r>
      <w:r>
        <w:t>gen-activated protein kinase inhibitor) + 0</w:t>
      </w:r>
      <w:r w:rsidR="00644CD5">
        <w:t>.</w:t>
      </w:r>
      <w:r>
        <w:t>178(Factor XII inhibitor) + 0</w:t>
      </w:r>
      <w:r w:rsidR="00644CD5">
        <w:t>.</w:t>
      </w:r>
      <w:r>
        <w:t>119(MW) -0</w:t>
      </w:r>
      <w:r w:rsidR="00644CD5">
        <w:t>.</w:t>
      </w:r>
      <w:r>
        <w:t>787(Melatonin 5 antagonist) -0</w:t>
      </w:r>
      <w:r w:rsidR="00644CD5">
        <w:t>.</w:t>
      </w:r>
      <w:r>
        <w:t>591(Glyoxylate reductase (NADP+) inhibitor) -0</w:t>
      </w:r>
      <w:r w:rsidR="00644CD5">
        <w:t>.</w:t>
      </w:r>
      <w:r>
        <w:t>186(EIF5A expression inhibitor) -0</w:t>
      </w:r>
      <w:r w:rsidR="00644CD5">
        <w:t>.</w:t>
      </w:r>
      <w:r>
        <w:t>513(Androgen antagonist) -0</w:t>
      </w:r>
      <w:r w:rsidR="00644CD5">
        <w:t>.</w:t>
      </w:r>
      <w:r>
        <w:t>195(Prostate cancer treatment) -0</w:t>
      </w:r>
      <w:r w:rsidR="00644CD5">
        <w:t>.</w:t>
      </w:r>
      <w:r>
        <w:t>0967(Growth stimulant) + 0</w:t>
      </w:r>
      <w:r w:rsidR="00644CD5">
        <w:t>.</w:t>
      </w:r>
      <w:r>
        <w:t>465(Saluretic) -0</w:t>
      </w:r>
      <w:r w:rsidR="00644CD5">
        <w:t>.</w:t>
      </w:r>
      <w:r>
        <w:t>615(Histamine H2 receptor agonist) -0</w:t>
      </w:r>
      <w:r w:rsidR="00644CD5">
        <w:t>.</w:t>
      </w:r>
      <w:r>
        <w:t>806(Lysophosphatidic acid receptor antagonist) -0</w:t>
      </w:r>
      <w:r w:rsidR="00644CD5">
        <w:t>.</w:t>
      </w:r>
      <w:r>
        <w:t>158(Presenilin 1 inhibitor) -1</w:t>
      </w:r>
      <w:r w:rsidR="00644CD5">
        <w:t>.</w:t>
      </w:r>
      <w:r>
        <w:t>02(Rhodopsin kinase inhibitor) -0</w:t>
      </w:r>
      <w:r w:rsidR="00644CD5">
        <w:t>.</w:t>
      </w:r>
      <w:r>
        <w:t>201(Purinergic receptor antagonist) -0</w:t>
      </w:r>
      <w:r w:rsidR="00644CD5">
        <w:t>.</w:t>
      </w:r>
      <w:r>
        <w:t>786(Dihydropyrimidinase inhibitor) + 0</w:t>
      </w:r>
      <w:r w:rsidR="00644CD5">
        <w:t>.</w:t>
      </w:r>
      <w:r>
        <w:t>23(Caspase 9 inhibitor) + 0</w:t>
      </w:r>
      <w:r w:rsidR="00644CD5">
        <w:t>.</w:t>
      </w:r>
      <w:r>
        <w:t>218(GDPD3 expression enhancer) + 0</w:t>
      </w:r>
      <w:r w:rsidR="00644CD5">
        <w:t>.</w:t>
      </w:r>
      <w:r>
        <w:t>237(Carcinogenic</w:t>
      </w:r>
      <w:r w:rsidR="00644CD5">
        <w:t>.</w:t>
      </w:r>
      <w:r>
        <w:t xml:space="preserve"> breast) + 0</w:t>
      </w:r>
      <w:r w:rsidR="00644CD5">
        <w:t>.</w:t>
      </w:r>
      <w:r>
        <w:t>484(Galactose oxidase inhibitor) -0</w:t>
      </w:r>
      <w:r w:rsidR="00644CD5">
        <w:t>.</w:t>
      </w:r>
      <w:r>
        <w:t>127(MAP kinase 11 inhibitor) + 0</w:t>
      </w:r>
      <w:r w:rsidR="00644CD5">
        <w:t>.</w:t>
      </w:r>
      <w:r>
        <w:t>331(Carcinogenic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213(Integrin alpha4beta1 antag</w:t>
      </w:r>
      <w:r>
        <w:t>o</w:t>
      </w:r>
      <w:r>
        <w:t>nist) -0</w:t>
      </w:r>
      <w:r w:rsidR="00644CD5">
        <w:t>.</w:t>
      </w:r>
      <w:r>
        <w:t>513(Psychosexual dysfunction treatment) + 0</w:t>
      </w:r>
      <w:r w:rsidR="00644CD5">
        <w:t>.</w:t>
      </w:r>
      <w:r>
        <w:t>161(Src kinase inhibitor) + 0</w:t>
      </w:r>
      <w:r w:rsidR="00644CD5">
        <w:t>.</w:t>
      </w:r>
      <w:r>
        <w:t>891(Neurolysin inhibitor) -0</w:t>
      </w:r>
      <w:r w:rsidR="00644CD5">
        <w:t>.</w:t>
      </w:r>
      <w:r>
        <w:t>476(Gastrointestinal hemorrhage) + 0</w:t>
      </w:r>
      <w:r w:rsidR="00644CD5">
        <w:t>.</w:t>
      </w:r>
      <w:r>
        <w:t>208(Purinergic P2X1 antagonist) -0</w:t>
      </w:r>
      <w:r w:rsidR="00644CD5">
        <w:t>.</w:t>
      </w:r>
      <w:r>
        <w:t>213(24-sterol C-methyltransferase inhib</w:t>
      </w:r>
      <w:r>
        <w:t>i</w:t>
      </w:r>
      <w:r>
        <w:t>tor) -0</w:t>
      </w:r>
      <w:r w:rsidR="00644CD5">
        <w:t>.</w:t>
      </w:r>
      <w:r>
        <w:t>354(Hypercholesterolemic) + 0</w:t>
      </w:r>
      <w:r w:rsidR="00644CD5">
        <w:t>.</w:t>
      </w:r>
      <w:r>
        <w:t>228(Antiseborrheic) + 0</w:t>
      </w:r>
      <w:r w:rsidR="00644CD5">
        <w:t>.</w:t>
      </w:r>
      <w:r>
        <w:t>28(Paranoia) -0</w:t>
      </w:r>
      <w:r w:rsidR="00644CD5">
        <w:t>.</w:t>
      </w:r>
      <w:r>
        <w:t>576(Heat shock protein 90 beta a</w:t>
      </w:r>
      <w:r>
        <w:t>n</w:t>
      </w:r>
      <w:r>
        <w:t>tagonist) + 0</w:t>
      </w:r>
      <w:r w:rsidR="00644CD5">
        <w:t>.</w:t>
      </w:r>
      <w:r>
        <w:t>199(Arylformamidase inhibitor) + 0</w:t>
      </w:r>
      <w:r w:rsidR="00644CD5">
        <w:t>.</w:t>
      </w:r>
      <w:r>
        <w:t>166(Trypsin III inhibitor) -0</w:t>
      </w:r>
      <w:r w:rsidR="00644CD5">
        <w:t>.</w:t>
      </w:r>
      <w:r>
        <w:t>179(Heme oxygenase stimulant) -</w:t>
      </w:r>
      <w:r>
        <w:lastRenderedPageBreak/>
        <w:t>0</w:t>
      </w:r>
      <w:r w:rsidR="00644CD5">
        <w:t>.</w:t>
      </w:r>
      <w:r>
        <w:t>157(Melatonin antagonist) -0</w:t>
      </w:r>
      <w:r w:rsidR="00644CD5">
        <w:t>.</w:t>
      </w:r>
      <w:r>
        <w:t>54(Photinus-luciferin 4-monooxygenase (ATP-hydrolysing) inhibitor) + 0</w:t>
      </w:r>
      <w:r w:rsidR="00644CD5">
        <w:t>.</w:t>
      </w:r>
      <w:r>
        <w:t>847(Progesterone receptor A antagonist) -0</w:t>
      </w:r>
      <w:r w:rsidR="00644CD5">
        <w:t>.</w:t>
      </w:r>
      <w:r>
        <w:t>139(I kappa B kinase 1 inhibitor) + 0</w:t>
      </w:r>
      <w:r w:rsidR="00644CD5">
        <w:t>.</w:t>
      </w:r>
      <w:r>
        <w:t>195(Alpha 2c adrenoreceptor ag</w:t>
      </w:r>
      <w:r>
        <w:t>o</w:t>
      </w:r>
      <w:r>
        <w:t>nist) + 0</w:t>
      </w:r>
      <w:r w:rsidR="00644CD5">
        <w:t>.</w:t>
      </w:r>
      <w:r>
        <w:t>286(Beta adrenoreceptor antagonist) -0</w:t>
      </w:r>
      <w:r w:rsidR="00644CD5">
        <w:t>.</w:t>
      </w:r>
      <w:r>
        <w:t>0761(Pulmonary hypertension treatment) -0</w:t>
      </w:r>
      <w:r w:rsidR="00644CD5">
        <w:t>.</w:t>
      </w:r>
      <w:r>
        <w:t>307(Eye irritation</w:t>
      </w:r>
      <w:r w:rsidR="00644CD5">
        <w:t>.</w:t>
      </w:r>
      <w:r>
        <w:t xml:space="preserve"> ina</w:t>
      </w:r>
      <w:r>
        <w:t>c</w:t>
      </w:r>
      <w:r>
        <w:t>tive) + 0</w:t>
      </w:r>
      <w:r w:rsidR="00644CD5">
        <w:t>.</w:t>
      </w:r>
      <w:r>
        <w:t>16(Estrogen-related receptor beta antagonist) + 1</w:t>
      </w:r>
      <w:r w:rsidR="00644CD5">
        <w:t>.</w:t>
      </w:r>
      <w:r>
        <w:t>05(3-Hydroxyanthranilate 3</w:t>
      </w:r>
      <w:r w:rsidR="00644CD5">
        <w:t>.</w:t>
      </w:r>
      <w:r>
        <w:t>4-dioxygenase inhibitor) -0</w:t>
      </w:r>
      <w:r w:rsidR="00644CD5">
        <w:t>.</w:t>
      </w:r>
      <w:r>
        <w:t>466(DDIT4 expression enhancer) + 0</w:t>
      </w:r>
      <w:r w:rsidR="00644CD5">
        <w:t>.</w:t>
      </w:r>
      <w:r>
        <w:t>379(UGT2B17 substrate) + 0</w:t>
      </w:r>
      <w:r w:rsidR="00644CD5">
        <w:t>.</w:t>
      </w:r>
      <w:r>
        <w:t>278(Necrosis) -0</w:t>
      </w:r>
      <w:r w:rsidR="00644CD5">
        <w:t>.</w:t>
      </w:r>
      <w:r>
        <w:t>202(Antisecretoric) -0</w:t>
      </w:r>
      <w:r w:rsidR="00644CD5">
        <w:t>.</w:t>
      </w:r>
      <w:r>
        <w:t>47(Amylo-alpha-1</w:t>
      </w:r>
      <w:r w:rsidR="00644CD5">
        <w:t>.</w:t>
      </w:r>
      <w:r>
        <w:t>6-glucosidase inhibitor) + 0</w:t>
      </w:r>
      <w:r w:rsidR="00644CD5">
        <w:t>.</w:t>
      </w:r>
      <w:r>
        <w:t>278(Anemia) + 0</w:t>
      </w:r>
      <w:r w:rsidR="00644CD5">
        <w:t>.</w:t>
      </w:r>
      <w:r>
        <w:t>115(Septic shock treatment) -0</w:t>
      </w:r>
      <w:r w:rsidR="00644CD5">
        <w:t>.</w:t>
      </w:r>
      <w:r>
        <w:t>155(Antiviral (Hepatitis)) -0</w:t>
      </w:r>
      <w:r w:rsidR="00644CD5">
        <w:t>.</w:t>
      </w:r>
      <w:r>
        <w:t>19(5 Hydroxytryptamine 1F agonist) + 0</w:t>
      </w:r>
      <w:r w:rsidR="00644CD5">
        <w:t>.</w:t>
      </w:r>
      <w:r>
        <w:t>252(D-lactaldehyde dehydrogenase inhibitor) -0</w:t>
      </w:r>
      <w:r w:rsidR="00644CD5">
        <w:t>.</w:t>
      </w:r>
      <w:r>
        <w:t>817(Andropause treatment) -0</w:t>
      </w:r>
      <w:r w:rsidR="00644CD5">
        <w:t>.</w:t>
      </w:r>
      <w:r>
        <w:t>595(Anesthetic inhalation) -0</w:t>
      </w:r>
      <w:r w:rsidR="00644CD5">
        <w:t>.</w:t>
      </w:r>
      <w:r>
        <w:t>183(Hemozoin inhibitor) -0</w:t>
      </w:r>
      <w:r w:rsidR="00644CD5">
        <w:t>.</w:t>
      </w:r>
      <w:r>
        <w:t>416(PPARG expression enhancer) + 0</w:t>
      </w:r>
      <w:r w:rsidR="00644CD5">
        <w:t>.</w:t>
      </w:r>
      <w:r>
        <w:t>381(Corticotropin releasing factor 1 receptor antagonist) + 0</w:t>
      </w:r>
      <w:r w:rsidR="00644CD5">
        <w:t>.</w:t>
      </w:r>
      <w:r>
        <w:t>117(Integrin alphaLbeta2 antagonist) + 0</w:t>
      </w:r>
      <w:r w:rsidR="00644CD5">
        <w:t>.</w:t>
      </w:r>
      <w:r>
        <w:t>126(CYP3A5 expression enhancer) -0</w:t>
      </w:r>
      <w:r w:rsidR="00644CD5">
        <w:t>.</w:t>
      </w:r>
      <w:r>
        <w:t>114(Protein-tyrosine kinase (PTK</w:t>
      </w:r>
      <w:r w:rsidR="00644CD5">
        <w:t>.</w:t>
      </w:r>
      <w:r>
        <w:t xml:space="preserve"> not ETK</w:t>
      </w:r>
      <w:r w:rsidR="00644CD5">
        <w:t>.</w:t>
      </w:r>
      <w:r>
        <w:t xml:space="preserve"> WZC) inhibitor) + 0</w:t>
      </w:r>
      <w:r w:rsidR="00644CD5">
        <w:t>.</w:t>
      </w:r>
      <w:r>
        <w:t>424(Formate-dihydrofolate ligase inhibitor) + 0</w:t>
      </w:r>
      <w:r w:rsidR="00644CD5">
        <w:t>.</w:t>
      </w:r>
      <w:r>
        <w:t>858(Fatty acid binding protein adipocyte inhibitor) + 0</w:t>
      </w:r>
      <w:r w:rsidR="00644CD5">
        <w:t>.</w:t>
      </w:r>
      <w:r>
        <w:t>151(Luteinizing hormone-releasing hormone antagonist) + 0</w:t>
      </w:r>
      <w:r w:rsidR="00644CD5">
        <w:t>.</w:t>
      </w:r>
      <w:r>
        <w:t>239(Headache) + 0</w:t>
      </w:r>
      <w:r w:rsidR="00644CD5">
        <w:t>.</w:t>
      </w:r>
      <w:r>
        <w:t>262(Carcinogenic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926(CYP27A substrate) -0</w:t>
      </w:r>
      <w:r w:rsidR="00644CD5">
        <w:t>.</w:t>
      </w:r>
      <w:r>
        <w:t>392(DNA-(apurinic or apyrimidinic site) lyase inhibitor) -0</w:t>
      </w:r>
      <w:r w:rsidR="00644CD5">
        <w:t>.</w:t>
      </w:r>
      <w:r>
        <w:t>233(Integrin beta3 antagonist) -0</w:t>
      </w:r>
      <w:r w:rsidR="00644CD5">
        <w:t>.</w:t>
      </w:r>
      <w:r>
        <w:t>373(Immunoglobulin E antagonist) + 0</w:t>
      </w:r>
      <w:r w:rsidR="00644CD5">
        <w:t>.</w:t>
      </w:r>
      <w:r>
        <w:t>208(Neurotoxic) + 0</w:t>
      </w:r>
      <w:r w:rsidR="00644CD5">
        <w:t>.</w:t>
      </w:r>
      <w:r>
        <w:t>511(Antiviral (CMV)) -0</w:t>
      </w:r>
      <w:r w:rsidR="00644CD5">
        <w:t>.</w:t>
      </w:r>
      <w:r>
        <w:t>112(Calcium-sensing receptor antagonist) -0</w:t>
      </w:r>
      <w:r w:rsidR="00644CD5">
        <w:t>.</w:t>
      </w:r>
      <w:r>
        <w:t>57(Aldose reductase 2 inhibitor) -0</w:t>
      </w:r>
      <w:r w:rsidR="00644CD5">
        <w:t>.</w:t>
      </w:r>
      <w:r>
        <w:t>19(Prostacyclin antagonist) + 0</w:t>
      </w:r>
      <w:r w:rsidR="00644CD5">
        <w:t>.</w:t>
      </w:r>
      <w:r>
        <w:t>0794(Transcription factor STAT1 inhibitor) + 0</w:t>
      </w:r>
      <w:r w:rsidR="00644CD5">
        <w:t>.</w:t>
      </w:r>
      <w:r>
        <w:t>138(Caspase 7 inhibitor) -0</w:t>
      </w:r>
      <w:r w:rsidR="00644CD5">
        <w:t>.</w:t>
      </w:r>
      <w:r>
        <w:t>186(Hypertensive) + 0</w:t>
      </w:r>
      <w:r w:rsidR="00644CD5">
        <w:t>.</w:t>
      </w:r>
      <w:r>
        <w:t>327(Hypocalcaemic) -0</w:t>
      </w:r>
      <w:r w:rsidR="00644CD5">
        <w:t>.</w:t>
      </w:r>
      <w:r>
        <w:t>358(Potassium channel (Ca-activated) activator) + 0</w:t>
      </w:r>
      <w:r w:rsidR="00644CD5">
        <w:t>.</w:t>
      </w:r>
      <w:r>
        <w:t>369(Secretase beta inhibitor) + 0</w:t>
      </w:r>
      <w:r w:rsidR="00644CD5">
        <w:t>.</w:t>
      </w:r>
      <w:r>
        <w:t>447(CYP1B1 expression enhancer) -0</w:t>
      </w:r>
      <w:r w:rsidR="00644CD5">
        <w:t>.</w:t>
      </w:r>
      <w:r>
        <w:t>469(G0S2 expression enhancer) -0</w:t>
      </w:r>
      <w:r w:rsidR="00644CD5">
        <w:t>.</w:t>
      </w:r>
      <w:r>
        <w:t>531(Asparagine synthase (glutamine-hydrolysing) inhibitor) + 0</w:t>
      </w:r>
      <w:r w:rsidR="00644CD5">
        <w:t>.</w:t>
      </w:r>
      <w:r>
        <w:t>154(Factor V inhibitor) -0</w:t>
      </w:r>
      <w:r w:rsidR="00644CD5">
        <w:t>.</w:t>
      </w:r>
      <w:r>
        <w:t>186(CYP2B1 substrate) -0</w:t>
      </w:r>
      <w:r w:rsidR="00644CD5">
        <w:t>.</w:t>
      </w:r>
      <w:r>
        <w:t>199(Calpain 2 inhibitor) + 0</w:t>
      </w:r>
      <w:r w:rsidR="00644CD5">
        <w:t>.</w:t>
      </w:r>
      <w:r>
        <w:t>201(Plasminogen activator inhibitor antagonist) + 0</w:t>
      </w:r>
      <w:r w:rsidR="00644CD5">
        <w:t>.</w:t>
      </w:r>
      <w:r>
        <w:t>554(Glutathione S-transferase P1 inhibitor) + 0</w:t>
      </w:r>
      <w:r w:rsidR="00644CD5">
        <w:t>.</w:t>
      </w:r>
      <w:r>
        <w:t>492(Trypsin inhibitor) + 0</w:t>
      </w:r>
      <w:r w:rsidR="00644CD5">
        <w:t>.</w:t>
      </w:r>
      <w:r>
        <w:t>199(Beta glucosidase inhibitor) -0</w:t>
      </w:r>
      <w:r w:rsidR="00644CD5">
        <w:t>.</w:t>
      </w:r>
      <w:r>
        <w:t>34(3-Oxoacyl-[acyl-carrier-protein] synthase inhibitor) -0</w:t>
      </w:r>
      <w:r w:rsidR="00644CD5">
        <w:t>.</w:t>
      </w:r>
      <w:r>
        <w:t>387(Histone deacetylase 9 inhibitor) -0</w:t>
      </w:r>
      <w:r w:rsidR="00644CD5">
        <w:t>.</w:t>
      </w:r>
      <w:r>
        <w:t>148(NADPH oxidase 4 inhibitor) + 0</w:t>
      </w:r>
      <w:r w:rsidR="00644CD5">
        <w:t>.</w:t>
      </w:r>
      <w:r>
        <w:t>508(Glycerol kinase inhibitor) -0</w:t>
      </w:r>
      <w:r w:rsidR="00644CD5">
        <w:t>.</w:t>
      </w:r>
      <w:r>
        <w:t>367(Alpha 2 adrenoreceptor agonist) + 0</w:t>
      </w:r>
      <w:r w:rsidR="00644CD5">
        <w:t>.</w:t>
      </w:r>
      <w:r>
        <w:t>319(Anthranilate 3-monooxygenase (deaminating) inhibitor) -0</w:t>
      </w:r>
      <w:r w:rsidR="00644CD5">
        <w:t>.</w:t>
      </w:r>
      <w:r>
        <w:t>623(Histone-lysine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155(Sodium/hydrogen exchanger 2 inhibitor) -0</w:t>
      </w:r>
      <w:r w:rsidR="00644CD5">
        <w:t>.</w:t>
      </w:r>
      <w:r>
        <w:t>658(Aminopeptidase I inhibitor) -0</w:t>
      </w:r>
      <w:r w:rsidR="00644CD5">
        <w:t>.</w:t>
      </w:r>
      <w:r>
        <w:t>192(p38 MAP kinase inhibitor) + 0</w:t>
      </w:r>
      <w:r w:rsidR="00644CD5">
        <w:t>.</w:t>
      </w:r>
      <w:r>
        <w:t>28(CNS active muscle relaxant) + 0</w:t>
      </w:r>
      <w:r w:rsidR="00644CD5">
        <w:t>.</w:t>
      </w:r>
      <w:r>
        <w:t>162(NUPR1 expression enhancer) -0</w:t>
      </w:r>
      <w:r w:rsidR="00644CD5">
        <w:t>.</w:t>
      </w:r>
      <w:r>
        <w:t>264(Cerebral hemorrhage) + 0</w:t>
      </w:r>
      <w:r w:rsidR="00644CD5">
        <w:t>.</w:t>
      </w:r>
      <w:r>
        <w:t>116(Cannabinoid CB2 receptor agonist) + 0</w:t>
      </w:r>
      <w:r w:rsidR="00644CD5">
        <w:t>.</w:t>
      </w:r>
      <w:r>
        <w:t>346(Alkaline phosphatase inhibitor) -0</w:t>
      </w:r>
      <w:r w:rsidR="00644CD5">
        <w:t>.</w:t>
      </w:r>
      <w:r>
        <w:t>0924(Farnesyltransferase</w:t>
      </w:r>
      <w:r w:rsidR="00644CD5">
        <w:t>.</w:t>
      </w:r>
      <w:r>
        <w:t xml:space="preserve"> putative inhibitor) + 0</w:t>
      </w:r>
      <w:r w:rsidR="00644CD5">
        <w:t>.</w:t>
      </w:r>
      <w:r>
        <w:t>119(Farnesyltransferase inhibitor) -0</w:t>
      </w:r>
      <w:r w:rsidR="00644CD5">
        <w:t>.</w:t>
      </w:r>
      <w:r>
        <w:t>189(Choreoathetosis) -0</w:t>
      </w:r>
      <w:r w:rsidR="00644CD5">
        <w:t>.</w:t>
      </w:r>
      <w:r>
        <w:t>873(Chalcone isomerase inhibitor) -0</w:t>
      </w:r>
      <w:r w:rsidR="00644CD5">
        <w:t>.</w:t>
      </w:r>
      <w:r>
        <w:t>133(T cell receptor gamma-delta antag</w:t>
      </w:r>
      <w:r>
        <w:t>o</w:t>
      </w:r>
      <w:r>
        <w:t>nist) + 0</w:t>
      </w:r>
      <w:r w:rsidR="00644CD5">
        <w:t>.</w:t>
      </w:r>
      <w:r>
        <w:t>287(Prephenate dehydrogenase inhibitor) + 0</w:t>
      </w:r>
      <w:r w:rsidR="00644CD5">
        <w:t>.</w:t>
      </w:r>
      <w:r>
        <w:t>0927(Dual specificity phosphatase 1 inhibitor) + 0</w:t>
      </w:r>
      <w:r w:rsidR="00644CD5">
        <w:t>.</w:t>
      </w:r>
      <w:r>
        <w:t>18(CYP2C18 substrate) -0</w:t>
      </w:r>
      <w:r w:rsidR="00644CD5">
        <w:t>.</w:t>
      </w:r>
      <w:r>
        <w:t>0977(HIV-1 integrase inhibitor) + 0</w:t>
      </w:r>
      <w:r w:rsidR="00644CD5">
        <w:t>.</w:t>
      </w:r>
      <w:r>
        <w:t>565(Phosphoglucomutase inhibitor) + 0</w:t>
      </w:r>
      <w:r w:rsidR="00644CD5">
        <w:t>.</w:t>
      </w:r>
      <w:r>
        <w:t>259(Piloerection) -0</w:t>
      </w:r>
      <w:r w:rsidR="00644CD5">
        <w:t>.</w:t>
      </w:r>
      <w:r>
        <w:t>113(Antipsychotic) -0</w:t>
      </w:r>
      <w:r w:rsidR="00644CD5">
        <w:t>.</w:t>
      </w:r>
      <w:r>
        <w:t>132(Adenosine uptake inhibitor) -0</w:t>
      </w:r>
      <w:r w:rsidR="00644CD5">
        <w:t>.</w:t>
      </w:r>
      <w:r>
        <w:t>214(Bradykinin antagonist) + 0</w:t>
      </w:r>
      <w:r w:rsidR="00644CD5">
        <w:t>.</w:t>
      </w:r>
      <w:r>
        <w:t>103(Ca2+/calmodulin-dependent kinase I inhibitor) -0</w:t>
      </w:r>
      <w:r w:rsidR="00644CD5">
        <w:t>.</w:t>
      </w:r>
      <w:r>
        <w:t>18(Cystic fibrosis treatment) + 0</w:t>
      </w:r>
      <w:r w:rsidR="00644CD5">
        <w:t>.</w:t>
      </w:r>
      <w:r>
        <w:t>22(Kinesin-like protein 1 inhibitor) -0</w:t>
      </w:r>
      <w:r w:rsidR="00644CD5">
        <w:t>.</w:t>
      </w:r>
      <w:r>
        <w:t>248(L-amino-acid oxidase inhibitor) -0</w:t>
      </w:r>
      <w:r w:rsidR="00644CD5">
        <w:t>.</w:t>
      </w:r>
      <w:r>
        <w:t>0805(Prostate disorders treatment) -0</w:t>
      </w:r>
      <w:r w:rsidR="00644CD5">
        <w:t>.</w:t>
      </w:r>
      <w:r>
        <w:t>456(Adenylylsulphatase inhibitor) + 0</w:t>
      </w:r>
      <w:r w:rsidR="00644CD5">
        <w:t>.</w:t>
      </w:r>
      <w:r>
        <w:t>125(Melanocortin antagonist) -0</w:t>
      </w:r>
      <w:r w:rsidR="00644CD5">
        <w:t>.</w:t>
      </w:r>
      <w:r>
        <w:t>083(Angiotensin-converting enzyme 2 inhibitor) -0</w:t>
      </w:r>
      <w:r w:rsidR="00644CD5">
        <w:t>.</w:t>
      </w:r>
      <w:r>
        <w:t>0661(Antiarrhythmic) -0</w:t>
      </w:r>
      <w:r w:rsidR="00644CD5">
        <w:t>.</w:t>
      </w:r>
      <w:r>
        <w:t>253(Agaritine gamma-glutamyltransferase inhibitor) -0</w:t>
      </w:r>
      <w:r w:rsidR="00644CD5">
        <w:t>.</w:t>
      </w:r>
      <w:r>
        <w:t>286(Erythropoietin receptor ag</w:t>
      </w:r>
      <w:r>
        <w:t>o</w:t>
      </w:r>
      <w:r>
        <w:t>nist) + 0</w:t>
      </w:r>
      <w:r w:rsidR="00644CD5">
        <w:t>.</w:t>
      </w:r>
      <w:r>
        <w:t>115(Aconitate hydratase inhibitor) -0</w:t>
      </w:r>
      <w:r w:rsidR="00644CD5">
        <w:t>.</w:t>
      </w:r>
      <w:r>
        <w:t>212(CCNE1 expression inhibitor) -0</w:t>
      </w:r>
      <w:r w:rsidR="00644CD5">
        <w:t>.</w:t>
      </w:r>
      <w:r>
        <w:t>245(AREG expression enhancer) -0</w:t>
      </w:r>
      <w:r w:rsidR="00644CD5">
        <w:t>.</w:t>
      </w:r>
      <w:r>
        <w:t>115(Growth hormone release inhibitor) -0</w:t>
      </w:r>
      <w:r w:rsidR="00644CD5">
        <w:t>.</w:t>
      </w:r>
      <w:r>
        <w:t>233(Propanediol dehydratase inhibitor) -0</w:t>
      </w:r>
      <w:r w:rsidR="00644CD5">
        <w:t>.</w:t>
      </w:r>
      <w:r>
        <w:t>297(Cyclin D2 inhibitor) + 0</w:t>
      </w:r>
      <w:r w:rsidR="00644CD5">
        <w:t>.</w:t>
      </w:r>
      <w:r>
        <w:t>171(Inotropic) -0</w:t>
      </w:r>
      <w:r w:rsidR="00644CD5">
        <w:t>.</w:t>
      </w:r>
      <w:r>
        <w:t>0797(Tyrosine kinase non-receptor protein 2 inhibitor) + 0</w:t>
      </w:r>
      <w:r w:rsidR="00644CD5">
        <w:t>.</w:t>
      </w:r>
      <w:r>
        <w:t>22(Envelysin inhibitor) + 0</w:t>
      </w:r>
      <w:r w:rsidR="00644CD5">
        <w:t>.</w:t>
      </w:r>
      <w:r>
        <w:t>0829(AMPA receptor agonist) + 0</w:t>
      </w:r>
      <w:r w:rsidR="00644CD5">
        <w:t>.</w:t>
      </w:r>
      <w:r>
        <w:t>184(Formate dehydrogenase inhibitor) -0</w:t>
      </w:r>
      <w:r w:rsidR="00644CD5">
        <w:t>.</w:t>
      </w:r>
      <w:r>
        <w:t>243(Prostaglandin EP3 antagonist) -0</w:t>
      </w:r>
      <w:r w:rsidR="00644CD5">
        <w:t>.</w:t>
      </w:r>
      <w:r>
        <w:t>28(Cysteine dioxygenase inhibitor) + 0</w:t>
      </w:r>
      <w:r w:rsidR="00644CD5">
        <w:t>.</w:t>
      </w:r>
      <w:r>
        <w:t>0843(Antineurogenic pain) + 0</w:t>
      </w:r>
      <w:r w:rsidR="00644CD5">
        <w:t>.</w:t>
      </w:r>
      <w:r>
        <w:t>033(Apoptosis agonist) + 0</w:t>
      </w:r>
      <w:r w:rsidR="00644CD5">
        <w:t>.</w:t>
      </w:r>
      <w:r>
        <w:t>229(Purinergic P2X2 antagonist) -0</w:t>
      </w:r>
      <w:r w:rsidR="00644CD5">
        <w:t>.</w:t>
      </w:r>
      <w:r>
        <w:t>269(Secreted frizzled-related protein 1 inhibitor) + 0</w:t>
      </w:r>
      <w:r w:rsidR="00644CD5">
        <w:t>.</w:t>
      </w:r>
      <w:r>
        <w:t>42(N-acylneuraminate cytidylyltransferase inhibitor) -0</w:t>
      </w:r>
      <w:r w:rsidR="00644CD5">
        <w:t>.</w:t>
      </w:r>
      <w:r>
        <w:t>0656(Antibiotic Penem-like) + 0</w:t>
      </w:r>
      <w:r w:rsidR="00644CD5">
        <w:t>.</w:t>
      </w:r>
      <w:r>
        <w:t>16(Intermittent claudication treatment) -0</w:t>
      </w:r>
      <w:r w:rsidR="00644CD5">
        <w:t>.</w:t>
      </w:r>
      <w:r>
        <w:t>182(Alpha 1a adrenoreceptor antagonist) + 0</w:t>
      </w:r>
      <w:r w:rsidR="00644CD5">
        <w:t>.</w:t>
      </w:r>
      <w:r>
        <w:t>29(2-(acetamidomethylene)succinate hydrolase inhibitor) -0</w:t>
      </w:r>
      <w:r w:rsidR="00644CD5">
        <w:t>.</w:t>
      </w:r>
      <w:r>
        <w:t>0923(Parkinsonism) -0</w:t>
      </w:r>
      <w:r w:rsidR="00644CD5">
        <w:t>.</w:t>
      </w:r>
      <w:r>
        <w:t>182(Potassium channel small-conductance Ca-activated blocker) -0</w:t>
      </w:r>
      <w:r w:rsidR="00644CD5">
        <w:t>.</w:t>
      </w:r>
      <w:r>
        <w:t>194(Cyclooxygenase substrate) + 0</w:t>
      </w:r>
      <w:r w:rsidR="00644CD5">
        <w:t>.</w:t>
      </w:r>
      <w:r>
        <w:t>0435(DNA polymerase I inhibitor) -0</w:t>
      </w:r>
      <w:r w:rsidR="00644CD5">
        <w:t>.</w:t>
      </w:r>
      <w:r>
        <w:t>0879(Antiprotozoal (Amoeba)) -0</w:t>
      </w:r>
      <w:r w:rsidR="00644CD5">
        <w:t>.</w:t>
      </w:r>
      <w:r>
        <w:t>0928(CDK2/cyclin E inhibitor) + 0</w:t>
      </w:r>
      <w:r w:rsidR="00644CD5">
        <w:t>.</w:t>
      </w:r>
      <w:r>
        <w:t>168(Guanidinoacetate kinase i</w:t>
      </w:r>
      <w:r>
        <w:t>n</w:t>
      </w:r>
      <w:r>
        <w:t>hibitor) + 0</w:t>
      </w:r>
      <w:r w:rsidR="00644CD5">
        <w:t>.</w:t>
      </w:r>
      <w:r>
        <w:t>194(5 Hydroxytryptamine 3A antagonist) + 0</w:t>
      </w:r>
      <w:r w:rsidR="00644CD5">
        <w:t>.</w:t>
      </w:r>
      <w:r>
        <w:t>205(Apolipoprotein A inhibitor) + 0</w:t>
      </w:r>
      <w:r w:rsidR="00644CD5">
        <w:t>.</w:t>
      </w:r>
      <w:r>
        <w:t>156(Dopamine D2S antagonist) + 0</w:t>
      </w:r>
      <w:r w:rsidR="00644CD5">
        <w:t>.</w:t>
      </w:r>
      <w:r>
        <w:t>0561(ESR2 expression inhibitor) + 0</w:t>
      </w:r>
      <w:r w:rsidR="00644CD5">
        <w:t>.</w:t>
      </w:r>
      <w:r>
        <w:t>223(Formyl peptide receptor antagonist) -0</w:t>
      </w:r>
      <w:r w:rsidR="00644CD5">
        <w:t>.</w:t>
      </w:r>
      <w:r>
        <w:t>0776(Phospholipase A2 X inhibitor) -0</w:t>
      </w:r>
      <w:r w:rsidR="00644CD5">
        <w:t>.</w:t>
      </w:r>
      <w:r>
        <w:t>0105(NumNegative) -0</w:t>
      </w:r>
      <w:r w:rsidR="00644CD5">
        <w:t>.</w:t>
      </w:r>
      <w:r>
        <w:t>139(MO15-related protein kinase Pfmrk inhibitor) -0</w:t>
      </w:r>
      <w:r w:rsidR="00644CD5">
        <w:t>.</w:t>
      </w:r>
      <w:r>
        <w:t>0676(Vitamin D r</w:t>
      </w:r>
      <w:r>
        <w:t>e</w:t>
      </w:r>
      <w:r>
        <w:t>ceptor antagonist) -0</w:t>
      </w:r>
      <w:r w:rsidR="00644CD5">
        <w:t>.</w:t>
      </w:r>
      <w:r>
        <w:t>0534(Matrix metalloproteinase inhibitor) + 0</w:t>
      </w:r>
      <w:r w:rsidR="00644CD5">
        <w:t>.</w:t>
      </w:r>
      <w:r>
        <w:t>342(Steroid sulfotransferase inhibitor) -0</w:t>
      </w:r>
      <w:r w:rsidR="00644CD5">
        <w:t>.</w:t>
      </w:r>
      <w:r>
        <w:t>29(Cyclomaltodextrin glucanotransferase inhibitor) + 0</w:t>
      </w:r>
      <w:r w:rsidR="00644CD5">
        <w:t>.</w:t>
      </w:r>
      <w:r>
        <w:t>0491([glutamate-ammonia-ligase] adenylyltransferase i</w:t>
      </w:r>
      <w:r>
        <w:t>n</w:t>
      </w:r>
      <w:r>
        <w:t>hibitor) + 0</w:t>
      </w:r>
      <w:r w:rsidR="00644CD5">
        <w:t>.</w:t>
      </w:r>
      <w:r>
        <w:t>0593(Ca2+/calmodulin-dependent protein kinase inhibitor) -0</w:t>
      </w:r>
      <w:r w:rsidR="00644CD5">
        <w:t>.</w:t>
      </w:r>
      <w:r>
        <w:t>149(ATP phosphoribosyltransferase inhib</w:t>
      </w:r>
      <w:r>
        <w:t>i</w:t>
      </w:r>
      <w:r>
        <w:t>tor) -0</w:t>
      </w:r>
      <w:r w:rsidR="00644CD5">
        <w:t>.</w:t>
      </w:r>
      <w:r>
        <w:t>173(UDP-glucuronate decarboxylase inhibitor) -0</w:t>
      </w:r>
      <w:r w:rsidR="00644CD5">
        <w:t>.</w:t>
      </w:r>
      <w:r>
        <w:t>0549(Cyclin-dependent kinase 6 inhibitor) + 0</w:t>
      </w:r>
      <w:r w:rsidR="00644CD5">
        <w:t>.</w:t>
      </w:r>
      <w:r>
        <w:t>0331(Antiviral (HIV)) -0</w:t>
      </w:r>
      <w:r w:rsidR="00644CD5">
        <w:t>.</w:t>
      </w:r>
      <w:r>
        <w:t>0455(Sigma 1 receptor agonist) -0</w:t>
      </w:r>
      <w:r w:rsidR="00644CD5">
        <w:t>.</w:t>
      </w:r>
      <w:r>
        <w:t>0852(Immunostimulant) + 0</w:t>
      </w:r>
      <w:r w:rsidR="00644CD5">
        <w:t>.</w:t>
      </w:r>
      <w:r>
        <w:t>197(Activating transcri</w:t>
      </w:r>
      <w:r>
        <w:t>p</w:t>
      </w:r>
      <w:r>
        <w:t>tion factor 1 inhibitor) -0</w:t>
      </w:r>
      <w:r w:rsidR="00644CD5">
        <w:t>.</w:t>
      </w:r>
      <w:r>
        <w:t>0885(AKR1C2 expression enhancer) -0</w:t>
      </w:r>
      <w:r w:rsidR="00644CD5">
        <w:t>.</w:t>
      </w:r>
      <w:r>
        <w:t xml:space="preserve">151(Vascular adhesion protein 1 inhibitor) + </w:t>
      </w:r>
      <w:r>
        <w:lastRenderedPageBreak/>
        <w:t>0</w:t>
      </w:r>
      <w:r w:rsidR="00644CD5">
        <w:t>.</w:t>
      </w:r>
      <w:r>
        <w:t>0831(Antiprotozoal (Leishmania)) + 0</w:t>
      </w:r>
      <w:r w:rsidR="00644CD5">
        <w:t>.</w:t>
      </w:r>
      <w:r>
        <w:t>0505(Protein kinase (CK1) inhibitor) + 0</w:t>
      </w:r>
      <w:r w:rsidR="00644CD5">
        <w:t>.</w:t>
      </w:r>
      <w:r>
        <w:t>0372(M18 aspartyl aminopeptidase inhibitor) + 0</w:t>
      </w:r>
      <w:r w:rsidR="00644CD5">
        <w:t>.</w:t>
      </w:r>
      <w:r>
        <w:t>114(Shock treatment) + 0</w:t>
      </w:r>
      <w:r w:rsidR="00644CD5">
        <w:t>.</w:t>
      </w:r>
      <w:r>
        <w:t>0667(Prostaglandin E2 agonist) -0</w:t>
      </w:r>
      <w:r w:rsidR="00644CD5">
        <w:t>.</w:t>
      </w:r>
      <w:r>
        <w:t>0549(Dopamine transporter inhibitor) + 0</w:t>
      </w:r>
      <w:r w:rsidR="00644CD5">
        <w:t>.</w:t>
      </w:r>
      <w:r>
        <w:t>0424(Fusion protein inhibitor) + 0</w:t>
      </w:r>
      <w:r w:rsidR="00644CD5">
        <w:t>.</w:t>
      </w:r>
      <w:r>
        <w:t>103(CAT expression inhibitor) + 0</w:t>
      </w:r>
      <w:r w:rsidR="00644CD5">
        <w:t>.</w:t>
      </w:r>
      <w:r>
        <w:t>0472(Rho-associated kinase I inhibitor) -0</w:t>
      </w:r>
      <w:r w:rsidR="00644CD5">
        <w:t>.</w:t>
      </w:r>
      <w:r>
        <w:t>0524(Oxidoreductase inhibitor) + 0</w:t>
      </w:r>
      <w:r w:rsidR="00644CD5">
        <w:t>.</w:t>
      </w:r>
      <w:r>
        <w:t>092(Alcohol dehydrogenase [NAD(P)+] inhibitor) -0</w:t>
      </w:r>
      <w:r w:rsidR="00644CD5">
        <w:t>.</w:t>
      </w:r>
      <w:r>
        <w:t>0351(Neurotrophic factor) + 0</w:t>
      </w:r>
      <w:r w:rsidR="00644CD5">
        <w:t>.</w:t>
      </w:r>
      <w:r>
        <w:t>0279(Interleukin antagonist) -0</w:t>
      </w:r>
      <w:r w:rsidR="00644CD5">
        <w:t>.</w:t>
      </w:r>
      <w:r>
        <w:t>0359(Kainate receptor 2 antagonist) -0</w:t>
      </w:r>
      <w:r w:rsidR="00644CD5">
        <w:t>.</w:t>
      </w:r>
      <w:r>
        <w:t>0422(Proto-oncogene tyrosine-protein kinase Kit inhibitor) -0</w:t>
      </w:r>
      <w:r w:rsidR="00644CD5">
        <w:t>.</w:t>
      </w:r>
      <w:r>
        <w:t>187(Adenine phosphoribosyltransferase inhibitor) + 0</w:t>
      </w:r>
      <w:r w:rsidR="00644CD5">
        <w:t>.</w:t>
      </w:r>
      <w:r>
        <w:t>0362(Leukotriene E4 antagonist) -0</w:t>
      </w:r>
      <w:r w:rsidR="00644CD5">
        <w:t>.</w:t>
      </w:r>
      <w:r>
        <w:t>0617(Peroxisome proliferator-activated receptor delta antagonist) + 0</w:t>
      </w:r>
      <w:r w:rsidR="00644CD5">
        <w:t>.</w:t>
      </w:r>
      <w:r>
        <w:t>0545(Laryngospasm) -0</w:t>
      </w:r>
      <w:r w:rsidR="00644CD5">
        <w:t>.</w:t>
      </w:r>
      <w:r>
        <w:t>0491(SCD expression enhancer) + 0</w:t>
      </w:r>
      <w:r w:rsidR="00644CD5">
        <w:t>.</w:t>
      </w:r>
      <w:r>
        <w:t>157(CDP-diacylglycerol-inositol 3-phosphatidyltransferase inhibitor) + 0</w:t>
      </w:r>
      <w:r w:rsidR="00644CD5">
        <w:t>.</w:t>
      </w:r>
      <w:r>
        <w:t>0267(Dyspepsia treatment) -0</w:t>
      </w:r>
      <w:r w:rsidR="00644CD5">
        <w:t>.</w:t>
      </w:r>
      <w:r>
        <w:t>0346(Euphoria) -0</w:t>
      </w:r>
      <w:r w:rsidR="00644CD5">
        <w:t>.</w:t>
      </w:r>
      <w:r>
        <w:t>0233(Glycine-tRNA ligase inhibitor) -0</w:t>
      </w:r>
      <w:r w:rsidR="00644CD5">
        <w:t>.</w:t>
      </w:r>
      <w:r>
        <w:t>0321(Glycine transporter 1 inhibitor) + 0</w:t>
      </w:r>
      <w:r w:rsidR="00644CD5">
        <w:t>.</w:t>
      </w:r>
      <w:r>
        <w:t>036(Confusion) -0</w:t>
      </w:r>
      <w:r w:rsidR="00644CD5">
        <w:t>.</w:t>
      </w:r>
      <w:r>
        <w:t>142(Cellulose synthase (UDP-forming) inhibitor) + 0</w:t>
      </w:r>
      <w:r w:rsidR="00644CD5">
        <w:t>.</w:t>
      </w:r>
      <w:r>
        <w:t>0255(Glyceraldehyde-3-phosphate dehydrogenase inhibitor) -0</w:t>
      </w:r>
      <w:r w:rsidR="00644CD5">
        <w:t>.</w:t>
      </w:r>
      <w:r>
        <w:t>0486(Scytalone dehydratase inhibitor) -0</w:t>
      </w:r>
      <w:r w:rsidR="00644CD5">
        <w:t>.</w:t>
      </w:r>
      <w:r>
        <w:t>0307(Smo receptor antagonist) + 0</w:t>
      </w:r>
      <w:r w:rsidR="00644CD5">
        <w:t>.</w:t>
      </w:r>
      <w:r>
        <w:t>065(Ferredoxin-nitrite reductase inhib</w:t>
      </w:r>
      <w:r>
        <w:t>i</w:t>
      </w:r>
      <w:r>
        <w:t>tor) + 0</w:t>
      </w:r>
      <w:r w:rsidR="00644CD5">
        <w:t>.</w:t>
      </w:r>
      <w:r>
        <w:t>025(Histone deacetylase 6 inhibitor) + 0</w:t>
      </w:r>
      <w:r w:rsidR="00644CD5">
        <w:t>.</w:t>
      </w:r>
      <w:r>
        <w:t>0795(Nicotinic receptor alpha7 subunit antagonist) + 0</w:t>
      </w:r>
      <w:r w:rsidR="00644CD5">
        <w:t>.</w:t>
      </w:r>
      <w:r>
        <w:t>078(Cathepsin E inhibitor) + 0</w:t>
      </w:r>
      <w:r w:rsidR="00644CD5">
        <w:t>.</w:t>
      </w:r>
      <w:r>
        <w:t>0186(ErbB-1 antagonist) -0</w:t>
      </w:r>
      <w:r w:rsidR="00644CD5">
        <w:t>.</w:t>
      </w:r>
      <w:r>
        <w:t>0331(Caspase 3 stimulant) -0</w:t>
      </w:r>
      <w:r w:rsidR="00644CD5">
        <w:t>.</w:t>
      </w:r>
      <w:r>
        <w:t>0168(5 Hydroxytryptamine 4E antagonist) + 0</w:t>
      </w:r>
      <w:r w:rsidR="00644CD5">
        <w:t>.</w:t>
      </w:r>
      <w:r>
        <w:t>0349(Carcinogenic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-0</w:t>
      </w:r>
      <w:r w:rsidR="00644CD5">
        <w:t>.</w:t>
      </w:r>
      <w:r>
        <w:t>0167(Apolipoprotein B-100 inhibitor) -0</w:t>
      </w:r>
      <w:r w:rsidR="00644CD5">
        <w:t>.</w:t>
      </w:r>
      <w:r>
        <w:t>0216(Platelet growth factor antagonist) + 0</w:t>
      </w:r>
      <w:r w:rsidR="00644CD5">
        <w:t>.</w:t>
      </w:r>
      <w:r>
        <w:t>0242(Pancytopenia) + 0</w:t>
      </w:r>
      <w:r w:rsidR="00644CD5">
        <w:t>.</w:t>
      </w:r>
      <w:r>
        <w:t>0165(MAP-kinase-activated kinase inhibitor) -0</w:t>
      </w:r>
      <w:r w:rsidR="00644CD5">
        <w:t>.</w:t>
      </w:r>
      <w:r>
        <w:t>037(SKP2 expression inhib</w:t>
      </w:r>
      <w:r>
        <w:t>i</w:t>
      </w:r>
      <w:r>
        <w:t>tor) + 0</w:t>
      </w:r>
      <w:r w:rsidR="00644CD5">
        <w:t>.</w:t>
      </w:r>
      <w:r>
        <w:t>0246(Nitrilase inhibitor) -0</w:t>
      </w:r>
      <w:r w:rsidR="00644CD5">
        <w:t>.</w:t>
      </w:r>
      <w:r>
        <w:t>0229(Sensitization) + 0</w:t>
      </w:r>
      <w:r w:rsidR="00644CD5">
        <w:t>.</w:t>
      </w:r>
      <w:r>
        <w:t>042(3-Hydroxybutyrate dehydrogenase inhibitor) + 0</w:t>
      </w:r>
      <w:r w:rsidR="00644CD5">
        <w:t>.</w:t>
      </w:r>
      <w:r>
        <w:t>00674(Antiprotozoal) -0</w:t>
      </w:r>
      <w:r w:rsidR="00644CD5">
        <w:t>.</w:t>
      </w:r>
      <w:r>
        <w:t>0167(Phospholipase A2 IIa inhibitor) -0</w:t>
      </w:r>
      <w:r w:rsidR="00644CD5">
        <w:t>.</w:t>
      </w:r>
      <w:r>
        <w:t>0363(Chemokine receptor agonist) + 0</w:t>
      </w:r>
      <w:r w:rsidR="00644CD5">
        <w:t>.</w:t>
      </w:r>
      <w:r>
        <w:t>0405(K(ir) 6.1 channel blocker) -0</w:t>
      </w:r>
      <w:r w:rsidR="00644CD5">
        <w:t>.</w:t>
      </w:r>
      <w:r>
        <w:t>0118(Polo-like kinase-2 inhibitor) + 0</w:t>
      </w:r>
      <w:r w:rsidR="00644CD5">
        <w:t>.</w:t>
      </w:r>
      <w:r>
        <w:t>00266(NumDonor) + 0</w:t>
      </w:r>
      <w:r w:rsidR="00644CD5">
        <w:t>.</w:t>
      </w:r>
      <w:r>
        <w:t>00951(Weakness) -0</w:t>
      </w:r>
      <w:r w:rsidR="00644CD5">
        <w:t>.</w:t>
      </w:r>
      <w:r>
        <w:t>0167(LSS expression enhancer) -0</w:t>
      </w:r>
      <w:r w:rsidR="00644CD5">
        <w:t>.</w:t>
      </w:r>
      <w:r>
        <w:t>00769(Hypotonia) + 0</w:t>
      </w:r>
      <w:r w:rsidR="00644CD5">
        <w:t>.</w:t>
      </w:r>
      <w:r>
        <w:t>00477(Phosphate transporter inhibitor) -0</w:t>
      </w:r>
      <w:r w:rsidR="00644CD5">
        <w:t>.</w:t>
      </w:r>
      <w:r>
        <w:t>012(Opioid kappa receptor antagonist) + 0</w:t>
      </w:r>
      <w:r w:rsidR="00644CD5">
        <w:t>.</w:t>
      </w:r>
      <w:r>
        <w:t>00251(Protein-tyrosine phosphatase non-receptor type 22 inhibitor) + 0</w:t>
      </w:r>
      <w:r w:rsidR="00644CD5">
        <w:t>.</w:t>
      </w:r>
      <w:r>
        <w:t>00162(Protein-glutamate m</w:t>
      </w:r>
      <w:r>
        <w:t>e</w:t>
      </w:r>
      <w:r>
        <w:t>thylesterase inhibitor) -0</w:t>
      </w:r>
      <w:r w:rsidR="00644CD5">
        <w:t>.</w:t>
      </w:r>
      <w:r>
        <w:t>00819([hydroxymethylglutaryl-CoA reductase (NADPH)] kinase inhibitor) -0</w:t>
      </w:r>
      <w:r w:rsidR="00644CD5">
        <w:t>.</w:t>
      </w:r>
      <w:r>
        <w:t>000403(Prokinetic) + 6</w:t>
      </w:r>
      <w:r w:rsidR="00644CD5">
        <w:t>.</w:t>
      </w:r>
      <w:r>
        <w:t>69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649(Cystathionine gamma-lyase inhibitor) + 0</w:t>
      </w:r>
      <w:r w:rsidR="00644CD5">
        <w:t>.</w:t>
      </w:r>
      <w:r>
        <w:t>369(CYP2D6 substrate) -0</w:t>
      </w:r>
      <w:r w:rsidR="00644CD5">
        <w:t>.</w:t>
      </w:r>
      <w:r>
        <w:t>782(Leukopenia) -0</w:t>
      </w:r>
      <w:r w:rsidR="00644CD5">
        <w:t>.</w:t>
      </w:r>
      <w:r>
        <w:t>204(MAP kinase kinase 2 inhibitor) + 0</w:t>
      </w:r>
      <w:r w:rsidR="00644CD5">
        <w:t>.</w:t>
      </w:r>
      <w:r>
        <w:t>154(NumAromAtoms) + 0</w:t>
      </w:r>
      <w:r w:rsidR="00644CD5">
        <w:t>.</w:t>
      </w:r>
      <w:r>
        <w:t>327(Miotic) -0</w:t>
      </w:r>
      <w:r w:rsidR="00644CD5">
        <w:t>.</w:t>
      </w:r>
      <w:r>
        <w:t>152(NumAcceptor) -0</w:t>
      </w:r>
      <w:r w:rsidR="00644CD5">
        <w:t>.</w:t>
      </w:r>
      <w:r>
        <w:t>301(Restenosis trea</w:t>
      </w:r>
      <w:r>
        <w:t>t</w:t>
      </w:r>
      <w:r>
        <w:t>ment) + 0</w:t>
      </w:r>
      <w:r w:rsidR="00644CD5">
        <w:t>.</w:t>
      </w:r>
      <w:r>
        <w:t>921(Anesthetic local) + 0</w:t>
      </w:r>
      <w:r w:rsidR="00644CD5">
        <w:t>.</w:t>
      </w:r>
      <w:r>
        <w:t>488(Imidazoline receptor antagonist) + 0</w:t>
      </w:r>
      <w:r w:rsidR="00644CD5">
        <w:t>.</w:t>
      </w:r>
      <w:r>
        <w:t>321(Coma) -0</w:t>
      </w:r>
      <w:r w:rsidR="00644CD5">
        <w:t>.</w:t>
      </w:r>
      <w:r>
        <w:t>752(Phosphodiesterase 1C inhibitor) -0</w:t>
      </w:r>
      <w:r w:rsidR="00644CD5">
        <w:t>.</w:t>
      </w:r>
      <w:r>
        <w:t>959(Glycerate kinase inhibitor) -0</w:t>
      </w:r>
      <w:r w:rsidR="00644CD5">
        <w:t>.</w:t>
      </w:r>
      <w:r>
        <w:t>912(CYP2C substrate) + 0</w:t>
      </w:r>
      <w:r w:rsidR="00644CD5">
        <w:t>.</w:t>
      </w:r>
      <w:r>
        <w:t>00863(Ceramidase inhibitor) + 1</w:t>
      </w:r>
      <w:r w:rsidR="00644CD5">
        <w:t>.</w:t>
      </w:r>
      <w:r>
        <w:t>83(Arachidonic acid antagonist) + 0</w:t>
      </w:r>
      <w:r w:rsidR="00644CD5">
        <w:t>.</w:t>
      </w:r>
      <w:r>
        <w:t>0962(Lipophilicity^2) -0</w:t>
      </w:r>
      <w:r w:rsidR="00644CD5">
        <w:t>.</w:t>
      </w:r>
      <w:r>
        <w:t>237(Aldose reductase substrate) + 0</w:t>
      </w:r>
      <w:r w:rsidR="00644CD5">
        <w:t>.</w:t>
      </w:r>
      <w:r>
        <w:t>206(Antineoplastic (colon cancer)) -0</w:t>
      </w:r>
      <w:r w:rsidR="00644CD5">
        <w:t>.</w:t>
      </w:r>
      <w:r>
        <w:t>676(Length) + 0</w:t>
      </w:r>
      <w:r w:rsidR="00644CD5">
        <w:t>.</w:t>
      </w:r>
      <w:r>
        <w:t>409(N-carbamoyl-L-amino-acid hydrolase inhibitor) -0</w:t>
      </w:r>
      <w:r w:rsidR="00644CD5">
        <w:t>.</w:t>
      </w:r>
      <w:r>
        <w:t>375(Orexin receptor 2 antagonist) + 0</w:t>
      </w:r>
      <w:r w:rsidR="00644CD5">
        <w:t>.</w:t>
      </w:r>
      <w:r>
        <w:t>817(Potassium channel Kv1.1 blocker) -0</w:t>
      </w:r>
      <w:r w:rsidR="00644CD5">
        <w:t>.</w:t>
      </w:r>
      <w:r>
        <w:t>0424(Melatonin 1 agonist) -0</w:t>
      </w:r>
      <w:r w:rsidR="00644CD5">
        <w:t>.</w:t>
      </w:r>
      <w:r>
        <w:t>0601(Growth stimulant) -1</w:t>
      </w:r>
      <w:r w:rsidR="00644CD5">
        <w:t>.</w:t>
      </w:r>
      <w:r>
        <w:t>1(Thiosulfate sulfurtransferase inhibitor) + 0</w:t>
      </w:r>
      <w:r w:rsidR="00644CD5">
        <w:t>.</w:t>
      </w:r>
      <w:r>
        <w:t>546(Allergic reaction) -0</w:t>
      </w:r>
      <w:r w:rsidR="00644CD5">
        <w:t>.</w:t>
      </w:r>
      <w:r>
        <w:t>206(NACHT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187(NumPositive) + 17</w:t>
      </w:r>
      <w:r w:rsidR="00644CD5">
        <w:t>.</w:t>
      </w:r>
      <w:r>
        <w:t>8(Lipophilicity) -0</w:t>
      </w:r>
      <w:r w:rsidR="00644CD5">
        <w:t>.</w:t>
      </w:r>
      <w:r>
        <w:t>155(Aggrecanase 2 inhibitor) -0</w:t>
      </w:r>
      <w:r w:rsidR="00644CD5">
        <w:t>.</w:t>
      </w:r>
      <w:r>
        <w:t>365(Integrin beta3 antagonist) + 0</w:t>
      </w:r>
      <w:r w:rsidR="00644CD5">
        <w:t>.</w:t>
      </w:r>
      <w:r>
        <w:t>644(Ceramide glucosyltransferase inhibitor) + 0</w:t>
      </w:r>
      <w:r w:rsidR="00644CD5">
        <w:t>.</w:t>
      </w:r>
      <w:r>
        <w:t>0708(P3 purinoceptor-like protein antagonist) + 0</w:t>
      </w:r>
      <w:r w:rsidR="00644CD5">
        <w:t>.</w:t>
      </w:r>
      <w:r>
        <w:t>362(Carbonic anhydrase XI inhibitor) -0</w:t>
      </w:r>
      <w:r w:rsidR="00644CD5">
        <w:t>.</w:t>
      </w:r>
      <w:r>
        <w:t>837(Shal potassium channel blocker) + 10</w:t>
      </w:r>
      <w:r w:rsidR="00644CD5">
        <w:t>.</w:t>
      </w:r>
      <w:r>
        <w:t>2(Volume) + 0</w:t>
      </w:r>
      <w:r w:rsidR="00644CD5">
        <w:t>.</w:t>
      </w:r>
      <w:r>
        <w:t>392(Sirtuin 2 inhibitor) + 1</w:t>
      </w:r>
      <w:r w:rsidR="00644CD5">
        <w:t>.</w:t>
      </w:r>
      <w:r>
        <w:t>33(Ether-a-go-go potassium channel blocker) -0</w:t>
      </w:r>
      <w:r w:rsidR="00644CD5">
        <w:t>.</w:t>
      </w:r>
      <w:r>
        <w:t>169(Glycine receptor agonist) -0</w:t>
      </w:r>
      <w:r w:rsidR="00644CD5">
        <w:t>.</w:t>
      </w:r>
      <w:r>
        <w:t>254(Glutamate dehydrogenase [NAD(P)+] inhibitor) -0</w:t>
      </w:r>
      <w:r w:rsidR="00644CD5">
        <w:t>.</w:t>
      </w:r>
      <w:r>
        <w:t>413(Vitamin D receptor antagonist) -1</w:t>
      </w:r>
      <w:r w:rsidR="00644CD5">
        <w:t>.</w:t>
      </w:r>
      <w:r>
        <w:t>15(CF transmembrane conductance regulator antagonist) + 0</w:t>
      </w:r>
      <w:r w:rsidR="00644CD5">
        <w:t>.</w:t>
      </w:r>
      <w:r>
        <w:t>311(Antiviral (Influenza A)) + 0</w:t>
      </w:r>
      <w:r w:rsidR="00644CD5">
        <w:t>.</w:t>
      </w:r>
      <w:r>
        <w:t>811(Vision disturbance) -0</w:t>
      </w:r>
      <w:r w:rsidR="00644CD5">
        <w:t>.</w:t>
      </w:r>
      <w:r>
        <w:t>846(Nicotinic alpha7 receptor agonist) -1</w:t>
      </w:r>
      <w:r w:rsidR="00644CD5">
        <w:t>.</w:t>
      </w:r>
      <w:r>
        <w:t>06(Anesthetic inhalation) + 0</w:t>
      </w:r>
      <w:r w:rsidR="00644CD5">
        <w:t>.</w:t>
      </w:r>
      <w:r>
        <w:t>118(Sodium/glucose cotransporter 2 inhibitor) + 0</w:t>
      </w:r>
      <w:r w:rsidR="00644CD5">
        <w:t>.</w:t>
      </w:r>
      <w:r>
        <w:t>735(Spermicide) -0</w:t>
      </w:r>
      <w:r w:rsidR="00644CD5">
        <w:t>.</w:t>
      </w:r>
      <w:r>
        <w:t>134(Protein-tyrosine phosphatase 1B inhib</w:t>
      </w:r>
      <w:r>
        <w:t>i</w:t>
      </w:r>
      <w:r>
        <w:t>tor) + 0</w:t>
      </w:r>
      <w:r w:rsidR="00644CD5">
        <w:t>.</w:t>
      </w:r>
      <w:r>
        <w:t>573(Estrogen beta receptor agonist) + 0</w:t>
      </w:r>
      <w:r w:rsidR="00644CD5">
        <w:t>.</w:t>
      </w:r>
      <w:r>
        <w:t>884(Pneumotoxic) -0</w:t>
      </w:r>
      <w:r w:rsidR="00644CD5">
        <w:t>.</w:t>
      </w:r>
      <w:r>
        <w:t>432(Endocrine disruptor) + 0</w:t>
      </w:r>
      <w:r w:rsidR="00644CD5">
        <w:t>.</w:t>
      </w:r>
      <w:r>
        <w:t>345(UGT2B11 substrate) -0</w:t>
      </w:r>
      <w:r w:rsidR="00644CD5">
        <w:t>.</w:t>
      </w:r>
      <w:r>
        <w:t>447(NGFR expression enhancer) + 0</w:t>
      </w:r>
      <w:r w:rsidR="00644CD5">
        <w:t>.</w:t>
      </w:r>
      <w:r>
        <w:t>23(Hepatic disorders treatment) -0</w:t>
      </w:r>
      <w:r w:rsidR="00644CD5">
        <w:t>.</w:t>
      </w:r>
      <w:r>
        <w:t>502(Cerebral hemorrhage) + 0</w:t>
      </w:r>
      <w:r w:rsidR="00644CD5">
        <w:t>.</w:t>
      </w:r>
      <w:r>
        <w:t>505(Peroxisome proliferator-activated receptor alpha antagonist) + 0</w:t>
      </w:r>
      <w:r w:rsidR="00644CD5">
        <w:t>.</w:t>
      </w:r>
      <w:r>
        <w:t>318(AMPA receptor agonist) + 0</w:t>
      </w:r>
      <w:r w:rsidR="00644CD5">
        <w:t>.</w:t>
      </w:r>
      <w:r>
        <w:t>304(Biliary tract disorders treatment) + 0</w:t>
      </w:r>
      <w:r w:rsidR="00644CD5">
        <w:t>.</w:t>
      </w:r>
      <w:r>
        <w:t>401(Caspase 6 inhibitor) -0</w:t>
      </w:r>
      <w:r w:rsidR="00644CD5">
        <w:t>.</w:t>
      </w:r>
      <w:r>
        <w:t>319(Agitation) + 0</w:t>
      </w:r>
      <w:r w:rsidR="00644CD5">
        <w:t>.</w:t>
      </w:r>
      <w:r>
        <w:t>503(Sulfinoalanine decarboxylase inhib</w:t>
      </w:r>
      <w:r>
        <w:t>i</w:t>
      </w:r>
      <w:r>
        <w:t>tor) -0</w:t>
      </w:r>
      <w:r w:rsidR="00644CD5">
        <w:t>.</w:t>
      </w:r>
      <w:r>
        <w:t>253(CYP3A4 inducer) -0</w:t>
      </w:r>
      <w:r w:rsidR="00644CD5">
        <w:t>.</w:t>
      </w:r>
      <w:r>
        <w:t>261(Myocardial ischemia treatment) -0</w:t>
      </w:r>
      <w:r w:rsidR="00644CD5">
        <w:t>.</w:t>
      </w:r>
      <w:r>
        <w:t>434(Prostatic (benign) hyperplasia treatment) -0</w:t>
      </w:r>
      <w:r w:rsidR="00644CD5">
        <w:t>.</w:t>
      </w:r>
      <w:r>
        <w:t>338(G-protein-coupled receptor kinase inhibitor) -0</w:t>
      </w:r>
      <w:r w:rsidR="00644CD5">
        <w:t>.</w:t>
      </w:r>
      <w:r>
        <w:t>17(CDC25A inhibitor) + 0</w:t>
      </w:r>
      <w:r w:rsidR="00644CD5">
        <w:t>.</w:t>
      </w:r>
      <w:r>
        <w:t>469(MYC expression enhancer) + 0</w:t>
      </w:r>
      <w:r w:rsidR="00644CD5">
        <w:t>.</w:t>
      </w:r>
      <w:r>
        <w:t>141(Toxic</w:t>
      </w:r>
      <w:r w:rsidR="00644CD5">
        <w:t>.</w:t>
      </w:r>
      <w:r>
        <w:t xml:space="preserve"> vascular) -1</w:t>
      </w:r>
      <w:r w:rsidR="00644CD5">
        <w:t>.</w:t>
      </w:r>
      <w:r>
        <w:t>14(DNA methyltransferase 3B inhibitor) + 12</w:t>
      </w:r>
      <w:r w:rsidR="00644CD5">
        <w:t>.</w:t>
      </w:r>
      <w:r>
        <w:t>5(Length^3) + 0</w:t>
      </w:r>
      <w:r w:rsidR="00644CD5">
        <w:t>.</w:t>
      </w:r>
      <w:r>
        <w:t>502(Carboxypeptidase U inhibitor) -0</w:t>
      </w:r>
      <w:r w:rsidR="00644CD5">
        <w:t>.</w:t>
      </w:r>
      <w:r>
        <w:t>164(Biphenyl-2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169(RB1 expression enhancer) -0</w:t>
      </w:r>
      <w:r w:rsidR="00644CD5">
        <w:t>.</w:t>
      </w:r>
      <w:r>
        <w:t>27(Phosphodiesterase VIII inhibitor) -0</w:t>
      </w:r>
      <w:r w:rsidR="00644CD5">
        <w:t>.</w:t>
      </w:r>
      <w:r>
        <w:t>233(Antineoplastic (small cell lung cancer)) -0</w:t>
      </w:r>
      <w:r w:rsidR="00644CD5">
        <w:t>.</w:t>
      </w:r>
      <w:r>
        <w:t>182(Tubulin agonist) + 0</w:t>
      </w:r>
      <w:r w:rsidR="00644CD5">
        <w:t>.</w:t>
      </w:r>
      <w:r>
        <w:t>249(Antiseborrheic) + 0</w:t>
      </w:r>
      <w:r w:rsidR="00644CD5">
        <w:t>.</w:t>
      </w:r>
      <w:r>
        <w:t>762(CYP2D6 inhibitor) -0</w:t>
      </w:r>
      <w:r w:rsidR="00644CD5">
        <w:t>.</w:t>
      </w:r>
      <w:r>
        <w:t>575(Dizziness) -0</w:t>
      </w:r>
      <w:r w:rsidR="00644CD5">
        <w:t>.</w:t>
      </w:r>
      <w:r>
        <w:t>589(PPARG expression enhancer) -0</w:t>
      </w:r>
      <w:r w:rsidR="00644CD5">
        <w:t>.</w:t>
      </w:r>
      <w:r>
        <w:t>125(HIV-1 protease inhibitor) + 0</w:t>
      </w:r>
      <w:r w:rsidR="00644CD5">
        <w:t>.</w:t>
      </w:r>
      <w:r>
        <w:t>275(UDP-N-acetylmuramate-L-alanine ligase inhibitor) + 0</w:t>
      </w:r>
      <w:r w:rsidR="00644CD5">
        <w:t>.</w:t>
      </w:r>
      <w:r>
        <w:t>251(HMGCS1 e</w:t>
      </w:r>
      <w:r>
        <w:t>x</w:t>
      </w:r>
      <w:r>
        <w:t>pression enhancer) + 0</w:t>
      </w:r>
      <w:r w:rsidR="00644CD5">
        <w:t>.</w:t>
      </w:r>
      <w:r>
        <w:t>245(DNA gyrase subunit A inhibitor) -0</w:t>
      </w:r>
      <w:r w:rsidR="00644CD5">
        <w:t>.</w:t>
      </w:r>
      <w:r>
        <w:t>448(Sialorrhea) + 1</w:t>
      </w:r>
      <w:r w:rsidR="00644CD5">
        <w:t>.</w:t>
      </w:r>
      <w:r>
        <w:t>22(Adenosine A3 receptor ag</w:t>
      </w:r>
      <w:r>
        <w:t>o</w:t>
      </w:r>
      <w:r>
        <w:t>nist) -0</w:t>
      </w:r>
      <w:r w:rsidR="00644CD5">
        <w:t>.</w:t>
      </w:r>
      <w:r>
        <w:t>144(Carbonic anhydrase IX inhibitor) -0</w:t>
      </w:r>
      <w:r w:rsidR="00644CD5">
        <w:t>.</w:t>
      </w:r>
      <w:r>
        <w:t>312(Homoserine kinase inhibitor) -17</w:t>
      </w:r>
      <w:r w:rsidR="00644CD5">
        <w:t>.</w:t>
      </w:r>
      <w:r>
        <w:t>6(Volume^2) + 0</w:t>
      </w:r>
      <w:r w:rsidR="00644CD5">
        <w:t>.</w:t>
      </w:r>
      <w:r>
        <w:t>321(Glucocorticoid antagonist) + 0</w:t>
      </w:r>
      <w:r w:rsidR="00644CD5">
        <w:t>.</w:t>
      </w:r>
      <w:r>
        <w:t>358(Sentrin-specific protease 6 inhibitor) -0</w:t>
      </w:r>
      <w:r w:rsidR="00644CD5">
        <w:t>.</w:t>
      </w:r>
      <w:r>
        <w:t xml:space="preserve">522(BAD expression inhibitor) + </w:t>
      </w:r>
      <w:r>
        <w:lastRenderedPageBreak/>
        <w:t>0</w:t>
      </w:r>
      <w:r w:rsidR="00644CD5">
        <w:t>.</w:t>
      </w:r>
      <w:r>
        <w:t>613(Cytosine deaminase inhibitor) + 0</w:t>
      </w:r>
      <w:r w:rsidR="00644CD5">
        <w:t>.</w:t>
      </w:r>
      <w:r>
        <w:t>449(Vitamin K-dependent protein C inhibitor) + 0</w:t>
      </w:r>
      <w:r w:rsidR="00644CD5">
        <w:t>.</w:t>
      </w:r>
      <w:r>
        <w:t>119(MW) -0</w:t>
      </w:r>
      <w:r w:rsidR="00644CD5">
        <w:t>.</w:t>
      </w:r>
      <w:r>
        <w:t>453(Adenylate cyclase II inhibitor) -0</w:t>
      </w:r>
      <w:r w:rsidR="00644CD5">
        <w:t>.</w:t>
      </w:r>
      <w:r>
        <w:t>293(Carcinogenic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143(Tachycardiac) -1</w:t>
      </w:r>
      <w:r w:rsidR="00644CD5">
        <w:t>.</w:t>
      </w:r>
      <w:r>
        <w:t>36(Orotate pho</w:t>
      </w:r>
      <w:r>
        <w:t>s</w:t>
      </w:r>
      <w:r>
        <w:t>phoribosyltransferase inhibitor) + 0</w:t>
      </w:r>
      <w:r w:rsidR="00644CD5">
        <w:t>.</w:t>
      </w:r>
      <w:r>
        <w:t>518(CAT expression inhibitor) -0</w:t>
      </w:r>
      <w:r w:rsidR="00644CD5">
        <w:t>.</w:t>
      </w:r>
      <w:r>
        <w:t>3(CLU expression enhancer) + 0</w:t>
      </w:r>
      <w:r w:rsidR="00644CD5">
        <w:t>.</w:t>
      </w:r>
      <w:r>
        <w:t>359(Linoleate isomerase inhibitor) + 1</w:t>
      </w:r>
      <w:r w:rsidR="00644CD5">
        <w:t>.</w:t>
      </w:r>
      <w:r>
        <w:t>8(Cytidylate kinase inhibitor) -0</w:t>
      </w:r>
      <w:r w:rsidR="00644CD5">
        <w:t>.</w:t>
      </w:r>
      <w:r>
        <w:t>418(3(or 17)beta-hydroxysteroid dehydrogenase inhibitor) -0</w:t>
      </w:r>
      <w:r w:rsidR="00644CD5">
        <w:t>.</w:t>
      </w:r>
      <w:r>
        <w:t>165(Analgesic) -0</w:t>
      </w:r>
      <w:r w:rsidR="00644CD5">
        <w:t>.</w:t>
      </w:r>
      <w:r>
        <w:t>19(CYP3A4 inhibitor) + 0</w:t>
      </w:r>
      <w:r w:rsidR="00644CD5">
        <w:t>.</w:t>
      </w:r>
      <w:r>
        <w:t>362(Eye irritation</w:t>
      </w:r>
      <w:r w:rsidR="00644CD5">
        <w:t>.</w:t>
      </w:r>
      <w:r>
        <w:t xml:space="preserve"> weak) -0</w:t>
      </w:r>
      <w:r w:rsidR="00644CD5">
        <w:t>.</w:t>
      </w:r>
      <w:r>
        <w:t>303(TNF expression inhibitor) + 0</w:t>
      </w:r>
      <w:r w:rsidR="00644CD5">
        <w:t>.</w:t>
      </w:r>
      <w:r>
        <w:t>367(Cytosolic phospholipase A2 inhibitor) -0</w:t>
      </w:r>
      <w:r w:rsidR="00644CD5">
        <w:t>.</w:t>
      </w:r>
      <w:r>
        <w:t>22(HIV-1 reverse transcriptase inhibitor) + 0</w:t>
      </w:r>
      <w:r w:rsidR="00644CD5">
        <w:t>.</w:t>
      </w:r>
      <w:r>
        <w:t>292(MAP-kinase-activated kinase inhibitor) -1</w:t>
      </w:r>
      <w:r w:rsidR="00644CD5">
        <w:t>.</w:t>
      </w:r>
      <w:r>
        <w:t>32(UGT2B20 substrate) -0</w:t>
      </w:r>
      <w:r w:rsidR="00644CD5">
        <w:t>.</w:t>
      </w:r>
      <w:r>
        <w:t>419(Amino acid-polyamine-organocation (APC) transporter antagonist) -0</w:t>
      </w:r>
      <w:r w:rsidR="00644CD5">
        <w:t>.</w:t>
      </w:r>
      <w:r>
        <w:t>757(Potassium channel (Ca-activated) activator) + 0</w:t>
      </w:r>
      <w:r w:rsidR="00644CD5">
        <w:t>.</w:t>
      </w:r>
      <w:r>
        <w:t>363(CDH1 expression enhancer) + 0</w:t>
      </w:r>
      <w:r w:rsidR="00644CD5">
        <w:t>.</w:t>
      </w:r>
      <w:r>
        <w:t>544(Cyclooxygenase 1 inhibitor) -0</w:t>
      </w:r>
      <w:r w:rsidR="00644CD5">
        <w:t>.</w:t>
      </w:r>
      <w:r>
        <w:t>641(Histone deacetylase 7 inhibitor) + 1</w:t>
      </w:r>
      <w:r w:rsidR="00644CD5">
        <w:t>.</w:t>
      </w:r>
      <w:r>
        <w:t>33(Tyrosine transaminase inhibitor) -1</w:t>
      </w:r>
      <w:r w:rsidR="00644CD5">
        <w:t>.</w:t>
      </w:r>
      <w:r>
        <w:t>16(Pyruvate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333(Carcinogenic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656(Adenylate cyclase V inhibitor) -0</w:t>
      </w:r>
      <w:r w:rsidR="00644CD5">
        <w:t>.</w:t>
      </w:r>
      <w:r>
        <w:t>266(Epstein-Barr nuclear antigen 1 inhibitor) + 0</w:t>
      </w:r>
      <w:r w:rsidR="00644CD5">
        <w:t>.</w:t>
      </w:r>
      <w:r>
        <w:t>811(Transcortin receptor antagonist) -0</w:t>
      </w:r>
      <w:r w:rsidR="00644CD5">
        <w:t>.</w:t>
      </w:r>
      <w:r>
        <w:t>735(G0S2 e</w:t>
      </w:r>
      <w:r>
        <w:t>x</w:t>
      </w:r>
      <w:r>
        <w:t>pression enhancer) + 0</w:t>
      </w:r>
      <w:r w:rsidR="00644CD5">
        <w:t>.</w:t>
      </w:r>
      <w:r>
        <w:t>122(Cardiotonic) + 0</w:t>
      </w:r>
      <w:r w:rsidR="00644CD5">
        <w:t>.</w:t>
      </w:r>
      <w:r>
        <w:t>175(Hypoventilation) -0</w:t>
      </w:r>
      <w:r w:rsidR="00644CD5">
        <w:t>.</w:t>
      </w:r>
      <w:r>
        <w:t>201(Mineralocorticoid antagonist) -0</w:t>
      </w:r>
      <w:r w:rsidR="00644CD5">
        <w:t>.</w:t>
      </w:r>
      <w:r>
        <w:t>294(Carcinogenic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202(Urologic disorders treatment) + 0</w:t>
      </w:r>
      <w:r w:rsidR="00644CD5">
        <w:t>.</w:t>
      </w:r>
      <w:r>
        <w:t>928(CYP24 inhibitor) + 0</w:t>
      </w:r>
      <w:r w:rsidR="00644CD5">
        <w:t>.</w:t>
      </w:r>
      <w:r>
        <w:t>218(GABA C receptor antagonist) -0</w:t>
      </w:r>
      <w:r w:rsidR="00644CD5">
        <w:t>.</w:t>
      </w:r>
      <w:r>
        <w:t>171(NADPH oxidase 4 inhibitor) + 0</w:t>
      </w:r>
      <w:r w:rsidR="00644CD5">
        <w:t>.</w:t>
      </w:r>
      <w:r>
        <w:t>146(Phosphodiesterase 6A inhibitor) -0</w:t>
      </w:r>
      <w:r w:rsidR="00644CD5">
        <w:t>.</w:t>
      </w:r>
      <w:r>
        <w:t>204(Prostaglandin EP2 agonist) + 0</w:t>
      </w:r>
      <w:r w:rsidR="00644CD5">
        <w:t>.</w:t>
      </w:r>
      <w:r>
        <w:t>233(Janus tyrosine kinase 1 inhibitor) -0</w:t>
      </w:r>
      <w:r w:rsidR="00644CD5">
        <w:t>.</w:t>
      </w:r>
      <w:r>
        <w:t>0384(NumNegative) -0</w:t>
      </w:r>
      <w:r w:rsidR="00644CD5">
        <w:t>.</w:t>
      </w:r>
      <w:r>
        <w:t>137(Cyclin-dependent kinase 5 inhibitor) -0</w:t>
      </w:r>
      <w:r w:rsidR="00644CD5">
        <w:t>.</w:t>
      </w:r>
      <w:r>
        <w:t>567(Antidepressant</w:t>
      </w:r>
      <w:r w:rsidR="00644CD5">
        <w:t>.</w:t>
      </w:r>
      <w:r>
        <w:t xml:space="preserve"> Imipramin-like) -0</w:t>
      </w:r>
      <w:r w:rsidR="00644CD5">
        <w:t>.</w:t>
      </w:r>
      <w:r>
        <w:t>234(Sodium/hydrogen exchanger 2 inhibitor) + 0</w:t>
      </w:r>
      <w:r w:rsidR="00644CD5">
        <w:t>.</w:t>
      </w:r>
      <w:r>
        <w:t>442(Irritation) + 0</w:t>
      </w:r>
      <w:r w:rsidR="00644CD5">
        <w:t>.</w:t>
      </w:r>
      <w:r>
        <w:t>56(Carbonic anhydrase VA inhibitor) + 0</w:t>
      </w:r>
      <w:r w:rsidR="00644CD5">
        <w:t>.</w:t>
      </w:r>
      <w:r>
        <w:t>703(SPP1 expression enhancer) -0</w:t>
      </w:r>
      <w:r w:rsidR="00644CD5">
        <w:t>.</w:t>
      </w:r>
      <w:r>
        <w:t>431(Glutathione reductase inhibitor) + 0</w:t>
      </w:r>
      <w:r w:rsidR="00644CD5">
        <w:t>.</w:t>
      </w:r>
      <w:r>
        <w:t>469(Riboflavin kinase inhibitor) -0</w:t>
      </w:r>
      <w:r w:rsidR="00644CD5">
        <w:t>.</w:t>
      </w:r>
      <w:r>
        <w:t>18(Kainate receptor 2 antagonist) -0</w:t>
      </w:r>
      <w:r w:rsidR="00644CD5">
        <w:t>.</w:t>
      </w:r>
      <w:r>
        <w:t>554(CDK/Cyclin complex inhibitor) -0</w:t>
      </w:r>
      <w:r w:rsidR="00644CD5">
        <w:t>.</w:t>
      </w:r>
      <w:r>
        <w:t>0892(Ephrin antagonist) + 0</w:t>
      </w:r>
      <w:r w:rsidR="00644CD5">
        <w:t>.</w:t>
      </w:r>
      <w:r>
        <w:t>47(Chitinase inhibitor) + 0</w:t>
      </w:r>
      <w:r w:rsidR="00644CD5">
        <w:t>.</w:t>
      </w:r>
      <w:r>
        <w:t>251(Pim-2 kinase inhibitor) + 0</w:t>
      </w:r>
      <w:r w:rsidR="00644CD5">
        <w:t>.</w:t>
      </w:r>
      <w:r>
        <w:t>338(5 Hydroxytryptamine 5 antagonist) -0</w:t>
      </w:r>
      <w:r w:rsidR="00644CD5">
        <w:t>.</w:t>
      </w:r>
      <w:r>
        <w:t>712(Dopamine D3 agonist) + 0</w:t>
      </w:r>
      <w:r w:rsidR="00644CD5">
        <w:t>.</w:t>
      </w:r>
      <w:r>
        <w:t>797(Phosphoglucomutase inhibitor) + 0</w:t>
      </w:r>
      <w:r w:rsidR="00644CD5">
        <w:t>.</w:t>
      </w:r>
      <w:r>
        <w:t>106(Microsomal triglyceride transfer protein inhibitor) + 0</w:t>
      </w:r>
      <w:r w:rsidR="00644CD5">
        <w:t>.</w:t>
      </w:r>
      <w:r>
        <w:t>33(HMGCR expression inhibitor) + 0</w:t>
      </w:r>
      <w:r w:rsidR="00644CD5">
        <w:t>.</w:t>
      </w:r>
      <w:r>
        <w:t>224(Factor XII inhibitor) + 0</w:t>
      </w:r>
      <w:r w:rsidR="00644CD5">
        <w:t>.</w:t>
      </w:r>
      <w:r>
        <w:t>288(SERPINE1 expression enhancer) -0</w:t>
      </w:r>
      <w:r w:rsidR="00644CD5">
        <w:t>.</w:t>
      </w:r>
      <w:r>
        <w:t>435(Acetoin dehydrogenase inhibitor) + 0</w:t>
      </w:r>
      <w:r w:rsidR="00644CD5">
        <w:t>.</w:t>
      </w:r>
      <w:r>
        <w:t>0992(Psychoses) + 0</w:t>
      </w:r>
      <w:r w:rsidR="00644CD5">
        <w:t>.</w:t>
      </w:r>
      <w:r>
        <w:t>173(Analeptic) -0</w:t>
      </w:r>
      <w:r w:rsidR="00644CD5">
        <w:t>.</w:t>
      </w:r>
      <w:r>
        <w:t>362(Hepatoprotectant) + 0</w:t>
      </w:r>
      <w:r w:rsidR="00644CD5">
        <w:t>.</w:t>
      </w:r>
      <w:r>
        <w:t>178(Butyrate-CoA ligase inhibitor) -0</w:t>
      </w:r>
      <w:r w:rsidR="00644CD5">
        <w:t>.</w:t>
      </w:r>
      <w:r>
        <w:t>162(Antiviral (Hepatitis C)) + 0</w:t>
      </w:r>
      <w:r w:rsidR="00644CD5">
        <w:t>.</w:t>
      </w:r>
      <w:r>
        <w:t>274(Retinoid X alpha receptor agonist) -0</w:t>
      </w:r>
      <w:r w:rsidR="00644CD5">
        <w:t>.</w:t>
      </w:r>
      <w:r>
        <w:t>243(cAMP-dependent protein kinase type II-beta regulatory subunit i</w:t>
      </w:r>
      <w:r>
        <w:t>n</w:t>
      </w:r>
      <w:r>
        <w:t>hibitor) + 0</w:t>
      </w:r>
      <w:r w:rsidR="00644CD5">
        <w:t>.</w:t>
      </w:r>
      <w:r>
        <w:t>218(Respiratory failure) + 0</w:t>
      </w:r>
      <w:r w:rsidR="00644CD5">
        <w:t>.</w:t>
      </w:r>
      <w:r>
        <w:t>364(CYP1A1 expression enhancer) -0</w:t>
      </w:r>
      <w:r w:rsidR="00644CD5">
        <w:t>.</w:t>
      </w:r>
      <w:r>
        <w:t>552(Thyroid hormone agonist) + 0</w:t>
      </w:r>
      <w:r w:rsidR="00644CD5">
        <w:t>.</w:t>
      </w:r>
      <w:r>
        <w:t>17(MAP kinase kinase 7 inhibitor) -0</w:t>
      </w:r>
      <w:r w:rsidR="00644CD5">
        <w:t>.</w:t>
      </w:r>
      <w:r>
        <w:t>104(Presenilin 1 inhibitor) -0</w:t>
      </w:r>
      <w:r w:rsidR="00644CD5">
        <w:t>.</w:t>
      </w:r>
      <w:r>
        <w:t>331(Lactose synthase inhibitor) -1</w:t>
      </w:r>
      <w:r w:rsidR="00644CD5">
        <w:t>.</w:t>
      </w:r>
      <w:r>
        <w:t>09(Anabolic) + 0</w:t>
      </w:r>
      <w:r w:rsidR="00644CD5">
        <w:t>.</w:t>
      </w:r>
      <w:r>
        <w:t>183(Xanthine-like) -1</w:t>
      </w:r>
      <w:r w:rsidR="00644CD5">
        <w:t>.</w:t>
      </w:r>
      <w:r>
        <w:t>33(GMP reductase inhibitor) + 0</w:t>
      </w:r>
      <w:r w:rsidR="00644CD5">
        <w:t>.</w:t>
      </w:r>
      <w:r>
        <w:t>357(Inosine monophosphate dehydrogenase 2 inhibitor) -0</w:t>
      </w:r>
      <w:r w:rsidR="00644CD5">
        <w:t>.</w:t>
      </w:r>
      <w:r>
        <w:t>265(I kappa B kinase 1 inhibitor) + 0</w:t>
      </w:r>
      <w:r w:rsidR="00644CD5">
        <w:t>.</w:t>
      </w:r>
      <w:r>
        <w:t>398(GABA aminotransferase inhibitor) -0</w:t>
      </w:r>
      <w:r w:rsidR="00644CD5">
        <w:t>.</w:t>
      </w:r>
      <w:r>
        <w:t>589(Protein Wnt-2 inhibitor) + 0</w:t>
      </w:r>
      <w:r w:rsidR="00644CD5">
        <w:t>.</w:t>
      </w:r>
      <w:r>
        <w:t>472(Kinesin antagonist) + 0</w:t>
      </w:r>
      <w:r w:rsidR="00644CD5">
        <w:t>.</w:t>
      </w:r>
      <w:r>
        <w:t>213(Hyperglycemic) + 0</w:t>
      </w:r>
      <w:r w:rsidR="00644CD5">
        <w:t>.</w:t>
      </w:r>
      <w:r>
        <w:t>552(Pectin lyase inhibitor) -0</w:t>
      </w:r>
      <w:r w:rsidR="00644CD5">
        <w:t>.</w:t>
      </w:r>
      <w:r>
        <w:t>384(Fatty liver) -0</w:t>
      </w:r>
      <w:r w:rsidR="00644CD5">
        <w:t>.</w:t>
      </w:r>
      <w:r>
        <w:t>194(Ribosomal protein S6 kinase alpha 3 inhibitor) -0</w:t>
      </w:r>
      <w:r w:rsidR="00644CD5">
        <w:t>.</w:t>
      </w:r>
      <w:r>
        <w:t>448(UGT1A1 substrate) + 0</w:t>
      </w:r>
      <w:r w:rsidR="00644CD5">
        <w:t>.</w:t>
      </w:r>
      <w:r>
        <w:t>759(2-Isopropylmalate synthase inhibitor) + 0</w:t>
      </w:r>
      <w:r w:rsidR="00644CD5">
        <w:t>.</w:t>
      </w:r>
      <w:r>
        <w:t>341(Nitrilase inhibitor) -0</w:t>
      </w:r>
      <w:r w:rsidR="00644CD5">
        <w:t>.</w:t>
      </w:r>
      <w:r>
        <w:t>391(Aryl sulfotransferase inhibitor) -0</w:t>
      </w:r>
      <w:r w:rsidR="00644CD5">
        <w:t>.</w:t>
      </w:r>
      <w:r>
        <w:t>132(Angiotensin antagonist) + 0</w:t>
      </w:r>
      <w:r w:rsidR="00644CD5">
        <w:t>.</w:t>
      </w:r>
      <w:r>
        <w:t>39(CYP17A1 expression inhibitor) -0</w:t>
      </w:r>
      <w:r w:rsidR="00644CD5">
        <w:t>.</w:t>
      </w:r>
      <w:r>
        <w:t>311(Cholesterol esterase inhibitor) + 0</w:t>
      </w:r>
      <w:r w:rsidR="00644CD5">
        <w:t>.</w:t>
      </w:r>
      <w:r>
        <w:t>439(STC2 expression enhancer) + 0</w:t>
      </w:r>
      <w:r w:rsidR="00644CD5">
        <w:t>.</w:t>
      </w:r>
      <w:r>
        <w:t>355(Ulcer</w:t>
      </w:r>
      <w:r w:rsidR="00644CD5">
        <w:t>.</w:t>
      </w:r>
      <w:r>
        <w:t xml:space="preserve"> peptic) -0</w:t>
      </w:r>
      <w:r w:rsidR="00644CD5">
        <w:t>.</w:t>
      </w:r>
      <w:r>
        <w:t>747(Polyamine biosynthesis inhibitor) + 0</w:t>
      </w:r>
      <w:r w:rsidR="00644CD5">
        <w:t>.</w:t>
      </w:r>
      <w:r>
        <w:t>145(Bombesin 3 receptor antagonist) -0</w:t>
      </w:r>
      <w:r w:rsidR="00644CD5">
        <w:t>.</w:t>
      </w:r>
      <w:r>
        <w:t>169(Raynaud's phenomenon treatment) -0</w:t>
      </w:r>
      <w:r w:rsidR="00644CD5">
        <w:t>.</w:t>
      </w:r>
      <w:r>
        <w:t>942(mRNA (guanine-N7-)-methyltransferase inhibitor) -0</w:t>
      </w:r>
      <w:r w:rsidR="00644CD5">
        <w:t>.</w:t>
      </w:r>
      <w:r>
        <w:t>329(Retinoic acid receptor antagonist) -0</w:t>
      </w:r>
      <w:r w:rsidR="00644CD5">
        <w:t>.</w:t>
      </w:r>
      <w:r>
        <w:t>211(Cyclin D3 inhibitor) -0</w:t>
      </w:r>
      <w:r w:rsidR="00644CD5">
        <w:t>.</w:t>
      </w:r>
      <w:r>
        <w:t>178(Liver fibrosis treatment) + 0</w:t>
      </w:r>
      <w:r w:rsidR="00644CD5">
        <w:t>.</w:t>
      </w:r>
      <w:r>
        <w:t>237(Growth hormone release promoting) -0</w:t>
      </w:r>
      <w:r w:rsidR="00644CD5">
        <w:t>.</w:t>
      </w:r>
      <w:r>
        <w:t>439(Alanine carboxypeptidase inhibitor) -0</w:t>
      </w:r>
      <w:r w:rsidR="00644CD5">
        <w:t>.</w:t>
      </w:r>
      <w:r>
        <w:t>397(Scytalone dehydratase inhibitor) -0</w:t>
      </w:r>
      <w:r w:rsidR="00644CD5">
        <w:t>.</w:t>
      </w:r>
      <w:r>
        <w:t>596(CYP3A i</w:t>
      </w:r>
      <w:r>
        <w:t>n</w:t>
      </w:r>
      <w:r>
        <w:t>ducer) + 0</w:t>
      </w:r>
      <w:r w:rsidR="00644CD5">
        <w:t>.</w:t>
      </w:r>
      <w:r>
        <w:t>9(Tetracycline antiport transporter antagonist) -0</w:t>
      </w:r>
      <w:r w:rsidR="00644CD5">
        <w:t>.</w:t>
      </w:r>
      <w:r>
        <w:t>122(GHS receptor agonist) + 0</w:t>
      </w:r>
      <w:r w:rsidR="00644CD5">
        <w:t>.</w:t>
      </w:r>
      <w:r>
        <w:t>0416(NumDonor) + 0</w:t>
      </w:r>
      <w:r w:rsidR="00644CD5">
        <w:t>.</w:t>
      </w:r>
      <w:r>
        <w:t>341(Fibrinogen receptor antagonist) -0</w:t>
      </w:r>
      <w:r w:rsidR="00644CD5">
        <w:t>.</w:t>
      </w:r>
      <w:r>
        <w:t>396(AREG expression enhancer) -0</w:t>
      </w:r>
      <w:r w:rsidR="00644CD5">
        <w:t>.</w:t>
      </w:r>
      <w:r>
        <w:t>137(T cell receptor antagonist) + 0</w:t>
      </w:r>
      <w:r w:rsidR="00644CD5">
        <w:t>.</w:t>
      </w:r>
      <w:r>
        <w:t>332(GADD45A expression enhancer) + 0</w:t>
      </w:r>
      <w:r w:rsidR="00644CD5">
        <w:t>.</w:t>
      </w:r>
      <w:r>
        <w:t>465(Formate dehydrogenase inhibitor) -0</w:t>
      </w:r>
      <w:r w:rsidR="00644CD5">
        <w:t>.</w:t>
      </w:r>
      <w:r>
        <w:t>385(Menstruation disorders treatment) -0</w:t>
      </w:r>
      <w:r w:rsidR="00644CD5">
        <w:t>.</w:t>
      </w:r>
      <w:r>
        <w:t>67(N4-(beta-N-acetylglucosaminyl)-L-asparaginase inhibitor) + 0</w:t>
      </w:r>
      <w:r w:rsidR="00644CD5">
        <w:t>.</w:t>
      </w:r>
      <w:r>
        <w:t>267(Glutamate (mGluR group I) a</w:t>
      </w:r>
      <w:r>
        <w:t>n</w:t>
      </w:r>
      <w:r>
        <w:t>tagonist) -0</w:t>
      </w:r>
      <w:r w:rsidR="00644CD5">
        <w:t>.</w:t>
      </w:r>
      <w:r>
        <w:t>337(CCNE1 expression inhibitor) -0</w:t>
      </w:r>
      <w:r w:rsidR="00644CD5">
        <w:t>.</w:t>
      </w:r>
      <w:r>
        <w:t>213(Renin inhibitor) -0</w:t>
      </w:r>
      <w:r w:rsidR="00644CD5">
        <w:t>.</w:t>
      </w:r>
      <w:r>
        <w:t>596(Biliverdin reductase inhibitor) + 0</w:t>
      </w:r>
      <w:r w:rsidR="00644CD5">
        <w:t>.</w:t>
      </w:r>
      <w:r>
        <w:t>149(DNA primase inhibitor) -0</w:t>
      </w:r>
      <w:r w:rsidR="00644CD5">
        <w:t>.</w:t>
      </w:r>
      <w:r>
        <w:t>132(Acetylcholine M2 receptor agonist) -0</w:t>
      </w:r>
      <w:r w:rsidR="00644CD5">
        <w:t>.</w:t>
      </w:r>
      <w:r>
        <w:t>122(Glutamate receptor agonist) + 0</w:t>
      </w:r>
      <w:r w:rsidR="00644CD5">
        <w:t>.</w:t>
      </w:r>
      <w:r>
        <w:t>439(AMP-activated protein kinase inhibitor) -0</w:t>
      </w:r>
      <w:r w:rsidR="00644CD5">
        <w:t>.</w:t>
      </w:r>
      <w:r>
        <w:t>705(Ethanolamine kinase inhibitor) + 0</w:t>
      </w:r>
      <w:r w:rsidR="00644CD5">
        <w:t>.</w:t>
      </w:r>
      <w:r>
        <w:t>297(BCL2 expression inhib</w:t>
      </w:r>
      <w:r>
        <w:t>i</w:t>
      </w:r>
      <w:r>
        <w:t>tor) -0</w:t>
      </w:r>
      <w:r w:rsidR="00644CD5">
        <w:t>.</w:t>
      </w:r>
      <w:r>
        <w:t>243(NFKBIA expression enhancer) + 0</w:t>
      </w:r>
      <w:r w:rsidR="00644CD5">
        <w:t>.</w:t>
      </w:r>
      <w:r>
        <w:t>148(Attention deficit/hyperactivity disorder treatment) -0</w:t>
      </w:r>
      <w:r w:rsidR="00644CD5">
        <w:t>.</w:t>
      </w:r>
      <w:r>
        <w:t>121(D-Amino-acid oxidase inhibitor) -0</w:t>
      </w:r>
      <w:r w:rsidR="00644CD5">
        <w:t>.</w:t>
      </w:r>
      <w:r>
        <w:t>606(Thyroid hormone beta 1 antagonist) -0</w:t>
      </w:r>
      <w:r w:rsidR="00644CD5">
        <w:t>.</w:t>
      </w:r>
      <w:r>
        <w:t>128(Prokinetic) + 0</w:t>
      </w:r>
      <w:r w:rsidR="00644CD5">
        <w:t>.</w:t>
      </w:r>
      <w:r>
        <w:t>13(Interleukin 10 agonist) + 0</w:t>
      </w:r>
      <w:r w:rsidR="00644CD5">
        <w:t>.</w:t>
      </w:r>
      <w:r>
        <w:t>167(Prostaglandin EP12 antagonist) + 0</w:t>
      </w:r>
      <w:r w:rsidR="00644CD5">
        <w:t>.</w:t>
      </w:r>
      <w:r>
        <w:t>182(Anemia) + 0</w:t>
      </w:r>
      <w:r w:rsidR="00644CD5">
        <w:t>.</w:t>
      </w:r>
      <w:r>
        <w:t>462(CYP4A11 inhibitor) + 0</w:t>
      </w:r>
      <w:r w:rsidR="00644CD5">
        <w:t>.</w:t>
      </w:r>
      <w:r>
        <w:t>658(3-Hydroxyanthranilate 3</w:t>
      </w:r>
      <w:r w:rsidR="00644CD5">
        <w:t>.</w:t>
      </w:r>
      <w:r>
        <w:t>4-dioxygenase inhibitor) -0</w:t>
      </w:r>
      <w:r w:rsidR="00644CD5">
        <w:t>.</w:t>
      </w:r>
      <w:r>
        <w:t>313(DNA-(apurinic or apyrimidinic site) lyase inhibitor) + 0</w:t>
      </w:r>
      <w:r w:rsidR="00644CD5">
        <w:t>.</w:t>
      </w:r>
      <w:r>
        <w:t>285(GSTP1 expression enhancer) + 1</w:t>
      </w:r>
      <w:r w:rsidR="00644CD5">
        <w:t>.</w:t>
      </w:r>
      <w:r>
        <w:t>16(Sialidase 1 inhibitor) + 0</w:t>
      </w:r>
      <w:r w:rsidR="00644CD5">
        <w:t>.</w:t>
      </w:r>
      <w:r>
        <w:t>142(Rho-associated kinase I inhibitor) -0</w:t>
      </w:r>
      <w:r w:rsidR="00644CD5">
        <w:t>.</w:t>
      </w:r>
      <w:r>
        <w:t>158(5 Hydroxytryptamine 2C antagonist) -0</w:t>
      </w:r>
      <w:r w:rsidR="00644CD5">
        <w:t>.</w:t>
      </w:r>
      <w:r>
        <w:t>281(APAF1 expression enhancer) + 0</w:t>
      </w:r>
      <w:r w:rsidR="00644CD5">
        <w:t>.</w:t>
      </w:r>
      <w:r>
        <w:t>0989(ATPase stimulant) + 0</w:t>
      </w:r>
      <w:r w:rsidR="00644CD5">
        <w:t>.</w:t>
      </w:r>
      <w:r>
        <w:t>389(Thromboxane A2 antagonist) + 0</w:t>
      </w:r>
      <w:r w:rsidR="00644CD5">
        <w:t>.</w:t>
      </w:r>
      <w:r>
        <w:t>255(G-protein coupled receptor 35 antagonist) -0</w:t>
      </w:r>
      <w:r w:rsidR="00644CD5">
        <w:t>.</w:t>
      </w:r>
      <w:r>
        <w:t>131(Bone morphogenic protein inhibitor) -0</w:t>
      </w:r>
      <w:r w:rsidR="00644CD5">
        <w:t>.</w:t>
      </w:r>
      <w:r>
        <w:t>0935(Spasmolytic</w:t>
      </w:r>
      <w:r w:rsidR="00644CD5">
        <w:t>.</w:t>
      </w:r>
      <w:r>
        <w:t xml:space="preserve"> urinary) + 0</w:t>
      </w:r>
      <w:r w:rsidR="00644CD5">
        <w:t>.</w:t>
      </w:r>
      <w:r>
        <w:t>128(HIF1A expression inhibitor) -0</w:t>
      </w:r>
      <w:r w:rsidR="00644CD5">
        <w:t>.</w:t>
      </w:r>
      <w:r>
        <w:t>747(Kainate receptor agonist) -0</w:t>
      </w:r>
      <w:r w:rsidR="00644CD5">
        <w:t>.</w:t>
      </w:r>
      <w:r>
        <w:t>146(Homoserine O-acetyltransferase inhibitor) + 0</w:t>
      </w:r>
      <w:r w:rsidR="00644CD5">
        <w:t>.</w:t>
      </w:r>
      <w:r>
        <w:t>159(Protocollagen prolyl hydroxylase inhibitor) -0</w:t>
      </w:r>
      <w:r w:rsidR="00644CD5">
        <w:t>.</w:t>
      </w:r>
      <w:r>
        <w:t>156(Nonstructural protein 1 (Influenza A) inhibitor) -0</w:t>
      </w:r>
      <w:r w:rsidR="00644CD5">
        <w:t>.</w:t>
      </w:r>
      <w:r>
        <w:t>332(Analgesic stimulant) -0</w:t>
      </w:r>
      <w:r w:rsidR="00644CD5">
        <w:t>.</w:t>
      </w:r>
      <w:r>
        <w:t>142(Glycogen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565(Free fatty acid receptor 1 antagonist) -0</w:t>
      </w:r>
      <w:r w:rsidR="00644CD5">
        <w:t>.</w:t>
      </w:r>
      <w:r>
        <w:t>134(Interferon inducer) + 0</w:t>
      </w:r>
      <w:r w:rsidR="00644CD5">
        <w:t>.</w:t>
      </w:r>
      <w:r>
        <w:t xml:space="preserve">412(Oxytocic) + </w:t>
      </w:r>
      <w:r>
        <w:lastRenderedPageBreak/>
        <w:t>0</w:t>
      </w:r>
      <w:r w:rsidR="00644CD5">
        <w:t>.</w:t>
      </w:r>
      <w:r>
        <w:t>4(DNA methyltransferase I inhibitor) + 0</w:t>
      </w:r>
      <w:r w:rsidR="00644CD5">
        <w:t>.</w:t>
      </w:r>
      <w:r>
        <w:t>218(Calcium channel (voltage-sensitive) blocker) + 0</w:t>
      </w:r>
      <w:r w:rsidR="00644CD5">
        <w:t>.</w:t>
      </w:r>
      <w:r>
        <w:t>661(Procollagen-proline 3-dioxygenase inhibitor) -0</w:t>
      </w:r>
      <w:r w:rsidR="00644CD5">
        <w:t>.</w:t>
      </w:r>
      <w:r>
        <w:t>11(Cyclin H inhibitor) -0</w:t>
      </w:r>
      <w:r w:rsidR="00644CD5">
        <w:t>.</w:t>
      </w:r>
      <w:r>
        <w:t>17(Neutral endopeptidase inhibitor) -0</w:t>
      </w:r>
      <w:r w:rsidR="00644CD5">
        <w:t>.</w:t>
      </w:r>
      <w:r>
        <w:t>195(Thioredoxin reductase inhibitor) + 0</w:t>
      </w:r>
      <w:r w:rsidR="00644CD5">
        <w:t>.</w:t>
      </w:r>
      <w:r>
        <w:t>194(Alpha 2 adrenoreceptor antagonist) + 0</w:t>
      </w:r>
      <w:r w:rsidR="00644CD5">
        <w:t>.</w:t>
      </w:r>
      <w:r>
        <w:t>105(Geranylgeranyltransferase I inhibitor) -0</w:t>
      </w:r>
      <w:r w:rsidR="00644CD5">
        <w:t>.</w:t>
      </w:r>
      <w:r>
        <w:t>298(5 Hydroxytryptamine 1B antagonist) -0</w:t>
      </w:r>
      <w:r w:rsidR="00644CD5">
        <w:t>.</w:t>
      </w:r>
      <w:r>
        <w:t>126(Rotamase (FKBP12) inhibitor) -0</w:t>
      </w:r>
      <w:r w:rsidR="00644CD5">
        <w:t>.</w:t>
      </w:r>
      <w:r>
        <w:t>0848(EphA4 antagonist) -0</w:t>
      </w:r>
      <w:r w:rsidR="00644CD5">
        <w:t>.</w:t>
      </w:r>
      <w:r>
        <w:t>116(Prostacyclin antagonist) + 0</w:t>
      </w:r>
      <w:r w:rsidR="00644CD5">
        <w:t>.</w:t>
      </w:r>
      <w:r>
        <w:t>113(Phosphodiesterase 4B inhibitor) + 0</w:t>
      </w:r>
      <w:r w:rsidR="00644CD5">
        <w:t>.</w:t>
      </w:r>
      <w:r>
        <w:t>356(Granulocyte macrophage colony stimulating factor agonist) + 0</w:t>
      </w:r>
      <w:r w:rsidR="00644CD5">
        <w:t>.</w:t>
      </w:r>
      <w:r>
        <w:t>0873(Transglutaminase 2 inhibitor) -0</w:t>
      </w:r>
      <w:r w:rsidR="00644CD5">
        <w:t>.</w:t>
      </w:r>
      <w:r>
        <w:t>086(DNA intercalator) + 0</w:t>
      </w:r>
      <w:r w:rsidR="00644CD5">
        <w:t>.</w:t>
      </w:r>
      <w:r>
        <w:t>176(IL5 expression inhibitor) -0</w:t>
      </w:r>
      <w:r w:rsidR="00644CD5">
        <w:t>.</w:t>
      </w:r>
      <w:r>
        <w:t>216(LAMP3 expression inhibitor) + 0</w:t>
      </w:r>
      <w:r w:rsidR="00644CD5">
        <w:t>.</w:t>
      </w:r>
      <w:r>
        <w:t>139(N-Acetylated alpha-linked acidic dipeptidase inhibitor) + 0</w:t>
      </w:r>
      <w:r w:rsidR="00644CD5">
        <w:t>.</w:t>
      </w:r>
      <w:r>
        <w:t>243(Intermittent claudication treatment) + 0</w:t>
      </w:r>
      <w:r w:rsidR="00644CD5">
        <w:t>.</w:t>
      </w:r>
      <w:r>
        <w:t>382(Carbonic anhydrase IV inhibitor) + 0</w:t>
      </w:r>
      <w:r w:rsidR="00644CD5">
        <w:t>.</w:t>
      </w:r>
      <w:r>
        <w:t>141(Psychostimulant) + 0</w:t>
      </w:r>
      <w:r w:rsidR="00644CD5">
        <w:t>.</w:t>
      </w:r>
      <w:r>
        <w:t>143(SLC2A3 expression inhibitor) -0</w:t>
      </w:r>
      <w:r w:rsidR="00644CD5">
        <w:t>.</w:t>
      </w:r>
      <w:r>
        <w:t>181(Anesthetic) + 0</w:t>
      </w:r>
      <w:r w:rsidR="00644CD5">
        <w:t>.</w:t>
      </w:r>
      <w:r>
        <w:t>0964(Bombesin agonist) -0</w:t>
      </w:r>
      <w:r w:rsidR="00644CD5">
        <w:t>.</w:t>
      </w:r>
      <w:r>
        <w:t>115(Antiprotozoal (Amoeba)) + 0</w:t>
      </w:r>
      <w:r w:rsidR="00644CD5">
        <w:t>.</w:t>
      </w:r>
      <w:r>
        <w:t>104(Opioid kappa receptor agonist) -0</w:t>
      </w:r>
      <w:r w:rsidR="00644CD5">
        <w:t>.</w:t>
      </w:r>
      <w:r>
        <w:t>251(Hypoxia inducible factor 1 alpha inhibitor) + 0</w:t>
      </w:r>
      <w:r w:rsidR="00644CD5">
        <w:t>.</w:t>
      </w:r>
      <w:r>
        <w:t>0668(IGFBP4 expre</w:t>
      </w:r>
      <w:r>
        <w:t>s</w:t>
      </w:r>
      <w:r>
        <w:t>sion enhancer) -0</w:t>
      </w:r>
      <w:r w:rsidR="00644CD5">
        <w:t>.</w:t>
      </w:r>
      <w:r>
        <w:t>0999(CYP2E substrate) -0</w:t>
      </w:r>
      <w:r w:rsidR="00644CD5">
        <w:t>.</w:t>
      </w:r>
      <w:r>
        <w:t>326(Histone-lysine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249(Abortion inducer) -0</w:t>
      </w:r>
      <w:r w:rsidR="00644CD5">
        <w:t>.</w:t>
      </w:r>
      <w:r>
        <w:t>103(17-Beta-hydroxysteroid dehydrogenase 1 inhibitor) + 0</w:t>
      </w:r>
      <w:r w:rsidR="00644CD5">
        <w:t>.</w:t>
      </w:r>
      <w:r>
        <w:t>0596(Antiviral (HIV)) -0</w:t>
      </w:r>
      <w:r w:rsidR="00644CD5">
        <w:t>.</w:t>
      </w:r>
      <w:r>
        <w:t>146(Antitoxic) + 0</w:t>
      </w:r>
      <w:r w:rsidR="00644CD5">
        <w:t>.</w:t>
      </w:r>
      <w:r>
        <w:t>0812(Endothelin converting enzyme 1 inhibitor) -0</w:t>
      </w:r>
      <w:r w:rsidR="00644CD5">
        <w:t>.</w:t>
      </w:r>
      <w:r>
        <w:t>372(Aldehyde dehydrogenase 1A2 inhibitor) + 0</w:t>
      </w:r>
      <w:r w:rsidR="00644CD5">
        <w:t>.</w:t>
      </w:r>
      <w:r>
        <w:t>0679(3 Beta-hydroxy-delta 5-steroid dehydrogenase inhibitor) -0</w:t>
      </w:r>
      <w:r w:rsidR="00644CD5">
        <w:t>.</w:t>
      </w:r>
      <w:r>
        <w:t>0852(Dyspnea) -0</w:t>
      </w:r>
      <w:r w:rsidR="00644CD5">
        <w:t>.</w:t>
      </w:r>
      <w:r>
        <w:t>164(Phosphodiesterase 8B inhibitor) + 0</w:t>
      </w:r>
      <w:r w:rsidR="00644CD5">
        <w:t>.</w:t>
      </w:r>
      <w:r>
        <w:t>161(CYP1A inducer) + 0</w:t>
      </w:r>
      <w:r w:rsidR="00644CD5">
        <w:t>.</w:t>
      </w:r>
      <w:r>
        <w:t>566(Gentamicin 3'-N-acetyltransferase inhibitor) -0</w:t>
      </w:r>
      <w:r w:rsidR="00644CD5">
        <w:t>.</w:t>
      </w:r>
      <w:r>
        <w:t>0844(Nicotinic acid rece</w:t>
      </w:r>
      <w:r>
        <w:t>p</w:t>
      </w:r>
      <w:r>
        <w:t>tor 1 agonist) + 0</w:t>
      </w:r>
      <w:r w:rsidR="00644CD5">
        <w:t>.</w:t>
      </w:r>
      <w:r>
        <w:t>121(Dependence treatment) + 0</w:t>
      </w:r>
      <w:r w:rsidR="00644CD5">
        <w:t>.</w:t>
      </w:r>
      <w:r>
        <w:t>0941(DNA polymerase beta inhibitor) -0</w:t>
      </w:r>
      <w:r w:rsidR="00644CD5">
        <w:t>.</w:t>
      </w:r>
      <w:r>
        <w:t>0751(p53 inhibitor) -0</w:t>
      </w:r>
      <w:r w:rsidR="00644CD5">
        <w:t>.</w:t>
      </w:r>
      <w:r>
        <w:t>0797(Bradykinin B1 receptor antagonist) + 0</w:t>
      </w:r>
      <w:r w:rsidR="00644CD5">
        <w:t>.</w:t>
      </w:r>
      <w:r>
        <w:t>0787(Histone deacetylase 6 inhibitor) + 0</w:t>
      </w:r>
      <w:r w:rsidR="00644CD5">
        <w:t>.</w:t>
      </w:r>
      <w:r>
        <w:t>207(HSPA1B expression enhancer) -0</w:t>
      </w:r>
      <w:r w:rsidR="00644CD5">
        <w:t>.</w:t>
      </w:r>
      <w:r>
        <w:t>287(TP73 expression enhancer) -0</w:t>
      </w:r>
      <w:r w:rsidR="00644CD5">
        <w:t>.</w:t>
      </w:r>
      <w:r>
        <w:t>163(Beta adrenoreceptor agonist) -0</w:t>
      </w:r>
      <w:r w:rsidR="00644CD5">
        <w:t>.</w:t>
      </w:r>
      <w:r>
        <w:t>0881(Phosphatidylinositol 3-kinase delta inhibitor) + 0</w:t>
      </w:r>
      <w:r w:rsidR="00644CD5">
        <w:t>.</w:t>
      </w:r>
      <w:r>
        <w:t>0898(Apnea) -0</w:t>
      </w:r>
      <w:r w:rsidR="00644CD5">
        <w:t>.</w:t>
      </w:r>
      <w:r>
        <w:t>0967(Panic) -0</w:t>
      </w:r>
      <w:r w:rsidR="00644CD5">
        <w:t>.</w:t>
      </w:r>
      <w:r>
        <w:t>1(Non-steroidal antiinflammatory agent) -0</w:t>
      </w:r>
      <w:r w:rsidR="00644CD5">
        <w:t>.</w:t>
      </w:r>
      <w:r>
        <w:t>122(Subtilisin inhibitor) + 0</w:t>
      </w:r>
      <w:r w:rsidR="00644CD5">
        <w:t>.</w:t>
      </w:r>
      <w:r>
        <w:t>129(Viral entry inhibitor) + 0</w:t>
      </w:r>
      <w:r w:rsidR="00644CD5">
        <w:t>.</w:t>
      </w:r>
      <w:r>
        <w:t>227(Somatostatin 2 antagonist) -0</w:t>
      </w:r>
      <w:r w:rsidR="00644CD5">
        <w:t>.</w:t>
      </w:r>
      <w:r>
        <w:t>174(Potassium channel small-conductance Ca-activated blocker) + 0</w:t>
      </w:r>
      <w:r w:rsidR="00644CD5">
        <w:t>.</w:t>
      </w:r>
      <w:r>
        <w:t>127(2-Nitropropane dioxygenase inhibitor) + 0</w:t>
      </w:r>
      <w:r w:rsidR="00644CD5">
        <w:t>.</w:t>
      </w:r>
      <w:r>
        <w:t>062(Antibiotic Tribactam-like) -0</w:t>
      </w:r>
      <w:r w:rsidR="00644CD5">
        <w:t>.</w:t>
      </w:r>
      <w:r>
        <w:t>203(Peptidyl-prolyl cis-trans isomerase inhibitor) + 0</w:t>
      </w:r>
      <w:r w:rsidR="00644CD5">
        <w:t>.</w:t>
      </w:r>
      <w:r>
        <w:t>0551(Alpha galactosidase inhibitor) -0</w:t>
      </w:r>
      <w:r w:rsidR="00644CD5">
        <w:t>.</w:t>
      </w:r>
      <w:r>
        <w:t>0548(Hypotension) + 0</w:t>
      </w:r>
      <w:r w:rsidR="00644CD5">
        <w:t>.</w:t>
      </w:r>
      <w:r>
        <w:t>159(5 Hydroxytryptamine 3 antagonist) + 0</w:t>
      </w:r>
      <w:r w:rsidR="00644CD5">
        <w:t>.</w:t>
      </w:r>
      <w:r>
        <w:t>237(Glyceraldehyde-3-phosphate dehydrogenase (phosphorylating) inhibitor) -0</w:t>
      </w:r>
      <w:r w:rsidR="00644CD5">
        <w:t>.</w:t>
      </w:r>
      <w:r>
        <w:t>0767(Gastrin inhibitor) -0</w:t>
      </w:r>
      <w:r w:rsidR="00644CD5">
        <w:t>.</w:t>
      </w:r>
      <w:r>
        <w:t>13(Glycine hydroxymethyltransferase inhibitor) + 0</w:t>
      </w:r>
      <w:r w:rsidR="00644CD5">
        <w:t>.</w:t>
      </w:r>
      <w:r>
        <w:t>0654(Estrogen agonist) + 0</w:t>
      </w:r>
      <w:r w:rsidR="00644CD5">
        <w:t>.</w:t>
      </w:r>
      <w:r>
        <w:t>119(Sickle-cell anemia treatment) -0</w:t>
      </w:r>
      <w:r w:rsidR="00644CD5">
        <w:t>.</w:t>
      </w:r>
      <w:r>
        <w:t>0493(Protein kinase C-related protein kinase 2 inhibitor) + 0</w:t>
      </w:r>
      <w:r w:rsidR="00644CD5">
        <w:t>.</w:t>
      </w:r>
      <w:r>
        <w:t>0491(Deoxynucleoside kinase inhibitor) + 0</w:t>
      </w:r>
      <w:r w:rsidR="00644CD5">
        <w:t>.</w:t>
      </w:r>
      <w:r>
        <w:t>152(Diaminopropionate ammonia-lyase inhibitor) + 0</w:t>
      </w:r>
      <w:r w:rsidR="00644CD5">
        <w:t>.</w:t>
      </w:r>
      <w:r>
        <w:t>0581(Prolyl aminopeptidase inhibitor) -0</w:t>
      </w:r>
      <w:r w:rsidR="00644CD5">
        <w:t>.</w:t>
      </w:r>
      <w:r>
        <w:t>186(WARS expression enhancer) + 0</w:t>
      </w:r>
      <w:r w:rsidR="00644CD5">
        <w:t>.</w:t>
      </w:r>
      <w:r>
        <w:t>113(I kappa B kinase inhibitor) -0</w:t>
      </w:r>
      <w:r w:rsidR="00644CD5">
        <w:t>.</w:t>
      </w:r>
      <w:r>
        <w:t>116(Melatonin 1a antagonist) -0</w:t>
      </w:r>
      <w:r w:rsidR="00644CD5">
        <w:t>.</w:t>
      </w:r>
      <w:r>
        <w:t>0721(Myasthenia Gravis) -0</w:t>
      </w:r>
      <w:r w:rsidR="00644CD5">
        <w:t>.</w:t>
      </w:r>
      <w:r>
        <w:t>0969(Telomerase inhibitor) -0</w:t>
      </w:r>
      <w:r w:rsidR="00644CD5">
        <w:t>.</w:t>
      </w:r>
      <w:r>
        <w:t>0369(ATP citrate lysase inhibitor) -0</w:t>
      </w:r>
      <w:r w:rsidR="00644CD5">
        <w:t>.</w:t>
      </w:r>
      <w:r>
        <w:t>0632(Sphingosine 1-phosphate receptor 4 antagonist) + 0</w:t>
      </w:r>
      <w:r w:rsidR="00644CD5">
        <w:t>.</w:t>
      </w:r>
      <w:r>
        <w:t>023(Transcription factor STAT1 inhibitor) -0</w:t>
      </w:r>
      <w:r w:rsidR="00644CD5">
        <w:t>.</w:t>
      </w:r>
      <w:r>
        <w:t>0541(Carcinogenic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pancreas) + 0</w:t>
      </w:r>
      <w:r w:rsidR="00644CD5">
        <w:t>.</w:t>
      </w:r>
      <w:r>
        <w:t>0347(L lactate dehydrogenase A4 inhibitor) -0</w:t>
      </w:r>
      <w:r w:rsidR="00644CD5">
        <w:t>.</w:t>
      </w:r>
      <w:r>
        <w:t>0803(EFNB2 expression inhibitor) + 0</w:t>
      </w:r>
      <w:r w:rsidR="00644CD5">
        <w:t>.</w:t>
      </w:r>
      <w:r>
        <w:t>02(Angiogenesis inhibitor) + 0</w:t>
      </w:r>
      <w:r w:rsidR="00644CD5">
        <w:t>.</w:t>
      </w:r>
      <w:r>
        <w:t>117(UGT2B7Y substrate) + 0</w:t>
      </w:r>
      <w:r w:rsidR="00644CD5">
        <w:t>.</w:t>
      </w:r>
      <w:r>
        <w:t>033(Integrin alphaVbeta5 antagonist) -0</w:t>
      </w:r>
      <w:r w:rsidR="00644CD5">
        <w:t>.</w:t>
      </w:r>
      <w:r>
        <w:t>0192(Transactivator transcription protein inhibitor) -0</w:t>
      </w:r>
      <w:r w:rsidR="00644CD5">
        <w:t>.</w:t>
      </w:r>
      <w:r>
        <w:t>0655(5 Hydroxytryptamine 4 antagonist) + 0</w:t>
      </w:r>
      <w:r w:rsidR="00644CD5">
        <w:t>.</w:t>
      </w:r>
      <w:r>
        <w:t>044(Neuroleptic malignant syndrome) -0</w:t>
      </w:r>
      <w:r w:rsidR="00644CD5">
        <w:t>.</w:t>
      </w:r>
      <w:r>
        <w:t>0259(Phosphodiesterase X inhibitor) + 0</w:t>
      </w:r>
      <w:r w:rsidR="00644CD5">
        <w:t>.</w:t>
      </w:r>
      <w:r>
        <w:t>0253(Eukaryotic translation initiation factor 2-alpha kinase 3 inhibitor) -0</w:t>
      </w:r>
      <w:r w:rsidR="00644CD5">
        <w:t>.</w:t>
      </w:r>
      <w:r>
        <w:t>0204(Plasminogen activator inhibitor) -0</w:t>
      </w:r>
      <w:r w:rsidR="00644CD5">
        <w:t>.</w:t>
      </w:r>
      <w:r>
        <w:t>0379(Antinaupathic) + 0</w:t>
      </w:r>
      <w:r w:rsidR="00644CD5">
        <w:t>.</w:t>
      </w:r>
      <w:r>
        <w:t>0111(Inflammatory Bowel disease treatment) + 0</w:t>
      </w:r>
      <w:r w:rsidR="00644CD5">
        <w:t>.</w:t>
      </w:r>
      <w:r>
        <w:t>0447(Monoacylglycerol lipase inhibitor) -0</w:t>
      </w:r>
      <w:r w:rsidR="00644CD5">
        <w:t>.</w:t>
      </w:r>
      <w:r>
        <w:t>0403(Renilla-luciferin 2-monooxygenase inhibitor) + 0</w:t>
      </w:r>
      <w:r w:rsidR="00644CD5">
        <w:t>.</w:t>
      </w:r>
      <w:r>
        <w:t>0341(Leukopoiesis inhibitor) -0</w:t>
      </w:r>
      <w:r w:rsidR="00644CD5">
        <w:t>.</w:t>
      </w:r>
      <w:r>
        <w:t>0407(Pregnane X receptor agonist) -0</w:t>
      </w:r>
      <w:r w:rsidR="00644CD5">
        <w:t>.</w:t>
      </w:r>
      <w:r>
        <w:t>0146(Anorexiant) + 0</w:t>
      </w:r>
      <w:r w:rsidR="00644CD5">
        <w:t>.</w:t>
      </w:r>
      <w:r>
        <w:t>0267(FOSL1 expre</w:t>
      </w:r>
      <w:r>
        <w:t>s</w:t>
      </w:r>
      <w:r>
        <w:t>sion enhancer) -0</w:t>
      </w:r>
      <w:r w:rsidR="00644CD5">
        <w:t>.</w:t>
      </w:r>
      <w:r>
        <w:t>0523(Glutamate carboxypeptidase inhibitor) -0</w:t>
      </w:r>
      <w:r w:rsidR="00644CD5">
        <w:t>.</w:t>
      </w:r>
      <w:r>
        <w:t>0316(Oxytocin agonist) + 0</w:t>
      </w:r>
      <w:r w:rsidR="00644CD5">
        <w:t>.</w:t>
      </w:r>
      <w:r>
        <w:t>0316(Asparaginase inhibitor) -0</w:t>
      </w:r>
      <w:r w:rsidR="00644CD5">
        <w:t>.</w:t>
      </w:r>
      <w:r>
        <w:t>0288(Nuclear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00855(Cyclophilin A inhibitor) + 0</w:t>
      </w:r>
      <w:r w:rsidR="00644CD5">
        <w:t>.</w:t>
      </w:r>
      <w:r>
        <w:t>0106(5 Hydroxytryptamine 1 antagonist) -0</w:t>
      </w:r>
      <w:r w:rsidR="00644CD5">
        <w:t>.</w:t>
      </w:r>
      <w:r>
        <w:t>027(Erythropoietin receptor agonist) -0</w:t>
      </w:r>
      <w:r w:rsidR="00644CD5">
        <w:t>.</w:t>
      </w:r>
      <w:r>
        <w:t>0154(Lactate 2-monooxygenase inhibitor) + 0</w:t>
      </w:r>
      <w:r w:rsidR="00644CD5">
        <w:t>.</w:t>
      </w:r>
      <w:r>
        <w:t>00621(Neuropeptide agonist) -0</w:t>
      </w:r>
      <w:r w:rsidR="00644CD5">
        <w:t>.</w:t>
      </w:r>
      <w:r>
        <w:t>00775(ATP phosphoribosyltransferase inhibitor) -0</w:t>
      </w:r>
      <w:r w:rsidR="00644CD5">
        <w:t>.</w:t>
      </w:r>
      <w:r>
        <w:t>0108(Histone deacetylase 10 inhibitor) -0</w:t>
      </w:r>
      <w:r w:rsidR="00644CD5">
        <w:t>.</w:t>
      </w:r>
      <w:r>
        <w:t>00341(Choreoathetosis) -0</w:t>
      </w:r>
      <w:r w:rsidR="00644CD5">
        <w:t>.</w:t>
      </w:r>
      <w:r>
        <w:t>00282(Thrombocytopoiesis inhibitor) + 0</w:t>
      </w:r>
      <w:r w:rsidR="00644CD5">
        <w:t>.</w:t>
      </w:r>
      <w:r>
        <w:t>00723(Pyruvate kinase inhibitor) + 0</w:t>
      </w:r>
      <w:r w:rsidR="00644CD5">
        <w:t>.</w:t>
      </w:r>
      <w:r>
        <w:t>000904(Antineurogenic pain) + 5</w:t>
      </w:r>
      <w:r w:rsidR="00644CD5">
        <w:t>.</w:t>
      </w:r>
      <w:r>
        <w:t>67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769(CYP2D6 substrate) -0</w:t>
      </w:r>
      <w:r w:rsidR="00644CD5">
        <w:t>.</w:t>
      </w:r>
      <w:r>
        <w:t>144(Eosinophilia) + 0</w:t>
      </w:r>
      <w:r w:rsidR="00644CD5">
        <w:t>.</w:t>
      </w:r>
      <w:r>
        <w:t>177(NumAromAtoms) + 0</w:t>
      </w:r>
      <w:r w:rsidR="00644CD5">
        <w:t>.</w:t>
      </w:r>
      <w:r>
        <w:t>185(Guanine deaminase inhib</w:t>
      </w:r>
      <w:r>
        <w:t>i</w:t>
      </w:r>
      <w:r>
        <w:t>tor) + 0</w:t>
      </w:r>
      <w:r w:rsidR="00644CD5">
        <w:t>.</w:t>
      </w:r>
      <w:r>
        <w:t>683(Butyrylcholinesterase inhibitor) -1</w:t>
      </w:r>
      <w:r w:rsidR="00644CD5">
        <w:t>.</w:t>
      </w:r>
      <w:r>
        <w:t>07(Phosphodiesterase 1C inhibitor) -0</w:t>
      </w:r>
      <w:r w:rsidR="00644CD5">
        <w:t>.</w:t>
      </w:r>
      <w:r>
        <w:t>314(Restenosis treatment) -0</w:t>
      </w:r>
      <w:r w:rsidR="00644CD5">
        <w:t>.</w:t>
      </w:r>
      <w:r>
        <w:t>149(Anesthetic) -0</w:t>
      </w:r>
      <w:r w:rsidR="00644CD5">
        <w:t>.</w:t>
      </w:r>
      <w:r>
        <w:t>121(NumAcceptor) -0</w:t>
      </w:r>
      <w:r w:rsidR="00644CD5">
        <w:t>.</w:t>
      </w:r>
      <w:r>
        <w:t>214(Beta-mannosidase inhibitor) -0</w:t>
      </w:r>
      <w:r w:rsidR="00644CD5">
        <w:t>.</w:t>
      </w:r>
      <w:r>
        <w:t>48(CYP2 substrate) + 0</w:t>
      </w:r>
      <w:r w:rsidR="00644CD5">
        <w:t>.</w:t>
      </w:r>
      <w:r>
        <w:t>741(IL4 e</w:t>
      </w:r>
      <w:r>
        <w:t>x</w:t>
      </w:r>
      <w:r>
        <w:t>pression enhancer) -0</w:t>
      </w:r>
      <w:r w:rsidR="00644CD5">
        <w:t>.</w:t>
      </w:r>
      <w:r>
        <w:t>111(HIV-1 integrase (3'-Processing) inhibitor) + 4</w:t>
      </w:r>
      <w:r w:rsidR="00644CD5">
        <w:t>.</w:t>
      </w:r>
      <w:r>
        <w:t>36(Length) -0</w:t>
      </w:r>
      <w:r w:rsidR="00644CD5">
        <w:t>.</w:t>
      </w:r>
      <w:r>
        <w:t>187(Tumour necrosis factor alpha antagonist) + 0</w:t>
      </w:r>
      <w:r w:rsidR="00644CD5">
        <w:t>.</w:t>
      </w:r>
      <w:r>
        <w:t>051(Alpha 1a adrenoreceptor agonist) + 0</w:t>
      </w:r>
      <w:r w:rsidR="00644CD5">
        <w:t>.</w:t>
      </w:r>
      <w:r>
        <w:t>698(Antifungal) -1</w:t>
      </w:r>
      <w:r w:rsidR="00644CD5">
        <w:t>.</w:t>
      </w:r>
      <w:r>
        <w:t>23(NRIP1 expression enhancer) -0</w:t>
      </w:r>
      <w:r w:rsidR="00644CD5">
        <w:t>.</w:t>
      </w:r>
      <w:r>
        <w:t>246(CDK2/cyclin E inhibitor) -0</w:t>
      </w:r>
      <w:r w:rsidR="00644CD5">
        <w:t>.</w:t>
      </w:r>
      <w:r>
        <w:t>498(Carcinogenic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122(Lipophilicity^2) + 0</w:t>
      </w:r>
      <w:r w:rsidR="00644CD5">
        <w:t>.</w:t>
      </w:r>
      <w:r>
        <w:t>305(K(ir) 6.1 channel blocker) -0</w:t>
      </w:r>
      <w:r w:rsidR="00644CD5">
        <w:t>.</w:t>
      </w:r>
      <w:r>
        <w:t>181(Proline racemase inhibitor) + 0</w:t>
      </w:r>
      <w:r w:rsidR="00644CD5">
        <w:t>.</w:t>
      </w:r>
      <w:r>
        <w:t>741(Peroxisome proliferator-activated receptor alpha antagonist) + 0</w:t>
      </w:r>
      <w:r w:rsidR="00644CD5">
        <w:t>.</w:t>
      </w:r>
      <w:r>
        <w:t>308(Glyceryl-ether monooxygenase inhibitor) -0</w:t>
      </w:r>
      <w:r w:rsidR="00644CD5">
        <w:t>.</w:t>
      </w:r>
      <w:r>
        <w:t>208(Antihemorrhagic) -0</w:t>
      </w:r>
      <w:r w:rsidR="00644CD5">
        <w:t>.</w:t>
      </w:r>
      <w:r>
        <w:t>268(Paraplegia) + 0</w:t>
      </w:r>
      <w:r w:rsidR="00644CD5">
        <w:t>.</w:t>
      </w:r>
      <w:r>
        <w:t>455(Rho-associated kinase inhibitor) + 0</w:t>
      </w:r>
      <w:r w:rsidR="00644CD5">
        <w:t>.</w:t>
      </w:r>
      <w:r>
        <w:t>64(Tyrosine transaminase inhibitor) + 1</w:t>
      </w:r>
      <w:r w:rsidR="00644CD5">
        <w:t>.</w:t>
      </w:r>
      <w:r>
        <w:t>54(Sodium/hydrogen exchanger 3 inhibitor) -1</w:t>
      </w:r>
      <w:r w:rsidR="00644CD5">
        <w:t>.</w:t>
      </w:r>
      <w:r>
        <w:t>2(Potassium channel (Ca-activated) activator) + 0</w:t>
      </w:r>
      <w:r w:rsidR="00644CD5">
        <w:t>.</w:t>
      </w:r>
      <w:r>
        <w:t>632(Potassium channel (Inward rectifier) 1 blocker) -</w:t>
      </w:r>
      <w:r>
        <w:lastRenderedPageBreak/>
        <w:t>0</w:t>
      </w:r>
      <w:r w:rsidR="00644CD5">
        <w:t>.</w:t>
      </w:r>
      <w:r>
        <w:t>756(Cholesterol antagonist) -0</w:t>
      </w:r>
      <w:r w:rsidR="00644CD5">
        <w:t>.</w:t>
      </w:r>
      <w:r>
        <w:t>338(Nephrotoxic) + 0</w:t>
      </w:r>
      <w:r w:rsidR="00644CD5">
        <w:t>.</w:t>
      </w:r>
      <w:r>
        <w:t>428(Corticosteroid-like) + 0</w:t>
      </w:r>
      <w:r w:rsidR="00644CD5">
        <w:t>.</w:t>
      </w:r>
      <w:r>
        <w:t>336(Apnea) + 0</w:t>
      </w:r>
      <w:r w:rsidR="00644CD5">
        <w:t>.</w:t>
      </w:r>
      <w:r>
        <w:t>245(Angiogenesis inhibitor) -0</w:t>
      </w:r>
      <w:r w:rsidR="00644CD5">
        <w:t>.</w:t>
      </w:r>
      <w:r>
        <w:t>74(Hyperthermic) + 0</w:t>
      </w:r>
      <w:r w:rsidR="00644CD5">
        <w:t>.</w:t>
      </w:r>
      <w:r>
        <w:t>348(Convulsant) -0</w:t>
      </w:r>
      <w:r w:rsidR="00644CD5">
        <w:t>.</w:t>
      </w:r>
      <w:r>
        <w:t>679(Neuronal nicotinic receptor antagonist) -0</w:t>
      </w:r>
      <w:r w:rsidR="00644CD5">
        <w:t>.</w:t>
      </w:r>
      <w:r>
        <w:t>411(Endothelin B receptor antagonist) + 1</w:t>
      </w:r>
      <w:r w:rsidR="00644CD5">
        <w:t>.</w:t>
      </w:r>
      <w:r>
        <w:t>01(FOS expression enhancer) -0</w:t>
      </w:r>
      <w:r w:rsidR="00644CD5">
        <w:t>.</w:t>
      </w:r>
      <w:r>
        <w:t>128(Hemozoin inhibitor) -0</w:t>
      </w:r>
      <w:r w:rsidR="00644CD5">
        <w:t>.</w:t>
      </w:r>
      <w:r>
        <w:t>27(Prostacyclin antagonist) -0</w:t>
      </w:r>
      <w:r w:rsidR="00644CD5">
        <w:t>.</w:t>
      </w:r>
      <w:r>
        <w:t>576(ATM kinase inhibitor) -0</w:t>
      </w:r>
      <w:r w:rsidR="00644CD5">
        <w:t>.</w:t>
      </w:r>
      <w:r>
        <w:t>0845(Sodium/hydrogen exchanger inhibitor) -1</w:t>
      </w:r>
      <w:r w:rsidR="00644CD5">
        <w:t>.</w:t>
      </w:r>
      <w:r>
        <w:t>11(N-formylglutamate deformylase inhibitor) -1</w:t>
      </w:r>
      <w:r w:rsidR="00644CD5">
        <w:t>.</w:t>
      </w:r>
      <w:r>
        <w:t>14(5 Hydroxytryptamine 2A agonist) + 0</w:t>
      </w:r>
      <w:r w:rsidR="00644CD5">
        <w:t>.</w:t>
      </w:r>
      <w:r>
        <w:t>384(CYP1A1* substrate) + 0</w:t>
      </w:r>
      <w:r w:rsidR="00644CD5">
        <w:t>.</w:t>
      </w:r>
      <w:r>
        <w:t>661(Cytokine production stim</w:t>
      </w:r>
      <w:r>
        <w:t>u</w:t>
      </w:r>
      <w:r>
        <w:t>lant) + 0</w:t>
      </w:r>
      <w:r w:rsidR="00644CD5">
        <w:t>.</w:t>
      </w:r>
      <w:r>
        <w:t>244(Antibiotic Penicillin-like) + 0</w:t>
      </w:r>
      <w:r w:rsidR="00644CD5">
        <w:t>.</w:t>
      </w:r>
      <w:r>
        <w:t>128(Excitability) + 0</w:t>
      </w:r>
      <w:r w:rsidR="00644CD5">
        <w:t>.</w:t>
      </w:r>
      <w:r>
        <w:t>0998(Dual specificity phosphatase 1 inhibitor) -1</w:t>
      </w:r>
      <w:r w:rsidR="00644CD5">
        <w:t>.</w:t>
      </w:r>
      <w:r>
        <w:t>01(Oxytocin antagonist) + 0</w:t>
      </w:r>
      <w:r w:rsidR="00644CD5">
        <w:t>.</w:t>
      </w:r>
      <w:r>
        <w:t>4(Uterine relaxant) + 0</w:t>
      </w:r>
      <w:r w:rsidR="00644CD5">
        <w:t>.</w:t>
      </w:r>
      <w:r>
        <w:t>159(Antidiabetic symptomatic) + 0</w:t>
      </w:r>
      <w:r w:rsidR="00644CD5">
        <w:t>.</w:t>
      </w:r>
      <w:r>
        <w:t>592(Carbonic anhydrase VA inhibitor) -0</w:t>
      </w:r>
      <w:r w:rsidR="00644CD5">
        <w:t>.</w:t>
      </w:r>
      <w:r>
        <w:t>511(Catechol 2</w:t>
      </w:r>
      <w:r w:rsidR="00644CD5">
        <w:t>.</w:t>
      </w:r>
      <w:r>
        <w:t>3-dioxygenase inhibitor) -0</w:t>
      </w:r>
      <w:r w:rsidR="00644CD5">
        <w:t>.</w:t>
      </w:r>
      <w:r>
        <w:t>0857(Peptidyl-prolyl cis-trans isomerase FKBP4 inhibitor) -0</w:t>
      </w:r>
      <w:r w:rsidR="00644CD5">
        <w:t>.</w:t>
      </w:r>
      <w:r>
        <w:t>308(Myocardial ischemia treatment) -0</w:t>
      </w:r>
      <w:r w:rsidR="00644CD5">
        <w:t>.</w:t>
      </w:r>
      <w:r>
        <w:t>513(Ribosomal protein S6 kinase alpha 1 inhibitor) + 0</w:t>
      </w:r>
      <w:r w:rsidR="00644CD5">
        <w:t>.</w:t>
      </w:r>
      <w:r>
        <w:t>594(Phosphatidylinositol 4-kinase inhibitor) + 0</w:t>
      </w:r>
      <w:r w:rsidR="00644CD5">
        <w:t>.</w:t>
      </w:r>
      <w:r>
        <w:t>195(Integrin alpha4beta7 antagonist) -0</w:t>
      </w:r>
      <w:r w:rsidR="00644CD5">
        <w:t>.</w:t>
      </w:r>
      <w:r>
        <w:t>354(Carcinogenic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vascular system) -11</w:t>
      </w:r>
      <w:r w:rsidR="00644CD5">
        <w:t>.</w:t>
      </w:r>
      <w:r>
        <w:t>4(Volume^2) -0</w:t>
      </w:r>
      <w:r w:rsidR="00644CD5">
        <w:t>.</w:t>
      </w:r>
      <w:r>
        <w:t>058(Growth stimulant) + 0</w:t>
      </w:r>
      <w:r w:rsidR="00644CD5">
        <w:t>.</w:t>
      </w:r>
      <w:r>
        <w:t>222(Estrogen beta receptor agonist) + 0</w:t>
      </w:r>
      <w:r w:rsidR="00644CD5">
        <w:t>.</w:t>
      </w:r>
      <w:r>
        <w:t>149(NumPositive) + 0</w:t>
      </w:r>
      <w:r w:rsidR="00644CD5">
        <w:t>.</w:t>
      </w:r>
      <w:r>
        <w:t>573(CYP1A2 expression enhancer) + 0</w:t>
      </w:r>
      <w:r w:rsidR="00644CD5">
        <w:t>.</w:t>
      </w:r>
      <w:r>
        <w:t>277(CYP11B2 inhibitor) + 0</w:t>
      </w:r>
      <w:r w:rsidR="00644CD5">
        <w:t>.</w:t>
      </w:r>
      <w:r>
        <w:t>359(Somatostatin 5 antagonist) + 0</w:t>
      </w:r>
      <w:r w:rsidR="00644CD5">
        <w:t>.</w:t>
      </w:r>
      <w:r>
        <w:t>348(Carcinogenic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219(Glutamate (mGluR4) antagonist) + 1</w:t>
      </w:r>
      <w:r w:rsidR="00644CD5">
        <w:t>.</w:t>
      </w:r>
      <w:r>
        <w:t>04(Anesthetic local) -0</w:t>
      </w:r>
      <w:r w:rsidR="00644CD5">
        <w:t>.</w:t>
      </w:r>
      <w:r>
        <w:t>836(Argininosuccinate lyase inhibitor) -0</w:t>
      </w:r>
      <w:r w:rsidR="00644CD5">
        <w:t>.</w:t>
      </w:r>
      <w:r>
        <w:t>193(CDK2 expression inhibitor) -0</w:t>
      </w:r>
      <w:r w:rsidR="00644CD5">
        <w:t>.</w:t>
      </w:r>
      <w:r>
        <w:t>461(Histone deacetylase 4 inhibitor) + 0</w:t>
      </w:r>
      <w:r w:rsidR="00644CD5">
        <w:t>.</w:t>
      </w:r>
      <w:r>
        <w:t>328(TP53 expression enhancer) -0</w:t>
      </w:r>
      <w:r w:rsidR="00644CD5">
        <w:t>.</w:t>
      </w:r>
      <w:r>
        <w:t>291(Transcription factor NF kappa B inhibitor) -0</w:t>
      </w:r>
      <w:r w:rsidR="00644CD5">
        <w:t>.</w:t>
      </w:r>
      <w:r>
        <w:t>428(Somatostatin 5 agonist) + 0</w:t>
      </w:r>
      <w:r w:rsidR="00644CD5">
        <w:t>.</w:t>
      </w:r>
      <w:r>
        <w:t>11(Topoisomerase I inhibitor) + 0</w:t>
      </w:r>
      <w:r w:rsidR="00644CD5">
        <w:t>.</w:t>
      </w:r>
      <w:r>
        <w:t>569(Ribosomal protein S6 kinase</w:t>
      </w:r>
      <w:r w:rsidR="00644CD5">
        <w:t>.</w:t>
      </w:r>
      <w:r>
        <w:t xml:space="preserve"> 70-kDa inhibitor) + 9</w:t>
      </w:r>
      <w:r w:rsidR="00644CD5">
        <w:t>.</w:t>
      </w:r>
      <w:r>
        <w:t>56(Lipophilicity) + 15</w:t>
      </w:r>
      <w:r w:rsidR="00644CD5">
        <w:t>.</w:t>
      </w:r>
      <w:r>
        <w:t>7(Volume) -0</w:t>
      </w:r>
      <w:r w:rsidR="00644CD5">
        <w:t>.</w:t>
      </w:r>
      <w:r>
        <w:t>937(Lacrimal secretion stimulant) + 0</w:t>
      </w:r>
      <w:r w:rsidR="00644CD5">
        <w:t>.</w:t>
      </w:r>
      <w:r>
        <w:t>81((R)-aminopropanol dehydrogenase inhibitor) + 0</w:t>
      </w:r>
      <w:r w:rsidR="00644CD5">
        <w:t>.</w:t>
      </w:r>
      <w:r>
        <w:t>279(Psychostimulant) -0</w:t>
      </w:r>
      <w:r w:rsidR="00644CD5">
        <w:t>.</w:t>
      </w:r>
      <w:r>
        <w:t>415(Cytostatic) + 0</w:t>
      </w:r>
      <w:r w:rsidR="00644CD5">
        <w:t>.</w:t>
      </w:r>
      <w:r>
        <w:t>21(AMP deaminase 3 inhibitor) -0</w:t>
      </w:r>
      <w:r w:rsidR="00644CD5">
        <w:t>.</w:t>
      </w:r>
      <w:r>
        <w:t>26(Kinase inhibitor) -0</w:t>
      </w:r>
      <w:r w:rsidR="00644CD5">
        <w:t>.</w:t>
      </w:r>
      <w:r>
        <w:t>32(ATPase (Mitochondrial F1F0) inhibitor) -0</w:t>
      </w:r>
      <w:r w:rsidR="00644CD5">
        <w:t>.</w:t>
      </w:r>
      <w:r>
        <w:t>574(Antiviral (Poxvirus)) -0</w:t>
      </w:r>
      <w:r w:rsidR="00644CD5">
        <w:t>.</w:t>
      </w:r>
      <w:r>
        <w:t>352(Aurora kinase inhibitor) + 0</w:t>
      </w:r>
      <w:r w:rsidR="00644CD5">
        <w:t>.</w:t>
      </w:r>
      <w:r>
        <w:t>282(Protein kinase C delta inhibitor) -0</w:t>
      </w:r>
      <w:r w:rsidR="00644CD5">
        <w:t>.</w:t>
      </w:r>
      <w:r>
        <w:t>429(DNA-dependent protein kinase inhibitor) + 0</w:t>
      </w:r>
      <w:r w:rsidR="00644CD5">
        <w:t>.</w:t>
      </w:r>
      <w:r>
        <w:t>362(TH expression enhancer) + 0</w:t>
      </w:r>
      <w:r w:rsidR="00644CD5">
        <w:t>.</w:t>
      </w:r>
      <w:r>
        <w:t>321(MAP-kinase-activated kinase inhibitor) -0</w:t>
      </w:r>
      <w:r w:rsidR="00644CD5">
        <w:t>.</w:t>
      </w:r>
      <w:r>
        <w:t>29(Preterm labor treatment) + 0</w:t>
      </w:r>
      <w:r w:rsidR="00644CD5">
        <w:t>.</w:t>
      </w:r>
      <w:r>
        <w:t>465(Diabetic neuropathy treatment) -0</w:t>
      </w:r>
      <w:r w:rsidR="00644CD5">
        <w:t>.</w:t>
      </w:r>
      <w:r>
        <w:t>17(Keratoses actinic (solar) treatment) + 0</w:t>
      </w:r>
      <w:r w:rsidR="00644CD5">
        <w:t>.</w:t>
      </w:r>
      <w:r>
        <w:t>258(DNA gyrase subunit A inhibitor) + 0</w:t>
      </w:r>
      <w:r w:rsidR="00644CD5">
        <w:t>.</w:t>
      </w:r>
      <w:r>
        <w:t>51(CDKN1A expression e</w:t>
      </w:r>
      <w:r>
        <w:t>n</w:t>
      </w:r>
      <w:r>
        <w:t>hancer) + 0</w:t>
      </w:r>
      <w:r w:rsidR="00644CD5">
        <w:t>.</w:t>
      </w:r>
      <w:r>
        <w:t>412(Carbonic anhydrase X inhibitor) -0</w:t>
      </w:r>
      <w:r w:rsidR="00644CD5">
        <w:t>.</w:t>
      </w:r>
      <w:r>
        <w:t>405(Cyclin D3 inhibitor) + 0</w:t>
      </w:r>
      <w:r w:rsidR="00644CD5">
        <w:t>.</w:t>
      </w:r>
      <w:r>
        <w:t>112(Adenylate cyclase VIII inhib</w:t>
      </w:r>
      <w:r>
        <w:t>i</w:t>
      </w:r>
      <w:r>
        <w:t>tor) + 0</w:t>
      </w:r>
      <w:r w:rsidR="00644CD5">
        <w:t>.</w:t>
      </w:r>
      <w:r>
        <w:t>165(IFIT1 expression enhancer) + 0</w:t>
      </w:r>
      <w:r w:rsidR="00644CD5">
        <w:t>.</w:t>
      </w:r>
      <w:r>
        <w:t>376(Dyskinesia) -3(Carbonic anhydrase VI inhibitor) + 0</w:t>
      </w:r>
      <w:r w:rsidR="00644CD5">
        <w:t>.</w:t>
      </w:r>
      <w:r>
        <w:t>603(CYP2G1 substrate) -1</w:t>
      </w:r>
      <w:r w:rsidR="00644CD5">
        <w:t>.</w:t>
      </w:r>
      <w:r>
        <w:t>64(Chalcone isomerase inhibitor) -0</w:t>
      </w:r>
      <w:r w:rsidR="00644CD5">
        <w:t>.</w:t>
      </w:r>
      <w:r>
        <w:t>186(Acute neurologic disorders treatment) + 0</w:t>
      </w:r>
      <w:r w:rsidR="00644CD5">
        <w:t>.</w:t>
      </w:r>
      <w:r>
        <w:t>896(Adenosine A3 receptor antagonist) -0</w:t>
      </w:r>
      <w:r w:rsidR="00644CD5">
        <w:t>.</w:t>
      </w:r>
      <w:r>
        <w:t>858(UDP-3-O-acyl-N-acetylglucosamine deacetylase inhibitor) + 0</w:t>
      </w:r>
      <w:r w:rsidR="00644CD5">
        <w:t>.</w:t>
      </w:r>
      <w:r>
        <w:t>181(Toxic</w:t>
      </w:r>
      <w:r w:rsidR="00644CD5">
        <w:t>.</w:t>
      </w:r>
      <w:r>
        <w:t xml:space="preserve"> vascular) -0</w:t>
      </w:r>
      <w:r w:rsidR="00644CD5">
        <w:t>.</w:t>
      </w:r>
      <w:r>
        <w:t>285(Neurotrophic factor) -0</w:t>
      </w:r>
      <w:r w:rsidR="00644CD5">
        <w:t>.</w:t>
      </w:r>
      <w:r>
        <w:t>193(Cyclooxygenase 3 inhibitor) -0</w:t>
      </w:r>
      <w:r w:rsidR="00644CD5">
        <w:t>.</w:t>
      </w:r>
      <w:r>
        <w:t>363(CD86 expression enhancer) -0</w:t>
      </w:r>
      <w:r w:rsidR="00644CD5">
        <w:t>.</w:t>
      </w:r>
      <w:r>
        <w:t>767(Indanol dehydrogenase inhibitor) + 0</w:t>
      </w:r>
      <w:r w:rsidR="00644CD5">
        <w:t>.</w:t>
      </w:r>
      <w:r>
        <w:t>576(Aminopeptidase N inhibitor) + 0</w:t>
      </w:r>
      <w:r w:rsidR="00644CD5">
        <w:t>.</w:t>
      </w:r>
      <w:r>
        <w:t>569(Apolipoprotein B inhibitor) + 0</w:t>
      </w:r>
      <w:r w:rsidR="00644CD5">
        <w:t>.</w:t>
      </w:r>
      <w:r>
        <w:t>523(Nucleotidyltransferase (FIV) inhibitor) + 0</w:t>
      </w:r>
      <w:r w:rsidR="00644CD5">
        <w:t>.</w:t>
      </w:r>
      <w:r>
        <w:t>719(15-Lipoxygenase inhibitor) -0</w:t>
      </w:r>
      <w:r w:rsidR="00644CD5">
        <w:t>.</w:t>
      </w:r>
      <w:r>
        <w:t>78(Chemokine receptor agonist) -0</w:t>
      </w:r>
      <w:r w:rsidR="00644CD5">
        <w:t>.</w:t>
      </w:r>
      <w:r>
        <w:t>149(Ophthalmoplegia) + 0</w:t>
      </w:r>
      <w:r w:rsidR="00644CD5">
        <w:t>.</w:t>
      </w:r>
      <w:r>
        <w:t>686(Aryl hydrocarbon receptor antagonist) -0</w:t>
      </w:r>
      <w:r w:rsidR="00644CD5">
        <w:t>.</w:t>
      </w:r>
      <w:r>
        <w:t>351(Ribosomal protein S6 kinase alpha 4 inhibitor) -0</w:t>
      </w:r>
      <w:r w:rsidR="00644CD5">
        <w:t>.</w:t>
      </w:r>
      <w:r>
        <w:t>249(Purinergic P2 antagonist) + 0</w:t>
      </w:r>
      <w:r w:rsidR="00644CD5">
        <w:t>.</w:t>
      </w:r>
      <w:r>
        <w:t>336(Inosine monophosphate dehydrogenase 1 inhibitor) + 1</w:t>
      </w:r>
      <w:r w:rsidR="00644CD5">
        <w:t>.</w:t>
      </w:r>
      <w:r>
        <w:t>86(Sialidase 1 inhibitor) -1</w:t>
      </w:r>
      <w:r w:rsidR="00644CD5">
        <w:t>.</w:t>
      </w:r>
      <w:r>
        <w:t>05(Adenylosuccinate lyase inhibitor) -0</w:t>
      </w:r>
      <w:r w:rsidR="00644CD5">
        <w:t>.</w:t>
      </w:r>
      <w:r>
        <w:t>324(Transforming growth factor antagonist) + 2</w:t>
      </w:r>
      <w:r w:rsidR="00644CD5">
        <w:t>.</w:t>
      </w:r>
      <w:r>
        <w:t>96(Carbonic anhydrase XI inhibitor) -0</w:t>
      </w:r>
      <w:r w:rsidR="00644CD5">
        <w:t>.</w:t>
      </w:r>
      <w:r>
        <w:t>141(Insulin secretagoues) -0</w:t>
      </w:r>
      <w:r w:rsidR="00644CD5">
        <w:t>.</w:t>
      </w:r>
      <w:r>
        <w:t>147(Plectin inhibitor) -0</w:t>
      </w:r>
      <w:r w:rsidR="00644CD5">
        <w:t>.</w:t>
      </w:r>
      <w:r>
        <w:t>505(Fatty liver) + 0</w:t>
      </w:r>
      <w:r w:rsidR="00644CD5">
        <w:t>.</w:t>
      </w:r>
      <w:r>
        <w:t>459(UGT2B4 substrate) + 0</w:t>
      </w:r>
      <w:r w:rsidR="00644CD5">
        <w:t>.</w:t>
      </w:r>
      <w:r>
        <w:t>581(Alanine transaminase inhibitor) + 0</w:t>
      </w:r>
      <w:r w:rsidR="00644CD5">
        <w:t>.</w:t>
      </w:r>
      <w:r>
        <w:t>244(Matrix metalloproteinase 2 (membrane-type) inhibitor) + 0</w:t>
      </w:r>
      <w:r w:rsidR="00644CD5">
        <w:t>.</w:t>
      </w:r>
      <w:r>
        <w:t>392(Choline sulfotransferase inhibitor) + 0</w:t>
      </w:r>
      <w:r w:rsidR="00644CD5">
        <w:t>.</w:t>
      </w:r>
      <w:r>
        <w:t>181(3 Beta-hydroxy-delta 5-steroid dehydrogenase inhibitor) -0</w:t>
      </w:r>
      <w:r w:rsidR="00644CD5">
        <w:t>.</w:t>
      </w:r>
      <w:r>
        <w:t>389(PCNA expression enhancer) + 0</w:t>
      </w:r>
      <w:r w:rsidR="00644CD5">
        <w:t>.</w:t>
      </w:r>
      <w:r>
        <w:t>131(Bombesin agonist) -0</w:t>
      </w:r>
      <w:r w:rsidR="00644CD5">
        <w:t>.</w:t>
      </w:r>
      <w:r>
        <w:t>548(Thrombopoietin agonist) + 0</w:t>
      </w:r>
      <w:r w:rsidR="00644CD5">
        <w:t>.</w:t>
      </w:r>
      <w:r>
        <w:t>157(Colony stimulating factor antagonist) + 0</w:t>
      </w:r>
      <w:r w:rsidR="00644CD5">
        <w:t>.</w:t>
      </w:r>
      <w:r>
        <w:t>827(Phosphoglycerate kinase inhibitor) + 0</w:t>
      </w:r>
      <w:r w:rsidR="00644CD5">
        <w:t>.</w:t>
      </w:r>
      <w:r>
        <w:t>668(Fatty acid binding protein inhibitor) -0</w:t>
      </w:r>
      <w:r w:rsidR="00644CD5">
        <w:t>.</w:t>
      </w:r>
      <w:r>
        <w:t>573(Androgen antagonist) + 0</w:t>
      </w:r>
      <w:r w:rsidR="00644CD5">
        <w:t>.</w:t>
      </w:r>
      <w:r>
        <w:t>586(Purinergic P2X2 antagonist) + 0</w:t>
      </w:r>
      <w:r w:rsidR="00644CD5">
        <w:t>.</w:t>
      </w:r>
      <w:r>
        <w:t>327(Ribosomal protein S6 kinase 2 inhibitor) + 0</w:t>
      </w:r>
      <w:r w:rsidR="00644CD5">
        <w:t>.</w:t>
      </w:r>
      <w:r>
        <w:t>24(Integrin antagonist) -0</w:t>
      </w:r>
      <w:r w:rsidR="00644CD5">
        <w:t>.</w:t>
      </w:r>
      <w:r>
        <w:t>211(CYP1A substrate) + 0</w:t>
      </w:r>
      <w:r w:rsidR="00644CD5">
        <w:t>.</w:t>
      </w:r>
      <w:r>
        <w:t>606(Pneumotoxic) -0</w:t>
      </w:r>
      <w:r w:rsidR="00644CD5">
        <w:t>.</w:t>
      </w:r>
      <w:r>
        <w:t>173(Dopamine D1B antagonist) + 0</w:t>
      </w:r>
      <w:r w:rsidR="00644CD5">
        <w:t>.</w:t>
      </w:r>
      <w:r>
        <w:t>115(Elastase 2 inhibitor) + 0</w:t>
      </w:r>
      <w:r w:rsidR="00644CD5">
        <w:t>.</w:t>
      </w:r>
      <w:r>
        <w:t>347(Calcium channel (voltage-sensitive) blocker) + 0</w:t>
      </w:r>
      <w:r w:rsidR="00644CD5">
        <w:t>.</w:t>
      </w:r>
      <w:r>
        <w:t>727(Phosphatidate cytidylyltransferase inhibitor) + 0</w:t>
      </w:r>
      <w:r w:rsidR="00644CD5">
        <w:t>.</w:t>
      </w:r>
      <w:r>
        <w:t>116(Antineoplastic (brain cancer)) + 0</w:t>
      </w:r>
      <w:r w:rsidR="00644CD5">
        <w:t>.</w:t>
      </w:r>
      <w:r>
        <w:t>723(Tetracycline antiport transporter antag</w:t>
      </w:r>
      <w:r>
        <w:t>o</w:t>
      </w:r>
      <w:r>
        <w:t>nist) -0</w:t>
      </w:r>
      <w:r w:rsidR="00644CD5">
        <w:t>.</w:t>
      </w:r>
      <w:r>
        <w:t>424(Melatonin 5 antagonist) -0</w:t>
      </w:r>
      <w:r w:rsidR="00644CD5">
        <w:t>.</w:t>
      </w:r>
      <w:r>
        <w:t>192(Dopamine autoreceptor agonist) -0</w:t>
      </w:r>
      <w:r w:rsidR="00644CD5">
        <w:t>.</w:t>
      </w:r>
      <w:r>
        <w:t>298(Potassium channel intermediate-conductance Ca-activated 4 blocker) + 0</w:t>
      </w:r>
      <w:r w:rsidR="00644CD5">
        <w:t>.</w:t>
      </w:r>
      <w:r>
        <w:t>168(Biliary tract disorders treatment) -0</w:t>
      </w:r>
      <w:r w:rsidR="00644CD5">
        <w:t>.</w:t>
      </w:r>
      <w:r>
        <w:t>762(Peptidyl-prolyl cis-trans iso</w:t>
      </w:r>
      <w:r>
        <w:t>m</w:t>
      </w:r>
      <w:r>
        <w:t>erase inhibitor) -0</w:t>
      </w:r>
      <w:r w:rsidR="00644CD5">
        <w:t>.</w:t>
      </w:r>
      <w:r>
        <w:t>0779(Analgesic) -0</w:t>
      </w:r>
      <w:r w:rsidR="00644CD5">
        <w:t>.</w:t>
      </w:r>
      <w:r>
        <w:t>288(Matrix metalloproteinase (membrane-type) inhibitor) -0</w:t>
      </w:r>
      <w:r w:rsidR="00644CD5">
        <w:t>.</w:t>
      </w:r>
      <w:r>
        <w:t>497(Arylamine N-Acetyltransferase substrate) + 0</w:t>
      </w:r>
      <w:r w:rsidR="00644CD5">
        <w:t>.</w:t>
      </w:r>
      <w:r>
        <w:t>217(Carcinogenic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868(HCV NS3/NS4A protease inhibitor) -0</w:t>
      </w:r>
      <w:r w:rsidR="00644CD5">
        <w:t>.</w:t>
      </w:r>
      <w:r>
        <w:t>614(Diphosphate-fructose-6-phosphate 1-phosphotransferase inhibitor) -1</w:t>
      </w:r>
      <w:r w:rsidR="00644CD5">
        <w:t>.</w:t>
      </w:r>
      <w:r>
        <w:t>31(N-acetylglucosamine kinase inhibitor) + 0</w:t>
      </w:r>
      <w:r w:rsidR="00644CD5">
        <w:t>.</w:t>
      </w:r>
      <w:r>
        <w:t>211(Interleukin 5 antagonist) -0</w:t>
      </w:r>
      <w:r w:rsidR="00644CD5">
        <w:t>.</w:t>
      </w:r>
      <w:r>
        <w:t>573(Glycerone-phosphate O-acyltransferase inhibitor) -0</w:t>
      </w:r>
      <w:r w:rsidR="00644CD5">
        <w:t>.</w:t>
      </w:r>
      <w:r>
        <w:t>446(UGT2B1 substrate) + 0</w:t>
      </w:r>
      <w:r w:rsidR="00644CD5">
        <w:t>.</w:t>
      </w:r>
      <w:r>
        <w:t>465(Alpha</w:t>
      </w:r>
      <w:r w:rsidR="00644CD5">
        <w:t>.</w:t>
      </w:r>
      <w:r>
        <w:t>alpha-trehalase inhibitor) -0</w:t>
      </w:r>
      <w:r w:rsidR="00644CD5">
        <w:t>.</w:t>
      </w:r>
      <w:r>
        <w:t>217(Atrial natriuretic peptide antagonist) + 0</w:t>
      </w:r>
      <w:r w:rsidR="00644CD5">
        <w:t>.</w:t>
      </w:r>
      <w:r>
        <w:t>199(Antidepressant) + 0</w:t>
      </w:r>
      <w:r w:rsidR="00644CD5">
        <w:t>.</w:t>
      </w:r>
      <w:r>
        <w:t>254(Weight gain) -0</w:t>
      </w:r>
      <w:r w:rsidR="00644CD5">
        <w:t>.</w:t>
      </w:r>
      <w:r>
        <w:t>383(Gastrointestinal hemorrhage) + 0</w:t>
      </w:r>
      <w:r w:rsidR="00644CD5">
        <w:t>.</w:t>
      </w:r>
      <w:r>
        <w:t>567(Acetyl-CoA C-acyltransferase inhibitor) + 0</w:t>
      </w:r>
      <w:r w:rsidR="00644CD5">
        <w:t>.</w:t>
      </w:r>
      <w:r>
        <w:t>295(Hyperglycemic) -0</w:t>
      </w:r>
      <w:r w:rsidR="00644CD5">
        <w:t>.</w:t>
      </w:r>
      <w:r>
        <w:t>17(Apical sodium codependent bile acid transporter inhibitor) + 0</w:t>
      </w:r>
      <w:r w:rsidR="00644CD5">
        <w:t>.</w:t>
      </w:r>
      <w:r>
        <w:t>229(Prolyl aminopept</w:t>
      </w:r>
      <w:r>
        <w:t>i</w:t>
      </w:r>
      <w:r>
        <w:t>dase inhibitor) + 0</w:t>
      </w:r>
      <w:r w:rsidR="00644CD5">
        <w:t>.</w:t>
      </w:r>
      <w:r>
        <w:t>137(Histone deacetylase class IIb inhibitor) -0</w:t>
      </w:r>
      <w:r w:rsidR="00644CD5">
        <w:t>.</w:t>
      </w:r>
      <w:r>
        <w:t>161(Aldose reductase substrate) + 0</w:t>
      </w:r>
      <w:r w:rsidR="00644CD5">
        <w:t>.</w:t>
      </w:r>
      <w:r>
        <w:t>589(Formyl peptide receptor antagonist) -0</w:t>
      </w:r>
      <w:r w:rsidR="00644CD5">
        <w:t>.</w:t>
      </w:r>
      <w:r>
        <w:t>449(CCND3 expression inhibitor) + 0</w:t>
      </w:r>
      <w:r w:rsidR="00644CD5">
        <w:t>.</w:t>
      </w:r>
      <w:r>
        <w:t>32(Carcinogenic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314(NOS2 expression enhancer) + 0</w:t>
      </w:r>
      <w:r w:rsidR="00644CD5">
        <w:t>.</w:t>
      </w:r>
      <w:r>
        <w:t>162(Ca2+/calmodulin-dependent kinase II delta inhibitor) -0</w:t>
      </w:r>
      <w:r w:rsidR="00644CD5">
        <w:t>.</w:t>
      </w:r>
      <w:r>
        <w:t>346(DNA dama</w:t>
      </w:r>
      <w:r>
        <w:t>g</w:t>
      </w:r>
      <w:r>
        <w:t>ing) -0</w:t>
      </w:r>
      <w:r w:rsidR="00644CD5">
        <w:t>.</w:t>
      </w:r>
      <w:r>
        <w:t>772(ICAM1 expression inhibitor) -0</w:t>
      </w:r>
      <w:r w:rsidR="00644CD5">
        <w:t>.</w:t>
      </w:r>
      <w:r>
        <w:t>125(HIV attachment inhibitor) + 1</w:t>
      </w:r>
      <w:r w:rsidR="00644CD5">
        <w:t>.</w:t>
      </w:r>
      <w:r>
        <w:t xml:space="preserve">02(Procollagen-proline 3-dioxygenase </w:t>
      </w:r>
      <w:r>
        <w:lastRenderedPageBreak/>
        <w:t>inhibitor) + 0</w:t>
      </w:r>
      <w:r w:rsidR="00644CD5">
        <w:t>.</w:t>
      </w:r>
      <w:r>
        <w:t>367(Phosphoethanolamine/phosphocholine phosphatase inhibitor) + 0</w:t>
      </w:r>
      <w:r w:rsidR="00644CD5">
        <w:t>.</w:t>
      </w:r>
      <w:r>
        <w:t>648(Fibrinogen gamma chain inhibitor) + 0</w:t>
      </w:r>
      <w:r w:rsidR="00644CD5">
        <w:t>.</w:t>
      </w:r>
      <w:r>
        <w:t>368(Membrane permeability enhancer) + 0</w:t>
      </w:r>
      <w:r w:rsidR="00644CD5">
        <w:t>.</w:t>
      </w:r>
      <w:r>
        <w:t>469(Antipruritic</w:t>
      </w:r>
      <w:r w:rsidR="00644CD5">
        <w:t>.</w:t>
      </w:r>
      <w:r>
        <w:t xml:space="preserve"> non-allergic) + 0</w:t>
      </w:r>
      <w:r w:rsidR="00644CD5">
        <w:t>.</w:t>
      </w:r>
      <w:r>
        <w:t>201(Weight loss) -0</w:t>
      </w:r>
      <w:r w:rsidR="00644CD5">
        <w:t>.</w:t>
      </w:r>
      <w:r>
        <w:t>235(Extrapyramidal effect) -0</w:t>
      </w:r>
      <w:r w:rsidR="00644CD5">
        <w:t>.</w:t>
      </w:r>
      <w:r>
        <w:t>726(DNA methylase inhibitor) -0</w:t>
      </w:r>
      <w:r w:rsidR="00644CD5">
        <w:t>.</w:t>
      </w:r>
      <w:r>
        <w:t>238(Vitamin D receptor agonist) -0</w:t>
      </w:r>
      <w:r w:rsidR="00644CD5">
        <w:t>.</w:t>
      </w:r>
      <w:r>
        <w:t>406(CYP2B2 substrate) -0</w:t>
      </w:r>
      <w:r w:rsidR="00644CD5">
        <w:t>.</w:t>
      </w:r>
      <w:r>
        <w:t>174(DNA gyrase subunit B inhibitor) -0</w:t>
      </w:r>
      <w:r w:rsidR="00644CD5">
        <w:t>.</w:t>
      </w:r>
      <w:r>
        <w:t>855(Histone deacetylase 10 inhibitor) -0</w:t>
      </w:r>
      <w:r w:rsidR="00644CD5">
        <w:t>.</w:t>
      </w:r>
      <w:r>
        <w:t>86(3-Oxoacyl-[acyl-carrier-protein] synthase inhibitor) -0</w:t>
      </w:r>
      <w:r w:rsidR="00644CD5">
        <w:t>.</w:t>
      </w:r>
      <w:r>
        <w:t>851(UGT2B20 substrate) -0</w:t>
      </w:r>
      <w:r w:rsidR="00644CD5">
        <w:t>.</w:t>
      </w:r>
      <w:r>
        <w:t>11(Antiviral (Hepatitis C)) -1</w:t>
      </w:r>
      <w:r w:rsidR="00644CD5">
        <w:t>.</w:t>
      </w:r>
      <w:r>
        <w:t>29(Rhodopsin kinase inhibitor) + 0</w:t>
      </w:r>
      <w:r w:rsidR="00644CD5">
        <w:t>.</w:t>
      </w:r>
      <w:r>
        <w:t>246(Protein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549(Kallikrein 13 inhibitor) + 0</w:t>
      </w:r>
      <w:r w:rsidR="00644CD5">
        <w:t>.</w:t>
      </w:r>
      <w:r>
        <w:t>108(Thyroid hormone alpha antagonist) -0</w:t>
      </w:r>
      <w:r w:rsidR="00644CD5">
        <w:t>.</w:t>
      </w:r>
      <w:r>
        <w:t>219(Carcinogenic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472(Phosphodiesterase IX inhibitor) + 0</w:t>
      </w:r>
      <w:r w:rsidR="00644CD5">
        <w:t>.</w:t>
      </w:r>
      <w:r>
        <w:t>0989(Phosphodiesterase 4A inhibitor) -0</w:t>
      </w:r>
      <w:r w:rsidR="00644CD5">
        <w:t>.</w:t>
      </w:r>
      <w:r>
        <w:t>228(Sodium/hydrogen exchanger 2 inhibitor) + 0</w:t>
      </w:r>
      <w:r w:rsidR="00644CD5">
        <w:t>.</w:t>
      </w:r>
      <w:r>
        <w:t>31(MAO B substrate) + 0</w:t>
      </w:r>
      <w:r w:rsidR="00644CD5">
        <w:t>.</w:t>
      </w:r>
      <w:r>
        <w:t>53(Peptidyl-glycinamidase inhibitor) + 0</w:t>
      </w:r>
      <w:r w:rsidR="00644CD5">
        <w:t>.</w:t>
      </w:r>
      <w:r>
        <w:t>669(AMP-activated protein kinase inhibitor) -0</w:t>
      </w:r>
      <w:r w:rsidR="00644CD5">
        <w:t>.</w:t>
      </w:r>
      <w:r>
        <w:t>301(Cyclic AMP modulator) -0</w:t>
      </w:r>
      <w:r w:rsidR="00644CD5">
        <w:t>.</w:t>
      </w:r>
      <w:r>
        <w:t>633(Dihydrodipicolinate synthase inhibitor) + 0</w:t>
      </w:r>
      <w:r w:rsidR="00644CD5">
        <w:t>.</w:t>
      </w:r>
      <w:r>
        <w:t>155(Dopamine D2A antagonist) -0</w:t>
      </w:r>
      <w:r w:rsidR="00644CD5">
        <w:t>.</w:t>
      </w:r>
      <w:r>
        <w:t>154(Angiotensin AT1 receptor antagonist) + 0</w:t>
      </w:r>
      <w:r w:rsidR="00644CD5">
        <w:t>.</w:t>
      </w:r>
      <w:r>
        <w:t>324(Ribonucleoside triphosphate reductase inhibitor) + 0</w:t>
      </w:r>
      <w:r w:rsidR="00644CD5">
        <w:t>.</w:t>
      </w:r>
      <w:r>
        <w:t>704(CYP27A substrate) -0</w:t>
      </w:r>
      <w:r w:rsidR="00644CD5">
        <w:t>.</w:t>
      </w:r>
      <w:r>
        <w:t>276(Antinephrotoxic) -0</w:t>
      </w:r>
      <w:r w:rsidR="00644CD5">
        <w:t>.</w:t>
      </w:r>
      <w:r>
        <w:t>752(Secreted frizzled-related protein 1 inhibitor) + 0</w:t>
      </w:r>
      <w:r w:rsidR="00644CD5">
        <w:t>.</w:t>
      </w:r>
      <w:r>
        <w:t>661(Prephenate dehydratase inhibitor) + 0</w:t>
      </w:r>
      <w:r w:rsidR="00644CD5">
        <w:t>.</w:t>
      </w:r>
      <w:r>
        <w:t>357(CDK4 expression inhibitor) -0</w:t>
      </w:r>
      <w:r w:rsidR="00644CD5">
        <w:t>.</w:t>
      </w:r>
      <w:r>
        <w:t>168(Prokinetic) -0</w:t>
      </w:r>
      <w:r w:rsidR="00644CD5">
        <w:t>.</w:t>
      </w:r>
      <w:r>
        <w:t>723(Melatonin 2 agonist) -0</w:t>
      </w:r>
      <w:r w:rsidR="00644CD5">
        <w:t>.</w:t>
      </w:r>
      <w:r>
        <w:t>47(Andropause treatment) -0</w:t>
      </w:r>
      <w:r w:rsidR="00644CD5">
        <w:t>.</w:t>
      </w:r>
      <w:r>
        <w:t>189(Calcium-dependent phospholipase A2 inhibitor) + 1</w:t>
      </w:r>
      <w:r w:rsidR="00644CD5">
        <w:t>.</w:t>
      </w:r>
      <w:r>
        <w:t>04(N-acylneuraminate cytidylyltransferase inhibitor) -0</w:t>
      </w:r>
      <w:r w:rsidR="00644CD5">
        <w:t>.</w:t>
      </w:r>
      <w:r>
        <w:t>409(G0S2 expression enhancer) + 0</w:t>
      </w:r>
      <w:r w:rsidR="00644CD5">
        <w:t>.</w:t>
      </w:r>
      <w:r>
        <w:t>229(MAP kinase inhibitor) + 0</w:t>
      </w:r>
      <w:r w:rsidR="00644CD5">
        <w:t>.</w:t>
      </w:r>
      <w:r>
        <w:t>725(Heat shock 70 kDa protein 1 antagonist) -0</w:t>
      </w:r>
      <w:r w:rsidR="00644CD5">
        <w:t>.</w:t>
      </w:r>
      <w:r>
        <w:t>668(Integrin alpha5beta1 antagonist) -0</w:t>
      </w:r>
      <w:r w:rsidR="00644CD5">
        <w:t>.</w:t>
      </w:r>
      <w:r>
        <w:t>215(Cyclin-dependent kinase 1 inhibitor) + 0</w:t>
      </w:r>
      <w:r w:rsidR="00644CD5">
        <w:t>.</w:t>
      </w:r>
      <w:r>
        <w:t>305(Lichenoid eruption) -0</w:t>
      </w:r>
      <w:r w:rsidR="00644CD5">
        <w:t>.</w:t>
      </w:r>
      <w:r>
        <w:t>231(Carcinogenic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107(Growth hormone release promoting) -0</w:t>
      </w:r>
      <w:r w:rsidR="00644CD5">
        <w:t>.</w:t>
      </w:r>
      <w:r>
        <w:t>211(Sodium channel blocker) -0</w:t>
      </w:r>
      <w:r w:rsidR="00644CD5">
        <w:t>.</w:t>
      </w:r>
      <w:r>
        <w:t>13(L lactate dehydrogenase C4 inhibitor) -0</w:t>
      </w:r>
      <w:r w:rsidR="00644CD5">
        <w:t>.</w:t>
      </w:r>
      <w:r>
        <w:t>161(Fibroblast growth factor 3 antagonist) + 0</w:t>
      </w:r>
      <w:r w:rsidR="00644CD5">
        <w:t>.</w:t>
      </w:r>
      <w:r>
        <w:t>16(Phosphodiesterase 6G inhibitor) + 0</w:t>
      </w:r>
      <w:r w:rsidR="00644CD5">
        <w:t>.</w:t>
      </w:r>
      <w:r>
        <w:t>0276(NumHal) -0</w:t>
      </w:r>
      <w:r w:rsidR="00644CD5">
        <w:t>.</w:t>
      </w:r>
      <w:r>
        <w:t>159(Protein kinase (CK1) delta inhibitor) -0</w:t>
      </w:r>
      <w:r w:rsidR="00644CD5">
        <w:t>.</w:t>
      </w:r>
      <w:r>
        <w:t>361(HSD17B1 expression enhancer) -0</w:t>
      </w:r>
      <w:r w:rsidR="00644CD5">
        <w:t>.</w:t>
      </w:r>
      <w:r>
        <w:t>233(Antibiotic) -0</w:t>
      </w:r>
      <w:r w:rsidR="00644CD5">
        <w:t>.</w:t>
      </w:r>
      <w:r>
        <w:t>197(Sirtuin 1 inhibitor) + 0</w:t>
      </w:r>
      <w:r w:rsidR="00644CD5">
        <w:t>.</w:t>
      </w:r>
      <w:r>
        <w:t>128(Integrin a</w:t>
      </w:r>
      <w:r>
        <w:t>l</w:t>
      </w:r>
      <w:r>
        <w:t>pha1beta1 antagonist) + 0</w:t>
      </w:r>
      <w:r w:rsidR="00644CD5">
        <w:t>.</w:t>
      </w:r>
      <w:r>
        <w:t>385(BAX expression inhibitor) -0</w:t>
      </w:r>
      <w:r w:rsidR="00644CD5">
        <w:t>.</w:t>
      </w:r>
      <w:r>
        <w:t>11(IL12B expression inhibitor) + 0</w:t>
      </w:r>
      <w:r w:rsidR="00644CD5">
        <w:t>.</w:t>
      </w:r>
      <w:r>
        <w:t>173(Protein kinase C iota inhibitor) -0</w:t>
      </w:r>
      <w:r w:rsidR="00644CD5">
        <w:t>.</w:t>
      </w:r>
      <w:r>
        <w:t>312(Thrombin inhibitor) + 0</w:t>
      </w:r>
      <w:r w:rsidR="00644CD5">
        <w:t>.</w:t>
      </w:r>
      <w:r>
        <w:t>326(Kinesin antagonist) + 0</w:t>
      </w:r>
      <w:r w:rsidR="00644CD5">
        <w:t>.</w:t>
      </w:r>
      <w:r>
        <w:t>227(Cytochrome P450 stimulant) -0</w:t>
      </w:r>
      <w:r w:rsidR="00644CD5">
        <w:t>.</w:t>
      </w:r>
      <w:r>
        <w:t>335(Thiosulfate sulfurtransferase inhibitor) -0</w:t>
      </w:r>
      <w:r w:rsidR="00644CD5">
        <w:t>.</w:t>
      </w:r>
      <w:r>
        <w:t>319(Transcription factor AP-1 inhibitor) + 0</w:t>
      </w:r>
      <w:r w:rsidR="00644CD5">
        <w:t>.</w:t>
      </w:r>
      <w:r>
        <w:t>163(Acaricide) -0</w:t>
      </w:r>
      <w:r w:rsidR="00644CD5">
        <w:t>.</w:t>
      </w:r>
      <w:r>
        <w:t>271(Choline kinase inhibitor) + 0</w:t>
      </w:r>
      <w:r w:rsidR="00644CD5">
        <w:t>.</w:t>
      </w:r>
      <w:r>
        <w:t>209(SLC7A11 expression enhancer) + 0</w:t>
      </w:r>
      <w:r w:rsidR="00644CD5">
        <w:t>.</w:t>
      </w:r>
      <w:r>
        <w:t>313(Transcription factor NF kappa B1 inhibitor) -0</w:t>
      </w:r>
      <w:r w:rsidR="00644CD5">
        <w:t>.</w:t>
      </w:r>
      <w:r>
        <w:t>107(Retinoic acid receptor agonist) + 0</w:t>
      </w:r>
      <w:r w:rsidR="00644CD5">
        <w:t>.</w:t>
      </w:r>
      <w:r>
        <w:t>113(Protocollagen prolyl hydroxylase inhibitor) + 0</w:t>
      </w:r>
      <w:r w:rsidR="00644CD5">
        <w:t>.</w:t>
      </w:r>
      <w:r>
        <w:t>0956(Antineoplastic (testis)) -0</w:t>
      </w:r>
      <w:r w:rsidR="00644CD5">
        <w:t>.</w:t>
      </w:r>
      <w:r>
        <w:t>196(Botulin neurotoxin A light chain inhibitor) -0</w:t>
      </w:r>
      <w:r w:rsidR="00644CD5">
        <w:t>.</w:t>
      </w:r>
      <w:r>
        <w:t>117(Urinary retention) -0</w:t>
      </w:r>
      <w:r w:rsidR="00644CD5">
        <w:t>.</w:t>
      </w:r>
      <w:r>
        <w:t>0961(Phosphorylase kinase gamma subunit 1 inhibitor) + 0</w:t>
      </w:r>
      <w:r w:rsidR="00644CD5">
        <w:t>.</w:t>
      </w:r>
      <w:r>
        <w:t>205(Histone deacetylase 6 inhibitor) -0</w:t>
      </w:r>
      <w:r w:rsidR="00644CD5">
        <w:t>.</w:t>
      </w:r>
      <w:r>
        <w:t>104(Aryl-acylamidase inhibitor) + 0</w:t>
      </w:r>
      <w:r w:rsidR="00644CD5">
        <w:t>.</w:t>
      </w:r>
      <w:r>
        <w:t>152(Systemic lupus erythematosus) -0</w:t>
      </w:r>
      <w:r w:rsidR="00644CD5">
        <w:t>.</w:t>
      </w:r>
      <w:r>
        <w:t>411(Paget's disease treatment) -0</w:t>
      </w:r>
      <w:r w:rsidR="00644CD5">
        <w:t>.</w:t>
      </w:r>
      <w:r>
        <w:t>616(Amidophosphoribosyltransferase inhibitor) + 0</w:t>
      </w:r>
      <w:r w:rsidR="00644CD5">
        <w:t>.</w:t>
      </w:r>
      <w:r>
        <w:t>11(MHC Class II antagonist) -0</w:t>
      </w:r>
      <w:r w:rsidR="00644CD5">
        <w:t>.</w:t>
      </w:r>
      <w:r>
        <w:t>116(Peroxisome proliferator-activated receptor gamma agonist) -0</w:t>
      </w:r>
      <w:r w:rsidR="00644CD5">
        <w:t>.</w:t>
      </w:r>
      <w:r>
        <w:t>423(Alpha-N-acetylgalactosaminide alpha-2</w:t>
      </w:r>
      <w:r w:rsidR="00644CD5">
        <w:t>.</w:t>
      </w:r>
      <w:r>
        <w:t>6-sialyltransferase inhibitor) + 0</w:t>
      </w:r>
      <w:r w:rsidR="00644CD5">
        <w:t>.</w:t>
      </w:r>
      <w:r>
        <w:t>204(Histamine H1 receptor antagonist) + 0</w:t>
      </w:r>
      <w:r w:rsidR="00644CD5">
        <w:t>.</w:t>
      </w:r>
      <w:r>
        <w:t>305(AR expression enhancer) -0</w:t>
      </w:r>
      <w:r w:rsidR="00644CD5">
        <w:t>.</w:t>
      </w:r>
      <w:r>
        <w:t>0872(Antineoplastic (gastric cancer)) + 0</w:t>
      </w:r>
      <w:r w:rsidR="00644CD5">
        <w:t>.</w:t>
      </w:r>
      <w:r>
        <w:t>334(CC chemokine 9 receptor antagonist) + 0</w:t>
      </w:r>
      <w:r w:rsidR="00644CD5">
        <w:t>.</w:t>
      </w:r>
      <w:r>
        <w:t>267(Phospholipase A2 inhibitor) + 0</w:t>
      </w:r>
      <w:r w:rsidR="00644CD5">
        <w:t>.</w:t>
      </w:r>
      <w:r>
        <w:t>332(Adenosine A2b receptor antagonist) + 0</w:t>
      </w:r>
      <w:r w:rsidR="00644CD5">
        <w:t>.</w:t>
      </w:r>
      <w:r>
        <w:t>168(Fibrinogen receptor antagonist) -0</w:t>
      </w:r>
      <w:r w:rsidR="00644CD5">
        <w:t>.</w:t>
      </w:r>
      <w:r>
        <w:t>0899(RNA-directed RNA polymerase (Influenza A) inhibitor) + 0</w:t>
      </w:r>
      <w:r w:rsidR="00644CD5">
        <w:t>.</w:t>
      </w:r>
      <w:r>
        <w:t>145(Nitrile hydratase inhibitor) + 0</w:t>
      </w:r>
      <w:r w:rsidR="00644CD5">
        <w:t>.</w:t>
      </w:r>
      <w:r>
        <w:t>0939(Dihydrofolate reductase (Toxoplasma gondii) inhibitor) + 0</w:t>
      </w:r>
      <w:r w:rsidR="00644CD5">
        <w:t>.</w:t>
      </w:r>
      <w:r>
        <w:t>368(Acyl-CoA dehydrogenase (NADP+) inhibitor) + 0</w:t>
      </w:r>
      <w:r w:rsidR="00644CD5">
        <w:t>.</w:t>
      </w:r>
      <w:r>
        <w:t>239(Antihypotensive) + 0</w:t>
      </w:r>
      <w:r w:rsidR="00644CD5">
        <w:t>.</w:t>
      </w:r>
      <w:r>
        <w:t>31(Cathepsin E inhibitor) -0</w:t>
      </w:r>
      <w:r w:rsidR="00644CD5">
        <w:t>.</w:t>
      </w:r>
      <w:r>
        <w:t>134(Arylsulfatase inhibitor) -0</w:t>
      </w:r>
      <w:r w:rsidR="00644CD5">
        <w:t>.</w:t>
      </w:r>
      <w:r>
        <w:t>3(Procollagen glucosyltransferase inhibitor) -0</w:t>
      </w:r>
      <w:r w:rsidR="00644CD5">
        <w:t>.</w:t>
      </w:r>
      <w:r>
        <w:t>0774(p53 inhibitor) + 0</w:t>
      </w:r>
      <w:r w:rsidR="00644CD5">
        <w:t>.</w:t>
      </w:r>
      <w:r>
        <w:t>0881(Cathepsin L2 inhibitor) -0</w:t>
      </w:r>
      <w:r w:rsidR="00644CD5">
        <w:t>.</w:t>
      </w:r>
      <w:r>
        <w:t>413(Cellulose synthase (UDP-forming) inhibitor) + 0</w:t>
      </w:r>
      <w:r w:rsidR="00644CD5">
        <w:t>.</w:t>
      </w:r>
      <w:r>
        <w:t>0987(Protein-tyrosine kinase Lyn inhibitor) -0</w:t>
      </w:r>
      <w:r w:rsidR="00644CD5">
        <w:t>.</w:t>
      </w:r>
      <w:r>
        <w:t>228(Furin i</w:t>
      </w:r>
      <w:r>
        <w:t>n</w:t>
      </w:r>
      <w:r>
        <w:t>hibitor) -0</w:t>
      </w:r>
      <w:r w:rsidR="00644CD5">
        <w:t>.</w:t>
      </w:r>
      <w:r>
        <w:t>069(Homoserine O-acetyltransferase inhibitor) -0</w:t>
      </w:r>
      <w:r w:rsidR="00644CD5">
        <w:t>.</w:t>
      </w:r>
      <w:r>
        <w:t>209(Dihydropteroate synthase inhibitor) + 0</w:t>
      </w:r>
      <w:r w:rsidR="00644CD5">
        <w:t>.</w:t>
      </w:r>
      <w:r>
        <w:t>242(HSPA1B expression enhancer) -0</w:t>
      </w:r>
      <w:r w:rsidR="00644CD5">
        <w:t>.</w:t>
      </w:r>
      <w:r>
        <w:t>195(Acetylcholine muscarinic agonist) + 0</w:t>
      </w:r>
      <w:r w:rsidR="00644CD5">
        <w:t>.</w:t>
      </w:r>
      <w:r>
        <w:t>198(Potassium channel (ATP-sensitive) activator) + 0</w:t>
      </w:r>
      <w:r w:rsidR="00644CD5">
        <w:t>.</w:t>
      </w:r>
      <w:r>
        <w:t>681(Glycolipid 3-alpha-mannosyltransferase inhibitor) + 0</w:t>
      </w:r>
      <w:r w:rsidR="00644CD5">
        <w:t>.</w:t>
      </w:r>
      <w:r>
        <w:t>21(SUMO-conjugating enzyme UBC9 inhibitor) + 0</w:t>
      </w:r>
      <w:r w:rsidR="00644CD5">
        <w:t>.</w:t>
      </w:r>
      <w:r>
        <w:t>0693(Purinergic P2Y1 antagonist) + 0</w:t>
      </w:r>
      <w:r w:rsidR="00644CD5">
        <w:t>.</w:t>
      </w:r>
      <w:r>
        <w:t>0837(Carcinogenic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104(5 H</w:t>
      </w:r>
      <w:r>
        <w:t>y</w:t>
      </w:r>
      <w:r>
        <w:t>droxytryptamine agonist) -0</w:t>
      </w:r>
      <w:r w:rsidR="00644CD5">
        <w:t>.</w:t>
      </w:r>
      <w:r>
        <w:t>224(Hypoxanthine phosphoribosyltransferase inhibitor) + 0</w:t>
      </w:r>
      <w:r w:rsidR="00644CD5">
        <w:t>.</w:t>
      </w:r>
      <w:r>
        <w:t>0936(GABA receptor agonist) + 0</w:t>
      </w:r>
      <w:r w:rsidR="00644CD5">
        <w:t>.</w:t>
      </w:r>
      <w:r>
        <w:t>212(CYP4B1 substrate) + 0</w:t>
      </w:r>
      <w:r w:rsidR="00644CD5">
        <w:t>.</w:t>
      </w:r>
      <w:r>
        <w:t>0539(Farnesyltransferase inhibitor) + 0</w:t>
      </w:r>
      <w:r w:rsidR="00644CD5">
        <w:t>.</w:t>
      </w:r>
      <w:r>
        <w:t>0661(Behavioral disturbance) + 0</w:t>
      </w:r>
      <w:r w:rsidR="00644CD5">
        <w:t>.</w:t>
      </w:r>
      <w:r>
        <w:t>0492(Troponin C inhibitor) -0</w:t>
      </w:r>
      <w:r w:rsidR="00644CD5">
        <w:t>.</w:t>
      </w:r>
      <w:r>
        <w:t>085(Membrane permeability inhibitor) + 0</w:t>
      </w:r>
      <w:r w:rsidR="00644CD5">
        <w:t>.</w:t>
      </w:r>
      <w:r>
        <w:t>141(Tyrosine-ester sulfotransferase inhib</w:t>
      </w:r>
      <w:r>
        <w:t>i</w:t>
      </w:r>
      <w:r>
        <w:t>tor) -0</w:t>
      </w:r>
      <w:r w:rsidR="00644CD5">
        <w:t>.</w:t>
      </w:r>
      <w:r>
        <w:t>087(Glutamate receptor antagonist) + 0</w:t>
      </w:r>
      <w:r w:rsidR="00644CD5">
        <w:t>.</w:t>
      </w:r>
      <w:r>
        <w:t>0638(Vision disturbance) + 0</w:t>
      </w:r>
      <w:r w:rsidR="00644CD5">
        <w:t>.</w:t>
      </w:r>
      <w:r>
        <w:t>268(Guanylate kinase inhibitor) -0</w:t>
      </w:r>
      <w:r w:rsidR="00644CD5">
        <w:t>.</w:t>
      </w:r>
      <w:r>
        <w:t>0668(Panic) -0</w:t>
      </w:r>
      <w:r w:rsidR="00644CD5">
        <w:t>.</w:t>
      </w:r>
      <w:r>
        <w:t>123(Aldehyde dehydrogenase (NAD+) inhibitor) -0</w:t>
      </w:r>
      <w:r w:rsidR="00644CD5">
        <w:t>.</w:t>
      </w:r>
      <w:r>
        <w:t>0416(HIV-1 reverse transcriptase inhibitor) -0</w:t>
      </w:r>
      <w:r w:rsidR="00644CD5">
        <w:t>.</w:t>
      </w:r>
      <w:r>
        <w:t>0538(Phosphatidylinositol 3-kinase alpha inhibitor) -0</w:t>
      </w:r>
      <w:r w:rsidR="00644CD5">
        <w:t>.</w:t>
      </w:r>
      <w:r>
        <w:t>0848(Phosphorylase kinase gamma subunit 2 inhibitor) + 0</w:t>
      </w:r>
      <w:r w:rsidR="00644CD5">
        <w:t>.</w:t>
      </w:r>
      <w:r>
        <w:t>0465(Integrin alphaVbeta1 antagonist) -0</w:t>
      </w:r>
      <w:r w:rsidR="00644CD5">
        <w:t>.</w:t>
      </w:r>
      <w:r>
        <w:t>0415(Vasculitis treatment) -0</w:t>
      </w:r>
      <w:r w:rsidR="00644CD5">
        <w:t>.</w:t>
      </w:r>
      <w:r>
        <w:t>119(Chemopreventive) -0</w:t>
      </w:r>
      <w:r w:rsidR="00644CD5">
        <w:t>.</w:t>
      </w:r>
      <w:r>
        <w:t>0348(Polo-like kinase-2 inhibitor) -0</w:t>
      </w:r>
      <w:r w:rsidR="00644CD5">
        <w:t>.</w:t>
      </w:r>
      <w:r>
        <w:t>0716(Matrix metalloproteinase 3 (membrane-type) inhibitor) -0</w:t>
      </w:r>
      <w:r w:rsidR="00644CD5">
        <w:t>.</w:t>
      </w:r>
      <w:r>
        <w:t>0413(Phosphogluconate 2-dehydrogenase inhibitor) + 0</w:t>
      </w:r>
      <w:r w:rsidR="00644CD5">
        <w:t>.</w:t>
      </w:r>
      <w:r>
        <w:t>0766(Anticataract) -0</w:t>
      </w:r>
      <w:r w:rsidR="00644CD5">
        <w:t>.</w:t>
      </w:r>
      <w:r>
        <w:t>0931(Cell wall biosynthesis inhibitor) + 0</w:t>
      </w:r>
      <w:r w:rsidR="00644CD5">
        <w:t>.</w:t>
      </w:r>
      <w:r>
        <w:t>0318(Bombesin 3 rece</w:t>
      </w:r>
      <w:r>
        <w:t>p</w:t>
      </w:r>
      <w:r>
        <w:t>tor antagonist) + 0</w:t>
      </w:r>
      <w:r w:rsidR="00644CD5">
        <w:t>.</w:t>
      </w:r>
      <w:r>
        <w:t>0301(Adenine nucleotide translocase inhibitor) + 0</w:t>
      </w:r>
      <w:r w:rsidR="00644CD5">
        <w:t>.</w:t>
      </w:r>
      <w:r>
        <w:t>0531(Carcinogenic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hematopoietic system) + 0</w:t>
      </w:r>
      <w:r w:rsidR="00644CD5">
        <w:t>.</w:t>
      </w:r>
      <w:r>
        <w:t>0299(Dual specificity phosphatase 3 inhibitor) + 0</w:t>
      </w:r>
      <w:r w:rsidR="00644CD5">
        <w:t>.</w:t>
      </w:r>
      <w:r>
        <w:t>0245(C10ORF10 expression enhancer) + 0</w:t>
      </w:r>
      <w:r w:rsidR="00644CD5">
        <w:t>.</w:t>
      </w:r>
      <w:r>
        <w:t>14(Opioid kappa 2 receptor antagonist) -0</w:t>
      </w:r>
      <w:r w:rsidR="00644CD5">
        <w:t>.</w:t>
      </w:r>
      <w:r>
        <w:t>117(Nicotinic receptor gamma subunit antagonist) + 0</w:t>
      </w:r>
      <w:r w:rsidR="00644CD5">
        <w:t>.</w:t>
      </w:r>
      <w:r>
        <w:t>033(Protein kinase B inhibitor) -0</w:t>
      </w:r>
      <w:r w:rsidR="00644CD5">
        <w:t>.</w:t>
      </w:r>
      <w:r>
        <w:t>0518(Sphingosine 1-phosphate receptor antagonist) -0</w:t>
      </w:r>
      <w:r w:rsidR="00644CD5">
        <w:t>.</w:t>
      </w:r>
      <w:r>
        <w:t xml:space="preserve">0312(Methionyl aminopeptidase 2 inhibitor) + </w:t>
      </w:r>
      <w:r>
        <w:lastRenderedPageBreak/>
        <w:t>0</w:t>
      </w:r>
      <w:r w:rsidR="00644CD5">
        <w:t>.</w:t>
      </w:r>
      <w:r>
        <w:t>106(Cytochrome oxidase inhibitor) -0</w:t>
      </w:r>
      <w:r w:rsidR="00644CD5">
        <w:t>.</w:t>
      </w:r>
      <w:r>
        <w:t>0385(Dystonia) + 0</w:t>
      </w:r>
      <w:r w:rsidR="00644CD5">
        <w:t>.</w:t>
      </w:r>
      <w:r>
        <w:t>0321(Proteasome subunit beta type-5 inhibitor) -0</w:t>
      </w:r>
      <w:r w:rsidR="00644CD5">
        <w:t>.</w:t>
      </w:r>
      <w:r>
        <w:t>134(S-adenosyl-L-homocysteine hydrolase inhibitor) + 0</w:t>
      </w:r>
      <w:r w:rsidR="00644CD5">
        <w:t>.</w:t>
      </w:r>
      <w:r>
        <w:t>0279(Phosphoglycerate kinase 2 inhibitor) + 0</w:t>
      </w:r>
      <w:r w:rsidR="00644CD5">
        <w:t>.</w:t>
      </w:r>
      <w:r>
        <w:t>0238(Lipoxin rece</w:t>
      </w:r>
      <w:r>
        <w:t>p</w:t>
      </w:r>
      <w:r>
        <w:t>tor agonist) + 0</w:t>
      </w:r>
      <w:r w:rsidR="00644CD5">
        <w:t>.</w:t>
      </w:r>
      <w:r>
        <w:t>0955(Tripeptidyl peptidase II inhibitor) -0</w:t>
      </w:r>
      <w:r w:rsidR="00644CD5">
        <w:t>.</w:t>
      </w:r>
      <w:r>
        <w:t>0976(Alanine carboxypeptidase inhibitor) + 0</w:t>
      </w:r>
      <w:r w:rsidR="00644CD5">
        <w:t>.</w:t>
      </w:r>
      <w:r>
        <w:t>089(2-Acylglycerol O-acyltransferase inhibitor) + 0</w:t>
      </w:r>
      <w:r w:rsidR="00644CD5">
        <w:t>.</w:t>
      </w:r>
      <w:r>
        <w:t>0876(Apolipoprotein A inhibitor) -0</w:t>
      </w:r>
      <w:r w:rsidR="00644CD5">
        <w:t>.</w:t>
      </w:r>
      <w:r>
        <w:t>0528(Bradykinin antagonist) -0</w:t>
      </w:r>
      <w:r w:rsidR="00644CD5">
        <w:t>.</w:t>
      </w:r>
      <w:r>
        <w:t>0176(TRPA1 antagonist) + 0</w:t>
      </w:r>
      <w:r w:rsidR="00644CD5">
        <w:t>.</w:t>
      </w:r>
      <w:r>
        <w:t>0793(Collagenase inhibitor) + 0</w:t>
      </w:r>
      <w:r w:rsidR="00644CD5">
        <w:t>.</w:t>
      </w:r>
      <w:r>
        <w:t>0457(Phenylalanine 4-hydroxylase inhibitor) + 0</w:t>
      </w:r>
      <w:r w:rsidR="00644CD5">
        <w:t>.</w:t>
      </w:r>
      <w:r>
        <w:t>0202(Opioid mu 1 receptor antagonist) -0</w:t>
      </w:r>
      <w:r w:rsidR="00644CD5">
        <w:t>.</w:t>
      </w:r>
      <w:r>
        <w:t>0167(Fatty acid elongase inhibitor) + 0</w:t>
      </w:r>
      <w:r w:rsidR="00644CD5">
        <w:t>.</w:t>
      </w:r>
      <w:r>
        <w:t>017(Elastase 3A inhibitor) -0</w:t>
      </w:r>
      <w:r w:rsidR="00644CD5">
        <w:t>.</w:t>
      </w:r>
      <w:r>
        <w:t>0462(Glutamate (mGluR5) agonist) + 0</w:t>
      </w:r>
      <w:r w:rsidR="00644CD5">
        <w:t>.</w:t>
      </w:r>
      <w:r>
        <w:t>059(Malonyl-CoA decarboxylase inhibitor) -0</w:t>
      </w:r>
      <w:r w:rsidR="00644CD5">
        <w:t>.</w:t>
      </w:r>
      <w:r>
        <w:t>0189(Hypotonia) -0</w:t>
      </w:r>
      <w:r w:rsidR="00644CD5">
        <w:t>.</w:t>
      </w:r>
      <w:r>
        <w:t>0783(Polynucleotide adenylyltransferase inhibitor) + 0</w:t>
      </w:r>
      <w:r w:rsidR="00644CD5">
        <w:t>.</w:t>
      </w:r>
      <w:r>
        <w:t>0359(SELENBP1 expression inhibitor) -0</w:t>
      </w:r>
      <w:r w:rsidR="00644CD5">
        <w:t>.</w:t>
      </w:r>
      <w:r>
        <w:t>0287(Carcinogenic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042(Antiviral (CMV)) -0</w:t>
      </w:r>
      <w:r w:rsidR="00644CD5">
        <w:t>.</w:t>
      </w:r>
      <w:r>
        <w:t>0136(Cholecystokinin A antagonist) -0</w:t>
      </w:r>
      <w:r w:rsidR="00644CD5">
        <w:t>.</w:t>
      </w:r>
      <w:r>
        <w:t>0613(UDP-glucuronosyltransferase 2B7 inhibitor) -0</w:t>
      </w:r>
      <w:r w:rsidR="00644CD5">
        <w:t>.</w:t>
      </w:r>
      <w:r>
        <w:t>0191(ATF3 expression enhancer) + 0</w:t>
      </w:r>
      <w:r w:rsidR="00644CD5">
        <w:t>.</w:t>
      </w:r>
      <w:r>
        <w:t>0116(Antineurogenic pain) -0</w:t>
      </w:r>
      <w:r w:rsidR="00644CD5">
        <w:t>.</w:t>
      </w:r>
      <w:r>
        <w:t>0381(Nicotinic receptor alpha9 subunit antagonist) -0</w:t>
      </w:r>
      <w:r w:rsidR="00644CD5">
        <w:t>.</w:t>
      </w:r>
      <w:r>
        <w:t>0101(Opioid mu receptor antagonist) -0</w:t>
      </w:r>
      <w:r w:rsidR="00644CD5">
        <w:t>.</w:t>
      </w:r>
      <w:r>
        <w:t>00521(Kainate receptor 2 antagonist) + 0</w:t>
      </w:r>
      <w:r w:rsidR="00644CD5">
        <w:t>.</w:t>
      </w:r>
      <w:r>
        <w:t>00451(Trypsin I inhibitor) -0</w:t>
      </w:r>
      <w:r w:rsidR="00644CD5">
        <w:t>.</w:t>
      </w:r>
      <w:r>
        <w:t>00278(Prostate cancer treatment) + 0</w:t>
      </w:r>
      <w:r w:rsidR="00644CD5">
        <w:t>.</w:t>
      </w:r>
      <w:r>
        <w:t>000924(NumDonor) -0</w:t>
      </w:r>
      <w:r w:rsidR="00644CD5">
        <w:t>.</w:t>
      </w:r>
      <w:r>
        <w:t>00253(5 Hydroxytryptamine 1A antagonist) -0</w:t>
      </w:r>
      <w:r w:rsidR="00644CD5">
        <w:t>.</w:t>
      </w:r>
      <w:r>
        <w:t>0115(Carbonic anhydrase XIII inhibitor) + 0</w:t>
      </w:r>
      <w:r w:rsidR="00644CD5">
        <w:t>.</w:t>
      </w:r>
      <w:r>
        <w:t>00156(Phospho-N-acetylmuramoyl-pentapeptide-transferase inhibitor) + 0</w:t>
      </w:r>
      <w:r w:rsidR="00644CD5">
        <w:t>.</w:t>
      </w:r>
      <w:r>
        <w:t>00417(Beta lactamase TEM-1 inhibitor) + 0</w:t>
      </w:r>
      <w:r w:rsidR="00644CD5">
        <w:t>.</w:t>
      </w:r>
      <w:r>
        <w:t>00249(Corticotropin releasing factor 1 receptor antagonist) + 0</w:t>
      </w:r>
      <w:r w:rsidR="00644CD5">
        <w:t>.</w:t>
      </w:r>
      <w:r>
        <w:t>000353(Headache) -0</w:t>
      </w:r>
      <w:r w:rsidR="00644CD5">
        <w:t>.</w:t>
      </w:r>
      <w:r>
        <w:t>000276(Kainate receptor 4 antagonist) + 6</w:t>
      </w:r>
      <w:r w:rsidR="00644CD5">
        <w:t>.</w:t>
      </w:r>
      <w:r>
        <w:t>65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597(CYP2D6 substrate) -0</w:t>
      </w:r>
      <w:r w:rsidR="00644CD5">
        <w:t>.</w:t>
      </w:r>
      <w:r>
        <w:t>64(Cytosol alanyl aminopeptidase inhibitor) -0</w:t>
      </w:r>
      <w:r w:rsidR="00644CD5">
        <w:t>.</w:t>
      </w:r>
      <w:r>
        <w:t>0241(MAP kinase kinase 2 inhib</w:t>
      </w:r>
      <w:r>
        <w:t>i</w:t>
      </w:r>
      <w:r>
        <w:t>tor) + 0</w:t>
      </w:r>
      <w:r w:rsidR="00644CD5">
        <w:t>.</w:t>
      </w:r>
      <w:r>
        <w:t>156(NumAromAtoms) -0</w:t>
      </w:r>
      <w:r w:rsidR="00644CD5">
        <w:t>.</w:t>
      </w:r>
      <w:r>
        <w:t>678(Neutropenia) + 0</w:t>
      </w:r>
      <w:r w:rsidR="00644CD5">
        <w:t>.</w:t>
      </w:r>
      <w:r>
        <w:t>261(Hypothermic) -0</w:t>
      </w:r>
      <w:r w:rsidR="00644CD5">
        <w:t>.</w:t>
      </w:r>
      <w:r>
        <w:t>0105(Envelope glycoprotein gp160 inhibitor) + 0</w:t>
      </w:r>
      <w:r w:rsidR="00644CD5">
        <w:t>.</w:t>
      </w:r>
      <w:r>
        <w:t>567(Gynecological disorders treatment) -0</w:t>
      </w:r>
      <w:r w:rsidR="00644CD5">
        <w:t>.</w:t>
      </w:r>
      <w:r>
        <w:t>233(Aggrecanase inhibitor) + 0</w:t>
      </w:r>
      <w:r w:rsidR="00644CD5">
        <w:t>.</w:t>
      </w:r>
      <w:r>
        <w:t>109(MHC Class II antag</w:t>
      </w:r>
      <w:r>
        <w:t>o</w:t>
      </w:r>
      <w:r>
        <w:t>nist) + 0</w:t>
      </w:r>
      <w:r w:rsidR="00644CD5">
        <w:t>.</w:t>
      </w:r>
      <w:r>
        <w:t>408(Arrhythmogenic) + 0</w:t>
      </w:r>
      <w:r w:rsidR="00644CD5">
        <w:t>.</w:t>
      </w:r>
      <w:r>
        <w:t>0118(Potassium channel small-conductance Ca-activated 3 blocker) -0</w:t>
      </w:r>
      <w:r w:rsidR="00644CD5">
        <w:t>.</w:t>
      </w:r>
      <w:r>
        <w:t>303(Dextransucrase inhibitor) -0</w:t>
      </w:r>
      <w:r w:rsidR="00644CD5">
        <w:t>.</w:t>
      </w:r>
      <w:r>
        <w:t>0906(Platelet antagonist) + 0</w:t>
      </w:r>
      <w:r w:rsidR="00644CD5">
        <w:t>.</w:t>
      </w:r>
      <w:r>
        <w:t>405(Antibiotic Cephalosporin-like) -0</w:t>
      </w:r>
      <w:r w:rsidR="00644CD5">
        <w:t>.</w:t>
      </w:r>
      <w:r>
        <w:t>478(Serine/threonine-protein kinase WEE1 inhibitor) -11</w:t>
      </w:r>
      <w:r w:rsidR="00644CD5">
        <w:t>.</w:t>
      </w:r>
      <w:r>
        <w:t>7(Volume^2) -1</w:t>
      </w:r>
      <w:r w:rsidR="00644CD5">
        <w:t>.</w:t>
      </w:r>
      <w:r>
        <w:t>58(Length) -0</w:t>
      </w:r>
      <w:r w:rsidR="00644CD5">
        <w:t>.</w:t>
      </w:r>
      <w:r>
        <w:t>502(Beta lactamase inhib</w:t>
      </w:r>
      <w:r>
        <w:t>i</w:t>
      </w:r>
      <w:r>
        <w:t>tor) -0</w:t>
      </w:r>
      <w:r w:rsidR="00644CD5">
        <w:t>.</w:t>
      </w:r>
      <w:r>
        <w:t>0174(Amyloid beta precursor protein antagonist) + 0</w:t>
      </w:r>
      <w:r w:rsidR="00644CD5">
        <w:t>.</w:t>
      </w:r>
      <w:r>
        <w:t>496(NOS2 expression enhancer) + 0</w:t>
      </w:r>
      <w:r w:rsidR="00644CD5">
        <w:t>.</w:t>
      </w:r>
      <w:r>
        <w:t>937(Alpha-L-fucosidase inhibitor) -0</w:t>
      </w:r>
      <w:r w:rsidR="00644CD5">
        <w:t>.</w:t>
      </w:r>
      <w:r>
        <w:t>937(Lysozyme inhibitor) -0</w:t>
      </w:r>
      <w:r w:rsidR="00644CD5">
        <w:t>.</w:t>
      </w:r>
      <w:r>
        <w:t>81(CYP2C substrate) + 0</w:t>
      </w:r>
      <w:r w:rsidR="00644CD5">
        <w:t>.</w:t>
      </w:r>
      <w:r>
        <w:t>192(T cell inhibitor) + 26</w:t>
      </w:r>
      <w:r w:rsidR="00644CD5">
        <w:t>.</w:t>
      </w:r>
      <w:r>
        <w:t>7(Lipophilicity) + 0</w:t>
      </w:r>
      <w:r w:rsidR="00644CD5">
        <w:t>.</w:t>
      </w:r>
      <w:r>
        <w:t>127(Opioid dependency treatment) -1</w:t>
      </w:r>
      <w:r w:rsidR="00644CD5">
        <w:t>.</w:t>
      </w:r>
      <w:r>
        <w:t>2(Beta 2 adrenoreceptor agonist) + 0</w:t>
      </w:r>
      <w:r w:rsidR="00644CD5">
        <w:t>.</w:t>
      </w:r>
      <w:r>
        <w:t>582(Carbonic a</w:t>
      </w:r>
      <w:r>
        <w:t>n</w:t>
      </w:r>
      <w:r>
        <w:t>hydrase X inhibitor) + 0</w:t>
      </w:r>
      <w:r w:rsidR="00644CD5">
        <w:t>.</w:t>
      </w:r>
      <w:r>
        <w:t>225(Coma) -0</w:t>
      </w:r>
      <w:r w:rsidR="00644CD5">
        <w:t>.</w:t>
      </w:r>
      <w:r>
        <w:t>257(Carcinogenic) -0</w:t>
      </w:r>
      <w:r w:rsidR="00644CD5">
        <w:t>.</w:t>
      </w:r>
      <w:r>
        <w:t>569(Tyrosine-protein kinase TXK inhibitor) -0</w:t>
      </w:r>
      <w:r w:rsidR="00644CD5">
        <w:t>.</w:t>
      </w:r>
      <w:r>
        <w:t>427(Cystic fibrosis treatment) -0</w:t>
      </w:r>
      <w:r w:rsidR="00644CD5">
        <w:t>.</w:t>
      </w:r>
      <w:r>
        <w:t>392(Prostate disorders treatment) + 0</w:t>
      </w:r>
      <w:r w:rsidR="00644CD5">
        <w:t>.</w:t>
      </w:r>
      <w:r>
        <w:t>368(HMGCS1 expression enhancer) -0</w:t>
      </w:r>
      <w:r w:rsidR="00644CD5">
        <w:t>.</w:t>
      </w:r>
      <w:r>
        <w:t>44(Phosphodiesterase 8B inhibitor) + 0</w:t>
      </w:r>
      <w:r w:rsidR="00644CD5">
        <w:t>.</w:t>
      </w:r>
      <w:r>
        <w:t>0298(Purine biosynthesis inhibitor) + 0</w:t>
      </w:r>
      <w:r w:rsidR="00644CD5">
        <w:t>.</w:t>
      </w:r>
      <w:r>
        <w:t>211(Chronic obstructive pulmonary disease treatment) + 0</w:t>
      </w:r>
      <w:r w:rsidR="00644CD5">
        <w:t>.</w:t>
      </w:r>
      <w:r>
        <w:t>572(S-adenosyl-L-methionine decarboxylase inhibitor) + 24</w:t>
      </w:r>
      <w:r w:rsidR="00644CD5">
        <w:t>.</w:t>
      </w:r>
      <w:r>
        <w:t>9(Length^3) + 0</w:t>
      </w:r>
      <w:r w:rsidR="00644CD5">
        <w:t>.</w:t>
      </w:r>
      <w:r>
        <w:t>588(MYC expre</w:t>
      </w:r>
      <w:r>
        <w:t>s</w:t>
      </w:r>
      <w:r>
        <w:t>sion enhancer) + 0</w:t>
      </w:r>
      <w:r w:rsidR="00644CD5">
        <w:t>.</w:t>
      </w:r>
      <w:r>
        <w:t>272(Deoxynucleoside kinase inhibitor) + 14</w:t>
      </w:r>
      <w:r w:rsidR="00644CD5">
        <w:t>.</w:t>
      </w:r>
      <w:r>
        <w:t>5(Volume) + 0</w:t>
      </w:r>
      <w:r w:rsidR="00644CD5">
        <w:t>.</w:t>
      </w:r>
      <w:r>
        <w:t>256(Fasciculation) -0</w:t>
      </w:r>
      <w:r w:rsidR="00644CD5">
        <w:t>.</w:t>
      </w:r>
      <w:r>
        <w:t>133(Withdrawal) -0</w:t>
      </w:r>
      <w:r w:rsidR="00644CD5">
        <w:t>.</w:t>
      </w:r>
      <w:r>
        <w:t>506(Glutathione S-transferase substrate) -0</w:t>
      </w:r>
      <w:r w:rsidR="00644CD5">
        <w:t>.</w:t>
      </w:r>
      <w:r>
        <w:t>184(Analgesic) -1</w:t>
      </w:r>
      <w:r w:rsidR="00644CD5">
        <w:t>.</w:t>
      </w:r>
      <w:r>
        <w:t>58(5-Formyltetrahydrofolate cyclo-ligase inhibitor) + 0</w:t>
      </w:r>
      <w:r w:rsidR="00644CD5">
        <w:t>.</w:t>
      </w:r>
      <w:r>
        <w:t>331(Periodontitis treatment) + 0</w:t>
      </w:r>
      <w:r w:rsidR="00644CD5">
        <w:t>.</w:t>
      </w:r>
      <w:r>
        <w:t>163(Ribosomal protein S6 kinase inhibitor) + 0</w:t>
      </w:r>
      <w:r w:rsidR="00644CD5">
        <w:t>.</w:t>
      </w:r>
      <w:r>
        <w:t>494(Hypolipemic) -0</w:t>
      </w:r>
      <w:r w:rsidR="00644CD5">
        <w:t>.</w:t>
      </w:r>
      <w:r>
        <w:t>665(Antidepressant</w:t>
      </w:r>
      <w:r w:rsidR="00644CD5">
        <w:t>.</w:t>
      </w:r>
      <w:r>
        <w:t xml:space="preserve"> Imipramin-like) -0</w:t>
      </w:r>
      <w:r w:rsidR="00644CD5">
        <w:t>.</w:t>
      </w:r>
      <w:r>
        <w:t>171(Microtubule stabilization) + 1</w:t>
      </w:r>
      <w:r w:rsidR="00644CD5">
        <w:t>.</w:t>
      </w:r>
      <w:r>
        <w:t>54(Tyrosine transaminase inhibitor) -0</w:t>
      </w:r>
      <w:r w:rsidR="00644CD5">
        <w:t>.</w:t>
      </w:r>
      <w:r>
        <w:t>32(Neurotrophic factor) -0</w:t>
      </w:r>
      <w:r w:rsidR="00644CD5">
        <w:t>.</w:t>
      </w:r>
      <w:r>
        <w:t>534(Hyperthermic) -0</w:t>
      </w:r>
      <w:r w:rsidR="00644CD5">
        <w:t>.</w:t>
      </w:r>
      <w:r>
        <w:t>349(Hexokinase stimulant) + 0</w:t>
      </w:r>
      <w:r w:rsidR="00644CD5">
        <w:t>.</w:t>
      </w:r>
      <w:r>
        <w:t>666(Phosphatidylcholine-sterol O-acyltransferase inhibitor) -0</w:t>
      </w:r>
      <w:r w:rsidR="00644CD5">
        <w:t>.</w:t>
      </w:r>
      <w:r>
        <w:t>218(CDK4/cyclin D1 inhibitor) + 0</w:t>
      </w:r>
      <w:r w:rsidR="00644CD5">
        <w:t>.</w:t>
      </w:r>
      <w:r>
        <w:t>0699(Caspase 6 inhibitor) -0</w:t>
      </w:r>
      <w:r w:rsidR="00644CD5">
        <w:t>.</w:t>
      </w:r>
      <w:r>
        <w:t>258(Acute neurologic disorders treatment) -0</w:t>
      </w:r>
      <w:r w:rsidR="00644CD5">
        <w:t>.</w:t>
      </w:r>
      <w:r>
        <w:t>297(Carbonic anhydrase II stimulant) + 0</w:t>
      </w:r>
      <w:r w:rsidR="00644CD5">
        <w:t>.</w:t>
      </w:r>
      <w:r>
        <w:t>918(Ethanolaminephosphotransferase inhibitor) -0</w:t>
      </w:r>
      <w:r w:rsidR="00644CD5">
        <w:t>.</w:t>
      </w:r>
      <w:r>
        <w:t>793(3-Dehydroquinate synthase inhibitor) -0</w:t>
      </w:r>
      <w:r w:rsidR="00644CD5">
        <w:t>.</w:t>
      </w:r>
      <w:r>
        <w:t>269(Diacylglycerol cholinephosphotransferase inhibitor) -0</w:t>
      </w:r>
      <w:r w:rsidR="00644CD5">
        <w:t>.</w:t>
      </w:r>
      <w:r>
        <w:t>777(ICAM1 expression inhibitor) + 0</w:t>
      </w:r>
      <w:r w:rsidR="00644CD5">
        <w:t>.</w:t>
      </w:r>
      <w:r>
        <w:t>55(Antiviral (Adenovirus)) -0</w:t>
      </w:r>
      <w:r w:rsidR="00644CD5">
        <w:t>.</w:t>
      </w:r>
      <w:r>
        <w:t>667(EDN1 expression enhancer) + 0</w:t>
      </w:r>
      <w:r w:rsidR="00644CD5">
        <w:t>.</w:t>
      </w:r>
      <w:r>
        <w:t>15(Integrin alpha1beta1 antagonist) -4</w:t>
      </w:r>
      <w:r w:rsidR="00644CD5">
        <w:t>.</w:t>
      </w:r>
      <w:r>
        <w:t>43(Volume^3) + 0</w:t>
      </w:r>
      <w:r w:rsidR="00644CD5">
        <w:t>.</w:t>
      </w:r>
      <w:r>
        <w:t>152(CYP1B1 substrate) + 0</w:t>
      </w:r>
      <w:r w:rsidR="00644CD5">
        <w:t>.</w:t>
      </w:r>
      <w:r>
        <w:t>205(Antifungal enhancer) + 1</w:t>
      </w:r>
      <w:r w:rsidR="00644CD5">
        <w:t>.</w:t>
      </w:r>
      <w:r>
        <w:t>52(Sodium/hydrogen exchanger 3 inhibitor) -0</w:t>
      </w:r>
      <w:r w:rsidR="00644CD5">
        <w:t>.</w:t>
      </w:r>
      <w:r>
        <w:t>967(Histone deacetylase class IV inhibitor) -0</w:t>
      </w:r>
      <w:r w:rsidR="00644CD5">
        <w:t>.</w:t>
      </w:r>
      <w:r>
        <w:t>539(Arylamine N-Acetyltransferase substrate) + 0</w:t>
      </w:r>
      <w:r w:rsidR="00644CD5">
        <w:t>.</w:t>
      </w:r>
      <w:r>
        <w:t>275(Phosphate transporter inhibitor) + 0</w:t>
      </w:r>
      <w:r w:rsidR="00644CD5">
        <w:t>.</w:t>
      </w:r>
      <w:r>
        <w:t>367(Matrix metalloproteinase 4 (membrane-type) inhibitor) -0</w:t>
      </w:r>
      <w:r w:rsidR="00644CD5">
        <w:t>.</w:t>
      </w:r>
      <w:r>
        <w:t>392(Pyruvate dehydrogenase kinase 1 inhibitor) + 0</w:t>
      </w:r>
      <w:r w:rsidR="00644CD5">
        <w:t>.</w:t>
      </w:r>
      <w:r>
        <w:t>673(IL4 expression enhancer) + 0</w:t>
      </w:r>
      <w:r w:rsidR="00644CD5">
        <w:t>.</w:t>
      </w:r>
      <w:r>
        <w:t>179(Anticataract) -0</w:t>
      </w:r>
      <w:r w:rsidR="00644CD5">
        <w:t>.</w:t>
      </w:r>
      <w:r>
        <w:t>916(Glutamate (mGluR6) antagonist) + 0</w:t>
      </w:r>
      <w:r w:rsidR="00644CD5">
        <w:t>.</w:t>
      </w:r>
      <w:r>
        <w:t>842(Pyruvate dehydrogenase kinase 3 inhibitor) -0</w:t>
      </w:r>
      <w:r w:rsidR="00644CD5">
        <w:t>.</w:t>
      </w:r>
      <w:r>
        <w:t>328(11-Beta-hydroxysteroid dehydrogenase 1 inhibitor) -0</w:t>
      </w:r>
      <w:r w:rsidR="00644CD5">
        <w:t>.</w:t>
      </w:r>
      <w:r>
        <w:t>0228(Macrophage elastase inhibitor) -0</w:t>
      </w:r>
      <w:r w:rsidR="00644CD5">
        <w:t>.</w:t>
      </w:r>
      <w:r>
        <w:t>255(SLC7A5 expression enhancer) -0</w:t>
      </w:r>
      <w:r w:rsidR="00644CD5">
        <w:t>.</w:t>
      </w:r>
      <w:r>
        <w:t>000234(Lipophilicity^3) + 0</w:t>
      </w:r>
      <w:r w:rsidR="00644CD5">
        <w:t>.</w:t>
      </w:r>
      <w:r>
        <w:t>184(Analgesic</w:t>
      </w:r>
      <w:r w:rsidR="00644CD5">
        <w:t>.</w:t>
      </w:r>
      <w:r>
        <w:t xml:space="preserve"> non-opioid) + 0</w:t>
      </w:r>
      <w:r w:rsidR="00644CD5">
        <w:t>.</w:t>
      </w:r>
      <w:r>
        <w:t>161(Ca2+/calmodulin-dependent protein kinase inhibitor) + 0</w:t>
      </w:r>
      <w:r w:rsidR="00644CD5">
        <w:t>.</w:t>
      </w:r>
      <w:r>
        <w:t>465(Diabetic neuropathy treatment) + 0</w:t>
      </w:r>
      <w:r w:rsidR="00644CD5">
        <w:t>.</w:t>
      </w:r>
      <w:r>
        <w:t>307(AMP deaminase 3 inhibitor) -1</w:t>
      </w:r>
      <w:r w:rsidR="00644CD5">
        <w:t>.</w:t>
      </w:r>
      <w:r>
        <w:t>28(GMP synthase inhibitor) + 0</w:t>
      </w:r>
      <w:r w:rsidR="00644CD5">
        <w:t>.</w:t>
      </w:r>
      <w:r>
        <w:t>175(Hypercalcaemic) -0</w:t>
      </w:r>
      <w:r w:rsidR="00644CD5">
        <w:t>.</w:t>
      </w:r>
      <w:r>
        <w:t>277(Prostaglandin-E2 synthase 1 inhibitor) + 0</w:t>
      </w:r>
      <w:r w:rsidR="00644CD5">
        <w:t>.</w:t>
      </w:r>
      <w:r>
        <w:t>56(Alanine transam</w:t>
      </w:r>
      <w:r>
        <w:t>i</w:t>
      </w:r>
      <w:r>
        <w:t>nase inhibitor) + 0</w:t>
      </w:r>
      <w:r w:rsidR="00644CD5">
        <w:t>.</w:t>
      </w:r>
      <w:r>
        <w:t>943(Peptide deformylase inhibitor) -0</w:t>
      </w:r>
      <w:r w:rsidR="00644CD5">
        <w:t>.</w:t>
      </w:r>
      <w:r>
        <w:t>689(Indanol dehydrogenase inhibitor) + 0</w:t>
      </w:r>
      <w:r w:rsidR="00644CD5">
        <w:t>.</w:t>
      </w:r>
      <w:r>
        <w:t>699(Inosine m</w:t>
      </w:r>
      <w:r>
        <w:t>o</w:t>
      </w:r>
      <w:r>
        <w:t>nophosphate dehydrogenase 2 inhibitor) + 0</w:t>
      </w:r>
      <w:r w:rsidR="00644CD5">
        <w:t>.</w:t>
      </w:r>
      <w:r>
        <w:t>311(Cyclin-dependent kinase 7 inhibitor) + 0</w:t>
      </w:r>
      <w:r w:rsidR="00644CD5">
        <w:t>.</w:t>
      </w:r>
      <w:r>
        <w:t>558(Peroxisome prolifer</w:t>
      </w:r>
      <w:r>
        <w:t>a</w:t>
      </w:r>
      <w:r>
        <w:t>tor-activated receptor alpha agonist) + 0</w:t>
      </w:r>
      <w:r w:rsidR="00644CD5">
        <w:t>.</w:t>
      </w:r>
      <w:r>
        <w:t>31(Neurotoxic) -0</w:t>
      </w:r>
      <w:r w:rsidR="00644CD5">
        <w:t>.</w:t>
      </w:r>
      <w:r>
        <w:t>269(Epstein-Barr nuclear antigen 1 inhibitor) + 0</w:t>
      </w:r>
      <w:r w:rsidR="00644CD5">
        <w:t>.</w:t>
      </w:r>
      <w:r>
        <w:t>224(Anxiolytic) -0</w:t>
      </w:r>
      <w:r w:rsidR="00644CD5">
        <w:t>.</w:t>
      </w:r>
      <w:r>
        <w:t>612(Lacrimal secretion stimulant) -0</w:t>
      </w:r>
      <w:r w:rsidR="00644CD5">
        <w:t>.</w:t>
      </w:r>
      <w:r>
        <w:t>182(CDK1/cyclin B inhibitor) + 0</w:t>
      </w:r>
      <w:r w:rsidR="00644CD5">
        <w:t>.</w:t>
      </w:r>
      <w:r>
        <w:t>266(Respiratory anale</w:t>
      </w:r>
      <w:r>
        <w:t>p</w:t>
      </w:r>
      <w:r>
        <w:t>tic) + 0</w:t>
      </w:r>
      <w:r w:rsidR="00644CD5">
        <w:t>.</w:t>
      </w:r>
      <w:r>
        <w:t>103(NumPositive) -0</w:t>
      </w:r>
      <w:r w:rsidR="00644CD5">
        <w:t>.</w:t>
      </w:r>
      <w:r>
        <w:t>13(Antiviral (Rhinovirus)) -0</w:t>
      </w:r>
      <w:r w:rsidR="00644CD5">
        <w:t>.</w:t>
      </w:r>
      <w:r>
        <w:t>29(Alpha 1 adrenoreceptor agonist) + 1</w:t>
      </w:r>
      <w:r w:rsidR="00644CD5">
        <w:t>.</w:t>
      </w:r>
      <w:r>
        <w:t>07(2-</w:t>
      </w:r>
      <w:r>
        <w:lastRenderedPageBreak/>
        <w:t>(acetamidomethylene)succinate hydrolase inhibitor) -0</w:t>
      </w:r>
      <w:r w:rsidR="00644CD5">
        <w:t>.</w:t>
      </w:r>
      <w:r>
        <w:t>222(Hyperkinesia) + 1</w:t>
      </w:r>
      <w:r w:rsidR="00644CD5">
        <w:t>.</w:t>
      </w:r>
      <w:r>
        <w:t>14(Cathepsin D inhibitor) + 0</w:t>
      </w:r>
      <w:r w:rsidR="00644CD5">
        <w:t>.</w:t>
      </w:r>
      <w:r>
        <w:t>307(cAMP-dependent protein kinase alpha catalytic subunit inhibitor) + 0</w:t>
      </w:r>
      <w:r w:rsidR="00644CD5">
        <w:t>.</w:t>
      </w:r>
      <w:r>
        <w:t>752(UGT2B7 substrate) + 0</w:t>
      </w:r>
      <w:r w:rsidR="00644CD5">
        <w:t>.</w:t>
      </w:r>
      <w:r>
        <w:t>174(Glutamate (mGluR group III) agonist) -0</w:t>
      </w:r>
      <w:r w:rsidR="00644CD5">
        <w:t>.</w:t>
      </w:r>
      <w:r>
        <w:t>681(Thromboxane synthase inhibitor) -0</w:t>
      </w:r>
      <w:r w:rsidR="00644CD5">
        <w:t>.</w:t>
      </w:r>
      <w:r>
        <w:t>285(Keratoses actinic (solar) treatment) + 0</w:t>
      </w:r>
      <w:r w:rsidR="00644CD5">
        <w:t>.</w:t>
      </w:r>
      <w:r>
        <w:t>658(NAD(P)+ transhydrogenase (AB-specific) inhibitor) + 0</w:t>
      </w:r>
      <w:r w:rsidR="00644CD5">
        <w:t>.</w:t>
      </w:r>
      <w:r>
        <w:t>464(Ulceration) + 0</w:t>
      </w:r>
      <w:r w:rsidR="00644CD5">
        <w:t>.</w:t>
      </w:r>
      <w:r>
        <w:t>253(Enoyl-[acyl-carrier-protein] reductase (NADH) inhibitor) -0</w:t>
      </w:r>
      <w:r w:rsidR="00644CD5">
        <w:t>.</w:t>
      </w:r>
      <w:r>
        <w:t>335(MAP kinase 12 inhibitor) -0</w:t>
      </w:r>
      <w:r w:rsidR="00644CD5">
        <w:t>.</w:t>
      </w:r>
      <w:r>
        <w:t>639(Excitatory amino acid tran</w:t>
      </w:r>
      <w:r>
        <w:t>s</w:t>
      </w:r>
      <w:r>
        <w:t>porter 3 inhibitor) -0</w:t>
      </w:r>
      <w:r w:rsidR="00644CD5">
        <w:t>.</w:t>
      </w:r>
      <w:r>
        <w:t>512(MAO A inhibitor) + 0</w:t>
      </w:r>
      <w:r w:rsidR="00644CD5">
        <w:t>.</w:t>
      </w:r>
      <w:r>
        <w:t>24(Sucrase-isomaltase inhibitor) -0</w:t>
      </w:r>
      <w:r w:rsidR="00644CD5">
        <w:t>.</w:t>
      </w:r>
      <w:r>
        <w:t>505(Histidine decarboxylase inhibitor) -0</w:t>
      </w:r>
      <w:r w:rsidR="00644CD5">
        <w:t>.</w:t>
      </w:r>
      <w:r>
        <w:t>291(Glutamate (mGluR4) antagonist) + 0</w:t>
      </w:r>
      <w:r w:rsidR="00644CD5">
        <w:t>.</w:t>
      </w:r>
      <w:r>
        <w:t>422(Carcinogenic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367(GSTP1 expre</w:t>
      </w:r>
      <w:r>
        <w:t>s</w:t>
      </w:r>
      <w:r>
        <w:t>sion enhancer) -0</w:t>
      </w:r>
      <w:r w:rsidR="00644CD5">
        <w:t>.</w:t>
      </w:r>
      <w:r>
        <w:t>866(Inositol-3-phosphate synthase inhibitor) -0</w:t>
      </w:r>
      <w:r w:rsidR="00644CD5">
        <w:t>.</w:t>
      </w:r>
      <w:r>
        <w:t>254(Protein kinase C beta II inhibitor) + 0</w:t>
      </w:r>
      <w:r w:rsidR="00644CD5">
        <w:t>.</w:t>
      </w:r>
      <w:r>
        <w:t>344(Peroxisome proliferator-activated receptor alpha antagonist) + 1</w:t>
      </w:r>
      <w:r w:rsidR="00644CD5">
        <w:t>.</w:t>
      </w:r>
      <w:r>
        <w:t>12(Riboflavin synthase inhibitor) + 0</w:t>
      </w:r>
      <w:r w:rsidR="00644CD5">
        <w:t>.</w:t>
      </w:r>
      <w:r>
        <w:t>899(Ether-a-go-go potassium channel 1 blocker) -0</w:t>
      </w:r>
      <w:r w:rsidR="00644CD5">
        <w:t>.</w:t>
      </w:r>
      <w:r>
        <w:t>356(DDIT3 expression enhancer) + 0</w:t>
      </w:r>
      <w:r w:rsidR="00644CD5">
        <w:t>.</w:t>
      </w:r>
      <w:r>
        <w:t>212(PDCD4 expression enhancer) -0</w:t>
      </w:r>
      <w:r w:rsidR="00644CD5">
        <w:t>.</w:t>
      </w:r>
      <w:r>
        <w:t>685(PPARG expression enhancer) -0</w:t>
      </w:r>
      <w:r w:rsidR="00644CD5">
        <w:t>.</w:t>
      </w:r>
      <w:r>
        <w:t>254(Prokinetic) + 0</w:t>
      </w:r>
      <w:r w:rsidR="00644CD5">
        <w:t>.</w:t>
      </w:r>
      <w:r>
        <w:t>265(Integrin antagonist) + 0</w:t>
      </w:r>
      <w:r w:rsidR="00644CD5">
        <w:t>.</w:t>
      </w:r>
      <w:r>
        <w:t>256(Protein kinase B gamma inhibitor) -0</w:t>
      </w:r>
      <w:r w:rsidR="00644CD5">
        <w:t>.</w:t>
      </w:r>
      <w:r>
        <w:t>617(Elastase inhibitor) -0</w:t>
      </w:r>
      <w:r w:rsidR="00644CD5">
        <w:t>.</w:t>
      </w:r>
      <w:r>
        <w:t>195(Purinergic receptor antagonist) -0</w:t>
      </w:r>
      <w:r w:rsidR="00644CD5">
        <w:t>.</w:t>
      </w:r>
      <w:r>
        <w:t>0792(Estrogen antagonist) -0</w:t>
      </w:r>
      <w:r w:rsidR="00644CD5">
        <w:t>.</w:t>
      </w:r>
      <w:r>
        <w:t>308(Endothelin receptor antagonist) + 0</w:t>
      </w:r>
      <w:r w:rsidR="00644CD5">
        <w:t>.</w:t>
      </w:r>
      <w:r>
        <w:t>303(Rho-associated kinase inhibitor) + 0</w:t>
      </w:r>
      <w:r w:rsidR="00644CD5">
        <w:t>.</w:t>
      </w:r>
      <w:r>
        <w:t>561(Caspase 3 inhibitor) + 0</w:t>
      </w:r>
      <w:r w:rsidR="00644CD5">
        <w:t>.</w:t>
      </w:r>
      <w:r>
        <w:t>296(Serine carboxypeptidase inhibitor) + 0</w:t>
      </w:r>
      <w:r w:rsidR="00644CD5">
        <w:t>.</w:t>
      </w:r>
      <w:r>
        <w:t>329(Irritation) + 0</w:t>
      </w:r>
      <w:r w:rsidR="00644CD5">
        <w:t>.</w:t>
      </w:r>
      <w:r>
        <w:t>197(Immunosuppressant) -0</w:t>
      </w:r>
      <w:r w:rsidR="00644CD5">
        <w:t>.</w:t>
      </w:r>
      <w:r>
        <w:t>321(Aurora-B kinase inhibitor) + 0</w:t>
      </w:r>
      <w:r w:rsidR="00644CD5">
        <w:t>.</w:t>
      </w:r>
      <w:r>
        <w:t>108(Phosphodiesterase 6G inhibitor) + 0</w:t>
      </w:r>
      <w:r w:rsidR="00644CD5">
        <w:t>.</w:t>
      </w:r>
      <w:r>
        <w:t>165(FABP1 expression enhancer) -0</w:t>
      </w:r>
      <w:r w:rsidR="00644CD5">
        <w:t>.</w:t>
      </w:r>
      <w:r>
        <w:t>24(Calcium-dependent phospholipase A2 inhibitor) -0</w:t>
      </w:r>
      <w:r w:rsidR="00644CD5">
        <w:t>.</w:t>
      </w:r>
      <w:r>
        <w:t>414(NOS2 expression inhibitor) + 0</w:t>
      </w:r>
      <w:r w:rsidR="00644CD5">
        <w:t>.</w:t>
      </w:r>
      <w:r>
        <w:t>106(Lipophilicity^2) -0</w:t>
      </w:r>
      <w:r w:rsidR="00644CD5">
        <w:t>.</w:t>
      </w:r>
      <w:r>
        <w:t>846(Hair growth stim</w:t>
      </w:r>
      <w:r>
        <w:t>u</w:t>
      </w:r>
      <w:r>
        <w:t>lant) -0</w:t>
      </w:r>
      <w:r w:rsidR="00644CD5">
        <w:t>.</w:t>
      </w:r>
      <w:r>
        <w:t>375(SCD expression enhancer) -0</w:t>
      </w:r>
      <w:r w:rsidR="00644CD5">
        <w:t>.</w:t>
      </w:r>
      <w:r>
        <w:t>568(Vascular adhesion protein 1 inhibitor) + 0</w:t>
      </w:r>
      <w:r w:rsidR="00644CD5">
        <w:t>.</w:t>
      </w:r>
      <w:r>
        <w:t>357(Neurokinin antagonist) + 0</w:t>
      </w:r>
      <w:r w:rsidR="00644CD5">
        <w:t>.</w:t>
      </w:r>
      <w:r>
        <w:t>283(Signal transduction pathways inhibitor) + 0</w:t>
      </w:r>
      <w:r w:rsidR="00644CD5">
        <w:t>.</w:t>
      </w:r>
      <w:r>
        <w:t>87(Alpha</w:t>
      </w:r>
      <w:r w:rsidR="00644CD5">
        <w:t>.</w:t>
      </w:r>
      <w:r>
        <w:t>alpha-trehalase inhibitor) -0</w:t>
      </w:r>
      <w:r w:rsidR="00644CD5">
        <w:t>.</w:t>
      </w:r>
      <w:r>
        <w:t>19(Thymidine kinase 2 inhibitor) -0</w:t>
      </w:r>
      <w:r w:rsidR="00644CD5">
        <w:t>.</w:t>
      </w:r>
      <w:r>
        <w:t>216(Tubulin agonist) -0</w:t>
      </w:r>
      <w:r w:rsidR="00644CD5">
        <w:t>.</w:t>
      </w:r>
      <w:r>
        <w:t>554(Glutathione reductase stimulant) + 0</w:t>
      </w:r>
      <w:r w:rsidR="00644CD5">
        <w:t>.</w:t>
      </w:r>
      <w:r>
        <w:t>352(Clk dual-specificity kinase inhib</w:t>
      </w:r>
      <w:r>
        <w:t>i</w:t>
      </w:r>
      <w:r>
        <w:t>tor) -0</w:t>
      </w:r>
      <w:r w:rsidR="00644CD5">
        <w:t>.</w:t>
      </w:r>
      <w:r>
        <w:t>529(Metalloproteinase-3 inhibitor) + 0</w:t>
      </w:r>
      <w:r w:rsidR="00644CD5">
        <w:t>.</w:t>
      </w:r>
      <w:r>
        <w:t>404(MMP2 expression inhibitor) -0</w:t>
      </w:r>
      <w:r w:rsidR="00644CD5">
        <w:t>.</w:t>
      </w:r>
      <w:r>
        <w:t>751(Glyoxylate reductase (NADP+) inhibitor) + 0</w:t>
      </w:r>
      <w:r w:rsidR="00644CD5">
        <w:t>.</w:t>
      </w:r>
      <w:r>
        <w:t>162(Purinergic P2X1 antagonist) -0</w:t>
      </w:r>
      <w:r w:rsidR="00644CD5">
        <w:t>.</w:t>
      </w:r>
      <w:r>
        <w:t>11(Antineoplastic (lung cancer)) -0</w:t>
      </w:r>
      <w:r w:rsidR="00644CD5">
        <w:t>.</w:t>
      </w:r>
      <w:r>
        <w:t>599(Glutathione reductase i</w:t>
      </w:r>
      <w:r>
        <w:t>n</w:t>
      </w:r>
      <w:r>
        <w:t>hibitor) -0</w:t>
      </w:r>
      <w:r w:rsidR="00644CD5">
        <w:t>.</w:t>
      </w:r>
      <w:r>
        <w:t>539(CA2 expression enhancer) + 0</w:t>
      </w:r>
      <w:r w:rsidR="00644CD5">
        <w:t>.</w:t>
      </w:r>
      <w:r>
        <w:t>449(Carboxylesterase inhibitor) -0</w:t>
      </w:r>
      <w:r w:rsidR="00644CD5">
        <w:t>.</w:t>
      </w:r>
      <w:r>
        <w:t>314(Acylphosphatase inhibitor) + 1</w:t>
      </w:r>
      <w:r w:rsidR="00644CD5">
        <w:t>.</w:t>
      </w:r>
      <w:r>
        <w:t>26(Neuraminidase inhibitor) -0</w:t>
      </w:r>
      <w:r w:rsidR="00644CD5">
        <w:t>.</w:t>
      </w:r>
      <w:r>
        <w:t>134(CYP2C9 inhibitor) -0</w:t>
      </w:r>
      <w:r w:rsidR="00644CD5">
        <w:t>.</w:t>
      </w:r>
      <w:r>
        <w:t>636(Dopamine D3 agonist) -0</w:t>
      </w:r>
      <w:r w:rsidR="00644CD5">
        <w:t>.</w:t>
      </w:r>
      <w:r>
        <w:t>0805(GST P substrate) + 0</w:t>
      </w:r>
      <w:r w:rsidR="00644CD5">
        <w:t>.</w:t>
      </w:r>
      <w:r>
        <w:t>45(CYP19A1 expression inhibitor) -0</w:t>
      </w:r>
      <w:r w:rsidR="00644CD5">
        <w:t>.</w:t>
      </w:r>
      <w:r>
        <w:t>132(Dihydroorotase inhibitor) + 0</w:t>
      </w:r>
      <w:r w:rsidR="00644CD5">
        <w:t>.</w:t>
      </w:r>
      <w:r>
        <w:t>26(Excitatory amino acid transporter 1 inhibitor) -0</w:t>
      </w:r>
      <w:r w:rsidR="00644CD5">
        <w:t>.</w:t>
      </w:r>
      <w:r>
        <w:t>194(Premenstrual syndrome treatment) -0</w:t>
      </w:r>
      <w:r w:rsidR="00644CD5">
        <w:t>.</w:t>
      </w:r>
      <w:r>
        <w:t>756(UGT1A3 substrate) + 0</w:t>
      </w:r>
      <w:r w:rsidR="00644CD5">
        <w:t>.</w:t>
      </w:r>
      <w:r>
        <w:t>308(ALK inhibitor) + 0</w:t>
      </w:r>
      <w:r w:rsidR="00644CD5">
        <w:t>.</w:t>
      </w:r>
      <w:r>
        <w:t>716(TH expression enhancer) + 0</w:t>
      </w:r>
      <w:r w:rsidR="00644CD5">
        <w:t>.</w:t>
      </w:r>
      <w:r>
        <w:t>175(Excitability) + 0</w:t>
      </w:r>
      <w:r w:rsidR="00644CD5">
        <w:t>.</w:t>
      </w:r>
      <w:r>
        <w:t>4(CDKN1C expression enhancer) + 0</w:t>
      </w:r>
      <w:r w:rsidR="00644CD5">
        <w:t>.</w:t>
      </w:r>
      <w:r>
        <w:t>629(Antibiotic Carbapenem-like) + 0</w:t>
      </w:r>
      <w:r w:rsidR="00644CD5">
        <w:t>.</w:t>
      </w:r>
      <w:r>
        <w:t>475(GABA A receptor agonist) -0</w:t>
      </w:r>
      <w:r w:rsidR="00644CD5">
        <w:t>.</w:t>
      </w:r>
      <w:r>
        <w:t>0535(NumAcceptor) -0</w:t>
      </w:r>
      <w:r w:rsidR="00644CD5">
        <w:t>.</w:t>
      </w:r>
      <w:r>
        <w:t>198(Glycogen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206(Neuropeptide FF1 antagonist) + 0</w:t>
      </w:r>
      <w:r w:rsidR="00644CD5">
        <w:t>.</w:t>
      </w:r>
      <w:r>
        <w:t>723(Dihydrofolate reductase (Mycobacterium avium) inhibitor) -0</w:t>
      </w:r>
      <w:r w:rsidR="00644CD5">
        <w:t>.</w:t>
      </w:r>
      <w:r>
        <w:t>236(Aminopeptidase A inhibitor) -0</w:t>
      </w:r>
      <w:r w:rsidR="00644CD5">
        <w:t>.</w:t>
      </w:r>
      <w:r>
        <w:t>631(Neuronal nicotinic receptor antagonist) + 0</w:t>
      </w:r>
      <w:r w:rsidR="00644CD5">
        <w:t>.</w:t>
      </w:r>
      <w:r>
        <w:t>0828(Follicle-stimulating ho</w:t>
      </w:r>
      <w:r>
        <w:t>r</w:t>
      </w:r>
      <w:r>
        <w:t>mone agonist) -0</w:t>
      </w:r>
      <w:r w:rsidR="00644CD5">
        <w:t>.</w:t>
      </w:r>
      <w:r>
        <w:t>645(Cellulose synthase (UDP-forming) inhibitor) + 1</w:t>
      </w:r>
      <w:r w:rsidR="00644CD5">
        <w:t>.</w:t>
      </w:r>
      <w:r>
        <w:t>64(N-acylneuraminate cytidylyltransferase inhibitor) -0</w:t>
      </w:r>
      <w:r w:rsidR="00644CD5">
        <w:t>.</w:t>
      </w:r>
      <w:r>
        <w:t>611(5 Hydroxytryptamine 4 antagonist) + 0</w:t>
      </w:r>
      <w:r w:rsidR="00644CD5">
        <w:t>.</w:t>
      </w:r>
      <w:r>
        <w:t>147(Cannabinoid CB2 receptor antagonist) -0</w:t>
      </w:r>
      <w:r w:rsidR="00644CD5">
        <w:t>.</w:t>
      </w:r>
      <w:r>
        <w:t>956(Fructokinase inhibitor) -0</w:t>
      </w:r>
      <w:r w:rsidR="00644CD5">
        <w:t>.</w:t>
      </w:r>
      <w:r>
        <w:t>255(Nerve growth factor antagonist) -0</w:t>
      </w:r>
      <w:r w:rsidR="00644CD5">
        <w:t>.</w:t>
      </w:r>
      <w:r>
        <w:t>304(Cerebral hemorrhage) -0</w:t>
      </w:r>
      <w:r w:rsidR="00644CD5">
        <w:t>.</w:t>
      </w:r>
      <w:r>
        <w:t>26(Carcinogenic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313(Antinephritic) -0</w:t>
      </w:r>
      <w:r w:rsidR="00644CD5">
        <w:t>.</w:t>
      </w:r>
      <w:r>
        <w:t>477(UDP-N-acetylglucosamine 1-carboxyvinyltransferase inhibitor) -0</w:t>
      </w:r>
      <w:r w:rsidR="00644CD5">
        <w:t>.</w:t>
      </w:r>
      <w:r>
        <w:t>269(Cyclin-dependent kinase 1 inhibitor) + 0</w:t>
      </w:r>
      <w:r w:rsidR="00644CD5">
        <w:t>.</w:t>
      </w:r>
      <w:r>
        <w:t>238(CYP2G1 substrate) -0</w:t>
      </w:r>
      <w:r w:rsidR="00644CD5">
        <w:t>.</w:t>
      </w:r>
      <w:r>
        <w:t>116(Nitric oxide antagonist) + 0</w:t>
      </w:r>
      <w:r w:rsidR="00644CD5">
        <w:t>.</w:t>
      </w:r>
      <w:r>
        <w:t>411(Nicotinic receptor alpha7 subunit antagonist) + 0</w:t>
      </w:r>
      <w:r w:rsidR="00644CD5">
        <w:t>.</w:t>
      </w:r>
      <w:r>
        <w:t>385(Phosphodiesterase VII inhibitor) -0</w:t>
      </w:r>
      <w:r w:rsidR="00644CD5">
        <w:t>.</w:t>
      </w:r>
      <w:r>
        <w:t>374(Analgesic stimulant) -0</w:t>
      </w:r>
      <w:r w:rsidR="00644CD5">
        <w:t>.</w:t>
      </w:r>
      <w:r>
        <w:t>0928(AXL receptor tyrosine kinase inhibitor) -0</w:t>
      </w:r>
      <w:r w:rsidR="00644CD5">
        <w:t>.</w:t>
      </w:r>
      <w:r>
        <w:t>296(Amyotrophic lateral sclerosis treatment) + 0</w:t>
      </w:r>
      <w:r w:rsidR="00644CD5">
        <w:t>.</w:t>
      </w:r>
      <w:r>
        <w:t>195(Interstitial nephritis) + 0</w:t>
      </w:r>
      <w:r w:rsidR="00644CD5">
        <w:t>.</w:t>
      </w:r>
      <w:r>
        <w:t>317(IL1A expression enhancer) + 0</w:t>
      </w:r>
      <w:r w:rsidR="00644CD5">
        <w:t>.</w:t>
      </w:r>
      <w:r>
        <w:t>214(Phosphodiesterase 6D inhibitor) + 0</w:t>
      </w:r>
      <w:r w:rsidR="00644CD5">
        <w:t>.</w:t>
      </w:r>
      <w:r>
        <w:t>244(Fibrinogen receptor antagonist) + 0</w:t>
      </w:r>
      <w:r w:rsidR="00644CD5">
        <w:t>.</w:t>
      </w:r>
      <w:r>
        <w:t>35(SERPINE1 expression enhancer) -0</w:t>
      </w:r>
      <w:r w:rsidR="00644CD5">
        <w:t>.</w:t>
      </w:r>
      <w:r>
        <w:t>128(Prostacyclin a</w:t>
      </w:r>
      <w:r>
        <w:t>n</w:t>
      </w:r>
      <w:r>
        <w:t>tagonist) + 0</w:t>
      </w:r>
      <w:r w:rsidR="00644CD5">
        <w:t>.</w:t>
      </w:r>
      <w:r>
        <w:t>541(Thromboxane antagonist) -0</w:t>
      </w:r>
      <w:r w:rsidR="00644CD5">
        <w:t>.</w:t>
      </w:r>
      <w:r>
        <w:t>124(Analgesic</w:t>
      </w:r>
      <w:r w:rsidR="00644CD5">
        <w:t>.</w:t>
      </w:r>
      <w:r>
        <w:t xml:space="preserve"> opioid) + 0</w:t>
      </w:r>
      <w:r w:rsidR="00644CD5">
        <w:t>.</w:t>
      </w:r>
      <w:r>
        <w:t>571(Formyl peptide receptor 1 antagonist) -0</w:t>
      </w:r>
      <w:r w:rsidR="00644CD5">
        <w:t>.</w:t>
      </w:r>
      <w:r>
        <w:t>307(CCNE1 expression inhibitor) -1</w:t>
      </w:r>
      <w:r w:rsidR="00644CD5">
        <w:t>.</w:t>
      </w:r>
      <w:r>
        <w:t>08(Beta-1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347(BAK1 expression enhancer) + 0</w:t>
      </w:r>
      <w:r w:rsidR="00644CD5">
        <w:t>.</w:t>
      </w:r>
      <w:r>
        <w:t>161(Caspase 7 inhibitor) -0</w:t>
      </w:r>
      <w:r w:rsidR="00644CD5">
        <w:t>.</w:t>
      </w:r>
      <w:r>
        <w:t>179(Collagenase 3 inhibitor) -0</w:t>
      </w:r>
      <w:r w:rsidR="00644CD5">
        <w:t>.</w:t>
      </w:r>
      <w:r>
        <w:t>142(Phosphorylase kinase gamma subunit 1 inhibitor) -9</w:t>
      </w:r>
      <w:r w:rsidR="00644CD5">
        <w:t>.</w:t>
      </w:r>
      <w:r>
        <w:t>26(Length^2) + 0</w:t>
      </w:r>
      <w:r w:rsidR="00644CD5">
        <w:t>.</w:t>
      </w:r>
      <w:r>
        <w:t>117(Antineoplastic (endocrine cancer)) -0</w:t>
      </w:r>
      <w:r w:rsidR="00644CD5">
        <w:t>.</w:t>
      </w:r>
      <w:r>
        <w:t>249(EREG expression enhancer) + 0</w:t>
      </w:r>
      <w:r w:rsidR="00644CD5">
        <w:t>.</w:t>
      </w:r>
      <w:r>
        <w:t>247(CDKN1A expression enhancer) -0</w:t>
      </w:r>
      <w:r w:rsidR="00644CD5">
        <w:t>.</w:t>
      </w:r>
      <w:r>
        <w:t>322(MAP3K8 inhibitor) -0</w:t>
      </w:r>
      <w:r w:rsidR="00644CD5">
        <w:t>.</w:t>
      </w:r>
      <w:r>
        <w:t>329(Sonic hedgehog protein inhibitor) + 0</w:t>
      </w:r>
      <w:r w:rsidR="00644CD5">
        <w:t>.</w:t>
      </w:r>
      <w:r>
        <w:t>189(Nitrile hydratase inhibitor) + 0</w:t>
      </w:r>
      <w:r w:rsidR="00644CD5">
        <w:t>.</w:t>
      </w:r>
      <w:r>
        <w:t>106(Mineralocorticoid) -0</w:t>
      </w:r>
      <w:r w:rsidR="00644CD5">
        <w:t>.</w:t>
      </w:r>
      <w:r>
        <w:t>418(Histamine H2 receptor agonist) -0</w:t>
      </w:r>
      <w:r w:rsidR="00644CD5">
        <w:t>.</w:t>
      </w:r>
      <w:r>
        <w:t>21(Atrial natriuretic peptide antagonist) + 0</w:t>
      </w:r>
      <w:r w:rsidR="00644CD5">
        <w:t>.</w:t>
      </w:r>
      <w:r>
        <w:t>173(CYR61 expression enhancer) -0</w:t>
      </w:r>
      <w:r w:rsidR="00644CD5">
        <w:t>.</w:t>
      </w:r>
      <w:r>
        <w:t>229(Hypercholesterolemic) + 0</w:t>
      </w:r>
      <w:r w:rsidR="00644CD5">
        <w:t>.</w:t>
      </w:r>
      <w:r>
        <w:t>0977(Pyrimidine antagonist) + 0</w:t>
      </w:r>
      <w:r w:rsidR="00644CD5">
        <w:t>.</w:t>
      </w:r>
      <w:r>
        <w:t>495(Cytosine deaminase inhibitor) -0</w:t>
      </w:r>
      <w:r w:rsidR="00644CD5">
        <w:t>.</w:t>
      </w:r>
      <w:r>
        <w:t>418(ARHGDIA expression inhibitor) -0</w:t>
      </w:r>
      <w:r w:rsidR="00644CD5">
        <w:t>.</w:t>
      </w:r>
      <w:r>
        <w:t>325(CDC25C inhibitor) + 0</w:t>
      </w:r>
      <w:r w:rsidR="00644CD5">
        <w:t>.</w:t>
      </w:r>
      <w:r>
        <w:t>17(CYP2C19 inhibitor) -0</w:t>
      </w:r>
      <w:r w:rsidR="00644CD5">
        <w:t>.</w:t>
      </w:r>
      <w:r>
        <w:t>166(CLU expression enhancer) + 0</w:t>
      </w:r>
      <w:r w:rsidR="00644CD5">
        <w:t>.</w:t>
      </w:r>
      <w:r>
        <w:t>115(Proto-oncogene tyrosine-protein kinase Fgr inhibitor) -0</w:t>
      </w:r>
      <w:r w:rsidR="00644CD5">
        <w:t>.</w:t>
      </w:r>
      <w:r>
        <w:t>278(Mannose-6-phosphate isomerase inhibitor) -0</w:t>
      </w:r>
      <w:r w:rsidR="00644CD5">
        <w:t>.</w:t>
      </w:r>
      <w:r>
        <w:t>13(Polo-like kinase-2 inhibitor) -0</w:t>
      </w:r>
      <w:r w:rsidR="00644CD5">
        <w:t>.</w:t>
      </w:r>
      <w:r>
        <w:t>122(Vascular endothelial growth factor 3 antagonist) -0</w:t>
      </w:r>
      <w:r w:rsidR="00644CD5">
        <w:t>.</w:t>
      </w:r>
      <w:r>
        <w:t>373(Antimetabolite) + 0</w:t>
      </w:r>
      <w:r w:rsidR="00644CD5">
        <w:t>.</w:t>
      </w:r>
      <w:r>
        <w:t>0912(Baculoviral IAP repeat-containing protein 3 inhibitor) -0</w:t>
      </w:r>
      <w:r w:rsidR="00644CD5">
        <w:t>.</w:t>
      </w:r>
      <w:r>
        <w:t>13(Antidiuretic hormone agonist) -0</w:t>
      </w:r>
      <w:r w:rsidR="00644CD5">
        <w:t>.</w:t>
      </w:r>
      <w:r>
        <w:t>0805(Nucleoside transporters inhibitor) -0</w:t>
      </w:r>
      <w:r w:rsidR="00644CD5">
        <w:t>.</w:t>
      </w:r>
      <w:r>
        <w:t>0187(NumNegative) + 0</w:t>
      </w:r>
      <w:r w:rsidR="00644CD5">
        <w:t>.</w:t>
      </w:r>
      <w:r>
        <w:t>342(Urotensin II agonist) -0</w:t>
      </w:r>
      <w:r w:rsidR="00644CD5">
        <w:t>.</w:t>
      </w:r>
      <w:r>
        <w:t>108(CYP11A1 inhibitor) + 0</w:t>
      </w:r>
      <w:r w:rsidR="00644CD5">
        <w:t>.</w:t>
      </w:r>
      <w:r>
        <w:t>256(Hirsutism) + 0</w:t>
      </w:r>
      <w:r w:rsidR="00644CD5">
        <w:t>.</w:t>
      </w:r>
      <w:r>
        <w:t>131(Thyroid hormone alpha antagonist) -0</w:t>
      </w:r>
      <w:r w:rsidR="00644CD5">
        <w:t>.</w:t>
      </w:r>
      <w:r>
        <w:t>108(Peripheral neurop</w:t>
      </w:r>
      <w:r>
        <w:t>a</w:t>
      </w:r>
      <w:r>
        <w:t>thy) -0</w:t>
      </w:r>
      <w:r w:rsidR="00644CD5">
        <w:t>.</w:t>
      </w:r>
      <w:r>
        <w:t>281(UGT1A1 substrate) -0</w:t>
      </w:r>
      <w:r w:rsidR="00644CD5">
        <w:t>.</w:t>
      </w:r>
      <w:r>
        <w:t>248(Thioredoxin reductase inhibitor) -0</w:t>
      </w:r>
      <w:r w:rsidR="00644CD5">
        <w:t>.</w:t>
      </w:r>
      <w:r>
        <w:t>13(Non-steroidal antiinflammatory agent) + 0</w:t>
      </w:r>
      <w:r w:rsidR="00644CD5">
        <w:t>.</w:t>
      </w:r>
      <w:r>
        <w:t>0421(MW) + 0</w:t>
      </w:r>
      <w:r w:rsidR="00644CD5">
        <w:t>.</w:t>
      </w:r>
      <w:r>
        <w:t>0857(Cystinyl aminopeptidase inhibitor) -0</w:t>
      </w:r>
      <w:r w:rsidR="00644CD5">
        <w:t>.</w:t>
      </w:r>
      <w:r>
        <w:t>0934(Nephrotoxic) -0</w:t>
      </w:r>
      <w:r w:rsidR="00644CD5">
        <w:t>.</w:t>
      </w:r>
      <w:r>
        <w:t>19(Catechol 2</w:t>
      </w:r>
      <w:r w:rsidR="00644CD5">
        <w:t>.</w:t>
      </w:r>
      <w:r>
        <w:t xml:space="preserve">3-dioxygenase </w:t>
      </w:r>
      <w:r>
        <w:lastRenderedPageBreak/>
        <w:t>inhibitor) + 0</w:t>
      </w:r>
      <w:r w:rsidR="00644CD5">
        <w:t>.</w:t>
      </w:r>
      <w:r>
        <w:t>179(Antipruritic</w:t>
      </w:r>
      <w:r w:rsidR="00644CD5">
        <w:t>.</w:t>
      </w:r>
      <w:r>
        <w:t xml:space="preserve"> allergic) + 0</w:t>
      </w:r>
      <w:r w:rsidR="00644CD5">
        <w:t>.</w:t>
      </w:r>
      <w:r>
        <w:t>0858(Alpha tubulin antagonist) + 0</w:t>
      </w:r>
      <w:r w:rsidR="00644CD5">
        <w:t>.</w:t>
      </w:r>
      <w:r>
        <w:t>263(UGT2B4 substrate) + 0</w:t>
      </w:r>
      <w:r w:rsidR="00644CD5">
        <w:t>.</w:t>
      </w:r>
      <w:r>
        <w:t>169(GABA C receptor rho-1 antagonist) -0</w:t>
      </w:r>
      <w:r w:rsidR="00644CD5">
        <w:t>.</w:t>
      </w:r>
      <w:r>
        <w:t>405(Riboflavin kinase inhibitor) + 0</w:t>
      </w:r>
      <w:r w:rsidR="00644CD5">
        <w:t>.</w:t>
      </w:r>
      <w:r>
        <w:t>184(Sickle-cell anemia treatment) -0</w:t>
      </w:r>
      <w:r w:rsidR="00644CD5">
        <w:t>.</w:t>
      </w:r>
      <w:r>
        <w:t>0914(CC chemokine receptor antagonist) + 0</w:t>
      </w:r>
      <w:r w:rsidR="00644CD5">
        <w:t>.</w:t>
      </w:r>
      <w:r>
        <w:t>0883(Histone deacetylase 3 inhibitor) -0</w:t>
      </w:r>
      <w:r w:rsidR="00644CD5">
        <w:t>.</w:t>
      </w:r>
      <w:r>
        <w:t>36(Aspartate carbamoyltran</w:t>
      </w:r>
      <w:r>
        <w:t>s</w:t>
      </w:r>
      <w:r>
        <w:t>ferase inhibitor) + 0</w:t>
      </w:r>
      <w:r w:rsidR="00644CD5">
        <w:t>.</w:t>
      </w:r>
      <w:r>
        <w:t>0563(Geranylgeranyltransferase I inhibitor) -0</w:t>
      </w:r>
      <w:r w:rsidR="00644CD5">
        <w:t>.</w:t>
      </w:r>
      <w:r>
        <w:t>0797(Interleukin 1b antagonist) + 0</w:t>
      </w:r>
      <w:r w:rsidR="00644CD5">
        <w:t>.</w:t>
      </w:r>
      <w:r>
        <w:t>183(Imidazoline receptor antagonist) + 0</w:t>
      </w:r>
      <w:r w:rsidR="00644CD5">
        <w:t>.</w:t>
      </w:r>
      <w:r>
        <w:t>216(Tyrosine phenol-lyase inhibitor) -0</w:t>
      </w:r>
      <w:r w:rsidR="00644CD5">
        <w:t>.</w:t>
      </w:r>
      <w:r>
        <w:t>0868(Aspartate 4-decarboxylase inhibitor) -0</w:t>
      </w:r>
      <w:r w:rsidR="00644CD5">
        <w:t>.</w:t>
      </w:r>
      <w:r>
        <w:t>24(Synaptic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123(Cytokine production inhibitor) -0</w:t>
      </w:r>
      <w:r w:rsidR="00644CD5">
        <w:t>.</w:t>
      </w:r>
      <w:r>
        <w:t>329(Phosphogluconate dehydrogenase (decarboxylating) inhibitor) + 0</w:t>
      </w:r>
      <w:r w:rsidR="00644CD5">
        <w:t>.</w:t>
      </w:r>
      <w:r>
        <w:t>136(NADPH-ferrihemoprotein reductase inhibitor) -0</w:t>
      </w:r>
      <w:r w:rsidR="00644CD5">
        <w:t>.</w:t>
      </w:r>
      <w:r>
        <w:t>15(Orexin receptor 2 antagonist) + 0</w:t>
      </w:r>
      <w:r w:rsidR="00644CD5">
        <w:t>.</w:t>
      </w:r>
      <w:r>
        <w:t>106(CYP2D6 inhibitor) + 0</w:t>
      </w:r>
      <w:r w:rsidR="00644CD5">
        <w:t>.</w:t>
      </w:r>
      <w:r>
        <w:t>224(Phosphoglycerate dehydrogenase inhibitor) + 0</w:t>
      </w:r>
      <w:r w:rsidR="00644CD5">
        <w:t>.</w:t>
      </w:r>
      <w:r>
        <w:t>0603(Carbonic anhydrase III inhib</w:t>
      </w:r>
      <w:r>
        <w:t>i</w:t>
      </w:r>
      <w:r>
        <w:t>tor) + 0</w:t>
      </w:r>
      <w:r w:rsidR="00644CD5">
        <w:t>.</w:t>
      </w:r>
      <w:r>
        <w:t>203(Human papillomavirus - 16 inhibitor) + 0</w:t>
      </w:r>
      <w:r w:rsidR="00644CD5">
        <w:t>.</w:t>
      </w:r>
      <w:r>
        <w:t>0566(Interleukin 1 antagonist) -0</w:t>
      </w:r>
      <w:r w:rsidR="00644CD5">
        <w:t>.</w:t>
      </w:r>
      <w:r>
        <w:t>0516(Presenilin 2 inhibitor) -0</w:t>
      </w:r>
      <w:r w:rsidR="00644CD5">
        <w:t>.</w:t>
      </w:r>
      <w:r>
        <w:t>0721(Carcinogenic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278(Carbonic anhydrase XIII inhibitor) -0</w:t>
      </w:r>
      <w:r w:rsidR="00644CD5">
        <w:t>.</w:t>
      </w:r>
      <w:r>
        <w:t>0623(Dopamine D1A antagonist) + 0</w:t>
      </w:r>
      <w:r w:rsidR="00644CD5">
        <w:t>.</w:t>
      </w:r>
      <w:r>
        <w:t>13(Carcinogenic</w:t>
      </w:r>
      <w:r w:rsidR="00644CD5">
        <w:t>.</w:t>
      </w:r>
      <w:r>
        <w:t xml:space="preserve"> group 1) + 0</w:t>
      </w:r>
      <w:r w:rsidR="00644CD5">
        <w:t>.</w:t>
      </w:r>
      <w:r>
        <w:t>0372(Angiogenesis inhibitor) + 0</w:t>
      </w:r>
      <w:r w:rsidR="00644CD5">
        <w:t>.</w:t>
      </w:r>
      <w:r>
        <w:t>239(Glutathione S-transferase P1 inhibitor) + 0</w:t>
      </w:r>
      <w:r w:rsidR="00644CD5">
        <w:t>.</w:t>
      </w:r>
      <w:r>
        <w:t>166(Proto-oncogene protein c-fos inhibitor) -0</w:t>
      </w:r>
      <w:r w:rsidR="00644CD5">
        <w:t>.</w:t>
      </w:r>
      <w:r>
        <w:t>0322(Antineoplastic (solid tumors)) + 0</w:t>
      </w:r>
      <w:r w:rsidR="00644CD5">
        <w:t>.</w:t>
      </w:r>
      <w:r>
        <w:t>0528(MAP-kinase-activated kinase 5 inhibitor) + 0</w:t>
      </w:r>
      <w:r w:rsidR="00644CD5">
        <w:t>.</w:t>
      </w:r>
      <w:r>
        <w:t>0524(Integrin alphaLbeta2 antagonist) + 0</w:t>
      </w:r>
      <w:r w:rsidR="00644CD5">
        <w:t>.</w:t>
      </w:r>
      <w:r>
        <w:t>0728(Carcinogenic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063(Integrin alphaVbeta6 antagonist) -0</w:t>
      </w:r>
      <w:r w:rsidR="00644CD5">
        <w:t>.</w:t>
      </w:r>
      <w:r>
        <w:t>108(Xanthine oxidase inhibitor) + 0</w:t>
      </w:r>
      <w:r w:rsidR="00644CD5">
        <w:t>.</w:t>
      </w:r>
      <w:r>
        <w:t>0493(Cytosolic phospholipase A2 delta inhibitor) -0</w:t>
      </w:r>
      <w:r w:rsidR="00644CD5">
        <w:t>.</w:t>
      </w:r>
      <w:r>
        <w:t>128(Andropause treatment) + 0</w:t>
      </w:r>
      <w:r w:rsidR="00644CD5">
        <w:t>.</w:t>
      </w:r>
      <w:r>
        <w:t>144(Nucleotidyltransferase (FIV) inhibitor) + 0</w:t>
      </w:r>
      <w:r w:rsidR="00644CD5">
        <w:t>.</w:t>
      </w:r>
      <w:r>
        <w:t>0934(Beta adrenoreceptor antagonist) + 0</w:t>
      </w:r>
      <w:r w:rsidR="00644CD5">
        <w:t>.</w:t>
      </w:r>
      <w:r>
        <w:t>025(Antineoplastic (liver cancer)) + 0</w:t>
      </w:r>
      <w:r w:rsidR="00644CD5">
        <w:t>.</w:t>
      </w:r>
      <w:r>
        <w:t>0384(5 Hydroxytryptamine 1F antagonist) -0</w:t>
      </w:r>
      <w:r w:rsidR="00644CD5">
        <w:t>.</w:t>
      </w:r>
      <w:r>
        <w:t>026(Myocardial ischemia treatment) -0</w:t>
      </w:r>
      <w:r w:rsidR="00644CD5">
        <w:t>.</w:t>
      </w:r>
      <w:r>
        <w:t>0776(Thrombin receptor antagonist) + 0</w:t>
      </w:r>
      <w:r w:rsidR="00644CD5">
        <w:t>.</w:t>
      </w:r>
      <w:r>
        <w:t>0401(Vision disturbance) -0</w:t>
      </w:r>
      <w:r w:rsidR="00644CD5">
        <w:t>.</w:t>
      </w:r>
      <w:r>
        <w:t>0809(CCNA2 expression enhancer) -0</w:t>
      </w:r>
      <w:r w:rsidR="00644CD5">
        <w:t>.</w:t>
      </w:r>
      <w:r>
        <w:t>0408(Presenilin 1 inhibitor) + 0</w:t>
      </w:r>
      <w:r w:rsidR="00644CD5">
        <w:t>.</w:t>
      </w:r>
      <w:r>
        <w:t>056(Focal adhesion kinase inhibitor) -0</w:t>
      </w:r>
      <w:r w:rsidR="00644CD5">
        <w:t>.</w:t>
      </w:r>
      <w:r>
        <w:t>0386(Antipyretic) + 0</w:t>
      </w:r>
      <w:r w:rsidR="00644CD5">
        <w:t>.</w:t>
      </w:r>
      <w:r>
        <w:t>0257(Protein-glutamate methylesterase inhibitor) + 0</w:t>
      </w:r>
      <w:r w:rsidR="00644CD5">
        <w:t>.</w:t>
      </w:r>
      <w:r>
        <w:t>111(L lactate dehydrogenase A inhibitor) -0</w:t>
      </w:r>
      <w:r w:rsidR="00644CD5">
        <w:t>.</w:t>
      </w:r>
      <w:r>
        <w:t>0356(Interleukin 1 beta converting enzyme inhibitor) -0</w:t>
      </w:r>
      <w:r w:rsidR="00644CD5">
        <w:t>.</w:t>
      </w:r>
      <w:r>
        <w:t>0916(Amylo-alpha-1</w:t>
      </w:r>
      <w:r w:rsidR="00644CD5">
        <w:t>.</w:t>
      </w:r>
      <w:r>
        <w:t>6-glucosidase inhibitor) + 0</w:t>
      </w:r>
      <w:r w:rsidR="00644CD5">
        <w:t>.</w:t>
      </w:r>
      <w:r>
        <w:t>0192(Macular degeneration treatment) + 0</w:t>
      </w:r>
      <w:r w:rsidR="00644CD5">
        <w:t>.</w:t>
      </w:r>
      <w:r>
        <w:t>0252(Cathepsin K inhibitor) + 0</w:t>
      </w:r>
      <w:r w:rsidR="00644CD5">
        <w:t>.</w:t>
      </w:r>
      <w:r>
        <w:t>0904(Melanin inhibitor) + 0</w:t>
      </w:r>
      <w:r w:rsidR="00644CD5">
        <w:t>.</w:t>
      </w:r>
      <w:r>
        <w:t>0239(Purinergic P2 agonist) -0</w:t>
      </w:r>
      <w:r w:rsidR="00644CD5">
        <w:t>.</w:t>
      </w:r>
      <w:r>
        <w:t>0821(Dihydroorotate oxidase inhibitor) -0</w:t>
      </w:r>
      <w:r w:rsidR="00644CD5">
        <w:t>.</w:t>
      </w:r>
      <w:r>
        <w:t>0332(Transforming growth factor beta antagonist) + 0</w:t>
      </w:r>
      <w:r w:rsidR="00644CD5">
        <w:t>.</w:t>
      </w:r>
      <w:r>
        <w:t>0579(Caspase 8 stimulant) -0</w:t>
      </w:r>
      <w:r w:rsidR="00644CD5">
        <w:t>.</w:t>
      </w:r>
      <w:r>
        <w:t>0308(Retinoic acid receptor antagonist) + 0</w:t>
      </w:r>
      <w:r w:rsidR="00644CD5">
        <w:t>.</w:t>
      </w:r>
      <w:r>
        <w:t>0308(Colony stimulating factor antagonist) -0</w:t>
      </w:r>
      <w:r w:rsidR="00644CD5">
        <w:t>.</w:t>
      </w:r>
      <w:r>
        <w:t>0561(Acetylcholine muscarinic agonist) + 0</w:t>
      </w:r>
      <w:r w:rsidR="00644CD5">
        <w:t>.</w:t>
      </w:r>
      <w:r>
        <w:t>0311(Integrin alpha4 antagonist) -0</w:t>
      </w:r>
      <w:r w:rsidR="00644CD5">
        <w:t>.</w:t>
      </w:r>
      <w:r>
        <w:t>021(Phosphatidylinositol 3-kinase gamma inhibitor) + 0</w:t>
      </w:r>
      <w:r w:rsidR="00644CD5">
        <w:t>.</w:t>
      </w:r>
      <w:r>
        <w:t>0287(Cytochrome P450 stimulant) -0</w:t>
      </w:r>
      <w:r w:rsidR="00644CD5">
        <w:t>.</w:t>
      </w:r>
      <w:r>
        <w:t>0402(Cathepsin S inhibitor) + 0</w:t>
      </w:r>
      <w:r w:rsidR="00644CD5">
        <w:t>.</w:t>
      </w:r>
      <w:r>
        <w:t>00318(NumHal) -0</w:t>
      </w:r>
      <w:r w:rsidR="00644CD5">
        <w:t>.</w:t>
      </w:r>
      <w:r>
        <w:t>0362(Aurora kinase inhibitor) -0</w:t>
      </w:r>
      <w:r w:rsidR="00644CD5">
        <w:t>.</w:t>
      </w:r>
      <w:r>
        <w:t>0416(5 Hydroxytryptamine 2C agonist) + 0</w:t>
      </w:r>
      <w:r w:rsidR="00644CD5">
        <w:t>.</w:t>
      </w:r>
      <w:r>
        <w:t>011(Bromodomain-containing protein 2 inhibitor) + 0</w:t>
      </w:r>
      <w:r w:rsidR="00644CD5">
        <w:t>.</w:t>
      </w:r>
      <w:r>
        <w:t>0116(Antibiotic Aminoglycoside-like) -0</w:t>
      </w:r>
      <w:r w:rsidR="00644CD5">
        <w:t>.</w:t>
      </w:r>
      <w:r>
        <w:t>0318(DOPA decarboxylase inhibitor) + 0</w:t>
      </w:r>
      <w:r w:rsidR="00644CD5">
        <w:t>.</w:t>
      </w:r>
      <w:r>
        <w:t>00924(dTMP kinase inhibitor) + 0</w:t>
      </w:r>
      <w:r w:rsidR="00644CD5">
        <w:t>.</w:t>
      </w:r>
      <w:r>
        <w:t>0145(Alcohol oxidase inhibitor) + 0</w:t>
      </w:r>
      <w:r w:rsidR="00644CD5">
        <w:t>.</w:t>
      </w:r>
      <w:r>
        <w:t>00729(GHS receptor antagonist) + 0</w:t>
      </w:r>
      <w:r w:rsidR="00644CD5">
        <w:t>.</w:t>
      </w:r>
      <w:r>
        <w:t>0136(Ecdysone 20-monooxygenase inhibitor) + 0</w:t>
      </w:r>
      <w:r w:rsidR="00644CD5">
        <w:t>.</w:t>
      </w:r>
      <w:r>
        <w:t>0137(Glutathione-disulfide reductase inhibitor) + 0</w:t>
      </w:r>
      <w:r w:rsidR="00644CD5">
        <w:t>.</w:t>
      </w:r>
      <w:r>
        <w:t>0476(Alpha-N-acetylneuraminate alpha-2</w:t>
      </w:r>
      <w:r w:rsidR="00644CD5">
        <w:t>.</w:t>
      </w:r>
      <w:r>
        <w:t>8-sialyltransferase inhibitor) + 0</w:t>
      </w:r>
      <w:r w:rsidR="00644CD5">
        <w:t>.</w:t>
      </w:r>
      <w:r>
        <w:t>00477(G-protein-coupled receptor 120 agonist) + 0</w:t>
      </w:r>
      <w:r w:rsidR="00644CD5">
        <w:t>.</w:t>
      </w:r>
      <w:r>
        <w:t>0035(K(ir) 6.2 channel activator) + 0</w:t>
      </w:r>
      <w:r w:rsidR="00644CD5">
        <w:t>.</w:t>
      </w:r>
      <w:r>
        <w:t>00448(Antibiotic Macrolide-like) -0</w:t>
      </w:r>
      <w:r w:rsidR="00644CD5">
        <w:t>.</w:t>
      </w:r>
      <w:r>
        <w:t>00337(Carcinogenic</w:t>
      </w:r>
      <w:r w:rsidR="00644CD5">
        <w:t>.</w:t>
      </w:r>
      <w:r>
        <w:t xml:space="preserve"> mouse) -0</w:t>
      </w:r>
      <w:r w:rsidR="00644CD5">
        <w:t>.</w:t>
      </w:r>
      <w:r>
        <w:t>00346(Nicastrin inhibitor) -0</w:t>
      </w:r>
      <w:r w:rsidR="00644CD5">
        <w:t>.</w:t>
      </w:r>
      <w:r>
        <w:t>00349(Nav1.1 sodium channel blocker) -0</w:t>
      </w:r>
      <w:r w:rsidR="00644CD5">
        <w:t>.</w:t>
      </w:r>
      <w:r>
        <w:t>00136(MAP kinase 9 inhibitor) + 6</w:t>
      </w:r>
      <w:r w:rsidR="00644CD5">
        <w:t>.</w:t>
      </w:r>
      <w:r>
        <w:t>78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198(Dopamine D1A antagonist) -0</w:t>
      </w:r>
      <w:r w:rsidR="00644CD5">
        <w:t>.</w:t>
      </w:r>
      <w:r>
        <w:t>574(Cystathionine gamma-lyase inhibitor) -0</w:t>
      </w:r>
      <w:r w:rsidR="00644CD5">
        <w:t>.</w:t>
      </w:r>
      <w:r>
        <w:t>504(Aggrecanase inhibitor) + 0</w:t>
      </w:r>
      <w:r w:rsidR="00644CD5">
        <w:t>.</w:t>
      </w:r>
      <w:r>
        <w:t>121(NumAromAtoms) + 1</w:t>
      </w:r>
      <w:r w:rsidR="00644CD5">
        <w:t>.</w:t>
      </w:r>
      <w:r>
        <w:t>14(Calcium antagonist) + 0</w:t>
      </w:r>
      <w:r w:rsidR="00644CD5">
        <w:t>.</w:t>
      </w:r>
      <w:r>
        <w:t>526(CYP1A2 expression enhancer) -0</w:t>
      </w:r>
      <w:r w:rsidR="00644CD5">
        <w:t>.</w:t>
      </w:r>
      <w:r>
        <w:t>27(Hexokinase inhib</w:t>
      </w:r>
      <w:r>
        <w:t>i</w:t>
      </w:r>
      <w:r>
        <w:t>tor) + 0</w:t>
      </w:r>
      <w:r w:rsidR="00644CD5">
        <w:t>.</w:t>
      </w:r>
      <w:r>
        <w:t>944(Carboxylesterase inhibitor) + 2</w:t>
      </w:r>
      <w:r w:rsidR="00644CD5">
        <w:t>.</w:t>
      </w:r>
      <w:r>
        <w:t>36(Methionyl aminopeptidase inhibitor) + 0</w:t>
      </w:r>
      <w:r w:rsidR="00644CD5">
        <w:t>.</w:t>
      </w:r>
      <w:r>
        <w:t>59(Carboxypeptidase B2 isoform A inhibitor) -0</w:t>
      </w:r>
      <w:r w:rsidR="00644CD5">
        <w:t>.</w:t>
      </w:r>
      <w:r>
        <w:t>204(Thrombocytopoiesis inhibitor) -0</w:t>
      </w:r>
      <w:r w:rsidR="00644CD5">
        <w:t>.</w:t>
      </w:r>
      <w:r>
        <w:t>26(DNA repair enzyme inhibitor) + 0</w:t>
      </w:r>
      <w:r w:rsidR="00644CD5">
        <w:t>.</w:t>
      </w:r>
      <w:r>
        <w:t>338(Glyceryl-ether monooxygenase inhibitor) -0</w:t>
      </w:r>
      <w:r w:rsidR="00644CD5">
        <w:t>.</w:t>
      </w:r>
      <w:r>
        <w:t>494(Endothelin receptor antagonist) -0</w:t>
      </w:r>
      <w:r w:rsidR="00644CD5">
        <w:t>.</w:t>
      </w:r>
      <w:r>
        <w:t>0609(Protein phosphatase inhibitor) -0</w:t>
      </w:r>
      <w:r w:rsidR="00644CD5">
        <w:t>.</w:t>
      </w:r>
      <w:r>
        <w:t>0266(Thromboxane synthase inhibitor) + 1</w:t>
      </w:r>
      <w:r w:rsidR="00644CD5">
        <w:t>.</w:t>
      </w:r>
      <w:r>
        <w:t>06(N-acetylglucosamine-6-phosphate deacetylase inhibitor) -1</w:t>
      </w:r>
      <w:r w:rsidR="00644CD5">
        <w:t>.</w:t>
      </w:r>
      <w:r>
        <w:t>32(Antineoplastic antimetabolite) -0</w:t>
      </w:r>
      <w:r w:rsidR="00644CD5">
        <w:t>.</w:t>
      </w:r>
      <w:r>
        <w:t>453(CDK4/cyclin D1 inhibitor) + 1</w:t>
      </w:r>
      <w:r w:rsidR="00644CD5">
        <w:t>.</w:t>
      </w:r>
      <w:r>
        <w:t>32(S-adenosyl-L-methionine decarboxylase inhibitor) -0</w:t>
      </w:r>
      <w:r w:rsidR="00644CD5">
        <w:t>.</w:t>
      </w:r>
      <w:r>
        <w:t>728(5 Hydroxytryptamine release inhibitor) + 0</w:t>
      </w:r>
      <w:r w:rsidR="00644CD5">
        <w:t>.</w:t>
      </w:r>
      <w:r>
        <w:t>59(CYP4F3 substrate) + 0</w:t>
      </w:r>
      <w:r w:rsidR="00644CD5">
        <w:t>.</w:t>
      </w:r>
      <w:r>
        <w:t>278(Integrin alphaLbeta2 antagonist) -0</w:t>
      </w:r>
      <w:r w:rsidR="00644CD5">
        <w:t>.</w:t>
      </w:r>
      <w:r>
        <w:t>118(NumAcceptor) -1</w:t>
      </w:r>
      <w:r w:rsidR="00644CD5">
        <w:t>.</w:t>
      </w:r>
      <w:r>
        <w:t>23(Glycerate kinase inhibitor) -1</w:t>
      </w:r>
      <w:r w:rsidR="00644CD5">
        <w:t>.</w:t>
      </w:r>
      <w:r>
        <w:t>34(Lacrimal secretion stimulant) -0</w:t>
      </w:r>
      <w:r w:rsidR="00644CD5">
        <w:t>.</w:t>
      </w:r>
      <w:r>
        <w:t>542(Steroid 17-alpha-hydroxylase/17</w:t>
      </w:r>
      <w:r w:rsidR="00644CD5">
        <w:t>.</w:t>
      </w:r>
      <w:r>
        <w:t>20 lyase inhibitor) -1</w:t>
      </w:r>
      <w:r w:rsidR="00644CD5">
        <w:t>.</w:t>
      </w:r>
      <w:r>
        <w:t>89(Carbonic anhydrase stimulant) + 0</w:t>
      </w:r>
      <w:r w:rsidR="00644CD5">
        <w:t>.</w:t>
      </w:r>
      <w:r>
        <w:t>438(Matrix metalloproteinase 4 (membrane-type) inhibitor) + 0</w:t>
      </w:r>
      <w:r w:rsidR="00644CD5">
        <w:t>.</w:t>
      </w:r>
      <w:r>
        <w:t>429(Estrogen beta receptor agonist) -0</w:t>
      </w:r>
      <w:r w:rsidR="00644CD5">
        <w:t>.</w:t>
      </w:r>
      <w:r>
        <w:t>000757(Lipophilicity^3) + 0</w:t>
      </w:r>
      <w:r w:rsidR="00644CD5">
        <w:t>.</w:t>
      </w:r>
      <w:r>
        <w:t>193(Antidiabetic symptomatic) + 1</w:t>
      </w:r>
      <w:r w:rsidR="00644CD5">
        <w:t>.</w:t>
      </w:r>
      <w:r>
        <w:t>21(Formyl peptide receptor 1 antagonist) + 0</w:t>
      </w:r>
      <w:r w:rsidR="00644CD5">
        <w:t>.</w:t>
      </w:r>
      <w:r>
        <w:t>238(Antiviral (Influenza)) -0</w:t>
      </w:r>
      <w:r w:rsidR="00644CD5">
        <w:t>.</w:t>
      </w:r>
      <w:r>
        <w:t>815(Length) -0</w:t>
      </w:r>
      <w:r w:rsidR="00644CD5">
        <w:t>.</w:t>
      </w:r>
      <w:r>
        <w:t>749(Histone deacetylase 7 inhibitor) -0</w:t>
      </w:r>
      <w:r w:rsidR="00644CD5">
        <w:t>.</w:t>
      </w:r>
      <w:r>
        <w:t>113(Amyloid beta precursor protein antagonist) -0</w:t>
      </w:r>
      <w:r w:rsidR="00644CD5">
        <w:t>.</w:t>
      </w:r>
      <w:r>
        <w:t>582(4-Hydroxy-2-oxoglutarate aldolase inhibitor) + 0</w:t>
      </w:r>
      <w:r w:rsidR="00644CD5">
        <w:t>.</w:t>
      </w:r>
      <w:r>
        <w:t>595(Alpha 2b adrenoreceptor agonist) -0</w:t>
      </w:r>
      <w:r w:rsidR="00644CD5">
        <w:t>.</w:t>
      </w:r>
      <w:r>
        <w:t>891(Arylamine N-Acetyltransferase substrate) + 0</w:t>
      </w:r>
      <w:r w:rsidR="00644CD5">
        <w:t>.</w:t>
      </w:r>
      <w:r>
        <w:t>585(Cholinergic) -0</w:t>
      </w:r>
      <w:r w:rsidR="00644CD5">
        <w:t>.</w:t>
      </w:r>
      <w:r>
        <w:t>797(NMDA receptor phencyclidine site antagonist) -1</w:t>
      </w:r>
      <w:r w:rsidR="00644CD5">
        <w:t>.</w:t>
      </w:r>
      <w:r>
        <w:t>77(Glyoxylate reductase (NADP+) inhibitor) + 1</w:t>
      </w:r>
      <w:r w:rsidR="00644CD5">
        <w:t>.</w:t>
      </w:r>
      <w:r>
        <w:t>82(Pyruvate dehydrogenase stimulant) + 0</w:t>
      </w:r>
      <w:r w:rsidR="00644CD5">
        <w:t>.</w:t>
      </w:r>
      <w:r>
        <w:t>185(Respiratory distress syndrome treatment) -1</w:t>
      </w:r>
      <w:r w:rsidR="00644CD5">
        <w:t>.</w:t>
      </w:r>
      <w:r>
        <w:t>77(DNA methylase inhibitor) + 0</w:t>
      </w:r>
      <w:r w:rsidR="00644CD5">
        <w:t>.</w:t>
      </w:r>
      <w:r>
        <w:t>2(FMN reductase inhibitor) + 0</w:t>
      </w:r>
      <w:r w:rsidR="00644CD5">
        <w:t>.</w:t>
      </w:r>
      <w:r>
        <w:t>508(GABA aminotransferase inhibitor) + 0</w:t>
      </w:r>
      <w:r w:rsidR="00644CD5">
        <w:t>.</w:t>
      </w:r>
      <w:r>
        <w:t>339(Carcinogenic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11(Hypoxia inducible factor 1 alpha inhibitor) + 1</w:t>
      </w:r>
      <w:r w:rsidR="00644CD5">
        <w:t>.</w:t>
      </w:r>
      <w:r>
        <w:t>33(Carbonic anhydrase XIV inhibitor) -0</w:t>
      </w:r>
      <w:r w:rsidR="00644CD5">
        <w:t>.</w:t>
      </w:r>
      <w:r>
        <w:t>35(Prostaglandin F2 alpha antagonist) + 0</w:t>
      </w:r>
      <w:r w:rsidR="00644CD5">
        <w:t>.</w:t>
      </w:r>
      <w:r>
        <w:t>151(NumPositive) + 0</w:t>
      </w:r>
      <w:r w:rsidR="00644CD5">
        <w:t>.</w:t>
      </w:r>
      <w:r>
        <w:t>497(3-Hydroxybutyrate dehydr</w:t>
      </w:r>
      <w:r>
        <w:t>o</w:t>
      </w:r>
      <w:r>
        <w:lastRenderedPageBreak/>
        <w:t>genase inhibitor) + 0</w:t>
      </w:r>
      <w:r w:rsidR="00644CD5">
        <w:t>.</w:t>
      </w:r>
      <w:r>
        <w:t>037(MW) + 13</w:t>
      </w:r>
      <w:r w:rsidR="00644CD5">
        <w:t>.</w:t>
      </w:r>
      <w:r>
        <w:t>1(Lipophilicity) + 0</w:t>
      </w:r>
      <w:r w:rsidR="00644CD5">
        <w:t>.</w:t>
      </w:r>
      <w:r>
        <w:t>236(Weakness) + 0</w:t>
      </w:r>
      <w:r w:rsidR="00644CD5">
        <w:t>.</w:t>
      </w:r>
      <w:r>
        <w:t>892(Phenylalanine 4-hydroxylase inhib</w:t>
      </w:r>
      <w:r>
        <w:t>i</w:t>
      </w:r>
      <w:r>
        <w:t>tor) -0</w:t>
      </w:r>
      <w:r w:rsidR="00644CD5">
        <w:t>.</w:t>
      </w:r>
      <w:r>
        <w:t>548(Carcinogenic</w:t>
      </w:r>
      <w:r w:rsidR="00644CD5">
        <w:t>.</w:t>
      </w:r>
      <w:r>
        <w:t xml:space="preserve"> mouse) + 0</w:t>
      </w:r>
      <w:r w:rsidR="00644CD5">
        <w:t>.</w:t>
      </w:r>
      <w:r>
        <w:t>82(Ribonucleoside triphosphate reductase inhibitor) + 0</w:t>
      </w:r>
      <w:r w:rsidR="00644CD5">
        <w:t>.</w:t>
      </w:r>
      <w:r>
        <w:t>839(Chitinase inhibitor) + 0</w:t>
      </w:r>
      <w:r w:rsidR="00644CD5">
        <w:t>.</w:t>
      </w:r>
      <w:r>
        <w:t>944(Leukotriene C antagonist) + 0</w:t>
      </w:r>
      <w:r w:rsidR="00644CD5">
        <w:t>.</w:t>
      </w:r>
      <w:r>
        <w:t>357(Alanine racemase inhibitor) -0</w:t>
      </w:r>
      <w:r w:rsidR="00644CD5">
        <w:t>.</w:t>
      </w:r>
      <w:r>
        <w:t>232(Kainate receptor 3 antagonist) + 19(Volume) + 0</w:t>
      </w:r>
      <w:r w:rsidR="00644CD5">
        <w:t>.</w:t>
      </w:r>
      <w:r>
        <w:t>7(Somatostatin 5 antagonist) -0</w:t>
      </w:r>
      <w:r w:rsidR="00644CD5">
        <w:t>.</w:t>
      </w:r>
      <w:r>
        <w:t>226(Ophthalmoplegia) -0</w:t>
      </w:r>
      <w:r w:rsidR="00644CD5">
        <w:t>.</w:t>
      </w:r>
      <w:r>
        <w:t>175(Antihypertensive) + 0</w:t>
      </w:r>
      <w:r w:rsidR="00644CD5">
        <w:t>.</w:t>
      </w:r>
      <w:r>
        <w:t>996(Phosphate acetyltransferase inhibitor) -0</w:t>
      </w:r>
      <w:r w:rsidR="00644CD5">
        <w:t>.</w:t>
      </w:r>
      <w:r>
        <w:t>219(Nucleoside transporters inhibitor) -0</w:t>
      </w:r>
      <w:r w:rsidR="00644CD5">
        <w:t>.</w:t>
      </w:r>
      <w:r>
        <w:t>375(Antiprotozoal (Amoeba)) -0</w:t>
      </w:r>
      <w:r w:rsidR="00644CD5">
        <w:t>.</w:t>
      </w:r>
      <w:r>
        <w:t>443(Metalloproteinase-3 inhibitor) + 0</w:t>
      </w:r>
      <w:r w:rsidR="00644CD5">
        <w:t>.</w:t>
      </w:r>
      <w:r>
        <w:t>444(Antihypoxic) + 1</w:t>
      </w:r>
      <w:r w:rsidR="00644CD5">
        <w:t>.</w:t>
      </w:r>
      <w:r>
        <w:t>37(Ether-a-go-go potassium channel blocker) + 0</w:t>
      </w:r>
      <w:r w:rsidR="00644CD5">
        <w:t>.</w:t>
      </w:r>
      <w:r>
        <w:t>3(JUN expression enhancer) -0</w:t>
      </w:r>
      <w:r w:rsidR="00644CD5">
        <w:t>.</w:t>
      </w:r>
      <w:r>
        <w:t>45(Antiacne) -0</w:t>
      </w:r>
      <w:r w:rsidR="00644CD5">
        <w:t>.</w:t>
      </w:r>
      <w:r>
        <w:t>834(5 Hydroxytryptamine 2A agonist) -1</w:t>
      </w:r>
      <w:r w:rsidR="00644CD5">
        <w:t>.</w:t>
      </w:r>
      <w:r>
        <w:t>11(Cholesterol esterase inhibitor) -0</w:t>
      </w:r>
      <w:r w:rsidR="00644CD5">
        <w:t>.</w:t>
      </w:r>
      <w:r>
        <w:t>319(Phosphogluconate 2-dehydrogenase inhibitor) + 0</w:t>
      </w:r>
      <w:r w:rsidR="00644CD5">
        <w:t>.</w:t>
      </w:r>
      <w:r>
        <w:t>956(Colony stimulating factor agonist) + 0</w:t>
      </w:r>
      <w:r w:rsidR="00644CD5">
        <w:t>.</w:t>
      </w:r>
      <w:r>
        <w:t>267(Sodium/glucose cotransporter 2 inhibitor) -1</w:t>
      </w:r>
      <w:r w:rsidR="00644CD5">
        <w:t>.</w:t>
      </w:r>
      <w:r>
        <w:t>01(Nicotinate phosphoribosyltransferase inhibitor) + 0</w:t>
      </w:r>
      <w:r w:rsidR="00644CD5">
        <w:t>.</w:t>
      </w:r>
      <w:r>
        <w:t>234(Biliary tract disorders treatment) + 0</w:t>
      </w:r>
      <w:r w:rsidR="00644CD5">
        <w:t>.</w:t>
      </w:r>
      <w:r>
        <w:t>339(Convulsant) + 0</w:t>
      </w:r>
      <w:r w:rsidR="00644CD5">
        <w:t>.</w:t>
      </w:r>
      <w:r>
        <w:t>427(Glyceraldehyde-3-phosphate dehydrogenase inhibitor) + 0</w:t>
      </w:r>
      <w:r w:rsidR="00644CD5">
        <w:t>.</w:t>
      </w:r>
      <w:r>
        <w:t>273(Protein kinase B stimulant) + 0</w:t>
      </w:r>
      <w:r w:rsidR="00644CD5">
        <w:t>.</w:t>
      </w:r>
      <w:r>
        <w:t>283(CDP-diacylglycerol-inositol 3-phosphatidyltransferase inhibitor) -0</w:t>
      </w:r>
      <w:r w:rsidR="00644CD5">
        <w:t>.</w:t>
      </w:r>
      <w:r>
        <w:t>646(Amylo-alpha-1</w:t>
      </w:r>
      <w:r w:rsidR="00644CD5">
        <w:t>.</w:t>
      </w:r>
      <w:r>
        <w:t>6-glucosidase inhibitor) + 0</w:t>
      </w:r>
      <w:r w:rsidR="00644CD5">
        <w:t>.</w:t>
      </w:r>
      <w:r>
        <w:t>501(Sentrin-specific protease 6 inhibitor) -0</w:t>
      </w:r>
      <w:r w:rsidR="00644CD5">
        <w:t>.</w:t>
      </w:r>
      <w:r>
        <w:t>222(Carcinogenic) + 0</w:t>
      </w:r>
      <w:r w:rsidR="00644CD5">
        <w:t>.</w:t>
      </w:r>
      <w:r>
        <w:t>244(Cathepsin L2 inhibitor) -0</w:t>
      </w:r>
      <w:r w:rsidR="00644CD5">
        <w:t>.</w:t>
      </w:r>
      <w:r>
        <w:t>248(SFN expression enhancer) -0</w:t>
      </w:r>
      <w:r w:rsidR="00644CD5">
        <w:t>.</w:t>
      </w:r>
      <w:r>
        <w:t>219(Insulin secretagoues) -0</w:t>
      </w:r>
      <w:r w:rsidR="00644CD5">
        <w:t>.</w:t>
      </w:r>
      <w:r>
        <w:t>967(Ethanolamine kinase inhibitor) -0</w:t>
      </w:r>
      <w:r w:rsidR="00644CD5">
        <w:t>.</w:t>
      </w:r>
      <w:r>
        <w:t>329(Hexokinase stimulant) -0</w:t>
      </w:r>
      <w:r w:rsidR="00644CD5">
        <w:t>.</w:t>
      </w:r>
      <w:r>
        <w:t>175(Potassium channel (Inward rectifier) 11 blocker) -0</w:t>
      </w:r>
      <w:r w:rsidR="00644CD5">
        <w:t>.</w:t>
      </w:r>
      <w:r>
        <w:t>354(Epstein-Barr nuclear antigen 1 inhibitor) + 0</w:t>
      </w:r>
      <w:r w:rsidR="00644CD5">
        <w:t>.</w:t>
      </w:r>
      <w:r>
        <w:t>251(5 Hydroxytryptamine release stimulant) + 0</w:t>
      </w:r>
      <w:r w:rsidR="00644CD5">
        <w:t>.</w:t>
      </w:r>
      <w:r>
        <w:t>228(Antibiotic Carbacephem-like) + 0</w:t>
      </w:r>
      <w:r w:rsidR="00644CD5">
        <w:t>.</w:t>
      </w:r>
      <w:r>
        <w:t>42(Postcoital contraceptive) + 0</w:t>
      </w:r>
      <w:r w:rsidR="00644CD5">
        <w:t>.</w:t>
      </w:r>
      <w:r>
        <w:t>187(Hepatic disorders treatment) -0</w:t>
      </w:r>
      <w:r w:rsidR="00644CD5">
        <w:t>.</w:t>
      </w:r>
      <w:r>
        <w:t>254(Ribosomal protein S6 kinase alpha 2 inhibitor) -0</w:t>
      </w:r>
      <w:r w:rsidR="00644CD5">
        <w:t>.</w:t>
      </w:r>
      <w:r>
        <w:t>233(Inflammation) -0</w:t>
      </w:r>
      <w:r w:rsidR="00644CD5">
        <w:t>.</w:t>
      </w:r>
      <w:r>
        <w:t>548(UGT2B1 substrate) -0</w:t>
      </w:r>
      <w:r w:rsidR="00644CD5">
        <w:t>.</w:t>
      </w:r>
      <w:r>
        <w:t>582(Uroporphyrinogen decarboxylase inhibitor) + 0</w:t>
      </w:r>
      <w:r w:rsidR="00644CD5">
        <w:t>.</w:t>
      </w:r>
      <w:r>
        <w:t>127(Antidepressant) + 0</w:t>
      </w:r>
      <w:r w:rsidR="00644CD5">
        <w:t>.</w:t>
      </w:r>
      <w:r>
        <w:t>231(Inositol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728(Antipruritic</w:t>
      </w:r>
      <w:r w:rsidR="00644CD5">
        <w:t>.</w:t>
      </w:r>
      <w:r>
        <w:t xml:space="preserve"> non-allergic) -0</w:t>
      </w:r>
      <w:r w:rsidR="00644CD5">
        <w:t>.</w:t>
      </w:r>
      <w:r>
        <w:t>406(Hypercholesterolemic) -0</w:t>
      </w:r>
      <w:r w:rsidR="00644CD5">
        <w:t>.</w:t>
      </w:r>
      <w:r>
        <w:t>346(CCNE1 expression inhibitor) -0</w:t>
      </w:r>
      <w:r w:rsidR="00644CD5">
        <w:t>.</w:t>
      </w:r>
      <w:r>
        <w:t>334(Allergic dermatitis) -0</w:t>
      </w:r>
      <w:r w:rsidR="00644CD5">
        <w:t>.</w:t>
      </w:r>
      <w:r>
        <w:t>287(Hypomania) -0</w:t>
      </w:r>
      <w:r w:rsidR="00644CD5">
        <w:t>.</w:t>
      </w:r>
      <w:r>
        <w:t>268(Methylglyoxal synthase inhibitor) -0</w:t>
      </w:r>
      <w:r w:rsidR="00644CD5">
        <w:t>.</w:t>
      </w:r>
      <w:r>
        <w:t>194(Prolactin release inhibitor) + 0</w:t>
      </w:r>
      <w:r w:rsidR="00644CD5">
        <w:t>.</w:t>
      </w:r>
      <w:r>
        <w:t>121(FABP1 e</w:t>
      </w:r>
      <w:r>
        <w:t>x</w:t>
      </w:r>
      <w:r>
        <w:t>pression enhancer) + 0</w:t>
      </w:r>
      <w:r w:rsidR="00644CD5">
        <w:t>.</w:t>
      </w:r>
      <w:r>
        <w:t>614(HMGCR expression inhibitor) -0</w:t>
      </w:r>
      <w:r w:rsidR="00644CD5">
        <w:t>.</w:t>
      </w:r>
      <w:r>
        <w:t>6(Fatty acid oxidation inhibitor) + 0</w:t>
      </w:r>
      <w:r w:rsidR="00644CD5">
        <w:t>.</w:t>
      </w:r>
      <w:r>
        <w:t>0953(Guanylate cyclase stimulant) + 0</w:t>
      </w:r>
      <w:r w:rsidR="00644CD5">
        <w:t>.</w:t>
      </w:r>
      <w:r>
        <w:t>232(Trypsin III inhibitor) -1</w:t>
      </w:r>
      <w:r w:rsidR="00644CD5">
        <w:t>.</w:t>
      </w:r>
      <w:r>
        <w:t>08(Histone-lysine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215(Potassium channel intermediate-conductance Ca-activated blocker) -0</w:t>
      </w:r>
      <w:r w:rsidR="00644CD5">
        <w:t>.</w:t>
      </w:r>
      <w:r>
        <w:t>16(Analgesic) -0</w:t>
      </w:r>
      <w:r w:rsidR="00644CD5">
        <w:t>.</w:t>
      </w:r>
      <w:r>
        <w:t>725(PDZK1 expression enhancer) + 0</w:t>
      </w:r>
      <w:r w:rsidR="00644CD5">
        <w:t>.</w:t>
      </w:r>
      <w:r>
        <w:t>356(Carcinogenic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637(Formate dehydrogenase inhibitor) -0</w:t>
      </w:r>
      <w:r w:rsidR="00644CD5">
        <w:t>.</w:t>
      </w:r>
      <w:r>
        <w:t>265(Methionyl aminopeptidase 2 inhibitor) + 0</w:t>
      </w:r>
      <w:r w:rsidR="00644CD5">
        <w:t>.</w:t>
      </w:r>
      <w:r>
        <w:t>222(Estrone sulfatase inhibitor) -0</w:t>
      </w:r>
      <w:r w:rsidR="00644CD5">
        <w:t>.</w:t>
      </w:r>
      <w:r>
        <w:t>416(Cyclin-dependent kinase 1 inhibitor) + 0</w:t>
      </w:r>
      <w:r w:rsidR="00644CD5">
        <w:t>.</w:t>
      </w:r>
      <w:r>
        <w:t>297(Ulcer</w:t>
      </w:r>
      <w:r w:rsidR="00644CD5">
        <w:t>.</w:t>
      </w:r>
      <w:r>
        <w:t xml:space="preserve"> gastric) + 0</w:t>
      </w:r>
      <w:r w:rsidR="00644CD5">
        <w:t>.</w:t>
      </w:r>
      <w:r>
        <w:t>189(Interleukin 5 antagonist) -1</w:t>
      </w:r>
      <w:r w:rsidR="00644CD5">
        <w:t>.</w:t>
      </w:r>
      <w:r>
        <w:t>05(Histone deacetylase 11 inhibitor) + 0</w:t>
      </w:r>
      <w:r w:rsidR="00644CD5">
        <w:t>.</w:t>
      </w:r>
      <w:r>
        <w:t>457(Corticotropin releasing factor 1 receptor antagonist) -0</w:t>
      </w:r>
      <w:r w:rsidR="00644CD5">
        <w:t>.</w:t>
      </w:r>
      <w:r>
        <w:t>542(Shal potassium channel blocker) + 0</w:t>
      </w:r>
      <w:r w:rsidR="00644CD5">
        <w:t>.</w:t>
      </w:r>
      <w:r>
        <w:t>316(Glycogen synthase kinase-3 inhibitor) -0</w:t>
      </w:r>
      <w:r w:rsidR="00644CD5">
        <w:t>.</w:t>
      </w:r>
      <w:r>
        <w:t>267(CYP2B1 substrate) -11</w:t>
      </w:r>
      <w:r w:rsidR="00644CD5">
        <w:t>.</w:t>
      </w:r>
      <w:r>
        <w:t>7(Volume^2) -0</w:t>
      </w:r>
      <w:r w:rsidR="00644CD5">
        <w:t>.</w:t>
      </w:r>
      <w:r>
        <w:t>0286(NumNegative) + 0</w:t>
      </w:r>
      <w:r w:rsidR="00644CD5">
        <w:t>.</w:t>
      </w:r>
      <w:r>
        <w:t>278(BCL2 e</w:t>
      </w:r>
      <w:r>
        <w:t>x</w:t>
      </w:r>
      <w:r>
        <w:t>pression inhibitor) + 0</w:t>
      </w:r>
      <w:r w:rsidR="00644CD5">
        <w:t>.</w:t>
      </w:r>
      <w:r>
        <w:t>215(5 Hydroxytryptamine agonist) -0</w:t>
      </w:r>
      <w:r w:rsidR="00644CD5">
        <w:t>.</w:t>
      </w:r>
      <w:r>
        <w:t>531(PPARG expression enhancer) + 0</w:t>
      </w:r>
      <w:r w:rsidR="00644CD5">
        <w:t>.</w:t>
      </w:r>
      <w:r>
        <w:t>372(Prostaglandin EP12 antagonist) -0</w:t>
      </w:r>
      <w:r w:rsidR="00644CD5">
        <w:t>.</w:t>
      </w:r>
      <w:r>
        <w:t>236(Antidyskinetic) -0</w:t>
      </w:r>
      <w:r w:rsidR="00644CD5">
        <w:t>.</w:t>
      </w:r>
      <w:r>
        <w:t>763(Indanol dehydrogenase inhibitor) -0</w:t>
      </w:r>
      <w:r w:rsidR="00644CD5">
        <w:t>.</w:t>
      </w:r>
      <w:r>
        <w:t>311(Sphingosine 1-phosphate receptor 1 antagonist) -0</w:t>
      </w:r>
      <w:r w:rsidR="00644CD5">
        <w:t>.</w:t>
      </w:r>
      <w:r>
        <w:t>166(Melatonin 1 antagonist) + 0</w:t>
      </w:r>
      <w:r w:rsidR="00644CD5">
        <w:t>.</w:t>
      </w:r>
      <w:r>
        <w:t>6(Diaminopropionate ammonia-lyase inhibitor) + 6</w:t>
      </w:r>
      <w:r w:rsidR="00644CD5">
        <w:t>.</w:t>
      </w:r>
      <w:r>
        <w:t>65(Length^3) + 0</w:t>
      </w:r>
      <w:r w:rsidR="00644CD5">
        <w:t>.</w:t>
      </w:r>
      <w:r>
        <w:t>286(cAMP-dependent protein kinase beta catalytic subunit inhibitor) -0</w:t>
      </w:r>
      <w:r w:rsidR="00644CD5">
        <w:t>.</w:t>
      </w:r>
      <w:r>
        <w:t>311(Adenosine uptake inhibitor) + 0</w:t>
      </w:r>
      <w:r w:rsidR="00644CD5">
        <w:t>.</w:t>
      </w:r>
      <w:r>
        <w:t>361(Membrane integrity antagonist) -0</w:t>
      </w:r>
      <w:r w:rsidR="00644CD5">
        <w:t>.</w:t>
      </w:r>
      <w:r>
        <w:t>293(Eye irritation</w:t>
      </w:r>
      <w:r w:rsidR="00644CD5">
        <w:t>.</w:t>
      </w:r>
      <w:r>
        <w:t xml:space="preserve"> inactive) -0</w:t>
      </w:r>
      <w:r w:rsidR="00644CD5">
        <w:t>.</w:t>
      </w:r>
      <w:r>
        <w:t>211(Calcium channel N-type blocker) + 0</w:t>
      </w:r>
      <w:r w:rsidR="00644CD5">
        <w:t>.</w:t>
      </w:r>
      <w:r>
        <w:t>129(CYP26A1 inhibitor) + 0</w:t>
      </w:r>
      <w:r w:rsidR="00644CD5">
        <w:t>.</w:t>
      </w:r>
      <w:r>
        <w:t>201(Phosphate transporter inhibitor) + 0</w:t>
      </w:r>
      <w:r w:rsidR="00644CD5">
        <w:t>.</w:t>
      </w:r>
      <w:r>
        <w:t>245(Protocollagen prolyl hydrox</w:t>
      </w:r>
      <w:r>
        <w:t>y</w:t>
      </w:r>
      <w:r>
        <w:t>lase inhibitor) -0</w:t>
      </w:r>
      <w:r w:rsidR="00644CD5">
        <w:t>.</w:t>
      </w:r>
      <w:r>
        <w:t>128(Check point kinase inhibitor) -0</w:t>
      </w:r>
      <w:r w:rsidR="00644CD5">
        <w:t>.</w:t>
      </w:r>
      <w:r>
        <w:t>133(Angiotensin antagonist) -0</w:t>
      </w:r>
      <w:r w:rsidR="00644CD5">
        <w:t>.</w:t>
      </w:r>
      <w:r>
        <w:t>448(CA2 expression enhancer) -0</w:t>
      </w:r>
      <w:r w:rsidR="00644CD5">
        <w:t>.</w:t>
      </w:r>
      <w:r>
        <w:t>223(Carbonyl reductase [NADPH] 1 inhibitor) + 0</w:t>
      </w:r>
      <w:r w:rsidR="00644CD5">
        <w:t>.</w:t>
      </w:r>
      <w:r>
        <w:t>319(Eye irritation</w:t>
      </w:r>
      <w:r w:rsidR="00644CD5">
        <w:t>.</w:t>
      </w:r>
      <w:r>
        <w:t xml:space="preserve"> weak) -0</w:t>
      </w:r>
      <w:r w:rsidR="00644CD5">
        <w:t>.</w:t>
      </w:r>
      <w:r>
        <w:t>271(Neuropeptide FF1 antagonist) -0</w:t>
      </w:r>
      <w:r w:rsidR="00644CD5">
        <w:t>.</w:t>
      </w:r>
      <w:r>
        <w:t>627(Peptidyl-Lys metalloendopeptidase inhibitor) + 0</w:t>
      </w:r>
      <w:r w:rsidR="00644CD5">
        <w:t>.</w:t>
      </w:r>
      <w:r>
        <w:t>497(CYP1B substrate) + 0</w:t>
      </w:r>
      <w:r w:rsidR="00644CD5">
        <w:t>.</w:t>
      </w:r>
      <w:r>
        <w:t>134(Dystonia) + 0</w:t>
      </w:r>
      <w:r w:rsidR="00644CD5">
        <w:t>.</w:t>
      </w:r>
      <w:r>
        <w:t>17(Bronchoconstrictor) -0</w:t>
      </w:r>
      <w:r w:rsidR="00644CD5">
        <w:t>.</w:t>
      </w:r>
      <w:r>
        <w:t>166(Microtubule stabilization) + 0</w:t>
      </w:r>
      <w:r w:rsidR="00644CD5">
        <w:t>.</w:t>
      </w:r>
      <w:r>
        <w:t>147(Insulysin inhibitor) -0</w:t>
      </w:r>
      <w:r w:rsidR="00644CD5">
        <w:t>.</w:t>
      </w:r>
      <w:r>
        <w:t>389(DDIT4 expression enhancer) + 0</w:t>
      </w:r>
      <w:r w:rsidR="00644CD5">
        <w:t>.</w:t>
      </w:r>
      <w:r>
        <w:t>552(Phosphofructokinase-1 inhibitor) + 0</w:t>
      </w:r>
      <w:r w:rsidR="00644CD5">
        <w:t>.</w:t>
      </w:r>
      <w:r>
        <w:t>273(Nav1.8 sodium channel blocker) + 1</w:t>
      </w:r>
      <w:r w:rsidR="00644CD5">
        <w:t>.</w:t>
      </w:r>
      <w:r>
        <w:t>12(N-acylneuraminate cytidylyltransferase inhibitor) -0</w:t>
      </w:r>
      <w:r w:rsidR="00644CD5">
        <w:t>.</w:t>
      </w:r>
      <w:r>
        <w:t>315(Mutagenic) + 0</w:t>
      </w:r>
      <w:r w:rsidR="00644CD5">
        <w:t>.</w:t>
      </w:r>
      <w:r>
        <w:t>417(CYR61 expression enhancer) + 0</w:t>
      </w:r>
      <w:r w:rsidR="00644CD5">
        <w:t>.</w:t>
      </w:r>
      <w:r>
        <w:t>278(Anemia) + 0</w:t>
      </w:r>
      <w:r w:rsidR="00644CD5">
        <w:t>.</w:t>
      </w:r>
      <w:r>
        <w:t>23(Rho-associated kinase inhibitor) -0</w:t>
      </w:r>
      <w:r w:rsidR="00644CD5">
        <w:t>.</w:t>
      </w:r>
      <w:r>
        <w:t>19(Protein kinase C beta I inhibitor) + 0</w:t>
      </w:r>
      <w:r w:rsidR="00644CD5">
        <w:t>.</w:t>
      </w:r>
      <w:r>
        <w:t>441(Pyruvate d</w:t>
      </w:r>
      <w:r>
        <w:t>e</w:t>
      </w:r>
      <w:r>
        <w:t>hydrogenase (lipoamide) inhibitor) -0</w:t>
      </w:r>
      <w:r w:rsidR="00644CD5">
        <w:t>.</w:t>
      </w:r>
      <w:r>
        <w:t>826(Dipeptidyl peptidase VI inhibitor) + 0</w:t>
      </w:r>
      <w:r w:rsidR="00644CD5">
        <w:t>.</w:t>
      </w:r>
      <w:r>
        <w:t>169(Ribosomal protein S6 kinase 2 inhibitor) + 0</w:t>
      </w:r>
      <w:r w:rsidR="00644CD5">
        <w:t>.</w:t>
      </w:r>
      <w:r>
        <w:t>178(3 Beta-hydroxy-delta 5-steroid dehydrogenase inhibitor) -0</w:t>
      </w:r>
      <w:r w:rsidR="00644CD5">
        <w:t>.</w:t>
      </w:r>
      <w:r>
        <w:t>521(Lysozyme inhibitor) -0</w:t>
      </w:r>
      <w:r w:rsidR="00644CD5">
        <w:t>.</w:t>
      </w:r>
      <w:r>
        <w:t>155(Sodium/hydrogen exchanger 2 inhibitor) + 0</w:t>
      </w:r>
      <w:r w:rsidR="00644CD5">
        <w:t>.</w:t>
      </w:r>
      <w:r>
        <w:t>244(Estrogen alpha receptor agonist) -0</w:t>
      </w:r>
      <w:r w:rsidR="00644CD5">
        <w:t>.</w:t>
      </w:r>
      <w:r>
        <w:t>221(Protein kinase (CK2) inhibitor) -0</w:t>
      </w:r>
      <w:r w:rsidR="00644CD5">
        <w:t>.</w:t>
      </w:r>
      <w:r>
        <w:t>292(Cytokine production inhibitor) + 0</w:t>
      </w:r>
      <w:r w:rsidR="00644CD5">
        <w:t>.</w:t>
      </w:r>
      <w:r>
        <w:t>746(Glutamate synthase (NADPH) inhibitor) + 0</w:t>
      </w:r>
      <w:r w:rsidR="00644CD5">
        <w:t>.</w:t>
      </w:r>
      <w:r>
        <w:t>582(Sodium/hydrogen exchanger 3 inhibitor) + 0</w:t>
      </w:r>
      <w:r w:rsidR="00644CD5">
        <w:t>.</w:t>
      </w:r>
      <w:r>
        <w:t>5(SERPINE1 expression enhancer) -0</w:t>
      </w:r>
      <w:r w:rsidR="00644CD5">
        <w:t>.</w:t>
      </w:r>
      <w:r>
        <w:t>214(Homoserine O-acetyltransferase inhibitor) + 0</w:t>
      </w:r>
      <w:r w:rsidR="00644CD5">
        <w:t>.</w:t>
      </w:r>
      <w:r>
        <w:t>213(Mucositis treatment) -0</w:t>
      </w:r>
      <w:r w:rsidR="00644CD5">
        <w:t>.</w:t>
      </w:r>
      <w:r>
        <w:t>392(Fibromyalgia syndrome treatment) + 0</w:t>
      </w:r>
      <w:r w:rsidR="00644CD5">
        <w:t>.</w:t>
      </w:r>
      <w:r>
        <w:t>549(Phosphomannomutase 2 inhibitor) -0</w:t>
      </w:r>
      <w:r w:rsidR="00644CD5">
        <w:t>.</w:t>
      </w:r>
      <w:r>
        <w:t>573(Alpha 2 adrenoreceptor agonist) -0</w:t>
      </w:r>
      <w:r w:rsidR="00644CD5">
        <w:t>.</w:t>
      </w:r>
      <w:r>
        <w:t>372(GABA transporter inhibitor) + 0</w:t>
      </w:r>
      <w:r w:rsidR="00644CD5">
        <w:t>.</w:t>
      </w:r>
      <w:r>
        <w:t>192(MAP kinase inhibitor) -0</w:t>
      </w:r>
      <w:r w:rsidR="00644CD5">
        <w:t>.</w:t>
      </w:r>
      <w:r>
        <w:t>678(NADH dehydrogenase inhibitor) -0</w:t>
      </w:r>
      <w:r w:rsidR="00644CD5">
        <w:t>.</w:t>
      </w:r>
      <w:r>
        <w:t>406(EDN1 expression enhancer) -0</w:t>
      </w:r>
      <w:r w:rsidR="00644CD5">
        <w:t>.</w:t>
      </w:r>
      <w:r>
        <w:t>853(Asparagine synthase (glutamine-hydrolysing) inhibitor) + 0</w:t>
      </w:r>
      <w:r w:rsidR="00644CD5">
        <w:t>.</w:t>
      </w:r>
      <w:r>
        <w:t>521(Adenylate cyclase V inhibitor) + 0</w:t>
      </w:r>
      <w:r w:rsidR="00644CD5">
        <w:t>.</w:t>
      </w:r>
      <w:r>
        <w:t>206(Liver X receptor agonist) -0</w:t>
      </w:r>
      <w:r w:rsidR="00644CD5">
        <w:t>.</w:t>
      </w:r>
      <w:r>
        <w:t>411(MO15-related protein kinase Pfmrk inhibitor) -0</w:t>
      </w:r>
      <w:r w:rsidR="00644CD5">
        <w:t>.</w:t>
      </w:r>
      <w:r>
        <w:t>109(Cyclin-dependent kinase 5 activator 1 inhibitor) -0</w:t>
      </w:r>
      <w:r w:rsidR="00644CD5">
        <w:t>.</w:t>
      </w:r>
      <w:r>
        <w:t>112(Thymidine kinase 2 inhibitor) -0</w:t>
      </w:r>
      <w:r w:rsidR="00644CD5">
        <w:t>.</w:t>
      </w:r>
      <w:r>
        <w:t>118(Estrogen antagonist) -0</w:t>
      </w:r>
      <w:r w:rsidR="00644CD5">
        <w:t>.</w:t>
      </w:r>
      <w:r>
        <w:t>552(Sigma 2 receptor antagonist) + 0</w:t>
      </w:r>
      <w:r w:rsidR="00644CD5">
        <w:t>.</w:t>
      </w:r>
      <w:r>
        <w:t>538(Gastricsin inhibitor) -0</w:t>
      </w:r>
      <w:r w:rsidR="00644CD5">
        <w:t>.</w:t>
      </w:r>
      <w:r>
        <w:t>227(Hyperkinesia) + 0</w:t>
      </w:r>
      <w:r w:rsidR="00644CD5">
        <w:t>.</w:t>
      </w:r>
      <w:r>
        <w:t>0575(Troponin C inhibitor) -0</w:t>
      </w:r>
      <w:r w:rsidR="00644CD5">
        <w:t>.</w:t>
      </w:r>
      <w:r>
        <w:t>125(Keratolytic) + 0</w:t>
      </w:r>
      <w:r w:rsidR="00644CD5">
        <w:t>.</w:t>
      </w:r>
      <w:r>
        <w:t>299(Contraceptive female) -0</w:t>
      </w:r>
      <w:r w:rsidR="00644CD5">
        <w:t>.</w:t>
      </w:r>
      <w:r>
        <w:t>343(Antileprosy) + 0</w:t>
      </w:r>
      <w:r w:rsidR="00644CD5">
        <w:t>.</w:t>
      </w:r>
      <w:r>
        <w:t>188(Mucomembranous protector) + 0</w:t>
      </w:r>
      <w:r w:rsidR="00644CD5">
        <w:t>.</w:t>
      </w:r>
      <w:r>
        <w:t xml:space="preserve">265(Mood disorders </w:t>
      </w:r>
      <w:r>
        <w:lastRenderedPageBreak/>
        <w:t>treatment) -1</w:t>
      </w:r>
      <w:r w:rsidR="00644CD5">
        <w:t>.</w:t>
      </w:r>
      <w:r>
        <w:t>2(Ribose-phosphate diphosphokinase inhibitor) + 0</w:t>
      </w:r>
      <w:r w:rsidR="00644CD5">
        <w:t>.</w:t>
      </w:r>
      <w:r>
        <w:t>348(N-hydroxyarylamine O-acetyltransferase inhib</w:t>
      </w:r>
      <w:r>
        <w:t>i</w:t>
      </w:r>
      <w:r>
        <w:t>tor) + 0</w:t>
      </w:r>
      <w:r w:rsidR="00644CD5">
        <w:t>.</w:t>
      </w:r>
      <w:r>
        <w:t>142(TRKA antagonist) + 0</w:t>
      </w:r>
      <w:r w:rsidR="00644CD5">
        <w:t>.</w:t>
      </w:r>
      <w:r>
        <w:t>113(Opioid agonist) + 0</w:t>
      </w:r>
      <w:r w:rsidR="00644CD5">
        <w:t>.</w:t>
      </w:r>
      <w:r>
        <w:t>0915(Chloride channel blocker) -0</w:t>
      </w:r>
      <w:r w:rsidR="00644CD5">
        <w:t>.</w:t>
      </w:r>
      <w:r>
        <w:t>53(Oxaloacetate tautomerase inhibitor) -0</w:t>
      </w:r>
      <w:r w:rsidR="00644CD5">
        <w:t>.</w:t>
      </w:r>
      <w:r>
        <w:t>15(Estradiol 17 beta dehydrogenase 2 inhibitor) + 0</w:t>
      </w:r>
      <w:r w:rsidR="00644CD5">
        <w:t>.</w:t>
      </w:r>
      <w:r>
        <w:t>221(Carcinogenic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+ 0</w:t>
      </w:r>
      <w:r w:rsidR="00644CD5">
        <w:t>.</w:t>
      </w:r>
      <w:r>
        <w:t>153(Janus tyrosine kinase 1 inhibitor) -0</w:t>
      </w:r>
      <w:r w:rsidR="00644CD5">
        <w:t>.</w:t>
      </w:r>
      <w:r>
        <w:t>231(AKR1C1 expression enhancer) -0</w:t>
      </w:r>
      <w:r w:rsidR="00644CD5">
        <w:t>.</w:t>
      </w:r>
      <w:r>
        <w:t>321(Glutathione redu</w:t>
      </w:r>
      <w:r>
        <w:t>c</w:t>
      </w:r>
      <w:r>
        <w:t>tase inhibitor) + 0</w:t>
      </w:r>
      <w:r w:rsidR="00644CD5">
        <w:t>.</w:t>
      </w:r>
      <w:r>
        <w:t>55(Histone deacetylase 1 inhibitor) + 0</w:t>
      </w:r>
      <w:r w:rsidR="00644CD5">
        <w:t>.</w:t>
      </w:r>
      <w:r>
        <w:t>291(Hypertensive</w:t>
      </w:r>
      <w:r w:rsidR="00644CD5">
        <w:t>.</w:t>
      </w:r>
      <w:r>
        <w:t xml:space="preserve"> ophthalmic) -0</w:t>
      </w:r>
      <w:r w:rsidR="00644CD5">
        <w:t>.</w:t>
      </w:r>
      <w:r>
        <w:t>13(cAMP-dependent protein kinase type II-beta regulatory subunit inhibitor) + 0</w:t>
      </w:r>
      <w:r w:rsidR="00644CD5">
        <w:t>.</w:t>
      </w:r>
      <w:r>
        <w:t>149(Smooth muscle myosin light chain kinase inhibitor) + 0</w:t>
      </w:r>
      <w:r w:rsidR="00644CD5">
        <w:t>.</w:t>
      </w:r>
      <w:r>
        <w:t>347(TXNRD1 expression enhancer) -0</w:t>
      </w:r>
      <w:r w:rsidR="00644CD5">
        <w:t>.</w:t>
      </w:r>
      <w:r>
        <w:t>678(CYP24 substrate) -0</w:t>
      </w:r>
      <w:r w:rsidR="00644CD5">
        <w:t>.</w:t>
      </w:r>
      <w:r>
        <w:t>3(P-glycoprotein 1 inhibitor) + 0</w:t>
      </w:r>
      <w:r w:rsidR="00644CD5">
        <w:t>.</w:t>
      </w:r>
      <w:r>
        <w:t>14(Troponin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149(HSPA8 expression inhibitor) -0</w:t>
      </w:r>
      <w:r w:rsidR="00644CD5">
        <w:t>.</w:t>
      </w:r>
      <w:r>
        <w:t>277(Protein kinase (CaMK</w:t>
      </w:r>
      <w:r w:rsidR="00644CD5">
        <w:t>.</w:t>
      </w:r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-0</w:t>
      </w:r>
      <w:r w:rsidR="00644CD5">
        <w:t>.</w:t>
      </w:r>
      <w:r>
        <w:t>11(BRCA1 expression enhancer) + 0</w:t>
      </w:r>
      <w:r w:rsidR="00644CD5">
        <w:t>.</w:t>
      </w:r>
      <w:r>
        <w:t>208(N-carbamoyl-L-amino-acid hydrolase inhibitor) + 0</w:t>
      </w:r>
      <w:r w:rsidR="00644CD5">
        <w:t>.</w:t>
      </w:r>
      <w:r>
        <w:t>125(dTMP kinase inhibitor) + 0</w:t>
      </w:r>
      <w:r w:rsidR="00644CD5">
        <w:t>.</w:t>
      </w:r>
      <w:r>
        <w:t>298(Kinesin antagonist) + 0</w:t>
      </w:r>
      <w:r w:rsidR="00644CD5">
        <w:t>.</w:t>
      </w:r>
      <w:r>
        <w:t>555(Cyclohexadienyl dehydrogenase inhibitor) -0</w:t>
      </w:r>
      <w:r w:rsidR="00644CD5">
        <w:t>.</w:t>
      </w:r>
      <w:r>
        <w:t>183(Glycogen synthase kinase-3 alpha inhibitor) -0</w:t>
      </w:r>
      <w:r w:rsidR="00644CD5">
        <w:t>.</w:t>
      </w:r>
      <w:r>
        <w:t>318(Erythropoietin receptor agonist) -0</w:t>
      </w:r>
      <w:r w:rsidR="00644CD5">
        <w:t>.</w:t>
      </w:r>
      <w:r>
        <w:t>466(3-Oxoacyl-[acyl-carrier-protein] synthase inhibitor) -0</w:t>
      </w:r>
      <w:r w:rsidR="00644CD5">
        <w:t>.</w:t>
      </w:r>
      <w:r>
        <w:t>269(Protein-S-isoprenylcysteine O-methyltransferase inhibitor) + 0</w:t>
      </w:r>
      <w:r w:rsidR="00644CD5">
        <w:t>.</w:t>
      </w:r>
      <w:r>
        <w:t>521(Aralkylamine N-acetyltransferase inhibitor) -0</w:t>
      </w:r>
      <w:r w:rsidR="00644CD5">
        <w:t>.</w:t>
      </w:r>
      <w:r>
        <w:t>131(Phosphatidylinositol 3-kinase alpha inhibitor) + 0</w:t>
      </w:r>
      <w:r w:rsidR="00644CD5">
        <w:t>.</w:t>
      </w:r>
      <w:r>
        <w:t>268(JNK mitogen-activated protein kinase inhibitor) + 0</w:t>
      </w:r>
      <w:r w:rsidR="00644CD5">
        <w:t>.</w:t>
      </w:r>
      <w:r>
        <w:t>0598(Dry eye) + 0</w:t>
      </w:r>
      <w:r w:rsidR="00644CD5">
        <w:t>.</w:t>
      </w:r>
      <w:r>
        <w:t>119(Diarrhea) + 0</w:t>
      </w:r>
      <w:r w:rsidR="00644CD5">
        <w:t>.</w:t>
      </w:r>
      <w:r>
        <w:t>0974(Multidrug resistance-associated protein 1 inhibitor) -0</w:t>
      </w:r>
      <w:r w:rsidR="00644CD5">
        <w:t>.</w:t>
      </w:r>
      <w:r>
        <w:t>097(CYP11A1 inhibitor) + 0</w:t>
      </w:r>
      <w:r w:rsidR="00644CD5">
        <w:t>.</w:t>
      </w:r>
      <w:r>
        <w:t>312(CYP4 substrate) + 0</w:t>
      </w:r>
      <w:r w:rsidR="00644CD5">
        <w:t>.</w:t>
      </w:r>
      <w:r>
        <w:t>75(CYP27 substrate) + 0</w:t>
      </w:r>
      <w:r w:rsidR="00644CD5">
        <w:t>.</w:t>
      </w:r>
      <w:r>
        <w:t>468(Urotensin II agonist) -0</w:t>
      </w:r>
      <w:r w:rsidR="00644CD5">
        <w:t>.</w:t>
      </w:r>
      <w:r>
        <w:t>118(T cell receptor a</w:t>
      </w:r>
      <w:r>
        <w:t>n</w:t>
      </w:r>
      <w:r>
        <w:t>tagonist) -0</w:t>
      </w:r>
      <w:r w:rsidR="00644CD5">
        <w:t>.</w:t>
      </w:r>
      <w:r>
        <w:t>0565(Antiallergic) -0</w:t>
      </w:r>
      <w:r w:rsidR="00644CD5">
        <w:t>.</w:t>
      </w:r>
      <w:r>
        <w:t>103(Potassium channel small-conductance Ca-activated 3 blocker) + 0</w:t>
      </w:r>
      <w:r w:rsidR="00644CD5">
        <w:t>.</w:t>
      </w:r>
      <w:r>
        <w:t>3(Adenosine A2b receptor antagonist) + 0</w:t>
      </w:r>
      <w:r w:rsidR="00644CD5">
        <w:t>.</w:t>
      </w:r>
      <w:r>
        <w:t>213(NUPR1 expression enhancer) + 0</w:t>
      </w:r>
      <w:r w:rsidR="00644CD5">
        <w:t>.</w:t>
      </w:r>
      <w:r>
        <w:t>14(Chorea) -0</w:t>
      </w:r>
      <w:r w:rsidR="00644CD5">
        <w:t>.</w:t>
      </w:r>
      <w:r>
        <w:t>237(Cyclooxygenase inhibitor) -0</w:t>
      </w:r>
      <w:r w:rsidR="00644CD5">
        <w:t>.</w:t>
      </w:r>
      <w:r>
        <w:t>175(SCD expression enhancer) + 0</w:t>
      </w:r>
      <w:r w:rsidR="00644CD5">
        <w:t>.</w:t>
      </w:r>
      <w:r>
        <w:t>145(UDP-N-acetylmuramate-L-alanine ligase inhibitor) -0</w:t>
      </w:r>
      <w:r w:rsidR="00644CD5">
        <w:t>.</w:t>
      </w:r>
      <w:r>
        <w:t>101(Prostatic (benign) hyperplasia treatment) -0</w:t>
      </w:r>
      <w:r w:rsidR="00644CD5">
        <w:t>.</w:t>
      </w:r>
      <w:r>
        <w:t>0845(5 Hydroxytryptamine 4E antagonist) + 0</w:t>
      </w:r>
      <w:r w:rsidR="00644CD5">
        <w:t>.</w:t>
      </w:r>
      <w:r>
        <w:t>243(CEBPD expression enhancer) -0</w:t>
      </w:r>
      <w:r w:rsidR="00644CD5">
        <w:t>.</w:t>
      </w:r>
      <w:r>
        <w:t>0955(Cystinyl aminopeptidase inhibitor) -0</w:t>
      </w:r>
      <w:r w:rsidR="00644CD5">
        <w:t>.</w:t>
      </w:r>
      <w:r>
        <w:t>188(Kruppel-like factor 5 inhibitor) + 0</w:t>
      </w:r>
      <w:r w:rsidR="00644CD5">
        <w:t>.</w:t>
      </w:r>
      <w:r>
        <w:t>113(Protease activated receptor 1 antagonist) -0</w:t>
      </w:r>
      <w:r w:rsidR="00644CD5">
        <w:t>.</w:t>
      </w:r>
      <w:r>
        <w:t>226(Thiosulfate sulfurtransferase inhibitor) + 0</w:t>
      </w:r>
      <w:r w:rsidR="00644CD5">
        <w:t>.</w:t>
      </w:r>
      <w:r>
        <w:t>0894(TRPM8 blocker) + 0</w:t>
      </w:r>
      <w:r w:rsidR="00644CD5">
        <w:t>.</w:t>
      </w:r>
      <w:r>
        <w:t>141(Mediator release i</w:t>
      </w:r>
      <w:r>
        <w:t>n</w:t>
      </w:r>
      <w:r>
        <w:t>hibitor) + 0</w:t>
      </w:r>
      <w:r w:rsidR="00644CD5">
        <w:t>.</w:t>
      </w:r>
      <w:r>
        <w:t>293(Nicotinic receptor beta3 subunit antagonist) -0</w:t>
      </w:r>
      <w:r w:rsidR="00644CD5">
        <w:t>.</w:t>
      </w:r>
      <w:r>
        <w:t>421(Lysophosphatidic acid receptor antagonist) + 0</w:t>
      </w:r>
      <w:r w:rsidR="00644CD5">
        <w:t>.</w:t>
      </w:r>
      <w:r>
        <w:t>0923(EphA2 antagonist) -0</w:t>
      </w:r>
      <w:r w:rsidR="00644CD5">
        <w:t>.</w:t>
      </w:r>
      <w:r>
        <w:t>112(CYP2E1 inhibitor) -0</w:t>
      </w:r>
      <w:r w:rsidR="00644CD5">
        <w:t>.</w:t>
      </w:r>
      <w:r>
        <w:t>0809(Cholecystokinin A agonist) -0</w:t>
      </w:r>
      <w:r w:rsidR="00644CD5">
        <w:t>.</w:t>
      </w:r>
      <w:r>
        <w:t>0964(Melanin-concentrating hormone receptor 2 antagonist) -0</w:t>
      </w:r>
      <w:r w:rsidR="00644CD5">
        <w:t>.</w:t>
      </w:r>
      <w:r>
        <w:t>0946(Cyclin H inhibitor) + 0</w:t>
      </w:r>
      <w:r w:rsidR="00644CD5">
        <w:t>.</w:t>
      </w:r>
      <w:r>
        <w:t>202(NF-E2-related factor 2 stimulant) + 0</w:t>
      </w:r>
      <w:r w:rsidR="00644CD5">
        <w:t>.</w:t>
      </w:r>
      <w:r>
        <w:t>119(Ribosomal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251(Immunoglobulin E antagonist) + 0</w:t>
      </w:r>
      <w:r w:rsidR="00644CD5">
        <w:t>.</w:t>
      </w:r>
      <w:r>
        <w:t>0921(CYP2C19 inhibitor) + 0</w:t>
      </w:r>
      <w:r w:rsidR="00644CD5">
        <w:t>.</w:t>
      </w:r>
      <w:r>
        <w:t>402(Acetyl-CoA C-acyltransferase inhibitor) -0</w:t>
      </w:r>
      <w:r w:rsidR="00644CD5">
        <w:t>.</w:t>
      </w:r>
      <w:r>
        <w:t>372(Beta-N-acetylhexosaminidase inhibitor) -0</w:t>
      </w:r>
      <w:r w:rsidR="00644CD5">
        <w:t>.</w:t>
      </w:r>
      <w:r>
        <w:t>0891(Ribosomal protein S6 kinase alpha 5 inhibitor) + 0</w:t>
      </w:r>
      <w:r w:rsidR="00644CD5">
        <w:t>.</w:t>
      </w:r>
      <w:r>
        <w:t>523(Sialidase 1 inhibitor) + 0</w:t>
      </w:r>
      <w:r w:rsidR="00644CD5">
        <w:t>.</w:t>
      </w:r>
      <w:r>
        <w:t>0753(Beta glucosidase inhib</w:t>
      </w:r>
      <w:r>
        <w:t>i</w:t>
      </w:r>
      <w:r>
        <w:t>tor) -0</w:t>
      </w:r>
      <w:r w:rsidR="00644CD5">
        <w:t>.</w:t>
      </w:r>
      <w:r>
        <w:t>205(Antihypertriglyceridemic) + 0</w:t>
      </w:r>
      <w:r w:rsidR="00644CD5">
        <w:t>.</w:t>
      </w:r>
      <w:r>
        <w:t>167(TP53I3 expression enhancer) + 0</w:t>
      </w:r>
      <w:r w:rsidR="00644CD5">
        <w:t>.</w:t>
      </w:r>
      <w:r>
        <w:t>223(UGT2B4 substrate) -0</w:t>
      </w:r>
      <w:r w:rsidR="00644CD5">
        <w:t>.</w:t>
      </w:r>
      <w:r>
        <w:t>095(CYP2E substrate) + 0</w:t>
      </w:r>
      <w:r w:rsidR="00644CD5">
        <w:t>.</w:t>
      </w:r>
      <w:r>
        <w:t>23(ICAM 1 antagonist) -0</w:t>
      </w:r>
      <w:r w:rsidR="00644CD5">
        <w:t>.</w:t>
      </w:r>
      <w:r>
        <w:t>194(ICAM1 expression inhibitor) -0</w:t>
      </w:r>
      <w:r w:rsidR="00644CD5">
        <w:t>.</w:t>
      </w:r>
      <w:r>
        <w:t>077(Aminopeptidase A inhibitor) -0</w:t>
      </w:r>
      <w:r w:rsidR="00644CD5">
        <w:t>.</w:t>
      </w:r>
      <w:r>
        <w:t>076(5 Hydroxytryptamine 4 agonist) + 0</w:t>
      </w:r>
      <w:r w:rsidR="00644CD5">
        <w:t>.</w:t>
      </w:r>
      <w:r>
        <w:t>0422(Systemic lupus erythematosus treatment) + 0</w:t>
      </w:r>
      <w:r w:rsidR="00644CD5">
        <w:t>.</w:t>
      </w:r>
      <w:r>
        <w:t>101(Skin irritative effect) + 0</w:t>
      </w:r>
      <w:r w:rsidR="00644CD5">
        <w:t>.</w:t>
      </w:r>
      <w:r>
        <w:t>0542(Metalloproteinase-11 inhibitor) + 0</w:t>
      </w:r>
      <w:r w:rsidR="00644CD5">
        <w:t>.</w:t>
      </w:r>
      <w:r>
        <w:t>0706(Dopamine D2A antagonist) -0</w:t>
      </w:r>
      <w:r w:rsidR="00644CD5">
        <w:t>.</w:t>
      </w:r>
      <w:r>
        <w:t>0972(Carcinogenic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883(Histone deacetylase class IV inhibitor) -0</w:t>
      </w:r>
      <w:r w:rsidR="00644CD5">
        <w:t>.</w:t>
      </w:r>
      <w:r>
        <w:t>0601(Nicotinamide phosphoribosyltransferase inhibitor) -0</w:t>
      </w:r>
      <w:r w:rsidR="00644CD5">
        <w:t>.</w:t>
      </w:r>
      <w:r>
        <w:t>0401(Antiparkinsonian) + 0</w:t>
      </w:r>
      <w:r w:rsidR="00644CD5">
        <w:t>.</w:t>
      </w:r>
      <w:r>
        <w:t>0433(PDCD4 expression enhancer) + 0</w:t>
      </w:r>
      <w:r w:rsidR="00644CD5">
        <w:t>.</w:t>
      </w:r>
      <w:r>
        <w:t>0557(Sphingomyelinase inhibitor) + 0</w:t>
      </w:r>
      <w:r w:rsidR="00644CD5">
        <w:t>.</w:t>
      </w:r>
      <w:r>
        <w:t>21(Galactosylceramide sulfotransferase inhibitor) -0</w:t>
      </w:r>
      <w:r w:rsidR="00644CD5">
        <w:t>.</w:t>
      </w:r>
      <w:r>
        <w:t>0554(Dyspnea) -0</w:t>
      </w:r>
      <w:r w:rsidR="00644CD5">
        <w:t>.</w:t>
      </w:r>
      <w:r>
        <w:t>145(Syk tyrosine kinase inhibitor) -0</w:t>
      </w:r>
      <w:r w:rsidR="00644CD5">
        <w:t>.</w:t>
      </w:r>
      <w:r>
        <w:t>149(GABA B receptor agonist) + 0</w:t>
      </w:r>
      <w:r w:rsidR="00644CD5">
        <w:t>.</w:t>
      </w:r>
      <w:r>
        <w:t>107(Gamma-butyrobetaine dioxygenase inhibitor) + 0</w:t>
      </w:r>
      <w:r w:rsidR="00644CD5">
        <w:t>.</w:t>
      </w:r>
      <w:r>
        <w:t>0528(Periodontitis trea</w:t>
      </w:r>
      <w:r>
        <w:t>t</w:t>
      </w:r>
      <w:r>
        <w:t>ment) -0</w:t>
      </w:r>
      <w:r w:rsidR="00644CD5">
        <w:t>.</w:t>
      </w:r>
      <w:r>
        <w:t>0587(Wound healing agent) -0</w:t>
      </w:r>
      <w:r w:rsidR="00644CD5">
        <w:t>.</w:t>
      </w:r>
      <w:r>
        <w:t>0545(Vitamin D receptor antagonist) -0</w:t>
      </w:r>
      <w:r w:rsidR="00644CD5">
        <w:t>.</w:t>
      </w:r>
      <w:r>
        <w:t>0703(Carcinogenic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057(Protein-serine-threonine kinase inhibitor) -0</w:t>
      </w:r>
      <w:r w:rsidR="00644CD5">
        <w:t>.</w:t>
      </w:r>
      <w:r>
        <w:t>0401(Potassium channel intermediate-conductance Ca-activated 4 blocker) + 0</w:t>
      </w:r>
      <w:r w:rsidR="00644CD5">
        <w:t>.</w:t>
      </w:r>
      <w:r>
        <w:t>143(4</w:t>
      </w:r>
      <w:r w:rsidR="00644CD5">
        <w:t>.</w:t>
      </w:r>
      <w:r>
        <w:t>5-Dihydroxyphthalate decarboxylase inhibitor) + 0</w:t>
      </w:r>
      <w:r w:rsidR="00644CD5">
        <w:t>.</w:t>
      </w:r>
      <w:r>
        <w:t>0323(Cytosolic phospholipase A2 delta inhibitor) + 0</w:t>
      </w:r>
      <w:r w:rsidR="00644CD5">
        <w:t>.</w:t>
      </w:r>
      <w:r>
        <w:t>00699(NumHal) + 0</w:t>
      </w:r>
      <w:r w:rsidR="00644CD5">
        <w:t>.</w:t>
      </w:r>
      <w:r>
        <w:t>0264(Lipase inhibitor) + 0</w:t>
      </w:r>
      <w:r w:rsidR="00644CD5">
        <w:t>.</w:t>
      </w:r>
      <w:r>
        <w:t>0532(Rho-associated kinase II inhibitor) + 0</w:t>
      </w:r>
      <w:r w:rsidR="00644CD5">
        <w:t>.</w:t>
      </w:r>
      <w:r>
        <w:t>0233(Maillard reaction inhibitor) -0</w:t>
      </w:r>
      <w:r w:rsidR="00644CD5">
        <w:t>.</w:t>
      </w:r>
      <w:r>
        <w:t>132(Glycosylphosphatidylinositol diacylglycerol-lyase inhibitor) + 0</w:t>
      </w:r>
      <w:r w:rsidR="00644CD5">
        <w:t>.</w:t>
      </w:r>
      <w:r>
        <w:t>0297(Neuraminidase (Influenza B) inhibitor) -0</w:t>
      </w:r>
      <w:r w:rsidR="00644CD5">
        <w:t>.</w:t>
      </w:r>
      <w:r>
        <w:t>0282(Nicotinic acid receptor 1 agonist) -0</w:t>
      </w:r>
      <w:r w:rsidR="00644CD5">
        <w:t>.</w:t>
      </w:r>
      <w:r>
        <w:t>0764(Prostaglandin D2 antagonist) + 0</w:t>
      </w:r>
      <w:r w:rsidR="00644CD5">
        <w:t>.</w:t>
      </w:r>
      <w:r>
        <w:t>0314(Liver X receptor alpha agonist) -0</w:t>
      </w:r>
      <w:r w:rsidR="00644CD5">
        <w:t>.</w:t>
      </w:r>
      <w:r>
        <w:t>0208(Histidine-rich protein PFHRP-II inhibitor) + 0</w:t>
      </w:r>
      <w:r w:rsidR="00644CD5">
        <w:t>.</w:t>
      </w:r>
      <w:r>
        <w:t>0622(Stromelysin 2 inhibitor) -0</w:t>
      </w:r>
      <w:r w:rsidR="00644CD5">
        <w:t>.</w:t>
      </w:r>
      <w:r>
        <w:t>0997(Kexin inhibitor) -0</w:t>
      </w:r>
      <w:r w:rsidR="00644CD5">
        <w:t>.</w:t>
      </w:r>
      <w:r>
        <w:t>0279(cGMP-dependent protein kinase inhibitor) + 0</w:t>
      </w:r>
      <w:r w:rsidR="00644CD5">
        <w:t>.</w:t>
      </w:r>
      <w:r>
        <w:t>0303(5 Hydroxytryptamine 2A antagonist) + 0</w:t>
      </w:r>
      <w:r w:rsidR="00644CD5">
        <w:t>.</w:t>
      </w:r>
      <w:r>
        <w:t>035(GABA receptor agonist) + 0</w:t>
      </w:r>
      <w:r w:rsidR="00644CD5">
        <w:t>.</w:t>
      </w:r>
      <w:r>
        <w:t>0138(Antiasthmatic) -0</w:t>
      </w:r>
      <w:r w:rsidR="00644CD5">
        <w:t>.</w:t>
      </w:r>
      <w:r>
        <w:t>0496(Aryl sulfotransferase inhibitor) + 0</w:t>
      </w:r>
      <w:r w:rsidR="00644CD5">
        <w:t>.</w:t>
      </w:r>
      <w:r>
        <w:t>0224(Miotic) -0</w:t>
      </w:r>
      <w:r w:rsidR="00644CD5">
        <w:t>.</w:t>
      </w:r>
      <w:r>
        <w:t>0158(Antibiotic Glycopeptide-like) + 0</w:t>
      </w:r>
      <w:r w:rsidR="00644CD5">
        <w:t>.</w:t>
      </w:r>
      <w:r>
        <w:t>0171(Carbonic anhydrase VB inhibitor) + 0</w:t>
      </w:r>
      <w:r w:rsidR="00644CD5">
        <w:t>.</w:t>
      </w:r>
      <w:r>
        <w:t>114(Histone deacetylase 10 inhibitor) -0</w:t>
      </w:r>
      <w:r w:rsidR="00644CD5">
        <w:t>.</w:t>
      </w:r>
      <w:r>
        <w:t>0101(Polyadenylate-binding protein 1 inhibitor) + 0</w:t>
      </w:r>
      <w:r w:rsidR="00644CD5">
        <w:t>.</w:t>
      </w:r>
      <w:r>
        <w:t>011(Osteoarthritis treatment) -0</w:t>
      </w:r>
      <w:r w:rsidR="00644CD5">
        <w:t>.</w:t>
      </w:r>
      <w:r>
        <w:t>0725(Heparan-alpha-glucosaminide N-acetyltransferase inhibitor) + 0</w:t>
      </w:r>
      <w:r w:rsidR="00644CD5">
        <w:t>.</w:t>
      </w:r>
      <w:r>
        <w:t>0197(Dyslipidemia) + 0</w:t>
      </w:r>
      <w:r w:rsidR="00644CD5">
        <w:t>.</w:t>
      </w:r>
      <w:r>
        <w:t>0512(Pyruvate dehydrogenase inhibitor) + 0</w:t>
      </w:r>
      <w:r w:rsidR="00644CD5">
        <w:t>.</w:t>
      </w:r>
      <w:r>
        <w:t>0107(Sodium/calcium exchanger 1 inhibitor) -0</w:t>
      </w:r>
      <w:r w:rsidR="00644CD5">
        <w:t>.</w:t>
      </w:r>
      <w:r>
        <w:t>00982(RNA-directed RNA polymerase (Influenza A) inhibitor) + 0</w:t>
      </w:r>
      <w:r w:rsidR="00644CD5">
        <w:t>.</w:t>
      </w:r>
      <w:r>
        <w:t>00708(Antiinfertility</w:t>
      </w:r>
      <w:r w:rsidR="00644CD5">
        <w:t>.</w:t>
      </w:r>
      <w:r>
        <w:t xml:space="preserve"> female) + 0</w:t>
      </w:r>
      <w:r w:rsidR="00644CD5">
        <w:t>.</w:t>
      </w:r>
      <w:r>
        <w:t>0367(Prostaglandin agonist) -0</w:t>
      </w:r>
      <w:r w:rsidR="00644CD5">
        <w:t>.</w:t>
      </w:r>
      <w:r>
        <w:t>0122(Angiotensin AT1 receptor antagonist) -0</w:t>
      </w:r>
      <w:r w:rsidR="00644CD5">
        <w:t>.</w:t>
      </w:r>
      <w:r>
        <w:t>00701(Vasculitis treatment) -0</w:t>
      </w:r>
      <w:r w:rsidR="00644CD5">
        <w:t>.</w:t>
      </w:r>
      <w:r>
        <w:t>00408(Antineoplastic (multiple myeloma)) + 0</w:t>
      </w:r>
      <w:r w:rsidR="00644CD5">
        <w:t>.</w:t>
      </w:r>
      <w:r>
        <w:t>00828(Protein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0146(Mandelate 4-monooxygenase inhibitor) + 0</w:t>
      </w:r>
      <w:r w:rsidR="00644CD5">
        <w:t>.</w:t>
      </w:r>
      <w:r>
        <w:t>0173(Cathepsin H inhibitor) -0</w:t>
      </w:r>
      <w:r w:rsidR="00644CD5">
        <w:t>.</w:t>
      </w:r>
      <w:r>
        <w:t>0384(UDP-glucuronosyltransferase 2B7 inhibitor) + 0</w:t>
      </w:r>
      <w:r w:rsidR="00644CD5">
        <w:t>.</w:t>
      </w:r>
      <w:r>
        <w:t>00407(Bombesin 3 receptor antagonist) + 0</w:t>
      </w:r>
      <w:r w:rsidR="00644CD5">
        <w:t>.</w:t>
      </w:r>
      <w:r>
        <w:t xml:space="preserve">00466(Aldehyde </w:t>
      </w:r>
      <w:r>
        <w:lastRenderedPageBreak/>
        <w:t>dehydrogenase substrate) + 0</w:t>
      </w:r>
      <w:r w:rsidR="00644CD5">
        <w:t>.</w:t>
      </w:r>
      <w:r>
        <w:t>00318(Dopamine D1 agonist) -0</w:t>
      </w:r>
      <w:r w:rsidR="00644CD5">
        <w:t>.</w:t>
      </w:r>
      <w:r>
        <w:t>00307(Carcinogenic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00246(Cyclin-dependent kinase inhibitor) -0</w:t>
      </w:r>
      <w:r w:rsidR="00644CD5">
        <w:t>.</w:t>
      </w:r>
      <w:r>
        <w:t>000939(Phosphorylase kinase gamma subunit 2 inhibitor) -0</w:t>
      </w:r>
      <w:r w:rsidR="00644CD5">
        <w:t>.</w:t>
      </w:r>
      <w:r>
        <w:t>00126(Alcohol dehydrogenase (NADP+) inhibitor) -0</w:t>
      </w:r>
      <w:r w:rsidR="00644CD5">
        <w:t>.</w:t>
      </w:r>
      <w:r>
        <w:t>00223(Methylenetetrahydrofolate dehydrogenase (NADP+) inhibitor) + 0</w:t>
      </w:r>
      <w:r w:rsidR="00644CD5">
        <w:t>.</w:t>
      </w:r>
      <w:r>
        <w:t>00127(NMDA receptor glycine site agonist) + 5</w:t>
      </w:r>
      <w:r w:rsidR="00644CD5">
        <w:t>.</w:t>
      </w:r>
      <w:r>
        <w:t>96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711(CYP2D6 substrate) -0</w:t>
      </w:r>
      <w:r w:rsidR="00644CD5">
        <w:t>.</w:t>
      </w:r>
      <w:r>
        <w:t>783(Cytosol alanyl aminopeptidase inhibitor) + 0</w:t>
      </w:r>
      <w:r w:rsidR="00644CD5">
        <w:t>.</w:t>
      </w:r>
      <w:r>
        <w:t>17(NumAromAtoms) + 0</w:t>
      </w:r>
      <w:r w:rsidR="00644CD5">
        <w:t>.</w:t>
      </w:r>
      <w:r>
        <w:t>035(Agranulocytosis) -0</w:t>
      </w:r>
      <w:r w:rsidR="00644CD5">
        <w:t>.</w:t>
      </w:r>
      <w:r>
        <w:t>382(CDK1/cyclin B inhibitor) + 0</w:t>
      </w:r>
      <w:r w:rsidR="00644CD5">
        <w:t>.</w:t>
      </w:r>
      <w:r>
        <w:t>296(Troponin C inhibitor) + 0</w:t>
      </w:r>
      <w:r w:rsidR="00644CD5">
        <w:t>.</w:t>
      </w:r>
      <w:r>
        <w:t>511(Gastrointestinal di</w:t>
      </w:r>
      <w:r>
        <w:t>s</w:t>
      </w:r>
      <w:r>
        <w:t>turbance) -1</w:t>
      </w:r>
      <w:r w:rsidR="00644CD5">
        <w:t>.</w:t>
      </w:r>
      <w:r>
        <w:t>06(Glycogen debranching enzyme inhibitor) -0</w:t>
      </w:r>
      <w:r w:rsidR="00644CD5">
        <w:t>.</w:t>
      </w:r>
      <w:r>
        <w:t>394(CTNNB1 expression inhibitor) -1</w:t>
      </w:r>
      <w:r w:rsidR="00644CD5">
        <w:t>.</w:t>
      </w:r>
      <w:r>
        <w:t>1(Potassium cha</w:t>
      </w:r>
      <w:r>
        <w:t>n</w:t>
      </w:r>
      <w:r>
        <w:t>nel (Ca-activated) activator) + 0</w:t>
      </w:r>
      <w:r w:rsidR="00644CD5">
        <w:t>.</w:t>
      </w:r>
      <w:r>
        <w:t>892(NOS2 expression enhancer) + 22</w:t>
      </w:r>
      <w:r w:rsidR="00644CD5">
        <w:t>.</w:t>
      </w:r>
      <w:r>
        <w:t>5(Lipophilicity) + 0</w:t>
      </w:r>
      <w:r w:rsidR="00644CD5">
        <w:t>.</w:t>
      </w:r>
      <w:r>
        <w:t>142(Lipophilicity^2) -1</w:t>
      </w:r>
      <w:r w:rsidR="00644CD5">
        <w:t>.</w:t>
      </w:r>
      <w:r>
        <w:t>03(Length) -0</w:t>
      </w:r>
      <w:r w:rsidR="00644CD5">
        <w:t>.</w:t>
      </w:r>
      <w:r>
        <w:t>622(CYP3A substrate) + 0</w:t>
      </w:r>
      <w:r w:rsidR="00644CD5">
        <w:t>.</w:t>
      </w:r>
      <w:r>
        <w:t>572(Bronchoconstrictor) + 0</w:t>
      </w:r>
      <w:r w:rsidR="00644CD5">
        <w:t>.</w:t>
      </w:r>
      <w:r>
        <w:t>23(Progesterone receptor A antagonist) + 0</w:t>
      </w:r>
      <w:r w:rsidR="00644CD5">
        <w:t>.</w:t>
      </w:r>
      <w:r>
        <w:t>304(HERG 1 channel blocker) + 0</w:t>
      </w:r>
      <w:r w:rsidR="00644CD5">
        <w:t>.</w:t>
      </w:r>
      <w:r>
        <w:t>0578(Transcription factor inhibitor) -0</w:t>
      </w:r>
      <w:r w:rsidR="00644CD5">
        <w:t>.</w:t>
      </w:r>
      <w:r>
        <w:t>131(Kainate receptor 1 antagonist) -0</w:t>
      </w:r>
      <w:r w:rsidR="00644CD5">
        <w:t>.</w:t>
      </w:r>
      <w:r>
        <w:t>476(Phosphodiesterase III inhibitor) + 0</w:t>
      </w:r>
      <w:r w:rsidR="00644CD5">
        <w:t>.</w:t>
      </w:r>
      <w:r>
        <w:t>16(Antidiabetic symptomatic) + 0</w:t>
      </w:r>
      <w:r w:rsidR="00644CD5">
        <w:t>.</w:t>
      </w:r>
      <w:r>
        <w:t>231(Protein kinase B inhibitor) -0</w:t>
      </w:r>
      <w:r w:rsidR="00644CD5">
        <w:t>.</w:t>
      </w:r>
      <w:r>
        <w:t>099(Priapism) -0</w:t>
      </w:r>
      <w:r w:rsidR="00644CD5">
        <w:t>.</w:t>
      </w:r>
      <w:r>
        <w:t>458(Integrin beta3 antagonist) + 0</w:t>
      </w:r>
      <w:r w:rsidR="00644CD5">
        <w:t>.</w:t>
      </w:r>
      <w:r>
        <w:t>0281(EphA2 antagonist) -0</w:t>
      </w:r>
      <w:r w:rsidR="00644CD5">
        <w:t>.</w:t>
      </w:r>
      <w:r>
        <w:t>457(Rhinitis) + 0</w:t>
      </w:r>
      <w:r w:rsidR="00644CD5">
        <w:t>.</w:t>
      </w:r>
      <w:r>
        <w:t>539(Bradycardic) + 1</w:t>
      </w:r>
      <w:r w:rsidR="00644CD5">
        <w:t>.</w:t>
      </w:r>
      <w:r>
        <w:t>07(Colony stimulating factor agonist) + 0</w:t>
      </w:r>
      <w:r w:rsidR="00644CD5">
        <w:t>.</w:t>
      </w:r>
      <w:r>
        <w:t>453(Pain) + 0</w:t>
      </w:r>
      <w:r w:rsidR="00644CD5">
        <w:t>.</w:t>
      </w:r>
      <w:r>
        <w:t>0928(Carcinogenic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0719(Phenylalanine-tRNA ligase inhibitor) + 0</w:t>
      </w:r>
      <w:r w:rsidR="00644CD5">
        <w:t>.</w:t>
      </w:r>
      <w:r>
        <w:t>66(Neurokinin 3 antagonist) -0</w:t>
      </w:r>
      <w:r w:rsidR="00644CD5">
        <w:t>.</w:t>
      </w:r>
      <w:r>
        <w:t>751(Amyloid beta aggregation i</w:t>
      </w:r>
      <w:r>
        <w:t>n</w:t>
      </w:r>
      <w:r>
        <w:t>hibitor) + 0</w:t>
      </w:r>
      <w:r w:rsidR="00644CD5">
        <w:t>.</w:t>
      </w:r>
      <w:r>
        <w:t>441(Uterine relaxant) -0</w:t>
      </w:r>
      <w:r w:rsidR="00644CD5">
        <w:t>.</w:t>
      </w:r>
      <w:r>
        <w:t>312(Platelet aggregation inhibitor) + 0</w:t>
      </w:r>
      <w:r w:rsidR="00644CD5">
        <w:t>.</w:t>
      </w:r>
      <w:r>
        <w:t>25(Dual specificity tyrosine-phosphorylation regulated kinase 1A inhibitor) -0</w:t>
      </w:r>
      <w:r w:rsidR="00644CD5">
        <w:t>.</w:t>
      </w:r>
      <w:r>
        <w:t>587(Hyperthermic) -0</w:t>
      </w:r>
      <w:r w:rsidR="00644CD5">
        <w:t>.</w:t>
      </w:r>
      <w:r>
        <w:t>421(Steroid 17-alpha-hydroxylase/17</w:t>
      </w:r>
      <w:r w:rsidR="00644CD5">
        <w:t>.</w:t>
      </w:r>
      <w:r>
        <w:t>20 lyase inhibitor) -0</w:t>
      </w:r>
      <w:r w:rsidR="00644CD5">
        <w:t>.</w:t>
      </w:r>
      <w:r>
        <w:t>234(Cyclin T1 inhibitor) + 0</w:t>
      </w:r>
      <w:r w:rsidR="00644CD5">
        <w:t>.</w:t>
      </w:r>
      <w:r>
        <w:t>579(Estrogen beta receptor agonist) -0</w:t>
      </w:r>
      <w:r w:rsidR="00644CD5">
        <w:t>.</w:t>
      </w:r>
      <w:r>
        <w:t>295(Gamma-secretase subunit APH-1A inhibitor) -0</w:t>
      </w:r>
      <w:r w:rsidR="00644CD5">
        <w:t>.</w:t>
      </w:r>
      <w:r>
        <w:t>341(Vitamin D receptor antagonist) -1(Potassium channel Kv4.3 blocker) -0</w:t>
      </w:r>
      <w:r w:rsidR="00644CD5">
        <w:t>.</w:t>
      </w:r>
      <w:r>
        <w:t>48(Carcinogenic</w:t>
      </w:r>
      <w:r w:rsidR="00644CD5">
        <w:t>.</w:t>
      </w:r>
      <w:r>
        <w:t xml:space="preserve"> rat) -0</w:t>
      </w:r>
      <w:r w:rsidR="00644CD5">
        <w:t>.</w:t>
      </w:r>
      <w:r>
        <w:t>362(Melatonin 1 antagonist) + 0</w:t>
      </w:r>
      <w:r w:rsidR="00644CD5">
        <w:t>.</w:t>
      </w:r>
      <w:r>
        <w:t>393(15-Lipoxygenase 2 inhibitor) + 0</w:t>
      </w:r>
      <w:r w:rsidR="00644CD5">
        <w:t>.</w:t>
      </w:r>
      <w:r>
        <w:t>568(Ribosomal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206(Analgesic) -0</w:t>
      </w:r>
      <w:r w:rsidR="00644CD5">
        <w:t>.</w:t>
      </w:r>
      <w:r>
        <w:t>364(Myocardial ischemia treatment) -0</w:t>
      </w:r>
      <w:r w:rsidR="00644CD5">
        <w:t>.</w:t>
      </w:r>
      <w:r>
        <w:t>794(Beta lactamase inhibitor) + 1</w:t>
      </w:r>
      <w:r w:rsidR="00644CD5">
        <w:t>.</w:t>
      </w:r>
      <w:r>
        <w:t>47((R)-aminopropanol dehydrogenase inhibitor) + 0</w:t>
      </w:r>
      <w:r w:rsidR="00644CD5">
        <w:t>.</w:t>
      </w:r>
      <w:r>
        <w:t>34(Gynecological disorders treatment) + 2</w:t>
      </w:r>
      <w:r w:rsidR="00644CD5">
        <w:t>.</w:t>
      </w:r>
      <w:r>
        <w:t>19(Sialidase 1 inhibitor) + 1</w:t>
      </w:r>
      <w:r w:rsidR="00644CD5">
        <w:t>.</w:t>
      </w:r>
      <w:r>
        <w:t>32(Sodium/hydrogen exchanger 3 inhibitor) -0</w:t>
      </w:r>
      <w:r w:rsidR="00644CD5">
        <w:t>.</w:t>
      </w:r>
      <w:r>
        <w:t>133(Glycine receptor agonist) -0</w:t>
      </w:r>
      <w:r w:rsidR="00644CD5">
        <w:t>.</w:t>
      </w:r>
      <w:r>
        <w:t>145(Vasopressin 1A antagonist) -0</w:t>
      </w:r>
      <w:r w:rsidR="00644CD5">
        <w:t>.</w:t>
      </w:r>
      <w:r>
        <w:t>837(Rhodopsin kinase inhibitor) + 0</w:t>
      </w:r>
      <w:r w:rsidR="00644CD5">
        <w:t>.</w:t>
      </w:r>
      <w:r>
        <w:t>368(Vasodilator) -0</w:t>
      </w:r>
      <w:r w:rsidR="00644CD5">
        <w:t>.</w:t>
      </w:r>
      <w:r>
        <w:t>165(Neuropeptide FF1 antagonist) + 0</w:t>
      </w:r>
      <w:r w:rsidR="00644CD5">
        <w:t>.</w:t>
      </w:r>
      <w:r>
        <w:t>25(Glyceryl-ether monooxygenase inhibitor) + 1</w:t>
      </w:r>
      <w:r w:rsidR="00644CD5">
        <w:t>.</w:t>
      </w:r>
      <w:r>
        <w:t>08(MAP3K11 inhibitor) + 0</w:t>
      </w:r>
      <w:r w:rsidR="00644CD5">
        <w:t>.</w:t>
      </w:r>
      <w:r>
        <w:t>221(Endothelial lipase inhibitor) + 0</w:t>
      </w:r>
      <w:r w:rsidR="00644CD5">
        <w:t>.</w:t>
      </w:r>
      <w:r>
        <w:t>212(General pump inhibitor) -0</w:t>
      </w:r>
      <w:r w:rsidR="00644CD5">
        <w:t>.</w:t>
      </w:r>
      <w:r>
        <w:t>414(Protein kinase C beta I inhibitor) -1</w:t>
      </w:r>
      <w:r w:rsidR="00644CD5">
        <w:t>.</w:t>
      </w:r>
      <w:r>
        <w:t>22(Ribulose-bisphosphate carboxylase inhibitor) + 0</w:t>
      </w:r>
      <w:r w:rsidR="00644CD5">
        <w:t>.</w:t>
      </w:r>
      <w:r>
        <w:t>263(Urinary incontinence treatment) + 0</w:t>
      </w:r>
      <w:r w:rsidR="00644CD5">
        <w:t>.</w:t>
      </w:r>
      <w:r>
        <w:t>947(Tyrosine phenol-lyase inhibitor) -0</w:t>
      </w:r>
      <w:r w:rsidR="00644CD5">
        <w:t>.</w:t>
      </w:r>
      <w:r>
        <w:t>669(Cysteine dioxygenase inhibitor) -0</w:t>
      </w:r>
      <w:r w:rsidR="00644CD5">
        <w:t>.</w:t>
      </w:r>
      <w:r>
        <w:t>327(Transforming growth factor beta 3 antagonist) + 0</w:t>
      </w:r>
      <w:r w:rsidR="00644CD5">
        <w:t>.</w:t>
      </w:r>
      <w:r>
        <w:t>491(Dyslipidemia) -1</w:t>
      </w:r>
      <w:r w:rsidR="00644CD5">
        <w:t>.</w:t>
      </w:r>
      <w:r>
        <w:t>19(Diacylglycerol kinase inhibitor) + 0</w:t>
      </w:r>
      <w:r w:rsidR="00644CD5">
        <w:t>.</w:t>
      </w:r>
      <w:r>
        <w:t>911(Acyl-CoA dehydrogenase inhibitor) -1</w:t>
      </w:r>
      <w:r w:rsidR="00644CD5">
        <w:t>.</w:t>
      </w:r>
      <w:r>
        <w:t>78(Orotate phosphoribosyltransferase inhibitor) -0</w:t>
      </w:r>
      <w:r w:rsidR="00644CD5">
        <w:t>.</w:t>
      </w:r>
      <w:r>
        <w:t>335(AKR1C1 expre</w:t>
      </w:r>
      <w:r>
        <w:t>s</w:t>
      </w:r>
      <w:r>
        <w:t>sion enhancer) + 0</w:t>
      </w:r>
      <w:r w:rsidR="00644CD5">
        <w:t>.</w:t>
      </w:r>
      <w:r>
        <w:t>42(Diacylglycerol O-acyltransferase inhibitor) + 0</w:t>
      </w:r>
      <w:r w:rsidR="00644CD5">
        <w:t>.</w:t>
      </w:r>
      <w:r>
        <w:t>442(Alpha galactosidase inhibitor) + 0</w:t>
      </w:r>
      <w:r w:rsidR="00644CD5">
        <w:t>.</w:t>
      </w:r>
      <w:r>
        <w:t>316(Protein kinase C iota inhibitor) + 0</w:t>
      </w:r>
      <w:r w:rsidR="00644CD5">
        <w:t>.</w:t>
      </w:r>
      <w:r>
        <w:t>462(Ulcer</w:t>
      </w:r>
      <w:r w:rsidR="00644CD5">
        <w:t>.</w:t>
      </w:r>
      <w:r>
        <w:t xml:space="preserve"> peptic) -0</w:t>
      </w:r>
      <w:r w:rsidR="00644CD5">
        <w:t>.</w:t>
      </w:r>
      <w:r>
        <w:t>384(Tyrosine-protein kinase TXK inhibitor) + 0</w:t>
      </w:r>
      <w:r w:rsidR="00644CD5">
        <w:t>.</w:t>
      </w:r>
      <w:r>
        <w:t>251(Antifungal) -0</w:t>
      </w:r>
      <w:r w:rsidR="00644CD5">
        <w:t>.</w:t>
      </w:r>
      <w:r>
        <w:t>241(Beta amyloid protein antagonist) -1</w:t>
      </w:r>
      <w:r w:rsidR="00644CD5">
        <w:t>.</w:t>
      </w:r>
      <w:r>
        <w:t>1(Indanol dehydrogenase inhibitor) -0</w:t>
      </w:r>
      <w:r w:rsidR="00644CD5">
        <w:t>.</w:t>
      </w:r>
      <w:r>
        <w:t>738(Cathepsin S inhibitor) + 0</w:t>
      </w:r>
      <w:r w:rsidR="00644CD5">
        <w:t>.</w:t>
      </w:r>
      <w:r>
        <w:t>479(CAT expression inhibitor) + 0</w:t>
      </w:r>
      <w:r w:rsidR="00644CD5">
        <w:t>.</w:t>
      </w:r>
      <w:r>
        <w:t>234(Growth hormone releasing factor agonist) -0</w:t>
      </w:r>
      <w:r w:rsidR="00644CD5">
        <w:t>.</w:t>
      </w:r>
      <w:r>
        <w:t>202(CYP51 inhib</w:t>
      </w:r>
      <w:r>
        <w:t>i</w:t>
      </w:r>
      <w:r>
        <w:t>tor) + 0</w:t>
      </w:r>
      <w:r w:rsidR="00644CD5">
        <w:t>.</w:t>
      </w:r>
      <w:r>
        <w:t>821(Nuclear factor of activated T-cells cytoplasmic 2 inhibitor) + 0</w:t>
      </w:r>
      <w:r w:rsidR="00644CD5">
        <w:t>.</w:t>
      </w:r>
      <w:r>
        <w:t>427(Leukotriene A4 hydrolase inhibitor) -0</w:t>
      </w:r>
      <w:r w:rsidR="00644CD5">
        <w:t>.</w:t>
      </w:r>
      <w:r>
        <w:t>249(Ribosomal protein S6 kinase</w:t>
      </w:r>
      <w:r w:rsidR="00644CD5">
        <w:t>.</w:t>
      </w:r>
      <w:r>
        <w:t xml:space="preserve"> 90-kDa inhibitor) + 1</w:t>
      </w:r>
      <w:r w:rsidR="00644CD5">
        <w:t>.</w:t>
      </w:r>
      <w:r>
        <w:t>17(Riboflavin synthase inhibitor) + 0</w:t>
      </w:r>
      <w:r w:rsidR="00644CD5">
        <w:t>.</w:t>
      </w:r>
      <w:r>
        <w:t>683(Tripeptide ami</w:t>
      </w:r>
      <w:r>
        <w:t>n</w:t>
      </w:r>
      <w:r>
        <w:t>opeptidase inhibitor) -0</w:t>
      </w:r>
      <w:r w:rsidR="00644CD5">
        <w:t>.</w:t>
      </w:r>
      <w:r>
        <w:t>188(Glycine transporter 1 inhibitor) + 0</w:t>
      </w:r>
      <w:r w:rsidR="00644CD5">
        <w:t>.</w:t>
      </w:r>
      <w:r>
        <w:t>122(Eye irritation</w:t>
      </w:r>
      <w:r w:rsidR="00644CD5">
        <w:t>.</w:t>
      </w:r>
      <w:r>
        <w:t xml:space="preserve"> weak) + 0</w:t>
      </w:r>
      <w:r w:rsidR="00644CD5">
        <w:t>.</w:t>
      </w:r>
      <w:r>
        <w:t>405(Carcinogenic</w:t>
      </w:r>
      <w:r w:rsidR="00644CD5">
        <w:t>.</w:t>
      </w:r>
      <w:r>
        <w:t xml:space="preserve"> breast) -1</w:t>
      </w:r>
      <w:r w:rsidR="00644CD5">
        <w:t>.</w:t>
      </w:r>
      <w:r>
        <w:t>5(Low molecular weight phosphotyrosine protein phosphatase inhibitor) -0</w:t>
      </w:r>
      <w:r w:rsidR="00644CD5">
        <w:t>.</w:t>
      </w:r>
      <w:r>
        <w:t>387(CDC25A inhibitor) + 11</w:t>
      </w:r>
      <w:r w:rsidR="00644CD5">
        <w:t>.</w:t>
      </w:r>
      <w:r>
        <w:t>5(Length^3) -0</w:t>
      </w:r>
      <w:r w:rsidR="00644CD5">
        <w:t>.</w:t>
      </w:r>
      <w:r>
        <w:t>868(Beta 2 adrenoreceptor agonist) + 0</w:t>
      </w:r>
      <w:r w:rsidR="00644CD5">
        <w:t>.</w:t>
      </w:r>
      <w:r>
        <w:t>387(Antialcoholic) -0</w:t>
      </w:r>
      <w:r w:rsidR="00644CD5">
        <w:t>.</w:t>
      </w:r>
      <w:r>
        <w:t>445(KPNA2 expression inhibitor) + 1</w:t>
      </w:r>
      <w:r w:rsidR="00644CD5">
        <w:t>.</w:t>
      </w:r>
      <w:r>
        <w:t>03(Adenine deaminase inhibitor) + 0</w:t>
      </w:r>
      <w:r w:rsidR="00644CD5">
        <w:t>.</w:t>
      </w:r>
      <w:r>
        <w:t>194(Toxic) + 1</w:t>
      </w:r>
      <w:r w:rsidR="00644CD5">
        <w:t>.</w:t>
      </w:r>
      <w:r>
        <w:t>04(Procollagen-proline 3-dioxygenase inhibitor) + 0</w:t>
      </w:r>
      <w:r w:rsidR="00644CD5">
        <w:t>.</w:t>
      </w:r>
      <w:r>
        <w:t>264(Histone deacetylase class II inhibitor) -0</w:t>
      </w:r>
      <w:r w:rsidR="00644CD5">
        <w:t>.</w:t>
      </w:r>
      <w:r>
        <w:t>299(Pyruvate dehydrogenase kinase inhibitor) + 1</w:t>
      </w:r>
      <w:r w:rsidR="00644CD5">
        <w:t>.</w:t>
      </w:r>
      <w:r>
        <w:t>19(Arachidonic acid antagonist) -0</w:t>
      </w:r>
      <w:r w:rsidR="00644CD5">
        <w:t>.</w:t>
      </w:r>
      <w:r>
        <w:t>0421(Antiprotozoal (Trichomonas)) -14</w:t>
      </w:r>
      <w:r w:rsidR="00644CD5">
        <w:t>.</w:t>
      </w:r>
      <w:r>
        <w:t>8(Volume^2) -0</w:t>
      </w:r>
      <w:r w:rsidR="00644CD5">
        <w:t>.</w:t>
      </w:r>
      <w:r>
        <w:t>211(Vesicle monoamine transporter inhibitor) + 0</w:t>
      </w:r>
      <w:r w:rsidR="00644CD5">
        <w:t>.</w:t>
      </w:r>
      <w:r>
        <w:t>793(NAD+ nucleosidase inhibitor) -0</w:t>
      </w:r>
      <w:r w:rsidR="00644CD5">
        <w:t>.</w:t>
      </w:r>
      <w:r>
        <w:t>39(Akinesia) + 0</w:t>
      </w:r>
      <w:r w:rsidR="00644CD5">
        <w:t>.</w:t>
      </w:r>
      <w:r>
        <w:t>297(Integrin alpha4beta1 antagonist) -0</w:t>
      </w:r>
      <w:r w:rsidR="00644CD5">
        <w:t>.</w:t>
      </w:r>
      <w:r>
        <w:t>153(Fumarate hydratase inhibitor) -0</w:t>
      </w:r>
      <w:r w:rsidR="00644CD5">
        <w:t>.</w:t>
      </w:r>
      <w:r>
        <w:t>784(L-Serine ammonia-lyase inhibitor) -0</w:t>
      </w:r>
      <w:r w:rsidR="00644CD5">
        <w:t>.</w:t>
      </w:r>
      <w:r>
        <w:t>321(Preterm labor treatment) -1</w:t>
      </w:r>
      <w:r w:rsidR="00644CD5">
        <w:t>.</w:t>
      </w:r>
      <w:r>
        <w:t>25(Glucose-6-phosphate isomerase inhibitor) + 0</w:t>
      </w:r>
      <w:r w:rsidR="00644CD5">
        <w:t>.</w:t>
      </w:r>
      <w:r>
        <w:t>123(NumPositive) -0</w:t>
      </w:r>
      <w:r w:rsidR="00644CD5">
        <w:t>.</w:t>
      </w:r>
      <w:r>
        <w:t>869(Cholesterol esterase inhibitor) + 0</w:t>
      </w:r>
      <w:r w:rsidR="00644CD5">
        <w:t>.</w:t>
      </w:r>
      <w:r>
        <w:t>717(Adenylate kinase inhibitor) -0</w:t>
      </w:r>
      <w:r w:rsidR="00644CD5">
        <w:t>.</w:t>
      </w:r>
      <w:r>
        <w:t>553(Glyoxylate reductase (NADP+) inhibitor) + 0</w:t>
      </w:r>
      <w:r w:rsidR="00644CD5">
        <w:t>.</w:t>
      </w:r>
      <w:r>
        <w:t>386(CDH1 expression enhancer) -0</w:t>
      </w:r>
      <w:r w:rsidR="00644CD5">
        <w:t>.</w:t>
      </w:r>
      <w:r>
        <w:t>351(CA2 expre</w:t>
      </w:r>
      <w:r>
        <w:t>s</w:t>
      </w:r>
      <w:r>
        <w:t>sion enhancer) -0</w:t>
      </w:r>
      <w:r w:rsidR="00644CD5">
        <w:t>.</w:t>
      </w:r>
      <w:r>
        <w:t>0399(NumAcceptor) + 0</w:t>
      </w:r>
      <w:r w:rsidR="00644CD5">
        <w:t>.</w:t>
      </w:r>
      <w:r>
        <w:t>884(Calmodulin-domain protein kinase 1 inhibitor) -0</w:t>
      </w:r>
      <w:r w:rsidR="00644CD5">
        <w:t>.</w:t>
      </w:r>
      <w:r>
        <w:t>215(Trans-octaprenyltranstransferase inhibitor) -0</w:t>
      </w:r>
      <w:r w:rsidR="00644CD5">
        <w:t>.</w:t>
      </w:r>
      <w:r>
        <w:t>194(Antituberculosic) -0</w:t>
      </w:r>
      <w:r w:rsidR="00644CD5">
        <w:t>.</w:t>
      </w:r>
      <w:r>
        <w:t>355(Dizziness) -0</w:t>
      </w:r>
      <w:r w:rsidR="00644CD5">
        <w:t>.</w:t>
      </w:r>
      <w:r>
        <w:t>794(Phosphoglycolate phosphatase inhibitor) -0</w:t>
      </w:r>
      <w:r w:rsidR="00644CD5">
        <w:t>.</w:t>
      </w:r>
      <w:r>
        <w:t>377(Cerebral hemorrhage) -0</w:t>
      </w:r>
      <w:r w:rsidR="00644CD5">
        <w:t>.</w:t>
      </w:r>
      <w:r>
        <w:t>342(Protein phosphatase 2A inhibitor) + 0</w:t>
      </w:r>
      <w:r w:rsidR="00644CD5">
        <w:t>.</w:t>
      </w:r>
      <w:r>
        <w:t>617(Phospholipase inhibitor) -0</w:t>
      </w:r>
      <w:r w:rsidR="00644CD5">
        <w:t>.</w:t>
      </w:r>
      <w:r>
        <w:t>135(Antineoplastic (lymphocytic leukemia)) -0</w:t>
      </w:r>
      <w:r w:rsidR="00644CD5">
        <w:t>.</w:t>
      </w:r>
      <w:r>
        <w:t>417(AREG expression enhancer) -0</w:t>
      </w:r>
      <w:r w:rsidR="00644CD5">
        <w:t>.</w:t>
      </w:r>
      <w:r>
        <w:t>538(Chymotrypsin inhibitor) + 0</w:t>
      </w:r>
      <w:r w:rsidR="00644CD5">
        <w:t>.</w:t>
      </w:r>
      <w:r>
        <w:t>14(Bone formation stimulant) + 0</w:t>
      </w:r>
      <w:r w:rsidR="00644CD5">
        <w:t>.</w:t>
      </w:r>
      <w:r>
        <w:t>241(ErbB-1 antagonist) -0</w:t>
      </w:r>
      <w:r w:rsidR="00644CD5">
        <w:t>.</w:t>
      </w:r>
      <w:r>
        <w:t>563(PPARG expression enhancer) + 0</w:t>
      </w:r>
      <w:r w:rsidR="00644CD5">
        <w:t>.</w:t>
      </w:r>
      <w:r>
        <w:t>174(Antineoplastic (breast cancer)) -0</w:t>
      </w:r>
      <w:r w:rsidR="00644CD5">
        <w:t>.</w:t>
      </w:r>
      <w:r>
        <w:t>625(Anesthetic inhalation) + 5</w:t>
      </w:r>
      <w:r w:rsidR="00644CD5">
        <w:t>.</w:t>
      </w:r>
      <w:r>
        <w:t>97(Volume) + 0</w:t>
      </w:r>
      <w:r w:rsidR="00644CD5">
        <w:t>.</w:t>
      </w:r>
      <w:r>
        <w:t>104(Antianginal) + 1</w:t>
      </w:r>
      <w:r w:rsidR="00644CD5">
        <w:t>.</w:t>
      </w:r>
      <w:r>
        <w:t>09(Fatty acid binding protein adipocyte inhibitor) -0</w:t>
      </w:r>
      <w:r w:rsidR="00644CD5">
        <w:t>.</w:t>
      </w:r>
      <w:r>
        <w:t>637(Leukopenia) -0</w:t>
      </w:r>
      <w:r w:rsidR="00644CD5">
        <w:t>.</w:t>
      </w:r>
      <w:r>
        <w:t>178(Hexokinase stimulant) + 0</w:t>
      </w:r>
      <w:r w:rsidR="00644CD5">
        <w:t>.</w:t>
      </w:r>
      <w:r>
        <w:t>243(Pantetheine-phosphate adenylyltransferase inhibitor) + 0</w:t>
      </w:r>
      <w:r w:rsidR="00644CD5">
        <w:t>.</w:t>
      </w:r>
      <w:r>
        <w:t>265(Neurotoxic) + 0</w:t>
      </w:r>
      <w:r w:rsidR="00644CD5">
        <w:t>.</w:t>
      </w:r>
      <w:r>
        <w:t>205(Pyrimidine antagonist) + 0</w:t>
      </w:r>
      <w:r w:rsidR="00644CD5">
        <w:t>.</w:t>
      </w:r>
      <w:r>
        <w:t xml:space="preserve">679(SPP1 expression </w:t>
      </w:r>
      <w:r>
        <w:lastRenderedPageBreak/>
        <w:t>enhancer) -0</w:t>
      </w:r>
      <w:r w:rsidR="00644CD5">
        <w:t>.</w:t>
      </w:r>
      <w:r>
        <w:t>209(NADPH oxidase 4 inhibitor) + 0</w:t>
      </w:r>
      <w:r w:rsidR="00644CD5">
        <w:t>.</w:t>
      </w:r>
      <w:r>
        <w:t>25(Cytosolic phospholipase A2 beta inhibitor) -0</w:t>
      </w:r>
      <w:r w:rsidR="00644CD5">
        <w:t>.</w:t>
      </w:r>
      <w:r>
        <w:t>535(CF tran</w:t>
      </w:r>
      <w:r>
        <w:t>s</w:t>
      </w:r>
      <w:r>
        <w:t>membrane conductance regulator antagonist) + 0</w:t>
      </w:r>
      <w:r w:rsidR="00644CD5">
        <w:t>.</w:t>
      </w:r>
      <w:r>
        <w:t>728(STC2 expression enhancer) -0</w:t>
      </w:r>
      <w:r w:rsidR="00644CD5">
        <w:t>.</w:t>
      </w:r>
      <w:r>
        <w:t>232(Opioid delta receptor a</w:t>
      </w:r>
      <w:r>
        <w:t>n</w:t>
      </w:r>
      <w:r>
        <w:t>tagonist) + 0</w:t>
      </w:r>
      <w:r w:rsidR="00644CD5">
        <w:t>.</w:t>
      </w:r>
      <w:r>
        <w:t>282(Purinergic P2X1 antagonist) -0</w:t>
      </w:r>
      <w:r w:rsidR="00644CD5">
        <w:t>.</w:t>
      </w:r>
      <w:r>
        <w:t>513(Guanylate cyclase inhibitor) + 0</w:t>
      </w:r>
      <w:r w:rsidR="00644CD5">
        <w:t>.</w:t>
      </w:r>
      <w:r>
        <w:t>23(Maillard reaction inhibitor) + 0</w:t>
      </w:r>
      <w:r w:rsidR="00644CD5">
        <w:t>.</w:t>
      </w:r>
      <w:r>
        <w:t>226(Tyk2 inhibitor) -0</w:t>
      </w:r>
      <w:r w:rsidR="00644CD5">
        <w:t>.</w:t>
      </w:r>
      <w:r>
        <w:t>101(Protein-tyrosine phosphatase F inhibitor) -0</w:t>
      </w:r>
      <w:r w:rsidR="00644CD5">
        <w:t>.</w:t>
      </w:r>
      <w:r>
        <w:t>273(DNA-dependent protein kinase inhib</w:t>
      </w:r>
      <w:r>
        <w:t>i</w:t>
      </w:r>
      <w:r>
        <w:t>tor) + 1</w:t>
      </w:r>
      <w:r w:rsidR="00644CD5">
        <w:t>.</w:t>
      </w:r>
      <w:r>
        <w:t>54(Phosphoglucomutase inhibitor) + 0</w:t>
      </w:r>
      <w:r w:rsidR="00644CD5">
        <w:t>.</w:t>
      </w:r>
      <w:r>
        <w:t>0904(MW) + 0</w:t>
      </w:r>
      <w:r w:rsidR="00644CD5">
        <w:t>.</w:t>
      </w:r>
      <w:r>
        <w:t>179(5 Hydroxytryptamine release stimulant) -0</w:t>
      </w:r>
      <w:r w:rsidR="00644CD5">
        <w:t>.</w:t>
      </w:r>
      <w:r>
        <w:t>185(Parathyroid hormone secretion stimulant) -0</w:t>
      </w:r>
      <w:r w:rsidR="00644CD5">
        <w:t>.</w:t>
      </w:r>
      <w:r>
        <w:t>761(FAS expression inhibitor) + 0</w:t>
      </w:r>
      <w:r w:rsidR="00644CD5">
        <w:t>.</w:t>
      </w:r>
      <w:r>
        <w:t>371(CYP3A3 substrate) + 0</w:t>
      </w:r>
      <w:r w:rsidR="00644CD5">
        <w:t>.</w:t>
      </w:r>
      <w:r>
        <w:t>196(Plasmepsin inhibitor) -0</w:t>
      </w:r>
      <w:r w:rsidR="00644CD5">
        <w:t>.</w:t>
      </w:r>
      <w:r>
        <w:t>139(Mucosal addressin cell adhesion molecule 1 inhibitor) -0</w:t>
      </w:r>
      <w:r w:rsidR="00644CD5">
        <w:t>.</w:t>
      </w:r>
      <w:r>
        <w:t>535(UGT1A3 substrate) -0</w:t>
      </w:r>
      <w:r w:rsidR="00644CD5">
        <w:t>.</w:t>
      </w:r>
      <w:r>
        <w:t>137(cAMP-dependent protein kinase type II-alpha regulatory subunit inhibitor) -0</w:t>
      </w:r>
      <w:r w:rsidR="00644CD5">
        <w:t>.</w:t>
      </w:r>
      <w:r>
        <w:t>753(Asparagine synthase (glut</w:t>
      </w:r>
      <w:r>
        <w:t>a</w:t>
      </w:r>
      <w:r>
        <w:t>mine-hydrolysing) inhibitor) + 0</w:t>
      </w:r>
      <w:r w:rsidR="00644CD5">
        <w:t>.</w:t>
      </w:r>
      <w:r>
        <w:t>103(3 Beta-hydroxy-delta 5-steroid dehydrogenase inhibitor) -0</w:t>
      </w:r>
      <w:r w:rsidR="00644CD5">
        <w:t>.</w:t>
      </w:r>
      <w:r>
        <w:t>189(Thymidine kinase 2 inhibitor) -0</w:t>
      </w:r>
      <w:r w:rsidR="00644CD5">
        <w:t>.</w:t>
      </w:r>
      <w:r>
        <w:t>263(Sphingosine 1-phosphate receptor 1 antagonist) + 0</w:t>
      </w:r>
      <w:r w:rsidR="00644CD5">
        <w:t>.</w:t>
      </w:r>
      <w:r>
        <w:t>513(Thromboxane A2 antagonist) + 0</w:t>
      </w:r>
      <w:r w:rsidR="00644CD5">
        <w:t>.</w:t>
      </w:r>
      <w:r>
        <w:t>286(Anesthetic local) + 0</w:t>
      </w:r>
      <w:r w:rsidR="00644CD5">
        <w:t>.</w:t>
      </w:r>
      <w:r>
        <w:t>141(rRNA (adenosine-2'-O-)-methyltransferase inhibitor) + 0</w:t>
      </w:r>
      <w:r w:rsidR="00644CD5">
        <w:t>.</w:t>
      </w:r>
      <w:r>
        <w:t>299(Periodontitis treatment) -0</w:t>
      </w:r>
      <w:r w:rsidR="00644CD5">
        <w:t>.</w:t>
      </w:r>
      <w:r>
        <w:t>13(Interferon inducer) -0</w:t>
      </w:r>
      <w:r w:rsidR="00644CD5">
        <w:t>.</w:t>
      </w:r>
      <w:r>
        <w:t>237(Epstein-Barr nuclear antigen 1 inhibitor) -0</w:t>
      </w:r>
      <w:r w:rsidR="00644CD5">
        <w:t>.</w:t>
      </w:r>
      <w:r>
        <w:t>316(L-amino-acid oxidase inhibitor) + 0</w:t>
      </w:r>
      <w:r w:rsidR="00644CD5">
        <w:t>.</w:t>
      </w:r>
      <w:r>
        <w:t>188(Convulsant) -0</w:t>
      </w:r>
      <w:r w:rsidR="00644CD5">
        <w:t>.</w:t>
      </w:r>
      <w:r>
        <w:t>221(CYP1A substrate) + 0</w:t>
      </w:r>
      <w:r w:rsidR="00644CD5">
        <w:t>.</w:t>
      </w:r>
      <w:r>
        <w:t>138(Sentrin-specific protease 8 inhibitor) -0</w:t>
      </w:r>
      <w:r w:rsidR="00644CD5">
        <w:t>.</w:t>
      </w:r>
      <w:r>
        <w:t>239(Teratogen) -0</w:t>
      </w:r>
      <w:r w:rsidR="00644CD5">
        <w:t>.</w:t>
      </w:r>
      <w:r>
        <w:t>194(Tryptophan 2</w:t>
      </w:r>
      <w:r w:rsidR="00644CD5">
        <w:t>.</w:t>
      </w:r>
      <w:r>
        <w:t>3-dioxygenase inhibitor) + 0</w:t>
      </w:r>
      <w:r w:rsidR="00644CD5">
        <w:t>.</w:t>
      </w:r>
      <w:r>
        <w:t>42(L-ascorbate peroxidase inhibitor) -0</w:t>
      </w:r>
      <w:r w:rsidR="00644CD5">
        <w:t>.</w:t>
      </w:r>
      <w:r>
        <w:t>145(Heparin epidermal growth factor antagonist) -0</w:t>
      </w:r>
      <w:r w:rsidR="00644CD5">
        <w:t>.</w:t>
      </w:r>
      <w:r>
        <w:t>224(Macrophage elastase inhibitor) + 0</w:t>
      </w:r>
      <w:r w:rsidR="00644CD5">
        <w:t>.</w:t>
      </w:r>
      <w:r>
        <w:t>825(Thermolysin inhibitor) -0</w:t>
      </w:r>
      <w:r w:rsidR="00644CD5">
        <w:t>.</w:t>
      </w:r>
      <w:r>
        <w:t>0947(Phosphodiesterase 8B inhibitor) + 0</w:t>
      </w:r>
      <w:r w:rsidR="00644CD5">
        <w:t>.</w:t>
      </w:r>
      <w:r>
        <w:t>17(Eye irritation</w:t>
      </w:r>
      <w:r w:rsidR="00644CD5">
        <w:t>.</w:t>
      </w:r>
      <w:r>
        <w:t xml:space="preserve"> moderate) -0</w:t>
      </w:r>
      <w:r w:rsidR="00644CD5">
        <w:t>.</w:t>
      </w:r>
      <w:r>
        <w:t>223(Sodium channel blocker) -0</w:t>
      </w:r>
      <w:r w:rsidR="00644CD5">
        <w:t>.</w:t>
      </w:r>
      <w:r>
        <w:t>64(NAD(P)H dehydrogenase (quinone) 1 inhibitor) + 0</w:t>
      </w:r>
      <w:r w:rsidR="00644CD5">
        <w:t>.</w:t>
      </w:r>
      <w:r>
        <w:t>206(Cyclin-dependent kinase 7 inhibitor) -0</w:t>
      </w:r>
      <w:r w:rsidR="00644CD5">
        <w:t>.</w:t>
      </w:r>
      <w:r>
        <w:t>111(CYP3A4 inhibitor) + 0</w:t>
      </w:r>
      <w:r w:rsidR="00644CD5">
        <w:t>.</w:t>
      </w:r>
      <w:r>
        <w:t>335(Formate-dihydrofolate ligase inhibitor) + 0</w:t>
      </w:r>
      <w:r w:rsidR="00644CD5">
        <w:t>.</w:t>
      </w:r>
      <w:r>
        <w:t>263(MMP2 expression inhibitor) -0</w:t>
      </w:r>
      <w:r w:rsidR="00644CD5">
        <w:t>.</w:t>
      </w:r>
      <w:r>
        <w:t>157(Amiloride-sensitive cation channel 1 blocker) -0</w:t>
      </w:r>
      <w:r w:rsidR="00644CD5">
        <w:t>.</w:t>
      </w:r>
      <w:r>
        <w:t>16(MAP3K7 inhibitor) + 0</w:t>
      </w:r>
      <w:r w:rsidR="00644CD5">
        <w:t>.</w:t>
      </w:r>
      <w:r>
        <w:t>131(Cystinyl aminopeptidase inhibitor) -0</w:t>
      </w:r>
      <w:r w:rsidR="00644CD5">
        <w:t>.</w:t>
      </w:r>
      <w:r>
        <w:t>126(Antiemetic) -0</w:t>
      </w:r>
      <w:r w:rsidR="00644CD5">
        <w:t>.</w:t>
      </w:r>
      <w:r>
        <w:t>378(Phospholipase D1 inhibitor) + 0</w:t>
      </w:r>
      <w:r w:rsidR="00644CD5">
        <w:t>.</w:t>
      </w:r>
      <w:r>
        <w:t>0566(Status epilepticus) + 0</w:t>
      </w:r>
      <w:r w:rsidR="00644CD5">
        <w:t>.</w:t>
      </w:r>
      <w:r>
        <w:t>36(CYP4A11 inhibitor) -0</w:t>
      </w:r>
      <w:r w:rsidR="00644CD5">
        <w:t>.</w:t>
      </w:r>
      <w:r>
        <w:t>382(Corticotropin releasing factor antagonist) -0</w:t>
      </w:r>
      <w:r w:rsidR="00644CD5">
        <w:t>.</w:t>
      </w:r>
      <w:r>
        <w:t>17(Neurotrophic factor enhancer) -0</w:t>
      </w:r>
      <w:r w:rsidR="00644CD5">
        <w:t>.</w:t>
      </w:r>
      <w:r>
        <w:t>8(GMP synthase inhibitor) -0</w:t>
      </w:r>
      <w:r w:rsidR="00644CD5">
        <w:t>.</w:t>
      </w:r>
      <w:r>
        <w:t>193(Ribosomal protein S6 kinase alpha 1 inhibitor) + 0</w:t>
      </w:r>
      <w:r w:rsidR="00644CD5">
        <w:t>.</w:t>
      </w:r>
      <w:r>
        <w:t>41(Acetyl-CoA carboxylase 2 inhibitor) -0</w:t>
      </w:r>
      <w:r w:rsidR="00644CD5">
        <w:t>.</w:t>
      </w:r>
      <w:r>
        <w:t>466(UDP-glucuronate decarboxylase inhibitor) -0</w:t>
      </w:r>
      <w:r w:rsidR="00644CD5">
        <w:t>.</w:t>
      </w:r>
      <w:r>
        <w:t>323(Alpha 2 adrenoreceptor agonist) -0</w:t>
      </w:r>
      <w:r w:rsidR="00644CD5">
        <w:t>.</w:t>
      </w:r>
      <w:r>
        <w:t>116(Retinoprotector) + 0</w:t>
      </w:r>
      <w:r w:rsidR="00644CD5">
        <w:t>.</w:t>
      </w:r>
      <w:r>
        <w:t>623(3-Methyl-2-oxobutanoate dehydrogenase (lipoamide) inhibitor) -0</w:t>
      </w:r>
      <w:r w:rsidR="00644CD5">
        <w:t>.</w:t>
      </w:r>
      <w:r>
        <w:t>336(Fatty acid oxidation inhibitor) + 0</w:t>
      </w:r>
      <w:r w:rsidR="00644CD5">
        <w:t>.</w:t>
      </w:r>
      <w:r>
        <w:t>235(Mediator release inhibitor) -0</w:t>
      </w:r>
      <w:r w:rsidR="00644CD5">
        <w:t>.</w:t>
      </w:r>
      <w:r>
        <w:t>306(CDK2 expression inhibitor) -0</w:t>
      </w:r>
      <w:r w:rsidR="00644CD5">
        <w:t>.</w:t>
      </w:r>
      <w:r>
        <w:t>21(Histamine release inhibitor) -0</w:t>
      </w:r>
      <w:r w:rsidR="00644CD5">
        <w:t>.</w:t>
      </w:r>
      <w:r>
        <w:t>187(LDLR expression e</w:t>
      </w:r>
      <w:r>
        <w:t>n</w:t>
      </w:r>
      <w:r>
        <w:t>hancer) + 0</w:t>
      </w:r>
      <w:r w:rsidR="00644CD5">
        <w:t>.</w:t>
      </w:r>
      <w:r>
        <w:t>133(Liver X receptor agonist) -0</w:t>
      </w:r>
      <w:r w:rsidR="00644CD5">
        <w:t>.</w:t>
      </w:r>
      <w:r>
        <w:t>108(Retinoic acid beta receptor agonist) -0</w:t>
      </w:r>
      <w:r w:rsidR="00644CD5">
        <w:t>.</w:t>
      </w:r>
      <w:r>
        <w:t>229(Aurora kinase inhibitor) -0</w:t>
      </w:r>
      <w:r w:rsidR="00644CD5">
        <w:t>.</w:t>
      </w:r>
      <w:r>
        <w:t>0766(Liver fibrosis treatment) + 0</w:t>
      </w:r>
      <w:r w:rsidR="00644CD5">
        <w:t>.</w:t>
      </w:r>
      <w:r>
        <w:t>153(WIPI1 expression enhancer) + 0</w:t>
      </w:r>
      <w:r w:rsidR="00644CD5">
        <w:t>.</w:t>
      </w:r>
      <w:r>
        <w:t>161(Antiepileptic) -0</w:t>
      </w:r>
      <w:r w:rsidR="00644CD5">
        <w:t>.</w:t>
      </w:r>
      <w:r>
        <w:t>0852(Purinergic P2 antagonist) + 0</w:t>
      </w:r>
      <w:r w:rsidR="00644CD5">
        <w:t>.</w:t>
      </w:r>
      <w:r>
        <w:t>154(MAP kinase inhibitor) + 0</w:t>
      </w:r>
      <w:r w:rsidR="00644CD5">
        <w:t>.</w:t>
      </w:r>
      <w:r>
        <w:t>417(DNA ligase (ATP) inhibitor) -0</w:t>
      </w:r>
      <w:r w:rsidR="00644CD5">
        <w:t>.</w:t>
      </w:r>
      <w:r>
        <w:t>299(Myosin ATPase inhibitor) -0</w:t>
      </w:r>
      <w:r w:rsidR="00644CD5">
        <w:t>.</w:t>
      </w:r>
      <w:r>
        <w:t>189(MT1G expression enhancer) + 0</w:t>
      </w:r>
      <w:r w:rsidR="00644CD5">
        <w:t>.</w:t>
      </w:r>
      <w:r>
        <w:t>134(Rho-associated kinase II inhibitor) -0</w:t>
      </w:r>
      <w:r w:rsidR="00644CD5">
        <w:t>.</w:t>
      </w:r>
      <w:r>
        <w:t>268(Hypoxia inducible factor 1 alpha inhibitor) + 0</w:t>
      </w:r>
      <w:r w:rsidR="00644CD5">
        <w:t>.</w:t>
      </w:r>
      <w:r>
        <w:t>147(Growth factor agonist) + 0</w:t>
      </w:r>
      <w:r w:rsidR="00644CD5">
        <w:t>.</w:t>
      </w:r>
      <w:r>
        <w:t>308(Adenosine A2b receptor antagonist) -0</w:t>
      </w:r>
      <w:r w:rsidR="00644CD5">
        <w:t>.</w:t>
      </w:r>
      <w:r>
        <w:t>779(Methylmalonyl-CoA mutase inhibitor) -0</w:t>
      </w:r>
      <w:r w:rsidR="00644CD5">
        <w:t>.</w:t>
      </w:r>
      <w:r>
        <w:t>117(Parkinsonism) + 0</w:t>
      </w:r>
      <w:r w:rsidR="00644CD5">
        <w:t>.</w:t>
      </w:r>
      <w:r>
        <w:t>131(Sirtuin inhibitor) + 0</w:t>
      </w:r>
      <w:r w:rsidR="00644CD5">
        <w:t>.</w:t>
      </w:r>
      <w:r>
        <w:t>259(Adenylate cyclase inhibitor) -0</w:t>
      </w:r>
      <w:r w:rsidR="00644CD5">
        <w:t>.</w:t>
      </w:r>
      <w:r>
        <w:t>509(5'-Nucleotidase inhibitor) + 0</w:t>
      </w:r>
      <w:r w:rsidR="00644CD5">
        <w:t>.</w:t>
      </w:r>
      <w:r>
        <w:t>33(Sterol 3-beta-glucosyltransferase inhibitor) -0</w:t>
      </w:r>
      <w:r w:rsidR="00644CD5">
        <w:t>.</w:t>
      </w:r>
      <w:r>
        <w:t>0889(Complement inhibitor) -0</w:t>
      </w:r>
      <w:r w:rsidR="00644CD5">
        <w:t>.</w:t>
      </w:r>
      <w:r>
        <w:t>0556(Antineoplastic (squamous cell carcinoma)) + 0</w:t>
      </w:r>
      <w:r w:rsidR="00644CD5">
        <w:t>.</w:t>
      </w:r>
      <w:r>
        <w:t>178(Probable DNA dC-&gt;dU-editing enzyme APOBEC-3A inhibitor) + 0</w:t>
      </w:r>
      <w:r w:rsidR="00644CD5">
        <w:t>.</w:t>
      </w:r>
      <w:r>
        <w:t>0787(M18 aspartyl aminopeptidase inhibitor) -0</w:t>
      </w:r>
      <w:r w:rsidR="00644CD5">
        <w:t>.</w:t>
      </w:r>
      <w:r>
        <w:t>197(Histamine H2 receptor agonist) -0</w:t>
      </w:r>
      <w:r w:rsidR="00644CD5">
        <w:t>.</w:t>
      </w:r>
      <w:r>
        <w:t>172(Arylamine N-Acetyltransferase substrate) + 0</w:t>
      </w:r>
      <w:r w:rsidR="00644CD5">
        <w:t>.</w:t>
      </w:r>
      <w:r>
        <w:t>107(Nausea) + 0</w:t>
      </w:r>
      <w:r w:rsidR="00644CD5">
        <w:t>.</w:t>
      </w:r>
      <w:r>
        <w:t>473(Cytidylate kinase inhibitor) -0</w:t>
      </w:r>
      <w:r w:rsidR="00644CD5">
        <w:t>.</w:t>
      </w:r>
      <w:r>
        <w:t>231(5 Hydroxytryptamine 4 antagonist) -0</w:t>
      </w:r>
      <w:r w:rsidR="00644CD5">
        <w:t>.</w:t>
      </w:r>
      <w:r>
        <w:t>284(Trace amine-associated receptor 1 antagonist) -0</w:t>
      </w:r>
      <w:r w:rsidR="00644CD5">
        <w:t>.</w:t>
      </w:r>
      <w:r>
        <w:t>0968(Ephrin antagonist) + 0</w:t>
      </w:r>
      <w:r w:rsidR="00644CD5">
        <w:t>.</w:t>
      </w:r>
      <w:r>
        <w:t>0618(HIF1A expre</w:t>
      </w:r>
      <w:r>
        <w:t>s</w:t>
      </w:r>
      <w:r>
        <w:t>sion inhibitor) + 0</w:t>
      </w:r>
      <w:r w:rsidR="00644CD5">
        <w:t>.</w:t>
      </w:r>
      <w:r>
        <w:t>0976(Melanin-concentrating hormone receptor antagonist) -0</w:t>
      </w:r>
      <w:r w:rsidR="00644CD5">
        <w:t>.</w:t>
      </w:r>
      <w:r>
        <w:t>0823(Aldose reductase substrate) + 0</w:t>
      </w:r>
      <w:r w:rsidR="00644CD5">
        <w:t>.</w:t>
      </w:r>
      <w:r>
        <w:t>24(Cytochrome oxidase inhibitor) + 0</w:t>
      </w:r>
      <w:r w:rsidR="00644CD5">
        <w:t>.</w:t>
      </w:r>
      <w:r>
        <w:t>12(CYP1A1 substrate) + 0</w:t>
      </w:r>
      <w:r w:rsidR="00644CD5">
        <w:t>.</w:t>
      </w:r>
      <w:r>
        <w:t>0773(Neutropenia treatment) + 0</w:t>
      </w:r>
      <w:r w:rsidR="00644CD5">
        <w:t>.</w:t>
      </w:r>
      <w:r>
        <w:t>235(L-iditol 2-dehydrogenase inhibitor) -0</w:t>
      </w:r>
      <w:r w:rsidR="00644CD5">
        <w:t>.</w:t>
      </w:r>
      <w:r>
        <w:t>237(Dihydroorotate oxidase inhibitor) + 0</w:t>
      </w:r>
      <w:r w:rsidR="00644CD5">
        <w:t>.</w:t>
      </w:r>
      <w:r>
        <w:t>038(Antineoplastic (non-Hodgkin's ly</w:t>
      </w:r>
      <w:r>
        <w:t>m</w:t>
      </w:r>
      <w:r>
        <w:t>phoma)) + 0</w:t>
      </w:r>
      <w:r w:rsidR="00644CD5">
        <w:t>.</w:t>
      </w:r>
      <w:r>
        <w:t>0755(Ca2+/calmodulin-dependent kinase II inhibitor) -0</w:t>
      </w:r>
      <w:r w:rsidR="00644CD5">
        <w:t>.</w:t>
      </w:r>
      <w:r>
        <w:t>0934(Carcinogenic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066(Insulin like growth factor 3 antagonist) -0</w:t>
      </w:r>
      <w:r w:rsidR="00644CD5">
        <w:t>.</w:t>
      </w:r>
      <w:r>
        <w:t>411(Amylo-alpha-1</w:t>
      </w:r>
      <w:r w:rsidR="00644CD5">
        <w:t>.</w:t>
      </w:r>
      <w:r>
        <w:t>6-glucosidase inhibitor) -0</w:t>
      </w:r>
      <w:r w:rsidR="00644CD5">
        <w:t>.</w:t>
      </w:r>
      <w:r>
        <w:t>0838(Antihypercholesterolemic) + 0</w:t>
      </w:r>
      <w:r w:rsidR="00644CD5">
        <w:t>.</w:t>
      </w:r>
      <w:r>
        <w:t>223(Paget's disease treatment) + 0</w:t>
      </w:r>
      <w:r w:rsidR="00644CD5">
        <w:t>.</w:t>
      </w:r>
      <w:r>
        <w:t>0958(Carcinogenic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0923(Transforming growth factor beta antagonist) + 0</w:t>
      </w:r>
      <w:r w:rsidR="00644CD5">
        <w:t>.</w:t>
      </w:r>
      <w:r>
        <w:t>0375(Rheumatoid arthritis treatment) + 0</w:t>
      </w:r>
      <w:r w:rsidR="00644CD5">
        <w:t>.</w:t>
      </w:r>
      <w:r>
        <w:t>152(2-Nitropropane dioxygenase inhibitor) + 0</w:t>
      </w:r>
      <w:r w:rsidR="00644CD5">
        <w:t>.</w:t>
      </w:r>
      <w:r>
        <w:t>276(Phospholipase A2 inhibitor) -0</w:t>
      </w:r>
      <w:r w:rsidR="00644CD5">
        <w:t>.</w:t>
      </w:r>
      <w:r>
        <w:t>22(Glutamate (mGluR group III) antag</w:t>
      </w:r>
      <w:r>
        <w:t>o</w:t>
      </w:r>
      <w:r>
        <w:t>nist) -0</w:t>
      </w:r>
      <w:r w:rsidR="00644CD5">
        <w:t>.</w:t>
      </w:r>
      <w:r>
        <w:t>106(Linoleate diol synthase inhibitor) -0</w:t>
      </w:r>
      <w:r w:rsidR="00644CD5">
        <w:t>.</w:t>
      </w:r>
      <w:r>
        <w:t>175(Androgen antagonist) -0</w:t>
      </w:r>
      <w:r w:rsidR="00644CD5">
        <w:t>.</w:t>
      </w:r>
      <w:r>
        <w:t>0427(Growth stimulant) -0</w:t>
      </w:r>
      <w:r w:rsidR="00644CD5">
        <w:t>.</w:t>
      </w:r>
      <w:r>
        <w:t>247(Homocitrate synthase inhibitor) -0</w:t>
      </w:r>
      <w:r w:rsidR="00644CD5">
        <w:t>.</w:t>
      </w:r>
      <w:r>
        <w:t>06(Vasopressin 2 agonist) + 0</w:t>
      </w:r>
      <w:r w:rsidR="00644CD5">
        <w:t>.</w:t>
      </w:r>
      <w:r>
        <w:t>11(Antiinflammatory</w:t>
      </w:r>
      <w:r w:rsidR="00644CD5">
        <w:t>.</w:t>
      </w:r>
      <w:r>
        <w:t xml:space="preserve"> ophthalmic) + 0</w:t>
      </w:r>
      <w:r w:rsidR="00644CD5">
        <w:t>.</w:t>
      </w:r>
      <w:r>
        <w:t>0556(Analeptic) + 0</w:t>
      </w:r>
      <w:r w:rsidR="00644CD5">
        <w:t>.</w:t>
      </w:r>
      <w:r>
        <w:t>0644(Membrane integrity antagonist) + 0</w:t>
      </w:r>
      <w:r w:rsidR="00644CD5">
        <w:t>.</w:t>
      </w:r>
      <w:r>
        <w:t>044(Cachexia treatment) + 0</w:t>
      </w:r>
      <w:r w:rsidR="00644CD5">
        <w:t>.</w:t>
      </w:r>
      <w:r>
        <w:t>0442(Lipase inhibitor) -0</w:t>
      </w:r>
      <w:r w:rsidR="00644CD5">
        <w:t>.</w:t>
      </w:r>
      <w:r>
        <w:t>0633(Purinergic receptor antagonist) + 0</w:t>
      </w:r>
      <w:r w:rsidR="00644CD5">
        <w:t>.</w:t>
      </w:r>
      <w:r>
        <w:t>179(Glycerol-3-phosphate dehydrogenase (NAD+) inhibitor) + 0</w:t>
      </w:r>
      <w:r w:rsidR="00644CD5">
        <w:t>.</w:t>
      </w:r>
      <w:r>
        <w:t>106(Headache) -0</w:t>
      </w:r>
      <w:r w:rsidR="00644CD5">
        <w:t>.</w:t>
      </w:r>
      <w:r>
        <w:t>0776(P-glycoprotein inhibitor) -0</w:t>
      </w:r>
      <w:r w:rsidR="00644CD5">
        <w:t>.</w:t>
      </w:r>
      <w:r>
        <w:t>0573(Glycogen synthase kinase-3 alpha inhibitor) + 0</w:t>
      </w:r>
      <w:r w:rsidR="00644CD5">
        <w:t>.</w:t>
      </w:r>
      <w:r>
        <w:t>133(MAP kinase kinase inhibitor) + 0</w:t>
      </w:r>
      <w:r w:rsidR="00644CD5">
        <w:t>.</w:t>
      </w:r>
      <w:r>
        <w:t>0441(Histone deacetylase SIRT1 stimulant) + 0</w:t>
      </w:r>
      <w:r w:rsidR="00644CD5">
        <w:t>.</w:t>
      </w:r>
      <w:r>
        <w:t>0405(Deoxynucleoside kinase inhibitor) + 0</w:t>
      </w:r>
      <w:r w:rsidR="00644CD5">
        <w:t>.</w:t>
      </w:r>
      <w:r>
        <w:t>0349(Baculoviral IAP repeat-containing protein 2 inhibitor) + 0</w:t>
      </w:r>
      <w:r w:rsidR="00644CD5">
        <w:t>.</w:t>
      </w:r>
      <w:r>
        <w:t>16(Arginase inhibitor) -0</w:t>
      </w:r>
      <w:r w:rsidR="00644CD5">
        <w:t>.</w:t>
      </w:r>
      <w:r>
        <w:t>0339(Paraplegia) -0</w:t>
      </w:r>
      <w:r w:rsidR="00644CD5">
        <w:t>.</w:t>
      </w:r>
      <w:r>
        <w:t>035(Angiotensin AT1A receptor antagonist) + 0</w:t>
      </w:r>
      <w:r w:rsidR="00644CD5">
        <w:t>.</w:t>
      </w:r>
      <w:r>
        <w:t>0498(Saluretic) -0</w:t>
      </w:r>
      <w:r w:rsidR="00644CD5">
        <w:t>.</w:t>
      </w:r>
      <w:r>
        <w:t>0416(Beta-adrenergic receptor kinase inhibitor) -0</w:t>
      </w:r>
      <w:r w:rsidR="00644CD5">
        <w:t>.</w:t>
      </w:r>
      <w:r>
        <w:t>0687(Antiperistaltic) + 0</w:t>
      </w:r>
      <w:r w:rsidR="00644CD5">
        <w:t>.</w:t>
      </w:r>
      <w:r>
        <w:t>0744(Geranylgeranyltransferase inhibitor) -0</w:t>
      </w:r>
      <w:r w:rsidR="00644CD5">
        <w:t>.</w:t>
      </w:r>
      <w:r>
        <w:t>0279(Geranyltranstransferase (Leishmania) inhibitor) + 0</w:t>
      </w:r>
      <w:r w:rsidR="00644CD5">
        <w:t>.</w:t>
      </w:r>
      <w:r>
        <w:t>12(UGT2B7Y substrate) -0</w:t>
      </w:r>
      <w:r w:rsidR="00644CD5">
        <w:t>.</w:t>
      </w:r>
      <w:r>
        <w:t>0244(BTG1 expression enhancer) + 0</w:t>
      </w:r>
      <w:r w:rsidR="00644CD5">
        <w:t>.</w:t>
      </w:r>
      <w:r>
        <w:t>0282(Hedgehog signaling inhibitor) -</w:t>
      </w:r>
      <w:r>
        <w:lastRenderedPageBreak/>
        <w:t>0</w:t>
      </w:r>
      <w:r w:rsidR="00644CD5">
        <w:t>.</w:t>
      </w:r>
      <w:r>
        <w:t>21(Methylcrotonoyl-CoA carboxylase inhibitor) -0</w:t>
      </w:r>
      <w:r w:rsidR="00644CD5">
        <w:t>.</w:t>
      </w:r>
      <w:r>
        <w:t>0353(G-protein-coupled receptor kinase inhibitor) + 0</w:t>
      </w:r>
      <w:r w:rsidR="00644CD5">
        <w:t>.</w:t>
      </w:r>
      <w:r>
        <w:t>0167(Cytokinin dehydrogenase inhibitor) -0</w:t>
      </w:r>
      <w:r w:rsidR="00644CD5">
        <w:t>.</w:t>
      </w:r>
      <w:r>
        <w:t>0564(Telomerase inhibitor) -0</w:t>
      </w:r>
      <w:r w:rsidR="00644CD5">
        <w:t>.</w:t>
      </w:r>
      <w:r>
        <w:t>0589(3(or 17)beta-hydroxysteroid deh</w:t>
      </w:r>
      <w:r>
        <w:t>y</w:t>
      </w:r>
      <w:r>
        <w:t>drogenase inhibitor) + 0</w:t>
      </w:r>
      <w:r w:rsidR="00644CD5">
        <w:t>.</w:t>
      </w:r>
      <w:r>
        <w:t>0384(Antiviral (Adenovirus)) -0</w:t>
      </w:r>
      <w:r w:rsidR="00644CD5">
        <w:t>.</w:t>
      </w:r>
      <w:r>
        <w:t>00327(NumNegative) -0</w:t>
      </w:r>
      <w:r w:rsidR="00644CD5">
        <w:t>.</w:t>
      </w:r>
      <w:r>
        <w:t>0556(Nuclear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0154(Elastase 2 inhibitor) -0</w:t>
      </w:r>
      <w:r w:rsidR="00644CD5">
        <w:t>.</w:t>
      </w:r>
      <w:r>
        <w:t>0515(Peptidyl-Lys metalloendopeptidase inhibitor) + 0</w:t>
      </w:r>
      <w:r w:rsidR="00644CD5">
        <w:t>.</w:t>
      </w:r>
      <w:r>
        <w:t>0236(Ca2+/calmodulin-dependent kinase II alpha inhibitor) + 0</w:t>
      </w:r>
      <w:r w:rsidR="00644CD5">
        <w:t>.</w:t>
      </w:r>
      <w:r>
        <w:t>0344(Prion diseases treatment) -0</w:t>
      </w:r>
      <w:r w:rsidR="00644CD5">
        <w:t>.</w:t>
      </w:r>
      <w:r>
        <w:t>0267(Carcinogenic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0107(CXC chemokine receptor antagonist) + 0</w:t>
      </w:r>
      <w:r w:rsidR="00644CD5">
        <w:t>.</w:t>
      </w:r>
      <w:r>
        <w:t>0244(2-Acylglycerol O-acyltransferase inhibitor) -0</w:t>
      </w:r>
      <w:r w:rsidR="00644CD5">
        <w:t>.</w:t>
      </w:r>
      <w:r>
        <w:t>0253(NOS3 expression inhibitor) -0</w:t>
      </w:r>
      <w:r w:rsidR="00644CD5">
        <w:t>.</w:t>
      </w:r>
      <w:r>
        <w:t>00722(Alpha 1L adrenoreceptor antagonist) + 0</w:t>
      </w:r>
      <w:r w:rsidR="00644CD5">
        <w:t>.</w:t>
      </w:r>
      <w:r>
        <w:t>00618(Purinergic P2Y1 antagonist) -0</w:t>
      </w:r>
      <w:r w:rsidR="00644CD5">
        <w:t>.</w:t>
      </w:r>
      <w:r>
        <w:t>00704(5 Hydroxytryptamine 1F agonist) + 0</w:t>
      </w:r>
      <w:r w:rsidR="00644CD5">
        <w:t>.</w:t>
      </w:r>
      <w:r>
        <w:t>00701(MAP-kinase-activated kinase 2 inhibitor) -0</w:t>
      </w:r>
      <w:r w:rsidR="00644CD5">
        <w:t>.</w:t>
      </w:r>
      <w:r>
        <w:t>0223(NADH dehydrogenase inhibitor) + 0</w:t>
      </w:r>
      <w:r w:rsidR="00644CD5">
        <w:t>.</w:t>
      </w:r>
      <w:r>
        <w:t>00481(Carbonic anhydrase XII inhibitor) -0</w:t>
      </w:r>
      <w:r w:rsidR="00644CD5">
        <w:t>.</w:t>
      </w:r>
      <w:r>
        <w:t>00472(Toll-Like receptor antagonist) -0</w:t>
      </w:r>
      <w:r w:rsidR="00644CD5">
        <w:t>.</w:t>
      </w:r>
      <w:r>
        <w:t>0129(UGT1A7 substrate) + 0</w:t>
      </w:r>
      <w:r w:rsidR="00644CD5">
        <w:t>.</w:t>
      </w:r>
      <w:r>
        <w:t>00628(SERPINA3 expression enhancer) -0</w:t>
      </w:r>
      <w:r w:rsidR="00644CD5">
        <w:t>.</w:t>
      </w:r>
      <w:r>
        <w:t>00411(11-Beta-hydroxysteroid dehydrogenase 1 inhibitor) -0</w:t>
      </w:r>
      <w:r w:rsidR="00644CD5">
        <w:t>.</w:t>
      </w:r>
      <w:r>
        <w:t>0172(6-Phosphofructo-2-kinase inhibitor) + 0</w:t>
      </w:r>
      <w:r w:rsidR="00644CD5">
        <w:t>.</w:t>
      </w:r>
      <w:r>
        <w:t>00723(Dipeptidyl peptidase II inhibitor) -0</w:t>
      </w:r>
      <w:r w:rsidR="00644CD5">
        <w:t>.</w:t>
      </w:r>
      <w:r>
        <w:t>00314(Retinoid X beta receptor antagonist) -0</w:t>
      </w:r>
      <w:r w:rsidR="00644CD5">
        <w:t>.</w:t>
      </w:r>
      <w:r>
        <w:t>00566(Histamine H3 receptor antagonist) + 0</w:t>
      </w:r>
      <w:r w:rsidR="00644CD5">
        <w:t>.</w:t>
      </w:r>
      <w:r>
        <w:t>00188(Cyclic GMP phosphodiesterase inhibitor) + 0</w:t>
      </w:r>
      <w:r w:rsidR="00644CD5">
        <w:t>.</w:t>
      </w:r>
      <w:r>
        <w:t>000242(FNDC4 expression enhancer) + 5</w:t>
      </w:r>
      <w:r w:rsidR="00644CD5">
        <w:t>.</w:t>
      </w:r>
      <w:r>
        <w:t>57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253(Dopamine D1A antagonist) + 0</w:t>
      </w:r>
      <w:r w:rsidR="00644CD5">
        <w:t>.</w:t>
      </w:r>
      <w:r>
        <w:t>29(Cytosol alanyl aminopeptidase inhibitor) -0</w:t>
      </w:r>
      <w:r w:rsidR="00644CD5">
        <w:t>.</w:t>
      </w:r>
      <w:r>
        <w:t>361(HIV-1 integrase i</w:t>
      </w:r>
      <w:r>
        <w:t>n</w:t>
      </w:r>
      <w:r>
        <w:t>hibitor) + 0</w:t>
      </w:r>
      <w:r w:rsidR="00644CD5">
        <w:t>.</w:t>
      </w:r>
      <w:r>
        <w:t>356(Dysphoria) -3</w:t>
      </w:r>
      <w:r w:rsidR="00644CD5">
        <w:t>.</w:t>
      </w:r>
      <w:r>
        <w:t>39(Length) -0</w:t>
      </w:r>
      <w:r w:rsidR="00644CD5">
        <w:t>.</w:t>
      </w:r>
      <w:r>
        <w:t>223(MAP kinase kinase 2 inhibitor) + 24</w:t>
      </w:r>
      <w:r w:rsidR="00644CD5">
        <w:t>.</w:t>
      </w:r>
      <w:r>
        <w:t>5(Lipophilicity) + 0</w:t>
      </w:r>
      <w:r w:rsidR="00644CD5">
        <w:t>.</w:t>
      </w:r>
      <w:r>
        <w:t>156(Lipophilicity^2) + 0</w:t>
      </w:r>
      <w:r w:rsidR="00644CD5">
        <w:t>.</w:t>
      </w:r>
      <w:r>
        <w:t>18(NumAromAtoms) -0</w:t>
      </w:r>
      <w:r w:rsidR="00644CD5">
        <w:t>.</w:t>
      </w:r>
      <w:r>
        <w:t>236(Aggrecanase inhibitor) + 0</w:t>
      </w:r>
      <w:r w:rsidR="00644CD5">
        <w:t>.</w:t>
      </w:r>
      <w:r>
        <w:t>341(Progesterone receptor A antagonist) + 0</w:t>
      </w:r>
      <w:r w:rsidR="00644CD5">
        <w:t>.</w:t>
      </w:r>
      <w:r>
        <w:t>0265(G-protein coupled bile acid receptor 1 antagonist) + 0</w:t>
      </w:r>
      <w:r w:rsidR="00644CD5">
        <w:t>.</w:t>
      </w:r>
      <w:r>
        <w:t>423(Respiratory distress syndrome trea</w:t>
      </w:r>
      <w:r>
        <w:t>t</w:t>
      </w:r>
      <w:r>
        <w:t>ment) -0</w:t>
      </w:r>
      <w:r w:rsidR="00644CD5">
        <w:t>.</w:t>
      </w:r>
      <w:r>
        <w:t>507(Glutathione reductase inhibitor) + 0</w:t>
      </w:r>
      <w:r w:rsidR="00644CD5">
        <w:t>.</w:t>
      </w:r>
      <w:r>
        <w:t>0396(Inflammation) -0</w:t>
      </w:r>
      <w:r w:rsidR="00644CD5">
        <w:t>.</w:t>
      </w:r>
      <w:r>
        <w:t>428(DNA repair enzyme inhibitor) + 0</w:t>
      </w:r>
      <w:r w:rsidR="00644CD5">
        <w:t>.</w:t>
      </w:r>
      <w:r>
        <w:t>272(Calcium channel (voltage-sensitive) blocker) -1</w:t>
      </w:r>
      <w:r w:rsidR="00644CD5">
        <w:t>.</w:t>
      </w:r>
      <w:r>
        <w:t>67(Lysozyme inhibitor) -0</w:t>
      </w:r>
      <w:r w:rsidR="00644CD5">
        <w:t>.</w:t>
      </w:r>
      <w:r>
        <w:t>33(Prostaglandin D synthase inhib</w:t>
      </w:r>
      <w:r>
        <w:t>i</w:t>
      </w:r>
      <w:r>
        <w:t>tor) + 0</w:t>
      </w:r>
      <w:r w:rsidR="00644CD5">
        <w:t>.</w:t>
      </w:r>
      <w:r>
        <w:t>638(Gastrointestinal disturbance) + 0</w:t>
      </w:r>
      <w:r w:rsidR="00644CD5">
        <w:t>.</w:t>
      </w:r>
      <w:r>
        <w:t>267(5 Hydroxytryptamine 5 antagonist) -0</w:t>
      </w:r>
      <w:r w:rsidR="00644CD5">
        <w:t>.</w:t>
      </w:r>
      <w:r>
        <w:t>258(Angiotensin AT1 rece</w:t>
      </w:r>
      <w:r>
        <w:t>p</w:t>
      </w:r>
      <w:r>
        <w:t>tor antagonist) -0</w:t>
      </w:r>
      <w:r w:rsidR="00644CD5">
        <w:t>.</w:t>
      </w:r>
      <w:r>
        <w:t>252(Carbonic anhydrase IX inhibitor) + 0</w:t>
      </w:r>
      <w:r w:rsidR="00644CD5">
        <w:t>.</w:t>
      </w:r>
      <w:r>
        <w:t>342(Glyceryl-ether monooxygenase inhibitor) + 1</w:t>
      </w:r>
      <w:r w:rsidR="00644CD5">
        <w:t>.</w:t>
      </w:r>
      <w:r>
        <w:t>53(Methionyl aminopeptidase inhibitor) -0</w:t>
      </w:r>
      <w:r w:rsidR="00644CD5">
        <w:t>.</w:t>
      </w:r>
      <w:r>
        <w:t>455(Purinergic P2 antagonist) + 0</w:t>
      </w:r>
      <w:r w:rsidR="00644CD5">
        <w:t>.</w:t>
      </w:r>
      <w:r>
        <w:t>0802(Gaucher disease treatment) + 0</w:t>
      </w:r>
      <w:r w:rsidR="00644CD5">
        <w:t>.</w:t>
      </w:r>
      <w:r>
        <w:t>304(Sodium/glucose cotransporter inhibitor) -0</w:t>
      </w:r>
      <w:r w:rsidR="00644CD5">
        <w:t>.</w:t>
      </w:r>
      <w:r>
        <w:t>337(NGFR expression enhancer) + 0</w:t>
      </w:r>
      <w:r w:rsidR="00644CD5">
        <w:t>.</w:t>
      </w:r>
      <w:r>
        <w:t>59(Uterine relaxant) + 0</w:t>
      </w:r>
      <w:r w:rsidR="00644CD5">
        <w:t>.</w:t>
      </w:r>
      <w:r>
        <w:t>612(Ribonucleoside-diphosphate reductase M1 chain inhibitor) -0</w:t>
      </w:r>
      <w:r w:rsidR="00644CD5">
        <w:t>.</w:t>
      </w:r>
      <w:r>
        <w:t>086(NumAcceptor) -1</w:t>
      </w:r>
      <w:r w:rsidR="00644CD5">
        <w:t>.</w:t>
      </w:r>
      <w:r>
        <w:t>73(Isopentenyl-diphosphate DELTA-isomerase inhibitor) -0</w:t>
      </w:r>
      <w:r w:rsidR="00644CD5">
        <w:t>.</w:t>
      </w:r>
      <w:r>
        <w:t>241(Thymidine kinase 2 inhibitor) + 0</w:t>
      </w:r>
      <w:r w:rsidR="00644CD5">
        <w:t>.</w:t>
      </w:r>
      <w:r>
        <w:t>413(Ca2+/calmodulin-dependent kinase II delta inhibitor) + 0</w:t>
      </w:r>
      <w:r w:rsidR="00644CD5">
        <w:t>.</w:t>
      </w:r>
      <w:r>
        <w:t>806(Acetyl-CoA C-acyltransferase inhibitor) + 0</w:t>
      </w:r>
      <w:r w:rsidR="00644CD5">
        <w:t>.</w:t>
      </w:r>
      <w:r>
        <w:t>619(15-Lipoxygenase 2 inhibitor) -0</w:t>
      </w:r>
      <w:r w:rsidR="00644CD5">
        <w:t>.</w:t>
      </w:r>
      <w:r>
        <w:t>644(Preterm labor treatment) + 0</w:t>
      </w:r>
      <w:r w:rsidR="00644CD5">
        <w:t>.</w:t>
      </w:r>
      <w:r>
        <w:t>0968(Histone deacetylase 4 inhibitor) + 0</w:t>
      </w:r>
      <w:r w:rsidR="00644CD5">
        <w:t>.</w:t>
      </w:r>
      <w:r>
        <w:t>0945(Antitussive</w:t>
      </w:r>
      <w:r w:rsidR="00644CD5">
        <w:t>.</w:t>
      </w:r>
      <w:r>
        <w:t xml:space="preserve"> narcotic) -0</w:t>
      </w:r>
      <w:r w:rsidR="00644CD5">
        <w:t>.</w:t>
      </w:r>
      <w:r>
        <w:t>384(Photinus-luciferin 4-monooxygenase (ATP-hydrolysing) inhibitor) + 0</w:t>
      </w:r>
      <w:r w:rsidR="00644CD5">
        <w:t>.</w:t>
      </w:r>
      <w:r>
        <w:t>833(Lysine decarboxylase inhibitor) -0</w:t>
      </w:r>
      <w:r w:rsidR="00644CD5">
        <w:t>.</w:t>
      </w:r>
      <w:r>
        <w:t>597(Alpha-N-acetylgalactosaminide alpha-2</w:t>
      </w:r>
      <w:r w:rsidR="00644CD5">
        <w:t>.</w:t>
      </w:r>
      <w:r>
        <w:t>6-sialyltransferase inhibitor) -0</w:t>
      </w:r>
      <w:r w:rsidR="00644CD5">
        <w:t>.</w:t>
      </w:r>
      <w:r>
        <w:t>241(Antineoplastic (renal cancer)) + 15</w:t>
      </w:r>
      <w:r w:rsidR="00644CD5">
        <w:t>.</w:t>
      </w:r>
      <w:r>
        <w:t>1(Length^3) + 0</w:t>
      </w:r>
      <w:r w:rsidR="00644CD5">
        <w:t>.</w:t>
      </w:r>
      <w:r>
        <w:t>316(IL6 expression enhancer) + 0</w:t>
      </w:r>
      <w:r w:rsidR="00644CD5">
        <w:t>.</w:t>
      </w:r>
      <w:r>
        <w:t>633(Cytokine production stimulant) -0</w:t>
      </w:r>
      <w:r w:rsidR="00644CD5">
        <w:t>.</w:t>
      </w:r>
      <w:r>
        <w:t>202(Antileprosy) + 1</w:t>
      </w:r>
      <w:r w:rsidR="00644CD5">
        <w:t>.</w:t>
      </w:r>
      <w:r>
        <w:t>16(Cytidylate kinase inhibitor) -0</w:t>
      </w:r>
      <w:r w:rsidR="00644CD5">
        <w:t>.</w:t>
      </w:r>
      <w:r>
        <w:t>311(Steroid 17-alpha-hydroxylase/17</w:t>
      </w:r>
      <w:r w:rsidR="00644CD5">
        <w:t>.</w:t>
      </w:r>
      <w:r>
        <w:t>20 lyase inhibitor) + 0</w:t>
      </w:r>
      <w:r w:rsidR="00644CD5">
        <w:t>.</w:t>
      </w:r>
      <w:r>
        <w:t>363(Purinergic P2X1 antagonist) + 0</w:t>
      </w:r>
      <w:r w:rsidR="00644CD5">
        <w:t>.</w:t>
      </w:r>
      <w:r>
        <w:t>573(Gametolysin inhibitor) + 0</w:t>
      </w:r>
      <w:r w:rsidR="00644CD5">
        <w:t>.</w:t>
      </w:r>
      <w:r>
        <w:t>828(Arachidonic acid antagonist) + 0</w:t>
      </w:r>
      <w:r w:rsidR="00644CD5">
        <w:t>.</w:t>
      </w:r>
      <w:r>
        <w:t>526(Respiratory analeptic) -0</w:t>
      </w:r>
      <w:r w:rsidR="00644CD5">
        <w:t>.</w:t>
      </w:r>
      <w:r>
        <w:t>864(3-Dehydroquinate synthase inhibitor) -0</w:t>
      </w:r>
      <w:r w:rsidR="00644CD5">
        <w:t>.</w:t>
      </w:r>
      <w:r>
        <w:t>332(Protein phosphatase 2A inhibitor) -0</w:t>
      </w:r>
      <w:r w:rsidR="00644CD5">
        <w:t>.</w:t>
      </w:r>
      <w:r>
        <w:t>722(Glutamate (mGluR3) agonist) -0</w:t>
      </w:r>
      <w:r w:rsidR="00644CD5">
        <w:t>.</w:t>
      </w:r>
      <w:r>
        <w:t>411(CYP2C substrate) -0</w:t>
      </w:r>
      <w:r w:rsidR="00644CD5">
        <w:t>.</w:t>
      </w:r>
      <w:r>
        <w:t>469(Cytostatic) -0</w:t>
      </w:r>
      <w:r w:rsidR="00644CD5">
        <w:t>.</w:t>
      </w:r>
      <w:r>
        <w:t>95(Lacrimal secretion stimulant) -19</w:t>
      </w:r>
      <w:r w:rsidR="00644CD5">
        <w:t>.</w:t>
      </w:r>
      <w:r>
        <w:t>4(Volume^2) + 0</w:t>
      </w:r>
      <w:r w:rsidR="00644CD5">
        <w:t>.</w:t>
      </w:r>
      <w:r>
        <w:t>615(Carbonic anhydrase V inhibitor) + 0</w:t>
      </w:r>
      <w:r w:rsidR="00644CD5">
        <w:t>.</w:t>
      </w:r>
      <w:r>
        <w:t>428(Immunosuppressant) + 1</w:t>
      </w:r>
      <w:r w:rsidR="00644CD5">
        <w:t>.</w:t>
      </w:r>
      <w:r>
        <w:t>69(CYP4F3 substrate) -0</w:t>
      </w:r>
      <w:r w:rsidR="00644CD5">
        <w:t>.</w:t>
      </w:r>
      <w:r>
        <w:t>669(Cystic fibrosis treatment) + 0</w:t>
      </w:r>
      <w:r w:rsidR="00644CD5">
        <w:t>.</w:t>
      </w:r>
      <w:r>
        <w:t>246(Antineoplastic (brain cancer)) -0</w:t>
      </w:r>
      <w:r w:rsidR="00644CD5">
        <w:t>.</w:t>
      </w:r>
      <w:r>
        <w:t>318(Aurora-B kinase inhibitor) + 0</w:t>
      </w:r>
      <w:r w:rsidR="00644CD5">
        <w:t>.</w:t>
      </w:r>
      <w:r>
        <w:t>15(Protein-tyrosine phosphatase G1 inhib</w:t>
      </w:r>
      <w:r>
        <w:t>i</w:t>
      </w:r>
      <w:r>
        <w:t>tor) + 0</w:t>
      </w:r>
      <w:r w:rsidR="00644CD5">
        <w:t>.</w:t>
      </w:r>
      <w:r>
        <w:t>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307(Attention deficit/hyperactivity disorder treatment) -0</w:t>
      </w:r>
      <w:r w:rsidR="00644CD5">
        <w:t>.</w:t>
      </w:r>
      <w:r>
        <w:t>258(CDK1/cyclin B inhibitor) + 0</w:t>
      </w:r>
      <w:r w:rsidR="00644CD5">
        <w:t>.</w:t>
      </w:r>
      <w:r>
        <w:t>277(Elastase 3A inhibitor) -0</w:t>
      </w:r>
      <w:r w:rsidR="00644CD5">
        <w:t>.</w:t>
      </w:r>
      <w:r>
        <w:t>496(Splenomegaly) -0</w:t>
      </w:r>
      <w:r w:rsidR="00644CD5">
        <w:t>.</w:t>
      </w:r>
      <w:r>
        <w:t>716(Dual specificity tyr</w:t>
      </w:r>
      <w:r>
        <w:t>o</w:t>
      </w:r>
      <w:r>
        <w:t>sine-phosphorylation regulated kinase 1B inhibitor) + 0</w:t>
      </w:r>
      <w:r w:rsidR="00644CD5">
        <w:t>.</w:t>
      </w:r>
      <w:r>
        <w:t>925(Ether-a-go-go potassium channel 1 blocker) + 0</w:t>
      </w:r>
      <w:r w:rsidR="00644CD5">
        <w:t>.</w:t>
      </w:r>
      <w:r>
        <w:t>152(Antibiotic beta Lactam-like) + 0</w:t>
      </w:r>
      <w:r w:rsidR="00644CD5">
        <w:t>.</w:t>
      </w:r>
      <w:r>
        <w:t>374(MCL1 expression inhibitor) -0</w:t>
      </w:r>
      <w:r w:rsidR="00644CD5">
        <w:t>.</w:t>
      </w:r>
      <w:r>
        <w:t>548(CYP3A4 expression enhancer) + 0</w:t>
      </w:r>
      <w:r w:rsidR="00644CD5">
        <w:t>.</w:t>
      </w:r>
      <w:r>
        <w:t>217(Progesterone antagonist) -0</w:t>
      </w:r>
      <w:r w:rsidR="00644CD5">
        <w:t>.</w:t>
      </w:r>
      <w:r>
        <w:t>664(5'-Nucleotidase inhibitor) -0</w:t>
      </w:r>
      <w:r w:rsidR="00644CD5">
        <w:t>.</w:t>
      </w:r>
      <w:r>
        <w:t>314(Vascular endothelial growth factor 3 antag</w:t>
      </w:r>
      <w:r>
        <w:t>o</w:t>
      </w:r>
      <w:r>
        <w:t>nist) -0</w:t>
      </w:r>
      <w:r w:rsidR="00644CD5">
        <w:t>.</w:t>
      </w:r>
      <w:r>
        <w:t>262(Potassium channel intermediate-conductance Ca-activated blocker) -0</w:t>
      </w:r>
      <w:r w:rsidR="00644CD5">
        <w:t>.</w:t>
      </w:r>
      <w:r>
        <w:t>273(Subtilisin inhibitor) + 0</w:t>
      </w:r>
      <w:r w:rsidR="00644CD5">
        <w:t>.</w:t>
      </w:r>
      <w:r>
        <w:t>0565(c-Src kinase inhibitor) -0</w:t>
      </w:r>
      <w:r w:rsidR="00644CD5">
        <w:t>.</w:t>
      </w:r>
      <w:r>
        <w:t>387(Ribosomal protein S6 kinase alpha 3 inhibitor) -0</w:t>
      </w:r>
      <w:r w:rsidR="00644CD5">
        <w:t>.</w:t>
      </w:r>
      <w:r>
        <w:t>907(Histone-lysine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268(Malonyl-CoA decarboxylase inhibitor) + 0</w:t>
      </w:r>
      <w:r w:rsidR="00644CD5">
        <w:t>.</w:t>
      </w:r>
      <w:r>
        <w:t>718(Sodium/hydrogen exchanger 3 inhibitor) -0</w:t>
      </w:r>
      <w:r w:rsidR="00644CD5">
        <w:t>.</w:t>
      </w:r>
      <w:r>
        <w:t>463(Beta-adrenergic receptor kinase inhibitor) + 7</w:t>
      </w:r>
      <w:r w:rsidR="00644CD5">
        <w:t>.</w:t>
      </w:r>
      <w:r>
        <w:t>62(Volume) + 0</w:t>
      </w:r>
      <w:r w:rsidR="00644CD5">
        <w:t>.</w:t>
      </w:r>
      <w:r>
        <w:t>624(MYC expression enhancer) + 0</w:t>
      </w:r>
      <w:r w:rsidR="00644CD5">
        <w:t>.</w:t>
      </w:r>
      <w:r>
        <w:t>257(Cataract) + 1</w:t>
      </w:r>
      <w:r w:rsidR="00644CD5">
        <w:t>.</w:t>
      </w:r>
      <w:r>
        <w:t>18(Proto-oncogene protein c-fos inhibitor) + 0</w:t>
      </w:r>
      <w:r w:rsidR="00644CD5">
        <w:t>.</w:t>
      </w:r>
      <w:r>
        <w:t>138(NumPositive) + 0</w:t>
      </w:r>
      <w:r w:rsidR="00644CD5">
        <w:t>.</w:t>
      </w:r>
      <w:r>
        <w:t>419(Carcinogenic</w:t>
      </w:r>
      <w:r w:rsidR="00644CD5">
        <w:t>.</w:t>
      </w:r>
      <w:r>
        <w:t xml:space="preserve"> breast) -0</w:t>
      </w:r>
      <w:r w:rsidR="00644CD5">
        <w:t>.</w:t>
      </w:r>
      <w:r>
        <w:t>242(IL12B expression inhibitor) + 0</w:t>
      </w:r>
      <w:r w:rsidR="00644CD5">
        <w:t>.</w:t>
      </w:r>
      <w:r>
        <w:t>667(Phosphatidylcholine-sterol O-acyltransferase inhibitor) + 1</w:t>
      </w:r>
      <w:r w:rsidR="00644CD5">
        <w:t>.</w:t>
      </w:r>
      <w:r>
        <w:t>42(Cathepsin D inhibitor) + 0</w:t>
      </w:r>
      <w:r w:rsidR="00644CD5">
        <w:t>.</w:t>
      </w:r>
      <w:r>
        <w:t>688(Anesthetic local) -0</w:t>
      </w:r>
      <w:r w:rsidR="00644CD5">
        <w:t>.</w:t>
      </w:r>
      <w:r>
        <w:t>925(Procollagen C-endopeptidase inhibitor) -0</w:t>
      </w:r>
      <w:r w:rsidR="00644CD5">
        <w:t>.</w:t>
      </w:r>
      <w:r>
        <w:t>197(DNA-(apurinic or apyrimidinic site) lyase inhibitor) -1</w:t>
      </w:r>
      <w:r w:rsidR="00644CD5">
        <w:t>.</w:t>
      </w:r>
      <w:r>
        <w:t>4(Histone deacetylase 9 inhib</w:t>
      </w:r>
      <w:r>
        <w:t>i</w:t>
      </w:r>
      <w:r>
        <w:t>tor) -0</w:t>
      </w:r>
      <w:r w:rsidR="00644CD5">
        <w:t>.</w:t>
      </w:r>
      <w:r>
        <w:t>179(Tumour necrosis factor alpha antagonist) + 0</w:t>
      </w:r>
      <w:r w:rsidR="00644CD5">
        <w:t>.</w:t>
      </w:r>
      <w:r>
        <w:t>457(Cholinergic) -0</w:t>
      </w:r>
      <w:r w:rsidR="00644CD5">
        <w:t>.</w:t>
      </w:r>
      <w:r>
        <w:t>258(Carcinogenic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452(Antiacne) -0</w:t>
      </w:r>
      <w:r w:rsidR="00644CD5">
        <w:t>.</w:t>
      </w:r>
      <w:r>
        <w:t>968(Heat shock protein 90 beta antagonist) + 0</w:t>
      </w:r>
      <w:r w:rsidR="00644CD5">
        <w:t>.</w:t>
      </w:r>
      <w:r>
        <w:t>413(Cathepsin L2 inhibitor) -0</w:t>
      </w:r>
      <w:r w:rsidR="00644CD5">
        <w:t>.</w:t>
      </w:r>
      <w:r>
        <w:t>116(Protein-</w:t>
      </w:r>
      <w:r>
        <w:lastRenderedPageBreak/>
        <w:t>tyrosine phosphatase 1B inhibitor) + 0</w:t>
      </w:r>
      <w:r w:rsidR="00644CD5">
        <w:t>.</w:t>
      </w:r>
      <w:r>
        <w:t>236(Carcinogenic</w:t>
      </w:r>
      <w:r w:rsidR="00644CD5">
        <w:t>.</w:t>
      </w:r>
      <w:r>
        <w:t xml:space="preserve"> group 2B) -0</w:t>
      </w:r>
      <w:r w:rsidR="00644CD5">
        <w:t>.</w:t>
      </w:r>
      <w:r>
        <w:t>284(Gastrointestinal hemorrhage) -0</w:t>
      </w:r>
      <w:r w:rsidR="00644CD5">
        <w:t>.</w:t>
      </w:r>
      <w:r>
        <w:t>248(Melatonin antagonist) -0</w:t>
      </w:r>
      <w:r w:rsidR="00644CD5">
        <w:t>.</w:t>
      </w:r>
      <w:r>
        <w:t>643(AREG expression enhancer) -0</w:t>
      </w:r>
      <w:r w:rsidR="00644CD5">
        <w:t>.</w:t>
      </w:r>
      <w:r>
        <w:t>213(Antiviral (Hepatitis C)) + 0</w:t>
      </w:r>
      <w:r w:rsidR="00644CD5">
        <w:t>.</w:t>
      </w:r>
      <w:r>
        <w:t>353(Acidosis) -0</w:t>
      </w:r>
      <w:r w:rsidR="00644CD5">
        <w:t>.</w:t>
      </w:r>
      <w:r>
        <w:t>559(PPARG expression enhancer) -1</w:t>
      </w:r>
      <w:r w:rsidR="00644CD5">
        <w:t>.</w:t>
      </w:r>
      <w:r>
        <w:t>11(Cholesterol esterase inhibitor) + 1</w:t>
      </w:r>
      <w:r w:rsidR="00644CD5">
        <w:t>.</w:t>
      </w:r>
      <w:r>
        <w:t>23(2-Aminohexano-6-lactam racemase inhibitor) -1</w:t>
      </w:r>
      <w:r w:rsidR="00644CD5">
        <w:t>.</w:t>
      </w:r>
      <w:r>
        <w:t>14(Ethanolamine kinase inhibitor) + 0</w:t>
      </w:r>
      <w:r w:rsidR="00644CD5">
        <w:t>.</w:t>
      </w:r>
      <w:r>
        <w:t>947(Adenosine A3 receptor antagonist) -1</w:t>
      </w:r>
      <w:r w:rsidR="00644CD5">
        <w:t>.</w:t>
      </w:r>
      <w:r>
        <w:t>12(Neuropathy trea</w:t>
      </w:r>
      <w:r>
        <w:t>t</w:t>
      </w:r>
      <w:r>
        <w:t>ment) + 1</w:t>
      </w:r>
      <w:r w:rsidR="00644CD5">
        <w:t>.</w:t>
      </w:r>
      <w:r>
        <w:t>17(CDC-like kinase 3 inhibitor) + 0</w:t>
      </w:r>
      <w:r w:rsidR="00644CD5">
        <w:t>.</w:t>
      </w:r>
      <w:r>
        <w:t>652(UGT2B4 substrate) + 0</w:t>
      </w:r>
      <w:r w:rsidR="00644CD5">
        <w:t>.</w:t>
      </w:r>
      <w:r>
        <w:t>145(MW) -0</w:t>
      </w:r>
      <w:r w:rsidR="00644CD5">
        <w:t>.</w:t>
      </w:r>
      <w:r>
        <w:t>751(Glutamate (mGluR) antagonist) + 0</w:t>
      </w:r>
      <w:r w:rsidR="00644CD5">
        <w:t>.</w:t>
      </w:r>
      <w:r>
        <w:t>308(GABA receptor agonist) -1</w:t>
      </w:r>
      <w:r w:rsidR="00644CD5">
        <w:t>.</w:t>
      </w:r>
      <w:r>
        <w:t>24(Asparagine synthase (glutamine-hydrolysing) inhibitor) + 0</w:t>
      </w:r>
      <w:r w:rsidR="00644CD5">
        <w:t>.</w:t>
      </w:r>
      <w:r>
        <w:t>259(Pain) -0</w:t>
      </w:r>
      <w:r w:rsidR="00644CD5">
        <w:t>.</w:t>
      </w:r>
      <w:r>
        <w:t>349(Dizziness) + 0</w:t>
      </w:r>
      <w:r w:rsidR="00644CD5">
        <w:t>.</w:t>
      </w:r>
      <w:r>
        <w:t>393(AR expression inhibitor) -0</w:t>
      </w:r>
      <w:r w:rsidR="00644CD5">
        <w:t>.</w:t>
      </w:r>
      <w:r>
        <w:t>262(CYP51 inhibitor) -0</w:t>
      </w:r>
      <w:r w:rsidR="00644CD5">
        <w:t>.</w:t>
      </w:r>
      <w:r>
        <w:t>809(Fatty acid oxidation inhibitor) + 0</w:t>
      </w:r>
      <w:r w:rsidR="00644CD5">
        <w:t>.</w:t>
      </w:r>
      <w:r>
        <w:t>808(Ethanolaminephosphotransferase inhibitor) -0</w:t>
      </w:r>
      <w:r w:rsidR="00644CD5">
        <w:t>.</w:t>
      </w:r>
      <w:r>
        <w:t>397(Non-steroidal antiinflammatory agent) -0</w:t>
      </w:r>
      <w:r w:rsidR="00644CD5">
        <w:t>.</w:t>
      </w:r>
      <w:r>
        <w:t>914(Agaritine gamma-glutamyltransferase inhibitor) -0</w:t>
      </w:r>
      <w:r w:rsidR="00644CD5">
        <w:t>.</w:t>
      </w:r>
      <w:r>
        <w:t>292(Leukopenia) -0</w:t>
      </w:r>
      <w:r w:rsidR="00644CD5">
        <w:t>.</w:t>
      </w:r>
      <w:r>
        <w:t>418(CYP2B1 substrate) + 0</w:t>
      </w:r>
      <w:r w:rsidR="00644CD5">
        <w:t>.</w:t>
      </w:r>
      <w:r>
        <w:t>212(Phosphate transporter inhibitor) + 0</w:t>
      </w:r>
      <w:r w:rsidR="00644CD5">
        <w:t>.</w:t>
      </w:r>
      <w:r>
        <w:t>213(Bone formation stimulant) -1</w:t>
      </w:r>
      <w:r w:rsidR="00644CD5">
        <w:t>.</w:t>
      </w:r>
      <w:r>
        <w:t>17(Nicotinate phosphoribosyltransferase inhibitor) + 0</w:t>
      </w:r>
      <w:r w:rsidR="00644CD5">
        <w:t>.</w:t>
      </w:r>
      <w:r>
        <w:t>971(MAP3K11 inhibitor) -1</w:t>
      </w:r>
      <w:r w:rsidR="00644CD5">
        <w:t>.</w:t>
      </w:r>
      <w:r>
        <w:t>11(5-Formyltetrahydrofolate cyclo-ligase inhibitor) -0</w:t>
      </w:r>
      <w:r w:rsidR="00644CD5">
        <w:t>.</w:t>
      </w:r>
      <w:r>
        <w:t>223(Myocardial ischemia treatment) + 0</w:t>
      </w:r>
      <w:r w:rsidR="00644CD5">
        <w:t>.</w:t>
      </w:r>
      <w:r>
        <w:t>274(Protein kinase B inhibitor) -0</w:t>
      </w:r>
      <w:r w:rsidR="00644CD5">
        <w:t>.</w:t>
      </w:r>
      <w:r>
        <w:t>282(Neutral endopeptidase inhibitor) -0</w:t>
      </w:r>
      <w:r w:rsidR="00644CD5">
        <w:t>.</w:t>
      </w:r>
      <w:r>
        <w:t>221(OLFML3 expression enhancer) + 0</w:t>
      </w:r>
      <w:r w:rsidR="00644CD5">
        <w:t>.</w:t>
      </w:r>
      <w:r>
        <w:t>576(Ribose-5-phosphate isomerase inhibitor) + 0</w:t>
      </w:r>
      <w:r w:rsidR="00644CD5">
        <w:t>.</w:t>
      </w:r>
      <w:r>
        <w:t>282(Antialcoholic) + 0</w:t>
      </w:r>
      <w:r w:rsidR="00644CD5">
        <w:t>.</w:t>
      </w:r>
      <w:r>
        <w:t>207(Carcinogenic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mammary gland) -0</w:t>
      </w:r>
      <w:r w:rsidR="00644CD5">
        <w:t>.</w:t>
      </w:r>
      <w:r>
        <w:t>204(Glycosylceramidase inhibitor) -0</w:t>
      </w:r>
      <w:r w:rsidR="00644CD5">
        <w:t>.</w:t>
      </w:r>
      <w:r>
        <w:t>201(T-cell protein-tyrosine phosphatase inhib</w:t>
      </w:r>
      <w:r>
        <w:t>i</w:t>
      </w:r>
      <w:r>
        <w:t>tor) + 0</w:t>
      </w:r>
      <w:r w:rsidR="00644CD5">
        <w:t>.</w:t>
      </w:r>
      <w:r>
        <w:t>228(Opioid mu 1 receptor antagonist) -0</w:t>
      </w:r>
      <w:r w:rsidR="00644CD5">
        <w:t>.</w:t>
      </w:r>
      <w:r>
        <w:t>372(Antiuremic) + 0</w:t>
      </w:r>
      <w:r w:rsidR="00644CD5">
        <w:t>.</w:t>
      </w:r>
      <w:r>
        <w:t>554(Homogentisate 1</w:t>
      </w:r>
      <w:r w:rsidR="00644CD5">
        <w:t>.</w:t>
      </w:r>
      <w:r>
        <w:t>2-dioxygenase inhibitor) -0</w:t>
      </w:r>
      <w:r w:rsidR="00644CD5">
        <w:t>.</w:t>
      </w:r>
      <w:r>
        <w:t>431(Lactoylglutathione lyase inhibitor) + 0</w:t>
      </w:r>
      <w:r w:rsidR="00644CD5">
        <w:t>.</w:t>
      </w:r>
      <w:r>
        <w:t>131(Septic shock treatment) + 0</w:t>
      </w:r>
      <w:r w:rsidR="00644CD5">
        <w:t>.</w:t>
      </w:r>
      <w:r>
        <w:t>321(Periodontitis treatment) + 0</w:t>
      </w:r>
      <w:r w:rsidR="00644CD5">
        <w:t>.</w:t>
      </w:r>
      <w:r>
        <w:t>58(IL4 expression enhancer) -0</w:t>
      </w:r>
      <w:r w:rsidR="00644CD5">
        <w:t>.</w:t>
      </w:r>
      <w:r>
        <w:t>39(Acetylcholine muscarinic agonist) + 0</w:t>
      </w:r>
      <w:r w:rsidR="00644CD5">
        <w:t>.</w:t>
      </w:r>
      <w:r>
        <w:t>239(Deoxynucleoside kinase inhibitor) + 0</w:t>
      </w:r>
      <w:r w:rsidR="00644CD5">
        <w:t>.</w:t>
      </w:r>
      <w:r>
        <w:t>193(Troponin C inhibitor) -0</w:t>
      </w:r>
      <w:r w:rsidR="00644CD5">
        <w:t>.</w:t>
      </w:r>
      <w:r>
        <w:t>188(Tubulin agonist) -0</w:t>
      </w:r>
      <w:r w:rsidR="00644CD5">
        <w:t>.</w:t>
      </w:r>
      <w:r>
        <w:t>548(Dopamine agonist) + 0</w:t>
      </w:r>
      <w:r w:rsidR="00644CD5">
        <w:t>.</w:t>
      </w:r>
      <w:r>
        <w:t>796(L-iditol 2-dehydrogenase inhibitor) + 0</w:t>
      </w:r>
      <w:r w:rsidR="00644CD5">
        <w:t>.</w:t>
      </w:r>
      <w:r>
        <w:t>166(Chemosensitizer) + 0</w:t>
      </w:r>
      <w:r w:rsidR="00644CD5">
        <w:t>.</w:t>
      </w:r>
      <w:r>
        <w:t>548(2-Isopropylmalate synthase inhibitor) -0</w:t>
      </w:r>
      <w:r w:rsidR="00644CD5">
        <w:t>.</w:t>
      </w:r>
      <w:r>
        <w:t>826(P2 nucleoside transporter inhibitor) -0</w:t>
      </w:r>
      <w:r w:rsidR="00644CD5">
        <w:t>.</w:t>
      </w:r>
      <w:r>
        <w:t>266(Gastrin inhibitor) + 0</w:t>
      </w:r>
      <w:r w:rsidR="00644CD5">
        <w:t>.</w:t>
      </w:r>
      <w:r>
        <w:t>154(Hepatic disorders treatment) + 0</w:t>
      </w:r>
      <w:r w:rsidR="00644CD5">
        <w:t>.</w:t>
      </w:r>
      <w:r>
        <w:t>199(Methylenetetrahydrofolate reductase (NADPH) inhibitor) -0</w:t>
      </w:r>
      <w:r w:rsidR="00644CD5">
        <w:t>.</w:t>
      </w:r>
      <w:r>
        <w:t>207(Histidine-rich protein PFHRP-II inhibitor) + 0</w:t>
      </w:r>
      <w:r w:rsidR="00644CD5">
        <w:t>.</w:t>
      </w:r>
      <w:r>
        <w:t>727(Phosphoglycerate dehydrogenase i</w:t>
      </w:r>
      <w:r>
        <w:t>n</w:t>
      </w:r>
      <w:r>
        <w:t>hibitor) + 0</w:t>
      </w:r>
      <w:r w:rsidR="00644CD5">
        <w:t>.</w:t>
      </w:r>
      <w:r>
        <w:t>679(CCL5 expression enhancer) -0</w:t>
      </w:r>
      <w:r w:rsidR="00644CD5">
        <w:t>.</w:t>
      </w:r>
      <w:r>
        <w:t>351(Sialorrhea) + 0</w:t>
      </w:r>
      <w:r w:rsidR="00644CD5">
        <w:t>.</w:t>
      </w:r>
      <w:r>
        <w:t>235(Serine carboxypeptidase inhibitor) -0</w:t>
      </w:r>
      <w:r w:rsidR="00644CD5">
        <w:t>.</w:t>
      </w:r>
      <w:r>
        <w:t>858(Glyoxylate reductase (NADP+) inhibitor) + 1</w:t>
      </w:r>
      <w:r w:rsidR="00644CD5">
        <w:t>.</w:t>
      </w:r>
      <w:r>
        <w:t>25(Uridine nucleosidase inhibitor) -1</w:t>
      </w:r>
      <w:r w:rsidR="00644CD5">
        <w:t>.</w:t>
      </w:r>
      <w:r>
        <w:t>1(Aminopeptidase I inhib</w:t>
      </w:r>
      <w:r>
        <w:t>i</w:t>
      </w:r>
      <w:r>
        <w:t>tor) + 0</w:t>
      </w:r>
      <w:r w:rsidR="00644CD5">
        <w:t>.</w:t>
      </w:r>
      <w:r>
        <w:t>258(Nicotinic acid receptor agonist) -0</w:t>
      </w:r>
      <w:r w:rsidR="00644CD5">
        <w:t>.</w:t>
      </w:r>
      <w:r>
        <w:t>231(Integrin alphaVbeta3 antagonist) -0</w:t>
      </w:r>
      <w:r w:rsidR="00644CD5">
        <w:t>.</w:t>
      </w:r>
      <w:r>
        <w:t>244(Hypertensive) + 0</w:t>
      </w:r>
      <w:r w:rsidR="00644CD5">
        <w:t>.</w:t>
      </w:r>
      <w:r>
        <w:t>312(Estrogen agonist) + 0</w:t>
      </w:r>
      <w:r w:rsidR="00644CD5">
        <w:t>.</w:t>
      </w:r>
      <w:r>
        <w:t>31(CYP2D6 inhibitor) + 0</w:t>
      </w:r>
      <w:r w:rsidR="00644CD5">
        <w:t>.</w:t>
      </w:r>
      <w:r>
        <w:t>849(Saccharopine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928(Gestagen-like) + 0</w:t>
      </w:r>
      <w:r w:rsidR="00644CD5">
        <w:t>.</w:t>
      </w:r>
      <w:r>
        <w:t>24(Calcium release-activated channel blocker) -0</w:t>
      </w:r>
      <w:r w:rsidR="00644CD5">
        <w:t>.</w:t>
      </w:r>
      <w:r>
        <w:t>383(Aldehyde dehydrogenase 1A2 inhibitor) + 0</w:t>
      </w:r>
      <w:r w:rsidR="00644CD5">
        <w:t>.</w:t>
      </w:r>
      <w:r>
        <w:t>173(Bulimia treatment) -0</w:t>
      </w:r>
      <w:r w:rsidR="00644CD5">
        <w:t>.</w:t>
      </w:r>
      <w:r>
        <w:t>486(CYP1B1 expression inhibitor) -0</w:t>
      </w:r>
      <w:r w:rsidR="00644CD5">
        <w:t>.</w:t>
      </w:r>
      <w:r>
        <w:t>462(UGT1A6 substrate) + 0</w:t>
      </w:r>
      <w:r w:rsidR="00644CD5">
        <w:t>.</w:t>
      </w:r>
      <w:r>
        <w:t>414(CDK4 expression inhibitor) -0</w:t>
      </w:r>
      <w:r w:rsidR="00644CD5">
        <w:t>.</w:t>
      </w:r>
      <w:r>
        <w:t>229(Proto-oncogene tyrosine-protein kinase Yes inhibitor) -0</w:t>
      </w:r>
      <w:r w:rsidR="00644CD5">
        <w:t>.</w:t>
      </w:r>
      <w:r>
        <w:t>223(Endothelin B receptor antagonist) -0</w:t>
      </w:r>
      <w:r w:rsidR="00644CD5">
        <w:t>.</w:t>
      </w:r>
      <w:r>
        <w:t>254(1-Alkylglycerophosphocholine O-acetyltransferase inhibitor) -0</w:t>
      </w:r>
      <w:r w:rsidR="00644CD5">
        <w:t>.</w:t>
      </w:r>
      <w:r>
        <w:t>813(Free fatty acid rece</w:t>
      </w:r>
      <w:r>
        <w:t>p</w:t>
      </w:r>
      <w:r>
        <w:t>tor 1 agonist) -0</w:t>
      </w:r>
      <w:r w:rsidR="00644CD5">
        <w:t>.</w:t>
      </w:r>
      <w:r>
        <w:t>368(MGMT expression enhancer) + 0</w:t>
      </w:r>
      <w:r w:rsidR="00644CD5">
        <w:t>.</w:t>
      </w:r>
      <w:r>
        <w:t>155(Alpha 2c adrenoreceptor agonist) + 0</w:t>
      </w:r>
      <w:r w:rsidR="00644CD5">
        <w:t>.</w:t>
      </w:r>
      <w:r>
        <w:t>59(Phospholipase inhibitor) -0</w:t>
      </w:r>
      <w:r w:rsidR="00644CD5">
        <w:t>.</w:t>
      </w:r>
      <w:r>
        <w:t>154(Kainate receptor 4 antagonist) -0</w:t>
      </w:r>
      <w:r w:rsidR="00644CD5">
        <w:t>.</w:t>
      </w:r>
      <w:r>
        <w:t>205(Nicastrin inhibitor) -0</w:t>
      </w:r>
      <w:r w:rsidR="00644CD5">
        <w:t>.</w:t>
      </w:r>
      <w:r>
        <w:t>0785(Rhinitis treatment) -0</w:t>
      </w:r>
      <w:r w:rsidR="00644CD5">
        <w:t>.</w:t>
      </w:r>
      <w:r>
        <w:t>187(Depression) + 0</w:t>
      </w:r>
      <w:r w:rsidR="00644CD5">
        <w:t>.</w:t>
      </w:r>
      <w:r>
        <w:t>383(GADD45A expression enhancer) + 0</w:t>
      </w:r>
      <w:r w:rsidR="00644CD5">
        <w:t>.</w:t>
      </w:r>
      <w:r>
        <w:t>138(Prostaglandin E2 agonist) -0</w:t>
      </w:r>
      <w:r w:rsidR="00644CD5">
        <w:t>.</w:t>
      </w:r>
      <w:r>
        <w:t>189(Protein kinase C eta inhibitor) + 0</w:t>
      </w:r>
      <w:r w:rsidR="00644CD5">
        <w:t>.</w:t>
      </w:r>
      <w:r>
        <w:t>247(DELTA14-sterol reductase inhibitor) + 0</w:t>
      </w:r>
      <w:r w:rsidR="00644CD5">
        <w:t>.</w:t>
      </w:r>
      <w:r>
        <w:t>653(TGF beta receptor type II kinase inhibitor) + 0</w:t>
      </w:r>
      <w:r w:rsidR="00644CD5">
        <w:t>.</w:t>
      </w:r>
      <w:r>
        <w:t>168(Cannabinoid CB2 receptor agonist) + 0</w:t>
      </w:r>
      <w:r w:rsidR="00644CD5">
        <w:t>.</w:t>
      </w:r>
      <w:r>
        <w:t>165(Gastrointestinal disorders treatment) + 0</w:t>
      </w:r>
      <w:r w:rsidR="00644CD5">
        <w:t>.</w:t>
      </w:r>
      <w:r>
        <w:t>0882(Antineoplastic (non-Hodgkin's lymphoma)) -0</w:t>
      </w:r>
      <w:r w:rsidR="00644CD5">
        <w:t>.</w:t>
      </w:r>
      <w:r>
        <w:t>105(Angiogenesis stimulant) + 0</w:t>
      </w:r>
      <w:r w:rsidR="00644CD5">
        <w:t>.</w:t>
      </w:r>
      <w:r>
        <w:t>308(Histone deacetylase inhibitor) -0</w:t>
      </w:r>
      <w:r w:rsidR="00644CD5">
        <w:t>.</w:t>
      </w:r>
      <w:r>
        <w:t>104(Spasmolytic</w:t>
      </w:r>
      <w:r w:rsidR="00644CD5">
        <w:t>.</w:t>
      </w:r>
      <w:r>
        <w:t xml:space="preserve"> urinary) -0</w:t>
      </w:r>
      <w:r w:rsidR="00644CD5">
        <w:t>.</w:t>
      </w:r>
      <w:r>
        <w:t>211(Endocrine disruptor) + 0</w:t>
      </w:r>
      <w:r w:rsidR="00644CD5">
        <w:t>.</w:t>
      </w:r>
      <w:r>
        <w:t>234(CYP1A1 substrate) -0</w:t>
      </w:r>
      <w:r w:rsidR="00644CD5">
        <w:t>.</w:t>
      </w:r>
      <w:r>
        <w:t>276(Renilla-luciferin 2-monooxygenase inhibitor) -0</w:t>
      </w:r>
      <w:r w:rsidR="00644CD5">
        <w:t>.</w:t>
      </w:r>
      <w:r>
        <w:t>0256(NumNegative) -0</w:t>
      </w:r>
      <w:r w:rsidR="00644CD5">
        <w:t>.</w:t>
      </w:r>
      <w:r>
        <w:t>585(Cholesterol absorption inhibitor) + 0</w:t>
      </w:r>
      <w:r w:rsidR="00644CD5">
        <w:t>.</w:t>
      </w:r>
      <w:r>
        <w:t>133(Interleukin 2 agonist) -0</w:t>
      </w:r>
      <w:r w:rsidR="00644CD5">
        <w:t>.</w:t>
      </w:r>
      <w:r>
        <w:t>218(Potassium channel (Ca-activated) blocker) + 0</w:t>
      </w:r>
      <w:r w:rsidR="00644CD5">
        <w:t>.</w:t>
      </w:r>
      <w:r>
        <w:t>178(Pantetheine-phosphate adenylyltransferase inhibitor) -0</w:t>
      </w:r>
      <w:r w:rsidR="00644CD5">
        <w:t>.</w:t>
      </w:r>
      <w:r>
        <w:t>498(Diacylglycerol O-acyltransferase inhibitor) + 0</w:t>
      </w:r>
      <w:r w:rsidR="00644CD5">
        <w:t>.</w:t>
      </w:r>
      <w:r>
        <w:t>187(Pectate lyase inhibitor) + 0</w:t>
      </w:r>
      <w:r w:rsidR="00644CD5">
        <w:t>.</w:t>
      </w:r>
      <w:r>
        <w:t>281(TP53 expression enhancer) + 0</w:t>
      </w:r>
      <w:r w:rsidR="00644CD5">
        <w:t>.</w:t>
      </w:r>
      <w:r>
        <w:t>136(CDC-like kinase 1 inhibitor) -0</w:t>
      </w:r>
      <w:r w:rsidR="00644CD5">
        <w:t>.</w:t>
      </w:r>
      <w:r>
        <w:t>119(5 Hydroxytryptamine 4 agonist) -0</w:t>
      </w:r>
      <w:r w:rsidR="00644CD5">
        <w:t>.</w:t>
      </w:r>
      <w:r>
        <w:t>218(Eosinophilia) + 0</w:t>
      </w:r>
      <w:r w:rsidR="00644CD5">
        <w:t>.</w:t>
      </w:r>
      <w:r>
        <w:t>143(Cytosolic phospholipase A2 delta inhibitor) + 0</w:t>
      </w:r>
      <w:r w:rsidR="00644CD5">
        <w:t>.</w:t>
      </w:r>
      <w:r>
        <w:t>0941(HERG 1 channel blocker) + 0</w:t>
      </w:r>
      <w:r w:rsidR="00644CD5">
        <w:t>.</w:t>
      </w:r>
      <w:r>
        <w:t>536(Formyl peptide receptor antagonist) + 0</w:t>
      </w:r>
      <w:r w:rsidR="00644CD5">
        <w:t>.</w:t>
      </w:r>
      <w:r>
        <w:t>179(N-carbamoyl-L-amino-acid hydrolase inhibitor) -0</w:t>
      </w:r>
      <w:r w:rsidR="00644CD5">
        <w:t>.</w:t>
      </w:r>
      <w:r>
        <w:t>129(Methionyl aminopeptidase 2 inhibitor) + 0</w:t>
      </w:r>
      <w:r w:rsidR="00644CD5">
        <w:t>.</w:t>
      </w:r>
      <w:r>
        <w:t>188(Lichenoid eru</w:t>
      </w:r>
      <w:r>
        <w:t>p</w:t>
      </w:r>
      <w:r>
        <w:t>tion) + 0</w:t>
      </w:r>
      <w:r w:rsidR="00644CD5">
        <w:t>.</w:t>
      </w:r>
      <w:r>
        <w:t>148(Emetic) -0</w:t>
      </w:r>
      <w:r w:rsidR="00644CD5">
        <w:t>.</w:t>
      </w:r>
      <w:r>
        <w:t>161(MT1G expression enhancer) + 0</w:t>
      </w:r>
      <w:r w:rsidR="00644CD5">
        <w:t>.</w:t>
      </w:r>
      <w:r>
        <w:t>286(Membrane permeability enhancer) -0</w:t>
      </w:r>
      <w:r w:rsidR="00644CD5">
        <w:t>.</w:t>
      </w:r>
      <w:r>
        <w:t>108(Vasculitis treatment) + 0</w:t>
      </w:r>
      <w:r w:rsidR="00644CD5">
        <w:t>.</w:t>
      </w:r>
      <w:r>
        <w:t>257(Lysyl oxidase inhibitor) + 0</w:t>
      </w:r>
      <w:r w:rsidR="00644CD5">
        <w:t>.</w:t>
      </w:r>
      <w:r>
        <w:t>282(ErbB antagonist) + 0</w:t>
      </w:r>
      <w:r w:rsidR="00644CD5">
        <w:t>.</w:t>
      </w:r>
      <w:r>
        <w:t>233(Parotid gland enlarg</w:t>
      </w:r>
      <w:r>
        <w:t>e</w:t>
      </w:r>
      <w:r>
        <w:t>ment) + 0</w:t>
      </w:r>
      <w:r w:rsidR="00644CD5">
        <w:t>.</w:t>
      </w:r>
      <w:r>
        <w:t>358(Potassium channel Kv1.1 blocker) -0</w:t>
      </w:r>
      <w:r w:rsidR="00644CD5">
        <w:t>.</w:t>
      </w:r>
      <w:r>
        <w:t>615(Purine nucleosidase inhibitor) -0</w:t>
      </w:r>
      <w:r w:rsidR="00644CD5">
        <w:t>.</w:t>
      </w:r>
      <w:r>
        <w:t>29(KIAA0101 expression inhibitor) -0</w:t>
      </w:r>
      <w:r w:rsidR="00644CD5">
        <w:t>.</w:t>
      </w:r>
      <w:r>
        <w:t>462(SMN2 expression enhancer) -0</w:t>
      </w:r>
      <w:r w:rsidR="00644CD5">
        <w:t>.</w:t>
      </w:r>
      <w:r>
        <w:t>476(Melatonin 1a antagonist) -0</w:t>
      </w:r>
      <w:r w:rsidR="00644CD5">
        <w:t>.</w:t>
      </w:r>
      <w:r>
        <w:t>17(MAP kinase 13 inhibitor) + 0</w:t>
      </w:r>
      <w:r w:rsidR="00644CD5">
        <w:t>.</w:t>
      </w:r>
      <w:r>
        <w:t>118(Guanine deaminase inhibitor) + 0</w:t>
      </w:r>
      <w:r w:rsidR="00644CD5">
        <w:t>.</w:t>
      </w:r>
      <w:r>
        <w:t>197(Protein kinase C iota inhibitor) -0</w:t>
      </w:r>
      <w:r w:rsidR="00644CD5">
        <w:t>.</w:t>
      </w:r>
      <w:r>
        <w:t>239(3C-like protease (Human cor</w:t>
      </w:r>
      <w:r>
        <w:t>o</w:t>
      </w:r>
      <w:r>
        <w:t>navirus) inhibitor) -0</w:t>
      </w:r>
      <w:r w:rsidR="00644CD5">
        <w:t>.</w:t>
      </w:r>
      <w:r>
        <w:t>239(Akinesia) -0</w:t>
      </w:r>
      <w:r w:rsidR="00644CD5">
        <w:t>.</w:t>
      </w:r>
      <w:r>
        <w:t>212(Carcinogenic</w:t>
      </w:r>
      <w:r w:rsidR="00644CD5">
        <w:t>.</w:t>
      </w:r>
      <w:r>
        <w:t xml:space="preserve"> rat) + 0</w:t>
      </w:r>
      <w:r w:rsidR="00644CD5">
        <w:t>.</w:t>
      </w:r>
      <w:r>
        <w:t>224(STC2 expression enhancer) -0</w:t>
      </w:r>
      <w:r w:rsidR="00644CD5">
        <w:t>.</w:t>
      </w:r>
      <w:r>
        <w:t>303(Janus tyr</w:t>
      </w:r>
      <w:r>
        <w:t>o</w:t>
      </w:r>
      <w:r>
        <w:t>sine kinase 2 inhibitor) + 0</w:t>
      </w:r>
      <w:r w:rsidR="00644CD5">
        <w:t>.</w:t>
      </w:r>
      <w:r>
        <w:t>165(Focal adhesion kinase inhibitor) + 0</w:t>
      </w:r>
      <w:r w:rsidR="00644CD5">
        <w:t>.</w:t>
      </w:r>
      <w:r>
        <w:t>166(Cyanosis) -0</w:t>
      </w:r>
      <w:r w:rsidR="00644CD5">
        <w:t>.</w:t>
      </w:r>
      <w:r>
        <w:t>154(Acylaminoacyl-peptidase inhibitor) + 0</w:t>
      </w:r>
      <w:r w:rsidR="00644CD5">
        <w:t>.</w:t>
      </w:r>
      <w:r>
        <w:t>208(MMP2 expression inhibitor) -0</w:t>
      </w:r>
      <w:r w:rsidR="00644CD5">
        <w:t>.</w:t>
      </w:r>
      <w:r>
        <w:t>374(N1L inhibitor) + 0</w:t>
      </w:r>
      <w:r w:rsidR="00644CD5">
        <w:t>.</w:t>
      </w:r>
      <w:r>
        <w:t>233(Headache) -0</w:t>
      </w:r>
      <w:r w:rsidR="00644CD5">
        <w:t>.</w:t>
      </w:r>
      <w:r>
        <w:t>158(5 Hydroxytryptamine 2C antagonist) -0</w:t>
      </w:r>
      <w:r w:rsidR="00644CD5">
        <w:t>.</w:t>
      </w:r>
      <w:r>
        <w:t>158(Kainate receptor 2 antagonist) -0</w:t>
      </w:r>
      <w:r w:rsidR="00644CD5">
        <w:t>.</w:t>
      </w:r>
      <w:r>
        <w:t>114(Phospholipase A2 X inhibitor) -0</w:t>
      </w:r>
      <w:r w:rsidR="00644CD5">
        <w:t>.</w:t>
      </w:r>
      <w:r>
        <w:t>0792(CXC chemokine 2 receptor antagonist) + 0</w:t>
      </w:r>
      <w:r w:rsidR="00644CD5">
        <w:t>.</w:t>
      </w:r>
      <w:r>
        <w:t>134(5 Hydroxytryptamine 2 antagonist) -0</w:t>
      </w:r>
      <w:r w:rsidR="00644CD5">
        <w:t>.</w:t>
      </w:r>
      <w:r>
        <w:t>0735(Antineoplastic (small cell lung cancer)) -0</w:t>
      </w:r>
      <w:r w:rsidR="00644CD5">
        <w:t>.</w:t>
      </w:r>
      <w:r>
        <w:t>251(DNA gyrase inhibitor) + 0</w:t>
      </w:r>
      <w:r w:rsidR="00644CD5">
        <w:t>.</w:t>
      </w:r>
      <w:r>
        <w:t>119(Protease inhibitor) -0</w:t>
      </w:r>
      <w:r w:rsidR="00644CD5">
        <w:t>.</w:t>
      </w:r>
      <w:r>
        <w:t>0937(Paraplegia) -0</w:t>
      </w:r>
      <w:r w:rsidR="00644CD5">
        <w:t>.</w:t>
      </w:r>
      <w:r>
        <w:t>196(Carcinogenic</w:t>
      </w:r>
      <w:r w:rsidR="00644CD5">
        <w:t>.</w:t>
      </w:r>
      <w:r>
        <w:t xml:space="preserve"> mouse) -0</w:t>
      </w:r>
      <w:r w:rsidR="00644CD5">
        <w:t>.</w:t>
      </w:r>
      <w:r>
        <w:t>311(Antirickettsial) + 0</w:t>
      </w:r>
      <w:r w:rsidR="00644CD5">
        <w:t>.</w:t>
      </w:r>
      <w:r>
        <w:t>219(Raynaud's phenomenon) -0</w:t>
      </w:r>
      <w:r w:rsidR="00644CD5">
        <w:t>.</w:t>
      </w:r>
      <w:r>
        <w:t>0834(Analgesic</w:t>
      </w:r>
      <w:r w:rsidR="00644CD5">
        <w:t>.</w:t>
      </w:r>
      <w:r>
        <w:t xml:space="preserve"> opioid) -0</w:t>
      </w:r>
      <w:r w:rsidR="00644CD5">
        <w:t>.</w:t>
      </w:r>
      <w:r>
        <w:t xml:space="preserve">243(Cathepsin S inhibitor) + </w:t>
      </w:r>
      <w:r>
        <w:lastRenderedPageBreak/>
        <w:t>0</w:t>
      </w:r>
      <w:r w:rsidR="00644CD5">
        <w:t>.</w:t>
      </w:r>
      <w:r>
        <w:t>167(Glycine transporter inhibitor) -0</w:t>
      </w:r>
      <w:r w:rsidR="00644CD5">
        <w:t>.</w:t>
      </w:r>
      <w:r>
        <w:t>255(Adrenaline agonist) + 0</w:t>
      </w:r>
      <w:r w:rsidR="00644CD5">
        <w:t>.</w:t>
      </w:r>
      <w:r>
        <w:t>0898(Sphingomyelinase inhibitor) + 0</w:t>
      </w:r>
      <w:r w:rsidR="00644CD5">
        <w:t>.</w:t>
      </w:r>
      <w:r>
        <w:t>108(RET inhibitor) + 0</w:t>
      </w:r>
      <w:r w:rsidR="00644CD5">
        <w:t>.</w:t>
      </w:r>
      <w:r>
        <w:t>44(Xanthine phosphoribosyltransferase inhibitor) + 0</w:t>
      </w:r>
      <w:r w:rsidR="00644CD5">
        <w:t>.</w:t>
      </w:r>
      <w:r>
        <w:t>274(HCV NS3/NS4A protease inhibitor) -0</w:t>
      </w:r>
      <w:r w:rsidR="00644CD5">
        <w:t>.</w:t>
      </w:r>
      <w:r>
        <w:t>064(Male reproductive disfunction treatment) -0</w:t>
      </w:r>
      <w:r w:rsidR="00644CD5">
        <w:t>.</w:t>
      </w:r>
      <w:r>
        <w:t>149(DDIT3 expression enhancer) + 0</w:t>
      </w:r>
      <w:r w:rsidR="00644CD5">
        <w:t>.</w:t>
      </w:r>
      <w:r>
        <w:t>181(IL8 expression enhancer) -0</w:t>
      </w:r>
      <w:r w:rsidR="00644CD5">
        <w:t>.</w:t>
      </w:r>
      <w:r>
        <w:t>479(Cellulose synthase (UDP-forming) inhibitor) + 0</w:t>
      </w:r>
      <w:r w:rsidR="00644CD5">
        <w:t>.</w:t>
      </w:r>
      <w:r>
        <w:t>091(Alpha 1b adrenoreceptor antagonist) -0</w:t>
      </w:r>
      <w:r w:rsidR="00644CD5">
        <w:t>.</w:t>
      </w:r>
      <w:r>
        <w:t>277(Mannosyl-oligosaccharide glucosidase inhibitor) + 0</w:t>
      </w:r>
      <w:r w:rsidR="00644CD5">
        <w:t>.</w:t>
      </w:r>
      <w:r>
        <w:t>129(CYP2C19 substrate) + 0</w:t>
      </w:r>
      <w:r w:rsidR="00644CD5">
        <w:t>.</w:t>
      </w:r>
      <w:r>
        <w:t>257(Nicotinic receptor beta3 subunit antag</w:t>
      </w:r>
      <w:r>
        <w:t>o</w:t>
      </w:r>
      <w:r>
        <w:t>nist) + 0</w:t>
      </w:r>
      <w:r w:rsidR="00644CD5">
        <w:t>.</w:t>
      </w:r>
      <w:r>
        <w:t>603(Deoxyguanosine kinase inhibitor) + 0</w:t>
      </w:r>
      <w:r w:rsidR="00644CD5">
        <w:t>.</w:t>
      </w:r>
      <w:r>
        <w:t>135(Alkaline phosphatase inhibitor) + 0</w:t>
      </w:r>
      <w:r w:rsidR="00644CD5">
        <w:t>.</w:t>
      </w:r>
      <w:r>
        <w:t>22(Targeting protein for Xklp2 inhibitor) -0</w:t>
      </w:r>
      <w:r w:rsidR="00644CD5">
        <w:t>.</w:t>
      </w:r>
      <w:r>
        <w:t>229(Dihydroorotate oxidase inhibitor) -0</w:t>
      </w:r>
      <w:r w:rsidR="00644CD5">
        <w:t>.</w:t>
      </w:r>
      <w:r>
        <w:t>0569(5 Hydroxytryptamine 4E antagonist) -0</w:t>
      </w:r>
      <w:r w:rsidR="00644CD5">
        <w:t>.</w:t>
      </w:r>
      <w:r>
        <w:t>0616(HIV-1 protease inhibitor) + 0</w:t>
      </w:r>
      <w:r w:rsidR="00644CD5">
        <w:t>.</w:t>
      </w:r>
      <w:r>
        <w:t>0493(Antineoplastic (bone cancer)) -0</w:t>
      </w:r>
      <w:r w:rsidR="00644CD5">
        <w:t>.</w:t>
      </w:r>
      <w:r>
        <w:t>0627(Ribosomal protein S6 kinase alpha 2 inhibitor) -0</w:t>
      </w:r>
      <w:r w:rsidR="00644CD5">
        <w:t>.</w:t>
      </w:r>
      <w:r>
        <w:t>114(Urease inhibitor) + 0</w:t>
      </w:r>
      <w:r w:rsidR="00644CD5">
        <w:t>.</w:t>
      </w:r>
      <w:r>
        <w:t>218(Aminopeptidase microsomal inhibitor) -0</w:t>
      </w:r>
      <w:r w:rsidR="00644CD5">
        <w:t>.</w:t>
      </w:r>
      <w:r>
        <w:t>189(Leukotriene A4 hydrolase inhibitor) + 0</w:t>
      </w:r>
      <w:r w:rsidR="00644CD5">
        <w:t>.</w:t>
      </w:r>
      <w:r>
        <w:t>197(Thromboxane A2 antagonist) -0</w:t>
      </w:r>
      <w:r w:rsidR="00644CD5">
        <w:t>.</w:t>
      </w:r>
      <w:r>
        <w:t>209(Arginine decarboxylase inhibitor) + 0</w:t>
      </w:r>
      <w:r w:rsidR="00644CD5">
        <w:t>.</w:t>
      </w:r>
      <w:r>
        <w:t>0708(VLA-4 antagonist) -0</w:t>
      </w:r>
      <w:r w:rsidR="00644CD5">
        <w:t>.</w:t>
      </w:r>
      <w:r>
        <w:t>0612(Polycystin-1 inhibitor) + 0</w:t>
      </w:r>
      <w:r w:rsidR="00644CD5">
        <w:t>.</w:t>
      </w:r>
      <w:r>
        <w:t>12(Diabetic nephropathy treatment) + 0</w:t>
      </w:r>
      <w:r w:rsidR="00644CD5">
        <w:t>.</w:t>
      </w:r>
      <w:r>
        <w:t>067(Protein kinase B gamma inhibitor) + 0</w:t>
      </w:r>
      <w:r w:rsidR="00644CD5">
        <w:t>.</w:t>
      </w:r>
      <w:r>
        <w:t>0364(Alzheimer's disease treatment) -0</w:t>
      </w:r>
      <w:r w:rsidR="00644CD5">
        <w:t>.</w:t>
      </w:r>
      <w:r>
        <w:t>148(IGFBP2 expression enhancer) -0</w:t>
      </w:r>
      <w:r w:rsidR="00644CD5">
        <w:t>.</w:t>
      </w:r>
      <w:r>
        <w:t>0432(Eukaryotic translation initiation factor 4H inhibitor) + 0</w:t>
      </w:r>
      <w:r w:rsidR="00644CD5">
        <w:t>.</w:t>
      </w:r>
      <w:r>
        <w:t>0604(Coma) + 0</w:t>
      </w:r>
      <w:r w:rsidR="00644CD5">
        <w:t>.</w:t>
      </w:r>
      <w:r>
        <w:t>144(Magnesium-protoporphyrin IX methyltransferase inhibitor) -0</w:t>
      </w:r>
      <w:r w:rsidR="00644CD5">
        <w:t>.</w:t>
      </w:r>
      <w:r>
        <w:t>0339(Prostate cancer treatment) + 0</w:t>
      </w:r>
      <w:r w:rsidR="00644CD5">
        <w:t>.</w:t>
      </w:r>
      <w:r>
        <w:t>0373(Farnesyltransferase inhibitor) -0</w:t>
      </w:r>
      <w:r w:rsidR="00644CD5">
        <w:t>.</w:t>
      </w:r>
      <w:r>
        <w:t>0527(Gelatinase inhibitor) -0</w:t>
      </w:r>
      <w:r w:rsidR="00644CD5">
        <w:t>.</w:t>
      </w:r>
      <w:r>
        <w:t>0759(Sensitization) -0</w:t>
      </w:r>
      <w:r w:rsidR="00644CD5">
        <w:t>.</w:t>
      </w:r>
      <w:r>
        <w:t>238(Solute carrier family 22 member 12 inhibitor) -0</w:t>
      </w:r>
      <w:r w:rsidR="00644CD5">
        <w:t>.</w:t>
      </w:r>
      <w:r>
        <w:t>0922(Inducible nitric oxide synthase inhibitor) -0</w:t>
      </w:r>
      <w:r w:rsidR="00644CD5">
        <w:t>.</w:t>
      </w:r>
      <w:r>
        <w:t>106(Epoxide hydrolase inhibitor) -0</w:t>
      </w:r>
      <w:r w:rsidR="00644CD5">
        <w:t>.</w:t>
      </w:r>
      <w:r>
        <w:t>0411(Phosphodiesterase 3A inhibitor) + 0</w:t>
      </w:r>
      <w:r w:rsidR="00644CD5">
        <w:t>.</w:t>
      </w:r>
      <w:r>
        <w:t>0465(Eye irritation</w:t>
      </w:r>
      <w:r w:rsidR="00644CD5">
        <w:t>.</w:t>
      </w:r>
      <w:r>
        <w:t xml:space="preserve"> mo</w:t>
      </w:r>
      <w:r>
        <w:t>d</w:t>
      </w:r>
      <w:r>
        <w:t>erate) + 0</w:t>
      </w:r>
      <w:r w:rsidR="00644CD5">
        <w:t>.</w:t>
      </w:r>
      <w:r>
        <w:t>0355(3 Beta-hydroxy-delta 5-steroid dehydrogenase inhibitor) -0</w:t>
      </w:r>
      <w:r w:rsidR="00644CD5">
        <w:t>.</w:t>
      </w:r>
      <w:r>
        <w:t>0435(Smo receptor antagonist) + 0</w:t>
      </w:r>
      <w:r w:rsidR="00644CD5">
        <w:t>.</w:t>
      </w:r>
      <w:r>
        <w:t>0196(Dry eye) -0</w:t>
      </w:r>
      <w:r w:rsidR="00644CD5">
        <w:t>.</w:t>
      </w:r>
      <w:r>
        <w:t>0356(Carbonyl reductase [NADPH] 1 inhibitor) + 0</w:t>
      </w:r>
      <w:r w:rsidR="00644CD5">
        <w:t>.</w:t>
      </w:r>
      <w:r>
        <w:t>168(1-Pyrroline-5-carboxylate dehydrogenase inhibitor) + 0</w:t>
      </w:r>
      <w:r w:rsidR="00644CD5">
        <w:t>.</w:t>
      </w:r>
      <w:r>
        <w:t>0361(Weight gain) -0</w:t>
      </w:r>
      <w:r w:rsidR="00644CD5">
        <w:t>.</w:t>
      </w:r>
      <w:r>
        <w:t>0712(8-Amino-7-oxononanoate synthase inhibitor) + 0</w:t>
      </w:r>
      <w:r w:rsidR="00644CD5">
        <w:t>.</w:t>
      </w:r>
      <w:r>
        <w:t>0736(Inosine monopho</w:t>
      </w:r>
      <w:r>
        <w:t>s</w:t>
      </w:r>
      <w:r>
        <w:t>phate dehydrogenase inhibitor) -0</w:t>
      </w:r>
      <w:r w:rsidR="00644CD5">
        <w:t>.</w:t>
      </w:r>
      <w:r>
        <w:t>13(Rhodopsin kinase inhibitor) -0</w:t>
      </w:r>
      <w:r w:rsidR="00644CD5">
        <w:t>.</w:t>
      </w:r>
      <w:r>
        <w:t>0653(Rubredoxin-NAD+ reductase inhibitor) + 0</w:t>
      </w:r>
      <w:r w:rsidR="00644CD5">
        <w:t>.</w:t>
      </w:r>
      <w:r>
        <w:t>0384(Catechol oxidase inhibitor) + 0</w:t>
      </w:r>
      <w:r w:rsidR="00644CD5">
        <w:t>.</w:t>
      </w:r>
      <w:r>
        <w:t>0824(1-Deoxy-D-xylulose-5-phosphate reductoisomerase inhibitor) -0</w:t>
      </w:r>
      <w:r w:rsidR="00644CD5">
        <w:t>.</w:t>
      </w:r>
      <w:r>
        <w:t>0155(Adenosine A2b receptor agonist) -0</w:t>
      </w:r>
      <w:r w:rsidR="00644CD5">
        <w:t>.</w:t>
      </w:r>
      <w:r>
        <w:t>0187(Melanin-concentrating hormone receptor 2 antagonist) + 0</w:t>
      </w:r>
      <w:r w:rsidR="00644CD5">
        <w:t>.</w:t>
      </w:r>
      <w:r>
        <w:t>0229(Rho-associated kinase inhibitor) + 0</w:t>
      </w:r>
      <w:r w:rsidR="00644CD5">
        <w:t>.</w:t>
      </w:r>
      <w:r>
        <w:t>0106(Psychotropic) + 0</w:t>
      </w:r>
      <w:r w:rsidR="00644CD5">
        <w:t>.</w:t>
      </w:r>
      <w:r>
        <w:t>0454(AMP-activated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0224(Vasopressor) + 0</w:t>
      </w:r>
      <w:r w:rsidR="00644CD5">
        <w:t>.</w:t>
      </w:r>
      <w:r>
        <w:t>0131(NADH oxidase inhibitor) + 0</w:t>
      </w:r>
      <w:r w:rsidR="00644CD5">
        <w:t>.</w:t>
      </w:r>
      <w:r>
        <w:t>0177(Nephritis) -0</w:t>
      </w:r>
      <w:r w:rsidR="00644CD5">
        <w:t>.</w:t>
      </w:r>
      <w:r>
        <w:t>0157(Ribosomal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034(Somatostatin agonist) + 0</w:t>
      </w:r>
      <w:r w:rsidR="00644CD5">
        <w:t>.</w:t>
      </w:r>
      <w:r>
        <w:t>0356(MarA inhibitor) -0</w:t>
      </w:r>
      <w:r w:rsidR="00644CD5">
        <w:t>.</w:t>
      </w:r>
      <w:r>
        <w:t>0307(Sphingosine 1-phosphate receptor 3 antagonist) + 0</w:t>
      </w:r>
      <w:r w:rsidR="00644CD5">
        <w:t>.</w:t>
      </w:r>
      <w:r>
        <w:t>00824(Osteoarthritis treatment) + 0</w:t>
      </w:r>
      <w:r w:rsidR="00644CD5">
        <w:t>.</w:t>
      </w:r>
      <w:r>
        <w:t>00819(Gout treatment) -0</w:t>
      </w:r>
      <w:r w:rsidR="00644CD5">
        <w:t>.</w:t>
      </w:r>
      <w:r>
        <w:t>0143(Monodehydroascorbate reductase (NADH) inhibitor) + 0</w:t>
      </w:r>
      <w:r w:rsidR="00644CD5">
        <w:t>.</w:t>
      </w:r>
      <w:r>
        <w:t>0202(IL1A expression enhancer) + 0</w:t>
      </w:r>
      <w:r w:rsidR="00644CD5">
        <w:t>.</w:t>
      </w:r>
      <w:r>
        <w:t>025(Bombesin 2 receptor antagonist) + 0</w:t>
      </w:r>
      <w:r w:rsidR="00644CD5">
        <w:t>.</w:t>
      </w:r>
      <w:r>
        <w:t>00817(Sialidase 3 inhibitor) -0</w:t>
      </w:r>
      <w:r w:rsidR="00644CD5">
        <w:t>.</w:t>
      </w:r>
      <w:r>
        <w:t>0123(Carcinogenic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0164(ICAM1 expression enhancer) + 0</w:t>
      </w:r>
      <w:r w:rsidR="00644CD5">
        <w:t>.</w:t>
      </w:r>
      <w:r>
        <w:t>00436(Alcohol dehydrogenase I inhibitor) -0</w:t>
      </w:r>
      <w:r w:rsidR="00644CD5">
        <w:t>.</w:t>
      </w:r>
      <w:r>
        <w:t>012(TNFRSF11B expression enhancer) + 0</w:t>
      </w:r>
      <w:r w:rsidR="00644CD5">
        <w:t>.</w:t>
      </w:r>
      <w:r>
        <w:t>0217(CYP27 substrate) + 0</w:t>
      </w:r>
      <w:r w:rsidR="00644CD5">
        <w:t>.</w:t>
      </w:r>
      <w:r>
        <w:t>00423(Janus tyrosine kinase 1 inhibitor) + 0</w:t>
      </w:r>
      <w:r w:rsidR="00644CD5">
        <w:t>.</w:t>
      </w:r>
      <w:r>
        <w:t>00955(CDKN1C expression enhancer) -0</w:t>
      </w:r>
      <w:r w:rsidR="00644CD5">
        <w:t>.</w:t>
      </w:r>
      <w:r>
        <w:t>00773(5-Alpha-reductase 2 inhibitor) + 0</w:t>
      </w:r>
      <w:r w:rsidR="00644CD5">
        <w:t>.</w:t>
      </w:r>
      <w:r>
        <w:t>00222(Epidermal growth factor receptor kinase inhibitor) -0</w:t>
      </w:r>
      <w:r w:rsidR="00644CD5">
        <w:t>.</w:t>
      </w:r>
      <w:r>
        <w:t>00173(Phospholipase A2 IIa inhibitor) -0</w:t>
      </w:r>
      <w:r w:rsidR="00644CD5">
        <w:t>.</w:t>
      </w:r>
      <w:r>
        <w:t>00162(cGMP-dependent protein kinase inhibitor) -0</w:t>
      </w:r>
      <w:r w:rsidR="00644CD5">
        <w:t>.</w:t>
      </w:r>
      <w:r>
        <w:t>00375(Beta lactamase II inhibitor) -0</w:t>
      </w:r>
      <w:r w:rsidR="00644CD5">
        <w:t>.</w:t>
      </w:r>
      <w:r>
        <w:t>00102(Alpha 2d adrenoreceptor antagonist) + 6</w:t>
      </w:r>
      <w:r w:rsidR="00644CD5">
        <w:t>.</w:t>
      </w:r>
      <w:r>
        <w:t>12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346(Thiopurine S-methyltransferase inhibitor) + 0</w:t>
      </w:r>
      <w:r w:rsidR="00644CD5">
        <w:t>.</w:t>
      </w:r>
      <w:r>
        <w:t>566(FASLG expression inhibitor) + 0</w:t>
      </w:r>
      <w:r w:rsidR="00644CD5">
        <w:t>.</w:t>
      </w:r>
      <w:r>
        <w:t>973(Length) -0</w:t>
      </w:r>
      <w:r w:rsidR="00644CD5">
        <w:t>.</w:t>
      </w:r>
      <w:r>
        <w:t>31(Antiinfective) + 0</w:t>
      </w:r>
      <w:r w:rsidR="00644CD5">
        <w:t>.</w:t>
      </w:r>
      <w:r>
        <w:t>967(Alpha 2b adrenoreceptor agonist) -0</w:t>
      </w:r>
      <w:r w:rsidR="00644CD5">
        <w:t>.</w:t>
      </w:r>
      <w:r>
        <w:t>129(Antiparkinsonian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0553(TNF convertase inhibitor) -0</w:t>
      </w:r>
      <w:r w:rsidR="00644CD5">
        <w:t>.</w:t>
      </w:r>
      <w:r>
        <w:t>0799((R)-3-amino-2-methylpropionate-pyruvate transaminase inhibitor) -0</w:t>
      </w:r>
      <w:r w:rsidR="00644CD5">
        <w:t>.</w:t>
      </w:r>
      <w:r>
        <w:t>379(Glutamate dehydrogenase [NAD(P)+] inhibitor) -0</w:t>
      </w:r>
      <w:r w:rsidR="00644CD5">
        <w:t>.</w:t>
      </w:r>
      <w:r>
        <w:t>848(Inner centromere protein inhibitor) + 25(Lipophilicity) + 0</w:t>
      </w:r>
      <w:r w:rsidR="00644CD5">
        <w:t>.</w:t>
      </w:r>
      <w:r>
        <w:t>661(Tyrosine transaminase inhibitor) + 0</w:t>
      </w:r>
      <w:r w:rsidR="00644CD5">
        <w:t>.</w:t>
      </w:r>
      <w:r>
        <w:t>387(CYP1A1 expression enhancer) -0</w:t>
      </w:r>
      <w:r w:rsidR="00644CD5">
        <w:t>.</w:t>
      </w:r>
      <w:r>
        <w:t>206(Protein-tyrosine phosphatase 1B inhibitor) -0</w:t>
      </w:r>
      <w:r w:rsidR="00644CD5">
        <w:t>.</w:t>
      </w:r>
      <w:r>
        <w:t>183(THBS1 expression enhancer) + 0</w:t>
      </w:r>
      <w:r w:rsidR="00644CD5">
        <w:t>.</w:t>
      </w:r>
      <w:r>
        <w:t>142(Lipophilicity^2) + 0</w:t>
      </w:r>
      <w:r w:rsidR="00644CD5">
        <w:t>.</w:t>
      </w:r>
      <w:r>
        <w:t>407(Glyceryl-ether monooxygenase inhibitor) -0</w:t>
      </w:r>
      <w:r w:rsidR="00644CD5">
        <w:t>.</w:t>
      </w:r>
      <w:r>
        <w:t>253(Urease inhibitor) + 0</w:t>
      </w:r>
      <w:r w:rsidR="00644CD5">
        <w:t>.</w:t>
      </w:r>
      <w:r>
        <w:t>0528(Runt-related transcription factor 1 inhibitor) -0</w:t>
      </w:r>
      <w:r w:rsidR="00644CD5">
        <w:t>.</w:t>
      </w:r>
      <w:r>
        <w:t>34(Nephrotoxic) -0</w:t>
      </w:r>
      <w:r w:rsidR="00644CD5">
        <w:t>.</w:t>
      </w:r>
      <w:r>
        <w:t>433(Phosphodiesterase VIII inhibitor) + 0</w:t>
      </w:r>
      <w:r w:rsidR="00644CD5">
        <w:t>.</w:t>
      </w:r>
      <w:r>
        <w:t>375(Arrhythmogenic) -0</w:t>
      </w:r>
      <w:r w:rsidR="00644CD5">
        <w:t>.</w:t>
      </w:r>
      <w:r>
        <w:t>523(Amiloride-sensitive cation channel 1 blocker) + 0</w:t>
      </w:r>
      <w:r w:rsidR="00644CD5">
        <w:t>.</w:t>
      </w:r>
      <w:r>
        <w:t>49(Antineoplastic (colorectal cancer)) + 0</w:t>
      </w:r>
      <w:r w:rsidR="00644CD5">
        <w:t>.</w:t>
      </w:r>
      <w:r>
        <w:t>123(NumAromAtoms) -0</w:t>
      </w:r>
      <w:r w:rsidR="00644CD5">
        <w:t>.</w:t>
      </w:r>
      <w:r>
        <w:t>808(CYP3A4 inducer) + 0</w:t>
      </w:r>
      <w:r w:rsidR="00644CD5">
        <w:t>.</w:t>
      </w:r>
      <w:r>
        <w:t>303(Carcinogenic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479(NOS2 expression enhancer) + 0</w:t>
      </w:r>
      <w:r w:rsidR="00644CD5">
        <w:t>.</w:t>
      </w:r>
      <w:r>
        <w:t>306(Alanine racemase inhib</w:t>
      </w:r>
      <w:r>
        <w:t>i</w:t>
      </w:r>
      <w:r>
        <w:t>tor) -0</w:t>
      </w:r>
      <w:r w:rsidR="00644CD5">
        <w:t>.</w:t>
      </w:r>
      <w:r>
        <w:t>0591(Heart failure treatment) -0</w:t>
      </w:r>
      <w:r w:rsidR="00644CD5">
        <w:t>.</w:t>
      </w:r>
      <w:r>
        <w:t>375(Cystathionine gamma-lyase inhibitor) + 0</w:t>
      </w:r>
      <w:r w:rsidR="00644CD5">
        <w:t>.</w:t>
      </w:r>
      <w:r>
        <w:t>294(Calcium antagonist) -1</w:t>
      </w:r>
      <w:r w:rsidR="00644CD5">
        <w:t>.</w:t>
      </w:r>
      <w:r>
        <w:t>41(Fatty liver) + 0</w:t>
      </w:r>
      <w:r w:rsidR="00644CD5">
        <w:t>.</w:t>
      </w:r>
      <w:r>
        <w:t>0155(Immunoglobulin Fc receptor antagonist) + 18</w:t>
      </w:r>
      <w:r w:rsidR="00644CD5">
        <w:t>.</w:t>
      </w:r>
      <w:r>
        <w:t>4(Volume) -0</w:t>
      </w:r>
      <w:r w:rsidR="00644CD5">
        <w:t>.</w:t>
      </w:r>
      <w:r>
        <w:t>783(MAO inhibitor) + 0</w:t>
      </w:r>
      <w:r w:rsidR="00644CD5">
        <w:t>.</w:t>
      </w:r>
      <w:r>
        <w:t>892(MYC expression enhancer) -0</w:t>
      </w:r>
      <w:r w:rsidR="00644CD5">
        <w:t>.</w:t>
      </w:r>
      <w:r>
        <w:t>287(Alcohol dehydrogenase inhibitor) + 0</w:t>
      </w:r>
      <w:r w:rsidR="00644CD5">
        <w:t>.</w:t>
      </w:r>
      <w:r>
        <w:t>354(Excitability) -0</w:t>
      </w:r>
      <w:r w:rsidR="00644CD5">
        <w:t>.</w:t>
      </w:r>
      <w:r>
        <w:t>201(Anaphylaxis) + 0</w:t>
      </w:r>
      <w:r w:rsidR="00644CD5">
        <w:t>.</w:t>
      </w:r>
      <w:r>
        <w:t>852(GABA aminotransferase inhibitor) -1</w:t>
      </w:r>
      <w:r w:rsidR="00644CD5">
        <w:t>.</w:t>
      </w:r>
      <w:r>
        <w:t>01(Histone deacetylase class IIa inhibitor) + 1</w:t>
      </w:r>
      <w:r w:rsidR="00644CD5">
        <w:t>.</w:t>
      </w:r>
      <w:r>
        <w:t>43(8-oxodGTPase stim</w:t>
      </w:r>
      <w:r>
        <w:t>u</w:t>
      </w:r>
      <w:r>
        <w:t>lant) -0</w:t>
      </w:r>
      <w:r w:rsidR="00644CD5">
        <w:t>.</w:t>
      </w:r>
      <w:r>
        <w:t>337(Leukotriene B4 receptor 2 antagonist) -1</w:t>
      </w:r>
      <w:r w:rsidR="00644CD5">
        <w:t>.</w:t>
      </w:r>
      <w:r>
        <w:t>63(N-formylglutamate deformylase inhibitor) -0</w:t>
      </w:r>
      <w:r w:rsidR="00644CD5">
        <w:t>.</w:t>
      </w:r>
      <w:r>
        <w:t>378(Anesthetic inhalation) -1</w:t>
      </w:r>
      <w:r w:rsidR="00644CD5">
        <w:t>.</w:t>
      </w:r>
      <w:r>
        <w:t>15(IFITM1 expression enhancer) + 0</w:t>
      </w:r>
      <w:r w:rsidR="00644CD5">
        <w:t>.</w:t>
      </w:r>
      <w:r>
        <w:t>481(HMGCS1 expression enhancer) -0</w:t>
      </w:r>
      <w:r w:rsidR="00644CD5">
        <w:t>.</w:t>
      </w:r>
      <w:r>
        <w:t>993(Glyoxylate reductase (NADP+) inhibitor) -0</w:t>
      </w:r>
      <w:r w:rsidR="00644CD5">
        <w:t>.</w:t>
      </w:r>
      <w:r>
        <w:t>116(Squalene-hopene cyclase inhibitor) -0</w:t>
      </w:r>
      <w:r w:rsidR="00644CD5">
        <w:t>.</w:t>
      </w:r>
      <w:r>
        <w:t>0718(NumAcceptor) + 0</w:t>
      </w:r>
      <w:r w:rsidR="00644CD5">
        <w:t>.</w:t>
      </w:r>
      <w:r>
        <w:t>274(Antiviral (Influenza A)) -0</w:t>
      </w:r>
      <w:r w:rsidR="00644CD5">
        <w:t>.</w:t>
      </w:r>
      <w:r>
        <w:t>238(Prostatic (benign) hyperplasia treatment) + 0</w:t>
      </w:r>
      <w:r w:rsidR="00644CD5">
        <w:t>.</w:t>
      </w:r>
      <w:r>
        <w:t>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33(Biliary tract disorders treatment) -0</w:t>
      </w:r>
      <w:r w:rsidR="00644CD5">
        <w:t>.</w:t>
      </w:r>
      <w:r>
        <w:t>64(Pyruvate dehydrogenase kinase 1 inhibitor) + 0</w:t>
      </w:r>
      <w:r w:rsidR="00644CD5">
        <w:t>.</w:t>
      </w:r>
      <w:r>
        <w:t>228(Sirtuin inhibitor) + 0</w:t>
      </w:r>
      <w:r w:rsidR="00644CD5">
        <w:t>.</w:t>
      </w:r>
      <w:r>
        <w:t>963(Alanine d</w:t>
      </w:r>
      <w:r>
        <w:t>e</w:t>
      </w:r>
      <w:r>
        <w:lastRenderedPageBreak/>
        <w:t>hydrogenase inhibitor) + 0</w:t>
      </w:r>
      <w:r w:rsidR="00644CD5">
        <w:t>.</w:t>
      </w:r>
      <w:r>
        <w:t>218(Cytosolic phospholipase A2 beta inhibitor) -0</w:t>
      </w:r>
      <w:r w:rsidR="00644CD5">
        <w:t>.</w:t>
      </w:r>
      <w:r>
        <w:t>149(Threonine synthase inhibitor) -0</w:t>
      </w:r>
      <w:r w:rsidR="00644CD5">
        <w:t>.</w:t>
      </w:r>
      <w:r>
        <w:t>502(Glutathione S-transferase substrate) + 0</w:t>
      </w:r>
      <w:r w:rsidR="00644CD5">
        <w:t>.</w:t>
      </w:r>
      <w:r>
        <w:t>202(Rho-associated kinase I inhibitor) + 1</w:t>
      </w:r>
      <w:r w:rsidR="00644CD5">
        <w:t>.</w:t>
      </w:r>
      <w:r>
        <w:t>18(Phosphatidate cytidyly</w:t>
      </w:r>
      <w:r>
        <w:t>l</w:t>
      </w:r>
      <w:r>
        <w:t>transferase inhibitor) + 0</w:t>
      </w:r>
      <w:r w:rsidR="00644CD5">
        <w:t>.</w:t>
      </w:r>
      <w:r>
        <w:t>355(CYP1A1* substrate) + 0</w:t>
      </w:r>
      <w:r w:rsidR="00644CD5">
        <w:t>.</w:t>
      </w:r>
      <w:r>
        <w:t>668(NUPR1 expression enhancer) + 0</w:t>
      </w:r>
      <w:r w:rsidR="00644CD5">
        <w:t>.</w:t>
      </w:r>
      <w:r>
        <w:t>741(AMP-activated protein kinase stimulant) + 0</w:t>
      </w:r>
      <w:r w:rsidR="00644CD5">
        <w:t>.</w:t>
      </w:r>
      <w:r>
        <w:t>25(Inositol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371(GST A substrate) + 0</w:t>
      </w:r>
      <w:r w:rsidR="00644CD5">
        <w:t>.</w:t>
      </w:r>
      <w:r>
        <w:t>593(SUMO-conjugating enzyme UBC9 inhibitor) -1</w:t>
      </w:r>
      <w:r w:rsidR="00644CD5">
        <w:t>.</w:t>
      </w:r>
      <w:r>
        <w:t>51(Sigma 2 receptor antagonist) -0</w:t>
      </w:r>
      <w:r w:rsidR="00644CD5">
        <w:t>.</w:t>
      </w:r>
      <w:r>
        <w:t>154(Bone morphogenic protein inhibitor) -0</w:t>
      </w:r>
      <w:r w:rsidR="00644CD5">
        <w:t>.</w:t>
      </w:r>
      <w:r>
        <w:t>593(Janus tyrosine kinase 2 inhibitor) + 1</w:t>
      </w:r>
      <w:r w:rsidR="00644CD5">
        <w:t>.</w:t>
      </w:r>
      <w:r>
        <w:t>01(Narcolepsy treatment) -0</w:t>
      </w:r>
      <w:r w:rsidR="00644CD5">
        <w:t>.</w:t>
      </w:r>
      <w:r>
        <w:t>379(Phosphodiesterase II inhibitor) -0</w:t>
      </w:r>
      <w:r w:rsidR="00644CD5">
        <w:t>.</w:t>
      </w:r>
      <w:r>
        <w:t>246(Antiviral (Herpes)) -0</w:t>
      </w:r>
      <w:r w:rsidR="00644CD5">
        <w:t>.</w:t>
      </w:r>
      <w:r>
        <w:t>934(Thiosulfate sulfurtransferase inhibitor) + 19</w:t>
      </w:r>
      <w:r w:rsidR="00644CD5">
        <w:t>.</w:t>
      </w:r>
      <w:r>
        <w:t>8(Length^3) + 0</w:t>
      </w:r>
      <w:r w:rsidR="00644CD5">
        <w:t>.</w:t>
      </w:r>
      <w:r>
        <w:t>904(CYP2D6 inhibitor) -0</w:t>
      </w:r>
      <w:r w:rsidR="00644CD5">
        <w:t>.</w:t>
      </w:r>
      <w:r>
        <w:t>363(Antihistaminic) -0</w:t>
      </w:r>
      <w:r w:rsidR="00644CD5">
        <w:t>.</w:t>
      </w:r>
      <w:r>
        <w:t>243(Myocardial ischemia treatment) + 0</w:t>
      </w:r>
      <w:r w:rsidR="00644CD5">
        <w:t>.</w:t>
      </w:r>
      <w:r>
        <w:t>961(MAO B substrate) + 0</w:t>
      </w:r>
      <w:r w:rsidR="00644CD5">
        <w:t>.</w:t>
      </w:r>
      <w:r>
        <w:t>14(Spasmogenic) -0</w:t>
      </w:r>
      <w:r w:rsidR="00644CD5">
        <w:t>.</w:t>
      </w:r>
      <w:r>
        <w:t>561(Arylamine N-Acetyltransferase substrate) -0</w:t>
      </w:r>
      <w:r w:rsidR="00644CD5">
        <w:t>.</w:t>
      </w:r>
      <w:r>
        <w:t>421(CA2 expression enhancer) -0</w:t>
      </w:r>
      <w:r w:rsidR="00644CD5">
        <w:t>.</w:t>
      </w:r>
      <w:r>
        <w:t>399(Carcinogenic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339(SLC7A5 expression enhancer) + 0</w:t>
      </w:r>
      <w:r w:rsidR="00644CD5">
        <w:t>.</w:t>
      </w:r>
      <w:r>
        <w:t>236(Antiasthmatic) + 1</w:t>
      </w:r>
      <w:r w:rsidR="00644CD5">
        <w:t>.</w:t>
      </w:r>
      <w:r>
        <w:t>08(Antibiotic) + 0</w:t>
      </w:r>
      <w:r w:rsidR="00644CD5">
        <w:t>.</w:t>
      </w:r>
      <w:r>
        <w:t>483(Antihypoxic) -0</w:t>
      </w:r>
      <w:r w:rsidR="00644CD5">
        <w:t>.</w:t>
      </w:r>
      <w:r>
        <w:t>367(MAP3K8 inhibitor) -0</w:t>
      </w:r>
      <w:r w:rsidR="00644CD5">
        <w:t>.</w:t>
      </w:r>
      <w:r>
        <w:t>701(Choline kinase inhibitor) -0</w:t>
      </w:r>
      <w:r w:rsidR="00644CD5">
        <w:t>.</w:t>
      </w:r>
      <w:r>
        <w:t>268(Epstein-Barr nuclear antigen 1 inhibitor) -0</w:t>
      </w:r>
      <w:r w:rsidR="00644CD5">
        <w:t>.</w:t>
      </w:r>
      <w:r>
        <w:t>447(Microtubule stabilization) + 0</w:t>
      </w:r>
      <w:r w:rsidR="00644CD5">
        <w:t>.</w:t>
      </w:r>
      <w:r>
        <w:t>382(Phosphodiesterase 11A inhibitor) -0</w:t>
      </w:r>
      <w:r w:rsidR="00644CD5">
        <w:t>.</w:t>
      </w:r>
      <w:r>
        <w:t>43(Cerebral hemorrhage) + 0</w:t>
      </w:r>
      <w:r w:rsidR="00644CD5">
        <w:t>.</w:t>
      </w:r>
      <w:r>
        <w:t>514(CAT expression inhibitor) -0</w:t>
      </w:r>
      <w:r w:rsidR="00644CD5">
        <w:t>.</w:t>
      </w:r>
      <w:r>
        <w:t>634(Akinesia) -0</w:t>
      </w:r>
      <w:r w:rsidR="00644CD5">
        <w:t>.</w:t>
      </w:r>
      <w:r>
        <w:t>171(CYP11A1 inhibitor) + 0</w:t>
      </w:r>
      <w:r w:rsidR="00644CD5">
        <w:t>.</w:t>
      </w:r>
      <w:r>
        <w:t>883(Alanine transaminase inhibitor) -0</w:t>
      </w:r>
      <w:r w:rsidR="00644CD5">
        <w:t>.</w:t>
      </w:r>
      <w:r>
        <w:t>44(Beta-adrenergic receptor kinase inhibitor) -0</w:t>
      </w:r>
      <w:r w:rsidR="00644CD5">
        <w:t>.</w:t>
      </w:r>
      <w:r>
        <w:t>196(CYP3A4 inhibitor) + 0</w:t>
      </w:r>
      <w:r w:rsidR="00644CD5">
        <w:t>.</w:t>
      </w:r>
      <w:r>
        <w:t>331(Phosphodiesterase 4B inhibitor) + 0</w:t>
      </w:r>
      <w:r w:rsidR="00644CD5">
        <w:t>.</w:t>
      </w:r>
      <w:r>
        <w:t>111(Antiparasitic) + 0</w:t>
      </w:r>
      <w:r w:rsidR="00644CD5">
        <w:t>.</w:t>
      </w:r>
      <w:r>
        <w:t>376(Integrin alpha4 antagonist) -1</w:t>
      </w:r>
      <w:r w:rsidR="00644CD5">
        <w:t>.</w:t>
      </w:r>
      <w:r>
        <w:t>35(Orotate pho</w:t>
      </w:r>
      <w:r>
        <w:t>s</w:t>
      </w:r>
      <w:r>
        <w:t>phoribosyltransferase inhibitor) -0</w:t>
      </w:r>
      <w:r w:rsidR="00644CD5">
        <w:t>.</w:t>
      </w:r>
      <w:r>
        <w:t>505(Cyclic AMP modulator) -1</w:t>
      </w:r>
      <w:r w:rsidR="00644CD5">
        <w:t>.</w:t>
      </w:r>
      <w:r>
        <w:t>24(Estrogen-related receptor alpha antagonist) -0</w:t>
      </w:r>
      <w:r w:rsidR="00644CD5">
        <w:t>.</w:t>
      </w:r>
      <w:r>
        <w:t>842(Dopamine D3 agonist) -0</w:t>
      </w:r>
      <w:r w:rsidR="00644CD5">
        <w:t>.</w:t>
      </w:r>
      <w:r>
        <w:t>234(Histidine-rich protein PFHRP-II inhibitor) + 0</w:t>
      </w:r>
      <w:r w:rsidR="00644CD5">
        <w:t>.</w:t>
      </w:r>
      <w:r>
        <w:t>641(IL1A expression enhancer) + 0</w:t>
      </w:r>
      <w:r w:rsidR="00644CD5">
        <w:t>.</w:t>
      </w:r>
      <w:r>
        <w:t>281(Acyl-CoA dehydrogenase (NADP+) inhibitor) + 0</w:t>
      </w:r>
      <w:r w:rsidR="00644CD5">
        <w:t>.</w:t>
      </w:r>
      <w:r>
        <w:t>27(Estrogen-related receptor beta antagonist) + 0</w:t>
      </w:r>
      <w:r w:rsidR="00644CD5">
        <w:t>.</w:t>
      </w:r>
      <w:r>
        <w:t>255(DNA gyrase subunit A inhibitor) + 0</w:t>
      </w:r>
      <w:r w:rsidR="00644CD5">
        <w:t>.</w:t>
      </w:r>
      <w:r>
        <w:t>108(Ribonucleoside triphosphate reductase inhibitor) + 0</w:t>
      </w:r>
      <w:r w:rsidR="00644CD5">
        <w:t>.</w:t>
      </w:r>
      <w:r>
        <w:t>501(Caspase 3 inhibitor) -0</w:t>
      </w:r>
      <w:r w:rsidR="00644CD5">
        <w:t>.</w:t>
      </w:r>
      <w:r>
        <w:t>426(Antimycobacterial) -0</w:t>
      </w:r>
      <w:r w:rsidR="00644CD5">
        <w:t>.</w:t>
      </w:r>
      <w:r>
        <w:t>596(Menstruation disorders treatment) -15</w:t>
      </w:r>
      <w:r w:rsidR="00644CD5">
        <w:t>.</w:t>
      </w:r>
      <w:r>
        <w:t>4(Volume^2) + 0</w:t>
      </w:r>
      <w:r w:rsidR="00644CD5">
        <w:t>.</w:t>
      </w:r>
      <w:r>
        <w:t>697(Calcium channel activ</w:t>
      </w:r>
      <w:r>
        <w:t>a</w:t>
      </w:r>
      <w:r>
        <w:t>tor) + 0</w:t>
      </w:r>
      <w:r w:rsidR="00644CD5">
        <w:t>.</w:t>
      </w:r>
      <w:r>
        <w:t>255(Myocarditis) -0</w:t>
      </w:r>
      <w:r w:rsidR="00644CD5">
        <w:t>.</w:t>
      </w:r>
      <w:r>
        <w:t>29(NGFR expression enhancer) -0</w:t>
      </w:r>
      <w:r w:rsidR="00644CD5">
        <w:t>.</w:t>
      </w:r>
      <w:r>
        <w:t>226(Non-steroidal antiinflammatory agent) + 0</w:t>
      </w:r>
      <w:r w:rsidR="00644CD5">
        <w:t>.</w:t>
      </w:r>
      <w:r>
        <w:t>381(Analeptic) + 0</w:t>
      </w:r>
      <w:r w:rsidR="00644CD5">
        <w:t>.</w:t>
      </w:r>
      <w:r>
        <w:t>328(Estrone sulfotransferase stimulant) + 0</w:t>
      </w:r>
      <w:r w:rsidR="00644CD5">
        <w:t>.</w:t>
      </w:r>
      <w:r>
        <w:t>163(Inflammatory Bowel disease treatment) -0</w:t>
      </w:r>
      <w:r w:rsidR="00644CD5">
        <w:t>.</w:t>
      </w:r>
      <w:r>
        <w:t>707(Aspartate transaminase inhibitor) + 0</w:t>
      </w:r>
      <w:r w:rsidR="00644CD5">
        <w:t>.</w:t>
      </w:r>
      <w:r>
        <w:t>941(Peptide deformylase inhibitor) -0</w:t>
      </w:r>
      <w:r w:rsidR="00644CD5">
        <w:t>.</w:t>
      </w:r>
      <w:r>
        <w:t>153(Mucosal addressin cell adh</w:t>
      </w:r>
      <w:r>
        <w:t>e</w:t>
      </w:r>
      <w:r>
        <w:t>sion molecule 1 inhibitor) + 0</w:t>
      </w:r>
      <w:r w:rsidR="00644CD5">
        <w:t>.</w:t>
      </w:r>
      <w:r>
        <w:t>741(15-Lipoxygenase inhibitor) + 0</w:t>
      </w:r>
      <w:r w:rsidR="00644CD5">
        <w:t>.</w:t>
      </w:r>
      <w:r>
        <w:t>671(Beta lactamase TEM-1 inhibitor) + 0</w:t>
      </w:r>
      <w:r w:rsidR="00644CD5">
        <w:t>.</w:t>
      </w:r>
      <w:r>
        <w:t>28(Prolyl aminopeptidase inhibitor) + 0</w:t>
      </w:r>
      <w:r w:rsidR="00644CD5">
        <w:t>.</w:t>
      </w:r>
      <w:r>
        <w:t>291(Plasminogen activator inhibitor antagonist) -0</w:t>
      </w:r>
      <w:r w:rsidR="00644CD5">
        <w:t>.</w:t>
      </w:r>
      <w:r>
        <w:t>483(Hyperbilirubinemia) -0</w:t>
      </w:r>
      <w:r w:rsidR="00644CD5">
        <w:t>.</w:t>
      </w:r>
      <w:r>
        <w:t>292(Antiallergic) + 0</w:t>
      </w:r>
      <w:r w:rsidR="00644CD5">
        <w:t>.</w:t>
      </w:r>
      <w:r>
        <w:t>106(NumPositive) -0</w:t>
      </w:r>
      <w:r w:rsidR="00644CD5">
        <w:t>.</w:t>
      </w:r>
      <w:r>
        <w:t>527(3C-like protease (Human coronavirus) inhibitor) -0</w:t>
      </w:r>
      <w:r w:rsidR="00644CD5">
        <w:t>.</w:t>
      </w:r>
      <w:r>
        <w:t>314(Antiulcerative) + 0</w:t>
      </w:r>
      <w:r w:rsidR="00644CD5">
        <w:t>.</w:t>
      </w:r>
      <w:r>
        <w:t>269(Ribosomal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712(ATPase inhibitor) -0</w:t>
      </w:r>
      <w:r w:rsidR="00644CD5">
        <w:t>.</w:t>
      </w:r>
      <w:r>
        <w:t>308(Lipocortins synthesis antagonist) + 0</w:t>
      </w:r>
      <w:r w:rsidR="00644CD5">
        <w:t>.</w:t>
      </w:r>
      <w:r>
        <w:t>359(Paranoia) -0</w:t>
      </w:r>
      <w:r w:rsidR="00644CD5">
        <w:t>.</w:t>
      </w:r>
      <w:r>
        <w:t>423(Dipeptidyl peptidase I inhibitor) -0</w:t>
      </w:r>
      <w:r w:rsidR="00644CD5">
        <w:t>.</w:t>
      </w:r>
      <w:r>
        <w:t>196(Prostate cancer treatment) -0</w:t>
      </w:r>
      <w:r w:rsidR="00644CD5">
        <w:t>.</w:t>
      </w:r>
      <w:r>
        <w:t>383(MAP kinase 13 inhibitor) + 0</w:t>
      </w:r>
      <w:r w:rsidR="00644CD5">
        <w:t>.</w:t>
      </w:r>
      <w:r>
        <w:t>715(Thymidine kinase (Herpes simplex virus 2) inhibitor) + 0</w:t>
      </w:r>
      <w:r w:rsidR="00644CD5">
        <w:t>.</w:t>
      </w:r>
      <w:r>
        <w:t>368(Hypoglycemic) -0</w:t>
      </w:r>
      <w:r w:rsidR="00644CD5">
        <w:t>.</w:t>
      </w:r>
      <w:r>
        <w:t>564(Free fatty acid receptor 1 antagonist) + 0</w:t>
      </w:r>
      <w:r w:rsidR="00644CD5">
        <w:t>.</w:t>
      </w:r>
      <w:r>
        <w:t>268(5 Hydroxytryptamine release stimulant) + 0</w:t>
      </w:r>
      <w:r w:rsidR="00644CD5">
        <w:t>.</w:t>
      </w:r>
      <w:r>
        <w:t>54(Pyruvate dehydrogenase kinase 3 inhibitor) + 0</w:t>
      </w:r>
      <w:r w:rsidR="00644CD5">
        <w:t>.</w:t>
      </w:r>
      <w:r>
        <w:t>301(Sphingosine 1-phosphate receptor 4 antagonist) -0</w:t>
      </w:r>
      <w:r w:rsidR="00644CD5">
        <w:t>.</w:t>
      </w:r>
      <w:r>
        <w:t>534(Carbonic anhydrase stimulant) + 0</w:t>
      </w:r>
      <w:r w:rsidR="00644CD5">
        <w:t>.</w:t>
      </w:r>
      <w:r>
        <w:t>247(Imidazoleacetate 4-monooxygenase inhibitor) + 0</w:t>
      </w:r>
      <w:r w:rsidR="00644CD5">
        <w:t>.</w:t>
      </w:r>
      <w:r>
        <w:t>327(Matrix metall</w:t>
      </w:r>
      <w:r>
        <w:t>o</w:t>
      </w:r>
      <w:r>
        <w:t>proteinase 4 (membrane-type) inhibitor) + 0</w:t>
      </w:r>
      <w:r w:rsidR="00644CD5">
        <w:t>.</w:t>
      </w:r>
      <w:r>
        <w:t>231(Serine carboxypeptidase inhibitor) -0</w:t>
      </w:r>
      <w:r w:rsidR="00644CD5">
        <w:t>.</w:t>
      </w:r>
      <w:r>
        <w:t>361(Atrial natriuretic peptide antagonist) -0</w:t>
      </w:r>
      <w:r w:rsidR="00644CD5">
        <w:t>.</w:t>
      </w:r>
      <w:r>
        <w:t>212(Fibrosis treatment) -0</w:t>
      </w:r>
      <w:r w:rsidR="00644CD5">
        <w:t>.</w:t>
      </w:r>
      <w:r>
        <w:t>368(Cyclin-dependent kinase 1 inhibitor) -0</w:t>
      </w:r>
      <w:r w:rsidR="00644CD5">
        <w:t>.</w:t>
      </w:r>
      <w:r>
        <w:t>302(Akathisia) + 0</w:t>
      </w:r>
      <w:r w:rsidR="00644CD5">
        <w:t>.</w:t>
      </w:r>
      <w:r>
        <w:t>299(Cyanosis) -0</w:t>
      </w:r>
      <w:r w:rsidR="00644CD5">
        <w:t>.</w:t>
      </w:r>
      <w:r>
        <w:t>641(Glucosylceramidase inhibitor) -0</w:t>
      </w:r>
      <w:r w:rsidR="00644CD5">
        <w:t>.</w:t>
      </w:r>
      <w:r>
        <w:t>831(Dihydrodipicolinate synthase inhibitor) -0</w:t>
      </w:r>
      <w:r w:rsidR="00644CD5">
        <w:t>.</w:t>
      </w:r>
      <w:r>
        <w:t>228(ATP citrate lysase inhibitor) -0</w:t>
      </w:r>
      <w:r w:rsidR="00644CD5">
        <w:t>.</w:t>
      </w:r>
      <w:r>
        <w:t>449(UGT2B1 substrate) -0</w:t>
      </w:r>
      <w:r w:rsidR="00644CD5">
        <w:t>.</w:t>
      </w:r>
      <w:r>
        <w:t>343(Matrix metalloproteinase (membrane-type) inhibitor) + 0</w:t>
      </w:r>
      <w:r w:rsidR="00644CD5">
        <w:t>.</w:t>
      </w:r>
      <w:r>
        <w:t>18(Factor XII inhibitor) + 0</w:t>
      </w:r>
      <w:r w:rsidR="00644CD5">
        <w:t>.</w:t>
      </w:r>
      <w:r>
        <w:t>234(Protein kinase B gamma inhibitor) -0</w:t>
      </w:r>
      <w:r w:rsidR="00644CD5">
        <w:t>.</w:t>
      </w:r>
      <w:r>
        <w:t>242(CYP2B1 substrate) -0</w:t>
      </w:r>
      <w:r w:rsidR="00644CD5">
        <w:t>.</w:t>
      </w:r>
      <w:r>
        <w:t>591(Histamine H2 receptor agonist) + 0</w:t>
      </w:r>
      <w:r w:rsidR="00644CD5">
        <w:t>.</w:t>
      </w:r>
      <w:r>
        <w:t>209(ErbB-4 antagonist) + 0</w:t>
      </w:r>
      <w:r w:rsidR="00644CD5">
        <w:t>.</w:t>
      </w:r>
      <w:r>
        <w:t>8((R)-aminopropanol dehydrogenase inhibitor) + 0</w:t>
      </w:r>
      <w:r w:rsidR="00644CD5">
        <w:t>.</w:t>
      </w:r>
      <w:r>
        <w:t>271(Weight gain) -0</w:t>
      </w:r>
      <w:r w:rsidR="00644CD5">
        <w:t>.</w:t>
      </w:r>
      <w:r>
        <w:t>184(Phosphorylase kinase gamma subunit 1 inhibitor) -0</w:t>
      </w:r>
      <w:r w:rsidR="00644CD5">
        <w:t>.</w:t>
      </w:r>
      <w:r>
        <w:t>0348(NumNegative) + 0</w:t>
      </w:r>
      <w:r w:rsidR="00644CD5">
        <w:t>.</w:t>
      </w:r>
      <w:r>
        <w:t>559(UGT2B4 substrate) -0</w:t>
      </w:r>
      <w:r w:rsidR="00644CD5">
        <w:t>.</w:t>
      </w:r>
      <w:r>
        <w:t>542(Opioid delta 2 receptor antagonist) + 0</w:t>
      </w:r>
      <w:r w:rsidR="00644CD5">
        <w:t>.</w:t>
      </w:r>
      <w:r>
        <w:t>553(GABA C receptor antagonist) -0</w:t>
      </w:r>
      <w:r w:rsidR="00644CD5">
        <w:t>.</w:t>
      </w:r>
      <w:r>
        <w:t>216(5 Hydroxytryptamine 4 ag</w:t>
      </w:r>
      <w:r>
        <w:t>o</w:t>
      </w:r>
      <w:r>
        <w:t>nist) -0</w:t>
      </w:r>
      <w:r w:rsidR="00644CD5">
        <w:t>.</w:t>
      </w:r>
      <w:r>
        <w:t>238(Cystic fibrosis treatment) + 0</w:t>
      </w:r>
      <w:r w:rsidR="00644CD5">
        <w:t>.</w:t>
      </w:r>
      <w:r>
        <w:t>596(Geranylgeranyltransferase inhibitor) + 0</w:t>
      </w:r>
      <w:r w:rsidR="00644CD5">
        <w:t>.</w:t>
      </w:r>
      <w:r>
        <w:t>35(Sickle-cell anemia trea</w:t>
      </w:r>
      <w:r>
        <w:t>t</w:t>
      </w:r>
      <w:r>
        <w:t>ment) + 0</w:t>
      </w:r>
      <w:r w:rsidR="00644CD5">
        <w:t>.</w:t>
      </w:r>
      <w:r>
        <w:t>178(Neuraminidase (Influenza B) inhibitor) + 0</w:t>
      </w:r>
      <w:r w:rsidR="00644CD5">
        <w:t>.</w:t>
      </w:r>
      <w:r>
        <w:t>886(Tetracycline antiport transporter antagonist) + 0</w:t>
      </w:r>
      <w:r w:rsidR="00644CD5">
        <w:t>.</w:t>
      </w:r>
      <w:r>
        <w:t>28(Mucositis treatment) -0</w:t>
      </w:r>
      <w:r w:rsidR="00644CD5">
        <w:t>.</w:t>
      </w:r>
      <w:r>
        <w:t>147(Purinergic receptor antagonist) + 0</w:t>
      </w:r>
      <w:r w:rsidR="00644CD5">
        <w:t>.</w:t>
      </w:r>
      <w:r>
        <w:t>403(K(ir) 6.1 channel blocker) -0</w:t>
      </w:r>
      <w:r w:rsidR="00644CD5">
        <w:t>.</w:t>
      </w:r>
      <w:r>
        <w:t>168(T cell receptor antagonist) -0</w:t>
      </w:r>
      <w:r w:rsidR="00644CD5">
        <w:t>.</w:t>
      </w:r>
      <w:r>
        <w:t>361(Beta-carotene 15</w:t>
      </w:r>
      <w:r w:rsidR="00644CD5">
        <w:t>.</w:t>
      </w:r>
      <w:r>
        <w:t>15'-monooxygenase inhibitor) -0</w:t>
      </w:r>
      <w:r w:rsidR="00644CD5">
        <w:t>.</w:t>
      </w:r>
      <w:r>
        <w:t>46(Prostaglandin EP3 antagonist) + 0</w:t>
      </w:r>
      <w:r w:rsidR="00644CD5">
        <w:t>.</w:t>
      </w:r>
      <w:r>
        <w:t>259(Necrosis) -0</w:t>
      </w:r>
      <w:r w:rsidR="00644CD5">
        <w:t>.</w:t>
      </w:r>
      <w:r>
        <w:t>417(Alcohol dehydrogenase (acceptor) inhibitor) + 0</w:t>
      </w:r>
      <w:r w:rsidR="00644CD5">
        <w:t>.</w:t>
      </w:r>
      <w:r>
        <w:t>571(Motilin receptor antagonist) -0</w:t>
      </w:r>
      <w:r w:rsidR="00644CD5">
        <w:t>.</w:t>
      </w:r>
      <w:r>
        <w:t>145(Cytotoxic) -0</w:t>
      </w:r>
      <w:r w:rsidR="00644CD5">
        <w:t>.</w:t>
      </w:r>
      <w:r>
        <w:t>84(Solute carrier family 22 member 12 inhibitor) + 0</w:t>
      </w:r>
      <w:r w:rsidR="00644CD5">
        <w:t>.</w:t>
      </w:r>
      <w:r>
        <w:t>612(Plasmin inhibitor) -0</w:t>
      </w:r>
      <w:r w:rsidR="00644CD5">
        <w:t>.</w:t>
      </w:r>
      <w:r>
        <w:t>269(Integrin beta3 antagonist) -0</w:t>
      </w:r>
      <w:r w:rsidR="00644CD5">
        <w:t>.</w:t>
      </w:r>
      <w:r>
        <w:t>356(MMP9 expression enhancer) + 0</w:t>
      </w:r>
      <w:r w:rsidR="00644CD5">
        <w:t>.</w:t>
      </w:r>
      <w:r>
        <w:t>783(Succinate-CoA ligase (ADP-forming) inhibitor) -0</w:t>
      </w:r>
      <w:r w:rsidR="00644CD5">
        <w:t>.</w:t>
      </w:r>
      <w:r>
        <w:t>122(ATPase (Mitochondrial F1F0) inhibitor) -0</w:t>
      </w:r>
      <w:r w:rsidR="00644CD5">
        <w:t>.</w:t>
      </w:r>
      <w:r>
        <w:t>155(Tardive dyskinesia treatment) -0</w:t>
      </w:r>
      <w:r w:rsidR="00644CD5">
        <w:t>.</w:t>
      </w:r>
      <w:r>
        <w:t>169(Retinoic acid beta rece</w:t>
      </w:r>
      <w:r>
        <w:t>p</w:t>
      </w:r>
      <w:r>
        <w:t>tor agonist) + 0</w:t>
      </w:r>
      <w:r w:rsidR="00644CD5">
        <w:t>.</w:t>
      </w:r>
      <w:r>
        <w:t>209(Weakness) + 0</w:t>
      </w:r>
      <w:r w:rsidR="00644CD5">
        <w:t>.</w:t>
      </w:r>
      <w:r>
        <w:t>147(Interleukin 1 antagonist) -0</w:t>
      </w:r>
      <w:r w:rsidR="00644CD5">
        <w:t>.</w:t>
      </w:r>
      <w:r>
        <w:t>543(Heat shock protein 90 antagonist) + 0</w:t>
      </w:r>
      <w:r w:rsidR="00644CD5">
        <w:t>.</w:t>
      </w:r>
      <w:r>
        <w:t>219(Fibrinogen receptor antagonist) + 0</w:t>
      </w:r>
      <w:r w:rsidR="00644CD5">
        <w:t>.</w:t>
      </w:r>
      <w:r>
        <w:t>129(CC chemokine 4 receptor antagonist) -0</w:t>
      </w:r>
      <w:r w:rsidR="00644CD5">
        <w:t>.</w:t>
      </w:r>
      <w:r>
        <w:t>12(Apical sodium codependent bile acid transporter inhibitor) + 0</w:t>
      </w:r>
      <w:r w:rsidR="00644CD5">
        <w:t>.</w:t>
      </w:r>
      <w:r>
        <w:t>375(CYP4A11 inhibitor) -0</w:t>
      </w:r>
      <w:r w:rsidR="00644CD5">
        <w:t>.</w:t>
      </w:r>
      <w:r>
        <w:t>2(Antiprotozoal (Amoeba)) -0</w:t>
      </w:r>
      <w:r w:rsidR="00644CD5">
        <w:t>.</w:t>
      </w:r>
      <w:r>
        <w:t>177(Hypomania) + 0</w:t>
      </w:r>
      <w:r w:rsidR="00644CD5">
        <w:t>.</w:t>
      </w:r>
      <w:r>
        <w:t>299(Intestinal alkaline phosphatase inhibitor) + 0</w:t>
      </w:r>
      <w:r w:rsidR="00644CD5">
        <w:t>.</w:t>
      </w:r>
      <w:r>
        <w:t>319(Morphine 6-dehydrogenase inhibitor) + 0</w:t>
      </w:r>
      <w:r w:rsidR="00644CD5">
        <w:t>.</w:t>
      </w:r>
      <w:r>
        <w:t>962(NAD+ dipho</w:t>
      </w:r>
      <w:r>
        <w:t>s</w:t>
      </w:r>
      <w:r>
        <w:t>phatase inhibitor) -9</w:t>
      </w:r>
      <w:r w:rsidR="00644CD5">
        <w:t>.</w:t>
      </w:r>
      <w:r>
        <w:t>74(Length^2) -0</w:t>
      </w:r>
      <w:r w:rsidR="00644CD5">
        <w:t>.</w:t>
      </w:r>
      <w:r>
        <w:t>45(CC chemokine receptor agonist) + 0</w:t>
      </w:r>
      <w:r w:rsidR="00644CD5">
        <w:t>.</w:t>
      </w:r>
      <w:r>
        <w:t>304(MAP kinase signal-integrating kinase 1 inhibitor) -0</w:t>
      </w:r>
      <w:r w:rsidR="00644CD5">
        <w:t>.</w:t>
      </w:r>
      <w:r>
        <w:t>208(Aurora-B kinase inhibitor) -0</w:t>
      </w:r>
      <w:r w:rsidR="00644CD5">
        <w:t>.</w:t>
      </w:r>
      <w:r>
        <w:t>563(DNA methylase inhibitor) + 0</w:t>
      </w:r>
      <w:r w:rsidR="00644CD5">
        <w:t>.</w:t>
      </w:r>
      <w:r>
        <w:t xml:space="preserve">116(Protein-tyrosine kinase </w:t>
      </w:r>
      <w:r>
        <w:lastRenderedPageBreak/>
        <w:t>(PTK</w:t>
      </w:r>
      <w:r w:rsidR="00644CD5">
        <w:t>.</w:t>
      </w:r>
      <w:r>
        <w:t xml:space="preserve"> not ETK</w:t>
      </w:r>
      <w:r w:rsidR="00644CD5">
        <w:t>.</w:t>
      </w:r>
      <w:r>
        <w:t xml:space="preserve"> WZC) inhibitor) -0</w:t>
      </w:r>
      <w:r w:rsidR="00644CD5">
        <w:t>.</w:t>
      </w:r>
      <w:r>
        <w:t>215(Acylphosphatase inhibitor) -0</w:t>
      </w:r>
      <w:r w:rsidR="00644CD5">
        <w:t>.</w:t>
      </w:r>
      <w:r>
        <w:t>14(AXL receptor tyrosine kinase inhibitor) -0</w:t>
      </w:r>
      <w:r w:rsidR="00644CD5">
        <w:t>.</w:t>
      </w:r>
      <w:r>
        <w:t>288(Carnosine synthase inhibitor) -0</w:t>
      </w:r>
      <w:r w:rsidR="00644CD5">
        <w:t>.</w:t>
      </w:r>
      <w:r>
        <w:t>0759(Antiviral (Rhinovirus)) -0</w:t>
      </w:r>
      <w:r w:rsidR="00644CD5">
        <w:t>.</w:t>
      </w:r>
      <w:r>
        <w:t>331(Free radical scavenger) + 0</w:t>
      </w:r>
      <w:r w:rsidR="00644CD5">
        <w:t>.</w:t>
      </w:r>
      <w:r>
        <w:t>0934(Antiosteoporotic) + 0</w:t>
      </w:r>
      <w:r w:rsidR="00644CD5">
        <w:t>.</w:t>
      </w:r>
      <w:r>
        <w:t>0985(Interleukin 5 antagonist) + 0</w:t>
      </w:r>
      <w:r w:rsidR="00644CD5">
        <w:t>.</w:t>
      </w:r>
      <w:r>
        <w:t>249(Beta-mannosidase inhibitor) -0</w:t>
      </w:r>
      <w:r w:rsidR="00644CD5">
        <w:t>.</w:t>
      </w:r>
      <w:r>
        <w:t>462(Glucan 1</w:t>
      </w:r>
      <w:r w:rsidR="00644CD5">
        <w:t>.</w:t>
      </w:r>
      <w:r>
        <w:t>4-alpha-glucosidase inhibitor) + 0</w:t>
      </w:r>
      <w:r w:rsidR="00644CD5">
        <w:t>.</w:t>
      </w:r>
      <w:r>
        <w:t>581(CYP4F substrate) -0</w:t>
      </w:r>
      <w:r w:rsidR="00644CD5">
        <w:t>.</w:t>
      </w:r>
      <w:r>
        <w:t>309(Thrombin inhibitor) -0</w:t>
      </w:r>
      <w:r w:rsidR="00644CD5">
        <w:t>.</w:t>
      </w:r>
      <w:r>
        <w:t>471(Erythropoietin receptor agonist) + 0</w:t>
      </w:r>
      <w:r w:rsidR="00644CD5">
        <w:t>.</w:t>
      </w:r>
      <w:r>
        <w:t>0977(Multidrug resistance-associated protein inhibitor) -0</w:t>
      </w:r>
      <w:r w:rsidR="00644CD5">
        <w:t>.</w:t>
      </w:r>
      <w:r>
        <w:t>0806(Glycine-tRNA ligase inhibitor) + 0</w:t>
      </w:r>
      <w:r w:rsidR="00644CD5">
        <w:t>.</w:t>
      </w:r>
      <w:r>
        <w:t>214(Sirtuin 2 inhibitor) -0</w:t>
      </w:r>
      <w:r w:rsidR="00644CD5">
        <w:t>.</w:t>
      </w:r>
      <w:r>
        <w:t>105(Tubulin antagonist) + 0</w:t>
      </w:r>
      <w:r w:rsidR="00644CD5">
        <w:t>.</w:t>
      </w:r>
      <w:r>
        <w:t>125(Clk dual-specificity kinase inhibitor) + 0</w:t>
      </w:r>
      <w:r w:rsidR="00644CD5">
        <w:t>.</w:t>
      </w:r>
      <w:r>
        <w:t>124(Plasmepsin inhibitor) -0</w:t>
      </w:r>
      <w:r w:rsidR="00644CD5">
        <w:t>.</w:t>
      </w:r>
      <w:r>
        <w:t>213(Catatonia) + 0</w:t>
      </w:r>
      <w:r w:rsidR="00644CD5">
        <w:t>.</w:t>
      </w:r>
      <w:r>
        <w:t>241(ABCG2 expression enhancer) + 0</w:t>
      </w:r>
      <w:r w:rsidR="00644CD5">
        <w:t>.</w:t>
      </w:r>
      <w:r>
        <w:t>281(SPP1 expression enhancer) + 0</w:t>
      </w:r>
      <w:r w:rsidR="00644CD5">
        <w:t>.</w:t>
      </w:r>
      <w:r>
        <w:t>114(5 Hydroxytryptamine 2 antagonist) -0</w:t>
      </w:r>
      <w:r w:rsidR="00644CD5">
        <w:t>.</w:t>
      </w:r>
      <w:r>
        <w:t>428(UDP-glucuronate decarboxylase inhibitor) -0</w:t>
      </w:r>
      <w:r w:rsidR="00644CD5">
        <w:t>.</w:t>
      </w:r>
      <w:r>
        <w:t>273(MO15-related protein kinase Pfmrk inhibitor) + 0</w:t>
      </w:r>
      <w:r w:rsidR="00644CD5">
        <w:t>.</w:t>
      </w:r>
      <w:r>
        <w:t>258(Oleamide hydrolase inhibitor) + 0</w:t>
      </w:r>
      <w:r w:rsidR="00644CD5">
        <w:t>.</w:t>
      </w:r>
      <w:r>
        <w:t>154(Carcinogenic</w:t>
      </w:r>
      <w:r w:rsidR="00644CD5">
        <w:t>.</w:t>
      </w:r>
      <w:r>
        <w:t xml:space="preserve"> breast) -0</w:t>
      </w:r>
      <w:r w:rsidR="00644CD5">
        <w:t>.</w:t>
      </w:r>
      <w:r>
        <w:t>11(Phosphodiesterase 7A inhibitor) -0</w:t>
      </w:r>
      <w:r w:rsidR="00644CD5">
        <w:t>.</w:t>
      </w:r>
      <w:r>
        <w:t>139(Protein kinase C beta I inhibitor) + 0</w:t>
      </w:r>
      <w:r w:rsidR="00644CD5">
        <w:t>.</w:t>
      </w:r>
      <w:r>
        <w:t>101(Vasopressin 2 antagonist) + 0</w:t>
      </w:r>
      <w:r w:rsidR="00644CD5">
        <w:t>.</w:t>
      </w:r>
      <w:r>
        <w:t>263(Raynaud's phenom</w:t>
      </w:r>
      <w:r>
        <w:t>e</w:t>
      </w:r>
      <w:r>
        <w:t>non) -0</w:t>
      </w:r>
      <w:r w:rsidR="00644CD5">
        <w:t>.</w:t>
      </w:r>
      <w:r>
        <w:t>0919(HIV-1 integrase inhibitor) -0</w:t>
      </w:r>
      <w:r w:rsidR="00644CD5">
        <w:t>.</w:t>
      </w:r>
      <w:r>
        <w:t>0957(CYP2E1 substrate) + 0</w:t>
      </w:r>
      <w:r w:rsidR="00644CD5">
        <w:t>.</w:t>
      </w:r>
      <w:r>
        <w:t>317(Pregnane X receptor antagonist) + 0</w:t>
      </w:r>
      <w:r w:rsidR="00644CD5">
        <w:t>.</w:t>
      </w:r>
      <w:r>
        <w:t>0936(Purinergic P2X4 antagonist) + 0</w:t>
      </w:r>
      <w:r w:rsidR="00644CD5">
        <w:t>.</w:t>
      </w:r>
      <w:r>
        <w:t>0846(Carbonic anhydrase XII inhibitor) -0</w:t>
      </w:r>
      <w:r w:rsidR="00644CD5">
        <w:t>.</w:t>
      </w:r>
      <w:r>
        <w:t>26(Fatty acid oxidation inhibitor) + 0</w:t>
      </w:r>
      <w:r w:rsidR="00644CD5">
        <w:t>.</w:t>
      </w:r>
      <w:r>
        <w:t>238(Adenosine A2 receptor antagonist) + 0</w:t>
      </w:r>
      <w:r w:rsidR="00644CD5">
        <w:t>.</w:t>
      </w:r>
      <w:r>
        <w:t>082(Transcription factor STAT1 inhibitor) + 0</w:t>
      </w:r>
      <w:r w:rsidR="00644CD5">
        <w:t>.</w:t>
      </w:r>
      <w:r>
        <w:t>141(Mediator release inhibitor) -0</w:t>
      </w:r>
      <w:r w:rsidR="00644CD5">
        <w:t>.</w:t>
      </w:r>
      <w:r>
        <w:t>268(Thyroid hormone agonist) + 0</w:t>
      </w:r>
      <w:r w:rsidR="00644CD5">
        <w:t>.</w:t>
      </w:r>
      <w:r>
        <w:t>11(Nicotinic acid receptor agonist) -0</w:t>
      </w:r>
      <w:r w:rsidR="00644CD5">
        <w:t>.</w:t>
      </w:r>
      <w:r>
        <w:t>0885(Histone deacetylase 1B inhibitor) -0</w:t>
      </w:r>
      <w:r w:rsidR="00644CD5">
        <w:t>.</w:t>
      </w:r>
      <w:r>
        <w:t>09(Fatty acid elongase inhibitor) + 0</w:t>
      </w:r>
      <w:r w:rsidR="00644CD5">
        <w:t>.</w:t>
      </w:r>
      <w:r>
        <w:t>135(Janus tyrosine kinase 1 inhibitor) + 0</w:t>
      </w:r>
      <w:r w:rsidR="00644CD5">
        <w:t>.</w:t>
      </w:r>
      <w:r>
        <w:t>131(Vasodilator) -0</w:t>
      </w:r>
      <w:r w:rsidR="00644CD5">
        <w:t>.</w:t>
      </w:r>
      <w:r>
        <w:t>222(Protein-Npi-phosphohistidine-sugar phosphotransferase inhibitor) + 0</w:t>
      </w:r>
      <w:r w:rsidR="00644CD5">
        <w:t>.</w:t>
      </w:r>
      <w:r>
        <w:t>0964(Elastase 3A inhibitor) + 0</w:t>
      </w:r>
      <w:r w:rsidR="00644CD5">
        <w:t>.</w:t>
      </w:r>
      <w:r>
        <w:t>473(Caspase 8 inhibitor) -0</w:t>
      </w:r>
      <w:r w:rsidR="00644CD5">
        <w:t>.</w:t>
      </w:r>
      <w:r>
        <w:t>267(Atrolysin A inhibitor) + 0</w:t>
      </w:r>
      <w:r w:rsidR="00644CD5">
        <w:t>.</w:t>
      </w:r>
      <w:r>
        <w:t>274(Factor XIIIa inhibitor) -0</w:t>
      </w:r>
      <w:r w:rsidR="00644CD5">
        <w:t>.</w:t>
      </w:r>
      <w:r>
        <w:t>0823(Neurotrophic factor) -0</w:t>
      </w:r>
      <w:r w:rsidR="00644CD5">
        <w:t>.</w:t>
      </w:r>
      <w:r>
        <w:t>268(Melatonin 1a antagonist) + 0</w:t>
      </w:r>
      <w:r w:rsidR="00644CD5">
        <w:t>.</w:t>
      </w:r>
      <w:r>
        <w:t>0944(Enoyl-[acyl-carrier-protein] reductase (NADH) inhibitor) + 0</w:t>
      </w:r>
      <w:r w:rsidR="00644CD5">
        <w:t>.</w:t>
      </w:r>
      <w:r>
        <w:t>0411(MW) -0</w:t>
      </w:r>
      <w:r w:rsidR="00644CD5">
        <w:t>.</w:t>
      </w:r>
      <w:r>
        <w:t>216(Beta lactamase inhibitor) + 0</w:t>
      </w:r>
      <w:r w:rsidR="00644CD5">
        <w:t>.</w:t>
      </w:r>
      <w:r>
        <w:t>0989(Hematotoxic) + 0</w:t>
      </w:r>
      <w:r w:rsidR="00644CD5">
        <w:t>.</w:t>
      </w:r>
      <w:r>
        <w:t>24(Ubiquitin-protein ligase inhibitor) -0</w:t>
      </w:r>
      <w:r w:rsidR="00644CD5">
        <w:t>.</w:t>
      </w:r>
      <w:r>
        <w:t>359(P2 nucle</w:t>
      </w:r>
      <w:r>
        <w:t>o</w:t>
      </w:r>
      <w:r>
        <w:t>side transporter inhibitor) -0</w:t>
      </w:r>
      <w:r w:rsidR="00644CD5">
        <w:t>.</w:t>
      </w:r>
      <w:r>
        <w:t>311(Glucosyl transferase inhibitor) + 0</w:t>
      </w:r>
      <w:r w:rsidR="00644CD5">
        <w:t>.</w:t>
      </w:r>
      <w:r>
        <w:t>017(NumHal) -0</w:t>
      </w:r>
      <w:r w:rsidR="00644CD5">
        <w:t>.</w:t>
      </w:r>
      <w:r>
        <w:t>0817(Methylglyoxal synthase inhibitor) -0</w:t>
      </w:r>
      <w:r w:rsidR="00644CD5">
        <w:t>.</w:t>
      </w:r>
      <w:r>
        <w:t>0407(Antineoplastic) -0</w:t>
      </w:r>
      <w:r w:rsidR="00644CD5">
        <w:t>.</w:t>
      </w:r>
      <w:r>
        <w:t>196(AREG expression enhancer) -0</w:t>
      </w:r>
      <w:r w:rsidR="00644CD5">
        <w:t>.</w:t>
      </w:r>
      <w:r>
        <w:t>0872(Phosphodiesterase inhibitor) + 0</w:t>
      </w:r>
      <w:r w:rsidR="00644CD5">
        <w:t>.</w:t>
      </w:r>
      <w:r>
        <w:t>312(3-Hydroxyanthranilate 3</w:t>
      </w:r>
      <w:r w:rsidR="00644CD5">
        <w:t>.</w:t>
      </w:r>
      <w:r>
        <w:t>4-dioxygenase inhibitor) + 0</w:t>
      </w:r>
      <w:r w:rsidR="00644CD5">
        <w:t>.</w:t>
      </w:r>
      <w:r>
        <w:t>0761(Interleukin 4 antagonist) + 0</w:t>
      </w:r>
      <w:r w:rsidR="00644CD5">
        <w:t>.</w:t>
      </w:r>
      <w:r>
        <w:t>191(Formate dehydr</w:t>
      </w:r>
      <w:r>
        <w:t>o</w:t>
      </w:r>
      <w:r>
        <w:t>genase inhibitor) -0</w:t>
      </w:r>
      <w:r w:rsidR="00644CD5">
        <w:t>.</w:t>
      </w:r>
      <w:r>
        <w:t>172(Phosphodiesterase 1C inhibitor) -0</w:t>
      </w:r>
      <w:r w:rsidR="00644CD5">
        <w:t>.</w:t>
      </w:r>
      <w:r>
        <w:t>0678(Hirsutism treatment) -0</w:t>
      </w:r>
      <w:r w:rsidR="00644CD5">
        <w:t>.</w:t>
      </w:r>
      <w:r>
        <w:t>288(Diamine oxidase inhib</w:t>
      </w:r>
      <w:r>
        <w:t>i</w:t>
      </w:r>
      <w:r>
        <w:t>tor) + 0</w:t>
      </w:r>
      <w:r w:rsidR="00644CD5">
        <w:t>.</w:t>
      </w:r>
      <w:r>
        <w:t>0788(Neurokinin 3 antagonist) -0</w:t>
      </w:r>
      <w:r w:rsidR="00644CD5">
        <w:t>.</w:t>
      </w:r>
      <w:r>
        <w:t>0592(T-cell protein-tyrosine phosphatase inhibitor) -0</w:t>
      </w:r>
      <w:r w:rsidR="00644CD5">
        <w:t>.</w:t>
      </w:r>
      <w:r>
        <w:t>0587(Interleukin 1b antagonist) -0</w:t>
      </w:r>
      <w:r w:rsidR="00644CD5">
        <w:t>.</w:t>
      </w:r>
      <w:r>
        <w:t>2(Alanine carboxypeptidase inhibitor) -0</w:t>
      </w:r>
      <w:r w:rsidR="00644CD5">
        <w:t>.</w:t>
      </w:r>
      <w:r>
        <w:t>0753(Melanin-concentrating hormone receptor 2 antagonist) -0</w:t>
      </w:r>
      <w:r w:rsidR="00644CD5">
        <w:t>.</w:t>
      </w:r>
      <w:r>
        <w:t>14(Trans-1</w:t>
      </w:r>
      <w:r w:rsidR="00644CD5">
        <w:t>.</w:t>
      </w:r>
      <w:r>
        <w:t>2-dihydrobenzene-1</w:t>
      </w:r>
      <w:r w:rsidR="00644CD5">
        <w:t>.</w:t>
      </w:r>
      <w:r>
        <w:t>2-diol dehydrogenase inhibitor) -0</w:t>
      </w:r>
      <w:r w:rsidR="00644CD5">
        <w:t>.</w:t>
      </w:r>
      <w:r>
        <w:t>0599(Lysophosphatidic acid 2 receptor antag</w:t>
      </w:r>
      <w:r>
        <w:t>o</w:t>
      </w:r>
      <w:r>
        <w:t>nist) + 0</w:t>
      </w:r>
      <w:r w:rsidR="00644CD5">
        <w:t>.</w:t>
      </w:r>
      <w:r>
        <w:t>138(I kappa B kinase inhibitor) + 0</w:t>
      </w:r>
      <w:r w:rsidR="00644CD5">
        <w:t>.</w:t>
      </w:r>
      <w:r>
        <w:t>405(Pyruvate dehydrogenase kinase 4 inhibitor) -0</w:t>
      </w:r>
      <w:r w:rsidR="00644CD5">
        <w:t>.</w:t>
      </w:r>
      <w:r>
        <w:t>0406(Nucleoside transporters inhibitor) -0</w:t>
      </w:r>
      <w:r w:rsidR="00644CD5">
        <w:t>.</w:t>
      </w:r>
      <w:r>
        <w:t>0841(BAD expression inhibitor) + 0</w:t>
      </w:r>
      <w:r w:rsidR="00644CD5">
        <w:t>.</w:t>
      </w:r>
      <w:r>
        <w:t>132(Thromboxane A2 antagonist) + 0</w:t>
      </w:r>
      <w:r w:rsidR="00644CD5">
        <w:t>.</w:t>
      </w:r>
      <w:r>
        <w:t>0466(Ca2+/calmodulin-dependent kinase II gamma inhibitor) + 0</w:t>
      </w:r>
      <w:r w:rsidR="00644CD5">
        <w:t>.</w:t>
      </w:r>
      <w:r>
        <w:t>271(N-acylneuraminate cytidylyltransferase i</w:t>
      </w:r>
      <w:r>
        <w:t>n</w:t>
      </w:r>
      <w:r>
        <w:t>hibitor) + 0</w:t>
      </w:r>
      <w:r w:rsidR="00644CD5">
        <w:t>.</w:t>
      </w:r>
      <w:r>
        <w:t>236(GABA B receptor antagonist) -0</w:t>
      </w:r>
      <w:r w:rsidR="00644CD5">
        <w:t>.</w:t>
      </w:r>
      <w:r>
        <w:t>0465(Embryotoxic) -0</w:t>
      </w:r>
      <w:r w:rsidR="00644CD5">
        <w:t>.</w:t>
      </w:r>
      <w:r>
        <w:t>198(Chitin synthase inhibitor) + 0</w:t>
      </w:r>
      <w:r w:rsidR="00644CD5">
        <w:t>.</w:t>
      </w:r>
      <w:r>
        <w:t>0466(Carbonic anhydrase VB inhibitor) -0</w:t>
      </w:r>
      <w:r w:rsidR="00644CD5">
        <w:t>.</w:t>
      </w:r>
      <w:r>
        <w:t>0329(Neuronal K-Cl cotransporter inhibitor) + 0</w:t>
      </w:r>
      <w:r w:rsidR="00644CD5">
        <w:t>.</w:t>
      </w:r>
      <w:r>
        <w:t>122(Human papill</w:t>
      </w:r>
      <w:r>
        <w:t>o</w:t>
      </w:r>
      <w:r>
        <w:t>mavirus - 16 inhibitor) -0</w:t>
      </w:r>
      <w:r w:rsidR="00644CD5">
        <w:t>.</w:t>
      </w:r>
      <w:r>
        <w:t>0349(NADPH oxidase 1 inhibitor) -0</w:t>
      </w:r>
      <w:r w:rsidR="00644CD5">
        <w:t>.</w:t>
      </w:r>
      <w:r>
        <w:t>155(Cysteine synthase inhibitor) -0</w:t>
      </w:r>
      <w:r w:rsidR="00644CD5">
        <w:t>.</w:t>
      </w:r>
      <w:r>
        <w:t>156(Maleate h</w:t>
      </w:r>
      <w:r>
        <w:t>y</w:t>
      </w:r>
      <w:r>
        <w:t>dratase inhibitor) + 0</w:t>
      </w:r>
      <w:r w:rsidR="00644CD5">
        <w:t>.</w:t>
      </w:r>
      <w:r>
        <w:t>0382(Protein 50S ribosomal subunit inhibitor) + 0</w:t>
      </w:r>
      <w:r w:rsidR="00644CD5">
        <w:t>.</w:t>
      </w:r>
      <w:r>
        <w:t>0813(H2AFX expression enhancer) + 0</w:t>
      </w:r>
      <w:r w:rsidR="00644CD5">
        <w:t>.</w:t>
      </w:r>
      <w:r>
        <w:t>108(CDC-like kinase 3 inhibitor) + 0</w:t>
      </w:r>
      <w:r w:rsidR="00644CD5">
        <w:t>.</w:t>
      </w:r>
      <w:r>
        <w:t>0545(Carcinogenic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0309(Alpha 2a adrenoreceptor antagonist) -0</w:t>
      </w:r>
      <w:r w:rsidR="00644CD5">
        <w:t>.</w:t>
      </w:r>
      <w:r>
        <w:t>0332(Phosphodiesterase 10A inhibitor) -0</w:t>
      </w:r>
      <w:r w:rsidR="00644CD5">
        <w:t>.</w:t>
      </w:r>
      <w:r>
        <w:t>0929(Purine biosynthesis inhibitor) + 0</w:t>
      </w:r>
      <w:r w:rsidR="00644CD5">
        <w:t>.</w:t>
      </w:r>
      <w:r>
        <w:t>0234(Proto-oncogene tyrosine-protein kinase Fgr inhibitor) -0</w:t>
      </w:r>
      <w:r w:rsidR="00644CD5">
        <w:t>.</w:t>
      </w:r>
      <w:r>
        <w:t>158(Methylmalonyl-CoA mutase inhibitor) + 0</w:t>
      </w:r>
      <w:r w:rsidR="00644CD5">
        <w:t>.</w:t>
      </w:r>
      <w:r>
        <w:t>0291(Pain) + 0</w:t>
      </w:r>
      <w:r w:rsidR="00644CD5">
        <w:t>.</w:t>
      </w:r>
      <w:r>
        <w:t>079(Dihydrofolate reductase (Mycobacterium avium) inhibitor) -0</w:t>
      </w:r>
      <w:r w:rsidR="00644CD5">
        <w:t>.</w:t>
      </w:r>
      <w:r>
        <w:t>0266(Vitamin D receptor antagonist) -0</w:t>
      </w:r>
      <w:r w:rsidR="00644CD5">
        <w:t>.</w:t>
      </w:r>
      <w:r>
        <w:t>0804(Lysozyme inhibitor) + 0</w:t>
      </w:r>
      <w:r w:rsidR="00644CD5">
        <w:t>.</w:t>
      </w:r>
      <w:r>
        <w:t>0676(Adenosine receptor antagonist) -0</w:t>
      </w:r>
      <w:r w:rsidR="00644CD5">
        <w:t>.</w:t>
      </w:r>
      <w:r>
        <w:t>0525(CYP1A1 inhibitor) -0</w:t>
      </w:r>
      <w:r w:rsidR="00644CD5">
        <w:t>.</w:t>
      </w:r>
      <w:r>
        <w:t>0187(Vesicle monoamine transporter inhibitor) -0</w:t>
      </w:r>
      <w:r w:rsidR="00644CD5">
        <w:t>.</w:t>
      </w:r>
      <w:r>
        <w:t>077(Lysophosphatidic acid 1 receptor antagonist) -0</w:t>
      </w:r>
      <w:r w:rsidR="00644CD5">
        <w:t>.</w:t>
      </w:r>
      <w:r>
        <w:t>0617(Purine nucleoside phosphorylase inhibitor) + 0</w:t>
      </w:r>
      <w:r w:rsidR="00644CD5">
        <w:t>.</w:t>
      </w:r>
      <w:r>
        <w:t>0196(CC chemokine 1 receptor antagonist) + 0</w:t>
      </w:r>
      <w:r w:rsidR="00644CD5">
        <w:t>.</w:t>
      </w:r>
      <w:r>
        <w:t>0146(Maillard reaction inhibitor) -0</w:t>
      </w:r>
      <w:r w:rsidR="00644CD5">
        <w:t>.</w:t>
      </w:r>
      <w:r>
        <w:t>0142(Sodium/hydrogen exchanger 2 inhibitor) -0</w:t>
      </w:r>
      <w:r w:rsidR="00644CD5">
        <w:t>.</w:t>
      </w:r>
      <w:r>
        <w:t>018(Tyrosine-protein kinase receptor antagonist) + 0</w:t>
      </w:r>
      <w:r w:rsidR="00644CD5">
        <w:t>.</w:t>
      </w:r>
      <w:r>
        <w:t>0248(5 H</w:t>
      </w:r>
      <w:r>
        <w:t>y</w:t>
      </w:r>
      <w:r>
        <w:t>droxytryptamine 2A antagonist) -0</w:t>
      </w:r>
      <w:r w:rsidR="00644CD5">
        <w:t>.</w:t>
      </w:r>
      <w:r>
        <w:t>0659(Glycerone-phosphate O-acyltransferase inhibitor) + 0</w:t>
      </w:r>
      <w:r w:rsidR="00644CD5">
        <w:t>.</w:t>
      </w:r>
      <w:r>
        <w:t>0195(Mucomembranous protector) -0</w:t>
      </w:r>
      <w:r w:rsidR="00644CD5">
        <w:t>.</w:t>
      </w:r>
      <w:r>
        <w:t>065(GMP synthase inhibitor) -0</w:t>
      </w:r>
      <w:r w:rsidR="00644CD5">
        <w:t>.</w:t>
      </w:r>
      <w:r>
        <w:t>0367(CXC chemokine 4 receptor antagonist) + 0</w:t>
      </w:r>
      <w:r w:rsidR="00644CD5">
        <w:t>.</w:t>
      </w:r>
      <w:r>
        <w:t>0358(5 Hydroxytryptamine 1D antagonist) + 0</w:t>
      </w:r>
      <w:r w:rsidR="00644CD5">
        <w:t>.</w:t>
      </w:r>
      <w:r>
        <w:t>0134(Liver X receptor alpha agonist) -0</w:t>
      </w:r>
      <w:r w:rsidR="00644CD5">
        <w:t>.</w:t>
      </w:r>
      <w:r>
        <w:t>0146(p38 MAP kinase inhibitor) -0</w:t>
      </w:r>
      <w:r w:rsidR="00644CD5">
        <w:t>.</w:t>
      </w:r>
      <w:r>
        <w:t>015(Carcinogenic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0143(HIV rev inhibitor) + 0</w:t>
      </w:r>
      <w:r w:rsidR="00644CD5">
        <w:t>.</w:t>
      </w:r>
      <w:r>
        <w:t>00933(Phosphodiesterase 6D inhibitor) + 0</w:t>
      </w:r>
      <w:r w:rsidR="00644CD5">
        <w:t>.</w:t>
      </w:r>
      <w:r>
        <w:t>0189(Interleukin 10 agonist) -0</w:t>
      </w:r>
      <w:r w:rsidR="00644CD5">
        <w:t>.</w:t>
      </w:r>
      <w:r>
        <w:t>00821(Speech disturbance) + 0</w:t>
      </w:r>
      <w:r w:rsidR="00644CD5">
        <w:t>.</w:t>
      </w:r>
      <w:r>
        <w:t>018(Fructose-1</w:t>
      </w:r>
      <w:r w:rsidR="00644CD5">
        <w:t>.</w:t>
      </w:r>
      <w:r>
        <w:t>6-bisphosphatase 1 i</w:t>
      </w:r>
      <w:r>
        <w:t>n</w:t>
      </w:r>
      <w:r>
        <w:t>hibitor) + 0</w:t>
      </w:r>
      <w:r w:rsidR="00644CD5">
        <w:t>.</w:t>
      </w:r>
      <w:r>
        <w:t>00572(Excitatory amino acid transporter 1 inhibitor) -0</w:t>
      </w:r>
      <w:r w:rsidR="00644CD5">
        <w:t>.</w:t>
      </w:r>
      <w:r>
        <w:t>0189(L-Serine ammonia-lyase inhibitor) + 0</w:t>
      </w:r>
      <w:r w:rsidR="00644CD5">
        <w:t>.</w:t>
      </w:r>
      <w:r>
        <w:t>0033(PDCD4 expression enhancer) -0</w:t>
      </w:r>
      <w:r w:rsidR="00644CD5">
        <w:t>.</w:t>
      </w:r>
      <w:r>
        <w:t>00312(P-glycoprotein 3 inhibitor) + 0</w:t>
      </w:r>
      <w:r w:rsidR="00644CD5">
        <w:t>.</w:t>
      </w:r>
      <w:r>
        <w:t>00224(Bombesin 3 receptor antagonist) -0</w:t>
      </w:r>
      <w:r w:rsidR="00644CD5">
        <w:t>.</w:t>
      </w:r>
      <w:r>
        <w:t>0033(Protein kinase B alpha inhibitor) + 0</w:t>
      </w:r>
      <w:r w:rsidR="00644CD5">
        <w:t>.</w:t>
      </w:r>
      <w:r>
        <w:t>00086(5 Hydroxytryptamine antagonist) + 5</w:t>
      </w:r>
      <w:r w:rsidR="00644CD5">
        <w:t>.</w:t>
      </w:r>
      <w:r>
        <w:t>64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443(Thiopurine S-methyltransferase inhibitor) + 0</w:t>
      </w:r>
      <w:r w:rsidR="00644CD5">
        <w:t>.</w:t>
      </w:r>
      <w:r>
        <w:t>0515(Acetylcholine neuromuscular blocking agent) -0</w:t>
      </w:r>
      <w:r w:rsidR="00644CD5">
        <w:t>.</w:t>
      </w:r>
      <w:r>
        <w:t>275(Amyloid beta precursor protein antagonist) + 41</w:t>
      </w:r>
      <w:r w:rsidR="00644CD5">
        <w:t>.</w:t>
      </w:r>
      <w:r>
        <w:t>6(Length^3) + 30</w:t>
      </w:r>
      <w:r w:rsidR="00644CD5">
        <w:t>.</w:t>
      </w:r>
      <w:r>
        <w:t>2(Lipophilicity) + 4</w:t>
      </w:r>
      <w:r w:rsidR="00644CD5">
        <w:t>.</w:t>
      </w:r>
      <w:r>
        <w:t>48(Length) + 0</w:t>
      </w:r>
      <w:r w:rsidR="00644CD5">
        <w:t>.</w:t>
      </w:r>
      <w:r>
        <w:t>496(Gastrointestinal disturbance) -0</w:t>
      </w:r>
      <w:r w:rsidR="00644CD5">
        <w:t>.</w:t>
      </w:r>
      <w:r>
        <w:t>935(Fumarate hydratase inhibitor) + 0</w:t>
      </w:r>
      <w:r w:rsidR="00644CD5">
        <w:t>.</w:t>
      </w:r>
      <w:r>
        <w:t>84(Arrhythmogenic) -</w:t>
      </w:r>
      <w:r>
        <w:lastRenderedPageBreak/>
        <w:t>0</w:t>
      </w:r>
      <w:r w:rsidR="00644CD5">
        <w:t>.</w:t>
      </w:r>
      <w:r>
        <w:t>553(Phosphodiesterase VIII inhibitor) -0</w:t>
      </w:r>
      <w:r w:rsidR="00644CD5">
        <w:t>.</w:t>
      </w:r>
      <w:r>
        <w:t>107(NumAcceptor) + 0</w:t>
      </w:r>
      <w:r w:rsidR="00644CD5">
        <w:t>.</w:t>
      </w:r>
      <w:r>
        <w:t>824(P3 purinoceptor-like protein antagonist) -0</w:t>
      </w:r>
      <w:r w:rsidR="00644CD5">
        <w:t>.</w:t>
      </w:r>
      <w:r>
        <w:t>0324(Agranulocytosis) + 0</w:t>
      </w:r>
      <w:r w:rsidR="00644CD5">
        <w:t>.</w:t>
      </w:r>
      <w:r>
        <w:t>133(NumAromAtoms) -0</w:t>
      </w:r>
      <w:r w:rsidR="00644CD5">
        <w:t>.</w:t>
      </w:r>
      <w:r>
        <w:t>556(Antiuremic) -0</w:t>
      </w:r>
      <w:r w:rsidR="00644CD5">
        <w:t>.</w:t>
      </w:r>
      <w:r>
        <w:t>548(Antihematotoxic) -0</w:t>
      </w:r>
      <w:r w:rsidR="00644CD5">
        <w:t>.</w:t>
      </w:r>
      <w:r>
        <w:t>000433(Carcinogenic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357(Cytosol alanyl aminopeptidase inhibitor) -0</w:t>
      </w:r>
      <w:r w:rsidR="00644CD5">
        <w:t>.</w:t>
      </w:r>
      <w:r>
        <w:t>561(DNA dama</w:t>
      </w:r>
      <w:r>
        <w:t>g</w:t>
      </w:r>
      <w:r>
        <w:t>ing) + 0</w:t>
      </w:r>
      <w:r w:rsidR="00644CD5">
        <w:t>.</w:t>
      </w:r>
      <w:r>
        <w:t>975(1-Acylglycerol-3-phosphate O-acyltransferase inhibitor) -0</w:t>
      </w:r>
      <w:r w:rsidR="00644CD5">
        <w:t>.</w:t>
      </w:r>
      <w:r>
        <w:t>248(MAP kinase kinase 2 inhibitor) + 0</w:t>
      </w:r>
      <w:r w:rsidR="00644CD5">
        <w:t>.</w:t>
      </w:r>
      <w:r>
        <w:t>285(Ca2+/calmodulin-dependent kinase II delta inhibitor) + 0</w:t>
      </w:r>
      <w:r w:rsidR="00644CD5">
        <w:t>.</w:t>
      </w:r>
      <w:r>
        <w:t>0805(TRPM8 blocker) -0</w:t>
      </w:r>
      <w:r w:rsidR="00644CD5">
        <w:t>.</w:t>
      </w:r>
      <w:r>
        <w:t>626(Carcinogenic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579(Dopamine agonist) + 0</w:t>
      </w:r>
      <w:r w:rsidR="00644CD5">
        <w:t>.</w:t>
      </w:r>
      <w:r>
        <w:t>0851(Irritable Bowel syndrome treatment) + 0</w:t>
      </w:r>
      <w:r w:rsidR="00644CD5">
        <w:t>.</w:t>
      </w:r>
      <w:r>
        <w:t>148(Phosphoribosylglycinamide formy</w:t>
      </w:r>
      <w:r>
        <w:t>l</w:t>
      </w:r>
      <w:r>
        <w:t>transferase inhibitor) + 0</w:t>
      </w:r>
      <w:r w:rsidR="00644CD5">
        <w:t>.</w:t>
      </w:r>
      <w:r>
        <w:t>503(Carboxypeptidase U inhibitor) + 0</w:t>
      </w:r>
      <w:r w:rsidR="00644CD5">
        <w:t>.</w:t>
      </w:r>
      <w:r>
        <w:t>242(Antidiabetic symptomatic) -0</w:t>
      </w:r>
      <w:r w:rsidR="00644CD5">
        <w:t>.</w:t>
      </w:r>
      <w:r>
        <w:t>308(Collagenase 3 inhibitor) -0</w:t>
      </w:r>
      <w:r w:rsidR="00644CD5">
        <w:t>.</w:t>
      </w:r>
      <w:r>
        <w:t>133(Carbonic anhydrase IX inhibitor) -0</w:t>
      </w:r>
      <w:r w:rsidR="00644CD5">
        <w:t>.</w:t>
      </w:r>
      <w:r>
        <w:t>192(Rhinitis treatment) -0</w:t>
      </w:r>
      <w:r w:rsidR="00644CD5">
        <w:t>.</w:t>
      </w:r>
      <w:r>
        <w:t>114(Lipoprotein disorders treatment) + 1</w:t>
      </w:r>
      <w:r w:rsidR="00644CD5">
        <w:t>.</w:t>
      </w:r>
      <w:r>
        <w:t>61(TGF beta receptor type II kinase inhibitor) + 0</w:t>
      </w:r>
      <w:r w:rsidR="00644CD5">
        <w:t>.</w:t>
      </w:r>
      <w:r>
        <w:t>404(T cell inhibitor) -0</w:t>
      </w:r>
      <w:r w:rsidR="00644CD5">
        <w:t>.</w:t>
      </w:r>
      <w:r>
        <w:t>000727(Lipophilicity^3) -0</w:t>
      </w:r>
      <w:r w:rsidR="00644CD5">
        <w:t>.</w:t>
      </w:r>
      <w:r>
        <w:t>684([3-methyl-2-oxobutanoate dehydrogenase (lipoamide)]-phosphatase inhibitor) + 0</w:t>
      </w:r>
      <w:r w:rsidR="00644CD5">
        <w:t>.</w:t>
      </w:r>
      <w:r>
        <w:t>193(Carcinogenic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-1</w:t>
      </w:r>
      <w:r w:rsidR="00644CD5">
        <w:t>.</w:t>
      </w:r>
      <w:r>
        <w:t>39(Histone-lysine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0447(Transcription factor inhibitor) + 0</w:t>
      </w:r>
      <w:r w:rsidR="00644CD5">
        <w:t>.</w:t>
      </w:r>
      <w:r>
        <w:t>508(Cytosolic phospholipase A2 inhibitor) + 0</w:t>
      </w:r>
      <w:r w:rsidR="00644CD5">
        <w:t>.</w:t>
      </w:r>
      <w:r>
        <w:t>578(Secretase stimulant) -0</w:t>
      </w:r>
      <w:r w:rsidR="00644CD5">
        <w:t>.</w:t>
      </w:r>
      <w:r>
        <w:t>39(Tumour necrosis factor alpha antag</w:t>
      </w:r>
      <w:r>
        <w:t>o</w:t>
      </w:r>
      <w:r>
        <w:t>nist) + 0</w:t>
      </w:r>
      <w:r w:rsidR="00644CD5">
        <w:t>.</w:t>
      </w:r>
      <w:r>
        <w:t>463(Ileal bile acid transport inhibitor) + 1</w:t>
      </w:r>
      <w:r w:rsidR="00644CD5">
        <w:t>.</w:t>
      </w:r>
      <w:r>
        <w:t>26(Calmodulin-domain protein kinase 1 inhibitor) -0</w:t>
      </w:r>
      <w:r w:rsidR="00644CD5">
        <w:t>.</w:t>
      </w:r>
      <w:r>
        <w:t>228(Prostatic (benign) hyperplasia treatment) + 0</w:t>
      </w:r>
      <w:r w:rsidR="00644CD5">
        <w:t>.</w:t>
      </w:r>
      <w:r>
        <w:t>776(Intestinal alkaline phosphatase inhibitor) -0</w:t>
      </w:r>
      <w:r w:rsidR="00644CD5">
        <w:t>.</w:t>
      </w:r>
      <w:r>
        <w:t>737(Tyrosine-protein kinase ABL2 inhibitor) -0</w:t>
      </w:r>
      <w:r w:rsidR="00644CD5">
        <w:t>.</w:t>
      </w:r>
      <w:r>
        <w:t>688(Indanol dehydrogenase inhibitor) + 0</w:t>
      </w:r>
      <w:r w:rsidR="00644CD5">
        <w:t>.</w:t>
      </w:r>
      <w:r>
        <w:t>487(Vision disturbance) + 0</w:t>
      </w:r>
      <w:r w:rsidR="00644CD5">
        <w:t>.</w:t>
      </w:r>
      <w:r>
        <w:t>117(Phosphatidylinositol 3-kinase beta inhibitor) + 0</w:t>
      </w:r>
      <w:r w:rsidR="00644CD5">
        <w:t>.</w:t>
      </w:r>
      <w:r>
        <w:t>146(Macrophage colony-stimulating factor 1 receptor antagonist) + 0</w:t>
      </w:r>
      <w:r w:rsidR="00644CD5">
        <w:t>.</w:t>
      </w:r>
      <w:r>
        <w:t>0997(Nicotinic a</w:t>
      </w:r>
      <w:r>
        <w:t>l</w:t>
      </w:r>
      <w:r>
        <w:t>pha4beta2 receptor agonist) + 0</w:t>
      </w:r>
      <w:r w:rsidR="00644CD5">
        <w:t>.</w:t>
      </w:r>
      <w:r>
        <w:t>817(Pain) + 0</w:t>
      </w:r>
      <w:r w:rsidR="00644CD5">
        <w:t>.</w:t>
      </w:r>
      <w:r>
        <w:t>579(Diuretic inhibitor) + 0</w:t>
      </w:r>
      <w:r w:rsidR="00644CD5">
        <w:t>.</w:t>
      </w:r>
      <w:r>
        <w:t>35(Estrogen beta receptor agonist) + 0</w:t>
      </w:r>
      <w:r w:rsidR="00644CD5">
        <w:t>.</w:t>
      </w:r>
      <w:r>
        <w:t>0864(MAPK3 expression inhibitor) -0</w:t>
      </w:r>
      <w:r w:rsidR="00644CD5">
        <w:t>.</w:t>
      </w:r>
      <w:r>
        <w:t>308(Dizziness) -0</w:t>
      </w:r>
      <w:r w:rsidR="00644CD5">
        <w:t>.</w:t>
      </w:r>
      <w:r>
        <w:t>745(Protein phosphatase 2B inhibitor) -0</w:t>
      </w:r>
      <w:r w:rsidR="00644CD5">
        <w:t>.</w:t>
      </w:r>
      <w:r>
        <w:t>477(Phosphoketolase inhibitor) -0</w:t>
      </w:r>
      <w:r w:rsidR="00644CD5">
        <w:t>.</w:t>
      </w:r>
      <w:r>
        <w:t>398(Adenosine uptake inhibitor) -0</w:t>
      </w:r>
      <w:r w:rsidR="00644CD5">
        <w:t>.</w:t>
      </w:r>
      <w:r>
        <w:t>291(Integrin beta3 antagonist) + 0</w:t>
      </w:r>
      <w:r w:rsidR="00644CD5">
        <w:t>.</w:t>
      </w:r>
      <w:r>
        <w:t>859(Pneumotoxic) -0</w:t>
      </w:r>
      <w:r w:rsidR="00644CD5">
        <w:t>.</w:t>
      </w:r>
      <w:r>
        <w:t>346(Prostaglandin F2 alpha antagonist) -24(Length^2) -0</w:t>
      </w:r>
      <w:r w:rsidR="00644CD5">
        <w:t>.</w:t>
      </w:r>
      <w:r>
        <w:t>0859(Growth stimulant) -0</w:t>
      </w:r>
      <w:r w:rsidR="00644CD5">
        <w:t>.</w:t>
      </w:r>
      <w:r>
        <w:t>139(Tubulin agonist) + 0</w:t>
      </w:r>
      <w:r w:rsidR="00644CD5">
        <w:t>.</w:t>
      </w:r>
      <w:r>
        <w:t>291(dTMP kinase inhibitor) + 0</w:t>
      </w:r>
      <w:r w:rsidR="00644CD5">
        <w:t>.</w:t>
      </w:r>
      <w:r>
        <w:t>332(Carcinogenic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848(DNA methy</w:t>
      </w:r>
      <w:r>
        <w:t>l</w:t>
      </w:r>
      <w:r>
        <w:t>transferase 3B inhibitor) -0</w:t>
      </w:r>
      <w:r w:rsidR="00644CD5">
        <w:t>.</w:t>
      </w:r>
      <w:r>
        <w:t>316(CYP3A5 substrate) -0</w:t>
      </w:r>
      <w:r w:rsidR="00644CD5">
        <w:t>.</w:t>
      </w:r>
      <w:r>
        <w:t>422(DOPA decarboxylase inhibitor) + 0</w:t>
      </w:r>
      <w:r w:rsidR="00644CD5">
        <w:t>.</w:t>
      </w:r>
      <w:r>
        <w:t>332(Toxic</w:t>
      </w:r>
      <w:r w:rsidR="00644CD5">
        <w:t>.</w:t>
      </w:r>
      <w:r>
        <w:t xml:space="preserve"> respiration) -0</w:t>
      </w:r>
      <w:r w:rsidR="00644CD5">
        <w:t>.</w:t>
      </w:r>
      <w:r>
        <w:t>666(Pruritus) + 0</w:t>
      </w:r>
      <w:r w:rsidR="00644CD5">
        <w:t>.</w:t>
      </w:r>
      <w:r>
        <w:t>418(Rho-associated kinase II inhibitor) -0</w:t>
      </w:r>
      <w:r w:rsidR="00644CD5">
        <w:t>.</w:t>
      </w:r>
      <w:r>
        <w:t>373(Acetylcholine release stimulant) -0</w:t>
      </w:r>
      <w:r w:rsidR="00644CD5">
        <w:t>.</w:t>
      </w:r>
      <w:r>
        <w:t>308(HIV-1 protease inhibitor) -0</w:t>
      </w:r>
      <w:r w:rsidR="00644CD5">
        <w:t>.</w:t>
      </w:r>
      <w:r>
        <w:t>705(Neuropathy treatment) + 0</w:t>
      </w:r>
      <w:r w:rsidR="00644CD5">
        <w:t>.</w:t>
      </w:r>
      <w:r>
        <w:t>269(Elastase 2B inhibitor) + 1</w:t>
      </w:r>
      <w:r w:rsidR="00644CD5">
        <w:t>.</w:t>
      </w:r>
      <w:r>
        <w:t>64(Sialidase 1 inhibitor) -0</w:t>
      </w:r>
      <w:r w:rsidR="00644CD5">
        <w:t>.</w:t>
      </w:r>
      <w:r>
        <w:t>21(Kainate receptor 5 antagonist) -0</w:t>
      </w:r>
      <w:r w:rsidR="00644CD5">
        <w:t>.</w:t>
      </w:r>
      <w:r>
        <w:t>205(CDK1/cyclin B inhibitor) + 0</w:t>
      </w:r>
      <w:r w:rsidR="00644CD5">
        <w:t>.</w:t>
      </w:r>
      <w:r>
        <w:t>53(Neurokinin 3 antagonist) + 0</w:t>
      </w:r>
      <w:r w:rsidR="00644CD5">
        <w:t>.</w:t>
      </w:r>
      <w:r>
        <w:t>48(CYP1A2 expression enhancer) -17</w:t>
      </w:r>
      <w:r w:rsidR="00644CD5">
        <w:t>.</w:t>
      </w:r>
      <w:r>
        <w:t>7(Volume^2) -0</w:t>
      </w:r>
      <w:r w:rsidR="00644CD5">
        <w:t>.</w:t>
      </w:r>
      <w:r>
        <w:t>157(Sodium/hydrogen exchanger 2 inhibitor) -0</w:t>
      </w:r>
      <w:r w:rsidR="00644CD5">
        <w:t>.</w:t>
      </w:r>
      <w:r>
        <w:t>214(Platelet aggregation inhibitor) + 0</w:t>
      </w:r>
      <w:r w:rsidR="00644CD5">
        <w:t>.</w:t>
      </w:r>
      <w:r>
        <w:t>256(Chronic obstructive pulmonary disease treatment) -0</w:t>
      </w:r>
      <w:r w:rsidR="00644CD5">
        <w:t>.</w:t>
      </w:r>
      <w:r>
        <w:t>97(Growth factor receptor-bound protein 2 antagonist) + 8</w:t>
      </w:r>
      <w:r w:rsidR="00644CD5">
        <w:t>.</w:t>
      </w:r>
      <w:r>
        <w:t>61(Volume) + 0</w:t>
      </w:r>
      <w:r w:rsidR="00644CD5">
        <w:t>.</w:t>
      </w:r>
      <w:r>
        <w:t>785(Chorismate mutase inhibitor) + 0</w:t>
      </w:r>
      <w:r w:rsidR="00644CD5">
        <w:t>.</w:t>
      </w:r>
      <w:r>
        <w:t>197(UDP-N-acetylmuramate-L-alanine ligase inhibitor) + 0</w:t>
      </w:r>
      <w:r w:rsidR="00644CD5">
        <w:t>.</w:t>
      </w:r>
      <w:r>
        <w:t>26(AMP deaminase 3 inhibitor) -0</w:t>
      </w:r>
      <w:r w:rsidR="00644CD5">
        <w:t>.</w:t>
      </w:r>
      <w:r>
        <w:t>477(Vascular endothelial growth factor 3 antagonist) -0</w:t>
      </w:r>
      <w:r w:rsidR="00644CD5">
        <w:t>.</w:t>
      </w:r>
      <w:r>
        <w:t>238(Antiviral (Hepatitis C)) -0</w:t>
      </w:r>
      <w:r w:rsidR="00644CD5">
        <w:t>.</w:t>
      </w:r>
      <w:r>
        <w:t>787(MDM2 inhibitor) + 0</w:t>
      </w:r>
      <w:r w:rsidR="00644CD5">
        <w:t>.</w:t>
      </w:r>
      <w:r>
        <w:t>155(Dermatologic) + 0</w:t>
      </w:r>
      <w:r w:rsidR="00644CD5">
        <w:t>.</w:t>
      </w:r>
      <w:r>
        <w:t>263(Matrix metalloproteinase 2 (membrane-type) inhibitor) -0</w:t>
      </w:r>
      <w:r w:rsidR="00644CD5">
        <w:t>.</w:t>
      </w:r>
      <w:r>
        <w:t>883(Dipeptidyl peptidase I inhibitor) -0</w:t>
      </w:r>
      <w:r w:rsidR="00644CD5">
        <w:t>.</w:t>
      </w:r>
      <w:r>
        <w:t>574(Antiacne) + 0</w:t>
      </w:r>
      <w:r w:rsidR="00644CD5">
        <w:t>.</w:t>
      </w:r>
      <w:r>
        <w:t>799(Ether-a-go-go potassium channel 1 blocker) + 0</w:t>
      </w:r>
      <w:r w:rsidR="00644CD5">
        <w:t>.</w:t>
      </w:r>
      <w:r>
        <w:t>64(Neuraminidase (Influenza A) inhibitor) -0</w:t>
      </w:r>
      <w:r w:rsidR="00644CD5">
        <w:t>.</w:t>
      </w:r>
      <w:r>
        <w:t>159(Purinergic P2X7 antagonist) -1</w:t>
      </w:r>
      <w:r w:rsidR="00644CD5">
        <w:t>.</w:t>
      </w:r>
      <w:r>
        <w:t>48(SMN2 expression enhancer) + 0</w:t>
      </w:r>
      <w:r w:rsidR="00644CD5">
        <w:t>.</w:t>
      </w:r>
      <w:r>
        <w:t>662(CAT expression inhibitor) -0</w:t>
      </w:r>
      <w:r w:rsidR="00644CD5">
        <w:t>.</w:t>
      </w:r>
      <w:r>
        <w:t>653(Histamine H2 receptor agonist) -0</w:t>
      </w:r>
      <w:r w:rsidR="00644CD5">
        <w:t>.</w:t>
      </w:r>
      <w:r>
        <w:t>242(Calcium-dependent pho</w:t>
      </w:r>
      <w:r>
        <w:t>s</w:t>
      </w:r>
      <w:r>
        <w:t>pholipase A2 inhibitor) -0</w:t>
      </w:r>
      <w:r w:rsidR="00644CD5">
        <w:t>.</w:t>
      </w:r>
      <w:r>
        <w:t>436(MAP kinase 8 inhibitor) -0</w:t>
      </w:r>
      <w:r w:rsidR="00644CD5">
        <w:t>.</w:t>
      </w:r>
      <w:r>
        <w:t>287(Immunomodulator) + 0</w:t>
      </w:r>
      <w:r w:rsidR="00644CD5">
        <w:t>.</w:t>
      </w:r>
      <w:r>
        <w:t>234(MAP kinase kinase 1 inhibitor) -1</w:t>
      </w:r>
      <w:r w:rsidR="00644CD5">
        <w:t>.</w:t>
      </w:r>
      <w:r>
        <w:t>2(Sigma 2 receptor antagonist) -0</w:t>
      </w:r>
      <w:r w:rsidR="00644CD5">
        <w:t>.</w:t>
      </w:r>
      <w:r>
        <w:t>579(Alpha</w:t>
      </w:r>
      <w:r w:rsidR="00644CD5">
        <w:t>.</w:t>
      </w:r>
      <w:r>
        <w:t>alpha-trehalose phosphorylase (configuration-retaining) inhibitor) + 0</w:t>
      </w:r>
      <w:r w:rsidR="00644CD5">
        <w:t>.</w:t>
      </w:r>
      <w:r>
        <w:t>661(Butyrylcholinesterase inhibitor) -0</w:t>
      </w:r>
      <w:r w:rsidR="00644CD5">
        <w:t>.</w:t>
      </w:r>
      <w:r>
        <w:t>478(IFITM1 expression enhancer) + 0</w:t>
      </w:r>
      <w:r w:rsidR="00644CD5">
        <w:t>.</w:t>
      </w:r>
      <w:r>
        <w:t>451(SLC7A11 expression enhancer) -0</w:t>
      </w:r>
      <w:r w:rsidR="00644CD5">
        <w:t>.</w:t>
      </w:r>
      <w:r>
        <w:t>72(Antirickettsial) + 0</w:t>
      </w:r>
      <w:r w:rsidR="00644CD5">
        <w:t>.</w:t>
      </w:r>
      <w:r>
        <w:t>247(Dipeptidyl peptidase IV inhibitor) + 0</w:t>
      </w:r>
      <w:r w:rsidR="00644CD5">
        <w:t>.</w:t>
      </w:r>
      <w:r>
        <w:t>294(Caspase 7 inhibitor) -0</w:t>
      </w:r>
      <w:r w:rsidR="00644CD5">
        <w:t>.</w:t>
      </w:r>
      <w:r>
        <w:t>242(Antihypermotility) + 0</w:t>
      </w:r>
      <w:r w:rsidR="00644CD5">
        <w:t>.</w:t>
      </w:r>
      <w:r>
        <w:t>382(Sentrin-specific protease 6 inhibitor) + 0</w:t>
      </w:r>
      <w:r w:rsidR="00644CD5">
        <w:t>.</w:t>
      </w:r>
      <w:r>
        <w:t>254(GDPD3 expression enhancer) + 0</w:t>
      </w:r>
      <w:r w:rsidR="00644CD5">
        <w:t>.</w:t>
      </w:r>
      <w:r>
        <w:t>451(Estrogen alpha receptor agonist) + 0</w:t>
      </w:r>
      <w:r w:rsidR="00644CD5">
        <w:t>.</w:t>
      </w:r>
      <w:r>
        <w:t>657(CDH1 expression enhancer) -0</w:t>
      </w:r>
      <w:r w:rsidR="00644CD5">
        <w:t>.</w:t>
      </w:r>
      <w:r>
        <w:t>267(EIF5A expression inhibitor) -0</w:t>
      </w:r>
      <w:r w:rsidR="00644CD5">
        <w:t>.</w:t>
      </w:r>
      <w:r>
        <w:t>285(Hallucinogen) -0</w:t>
      </w:r>
      <w:r w:rsidR="00644CD5">
        <w:t>.</w:t>
      </w:r>
      <w:r>
        <w:t>649(Antidepressant</w:t>
      </w:r>
      <w:r w:rsidR="00644CD5">
        <w:t>.</w:t>
      </w:r>
      <w:r>
        <w:t xml:space="preserve"> Imipramin-like) -1</w:t>
      </w:r>
      <w:r w:rsidR="00644CD5">
        <w:t>.</w:t>
      </w:r>
      <w:r>
        <w:t>48(Low molecular weight phosphotyrosine protein phosphatase inhibitor) + 0</w:t>
      </w:r>
      <w:r w:rsidR="00644CD5">
        <w:t>.</w:t>
      </w:r>
      <w:r>
        <w:t>326(Anesthetic local) -0</w:t>
      </w:r>
      <w:r w:rsidR="00644CD5">
        <w:t>.</w:t>
      </w:r>
      <w:r>
        <w:t>274(Rotamase (FKBP12) inhibitor) -0</w:t>
      </w:r>
      <w:r w:rsidR="00644CD5">
        <w:t>.</w:t>
      </w:r>
      <w:r>
        <w:t>196(Tardive dyskinesia treatment) + 0</w:t>
      </w:r>
      <w:r w:rsidR="00644CD5">
        <w:t>.</w:t>
      </w:r>
      <w:r>
        <w:t>139(MW) + 0</w:t>
      </w:r>
      <w:r w:rsidR="00644CD5">
        <w:t>.</w:t>
      </w:r>
      <w:r>
        <w:t>384(Beta-D-fucosidase inhibitor) + 0</w:t>
      </w:r>
      <w:r w:rsidR="00644CD5">
        <w:t>.</w:t>
      </w:r>
      <w:r>
        <w:t>407(CDK1 expression inhibitor) + 0</w:t>
      </w:r>
      <w:r w:rsidR="00644CD5">
        <w:t>.</w:t>
      </w:r>
      <w:r>
        <w:t>171(Bradykinin B2 receptor antagonist) -0</w:t>
      </w:r>
      <w:r w:rsidR="00644CD5">
        <w:t>.</w:t>
      </w:r>
      <w:r>
        <w:t>204(Apical sodium codependent bile acid transporter inhibitor) -0</w:t>
      </w:r>
      <w:r w:rsidR="00644CD5">
        <w:t>.</w:t>
      </w:r>
      <w:r>
        <w:t>194(Teratogen) + 1(Phospholipase inhibitor) + 1</w:t>
      </w:r>
      <w:r w:rsidR="00644CD5">
        <w:t>.</w:t>
      </w:r>
      <w:r>
        <w:t>63(Procollagen-proline 3-dioxygenase inhibitor) + 0</w:t>
      </w:r>
      <w:r w:rsidR="00644CD5">
        <w:t>.</w:t>
      </w:r>
      <w:r>
        <w:t>884(5 H</w:t>
      </w:r>
      <w:r>
        <w:t>y</w:t>
      </w:r>
      <w:r>
        <w:t>droxytryptamine 3 agonist) + 0</w:t>
      </w:r>
      <w:r w:rsidR="00644CD5">
        <w:t>.</w:t>
      </w:r>
      <w:r>
        <w:t>158(Proto-oncogene tyrosine-protein kinase Fyn inhibitor) + 0</w:t>
      </w:r>
      <w:r w:rsidR="00644CD5">
        <w:t>.</w:t>
      </w:r>
      <w:r>
        <w:t>677(SPP1 expression enhancer) -0</w:t>
      </w:r>
      <w:r w:rsidR="00644CD5">
        <w:t>.</w:t>
      </w:r>
      <w:r>
        <w:t>746(Histone deacetylase 9 inhibitor) -0</w:t>
      </w:r>
      <w:r w:rsidR="00644CD5">
        <w:t>.</w:t>
      </w:r>
      <w:r>
        <w:t>976(Aldose reductase inhibitor) -0</w:t>
      </w:r>
      <w:r w:rsidR="00644CD5">
        <w:t>.</w:t>
      </w:r>
      <w:r>
        <w:t>549(Cyclic AMP modulator) + 0</w:t>
      </w:r>
      <w:r w:rsidR="00644CD5">
        <w:t>.</w:t>
      </w:r>
      <w:r>
        <w:t>272(Carcinogenic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439(Chitinase inhibitor) -0</w:t>
      </w:r>
      <w:r w:rsidR="00644CD5">
        <w:t>.</w:t>
      </w:r>
      <w:r>
        <w:t>163(CYP1A1 substrate) -0</w:t>
      </w:r>
      <w:r w:rsidR="00644CD5">
        <w:t>.</w:t>
      </w:r>
      <w:r>
        <w:t>34(Cyclin E2 inhibitor) -0</w:t>
      </w:r>
      <w:r w:rsidR="00644CD5">
        <w:t>.</w:t>
      </w:r>
      <w:r>
        <w:t>553(O-acetylhomoserine aminocarboxypropyltransferase inhibitor) + 0</w:t>
      </w:r>
      <w:r w:rsidR="00644CD5">
        <w:t>.</w:t>
      </w:r>
      <w:r>
        <w:t>327(Protein kinase B gamma inhibitor) -0</w:t>
      </w:r>
      <w:r w:rsidR="00644CD5">
        <w:t>.</w:t>
      </w:r>
      <w:r>
        <w:t>742(UDP-glucuronate decarboxylase inhibitor) -0</w:t>
      </w:r>
      <w:r w:rsidR="00644CD5">
        <w:t>.</w:t>
      </w:r>
      <w:r>
        <w:t>161(Guanylate cyclase 1 stimulant) -0</w:t>
      </w:r>
      <w:r w:rsidR="00644CD5">
        <w:t>.</w:t>
      </w:r>
      <w:r>
        <w:t>259(Acrosin inhibitor) + 0</w:t>
      </w:r>
      <w:r w:rsidR="00644CD5">
        <w:t>.</w:t>
      </w:r>
      <w:r>
        <w:t>514(15-Lipoxygenase inhibitor) -0</w:t>
      </w:r>
      <w:r w:rsidR="00644CD5">
        <w:t>.</w:t>
      </w:r>
      <w:r>
        <w:t>363(Leucyltransferase inhibitor) + 0</w:t>
      </w:r>
      <w:r w:rsidR="00644CD5">
        <w:t>.</w:t>
      </w:r>
      <w:r>
        <w:t>153(Baculoviral IAP repeat-containing pr</w:t>
      </w:r>
      <w:r>
        <w:t>o</w:t>
      </w:r>
      <w:r>
        <w:t>tein 2 inhibitor) -0</w:t>
      </w:r>
      <w:r w:rsidR="00644CD5">
        <w:t>.</w:t>
      </w:r>
      <w:r>
        <w:t>463(Subtilisin inhibitor) + 0</w:t>
      </w:r>
      <w:r w:rsidR="00644CD5">
        <w:t>.</w:t>
      </w:r>
      <w:r>
        <w:t>812(Phosphodiesterase VII inhibitor) -1</w:t>
      </w:r>
      <w:r w:rsidR="00644CD5">
        <w:t>.</w:t>
      </w:r>
      <w:r>
        <w:t>64(Solute carrier family 22 member 12 inhibitor) + 0</w:t>
      </w:r>
      <w:r w:rsidR="00644CD5">
        <w:t>.</w:t>
      </w:r>
      <w:r>
        <w:t>689(Corticotropin releasing factor 1 receptor antagonist) -0</w:t>
      </w:r>
      <w:r w:rsidR="00644CD5">
        <w:t>.</w:t>
      </w:r>
      <w:r>
        <w:t>299(Glycogen synthase kinase-3 alpha inhibitor) + 0</w:t>
      </w:r>
      <w:r w:rsidR="00644CD5">
        <w:t>.</w:t>
      </w:r>
      <w:r>
        <w:t>825(Carbonic anhydrase XI inhibitor) + 0</w:t>
      </w:r>
      <w:r w:rsidR="00644CD5">
        <w:t>.</w:t>
      </w:r>
      <w:r>
        <w:t>374(Glycogen synthase kinase-3 inhibitor) -0</w:t>
      </w:r>
      <w:r w:rsidR="00644CD5">
        <w:t>.</w:t>
      </w:r>
      <w:r>
        <w:t>644(Glycogen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975(Somatostatin 4 antagonist) + 0</w:t>
      </w:r>
      <w:r w:rsidR="00644CD5">
        <w:t>.</w:t>
      </w:r>
      <w:r>
        <w:t>206(Protein 50S rib</w:t>
      </w:r>
      <w:r>
        <w:t>o</w:t>
      </w:r>
      <w:r>
        <w:lastRenderedPageBreak/>
        <w:t>somal subunit inhibitor) -0</w:t>
      </w:r>
      <w:r w:rsidR="00644CD5">
        <w:t>.</w:t>
      </w:r>
      <w:r>
        <w:t>227(24-sterol C-methyltransferase inhibitor) -0</w:t>
      </w:r>
      <w:r w:rsidR="00644CD5">
        <w:t>.</w:t>
      </w:r>
      <w:r>
        <w:t>217(Melatonin antagonist) -0</w:t>
      </w:r>
      <w:r w:rsidR="00644CD5">
        <w:t>.</w:t>
      </w:r>
      <w:r>
        <w:t>141(Beta-adrenergic receptor kinase inhibitor) + 0</w:t>
      </w:r>
      <w:r w:rsidR="00644CD5">
        <w:t>.</w:t>
      </w:r>
      <w:r>
        <w:t>191(Caspase 9 inhibitor) -0</w:t>
      </w:r>
      <w:r w:rsidR="00644CD5">
        <w:t>.</w:t>
      </w:r>
      <w:r>
        <w:t>201(Eosinophilia) -0</w:t>
      </w:r>
      <w:r w:rsidR="00644CD5">
        <w:t>.</w:t>
      </w:r>
      <w:r>
        <w:t>276(Microtubule stabiliz</w:t>
      </w:r>
      <w:r>
        <w:t>a</w:t>
      </w:r>
      <w:r>
        <w:t>tion) + 0</w:t>
      </w:r>
      <w:r w:rsidR="00644CD5">
        <w:t>.</w:t>
      </w:r>
      <w:r>
        <w:t>696(3-Hydroxybutyrate dehydrogenase inhibitor) + 0</w:t>
      </w:r>
      <w:r w:rsidR="00644CD5">
        <w:t>.</w:t>
      </w:r>
      <w:r>
        <w:t>914(Aryl hydrocarbon receptor antagonist) + 0</w:t>
      </w:r>
      <w:r w:rsidR="00644CD5">
        <w:t>.</w:t>
      </w:r>
      <w:r>
        <w:t>197(Alpha-L-fucosidase 1 inhibitor) + 0</w:t>
      </w:r>
      <w:r w:rsidR="00644CD5">
        <w:t>.</w:t>
      </w:r>
      <w:r>
        <w:t>522(Interleukin 10 agonist) -0</w:t>
      </w:r>
      <w:r w:rsidR="00644CD5">
        <w:t>.</w:t>
      </w:r>
      <w:r>
        <w:t>232(Hypotension) + 0</w:t>
      </w:r>
      <w:r w:rsidR="00644CD5">
        <w:t>.</w:t>
      </w:r>
      <w:r>
        <w:t>0635(NumPositive) -0</w:t>
      </w:r>
      <w:r w:rsidR="00644CD5">
        <w:t>.</w:t>
      </w:r>
      <w:r>
        <w:t>255(CLU expression enhancer) + 0</w:t>
      </w:r>
      <w:r w:rsidR="00644CD5">
        <w:t>.</w:t>
      </w:r>
      <w:r>
        <w:t>624(Phosphorylase kinase inhibitor) -0</w:t>
      </w:r>
      <w:r w:rsidR="00644CD5">
        <w:t>.</w:t>
      </w:r>
      <w:r>
        <w:t>258(Ribosomal protein S6 kinase alpha 1 inhibitor) -0</w:t>
      </w:r>
      <w:r w:rsidR="00644CD5">
        <w:t>.</w:t>
      </w:r>
      <w:r>
        <w:t>395(GDF15 expression enhancer) -0</w:t>
      </w:r>
      <w:r w:rsidR="00644CD5">
        <w:t>.</w:t>
      </w:r>
      <w:r>
        <w:t>27(CYP2C8 substrate) -1</w:t>
      </w:r>
      <w:r w:rsidR="00644CD5">
        <w:t>.</w:t>
      </w:r>
      <w:r>
        <w:t>06(Isopentenyl-diphosphate DELTA-isomerase inhibitor) + 0</w:t>
      </w:r>
      <w:r w:rsidR="00644CD5">
        <w:t>.</w:t>
      </w:r>
      <w:r>
        <w:t>643(Thromboxane A2 antagonist) + 0</w:t>
      </w:r>
      <w:r w:rsidR="00644CD5">
        <w:t>.</w:t>
      </w:r>
      <w:r>
        <w:t>246(Pim-2 kinase inhibitor) + 0</w:t>
      </w:r>
      <w:r w:rsidR="00644CD5">
        <w:t>.</w:t>
      </w:r>
      <w:r>
        <w:t>375(Pyridoxal kinase inhibitor) + 0</w:t>
      </w:r>
      <w:r w:rsidR="00644CD5">
        <w:t>.</w:t>
      </w:r>
      <w:r>
        <w:t>188(Weight gain) -0</w:t>
      </w:r>
      <w:r w:rsidR="00644CD5">
        <w:t>.</w:t>
      </w:r>
      <w:r>
        <w:t>352(Splenomegaly) + 0</w:t>
      </w:r>
      <w:r w:rsidR="00644CD5">
        <w:t>.</w:t>
      </w:r>
      <w:r>
        <w:t>285(Skin irritation</w:t>
      </w:r>
      <w:r w:rsidR="00644CD5">
        <w:t>.</w:t>
      </w:r>
      <w:r>
        <w:t xml:space="preserve"> weak) -0</w:t>
      </w:r>
      <w:r w:rsidR="00644CD5">
        <w:t>.</w:t>
      </w:r>
      <w:r>
        <w:t>26(Nuclear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636(Antipruritic</w:t>
      </w:r>
      <w:r w:rsidR="00644CD5">
        <w:t>.</w:t>
      </w:r>
      <w:r>
        <w:t xml:space="preserve"> non-allergic) -0</w:t>
      </w:r>
      <w:r w:rsidR="00644CD5">
        <w:t>.</w:t>
      </w:r>
      <w:r>
        <w:t>339(Opioid delta receptor antagonist) -0</w:t>
      </w:r>
      <w:r w:rsidR="00644CD5">
        <w:t>.</w:t>
      </w:r>
      <w:r>
        <w:t>203(Tyrosine-protein kinase TXK inhibitor) -0</w:t>
      </w:r>
      <w:r w:rsidR="00644CD5">
        <w:t>.</w:t>
      </w:r>
      <w:r>
        <w:t>155(Purinergic P2 antagonist) + 0</w:t>
      </w:r>
      <w:r w:rsidR="00644CD5">
        <w:t>.</w:t>
      </w:r>
      <w:r>
        <w:t>158(Skeletal muscle relaxant) + 0</w:t>
      </w:r>
      <w:r w:rsidR="00644CD5">
        <w:t>.</w:t>
      </w:r>
      <w:r>
        <w:t>401(Ovulation inhibitor) -0</w:t>
      </w:r>
      <w:r w:rsidR="00644CD5">
        <w:t>.</w:t>
      </w:r>
      <w:r>
        <w:t>162(Antineoplastic (lymphocytic leukemia)) + 0</w:t>
      </w:r>
      <w:r w:rsidR="00644CD5">
        <w:t>.</w:t>
      </w:r>
      <w:r>
        <w:t>276(Vesicle monoamine transporter 2 inhibitor) -0</w:t>
      </w:r>
      <w:r w:rsidR="00644CD5">
        <w:t>.</w:t>
      </w:r>
      <w:r>
        <w:t>617(Lysozyme inhibitor) -0</w:t>
      </w:r>
      <w:r w:rsidR="00644CD5">
        <w:t>.</w:t>
      </w:r>
      <w:r>
        <w:t>309(Dopamine D4 agonist) + 0</w:t>
      </w:r>
      <w:r w:rsidR="00644CD5">
        <w:t>.</w:t>
      </w:r>
      <w:r>
        <w:t>191(Mood disorders treatment) + 0</w:t>
      </w:r>
      <w:r w:rsidR="00644CD5">
        <w:t>.</w:t>
      </w:r>
      <w:r>
        <w:t>206(Phosphodiesterase 6D inhibitor) -0</w:t>
      </w:r>
      <w:r w:rsidR="00644CD5">
        <w:t>.</w:t>
      </w:r>
      <w:r>
        <w:t>621(HSD17B1 expression enhancer) + 0</w:t>
      </w:r>
      <w:r w:rsidR="00644CD5">
        <w:t>.</w:t>
      </w:r>
      <w:r>
        <w:t>673(MAP3K10 inhibitor) + 0</w:t>
      </w:r>
      <w:r w:rsidR="00644CD5">
        <w:t>.</w:t>
      </w:r>
      <w:r>
        <w:t>25(Alpha 1b adrenoreceptor antagonist) + 0</w:t>
      </w:r>
      <w:r w:rsidR="00644CD5">
        <w:t>.</w:t>
      </w:r>
      <w:r>
        <w:t>786(Adenosine A3 receptor agonist) + 0</w:t>
      </w:r>
      <w:r w:rsidR="00644CD5">
        <w:t>.</w:t>
      </w:r>
      <w:r>
        <w:t>753(Dihydrofolate reductase (Mycobacterium avium) inhibitor) + 0</w:t>
      </w:r>
      <w:r w:rsidR="00644CD5">
        <w:t>.</w:t>
      </w:r>
      <w:r>
        <w:t>414(Formate dehydrogenase inhibitor) -0</w:t>
      </w:r>
      <w:r w:rsidR="00644CD5">
        <w:t>.</w:t>
      </w:r>
      <w:r>
        <w:t>189(Fasciculation) + 0</w:t>
      </w:r>
      <w:r w:rsidR="00644CD5">
        <w:t>.</w:t>
      </w:r>
      <w:r>
        <w:t>193(Phosphoglycerate kinase 2 inhibitor) + 0</w:t>
      </w:r>
      <w:r w:rsidR="00644CD5">
        <w:t>.</w:t>
      </w:r>
      <w:r>
        <w:t>453(Antibiotic) + 1</w:t>
      </w:r>
      <w:r w:rsidR="00644CD5">
        <w:t>.</w:t>
      </w:r>
      <w:r>
        <w:t>15(CYP27 substrate) -0</w:t>
      </w:r>
      <w:r w:rsidR="00644CD5">
        <w:t>.</w:t>
      </w:r>
      <w:r>
        <w:t>579(Perilipin-1 inhibitor) + 0</w:t>
      </w:r>
      <w:r w:rsidR="00644CD5">
        <w:t>.</w:t>
      </w:r>
      <w:r>
        <w:t>665(6</w:t>
      </w:r>
      <w:r w:rsidR="00644CD5">
        <w:t>.</w:t>
      </w:r>
      <w:r>
        <w:t>7-Dihydropteridine reductase inhibitor) + 0</w:t>
      </w:r>
      <w:r w:rsidR="00644CD5">
        <w:t>.</w:t>
      </w:r>
      <w:r>
        <w:t>0977(Interleukin 1 antagonist) -0</w:t>
      </w:r>
      <w:r w:rsidR="00644CD5">
        <w:t>.</w:t>
      </w:r>
      <w:r>
        <w:t>318(Aryl sulfotransferase inhibitor) + 0</w:t>
      </w:r>
      <w:r w:rsidR="00644CD5">
        <w:t>.</w:t>
      </w:r>
      <w:r>
        <w:t>467(Sulfinoalanine decarboxylase inhibitor) -0</w:t>
      </w:r>
      <w:r w:rsidR="00644CD5">
        <w:t>.</w:t>
      </w:r>
      <w:r>
        <w:t>177(Epithelial sodium channel blocker) -0</w:t>
      </w:r>
      <w:r w:rsidR="00644CD5">
        <w:t>.</w:t>
      </w:r>
      <w:r>
        <w:t>217(Estrogen antagonist) -0</w:t>
      </w:r>
      <w:r w:rsidR="00644CD5">
        <w:t>.</w:t>
      </w:r>
      <w:r>
        <w:t>405(AMPA 2 receptor antagonist) + 0</w:t>
      </w:r>
      <w:r w:rsidR="00644CD5">
        <w:t>.</w:t>
      </w:r>
      <w:r>
        <w:t>154(Antineoplastic (colorectal cancer)) + 0</w:t>
      </w:r>
      <w:r w:rsidR="00644CD5">
        <w:t>.</w:t>
      </w:r>
      <w:r>
        <w:t>163(Opioid agonist) + 0</w:t>
      </w:r>
      <w:r w:rsidR="00644CD5">
        <w:t>.</w:t>
      </w:r>
      <w:r>
        <w:t>19(Sirtuin inhibitor) -0</w:t>
      </w:r>
      <w:r w:rsidR="00644CD5">
        <w:t>.</w:t>
      </w:r>
      <w:r>
        <w:t>258(Non-steroidal antiinflammatory agent) -0</w:t>
      </w:r>
      <w:r w:rsidR="00644CD5">
        <w:t>.</w:t>
      </w:r>
      <w:r>
        <w:t>274(Hyperkinesia) -0</w:t>
      </w:r>
      <w:r w:rsidR="00644CD5">
        <w:t>.</w:t>
      </w:r>
      <w:r>
        <w:t>326(TGFB1 expression enhancer) + 0</w:t>
      </w:r>
      <w:r w:rsidR="00644CD5">
        <w:t>.</w:t>
      </w:r>
      <w:r>
        <w:t>099(Fusion protein inhibitor) + 0</w:t>
      </w:r>
      <w:r w:rsidR="00644CD5">
        <w:t>.</w:t>
      </w:r>
      <w:r>
        <w:t>297(Ribonucleoside triphosphate reductase inhibitor) -0</w:t>
      </w:r>
      <w:r w:rsidR="00644CD5">
        <w:t>.</w:t>
      </w:r>
      <w:r>
        <w:t>154(Peptidyl-prolyl cis-trans isomerase FKBP4 inhibitor) -0</w:t>
      </w:r>
      <w:r w:rsidR="00644CD5">
        <w:t>.</w:t>
      </w:r>
      <w:r>
        <w:t>137(Beta 3 adrenoreceptor agonist) + 0</w:t>
      </w:r>
      <w:r w:rsidR="00644CD5">
        <w:t>.</w:t>
      </w:r>
      <w:r>
        <w:t>165(Endometrios treatment) -0</w:t>
      </w:r>
      <w:r w:rsidR="00644CD5">
        <w:t>.</w:t>
      </w:r>
      <w:r>
        <w:t>0954(Topoisomerase II beta inhibitor) + 0</w:t>
      </w:r>
      <w:r w:rsidR="00644CD5">
        <w:t>.</w:t>
      </w:r>
      <w:r>
        <w:t>524(Histone deacetylase class I inhibitor) + 0</w:t>
      </w:r>
      <w:r w:rsidR="00644CD5">
        <w:t>.</w:t>
      </w:r>
      <w:r>
        <w:t>528(Human papillomavirus - 16 inhibitor) + 0</w:t>
      </w:r>
      <w:r w:rsidR="00644CD5">
        <w:t>.</w:t>
      </w:r>
      <w:r>
        <w:t>511(NMDA receptor subunit 3A antagonist) + 0</w:t>
      </w:r>
      <w:r w:rsidR="00644CD5">
        <w:t>.</w:t>
      </w:r>
      <w:r>
        <w:t>164(Immunosuppressant) + 0</w:t>
      </w:r>
      <w:r w:rsidR="00644CD5">
        <w:t>.</w:t>
      </w:r>
      <w:r>
        <w:t>0382(NumDonor) + 0</w:t>
      </w:r>
      <w:r w:rsidR="00644CD5">
        <w:t>.</w:t>
      </w:r>
      <w:r>
        <w:t>26(Pectin lyase inhibitor) -0</w:t>
      </w:r>
      <w:r w:rsidR="00644CD5">
        <w:t>.</w:t>
      </w:r>
      <w:r>
        <w:t>143(Melanin-concentrating hormone receptor 1 antagonist) -0</w:t>
      </w:r>
      <w:r w:rsidR="00644CD5">
        <w:t>.</w:t>
      </w:r>
      <w:r>
        <w:t>146(Phosphodiesterase 7A inhibitor) -0</w:t>
      </w:r>
      <w:r w:rsidR="00644CD5">
        <w:t>.</w:t>
      </w:r>
      <w:r>
        <w:t>376(Aspartate ammonia-lyase inhibitor) -0</w:t>
      </w:r>
      <w:r w:rsidR="00644CD5">
        <w:t>.</w:t>
      </w:r>
      <w:r>
        <w:t>173(CYP3A4 expression enhancer) + 0</w:t>
      </w:r>
      <w:r w:rsidR="00644CD5">
        <w:t>.</w:t>
      </w:r>
      <w:r>
        <w:t>328(Phosphoenolpyruvate carboxykinase (GTP) inhibitor) + 0</w:t>
      </w:r>
      <w:r w:rsidR="00644CD5">
        <w:t>.</w:t>
      </w:r>
      <w:r>
        <w:t>799(N-acylneuraminate cytidylyltransferase inhibitor) -0</w:t>
      </w:r>
      <w:r w:rsidR="00644CD5">
        <w:t>.</w:t>
      </w:r>
      <w:r>
        <w:t>126(Lipocortins synthesis antagonist) -0</w:t>
      </w:r>
      <w:r w:rsidR="00644CD5">
        <w:t>.</w:t>
      </w:r>
      <w:r>
        <w:t>723(Purine nucleosidase inhibitor) -0</w:t>
      </w:r>
      <w:r w:rsidR="00644CD5">
        <w:t>.</w:t>
      </w:r>
      <w:r>
        <w:t>328(G-protein-coupled receptor kinase inhibitor) + 0</w:t>
      </w:r>
      <w:r w:rsidR="00644CD5">
        <w:t>.</w:t>
      </w:r>
      <w:r>
        <w:t>627(Nucleotidyltransferase (FIV) inhibitor) -0</w:t>
      </w:r>
      <w:r w:rsidR="00644CD5">
        <w:t>.</w:t>
      </w:r>
      <w:r>
        <w:t>401(RNA synthesis inhibitor) -0</w:t>
      </w:r>
      <w:r w:rsidR="00644CD5">
        <w:t>.</w:t>
      </w:r>
      <w:r>
        <w:t>575(Phosphoglycerate kinase inhibitor) -0</w:t>
      </w:r>
      <w:r w:rsidR="00644CD5">
        <w:t>.</w:t>
      </w:r>
      <w:r>
        <w:t>399(Glutathione synthase inhibitor) -0</w:t>
      </w:r>
      <w:r w:rsidR="00644CD5">
        <w:t>.</w:t>
      </w:r>
      <w:r>
        <w:t>431(Vascular adhesion protein 1 inhibitor) -0</w:t>
      </w:r>
      <w:r w:rsidR="00644CD5">
        <w:t>.</w:t>
      </w:r>
      <w:r>
        <w:t>288(Genotoxic) -0</w:t>
      </w:r>
      <w:r w:rsidR="00644CD5">
        <w:t>.</w:t>
      </w:r>
      <w:r>
        <w:t>434(Fructose-1</w:t>
      </w:r>
      <w:r w:rsidR="00644CD5">
        <w:t>.</w:t>
      </w:r>
      <w:r>
        <w:t>6-bisphosphatase 1 inhibitor) + 0</w:t>
      </w:r>
      <w:r w:rsidR="00644CD5">
        <w:t>.</w:t>
      </w:r>
      <w:r>
        <w:t>137(Dysarthria) + 0</w:t>
      </w:r>
      <w:r w:rsidR="00644CD5">
        <w:t>.</w:t>
      </w:r>
      <w:r>
        <w:t>325(Adenylate cyclase inhibitor) + 0</w:t>
      </w:r>
      <w:r w:rsidR="00644CD5">
        <w:t>.</w:t>
      </w:r>
      <w:r>
        <w:t>14(Insulin antagonist) -0</w:t>
      </w:r>
      <w:r w:rsidR="00644CD5">
        <w:t>.</w:t>
      </w:r>
      <w:r>
        <w:t>302(Oxytocin agonist) -0</w:t>
      </w:r>
      <w:r w:rsidR="00644CD5">
        <w:t>.</w:t>
      </w:r>
      <w:r>
        <w:t>181(Urinary retention) -0</w:t>
      </w:r>
      <w:r w:rsidR="00644CD5">
        <w:t>.</w:t>
      </w:r>
      <w:r>
        <w:t>129(Retinoid X receptor agonist) -0</w:t>
      </w:r>
      <w:r w:rsidR="00644CD5">
        <w:t>.</w:t>
      </w:r>
      <w:r>
        <w:t>735(Histone deacetylase 10 inhibitor) -0</w:t>
      </w:r>
      <w:r w:rsidR="00644CD5">
        <w:t>.</w:t>
      </w:r>
      <w:r>
        <w:t>133(Proto-oncogene tyrosine-protein kinase c-hck inhib</w:t>
      </w:r>
      <w:r>
        <w:t>i</w:t>
      </w:r>
      <w:r>
        <w:t>tor) + 0</w:t>
      </w:r>
      <w:r w:rsidR="00644CD5">
        <w:t>.</w:t>
      </w:r>
      <w:r>
        <w:t>0881(Radical formation agonist) + 0</w:t>
      </w:r>
      <w:r w:rsidR="00644CD5">
        <w:t>.</w:t>
      </w:r>
      <w:r>
        <w:t>22(NR0B2 expression enhancer) + 0</w:t>
      </w:r>
      <w:r w:rsidR="00644CD5">
        <w:t>.</w:t>
      </w:r>
      <w:r>
        <w:t>125(CYP11B2 inhibitor) -0</w:t>
      </w:r>
      <w:r w:rsidR="00644CD5">
        <w:t>.</w:t>
      </w:r>
      <w:r>
        <w:t>541(N-acetylglucosamine kinase inhibitor) + 0</w:t>
      </w:r>
      <w:r w:rsidR="00644CD5">
        <w:t>.</w:t>
      </w:r>
      <w:r>
        <w:t>242(Polyamine oxidase inhibitor) + 0</w:t>
      </w:r>
      <w:r w:rsidR="00644CD5">
        <w:t>.</w:t>
      </w:r>
      <w:r>
        <w:t>068(Antiviral (HIV)) + 0</w:t>
      </w:r>
      <w:r w:rsidR="00644CD5">
        <w:t>.</w:t>
      </w:r>
      <w:r>
        <w:t>261(Oxytocic) + 0</w:t>
      </w:r>
      <w:r w:rsidR="00644CD5">
        <w:t>.</w:t>
      </w:r>
      <w:r>
        <w:t>232(Phosphoinositide 5-phosphatase inhibitor) -0</w:t>
      </w:r>
      <w:r w:rsidR="00644CD5">
        <w:t>.</w:t>
      </w:r>
      <w:r>
        <w:t>287(Thrombopoietin agonist) -0</w:t>
      </w:r>
      <w:r w:rsidR="00644CD5">
        <w:t>.</w:t>
      </w:r>
      <w:r>
        <w:t>224(Thrombin inhibitor) + 0</w:t>
      </w:r>
      <w:r w:rsidR="00644CD5">
        <w:t>.</w:t>
      </w:r>
      <w:r>
        <w:t>0705(ESR2 expression inhibitor) + 0</w:t>
      </w:r>
      <w:r w:rsidR="00644CD5">
        <w:t>.</w:t>
      </w:r>
      <w:r>
        <w:t>15(Ulceration) + 0</w:t>
      </w:r>
      <w:r w:rsidR="00644CD5">
        <w:t>.</w:t>
      </w:r>
      <w:r>
        <w:t>275(UGT2B17 substrate) -0</w:t>
      </w:r>
      <w:r w:rsidR="00644CD5">
        <w:t>.</w:t>
      </w:r>
      <w:r>
        <w:t>259(Chemokine receptor ag</w:t>
      </w:r>
      <w:r>
        <w:t>o</w:t>
      </w:r>
      <w:r>
        <w:t>nist) -0</w:t>
      </w:r>
      <w:r w:rsidR="00644CD5">
        <w:t>.</w:t>
      </w:r>
      <w:r>
        <w:t>308(NRIP1 expression enhancer) + 0</w:t>
      </w:r>
      <w:r w:rsidR="00644CD5">
        <w:t>.</w:t>
      </w:r>
      <w:r>
        <w:t>0711(Plasma kallikrein inhibitor) -0</w:t>
      </w:r>
      <w:r w:rsidR="00644CD5">
        <w:t>.</w:t>
      </w:r>
      <w:r>
        <w:t>138(PPARA expression enhancer) + 0</w:t>
      </w:r>
      <w:r w:rsidR="00644CD5">
        <w:t>.</w:t>
      </w:r>
      <w:r>
        <w:t>225(Adenylate cyclase III inhibitor) -0</w:t>
      </w:r>
      <w:r w:rsidR="00644CD5">
        <w:t>.</w:t>
      </w:r>
      <w:r>
        <w:t>161(Photosensitizer) + 0</w:t>
      </w:r>
      <w:r w:rsidR="00644CD5">
        <w:t>.</w:t>
      </w:r>
      <w:r>
        <w:t>116(CDKN1A expression enhancer) + 0</w:t>
      </w:r>
      <w:r w:rsidR="00644CD5">
        <w:t>.</w:t>
      </w:r>
      <w:r>
        <w:t>0946(Nicotinic acid receptor agonist) -0</w:t>
      </w:r>
      <w:r w:rsidR="00644CD5">
        <w:t>.</w:t>
      </w:r>
      <w:r>
        <w:t>0125(NumNegative) + 0</w:t>
      </w:r>
      <w:r w:rsidR="00644CD5">
        <w:t>.</w:t>
      </w:r>
      <w:r>
        <w:t>0574(Antineoplastic (liver cancer)) -0</w:t>
      </w:r>
      <w:r w:rsidR="00644CD5">
        <w:t>.</w:t>
      </w:r>
      <w:r>
        <w:t>0798(Cyclooxygenase 3 inhibitor) -0</w:t>
      </w:r>
      <w:r w:rsidR="00644CD5">
        <w:t>.</w:t>
      </w:r>
      <w:r>
        <w:t>562(Carbonic anhydrase VI inhibitor) + 0</w:t>
      </w:r>
      <w:r w:rsidR="00644CD5">
        <w:t>.</w:t>
      </w:r>
      <w:r>
        <w:t>302(MAP-kinase-activated kinase 1 inhibitor) + 0</w:t>
      </w:r>
      <w:r w:rsidR="00644CD5">
        <w:t>.</w:t>
      </w:r>
      <w:r>
        <w:t>288(Carbonic anhydrase VA inhibitor) -0</w:t>
      </w:r>
      <w:r w:rsidR="00644CD5">
        <w:t>.</w:t>
      </w:r>
      <w:r>
        <w:t>0955(Prolactin release inhibitor) -0</w:t>
      </w:r>
      <w:r w:rsidR="00644CD5">
        <w:t>.</w:t>
      </w:r>
      <w:r>
        <w:t>264(Nicotinic receptor gamma subunit antagonist) -0</w:t>
      </w:r>
      <w:r w:rsidR="00644CD5">
        <w:t>.</w:t>
      </w:r>
      <w:r>
        <w:t>263(SULT1A1 substrate) + 0</w:t>
      </w:r>
      <w:r w:rsidR="00644CD5">
        <w:t>.</w:t>
      </w:r>
      <w:r>
        <w:t>263(Urotensin II agonist) + 0</w:t>
      </w:r>
      <w:r w:rsidR="00644CD5">
        <w:t>.</w:t>
      </w:r>
      <w:r>
        <w:t>072(Farnesoid X receptor agonist) + 0</w:t>
      </w:r>
      <w:r w:rsidR="00644CD5">
        <w:t>.</w:t>
      </w:r>
      <w:r>
        <w:t>408(Carbonic anhydrase V inhibitor) + 0</w:t>
      </w:r>
      <w:r w:rsidR="00644CD5">
        <w:t>.</w:t>
      </w:r>
      <w:r>
        <w:t>195(AMP-activated protein kinase stimulant) -0</w:t>
      </w:r>
      <w:r w:rsidR="00644CD5">
        <w:t>.</w:t>
      </w:r>
      <w:r>
        <w:t>0833(Sphingosine kinase 1 inhibitor) -0</w:t>
      </w:r>
      <w:r w:rsidR="00644CD5">
        <w:t>.</w:t>
      </w:r>
      <w:r>
        <w:t>402(Somatostatin 3 antagonist) -0</w:t>
      </w:r>
      <w:r w:rsidR="00644CD5">
        <w:t>.</w:t>
      </w:r>
      <w:r>
        <w:t>145(Acid phosphatase inhibitor) + 0</w:t>
      </w:r>
      <w:r w:rsidR="00644CD5">
        <w:t>.</w:t>
      </w:r>
      <w:r>
        <w:t>0738(Integrin alphaVbeta6 antagonist) -0</w:t>
      </w:r>
      <w:r w:rsidR="00644CD5">
        <w:t>.</w:t>
      </w:r>
      <w:r>
        <w:t>122(Mutagenic) + 0</w:t>
      </w:r>
      <w:r w:rsidR="00644CD5">
        <w:t>.</w:t>
      </w:r>
      <w:r>
        <w:t>14(Baculoviral IAP repeat-containing protein 3 inhib</w:t>
      </w:r>
      <w:r>
        <w:t>i</w:t>
      </w:r>
      <w:r>
        <w:t>tor) -0</w:t>
      </w:r>
      <w:r w:rsidR="00644CD5">
        <w:t>.</w:t>
      </w:r>
      <w:r>
        <w:t>108(Carcinogenic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187(D-lactaldehyde dehydrogenase inhibitor) -0</w:t>
      </w:r>
      <w:r w:rsidR="00644CD5">
        <w:t>.</w:t>
      </w:r>
      <w:r>
        <w:t>264(2-Oxoaldehyde dehydrogenase (NAD+) inhibitor) + 0</w:t>
      </w:r>
      <w:r w:rsidR="00644CD5">
        <w:t>.</w:t>
      </w:r>
      <w:r>
        <w:t>155(Carnitine 3-dehydrogenase inhibitor) + 0</w:t>
      </w:r>
      <w:r w:rsidR="00644CD5">
        <w:t>.</w:t>
      </w:r>
      <w:r>
        <w:t>049(DNA pol</w:t>
      </w:r>
      <w:r>
        <w:t>y</w:t>
      </w:r>
      <w:r>
        <w:t>merase I inhibitor) + 0</w:t>
      </w:r>
      <w:r w:rsidR="00644CD5">
        <w:t>.</w:t>
      </w:r>
      <w:r>
        <w:t>0578(Neurotoxic) -0</w:t>
      </w:r>
      <w:r w:rsidR="00644CD5">
        <w:t>.</w:t>
      </w:r>
      <w:r>
        <w:t>196(Integrin alpha2beta1 antagonist) -0</w:t>
      </w:r>
      <w:r w:rsidR="00644CD5">
        <w:t>.</w:t>
      </w:r>
      <w:r>
        <w:t>0631(Antipsychotic) + 0</w:t>
      </w:r>
      <w:r w:rsidR="00644CD5">
        <w:t>.</w:t>
      </w:r>
      <w:r>
        <w:t>172(Trypsin inhibitor) -0</w:t>
      </w:r>
      <w:r w:rsidR="00644CD5">
        <w:t>.</w:t>
      </w:r>
      <w:r>
        <w:t>0585(Hepatotoxic) -0</w:t>
      </w:r>
      <w:r w:rsidR="00644CD5">
        <w:t>.</w:t>
      </w:r>
      <w:r>
        <w:t>107(CYP3A inducer) -0</w:t>
      </w:r>
      <w:r w:rsidR="00644CD5">
        <w:t>.</w:t>
      </w:r>
      <w:r>
        <w:t>113(Nitrite reductase [NAD(P)H] inhibitor) + 0</w:t>
      </w:r>
      <w:r w:rsidR="00644CD5">
        <w:t>.</w:t>
      </w:r>
      <w:r>
        <w:t>0633(Paranoia) + 0</w:t>
      </w:r>
      <w:r w:rsidR="00644CD5">
        <w:t>.</w:t>
      </w:r>
      <w:r>
        <w:t>0586(Protein kinase (CK1) gamma 2 inhibitor) -0</w:t>
      </w:r>
      <w:r w:rsidR="00644CD5">
        <w:t>.</w:t>
      </w:r>
      <w:r>
        <w:t>0277(CYP2C9 inhibitor) + 0</w:t>
      </w:r>
      <w:r w:rsidR="00644CD5">
        <w:t>.</w:t>
      </w:r>
      <w:r>
        <w:t>196(Acyl-CoA dehydrogenase (NADP+) inhibitor) -0</w:t>
      </w:r>
      <w:r w:rsidR="00644CD5">
        <w:t>.</w:t>
      </w:r>
      <w:r>
        <w:t>0774(Vesicle monoamine transporter inhibitor) + 0</w:t>
      </w:r>
      <w:r w:rsidR="00644CD5">
        <w:t>.</w:t>
      </w:r>
      <w:r>
        <w:t>0745(Metalloproteinase-2 inhibitor) + 0</w:t>
      </w:r>
      <w:r w:rsidR="00644CD5">
        <w:t>.</w:t>
      </w:r>
      <w:r>
        <w:t>0796(CYP2D6 inhibitor) -0</w:t>
      </w:r>
      <w:r w:rsidR="00644CD5">
        <w:t>.</w:t>
      </w:r>
      <w:r>
        <w:t>0822(CYP2A1 substrate) -0</w:t>
      </w:r>
      <w:r w:rsidR="00644CD5">
        <w:t>.</w:t>
      </w:r>
      <w:r>
        <w:t>105(Shal potassium channel blocker) + 0</w:t>
      </w:r>
      <w:r w:rsidR="00644CD5">
        <w:t>.</w:t>
      </w:r>
      <w:r>
        <w:t>0352(M18 aspartyl aminopeptidase inhibitor) -0</w:t>
      </w:r>
      <w:r w:rsidR="00644CD5">
        <w:t>.</w:t>
      </w:r>
      <w:r>
        <w:t>0413(HCV NS3-helicase inhibitor) -0</w:t>
      </w:r>
      <w:r w:rsidR="00644CD5">
        <w:t>.</w:t>
      </w:r>
      <w:r>
        <w:t>179(Kexin inhibitor) -</w:t>
      </w:r>
      <w:r>
        <w:lastRenderedPageBreak/>
        <w:t>0</w:t>
      </w:r>
      <w:r w:rsidR="00644CD5">
        <w:t>.</w:t>
      </w:r>
      <w:r>
        <w:t>0294(Pulmonary hypertension treatment) + 0</w:t>
      </w:r>
      <w:r w:rsidR="00644CD5">
        <w:t>.</w:t>
      </w:r>
      <w:r>
        <w:t>114(Transcription factor NF kappa B2 inhibitor) + 0</w:t>
      </w:r>
      <w:r w:rsidR="00644CD5">
        <w:t>.</w:t>
      </w:r>
      <w:r>
        <w:t>0482(Cytoprotectant) + 0</w:t>
      </w:r>
      <w:r w:rsidR="00644CD5">
        <w:t>.</w:t>
      </w:r>
      <w:r>
        <w:t>144(UGT2B7Y substrate) -0</w:t>
      </w:r>
      <w:r w:rsidR="00644CD5">
        <w:t>.</w:t>
      </w:r>
      <w:r>
        <w:t>0518(FMO3 substrate) -0</w:t>
      </w:r>
      <w:r w:rsidR="00644CD5">
        <w:t>.</w:t>
      </w:r>
      <w:r>
        <w:t>0307(Plasmepsin I inhibitor) + 0</w:t>
      </w:r>
      <w:r w:rsidR="00644CD5">
        <w:t>.</w:t>
      </w:r>
      <w:r>
        <w:t>0302(Hypothermic) -0</w:t>
      </w:r>
      <w:r w:rsidR="00644CD5">
        <w:t>.</w:t>
      </w:r>
      <w:r>
        <w:t>0241(TRPA1 antagonist) -0</w:t>
      </w:r>
      <w:r w:rsidR="00644CD5">
        <w:t>.</w:t>
      </w:r>
      <w:r>
        <w:t>0474(Matrix metalloproteinase (membrane-type) inhibitor) + 0</w:t>
      </w:r>
      <w:r w:rsidR="00644CD5">
        <w:t>.</w:t>
      </w:r>
      <w:r>
        <w:t>0205(Antibiotic Oxacephem-like) + 0</w:t>
      </w:r>
      <w:r w:rsidR="00644CD5">
        <w:t>.</w:t>
      </w:r>
      <w:r>
        <w:t>0355(Carcinogenic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0723(Antihypertriglyceridemic) -0</w:t>
      </w:r>
      <w:r w:rsidR="00644CD5">
        <w:t>.</w:t>
      </w:r>
      <w:r>
        <w:t>0342(Cyclin-dependent kinase 1 inhibitor) -0</w:t>
      </w:r>
      <w:r w:rsidR="00644CD5">
        <w:t>.</w:t>
      </w:r>
      <w:r>
        <w:t>058(Dihydropteroate synthase inhibitor) -0</w:t>
      </w:r>
      <w:r w:rsidR="00644CD5">
        <w:t>.</w:t>
      </w:r>
      <w:r>
        <w:t>0507(Alpha adrenoreceptor agonist) + 0</w:t>
      </w:r>
      <w:r w:rsidR="00644CD5">
        <w:t>.</w:t>
      </w:r>
      <w:r>
        <w:t>0183(Cyclic GMP phosphodiesterase inhibitor) + 0</w:t>
      </w:r>
      <w:r w:rsidR="00644CD5">
        <w:t>.</w:t>
      </w:r>
      <w:r>
        <w:t>0679(AMP-activated protein kinase</w:t>
      </w:r>
      <w:r w:rsidR="00644CD5">
        <w:t>.</w:t>
      </w:r>
      <w:r>
        <w:t xml:space="preserve"> alpha-2 subunit inhibitor) -0</w:t>
      </w:r>
      <w:r w:rsidR="00644CD5">
        <w:t>.</w:t>
      </w:r>
      <w:r>
        <w:t>0263(Skin irritation</w:t>
      </w:r>
      <w:r w:rsidR="00644CD5">
        <w:t>.</w:t>
      </w:r>
      <w:r>
        <w:t xml:space="preserve"> high) + 0</w:t>
      </w:r>
      <w:r w:rsidR="00644CD5">
        <w:t>.</w:t>
      </w:r>
      <w:r>
        <w:t>0632(Peptidyl-glycinamidase inhibitor) -0</w:t>
      </w:r>
      <w:r w:rsidR="00644CD5">
        <w:t>.</w:t>
      </w:r>
      <w:r>
        <w:t>0374(Melanin-concentrating hormone receptor antagonist) + 0</w:t>
      </w:r>
      <w:r w:rsidR="00644CD5">
        <w:t>.</w:t>
      </w:r>
      <w:r>
        <w:t>018(CYP1B1 substrate) + 0</w:t>
      </w:r>
      <w:r w:rsidR="00644CD5">
        <w:t>.</w:t>
      </w:r>
      <w:r>
        <w:t>0222(Carcinogenic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all tumor bearing an</w:t>
      </w:r>
      <w:r>
        <w:t>i</w:t>
      </w:r>
      <w:r>
        <w:t>mals) + 0</w:t>
      </w:r>
      <w:r w:rsidR="00644CD5">
        <w:t>.</w:t>
      </w:r>
      <w:r>
        <w:t>0679(Thymidine kinase 1 inhibitor) -0</w:t>
      </w:r>
      <w:r w:rsidR="00644CD5">
        <w:t>.</w:t>
      </w:r>
      <w:r>
        <w:t>0826(5'-Nucleotidase inhibitor) -0</w:t>
      </w:r>
      <w:r w:rsidR="00644CD5">
        <w:t>.</w:t>
      </w:r>
      <w:r>
        <w:t>0347(Delta-5 fatty acid desaturase inhibitor) -0</w:t>
      </w:r>
      <w:r w:rsidR="00644CD5">
        <w:t>.</w:t>
      </w:r>
      <w:r>
        <w:t>00978(HIV attachment inhibitor) + 0</w:t>
      </w:r>
      <w:r w:rsidR="00644CD5">
        <w:t>.</w:t>
      </w:r>
      <w:r>
        <w:t>0113(Deoxynucleoside kinase inhibitor) + 0</w:t>
      </w:r>
      <w:r w:rsidR="00644CD5">
        <w:t>.</w:t>
      </w:r>
      <w:r>
        <w:t>0263(Intermittent cla</w:t>
      </w:r>
      <w:r>
        <w:t>u</w:t>
      </w:r>
      <w:r>
        <w:t>dication treatment) + 0</w:t>
      </w:r>
      <w:r w:rsidR="00644CD5">
        <w:t>.</w:t>
      </w:r>
      <w:r>
        <w:t>0214(MMP2 expression inhibitor) -0</w:t>
      </w:r>
      <w:r w:rsidR="00644CD5">
        <w:t>.</w:t>
      </w:r>
      <w:r>
        <w:t>034(Cyclooxygenase substrate) + 0</w:t>
      </w:r>
      <w:r w:rsidR="00644CD5">
        <w:t>.</w:t>
      </w:r>
      <w:r>
        <w:t>0103(Angiotensin agonist) -0</w:t>
      </w:r>
      <w:r w:rsidR="00644CD5">
        <w:t>.</w:t>
      </w:r>
      <w:r>
        <w:t>0111(Antimycobacterial) + 0</w:t>
      </w:r>
      <w:r w:rsidR="00644CD5">
        <w:t>.</w:t>
      </w:r>
      <w:r>
        <w:t>0169(Caspase 3 inhibitor) -0</w:t>
      </w:r>
      <w:r w:rsidR="00644CD5">
        <w:t>.</w:t>
      </w:r>
      <w:r>
        <w:t>00758(Chemokine receptor antagonist) -0</w:t>
      </w:r>
      <w:r w:rsidR="00644CD5">
        <w:t>.</w:t>
      </w:r>
      <w:r>
        <w:t>0053(Antimitotic) + 0</w:t>
      </w:r>
      <w:r w:rsidR="00644CD5">
        <w:t>.</w:t>
      </w:r>
      <w:r>
        <w:t>0131(Narcotic) + 0</w:t>
      </w:r>
      <w:r w:rsidR="00644CD5">
        <w:t>.</w:t>
      </w:r>
      <w:r>
        <w:t>0153(Cytokine modulator) + 0</w:t>
      </w:r>
      <w:r w:rsidR="00644CD5">
        <w:t>.</w:t>
      </w:r>
      <w:r>
        <w:t>00348(CYP3A5 expression enhancer) -0</w:t>
      </w:r>
      <w:r w:rsidR="00644CD5">
        <w:t>.</w:t>
      </w:r>
      <w:r>
        <w:t>0316(Ribulose-bisphosphate carboxylase inhibitor) -0</w:t>
      </w:r>
      <w:r w:rsidR="00644CD5">
        <w:t>.</w:t>
      </w:r>
      <w:r>
        <w:t>0141(Agaritine gamma-glutamyltransferase inhibitor) + 0</w:t>
      </w:r>
      <w:r w:rsidR="00644CD5">
        <w:t>.</w:t>
      </w:r>
      <w:r>
        <w:t>00372(Estrogen agonist) + 0</w:t>
      </w:r>
      <w:r w:rsidR="00644CD5">
        <w:t>.</w:t>
      </w:r>
      <w:r>
        <w:t>00365(Radioprotector) -0</w:t>
      </w:r>
      <w:r w:rsidR="00644CD5">
        <w:t>.</w:t>
      </w:r>
      <w:r>
        <w:t>00192(Antiemphysemic) + 6</w:t>
      </w:r>
      <w:r w:rsidR="00644CD5">
        <w:t>.</w:t>
      </w:r>
      <w:r>
        <w:t>06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655(CYP2D6 substrate) -1</w:t>
      </w:r>
      <w:r w:rsidR="00644CD5">
        <w:t>.</w:t>
      </w:r>
      <w:r>
        <w:t>67(Cytosol alanyl aminopeptidase inhibitor) -0</w:t>
      </w:r>
      <w:r w:rsidR="00644CD5">
        <w:t>.</w:t>
      </w:r>
      <w:r>
        <w:t>366(MAP kinase kinase 2 inhib</w:t>
      </w:r>
      <w:r>
        <w:t>i</w:t>
      </w:r>
      <w:r>
        <w:t>tor) + 0</w:t>
      </w:r>
      <w:r w:rsidR="00644CD5">
        <w:t>.</w:t>
      </w:r>
      <w:r>
        <w:t>188(NumAromAtoms) + 0</w:t>
      </w:r>
      <w:r w:rsidR="00644CD5">
        <w:t>.</w:t>
      </w:r>
      <w:r>
        <w:t>0844(Sodium/calcium exchanger 1 inhibitor) + 0</w:t>
      </w:r>
      <w:r w:rsidR="00644CD5">
        <w:t>.</w:t>
      </w:r>
      <w:r>
        <w:t>493(CYP1A1* substrate) -0</w:t>
      </w:r>
      <w:r w:rsidR="00644CD5">
        <w:t>.</w:t>
      </w:r>
      <w:r>
        <w:t>441(Carbonic anhydrase II stimulant) + 4</w:t>
      </w:r>
      <w:r w:rsidR="00644CD5">
        <w:t>.</w:t>
      </w:r>
      <w:r>
        <w:t>87(Length) -0</w:t>
      </w:r>
      <w:r w:rsidR="00644CD5">
        <w:t>.</w:t>
      </w:r>
      <w:r>
        <w:t>296(Phosphodiesterase V inhibitor) + 0</w:t>
      </w:r>
      <w:r w:rsidR="00644CD5">
        <w:t>.</w:t>
      </w:r>
      <w:r>
        <w:t>681(Arrhythmogenic) -0</w:t>
      </w:r>
      <w:r w:rsidR="00644CD5">
        <w:t>.</w:t>
      </w:r>
      <w:r>
        <w:t>116(NumAcceptor) + 0</w:t>
      </w:r>
      <w:r w:rsidR="00644CD5">
        <w:t>.</w:t>
      </w:r>
      <w:r>
        <w:t>863(Endothelial nitric-oxide synthase inhibitor) -0</w:t>
      </w:r>
      <w:r w:rsidR="00644CD5">
        <w:t>.</w:t>
      </w:r>
      <w:r>
        <w:t>453(Rhinitis) -0</w:t>
      </w:r>
      <w:r w:rsidR="00644CD5">
        <w:t>.</w:t>
      </w:r>
      <w:r>
        <w:t>232(Benzodiazepine agonist) -0</w:t>
      </w:r>
      <w:r w:rsidR="00644CD5">
        <w:t>.</w:t>
      </w:r>
      <w:r>
        <w:t>168(Protein-tyrosine phosphatase 1B inhibitor) + 0</w:t>
      </w:r>
      <w:r w:rsidR="00644CD5">
        <w:t>.</w:t>
      </w:r>
      <w:r>
        <w:t>297(CYP3A5 expression enha</w:t>
      </w:r>
      <w:r>
        <w:t>n</w:t>
      </w:r>
      <w:r>
        <w:t>cer) + 0</w:t>
      </w:r>
      <w:r w:rsidR="00644CD5">
        <w:t>.</w:t>
      </w:r>
      <w:r>
        <w:t>177(Apnea) + 0</w:t>
      </w:r>
      <w:r w:rsidR="00644CD5">
        <w:t>.</w:t>
      </w:r>
      <w:r>
        <w:t>68(Gynecological disorders treatment) -0</w:t>
      </w:r>
      <w:r w:rsidR="00644CD5">
        <w:t>.</w:t>
      </w:r>
      <w:r>
        <w:t>683(Dermatitis) + 0</w:t>
      </w:r>
      <w:r w:rsidR="00644CD5">
        <w:t>.</w:t>
      </w:r>
      <w:r>
        <w:t>188(Carnitine palmitoyltran</w:t>
      </w:r>
      <w:r>
        <w:t>s</w:t>
      </w:r>
      <w:r>
        <w:t>ferase inhibitor) + 0</w:t>
      </w:r>
      <w:r w:rsidR="00644CD5">
        <w:t>.</w:t>
      </w:r>
      <w:r>
        <w:t>129(L-threonine 3-dehydrogenase inhibitor) + 0</w:t>
      </w:r>
      <w:r w:rsidR="00644CD5">
        <w:t>.</w:t>
      </w:r>
      <w:r>
        <w:t>497(Carcinogenic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607(Antihistaminic) -0</w:t>
      </w:r>
      <w:r w:rsidR="00644CD5">
        <w:t>.</w:t>
      </w:r>
      <w:r>
        <w:t>0169(CYP3A4 substrate) -0</w:t>
      </w:r>
      <w:r w:rsidR="00644CD5">
        <w:t>.</w:t>
      </w:r>
      <w:r>
        <w:t>672(Leucyltransferase inhibitor) + 0</w:t>
      </w:r>
      <w:r w:rsidR="00644CD5">
        <w:t>.</w:t>
      </w:r>
      <w:r>
        <w:t>182(Isocitrate lyase inhib</w:t>
      </w:r>
      <w:r>
        <w:t>i</w:t>
      </w:r>
      <w:r>
        <w:t>tor) -0</w:t>
      </w:r>
      <w:r w:rsidR="00644CD5">
        <w:t>.</w:t>
      </w:r>
      <w:r>
        <w:t>584(Phosphodiesterase VIII inhibitor) + 0</w:t>
      </w:r>
      <w:r w:rsidR="00644CD5">
        <w:t>.</w:t>
      </w:r>
      <w:r>
        <w:t>392(Ceramide glucosyltransferase inhibitor) + 0</w:t>
      </w:r>
      <w:r w:rsidR="00644CD5">
        <w:t>.</w:t>
      </w:r>
      <w:r>
        <w:t>815(Sulfinoalanine decarboxylase inhibitor) -0</w:t>
      </w:r>
      <w:r w:rsidR="00644CD5">
        <w:t>.</w:t>
      </w:r>
      <w:r>
        <w:t>611(Matrix metalloproteinase 3 (membrane-type) inhibitor) -0</w:t>
      </w:r>
      <w:r w:rsidR="00644CD5">
        <w:t>.</w:t>
      </w:r>
      <w:r>
        <w:t>72(Phosphodiesterase 1C inhibitor) + 0</w:t>
      </w:r>
      <w:r w:rsidR="00644CD5">
        <w:t>.</w:t>
      </w:r>
      <w:r>
        <w:t>419(Antidepressant) -0</w:t>
      </w:r>
      <w:r w:rsidR="00644CD5">
        <w:t>.</w:t>
      </w:r>
      <w:r>
        <w:t>893(Glutathione S-transferase substrate) + 0</w:t>
      </w:r>
      <w:r w:rsidR="00644CD5">
        <w:t>.</w:t>
      </w:r>
      <w:r>
        <w:t>212(Bombesin antagonist) -0</w:t>
      </w:r>
      <w:r w:rsidR="00644CD5">
        <w:t>.</w:t>
      </w:r>
      <w:r>
        <w:t>615(Chelator</w:t>
      </w:r>
      <w:r w:rsidR="00644CD5">
        <w:t>.</w:t>
      </w:r>
      <w:r>
        <w:t xml:space="preserve"> Iron) -0</w:t>
      </w:r>
      <w:r w:rsidR="00644CD5">
        <w:t>.</w:t>
      </w:r>
      <w:r>
        <w:t>552(Prostatic (benign) hyperplasia treatment) + 2</w:t>
      </w:r>
      <w:r w:rsidR="00644CD5">
        <w:t>.</w:t>
      </w:r>
      <w:r>
        <w:t>82(Sialidase 1 inhibitor) + 0</w:t>
      </w:r>
      <w:r w:rsidR="00644CD5">
        <w:t>.</w:t>
      </w:r>
      <w:r>
        <w:t>308(Ocular toxicity) -1</w:t>
      </w:r>
      <w:r w:rsidR="00644CD5">
        <w:t>.</w:t>
      </w:r>
      <w:r>
        <w:t>34(Photinus-luciferin 4-monooxygenase (ATP-hydrolysing) inhibitor) + 1</w:t>
      </w:r>
      <w:r w:rsidR="00644CD5">
        <w:t>.</w:t>
      </w:r>
      <w:r>
        <w:t>65(Colony stimulating factor agonist) -0</w:t>
      </w:r>
      <w:r w:rsidR="00644CD5">
        <w:t>.</w:t>
      </w:r>
      <w:r>
        <w:t>000685(Lipophilicity^3) + 0</w:t>
      </w:r>
      <w:r w:rsidR="00644CD5">
        <w:t>.</w:t>
      </w:r>
      <w:r>
        <w:t>327(Caspase 7 inhibitor) + 1</w:t>
      </w:r>
      <w:r w:rsidR="00644CD5">
        <w:t>.</w:t>
      </w:r>
      <w:r>
        <w:t>51(CDC-like kinase 3 inhibitor) -0</w:t>
      </w:r>
      <w:r w:rsidR="00644CD5">
        <w:t>.</w:t>
      </w:r>
      <w:r>
        <w:t>37(Prostaglandin-E2 synthase 1 inhibitor) + 0</w:t>
      </w:r>
      <w:r w:rsidR="00644CD5">
        <w:t>.</w:t>
      </w:r>
      <w:r>
        <w:t>599(Acyl-CoA dehydrogenase (NADP+) inhibitor) -0</w:t>
      </w:r>
      <w:r w:rsidR="00644CD5">
        <w:t>.</w:t>
      </w:r>
      <w:r>
        <w:t>785(Alpha-1</w:t>
      </w:r>
      <w:r w:rsidR="00644CD5">
        <w:t>.</w:t>
      </w:r>
      <w:r>
        <w:t>3-mannosyl-glycoprotein 2-beta-N-acetylglucosaminyltransferase inhibitor) -0</w:t>
      </w:r>
      <w:r w:rsidR="00644CD5">
        <w:t>.</w:t>
      </w:r>
      <w:r>
        <w:t>272(CYP3A4 inhibitor) + 0</w:t>
      </w:r>
      <w:r w:rsidR="00644CD5">
        <w:t>.</w:t>
      </w:r>
      <w:r>
        <w:t>982(15-Lipoxygenase inhibitor) -0</w:t>
      </w:r>
      <w:r w:rsidR="00644CD5">
        <w:t>.</w:t>
      </w:r>
      <w:r>
        <w:t>535(Cystic fibrosis treatment) + 0</w:t>
      </w:r>
      <w:r w:rsidR="00644CD5">
        <w:t>.</w:t>
      </w:r>
      <w:r>
        <w:t>253(Protein kinase C nu inhibitor) + 0</w:t>
      </w:r>
      <w:r w:rsidR="00644CD5">
        <w:t>.</w:t>
      </w:r>
      <w:r>
        <w:t>229(Bone form</w:t>
      </w:r>
      <w:r>
        <w:t>a</w:t>
      </w:r>
      <w:r>
        <w:t>tion stimulant) -1</w:t>
      </w:r>
      <w:r w:rsidR="00644CD5">
        <w:t>.</w:t>
      </w:r>
      <w:r>
        <w:t>07(Antihematotoxic) -0</w:t>
      </w:r>
      <w:r w:rsidR="00644CD5">
        <w:t>.</w:t>
      </w:r>
      <w:r>
        <w:t>746(SUMO-activating enzyme subunit 1 inhibitor) -0</w:t>
      </w:r>
      <w:r w:rsidR="00644CD5">
        <w:t>.</w:t>
      </w:r>
      <w:r>
        <w:t>123(Antitussive</w:t>
      </w:r>
      <w:r w:rsidR="00644CD5">
        <w:t>.</w:t>
      </w:r>
      <w:r>
        <w:t xml:space="preserve"> na</w:t>
      </w:r>
      <w:r>
        <w:t>r</w:t>
      </w:r>
      <w:r>
        <w:t>cotic) + 0</w:t>
      </w:r>
      <w:r w:rsidR="00644CD5">
        <w:t>.</w:t>
      </w:r>
      <w:r>
        <w:t>145(Spasmolytic) -0</w:t>
      </w:r>
      <w:r w:rsidR="00644CD5">
        <w:t>.</w:t>
      </w:r>
      <w:r>
        <w:t>248(Carcinogenic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739(Shaker potassium channel blocker) -2</w:t>
      </w:r>
      <w:r w:rsidR="00644CD5">
        <w:t>.</w:t>
      </w:r>
      <w:r>
        <w:t>4(N-formylglutamate deformylase inhibitor) -0</w:t>
      </w:r>
      <w:r w:rsidR="00644CD5">
        <w:t>.</w:t>
      </w:r>
      <w:r>
        <w:t>19(Keratolytic) -0</w:t>
      </w:r>
      <w:r w:rsidR="00644CD5">
        <w:t>.</w:t>
      </w:r>
      <w:r>
        <w:t>42(Nicotinamidase inhibitor) + 0</w:t>
      </w:r>
      <w:r w:rsidR="00644CD5">
        <w:t>.</w:t>
      </w:r>
      <w:r>
        <w:t>162(Alpha-L-fucosidase 1 inhibitor) + 0</w:t>
      </w:r>
      <w:r w:rsidR="00644CD5">
        <w:t>.</w:t>
      </w:r>
      <w:r>
        <w:t>163(NumPositive) + 0</w:t>
      </w:r>
      <w:r w:rsidR="00644CD5">
        <w:t>.</w:t>
      </w:r>
      <w:r>
        <w:t>327(Ribosomal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352(Anthranilate 3-monooxygenase (deaminating) inhibitor) -0</w:t>
      </w:r>
      <w:r w:rsidR="00644CD5">
        <w:t>.</w:t>
      </w:r>
      <w:r>
        <w:t>19(Inflammation) -0</w:t>
      </w:r>
      <w:r w:rsidR="00644CD5">
        <w:t>.</w:t>
      </w:r>
      <w:r>
        <w:t>6(5 Hydroxytryptamine 2 ag</w:t>
      </w:r>
      <w:r>
        <w:t>o</w:t>
      </w:r>
      <w:r>
        <w:t>nist) + 10</w:t>
      </w:r>
      <w:r w:rsidR="00644CD5">
        <w:t>.</w:t>
      </w:r>
      <w:r>
        <w:t>1(Lipophilicity) + 0</w:t>
      </w:r>
      <w:r w:rsidR="00644CD5">
        <w:t>.</w:t>
      </w:r>
      <w:r>
        <w:t>68(Prostaglandin-E synthase inhibitor) -0</w:t>
      </w:r>
      <w:r w:rsidR="00644CD5">
        <w:t>.</w:t>
      </w:r>
      <w:r>
        <w:t>145(Purinergic receptor antagonist) + 0</w:t>
      </w:r>
      <w:r w:rsidR="00644CD5">
        <w:t>.</w:t>
      </w:r>
      <w:r>
        <w:t>995(Oxytocic) + 0</w:t>
      </w:r>
      <w:r w:rsidR="00644CD5">
        <w:t>.</w:t>
      </w:r>
      <w:r>
        <w:t>328(Cytoprotectant) -0</w:t>
      </w:r>
      <w:r w:rsidR="00644CD5">
        <w:t>.</w:t>
      </w:r>
      <w:r>
        <w:t>806(4-Hydroxy-2-oxoglutarate aldolase inhibitor) + 0</w:t>
      </w:r>
      <w:r w:rsidR="00644CD5">
        <w:t>.</w:t>
      </w:r>
      <w:r>
        <w:t>434(Glyceraldehyde-3-phosphate dehydrogenase inhibitor) -0</w:t>
      </w:r>
      <w:r w:rsidR="00644CD5">
        <w:t>.</w:t>
      </w:r>
      <w:r>
        <w:t>311(Uterine stimulant) + 0</w:t>
      </w:r>
      <w:r w:rsidR="00644CD5">
        <w:t>.</w:t>
      </w:r>
      <w:r>
        <w:t>407(Dyskinesia) + 0</w:t>
      </w:r>
      <w:r w:rsidR="00644CD5">
        <w:t>.</w:t>
      </w:r>
      <w:r>
        <w:t>419(MYC expression enhancer) -0</w:t>
      </w:r>
      <w:r w:rsidR="00644CD5">
        <w:t>.</w:t>
      </w:r>
      <w:r>
        <w:t>187(NGFR expression enhancer) + 0</w:t>
      </w:r>
      <w:r w:rsidR="00644CD5">
        <w:t>.</w:t>
      </w:r>
      <w:r>
        <w:t>34(Caspase 9 inhibitor) -0</w:t>
      </w:r>
      <w:r w:rsidR="00644CD5">
        <w:t>.</w:t>
      </w:r>
      <w:r>
        <w:t>171(Botulinum neurotoxin type A inhibitor) + 0</w:t>
      </w:r>
      <w:r w:rsidR="00644CD5">
        <w:t>.</w:t>
      </w:r>
      <w:r>
        <w:t>271(Chronic obstructive pulmonary disease treatment) + 0</w:t>
      </w:r>
      <w:r w:rsidR="00644CD5">
        <w:t>.</w:t>
      </w:r>
      <w:r>
        <w:t>326(Corneal wound hea</w:t>
      </w:r>
      <w:r>
        <w:t>l</w:t>
      </w:r>
      <w:r>
        <w:t>ing stimulator) -0</w:t>
      </w:r>
      <w:r w:rsidR="00644CD5">
        <w:t>.</w:t>
      </w:r>
      <w:r>
        <w:t>86(Mannosyl-oligosaccharide glucosidase inhibitor) + 0</w:t>
      </w:r>
      <w:r w:rsidR="00644CD5">
        <w:t>.</w:t>
      </w:r>
      <w:r>
        <w:t>162(Adenosine A2a receptor agonist) + 0</w:t>
      </w:r>
      <w:r w:rsidR="00644CD5">
        <w:t>.</w:t>
      </w:r>
      <w:r>
        <w:t>0938(Carcinogenic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352(CYP2E substrate) -0</w:t>
      </w:r>
      <w:r w:rsidR="00644CD5">
        <w:t>.</w:t>
      </w:r>
      <w:r>
        <w:t>465(Mydriatic) -11</w:t>
      </w:r>
      <w:r w:rsidR="00644CD5">
        <w:t>.</w:t>
      </w:r>
      <w:r>
        <w:t>3(Volume^2) + 0</w:t>
      </w:r>
      <w:r w:rsidR="00644CD5">
        <w:t>.</w:t>
      </w:r>
      <w:r>
        <w:t>437(Cyclin-dependent kinase 7 inhibitor) + 0</w:t>
      </w:r>
      <w:r w:rsidR="00644CD5">
        <w:t>.</w:t>
      </w:r>
      <w:r>
        <w:t>154(DNA helicase inhibitor) + 0</w:t>
      </w:r>
      <w:r w:rsidR="00644CD5">
        <w:t>.</w:t>
      </w:r>
      <w:r>
        <w:t>826((R)-aminopropanol dehydr</w:t>
      </w:r>
      <w:r>
        <w:t>o</w:t>
      </w:r>
      <w:r>
        <w:t>genase inhibitor) + 0</w:t>
      </w:r>
      <w:r w:rsidR="00644CD5">
        <w:t>.</w:t>
      </w:r>
      <w:r>
        <w:t>393(CNS active muscle relaxant) + 0</w:t>
      </w:r>
      <w:r w:rsidR="00644CD5">
        <w:t>.</w:t>
      </w:r>
      <w:r>
        <w:t>881(3-Hydroxybutyrate dehydrogenase inhibitor) -0</w:t>
      </w:r>
      <w:r w:rsidR="00644CD5">
        <w:t>.</w:t>
      </w:r>
      <w:r>
        <w:t>234(Histone deacetylase class III inhibitor) -0</w:t>
      </w:r>
      <w:r w:rsidR="00644CD5">
        <w:t>.</w:t>
      </w:r>
      <w:r>
        <w:t>655(CDC25C inhibitor) -0</w:t>
      </w:r>
      <w:r w:rsidR="00644CD5">
        <w:t>.</w:t>
      </w:r>
      <w:r>
        <w:t>344(CYP2C19 substrate) + 0</w:t>
      </w:r>
      <w:r w:rsidR="00644CD5">
        <w:t>.</w:t>
      </w:r>
      <w:r>
        <w:t>63(Pyruvate dehydrogenase stimulant) -0</w:t>
      </w:r>
      <w:r w:rsidR="00644CD5">
        <w:t>.</w:t>
      </w:r>
      <w:r>
        <w:t>207(Antidiuretic hormone agonist) + 0</w:t>
      </w:r>
      <w:r w:rsidR="00644CD5">
        <w:t>.</w:t>
      </w:r>
      <w:r>
        <w:t>142(Myocarditis) -1</w:t>
      </w:r>
      <w:r w:rsidR="00644CD5">
        <w:t>.</w:t>
      </w:r>
      <w:r>
        <w:t>22(UGT2B20 substrate) + 0</w:t>
      </w:r>
      <w:r w:rsidR="00644CD5">
        <w:t>.</w:t>
      </w:r>
      <w:r>
        <w:t>705(Beta adrenoreceptor antagonist) -0</w:t>
      </w:r>
      <w:r w:rsidR="00644CD5">
        <w:t>.</w:t>
      </w:r>
      <w:r>
        <w:t>648(Potassium channel (Ca-activated) activator) + 0</w:t>
      </w:r>
      <w:r w:rsidR="00644CD5">
        <w:t>.</w:t>
      </w:r>
      <w:r>
        <w:t>217(Hepatic disorders treatment) -0</w:t>
      </w:r>
      <w:r w:rsidR="00644CD5">
        <w:t>.</w:t>
      </w:r>
      <w:r>
        <w:t>345(Hexokinase stimulant) -0</w:t>
      </w:r>
      <w:r w:rsidR="00644CD5">
        <w:t>.</w:t>
      </w:r>
      <w:r>
        <w:t>347(Pyruvate dehydrogenase kinase inhibitor) -0</w:t>
      </w:r>
      <w:r w:rsidR="00644CD5">
        <w:t>.</w:t>
      </w:r>
      <w:r>
        <w:t>281(5 Hydroxytry</w:t>
      </w:r>
      <w:r>
        <w:t>p</w:t>
      </w:r>
      <w:r>
        <w:t>tamine 1F agonist) + 0</w:t>
      </w:r>
      <w:r w:rsidR="00644CD5">
        <w:t>.</w:t>
      </w:r>
      <w:r>
        <w:t>136(Apyrase inhibitor) + 0</w:t>
      </w:r>
      <w:r w:rsidR="00644CD5">
        <w:t>.</w:t>
      </w:r>
      <w:r>
        <w:t>162(Thiazolidinedione) + 0</w:t>
      </w:r>
      <w:r w:rsidR="00644CD5">
        <w:t>.</w:t>
      </w:r>
      <w:r>
        <w:t>252(Death-associated protein kinase 3 inhibitor) -0</w:t>
      </w:r>
      <w:r w:rsidR="00644CD5">
        <w:t>.</w:t>
      </w:r>
      <w:r>
        <w:t>863(Glycine C-acetyltransferase inhibitor) -0</w:t>
      </w:r>
      <w:r w:rsidR="00644CD5">
        <w:t>.</w:t>
      </w:r>
      <w:r>
        <w:t>744(Nicotinate phosphoribosyltransferase inhibitor) -</w:t>
      </w:r>
      <w:r>
        <w:lastRenderedPageBreak/>
        <w:t>0</w:t>
      </w:r>
      <w:r w:rsidR="00644CD5">
        <w:t>.</w:t>
      </w:r>
      <w:r>
        <w:t>715(Melatonin 2 agonist) -0</w:t>
      </w:r>
      <w:r w:rsidR="00644CD5">
        <w:t>.</w:t>
      </w:r>
      <w:r>
        <w:t>136(Antiviral (Rhinovirus)) -0</w:t>
      </w:r>
      <w:r w:rsidR="00644CD5">
        <w:t>.</w:t>
      </w:r>
      <w:r>
        <w:t>227(Antineoplastic (lymphocytic leukemia)) + 0</w:t>
      </w:r>
      <w:r w:rsidR="00644CD5">
        <w:t>.</w:t>
      </w:r>
      <w:r>
        <w:t>319(CYP19A1 expression inhibitor) + 8</w:t>
      </w:r>
      <w:r w:rsidR="00644CD5">
        <w:t>.</w:t>
      </w:r>
      <w:r>
        <w:t>4(Volume) + 0</w:t>
      </w:r>
      <w:r w:rsidR="00644CD5">
        <w:t>.</w:t>
      </w:r>
      <w:r>
        <w:t>658(Diabetic neuropathy treatment) -0</w:t>
      </w:r>
      <w:r w:rsidR="00644CD5">
        <w:t>.</w:t>
      </w:r>
      <w:r>
        <w:t>3(Antirickettsial) + 0</w:t>
      </w:r>
      <w:r w:rsidR="00644CD5">
        <w:t>.</w:t>
      </w:r>
      <w:r>
        <w:t>209(Prolyl aminopeptidase inhibitor) + 0</w:t>
      </w:r>
      <w:r w:rsidR="00644CD5">
        <w:t>.</w:t>
      </w:r>
      <w:r>
        <w:t>637(Phosphorylase a inhibitor) -0</w:t>
      </w:r>
      <w:r w:rsidR="00644CD5">
        <w:t>.</w:t>
      </w:r>
      <w:r>
        <w:t>272(Phosphatidylinositol 3-kinase alpha inhibitor) -0</w:t>
      </w:r>
      <w:r w:rsidR="00644CD5">
        <w:t>.</w:t>
      </w:r>
      <w:r>
        <w:t>442(Heat shock protein 70 agonist) + 0</w:t>
      </w:r>
      <w:r w:rsidR="00644CD5">
        <w:t>.</w:t>
      </w:r>
      <w:r>
        <w:t>384(Opioid kappa 2b receptor antagonist) + 0</w:t>
      </w:r>
      <w:r w:rsidR="00644CD5">
        <w:t>.</w:t>
      </w:r>
      <w:r>
        <w:t>532(CYP2G1 su</w:t>
      </w:r>
      <w:r>
        <w:t>b</w:t>
      </w:r>
      <w:r>
        <w:t>strate) + 0</w:t>
      </w:r>
      <w:r w:rsidR="00644CD5">
        <w:t>.</w:t>
      </w:r>
      <w:r>
        <w:t>311(Neurotensin receptor agonist) -0</w:t>
      </w:r>
      <w:r w:rsidR="00644CD5">
        <w:t>.</w:t>
      </w:r>
      <w:r>
        <w:t>155(Antihypertensive) -0</w:t>
      </w:r>
      <w:r w:rsidR="00644CD5">
        <w:t>.</w:t>
      </w:r>
      <w:r>
        <w:t>274(Anti-Helicobacter pylori) -0</w:t>
      </w:r>
      <w:r w:rsidR="00644CD5">
        <w:t>.</w:t>
      </w:r>
      <w:r>
        <w:t>163(COL1A1 expression enhancer) + 0</w:t>
      </w:r>
      <w:r w:rsidR="00644CD5">
        <w:t>.</w:t>
      </w:r>
      <w:r>
        <w:t>255(Estrogen agonist) -0</w:t>
      </w:r>
      <w:r w:rsidR="00644CD5">
        <w:t>.</w:t>
      </w:r>
      <w:r>
        <w:t>196(Toll-Like receptor antagonist) + 0</w:t>
      </w:r>
      <w:r w:rsidR="00644CD5">
        <w:t>.</w:t>
      </w:r>
      <w:r>
        <w:t>425(Proliferative diseases treatment) -1</w:t>
      </w:r>
      <w:r w:rsidR="00644CD5">
        <w:t>.</w:t>
      </w:r>
      <w:r>
        <w:t>21(Beta 2 adrenoreceptor agonist) + 0</w:t>
      </w:r>
      <w:r w:rsidR="00644CD5">
        <w:t>.</w:t>
      </w:r>
      <w:r>
        <w:t>298(DNA gyrase subunit A inhibitor) -0</w:t>
      </w:r>
      <w:r w:rsidR="00644CD5">
        <w:t>.</w:t>
      </w:r>
      <w:r>
        <w:t>489(4-Hydroxy-4-methyl-2-oxoglutarate aldolase inhibitor) -0</w:t>
      </w:r>
      <w:r w:rsidR="00644CD5">
        <w:t>.</w:t>
      </w:r>
      <w:r>
        <w:t>447(Transforming growth factor antagonist) -0</w:t>
      </w:r>
      <w:r w:rsidR="00644CD5">
        <w:t>.</w:t>
      </w:r>
      <w:r>
        <w:t>174(Ribosomal protein S6 kinase alpha 2 inhibitor) + 0</w:t>
      </w:r>
      <w:r w:rsidR="00644CD5">
        <w:t>.</w:t>
      </w:r>
      <w:r>
        <w:t>249(Sweating) -0</w:t>
      </w:r>
      <w:r w:rsidR="00644CD5">
        <w:t>.</w:t>
      </w:r>
      <w:r>
        <w:t>231(Check point kinase inhibitor) + 0</w:t>
      </w:r>
      <w:r w:rsidR="00644CD5">
        <w:t>.</w:t>
      </w:r>
      <w:r>
        <w:t>593(Alanine transaminase inhibitor) + 0</w:t>
      </w:r>
      <w:r w:rsidR="00644CD5">
        <w:t>.</w:t>
      </w:r>
      <w:r>
        <w:t>226(ALK inhibitor) -0</w:t>
      </w:r>
      <w:r w:rsidR="00644CD5">
        <w:t>.</w:t>
      </w:r>
      <w:r>
        <w:t>201(EIF5A expression inhibitor) + 0</w:t>
      </w:r>
      <w:r w:rsidR="00644CD5">
        <w:t>.</w:t>
      </w:r>
      <w:r>
        <w:t>247(MAP kinase kinase 1 inhibitor) + 0</w:t>
      </w:r>
      <w:r w:rsidR="00644CD5">
        <w:t>.</w:t>
      </w:r>
      <w:r>
        <w:t>239(Phosphodiesterase 6H inhibitor) -0</w:t>
      </w:r>
      <w:r w:rsidR="00644CD5">
        <w:t>.</w:t>
      </w:r>
      <w:r>
        <w:t>624(Antineoplastic antimetabolite) -0</w:t>
      </w:r>
      <w:r w:rsidR="00644CD5">
        <w:t>.</w:t>
      </w:r>
      <w:r>
        <w:t>157(Pruritus) -0</w:t>
      </w:r>
      <w:r w:rsidR="00644CD5">
        <w:t>.</w:t>
      </w:r>
      <w:r>
        <w:t>228(Gastrointestinal hemorrhage) -0</w:t>
      </w:r>
      <w:r w:rsidR="00644CD5">
        <w:t>.</w:t>
      </w:r>
      <w:r>
        <w:t>81(Orotate phosphoribosyltransferase inhibitor) -0</w:t>
      </w:r>
      <w:r w:rsidR="00644CD5">
        <w:t>.</w:t>
      </w:r>
      <w:r>
        <w:t>181(Prokinetic) + 1</w:t>
      </w:r>
      <w:r w:rsidR="00644CD5">
        <w:t>.</w:t>
      </w:r>
      <w:r>
        <w:t>23(NAD+ diphosphatase inhibitor) + 0</w:t>
      </w:r>
      <w:r w:rsidR="00644CD5">
        <w:t>.</w:t>
      </w:r>
      <w:r>
        <w:t>109(Antineoplastic (brain cancer)) + 0</w:t>
      </w:r>
      <w:r w:rsidR="00644CD5">
        <w:t>.</w:t>
      </w:r>
      <w:r>
        <w:t>294(Erythema) -0</w:t>
      </w:r>
      <w:r w:rsidR="00644CD5">
        <w:t>.</w:t>
      </w:r>
      <w:r>
        <w:t>277(FMO1 substrate) -0</w:t>
      </w:r>
      <w:r w:rsidR="00644CD5">
        <w:t>.</w:t>
      </w:r>
      <w:r>
        <w:t>808(Vitamin) -0</w:t>
      </w:r>
      <w:r w:rsidR="00644CD5">
        <w:t>.</w:t>
      </w:r>
      <w:r>
        <w:t>183(Glycine receptor agonist) + 0</w:t>
      </w:r>
      <w:r w:rsidR="00644CD5">
        <w:t>.</w:t>
      </w:r>
      <w:r>
        <w:t>197(Cannabinoid CB2 receptor agonist) + 0</w:t>
      </w:r>
      <w:r w:rsidR="00644CD5">
        <w:t>.</w:t>
      </w:r>
      <w:r>
        <w:t>263(Hydroxymethylbilane synthase inhibitor) + 0</w:t>
      </w:r>
      <w:r w:rsidR="00644CD5">
        <w:t>.</w:t>
      </w:r>
      <w:r>
        <w:t>222(Bulimia treatment) + 0</w:t>
      </w:r>
      <w:r w:rsidR="00644CD5">
        <w:t>.</w:t>
      </w:r>
      <w:r>
        <w:t>355(AMP-activated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497(CXC chemokine 1 receptor antagonist) -0</w:t>
      </w:r>
      <w:r w:rsidR="00644CD5">
        <w:t>.</w:t>
      </w:r>
      <w:r>
        <w:t>169(Plasminogen activator inhibitor) + 0</w:t>
      </w:r>
      <w:r w:rsidR="00644CD5">
        <w:t>.</w:t>
      </w:r>
      <w:r>
        <w:t>14(Angiogenesis inhibitor) + 0</w:t>
      </w:r>
      <w:r w:rsidR="00644CD5">
        <w:t>.</w:t>
      </w:r>
      <w:r>
        <w:t>269(Protein kinase C mu inhibitor) + 0</w:t>
      </w:r>
      <w:r w:rsidR="00644CD5">
        <w:t>.</w:t>
      </w:r>
      <w:r>
        <w:t>229(BCL2 expression inhibitor) -0</w:t>
      </w:r>
      <w:r w:rsidR="00644CD5">
        <w:t>.</w:t>
      </w:r>
      <w:r>
        <w:t>349(Glutathione reductase inhibitor) + 0</w:t>
      </w:r>
      <w:r w:rsidR="00644CD5">
        <w:t>.</w:t>
      </w:r>
      <w:r>
        <w:t>303(Alkaline phosphatase inhibitor) + 0</w:t>
      </w:r>
      <w:r w:rsidR="00644CD5">
        <w:t>.</w:t>
      </w:r>
      <w:r>
        <w:t>477(Succinate-semialdehyde deh</w:t>
      </w:r>
      <w:r>
        <w:t>y</w:t>
      </w:r>
      <w:r>
        <w:t>drogenase inhibitor) -0</w:t>
      </w:r>
      <w:r w:rsidR="00644CD5">
        <w:t>.</w:t>
      </w:r>
      <w:r>
        <w:t>106(Allergic dermatitis) + 0</w:t>
      </w:r>
      <w:r w:rsidR="00644CD5">
        <w:t>.</w:t>
      </w:r>
      <w:r>
        <w:t>6(CYP4B substrate) + 0</w:t>
      </w:r>
      <w:r w:rsidR="00644CD5">
        <w:t>.</w:t>
      </w:r>
      <w:r>
        <w:t>648(MAP3K11 inhibitor) + 0</w:t>
      </w:r>
      <w:r w:rsidR="00644CD5">
        <w:t>.</w:t>
      </w:r>
      <w:r>
        <w:t>163(Integrin alphaVbeta6 antagonist) -0</w:t>
      </w:r>
      <w:r w:rsidR="00644CD5">
        <w:t>.</w:t>
      </w:r>
      <w:r>
        <w:t>159(Cyclin-dependent kinase 5 inhibitor) + 0</w:t>
      </w:r>
      <w:r w:rsidR="00644CD5">
        <w:t>.</w:t>
      </w:r>
      <w:r>
        <w:t>263(Irritation) + 0</w:t>
      </w:r>
      <w:r w:rsidR="00644CD5">
        <w:t>.</w:t>
      </w:r>
      <w:r>
        <w:t>403(Secretase beta 1 inhibitor) -0</w:t>
      </w:r>
      <w:r w:rsidR="00644CD5">
        <w:t>.</w:t>
      </w:r>
      <w:r>
        <w:t>35(PPARG expression enhancer) -0</w:t>
      </w:r>
      <w:r w:rsidR="00644CD5">
        <w:t>.</w:t>
      </w:r>
      <w:r>
        <w:t>124(Antiprotozoal (Plasmodium)) -0</w:t>
      </w:r>
      <w:r w:rsidR="00644CD5">
        <w:t>.</w:t>
      </w:r>
      <w:r>
        <w:t>21(11-Beta-hydroxysteroid dehydrogenase 1 inhibitor) -0</w:t>
      </w:r>
      <w:r w:rsidR="00644CD5">
        <w:t>.</w:t>
      </w:r>
      <w:r>
        <w:t>215(Secretory phospholipase A2 inhibitor) -0</w:t>
      </w:r>
      <w:r w:rsidR="00644CD5">
        <w:t>.</w:t>
      </w:r>
      <w:r>
        <w:t>246(Aurora-B kinase inhibitor) + 0</w:t>
      </w:r>
      <w:r w:rsidR="00644CD5">
        <w:t>.</w:t>
      </w:r>
      <w:r>
        <w:t>229(Glycogen synthase kinase-3 inhibitor) + 0</w:t>
      </w:r>
      <w:r w:rsidR="00644CD5">
        <w:t>.</w:t>
      </w:r>
      <w:r>
        <w:t>371(Protein-tyrosine phosphatase LC-PTP inhibitor) + 0</w:t>
      </w:r>
      <w:r w:rsidR="00644CD5">
        <w:t>.</w:t>
      </w:r>
      <w:r>
        <w:t>119(HCV NS5A inhibitor) -0</w:t>
      </w:r>
      <w:r w:rsidR="00644CD5">
        <w:t>.</w:t>
      </w:r>
      <w:r>
        <w:t>26(MAP kinase 7 inhibitor) + 0</w:t>
      </w:r>
      <w:r w:rsidR="00644CD5">
        <w:t>.</w:t>
      </w:r>
      <w:r>
        <w:t>159(Cytosolic phospholipase A2 beta inhibitor) + 0</w:t>
      </w:r>
      <w:r w:rsidR="00644CD5">
        <w:t>.</w:t>
      </w:r>
      <w:r>
        <w:t>284(Inotropic) -0</w:t>
      </w:r>
      <w:r w:rsidR="00644CD5">
        <w:t>.</w:t>
      </w:r>
      <w:r>
        <w:t>568(GABA transporter 1 inhibitor) + 0</w:t>
      </w:r>
      <w:r w:rsidR="00644CD5">
        <w:t>.</w:t>
      </w:r>
      <w:r>
        <w:t>487(Phospholipase inhibitor) + 0</w:t>
      </w:r>
      <w:r w:rsidR="00644CD5">
        <w:t>.</w:t>
      </w:r>
      <w:r>
        <w:t>517(Progesterone rece</w:t>
      </w:r>
      <w:r>
        <w:t>p</w:t>
      </w:r>
      <w:r>
        <w:t>tor B1 antagonist) -0</w:t>
      </w:r>
      <w:r w:rsidR="00644CD5">
        <w:t>.</w:t>
      </w:r>
      <w:r>
        <w:t>252(Cerebral hemorrhage) -0</w:t>
      </w:r>
      <w:r w:rsidR="00644CD5">
        <w:t>.</w:t>
      </w:r>
      <w:r>
        <w:t>416(NOS2 expression inhibitor) -0</w:t>
      </w:r>
      <w:r w:rsidR="00644CD5">
        <w:t>.</w:t>
      </w:r>
      <w:r>
        <w:t>463(Corticotropin releasing factor antagonist) -0</w:t>
      </w:r>
      <w:r w:rsidR="00644CD5">
        <w:t>.</w:t>
      </w:r>
      <w:r>
        <w:t>396(Excitatory amino acid transporter 2 inhibitor) -0</w:t>
      </w:r>
      <w:r w:rsidR="00644CD5">
        <w:t>.</w:t>
      </w:r>
      <w:r>
        <w:t>151(Microtubule stabilization) -0</w:t>
      </w:r>
      <w:r w:rsidR="00644CD5">
        <w:t>.</w:t>
      </w:r>
      <w:r>
        <w:t>517(Melatonin 1a antagonist) -0</w:t>
      </w:r>
      <w:r w:rsidR="00644CD5">
        <w:t>.</w:t>
      </w:r>
      <w:r>
        <w:t>204(Methemoglobinemia) + 0</w:t>
      </w:r>
      <w:r w:rsidR="00644CD5">
        <w:t>.</w:t>
      </w:r>
      <w:r>
        <w:t>325(NOS2 expression enhancer) + 0</w:t>
      </w:r>
      <w:r w:rsidR="00644CD5">
        <w:t>.</w:t>
      </w:r>
      <w:r>
        <w:t>282(Chloride/bicarbonate exchanger inhibitor) + 0</w:t>
      </w:r>
      <w:r w:rsidR="00644CD5">
        <w:t>.</w:t>
      </w:r>
      <w:r>
        <w:t>357(GABA A receptor agonist) -0</w:t>
      </w:r>
      <w:r w:rsidR="00644CD5">
        <w:t>.</w:t>
      </w:r>
      <w:r>
        <w:t>177(AKR1C1 expression enhancer) + 0</w:t>
      </w:r>
      <w:r w:rsidR="00644CD5">
        <w:t>.</w:t>
      </w:r>
      <w:r>
        <w:t>102(Antineoplastic (endocrine cancer)) -0</w:t>
      </w:r>
      <w:r w:rsidR="00644CD5">
        <w:t>.</w:t>
      </w:r>
      <w:r>
        <w:t>255(FMO3 substrate) + 0</w:t>
      </w:r>
      <w:r w:rsidR="00644CD5">
        <w:t>.</w:t>
      </w:r>
      <w:r>
        <w:t>149(Antiseborrheic) + 0</w:t>
      </w:r>
      <w:r w:rsidR="00644CD5">
        <w:t>.</w:t>
      </w:r>
      <w:r>
        <w:t>336(Fibrinogen beta chain inhibitor) + 0</w:t>
      </w:r>
      <w:r w:rsidR="00644CD5">
        <w:t>.</w:t>
      </w:r>
      <w:r>
        <w:t>0611(MW) -0</w:t>
      </w:r>
      <w:r w:rsidR="00644CD5">
        <w:t>.</w:t>
      </w:r>
      <w:r>
        <w:t>182(Complement C3a chemotactic receptor antagonist) -0</w:t>
      </w:r>
      <w:r w:rsidR="00644CD5">
        <w:t>.</w:t>
      </w:r>
      <w:r>
        <w:t>154(CYP2B substrate) + 0</w:t>
      </w:r>
      <w:r w:rsidR="00644CD5">
        <w:t>.</w:t>
      </w:r>
      <w:r>
        <w:t>124(ATP-dependent RNA helicase inhibitor) + 0</w:t>
      </w:r>
      <w:r w:rsidR="00644CD5">
        <w:t>.</w:t>
      </w:r>
      <w:r>
        <w:t>111(Proteasome subunit beta type-5 inhibitor) + 0</w:t>
      </w:r>
      <w:r w:rsidR="00644CD5">
        <w:t>.</w:t>
      </w:r>
      <w:r>
        <w:t>332(FMN reductase inhibitor) + 0</w:t>
      </w:r>
      <w:r w:rsidR="00644CD5">
        <w:t>.</w:t>
      </w:r>
      <w:r>
        <w:t>15(Estrone sulfotransferase stimulant) -0</w:t>
      </w:r>
      <w:r w:rsidR="00644CD5">
        <w:t>.</w:t>
      </w:r>
      <w:r>
        <w:t>0842(Niemann-Pick C1-like 1 protein antagonist) -0</w:t>
      </w:r>
      <w:r w:rsidR="00644CD5">
        <w:t>.</w:t>
      </w:r>
      <w:r>
        <w:t>298(Dipeptidyl peptidase I inhibitor) -0</w:t>
      </w:r>
      <w:r w:rsidR="00644CD5">
        <w:t>.</w:t>
      </w:r>
      <w:r>
        <w:t>103(Antibiotic Penem-like) -0</w:t>
      </w:r>
      <w:r w:rsidR="00644CD5">
        <w:t>.</w:t>
      </w:r>
      <w:r>
        <w:t>118(Janus tyrosine kinase 2 inhibitor) -0</w:t>
      </w:r>
      <w:r w:rsidR="00644CD5">
        <w:t>.</w:t>
      </w:r>
      <w:r>
        <w:t>155(Electron transport complex I inhibitor) + 0</w:t>
      </w:r>
      <w:r w:rsidR="00644CD5">
        <w:t>.</w:t>
      </w:r>
      <w:r>
        <w:t>049(Apoptosis agonist) -0</w:t>
      </w:r>
      <w:r w:rsidR="00644CD5">
        <w:t>.</w:t>
      </w:r>
      <w:r>
        <w:t>231(Contraceptive) + 0</w:t>
      </w:r>
      <w:r w:rsidR="00644CD5">
        <w:t>.</w:t>
      </w:r>
      <w:r>
        <w:t>143(Ca2+/calmodulin-dependent kinase II beta inhibitor) + 0</w:t>
      </w:r>
      <w:r w:rsidR="00644CD5">
        <w:t>.</w:t>
      </w:r>
      <w:r>
        <w:t>0912(Cathepsin V inhibitor) -0</w:t>
      </w:r>
      <w:r w:rsidR="00644CD5">
        <w:t>.</w:t>
      </w:r>
      <w:r>
        <w:t>156(Splenomegaly) -0</w:t>
      </w:r>
      <w:r w:rsidR="00644CD5">
        <w:t>.</w:t>
      </w:r>
      <w:r>
        <w:t>38(Melatonin 5 antagonist) + 0</w:t>
      </w:r>
      <w:r w:rsidR="00644CD5">
        <w:t>.</w:t>
      </w:r>
      <w:r>
        <w:t>273(Histamine H2 receptor antagonist) + 0</w:t>
      </w:r>
      <w:r w:rsidR="00644CD5">
        <w:t>.</w:t>
      </w:r>
      <w:r>
        <w:t>405(Succinate-CoA ligase (ADP-forming) inhibitor) + 0</w:t>
      </w:r>
      <w:r w:rsidR="00644CD5">
        <w:t>.</w:t>
      </w:r>
      <w:r>
        <w:t>125(Hyperglycemic) + 0</w:t>
      </w:r>
      <w:r w:rsidR="00644CD5">
        <w:t>.</w:t>
      </w:r>
      <w:r>
        <w:t>0823(HIF1A expression inhibitor) + 0</w:t>
      </w:r>
      <w:r w:rsidR="00644CD5">
        <w:t>.</w:t>
      </w:r>
      <w:r>
        <w:t>111(Prostaglandin E2 agonist) -0</w:t>
      </w:r>
      <w:r w:rsidR="00644CD5">
        <w:t>.</w:t>
      </w:r>
      <w:r>
        <w:t>165(UGT1A1 expression enhancer) -0</w:t>
      </w:r>
      <w:r w:rsidR="00644CD5">
        <w:t>.</w:t>
      </w:r>
      <w:r>
        <w:t>143(Protein kinase C gamma inhibitor) + 0</w:t>
      </w:r>
      <w:r w:rsidR="00644CD5">
        <w:t>.</w:t>
      </w:r>
      <w:r>
        <w:t>106(Pyrimidine antagonist) + 0</w:t>
      </w:r>
      <w:r w:rsidR="00644CD5">
        <w:t>.</w:t>
      </w:r>
      <w:r>
        <w:t>172(5 Hydroxytryptamine agonist) -0</w:t>
      </w:r>
      <w:r w:rsidR="00644CD5">
        <w:t>.</w:t>
      </w:r>
      <w:r>
        <w:t>114(CDK1/cyclin B inhibitor) + 2</w:t>
      </w:r>
      <w:r w:rsidR="00644CD5">
        <w:t>.</w:t>
      </w:r>
      <w:r>
        <w:t>57(Length^3) + 0</w:t>
      </w:r>
      <w:r w:rsidR="00644CD5">
        <w:t>.</w:t>
      </w:r>
      <w:r>
        <w:t>457(Tetracycline antiport transporter antagonist) -0</w:t>
      </w:r>
      <w:r w:rsidR="00644CD5">
        <w:t>.</w:t>
      </w:r>
      <w:r>
        <w:t>102(Nicotinamide phosphoribosyltransferase inhibitor) + 0</w:t>
      </w:r>
      <w:r w:rsidR="00644CD5">
        <w:t>.</w:t>
      </w:r>
      <w:r>
        <w:t>319(Hypertrichosis) -0</w:t>
      </w:r>
      <w:r w:rsidR="00644CD5">
        <w:t>.</w:t>
      </w:r>
      <w:r>
        <w:t>378(P2 nucleoside transporter inhibitor) -0</w:t>
      </w:r>
      <w:r w:rsidR="00644CD5">
        <w:t>.</w:t>
      </w:r>
      <w:r>
        <w:t>302(5-Alpha-reductase 1 inhibitor) + 0</w:t>
      </w:r>
      <w:r w:rsidR="00644CD5">
        <w:t>.</w:t>
      </w:r>
      <w:r>
        <w:t>3(Histone deacetylase class I inhibitor) + 0</w:t>
      </w:r>
      <w:r w:rsidR="00644CD5">
        <w:t>.</w:t>
      </w:r>
      <w:r>
        <w:t>0743(K(ir) 6.2 channel activator) + 0</w:t>
      </w:r>
      <w:r w:rsidR="00644CD5">
        <w:t>.</w:t>
      </w:r>
      <w:r>
        <w:t>279(Somatostatin 4 antagonist) + 0</w:t>
      </w:r>
      <w:r w:rsidR="00644CD5">
        <w:t>.</w:t>
      </w:r>
      <w:r>
        <w:t>101(Protein kinase B inhibitor) + 0</w:t>
      </w:r>
      <w:r w:rsidR="00644CD5">
        <w:t>.</w:t>
      </w:r>
      <w:r>
        <w:t>291(Cytochrome c oxidase inhibitor) + 0</w:t>
      </w:r>
      <w:r w:rsidR="00644CD5">
        <w:t>.</w:t>
      </w:r>
      <w:r>
        <w:t>212(Formate-dihydrofolate ligase inhibitor) -0</w:t>
      </w:r>
      <w:r w:rsidR="00644CD5">
        <w:t>.</w:t>
      </w:r>
      <w:r>
        <w:t>188(Heat shock protein 90 alpha antagonist) -0</w:t>
      </w:r>
      <w:r w:rsidR="00644CD5">
        <w:t>.</w:t>
      </w:r>
      <w:r>
        <w:t>484(Adenylylsulphatase inhibitor) + 0</w:t>
      </w:r>
      <w:r w:rsidR="00644CD5">
        <w:t>.</w:t>
      </w:r>
      <w:r>
        <w:t>146(GSTP1 expression enhancer) + 0</w:t>
      </w:r>
      <w:r w:rsidR="00644CD5">
        <w:t>.</w:t>
      </w:r>
      <w:r>
        <w:t>0733(MAP kinase kinase 7 inhibitor) -0</w:t>
      </w:r>
      <w:r w:rsidR="00644CD5">
        <w:t>.</w:t>
      </w:r>
      <w:r>
        <w:t>098(AXL receptor tyrosine kinase inhibitor) -0</w:t>
      </w:r>
      <w:r w:rsidR="00644CD5">
        <w:t>.</w:t>
      </w:r>
      <w:r>
        <w:t>0829(T-cell protein-tyrosine phosphatase inhib</w:t>
      </w:r>
      <w:r>
        <w:t>i</w:t>
      </w:r>
      <w:r>
        <w:t>tor) + 0</w:t>
      </w:r>
      <w:r w:rsidR="00644CD5">
        <w:t>.</w:t>
      </w:r>
      <w:r>
        <w:t>161(Anticataract) + 0</w:t>
      </w:r>
      <w:r w:rsidR="00644CD5">
        <w:t>.</w:t>
      </w:r>
      <w:r>
        <w:t>153(CYP1B1 expression enhancer) -0</w:t>
      </w:r>
      <w:r w:rsidR="00644CD5">
        <w:t>.</w:t>
      </w:r>
      <w:r>
        <w:t>448(Aminopeptidase I inhibitor) + 0</w:t>
      </w:r>
      <w:r w:rsidR="00644CD5">
        <w:t>.</w:t>
      </w:r>
      <w:r>
        <w:t>095(Fibrinogen receptor antagonist) -0</w:t>
      </w:r>
      <w:r w:rsidR="00644CD5">
        <w:t>.</w:t>
      </w:r>
      <w:r>
        <w:t>0861(Estrogen receptor beta antagonist) -0</w:t>
      </w:r>
      <w:r w:rsidR="00644CD5">
        <w:t>.</w:t>
      </w:r>
      <w:r>
        <w:t>079(Ribosomal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11(Acylaminoacyl-peptidase inhibitor) -0</w:t>
      </w:r>
      <w:r w:rsidR="00644CD5">
        <w:t>.</w:t>
      </w:r>
      <w:r>
        <w:t>0968(Non-steroidal antiinflammatory agent) -0</w:t>
      </w:r>
      <w:r w:rsidR="00644CD5">
        <w:t>.</w:t>
      </w:r>
      <w:r>
        <w:t>218(L-Serine ammonia-lyase inhibitor) + 0</w:t>
      </w:r>
      <w:r w:rsidR="00644CD5">
        <w:t>.</w:t>
      </w:r>
      <w:r>
        <w:t>261(CYP24 inhibitor) -0</w:t>
      </w:r>
      <w:r w:rsidR="00644CD5">
        <w:t>.</w:t>
      </w:r>
      <w:r>
        <w:t>291(Kainate receptor agonist) + 0</w:t>
      </w:r>
      <w:r w:rsidR="00644CD5">
        <w:t>.</w:t>
      </w:r>
      <w:r>
        <w:t>194(Peptidyl-glycinamidase inhibitor) -0</w:t>
      </w:r>
      <w:r w:rsidR="00644CD5">
        <w:t>.</w:t>
      </w:r>
      <w:r>
        <w:t>0537(Thymidine kinase 2 inhibitor) + 0</w:t>
      </w:r>
      <w:r w:rsidR="00644CD5">
        <w:t>.</w:t>
      </w:r>
      <w:r>
        <w:t>124(Dimethylallyltranstransferase inhibitor) -0</w:t>
      </w:r>
      <w:r w:rsidR="00644CD5">
        <w:t>.</w:t>
      </w:r>
      <w:r>
        <w:t>0693(Bradykinin B1 receptor antagonist) -0</w:t>
      </w:r>
      <w:r w:rsidR="00644CD5">
        <w:t>.</w:t>
      </w:r>
      <w:r>
        <w:t>135(Obsessive-compulsive disorder treatment) -0</w:t>
      </w:r>
      <w:r w:rsidR="00644CD5">
        <w:t>.</w:t>
      </w:r>
      <w:r>
        <w:t>193(CYP1B1 inhib</w:t>
      </w:r>
      <w:r>
        <w:t>i</w:t>
      </w:r>
      <w:r>
        <w:t>tor) -0</w:t>
      </w:r>
      <w:r w:rsidR="00644CD5">
        <w:t>.</w:t>
      </w:r>
      <w:r>
        <w:t>121(Sentrin-specific protease 7 inhibitor) -0</w:t>
      </w:r>
      <w:r w:rsidR="00644CD5">
        <w:t>.</w:t>
      </w:r>
      <w:r>
        <w:t>192(Histone deacetylase 10 inhibitor) -0</w:t>
      </w:r>
      <w:r w:rsidR="00644CD5">
        <w:t>.</w:t>
      </w:r>
      <w:r>
        <w:t>0945(Hypercholesterolemic) + 0</w:t>
      </w:r>
      <w:r w:rsidR="00644CD5">
        <w:t>.</w:t>
      </w:r>
      <w:r>
        <w:t>056(TRKB antagonist) + 0</w:t>
      </w:r>
      <w:r w:rsidR="00644CD5">
        <w:t>.</w:t>
      </w:r>
      <w:r>
        <w:t xml:space="preserve">0705(Peroxisome proliferator-activated receptor delta </w:t>
      </w:r>
      <w:r>
        <w:lastRenderedPageBreak/>
        <w:t>antagonist) -0</w:t>
      </w:r>
      <w:r w:rsidR="00644CD5">
        <w:t>.</w:t>
      </w:r>
      <w:r>
        <w:t>059(Lipocortins synthesis agonist) -0</w:t>
      </w:r>
      <w:r w:rsidR="00644CD5">
        <w:t>.</w:t>
      </w:r>
      <w:r>
        <w:t>0935(Phosphodiesterase 5A inhibitor) + 0</w:t>
      </w:r>
      <w:r w:rsidR="00644CD5">
        <w:t>.</w:t>
      </w:r>
      <w:r>
        <w:t>0482(Protein-tyrosine phosphatase inhibitor) -0</w:t>
      </w:r>
      <w:r w:rsidR="00644CD5">
        <w:t>.</w:t>
      </w:r>
      <w:r>
        <w:t>056(Hypogonadism treatment) -0</w:t>
      </w:r>
      <w:r w:rsidR="00644CD5">
        <w:t>.</w:t>
      </w:r>
      <w:r>
        <w:t>0644(Hyponatremia) + 0</w:t>
      </w:r>
      <w:r w:rsidR="00644CD5">
        <w:t>.</w:t>
      </w:r>
      <w:r>
        <w:t>054(Sentrin-specific protease 6 inhibitor) + 0</w:t>
      </w:r>
      <w:r w:rsidR="00644CD5">
        <w:t>.</w:t>
      </w:r>
      <w:r>
        <w:t>0553(Neurokinin antagonist) -0</w:t>
      </w:r>
      <w:r w:rsidR="00644CD5">
        <w:t>.</w:t>
      </w:r>
      <w:r>
        <w:t>0333(Prostate cancer treatment) -0</w:t>
      </w:r>
      <w:r w:rsidR="00644CD5">
        <w:t>.</w:t>
      </w:r>
      <w:r>
        <w:t>0856(CCND3 expression inhibitor) + 0</w:t>
      </w:r>
      <w:r w:rsidR="00644CD5">
        <w:t>.</w:t>
      </w:r>
      <w:r>
        <w:t>139(Membrane dipeptidase inhibitor) + 0</w:t>
      </w:r>
      <w:r w:rsidR="00644CD5">
        <w:t>.</w:t>
      </w:r>
      <w:r>
        <w:t>0942(Piloerection) + 0</w:t>
      </w:r>
      <w:r w:rsidR="00644CD5">
        <w:t>.</w:t>
      </w:r>
      <w:r>
        <w:t>163(Carbonic anhydrase inhibitor) + 0</w:t>
      </w:r>
      <w:r w:rsidR="00644CD5">
        <w:t>.</w:t>
      </w:r>
      <w:r>
        <w:t>0699(NUPR1 expression enhancer) + 0</w:t>
      </w:r>
      <w:r w:rsidR="00644CD5">
        <w:t>.</w:t>
      </w:r>
      <w:r>
        <w:t>0605(Corticosteroid-like) -0</w:t>
      </w:r>
      <w:r w:rsidR="00644CD5">
        <w:t>.</w:t>
      </w:r>
      <w:r>
        <w:t>0582(MAP kinase 13 inhibitor) -0</w:t>
      </w:r>
      <w:r w:rsidR="00644CD5">
        <w:t>.</w:t>
      </w:r>
      <w:r>
        <w:t>0511(Carcinogenic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+ 0</w:t>
      </w:r>
      <w:r w:rsidR="00644CD5">
        <w:t>.</w:t>
      </w:r>
      <w:r>
        <w:t>0558(Ribonucleoside-diphosphate reductase large chain i</w:t>
      </w:r>
      <w:r>
        <w:t>n</w:t>
      </w:r>
      <w:r>
        <w:t>hibitor) -0</w:t>
      </w:r>
      <w:r w:rsidR="00644CD5">
        <w:t>.</w:t>
      </w:r>
      <w:r>
        <w:t>0378(cGMP-dependent protein kinase 1 alpha inhibitor) + 0</w:t>
      </w:r>
      <w:r w:rsidR="00644CD5">
        <w:t>.</w:t>
      </w:r>
      <w:r>
        <w:t>0356(Vasopressin 1 antagonist) -0</w:t>
      </w:r>
      <w:r w:rsidR="00644CD5">
        <w:t>.</w:t>
      </w:r>
      <w:r>
        <w:t>0332(Sarcopenia treatment) -0</w:t>
      </w:r>
      <w:r w:rsidR="00644CD5">
        <w:t>.</w:t>
      </w:r>
      <w:r>
        <w:t>1(Estrogen-related receptor alpha antagonist) + 0</w:t>
      </w:r>
      <w:r w:rsidR="00644CD5">
        <w:t>.</w:t>
      </w:r>
      <w:r>
        <w:t>0225(Lipophilicity^2) -0</w:t>
      </w:r>
      <w:r w:rsidR="00644CD5">
        <w:t>.</w:t>
      </w:r>
      <w:r>
        <w:t>0248(HIV-1 integrase inhibitor) + 0</w:t>
      </w:r>
      <w:r w:rsidR="00644CD5">
        <w:t>.</w:t>
      </w:r>
      <w:r>
        <w:t>0408(Phosphodiesterase 11A inhibitor) + 0</w:t>
      </w:r>
      <w:r w:rsidR="00644CD5">
        <w:t>.</w:t>
      </w:r>
      <w:r>
        <w:t>103(Aminopeptidase microsomal inhibitor) + 0</w:t>
      </w:r>
      <w:r w:rsidR="00644CD5">
        <w:t>.</w:t>
      </w:r>
      <w:r>
        <w:t>166(Fibrinogen inhibitor) -0</w:t>
      </w:r>
      <w:r w:rsidR="00644CD5">
        <w:t>.</w:t>
      </w:r>
      <w:r>
        <w:t>044(CASP9 expression enhancer) + 0</w:t>
      </w:r>
      <w:r w:rsidR="00644CD5">
        <w:t>.</w:t>
      </w:r>
      <w:r>
        <w:t>0259(Proto-oncogene tyrosine-protein kinase Fgr inhibitor) + 0</w:t>
      </w:r>
      <w:r w:rsidR="00644CD5">
        <w:t>.</w:t>
      </w:r>
      <w:r>
        <w:t>0791(Candidapepsin inhibitor) -0</w:t>
      </w:r>
      <w:r w:rsidR="00644CD5">
        <w:t>.</w:t>
      </w:r>
      <w:r>
        <w:t>0285(Dopamine autoreceptor agonist) + 0</w:t>
      </w:r>
      <w:r w:rsidR="00644CD5">
        <w:t>.</w:t>
      </w:r>
      <w:r>
        <w:t>0179(Antileukemic) -0</w:t>
      </w:r>
      <w:r w:rsidR="00644CD5">
        <w:t>.</w:t>
      </w:r>
      <w:r>
        <w:t>0612(Aryl sulfotransferase inhibitor) -0</w:t>
      </w:r>
      <w:r w:rsidR="00644CD5">
        <w:t>.</w:t>
      </w:r>
      <w:r>
        <w:t>0319(Cyclin-dependent kinase 2 inhibitor) + 0</w:t>
      </w:r>
      <w:r w:rsidR="00644CD5">
        <w:t>.</w:t>
      </w:r>
      <w:r>
        <w:t>115(CYP27A substrate) + 0</w:t>
      </w:r>
      <w:r w:rsidR="00644CD5">
        <w:t>.</w:t>
      </w:r>
      <w:r>
        <w:t>0557(Dopamine D2S antagonist) -0</w:t>
      </w:r>
      <w:r w:rsidR="00644CD5">
        <w:t>.</w:t>
      </w:r>
      <w:r>
        <w:t>0189(Potassium channel blocker) + 0</w:t>
      </w:r>
      <w:r w:rsidR="00644CD5">
        <w:t>.</w:t>
      </w:r>
      <w:r>
        <w:t>0196(Carbonic anhydrase XII inhibitor) -0</w:t>
      </w:r>
      <w:r w:rsidR="00644CD5">
        <w:t>.</w:t>
      </w:r>
      <w:r>
        <w:t>0862(Dopamine D2B antagonist) -0</w:t>
      </w:r>
      <w:r w:rsidR="00644CD5">
        <w:t>.</w:t>
      </w:r>
      <w:r>
        <w:t>0191(Carbonyl reductase [NADPH] 1 inhibitor) + 0</w:t>
      </w:r>
      <w:r w:rsidR="00644CD5">
        <w:t>.</w:t>
      </w:r>
      <w:r>
        <w:t>00548(NumDonor) + 0</w:t>
      </w:r>
      <w:r w:rsidR="00644CD5">
        <w:t>.</w:t>
      </w:r>
      <w:r>
        <w:t>0497(Purinergic P2X2 antagonist) -0</w:t>
      </w:r>
      <w:r w:rsidR="00644CD5">
        <w:t>.</w:t>
      </w:r>
      <w:r>
        <w:t>0646(5-Alpha-reductase inhibitor) + 0</w:t>
      </w:r>
      <w:r w:rsidR="00644CD5">
        <w:t>.</w:t>
      </w:r>
      <w:r>
        <w:t>0431(Coproporphyrinogen oxidase inhibitor) + 0</w:t>
      </w:r>
      <w:r w:rsidR="00644CD5">
        <w:t>.</w:t>
      </w:r>
      <w:r>
        <w:t>0732(2-Isopropylmalate synthase inhibitor) -0</w:t>
      </w:r>
      <w:r w:rsidR="00644CD5">
        <w:t>.</w:t>
      </w:r>
      <w:r>
        <w:t>0419(Peptidyl-Lys metalloendopeptidase inhibitor) -0</w:t>
      </w:r>
      <w:r w:rsidR="00644CD5">
        <w:t>.</w:t>
      </w:r>
      <w:r>
        <w:t>00579(Antiinflammatory) + 0</w:t>
      </w:r>
      <w:r w:rsidR="00644CD5">
        <w:t>.</w:t>
      </w:r>
      <w:r>
        <w:t>0211(Orexin receptor 1 antagonist) -0</w:t>
      </w:r>
      <w:r w:rsidR="00644CD5">
        <w:t>.</w:t>
      </w:r>
      <w:r>
        <w:t>0175(IL6 expression inhibitor) + 0</w:t>
      </w:r>
      <w:r w:rsidR="00644CD5">
        <w:t>.</w:t>
      </w:r>
      <w:r>
        <w:t>00822(IGFBP4 expression enhancer) -0</w:t>
      </w:r>
      <w:r w:rsidR="00644CD5">
        <w:t>.</w:t>
      </w:r>
      <w:r>
        <w:t>00917(Amino acid-polyamine-organocation (APC) transporter antagonist) -0</w:t>
      </w:r>
      <w:r w:rsidR="00644CD5">
        <w:t>.</w:t>
      </w:r>
      <w:r>
        <w:t>00786(Cyclic AMP phosphodiesterase inhibitor) -0</w:t>
      </w:r>
      <w:r w:rsidR="00644CD5">
        <w:t>.</w:t>
      </w:r>
      <w:r>
        <w:t>017(Tripeptidyl-peptidase I inhibitor) -0</w:t>
      </w:r>
      <w:r w:rsidR="00644CD5">
        <w:t>.</w:t>
      </w:r>
      <w:r>
        <w:t>00674(Protein kinase (CK1) epsilon inhibitor) -0</w:t>
      </w:r>
      <w:r w:rsidR="00644CD5">
        <w:t>.</w:t>
      </w:r>
      <w:r>
        <w:t>00384(Anticonvulsant) + 0</w:t>
      </w:r>
      <w:r w:rsidR="00644CD5">
        <w:t>.</w:t>
      </w:r>
      <w:r>
        <w:t>0198(Alpha</w:t>
      </w:r>
      <w:r w:rsidR="00644CD5">
        <w:t>.</w:t>
      </w:r>
      <w:r>
        <w:t>alpha-trehalase inhibitor) + 0</w:t>
      </w:r>
      <w:r w:rsidR="00644CD5">
        <w:t>.</w:t>
      </w:r>
      <w:r>
        <w:t>00456(Prostaglandin EP12 antagonist) -0</w:t>
      </w:r>
      <w:r w:rsidR="00644CD5">
        <w:t>.</w:t>
      </w:r>
      <w:r>
        <w:t>00292(Dry eye syndrome treatment) + 0</w:t>
      </w:r>
      <w:r w:rsidR="00644CD5">
        <w:t>.</w:t>
      </w:r>
      <w:r>
        <w:t>00353(MAP kinase kinase kinase inhibitor) + 0</w:t>
      </w:r>
      <w:r w:rsidR="00644CD5">
        <w:t>.</w:t>
      </w:r>
      <w:r>
        <w:t>00187(Transcription factor STAT1 inhibitor) -0</w:t>
      </w:r>
      <w:r w:rsidR="00644CD5">
        <w:t>.</w:t>
      </w:r>
      <w:r>
        <w:t>00393(Polo-like kinase-1 inhibitor) -0</w:t>
      </w:r>
      <w:r w:rsidR="00644CD5">
        <w:t>.</w:t>
      </w:r>
      <w:r>
        <w:t>0019(Antianorexic) + 0</w:t>
      </w:r>
      <w:r w:rsidR="00644CD5">
        <w:t>.</w:t>
      </w:r>
      <w:r>
        <w:t>00286(MAP kinase kinase inhibitor) + 0</w:t>
      </w:r>
      <w:r w:rsidR="00644CD5">
        <w:t>.</w:t>
      </w:r>
      <w:r>
        <w:t>000583(Carbonic anhydrase III inhibitor) + 0</w:t>
      </w:r>
      <w:r w:rsidR="00644CD5">
        <w:t>.</w:t>
      </w:r>
      <w:r>
        <w:t>000389(Leukotriene C a</w:t>
      </w:r>
      <w:r>
        <w:t>n</w:t>
      </w:r>
      <w:r>
        <w:t>tagonist) + 5</w:t>
      </w:r>
      <w:r w:rsidR="00644CD5">
        <w:t>.</w:t>
      </w:r>
      <w:r>
        <w:t>97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117(Antiparkinsonian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619(Cystathionine gamma-lyase inhibitor) -0</w:t>
      </w:r>
      <w:r w:rsidR="00644CD5">
        <w:t>.</w:t>
      </w:r>
      <w:r>
        <w:t>522(Length) + 0</w:t>
      </w:r>
      <w:r w:rsidR="00644CD5">
        <w:t>.</w:t>
      </w:r>
      <w:r>
        <w:t>441(CYP2B6 substrate) -0</w:t>
      </w:r>
      <w:r w:rsidR="00644CD5">
        <w:t>.</w:t>
      </w:r>
      <w:r>
        <w:t>147(Angiotensin antagonist) + 0</w:t>
      </w:r>
      <w:r w:rsidR="00644CD5">
        <w:t>.</w:t>
      </w:r>
      <w:r>
        <w:t>164(Neutropenia) + 23</w:t>
      </w:r>
      <w:r w:rsidR="00644CD5">
        <w:t>.</w:t>
      </w:r>
      <w:r>
        <w:t>5(Lipophilicity) + 0</w:t>
      </w:r>
      <w:r w:rsidR="00644CD5">
        <w:t>.</w:t>
      </w:r>
      <w:r>
        <w:t>056(CYP2C10 substrate) -1(Antihematotoxic) + 1</w:t>
      </w:r>
      <w:r w:rsidR="00644CD5">
        <w:t>.</w:t>
      </w:r>
      <w:r>
        <w:t>83(Tyrosine transaminase inhibitor) + 0</w:t>
      </w:r>
      <w:r w:rsidR="00644CD5">
        <w:t>.</w:t>
      </w:r>
      <w:r>
        <w:t>165(Lipophilicity^2) + 0</w:t>
      </w:r>
      <w:r w:rsidR="00644CD5">
        <w:t>.</w:t>
      </w:r>
      <w:r>
        <w:t>387(Phospholipase A1 inhibitor) -0</w:t>
      </w:r>
      <w:r w:rsidR="00644CD5">
        <w:t>.</w:t>
      </w:r>
      <w:r>
        <w:t>277(Glycine receptor agonist) -0</w:t>
      </w:r>
      <w:r w:rsidR="00644CD5">
        <w:t>.</w:t>
      </w:r>
      <w:r>
        <w:t>872(Thyroid hormone agonist) -0</w:t>
      </w:r>
      <w:r w:rsidR="00644CD5">
        <w:t>.</w:t>
      </w:r>
      <w:r>
        <w:t>156(Aggrecanase 2 inhibitor) + 0</w:t>
      </w:r>
      <w:r w:rsidR="00644CD5">
        <w:t>.</w:t>
      </w:r>
      <w:r>
        <w:t>138(NumAromAtoms) + 0</w:t>
      </w:r>
      <w:r w:rsidR="00644CD5">
        <w:t>.</w:t>
      </w:r>
      <w:r>
        <w:t>0322(Imidazoline receptor antagonist) -1</w:t>
      </w:r>
      <w:r w:rsidR="00644CD5">
        <w:t>.</w:t>
      </w:r>
      <w:r>
        <w:t>23(N4-(beta-N-acetylglucosaminyl)-L-asparaginase inhibitor) -0</w:t>
      </w:r>
      <w:r w:rsidR="00644CD5">
        <w:t>.</w:t>
      </w:r>
      <w:r>
        <w:t>0588(AICAR transformylase inhibitor) + 0</w:t>
      </w:r>
      <w:r w:rsidR="00644CD5">
        <w:t>.</w:t>
      </w:r>
      <w:r>
        <w:t>434(Pantothenase inhibitor) + 0</w:t>
      </w:r>
      <w:r w:rsidR="00644CD5">
        <w:t>.</w:t>
      </w:r>
      <w:r>
        <w:t>0794(Nephritis) -1</w:t>
      </w:r>
      <w:r w:rsidR="00644CD5">
        <w:t>.</w:t>
      </w:r>
      <w:r>
        <w:t>04(Glycerate kinase inhibitor) -0</w:t>
      </w:r>
      <w:r w:rsidR="00644CD5">
        <w:t>.</w:t>
      </w:r>
      <w:r>
        <w:t>139(Antiulcerative) + 2</w:t>
      </w:r>
      <w:r w:rsidR="00644CD5">
        <w:t>.</w:t>
      </w:r>
      <w:r>
        <w:t>32(Sialidase 1 inhibitor) -0</w:t>
      </w:r>
      <w:r w:rsidR="00644CD5">
        <w:t>.</w:t>
      </w:r>
      <w:r>
        <w:t>648(Nephrotoxic) -0</w:t>
      </w:r>
      <w:r w:rsidR="00644CD5">
        <w:t>.</w:t>
      </w:r>
      <w:r>
        <w:t>00303(Carcinogenic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00315(Acetolactate decarboxylase inhibitor) -0</w:t>
      </w:r>
      <w:r w:rsidR="00644CD5">
        <w:t>.</w:t>
      </w:r>
      <w:r>
        <w:t>707(Phenylalanine-tRNA ligase inhibitor) + 0</w:t>
      </w:r>
      <w:r w:rsidR="00644CD5">
        <w:t>.</w:t>
      </w:r>
      <w:r>
        <w:t>145(Cardiotoxic) + 0</w:t>
      </w:r>
      <w:r w:rsidR="00644CD5">
        <w:t>.</w:t>
      </w:r>
      <w:r>
        <w:t>0365(Tumour necrosis factor antagonist) + 0</w:t>
      </w:r>
      <w:r w:rsidR="00644CD5">
        <w:t>.</w:t>
      </w:r>
      <w:r>
        <w:t>37(Rho-associated kinase inhibitor) + 0</w:t>
      </w:r>
      <w:r w:rsidR="00644CD5">
        <w:t>.</w:t>
      </w:r>
      <w:r>
        <w:t>376(Antibiotic Cephalosporin-like) -0</w:t>
      </w:r>
      <w:r w:rsidR="00644CD5">
        <w:t>.</w:t>
      </w:r>
      <w:r>
        <w:t>198(Platelet aggregation inhibitor) + 0</w:t>
      </w:r>
      <w:r w:rsidR="00644CD5">
        <w:t>.</w:t>
      </w:r>
      <w:r>
        <w:t>399(Immunosuppressant) + 0</w:t>
      </w:r>
      <w:r w:rsidR="00644CD5">
        <w:t>.</w:t>
      </w:r>
      <w:r>
        <w:t>119(Microbial collagenase inhibitor) -0</w:t>
      </w:r>
      <w:r w:rsidR="00644CD5">
        <w:t>.</w:t>
      </w:r>
      <w:r>
        <w:t>0275(Matrix metalloproteinase 3 (membrane-type) inhibitor) -0</w:t>
      </w:r>
      <w:r w:rsidR="00644CD5">
        <w:t>.</w:t>
      </w:r>
      <w:r>
        <w:t>528(Pyruvate dehydrogenase kinase inhibitor) -0</w:t>
      </w:r>
      <w:r w:rsidR="00644CD5">
        <w:t>.</w:t>
      </w:r>
      <w:r>
        <w:t>401(Steroid 17-alpha-hydroxylase/17</w:t>
      </w:r>
      <w:r w:rsidR="00644CD5">
        <w:t>.</w:t>
      </w:r>
      <w:r>
        <w:t>20 lyase inhibitor) -0</w:t>
      </w:r>
      <w:r w:rsidR="00644CD5">
        <w:t>.</w:t>
      </w:r>
      <w:r>
        <w:t>273(CYP1A2 substrate) + 0</w:t>
      </w:r>
      <w:r w:rsidR="00644CD5">
        <w:t>.</w:t>
      </w:r>
      <w:r>
        <w:t>57(Tremor) + 0</w:t>
      </w:r>
      <w:r w:rsidR="00644CD5">
        <w:t>.</w:t>
      </w:r>
      <w:r>
        <w:t>323(Antidiabetic symptomatic) -0</w:t>
      </w:r>
      <w:r w:rsidR="00644CD5">
        <w:t>.</w:t>
      </w:r>
      <w:r>
        <w:t>383(Endothelin receptor antagonist) -0</w:t>
      </w:r>
      <w:r w:rsidR="00644CD5">
        <w:t>.</w:t>
      </w:r>
      <w:r>
        <w:t>575(GPX2 expression enhancer) -0</w:t>
      </w:r>
      <w:r w:rsidR="00644CD5">
        <w:t>.</w:t>
      </w:r>
      <w:r>
        <w:t>246(Amiloride-sensitive cation channel 1 blocker) + 0</w:t>
      </w:r>
      <w:r w:rsidR="00644CD5">
        <w:t>.</w:t>
      </w:r>
      <w:r>
        <w:t>467(Endometrios treatment) + 0</w:t>
      </w:r>
      <w:r w:rsidR="00644CD5">
        <w:t>.</w:t>
      </w:r>
      <w:r>
        <w:t>446(CYP1A1* substrate) -0</w:t>
      </w:r>
      <w:r w:rsidR="00644CD5">
        <w:t>.</w:t>
      </w:r>
      <w:r>
        <w:t>198(Glucose-1</w:t>
      </w:r>
      <w:r w:rsidR="00644CD5">
        <w:t>.</w:t>
      </w:r>
      <w:r>
        <w:t>6-bisphosphate synthase inhibitor) -0</w:t>
      </w:r>
      <w:r w:rsidR="00644CD5">
        <w:t>.</w:t>
      </w:r>
      <w:r>
        <w:t>43(Hexokinase stimulant) + 13</w:t>
      </w:r>
      <w:r w:rsidR="00644CD5">
        <w:t>.</w:t>
      </w:r>
      <w:r>
        <w:t>9(Volume) -0</w:t>
      </w:r>
      <w:r w:rsidR="00644CD5">
        <w:t>.</w:t>
      </w:r>
      <w:r>
        <w:t>226(MAO inhibitor) -1</w:t>
      </w:r>
      <w:r w:rsidR="00644CD5">
        <w:t>.</w:t>
      </w:r>
      <w:r>
        <w:t>95(Vitamin) + 0</w:t>
      </w:r>
      <w:r w:rsidR="00644CD5">
        <w:t>.</w:t>
      </w:r>
      <w:r>
        <w:t>448(Ototoxicity) + 0</w:t>
      </w:r>
      <w:r w:rsidR="00644CD5">
        <w:t>.</w:t>
      </w:r>
      <w:r>
        <w:t>0468(Antineoplastic (bone cancer)) + 0</w:t>
      </w:r>
      <w:r w:rsidR="00644CD5">
        <w:t>.</w:t>
      </w:r>
      <w:r>
        <w:t>57(Coagulant) + 0</w:t>
      </w:r>
      <w:r w:rsidR="00644CD5">
        <w:t>.</w:t>
      </w:r>
      <w:r>
        <w:t>68(Anticholelithogenic) -0</w:t>
      </w:r>
      <w:r w:rsidR="00644CD5">
        <w:t>.</w:t>
      </w:r>
      <w:r>
        <w:t>24(Melatonin 1 agonist) + 0</w:t>
      </w:r>
      <w:r w:rsidR="00644CD5">
        <w:t>.</w:t>
      </w:r>
      <w:r>
        <w:t>237(Fibroblast activation protein alpha inhibitor) + 0</w:t>
      </w:r>
      <w:r w:rsidR="00644CD5">
        <w:t>.</w:t>
      </w:r>
      <w:r>
        <w:t>297(Cataract) -0</w:t>
      </w:r>
      <w:r w:rsidR="00644CD5">
        <w:t>.</w:t>
      </w:r>
      <w:r>
        <w:t>448(Dynamin GTPase inhibitor) -0</w:t>
      </w:r>
      <w:r w:rsidR="00644CD5">
        <w:t>.</w:t>
      </w:r>
      <w:r>
        <w:t>773(Cholesterol antagonist) -0</w:t>
      </w:r>
      <w:r w:rsidR="00644CD5">
        <w:t>.</w:t>
      </w:r>
      <w:r>
        <w:t>65(SFN expression enhancer) -0</w:t>
      </w:r>
      <w:r w:rsidR="00644CD5">
        <w:t>.</w:t>
      </w:r>
      <w:r>
        <w:t>3(Prostate disorders treatment) + 0</w:t>
      </w:r>
      <w:r w:rsidR="00644CD5">
        <w:t>.</w:t>
      </w:r>
      <w:r>
        <w:t>282(Bone form</w:t>
      </w:r>
      <w:r>
        <w:t>a</w:t>
      </w:r>
      <w:r>
        <w:t>tion stimulant) -0</w:t>
      </w:r>
      <w:r w:rsidR="00644CD5">
        <w:t>.</w:t>
      </w:r>
      <w:r>
        <w:t>291(Antimetastatic) -0</w:t>
      </w:r>
      <w:r w:rsidR="00644CD5">
        <w:t>.</w:t>
      </w:r>
      <w:r>
        <w:t>61(CYP2B1 substrate) -0</w:t>
      </w:r>
      <w:r w:rsidR="00644CD5">
        <w:t>.</w:t>
      </w:r>
      <w:r>
        <w:t>379(Aminopeptidase A inhibitor) + 0</w:t>
      </w:r>
      <w:r w:rsidR="00644CD5">
        <w:t>.</w:t>
      </w:r>
      <w:r>
        <w:t>335(FOSL1 expression enhancer) -0</w:t>
      </w:r>
      <w:r w:rsidR="00644CD5">
        <w:t>.</w:t>
      </w:r>
      <w:r>
        <w:t>669(AKR1C1 expression enhancer) + 0</w:t>
      </w:r>
      <w:r w:rsidR="00644CD5">
        <w:t>.</w:t>
      </w:r>
      <w:r>
        <w:t>45(Ileal bile acid transport inhibitor) + 0</w:t>
      </w:r>
      <w:r w:rsidR="00644CD5">
        <w:t>.</w:t>
      </w:r>
      <w:r>
        <w:t>408(Sirtuin 2 inhibitor) -0</w:t>
      </w:r>
      <w:r w:rsidR="00644CD5">
        <w:t>.</w:t>
      </w:r>
      <w:r>
        <w:t>379(DNA damaging) + 0</w:t>
      </w:r>
      <w:r w:rsidR="00644CD5">
        <w:t>.</w:t>
      </w:r>
      <w:r>
        <w:t>39(UDP-N-acetylmuramate-L-alanine ligase inhibitor) + 1</w:t>
      </w:r>
      <w:r w:rsidR="00644CD5">
        <w:t>.</w:t>
      </w:r>
      <w:r>
        <w:t>04(TGF beta rece</w:t>
      </w:r>
      <w:r>
        <w:t>p</w:t>
      </w:r>
      <w:r>
        <w:t>tor type II kinase inhibitor) + 0</w:t>
      </w:r>
      <w:r w:rsidR="00644CD5">
        <w:t>.</w:t>
      </w:r>
      <w:r>
        <w:t>104(DNA primase inhibitor) -0</w:t>
      </w:r>
      <w:r w:rsidR="00644CD5">
        <w:t>.</w:t>
      </w:r>
      <w:r>
        <w:t>071(NumAcceptor) + 0</w:t>
      </w:r>
      <w:r w:rsidR="00644CD5">
        <w:t>.</w:t>
      </w:r>
      <w:r>
        <w:t>807(IL4 expression enhancer) -0</w:t>
      </w:r>
      <w:r w:rsidR="00644CD5">
        <w:t>.</w:t>
      </w:r>
      <w:r>
        <w:t>456(Leukopenia) + 0</w:t>
      </w:r>
      <w:r w:rsidR="00644CD5">
        <w:t>.</w:t>
      </w:r>
      <w:r>
        <w:t>309(Postmenopausal disorders treatment) + 0</w:t>
      </w:r>
      <w:r w:rsidR="00644CD5">
        <w:t>.</w:t>
      </w:r>
      <w:r>
        <w:t>936(Sulfinoalanine decarboxylase inhibitor) + 0</w:t>
      </w:r>
      <w:r w:rsidR="00644CD5">
        <w:t>.</w:t>
      </w:r>
      <w:r>
        <w:t>339(Granulocyte stimulating factor agonist) -0</w:t>
      </w:r>
      <w:r w:rsidR="00644CD5">
        <w:t>.</w:t>
      </w:r>
      <w:r>
        <w:t>222(Glutamate (mGluR5) agonist) -0</w:t>
      </w:r>
      <w:r w:rsidR="00644CD5">
        <w:t>.</w:t>
      </w:r>
      <w:r>
        <w:t>131(Leucyltransferase inhib</w:t>
      </w:r>
      <w:r>
        <w:t>i</w:t>
      </w:r>
      <w:r>
        <w:t>tor) + 0</w:t>
      </w:r>
      <w:r w:rsidR="00644CD5">
        <w:t>.</w:t>
      </w:r>
      <w:r>
        <w:t>1(Antiparkinsonian) + 0</w:t>
      </w:r>
      <w:r w:rsidR="00644CD5">
        <w:t>.</w:t>
      </w:r>
      <w:r>
        <w:t>511(MYC expression enhancer) + 0</w:t>
      </w:r>
      <w:r w:rsidR="00644CD5">
        <w:t>.</w:t>
      </w:r>
      <w:r>
        <w:t>362(ABCB1 expression enhancer) + 0</w:t>
      </w:r>
      <w:r w:rsidR="00644CD5">
        <w:t>.</w:t>
      </w:r>
      <w:r>
        <w:t>208(Alpha 1a adrenoreceptor agonist) -0</w:t>
      </w:r>
      <w:r w:rsidR="00644CD5">
        <w:t>.</w:t>
      </w:r>
      <w:r>
        <w:t>209(Prostaglandin F2 alpha antagonist) -0</w:t>
      </w:r>
      <w:r w:rsidR="00644CD5">
        <w:t>.</w:t>
      </w:r>
      <w:r>
        <w:t>388(Cyclin D3 inhibitor) -0</w:t>
      </w:r>
      <w:r w:rsidR="00644CD5">
        <w:t>.</w:t>
      </w:r>
      <w:r>
        <w:t>947(MAO B inhibitor) -0</w:t>
      </w:r>
      <w:r w:rsidR="00644CD5">
        <w:t>.</w:t>
      </w:r>
      <w:r>
        <w:t>457(Serine/threonine-protein kinase WEE1 inhibitor) -0</w:t>
      </w:r>
      <w:r w:rsidR="00644CD5">
        <w:t>.</w:t>
      </w:r>
      <w:r>
        <w:t>794(Aspartate carbamoyltransferase inhibitor) -</w:t>
      </w:r>
      <w:r>
        <w:lastRenderedPageBreak/>
        <w:t>0</w:t>
      </w:r>
      <w:r w:rsidR="00644CD5">
        <w:t>.</w:t>
      </w:r>
      <w:r>
        <w:t>928(Neuropathy treatment) + 0</w:t>
      </w:r>
      <w:r w:rsidR="00644CD5">
        <w:t>.</w:t>
      </w:r>
      <w:r>
        <w:t>465(Plasminogen activator inhibitor antagonist) + 0</w:t>
      </w:r>
      <w:r w:rsidR="00644CD5">
        <w:t>.</w:t>
      </w:r>
      <w:r>
        <w:t>768(Alanine transaminase i</w:t>
      </w:r>
      <w:r>
        <w:t>n</w:t>
      </w:r>
      <w:r>
        <w:t>hibitor) -0</w:t>
      </w:r>
      <w:r w:rsidR="00644CD5">
        <w:t>.</w:t>
      </w:r>
      <w:r>
        <w:t>369(Phosphodiesterase II inhibitor) + 0</w:t>
      </w:r>
      <w:r w:rsidR="00644CD5">
        <w:t>.</w:t>
      </w:r>
      <w:r>
        <w:t>753(CDC-like kinase 3 inhibitor) -0</w:t>
      </w:r>
      <w:r w:rsidR="00644CD5">
        <w:t>.</w:t>
      </w:r>
      <w:r>
        <w:t>783(Melatonin 5 antagonist) + 0</w:t>
      </w:r>
      <w:r w:rsidR="00644CD5">
        <w:t>.</w:t>
      </w:r>
      <w:r>
        <w:t>503(Dopamine D2S antagonist) + 0</w:t>
      </w:r>
      <w:r w:rsidR="00644CD5">
        <w:t>.</w:t>
      </w:r>
      <w:r>
        <w:t>209(Carcinogenic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all tumor bearing animals) + 0</w:t>
      </w:r>
      <w:r w:rsidR="00644CD5">
        <w:t>.</w:t>
      </w:r>
      <w:r>
        <w:t>76(Retinyl-palmitate esterase inhibitor) + 0</w:t>
      </w:r>
      <w:r w:rsidR="00644CD5">
        <w:t>.</w:t>
      </w:r>
      <w:r>
        <w:t>247(Tyk2 inhibitor) + 1</w:t>
      </w:r>
      <w:r w:rsidR="00644CD5">
        <w:t>.</w:t>
      </w:r>
      <w:r>
        <w:t>8(CYP27 substrate) -0</w:t>
      </w:r>
      <w:r w:rsidR="00644CD5">
        <w:t>.</w:t>
      </w:r>
      <w:r>
        <w:t>63(Gastrointestinal hemorrhage) + 0</w:t>
      </w:r>
      <w:r w:rsidR="00644CD5">
        <w:t>.</w:t>
      </w:r>
      <w:r>
        <w:t>885(Hematopoietic) + 0</w:t>
      </w:r>
      <w:r w:rsidR="00644CD5">
        <w:t>.</w:t>
      </w:r>
      <w:r>
        <w:t>377(Histone deacetylase 8 inhibitor) + 0</w:t>
      </w:r>
      <w:r w:rsidR="00644CD5">
        <w:t>.</w:t>
      </w:r>
      <w:r>
        <w:t>242(Excitability) + 0</w:t>
      </w:r>
      <w:r w:rsidR="00644CD5">
        <w:t>.</w:t>
      </w:r>
      <w:r>
        <w:t>738(DNA methyltransferase I inhibitor) -0</w:t>
      </w:r>
      <w:r w:rsidR="00644CD5">
        <w:t>.</w:t>
      </w:r>
      <w:r>
        <w:t>271(Keratoses actinic (solar) treatment) -0</w:t>
      </w:r>
      <w:r w:rsidR="00644CD5">
        <w:t>.</w:t>
      </w:r>
      <w:r>
        <w:t>176(GST P1-1 substrate) + 0</w:t>
      </w:r>
      <w:r w:rsidR="00644CD5">
        <w:t>.</w:t>
      </w:r>
      <w:r>
        <w:t>39(Cardiodepressant) -1</w:t>
      </w:r>
      <w:r w:rsidR="00644CD5">
        <w:t>.</w:t>
      </w:r>
      <w:r>
        <w:t>44(Kainate receptor agonist) + 0</w:t>
      </w:r>
      <w:r w:rsidR="00644CD5">
        <w:t>.</w:t>
      </w:r>
      <w:r>
        <w:t>292(Phosphodiesterase 6C inhibitor) + 0</w:t>
      </w:r>
      <w:r w:rsidR="00644CD5">
        <w:t>.</w:t>
      </w:r>
      <w:r>
        <w:t>254(Adenylate cyclase IV inhibitor) + 0</w:t>
      </w:r>
      <w:r w:rsidR="00644CD5">
        <w:t>.</w:t>
      </w:r>
      <w:r>
        <w:t>184(Angiogenesis stimulant) + 0</w:t>
      </w:r>
      <w:r w:rsidR="00644CD5">
        <w:t>.</w:t>
      </w:r>
      <w:r>
        <w:t>184(12-Lipoxygenase inhibitor) + 0</w:t>
      </w:r>
      <w:r w:rsidR="00644CD5">
        <w:t>.</w:t>
      </w:r>
      <w:r>
        <w:t>863(Sodium/hydrogen exchanger 3 inhibitor) + 0</w:t>
      </w:r>
      <w:r w:rsidR="00644CD5">
        <w:t>.</w:t>
      </w:r>
      <w:r>
        <w:t>281(Phosphate transporter inhibitor) -0</w:t>
      </w:r>
      <w:r w:rsidR="00644CD5">
        <w:t>.</w:t>
      </w:r>
      <w:r>
        <w:t>303(Platelet antagonist) -0</w:t>
      </w:r>
      <w:r w:rsidR="00644CD5">
        <w:t>.</w:t>
      </w:r>
      <w:r>
        <w:t>107(Protein kinase (CK2) beta inhibitor) + 0</w:t>
      </w:r>
      <w:r w:rsidR="00644CD5">
        <w:t>.</w:t>
      </w:r>
      <w:r>
        <w:t>651(Pneumotoxic) -0</w:t>
      </w:r>
      <w:r w:rsidR="00644CD5">
        <w:t>.</w:t>
      </w:r>
      <w:r>
        <w:t>555(Putrescine oxidase inhibitor) -0</w:t>
      </w:r>
      <w:r w:rsidR="00644CD5">
        <w:t>.</w:t>
      </w:r>
      <w:r>
        <w:t>27(Vitamin D receptor antagonist) -0</w:t>
      </w:r>
      <w:r w:rsidR="00644CD5">
        <w:t>.</w:t>
      </w:r>
      <w:r>
        <w:t>563(Nicotinic ne</w:t>
      </w:r>
      <w:r>
        <w:t>u</w:t>
      </w:r>
      <w:r>
        <w:t>ronal receptor agonist) + 0</w:t>
      </w:r>
      <w:r w:rsidR="00644CD5">
        <w:t>.</w:t>
      </w:r>
      <w:r>
        <w:t>504(Raynaud's phenomenon) -1</w:t>
      </w:r>
      <w:r w:rsidR="00644CD5">
        <w:t>.</w:t>
      </w:r>
      <w:r>
        <w:t>01(Histone-lysine N-methyltransferase</w:t>
      </w:r>
      <w:r w:rsidR="00644CD5">
        <w:t>.</w:t>
      </w:r>
      <w:r>
        <w:t xml:space="preserve"> H3 lysine-9 sp</w:t>
      </w:r>
      <w:r>
        <w:t>e</w:t>
      </w:r>
      <w:r>
        <w:t>cific 3 inhibitor) + 0</w:t>
      </w:r>
      <w:r w:rsidR="00644CD5">
        <w:t>.</w:t>
      </w:r>
      <w:r>
        <w:t>494(Phospholipase D inhibitor) -1</w:t>
      </w:r>
      <w:r w:rsidR="00644CD5">
        <w:t>.</w:t>
      </w:r>
      <w:r>
        <w:t>06(Polyamine biosynthesis inhibitor) -0</w:t>
      </w:r>
      <w:r w:rsidR="00644CD5">
        <w:t>.</w:t>
      </w:r>
      <w:r>
        <w:t>844(Excitatory amino acid transporter 3 inhibitor) -0</w:t>
      </w:r>
      <w:r w:rsidR="00644CD5">
        <w:t>.</w:t>
      </w:r>
      <w:r>
        <w:t>339(Histamine release inhibitor) -0</w:t>
      </w:r>
      <w:r w:rsidR="00644CD5">
        <w:t>.</w:t>
      </w:r>
      <w:r>
        <w:t>316(Platelet activating factor alpha antagonist) -0</w:t>
      </w:r>
      <w:r w:rsidR="00644CD5">
        <w:t>.</w:t>
      </w:r>
      <w:r>
        <w:t>96(UDP-glucuronosyltransferase 2B7 inhibitor) -0</w:t>
      </w:r>
      <w:r w:rsidR="00644CD5">
        <w:t>.</w:t>
      </w:r>
      <w:r>
        <w:t>391(Janus tyrosine kinase 2 inhibitor) + 8</w:t>
      </w:r>
      <w:r w:rsidR="00644CD5">
        <w:t>.</w:t>
      </w:r>
      <w:r>
        <w:t>56(Length^3) + 0</w:t>
      </w:r>
      <w:r w:rsidR="00644CD5">
        <w:t>.</w:t>
      </w:r>
      <w:r>
        <w:t>219(Toxic</w:t>
      </w:r>
      <w:r w:rsidR="00644CD5">
        <w:t>.</w:t>
      </w:r>
      <w:r>
        <w:t xml:space="preserve"> vascular) + 0</w:t>
      </w:r>
      <w:r w:rsidR="00644CD5">
        <w:t>.</w:t>
      </w:r>
      <w:r>
        <w:t>271(SOX4 expression inhibitor) + 0</w:t>
      </w:r>
      <w:r w:rsidR="00644CD5">
        <w:t>.</w:t>
      </w:r>
      <w:r>
        <w:t>143(Candidapepsin 2 inhibitor) + 0</w:t>
      </w:r>
      <w:r w:rsidR="00644CD5">
        <w:t>.</w:t>
      </w:r>
      <w:r>
        <w:t>688(Dihydrofolate reductase (Mycobacterium avium) inhibitor) -0</w:t>
      </w:r>
      <w:r w:rsidR="00644CD5">
        <w:t>.</w:t>
      </w:r>
      <w:r>
        <w:t>24(11-Beta-hydroxysteroid dehydrogenase 1 inhibitor) + 0</w:t>
      </w:r>
      <w:r w:rsidR="00644CD5">
        <w:t>.</w:t>
      </w:r>
      <w:r>
        <w:t>723(Narcolepsy treatment) + 0</w:t>
      </w:r>
      <w:r w:rsidR="00644CD5">
        <w:t>.</w:t>
      </w:r>
      <w:r>
        <w:t>164(Gout treatment) + 0</w:t>
      </w:r>
      <w:r w:rsidR="00644CD5">
        <w:t>.</w:t>
      </w:r>
      <w:r>
        <w:t>714(Phosphorylase a inhibitor) + 0</w:t>
      </w:r>
      <w:r w:rsidR="00644CD5">
        <w:t>.</w:t>
      </w:r>
      <w:r>
        <w:t>168(Carcinogenic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685(NAD(P)+ transhydrogenase (AB-specific) inhibitor) -0</w:t>
      </w:r>
      <w:r w:rsidR="00644CD5">
        <w:t>.</w:t>
      </w:r>
      <w:r>
        <w:t>169(Hirsutism treatment) + 0</w:t>
      </w:r>
      <w:r w:rsidR="00644CD5">
        <w:t>.</w:t>
      </w:r>
      <w:r>
        <w:t>231(Signal transduction pathways inhibitor) -0</w:t>
      </w:r>
      <w:r w:rsidR="00644CD5">
        <w:t>.</w:t>
      </w:r>
      <w:r>
        <w:t>528(Matrix metalloproteinase (membrane-type) inhibitor) -0</w:t>
      </w:r>
      <w:r w:rsidR="00644CD5">
        <w:t>.</w:t>
      </w:r>
      <w:r>
        <w:t>308(SLC7A5 expression enhancer) -0</w:t>
      </w:r>
      <w:r w:rsidR="00644CD5">
        <w:t>.</w:t>
      </w:r>
      <w:r>
        <w:t>199(Protein-tyrosine phosphatase 1B inhibitor) -0</w:t>
      </w:r>
      <w:r w:rsidR="00644CD5">
        <w:t>.</w:t>
      </w:r>
      <w:r>
        <w:t>308(CYP3A4 substrate) -0</w:t>
      </w:r>
      <w:r w:rsidR="00644CD5">
        <w:t>.</w:t>
      </w:r>
      <w:r>
        <w:t>427(Analgesic stimulant) -0</w:t>
      </w:r>
      <w:r w:rsidR="00644CD5">
        <w:t>.</w:t>
      </w:r>
      <w:r>
        <w:t>402(5-Alpha-reductase 1 inhibitor) -0</w:t>
      </w:r>
      <w:r w:rsidR="00644CD5">
        <w:t>.</w:t>
      </w:r>
      <w:r>
        <w:t>748(3-Dehydroquinate synthase inhibitor) -0</w:t>
      </w:r>
      <w:r w:rsidR="00644CD5">
        <w:t>.</w:t>
      </w:r>
      <w:r>
        <w:t>149(Cyclin-dependent kinase 5 activator 1 inhibitor) + 0</w:t>
      </w:r>
      <w:r w:rsidR="00644CD5">
        <w:t>.</w:t>
      </w:r>
      <w:r>
        <w:t>458(Collagenase inhibitor) + 0</w:t>
      </w:r>
      <w:r w:rsidR="00644CD5">
        <w:t>.</w:t>
      </w:r>
      <w:r>
        <w:t>153(Transcription factor STAT1 inhibitor) -0</w:t>
      </w:r>
      <w:r w:rsidR="00644CD5">
        <w:t>.</w:t>
      </w:r>
      <w:r>
        <w:t>646(Ethanolamine kinase inhibitor) + 0</w:t>
      </w:r>
      <w:r w:rsidR="00644CD5">
        <w:t>.</w:t>
      </w:r>
      <w:r>
        <w:t>487(Beta galactosidase inhibitor) + 0</w:t>
      </w:r>
      <w:r w:rsidR="00644CD5">
        <w:t>.</w:t>
      </w:r>
      <w:r>
        <w:t>0903(Antiobesity) -0</w:t>
      </w:r>
      <w:r w:rsidR="00644CD5">
        <w:t>.</w:t>
      </w:r>
      <w:r>
        <w:t>194(DNA polymerase III inhibitor) + 0</w:t>
      </w:r>
      <w:r w:rsidR="00644CD5">
        <w:t>.</w:t>
      </w:r>
      <w:r>
        <w:t>708(Theanine hydrolase inhibitor) -8</w:t>
      </w:r>
      <w:r w:rsidR="00644CD5">
        <w:t>.</w:t>
      </w:r>
      <w:r>
        <w:t>09(Volume^2) -0</w:t>
      </w:r>
      <w:r w:rsidR="00644CD5">
        <w:t>.</w:t>
      </w:r>
      <w:r>
        <w:t>156(5 Hydroxytry</w:t>
      </w:r>
      <w:r>
        <w:t>p</w:t>
      </w:r>
      <w:r>
        <w:t>tamine 4E antagonist) -0</w:t>
      </w:r>
      <w:r w:rsidR="00644CD5">
        <w:t>.</w:t>
      </w:r>
      <w:r>
        <w:t>134(Renal failure treatment) + 0</w:t>
      </w:r>
      <w:r w:rsidR="00644CD5">
        <w:t>.</w:t>
      </w:r>
      <w:r>
        <w:t>112(Estrogen-related receptor beta antagonist) + 0</w:t>
      </w:r>
      <w:r w:rsidR="00644CD5">
        <w:t>.</w:t>
      </w:r>
      <w:r>
        <w:t>764(Arachidonic acid antagonist) -0</w:t>
      </w:r>
      <w:r w:rsidR="00644CD5">
        <w:t>.</w:t>
      </w:r>
      <w:r>
        <w:t>377(Acid phosphatase inhibitor) -0</w:t>
      </w:r>
      <w:r w:rsidR="00644CD5">
        <w:t>.</w:t>
      </w:r>
      <w:r>
        <w:t>161(Jaundice) + 0</w:t>
      </w:r>
      <w:r w:rsidR="00644CD5">
        <w:t>.</w:t>
      </w:r>
      <w:r>
        <w:t>362(Ulcer</w:t>
      </w:r>
      <w:r w:rsidR="00644CD5">
        <w:t>.</w:t>
      </w:r>
      <w:r>
        <w:t xml:space="preserve"> peptic) -0</w:t>
      </w:r>
      <w:r w:rsidR="00644CD5">
        <w:t>.</w:t>
      </w:r>
      <w:r>
        <w:t>495(Beta 2 adrenoreceptor agonist) -0</w:t>
      </w:r>
      <w:r w:rsidR="00644CD5">
        <w:t>.</w:t>
      </w:r>
      <w:r>
        <w:t>22(Leukotriene B4 receptor 2 antagonist) + 0</w:t>
      </w:r>
      <w:r w:rsidR="00644CD5">
        <w:t>.</w:t>
      </w:r>
      <w:r>
        <w:t>194(Alpha adrenoreceptor a</w:t>
      </w:r>
      <w:r>
        <w:t>n</w:t>
      </w:r>
      <w:r>
        <w:t>tagonist) -0</w:t>
      </w:r>
      <w:r w:rsidR="00644CD5">
        <w:t>.</w:t>
      </w:r>
      <w:r>
        <w:t>145(Protein kinase (CK1) epsilon inhibitor) -0</w:t>
      </w:r>
      <w:r w:rsidR="00644CD5">
        <w:t>.</w:t>
      </w:r>
      <w:r>
        <w:t>3(P-glycoprotein 1 inhibitor) -0</w:t>
      </w:r>
      <w:r w:rsidR="00644CD5">
        <w:t>.</w:t>
      </w:r>
      <w:r>
        <w:t>367(Hypoxia inducible factor 1 alpha inhibitor) -0</w:t>
      </w:r>
      <w:r w:rsidR="00644CD5">
        <w:t>.</w:t>
      </w:r>
      <w:r>
        <w:t>463(Phosphoserine phosphatase inhibitor) -0</w:t>
      </w:r>
      <w:r w:rsidR="00644CD5">
        <w:t>.</w:t>
      </w:r>
      <w:r>
        <w:t>186(Ribosomal protein S6 kinase alpha 4 inhibitor) + 0</w:t>
      </w:r>
      <w:r w:rsidR="00644CD5">
        <w:t>.</w:t>
      </w:r>
      <w:r>
        <w:t>151(Cachexia treatment) + 0</w:t>
      </w:r>
      <w:r w:rsidR="00644CD5">
        <w:t>.</w:t>
      </w:r>
      <w:r>
        <w:t>166(Bulimia treatment) -0</w:t>
      </w:r>
      <w:r w:rsidR="00644CD5">
        <w:t>.</w:t>
      </w:r>
      <w:r>
        <w:t>66(CYP24 substrate) -0</w:t>
      </w:r>
      <w:r w:rsidR="00644CD5">
        <w:t>.</w:t>
      </w:r>
      <w:r>
        <w:t>12(Cyclin-dependent kinase 6 inhibitor) + 0</w:t>
      </w:r>
      <w:r w:rsidR="00644CD5">
        <w:t>.</w:t>
      </w:r>
      <w:r>
        <w:t>156(Gastrointestinal disorders treatment) + 0</w:t>
      </w:r>
      <w:r w:rsidR="00644CD5">
        <w:t>.</w:t>
      </w:r>
      <w:r>
        <w:t>115(Protein 30S ribosomal subunit inhibitor) + 0</w:t>
      </w:r>
      <w:r w:rsidR="00644CD5">
        <w:t>.</w:t>
      </w:r>
      <w:r>
        <w:t>136(Antineoplastic (colon cancer)) + 0</w:t>
      </w:r>
      <w:r w:rsidR="00644CD5">
        <w:t>.</w:t>
      </w:r>
      <w:r>
        <w:t>1(Spasmogenic) + 0</w:t>
      </w:r>
      <w:r w:rsidR="00644CD5">
        <w:t>.</w:t>
      </w:r>
      <w:r>
        <w:t>322(CYR61 expression enhancer) + 0</w:t>
      </w:r>
      <w:r w:rsidR="00644CD5">
        <w:t>.</w:t>
      </w:r>
      <w:r>
        <w:t>405(Anticataract) -0</w:t>
      </w:r>
      <w:r w:rsidR="00644CD5">
        <w:t>.</w:t>
      </w:r>
      <w:r>
        <w:t>211(MAP kinase 12 inhibitor) + 0</w:t>
      </w:r>
      <w:r w:rsidR="00644CD5">
        <w:t>.</w:t>
      </w:r>
      <w:r>
        <w:t>148(Antineurogenic pain) -0</w:t>
      </w:r>
      <w:r w:rsidR="00644CD5">
        <w:t>.</w:t>
      </w:r>
      <w:r>
        <w:t>337(Glutathione reductase inhibitor) -0</w:t>
      </w:r>
      <w:r w:rsidR="00644CD5">
        <w:t>.</w:t>
      </w:r>
      <w:r>
        <w:t>754(Cyclomaltodextrin glucanotransferase inhibitor) -0</w:t>
      </w:r>
      <w:r w:rsidR="00644CD5">
        <w:t>.</w:t>
      </w:r>
      <w:r>
        <w:t>252(Aryl-alcohol dehydrogenase inhibitor) + 0</w:t>
      </w:r>
      <w:r w:rsidR="00644CD5">
        <w:t>.</w:t>
      </w:r>
      <w:r>
        <w:t>238(NUPR1 expression enhancer) -0</w:t>
      </w:r>
      <w:r w:rsidR="00644CD5">
        <w:t>.</w:t>
      </w:r>
      <w:r>
        <w:t>335(IFITM1 expression enhancer) + 0</w:t>
      </w:r>
      <w:r w:rsidR="00644CD5">
        <w:t>.</w:t>
      </w:r>
      <w:r>
        <w:t>123(Thyroid hormone alpha antagonist) + 0</w:t>
      </w:r>
      <w:r w:rsidR="00644CD5">
        <w:t>.</w:t>
      </w:r>
      <w:r>
        <w:t>16(Caspase 9 inhibitor) -0</w:t>
      </w:r>
      <w:r w:rsidR="00644CD5">
        <w:t>.</w:t>
      </w:r>
      <w:r>
        <w:t>464(Potassium channel Kv4.3 blocker) -0</w:t>
      </w:r>
      <w:r w:rsidR="00644CD5">
        <w:t>.</w:t>
      </w:r>
      <w:r>
        <w:t>163(CYP2C9 inducer) + 0</w:t>
      </w:r>
      <w:r w:rsidR="00644CD5">
        <w:t>.</w:t>
      </w:r>
      <w:r>
        <w:t>161(Ca2+/calmodulin-dependent kinase II inhibitor) -0</w:t>
      </w:r>
      <w:r w:rsidR="00644CD5">
        <w:t>.</w:t>
      </w:r>
      <w:r>
        <w:t>205(Mutagenic) + 0</w:t>
      </w:r>
      <w:r w:rsidR="00644CD5">
        <w:t>.</w:t>
      </w:r>
      <w:r>
        <w:t>286(Inosine monophosphate dehydr</w:t>
      </w:r>
      <w:r>
        <w:t>o</w:t>
      </w:r>
      <w:r>
        <w:t>genase 2 inhibitor) + 0</w:t>
      </w:r>
      <w:r w:rsidR="00644CD5">
        <w:t>.</w:t>
      </w:r>
      <w:r>
        <w:t>893(Procollagen-proline 3-dioxygenase inhibitor) -0</w:t>
      </w:r>
      <w:r w:rsidR="00644CD5">
        <w:t>.</w:t>
      </w:r>
      <w:r>
        <w:t>129(Fibroblast growth factor antagonist) -0</w:t>
      </w:r>
      <w:r w:rsidR="00644CD5">
        <w:t>.</w:t>
      </w:r>
      <w:r>
        <w:t>181(Retinoic acid receptor antagonist) + 0</w:t>
      </w:r>
      <w:r w:rsidR="00644CD5">
        <w:t>.</w:t>
      </w:r>
      <w:r>
        <w:t>103(Serine-sulfate ammonia-lyase inhibitor) -0</w:t>
      </w:r>
      <w:r w:rsidR="00644CD5">
        <w:t>.</w:t>
      </w:r>
      <w:r>
        <w:t>17(Hypomania) -0</w:t>
      </w:r>
      <w:r w:rsidR="00644CD5">
        <w:t>.</w:t>
      </w:r>
      <w:r>
        <w:t>103(Antineoplastic (lymphocytic leukemia)) + 0</w:t>
      </w:r>
      <w:r w:rsidR="00644CD5">
        <w:t>.</w:t>
      </w:r>
      <w:r>
        <w:t>488(Antineoplastic (insulinoma)) + 0</w:t>
      </w:r>
      <w:r w:rsidR="00644CD5">
        <w:t>.</w:t>
      </w:r>
      <w:r>
        <w:t>126(Alpha-L-fucosidase 1 inhibitor) -0</w:t>
      </w:r>
      <w:r w:rsidR="00644CD5">
        <w:t>.</w:t>
      </w:r>
      <w:r>
        <w:t>0239(NumNegative) + 0</w:t>
      </w:r>
      <w:r w:rsidR="00644CD5">
        <w:t>.</w:t>
      </w:r>
      <w:r>
        <w:t>168(MAP kinase 1 inhibitor) + 0</w:t>
      </w:r>
      <w:r w:rsidR="00644CD5">
        <w:t>.</w:t>
      </w:r>
      <w:r>
        <w:t>0549(NumPositive) -0</w:t>
      </w:r>
      <w:r w:rsidR="00644CD5">
        <w:t>.</w:t>
      </w:r>
      <w:r>
        <w:t>501(Arginine deca</w:t>
      </w:r>
      <w:r>
        <w:t>r</w:t>
      </w:r>
      <w:r>
        <w:t>boxylase inhibitor) -0</w:t>
      </w:r>
      <w:r w:rsidR="00644CD5">
        <w:t>.</w:t>
      </w:r>
      <w:r>
        <w:t>281(AKR1C2 expression enhancer) + 0</w:t>
      </w:r>
      <w:r w:rsidR="00644CD5">
        <w:t>.</w:t>
      </w:r>
      <w:r>
        <w:t>209(Carcinogenic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272(Cathepsin S inhibitor) -0</w:t>
      </w:r>
      <w:r w:rsidR="00644CD5">
        <w:t>.</w:t>
      </w:r>
      <w:r>
        <w:t>122(Poly(ADP-ribose) polymerase 1 inhibitor) -0</w:t>
      </w:r>
      <w:r w:rsidR="00644CD5">
        <w:t>.</w:t>
      </w:r>
      <w:r>
        <w:t>115(Apical sodium codependent bile acid transporter inhibitor) + 0</w:t>
      </w:r>
      <w:r w:rsidR="00644CD5">
        <w:t>.</w:t>
      </w:r>
      <w:r>
        <w:t>125(Peroxisome proliferator-activated receptor agonist) -0</w:t>
      </w:r>
      <w:r w:rsidR="00644CD5">
        <w:t>.</w:t>
      </w:r>
      <w:r>
        <w:t>454(Dihydrofolate synthase inhibitor) + 0</w:t>
      </w:r>
      <w:r w:rsidR="00644CD5">
        <w:t>.</w:t>
      </w:r>
      <w:r>
        <w:t>0939(Pancreatic disorders treatment) + 0</w:t>
      </w:r>
      <w:r w:rsidR="00644CD5">
        <w:t>.</w:t>
      </w:r>
      <w:r>
        <w:t>0208(NumHal) + 0</w:t>
      </w:r>
      <w:r w:rsidR="00644CD5">
        <w:t>.</w:t>
      </w:r>
      <w:r>
        <w:t>312(FMN reductase inhibitor) + 0</w:t>
      </w:r>
      <w:r w:rsidR="00644CD5">
        <w:t>.</w:t>
      </w:r>
      <w:r>
        <w:t>471(Proto-oncogene protein c-fos inhibitor) + 0</w:t>
      </w:r>
      <w:r w:rsidR="00644CD5">
        <w:t>.</w:t>
      </w:r>
      <w:r>
        <w:t>303(Corticotropin releasing factor 1 receptor antagonist) + 0</w:t>
      </w:r>
      <w:r w:rsidR="00644CD5">
        <w:t>.</w:t>
      </w:r>
      <w:r>
        <w:t>215(AR expression inhibitor) + 0</w:t>
      </w:r>
      <w:r w:rsidR="00644CD5">
        <w:t>.</w:t>
      </w:r>
      <w:r>
        <w:t>137(HCV NS5A inhibitor) + 0</w:t>
      </w:r>
      <w:r w:rsidR="00644CD5">
        <w:t>.</w:t>
      </w:r>
      <w:r>
        <w:t>14(Weight gain) + 0</w:t>
      </w:r>
      <w:r w:rsidR="00644CD5">
        <w:t>.</w:t>
      </w:r>
      <w:r>
        <w:t>0968(Histone deacetylase stimulant) -0</w:t>
      </w:r>
      <w:r w:rsidR="00644CD5">
        <w:t>.</w:t>
      </w:r>
      <w:r>
        <w:t>126(Ribosomal protein S6 kinase alpha 3 inhibitor) + 0</w:t>
      </w:r>
      <w:r w:rsidR="00644CD5">
        <w:t>.</w:t>
      </w:r>
      <w:r>
        <w:t>134(Nitrilase inhibitor) + 0</w:t>
      </w:r>
      <w:r w:rsidR="00644CD5">
        <w:t>.</w:t>
      </w:r>
      <w:r>
        <w:t>334(Oligo-1</w:t>
      </w:r>
      <w:r w:rsidR="00644CD5">
        <w:t>.</w:t>
      </w:r>
      <w:r>
        <w:t>6-glucosidase inhibitor) -0</w:t>
      </w:r>
      <w:r w:rsidR="00644CD5">
        <w:t>.</w:t>
      </w:r>
      <w:r>
        <w:t>295(Potassium channel (Voltage-sensitive) activator) -0</w:t>
      </w:r>
      <w:r w:rsidR="00644CD5">
        <w:t>.</w:t>
      </w:r>
      <w:r>
        <w:t>46(2-Oxoaldehyde dehydrogenase (NAD+) inhibitor) -0</w:t>
      </w:r>
      <w:r w:rsidR="00644CD5">
        <w:t>.</w:t>
      </w:r>
      <w:r>
        <w:t>278(CYP3A4 inducer) + 0</w:t>
      </w:r>
      <w:r w:rsidR="00644CD5">
        <w:t>.</w:t>
      </w:r>
      <w:r>
        <w:t>389(MAP3K10 inhibitor) -0</w:t>
      </w:r>
      <w:r w:rsidR="00644CD5">
        <w:t>.</w:t>
      </w:r>
      <w:r>
        <w:t>328(WARS expression enhancer) -0</w:t>
      </w:r>
      <w:r w:rsidR="00644CD5">
        <w:t>.</w:t>
      </w:r>
      <w:r>
        <w:t>443(AMP nucleosidase inhibitor) + 0</w:t>
      </w:r>
      <w:r w:rsidR="00644CD5">
        <w:t>.</w:t>
      </w:r>
      <w:r>
        <w:t>113(Trypsin II inhibitor) + 0</w:t>
      </w:r>
      <w:r w:rsidR="00644CD5">
        <w:t>.</w:t>
      </w:r>
      <w:r>
        <w:t>242(KLK3 expression inhibitor) -0</w:t>
      </w:r>
      <w:r w:rsidR="00644CD5">
        <w:t>.</w:t>
      </w:r>
      <w:r>
        <w:t>141(Phosphodiesterase V inhibitor) -0</w:t>
      </w:r>
      <w:r w:rsidR="00644CD5">
        <w:t>.</w:t>
      </w:r>
      <w:r>
        <w:t>501(Isopentenyl-diphosphate DELTA-isomerase inhibitor) -0</w:t>
      </w:r>
      <w:r w:rsidR="00644CD5">
        <w:t>.</w:t>
      </w:r>
      <w:r>
        <w:t>0992(Fatty acid elongase inhibitor) -0</w:t>
      </w:r>
      <w:r w:rsidR="00644CD5">
        <w:t>.</w:t>
      </w:r>
      <w:r>
        <w:t>0644(Acute neurologic disorders treatment) + 0</w:t>
      </w:r>
      <w:r w:rsidR="00644CD5">
        <w:t>.</w:t>
      </w:r>
      <w:r>
        <w:t>139(Hypersexuality) + 0</w:t>
      </w:r>
      <w:r w:rsidR="00644CD5">
        <w:t>.</w:t>
      </w:r>
      <w:r>
        <w:t>137(Trimethylamine-N-oxide reductase inhibitor) -0</w:t>
      </w:r>
      <w:r w:rsidR="00644CD5">
        <w:t>.</w:t>
      </w:r>
      <w:r>
        <w:t>144(Complement C3a chemotactic receptor antagonist) + 0</w:t>
      </w:r>
      <w:r w:rsidR="00644CD5">
        <w:t>.</w:t>
      </w:r>
      <w:r>
        <w:t>397(Neuraminidase inhib</w:t>
      </w:r>
      <w:r>
        <w:t>i</w:t>
      </w:r>
      <w:r>
        <w:lastRenderedPageBreak/>
        <w:t>tor) -0</w:t>
      </w:r>
      <w:r w:rsidR="00644CD5">
        <w:t>.</w:t>
      </w:r>
      <w:r>
        <w:t>411(Carboxypeptidase E inhibitor) + 0</w:t>
      </w:r>
      <w:r w:rsidR="00644CD5">
        <w:t>.</w:t>
      </w:r>
      <w:r>
        <w:t>636(Imidazoline I2 receptor antagonist) -0</w:t>
      </w:r>
      <w:r w:rsidR="00644CD5">
        <w:t>.</w:t>
      </w:r>
      <w:r>
        <w:t>116(Hyponatremia) -0</w:t>
      </w:r>
      <w:r w:rsidR="00644CD5">
        <w:t>.</w:t>
      </w:r>
      <w:r>
        <w:t>266(Cytosol alanyl aminopeptidase inhibitor) + 0</w:t>
      </w:r>
      <w:r w:rsidR="00644CD5">
        <w:t>.</w:t>
      </w:r>
      <w:r>
        <w:t>204(Contraceptive female) -0</w:t>
      </w:r>
      <w:r w:rsidR="00644CD5">
        <w:t>.</w:t>
      </w:r>
      <w:r>
        <w:t>357(Melatonin 2 agonist) + 0</w:t>
      </w:r>
      <w:r w:rsidR="00644CD5">
        <w:t>.</w:t>
      </w:r>
      <w:r>
        <w:t>0666(Antineoplastic (brain cancer)) + 0</w:t>
      </w:r>
      <w:r w:rsidR="00644CD5">
        <w:t>.</w:t>
      </w:r>
      <w:r>
        <w:t>0898(Elastase 3A inhibitor) + 0</w:t>
      </w:r>
      <w:r w:rsidR="00644CD5">
        <w:t>.</w:t>
      </w:r>
      <w:r>
        <w:t>107(5 Hydroxytryptamine 1A antagonist) + 0</w:t>
      </w:r>
      <w:r w:rsidR="00644CD5">
        <w:t>.</w:t>
      </w:r>
      <w:r>
        <w:t>142(N-carbamoyl-L-amino-acid hydrolase inhibitor) -0</w:t>
      </w:r>
      <w:r w:rsidR="00644CD5">
        <w:t>.</w:t>
      </w:r>
      <w:r>
        <w:t>242(Prostaglandin-I synthase inhibitor) -0</w:t>
      </w:r>
      <w:r w:rsidR="00644CD5">
        <w:t>.</w:t>
      </w:r>
      <w:r>
        <w:t>0856(Analgesic</w:t>
      </w:r>
      <w:r w:rsidR="00644CD5">
        <w:t>.</w:t>
      </w:r>
      <w:r>
        <w:t xml:space="preserve"> opioid) -0</w:t>
      </w:r>
      <w:r w:rsidR="00644CD5">
        <w:t>.</w:t>
      </w:r>
      <w:r>
        <w:t>2(Cyclooxygenase inhibitor) + 0</w:t>
      </w:r>
      <w:r w:rsidR="00644CD5">
        <w:t>.</w:t>
      </w:r>
      <w:r>
        <w:t>284(Alanine dehydrogenase inhibitor) -0</w:t>
      </w:r>
      <w:r w:rsidR="00644CD5">
        <w:t>.</w:t>
      </w:r>
      <w:r>
        <w:t>403(5-Alpha-reductase 2 inhib</w:t>
      </w:r>
      <w:r>
        <w:t>i</w:t>
      </w:r>
      <w:r>
        <w:t>tor) -0</w:t>
      </w:r>
      <w:r w:rsidR="00644CD5">
        <w:t>.</w:t>
      </w:r>
      <w:r>
        <w:t>2(Hexokinase inhibitor) + 0</w:t>
      </w:r>
      <w:r w:rsidR="00644CD5">
        <w:t>.</w:t>
      </w:r>
      <w:r>
        <w:t>367(Postcoital contraceptive) -0</w:t>
      </w:r>
      <w:r w:rsidR="00644CD5">
        <w:t>.</w:t>
      </w:r>
      <w:r>
        <w:t>163(Gonadotropin antagonist) + 0</w:t>
      </w:r>
      <w:r w:rsidR="00644CD5">
        <w:t>.</w:t>
      </w:r>
      <w:r>
        <w:t>102(AMPA receptor agonist) + 0</w:t>
      </w:r>
      <w:r w:rsidR="00644CD5">
        <w:t>.</w:t>
      </w:r>
      <w:r>
        <w:t>373(Beta lactamase TEM-1 inhibitor) + 0</w:t>
      </w:r>
      <w:r w:rsidR="00644CD5">
        <w:t>.</w:t>
      </w:r>
      <w:r>
        <w:t>206(Carcinogenic</w:t>
      </w:r>
      <w:r w:rsidR="00644CD5">
        <w:t>.</w:t>
      </w:r>
      <w:r>
        <w:t xml:space="preserve"> group 1) + 0</w:t>
      </w:r>
      <w:r w:rsidR="00644CD5">
        <w:t>.</w:t>
      </w:r>
      <w:r>
        <w:t>377(Lysine ca</w:t>
      </w:r>
      <w:r>
        <w:t>r</w:t>
      </w:r>
      <w:r>
        <w:t>boxypeptidase</w:t>
      </w:r>
      <w:r w:rsidR="00644CD5">
        <w:t>.</w:t>
      </w:r>
      <w:r>
        <w:t xml:space="preserve"> catalytic subunit inhibitor) + 0</w:t>
      </w:r>
      <w:r w:rsidR="00644CD5">
        <w:t>.</w:t>
      </w:r>
      <w:r>
        <w:t>0737(Toxic</w:t>
      </w:r>
      <w:r w:rsidR="00644CD5">
        <w:t>.</w:t>
      </w:r>
      <w:r>
        <w:t xml:space="preserve"> respiratory center) -0</w:t>
      </w:r>
      <w:r w:rsidR="00644CD5">
        <w:t>.</w:t>
      </w:r>
      <w:r>
        <w:t>0622(Neuronal K-Cl cotransporter inhibitor) -0</w:t>
      </w:r>
      <w:r w:rsidR="00644CD5">
        <w:t>.</w:t>
      </w:r>
      <w:r>
        <w:t>167(Potassium channel (ATP-sensitive) activator) -0</w:t>
      </w:r>
      <w:r w:rsidR="00644CD5">
        <w:t>.</w:t>
      </w:r>
      <w:r>
        <w:t>223(8-Amino-7-oxononanoate synthase inhibitor) -0</w:t>
      </w:r>
      <w:r w:rsidR="00644CD5">
        <w:t>.</w:t>
      </w:r>
      <w:r>
        <w:t>0852(Antihypermotility) + 0</w:t>
      </w:r>
      <w:r w:rsidR="00644CD5">
        <w:t>.</w:t>
      </w:r>
      <w:r>
        <w:t>0795(Sodium/glucose cotransporter 2 inhibitor) + 0</w:t>
      </w:r>
      <w:r w:rsidR="00644CD5">
        <w:t>.</w:t>
      </w:r>
      <w:r>
        <w:t>101(Sensory disturbance) + 0</w:t>
      </w:r>
      <w:r w:rsidR="00644CD5">
        <w:t>.</w:t>
      </w:r>
      <w:r>
        <w:t>368(CDP-diacylglycerol-inositol 3-phosphatidyltransferase inhibitor) -0</w:t>
      </w:r>
      <w:r w:rsidR="00644CD5">
        <w:t>.</w:t>
      </w:r>
      <w:r>
        <w:t>0783(Tyrosine-protein kinase receptor a</w:t>
      </w:r>
      <w:r>
        <w:t>n</w:t>
      </w:r>
      <w:r>
        <w:t>tagonist) + 0</w:t>
      </w:r>
      <w:r w:rsidR="00644CD5">
        <w:t>.</w:t>
      </w:r>
      <w:r>
        <w:t>202(Glutamate (mGluR5) antagonist) + 0</w:t>
      </w:r>
      <w:r w:rsidR="00644CD5">
        <w:t>.</w:t>
      </w:r>
      <w:r>
        <w:t>152(Glucosamine-6-phosphate deaminase inhibitor) -0</w:t>
      </w:r>
      <w:r w:rsidR="00644CD5">
        <w:t>.</w:t>
      </w:r>
      <w:r>
        <w:t>276(Protein Wnt-2 inhibitor) + 0</w:t>
      </w:r>
      <w:r w:rsidR="00644CD5">
        <w:t>.</w:t>
      </w:r>
      <w:r>
        <w:t>188(Leukotriene antagonist) -0</w:t>
      </w:r>
      <w:r w:rsidR="00644CD5">
        <w:t>.</w:t>
      </w:r>
      <w:r>
        <w:t>249(Polycystin-2 inhibitor) + 0</w:t>
      </w:r>
      <w:r w:rsidR="00644CD5">
        <w:t>.</w:t>
      </w:r>
      <w:r>
        <w:t>182(Ethanolaminephosphotransferase inhibitor) + 0</w:t>
      </w:r>
      <w:r w:rsidR="00644CD5">
        <w:t>.</w:t>
      </w:r>
      <w:r>
        <w:t>107(Ca2+/calmodulin-dependent kinase II beta inhibitor) -0</w:t>
      </w:r>
      <w:r w:rsidR="00644CD5">
        <w:t>.</w:t>
      </w:r>
      <w:r>
        <w:t>0785(Peptidyl-prolyl cis-trans isomerase FKBP4 inhibitor) + 0</w:t>
      </w:r>
      <w:r w:rsidR="00644CD5">
        <w:t>.</w:t>
      </w:r>
      <w:r>
        <w:t>0301(MW) + 0</w:t>
      </w:r>
      <w:r w:rsidR="00644CD5">
        <w:t>.</w:t>
      </w:r>
      <w:r>
        <w:t>106(Carcinogenic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</w:t>
      </w:r>
      <w:r>
        <w:t>i</w:t>
      </w:r>
      <w:r>
        <w:t>nary bladder) -0</w:t>
      </w:r>
      <w:r w:rsidR="00644CD5">
        <w:t>.</w:t>
      </w:r>
      <w:r>
        <w:t>0677(Kainate receptor 2 antagonist) + 0</w:t>
      </w:r>
      <w:r w:rsidR="00644CD5">
        <w:t>.</w:t>
      </w:r>
      <w:r>
        <w:t>0619(Vesicle monoamine transporter 2 inhibitor) + 0</w:t>
      </w:r>
      <w:r w:rsidR="00644CD5">
        <w:t>.</w:t>
      </w:r>
      <w:r>
        <w:t>0749(Carcinogenic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113(Genotoxic) -0</w:t>
      </w:r>
      <w:r w:rsidR="00644CD5">
        <w:t>.</w:t>
      </w:r>
      <w:r>
        <w:t>0594(5 Hydroxytryptamine 4 agonist) -0</w:t>
      </w:r>
      <w:r w:rsidR="00644CD5">
        <w:t>.</w:t>
      </w:r>
      <w:r>
        <w:t>0576(Antioxidant) + 0</w:t>
      </w:r>
      <w:r w:rsidR="00644CD5">
        <w:t>.</w:t>
      </w:r>
      <w:r>
        <w:t>0703(Phosphodiesterase XI inhibitor) + 0</w:t>
      </w:r>
      <w:r w:rsidR="00644CD5">
        <w:t>.</w:t>
      </w:r>
      <w:r>
        <w:t>18(CYP4A11 inhibitor) + 0</w:t>
      </w:r>
      <w:r w:rsidR="00644CD5">
        <w:t>.</w:t>
      </w:r>
      <w:r>
        <w:t>0767(Probable DNA dC-&gt;dU-editing enzyme APOBEC-3A inhibitor) + 0</w:t>
      </w:r>
      <w:r w:rsidR="00644CD5">
        <w:t>.</w:t>
      </w:r>
      <w:r>
        <w:t>0573(Alcohol dehydrogenase substrate) -0</w:t>
      </w:r>
      <w:r w:rsidR="00644CD5">
        <w:t>.</w:t>
      </w:r>
      <w:r>
        <w:t>158(Glycine h</w:t>
      </w:r>
      <w:r>
        <w:t>y</w:t>
      </w:r>
      <w:r>
        <w:t>droxymethyltransferase inhibitor) -0</w:t>
      </w:r>
      <w:r w:rsidR="00644CD5">
        <w:t>.</w:t>
      </w:r>
      <w:r>
        <w:t>154(Alpha 1a adrenoreceptor antagonist) + 0</w:t>
      </w:r>
      <w:r w:rsidR="00644CD5">
        <w:t>.</w:t>
      </w:r>
      <w:r>
        <w:t>0497(Phosphodiesterase 4B inhib</w:t>
      </w:r>
      <w:r>
        <w:t>i</w:t>
      </w:r>
      <w:r>
        <w:t>tor) -0</w:t>
      </w:r>
      <w:r w:rsidR="00644CD5">
        <w:t>.</w:t>
      </w:r>
      <w:r>
        <w:t>0434(Histone deacetylase 1B inhibitor) -0</w:t>
      </w:r>
      <w:r w:rsidR="00644CD5">
        <w:t>.</w:t>
      </w:r>
      <w:r>
        <w:t>113(Histamine H2 receptor agonist) + 0</w:t>
      </w:r>
      <w:r w:rsidR="00644CD5">
        <w:t>.</w:t>
      </w:r>
      <w:r>
        <w:t>0665(Spasmolytic) -0</w:t>
      </w:r>
      <w:r w:rsidR="00644CD5">
        <w:t>.</w:t>
      </w:r>
      <w:r>
        <w:t>0343(Antineoplastic enhancer) -0</w:t>
      </w:r>
      <w:r w:rsidR="00644CD5">
        <w:t>.</w:t>
      </w:r>
      <w:r>
        <w:t>0594(Sirtuin 1 inhibitor) -0</w:t>
      </w:r>
      <w:r w:rsidR="00644CD5">
        <w:t>.</w:t>
      </w:r>
      <w:r>
        <w:t>0545(CC chemokine receptor antagonist) + 0</w:t>
      </w:r>
      <w:r w:rsidR="00644CD5">
        <w:t>.</w:t>
      </w:r>
      <w:r>
        <w:t>0476(DNA topoisomerase IV inhibitor) -0</w:t>
      </w:r>
      <w:r w:rsidR="00644CD5">
        <w:t>.</w:t>
      </w:r>
      <w:r>
        <w:t>0559(Dyrk kinase inhibitor) -0</w:t>
      </w:r>
      <w:r w:rsidR="00644CD5">
        <w:t>.</w:t>
      </w:r>
      <w:r>
        <w:t>16(Kallikrein 13 inhibitor) + 0</w:t>
      </w:r>
      <w:r w:rsidR="00644CD5">
        <w:t>.</w:t>
      </w:r>
      <w:r>
        <w:t>0502(Histone deacetylase class IIb inhibitor) -0</w:t>
      </w:r>
      <w:r w:rsidR="00644CD5">
        <w:t>.</w:t>
      </w:r>
      <w:r>
        <w:t>219(GMP synthase inhibitor) -0</w:t>
      </w:r>
      <w:r w:rsidR="00644CD5">
        <w:t>.</w:t>
      </w:r>
      <w:r>
        <w:t>0426(NADPH oxidase 4 inhibitor) + 0</w:t>
      </w:r>
      <w:r w:rsidR="00644CD5">
        <w:t>.</w:t>
      </w:r>
      <w:r>
        <w:t>0309(Troponin C inhibitor) + 0</w:t>
      </w:r>
      <w:r w:rsidR="00644CD5">
        <w:t>.</w:t>
      </w:r>
      <w:r>
        <w:t>0467(CDC-like kinase 1 inhibitor) -0</w:t>
      </w:r>
      <w:r w:rsidR="00644CD5">
        <w:t>.</w:t>
      </w:r>
      <w:r>
        <w:t>0419(Acetylcholine M1 receptor agonist) + 0</w:t>
      </w:r>
      <w:r w:rsidR="00644CD5">
        <w:t>.</w:t>
      </w:r>
      <w:r>
        <w:t>0319(BCR/ABL p210 fusion protein inhibitor) + 0</w:t>
      </w:r>
      <w:r w:rsidR="00644CD5">
        <w:t>.</w:t>
      </w:r>
      <w:r>
        <w:t>0857(TXNRD1 expression enhancer) + 0</w:t>
      </w:r>
      <w:r w:rsidR="00644CD5">
        <w:t>.</w:t>
      </w:r>
      <w:r>
        <w:t>0289(Cruzipain inhib</w:t>
      </w:r>
      <w:r>
        <w:t>i</w:t>
      </w:r>
      <w:r>
        <w:t>tor) + 0</w:t>
      </w:r>
      <w:r w:rsidR="00644CD5">
        <w:t>.</w:t>
      </w:r>
      <w:r>
        <w:t>0543(IL1B expression enhancer) -0</w:t>
      </w:r>
      <w:r w:rsidR="00644CD5">
        <w:t>.</w:t>
      </w:r>
      <w:r>
        <w:t>058(HMOX1 expression enhancer) + 0</w:t>
      </w:r>
      <w:r w:rsidR="00644CD5">
        <w:t>.</w:t>
      </w:r>
      <w:r>
        <w:t>195(Nucleotide diphosphatase inhibitor) -0</w:t>
      </w:r>
      <w:r w:rsidR="00644CD5">
        <w:t>.</w:t>
      </w:r>
      <w:r>
        <w:t>0622(Mandelate 4-monooxygenase inhibitor) + 0</w:t>
      </w:r>
      <w:r w:rsidR="00644CD5">
        <w:t>.</w:t>
      </w:r>
      <w:r>
        <w:t>148(P3 purinoceptor-like protein antagonist) + 0</w:t>
      </w:r>
      <w:r w:rsidR="00644CD5">
        <w:t>.</w:t>
      </w:r>
      <w:r>
        <w:t>129(Plasminogen activator stimulant) + 0</w:t>
      </w:r>
      <w:r w:rsidR="00644CD5">
        <w:t>.</w:t>
      </w:r>
      <w:r>
        <w:t>0425(Catechol oxidase inhibitor) -0</w:t>
      </w:r>
      <w:r w:rsidR="00644CD5">
        <w:t>.</w:t>
      </w:r>
      <w:r>
        <w:t>0327(Panic) + 0</w:t>
      </w:r>
      <w:r w:rsidR="00644CD5">
        <w:t>.</w:t>
      </w:r>
      <w:r>
        <w:t>0288(Apraxia) -0</w:t>
      </w:r>
      <w:r w:rsidR="00644CD5">
        <w:t>.</w:t>
      </w:r>
      <w:r>
        <w:t>0532(G0S2 expression enhancer) + 0</w:t>
      </w:r>
      <w:r w:rsidR="00644CD5">
        <w:t>.</w:t>
      </w:r>
      <w:r>
        <w:t>0551(5 Hydroxytryptamine 1D antagonist) -0</w:t>
      </w:r>
      <w:r w:rsidR="00644CD5">
        <w:t>.</w:t>
      </w:r>
      <w:r>
        <w:t>0925(DNA methylase inhibitor) + 0</w:t>
      </w:r>
      <w:r w:rsidR="00644CD5">
        <w:t>.</w:t>
      </w:r>
      <w:r>
        <w:t>0527(Peptidyl-glycinamidase inhibitor) -0</w:t>
      </w:r>
      <w:r w:rsidR="00644CD5">
        <w:t>.</w:t>
      </w:r>
      <w:r>
        <w:t>0596(Integrin alpha5beta1 antagonist) + 0</w:t>
      </w:r>
      <w:r w:rsidR="00644CD5">
        <w:t>.</w:t>
      </w:r>
      <w:r>
        <w:t>0208(TIE antagonist) + 0</w:t>
      </w:r>
      <w:r w:rsidR="00644CD5">
        <w:t>.</w:t>
      </w:r>
      <w:r>
        <w:t>024(Fibrinogen receptor antagonist) -0</w:t>
      </w:r>
      <w:r w:rsidR="00644CD5">
        <w:t>.</w:t>
      </w:r>
      <w:r>
        <w:t>0154(Methionyl aminopeptidase 2 inhibitor) -0</w:t>
      </w:r>
      <w:r w:rsidR="00644CD5">
        <w:t>.</w:t>
      </w:r>
      <w:r>
        <w:t>0371(CCNA2 expression enhancer) -0</w:t>
      </w:r>
      <w:r w:rsidR="00644CD5">
        <w:t>.</w:t>
      </w:r>
      <w:r>
        <w:t>0177(EphB4 antagonist) -0</w:t>
      </w:r>
      <w:r w:rsidR="00644CD5">
        <w:t>.</w:t>
      </w:r>
      <w:r>
        <w:t>0278(EDN1 expression inhibitor) -0</w:t>
      </w:r>
      <w:r w:rsidR="00644CD5">
        <w:t>.</w:t>
      </w:r>
      <w:r>
        <w:t>0522(Thyroid hormone beta 1 antag</w:t>
      </w:r>
      <w:r>
        <w:t>o</w:t>
      </w:r>
      <w:r>
        <w:t>nist) -0</w:t>
      </w:r>
      <w:r w:rsidR="00644CD5">
        <w:t>.</w:t>
      </w:r>
      <w:r>
        <w:t>0777(Adenylosuccinate lyase inhibitor) + 0</w:t>
      </w:r>
      <w:r w:rsidR="00644CD5">
        <w:t>.</w:t>
      </w:r>
      <w:r>
        <w:t>0342(Pregnane X receptor agonist) + 0</w:t>
      </w:r>
      <w:r w:rsidR="00644CD5">
        <w:t>.</w:t>
      </w:r>
      <w:r>
        <w:t>0209(Lipoprotein lipase inhibitor) + 0</w:t>
      </w:r>
      <w:r w:rsidR="00644CD5">
        <w:t>.</w:t>
      </w:r>
      <w:r>
        <w:t>0308(Acetylcholine muscarinic agonist) + 0</w:t>
      </w:r>
      <w:r w:rsidR="00644CD5">
        <w:t>.</w:t>
      </w:r>
      <w:r>
        <w:t>0416(Fatty acid binding protein adipocyte inhibitor) -0</w:t>
      </w:r>
      <w:r w:rsidR="00644CD5">
        <w:t>.</w:t>
      </w:r>
      <w:r>
        <w:t>00934(Anticonvulsant) -0</w:t>
      </w:r>
      <w:r w:rsidR="00644CD5">
        <w:t>.</w:t>
      </w:r>
      <w:r>
        <w:t>0196(PPARG expression enhancer) + 0</w:t>
      </w:r>
      <w:r w:rsidR="00644CD5">
        <w:t>.</w:t>
      </w:r>
      <w:r>
        <w:t>00447(Antiviral (HIV)) + 0</w:t>
      </w:r>
      <w:r w:rsidR="00644CD5">
        <w:t>.</w:t>
      </w:r>
      <w:r>
        <w:t>00821(Carcinogenic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00541(Purinergic P2 agonist) -0</w:t>
      </w:r>
      <w:r w:rsidR="00644CD5">
        <w:t>.</w:t>
      </w:r>
      <w:r>
        <w:t>0108(Histone acetyltransferase inhibitor) + 0</w:t>
      </w:r>
      <w:r w:rsidR="00644CD5">
        <w:t>.</w:t>
      </w:r>
      <w:r>
        <w:t>00564(Excitatory amino acid transporter 1 inhibitor) + 0</w:t>
      </w:r>
      <w:r w:rsidR="00644CD5">
        <w:t>.</w:t>
      </w:r>
      <w:r>
        <w:t>0134(Protease activated receptor antagonist) -0</w:t>
      </w:r>
      <w:r w:rsidR="00644CD5">
        <w:t>.</w:t>
      </w:r>
      <w:r>
        <w:t>00466(Opioid mu receptor antagonist) + 0</w:t>
      </w:r>
      <w:r w:rsidR="00644CD5">
        <w:t>.</w:t>
      </w:r>
      <w:r>
        <w:t>00268(Phosphodiesterase 4C inhibitor) + 0</w:t>
      </w:r>
      <w:r w:rsidR="00644CD5">
        <w:t>.</w:t>
      </w:r>
      <w:r>
        <w:t>00206(Cyclin-dependent kinase 7 inhibitor) + 0</w:t>
      </w:r>
      <w:r w:rsidR="00644CD5">
        <w:t>.</w:t>
      </w:r>
      <w:r>
        <w:t>000673(General pump inhibitor) + 0</w:t>
      </w:r>
      <w:r w:rsidR="00644CD5">
        <w:t>.</w:t>
      </w:r>
      <w:r>
        <w:t>00183(3-Hydroxyanthranilate 3</w:t>
      </w:r>
      <w:r w:rsidR="00644CD5">
        <w:t>.</w:t>
      </w:r>
      <w:r>
        <w:t>4-dioxygenase inhibitor) + 0</w:t>
      </w:r>
      <w:r w:rsidR="00644CD5">
        <w:t>.</w:t>
      </w:r>
      <w:r>
        <w:t>000465(Protein kinase C nu inhibitor) -0</w:t>
      </w:r>
      <w:r w:rsidR="00644CD5">
        <w:t>.</w:t>
      </w:r>
      <w:r>
        <w:t>00108(Aldose reductase inhibitor) -0</w:t>
      </w:r>
      <w:r w:rsidR="00644CD5">
        <w:t>.</w:t>
      </w:r>
      <w:r>
        <w:t>000473(TGF beta receptor type I kinase inhibitor) -0</w:t>
      </w:r>
      <w:r w:rsidR="00644CD5">
        <w:t>.</w:t>
      </w:r>
      <w:r>
        <w:t>000809(CDK4/cyclin D inhibitor) -0</w:t>
      </w:r>
      <w:r w:rsidR="00644CD5">
        <w:t>.</w:t>
      </w:r>
      <w:r>
        <w:t>000267(Melanocortin 5 antagonist) + 5</w:t>
      </w:r>
      <w:r w:rsidR="00644CD5">
        <w:t>.</w:t>
      </w:r>
      <w:r>
        <w:t>86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23(Serum sickness) + 0</w:t>
      </w:r>
      <w:r w:rsidR="00644CD5">
        <w:t>.</w:t>
      </w:r>
      <w:r>
        <w:t>294(Antitussive</w:t>
      </w:r>
      <w:r w:rsidR="00644CD5">
        <w:t>.</w:t>
      </w:r>
      <w:r>
        <w:t xml:space="preserve"> narcotic) -0</w:t>
      </w:r>
      <w:r w:rsidR="00644CD5">
        <w:t>.</w:t>
      </w:r>
      <w:r>
        <w:t>296(Aggrecanase inhibitor) + 0</w:t>
      </w:r>
      <w:r w:rsidR="00644CD5">
        <w:t>.</w:t>
      </w:r>
      <w:r>
        <w:t>145(NumAromAtoms) + 0</w:t>
      </w:r>
      <w:r w:rsidR="00644CD5">
        <w:t>.</w:t>
      </w:r>
      <w:r>
        <w:t>135(Acetylcholinesterase inhibitor) + 1</w:t>
      </w:r>
      <w:r w:rsidR="00644CD5">
        <w:t>.</w:t>
      </w:r>
      <w:r>
        <w:t>13(Adenylate cyclase stimulant) -1</w:t>
      </w:r>
      <w:r w:rsidR="00644CD5">
        <w:t>.</w:t>
      </w:r>
      <w:r>
        <w:t>84(Glutathione synthase inhibitor) -0</w:t>
      </w:r>
      <w:r w:rsidR="00644CD5">
        <w:t>.</w:t>
      </w:r>
      <w:r>
        <w:t>122(Neutropenia) -1</w:t>
      </w:r>
      <w:r w:rsidR="00644CD5">
        <w:t>.</w:t>
      </w:r>
      <w:r>
        <w:t>63(MAO B inhibitor) + 0</w:t>
      </w:r>
      <w:r w:rsidR="00644CD5">
        <w:t>.</w:t>
      </w:r>
      <w:r>
        <w:t>505(Carcinogenic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587(Propanediol deh</w:t>
      </w:r>
      <w:r>
        <w:t>y</w:t>
      </w:r>
      <w:r>
        <w:t>dratase inhibitor) + 0</w:t>
      </w:r>
      <w:r w:rsidR="00644CD5">
        <w:t>.</w:t>
      </w:r>
      <w:r>
        <w:t>0448(Potassium channel small-conductance Ca-activated 3 blocker) + 0</w:t>
      </w:r>
      <w:r w:rsidR="00644CD5">
        <w:t>.</w:t>
      </w:r>
      <w:r>
        <w:t>0655(Nuclear receptor corepressor 2 inhibitor) + 0</w:t>
      </w:r>
      <w:r w:rsidR="00644CD5">
        <w:t>.</w:t>
      </w:r>
      <w:r>
        <w:t>615(Behavioral disturbance) + 0</w:t>
      </w:r>
      <w:r w:rsidR="00644CD5">
        <w:t>.</w:t>
      </w:r>
      <w:r>
        <w:t>136(Peroxisome proliferator-activated receptor alpha agonist) + 1</w:t>
      </w:r>
      <w:r w:rsidR="00644CD5">
        <w:t>.</w:t>
      </w:r>
      <w:r>
        <w:t>02(Antineoplastic (insulinoma)) -0</w:t>
      </w:r>
      <w:r w:rsidR="00644CD5">
        <w:t>.</w:t>
      </w:r>
      <w:r>
        <w:t>661(Glyceraldehyde-3-phosphate dehydrogenase (NADP+) inhibitor) -0</w:t>
      </w:r>
      <w:r w:rsidR="00644CD5">
        <w:t>.</w:t>
      </w:r>
      <w:r>
        <w:t>0944(NumAcceptor) + 0</w:t>
      </w:r>
      <w:r w:rsidR="00644CD5">
        <w:t>.</w:t>
      </w:r>
      <w:r>
        <w:t>255(Magnesium-protoporphyrin IX methyltransferase inhibitor) -1</w:t>
      </w:r>
      <w:r w:rsidR="00644CD5">
        <w:t>.</w:t>
      </w:r>
      <w:r>
        <w:t>16(Antihematotoxic) + 0</w:t>
      </w:r>
      <w:r w:rsidR="00644CD5">
        <w:t>.</w:t>
      </w:r>
      <w:r>
        <w:t>443(CYP1A1* substrate) + 0</w:t>
      </w:r>
      <w:r w:rsidR="00644CD5">
        <w:t>.</w:t>
      </w:r>
      <w:r>
        <w:t>46(CNS active muscle relaxant) -0</w:t>
      </w:r>
      <w:r w:rsidR="00644CD5">
        <w:t>.</w:t>
      </w:r>
      <w:r>
        <w:t>413(Metalloproteinase-3 inhibitor) + 3</w:t>
      </w:r>
      <w:r w:rsidR="00644CD5">
        <w:t>.</w:t>
      </w:r>
      <w:r>
        <w:t>18(Length) -0</w:t>
      </w:r>
      <w:r w:rsidR="00644CD5">
        <w:t>.</w:t>
      </w:r>
      <w:r>
        <w:t>478(Phosphodiesterase 8B inhibitor) -0</w:t>
      </w:r>
      <w:r w:rsidR="00644CD5">
        <w:t>.</w:t>
      </w:r>
      <w:r>
        <w:t>485(Nephrotoxic) + 1</w:t>
      </w:r>
      <w:r w:rsidR="00644CD5">
        <w:t>.</w:t>
      </w:r>
      <w:r>
        <w:t>11(Adenosine A1 receptor agonist enhancer) + 0</w:t>
      </w:r>
      <w:r w:rsidR="00644CD5">
        <w:t>.</w:t>
      </w:r>
      <w:r>
        <w:t>773(Cholinergic) + 0</w:t>
      </w:r>
      <w:r w:rsidR="00644CD5">
        <w:t>.</w:t>
      </w:r>
      <w:r>
        <w:t>152(Inositol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0799(Angiotensin II receptor antag</w:t>
      </w:r>
      <w:r>
        <w:t>o</w:t>
      </w:r>
      <w:r>
        <w:lastRenderedPageBreak/>
        <w:t>nist) + 0</w:t>
      </w:r>
      <w:r w:rsidR="00644CD5">
        <w:t>.</w:t>
      </w:r>
      <w:r>
        <w:t>124(Lipophilicity^2) -0</w:t>
      </w:r>
      <w:r w:rsidR="00644CD5">
        <w:t>.</w:t>
      </w:r>
      <w:r>
        <w:t>463(Anesthetic inhalation) -0</w:t>
      </w:r>
      <w:r w:rsidR="00644CD5">
        <w:t>.</w:t>
      </w:r>
      <w:r>
        <w:t>242(Tumour necrosis factor antagonist) + 0</w:t>
      </w:r>
      <w:r w:rsidR="00644CD5">
        <w:t>.</w:t>
      </w:r>
      <w:r>
        <w:t>674(Serine carboxypeptidase inhibitor) + 0</w:t>
      </w:r>
      <w:r w:rsidR="00644CD5">
        <w:t>.</w:t>
      </w:r>
      <w:r>
        <w:t>228(Antiviral (Influenza)) -0</w:t>
      </w:r>
      <w:r w:rsidR="00644CD5">
        <w:t>.</w:t>
      </w:r>
      <w:r>
        <w:t>357(Glutamate dehydrogenase [NAD(P)+] inhibitor) + 0</w:t>
      </w:r>
      <w:r w:rsidR="00644CD5">
        <w:t>.</w:t>
      </w:r>
      <w:r>
        <w:t>316(Antidepressant) + 0</w:t>
      </w:r>
      <w:r w:rsidR="00644CD5">
        <w:t>.</w:t>
      </w:r>
      <w:r>
        <w:t>489(Allergic reaction) + 0</w:t>
      </w:r>
      <w:r w:rsidR="00644CD5">
        <w:t>.</w:t>
      </w:r>
      <w:r>
        <w:t>599(GABA aminotransferase inhibitor) -0</w:t>
      </w:r>
      <w:r w:rsidR="00644CD5">
        <w:t>.</w:t>
      </w:r>
      <w:r>
        <w:t>47(Prostatic (benign) hyperplasia treatment) -0</w:t>
      </w:r>
      <w:r w:rsidR="00644CD5">
        <w:t>.</w:t>
      </w:r>
      <w:r>
        <w:t>104(PHLDA1 expression enhancer) -0</w:t>
      </w:r>
      <w:r w:rsidR="00644CD5">
        <w:t>.</w:t>
      </w:r>
      <w:r>
        <w:t>716(Dermatitis) + 1</w:t>
      </w:r>
      <w:r w:rsidR="00644CD5">
        <w:t>.</w:t>
      </w:r>
      <w:r>
        <w:t>56(UGT2B4 substrate) -0</w:t>
      </w:r>
      <w:r w:rsidR="00644CD5">
        <w:t>.</w:t>
      </w:r>
      <w:r>
        <w:t>887(Lacrimal secretion stimulant) -0</w:t>
      </w:r>
      <w:r w:rsidR="00644CD5">
        <w:t>.</w:t>
      </w:r>
      <w:r>
        <w:t>157(Keratoses actinic (solar) treatment) + 0</w:t>
      </w:r>
      <w:r w:rsidR="00644CD5">
        <w:t>.</w:t>
      </w:r>
      <w:r>
        <w:t>665(Vanilloid 4 antagonist) + 16</w:t>
      </w:r>
      <w:r w:rsidR="00644CD5">
        <w:t>.</w:t>
      </w:r>
      <w:r>
        <w:t>7(Volume) -0</w:t>
      </w:r>
      <w:r w:rsidR="00644CD5">
        <w:t>.</w:t>
      </w:r>
      <w:r>
        <w:t>611(Cytostatic) -0</w:t>
      </w:r>
      <w:r w:rsidR="00644CD5">
        <w:t>.</w:t>
      </w:r>
      <w:r>
        <w:t>455(Amiloride-sensitive sodium channel 1 alpha-subunit blocker) + 0</w:t>
      </w:r>
      <w:r w:rsidR="00644CD5">
        <w:t>.</w:t>
      </w:r>
      <w:r>
        <w:t>223(Antidiabetic symptomatic) + 0</w:t>
      </w:r>
      <w:r w:rsidR="00644CD5">
        <w:t>.</w:t>
      </w:r>
      <w:r>
        <w:t>255(Phloroglucinol reductase inhibitor) + 0</w:t>
      </w:r>
      <w:r w:rsidR="00644CD5">
        <w:t>.</w:t>
      </w:r>
      <w:r>
        <w:t>18(Rho-associated kinase I inhibitor) -0</w:t>
      </w:r>
      <w:r w:rsidR="00644CD5">
        <w:t>.</w:t>
      </w:r>
      <w:r>
        <w:t>181(Platelet antagonist) -0</w:t>
      </w:r>
      <w:r w:rsidR="00644CD5">
        <w:t>.</w:t>
      </w:r>
      <w:r>
        <w:t>137(ATP citrate lysase inhibitor) + 0</w:t>
      </w:r>
      <w:r w:rsidR="00644CD5">
        <w:t>.</w:t>
      </w:r>
      <w:r>
        <w:t>35(Toxic</w:t>
      </w:r>
      <w:r w:rsidR="00644CD5">
        <w:t>.</w:t>
      </w:r>
      <w:r>
        <w:t xml:space="preserve"> respiration) + 0</w:t>
      </w:r>
      <w:r w:rsidR="00644CD5">
        <w:t>.</w:t>
      </w:r>
      <w:r>
        <w:t>288(Sirtuin inhibitor) + 1</w:t>
      </w:r>
      <w:r w:rsidR="00644CD5">
        <w:t>.</w:t>
      </w:r>
      <w:r>
        <w:t>46(Glutamate-cysteine ligase inhibitor) + 11</w:t>
      </w:r>
      <w:r w:rsidR="00644CD5">
        <w:t>.</w:t>
      </w:r>
      <w:r>
        <w:t>6(Lipophilicity) -0</w:t>
      </w:r>
      <w:r w:rsidR="00644CD5">
        <w:t>.</w:t>
      </w:r>
      <w:r>
        <w:t>428(Orexin receptor 2 antagonist) + 0</w:t>
      </w:r>
      <w:r w:rsidR="00644CD5">
        <w:t>.</w:t>
      </w:r>
      <w:r>
        <w:t>435(Irritation) + 0</w:t>
      </w:r>
      <w:r w:rsidR="00644CD5">
        <w:t>.</w:t>
      </w:r>
      <w:r>
        <w:t>497(Calcium channel activator) -0</w:t>
      </w:r>
      <w:r w:rsidR="00644CD5">
        <w:t>.</w:t>
      </w:r>
      <w:r>
        <w:t>156(Coccolysin inhibitor) -0</w:t>
      </w:r>
      <w:r w:rsidR="00644CD5">
        <w:t>.</w:t>
      </w:r>
      <w:r>
        <w:t>162(TEC kinase inhibitor) -0</w:t>
      </w:r>
      <w:r w:rsidR="00644CD5">
        <w:t>.</w:t>
      </w:r>
      <w:r>
        <w:t>666(Antidepressant</w:t>
      </w:r>
      <w:r w:rsidR="00644CD5">
        <w:t>.</w:t>
      </w:r>
      <w:r>
        <w:t xml:space="preserve"> Imipramin-like) + 0</w:t>
      </w:r>
      <w:r w:rsidR="00644CD5">
        <w:t>.</w:t>
      </w:r>
      <w:r>
        <w:t>257(T cell inhibitor) -0</w:t>
      </w:r>
      <w:r w:rsidR="00644CD5">
        <w:t>.</w:t>
      </w:r>
      <w:r>
        <w:t>234(Apical sodium codependent bile acid transporter inhibitor) + 0</w:t>
      </w:r>
      <w:r w:rsidR="00644CD5">
        <w:t>.</w:t>
      </w:r>
      <w:r>
        <w:t>381(Alpha galactosidase inhibitor) -0</w:t>
      </w:r>
      <w:r w:rsidR="00644CD5">
        <w:t>.</w:t>
      </w:r>
      <w:r>
        <w:t>198(Antiviral (Rhinovirus)) -0</w:t>
      </w:r>
      <w:r w:rsidR="00644CD5">
        <w:t>.</w:t>
      </w:r>
      <w:r>
        <w:t>293(Glycosuria) + 1</w:t>
      </w:r>
      <w:r w:rsidR="00644CD5">
        <w:t>.</w:t>
      </w:r>
      <w:r>
        <w:t>26(Thymidine kinase (Herpes simplex virus 2) inhibitor) -1</w:t>
      </w:r>
      <w:r w:rsidR="00644CD5">
        <w:t>.</w:t>
      </w:r>
      <w:r>
        <w:t>46(UGT2B20 substrate) -0</w:t>
      </w:r>
      <w:r w:rsidR="00644CD5">
        <w:t>.</w:t>
      </w:r>
      <w:r>
        <w:t>606(5-Alpha-reductase inhibitor) + 0</w:t>
      </w:r>
      <w:r w:rsidR="00644CD5">
        <w:t>.</w:t>
      </w:r>
      <w:r>
        <w:t>309(MAP-kinase-activated kinase inhibitor) + 0</w:t>
      </w:r>
      <w:r w:rsidR="00644CD5">
        <w:t>.</w:t>
      </w:r>
      <w:r>
        <w:t>66(Hypertrichosis) + 0</w:t>
      </w:r>
      <w:r w:rsidR="00644CD5">
        <w:t>.</w:t>
      </w:r>
      <w:r>
        <w:t>133(NumPositive) -0</w:t>
      </w:r>
      <w:r w:rsidR="00644CD5">
        <w:t>.</w:t>
      </w:r>
      <w:r>
        <w:t>601(MAP kinase kinase 4 inhibitor) -0</w:t>
      </w:r>
      <w:r w:rsidR="00644CD5">
        <w:t>.</w:t>
      </w:r>
      <w:r>
        <w:t>587(Thyroid hormone beta antagonist) -0</w:t>
      </w:r>
      <w:r w:rsidR="00644CD5">
        <w:t>.</w:t>
      </w:r>
      <w:r>
        <w:t>217(Rotamase (FKBP12) inhibitor) + 0</w:t>
      </w:r>
      <w:r w:rsidR="00644CD5">
        <w:t>.</w:t>
      </w:r>
      <w:r>
        <w:t>428(Glyceraldehyde-3-phosphate dehydrogenase inhibitor) -0</w:t>
      </w:r>
      <w:r w:rsidR="00644CD5">
        <w:t>.</w:t>
      </w:r>
      <w:r>
        <w:t>129(Glutamate receptor antagonist) -10</w:t>
      </w:r>
      <w:r w:rsidR="00644CD5">
        <w:t>.</w:t>
      </w:r>
      <w:r>
        <w:t>9(Volume^2) + 0</w:t>
      </w:r>
      <w:r w:rsidR="00644CD5">
        <w:t>.</w:t>
      </w:r>
      <w:r>
        <w:t>315(Secretory phospholipase A2 inhibitor) + 0</w:t>
      </w:r>
      <w:r w:rsidR="00644CD5">
        <w:t>.</w:t>
      </w:r>
      <w:r>
        <w:t>352(CYP2C19 inhibitor) + 0</w:t>
      </w:r>
      <w:r w:rsidR="00644CD5">
        <w:t>.</w:t>
      </w:r>
      <w:r>
        <w:t>432(Cytosolic phospholipase A2 beta inhibitor) -0</w:t>
      </w:r>
      <w:r w:rsidR="00644CD5">
        <w:t>.</w:t>
      </w:r>
      <w:r>
        <w:t>351(Vitamin D receptor antagonist) + 0</w:t>
      </w:r>
      <w:r w:rsidR="00644CD5">
        <w:t>.</w:t>
      </w:r>
      <w:r>
        <w:t>591(Lipoxygenase substrate) -0</w:t>
      </w:r>
      <w:r w:rsidR="00644CD5">
        <w:t>.</w:t>
      </w:r>
      <w:r>
        <w:t>951(Glycine C-acetyltransferase inhibitor) -0</w:t>
      </w:r>
      <w:r w:rsidR="00644CD5">
        <w:t>.</w:t>
      </w:r>
      <w:r>
        <w:t>279(Lipid peroxidase inhibitor) + 0</w:t>
      </w:r>
      <w:r w:rsidR="00644CD5">
        <w:t>.</w:t>
      </w:r>
      <w:r>
        <w:t>294(Prolyl aminopeptidase inhibitor) -0</w:t>
      </w:r>
      <w:r w:rsidR="00644CD5">
        <w:t>.</w:t>
      </w:r>
      <w:r>
        <w:t>309(Nonstructural protein 1 (Influenza A) inhibitor) -0</w:t>
      </w:r>
      <w:r w:rsidR="00644CD5">
        <w:t>.</w:t>
      </w:r>
      <w:r>
        <w:t>933(Glutathione reductase inhibitor) -0</w:t>
      </w:r>
      <w:r w:rsidR="00644CD5">
        <w:t>.</w:t>
      </w:r>
      <w:r>
        <w:t>287(Calcium-dependent phospholipase A2 inhibitor) -0</w:t>
      </w:r>
      <w:r w:rsidR="00644CD5">
        <w:t>.</w:t>
      </w:r>
      <w:r>
        <w:t>827(Procollagen glucosyltransferase inhibitor) -0</w:t>
      </w:r>
      <w:r w:rsidR="00644CD5">
        <w:t>.</w:t>
      </w:r>
      <w:r>
        <w:t>0436(NumNegative) + 0</w:t>
      </w:r>
      <w:r w:rsidR="00644CD5">
        <w:t>.</w:t>
      </w:r>
      <w:r>
        <w:t>549(Anthranilate 3-monooxygenase (deaminating) inhibitor) + 0</w:t>
      </w:r>
      <w:r w:rsidR="00644CD5">
        <w:t>.</w:t>
      </w:r>
      <w:r>
        <w:t>495(Paralysis) -0</w:t>
      </w:r>
      <w:r w:rsidR="00644CD5">
        <w:t>.</w:t>
      </w:r>
      <w:r>
        <w:t>523(Acylaminoacyl-peptidase inhibitor) -0</w:t>
      </w:r>
      <w:r w:rsidR="00644CD5">
        <w:t>.</w:t>
      </w:r>
      <w:r>
        <w:t>577(Cyclin-dependent kinase 1 inhibitor) -0</w:t>
      </w:r>
      <w:r w:rsidR="00644CD5">
        <w:t>.</w:t>
      </w:r>
      <w:r>
        <w:t>318(CYP2 substrate) -0</w:t>
      </w:r>
      <w:r w:rsidR="00644CD5">
        <w:t>.</w:t>
      </w:r>
      <w:r>
        <w:t>712(Arylamine N-Acetyltransferase substrate) + 0</w:t>
      </w:r>
      <w:r w:rsidR="00644CD5">
        <w:t>.</w:t>
      </w:r>
      <w:r>
        <w:t>197(Respiratory analeptic) + 0</w:t>
      </w:r>
      <w:r w:rsidR="00644CD5">
        <w:t>.</w:t>
      </w:r>
      <w:r>
        <w:t>198(Galanin receptor antagonist) -0</w:t>
      </w:r>
      <w:r w:rsidR="00644CD5">
        <w:t>.</w:t>
      </w:r>
      <w:r>
        <w:t>298(Dopamine D1B antagonist) + 0</w:t>
      </w:r>
      <w:r w:rsidR="00644CD5">
        <w:t>.</w:t>
      </w:r>
      <w:r>
        <w:t>269(Toxic</w:t>
      </w:r>
      <w:r w:rsidR="00644CD5">
        <w:t>.</w:t>
      </w:r>
      <w:r>
        <w:t xml:space="preserve"> gastrointestinal) -0</w:t>
      </w:r>
      <w:r w:rsidR="00644CD5">
        <w:t>.</w:t>
      </w:r>
      <w:r>
        <w:t>208(Cyclooxygenase 3 inhibitor) + 0</w:t>
      </w:r>
      <w:r w:rsidR="00644CD5">
        <w:t>.</w:t>
      </w:r>
      <w:r>
        <w:t>203(Carcinogenic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267(Antiviral (Hepatitis)) + 0</w:t>
      </w:r>
      <w:r w:rsidR="00644CD5">
        <w:t>.</w:t>
      </w:r>
      <w:r>
        <w:t>291(GABA C receptor antagonist) + 0</w:t>
      </w:r>
      <w:r w:rsidR="00644CD5">
        <w:t>.</w:t>
      </w:r>
      <w:r>
        <w:t>346(Leucine aminopeptidase inhibitor) -0</w:t>
      </w:r>
      <w:r w:rsidR="00644CD5">
        <w:t>.</w:t>
      </w:r>
      <w:r>
        <w:t>35(Carcinogenic</w:t>
      </w:r>
      <w:r w:rsidR="00644CD5">
        <w:t>.</w:t>
      </w:r>
      <w:r>
        <w:t xml:space="preserve"> mouse) -0</w:t>
      </w:r>
      <w:r w:rsidR="00644CD5">
        <w:t>.</w:t>
      </w:r>
      <w:r>
        <w:t>257(L lactate dehydrogenase C4 inhibitor) + 0</w:t>
      </w:r>
      <w:r w:rsidR="00644CD5">
        <w:t>.</w:t>
      </w:r>
      <w:r>
        <w:t>432(Glucosamine-6-phosphate deaminase inhibitor) + 0</w:t>
      </w:r>
      <w:r w:rsidR="00644CD5">
        <w:t>.</w:t>
      </w:r>
      <w:r>
        <w:t>128(Troponin I</w:t>
      </w:r>
      <w:r w:rsidR="00644CD5">
        <w:t>.</w:t>
      </w:r>
      <w:r>
        <w:t xml:space="preserve"> ca</w:t>
      </w:r>
      <w:r>
        <w:t>r</w:t>
      </w:r>
      <w:r>
        <w:t>diac muscle inhibitor) + 0</w:t>
      </w:r>
      <w:r w:rsidR="00644CD5">
        <w:t>.</w:t>
      </w:r>
      <w:r>
        <w:t>66(MAP kinase signal-integrating kinase 1 inhibitor) + 0</w:t>
      </w:r>
      <w:r w:rsidR="00644CD5">
        <w:t>.</w:t>
      </w:r>
      <w:r>
        <w:t>193(Neurotoxic) + 0</w:t>
      </w:r>
      <w:r w:rsidR="00644CD5">
        <w:t>.</w:t>
      </w:r>
      <w:r>
        <w:t>205(Integrin alpha4 antagonist) -0</w:t>
      </w:r>
      <w:r w:rsidR="00644CD5">
        <w:t>.</w:t>
      </w:r>
      <w:r>
        <w:t>323(Biphenyl-2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49(Acid phosphatase inhibitor) + 0</w:t>
      </w:r>
      <w:r w:rsidR="00644CD5">
        <w:t>.</w:t>
      </w:r>
      <w:r>
        <w:t>531(Sickle-cell anemia treatment) -0</w:t>
      </w:r>
      <w:r w:rsidR="00644CD5">
        <w:t>.</w:t>
      </w:r>
      <w:r>
        <w:t>509(Cyclic AMP agonist) + 0</w:t>
      </w:r>
      <w:r w:rsidR="00644CD5">
        <w:t>.</w:t>
      </w:r>
      <w:r>
        <w:t>477(CAT expression inhibitor) + 2</w:t>
      </w:r>
      <w:r w:rsidR="00644CD5">
        <w:t>.</w:t>
      </w:r>
      <w:r>
        <w:t>22(Sialidase 1 inhibitor) + 0</w:t>
      </w:r>
      <w:r w:rsidR="00644CD5">
        <w:t>.</w:t>
      </w:r>
      <w:r>
        <w:t>452(Corticosteroid-like) -0</w:t>
      </w:r>
      <w:r w:rsidR="00644CD5">
        <w:t>.</w:t>
      </w:r>
      <w:r>
        <w:t>3(Atrial natriuretic peptide antagonist) + 0</w:t>
      </w:r>
      <w:r w:rsidR="00644CD5">
        <w:t>.</w:t>
      </w:r>
      <w:r>
        <w:t>124(Hepatic disorders treatment) + 0</w:t>
      </w:r>
      <w:r w:rsidR="00644CD5">
        <w:t>.</w:t>
      </w:r>
      <w:r>
        <w:t>103(Antineoplastic (liver cancer)) + 0</w:t>
      </w:r>
      <w:r w:rsidR="00644CD5">
        <w:t>.</w:t>
      </w:r>
      <w:r>
        <w:t>21(Bone formation stimulant) -0</w:t>
      </w:r>
      <w:r w:rsidR="00644CD5">
        <w:t>.</w:t>
      </w:r>
      <w:r>
        <w:t>661(Estrogen-related receptor alpha a</w:t>
      </w:r>
      <w:r>
        <w:t>n</w:t>
      </w:r>
      <w:r>
        <w:t>tagonist) -0</w:t>
      </w:r>
      <w:r w:rsidR="00644CD5">
        <w:t>.</w:t>
      </w:r>
      <w:r>
        <w:t>367(Synaptic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163(Insulin secretagoues) -0</w:t>
      </w:r>
      <w:r w:rsidR="00644CD5">
        <w:t>.</w:t>
      </w:r>
      <w:r>
        <w:t>219(11-Beta-hydroxysteroid dehydrogenase 1 inhibitor) -1</w:t>
      </w:r>
      <w:r w:rsidR="00644CD5">
        <w:t>.</w:t>
      </w:r>
      <w:r>
        <w:t>06(Methylcrotonoyl-CoA carboxylase inhibitor) -0</w:t>
      </w:r>
      <w:r w:rsidR="00644CD5">
        <w:t>.</w:t>
      </w:r>
      <w:r>
        <w:t>468(Cystic fibrosis treatment) -0</w:t>
      </w:r>
      <w:r w:rsidR="00644CD5">
        <w:t>.</w:t>
      </w:r>
      <w:r>
        <w:t>255(Adenosine uptake inhibitor) + 0</w:t>
      </w:r>
      <w:r w:rsidR="00644CD5">
        <w:t>.</w:t>
      </w:r>
      <w:r>
        <w:t>237(Nicotinic alpha4beta2 receptor antag</w:t>
      </w:r>
      <w:r>
        <w:t>o</w:t>
      </w:r>
      <w:r>
        <w:t>nist) + 0</w:t>
      </w:r>
      <w:r w:rsidR="00644CD5">
        <w:t>.</w:t>
      </w:r>
      <w:r>
        <w:t>145(Dual specificity phosphatase 3 inhibitor) -0</w:t>
      </w:r>
      <w:r w:rsidR="00644CD5">
        <w:t>.</w:t>
      </w:r>
      <w:r>
        <w:t>271(Transforming growth factor beta antagonist) + 1</w:t>
      </w:r>
      <w:r w:rsidR="00644CD5">
        <w:t>.</w:t>
      </w:r>
      <w:r>
        <w:t>07(Fatty acid binding protein adipocyte inhibitor) + 0</w:t>
      </w:r>
      <w:r w:rsidR="00644CD5">
        <w:t>.</w:t>
      </w:r>
      <w:r>
        <w:t>897(Anticholelithogenic) + 0</w:t>
      </w:r>
      <w:r w:rsidR="00644CD5">
        <w:t>.</w:t>
      </w:r>
      <w:r>
        <w:t>139(Bombesin agonist) -0</w:t>
      </w:r>
      <w:r w:rsidR="00644CD5">
        <w:t>.</w:t>
      </w:r>
      <w:r>
        <w:t>471(LAMP3 expression inhibitor) + 0</w:t>
      </w:r>
      <w:r w:rsidR="00644CD5">
        <w:t>.</w:t>
      </w:r>
      <w:r>
        <w:t>235(Cruzipain inhibitor) + 0</w:t>
      </w:r>
      <w:r w:rsidR="00644CD5">
        <w:t>.</w:t>
      </w:r>
      <w:r>
        <w:t>219(Apoptosis antagonist) -0</w:t>
      </w:r>
      <w:r w:rsidR="00644CD5">
        <w:t>.</w:t>
      </w:r>
      <w:r>
        <w:t>189(Acute ne</w:t>
      </w:r>
      <w:r>
        <w:t>u</w:t>
      </w:r>
      <w:r>
        <w:t>rologic disorders treatment) -0</w:t>
      </w:r>
      <w:r w:rsidR="00644CD5">
        <w:t>.</w:t>
      </w:r>
      <w:r>
        <w:t>738(Vascular adhesion protein 1 inhibitor) + 0</w:t>
      </w:r>
      <w:r w:rsidR="00644CD5">
        <w:t>.</w:t>
      </w:r>
      <w:r>
        <w:t>21(Estrogen-related receptor beta a</w:t>
      </w:r>
      <w:r>
        <w:t>n</w:t>
      </w:r>
      <w:r>
        <w:t>tagonist) + 0</w:t>
      </w:r>
      <w:r w:rsidR="00644CD5">
        <w:t>.</w:t>
      </w:r>
      <w:r>
        <w:t>266(Hypothermic) -0</w:t>
      </w:r>
      <w:r w:rsidR="00644CD5">
        <w:t>.</w:t>
      </w:r>
      <w:r>
        <w:t>398(Malaise) + 0</w:t>
      </w:r>
      <w:r w:rsidR="00644CD5">
        <w:t>.</w:t>
      </w:r>
      <w:r>
        <w:t>237(Protein kinase B inhibitor) + 0</w:t>
      </w:r>
      <w:r w:rsidR="00644CD5">
        <w:t>.</w:t>
      </w:r>
      <w:r>
        <w:t>722(D-lactaldehyde dehydr</w:t>
      </w:r>
      <w:r>
        <w:t>o</w:t>
      </w:r>
      <w:r>
        <w:t>genase inhibitor) -0</w:t>
      </w:r>
      <w:r w:rsidR="00644CD5">
        <w:t>.</w:t>
      </w:r>
      <w:r>
        <w:t>119(Antischistosomal) -0</w:t>
      </w:r>
      <w:r w:rsidR="00644CD5">
        <w:t>.</w:t>
      </w:r>
      <w:r>
        <w:t>574(Nicotinic alpha7 receptor agonist) + 1</w:t>
      </w:r>
      <w:r w:rsidR="00644CD5">
        <w:t>.</w:t>
      </w:r>
      <w:r>
        <w:t>7(NAD+ diphosphatase inhibitor) -0</w:t>
      </w:r>
      <w:r w:rsidR="00644CD5">
        <w:t>.</w:t>
      </w:r>
      <w:r>
        <w:t>13(Platelet aggregation inhibitor) -0</w:t>
      </w:r>
      <w:r w:rsidR="00644CD5">
        <w:t>.</w:t>
      </w:r>
      <w:r>
        <w:t>515(Heat shock protein antagonist) + 0</w:t>
      </w:r>
      <w:r w:rsidR="00644CD5">
        <w:t>.</w:t>
      </w:r>
      <w:r>
        <w:t>527(Colony stimulating fa</w:t>
      </w:r>
      <w:r>
        <w:t>c</w:t>
      </w:r>
      <w:r>
        <w:t>tor agonist) -0</w:t>
      </w:r>
      <w:r w:rsidR="00644CD5">
        <w:t>.</w:t>
      </w:r>
      <w:r>
        <w:t>179(Ribosomal protein S6 kinase alpha 4 inhibitor) -0</w:t>
      </w:r>
      <w:r w:rsidR="00644CD5">
        <w:t>.</w:t>
      </w:r>
      <w:r>
        <w:t>159(Microtubule stabilization) + 0</w:t>
      </w:r>
      <w:r w:rsidR="00644CD5">
        <w:t>.</w:t>
      </w:r>
      <w:r>
        <w:t>135(Matrix metalloproteinase 2 (membrane-type) inhibitor) + 0</w:t>
      </w:r>
      <w:r w:rsidR="00644CD5">
        <w:t>.</w:t>
      </w:r>
      <w:r>
        <w:t>386(Alpha 2b adrenoreceptor agonist) + 0</w:t>
      </w:r>
      <w:r w:rsidR="00644CD5">
        <w:t>.</w:t>
      </w:r>
      <w:r>
        <w:t>623(NAD(P)H deh</w:t>
      </w:r>
      <w:r>
        <w:t>y</w:t>
      </w:r>
      <w:r>
        <w:t>drogenase (quinone) inhibitor) + 0</w:t>
      </w:r>
      <w:r w:rsidR="00644CD5">
        <w:t>.</w:t>
      </w:r>
      <w:r>
        <w:t>14(Antibiotic Penicillin-like) + 0</w:t>
      </w:r>
      <w:r w:rsidR="00644CD5">
        <w:t>.</w:t>
      </w:r>
      <w:r>
        <w:t>279(NAD(P)+ transhydrogenase (AB-specific) inhibitor) + 0</w:t>
      </w:r>
      <w:r w:rsidR="00644CD5">
        <w:t>.</w:t>
      </w:r>
      <w:r>
        <w:t>277(Bulimia treatment) + 0</w:t>
      </w:r>
      <w:r w:rsidR="00644CD5">
        <w:t>.</w:t>
      </w:r>
      <w:r>
        <w:t>329(Antinephritic) -0</w:t>
      </w:r>
      <w:r w:rsidR="00644CD5">
        <w:t>.</w:t>
      </w:r>
      <w:r>
        <w:t>91(Lysozyme inhibitor) + 0</w:t>
      </w:r>
      <w:r w:rsidR="00644CD5">
        <w:t>.</w:t>
      </w:r>
      <w:r>
        <w:t>246(Nicotinic acid rece</w:t>
      </w:r>
      <w:r>
        <w:t>p</w:t>
      </w:r>
      <w:r>
        <w:t>tor agonist) -0</w:t>
      </w:r>
      <w:r w:rsidR="00644CD5">
        <w:t>.</w:t>
      </w:r>
      <w:r>
        <w:t>181(Antibiotic Penem-like) + 0</w:t>
      </w:r>
      <w:r w:rsidR="00644CD5">
        <w:t>.</w:t>
      </w:r>
      <w:r>
        <w:t>42(Galactose oxidase inhibitor) + 1</w:t>
      </w:r>
      <w:r w:rsidR="00644CD5">
        <w:t>.</w:t>
      </w:r>
      <w:r>
        <w:t>08(Cell wall synthesis inhibitor) + 1</w:t>
      </w:r>
      <w:r w:rsidR="00644CD5">
        <w:t>.</w:t>
      </w:r>
      <w:r>
        <w:t>01(MAP3K11 inhibitor) -0</w:t>
      </w:r>
      <w:r w:rsidR="00644CD5">
        <w:t>.</w:t>
      </w:r>
      <w:r>
        <w:t>585(ATPase (Vacuolar H+) inhibitor) -0</w:t>
      </w:r>
      <w:r w:rsidR="00644CD5">
        <w:t>.</w:t>
      </w:r>
      <w:r>
        <w:t>622(Laxative) -0</w:t>
      </w:r>
      <w:r w:rsidR="00644CD5">
        <w:t>.</w:t>
      </w:r>
      <w:r>
        <w:t>711(CDC25C inhibitor) + 0</w:t>
      </w:r>
      <w:r w:rsidR="00644CD5">
        <w:t>.</w:t>
      </w:r>
      <w:r>
        <w:t>24(Anemia) + 0</w:t>
      </w:r>
      <w:r w:rsidR="00644CD5">
        <w:t>.</w:t>
      </w:r>
      <w:r>
        <w:t>221(Src kinase inhibitor) -0</w:t>
      </w:r>
      <w:r w:rsidR="00644CD5">
        <w:t>.</w:t>
      </w:r>
      <w:r>
        <w:t>87(Low molecular weight phosphotyrosine protein phosphatase inhib</w:t>
      </w:r>
      <w:r>
        <w:t>i</w:t>
      </w:r>
      <w:r>
        <w:t>tor) + 0</w:t>
      </w:r>
      <w:r w:rsidR="00644CD5">
        <w:t>.</w:t>
      </w:r>
      <w:r>
        <w:t>293(Cytochrome P450 stimulant) + 0</w:t>
      </w:r>
      <w:r w:rsidR="00644CD5">
        <w:t>.</w:t>
      </w:r>
      <w:r>
        <w:t>314(Dyslipidemia) -0</w:t>
      </w:r>
      <w:r w:rsidR="00644CD5">
        <w:t>.</w:t>
      </w:r>
      <w:r>
        <w:t>136(Glutamate (mGluR group I) agonist) + 0</w:t>
      </w:r>
      <w:r w:rsidR="00644CD5">
        <w:t>.</w:t>
      </w:r>
      <w:r>
        <w:t>362(AMP-activated protein kinase</w:t>
      </w:r>
      <w:r w:rsidR="00644CD5">
        <w:t>.</w:t>
      </w:r>
      <w:r>
        <w:t xml:space="preserve"> alpha-2 subunit inhibitor) -0</w:t>
      </w:r>
      <w:r w:rsidR="00644CD5">
        <w:t>.</w:t>
      </w:r>
      <w:r>
        <w:t>67(Glutamate (mGluR6) antagonist) + 0</w:t>
      </w:r>
      <w:r w:rsidR="00644CD5">
        <w:t>.</w:t>
      </w:r>
      <w:r>
        <w:t>157(Alpha-L-fucosidase 1 inhibitor) + 0</w:t>
      </w:r>
      <w:r w:rsidR="00644CD5">
        <w:t>.</w:t>
      </w:r>
      <w:r>
        <w:t>495(Antihypotensive) -0</w:t>
      </w:r>
      <w:r w:rsidR="00644CD5">
        <w:t>.</w:t>
      </w:r>
      <w:r>
        <w:t>164(Polo-like kinase inhibitor) -0</w:t>
      </w:r>
      <w:r w:rsidR="00644CD5">
        <w:t>.</w:t>
      </w:r>
      <w:r>
        <w:t>203(Thymidine kinase 2 inhibitor) -0</w:t>
      </w:r>
      <w:r w:rsidR="00644CD5">
        <w:t>.</w:t>
      </w:r>
      <w:r>
        <w:t>478(Chymase inhibitor) -0</w:t>
      </w:r>
      <w:r w:rsidR="00644CD5">
        <w:t>.</w:t>
      </w:r>
      <w:r>
        <w:t>767(GMP synthase inhibitor) -0</w:t>
      </w:r>
      <w:r w:rsidR="00644CD5">
        <w:t>.</w:t>
      </w:r>
      <w:r>
        <w:t>748(Melatonin 2 agonist) + 0</w:t>
      </w:r>
      <w:r w:rsidR="00644CD5">
        <w:t>.</w:t>
      </w:r>
      <w:r>
        <w:t>0991(Death-associated protein kinase inhibitor) + 0</w:t>
      </w:r>
      <w:r w:rsidR="00644CD5">
        <w:t>.</w:t>
      </w:r>
      <w:r>
        <w:t>218(Carcinogenic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mammary gland) -0</w:t>
      </w:r>
      <w:r w:rsidR="00644CD5">
        <w:t>.</w:t>
      </w:r>
      <w:r>
        <w:t xml:space="preserve">258(GPX2 expression </w:t>
      </w:r>
      <w:r>
        <w:lastRenderedPageBreak/>
        <w:t>enhancer) -0</w:t>
      </w:r>
      <w:r w:rsidR="00644CD5">
        <w:t>.</w:t>
      </w:r>
      <w:r>
        <w:t>214(CYP1A2 substrate) + 0</w:t>
      </w:r>
      <w:r w:rsidR="00644CD5">
        <w:t>.</w:t>
      </w:r>
      <w:r>
        <w:t>156(Histone deacetylase class II inhibitor) + 0</w:t>
      </w:r>
      <w:r w:rsidR="00644CD5">
        <w:t>.</w:t>
      </w:r>
      <w:r>
        <w:t>471(Nicotinic receptor beta3 subunit antagonist) + 0</w:t>
      </w:r>
      <w:r w:rsidR="00644CD5">
        <w:t>.</w:t>
      </w:r>
      <w:r>
        <w:t>668(CYP19 substrate) -0</w:t>
      </w:r>
      <w:r w:rsidR="00644CD5">
        <w:t>.</w:t>
      </w:r>
      <w:r>
        <w:t>431(Hematopoietic inhibitor) -0</w:t>
      </w:r>
      <w:r w:rsidR="00644CD5">
        <w:t>.</w:t>
      </w:r>
      <w:r>
        <w:t>595(Protein Wnt-2 inhibitor) + 0</w:t>
      </w:r>
      <w:r w:rsidR="00644CD5">
        <w:t>.</w:t>
      </w:r>
      <w:r>
        <w:t>135(Candidapepsin 2 inhibitor) -0</w:t>
      </w:r>
      <w:r w:rsidR="00644CD5">
        <w:t>.</w:t>
      </w:r>
      <w:r>
        <w:t>673(Cyclomaltodextrin glucanotransferase inhibitor) -0</w:t>
      </w:r>
      <w:r w:rsidR="00644CD5">
        <w:t>.</w:t>
      </w:r>
      <w:r>
        <w:t>217(Potassium channel (ATP-sensitive) activator) -0</w:t>
      </w:r>
      <w:r w:rsidR="00644CD5">
        <w:t>.</w:t>
      </w:r>
      <w:r>
        <w:t>149(Polo-like kinase-2 inhibitor) -0</w:t>
      </w:r>
      <w:r w:rsidR="00644CD5">
        <w:t>.</w:t>
      </w:r>
      <w:r>
        <w:t>152(Matrix metalloproteinase 1 (membrane-type) inhibitor) + 0</w:t>
      </w:r>
      <w:r w:rsidR="00644CD5">
        <w:t>.</w:t>
      </w:r>
      <w:r>
        <w:t>396(Inosine monophosphate dehydrogenase inhibitor) -0</w:t>
      </w:r>
      <w:r w:rsidR="00644CD5">
        <w:t>.</w:t>
      </w:r>
      <w:r>
        <w:t>171(Steroid DELTA-isomerase inhibitor) + 0</w:t>
      </w:r>
      <w:r w:rsidR="00644CD5">
        <w:t>.</w:t>
      </w:r>
      <w:r>
        <w:t>133(MAP kinase kinase kinase inhibitor) -0</w:t>
      </w:r>
      <w:r w:rsidR="00644CD5">
        <w:t>.</w:t>
      </w:r>
      <w:r>
        <w:t>253(Beta-adrenergic receptor kinase inhibitor) + 0</w:t>
      </w:r>
      <w:r w:rsidR="00644CD5">
        <w:t>.</w:t>
      </w:r>
      <w:r>
        <w:t>125(HCV NS5A inhibitor) -0</w:t>
      </w:r>
      <w:r w:rsidR="00644CD5">
        <w:t>.</w:t>
      </w:r>
      <w:r>
        <w:t>171(Angiotensin-converting enzyme 2 inhibitor) + 0</w:t>
      </w:r>
      <w:r w:rsidR="00644CD5">
        <w:t>.</w:t>
      </w:r>
      <w:r>
        <w:t>232(Huntington's disease treatment) + 0</w:t>
      </w:r>
      <w:r w:rsidR="00644CD5">
        <w:t>.</w:t>
      </w:r>
      <w:r>
        <w:t>1(Yersiniabactin siderophore biosynthetic protein inhibitor) + 0</w:t>
      </w:r>
      <w:r w:rsidR="00644CD5">
        <w:t>.</w:t>
      </w:r>
      <w:r>
        <w:t>333(Diaminopropionate ammonia-lyase inhibitor) -0</w:t>
      </w:r>
      <w:r w:rsidR="00644CD5">
        <w:t>.</w:t>
      </w:r>
      <w:r>
        <w:t>162(Pim-1 kinase inhibitor) + 0</w:t>
      </w:r>
      <w:r w:rsidR="00644CD5">
        <w:t>.</w:t>
      </w:r>
      <w:r>
        <w:t>387(Trimethylamine-N-oxide reductase inhibitor) -0</w:t>
      </w:r>
      <w:r w:rsidR="00644CD5">
        <w:t>.</w:t>
      </w:r>
      <w:r>
        <w:t>532(mRNA (nucleoside-2'-O-)-methyltransferase inhibitor) + 0</w:t>
      </w:r>
      <w:r w:rsidR="00644CD5">
        <w:t>.</w:t>
      </w:r>
      <w:r>
        <w:t>112(Farnesoid X receptor agonist) -0</w:t>
      </w:r>
      <w:r w:rsidR="00644CD5">
        <w:t>.</w:t>
      </w:r>
      <w:r>
        <w:t>628(Histone deacetylase class IV inhibitor) -0</w:t>
      </w:r>
      <w:r w:rsidR="00644CD5">
        <w:t>.</w:t>
      </w:r>
      <w:r>
        <w:t>163(Ribosomal protein S6 kinase alpha 3 inhibitor) -0</w:t>
      </w:r>
      <w:r w:rsidR="00644CD5">
        <w:t>.</w:t>
      </w:r>
      <w:r>
        <w:t>254(Retinoid X receptor agonist) -0</w:t>
      </w:r>
      <w:r w:rsidR="00644CD5">
        <w:t>.</w:t>
      </w:r>
      <w:r>
        <w:t>258(IFITM1 expression enhancer) + 0</w:t>
      </w:r>
      <w:r w:rsidR="00644CD5">
        <w:t>.</w:t>
      </w:r>
      <w:r>
        <w:t>117(ADAM9 inhibitor) + 0</w:t>
      </w:r>
      <w:r w:rsidR="00644CD5">
        <w:t>.</w:t>
      </w:r>
      <w:r>
        <w:t>275(Oleamide hydrolase inhibitor) + 0</w:t>
      </w:r>
      <w:r w:rsidR="00644CD5">
        <w:t>.</w:t>
      </w:r>
      <w:r>
        <w:t>327(SPP1 expression enhancer) -0</w:t>
      </w:r>
      <w:r w:rsidR="00644CD5">
        <w:t>.</w:t>
      </w:r>
      <w:r>
        <w:t>166(Alcohol dehydrogenase (NADP+) inhibitor) -0</w:t>
      </w:r>
      <w:r w:rsidR="00644CD5">
        <w:t>.</w:t>
      </w:r>
      <w:r>
        <w:t>329(Palmitoyl-CoA hydrolase inhibitor) -0</w:t>
      </w:r>
      <w:r w:rsidR="00644CD5">
        <w:t>.</w:t>
      </w:r>
      <w:r>
        <w:t>504(UDP-glucuronate decarboxylase inhibitor) -0</w:t>
      </w:r>
      <w:r w:rsidR="00644CD5">
        <w:t>.</w:t>
      </w:r>
      <w:r>
        <w:t>477(Lysophosphatidic acid receptor antagonist) -0</w:t>
      </w:r>
      <w:r w:rsidR="00644CD5">
        <w:t>.</w:t>
      </w:r>
      <w:r>
        <w:t>164(Phospholipase A2 X inhibitor) + 0</w:t>
      </w:r>
      <w:r w:rsidR="00644CD5">
        <w:t>.</w:t>
      </w:r>
      <w:r>
        <w:t>218(Nucleoside-diphosphatase inhibitor) -0</w:t>
      </w:r>
      <w:r w:rsidR="00644CD5">
        <w:t>.</w:t>
      </w:r>
      <w:r>
        <w:t>168(Non-steroidal antiinflammatory agent) + 0</w:t>
      </w:r>
      <w:r w:rsidR="00644CD5">
        <w:t>.</w:t>
      </w:r>
      <w:r>
        <w:t>453(Deoxyhypusine monooxygenase inhibitor) -0</w:t>
      </w:r>
      <w:r w:rsidR="00644CD5">
        <w:t>.</w:t>
      </w:r>
      <w:r>
        <w:t>208(TGF beta receptor type I kinase inhibitor) -0</w:t>
      </w:r>
      <w:r w:rsidR="00644CD5">
        <w:t>.</w:t>
      </w:r>
      <w:r>
        <w:t>112(M17 leucyl aminopeptidase inhibitor) + 0</w:t>
      </w:r>
      <w:r w:rsidR="00644CD5">
        <w:t>.</w:t>
      </w:r>
      <w:r>
        <w:t>115(Dysarthria) + 0</w:t>
      </w:r>
      <w:r w:rsidR="00644CD5">
        <w:t>.</w:t>
      </w:r>
      <w:r>
        <w:t>0229(NumHal) + 0</w:t>
      </w:r>
      <w:r w:rsidR="00644CD5">
        <w:t>.</w:t>
      </w:r>
      <w:r>
        <w:t>0897(Tryptophan hydroxylase 1 inhibitor) + 0</w:t>
      </w:r>
      <w:r w:rsidR="00644CD5">
        <w:t>.</w:t>
      </w:r>
      <w:r>
        <w:t>13(Ribosomal protein S6 kinase inhibitor) + 0</w:t>
      </w:r>
      <w:r w:rsidR="00644CD5">
        <w:t>.</w:t>
      </w:r>
      <w:r>
        <w:t>0694(Urologic disorders treatment) + 0</w:t>
      </w:r>
      <w:r w:rsidR="00644CD5">
        <w:t>.</w:t>
      </w:r>
      <w:r>
        <w:t>211(Insecticide) -0</w:t>
      </w:r>
      <w:r w:rsidR="00644CD5">
        <w:t>.</w:t>
      </w:r>
      <w:r>
        <w:t>284(8-Amino-7-oxononanoate synthase inhibitor) + 0</w:t>
      </w:r>
      <w:r w:rsidR="00644CD5">
        <w:t>.</w:t>
      </w:r>
      <w:r>
        <w:t>119(Antifungal) + 0</w:t>
      </w:r>
      <w:r w:rsidR="00644CD5">
        <w:t>.</w:t>
      </w:r>
      <w:r>
        <w:t>187(Intermittent claudication treatment) + 0</w:t>
      </w:r>
      <w:r w:rsidR="00644CD5">
        <w:t>.</w:t>
      </w:r>
      <w:r>
        <w:t>263(Dihydrofolate reductase inhibitor) -0</w:t>
      </w:r>
      <w:r w:rsidR="00644CD5">
        <w:t>.</w:t>
      </w:r>
      <w:r>
        <w:t>119(Fibroblast growth factor 1 antagonist) -0</w:t>
      </w:r>
      <w:r w:rsidR="00644CD5">
        <w:t>.</w:t>
      </w:r>
      <w:r>
        <w:t>0933(Cognition disorders treatment) + 0</w:t>
      </w:r>
      <w:r w:rsidR="00644CD5">
        <w:t>.</w:t>
      </w:r>
      <w:r>
        <w:t>05(Dry eye) -0</w:t>
      </w:r>
      <w:r w:rsidR="00644CD5">
        <w:t>.</w:t>
      </w:r>
      <w:r>
        <w:t>345(NRIP1 expression enhancer) -0</w:t>
      </w:r>
      <w:r w:rsidR="00644CD5">
        <w:t>.</w:t>
      </w:r>
      <w:r>
        <w:t>163(Gastrin inhibitor) + 0</w:t>
      </w:r>
      <w:r w:rsidR="00644CD5">
        <w:t>.</w:t>
      </w:r>
      <w:r>
        <w:t>319(Prolactin inhibitor) + 0</w:t>
      </w:r>
      <w:r w:rsidR="00644CD5">
        <w:t>.</w:t>
      </w:r>
      <w:r>
        <w:t>0995(Sodium/calcium exchanger 1 inhibitor) + 0</w:t>
      </w:r>
      <w:r w:rsidR="00644CD5">
        <w:t>.</w:t>
      </w:r>
      <w:r>
        <w:t>433(LGALS8 expression enhancer) + 0</w:t>
      </w:r>
      <w:r w:rsidR="00644CD5">
        <w:t>.</w:t>
      </w:r>
      <w:r>
        <w:t>102(Fatty acid synthase inhibitor) + 0</w:t>
      </w:r>
      <w:r w:rsidR="00644CD5">
        <w:t>.</w:t>
      </w:r>
      <w:r>
        <w:t>315(Formate dehydrogenase inhibitor) + 0</w:t>
      </w:r>
      <w:r w:rsidR="00644CD5">
        <w:t>.</w:t>
      </w:r>
      <w:r>
        <w:t>187(Ulceration) -0</w:t>
      </w:r>
      <w:r w:rsidR="00644CD5">
        <w:t>.</w:t>
      </w:r>
      <w:r>
        <w:t>0783(RNA-directed RNA polymerase (Influenza A) inhibitor) + 0</w:t>
      </w:r>
      <w:r w:rsidR="00644CD5">
        <w:t>.</w:t>
      </w:r>
      <w:r>
        <w:t>0878(Phosphodiesterase 6G inhibitor) -0</w:t>
      </w:r>
      <w:r w:rsidR="00644CD5">
        <w:t>.</w:t>
      </w:r>
      <w:r>
        <w:t>107(Kainate receptor 2 antagonist) + 0</w:t>
      </w:r>
      <w:r w:rsidR="00644CD5">
        <w:t>.</w:t>
      </w:r>
      <w:r>
        <w:t>0914(Protein kinase C delta inhibitor) + 0</w:t>
      </w:r>
      <w:r w:rsidR="00644CD5">
        <w:t>.</w:t>
      </w:r>
      <w:r>
        <w:t>0978(ErbB-1 antagonist) + 0</w:t>
      </w:r>
      <w:r w:rsidR="00644CD5">
        <w:t>.</w:t>
      </w:r>
      <w:r>
        <w:t>306(Stromelysin 2 inhibitor) + 0</w:t>
      </w:r>
      <w:r w:rsidR="00644CD5">
        <w:t>.</w:t>
      </w:r>
      <w:r>
        <w:t>231(Phospholipase C inhibitor) + 0</w:t>
      </w:r>
      <w:r w:rsidR="00644CD5">
        <w:t>.</w:t>
      </w:r>
      <w:r>
        <w:t>138(Vasoprotector) -0</w:t>
      </w:r>
      <w:r w:rsidR="00644CD5">
        <w:t>.</w:t>
      </w:r>
      <w:r>
        <w:t>109(Tyrosine-protein kinase TXK inhibitor) -0</w:t>
      </w:r>
      <w:r w:rsidR="00644CD5">
        <w:t>.</w:t>
      </w:r>
      <w:r>
        <w:t>13(Carcinogenic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0869(Elastase 3B inhibitor) -0</w:t>
      </w:r>
      <w:r w:rsidR="00644CD5">
        <w:t>.</w:t>
      </w:r>
      <w:r>
        <w:t>215(P-glycoprotein 1 inhibitor) + 0</w:t>
      </w:r>
      <w:r w:rsidR="00644CD5">
        <w:t>.</w:t>
      </w:r>
      <w:r>
        <w:t>135(CDKN1A expression enhancer) + 0</w:t>
      </w:r>
      <w:r w:rsidR="00644CD5">
        <w:t>.</w:t>
      </w:r>
      <w:r>
        <w:t>12(Protein kinase (CK1) gamma 2 inhibitor) -0</w:t>
      </w:r>
      <w:r w:rsidR="00644CD5">
        <w:t>.</w:t>
      </w:r>
      <w:r>
        <w:t>234(Cell wall biosynthesis inhibitor) -0</w:t>
      </w:r>
      <w:r w:rsidR="00644CD5">
        <w:t>.</w:t>
      </w:r>
      <w:r>
        <w:t>226(Cathepsin S inhibitor) + 0</w:t>
      </w:r>
      <w:r w:rsidR="00644CD5">
        <w:t>.</w:t>
      </w:r>
      <w:r>
        <w:t>145(Mediator release inhibitor) -0</w:t>
      </w:r>
      <w:r w:rsidR="00644CD5">
        <w:t>.</w:t>
      </w:r>
      <w:r>
        <w:t>272(L-Serine ammonia-lyase inhibitor) + 0</w:t>
      </w:r>
      <w:r w:rsidR="00644CD5">
        <w:t>.</w:t>
      </w:r>
      <w:r>
        <w:t>0555(Autoimmune disorders treatment) + 0</w:t>
      </w:r>
      <w:r w:rsidR="00644CD5">
        <w:t>.</w:t>
      </w:r>
      <w:r>
        <w:t>105(Periodontitis treatment) -0</w:t>
      </w:r>
      <w:r w:rsidR="00644CD5">
        <w:t>.</w:t>
      </w:r>
      <w:r>
        <w:t>364(Lysine carboxypeptidase inhibitor) -0</w:t>
      </w:r>
      <w:r w:rsidR="00644CD5">
        <w:t>.</w:t>
      </w:r>
      <w:r>
        <w:t>127(Leukopenia) -0</w:t>
      </w:r>
      <w:r w:rsidR="00644CD5">
        <w:t>.</w:t>
      </w:r>
      <w:r>
        <w:t>1(Lysophosphatidic acid 2 receptor antagonist) + 0</w:t>
      </w:r>
      <w:r w:rsidR="00644CD5">
        <w:t>.</w:t>
      </w:r>
      <w:r>
        <w:t>181(Dimethylallyltranstransferase inhibitor) -0</w:t>
      </w:r>
      <w:r w:rsidR="00644CD5">
        <w:t>.</w:t>
      </w:r>
      <w:r>
        <w:t>158(Antispirochetal) -0</w:t>
      </w:r>
      <w:r w:rsidR="00644CD5">
        <w:t>.</w:t>
      </w:r>
      <w:r>
        <w:t>275(Tripeptidyl-peptidase I inhibitor) + 0</w:t>
      </w:r>
      <w:r w:rsidR="00644CD5">
        <w:t>.</w:t>
      </w:r>
      <w:r>
        <w:t>261(ICAM 1 antagonist) -0</w:t>
      </w:r>
      <w:r w:rsidR="00644CD5">
        <w:t>.</w:t>
      </w:r>
      <w:r>
        <w:t>1(Proto-oncogene tyrosine-protein kinase CSK inhibitor) -0</w:t>
      </w:r>
      <w:r w:rsidR="00644CD5">
        <w:t>.</w:t>
      </w:r>
      <w:r>
        <w:t>16(Gonadotropin antagonist) -0</w:t>
      </w:r>
      <w:r w:rsidR="00644CD5">
        <w:t>.</w:t>
      </w:r>
      <w:r>
        <w:t>12(Carcinogenic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0787(DNA topoisomerase IV inhibitor) -0</w:t>
      </w:r>
      <w:r w:rsidR="00644CD5">
        <w:t>.</w:t>
      </w:r>
      <w:r>
        <w:t>1(Peroxidase inhibitor) -0</w:t>
      </w:r>
      <w:r w:rsidR="00644CD5">
        <w:t>.</w:t>
      </w:r>
      <w:r>
        <w:t>159(GDF15 expression enhancer) + 0</w:t>
      </w:r>
      <w:r w:rsidR="00644CD5">
        <w:t>.</w:t>
      </w:r>
      <w:r>
        <w:t>182(CYP2G1 substrate) + 0</w:t>
      </w:r>
      <w:r w:rsidR="00644CD5">
        <w:t>.</w:t>
      </w:r>
      <w:r>
        <w:t>0669(Sentrin-specific protease 8 inhibitor) + 0</w:t>
      </w:r>
      <w:r w:rsidR="00644CD5">
        <w:t>.</w:t>
      </w:r>
      <w:r>
        <w:t>279(Astacin inhibitor) -0</w:t>
      </w:r>
      <w:r w:rsidR="00644CD5">
        <w:t>.</w:t>
      </w:r>
      <w:r>
        <w:t>234(CC chemokine 8 receptor antagonist) -0</w:t>
      </w:r>
      <w:r w:rsidR="00644CD5">
        <w:t>.</w:t>
      </w:r>
      <w:r>
        <w:t>0904(Carcinogenic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126(NADPH oxidase inhibitor) -0</w:t>
      </w:r>
      <w:r w:rsidR="00644CD5">
        <w:t>.</w:t>
      </w:r>
      <w:r>
        <w:t>0788(Parkinsonism) -0</w:t>
      </w:r>
      <w:r w:rsidR="00644CD5">
        <w:t>.</w:t>
      </w:r>
      <w:r>
        <w:t>0506(Sodium/hydrogen exchanger 1 inhibitor) + 0</w:t>
      </w:r>
      <w:r w:rsidR="00644CD5">
        <w:t>.</w:t>
      </w:r>
      <w:r>
        <w:t>144(Dopamine beta hydroxylase inhibitor) -0</w:t>
      </w:r>
      <w:r w:rsidR="00644CD5">
        <w:t>.</w:t>
      </w:r>
      <w:r>
        <w:t>163(ID1 expression enhancer) -0</w:t>
      </w:r>
      <w:r w:rsidR="00644CD5">
        <w:t>.</w:t>
      </w:r>
      <w:r>
        <w:t>0535(Secretase beta 2 inhibitor) -0</w:t>
      </w:r>
      <w:r w:rsidR="00644CD5">
        <w:t>.</w:t>
      </w:r>
      <w:r>
        <w:t>171(Acetylcholine nicotinic agonist) -0</w:t>
      </w:r>
      <w:r w:rsidR="00644CD5">
        <w:t>.</w:t>
      </w:r>
      <w:r>
        <w:t>144(Cholesterol synthesis inhibitor) + 0</w:t>
      </w:r>
      <w:r w:rsidR="00644CD5">
        <w:t>.</w:t>
      </w:r>
      <w:r>
        <w:t>0462(Cathepsin F inhibitor) -0</w:t>
      </w:r>
      <w:r w:rsidR="00644CD5">
        <w:t>.</w:t>
      </w:r>
      <w:r>
        <w:t>0549(24-sterol C-methyltransferase inhibitor) -0</w:t>
      </w:r>
      <w:r w:rsidR="00644CD5">
        <w:t>.</w:t>
      </w:r>
      <w:r>
        <w:t>0976(UDP-glucuronosyltransferase substrate) + 0</w:t>
      </w:r>
      <w:r w:rsidR="00644CD5">
        <w:t>.</w:t>
      </w:r>
      <w:r>
        <w:t>131(Thromboxane A2 antagonist) + 0</w:t>
      </w:r>
      <w:r w:rsidR="00644CD5">
        <w:t>.</w:t>
      </w:r>
      <w:r>
        <w:t>167(Phosphoenolpyruvate carboxylase inhibitor) -0</w:t>
      </w:r>
      <w:r w:rsidR="00644CD5">
        <w:t>.</w:t>
      </w:r>
      <w:r>
        <w:t>0305(Cell adhesion molecule inhibitor) + 0</w:t>
      </w:r>
      <w:r w:rsidR="00644CD5">
        <w:t>.</w:t>
      </w:r>
      <w:r>
        <w:t>0454(Adrenaline antagonist) -0</w:t>
      </w:r>
      <w:r w:rsidR="00644CD5">
        <w:t>.</w:t>
      </w:r>
      <w:r>
        <w:t>054(Phosphodiesterase 5A inhibitor) -0</w:t>
      </w:r>
      <w:r w:rsidR="00644CD5">
        <w:t>.</w:t>
      </w:r>
      <w:r>
        <w:t>0291(Antiarrhythmic) + 0</w:t>
      </w:r>
      <w:r w:rsidR="00644CD5">
        <w:t>.</w:t>
      </w:r>
      <w:r>
        <w:t>0285(Bromodomain-containing protein 2 inhib</w:t>
      </w:r>
      <w:r>
        <w:t>i</w:t>
      </w:r>
      <w:r>
        <w:t>tor) + 0</w:t>
      </w:r>
      <w:r w:rsidR="00644CD5">
        <w:t>.</w:t>
      </w:r>
      <w:r>
        <w:t>0375(Antibiotic Tribactam-like) -0</w:t>
      </w:r>
      <w:r w:rsidR="00644CD5">
        <w:t>.</w:t>
      </w:r>
      <w:r>
        <w:t>0419(Sodium/hydrogen exchanger 2 inhibitor) -0</w:t>
      </w:r>
      <w:r w:rsidR="00644CD5">
        <w:t>.</w:t>
      </w:r>
      <w:r>
        <w:t>178(Dihydrofolate sy</w:t>
      </w:r>
      <w:r>
        <w:t>n</w:t>
      </w:r>
      <w:r>
        <w:t>thase inhibitor) -0</w:t>
      </w:r>
      <w:r w:rsidR="00644CD5">
        <w:t>.</w:t>
      </w:r>
      <w:r>
        <w:t>065(HIF1A expression enhancer) + 0</w:t>
      </w:r>
      <w:r w:rsidR="00644CD5">
        <w:t>.</w:t>
      </w:r>
      <w:r>
        <w:t>115(Sodium/hydrogen exchanger 3 inhibitor) -0</w:t>
      </w:r>
      <w:r w:rsidR="00644CD5">
        <w:t>.</w:t>
      </w:r>
      <w:r>
        <w:t>146(Fatty acid transport protein 4 inhibitor) -0</w:t>
      </w:r>
      <w:r w:rsidR="00644CD5">
        <w:t>.</w:t>
      </w:r>
      <w:r>
        <w:t>233(Glucose-1-phosphate adenylyltransferase inhibitor) + 0</w:t>
      </w:r>
      <w:r w:rsidR="00644CD5">
        <w:t>.</w:t>
      </w:r>
      <w:r>
        <w:t>157(Asparagine-oxo-acid transaminase inhibitor) + 0</w:t>
      </w:r>
      <w:r w:rsidR="00644CD5">
        <w:t>.</w:t>
      </w:r>
      <w:r>
        <w:t>0366(Carbonic anhydrase XII inhibitor) -0</w:t>
      </w:r>
      <w:r w:rsidR="00644CD5">
        <w:t>.</w:t>
      </w:r>
      <w:r>
        <w:t>0604(Sialorrhea) -0</w:t>
      </w:r>
      <w:r w:rsidR="00644CD5">
        <w:t>.</w:t>
      </w:r>
      <w:r>
        <w:t>141(NAD(P)H deh</w:t>
      </w:r>
      <w:r>
        <w:t>y</w:t>
      </w:r>
      <w:r>
        <w:t>drogenase (quinone) 1 inhibitor) -0</w:t>
      </w:r>
      <w:r w:rsidR="00644CD5">
        <w:t>.</w:t>
      </w:r>
      <w:r>
        <w:t>0922(Heat shock protein agonist) -0</w:t>
      </w:r>
      <w:r w:rsidR="00644CD5">
        <w:t>.</w:t>
      </w:r>
      <w:r>
        <w:t>035(Cholecystokinin A antagonist) + 0</w:t>
      </w:r>
      <w:r w:rsidR="00644CD5">
        <w:t>.</w:t>
      </w:r>
      <w:r>
        <w:t>03(Phospho-N-acetylmuramoyl-pentapeptide-transferase inhibitor) -0</w:t>
      </w:r>
      <w:r w:rsidR="00644CD5">
        <w:t>.</w:t>
      </w:r>
      <w:r>
        <w:t>0539(CA2 expression enhancer) + 0</w:t>
      </w:r>
      <w:r w:rsidR="00644CD5">
        <w:t>.</w:t>
      </w:r>
      <w:r>
        <w:t>0983(Peroxisome proliferator-activated receptor gamma antagonist) -0</w:t>
      </w:r>
      <w:r w:rsidR="00644CD5">
        <w:t>.</w:t>
      </w:r>
      <w:r>
        <w:t>0498(4-Methoxybenzoate monooxygenase (O-demethylating) inhibitor) -0</w:t>
      </w:r>
      <w:r w:rsidR="00644CD5">
        <w:t>.</w:t>
      </w:r>
      <w:r>
        <w:t>0478(Nicotinamidase inhibitor) -0</w:t>
      </w:r>
      <w:r w:rsidR="00644CD5">
        <w:t>.</w:t>
      </w:r>
      <w:r>
        <w:t>0312(cAMP-dependent protein kinase type II-beta regulatory subunit inhibitor) + 0</w:t>
      </w:r>
      <w:r w:rsidR="00644CD5">
        <w:t>.</w:t>
      </w:r>
      <w:r>
        <w:t>0372(Ototoxicity) -0</w:t>
      </w:r>
      <w:r w:rsidR="00644CD5">
        <w:t>.</w:t>
      </w:r>
      <w:r>
        <w:t>0273(Mineralocorticoid antagonist) + 0</w:t>
      </w:r>
      <w:r w:rsidR="00644CD5">
        <w:t>.</w:t>
      </w:r>
      <w:r>
        <w:t>0305(NADH oxidase inhibitor) -0</w:t>
      </w:r>
      <w:r w:rsidR="00644CD5">
        <w:t>.</w:t>
      </w:r>
      <w:r>
        <w:t>0263(Paraplegia) + 0</w:t>
      </w:r>
      <w:r w:rsidR="00644CD5">
        <w:t>.</w:t>
      </w:r>
      <w:r>
        <w:t>0233(Fusion protein inhibitor) + 0</w:t>
      </w:r>
      <w:r w:rsidR="00644CD5">
        <w:t>.</w:t>
      </w:r>
      <w:r>
        <w:t>86(Length^3) -0</w:t>
      </w:r>
      <w:r w:rsidR="00644CD5">
        <w:t>.</w:t>
      </w:r>
      <w:r>
        <w:t>0837(Pemphigus) -0</w:t>
      </w:r>
      <w:r w:rsidR="00644CD5">
        <w:t>.</w:t>
      </w:r>
      <w:r>
        <w:t>0404(Antiuremic) -0</w:t>
      </w:r>
      <w:r w:rsidR="00644CD5">
        <w:t>.</w:t>
      </w:r>
      <w:r>
        <w:t>098(2-Oxoaldehyde dehydrogenase (NAD+) inhibitor) + 0</w:t>
      </w:r>
      <w:r w:rsidR="00644CD5">
        <w:t>.</w:t>
      </w:r>
      <w:r>
        <w:t>0332(Troponin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0238(Factor VII inhibitor) -0</w:t>
      </w:r>
      <w:r w:rsidR="00644CD5">
        <w:t>.</w:t>
      </w:r>
      <w:r>
        <w:t>0471(ICAM1 expression inhibitor) -0</w:t>
      </w:r>
      <w:r w:rsidR="00644CD5">
        <w:t>.</w:t>
      </w:r>
      <w:r>
        <w:t>126(Beta-1</w:t>
      </w:r>
      <w:r w:rsidR="00644CD5">
        <w:t>.</w:t>
      </w:r>
      <w:r>
        <w:t xml:space="preserve">4-mannosyl-glycoprotein </w:t>
      </w:r>
      <w:r>
        <w:lastRenderedPageBreak/>
        <w:t>4-beta-N-acetylglucosaminyltransferase inhibitor) + 0</w:t>
      </w:r>
      <w:r w:rsidR="00644CD5">
        <w:t>.</w:t>
      </w:r>
      <w:r>
        <w:t>0555(Inositol oxygenase inhibitor) + 0</w:t>
      </w:r>
      <w:r w:rsidR="00644CD5">
        <w:t>.</w:t>
      </w:r>
      <w:r>
        <w:t>00486(NumDonor) + 0</w:t>
      </w:r>
      <w:r w:rsidR="00644CD5">
        <w:t>.</w:t>
      </w:r>
      <w:r>
        <w:t>0598(Apolipoprotein A inhibitor) + 0</w:t>
      </w:r>
      <w:r w:rsidR="00644CD5">
        <w:t>.</w:t>
      </w:r>
      <w:r>
        <w:t>0435(5 Hydroxytryptamine 3 agonist) -0</w:t>
      </w:r>
      <w:r w:rsidR="00644CD5">
        <w:t>.</w:t>
      </w:r>
      <w:r>
        <w:t>0166(Selectin antagonist) + 0</w:t>
      </w:r>
      <w:r w:rsidR="00644CD5">
        <w:t>.</w:t>
      </w:r>
      <w:r>
        <w:t>0142(Runt-related transcription factor 1 inhibitor) -0</w:t>
      </w:r>
      <w:r w:rsidR="00644CD5">
        <w:t>.</w:t>
      </w:r>
      <w:r>
        <w:t>0187(Carcinogenic</w:t>
      </w:r>
      <w:r w:rsidR="00644CD5">
        <w:t>.</w:t>
      </w:r>
      <w:r>
        <w:t xml:space="preserve"> group 3) + 0</w:t>
      </w:r>
      <w:r w:rsidR="00644CD5">
        <w:t>.</w:t>
      </w:r>
      <w:r>
        <w:t>0113(ALK inhibitor) -0</w:t>
      </w:r>
      <w:r w:rsidR="00644CD5">
        <w:t>.</w:t>
      </w:r>
      <w:r>
        <w:t>0232(Acylphosphatase inhibitor) + 0</w:t>
      </w:r>
      <w:r w:rsidR="00644CD5">
        <w:t>.</w:t>
      </w:r>
      <w:r>
        <w:t>0421(Glycerol-3-phosphate dehydrogenase (NAD+) inhibitor) -0</w:t>
      </w:r>
      <w:r w:rsidR="00644CD5">
        <w:t>.</w:t>
      </w:r>
      <w:r>
        <w:t>0115(Presenilin 1 inhibitor) + 0</w:t>
      </w:r>
      <w:r w:rsidR="00644CD5">
        <w:t>.</w:t>
      </w:r>
      <w:r>
        <w:t>0116(Vasodilator</w:t>
      </w:r>
      <w:r w:rsidR="00644CD5">
        <w:t>.</w:t>
      </w:r>
      <w:r>
        <w:t xml:space="preserve"> peripheral) -0</w:t>
      </w:r>
      <w:r w:rsidR="00644CD5">
        <w:t>.</w:t>
      </w:r>
      <w:r>
        <w:t>0324(Calpain small subunit 1 inhibitor) + 0</w:t>
      </w:r>
      <w:r w:rsidR="00644CD5">
        <w:t>.</w:t>
      </w:r>
      <w:r>
        <w:t>0421(2-Isopropylmalate synthase inhibitor) -0</w:t>
      </w:r>
      <w:r w:rsidR="00644CD5">
        <w:t>.</w:t>
      </w:r>
      <w:r>
        <w:t>0118(CYP2C8 inhibitor) -0</w:t>
      </w:r>
      <w:r w:rsidR="00644CD5">
        <w:t>.</w:t>
      </w:r>
      <w:r>
        <w:t>0308(Neurotensin 3 receptor antagonist) -0</w:t>
      </w:r>
      <w:r w:rsidR="00644CD5">
        <w:t>.</w:t>
      </w:r>
      <w:r>
        <w:t>0165(Analgesic stimulant) -0</w:t>
      </w:r>
      <w:r w:rsidR="00644CD5">
        <w:t>.</w:t>
      </w:r>
      <w:r>
        <w:t>0229(CYP1B1 inhibitor) -0</w:t>
      </w:r>
      <w:r w:rsidR="00644CD5">
        <w:t>.</w:t>
      </w:r>
      <w:r>
        <w:t>0203(Procollagen C-endopeptidase inhibitor) -0</w:t>
      </w:r>
      <w:r w:rsidR="00644CD5">
        <w:t>.</w:t>
      </w:r>
      <w:r>
        <w:t>0112(Perilipin-5 inhibitor) + 0</w:t>
      </w:r>
      <w:r w:rsidR="00644CD5">
        <w:t>.</w:t>
      </w:r>
      <w:r>
        <w:t>00858(Histone deacetylase class IIb inhibitor) + 0</w:t>
      </w:r>
      <w:r w:rsidR="00644CD5">
        <w:t>.</w:t>
      </w:r>
      <w:r>
        <w:t>00659(Insulysin inhibitor) + 0</w:t>
      </w:r>
      <w:r w:rsidR="00644CD5">
        <w:t>.</w:t>
      </w:r>
      <w:r>
        <w:t>0183(Cellulose 1</w:t>
      </w:r>
      <w:r w:rsidR="00644CD5">
        <w:t>.</w:t>
      </w:r>
      <w:r>
        <w:t>4-beta-cellobiosidase inhibitor) + 0</w:t>
      </w:r>
      <w:r w:rsidR="00644CD5">
        <w:t>.</w:t>
      </w:r>
      <w:r>
        <w:t>00778(CYR61 expression enhancer) -0</w:t>
      </w:r>
      <w:r w:rsidR="00644CD5">
        <w:t>.</w:t>
      </w:r>
      <w:r>
        <w:t>00992(Hot flush trea</w:t>
      </w:r>
      <w:r>
        <w:t>t</w:t>
      </w:r>
      <w:r>
        <w:t>ment) + 0</w:t>
      </w:r>
      <w:r w:rsidR="00644CD5">
        <w:t>.</w:t>
      </w:r>
      <w:r>
        <w:t>00193(Dopamine D3 antagonist) -0</w:t>
      </w:r>
      <w:r w:rsidR="00644CD5">
        <w:t>.</w:t>
      </w:r>
      <w:r>
        <w:t>00238(Ubiquitin-protein ligase inhibitor) + 5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139(Dopamine D1A antagonist) -0</w:t>
      </w:r>
      <w:r w:rsidR="00644CD5">
        <w:t>.</w:t>
      </w:r>
      <w:r>
        <w:t>777(Cytosol alanyl aminopeptidase inhibitor) -0</w:t>
      </w:r>
      <w:r w:rsidR="00644CD5">
        <w:t>.</w:t>
      </w:r>
      <w:r>
        <w:t>092(HIV-1 integrase i</w:t>
      </w:r>
      <w:r>
        <w:t>n</w:t>
      </w:r>
      <w:r>
        <w:t>hibitor) -1</w:t>
      </w:r>
      <w:r w:rsidR="00644CD5">
        <w:t>.</w:t>
      </w:r>
      <w:r>
        <w:t>75(Length) + 1</w:t>
      </w:r>
      <w:r w:rsidR="00644CD5">
        <w:t>.</w:t>
      </w:r>
      <w:r>
        <w:t>3(HSPA1B expression enhancer) + 27</w:t>
      </w:r>
      <w:r w:rsidR="00644CD5">
        <w:t>.</w:t>
      </w:r>
      <w:r>
        <w:t>7(Lipophilicity) + 0</w:t>
      </w:r>
      <w:r w:rsidR="00644CD5">
        <w:t>.</w:t>
      </w:r>
      <w:r>
        <w:t>339(Miotic) -0</w:t>
      </w:r>
      <w:r w:rsidR="00644CD5">
        <w:t>.</w:t>
      </w:r>
      <w:r>
        <w:t>808(ATF3 e</w:t>
      </w:r>
      <w:r>
        <w:t>x</w:t>
      </w:r>
      <w:r>
        <w:t>pression enhancer) + 0</w:t>
      </w:r>
      <w:r w:rsidR="00644CD5">
        <w:t>.</w:t>
      </w:r>
      <w:r>
        <w:t>173(NumAromAtoms) + 0</w:t>
      </w:r>
      <w:r w:rsidR="00644CD5">
        <w:t>.</w:t>
      </w:r>
      <w:r>
        <w:t>143(Lipophilicity^2) -0</w:t>
      </w:r>
      <w:r w:rsidR="00644CD5">
        <w:t>.</w:t>
      </w:r>
      <w:r>
        <w:t>278(HCV NS5B polymerase inhibitor) -1</w:t>
      </w:r>
      <w:r w:rsidR="00644CD5">
        <w:t>.</w:t>
      </w:r>
      <w:r>
        <w:t>05(DNA synthesis inhibitor) -0</w:t>
      </w:r>
      <w:r w:rsidR="00644CD5">
        <w:t>.</w:t>
      </w:r>
      <w:r>
        <w:t>0409(Antitussive</w:t>
      </w:r>
      <w:r w:rsidR="00644CD5">
        <w:t>.</w:t>
      </w:r>
      <w:r>
        <w:t xml:space="preserve"> narcotic) + 0</w:t>
      </w:r>
      <w:r w:rsidR="00644CD5">
        <w:t>.</w:t>
      </w:r>
      <w:r>
        <w:t>698(Bronchoconstrictor) -0</w:t>
      </w:r>
      <w:r w:rsidR="00644CD5">
        <w:t>.</w:t>
      </w:r>
      <w:r>
        <w:t>586(Nephrotoxic) -0</w:t>
      </w:r>
      <w:r w:rsidR="00644CD5">
        <w:t>.</w:t>
      </w:r>
      <w:r>
        <w:t>284(Integrin beta6 antagonist) -1</w:t>
      </w:r>
      <w:r w:rsidR="00644CD5">
        <w:t>.</w:t>
      </w:r>
      <w:r>
        <w:t>1(Potassium channel (Ca-activated) activator) -0</w:t>
      </w:r>
      <w:r w:rsidR="00644CD5">
        <w:t>.</w:t>
      </w:r>
      <w:r>
        <w:t>575(Collagenase 3 inhibitor) + 0</w:t>
      </w:r>
      <w:r w:rsidR="00644CD5">
        <w:t>.</w:t>
      </w:r>
      <w:r>
        <w:t>248(Ribosomal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354(P-glycoprotein 1 inhibitor) + 0</w:t>
      </w:r>
      <w:r w:rsidR="00644CD5">
        <w:t>.</w:t>
      </w:r>
      <w:r>
        <w:t>549(Gastrointestinal disturbance) -0</w:t>
      </w:r>
      <w:r w:rsidR="00644CD5">
        <w:t>.</w:t>
      </w:r>
      <w:r>
        <w:t>207(Purinergic P2X antagonist) + 0</w:t>
      </w:r>
      <w:r w:rsidR="00644CD5">
        <w:t>.</w:t>
      </w:r>
      <w:r>
        <w:t>323(Neutrophil collagenase inhibitor) -0</w:t>
      </w:r>
      <w:r w:rsidR="00644CD5">
        <w:t>.</w:t>
      </w:r>
      <w:r>
        <w:t>389(Epstein-Barr nuclear antigen 1 inhibitor) -0</w:t>
      </w:r>
      <w:r w:rsidR="00644CD5">
        <w:t>.</w:t>
      </w:r>
      <w:r>
        <w:t>339(Antiulcerative) -0</w:t>
      </w:r>
      <w:r w:rsidR="00644CD5">
        <w:t>.</w:t>
      </w:r>
      <w:r>
        <w:t>59(Leukotriene B4 receptor 2 antagonist) + 0</w:t>
      </w:r>
      <w:r w:rsidR="00644CD5">
        <w:t>.</w:t>
      </w:r>
      <w:r>
        <w:t>893(Peroxisome prolifer</w:t>
      </w:r>
      <w:r>
        <w:t>a</w:t>
      </w:r>
      <w:r>
        <w:t>tor-activated receptor alpha antagonist) + 0</w:t>
      </w:r>
      <w:r w:rsidR="00644CD5">
        <w:t>.</w:t>
      </w:r>
      <w:r>
        <w:t>545(Carcinogenic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301(Integrin alphaLbeta2 a</w:t>
      </w:r>
      <w:r>
        <w:t>n</w:t>
      </w:r>
      <w:r>
        <w:t>tagonist) -0</w:t>
      </w:r>
      <w:r w:rsidR="00644CD5">
        <w:t>.</w:t>
      </w:r>
      <w:r>
        <w:t>706(Glutathione S-transferase substrate) -1</w:t>
      </w:r>
      <w:r w:rsidR="00644CD5">
        <w:t>.</w:t>
      </w:r>
      <w:r>
        <w:t>06(Tyrosine-protein kinase ABL2 inhibitor) + 0</w:t>
      </w:r>
      <w:r w:rsidR="00644CD5">
        <w:t>.</w:t>
      </w:r>
      <w:r>
        <w:t>667(Vanilloid 4 antagonist) + 0</w:t>
      </w:r>
      <w:r w:rsidR="00644CD5">
        <w:t>.</w:t>
      </w:r>
      <w:r>
        <w:t>569(Ceramide glucosyltransferase inhibitor) + 0</w:t>
      </w:r>
      <w:r w:rsidR="00644CD5">
        <w:t>.</w:t>
      </w:r>
      <w:r>
        <w:t>373(Rho-associated kinase inhibitor) + 0</w:t>
      </w:r>
      <w:r w:rsidR="00644CD5">
        <w:t>.</w:t>
      </w:r>
      <w:r>
        <w:t>213(Antifungal) + 1</w:t>
      </w:r>
      <w:r w:rsidR="00644CD5">
        <w:t>.</w:t>
      </w:r>
      <w:r>
        <w:t>08(Calcium antagonist) -1(Cholesterol antagonist) -0</w:t>
      </w:r>
      <w:r w:rsidR="00644CD5">
        <w:t>.</w:t>
      </w:r>
      <w:r>
        <w:t>126(Orexin receptor 1 antagonist) + 0</w:t>
      </w:r>
      <w:r w:rsidR="00644CD5">
        <w:t>.</w:t>
      </w:r>
      <w:r>
        <w:t>526(Postmenopausal disorders treatment) + 0</w:t>
      </w:r>
      <w:r w:rsidR="00644CD5">
        <w:t>.</w:t>
      </w:r>
      <w:r>
        <w:t>748(Adenosine A2 receptor agonist) -0</w:t>
      </w:r>
      <w:r w:rsidR="00644CD5">
        <w:t>.</w:t>
      </w:r>
      <w:r>
        <w:t>15(Leucyltransferase inhibitor) + 0</w:t>
      </w:r>
      <w:r w:rsidR="00644CD5">
        <w:t>.</w:t>
      </w:r>
      <w:r>
        <w:t>785(Sickle-cell anemia treatment) + 0</w:t>
      </w:r>
      <w:r w:rsidR="00644CD5">
        <w:t>.</w:t>
      </w:r>
      <w:r>
        <w:t>29(Hepatic disorders treatment) + 0</w:t>
      </w:r>
      <w:r w:rsidR="00644CD5">
        <w:t>.</w:t>
      </w:r>
      <w:r>
        <w:t>155(Potassium channel small-conductance Ca-activated 3 blocker) + 0</w:t>
      </w:r>
      <w:r w:rsidR="00644CD5">
        <w:t>.</w:t>
      </w:r>
      <w:r>
        <w:t>868(Arachidonic acid antagonist) -0</w:t>
      </w:r>
      <w:r w:rsidR="00644CD5">
        <w:t>.</w:t>
      </w:r>
      <w:r>
        <w:t>959(UDP-3-O-acyl-N-acetylglucosamine deacetylase inhibitor) + 0</w:t>
      </w:r>
      <w:r w:rsidR="00644CD5">
        <w:t>.</w:t>
      </w:r>
      <w:r>
        <w:t>757(Inosine monophosphate dehydrogenase inhibitor) -0</w:t>
      </w:r>
      <w:r w:rsidR="00644CD5">
        <w:t>.</w:t>
      </w:r>
      <w:r>
        <w:t>364(Antiviral (Poxvirus)) + 0</w:t>
      </w:r>
      <w:r w:rsidR="00644CD5">
        <w:t>.</w:t>
      </w:r>
      <w:r>
        <w:t>201(Transglutaminase 2 inhibitor) -0</w:t>
      </w:r>
      <w:r w:rsidR="00644CD5">
        <w:t>.</w:t>
      </w:r>
      <w:r>
        <w:t>542(Amylo-alpha-1</w:t>
      </w:r>
      <w:r w:rsidR="00644CD5">
        <w:t>.</w:t>
      </w:r>
      <w:r>
        <w:t>6-glucosidase inhibitor) -0</w:t>
      </w:r>
      <w:r w:rsidR="00644CD5">
        <w:t>.</w:t>
      </w:r>
      <w:r>
        <w:t>243(Cyclin H inhibitor) -0</w:t>
      </w:r>
      <w:r w:rsidR="00644CD5">
        <w:t>.</w:t>
      </w:r>
      <w:r>
        <w:t>257(Formaldehyde dehydrogenase (glutathione) inhibitor) + 1</w:t>
      </w:r>
      <w:r w:rsidR="00644CD5">
        <w:t>.</w:t>
      </w:r>
      <w:r>
        <w:t>87(Carbonic anhydrase XIV inhibitor) -0</w:t>
      </w:r>
      <w:r w:rsidR="00644CD5">
        <w:t>.</w:t>
      </w:r>
      <w:r>
        <w:t>27(Melatonin 1 antagonist) -0</w:t>
      </w:r>
      <w:r w:rsidR="00644CD5">
        <w:t>.</w:t>
      </w:r>
      <w:r>
        <w:t>553(Hyperthermic) -0</w:t>
      </w:r>
      <w:r w:rsidR="00644CD5">
        <w:t>.</w:t>
      </w:r>
      <w:r>
        <w:t>534(Cyclooxygenase inhibitor) -0</w:t>
      </w:r>
      <w:r w:rsidR="00644CD5">
        <w:t>.</w:t>
      </w:r>
      <w:r>
        <w:t>257(Protein phosphatase 2A inhibitor) + 0</w:t>
      </w:r>
      <w:r w:rsidR="00644CD5">
        <w:t>.</w:t>
      </w:r>
      <w:r>
        <w:t>17(Angiogenesis inhibitor) + 0</w:t>
      </w:r>
      <w:r w:rsidR="00644CD5">
        <w:t>.</w:t>
      </w:r>
      <w:r>
        <w:t>463(Protocollagen prolyl hydroxylase inhibitor) -0</w:t>
      </w:r>
      <w:r w:rsidR="00644CD5">
        <w:t>.</w:t>
      </w:r>
      <w:r>
        <w:t>0863(Tyrosine-protein kinase EMT inhibitor) -0</w:t>
      </w:r>
      <w:r w:rsidR="00644CD5">
        <w:t>.</w:t>
      </w:r>
      <w:r>
        <w:t>407(Pruritus) + 1</w:t>
      </w:r>
      <w:r w:rsidR="00644CD5">
        <w:t>.</w:t>
      </w:r>
      <w:r>
        <w:t>5(Calmodulin-domain protein kinase 1 inhibitor) + 0</w:t>
      </w:r>
      <w:r w:rsidR="00644CD5">
        <w:t>.</w:t>
      </w:r>
      <w:r>
        <w:t>847(Adenosine deaminase inhibitor) -0</w:t>
      </w:r>
      <w:r w:rsidR="00644CD5">
        <w:t>.</w:t>
      </w:r>
      <w:r>
        <w:t>684(Cyclic AMP modulator) + 0</w:t>
      </w:r>
      <w:r w:rsidR="00644CD5">
        <w:t>.</w:t>
      </w:r>
      <w:r>
        <w:t>528(Ototoxicity) + 0</w:t>
      </w:r>
      <w:r w:rsidR="00644CD5">
        <w:t>.</w:t>
      </w:r>
      <w:r>
        <w:t>419(Pain) + 1</w:t>
      </w:r>
      <w:r w:rsidR="00644CD5">
        <w:t>.</w:t>
      </w:r>
      <w:r>
        <w:t>05(Phosphate acetyltransferase inhibitor) -1</w:t>
      </w:r>
      <w:r w:rsidR="00644CD5">
        <w:t>.</w:t>
      </w:r>
      <w:r>
        <w:t>42(Protein phosphatase 2B inhibitor) -0</w:t>
      </w:r>
      <w:r w:rsidR="00644CD5">
        <w:t>.</w:t>
      </w:r>
      <w:r>
        <w:t>724(Vitamin) + 0</w:t>
      </w:r>
      <w:r w:rsidR="00644CD5">
        <w:t>.</w:t>
      </w:r>
      <w:r>
        <w:t>825(Proline transporter inhibitor) + 0</w:t>
      </w:r>
      <w:r w:rsidR="00644CD5">
        <w:t>.</w:t>
      </w:r>
      <w:r>
        <w:t>339(cAMP-dependent protein kinase alpha catalytic subunit inhibitor) + 17(Length^3) -0</w:t>
      </w:r>
      <w:r w:rsidR="00644CD5">
        <w:t>.</w:t>
      </w:r>
      <w:r>
        <w:t>752(Phosphodiesterase 1B inhibitor) + 0</w:t>
      </w:r>
      <w:r w:rsidR="00644CD5">
        <w:t>.</w:t>
      </w:r>
      <w:r>
        <w:t>494(CCL5 expression enhancer) -0</w:t>
      </w:r>
      <w:r w:rsidR="00644CD5">
        <w:t>.</w:t>
      </w:r>
      <w:r>
        <w:t>553(Factor Xa inhibitor) + 0</w:t>
      </w:r>
      <w:r w:rsidR="00644CD5">
        <w:t>.</w:t>
      </w:r>
      <w:r>
        <w:t>255(Antinociceptive) + 0</w:t>
      </w:r>
      <w:r w:rsidR="00644CD5">
        <w:t>.</w:t>
      </w:r>
      <w:r>
        <w:t>14(Autoimmune disorders treatment) + 0</w:t>
      </w:r>
      <w:r w:rsidR="00644CD5">
        <w:t>.</w:t>
      </w:r>
      <w:r>
        <w:t>334(CYP1A1* substrate) -0</w:t>
      </w:r>
      <w:r w:rsidR="00644CD5">
        <w:t>.</w:t>
      </w:r>
      <w:r>
        <w:t>346(Carcinogenic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6(Peroxisome proliferator-activated receptor delta antagonist) + 0</w:t>
      </w:r>
      <w:r w:rsidR="00644CD5">
        <w:t>.</w:t>
      </w:r>
      <w:r>
        <w:t>962(Ethanolaminephosphotransferase inhibitor) + 0</w:t>
      </w:r>
      <w:r w:rsidR="00644CD5">
        <w:t>.</w:t>
      </w:r>
      <w:r>
        <w:t>502(Tremor) -0</w:t>
      </w:r>
      <w:r w:rsidR="00644CD5">
        <w:t>.</w:t>
      </w:r>
      <w:r>
        <w:t>596(Ribosomal protein S6 kinase alpha 1 inhib</w:t>
      </w:r>
      <w:r>
        <w:t>i</w:t>
      </w:r>
      <w:r>
        <w:t>tor) -0</w:t>
      </w:r>
      <w:r w:rsidR="00644CD5">
        <w:t>.</w:t>
      </w:r>
      <w:r>
        <w:t>0483(NumAcceptor) -0</w:t>
      </w:r>
      <w:r w:rsidR="00644CD5">
        <w:t>.</w:t>
      </w:r>
      <w:r>
        <w:t>989(Melatonin 2 agonist) + 0</w:t>
      </w:r>
      <w:r w:rsidR="00644CD5">
        <w:t>.</w:t>
      </w:r>
      <w:r>
        <w:t>485(Hypolipemic) -0</w:t>
      </w:r>
      <w:r w:rsidR="00644CD5">
        <w:t>.</w:t>
      </w:r>
      <w:r>
        <w:t>211(Restenosis treatment) + 0</w:t>
      </w:r>
      <w:r w:rsidR="00644CD5">
        <w:t>.</w:t>
      </w:r>
      <w:r>
        <w:t>423(Ribosomal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847(Cytosine deaminase inhibitor) -0</w:t>
      </w:r>
      <w:r w:rsidR="00644CD5">
        <w:t>.</w:t>
      </w:r>
      <w:r>
        <w:t>753(Acetylspermidine deacetylase inhibitor) + 12</w:t>
      </w:r>
      <w:r w:rsidR="00644CD5">
        <w:t>.</w:t>
      </w:r>
      <w:r>
        <w:t>8(Volume) -0</w:t>
      </w:r>
      <w:r w:rsidR="00644CD5">
        <w:t>.</w:t>
      </w:r>
      <w:r>
        <w:t>227(Purinergic P2T antagonist) -0</w:t>
      </w:r>
      <w:r w:rsidR="00644CD5">
        <w:t>.</w:t>
      </w:r>
      <w:r>
        <w:t>186(Selectin antagonist) -0</w:t>
      </w:r>
      <w:r w:rsidR="00644CD5">
        <w:t>.</w:t>
      </w:r>
      <w:r>
        <w:t>712(EGR3 expression enhancer) -0</w:t>
      </w:r>
      <w:r w:rsidR="00644CD5">
        <w:t>.</w:t>
      </w:r>
      <w:r>
        <w:t>513(Acid phosphatase inhibitor) -0</w:t>
      </w:r>
      <w:r w:rsidR="00644CD5">
        <w:t>.</w:t>
      </w:r>
      <w:r>
        <w:t>976(Nicotinate phosphoribosyltransferase inhibitor) -0</w:t>
      </w:r>
      <w:r w:rsidR="00644CD5">
        <w:t>.</w:t>
      </w:r>
      <w:r>
        <w:t>0323(Opioid mu receptor agonist) + 0</w:t>
      </w:r>
      <w:r w:rsidR="00644CD5">
        <w:t>.</w:t>
      </w:r>
      <w:r>
        <w:t>97(CYP24 inhibitor) -0</w:t>
      </w:r>
      <w:r w:rsidR="00644CD5">
        <w:t>.</w:t>
      </w:r>
      <w:r>
        <w:t>403(CYP3A4 inducer) -0</w:t>
      </w:r>
      <w:r w:rsidR="00644CD5">
        <w:t>.</w:t>
      </w:r>
      <w:r>
        <w:t>27(Parkinsonism) -0</w:t>
      </w:r>
      <w:r w:rsidR="00644CD5">
        <w:t>.</w:t>
      </w:r>
      <w:r>
        <w:t>673(Histidine decarboxylase inhibitor) + 0</w:t>
      </w:r>
      <w:r w:rsidR="00644CD5">
        <w:t>.</w:t>
      </w:r>
      <w:r>
        <w:t>126(3</w:t>
      </w:r>
      <w:r w:rsidR="00644CD5">
        <w:t>.</w:t>
      </w:r>
      <w:r>
        <w:t>4-Dihydroxyphenylacetate 2</w:t>
      </w:r>
      <w:r w:rsidR="00644CD5">
        <w:t>.</w:t>
      </w:r>
      <w:r>
        <w:t>3-dioxygenase inhibitor) -0</w:t>
      </w:r>
      <w:r w:rsidR="00644CD5">
        <w:t>.</w:t>
      </w:r>
      <w:r>
        <w:t>113(Neuronal K-Cl cotransporter inhibitor) + 0</w:t>
      </w:r>
      <w:r w:rsidR="00644CD5">
        <w:t>.</w:t>
      </w:r>
      <w:r>
        <w:t>407(ABCB1 expression enhancer) + 0</w:t>
      </w:r>
      <w:r w:rsidR="00644CD5">
        <w:t>.</w:t>
      </w:r>
      <w:r>
        <w:t>191(Endocannabinoid uptake inhibitor) + 0</w:t>
      </w:r>
      <w:r w:rsidR="00644CD5">
        <w:t>.</w:t>
      </w:r>
      <w:r>
        <w:t>255(Carcinogenic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661(Antineoplastic antimetabolite) -0</w:t>
      </w:r>
      <w:r w:rsidR="00644CD5">
        <w:t>.</w:t>
      </w:r>
      <w:r>
        <w:t>941(Alpha-N-acetylgalactosaminide alpha-2</w:t>
      </w:r>
      <w:r w:rsidR="00644CD5">
        <w:t>.</w:t>
      </w:r>
      <w:r>
        <w:t>6-sialyltransferase inhibitor) -0</w:t>
      </w:r>
      <w:r w:rsidR="00644CD5">
        <w:t>.</w:t>
      </w:r>
      <w:r>
        <w:t>539(Argininosuccinate lyase inhibitor) + 0</w:t>
      </w:r>
      <w:r w:rsidR="00644CD5">
        <w:t>.</w:t>
      </w:r>
      <w:r>
        <w:t>449(Carcinogenic</w:t>
      </w:r>
      <w:r w:rsidR="00644CD5">
        <w:t>.</w:t>
      </w:r>
      <w:r>
        <w:t xml:space="preserve"> breast) -0</w:t>
      </w:r>
      <w:r w:rsidR="00644CD5">
        <w:t>.</w:t>
      </w:r>
      <w:r>
        <w:t>202(Steroid DELTA-isomerase inhibitor) + 0</w:t>
      </w:r>
      <w:r w:rsidR="00644CD5">
        <w:t>.</w:t>
      </w:r>
      <w:r>
        <w:t>459(2-(acetamidomethylene)succinate hydrolase inhibitor) -0</w:t>
      </w:r>
      <w:r w:rsidR="00644CD5">
        <w:t>.</w:t>
      </w:r>
      <w:r>
        <w:t>146(Microtubule formation inhibitor) -0</w:t>
      </w:r>
      <w:r w:rsidR="00644CD5">
        <w:t>.</w:t>
      </w:r>
      <w:r>
        <w:t>567(HSD17B1 expression enhancer) + 0</w:t>
      </w:r>
      <w:r w:rsidR="00644CD5">
        <w:t>.</w:t>
      </w:r>
      <w:r>
        <w:t>375(GABA C receptor antagonist) -0</w:t>
      </w:r>
      <w:r w:rsidR="00644CD5">
        <w:t>.</w:t>
      </w:r>
      <w:r>
        <w:t>403(Aspartate 4-decarboxylase inhibitor) + 0</w:t>
      </w:r>
      <w:r w:rsidR="00644CD5">
        <w:t>.</w:t>
      </w:r>
      <w:r>
        <w:t>218(Mood disorders treatment) + 0</w:t>
      </w:r>
      <w:r w:rsidR="00644CD5">
        <w:t>.</w:t>
      </w:r>
      <w:r>
        <w:t>685(Stromelysin 2 inhibitor) + 0</w:t>
      </w:r>
      <w:r w:rsidR="00644CD5">
        <w:t>.</w:t>
      </w:r>
      <w:r>
        <w:t>186(Cruzipain inhibitor) -0</w:t>
      </w:r>
      <w:r w:rsidR="00644CD5">
        <w:t>.</w:t>
      </w:r>
      <w:r>
        <w:t>0246(NumNegative) + 0</w:t>
      </w:r>
      <w:r w:rsidR="00644CD5">
        <w:t>.</w:t>
      </w:r>
      <w:r>
        <w:t>227(HCV NS5A inhibitor) + 0</w:t>
      </w:r>
      <w:r w:rsidR="00644CD5">
        <w:t>.</w:t>
      </w:r>
      <w:r>
        <w:t>563(Targeting protein for Xklp2 inhibitor) + 0</w:t>
      </w:r>
      <w:r w:rsidR="00644CD5">
        <w:t>.</w:t>
      </w:r>
      <w:r>
        <w:t>455(GADD45A expression enhancer) + 0</w:t>
      </w:r>
      <w:r w:rsidR="00644CD5">
        <w:t>.</w:t>
      </w:r>
      <w:r>
        <w:t>0118(Creatine kinase i</w:t>
      </w:r>
      <w:r>
        <w:t>n</w:t>
      </w:r>
      <w:r>
        <w:lastRenderedPageBreak/>
        <w:t>hibitor) -0</w:t>
      </w:r>
      <w:r w:rsidR="00644CD5">
        <w:t>.</w:t>
      </w:r>
      <w:r>
        <w:t>243(Carcinogenic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461(CDK/Cyclin complex inhibitor) + 0</w:t>
      </w:r>
      <w:r w:rsidR="00644CD5">
        <w:t>.</w:t>
      </w:r>
      <w:r>
        <w:t>622(S-adenosyl-L-homocysteine hydrolase inhibitor) + 0</w:t>
      </w:r>
      <w:r w:rsidR="00644CD5">
        <w:t>.</w:t>
      </w:r>
      <w:r>
        <w:t>195(Nicotinic acid receptor 2 agonist) + 0</w:t>
      </w:r>
      <w:r w:rsidR="00644CD5">
        <w:t>.</w:t>
      </w:r>
      <w:r>
        <w:t>405(CYP2G1 substrate) + 0</w:t>
      </w:r>
      <w:r w:rsidR="00644CD5">
        <w:t>.</w:t>
      </w:r>
      <w:r>
        <w:t>843(Adenosine A2b receptor antagonist) + 0</w:t>
      </w:r>
      <w:r w:rsidR="00644CD5">
        <w:t>.</w:t>
      </w:r>
      <w:r>
        <w:t>561(UDP-glucose 4-epimerase inhibitor) + 0</w:t>
      </w:r>
      <w:r w:rsidR="00644CD5">
        <w:t>.</w:t>
      </w:r>
      <w:r>
        <w:t>319(BIRC3 expression enhancer) -1</w:t>
      </w:r>
      <w:r w:rsidR="00644CD5">
        <w:t>.</w:t>
      </w:r>
      <w:r>
        <w:t>29(Carbonic anhydrase VI inhibitor) -0</w:t>
      </w:r>
      <w:r w:rsidR="00644CD5">
        <w:t>.</w:t>
      </w:r>
      <w:r>
        <w:t>519(Quinone reductase 2 inhibitor) + 0</w:t>
      </w:r>
      <w:r w:rsidR="00644CD5">
        <w:t>.</w:t>
      </w:r>
      <w:r>
        <w:t>0678(NumPositive) + 1</w:t>
      </w:r>
      <w:r w:rsidR="00644CD5">
        <w:t>.</w:t>
      </w:r>
      <w:r>
        <w:t>2(MAP3K11 inhibitor) + 0</w:t>
      </w:r>
      <w:r w:rsidR="00644CD5">
        <w:t>.</w:t>
      </w:r>
      <w:r>
        <w:t>218(Cytosolic phospholipase A2 delta inhibitor) + 0</w:t>
      </w:r>
      <w:r w:rsidR="00644CD5">
        <w:t>.</w:t>
      </w:r>
      <w:r>
        <w:t>349(Sentrin-specific protease 6 inhibitor) -0</w:t>
      </w:r>
      <w:r w:rsidR="00644CD5">
        <w:t>.</w:t>
      </w:r>
      <w:r>
        <w:t>662(NOS2 expression inhibitor) + 0</w:t>
      </w:r>
      <w:r w:rsidR="00644CD5">
        <w:t>.</w:t>
      </w:r>
      <w:r>
        <w:t>378(UGT1A9 substrate) -0</w:t>
      </w:r>
      <w:r w:rsidR="00644CD5">
        <w:t>.</w:t>
      </w:r>
      <w:r>
        <w:t>22(NADPH oxidase 4 inhibitor) + 0</w:t>
      </w:r>
      <w:r w:rsidR="00644CD5">
        <w:t>.</w:t>
      </w:r>
      <w:r>
        <w:t>15(Gynecological disorders treatment) -0</w:t>
      </w:r>
      <w:r w:rsidR="00644CD5">
        <w:t>.</w:t>
      </w:r>
      <w:r>
        <w:t>213(Microtubule stabilization) -0</w:t>
      </w:r>
      <w:r w:rsidR="00644CD5">
        <w:t>.</w:t>
      </w:r>
      <w:r>
        <w:t>359(Acetylcholine M4 receptor antag</w:t>
      </w:r>
      <w:r>
        <w:t>o</w:t>
      </w:r>
      <w:r>
        <w:t>nist) -10</w:t>
      </w:r>
      <w:r w:rsidR="00644CD5">
        <w:t>.</w:t>
      </w:r>
      <w:r>
        <w:t>8(Volume^2) -0</w:t>
      </w:r>
      <w:r w:rsidR="00644CD5">
        <w:t>.</w:t>
      </w:r>
      <w:r>
        <w:t>208(Analgesic</w:t>
      </w:r>
      <w:r w:rsidR="00644CD5">
        <w:t>.</w:t>
      </w:r>
      <w:r>
        <w:t xml:space="preserve"> opioid) + 0</w:t>
      </w:r>
      <w:r w:rsidR="00644CD5">
        <w:t>.</w:t>
      </w:r>
      <w:r>
        <w:t>266(Adenosylmethionine cyclotransferase inhibitor) -0</w:t>
      </w:r>
      <w:r w:rsidR="00644CD5">
        <w:t>.</w:t>
      </w:r>
      <w:r>
        <w:t>656(GABA transporter inhibitor) -0</w:t>
      </w:r>
      <w:r w:rsidR="00644CD5">
        <w:t>.</w:t>
      </w:r>
      <w:r>
        <w:t>454(Fibromyalgia syndrome treatment) + 0</w:t>
      </w:r>
      <w:r w:rsidR="00644CD5">
        <w:t>.</w:t>
      </w:r>
      <w:r>
        <w:t>499(Protein-tyrosine phosphatase LC-PTP inhibitor) + 0</w:t>
      </w:r>
      <w:r w:rsidR="00644CD5">
        <w:t>.</w:t>
      </w:r>
      <w:r>
        <w:t>302(UDP-N-acetylmuramate-L-alanine ligase inhibitor) -0</w:t>
      </w:r>
      <w:r w:rsidR="00644CD5">
        <w:t>.</w:t>
      </w:r>
      <w:r>
        <w:t>22(Phosphorylase kinase gamma subunit 2 inhibitor) + 0</w:t>
      </w:r>
      <w:r w:rsidR="00644CD5">
        <w:t>.</w:t>
      </w:r>
      <w:r>
        <w:t>28(Lysase inhibitor) + 0</w:t>
      </w:r>
      <w:r w:rsidR="00644CD5">
        <w:t>.</w:t>
      </w:r>
      <w:r>
        <w:t>216(Ca2+/calmodulin-dependent kinase II gamma inhibitor) -0</w:t>
      </w:r>
      <w:r w:rsidR="00644CD5">
        <w:t>.</w:t>
      </w:r>
      <w:r>
        <w:t>158(Acute neurologic disorders treatment) -0</w:t>
      </w:r>
      <w:r w:rsidR="00644CD5">
        <w:t>.</w:t>
      </w:r>
      <w:r>
        <w:t>696(UDP-N-acetylglucosamine 1-carboxyvinyltransferase inhibitor) -0</w:t>
      </w:r>
      <w:r w:rsidR="00644CD5">
        <w:t>.</w:t>
      </w:r>
      <w:r>
        <w:t>249(Cyclin B1 inhibitor) + 0</w:t>
      </w:r>
      <w:r w:rsidR="00644CD5">
        <w:t>.</w:t>
      </w:r>
      <w:r>
        <w:t>586(D-Lysine 5</w:t>
      </w:r>
      <w:r w:rsidR="00644CD5">
        <w:t>.</w:t>
      </w:r>
      <w:r>
        <w:t>6-aminomutase inhibitor) + 0</w:t>
      </w:r>
      <w:r w:rsidR="00644CD5">
        <w:t>.</w:t>
      </w:r>
      <w:r>
        <w:t>45(Inositol oxygenase inhibitor) -0</w:t>
      </w:r>
      <w:r w:rsidR="00644CD5">
        <w:t>.</w:t>
      </w:r>
      <w:r>
        <w:t>13(Colic) -0</w:t>
      </w:r>
      <w:r w:rsidR="00644CD5">
        <w:t>.</w:t>
      </w:r>
      <w:r>
        <w:t>154(Raynaud's phenomenon treatment) + 0</w:t>
      </w:r>
      <w:r w:rsidR="00644CD5">
        <w:t>.</w:t>
      </w:r>
      <w:r>
        <w:t>285(Ulceration) -0</w:t>
      </w:r>
      <w:r w:rsidR="00644CD5">
        <w:t>.</w:t>
      </w:r>
      <w:r>
        <w:t>639(SFN expression enhancer) -0</w:t>
      </w:r>
      <w:r w:rsidR="00644CD5">
        <w:t>.</w:t>
      </w:r>
      <w:r>
        <w:t>291(Aldehyde dehydrogenase inhibitor) + 0</w:t>
      </w:r>
      <w:r w:rsidR="00644CD5">
        <w:t>.</w:t>
      </w:r>
      <w:r>
        <w:t>682(Glutamate decarboxylase inhibitor) -0</w:t>
      </w:r>
      <w:r w:rsidR="00644CD5">
        <w:t>.</w:t>
      </w:r>
      <w:r>
        <w:t>299(Transforming growth factor antagonist) -0</w:t>
      </w:r>
      <w:r w:rsidR="00644CD5">
        <w:t>.</w:t>
      </w:r>
      <w:r>
        <w:t>293(Hypertensive) + 0</w:t>
      </w:r>
      <w:r w:rsidR="00644CD5">
        <w:t>.</w:t>
      </w:r>
      <w:r>
        <w:t>203(Sweating) + 0</w:t>
      </w:r>
      <w:r w:rsidR="00644CD5">
        <w:t>.</w:t>
      </w:r>
      <w:r>
        <w:t>122(Urologic disorders treatment) -1</w:t>
      </w:r>
      <w:r w:rsidR="00644CD5">
        <w:t>.</w:t>
      </w:r>
      <w:r>
        <w:t>02(NF-kappa-B essential modulator inhibitor) -0</w:t>
      </w:r>
      <w:r w:rsidR="00644CD5">
        <w:t>.</w:t>
      </w:r>
      <w:r>
        <w:t>268(Panic) + 0</w:t>
      </w:r>
      <w:r w:rsidR="00644CD5">
        <w:t>.</w:t>
      </w:r>
      <w:r>
        <w:t>172(MAP-kinase-activated kinase inhibitor) -0</w:t>
      </w:r>
      <w:r w:rsidR="00644CD5">
        <w:t>.</w:t>
      </w:r>
      <w:r>
        <w:t>248(Matrix metall</w:t>
      </w:r>
      <w:r>
        <w:t>o</w:t>
      </w:r>
      <w:r>
        <w:t>proteinase 1 (membrane-type) inhibitor) + 0</w:t>
      </w:r>
      <w:r w:rsidR="00644CD5">
        <w:t>.</w:t>
      </w:r>
      <w:r>
        <w:t>206(Tripeptidyl peptidase II inhibitor) -0</w:t>
      </w:r>
      <w:r w:rsidR="00644CD5">
        <w:t>.</w:t>
      </w:r>
      <w:r>
        <w:t>237(MAP kinase 11 inhibitor) + 0</w:t>
      </w:r>
      <w:r w:rsidR="00644CD5">
        <w:t>.</w:t>
      </w:r>
      <w:r>
        <w:t>274(CYP2C19 inhibitor) -0</w:t>
      </w:r>
      <w:r w:rsidR="00644CD5">
        <w:t>.</w:t>
      </w:r>
      <w:r>
        <w:t>134(Phosphatidylinositol 3-kinase delta inhibitor) + 0</w:t>
      </w:r>
      <w:r w:rsidR="00644CD5">
        <w:t>.</w:t>
      </w:r>
      <w:r>
        <w:t>208(Integrin alphaVbeta6 antag</w:t>
      </w:r>
      <w:r>
        <w:t>o</w:t>
      </w:r>
      <w:r>
        <w:t>nist) -0</w:t>
      </w:r>
      <w:r w:rsidR="00644CD5">
        <w:t>.</w:t>
      </w:r>
      <w:r>
        <w:t>58(Hot flush treatment) + 0</w:t>
      </w:r>
      <w:r w:rsidR="00644CD5">
        <w:t>.</w:t>
      </w:r>
      <w:r>
        <w:t>209(Cholestenone 5alpha-reductase inhibitor) -0</w:t>
      </w:r>
      <w:r w:rsidR="00644CD5">
        <w:t>.</w:t>
      </w:r>
      <w:r>
        <w:t>131(Antiprotozoal (Trypan</w:t>
      </w:r>
      <w:r>
        <w:t>o</w:t>
      </w:r>
      <w:r>
        <w:t>soma)) + 0</w:t>
      </w:r>
      <w:r w:rsidR="00644CD5">
        <w:t>.</w:t>
      </w:r>
      <w:r>
        <w:t>122(5 Hydroxytryptamine 5B antagonist) + 0</w:t>
      </w:r>
      <w:r w:rsidR="00644CD5">
        <w:t>.</w:t>
      </w:r>
      <w:r>
        <w:t>651(I kappa B kinase inhibitor) + 0</w:t>
      </w:r>
      <w:r w:rsidR="00644CD5">
        <w:t>.</w:t>
      </w:r>
      <w:r>
        <w:t>795(Fatty acid binding protein adipocyte inhibitor) -0</w:t>
      </w:r>
      <w:r w:rsidR="00644CD5">
        <w:t>.</w:t>
      </w:r>
      <w:r>
        <w:t>339(Mannose-6-phosphate isomerase inhibitor) -0</w:t>
      </w:r>
      <w:r w:rsidR="00644CD5">
        <w:t>.</w:t>
      </w:r>
      <w:r>
        <w:t>804(Saccharopine dehydrogenase (NADP+</w:t>
      </w:r>
      <w:r w:rsidR="00644CD5">
        <w:t>.</w:t>
      </w:r>
      <w:r>
        <w:t xml:space="preserve"> L-lysine-forming) inhibitor) -0</w:t>
      </w:r>
      <w:r w:rsidR="00644CD5">
        <w:t>.</w:t>
      </w:r>
      <w:r>
        <w:t>204(Endothelin receptor antagonist) -0</w:t>
      </w:r>
      <w:r w:rsidR="00644CD5">
        <w:t>.</w:t>
      </w:r>
      <w:r>
        <w:t>0927(Antiallergic) + 0</w:t>
      </w:r>
      <w:r w:rsidR="00644CD5">
        <w:t>.</w:t>
      </w:r>
      <w:r>
        <w:t>6(Follicle-stimulating hormone antagonist) + 0</w:t>
      </w:r>
      <w:r w:rsidR="00644CD5">
        <w:t>.</w:t>
      </w:r>
      <w:r>
        <w:t>208(Anesthetic general) -0</w:t>
      </w:r>
      <w:r w:rsidR="00644CD5">
        <w:t>.</w:t>
      </w:r>
      <w:r>
        <w:t>879(Citrate (Si)-synthase inhibitor) + 0</w:t>
      </w:r>
      <w:r w:rsidR="00644CD5">
        <w:t>.</w:t>
      </w:r>
      <w:r>
        <w:t>187(Endometrios treatment) -0</w:t>
      </w:r>
      <w:r w:rsidR="00644CD5">
        <w:t>.</w:t>
      </w:r>
      <w:r>
        <w:t>623(UGT1A3 substrate) -0</w:t>
      </w:r>
      <w:r w:rsidR="00644CD5">
        <w:t>.</w:t>
      </w:r>
      <w:r>
        <w:t>394(Menstruation disorders treatment) + 0</w:t>
      </w:r>
      <w:r w:rsidR="00644CD5">
        <w:t>.</w:t>
      </w:r>
      <w:r>
        <w:t>275(Beta glucosidase inhibitor) -0</w:t>
      </w:r>
      <w:r w:rsidR="00644CD5">
        <w:t>.</w:t>
      </w:r>
      <w:r>
        <w:t>417(ATM kinase inhibitor) + 0</w:t>
      </w:r>
      <w:r w:rsidR="00644CD5">
        <w:t>.</w:t>
      </w:r>
      <w:r>
        <w:t>118(C10ORF10 expression enhancer) + 0</w:t>
      </w:r>
      <w:r w:rsidR="00644CD5">
        <w:t>.</w:t>
      </w:r>
      <w:r>
        <w:t>525(HMGCR e</w:t>
      </w:r>
      <w:r>
        <w:t>x</w:t>
      </w:r>
      <w:r>
        <w:t>pression inhibitor) -0</w:t>
      </w:r>
      <w:r w:rsidR="00644CD5">
        <w:t>.</w:t>
      </w:r>
      <w:r>
        <w:t>215(5 Hydroxytryptamine 4 agonist) + 0</w:t>
      </w:r>
      <w:r w:rsidR="00644CD5">
        <w:t>.</w:t>
      </w:r>
      <w:r>
        <w:t>113(Antibiotic beta Lactam-like) -0</w:t>
      </w:r>
      <w:r w:rsidR="00644CD5">
        <w:t>.</w:t>
      </w:r>
      <w:r>
        <w:t>207(Integrin beta3 antagonist) -0</w:t>
      </w:r>
      <w:r w:rsidR="00644CD5">
        <w:t>.</w:t>
      </w:r>
      <w:r>
        <w:t>563(3(or 17)beta-hydroxysteroid dehydrogenase inhibitor) + 0</w:t>
      </w:r>
      <w:r w:rsidR="00644CD5">
        <w:t>.</w:t>
      </w:r>
      <w:r>
        <w:t>543(Tyrosine phenol-lyase inhibitor) + 0</w:t>
      </w:r>
      <w:r w:rsidR="00644CD5">
        <w:t>.</w:t>
      </w:r>
      <w:r>
        <w:t>35(Ulcer</w:t>
      </w:r>
      <w:r w:rsidR="00644CD5">
        <w:t>.</w:t>
      </w:r>
      <w:r>
        <w:t xml:space="preserve"> peptic) -0</w:t>
      </w:r>
      <w:r w:rsidR="00644CD5">
        <w:t>.</w:t>
      </w:r>
      <w:r>
        <w:t>332(Chymase inhibitor) + 0</w:t>
      </w:r>
      <w:r w:rsidR="00644CD5">
        <w:t>.</w:t>
      </w:r>
      <w:r>
        <w:t>154(Gastrointestinal disorders treatment) -0</w:t>
      </w:r>
      <w:r w:rsidR="00644CD5">
        <w:t>.</w:t>
      </w:r>
      <w:r>
        <w:t>135(Sodium/hydrogen exchanger 1 inhibitor) + 0</w:t>
      </w:r>
      <w:r w:rsidR="00644CD5">
        <w:t>.</w:t>
      </w:r>
      <w:r>
        <w:t>106(Antineoplastic (endocrine cancer)) -0</w:t>
      </w:r>
      <w:r w:rsidR="00644CD5">
        <w:t>.</w:t>
      </w:r>
      <w:r>
        <w:t>223(Transcription factor E2F1 inhibitor) -0</w:t>
      </w:r>
      <w:r w:rsidR="00644CD5">
        <w:t>.</w:t>
      </w:r>
      <w:r>
        <w:t>347(Photosensitizer) -0</w:t>
      </w:r>
      <w:r w:rsidR="00644CD5">
        <w:t>.</w:t>
      </w:r>
      <w:r>
        <w:t>363(Serine-glyoxylate transaminase inhibitor) -0</w:t>
      </w:r>
      <w:r w:rsidR="00644CD5">
        <w:t>.</w:t>
      </w:r>
      <w:r>
        <w:t>425(CC chemokine 8 receptor antagonist) + 0</w:t>
      </w:r>
      <w:r w:rsidR="00644CD5">
        <w:t>.</w:t>
      </w:r>
      <w:r>
        <w:t>0973(Troponin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254(Janus tyrosine kinase 2 inhibitor) + 0</w:t>
      </w:r>
      <w:r w:rsidR="00644CD5">
        <w:t>.</w:t>
      </w:r>
      <w:r>
        <w:t>221(TNF expression enha</w:t>
      </w:r>
      <w:r>
        <w:t>n</w:t>
      </w:r>
      <w:r>
        <w:t>cer) + 0</w:t>
      </w:r>
      <w:r w:rsidR="00644CD5">
        <w:t>.</w:t>
      </w:r>
      <w:r>
        <w:t>402(Alanine transaminase inhibitor) -0</w:t>
      </w:r>
      <w:r w:rsidR="00644CD5">
        <w:t>.</w:t>
      </w:r>
      <w:r>
        <w:t>1(D-Amino-acid oxidase inhibitor) + 0</w:t>
      </w:r>
      <w:r w:rsidR="00644CD5">
        <w:t>.</w:t>
      </w:r>
      <w:r>
        <w:t>232(Leukopoiesis inhibitor) -0</w:t>
      </w:r>
      <w:r w:rsidR="00644CD5">
        <w:t>.</w:t>
      </w:r>
      <w:r>
        <w:t>178(Protein kinase C eta inhibitor) -0</w:t>
      </w:r>
      <w:r w:rsidR="00644CD5">
        <w:t>.</w:t>
      </w:r>
      <w:r>
        <w:t>286(Glaucoma) + 0</w:t>
      </w:r>
      <w:r w:rsidR="00644CD5">
        <w:t>.</w:t>
      </w:r>
      <w:r>
        <w:t>152(Alpha adrenoreceptor antagonist) -0</w:t>
      </w:r>
      <w:r w:rsidR="00644CD5">
        <w:t>.</w:t>
      </w:r>
      <w:r>
        <w:t>112(Cholecystokinin A antagonist) -0</w:t>
      </w:r>
      <w:r w:rsidR="00644CD5">
        <w:t>.</w:t>
      </w:r>
      <w:r>
        <w:t>642(Orotate phosphoribosyltransferase inhibitor) + 0</w:t>
      </w:r>
      <w:r w:rsidR="00644CD5">
        <w:t>.</w:t>
      </w:r>
      <w:r>
        <w:t>345(Morphine 6-dehydrogenase inhibitor) -0</w:t>
      </w:r>
      <w:r w:rsidR="00644CD5">
        <w:t>.</w:t>
      </w:r>
      <w:r>
        <w:t>211(Splenomegaly) -0</w:t>
      </w:r>
      <w:r w:rsidR="00644CD5">
        <w:t>.</w:t>
      </w:r>
      <w:r>
        <w:t>148(Protein kinase (CK2) alpha inhibitor) + 0</w:t>
      </w:r>
      <w:r w:rsidR="00644CD5">
        <w:t>.</w:t>
      </w:r>
      <w:r>
        <w:t>115(Radical form</w:t>
      </w:r>
      <w:r>
        <w:t>a</w:t>
      </w:r>
      <w:r>
        <w:t>tion agonist) + 0</w:t>
      </w:r>
      <w:r w:rsidR="00644CD5">
        <w:t>.</w:t>
      </w:r>
      <w:r>
        <w:t>107(Cathepsin B inhibitor) -0</w:t>
      </w:r>
      <w:r w:rsidR="00644CD5">
        <w:t>.</w:t>
      </w:r>
      <w:r>
        <w:t>347(Prostaglandin EP3 antagonist) + 0</w:t>
      </w:r>
      <w:r w:rsidR="00644CD5">
        <w:t>.</w:t>
      </w:r>
      <w:r>
        <w:t>178(CYP2C18 substrate) -0</w:t>
      </w:r>
      <w:r w:rsidR="00644CD5">
        <w:t>.</w:t>
      </w:r>
      <w:r>
        <w:t>184(Glycosylceramidase inhibitor) + 0</w:t>
      </w:r>
      <w:r w:rsidR="00644CD5">
        <w:t>.</w:t>
      </w:r>
      <w:r>
        <w:t>438(Peptide deformylase inhibitor) -0</w:t>
      </w:r>
      <w:r w:rsidR="00644CD5">
        <w:t>.</w:t>
      </w:r>
      <w:r>
        <w:t>0853(Phosphodiesterase 4A inhibitor) -0</w:t>
      </w:r>
      <w:r w:rsidR="00644CD5">
        <w:t>.</w:t>
      </w:r>
      <w:r>
        <w:t>098(Fatty acid elongase inhibitor) -0</w:t>
      </w:r>
      <w:r w:rsidR="00644CD5">
        <w:t>.</w:t>
      </w:r>
      <w:r>
        <w:t>418(Syk tyrosine kinase inhibitor) + 0</w:t>
      </w:r>
      <w:r w:rsidR="00644CD5">
        <w:t>.</w:t>
      </w:r>
      <w:r>
        <w:t>167(Phosphodiesterase XI inhibitor) -0</w:t>
      </w:r>
      <w:r w:rsidR="00644CD5">
        <w:t>.</w:t>
      </w:r>
      <w:r>
        <w:t>165(EphB4 antagonist) -0</w:t>
      </w:r>
      <w:r w:rsidR="00644CD5">
        <w:t>.</w:t>
      </w:r>
      <w:r>
        <w:t>282(Pregnane X receptor agonist) + 0</w:t>
      </w:r>
      <w:r w:rsidR="00644CD5">
        <w:t>.</w:t>
      </w:r>
      <w:r>
        <w:t>364(MAP kinase kinase inhibitor) -0</w:t>
      </w:r>
      <w:r w:rsidR="00644CD5">
        <w:t>.</w:t>
      </w:r>
      <w:r>
        <w:t>301(Contraceptive) -0</w:t>
      </w:r>
      <w:r w:rsidR="00644CD5">
        <w:t>.</w:t>
      </w:r>
      <w:r>
        <w:t>206(CYP4A11 substrate) -0</w:t>
      </w:r>
      <w:r w:rsidR="00644CD5">
        <w:t>.</w:t>
      </w:r>
      <w:r>
        <w:t>22(EDN1 expression enhancer) -0</w:t>
      </w:r>
      <w:r w:rsidR="00644CD5">
        <w:t>.</w:t>
      </w:r>
      <w:r>
        <w:t>147(Cytochrome P450 inhib</w:t>
      </w:r>
      <w:r>
        <w:t>i</w:t>
      </w:r>
      <w:r>
        <w:t>tor) + 0</w:t>
      </w:r>
      <w:r w:rsidR="00644CD5">
        <w:t>.</w:t>
      </w:r>
      <w:r>
        <w:t>23(Antipruritic</w:t>
      </w:r>
      <w:r w:rsidR="00644CD5">
        <w:t>.</w:t>
      </w:r>
      <w:r>
        <w:t xml:space="preserve"> allergic) + 0</w:t>
      </w:r>
      <w:r w:rsidR="00644CD5">
        <w:t>.</w:t>
      </w:r>
      <w:r>
        <w:t>139(VLA-4 antagonist) + 0</w:t>
      </w:r>
      <w:r w:rsidR="00644CD5">
        <w:t>.</w:t>
      </w:r>
      <w:r>
        <w:t>117(Bradycardic) -0</w:t>
      </w:r>
      <w:r w:rsidR="00644CD5">
        <w:t>.</w:t>
      </w:r>
      <w:r>
        <w:t>106(Neutral endopeptidase inhibitor) + 0</w:t>
      </w:r>
      <w:r w:rsidR="00644CD5">
        <w:t>.</w:t>
      </w:r>
      <w:r>
        <w:t>323(Oxytocic) + 0</w:t>
      </w:r>
      <w:r w:rsidR="00644CD5">
        <w:t>.</w:t>
      </w:r>
      <w:r>
        <w:t>106(Hyperglycemic) -0</w:t>
      </w:r>
      <w:r w:rsidR="00644CD5">
        <w:t>.</w:t>
      </w:r>
      <w:r>
        <w:t>0861(Hypogonadism treatment) -0</w:t>
      </w:r>
      <w:r w:rsidR="00644CD5">
        <w:t>.</w:t>
      </w:r>
      <w:r>
        <w:t>115(Sigma 1 receptor antagonist) -0</w:t>
      </w:r>
      <w:r w:rsidR="00644CD5">
        <w:t>.</w:t>
      </w:r>
      <w:r>
        <w:t>194(Sphingosine 1-phosphate receptor 2 antagonist) + 0</w:t>
      </w:r>
      <w:r w:rsidR="00644CD5">
        <w:t>.</w:t>
      </w:r>
      <w:r>
        <w:t>207(Diabetic neuropathy treatment) -0</w:t>
      </w:r>
      <w:r w:rsidR="00644CD5">
        <w:t>.</w:t>
      </w:r>
      <w:r>
        <w:t>0654(Interleukin 8 antagonist) -0</w:t>
      </w:r>
      <w:r w:rsidR="00644CD5">
        <w:t>.</w:t>
      </w:r>
      <w:r>
        <w:t>0901(Antiviral (Rhinovirus)) + 0</w:t>
      </w:r>
      <w:r w:rsidR="00644CD5">
        <w:t>.</w:t>
      </w:r>
      <w:r>
        <w:t>0871(CDC-like kinase 1 inhibitor) -0</w:t>
      </w:r>
      <w:r w:rsidR="00644CD5">
        <w:t>.</w:t>
      </w:r>
      <w:r>
        <w:t>13(Gelatinase inhibitor) + 0</w:t>
      </w:r>
      <w:r w:rsidR="00644CD5">
        <w:t>.</w:t>
      </w:r>
      <w:r>
        <w:t>508(CYP4F3 substrate) + 0</w:t>
      </w:r>
      <w:r w:rsidR="00644CD5">
        <w:t>.</w:t>
      </w:r>
      <w:r>
        <w:t>166(Urticaria) + 0</w:t>
      </w:r>
      <w:r w:rsidR="00644CD5">
        <w:t>.</w:t>
      </w:r>
      <w:r>
        <w:t>075(Gout treatment) + 0</w:t>
      </w:r>
      <w:r w:rsidR="00644CD5">
        <w:t>.</w:t>
      </w:r>
      <w:r>
        <w:t>249(Nitric-oxide synthase stimulant) + 0</w:t>
      </w:r>
      <w:r w:rsidR="00644CD5">
        <w:t>.</w:t>
      </w:r>
      <w:r>
        <w:t>283(Formyl peptide receptor 1 antagonist) -0</w:t>
      </w:r>
      <w:r w:rsidR="00644CD5">
        <w:t>.</w:t>
      </w:r>
      <w:r>
        <w:t>165(SUMO-activating enzyme subunit 1 inhib</w:t>
      </w:r>
      <w:r>
        <w:t>i</w:t>
      </w:r>
      <w:r>
        <w:t>tor) -0</w:t>
      </w:r>
      <w:r w:rsidR="00644CD5">
        <w:t>.</w:t>
      </w:r>
      <w:r>
        <w:t>325(Sulfate adenylyltransferase inhibitor) -0</w:t>
      </w:r>
      <w:r w:rsidR="00644CD5">
        <w:t>.</w:t>
      </w:r>
      <w:r>
        <w:t>422(DNA methyltransferase 3B inhibitor) + 0</w:t>
      </w:r>
      <w:r w:rsidR="00644CD5">
        <w:t>.</w:t>
      </w:r>
      <w:r>
        <w:t>3(Anticholelithogenic) -0</w:t>
      </w:r>
      <w:r w:rsidR="00644CD5">
        <w:t>.</w:t>
      </w:r>
      <w:r>
        <w:t>257(CF transmembrane conductance regulator antagonist) + 0</w:t>
      </w:r>
      <w:r w:rsidR="00644CD5">
        <w:t>.</w:t>
      </w:r>
      <w:r>
        <w:t>221(Nerve growth factor antagonist) -0</w:t>
      </w:r>
      <w:r w:rsidR="00644CD5">
        <w:t>.</w:t>
      </w:r>
      <w:r>
        <w:t>0616(Nucleoside transporters inhibitor) + 0</w:t>
      </w:r>
      <w:r w:rsidR="00644CD5">
        <w:t>.</w:t>
      </w:r>
      <w:r>
        <w:t>0652(FABP1 expression enhancer) -0</w:t>
      </w:r>
      <w:r w:rsidR="00644CD5">
        <w:t>.</w:t>
      </w:r>
      <w:r>
        <w:t>413(Cyanate hydr</w:t>
      </w:r>
      <w:r>
        <w:t>a</w:t>
      </w:r>
      <w:r>
        <w:t>tase inhibitor) -0</w:t>
      </w:r>
      <w:r w:rsidR="00644CD5">
        <w:t>.</w:t>
      </w:r>
      <w:r>
        <w:t>27(Thyroid hormone antagonist) + 0</w:t>
      </w:r>
      <w:r w:rsidR="00644CD5">
        <w:t>.</w:t>
      </w:r>
      <w:r>
        <w:t>0814(Carbonic anhydrase III inhibitor) -0</w:t>
      </w:r>
      <w:r w:rsidR="00644CD5">
        <w:t>.</w:t>
      </w:r>
      <w:r>
        <w:t>0967(Glycogen sy</w:t>
      </w:r>
      <w:r>
        <w:t>n</w:t>
      </w:r>
      <w:r>
        <w:t>thase kinase-3 alpha inhibitor) -0</w:t>
      </w:r>
      <w:r w:rsidR="00644CD5">
        <w:t>.</w:t>
      </w:r>
      <w:r>
        <w:t>166(Propanediol dehydratase inhibitor) + 0</w:t>
      </w:r>
      <w:r w:rsidR="00644CD5">
        <w:t>.</w:t>
      </w:r>
      <w:r>
        <w:t>0133(NumHal) + 0</w:t>
      </w:r>
      <w:r w:rsidR="00644CD5">
        <w:t>.</w:t>
      </w:r>
      <w:r>
        <w:t>104(Pectate lyase inhibitor) + 0</w:t>
      </w:r>
      <w:r w:rsidR="00644CD5">
        <w:t>.</w:t>
      </w:r>
      <w:r>
        <w:t>293(Tetracycline antiport transporter antagonist) -0</w:t>
      </w:r>
      <w:r w:rsidR="00644CD5">
        <w:t>.</w:t>
      </w:r>
      <w:r>
        <w:t>252(FAS expression inhibitor) -2</w:t>
      </w:r>
      <w:r w:rsidR="00644CD5">
        <w:t>.</w:t>
      </w:r>
      <w:r>
        <w:t>71(Volume^3) + 0</w:t>
      </w:r>
      <w:r w:rsidR="00644CD5">
        <w:t>.</w:t>
      </w:r>
      <w:r>
        <w:t>104(DNA polymerase beta inhibitor) + 0</w:t>
      </w:r>
      <w:r w:rsidR="00644CD5">
        <w:t>.</w:t>
      </w:r>
      <w:r>
        <w:t>093(Lichenoid eruption) -0</w:t>
      </w:r>
      <w:r w:rsidR="00644CD5">
        <w:t>.</w:t>
      </w:r>
      <w:r>
        <w:t>235(Oxytocin agonist) -</w:t>
      </w:r>
      <w:r>
        <w:lastRenderedPageBreak/>
        <w:t>0</w:t>
      </w:r>
      <w:r w:rsidR="00644CD5">
        <w:t>.</w:t>
      </w:r>
      <w:r>
        <w:t>0796(Phosphatidylinositol 3-kinase alpha inhibitor) + 0</w:t>
      </w:r>
      <w:r w:rsidR="00644CD5">
        <w:t>.</w:t>
      </w:r>
      <w:r>
        <w:t>0882(Carcinogenic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292(FAD dipho</w:t>
      </w:r>
      <w:r>
        <w:t>s</w:t>
      </w:r>
      <w:r>
        <w:t>phatase inhibitor) -0</w:t>
      </w:r>
      <w:r w:rsidR="00644CD5">
        <w:t>.</w:t>
      </w:r>
      <w:r>
        <w:t>0647(Epithelial sodium channel blocker) -0</w:t>
      </w:r>
      <w:r w:rsidR="00644CD5">
        <w:t>.</w:t>
      </w:r>
      <w:r>
        <w:t>0608(EIF5A expression inhibitor) + 0</w:t>
      </w:r>
      <w:r w:rsidR="00644CD5">
        <w:t>.</w:t>
      </w:r>
      <w:r>
        <w:t>185(Glyceraldehyde-3-phosphate dehydrogenase (phosphorylating) inhibitor) + 0</w:t>
      </w:r>
      <w:r w:rsidR="00644CD5">
        <w:t>.</w:t>
      </w:r>
      <w:r>
        <w:t>0556(MAP kinase kinase 7 inhib</w:t>
      </w:r>
      <w:r>
        <w:t>i</w:t>
      </w:r>
      <w:r>
        <w:t>tor) -0</w:t>
      </w:r>
      <w:r w:rsidR="00644CD5">
        <w:t>.</w:t>
      </w:r>
      <w:r>
        <w:t>217(Lysophosphatidic acid 1 receptor antagonist) + 0</w:t>
      </w:r>
      <w:r w:rsidR="00644CD5">
        <w:t>.</w:t>
      </w:r>
      <w:r>
        <w:t>075(Prostaglandin E1 agonist) -0</w:t>
      </w:r>
      <w:r w:rsidR="00644CD5">
        <w:t>.</w:t>
      </w:r>
      <w:r>
        <w:t>0604(Jaundice) -0</w:t>
      </w:r>
      <w:r w:rsidR="00644CD5">
        <w:t>.</w:t>
      </w:r>
      <w:r>
        <w:t>0575(17-Beta-hydroxysteroid dehydrogenase 1 inhibitor) -0</w:t>
      </w:r>
      <w:r w:rsidR="00644CD5">
        <w:t>.</w:t>
      </w:r>
      <w:r>
        <w:t>0899(Glutamate receptor antagonist) + 0</w:t>
      </w:r>
      <w:r w:rsidR="00644CD5">
        <w:t>.</w:t>
      </w:r>
      <w:r>
        <w:t>232(Progesterone receptor B1 antagonist) -0</w:t>
      </w:r>
      <w:r w:rsidR="00644CD5">
        <w:t>.</w:t>
      </w:r>
      <w:r>
        <w:t>205(Protocatechuate 4</w:t>
      </w:r>
      <w:r w:rsidR="00644CD5">
        <w:t>.</w:t>
      </w:r>
      <w:r>
        <w:t>5-dioxygenase inhibitor) + 0</w:t>
      </w:r>
      <w:r w:rsidR="00644CD5">
        <w:t>.</w:t>
      </w:r>
      <w:r>
        <w:t>123(Oleamide hydrolase inhibitor) + 0</w:t>
      </w:r>
      <w:r w:rsidR="00644CD5">
        <w:t>.</w:t>
      </w:r>
      <w:r>
        <w:t>206(GABA B receptor antagonist) + 0</w:t>
      </w:r>
      <w:r w:rsidR="00644CD5">
        <w:t>.</w:t>
      </w:r>
      <w:r>
        <w:t>153(Glucosyl transferase inhibitor) -0</w:t>
      </w:r>
      <w:r w:rsidR="00644CD5">
        <w:t>.</w:t>
      </w:r>
      <w:r>
        <w:t>0409(ATPase (Mitochondrial F1F0) inhibitor) + 0</w:t>
      </w:r>
      <w:r w:rsidR="00644CD5">
        <w:t>.</w:t>
      </w:r>
      <w:r>
        <w:t>0748(Glycogen synthase kinase-3 inhibitor) -0</w:t>
      </w:r>
      <w:r w:rsidR="00644CD5">
        <w:t>.</w:t>
      </w:r>
      <w:r>
        <w:t>0373(HIV-1 reverse transcriptase inhibitor) + 0</w:t>
      </w:r>
      <w:r w:rsidR="00644CD5">
        <w:t>.</w:t>
      </w:r>
      <w:r>
        <w:t>0595(Hypersexuality) + 0</w:t>
      </w:r>
      <w:r w:rsidR="00644CD5">
        <w:t>.</w:t>
      </w:r>
      <w:r>
        <w:t>0488(Endothelin converting enzyme 1 inhibitor) + 0</w:t>
      </w:r>
      <w:r w:rsidR="00644CD5">
        <w:t>.</w:t>
      </w:r>
      <w:r>
        <w:t>0391(MAP kinase 1 inhibitor) -0</w:t>
      </w:r>
      <w:r w:rsidR="00644CD5">
        <w:t>.</w:t>
      </w:r>
      <w:r>
        <w:t>0627(Carcinogenic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mammary gland) -0</w:t>
      </w:r>
      <w:r w:rsidR="00644CD5">
        <w:t>.</w:t>
      </w:r>
      <w:r>
        <w:t>137(Phosphodiesterase 1A inhibitor) + 0</w:t>
      </w:r>
      <w:r w:rsidR="00644CD5">
        <w:t>.</w:t>
      </w:r>
      <w:r>
        <w:t>106(H+/K+-transporting ATPase inhibitor) + 0</w:t>
      </w:r>
      <w:r w:rsidR="00644CD5">
        <w:t>.</w:t>
      </w:r>
      <w:r>
        <w:t>107(TH expression enhancer) + 0</w:t>
      </w:r>
      <w:r w:rsidR="00644CD5">
        <w:t>.</w:t>
      </w:r>
      <w:r>
        <w:t>123(Motilin receptor antagonist) + 0</w:t>
      </w:r>
      <w:r w:rsidR="00644CD5">
        <w:t>.</w:t>
      </w:r>
      <w:r>
        <w:t>146(Oxaloacetate decarboxylase inhibitor) -0</w:t>
      </w:r>
      <w:r w:rsidR="00644CD5">
        <w:t>.</w:t>
      </w:r>
      <w:r>
        <w:t>132(CYP3A inducer) -0</w:t>
      </w:r>
      <w:r w:rsidR="00644CD5">
        <w:t>.</w:t>
      </w:r>
      <w:r>
        <w:t>0872(DHRS3 expression enhancer) + 0</w:t>
      </w:r>
      <w:r w:rsidR="00644CD5">
        <w:t>.</w:t>
      </w:r>
      <w:r>
        <w:t>0546(Tachycardiac) + 0</w:t>
      </w:r>
      <w:r w:rsidR="00644CD5">
        <w:t>.</w:t>
      </w:r>
      <w:r>
        <w:t>0365(Matrix metalloproteinase 2 (membrane-type) inhibitor) + 0</w:t>
      </w:r>
      <w:r w:rsidR="00644CD5">
        <w:t>.</w:t>
      </w:r>
      <w:r>
        <w:t>043(Sirtuin inhibitor) + 0</w:t>
      </w:r>
      <w:r w:rsidR="00644CD5">
        <w:t>.</w:t>
      </w:r>
      <w:r>
        <w:t>135(Carbonic anhydrase VA inhibitor) + 0</w:t>
      </w:r>
      <w:r w:rsidR="00644CD5">
        <w:t>.</w:t>
      </w:r>
      <w:r>
        <w:t>0866(H2AFX expression enhancer) -0</w:t>
      </w:r>
      <w:r w:rsidR="00644CD5">
        <w:t>.</w:t>
      </w:r>
      <w:r>
        <w:t>0282(Apical sodium codependent bile acid transporter inhibitor) -0</w:t>
      </w:r>
      <w:r w:rsidR="00644CD5">
        <w:t>.</w:t>
      </w:r>
      <w:r>
        <w:t>0296(Calcium channel T-type blocker) + 0</w:t>
      </w:r>
      <w:r w:rsidR="00644CD5">
        <w:t>.</w:t>
      </w:r>
      <w:r>
        <w:t>0239(Elastase 2A inhibitor) + 0</w:t>
      </w:r>
      <w:r w:rsidR="00644CD5">
        <w:t>.</w:t>
      </w:r>
      <w:r>
        <w:t>0842(CYP11B1 inhibitor) + 0</w:t>
      </w:r>
      <w:r w:rsidR="00644CD5">
        <w:t>.</w:t>
      </w:r>
      <w:r>
        <w:t>0255(Interleukin 4 antagonist) -0</w:t>
      </w:r>
      <w:r w:rsidR="00644CD5">
        <w:t>.</w:t>
      </w:r>
      <w:r>
        <w:t>0425(Neuropeptide Y antagonist) + 0</w:t>
      </w:r>
      <w:r w:rsidR="00644CD5">
        <w:t>.</w:t>
      </w:r>
      <w:r>
        <w:t>0979(UGT2B7H substrate) -0</w:t>
      </w:r>
      <w:r w:rsidR="00644CD5">
        <w:t>.</w:t>
      </w:r>
      <w:r>
        <w:t>0942(Aspartate carbamoyltransferase inhibitor) -0</w:t>
      </w:r>
      <w:r w:rsidR="00644CD5">
        <w:t>.</w:t>
      </w:r>
      <w:r>
        <w:t>0243(Acetylcholine M1 receptor agonist) -0</w:t>
      </w:r>
      <w:r w:rsidR="00644CD5">
        <w:t>.</w:t>
      </w:r>
      <w:r>
        <w:t>0729(Nuclear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0727(Reverse transcriptase (Hepatitis B) inhibitor) -0</w:t>
      </w:r>
      <w:r w:rsidR="00644CD5">
        <w:t>.</w:t>
      </w:r>
      <w:r>
        <w:t>027(CLU expression enhancer) -0</w:t>
      </w:r>
      <w:r w:rsidR="00644CD5">
        <w:t>.</w:t>
      </w:r>
      <w:r>
        <w:t>0827(Beta-N-acetylhexosaminidase inhibitor) + 0</w:t>
      </w:r>
      <w:r w:rsidR="00644CD5">
        <w:t>.</w:t>
      </w:r>
      <w:r>
        <w:t>063(Caspase 8 inhibitor) + 0</w:t>
      </w:r>
      <w:r w:rsidR="00644CD5">
        <w:t>.</w:t>
      </w:r>
      <w:r>
        <w:t>0139(dTMP kinase inhibitor) + 0</w:t>
      </w:r>
      <w:r w:rsidR="00644CD5">
        <w:t>.</w:t>
      </w:r>
      <w:r>
        <w:t>0456(5 Hydroxytryptamine 1D antagonist) + 0</w:t>
      </w:r>
      <w:r w:rsidR="00644CD5">
        <w:t>.</w:t>
      </w:r>
      <w:r>
        <w:t>00699(MW) -0</w:t>
      </w:r>
      <w:r w:rsidR="00644CD5">
        <w:t>.</w:t>
      </w:r>
      <w:r>
        <w:t>0356(Cyclin B2 inhibitor) -0</w:t>
      </w:r>
      <w:r w:rsidR="00644CD5">
        <w:t>.</w:t>
      </w:r>
      <w:r>
        <w:t>0121(Complement inhibitor) -0</w:t>
      </w:r>
      <w:r w:rsidR="00644CD5">
        <w:t>.</w:t>
      </w:r>
      <w:r>
        <w:t>0157(Lysophosphatidic acid 3 receptor antagonist) + 0</w:t>
      </w:r>
      <w:r w:rsidR="00644CD5">
        <w:t>.</w:t>
      </w:r>
      <w:r>
        <w:t>0288(Headache) -0</w:t>
      </w:r>
      <w:r w:rsidR="00644CD5">
        <w:t>.</w:t>
      </w:r>
      <w:r>
        <w:t>0152(Cyclin-dependent kinase 9 inhibitor) + 0</w:t>
      </w:r>
      <w:r w:rsidR="00644CD5">
        <w:t>.</w:t>
      </w:r>
      <w:r>
        <w:t>0164(Antiparasitic) + 0</w:t>
      </w:r>
      <w:r w:rsidR="00644CD5">
        <w:t>.</w:t>
      </w:r>
      <w:r>
        <w:t>0131(Alcohol dehydr</w:t>
      </w:r>
      <w:r>
        <w:t>o</w:t>
      </w:r>
      <w:r>
        <w:t>genase substrate) -0</w:t>
      </w:r>
      <w:r w:rsidR="00644CD5">
        <w:t>.</w:t>
      </w:r>
      <w:r>
        <w:t>0433(X-His dipeptidase inhibitor) -0</w:t>
      </w:r>
      <w:r w:rsidR="00644CD5">
        <w:t>.</w:t>
      </w:r>
      <w:r>
        <w:t>0135(COL1A1 expression enhancer) + 0</w:t>
      </w:r>
      <w:r w:rsidR="00644CD5">
        <w:t>.</w:t>
      </w:r>
      <w:r>
        <w:t>0392(CDC-like kinase 4 inhibitor) + 0</w:t>
      </w:r>
      <w:r w:rsidR="00644CD5">
        <w:t>.</w:t>
      </w:r>
      <w:r>
        <w:t>0368(Somatostatin 2 antagonist) + 0</w:t>
      </w:r>
      <w:r w:rsidR="00644CD5">
        <w:t>.</w:t>
      </w:r>
      <w:r>
        <w:t>0529(UGT2B7Y substrate) + 0</w:t>
      </w:r>
      <w:r w:rsidR="00644CD5">
        <w:t>.</w:t>
      </w:r>
      <w:r>
        <w:t>0103(CXC chemokine 3 receptor antagonist) -0</w:t>
      </w:r>
      <w:r w:rsidR="00644CD5">
        <w:t>.</w:t>
      </w:r>
      <w:r>
        <w:t>0162(MT1G expression enhancer) -0</w:t>
      </w:r>
      <w:r w:rsidR="00644CD5">
        <w:t>.</w:t>
      </w:r>
      <w:r>
        <w:t>0329(Acetylcholine M5 receptor antagonist) + 0</w:t>
      </w:r>
      <w:r w:rsidR="00644CD5">
        <w:t>.</w:t>
      </w:r>
      <w:r>
        <w:t>00529(Antineoplastic (breast cancer)) -0</w:t>
      </w:r>
      <w:r w:rsidR="00644CD5">
        <w:t>.</w:t>
      </w:r>
      <w:r>
        <w:t>0328(Cellulose synthase (UDP-forming) inhibitor) + 0</w:t>
      </w:r>
      <w:r w:rsidR="00644CD5">
        <w:t>.</w:t>
      </w:r>
      <w:r>
        <w:t>00815(Melanocortin 4 antagonist) + 0</w:t>
      </w:r>
      <w:r w:rsidR="00644CD5">
        <w:t>.</w:t>
      </w:r>
      <w:r>
        <w:t>0105(Extrapyramidal disorders treatment) + 0</w:t>
      </w:r>
      <w:r w:rsidR="00644CD5">
        <w:t>.</w:t>
      </w:r>
      <w:r>
        <w:t>0033(Aldehyde dehydrogenase substrate) -0</w:t>
      </w:r>
      <w:r w:rsidR="00644CD5">
        <w:t>.</w:t>
      </w:r>
      <w:r>
        <w:t>00709(Histamine H2 receptor agonist) + 0</w:t>
      </w:r>
      <w:r w:rsidR="00644CD5">
        <w:t>.</w:t>
      </w:r>
      <w:r>
        <w:t>0113(Thioredoxin reductase 3 inhibitor) + 0</w:t>
      </w:r>
      <w:r w:rsidR="00644CD5">
        <w:t>.</w:t>
      </w:r>
      <w:r>
        <w:t>0049(Beta-D-fucosidase inhibitor) + 0</w:t>
      </w:r>
      <w:r w:rsidR="00644CD5">
        <w:t>.</w:t>
      </w:r>
      <w:r>
        <w:t>00261(Expectorant) -0</w:t>
      </w:r>
      <w:r w:rsidR="00644CD5">
        <w:t>.</w:t>
      </w:r>
      <w:r>
        <w:t>00512(NAD(P)H dehydrogenase (quinone) 1 inhibitor) + 5</w:t>
      </w:r>
      <w:r w:rsidR="00644CD5">
        <w:t>.</w:t>
      </w:r>
      <w:r>
        <w:t>44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</w:t>
      </w:r>
    </w:p>
    <w:p w:rsidR="00484000" w:rsidRDefault="00484000" w:rsidP="00484000">
      <w:pPr>
        <w:pStyle w:val="paragraph"/>
      </w:pPr>
      <w:r>
        <w:t xml:space="preserve"> </w:t>
      </w:r>
      <w:proofErr w:type="gramStart"/>
      <w:r>
        <w:t>+ 0</w:t>
      </w:r>
      <w:r w:rsidR="00644CD5">
        <w:t>.</w:t>
      </w:r>
      <w:r>
        <w:t>735(CYP2D substrate) -1</w:t>
      </w:r>
      <w:r w:rsidR="00644CD5">
        <w:t>.</w:t>
      </w:r>
      <w:r>
        <w:t>52(N4-(beta-N-acetylglucosaminyl)-L-asparaginase inhibitor) -0</w:t>
      </w:r>
      <w:r w:rsidR="00644CD5">
        <w:t>.</w:t>
      </w:r>
      <w:r>
        <w:t>318(Thrombocytopenia) -0</w:t>
      </w:r>
      <w:r w:rsidR="00644CD5">
        <w:t>.</w:t>
      </w:r>
      <w:r>
        <w:t>752(Mydriatic) + 0</w:t>
      </w:r>
      <w:r w:rsidR="00644CD5">
        <w:t>.</w:t>
      </w:r>
      <w:r>
        <w:t>152(NumAromAtoms) -0</w:t>
      </w:r>
      <w:r w:rsidR="00644CD5">
        <w:t>.</w:t>
      </w:r>
      <w:r>
        <w:t>0981(Aggrecanase inhibitor) -0</w:t>
      </w:r>
      <w:r w:rsidR="00644CD5">
        <w:t>.</w:t>
      </w:r>
      <w:r>
        <w:t>122(Protein kinase (CaMK</w:t>
      </w:r>
      <w:r w:rsidR="00644CD5">
        <w:t>.</w:t>
      </w:r>
      <w:proofErr w:type="gramEnd"/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111(Immunoglobulin Fc receptor antagonist) -0</w:t>
      </w:r>
      <w:r w:rsidR="00644CD5">
        <w:t>.</w:t>
      </w:r>
      <w:r>
        <w:t>581(CYP1A2 substrate) + 1</w:t>
      </w:r>
      <w:r w:rsidR="00644CD5">
        <w:t>.</w:t>
      </w:r>
      <w:r>
        <w:t>02(Potassium channel Kv1.1 blocker) + 0</w:t>
      </w:r>
      <w:r w:rsidR="00644CD5">
        <w:t>.</w:t>
      </w:r>
      <w:r>
        <w:t>4(Hypothermic) -0</w:t>
      </w:r>
      <w:r w:rsidR="00644CD5">
        <w:t>.</w:t>
      </w:r>
      <w:r>
        <w:t>192(Bradykinin antagonist) + 0</w:t>
      </w:r>
      <w:r w:rsidR="00644CD5">
        <w:t>.</w:t>
      </w:r>
      <w:r>
        <w:t>947(IL4 expression enhancer) + 0</w:t>
      </w:r>
      <w:r w:rsidR="00644CD5">
        <w:t>.</w:t>
      </w:r>
      <w:r>
        <w:t>153(GDPD3 expression enhancer) -0</w:t>
      </w:r>
      <w:r w:rsidR="00644CD5">
        <w:t>.</w:t>
      </w:r>
      <w:r>
        <w:t>0517(Dihydroneopterin aldolase inhibitor) -0</w:t>
      </w:r>
      <w:r w:rsidR="00644CD5">
        <w:t>.</w:t>
      </w:r>
      <w:r>
        <w:t>0785(Nicotinic receptor alpha10 subunit antag</w:t>
      </w:r>
      <w:r>
        <w:t>o</w:t>
      </w:r>
      <w:r>
        <w:t>nist) + 0</w:t>
      </w:r>
      <w:r w:rsidR="00644CD5">
        <w:t>.</w:t>
      </w:r>
      <w:r>
        <w:t>644(Antibiotic Cephalosporin-like) + 1</w:t>
      </w:r>
      <w:r w:rsidR="00644CD5">
        <w:t>.</w:t>
      </w:r>
      <w:r>
        <w:t>23(Methionyl aminopeptidase inhibitor) + 0</w:t>
      </w:r>
      <w:r w:rsidR="00644CD5">
        <w:t>.</w:t>
      </w:r>
      <w:r>
        <w:t>25(Length) -0</w:t>
      </w:r>
      <w:r w:rsidR="00644CD5">
        <w:t>.</w:t>
      </w:r>
      <w:r>
        <w:t>489(5 Hydroxytryptamine 7 antagonist) -0</w:t>
      </w:r>
      <w:r w:rsidR="00644CD5">
        <w:t>.</w:t>
      </w:r>
      <w:r>
        <w:t>21(Protein-tyrosine phosphatase 1B inhibitor) + 0</w:t>
      </w:r>
      <w:r w:rsidR="00644CD5">
        <w:t>.</w:t>
      </w:r>
      <w:r>
        <w:t>108(Lipophilicity^2) + 0</w:t>
      </w:r>
      <w:r w:rsidR="00644CD5">
        <w:t>.</w:t>
      </w:r>
      <w:r>
        <w:t>193(Bombesin 1 receptor antagonist) -0</w:t>
      </w:r>
      <w:r w:rsidR="00644CD5">
        <w:t>.</w:t>
      </w:r>
      <w:r>
        <w:t>615(CYP2C substrate) -0</w:t>
      </w:r>
      <w:r w:rsidR="00644CD5">
        <w:t>.</w:t>
      </w:r>
      <w:r>
        <w:t>184(Cholestasis) -0</w:t>
      </w:r>
      <w:r w:rsidR="00644CD5">
        <w:t>.</w:t>
      </w:r>
      <w:r>
        <w:t>568(SQLE expression inhib</w:t>
      </w:r>
      <w:r>
        <w:t>i</w:t>
      </w:r>
      <w:r>
        <w:t>tor) -0</w:t>
      </w:r>
      <w:r w:rsidR="00644CD5">
        <w:t>.</w:t>
      </w:r>
      <w:r>
        <w:t>0876(NumAcceptor) + 0</w:t>
      </w:r>
      <w:r w:rsidR="00644CD5">
        <w:t>.</w:t>
      </w:r>
      <w:r>
        <w:t>173(NumPositive) -0</w:t>
      </w:r>
      <w:r w:rsidR="00644CD5">
        <w:t>.</w:t>
      </w:r>
      <w:r>
        <w:t>0857(Transcription factor inhibitor) + 0</w:t>
      </w:r>
      <w:r w:rsidR="00644CD5">
        <w:t>.</w:t>
      </w:r>
      <w:r>
        <w:t>356(Caspase 7 inhibitor) -1</w:t>
      </w:r>
      <w:r w:rsidR="00644CD5">
        <w:t>.</w:t>
      </w:r>
      <w:r>
        <w:t>71(CDK4/cyclin D inhibitor) + 0</w:t>
      </w:r>
      <w:r w:rsidR="00644CD5">
        <w:t>.</w:t>
      </w:r>
      <w:r>
        <w:t>204(Phospholipase A1 inhibitor) + 0</w:t>
      </w:r>
      <w:r w:rsidR="00644CD5">
        <w:t>.</w:t>
      </w:r>
      <w:r>
        <w:t>467(FOS expression enhancer) + 2</w:t>
      </w:r>
      <w:r w:rsidR="00644CD5">
        <w:t>.</w:t>
      </w:r>
      <w:r>
        <w:t>41(Carbonic anhydrase XIV inhibitor) -0</w:t>
      </w:r>
      <w:r w:rsidR="00644CD5">
        <w:t>.</w:t>
      </w:r>
      <w:r>
        <w:t>377(Peptidyl-prolyl cis-trans isomerase FKBP4 inhibitor) -0</w:t>
      </w:r>
      <w:r w:rsidR="00644CD5">
        <w:t>.</w:t>
      </w:r>
      <w:r>
        <w:t>83(Thromboxane synthase inhibitor) -0</w:t>
      </w:r>
      <w:r w:rsidR="00644CD5">
        <w:t>.</w:t>
      </w:r>
      <w:r>
        <w:t>362(Amiloride-sensitive sodium channel 1 alpha-subunit blocker) -0</w:t>
      </w:r>
      <w:r w:rsidR="00644CD5">
        <w:t>.</w:t>
      </w:r>
      <w:r>
        <w:t>0443(Tyrosine-protein kinase receptor antagonist) -0</w:t>
      </w:r>
      <w:r w:rsidR="00644CD5">
        <w:t>.</w:t>
      </w:r>
      <w:r>
        <w:t>736(Carcinogenic) + 16</w:t>
      </w:r>
      <w:r w:rsidR="00644CD5">
        <w:t>.</w:t>
      </w:r>
      <w:r>
        <w:t>7(Lipophilicity) + 0</w:t>
      </w:r>
      <w:r w:rsidR="00644CD5">
        <w:t>.</w:t>
      </w:r>
      <w:r>
        <w:t>819(Hypertrichosis) + 0</w:t>
      </w:r>
      <w:r w:rsidR="00644CD5">
        <w:t>.</w:t>
      </w:r>
      <w:r>
        <w:t>359(Carcinogenic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68(Bacterial leucyl aminopeptidase inhibitor) -1</w:t>
      </w:r>
      <w:r w:rsidR="00644CD5">
        <w:t>.</w:t>
      </w:r>
      <w:r>
        <w:t>18(Potassium channel (Ca-activated) activator) -0</w:t>
      </w:r>
      <w:r w:rsidR="00644CD5">
        <w:t>.</w:t>
      </w:r>
      <w:r>
        <w:t>771(Heat shock protein antagonist) + 0</w:t>
      </w:r>
      <w:r w:rsidR="00644CD5">
        <w:t>.</w:t>
      </w:r>
      <w:r>
        <w:t>279(Immunosuppressant) + 1</w:t>
      </w:r>
      <w:r w:rsidR="00644CD5">
        <w:t>.</w:t>
      </w:r>
      <w:r>
        <w:t>49((R)-aminopropanol dehydrogenase inhibitor) + 1</w:t>
      </w:r>
      <w:r w:rsidR="00644CD5">
        <w:t>.</w:t>
      </w:r>
      <w:r>
        <w:t>04(NAD(P)+ transhydrogenase (AB-specific) inhibitor) + 0</w:t>
      </w:r>
      <w:r w:rsidR="00644CD5">
        <w:t>.</w:t>
      </w:r>
      <w:r>
        <w:t>335(Myocarditis) -1</w:t>
      </w:r>
      <w:r w:rsidR="00644CD5">
        <w:t>.</w:t>
      </w:r>
      <w:r>
        <w:t>05(Anesthetic inhalation) -1</w:t>
      </w:r>
      <w:r w:rsidR="00644CD5">
        <w:t>.</w:t>
      </w:r>
      <w:r>
        <w:t>13(Antineoplastic antimetabolite) -0</w:t>
      </w:r>
      <w:r w:rsidR="00644CD5">
        <w:t>.</w:t>
      </w:r>
      <w:r>
        <w:t>296(5 Hydroxytryptamine 4E antagonist) -0</w:t>
      </w:r>
      <w:r w:rsidR="00644CD5">
        <w:t>.</w:t>
      </w:r>
      <w:r>
        <w:t>7(Cell wall biosynthesis inhibitor) + 0</w:t>
      </w:r>
      <w:r w:rsidR="00644CD5">
        <w:t>.</w:t>
      </w:r>
      <w:r>
        <w:t>442(Apnea) -1</w:t>
      </w:r>
      <w:r w:rsidR="00644CD5">
        <w:t>.</w:t>
      </w:r>
      <w:r>
        <w:t>12(Hair growth stimulant) -0</w:t>
      </w:r>
      <w:r w:rsidR="00644CD5">
        <w:t>.</w:t>
      </w:r>
      <w:r>
        <w:t>46(Pyruvate deh</w:t>
      </w:r>
      <w:r>
        <w:t>y</w:t>
      </w:r>
      <w:r>
        <w:t>drogenase kinase 1 inhibitor) + 0</w:t>
      </w:r>
      <w:r w:rsidR="00644CD5">
        <w:t>.</w:t>
      </w:r>
      <w:r>
        <w:t>292(Excitability) -0</w:t>
      </w:r>
      <w:r w:rsidR="00644CD5">
        <w:t>.</w:t>
      </w:r>
      <w:r>
        <w:t>232(Nicastrin inhibitor) + 1</w:t>
      </w:r>
      <w:r w:rsidR="00644CD5">
        <w:t>.</w:t>
      </w:r>
      <w:r>
        <w:t>33(Adenylate cyclase V inhibitor) + 0</w:t>
      </w:r>
      <w:r w:rsidR="00644CD5">
        <w:t>.</w:t>
      </w:r>
      <w:r>
        <w:t>862(CYP2D6 inhibitor) -0</w:t>
      </w:r>
      <w:r w:rsidR="00644CD5">
        <w:t>.</w:t>
      </w:r>
      <w:r>
        <w:t>241(Hypercholesterolemic) -0</w:t>
      </w:r>
      <w:r w:rsidR="00644CD5">
        <w:t>.</w:t>
      </w:r>
      <w:r>
        <w:t>298(Ophthalmoplegia) + 0</w:t>
      </w:r>
      <w:r w:rsidR="00644CD5">
        <w:t>.</w:t>
      </w:r>
      <w:r>
        <w:t>753(TP53I3 expression enha</w:t>
      </w:r>
      <w:r>
        <w:t>n</w:t>
      </w:r>
      <w:r>
        <w:t>cer) -0</w:t>
      </w:r>
      <w:r w:rsidR="00644CD5">
        <w:t>.</w:t>
      </w:r>
      <w:r>
        <w:t>284(Purinergic P2T antagonist) + 0</w:t>
      </w:r>
      <w:r w:rsidR="00644CD5">
        <w:t>.</w:t>
      </w:r>
      <w:r>
        <w:t>63(Ribosomal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692(Cytostatic) + 1</w:t>
      </w:r>
      <w:r w:rsidR="00644CD5">
        <w:t>.</w:t>
      </w:r>
      <w:r>
        <w:t>66(Cathepsin D inhibitor) -0</w:t>
      </w:r>
      <w:r w:rsidR="00644CD5">
        <w:t>.</w:t>
      </w:r>
      <w:r>
        <w:t>251(CYP3A4 inhibitor) -0</w:t>
      </w:r>
      <w:r w:rsidR="00644CD5">
        <w:t>.</w:t>
      </w:r>
      <w:r>
        <w:t>224(Analgesic) -0</w:t>
      </w:r>
      <w:r w:rsidR="00644CD5">
        <w:t>.</w:t>
      </w:r>
      <w:r>
        <w:t xml:space="preserve">504(Glutathione S-transferase substrate) </w:t>
      </w:r>
      <w:r>
        <w:lastRenderedPageBreak/>
        <w:t>+ 0</w:t>
      </w:r>
      <w:r w:rsidR="00644CD5">
        <w:t>.</w:t>
      </w:r>
      <w:r>
        <w:t>529(Neurokinin 3 antagonist) -0</w:t>
      </w:r>
      <w:r w:rsidR="00644CD5">
        <w:t>.</w:t>
      </w:r>
      <w:r>
        <w:t>308(Vascular endothelial growth factor 3 antagonist) + 0</w:t>
      </w:r>
      <w:r w:rsidR="00644CD5">
        <w:t>.</w:t>
      </w:r>
      <w:r>
        <w:t>589(Anemia) -0</w:t>
      </w:r>
      <w:r w:rsidR="00644CD5">
        <w:t>.</w:t>
      </w:r>
      <w:r>
        <w:t>801(Cathepsin S inhibitor) -0</w:t>
      </w:r>
      <w:r w:rsidR="00644CD5">
        <w:t>.</w:t>
      </w:r>
      <w:r>
        <w:t>243(Antispirochetal) + 0</w:t>
      </w:r>
      <w:r w:rsidR="00644CD5">
        <w:t>.</w:t>
      </w:r>
      <w:r>
        <w:t>783(Ether-a-go-go potassium channel blocker) + 0</w:t>
      </w:r>
      <w:r w:rsidR="00644CD5">
        <w:t>.</w:t>
      </w:r>
      <w:r>
        <w:t>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383(Histone deacetylase 2 inhibitor) + 8</w:t>
      </w:r>
      <w:r w:rsidR="00644CD5">
        <w:t>.</w:t>
      </w:r>
      <w:r>
        <w:t>85(Volume) + 0</w:t>
      </w:r>
      <w:r w:rsidR="00644CD5">
        <w:t>.</w:t>
      </w:r>
      <w:r>
        <w:t>0594(Proteasome subunit beta type-5 inhibitor) + 0</w:t>
      </w:r>
      <w:r w:rsidR="00644CD5">
        <w:t>.</w:t>
      </w:r>
      <w:r>
        <w:t>473(GABA receptor agonist) + 0</w:t>
      </w:r>
      <w:r w:rsidR="00644CD5">
        <w:t>.</w:t>
      </w:r>
      <w:r>
        <w:t>187(Protein kinase inhibitor) + 0</w:t>
      </w:r>
      <w:r w:rsidR="00644CD5">
        <w:t>.</w:t>
      </w:r>
      <w:r>
        <w:t>421(Cytosolic phospholipase A2 inhibitor) + 0</w:t>
      </w:r>
      <w:r w:rsidR="00644CD5">
        <w:t>.</w:t>
      </w:r>
      <w:r>
        <w:t>677(Phosphatidylinositol 4-kinase inhibitor) + 0</w:t>
      </w:r>
      <w:r w:rsidR="00644CD5">
        <w:t>.</w:t>
      </w:r>
      <w:r>
        <w:t>472(Estrogen alpha receptor agonist) -0</w:t>
      </w:r>
      <w:r w:rsidR="00644CD5">
        <w:t>.</w:t>
      </w:r>
      <w:r>
        <w:t>322(Angiotensin AT1 receptor antagonist) + 0</w:t>
      </w:r>
      <w:r w:rsidR="00644CD5">
        <w:t>.</w:t>
      </w:r>
      <w:r>
        <w:t>555(Inosine monophosphate dehydrogenase inhib</w:t>
      </w:r>
      <w:r>
        <w:t>i</w:t>
      </w:r>
      <w:r>
        <w:t>tor) -0</w:t>
      </w:r>
      <w:r w:rsidR="00644CD5">
        <w:t>.</w:t>
      </w:r>
      <w:r>
        <w:t>869(Histidine decarboxylase inhibitor) -1</w:t>
      </w:r>
      <w:r w:rsidR="00644CD5">
        <w:t>.</w:t>
      </w:r>
      <w:r>
        <w:t>23(Ethanolamine kinase inhibitor) -0</w:t>
      </w:r>
      <w:r w:rsidR="00644CD5">
        <w:t>.</w:t>
      </w:r>
      <w:r>
        <w:t>578(AKR1C1 expression e</w:t>
      </w:r>
      <w:r>
        <w:t>n</w:t>
      </w:r>
      <w:r>
        <w:t>hancer) -0</w:t>
      </w:r>
      <w:r w:rsidR="00644CD5">
        <w:t>.</w:t>
      </w:r>
      <w:r>
        <w:t>825(Glutathione synthase inhibitor) + 1</w:t>
      </w:r>
      <w:r w:rsidR="00644CD5">
        <w:t>.</w:t>
      </w:r>
      <w:r>
        <w:t>13(Phospholipase A2 inhibitor) -0</w:t>
      </w:r>
      <w:r w:rsidR="00644CD5">
        <w:t>.</w:t>
      </w:r>
      <w:r>
        <w:t>38(Histone deacetylase 4 inhib</w:t>
      </w:r>
      <w:r>
        <w:t>i</w:t>
      </w:r>
      <w:r>
        <w:t>tor) -0</w:t>
      </w:r>
      <w:r w:rsidR="00644CD5">
        <w:t>.</w:t>
      </w:r>
      <w:r>
        <w:t>302(Prostaglandin F2 alpha antagonist) + 0</w:t>
      </w:r>
      <w:r w:rsidR="00644CD5">
        <w:t>.</w:t>
      </w:r>
      <w:r>
        <w:t>218(Imidazoleacetate 4-monooxygenase inhibitor) + 0</w:t>
      </w:r>
      <w:r w:rsidR="00644CD5">
        <w:t>.</w:t>
      </w:r>
      <w:r>
        <w:t>317(HMGCS1 expression enhancer) -0</w:t>
      </w:r>
      <w:r w:rsidR="00644CD5">
        <w:t>.</w:t>
      </w:r>
      <w:r>
        <w:t>185(BAD expression inhibitor) + 0</w:t>
      </w:r>
      <w:r w:rsidR="00644CD5">
        <w:t>.</w:t>
      </w:r>
      <w:r>
        <w:t>382(Glutamate-cysteine ligase inhibitor) + 0</w:t>
      </w:r>
      <w:r w:rsidR="00644CD5">
        <w:t>.</w:t>
      </w:r>
      <w:r>
        <w:t>657(Protein kinase stimulant) + 0</w:t>
      </w:r>
      <w:r w:rsidR="00644CD5">
        <w:t>.</w:t>
      </w:r>
      <w:r>
        <w:t>179(Integrin alpha4beta1 antagonist) -0</w:t>
      </w:r>
      <w:r w:rsidR="00644CD5">
        <w:t>.</w:t>
      </w:r>
      <w:r>
        <w:t>479(CYP3A4 inducer) -0</w:t>
      </w:r>
      <w:r w:rsidR="00644CD5">
        <w:t>.</w:t>
      </w:r>
      <w:r>
        <w:t>272(Calcium channel T-type blocker) + 0</w:t>
      </w:r>
      <w:r w:rsidR="00644CD5">
        <w:t>.</w:t>
      </w:r>
      <w:r>
        <w:t>139(Death-associated protein kinase 3 inhibitor) -0</w:t>
      </w:r>
      <w:r w:rsidR="00644CD5">
        <w:t>.</w:t>
      </w:r>
      <w:r>
        <w:t>334(Prostatic (benign) hyperplasia treatment) -0</w:t>
      </w:r>
      <w:r w:rsidR="00644CD5">
        <w:t>.</w:t>
      </w:r>
      <w:r>
        <w:t>196(Antineoplastic (lymphocytic leukemia)) -1</w:t>
      </w:r>
      <w:r w:rsidR="00644CD5">
        <w:t>.</w:t>
      </w:r>
      <w:r>
        <w:t>69(Lysophosphatidic acid receptor antagonist) -0</w:t>
      </w:r>
      <w:r w:rsidR="00644CD5">
        <w:t>.</w:t>
      </w:r>
      <w:r>
        <w:t>166(Histidine-rich protein PFHRP-II inhibitor) + 0</w:t>
      </w:r>
      <w:r w:rsidR="00644CD5">
        <w:t>.</w:t>
      </w:r>
      <w:r>
        <w:t>307(Toxic</w:t>
      </w:r>
      <w:r w:rsidR="00644CD5">
        <w:t>.</w:t>
      </w:r>
      <w:r>
        <w:t xml:space="preserve"> gastrointestinal) + 0</w:t>
      </w:r>
      <w:r w:rsidR="00644CD5">
        <w:t>.</w:t>
      </w:r>
      <w:r>
        <w:t>453(Calcium channel activator) -14</w:t>
      </w:r>
      <w:r w:rsidR="00644CD5">
        <w:t>.</w:t>
      </w:r>
      <w:r>
        <w:t>7(Volume^2) + 0</w:t>
      </w:r>
      <w:r w:rsidR="00644CD5">
        <w:t>.</w:t>
      </w:r>
      <w:r>
        <w:t>178(Antineoplastic (breast cancer)) -0</w:t>
      </w:r>
      <w:r w:rsidR="00644CD5">
        <w:t>.</w:t>
      </w:r>
      <w:r>
        <w:t>617(CDK2 expression inhibitor) -0</w:t>
      </w:r>
      <w:r w:rsidR="00644CD5">
        <w:t>.</w:t>
      </w:r>
      <w:r>
        <w:t>178(cAMP-dependent protein kinase type II-beta regulatory subunit inhibitor) + 0</w:t>
      </w:r>
      <w:r w:rsidR="00644CD5">
        <w:t>.</w:t>
      </w:r>
      <w:r>
        <w:t>398(Glyceraldehyde-3-phosphate dehydrogenase inhibitor) + 0</w:t>
      </w:r>
      <w:r w:rsidR="00644CD5">
        <w:t>.</w:t>
      </w:r>
      <w:r>
        <w:t>19(Nitrile hydratase inhibitor) -0</w:t>
      </w:r>
      <w:r w:rsidR="00644CD5">
        <w:t>.</w:t>
      </w:r>
      <w:r>
        <w:t>211(Polo-like kinase-2 inhibitor) + 0</w:t>
      </w:r>
      <w:r w:rsidR="00644CD5">
        <w:t>.</w:t>
      </w:r>
      <w:r>
        <w:t>147(Dual specificity phosphatase 1 inhib</w:t>
      </w:r>
      <w:r>
        <w:t>i</w:t>
      </w:r>
      <w:r>
        <w:t>tor) + 0</w:t>
      </w:r>
      <w:r w:rsidR="00644CD5">
        <w:t>.</w:t>
      </w:r>
      <w:r>
        <w:t>214(Phosphodiesterase 6C inhibitor) -0</w:t>
      </w:r>
      <w:r w:rsidR="00644CD5">
        <w:t>.</w:t>
      </w:r>
      <w:r>
        <w:t>361(Dopamine D1B antagonist) -0</w:t>
      </w:r>
      <w:r w:rsidR="00644CD5">
        <w:t>.</w:t>
      </w:r>
      <w:r>
        <w:t>284(Neutral endopeptidase inhib</w:t>
      </w:r>
      <w:r>
        <w:t>i</w:t>
      </w:r>
      <w:r>
        <w:t>tor) -0</w:t>
      </w:r>
      <w:r w:rsidR="00644CD5">
        <w:t>.</w:t>
      </w:r>
      <w:r>
        <w:t>42(Non-steroidal antiinflammatory agent) + 0</w:t>
      </w:r>
      <w:r w:rsidR="00644CD5">
        <w:t>.</w:t>
      </w:r>
      <w:r>
        <w:t>251(Substance P antagonist) + 0</w:t>
      </w:r>
      <w:r w:rsidR="00644CD5">
        <w:t>.</w:t>
      </w:r>
      <w:r>
        <w:t>685(DNA ligase (ATP) inhib</w:t>
      </w:r>
      <w:r>
        <w:t>i</w:t>
      </w:r>
      <w:r>
        <w:t>tor) + 0</w:t>
      </w:r>
      <w:r w:rsidR="00644CD5">
        <w:t>.</w:t>
      </w:r>
      <w:r>
        <w:t>255(Factor XII inhibitor) -0</w:t>
      </w:r>
      <w:r w:rsidR="00644CD5">
        <w:t>.</w:t>
      </w:r>
      <w:r>
        <w:t>553(Aurora-B kinase inhibitor) + 1</w:t>
      </w:r>
      <w:r w:rsidR="00644CD5">
        <w:t>.</w:t>
      </w:r>
      <w:r>
        <w:t>38(Procollagen-proline 3-dioxygenase inhibitor) + 0</w:t>
      </w:r>
      <w:r w:rsidR="00644CD5">
        <w:t>.</w:t>
      </w:r>
      <w:r>
        <w:t>597(Raynaud's phenomenon) -0</w:t>
      </w:r>
      <w:r w:rsidR="00644CD5">
        <w:t>.</w:t>
      </w:r>
      <w:r>
        <w:t>187(Antibiotic beta Lactam-like) + 0</w:t>
      </w:r>
      <w:r w:rsidR="00644CD5">
        <w:t>.</w:t>
      </w:r>
      <w:r>
        <w:t>93(Postcoital contraceptive) + 0</w:t>
      </w:r>
      <w:r w:rsidR="00644CD5">
        <w:t>.</w:t>
      </w:r>
      <w:r>
        <w:t>617(Caspase 3 inhibitor) -1</w:t>
      </w:r>
      <w:r w:rsidR="00644CD5">
        <w:t>.</w:t>
      </w:r>
      <w:r>
        <w:t>03(Homoserine dehydrogenase inhibitor) -0</w:t>
      </w:r>
      <w:r w:rsidR="00644CD5">
        <w:t>.</w:t>
      </w:r>
      <w:r>
        <w:t>24(Adenylate cyclase II inhibitor) + 0</w:t>
      </w:r>
      <w:r w:rsidR="00644CD5">
        <w:t>.</w:t>
      </w:r>
      <w:r>
        <w:t>209(Inositol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257(UDP-N-acetylmuramate-L-alanine ligase inhibitor) -0</w:t>
      </w:r>
      <w:r w:rsidR="00644CD5">
        <w:t>.</w:t>
      </w:r>
      <w:r>
        <w:t>163(Catalase stimulant) + 0</w:t>
      </w:r>
      <w:r w:rsidR="00644CD5">
        <w:t>.</w:t>
      </w:r>
      <w:r>
        <w:t>188(5 Hydroxytryptamine 5 antagonist) -0</w:t>
      </w:r>
      <w:r w:rsidR="00644CD5">
        <w:t>.</w:t>
      </w:r>
      <w:r>
        <w:t>254(MAP kinase 7 inhibitor) + 0</w:t>
      </w:r>
      <w:r w:rsidR="00644CD5">
        <w:t>.</w:t>
      </w:r>
      <w:r>
        <w:t>165(CYP1A2 inducer) -0</w:t>
      </w:r>
      <w:r w:rsidR="00644CD5">
        <w:t>.</w:t>
      </w:r>
      <w:r>
        <w:t>189(Antineoplastic (small cell lung cancer)) + 0</w:t>
      </w:r>
      <w:r w:rsidR="00644CD5">
        <w:t>.</w:t>
      </w:r>
      <w:r>
        <w:t>129(Antineoplastic (bone cancer)) + 0</w:t>
      </w:r>
      <w:r w:rsidR="00644CD5">
        <w:t>.</w:t>
      </w:r>
      <w:r>
        <w:t>417(MAP kinase kinase inhibitor) + 0</w:t>
      </w:r>
      <w:r w:rsidR="00644CD5">
        <w:t>.</w:t>
      </w:r>
      <w:r>
        <w:t>128(Antineoplastic (non-small cell lung cancer)) -0</w:t>
      </w:r>
      <w:r w:rsidR="00644CD5">
        <w:t>.</w:t>
      </w:r>
      <w:r>
        <w:t>359(Calcium-dependent phospholipase A2 inhibitor) + 0</w:t>
      </w:r>
      <w:r w:rsidR="00644CD5">
        <w:t>.</w:t>
      </w:r>
      <w:r>
        <w:t>48(Glycosoaminoglycans antagonist) -1</w:t>
      </w:r>
      <w:r w:rsidR="00644CD5">
        <w:t>.</w:t>
      </w:r>
      <w:r>
        <w:t>49(Chalcone isomerase inhibitor) + 0</w:t>
      </w:r>
      <w:r w:rsidR="00644CD5">
        <w:t>.</w:t>
      </w:r>
      <w:r>
        <w:t>891(1-Pyrroline-5-carboxylate dehydrogenase inhibitor) -0</w:t>
      </w:r>
      <w:r w:rsidR="00644CD5">
        <w:t>.</w:t>
      </w:r>
      <w:r>
        <w:t>346(Choreoathetosis) -0</w:t>
      </w:r>
      <w:r w:rsidR="00644CD5">
        <w:t>.</w:t>
      </w:r>
      <w:r>
        <w:t>763(Sorbitol dehydrogenase inhibitor) -0</w:t>
      </w:r>
      <w:r w:rsidR="00644CD5">
        <w:t>.</w:t>
      </w:r>
      <w:r>
        <w:t>197(Ribosomal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455(TGFB1 expression enhancer) -1</w:t>
      </w:r>
      <w:r w:rsidR="00644CD5">
        <w:t>.</w:t>
      </w:r>
      <w:r>
        <w:t>03(Adenylosuccinate lyase inhibitor) -0</w:t>
      </w:r>
      <w:r w:rsidR="00644CD5">
        <w:t>.</w:t>
      </w:r>
      <w:r>
        <w:t>185(CYP51 inhibitor) + 0</w:t>
      </w:r>
      <w:r w:rsidR="00644CD5">
        <w:t>.</w:t>
      </w:r>
      <w:r>
        <w:t>176(Systemic lupus erythematosus treatment) -0</w:t>
      </w:r>
      <w:r w:rsidR="00644CD5">
        <w:t>.</w:t>
      </w:r>
      <w:r>
        <w:t>378(VCAM-1 antag</w:t>
      </w:r>
      <w:r>
        <w:t>o</w:t>
      </w:r>
      <w:r>
        <w:t>nist) + 1</w:t>
      </w:r>
      <w:r w:rsidR="00644CD5">
        <w:t>.</w:t>
      </w:r>
      <w:r>
        <w:t>12(Aralkylamine N-acetyltransferase inhibitor) -0</w:t>
      </w:r>
      <w:r w:rsidR="00644CD5">
        <w:t>.</w:t>
      </w:r>
      <w:r>
        <w:t>192(Retinoic acid alpha receptor agonist) -0</w:t>
      </w:r>
      <w:r w:rsidR="00644CD5">
        <w:t>.</w:t>
      </w:r>
      <w:r>
        <w:t>205(Methemoglobinemia) -0</w:t>
      </w:r>
      <w:r w:rsidR="00644CD5">
        <w:t>.</w:t>
      </w:r>
      <w:r>
        <w:t>329(Tryptophan 5 hydroxylase inhibitor) + 0</w:t>
      </w:r>
      <w:r w:rsidR="00644CD5">
        <w:t>.</w:t>
      </w:r>
      <w:r>
        <w:t>105(MW) -0</w:t>
      </w:r>
      <w:r w:rsidR="00644CD5">
        <w:t>.</w:t>
      </w:r>
      <w:r>
        <w:t>63(Peptidylglycine monooxygenase inhibitor) -0</w:t>
      </w:r>
      <w:r w:rsidR="00644CD5">
        <w:t>.</w:t>
      </w:r>
      <w:r>
        <w:t>33(TGF beta receptor type I kinase inhibitor) -0</w:t>
      </w:r>
      <w:r w:rsidR="00644CD5">
        <w:t>.</w:t>
      </w:r>
      <w:r>
        <w:t>277(5 Hydroxytryptamine 4 agonist) + 0</w:t>
      </w:r>
      <w:r w:rsidR="00644CD5">
        <w:t>.</w:t>
      </w:r>
      <w:r>
        <w:t>211(Pim-2 kinase inhibitor) + 9</w:t>
      </w:r>
      <w:r w:rsidR="00644CD5">
        <w:t>.</w:t>
      </w:r>
      <w:r>
        <w:t>02(Length^3) -0</w:t>
      </w:r>
      <w:r w:rsidR="00644CD5">
        <w:t>.</w:t>
      </w:r>
      <w:r>
        <w:t>673(Prostaglandin EP3 antagonist) + 1</w:t>
      </w:r>
      <w:r w:rsidR="00644CD5">
        <w:t>.</w:t>
      </w:r>
      <w:r>
        <w:t>02(Uridine nucleosidase inhibitor) + 0</w:t>
      </w:r>
      <w:r w:rsidR="00644CD5">
        <w:t>.</w:t>
      </w:r>
      <w:r>
        <w:t>256(Sweating) + 0</w:t>
      </w:r>
      <w:r w:rsidR="00644CD5">
        <w:t>.</w:t>
      </w:r>
      <w:r>
        <w:t>47(Antipruritic</w:t>
      </w:r>
      <w:r w:rsidR="00644CD5">
        <w:t>.</w:t>
      </w:r>
      <w:r>
        <w:t xml:space="preserve"> non-allergic) + 0</w:t>
      </w:r>
      <w:r w:rsidR="00644CD5">
        <w:t>.</w:t>
      </w:r>
      <w:r>
        <w:t>795(TGF beta receptor type II kinase inhibitor) + 0</w:t>
      </w:r>
      <w:r w:rsidR="00644CD5">
        <w:t>.</w:t>
      </w:r>
      <w:r>
        <w:t>393(KLK3 expression inhibitor) -0</w:t>
      </w:r>
      <w:r w:rsidR="00644CD5">
        <w:t>.</w:t>
      </w:r>
      <w:r>
        <w:t>113(DNA directed RNA polymerase inhibitor) + 0</w:t>
      </w:r>
      <w:r w:rsidR="00644CD5">
        <w:t>.</w:t>
      </w:r>
      <w:r>
        <w:t>129(Raf kinase B inhibitor) -0</w:t>
      </w:r>
      <w:r w:rsidR="00644CD5">
        <w:t>.</w:t>
      </w:r>
      <w:r>
        <w:t>835(Calpain small subunit 1 inhibitor) + 0</w:t>
      </w:r>
      <w:r w:rsidR="00644CD5">
        <w:t>.</w:t>
      </w:r>
      <w:r>
        <w:t>44(Targeting protein for Xklp2 inhibitor) + 0</w:t>
      </w:r>
      <w:r w:rsidR="00644CD5">
        <w:t>.</w:t>
      </w:r>
      <w:r>
        <w:t>416(MAO B substrate) + 0</w:t>
      </w:r>
      <w:r w:rsidR="00644CD5">
        <w:t>.</w:t>
      </w:r>
      <w:r>
        <w:t>157(Pyrimidine antagonist) + 0</w:t>
      </w:r>
      <w:r w:rsidR="00644CD5">
        <w:t>.</w:t>
      </w:r>
      <w:r>
        <w:t>577(Glutathione S-transferase P1 inhibitor) -0</w:t>
      </w:r>
      <w:r w:rsidR="00644CD5">
        <w:t>.</w:t>
      </w:r>
      <w:r>
        <w:t>349(Cystic fibrosis treatment) -0</w:t>
      </w:r>
      <w:r w:rsidR="00644CD5">
        <w:t>.</w:t>
      </w:r>
      <w:r>
        <w:t>861(Diacylglycerol kinase inhibitor) -0</w:t>
      </w:r>
      <w:r w:rsidR="00644CD5">
        <w:t>.</w:t>
      </w:r>
      <w:r>
        <w:t>508(Glycerate kinase inhibitor) -0</w:t>
      </w:r>
      <w:r w:rsidR="00644CD5">
        <w:t>.</w:t>
      </w:r>
      <w:r>
        <w:t>284(Interleukin 1b antagonist) + 0</w:t>
      </w:r>
      <w:r w:rsidR="00644CD5">
        <w:t>.</w:t>
      </w:r>
      <w:r>
        <w:t>502(Thromboxane antagonist) -0</w:t>
      </w:r>
      <w:r w:rsidR="00644CD5">
        <w:t>.</w:t>
      </w:r>
      <w:r>
        <w:t>332(EREG expression enhancer) -0</w:t>
      </w:r>
      <w:r w:rsidR="00644CD5">
        <w:t>.</w:t>
      </w:r>
      <w:r>
        <w:t>841(Beta 2 adrenoreceptor agonist) -0</w:t>
      </w:r>
      <w:r w:rsidR="00644CD5">
        <w:t>.</w:t>
      </w:r>
      <w:r>
        <w:t>0302(NumNegative) + 0</w:t>
      </w:r>
      <w:r w:rsidR="00644CD5">
        <w:t>.</w:t>
      </w:r>
      <w:r>
        <w:t>26(Headache) + 0</w:t>
      </w:r>
      <w:r w:rsidR="00644CD5">
        <w:t>.</w:t>
      </w:r>
      <w:r>
        <w:t>196(RET inhibitor) -0</w:t>
      </w:r>
      <w:r w:rsidR="00644CD5">
        <w:t>.</w:t>
      </w:r>
      <w:r>
        <w:t>2(Cyclin T1 inhibitor) -0</w:t>
      </w:r>
      <w:r w:rsidR="00644CD5">
        <w:t>.</w:t>
      </w:r>
      <w:r>
        <w:t>639(Dihydrodipicolinate synthase inhibitor) + 0</w:t>
      </w:r>
      <w:r w:rsidR="00644CD5">
        <w:t>.</w:t>
      </w:r>
      <w:r>
        <w:t>337(Anesthetic local) + 0</w:t>
      </w:r>
      <w:r w:rsidR="00644CD5">
        <w:t>.</w:t>
      </w:r>
      <w:r>
        <w:t>183(Alpha 2 adrenoreceptor antagonist) + 0</w:t>
      </w:r>
      <w:r w:rsidR="00644CD5">
        <w:t>.</w:t>
      </w:r>
      <w:r>
        <w:t>295(Ulcer</w:t>
      </w:r>
      <w:r w:rsidR="00644CD5">
        <w:t>.</w:t>
      </w:r>
      <w:r>
        <w:t xml:space="preserve"> peptic) -0</w:t>
      </w:r>
      <w:r w:rsidR="00644CD5">
        <w:t>.</w:t>
      </w:r>
      <w:r>
        <w:t>284(Carcinogenic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oral cavity) -0</w:t>
      </w:r>
      <w:r w:rsidR="00644CD5">
        <w:t>.</w:t>
      </w:r>
      <w:r>
        <w:t>184(Paraplegia) + 0</w:t>
      </w:r>
      <w:r w:rsidR="00644CD5">
        <w:t>.</w:t>
      </w:r>
      <w:r>
        <w:t>32(1-Acylglycerol-3-phosphate O-acyltransferase inhibitor) -0</w:t>
      </w:r>
      <w:r w:rsidR="00644CD5">
        <w:t>.</w:t>
      </w:r>
      <w:r>
        <w:t>297(Aryl-acylamidase inhibitor) -0</w:t>
      </w:r>
      <w:r w:rsidR="00644CD5">
        <w:t>.</w:t>
      </w:r>
      <w:r>
        <w:t>11(Antiviral (Hepatitis)) -0</w:t>
      </w:r>
      <w:r w:rsidR="00644CD5">
        <w:t>.</w:t>
      </w:r>
      <w:r>
        <w:t>143(Analgesic</w:t>
      </w:r>
      <w:r w:rsidR="00644CD5">
        <w:t>.</w:t>
      </w:r>
      <w:r>
        <w:t xml:space="preserve"> opioid) -0</w:t>
      </w:r>
      <w:r w:rsidR="00644CD5">
        <w:t>.</w:t>
      </w:r>
      <w:r>
        <w:t>418(Acetoin dehydrogenase inhibitor) -0</w:t>
      </w:r>
      <w:r w:rsidR="00644CD5">
        <w:t>.</w:t>
      </w:r>
      <w:r>
        <w:t>206(Drowsiness) -0</w:t>
      </w:r>
      <w:r w:rsidR="00644CD5">
        <w:t>.</w:t>
      </w:r>
      <w:r>
        <w:t>388(Dopamine D1 antagonist) -0</w:t>
      </w:r>
      <w:r w:rsidR="00644CD5">
        <w:t>.</w:t>
      </w:r>
      <w:r>
        <w:t>526(ATP phosphoribosyltransferase inhibitor) -0</w:t>
      </w:r>
      <w:r w:rsidR="00644CD5">
        <w:t>.</w:t>
      </w:r>
      <w:r>
        <w:t>144(Glutamate (mGluR group II) antagonist) + 0</w:t>
      </w:r>
      <w:r w:rsidR="00644CD5">
        <w:t>.</w:t>
      </w:r>
      <w:r>
        <w:t>0527(Lactose synthase inhibitor) + 0</w:t>
      </w:r>
      <w:r w:rsidR="00644CD5">
        <w:t>.</w:t>
      </w:r>
      <w:r>
        <w:t>172(Excitatory amino acid transporter 1 inhibitor) + 0</w:t>
      </w:r>
      <w:r w:rsidR="00644CD5">
        <w:t>.</w:t>
      </w:r>
      <w:r>
        <w:t>286(Weight gain) + 0</w:t>
      </w:r>
      <w:r w:rsidR="00644CD5">
        <w:t>.</w:t>
      </w:r>
      <w:r>
        <w:t>185(Antiviral (Influenza)) -0</w:t>
      </w:r>
      <w:r w:rsidR="00644CD5">
        <w:t>.</w:t>
      </w:r>
      <w:r>
        <w:t>449(NOS3 expression i</w:t>
      </w:r>
      <w:r>
        <w:t>n</w:t>
      </w:r>
      <w:r>
        <w:t>hibitor) + 0</w:t>
      </w:r>
      <w:r w:rsidR="00644CD5">
        <w:t>.</w:t>
      </w:r>
      <w:r>
        <w:t>341(Astringent) + 0</w:t>
      </w:r>
      <w:r w:rsidR="00644CD5">
        <w:t>.</w:t>
      </w:r>
      <w:r>
        <w:t>129(Antineoplastic alkaloid) + 0</w:t>
      </w:r>
      <w:r w:rsidR="00644CD5">
        <w:t>.</w:t>
      </w:r>
      <w:r>
        <w:t>167(DNA primase inhibitor) + 0</w:t>
      </w:r>
      <w:r w:rsidR="00644CD5">
        <w:t>.</w:t>
      </w:r>
      <w:r>
        <w:t>849(3-Hydroxyanthranilate 3</w:t>
      </w:r>
      <w:r w:rsidR="00644CD5">
        <w:t>.</w:t>
      </w:r>
      <w:r>
        <w:t>4-dioxygenase inhibitor) -0</w:t>
      </w:r>
      <w:r w:rsidR="00644CD5">
        <w:t>.</w:t>
      </w:r>
      <w:r>
        <w:t>264(Pruritus) -0</w:t>
      </w:r>
      <w:r w:rsidR="00644CD5">
        <w:t>.</w:t>
      </w:r>
      <w:r>
        <w:t>388(5 Hydroxytryptamine 6 antagonist) + 0</w:t>
      </w:r>
      <w:r w:rsidR="00644CD5">
        <w:t>.</w:t>
      </w:r>
      <w:r>
        <w:t>662(Glutamate (mGluR1) agonist) + 0</w:t>
      </w:r>
      <w:r w:rsidR="00644CD5">
        <w:t>.</w:t>
      </w:r>
      <w:r>
        <w:t>194(Cyclin-dependent kinase 7 inhibitor) + 0</w:t>
      </w:r>
      <w:r w:rsidR="00644CD5">
        <w:t>.</w:t>
      </w:r>
      <w:r>
        <w:t>375(CYP1A substrate) + 0</w:t>
      </w:r>
      <w:r w:rsidR="00644CD5">
        <w:t>.</w:t>
      </w:r>
      <w:r>
        <w:t>261(Probable DNA dC-&gt;dU-editing enzyme APOBEC-3A inhibitor) + 0</w:t>
      </w:r>
      <w:r w:rsidR="00644CD5">
        <w:t>.</w:t>
      </w:r>
      <w:r>
        <w:t>239(FGFR3 expression inhibitor) + 0</w:t>
      </w:r>
      <w:r w:rsidR="00644CD5">
        <w:t>.</w:t>
      </w:r>
      <w:r>
        <w:t>145(ErbB-4 antagonist) -0</w:t>
      </w:r>
      <w:r w:rsidR="00644CD5">
        <w:t>.</w:t>
      </w:r>
      <w:r>
        <w:t>358(Kallikrein 13 inhibitor) + 0</w:t>
      </w:r>
      <w:r w:rsidR="00644CD5">
        <w:t>.</w:t>
      </w:r>
      <w:r>
        <w:t>156(MHC Class II antagonist) + 0</w:t>
      </w:r>
      <w:r w:rsidR="00644CD5">
        <w:t>.</w:t>
      </w:r>
      <w:r>
        <w:t>222(Skin irritative effect) + 0</w:t>
      </w:r>
      <w:r w:rsidR="00644CD5">
        <w:t>.</w:t>
      </w:r>
      <w:r>
        <w:t>138(Urinary incontinence treatment) -0</w:t>
      </w:r>
      <w:r w:rsidR="00644CD5">
        <w:t>.</w:t>
      </w:r>
      <w:r>
        <w:t>396(Antileprosy) -0</w:t>
      </w:r>
      <w:r w:rsidR="00644CD5">
        <w:t>.</w:t>
      </w:r>
      <w:r>
        <w:t>1(Purinergic P2X7 antagonist) -0</w:t>
      </w:r>
      <w:r w:rsidR="00644CD5">
        <w:t>.</w:t>
      </w:r>
      <w:r>
        <w:t>416(UGT1A3 substrate) -0</w:t>
      </w:r>
      <w:r w:rsidR="00644CD5">
        <w:t>.</w:t>
      </w:r>
      <w:r>
        <w:t>133(Proto-oncogene tyrosine-protein kinase Yes inhibitor) + 0</w:t>
      </w:r>
      <w:r w:rsidR="00644CD5">
        <w:t>.</w:t>
      </w:r>
      <w:r>
        <w:t>302(Choline sulfotran</w:t>
      </w:r>
      <w:r>
        <w:t>s</w:t>
      </w:r>
      <w:r>
        <w:lastRenderedPageBreak/>
        <w:t>ferase inhibitor) -0</w:t>
      </w:r>
      <w:r w:rsidR="00644CD5">
        <w:t>.</w:t>
      </w:r>
      <w:r>
        <w:t>0935(Phosphorylase kinase gamma subunit 1 inhibitor) + 0</w:t>
      </w:r>
      <w:r w:rsidR="00644CD5">
        <w:t>.</w:t>
      </w:r>
      <w:r>
        <w:t>124(G-protein coupled bile acid rece</w:t>
      </w:r>
      <w:r>
        <w:t>p</w:t>
      </w:r>
      <w:r>
        <w:t>tor 1 antagonist) -0</w:t>
      </w:r>
      <w:r w:rsidR="00644CD5">
        <w:t>.</w:t>
      </w:r>
      <w:r>
        <w:t>591(SMN2 expression enhancer) + 0</w:t>
      </w:r>
      <w:r w:rsidR="00644CD5">
        <w:t>.</w:t>
      </w:r>
      <w:r>
        <w:t>177(Interleukin antagonist) + 0</w:t>
      </w:r>
      <w:r w:rsidR="00644CD5">
        <w:t>.</w:t>
      </w:r>
      <w:r>
        <w:t>247(IL1B expression enha</w:t>
      </w:r>
      <w:r>
        <w:t>n</w:t>
      </w:r>
      <w:r>
        <w:t>cer) + 0</w:t>
      </w:r>
      <w:r w:rsidR="00644CD5">
        <w:t>.</w:t>
      </w:r>
      <w:r>
        <w:t>198(Cathepsin L2 inhibitor) + 0</w:t>
      </w:r>
      <w:r w:rsidR="00644CD5">
        <w:t>.</w:t>
      </w:r>
      <w:r>
        <w:t>187(Cardiodepressant) -0</w:t>
      </w:r>
      <w:r w:rsidR="00644CD5">
        <w:t>.</w:t>
      </w:r>
      <w:r>
        <w:t>12(Prostate disorders treatment) + 0</w:t>
      </w:r>
      <w:r w:rsidR="00644CD5">
        <w:t>.</w:t>
      </w:r>
      <w:r>
        <w:t>614(CYP4A11 inhibitor) + 0</w:t>
      </w:r>
      <w:r w:rsidR="00644CD5">
        <w:t>.</w:t>
      </w:r>
      <w:r>
        <w:t>16(Bulimia treatment) + 0</w:t>
      </w:r>
      <w:r w:rsidR="00644CD5">
        <w:t>.</w:t>
      </w:r>
      <w:r>
        <w:t>125(Interleukin 1 antagonist) -0</w:t>
      </w:r>
      <w:r w:rsidR="00644CD5">
        <w:t>.</w:t>
      </w:r>
      <w:r>
        <w:t>245(Antihistaminic) + 0</w:t>
      </w:r>
      <w:r w:rsidR="00644CD5">
        <w:t>.</w:t>
      </w:r>
      <w:r>
        <w:t>543(Phosphofructokinase-1 inhibitor) -0</w:t>
      </w:r>
      <w:r w:rsidR="00644CD5">
        <w:t>.</w:t>
      </w:r>
      <w:r>
        <w:t>517(Carbonic anhydrase stimulant) -0</w:t>
      </w:r>
      <w:r w:rsidR="00644CD5">
        <w:t>.</w:t>
      </w:r>
      <w:r>
        <w:t>34(UDP-3-O-acyl-N-acetylglucosamine deacetylase inhibitor) -0</w:t>
      </w:r>
      <w:r w:rsidR="00644CD5">
        <w:t>.</w:t>
      </w:r>
      <w:r>
        <w:t>346(Peptidyl-Lys metalloendopeptidase inhibitor) -0</w:t>
      </w:r>
      <w:r w:rsidR="00644CD5">
        <w:t>.</w:t>
      </w:r>
      <w:r>
        <w:t>139(MAP3K7 inhib</w:t>
      </w:r>
      <w:r>
        <w:t>i</w:t>
      </w:r>
      <w:r>
        <w:t>tor) + 0</w:t>
      </w:r>
      <w:r w:rsidR="00644CD5">
        <w:t>.</w:t>
      </w:r>
      <w:r>
        <w:t>329(Phospholipase D inhibitor) + 0</w:t>
      </w:r>
      <w:r w:rsidR="00644CD5">
        <w:t>.</w:t>
      </w:r>
      <w:r>
        <w:t>335(Signal peptidase I inhibitor) + 0</w:t>
      </w:r>
      <w:r w:rsidR="00644CD5">
        <w:t>.</w:t>
      </w:r>
      <w:r>
        <w:t>352(Alkaline phosphatase inhibitor) -0</w:t>
      </w:r>
      <w:r w:rsidR="00644CD5">
        <w:t>.</w:t>
      </w:r>
      <w:r>
        <w:t>396(Glucosylceramidase inhibitor) -0</w:t>
      </w:r>
      <w:r w:rsidR="00644CD5">
        <w:t>.</w:t>
      </w:r>
      <w:r>
        <w:t>0936(Spasmolytic</w:t>
      </w:r>
      <w:r w:rsidR="00644CD5">
        <w:t>.</w:t>
      </w:r>
      <w:r>
        <w:t xml:space="preserve"> urinary) -0</w:t>
      </w:r>
      <w:r w:rsidR="00644CD5">
        <w:t>.</w:t>
      </w:r>
      <w:r>
        <w:t>175(Beta-adrenergic receptor kinase inhibitor) + 0</w:t>
      </w:r>
      <w:r w:rsidR="00644CD5">
        <w:t>.</w:t>
      </w:r>
      <w:r>
        <w:t>311(STC2 expression enhancer) + 0</w:t>
      </w:r>
      <w:r w:rsidR="00644CD5">
        <w:t>.</w:t>
      </w:r>
      <w:r>
        <w:t>0679(Thiol protease inhibitor) -0</w:t>
      </w:r>
      <w:r w:rsidR="00644CD5">
        <w:t>.</w:t>
      </w:r>
      <w:r>
        <w:t>113(CC chemokine 5 receptor agonist) -0</w:t>
      </w:r>
      <w:r w:rsidR="00644CD5">
        <w:t>.</w:t>
      </w:r>
      <w:r>
        <w:t>552(Isopentenyl-diphosphate DELTA-isomerase inhibitor) + 0</w:t>
      </w:r>
      <w:r w:rsidR="00644CD5">
        <w:t>.</w:t>
      </w:r>
      <w:r>
        <w:t>118(Protein kinase B gamma inhibitor) -0</w:t>
      </w:r>
      <w:r w:rsidR="00644CD5">
        <w:t>.</w:t>
      </w:r>
      <w:r>
        <w:t>139(Carcinogenic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365(Uridine phosphorylase inhibitor) + 0</w:t>
      </w:r>
      <w:r w:rsidR="00644CD5">
        <w:t>.</w:t>
      </w:r>
      <w:r>
        <w:t>606(Neuraminidase inhibitor) -0</w:t>
      </w:r>
      <w:r w:rsidR="00644CD5">
        <w:t>.</w:t>
      </w:r>
      <w:r>
        <w:t>109(Plectin inhibitor) + 0</w:t>
      </w:r>
      <w:r w:rsidR="00644CD5">
        <w:t>.</w:t>
      </w:r>
      <w:r>
        <w:t>283(Pectin lyase inhibitor) -0</w:t>
      </w:r>
      <w:r w:rsidR="00644CD5">
        <w:t>.</w:t>
      </w:r>
      <w:r>
        <w:t>615(Orotate phosphoribosyltransferase inhibitor) + 0</w:t>
      </w:r>
      <w:r w:rsidR="00644CD5">
        <w:t>.</w:t>
      </w:r>
      <w:r>
        <w:t>442(Thromboxane A2 antagonist) + 0</w:t>
      </w:r>
      <w:r w:rsidR="00644CD5">
        <w:t>.</w:t>
      </w:r>
      <w:r>
        <w:t>786(Gentamicin 3'-N-acetyltransferase inhibitor) -0</w:t>
      </w:r>
      <w:r w:rsidR="00644CD5">
        <w:t>.</w:t>
      </w:r>
      <w:r>
        <w:t>168(Dementia treatment) -0</w:t>
      </w:r>
      <w:r w:rsidR="00644CD5">
        <w:t>.</w:t>
      </w:r>
      <w:r>
        <w:t>134(Purinergic P2X antagonist) + 0</w:t>
      </w:r>
      <w:r w:rsidR="00644CD5">
        <w:t>.</w:t>
      </w:r>
      <w:r>
        <w:t>109(ADAM inhibitor) + 0</w:t>
      </w:r>
      <w:r w:rsidR="00644CD5">
        <w:t>.</w:t>
      </w:r>
      <w:r>
        <w:t>0908(Antineurogenic pain) + 0</w:t>
      </w:r>
      <w:r w:rsidR="00644CD5">
        <w:t>.</w:t>
      </w:r>
      <w:r>
        <w:t>345(Beta-fructofuranosidase inhibitor) -0</w:t>
      </w:r>
      <w:r w:rsidR="00644CD5">
        <w:t>.</w:t>
      </w:r>
      <w:r>
        <w:t>261(Mannosyl-oligosaccharide glucosidase inhibitor) + 0</w:t>
      </w:r>
      <w:r w:rsidR="00644CD5">
        <w:t>.</w:t>
      </w:r>
      <w:r>
        <w:t>376(Succinate-CoA ligase (ADP-forming) inhibitor) -0</w:t>
      </w:r>
      <w:r w:rsidR="00644CD5">
        <w:t>.</w:t>
      </w:r>
      <w:r>
        <w:t>189(Phosphodiesterase I inhibitor) + 0</w:t>
      </w:r>
      <w:r w:rsidR="00644CD5">
        <w:t>.</w:t>
      </w:r>
      <w:r>
        <w:t>218(2-Nitropropane dioxygenase inhibitor) -0</w:t>
      </w:r>
      <w:r w:rsidR="00644CD5">
        <w:t>.</w:t>
      </w:r>
      <w:r>
        <w:t>0927(Threonine synthase inhibitor) -0</w:t>
      </w:r>
      <w:r w:rsidR="00644CD5">
        <w:t>.</w:t>
      </w:r>
      <w:r>
        <w:t>222(Protein Wnt-2 inhibitor) -0</w:t>
      </w:r>
      <w:r w:rsidR="00644CD5">
        <w:t>.</w:t>
      </w:r>
      <w:r>
        <w:t>0795(Ribosomal protein S6 kinase alpha 4 inhibitor) -0</w:t>
      </w:r>
      <w:r w:rsidR="00644CD5">
        <w:t>.</w:t>
      </w:r>
      <w:r>
        <w:t>122(MAP kinase 13 inhibitor) + 0</w:t>
      </w:r>
      <w:r w:rsidR="00644CD5">
        <w:t>.</w:t>
      </w:r>
      <w:r>
        <w:t>157(Phosphodiesterase 6G inhibitor) -0</w:t>
      </w:r>
      <w:r w:rsidR="00644CD5">
        <w:t>.</w:t>
      </w:r>
      <w:r>
        <w:t>106(Melatonin antagonist) -0</w:t>
      </w:r>
      <w:r w:rsidR="00644CD5">
        <w:t>.</w:t>
      </w:r>
      <w:r>
        <w:t>314(Dextransucrase inhibitor) -0</w:t>
      </w:r>
      <w:r w:rsidR="00644CD5">
        <w:t>.</w:t>
      </w:r>
      <w:r>
        <w:t>225(IFITM1 expression enhancer) -0</w:t>
      </w:r>
      <w:r w:rsidR="00644CD5">
        <w:t>.</w:t>
      </w:r>
      <w:r>
        <w:t>0904(Phosphodiesterase 5A inhibitor) -0</w:t>
      </w:r>
      <w:r w:rsidR="00644CD5">
        <w:t>.</w:t>
      </w:r>
      <w:r>
        <w:t>354(Protein phosphatase 2B inhibitor) + 0</w:t>
      </w:r>
      <w:r w:rsidR="00644CD5">
        <w:t>.</w:t>
      </w:r>
      <w:r>
        <w:t>0751(Phosphodiesterase 4C inhibitor) + 0</w:t>
      </w:r>
      <w:r w:rsidR="00644CD5">
        <w:t>.</w:t>
      </w:r>
      <w:r>
        <w:t>0917(Pepsin inhibitor) -0</w:t>
      </w:r>
      <w:r w:rsidR="00644CD5">
        <w:t>.</w:t>
      </w:r>
      <w:r>
        <w:t>257(Thiosulfate sulfurtransferase inhibitor) + 0</w:t>
      </w:r>
      <w:r w:rsidR="00644CD5">
        <w:t>.</w:t>
      </w:r>
      <w:r>
        <w:t>206(NOS2 expression enhancer) -0</w:t>
      </w:r>
      <w:r w:rsidR="00644CD5">
        <w:t>.</w:t>
      </w:r>
      <w:r>
        <w:t>13(Cyclic AMP agonist) + 0</w:t>
      </w:r>
      <w:r w:rsidR="00644CD5">
        <w:t>.</w:t>
      </w:r>
      <w:r>
        <w:t>234(MAP kinase signal-integrating kinase 1 inhibitor) + 0</w:t>
      </w:r>
      <w:r w:rsidR="00644CD5">
        <w:t>.</w:t>
      </w:r>
      <w:r>
        <w:t>134(Cholinergic) + 0</w:t>
      </w:r>
      <w:r w:rsidR="00644CD5">
        <w:t>.</w:t>
      </w:r>
      <w:r>
        <w:t>153(Cytochrome P450 stimulant) + 0</w:t>
      </w:r>
      <w:r w:rsidR="00644CD5">
        <w:t>.</w:t>
      </w:r>
      <w:r>
        <w:t>202(Formate dehydrogenase inhibitor) -0</w:t>
      </w:r>
      <w:r w:rsidR="00644CD5">
        <w:t>.</w:t>
      </w:r>
      <w:r>
        <w:t>098(Antiprotozoal (Amoeba)) -0</w:t>
      </w:r>
      <w:r w:rsidR="00644CD5">
        <w:t>.</w:t>
      </w:r>
      <w:r>
        <w:t>275(Nicotinic receptor delta subunit antagonist) -0</w:t>
      </w:r>
      <w:r w:rsidR="00644CD5">
        <w:t>.</w:t>
      </w:r>
      <w:r>
        <w:t>189(Lactate 2-monooxygenase inhibitor) -0</w:t>
      </w:r>
      <w:r w:rsidR="00644CD5">
        <w:t>.</w:t>
      </w:r>
      <w:r>
        <w:t>195(ATM kinase inhibitor) + 0</w:t>
      </w:r>
      <w:r w:rsidR="00644CD5">
        <w:t>.</w:t>
      </w:r>
      <w:r>
        <w:t>229(Dipeptidyl peptidase IX inhibitor) + 0</w:t>
      </w:r>
      <w:r w:rsidR="00644CD5">
        <w:t>.</w:t>
      </w:r>
      <w:r>
        <w:t>013(NumHal) + 0</w:t>
      </w:r>
      <w:r w:rsidR="00644CD5">
        <w:t>.</w:t>
      </w:r>
      <w:r>
        <w:t>0647(Protein synthesis inhibitor) -0</w:t>
      </w:r>
      <w:r w:rsidR="00644CD5">
        <w:t>.</w:t>
      </w:r>
      <w:r>
        <w:t>0667(Acetylcholine M2 receptor agonist) + 0</w:t>
      </w:r>
      <w:r w:rsidR="00644CD5">
        <w:t>.</w:t>
      </w:r>
      <w:r>
        <w:t>216(Pyruvate dehydrogenase kinase 2 inhibitor) + 0</w:t>
      </w:r>
      <w:r w:rsidR="00644CD5">
        <w:t>.</w:t>
      </w:r>
      <w:r>
        <w:t>0956(Integrin antagonist) -0</w:t>
      </w:r>
      <w:r w:rsidR="00644CD5">
        <w:t>.</w:t>
      </w:r>
      <w:r>
        <w:t>238(NRIP1 expression enhancer) + 0</w:t>
      </w:r>
      <w:r w:rsidR="00644CD5">
        <w:t>.</w:t>
      </w:r>
      <w:r>
        <w:t>358(UGT2B7Y substrate) + 0</w:t>
      </w:r>
      <w:r w:rsidR="00644CD5">
        <w:t>.</w:t>
      </w:r>
      <w:r>
        <w:t>0778(Estrogen agonist) + 0</w:t>
      </w:r>
      <w:r w:rsidR="00644CD5">
        <w:t>.</w:t>
      </w:r>
      <w:r>
        <w:t>114(Muscular dystrophy treatment) -0</w:t>
      </w:r>
      <w:r w:rsidR="00644CD5">
        <w:t>.</w:t>
      </w:r>
      <w:r>
        <w:t>124(Aryl-alcohol dehydrogenase inhibitor) + 0</w:t>
      </w:r>
      <w:r w:rsidR="00644CD5">
        <w:t>.</w:t>
      </w:r>
      <w:r>
        <w:t>0998(Spasmolytic</w:t>
      </w:r>
      <w:r w:rsidR="00644CD5">
        <w:t>.</w:t>
      </w:r>
      <w:r>
        <w:t xml:space="preserve"> Papaverin-like) -0</w:t>
      </w:r>
      <w:r w:rsidR="00644CD5">
        <w:t>.</w:t>
      </w:r>
      <w:r>
        <w:t>0748(Hypotension) -0</w:t>
      </w:r>
      <w:r w:rsidR="00644CD5">
        <w:t>.</w:t>
      </w:r>
      <w:r>
        <w:t>217(Histamine H3 receptor antagonist) -0</w:t>
      </w:r>
      <w:r w:rsidR="00644CD5">
        <w:t>.</w:t>
      </w:r>
      <w:r>
        <w:t>079(EIF5A expression inhibitor) + 0</w:t>
      </w:r>
      <w:r w:rsidR="00644CD5">
        <w:t>.</w:t>
      </w:r>
      <w:r>
        <w:t>0855(Psychostimulant) + 0</w:t>
      </w:r>
      <w:r w:rsidR="00644CD5">
        <w:t>.</w:t>
      </w:r>
      <w:r>
        <w:t>0883(5 Hydroxytryptamine 1 antag</w:t>
      </w:r>
      <w:r>
        <w:t>o</w:t>
      </w:r>
      <w:r>
        <w:t>nist) -0</w:t>
      </w:r>
      <w:r w:rsidR="00644CD5">
        <w:t>.</w:t>
      </w:r>
      <w:r>
        <w:t>12(Neuroleptic malignant syndrome) -0</w:t>
      </w:r>
      <w:r w:rsidR="00644CD5">
        <w:t>.</w:t>
      </w:r>
      <w:r>
        <w:t>0914(Splenomegaly) -0</w:t>
      </w:r>
      <w:r w:rsidR="00644CD5">
        <w:t>.</w:t>
      </w:r>
      <w:r>
        <w:t>0526(Peristaltic stimulant) + 0</w:t>
      </w:r>
      <w:r w:rsidR="00644CD5">
        <w:t>.</w:t>
      </w:r>
      <w:r>
        <w:t>247(NAD(P)+ transhydrogenase (B-specific) inhibitor) -0</w:t>
      </w:r>
      <w:r w:rsidR="00644CD5">
        <w:t>.</w:t>
      </w:r>
      <w:r>
        <w:t>0832(CYP3A substrate) + 0</w:t>
      </w:r>
      <w:r w:rsidR="00644CD5">
        <w:t>.</w:t>
      </w:r>
      <w:r>
        <w:t>191(3-Deoxy-7-phosphoheptulonate synthase inhibitor) -0</w:t>
      </w:r>
      <w:r w:rsidR="00644CD5">
        <w:t>.</w:t>
      </w:r>
      <w:r>
        <w:t>0883(Genotoxic) + 0</w:t>
      </w:r>
      <w:r w:rsidR="00644CD5">
        <w:t>.</w:t>
      </w:r>
      <w:r>
        <w:t>0465(Phosphodiesterase 4A inhibitor) + 0</w:t>
      </w:r>
      <w:r w:rsidR="00644CD5">
        <w:t>.</w:t>
      </w:r>
      <w:r>
        <w:t>0639(Cyanosis) -0</w:t>
      </w:r>
      <w:r w:rsidR="00644CD5">
        <w:t>.</w:t>
      </w:r>
      <w:r>
        <w:t>107(Insulin sensitizer) -0</w:t>
      </w:r>
      <w:r w:rsidR="00644CD5">
        <w:t>.</w:t>
      </w:r>
      <w:r>
        <w:t>0683(Cerebral hemorrhage) + 0</w:t>
      </w:r>
      <w:r w:rsidR="00644CD5">
        <w:t>.</w:t>
      </w:r>
      <w:r>
        <w:t>0674(Eye irritation</w:t>
      </w:r>
      <w:r w:rsidR="00644CD5">
        <w:t>.</w:t>
      </w:r>
      <w:r>
        <w:t xml:space="preserve"> weak) -0</w:t>
      </w:r>
      <w:r w:rsidR="00644CD5">
        <w:t>.</w:t>
      </w:r>
      <w:r>
        <w:t>127(Chemopreventive) + 0</w:t>
      </w:r>
      <w:r w:rsidR="00644CD5">
        <w:t>.</w:t>
      </w:r>
      <w:r>
        <w:t>0516(Ca2+/calmodulin-dependent kinase II gamma inhibitor) -0</w:t>
      </w:r>
      <w:r w:rsidR="00644CD5">
        <w:t>.</w:t>
      </w:r>
      <w:r>
        <w:t>085(Histone acetyltransferase inhibitor) -0</w:t>
      </w:r>
      <w:r w:rsidR="00644CD5">
        <w:t>.</w:t>
      </w:r>
      <w:r>
        <w:t>0773(Arylamine N-Acetyltransferase substrate) + 0</w:t>
      </w:r>
      <w:r w:rsidR="00644CD5">
        <w:t>.</w:t>
      </w:r>
      <w:r>
        <w:t>0602(CYP1A inhibitor) -0</w:t>
      </w:r>
      <w:r w:rsidR="00644CD5">
        <w:t>.</w:t>
      </w:r>
      <w:r>
        <w:t>13(Tryptase inhibitor) + 0</w:t>
      </w:r>
      <w:r w:rsidR="00644CD5">
        <w:t>.</w:t>
      </w:r>
      <w:r>
        <w:t>0723(Carcinogenic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0183(Antiprotozoal) + 0</w:t>
      </w:r>
      <w:r w:rsidR="00644CD5">
        <w:t>.</w:t>
      </w:r>
      <w:r>
        <w:t>219(Polypeptide N-acetylgalactosaminyltransferase inhibitor) -0</w:t>
      </w:r>
      <w:r w:rsidR="00644CD5">
        <w:t>.</w:t>
      </w:r>
      <w:r>
        <w:t>0507(Antiseptic) -0</w:t>
      </w:r>
      <w:r w:rsidR="00644CD5">
        <w:t>.</w:t>
      </w:r>
      <w:r>
        <w:t>0708(MAO inhibitor) -0</w:t>
      </w:r>
      <w:r w:rsidR="00644CD5">
        <w:t>.</w:t>
      </w:r>
      <w:r>
        <w:t>106(Macrophage colony stimulating factor antagonist) + 0</w:t>
      </w:r>
      <w:r w:rsidR="00644CD5">
        <w:t>.</w:t>
      </w:r>
      <w:r>
        <w:t>0498(Carcinogenic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0369(Chemokine receptor antagonist) + 0</w:t>
      </w:r>
      <w:r w:rsidR="00644CD5">
        <w:t>.</w:t>
      </w:r>
      <w:r>
        <w:t>0812(Histamine H1 receptor antagonist) + 0</w:t>
      </w:r>
      <w:r w:rsidR="00644CD5">
        <w:t>.</w:t>
      </w:r>
      <w:r>
        <w:t>0735(Purinergic P2X2 antagonist) -0</w:t>
      </w:r>
      <w:r w:rsidR="00644CD5">
        <w:t>.</w:t>
      </w:r>
      <w:r>
        <w:t>0234(CDC25 phosphatase inhib</w:t>
      </w:r>
      <w:r>
        <w:t>i</w:t>
      </w:r>
      <w:r>
        <w:t>tor) -0</w:t>
      </w:r>
      <w:r w:rsidR="00644CD5">
        <w:t>.</w:t>
      </w:r>
      <w:r>
        <w:t>0314(Ribosomal protein S6 kinase alpha 2 inhibitor) -0</w:t>
      </w:r>
      <w:r w:rsidR="00644CD5">
        <w:t>.</w:t>
      </w:r>
      <w:r>
        <w:t>029(Edema) + 0</w:t>
      </w:r>
      <w:r w:rsidR="00644CD5">
        <w:t>.</w:t>
      </w:r>
      <w:r>
        <w:t>0377(CYP1A2 inhibitor) + 0</w:t>
      </w:r>
      <w:r w:rsidR="00644CD5">
        <w:t>.</w:t>
      </w:r>
      <w:r>
        <w:t>0244(Protein kinase C delta inhibitor) + 0</w:t>
      </w:r>
      <w:r w:rsidR="00644CD5">
        <w:t>.</w:t>
      </w:r>
      <w:r>
        <w:t>0216(Clk dual-specificity kinase inhibitor) -0</w:t>
      </w:r>
      <w:r w:rsidR="00644CD5">
        <w:t>.</w:t>
      </w:r>
      <w:r>
        <w:t>0762(2-Oxoaldehyde deh</w:t>
      </w:r>
      <w:r>
        <w:t>y</w:t>
      </w:r>
      <w:r>
        <w:t>drogenase (NAD+) inhibitor) + 0</w:t>
      </w:r>
      <w:r w:rsidR="00644CD5">
        <w:t>.</w:t>
      </w:r>
      <w:r>
        <w:t>0953(Ketohexokinase inhibitor) + 0</w:t>
      </w:r>
      <w:r w:rsidR="00644CD5">
        <w:t>.</w:t>
      </w:r>
      <w:r>
        <w:t>0332(CYR61 expression enhancer) -0</w:t>
      </w:r>
      <w:r w:rsidR="00644CD5">
        <w:t>.</w:t>
      </w:r>
      <w:r>
        <w:t>0826(CYP24 substrate) -0</w:t>
      </w:r>
      <w:r w:rsidR="00644CD5">
        <w:t>.</w:t>
      </w:r>
      <w:r>
        <w:t>0188(Antidiuretic hormone agonist) -0</w:t>
      </w:r>
      <w:r w:rsidR="00644CD5">
        <w:t>.</w:t>
      </w:r>
      <w:r>
        <w:t>0877([hydroxymethylglutaryl-CoA reductase (NADPH)] kinase inhibitor) + 0</w:t>
      </w:r>
      <w:r w:rsidR="00644CD5">
        <w:t>.</w:t>
      </w:r>
      <w:r>
        <w:t>0232(Bronchoconstrictor) -0</w:t>
      </w:r>
      <w:r w:rsidR="00644CD5">
        <w:t>.</w:t>
      </w:r>
      <w:r>
        <w:t>06(ARHGDIA expression inhibitor) + 0</w:t>
      </w:r>
      <w:r w:rsidR="00644CD5">
        <w:t>.</w:t>
      </w:r>
      <w:r>
        <w:t>0199(Lck kinase inhibitor) + 0</w:t>
      </w:r>
      <w:r w:rsidR="00644CD5">
        <w:t>.</w:t>
      </w:r>
      <w:r>
        <w:t>0137(Trypsin III inhibitor) -0</w:t>
      </w:r>
      <w:r w:rsidR="00644CD5">
        <w:t>.</w:t>
      </w:r>
      <w:r>
        <w:t>0128(Antiemphysemic) -0</w:t>
      </w:r>
      <w:r w:rsidR="00644CD5">
        <w:t>.</w:t>
      </w:r>
      <w:r>
        <w:t>0395(5 Hydroxytryptamine 2 agonist) + 0</w:t>
      </w:r>
      <w:r w:rsidR="00644CD5">
        <w:t>.</w:t>
      </w:r>
      <w:r>
        <w:t>0437(AMP-activated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0352(Delayed rectifier potassium channel blocker) -0</w:t>
      </w:r>
      <w:r w:rsidR="00644CD5">
        <w:t>.</w:t>
      </w:r>
      <w:r>
        <w:t>0111(Protein kinase C eta inhibitor) -0</w:t>
      </w:r>
      <w:r w:rsidR="00644CD5">
        <w:t>.</w:t>
      </w:r>
      <w:r>
        <w:t>0116(Skeletal muscle relaxant) -0</w:t>
      </w:r>
      <w:r w:rsidR="00644CD5">
        <w:t>.</w:t>
      </w:r>
      <w:r>
        <w:t>00667(Keratoses actinic (solar) treatment) + 0</w:t>
      </w:r>
      <w:r w:rsidR="00644CD5">
        <w:t>.</w:t>
      </w:r>
      <w:r>
        <w:t>00832(Ribonucleoside triphosphate reductase inhibitor) + 0</w:t>
      </w:r>
      <w:r w:rsidR="00644CD5">
        <w:t>.</w:t>
      </w:r>
      <w:r>
        <w:t>00719(NMDA receptor antagonist) -0</w:t>
      </w:r>
      <w:r w:rsidR="00644CD5">
        <w:t>.</w:t>
      </w:r>
      <w:r>
        <w:t>00311(Fatty acid elongase inhibitor) -0</w:t>
      </w:r>
      <w:r w:rsidR="00644CD5">
        <w:t>.</w:t>
      </w:r>
      <w:r>
        <w:t>00338(Amino acid-polyamine-organocation (APC) transporter antagonist) + 0</w:t>
      </w:r>
      <w:r w:rsidR="00644CD5">
        <w:t>.</w:t>
      </w:r>
      <w:r>
        <w:t>00274(Vanilloid 1 antagonist) -0</w:t>
      </w:r>
      <w:r w:rsidR="00644CD5">
        <w:t>.</w:t>
      </w:r>
      <w:r>
        <w:t>0066(Nicotinic receptor beta2 subunit antagonist) + 0</w:t>
      </w:r>
      <w:r w:rsidR="00644CD5">
        <w:t>.</w:t>
      </w:r>
      <w:r>
        <w:t>00501(Human herpesvirus 6 protease inhibitor) -0</w:t>
      </w:r>
      <w:r w:rsidR="00644CD5">
        <w:t>.</w:t>
      </w:r>
      <w:r>
        <w:t>00137(HCV NS3-helicase inhibitor) + 0</w:t>
      </w:r>
      <w:r w:rsidR="00644CD5">
        <w:t>.</w:t>
      </w:r>
      <w:r>
        <w:t>00498(Plasminogen activator stimulant) + 0</w:t>
      </w:r>
      <w:r w:rsidR="00644CD5">
        <w:t>.</w:t>
      </w:r>
      <w:r>
        <w:t>00136(Fibrinogen receptor antagonist) -0</w:t>
      </w:r>
      <w:r w:rsidR="00644CD5">
        <w:t>.</w:t>
      </w:r>
      <w:r>
        <w:t>00103(Enuresis) + 5</w:t>
      </w:r>
      <w:r w:rsidR="00644CD5">
        <w:t>.</w:t>
      </w:r>
      <w:r>
        <w:t>83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</w:t>
      </w:r>
    </w:p>
    <w:p w:rsidR="00484000" w:rsidRDefault="00484000" w:rsidP="00484000">
      <w:pPr>
        <w:pStyle w:val="paragraph"/>
      </w:pPr>
      <w:r>
        <w:lastRenderedPageBreak/>
        <w:t xml:space="preserve"> -0</w:t>
      </w:r>
      <w:r w:rsidR="00644CD5">
        <w:t>.</w:t>
      </w:r>
      <w:r>
        <w:t>0953((R)-3-amino-2-methylpropionate-pyruvate transaminase inhibitor) + 0</w:t>
      </w:r>
      <w:r w:rsidR="00644CD5">
        <w:t>.</w:t>
      </w:r>
      <w:r>
        <w:t>399(Dysphoria) -0</w:t>
      </w:r>
      <w:r w:rsidR="00644CD5">
        <w:t>.</w:t>
      </w:r>
      <w:r>
        <w:t>218(Amyloid beta precursor protein antagonist) + 0</w:t>
      </w:r>
      <w:r w:rsidR="00644CD5">
        <w:t>.</w:t>
      </w:r>
      <w:r>
        <w:t>306(Hypothermic) -0</w:t>
      </w:r>
      <w:r w:rsidR="00644CD5">
        <w:t>.</w:t>
      </w:r>
      <w:r>
        <w:t>534(Neutropenia) -0</w:t>
      </w:r>
      <w:r w:rsidR="00644CD5">
        <w:t>.</w:t>
      </w:r>
      <w:r>
        <w:t>731(Length) + 25</w:t>
      </w:r>
      <w:r w:rsidR="00644CD5">
        <w:t>.</w:t>
      </w:r>
      <w:r>
        <w:t>9(Lipophilicity) + 0</w:t>
      </w:r>
      <w:r w:rsidR="00644CD5">
        <w:t>.</w:t>
      </w:r>
      <w:r>
        <w:t>174(Lipophilicity^2) + 0</w:t>
      </w:r>
      <w:r w:rsidR="00644CD5">
        <w:t>.</w:t>
      </w:r>
      <w:r>
        <w:t>138(NumAromAtoms) + 0</w:t>
      </w:r>
      <w:r w:rsidR="00644CD5">
        <w:t>.</w:t>
      </w:r>
      <w:r>
        <w:t>652(Bradycardic) -0</w:t>
      </w:r>
      <w:r w:rsidR="00644CD5">
        <w:t>.</w:t>
      </w:r>
      <w:r>
        <w:t>189(Endothelin receptor antagonist) + 0</w:t>
      </w:r>
      <w:r w:rsidR="00644CD5">
        <w:t>.</w:t>
      </w:r>
      <w:r>
        <w:t>242(Respiratory distress syndrome treatment) -0</w:t>
      </w:r>
      <w:r w:rsidR="00644CD5">
        <w:t>.</w:t>
      </w:r>
      <w:r>
        <w:t>523(Serine/threonine-protein kinase WEE1 inhibitor) + 0</w:t>
      </w:r>
      <w:r w:rsidR="00644CD5">
        <w:t>.</w:t>
      </w:r>
      <w:r>
        <w:t>00628(Thioredoxin glutathione reductase inhibitor) -0</w:t>
      </w:r>
      <w:r w:rsidR="00644CD5">
        <w:t>.</w:t>
      </w:r>
      <w:r>
        <w:t>423(Hexokinase stimulant) -0</w:t>
      </w:r>
      <w:r w:rsidR="00644CD5">
        <w:t>.</w:t>
      </w:r>
      <w:r>
        <w:t>318(Platelet antagonist) + 0</w:t>
      </w:r>
      <w:r w:rsidR="00644CD5">
        <w:t>.</w:t>
      </w:r>
      <w:r>
        <w:t>199(Glyceryl-ether monooxygenase inhibitor) + 0</w:t>
      </w:r>
      <w:r w:rsidR="00644CD5">
        <w:t>.</w:t>
      </w:r>
      <w:r>
        <w:t>222(Trypsin III inhibitor) + 0</w:t>
      </w:r>
      <w:r w:rsidR="00644CD5">
        <w:t>.</w:t>
      </w:r>
      <w:r>
        <w:t>132(NumPositive) + 0</w:t>
      </w:r>
      <w:r w:rsidR="00644CD5">
        <w:t>.</w:t>
      </w:r>
      <w:r>
        <w:t>293(Respiratory analeptic) -0</w:t>
      </w:r>
      <w:r w:rsidR="00644CD5">
        <w:t>.</w:t>
      </w:r>
      <w:r>
        <w:t>667(Carcinogenic) -0</w:t>
      </w:r>
      <w:r w:rsidR="00644CD5">
        <w:t>.</w:t>
      </w:r>
      <w:r>
        <w:t>551(CDK2 expression enhancer) -0</w:t>
      </w:r>
      <w:r w:rsidR="00644CD5">
        <w:t>.</w:t>
      </w:r>
      <w:r>
        <w:t>41(Glutamate dehydr</w:t>
      </w:r>
      <w:r>
        <w:t>o</w:t>
      </w:r>
      <w:r>
        <w:t>genase [NAD(P)+] inhibitor) + 1</w:t>
      </w:r>
      <w:r w:rsidR="00644CD5">
        <w:t>.</w:t>
      </w:r>
      <w:r>
        <w:t>5(Tyrosine transaminase inhibitor) + 0</w:t>
      </w:r>
      <w:r w:rsidR="00644CD5">
        <w:t>.</w:t>
      </w:r>
      <w:r>
        <w:t>28(AMP deaminase 3 inhibitor) -1</w:t>
      </w:r>
      <w:r w:rsidR="00644CD5">
        <w:t>.</w:t>
      </w:r>
      <w:r>
        <w:t>35(5 H</w:t>
      </w:r>
      <w:r>
        <w:t>y</w:t>
      </w:r>
      <w:r>
        <w:t>droxytryptamine 2A agonist) -0</w:t>
      </w:r>
      <w:r w:rsidR="00644CD5">
        <w:t>.</w:t>
      </w:r>
      <w:r>
        <w:t>907(Cholesterol antagonist) -0</w:t>
      </w:r>
      <w:r w:rsidR="00644CD5">
        <w:t>.</w:t>
      </w:r>
      <w:r>
        <w:t>578(Phosphodiesterase VIII inhibitor) + 1</w:t>
      </w:r>
      <w:r w:rsidR="00644CD5">
        <w:t>.</w:t>
      </w:r>
      <w:r>
        <w:t>01(CYP19 substrate) + 0</w:t>
      </w:r>
      <w:r w:rsidR="00644CD5">
        <w:t>.</w:t>
      </w:r>
      <w:r>
        <w:t>672(Antifungal) + 0</w:t>
      </w:r>
      <w:r w:rsidR="00644CD5">
        <w:t>.</w:t>
      </w:r>
      <w:r>
        <w:t>673(NOS2 expression enhancer) + 0</w:t>
      </w:r>
      <w:r w:rsidR="00644CD5">
        <w:t>.</w:t>
      </w:r>
      <w:r>
        <w:t>472(Dyskinesia) -0</w:t>
      </w:r>
      <w:r w:rsidR="00644CD5">
        <w:t>.</w:t>
      </w:r>
      <w:r>
        <w:t>228(MAP kinase kinase 2 inhibitor) -0</w:t>
      </w:r>
      <w:r w:rsidR="00644CD5">
        <w:t>.</w:t>
      </w:r>
      <w:r>
        <w:t>302(Hypotonia) -0</w:t>
      </w:r>
      <w:r w:rsidR="00644CD5">
        <w:t>.</w:t>
      </w:r>
      <w:r>
        <w:t>0855(NumAcceptor) -0</w:t>
      </w:r>
      <w:r w:rsidR="00644CD5">
        <w:t>.</w:t>
      </w:r>
      <w:r>
        <w:t>895(Thiosulfate sulfurtransferase inhibitor) + 0</w:t>
      </w:r>
      <w:r w:rsidR="00644CD5">
        <w:t>.</w:t>
      </w:r>
      <w:r>
        <w:t>469(Ceramide glucosyltransferase inhibitor) -0</w:t>
      </w:r>
      <w:r w:rsidR="00644CD5">
        <w:t>.</w:t>
      </w:r>
      <w:r>
        <w:t>000549(Carcinogenic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43(Antimycobacterial) -0</w:t>
      </w:r>
      <w:r w:rsidR="00644CD5">
        <w:t>.</w:t>
      </w:r>
      <w:r>
        <w:t>217(CYP3A4 inhibitor) + 0</w:t>
      </w:r>
      <w:r w:rsidR="00644CD5">
        <w:t>.</w:t>
      </w:r>
      <w:r>
        <w:t>477(Cytokine production stimulant) + 0</w:t>
      </w:r>
      <w:r w:rsidR="00644CD5">
        <w:t>.</w:t>
      </w:r>
      <w:r>
        <w:t>856(Calmodulin-domain protein kinase 1 inhib</w:t>
      </w:r>
      <w:r>
        <w:t>i</w:t>
      </w:r>
      <w:r>
        <w:t>tor) + 0</w:t>
      </w:r>
      <w:r w:rsidR="00644CD5">
        <w:t>.</w:t>
      </w:r>
      <w:r>
        <w:t>961(MYC expression enhancer) -0</w:t>
      </w:r>
      <w:r w:rsidR="00644CD5">
        <w:t>.</w:t>
      </w:r>
      <w:r>
        <w:t>752(Antihematotoxic) -0</w:t>
      </w:r>
      <w:r w:rsidR="00644CD5">
        <w:t>.</w:t>
      </w:r>
      <w:r>
        <w:t>226(Cardioprotectant) + 0</w:t>
      </w:r>
      <w:r w:rsidR="00644CD5">
        <w:t>.</w:t>
      </w:r>
      <w:r>
        <w:t>328(Insulin like growth factor 1 antagonist) + 0</w:t>
      </w:r>
      <w:r w:rsidR="00644CD5">
        <w:t>.</w:t>
      </w:r>
      <w:r>
        <w:t>128(Carcinogenic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+ 1</w:t>
      </w:r>
      <w:r w:rsidR="00644CD5">
        <w:t>.</w:t>
      </w:r>
      <w:r>
        <w:t>24(Methionyl aminopeptidase inhibitor) + 0</w:t>
      </w:r>
      <w:r w:rsidR="00644CD5">
        <w:t>.</w:t>
      </w:r>
      <w:r>
        <w:t>245(Colony stimulating factor antagonist) -0</w:t>
      </w:r>
      <w:r w:rsidR="00644CD5">
        <w:t>.</w:t>
      </w:r>
      <w:r>
        <w:t>381(GABA transporter 2 inhibitor) + 0</w:t>
      </w:r>
      <w:r w:rsidR="00644CD5">
        <w:t>.</w:t>
      </w:r>
      <w:r>
        <w:t>406(Inosine monophosphate dehydrogenase 1 inhibitor) + 0</w:t>
      </w:r>
      <w:r w:rsidR="00644CD5">
        <w:t>.</w:t>
      </w:r>
      <w:r>
        <w:t>523(AMP-activated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578(Inner centr</w:t>
      </w:r>
      <w:r>
        <w:t>o</w:t>
      </w:r>
      <w:r>
        <w:t>mere protein inhibitor) -0</w:t>
      </w:r>
      <w:r w:rsidR="00644CD5">
        <w:t>.</w:t>
      </w:r>
      <w:r>
        <w:t>573(Antiuremic) -0</w:t>
      </w:r>
      <w:r w:rsidR="00644CD5">
        <w:t>.</w:t>
      </w:r>
      <w:r>
        <w:t>525(Agaritine gamma-glutamyltransferase inhibitor) -0</w:t>
      </w:r>
      <w:r w:rsidR="00644CD5">
        <w:t>.</w:t>
      </w:r>
      <w:r>
        <w:t>161(Pruritus) -0</w:t>
      </w:r>
      <w:r w:rsidR="00644CD5">
        <w:t>.</w:t>
      </w:r>
      <w:r>
        <w:t>501(CYP3A5 substrate) + 0</w:t>
      </w:r>
      <w:r w:rsidR="00644CD5">
        <w:t>.</w:t>
      </w:r>
      <w:r>
        <w:t>4(Endometrios treatment) -0</w:t>
      </w:r>
      <w:r w:rsidR="00644CD5">
        <w:t>.</w:t>
      </w:r>
      <w:r>
        <w:t>237(Retinoprotector) -0</w:t>
      </w:r>
      <w:r w:rsidR="00644CD5">
        <w:t>.</w:t>
      </w:r>
      <w:r>
        <w:t>0749(AR expression inhibitor) -0</w:t>
      </w:r>
      <w:r w:rsidR="00644CD5">
        <w:t>.</w:t>
      </w:r>
      <w:r>
        <w:t>518(Diacylglycerol kinase inhibitor) + 0</w:t>
      </w:r>
      <w:r w:rsidR="00644CD5">
        <w:t>.</w:t>
      </w:r>
      <w:r>
        <w:t>291(NR0B2 expression enhancer) + 0</w:t>
      </w:r>
      <w:r w:rsidR="00644CD5">
        <w:t>.</w:t>
      </w:r>
      <w:r>
        <w:t>119(CDC-like kinase 1 inhibitor) -0</w:t>
      </w:r>
      <w:r w:rsidR="00644CD5">
        <w:t>.</w:t>
      </w:r>
      <w:r>
        <w:t>326(Keratoses actinic (solar) treatment) -1</w:t>
      </w:r>
      <w:r w:rsidR="00644CD5">
        <w:t>.</w:t>
      </w:r>
      <w:r>
        <w:t>13(NRIP1 expression enhancer) + 0</w:t>
      </w:r>
      <w:r w:rsidR="00644CD5">
        <w:t>.</w:t>
      </w:r>
      <w:r>
        <w:t>378(Ocular toxicity) + 0</w:t>
      </w:r>
      <w:r w:rsidR="00644CD5">
        <w:t>.</w:t>
      </w:r>
      <w:r>
        <w:t>356(DNA gyrase subunit A inhibitor) -0</w:t>
      </w:r>
      <w:r w:rsidR="00644CD5">
        <w:t>.</w:t>
      </w:r>
      <w:r>
        <w:t>429(Akinesia) + 9</w:t>
      </w:r>
      <w:r w:rsidR="00644CD5">
        <w:t>.</w:t>
      </w:r>
      <w:r>
        <w:t>21(Volume) + 1</w:t>
      </w:r>
      <w:r w:rsidR="00644CD5">
        <w:t>.</w:t>
      </w:r>
      <w:r>
        <w:t>29(Formyl peptide receptor antagonist) -0</w:t>
      </w:r>
      <w:r w:rsidR="00644CD5">
        <w:t>.</w:t>
      </w:r>
      <w:r>
        <w:t>565(Vascular endothelial growth factor 3 antagonist) -1</w:t>
      </w:r>
      <w:r w:rsidR="00644CD5">
        <w:t>.</w:t>
      </w:r>
      <w:r>
        <w:t>23(Cholesterol esterase inhibitor) + 0</w:t>
      </w:r>
      <w:r w:rsidR="00644CD5">
        <w:t>.</w:t>
      </w:r>
      <w:r>
        <w:t>279(Ribosomal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171(Growth stimulant) -17</w:t>
      </w:r>
      <w:r w:rsidR="00644CD5">
        <w:t>.</w:t>
      </w:r>
      <w:r>
        <w:t>3(Volume^2) + 0</w:t>
      </w:r>
      <w:r w:rsidR="00644CD5">
        <w:t>.</w:t>
      </w:r>
      <w:r>
        <w:t>461(GABA uptake inhibitor) -0</w:t>
      </w:r>
      <w:r w:rsidR="00644CD5">
        <w:t>.</w:t>
      </w:r>
      <w:r>
        <w:t>517(Nicotinic neuronal receptor agonist) + 0</w:t>
      </w:r>
      <w:r w:rsidR="00644CD5">
        <w:t>.</w:t>
      </w:r>
      <w:r>
        <w:t>23(Hepatic disorders treatment) + 0</w:t>
      </w:r>
      <w:r w:rsidR="00644CD5">
        <w:t>.</w:t>
      </w:r>
      <w:r>
        <w:t>192(Acidosis</w:t>
      </w:r>
      <w:r w:rsidR="00644CD5">
        <w:t>.</w:t>
      </w:r>
      <w:r>
        <w:t xml:space="preserve"> metabolic) + 0</w:t>
      </w:r>
      <w:r w:rsidR="00644CD5">
        <w:t>.</w:t>
      </w:r>
      <w:r>
        <w:t>112(CYP4F2 inhibitor) + 0</w:t>
      </w:r>
      <w:r w:rsidR="00644CD5">
        <w:t>.</w:t>
      </w:r>
      <w:r>
        <w:t>232(Carcinogenic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211(Postmenopausal disorders treatment) -0</w:t>
      </w:r>
      <w:r w:rsidR="00644CD5">
        <w:t>.</w:t>
      </w:r>
      <w:r>
        <w:t>189(Myocardial ischemia treatment) + 0</w:t>
      </w:r>
      <w:r w:rsidR="00644CD5">
        <w:t>.</w:t>
      </w:r>
      <w:r>
        <w:t>241(Matrix metalloproteinase 4 (membrane-type) inhibitor) + 0</w:t>
      </w:r>
      <w:r w:rsidR="00644CD5">
        <w:t>.</w:t>
      </w:r>
      <w:r>
        <w:t>251(5 H</w:t>
      </w:r>
      <w:r>
        <w:t>y</w:t>
      </w:r>
      <w:r>
        <w:t>droxytryptamine release stimulant) + 0</w:t>
      </w:r>
      <w:r w:rsidR="00644CD5">
        <w:t>.</w:t>
      </w:r>
      <w:r>
        <w:t>867(2-(acetamidomethylene)succinate hydrolase inhibitor) -0</w:t>
      </w:r>
      <w:r w:rsidR="00644CD5">
        <w:t>.</w:t>
      </w:r>
      <w:r>
        <w:t>196(Purinergic P2 antagonist) + 0</w:t>
      </w:r>
      <w:r w:rsidR="00644CD5">
        <w:t>.</w:t>
      </w:r>
      <w:r>
        <w:t>27(Dopamine precursors) + 0</w:t>
      </w:r>
      <w:r w:rsidR="00644CD5">
        <w:t>.</w:t>
      </w:r>
      <w:r>
        <w:t>385(CYP2G1 substrate) + 0</w:t>
      </w:r>
      <w:r w:rsidR="00644CD5">
        <w:t>.</w:t>
      </w:r>
      <w:r>
        <w:t>28(ATP-dependent RNA helicase inhib</w:t>
      </w:r>
      <w:r>
        <w:t>i</w:t>
      </w:r>
      <w:r>
        <w:t>tor) -0</w:t>
      </w:r>
      <w:r w:rsidR="00644CD5">
        <w:t>.</w:t>
      </w:r>
      <w:r>
        <w:t>232(Hypertensive) -0</w:t>
      </w:r>
      <w:r w:rsidR="00644CD5">
        <w:t>.</w:t>
      </w:r>
      <w:r>
        <w:t>144(Carbonyl reductase [NADPH] 1 inhibitor) -0</w:t>
      </w:r>
      <w:r w:rsidR="00644CD5">
        <w:t>.</w:t>
      </w:r>
      <w:r>
        <w:t>281(IL12B expression inhibitor) -0</w:t>
      </w:r>
      <w:r w:rsidR="00644CD5">
        <w:t>.</w:t>
      </w:r>
      <w:r>
        <w:t>481(Cyclin D3 inhibitor) + 0</w:t>
      </w:r>
      <w:r w:rsidR="00644CD5">
        <w:t>.</w:t>
      </w:r>
      <w:r>
        <w:t>26(Thyroid hormone alpha antagonist) -0</w:t>
      </w:r>
      <w:r w:rsidR="00644CD5">
        <w:t>.</w:t>
      </w:r>
      <w:r>
        <w:t>416(Metalloproteinase-3 inhibitor) -0</w:t>
      </w:r>
      <w:r w:rsidR="00644CD5">
        <w:t>.</w:t>
      </w:r>
      <w:r>
        <w:t>44(Glycosylceramidase inhibitor) -0</w:t>
      </w:r>
      <w:r w:rsidR="00644CD5">
        <w:t>.</w:t>
      </w:r>
      <w:r>
        <w:t>3(Antifibrinolytic) -0</w:t>
      </w:r>
      <w:r w:rsidR="00644CD5">
        <w:t>.</w:t>
      </w:r>
      <w:r>
        <w:t>467(Anesthetic inhalation) + 0</w:t>
      </w:r>
      <w:r w:rsidR="00644CD5">
        <w:t>.</w:t>
      </w:r>
      <w:r>
        <w:t>464(Phosphatidate cyt</w:t>
      </w:r>
      <w:r>
        <w:t>i</w:t>
      </w:r>
      <w:r>
        <w:t>dylyltransferase inhibitor) -0</w:t>
      </w:r>
      <w:r w:rsidR="00644CD5">
        <w:t>.</w:t>
      </w:r>
      <w:r>
        <w:t>251(Mineralocorticoid antagonist) + 0</w:t>
      </w:r>
      <w:r w:rsidR="00644CD5">
        <w:t>.</w:t>
      </w:r>
      <w:r>
        <w:t>0426(Elastase 2 inhibitor) + 0</w:t>
      </w:r>
      <w:r w:rsidR="00644CD5">
        <w:t>.</w:t>
      </w:r>
      <w:r>
        <w:t>366(ATPase inhib</w:t>
      </w:r>
      <w:r>
        <w:t>i</w:t>
      </w:r>
      <w:r>
        <w:t>tor) + 1</w:t>
      </w:r>
      <w:r w:rsidR="00644CD5">
        <w:t>.</w:t>
      </w:r>
      <w:r>
        <w:t>1(Arachidonic acid antagonist) + 0</w:t>
      </w:r>
      <w:r w:rsidR="00644CD5">
        <w:t>.</w:t>
      </w:r>
      <w:r>
        <w:t>0986(Ca2+/calmodulin-dependent kinase IV inhibitor) + 0</w:t>
      </w:r>
      <w:r w:rsidR="00644CD5">
        <w:t>.</w:t>
      </w:r>
      <w:r>
        <w:t>153(Smooth muscle myosin light chain kinase inhibitor) -0</w:t>
      </w:r>
      <w:r w:rsidR="00644CD5">
        <w:t>.</w:t>
      </w:r>
      <w:r>
        <w:t>191(Melatonin 1 agonist) + 0</w:t>
      </w:r>
      <w:r w:rsidR="00644CD5">
        <w:t>.</w:t>
      </w:r>
      <w:r>
        <w:t>291(GABA C receptor rho-2 antagonist) -0</w:t>
      </w:r>
      <w:r w:rsidR="00644CD5">
        <w:t>.</w:t>
      </w:r>
      <w:r>
        <w:t>45(Gonadotropin antagonist) -0</w:t>
      </w:r>
      <w:r w:rsidR="00644CD5">
        <w:t>.</w:t>
      </w:r>
      <w:r>
        <w:t>91(Andropause treatment) -0</w:t>
      </w:r>
      <w:r w:rsidR="00644CD5">
        <w:t>.</w:t>
      </w:r>
      <w:r>
        <w:t>901(Histone-lysine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316(Mydriatic) + 0</w:t>
      </w:r>
      <w:r w:rsidR="00644CD5">
        <w:t>.</w:t>
      </w:r>
      <w:r>
        <w:t>398(TRPV2 blocker) + 0</w:t>
      </w:r>
      <w:r w:rsidR="00644CD5">
        <w:t>.</w:t>
      </w:r>
      <w:r>
        <w:t>766(Cytochrome c oxidase inhibitor) + 0</w:t>
      </w:r>
      <w:r w:rsidR="00644CD5">
        <w:t>.</w:t>
      </w:r>
      <w:r>
        <w:t>359(Phospholipase D inhibitor) -0</w:t>
      </w:r>
      <w:r w:rsidR="00644CD5">
        <w:t>.</w:t>
      </w:r>
      <w:r>
        <w:t>237(Eye irritation</w:t>
      </w:r>
      <w:r w:rsidR="00644CD5">
        <w:t>.</w:t>
      </w:r>
      <w:r>
        <w:t xml:space="preserve"> inactive) -0</w:t>
      </w:r>
      <w:r w:rsidR="00644CD5">
        <w:t>.</w:t>
      </w:r>
      <w:r>
        <w:t>273(CYP3A substrate) -0</w:t>
      </w:r>
      <w:r w:rsidR="00644CD5">
        <w:t>.</w:t>
      </w:r>
      <w:r>
        <w:t>212(BTG1 expression enhancer) + 0</w:t>
      </w:r>
      <w:r w:rsidR="00644CD5">
        <w:t>.</w:t>
      </w:r>
      <w:r>
        <w:t>24(Imidazoleacetate 4-monooxygenase inhibitor) -0</w:t>
      </w:r>
      <w:r w:rsidR="00644CD5">
        <w:t>.</w:t>
      </w:r>
      <w:r>
        <w:t>214(RNA directed DNA polymerase inhibitor) -0</w:t>
      </w:r>
      <w:r w:rsidR="00644CD5">
        <w:t>.</w:t>
      </w:r>
      <w:r>
        <w:t>997(Glutamate (mGluR6) antagonist) -0</w:t>
      </w:r>
      <w:r w:rsidR="00644CD5">
        <w:t>.</w:t>
      </w:r>
      <w:r>
        <w:t>183(Neuropeptide FF1 antagonist) + 0</w:t>
      </w:r>
      <w:r w:rsidR="00644CD5">
        <w:t>.</w:t>
      </w:r>
      <w:r>
        <w:t>725(NMDA receptor glycine site agonist) -0</w:t>
      </w:r>
      <w:r w:rsidR="00644CD5">
        <w:t>.</w:t>
      </w:r>
      <w:r>
        <w:t>9(SMN2 expression enhancer) + 0</w:t>
      </w:r>
      <w:r w:rsidR="00644CD5">
        <w:t>.</w:t>
      </w:r>
      <w:r>
        <w:t>272(Calcium channel blocker) -1</w:t>
      </w:r>
      <w:r w:rsidR="00644CD5">
        <w:t>.</w:t>
      </w:r>
      <w:r>
        <w:t>12(Carboxypeptidase E inhibitor) + 0</w:t>
      </w:r>
      <w:r w:rsidR="00644CD5">
        <w:t>.</w:t>
      </w:r>
      <w:r>
        <w:t>238(Muscle weakness) + 0</w:t>
      </w:r>
      <w:r w:rsidR="00644CD5">
        <w:t>.</w:t>
      </w:r>
      <w:r>
        <w:t>46(2-Dehydropantolactone reductase (A-specific) inhibitor) -0</w:t>
      </w:r>
      <w:r w:rsidR="00644CD5">
        <w:t>.</w:t>
      </w:r>
      <w:r>
        <w:t>34(Lactoylglutathione lyase inhibitor) + 0</w:t>
      </w:r>
      <w:r w:rsidR="00644CD5">
        <w:t>.</w:t>
      </w:r>
      <w:r>
        <w:t>183(G-protein coupled bile acid receptor 1 antagonist) -0</w:t>
      </w:r>
      <w:r w:rsidR="00644CD5">
        <w:t>.</w:t>
      </w:r>
      <w:r>
        <w:t>641(CYP1B1 inhibitor) + 0</w:t>
      </w:r>
      <w:r w:rsidR="00644CD5">
        <w:t>.</w:t>
      </w:r>
      <w:r>
        <w:t>223(Antiprotozoal (Leishmania)) + 0</w:t>
      </w:r>
      <w:r w:rsidR="00644CD5">
        <w:t>.</w:t>
      </w:r>
      <w:r>
        <w:t>171(Adenylate cyclase VIII inhibitor) -0</w:t>
      </w:r>
      <w:r w:rsidR="00644CD5">
        <w:t>.</w:t>
      </w:r>
      <w:r>
        <w:t>133(Aminopeptidase A inhibitor) + 0</w:t>
      </w:r>
      <w:r w:rsidR="00644CD5">
        <w:t>.</w:t>
      </w:r>
      <w:r>
        <w:t>402(GSTP1 expression enhancer) -0</w:t>
      </w:r>
      <w:r w:rsidR="00644CD5">
        <w:t>.</w:t>
      </w:r>
      <w:r>
        <w:t>425(Antihypertriglyceridemic) -0</w:t>
      </w:r>
      <w:r w:rsidR="00644CD5">
        <w:t>.</w:t>
      </w:r>
      <w:r>
        <w:t>222(Phosphodiesterase III inhibitor) + 0</w:t>
      </w:r>
      <w:r w:rsidR="00644CD5">
        <w:t>.</w:t>
      </w:r>
      <w:r>
        <w:t>277(Alpha 2 adrenoreceptor antagonist) + 0</w:t>
      </w:r>
      <w:r w:rsidR="00644CD5">
        <w:t>.</w:t>
      </w:r>
      <w:r>
        <w:t>747(Colony stimulating factor agonist) + 0</w:t>
      </w:r>
      <w:r w:rsidR="00644CD5">
        <w:t>.</w:t>
      </w:r>
      <w:r>
        <w:t>196(Lipase inhibitor) + 0</w:t>
      </w:r>
      <w:r w:rsidR="00644CD5">
        <w:t>.</w:t>
      </w:r>
      <w:r>
        <w:t>376(Estrogen beta receptor agonist) -0</w:t>
      </w:r>
      <w:r w:rsidR="00644CD5">
        <w:t>.</w:t>
      </w:r>
      <w:r>
        <w:t>14(Estradiol 17 beta-dehydrogenase 1 inhibitor) -0</w:t>
      </w:r>
      <w:r w:rsidR="00644CD5">
        <w:t>.</w:t>
      </w:r>
      <w:r>
        <w:t>64(Indanol dehydrogenase inhibitor) + 0</w:t>
      </w:r>
      <w:r w:rsidR="00644CD5">
        <w:t>.</w:t>
      </w:r>
      <w:r>
        <w:t>218(Pyrimidine antagonist) + 0</w:t>
      </w:r>
      <w:r w:rsidR="00644CD5">
        <w:t>.</w:t>
      </w:r>
      <w:r>
        <w:t>318(Antiparkinsonian</w:t>
      </w:r>
      <w:r w:rsidR="00644CD5">
        <w:t>.</w:t>
      </w:r>
      <w:r>
        <w:t xml:space="preserve"> rigidity relieving) + 0</w:t>
      </w:r>
      <w:r w:rsidR="00644CD5">
        <w:t>.</w:t>
      </w:r>
      <w:r>
        <w:t>592(Imidazoline I2 rece</w:t>
      </w:r>
      <w:r>
        <w:t>p</w:t>
      </w:r>
      <w:r>
        <w:t>tor antagonist) + 0</w:t>
      </w:r>
      <w:r w:rsidR="00644CD5">
        <w:t>.</w:t>
      </w:r>
      <w:r>
        <w:t>971(Progesterone receptor B1 antagonist) + 0</w:t>
      </w:r>
      <w:r w:rsidR="00644CD5">
        <w:t>.</w:t>
      </w:r>
      <w:r>
        <w:t>193(VLA-4 antagonist) -0</w:t>
      </w:r>
      <w:r w:rsidR="00644CD5">
        <w:t>.</w:t>
      </w:r>
      <w:r>
        <w:t>962(Ethanolamine kinase inhibitor) + 0</w:t>
      </w:r>
      <w:r w:rsidR="00644CD5">
        <w:t>.</w:t>
      </w:r>
      <w:r>
        <w:t>149(Rho-associated kinase II inhibitor) + 0</w:t>
      </w:r>
      <w:r w:rsidR="00644CD5">
        <w:t>.</w:t>
      </w:r>
      <w:r>
        <w:t>283(Carcinogenic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231(Carbonic anh</w:t>
      </w:r>
      <w:r>
        <w:t>y</w:t>
      </w:r>
      <w:r>
        <w:t>drase II stimulant) -0</w:t>
      </w:r>
      <w:r w:rsidR="00644CD5">
        <w:t>.</w:t>
      </w:r>
      <w:r>
        <w:t>601(Histone deacetylase 10 inhibitor) -0</w:t>
      </w:r>
      <w:r w:rsidR="00644CD5">
        <w:t>.</w:t>
      </w:r>
      <w:r>
        <w:t>17(Presenilin 1 inhibitor) + 0</w:t>
      </w:r>
      <w:r w:rsidR="00644CD5">
        <w:t>.</w:t>
      </w:r>
      <w:r>
        <w:t>445(Vitamin K-dependent protein C inhibitor) + 0</w:t>
      </w:r>
      <w:r w:rsidR="00644CD5">
        <w:t>.</w:t>
      </w:r>
      <w:r>
        <w:t>112(MW) + 0</w:t>
      </w:r>
      <w:r w:rsidR="00644CD5">
        <w:t>.</w:t>
      </w:r>
      <w:r>
        <w:t>416(Serine-glyoxylate transaminase inhibitor) -0</w:t>
      </w:r>
      <w:r w:rsidR="00644CD5">
        <w:t>.</w:t>
      </w:r>
      <w:r>
        <w:t>306(Aggrecanase 1 inhibitor) -0</w:t>
      </w:r>
      <w:r w:rsidR="00644CD5">
        <w:t>.</w:t>
      </w:r>
      <w:r>
        <w:t>147(T cell receptor gamma-delta antagonist) + 9</w:t>
      </w:r>
      <w:r w:rsidR="00644CD5">
        <w:t>.</w:t>
      </w:r>
      <w:r>
        <w:t>84(Length^3) -0</w:t>
      </w:r>
      <w:r w:rsidR="00644CD5">
        <w:t>.</w:t>
      </w:r>
      <w:r>
        <w:t>245(Lipid peroxidase inhibitor) -0</w:t>
      </w:r>
      <w:r w:rsidR="00644CD5">
        <w:t>.</w:t>
      </w:r>
      <w:r>
        <w:t>0668(Antiallergic) -0</w:t>
      </w:r>
      <w:r w:rsidR="00644CD5">
        <w:t>.</w:t>
      </w:r>
      <w:r>
        <w:t>387(AMP nucleosidase inhibitor) -0</w:t>
      </w:r>
      <w:r w:rsidR="00644CD5">
        <w:t>.</w:t>
      </w:r>
      <w:r>
        <w:t>488(Hematopoietic inhibitor) + 0</w:t>
      </w:r>
      <w:r w:rsidR="00644CD5">
        <w:t>.</w:t>
      </w:r>
      <w:r>
        <w:t xml:space="preserve">156(Sucrase-isomaltase </w:t>
      </w:r>
      <w:r>
        <w:lastRenderedPageBreak/>
        <w:t>inhibitor) + 0</w:t>
      </w:r>
      <w:r w:rsidR="00644CD5">
        <w:t>.</w:t>
      </w:r>
      <w:r>
        <w:t>161(CCL2 expression enhancer) -0</w:t>
      </w:r>
      <w:r w:rsidR="00644CD5">
        <w:t>.</w:t>
      </w:r>
      <w:r>
        <w:t>0261(NumNegative) -0</w:t>
      </w:r>
      <w:r w:rsidR="00644CD5">
        <w:t>.</w:t>
      </w:r>
      <w:r>
        <w:t>239(Prokinetic) -0</w:t>
      </w:r>
      <w:r w:rsidR="00644CD5">
        <w:t>.</w:t>
      </w:r>
      <w:r>
        <w:t>751(Testosterone 17beta-dehydrogenase inhibitor) + 0</w:t>
      </w:r>
      <w:r w:rsidR="00644CD5">
        <w:t>.</w:t>
      </w:r>
      <w:r>
        <w:t>445(Protein-tyrosine phosphatase LC-PTP inhibitor) + 0</w:t>
      </w:r>
      <w:r w:rsidR="00644CD5">
        <w:t>.</w:t>
      </w:r>
      <w:r>
        <w:t>246(Ca2+/calmodulin-dependent kinase II gamma inhibitor) + 0</w:t>
      </w:r>
      <w:r w:rsidR="00644CD5">
        <w:t>.</w:t>
      </w:r>
      <w:r>
        <w:t>303(CDH1 expression enhancer) -0</w:t>
      </w:r>
      <w:r w:rsidR="00644CD5">
        <w:t>.</w:t>
      </w:r>
      <w:r>
        <w:t>554(Dihydrodipicolinate synthase i</w:t>
      </w:r>
      <w:r>
        <w:t>n</w:t>
      </w:r>
      <w:r>
        <w:t>hibitor) + 0</w:t>
      </w:r>
      <w:r w:rsidR="00644CD5">
        <w:t>.</w:t>
      </w:r>
      <w:r>
        <w:t>357(Purinergic P2X2 antagonist) + 0</w:t>
      </w:r>
      <w:r w:rsidR="00644CD5">
        <w:t>.</w:t>
      </w:r>
      <w:r>
        <w:t>182(K(ir) 6.2 channel activator) + 0</w:t>
      </w:r>
      <w:r w:rsidR="00644CD5">
        <w:t>.</w:t>
      </w:r>
      <w:r>
        <w:t>59(HSPA1B expression enha</w:t>
      </w:r>
      <w:r>
        <w:t>n</w:t>
      </w:r>
      <w:r>
        <w:t>cer) + 0</w:t>
      </w:r>
      <w:r w:rsidR="00644CD5">
        <w:t>.</w:t>
      </w:r>
      <w:r>
        <w:t>22(Integrin alpha4beta1 antagonist) -0</w:t>
      </w:r>
      <w:r w:rsidR="00644CD5">
        <w:t>.</w:t>
      </w:r>
      <w:r>
        <w:t>31(SULT1A3 substrate) + 0</w:t>
      </w:r>
      <w:r w:rsidR="00644CD5">
        <w:t>.</w:t>
      </w:r>
      <w:r>
        <w:t>234(Trypsin II inhibitor) + 0</w:t>
      </w:r>
      <w:r w:rsidR="00644CD5">
        <w:t>.</w:t>
      </w:r>
      <w:r>
        <w:t>309(Inositol-polyphosphate 5-phosphatase inhibitor) + 0</w:t>
      </w:r>
      <w:r w:rsidR="00644CD5">
        <w:t>.</w:t>
      </w:r>
      <w:r>
        <w:t>147(Interleukin 1 antagonist) -0</w:t>
      </w:r>
      <w:r w:rsidR="00644CD5">
        <w:t>.</w:t>
      </w:r>
      <w:r>
        <w:t>471(YWHAE expression inhibitor) + 0</w:t>
      </w:r>
      <w:r w:rsidR="00644CD5">
        <w:t>.</w:t>
      </w:r>
      <w:r>
        <w:t>598(Adenylate kinase inhibitor) -0</w:t>
      </w:r>
      <w:r w:rsidR="00644CD5">
        <w:t>.</w:t>
      </w:r>
      <w:r>
        <w:t>327(Aldehyde dehydrogenase inhibitor) -0</w:t>
      </w:r>
      <w:r w:rsidR="00644CD5">
        <w:t>.</w:t>
      </w:r>
      <w:r>
        <w:t>203(Lysophosphatidic acid 2 receptor antagonist) -0</w:t>
      </w:r>
      <w:r w:rsidR="00644CD5">
        <w:t>.</w:t>
      </w:r>
      <w:r>
        <w:t>642(Lysozyme inhibitor) + 0</w:t>
      </w:r>
      <w:r w:rsidR="00644CD5">
        <w:t>.</w:t>
      </w:r>
      <w:r>
        <w:t>177(Protein kinase B inhibitor) -0</w:t>
      </w:r>
      <w:r w:rsidR="00644CD5">
        <w:t>.</w:t>
      </w:r>
      <w:r>
        <w:t>211(Phosphodiesterase 7A inhibitor) + 0</w:t>
      </w:r>
      <w:r w:rsidR="00644CD5">
        <w:t>.</w:t>
      </w:r>
      <w:r>
        <w:t>117(Benzodiazepine antagonist) + 0</w:t>
      </w:r>
      <w:r w:rsidR="00644CD5">
        <w:t>.</w:t>
      </w:r>
      <w:r>
        <w:t>154(Interleukin 5 antagonist) + 0</w:t>
      </w:r>
      <w:r w:rsidR="00644CD5">
        <w:t>.</w:t>
      </w:r>
      <w:r>
        <w:t>752(Glycerol-3-phosphate dehydrogenase (NAD+) inhibitor) + 0</w:t>
      </w:r>
      <w:r w:rsidR="00644CD5">
        <w:t>.</w:t>
      </w:r>
      <w:r>
        <w:t>177(Adenosine A1 receptor agonist) -0</w:t>
      </w:r>
      <w:r w:rsidR="00644CD5">
        <w:t>.</w:t>
      </w:r>
      <w:r>
        <w:t>206(Tyrosine-protein kinase TXK inhibitor) + 0</w:t>
      </w:r>
      <w:r w:rsidR="00644CD5">
        <w:t>.</w:t>
      </w:r>
      <w:r>
        <w:t>639(TGF beta receptor type II kinase inhibitor) -0</w:t>
      </w:r>
      <w:r w:rsidR="00644CD5">
        <w:t>.</w:t>
      </w:r>
      <w:r>
        <w:t>153(Adenosylhomocysteine nucleosidase inhibitor) + 0</w:t>
      </w:r>
      <w:r w:rsidR="00644CD5">
        <w:t>.</w:t>
      </w:r>
      <w:r>
        <w:t>326(Lanosterol 14 alpha demethylase inhibitor) + 0</w:t>
      </w:r>
      <w:r w:rsidR="00644CD5">
        <w:t>.</w:t>
      </w:r>
      <w:r>
        <w:t>346(Anticataract) -0</w:t>
      </w:r>
      <w:r w:rsidR="00644CD5">
        <w:t>.</w:t>
      </w:r>
      <w:r>
        <w:t>152(Preterm labor treatment) -0</w:t>
      </w:r>
      <w:r w:rsidR="00644CD5">
        <w:t>.</w:t>
      </w:r>
      <w:r>
        <w:t>464(Nicotinate phosphoribosyltransferase inhibitor) + 0</w:t>
      </w:r>
      <w:r w:rsidR="00644CD5">
        <w:t>.</w:t>
      </w:r>
      <w:r>
        <w:t>21(Prolyl aminopeptidase inhibitor) -0</w:t>
      </w:r>
      <w:r w:rsidR="00644CD5">
        <w:t>.</w:t>
      </w:r>
      <w:r>
        <w:t>124(Protein-tyrosine phosphatase F inhibitor) + 0</w:t>
      </w:r>
      <w:r w:rsidR="00644CD5">
        <w:t>.</w:t>
      </w:r>
      <w:r>
        <w:t>16(Carbonic anhydrase VB inhibitor) + 0</w:t>
      </w:r>
      <w:r w:rsidR="00644CD5">
        <w:t>.</w:t>
      </w:r>
      <w:r>
        <w:t>365(KLK3 expression inhibitor) + 0</w:t>
      </w:r>
      <w:r w:rsidR="00644CD5">
        <w:t>.</w:t>
      </w:r>
      <w:r>
        <w:t>178(Phosphodiesterase 6B inhibitor) -0</w:t>
      </w:r>
      <w:r w:rsidR="00644CD5">
        <w:t>.</w:t>
      </w:r>
      <w:r>
        <w:t>407(Sphingosine 1-phosphate receptor 2 antagonist) -0</w:t>
      </w:r>
      <w:r w:rsidR="00644CD5">
        <w:t>.</w:t>
      </w:r>
      <w:r>
        <w:t>107(Antineoplastic (lymphocytic leukemia)) + 0</w:t>
      </w:r>
      <w:r w:rsidR="00644CD5">
        <w:t>.</w:t>
      </w:r>
      <w:r>
        <w:t>165(Pepsin inhibitor) -0</w:t>
      </w:r>
      <w:r w:rsidR="00644CD5">
        <w:t>.</w:t>
      </w:r>
      <w:r>
        <w:t>127(Phosphatidylinositol 3-kinase alpha inhibitor) + 0</w:t>
      </w:r>
      <w:r w:rsidR="00644CD5">
        <w:t>.</w:t>
      </w:r>
      <w:r>
        <w:t>135(Alcohol dehydrogenase substrate) -0</w:t>
      </w:r>
      <w:r w:rsidR="00644CD5">
        <w:t>.</w:t>
      </w:r>
      <w:r>
        <w:t>286(Interferon antagonist) + 0</w:t>
      </w:r>
      <w:r w:rsidR="00644CD5">
        <w:t>.</w:t>
      </w:r>
      <w:r>
        <w:t>26(Henoch-Schonlein purpura) -0</w:t>
      </w:r>
      <w:r w:rsidR="00644CD5">
        <w:t>.</w:t>
      </w:r>
      <w:r>
        <w:t>173(Galactorrhea) -0</w:t>
      </w:r>
      <w:r w:rsidR="00644CD5">
        <w:t>.</w:t>
      </w:r>
      <w:r>
        <w:t>737(GMP synthase inhibitor) -0</w:t>
      </w:r>
      <w:r w:rsidR="00644CD5">
        <w:t>.</w:t>
      </w:r>
      <w:r>
        <w:t>39(Elastase inhibitor) + 0</w:t>
      </w:r>
      <w:r w:rsidR="00644CD5">
        <w:t>.</w:t>
      </w:r>
      <w:r>
        <w:t>413(Sulfinoalanine decarboxylase inhibitor) -0</w:t>
      </w:r>
      <w:r w:rsidR="00644CD5">
        <w:t>.</w:t>
      </w:r>
      <w:r>
        <w:t>286(Acyl-CoA hydrolase inhibitor) -0</w:t>
      </w:r>
      <w:r w:rsidR="00644CD5">
        <w:t>.</w:t>
      </w:r>
      <w:r>
        <w:t>102(Calcium channel N-type blocker) + 0</w:t>
      </w:r>
      <w:r w:rsidR="00644CD5">
        <w:t>.</w:t>
      </w:r>
      <w:r>
        <w:t>301(Phosphorylase kinase inhibitor) -0</w:t>
      </w:r>
      <w:r w:rsidR="00644CD5">
        <w:t>.</w:t>
      </w:r>
      <w:r>
        <w:t>329(Excitatory amino acid transporter 3 inhibitor) -0</w:t>
      </w:r>
      <w:r w:rsidR="00644CD5">
        <w:t>.</w:t>
      </w:r>
      <w:r>
        <w:t>117(COL1A1 expression enhancer) -0</w:t>
      </w:r>
      <w:r w:rsidR="00644CD5">
        <w:t>.</w:t>
      </w:r>
      <w:r>
        <w:t>139(Potassium channel (Inward rectifier) 11 blocker) -0</w:t>
      </w:r>
      <w:r w:rsidR="00644CD5">
        <w:t>.</w:t>
      </w:r>
      <w:r>
        <w:t>166(Hypercholesterolemic) + 0</w:t>
      </w:r>
      <w:r w:rsidR="00644CD5">
        <w:t>.</w:t>
      </w:r>
      <w:r>
        <w:t>103(Proto-oncogene tyr</w:t>
      </w:r>
      <w:r>
        <w:t>o</w:t>
      </w:r>
      <w:r>
        <w:t>sine-protein kinase Fgr inhibitor) + 0</w:t>
      </w:r>
      <w:r w:rsidR="00644CD5">
        <w:t>.</w:t>
      </w:r>
      <w:r>
        <w:t>169(Carcinogenic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0849(Osteoarthritis treatment) + 0</w:t>
      </w:r>
      <w:r w:rsidR="00644CD5">
        <w:t>.</w:t>
      </w:r>
      <w:r>
        <w:t>0843(Urologic disorders treatment) + 0</w:t>
      </w:r>
      <w:r w:rsidR="00644CD5">
        <w:t>.</w:t>
      </w:r>
      <w:r>
        <w:t>109(Gastrointestinal disorders treatment) -0</w:t>
      </w:r>
      <w:r w:rsidR="00644CD5">
        <w:t>.</w:t>
      </w:r>
      <w:r>
        <w:t>246(Alpha adr</w:t>
      </w:r>
      <w:r>
        <w:t>e</w:t>
      </w:r>
      <w:r>
        <w:t>noreceptor agonist) + 0</w:t>
      </w:r>
      <w:r w:rsidR="00644CD5">
        <w:t>.</w:t>
      </w:r>
      <w:r>
        <w:t>174(Lichenoid eruption) -0</w:t>
      </w:r>
      <w:r w:rsidR="00644CD5">
        <w:t>.</w:t>
      </w:r>
      <w:r>
        <w:t>108(Neuropeptide Y5 antagonist) + 0</w:t>
      </w:r>
      <w:r w:rsidR="00644CD5">
        <w:t>.</w:t>
      </w:r>
      <w:r>
        <w:t>152(Chorea) + 0</w:t>
      </w:r>
      <w:r w:rsidR="00644CD5">
        <w:t>.</w:t>
      </w:r>
      <w:r>
        <w:t>203(ESR2 expression enhancer) + 0</w:t>
      </w:r>
      <w:r w:rsidR="00644CD5">
        <w:t>.</w:t>
      </w:r>
      <w:r>
        <w:t>139(Glycogen synthase kinase-3 inhibitor) -0</w:t>
      </w:r>
      <w:r w:rsidR="00644CD5">
        <w:t>.</w:t>
      </w:r>
      <w:r>
        <w:t>0795(Restenosis treatment) + 0</w:t>
      </w:r>
      <w:r w:rsidR="00644CD5">
        <w:t>.</w:t>
      </w:r>
      <w:r>
        <w:t>108(Elastase 3A inhibitor) + 0</w:t>
      </w:r>
      <w:r w:rsidR="00644CD5">
        <w:t>.</w:t>
      </w:r>
      <w:r>
        <w:t>245(NF-E2-related factor 2 stimulant) -0</w:t>
      </w:r>
      <w:r w:rsidR="00644CD5">
        <w:t>.</w:t>
      </w:r>
      <w:r>
        <w:t>259(SUMO-activating enzyme subunit 1 inhibitor) + 0</w:t>
      </w:r>
      <w:r w:rsidR="00644CD5">
        <w:t>.</w:t>
      </w:r>
      <w:r>
        <w:t>0792(Inositol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174(KPNA2 expression inhibitor) + 0</w:t>
      </w:r>
      <w:r w:rsidR="00644CD5">
        <w:t>.</w:t>
      </w:r>
      <w:r>
        <w:t>116(Sentrin-specific protease 8 inhibitor) -0</w:t>
      </w:r>
      <w:r w:rsidR="00644CD5">
        <w:t>.</w:t>
      </w:r>
      <w:r>
        <w:t>105(Sphingosine 1-phosphate receptor 5 antagonist) -0</w:t>
      </w:r>
      <w:r w:rsidR="00644CD5">
        <w:t>.</w:t>
      </w:r>
      <w:r>
        <w:t>167(AKR1C1 expression enhancer) -0</w:t>
      </w:r>
      <w:r w:rsidR="00644CD5">
        <w:t>.</w:t>
      </w:r>
      <w:r>
        <w:t>0946(Homoserine O-acetyltransferase inhibitor) -0</w:t>
      </w:r>
      <w:r w:rsidR="00644CD5">
        <w:t>.</w:t>
      </w:r>
      <w:r>
        <w:t>165(Aryl-alcohol dehydrogenase inhibitor) + 0</w:t>
      </w:r>
      <w:r w:rsidR="00644CD5">
        <w:t>.</w:t>
      </w:r>
      <w:r>
        <w:t>231(Sleep apnea treatment) -0</w:t>
      </w:r>
      <w:r w:rsidR="00644CD5">
        <w:t>.</w:t>
      </w:r>
      <w:r>
        <w:t>103(Gastroesophageal reflux disease treatment) + 0</w:t>
      </w:r>
      <w:r w:rsidR="00644CD5">
        <w:t>.</w:t>
      </w:r>
      <w:r>
        <w:t>0919(Phosphoglycerate kinase 2 inhibitor) + 0</w:t>
      </w:r>
      <w:r w:rsidR="00644CD5">
        <w:t>.</w:t>
      </w:r>
      <w:r>
        <w:t>168(Parotid gland enlargement) + 0</w:t>
      </w:r>
      <w:r w:rsidR="00644CD5">
        <w:t>.</w:t>
      </w:r>
      <w:r>
        <w:t>3(Thromboxane A2 antagonist) + 0</w:t>
      </w:r>
      <w:r w:rsidR="00644CD5">
        <w:t>.</w:t>
      </w:r>
      <w:r>
        <w:t>118(Antiseborrheic) -0</w:t>
      </w:r>
      <w:r w:rsidR="00644CD5">
        <w:t>.</w:t>
      </w:r>
      <w:r>
        <w:t>0927(Microtubule stabilization) + 0</w:t>
      </w:r>
      <w:r w:rsidR="00644CD5">
        <w:t>.</w:t>
      </w:r>
      <w:r>
        <w:t>145(MMP2 expression inhibitor) -0</w:t>
      </w:r>
      <w:r w:rsidR="00644CD5">
        <w:t>.</w:t>
      </w:r>
      <w:r>
        <w:t>113(5 Hydroxytryptamine 1F agonist) + 0</w:t>
      </w:r>
      <w:r w:rsidR="00644CD5">
        <w:t>.</w:t>
      </w:r>
      <w:r>
        <w:t>167(Extrapyramidal disorders treatment) + 3</w:t>
      </w:r>
      <w:r w:rsidR="00644CD5">
        <w:t>.</w:t>
      </w:r>
      <w:r>
        <w:t>69(Volume^3) + 0</w:t>
      </w:r>
      <w:r w:rsidR="00644CD5">
        <w:t>.</w:t>
      </w:r>
      <w:r>
        <w:t>0947(Toxic</w:t>
      </w:r>
      <w:r w:rsidR="00644CD5">
        <w:t>.</w:t>
      </w:r>
      <w:r>
        <w:t xml:space="preserve"> respiration) -0</w:t>
      </w:r>
      <w:r w:rsidR="00644CD5">
        <w:t>.</w:t>
      </w:r>
      <w:r>
        <w:t>274(CDC25C inhibitor) + 0</w:t>
      </w:r>
      <w:r w:rsidR="00644CD5">
        <w:t>.</w:t>
      </w:r>
      <w:r>
        <w:t>09(Alpha 2c adr</w:t>
      </w:r>
      <w:r>
        <w:t>e</w:t>
      </w:r>
      <w:r>
        <w:t>noreceptor agonist) -0</w:t>
      </w:r>
      <w:r w:rsidR="00644CD5">
        <w:t>.</w:t>
      </w:r>
      <w:r>
        <w:t>125(BCL2L1 expression inhibitor) -0</w:t>
      </w:r>
      <w:r w:rsidR="00644CD5">
        <w:t>.</w:t>
      </w:r>
      <w:r>
        <w:t>155(DNA-(apurinic or apyrimidinic site) lyase inhibitor) -0</w:t>
      </w:r>
      <w:r w:rsidR="00644CD5">
        <w:t>.</w:t>
      </w:r>
      <w:r>
        <w:t>114(Sensitization) + 0</w:t>
      </w:r>
      <w:r w:rsidR="00644CD5">
        <w:t>.</w:t>
      </w:r>
      <w:r>
        <w:t>0474(Antineoplastic (liver cancer)) -0</w:t>
      </w:r>
      <w:r w:rsidR="00644CD5">
        <w:t>.</w:t>
      </w:r>
      <w:r>
        <w:t>238(Glutamate (mGluR2) antagonist) + 0</w:t>
      </w:r>
      <w:r w:rsidR="00644CD5">
        <w:t>.</w:t>
      </w:r>
      <w:r>
        <w:t>0361(Antiobesity) + 0</w:t>
      </w:r>
      <w:r w:rsidR="00644CD5">
        <w:t>.</w:t>
      </w:r>
      <w:r>
        <w:t>113(Cardiodepressant) -0</w:t>
      </w:r>
      <w:r w:rsidR="00644CD5">
        <w:t>.</w:t>
      </w:r>
      <w:r>
        <w:t>0857(Cyclin B1 inhibitor) -0</w:t>
      </w:r>
      <w:r w:rsidR="00644CD5">
        <w:t>.</w:t>
      </w:r>
      <w:r>
        <w:t>072(Renin inhibitor) -0</w:t>
      </w:r>
      <w:r w:rsidR="00644CD5">
        <w:t>.</w:t>
      </w:r>
      <w:r>
        <w:t>0825(Phosphatidylinositol 3-kinase gamma inhibitor) -0</w:t>
      </w:r>
      <w:r w:rsidR="00644CD5">
        <w:t>.</w:t>
      </w:r>
      <w:r>
        <w:t>146(CCNE1 expression inhibitor) + 0</w:t>
      </w:r>
      <w:r w:rsidR="00644CD5">
        <w:t>.</w:t>
      </w:r>
      <w:r>
        <w:t>0949(Hemolysis) -0</w:t>
      </w:r>
      <w:r w:rsidR="00644CD5">
        <w:t>.</w:t>
      </w:r>
      <w:r>
        <w:t>0559(Acetylcholine M4 receptor agonist) + 0</w:t>
      </w:r>
      <w:r w:rsidR="00644CD5">
        <w:t>.</w:t>
      </w:r>
      <w:r>
        <w:t>125(2-Nitropropane dioxygenase inhibitor) -0</w:t>
      </w:r>
      <w:r w:rsidR="00644CD5">
        <w:t>.</w:t>
      </w:r>
      <w:r>
        <w:t>179(IGF1 expression enhancer) + 0</w:t>
      </w:r>
      <w:r w:rsidR="00644CD5">
        <w:t>.</w:t>
      </w:r>
      <w:r>
        <w:t>0586(Integrin alphaLbeta2 antagonist) -0</w:t>
      </w:r>
      <w:r w:rsidR="00644CD5">
        <w:t>.</w:t>
      </w:r>
      <w:r>
        <w:t>0644(Kainate receptor 1 antagonist) -0</w:t>
      </w:r>
      <w:r w:rsidR="00644CD5">
        <w:t>.</w:t>
      </w:r>
      <w:r>
        <w:t>125(Endothelin B receptor antagonist) + 0</w:t>
      </w:r>
      <w:r w:rsidR="00644CD5">
        <w:t>.</w:t>
      </w:r>
      <w:r>
        <w:t>189(CYP4B substrate) -0</w:t>
      </w:r>
      <w:r w:rsidR="00644CD5">
        <w:t>.</w:t>
      </w:r>
      <w:r>
        <w:t>048(Anticonvulsant) -0</w:t>
      </w:r>
      <w:r w:rsidR="00644CD5">
        <w:t>.</w:t>
      </w:r>
      <w:r>
        <w:t>0562(TRKA antagonist) -0</w:t>
      </w:r>
      <w:r w:rsidR="00644CD5">
        <w:t>.</w:t>
      </w:r>
      <w:r>
        <w:t>165(Myristoyl transferase 1 inhibitor) + 0</w:t>
      </w:r>
      <w:r w:rsidR="00644CD5">
        <w:t>.</w:t>
      </w:r>
      <w:r>
        <w:t>0108(NumHal) -0</w:t>
      </w:r>
      <w:r w:rsidR="00644CD5">
        <w:t>.</w:t>
      </w:r>
      <w:r>
        <w:t>0952(MGMT expression enhancer) + 0</w:t>
      </w:r>
      <w:r w:rsidR="00644CD5">
        <w:t>.</w:t>
      </w:r>
      <w:r>
        <w:t>0508(Sucrose-phosphate sy</w:t>
      </w:r>
      <w:r>
        <w:t>n</w:t>
      </w:r>
      <w:r>
        <w:t>thase inhibitor) + 0</w:t>
      </w:r>
      <w:r w:rsidR="00644CD5">
        <w:t>.</w:t>
      </w:r>
      <w:r>
        <w:t>0982(DELTA14-sterol reductase inhibitor) -0</w:t>
      </w:r>
      <w:r w:rsidR="00644CD5">
        <w:t>.</w:t>
      </w:r>
      <w:r>
        <w:t>126(CYP2B4 substrate) + 0</w:t>
      </w:r>
      <w:r w:rsidR="00644CD5">
        <w:t>.</w:t>
      </w:r>
      <w:r>
        <w:t>0351(Psychotropic) -0</w:t>
      </w:r>
      <w:r w:rsidR="00644CD5">
        <w:t>.</w:t>
      </w:r>
      <w:r>
        <w:t>142(Methylenetetrahydrofolate dehydrogenase (NADP+) inhibitor) + 0</w:t>
      </w:r>
      <w:r w:rsidR="00644CD5">
        <w:t>.</w:t>
      </w:r>
      <w:r>
        <w:t>0351(Thrombolytic) + 0</w:t>
      </w:r>
      <w:r w:rsidR="00644CD5">
        <w:t>.</w:t>
      </w:r>
      <w:r>
        <w:t>181(Adenosine A3 receptor agonist) + 0</w:t>
      </w:r>
      <w:r w:rsidR="00644CD5">
        <w:t>.</w:t>
      </w:r>
      <w:r>
        <w:t>0426(Bombesin agonist) -0</w:t>
      </w:r>
      <w:r w:rsidR="00644CD5">
        <w:t>.</w:t>
      </w:r>
      <w:r>
        <w:t>0916(Monophenol monooxygenase inhibitor) -0</w:t>
      </w:r>
      <w:r w:rsidR="00644CD5">
        <w:t>.</w:t>
      </w:r>
      <w:r>
        <w:t>122(ATM kinase inhibitor) + 0</w:t>
      </w:r>
      <w:r w:rsidR="00644CD5">
        <w:t>.</w:t>
      </w:r>
      <w:r>
        <w:t>0232(Atherosclerosis treatment) -0</w:t>
      </w:r>
      <w:r w:rsidR="00644CD5">
        <w:t>.</w:t>
      </w:r>
      <w:r>
        <w:t>0851(MMP9 expression enhancer) -0</w:t>
      </w:r>
      <w:r w:rsidR="00644CD5">
        <w:t>.</w:t>
      </w:r>
      <w:r>
        <w:t>0767(UDP-glucuronosyltransferase substrate) + 0</w:t>
      </w:r>
      <w:r w:rsidR="00644CD5">
        <w:t>.</w:t>
      </w:r>
      <w:r>
        <w:t>202(Asparagine-oxo-acid transaminase inhibitor) + 0</w:t>
      </w:r>
      <w:r w:rsidR="00644CD5">
        <w:t>.</w:t>
      </w:r>
      <w:r>
        <w:t>119(CYP11B2 expression enhancer) -0</w:t>
      </w:r>
      <w:r w:rsidR="00644CD5">
        <w:t>.</w:t>
      </w:r>
      <w:r>
        <w:t>0404(Bone morphogenic protein inhibitor) + 0</w:t>
      </w:r>
      <w:r w:rsidR="00644CD5">
        <w:t>.</w:t>
      </w:r>
      <w:r>
        <w:t>0855(Geranylgeranyltransferase inhibitor) -0</w:t>
      </w:r>
      <w:r w:rsidR="00644CD5">
        <w:t>.</w:t>
      </w:r>
      <w:r>
        <w:t>182(Cyclomaltodextrin glucanotransferase inhibitor) + 0</w:t>
      </w:r>
      <w:r w:rsidR="00644CD5">
        <w:t>.</w:t>
      </w:r>
      <w:r>
        <w:t>0696(Carcinogenic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0516(TGF beta receptor type I kinase inhibitor) + 0</w:t>
      </w:r>
      <w:r w:rsidR="00644CD5">
        <w:t>.</w:t>
      </w:r>
      <w:r>
        <w:t>112(MAP kinase signal-integrating kinase 1 inhibitor) -0</w:t>
      </w:r>
      <w:r w:rsidR="00644CD5">
        <w:t>.</w:t>
      </w:r>
      <w:r>
        <w:t>0387(Angiotensin-converting enzyme 2 inhibitor) + 0</w:t>
      </w:r>
      <w:r w:rsidR="00644CD5">
        <w:t>.</w:t>
      </w:r>
      <w:r>
        <w:t>0267(Src kinase inhibitor) + 0</w:t>
      </w:r>
      <w:r w:rsidR="00644CD5">
        <w:t>.</w:t>
      </w:r>
      <w:r>
        <w:t>0298(Histone deacetylase class IIb inhibitor) -0</w:t>
      </w:r>
      <w:r w:rsidR="00644CD5">
        <w:t>.</w:t>
      </w:r>
      <w:r>
        <w:t>056(Putative hexokinase HKDC1 inhibitor) -0</w:t>
      </w:r>
      <w:r w:rsidR="00644CD5">
        <w:t>.</w:t>
      </w:r>
      <w:r>
        <w:t>028(Sigma 1 receptor antagonist) -0</w:t>
      </w:r>
      <w:r w:rsidR="00644CD5">
        <w:t>.</w:t>
      </w:r>
      <w:r>
        <w:t>0411(IFNG e</w:t>
      </w:r>
      <w:r>
        <w:t>x</w:t>
      </w:r>
      <w:r>
        <w:t>pression inhibitor) -0</w:t>
      </w:r>
      <w:r w:rsidR="00644CD5">
        <w:t>.</w:t>
      </w:r>
      <w:r>
        <w:t>0615(Amyloid beta aggregation inhibitor) + 0</w:t>
      </w:r>
      <w:r w:rsidR="00644CD5">
        <w:t>.</w:t>
      </w:r>
      <w:r>
        <w:t>0439(CYR61 expression enhancer) -0</w:t>
      </w:r>
      <w:r w:rsidR="00644CD5">
        <w:t>.</w:t>
      </w:r>
      <w:r>
        <w:t>0634(Protein Wnt-2 inhibitor) + 0</w:t>
      </w:r>
      <w:r w:rsidR="00644CD5">
        <w:t>.</w:t>
      </w:r>
      <w:r>
        <w:t>0428(Stromelysin 2 inhibitor) + 0</w:t>
      </w:r>
      <w:r w:rsidR="00644CD5">
        <w:t>.</w:t>
      </w:r>
      <w:r>
        <w:t>0169(Integrin alpha1beta1 antagonist) -0</w:t>
      </w:r>
      <w:r w:rsidR="00644CD5">
        <w:t>.</w:t>
      </w:r>
      <w:r>
        <w:t>0108(HIV attachment inhibitor) + 0</w:t>
      </w:r>
      <w:r w:rsidR="00644CD5">
        <w:t>.</w:t>
      </w:r>
      <w:r>
        <w:t>0164(Carcinogenic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0583(Uridine phosphorylase inhib</w:t>
      </w:r>
      <w:r>
        <w:t>i</w:t>
      </w:r>
      <w:r>
        <w:lastRenderedPageBreak/>
        <w:t>tor) -0</w:t>
      </w:r>
      <w:r w:rsidR="00644CD5">
        <w:t>.</w:t>
      </w:r>
      <w:r>
        <w:t>0149(Teratogen) -0</w:t>
      </w:r>
      <w:r w:rsidR="00644CD5">
        <w:t>.</w:t>
      </w:r>
      <w:r>
        <w:t>0379(Tryptase inhibitor) -0</w:t>
      </w:r>
      <w:r w:rsidR="00644CD5">
        <w:t>.</w:t>
      </w:r>
      <w:r>
        <w:t>0239(Sentrin-specific protease 7 inhibitor) + 0</w:t>
      </w:r>
      <w:r w:rsidR="00644CD5">
        <w:t>.</w:t>
      </w:r>
      <w:r>
        <w:t>0423(Acetylserotonin O-methyltransferase inhibitor) -0</w:t>
      </w:r>
      <w:r w:rsidR="00644CD5">
        <w:t>.</w:t>
      </w:r>
      <w:r>
        <w:t>0557(Pyruvate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0376(Cyclin D2 inhibitor) -0</w:t>
      </w:r>
      <w:r w:rsidR="00644CD5">
        <w:t>.</w:t>
      </w:r>
      <w:r>
        <w:t>00733(Elongation of very long chain fatty acids protein 3 inhibitor) + 0</w:t>
      </w:r>
      <w:r w:rsidR="00644CD5">
        <w:t>.</w:t>
      </w:r>
      <w:r>
        <w:t>0107(Behavioral disturbance) + 0</w:t>
      </w:r>
      <w:r w:rsidR="00644CD5">
        <w:t>.</w:t>
      </w:r>
      <w:r>
        <w:t>00889(Liver X receptor alpha agonist) -0</w:t>
      </w:r>
      <w:r w:rsidR="00644CD5">
        <w:t>.</w:t>
      </w:r>
      <w:r>
        <w:t>00999(Phosphatidylinositol 3-kinase delta inhibitor) + 0</w:t>
      </w:r>
      <w:r w:rsidR="00644CD5">
        <w:t>.</w:t>
      </w:r>
      <w:r>
        <w:t>00602(Baculoviral IAP repeat-containing protein 3 inhibitor) + 0</w:t>
      </w:r>
      <w:r w:rsidR="00644CD5">
        <w:t>.</w:t>
      </w:r>
      <w:r>
        <w:t>0214(Prephenate dehydratase inhibitor) -0</w:t>
      </w:r>
      <w:r w:rsidR="00644CD5">
        <w:t>.</w:t>
      </w:r>
      <w:r>
        <w:t>0167(Prostaglandin EP3 antagonist) -0</w:t>
      </w:r>
      <w:r w:rsidR="00644CD5">
        <w:t>.</w:t>
      </w:r>
      <w:r>
        <w:t>0219(Rhodopsin kinase inhibitor) -0</w:t>
      </w:r>
      <w:r w:rsidR="00644CD5">
        <w:t>.</w:t>
      </w:r>
      <w:r>
        <w:t>00729(CASP9 expression enhancer) -0</w:t>
      </w:r>
      <w:r w:rsidR="00644CD5">
        <w:t>.</w:t>
      </w:r>
      <w:r>
        <w:t>00292(Bone morphogenic protein 1 inhibitor) + 0</w:t>
      </w:r>
      <w:r w:rsidR="00644CD5">
        <w:t>.</w:t>
      </w:r>
      <w:r>
        <w:t>00389(Glycogen (starch) synthase inhibitor) -8</w:t>
      </w:r>
      <w:r w:rsidR="00644CD5">
        <w:t>.</w:t>
      </w:r>
      <w:r>
        <w:t>2E-06(Cyclin-dependent kinase 9 inhibitor) + 6</w:t>
      </w:r>
      <w:r w:rsidR="00644CD5">
        <w:t>.</w:t>
      </w:r>
      <w:r>
        <w:t>15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512(Miotic) -0</w:t>
      </w:r>
      <w:r w:rsidR="00644CD5">
        <w:t>.</w:t>
      </w:r>
      <w:r>
        <w:t>351(Cystathionine gamma-lyase inhibitor) -0</w:t>
      </w:r>
      <w:r w:rsidR="00644CD5">
        <w:t>.</w:t>
      </w:r>
      <w:r>
        <w:t>337(Neutropenia) + 0</w:t>
      </w:r>
      <w:r w:rsidR="00644CD5">
        <w:t>.</w:t>
      </w:r>
      <w:r>
        <w:t>158(NumAromAtoms) -0</w:t>
      </w:r>
      <w:r w:rsidR="00644CD5">
        <w:t>.</w:t>
      </w:r>
      <w:r>
        <w:t>0691(Alcohol dehydrogenase I inhibitor) -0</w:t>
      </w:r>
      <w:r w:rsidR="00644CD5">
        <w:t>.</w:t>
      </w:r>
      <w:r>
        <w:t>139(Aggrecanase inhibitor) -0</w:t>
      </w:r>
      <w:r w:rsidR="00644CD5">
        <w:t>.</w:t>
      </w:r>
      <w:r>
        <w:t>328(5 Lipoxygenase activating protein inhibitor) -0</w:t>
      </w:r>
      <w:r w:rsidR="00644CD5">
        <w:t>.</w:t>
      </w:r>
      <w:r>
        <w:t>963(Phosphodiesterase 1B inhibitor) + 0</w:t>
      </w:r>
      <w:r w:rsidR="00644CD5">
        <w:t>.</w:t>
      </w:r>
      <w:r>
        <w:t>391(Respiratory analeptic) -0</w:t>
      </w:r>
      <w:r w:rsidR="00644CD5">
        <w:t>.</w:t>
      </w:r>
      <w:r>
        <w:t>841(Glyceraldehyde-3-phosphate dehydrogenase (NADP+) inhibitor) + 0</w:t>
      </w:r>
      <w:r w:rsidR="00644CD5">
        <w:t>.</w:t>
      </w:r>
      <w:r>
        <w:t>337(Glyceryl-ether monooxygenase inhibitor) + 0</w:t>
      </w:r>
      <w:r w:rsidR="00644CD5">
        <w:t>.</w:t>
      </w:r>
      <w:r>
        <w:t>0701(Consciousness alter</w:t>
      </w:r>
      <w:r>
        <w:t>a</w:t>
      </w:r>
      <w:r>
        <w:t>tion) -0</w:t>
      </w:r>
      <w:r w:rsidR="00644CD5">
        <w:t>.</w:t>
      </w:r>
      <w:r>
        <w:t>353(Nephrotoxic) -0</w:t>
      </w:r>
      <w:r w:rsidR="00644CD5">
        <w:t>.</w:t>
      </w:r>
      <w:r>
        <w:t>101(NumAcceptor) + 0</w:t>
      </w:r>
      <w:r w:rsidR="00644CD5">
        <w:t>.</w:t>
      </w:r>
      <w:r>
        <w:t>609(Carcinogenic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227(Alpha 2 adrenorece</w:t>
      </w:r>
      <w:r>
        <w:t>p</w:t>
      </w:r>
      <w:r>
        <w:t>tor antagonist) -0</w:t>
      </w:r>
      <w:r w:rsidR="00644CD5">
        <w:t>.</w:t>
      </w:r>
      <w:r>
        <w:t>259(Antiviral (Poxvirus)) -0</w:t>
      </w:r>
      <w:r w:rsidR="00644CD5">
        <w:t>.</w:t>
      </w:r>
      <w:r>
        <w:t>469(T-cell protein-tyrosine phosphatase inhibitor) -0</w:t>
      </w:r>
      <w:r w:rsidR="00644CD5">
        <w:t>.</w:t>
      </w:r>
      <w:r>
        <w:t>611(Bradykinin antagonist) + 0</w:t>
      </w:r>
      <w:r w:rsidR="00644CD5">
        <w:t>.</w:t>
      </w:r>
      <w:r>
        <w:t>0354(Sphingosine 1-phosphate receptor 4 antagonist) + 0</w:t>
      </w:r>
      <w:r w:rsidR="00644CD5">
        <w:t>.</w:t>
      </w:r>
      <w:r>
        <w:t>917(S-adenosyl-L-methionine decarboxylase inhibitor) + 0</w:t>
      </w:r>
      <w:r w:rsidR="00644CD5">
        <w:t>.</w:t>
      </w:r>
      <w:r>
        <w:t>453(Corticosteroid-like) -0</w:t>
      </w:r>
      <w:r w:rsidR="00644CD5">
        <w:t>.</w:t>
      </w:r>
      <w:r>
        <w:t>247(HIV-1 integrase inhibitor) -0</w:t>
      </w:r>
      <w:r w:rsidR="00644CD5">
        <w:t>.</w:t>
      </w:r>
      <w:r>
        <w:t>501(Phosphodiesterase 8B inhibitor) -1</w:t>
      </w:r>
      <w:r w:rsidR="00644CD5">
        <w:t>.</w:t>
      </w:r>
      <w:r>
        <w:t>29(Procollagen C-endopeptidase inhibitor) + 0</w:t>
      </w:r>
      <w:r w:rsidR="00644CD5">
        <w:t>.</w:t>
      </w:r>
      <w:r>
        <w:t>639(CYP4F substrate) + 0</w:t>
      </w:r>
      <w:r w:rsidR="00644CD5">
        <w:t>.</w:t>
      </w:r>
      <w:r>
        <w:t>452(Inosine monophosphate dehydr</w:t>
      </w:r>
      <w:r>
        <w:t>o</w:t>
      </w:r>
      <w:r>
        <w:t>genase 1 inhibitor) + 2</w:t>
      </w:r>
      <w:r w:rsidR="00644CD5">
        <w:t>.</w:t>
      </w:r>
      <w:r>
        <w:t>77(Length) + 1</w:t>
      </w:r>
      <w:r w:rsidR="00644CD5">
        <w:t>.</w:t>
      </w:r>
      <w:r>
        <w:t>37(Phospholipase inhibitor) -0</w:t>
      </w:r>
      <w:r w:rsidR="00644CD5">
        <w:t>.</w:t>
      </w:r>
      <w:r>
        <w:t>498(Aspartate ammonia-lyase inhibitor) -1</w:t>
      </w:r>
      <w:r w:rsidR="00644CD5">
        <w:t>.</w:t>
      </w:r>
      <w:r>
        <w:t>1(MAO B inhibitor) -0</w:t>
      </w:r>
      <w:r w:rsidR="00644CD5">
        <w:t>.</w:t>
      </w:r>
      <w:r>
        <w:t>000232(Lipophilicity^3) + 0</w:t>
      </w:r>
      <w:r w:rsidR="00644CD5">
        <w:t>.</w:t>
      </w:r>
      <w:r>
        <w:t>151(MHC Class II antagonist) + 0</w:t>
      </w:r>
      <w:r w:rsidR="00644CD5">
        <w:t>.</w:t>
      </w:r>
      <w:r>
        <w:t>35(Antiviral (Influenza A)) -0</w:t>
      </w:r>
      <w:r w:rsidR="00644CD5">
        <w:t>.</w:t>
      </w:r>
      <w:r>
        <w:t>403(Purinergic P2T antagonist) + 0</w:t>
      </w:r>
      <w:r w:rsidR="00644CD5">
        <w:t>.</w:t>
      </w:r>
      <w:r>
        <w:t>444(HMGCS1 expression enhancer) -0</w:t>
      </w:r>
      <w:r w:rsidR="00644CD5">
        <w:t>.</w:t>
      </w:r>
      <w:r>
        <w:t>302(Neuropeptide FF1 antagonist) -0</w:t>
      </w:r>
      <w:r w:rsidR="00644CD5">
        <w:t>.</w:t>
      </w:r>
      <w:r>
        <w:t>199(KPNB1 expression inhibitor) -0</w:t>
      </w:r>
      <w:r w:rsidR="00644CD5">
        <w:t>.</w:t>
      </w:r>
      <w:r>
        <w:t>628(Cytotoxic) + 0</w:t>
      </w:r>
      <w:r w:rsidR="00644CD5">
        <w:t>.</w:t>
      </w:r>
      <w:r>
        <w:t>135(Sodium/glucose cotransporter 2 inhibitor) + 0</w:t>
      </w:r>
      <w:r w:rsidR="00644CD5">
        <w:t>.</w:t>
      </w:r>
      <w:r>
        <w:t>62(Anticataract) + 1</w:t>
      </w:r>
      <w:r w:rsidR="00644CD5">
        <w:t>.</w:t>
      </w:r>
      <w:r>
        <w:t>2(Acetolactate synthase inhibitor) -0</w:t>
      </w:r>
      <w:r w:rsidR="00644CD5">
        <w:t>.</w:t>
      </w:r>
      <w:r>
        <w:t>743(Dermatitis) + 0</w:t>
      </w:r>
      <w:r w:rsidR="00644CD5">
        <w:t>.</w:t>
      </w:r>
      <w:r>
        <w:t>194(Antiprotozoal) -0</w:t>
      </w:r>
      <w:r w:rsidR="00644CD5">
        <w:t>.</w:t>
      </w:r>
      <w:r>
        <w:t>383(Serine/threonine-protein kinase WEE1 inhibitor) + 0</w:t>
      </w:r>
      <w:r w:rsidR="00644CD5">
        <w:t>.</w:t>
      </w:r>
      <w:r>
        <w:t>364(HIV-1 integrase (Overall Integration) inhibitor) -0</w:t>
      </w:r>
      <w:r w:rsidR="00644CD5">
        <w:t>.</w:t>
      </w:r>
      <w:r>
        <w:t>479(Antiacne) + 0</w:t>
      </w:r>
      <w:r w:rsidR="00644CD5">
        <w:t>.</w:t>
      </w:r>
      <w:r>
        <w:t>513(Amylin agonist) + 0</w:t>
      </w:r>
      <w:r w:rsidR="00644CD5">
        <w:t>.</w:t>
      </w:r>
      <w:r>
        <w:t>399(Caspase 7 inhibitor) -1</w:t>
      </w:r>
      <w:r w:rsidR="00644CD5">
        <w:t>.</w:t>
      </w:r>
      <w:r>
        <w:t>05(Histone deacetylase 7 inhibitor) + 0</w:t>
      </w:r>
      <w:r w:rsidR="00644CD5">
        <w:t>.</w:t>
      </w:r>
      <w:r>
        <w:t>265(Nicotinic receptor alpha7 subunit antagonist) -0</w:t>
      </w:r>
      <w:r w:rsidR="00644CD5">
        <w:t>.</w:t>
      </w:r>
      <w:r>
        <w:t>856(Glycosuria) -0</w:t>
      </w:r>
      <w:r w:rsidR="00644CD5">
        <w:t>.</w:t>
      </w:r>
      <w:r>
        <w:t>537(Glutamate (mGluR) antagonist) -0</w:t>
      </w:r>
      <w:r w:rsidR="00644CD5">
        <w:t>.</w:t>
      </w:r>
      <w:r>
        <w:t>901(Thromboxane synthase inhibitor) + 0</w:t>
      </w:r>
      <w:r w:rsidR="00644CD5">
        <w:t>.</w:t>
      </w:r>
      <w:r>
        <w:t>77(Pain) -0</w:t>
      </w:r>
      <w:r w:rsidR="00644CD5">
        <w:t>.</w:t>
      </w:r>
      <w:r>
        <w:t>372(Pyruvate dehydrogenase kinase 1 inhibitor) + 0</w:t>
      </w:r>
      <w:r w:rsidR="00644CD5">
        <w:t>.</w:t>
      </w:r>
      <w:r>
        <w:t>234(Protein kinase B beta inhibitor) + 0</w:t>
      </w:r>
      <w:r w:rsidR="00644CD5">
        <w:t>.</w:t>
      </w:r>
      <w:r>
        <w:t>274(MAP kinase 3 inhibitor) -0</w:t>
      </w:r>
      <w:r w:rsidR="00644CD5">
        <w:t>.</w:t>
      </w:r>
      <w:r>
        <w:t>855(UDP-3-O-acyl-N-acetylglucosamine deacetylase inhibitor) + 0</w:t>
      </w:r>
      <w:r w:rsidR="00644CD5">
        <w:t>.</w:t>
      </w:r>
      <w:r>
        <w:t>556(Beta 1 adrenoreceptor antagonist) + 1</w:t>
      </w:r>
      <w:r w:rsidR="00644CD5">
        <w:t>.</w:t>
      </w:r>
      <w:r>
        <w:t>53(Methionyl aminopeptidase 1 inhibitor) + 0</w:t>
      </w:r>
      <w:r w:rsidR="00644CD5">
        <w:t>.</w:t>
      </w:r>
      <w:r>
        <w:t>476(CDKN1A expression enhancer) + 0</w:t>
      </w:r>
      <w:r w:rsidR="00644CD5">
        <w:t>.</w:t>
      </w:r>
      <w:r>
        <w:t>462(Cytosolic phospholipase A2 inhibitor) -0</w:t>
      </w:r>
      <w:r w:rsidR="00644CD5">
        <w:t>.</w:t>
      </w:r>
      <w:r>
        <w:t>266(Phosphatidylinositol 3-kinase alpha inhibitor) -0</w:t>
      </w:r>
      <w:r w:rsidR="00644CD5">
        <w:t>.</w:t>
      </w:r>
      <w:r>
        <w:t>339(Myocardial ischemia treatment) + 0</w:t>
      </w:r>
      <w:r w:rsidR="00644CD5">
        <w:t>.</w:t>
      </w:r>
      <w:r>
        <w:t>459(Retinoid X receptor antagonist) -0</w:t>
      </w:r>
      <w:r w:rsidR="00644CD5">
        <w:t>.</w:t>
      </w:r>
      <w:r>
        <w:t>521(Carcinogenic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364(Antihistaminic) -0</w:t>
      </w:r>
      <w:r w:rsidR="00644CD5">
        <w:t>.</w:t>
      </w:r>
      <w:r>
        <w:t>293(Epithelial sodium channel blocker) + 0</w:t>
      </w:r>
      <w:r w:rsidR="00644CD5">
        <w:t>.</w:t>
      </w:r>
      <w:r>
        <w:t>385(ATP-dependent RNA helicase inhibitor) -0</w:t>
      </w:r>
      <w:r w:rsidR="00644CD5">
        <w:t>.</w:t>
      </w:r>
      <w:r>
        <w:t>275(CYP2A substrate) + 0</w:t>
      </w:r>
      <w:r w:rsidR="00644CD5">
        <w:t>.</w:t>
      </w:r>
      <w:r>
        <w:t>328(Antineoplastic (endocrine cancer)) -0</w:t>
      </w:r>
      <w:r w:rsidR="00644CD5">
        <w:t>.</w:t>
      </w:r>
      <w:r>
        <w:t>422(CDK2/cyclin E inhibitor) + 0</w:t>
      </w:r>
      <w:r w:rsidR="00644CD5">
        <w:t>.</w:t>
      </w:r>
      <w:r>
        <w:t>0891(NumPositive) -0</w:t>
      </w:r>
      <w:r w:rsidR="00644CD5">
        <w:t>.</w:t>
      </w:r>
      <w:r>
        <w:t>0205(Injection site pain) -0</w:t>
      </w:r>
      <w:r w:rsidR="00644CD5">
        <w:t>.</w:t>
      </w:r>
      <w:r>
        <w:t>149(Sigma 1 receptor antag</w:t>
      </w:r>
      <w:r>
        <w:t>o</w:t>
      </w:r>
      <w:r>
        <w:t>nist) + 0</w:t>
      </w:r>
      <w:r w:rsidR="00644CD5">
        <w:t>.</w:t>
      </w:r>
      <w:r>
        <w:t>213(Antibiotic Penicillin-like) -0</w:t>
      </w:r>
      <w:r w:rsidR="00644CD5">
        <w:t>.</w:t>
      </w:r>
      <w:r>
        <w:t>297(Phospholipase A2 X inhibitor) + 10</w:t>
      </w:r>
      <w:r w:rsidR="00644CD5">
        <w:t>.</w:t>
      </w:r>
      <w:r>
        <w:t>6(Lipophilicity) -0</w:t>
      </w:r>
      <w:r w:rsidR="00644CD5">
        <w:t>.</w:t>
      </w:r>
      <w:r>
        <w:t>279(11-Beta-hydroxysteroid dehydrogenase 1 inhibitor) + 0</w:t>
      </w:r>
      <w:r w:rsidR="00644CD5">
        <w:t>.</w:t>
      </w:r>
      <w:r>
        <w:t>261(Sentrin-specific protease 6 inhibitor) -0</w:t>
      </w:r>
      <w:r w:rsidR="00644CD5">
        <w:t>.</w:t>
      </w:r>
      <w:r>
        <w:t>217(Antiviral (Hepatitis C)) + 12</w:t>
      </w:r>
      <w:r w:rsidR="00644CD5">
        <w:t>.</w:t>
      </w:r>
      <w:r>
        <w:t>1(Volume) + 0</w:t>
      </w:r>
      <w:r w:rsidR="00644CD5">
        <w:t>.</w:t>
      </w:r>
      <w:r>
        <w:t>192(Xanthine-like) -0</w:t>
      </w:r>
      <w:r w:rsidR="00644CD5">
        <w:t>.</w:t>
      </w:r>
      <w:r>
        <w:t>991(Adenylylsulphatase inhibitor) + 0</w:t>
      </w:r>
      <w:r w:rsidR="00644CD5">
        <w:t>.</w:t>
      </w:r>
      <w:r>
        <w:t>94(Gestagen-like) -0</w:t>
      </w:r>
      <w:r w:rsidR="00644CD5">
        <w:t>.</w:t>
      </w:r>
      <w:r>
        <w:t>521(DDIT4 expression enhancer) + 0</w:t>
      </w:r>
      <w:r w:rsidR="00644CD5">
        <w:t>.</w:t>
      </w:r>
      <w:r>
        <w:t>216(Metalloproteinase-11 inhibitor) + 0</w:t>
      </w:r>
      <w:r w:rsidR="00644CD5">
        <w:t>.</w:t>
      </w:r>
      <w:r>
        <w:t>354(Neurokinin 2 antagonist) + 0</w:t>
      </w:r>
      <w:r w:rsidR="00644CD5">
        <w:t>.</w:t>
      </w:r>
      <w:r>
        <w:t>29(Signal pept</w:t>
      </w:r>
      <w:r>
        <w:t>i</w:t>
      </w:r>
      <w:r>
        <w:t>dase I inhibitor) + 0</w:t>
      </w:r>
      <w:r w:rsidR="00644CD5">
        <w:t>.</w:t>
      </w:r>
      <w:r>
        <w:t>305(5 Hydroxytryptamine 5 antagonist) -0</w:t>
      </w:r>
      <w:r w:rsidR="00644CD5">
        <w:t>.</w:t>
      </w:r>
      <w:r>
        <w:t>381(Platelet growth factor antagonist) -0</w:t>
      </w:r>
      <w:r w:rsidR="00644CD5">
        <w:t>.</w:t>
      </w:r>
      <w:r>
        <w:t>266(Hemozoin inhibitor) + 0</w:t>
      </w:r>
      <w:r w:rsidR="00644CD5">
        <w:t>.</w:t>
      </w:r>
      <w:r>
        <w:t>311(Mood disorders treatment) + 0</w:t>
      </w:r>
      <w:r w:rsidR="00644CD5">
        <w:t>.</w:t>
      </w:r>
      <w:r>
        <w:t>701(Adenosine A3 receptor antagonist) + 0</w:t>
      </w:r>
      <w:r w:rsidR="00644CD5">
        <w:t>.</w:t>
      </w:r>
      <w:r>
        <w:t>21(Eye irritation</w:t>
      </w:r>
      <w:r w:rsidR="00644CD5">
        <w:t>.</w:t>
      </w:r>
      <w:r>
        <w:t xml:space="preserve"> moderate) -1</w:t>
      </w:r>
      <w:r w:rsidR="00644CD5">
        <w:t>.</w:t>
      </w:r>
      <w:r>
        <w:t>12(Dihydrodipicolinate synthase inhibitor) + 0</w:t>
      </w:r>
      <w:r w:rsidR="00644CD5">
        <w:t>.</w:t>
      </w:r>
      <w:r>
        <w:t>802(Alanine transaminase inhibitor) + 0</w:t>
      </w:r>
      <w:r w:rsidR="00644CD5">
        <w:t>.</w:t>
      </w:r>
      <w:r>
        <w:t>447(Plasminogen activator inhibitor antagonist) -0</w:t>
      </w:r>
      <w:r w:rsidR="00644CD5">
        <w:t>.</w:t>
      </w:r>
      <w:r>
        <w:t>323(Lysophosphatidic acid 3 receptor antagonist) -0</w:t>
      </w:r>
      <w:r w:rsidR="00644CD5">
        <w:t>.</w:t>
      </w:r>
      <w:r>
        <w:t>482(Antiinfective) + 0</w:t>
      </w:r>
      <w:r w:rsidR="00644CD5">
        <w:t>.</w:t>
      </w:r>
      <w:r>
        <w:t>453(AMP-activated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303(Prolyl aminopept</w:t>
      </w:r>
      <w:r>
        <w:t>i</w:t>
      </w:r>
      <w:r>
        <w:t>dase inhibitor) -0</w:t>
      </w:r>
      <w:r w:rsidR="00644CD5">
        <w:t>.</w:t>
      </w:r>
      <w:r>
        <w:t>255(Guanylate cyclase 1 stimulant) + 0</w:t>
      </w:r>
      <w:r w:rsidR="00644CD5">
        <w:t>.</w:t>
      </w:r>
      <w:r>
        <w:t>88(CYP24A1 expression enhancer) -0</w:t>
      </w:r>
      <w:r w:rsidR="00644CD5">
        <w:t>.</w:t>
      </w:r>
      <w:r>
        <w:t>146(Glutamate (mGluR group I) agonist) + 0</w:t>
      </w:r>
      <w:r w:rsidR="00644CD5">
        <w:t>.</w:t>
      </w:r>
      <w:r>
        <w:t>459(Bronchoconstrictor) + 0</w:t>
      </w:r>
      <w:r w:rsidR="00644CD5">
        <w:t>.</w:t>
      </w:r>
      <w:r>
        <w:t>29(Integrin alpha1beta1 antagonist) -0</w:t>
      </w:r>
      <w:r w:rsidR="00644CD5">
        <w:t>.</w:t>
      </w:r>
      <w:r>
        <w:t>214(Carbonyl redu</w:t>
      </w:r>
      <w:r>
        <w:t>c</w:t>
      </w:r>
      <w:r>
        <w:t>tase [NADPH] 1 inhibitor) + 0</w:t>
      </w:r>
      <w:r w:rsidR="00644CD5">
        <w:t>.</w:t>
      </w:r>
      <w:r>
        <w:t>545(CXCL12 expression enhancer) -0</w:t>
      </w:r>
      <w:r w:rsidR="00644CD5">
        <w:t>.</w:t>
      </w:r>
      <w:r>
        <w:t>023(Phosphatidylinositol 3-kinase delta inhib</w:t>
      </w:r>
      <w:r>
        <w:t>i</w:t>
      </w:r>
      <w:r>
        <w:t>tor) + 0</w:t>
      </w:r>
      <w:r w:rsidR="00644CD5">
        <w:t>.</w:t>
      </w:r>
      <w:r>
        <w:t>182(Dopamine precursors) -11</w:t>
      </w:r>
      <w:r w:rsidR="00644CD5">
        <w:t>.</w:t>
      </w:r>
      <w:r>
        <w:t>6(Volume^2) -0</w:t>
      </w:r>
      <w:r w:rsidR="00644CD5">
        <w:t>.</w:t>
      </w:r>
      <w:r>
        <w:t>844(Histone-lysine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465(Estrogen alpha receptor agonist) -0</w:t>
      </w:r>
      <w:r w:rsidR="00644CD5">
        <w:t>.</w:t>
      </w:r>
      <w:r>
        <w:t>463(YWHAE expression inhibitor) -0</w:t>
      </w:r>
      <w:r w:rsidR="00644CD5">
        <w:t>.</w:t>
      </w:r>
      <w:r>
        <w:t>0655(Endocrine disru</w:t>
      </w:r>
      <w:r>
        <w:t>p</w:t>
      </w:r>
      <w:r>
        <w:t>tor) -0</w:t>
      </w:r>
      <w:r w:rsidR="00644CD5">
        <w:t>.</w:t>
      </w:r>
      <w:r>
        <w:t>22(Estradiol 17 beta-dehydrogenase 1 inhibitor) + 0</w:t>
      </w:r>
      <w:r w:rsidR="00644CD5">
        <w:t>.</w:t>
      </w:r>
      <w:r>
        <w:t>32(Hyperglycemic) -1</w:t>
      </w:r>
      <w:r w:rsidR="00644CD5">
        <w:t>.</w:t>
      </w:r>
      <w:r>
        <w:t>04(Carbonic anhydrase stimulant) -0</w:t>
      </w:r>
      <w:r w:rsidR="00644CD5">
        <w:t>.</w:t>
      </w:r>
      <w:r>
        <w:t>167(Retinoprotector) + 0</w:t>
      </w:r>
      <w:r w:rsidR="00644CD5">
        <w:t>.</w:t>
      </w:r>
      <w:r>
        <w:t>61(Calcium channel activator) + 0</w:t>
      </w:r>
      <w:r w:rsidR="00644CD5">
        <w:t>.</w:t>
      </w:r>
      <w:r>
        <w:t>634(Glutamate decarboxylase inhibitor) -0</w:t>
      </w:r>
      <w:r w:rsidR="00644CD5">
        <w:t>.</w:t>
      </w:r>
      <w:r>
        <w:t>374(Glycine hydroxymethyltransferase inhibitor) -0</w:t>
      </w:r>
      <w:r w:rsidR="00644CD5">
        <w:t>.</w:t>
      </w:r>
      <w:r>
        <w:t>2(Interferon inducer) + 0</w:t>
      </w:r>
      <w:r w:rsidR="00644CD5">
        <w:t>.</w:t>
      </w:r>
      <w:r>
        <w:t>22(Protein kinase A inhibitor) + 0</w:t>
      </w:r>
      <w:r w:rsidR="00644CD5">
        <w:t>.</w:t>
      </w:r>
      <w:r>
        <w:t>11(Dry eye) + 0</w:t>
      </w:r>
      <w:r w:rsidR="00644CD5">
        <w:t>.</w:t>
      </w:r>
      <w:r>
        <w:t>788(Peptide deformylase inhibitor) -0</w:t>
      </w:r>
      <w:r w:rsidR="00644CD5">
        <w:t>.</w:t>
      </w:r>
      <w:r>
        <w:t>822(Chemokine receptor agonist) -0</w:t>
      </w:r>
      <w:r w:rsidR="00644CD5">
        <w:t>.</w:t>
      </w:r>
      <w:r>
        <w:t>294(CYP3A4 expression enhancer) + 0</w:t>
      </w:r>
      <w:r w:rsidR="00644CD5">
        <w:t>.</w:t>
      </w:r>
      <w:r>
        <w:t>611(Chloride/bicarbonate exchanger inhibitor) -0</w:t>
      </w:r>
      <w:r w:rsidR="00644CD5">
        <w:t>.</w:t>
      </w:r>
      <w:r>
        <w:t>287(Retinoid X receptor agonist) -0</w:t>
      </w:r>
      <w:r w:rsidR="00644CD5">
        <w:t>.</w:t>
      </w:r>
      <w:r>
        <w:t>256(Antimetastatic) -</w:t>
      </w:r>
      <w:r>
        <w:lastRenderedPageBreak/>
        <w:t>0</w:t>
      </w:r>
      <w:r w:rsidR="00644CD5">
        <w:t>.</w:t>
      </w:r>
      <w:r>
        <w:t>437(Diacylglycerol cholinephosphotransferase inhibitor) + 0</w:t>
      </w:r>
      <w:r w:rsidR="00644CD5">
        <w:t>.</w:t>
      </w:r>
      <w:r>
        <w:t>274(Carcinogenic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191(Respiratory failure) -1</w:t>
      </w:r>
      <w:r w:rsidR="00644CD5">
        <w:t>.</w:t>
      </w:r>
      <w:r>
        <w:t>04(UGT2B20 substrate) + 0</w:t>
      </w:r>
      <w:r w:rsidR="00644CD5">
        <w:t>.</w:t>
      </w:r>
      <w:r>
        <w:t>79(Antihypotensive) -0</w:t>
      </w:r>
      <w:r w:rsidR="00644CD5">
        <w:t>.</w:t>
      </w:r>
      <w:r>
        <w:t>776(mRNA (nucleoside-2'-O-)-methyltransferase inhibitor) + 0</w:t>
      </w:r>
      <w:r w:rsidR="00644CD5">
        <w:t>.</w:t>
      </w:r>
      <w:r>
        <w:t>556(DNA methyltransferase I inhibitor) -0</w:t>
      </w:r>
      <w:r w:rsidR="00644CD5">
        <w:t>.</w:t>
      </w:r>
      <w:r>
        <w:t>555(Peptidyl-prolyl cis-trans isomerase FKBP1A inhibitor) + 0</w:t>
      </w:r>
      <w:r w:rsidR="00644CD5">
        <w:t>.</w:t>
      </w:r>
      <w:r>
        <w:t>12(Chronic obstructive pulmonary disease treatment) + 0</w:t>
      </w:r>
      <w:r w:rsidR="00644CD5">
        <w:t>.</w:t>
      </w:r>
      <w:r>
        <w:t>775(HCV NS3/NS4A protease i</w:t>
      </w:r>
      <w:r>
        <w:t>n</w:t>
      </w:r>
      <w:r>
        <w:t>hibitor) -0</w:t>
      </w:r>
      <w:r w:rsidR="00644CD5">
        <w:t>.</w:t>
      </w:r>
      <w:r>
        <w:t>538(Procollagen galactosyltransferase inhibitor) + 0</w:t>
      </w:r>
      <w:r w:rsidR="00644CD5">
        <w:t>.</w:t>
      </w:r>
      <w:r>
        <w:t>261(Hemolysis) -0</w:t>
      </w:r>
      <w:r w:rsidR="00644CD5">
        <w:t>.</w:t>
      </w:r>
      <w:r>
        <w:t>673(3-Oxoacyl-[acyl-carrier-protein] synthase inhibitor) -0</w:t>
      </w:r>
      <w:r w:rsidR="00644CD5">
        <w:t>.</w:t>
      </w:r>
      <w:r>
        <w:t>828(Aspartate carbamoyltransferase inhibitor) -0</w:t>
      </w:r>
      <w:r w:rsidR="00644CD5">
        <w:t>.</w:t>
      </w:r>
      <w:r>
        <w:t>323(Poly(ADP-ribose) polymerase 1 inhibitor) + 0</w:t>
      </w:r>
      <w:r w:rsidR="00644CD5">
        <w:t>.</w:t>
      </w:r>
      <w:r>
        <w:t>177(Gout treatment) + 0</w:t>
      </w:r>
      <w:r w:rsidR="00644CD5">
        <w:t>.</w:t>
      </w:r>
      <w:r>
        <w:t>626(Tyrosine phenol-lyase inhibitor) + 0</w:t>
      </w:r>
      <w:r w:rsidR="00644CD5">
        <w:t>.</w:t>
      </w:r>
      <w:r>
        <w:t>157(Growth hormone agonist) + 0</w:t>
      </w:r>
      <w:r w:rsidR="00644CD5">
        <w:t>.</w:t>
      </w:r>
      <w:r>
        <w:t>877(2-(acetamidomethylene)succinate hydrolase inhibitor) + 0</w:t>
      </w:r>
      <w:r w:rsidR="00644CD5">
        <w:t>.</w:t>
      </w:r>
      <w:r>
        <w:t>218(MAP-kinase-activated kinase 2 inhibitor) -0</w:t>
      </w:r>
      <w:r w:rsidR="00644CD5">
        <w:t>.</w:t>
      </w:r>
      <w:r>
        <w:t>322(Antitoxic) -0</w:t>
      </w:r>
      <w:r w:rsidR="00644CD5">
        <w:t>.</w:t>
      </w:r>
      <w:r>
        <w:t>189(Nicotinic acid receptor 1 agonist) -0</w:t>
      </w:r>
      <w:r w:rsidR="00644CD5">
        <w:t>.</w:t>
      </w:r>
      <w:r>
        <w:t>864(N4-(beta-N-acetylglucosaminyl)-L-asparaginase inhibitor) + 0</w:t>
      </w:r>
      <w:r w:rsidR="00644CD5">
        <w:t>.</w:t>
      </w:r>
      <w:r>
        <w:t>281(Diuretic inhibitor) + 0</w:t>
      </w:r>
      <w:r w:rsidR="00644CD5">
        <w:t>.</w:t>
      </w:r>
      <w:r>
        <w:t>564(Lysine carboxypeptidase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222(Choreoathetosis) + 0</w:t>
      </w:r>
      <w:r w:rsidR="00644CD5">
        <w:t>.</w:t>
      </w:r>
      <w:r>
        <w:t>142(Paranoia) + 0</w:t>
      </w:r>
      <w:r w:rsidR="00644CD5">
        <w:t>.</w:t>
      </w:r>
      <w:r>
        <w:t>296(Cytochrome c oxidase inhibitor) -0</w:t>
      </w:r>
      <w:r w:rsidR="00644CD5">
        <w:t>.</w:t>
      </w:r>
      <w:r>
        <w:t>193(Dopamine transporter inhibitor) + 0</w:t>
      </w:r>
      <w:r w:rsidR="00644CD5">
        <w:t>.</w:t>
      </w:r>
      <w:r>
        <w:t>234(Paralysis) -0</w:t>
      </w:r>
      <w:r w:rsidR="00644CD5">
        <w:t>.</w:t>
      </w:r>
      <w:r>
        <w:t>2(MAP3K7 inhibitor) + 0</w:t>
      </w:r>
      <w:r w:rsidR="00644CD5">
        <w:t>.</w:t>
      </w:r>
      <w:r>
        <w:t>464(Phosphodiesterase VII inhibitor) -0</w:t>
      </w:r>
      <w:r w:rsidR="00644CD5">
        <w:t>.</w:t>
      </w:r>
      <w:r>
        <w:t>106(Antihypertensive) + 0</w:t>
      </w:r>
      <w:r w:rsidR="00644CD5">
        <w:t>.</w:t>
      </w:r>
      <w:r>
        <w:t>524(CYP2C18 substrate) -0</w:t>
      </w:r>
      <w:r w:rsidR="00644CD5">
        <w:t>.</w:t>
      </w:r>
      <w:r>
        <w:t>42(Agaritine gamma-glutamyltransferase inhibitor) -0</w:t>
      </w:r>
      <w:r w:rsidR="00644CD5">
        <w:t>.</w:t>
      </w:r>
      <w:r>
        <w:t>206(Cardiovascular analeptic) + 0</w:t>
      </w:r>
      <w:r w:rsidR="00644CD5">
        <w:t>.</w:t>
      </w:r>
      <w:r>
        <w:t>412(Carcinogenic</w:t>
      </w:r>
      <w:r w:rsidR="00644CD5">
        <w:t>.</w:t>
      </w:r>
      <w:r>
        <w:t xml:space="preserve"> group 1) + 0</w:t>
      </w:r>
      <w:r w:rsidR="00644CD5">
        <w:t>.</w:t>
      </w:r>
      <w:r>
        <w:t>652(Glyceraldehyde-3-phosphate dehydrogenase (phosphorylating) inhibitor) -0</w:t>
      </w:r>
      <w:r w:rsidR="00644CD5">
        <w:t>.</w:t>
      </w:r>
      <w:r>
        <w:t>363(Chymase inhibitor) + 0</w:t>
      </w:r>
      <w:r w:rsidR="00644CD5">
        <w:t>.</w:t>
      </w:r>
      <w:r>
        <w:t>73(SUMO-conjugating enzyme UBC9 inhibitor) + 0</w:t>
      </w:r>
      <w:r w:rsidR="00644CD5">
        <w:t>.</w:t>
      </w:r>
      <w:r>
        <w:t>829(UGT2B17 substrate) -0</w:t>
      </w:r>
      <w:r w:rsidR="00644CD5">
        <w:t>.</w:t>
      </w:r>
      <w:r>
        <w:t>19(Neurotrophic factor) -0</w:t>
      </w:r>
      <w:r w:rsidR="00644CD5">
        <w:t>.</w:t>
      </w:r>
      <w:r>
        <w:t>909(Calpain small subunit 1 inhibitor) -0</w:t>
      </w:r>
      <w:r w:rsidR="00644CD5">
        <w:t>.</w:t>
      </w:r>
      <w:r>
        <w:t>253(Scytalone dehydratase inhibitor) -0</w:t>
      </w:r>
      <w:r w:rsidR="00644CD5">
        <w:t>.</w:t>
      </w:r>
      <w:r>
        <w:t>292(Menstruation disorders treatment) -0</w:t>
      </w:r>
      <w:r w:rsidR="00644CD5">
        <w:t>.</w:t>
      </w:r>
      <w:r>
        <w:t>393(Arylamine N-Acetyltransferase substrate) + 0</w:t>
      </w:r>
      <w:r w:rsidR="00644CD5">
        <w:t>.</w:t>
      </w:r>
      <w:r>
        <w:t>806(Human papillomavirus - 16 inhibitor) -0</w:t>
      </w:r>
      <w:r w:rsidR="00644CD5">
        <w:t>.</w:t>
      </w:r>
      <w:r>
        <w:t>361(Aryl-alcohol dehydrogenase inhibitor) + 0</w:t>
      </w:r>
      <w:r w:rsidR="00644CD5">
        <w:t>.</w:t>
      </w:r>
      <w:r>
        <w:t>159(Farnesoid X rece</w:t>
      </w:r>
      <w:r>
        <w:t>p</w:t>
      </w:r>
      <w:r>
        <w:t>tor agonist) -0</w:t>
      </w:r>
      <w:r w:rsidR="00644CD5">
        <w:t>.</w:t>
      </w:r>
      <w:r>
        <w:t>586(Andropause treatment) -0</w:t>
      </w:r>
      <w:r w:rsidR="00644CD5">
        <w:t>.</w:t>
      </w:r>
      <w:r>
        <w:t>218(Aggrecanase 1 inhibitor) + 0</w:t>
      </w:r>
      <w:r w:rsidR="00644CD5">
        <w:t>.</w:t>
      </w:r>
      <w:r>
        <w:t>0851(Lipophilicity^2) -0</w:t>
      </w:r>
      <w:r w:rsidR="00644CD5">
        <w:t>.</w:t>
      </w:r>
      <w:r>
        <w:t>0258(NumNegative) -0</w:t>
      </w:r>
      <w:r w:rsidR="00644CD5">
        <w:t>.</w:t>
      </w:r>
      <w:r>
        <w:t>245(Immunomodulator) -0</w:t>
      </w:r>
      <w:r w:rsidR="00644CD5">
        <w:t>.</w:t>
      </w:r>
      <w:r>
        <w:t>212(CYP2C8 substrate) + 0</w:t>
      </w:r>
      <w:r w:rsidR="00644CD5">
        <w:t>.</w:t>
      </w:r>
      <w:r>
        <w:t>149(Cruzipain inhibitor) + 0</w:t>
      </w:r>
      <w:r w:rsidR="00644CD5">
        <w:t>.</w:t>
      </w:r>
      <w:r>
        <w:t>217(GABA receptor agonist) + 0</w:t>
      </w:r>
      <w:r w:rsidR="00644CD5">
        <w:t>.</w:t>
      </w:r>
      <w:r>
        <w:t>907(N-acylneuraminate cytidylyltransferase inhibitor) -0</w:t>
      </w:r>
      <w:r w:rsidR="00644CD5">
        <w:t>.</w:t>
      </w:r>
      <w:r>
        <w:t>199(Carcinogenic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648(Protein Wnt-2 inhibitor) + 0</w:t>
      </w:r>
      <w:r w:rsidR="00644CD5">
        <w:t>.</w:t>
      </w:r>
      <w:r>
        <w:t>345(Chitinase inhibitor) + 0</w:t>
      </w:r>
      <w:r w:rsidR="00644CD5">
        <w:t>.</w:t>
      </w:r>
      <w:r>
        <w:t>106(Vanilloid antagonist) + 0</w:t>
      </w:r>
      <w:r w:rsidR="00644CD5">
        <w:t>.</w:t>
      </w:r>
      <w:r>
        <w:t>16(Janus tyrosine kinase 1 inhibitor) -0</w:t>
      </w:r>
      <w:r w:rsidR="00644CD5">
        <w:t>.</w:t>
      </w:r>
      <w:r>
        <w:t>331(Endo-1</w:t>
      </w:r>
      <w:r w:rsidR="00644CD5">
        <w:t>.</w:t>
      </w:r>
      <w:r>
        <w:t>4-beta-xylanase inhibitor) -0</w:t>
      </w:r>
      <w:r w:rsidR="00644CD5">
        <w:t>.</w:t>
      </w:r>
      <w:r>
        <w:t>218(Aurora-B kinase inhibitor) -0</w:t>
      </w:r>
      <w:r w:rsidR="00644CD5">
        <w:t>.</w:t>
      </w:r>
      <w:r>
        <w:t>349(UGT1A3 substrate) + 0</w:t>
      </w:r>
      <w:r w:rsidR="00644CD5">
        <w:t>.</w:t>
      </w:r>
      <w:r>
        <w:t>163(Antiprotozoal (Coccidial)) + 0</w:t>
      </w:r>
      <w:r w:rsidR="00644CD5">
        <w:t>.</w:t>
      </w:r>
      <w:r>
        <w:t>1(Trypsin III inhibitor) + 0</w:t>
      </w:r>
      <w:r w:rsidR="00644CD5">
        <w:t>.</w:t>
      </w:r>
      <w:r>
        <w:t>158(Signal transduction pathways inhibitor) + 0</w:t>
      </w:r>
      <w:r w:rsidR="00644CD5">
        <w:t>.</w:t>
      </w:r>
      <w:r>
        <w:t>397(GST M substrate) -0</w:t>
      </w:r>
      <w:r w:rsidR="00644CD5">
        <w:t>.</w:t>
      </w:r>
      <w:r>
        <w:t>769(Glucose-1-phosphate adenylyltransferase inhibitor) -0</w:t>
      </w:r>
      <w:r w:rsidR="00644CD5">
        <w:t>.</w:t>
      </w:r>
      <w:r>
        <w:t>358(Antineoplastic antimetabolite) + 0</w:t>
      </w:r>
      <w:r w:rsidR="00644CD5">
        <w:t>.</w:t>
      </w:r>
      <w:r>
        <w:t>212(Weight gain) + 0</w:t>
      </w:r>
      <w:r w:rsidR="00644CD5">
        <w:t>.</w:t>
      </w:r>
      <w:r>
        <w:t>263(Inotropic) -0</w:t>
      </w:r>
      <w:r w:rsidR="00644CD5">
        <w:t>.</w:t>
      </w:r>
      <w:r>
        <w:t>203(Gastrin inhibitor) + 0</w:t>
      </w:r>
      <w:r w:rsidR="00644CD5">
        <w:t>.</w:t>
      </w:r>
      <w:r>
        <w:t>653(Postcoital contraceptive) + 0</w:t>
      </w:r>
      <w:r w:rsidR="00644CD5">
        <w:t>.</w:t>
      </w:r>
      <w:r>
        <w:t>0858(Integrin alphaLbeta2 antagonist) + 0</w:t>
      </w:r>
      <w:r w:rsidR="00644CD5">
        <w:t>.</w:t>
      </w:r>
      <w:r>
        <w:t>301(Arylamine N-acetyltransferase inhibitor) + 0</w:t>
      </w:r>
      <w:r w:rsidR="00644CD5">
        <w:t>.</w:t>
      </w:r>
      <w:r>
        <w:t>287(Choline sulfotransferase inhibitor) -0</w:t>
      </w:r>
      <w:r w:rsidR="00644CD5">
        <w:t>.</w:t>
      </w:r>
      <w:r>
        <w:t>165(Carcinogenic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uterus) + 0</w:t>
      </w:r>
      <w:r w:rsidR="00644CD5">
        <w:t>.</w:t>
      </w:r>
      <w:r>
        <w:t>517(Caspase 8 inhibitor) + 0</w:t>
      </w:r>
      <w:r w:rsidR="00644CD5">
        <w:t>.</w:t>
      </w:r>
      <w:r>
        <w:t>0569(MW) -0</w:t>
      </w:r>
      <w:r w:rsidR="00644CD5">
        <w:t>.</w:t>
      </w:r>
      <w:r>
        <w:t>245(Glutaminase inhibitor) + 0</w:t>
      </w:r>
      <w:r w:rsidR="00644CD5">
        <w:t>.</w:t>
      </w:r>
      <w:r>
        <w:t>147(Agranulocytosis) + 0</w:t>
      </w:r>
      <w:r w:rsidR="00644CD5">
        <w:t>.</w:t>
      </w:r>
      <w:r>
        <w:t>479(Cellulose 1</w:t>
      </w:r>
      <w:r w:rsidR="00644CD5">
        <w:t>.</w:t>
      </w:r>
      <w:r>
        <w:t>4-beta-cellobiosidase inhibitor) -0</w:t>
      </w:r>
      <w:r w:rsidR="00644CD5">
        <w:t>.</w:t>
      </w:r>
      <w:r>
        <w:t>0568(Bone diseases treatment) -0</w:t>
      </w:r>
      <w:r w:rsidR="00644CD5">
        <w:t>.</w:t>
      </w:r>
      <w:r>
        <w:t>489(Prostaglandin E2 antagonist) -0</w:t>
      </w:r>
      <w:r w:rsidR="00644CD5">
        <w:t>.</w:t>
      </w:r>
      <w:r>
        <w:t>729(GMP synthase inhibitor) -0</w:t>
      </w:r>
      <w:r w:rsidR="00644CD5">
        <w:t>.</w:t>
      </w:r>
      <w:r>
        <w:t>381(RNA synthesis inhibitor) -0</w:t>
      </w:r>
      <w:r w:rsidR="00644CD5">
        <w:t>.</w:t>
      </w:r>
      <w:r>
        <w:t>225(Heat shock protein antagonist) -0</w:t>
      </w:r>
      <w:r w:rsidR="00644CD5">
        <w:t>.</w:t>
      </w:r>
      <w:r>
        <w:t>137(Transcription factor E2F1 inhibitor) + 0</w:t>
      </w:r>
      <w:r w:rsidR="00644CD5">
        <w:t>.</w:t>
      </w:r>
      <w:r>
        <w:t>322(Cytokine modulator) -0</w:t>
      </w:r>
      <w:r w:rsidR="00644CD5">
        <w:t>.</w:t>
      </w:r>
      <w:r>
        <w:t>222(CYP2C9 inducer) -0</w:t>
      </w:r>
      <w:r w:rsidR="00644CD5">
        <w:t>.</w:t>
      </w:r>
      <w:r>
        <w:t>272(Macrophage migration inhibitory factor i</w:t>
      </w:r>
      <w:r>
        <w:t>n</w:t>
      </w:r>
      <w:r>
        <w:t>hibitor) -0</w:t>
      </w:r>
      <w:r w:rsidR="00644CD5">
        <w:t>.</w:t>
      </w:r>
      <w:r>
        <w:t>123(SLC7A5 expression enhancer) -0</w:t>
      </w:r>
      <w:r w:rsidR="00644CD5">
        <w:t>.</w:t>
      </w:r>
      <w:r>
        <w:t>196(CYP3A substrate) + 0</w:t>
      </w:r>
      <w:r w:rsidR="00644CD5">
        <w:t>.</w:t>
      </w:r>
      <w:r>
        <w:t>0705(Antiglaucomic) + 0</w:t>
      </w:r>
      <w:r w:rsidR="00644CD5">
        <w:t>.</w:t>
      </w:r>
      <w:r>
        <w:t>22(ABCC2 expression enhancer) -0</w:t>
      </w:r>
      <w:r w:rsidR="00644CD5">
        <w:t>.</w:t>
      </w:r>
      <w:r>
        <w:t>0775(Catalase stimulant) + 0</w:t>
      </w:r>
      <w:r w:rsidR="00644CD5">
        <w:t>.</w:t>
      </w:r>
      <w:r>
        <w:t>588(Cytochrome oxidase inhibitor) -0</w:t>
      </w:r>
      <w:r w:rsidR="00644CD5">
        <w:t>.</w:t>
      </w:r>
      <w:r>
        <w:t>126(Antineoplastic (th</w:t>
      </w:r>
      <w:r>
        <w:t>y</w:t>
      </w:r>
      <w:r>
        <w:t>roid cancer)) -0</w:t>
      </w:r>
      <w:r w:rsidR="00644CD5">
        <w:t>.</w:t>
      </w:r>
      <w:r>
        <w:t>299(Fatty acid oxidation inhibitor) -0</w:t>
      </w:r>
      <w:r w:rsidR="00644CD5">
        <w:t>.</w:t>
      </w:r>
      <w:r>
        <w:t>163(SCD expression enhancer) + 0</w:t>
      </w:r>
      <w:r w:rsidR="00644CD5">
        <w:t>.</w:t>
      </w:r>
      <w:r>
        <w:t>13(Eukaryotic translation initiation factor 2-alpha kinase 3 inhibitor) -0</w:t>
      </w:r>
      <w:r w:rsidR="00644CD5">
        <w:t>.</w:t>
      </w:r>
      <w:r>
        <w:t>413(3-Alpha-hydroxysteroid dehydrogenase type II inhibitor) + 0</w:t>
      </w:r>
      <w:r w:rsidR="00644CD5">
        <w:t>.</w:t>
      </w:r>
      <w:r>
        <w:t>375(Carbonic anhydrase inhibitor) + 0</w:t>
      </w:r>
      <w:r w:rsidR="00644CD5">
        <w:t>.</w:t>
      </w:r>
      <w:r>
        <w:t>214(Nav1.8 sodium channel blocker) -0</w:t>
      </w:r>
      <w:r w:rsidR="00644CD5">
        <w:t>.</w:t>
      </w:r>
      <w:r>
        <w:t>3(Somatostatin 3 antagonist) -0</w:t>
      </w:r>
      <w:r w:rsidR="00644CD5">
        <w:t>.</w:t>
      </w:r>
      <w:r>
        <w:t>129(MAP kinase 13 inhibitor) -0</w:t>
      </w:r>
      <w:r w:rsidR="00644CD5">
        <w:t>.</w:t>
      </w:r>
      <w:r>
        <w:t>157(Gonadotropin antagonist) + 0</w:t>
      </w:r>
      <w:r w:rsidR="00644CD5">
        <w:t>.</w:t>
      </w:r>
      <w:r>
        <w:t>125(Opioid mu 1 receptor antagonist) + 0</w:t>
      </w:r>
      <w:r w:rsidR="00644CD5">
        <w:t>.</w:t>
      </w:r>
      <w:r>
        <w:t>353(Fatty acid binding protein inhibitor) + 0</w:t>
      </w:r>
      <w:r w:rsidR="00644CD5">
        <w:t>.</w:t>
      </w:r>
      <w:r>
        <w:t>321(Indoleamine-pyrrole 2</w:t>
      </w:r>
      <w:r w:rsidR="00644CD5">
        <w:t>.</w:t>
      </w:r>
      <w:r>
        <w:t>3-dioxygenase inhibitor) -0</w:t>
      </w:r>
      <w:r w:rsidR="00644CD5">
        <w:t>.</w:t>
      </w:r>
      <w:r>
        <w:t>51(Phosphodiesterase 1C inhibitor) + 0</w:t>
      </w:r>
      <w:r w:rsidR="00644CD5">
        <w:t>.</w:t>
      </w:r>
      <w:r>
        <w:t>35(Glutamate (mGluR group I) antagonist) + 0</w:t>
      </w:r>
      <w:r w:rsidR="00644CD5">
        <w:t>.</w:t>
      </w:r>
      <w:r>
        <w:t>0866(EphA2 antagonist) + 0</w:t>
      </w:r>
      <w:r w:rsidR="00644CD5">
        <w:t>.</w:t>
      </w:r>
      <w:r>
        <w:t>0927(Histone deacetylase class II inhibitor) + 0</w:t>
      </w:r>
      <w:r w:rsidR="00644CD5">
        <w:t>.</w:t>
      </w:r>
      <w:r>
        <w:t>0697(Cachexia treatment) -0</w:t>
      </w:r>
      <w:r w:rsidR="00644CD5">
        <w:t>.</w:t>
      </w:r>
      <w:r>
        <w:t>159(Catechol 2</w:t>
      </w:r>
      <w:r w:rsidR="00644CD5">
        <w:t>.</w:t>
      </w:r>
      <w:r>
        <w:t>3-dioxygenase inhib</w:t>
      </w:r>
      <w:r>
        <w:t>i</w:t>
      </w:r>
      <w:r>
        <w:t>tor) -0</w:t>
      </w:r>
      <w:r w:rsidR="00644CD5">
        <w:t>.</w:t>
      </w:r>
      <w:r>
        <w:t>236(Abortion inducer) + 0</w:t>
      </w:r>
      <w:r w:rsidR="00644CD5">
        <w:t>.</w:t>
      </w:r>
      <w:r>
        <w:t>104(Antinephritic) -0</w:t>
      </w:r>
      <w:r w:rsidR="00644CD5">
        <w:t>.</w:t>
      </w:r>
      <w:r>
        <w:t>175(Nucleotide-binding oligomerization domain-containing protein 2 inhibitor) -0</w:t>
      </w:r>
      <w:r w:rsidR="00644CD5">
        <w:t>.</w:t>
      </w:r>
      <w:r>
        <w:t>221(Choline kinase inhibitor) + 0</w:t>
      </w:r>
      <w:r w:rsidR="00644CD5">
        <w:t>.</w:t>
      </w:r>
      <w:r>
        <w:t>0202(NumDonor) -0</w:t>
      </w:r>
      <w:r w:rsidR="00644CD5">
        <w:t>.</w:t>
      </w:r>
      <w:r>
        <w:t>0841(Carbonic anhydrase IX inhibitor) -0</w:t>
      </w:r>
      <w:r w:rsidR="00644CD5">
        <w:t>.</w:t>
      </w:r>
      <w:r>
        <w:t>377(Histone deacetylase class IIa inhibitor) + 2</w:t>
      </w:r>
      <w:r w:rsidR="00644CD5">
        <w:t>.</w:t>
      </w:r>
      <w:r>
        <w:t>76(Length^3) + 0</w:t>
      </w:r>
      <w:r w:rsidR="00644CD5">
        <w:t>.</w:t>
      </w:r>
      <w:r>
        <w:t>0661(Cathepsin F inhibitor) -0</w:t>
      </w:r>
      <w:r w:rsidR="00644CD5">
        <w:t>.</w:t>
      </w:r>
      <w:r>
        <w:t>114(MAP kinase 12 inhibitor) + 0</w:t>
      </w:r>
      <w:r w:rsidR="00644CD5">
        <w:t>.</w:t>
      </w:r>
      <w:r>
        <w:t>0782(Phosphodiesterase 6C inhibitor) + 0</w:t>
      </w:r>
      <w:r w:rsidR="00644CD5">
        <w:t>.</w:t>
      </w:r>
      <w:r>
        <w:t>151(IL5 expression inhibitor) -0</w:t>
      </w:r>
      <w:r w:rsidR="00644CD5">
        <w:t>.</w:t>
      </w:r>
      <w:r>
        <w:t>0926(Carcinogenic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esophagus) + 0</w:t>
      </w:r>
      <w:r w:rsidR="00644CD5">
        <w:t>.</w:t>
      </w:r>
      <w:r>
        <w:t>063(Luteinizing hormone-releasing hormone antagonist) + 0</w:t>
      </w:r>
      <w:r w:rsidR="00644CD5">
        <w:t>.</w:t>
      </w:r>
      <w:r>
        <w:t>0384(Antianginal) -0</w:t>
      </w:r>
      <w:r w:rsidR="00644CD5">
        <w:t>.</w:t>
      </w:r>
      <w:r>
        <w:t>158(Sphingosine 1-phosphate receptor antagonist) -0</w:t>
      </w:r>
      <w:r w:rsidR="00644CD5">
        <w:t>.</w:t>
      </w:r>
      <w:r>
        <w:t>0499(Purine antagonist) -0</w:t>
      </w:r>
      <w:r w:rsidR="00644CD5">
        <w:t>.</w:t>
      </w:r>
      <w:r>
        <w:t>153(Sleep apnea treatment) -0</w:t>
      </w:r>
      <w:r w:rsidR="00644CD5">
        <w:t>.</w:t>
      </w:r>
      <w:r>
        <w:t>0627(Antimigraine) -0</w:t>
      </w:r>
      <w:r w:rsidR="00644CD5">
        <w:t>.</w:t>
      </w:r>
      <w:r>
        <w:t>0906(PCNA expression enhancer) -0</w:t>
      </w:r>
      <w:r w:rsidR="00644CD5">
        <w:t>.</w:t>
      </w:r>
      <w:r>
        <w:t>0423(RNA directed DNA polymerase inhibitor) -0</w:t>
      </w:r>
      <w:r w:rsidR="00644CD5">
        <w:t>.</w:t>
      </w:r>
      <w:r>
        <w:t>185(Tryptase gamma inhibitor) -0</w:t>
      </w:r>
      <w:r w:rsidR="00644CD5">
        <w:t>.</w:t>
      </w:r>
      <w:r>
        <w:t>0972(Magnesium-protoporphyrin IX monomethyl ester (oxidative) cyclase inhib</w:t>
      </w:r>
      <w:r>
        <w:t>i</w:t>
      </w:r>
      <w:r>
        <w:t>tor) -0</w:t>
      </w:r>
      <w:r w:rsidR="00644CD5">
        <w:t>.</w:t>
      </w:r>
      <w:r>
        <w:t>295(Inositol-3-phosphate synthase inhibitor) + 0</w:t>
      </w:r>
      <w:r w:rsidR="00644CD5">
        <w:t>.</w:t>
      </w:r>
      <w:r>
        <w:t>109(MT2A expression enhancer) -0</w:t>
      </w:r>
      <w:r w:rsidR="00644CD5">
        <w:t>.</w:t>
      </w:r>
      <w:r>
        <w:t>0622(Ribosomal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158(Phosphate acetyltransferase inhibitor) + 0</w:t>
      </w:r>
      <w:r w:rsidR="00644CD5">
        <w:t>.</w:t>
      </w:r>
      <w:r>
        <w:t>0499(Phosphodiesterase 4B inhibitor) + 0</w:t>
      </w:r>
      <w:r w:rsidR="00644CD5">
        <w:t>.</w:t>
      </w:r>
      <w:r>
        <w:t>0464(Adenosine A1 receptor agonist) + 0</w:t>
      </w:r>
      <w:r w:rsidR="00644CD5">
        <w:t>.</w:t>
      </w:r>
      <w:r>
        <w:t>181(Follicle-stimulating hormone antagonist) + 0</w:t>
      </w:r>
      <w:r w:rsidR="00644CD5">
        <w:t>.</w:t>
      </w:r>
      <w:r>
        <w:t>176(Arachidonic acid antagonist) + 0</w:t>
      </w:r>
      <w:r w:rsidR="00644CD5">
        <w:t>.</w:t>
      </w:r>
      <w:r>
        <w:t>0783(Pectate lyase inhibitor) + 0</w:t>
      </w:r>
      <w:r w:rsidR="00644CD5">
        <w:t>.</w:t>
      </w:r>
      <w:r>
        <w:t>139(Adenylate cyclase V inhibitor) -0</w:t>
      </w:r>
      <w:r w:rsidR="00644CD5">
        <w:t>.</w:t>
      </w:r>
      <w:r>
        <w:t>0748(Respiratory impairment) + 0</w:t>
      </w:r>
      <w:r w:rsidR="00644CD5">
        <w:t>.</w:t>
      </w:r>
      <w:r>
        <w:t>061(Radioprotector) + 0</w:t>
      </w:r>
      <w:r w:rsidR="00644CD5">
        <w:t>.</w:t>
      </w:r>
      <w:r>
        <w:t>184(Phosphorylase kinase inhibitor) + 0</w:t>
      </w:r>
      <w:r w:rsidR="00644CD5">
        <w:t>.</w:t>
      </w:r>
      <w:r>
        <w:t>052(D-aspartate oxidase inhibitor) -</w:t>
      </w:r>
      <w:r>
        <w:lastRenderedPageBreak/>
        <w:t>0</w:t>
      </w:r>
      <w:r w:rsidR="00644CD5">
        <w:t>.</w:t>
      </w:r>
      <w:r>
        <w:t>0532(Serine-type D-Ala-D-Ala carboxypeptidase inhibitor) -0</w:t>
      </w:r>
      <w:r w:rsidR="00644CD5">
        <w:t>.</w:t>
      </w:r>
      <w:r>
        <w:t>116(NOS2 expression inhibitor) + 0</w:t>
      </w:r>
      <w:r w:rsidR="00644CD5">
        <w:t>.</w:t>
      </w:r>
      <w:r>
        <w:t>0468(DNA pr</w:t>
      </w:r>
      <w:r>
        <w:t>i</w:t>
      </w:r>
      <w:r>
        <w:t>mase inhibitor) -0</w:t>
      </w:r>
      <w:r w:rsidR="00644CD5">
        <w:t>.</w:t>
      </w:r>
      <w:r>
        <w:t>0434(Purinergic receptor antagonist) + 0</w:t>
      </w:r>
      <w:r w:rsidR="00644CD5">
        <w:t>.</w:t>
      </w:r>
      <w:r>
        <w:t>0994(Monoamine oxidase substrate) -0</w:t>
      </w:r>
      <w:r w:rsidR="00644CD5">
        <w:t>.</w:t>
      </w:r>
      <w:r>
        <w:t>143(Myeloperoxidase inhibitor) -0</w:t>
      </w:r>
      <w:r w:rsidR="00644CD5">
        <w:t>.</w:t>
      </w:r>
      <w:r>
        <w:t>0546(Protein kinase C beta I inhibitor) + 0</w:t>
      </w:r>
      <w:r w:rsidR="00644CD5">
        <w:t>.</w:t>
      </w:r>
      <w:r>
        <w:t>0447(Purinergic P2Y1 antagonist) + 0</w:t>
      </w:r>
      <w:r w:rsidR="00644CD5">
        <w:t>.</w:t>
      </w:r>
      <w:r>
        <w:t>0795(Nitrilase inhibitor) + 0</w:t>
      </w:r>
      <w:r w:rsidR="00644CD5">
        <w:t>.</w:t>
      </w:r>
      <w:r>
        <w:t>0355(Dual specificity phosphatase inhibitor) + 0</w:t>
      </w:r>
      <w:r w:rsidR="00644CD5">
        <w:t>.</w:t>
      </w:r>
      <w:r>
        <w:t>0534(Ca2+/calmodulin-dependent kinase II delta inhibitor) -0</w:t>
      </w:r>
      <w:r w:rsidR="00644CD5">
        <w:t>.</w:t>
      </w:r>
      <w:r>
        <w:t>0324(T cell receptor antagonist) -0</w:t>
      </w:r>
      <w:r w:rsidR="00644CD5">
        <w:t>.</w:t>
      </w:r>
      <w:r>
        <w:t>213(Cellulose synthase (UDP-forming) inhibitor) -0</w:t>
      </w:r>
      <w:r w:rsidR="00644CD5">
        <w:t>.</w:t>
      </w:r>
      <w:r>
        <w:t>131(Sphingosine kinase inhibitor) + 0</w:t>
      </w:r>
      <w:r w:rsidR="00644CD5">
        <w:t>.</w:t>
      </w:r>
      <w:r>
        <w:t>099(JNK mitogen-activated protein kinase inhibitor) -0</w:t>
      </w:r>
      <w:r w:rsidR="00644CD5">
        <w:t>.</w:t>
      </w:r>
      <w:r>
        <w:t>043(Skeletal muscle relaxant) + 0</w:t>
      </w:r>
      <w:r w:rsidR="00644CD5">
        <w:t>.</w:t>
      </w:r>
      <w:r>
        <w:t>21(CYP4F3 substrate) + 0</w:t>
      </w:r>
      <w:r w:rsidR="00644CD5">
        <w:t>.</w:t>
      </w:r>
      <w:r>
        <w:t>0435(Endocannabinoid uptake inhibitor) + 0</w:t>
      </w:r>
      <w:r w:rsidR="00644CD5">
        <w:t>.</w:t>
      </w:r>
      <w:r>
        <w:t>0671(Tyrosine 3 hydroxylase inhibitor) + 0</w:t>
      </w:r>
      <w:r w:rsidR="00644CD5">
        <w:t>.</w:t>
      </w:r>
      <w:r>
        <w:t>0288(Purinergic P2X1 antagonist) -0</w:t>
      </w:r>
      <w:r w:rsidR="00644CD5">
        <w:t>.</w:t>
      </w:r>
      <w:r>
        <w:t>0439(5 Hydroxytryptamine 2C antagonist) + 0</w:t>
      </w:r>
      <w:r w:rsidR="00644CD5">
        <w:t>.</w:t>
      </w:r>
      <w:r>
        <w:t>0231(Urinary i</w:t>
      </w:r>
      <w:r>
        <w:t>n</w:t>
      </w:r>
      <w:r>
        <w:t>continence treatment) -0</w:t>
      </w:r>
      <w:r w:rsidR="00644CD5">
        <w:t>.</w:t>
      </w:r>
      <w:r>
        <w:t>0314(T cell receptor gamma-delta antagonist) -0</w:t>
      </w:r>
      <w:r w:rsidR="00644CD5">
        <w:t>.</w:t>
      </w:r>
      <w:r>
        <w:t>023(Mucosal addressin cell adhesion mol</w:t>
      </w:r>
      <w:r>
        <w:t>e</w:t>
      </w:r>
      <w:r>
        <w:t>cule 1 inhibitor) + 0</w:t>
      </w:r>
      <w:r w:rsidR="00644CD5">
        <w:t>.</w:t>
      </w:r>
      <w:r>
        <w:t>037(Emetic) + 0</w:t>
      </w:r>
      <w:r w:rsidR="00644CD5">
        <w:t>.</w:t>
      </w:r>
      <w:r>
        <w:t>0513(Hematopoietic) + 0</w:t>
      </w:r>
      <w:r w:rsidR="00644CD5">
        <w:t>.</w:t>
      </w:r>
      <w:r>
        <w:t>0183(Inositol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0132(Antileukemic) -0</w:t>
      </w:r>
      <w:r w:rsidR="00644CD5">
        <w:t>.</w:t>
      </w:r>
      <w:r>
        <w:t>0716(4-Hydroxy-2-oxoglutarate aldolase inhibitor) + 0</w:t>
      </w:r>
      <w:r w:rsidR="00644CD5">
        <w:t>.</w:t>
      </w:r>
      <w:r>
        <w:t>0204(Carcinogenic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ear Zymbals gland) -0</w:t>
      </w:r>
      <w:r w:rsidR="00644CD5">
        <w:t>.</w:t>
      </w:r>
      <w:r>
        <w:t>0362(Genotoxic) + 0</w:t>
      </w:r>
      <w:r w:rsidR="00644CD5">
        <w:t>.</w:t>
      </w:r>
      <w:r>
        <w:t>0778(Adenylate kinase inhibitor) + 0</w:t>
      </w:r>
      <w:r w:rsidR="00644CD5">
        <w:t>.</w:t>
      </w:r>
      <w:r>
        <w:t>0586(Nuclear factor of activated T-cells cytoplasmic 2 inhibitor) -0</w:t>
      </w:r>
      <w:r w:rsidR="00644CD5">
        <w:t>.</w:t>
      </w:r>
      <w:r>
        <w:t>0497(Guanylate cyclase inhibitor) -0</w:t>
      </w:r>
      <w:r w:rsidR="00644CD5">
        <w:t>.</w:t>
      </w:r>
      <w:r>
        <w:t>073(Zinc finger protein GLI1 inhibitor) + 0</w:t>
      </w:r>
      <w:r w:rsidR="00644CD5">
        <w:t>.</w:t>
      </w:r>
      <w:r>
        <w:t>00341(NumHal) + 0</w:t>
      </w:r>
      <w:r w:rsidR="00644CD5">
        <w:t>.</w:t>
      </w:r>
      <w:r>
        <w:t>0503(Peroxisome proliferator-activated receptor gamma antagonist) -0</w:t>
      </w:r>
      <w:r w:rsidR="00644CD5">
        <w:t>.</w:t>
      </w:r>
      <w:r>
        <w:t>0642(Rotamase (FKBP14) inhibitor) -0</w:t>
      </w:r>
      <w:r w:rsidR="00644CD5">
        <w:t>.</w:t>
      </w:r>
      <w:r>
        <w:t>0336(Galactolipase inhibitor) -0</w:t>
      </w:r>
      <w:r w:rsidR="00644CD5">
        <w:t>.</w:t>
      </w:r>
      <w:r>
        <w:t>015(Antidiuretic hormone agonist) -0</w:t>
      </w:r>
      <w:r w:rsidR="00644CD5">
        <w:t>.</w:t>
      </w:r>
      <w:r>
        <w:t>00899(Analgesic</w:t>
      </w:r>
      <w:r w:rsidR="00644CD5">
        <w:t>.</w:t>
      </w:r>
      <w:r>
        <w:t xml:space="preserve"> non-opioid) -0</w:t>
      </w:r>
      <w:r w:rsidR="00644CD5">
        <w:t>.</w:t>
      </w:r>
      <w:r>
        <w:t>0123(Fibroblast growth factor 2 antagonist) + 0</w:t>
      </w:r>
      <w:r w:rsidR="00644CD5">
        <w:t>.</w:t>
      </w:r>
      <w:r>
        <w:t>0642(Procollagen-proline 3-dioxygenase inhibitor) + 0</w:t>
      </w:r>
      <w:r w:rsidR="00644CD5">
        <w:t>.</w:t>
      </w:r>
      <w:r>
        <w:t>0073(Rheumatoid arthritis treatment) + 0</w:t>
      </w:r>
      <w:r w:rsidR="00644CD5">
        <w:t>.</w:t>
      </w:r>
      <w:r>
        <w:t>0398(UGT2B7 substrate) -0</w:t>
      </w:r>
      <w:r w:rsidR="00644CD5">
        <w:t>.</w:t>
      </w:r>
      <w:r>
        <w:t>0475(Calcium-independent phospholipase A2 inhibitor) + 0</w:t>
      </w:r>
      <w:r w:rsidR="00644CD5">
        <w:t>.</w:t>
      </w:r>
      <w:r>
        <w:t>0176(Neurokinin antagonist) -0</w:t>
      </w:r>
      <w:r w:rsidR="00644CD5">
        <w:t>.</w:t>
      </w:r>
      <w:r>
        <w:t>0218(VEGFA expression enhancer) -0</w:t>
      </w:r>
      <w:r w:rsidR="00644CD5">
        <w:t>.</w:t>
      </w:r>
      <w:r>
        <w:t>0183(Trans-1</w:t>
      </w:r>
      <w:r w:rsidR="00644CD5">
        <w:t>.</w:t>
      </w:r>
      <w:r>
        <w:t>2-dihydrobenzene-1</w:t>
      </w:r>
      <w:r w:rsidR="00644CD5">
        <w:t>.</w:t>
      </w:r>
      <w:r>
        <w:t>2-diol dehydrogenase inhibitor) -0</w:t>
      </w:r>
      <w:r w:rsidR="00644CD5">
        <w:t>.</w:t>
      </w:r>
      <w:r>
        <w:t>00577(Tyrosine kinase inhibitor) + 0</w:t>
      </w:r>
      <w:r w:rsidR="00644CD5">
        <w:t>.</w:t>
      </w:r>
      <w:r>
        <w:t>00621(Prolactin inhibitor) -0</w:t>
      </w:r>
      <w:r w:rsidR="00644CD5">
        <w:t>.</w:t>
      </w:r>
      <w:r>
        <w:t>00239(HSPA8 expression inhibitor) -0</w:t>
      </w:r>
      <w:r w:rsidR="00644CD5">
        <w:t>.</w:t>
      </w:r>
      <w:r>
        <w:t>00193(HMG CoA reductase inhibitor) + 0</w:t>
      </w:r>
      <w:r w:rsidR="00644CD5">
        <w:t>.</w:t>
      </w:r>
      <w:r>
        <w:t>000708(Hypersexuality) + 0</w:t>
      </w:r>
      <w:r w:rsidR="00644CD5">
        <w:t>.</w:t>
      </w:r>
      <w:r>
        <w:t>000704(PTGS2 e</w:t>
      </w:r>
      <w:r>
        <w:t>x</w:t>
      </w:r>
      <w:r>
        <w:t>pression inhibitor) + 5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509(HCV NS5B polymerase inhibitor) + 0</w:t>
      </w:r>
      <w:r w:rsidR="00644CD5">
        <w:t>.</w:t>
      </w:r>
      <w:r>
        <w:t>194(NumAromAtoms) + 0</w:t>
      </w:r>
      <w:r w:rsidR="00644CD5">
        <w:t>.</w:t>
      </w:r>
      <w:r>
        <w:t>589(Hypothermic) + 0</w:t>
      </w:r>
      <w:r w:rsidR="00644CD5">
        <w:t>.</w:t>
      </w:r>
      <w:r>
        <w:t>284(Adenylate cyclase I stimulant) + 0</w:t>
      </w:r>
      <w:r w:rsidR="00644CD5">
        <w:t>.</w:t>
      </w:r>
      <w:r>
        <w:t>19(Adenosylmethionine-8-amino-7-oxononanoate transaminase inhibitor) + 0</w:t>
      </w:r>
      <w:r w:rsidR="00644CD5">
        <w:t>.</w:t>
      </w:r>
      <w:r>
        <w:t>15(Spasmogenic) -0</w:t>
      </w:r>
      <w:r w:rsidR="00644CD5">
        <w:t>.</w:t>
      </w:r>
      <w:r>
        <w:t>329(Antiulcerative) -0</w:t>
      </w:r>
      <w:r w:rsidR="00644CD5">
        <w:t>.</w:t>
      </w:r>
      <w:r>
        <w:t>11(NumAcceptor) + 0</w:t>
      </w:r>
      <w:r w:rsidR="00644CD5">
        <w:t>.</w:t>
      </w:r>
      <w:r>
        <w:t>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-2</w:t>
      </w:r>
      <w:r w:rsidR="00644CD5">
        <w:t>.</w:t>
      </w:r>
      <w:r>
        <w:t>35(N-formylglutamate deformylase inhibitor) -1</w:t>
      </w:r>
      <w:r w:rsidR="00644CD5">
        <w:t>.</w:t>
      </w:r>
      <w:r>
        <w:t>29(MAO B inhibitor) + 3</w:t>
      </w:r>
      <w:r w:rsidR="00644CD5">
        <w:t>.</w:t>
      </w:r>
      <w:r>
        <w:t>17(Length) -0</w:t>
      </w:r>
      <w:r w:rsidR="00644CD5">
        <w:t>.</w:t>
      </w:r>
      <w:r>
        <w:t>66(Cytostatic) -0</w:t>
      </w:r>
      <w:r w:rsidR="00644CD5">
        <w:t>.</w:t>
      </w:r>
      <w:r>
        <w:t>617(Matrix metalloproteinase 3 (membrane-type) inhibitor) + 0</w:t>
      </w:r>
      <w:r w:rsidR="00644CD5">
        <w:t>.</w:t>
      </w:r>
      <w:r>
        <w:t>0724(Antineoplastic (uterine cancer)) -0</w:t>
      </w:r>
      <w:r w:rsidR="00644CD5">
        <w:t>.</w:t>
      </w:r>
      <w:r>
        <w:t>64(Orotate phosphoribosyltransferase inhibitor) + 0</w:t>
      </w:r>
      <w:r w:rsidR="00644CD5">
        <w:t>.</w:t>
      </w:r>
      <w:r>
        <w:t>33(FABP1 expression enhancer) + 0</w:t>
      </w:r>
      <w:r w:rsidR="00644CD5">
        <w:t>.</w:t>
      </w:r>
      <w:r>
        <w:t>331(CYP11B2 inhibitor) -1</w:t>
      </w:r>
      <w:r w:rsidR="00644CD5">
        <w:t>.</w:t>
      </w:r>
      <w:r>
        <w:t>02(4-Hydroxy-2-oxoglutarate aldolase inhibitor) -0</w:t>
      </w:r>
      <w:r w:rsidR="00644CD5">
        <w:t>.</w:t>
      </w:r>
      <w:r>
        <w:t>244(Platelet aggregation inhibitor) -0</w:t>
      </w:r>
      <w:r w:rsidR="00644CD5">
        <w:t>.</w:t>
      </w:r>
      <w:r>
        <w:t>00975(G protein-coupled receptor 7 antagonist) + 0</w:t>
      </w:r>
      <w:r w:rsidR="00644CD5">
        <w:t>.</w:t>
      </w:r>
      <w:r>
        <w:t>444(CYP2C18 inhibitor) -0</w:t>
      </w:r>
      <w:r w:rsidR="00644CD5">
        <w:t>.</w:t>
      </w:r>
      <w:r>
        <w:t>252(Topoisomerase II alpha inhibitor) + 0</w:t>
      </w:r>
      <w:r w:rsidR="00644CD5">
        <w:t>.</w:t>
      </w:r>
      <w:r>
        <w:t>377(Uterine relaxant) + 0</w:t>
      </w:r>
      <w:r w:rsidR="00644CD5">
        <w:t>.</w:t>
      </w:r>
      <w:r>
        <w:t>345(Ileal bile acid transport inhibitor) -0</w:t>
      </w:r>
      <w:r w:rsidR="00644CD5">
        <w:t>.</w:t>
      </w:r>
      <w:r>
        <w:t>276(CYP3A4 inhibitor) -0</w:t>
      </w:r>
      <w:r w:rsidR="00644CD5">
        <w:t>.</w:t>
      </w:r>
      <w:r>
        <w:t>262(Apical sodium codependent bile acid tran</w:t>
      </w:r>
      <w:r>
        <w:t>s</w:t>
      </w:r>
      <w:r>
        <w:t>porter inhibitor) + 0</w:t>
      </w:r>
      <w:r w:rsidR="00644CD5">
        <w:t>.</w:t>
      </w:r>
      <w:r>
        <w:t>112(Membrane integrity antagonist) + 0</w:t>
      </w:r>
      <w:r w:rsidR="00644CD5">
        <w:t>.</w:t>
      </w:r>
      <w:r>
        <w:t>342(Antieczematic atopic) -0</w:t>
      </w:r>
      <w:r w:rsidR="00644CD5">
        <w:t>.</w:t>
      </w:r>
      <w:r>
        <w:t>402(Phosphodiesterase VIII inhibitor) -0</w:t>
      </w:r>
      <w:r w:rsidR="00644CD5">
        <w:t>.</w:t>
      </w:r>
      <w:r>
        <w:t>258(MAP kinase kinase 2 inhibitor) + 0</w:t>
      </w:r>
      <w:r w:rsidR="00644CD5">
        <w:t>.</w:t>
      </w:r>
      <w:r>
        <w:t>091(Lipophilicity^2) + 0</w:t>
      </w:r>
      <w:r w:rsidR="00644CD5">
        <w:t>.</w:t>
      </w:r>
      <w:r>
        <w:t>454(Inosine monophosphate dehydr</w:t>
      </w:r>
      <w:r>
        <w:t>o</w:t>
      </w:r>
      <w:r>
        <w:t>genase 1 inhibitor) -0</w:t>
      </w:r>
      <w:r w:rsidR="00644CD5">
        <w:t>.</w:t>
      </w:r>
      <w:r>
        <w:t>525(CYP2C substrate) -0</w:t>
      </w:r>
      <w:r w:rsidR="00644CD5">
        <w:t>.</w:t>
      </w:r>
      <w:r>
        <w:t>302(T-cell protein-tyrosine phosphatase inhibitor) + 0</w:t>
      </w:r>
      <w:r w:rsidR="00644CD5">
        <w:t>.</w:t>
      </w:r>
      <w:r>
        <w:t>862(FOS e</w:t>
      </w:r>
      <w:r>
        <w:t>x</w:t>
      </w:r>
      <w:r>
        <w:t>pression enhancer) + 0</w:t>
      </w:r>
      <w:r w:rsidR="00644CD5">
        <w:t>.</w:t>
      </w:r>
      <w:r>
        <w:t>736(Carbonic anhydrase VIII inhibitor) + 1</w:t>
      </w:r>
      <w:r w:rsidR="00644CD5">
        <w:t>.</w:t>
      </w:r>
      <w:r>
        <w:t>33((R)-aminopropanol dehydrogenase inhibitor) -0</w:t>
      </w:r>
      <w:r w:rsidR="00644CD5">
        <w:t>.</w:t>
      </w:r>
      <w:r>
        <w:t>464(Acylphosphatase inhibitor) -0</w:t>
      </w:r>
      <w:r w:rsidR="00644CD5">
        <w:t>.</w:t>
      </w:r>
      <w:r>
        <w:t>0413(Acetylcholine M2 receptor agonist) -0</w:t>
      </w:r>
      <w:r w:rsidR="00644CD5">
        <w:t>.</w:t>
      </w:r>
      <w:r>
        <w:t>459(VCAM-1 antagonist) + 0</w:t>
      </w:r>
      <w:r w:rsidR="00644CD5">
        <w:t>.</w:t>
      </w:r>
      <w:r>
        <w:t>533(15-Lipoxygenase 2 inhibitor) -0</w:t>
      </w:r>
      <w:r w:rsidR="00644CD5">
        <w:t>.</w:t>
      </w:r>
      <w:r>
        <w:t>719(Carcinogenic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0381(Histone deacetylase 6 inhibitor) -0</w:t>
      </w:r>
      <w:r w:rsidR="00644CD5">
        <w:t>.</w:t>
      </w:r>
      <w:r>
        <w:t>229(CDK1/cyclin B inhibitor) + 0</w:t>
      </w:r>
      <w:r w:rsidR="00644CD5">
        <w:t>.</w:t>
      </w:r>
      <w:r>
        <w:t>206(Irritable Bowel syndrome treatment) -0</w:t>
      </w:r>
      <w:r w:rsidR="00644CD5">
        <w:t>.</w:t>
      </w:r>
      <w:r>
        <w:t>348(Mucosal addressin cell adhesion molecule 1 inhibitor) -0</w:t>
      </w:r>
      <w:r w:rsidR="00644CD5">
        <w:t>.</w:t>
      </w:r>
      <w:r>
        <w:t>464(Galactolipase inhibitor) + 0</w:t>
      </w:r>
      <w:r w:rsidR="00644CD5">
        <w:t>.</w:t>
      </w:r>
      <w:r>
        <w:t>539(UDP-glucose 4-epimerase inhibitor) + 0</w:t>
      </w:r>
      <w:r w:rsidR="00644CD5">
        <w:t>.</w:t>
      </w:r>
      <w:r>
        <w:t>919(Thymidine kinase (Herpes simplex virus 2) inhibitor) + 0</w:t>
      </w:r>
      <w:r w:rsidR="00644CD5">
        <w:t>.</w:t>
      </w:r>
      <w:r>
        <w:t>404(Diabetic neuropathy treatment) -1</w:t>
      </w:r>
      <w:r w:rsidR="00644CD5">
        <w:t>.</w:t>
      </w:r>
      <w:r>
        <w:t>01(Quinone reductase 2 inhib</w:t>
      </w:r>
      <w:r>
        <w:t>i</w:t>
      </w:r>
      <w:r>
        <w:t>tor) -1</w:t>
      </w:r>
      <w:r w:rsidR="00644CD5">
        <w:t>.</w:t>
      </w:r>
      <w:r>
        <w:t>09(Potassium channel (Ca-activated) activator) + 0</w:t>
      </w:r>
      <w:r w:rsidR="00644CD5">
        <w:t>.</w:t>
      </w:r>
      <w:r>
        <w:t>419(Glycogen synthase kinase-3 beta inhibitor) + 1</w:t>
      </w:r>
      <w:r w:rsidR="00644CD5">
        <w:t>.</w:t>
      </w:r>
      <w:r>
        <w:t>09(CYP2G1 substrate) + 0</w:t>
      </w:r>
      <w:r w:rsidR="00644CD5">
        <w:t>.</w:t>
      </w:r>
      <w:r>
        <w:t>33(Menopausal disorders treatment) -0</w:t>
      </w:r>
      <w:r w:rsidR="00644CD5">
        <w:t>.</w:t>
      </w:r>
      <w:r>
        <w:t>191(Analgesic) + 0</w:t>
      </w:r>
      <w:r w:rsidR="00644CD5">
        <w:t>.</w:t>
      </w:r>
      <w:r>
        <w:t>331(Glucocorticoid antag</w:t>
      </w:r>
      <w:r>
        <w:t>o</w:t>
      </w:r>
      <w:r>
        <w:t>nist) + 0</w:t>
      </w:r>
      <w:r w:rsidR="00644CD5">
        <w:t>.</w:t>
      </w:r>
      <w:r>
        <w:t>548(Integrin alpha4 antagonist) + 0</w:t>
      </w:r>
      <w:r w:rsidR="00644CD5">
        <w:t>.</w:t>
      </w:r>
      <w:r>
        <w:t>348(Carcinogenic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232(Human T-cell leukemia virus type I protease inhibitor) + 0</w:t>
      </w:r>
      <w:r w:rsidR="00644CD5">
        <w:t>.</w:t>
      </w:r>
      <w:r>
        <w:t>891(Formate dehydrogenase inhibitor) -0</w:t>
      </w:r>
      <w:r w:rsidR="00644CD5">
        <w:t>.</w:t>
      </w:r>
      <w:r>
        <w:t>203(SUMO-activating enzyme subunit 1 inhibitor) -0</w:t>
      </w:r>
      <w:r w:rsidR="00644CD5">
        <w:t>.</w:t>
      </w:r>
      <w:r>
        <w:t>193(Complement C3a chemotactic receptor antagonist) -0</w:t>
      </w:r>
      <w:r w:rsidR="00644CD5">
        <w:t>.</w:t>
      </w:r>
      <w:r>
        <w:t>151(ABCA1 expression enhancer) -1</w:t>
      </w:r>
      <w:r w:rsidR="00644CD5">
        <w:t>.</w:t>
      </w:r>
      <w:r>
        <w:t>37(Sigma 2 receptor antagonist) + 11(Lipophilicity) + 0</w:t>
      </w:r>
      <w:r w:rsidR="00644CD5">
        <w:t>.</w:t>
      </w:r>
      <w:r>
        <w:t>664(Caspase 3 inhibitor) -0</w:t>
      </w:r>
      <w:r w:rsidR="00644CD5">
        <w:t>.</w:t>
      </w:r>
      <w:r>
        <w:t>163(Melatonin 3 antagonist) + 0</w:t>
      </w:r>
      <w:r w:rsidR="00644CD5">
        <w:t>.</w:t>
      </w:r>
      <w:r>
        <w:t>205(Acetylcholine antagonist) -0</w:t>
      </w:r>
      <w:r w:rsidR="00644CD5">
        <w:t>.</w:t>
      </w:r>
      <w:r>
        <w:t>461(Microtubule stabilization) -0</w:t>
      </w:r>
      <w:r w:rsidR="00644CD5">
        <w:t>.</w:t>
      </w:r>
      <w:r>
        <w:t>644(Indanol dehydrogenase inhibitor) + 0</w:t>
      </w:r>
      <w:r w:rsidR="00644CD5">
        <w:t>.</w:t>
      </w:r>
      <w:r>
        <w:t>321(L-ascorbate peroxidase inhibitor) + 0</w:t>
      </w:r>
      <w:r w:rsidR="00644CD5">
        <w:t>.</w:t>
      </w:r>
      <w:r>
        <w:t>353(Headache) + 0</w:t>
      </w:r>
      <w:r w:rsidR="00644CD5">
        <w:t>.</w:t>
      </w:r>
      <w:r>
        <w:t>804(S-adenosyl-L-methionine decarboxylase inhibitor) -0</w:t>
      </w:r>
      <w:r w:rsidR="00644CD5">
        <w:t>.</w:t>
      </w:r>
      <w:r>
        <w:t>07(Ulcer</w:t>
      </w:r>
      <w:r w:rsidR="00644CD5">
        <w:t>.</w:t>
      </w:r>
      <w:r>
        <w:t xml:space="preserve"> gastric) -0</w:t>
      </w:r>
      <w:r w:rsidR="00644CD5">
        <w:t>.</w:t>
      </w:r>
      <w:r>
        <w:t>277(Malaise) -14</w:t>
      </w:r>
      <w:r w:rsidR="00644CD5">
        <w:t>.</w:t>
      </w:r>
      <w:r>
        <w:t>9(Volume^2) -0</w:t>
      </w:r>
      <w:r w:rsidR="00644CD5">
        <w:t>.</w:t>
      </w:r>
      <w:r>
        <w:t>769(Lysophosphatidic acid 1 receptor antagonist) -0</w:t>
      </w:r>
      <w:r w:rsidR="00644CD5">
        <w:t>.</w:t>
      </w:r>
      <w:r>
        <w:t>253(Tyrosine-protein kinase TXK inhibitor) + 0</w:t>
      </w:r>
      <w:r w:rsidR="00644CD5">
        <w:t>.</w:t>
      </w:r>
      <w:r>
        <w:t>11(NumPositive) -0</w:t>
      </w:r>
      <w:r w:rsidR="00644CD5">
        <w:t>.</w:t>
      </w:r>
      <w:r>
        <w:t>797(Melatonin 1a antagonist) -0</w:t>
      </w:r>
      <w:r w:rsidR="00644CD5">
        <w:t>.</w:t>
      </w:r>
      <w:r>
        <w:t>5(Bradykinin antagonist) -0</w:t>
      </w:r>
      <w:r w:rsidR="00644CD5">
        <w:t>.</w:t>
      </w:r>
      <w:r>
        <w:t>441(3-Dehydroquinate synthase inhibitor) + 0</w:t>
      </w:r>
      <w:r w:rsidR="00644CD5">
        <w:t>.</w:t>
      </w:r>
      <w:r>
        <w:t>344(Prolyl aminopeptidase inhibitor) -0</w:t>
      </w:r>
      <w:r w:rsidR="00644CD5">
        <w:t>.</w:t>
      </w:r>
      <w:r>
        <w:t>22(Interleukin 1b antagonist) -0</w:t>
      </w:r>
      <w:r w:rsidR="00644CD5">
        <w:t>.</w:t>
      </w:r>
      <w:r>
        <w:t>193(Glycine receptor agonist) -0</w:t>
      </w:r>
      <w:r w:rsidR="00644CD5">
        <w:t>.</w:t>
      </w:r>
      <w:r>
        <w:t>265(Phosphodiesterase II inhibitor) -0</w:t>
      </w:r>
      <w:r w:rsidR="00644CD5">
        <w:t>.</w:t>
      </w:r>
      <w:r>
        <w:t>503(Histamine agonist) + 0</w:t>
      </w:r>
      <w:r w:rsidR="00644CD5">
        <w:t>.</w:t>
      </w:r>
      <w:r>
        <w:t>243(Pantetheine-phosphate adenylyltransferase inhibitor) + 0</w:t>
      </w:r>
      <w:r w:rsidR="00644CD5">
        <w:t>.</w:t>
      </w:r>
      <w:r>
        <w:t>483(Inotropic) + 0</w:t>
      </w:r>
      <w:r w:rsidR="00644CD5">
        <w:t>.</w:t>
      </w:r>
      <w:r>
        <w:t>179(Cachexia treatment) -</w:t>
      </w:r>
      <w:r>
        <w:lastRenderedPageBreak/>
        <w:t>0</w:t>
      </w:r>
      <w:r w:rsidR="00644CD5">
        <w:t>.</w:t>
      </w:r>
      <w:r>
        <w:t>289(Candidapepsin inhibitor) + 1</w:t>
      </w:r>
      <w:r w:rsidR="00644CD5">
        <w:t>.</w:t>
      </w:r>
      <w:r>
        <w:t>09(Phospholipase A2 inhibitor) + 0</w:t>
      </w:r>
      <w:r w:rsidR="00644CD5">
        <w:t>.</w:t>
      </w:r>
      <w:r>
        <w:t>338(Glyceraldehyde-3-phosphate dehydr</w:t>
      </w:r>
      <w:r>
        <w:t>o</w:t>
      </w:r>
      <w:r>
        <w:t>genase inhibitor) -0</w:t>
      </w:r>
      <w:r w:rsidR="00644CD5">
        <w:t>.</w:t>
      </w:r>
      <w:r>
        <w:t>266(Hirsutism treatment) + 0</w:t>
      </w:r>
      <w:r w:rsidR="00644CD5">
        <w:t>.</w:t>
      </w:r>
      <w:r>
        <w:t>687(MMP2 expression inhibitor) + 0</w:t>
      </w:r>
      <w:r w:rsidR="00644CD5">
        <w:t>.</w:t>
      </w:r>
      <w:r>
        <w:t>294(Elastase 3B inhibitor) -0</w:t>
      </w:r>
      <w:r w:rsidR="00644CD5">
        <w:t>.</w:t>
      </w:r>
      <w:r>
        <w:t>489(Potassium channel Kv4.3 blocker) + 0</w:t>
      </w:r>
      <w:r w:rsidR="00644CD5">
        <w:t>.</w:t>
      </w:r>
      <w:r>
        <w:t>379(Cyclin-dependent kinase 7 inhibitor) + 0</w:t>
      </w:r>
      <w:r w:rsidR="00644CD5">
        <w:t>.</w:t>
      </w:r>
      <w:r>
        <w:t>57(Adenylate cyclase V inhibitor) -0</w:t>
      </w:r>
      <w:r w:rsidR="00644CD5">
        <w:t>.</w:t>
      </w:r>
      <w:r>
        <w:t>326(Antidiuretic hormone agonist) -0</w:t>
      </w:r>
      <w:r w:rsidR="00644CD5">
        <w:t>.</w:t>
      </w:r>
      <w:r>
        <w:t>481(Lipid peroxidase inhibitor) -0</w:t>
      </w:r>
      <w:r w:rsidR="00644CD5">
        <w:t>.</w:t>
      </w:r>
      <w:r>
        <w:t>344(Proline racemase inhibitor) + 0</w:t>
      </w:r>
      <w:r w:rsidR="00644CD5">
        <w:t>.</w:t>
      </w:r>
      <w:r>
        <w:t>204(Protein kinase C mu inhibitor) + 1</w:t>
      </w:r>
      <w:r w:rsidR="00644CD5">
        <w:t>.</w:t>
      </w:r>
      <w:r>
        <w:t>63(2-(acetamidomethylene)succinate hydrolase inhibitor) + 1</w:t>
      </w:r>
      <w:r w:rsidR="00644CD5">
        <w:t>.</w:t>
      </w:r>
      <w:r>
        <w:t>1(SUMO-conjugating enzyme UBC9 inhibitor) + 1</w:t>
      </w:r>
      <w:r w:rsidR="00644CD5">
        <w:t>.</w:t>
      </w:r>
      <w:r>
        <w:t>36(Antineoplastic (insulinoma)) -0</w:t>
      </w:r>
      <w:r w:rsidR="00644CD5">
        <w:t>.</w:t>
      </w:r>
      <w:r>
        <w:t>3(Purinergic P2Y antagonist) + 7</w:t>
      </w:r>
      <w:r w:rsidR="00644CD5">
        <w:t>.</w:t>
      </w:r>
      <w:r>
        <w:t>23(Volume) + 1</w:t>
      </w:r>
      <w:r w:rsidR="00644CD5">
        <w:t>.</w:t>
      </w:r>
      <w:r>
        <w:t>01(DNA ligase (ATP) inhibitor) -1</w:t>
      </w:r>
      <w:r w:rsidR="00644CD5">
        <w:t>.</w:t>
      </w:r>
      <w:r>
        <w:t>01(Amidophosphoribosyltransferase inhibitor) + 0</w:t>
      </w:r>
      <w:r w:rsidR="00644CD5">
        <w:t>.</w:t>
      </w:r>
      <w:r>
        <w:t>861(GABA B receptor antagonist) -0</w:t>
      </w:r>
      <w:r w:rsidR="00644CD5">
        <w:t>.</w:t>
      </w:r>
      <w:r>
        <w:t>263(24-sterol C-methyltransferase inhibitor) -0</w:t>
      </w:r>
      <w:r w:rsidR="00644CD5">
        <w:t>.</w:t>
      </w:r>
      <w:r>
        <w:t>215(Acylaminoacyl-peptidase inhibitor) + 0</w:t>
      </w:r>
      <w:r w:rsidR="00644CD5">
        <w:t>.</w:t>
      </w:r>
      <w:r>
        <w:t>187(Carcinogenic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29(Proto-oncogene tyrosine-protein kinase Fgr inhibitor) + 0</w:t>
      </w:r>
      <w:r w:rsidR="00644CD5">
        <w:t>.</w:t>
      </w:r>
      <w:r>
        <w:t>352(Sentrin-specific protease 6 inhibitor) -1</w:t>
      </w:r>
      <w:r w:rsidR="00644CD5">
        <w:t>.</w:t>
      </w:r>
      <w:r>
        <w:t>24(Cyanate hydratase inhibitor) -0</w:t>
      </w:r>
      <w:r w:rsidR="00644CD5">
        <w:t>.</w:t>
      </w:r>
      <w:r>
        <w:t>194(BTG1 expression enhancer) + 0</w:t>
      </w:r>
      <w:r w:rsidR="00644CD5">
        <w:t>.</w:t>
      </w:r>
      <w:r>
        <w:t>312(Beta glucosidase inhibitor) -0</w:t>
      </w:r>
      <w:r w:rsidR="00644CD5">
        <w:t>.</w:t>
      </w:r>
      <w:r>
        <w:t>199(I kappa B kinase 1 inhibitor) + 0</w:t>
      </w:r>
      <w:r w:rsidR="00644CD5">
        <w:t>.</w:t>
      </w:r>
      <w:r>
        <w:t>267(Growth hormone releasing factor agonist) -0</w:t>
      </w:r>
      <w:r w:rsidR="00644CD5">
        <w:t>.</w:t>
      </w:r>
      <w:r>
        <w:t>128(Cyclin-dependent kinase 5 inhibitor) -0</w:t>
      </w:r>
      <w:r w:rsidR="00644CD5">
        <w:t>.</w:t>
      </w:r>
      <w:r>
        <w:t>365(Renin inhibitor) -0</w:t>
      </w:r>
      <w:r w:rsidR="00644CD5">
        <w:t>.</w:t>
      </w:r>
      <w:r>
        <w:t>287(ASAH1 expression enhancer) -0</w:t>
      </w:r>
      <w:r w:rsidR="00644CD5">
        <w:t>.</w:t>
      </w:r>
      <w:r>
        <w:t>29(Cyclin D3 inhibitor) + 0</w:t>
      </w:r>
      <w:r w:rsidR="00644CD5">
        <w:t>.</w:t>
      </w:r>
      <w:r>
        <w:t>194(Respiratory failure) -0</w:t>
      </w:r>
      <w:r w:rsidR="00644CD5">
        <w:t>.</w:t>
      </w:r>
      <w:r>
        <w:t>582(Prolyl endopeptidase inhibitor) + 0</w:t>
      </w:r>
      <w:r w:rsidR="00644CD5">
        <w:t>.</w:t>
      </w:r>
      <w:r>
        <w:t>514(Anticataract) -0</w:t>
      </w:r>
      <w:r w:rsidR="00644CD5">
        <w:t>.</w:t>
      </w:r>
      <w:r>
        <w:t>36(Pyruvate dehydrogenase kinase 1 inhibitor) -0</w:t>
      </w:r>
      <w:r w:rsidR="00644CD5">
        <w:t>.</w:t>
      </w:r>
      <w:r>
        <w:t>371(CYP3A4 inducer) + 0</w:t>
      </w:r>
      <w:r w:rsidR="00644CD5">
        <w:t>.</w:t>
      </w:r>
      <w:r>
        <w:t>301(Antihelmintic (Nematodes)) + 0</w:t>
      </w:r>
      <w:r w:rsidR="00644CD5">
        <w:t>.</w:t>
      </w:r>
      <w:r>
        <w:t>219(Ca2+/calmodulin-dependent kinase II inhibitor) + 0</w:t>
      </w:r>
      <w:r w:rsidR="00644CD5">
        <w:t>.</w:t>
      </w:r>
      <w:r>
        <w:t>115(Antineoplastic) -0</w:t>
      </w:r>
      <w:r w:rsidR="00644CD5">
        <w:t>.</w:t>
      </w:r>
      <w:r>
        <w:t>636(Endopeptidase inhibitor) -0</w:t>
      </w:r>
      <w:r w:rsidR="00644CD5">
        <w:t>.</w:t>
      </w:r>
      <w:r>
        <w:t>165(Inflammation) + 0</w:t>
      </w:r>
      <w:r w:rsidR="00644CD5">
        <w:t>.</w:t>
      </w:r>
      <w:r>
        <w:t>136(Antialcoholic) + 0</w:t>
      </w:r>
      <w:r w:rsidR="00644CD5">
        <w:t>.</w:t>
      </w:r>
      <w:r>
        <w:t>108(MW) + 0</w:t>
      </w:r>
      <w:r w:rsidR="00644CD5">
        <w:t>.</w:t>
      </w:r>
      <w:r>
        <w:t>543(Chitinase inhibitor) + 0</w:t>
      </w:r>
      <w:r w:rsidR="00644CD5">
        <w:t>.</w:t>
      </w:r>
      <w:r>
        <w:t>303(Bone formation stimulant) -1</w:t>
      </w:r>
      <w:r w:rsidR="00644CD5">
        <w:t>.</w:t>
      </w:r>
      <w:r>
        <w:t>05(SUMO-activating enzyme subunit 2 inhibitor) + 0</w:t>
      </w:r>
      <w:r w:rsidR="00644CD5">
        <w:t>.</w:t>
      </w:r>
      <w:r>
        <w:t>71(Glycosoaminoglycans antagonist) -0</w:t>
      </w:r>
      <w:r w:rsidR="00644CD5">
        <w:t>.</w:t>
      </w:r>
      <w:r>
        <w:t>811(Neuropathy treatment) -0</w:t>
      </w:r>
      <w:r w:rsidR="00644CD5">
        <w:t>.</w:t>
      </w:r>
      <w:r>
        <w:t>206(Protein-tyrosine phosphatase 1B inhibitor) -0</w:t>
      </w:r>
      <w:r w:rsidR="00644CD5">
        <w:t>.</w:t>
      </w:r>
      <w:r>
        <w:t>421(Aryl-alcohol dehydrogenase inhibitor) + 0</w:t>
      </w:r>
      <w:r w:rsidR="00644CD5">
        <w:t>.</w:t>
      </w:r>
      <w:r>
        <w:t>648(Antipruritic</w:t>
      </w:r>
      <w:r w:rsidR="00644CD5">
        <w:t>.</w:t>
      </w:r>
      <w:r>
        <w:t xml:space="preserve"> non-allergic) -0</w:t>
      </w:r>
      <w:r w:rsidR="00644CD5">
        <w:t>.</w:t>
      </w:r>
      <w:r>
        <w:t>248(Gastroesophageal reflux disease treatment) -0</w:t>
      </w:r>
      <w:r w:rsidR="00644CD5">
        <w:t>.</w:t>
      </w:r>
      <w:r>
        <w:t>187(Vesicle mon</w:t>
      </w:r>
      <w:r>
        <w:t>o</w:t>
      </w:r>
      <w:r>
        <w:t>amine transporter inhibitor) + 0</w:t>
      </w:r>
      <w:r w:rsidR="00644CD5">
        <w:t>.</w:t>
      </w:r>
      <w:r>
        <w:t>464(Protein-tyrosine phosphatase LC-PTP inhibitor) -0</w:t>
      </w:r>
      <w:r w:rsidR="00644CD5">
        <w:t>.</w:t>
      </w:r>
      <w:r>
        <w:t>843(Aldehyde dehydrogenase 1A2 inhibitor) + 0</w:t>
      </w:r>
      <w:r w:rsidR="00644CD5">
        <w:t>.</w:t>
      </w:r>
      <w:r>
        <w:t>144(Skin irritative effect) + 0</w:t>
      </w:r>
      <w:r w:rsidR="00644CD5">
        <w:t>.</w:t>
      </w:r>
      <w:r>
        <w:t>13(Ribosomal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369(Fatty acid oxidation inhibitor) + 0</w:t>
      </w:r>
      <w:r w:rsidR="00644CD5">
        <w:t>.</w:t>
      </w:r>
      <w:r>
        <w:t>366(CNS active muscle relaxant) + 0</w:t>
      </w:r>
      <w:r w:rsidR="00644CD5">
        <w:t>.</w:t>
      </w:r>
      <w:r>
        <w:t>502(Adenosine deaminase inhibitor) -0</w:t>
      </w:r>
      <w:r w:rsidR="00644CD5">
        <w:t>.</w:t>
      </w:r>
      <w:r>
        <w:t>507(Prostaglandin E2 antagonist) + 0</w:t>
      </w:r>
      <w:r w:rsidR="00644CD5">
        <w:t>.</w:t>
      </w:r>
      <w:r>
        <w:t>301(Glutamate (mGluR group III) agonist) + 0</w:t>
      </w:r>
      <w:r w:rsidR="00644CD5">
        <w:t>.</w:t>
      </w:r>
      <w:r>
        <w:t>459(Histone deacetylase class IIb inhibitor) + 0</w:t>
      </w:r>
      <w:r w:rsidR="00644CD5">
        <w:t>.</w:t>
      </w:r>
      <w:r>
        <w:t>282(Substance P antagonist) -0</w:t>
      </w:r>
      <w:r w:rsidR="00644CD5">
        <w:t>.</w:t>
      </w:r>
      <w:r>
        <w:t>389(Heat shock protein 90 beta antagonist) + 0</w:t>
      </w:r>
      <w:r w:rsidR="00644CD5">
        <w:t>.</w:t>
      </w:r>
      <w:r>
        <w:t>273(ABCB1 expre</w:t>
      </w:r>
      <w:r>
        <w:t>s</w:t>
      </w:r>
      <w:r>
        <w:t>sion enhancer) + 0</w:t>
      </w:r>
      <w:r w:rsidR="00644CD5">
        <w:t>.</w:t>
      </w:r>
      <w:r>
        <w:t>671(Tyrosine phenol-lyase inhibitor) -0</w:t>
      </w:r>
      <w:r w:rsidR="00644CD5">
        <w:t>.</w:t>
      </w:r>
      <w:r>
        <w:t>305(Glycosylceramidase inhibitor) -0</w:t>
      </w:r>
      <w:r w:rsidR="00644CD5">
        <w:t>.</w:t>
      </w:r>
      <w:r>
        <w:t>588(Antineoplastic antimetabolite) -0</w:t>
      </w:r>
      <w:r w:rsidR="00644CD5">
        <w:t>.</w:t>
      </w:r>
      <w:r>
        <w:t>552(Agaritine gamma-glutamyltransferase inhibitor) -0</w:t>
      </w:r>
      <w:r w:rsidR="00644CD5">
        <w:t>.</w:t>
      </w:r>
      <w:r>
        <w:t>209(Prostaglandin F2 alpha antagonist) + 0</w:t>
      </w:r>
      <w:r w:rsidR="00644CD5">
        <w:t>.</w:t>
      </w:r>
      <w:r>
        <w:t>172(Prostaglandin E2 agonist) -0</w:t>
      </w:r>
      <w:r w:rsidR="00644CD5">
        <w:t>.</w:t>
      </w:r>
      <w:r>
        <w:t>336(MAP kinase 12 inhibitor) -0</w:t>
      </w:r>
      <w:r w:rsidR="00644CD5">
        <w:t>.</w:t>
      </w:r>
      <w:r>
        <w:t>249(Integrin beta3 antagonist) + 0</w:t>
      </w:r>
      <w:r w:rsidR="00644CD5">
        <w:t>.</w:t>
      </w:r>
      <w:r>
        <w:t>428(Ulceration) + 0</w:t>
      </w:r>
      <w:r w:rsidR="00644CD5">
        <w:t>.</w:t>
      </w:r>
      <w:r>
        <w:t>237(Antidepressant) -0</w:t>
      </w:r>
      <w:r w:rsidR="00644CD5">
        <w:t>.</w:t>
      </w:r>
      <w:r>
        <w:t>309(Alopecia (hair loss)) -0</w:t>
      </w:r>
      <w:r w:rsidR="00644CD5">
        <w:t>.</w:t>
      </w:r>
      <w:r>
        <w:t>254(E2F1 expression enhancer) + 0</w:t>
      </w:r>
      <w:r w:rsidR="00644CD5">
        <w:t>.</w:t>
      </w:r>
      <w:r>
        <w:t>139(Antibiotic Carbacephem-like) + 0</w:t>
      </w:r>
      <w:r w:rsidR="00644CD5">
        <w:t>.</w:t>
      </w:r>
      <w:r>
        <w:t>38(Peroxisome proliferator-activated receptor gamma antagonist) + 0</w:t>
      </w:r>
      <w:r w:rsidR="00644CD5">
        <w:t>.</w:t>
      </w:r>
      <w:r>
        <w:t>58(Phosphoenolpyruvate carboxykinase (ATP) inhibitor) + 5</w:t>
      </w:r>
      <w:r w:rsidR="00644CD5">
        <w:t>.</w:t>
      </w:r>
      <w:r>
        <w:t>61(Length^3) + 0</w:t>
      </w:r>
      <w:r w:rsidR="00644CD5">
        <w:t>.</w:t>
      </w:r>
      <w:r>
        <w:t>892(Tetracycline antiport transporter antagonist) + 0</w:t>
      </w:r>
      <w:r w:rsidR="00644CD5">
        <w:t>.</w:t>
      </w:r>
      <w:r>
        <w:t>437(NMDA receptor subunit 3A antagonist) -0</w:t>
      </w:r>
      <w:r w:rsidR="00644CD5">
        <w:t>.</w:t>
      </w:r>
      <w:r>
        <w:t>504(VDR expression enhancer) -1</w:t>
      </w:r>
      <w:r w:rsidR="00644CD5">
        <w:t>.</w:t>
      </w:r>
      <w:r>
        <w:t>06(Kainate receptor agonist) + 0</w:t>
      </w:r>
      <w:r w:rsidR="00644CD5">
        <w:t>.</w:t>
      </w:r>
      <w:r>
        <w:t>599(HCV NS3/NS4A protease inhibitor) + 0</w:t>
      </w:r>
      <w:r w:rsidR="00644CD5">
        <w:t>.</w:t>
      </w:r>
      <w:r>
        <w:t>977(Prostaglandin agonist) + 0</w:t>
      </w:r>
      <w:r w:rsidR="00644CD5">
        <w:t>.</w:t>
      </w:r>
      <w:r>
        <w:t>303(Fibrinogen receptor antagonist) -0</w:t>
      </w:r>
      <w:r w:rsidR="00644CD5">
        <w:t>.</w:t>
      </w:r>
      <w:r>
        <w:t>568(MDM2 inhibitor) -0</w:t>
      </w:r>
      <w:r w:rsidR="00644CD5">
        <w:t>.</w:t>
      </w:r>
      <w:r>
        <w:t>893(Anabolic) -0</w:t>
      </w:r>
      <w:r w:rsidR="00644CD5">
        <w:t>.</w:t>
      </w:r>
      <w:r>
        <w:t>217(Plasminogen activator inhibitor) -0</w:t>
      </w:r>
      <w:r w:rsidR="00644CD5">
        <w:t>.</w:t>
      </w:r>
      <w:r>
        <w:t>182(Allergic contact dermatitis) -0</w:t>
      </w:r>
      <w:r w:rsidR="00644CD5">
        <w:t>.</w:t>
      </w:r>
      <w:r>
        <w:t>289(Glucagon receptor antagonist) -0</w:t>
      </w:r>
      <w:r w:rsidR="00644CD5">
        <w:t>.</w:t>
      </w:r>
      <w:r>
        <w:t>188(Ribosomal protein S6 kinase alpha 2 inhibitor) + 0</w:t>
      </w:r>
      <w:r w:rsidR="00644CD5">
        <w:t>.</w:t>
      </w:r>
      <w:r>
        <w:t>414(ICAM 1 antagonist) -0</w:t>
      </w:r>
      <w:r w:rsidR="00644CD5">
        <w:t>.</w:t>
      </w:r>
      <w:r>
        <w:t>236(Calcium-dependent phospholipase A2 inhibitor) + 0</w:t>
      </w:r>
      <w:r w:rsidR="00644CD5">
        <w:t>.</w:t>
      </w:r>
      <w:r>
        <w:t>272(Phosphodiesterase 6G inhibitor) + 0</w:t>
      </w:r>
      <w:r w:rsidR="00644CD5">
        <w:t>.</w:t>
      </w:r>
      <w:r>
        <w:t>724(Transcortin receptor antagonist) -0</w:t>
      </w:r>
      <w:r w:rsidR="00644CD5">
        <w:t>.</w:t>
      </w:r>
      <w:r>
        <w:t>639(5-Alpha-reductase 1 inhibitor) + 0</w:t>
      </w:r>
      <w:r w:rsidR="00644CD5">
        <w:t>.</w:t>
      </w:r>
      <w:r>
        <w:t>203(Toxic) + 0</w:t>
      </w:r>
      <w:r w:rsidR="00644CD5">
        <w:t>.</w:t>
      </w:r>
      <w:r>
        <w:t>223(Janus tyrosine kinase 1 inhibitor) + 0</w:t>
      </w:r>
      <w:r w:rsidR="00644CD5">
        <w:t>.</w:t>
      </w:r>
      <w:r>
        <w:t>414(UGT2B4 substrate) -0</w:t>
      </w:r>
      <w:r w:rsidR="00644CD5">
        <w:t>.</w:t>
      </w:r>
      <w:r>
        <w:t>58(CC chemokine receptor agonist) + 0</w:t>
      </w:r>
      <w:r w:rsidR="00644CD5">
        <w:t>.</w:t>
      </w:r>
      <w:r>
        <w:t>295(Cardiodepressant) -0</w:t>
      </w:r>
      <w:r w:rsidR="00644CD5">
        <w:t>.</w:t>
      </w:r>
      <w:r>
        <w:t>645(Beta-N-acetylhexosaminidase inhibitor) -0</w:t>
      </w:r>
      <w:r w:rsidR="00644CD5">
        <w:t>.</w:t>
      </w:r>
      <w:r>
        <w:t>746(Excitatory amino acid transporter 3 inhibitor) -0</w:t>
      </w:r>
      <w:r w:rsidR="00644CD5">
        <w:t>.</w:t>
      </w:r>
      <w:r>
        <w:t>119(TRPA1 antagonist) -0</w:t>
      </w:r>
      <w:r w:rsidR="00644CD5">
        <w:t>.</w:t>
      </w:r>
      <w:r>
        <w:t>418(Guanylate cyclase inhibitor) + 0</w:t>
      </w:r>
      <w:r w:rsidR="00644CD5">
        <w:t>.</w:t>
      </w:r>
      <w:r>
        <w:t>714(Ether-a-go-go potassium channel blocker) + 0</w:t>
      </w:r>
      <w:r w:rsidR="00644CD5">
        <w:t>.</w:t>
      </w:r>
      <w:r>
        <w:t>197(Weakness) + 0</w:t>
      </w:r>
      <w:r w:rsidR="00644CD5">
        <w:t>.</w:t>
      </w:r>
      <w:r>
        <w:t>224(Gastrointestinal disorders treatment) + 0</w:t>
      </w:r>
      <w:r w:rsidR="00644CD5">
        <w:t>.</w:t>
      </w:r>
      <w:r>
        <w:t>654(CYP4B1 substrate) + 0</w:t>
      </w:r>
      <w:r w:rsidR="00644CD5">
        <w:t>.</w:t>
      </w:r>
      <w:r>
        <w:t>116(Complement factor 1 inhibitor) -0</w:t>
      </w:r>
      <w:r w:rsidR="00644CD5">
        <w:t>.</w:t>
      </w:r>
      <w:r>
        <w:t>457(Vitamin) + 0</w:t>
      </w:r>
      <w:r w:rsidR="00644CD5">
        <w:t>.</w:t>
      </w:r>
      <w:r>
        <w:t>165(Integrin alphaVbeta6 antagonist) -0</w:t>
      </w:r>
      <w:r w:rsidR="00644CD5">
        <w:t>.</w:t>
      </w:r>
      <w:r>
        <w:t>608(Nicotinic receptor delta subunit antagonist) -0</w:t>
      </w:r>
      <w:r w:rsidR="00644CD5">
        <w:t>.</w:t>
      </w:r>
      <w:r>
        <w:t>143(MAP kinase 7 inhibitor) -0</w:t>
      </w:r>
      <w:r w:rsidR="00644CD5">
        <w:t>.</w:t>
      </w:r>
      <w:r>
        <w:t>137(Vascular endothelial growth factor 3 antag</w:t>
      </w:r>
      <w:r>
        <w:t>o</w:t>
      </w:r>
      <w:r>
        <w:t>nist) -0</w:t>
      </w:r>
      <w:r w:rsidR="00644CD5">
        <w:t>.</w:t>
      </w:r>
      <w:r>
        <w:t>254(Sensitization) -0</w:t>
      </w:r>
      <w:r w:rsidR="00644CD5">
        <w:t>.</w:t>
      </w:r>
      <w:r>
        <w:t>145(Vasculitis treatment) + 0</w:t>
      </w:r>
      <w:r w:rsidR="00644CD5">
        <w:t>.</w:t>
      </w:r>
      <w:r>
        <w:t>186(Periodontitis treatment) + 0</w:t>
      </w:r>
      <w:r w:rsidR="00644CD5">
        <w:t>.</w:t>
      </w:r>
      <w:r>
        <w:t>111(Src kinase inhibitor) + 0</w:t>
      </w:r>
      <w:r w:rsidR="00644CD5">
        <w:t>.</w:t>
      </w:r>
      <w:r>
        <w:t>125(Estrogen-related receptor beta antagonist) -0</w:t>
      </w:r>
      <w:r w:rsidR="00644CD5">
        <w:t>.</w:t>
      </w:r>
      <w:r>
        <w:t>214(CDK2/cyclin E inhibitor) -0</w:t>
      </w:r>
      <w:r w:rsidR="00644CD5">
        <w:t>.</w:t>
      </w:r>
      <w:r>
        <w:t>168(Phosphodiesterase V inhib</w:t>
      </w:r>
      <w:r>
        <w:t>i</w:t>
      </w:r>
      <w:r>
        <w:t>tor) -0</w:t>
      </w:r>
      <w:r w:rsidR="00644CD5">
        <w:t>.</w:t>
      </w:r>
      <w:r>
        <w:t>207(Superoxide dismutase inhibitor) -0</w:t>
      </w:r>
      <w:r w:rsidR="00644CD5">
        <w:t>.</w:t>
      </w:r>
      <w:r>
        <w:t>597(CYP24 substrate) -0</w:t>
      </w:r>
      <w:r w:rsidR="00644CD5">
        <w:t>.</w:t>
      </w:r>
      <w:r>
        <w:t>186(INHBE expression enhancer) -0</w:t>
      </w:r>
      <w:r w:rsidR="00644CD5">
        <w:t>.</w:t>
      </w:r>
      <w:r>
        <w:t>133(Polo-like kinase inhibitor) -0</w:t>
      </w:r>
      <w:r w:rsidR="00644CD5">
        <w:t>.</w:t>
      </w:r>
      <w:r>
        <w:t>165(Carcinogenic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+ 0</w:t>
      </w:r>
      <w:r w:rsidR="00644CD5">
        <w:t>.</w:t>
      </w:r>
      <w:r>
        <w:t>307(Cyclooxygenase 1 i</w:t>
      </w:r>
      <w:r>
        <w:t>n</w:t>
      </w:r>
      <w:r>
        <w:t>hibitor) + 0</w:t>
      </w:r>
      <w:r w:rsidR="00644CD5">
        <w:t>.</w:t>
      </w:r>
      <w:r>
        <w:t>0314(NumDonor) + 0</w:t>
      </w:r>
      <w:r w:rsidR="00644CD5">
        <w:t>.</w:t>
      </w:r>
      <w:r>
        <w:t>377(Follicle-stimulating hormone antagonist) -0</w:t>
      </w:r>
      <w:r w:rsidR="00644CD5">
        <w:t>.</w:t>
      </w:r>
      <w:r>
        <w:t>124(Bradykinin B1 receptor a</w:t>
      </w:r>
      <w:r>
        <w:t>n</w:t>
      </w:r>
      <w:r>
        <w:t>tagonist) + 0</w:t>
      </w:r>
      <w:r w:rsidR="00644CD5">
        <w:t>.</w:t>
      </w:r>
      <w:r>
        <w:t>215(Benzoate 4-monooxygenase inhibitor) + 0</w:t>
      </w:r>
      <w:r w:rsidR="00644CD5">
        <w:t>.</w:t>
      </w:r>
      <w:r>
        <w:t>297(HSPA1B expression enhancer) -0</w:t>
      </w:r>
      <w:r w:rsidR="00644CD5">
        <w:t>.</w:t>
      </w:r>
      <w:r>
        <w:t>121(HMG CoA reductase inhibitor) -0</w:t>
      </w:r>
      <w:r w:rsidR="00644CD5">
        <w:t>.</w:t>
      </w:r>
      <w:r>
        <w:t>382(Bcl-w inhibitor) + 0</w:t>
      </w:r>
      <w:r w:rsidR="00644CD5">
        <w:t>.</w:t>
      </w:r>
      <w:r>
        <w:t>37(Antihypotensive) -0</w:t>
      </w:r>
      <w:r w:rsidR="00644CD5">
        <w:t>.</w:t>
      </w:r>
      <w:r>
        <w:t>42(SMN2 expression enhancer) -0</w:t>
      </w:r>
      <w:r w:rsidR="00644CD5">
        <w:t>.</w:t>
      </w:r>
      <w:r>
        <w:t>365(Polyamine biosynthesis inhibitor) + 0</w:t>
      </w:r>
      <w:r w:rsidR="00644CD5">
        <w:t>.</w:t>
      </w:r>
      <w:r>
        <w:t>406(Peptide deformylase inhibitor) -0</w:t>
      </w:r>
      <w:r w:rsidR="00644CD5">
        <w:t>.</w:t>
      </w:r>
      <w:r>
        <w:t>395(Putrescine oxidase inhibitor) -0</w:t>
      </w:r>
      <w:r w:rsidR="00644CD5">
        <w:t>.</w:t>
      </w:r>
      <w:r>
        <w:t>333(Chemopreventive) + 0</w:t>
      </w:r>
      <w:r w:rsidR="00644CD5">
        <w:t>.</w:t>
      </w:r>
      <w:r>
        <w:t>131(Acaricide) -0</w:t>
      </w:r>
      <w:r w:rsidR="00644CD5">
        <w:t>.</w:t>
      </w:r>
      <w:r>
        <w:t>0203(NumNegative) + 0</w:t>
      </w:r>
      <w:r w:rsidR="00644CD5">
        <w:t>.</w:t>
      </w:r>
      <w:r>
        <w:t>355(NMDA receptor glycine site agonist) -0</w:t>
      </w:r>
      <w:r w:rsidR="00644CD5">
        <w:t>.</w:t>
      </w:r>
      <w:r>
        <w:t>126(Pyruvate dehydrogenase kinase inhibitor) + 0</w:t>
      </w:r>
      <w:r w:rsidR="00644CD5">
        <w:t>.</w:t>
      </w:r>
      <w:r>
        <w:t>125(Ribosomal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231(Thrombin inhibitor) -0</w:t>
      </w:r>
      <w:r w:rsidR="00644CD5">
        <w:t>.</w:t>
      </w:r>
      <w:r>
        <w:t>0919(Carbonyl reductase [NADPH] 1 inhibitor) -0</w:t>
      </w:r>
      <w:r w:rsidR="00644CD5">
        <w:t>.</w:t>
      </w:r>
      <w:r>
        <w:t>0486(Dihydroorotase inhibitor) + 0</w:t>
      </w:r>
      <w:r w:rsidR="00644CD5">
        <w:t>.</w:t>
      </w:r>
      <w:r>
        <w:t>252(Peroxisome proliferator-activated receptor alpha agonist) + 0</w:t>
      </w:r>
      <w:r w:rsidR="00644CD5">
        <w:t>.</w:t>
      </w:r>
      <w:r>
        <w:t xml:space="preserve">241(Acetyl-CoA carboxylase 2 inhibitor) + </w:t>
      </w:r>
      <w:r>
        <w:lastRenderedPageBreak/>
        <w:t>0</w:t>
      </w:r>
      <w:r w:rsidR="00644CD5">
        <w:t>.</w:t>
      </w:r>
      <w:r>
        <w:t>0823(MAP kinase kinase kinase inhibitor) -0</w:t>
      </w:r>
      <w:r w:rsidR="00644CD5">
        <w:t>.</w:t>
      </w:r>
      <w:r>
        <w:t>0678(Guanylate cyclase 1 stimulant) + 0</w:t>
      </w:r>
      <w:r w:rsidR="00644CD5">
        <w:t>.</w:t>
      </w:r>
      <w:r>
        <w:t>0767(ErbB-4 antagonist) + 0</w:t>
      </w:r>
      <w:r w:rsidR="00644CD5">
        <w:t>.</w:t>
      </w:r>
      <w:r>
        <w:t>23(Kallikrein 3 inhibitor) + 0</w:t>
      </w:r>
      <w:r w:rsidR="00644CD5">
        <w:t>.</w:t>
      </w:r>
      <w:r>
        <w:t>0637(Dual specificity phosphatase 3 inhibitor) -0</w:t>
      </w:r>
      <w:r w:rsidR="00644CD5">
        <w:t>.</w:t>
      </w:r>
      <w:r>
        <w:t>188(UDP-N-acetylglucosamine 1-carboxyvinyltransferase inhibitor) -0</w:t>
      </w:r>
      <w:r w:rsidR="00644CD5">
        <w:t>.</w:t>
      </w:r>
      <w:r>
        <w:t>162(Antiviral (Herpes)) -0</w:t>
      </w:r>
      <w:r w:rsidR="00644CD5">
        <w:t>.</w:t>
      </w:r>
      <w:r>
        <w:t>21(WARS expression enhancer) -0</w:t>
      </w:r>
      <w:r w:rsidR="00644CD5">
        <w:t>.</w:t>
      </w:r>
      <w:r>
        <w:t>0665(Integrin alpha2 antagonist) + 0</w:t>
      </w:r>
      <w:r w:rsidR="00644CD5">
        <w:t>.</w:t>
      </w:r>
      <w:r>
        <w:t>184(Corticotropin releasing factor 1 receptor antagonist) -0</w:t>
      </w:r>
      <w:r w:rsidR="00644CD5">
        <w:t>.</w:t>
      </w:r>
      <w:r>
        <w:t>219(Neutrophil fMLF receptor antagonist) -0</w:t>
      </w:r>
      <w:r w:rsidR="00644CD5">
        <w:t>.</w:t>
      </w:r>
      <w:r>
        <w:t>0752(Lysophosphatidic acid 3 receptor antagonist) -0</w:t>
      </w:r>
      <w:r w:rsidR="00644CD5">
        <w:t>.</w:t>
      </w:r>
      <w:r>
        <w:t>0557(Elongation of very long chain fatty acids protein 3 inhibitor) -0</w:t>
      </w:r>
      <w:r w:rsidR="00644CD5">
        <w:t>.</w:t>
      </w:r>
      <w:r>
        <w:t>0575(Epstein-Barr nuclear antigen 1 inhibitor) + 0</w:t>
      </w:r>
      <w:r w:rsidR="00644CD5">
        <w:t>.</w:t>
      </w:r>
      <w:r>
        <w:t>0702(Plasmepsin II inhibitor) -0</w:t>
      </w:r>
      <w:r w:rsidR="00644CD5">
        <w:t>.</w:t>
      </w:r>
      <w:r>
        <w:t>15(SKP2 expression inhibitor) -0</w:t>
      </w:r>
      <w:r w:rsidR="00644CD5">
        <w:t>.</w:t>
      </w:r>
      <w:r>
        <w:t>176(Heat shock protein 90 antagonist) -0</w:t>
      </w:r>
      <w:r w:rsidR="00644CD5">
        <w:t>.</w:t>
      </w:r>
      <w:r>
        <w:t>193(Andropause treatment) + 0</w:t>
      </w:r>
      <w:r w:rsidR="00644CD5">
        <w:t>.</w:t>
      </w:r>
      <w:r>
        <w:t>0636(Estradiol 17 beta dehydrogenase stimulant) + 0</w:t>
      </w:r>
      <w:r w:rsidR="00644CD5">
        <w:t>.</w:t>
      </w:r>
      <w:r>
        <w:t>0424(SMAD3 inhibitor) -0</w:t>
      </w:r>
      <w:r w:rsidR="00644CD5">
        <w:t>.</w:t>
      </w:r>
      <w:r>
        <w:t>255(Glyceraldehyde-3-phosphate dehydrogenase (NADP+) inhibitor) -0</w:t>
      </w:r>
      <w:r w:rsidR="00644CD5">
        <w:t>.</w:t>
      </w:r>
      <w:r>
        <w:t>0654(Chemokine receptor antagonist) + 0</w:t>
      </w:r>
      <w:r w:rsidR="00644CD5">
        <w:t>.</w:t>
      </w:r>
      <w:r>
        <w:t>0723(Apraxia) -0</w:t>
      </w:r>
      <w:r w:rsidR="00644CD5">
        <w:t>.</w:t>
      </w:r>
      <w:r>
        <w:t>137(L-amino-acid oxidase inhib</w:t>
      </w:r>
      <w:r>
        <w:t>i</w:t>
      </w:r>
      <w:r>
        <w:t>tor) + 0</w:t>
      </w:r>
      <w:r w:rsidR="00644CD5">
        <w:t>.</w:t>
      </w:r>
      <w:r>
        <w:t>182(1-Pyrroline-5-carboxylate dehydrogenase inhibitor) + 0</w:t>
      </w:r>
      <w:r w:rsidR="00644CD5">
        <w:t>.</w:t>
      </w:r>
      <w:r>
        <w:t>13(GST M substrate) + 0</w:t>
      </w:r>
      <w:r w:rsidR="00644CD5">
        <w:t>.</w:t>
      </w:r>
      <w:r>
        <w:t>0598(CDC7 inhibitor) + 0</w:t>
      </w:r>
      <w:r w:rsidR="00644CD5">
        <w:t>.</w:t>
      </w:r>
      <w:r>
        <w:t>0585(Vision disturbance) -0</w:t>
      </w:r>
      <w:r w:rsidR="00644CD5">
        <w:t>.</w:t>
      </w:r>
      <w:r>
        <w:t>0568(CDC25 phosphatase inhibitor) -0</w:t>
      </w:r>
      <w:r w:rsidR="00644CD5">
        <w:t>.</w:t>
      </w:r>
      <w:r>
        <w:t>067(Amino acid-polyamine-organocation (APC) transporter antagonist) -0</w:t>
      </w:r>
      <w:r w:rsidR="00644CD5">
        <w:t>.</w:t>
      </w:r>
      <w:r>
        <w:t>133(Hyperparathyroidism treatment) -0</w:t>
      </w:r>
      <w:r w:rsidR="00644CD5">
        <w:t>.</w:t>
      </w:r>
      <w:r>
        <w:t>0325(Antiischemic) + 0</w:t>
      </w:r>
      <w:r w:rsidR="00644CD5">
        <w:t>.</w:t>
      </w:r>
      <w:r>
        <w:t>0478(Plasma kallikrein inhibitor) + 0</w:t>
      </w:r>
      <w:r w:rsidR="00644CD5">
        <w:t>.</w:t>
      </w:r>
      <w:r>
        <w:t>0377(Urologic disorders treatment) -0</w:t>
      </w:r>
      <w:r w:rsidR="00644CD5">
        <w:t>.</w:t>
      </w:r>
      <w:r>
        <w:t>0557(Gelatinase inhibitor) -0</w:t>
      </w:r>
      <w:r w:rsidR="00644CD5">
        <w:t>.</w:t>
      </w:r>
      <w:r>
        <w:t>129(Laxative) + 0</w:t>
      </w:r>
      <w:r w:rsidR="00644CD5">
        <w:t>.</w:t>
      </w:r>
      <w:r>
        <w:t>125(Secretase beta inhibitor) + 0</w:t>
      </w:r>
      <w:r w:rsidR="00644CD5">
        <w:t>.</w:t>
      </w:r>
      <w:r>
        <w:t>211(Alpha glucosidase inhibitor) + 0</w:t>
      </w:r>
      <w:r w:rsidR="00644CD5">
        <w:t>.</w:t>
      </w:r>
      <w:r>
        <w:t>0491(3 Beta-hydroxy-delta 5-steroid dehydrogenase inhibitor) + 0</w:t>
      </w:r>
      <w:r w:rsidR="00644CD5">
        <w:t>.</w:t>
      </w:r>
      <w:r>
        <w:t>0452(Neurotoxic) -0</w:t>
      </w:r>
      <w:r w:rsidR="00644CD5">
        <w:t>.</w:t>
      </w:r>
      <w:r>
        <w:t>0626(Glycogen synthase kinase-3 alpha inhibitor) -0</w:t>
      </w:r>
      <w:r w:rsidR="00644CD5">
        <w:t>.</w:t>
      </w:r>
      <w:r>
        <w:t>121(RELA expression inhibitor) + 0</w:t>
      </w:r>
      <w:r w:rsidR="00644CD5">
        <w:t>.</w:t>
      </w:r>
      <w:r>
        <w:t>0469(Ca2+/calmodulin-dependent kinase IV inhibitor) + 0</w:t>
      </w:r>
      <w:r w:rsidR="00644CD5">
        <w:t>.</w:t>
      </w:r>
      <w:r>
        <w:t>0417(11-Beta-hydroxysteroid dehydrogenase 2 inhibitor) + 0</w:t>
      </w:r>
      <w:r w:rsidR="00644CD5">
        <w:t>.</w:t>
      </w:r>
      <w:r>
        <w:t>142(Shikimate kinase inhibitor) -0</w:t>
      </w:r>
      <w:r w:rsidR="00644CD5">
        <w:t>.</w:t>
      </w:r>
      <w:r>
        <w:t>07(CYP2 substrate) + 0</w:t>
      </w:r>
      <w:r w:rsidR="00644CD5">
        <w:t>.</w:t>
      </w:r>
      <w:r>
        <w:t>126(Adenosine A2b receptor antagonist) + 0</w:t>
      </w:r>
      <w:r w:rsidR="00644CD5">
        <w:t>.</w:t>
      </w:r>
      <w:r>
        <w:t>0845(Anesthetic local) + 0</w:t>
      </w:r>
      <w:r w:rsidR="00644CD5">
        <w:t>.</w:t>
      </w:r>
      <w:r>
        <w:t>0397(Protein kinase C-related protein kinase 2 inhibitor) -0</w:t>
      </w:r>
      <w:r w:rsidR="00644CD5">
        <w:t>.</w:t>
      </w:r>
      <w:r>
        <w:t>0594(Vasodilator</w:t>
      </w:r>
      <w:r w:rsidR="00644CD5">
        <w:t>.</w:t>
      </w:r>
      <w:r>
        <w:t xml:space="preserve"> coronary) + 0</w:t>
      </w:r>
      <w:r w:rsidR="00644CD5">
        <w:t>.</w:t>
      </w:r>
      <w:r>
        <w:t>0675(APOBEC-3G inhibitor) + 0</w:t>
      </w:r>
      <w:r w:rsidR="00644CD5">
        <w:t>.</w:t>
      </w:r>
      <w:r>
        <w:t>082(CDK1 expression enhancer) + 0</w:t>
      </w:r>
      <w:r w:rsidR="00644CD5">
        <w:t>.</w:t>
      </w:r>
      <w:r>
        <w:t>0324(Fatty acid binding protein muscle inhibitor) -0</w:t>
      </w:r>
      <w:r w:rsidR="00644CD5">
        <w:t>.</w:t>
      </w:r>
      <w:r>
        <w:t>113(Gamma-glutamyl hydrolase inhibitor) -0</w:t>
      </w:r>
      <w:r w:rsidR="00644CD5">
        <w:t>.</w:t>
      </w:r>
      <w:r>
        <w:t>0329(Prolactin release inhibitor) + 0</w:t>
      </w:r>
      <w:r w:rsidR="00644CD5">
        <w:t>.</w:t>
      </w:r>
      <w:r>
        <w:t>112(Cellulose 1</w:t>
      </w:r>
      <w:r w:rsidR="00644CD5">
        <w:t>.</w:t>
      </w:r>
      <w:r>
        <w:t>4-beta-cellobiosidase inhibitor) + 0</w:t>
      </w:r>
      <w:r w:rsidR="00644CD5">
        <w:t>.</w:t>
      </w:r>
      <w:r>
        <w:t>0931(KiSS-1 receptor antagonist) + 0</w:t>
      </w:r>
      <w:r w:rsidR="00644CD5">
        <w:t>.</w:t>
      </w:r>
      <w:r>
        <w:t>0765(Histamine H1 receptor antagonist) -0</w:t>
      </w:r>
      <w:r w:rsidR="00644CD5">
        <w:t>.</w:t>
      </w:r>
      <w:r>
        <w:t>0529(Alcohol dehydrogenase inhibitor) -0</w:t>
      </w:r>
      <w:r w:rsidR="00644CD5">
        <w:t>.</w:t>
      </w:r>
      <w:r>
        <w:t>0309(Teratogen) -0</w:t>
      </w:r>
      <w:r w:rsidR="00644CD5">
        <w:t>.</w:t>
      </w:r>
      <w:r>
        <w:t>0447(Withdrawal) + 0</w:t>
      </w:r>
      <w:r w:rsidR="00644CD5">
        <w:t>.</w:t>
      </w:r>
      <w:r>
        <w:t>0509(Cytidine deaminase inhibitor) -0</w:t>
      </w:r>
      <w:r w:rsidR="00644CD5">
        <w:t>.</w:t>
      </w:r>
      <w:r>
        <w:t>0264(ABCG1 expression enhancer) -0</w:t>
      </w:r>
      <w:r w:rsidR="00644CD5">
        <w:t>.</w:t>
      </w:r>
      <w:r>
        <w:t>0256(Acidosis) -0</w:t>
      </w:r>
      <w:r w:rsidR="00644CD5">
        <w:t>.</w:t>
      </w:r>
      <w:r>
        <w:t>0756(Rotamase (FKBP14) inhibitor) + 0</w:t>
      </w:r>
      <w:r w:rsidR="00644CD5">
        <w:t>.</w:t>
      </w:r>
      <w:r>
        <w:t>0179(EphA2 antagonist) -0</w:t>
      </w:r>
      <w:r w:rsidR="00644CD5">
        <w:t>.</w:t>
      </w:r>
      <w:r>
        <w:t>0432(5 Hydroxytryptamine 2B antagonist) + 0</w:t>
      </w:r>
      <w:r w:rsidR="00644CD5">
        <w:t>.</w:t>
      </w:r>
      <w:r>
        <w:t>0174(Signal transduction pathways i</w:t>
      </w:r>
      <w:r>
        <w:t>n</w:t>
      </w:r>
      <w:r>
        <w:t>hibitor) + 0</w:t>
      </w:r>
      <w:r w:rsidR="00644CD5">
        <w:t>.</w:t>
      </w:r>
      <w:r>
        <w:t>0147(TRPM8 blocker) + 0</w:t>
      </w:r>
      <w:r w:rsidR="00644CD5">
        <w:t>.</w:t>
      </w:r>
      <w:r>
        <w:t>0276(Dipeptidyl peptidase inhibitor) + 0</w:t>
      </w:r>
      <w:r w:rsidR="00644CD5">
        <w:t>.</w:t>
      </w:r>
      <w:r>
        <w:t>0548(Nicotinate-nucleotide dipho</w:t>
      </w:r>
      <w:r>
        <w:t>s</w:t>
      </w:r>
      <w:r>
        <w:t>phorylase (carboxylating) inhibitor) + 0</w:t>
      </w:r>
      <w:r w:rsidR="00644CD5">
        <w:t>.</w:t>
      </w:r>
      <w:r>
        <w:t>00943(Vanilloid 1 antagonist) -0</w:t>
      </w:r>
      <w:r w:rsidR="00644CD5">
        <w:t>.</w:t>
      </w:r>
      <w:r>
        <w:t>0229(CXC chemokine 4 receptor antagonist) -0</w:t>
      </w:r>
      <w:r w:rsidR="00644CD5">
        <w:t>.</w:t>
      </w:r>
      <w:r>
        <w:t>0433(mRNA (guanine-N7-)-methyltransferase inhibitor) + 0</w:t>
      </w:r>
      <w:r w:rsidR="00644CD5">
        <w:t>.</w:t>
      </w:r>
      <w:r>
        <w:t>0107(Depression) -0</w:t>
      </w:r>
      <w:r w:rsidR="00644CD5">
        <w:t>.</w:t>
      </w:r>
      <w:r>
        <w:t>0209(Pregnane X receptor ag</w:t>
      </w:r>
      <w:r>
        <w:t>o</w:t>
      </w:r>
      <w:r>
        <w:t>nist) + 0</w:t>
      </w:r>
      <w:r w:rsidR="00644CD5">
        <w:t>.</w:t>
      </w:r>
      <w:r>
        <w:t>00803(Calcium release-activated channel blocker) + 0</w:t>
      </w:r>
      <w:r w:rsidR="00644CD5">
        <w:t>.</w:t>
      </w:r>
      <w:r>
        <w:t>021(Nicotinic receptor beta3 subunit antagonist) -0</w:t>
      </w:r>
      <w:r w:rsidR="00644CD5">
        <w:t>.</w:t>
      </w:r>
      <w:r>
        <w:t>00588(Cyclooxygenase 3 inhibitor) -0</w:t>
      </w:r>
      <w:r w:rsidR="00644CD5">
        <w:t>.</w:t>
      </w:r>
      <w:r>
        <w:t>00396(RNA directed DNA polymerase inhibitor) + 0</w:t>
      </w:r>
      <w:r w:rsidR="00644CD5">
        <w:t>.</w:t>
      </w:r>
      <w:r>
        <w:t>0145(PRL phosphatase inhibitor) -0</w:t>
      </w:r>
      <w:r w:rsidR="00644CD5">
        <w:t>.</w:t>
      </w:r>
      <w:r>
        <w:t>0101(Corticotropin releasing factor antagonist) -0</w:t>
      </w:r>
      <w:r w:rsidR="00644CD5">
        <w:t>.</w:t>
      </w:r>
      <w:r>
        <w:t>00909(Dipeptidyl peptidase I inhibitor) -0</w:t>
      </w:r>
      <w:r w:rsidR="00644CD5">
        <w:t>.</w:t>
      </w:r>
      <w:r>
        <w:t>00974(Dopamine uptake inhibitor) + 0</w:t>
      </w:r>
      <w:r w:rsidR="00644CD5">
        <w:t>.</w:t>
      </w:r>
      <w:r>
        <w:t>00451(Calcium channel (voltage-sensitive) blocker) + 0</w:t>
      </w:r>
      <w:r w:rsidR="00644CD5">
        <w:t>.</w:t>
      </w:r>
      <w:r>
        <w:t>00219(NADH ox</w:t>
      </w:r>
      <w:r>
        <w:t>i</w:t>
      </w:r>
      <w:r>
        <w:t>dase inhibitor) + 0</w:t>
      </w:r>
      <w:r w:rsidR="00644CD5">
        <w:t>.</w:t>
      </w:r>
      <w:r>
        <w:t>00287(Glucose-6-phosphate dehydrogenase-6-phosphogluconolactonase inhibitor) + 0</w:t>
      </w:r>
      <w:r w:rsidR="00644CD5">
        <w:t>.</w:t>
      </w:r>
      <w:r>
        <w:t>00331(Alpha 1 adrenoreceptor antagonist) + 0</w:t>
      </w:r>
      <w:r w:rsidR="00644CD5">
        <w:t>.</w:t>
      </w:r>
      <w:r>
        <w:t>0011(ZAP-70 protein tyrosine kinase inhibitor) + 0</w:t>
      </w:r>
      <w:r w:rsidR="00644CD5">
        <w:t>.</w:t>
      </w:r>
      <w:r>
        <w:t>000145(Enoyl-[acyl-carrier-protein] reductase (NADH) inhibitor) + 4</w:t>
      </w:r>
      <w:r w:rsidR="00644CD5">
        <w:t>.</w:t>
      </w:r>
      <w:r>
        <w:t>98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368((R)-3-amino-2-methylpropionate-pyruvate transaminase inhibitor) + 0</w:t>
      </w:r>
      <w:r w:rsidR="00644CD5">
        <w:t>.</w:t>
      </w:r>
      <w:r>
        <w:t>113(Miotic) + 0</w:t>
      </w:r>
      <w:r w:rsidR="00644CD5">
        <w:t>.</w:t>
      </w:r>
      <w:r>
        <w:t>184(NumAromAtoms) -0</w:t>
      </w:r>
      <w:r w:rsidR="00644CD5">
        <w:t>.</w:t>
      </w:r>
      <w:r>
        <w:t>25(Thrombocytopenia) -0</w:t>
      </w:r>
      <w:r w:rsidR="00644CD5">
        <w:t>.</w:t>
      </w:r>
      <w:r>
        <w:t>106(Autotaxin inhibitor) + 0</w:t>
      </w:r>
      <w:r w:rsidR="00644CD5">
        <w:t>.</w:t>
      </w:r>
      <w:r>
        <w:t>0355(Mydriatic) + 0</w:t>
      </w:r>
      <w:r w:rsidR="00644CD5">
        <w:t>.</w:t>
      </w:r>
      <w:r>
        <w:t>322(Histone deacetylase 6 inhibitor) -0</w:t>
      </w:r>
      <w:r w:rsidR="00644CD5">
        <w:t>.</w:t>
      </w:r>
      <w:r>
        <w:t>0377(Aggrecanase inhibitor) -1</w:t>
      </w:r>
      <w:r w:rsidR="00644CD5">
        <w:t>.</w:t>
      </w:r>
      <w:r>
        <w:t>07(Aspartate transaminase inhibitor) -0</w:t>
      </w:r>
      <w:r w:rsidR="00644CD5">
        <w:t>.</w:t>
      </w:r>
      <w:r>
        <w:t>0785(NumAcceptor) -0</w:t>
      </w:r>
      <w:r w:rsidR="00644CD5">
        <w:t>.</w:t>
      </w:r>
      <w:r>
        <w:t>514(Beta lactamase inhibitor) + 0</w:t>
      </w:r>
      <w:r w:rsidR="00644CD5">
        <w:t>.</w:t>
      </w:r>
      <w:r>
        <w:t>479(Corticosteroid-like) -1</w:t>
      </w:r>
      <w:r w:rsidR="00644CD5">
        <w:t>.</w:t>
      </w:r>
      <w:r>
        <w:t>9(Ribulose-bisphosphate ca</w:t>
      </w:r>
      <w:r>
        <w:t>r</w:t>
      </w:r>
      <w:r>
        <w:t>boxylase inhibitor) + 3</w:t>
      </w:r>
      <w:r w:rsidR="00644CD5">
        <w:t>.</w:t>
      </w:r>
      <w:r>
        <w:t>31(Length) + 2</w:t>
      </w:r>
      <w:r w:rsidR="00644CD5">
        <w:t>.</w:t>
      </w:r>
      <w:r>
        <w:t>61(Sialidase 1 inhibitor) + 0</w:t>
      </w:r>
      <w:r w:rsidR="00644CD5">
        <w:t>.</w:t>
      </w:r>
      <w:r>
        <w:t>991(Sulfinoalanine decarboxylase inhibitor) + 0</w:t>
      </w:r>
      <w:r w:rsidR="00644CD5">
        <w:t>.</w:t>
      </w:r>
      <w:r>
        <w:t>295(Arylsulfatase inhibitor) -1</w:t>
      </w:r>
      <w:r w:rsidR="00644CD5">
        <w:t>.</w:t>
      </w:r>
      <w:r>
        <w:t>02(Hyperthermic) + 0</w:t>
      </w:r>
      <w:r w:rsidR="00644CD5">
        <w:t>.</w:t>
      </w:r>
      <w:r>
        <w:t>516(Retinoid X gamma receptor antagonist) -0</w:t>
      </w:r>
      <w:r w:rsidR="00644CD5">
        <w:t>.</w:t>
      </w:r>
      <w:r>
        <w:t>0541(Carnitine palmitoyltransferase inhibitor) + 0</w:t>
      </w:r>
      <w:r w:rsidR="00644CD5">
        <w:t>.</w:t>
      </w:r>
      <w:r>
        <w:t>538(Ototoxicity) + 0</w:t>
      </w:r>
      <w:r w:rsidR="00644CD5">
        <w:t>.</w:t>
      </w:r>
      <w:r>
        <w:t>734(Tremor) -0</w:t>
      </w:r>
      <w:r w:rsidR="00644CD5">
        <w:t>.</w:t>
      </w:r>
      <w:r>
        <w:t>228(Angiotensin antagonist) + 0</w:t>
      </w:r>
      <w:r w:rsidR="00644CD5">
        <w:t>.</w:t>
      </w:r>
      <w:r>
        <w:t>536(NOS2 expression enhancer) -0</w:t>
      </w:r>
      <w:r w:rsidR="00644CD5">
        <w:t>.</w:t>
      </w:r>
      <w:r>
        <w:t>307(Glycine receptor agonist) + 0</w:t>
      </w:r>
      <w:r w:rsidR="00644CD5">
        <w:t>.</w:t>
      </w:r>
      <w:r>
        <w:t>472(Erythema) + 0</w:t>
      </w:r>
      <w:r w:rsidR="00644CD5">
        <w:t>.</w:t>
      </w:r>
      <w:r>
        <w:t>439(Proline transporter inhibitor) + 0</w:t>
      </w:r>
      <w:r w:rsidR="00644CD5">
        <w:t>.</w:t>
      </w:r>
      <w:r>
        <w:t>812(DNA methyltransferase I inhibitor) -0</w:t>
      </w:r>
      <w:r w:rsidR="00644CD5">
        <w:t>.</w:t>
      </w:r>
      <w:r>
        <w:t>32(Acetylserotonin O-methyltransferase inhibitor) + 0</w:t>
      </w:r>
      <w:r w:rsidR="00644CD5">
        <w:t>.</w:t>
      </w:r>
      <w:r>
        <w:t>84(TRPV2 blocker) -0</w:t>
      </w:r>
      <w:r w:rsidR="00644CD5">
        <w:t>.</w:t>
      </w:r>
      <w:r>
        <w:t>325(T-cell protein-tyrosine phosphatase inhibitor) -0</w:t>
      </w:r>
      <w:r w:rsidR="00644CD5">
        <w:t>.</w:t>
      </w:r>
      <w:r>
        <w:t>818(Glutathione S-transferase substrate) -1</w:t>
      </w:r>
      <w:r w:rsidR="00644CD5">
        <w:t>.</w:t>
      </w:r>
      <w:r>
        <w:t>54(Protein phosphatase 2B inhibitor) + 0</w:t>
      </w:r>
      <w:r w:rsidR="00644CD5">
        <w:t>.</w:t>
      </w:r>
      <w:r>
        <w:t>111(Lipophilicity^2) -0</w:t>
      </w:r>
      <w:r w:rsidR="00644CD5">
        <w:t>.</w:t>
      </w:r>
      <w:r>
        <w:t>678(Photinus-luciferin 4-monooxygenase (ATP-hydrolysing) inhibitor) + 0</w:t>
      </w:r>
      <w:r w:rsidR="00644CD5">
        <w:t>.</w:t>
      </w:r>
      <w:r>
        <w:t>206(Urinary incontinence treatment) -0</w:t>
      </w:r>
      <w:r w:rsidR="00644CD5">
        <w:t>.</w:t>
      </w:r>
      <w:r>
        <w:t>494(Phosphodiesterase 1C inhibitor) -0</w:t>
      </w:r>
      <w:r w:rsidR="00644CD5">
        <w:t>.</w:t>
      </w:r>
      <w:r>
        <w:t>292(GP IIb/IIIa receptor antagonist) + 0</w:t>
      </w:r>
      <w:r w:rsidR="00644CD5">
        <w:t>.</w:t>
      </w:r>
      <w:r>
        <w:t>318(Estrogen-related receptor beta antagonist) -0</w:t>
      </w:r>
      <w:r w:rsidR="00644CD5">
        <w:t>.</w:t>
      </w:r>
      <w:r>
        <w:t>469(Pyruvate dehydrogenase kinase 1 inhibitor) + 2</w:t>
      </w:r>
      <w:r w:rsidR="00644CD5">
        <w:t>.</w:t>
      </w:r>
      <w:r>
        <w:t>43(Carbonic anhydrase XIV inhibitor) + 0</w:t>
      </w:r>
      <w:r w:rsidR="00644CD5">
        <w:t>.</w:t>
      </w:r>
      <w:r>
        <w:t>481(CYP1A1 expression enhancer) + 0</w:t>
      </w:r>
      <w:r w:rsidR="00644CD5">
        <w:t>.</w:t>
      </w:r>
      <w:r>
        <w:t>24(Granulocyte stimulating factor agonist) -0</w:t>
      </w:r>
      <w:r w:rsidR="00644CD5">
        <w:t>.</w:t>
      </w:r>
      <w:r>
        <w:t>603(Aldose reductase 2 inhibitor) -0</w:t>
      </w:r>
      <w:r w:rsidR="00644CD5">
        <w:t>.</w:t>
      </w:r>
      <w:r>
        <w:t>509(Phosphodiesterase VIII inhibitor) + 0</w:t>
      </w:r>
      <w:r w:rsidR="00644CD5">
        <w:t>.</w:t>
      </w:r>
      <w:r>
        <w:t>192(Transglutaminase 2 inhibitor) -0</w:t>
      </w:r>
      <w:r w:rsidR="00644CD5">
        <w:t>.</w:t>
      </w:r>
      <w:r>
        <w:t>281(Restenosis treatment) -0</w:t>
      </w:r>
      <w:r w:rsidR="00644CD5">
        <w:t>.</w:t>
      </w:r>
      <w:r>
        <w:t>338(Rotamase (FKBP12) inhibitor) -0</w:t>
      </w:r>
      <w:r w:rsidR="00644CD5">
        <w:t>.</w:t>
      </w:r>
      <w:r>
        <w:t>89(Cholesterol antagonist) + 0</w:t>
      </w:r>
      <w:r w:rsidR="00644CD5">
        <w:t>.</w:t>
      </w:r>
      <w:r>
        <w:t>48(Ceramide glucosyltransferase inhibitor) -0</w:t>
      </w:r>
      <w:r w:rsidR="00644CD5">
        <w:t>.</w:t>
      </w:r>
      <w:r>
        <w:t>341(CDK2/cyclin E inhibitor) + 0</w:t>
      </w:r>
      <w:r w:rsidR="00644CD5">
        <w:t>.</w:t>
      </w:r>
      <w:r>
        <w:t>766(Ulceration) -0</w:t>
      </w:r>
      <w:r w:rsidR="00644CD5">
        <w:t>.</w:t>
      </w:r>
      <w:r>
        <w:t>156(Antibiotic Macrolide-like) + 0</w:t>
      </w:r>
      <w:r w:rsidR="00644CD5">
        <w:t>.</w:t>
      </w:r>
      <w:r>
        <w:t>659(Chitinase inhibitor) + 0</w:t>
      </w:r>
      <w:r w:rsidR="00644CD5">
        <w:t>.</w:t>
      </w:r>
      <w:r>
        <w:t>472(Hypolipemic) + 0</w:t>
      </w:r>
      <w:r w:rsidR="00644CD5">
        <w:t>.</w:t>
      </w:r>
      <w:r>
        <w:t>991(Nicotinic receptor alpha6 subunit antag</w:t>
      </w:r>
      <w:r>
        <w:t>o</w:t>
      </w:r>
      <w:r>
        <w:lastRenderedPageBreak/>
        <w:t>nist) + 0</w:t>
      </w:r>
      <w:r w:rsidR="00644CD5">
        <w:t>.</w:t>
      </w:r>
      <w:r>
        <w:t>957(Phosphoenolpyruvate carboxykinase (ATP) inhibitor) + 0</w:t>
      </w:r>
      <w:r w:rsidR="00644CD5">
        <w:t>.</w:t>
      </w:r>
      <w:r>
        <w:t>409(T cell inhibitor) -0</w:t>
      </w:r>
      <w:r w:rsidR="00644CD5">
        <w:t>.</w:t>
      </w:r>
      <w:r>
        <w:t>235(Akathisia) -1</w:t>
      </w:r>
      <w:r w:rsidR="00644CD5">
        <w:t>.</w:t>
      </w:r>
      <w:r>
        <w:t>55(5-Formyltetrahydrofolate cyclo-ligase inhibitor) + 13</w:t>
      </w:r>
      <w:r w:rsidR="00644CD5">
        <w:t>.</w:t>
      </w:r>
      <w:r>
        <w:t>2(Lipophilicity) -0</w:t>
      </w:r>
      <w:r w:rsidR="00644CD5">
        <w:t>.</w:t>
      </w:r>
      <w:r>
        <w:t>421(Potassium channel intermediate-conductance Ca-activated 4 blocker) + 0</w:t>
      </w:r>
      <w:r w:rsidR="00644CD5">
        <w:t>.</w:t>
      </w:r>
      <w:r>
        <w:t>604(Ribosomal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0683(Antibiotic Oxacephem-like) + 0</w:t>
      </w:r>
      <w:r w:rsidR="00644CD5">
        <w:t>.</w:t>
      </w:r>
      <w:r>
        <w:t>489(Paranoia) -0</w:t>
      </w:r>
      <w:r w:rsidR="00644CD5">
        <w:t>.</w:t>
      </w:r>
      <w:r>
        <w:t>301(Myocardial ischemia treatment) -0</w:t>
      </w:r>
      <w:r w:rsidR="00644CD5">
        <w:t>.</w:t>
      </w:r>
      <w:r>
        <w:t>906(MAO B inhibitor) -0</w:t>
      </w:r>
      <w:r w:rsidR="00644CD5">
        <w:t>.</w:t>
      </w:r>
      <w:r>
        <w:t>86(Potassium channel Kv4.3 blocker) + 14</w:t>
      </w:r>
      <w:r w:rsidR="00644CD5">
        <w:t>.</w:t>
      </w:r>
      <w:r>
        <w:t>5(Volume) -0</w:t>
      </w:r>
      <w:r w:rsidR="00644CD5">
        <w:t>.</w:t>
      </w:r>
      <w:r>
        <w:t>362(CYP1A2 substrate) + 0</w:t>
      </w:r>
      <w:r w:rsidR="00644CD5">
        <w:t>.</w:t>
      </w:r>
      <w:r>
        <w:t>254(Trypsin II inhibitor) + 0</w:t>
      </w:r>
      <w:r w:rsidR="00644CD5">
        <w:t>.</w:t>
      </w:r>
      <w:r>
        <w:t>983(SUMO-conjugating enzyme UBC9 inhibitor) -0</w:t>
      </w:r>
      <w:r w:rsidR="00644CD5">
        <w:t>.</w:t>
      </w:r>
      <w:r>
        <w:t>0442(RNA directed DNA polymerase inhibitor) -0</w:t>
      </w:r>
      <w:r w:rsidR="00644CD5">
        <w:t>.</w:t>
      </w:r>
      <w:r>
        <w:t>23(Protein kinase (CK2) alpha inhibitor) + 0</w:t>
      </w:r>
      <w:r w:rsidR="00644CD5">
        <w:t>.</w:t>
      </w:r>
      <w:r>
        <w:t>624(Phosphatidylcholine-sterol O-acyltransferase inhibitor) -0</w:t>
      </w:r>
      <w:r w:rsidR="00644CD5">
        <w:t>.</w:t>
      </w:r>
      <w:r>
        <w:t>834(Nicotinic receptor gamma subunit antagonist) + 1</w:t>
      </w:r>
      <w:r w:rsidR="00644CD5">
        <w:t>.</w:t>
      </w:r>
      <w:r>
        <w:t>04(Penicillopepsin inhibitor) + 0</w:t>
      </w:r>
      <w:r w:rsidR="00644CD5">
        <w:t>.</w:t>
      </w:r>
      <w:r>
        <w:t>274(Protein kinase C nu inhibitor) + 0</w:t>
      </w:r>
      <w:r w:rsidR="00644CD5">
        <w:t>.</w:t>
      </w:r>
      <w:r>
        <w:t>339(GABA receptor agonist) + 0</w:t>
      </w:r>
      <w:r w:rsidR="00644CD5">
        <w:t>.</w:t>
      </w:r>
      <w:r>
        <w:t>367(Protocollagen prolyl hydroxylase inhibitor) -2</w:t>
      </w:r>
      <w:r w:rsidR="00644CD5">
        <w:t>.</w:t>
      </w:r>
      <w:r>
        <w:t>4(Carbonic anhydrase VI inhibitor) -0</w:t>
      </w:r>
      <w:r w:rsidR="00644CD5">
        <w:t>.</w:t>
      </w:r>
      <w:r>
        <w:t>322(Cytochrome P450 inhibitor) -0</w:t>
      </w:r>
      <w:r w:rsidR="00644CD5">
        <w:t>.</w:t>
      </w:r>
      <w:r>
        <w:t>563(Ribosomal protein S6 kinase alpha 1 inhibitor) + 0</w:t>
      </w:r>
      <w:r w:rsidR="00644CD5">
        <w:t>.</w:t>
      </w:r>
      <w:r>
        <w:t>249(CYP2D substrate) -0</w:t>
      </w:r>
      <w:r w:rsidR="00644CD5">
        <w:t>.</w:t>
      </w:r>
      <w:r>
        <w:t>584(Excitatory amino acid transporter 3 inhibitor) + 0</w:t>
      </w:r>
      <w:r w:rsidR="00644CD5">
        <w:t>.</w:t>
      </w:r>
      <w:r>
        <w:t>392(CYP2C19 inhibitor) + 0</w:t>
      </w:r>
      <w:r w:rsidR="00644CD5">
        <w:t>.</w:t>
      </w:r>
      <w:r>
        <w:t>237(5 Hydroxytryptamine 5 antagonist) -0</w:t>
      </w:r>
      <w:r w:rsidR="00644CD5">
        <w:t>.</w:t>
      </w:r>
      <w:r>
        <w:t>396(KPNA2 expression inhibitor) -0</w:t>
      </w:r>
      <w:r w:rsidR="00644CD5">
        <w:t>.</w:t>
      </w:r>
      <w:r>
        <w:t>354(Matrix metalloproteinase (membrane-type) inhibitor) + 1</w:t>
      </w:r>
      <w:r w:rsidR="00644CD5">
        <w:t>.</w:t>
      </w:r>
      <w:r>
        <w:t>27(2-(acetamidomethylene)succinate hydrolase inhibitor) + 0</w:t>
      </w:r>
      <w:r w:rsidR="00644CD5">
        <w:t>.</w:t>
      </w:r>
      <w:r>
        <w:t>985(Adenosine A1 receptor agonist enhancer) -0</w:t>
      </w:r>
      <w:r w:rsidR="00644CD5">
        <w:t>.</w:t>
      </w:r>
      <w:r>
        <w:t>238(Acute neurologic disorders treatment) -0</w:t>
      </w:r>
      <w:r w:rsidR="00644CD5">
        <w:t>.</w:t>
      </w:r>
      <w:r>
        <w:t>549(Antidepressant</w:t>
      </w:r>
      <w:r w:rsidR="00644CD5">
        <w:t>.</w:t>
      </w:r>
      <w:r>
        <w:t xml:space="preserve"> Imipramin-like) -0</w:t>
      </w:r>
      <w:r w:rsidR="00644CD5">
        <w:t>.</w:t>
      </w:r>
      <w:r>
        <w:t>758(Anesthetic inhalation) + 0</w:t>
      </w:r>
      <w:r w:rsidR="00644CD5">
        <w:t>.</w:t>
      </w:r>
      <w:r>
        <w:t>335(Growth hormone release promoting) + 0</w:t>
      </w:r>
      <w:r w:rsidR="00644CD5">
        <w:t>.</w:t>
      </w:r>
      <w:r>
        <w:t>28(Enoyl-[acyl-carrier-protein] reductase (NADH) inhibitor) -0</w:t>
      </w:r>
      <w:r w:rsidR="00644CD5">
        <w:t>.</w:t>
      </w:r>
      <w:r>
        <w:t>151(Histone deacetylase 9 inhibitor) -0</w:t>
      </w:r>
      <w:r w:rsidR="00644CD5">
        <w:t>.</w:t>
      </w:r>
      <w:r>
        <w:t>292(Phosphatidylinositol 3-kinase alpha inhibitor) + 0</w:t>
      </w:r>
      <w:r w:rsidR="00644CD5">
        <w:t>.</w:t>
      </w:r>
      <w:r>
        <w:t>0262(Antineoplastic (pancreatic cancer)) + 0</w:t>
      </w:r>
      <w:r w:rsidR="00644CD5">
        <w:t>.</w:t>
      </w:r>
      <w:r>
        <w:t>203(Inositol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466(Squalene epoxidase inhibitor) -0</w:t>
      </w:r>
      <w:r w:rsidR="00644CD5">
        <w:t>.</w:t>
      </w:r>
      <w:r>
        <w:t>62(Fatty liver) + 0</w:t>
      </w:r>
      <w:r w:rsidR="00644CD5">
        <w:t>.</w:t>
      </w:r>
      <w:r>
        <w:t>3(Psychostimulant) -0</w:t>
      </w:r>
      <w:r w:rsidR="00644CD5">
        <w:t>.</w:t>
      </w:r>
      <w:r>
        <w:t>479(Serine/threonine-protein kinase WEE1 inhibitor) -0</w:t>
      </w:r>
      <w:r w:rsidR="00644CD5">
        <w:t>.</w:t>
      </w:r>
      <w:r>
        <w:t>53(Capillary fr</w:t>
      </w:r>
      <w:r>
        <w:t>a</w:t>
      </w:r>
      <w:r>
        <w:t>gility treatment) + 0</w:t>
      </w:r>
      <w:r w:rsidR="00644CD5">
        <w:t>.</w:t>
      </w:r>
      <w:r>
        <w:t>185(Hepatic disorders treatment) -0</w:t>
      </w:r>
      <w:r w:rsidR="00644CD5">
        <w:t>.</w:t>
      </w:r>
      <w:r>
        <w:t>242(Steroid 17-alpha-hydroxylase/17</w:t>
      </w:r>
      <w:r w:rsidR="00644CD5">
        <w:t>.</w:t>
      </w:r>
      <w:r>
        <w:t>20 lyase inhibitor) -0</w:t>
      </w:r>
      <w:r w:rsidR="00644CD5">
        <w:t>.</w:t>
      </w:r>
      <w:r>
        <w:t>208(Keratoses actinic (solar) treatment) + 0</w:t>
      </w:r>
      <w:r w:rsidR="00644CD5">
        <w:t>.</w:t>
      </w:r>
      <w:r>
        <w:t>27(Postmenopausal disorders treatment) -12</w:t>
      </w:r>
      <w:r w:rsidR="00644CD5">
        <w:t>.</w:t>
      </w:r>
      <w:r>
        <w:t>6(Volume^2) -0</w:t>
      </w:r>
      <w:r w:rsidR="00644CD5">
        <w:t>.</w:t>
      </w:r>
      <w:r>
        <w:t>137(Orexin receptor 2 antagonist) + 0</w:t>
      </w:r>
      <w:r w:rsidR="00644CD5">
        <w:t>.</w:t>
      </w:r>
      <w:r>
        <w:t>428(Dyslipidemia) -0</w:t>
      </w:r>
      <w:r w:rsidR="00644CD5">
        <w:t>.</w:t>
      </w:r>
      <w:r>
        <w:t>155(Dihydroorotase inhibitor) + 0</w:t>
      </w:r>
      <w:r w:rsidR="00644CD5">
        <w:t>.</w:t>
      </w:r>
      <w:r>
        <w:t>24(Rho-associated kinase inhibitor) -0</w:t>
      </w:r>
      <w:r w:rsidR="00644CD5">
        <w:t>.</w:t>
      </w:r>
      <w:r>
        <w:t>199(Non-steroidal antiinflammatory agent) -0</w:t>
      </w:r>
      <w:r w:rsidR="00644CD5">
        <w:t>.</w:t>
      </w:r>
      <w:r>
        <w:t>174(Acetylspermidine deacetylase inhibitor) -0</w:t>
      </w:r>
      <w:r w:rsidR="00644CD5">
        <w:t>.</w:t>
      </w:r>
      <w:r>
        <w:t>425(Hyperkinesia) -0</w:t>
      </w:r>
      <w:r w:rsidR="00644CD5">
        <w:t>.</w:t>
      </w:r>
      <w:r>
        <w:t>336(Ribosomal protein S6 kinase alpha 5 inhibitor) -0</w:t>
      </w:r>
      <w:r w:rsidR="00644CD5">
        <w:t>.</w:t>
      </w:r>
      <w:r>
        <w:t>3(Renin inhibitor) + 0</w:t>
      </w:r>
      <w:r w:rsidR="00644CD5">
        <w:t>.</w:t>
      </w:r>
      <w:r>
        <w:t>39(Serine carboxypeptidase inhibitor) + 0</w:t>
      </w:r>
      <w:r w:rsidR="00644CD5">
        <w:t>.</w:t>
      </w:r>
      <w:r>
        <w:t>335(Anesthetic general) -0</w:t>
      </w:r>
      <w:r w:rsidR="00644CD5">
        <w:t>.</w:t>
      </w:r>
      <w:r>
        <w:t>415(Transforming growth factor beta antagonist) + 0</w:t>
      </w:r>
      <w:r w:rsidR="00644CD5">
        <w:t>.</w:t>
      </w:r>
      <w:r>
        <w:t>181(Phosphodiesterase 6C inhib</w:t>
      </w:r>
      <w:r>
        <w:t>i</w:t>
      </w:r>
      <w:r>
        <w:t>tor) -0</w:t>
      </w:r>
      <w:r w:rsidR="00644CD5">
        <w:t>.</w:t>
      </w:r>
      <w:r>
        <w:t>39(Antiperistaltic) -0</w:t>
      </w:r>
      <w:r w:rsidR="00644CD5">
        <w:t>.</w:t>
      </w:r>
      <w:r>
        <w:t>25(Histone deacetylase 1B inhibitor) -0</w:t>
      </w:r>
      <w:r w:rsidR="00644CD5">
        <w:t>.</w:t>
      </w:r>
      <w:r>
        <w:t>837(Melatonin 2 agonist) -0</w:t>
      </w:r>
      <w:r w:rsidR="00644CD5">
        <w:t>.</w:t>
      </w:r>
      <w:r>
        <w:t>32(Antituberculosic) + 0</w:t>
      </w:r>
      <w:r w:rsidR="00644CD5">
        <w:t>.</w:t>
      </w:r>
      <w:r>
        <w:t>424(Antiprotozoal (Plasmodium)) + 0</w:t>
      </w:r>
      <w:r w:rsidR="00644CD5">
        <w:t>.</w:t>
      </w:r>
      <w:r>
        <w:t>442(Procollagen-lysine 5-dioxygenase inhibitor) + 1</w:t>
      </w:r>
      <w:r w:rsidR="00644CD5">
        <w:t>.</w:t>
      </w:r>
      <w:r>
        <w:t>15(Anticholelithogenic) + 0</w:t>
      </w:r>
      <w:r w:rsidR="00644CD5">
        <w:t>.</w:t>
      </w:r>
      <w:r>
        <w:t>13(Death-associated protein kinase inhibitor) + 0</w:t>
      </w:r>
      <w:r w:rsidR="00644CD5">
        <w:t>.</w:t>
      </w:r>
      <w:r>
        <w:t>309(Cathepsin B inhibitor) + 0</w:t>
      </w:r>
      <w:r w:rsidR="00644CD5">
        <w:t>.</w:t>
      </w:r>
      <w:r>
        <w:t>219(Elastase 3B inhibitor) + 0</w:t>
      </w:r>
      <w:r w:rsidR="00644CD5">
        <w:t>.</w:t>
      </w:r>
      <w:r>
        <w:t>214(Diplopia) + 0</w:t>
      </w:r>
      <w:r w:rsidR="00644CD5">
        <w:t>.</w:t>
      </w:r>
      <w:r>
        <w:t>315(Weight gain) + 0</w:t>
      </w:r>
      <w:r w:rsidR="00644CD5">
        <w:t>.</w:t>
      </w:r>
      <w:r>
        <w:t>615(Beta-D-fucosidase inhibitor) -0</w:t>
      </w:r>
      <w:r w:rsidR="00644CD5">
        <w:t>.</w:t>
      </w:r>
      <w:r>
        <w:t>141(Carcinogenic</w:t>
      </w:r>
      <w:r w:rsidR="00644CD5">
        <w:t>.</w:t>
      </w:r>
      <w:r>
        <w:t xml:space="preserve"> rat) + 0</w:t>
      </w:r>
      <w:r w:rsidR="00644CD5">
        <w:t>.</w:t>
      </w:r>
      <w:r>
        <w:t>448(Calcium channel L-type blocker) + 0</w:t>
      </w:r>
      <w:r w:rsidR="00644CD5">
        <w:t>.</w:t>
      </w:r>
      <w:r>
        <w:t>379(Ovulation inhibitor) + 0</w:t>
      </w:r>
      <w:r w:rsidR="00644CD5">
        <w:t>.</w:t>
      </w:r>
      <w:r>
        <w:t>177(CYP4F2 inhibitor) -0</w:t>
      </w:r>
      <w:r w:rsidR="00644CD5">
        <w:t>.</w:t>
      </w:r>
      <w:r>
        <w:t>22(Polyadenylate-binding protein 1 inhibitor) -0</w:t>
      </w:r>
      <w:r w:rsidR="00644CD5">
        <w:t>.</w:t>
      </w:r>
      <w:r>
        <w:t>232(Glycosuria) -0</w:t>
      </w:r>
      <w:r w:rsidR="00644CD5">
        <w:t>.</w:t>
      </w:r>
      <w:r>
        <w:t>402(EDN1 expression enhancer) -0</w:t>
      </w:r>
      <w:r w:rsidR="00644CD5">
        <w:t>.</w:t>
      </w:r>
      <w:r>
        <w:t>322(Complement C3a chemotactic receptor antagonist) + 0</w:t>
      </w:r>
      <w:r w:rsidR="00644CD5">
        <w:t>.</w:t>
      </w:r>
      <w:r>
        <w:t>152(Transcription factor STAT1 inhibitor) + 0</w:t>
      </w:r>
      <w:r w:rsidR="00644CD5">
        <w:t>.</w:t>
      </w:r>
      <w:r>
        <w:t>668(Somatostatin 4 antagonist) -1</w:t>
      </w:r>
      <w:r w:rsidR="00644CD5">
        <w:t>.</w:t>
      </w:r>
      <w:r>
        <w:t>09(Lysophosphatidic acid receptor antagonist) + 0</w:t>
      </w:r>
      <w:r w:rsidR="00644CD5">
        <w:t>.</w:t>
      </w:r>
      <w:r>
        <w:t>12(NumPositive) + 0</w:t>
      </w:r>
      <w:r w:rsidR="00644CD5">
        <w:t>.</w:t>
      </w:r>
      <w:r>
        <w:t>687(Tetracycline antiport transporter antagonist) + 0</w:t>
      </w:r>
      <w:r w:rsidR="00644CD5">
        <w:t>.</w:t>
      </w:r>
      <w:r>
        <w:t>568(Ethanolaminephosphotransferase inhibitor) -0</w:t>
      </w:r>
      <w:r w:rsidR="00644CD5">
        <w:t>.</w:t>
      </w:r>
      <w:r>
        <w:t>56(Sorbitol dehydrogenase inhibitor) + 0</w:t>
      </w:r>
      <w:r w:rsidR="00644CD5">
        <w:t>.</w:t>
      </w:r>
      <w:r>
        <w:t>221(Phosphate transporter inhibitor) + 0</w:t>
      </w:r>
      <w:r w:rsidR="00644CD5">
        <w:t>.</w:t>
      </w:r>
      <w:r>
        <w:t>691(Phospholipase A2 inhibitor) + 0</w:t>
      </w:r>
      <w:r w:rsidR="00644CD5">
        <w:t>.</w:t>
      </w:r>
      <w:r>
        <w:t>541(Nuclear factor of activated T-cells cytoplasmic 2 inhibitor) + 0</w:t>
      </w:r>
      <w:r w:rsidR="00644CD5">
        <w:t>.</w:t>
      </w:r>
      <w:r>
        <w:t>708(Progesterone receptor A antagonist) + 0</w:t>
      </w:r>
      <w:r w:rsidR="00644CD5">
        <w:t>.</w:t>
      </w:r>
      <w:r>
        <w:t>264(Ca2+/calmodulin-dependent kinase II delta inhibitor) + 0</w:t>
      </w:r>
      <w:r w:rsidR="00644CD5">
        <w:t>.</w:t>
      </w:r>
      <w:r>
        <w:t>343(Myristoyl transferase 1 inhibitor) + 0</w:t>
      </w:r>
      <w:r w:rsidR="00644CD5">
        <w:t>.</w:t>
      </w:r>
      <w:r>
        <w:t>266(Alpha adrenoreceptor antagonist) -0</w:t>
      </w:r>
      <w:r w:rsidR="00644CD5">
        <w:t>.</w:t>
      </w:r>
      <w:r>
        <w:t>191(Fatty acid elongase inhibitor) -0</w:t>
      </w:r>
      <w:r w:rsidR="00644CD5">
        <w:t>.</w:t>
      </w:r>
      <w:r>
        <w:t>17(Prostate disorders treatment) -0</w:t>
      </w:r>
      <w:r w:rsidR="00644CD5">
        <w:t>.</w:t>
      </w:r>
      <w:r>
        <w:t>518(Heat shock protein 90 antagonist) -0</w:t>
      </w:r>
      <w:r w:rsidR="00644CD5">
        <w:t>.</w:t>
      </w:r>
      <w:r>
        <w:t>276(Immunomodulator) + 0</w:t>
      </w:r>
      <w:r w:rsidR="00644CD5">
        <w:t>.</w:t>
      </w:r>
      <w:r>
        <w:t>81(Phosphatidylinositol 4-kinase inhibitor) + 0</w:t>
      </w:r>
      <w:r w:rsidR="00644CD5">
        <w:t>.</w:t>
      </w:r>
      <w:r>
        <w:t>269(Prolyl ami</w:t>
      </w:r>
      <w:r>
        <w:t>n</w:t>
      </w:r>
      <w:r>
        <w:t>opeptidase inhibitor) + 0</w:t>
      </w:r>
      <w:r w:rsidR="00644CD5">
        <w:t>.</w:t>
      </w:r>
      <w:r>
        <w:t>438(CYP2G1 substrate) -0</w:t>
      </w:r>
      <w:r w:rsidR="00644CD5">
        <w:t>.</w:t>
      </w:r>
      <w:r>
        <w:t>653(Oxytocin agonist) -0</w:t>
      </w:r>
      <w:r w:rsidR="00644CD5">
        <w:t>.</w:t>
      </w:r>
      <w:r>
        <w:t>942(tRNA methyltransferase inhibitor) -0</w:t>
      </w:r>
      <w:r w:rsidR="00644CD5">
        <w:t>.</w:t>
      </w:r>
      <w:r>
        <w:t>484(ICAM1 expression inhibitor) -0</w:t>
      </w:r>
      <w:r w:rsidR="00644CD5">
        <w:t>.</w:t>
      </w:r>
      <w:r>
        <w:t>4(Acid phosphatase inhibitor) -0</w:t>
      </w:r>
      <w:r w:rsidR="00644CD5">
        <w:t>.</w:t>
      </w:r>
      <w:r>
        <w:t>275(MT1G expression enhancer) + 0</w:t>
      </w:r>
      <w:r w:rsidR="00644CD5">
        <w:t>.</w:t>
      </w:r>
      <w:r>
        <w:t>255(Carcinogenic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+ 0</w:t>
      </w:r>
      <w:r w:rsidR="00644CD5">
        <w:t>.</w:t>
      </w:r>
      <w:r>
        <w:t>141(Xanthine-like) + 0</w:t>
      </w:r>
      <w:r w:rsidR="00644CD5">
        <w:t>.</w:t>
      </w:r>
      <w:r>
        <w:t>126(Antineoplastic (non-small cell lung cancer)) + 0</w:t>
      </w:r>
      <w:r w:rsidR="00644CD5">
        <w:t>.</w:t>
      </w:r>
      <w:r>
        <w:t>282(Rho-associated kinase I inhibitor) -0</w:t>
      </w:r>
      <w:r w:rsidR="00644CD5">
        <w:t>.</w:t>
      </w:r>
      <w:r>
        <w:t>302(Aryl-acylamidase inhibitor) -0</w:t>
      </w:r>
      <w:r w:rsidR="00644CD5">
        <w:t>.</w:t>
      </w:r>
      <w:r>
        <w:t>46(Amylo-alpha-1</w:t>
      </w:r>
      <w:r w:rsidR="00644CD5">
        <w:t>.</w:t>
      </w:r>
      <w:r>
        <w:t>6-glucosidase inhibitor) + 0</w:t>
      </w:r>
      <w:r w:rsidR="00644CD5">
        <w:t>.</w:t>
      </w:r>
      <w:r>
        <w:t>306(SLC2A3 expression inhibitor) -1</w:t>
      </w:r>
      <w:r w:rsidR="00644CD5">
        <w:t>.</w:t>
      </w:r>
      <w:r>
        <w:t>28(CYP24 substrate) -0</w:t>
      </w:r>
      <w:r w:rsidR="00644CD5">
        <w:t>.</w:t>
      </w:r>
      <w:r>
        <w:t>68(Glyoxylate reductase (NADP+) inhibitor) + 0</w:t>
      </w:r>
      <w:r w:rsidR="00644CD5">
        <w:t>.</w:t>
      </w:r>
      <w:r>
        <w:t>0844(Troponin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296(Antibacterial</w:t>
      </w:r>
      <w:r w:rsidR="00644CD5">
        <w:t>.</w:t>
      </w:r>
      <w:r>
        <w:t xml:space="preserve"> ophthalmic) + 0</w:t>
      </w:r>
      <w:r w:rsidR="00644CD5">
        <w:t>.</w:t>
      </w:r>
      <w:r>
        <w:t>0388(NumHal) + 0</w:t>
      </w:r>
      <w:r w:rsidR="00644CD5">
        <w:t>.</w:t>
      </w:r>
      <w:r>
        <w:t>182(Integrin alphaVbeta1 antagonist) + 0</w:t>
      </w:r>
      <w:r w:rsidR="00644CD5">
        <w:t>.</w:t>
      </w:r>
      <w:r>
        <w:t>176(Bombesin 3 receptor agonist) -0</w:t>
      </w:r>
      <w:r w:rsidR="00644CD5">
        <w:t>.</w:t>
      </w:r>
      <w:r>
        <w:t>479(Hypoxia inducible factor 1 alpha inhibitor) -0</w:t>
      </w:r>
      <w:r w:rsidR="00644CD5">
        <w:t>.</w:t>
      </w:r>
      <w:r>
        <w:t>824(Rhodopsin kinase inhibitor) -0</w:t>
      </w:r>
      <w:r w:rsidR="00644CD5">
        <w:t>.</w:t>
      </w:r>
      <w:r>
        <w:t>196(Growth hormone release inhibitor) -0</w:t>
      </w:r>
      <w:r w:rsidR="00644CD5">
        <w:t>.</w:t>
      </w:r>
      <w:r>
        <w:t>198(Gastrointestinal hemorrhage) -0</w:t>
      </w:r>
      <w:r w:rsidR="00644CD5">
        <w:t>.</w:t>
      </w:r>
      <w:r>
        <w:t>293(Factor Xa inhibitor) + 0</w:t>
      </w:r>
      <w:r w:rsidR="00644CD5">
        <w:t>.</w:t>
      </w:r>
      <w:r>
        <w:t>255(Histamine release stimulant) + 0</w:t>
      </w:r>
      <w:r w:rsidR="00644CD5">
        <w:t>.</w:t>
      </w:r>
      <w:r>
        <w:t>141(Plasmepsin I inhibitor) -0</w:t>
      </w:r>
      <w:r w:rsidR="00644CD5">
        <w:t>.</w:t>
      </w:r>
      <w:r>
        <w:t>172(Antidiuretic hormone agonist) -0</w:t>
      </w:r>
      <w:r w:rsidR="00644CD5">
        <w:t>.</w:t>
      </w:r>
      <w:r>
        <w:t>45(Antineoplastic antimetabolite) + 0</w:t>
      </w:r>
      <w:r w:rsidR="00644CD5">
        <w:t>.</w:t>
      </w:r>
      <w:r>
        <w:t>169(Interleukin 5 antagonist) + 0</w:t>
      </w:r>
      <w:r w:rsidR="00644CD5">
        <w:t>.</w:t>
      </w:r>
      <w:r>
        <w:t>59(Polypeptide N-acetylgalactosaminyltransferase inhibitor) -0</w:t>
      </w:r>
      <w:r w:rsidR="00644CD5">
        <w:t>.</w:t>
      </w:r>
      <w:r>
        <w:t>284(FMO3 su</w:t>
      </w:r>
      <w:r>
        <w:t>b</w:t>
      </w:r>
      <w:r>
        <w:t>strate) + 0</w:t>
      </w:r>
      <w:r w:rsidR="00644CD5">
        <w:t>.</w:t>
      </w:r>
      <w:r>
        <w:t>158(Ca2+/calmodulin-dependent kinase I inhibitor) + 0</w:t>
      </w:r>
      <w:r w:rsidR="00644CD5">
        <w:t>.</w:t>
      </w:r>
      <w:r>
        <w:t>563(NAD(P)+ transhydrogenase (B-specific) inhib</w:t>
      </w:r>
      <w:r>
        <w:t>i</w:t>
      </w:r>
      <w:r>
        <w:t>tor) -0</w:t>
      </w:r>
      <w:r w:rsidR="00644CD5">
        <w:t>.</w:t>
      </w:r>
      <w:r>
        <w:t>175(Premenstrual syndrome treatment) + 0</w:t>
      </w:r>
      <w:r w:rsidR="00644CD5">
        <w:t>.</w:t>
      </w:r>
      <w:r>
        <w:t>33(Intestinal alkaline phosphatase inhibitor) + 0</w:t>
      </w:r>
      <w:r w:rsidR="00644CD5">
        <w:t>.</w:t>
      </w:r>
      <w:r>
        <w:t>404(Stromelysin 2 inhibitor) + 0</w:t>
      </w:r>
      <w:r w:rsidR="00644CD5">
        <w:t>.</w:t>
      </w:r>
      <w:r>
        <w:t>193(CDKN1A expression enhancer) -0</w:t>
      </w:r>
      <w:r w:rsidR="00644CD5">
        <w:t>.</w:t>
      </w:r>
      <w:r>
        <w:t>161(Melatonin 1 agonist) -0</w:t>
      </w:r>
      <w:r w:rsidR="00644CD5">
        <w:t>.</w:t>
      </w:r>
      <w:r>
        <w:t>148(Antihemorrhagic) -0</w:t>
      </w:r>
      <w:r w:rsidR="00644CD5">
        <w:t>.</w:t>
      </w:r>
      <w:r>
        <w:t>106(Antiulcerative) -0</w:t>
      </w:r>
      <w:r w:rsidR="00644CD5">
        <w:t>.</w:t>
      </w:r>
      <w:r>
        <w:t>567(Glutamate (mGluR6) antagonist) + 0</w:t>
      </w:r>
      <w:r w:rsidR="00644CD5">
        <w:t>.</w:t>
      </w:r>
      <w:r>
        <w:t>165(Excitatory amino acid transporter 1 inhibitor) + 0</w:t>
      </w:r>
      <w:r w:rsidR="00644CD5">
        <w:t>.</w:t>
      </w:r>
      <w:r>
        <w:t>263(GABA C receptor rho-1 antagonist) -0</w:t>
      </w:r>
      <w:r w:rsidR="00644CD5">
        <w:t>.</w:t>
      </w:r>
      <w:r>
        <w:t>378(Cyclooxygenase inhibitor) + 0</w:t>
      </w:r>
      <w:r w:rsidR="00644CD5">
        <w:t>.</w:t>
      </w:r>
      <w:r>
        <w:t xml:space="preserve">25(Metalloproteinase-2 inhibitor) + </w:t>
      </w:r>
      <w:r>
        <w:lastRenderedPageBreak/>
        <w:t>0</w:t>
      </w:r>
      <w:r w:rsidR="00644CD5">
        <w:t>.</w:t>
      </w:r>
      <w:r>
        <w:t>447(GABA A receptor agonist) -0</w:t>
      </w:r>
      <w:r w:rsidR="00644CD5">
        <w:t>.</w:t>
      </w:r>
      <w:r>
        <w:t>773(Histone deacetylase class IV inhibitor) -0</w:t>
      </w:r>
      <w:r w:rsidR="00644CD5">
        <w:t>.</w:t>
      </w:r>
      <w:r>
        <w:t>216(5 Hydroxytryptamine release inhibitor) -0</w:t>
      </w:r>
      <w:r w:rsidR="00644CD5">
        <w:t>.</w:t>
      </w:r>
      <w:r>
        <w:t>238(Beta-carotene 15</w:t>
      </w:r>
      <w:r w:rsidR="00644CD5">
        <w:t>.</w:t>
      </w:r>
      <w:r>
        <w:t>15'-monooxygenase inhibitor) -0</w:t>
      </w:r>
      <w:r w:rsidR="00644CD5">
        <w:t>.</w:t>
      </w:r>
      <w:r>
        <w:t>369(Fibromyalgia syndrome treatment) + 0</w:t>
      </w:r>
      <w:r w:rsidR="00644CD5">
        <w:t>.</w:t>
      </w:r>
      <w:r>
        <w:t>315(IFIT1 expression enhancer) + 0</w:t>
      </w:r>
      <w:r w:rsidR="00644CD5">
        <w:t>.</w:t>
      </w:r>
      <w:r>
        <w:t>151(Ribosomal protein S6 kinase 2 inhibitor) -0</w:t>
      </w:r>
      <w:r w:rsidR="00644CD5">
        <w:t>.</w:t>
      </w:r>
      <w:r>
        <w:t>205(Carcinogenic</w:t>
      </w:r>
      <w:r w:rsidR="00644CD5">
        <w:t>.</w:t>
      </w:r>
      <w:r>
        <w:t xml:space="preserve"> mouse) -0</w:t>
      </w:r>
      <w:r w:rsidR="00644CD5">
        <w:t>.</w:t>
      </w:r>
      <w:r>
        <w:t>276(Cystic fibrosis treatment) + 0</w:t>
      </w:r>
      <w:r w:rsidR="00644CD5">
        <w:t>.</w:t>
      </w:r>
      <w:r>
        <w:t>767(Alpha-N-acetylneuraminate alpha-2</w:t>
      </w:r>
      <w:r w:rsidR="00644CD5">
        <w:t>.</w:t>
      </w:r>
      <w:r>
        <w:t>8-sialyltransferase inhibitor) + 0</w:t>
      </w:r>
      <w:r w:rsidR="00644CD5">
        <w:t>.</w:t>
      </w:r>
      <w:r>
        <w:t>151(Interleukin 1 antagonist) + 0</w:t>
      </w:r>
      <w:r w:rsidR="00644CD5">
        <w:t>.</w:t>
      </w:r>
      <w:r>
        <w:t>193(Respiratory analeptic) + 0</w:t>
      </w:r>
      <w:r w:rsidR="00644CD5">
        <w:t>.</w:t>
      </w:r>
      <w:r>
        <w:t>126(MAP3K9 inhibitor) -0</w:t>
      </w:r>
      <w:r w:rsidR="00644CD5">
        <w:t>.</w:t>
      </w:r>
      <w:r>
        <w:t>149(Protein kinase C zeta inhibitor) -0</w:t>
      </w:r>
      <w:r w:rsidR="00644CD5">
        <w:t>.</w:t>
      </w:r>
      <w:r>
        <w:t>3(Matrix metalloproteinase 3 (membrane-type) inhibitor) -0</w:t>
      </w:r>
      <w:r w:rsidR="00644CD5">
        <w:t>.</w:t>
      </w:r>
      <w:r>
        <w:t>152(L lactate dehydrogenase C inhibitor) + 0</w:t>
      </w:r>
      <w:r w:rsidR="00644CD5">
        <w:t>.</w:t>
      </w:r>
      <w:r>
        <w:t>142(Dopamine D2A antagonist) -0</w:t>
      </w:r>
      <w:r w:rsidR="00644CD5">
        <w:t>.</w:t>
      </w:r>
      <w:r>
        <w:t>133(Sirtuin 1 inhibitor) + 0</w:t>
      </w:r>
      <w:r w:rsidR="00644CD5">
        <w:t>.</w:t>
      </w:r>
      <w:r>
        <w:t>143(Acaricide) -0</w:t>
      </w:r>
      <w:r w:rsidR="00644CD5">
        <w:t>.</w:t>
      </w:r>
      <w:r>
        <w:t>0903(CYP3A4 inhibitor) -0</w:t>
      </w:r>
      <w:r w:rsidR="00644CD5">
        <w:t>.</w:t>
      </w:r>
      <w:r>
        <w:t>119([phosphorylase] phosphatase inhibitor) -0</w:t>
      </w:r>
      <w:r w:rsidR="00644CD5">
        <w:t>.</w:t>
      </w:r>
      <w:r>
        <w:t>193(Kruppel-like factor 5 inhibitor) -0</w:t>
      </w:r>
      <w:r w:rsidR="00644CD5">
        <w:t>.</w:t>
      </w:r>
      <w:r>
        <w:t>473(Protein Wnt-2 inhibitor) -0</w:t>
      </w:r>
      <w:r w:rsidR="00644CD5">
        <w:t>.</w:t>
      </w:r>
      <w:r>
        <w:t>143(Estrogen antagonist) + 0</w:t>
      </w:r>
      <w:r w:rsidR="00644CD5">
        <w:t>.</w:t>
      </w:r>
      <w:r>
        <w:t>0818(HIF1A expression inhibitor) -0</w:t>
      </w:r>
      <w:r w:rsidR="00644CD5">
        <w:t>.</w:t>
      </w:r>
      <w:r>
        <w:t>707(AMP nucleosidase inhibitor) + 0</w:t>
      </w:r>
      <w:r w:rsidR="00644CD5">
        <w:t>.</w:t>
      </w:r>
      <w:r>
        <w:t>445(Aminopeptidase N inhibitor) -0</w:t>
      </w:r>
      <w:r w:rsidR="00644CD5">
        <w:t>.</w:t>
      </w:r>
      <w:r>
        <w:t>127(Phosphorylase kinase gamma subunit 1 inhibitor) -0</w:t>
      </w:r>
      <w:r w:rsidR="00644CD5">
        <w:t>.</w:t>
      </w:r>
      <w:r>
        <w:t>149(MAP kinase 12 inhibitor) + 0</w:t>
      </w:r>
      <w:r w:rsidR="00644CD5">
        <w:t>.</w:t>
      </w:r>
      <w:r>
        <w:t>122(Carcinogenic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056(Antineoplastic (bone cancer)) + 0</w:t>
      </w:r>
      <w:r w:rsidR="00644CD5">
        <w:t>.</w:t>
      </w:r>
      <w:r>
        <w:t>399(1-Pyrroline-5-carboxylate dehydrogenase inhibitor) -0</w:t>
      </w:r>
      <w:r w:rsidR="00644CD5">
        <w:t>.</w:t>
      </w:r>
      <w:r>
        <w:t>0901(Cyclin H inhibitor) -0</w:t>
      </w:r>
      <w:r w:rsidR="00644CD5">
        <w:t>.</w:t>
      </w:r>
      <w:r>
        <w:t>277(Prolyl endopeptidase inhibitor) + 0</w:t>
      </w:r>
      <w:r w:rsidR="00644CD5">
        <w:t>.</w:t>
      </w:r>
      <w:r>
        <w:t>213(HSPA1A expression enhancer) + 0</w:t>
      </w:r>
      <w:r w:rsidR="00644CD5">
        <w:t>.</w:t>
      </w:r>
      <w:r>
        <w:t>303(HCV NS3/NS4A protease inhibitor) -0</w:t>
      </w:r>
      <w:r w:rsidR="00644CD5">
        <w:t>.</w:t>
      </w:r>
      <w:r>
        <w:t>105(EGFR expression inhibitor) -0</w:t>
      </w:r>
      <w:r w:rsidR="00644CD5">
        <w:t>.</w:t>
      </w:r>
      <w:r>
        <w:t>154(Parkinsonism) + 0</w:t>
      </w:r>
      <w:r w:rsidR="00644CD5">
        <w:t>.</w:t>
      </w:r>
      <w:r>
        <w:t>0823(Neurotoxic) + 0</w:t>
      </w:r>
      <w:r w:rsidR="00644CD5">
        <w:t>.</w:t>
      </w:r>
      <w:r>
        <w:t>337(Peroxisome proliferator-activated receptor delta agonist) -0</w:t>
      </w:r>
      <w:r w:rsidR="00644CD5">
        <w:t>.</w:t>
      </w:r>
      <w:r>
        <w:t>148(Platelet activating factor alpha antagonist) + 0</w:t>
      </w:r>
      <w:r w:rsidR="00644CD5">
        <w:t>.</w:t>
      </w:r>
      <w:r>
        <w:t>359(Ether-a-go-go potassium channel 1 blocker) + 0</w:t>
      </w:r>
      <w:r w:rsidR="00644CD5">
        <w:t>.</w:t>
      </w:r>
      <w:r>
        <w:t>0754(Src kinase inhibitor) -0</w:t>
      </w:r>
      <w:r w:rsidR="00644CD5">
        <w:t>.</w:t>
      </w:r>
      <w:r>
        <w:t>109(Nitric oxide antagonist) + 3</w:t>
      </w:r>
      <w:r w:rsidR="00644CD5">
        <w:t>.</w:t>
      </w:r>
      <w:r>
        <w:t>5(Length^3) -0</w:t>
      </w:r>
      <w:r w:rsidR="00644CD5">
        <w:t>.</w:t>
      </w:r>
      <w:r>
        <w:t>537(Cellulose synthase (UDP-forming) inhibitor) -0</w:t>
      </w:r>
      <w:r w:rsidR="00644CD5">
        <w:t>.</w:t>
      </w:r>
      <w:r>
        <w:t>203(VDR expression enhancer) -0</w:t>
      </w:r>
      <w:r w:rsidR="00644CD5">
        <w:t>.</w:t>
      </w:r>
      <w:r>
        <w:t>109(Bcl-xL inhibitor) + 0</w:t>
      </w:r>
      <w:r w:rsidR="00644CD5">
        <w:t>.</w:t>
      </w:r>
      <w:r>
        <w:t>193(Cytochrome P450 stimulant) + 0</w:t>
      </w:r>
      <w:r w:rsidR="00644CD5">
        <w:t>.</w:t>
      </w:r>
      <w:r>
        <w:t>0768(Dual spec</w:t>
      </w:r>
      <w:r>
        <w:t>i</w:t>
      </w:r>
      <w:r>
        <w:t>ficity phosphatase inhibitor) + 0</w:t>
      </w:r>
      <w:r w:rsidR="00644CD5">
        <w:t>.</w:t>
      </w:r>
      <w:r>
        <w:t>1(Thyroid hormone alpha antagonist) -0</w:t>
      </w:r>
      <w:r w:rsidR="00644CD5">
        <w:t>.</w:t>
      </w:r>
      <w:r>
        <w:t>26(Nicotinic alpha7 receptor agonist) + 0</w:t>
      </w:r>
      <w:r w:rsidR="00644CD5">
        <w:t>.</w:t>
      </w:r>
      <w:r>
        <w:t>219(Morphine 6-dehydrogenase inhibitor) -0</w:t>
      </w:r>
      <w:r w:rsidR="00644CD5">
        <w:t>.</w:t>
      </w:r>
      <w:r>
        <w:t>237(CC chemokine 8 receptor antagonist) + 0</w:t>
      </w:r>
      <w:r w:rsidR="00644CD5">
        <w:t>.</w:t>
      </w:r>
      <w:r>
        <w:t>248(5 Hydroxytry</w:t>
      </w:r>
      <w:r>
        <w:t>p</w:t>
      </w:r>
      <w:r>
        <w:t>tamine 3 agonist) + 0</w:t>
      </w:r>
      <w:r w:rsidR="00644CD5">
        <w:t>.</w:t>
      </w:r>
      <w:r>
        <w:t>214(Cytokine modulator) + 0</w:t>
      </w:r>
      <w:r w:rsidR="00644CD5">
        <w:t>.</w:t>
      </w:r>
      <w:r>
        <w:t>572(N-acylneuraminate cytidylyltransferase inhibitor) -0</w:t>
      </w:r>
      <w:r w:rsidR="00644CD5">
        <w:t>.</w:t>
      </w:r>
      <w:r>
        <w:t>185(Neuropeptide Y antagonist) -0</w:t>
      </w:r>
      <w:r w:rsidR="00644CD5">
        <w:t>.</w:t>
      </w:r>
      <w:r>
        <w:t>21(Vascular adhesion protein 1 inhibitor) + 0</w:t>
      </w:r>
      <w:r w:rsidR="00644CD5">
        <w:t>.</w:t>
      </w:r>
      <w:r>
        <w:t>121(Antineurotic) + 0</w:t>
      </w:r>
      <w:r w:rsidR="00644CD5">
        <w:t>.</w:t>
      </w:r>
      <w:r>
        <w:t>0791(Trypsin III inhibitor) -0</w:t>
      </w:r>
      <w:r w:rsidR="00644CD5">
        <w:t>.</w:t>
      </w:r>
      <w:r>
        <w:t>156(SQLE expression inhibitor) + 0</w:t>
      </w:r>
      <w:r w:rsidR="00644CD5">
        <w:t>.</w:t>
      </w:r>
      <w:r>
        <w:t>134(Carcinogenic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231(EFNB2 expression inhibitor) -0</w:t>
      </w:r>
      <w:r w:rsidR="00644CD5">
        <w:t>.</w:t>
      </w:r>
      <w:r>
        <w:t>294(Atrolysin C inhibitor) -0</w:t>
      </w:r>
      <w:r w:rsidR="00644CD5">
        <w:t>.</w:t>
      </w:r>
      <w:r>
        <w:t>197(Xanthine oxidase inhibitor) + 0</w:t>
      </w:r>
      <w:r w:rsidR="00644CD5">
        <w:t>.</w:t>
      </w:r>
      <w:r>
        <w:t>0853(RET inhibitor) + 0</w:t>
      </w:r>
      <w:r w:rsidR="00644CD5">
        <w:t>.</w:t>
      </w:r>
      <w:r>
        <w:t>0717(Sleep disturbance) + 0</w:t>
      </w:r>
      <w:r w:rsidR="00644CD5">
        <w:t>.</w:t>
      </w:r>
      <w:r>
        <w:t>139(Yawning) -0</w:t>
      </w:r>
      <w:r w:rsidR="00644CD5">
        <w:t>.</w:t>
      </w:r>
      <w:r>
        <w:t>0805(24-sterol C-methyltransferase inhib</w:t>
      </w:r>
      <w:r>
        <w:t>i</w:t>
      </w:r>
      <w:r>
        <w:t>tor) -0</w:t>
      </w:r>
      <w:r w:rsidR="00644CD5">
        <w:t>.</w:t>
      </w:r>
      <w:r>
        <w:t>125(Sneezing) + 0</w:t>
      </w:r>
      <w:r w:rsidR="00644CD5">
        <w:t>.</w:t>
      </w:r>
      <w:r>
        <w:t>0937(Nephritis) -0</w:t>
      </w:r>
      <w:r w:rsidR="00644CD5">
        <w:t>.</w:t>
      </w:r>
      <w:r>
        <w:t>0908(Serine-type D-Ala-D-Ala carboxypeptidase inhibitor) -0</w:t>
      </w:r>
      <w:r w:rsidR="00644CD5">
        <w:t>.</w:t>
      </w:r>
      <w:r>
        <w:t>109(Panic) + 0</w:t>
      </w:r>
      <w:r w:rsidR="00644CD5">
        <w:t>.</w:t>
      </w:r>
      <w:r>
        <w:t>138(Growth factor agonist) -0</w:t>
      </w:r>
      <w:r w:rsidR="00644CD5">
        <w:t>.</w:t>
      </w:r>
      <w:r>
        <w:t>413(Dopamine D2B antagonist) + 0</w:t>
      </w:r>
      <w:r w:rsidR="00644CD5">
        <w:t>.</w:t>
      </w:r>
      <w:r>
        <w:t>0975(Troponin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0972(Cyclin-dependent kinase 1 inhibitor) + 0</w:t>
      </w:r>
      <w:r w:rsidR="00644CD5">
        <w:t>.</w:t>
      </w:r>
      <w:r>
        <w:t>139(Urologic disorders treatment) + 0</w:t>
      </w:r>
      <w:r w:rsidR="00644CD5">
        <w:t>.</w:t>
      </w:r>
      <w:r>
        <w:t>0785(ADAM inhibitor) + 0</w:t>
      </w:r>
      <w:r w:rsidR="00644CD5">
        <w:t>.</w:t>
      </w:r>
      <w:r>
        <w:t>36(Postcoital contraceptive) -0</w:t>
      </w:r>
      <w:r w:rsidR="00644CD5">
        <w:t>.</w:t>
      </w:r>
      <w:r>
        <w:t>389(Dolichyl-phosphate beta-D-mannosyltransferase inhibitor) + 0</w:t>
      </w:r>
      <w:r w:rsidR="00644CD5">
        <w:t>.</w:t>
      </w:r>
      <w:r>
        <w:t>0604(Sodium/glucose cotransporter inhibitor) + 0</w:t>
      </w:r>
      <w:r w:rsidR="00644CD5">
        <w:t>.</w:t>
      </w:r>
      <w:r>
        <w:t>0737(Opioid kappa 1 receptor antagonist) -0</w:t>
      </w:r>
      <w:r w:rsidR="00644CD5">
        <w:t>.</w:t>
      </w:r>
      <w:r>
        <w:t>0519(Antineoplastic (glioblastoma multiforme)) + 0</w:t>
      </w:r>
      <w:r w:rsidR="00644CD5">
        <w:t>.</w:t>
      </w:r>
      <w:r>
        <w:t>244(Heat shock protein 70 antagonist) -0</w:t>
      </w:r>
      <w:r w:rsidR="00644CD5">
        <w:t>.</w:t>
      </w:r>
      <w:r>
        <w:t>194(Prostaglandin D2 antagonist) + 0</w:t>
      </w:r>
      <w:r w:rsidR="00644CD5">
        <w:t>.</w:t>
      </w:r>
      <w:r>
        <w:t>059(Cachexia treatment) -0</w:t>
      </w:r>
      <w:r w:rsidR="00644CD5">
        <w:t>.</w:t>
      </w:r>
      <w:r>
        <w:t>092(Pruritus) -0</w:t>
      </w:r>
      <w:r w:rsidR="00644CD5">
        <w:t>.</w:t>
      </w:r>
      <w:r>
        <w:t>0638(PI4-kinase beta inhibitor) -0</w:t>
      </w:r>
      <w:r w:rsidR="00644CD5">
        <w:t>.</w:t>
      </w:r>
      <w:r>
        <w:t>123(PPARG expression enhancer) + 0</w:t>
      </w:r>
      <w:r w:rsidR="00644CD5">
        <w:t>.</w:t>
      </w:r>
      <w:r>
        <w:t>0598(Liver X receptor alpha agonist) -0</w:t>
      </w:r>
      <w:r w:rsidR="00644CD5">
        <w:t>.</w:t>
      </w:r>
      <w:r>
        <w:t>0794(Opioid mu receptor antagonist) -0</w:t>
      </w:r>
      <w:r w:rsidR="00644CD5">
        <w:t>.</w:t>
      </w:r>
      <w:r>
        <w:t>154(Trans-1</w:t>
      </w:r>
      <w:r w:rsidR="00644CD5">
        <w:t>.</w:t>
      </w:r>
      <w:r>
        <w:t>2-dihydrobenzene-1</w:t>
      </w:r>
      <w:r w:rsidR="00644CD5">
        <w:t>.</w:t>
      </w:r>
      <w:r>
        <w:t>2-diol dehydrogenase inhibitor) + 0</w:t>
      </w:r>
      <w:r w:rsidR="00644CD5">
        <w:t>.</w:t>
      </w:r>
      <w:r>
        <w:t>142(Galactose oxidase inhibitor) -0</w:t>
      </w:r>
      <w:r w:rsidR="00644CD5">
        <w:t>.</w:t>
      </w:r>
      <w:r>
        <w:t>128(Dopamine agonist) + 0</w:t>
      </w:r>
      <w:r w:rsidR="00644CD5">
        <w:t>.</w:t>
      </w:r>
      <w:r>
        <w:t>0762(Lichenoid eruption) + 0</w:t>
      </w:r>
      <w:r w:rsidR="00644CD5">
        <w:t>.</w:t>
      </w:r>
      <w:r>
        <w:t>165(Geranyltranstransferase inhibitor) + 0</w:t>
      </w:r>
      <w:r w:rsidR="00644CD5">
        <w:t>.</w:t>
      </w:r>
      <w:r>
        <w:t>135(RARB expression enhancer) + 0</w:t>
      </w:r>
      <w:r w:rsidR="00644CD5">
        <w:t>.</w:t>
      </w:r>
      <w:r>
        <w:t>151(LGALS8 expre</w:t>
      </w:r>
      <w:r>
        <w:t>s</w:t>
      </w:r>
      <w:r>
        <w:t>sion enhancer) + 0</w:t>
      </w:r>
      <w:r w:rsidR="00644CD5">
        <w:t>.</w:t>
      </w:r>
      <w:r>
        <w:t>0584(Adenylate cyclase VIII inhibitor) -0</w:t>
      </w:r>
      <w:r w:rsidR="00644CD5">
        <w:t>.</w:t>
      </w:r>
      <w:r>
        <w:t>111(Analgesic stimulant) + 0</w:t>
      </w:r>
      <w:r w:rsidR="00644CD5">
        <w:t>.</w:t>
      </w:r>
      <w:r>
        <w:t>0535(Periodontitis trea</w:t>
      </w:r>
      <w:r>
        <w:t>t</w:t>
      </w:r>
      <w:r>
        <w:t>ment) + 0</w:t>
      </w:r>
      <w:r w:rsidR="00644CD5">
        <w:t>.</w:t>
      </w:r>
      <w:r>
        <w:t>0463(Mcl-1 antagonist) -0</w:t>
      </w:r>
      <w:r w:rsidR="00644CD5">
        <w:t>.</w:t>
      </w:r>
      <w:r>
        <w:t>0462(Methionyl aminopeptidase 2 inhibitor) + 0</w:t>
      </w:r>
      <w:r w:rsidR="00644CD5">
        <w:t>.</w:t>
      </w:r>
      <w:r>
        <w:t>04(Dihydrofolate reductase (Toxoplasma gondii) inhibitor) -0</w:t>
      </w:r>
      <w:r w:rsidR="00644CD5">
        <w:t>.</w:t>
      </w:r>
      <w:r>
        <w:t>0434(CYP11A1 inhibitor) -0</w:t>
      </w:r>
      <w:r w:rsidR="00644CD5">
        <w:t>.</w:t>
      </w:r>
      <w:r>
        <w:t>0353(Follicle-stimulating hormone agonist) + 0</w:t>
      </w:r>
      <w:r w:rsidR="00644CD5">
        <w:t>.</w:t>
      </w:r>
      <w:r>
        <w:t>0353(Protein-tyrosine phosphatase 1C inhibitor) + 0</w:t>
      </w:r>
      <w:r w:rsidR="00644CD5">
        <w:t>.</w:t>
      </w:r>
      <w:r>
        <w:t>0491(Phosphatidylinositol 3-kinase beta inhibitor) -0</w:t>
      </w:r>
      <w:r w:rsidR="00644CD5">
        <w:t>.</w:t>
      </w:r>
      <w:r>
        <w:t>0447(Steroid DELTA-isomerase inhibitor) + 0</w:t>
      </w:r>
      <w:r w:rsidR="00644CD5">
        <w:t>.</w:t>
      </w:r>
      <w:r>
        <w:t>108(Histone deacetylase inhibitor) -0</w:t>
      </w:r>
      <w:r w:rsidR="00644CD5">
        <w:t>.</w:t>
      </w:r>
      <w:r>
        <w:t>0243(Antiviral (Rhinovirus)) -0</w:t>
      </w:r>
      <w:r w:rsidR="00644CD5">
        <w:t>.</w:t>
      </w:r>
      <w:r>
        <w:t>0527(Hypercholesterolemic) + 0</w:t>
      </w:r>
      <w:r w:rsidR="00644CD5">
        <w:t>.</w:t>
      </w:r>
      <w:r>
        <w:t>0418(Cholestasis) -0</w:t>
      </w:r>
      <w:r w:rsidR="00644CD5">
        <w:t>.</w:t>
      </w:r>
      <w:r>
        <w:t>000141(Lipophilicity^3) -0</w:t>
      </w:r>
      <w:r w:rsidR="00644CD5">
        <w:t>.</w:t>
      </w:r>
      <w:r>
        <w:t>0267(Preterm labor treatment) -0</w:t>
      </w:r>
      <w:r w:rsidR="00644CD5">
        <w:t>.</w:t>
      </w:r>
      <w:r>
        <w:t>0324(Hyponatremia) + 0</w:t>
      </w:r>
      <w:r w:rsidR="00644CD5">
        <w:t>.</w:t>
      </w:r>
      <w:r>
        <w:t>0316(Raf kinase inhibitor) + 0</w:t>
      </w:r>
      <w:r w:rsidR="00644CD5">
        <w:t>.</w:t>
      </w:r>
      <w:r>
        <w:t>0369(Matrix metalloproteinase 1 inhibitor) -0</w:t>
      </w:r>
      <w:r w:rsidR="00644CD5">
        <w:t>.</w:t>
      </w:r>
      <w:r>
        <w:t>0291(Nonstructural protein 1 (Influenza A) inhibitor) -0</w:t>
      </w:r>
      <w:r w:rsidR="00644CD5">
        <w:t>.</w:t>
      </w:r>
      <w:r>
        <w:t>0251(Interleukin 1b antagonist) -0</w:t>
      </w:r>
      <w:r w:rsidR="00644CD5">
        <w:t>.</w:t>
      </w:r>
      <w:r>
        <w:t>003(NumNegative) -0</w:t>
      </w:r>
      <w:r w:rsidR="00644CD5">
        <w:t>.</w:t>
      </w:r>
      <w:r>
        <w:t>0506(Acetylcholine nicotinic agonist) -0</w:t>
      </w:r>
      <w:r w:rsidR="00644CD5">
        <w:t>.</w:t>
      </w:r>
      <w:r>
        <w:t>0307(Aryl-alcohol dehydrogenase inhibitor) + 0</w:t>
      </w:r>
      <w:r w:rsidR="00644CD5">
        <w:t>.</w:t>
      </w:r>
      <w:r>
        <w:t>0168(Attention def</w:t>
      </w:r>
      <w:r>
        <w:t>i</w:t>
      </w:r>
      <w:r>
        <w:t>cit/hyperactivity disorder treatment) -0</w:t>
      </w:r>
      <w:r w:rsidR="00644CD5">
        <w:t>.</w:t>
      </w:r>
      <w:r>
        <w:t>0255(INHBE expression enhancer) + 0</w:t>
      </w:r>
      <w:r w:rsidR="00644CD5">
        <w:t>.</w:t>
      </w:r>
      <w:r>
        <w:t>0362(Thromboxane antagonist) + 0</w:t>
      </w:r>
      <w:r w:rsidR="00644CD5">
        <w:t>.</w:t>
      </w:r>
      <w:r>
        <w:t>0393(5 Hydroxytryptamine 3A antagonist) + 0</w:t>
      </w:r>
      <w:r w:rsidR="00644CD5">
        <w:t>.</w:t>
      </w:r>
      <w:r>
        <w:t>00938(Antidiabetic (type 2)) + 0</w:t>
      </w:r>
      <w:r w:rsidR="00644CD5">
        <w:t>.</w:t>
      </w:r>
      <w:r>
        <w:t>0102(Hypothermic) -0</w:t>
      </w:r>
      <w:r w:rsidR="00644CD5">
        <w:t>.</w:t>
      </w:r>
      <w:r>
        <w:t>02(CYP2B2 substrate) + 0</w:t>
      </w:r>
      <w:r w:rsidR="00644CD5">
        <w:t>.</w:t>
      </w:r>
      <w:r>
        <w:t>0289(PRL phosphatase inhibitor) -0</w:t>
      </w:r>
      <w:r w:rsidR="00644CD5">
        <w:t>.</w:t>
      </w:r>
      <w:r>
        <w:t>0271(Glycerol-3-phosphate O-acyltransferase inhibitor) + 0</w:t>
      </w:r>
      <w:r w:rsidR="00644CD5">
        <w:t>.</w:t>
      </w:r>
      <w:r>
        <w:t>0186(Cathepsin G inhibitor) + 0</w:t>
      </w:r>
      <w:r w:rsidR="00644CD5">
        <w:t>.</w:t>
      </w:r>
      <w:r>
        <w:t>00481(Antiglaucomic) + 0</w:t>
      </w:r>
      <w:r w:rsidR="00644CD5">
        <w:t>.</w:t>
      </w:r>
      <w:r>
        <w:t>0118(Focal adhesion kinase inhibitor) + 0</w:t>
      </w:r>
      <w:r w:rsidR="00644CD5">
        <w:t>.</w:t>
      </w:r>
      <w:r>
        <w:t>00658(Carbonic anhydrase XII inhibitor) + 0</w:t>
      </w:r>
      <w:r w:rsidR="00644CD5">
        <w:t>.</w:t>
      </w:r>
      <w:r>
        <w:t>00846(Carcinogenic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adrenal gland) + 0</w:t>
      </w:r>
      <w:r w:rsidR="00644CD5">
        <w:t>.</w:t>
      </w:r>
      <w:r>
        <w:t>00546(Integrin a</w:t>
      </w:r>
      <w:r>
        <w:t>l</w:t>
      </w:r>
      <w:r>
        <w:t>pha1beta1 antagonist) + 0</w:t>
      </w:r>
      <w:r w:rsidR="00644CD5">
        <w:t>.</w:t>
      </w:r>
      <w:r>
        <w:t>0148(CCND1 expression enhancer) -0</w:t>
      </w:r>
      <w:r w:rsidR="00644CD5">
        <w:t>.</w:t>
      </w:r>
      <w:r>
        <w:t>0125(HSD17B1 expression enhancer) + 0</w:t>
      </w:r>
      <w:r w:rsidR="00644CD5">
        <w:t>.</w:t>
      </w:r>
      <w:r>
        <w:t>0119(Insulin sensitizer) + 0</w:t>
      </w:r>
      <w:r w:rsidR="00644CD5">
        <w:t>.</w:t>
      </w:r>
      <w:r>
        <w:t>00477(Psychomotor impairment) -0</w:t>
      </w:r>
      <w:r w:rsidR="00644CD5">
        <w:t>.</w:t>
      </w:r>
      <w:r>
        <w:t>0088(Glucosylceramidase inhibitor) -0</w:t>
      </w:r>
      <w:r w:rsidR="00644CD5">
        <w:t>.</w:t>
      </w:r>
      <w:r>
        <w:t>00499(I(Ks) voltage-gated potassium channel blocker) -0</w:t>
      </w:r>
      <w:r w:rsidR="00644CD5">
        <w:t>.</w:t>
      </w:r>
      <w:r>
        <w:t>00448(Kynureninase inhibitor) + 6</w:t>
      </w:r>
      <w:r w:rsidR="00644CD5">
        <w:t>.</w:t>
      </w:r>
      <w:r>
        <w:t>15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131(Thiopurine S-methyltransferase inhibitor) + 0</w:t>
      </w:r>
      <w:r w:rsidR="00644CD5">
        <w:t>.</w:t>
      </w:r>
      <w:r>
        <w:t>532(CYP2D substrate) -0</w:t>
      </w:r>
      <w:r w:rsidR="00644CD5">
        <w:t>.</w:t>
      </w:r>
      <w:r>
        <w:t>218(Thrombocytopenia) + 0</w:t>
      </w:r>
      <w:r w:rsidR="00644CD5">
        <w:t>.</w:t>
      </w:r>
      <w:r>
        <w:t>192(NumAromAtoms) -0</w:t>
      </w:r>
      <w:r w:rsidR="00644CD5">
        <w:t>.</w:t>
      </w:r>
      <w:r>
        <w:t>445(Endothelin receptor antagonist) + 0</w:t>
      </w:r>
      <w:r w:rsidR="00644CD5">
        <w:t>.</w:t>
      </w:r>
      <w:r>
        <w:t>341(Antiseborrheic) + 0</w:t>
      </w:r>
      <w:r w:rsidR="00644CD5">
        <w:t>.</w:t>
      </w:r>
      <w:r>
        <w:t>028(Carnitine palmitoy</w:t>
      </w:r>
      <w:r>
        <w:t>l</w:t>
      </w:r>
      <w:r>
        <w:t>transferase inhibitor) -0</w:t>
      </w:r>
      <w:r w:rsidR="00644CD5">
        <w:t>.</w:t>
      </w:r>
      <w:r>
        <w:t>298(Glycine receptor agonist) + 0</w:t>
      </w:r>
      <w:r w:rsidR="00644CD5">
        <w:t>.</w:t>
      </w:r>
      <w:r>
        <w:t>84(IL4 expression enhancer) -1</w:t>
      </w:r>
      <w:r w:rsidR="00644CD5">
        <w:t>.</w:t>
      </w:r>
      <w:r>
        <w:t>74(Aspartate transaminase inhibitor) -0</w:t>
      </w:r>
      <w:r w:rsidR="00644CD5">
        <w:t>.</w:t>
      </w:r>
      <w:r>
        <w:t>74(DNA repair enzyme inhibitor) -0</w:t>
      </w:r>
      <w:r w:rsidR="00644CD5">
        <w:t>.</w:t>
      </w:r>
      <w:r>
        <w:t>338(HCV NS5B polymerase inhibitor) + 1</w:t>
      </w:r>
      <w:r w:rsidR="00644CD5">
        <w:t>.</w:t>
      </w:r>
      <w:r>
        <w:t>61(Length) -0</w:t>
      </w:r>
      <w:r w:rsidR="00644CD5">
        <w:t>.</w:t>
      </w:r>
      <w:r>
        <w:t>427(CDK/Cyclin complex inhibitor) + 0</w:t>
      </w:r>
      <w:r w:rsidR="00644CD5">
        <w:t>.</w:t>
      </w:r>
      <w:r>
        <w:t>328(HCV NS5A inhibitor) + 0</w:t>
      </w:r>
      <w:r w:rsidR="00644CD5">
        <w:t>.</w:t>
      </w:r>
      <w:r>
        <w:t>305(Ocular toxicity) + 0</w:t>
      </w:r>
      <w:r w:rsidR="00644CD5">
        <w:t>.</w:t>
      </w:r>
      <w:r>
        <w:t>746(Fructose-1</w:t>
      </w:r>
      <w:r w:rsidR="00644CD5">
        <w:t>.</w:t>
      </w:r>
      <w:r>
        <w:t>6-bisphosphatase 2 inhibitor) -0</w:t>
      </w:r>
      <w:r w:rsidR="00644CD5">
        <w:t>.</w:t>
      </w:r>
      <w:r>
        <w:t>999(SUMO-activating enzyme subunit 2 inhibitor) -0</w:t>
      </w:r>
      <w:r w:rsidR="00644CD5">
        <w:t>.</w:t>
      </w:r>
      <w:r>
        <w:t>85(Hyperthermic) + 0</w:t>
      </w:r>
      <w:r w:rsidR="00644CD5">
        <w:t>.</w:t>
      </w:r>
      <w:r>
        <w:t>929(P3 purinoceptor-like protein antagonist) + 0</w:t>
      </w:r>
      <w:r w:rsidR="00644CD5">
        <w:t>.</w:t>
      </w:r>
      <w:r>
        <w:t>0812(Tumour necrosis factor antagonist) + 0</w:t>
      </w:r>
      <w:r w:rsidR="00644CD5">
        <w:t>.</w:t>
      </w:r>
      <w:r>
        <w:t>0418(Insulin like growth factor 1 antagonist) -0</w:t>
      </w:r>
      <w:r w:rsidR="00644CD5">
        <w:t>.</w:t>
      </w:r>
      <w:r>
        <w:t>0743(NumAcceptor) -1</w:t>
      </w:r>
      <w:r w:rsidR="00644CD5">
        <w:t>.</w:t>
      </w:r>
      <w:r>
        <w:t>34(Glycogen debranching enzyme inhibitor) + 1</w:t>
      </w:r>
      <w:r w:rsidR="00644CD5">
        <w:t>.</w:t>
      </w:r>
      <w:r>
        <w:t>1(Methionyl aminopeptidase inhibitor) -1</w:t>
      </w:r>
      <w:r w:rsidR="00644CD5">
        <w:t>.</w:t>
      </w:r>
      <w:r>
        <w:t>71(N-formylglutamate deformylase inhibitor) -0</w:t>
      </w:r>
      <w:r w:rsidR="00644CD5">
        <w:t>.</w:t>
      </w:r>
      <w:r>
        <w:t>695(CYP2C substrate) -1</w:t>
      </w:r>
      <w:r w:rsidR="00644CD5">
        <w:t>.</w:t>
      </w:r>
      <w:r>
        <w:t>12(Indanol dehydrogenase inhibitor) + 0</w:t>
      </w:r>
      <w:r w:rsidR="00644CD5">
        <w:t>.</w:t>
      </w:r>
      <w:r>
        <w:t>951(S-adenosyl-L-methionine decarboxylase inhibitor) + 0</w:t>
      </w:r>
      <w:r w:rsidR="00644CD5">
        <w:t>.</w:t>
      </w:r>
      <w:r>
        <w:t>409(Gynecological disorders treatment) + 0</w:t>
      </w:r>
      <w:r w:rsidR="00644CD5">
        <w:t>.</w:t>
      </w:r>
      <w:r>
        <w:t>0918(Lipophilicity^2) -0</w:t>
      </w:r>
      <w:r w:rsidR="00644CD5">
        <w:t>.</w:t>
      </w:r>
      <w:r>
        <w:t>122(Platelet antagonist) + 0</w:t>
      </w:r>
      <w:r w:rsidR="00644CD5">
        <w:t>.</w:t>
      </w:r>
      <w:r>
        <w:t>18(Imidazoline receptor antagonist) + 0</w:t>
      </w:r>
      <w:r w:rsidR="00644CD5">
        <w:t>.</w:t>
      </w:r>
      <w:r>
        <w:t>245(Immunosuppressant) -0</w:t>
      </w:r>
      <w:r w:rsidR="00644CD5">
        <w:t>.</w:t>
      </w:r>
      <w:r>
        <w:t>555(Cytostatic) -0</w:t>
      </w:r>
      <w:r w:rsidR="00644CD5">
        <w:t>.</w:t>
      </w:r>
      <w:r>
        <w:t>216(Neurotrophic factor) + 1</w:t>
      </w:r>
      <w:r w:rsidR="00644CD5">
        <w:t>.</w:t>
      </w:r>
      <w:r>
        <w:t>12((R)-aminopropanol dehydrogenase inhibitor) -1</w:t>
      </w:r>
      <w:r w:rsidR="00644CD5">
        <w:t>.</w:t>
      </w:r>
      <w:r>
        <w:t>42(Vascular adhesion protein 1 inhibitor) -1</w:t>
      </w:r>
      <w:r w:rsidR="00644CD5">
        <w:t>.</w:t>
      </w:r>
      <w:r>
        <w:t>09(Potassium channel Kv4.3 blocker) + 0</w:t>
      </w:r>
      <w:r w:rsidR="00644CD5">
        <w:t>.</w:t>
      </w:r>
      <w:r>
        <w:t>149(G-protein coupled bile acid receptor 1 antagonist) + 0</w:t>
      </w:r>
      <w:r w:rsidR="00644CD5">
        <w:t>.</w:t>
      </w:r>
      <w:r>
        <w:t>546(Anemia) + 0</w:t>
      </w:r>
      <w:r w:rsidR="00644CD5">
        <w:t>.</w:t>
      </w:r>
      <w:r>
        <w:t>955(Alpha-L-fucosidase inhibitor) + 1</w:t>
      </w:r>
      <w:r w:rsidR="00644CD5">
        <w:t>.</w:t>
      </w:r>
      <w:r>
        <w:t>03(Colony stim</w:t>
      </w:r>
      <w:r>
        <w:t>u</w:t>
      </w:r>
      <w:r>
        <w:t>lating factor agonist) -0</w:t>
      </w:r>
      <w:r w:rsidR="00644CD5">
        <w:t>.</w:t>
      </w:r>
      <w:r>
        <w:t>869(3-Dehydroquinate synthase inhibitor) -0</w:t>
      </w:r>
      <w:r w:rsidR="00644CD5">
        <w:t>.</w:t>
      </w:r>
      <w:r>
        <w:t>295(Epstein-Barr nuclear antigen 1 inhibitor) + 0</w:t>
      </w:r>
      <w:r w:rsidR="00644CD5">
        <w:t>.</w:t>
      </w:r>
      <w:r>
        <w:t>594(Cyclin D1 inhibitor) + 0</w:t>
      </w:r>
      <w:r w:rsidR="00644CD5">
        <w:t>.</w:t>
      </w:r>
      <w:r>
        <w:t>256(Chronic obstructive pulmonary disease treatment) -0</w:t>
      </w:r>
      <w:r w:rsidR="00644CD5">
        <w:t>.</w:t>
      </w:r>
      <w:r>
        <w:t>282(CYP2E substrate) + 0</w:t>
      </w:r>
      <w:r w:rsidR="00644CD5">
        <w:t>.</w:t>
      </w:r>
      <w:r>
        <w:t>731(MYC expression enhancer) + 0</w:t>
      </w:r>
      <w:r w:rsidR="00644CD5">
        <w:t>.</w:t>
      </w:r>
      <w:r>
        <w:t>461(Carbonic anhydrase X inhibitor) -1</w:t>
      </w:r>
      <w:r w:rsidR="00644CD5">
        <w:t>.</w:t>
      </w:r>
      <w:r>
        <w:t>28(Diacylglycerol kinase inhibitor) + 0</w:t>
      </w:r>
      <w:r w:rsidR="00644CD5">
        <w:t>.</w:t>
      </w:r>
      <w:r>
        <w:t>309(Glyceryl-ether monooxygenase inhibitor) -0</w:t>
      </w:r>
      <w:r w:rsidR="00644CD5">
        <w:t>.</w:t>
      </w:r>
      <w:r>
        <w:t>68(Premature ejaculation treatment) -0</w:t>
      </w:r>
      <w:r w:rsidR="00644CD5">
        <w:t>.</w:t>
      </w:r>
      <w:r>
        <w:t>222(Carcinogenic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</w:t>
      </w:r>
      <w:r>
        <w:t>e</w:t>
      </w:r>
      <w:r>
        <w:t>male) -0</w:t>
      </w:r>
      <w:r w:rsidR="00644CD5">
        <w:t>.</w:t>
      </w:r>
      <w:r>
        <w:t>172(Trans-octaprenyltranstransferase inhibitor) -0</w:t>
      </w:r>
      <w:r w:rsidR="00644CD5">
        <w:t>.</w:t>
      </w:r>
      <w:r>
        <w:t>7(Antifibrinolytic) + 0</w:t>
      </w:r>
      <w:r w:rsidR="00644CD5">
        <w:t>.</w:t>
      </w:r>
      <w:r>
        <w:t>275(Alanine racemase inhibitor) -0</w:t>
      </w:r>
      <w:r w:rsidR="00644CD5">
        <w:t>.</w:t>
      </w:r>
      <w:r>
        <w:t>416(EDN1 expression inhibitor) -0</w:t>
      </w:r>
      <w:r w:rsidR="00644CD5">
        <w:t>.</w:t>
      </w:r>
      <w:r>
        <w:t>622(Pyruvate dehydrogenase kinase 1 inhibitor) -0</w:t>
      </w:r>
      <w:r w:rsidR="00644CD5">
        <w:t>.</w:t>
      </w:r>
      <w:r>
        <w:t>27(Antineoplastic (renal cancer)) + 0</w:t>
      </w:r>
      <w:r w:rsidR="00644CD5">
        <w:t>.</w:t>
      </w:r>
      <w:r>
        <w:t>482(Cyclin-dependent kinase 7 inhibitor) + 0</w:t>
      </w:r>
      <w:r w:rsidR="00644CD5">
        <w:t>.</w:t>
      </w:r>
      <w:r>
        <w:t>559(Antiviral (CMV)) + 0</w:t>
      </w:r>
      <w:r w:rsidR="00644CD5">
        <w:t>.</w:t>
      </w:r>
      <w:r>
        <w:t>269(Sentrin-specific protease 8 inhibitor) -0</w:t>
      </w:r>
      <w:r w:rsidR="00644CD5">
        <w:t>.</w:t>
      </w:r>
      <w:r>
        <w:t>371(GPX2 expression enhancer) -0</w:t>
      </w:r>
      <w:r w:rsidR="00644CD5">
        <w:t>.</w:t>
      </w:r>
      <w:r>
        <w:t>296(Cyclin T1 inhibitor) -0</w:t>
      </w:r>
      <w:r w:rsidR="00644CD5">
        <w:t>.</w:t>
      </w:r>
      <w:r>
        <w:t>407(Immunomodulator) -0</w:t>
      </w:r>
      <w:r w:rsidR="00644CD5">
        <w:t>.</w:t>
      </w:r>
      <w:r>
        <w:t>516(Calpain small subunit 1 inhibitor) -0</w:t>
      </w:r>
      <w:r w:rsidR="00644CD5">
        <w:t>.</w:t>
      </w:r>
      <w:r>
        <w:t>589(Cyclin D3 inhibitor) -0</w:t>
      </w:r>
      <w:r w:rsidR="00644CD5">
        <w:t>.</w:t>
      </w:r>
      <w:r>
        <w:t>269(Acute neurologic disorders treatment) + 12</w:t>
      </w:r>
      <w:r w:rsidR="00644CD5">
        <w:t>.</w:t>
      </w:r>
      <w:r>
        <w:t>2(Lipophilicity) + 0</w:t>
      </w:r>
      <w:r w:rsidR="00644CD5">
        <w:t>.</w:t>
      </w:r>
      <w:r>
        <w:t>314(ATP-dependent RNA helicase inhibitor) + 13</w:t>
      </w:r>
      <w:r w:rsidR="00644CD5">
        <w:t>.</w:t>
      </w:r>
      <w:r>
        <w:t>6(Volume) + 0</w:t>
      </w:r>
      <w:r w:rsidR="00644CD5">
        <w:t>.</w:t>
      </w:r>
      <w:r>
        <w:t>235(MAP-kinase-activated kinase 2 inhibitor) + 0</w:t>
      </w:r>
      <w:r w:rsidR="00644CD5">
        <w:t>.</w:t>
      </w:r>
      <w:r>
        <w:t>321(Fibroblast activation protein alpha inhibitor) + 0</w:t>
      </w:r>
      <w:r w:rsidR="00644CD5">
        <w:t>.</w:t>
      </w:r>
      <w:r>
        <w:t>37(Sweating) -0</w:t>
      </w:r>
      <w:r w:rsidR="00644CD5">
        <w:t>.</w:t>
      </w:r>
      <w:r>
        <w:t>424(Prostatic (benign) hyperplasia treatment) + 0</w:t>
      </w:r>
      <w:r w:rsidR="00644CD5">
        <w:t>.</w:t>
      </w:r>
      <w:r>
        <w:t>912(CYP27A substrate) + 0</w:t>
      </w:r>
      <w:r w:rsidR="00644CD5">
        <w:t>.</w:t>
      </w:r>
      <w:r>
        <w:t>733(Galactosylceramide sulfotransferase inhibitor) -0</w:t>
      </w:r>
      <w:r w:rsidR="00644CD5">
        <w:t>.</w:t>
      </w:r>
      <w:r>
        <w:t>298(Purinergic P2T antagonist) + 0</w:t>
      </w:r>
      <w:r w:rsidR="00644CD5">
        <w:t>.</w:t>
      </w:r>
      <w:r>
        <w:t>287(Antineoplastic (brain cancer)) -0</w:t>
      </w:r>
      <w:r w:rsidR="00644CD5">
        <w:t>.</w:t>
      </w:r>
      <w:r>
        <w:t>201(Embryotoxic) -0</w:t>
      </w:r>
      <w:r w:rsidR="00644CD5">
        <w:t>.</w:t>
      </w:r>
      <w:r>
        <w:t>148(Betaine-aldehyde dehydrogenase inhibitor) + 0</w:t>
      </w:r>
      <w:r w:rsidR="00644CD5">
        <w:t>.</w:t>
      </w:r>
      <w:r>
        <w:t>448(Cytosolic phospholipase A2 inhibitor) + 0</w:t>
      </w:r>
      <w:r w:rsidR="00644CD5">
        <w:t>.</w:t>
      </w:r>
      <w:r>
        <w:t>684(Diabetic neuropathy trea</w:t>
      </w:r>
      <w:r>
        <w:t>t</w:t>
      </w:r>
      <w:r>
        <w:t>ment) + 0</w:t>
      </w:r>
      <w:r w:rsidR="00644CD5">
        <w:t>.</w:t>
      </w:r>
      <w:r>
        <w:t>302(Antialcoholic) + 0</w:t>
      </w:r>
      <w:r w:rsidR="00644CD5">
        <w:t>.</w:t>
      </w:r>
      <w:r>
        <w:t>188(Substance P antagonist) -0</w:t>
      </w:r>
      <w:r w:rsidR="00644CD5">
        <w:t>.</w:t>
      </w:r>
      <w:r>
        <w:t>325(DHRS3 expression enhancer) + 0</w:t>
      </w:r>
      <w:r w:rsidR="00644CD5">
        <w:t>.</w:t>
      </w:r>
      <w:r>
        <w:t>66(GADD45B expression enhancer) + 1</w:t>
      </w:r>
      <w:r w:rsidR="00644CD5">
        <w:t>.</w:t>
      </w:r>
      <w:r>
        <w:t>02(3-Hydroxybutyrate dehydrogenase inhibitor) -0</w:t>
      </w:r>
      <w:r w:rsidR="00644CD5">
        <w:t>.</w:t>
      </w:r>
      <w:r>
        <w:t>194(Angiotensin antagonist) -0</w:t>
      </w:r>
      <w:r w:rsidR="00644CD5">
        <w:t>.</w:t>
      </w:r>
      <w:r>
        <w:t>478(Kallikrein 1 inhibitor) + 0</w:t>
      </w:r>
      <w:r w:rsidR="00644CD5">
        <w:t>.</w:t>
      </w:r>
      <w:r>
        <w:t>356(CYP1A1 substrate) + 0</w:t>
      </w:r>
      <w:r w:rsidR="00644CD5">
        <w:t>.</w:t>
      </w:r>
      <w:r>
        <w:t>589(Estrogen beta receptor agonist) -0</w:t>
      </w:r>
      <w:r w:rsidR="00644CD5">
        <w:t>.</w:t>
      </w:r>
      <w:r>
        <w:t>334(Phosphatidylinositol 3-kinase alpha inhibitor) + 0</w:t>
      </w:r>
      <w:r w:rsidR="00644CD5">
        <w:t>.</w:t>
      </w:r>
      <w:r>
        <w:t>598(CYP2D6 inhibitor) + 0</w:t>
      </w:r>
      <w:r w:rsidR="00644CD5">
        <w:t>.</w:t>
      </w:r>
      <w:r>
        <w:t>261(Integrin antagonist) -0</w:t>
      </w:r>
      <w:r w:rsidR="00644CD5">
        <w:t>.</w:t>
      </w:r>
      <w:r>
        <w:t>57(PPARG expression enhancer) + 0</w:t>
      </w:r>
      <w:r w:rsidR="00644CD5">
        <w:t>.</w:t>
      </w:r>
      <w:r>
        <w:t>208(Antiviral (Influenza)) + 1</w:t>
      </w:r>
      <w:r w:rsidR="00644CD5">
        <w:t>.</w:t>
      </w:r>
      <w:r>
        <w:t>03(Chloride/bicarbonate exchanger inhibitor) + 0</w:t>
      </w:r>
      <w:r w:rsidR="00644CD5">
        <w:t>.</w:t>
      </w:r>
      <w:r>
        <w:t>387(HMGCS1 expression enhancer) + 0</w:t>
      </w:r>
      <w:r w:rsidR="00644CD5">
        <w:t>.</w:t>
      </w:r>
      <w:r>
        <w:t>692(Alanine transaminase inhibitor) + 0</w:t>
      </w:r>
      <w:r w:rsidR="00644CD5">
        <w:t>.</w:t>
      </w:r>
      <w:r>
        <w:t>0954(NumPositive) + 1</w:t>
      </w:r>
      <w:r w:rsidR="00644CD5">
        <w:t>.</w:t>
      </w:r>
      <w:r>
        <w:t>01(Pyruvate dehydrogenase stimulant) -0</w:t>
      </w:r>
      <w:r w:rsidR="00644CD5">
        <w:t>.</w:t>
      </w:r>
      <w:r>
        <w:t>307(MAO A inhibitor) + 0</w:t>
      </w:r>
      <w:r w:rsidR="00644CD5">
        <w:t>.</w:t>
      </w:r>
      <w:r>
        <w:t>221(AMP-activated protein kinase inhibitor) -0</w:t>
      </w:r>
      <w:r w:rsidR="00644CD5">
        <w:t>.</w:t>
      </w:r>
      <w:r>
        <w:t>312(TGF beta receptor type I kinase inhibitor) -0</w:t>
      </w:r>
      <w:r w:rsidR="00644CD5">
        <w:t>.</w:t>
      </w:r>
      <w:r>
        <w:t>172(Peptidyl-prolyl cis-trans isomerase FKBP4 inhibitor) + 0</w:t>
      </w:r>
      <w:r w:rsidR="00644CD5">
        <w:t>.</w:t>
      </w:r>
      <w:r>
        <w:t>304(Behavioral disturbance) -0</w:t>
      </w:r>
      <w:r w:rsidR="00644CD5">
        <w:t>.</w:t>
      </w:r>
      <w:r>
        <w:t>196(IL12B expression inhibitor) -0</w:t>
      </w:r>
      <w:r w:rsidR="00644CD5">
        <w:t>.</w:t>
      </w:r>
      <w:r>
        <w:t>152(Antiallergic) -0</w:t>
      </w:r>
      <w:r w:rsidR="00644CD5">
        <w:t>.</w:t>
      </w:r>
      <w:r>
        <w:t>218(ESR1 expression inhib</w:t>
      </w:r>
      <w:r>
        <w:t>i</w:t>
      </w:r>
      <w:r>
        <w:t>tor) -1</w:t>
      </w:r>
      <w:r w:rsidR="00644CD5">
        <w:t>.</w:t>
      </w:r>
      <w:r>
        <w:t>13(Low molecular weight phosphotyrosine protein phosphatase inhibitor) -0</w:t>
      </w:r>
      <w:r w:rsidR="00644CD5">
        <w:t>.</w:t>
      </w:r>
      <w:r>
        <w:t>614(CF transmembrane condu</w:t>
      </w:r>
      <w:r>
        <w:t>c</w:t>
      </w:r>
      <w:r>
        <w:t>tance regulator antagonist) + 0</w:t>
      </w:r>
      <w:r w:rsidR="00644CD5">
        <w:t>.</w:t>
      </w:r>
      <w:r>
        <w:t>351(Carcinogenic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407(Sphingosine 1-phosphate receptor 1 antag</w:t>
      </w:r>
      <w:r>
        <w:t>o</w:t>
      </w:r>
      <w:r>
        <w:t>nist) + 0</w:t>
      </w:r>
      <w:r w:rsidR="00644CD5">
        <w:t>.</w:t>
      </w:r>
      <w:r>
        <w:t>458(Dyslipidemia) -0</w:t>
      </w:r>
      <w:r w:rsidR="00644CD5">
        <w:t>.</w:t>
      </w:r>
      <w:r>
        <w:t>256(Retinoic acid beta receptor agonist) -0</w:t>
      </w:r>
      <w:r w:rsidR="00644CD5">
        <w:t>.</w:t>
      </w:r>
      <w:r>
        <w:t>202(Fatty acid elongase inhibitor) + 0</w:t>
      </w:r>
      <w:r w:rsidR="00644CD5">
        <w:t>.</w:t>
      </w:r>
      <w:r>
        <w:t>469(Calcium channel activator) -0</w:t>
      </w:r>
      <w:r w:rsidR="00644CD5">
        <w:t>.</w:t>
      </w:r>
      <w:r>
        <w:t>355(Cholesterol absorption inhibitor) + 0</w:t>
      </w:r>
      <w:r w:rsidR="00644CD5">
        <w:t>.</w:t>
      </w:r>
      <w:r>
        <w:t>366(Plasminogen activator inhibitor antagonist) -0</w:t>
      </w:r>
      <w:r w:rsidR="00644CD5">
        <w:t>.</w:t>
      </w:r>
      <w:r>
        <w:t>863(Histone-lysine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108(L lactate dehydr</w:t>
      </w:r>
      <w:r>
        <w:t>o</w:t>
      </w:r>
      <w:r>
        <w:t>genase C inhibitor) + 0</w:t>
      </w:r>
      <w:r w:rsidR="00644CD5">
        <w:t>.</w:t>
      </w:r>
      <w:r>
        <w:t>872(Membrane dipeptidase inhibitor) + 0</w:t>
      </w:r>
      <w:r w:rsidR="00644CD5">
        <w:t>.</w:t>
      </w:r>
      <w:r>
        <w:t>228(Phosphodiesterase 6C inhibitor) -0</w:t>
      </w:r>
      <w:r w:rsidR="00644CD5">
        <w:t>.</w:t>
      </w:r>
      <w:r>
        <w:t>319(SLC7A5 expression enhancer) -10</w:t>
      </w:r>
      <w:r w:rsidR="00644CD5">
        <w:t>.</w:t>
      </w:r>
      <w:r>
        <w:t>5(Volume^2) + 0</w:t>
      </w:r>
      <w:r w:rsidR="00644CD5">
        <w:t>.</w:t>
      </w:r>
      <w:r>
        <w:t>331(Antifungal) + 0</w:t>
      </w:r>
      <w:r w:rsidR="00644CD5">
        <w:t>.</w:t>
      </w:r>
      <w:r>
        <w:t>191(Interleukin 1 antagonist) + 0</w:t>
      </w:r>
      <w:r w:rsidR="00644CD5">
        <w:t>.</w:t>
      </w:r>
      <w:r>
        <w:t>535(Adenosine deaminase inhibitor) -0</w:t>
      </w:r>
      <w:r w:rsidR="00644CD5">
        <w:t>.</w:t>
      </w:r>
      <w:r>
        <w:t>645(2-Oxoaldehyde dehydrogenase (NAD+) inhibitor) + 0</w:t>
      </w:r>
      <w:r w:rsidR="00644CD5">
        <w:t>.</w:t>
      </w:r>
      <w:r>
        <w:t>221(Prolyl aminopeptidase inhib</w:t>
      </w:r>
      <w:r>
        <w:t>i</w:t>
      </w:r>
      <w:r>
        <w:t>tor) -0</w:t>
      </w:r>
      <w:r w:rsidR="00644CD5">
        <w:t>.</w:t>
      </w:r>
      <w:r>
        <w:t>56(Hydroxyacylglutathione hydrolase inhibitor) + 0</w:t>
      </w:r>
      <w:r w:rsidR="00644CD5">
        <w:t>.</w:t>
      </w:r>
      <w:r>
        <w:t>215(Elastase 2B inhibitor) -0</w:t>
      </w:r>
      <w:r w:rsidR="00644CD5">
        <w:t>.</w:t>
      </w:r>
      <w:r>
        <w:t>311(Aryl-acylamidase inhib</w:t>
      </w:r>
      <w:r>
        <w:t>i</w:t>
      </w:r>
      <w:r>
        <w:t>tor) -0</w:t>
      </w:r>
      <w:r w:rsidR="00644CD5">
        <w:t>.</w:t>
      </w:r>
      <w:r>
        <w:t>908(CYP24 substrate) + 0</w:t>
      </w:r>
      <w:r w:rsidR="00644CD5">
        <w:t>.</w:t>
      </w:r>
      <w:r>
        <w:t>141(Antineoplastic (endocrine cancer)) -0</w:t>
      </w:r>
      <w:r w:rsidR="00644CD5">
        <w:t>.</w:t>
      </w:r>
      <w:r>
        <w:t>711(Glutamate (mGluR6) antagonist) -0</w:t>
      </w:r>
      <w:r w:rsidR="00644CD5">
        <w:t>.</w:t>
      </w:r>
      <w:r>
        <w:t>325(Estrogen receptor alpha antagonist) + 0</w:t>
      </w:r>
      <w:r w:rsidR="00644CD5">
        <w:t>.</w:t>
      </w:r>
      <w:r>
        <w:t>46(NAD(P)+ transhydrogenase (AB-specific) inhibitor) + 0</w:t>
      </w:r>
      <w:r w:rsidR="00644CD5">
        <w:t>.</w:t>
      </w:r>
      <w:r>
        <w:t>189(Bradycardic) + 0</w:t>
      </w:r>
      <w:r w:rsidR="00644CD5">
        <w:t>.</w:t>
      </w:r>
      <w:r>
        <w:t>21(Alpha galactosidase inhibitor) + 0</w:t>
      </w:r>
      <w:r w:rsidR="00644CD5">
        <w:t>.</w:t>
      </w:r>
      <w:r>
        <w:t>353(Arylamine N-acetyltransferase inhibitor) -0</w:t>
      </w:r>
      <w:r w:rsidR="00644CD5">
        <w:t>.</w:t>
      </w:r>
      <w:r>
        <w:t>852(mRNA (nucleoside-2'-O-)-methyltransferase inhibitor) + 0</w:t>
      </w:r>
      <w:r w:rsidR="00644CD5">
        <w:t>.</w:t>
      </w:r>
      <w:r>
        <w:t>156(Ribosomal protein S6 kinase inhibitor) -0</w:t>
      </w:r>
      <w:r w:rsidR="00644CD5">
        <w:t>.</w:t>
      </w:r>
      <w:r>
        <w:t>376(Histone acetyltransferase inhibitor) + 5(Length^3) + 0</w:t>
      </w:r>
      <w:r w:rsidR="00644CD5">
        <w:t>.</w:t>
      </w:r>
      <w:r>
        <w:t>238(Cytosolic phospholipase A2 beta inhibitor) + 0</w:t>
      </w:r>
      <w:r w:rsidR="00644CD5">
        <w:t>.</w:t>
      </w:r>
      <w:r>
        <w:t>188(Prostaglandin E1 agonist) + 0</w:t>
      </w:r>
      <w:r w:rsidR="00644CD5">
        <w:t>.</w:t>
      </w:r>
      <w:r>
        <w:t>391(Carcinogenic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202(Ribosomal protein S6 kinase alpha 2 inhibitor) + 0</w:t>
      </w:r>
      <w:r w:rsidR="00644CD5">
        <w:t>.</w:t>
      </w:r>
      <w:r>
        <w:t>164(Antineoplastic (bone cancer)) + 0</w:t>
      </w:r>
      <w:r w:rsidR="00644CD5">
        <w:t>.</w:t>
      </w:r>
      <w:r>
        <w:t>807(HCV NS3/NS4A protease inhibitor) -0</w:t>
      </w:r>
      <w:r w:rsidR="00644CD5">
        <w:t>.</w:t>
      </w:r>
      <w:r>
        <w:t>28(Nicotinamidase inhibitor) + 0</w:t>
      </w:r>
      <w:r w:rsidR="00644CD5">
        <w:t>.</w:t>
      </w:r>
      <w:r>
        <w:t>669(Prephenate dehydratase inhibitor) -0</w:t>
      </w:r>
      <w:r w:rsidR="00644CD5">
        <w:t>.</w:t>
      </w:r>
      <w:r>
        <w:t>506(Dipeptidyl peptidase I inhibitor) -</w:t>
      </w:r>
      <w:r>
        <w:lastRenderedPageBreak/>
        <w:t>0</w:t>
      </w:r>
      <w:r w:rsidR="00644CD5">
        <w:t>.</w:t>
      </w:r>
      <w:r>
        <w:t>41(Glutathione reductase inhibitor) + 0</w:t>
      </w:r>
      <w:r w:rsidR="00644CD5">
        <w:t>.</w:t>
      </w:r>
      <w:r>
        <w:t>253(Clk dual-specificity kinase inhibitor) + 0</w:t>
      </w:r>
      <w:r w:rsidR="00644CD5">
        <w:t>.</w:t>
      </w:r>
      <w:r>
        <w:t>733(Sodium/hydrogen e</w:t>
      </w:r>
      <w:r>
        <w:t>x</w:t>
      </w:r>
      <w:r>
        <w:t>changer 3 inhibitor) -0</w:t>
      </w:r>
      <w:r w:rsidR="00644CD5">
        <w:t>.</w:t>
      </w:r>
      <w:r>
        <w:t>124(NGFR expression enhancer) + 0</w:t>
      </w:r>
      <w:r w:rsidR="00644CD5">
        <w:t>.</w:t>
      </w:r>
      <w:r>
        <w:t>478(DUSP10 expression enhancer) -0</w:t>
      </w:r>
      <w:r w:rsidR="00644CD5">
        <w:t>.</w:t>
      </w:r>
      <w:r>
        <w:t>272(Sodium cha</w:t>
      </w:r>
      <w:r>
        <w:t>n</w:t>
      </w:r>
      <w:r>
        <w:t>nel blocker) + 0</w:t>
      </w:r>
      <w:r w:rsidR="00644CD5">
        <w:t>.</w:t>
      </w:r>
      <w:r>
        <w:t>189(Membrane integrity antagonist) -0</w:t>
      </w:r>
      <w:r w:rsidR="00644CD5">
        <w:t>.</w:t>
      </w:r>
      <w:r>
        <w:t>546(ATM kinase inhibitor) + 0</w:t>
      </w:r>
      <w:r w:rsidR="00644CD5">
        <w:t>.</w:t>
      </w:r>
      <w:r>
        <w:t>579(2-Enoate reductase inhib</w:t>
      </w:r>
      <w:r>
        <w:t>i</w:t>
      </w:r>
      <w:r>
        <w:t>tor) -0</w:t>
      </w:r>
      <w:r w:rsidR="00644CD5">
        <w:t>.</w:t>
      </w:r>
      <w:r>
        <w:t>205(Microtubule stabilization) -0</w:t>
      </w:r>
      <w:r w:rsidR="00644CD5">
        <w:t>.</w:t>
      </w:r>
      <w:r>
        <w:t>501(Histone deacetylase 11 inhibitor) + 0</w:t>
      </w:r>
      <w:r w:rsidR="00644CD5">
        <w:t>.</w:t>
      </w:r>
      <w:r>
        <w:t>182(Glucocorticoid antagonist) + 0</w:t>
      </w:r>
      <w:r w:rsidR="00644CD5">
        <w:t>.</w:t>
      </w:r>
      <w:r>
        <w:t>649(Factor XIIIa inhibitor) + 0</w:t>
      </w:r>
      <w:r w:rsidR="00644CD5">
        <w:t>.</w:t>
      </w:r>
      <w:r>
        <w:t>354(Ototoxicity) -0</w:t>
      </w:r>
      <w:r w:rsidR="00644CD5">
        <w:t>.</w:t>
      </w:r>
      <w:r>
        <w:t>262(Myasthenia Gravis) -0</w:t>
      </w:r>
      <w:r w:rsidR="00644CD5">
        <w:t>.</w:t>
      </w:r>
      <w:r>
        <w:t>713(Neuropathy treatment) -0</w:t>
      </w:r>
      <w:r w:rsidR="00644CD5">
        <w:t>.</w:t>
      </w:r>
      <w:r>
        <w:t>137(CYP2C10 substrate) + 0</w:t>
      </w:r>
      <w:r w:rsidR="00644CD5">
        <w:t>.</w:t>
      </w:r>
      <w:r>
        <w:t>765(AMP-activated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302(UGT1A4 su</w:t>
      </w:r>
      <w:r>
        <w:t>b</w:t>
      </w:r>
      <w:r>
        <w:t>strate) -0</w:t>
      </w:r>
      <w:r w:rsidR="00644CD5">
        <w:t>.</w:t>
      </w:r>
      <w:r>
        <w:t>171(HIV-2 pol protein inhibitor) + 0</w:t>
      </w:r>
      <w:r w:rsidR="00644CD5">
        <w:t>.</w:t>
      </w:r>
      <w:r>
        <w:t>561(CXC chemokine L1/GRO-alpha antagonist) -0</w:t>
      </w:r>
      <w:r w:rsidR="00644CD5">
        <w:t>.</w:t>
      </w:r>
      <w:r>
        <w:t>118(Cyclin H i</w:t>
      </w:r>
      <w:r>
        <w:t>n</w:t>
      </w:r>
      <w:r>
        <w:t>hibitor) + 0</w:t>
      </w:r>
      <w:r w:rsidR="00644CD5">
        <w:t>.</w:t>
      </w:r>
      <w:r>
        <w:t>189(Signal transduction pathways inhibitor) -0</w:t>
      </w:r>
      <w:r w:rsidR="00644CD5">
        <w:t>.</w:t>
      </w:r>
      <w:r>
        <w:t>56(5'-Nucleotidase inhibitor) -0</w:t>
      </w:r>
      <w:r w:rsidR="00644CD5">
        <w:t>.</w:t>
      </w:r>
      <w:r>
        <w:t>268(Fatty liver) + 0</w:t>
      </w:r>
      <w:r w:rsidR="00644CD5">
        <w:t>.</w:t>
      </w:r>
      <w:r>
        <w:t>163(Antiprotozoal (Toxoplasma)) -0</w:t>
      </w:r>
      <w:r w:rsidR="00644CD5">
        <w:t>.</w:t>
      </w:r>
      <w:r>
        <w:t>585(Argininosuccinate lyase inhibitor) -0</w:t>
      </w:r>
      <w:r w:rsidR="00644CD5">
        <w:t>.</w:t>
      </w:r>
      <w:r>
        <w:t>535(Testosterone 17beta-dehydrogenase inhibitor) + 0</w:t>
      </w:r>
      <w:r w:rsidR="00644CD5">
        <w:t>.</w:t>
      </w:r>
      <w:r>
        <w:t>373(GABA C receptor antagonist) -0</w:t>
      </w:r>
      <w:r w:rsidR="00644CD5">
        <w:t>.</w:t>
      </w:r>
      <w:r>
        <w:t>149(CYP51 inhibitor) + 0</w:t>
      </w:r>
      <w:r w:rsidR="00644CD5">
        <w:t>.</w:t>
      </w:r>
      <w:r>
        <w:t>483(Phosphodiesterase VII inhibitor) -0</w:t>
      </w:r>
      <w:r w:rsidR="00644CD5">
        <w:t>.</w:t>
      </w:r>
      <w:r>
        <w:t>213(Eosinophilia) -0</w:t>
      </w:r>
      <w:r w:rsidR="00644CD5">
        <w:t>.</w:t>
      </w:r>
      <w:r>
        <w:t>151(HMG CoA reductase inhibitor) + 0</w:t>
      </w:r>
      <w:r w:rsidR="00644CD5">
        <w:t>.</w:t>
      </w:r>
      <w:r>
        <w:t>142(Antifungal (Candida)) -0</w:t>
      </w:r>
      <w:r w:rsidR="00644CD5">
        <w:t>.</w:t>
      </w:r>
      <w:r>
        <w:t>183(Vasopressin 1 agonist) + 0</w:t>
      </w:r>
      <w:r w:rsidR="00644CD5">
        <w:t>.</w:t>
      </w:r>
      <w:r>
        <w:t>944(Riboflavin synthase inhibitor) + 0</w:t>
      </w:r>
      <w:r w:rsidR="00644CD5">
        <w:t>.</w:t>
      </w:r>
      <w:r>
        <w:t>362(CAT expression inhibitor) -0</w:t>
      </w:r>
      <w:r w:rsidR="00644CD5">
        <w:t>.</w:t>
      </w:r>
      <w:r>
        <w:t>0966(GST P substrate) -0</w:t>
      </w:r>
      <w:r w:rsidR="00644CD5">
        <w:t>.</w:t>
      </w:r>
      <w:r>
        <w:t>232(Eukaryotic translation initiation factor 4 gamma 1 inhibitor) -0</w:t>
      </w:r>
      <w:r w:rsidR="00644CD5">
        <w:t>.</w:t>
      </w:r>
      <w:r>
        <w:t>431(UDP-3-O-acyl-N-acetylglucosamine deacetylase inhibitor) + 0</w:t>
      </w:r>
      <w:r w:rsidR="00644CD5">
        <w:t>.</w:t>
      </w:r>
      <w:r>
        <w:t>293(Membrane permeability enhancer) -0</w:t>
      </w:r>
      <w:r w:rsidR="00644CD5">
        <w:t>.</w:t>
      </w:r>
      <w:r>
        <w:t>167(Platelet growth factor antagonist) + 0</w:t>
      </w:r>
      <w:r w:rsidR="00644CD5">
        <w:t>.</w:t>
      </w:r>
      <w:r>
        <w:t>428(Antipruritic</w:t>
      </w:r>
      <w:r w:rsidR="00644CD5">
        <w:t>.</w:t>
      </w:r>
      <w:r>
        <w:t xml:space="preserve"> non-allergic) + 0</w:t>
      </w:r>
      <w:r w:rsidR="00644CD5">
        <w:t>.</w:t>
      </w:r>
      <w:r>
        <w:t>564(UGT2B4 substrate) + 0</w:t>
      </w:r>
      <w:r w:rsidR="00644CD5">
        <w:t>.</w:t>
      </w:r>
      <w:r>
        <w:t>143(Alpha 2c adrenoreceptor agonist) -0</w:t>
      </w:r>
      <w:r w:rsidR="00644CD5">
        <w:t>.</w:t>
      </w:r>
      <w:r>
        <w:t>369(TOP2A expression inhibitor) -0</w:t>
      </w:r>
      <w:r w:rsidR="00644CD5">
        <w:t>.</w:t>
      </w:r>
      <w:r>
        <w:t>143(HIV attachment inhibitor) -0</w:t>
      </w:r>
      <w:r w:rsidR="00644CD5">
        <w:t>.</w:t>
      </w:r>
      <w:r>
        <w:t>172(Polo-like kinase-2 inhibitor) -0</w:t>
      </w:r>
      <w:r w:rsidR="00644CD5">
        <w:t>.</w:t>
      </w:r>
      <w:r>
        <w:t>24(EphB4 antagonist) + 0</w:t>
      </w:r>
      <w:r w:rsidR="00644CD5">
        <w:t>.</w:t>
      </w:r>
      <w:r>
        <w:t>155(Proto-oncogene tyrosine-protein kinase c-hck inhibitor) + 0</w:t>
      </w:r>
      <w:r w:rsidR="00644CD5">
        <w:t>.</w:t>
      </w:r>
      <w:r>
        <w:t>414(CDKN1C expression enhancer) -0</w:t>
      </w:r>
      <w:r w:rsidR="00644CD5">
        <w:t>.</w:t>
      </w:r>
      <w:r>
        <w:t>361(Endopeptidase inhibitor) -0</w:t>
      </w:r>
      <w:r w:rsidR="00644CD5">
        <w:t>.</w:t>
      </w:r>
      <w:r>
        <w:t>357(Alpha-L-rhamnosidase inhibitor) -0</w:t>
      </w:r>
      <w:r w:rsidR="00644CD5">
        <w:t>.</w:t>
      </w:r>
      <w:r>
        <w:t>124(Macrophage elastase i</w:t>
      </w:r>
      <w:r>
        <w:t>n</w:t>
      </w:r>
      <w:r>
        <w:t>hibitor) -0</w:t>
      </w:r>
      <w:r w:rsidR="00644CD5">
        <w:t>.</w:t>
      </w:r>
      <w:r>
        <w:t>164(Antipyretic) -0</w:t>
      </w:r>
      <w:r w:rsidR="00644CD5">
        <w:t>.</w:t>
      </w:r>
      <w:r>
        <w:t>129(TEC kinase inhibitor) -0</w:t>
      </w:r>
      <w:r w:rsidR="00644CD5">
        <w:t>.</w:t>
      </w:r>
      <w:r>
        <w:t>374(Lactate 2-monooxygenase inhibitor) + 0</w:t>
      </w:r>
      <w:r w:rsidR="00644CD5">
        <w:t>.</w:t>
      </w:r>
      <w:r>
        <w:t>199(Janus tyrosine kinase 1 inhibitor) -0</w:t>
      </w:r>
      <w:r w:rsidR="00644CD5">
        <w:t>.</w:t>
      </w:r>
      <w:r>
        <w:t>143(Sigma 1 receptor agonist) + 0</w:t>
      </w:r>
      <w:r w:rsidR="00644CD5">
        <w:t>.</w:t>
      </w:r>
      <w:r>
        <w:t>355(Beta-D-fucosidase inhibitor) + 0</w:t>
      </w:r>
      <w:r w:rsidR="00644CD5">
        <w:t>.</w:t>
      </w:r>
      <w:r>
        <w:t>129(Trypsin III inhibitor) -0</w:t>
      </w:r>
      <w:r w:rsidR="00644CD5">
        <w:t>.</w:t>
      </w:r>
      <w:r>
        <w:t>224(Fibroblast growth factor 1 antagonist) -0</w:t>
      </w:r>
      <w:r w:rsidR="00644CD5">
        <w:t>.</w:t>
      </w:r>
      <w:r>
        <w:t>269(Inducible nitric oxide synthase inhibitor) -0</w:t>
      </w:r>
      <w:r w:rsidR="00644CD5">
        <w:t>.</w:t>
      </w:r>
      <w:r>
        <w:t>388(Sphingosine 1-phosphate receptor 3 antagonist) + 0</w:t>
      </w:r>
      <w:r w:rsidR="00644CD5">
        <w:t>.</w:t>
      </w:r>
      <w:r>
        <w:t>151(Bulimia treatment) + 0</w:t>
      </w:r>
      <w:r w:rsidR="00644CD5">
        <w:t>.</w:t>
      </w:r>
      <w:r>
        <w:t>155(Gastrointestinal disorders treatment) + 0</w:t>
      </w:r>
      <w:r w:rsidR="00644CD5">
        <w:t>.</w:t>
      </w:r>
      <w:r>
        <w:t>0715(Inflammatory Bowel disease treatment) -0</w:t>
      </w:r>
      <w:r w:rsidR="00644CD5">
        <w:t>.</w:t>
      </w:r>
      <w:r>
        <w:t>383(Anesthetic inhalation) -0</w:t>
      </w:r>
      <w:r w:rsidR="00644CD5">
        <w:t>.</w:t>
      </w:r>
      <w:r>
        <w:t>288(PIM1 expression enhancer) + 0</w:t>
      </w:r>
      <w:r w:rsidR="00644CD5">
        <w:t>.</w:t>
      </w:r>
      <w:r>
        <w:t>111(Phosphate transporter inhibitor) -0</w:t>
      </w:r>
      <w:r w:rsidR="00644CD5">
        <w:t>.</w:t>
      </w:r>
      <w:r>
        <w:t>391(Alpha 1 adrenoreceptor agonist) + 0</w:t>
      </w:r>
      <w:r w:rsidR="00644CD5">
        <w:t>.</w:t>
      </w:r>
      <w:r>
        <w:t>643(Asparagine-oxo-acid transaminase inhibitor) -0</w:t>
      </w:r>
      <w:r w:rsidR="00644CD5">
        <w:t>.</w:t>
      </w:r>
      <w:r>
        <w:t>128(Phosphodiesterase X inhibitor) + 0</w:t>
      </w:r>
      <w:r w:rsidR="00644CD5">
        <w:t>.</w:t>
      </w:r>
      <w:r>
        <w:t>321(Nuclear factor of activated T-cells cyt</w:t>
      </w:r>
      <w:r>
        <w:t>o</w:t>
      </w:r>
      <w:r>
        <w:t>plasmic 2 inhibitor) -1(Beta-1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505(CDK4/cyclin D inhibitor) -0</w:t>
      </w:r>
      <w:r w:rsidR="00644CD5">
        <w:t>.</w:t>
      </w:r>
      <w:r>
        <w:t>398(UDP-glucuronate decarboxylase inhibitor) + 0</w:t>
      </w:r>
      <w:r w:rsidR="00644CD5">
        <w:t>.</w:t>
      </w:r>
      <w:r>
        <w:t>504(Formyl peptide receptor 1 antagonist) + 0</w:t>
      </w:r>
      <w:r w:rsidR="00644CD5">
        <w:t>.</w:t>
      </w:r>
      <w:r>
        <w:t>143(Vesicle monoamine transporter 2 inhibitor) -0</w:t>
      </w:r>
      <w:r w:rsidR="00644CD5">
        <w:t>.</w:t>
      </w:r>
      <w:r>
        <w:t>118(Dyspnea) -0</w:t>
      </w:r>
      <w:r w:rsidR="00644CD5">
        <w:t>.</w:t>
      </w:r>
      <w:r>
        <w:t>156(Opioid mu receptor antag</w:t>
      </w:r>
      <w:r>
        <w:t>o</w:t>
      </w:r>
      <w:r>
        <w:t>nist) -0</w:t>
      </w:r>
      <w:r w:rsidR="00644CD5">
        <w:t>.</w:t>
      </w:r>
      <w:r>
        <w:t>25(Xanthine oxidase inhibitor) -0</w:t>
      </w:r>
      <w:r w:rsidR="00644CD5">
        <w:t>.</w:t>
      </w:r>
      <w:r>
        <w:t>131(2</w:t>
      </w:r>
      <w:r w:rsidR="00644CD5">
        <w:t>.</w:t>
      </w:r>
      <w:r>
        <w:t>3-Oxidosqualene-lanosterol cyclase inhibitor) + 0</w:t>
      </w:r>
      <w:r w:rsidR="00644CD5">
        <w:t>.</w:t>
      </w:r>
      <w:r>
        <w:t>093(FABP1 expre</w:t>
      </w:r>
      <w:r>
        <w:t>s</w:t>
      </w:r>
      <w:r>
        <w:t>sion enhancer) + 0</w:t>
      </w:r>
      <w:r w:rsidR="00644CD5">
        <w:t>.</w:t>
      </w:r>
      <w:r>
        <w:t>0924(Opioid delta 1 receptor antagonist) -0</w:t>
      </w:r>
      <w:r w:rsidR="00644CD5">
        <w:t>.</w:t>
      </w:r>
      <w:r>
        <w:t>395(Glycogen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103(Tryptophan hydroxylase 1 inhibitor) -0</w:t>
      </w:r>
      <w:r w:rsidR="00644CD5">
        <w:t>.</w:t>
      </w:r>
      <w:r>
        <w:t>155(Protein phosphatase 2A inhibitor) + 0</w:t>
      </w:r>
      <w:r w:rsidR="00644CD5">
        <w:t>.</w:t>
      </w:r>
      <w:r>
        <w:t>457(2-(acetamidomethylene)succinate hydrolase inhibitor) -0</w:t>
      </w:r>
      <w:r w:rsidR="00644CD5">
        <w:t>.</w:t>
      </w:r>
      <w:r>
        <w:t>113(Histone deacetylase 1B inhibitor) -0</w:t>
      </w:r>
      <w:r w:rsidR="00644CD5">
        <w:t>.</w:t>
      </w:r>
      <w:r>
        <w:t>121(CC chemokine receptor antagonist) -0</w:t>
      </w:r>
      <w:r w:rsidR="00644CD5">
        <w:t>.</w:t>
      </w:r>
      <w:r>
        <w:t>121(5 Hydroxytryptamine 1F agonist) + 0</w:t>
      </w:r>
      <w:r w:rsidR="00644CD5">
        <w:t>.</w:t>
      </w:r>
      <w:r>
        <w:t>174(Sigma receptor agonist) -0</w:t>
      </w:r>
      <w:r w:rsidR="00644CD5">
        <w:t>.</w:t>
      </w:r>
      <w:r>
        <w:t>143(MAP kinase 12 inhibitor) + 0</w:t>
      </w:r>
      <w:r w:rsidR="00644CD5">
        <w:t>.</w:t>
      </w:r>
      <w:r>
        <w:t>0808(Thiol protease inhibitor) + 0</w:t>
      </w:r>
      <w:r w:rsidR="00644CD5">
        <w:t>.</w:t>
      </w:r>
      <w:r>
        <w:t>329(L-ascorbate peroxidase inhibitor) -0</w:t>
      </w:r>
      <w:r w:rsidR="00644CD5">
        <w:t>.</w:t>
      </w:r>
      <w:r>
        <w:t>381(Retinoid X alpha rece</w:t>
      </w:r>
      <w:r>
        <w:t>p</w:t>
      </w:r>
      <w:r>
        <w:t>tor antagonist) + 0</w:t>
      </w:r>
      <w:r w:rsidR="00644CD5">
        <w:t>.</w:t>
      </w:r>
      <w:r>
        <w:t>299(Thromboxane antagonist) + 0</w:t>
      </w:r>
      <w:r w:rsidR="00644CD5">
        <w:t>.</w:t>
      </w:r>
      <w:r>
        <w:t>108(Macrophage colony-stimulating factor 1 receptor antag</w:t>
      </w:r>
      <w:r>
        <w:t>o</w:t>
      </w:r>
      <w:r>
        <w:t>nist) -0</w:t>
      </w:r>
      <w:r w:rsidR="00644CD5">
        <w:t>.</w:t>
      </w:r>
      <w:r>
        <w:t>137(Complement C3a chemotactic receptor antagonist) -0</w:t>
      </w:r>
      <w:r w:rsidR="00644CD5">
        <w:t>.</w:t>
      </w:r>
      <w:r>
        <w:t>106(Gastroesophageal reflux disease treatment) + 0</w:t>
      </w:r>
      <w:r w:rsidR="00644CD5">
        <w:t>.</w:t>
      </w:r>
      <w:r>
        <w:t>13(Sirtuin 2 inhibitor) -0</w:t>
      </w:r>
      <w:r w:rsidR="00644CD5">
        <w:t>.</w:t>
      </w:r>
      <w:r>
        <w:t>128(Hypomania) + 0</w:t>
      </w:r>
      <w:r w:rsidR="00644CD5">
        <w:t>.</w:t>
      </w:r>
      <w:r>
        <w:t>156(Cell wall biosynthesis inhibitor) + 0</w:t>
      </w:r>
      <w:r w:rsidR="00644CD5">
        <w:t>.</w:t>
      </w:r>
      <w:r>
        <w:t>156(5 Hydroxytryptamine agonist) -0</w:t>
      </w:r>
      <w:r w:rsidR="00644CD5">
        <w:t>.</w:t>
      </w:r>
      <w:r>
        <w:t>109(AXL receptor tyrosine kinase inhibitor) + 0</w:t>
      </w:r>
      <w:r w:rsidR="00644CD5">
        <w:t>.</w:t>
      </w:r>
      <w:r>
        <w:t>508(Uridine nucleosidase inhibitor) + 0</w:t>
      </w:r>
      <w:r w:rsidR="00644CD5">
        <w:t>.</w:t>
      </w:r>
      <w:r>
        <w:t>121(Prostaglandin EP12 antagonist) + 0</w:t>
      </w:r>
      <w:r w:rsidR="00644CD5">
        <w:t>.</w:t>
      </w:r>
      <w:r>
        <w:t>292(CYP11B1 inhibitor) + 0</w:t>
      </w:r>
      <w:r w:rsidR="00644CD5">
        <w:t>.</w:t>
      </w:r>
      <w:r>
        <w:t>0146(NumHal) + 0</w:t>
      </w:r>
      <w:r w:rsidR="00644CD5">
        <w:t>.</w:t>
      </w:r>
      <w:r>
        <w:t>305(CXC chemokine 1 receptor antagonist) -0</w:t>
      </w:r>
      <w:r w:rsidR="00644CD5">
        <w:t>.</w:t>
      </w:r>
      <w:r>
        <w:t>12(Antimycobacterial) -0</w:t>
      </w:r>
      <w:r w:rsidR="00644CD5">
        <w:t>.</w:t>
      </w:r>
      <w:r>
        <w:t>105(Calpain 2 inhibitor) + 0</w:t>
      </w:r>
      <w:r w:rsidR="00644CD5">
        <w:t>.</w:t>
      </w:r>
      <w:r>
        <w:t>259(L-iditol 2-dehydrogenase inhibitor) + 0</w:t>
      </w:r>
      <w:r w:rsidR="00644CD5">
        <w:t>.</w:t>
      </w:r>
      <w:r>
        <w:t>116(Analeptic) + 0</w:t>
      </w:r>
      <w:r w:rsidR="00644CD5">
        <w:t>.</w:t>
      </w:r>
      <w:r>
        <w:t>603(Imidazoline I2 receptor antagonist) + 0</w:t>
      </w:r>
      <w:r w:rsidR="00644CD5">
        <w:t>.</w:t>
      </w:r>
      <w:r>
        <w:t>085(Neuropeptide FF antagonist) + 0</w:t>
      </w:r>
      <w:r w:rsidR="00644CD5">
        <w:t>.</w:t>
      </w:r>
      <w:r>
        <w:t>0976(Psychomotor impairment) -0</w:t>
      </w:r>
      <w:r w:rsidR="00644CD5">
        <w:t>.</w:t>
      </w:r>
      <w:r>
        <w:t>271(Glucosyl transferase inhibitor) -0</w:t>
      </w:r>
      <w:r w:rsidR="00644CD5">
        <w:t>.</w:t>
      </w:r>
      <w:r>
        <w:t>144(Cerebral hemorrhage) + 0</w:t>
      </w:r>
      <w:r w:rsidR="00644CD5">
        <w:t>.</w:t>
      </w:r>
      <w:r>
        <w:t>164(Probable DNA dC-&gt;dU-editing enzyme APOBEC-3A inhibitor) -0</w:t>
      </w:r>
      <w:r w:rsidR="00644CD5">
        <w:t>.</w:t>
      </w:r>
      <w:r>
        <w:t>0752(Dry eye syndrome treatment) + 0</w:t>
      </w:r>
      <w:r w:rsidR="00644CD5">
        <w:t>.</w:t>
      </w:r>
      <w:r>
        <w:t>225(DOPA decarboxylase inhibitor) + 0</w:t>
      </w:r>
      <w:r w:rsidR="00644CD5">
        <w:t>.</w:t>
      </w:r>
      <w:r>
        <w:t>0694(Lipoxin receptor agonist) -0</w:t>
      </w:r>
      <w:r w:rsidR="00644CD5">
        <w:t>.</w:t>
      </w:r>
      <w:r>
        <w:t>129(Carcinogenic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254(Histidine decarboxylase i</w:t>
      </w:r>
      <w:r>
        <w:t>n</w:t>
      </w:r>
      <w:r>
        <w:t>hibitor) + 0</w:t>
      </w:r>
      <w:r w:rsidR="00644CD5">
        <w:t>.</w:t>
      </w:r>
      <w:r>
        <w:t>0793(Candidapepsin 2 inhibitor) + 0</w:t>
      </w:r>
      <w:r w:rsidR="00644CD5">
        <w:t>.</w:t>
      </w:r>
      <w:r>
        <w:t>225(Interleukin 1a antagonist) + 0</w:t>
      </w:r>
      <w:r w:rsidR="00644CD5">
        <w:t>.</w:t>
      </w:r>
      <w:r>
        <w:t>0621(Isoleucine-tRNA ligase inhibitor) + 0</w:t>
      </w:r>
      <w:r w:rsidR="00644CD5">
        <w:t>.</w:t>
      </w:r>
      <w:r>
        <w:t>0733(3 Beta-hydroxy-delta 5-steroid dehydrogenase inhibitor) -0</w:t>
      </w:r>
      <w:r w:rsidR="00644CD5">
        <w:t>.</w:t>
      </w:r>
      <w:r>
        <w:t>214(Myeloperoxidase inhibitor) + 0</w:t>
      </w:r>
      <w:r w:rsidR="00644CD5">
        <w:t>.</w:t>
      </w:r>
      <w:r>
        <w:t>0735(Cyanosis) -0</w:t>
      </w:r>
      <w:r w:rsidR="00644CD5">
        <w:t>.</w:t>
      </w:r>
      <w:r>
        <w:t>0742(Sleep disturbance) -0</w:t>
      </w:r>
      <w:r w:rsidR="00644CD5">
        <w:t>.</w:t>
      </w:r>
      <w:r>
        <w:t>0626(Peroxisome proliferator-activated receptor gamma agonist) -0</w:t>
      </w:r>
      <w:r w:rsidR="00644CD5">
        <w:t>.</w:t>
      </w:r>
      <w:r>
        <w:t>0104(NumNegative) + 0</w:t>
      </w:r>
      <w:r w:rsidR="00644CD5">
        <w:t>.</w:t>
      </w:r>
      <w:r>
        <w:t>0522(Protein 30S ribosomal subunit inhibitor) + 0</w:t>
      </w:r>
      <w:r w:rsidR="00644CD5">
        <w:t>.</w:t>
      </w:r>
      <w:r>
        <w:t>0583(Retinopathy treatment) -0</w:t>
      </w:r>
      <w:r w:rsidR="00644CD5">
        <w:t>.</w:t>
      </w:r>
      <w:r>
        <w:t>0572(Lassitude treatment) + 0</w:t>
      </w:r>
      <w:r w:rsidR="00644CD5">
        <w:t>.</w:t>
      </w:r>
      <w:r>
        <w:t>0668(Dopamine precursors) -0</w:t>
      </w:r>
      <w:r w:rsidR="00644CD5">
        <w:t>.</w:t>
      </w:r>
      <w:r>
        <w:t>249(Kexin inhibitor) -0</w:t>
      </w:r>
      <w:r w:rsidR="00644CD5">
        <w:t>.</w:t>
      </w:r>
      <w:r>
        <w:t>0402(Spasmolytic</w:t>
      </w:r>
      <w:r w:rsidR="00644CD5">
        <w:t>.</w:t>
      </w:r>
      <w:r>
        <w:t xml:space="preserve"> urinary) -0</w:t>
      </w:r>
      <w:r w:rsidR="00644CD5">
        <w:t>.</w:t>
      </w:r>
      <w:r>
        <w:t>176(Free fatty acid receptor 1 agonist) + 0</w:t>
      </w:r>
      <w:r w:rsidR="00644CD5">
        <w:t>.</w:t>
      </w:r>
      <w:r>
        <w:t>339(Ribose-5-phosphate isomerase inhibitor) + 0</w:t>
      </w:r>
      <w:r w:rsidR="00644CD5">
        <w:t>.</w:t>
      </w:r>
      <w:r>
        <w:t>0387(Antibiotic Ca</w:t>
      </w:r>
      <w:r>
        <w:t>r</w:t>
      </w:r>
      <w:r>
        <w:t>bacephem-like) -0</w:t>
      </w:r>
      <w:r w:rsidR="00644CD5">
        <w:t>.</w:t>
      </w:r>
      <w:r>
        <w:t>0544(Glutamate (mGluR group I) agonist) -0</w:t>
      </w:r>
      <w:r w:rsidR="00644CD5">
        <w:t>.</w:t>
      </w:r>
      <w:r>
        <w:t>0516(ATPase (Mitochondrial F1F0) inhibitor) -0</w:t>
      </w:r>
      <w:r w:rsidR="00644CD5">
        <w:t>.</w:t>
      </w:r>
      <w:r>
        <w:t>14(Thromboxane synthase inhibitor) -0</w:t>
      </w:r>
      <w:r w:rsidR="00644CD5">
        <w:t>.</w:t>
      </w:r>
      <w:r>
        <w:t>073(Integrin beta3 antagonist) + 0</w:t>
      </w:r>
      <w:r w:rsidR="00644CD5">
        <w:t>.</w:t>
      </w:r>
      <w:r>
        <w:t>0371(Chloride channel blocker) + 0</w:t>
      </w:r>
      <w:r w:rsidR="00644CD5">
        <w:t>.</w:t>
      </w:r>
      <w:r>
        <w:t>279(Neuraminidase inhibitor) + 0</w:t>
      </w:r>
      <w:r w:rsidR="00644CD5">
        <w:t>.</w:t>
      </w:r>
      <w:r>
        <w:t>0536(Pain) -0</w:t>
      </w:r>
      <w:r w:rsidR="00644CD5">
        <w:t>.</w:t>
      </w:r>
      <w:r>
        <w:t>266(6-Phosphofructo-2-kinase inhibitor) + 0</w:t>
      </w:r>
      <w:r w:rsidR="00644CD5">
        <w:t>.</w:t>
      </w:r>
      <w:r>
        <w:t>0435(Histone deacet</w:t>
      </w:r>
      <w:r>
        <w:t>y</w:t>
      </w:r>
      <w:r>
        <w:t>lase class IIb inhibitor) -0</w:t>
      </w:r>
      <w:r w:rsidR="00644CD5">
        <w:t>.</w:t>
      </w:r>
      <w:r>
        <w:t>0831(Cytokine production inhibitor) -0</w:t>
      </w:r>
      <w:r w:rsidR="00644CD5">
        <w:t>.</w:t>
      </w:r>
      <w:r>
        <w:t>0442(Cyclin-dependent kinase 5 inhibitor) -</w:t>
      </w:r>
      <w:r>
        <w:lastRenderedPageBreak/>
        <w:t>0</w:t>
      </w:r>
      <w:r w:rsidR="00644CD5">
        <w:t>.</w:t>
      </w:r>
      <w:r>
        <w:t>0564(Estrogen antagonist) -0</w:t>
      </w:r>
      <w:r w:rsidR="00644CD5">
        <w:t>.</w:t>
      </w:r>
      <w:r>
        <w:t>0691(Sialorrhea) -0</w:t>
      </w:r>
      <w:r w:rsidR="00644CD5">
        <w:t>.</w:t>
      </w:r>
      <w:r>
        <w:t>0871(MO15-related protein kinase Pfmrk inhibitor) + 0</w:t>
      </w:r>
      <w:r w:rsidR="00644CD5">
        <w:t>.</w:t>
      </w:r>
      <w:r>
        <w:t>129(CYP4A11 inhibitor) + 0</w:t>
      </w:r>
      <w:r w:rsidR="00644CD5">
        <w:t>.</w:t>
      </w:r>
      <w:r>
        <w:t>0416(Hyperglycemic) -0</w:t>
      </w:r>
      <w:r w:rsidR="00644CD5">
        <w:t>.</w:t>
      </w:r>
      <w:r>
        <w:t>0415(Renin inhibitor) + 0</w:t>
      </w:r>
      <w:r w:rsidR="00644CD5">
        <w:t>.</w:t>
      </w:r>
      <w:r>
        <w:t>0347(Vision blurring) -0</w:t>
      </w:r>
      <w:r w:rsidR="00644CD5">
        <w:t>.</w:t>
      </w:r>
      <w:r>
        <w:t>0477(Vesicle monoamine transporter inhibitor) + 0</w:t>
      </w:r>
      <w:r w:rsidR="00644CD5">
        <w:t>.</w:t>
      </w:r>
      <w:r>
        <w:t>119(Mannosyl-oligosaccharide 1</w:t>
      </w:r>
      <w:r w:rsidR="00644CD5">
        <w:t>.</w:t>
      </w:r>
      <w:r>
        <w:t>2-alpha-mannosidase inhibitor) + 0</w:t>
      </w:r>
      <w:r w:rsidR="00644CD5">
        <w:t>.</w:t>
      </w:r>
      <w:r>
        <w:t>125(K(ir) 6.1 channel blocker) + 0</w:t>
      </w:r>
      <w:r w:rsidR="00644CD5">
        <w:t>.</w:t>
      </w:r>
      <w:r>
        <w:t>0292(Antibiotic Penicillin-like) + 0</w:t>
      </w:r>
      <w:r w:rsidR="00644CD5">
        <w:t>.</w:t>
      </w:r>
      <w:r>
        <w:t>0409(Glycogen synthase kinase-3 inhibitor) + 0</w:t>
      </w:r>
      <w:r w:rsidR="00644CD5">
        <w:t>.</w:t>
      </w:r>
      <w:r>
        <w:t>0496(Carcinogenic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103(Cyclooxygenase substrate) + 0</w:t>
      </w:r>
      <w:r w:rsidR="00644CD5">
        <w:t>.</w:t>
      </w:r>
      <w:r>
        <w:t>058(Galanin receptor 2 antagonist) + 0</w:t>
      </w:r>
      <w:r w:rsidR="00644CD5">
        <w:t>.</w:t>
      </w:r>
      <w:r>
        <w:t>225(NAD+ diphosphatase inhibitor) + 0</w:t>
      </w:r>
      <w:r w:rsidR="00644CD5">
        <w:t>.</w:t>
      </w:r>
      <w:r>
        <w:t>0129(MW) + 0</w:t>
      </w:r>
      <w:r w:rsidR="00644CD5">
        <w:t>.</w:t>
      </w:r>
      <w:r>
        <w:t>026(Farnesoid X receptor agonist) -0</w:t>
      </w:r>
      <w:r w:rsidR="00644CD5">
        <w:t>.</w:t>
      </w:r>
      <w:r>
        <w:t>0438(Carcinogenic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oral cavity) -0</w:t>
      </w:r>
      <w:r w:rsidR="00644CD5">
        <w:t>.</w:t>
      </w:r>
      <w:r>
        <w:t>05(Choleretic) + 0</w:t>
      </w:r>
      <w:r w:rsidR="00644CD5">
        <w:t>.</w:t>
      </w:r>
      <w:r>
        <w:t>0898(Lysine carboxypeptidase</w:t>
      </w:r>
      <w:r w:rsidR="00644CD5">
        <w:t>.</w:t>
      </w:r>
      <w:r>
        <w:t xml:space="preserve"> catalytic subunit inhibitor) + 0</w:t>
      </w:r>
      <w:r w:rsidR="00644CD5">
        <w:t>.</w:t>
      </w:r>
      <w:r>
        <w:t>149(CMP-N-acylneuraminate phosphodiesterase inhibitor) -0</w:t>
      </w:r>
      <w:r w:rsidR="00644CD5">
        <w:t>.</w:t>
      </w:r>
      <w:r>
        <w:t>0617(Nicotinic alpha7 receptor agonist) + 0</w:t>
      </w:r>
      <w:r w:rsidR="00644CD5">
        <w:t>.</w:t>
      </w:r>
      <w:r>
        <w:t>0214(11-Beta-hydroxysteroid dehydrogenase 2 inhibitor) -0</w:t>
      </w:r>
      <w:r w:rsidR="00644CD5">
        <w:t>.</w:t>
      </w:r>
      <w:r>
        <w:t>0718(Melatonin 2 agonist) + 0</w:t>
      </w:r>
      <w:r w:rsidR="00644CD5">
        <w:t>.</w:t>
      </w:r>
      <w:r>
        <w:t>0195(Alcohol dehydr</w:t>
      </w:r>
      <w:r>
        <w:t>o</w:t>
      </w:r>
      <w:r>
        <w:t>genase substrate) + 0</w:t>
      </w:r>
      <w:r w:rsidR="00644CD5">
        <w:t>.</w:t>
      </w:r>
      <w:r>
        <w:t>0659(Amylin agonist) -0</w:t>
      </w:r>
      <w:r w:rsidR="00644CD5">
        <w:t>.</w:t>
      </w:r>
      <w:r>
        <w:t>103(4-Hydroxy-4-methyl-2-oxoglutarate aldolase inhibitor) -0</w:t>
      </w:r>
      <w:r w:rsidR="00644CD5">
        <w:t>.</w:t>
      </w:r>
      <w:r>
        <w:t>0396(Monophenol monooxygenase inhibitor) + 0</w:t>
      </w:r>
      <w:r w:rsidR="00644CD5">
        <w:t>.</w:t>
      </w:r>
      <w:r>
        <w:t>0277(Carcinogenic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00954(Antineoplastic (non-small cell lung cancer)) -0</w:t>
      </w:r>
      <w:r w:rsidR="00644CD5">
        <w:t>.</w:t>
      </w:r>
      <w:r>
        <w:t>014(Nicotinic receptor alpha2 subunit antagonist) -0</w:t>
      </w:r>
      <w:r w:rsidR="00644CD5">
        <w:t>.</w:t>
      </w:r>
      <w:r>
        <w:t>0284(ErbB-2 antagonist) -0</w:t>
      </w:r>
      <w:r w:rsidR="00644CD5">
        <w:t>.</w:t>
      </w:r>
      <w:r>
        <w:t>0374(Polycystin-2 inhibitor) -0</w:t>
      </w:r>
      <w:r w:rsidR="00644CD5">
        <w:t>.</w:t>
      </w:r>
      <w:r>
        <w:t>0339(Paget's disease treatment) + 0</w:t>
      </w:r>
      <w:r w:rsidR="00644CD5">
        <w:t>.</w:t>
      </w:r>
      <w:r>
        <w:t>0259(Phospholipase D2 inhibitor) -0</w:t>
      </w:r>
      <w:r w:rsidR="00644CD5">
        <w:t>.</w:t>
      </w:r>
      <w:r>
        <w:t>0237(CXC chemokine 5 receptor antagonist) -0</w:t>
      </w:r>
      <w:r w:rsidR="00644CD5">
        <w:t>.</w:t>
      </w:r>
      <w:r>
        <w:t>0296(Melatonin agonist) -0</w:t>
      </w:r>
      <w:r w:rsidR="00644CD5">
        <w:t>.</w:t>
      </w:r>
      <w:r>
        <w:t>00709(Prostate disorders treatment) -0</w:t>
      </w:r>
      <w:r w:rsidR="00644CD5">
        <w:t>.</w:t>
      </w:r>
      <w:r>
        <w:t>0473(Glucose-6-phosphate isomerase inhibitor) -0</w:t>
      </w:r>
      <w:r w:rsidR="00644CD5">
        <w:t>.</w:t>
      </w:r>
      <w:r>
        <w:t>0402(Polynucleotide 5'-hydroxy-kinase inhibitor) + 0</w:t>
      </w:r>
      <w:r w:rsidR="00644CD5">
        <w:t>.</w:t>
      </w:r>
      <w:r>
        <w:t>0144(ATPase inhibitor) + 0</w:t>
      </w:r>
      <w:r w:rsidR="00644CD5">
        <w:t>.</w:t>
      </w:r>
      <w:r>
        <w:t>00651(Protein kinase C beta inhibitor) + 0</w:t>
      </w:r>
      <w:r w:rsidR="00644CD5">
        <w:t>.</w:t>
      </w:r>
      <w:r>
        <w:t>0115(TIMP1 expression enhancer) + 0</w:t>
      </w:r>
      <w:r w:rsidR="00644CD5">
        <w:t>.</w:t>
      </w:r>
      <w:r>
        <w:t>0146(Phosphoenolpyruvate carboxykinase (ATP) inhibitor) + 0</w:t>
      </w:r>
      <w:r w:rsidR="00644CD5">
        <w:t>.</w:t>
      </w:r>
      <w:r>
        <w:t>00421(O6-alkylguanine-DNA alkyltransferase i</w:t>
      </w:r>
      <w:r>
        <w:t>n</w:t>
      </w:r>
      <w:r>
        <w:t>hibitor) + 0</w:t>
      </w:r>
      <w:r w:rsidR="00644CD5">
        <w:t>.</w:t>
      </w:r>
      <w:r>
        <w:t>00391(Endothelin converting enzyme 1 inhibitor) -0</w:t>
      </w:r>
      <w:r w:rsidR="00644CD5">
        <w:t>.</w:t>
      </w:r>
      <w:r>
        <w:t>00978(Syk tyrosine kinase inhibitor) + 0</w:t>
      </w:r>
      <w:r w:rsidR="00644CD5">
        <w:t>.</w:t>
      </w:r>
      <w:r>
        <w:t>00285(Motilin receptor agonist) -0</w:t>
      </w:r>
      <w:r w:rsidR="00644CD5">
        <w:t>.</w:t>
      </w:r>
      <w:r>
        <w:t>00332(CC chemokine 2 receptor antagonist) + 0</w:t>
      </w:r>
      <w:r w:rsidR="00644CD5">
        <w:t>.</w:t>
      </w:r>
      <w:r>
        <w:t>00737([3-methyl-2-oxobutanoate dehydrogenase (lipoamide)] kinase inhibitor) -0</w:t>
      </w:r>
      <w:r w:rsidR="00644CD5">
        <w:t>.</w:t>
      </w:r>
      <w:r>
        <w:t>000744(Sodium/hydrogen exchanger 1 inhibitor) -0</w:t>
      </w:r>
      <w:r w:rsidR="00644CD5">
        <w:t>.</w:t>
      </w:r>
      <w:r>
        <w:t>000565(Neutral endopeptidase inhibitor) + 0</w:t>
      </w:r>
      <w:r w:rsidR="00644CD5">
        <w:t>.</w:t>
      </w:r>
      <w:r>
        <w:t>00192(Plasminogen activator stimulant) + 5</w:t>
      </w:r>
      <w:r w:rsidR="00644CD5">
        <w:t>.</w:t>
      </w:r>
      <w:r>
        <w:t>94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019(Thiopurine S-methyltransferase inhibitor) + 0</w:t>
      </w:r>
      <w:r w:rsidR="00644CD5">
        <w:t>.</w:t>
      </w:r>
      <w:r>
        <w:t>649(Narcotic antagonist) -0</w:t>
      </w:r>
      <w:r w:rsidR="00644CD5">
        <w:t>.</w:t>
      </w:r>
      <w:r>
        <w:t>326(Prostaglandin-E2 synthase 1 inhibitor) -0</w:t>
      </w:r>
      <w:r w:rsidR="00644CD5">
        <w:t>.</w:t>
      </w:r>
      <w:r>
        <w:t>528(Length) + 0</w:t>
      </w:r>
      <w:r w:rsidR="00644CD5">
        <w:t>.</w:t>
      </w:r>
      <w:r>
        <w:t>687(Potassium channel Kv1.1 blocker) + 32(Lipophilicity) + 33</w:t>
      </w:r>
      <w:r w:rsidR="00644CD5">
        <w:t>.</w:t>
      </w:r>
      <w:r>
        <w:t>9(Length^3) + 0</w:t>
      </w:r>
      <w:r w:rsidR="00644CD5">
        <w:t>.</w:t>
      </w:r>
      <w:r>
        <w:t>162(NumAromAtoms) -0</w:t>
      </w:r>
      <w:r w:rsidR="00644CD5">
        <w:t>.</w:t>
      </w:r>
      <w:r>
        <w:t>0349(Cyclooxygenase 2 inhibitor) + 0</w:t>
      </w:r>
      <w:r w:rsidR="00644CD5">
        <w:t>.</w:t>
      </w:r>
      <w:r>
        <w:t>881(Procollagen-lysine 5-dioxygenase inhibitor) + 1</w:t>
      </w:r>
      <w:r w:rsidR="00644CD5">
        <w:t>.</w:t>
      </w:r>
      <w:r>
        <w:t>06(Calmodulin-domain protein kinase 1 inhibitor) -0</w:t>
      </w:r>
      <w:r w:rsidR="00644CD5">
        <w:t>.</w:t>
      </w:r>
      <w:r>
        <w:t>548(Glutamate (mGluR5) agonist) + 0</w:t>
      </w:r>
      <w:r w:rsidR="00644CD5">
        <w:t>.</w:t>
      </w:r>
      <w:r>
        <w:t>0198(Sodium/calcium exchanger 1 inhibitor) -0</w:t>
      </w:r>
      <w:r w:rsidR="00644CD5">
        <w:t>.</w:t>
      </w:r>
      <w:r>
        <w:t>123(Thymidine kinase (Herpes simplex virus 1) inhibitor) -0</w:t>
      </w:r>
      <w:r w:rsidR="00644CD5">
        <w:t>.</w:t>
      </w:r>
      <w:r>
        <w:t>358(Agranulocytosis) -0</w:t>
      </w:r>
      <w:r w:rsidR="00644CD5">
        <w:t>.</w:t>
      </w:r>
      <w:r>
        <w:t>000818(Lipophilicity^3) -2</w:t>
      </w:r>
      <w:r w:rsidR="00644CD5">
        <w:t>.</w:t>
      </w:r>
      <w:r>
        <w:t>01(N-formylglutamate deformylase inhibitor) -1</w:t>
      </w:r>
      <w:r w:rsidR="00644CD5">
        <w:t>.</w:t>
      </w:r>
      <w:r>
        <w:t>12(Thrombin inhibitor) -1</w:t>
      </w:r>
      <w:r w:rsidR="00644CD5">
        <w:t>.</w:t>
      </w:r>
      <w:r>
        <w:t>41(Phosphodiesterase 1C inhibitor) + 0</w:t>
      </w:r>
      <w:r w:rsidR="00644CD5">
        <w:t>.</w:t>
      </w:r>
      <w:r>
        <w:t>338(Bradycardic) + 2</w:t>
      </w:r>
      <w:r w:rsidR="00644CD5">
        <w:t>.</w:t>
      </w:r>
      <w:r>
        <w:t>01(Methionyl aminopeptidase inhibitor) + 0</w:t>
      </w:r>
      <w:r w:rsidR="00644CD5">
        <w:t>.</w:t>
      </w:r>
      <w:r>
        <w:t>321(Ceramidase inhibitor) -0</w:t>
      </w:r>
      <w:r w:rsidR="00644CD5">
        <w:t>.</w:t>
      </w:r>
      <w:r>
        <w:t>214(HIV-1 protease inhibitor) + 0</w:t>
      </w:r>
      <w:r w:rsidR="00644CD5">
        <w:t>.</w:t>
      </w:r>
      <w:r>
        <w:t>255(TRPM8 blocker) + 0</w:t>
      </w:r>
      <w:r w:rsidR="00644CD5">
        <w:t>.</w:t>
      </w:r>
      <w:r>
        <w:t>54(Convulsant) + 0</w:t>
      </w:r>
      <w:r w:rsidR="00644CD5">
        <w:t>.</w:t>
      </w:r>
      <w:r>
        <w:t>252(Asparaginase inhibitor) -0</w:t>
      </w:r>
      <w:r w:rsidR="00644CD5">
        <w:t>.</w:t>
      </w:r>
      <w:r>
        <w:t>828(Protein phosphatase 2A inhibitor) -1</w:t>
      </w:r>
      <w:r w:rsidR="00644CD5">
        <w:t>.</w:t>
      </w:r>
      <w:r>
        <w:t>07(MAO inhibitor) + 0</w:t>
      </w:r>
      <w:r w:rsidR="00644CD5">
        <w:t>.</w:t>
      </w:r>
      <w:r>
        <w:t>459(Corticosteroid-like) + 0</w:t>
      </w:r>
      <w:r w:rsidR="00644CD5">
        <w:t>.</w:t>
      </w:r>
      <w:r>
        <w:t>884(Intermittent claudication treatment) + 0</w:t>
      </w:r>
      <w:r w:rsidR="00644CD5">
        <w:t>.</w:t>
      </w:r>
      <w:r>
        <w:t>474(Radioprotector) + 0</w:t>
      </w:r>
      <w:r w:rsidR="00644CD5">
        <w:t>.</w:t>
      </w:r>
      <w:r>
        <w:t>864(HCV NS3/NS4A protease inhib</w:t>
      </w:r>
      <w:r>
        <w:t>i</w:t>
      </w:r>
      <w:r>
        <w:t>tor) -0</w:t>
      </w:r>
      <w:r w:rsidR="00644CD5">
        <w:t>.</w:t>
      </w:r>
      <w:r>
        <w:t>421(Histamine release inhibitor) -1</w:t>
      </w:r>
      <w:r w:rsidR="00644CD5">
        <w:t>.</w:t>
      </w:r>
      <w:r>
        <w:t>25(Inner centromere protein inhibitor) -0</w:t>
      </w:r>
      <w:r w:rsidR="00644CD5">
        <w:t>.</w:t>
      </w:r>
      <w:r>
        <w:t>266(Steroid 17-alpha-hydroxylase/17</w:t>
      </w:r>
      <w:r w:rsidR="00644CD5">
        <w:t>.</w:t>
      </w:r>
      <w:r>
        <w:t>20 lyase inhibitor) + 0</w:t>
      </w:r>
      <w:r w:rsidR="00644CD5">
        <w:t>.</w:t>
      </w:r>
      <w:r>
        <w:t>402(Protein kinase C iota inhibitor) -0</w:t>
      </w:r>
      <w:r w:rsidR="00644CD5">
        <w:t>.</w:t>
      </w:r>
      <w:r>
        <w:t>819(Hyperthermic) -0</w:t>
      </w:r>
      <w:r w:rsidR="00644CD5">
        <w:t>.</w:t>
      </w:r>
      <w:r>
        <w:t>631(Phosphodiesterase 8B inhibitor) + 0</w:t>
      </w:r>
      <w:r w:rsidR="00644CD5">
        <w:t>.</w:t>
      </w:r>
      <w:r>
        <w:t>531(CYP11B2 inhibitor) + 0</w:t>
      </w:r>
      <w:r w:rsidR="00644CD5">
        <w:t>.</w:t>
      </w:r>
      <w:r>
        <w:t>0744(Antineoplastic (non-Hodgkin's ly</w:t>
      </w:r>
      <w:r>
        <w:t>m</w:t>
      </w:r>
      <w:r>
        <w:t>phoma)) -0</w:t>
      </w:r>
      <w:r w:rsidR="00644CD5">
        <w:t>.</w:t>
      </w:r>
      <w:r>
        <w:t>796(Non-steroidal antiinflammatory agent) -0</w:t>
      </w:r>
      <w:r w:rsidR="00644CD5">
        <w:t>.</w:t>
      </w:r>
      <w:r>
        <w:t>728(CYP3A4 inducer) -0</w:t>
      </w:r>
      <w:r w:rsidR="00644CD5">
        <w:t>.</w:t>
      </w:r>
      <w:r>
        <w:t>0643(Interleukin 1b antagonist) -0</w:t>
      </w:r>
      <w:r w:rsidR="00644CD5">
        <w:t>.</w:t>
      </w:r>
      <w:r>
        <w:t>802(Glutamate synthase (ferredoxin) inhibitor) + 0</w:t>
      </w:r>
      <w:r w:rsidR="00644CD5">
        <w:t>.</w:t>
      </w:r>
      <w:r>
        <w:t>195(CYP3A5 expression enhancer) + 0</w:t>
      </w:r>
      <w:r w:rsidR="00644CD5">
        <w:t>.</w:t>
      </w:r>
      <w:r>
        <w:t>944(Ulceration) + 0</w:t>
      </w:r>
      <w:r w:rsidR="00644CD5">
        <w:t>.</w:t>
      </w:r>
      <w:r>
        <w:t>584(Weight gain) + 0</w:t>
      </w:r>
      <w:r w:rsidR="00644CD5">
        <w:t>.</w:t>
      </w:r>
      <w:r>
        <w:t>402(Psychostimulant) -0</w:t>
      </w:r>
      <w:r w:rsidR="00644CD5">
        <w:t>.</w:t>
      </w:r>
      <w:r>
        <w:t>161(Dihydroorotase inhibitor) -1</w:t>
      </w:r>
      <w:r w:rsidR="00644CD5">
        <w:t>.</w:t>
      </w:r>
      <w:r>
        <w:t>46(Shaker potassium channel blocker) + 0</w:t>
      </w:r>
      <w:r w:rsidR="00644CD5">
        <w:t>.</w:t>
      </w:r>
      <w:r>
        <w:t>866(CYP2G1 substrate) + 0</w:t>
      </w:r>
      <w:r w:rsidR="00644CD5">
        <w:t>.</w:t>
      </w:r>
      <w:r>
        <w:t>599(GSTP1 expression enhancer) -0</w:t>
      </w:r>
      <w:r w:rsidR="00644CD5">
        <w:t>.</w:t>
      </w:r>
      <w:r>
        <w:t>534(CCND3 expression inhibitor) -0</w:t>
      </w:r>
      <w:r w:rsidR="00644CD5">
        <w:t>.</w:t>
      </w:r>
      <w:r>
        <w:t>348(Neurotrophic factor) -0</w:t>
      </w:r>
      <w:r w:rsidR="00644CD5">
        <w:t>.</w:t>
      </w:r>
      <w:r>
        <w:t>891(CCNA2 expression enhancer) + 0</w:t>
      </w:r>
      <w:r w:rsidR="00644CD5">
        <w:t>.</w:t>
      </w:r>
      <w:r>
        <w:t>634(Dyskinesia) -0</w:t>
      </w:r>
      <w:r w:rsidR="00644CD5">
        <w:t>.</w:t>
      </w:r>
      <w:r>
        <w:t>649(Prostaglandin EP3 a</w:t>
      </w:r>
      <w:r>
        <w:t>n</w:t>
      </w:r>
      <w:r>
        <w:t>tagonist) + 0</w:t>
      </w:r>
      <w:r w:rsidR="00644CD5">
        <w:t>.</w:t>
      </w:r>
      <w:r>
        <w:t>247(Caspase 6 inhibitor) -0</w:t>
      </w:r>
      <w:r w:rsidR="00644CD5">
        <w:t>.</w:t>
      </w:r>
      <w:r>
        <w:t>173(TGF beta receptor type I kinase inhibitor) + 0</w:t>
      </w:r>
      <w:r w:rsidR="00644CD5">
        <w:t>.</w:t>
      </w:r>
      <w:r>
        <w:t>545(Antifungal) -0</w:t>
      </w:r>
      <w:r w:rsidR="00644CD5">
        <w:t>.</w:t>
      </w:r>
      <w:r>
        <w:t>276(Glycogen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273(Embryotoxic) -0</w:t>
      </w:r>
      <w:r w:rsidR="00644CD5">
        <w:t>.</w:t>
      </w:r>
      <w:r>
        <w:t>747(TGFB1 expression enhancer) + 0</w:t>
      </w:r>
      <w:r w:rsidR="00644CD5">
        <w:t>.</w:t>
      </w:r>
      <w:r>
        <w:t>492(Carbonic anhydrase XI inhibitor) + 0</w:t>
      </w:r>
      <w:r w:rsidR="00644CD5">
        <w:t>.</w:t>
      </w:r>
      <w:r>
        <w:t>285(Ileal bile acid transport inhibitor) -14</w:t>
      </w:r>
      <w:r w:rsidR="00644CD5">
        <w:t>.</w:t>
      </w:r>
      <w:r>
        <w:t>7(Volume^2) -0</w:t>
      </w:r>
      <w:r w:rsidR="00644CD5">
        <w:t>.</w:t>
      </w:r>
      <w:r>
        <w:t>191(Carbonyl reductase [NADPH] 1 inhibitor) -0</w:t>
      </w:r>
      <w:r w:rsidR="00644CD5">
        <w:t>.</w:t>
      </w:r>
      <w:r>
        <w:t>296(Matrix metalloproteinase (membrane-type) inhibitor) -0</w:t>
      </w:r>
      <w:r w:rsidR="00644CD5">
        <w:t>.</w:t>
      </w:r>
      <w:r>
        <w:t>754(YWHAE expre</w:t>
      </w:r>
      <w:r>
        <w:t>s</w:t>
      </w:r>
      <w:r>
        <w:t>sion inhibitor) + 0</w:t>
      </w:r>
      <w:r w:rsidR="00644CD5">
        <w:t>.</w:t>
      </w:r>
      <w:r>
        <w:t>618(CDH1 expression enhancer) -0</w:t>
      </w:r>
      <w:r w:rsidR="00644CD5">
        <w:t>.</w:t>
      </w:r>
      <w:r>
        <w:t>0776(Skin irritation</w:t>
      </w:r>
      <w:r w:rsidR="00644CD5">
        <w:t>.</w:t>
      </w:r>
      <w:r>
        <w:t xml:space="preserve"> high) + 0</w:t>
      </w:r>
      <w:r w:rsidR="00644CD5">
        <w:t>.</w:t>
      </w:r>
      <w:r>
        <w:t>164(Integrin alphaVbeta1 a</w:t>
      </w:r>
      <w:r>
        <w:t>n</w:t>
      </w:r>
      <w:r>
        <w:t>tagonist) + 0</w:t>
      </w:r>
      <w:r w:rsidR="00644CD5">
        <w:t>.</w:t>
      </w:r>
      <w:r>
        <w:t>277(Clk dual-specificity kinase inhibitor) + 0</w:t>
      </w:r>
      <w:r w:rsidR="00644CD5">
        <w:t>.</w:t>
      </w:r>
      <w:r>
        <w:t>306(Protein kinase inhibitor) -0</w:t>
      </w:r>
      <w:r w:rsidR="00644CD5">
        <w:t>.</w:t>
      </w:r>
      <w:r>
        <w:t>148(TRPA1 antagonist) + 0</w:t>
      </w:r>
      <w:r w:rsidR="00644CD5">
        <w:t>.</w:t>
      </w:r>
      <w:r>
        <w:t>609(Potassium channel Kv1.5 blocker) + 0</w:t>
      </w:r>
      <w:r w:rsidR="00644CD5">
        <w:t>.</w:t>
      </w:r>
      <w:r>
        <w:t>397(Phosphodiesterase XI inhibitor) -0</w:t>
      </w:r>
      <w:r w:rsidR="00644CD5">
        <w:t>.</w:t>
      </w:r>
      <w:r>
        <w:t>333(Endothelin B receptor a</w:t>
      </w:r>
      <w:r>
        <w:t>n</w:t>
      </w:r>
      <w:r>
        <w:t>tagonist) -0</w:t>
      </w:r>
      <w:r w:rsidR="00644CD5">
        <w:t>.</w:t>
      </w:r>
      <w:r>
        <w:t>293(MAP kinase 13 inhibitor) -0</w:t>
      </w:r>
      <w:r w:rsidR="00644CD5">
        <w:t>.</w:t>
      </w:r>
      <w:r>
        <w:t>442(Gastrointestinal motility stimulant) -0</w:t>
      </w:r>
      <w:r w:rsidR="00644CD5">
        <w:t>.</w:t>
      </w:r>
      <w:r>
        <w:t>24(Antiprotozoal (Amoeba)) + 0</w:t>
      </w:r>
      <w:r w:rsidR="00644CD5">
        <w:t>.</w:t>
      </w:r>
      <w:r>
        <w:t>492(Torsades de pointes) + 0</w:t>
      </w:r>
      <w:r w:rsidR="00644CD5">
        <w:t>.</w:t>
      </w:r>
      <w:r>
        <w:t>144(Imidazoleacetate 4-monooxygenase inhibitor) + 0</w:t>
      </w:r>
      <w:r w:rsidR="00644CD5">
        <w:t>.</w:t>
      </w:r>
      <w:r>
        <w:t>275(Transglutaminase 2 i</w:t>
      </w:r>
      <w:r>
        <w:t>n</w:t>
      </w:r>
      <w:r>
        <w:t>hibitor) + 0</w:t>
      </w:r>
      <w:r w:rsidR="00644CD5">
        <w:t>.</w:t>
      </w:r>
      <w:r>
        <w:t>287(Cytokine modulator) -0</w:t>
      </w:r>
      <w:r w:rsidR="00644CD5">
        <w:t>.</w:t>
      </w:r>
      <w:r>
        <w:t>284(Dopamine D1B antagonist) -0</w:t>
      </w:r>
      <w:r w:rsidR="00644CD5">
        <w:t>.</w:t>
      </w:r>
      <w:r>
        <w:t>135(Kynurenine 3 monooxygenase inhib</w:t>
      </w:r>
      <w:r>
        <w:t>i</w:t>
      </w:r>
      <w:r>
        <w:t>tor) + 0</w:t>
      </w:r>
      <w:r w:rsidR="00644CD5">
        <w:t>.</w:t>
      </w:r>
      <w:r>
        <w:t>285(ABCC2 expression enhancer) -0</w:t>
      </w:r>
      <w:r w:rsidR="00644CD5">
        <w:t>.</w:t>
      </w:r>
      <w:r>
        <w:t>687(Sigma 2 receptor antagonist) + 0</w:t>
      </w:r>
      <w:r w:rsidR="00644CD5">
        <w:t>.</w:t>
      </w:r>
      <w:r>
        <w:t>888(Thyroid hormone alpha 1 antagonist) + 0</w:t>
      </w:r>
      <w:r w:rsidR="00644CD5">
        <w:t>.</w:t>
      </w:r>
      <w:r>
        <w:t>38(UDP-N-acetylmuramate-L-alanine ligase inhibitor) -0</w:t>
      </w:r>
      <w:r w:rsidR="00644CD5">
        <w:t>.</w:t>
      </w:r>
      <w:r>
        <w:t>243(Carcinogenic</w:t>
      </w:r>
      <w:r w:rsidR="00644CD5">
        <w:t>.</w:t>
      </w:r>
      <w:r>
        <w:t xml:space="preserve"> mouse) + 0</w:t>
      </w:r>
      <w:r w:rsidR="00644CD5">
        <w:t>.</w:t>
      </w:r>
      <w:r>
        <w:t>629(Menopausal disorders treatment) -0</w:t>
      </w:r>
      <w:r w:rsidR="00644CD5">
        <w:t>.</w:t>
      </w:r>
      <w:r>
        <w:t>382(Prokinetic) + 7</w:t>
      </w:r>
      <w:r w:rsidR="00644CD5">
        <w:t>.</w:t>
      </w:r>
      <w:r>
        <w:t>76(Volume) + 0</w:t>
      </w:r>
      <w:r w:rsidR="00644CD5">
        <w:t>.</w:t>
      </w:r>
      <w:r>
        <w:t xml:space="preserve">254(Glyceryl-ether monooxygenase </w:t>
      </w:r>
      <w:r>
        <w:lastRenderedPageBreak/>
        <w:t>inhibitor) -0</w:t>
      </w:r>
      <w:r w:rsidR="00644CD5">
        <w:t>.</w:t>
      </w:r>
      <w:r>
        <w:t>797(3(or 17)beta-hydroxysteroid dehydrogenase inhibitor) -0</w:t>
      </w:r>
      <w:r w:rsidR="00644CD5">
        <w:t>.</w:t>
      </w:r>
      <w:r>
        <w:t>418(Aspartate 4-decarboxylase inhibitor) + 0</w:t>
      </w:r>
      <w:r w:rsidR="00644CD5">
        <w:t>.</w:t>
      </w:r>
      <w:r>
        <w:t>46(Imidazoline I2 receptor antagonist) -0</w:t>
      </w:r>
      <w:r w:rsidR="00644CD5">
        <w:t>.</w:t>
      </w:r>
      <w:r>
        <w:t>139(GST P substrate) -0</w:t>
      </w:r>
      <w:r w:rsidR="00644CD5">
        <w:t>.</w:t>
      </w:r>
      <w:r>
        <w:t>167(Keratoses actinic (solar) treatment) -13</w:t>
      </w:r>
      <w:r w:rsidR="00644CD5">
        <w:t>.</w:t>
      </w:r>
      <w:r>
        <w:t>3(Length^2) -0</w:t>
      </w:r>
      <w:r w:rsidR="00644CD5">
        <w:t>.</w:t>
      </w:r>
      <w:r>
        <w:t>126(Sleep disturbance) -0</w:t>
      </w:r>
      <w:r w:rsidR="00644CD5">
        <w:t>.</w:t>
      </w:r>
      <w:r>
        <w:t>0455(Alpha-N-acetylgalactosaminide alpha-2</w:t>
      </w:r>
      <w:r w:rsidR="00644CD5">
        <w:t>.</w:t>
      </w:r>
      <w:r>
        <w:t>6-sialyltransferase inhib</w:t>
      </w:r>
      <w:r>
        <w:t>i</w:t>
      </w:r>
      <w:r>
        <w:t>tor) -0</w:t>
      </w:r>
      <w:r w:rsidR="00644CD5">
        <w:t>.</w:t>
      </w:r>
      <w:r>
        <w:t>774(Hydroxyacylglutathione hydrolase inhibitor) -0</w:t>
      </w:r>
      <w:r w:rsidR="00644CD5">
        <w:t>.</w:t>
      </w:r>
      <w:r>
        <w:t>136(Protein kinase (CK2) alpha inhibitor) + 0</w:t>
      </w:r>
      <w:r w:rsidR="00644CD5">
        <w:t>.</w:t>
      </w:r>
      <w:r>
        <w:t>23(dTMP kinase inhibitor) -0</w:t>
      </w:r>
      <w:r w:rsidR="00644CD5">
        <w:t>.</w:t>
      </w:r>
      <w:r>
        <w:t>313(TEC kinase inhibitor) -0</w:t>
      </w:r>
      <w:r w:rsidR="00644CD5">
        <w:t>.</w:t>
      </w:r>
      <w:r>
        <w:t>143(Histidine-rich protein PFHRP-II inhibitor) -0</w:t>
      </w:r>
      <w:r w:rsidR="00644CD5">
        <w:t>.</w:t>
      </w:r>
      <w:r>
        <w:t>342(Panic) + 0</w:t>
      </w:r>
      <w:r w:rsidR="00644CD5">
        <w:t>.</w:t>
      </w:r>
      <w:r>
        <w:t>294(15-Lipoxygenase 2 inhibitor) -0</w:t>
      </w:r>
      <w:r w:rsidR="00644CD5">
        <w:t>.</w:t>
      </w:r>
      <w:r>
        <w:t>876(Glutamate (mGluR6) antagonist) + 0</w:t>
      </w:r>
      <w:r w:rsidR="00644CD5">
        <w:t>.</w:t>
      </w:r>
      <w:r>
        <w:t>318(Plasminogen activator inhibitor antagonist) + 0</w:t>
      </w:r>
      <w:r w:rsidR="00644CD5">
        <w:t>.</w:t>
      </w:r>
      <w:r>
        <w:t>529(Fatty acid binding protein adipocyte inhibitor) -0</w:t>
      </w:r>
      <w:r w:rsidR="00644CD5">
        <w:t>.</w:t>
      </w:r>
      <w:r>
        <w:t>278(Transforming growth factor antagonist) + 0</w:t>
      </w:r>
      <w:r w:rsidR="00644CD5">
        <w:t>.</w:t>
      </w:r>
      <w:r>
        <w:t>451(JNK mitogen-activated protein kinase inhibitor) + 0</w:t>
      </w:r>
      <w:r w:rsidR="00644CD5">
        <w:t>.</w:t>
      </w:r>
      <w:r>
        <w:t>236(Antiviral (Influenza)) + 0</w:t>
      </w:r>
      <w:r w:rsidR="00644CD5">
        <w:t>.</w:t>
      </w:r>
      <w:r>
        <w:t>623(Histone deacetylase inhibitor) -0</w:t>
      </w:r>
      <w:r w:rsidR="00644CD5">
        <w:t>.</w:t>
      </w:r>
      <w:r>
        <w:t>402(JUN expression inhibitor) + 0</w:t>
      </w:r>
      <w:r w:rsidR="00644CD5">
        <w:t>.</w:t>
      </w:r>
      <w:r>
        <w:t>407(Carcinogenic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392(Heat shock protein 90 antagonist) + 0</w:t>
      </w:r>
      <w:r w:rsidR="00644CD5">
        <w:t>.</w:t>
      </w:r>
      <w:r>
        <w:t>379(Estrogen alpha receptor agonist) + 0</w:t>
      </w:r>
      <w:r w:rsidR="00644CD5">
        <w:t>.</w:t>
      </w:r>
      <w:r>
        <w:t>183(CYP2D substrate) + 0</w:t>
      </w:r>
      <w:r w:rsidR="00644CD5">
        <w:t>.</w:t>
      </w:r>
      <w:r>
        <w:t>355(SLC7A11 expre</w:t>
      </w:r>
      <w:r>
        <w:t>s</w:t>
      </w:r>
      <w:r>
        <w:t>sion enhancer) + 0</w:t>
      </w:r>
      <w:r w:rsidR="00644CD5">
        <w:t>.</w:t>
      </w:r>
      <w:r>
        <w:t>307(BCL2 expression inhibitor) -0</w:t>
      </w:r>
      <w:r w:rsidR="00644CD5">
        <w:t>.</w:t>
      </w:r>
      <w:r>
        <w:t>51(Histone deacetylase 2 inhibitor) -0</w:t>
      </w:r>
      <w:r w:rsidR="00644CD5">
        <w:t>.</w:t>
      </w:r>
      <w:r>
        <w:t>359(Cytokine production inhibitor) -0</w:t>
      </w:r>
      <w:r w:rsidR="00644CD5">
        <w:t>.</w:t>
      </w:r>
      <w:r>
        <w:t>216(Protein-tyrosine phosphatase 1B inhibitor) + 0</w:t>
      </w:r>
      <w:r w:rsidR="00644CD5">
        <w:t>.</w:t>
      </w:r>
      <w:r>
        <w:t>281(Focal adhesion kinase inhibitor) -0</w:t>
      </w:r>
      <w:r w:rsidR="00644CD5">
        <w:t>.</w:t>
      </w:r>
      <w:r>
        <w:t>811(Asparagine synthase (glutamine-hydrolysing) inhibitor) + 0</w:t>
      </w:r>
      <w:r w:rsidR="00644CD5">
        <w:t>.</w:t>
      </w:r>
      <w:r>
        <w:t>153(Biliary tract disorders treatment) -0</w:t>
      </w:r>
      <w:r w:rsidR="00644CD5">
        <w:t>.</w:t>
      </w:r>
      <w:r>
        <w:t>177(Estradiol 17 beta dehydrogenase inhibitor) -0</w:t>
      </w:r>
      <w:r w:rsidR="00644CD5">
        <w:t>.</w:t>
      </w:r>
      <w:r>
        <w:t>0375(NumAcceptor) + 0</w:t>
      </w:r>
      <w:r w:rsidR="00644CD5">
        <w:t>.</w:t>
      </w:r>
      <w:r>
        <w:t>094(MW) -0</w:t>
      </w:r>
      <w:r w:rsidR="00644CD5">
        <w:t>.</w:t>
      </w:r>
      <w:r>
        <w:t>508(Histone deacetylase 5 inhibitor) -0</w:t>
      </w:r>
      <w:r w:rsidR="00644CD5">
        <w:t>.</w:t>
      </w:r>
      <w:r>
        <w:t>288(Renin inhibitor) -0</w:t>
      </w:r>
      <w:r w:rsidR="00644CD5">
        <w:t>.</w:t>
      </w:r>
      <w:r>
        <w:t>666(Protein phosphatase 2B inhibitor) + 1</w:t>
      </w:r>
      <w:r w:rsidR="00644CD5">
        <w:t>.</w:t>
      </w:r>
      <w:r>
        <w:t>01(MAP3K11 inhibitor) + 0</w:t>
      </w:r>
      <w:r w:rsidR="00644CD5">
        <w:t>.</w:t>
      </w:r>
      <w:r>
        <w:t>148(HCV NS5A inhibitor) + 0</w:t>
      </w:r>
      <w:r w:rsidR="00644CD5">
        <w:t>.</w:t>
      </w:r>
      <w:r>
        <w:t>72(Argininosuccinate synthase inhibitor) -0</w:t>
      </w:r>
      <w:r w:rsidR="00644CD5">
        <w:t>.</w:t>
      </w:r>
      <w:r>
        <w:t>2(Leukotriene B4 receptor 2 antagonist) + 0</w:t>
      </w:r>
      <w:r w:rsidR="00644CD5">
        <w:t>.</w:t>
      </w:r>
      <w:r>
        <w:t>261(Human rhinovirus A protease inhibitor) + 0</w:t>
      </w:r>
      <w:r w:rsidR="00644CD5">
        <w:t>.</w:t>
      </w:r>
      <w:r>
        <w:t>119(Myocarditis) + 0</w:t>
      </w:r>
      <w:r w:rsidR="00644CD5">
        <w:t>.</w:t>
      </w:r>
      <w:r>
        <w:t>185(CDC7 inhibitor) -0</w:t>
      </w:r>
      <w:r w:rsidR="00644CD5">
        <w:t>.</w:t>
      </w:r>
      <w:r>
        <w:t>327(Protein kinase C zeta inhibitor) -0</w:t>
      </w:r>
      <w:r w:rsidR="00644CD5">
        <w:t>.</w:t>
      </w:r>
      <w:r>
        <w:t>165(Retinoic acid beta receptor agonist) + 0</w:t>
      </w:r>
      <w:r w:rsidR="00644CD5">
        <w:t>.</w:t>
      </w:r>
      <w:r>
        <w:t>329(Mediator release inhibitor) + 0</w:t>
      </w:r>
      <w:r w:rsidR="00644CD5">
        <w:t>.</w:t>
      </w:r>
      <w:r>
        <w:t>252(Peristaltic stimulant) -1(Low molecular weight phosphotyrosine protein phosphatase inhibitor) -0</w:t>
      </w:r>
      <w:r w:rsidR="00644CD5">
        <w:t>.</w:t>
      </w:r>
      <w:r>
        <w:t>113(Botulinum neurotoxin type A inhibitor) + 0</w:t>
      </w:r>
      <w:r w:rsidR="00644CD5">
        <w:t>.</w:t>
      </w:r>
      <w:r>
        <w:t>906(Progesterone receptor B1 antagonist) + 0</w:t>
      </w:r>
      <w:r w:rsidR="00644CD5">
        <w:t>.</w:t>
      </w:r>
      <w:r>
        <w:t>248(AR expression inhibitor) -0</w:t>
      </w:r>
      <w:r w:rsidR="00644CD5">
        <w:t>.</w:t>
      </w:r>
      <w:r>
        <w:t>287(CYP2C substrate) + 0</w:t>
      </w:r>
      <w:r w:rsidR="00644CD5">
        <w:t>.</w:t>
      </w:r>
      <w:r>
        <w:t>12(Antileukemic) + 0</w:t>
      </w:r>
      <w:r w:rsidR="00644CD5">
        <w:t>.</w:t>
      </w:r>
      <w:r>
        <w:t>185(5 Hydroxytryptamine 1F antagonist) -0</w:t>
      </w:r>
      <w:r w:rsidR="00644CD5">
        <w:t>.</w:t>
      </w:r>
      <w:r>
        <w:t>124(CYP51 inhibitor) + 0</w:t>
      </w:r>
      <w:r w:rsidR="00644CD5">
        <w:t>.</w:t>
      </w:r>
      <w:r>
        <w:t>223(Opioid mu 1 receptor antagonist) + 0</w:t>
      </w:r>
      <w:r w:rsidR="00644CD5">
        <w:t>.</w:t>
      </w:r>
      <w:r>
        <w:t>225(VLA-4 antagonist) -0</w:t>
      </w:r>
      <w:r w:rsidR="00644CD5">
        <w:t>.</w:t>
      </w:r>
      <w:r>
        <w:t>211(11-Beta-hydroxysteroid dehydrogenase inhibitor) -0</w:t>
      </w:r>
      <w:r w:rsidR="00644CD5">
        <w:t>.</w:t>
      </w:r>
      <w:r>
        <w:t>26(Complement C3a chemotactic receptor antagonist) + 0</w:t>
      </w:r>
      <w:r w:rsidR="00644CD5">
        <w:t>.</w:t>
      </w:r>
      <w:r>
        <w:t>125(Antineoplastic (bone cancer)) + 0</w:t>
      </w:r>
      <w:r w:rsidR="00644CD5">
        <w:t>.</w:t>
      </w:r>
      <w:r>
        <w:t>275(Cytochrome P450 stimulant) + 0</w:t>
      </w:r>
      <w:r w:rsidR="00644CD5">
        <w:t>.</w:t>
      </w:r>
      <w:r>
        <w:t>427(Purinergic P2X2 antagonist) -0</w:t>
      </w:r>
      <w:r w:rsidR="00644CD5">
        <w:t>.</w:t>
      </w:r>
      <w:r>
        <w:t>0883(Ribosomal protein S6 kinase alpha 2 inhibitor) -0</w:t>
      </w:r>
      <w:r w:rsidR="00644CD5">
        <w:t>.</w:t>
      </w:r>
      <w:r>
        <w:t>136(Antineoplastic (small cell lung cancer)) -0</w:t>
      </w:r>
      <w:r w:rsidR="00644CD5">
        <w:t>.</w:t>
      </w:r>
      <w:r>
        <w:t>199(DNA damaging) + 0</w:t>
      </w:r>
      <w:r w:rsidR="00644CD5">
        <w:t>.</w:t>
      </w:r>
      <w:r>
        <w:t>143(Thrombolytic) + 0</w:t>
      </w:r>
      <w:r w:rsidR="00644CD5">
        <w:t>.</w:t>
      </w:r>
      <w:r>
        <w:t>107(Cathepsin V inhibitor) + 0</w:t>
      </w:r>
      <w:r w:rsidR="00644CD5">
        <w:t>.</w:t>
      </w:r>
      <w:r>
        <w:t>176(Ca2+/calmodulin-dependent kinase II delta inhibitor) -0</w:t>
      </w:r>
      <w:r w:rsidR="00644CD5">
        <w:t>.</w:t>
      </w:r>
      <w:r>
        <w:t>239(Potassium channel intermediate-conductance Ca-activated blocker) + 0</w:t>
      </w:r>
      <w:r w:rsidR="00644CD5">
        <w:t>.</w:t>
      </w:r>
      <w:r>
        <w:t>265(Kinesin antagonist) -0</w:t>
      </w:r>
      <w:r w:rsidR="00644CD5">
        <w:t>.</w:t>
      </w:r>
      <w:r>
        <w:t>308(Pruritus) -0</w:t>
      </w:r>
      <w:r w:rsidR="00644CD5">
        <w:t>.</w:t>
      </w:r>
      <w:r>
        <w:t>125(Protein-serine-threonine kinase inhibitor) -0</w:t>
      </w:r>
      <w:r w:rsidR="00644CD5">
        <w:t>.</w:t>
      </w:r>
      <w:r>
        <w:t>365(AKR1C2 expression enhancer) -0</w:t>
      </w:r>
      <w:r w:rsidR="00644CD5">
        <w:t>.</w:t>
      </w:r>
      <w:r>
        <w:t>116(PI4-kinase beta inhibitor) + 0</w:t>
      </w:r>
      <w:r w:rsidR="00644CD5">
        <w:t>.</w:t>
      </w:r>
      <w:r>
        <w:t>0726(Troponin C inhibitor) -0</w:t>
      </w:r>
      <w:r w:rsidR="00644CD5">
        <w:t>.</w:t>
      </w:r>
      <w:r>
        <w:t>293(Propanediol dehydratase inhibitor) + 0</w:t>
      </w:r>
      <w:r w:rsidR="00644CD5">
        <w:t>.</w:t>
      </w:r>
      <w:r>
        <w:t>156(Sialidase 3 inhibitor) -0</w:t>
      </w:r>
      <w:r w:rsidR="00644CD5">
        <w:t>.</w:t>
      </w:r>
      <w:r>
        <w:t>151(Sodium/bile acid cotransporter inhib</w:t>
      </w:r>
      <w:r>
        <w:t>i</w:t>
      </w:r>
      <w:r>
        <w:t>tor) -0</w:t>
      </w:r>
      <w:r w:rsidR="00644CD5">
        <w:t>.</w:t>
      </w:r>
      <w:r>
        <w:t>23(EREG expression enhancer) -0</w:t>
      </w:r>
      <w:r w:rsidR="00644CD5">
        <w:t>.</w:t>
      </w:r>
      <w:r>
        <w:t>264(5 Hydroxytryptamine 2 agonist) + 0</w:t>
      </w:r>
      <w:r w:rsidR="00644CD5">
        <w:t>.</w:t>
      </w:r>
      <w:r>
        <w:t>404(AMP-activated protein kinase</w:t>
      </w:r>
      <w:r w:rsidR="00644CD5">
        <w:t>.</w:t>
      </w:r>
      <w:r>
        <w:t xml:space="preserve"> alpha-2 subunit inhibitor) + 0</w:t>
      </w:r>
      <w:r w:rsidR="00644CD5">
        <w:t>.</w:t>
      </w:r>
      <w:r>
        <w:t>859(Fatty acid binding protein inhibitor) -0</w:t>
      </w:r>
      <w:r w:rsidR="00644CD5">
        <w:t>.</w:t>
      </w:r>
      <w:r>
        <w:t>172(Choreoathetosis) + 0</w:t>
      </w:r>
      <w:r w:rsidR="00644CD5">
        <w:t>.</w:t>
      </w:r>
      <w:r>
        <w:t>0632(NumPositive) + 0</w:t>
      </w:r>
      <w:r w:rsidR="00644CD5">
        <w:t>.</w:t>
      </w:r>
      <w:r>
        <w:t>403(Phosphate acetyltransferase inhibitor) + 0</w:t>
      </w:r>
      <w:r w:rsidR="00644CD5">
        <w:t>.</w:t>
      </w:r>
      <w:r>
        <w:t>0991(Multiple sclerosis treatment) + 0</w:t>
      </w:r>
      <w:r w:rsidR="00644CD5">
        <w:t>.</w:t>
      </w:r>
      <w:r>
        <w:t>486(Cell wall synthesis inhibitor) + 0</w:t>
      </w:r>
      <w:r w:rsidR="00644CD5">
        <w:t>.</w:t>
      </w:r>
      <w:r>
        <w:t>161(Eukaryotic translation initiation factor 2-alpha kinase 3 inhibitor) + 0</w:t>
      </w:r>
      <w:r w:rsidR="00644CD5">
        <w:t>.</w:t>
      </w:r>
      <w:r>
        <w:t>198(Pepsin inhibitor) -0</w:t>
      </w:r>
      <w:r w:rsidR="00644CD5">
        <w:t>.</w:t>
      </w:r>
      <w:r>
        <w:t>537(GABA transporter 1 inhibitor) -0</w:t>
      </w:r>
      <w:r w:rsidR="00644CD5">
        <w:t>.</w:t>
      </w:r>
      <w:r>
        <w:t>487(Andropause treatment) + 0</w:t>
      </w:r>
      <w:r w:rsidR="00644CD5">
        <w:t>.</w:t>
      </w:r>
      <w:r>
        <w:t>143(Estrone sulfatase inhibitor) + 0</w:t>
      </w:r>
      <w:r w:rsidR="00644CD5">
        <w:t>.</w:t>
      </w:r>
      <w:r>
        <w:t>156(5 Hydroxytryptamine 6 agonist) + 0</w:t>
      </w:r>
      <w:r w:rsidR="00644CD5">
        <w:t>.</w:t>
      </w:r>
      <w:r>
        <w:t>254(Pectin lyase inhibitor) + 0</w:t>
      </w:r>
      <w:r w:rsidR="00644CD5">
        <w:t>.</w:t>
      </w:r>
      <w:r>
        <w:t>163(Nicotinic acid receptor agonist) + 0</w:t>
      </w:r>
      <w:r w:rsidR="00644CD5">
        <w:t>.</w:t>
      </w:r>
      <w:r>
        <w:t>236(Endopeptidase La inhibitor) + 0</w:t>
      </w:r>
      <w:r w:rsidR="00644CD5">
        <w:t>.</w:t>
      </w:r>
      <w:r>
        <w:t>149(5 Hydroxytryptamine 1 antagonist) -0</w:t>
      </w:r>
      <w:r w:rsidR="00644CD5">
        <w:t>.</w:t>
      </w:r>
      <w:r>
        <w:t>254(Guanylate cyclase inhibitor) -0</w:t>
      </w:r>
      <w:r w:rsidR="00644CD5">
        <w:t>.</w:t>
      </w:r>
      <w:r>
        <w:t>219(Ribosomal protein S6 kinase alpha 4 inhibitor) + 0</w:t>
      </w:r>
      <w:r w:rsidR="00644CD5">
        <w:t>.</w:t>
      </w:r>
      <w:r>
        <w:t>137(Urticaria) -0</w:t>
      </w:r>
      <w:r w:rsidR="00644CD5">
        <w:t>.</w:t>
      </w:r>
      <w:r>
        <w:t>106(Elongation of very long chain fatty acids protein 3 inhibitor) -0</w:t>
      </w:r>
      <w:r w:rsidR="00644CD5">
        <w:t>.</w:t>
      </w:r>
      <w:r>
        <w:t>267(SULT1A3 substrate) + 0</w:t>
      </w:r>
      <w:r w:rsidR="00644CD5">
        <w:t>.</w:t>
      </w:r>
      <w:r>
        <w:t>15(Nephritis) -0</w:t>
      </w:r>
      <w:r w:rsidR="00644CD5">
        <w:t>.</w:t>
      </w:r>
      <w:r>
        <w:t>391(Kallikrein 13 inhibitor) -0</w:t>
      </w:r>
      <w:r w:rsidR="00644CD5">
        <w:t>.</w:t>
      </w:r>
      <w:r>
        <w:t>276(Antinaupathic) + 0</w:t>
      </w:r>
      <w:r w:rsidR="00644CD5">
        <w:t>.</w:t>
      </w:r>
      <w:r>
        <w:t>168(ABCB1 expression enhancer) -0</w:t>
      </w:r>
      <w:r w:rsidR="00644CD5">
        <w:t>.</w:t>
      </w:r>
      <w:r>
        <w:t>0978(Lymphocytopoiesis inhibitor) + 0</w:t>
      </w:r>
      <w:r w:rsidR="00644CD5">
        <w:t>.</w:t>
      </w:r>
      <w:r>
        <w:t>102(Substance P antagonist) -0</w:t>
      </w:r>
      <w:r w:rsidR="00644CD5">
        <w:t>.</w:t>
      </w:r>
      <w:r>
        <w:t>258(Xanthine oxidase inhibitor) -0</w:t>
      </w:r>
      <w:r w:rsidR="00644CD5">
        <w:t>.</w:t>
      </w:r>
      <w:r>
        <w:t>193(Protein kinase (CK2) inhibitor) -0</w:t>
      </w:r>
      <w:r w:rsidR="00644CD5">
        <w:t>.</w:t>
      </w:r>
      <w:r>
        <w:t>118(Preterm labor trea</w:t>
      </w:r>
      <w:r>
        <w:t>t</w:t>
      </w:r>
      <w:r>
        <w:t>ment) + 0</w:t>
      </w:r>
      <w:r w:rsidR="00644CD5">
        <w:t>.</w:t>
      </w:r>
      <w:r>
        <w:t>32(LGALS8 expression enhancer) -0</w:t>
      </w:r>
      <w:r w:rsidR="00644CD5">
        <w:t>.</w:t>
      </w:r>
      <w:r>
        <w:t>125(Interleukin 8 antagonist) -0</w:t>
      </w:r>
      <w:r w:rsidR="00644CD5">
        <w:t>.</w:t>
      </w:r>
      <w:r>
        <w:t>119(Analgesic</w:t>
      </w:r>
      <w:r w:rsidR="00644CD5">
        <w:t>.</w:t>
      </w:r>
      <w:r>
        <w:t xml:space="preserve"> opioid) -0</w:t>
      </w:r>
      <w:r w:rsidR="00644CD5">
        <w:t>.</w:t>
      </w:r>
      <w:r>
        <w:t>117(Nicotinic alpha3beta4 receptor agonist) -0</w:t>
      </w:r>
      <w:r w:rsidR="00644CD5">
        <w:t>.</w:t>
      </w:r>
      <w:r>
        <w:t>115(Kainate receptor 1 antagonist) + 0</w:t>
      </w:r>
      <w:r w:rsidR="00644CD5">
        <w:t>.</w:t>
      </w:r>
      <w:r>
        <w:t>558(Kinesin-like protein 1 inhibitor) -0</w:t>
      </w:r>
      <w:r w:rsidR="00644CD5">
        <w:t>.</w:t>
      </w:r>
      <w:r>
        <w:t>353(HSD17B1 expression enhancer) + 0</w:t>
      </w:r>
      <w:r w:rsidR="00644CD5">
        <w:t>.</w:t>
      </w:r>
      <w:r>
        <w:t>345(Chloride/bicarbonate exchanger inhibitor) + 0</w:t>
      </w:r>
      <w:r w:rsidR="00644CD5">
        <w:t>.</w:t>
      </w:r>
      <w:r>
        <w:t>132(Ribosomal protein S6 kinase 2 inhibitor) + 0</w:t>
      </w:r>
      <w:r w:rsidR="00644CD5">
        <w:t>.</w:t>
      </w:r>
      <w:r>
        <w:t>115(Carbonic anhydrase XII inhibitor) + 0</w:t>
      </w:r>
      <w:r w:rsidR="00644CD5">
        <w:t>.</w:t>
      </w:r>
      <w:r>
        <w:t>0645(Interleukin 2 antagonist) -0</w:t>
      </w:r>
      <w:r w:rsidR="00644CD5">
        <w:t>.</w:t>
      </w:r>
      <w:r>
        <w:t>158(Acid phosphatase inhibitor) + 0</w:t>
      </w:r>
      <w:r w:rsidR="00644CD5">
        <w:t>.</w:t>
      </w:r>
      <w:r>
        <w:t>109(Trypsin III inhibitor) + 0</w:t>
      </w:r>
      <w:r w:rsidR="00644CD5">
        <w:t>.</w:t>
      </w:r>
      <w:r>
        <w:t>151(Troponin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116(Protein 30S ribosomal subunit inhibitor) + 0</w:t>
      </w:r>
      <w:r w:rsidR="00644CD5">
        <w:t>.</w:t>
      </w:r>
      <w:r>
        <w:t>305(5 Hydroxytryptamine 3 agonist) -0</w:t>
      </w:r>
      <w:r w:rsidR="00644CD5">
        <w:t>.</w:t>
      </w:r>
      <w:r>
        <w:t>261(Dopamine D3 agonist) -0</w:t>
      </w:r>
      <w:r w:rsidR="00644CD5">
        <w:t>.</w:t>
      </w:r>
      <w:r>
        <w:t>332(Heat shock protein 70 agonist) -0</w:t>
      </w:r>
      <w:r w:rsidR="00644CD5">
        <w:t>.</w:t>
      </w:r>
      <w:r>
        <w:t>117(CDC25A inhibitor) -0</w:t>
      </w:r>
      <w:r w:rsidR="00644CD5">
        <w:t>.</w:t>
      </w:r>
      <w:r>
        <w:t>113(Diabetes insipidus treatment) + 0</w:t>
      </w:r>
      <w:r w:rsidR="00644CD5">
        <w:t>.</w:t>
      </w:r>
      <w:r>
        <w:t>0827(HERG 1 channel blocker) + 0</w:t>
      </w:r>
      <w:r w:rsidR="00644CD5">
        <w:t>.</w:t>
      </w:r>
      <w:r>
        <w:t>336(Activating transcription factor 1 inhibitor) -0</w:t>
      </w:r>
      <w:r w:rsidR="00644CD5">
        <w:t>.</w:t>
      </w:r>
      <w:r>
        <w:t>17(Aurora kinase inhibitor) + 0</w:t>
      </w:r>
      <w:r w:rsidR="00644CD5">
        <w:t>.</w:t>
      </w:r>
      <w:r>
        <w:t>0915(Luteinizing hormone-releasing hormone antagonist) + 0</w:t>
      </w:r>
      <w:r w:rsidR="00644CD5">
        <w:t>.</w:t>
      </w:r>
      <w:r>
        <w:t>203(Phosphatidylcholine-sterol O-acyltransferase inhibitor) + 0</w:t>
      </w:r>
      <w:r w:rsidR="00644CD5">
        <w:t>.</w:t>
      </w:r>
      <w:r>
        <w:t>093(Analeptic) -0</w:t>
      </w:r>
      <w:r w:rsidR="00644CD5">
        <w:t>.</w:t>
      </w:r>
      <w:r>
        <w:t>105(NADPH oxidase 4 inhibitor) + 0</w:t>
      </w:r>
      <w:r w:rsidR="00644CD5">
        <w:t>.</w:t>
      </w:r>
      <w:r>
        <w:t>0906(CC chemokine receptor antagonist) -0</w:t>
      </w:r>
      <w:r w:rsidR="00644CD5">
        <w:t>.</w:t>
      </w:r>
      <w:r>
        <w:t>312(Potassium channel KCNQ2 activator) + 0</w:t>
      </w:r>
      <w:r w:rsidR="00644CD5">
        <w:t>.</w:t>
      </w:r>
      <w:r>
        <w:t>11(Cataract) -0</w:t>
      </w:r>
      <w:r w:rsidR="00644CD5">
        <w:t>.</w:t>
      </w:r>
      <w:r>
        <w:t>081(Aldose reductase substrate) + 0</w:t>
      </w:r>
      <w:r w:rsidR="00644CD5">
        <w:t>.</w:t>
      </w:r>
      <w:r>
        <w:t>142(Carcinogenic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0898(G-protein coupled bile acid receptor 1 antagonist) -0</w:t>
      </w:r>
      <w:r w:rsidR="00644CD5">
        <w:t>.</w:t>
      </w:r>
      <w:r>
        <w:t>306(Purine nucleosidase inhibitor) -0</w:t>
      </w:r>
      <w:r w:rsidR="00644CD5">
        <w:t>.</w:t>
      </w:r>
      <w:r>
        <w:t>0687(Antineoplastic (lymphocytic leukemia)) -0</w:t>
      </w:r>
      <w:r w:rsidR="00644CD5">
        <w:t>.</w:t>
      </w:r>
      <w:r>
        <w:t>0642(Polyadenylate-binding protein 1 inhibitor) + 0</w:t>
      </w:r>
      <w:r w:rsidR="00644CD5">
        <w:t>.</w:t>
      </w:r>
      <w:r>
        <w:t>0485(Psychotropic) + 0</w:t>
      </w:r>
      <w:r w:rsidR="00644CD5">
        <w:t>.</w:t>
      </w:r>
      <w:r>
        <w:t>0964(Prostaglandin E2 agonist) -0</w:t>
      </w:r>
      <w:r w:rsidR="00644CD5">
        <w:t>.</w:t>
      </w:r>
      <w:r>
        <w:t>514(Histone deacetylase 10 inhib</w:t>
      </w:r>
      <w:r>
        <w:t>i</w:t>
      </w:r>
      <w:r>
        <w:lastRenderedPageBreak/>
        <w:t>tor) + 0</w:t>
      </w:r>
      <w:r w:rsidR="00644CD5">
        <w:t>.</w:t>
      </w:r>
      <w:r>
        <w:t>0612(Alpha 2c adrenoreceptor agonist) -0</w:t>
      </w:r>
      <w:r w:rsidR="00644CD5">
        <w:t>.</w:t>
      </w:r>
      <w:r>
        <w:t>249(Baculoviral IAP repeat-containing protein inhibitor) + 0</w:t>
      </w:r>
      <w:r w:rsidR="00644CD5">
        <w:t>.</w:t>
      </w:r>
      <w:r>
        <w:t>0534(Antineoplastic (liver cancer)) + 0</w:t>
      </w:r>
      <w:r w:rsidR="00644CD5">
        <w:t>.</w:t>
      </w:r>
      <w:r>
        <w:t>191(Amylin agonist) + 0</w:t>
      </w:r>
      <w:r w:rsidR="00644CD5">
        <w:t>.</w:t>
      </w:r>
      <w:r>
        <w:t>139(Narcolepsy treatment) -0</w:t>
      </w:r>
      <w:r w:rsidR="00644CD5">
        <w:t>.</w:t>
      </w:r>
      <w:r>
        <w:t>105(Retinoic acid receptor antagonist) + 0</w:t>
      </w:r>
      <w:r w:rsidR="00644CD5">
        <w:t>.</w:t>
      </w:r>
      <w:r>
        <w:t>136(MAP kinase 14 inhibitor) + 0</w:t>
      </w:r>
      <w:r w:rsidR="00644CD5">
        <w:t>.</w:t>
      </w:r>
      <w:r>
        <w:t>0917(Porphyria) -0</w:t>
      </w:r>
      <w:r w:rsidR="00644CD5">
        <w:t>.</w:t>
      </w:r>
      <w:r>
        <w:t>134(PPARG expression enhancer) + 0</w:t>
      </w:r>
      <w:r w:rsidR="00644CD5">
        <w:t>.</w:t>
      </w:r>
      <w:r>
        <w:t>202(Hydroperoxide dehydratase inhibitor) -0</w:t>
      </w:r>
      <w:r w:rsidR="00644CD5">
        <w:t>.</w:t>
      </w:r>
      <w:r>
        <w:t>0694(Antibiotic Tetracycline-like) + 0</w:t>
      </w:r>
      <w:r w:rsidR="00644CD5">
        <w:t>.</w:t>
      </w:r>
      <w:r>
        <w:t>159(Secretase beta inhibitor) -0</w:t>
      </w:r>
      <w:r w:rsidR="00644CD5">
        <w:t>.</w:t>
      </w:r>
      <w:r>
        <w:t>0759(Serine O-acetyltransferase inhibitor) -0</w:t>
      </w:r>
      <w:r w:rsidR="00644CD5">
        <w:t>.</w:t>
      </w:r>
      <w:r>
        <w:t>14(Chymase inhibitor) -0</w:t>
      </w:r>
      <w:r w:rsidR="00644CD5">
        <w:t>.</w:t>
      </w:r>
      <w:r>
        <w:t>169(GABA B receptor agonist) + 0</w:t>
      </w:r>
      <w:r w:rsidR="00644CD5">
        <w:t>.</w:t>
      </w:r>
      <w:r>
        <w:t>0971(Amine dehydrogenase inhibitor) + 0</w:t>
      </w:r>
      <w:r w:rsidR="00644CD5">
        <w:t>.</w:t>
      </w:r>
      <w:r>
        <w:t>0454(Dual specificity phosphatase inhibitor) -0</w:t>
      </w:r>
      <w:r w:rsidR="00644CD5">
        <w:t>.</w:t>
      </w:r>
      <w:r>
        <w:t>232(Testosterone 17beta-dehydrogenase inhibitor) + 0</w:t>
      </w:r>
      <w:r w:rsidR="00644CD5">
        <w:t>.</w:t>
      </w:r>
      <w:r>
        <w:t>0242(Antiinflammatory) + 0</w:t>
      </w:r>
      <w:r w:rsidR="00644CD5">
        <w:t>.</w:t>
      </w:r>
      <w:r>
        <w:t>0692(Protein kinase B beta inhibitor) + 0</w:t>
      </w:r>
      <w:r w:rsidR="00644CD5">
        <w:t>.</w:t>
      </w:r>
      <w:r>
        <w:t>126(Carnitine 3-dehydrogenase inhibitor) -0</w:t>
      </w:r>
      <w:r w:rsidR="00644CD5">
        <w:t>.</w:t>
      </w:r>
      <w:r>
        <w:t>143(Procollagen C-endopeptidase inhibitor) -0</w:t>
      </w:r>
      <w:r w:rsidR="00644CD5">
        <w:t>.</w:t>
      </w:r>
      <w:r>
        <w:t>146(Melatonin 5 antagonist) -0</w:t>
      </w:r>
      <w:r w:rsidR="00644CD5">
        <w:t>.</w:t>
      </w:r>
      <w:r>
        <w:t>0586(Vascular (periferal) disease treatment) + 0</w:t>
      </w:r>
      <w:r w:rsidR="00644CD5">
        <w:t>.</w:t>
      </w:r>
      <w:r>
        <w:t>142(Cytokine production stimulant) + 0</w:t>
      </w:r>
      <w:r w:rsidR="00644CD5">
        <w:t>.</w:t>
      </w:r>
      <w:r>
        <w:t>193(3-Deoxy-7-phosphoheptulonate synthase inhibitor) + 0</w:t>
      </w:r>
      <w:r w:rsidR="00644CD5">
        <w:t>.</w:t>
      </w:r>
      <w:r>
        <w:t>108(Membrane permeability enhancer) -0</w:t>
      </w:r>
      <w:r w:rsidR="00644CD5">
        <w:t>.</w:t>
      </w:r>
      <w:r>
        <w:t>0773(Endothelin receptor a</w:t>
      </w:r>
      <w:r>
        <w:t>n</w:t>
      </w:r>
      <w:r>
        <w:t>tagonist) + 0</w:t>
      </w:r>
      <w:r w:rsidR="00644CD5">
        <w:t>.</w:t>
      </w:r>
      <w:r>
        <w:t>191(Collagenase inhibitor) + 0</w:t>
      </w:r>
      <w:r w:rsidR="00644CD5">
        <w:t>.</w:t>
      </w:r>
      <w:r>
        <w:t>0105(NumHal) -0</w:t>
      </w:r>
      <w:r w:rsidR="00644CD5">
        <w:t>.</w:t>
      </w:r>
      <w:r>
        <w:t>116(Aldehyde dehydrogenase (NAD+) inhibitor) -0</w:t>
      </w:r>
      <w:r w:rsidR="00644CD5">
        <w:t>.</w:t>
      </w:r>
      <w:r>
        <w:t>0552(Hypomania) -0</w:t>
      </w:r>
      <w:r w:rsidR="00644CD5">
        <w:t>.</w:t>
      </w:r>
      <w:r>
        <w:t>0476(Purinergic P2Y antagonist) + 0</w:t>
      </w:r>
      <w:r w:rsidR="00644CD5">
        <w:t>.</w:t>
      </w:r>
      <w:r>
        <w:t>156(Fibrinogen beta chain inhibitor) -0</w:t>
      </w:r>
      <w:r w:rsidR="00644CD5">
        <w:t>.</w:t>
      </w:r>
      <w:r>
        <w:t>0758(Phosphatidate phosphatase inhibitor) + 0</w:t>
      </w:r>
      <w:r w:rsidR="00644CD5">
        <w:t>.</w:t>
      </w:r>
      <w:r>
        <w:t>149(CC chemokine 9 receptor antagonist) + 0</w:t>
      </w:r>
      <w:r w:rsidR="00644CD5">
        <w:t>.</w:t>
      </w:r>
      <w:r>
        <w:t>189(Cyclohexadienyl dehydrogenase inhibitor) + 0</w:t>
      </w:r>
      <w:r w:rsidR="00644CD5">
        <w:t>.</w:t>
      </w:r>
      <w:r>
        <w:t>0694(CYP2B6 substrate) + 0</w:t>
      </w:r>
      <w:r w:rsidR="00644CD5">
        <w:t>.</w:t>
      </w:r>
      <w:r>
        <w:t>0503(Cyclin-dependent kinase 7 inhibitor) -0</w:t>
      </w:r>
      <w:r w:rsidR="00644CD5">
        <w:t>.</w:t>
      </w:r>
      <w:r>
        <w:t>0569(Cyclin-dependent kinase 4 inhibitor) + 0</w:t>
      </w:r>
      <w:r w:rsidR="00644CD5">
        <w:t>.</w:t>
      </w:r>
      <w:r>
        <w:t>189(1-Pyrroline-5-carboxylate dehydrogenase inhibitor) + 0</w:t>
      </w:r>
      <w:r w:rsidR="00644CD5">
        <w:t>.</w:t>
      </w:r>
      <w:r>
        <w:t>0878(Hypocalcaemic) + 0</w:t>
      </w:r>
      <w:r w:rsidR="00644CD5">
        <w:t>.</w:t>
      </w:r>
      <w:r>
        <w:t>13(SERPINE1 expression enhancer) + 0</w:t>
      </w:r>
      <w:r w:rsidR="00644CD5">
        <w:t>.</w:t>
      </w:r>
      <w:r>
        <w:t>0556(Carcinogenic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0812(X-Pro dipeptidase inhibitor) -0</w:t>
      </w:r>
      <w:r w:rsidR="00644CD5">
        <w:t>.</w:t>
      </w:r>
      <w:r>
        <w:t>117(Dactylysin inhibitor) -0</w:t>
      </w:r>
      <w:r w:rsidR="00644CD5">
        <w:t>.</w:t>
      </w:r>
      <w:r>
        <w:t>0568(BAD expression inhibitor) -0</w:t>
      </w:r>
      <w:r w:rsidR="00644CD5">
        <w:t>.</w:t>
      </w:r>
      <w:r>
        <w:t>109(Sleep apnea treatment) + 0</w:t>
      </w:r>
      <w:r w:rsidR="00644CD5">
        <w:t>.</w:t>
      </w:r>
      <w:r>
        <w:t>139(Progesterone receptor A antagonist) -0</w:t>
      </w:r>
      <w:r w:rsidR="00644CD5">
        <w:t>.</w:t>
      </w:r>
      <w:r>
        <w:t>103(Heat shock protein 90 beta antagonist) -0</w:t>
      </w:r>
      <w:r w:rsidR="00644CD5">
        <w:t>.</w:t>
      </w:r>
      <w:r>
        <w:t>0618(COL1A1 expression inhibitor) -0</w:t>
      </w:r>
      <w:r w:rsidR="00644CD5">
        <w:t>.</w:t>
      </w:r>
      <w:r>
        <w:t>0211(Sporulation kinase A inhibitor) + 0</w:t>
      </w:r>
      <w:r w:rsidR="00644CD5">
        <w:t>.</w:t>
      </w:r>
      <w:r>
        <w:t>0648(Beta 1 adrenoreceptor antagonist) + 0</w:t>
      </w:r>
      <w:r w:rsidR="00644CD5">
        <w:t>.</w:t>
      </w:r>
      <w:r>
        <w:t>0268(Vasodilator</w:t>
      </w:r>
      <w:r w:rsidR="00644CD5">
        <w:t>.</w:t>
      </w:r>
      <w:r>
        <w:t xml:space="preserve"> peripheral) + 0</w:t>
      </w:r>
      <w:r w:rsidR="00644CD5">
        <w:t>.</w:t>
      </w:r>
      <w:r>
        <w:t>0286(Histone deacetylase class II inhibitor) -0</w:t>
      </w:r>
      <w:r w:rsidR="00644CD5">
        <w:t>.</w:t>
      </w:r>
      <w:r>
        <w:t>055(Histidine decarboxylase inhibitor) + 0</w:t>
      </w:r>
      <w:r w:rsidR="00644CD5">
        <w:t>.</w:t>
      </w:r>
      <w:r>
        <w:t>0245(Mcl-1 antagonist) -0</w:t>
      </w:r>
      <w:r w:rsidR="00644CD5">
        <w:t>.</w:t>
      </w:r>
      <w:r>
        <w:t>029(Vasopressin 2 agonist) + 0</w:t>
      </w:r>
      <w:r w:rsidR="00644CD5">
        <w:t>.</w:t>
      </w:r>
      <w:r>
        <w:t>0511(Formate dehydrogenase inhibitor) -0</w:t>
      </w:r>
      <w:r w:rsidR="00644CD5">
        <w:t>.</w:t>
      </w:r>
      <w:r>
        <w:t>024(Keratolytic) + 0</w:t>
      </w:r>
      <w:r w:rsidR="00644CD5">
        <w:t>.</w:t>
      </w:r>
      <w:r>
        <w:t>0491(Antiinflammatory</w:t>
      </w:r>
      <w:r w:rsidR="00644CD5">
        <w:t>.</w:t>
      </w:r>
      <w:r>
        <w:t xml:space="preserve"> ophthalmic) -0</w:t>
      </w:r>
      <w:r w:rsidR="00644CD5">
        <w:t>.</w:t>
      </w:r>
      <w:r>
        <w:t>0586(Beta amyloid protein antagonist) + 0</w:t>
      </w:r>
      <w:r w:rsidR="00644CD5">
        <w:t>.</w:t>
      </w:r>
      <w:r>
        <w:t>0298(Antialcoholic) + 0</w:t>
      </w:r>
      <w:r w:rsidR="00644CD5">
        <w:t>.</w:t>
      </w:r>
      <w:r>
        <w:t>018(Elastase 3A inhibitor) -0</w:t>
      </w:r>
      <w:r w:rsidR="00644CD5">
        <w:t>.</w:t>
      </w:r>
      <w:r>
        <w:t>0185(Cyclin-dependent kinase 5 activator 1 inhibitor) -0</w:t>
      </w:r>
      <w:r w:rsidR="00644CD5">
        <w:t>.</w:t>
      </w:r>
      <w:r>
        <w:t>0185(Phosphodiesterase 7B inhibitor) -0</w:t>
      </w:r>
      <w:r w:rsidR="00644CD5">
        <w:t>.</w:t>
      </w:r>
      <w:r>
        <w:t>052(Tryptophan 5 hydroxylase inhibitor) -0</w:t>
      </w:r>
      <w:r w:rsidR="00644CD5">
        <w:t>.</w:t>
      </w:r>
      <w:r>
        <w:t>0179(Nicastrin inhibitor) -0</w:t>
      </w:r>
      <w:r w:rsidR="00644CD5">
        <w:t>.</w:t>
      </w:r>
      <w:r>
        <w:t>0219(Cyclin-dependent kinase 2 inhibitor) + 0</w:t>
      </w:r>
      <w:r w:rsidR="00644CD5">
        <w:t>.</w:t>
      </w:r>
      <w:r>
        <w:t>0179(Phosphodiesterase 6H inhibitor) + 0</w:t>
      </w:r>
      <w:r w:rsidR="00644CD5">
        <w:t>.</w:t>
      </w:r>
      <w:r>
        <w:t>0138(Antibiotic Penicillin-like) + 0</w:t>
      </w:r>
      <w:r w:rsidR="00644CD5">
        <w:t>.</w:t>
      </w:r>
      <w:r>
        <w:t>0186(Cyclin-dependent kinase inhibitor) + 0</w:t>
      </w:r>
      <w:r w:rsidR="00644CD5">
        <w:t>.</w:t>
      </w:r>
      <w:r>
        <w:t>0136(Phosphomevalonate kinase inhibitor) -0</w:t>
      </w:r>
      <w:r w:rsidR="00644CD5">
        <w:t>.</w:t>
      </w:r>
      <w:r>
        <w:t>0187(Malaise) -0</w:t>
      </w:r>
      <w:r w:rsidR="00644CD5">
        <w:t>.</w:t>
      </w:r>
      <w:r>
        <w:t>0401(Oxaloacetate tautomerase inhibitor) -0</w:t>
      </w:r>
      <w:r w:rsidR="00644CD5">
        <w:t>.</w:t>
      </w:r>
      <w:r>
        <w:t>0112(Melatonin 1b antagonist) + 0</w:t>
      </w:r>
      <w:r w:rsidR="00644CD5">
        <w:t>.</w:t>
      </w:r>
      <w:r>
        <w:t>0134(Colony stimulating factor antagonist) -0</w:t>
      </w:r>
      <w:r w:rsidR="00644CD5">
        <w:t>.</w:t>
      </w:r>
      <w:r>
        <w:t>034(Peptidyl-prolyl cis-trans isomerase inhibitor) -0</w:t>
      </w:r>
      <w:r w:rsidR="00644CD5">
        <w:t>.</w:t>
      </w:r>
      <w:r>
        <w:t>0074(Spasmolytic</w:t>
      </w:r>
      <w:r w:rsidR="00644CD5">
        <w:t>.</w:t>
      </w:r>
      <w:r>
        <w:t xml:space="preserve"> urinary) -0</w:t>
      </w:r>
      <w:r w:rsidR="00644CD5">
        <w:t>.</w:t>
      </w:r>
      <w:r>
        <w:t>0156(AKR1C1 expression enhancer) -0</w:t>
      </w:r>
      <w:r w:rsidR="00644CD5">
        <w:t>.</w:t>
      </w:r>
      <w:r>
        <w:t>00808(MAP kinase 9 inhibitor) + 0</w:t>
      </w:r>
      <w:r w:rsidR="00644CD5">
        <w:t>.</w:t>
      </w:r>
      <w:r>
        <w:t>0288(Fibrinogen gamma chain inhibitor) -0</w:t>
      </w:r>
      <w:r w:rsidR="00644CD5">
        <w:t>.</w:t>
      </w:r>
      <w:r>
        <w:t>0108(PCNA expression enhancer) + 0</w:t>
      </w:r>
      <w:r w:rsidR="00644CD5">
        <w:t>.</w:t>
      </w:r>
      <w:r>
        <w:t>00318(Antianginal) + 0</w:t>
      </w:r>
      <w:r w:rsidR="00644CD5">
        <w:t>.</w:t>
      </w:r>
      <w:r>
        <w:t>00889(SLC2A3 expression inhibitor) + 0</w:t>
      </w:r>
      <w:r w:rsidR="00644CD5">
        <w:t>.</w:t>
      </w:r>
      <w:r>
        <w:t>0132(Phosphodiesterase VII inhibitor) + 0</w:t>
      </w:r>
      <w:r w:rsidR="00644CD5">
        <w:t>.</w:t>
      </w:r>
      <w:r>
        <w:t>00384(Protocollagen prolyl hydroxylase inhibitor) + 0</w:t>
      </w:r>
      <w:r w:rsidR="00644CD5">
        <w:t>.</w:t>
      </w:r>
      <w:r>
        <w:t>00291(Thyroid hormone alpha antagonist) -0</w:t>
      </w:r>
      <w:r w:rsidR="00644CD5">
        <w:t>.</w:t>
      </w:r>
      <w:r>
        <w:t>00253(Integrin alphaVbeta5 antagonist) -0</w:t>
      </w:r>
      <w:r w:rsidR="00644CD5">
        <w:t>.</w:t>
      </w:r>
      <w:r>
        <w:t>00727(Adenylylsulphatase inhibitor) + 0</w:t>
      </w:r>
      <w:r w:rsidR="00644CD5">
        <w:t>.</w:t>
      </w:r>
      <w:r>
        <w:t>00471(Thymidine kinase inhibitor) + 0</w:t>
      </w:r>
      <w:r w:rsidR="00644CD5">
        <w:t>.</w:t>
      </w:r>
      <w:r>
        <w:t>000377(Microsomal triglyceride transfer protein inhibitor) -0</w:t>
      </w:r>
      <w:r w:rsidR="00644CD5">
        <w:t>.</w:t>
      </w:r>
      <w:r>
        <w:t>000132(Hypoventilation) + 5</w:t>
      </w:r>
      <w:r w:rsidR="00644CD5">
        <w:t>.</w:t>
      </w:r>
      <w:r>
        <w:t>23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673(Thiopurine S-methyltransferase inhibitor) + 0</w:t>
      </w:r>
      <w:r w:rsidR="00644CD5">
        <w:t>.</w:t>
      </w:r>
      <w:r>
        <w:t>505(CYP2D6 substrate) -0</w:t>
      </w:r>
      <w:r w:rsidR="00644CD5">
        <w:t>.</w:t>
      </w:r>
      <w:r>
        <w:t>479(Agranulocytosis) + 0</w:t>
      </w:r>
      <w:r w:rsidR="00644CD5">
        <w:t>.</w:t>
      </w:r>
      <w:r>
        <w:t>734(Ceramide glucosyltransferase inhibitor) + 0</w:t>
      </w:r>
      <w:r w:rsidR="00644CD5">
        <w:t>.</w:t>
      </w:r>
      <w:r>
        <w:t>189(Periodontitis treatment) + 8</w:t>
      </w:r>
      <w:r w:rsidR="00644CD5">
        <w:t>.</w:t>
      </w:r>
      <w:r>
        <w:t>98(Length) -0</w:t>
      </w:r>
      <w:r w:rsidR="00644CD5">
        <w:t>.</w:t>
      </w:r>
      <w:r>
        <w:t>932(Aspartate a</w:t>
      </w:r>
      <w:r>
        <w:t>m</w:t>
      </w:r>
      <w:r>
        <w:t>monia-lyase inhibitor) -0</w:t>
      </w:r>
      <w:r w:rsidR="00644CD5">
        <w:t>.</w:t>
      </w:r>
      <w:r>
        <w:t>49(Nicotinic receptor alpha5 subunit antagonist) -0</w:t>
      </w:r>
      <w:r w:rsidR="00644CD5">
        <w:t>.</w:t>
      </w:r>
      <w:r>
        <w:t>0832(Aggrecanase inhibitor) -0</w:t>
      </w:r>
      <w:r w:rsidR="00644CD5">
        <w:t>.</w:t>
      </w:r>
      <w:r>
        <w:t>48(CYP2 substrate) -12</w:t>
      </w:r>
      <w:r w:rsidR="00644CD5">
        <w:t>.</w:t>
      </w:r>
      <w:r>
        <w:t>2(Length^2) + 0</w:t>
      </w:r>
      <w:r w:rsidR="00644CD5">
        <w:t>.</w:t>
      </w:r>
      <w:r>
        <w:t>326(Adenosine A2 receptor antagonist) -0</w:t>
      </w:r>
      <w:r w:rsidR="00644CD5">
        <w:t>.</w:t>
      </w:r>
      <w:r>
        <w:t>144(Carcinogenic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282(Hypothermic) + 0</w:t>
      </w:r>
      <w:r w:rsidR="00644CD5">
        <w:t>.</w:t>
      </w:r>
      <w:r>
        <w:t>534(Tremor) -0</w:t>
      </w:r>
      <w:r w:rsidR="00644CD5">
        <w:t>.</w:t>
      </w:r>
      <w:r>
        <w:t>447(Anti-Helicobacter pylori) + 0</w:t>
      </w:r>
      <w:r w:rsidR="00644CD5">
        <w:t>.</w:t>
      </w:r>
      <w:r>
        <w:t>586(Gynecological disorders treatment) -0</w:t>
      </w:r>
      <w:r w:rsidR="00644CD5">
        <w:t>.</w:t>
      </w:r>
      <w:r>
        <w:t>132(Antihypermotility) + 0</w:t>
      </w:r>
      <w:r w:rsidR="00644CD5">
        <w:t>.</w:t>
      </w:r>
      <w:r>
        <w:t>0231(Adenylate cyclase I inhibitor) -0</w:t>
      </w:r>
      <w:r w:rsidR="00644CD5">
        <w:t>.</w:t>
      </w:r>
      <w:r>
        <w:t>0519(Antidote</w:t>
      </w:r>
      <w:r w:rsidR="00644CD5">
        <w:t>.</w:t>
      </w:r>
      <w:r>
        <w:t xml:space="preserve"> heavy metal) -0</w:t>
      </w:r>
      <w:r w:rsidR="00644CD5">
        <w:t>.</w:t>
      </w:r>
      <w:r>
        <w:t>622(Antihematotoxic) -1</w:t>
      </w:r>
      <w:r w:rsidR="00644CD5">
        <w:t>.</w:t>
      </w:r>
      <w:r>
        <w:t>07(Sigma 2 receptor antagonist) + 0</w:t>
      </w:r>
      <w:r w:rsidR="00644CD5">
        <w:t>.</w:t>
      </w:r>
      <w:r>
        <w:t>377(Progesterone receptor A antagonist) + 0</w:t>
      </w:r>
      <w:r w:rsidR="00644CD5">
        <w:t>.</w:t>
      </w:r>
      <w:r>
        <w:t>757(Sentrin-specific protease 6 inhibitor) -0</w:t>
      </w:r>
      <w:r w:rsidR="00644CD5">
        <w:t>.</w:t>
      </w:r>
      <w:r>
        <w:t>374(Carcinogenic) + 0</w:t>
      </w:r>
      <w:r w:rsidR="00644CD5">
        <w:t>.</w:t>
      </w:r>
      <w:r>
        <w:t>322(Carnitine 3-dehydrogenase inhibitor) + 1</w:t>
      </w:r>
      <w:r w:rsidR="00644CD5">
        <w:t>.</w:t>
      </w:r>
      <w:r>
        <w:t>33(Colony stimulating factor agonist) + 0</w:t>
      </w:r>
      <w:r w:rsidR="00644CD5">
        <w:t>.</w:t>
      </w:r>
      <w:r>
        <w:t>106(Ribosomal protein S6 kinase inhibitor) -0</w:t>
      </w:r>
      <w:r w:rsidR="00644CD5">
        <w:t>.</w:t>
      </w:r>
      <w:r>
        <w:t>623(Epstein-Barr nuclear antigen 1 inhibitor) + 28</w:t>
      </w:r>
      <w:r w:rsidR="00644CD5">
        <w:t>.</w:t>
      </w:r>
      <w:r>
        <w:t>3(Volume) + 0</w:t>
      </w:r>
      <w:r w:rsidR="00644CD5">
        <w:t>.</w:t>
      </w:r>
      <w:r>
        <w:t>47(Hypolipemic) + 7</w:t>
      </w:r>
      <w:r w:rsidR="00644CD5">
        <w:t>.</w:t>
      </w:r>
      <w:r>
        <w:t>61(Volume^3) -25</w:t>
      </w:r>
      <w:r w:rsidR="00644CD5">
        <w:t>.</w:t>
      </w:r>
      <w:r>
        <w:t>7(Volume^2) + 0</w:t>
      </w:r>
      <w:r w:rsidR="00644CD5">
        <w:t>.</w:t>
      </w:r>
      <w:r>
        <w:t>272(GDPD3 e</w:t>
      </w:r>
      <w:r>
        <w:t>x</w:t>
      </w:r>
      <w:r>
        <w:t>pression enhancer) + 0</w:t>
      </w:r>
      <w:r w:rsidR="00644CD5">
        <w:t>.</w:t>
      </w:r>
      <w:r>
        <w:t>216(MAP-kinase-activated kinase 2 inhibitor) -0</w:t>
      </w:r>
      <w:r w:rsidR="00644CD5">
        <w:t>.</w:t>
      </w:r>
      <w:r>
        <w:t>286(Prostatic (benign) hyperplasia treatment) -0</w:t>
      </w:r>
      <w:r w:rsidR="00644CD5">
        <w:t>.</w:t>
      </w:r>
      <w:r>
        <w:t>482(DNA-(apurinic or apyrimidinic site) lyase inhibitor) -0</w:t>
      </w:r>
      <w:r w:rsidR="00644CD5">
        <w:t>.</w:t>
      </w:r>
      <w:r>
        <w:t>57(Cyclin-dependent kinase 1 inhibitor) + 0</w:t>
      </w:r>
      <w:r w:rsidR="00644CD5">
        <w:t>.</w:t>
      </w:r>
      <w:r>
        <w:t>0119(MAP kinase kinase 2 inhibitor) -0</w:t>
      </w:r>
      <w:r w:rsidR="00644CD5">
        <w:t>.</w:t>
      </w:r>
      <w:r>
        <w:t>257(SUMO-activating enzyme subunit 1 inhibitor) + 2</w:t>
      </w:r>
      <w:r w:rsidR="00644CD5">
        <w:t>.</w:t>
      </w:r>
      <w:r>
        <w:t>06(Sialidase 1 inhibitor) -1</w:t>
      </w:r>
      <w:r w:rsidR="00644CD5">
        <w:t>.</w:t>
      </w:r>
      <w:r>
        <w:t>03(Hydroxypyruvate reductase inhibitor) -0</w:t>
      </w:r>
      <w:r w:rsidR="00644CD5">
        <w:t>.</w:t>
      </w:r>
      <w:r>
        <w:t>627(Saccharopine dehydrogenase (NADP+</w:t>
      </w:r>
      <w:r w:rsidR="00644CD5">
        <w:t>.</w:t>
      </w:r>
      <w:r>
        <w:t xml:space="preserve"> L-lysine-forming) inhibitor) -0</w:t>
      </w:r>
      <w:r w:rsidR="00644CD5">
        <w:t>.</w:t>
      </w:r>
      <w:r>
        <w:t>338(Antiviral (Hepatitis)) + 0</w:t>
      </w:r>
      <w:r w:rsidR="00644CD5">
        <w:t>.</w:t>
      </w:r>
      <w:r>
        <w:t>41(Inosine monophosphate dehydrogenase 1 inhibitor) -0</w:t>
      </w:r>
      <w:r w:rsidR="00644CD5">
        <w:t>.</w:t>
      </w:r>
      <w:r>
        <w:t>518(Acylaminoacyl-peptidase inhibitor) + 0</w:t>
      </w:r>
      <w:r w:rsidR="00644CD5">
        <w:t>.</w:t>
      </w:r>
      <w:r>
        <w:t>717(N-carbamoyl-L-amino-acid hydrolase inhibitor) + 0</w:t>
      </w:r>
      <w:r w:rsidR="00644CD5">
        <w:t>.</w:t>
      </w:r>
      <w:r>
        <w:t>00582(Glucose-1</w:t>
      </w:r>
      <w:r w:rsidR="00644CD5">
        <w:t>.</w:t>
      </w:r>
      <w:r>
        <w:t>6-bisphosphate synthase inhibitor) -0</w:t>
      </w:r>
      <w:r w:rsidR="00644CD5">
        <w:t>.</w:t>
      </w:r>
      <w:r>
        <w:t>27(Tardive dyskinesia treatment) -0</w:t>
      </w:r>
      <w:r w:rsidR="00644CD5">
        <w:t>.</w:t>
      </w:r>
      <w:r>
        <w:t>973(Cholesterol antagonist) + 0</w:t>
      </w:r>
      <w:r w:rsidR="00644CD5">
        <w:t>.</w:t>
      </w:r>
      <w:r>
        <w:t>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</w:t>
      </w:r>
      <w:r>
        <w:t>e</w:t>
      </w:r>
      <w:r>
        <w:t>male</w:t>
      </w:r>
      <w:r w:rsidR="00644CD5">
        <w:t>.</w:t>
      </w:r>
      <w:r>
        <w:t xml:space="preserve"> vascular system) -0</w:t>
      </w:r>
      <w:r w:rsidR="00644CD5">
        <w:t>.</w:t>
      </w:r>
      <w:r>
        <w:t>967(Glutathione reductase inhibitor) + 0</w:t>
      </w:r>
      <w:r w:rsidR="00644CD5">
        <w:t>.</w:t>
      </w:r>
      <w:r>
        <w:t>733(Phenylalanine 4-hydroxylase inhibitor) -0</w:t>
      </w:r>
      <w:r w:rsidR="00644CD5">
        <w:t>.</w:t>
      </w:r>
      <w:r>
        <w:t>923(Thrombin inhibitor) + 0</w:t>
      </w:r>
      <w:r w:rsidR="00644CD5">
        <w:t>.</w:t>
      </w:r>
      <w:r>
        <w:t>793(Progesterone receptor B1 antagonist) -0</w:t>
      </w:r>
      <w:r w:rsidR="00644CD5">
        <w:t>.</w:t>
      </w:r>
      <w:r>
        <w:t xml:space="preserve">629(Janus tyrosine kinase inhibitor) + </w:t>
      </w:r>
      <w:r>
        <w:lastRenderedPageBreak/>
        <w:t>0</w:t>
      </w:r>
      <w:r w:rsidR="00644CD5">
        <w:t>.</w:t>
      </w:r>
      <w:r>
        <w:t>417(Cytosolic phospholipase A2 beta inhibitor) -0</w:t>
      </w:r>
      <w:r w:rsidR="00644CD5">
        <w:t>.</w:t>
      </w:r>
      <w:r>
        <w:t>304(Proto-oncogene tyrosine-protein kinase CSK inhibitor) -0</w:t>
      </w:r>
      <w:r w:rsidR="00644CD5">
        <w:t>.</w:t>
      </w:r>
      <w:r>
        <w:t>415(CYP2B1 substrate) -0</w:t>
      </w:r>
      <w:r w:rsidR="00644CD5">
        <w:t>.</w:t>
      </w:r>
      <w:r>
        <w:t>803(UDP-3-O-acyl-N-acetylglucosamine deacetylase inhibitor) + 0</w:t>
      </w:r>
      <w:r w:rsidR="00644CD5">
        <w:t>.</w:t>
      </w:r>
      <w:r>
        <w:t>171(Farnesyltransferase inhibitor) + 0</w:t>
      </w:r>
      <w:r w:rsidR="00644CD5">
        <w:t>.</w:t>
      </w:r>
      <w:r>
        <w:t>354(Carcinogenic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258(NGFR expression enha</w:t>
      </w:r>
      <w:r>
        <w:t>n</w:t>
      </w:r>
      <w:r>
        <w:t>cer) + 0</w:t>
      </w:r>
      <w:r w:rsidR="00644CD5">
        <w:t>.</w:t>
      </w:r>
      <w:r>
        <w:t>712(IL1B expression enhancer) -0</w:t>
      </w:r>
      <w:r w:rsidR="00644CD5">
        <w:t>.</w:t>
      </w:r>
      <w:r>
        <w:t>321(Catalase stimulant) + 1</w:t>
      </w:r>
      <w:r w:rsidR="00644CD5">
        <w:t>.</w:t>
      </w:r>
      <w:r>
        <w:t>11(Saccharopine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806(Ribosomal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662(Chloride/bicarbonate exchanger inhibitor) -1</w:t>
      </w:r>
      <w:r w:rsidR="00644CD5">
        <w:t>.</w:t>
      </w:r>
      <w:r>
        <w:t>31(NF-kappa-B essential modulator inhibitor) + 0</w:t>
      </w:r>
      <w:r w:rsidR="00644CD5">
        <w:t>.</w:t>
      </w:r>
      <w:r>
        <w:t>155(Aconitate hydratase inhibitor) + 0</w:t>
      </w:r>
      <w:r w:rsidR="00644CD5">
        <w:t>.</w:t>
      </w:r>
      <w:r>
        <w:t>381(ABCB1 expression enhancer) -0</w:t>
      </w:r>
      <w:r w:rsidR="00644CD5">
        <w:t>.</w:t>
      </w:r>
      <w:r>
        <w:t>34(Ribosomal protein S6 kinase alpha 3 inhibitor) + 0</w:t>
      </w:r>
      <w:r w:rsidR="00644CD5">
        <w:t>.</w:t>
      </w:r>
      <w:r>
        <w:t>421(Gastrointestinal disturbance) -2</w:t>
      </w:r>
      <w:r w:rsidR="00644CD5">
        <w:t>.</w:t>
      </w:r>
      <w:r>
        <w:t>45(Chalcone isomerase inhibitor) -1</w:t>
      </w:r>
      <w:r w:rsidR="00644CD5">
        <w:t>.</w:t>
      </w:r>
      <w:r>
        <w:t>8(Phosphoribulokinase inhibitor) -0</w:t>
      </w:r>
      <w:r w:rsidR="00644CD5">
        <w:t>.</w:t>
      </w:r>
      <w:r>
        <w:t>316(Lysophosphatidic acid 3 receptor antagonist) -0</w:t>
      </w:r>
      <w:r w:rsidR="00644CD5">
        <w:t>.</w:t>
      </w:r>
      <w:r>
        <w:t>0158(Carcinogenic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0844(Vanilloid 1 agonist) + 1</w:t>
      </w:r>
      <w:r w:rsidR="00644CD5">
        <w:t>.</w:t>
      </w:r>
      <w:r>
        <w:t>11(Adenosine A1 receptor agonist enhancer) -0</w:t>
      </w:r>
      <w:r w:rsidR="00644CD5">
        <w:t>.</w:t>
      </w:r>
      <w:r>
        <w:t>346(Purinergic P2 antagonist) + 0</w:t>
      </w:r>
      <w:r w:rsidR="00644CD5">
        <w:t>.</w:t>
      </w:r>
      <w:r>
        <w:t>4(Psychostimulant) -0</w:t>
      </w:r>
      <w:r w:rsidR="00644CD5">
        <w:t>.</w:t>
      </w:r>
      <w:r>
        <w:t>312(Interferon inducer) + 1</w:t>
      </w:r>
      <w:r w:rsidR="00644CD5">
        <w:t>.</w:t>
      </w:r>
      <w:r>
        <w:t>32(Procollagen-proline 3-dioxygenase inhibitor) + 0</w:t>
      </w:r>
      <w:r w:rsidR="00644CD5">
        <w:t>.</w:t>
      </w:r>
      <w:r>
        <w:t>973(SUMO-conjugating enzyme UBC9 inhibitor) + 0</w:t>
      </w:r>
      <w:r w:rsidR="00644CD5">
        <w:t>.</w:t>
      </w:r>
      <w:r>
        <w:t>398(DNA gyrase subunit A inhibitor) + 0</w:t>
      </w:r>
      <w:r w:rsidR="00644CD5">
        <w:t>.</w:t>
      </w:r>
      <w:r>
        <w:t>186(Antiviral (Influenza A)) -0</w:t>
      </w:r>
      <w:r w:rsidR="00644CD5">
        <w:t>.</w:t>
      </w:r>
      <w:r>
        <w:t>383(Microtubule stabilization) + 0</w:t>
      </w:r>
      <w:r w:rsidR="00644CD5">
        <w:t>.</w:t>
      </w:r>
      <w:r>
        <w:t>194(Ototoxicity) + 0</w:t>
      </w:r>
      <w:r w:rsidR="00644CD5">
        <w:t>.</w:t>
      </w:r>
      <w:r>
        <w:t>679(Adenylate cyclase stimulant) -0</w:t>
      </w:r>
      <w:r w:rsidR="00644CD5">
        <w:t>.</w:t>
      </w:r>
      <w:r>
        <w:t>355(Macrophage elastase inhibitor) -0</w:t>
      </w:r>
      <w:r w:rsidR="00644CD5">
        <w:t>.</w:t>
      </w:r>
      <w:r>
        <w:t>331(Antiviral (Poxvirus)) -0</w:t>
      </w:r>
      <w:r w:rsidR="00644CD5">
        <w:t>.</w:t>
      </w:r>
      <w:r>
        <w:t>741(Arylamine N-Acetyltransferase substrate) + 0</w:t>
      </w:r>
      <w:r w:rsidR="00644CD5">
        <w:t>.</w:t>
      </w:r>
      <w:r>
        <w:t>305(Protein kinase C iota inhibitor) + 0</w:t>
      </w:r>
      <w:r w:rsidR="00644CD5">
        <w:t>.</w:t>
      </w:r>
      <w:r>
        <w:t>267(Convulsant) -0</w:t>
      </w:r>
      <w:r w:rsidR="00644CD5">
        <w:t>.</w:t>
      </w:r>
      <w:r>
        <w:t>18(Trypsin I inhibitor) -0</w:t>
      </w:r>
      <w:r w:rsidR="00644CD5">
        <w:t>.</w:t>
      </w:r>
      <w:r>
        <w:t>369(DDIT4 expression enhancer) + 0</w:t>
      </w:r>
      <w:r w:rsidR="00644CD5">
        <w:t>.</w:t>
      </w:r>
      <w:r>
        <w:t>49(CYP2G1 substrate) -0</w:t>
      </w:r>
      <w:r w:rsidR="00644CD5">
        <w:t>.</w:t>
      </w:r>
      <w:r>
        <w:t>655(Vitamin) -0</w:t>
      </w:r>
      <w:r w:rsidR="00644CD5">
        <w:t>.</w:t>
      </w:r>
      <w:r>
        <w:t>0191(WIPI1 expression enhancer) -0</w:t>
      </w:r>
      <w:r w:rsidR="00644CD5">
        <w:t>.</w:t>
      </w:r>
      <w:r>
        <w:t>39(5 Hydroxytryptamine 4E antagonist) -0</w:t>
      </w:r>
      <w:r w:rsidR="00644CD5">
        <w:t>.</w:t>
      </w:r>
      <w:r>
        <w:t>179(Hemozoin inhibitor) -0</w:t>
      </w:r>
      <w:r w:rsidR="00644CD5">
        <w:t>.</w:t>
      </w:r>
      <w:r>
        <w:t>247(Aspartate 4-decarboxylase inhibitor) -0</w:t>
      </w:r>
      <w:r w:rsidR="00644CD5">
        <w:t>.</w:t>
      </w:r>
      <w:r>
        <w:t>359(Trans-octaprenyltranstransferase inhibitor) + 0</w:t>
      </w:r>
      <w:r w:rsidR="00644CD5">
        <w:t>.</w:t>
      </w:r>
      <w:r>
        <w:t>0599(Phosphodiesterase 6G inhibitor) + 0</w:t>
      </w:r>
      <w:r w:rsidR="00644CD5">
        <w:t>.</w:t>
      </w:r>
      <w:r>
        <w:t>595(Narcolepsy treatment) + 0</w:t>
      </w:r>
      <w:r w:rsidR="00644CD5">
        <w:t>.</w:t>
      </w:r>
      <w:r>
        <w:t>317(Integrin alpha1beta1 antagonist) -0</w:t>
      </w:r>
      <w:r w:rsidR="00644CD5">
        <w:t>.</w:t>
      </w:r>
      <w:r>
        <w:t>466(Dermatitis) -0</w:t>
      </w:r>
      <w:r w:rsidR="00644CD5">
        <w:t>.</w:t>
      </w:r>
      <w:r>
        <w:t>318(Ribosomal protein S6 kinase alpha 4 inhibitor) -0</w:t>
      </w:r>
      <w:r w:rsidR="00644CD5">
        <w:t>.</w:t>
      </w:r>
      <w:r>
        <w:t>228(Vasopressin 2 agonist) -0</w:t>
      </w:r>
      <w:r w:rsidR="00644CD5">
        <w:t>.</w:t>
      </w:r>
      <w:r>
        <w:t>105(Gamma-secretase subunit PEN-2 inhibitor) + 0</w:t>
      </w:r>
      <w:r w:rsidR="00644CD5">
        <w:t>.</w:t>
      </w:r>
      <w:r>
        <w:t>161(Transglutaminase 2 inhibitor) + 0</w:t>
      </w:r>
      <w:r w:rsidR="00644CD5">
        <w:t>.</w:t>
      </w:r>
      <w:r>
        <w:t>72(FOS expression e</w:t>
      </w:r>
      <w:r>
        <w:t>n</w:t>
      </w:r>
      <w:r>
        <w:t>hancer) -0</w:t>
      </w:r>
      <w:r w:rsidR="00644CD5">
        <w:t>.</w:t>
      </w:r>
      <w:r>
        <w:t>325(MAP3K7 inhibitor) + 0</w:t>
      </w:r>
      <w:r w:rsidR="00644CD5">
        <w:t>.</w:t>
      </w:r>
      <w:r>
        <w:t>41(Growth hormone releasing factor agonist) + 0</w:t>
      </w:r>
      <w:r w:rsidR="00644CD5">
        <w:t>.</w:t>
      </w:r>
      <w:r>
        <w:t>0765(Substance P antagonist) + 0</w:t>
      </w:r>
      <w:r w:rsidR="00644CD5">
        <w:t>.</w:t>
      </w:r>
      <w:r>
        <w:t>577(Lysine carboxypeptidase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256(Bradykinin B1 receptor antagonist) -0</w:t>
      </w:r>
      <w:r w:rsidR="00644CD5">
        <w:t>.</w:t>
      </w:r>
      <w:r>
        <w:t>135(GHS receptor agonist) -0</w:t>
      </w:r>
      <w:r w:rsidR="00644CD5">
        <w:t>.</w:t>
      </w:r>
      <w:r>
        <w:t>215(CDK2/cyclin E inhibitor) + 0</w:t>
      </w:r>
      <w:r w:rsidR="00644CD5">
        <w:t>.</w:t>
      </w:r>
      <w:r>
        <w:t>214(Caspase 9 inhibitor) -0</w:t>
      </w:r>
      <w:r w:rsidR="00644CD5">
        <w:t>.</w:t>
      </w:r>
      <w:r>
        <w:t>187(Carcinogenic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362(Neuronal nicotinic receptor antagonist) -0</w:t>
      </w:r>
      <w:r w:rsidR="00644CD5">
        <w:t>.</w:t>
      </w:r>
      <w:r>
        <w:t>635(Phosphoglycolate phosphatase inhibitor) -0</w:t>
      </w:r>
      <w:r w:rsidR="00644CD5">
        <w:t>.</w:t>
      </w:r>
      <w:r>
        <w:t>416(Contraceptive) -0</w:t>
      </w:r>
      <w:r w:rsidR="00644CD5">
        <w:t>.</w:t>
      </w:r>
      <w:r>
        <w:t>143(Angiotensin antagonist) + 0</w:t>
      </w:r>
      <w:r w:rsidR="00644CD5">
        <w:t>.</w:t>
      </w:r>
      <w:r>
        <w:t>178(Geranylgeranyltransferase I inhibitor) + 0</w:t>
      </w:r>
      <w:r w:rsidR="00644CD5">
        <w:t>.</w:t>
      </w:r>
      <w:r>
        <w:t>268(ATP-dependent RNA helicase inhibitor) + 0</w:t>
      </w:r>
      <w:r w:rsidR="00644CD5">
        <w:t>.</w:t>
      </w:r>
      <w:r>
        <w:t>413(Skin irritation</w:t>
      </w:r>
      <w:r w:rsidR="00644CD5">
        <w:t>.</w:t>
      </w:r>
      <w:r>
        <w:t xml:space="preserve"> weak) + 0</w:t>
      </w:r>
      <w:r w:rsidR="00644CD5">
        <w:t>.</w:t>
      </w:r>
      <w:r>
        <w:t>273(Carcinogenic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955(Thromboxane A2 antagonist) + 0</w:t>
      </w:r>
      <w:r w:rsidR="00644CD5">
        <w:t>.</w:t>
      </w:r>
      <w:r>
        <w:t>366(Allergic reaction) + 1</w:t>
      </w:r>
      <w:r w:rsidR="00644CD5">
        <w:t>.</w:t>
      </w:r>
      <w:r>
        <w:t>47(Transcortin receptor antagonist) + 0</w:t>
      </w:r>
      <w:r w:rsidR="00644CD5">
        <w:t>.</w:t>
      </w:r>
      <w:r>
        <w:t>269(Carbonic anhydrase XII inhibitor) + 0</w:t>
      </w:r>
      <w:r w:rsidR="00644CD5">
        <w:t>.</w:t>
      </w:r>
      <w:r>
        <w:t>574(Carbonic anhydrase X inhibitor) -0</w:t>
      </w:r>
      <w:r w:rsidR="00644CD5">
        <w:t>.</w:t>
      </w:r>
      <w:r>
        <w:t>22(Calcium-dependent phospho</w:t>
      </w:r>
      <w:r>
        <w:t>l</w:t>
      </w:r>
      <w:r>
        <w:t>ipase A2 inhibitor) -0</w:t>
      </w:r>
      <w:r w:rsidR="00644CD5">
        <w:t>.</w:t>
      </w:r>
      <w:r>
        <w:t>124(Beta-ureidopropionase inhibitor) -0</w:t>
      </w:r>
      <w:r w:rsidR="00644CD5">
        <w:t>.</w:t>
      </w:r>
      <w:r>
        <w:t>5(Polyamine biosynthesis inhibitor) -0</w:t>
      </w:r>
      <w:r w:rsidR="00644CD5">
        <w:t>.</w:t>
      </w:r>
      <w:r>
        <w:t>858(Melatonin 2 agonist) -0</w:t>
      </w:r>
      <w:r w:rsidR="00644CD5">
        <w:t>.</w:t>
      </w:r>
      <w:r>
        <w:t>698(Neuropathy treatment) -0</w:t>
      </w:r>
      <w:r w:rsidR="00644CD5">
        <w:t>.</w:t>
      </w:r>
      <w:r>
        <w:t>633(Lysozyme inhibitor) + 0</w:t>
      </w:r>
      <w:r w:rsidR="00644CD5">
        <w:t>.</w:t>
      </w:r>
      <w:r>
        <w:t>223(Biliary tract disorders treatment) -0</w:t>
      </w:r>
      <w:r w:rsidR="00644CD5">
        <w:t>.</w:t>
      </w:r>
      <w:r>
        <w:t>124(Prostate cancer treatment) -0</w:t>
      </w:r>
      <w:r w:rsidR="00644CD5">
        <w:t>.</w:t>
      </w:r>
      <w:r>
        <w:t>622(SQLE expression inhibitor) -0</w:t>
      </w:r>
      <w:r w:rsidR="00644CD5">
        <w:t>.</w:t>
      </w:r>
      <w:r>
        <w:t>371(Acid phosphatase inhibitor) -0</w:t>
      </w:r>
      <w:r w:rsidR="00644CD5">
        <w:t>.</w:t>
      </w:r>
      <w:r>
        <w:t>474(Calpain small subunit 1 inhibitor) -0</w:t>
      </w:r>
      <w:r w:rsidR="00644CD5">
        <w:t>.</w:t>
      </w:r>
      <w:r>
        <w:t>148(Prostaglandin F2 alpha antagonist) + 0</w:t>
      </w:r>
      <w:r w:rsidR="00644CD5">
        <w:t>.</w:t>
      </w:r>
      <w:r>
        <w:t>424(Carcinogenic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large intestine) -0</w:t>
      </w:r>
      <w:r w:rsidR="00644CD5">
        <w:t>.</w:t>
      </w:r>
      <w:r>
        <w:t>256(Integrin beta6 antagonist) -0</w:t>
      </w:r>
      <w:r w:rsidR="00644CD5">
        <w:t>.</w:t>
      </w:r>
      <w:r>
        <w:t>291(MAP kinase 9 inhibitor) + 1</w:t>
      </w:r>
      <w:r w:rsidR="00644CD5">
        <w:t>.</w:t>
      </w:r>
      <w:r>
        <w:t>14(Adenosine A2b receptor a</w:t>
      </w:r>
      <w:r>
        <w:t>n</w:t>
      </w:r>
      <w:r>
        <w:t>tagonist) -0</w:t>
      </w:r>
      <w:r w:rsidR="00644CD5">
        <w:t>.</w:t>
      </w:r>
      <w:r>
        <w:t>651(3-Alpha-hydroxysteroid dehydrogenase type II inhibitor) + 0</w:t>
      </w:r>
      <w:r w:rsidR="00644CD5">
        <w:t>.</w:t>
      </w:r>
      <w:r>
        <w:t>275(Tryptophan hydroxylase 1 inhibitor) -0</w:t>
      </w:r>
      <w:r w:rsidR="00644CD5">
        <w:t>.</w:t>
      </w:r>
      <w:r>
        <w:t>69(Quinone reductase 2 inhibitor) + 0</w:t>
      </w:r>
      <w:r w:rsidR="00644CD5">
        <w:t>.</w:t>
      </w:r>
      <w:r>
        <w:t>247(CDC7 inhibitor) + 0</w:t>
      </w:r>
      <w:r w:rsidR="00644CD5">
        <w:t>.</w:t>
      </w:r>
      <w:r>
        <w:t>231(Nausea) + 0</w:t>
      </w:r>
      <w:r w:rsidR="00644CD5">
        <w:t>.</w:t>
      </w:r>
      <w:r>
        <w:t>164(Interleukin 1 antagonist) -0</w:t>
      </w:r>
      <w:r w:rsidR="00644CD5">
        <w:t>.</w:t>
      </w:r>
      <w:r>
        <w:t>164(Bradykinin agonist) + 0</w:t>
      </w:r>
      <w:r w:rsidR="00644CD5">
        <w:t>.</w:t>
      </w:r>
      <w:r>
        <w:t>364(Ulcer</w:t>
      </w:r>
      <w:r w:rsidR="00644CD5">
        <w:t>.</w:t>
      </w:r>
      <w:r>
        <w:t xml:space="preserve"> peptic) -0</w:t>
      </w:r>
      <w:r w:rsidR="00644CD5">
        <w:t>.</w:t>
      </w:r>
      <w:r>
        <w:t>2(Cholestasis) + 0</w:t>
      </w:r>
      <w:r w:rsidR="00644CD5">
        <w:t>.</w:t>
      </w:r>
      <w:r>
        <w:t>615(Stromelysin 2 inhibitor) + 0</w:t>
      </w:r>
      <w:r w:rsidR="00644CD5">
        <w:t>.</w:t>
      </w:r>
      <w:r>
        <w:t>18(ODC1 expression inhibitor) + 0</w:t>
      </w:r>
      <w:r w:rsidR="00644CD5">
        <w:t>.</w:t>
      </w:r>
      <w:r>
        <w:t>504(NF-E2-related factor 2 stimulant) + 0</w:t>
      </w:r>
      <w:r w:rsidR="00644CD5">
        <w:t>.</w:t>
      </w:r>
      <w:r>
        <w:t>17(Thiazolidinedione) -0</w:t>
      </w:r>
      <w:r w:rsidR="00644CD5">
        <w:t>.</w:t>
      </w:r>
      <w:r>
        <w:t>369(AKR1C1 expression enhancer) -0</w:t>
      </w:r>
      <w:r w:rsidR="00644CD5">
        <w:t>.</w:t>
      </w:r>
      <w:r>
        <w:t>18(Hypotension) + 0</w:t>
      </w:r>
      <w:r w:rsidR="00644CD5">
        <w:t>.</w:t>
      </w:r>
      <w:r>
        <w:t>198(Pulmonary edema) + 0</w:t>
      </w:r>
      <w:r w:rsidR="00644CD5">
        <w:t>.</w:t>
      </w:r>
      <w:r>
        <w:t>156(Ca2+/calmodulin-dependent kinase II alpha inhib</w:t>
      </w:r>
      <w:r>
        <w:t>i</w:t>
      </w:r>
      <w:r>
        <w:t>tor) -1</w:t>
      </w:r>
      <w:r w:rsidR="00644CD5">
        <w:t>.</w:t>
      </w:r>
      <w:r>
        <w:t>02(Alpha-N-acetylgalactosaminide alpha-2</w:t>
      </w:r>
      <w:r w:rsidR="00644CD5">
        <w:t>.</w:t>
      </w:r>
      <w:r>
        <w:t>6-sialyltransferase inhibitor) + 0</w:t>
      </w:r>
      <w:r w:rsidR="00644CD5">
        <w:t>.</w:t>
      </w:r>
      <w:r>
        <w:t>442(Antinociceptive) + 0</w:t>
      </w:r>
      <w:r w:rsidR="00644CD5">
        <w:t>.</w:t>
      </w:r>
      <w:r>
        <w:t>334(Bronchoconstrictor) + 0</w:t>
      </w:r>
      <w:r w:rsidR="00644CD5">
        <w:t>.</w:t>
      </w:r>
      <w:r>
        <w:t>174(Sucrase-isomaltase inhibitor) + 0</w:t>
      </w:r>
      <w:r w:rsidR="00644CD5">
        <w:t>.</w:t>
      </w:r>
      <w:r>
        <w:t>882(Pyruvate dehydrogenase stimulant) + 0</w:t>
      </w:r>
      <w:r w:rsidR="00644CD5">
        <w:t>.</w:t>
      </w:r>
      <w:r>
        <w:t>413(Carcinogenic</w:t>
      </w:r>
      <w:r w:rsidR="00644CD5">
        <w:t>.</w:t>
      </w:r>
      <w:r>
        <w:t xml:space="preserve"> group 1) + 0</w:t>
      </w:r>
      <w:r w:rsidR="00644CD5">
        <w:t>.</w:t>
      </w:r>
      <w:r>
        <w:t>281(Alpha adrenoreceptor antagonist) -0</w:t>
      </w:r>
      <w:r w:rsidR="00644CD5">
        <w:t>.</w:t>
      </w:r>
      <w:r>
        <w:t>659(UGT1A1 substrate) + 0</w:t>
      </w:r>
      <w:r w:rsidR="00644CD5">
        <w:t>.</w:t>
      </w:r>
      <w:r>
        <w:t>451(Imidazoline I2 receptor antagonist) + 0</w:t>
      </w:r>
      <w:r w:rsidR="00644CD5">
        <w:t>.</w:t>
      </w:r>
      <w:r>
        <w:t>869(Antineoplastic (insulinoma)) + 0</w:t>
      </w:r>
      <w:r w:rsidR="00644CD5">
        <w:t>.</w:t>
      </w:r>
      <w:r>
        <w:t>241(Rho-associated kinase II inhibitor) -0</w:t>
      </w:r>
      <w:r w:rsidR="00644CD5">
        <w:t>.</w:t>
      </w:r>
      <w:r>
        <w:t>42(CCNE1 expression inhibitor) -0</w:t>
      </w:r>
      <w:r w:rsidR="00644CD5">
        <w:t>.</w:t>
      </w:r>
      <w:r>
        <w:t>271(Splenomegaly) + 0</w:t>
      </w:r>
      <w:r w:rsidR="00644CD5">
        <w:t>.</w:t>
      </w:r>
      <w:r>
        <w:t>0946(Alzheimer's disease treatment) + 1</w:t>
      </w:r>
      <w:r w:rsidR="00644CD5">
        <w:t>.</w:t>
      </w:r>
      <w:r>
        <w:t>04(NAD(P)+ transhydrogenase (B-specific) inhibitor) -0</w:t>
      </w:r>
      <w:r w:rsidR="00644CD5">
        <w:t>.</w:t>
      </w:r>
      <w:r>
        <w:t>516(Carcinogenic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0699(Autoimmune disorders treatment) -0</w:t>
      </w:r>
      <w:r w:rsidR="00644CD5">
        <w:t>.</w:t>
      </w:r>
      <w:r>
        <w:t>956(5-Formyltetrahydrofolate cyclo-ligase inhibitor) -0</w:t>
      </w:r>
      <w:r w:rsidR="00644CD5">
        <w:t>.</w:t>
      </w:r>
      <w:r>
        <w:t>289(CYP3A7 substrate) + 0</w:t>
      </w:r>
      <w:r w:rsidR="00644CD5">
        <w:t>.</w:t>
      </w:r>
      <w:r>
        <w:t>277(Carcinogenic</w:t>
      </w:r>
      <w:r w:rsidR="00644CD5">
        <w:t>.</w:t>
      </w:r>
      <w:r>
        <w:t xml:space="preserve"> group 2B) -0</w:t>
      </w:r>
      <w:r w:rsidR="00644CD5">
        <w:t>.</w:t>
      </w:r>
      <w:r>
        <w:t>457(Histamine H2 receptor agonist) + 0</w:t>
      </w:r>
      <w:r w:rsidR="00644CD5">
        <w:t>.</w:t>
      </w:r>
      <w:r>
        <w:t>462(Antiviral (CMV)) -0</w:t>
      </w:r>
      <w:r w:rsidR="00644CD5">
        <w:t>.</w:t>
      </w:r>
      <w:r>
        <w:t>239(Glutamate (mGluR) antagonist) -0</w:t>
      </w:r>
      <w:r w:rsidR="00644CD5">
        <w:t>.</w:t>
      </w:r>
      <w:r>
        <w:t>198(Antibiotic Penem-like) + 0</w:t>
      </w:r>
      <w:r w:rsidR="00644CD5">
        <w:t>.</w:t>
      </w:r>
      <w:r>
        <w:t>394(CYP1B1 expression enhancer) -0</w:t>
      </w:r>
      <w:r w:rsidR="00644CD5">
        <w:t>.</w:t>
      </w:r>
      <w:r>
        <w:t>421(ATF3 expression enhancer) -0</w:t>
      </w:r>
      <w:r w:rsidR="00644CD5">
        <w:t>.</w:t>
      </w:r>
      <w:r>
        <w:t>265(Immunomodulator) -0</w:t>
      </w:r>
      <w:r w:rsidR="00644CD5">
        <w:t>.</w:t>
      </w:r>
      <w:r>
        <w:t>185(Methionyl aminopeptidase 2 inhibitor) -0</w:t>
      </w:r>
      <w:r w:rsidR="00644CD5">
        <w:t>.</w:t>
      </w:r>
      <w:r>
        <w:t>597(Thyroid hormone antag</w:t>
      </w:r>
      <w:r>
        <w:t>o</w:t>
      </w:r>
      <w:r>
        <w:t>nist) -0</w:t>
      </w:r>
      <w:r w:rsidR="00644CD5">
        <w:t>.</w:t>
      </w:r>
      <w:r>
        <w:t>118(Poly(ADP-ribose) polymerase inhibitor) + 0</w:t>
      </w:r>
      <w:r w:rsidR="00644CD5">
        <w:t>.</w:t>
      </w:r>
      <w:r>
        <w:t>179(Nicotinic acid receptor agonist) + 0</w:t>
      </w:r>
      <w:r w:rsidR="00644CD5">
        <w:t>.</w:t>
      </w:r>
      <w:r>
        <w:t>194(Histone deac</w:t>
      </w:r>
      <w:r>
        <w:t>e</w:t>
      </w:r>
      <w:r>
        <w:t>tylase 6 inhibitor) -0</w:t>
      </w:r>
      <w:r w:rsidR="00644CD5">
        <w:t>.</w:t>
      </w:r>
      <w:r>
        <w:t>532(Prolyl endopeptidase inhibitor) + 0</w:t>
      </w:r>
      <w:r w:rsidR="00644CD5">
        <w:t>.</w:t>
      </w:r>
      <w:r>
        <w:t>315(Alanine transaminase inhibitor) -0</w:t>
      </w:r>
      <w:r w:rsidR="00644CD5">
        <w:t>.</w:t>
      </w:r>
      <w:r>
        <w:t>648(Beta 2 adr</w:t>
      </w:r>
      <w:r>
        <w:t>e</w:t>
      </w:r>
      <w:r>
        <w:t>noreceptor agonist) + 0</w:t>
      </w:r>
      <w:r w:rsidR="00644CD5">
        <w:t>.</w:t>
      </w:r>
      <w:r>
        <w:t>201(Alpha tubulin antagonist) -0</w:t>
      </w:r>
      <w:r w:rsidR="00644CD5">
        <w:t>.</w:t>
      </w:r>
      <w:r>
        <w:t>455(Stem cell growth factor agonist) -0</w:t>
      </w:r>
      <w:r w:rsidR="00644CD5">
        <w:t>.</w:t>
      </w:r>
      <w:r>
        <w:t>151(Protein kinase C beta II inhibitor) + 0</w:t>
      </w:r>
      <w:r w:rsidR="00644CD5">
        <w:t>.</w:t>
      </w:r>
      <w:r>
        <w:t>428(CYP4 substrate) + 0</w:t>
      </w:r>
      <w:r w:rsidR="00644CD5">
        <w:t>.</w:t>
      </w:r>
      <w:r>
        <w:t>0992(Angiogenesis inhibitor) -0</w:t>
      </w:r>
      <w:r w:rsidR="00644CD5">
        <w:t>.</w:t>
      </w:r>
      <w:r>
        <w:t>67(Carbonic anhydrase stimulant) -0</w:t>
      </w:r>
      <w:r w:rsidR="00644CD5">
        <w:t>.</w:t>
      </w:r>
      <w:r>
        <w:t>623(CC chemokine 8 receptor antagonist) -0</w:t>
      </w:r>
      <w:r w:rsidR="00644CD5">
        <w:t>.</w:t>
      </w:r>
      <w:r>
        <w:t>159(Selectin antagonist) + 0</w:t>
      </w:r>
      <w:r w:rsidR="00644CD5">
        <w:t>.</w:t>
      </w:r>
      <w:r>
        <w:t>211(Sigma receptor agonist) -0</w:t>
      </w:r>
      <w:r w:rsidR="00644CD5">
        <w:t>.</w:t>
      </w:r>
      <w:r>
        <w:t>222(Vascular endothelial growth factor 3 antagonist) -0</w:t>
      </w:r>
      <w:r w:rsidR="00644CD5">
        <w:t>.</w:t>
      </w:r>
      <w:r>
        <w:t xml:space="preserve">692(Lysophosphatidic acid 1 receptor antagonist) + </w:t>
      </w:r>
      <w:r>
        <w:lastRenderedPageBreak/>
        <w:t>0</w:t>
      </w:r>
      <w:r w:rsidR="00644CD5">
        <w:t>.</w:t>
      </w:r>
      <w:r>
        <w:t>152(Baculoviral IAP repeat-containing protein 3 inhibitor) -0</w:t>
      </w:r>
      <w:r w:rsidR="00644CD5">
        <w:t>.</w:t>
      </w:r>
      <w:r>
        <w:t>95(AMP nucleosidase inhibitor) + 1</w:t>
      </w:r>
      <w:r w:rsidR="00644CD5">
        <w:t>.</w:t>
      </w:r>
      <w:r>
        <w:t>05(N-acylneuraminate cytidylyltransferase inhibitor) + 0</w:t>
      </w:r>
      <w:r w:rsidR="00644CD5">
        <w:t>.</w:t>
      </w:r>
      <w:r>
        <w:t>432(Phosphate acetyltransferase inhibitor) + 7</w:t>
      </w:r>
      <w:r w:rsidR="00644CD5">
        <w:t>.</w:t>
      </w:r>
      <w:r>
        <w:t>64(Length^3) -0</w:t>
      </w:r>
      <w:r w:rsidR="00644CD5">
        <w:t>.</w:t>
      </w:r>
      <w:r>
        <w:t>125(Topoisomerase II inhibitor) + 0</w:t>
      </w:r>
      <w:r w:rsidR="00644CD5">
        <w:t>.</w:t>
      </w:r>
      <w:r>
        <w:t>29(Dependence treatment) -0</w:t>
      </w:r>
      <w:r w:rsidR="00644CD5">
        <w:t>.</w:t>
      </w:r>
      <w:r>
        <w:t>149(Glutamate (mGluR group I) agonist) + 0</w:t>
      </w:r>
      <w:r w:rsidR="00644CD5">
        <w:t>.</w:t>
      </w:r>
      <w:r>
        <w:t>29(KLK3 expression inhibitor) -0</w:t>
      </w:r>
      <w:r w:rsidR="00644CD5">
        <w:t>.</w:t>
      </w:r>
      <w:r>
        <w:t>13(Cyclin H inhibitor) + 0</w:t>
      </w:r>
      <w:r w:rsidR="00644CD5">
        <w:t>.</w:t>
      </w:r>
      <w:r>
        <w:t>254(Glycogen synthase kinase-3 beta inhibitor) + 0</w:t>
      </w:r>
      <w:r w:rsidR="00644CD5">
        <w:t>.</w:t>
      </w:r>
      <w:r>
        <w:t>361(2-Enoate reductase inhibitor) + 0</w:t>
      </w:r>
      <w:r w:rsidR="00644CD5">
        <w:t>.</w:t>
      </w:r>
      <w:r>
        <w:t>672(Opioid kappa 2b receptor antagonist) + 0</w:t>
      </w:r>
      <w:r w:rsidR="00644CD5">
        <w:t>.</w:t>
      </w:r>
      <w:r>
        <w:t>416(Procollagen-lysine 5-dioxygenase inhibitor) -0</w:t>
      </w:r>
      <w:r w:rsidR="00644CD5">
        <w:t>.</w:t>
      </w:r>
      <w:r>
        <w:t>157(Myocardial ischemia treatment) + 0</w:t>
      </w:r>
      <w:r w:rsidR="00644CD5">
        <w:t>.</w:t>
      </w:r>
      <w:r>
        <w:t>667(Caspase 8 inhibitor) + 0</w:t>
      </w:r>
      <w:r w:rsidR="00644CD5">
        <w:t>.</w:t>
      </w:r>
      <w:r>
        <w:t>245(Cardiodepressant) -0</w:t>
      </w:r>
      <w:r w:rsidR="00644CD5">
        <w:t>.</w:t>
      </w:r>
      <w:r>
        <w:t>66(Nicotinate phosphoribosyltransferase inhibitor) + 0</w:t>
      </w:r>
      <w:r w:rsidR="00644CD5">
        <w:t>.</w:t>
      </w:r>
      <w:r>
        <w:t>382(GCLM expression enhancer) + 0</w:t>
      </w:r>
      <w:r w:rsidR="00644CD5">
        <w:t>.</w:t>
      </w:r>
      <w:r>
        <w:t>204(Melanin-concentrating hormone receptor antagonist) + 0</w:t>
      </w:r>
      <w:r w:rsidR="00644CD5">
        <w:t>.</w:t>
      </w:r>
      <w:r>
        <w:t>221(Antineurogenic pain) + 0</w:t>
      </w:r>
      <w:r w:rsidR="00644CD5">
        <w:t>.</w:t>
      </w:r>
      <w:r>
        <w:t>224(TIE-2 antagonist) + 0</w:t>
      </w:r>
      <w:r w:rsidR="00644CD5">
        <w:t>.</w:t>
      </w:r>
      <w:r>
        <w:t>67(Peptide deformylase inhibitor) + 0</w:t>
      </w:r>
      <w:r w:rsidR="00644CD5">
        <w:t>.</w:t>
      </w:r>
      <w:r>
        <w:t>239(Diuretic inhibitor) -0</w:t>
      </w:r>
      <w:r w:rsidR="00644CD5">
        <w:t>.</w:t>
      </w:r>
      <w:r>
        <w:t>309(Aurora kinase inhibitor) -0</w:t>
      </w:r>
      <w:r w:rsidR="00644CD5">
        <w:t>.</w:t>
      </w:r>
      <w:r>
        <w:t>16(Phosphodiesterase II inhib</w:t>
      </w:r>
      <w:r>
        <w:t>i</w:t>
      </w:r>
      <w:r>
        <w:t>tor) + 0</w:t>
      </w:r>
      <w:r w:rsidR="00644CD5">
        <w:t>.</w:t>
      </w:r>
      <w:r>
        <w:t>0987(Transcription factor STAT1 inhibitor) -0</w:t>
      </w:r>
      <w:r w:rsidR="00644CD5">
        <w:t>.</w:t>
      </w:r>
      <w:r>
        <w:t>364(Cyclooxygenase inhibitor) + 0</w:t>
      </w:r>
      <w:r w:rsidR="00644CD5">
        <w:t>.</w:t>
      </w:r>
      <w:r>
        <w:t>183(Protocollagen prolyl hydroxylase inhibitor) -0</w:t>
      </w:r>
      <w:r w:rsidR="00644CD5">
        <w:t>.</w:t>
      </w:r>
      <w:r>
        <w:t>335(Antidepressant</w:t>
      </w:r>
      <w:r w:rsidR="00644CD5">
        <w:t>.</w:t>
      </w:r>
      <w:r>
        <w:t xml:space="preserve"> Imipramin-like) + 0</w:t>
      </w:r>
      <w:r w:rsidR="00644CD5">
        <w:t>.</w:t>
      </w:r>
      <w:r>
        <w:t>209(Calcium channel blocker) -0</w:t>
      </w:r>
      <w:r w:rsidR="00644CD5">
        <w:t>.</w:t>
      </w:r>
      <w:r>
        <w:t>317(Choline-phosphate cytidylyltransferase inhibitor) -0</w:t>
      </w:r>
      <w:r w:rsidR="00644CD5">
        <w:t>.</w:t>
      </w:r>
      <w:r>
        <w:t>815(Dihydropyrimidinase inhibitor) -0</w:t>
      </w:r>
      <w:r w:rsidR="00644CD5">
        <w:t>.</w:t>
      </w:r>
      <w:r>
        <w:t>235(Cerebral hemorrhage) -0</w:t>
      </w:r>
      <w:r w:rsidR="00644CD5">
        <w:t>.</w:t>
      </w:r>
      <w:r>
        <w:t>15(Cyclin-dependent kinase 5 activator 1 inhibitor) -0</w:t>
      </w:r>
      <w:r w:rsidR="00644CD5">
        <w:t>.</w:t>
      </w:r>
      <w:r>
        <w:t>788(UGT2B20 substrate) -0</w:t>
      </w:r>
      <w:r w:rsidR="00644CD5">
        <w:t>.</w:t>
      </w:r>
      <w:r>
        <w:t>143(Secretase beta 2 inhibitor) -0</w:t>
      </w:r>
      <w:r w:rsidR="00644CD5">
        <w:t>.</w:t>
      </w:r>
      <w:r>
        <w:t>604(Serine-phosphoethanolamine synthase inhibitor) -0</w:t>
      </w:r>
      <w:r w:rsidR="00644CD5">
        <w:t>.</w:t>
      </w:r>
      <w:r>
        <w:t>137(Opioid mu receptor antagonist) -0</w:t>
      </w:r>
      <w:r w:rsidR="00644CD5">
        <w:t>.</w:t>
      </w:r>
      <w:r>
        <w:t>529(Cytosol alanyl aminopeptidase inhibitor) + 0</w:t>
      </w:r>
      <w:r w:rsidR="00644CD5">
        <w:t>.</w:t>
      </w:r>
      <w:r>
        <w:t>209(Diabetic neuropathy treatment) -0</w:t>
      </w:r>
      <w:r w:rsidR="00644CD5">
        <w:t>.</w:t>
      </w:r>
      <w:r>
        <w:t>408(Thiosulfate sulfurtransferase inhibitor) -0</w:t>
      </w:r>
      <w:r w:rsidR="00644CD5">
        <w:t>.</w:t>
      </w:r>
      <w:r>
        <w:t>201(Pruritus) + 0</w:t>
      </w:r>
      <w:r w:rsidR="00644CD5">
        <w:t>.</w:t>
      </w:r>
      <w:r>
        <w:t>202(Nitrile hydratase inhibitor) -0</w:t>
      </w:r>
      <w:r w:rsidR="00644CD5">
        <w:t>.</w:t>
      </w:r>
      <w:r>
        <w:t>312(CXC chemokine 5 receptor antagonist) + 0</w:t>
      </w:r>
      <w:r w:rsidR="00644CD5">
        <w:t>.</w:t>
      </w:r>
      <w:r>
        <w:t>332(Phospholipase inhibitor) -0</w:t>
      </w:r>
      <w:r w:rsidR="00644CD5">
        <w:t>.</w:t>
      </w:r>
      <w:r>
        <w:t>284(CCND3 expression inhibitor) + 0</w:t>
      </w:r>
      <w:r w:rsidR="00644CD5">
        <w:t>.</w:t>
      </w:r>
      <w:r>
        <w:t>161(5 Hydroxytryptamine release stimulant) -0</w:t>
      </w:r>
      <w:r w:rsidR="00644CD5">
        <w:t>.</w:t>
      </w:r>
      <w:r>
        <w:t>464(P2 nucleoside transporter inhibitor) + 0</w:t>
      </w:r>
      <w:r w:rsidR="00644CD5">
        <w:t>.</w:t>
      </w:r>
      <w:r>
        <w:t>56(Pyridoxamine-oxaloacetate transaminase inhibitor) -0</w:t>
      </w:r>
      <w:r w:rsidR="00644CD5">
        <w:t>.</w:t>
      </w:r>
      <w:r>
        <w:t>17(Ribosomal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341(Cytokine production stimulant) + 0</w:t>
      </w:r>
      <w:r w:rsidR="00644CD5">
        <w:t>.</w:t>
      </w:r>
      <w:r>
        <w:t>18(Radioprotector) -0</w:t>
      </w:r>
      <w:r w:rsidR="00644CD5">
        <w:t>.</w:t>
      </w:r>
      <w:r>
        <w:t>398(Glycine C-acetyltransferase inhibitor) + 0</w:t>
      </w:r>
      <w:r w:rsidR="00644CD5">
        <w:t>.</w:t>
      </w:r>
      <w:r>
        <w:t>17(Pain) + 0</w:t>
      </w:r>
      <w:r w:rsidR="00644CD5">
        <w:t>.</w:t>
      </w:r>
      <w:r>
        <w:t>176(Janus tyrosine kinase 1 inhibitor) -0</w:t>
      </w:r>
      <w:r w:rsidR="00644CD5">
        <w:t>.</w:t>
      </w:r>
      <w:r>
        <w:t>323(Alpha 1a adrenoreceptor antagonist) + 0</w:t>
      </w:r>
      <w:r w:rsidR="00644CD5">
        <w:t>.</w:t>
      </w:r>
      <w:r>
        <w:t>799(Uridine nucleosidase inhibitor) + 0</w:t>
      </w:r>
      <w:r w:rsidR="00644CD5">
        <w:t>.</w:t>
      </w:r>
      <w:r>
        <w:t>288(AR expression inhibitor) + 0</w:t>
      </w:r>
      <w:r w:rsidR="00644CD5">
        <w:t>.</w:t>
      </w:r>
      <w:r>
        <w:t>276(Acetate kinase inhibitor) + 0</w:t>
      </w:r>
      <w:r w:rsidR="00644CD5">
        <w:t>.</w:t>
      </w:r>
      <w:r>
        <w:t>374(Steroid synthesis inhibitor) + 0</w:t>
      </w:r>
      <w:r w:rsidR="00644CD5">
        <w:t>.</w:t>
      </w:r>
      <w:r>
        <w:t>427(Somatostatin 2 antagonist) -0</w:t>
      </w:r>
      <w:r w:rsidR="00644CD5">
        <w:t>.</w:t>
      </w:r>
      <w:r>
        <w:t>116(Potassium channel (Ca-activated) blocker) -0</w:t>
      </w:r>
      <w:r w:rsidR="00644CD5">
        <w:t>.</w:t>
      </w:r>
      <w:r>
        <w:t>268(Aldehyde dehydrogenase inhibitor) + 0</w:t>
      </w:r>
      <w:r w:rsidR="00644CD5">
        <w:t>.</w:t>
      </w:r>
      <w:r>
        <w:t>0882(Elastase 3B inhibitor) -0</w:t>
      </w:r>
      <w:r w:rsidR="00644CD5">
        <w:t>.</w:t>
      </w:r>
      <w:r>
        <w:t>284(UGT2B1 substrate) -0</w:t>
      </w:r>
      <w:r w:rsidR="00644CD5">
        <w:t>.</w:t>
      </w:r>
      <w:r>
        <w:t>111(Sodium/hydrogen exchanger inhibitor) -0</w:t>
      </w:r>
      <w:r w:rsidR="00644CD5">
        <w:t>.</w:t>
      </w:r>
      <w:r>
        <w:t>334(NRIP1 expression enhancer) -0</w:t>
      </w:r>
      <w:r w:rsidR="00644CD5">
        <w:t>.</w:t>
      </w:r>
      <w:r>
        <w:t>137(Sirtuin 1 inhibitor) -0</w:t>
      </w:r>
      <w:r w:rsidR="00644CD5">
        <w:t>.</w:t>
      </w:r>
      <w:r>
        <w:t>377(Purine nucleoside phosphorylase inhibitor) -0</w:t>
      </w:r>
      <w:r w:rsidR="00644CD5">
        <w:t>.</w:t>
      </w:r>
      <w:r>
        <w:t>0957(Raynaud's phenomenon treatment) + 0</w:t>
      </w:r>
      <w:r w:rsidR="00644CD5">
        <w:t>.</w:t>
      </w:r>
      <w:r>
        <w:t>759(CMP-N-acylneuraminate phosphodiesterase inhibitor) + 0</w:t>
      </w:r>
      <w:r w:rsidR="00644CD5">
        <w:t>.</w:t>
      </w:r>
      <w:r>
        <w:t>229(CXCR4 expression enhancer) + 0</w:t>
      </w:r>
      <w:r w:rsidR="00644CD5">
        <w:t>.</w:t>
      </w:r>
      <w:r>
        <w:t>565(D-Lysine 5</w:t>
      </w:r>
      <w:r w:rsidR="00644CD5">
        <w:t>.</w:t>
      </w:r>
      <w:r>
        <w:t>6-aminomutase inhibitor) -0</w:t>
      </w:r>
      <w:r w:rsidR="00644CD5">
        <w:t>.</w:t>
      </w:r>
      <w:r>
        <w:t>225(Carcinogenic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vascular system) -0</w:t>
      </w:r>
      <w:r w:rsidR="00644CD5">
        <w:t>.</w:t>
      </w:r>
      <w:r>
        <w:t>278(Histidine decarboxylase inhibitor) + 0</w:t>
      </w:r>
      <w:r w:rsidR="00644CD5">
        <w:t>.</w:t>
      </w:r>
      <w:r>
        <w:t>119(Protease inhibitor) + 0</w:t>
      </w:r>
      <w:r w:rsidR="00644CD5">
        <w:t>.</w:t>
      </w:r>
      <w:r>
        <w:t>108(Carbonic anhydrase VB inhibitor) + 0</w:t>
      </w:r>
      <w:r w:rsidR="00644CD5">
        <w:t>.</w:t>
      </w:r>
      <w:r>
        <w:t>357(MAP3K10 inhibitor) -0</w:t>
      </w:r>
      <w:r w:rsidR="00644CD5">
        <w:t>.</w:t>
      </w:r>
      <w:r>
        <w:t>153(CASP9 expression enhancer) + 0</w:t>
      </w:r>
      <w:r w:rsidR="00644CD5">
        <w:t>.</w:t>
      </w:r>
      <w:r>
        <w:t>228(CYP1B substrate) + 0</w:t>
      </w:r>
      <w:r w:rsidR="00644CD5">
        <w:t>.</w:t>
      </w:r>
      <w:r>
        <w:t>258(Tyrosine phenol-lyase inhibitor) -0</w:t>
      </w:r>
      <w:r w:rsidR="00644CD5">
        <w:t>.</w:t>
      </w:r>
      <w:r>
        <w:t>277(Androgen antag</w:t>
      </w:r>
      <w:r>
        <w:t>o</w:t>
      </w:r>
      <w:r>
        <w:t>nist) -0</w:t>
      </w:r>
      <w:r w:rsidR="00644CD5">
        <w:t>.</w:t>
      </w:r>
      <w:r>
        <w:t>0943(Panic) -0</w:t>
      </w:r>
      <w:r w:rsidR="00644CD5">
        <w:t>.</w:t>
      </w:r>
      <w:r>
        <w:t>095(Diabetes insipidus treatment) + 0</w:t>
      </w:r>
      <w:r w:rsidR="00644CD5">
        <w:t>.</w:t>
      </w:r>
      <w:r>
        <w:t>081(Integrin alpha4 antagonist) + 0</w:t>
      </w:r>
      <w:r w:rsidR="00644CD5">
        <w:t>.</w:t>
      </w:r>
      <w:r>
        <w:t>182(Protein-tyrosine phosphatase LC-PTP inhibitor) + 0</w:t>
      </w:r>
      <w:r w:rsidR="00644CD5">
        <w:t>.</w:t>
      </w:r>
      <w:r>
        <w:t>184(Nitrate reductase inhibitor) -0</w:t>
      </w:r>
      <w:r w:rsidR="00644CD5">
        <w:t>.</w:t>
      </w:r>
      <w:r>
        <w:t>134(IL4 expression inhibitor) -0</w:t>
      </w:r>
      <w:r w:rsidR="00644CD5">
        <w:t>.</w:t>
      </w:r>
      <w:r>
        <w:t>0691(Antioxidant) -0</w:t>
      </w:r>
      <w:r w:rsidR="00644CD5">
        <w:t>.</w:t>
      </w:r>
      <w:r>
        <w:t>15(Potassium channel Kv1.5 blocker) + 0</w:t>
      </w:r>
      <w:r w:rsidR="00644CD5">
        <w:t>.</w:t>
      </w:r>
      <w:r>
        <w:t>058(Phosphoglycerate kinase 2 inhibitor) + 0</w:t>
      </w:r>
      <w:r w:rsidR="00644CD5">
        <w:t>.</w:t>
      </w:r>
      <w:r>
        <w:t>0692(3 Beta-hydroxy-delta 5-steroid dehydrogenase inhibitor) -0</w:t>
      </w:r>
      <w:r w:rsidR="00644CD5">
        <w:t>.</w:t>
      </w:r>
      <w:r>
        <w:t>212(Peptidyl-Lys metalloendopeptidase inhibitor) + 0</w:t>
      </w:r>
      <w:r w:rsidR="00644CD5">
        <w:t>.</w:t>
      </w:r>
      <w:r>
        <w:t>151(Carcinogenic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141(Anticarcinogenic) -0</w:t>
      </w:r>
      <w:r w:rsidR="00644CD5">
        <w:t>.</w:t>
      </w:r>
      <w:r>
        <w:t>35(Cellulose synthase (UDP-forming) inhib</w:t>
      </w:r>
      <w:r>
        <w:t>i</w:t>
      </w:r>
      <w:r>
        <w:t>tor) + 0</w:t>
      </w:r>
      <w:r w:rsidR="00644CD5">
        <w:t>.</w:t>
      </w:r>
      <w:r>
        <w:t>111(Histamine release stimulant) -0</w:t>
      </w:r>
      <w:r w:rsidR="00644CD5">
        <w:t>.</w:t>
      </w:r>
      <w:r>
        <w:t>184(Mannosyl-oligosaccharide glucosidase inhibitor) -0</w:t>
      </w:r>
      <w:r w:rsidR="00644CD5">
        <w:t>.</w:t>
      </w:r>
      <w:r>
        <w:t>0543(Antiemetic) -0</w:t>
      </w:r>
      <w:r w:rsidR="00644CD5">
        <w:t>.</w:t>
      </w:r>
      <w:r>
        <w:t>229(Glutamate synthase (ferredoxin) inhibitor) -0</w:t>
      </w:r>
      <w:r w:rsidR="00644CD5">
        <w:t>.</w:t>
      </w:r>
      <w:r>
        <w:t>0725(Aggrecanase 1 inhibitor) + 0</w:t>
      </w:r>
      <w:r w:rsidR="00644CD5">
        <w:t>.</w:t>
      </w:r>
      <w:r>
        <w:t>128(CDK4 expression inhib</w:t>
      </w:r>
      <w:r>
        <w:t>i</w:t>
      </w:r>
      <w:r>
        <w:t>tor) + 0</w:t>
      </w:r>
      <w:r w:rsidR="00644CD5">
        <w:t>.</w:t>
      </w:r>
      <w:r>
        <w:t>148(Neuronal nitric oxide synthase inhibitor) -0</w:t>
      </w:r>
      <w:r w:rsidR="00644CD5">
        <w:t>.</w:t>
      </w:r>
      <w:r>
        <w:t>0553(Sigma 1 receptor agonist) -0</w:t>
      </w:r>
      <w:r w:rsidR="00644CD5">
        <w:t>.</w:t>
      </w:r>
      <w:r>
        <w:t>185(Transthyretin amyloid fibril formation inhibitor) -0</w:t>
      </w:r>
      <w:r w:rsidR="00644CD5">
        <w:t>.</w:t>
      </w:r>
      <w:r>
        <w:t>0729(CCND1 expression inhibitor) -0</w:t>
      </w:r>
      <w:r w:rsidR="00644CD5">
        <w:t>.</w:t>
      </w:r>
      <w:r>
        <w:t>0432(Keratoses actinic (solar) treatment) -0</w:t>
      </w:r>
      <w:r w:rsidR="00644CD5">
        <w:t>.</w:t>
      </w:r>
      <w:r>
        <w:t>0566(Wound healing agent) + 0</w:t>
      </w:r>
      <w:r w:rsidR="00644CD5">
        <w:t>.</w:t>
      </w:r>
      <w:r>
        <w:t>0215(Systemic lupus erythematosus treatment) -0</w:t>
      </w:r>
      <w:r w:rsidR="00644CD5">
        <w:t>.</w:t>
      </w:r>
      <w:r>
        <w:t>0408(Melanocortin 5 antagonist) + 0</w:t>
      </w:r>
      <w:r w:rsidR="00644CD5">
        <w:t>.</w:t>
      </w:r>
      <w:r>
        <w:t>0804(2-Nitropropane dioxygenase inhibitor) + 0</w:t>
      </w:r>
      <w:r w:rsidR="00644CD5">
        <w:t>.</w:t>
      </w:r>
      <w:r>
        <w:t>0787(Tryptophan 2</w:t>
      </w:r>
      <w:r w:rsidR="00644CD5">
        <w:t>.</w:t>
      </w:r>
      <w:r>
        <w:t>3-dioxygenase inhibitor) + 0</w:t>
      </w:r>
      <w:r w:rsidR="00644CD5">
        <w:t>.</w:t>
      </w:r>
      <w:r>
        <w:t>117(Nuclear factor of activated T-cells cytoplasmic 2 inhibitor) + 0</w:t>
      </w:r>
      <w:r w:rsidR="00644CD5">
        <w:t>.</w:t>
      </w:r>
      <w:r>
        <w:t>141(Phosphoglycerate dehydrogenase inhibitor) -0</w:t>
      </w:r>
      <w:r w:rsidR="00644CD5">
        <w:t>.</w:t>
      </w:r>
      <w:r>
        <w:t>0304(Antiviral (Trachoma)) -0</w:t>
      </w:r>
      <w:r w:rsidR="00644CD5">
        <w:t>.</w:t>
      </w:r>
      <w:r>
        <w:t>183(Orotate phosphoribosyltransferase inhibitor) -0</w:t>
      </w:r>
      <w:r w:rsidR="00644CD5">
        <w:t>.</w:t>
      </w:r>
      <w:r>
        <w:t>122(Synaptic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0362(Vasopressin 2 antagonist) -0</w:t>
      </w:r>
      <w:r w:rsidR="00644CD5">
        <w:t>.</w:t>
      </w:r>
      <w:r>
        <w:t>0309(Gastroesophageal reflux di</w:t>
      </w:r>
      <w:r>
        <w:t>s</w:t>
      </w:r>
      <w:r>
        <w:t>ease treatment) -0</w:t>
      </w:r>
      <w:r w:rsidR="00644CD5">
        <w:t>.</w:t>
      </w:r>
      <w:r>
        <w:t>0678(EDN1 expression enhancer) + 0</w:t>
      </w:r>
      <w:r w:rsidR="00644CD5">
        <w:t>.</w:t>
      </w:r>
      <w:r>
        <w:t>0323(Signal transduction pathways inhibitor) -0</w:t>
      </w:r>
      <w:r w:rsidR="00644CD5">
        <w:t>.</w:t>
      </w:r>
      <w:r>
        <w:t>0486(Mydriatic) -0</w:t>
      </w:r>
      <w:r w:rsidR="00644CD5">
        <w:t>.</w:t>
      </w:r>
      <w:r>
        <w:t>1(3-Oxoacyl-[acyl-carrier-protein] synthase inhibitor) + 0</w:t>
      </w:r>
      <w:r w:rsidR="00644CD5">
        <w:t>.</w:t>
      </w:r>
      <w:r>
        <w:t>025(rRNA (adenosine-2'-O-)-methyltransferase inhibitor) + 0</w:t>
      </w:r>
      <w:r w:rsidR="00644CD5">
        <w:t>.</w:t>
      </w:r>
      <w:r>
        <w:t>0586(1-Acylglycerol-3-phosphate O-acyltransferase inhibitor) + 0</w:t>
      </w:r>
      <w:r w:rsidR="00644CD5">
        <w:t>.</w:t>
      </w:r>
      <w:r>
        <w:t>125(Tyrosine transaminase inhibitor) -0</w:t>
      </w:r>
      <w:r w:rsidR="00644CD5">
        <w:t>.</w:t>
      </w:r>
      <w:r>
        <w:t>0633(CYP11A1 expression enhancer) + 0</w:t>
      </w:r>
      <w:r w:rsidR="00644CD5">
        <w:t>.</w:t>
      </w:r>
      <w:r>
        <w:t>0457(Catechol oxidase inhibitor) + 0</w:t>
      </w:r>
      <w:r w:rsidR="00644CD5">
        <w:t>.</w:t>
      </w:r>
      <w:r>
        <w:t>0755(KiSS-1 receptor antagonist) + 0</w:t>
      </w:r>
      <w:r w:rsidR="00644CD5">
        <w:t>.</w:t>
      </w:r>
      <w:r>
        <w:t>0239(Cyclophilin A inhibitor) -0</w:t>
      </w:r>
      <w:r w:rsidR="00644CD5">
        <w:t>.</w:t>
      </w:r>
      <w:r>
        <w:t>0334(Glycosylceramidase inhibitor) + 0</w:t>
      </w:r>
      <w:r w:rsidR="00644CD5">
        <w:t>.</w:t>
      </w:r>
      <w:r>
        <w:t>0648(Antipruritic</w:t>
      </w:r>
      <w:r w:rsidR="00644CD5">
        <w:t>.</w:t>
      </w:r>
      <w:r>
        <w:t xml:space="preserve"> non-allergic) -0</w:t>
      </w:r>
      <w:r w:rsidR="00644CD5">
        <w:t>.</w:t>
      </w:r>
      <w:r>
        <w:t>0283(Electron transport complex I inhibitor) + 0</w:t>
      </w:r>
      <w:r w:rsidR="00644CD5">
        <w:t>.</w:t>
      </w:r>
      <w:r>
        <w:t>0613(Integrin beta2 antagonist) + 0</w:t>
      </w:r>
      <w:r w:rsidR="00644CD5">
        <w:t>.</w:t>
      </w:r>
      <w:r>
        <w:t>0214(Smooth muscle myosin light chain kinase inhibitor) + 0</w:t>
      </w:r>
      <w:r w:rsidR="00644CD5">
        <w:t>.</w:t>
      </w:r>
      <w:r>
        <w:t>0206(Bulimia treatment) -0</w:t>
      </w:r>
      <w:r w:rsidR="00644CD5">
        <w:t>.</w:t>
      </w:r>
      <w:r>
        <w:t>0351(Palmitoyl-CoA hydrolase inhibitor) -0</w:t>
      </w:r>
      <w:r w:rsidR="00644CD5">
        <w:t>.</w:t>
      </w:r>
      <w:r>
        <w:t>0141(AMPA 4 receptor antagonist) + 0</w:t>
      </w:r>
      <w:r w:rsidR="00644CD5">
        <w:t>.</w:t>
      </w:r>
      <w:r>
        <w:t>011(Proto-oncogene tyrosine-protein kinase Fgr inhibitor) -0</w:t>
      </w:r>
      <w:r w:rsidR="00644CD5">
        <w:t>.</w:t>
      </w:r>
      <w:r>
        <w:t>0191(Carcinogenic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0164(Dyskinesia) -0</w:t>
      </w:r>
      <w:r w:rsidR="00644CD5">
        <w:t>.</w:t>
      </w:r>
      <w:r>
        <w:t>0116(Retinoic acid beta receptor agonist) -0</w:t>
      </w:r>
      <w:r w:rsidR="00644CD5">
        <w:t>.</w:t>
      </w:r>
      <w:r>
        <w:t>034(Prostaglandin EP3 antagonist) + 0</w:t>
      </w:r>
      <w:r w:rsidR="00644CD5">
        <w:t>.</w:t>
      </w:r>
      <w:r>
        <w:t>0211(Serum sickness) + 0</w:t>
      </w:r>
      <w:r w:rsidR="00644CD5">
        <w:t>.</w:t>
      </w:r>
      <w:r>
        <w:t>0191(Glutathione-disulfide reductase inhibitor) + 0</w:t>
      </w:r>
      <w:r w:rsidR="00644CD5">
        <w:t>.</w:t>
      </w:r>
      <w:r>
        <w:t>0127(Dyslipidemia) + 0</w:t>
      </w:r>
      <w:r w:rsidR="00644CD5">
        <w:t>.</w:t>
      </w:r>
      <w:r>
        <w:t>0301(Tryptophan synthase inhibitor) -0</w:t>
      </w:r>
      <w:r w:rsidR="00644CD5">
        <w:t>.</w:t>
      </w:r>
      <w:r>
        <w:t>011(Carcinogenic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-</w:t>
      </w:r>
      <w:r>
        <w:lastRenderedPageBreak/>
        <w:t>0</w:t>
      </w:r>
      <w:r w:rsidR="00644CD5">
        <w:t>.</w:t>
      </w:r>
      <w:r>
        <w:t>0181(Potassium channel Kv4.3 blocker) + 0</w:t>
      </w:r>
      <w:r w:rsidR="00644CD5">
        <w:t>.</w:t>
      </w:r>
      <w:r>
        <w:t>0226(CYP24 inhibitor) -0</w:t>
      </w:r>
      <w:r w:rsidR="00644CD5">
        <w:t>.</w:t>
      </w:r>
      <w:r>
        <w:t>00442(Apical sodium codependent bile acid transporter inhibitor) + 0</w:t>
      </w:r>
      <w:r w:rsidR="00644CD5">
        <w:t>.</w:t>
      </w:r>
      <w:r>
        <w:t>0335(N-acetylglucosamine-6-phosphate deacetylase inhibitor) -0</w:t>
      </w:r>
      <w:r w:rsidR="00644CD5">
        <w:t>.</w:t>
      </w:r>
      <w:r>
        <w:t>0133(Glucose-dependent insulinotropic receptor agonist) -0</w:t>
      </w:r>
      <w:r w:rsidR="00644CD5">
        <w:t>.</w:t>
      </w:r>
      <w:r>
        <w:t>0126(Cathepsin L inhibitor) -0</w:t>
      </w:r>
      <w:r w:rsidR="00644CD5">
        <w:t>.</w:t>
      </w:r>
      <w:r>
        <w:t>0278(Fructokinase inhibitor) + 0</w:t>
      </w:r>
      <w:r w:rsidR="00644CD5">
        <w:t>.</w:t>
      </w:r>
      <w:r>
        <w:t>00359(Ocular toxicity) -0</w:t>
      </w:r>
      <w:r w:rsidR="00644CD5">
        <w:t>.</w:t>
      </w:r>
      <w:r>
        <w:t>00186(Akinesia) + 5</w:t>
      </w:r>
      <w:r w:rsidR="00644CD5">
        <w:t>.</w:t>
      </w:r>
      <w:r>
        <w:t>41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103(Thiopurine S-methyltransferase inhibitor) + 1</w:t>
      </w:r>
      <w:r w:rsidR="00644CD5">
        <w:t>.</w:t>
      </w:r>
      <w:r>
        <w:t>52(MAO B substrate) + 12</w:t>
      </w:r>
      <w:r w:rsidR="00644CD5">
        <w:t>.</w:t>
      </w:r>
      <w:r>
        <w:t>8(Length) -0</w:t>
      </w:r>
      <w:r w:rsidR="00644CD5">
        <w:t>.</w:t>
      </w:r>
      <w:r>
        <w:t>644(Neutropenia) + 0</w:t>
      </w:r>
      <w:r w:rsidR="00644CD5">
        <w:t>.</w:t>
      </w:r>
      <w:r>
        <w:t>386(Bradycardic) -0</w:t>
      </w:r>
      <w:r w:rsidR="00644CD5">
        <w:t>.</w:t>
      </w:r>
      <w:r>
        <w:t>641(CTNNB1 expression inhibitor) + 1</w:t>
      </w:r>
      <w:r w:rsidR="00644CD5">
        <w:t>.</w:t>
      </w:r>
      <w:r>
        <w:t>18(NOS2 expression enhancer) -1</w:t>
      </w:r>
      <w:r w:rsidR="00644CD5">
        <w:t>.</w:t>
      </w:r>
      <w:r>
        <w:t>67(Antineoplastic antimetabolite) -0</w:t>
      </w:r>
      <w:r w:rsidR="00644CD5">
        <w:t>.</w:t>
      </w:r>
      <w:r>
        <w:t>381(Carbonic anhydrase IX inhibitor) -21</w:t>
      </w:r>
      <w:r w:rsidR="00644CD5">
        <w:t>.</w:t>
      </w:r>
      <w:r>
        <w:t>2(Length^2) -0</w:t>
      </w:r>
      <w:r w:rsidR="00644CD5">
        <w:t>.</w:t>
      </w:r>
      <w:r>
        <w:t>34(Glucan 1</w:t>
      </w:r>
      <w:r w:rsidR="00644CD5">
        <w:t>.</w:t>
      </w:r>
      <w:r>
        <w:t>3-alpha-glucosidase inhib</w:t>
      </w:r>
      <w:r>
        <w:t>i</w:t>
      </w:r>
      <w:r>
        <w:t>tor) -0</w:t>
      </w:r>
      <w:r w:rsidR="00644CD5">
        <w:t>.</w:t>
      </w:r>
      <w:r>
        <w:t>182(HIV-1 integrase (Strand Transfer) inhibitor) + 0</w:t>
      </w:r>
      <w:r w:rsidR="00644CD5">
        <w:t>.</w:t>
      </w:r>
      <w:r>
        <w:t>468(Immunosuppressant) + 0</w:t>
      </w:r>
      <w:r w:rsidR="00644CD5">
        <w:t>.</w:t>
      </w:r>
      <w:r>
        <w:t>1(Antineoplastic (uterine cancer)) + 1</w:t>
      </w:r>
      <w:r w:rsidR="00644CD5">
        <w:t>.</w:t>
      </w:r>
      <w:r>
        <w:t>78(Methionyl aminopeptidase 1 inhibitor) -0</w:t>
      </w:r>
      <w:r w:rsidR="00644CD5">
        <w:t>.</w:t>
      </w:r>
      <w:r>
        <w:t>444(Non-steroidal antiinflammatory agent) -0</w:t>
      </w:r>
      <w:r w:rsidR="00644CD5">
        <w:t>.</w:t>
      </w:r>
      <w:r>
        <w:t>523(CDK5/p25 inhibitor) + 29</w:t>
      </w:r>
      <w:r w:rsidR="00644CD5">
        <w:t>.</w:t>
      </w:r>
      <w:r>
        <w:t>9(Volume) + 0</w:t>
      </w:r>
      <w:r w:rsidR="00644CD5">
        <w:t>.</w:t>
      </w:r>
      <w:r>
        <w:t>303(Nuclear receptor subfamily 2</w:t>
      </w:r>
      <w:r w:rsidR="00644CD5">
        <w:t>.</w:t>
      </w:r>
      <w:r>
        <w:t xml:space="preserve"> group E</w:t>
      </w:r>
      <w:r w:rsidR="00644CD5">
        <w:t>.</w:t>
      </w:r>
      <w:r>
        <w:t xml:space="preserve"> member 3 agonist) + 1</w:t>
      </w:r>
      <w:r w:rsidR="00644CD5">
        <w:t>.</w:t>
      </w:r>
      <w:r>
        <w:t>17(Imidazoline I2 receptor antagonist) -1</w:t>
      </w:r>
      <w:r w:rsidR="00644CD5">
        <w:t>.</w:t>
      </w:r>
      <w:r>
        <w:t>06(Amyloid beta aggregation inhibitor) + 0</w:t>
      </w:r>
      <w:r w:rsidR="00644CD5">
        <w:t>.</w:t>
      </w:r>
      <w:r>
        <w:t>263(5 Hydroxytryptamine release stimulant) -0</w:t>
      </w:r>
      <w:r w:rsidR="00644CD5">
        <w:t>.</w:t>
      </w:r>
      <w:r>
        <w:t>138(Alpha-L-rhamnosidase inhibitor) -0</w:t>
      </w:r>
      <w:r w:rsidR="00644CD5">
        <w:t>.</w:t>
      </w:r>
      <w:r>
        <w:t>115(Aggrecanase 2 inhibitor) + 0</w:t>
      </w:r>
      <w:r w:rsidR="00644CD5">
        <w:t>.</w:t>
      </w:r>
      <w:r>
        <w:t>103(Thioredoxin gl</w:t>
      </w:r>
      <w:r>
        <w:t>u</w:t>
      </w:r>
      <w:r>
        <w:t>tathione reductase inhibitor) + 0</w:t>
      </w:r>
      <w:r w:rsidR="00644CD5">
        <w:t>.</w:t>
      </w:r>
      <w:r>
        <w:t>2(Respiratory distress syndrome treatment) + 2</w:t>
      </w:r>
      <w:r w:rsidR="00644CD5">
        <w:t>.</w:t>
      </w:r>
      <w:r>
        <w:t>15(Carbonic anhydrase XIV inhibitor) + 2</w:t>
      </w:r>
      <w:r w:rsidR="00644CD5">
        <w:t>.</w:t>
      </w:r>
      <w:r>
        <w:t>42(N-acylneuraminate cytidylyltransferase inhibitor) + 0</w:t>
      </w:r>
      <w:r w:rsidR="00644CD5">
        <w:t>.</w:t>
      </w:r>
      <w:r>
        <w:t>475(15-Lipoxygenase 2 inhibitor) + 11</w:t>
      </w:r>
      <w:r w:rsidR="00644CD5">
        <w:t>.</w:t>
      </w:r>
      <w:r>
        <w:t>6(Volume^3) + 0</w:t>
      </w:r>
      <w:r w:rsidR="00644CD5">
        <w:t>.</w:t>
      </w:r>
      <w:r>
        <w:t>754(CYP4B1 substrate) -0</w:t>
      </w:r>
      <w:r w:rsidR="00644CD5">
        <w:t>.</w:t>
      </w:r>
      <w:r>
        <w:t>461(Glycosuria) -0</w:t>
      </w:r>
      <w:r w:rsidR="00644CD5">
        <w:t>.</w:t>
      </w:r>
      <w:r>
        <w:t>329(Pyruvate dehydrogenase kinase inhibitor) -0</w:t>
      </w:r>
      <w:r w:rsidR="00644CD5">
        <w:t>.</w:t>
      </w:r>
      <w:r>
        <w:t>581(Phosphodiesterase VIII inhibitor) -0</w:t>
      </w:r>
      <w:r w:rsidR="00644CD5">
        <w:t>.</w:t>
      </w:r>
      <w:r>
        <w:t>356(Calcium-dependent phospholipase A2 inhibitor) -0</w:t>
      </w:r>
      <w:r w:rsidR="00644CD5">
        <w:t>.</w:t>
      </w:r>
      <w:r>
        <w:t>146(Plasminogen activator inhibitor) -0</w:t>
      </w:r>
      <w:r w:rsidR="00644CD5">
        <w:t>.</w:t>
      </w:r>
      <w:r>
        <w:t>804(Glutamate (mGluR2) antagonist) + 1</w:t>
      </w:r>
      <w:r w:rsidR="00644CD5">
        <w:t>.</w:t>
      </w:r>
      <w:r>
        <w:t>13(Anticataract) -0</w:t>
      </w:r>
      <w:r w:rsidR="00644CD5">
        <w:t>.</w:t>
      </w:r>
      <w:r>
        <w:t>693(Cyclic AMP modulator) -0</w:t>
      </w:r>
      <w:r w:rsidR="00644CD5">
        <w:t>.</w:t>
      </w:r>
      <w:r>
        <w:t>695(Phosphoglycolate phosphatase inhibitor) + 0</w:t>
      </w:r>
      <w:r w:rsidR="00644CD5">
        <w:t>.</w:t>
      </w:r>
      <w:r>
        <w:t>0755(mTOR inhibitor) + 0</w:t>
      </w:r>
      <w:r w:rsidR="00644CD5">
        <w:t>.</w:t>
      </w:r>
      <w:r>
        <w:t>53(Ribosomal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151(CYP3A5 expression enhancer) + 0</w:t>
      </w:r>
      <w:r w:rsidR="00644CD5">
        <w:t>.</w:t>
      </w:r>
      <w:r>
        <w:t>413(Matrix metalloproteinase 4 (membrane-type) inhibitor) + 0</w:t>
      </w:r>
      <w:r w:rsidR="00644CD5">
        <w:t>.</w:t>
      </w:r>
      <w:r>
        <w:t>322(Methylenetetrahydrofolate reductase (NADPH) inhibitor) -1</w:t>
      </w:r>
      <w:r w:rsidR="00644CD5">
        <w:t>.</w:t>
      </w:r>
      <w:r>
        <w:t>27(Carbonic anhydrase VI inhibitor) -0</w:t>
      </w:r>
      <w:r w:rsidR="00644CD5">
        <w:t>.</w:t>
      </w:r>
      <w:r>
        <w:t>299(Cytochrome P450 inhibitor) -0</w:t>
      </w:r>
      <w:r w:rsidR="00644CD5">
        <w:t>.</w:t>
      </w:r>
      <w:r>
        <w:t>156(Antiallergic) + 0</w:t>
      </w:r>
      <w:r w:rsidR="00644CD5">
        <w:t>.</w:t>
      </w:r>
      <w:r>
        <w:t>931(Formyl peptide receptor 1 antagonist) -0</w:t>
      </w:r>
      <w:r w:rsidR="00644CD5">
        <w:t>.</w:t>
      </w:r>
      <w:r>
        <w:t>33(Histamine release inhibitor) + 0</w:t>
      </w:r>
      <w:r w:rsidR="00644CD5">
        <w:t>.</w:t>
      </w:r>
      <w:r>
        <w:t>221(Sweating) -1</w:t>
      </w:r>
      <w:r w:rsidR="00644CD5">
        <w:t>.</w:t>
      </w:r>
      <w:r>
        <w:t>21(Shaker potassium channel blocker) -1</w:t>
      </w:r>
      <w:r w:rsidR="00644CD5">
        <w:t>.</w:t>
      </w:r>
      <w:r>
        <w:t>18(Histone deacetylase 9 inhibitor) + 0</w:t>
      </w:r>
      <w:r w:rsidR="00644CD5">
        <w:t>.</w:t>
      </w:r>
      <w:r>
        <w:t>775(FOS expression enhancer) + 0</w:t>
      </w:r>
      <w:r w:rsidR="00644CD5">
        <w:t>.</w:t>
      </w:r>
      <w:r>
        <w:t>55(Nicotinic acid receptor agonist) + 2</w:t>
      </w:r>
      <w:r w:rsidR="00644CD5">
        <w:t>.</w:t>
      </w:r>
      <w:r>
        <w:t>1(Arachidonic acid antagonist) + 0</w:t>
      </w:r>
      <w:r w:rsidR="00644CD5">
        <w:t>.</w:t>
      </w:r>
      <w:r>
        <w:t>0695(Purine biosynthesis inhibitor) -0</w:t>
      </w:r>
      <w:r w:rsidR="00644CD5">
        <w:t>.</w:t>
      </w:r>
      <w:r>
        <w:t>576(Hypoxanthine phosphoribosyltransferase inhibitor) -29(Volume^2) + 0</w:t>
      </w:r>
      <w:r w:rsidR="00644CD5">
        <w:t>.</w:t>
      </w:r>
      <w:r>
        <w:t>494(CYP1A1* substrate) -0</w:t>
      </w:r>
      <w:r w:rsidR="00644CD5">
        <w:t>.</w:t>
      </w:r>
      <w:r>
        <w:t>0452(Vitamin D-like) + 0</w:t>
      </w:r>
      <w:r w:rsidR="00644CD5">
        <w:t>.</w:t>
      </w:r>
      <w:r>
        <w:t>691(MYC expression enhancer) -0</w:t>
      </w:r>
      <w:r w:rsidR="00644CD5">
        <w:t>.</w:t>
      </w:r>
      <w:r>
        <w:t>798(Cholesterol synthesis inhibitor) + 0</w:t>
      </w:r>
      <w:r w:rsidR="00644CD5">
        <w:t>.</w:t>
      </w:r>
      <w:r>
        <w:t>418(N-carbamoyl-L-amino-acid hydrolase inhibitor) -0</w:t>
      </w:r>
      <w:r w:rsidR="00644CD5">
        <w:t>.</w:t>
      </w:r>
      <w:r>
        <w:t>267(Xanthine oxidase substrate) -0</w:t>
      </w:r>
      <w:r w:rsidR="00644CD5">
        <w:t>.</w:t>
      </w:r>
      <w:r>
        <w:t>521(Integrin beta3 antagonist) -0</w:t>
      </w:r>
      <w:r w:rsidR="00644CD5">
        <w:t>.</w:t>
      </w:r>
      <w:r>
        <w:t>494(6-Phosphofructo-2-kinase inhibitor) -0</w:t>
      </w:r>
      <w:r w:rsidR="00644CD5">
        <w:t>.</w:t>
      </w:r>
      <w:r>
        <w:t>272(Teratogen) -0</w:t>
      </w:r>
      <w:r w:rsidR="00644CD5">
        <w:t>.</w:t>
      </w:r>
      <w:r>
        <w:t>443(Aryl hydrocarbon receptor agonist) + 0</w:t>
      </w:r>
      <w:r w:rsidR="00644CD5">
        <w:t>.</w:t>
      </w:r>
      <w:r>
        <w:t>418(Growth hormone releasing factor agonist) -0</w:t>
      </w:r>
      <w:r w:rsidR="00644CD5">
        <w:t>.</w:t>
      </w:r>
      <w:r>
        <w:t>549(Neurotensin 3 receptor antagonist) -0</w:t>
      </w:r>
      <w:r w:rsidR="00644CD5">
        <w:t>.</w:t>
      </w:r>
      <w:r>
        <w:t>6(CCNA2 expression enhancer) + 0</w:t>
      </w:r>
      <w:r w:rsidR="00644CD5">
        <w:t>.</w:t>
      </w:r>
      <w:r>
        <w:t>299(Biliary tract disorders treatment) + 0</w:t>
      </w:r>
      <w:r w:rsidR="00644CD5">
        <w:t>.</w:t>
      </w:r>
      <w:r>
        <w:t>767(UGT2B4 substrate) + 0</w:t>
      </w:r>
      <w:r w:rsidR="00644CD5">
        <w:t>.</w:t>
      </w:r>
      <w:r>
        <w:t>174(Purinergic P2X4 antagonist) + 0</w:t>
      </w:r>
      <w:r w:rsidR="00644CD5">
        <w:t>.</w:t>
      </w:r>
      <w:r>
        <w:t>152(Human T-cell leukemia virus type I protease inhibitor) -0</w:t>
      </w:r>
      <w:r w:rsidR="00644CD5">
        <w:t>.</w:t>
      </w:r>
      <w:r>
        <w:t>183(L lactate dehydrogenase C4 inhib</w:t>
      </w:r>
      <w:r>
        <w:t>i</w:t>
      </w:r>
      <w:r>
        <w:t>tor) -0</w:t>
      </w:r>
      <w:r w:rsidR="00644CD5">
        <w:t>.</w:t>
      </w:r>
      <w:r>
        <w:t>143(CDK2/cyclin E inhibitor) + 0</w:t>
      </w:r>
      <w:r w:rsidR="00644CD5">
        <w:t>.</w:t>
      </w:r>
      <w:r>
        <w:t>266(Alpha-L-fucosidase 1 inhibitor) -0</w:t>
      </w:r>
      <w:r w:rsidR="00644CD5">
        <w:t>.</w:t>
      </w:r>
      <w:r>
        <w:t>187(GST P substrate) -0</w:t>
      </w:r>
      <w:r w:rsidR="00644CD5">
        <w:t>.</w:t>
      </w:r>
      <w:r>
        <w:t>221(cAMP-dependent protein kinase type II-beta regulatory subunit inhibitor) + 0</w:t>
      </w:r>
      <w:r w:rsidR="00644CD5">
        <w:t>.</w:t>
      </w:r>
      <w:r>
        <w:t>368(Endometrios treatment) -0</w:t>
      </w:r>
      <w:r w:rsidR="00644CD5">
        <w:t>.</w:t>
      </w:r>
      <w:r>
        <w:t>198(HIV a</w:t>
      </w:r>
      <w:r>
        <w:t>t</w:t>
      </w:r>
      <w:r>
        <w:t>tachment inhibitor) + 0</w:t>
      </w:r>
      <w:r w:rsidR="00644CD5">
        <w:t>.</w:t>
      </w:r>
      <w:r>
        <w:t>319(Antidepressant) + 1</w:t>
      </w:r>
      <w:r w:rsidR="00644CD5">
        <w:t>.</w:t>
      </w:r>
      <w:r>
        <w:t>41(Peptide deformylase inhibitor) -0</w:t>
      </w:r>
      <w:r w:rsidR="00644CD5">
        <w:t>.</w:t>
      </w:r>
      <w:r>
        <w:t>214(HCV NS5B polymerase inhibitor) -0</w:t>
      </w:r>
      <w:r w:rsidR="00644CD5">
        <w:t>.</w:t>
      </w:r>
      <w:r>
        <w:t>195(TRPA1 antagonist) + 0</w:t>
      </w:r>
      <w:r w:rsidR="00644CD5">
        <w:t>.</w:t>
      </w:r>
      <w:r>
        <w:t>282(Electrolyte absorption antagonist) -0</w:t>
      </w:r>
      <w:r w:rsidR="00644CD5">
        <w:t>.</w:t>
      </w:r>
      <w:r>
        <w:t>766(Hot flush treatment) -0</w:t>
      </w:r>
      <w:r w:rsidR="00644CD5">
        <w:t>.</w:t>
      </w:r>
      <w:r>
        <w:t>881(Aminopeptidase B inhibitor) + 0</w:t>
      </w:r>
      <w:r w:rsidR="00644CD5">
        <w:t>.</w:t>
      </w:r>
      <w:r>
        <w:t>307(PfA-M1 aminopeptidase inhibitor) -0</w:t>
      </w:r>
      <w:r w:rsidR="00644CD5">
        <w:t>.</w:t>
      </w:r>
      <w:r>
        <w:t>452(Ribosomal protein S6 kinase alpha 1 inhibitor) + 1</w:t>
      </w:r>
      <w:r w:rsidR="00644CD5">
        <w:t>.</w:t>
      </w:r>
      <w:r>
        <w:t>59(Antineoplastic (insulinoma)) -0</w:t>
      </w:r>
      <w:r w:rsidR="00644CD5">
        <w:t>.</w:t>
      </w:r>
      <w:r>
        <w:t>473(S100P expression enhancer) -0</w:t>
      </w:r>
      <w:r w:rsidR="00644CD5">
        <w:t>.</w:t>
      </w:r>
      <w:r>
        <w:t>982(Histone-lysine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0532(CYP2B6 expression enhancer) + 0</w:t>
      </w:r>
      <w:r w:rsidR="00644CD5">
        <w:t>.</w:t>
      </w:r>
      <w:r>
        <w:t>238(Ca2+/calmodulin-dependent kinase II delta inhibitor) + 0</w:t>
      </w:r>
      <w:r w:rsidR="00644CD5">
        <w:t>.</w:t>
      </w:r>
      <w:r>
        <w:t>278(Integrin antagonist) -0</w:t>
      </w:r>
      <w:r w:rsidR="00644CD5">
        <w:t>.</w:t>
      </w:r>
      <w:r>
        <w:t>435(Vascular adhesion protein 1 inhibitor) -0</w:t>
      </w:r>
      <w:r w:rsidR="00644CD5">
        <w:t>.</w:t>
      </w:r>
      <w:r>
        <w:t>303(Matrix metalloproteinase (membrane-type) inhibitor) + 0</w:t>
      </w:r>
      <w:r w:rsidR="00644CD5">
        <w:t>.</w:t>
      </w:r>
      <w:r>
        <w:t>711(Pneumotoxic) -0</w:t>
      </w:r>
      <w:r w:rsidR="00644CD5">
        <w:t>.</w:t>
      </w:r>
      <w:r>
        <w:t>446(Sleep apnea treatment) -0</w:t>
      </w:r>
      <w:r w:rsidR="00644CD5">
        <w:t>.</w:t>
      </w:r>
      <w:r>
        <w:t>198(Phosphodiesterase III inhibitor) + 0</w:t>
      </w:r>
      <w:r w:rsidR="00644CD5">
        <w:t>.</w:t>
      </w:r>
      <w:r>
        <w:t>613(Acetylcholinesterase inhibitor) -0</w:t>
      </w:r>
      <w:r w:rsidR="00644CD5">
        <w:t>.</w:t>
      </w:r>
      <w:r>
        <w:t>684(ATP phosphoribosyltransferase inhibitor) + 0</w:t>
      </w:r>
      <w:r w:rsidR="00644CD5">
        <w:t>.</w:t>
      </w:r>
      <w:r>
        <w:t>336(Gastrointestinal disturbance) + 12</w:t>
      </w:r>
      <w:r w:rsidR="00644CD5">
        <w:t>.</w:t>
      </w:r>
      <w:r>
        <w:t>4(Length^3) -0</w:t>
      </w:r>
      <w:r w:rsidR="00644CD5">
        <w:t>.</w:t>
      </w:r>
      <w:r>
        <w:t>125(Antineoplastic (lymphocytic leukemia)) -0</w:t>
      </w:r>
      <w:r w:rsidR="00644CD5">
        <w:t>.</w:t>
      </w:r>
      <w:r>
        <w:t>729(Corticotropin releasing factor antagonist) -0</w:t>
      </w:r>
      <w:r w:rsidR="00644CD5">
        <w:t>.</w:t>
      </w:r>
      <w:r>
        <w:t>743(Melatonin 2 agonist) -0</w:t>
      </w:r>
      <w:r w:rsidR="00644CD5">
        <w:t>.</w:t>
      </w:r>
      <w:r>
        <w:t>242(TNF expression inhibitor) -0</w:t>
      </w:r>
      <w:r w:rsidR="00644CD5">
        <w:t>.</w:t>
      </w:r>
      <w:r>
        <w:t>947(Aldose reductase inhibitor) -0</w:t>
      </w:r>
      <w:r w:rsidR="00644CD5">
        <w:t>.</w:t>
      </w:r>
      <w:r>
        <w:t>282(MAP kinase 14 inhibitor) -0</w:t>
      </w:r>
      <w:r w:rsidR="00644CD5">
        <w:t>.</w:t>
      </w:r>
      <w:r>
        <w:t>269(Kainate receptor 4 antagonist) + 0</w:t>
      </w:r>
      <w:r w:rsidR="00644CD5">
        <w:t>.</w:t>
      </w:r>
      <w:r>
        <w:t>355(Cell adhesion inhibitor) -0</w:t>
      </w:r>
      <w:r w:rsidR="00644CD5">
        <w:t>.</w:t>
      </w:r>
      <w:r>
        <w:t>384(Chymase inhibitor) -0</w:t>
      </w:r>
      <w:r w:rsidR="00644CD5">
        <w:t>.</w:t>
      </w:r>
      <w:r>
        <w:t>143(Angiotensin antagonist) + 0</w:t>
      </w:r>
      <w:r w:rsidR="00644CD5">
        <w:t>.</w:t>
      </w:r>
      <w:r>
        <w:t>989(Tyrosine transaminase inhib</w:t>
      </w:r>
      <w:r>
        <w:t>i</w:t>
      </w:r>
      <w:r>
        <w:t>tor) + 0</w:t>
      </w:r>
      <w:r w:rsidR="00644CD5">
        <w:t>.</w:t>
      </w:r>
      <w:r>
        <w:t>154(Antineoplastic) -0</w:t>
      </w:r>
      <w:r w:rsidR="00644CD5">
        <w:t>.</w:t>
      </w:r>
      <w:r>
        <w:t>508(AKR1C2 expression enhancer) + 0</w:t>
      </w:r>
      <w:r w:rsidR="00644CD5">
        <w:t>.</w:t>
      </w:r>
      <w:r>
        <w:t>334(Antibiotic Cephalosporin-like) + 0</w:t>
      </w:r>
      <w:r w:rsidR="00644CD5">
        <w:t>.</w:t>
      </w:r>
      <w:r>
        <w:t>546(Cannabinoid CB1 receptor antagonist) + 0</w:t>
      </w:r>
      <w:r w:rsidR="00644CD5">
        <w:t>.</w:t>
      </w:r>
      <w:r>
        <w:t>336(Death-associated protein kinase inhibitor) -0</w:t>
      </w:r>
      <w:r w:rsidR="00644CD5">
        <w:t>.</w:t>
      </w:r>
      <w:r>
        <w:t>196(Neurotrophic factor) -0</w:t>
      </w:r>
      <w:r w:rsidR="00644CD5">
        <w:t>.</w:t>
      </w:r>
      <w:r>
        <w:t>269(CYP3A substrate) -0</w:t>
      </w:r>
      <w:r w:rsidR="00644CD5">
        <w:t>.</w:t>
      </w:r>
      <w:r>
        <w:t>407(CYP3A4 expression enhancer) + 0</w:t>
      </w:r>
      <w:r w:rsidR="00644CD5">
        <w:t>.</w:t>
      </w:r>
      <w:r>
        <w:t>0901(Histone deacetylase 6 inhibitor) -0</w:t>
      </w:r>
      <w:r w:rsidR="00644CD5">
        <w:t>.</w:t>
      </w:r>
      <w:r>
        <w:t>135(CDC25A inhibitor) -1</w:t>
      </w:r>
      <w:r w:rsidR="00644CD5">
        <w:t>.</w:t>
      </w:r>
      <w:r>
        <w:t>12(Carbonic anhydrase XIII inhibitor) -1</w:t>
      </w:r>
      <w:r w:rsidR="00644CD5">
        <w:t>.</w:t>
      </w:r>
      <w:r>
        <w:t>37(SMN2 expression enhancer) -1</w:t>
      </w:r>
      <w:r w:rsidR="00644CD5">
        <w:t>.</w:t>
      </w:r>
      <w:r>
        <w:t>12(NF-kappa-B essential modulator inhibitor) -0</w:t>
      </w:r>
      <w:r w:rsidR="00644CD5">
        <w:t>.</w:t>
      </w:r>
      <w:r>
        <w:t>267(Transforming growth factor antagonist) + 0</w:t>
      </w:r>
      <w:r w:rsidR="00644CD5">
        <w:t>.</w:t>
      </w:r>
      <w:r>
        <w:t>338(N-acetylneuraminate lyase inhibitor) + 0</w:t>
      </w:r>
      <w:r w:rsidR="00644CD5">
        <w:t>.</w:t>
      </w:r>
      <w:r>
        <w:t>188(Protein kinase C iota inhibitor) + 0</w:t>
      </w:r>
      <w:r w:rsidR="00644CD5">
        <w:t>.</w:t>
      </w:r>
      <w:r>
        <w:t>293(MAP kinase kinase 7 inhibitor) + 0</w:t>
      </w:r>
      <w:r w:rsidR="00644CD5">
        <w:t>.</w:t>
      </w:r>
      <w:r>
        <w:t>44(Formate-dihydrofolate ligase inhibitor) -0</w:t>
      </w:r>
      <w:r w:rsidR="00644CD5">
        <w:t>.</w:t>
      </w:r>
      <w:r>
        <w:t>221(Hexokinase stimulant) -0</w:t>
      </w:r>
      <w:r w:rsidR="00644CD5">
        <w:t>.</w:t>
      </w:r>
      <w:r>
        <w:t>901(CYP24 substrate) -0</w:t>
      </w:r>
      <w:r w:rsidR="00644CD5">
        <w:t>.</w:t>
      </w:r>
      <w:r>
        <w:t>932(Nicotinic receptor gamma subunit antagonist) + 0</w:t>
      </w:r>
      <w:r w:rsidR="00644CD5">
        <w:t>.</w:t>
      </w:r>
      <w:r>
        <w:t>646(S-adenosyl-L-methionine decarboxylase inhibitor) + 0</w:t>
      </w:r>
      <w:r w:rsidR="00644CD5">
        <w:t>.</w:t>
      </w:r>
      <w:r>
        <w:t>422(Vision disturbance) -</w:t>
      </w:r>
      <w:r>
        <w:lastRenderedPageBreak/>
        <w:t>0</w:t>
      </w:r>
      <w:r w:rsidR="00644CD5">
        <w:t>.</w:t>
      </w:r>
      <w:r>
        <w:t>399(Antiprotozoal (Amoeba)) -0</w:t>
      </w:r>
      <w:r w:rsidR="00644CD5">
        <w:t>.</w:t>
      </w:r>
      <w:r>
        <w:t>493(MAO inhibitor) + 0</w:t>
      </w:r>
      <w:r w:rsidR="00644CD5">
        <w:t>.</w:t>
      </w:r>
      <w:r>
        <w:t>193(Antineoplastic (bone cancer)) + 0</w:t>
      </w:r>
      <w:r w:rsidR="00644CD5">
        <w:t>.</w:t>
      </w:r>
      <w:r>
        <w:t>551(Phospholipase A2 inhibitor) + 0</w:t>
      </w:r>
      <w:r w:rsidR="00644CD5">
        <w:t>.</w:t>
      </w:r>
      <w:r>
        <w:t>205(Caspase 2 inhibitor) -0</w:t>
      </w:r>
      <w:r w:rsidR="00644CD5">
        <w:t>.</w:t>
      </w:r>
      <w:r>
        <w:t>787(Urocanate hydratase inhibitor) -0</w:t>
      </w:r>
      <w:r w:rsidR="00644CD5">
        <w:t>.</w:t>
      </w:r>
      <w:r>
        <w:t>207(Antiviral (Hepatitis)) -0</w:t>
      </w:r>
      <w:r w:rsidR="00644CD5">
        <w:t>.</w:t>
      </w:r>
      <w:r>
        <w:t>298(Protein kinase C beta I inhibitor) -0</w:t>
      </w:r>
      <w:r w:rsidR="00644CD5">
        <w:t>.</w:t>
      </w:r>
      <w:r>
        <w:t>188(Drowsiness) + 0</w:t>
      </w:r>
      <w:r w:rsidR="00644CD5">
        <w:t>.</w:t>
      </w:r>
      <w:r>
        <w:t>654(NMDA receptor subunit 3A antagonist) -0</w:t>
      </w:r>
      <w:r w:rsidR="00644CD5">
        <w:t>.</w:t>
      </w:r>
      <w:r>
        <w:t>59(Mannosyl-oligosaccharide glucosidase inhibitor) + 0</w:t>
      </w:r>
      <w:r w:rsidR="00644CD5">
        <w:t>.</w:t>
      </w:r>
      <w:r>
        <w:t>202(Pyrimidine antagonist) + 0</w:t>
      </w:r>
      <w:r w:rsidR="00644CD5">
        <w:t>.</w:t>
      </w:r>
      <w:r>
        <w:t>501(Glutamate (mGluR group I) antagonist) + 0</w:t>
      </w:r>
      <w:r w:rsidR="00644CD5">
        <w:t>.</w:t>
      </w:r>
      <w:r>
        <w:t>58(MAP kinase kinase inhibitor) -0</w:t>
      </w:r>
      <w:r w:rsidR="00644CD5">
        <w:t>.</w:t>
      </w:r>
      <w:r>
        <w:t>251(Potassium channel intermediate-conductance Ca-activated 4 blocker) -0</w:t>
      </w:r>
      <w:r w:rsidR="00644CD5">
        <w:t>.</w:t>
      </w:r>
      <w:r>
        <w:t>209(Aryl-acylamidase inhibitor) + 0</w:t>
      </w:r>
      <w:r w:rsidR="00644CD5">
        <w:t>.</w:t>
      </w:r>
      <w:r>
        <w:t>326(TIE-2 antagonist) -0</w:t>
      </w:r>
      <w:r w:rsidR="00644CD5">
        <w:t>.</w:t>
      </w:r>
      <w:r>
        <w:t>542(KIAA0101 expression i</w:t>
      </w:r>
      <w:r>
        <w:t>n</w:t>
      </w:r>
      <w:r>
        <w:t>hibitor) + 0</w:t>
      </w:r>
      <w:r w:rsidR="00644CD5">
        <w:t>.</w:t>
      </w:r>
      <w:r>
        <w:t>321(Chorea) + 0</w:t>
      </w:r>
      <w:r w:rsidR="00644CD5">
        <w:t>.</w:t>
      </w:r>
      <w:r>
        <w:t>34(Arylamine N-acetyltransferase inhibitor) + 0</w:t>
      </w:r>
      <w:r w:rsidR="00644CD5">
        <w:t>.</w:t>
      </w:r>
      <w:r>
        <w:t>172(FABP1 expression enhancer) -0</w:t>
      </w:r>
      <w:r w:rsidR="00644CD5">
        <w:t>.</w:t>
      </w:r>
      <w:r>
        <w:t>167(RNA-directed RNA polymerase (Influenza A) inhibitor) + 0</w:t>
      </w:r>
      <w:r w:rsidR="00644CD5">
        <w:t>.</w:t>
      </w:r>
      <w:r>
        <w:t>142(Cannabinoid CB2 receptor agonist) -0</w:t>
      </w:r>
      <w:r w:rsidR="00644CD5">
        <w:t>.</w:t>
      </w:r>
      <w:r>
        <w:t>159(Antineoplastic (small cell lung cancer)) -0</w:t>
      </w:r>
      <w:r w:rsidR="00644CD5">
        <w:t>.</w:t>
      </w:r>
      <w:r>
        <w:t>144(Xenobiotic-transporting ATPase inhibitor) + 0</w:t>
      </w:r>
      <w:r w:rsidR="00644CD5">
        <w:t>.</w:t>
      </w:r>
      <w:r>
        <w:t>436(Phosphodiesterase VII inhibitor) + 0</w:t>
      </w:r>
      <w:r w:rsidR="00644CD5">
        <w:t>.</w:t>
      </w:r>
      <w:r>
        <w:t>173(Respiratory failure) -0</w:t>
      </w:r>
      <w:r w:rsidR="00644CD5">
        <w:t>.</w:t>
      </w:r>
      <w:r>
        <w:t>161(Protein-tyrosine kinase Lyn inhibitor) -0</w:t>
      </w:r>
      <w:r w:rsidR="00644CD5">
        <w:t>.</w:t>
      </w:r>
      <w:r>
        <w:t>486(CC chemokine receptor agonist) -0</w:t>
      </w:r>
      <w:r w:rsidR="00644CD5">
        <w:t>.</w:t>
      </w:r>
      <w:r>
        <w:t>759(Isopentenyl-diphosphate DELTA-isomerase inhibitor) + 0</w:t>
      </w:r>
      <w:r w:rsidR="00644CD5">
        <w:t>.</w:t>
      </w:r>
      <w:r>
        <w:t>132(Angiogenesis inhibitor) + 0</w:t>
      </w:r>
      <w:r w:rsidR="00644CD5">
        <w:t>.</w:t>
      </w:r>
      <w:r>
        <w:t>138(Interleukin 5 antagonist) + 0</w:t>
      </w:r>
      <w:r w:rsidR="00644CD5">
        <w:t>.</w:t>
      </w:r>
      <w:r>
        <w:t>381(Saluretic) -0</w:t>
      </w:r>
      <w:r w:rsidR="00644CD5">
        <w:t>.</w:t>
      </w:r>
      <w:r>
        <w:t>144(Protein phosphatase PP1 inhibitor) + 0</w:t>
      </w:r>
      <w:r w:rsidR="00644CD5">
        <w:t>.</w:t>
      </w:r>
      <w:r>
        <w:t>413(Narcolepsy treatment) + 0</w:t>
      </w:r>
      <w:r w:rsidR="00644CD5">
        <w:t>.</w:t>
      </w:r>
      <w:r>
        <w:t>463(CYP1A2 expression enhancer) -0</w:t>
      </w:r>
      <w:r w:rsidR="00644CD5">
        <w:t>.</w:t>
      </w:r>
      <w:r>
        <w:t>255(Antitoxic) + 0</w:t>
      </w:r>
      <w:r w:rsidR="00644CD5">
        <w:t>.</w:t>
      </w:r>
      <w:r>
        <w:t>66(Pyruvate dehydrogenase stimulant) + 0</w:t>
      </w:r>
      <w:r w:rsidR="00644CD5">
        <w:t>.</w:t>
      </w:r>
      <w:r>
        <w:t>215(Irritation) -0</w:t>
      </w:r>
      <w:r w:rsidR="00644CD5">
        <w:t>.</w:t>
      </w:r>
      <w:r>
        <w:t>106(Sigma 1 receptor antagonist) -0</w:t>
      </w:r>
      <w:r w:rsidR="00644CD5">
        <w:t>.</w:t>
      </w:r>
      <w:r>
        <w:t>821(GMP synthase inhibitor) + 0</w:t>
      </w:r>
      <w:r w:rsidR="00644CD5">
        <w:t>.</w:t>
      </w:r>
      <w:r>
        <w:t>689(Glycerol kinase inhibitor) -0</w:t>
      </w:r>
      <w:r w:rsidR="00644CD5">
        <w:t>.</w:t>
      </w:r>
      <w:r>
        <w:t>161(Nitric oxide antagonist) + 0</w:t>
      </w:r>
      <w:r w:rsidR="00644CD5">
        <w:t>.</w:t>
      </w:r>
      <w:r>
        <w:t>683(Neuraminidase inhibitor) -0</w:t>
      </w:r>
      <w:r w:rsidR="00644CD5">
        <w:t>.</w:t>
      </w:r>
      <w:r>
        <w:t>152(MAP kinase 9 inhibitor) -0</w:t>
      </w:r>
      <w:r w:rsidR="00644CD5">
        <w:t>.</w:t>
      </w:r>
      <w:r>
        <w:t>17(Cholecystokinin B antagonist) -0</w:t>
      </w:r>
      <w:r w:rsidR="00644CD5">
        <w:t>.</w:t>
      </w:r>
      <w:r>
        <w:t>112(CYP51 inhibitor) + 0</w:t>
      </w:r>
      <w:r w:rsidR="00644CD5">
        <w:t>.</w:t>
      </w:r>
      <w:r>
        <w:t>518(Granulocyte macrophage colony stimulating factor agonist) -0</w:t>
      </w:r>
      <w:r w:rsidR="00644CD5">
        <w:t>.</w:t>
      </w:r>
      <w:r>
        <w:t>122(Cyclin B1 inhibitor) + 0</w:t>
      </w:r>
      <w:r w:rsidR="00644CD5">
        <w:t>.</w:t>
      </w:r>
      <w:r>
        <w:t>185(Deoxynucleoside kinase inhibitor) + 0</w:t>
      </w:r>
      <w:r w:rsidR="00644CD5">
        <w:t>.</w:t>
      </w:r>
      <w:r>
        <w:t>201(Protocollagen prolyl hydroxylase inhibitor) -0</w:t>
      </w:r>
      <w:r w:rsidR="00644CD5">
        <w:t>.</w:t>
      </w:r>
      <w:r>
        <w:t>277(DNA-(apurinic or apyrimidinic site) lyase inhibitor) -0</w:t>
      </w:r>
      <w:r w:rsidR="00644CD5">
        <w:t>.</w:t>
      </w:r>
      <w:r>
        <w:t>126(Vascular endothelial growth factor 3 antagonist) + 0</w:t>
      </w:r>
      <w:r w:rsidR="00644CD5">
        <w:t>.</w:t>
      </w:r>
      <w:r>
        <w:t>304(Interleukin 6 antagonist) + 0</w:t>
      </w:r>
      <w:r w:rsidR="00644CD5">
        <w:t>.</w:t>
      </w:r>
      <w:r>
        <w:t>11(Antifungal (Candida)) + 0</w:t>
      </w:r>
      <w:r w:rsidR="00644CD5">
        <w:t>.</w:t>
      </w:r>
      <w:r>
        <w:t>543(Peptidyl-glycinamidase inhibitor) -0</w:t>
      </w:r>
      <w:r w:rsidR="00644CD5">
        <w:t>.</w:t>
      </w:r>
      <w:r>
        <w:t>176(Platelet activating factor alpha antagonist) + 0</w:t>
      </w:r>
      <w:r w:rsidR="00644CD5">
        <w:t>.</w:t>
      </w:r>
      <w:r>
        <w:t>685(Geranyltranstransferase inhibitor) + 0</w:t>
      </w:r>
      <w:r w:rsidR="00644CD5">
        <w:t>.</w:t>
      </w:r>
      <w:r>
        <w:t>124(Butyrate-CoA ligase inhibitor) + 0</w:t>
      </w:r>
      <w:r w:rsidR="00644CD5">
        <w:t>.</w:t>
      </w:r>
      <w:r>
        <w:t>283(Parotid gland enlargement) + 0</w:t>
      </w:r>
      <w:r w:rsidR="00644CD5">
        <w:t>.</w:t>
      </w:r>
      <w:r>
        <w:t>136(MAP-kinase-activated kinase inhibitor) + 0</w:t>
      </w:r>
      <w:r w:rsidR="00644CD5">
        <w:t>.</w:t>
      </w:r>
      <w:r>
        <w:t>183(MAP kinase 3 inhibitor) + 0</w:t>
      </w:r>
      <w:r w:rsidR="00644CD5">
        <w:t>.</w:t>
      </w:r>
      <w:r>
        <w:t>323(Expectorant) -0</w:t>
      </w:r>
      <w:r w:rsidR="00644CD5">
        <w:t>.</w:t>
      </w:r>
      <w:r>
        <w:t>311(Cell wall biosynthesis inhibitor) + 0</w:t>
      </w:r>
      <w:r w:rsidR="00644CD5">
        <w:t>.</w:t>
      </w:r>
      <w:r>
        <w:t>885(Postcoital contraceptive) -0</w:t>
      </w:r>
      <w:r w:rsidR="00644CD5">
        <w:t>.</w:t>
      </w:r>
      <w:r>
        <w:t>134(Polyadenylate-binding protein 1 inhibitor) -0</w:t>
      </w:r>
      <w:r w:rsidR="00644CD5">
        <w:t>.</w:t>
      </w:r>
      <w:r>
        <w:t>164(Thymidine kinase 2 inhibitor) + 0</w:t>
      </w:r>
      <w:r w:rsidR="00644CD5">
        <w:t>.</w:t>
      </w:r>
      <w:r>
        <w:t>0994(Alpha 2d adrenoreceptor agonist) -0</w:t>
      </w:r>
      <w:r w:rsidR="00644CD5">
        <w:t>.</w:t>
      </w:r>
      <w:r>
        <w:t>135(Protein kinase (CK2) inhib</w:t>
      </w:r>
      <w:r>
        <w:t>i</w:t>
      </w:r>
      <w:r>
        <w:t>tor) -0</w:t>
      </w:r>
      <w:r w:rsidR="00644CD5">
        <w:t>.</w:t>
      </w:r>
      <w:r>
        <w:t>46(Cathepsin G inhibitor) -0</w:t>
      </w:r>
      <w:r w:rsidR="00644CD5">
        <w:t>.</w:t>
      </w:r>
      <w:r>
        <w:t>364(AMPA 3 receptor antagonist) -0</w:t>
      </w:r>
      <w:r w:rsidR="00644CD5">
        <w:t>.</w:t>
      </w:r>
      <w:r>
        <w:t>124(Antidiuretic hormone antagonist) + 0</w:t>
      </w:r>
      <w:r w:rsidR="00644CD5">
        <w:t>.</w:t>
      </w:r>
      <w:r>
        <w:t>315(Alanine transaminase inhibitor) -0</w:t>
      </w:r>
      <w:r w:rsidR="00644CD5">
        <w:t>.</w:t>
      </w:r>
      <w:r>
        <w:t>114(Antibiotic beta Lactam-like) -0</w:t>
      </w:r>
      <w:r w:rsidR="00644CD5">
        <w:t>.</w:t>
      </w:r>
      <w:r>
        <w:t>13(Fibrillation</w:t>
      </w:r>
      <w:r w:rsidR="00644CD5">
        <w:t>.</w:t>
      </w:r>
      <w:r>
        <w:t xml:space="preserve"> atrial) -0</w:t>
      </w:r>
      <w:r w:rsidR="00644CD5">
        <w:t>.</w:t>
      </w:r>
      <w:r>
        <w:t>114(KPNB1 expression inhibitor) -0</w:t>
      </w:r>
      <w:r w:rsidR="00644CD5">
        <w:t>.</w:t>
      </w:r>
      <w:r>
        <w:t>448(Interferon antagonist) + 0</w:t>
      </w:r>
      <w:r w:rsidR="00644CD5">
        <w:t>.</w:t>
      </w:r>
      <w:r>
        <w:t>25(Histone deacetylase class IIb inhibitor) + 0</w:t>
      </w:r>
      <w:r w:rsidR="00644CD5">
        <w:t>.</w:t>
      </w:r>
      <w:r>
        <w:t>119(Postural (orthostatic) hypotension) -0</w:t>
      </w:r>
      <w:r w:rsidR="00644CD5">
        <w:t>.</w:t>
      </w:r>
      <w:r>
        <w:t>092(Antineoplastic (renal cancer)) -0</w:t>
      </w:r>
      <w:r w:rsidR="00644CD5">
        <w:t>.</w:t>
      </w:r>
      <w:r>
        <w:t>122(Glycogen synthase kinase-3 alpha inhibitor) -0</w:t>
      </w:r>
      <w:r w:rsidR="00644CD5">
        <w:t>.</w:t>
      </w:r>
      <w:r>
        <w:t>39(Syk tyrosine kinase inhibitor) + 0</w:t>
      </w:r>
      <w:r w:rsidR="00644CD5">
        <w:t>.</w:t>
      </w:r>
      <w:r>
        <w:t>268(CDK1 expression enhancer) -0</w:t>
      </w:r>
      <w:r w:rsidR="00644CD5">
        <w:t>.</w:t>
      </w:r>
      <w:r>
        <w:t>404(Tripeptidyl-peptidase I inhibitor) + 0</w:t>
      </w:r>
      <w:r w:rsidR="00644CD5">
        <w:t>.</w:t>
      </w:r>
      <w:r>
        <w:t>489(UDP-glucose 4-epimerase inhibitor) + 0</w:t>
      </w:r>
      <w:r w:rsidR="00644CD5">
        <w:t>.</w:t>
      </w:r>
      <w:r>
        <w:t>121(Enoyl-[acyl-carrier-protein] reductase (NADH) inhibitor) -0</w:t>
      </w:r>
      <w:r w:rsidR="00644CD5">
        <w:t>.</w:t>
      </w:r>
      <w:r>
        <w:t>325(EDN1 expression enhancer) -0</w:t>
      </w:r>
      <w:r w:rsidR="00644CD5">
        <w:t>.</w:t>
      </w:r>
      <w:r>
        <w:t>113(Acute neurologic disorders treatment) -0</w:t>
      </w:r>
      <w:r w:rsidR="00644CD5">
        <w:t>.</w:t>
      </w:r>
      <w:r>
        <w:t>214(Glutaminase inhibitor) -0</w:t>
      </w:r>
      <w:r w:rsidR="00644CD5">
        <w:t>.</w:t>
      </w:r>
      <w:r>
        <w:t>154(Alopecia (hair loss)) + 0</w:t>
      </w:r>
      <w:r w:rsidR="00644CD5">
        <w:t>.</w:t>
      </w:r>
      <w:r>
        <w:t>103(Transcription factor STAT1 inhibitor) -0</w:t>
      </w:r>
      <w:r w:rsidR="00644CD5">
        <w:t>.</w:t>
      </w:r>
      <w:r>
        <w:t>211(Heat shock protein antagonist) + 0</w:t>
      </w:r>
      <w:r w:rsidR="00644CD5">
        <w:t>.</w:t>
      </w:r>
      <w:r>
        <w:t>383(SPP1 expression enhancer) + 0</w:t>
      </w:r>
      <w:r w:rsidR="00644CD5">
        <w:t>.</w:t>
      </w:r>
      <w:r>
        <w:t>0712(Renal disease treatment) + 0</w:t>
      </w:r>
      <w:r w:rsidR="00644CD5">
        <w:t>.</w:t>
      </w:r>
      <w:r>
        <w:t>127(Phosphodiesterase XI inhibitor) -0</w:t>
      </w:r>
      <w:r w:rsidR="00644CD5">
        <w:t>.</w:t>
      </w:r>
      <w:r>
        <w:t>133(Electron transport complex I inhibitor) -0</w:t>
      </w:r>
      <w:r w:rsidR="00644CD5">
        <w:t>.</w:t>
      </w:r>
      <w:r>
        <w:t>29(Glutamate (mGluR5) agonist) + 0</w:t>
      </w:r>
      <w:r w:rsidR="00644CD5">
        <w:t>.</w:t>
      </w:r>
      <w:r>
        <w:t>132(Antialcoholic) -0</w:t>
      </w:r>
      <w:r w:rsidR="00644CD5">
        <w:t>.</w:t>
      </w:r>
      <w:r>
        <w:t>151(Carcinogenic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339(Lactose synthase inhibitor) -0</w:t>
      </w:r>
      <w:r w:rsidR="00644CD5">
        <w:t>.</w:t>
      </w:r>
      <w:r>
        <w:t>279(Protease (Human cytomegalovirus) inhibitor) + 0</w:t>
      </w:r>
      <w:r w:rsidR="00644CD5">
        <w:t>.</w:t>
      </w:r>
      <w:r>
        <w:t>327(Endothelial nitric-oxide synthase inhibitor) -0</w:t>
      </w:r>
      <w:r w:rsidR="00644CD5">
        <w:t>.</w:t>
      </w:r>
      <w:r>
        <w:t>563(KLK3 expression enhancer) -0</w:t>
      </w:r>
      <w:r w:rsidR="00644CD5">
        <w:t>.</w:t>
      </w:r>
      <w:r>
        <w:t>2(P-glycoprotein inhibitor) + 0</w:t>
      </w:r>
      <w:r w:rsidR="00644CD5">
        <w:t>.</w:t>
      </w:r>
      <w:r>
        <w:t>215(Calcium channel (voltage-sensitive) blocker) -0</w:t>
      </w:r>
      <w:r w:rsidR="00644CD5">
        <w:t>.</w:t>
      </w:r>
      <w:r>
        <w:t>149(TGF beta receptor type I kinase inhibitor) -0</w:t>
      </w:r>
      <w:r w:rsidR="00644CD5">
        <w:t>.</w:t>
      </w:r>
      <w:r>
        <w:t>103(Extrapyramidal effect) -0</w:t>
      </w:r>
      <w:r w:rsidR="00644CD5">
        <w:t>.</w:t>
      </w:r>
      <w:r>
        <w:t>0932(Sleep disorders treatment) -0</w:t>
      </w:r>
      <w:r w:rsidR="00644CD5">
        <w:t>.</w:t>
      </w:r>
      <w:r>
        <w:t>169(Platelet growth factor antagonist) + 0</w:t>
      </w:r>
      <w:r w:rsidR="00644CD5">
        <w:t>.</w:t>
      </w:r>
      <w:r>
        <w:t>0707(Systemic lupus erythematosus treatment) -0</w:t>
      </w:r>
      <w:r w:rsidR="00644CD5">
        <w:t>.</w:t>
      </w:r>
      <w:r>
        <w:t>511(Orotate phosphoribosyltransferase inhibitor) -0</w:t>
      </w:r>
      <w:r w:rsidR="00644CD5">
        <w:t>.</w:t>
      </w:r>
      <w:r>
        <w:t>345(Estrogen-related receptor alpha antagonist) + 0</w:t>
      </w:r>
      <w:r w:rsidR="00644CD5">
        <w:t>.</w:t>
      </w:r>
      <w:r>
        <w:t>308(I kappa B kinase inhibitor) -0</w:t>
      </w:r>
      <w:r w:rsidR="00644CD5">
        <w:t>.</w:t>
      </w:r>
      <w:r>
        <w:t>301(Putrescine oxidase inhibitor) -0</w:t>
      </w:r>
      <w:r w:rsidR="00644CD5">
        <w:t>.</w:t>
      </w:r>
      <w:r>
        <w:t>137(Gastrin inhibitor) + 0</w:t>
      </w:r>
      <w:r w:rsidR="00644CD5">
        <w:t>.</w:t>
      </w:r>
      <w:r>
        <w:t>199(Acetylcholine antagonist) -0</w:t>
      </w:r>
      <w:r w:rsidR="00644CD5">
        <w:t>.</w:t>
      </w:r>
      <w:r>
        <w:t>204(Antismoking) -0</w:t>
      </w:r>
      <w:r w:rsidR="00644CD5">
        <w:t>.</w:t>
      </w:r>
      <w:r>
        <w:t>156(Potassium channel (Voltage-sensitive) activator) -0</w:t>
      </w:r>
      <w:r w:rsidR="00644CD5">
        <w:t>.</w:t>
      </w:r>
      <w:r>
        <w:t>105(Poly(ADP-ribose) polymerase inhibitor) + 0</w:t>
      </w:r>
      <w:r w:rsidR="00644CD5">
        <w:t>.</w:t>
      </w:r>
      <w:r>
        <w:t>0781(Phospholipase A1 inhibitor) + 0</w:t>
      </w:r>
      <w:r w:rsidR="00644CD5">
        <w:t>.</w:t>
      </w:r>
      <w:r>
        <w:t>0862(Dopamine D3 antagonist) + 0</w:t>
      </w:r>
      <w:r w:rsidR="00644CD5">
        <w:t>.</w:t>
      </w:r>
      <w:r>
        <w:t>0806(Phosphodiesterase 6G inhibitor) -0</w:t>
      </w:r>
      <w:r w:rsidR="00644CD5">
        <w:t>.</w:t>
      </w:r>
      <w:r>
        <w:t>112(Nonstructural protein 1 (Influenza A) inhibitor) -0</w:t>
      </w:r>
      <w:r w:rsidR="00644CD5">
        <w:t>.</w:t>
      </w:r>
      <w:r>
        <w:t>151(JUN expression inhibitor) -0</w:t>
      </w:r>
      <w:r w:rsidR="00644CD5">
        <w:t>.</w:t>
      </w:r>
      <w:r>
        <w:t>169(Alpha adrenoreceptor agonist) + 0</w:t>
      </w:r>
      <w:r w:rsidR="00644CD5">
        <w:t>.</w:t>
      </w:r>
      <w:r>
        <w:t>218(Anthranilate 3-monooxygenase (deaminating) inhibitor) + 0</w:t>
      </w:r>
      <w:r w:rsidR="00644CD5">
        <w:t>.</w:t>
      </w:r>
      <w:r>
        <w:t>0519(Rheumatoid arthritis treatment) -0</w:t>
      </w:r>
      <w:r w:rsidR="00644CD5">
        <w:t>.</w:t>
      </w:r>
      <w:r>
        <w:t>23(Thrombin inhibitor) + 0</w:t>
      </w:r>
      <w:r w:rsidR="00644CD5">
        <w:t>.</w:t>
      </w:r>
      <w:r>
        <w:t>393(Urate-ribonucleotide phosphorylase inhibitor) + 0</w:t>
      </w:r>
      <w:r w:rsidR="00644CD5">
        <w:t>.</w:t>
      </w:r>
      <w:r>
        <w:t>11(GSTP1 expression enhancer) + 0</w:t>
      </w:r>
      <w:r w:rsidR="00644CD5">
        <w:t>.</w:t>
      </w:r>
      <w:r>
        <w:t>284(Leukotriene antag</w:t>
      </w:r>
      <w:r>
        <w:t>o</w:t>
      </w:r>
      <w:r>
        <w:t>nist) -0</w:t>
      </w:r>
      <w:r w:rsidR="00644CD5">
        <w:t>.</w:t>
      </w:r>
      <w:r>
        <w:t>0723(Osteoclast antagonist) -0</w:t>
      </w:r>
      <w:r w:rsidR="00644CD5">
        <w:t>.</w:t>
      </w:r>
      <w:r>
        <w:t>221(Hypoxia inducible factor 1 alpha inhibitor) -0</w:t>
      </w:r>
      <w:r w:rsidR="00644CD5">
        <w:t>.</w:t>
      </w:r>
      <w:r>
        <w:t>0864(Leukotriene B4 rece</w:t>
      </w:r>
      <w:r>
        <w:t>p</w:t>
      </w:r>
      <w:r>
        <w:t>tor 2 antagonist) + 0</w:t>
      </w:r>
      <w:r w:rsidR="00644CD5">
        <w:t>.</w:t>
      </w:r>
      <w:r>
        <w:t>0823(CYP1B1 substrate) + 0</w:t>
      </w:r>
      <w:r w:rsidR="00644CD5">
        <w:t>.</w:t>
      </w:r>
      <w:r>
        <w:t>072(Maillard reaction inhibitor) -0</w:t>
      </w:r>
      <w:r w:rsidR="00644CD5">
        <w:t>.</w:t>
      </w:r>
      <w:r>
        <w:t>0917(Phospholipase A2 X i</w:t>
      </w:r>
      <w:r>
        <w:t>n</w:t>
      </w:r>
      <w:r>
        <w:t>hibitor) -0</w:t>
      </w:r>
      <w:r w:rsidR="00644CD5">
        <w:t>.</w:t>
      </w:r>
      <w:r>
        <w:t>0731(NADPH oxidase 4 inhibitor) + 0</w:t>
      </w:r>
      <w:r w:rsidR="00644CD5">
        <w:t>.</w:t>
      </w:r>
      <w:r>
        <w:t>0911(Xerostomia) + 0</w:t>
      </w:r>
      <w:r w:rsidR="00644CD5">
        <w:t>.</w:t>
      </w:r>
      <w:r>
        <w:t>466(Bis(5'-nucleosyl)-tetraphosphatase (symmetrical) inhibitor) + 0</w:t>
      </w:r>
      <w:r w:rsidR="00644CD5">
        <w:t>.</w:t>
      </w:r>
      <w:r>
        <w:t>142(Probable DNA dC-&gt;dU-editing enzyme APOBEC-3A inhibitor) + 0</w:t>
      </w:r>
      <w:r w:rsidR="00644CD5">
        <w:t>.</w:t>
      </w:r>
      <w:r>
        <w:t>151(Nav1.8 sodium channel blocker) -0</w:t>
      </w:r>
      <w:r w:rsidR="00644CD5">
        <w:t>.</w:t>
      </w:r>
      <w:r>
        <w:t>0662(Secretase beta 2 inhibitor) -0</w:t>
      </w:r>
      <w:r w:rsidR="00644CD5">
        <w:t>.</w:t>
      </w:r>
      <w:r>
        <w:t>0828(Ribosomal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102(Antiparasitic) -0</w:t>
      </w:r>
      <w:r w:rsidR="00644CD5">
        <w:t>.</w:t>
      </w:r>
      <w:r>
        <w:t>0349(Antiinflammatory) -0</w:t>
      </w:r>
      <w:r w:rsidR="00644CD5">
        <w:t>.</w:t>
      </w:r>
      <w:r>
        <w:t>177(Mandelate 4-monooxygenase inhibitor) + 0</w:t>
      </w:r>
      <w:r w:rsidR="00644CD5">
        <w:t>.</w:t>
      </w:r>
      <w:r>
        <w:t>162(Caspase 3 inhibitor) -0</w:t>
      </w:r>
      <w:r w:rsidR="00644CD5">
        <w:t>.</w:t>
      </w:r>
      <w:r>
        <w:t>0994(Steroid DELTA-isomerase inhibitor) -0</w:t>
      </w:r>
      <w:r w:rsidR="00644CD5">
        <w:t>.</w:t>
      </w:r>
      <w:r>
        <w:t>0674(Raynaud's phenomenon treatment) -0</w:t>
      </w:r>
      <w:r w:rsidR="00644CD5">
        <w:t>.</w:t>
      </w:r>
      <w:r>
        <w:t>0887(Melanin-concentrating hormone receptor 2 antagonist) + 0</w:t>
      </w:r>
      <w:r w:rsidR="00644CD5">
        <w:t>.</w:t>
      </w:r>
      <w:r>
        <w:t>103(Hypersexuality) + 0</w:t>
      </w:r>
      <w:r w:rsidR="00644CD5">
        <w:t>.</w:t>
      </w:r>
      <w:r>
        <w:t>29(Fibrinogen beta chain inhibitor) -</w:t>
      </w:r>
      <w:r>
        <w:lastRenderedPageBreak/>
        <w:t>0</w:t>
      </w:r>
      <w:r w:rsidR="00644CD5">
        <w:t>.</w:t>
      </w:r>
      <w:r>
        <w:t>277(Lysine carboxypeptidase inhibitor) + 0</w:t>
      </w:r>
      <w:r w:rsidR="00644CD5">
        <w:t>.</w:t>
      </w:r>
      <w:r>
        <w:t>176(VEGF expression inhibitor) + 0</w:t>
      </w:r>
      <w:r w:rsidR="00644CD5">
        <w:t>.</w:t>
      </w:r>
      <w:r>
        <w:t>0694(Opioid kappa receptor ag</w:t>
      </w:r>
      <w:r>
        <w:t>o</w:t>
      </w:r>
      <w:r>
        <w:t>nist) + 0</w:t>
      </w:r>
      <w:r w:rsidR="00644CD5">
        <w:t>.</w:t>
      </w:r>
      <w:r>
        <w:t>0716(Cathepsin L2 inhibitor) + 0</w:t>
      </w:r>
      <w:r w:rsidR="00644CD5">
        <w:t>.</w:t>
      </w:r>
      <w:r>
        <w:t>22(DNA ligase (ATP) inhibitor) + 0</w:t>
      </w:r>
      <w:r w:rsidR="00644CD5">
        <w:t>.</w:t>
      </w:r>
      <w:r>
        <w:t>191(MAP kinase signal-integrating kinase 1 inhibitor) -0</w:t>
      </w:r>
      <w:r w:rsidR="00644CD5">
        <w:t>.</w:t>
      </w:r>
      <w:r>
        <w:t>205(Potassium channel KCNQ activator) -0</w:t>
      </w:r>
      <w:r w:rsidR="00644CD5">
        <w:t>.</w:t>
      </w:r>
      <w:r>
        <w:t>171(Acetylcholine M5 receptor antagonist) + 0</w:t>
      </w:r>
      <w:r w:rsidR="00644CD5">
        <w:t>.</w:t>
      </w:r>
      <w:r>
        <w:t>0798(Alpha adrenoreceptor antagonist) + 0</w:t>
      </w:r>
      <w:r w:rsidR="00644CD5">
        <w:t>.</w:t>
      </w:r>
      <w:r>
        <w:t>073(Bulimia treatment) -0</w:t>
      </w:r>
      <w:r w:rsidR="00644CD5">
        <w:t>.</w:t>
      </w:r>
      <w:r>
        <w:t>131(Phosphodiesterase 1C inhibitor) -0</w:t>
      </w:r>
      <w:r w:rsidR="00644CD5">
        <w:t>.</w:t>
      </w:r>
      <w:r>
        <w:t>107(Cerebral hemorrhage) + 0</w:t>
      </w:r>
      <w:r w:rsidR="00644CD5">
        <w:t>.</w:t>
      </w:r>
      <w:r>
        <w:t>202(Phosphoenolpyruvate carboxylase inhibitor) -0</w:t>
      </w:r>
      <w:r w:rsidR="00644CD5">
        <w:t>.</w:t>
      </w:r>
      <w:r>
        <w:t>121(Matrix metalloproteinase 3 (membrane-type) inhibitor) + 0</w:t>
      </w:r>
      <w:r w:rsidR="00644CD5">
        <w:t>.</w:t>
      </w:r>
      <w:r>
        <w:t>0558(Estrone sulfatase inhibitor) -0</w:t>
      </w:r>
      <w:r w:rsidR="00644CD5">
        <w:t>.</w:t>
      </w:r>
      <w:r>
        <w:t>242(Carboxypeptidase E inhibitor) -0</w:t>
      </w:r>
      <w:r w:rsidR="00644CD5">
        <w:t>.</w:t>
      </w:r>
      <w:r>
        <w:t>238(Methionine adenosyltransferase inhibitor) -0</w:t>
      </w:r>
      <w:r w:rsidR="00644CD5">
        <w:t>.</w:t>
      </w:r>
      <w:r>
        <w:t>144(Heat shock protein 90 antagonist) + 0</w:t>
      </w:r>
      <w:r w:rsidR="00644CD5">
        <w:t>.</w:t>
      </w:r>
      <w:r>
        <w:t>0504(Thyroid hormone alpha antagonist) -0</w:t>
      </w:r>
      <w:r w:rsidR="00644CD5">
        <w:t>.</w:t>
      </w:r>
      <w:r>
        <w:t>116(VDR expression enhancer) -0</w:t>
      </w:r>
      <w:r w:rsidR="00644CD5">
        <w:t>.</w:t>
      </w:r>
      <w:r>
        <w:t>0754(MT1G expression enhancer) -0</w:t>
      </w:r>
      <w:r w:rsidR="00644CD5">
        <w:t>.</w:t>
      </w:r>
      <w:r>
        <w:t>0539(CYP2E substrate) -0</w:t>
      </w:r>
      <w:r w:rsidR="00644CD5">
        <w:t>.</w:t>
      </w:r>
      <w:r>
        <w:t>0596(Hyperbilirubinemia) -0</w:t>
      </w:r>
      <w:r w:rsidR="00644CD5">
        <w:t>.</w:t>
      </w:r>
      <w:r>
        <w:t>111(Janus tyrosine kinase inhibitor) -0</w:t>
      </w:r>
      <w:r w:rsidR="00644CD5">
        <w:t>.</w:t>
      </w:r>
      <w:r>
        <w:t>0606(Parkinsonism) + 0</w:t>
      </w:r>
      <w:r w:rsidR="00644CD5">
        <w:t>.</w:t>
      </w:r>
      <w:r>
        <w:t>0596(Lck kinase i</w:t>
      </w:r>
      <w:r>
        <w:t>n</w:t>
      </w:r>
      <w:r>
        <w:t>hibitor) + 0</w:t>
      </w:r>
      <w:r w:rsidR="00644CD5">
        <w:t>.</w:t>
      </w:r>
      <w:r>
        <w:t>125(Antipruritic</w:t>
      </w:r>
      <w:r w:rsidR="00644CD5">
        <w:t>.</w:t>
      </w:r>
      <w:r>
        <w:t xml:space="preserve"> non-allergic) -0</w:t>
      </w:r>
      <w:r w:rsidR="00644CD5">
        <w:t>.</w:t>
      </w:r>
      <w:r>
        <w:t>135(Methylenetetrahydrofolate dehydrogenase (NADP+) inhibitor) + 0</w:t>
      </w:r>
      <w:r w:rsidR="00644CD5">
        <w:t>.</w:t>
      </w:r>
      <w:r>
        <w:t>0377(Baculoviral IAP repeat-containing protein 2 inhibitor) + 0</w:t>
      </w:r>
      <w:r w:rsidR="00644CD5">
        <w:t>.</w:t>
      </w:r>
      <w:r>
        <w:t>138(Nicotinic receptor beta4 subunit antagonist) + 0</w:t>
      </w:r>
      <w:r w:rsidR="00644CD5">
        <w:t>.</w:t>
      </w:r>
      <w:r>
        <w:t>0287(Troponin C inhibitor) + 0</w:t>
      </w:r>
      <w:r w:rsidR="00644CD5">
        <w:t>.</w:t>
      </w:r>
      <w:r>
        <w:t>0295(PDCD4 expression enhancer) + 0</w:t>
      </w:r>
      <w:r w:rsidR="00644CD5">
        <w:t>.</w:t>
      </w:r>
      <w:r>
        <w:t>0478(Vascular endothelial growth factor 1 antagonist) -0</w:t>
      </w:r>
      <w:r w:rsidR="00644CD5">
        <w:t>.</w:t>
      </w:r>
      <w:r>
        <w:t>0282(T cell receptor antagonist) -0</w:t>
      </w:r>
      <w:r w:rsidR="00644CD5">
        <w:t>.</w:t>
      </w:r>
      <w:r>
        <w:t>0399(NACHT</w:t>
      </w:r>
      <w:r w:rsidR="00644CD5">
        <w:t>.</w:t>
      </w:r>
      <w:r>
        <w:t xml:space="preserve"> LRR and PYD domains-containing protein 3 inhib</w:t>
      </w:r>
      <w:r>
        <w:t>i</w:t>
      </w:r>
      <w:r>
        <w:t>tor) -0</w:t>
      </w:r>
      <w:r w:rsidR="00644CD5">
        <w:t>.</w:t>
      </w:r>
      <w:r>
        <w:t>0296(Antibiotic Tetracycline-like) -0</w:t>
      </w:r>
      <w:r w:rsidR="00644CD5">
        <w:t>.</w:t>
      </w:r>
      <w:r>
        <w:t>0316(Phosphoribosylglycinamide formyltransferase inhibitor) + 0</w:t>
      </w:r>
      <w:r w:rsidR="00644CD5">
        <w:t>.</w:t>
      </w:r>
      <w:r>
        <w:t>0342(Weight gain) + 0</w:t>
      </w:r>
      <w:r w:rsidR="00644CD5">
        <w:t>.</w:t>
      </w:r>
      <w:r>
        <w:t>0257(TRPM8 blocker) -0</w:t>
      </w:r>
      <w:r w:rsidR="00644CD5">
        <w:t>.</w:t>
      </w:r>
      <w:r>
        <w:t>0259(Dysmenorrhea treatment) + 0</w:t>
      </w:r>
      <w:r w:rsidR="00644CD5">
        <w:t>.</w:t>
      </w:r>
      <w:r>
        <w:t>027(Carcinogenic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0294(Baculoviral IAP repeat-containing protein 3 inhibitor) -0</w:t>
      </w:r>
      <w:r w:rsidR="00644CD5">
        <w:t>.</w:t>
      </w:r>
      <w:r>
        <w:t>0252(Phosphodiesterase 7A inhibitor) -0</w:t>
      </w:r>
      <w:r w:rsidR="00644CD5">
        <w:t>.</w:t>
      </w:r>
      <w:r>
        <w:t>0465(Hematopoietic inhibitor) -0</w:t>
      </w:r>
      <w:r w:rsidR="00644CD5">
        <w:t>.</w:t>
      </w:r>
      <w:r>
        <w:t>0254(Dyspnea) + 0</w:t>
      </w:r>
      <w:r w:rsidR="00644CD5">
        <w:t>.</w:t>
      </w:r>
      <w:r>
        <w:t>047(Deacetoxycephalosporin-C synthase inhibitor) -0</w:t>
      </w:r>
      <w:r w:rsidR="00644CD5">
        <w:t>.</w:t>
      </w:r>
      <w:r>
        <w:t>0648(Retinoid X alpha receptor antagonist) + 0</w:t>
      </w:r>
      <w:r w:rsidR="00644CD5">
        <w:t>.</w:t>
      </w:r>
      <w:r>
        <w:t>192(Carbonic anhydrase X inhibitor) + 0</w:t>
      </w:r>
      <w:r w:rsidR="00644CD5">
        <w:t>.</w:t>
      </w:r>
      <w:r>
        <w:t>0321(Diabetic neuropathy treatment) + 0</w:t>
      </w:r>
      <w:r w:rsidR="00644CD5">
        <w:t>.</w:t>
      </w:r>
      <w:r>
        <w:t>0222(Anemia) + 0</w:t>
      </w:r>
      <w:r w:rsidR="00644CD5">
        <w:t>.</w:t>
      </w:r>
      <w:r>
        <w:t>0262(Carcinogenic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083(Kexin inhibitor) -0</w:t>
      </w:r>
      <w:r w:rsidR="00644CD5">
        <w:t>.</w:t>
      </w:r>
      <w:r>
        <w:t>0147(Histone deacetylase SIRT2 inhibitor) + 0</w:t>
      </w:r>
      <w:r w:rsidR="00644CD5">
        <w:t>.</w:t>
      </w:r>
      <w:r>
        <w:t>0181(Phosphodiesterase 6H inhibitor) + 0</w:t>
      </w:r>
      <w:r w:rsidR="00644CD5">
        <w:t>.</w:t>
      </w:r>
      <w:r>
        <w:t>0132(Prostaglandin EP12 antagonist) + 0</w:t>
      </w:r>
      <w:r w:rsidR="00644CD5">
        <w:t>.</w:t>
      </w:r>
      <w:r>
        <w:t>0414(Nucleotidyltransferase inhibitor) -0</w:t>
      </w:r>
      <w:r w:rsidR="00644CD5">
        <w:t>.</w:t>
      </w:r>
      <w:r>
        <w:t>0393(Long-chain-fatty-acid-CoA ligase inhibitor) + 0</w:t>
      </w:r>
      <w:r w:rsidR="00644CD5">
        <w:t>.</w:t>
      </w:r>
      <w:r>
        <w:t>018(FOSL1 expression enhancer) -0</w:t>
      </w:r>
      <w:r w:rsidR="00644CD5">
        <w:t>.</w:t>
      </w:r>
      <w:r>
        <w:t>0125(Panic) + 0</w:t>
      </w:r>
      <w:r w:rsidR="00644CD5">
        <w:t>.</w:t>
      </w:r>
      <w:r>
        <w:t>0139(Antiprotozoal (Leishmania)) -0</w:t>
      </w:r>
      <w:r w:rsidR="00644CD5">
        <w:t>.</w:t>
      </w:r>
      <w:r>
        <w:t>00881(T cell receptor gamma-delta antagonist) + 0</w:t>
      </w:r>
      <w:r w:rsidR="00644CD5">
        <w:t>.</w:t>
      </w:r>
      <w:r>
        <w:t>0387(Sucrose alpha-glucosidase inhibitor) -0</w:t>
      </w:r>
      <w:r w:rsidR="00644CD5">
        <w:t>.</w:t>
      </w:r>
      <w:r>
        <w:t>0117(CYP3A5 substrate) -0</w:t>
      </w:r>
      <w:r w:rsidR="00644CD5">
        <w:t>.</w:t>
      </w:r>
      <w:r>
        <w:t>021(Glycogen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0223(Urate transporter 1 inhibitor) -0</w:t>
      </w:r>
      <w:r w:rsidR="00644CD5">
        <w:t>.</w:t>
      </w:r>
      <w:r>
        <w:t>0166(CXC chemokine 4 receptor antagonist) + 0</w:t>
      </w:r>
      <w:r w:rsidR="00644CD5">
        <w:t>.</w:t>
      </w:r>
      <w:r>
        <w:t>00811(Pancytopenia) + 0</w:t>
      </w:r>
      <w:r w:rsidR="00644CD5">
        <w:t>.</w:t>
      </w:r>
      <w:r>
        <w:t>00259(Inflammatory Bowel disease treatment) + 0</w:t>
      </w:r>
      <w:r w:rsidR="00644CD5">
        <w:t>.</w:t>
      </w:r>
      <w:r>
        <w:t>0105(Proliferative di</w:t>
      </w:r>
      <w:r>
        <w:t>s</w:t>
      </w:r>
      <w:r>
        <w:t>eases treatment) -0</w:t>
      </w:r>
      <w:r w:rsidR="00644CD5">
        <w:t>.</w:t>
      </w:r>
      <w:r>
        <w:t>0107(Glutamate (mGluR) antagonist) -0</w:t>
      </w:r>
      <w:r w:rsidR="00644CD5">
        <w:t>.</w:t>
      </w:r>
      <w:r>
        <w:t>00756(ID1 expression enhancer) -0</w:t>
      </w:r>
      <w:r w:rsidR="00644CD5">
        <w:t>.</w:t>
      </w:r>
      <w:r>
        <w:t>00112(Aldose redu</w:t>
      </w:r>
      <w:r>
        <w:t>c</w:t>
      </w:r>
      <w:r>
        <w:t>tase substrate) -0</w:t>
      </w:r>
      <w:r w:rsidR="00644CD5">
        <w:t>.</w:t>
      </w:r>
      <w:r>
        <w:t>000584(Spasmolytic</w:t>
      </w:r>
      <w:r w:rsidR="00644CD5">
        <w:t>.</w:t>
      </w:r>
      <w:r>
        <w:t xml:space="preserve"> urinary) -0</w:t>
      </w:r>
      <w:r w:rsidR="00644CD5">
        <w:t>.</w:t>
      </w:r>
      <w:r>
        <w:t>00209(5 Hydroxytryptamine 2C agonist) + 6</w:t>
      </w:r>
      <w:r w:rsidR="00644CD5">
        <w:t>.</w:t>
      </w:r>
      <w:r>
        <w:t>41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588(Thiopurine S-methyltransferase inhibitor) + 0</w:t>
      </w:r>
      <w:r w:rsidR="00644CD5">
        <w:t>.</w:t>
      </w:r>
      <w:r>
        <w:t>241(CYP2D substrate) -0</w:t>
      </w:r>
      <w:r w:rsidR="00644CD5">
        <w:t>.</w:t>
      </w:r>
      <w:r>
        <w:t>684(Agranulocytosis) + 12</w:t>
      </w:r>
      <w:r w:rsidR="00644CD5">
        <w:t>.</w:t>
      </w:r>
      <w:r>
        <w:t>3(Length) + 0</w:t>
      </w:r>
      <w:r w:rsidR="00644CD5">
        <w:t>.</w:t>
      </w:r>
      <w:r>
        <w:t>407(Hypothermic) -0</w:t>
      </w:r>
      <w:r w:rsidR="00644CD5">
        <w:t>.</w:t>
      </w:r>
      <w:r>
        <w:t>334(Platelet antagonist) + 0</w:t>
      </w:r>
      <w:r w:rsidR="00644CD5">
        <w:t>.</w:t>
      </w:r>
      <w:r>
        <w:t>227(Metalloproteinase-9 inhibitor) -0</w:t>
      </w:r>
      <w:r w:rsidR="00644CD5">
        <w:t>.</w:t>
      </w:r>
      <w:r>
        <w:t>38(CYP1A2 substrate) -15</w:t>
      </w:r>
      <w:r w:rsidR="00644CD5">
        <w:t>.</w:t>
      </w:r>
      <w:r>
        <w:t>6(Length^2) -0</w:t>
      </w:r>
      <w:r w:rsidR="00644CD5">
        <w:t>.</w:t>
      </w:r>
      <w:r>
        <w:t>0647(Sodium/calcium exchanger 1 inhibitor) + 0</w:t>
      </w:r>
      <w:r w:rsidR="00644CD5">
        <w:t>.</w:t>
      </w:r>
      <w:r>
        <w:t>792(Magnesium-protoporphyrin IX methyltransferase inhibitor) -0</w:t>
      </w:r>
      <w:r w:rsidR="00644CD5">
        <w:t>.</w:t>
      </w:r>
      <w:r>
        <w:t>407(Isocitrate lyase inhibitor) + 0</w:t>
      </w:r>
      <w:r w:rsidR="00644CD5">
        <w:t>.</w:t>
      </w:r>
      <w:r>
        <w:t>263(Cholinergic) + 0</w:t>
      </w:r>
      <w:r w:rsidR="00644CD5">
        <w:t>.</w:t>
      </w:r>
      <w:r>
        <w:t>345(Adenosine A2a receptor antagonist) -0</w:t>
      </w:r>
      <w:r w:rsidR="00644CD5">
        <w:t>.</w:t>
      </w:r>
      <w:r>
        <w:t>345(Nuclear receptor corepressor 2 inhibitor) + 0</w:t>
      </w:r>
      <w:r w:rsidR="00644CD5">
        <w:t>.</w:t>
      </w:r>
      <w:r>
        <w:t>439(Imidazoline receptor antagonist) + 0</w:t>
      </w:r>
      <w:r w:rsidR="00644CD5">
        <w:t>.</w:t>
      </w:r>
      <w:r>
        <w:t>311(Spasmolytic) -1</w:t>
      </w:r>
      <w:r w:rsidR="00644CD5">
        <w:t>.</w:t>
      </w:r>
      <w:r>
        <w:t>02(Antihematotoxic) + 0</w:t>
      </w:r>
      <w:r w:rsidR="00644CD5">
        <w:t>.</w:t>
      </w:r>
      <w:r>
        <w:t>116(Thioredoxin glutathione reductase inhibitor) -1</w:t>
      </w:r>
      <w:r w:rsidR="00644CD5">
        <w:t>.</w:t>
      </w:r>
      <w:r>
        <w:t>31(Amylo-alpha-1</w:t>
      </w:r>
      <w:r w:rsidR="00644CD5">
        <w:t>.</w:t>
      </w:r>
      <w:r>
        <w:t>6-glucosidase inhibitor) + 0</w:t>
      </w:r>
      <w:r w:rsidR="00644CD5">
        <w:t>.</w:t>
      </w:r>
      <w:r>
        <w:t>392(MAP-kinase-activated kinase inhibitor) + 0</w:t>
      </w:r>
      <w:r w:rsidR="00644CD5">
        <w:t>.</w:t>
      </w:r>
      <w:r>
        <w:t>368(Carcinogenic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+ 1</w:t>
      </w:r>
      <w:r w:rsidR="00644CD5">
        <w:t>.</w:t>
      </w:r>
      <w:r>
        <w:t>84(Calmodulin-domain protein kinase 1 inhibitor) -0</w:t>
      </w:r>
      <w:r w:rsidR="00644CD5">
        <w:t>.</w:t>
      </w:r>
      <w:r>
        <w:t>148(Angiotensin antagonist) -0</w:t>
      </w:r>
      <w:r w:rsidR="00644CD5">
        <w:t>.</w:t>
      </w:r>
      <w:r>
        <w:t>652(5 Hydroxytry</w:t>
      </w:r>
      <w:r>
        <w:t>p</w:t>
      </w:r>
      <w:r>
        <w:t>tamine 2A agonist) + 0</w:t>
      </w:r>
      <w:r w:rsidR="00644CD5">
        <w:t>.</w:t>
      </w:r>
      <w:r>
        <w:t>244(Protein-tyrosine sulfotransferase inhibitor) -0</w:t>
      </w:r>
      <w:r w:rsidR="00644CD5">
        <w:t>.</w:t>
      </w:r>
      <w:r>
        <w:t>325(AXL receptor tyrosine kinase inhibitor) + 0</w:t>
      </w:r>
      <w:r w:rsidR="00644CD5">
        <w:t>.</w:t>
      </w:r>
      <w:r>
        <w:t>507(CYP1A1* substrate) -0</w:t>
      </w:r>
      <w:r w:rsidR="00644CD5">
        <w:t>.</w:t>
      </w:r>
      <w:r>
        <w:t>192(Growth stimulant) + 0</w:t>
      </w:r>
      <w:r w:rsidR="00644CD5">
        <w:t>.</w:t>
      </w:r>
      <w:r>
        <w:t>722(Protein kinase B inhibitor) + 26</w:t>
      </w:r>
      <w:r w:rsidR="00644CD5">
        <w:t>.</w:t>
      </w:r>
      <w:r>
        <w:t>1(Volume) + 0</w:t>
      </w:r>
      <w:r w:rsidR="00644CD5">
        <w:t>.</w:t>
      </w:r>
      <w:r>
        <w:t>908(Formyl peptide receptor antagonist) -1</w:t>
      </w:r>
      <w:r w:rsidR="00644CD5">
        <w:t>.</w:t>
      </w:r>
      <w:r>
        <w:t>64(Vitamin) + 0</w:t>
      </w:r>
      <w:r w:rsidR="00644CD5">
        <w:t>.</w:t>
      </w:r>
      <w:r>
        <w:t>265(Sucrase-isomaltase inhibitor) -22</w:t>
      </w:r>
      <w:r w:rsidR="00644CD5">
        <w:t>.</w:t>
      </w:r>
      <w:r>
        <w:t>5(Volume^2) + 1</w:t>
      </w:r>
      <w:r w:rsidR="00644CD5">
        <w:t>.</w:t>
      </w:r>
      <w:r>
        <w:t>77(Cytidylate kinase inhibitor) -0</w:t>
      </w:r>
      <w:r w:rsidR="00644CD5">
        <w:t>.</w:t>
      </w:r>
      <w:r>
        <w:t>05(TNF convertase inhibitor) -0</w:t>
      </w:r>
      <w:r w:rsidR="00644CD5">
        <w:t>.</w:t>
      </w:r>
      <w:r>
        <w:t>833(Acid phosphatase inhibitor) + 0</w:t>
      </w:r>
      <w:r w:rsidR="00644CD5">
        <w:t>.</w:t>
      </w:r>
      <w:r>
        <w:t>669(Diabetic neuropathy treatment) -0</w:t>
      </w:r>
      <w:r w:rsidR="00644CD5">
        <w:t>.</w:t>
      </w:r>
      <w:r>
        <w:t>57(Inner centromere protein inhibitor) -0</w:t>
      </w:r>
      <w:r w:rsidR="00644CD5">
        <w:t>.</w:t>
      </w:r>
      <w:r>
        <w:t>671(Heat shock protein 70 agonist) + 0</w:t>
      </w:r>
      <w:r w:rsidR="00644CD5">
        <w:t>.</w:t>
      </w:r>
      <w:r>
        <w:t>265(Glutamate decarboxylase inhibitor) + 1</w:t>
      </w:r>
      <w:r w:rsidR="00644CD5">
        <w:t>.</w:t>
      </w:r>
      <w:r>
        <w:t>18(SPP1 expression enhancer) -0</w:t>
      </w:r>
      <w:r w:rsidR="00644CD5">
        <w:t>.</w:t>
      </w:r>
      <w:r>
        <w:t>349(Splenomegaly) -0</w:t>
      </w:r>
      <w:r w:rsidR="00644CD5">
        <w:t>.</w:t>
      </w:r>
      <w:r>
        <w:t>279(I kappa B kinase 1 inhibitor) + 1</w:t>
      </w:r>
      <w:r w:rsidR="00644CD5">
        <w:t>.</w:t>
      </w:r>
      <w:r>
        <w:t>18(Sulfinoalanine decarboxylase inhibitor) + 0</w:t>
      </w:r>
      <w:r w:rsidR="00644CD5">
        <w:t>.</w:t>
      </w:r>
      <w:r>
        <w:t>599(Diuretic inhibitor) -0</w:t>
      </w:r>
      <w:r w:rsidR="00644CD5">
        <w:t>.</w:t>
      </w:r>
      <w:r>
        <w:t>473(Metalloproteinase-3 inhibitor) + 0</w:t>
      </w:r>
      <w:r w:rsidR="00644CD5">
        <w:t>.</w:t>
      </w:r>
      <w:r>
        <w:t>963(Nucleotidyltransferase inhibitor) + 0</w:t>
      </w:r>
      <w:r w:rsidR="00644CD5">
        <w:t>.</w:t>
      </w:r>
      <w:r>
        <w:t>518(Ribonucleoside triphosphate reductase inhibitor) -1</w:t>
      </w:r>
      <w:r w:rsidR="00644CD5">
        <w:t>.</w:t>
      </w:r>
      <w:r>
        <w:t>12(CF transmembrane conductance regulator antagonist) -0</w:t>
      </w:r>
      <w:r w:rsidR="00644CD5">
        <w:t>.</w:t>
      </w:r>
      <w:r>
        <w:t>378(NGFR expression enhancer) + 0</w:t>
      </w:r>
      <w:r w:rsidR="00644CD5">
        <w:t>.</w:t>
      </w:r>
      <w:r>
        <w:t>0952(Antineoplastic (bone cancer)) -0</w:t>
      </w:r>
      <w:r w:rsidR="00644CD5">
        <w:t>.</w:t>
      </w:r>
      <w:r>
        <w:t>184(Antineoplastic (osteosarcoma)) -0</w:t>
      </w:r>
      <w:r w:rsidR="00644CD5">
        <w:t>.</w:t>
      </w:r>
      <w:r>
        <w:t>467(Glutathione S-transferase su</w:t>
      </w:r>
      <w:r>
        <w:t>b</w:t>
      </w:r>
      <w:r>
        <w:t>strate) + 0</w:t>
      </w:r>
      <w:r w:rsidR="00644CD5">
        <w:t>.</w:t>
      </w:r>
      <w:r>
        <w:t>0194(Antieczematic atopic) + 0</w:t>
      </w:r>
      <w:r w:rsidR="00644CD5">
        <w:t>.</w:t>
      </w:r>
      <w:r>
        <w:t>446(Methylenetetrahydrofolate reductase (NADPH) inhibitor) + 0</w:t>
      </w:r>
      <w:r w:rsidR="00644CD5">
        <w:t>.</w:t>
      </w:r>
      <w:r>
        <w:t>566(Dyskinesia) -0</w:t>
      </w:r>
      <w:r w:rsidR="00644CD5">
        <w:t>.</w:t>
      </w:r>
      <w:r>
        <w:t>429(CYP3A4 inducer) + 7</w:t>
      </w:r>
      <w:r w:rsidR="00644CD5">
        <w:t>.</w:t>
      </w:r>
      <w:r>
        <w:t>08(Volume^3) -0</w:t>
      </w:r>
      <w:r w:rsidR="00644CD5">
        <w:t>.</w:t>
      </w:r>
      <w:r>
        <w:t>723(Carcinogenic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-1</w:t>
      </w:r>
      <w:r w:rsidR="00644CD5">
        <w:t>.</w:t>
      </w:r>
      <w:r>
        <w:t>03(Serine-phosphoethanolamine synthase inhibitor) -1</w:t>
      </w:r>
      <w:r w:rsidR="00644CD5">
        <w:t>.</w:t>
      </w:r>
      <w:r>
        <w:t>01(Thrombin inhibitor) + 0</w:t>
      </w:r>
      <w:r w:rsidR="00644CD5">
        <w:t>.</w:t>
      </w:r>
      <w:r>
        <w:t>151(Glucocorticoid antagonist) + 0</w:t>
      </w:r>
      <w:r w:rsidR="00644CD5">
        <w:t>.</w:t>
      </w:r>
      <w:r>
        <w:t>193(Transcription factor STAT1 inhibitor) -0</w:t>
      </w:r>
      <w:r w:rsidR="00644CD5">
        <w:t>.</w:t>
      </w:r>
      <w:r>
        <w:t>782(Agaritine gamma-glutamyltransferase inhibitor) -1</w:t>
      </w:r>
      <w:r w:rsidR="00644CD5">
        <w:t>.</w:t>
      </w:r>
      <w:r>
        <w:t>36(AMP n</w:t>
      </w:r>
      <w:r>
        <w:t>u</w:t>
      </w:r>
      <w:r>
        <w:t>cleosidase inhibitor) + 0</w:t>
      </w:r>
      <w:r w:rsidR="00644CD5">
        <w:t>.</w:t>
      </w:r>
      <w:r>
        <w:t>194(CYP3A5 expression enhancer) -0</w:t>
      </w:r>
      <w:r w:rsidR="00644CD5">
        <w:t>.</w:t>
      </w:r>
      <w:r>
        <w:t>312(Cyclin B1 inhibitor) + 0</w:t>
      </w:r>
      <w:r w:rsidR="00644CD5">
        <w:t>.</w:t>
      </w:r>
      <w:r>
        <w:t>561(Carcinogenic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747(CXC chemokine 1 receptor antagonist) + 1</w:t>
      </w:r>
      <w:r w:rsidR="00644CD5">
        <w:t>.</w:t>
      </w:r>
      <w:r>
        <w:t>15(Hematopoietic) + 0</w:t>
      </w:r>
      <w:r w:rsidR="00644CD5">
        <w:t>.</w:t>
      </w:r>
      <w:r>
        <w:t>269(Thyroid hormone alpha antagonist) -0</w:t>
      </w:r>
      <w:r w:rsidR="00644CD5">
        <w:t>.</w:t>
      </w:r>
      <w:r>
        <w:t>507(Potassium channel (Ca-activated) activator) + 0</w:t>
      </w:r>
      <w:r w:rsidR="00644CD5">
        <w:t>.</w:t>
      </w:r>
      <w:r>
        <w:t>266(Integrin alpha4beta7 antagonist) -0</w:t>
      </w:r>
      <w:r w:rsidR="00644CD5">
        <w:t>.</w:t>
      </w:r>
      <w:r>
        <w:t xml:space="preserve">406(Opioid </w:t>
      </w:r>
      <w:r>
        <w:lastRenderedPageBreak/>
        <w:t>delta receptor antagonist) + 0</w:t>
      </w:r>
      <w:r w:rsidR="00644CD5">
        <w:t>.</w:t>
      </w:r>
      <w:r>
        <w:t>289(Transglutaminase 2 inhibitor) -0</w:t>
      </w:r>
      <w:r w:rsidR="00644CD5">
        <w:t>.</w:t>
      </w:r>
      <w:r>
        <w:t>202(Calcium-sensing receptor antagonist) + 0</w:t>
      </w:r>
      <w:r w:rsidR="00644CD5">
        <w:t>.</w:t>
      </w:r>
      <w:r>
        <w:t>956(Ethanolaminephosphotransferase inhibitor) + 0</w:t>
      </w:r>
      <w:r w:rsidR="00644CD5">
        <w:t>.</w:t>
      </w:r>
      <w:r>
        <w:t>748(Anthranilate 3-monooxygenase (deaminating) inhibitor) + 0</w:t>
      </w:r>
      <w:r w:rsidR="00644CD5">
        <w:t>.</w:t>
      </w:r>
      <w:r>
        <w:t>215(Gout treatment) -0</w:t>
      </w:r>
      <w:r w:rsidR="00644CD5">
        <w:t>.</w:t>
      </w:r>
      <w:r>
        <w:t>242(Antineoplastic (renal cancer)) + 0</w:t>
      </w:r>
      <w:r w:rsidR="00644CD5">
        <w:t>.</w:t>
      </w:r>
      <w:r>
        <w:t>274(Carcinogenic</w:t>
      </w:r>
      <w:r w:rsidR="00644CD5">
        <w:t>.</w:t>
      </w:r>
      <w:r>
        <w:t xml:space="preserve"> group 2B) -0</w:t>
      </w:r>
      <w:r w:rsidR="00644CD5">
        <w:t>.</w:t>
      </w:r>
      <w:r>
        <w:t>385(Tyrosine-protein kinase TXK inhibitor) -0</w:t>
      </w:r>
      <w:r w:rsidR="00644CD5">
        <w:t>.</w:t>
      </w:r>
      <w:r>
        <w:t>0947(Melatonin 1 agonist) -0</w:t>
      </w:r>
      <w:r w:rsidR="00644CD5">
        <w:t>.</w:t>
      </w:r>
      <w:r>
        <w:t>24(Potassium channel intermediate-conductance Ca-activated 4 blocker) + 0</w:t>
      </w:r>
      <w:r w:rsidR="00644CD5">
        <w:t>.</w:t>
      </w:r>
      <w:r>
        <w:t>348(Antihypoxic) -0</w:t>
      </w:r>
      <w:r w:rsidR="00644CD5">
        <w:t>.</w:t>
      </w:r>
      <w:r>
        <w:t>263(Growth hormone releasing factor antagonist) + 0</w:t>
      </w:r>
      <w:r w:rsidR="00644CD5">
        <w:t>.</w:t>
      </w:r>
      <w:r>
        <w:t>381(Inosine monophosphate dehydrogenase 1 inhibitor) -0</w:t>
      </w:r>
      <w:r w:rsidR="00644CD5">
        <w:t>.</w:t>
      </w:r>
      <w:r>
        <w:t>27(Hypertensive</w:t>
      </w:r>
      <w:r w:rsidR="00644CD5">
        <w:t>.</w:t>
      </w:r>
      <w:r>
        <w:t xml:space="preserve"> ophthalmic) -0</w:t>
      </w:r>
      <w:r w:rsidR="00644CD5">
        <w:t>.</w:t>
      </w:r>
      <w:r>
        <w:t>824(Glutathione reductase inhibitor) + 0</w:t>
      </w:r>
      <w:r w:rsidR="00644CD5">
        <w:t>.</w:t>
      </w:r>
      <w:r>
        <w:t>23(Hydroxymethylbilane synthase inhibitor) -0</w:t>
      </w:r>
      <w:r w:rsidR="00644CD5">
        <w:t>.</w:t>
      </w:r>
      <w:r>
        <w:t>82(Protein phosphatase 2B inhibitor) -0</w:t>
      </w:r>
      <w:r w:rsidR="00644CD5">
        <w:t>.</w:t>
      </w:r>
      <w:r>
        <w:t>211(Peroxisome proliferator-activated receptor gamma agonist) + 1</w:t>
      </w:r>
      <w:r w:rsidR="00644CD5">
        <w:t>.</w:t>
      </w:r>
      <w:r>
        <w:t>25((R)-aminopropanol dehydrogenase inhibitor) -0</w:t>
      </w:r>
      <w:r w:rsidR="00644CD5">
        <w:t>.</w:t>
      </w:r>
      <w:r>
        <w:t>415(Cerebral hemorrhage) -0</w:t>
      </w:r>
      <w:r w:rsidR="00644CD5">
        <w:t>.</w:t>
      </w:r>
      <w:r>
        <w:t>799(Shaker potassium channel blocker) -0</w:t>
      </w:r>
      <w:r w:rsidR="00644CD5">
        <w:t>.</w:t>
      </w:r>
      <w:r>
        <w:t>285(Serine-type D-Ala-D-Ala carboxypeptidase inhibitor) -0</w:t>
      </w:r>
      <w:r w:rsidR="00644CD5">
        <w:t>.</w:t>
      </w:r>
      <w:r>
        <w:t>234(Cyclin-dependent kinase 5 activator 1 inhibitor) + 0</w:t>
      </w:r>
      <w:r w:rsidR="00644CD5">
        <w:t>.</w:t>
      </w:r>
      <w:r>
        <w:t>201(Beta glucosidase inhibitor) + 0</w:t>
      </w:r>
      <w:r w:rsidR="00644CD5">
        <w:t>.</w:t>
      </w:r>
      <w:r>
        <w:t>271(5 Hydroxytryptamine 1F antag</w:t>
      </w:r>
      <w:r>
        <w:t>o</w:t>
      </w:r>
      <w:r>
        <w:t>nist) + 1</w:t>
      </w:r>
      <w:r w:rsidR="00644CD5">
        <w:t>.</w:t>
      </w:r>
      <w:r>
        <w:t>1(SUMO-conjugating enzyme UBC9 inhibitor) + 0</w:t>
      </w:r>
      <w:r w:rsidR="00644CD5">
        <w:t>.</w:t>
      </w:r>
      <w:r>
        <w:t>237(Vision disturbance) + 0</w:t>
      </w:r>
      <w:r w:rsidR="00644CD5">
        <w:t>.</w:t>
      </w:r>
      <w:r>
        <w:t>296(Cruzipain inhibitor) + 0</w:t>
      </w:r>
      <w:r w:rsidR="00644CD5">
        <w:t>.</w:t>
      </w:r>
      <w:r>
        <w:t>421(Cytosolic phospholipase A2 inhibitor) -0</w:t>
      </w:r>
      <w:r w:rsidR="00644CD5">
        <w:t>.</w:t>
      </w:r>
      <w:r>
        <w:t>0231(Phosphodiesterase 10A inhibitor) -1</w:t>
      </w:r>
      <w:r w:rsidR="00644CD5">
        <w:t>.</w:t>
      </w:r>
      <w:r>
        <w:t>04(Orotate phosphoribosy</w:t>
      </w:r>
      <w:r>
        <w:t>l</w:t>
      </w:r>
      <w:r>
        <w:t>transferase inhibitor) -0</w:t>
      </w:r>
      <w:r w:rsidR="00644CD5">
        <w:t>.</w:t>
      </w:r>
      <w:r>
        <w:t>469(Iodide peroxidase inhibitor) + 1</w:t>
      </w:r>
      <w:r w:rsidR="00644CD5">
        <w:t>.</w:t>
      </w:r>
      <w:r>
        <w:t>73(Neuraminidase (Influenza A) inhibitor) -1</w:t>
      </w:r>
      <w:r w:rsidR="00644CD5">
        <w:t>.</w:t>
      </w:r>
      <w:r>
        <w:t>13(Glyoxylate reductase (NADP+) inhibitor) + 0</w:t>
      </w:r>
      <w:r w:rsidR="00644CD5">
        <w:t>.</w:t>
      </w:r>
      <w:r>
        <w:t>22(PDCD4 expression enhancer) + 0</w:t>
      </w:r>
      <w:r w:rsidR="00644CD5">
        <w:t>.</w:t>
      </w:r>
      <w:r>
        <w:t>675(Adenylate cyclase V inhibitor) + 0</w:t>
      </w:r>
      <w:r w:rsidR="00644CD5">
        <w:t>.</w:t>
      </w:r>
      <w:r>
        <w:t>323(Clk dual-specificity kinase inhibitor) + 8</w:t>
      </w:r>
      <w:r w:rsidR="00644CD5">
        <w:t>.</w:t>
      </w:r>
      <w:r>
        <w:t>75(Length^3) + 0</w:t>
      </w:r>
      <w:r w:rsidR="00644CD5">
        <w:t>.</w:t>
      </w:r>
      <w:r>
        <w:t>25(Bombesin 3 receptor antagonist) -0</w:t>
      </w:r>
      <w:r w:rsidR="00644CD5">
        <w:t>.</w:t>
      </w:r>
      <w:r>
        <w:t>431(Mandelate 4-monooxygenase inhibitor) -0</w:t>
      </w:r>
      <w:r w:rsidR="00644CD5">
        <w:t>.</w:t>
      </w:r>
      <w:r>
        <w:t>221(Kainate receptor 3 antagonist) + 0</w:t>
      </w:r>
      <w:r w:rsidR="00644CD5">
        <w:t>.</w:t>
      </w:r>
      <w:r>
        <w:t>833(CYP4B substrate) + 0</w:t>
      </w:r>
      <w:r w:rsidR="00644CD5">
        <w:t>.</w:t>
      </w:r>
      <w:r>
        <w:t>366(Protein kinase (CK1) gamma 2 inhibitor) -0</w:t>
      </w:r>
      <w:r w:rsidR="00644CD5">
        <w:t>.</w:t>
      </w:r>
      <w:r>
        <w:t>178(Cyclin T1 inhibitor) -0</w:t>
      </w:r>
      <w:r w:rsidR="00644CD5">
        <w:t>.</w:t>
      </w:r>
      <w:r>
        <w:t>661(Acylphosphatase inhibitor) -0</w:t>
      </w:r>
      <w:r w:rsidR="00644CD5">
        <w:t>.</w:t>
      </w:r>
      <w:r>
        <w:t>173(Alpha 2d adrenoreceptor agonist) -0</w:t>
      </w:r>
      <w:r w:rsidR="00644CD5">
        <w:t>.</w:t>
      </w:r>
      <w:r>
        <w:t>333(11-Beta-hydroxysteroid dehydrogenase 1 inhibitor) -0</w:t>
      </w:r>
      <w:r w:rsidR="00644CD5">
        <w:t>.</w:t>
      </w:r>
      <w:r>
        <w:t>335(Immunomodulator) -0</w:t>
      </w:r>
      <w:r w:rsidR="00644CD5">
        <w:t>.</w:t>
      </w:r>
      <w:r>
        <w:t>341(Pyruvate dehydrogenase kinase inhibitor) + 0</w:t>
      </w:r>
      <w:r w:rsidR="00644CD5">
        <w:t>.</w:t>
      </w:r>
      <w:r>
        <w:t>268(CYR61 expression enhancer) -0</w:t>
      </w:r>
      <w:r w:rsidR="00644CD5">
        <w:t>.</w:t>
      </w:r>
      <w:r>
        <w:t>274(Platelet activating factor alpha antagonist) -0</w:t>
      </w:r>
      <w:r w:rsidR="00644CD5">
        <w:t>.</w:t>
      </w:r>
      <w:r>
        <w:t>704(Kallikrein 13 inhibitor) -0</w:t>
      </w:r>
      <w:r w:rsidR="00644CD5">
        <w:t>.</w:t>
      </w:r>
      <w:r>
        <w:t>155(Autotaxin inhibitor) + 0</w:t>
      </w:r>
      <w:r w:rsidR="00644CD5">
        <w:t>.</w:t>
      </w:r>
      <w:r>
        <w:t>298(Cyclophilin A inhibitor) -0</w:t>
      </w:r>
      <w:r w:rsidR="00644CD5">
        <w:t>.</w:t>
      </w:r>
      <w:r>
        <w:t>649(DNA synthesis inhibitor) + 0</w:t>
      </w:r>
      <w:r w:rsidR="00644CD5">
        <w:t>.</w:t>
      </w:r>
      <w:r>
        <w:t>129(Angiogenesis inhibitor) + 0</w:t>
      </w:r>
      <w:r w:rsidR="00644CD5">
        <w:t>.</w:t>
      </w:r>
      <w:r>
        <w:t>386(CYP1A1 expression enhancer) + 0</w:t>
      </w:r>
      <w:r w:rsidR="00644CD5">
        <w:t>.</w:t>
      </w:r>
      <w:r>
        <w:t>7(STC2 expression enhancer) + 0</w:t>
      </w:r>
      <w:r w:rsidR="00644CD5">
        <w:t>.</w:t>
      </w:r>
      <w:r>
        <w:t>201(Neurokinin antagonist) -0</w:t>
      </w:r>
      <w:r w:rsidR="00644CD5">
        <w:t>.</w:t>
      </w:r>
      <w:r>
        <w:t>267(Retinoic acid alpha receptor agonist) -0</w:t>
      </w:r>
      <w:r w:rsidR="00644CD5">
        <w:t>.</w:t>
      </w:r>
      <w:r>
        <w:t>31(Ribosomal protein S6 kinase alpha 1 inhibitor) -0</w:t>
      </w:r>
      <w:r w:rsidR="00644CD5">
        <w:t>.</w:t>
      </w:r>
      <w:r>
        <w:t>207(Sodium/hydrogen exchanger 2 inhibitor) -0</w:t>
      </w:r>
      <w:r w:rsidR="00644CD5">
        <w:t>.</w:t>
      </w:r>
      <w:r>
        <w:t>504(FAS expression inhibitor) -0</w:t>
      </w:r>
      <w:r w:rsidR="00644CD5">
        <w:t>.</w:t>
      </w:r>
      <w:r>
        <w:t>294(Melatonin antagonist) + 0</w:t>
      </w:r>
      <w:r w:rsidR="00644CD5">
        <w:t>.</w:t>
      </w:r>
      <w:r>
        <w:t>164(Urologic disorders treatment) + 0</w:t>
      </w:r>
      <w:r w:rsidR="00644CD5">
        <w:t>.</w:t>
      </w:r>
      <w:r>
        <w:t>221(Diuretic) + 0</w:t>
      </w:r>
      <w:r w:rsidR="00644CD5">
        <w:t>.</w:t>
      </w:r>
      <w:r>
        <w:t>2(ABCB1 expression enhancer) -0</w:t>
      </w:r>
      <w:r w:rsidR="00644CD5">
        <w:t>.</w:t>
      </w:r>
      <w:r>
        <w:t>715(Indanol dehydrogenase inhibitor) + 0</w:t>
      </w:r>
      <w:r w:rsidR="00644CD5">
        <w:t>.</w:t>
      </w:r>
      <w:r>
        <w:t>112(Opioid kappa 1 receptor antagonist) + 0</w:t>
      </w:r>
      <w:r w:rsidR="00644CD5">
        <w:t>.</w:t>
      </w:r>
      <w:r>
        <w:t>514(Ulceration) -0</w:t>
      </w:r>
      <w:r w:rsidR="00644CD5">
        <w:t>.</w:t>
      </w:r>
      <w:r>
        <w:t>516(Carcinogenic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508(D-lactaldehyde deh</w:t>
      </w:r>
      <w:r>
        <w:t>y</w:t>
      </w:r>
      <w:r>
        <w:t>drogenase inhibitor) -0</w:t>
      </w:r>
      <w:r w:rsidR="00644CD5">
        <w:t>.</w:t>
      </w:r>
      <w:r>
        <w:t>318(SLC7A5 expression enhancer) -0</w:t>
      </w:r>
      <w:r w:rsidR="00644CD5">
        <w:t>.</w:t>
      </w:r>
      <w:r>
        <w:t>489(Protein Wnt-2 inhibitor) + 0</w:t>
      </w:r>
      <w:r w:rsidR="00644CD5">
        <w:t>.</w:t>
      </w:r>
      <w:r>
        <w:t>818(Pneumotoxic) -0</w:t>
      </w:r>
      <w:r w:rsidR="00644CD5">
        <w:t>.</w:t>
      </w:r>
      <w:r>
        <w:t>16(Prostacyclin antagonist) + 0</w:t>
      </w:r>
      <w:r w:rsidR="00644CD5">
        <w:t>.</w:t>
      </w:r>
      <w:r>
        <w:t>137(Ileal bile acid transport inhibitor) -0</w:t>
      </w:r>
      <w:r w:rsidR="00644CD5">
        <w:t>.</w:t>
      </w:r>
      <w:r>
        <w:t>517(Matrix metalloproteinase (membrane-type) inhibitor) + 0</w:t>
      </w:r>
      <w:r w:rsidR="00644CD5">
        <w:t>.</w:t>
      </w:r>
      <w:r>
        <w:t>162(TRPM8 blocker) -0</w:t>
      </w:r>
      <w:r w:rsidR="00644CD5">
        <w:t>.</w:t>
      </w:r>
      <w:r>
        <w:t>569(L-Serine ammonia-lyase inhibitor) -0</w:t>
      </w:r>
      <w:r w:rsidR="00644CD5">
        <w:t>.</w:t>
      </w:r>
      <w:r>
        <w:t>252(CYP2B1 substrate) + 0</w:t>
      </w:r>
      <w:r w:rsidR="00644CD5">
        <w:t>.</w:t>
      </w:r>
      <w:r>
        <w:t>705(Tetracycline antiport transporter antagonist) -0</w:t>
      </w:r>
      <w:r w:rsidR="00644CD5">
        <w:t>.</w:t>
      </w:r>
      <w:r>
        <w:t>506(Glutamate (mGluR group III) antagonist) + 0</w:t>
      </w:r>
      <w:r w:rsidR="00644CD5">
        <w:t>.</w:t>
      </w:r>
      <w:r>
        <w:t>7(Colony stimulating factor agonist) + 0</w:t>
      </w:r>
      <w:r w:rsidR="00644CD5">
        <w:t>.</w:t>
      </w:r>
      <w:r>
        <w:t>247(UDP-N-acetylmuramate-L-alanine ligase inhibitor) + 0</w:t>
      </w:r>
      <w:r w:rsidR="00644CD5">
        <w:t>.</w:t>
      </w:r>
      <w:r>
        <w:t>158(Eukaryotic translation initiation factor 2-alpha kinase 3 inhibitor) + 0</w:t>
      </w:r>
      <w:r w:rsidR="00644CD5">
        <w:t>.</w:t>
      </w:r>
      <w:r>
        <w:t>727(Sepiapterin deaminase inhibitor) + 0</w:t>
      </w:r>
      <w:r w:rsidR="00644CD5">
        <w:t>.</w:t>
      </w:r>
      <w:r>
        <w:t>379(Eye irritation</w:t>
      </w:r>
      <w:r w:rsidR="00644CD5">
        <w:t>.</w:t>
      </w:r>
      <w:r>
        <w:t xml:space="preserve"> weak) + 0</w:t>
      </w:r>
      <w:r w:rsidR="00644CD5">
        <w:t>.</w:t>
      </w:r>
      <w:r>
        <w:t>429(Nitrilase inhibitor) -0</w:t>
      </w:r>
      <w:r w:rsidR="00644CD5">
        <w:t>.</w:t>
      </w:r>
      <w:r>
        <w:t>147(Drowsiness) + 0</w:t>
      </w:r>
      <w:r w:rsidR="00644CD5">
        <w:t>.</w:t>
      </w:r>
      <w:r>
        <w:t>186(Systemic lupus erythematosus treatment) -0</w:t>
      </w:r>
      <w:r w:rsidR="00644CD5">
        <w:t>.</w:t>
      </w:r>
      <w:r>
        <w:t>106(IL12B expre</w:t>
      </w:r>
      <w:r>
        <w:t>s</w:t>
      </w:r>
      <w:r>
        <w:t>sion inhibitor) -0</w:t>
      </w:r>
      <w:r w:rsidR="00644CD5">
        <w:t>.</w:t>
      </w:r>
      <w:r>
        <w:t>621(UGT1A3 substrate) + 0</w:t>
      </w:r>
      <w:r w:rsidR="00644CD5">
        <w:t>.</w:t>
      </w:r>
      <w:r>
        <w:t>114(Antibiotic Carbacephem-like) + 0</w:t>
      </w:r>
      <w:r w:rsidR="00644CD5">
        <w:t>.</w:t>
      </w:r>
      <w:r>
        <w:t>86(Gastricsin inhibitor) -0</w:t>
      </w:r>
      <w:r w:rsidR="00644CD5">
        <w:t>.</w:t>
      </w:r>
      <w:r>
        <w:t>169(Insulin secretagoues) + 1</w:t>
      </w:r>
      <w:r w:rsidR="00644CD5">
        <w:t>.</w:t>
      </w:r>
      <w:r>
        <w:t>15(Adenylate kinase inhibitor) -0</w:t>
      </w:r>
      <w:r w:rsidR="00644CD5">
        <w:t>.</w:t>
      </w:r>
      <w:r>
        <w:t>493(5 Hydroxytryptamine 4 antagonist) + 0</w:t>
      </w:r>
      <w:r w:rsidR="00644CD5">
        <w:t>.</w:t>
      </w:r>
      <w:r>
        <w:t>797(Alanine dehydrogenase inhibitor) + 0</w:t>
      </w:r>
      <w:r w:rsidR="00644CD5">
        <w:t>.</w:t>
      </w:r>
      <w:r>
        <w:t>836(Fatty acid binding protein inhibitor) -0</w:t>
      </w:r>
      <w:r w:rsidR="00644CD5">
        <w:t>.</w:t>
      </w:r>
      <w:r>
        <w:t>479(SKP2 expression inhib</w:t>
      </w:r>
      <w:r>
        <w:t>i</w:t>
      </w:r>
      <w:r>
        <w:t>tor) + 0</w:t>
      </w:r>
      <w:r w:rsidR="00644CD5">
        <w:t>.</w:t>
      </w:r>
      <w:r>
        <w:t>151(DNA gyrase subunit A inhibitor) -0</w:t>
      </w:r>
      <w:r w:rsidR="00644CD5">
        <w:t>.</w:t>
      </w:r>
      <w:r>
        <w:t>348(Dopamine beta hydroxylase inhibitor) -0</w:t>
      </w:r>
      <w:r w:rsidR="00644CD5">
        <w:t>.</w:t>
      </w:r>
      <w:r>
        <w:t>248(Lysophosphatidic acid 2 receptor antagonist) -0</w:t>
      </w:r>
      <w:r w:rsidR="00644CD5">
        <w:t>.</w:t>
      </w:r>
      <w:r>
        <w:t>671(Histone deacetylase class IV inhibitor) -0</w:t>
      </w:r>
      <w:r w:rsidR="00644CD5">
        <w:t>.</w:t>
      </w:r>
      <w:r>
        <w:t>576(HSD17B1 expression enhancer) -0</w:t>
      </w:r>
      <w:r w:rsidR="00644CD5">
        <w:t>.</w:t>
      </w:r>
      <w:r>
        <w:t>182(DNA-dependent protein kinase inhibitor) + 0</w:t>
      </w:r>
      <w:r w:rsidR="00644CD5">
        <w:t>.</w:t>
      </w:r>
      <w:r>
        <w:t>523(NAD(P)+ transhydrogenase (B-specific) inhibitor) -0</w:t>
      </w:r>
      <w:r w:rsidR="00644CD5">
        <w:t>.</w:t>
      </w:r>
      <w:r>
        <w:t>591(Cathepsin S inhibitor) + 0</w:t>
      </w:r>
      <w:r w:rsidR="00644CD5">
        <w:t>.</w:t>
      </w:r>
      <w:r>
        <w:t>259(Bronchoconstrictor) + 0</w:t>
      </w:r>
      <w:r w:rsidR="00644CD5">
        <w:t>.</w:t>
      </w:r>
      <w:r>
        <w:t>797(Histone deacetylase 1 inhibitor) + 0</w:t>
      </w:r>
      <w:r w:rsidR="00644CD5">
        <w:t>.</w:t>
      </w:r>
      <w:r>
        <w:t>236(5 H</w:t>
      </w:r>
      <w:r>
        <w:t>y</w:t>
      </w:r>
      <w:r>
        <w:t>droxytryptamine 1 antagonist) -0</w:t>
      </w:r>
      <w:r w:rsidR="00644CD5">
        <w:t>.</w:t>
      </w:r>
      <w:r>
        <w:t>192(Phosphorylase kinase gamma subunit 2 inhibitor) -0</w:t>
      </w:r>
      <w:r w:rsidR="00644CD5">
        <w:t>.</w:t>
      </w:r>
      <w:r>
        <w:t>178(CYP2A6 inhibitor) + 0</w:t>
      </w:r>
      <w:r w:rsidR="00644CD5">
        <w:t>.</w:t>
      </w:r>
      <w:r>
        <w:t>637(Tyrosine phenol-lyase inhibitor) + 0</w:t>
      </w:r>
      <w:r w:rsidR="00644CD5">
        <w:t>.</w:t>
      </w:r>
      <w:r>
        <w:t>361(UGT1A9 substrate) + 0</w:t>
      </w:r>
      <w:r w:rsidR="00644CD5">
        <w:t>.</w:t>
      </w:r>
      <w:r>
        <w:t>225(Phosphatidylserine decarboxylase inhib</w:t>
      </w:r>
      <w:r>
        <w:t>i</w:t>
      </w:r>
      <w:r>
        <w:t>tor) -0</w:t>
      </w:r>
      <w:r w:rsidR="00644CD5">
        <w:t>.</w:t>
      </w:r>
      <w:r>
        <w:t>127(Fibrosis treatment) -0</w:t>
      </w:r>
      <w:r w:rsidR="00644CD5">
        <w:t>.</w:t>
      </w:r>
      <w:r>
        <w:t>408(Catechol 2</w:t>
      </w:r>
      <w:r w:rsidR="00644CD5">
        <w:t>.</w:t>
      </w:r>
      <w:r>
        <w:t>3-dioxygenase inhibitor) + 0</w:t>
      </w:r>
      <w:r w:rsidR="00644CD5">
        <w:t>.</w:t>
      </w:r>
      <w:r>
        <w:t>219(Insulin antagonist) + 0</w:t>
      </w:r>
      <w:r w:rsidR="00644CD5">
        <w:t>.</w:t>
      </w:r>
      <w:r>
        <w:t>398(SLC2A3 expression inhibitor) -0</w:t>
      </w:r>
      <w:r w:rsidR="00644CD5">
        <w:t>.</w:t>
      </w:r>
      <w:r>
        <w:t>403(CA2 expression enhancer) -0</w:t>
      </w:r>
      <w:r w:rsidR="00644CD5">
        <w:t>.</w:t>
      </w:r>
      <w:r>
        <w:t>223(Aurora-B kinase inhibitor) -0</w:t>
      </w:r>
      <w:r w:rsidR="00644CD5">
        <w:t>.</w:t>
      </w:r>
      <w:r>
        <w:t>143(Paraplegia) + 0</w:t>
      </w:r>
      <w:r w:rsidR="00644CD5">
        <w:t>.</w:t>
      </w:r>
      <w:r>
        <w:t>163(Endometrios treatment) -0</w:t>
      </w:r>
      <w:r w:rsidR="00644CD5">
        <w:t>.</w:t>
      </w:r>
      <w:r>
        <w:t>528(Estrogen-related receptor alpha antagonist) -0</w:t>
      </w:r>
      <w:r w:rsidR="00644CD5">
        <w:t>.</w:t>
      </w:r>
      <w:r>
        <w:t>2(2</w:t>
      </w:r>
      <w:r w:rsidR="00644CD5">
        <w:t>.</w:t>
      </w:r>
      <w:r>
        <w:t>3-Oxidosqualene-lanosterol cyclase inhibitor) -0</w:t>
      </w:r>
      <w:r w:rsidR="00644CD5">
        <w:t>.</w:t>
      </w:r>
      <w:r>
        <w:t>138(Non mutagenic</w:t>
      </w:r>
      <w:r w:rsidR="00644CD5">
        <w:t>.</w:t>
      </w:r>
      <w:r>
        <w:t xml:space="preserve"> Salmonella) -0</w:t>
      </w:r>
      <w:r w:rsidR="00644CD5">
        <w:t>.</w:t>
      </w:r>
      <w:r>
        <w:t>482(Nicotinic alpha7 receptor agonist) -0</w:t>
      </w:r>
      <w:r w:rsidR="00644CD5">
        <w:t>.</w:t>
      </w:r>
      <w:r>
        <w:t>121(Anticonvulsant) -0</w:t>
      </w:r>
      <w:r w:rsidR="00644CD5">
        <w:t>.</w:t>
      </w:r>
      <w:r>
        <w:t>598(Glutathione synthase inhibitor) -0</w:t>
      </w:r>
      <w:r w:rsidR="00644CD5">
        <w:t>.</w:t>
      </w:r>
      <w:r>
        <w:t>15(Polyadenylate-binding protein 1 inhib</w:t>
      </w:r>
      <w:r>
        <w:t>i</w:t>
      </w:r>
      <w:r>
        <w:t>tor) -0</w:t>
      </w:r>
      <w:r w:rsidR="00644CD5">
        <w:t>.</w:t>
      </w:r>
      <w:r>
        <w:t>917(Homoserine dehydrogenase inhibitor) + 0</w:t>
      </w:r>
      <w:r w:rsidR="00644CD5">
        <w:t>.</w:t>
      </w:r>
      <w:r>
        <w:t>372(Morphine 6-dehydrogenase inhibitor) + 0</w:t>
      </w:r>
      <w:r w:rsidR="00644CD5">
        <w:t>.</w:t>
      </w:r>
      <w:r>
        <w:t>0755(GHS rece</w:t>
      </w:r>
      <w:r>
        <w:t>p</w:t>
      </w:r>
      <w:r>
        <w:t>tor antagonist) -0</w:t>
      </w:r>
      <w:r w:rsidR="00644CD5">
        <w:t>.</w:t>
      </w:r>
      <w:r>
        <w:t>475(Adenine phosphoribosyltransferase inhibitor) + 0</w:t>
      </w:r>
      <w:r w:rsidR="00644CD5">
        <w:t>.</w:t>
      </w:r>
      <w:r>
        <w:t>171(Interleukin 4 antagonist) -0</w:t>
      </w:r>
      <w:r w:rsidR="00644CD5">
        <w:t>.</w:t>
      </w:r>
      <w:r>
        <w:t>363(CDK2 expression inhibitor) -0</w:t>
      </w:r>
      <w:r w:rsidR="00644CD5">
        <w:t>.</w:t>
      </w:r>
      <w:r>
        <w:t>69(TP73 expression enhancer) + 0</w:t>
      </w:r>
      <w:r w:rsidR="00644CD5">
        <w:t>.</w:t>
      </w:r>
      <w:r>
        <w:t>159(Antineoplastic (endocrine cancer)) + 0</w:t>
      </w:r>
      <w:r w:rsidR="00644CD5">
        <w:t>.</w:t>
      </w:r>
      <w:r>
        <w:t>375(Arylamine N-acetyltransferase inhibitor) -0</w:t>
      </w:r>
      <w:r w:rsidR="00644CD5">
        <w:t>.</w:t>
      </w:r>
      <w:r>
        <w:t>17(Nonstructural protein 1 (Influenza A) inhibitor) -0</w:t>
      </w:r>
      <w:r w:rsidR="00644CD5">
        <w:t>.</w:t>
      </w:r>
      <w:r>
        <w:t>1(Antiviral (Hepatitis B)) -0</w:t>
      </w:r>
      <w:r w:rsidR="00644CD5">
        <w:t>.</w:t>
      </w:r>
      <w:r>
        <w:t>433(Quinone reductase 2 inhibitor) -0</w:t>
      </w:r>
      <w:r w:rsidR="00644CD5">
        <w:t>.</w:t>
      </w:r>
      <w:r>
        <w:t>155(Mucosal addressin cell adhesion molecule 1 inhibitor) + 0</w:t>
      </w:r>
      <w:r w:rsidR="00644CD5">
        <w:t>.</w:t>
      </w:r>
      <w:r>
        <w:t>54(Acetate kinase inhibitor) -0</w:t>
      </w:r>
      <w:r w:rsidR="00644CD5">
        <w:t>.</w:t>
      </w:r>
      <w:r>
        <w:t>204(Gastrin inhibitor) + 0</w:t>
      </w:r>
      <w:r w:rsidR="00644CD5">
        <w:t>.</w:t>
      </w:r>
      <w:r>
        <w:t>606(D-alanine transaminase inhibitor) -0</w:t>
      </w:r>
      <w:r w:rsidR="00644CD5">
        <w:t>.</w:t>
      </w:r>
      <w:r>
        <w:t>175(Homoserine kinase inhib</w:t>
      </w:r>
      <w:r>
        <w:t>i</w:t>
      </w:r>
      <w:r>
        <w:t>tor) + 0</w:t>
      </w:r>
      <w:r w:rsidR="00644CD5">
        <w:t>.</w:t>
      </w:r>
      <w:r>
        <w:t>114(Phosphoglycerate kinase 2 inhibitor) -0</w:t>
      </w:r>
      <w:r w:rsidR="00644CD5">
        <w:t>.</w:t>
      </w:r>
      <w:r>
        <w:t>236(Antiprotozoal (Amoeba)) + 0</w:t>
      </w:r>
      <w:r w:rsidR="00644CD5">
        <w:t>.</w:t>
      </w:r>
      <w:r>
        <w:t xml:space="preserve">158(Antiprotozoal </w:t>
      </w:r>
      <w:r>
        <w:lastRenderedPageBreak/>
        <w:t>(Toxoplasma)) + 0</w:t>
      </w:r>
      <w:r w:rsidR="00644CD5">
        <w:t>.</w:t>
      </w:r>
      <w:r>
        <w:t>585(Phosphate acetyltransferase inhibitor) + 0</w:t>
      </w:r>
      <w:r w:rsidR="00644CD5">
        <w:t>.</w:t>
      </w:r>
      <w:r>
        <w:t>46(MAP kinase kinase inhibitor) -0</w:t>
      </w:r>
      <w:r w:rsidR="00644CD5">
        <w:t>.</w:t>
      </w:r>
      <w:r>
        <w:t>502(Gamma-glutamyl hydrolase inhibitor) + 0</w:t>
      </w:r>
      <w:r w:rsidR="00644CD5">
        <w:t>.</w:t>
      </w:r>
      <w:r>
        <w:t>138(Proto-oncogene tyrosine-protein kinase Fgr inhibitor) -0</w:t>
      </w:r>
      <w:r w:rsidR="00644CD5">
        <w:t>.</w:t>
      </w:r>
      <w:r>
        <w:t>168(Cytochrome P450 inhibitor) + 0</w:t>
      </w:r>
      <w:r w:rsidR="00644CD5">
        <w:t>.</w:t>
      </w:r>
      <w:r>
        <w:t>165(Pantetheine-phosphate adenylyltransferase inhibitor) -0</w:t>
      </w:r>
      <w:r w:rsidR="00644CD5">
        <w:t>.</w:t>
      </w:r>
      <w:r>
        <w:t>361(Contraceptive male) -0</w:t>
      </w:r>
      <w:r w:rsidR="00644CD5">
        <w:t>.</w:t>
      </w:r>
      <w:r>
        <w:t>241(Methane monooxygenase inhibitor) + 0</w:t>
      </w:r>
      <w:r w:rsidR="00644CD5">
        <w:t>.</w:t>
      </w:r>
      <w:r>
        <w:t>216(CDKN1A expression enhancer) + 0</w:t>
      </w:r>
      <w:r w:rsidR="00644CD5">
        <w:t>.</w:t>
      </w:r>
      <w:r>
        <w:t>534(Alpha glucosidase inhibitor) + 0</w:t>
      </w:r>
      <w:r w:rsidR="00644CD5">
        <w:t>.</w:t>
      </w:r>
      <w:r>
        <w:t>304(Catechol oxidase inhibitor) -0</w:t>
      </w:r>
      <w:r w:rsidR="00644CD5">
        <w:t>.</w:t>
      </w:r>
      <w:r>
        <w:t>703(Cystathionine beta-lyase inhibitor) -0</w:t>
      </w:r>
      <w:r w:rsidR="00644CD5">
        <w:t>.</w:t>
      </w:r>
      <w:r>
        <w:t>446(3-Hydroxyanthranilate oxidase inhibitor) -0</w:t>
      </w:r>
      <w:r w:rsidR="00644CD5">
        <w:t>.</w:t>
      </w:r>
      <w:r>
        <w:t>103(Antiviral (Trachoma)) -0</w:t>
      </w:r>
      <w:r w:rsidR="00644CD5">
        <w:t>.</w:t>
      </w:r>
      <w:r>
        <w:t>184(Hyponatremia) + 0</w:t>
      </w:r>
      <w:r w:rsidR="00644CD5">
        <w:t>.</w:t>
      </w:r>
      <w:r>
        <w:t>183(Glutamate (mGluR group III) agonist) -0</w:t>
      </w:r>
      <w:r w:rsidR="00644CD5">
        <w:t>.</w:t>
      </w:r>
      <w:r>
        <w:t>115(Nicotinamide phosphoribosyltransferase inhibitor) -0</w:t>
      </w:r>
      <w:r w:rsidR="00644CD5">
        <w:t>.</w:t>
      </w:r>
      <w:r>
        <w:t>135(5 Hydroxytryptamine 4E antagonist) + 0</w:t>
      </w:r>
      <w:r w:rsidR="00644CD5">
        <w:t>.</w:t>
      </w:r>
      <w:r>
        <w:t>128(PfA-M1 aminopeptidase inhibitor) -0</w:t>
      </w:r>
      <w:r w:rsidR="00644CD5">
        <w:t>.</w:t>
      </w:r>
      <w:r>
        <w:t>151(Human rhinovirus A protease inhibitor) + 0</w:t>
      </w:r>
      <w:r w:rsidR="00644CD5">
        <w:t>.</w:t>
      </w:r>
      <w:r>
        <w:t>118(Protein 30S ribosomal subunit i</w:t>
      </w:r>
      <w:r>
        <w:t>n</w:t>
      </w:r>
      <w:r>
        <w:t>hibitor) + 0</w:t>
      </w:r>
      <w:r w:rsidR="00644CD5">
        <w:t>.</w:t>
      </w:r>
      <w:r>
        <w:t>357(5 Hydroxytryptamine 3A antagonist) -0</w:t>
      </w:r>
      <w:r w:rsidR="00644CD5">
        <w:t>.</w:t>
      </w:r>
      <w:r>
        <w:t>686(UDP-glucuronosyltransferase 2B7 inhibitor) -0</w:t>
      </w:r>
      <w:r w:rsidR="00644CD5">
        <w:t>.</w:t>
      </w:r>
      <w:r>
        <w:t>518(Tryptase gamma inhibitor) + 0</w:t>
      </w:r>
      <w:r w:rsidR="00644CD5">
        <w:t>.</w:t>
      </w:r>
      <w:r>
        <w:t>22(Aromatic-amino-acid transaminase inhibitor) -0</w:t>
      </w:r>
      <w:r w:rsidR="00644CD5">
        <w:t>.</w:t>
      </w:r>
      <w:r>
        <w:t>0774(GST P1-1 substrate) + 0</w:t>
      </w:r>
      <w:r w:rsidR="00644CD5">
        <w:t>.</w:t>
      </w:r>
      <w:r>
        <w:t>325(Secretase beta 1 inhibitor) -0</w:t>
      </w:r>
      <w:r w:rsidR="00644CD5">
        <w:t>.</w:t>
      </w:r>
      <w:r>
        <w:t>674(Histone deacetylase 10 inhibitor) + 0</w:t>
      </w:r>
      <w:r w:rsidR="00644CD5">
        <w:t>.</w:t>
      </w:r>
      <w:r>
        <w:t>203(Cytochrome P450 stimulant) -0</w:t>
      </w:r>
      <w:r w:rsidR="00644CD5">
        <w:t>.</w:t>
      </w:r>
      <w:r>
        <w:t>47(Glutamate (mGluR6) antagonist) -0</w:t>
      </w:r>
      <w:r w:rsidR="00644CD5">
        <w:t>.</w:t>
      </w:r>
      <w:r>
        <w:t>594(Sulfate adenylyltransferase inhibitor) + 0</w:t>
      </w:r>
      <w:r w:rsidR="00644CD5">
        <w:t>.</w:t>
      </w:r>
      <w:r>
        <w:t>397(Raf kinase C inhibitor) + 0</w:t>
      </w:r>
      <w:r w:rsidR="00644CD5">
        <w:t>.</w:t>
      </w:r>
      <w:r>
        <w:t>0945(Antitussive</w:t>
      </w:r>
      <w:r w:rsidR="00644CD5">
        <w:t>.</w:t>
      </w:r>
      <w:r>
        <w:t xml:space="preserve"> narcotic) + 0</w:t>
      </w:r>
      <w:r w:rsidR="00644CD5">
        <w:t>.</w:t>
      </w:r>
      <w:r>
        <w:t>926(Deoxyguanosine kinase inhibitor) + 0</w:t>
      </w:r>
      <w:r w:rsidR="00644CD5">
        <w:t>.</w:t>
      </w:r>
      <w:r>
        <w:t>317(Envelysin inhibitor) + 0</w:t>
      </w:r>
      <w:r w:rsidR="00644CD5">
        <w:t>.</w:t>
      </w:r>
      <w:r>
        <w:t>192(STAR expression inhibitor) + 0</w:t>
      </w:r>
      <w:r w:rsidR="00644CD5">
        <w:t>.</w:t>
      </w:r>
      <w:r>
        <w:t>631(Carbonic anhydrase VIII inhibitor) + 0</w:t>
      </w:r>
      <w:r w:rsidR="00644CD5">
        <w:t>.</w:t>
      </w:r>
      <w:r>
        <w:t>502(CYP27 substrate) -0</w:t>
      </w:r>
      <w:r w:rsidR="00644CD5">
        <w:t>.</w:t>
      </w:r>
      <w:r>
        <w:t>0841(CXC chemokine 2 receptor antagonist) -0</w:t>
      </w:r>
      <w:r w:rsidR="00644CD5">
        <w:t>.</w:t>
      </w:r>
      <w:r>
        <w:t>251(FMO3 substrate) -0</w:t>
      </w:r>
      <w:r w:rsidR="00644CD5">
        <w:t>.</w:t>
      </w:r>
      <w:r>
        <w:t>184(AKR1C2 expression enhancer) -0</w:t>
      </w:r>
      <w:r w:rsidR="00644CD5">
        <w:t>.</w:t>
      </w:r>
      <w:r>
        <w:t>46(Adenosine A1 receptor antagonist) -0</w:t>
      </w:r>
      <w:r w:rsidR="00644CD5">
        <w:t>.</w:t>
      </w:r>
      <w:r>
        <w:t>171(Antitussive) -0</w:t>
      </w:r>
      <w:r w:rsidR="00644CD5">
        <w:t>.</w:t>
      </w:r>
      <w:r>
        <w:t>237(5 Hydroxytryptamine 6 antagonist) -0</w:t>
      </w:r>
      <w:r w:rsidR="00644CD5">
        <w:t>.</w:t>
      </w:r>
      <w:r>
        <w:t>559(Diacylglycerol kinase inhibitor) -0</w:t>
      </w:r>
      <w:r w:rsidR="00644CD5">
        <w:t>.</w:t>
      </w:r>
      <w:r>
        <w:t>14(Scytalone dehydratase inhibitor) -0</w:t>
      </w:r>
      <w:r w:rsidR="00644CD5">
        <w:t>.</w:t>
      </w:r>
      <w:r>
        <w:t>268(MDM2 inhibitor) + 0</w:t>
      </w:r>
      <w:r w:rsidR="00644CD5">
        <w:t>.</w:t>
      </w:r>
      <w:r>
        <w:t>18(Kinesin antagonist) -0</w:t>
      </w:r>
      <w:r w:rsidR="00644CD5">
        <w:t>.</w:t>
      </w:r>
      <w:r>
        <w:t>178(Cyclooxygenase inhibitor) -0</w:t>
      </w:r>
      <w:r w:rsidR="00644CD5">
        <w:t>.</w:t>
      </w:r>
      <w:r>
        <w:t>169(Superoxide dismutase inhibitor) + 0</w:t>
      </w:r>
      <w:r w:rsidR="00644CD5">
        <w:t>.</w:t>
      </w:r>
      <w:r>
        <w:t>351(UGT2B7 substrate) -0</w:t>
      </w:r>
      <w:r w:rsidR="00644CD5">
        <w:t>.</w:t>
      </w:r>
      <w:r>
        <w:t>0817(Polo-like kinase-2 inhibitor) -0</w:t>
      </w:r>
      <w:r w:rsidR="00644CD5">
        <w:t>.</w:t>
      </w:r>
      <w:r>
        <w:t>259(Thermitase inhibitor) -0</w:t>
      </w:r>
      <w:r w:rsidR="00644CD5">
        <w:t>.</w:t>
      </w:r>
      <w:r>
        <w:t>612(Chalcone isomerase inhibitor) + 0</w:t>
      </w:r>
      <w:r w:rsidR="00644CD5">
        <w:t>.</w:t>
      </w:r>
      <w:r>
        <w:t>0915(Baculoviral IAP repeat-containing protein 2 inhibitor) -0</w:t>
      </w:r>
      <w:r w:rsidR="00644CD5">
        <w:t>.</w:t>
      </w:r>
      <w:r>
        <w:t>385(Biliverdin reductase inhibitor) + 0</w:t>
      </w:r>
      <w:r w:rsidR="00644CD5">
        <w:t>.</w:t>
      </w:r>
      <w:r>
        <w:t>0849(AMP deaminase 3 inhibitor) -0</w:t>
      </w:r>
      <w:r w:rsidR="00644CD5">
        <w:t>.</w:t>
      </w:r>
      <w:r>
        <w:t>0978(Apolipoprotein B-100 inhibitor) -0</w:t>
      </w:r>
      <w:r w:rsidR="00644CD5">
        <w:t>.</w:t>
      </w:r>
      <w:r>
        <w:t>0869(Steroid DELTA-isomerase inhibitor) + 0</w:t>
      </w:r>
      <w:r w:rsidR="00644CD5">
        <w:t>.</w:t>
      </w:r>
      <w:r>
        <w:t>0849(Elastase 3B inhibitor) -0</w:t>
      </w:r>
      <w:r w:rsidR="00644CD5">
        <w:t>.</w:t>
      </w:r>
      <w:r>
        <w:t>197(Anesthetic inhal</w:t>
      </w:r>
      <w:r>
        <w:t>a</w:t>
      </w:r>
      <w:r>
        <w:t>tion) -0</w:t>
      </w:r>
      <w:r w:rsidR="00644CD5">
        <w:t>.</w:t>
      </w:r>
      <w:r>
        <w:t>235(Heat shock protein 90 antagonist) + 0</w:t>
      </w:r>
      <w:r w:rsidR="00644CD5">
        <w:t>.</w:t>
      </w:r>
      <w:r>
        <w:t>0449(Antidiabetic) + 0</w:t>
      </w:r>
      <w:r w:rsidR="00644CD5">
        <w:t>.</w:t>
      </w:r>
      <w:r>
        <w:t>363(Metalloproteinase inhibitor) + 0</w:t>
      </w:r>
      <w:r w:rsidR="00644CD5">
        <w:t>.</w:t>
      </w:r>
      <w:r>
        <w:t>0627(Antineoplastic (non-small cell lung cancer)) + 0</w:t>
      </w:r>
      <w:r w:rsidR="00644CD5">
        <w:t>.</w:t>
      </w:r>
      <w:r>
        <w:t>8(CYP27A substrate) + 0</w:t>
      </w:r>
      <w:r w:rsidR="00644CD5">
        <w:t>.</w:t>
      </w:r>
      <w:r>
        <w:t>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hem</w:t>
      </w:r>
      <w:r>
        <w:t>a</w:t>
      </w:r>
      <w:r>
        <w:t>topoietic system) + 0</w:t>
      </w:r>
      <w:r w:rsidR="00644CD5">
        <w:t>.</w:t>
      </w:r>
      <w:r>
        <w:t>251(HCV NS3/NS4A protease inhibitor) + 0</w:t>
      </w:r>
      <w:r w:rsidR="00644CD5">
        <w:t>.</w:t>
      </w:r>
      <w:r>
        <w:t>0727(Antifungal enhancer) + 0</w:t>
      </w:r>
      <w:r w:rsidR="00644CD5">
        <w:t>.</w:t>
      </w:r>
      <w:r>
        <w:t>0811(Cystinyl aminopeptidase inhibitor) -0</w:t>
      </w:r>
      <w:r w:rsidR="00644CD5">
        <w:t>.</w:t>
      </w:r>
      <w:r>
        <w:t>185(Gonadotropin antagonist) + 0</w:t>
      </w:r>
      <w:r w:rsidR="00644CD5">
        <w:t>.</w:t>
      </w:r>
      <w:r>
        <w:t>238(Histamine H1 receptor antagonist) -0</w:t>
      </w:r>
      <w:r w:rsidR="00644CD5">
        <w:t>.</w:t>
      </w:r>
      <w:r>
        <w:t>451(CYP24 substrate) -0</w:t>
      </w:r>
      <w:r w:rsidR="00644CD5">
        <w:t>.</w:t>
      </w:r>
      <w:r>
        <w:t>0605(Ophthalmoplegia) -0</w:t>
      </w:r>
      <w:r w:rsidR="00644CD5">
        <w:t>.</w:t>
      </w:r>
      <w:r>
        <w:t>0731(Aldose reductase substrate) + 0</w:t>
      </w:r>
      <w:r w:rsidR="00644CD5">
        <w:t>.</w:t>
      </w:r>
      <w:r>
        <w:t>0904(Dysarthria) + 0</w:t>
      </w:r>
      <w:r w:rsidR="00644CD5">
        <w:t>.</w:t>
      </w:r>
      <w:r>
        <w:t>0696(G-protein-coupled receptor 120 agonist) -0</w:t>
      </w:r>
      <w:r w:rsidR="00644CD5">
        <w:t>.</w:t>
      </w:r>
      <w:r>
        <w:t>0698(Purinergic receptor antagonist) -0</w:t>
      </w:r>
      <w:r w:rsidR="00644CD5">
        <w:t>.</w:t>
      </w:r>
      <w:r>
        <w:t>138(Genotoxic) -0</w:t>
      </w:r>
      <w:r w:rsidR="00644CD5">
        <w:t>.</w:t>
      </w:r>
      <w:r>
        <w:t>223(Pemphigus) + 0</w:t>
      </w:r>
      <w:r w:rsidR="00644CD5">
        <w:t>.</w:t>
      </w:r>
      <w:r>
        <w:t>254(Anthranilate synthase inhibitor) + 0</w:t>
      </w:r>
      <w:r w:rsidR="00644CD5">
        <w:t>.</w:t>
      </w:r>
      <w:r>
        <w:t>214(GADD45B expression enhancer) -0</w:t>
      </w:r>
      <w:r w:rsidR="00644CD5">
        <w:t>.</w:t>
      </w:r>
      <w:r>
        <w:t>158(L-amino-acid oxidase inhib</w:t>
      </w:r>
      <w:r>
        <w:t>i</w:t>
      </w:r>
      <w:r>
        <w:t>tor) + 0</w:t>
      </w:r>
      <w:r w:rsidR="00644CD5">
        <w:t>.</w:t>
      </w:r>
      <w:r>
        <w:t>194(3-Hydroxybutyrate dehydrogenase inhibitor) -0</w:t>
      </w:r>
      <w:r w:rsidR="00644CD5">
        <w:t>.</w:t>
      </w:r>
      <w:r>
        <w:t>0484(Antineoplastic (cervical cancer)) + 0</w:t>
      </w:r>
      <w:r w:rsidR="00644CD5">
        <w:t>.</w:t>
      </w:r>
      <w:r>
        <w:t>14(Carcinogenic</w:t>
      </w:r>
      <w:r w:rsidR="00644CD5">
        <w:t>.</w:t>
      </w:r>
      <w:r>
        <w:t xml:space="preserve"> group 2A) + 0</w:t>
      </w:r>
      <w:r w:rsidR="00644CD5">
        <w:t>.</w:t>
      </w:r>
      <w:r>
        <w:t>189(Follicle-stimulating hormone antagonist) -0</w:t>
      </w:r>
      <w:r w:rsidR="00644CD5">
        <w:t>.</w:t>
      </w:r>
      <w:r>
        <w:t>161(Hair growth stimulant) -0</w:t>
      </w:r>
      <w:r w:rsidR="00644CD5">
        <w:t>.</w:t>
      </w:r>
      <w:r>
        <w:t>169(Acetoin dehydrogenase inhibitor) + 0</w:t>
      </w:r>
      <w:r w:rsidR="00644CD5">
        <w:t>.</w:t>
      </w:r>
      <w:r>
        <w:t>091(Amine dehydrogenase inhibitor) + 0</w:t>
      </w:r>
      <w:r w:rsidR="00644CD5">
        <w:t>.</w:t>
      </w:r>
      <w:r>
        <w:t>225(Prostaglandin agonist) -0</w:t>
      </w:r>
      <w:r w:rsidR="00644CD5">
        <w:t>.</w:t>
      </w:r>
      <w:r>
        <w:t>0496(Antiviral (Hepatitis C)) + 0</w:t>
      </w:r>
      <w:r w:rsidR="00644CD5">
        <w:t>.</w:t>
      </w:r>
      <w:r>
        <w:t>0582(Phosphodiesterase 6C inhibitor) + 0</w:t>
      </w:r>
      <w:r w:rsidR="00644CD5">
        <w:t>.</w:t>
      </w:r>
      <w:r>
        <w:t>192(Kinesin-like protein 1 inhibitor) -0</w:t>
      </w:r>
      <w:r w:rsidR="00644CD5">
        <w:t>.</w:t>
      </w:r>
      <w:r>
        <w:t>0522(L lactate dehydrogenase A4 inhibitor) -0</w:t>
      </w:r>
      <w:r w:rsidR="00644CD5">
        <w:t>.</w:t>
      </w:r>
      <w:r>
        <w:t>152(Thioredoxin reductase inhibitor) -0</w:t>
      </w:r>
      <w:r w:rsidR="00644CD5">
        <w:t>.</w:t>
      </w:r>
      <w:r>
        <w:t>199(Diacylglycerol ch</w:t>
      </w:r>
      <w:r>
        <w:t>o</w:t>
      </w:r>
      <w:r>
        <w:t>linephosphotransferase inhibitor) + 0</w:t>
      </w:r>
      <w:r w:rsidR="00644CD5">
        <w:t>.</w:t>
      </w:r>
      <w:r>
        <w:t>0276(Antiprotozoal) + 0</w:t>
      </w:r>
      <w:r w:rsidR="00644CD5">
        <w:t>.</w:t>
      </w:r>
      <w:r>
        <w:t>0371(Dual specificity phosphatase inhibitor) -0</w:t>
      </w:r>
      <w:r w:rsidR="00644CD5">
        <w:t>.</w:t>
      </w:r>
      <w:r>
        <w:t>129(CXC chemokine 5 receptor antagonist) + 0</w:t>
      </w:r>
      <w:r w:rsidR="00644CD5">
        <w:t>.</w:t>
      </w:r>
      <w:r>
        <w:t>0365(Protein-tyrosine phosphatase 2C inhibitor) -0</w:t>
      </w:r>
      <w:r w:rsidR="00644CD5">
        <w:t>.</w:t>
      </w:r>
      <w:r>
        <w:t>0879(Beta-carotene 15</w:t>
      </w:r>
      <w:r w:rsidR="00644CD5">
        <w:t>.</w:t>
      </w:r>
      <w:r>
        <w:t>15'-monooxygenase inhibitor) -0</w:t>
      </w:r>
      <w:r w:rsidR="00644CD5">
        <w:t>.</w:t>
      </w:r>
      <w:r>
        <w:t>038(Motilin receptor agonist) -0</w:t>
      </w:r>
      <w:r w:rsidR="00644CD5">
        <w:t>.</w:t>
      </w:r>
      <w:r>
        <w:t>0336(Antibiotic Penem-like) -0</w:t>
      </w:r>
      <w:r w:rsidR="00644CD5">
        <w:t>.</w:t>
      </w:r>
      <w:r>
        <w:t>0412(5 Hydroxytryptamine 4 agonist) -0</w:t>
      </w:r>
      <w:r w:rsidR="00644CD5">
        <w:t>.</w:t>
      </w:r>
      <w:r>
        <w:t>101(CYP2B11 substrate) + 0</w:t>
      </w:r>
      <w:r w:rsidR="00644CD5">
        <w:t>.</w:t>
      </w:r>
      <w:r>
        <w:t>0391(Neuropeptide FF antagonist) + 0</w:t>
      </w:r>
      <w:r w:rsidR="00644CD5">
        <w:t>.</w:t>
      </w:r>
      <w:r>
        <w:t>05(Dependence) + 0</w:t>
      </w:r>
      <w:r w:rsidR="00644CD5">
        <w:t>.</w:t>
      </w:r>
      <w:r>
        <w:t>169(Acyl-CoA dehydrogenase (NADP+) inhibitor) -0</w:t>
      </w:r>
      <w:r w:rsidR="00644CD5">
        <w:t>.</w:t>
      </w:r>
      <w:r>
        <w:t>0344(Catalase stimulant) + 0</w:t>
      </w:r>
      <w:r w:rsidR="00644CD5">
        <w:t>.</w:t>
      </w:r>
      <w:r>
        <w:t>042(Protein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+ 0</w:t>
      </w:r>
      <w:r w:rsidR="00644CD5">
        <w:t>.</w:t>
      </w:r>
      <w:r>
        <w:t>0746(Cell adhesion inhibitor) -0</w:t>
      </w:r>
      <w:r w:rsidR="00644CD5">
        <w:t>.</w:t>
      </w:r>
      <w:r>
        <w:t>038(Glycogen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0343(Protein-tyrosine phosphatase F inhibitor) + 0</w:t>
      </w:r>
      <w:r w:rsidR="00644CD5">
        <w:t>.</w:t>
      </w:r>
      <w:r>
        <w:t>0792(Protein-tyrosine pho</w:t>
      </w:r>
      <w:r>
        <w:t>s</w:t>
      </w:r>
      <w:r>
        <w:t>phatase LC-PTP inhibitor) -0</w:t>
      </w:r>
      <w:r w:rsidR="00644CD5">
        <w:t>.</w:t>
      </w:r>
      <w:r>
        <w:t>0933(Prostaglandin E2 antagonist) + 0</w:t>
      </w:r>
      <w:r w:rsidR="00644CD5">
        <w:t>.</w:t>
      </w:r>
      <w:r>
        <w:t>0561(Inotropic) + 0</w:t>
      </w:r>
      <w:r w:rsidR="00644CD5">
        <w:t>.</w:t>
      </w:r>
      <w:r>
        <w:t>0329(Attention def</w:t>
      </w:r>
      <w:r>
        <w:t>i</w:t>
      </w:r>
      <w:r>
        <w:t>cit/hyperactivity disorder treatment) + 0</w:t>
      </w:r>
      <w:r w:rsidR="00644CD5">
        <w:t>.</w:t>
      </w:r>
      <w:r>
        <w:t>0765(PGR expression enhancer) + 0</w:t>
      </w:r>
      <w:r w:rsidR="00644CD5">
        <w:t>.</w:t>
      </w:r>
      <w:r>
        <w:t>0953(Oxoglutarate dehydrogenase (l</w:t>
      </w:r>
      <w:r>
        <w:t>i</w:t>
      </w:r>
      <w:r>
        <w:t>poamide) inhibitor) + 0</w:t>
      </w:r>
      <w:r w:rsidR="00644CD5">
        <w:t>.</w:t>
      </w:r>
      <w:r>
        <w:t>0925(UGT2B17 substrate) + 0</w:t>
      </w:r>
      <w:r w:rsidR="00644CD5">
        <w:t>.</w:t>
      </w:r>
      <w:r>
        <w:t>0234(Sodium/glucose cotransporter inhibitor) -0</w:t>
      </w:r>
      <w:r w:rsidR="00644CD5">
        <w:t>.</w:t>
      </w:r>
      <w:r>
        <w:t>052(Urease inhibitor) + 0</w:t>
      </w:r>
      <w:r w:rsidR="00644CD5">
        <w:t>.</w:t>
      </w:r>
      <w:r>
        <w:t>0264(Dual specificity phosphatase 3 inhibitor) -0</w:t>
      </w:r>
      <w:r w:rsidR="00644CD5">
        <w:t>.</w:t>
      </w:r>
      <w:r>
        <w:t>0274(Fibrillation</w:t>
      </w:r>
      <w:r w:rsidR="00644CD5">
        <w:t>.</w:t>
      </w:r>
      <w:r>
        <w:t xml:space="preserve"> atrial) -0</w:t>
      </w:r>
      <w:r w:rsidR="00644CD5">
        <w:t>.</w:t>
      </w:r>
      <w:r>
        <w:t>0283(Carcinogenic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13(Spermine synthase inhibitor) + 0</w:t>
      </w:r>
      <w:r w:rsidR="00644CD5">
        <w:t>.</w:t>
      </w:r>
      <w:r>
        <w:t>0753(Adenylate cyclase stimulant) + 0</w:t>
      </w:r>
      <w:r w:rsidR="00644CD5">
        <w:t>.</w:t>
      </w:r>
      <w:r>
        <w:t>0321(Psychostimulant) -0</w:t>
      </w:r>
      <w:r w:rsidR="00644CD5">
        <w:t>.</w:t>
      </w:r>
      <w:r>
        <w:t>0214(EGFR expression inhibitor) + 0</w:t>
      </w:r>
      <w:r w:rsidR="00644CD5">
        <w:t>.</w:t>
      </w:r>
      <w:r>
        <w:t>0327(Carcinogenic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ear Zymbals gland) -0</w:t>
      </w:r>
      <w:r w:rsidR="00644CD5">
        <w:t>.</w:t>
      </w:r>
      <w:r>
        <w:t>0252(Estrogen receptor alpha antagonist) -0</w:t>
      </w:r>
      <w:r w:rsidR="00644CD5">
        <w:t>.</w:t>
      </w:r>
      <w:r>
        <w:t>0257(Aryl-acylamidase inhibitor) -0</w:t>
      </w:r>
      <w:r w:rsidR="00644CD5">
        <w:t>.</w:t>
      </w:r>
      <w:r>
        <w:t>119(Methylmalonyl-CoA mutase inhibitor) + 0</w:t>
      </w:r>
      <w:r w:rsidR="00644CD5">
        <w:t>.</w:t>
      </w:r>
      <w:r>
        <w:t>0227(TNF expression enhancer) -0</w:t>
      </w:r>
      <w:r w:rsidR="00644CD5">
        <w:t>.</w:t>
      </w:r>
      <w:r>
        <w:t>0631(KLK3 expression enhancer) + 0</w:t>
      </w:r>
      <w:r w:rsidR="00644CD5">
        <w:t>.</w:t>
      </w:r>
      <w:r>
        <w:t>0151(Potassium channel large-conductance Ca-activated activator) -0</w:t>
      </w:r>
      <w:r w:rsidR="00644CD5">
        <w:t>.</w:t>
      </w:r>
      <w:r>
        <w:t>0727(Aspartate-semialdehyde dehydrogenase inhibitor) + 0</w:t>
      </w:r>
      <w:r w:rsidR="00644CD5">
        <w:t>.</w:t>
      </w:r>
      <w:r>
        <w:t>0149(Cyclin-dependent kinase 7 inhibitor) + 0</w:t>
      </w:r>
      <w:r w:rsidR="00644CD5">
        <w:t>.</w:t>
      </w:r>
      <w:r>
        <w:t>0314(N-acetylneuraminate lyase inhibitor) + 0</w:t>
      </w:r>
      <w:r w:rsidR="00644CD5">
        <w:t>.</w:t>
      </w:r>
      <w:r>
        <w:t>00679(Antineoplastic) -0</w:t>
      </w:r>
      <w:r w:rsidR="00644CD5">
        <w:t>.</w:t>
      </w:r>
      <w:r>
        <w:t>0215(Hexokinase inhibitor) -0</w:t>
      </w:r>
      <w:r w:rsidR="00644CD5">
        <w:t>.</w:t>
      </w:r>
      <w:r>
        <w:t>00854(Sporulation kinase A inhibitor) -0</w:t>
      </w:r>
      <w:r w:rsidR="00644CD5">
        <w:t>.</w:t>
      </w:r>
      <w:r>
        <w:t>0117(GST P substrate) -0</w:t>
      </w:r>
      <w:r w:rsidR="00644CD5">
        <w:t>.</w:t>
      </w:r>
      <w:r>
        <w:t>00643(Antimitotic) + 0</w:t>
      </w:r>
      <w:r w:rsidR="00644CD5">
        <w:t>.</w:t>
      </w:r>
      <w:r>
        <w:t>00485(Neurodegenerative diseases treatment) -0</w:t>
      </w:r>
      <w:r w:rsidR="00644CD5">
        <w:t>.</w:t>
      </w:r>
      <w:r>
        <w:t>0473(Beta-1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0199(Cyclin A inhibitor) -0</w:t>
      </w:r>
      <w:r w:rsidR="00644CD5">
        <w:t>.</w:t>
      </w:r>
      <w:r>
        <w:t>0176(UDP-N-acetylglucosamine 1-carboxyvinyltransferase inhibitor) -0</w:t>
      </w:r>
      <w:r w:rsidR="00644CD5">
        <w:t>.</w:t>
      </w:r>
      <w:r>
        <w:t>00923(Cyclin B3 inhibitor) -0</w:t>
      </w:r>
      <w:r w:rsidR="00644CD5">
        <w:t>.</w:t>
      </w:r>
      <w:r>
        <w:t xml:space="preserve">00936(MMP9 expression enhancer) + </w:t>
      </w:r>
      <w:r>
        <w:lastRenderedPageBreak/>
        <w:t>0</w:t>
      </w:r>
      <w:r w:rsidR="00644CD5">
        <w:t>.</w:t>
      </w:r>
      <w:r>
        <w:t>00809(Saluretic) -0</w:t>
      </w:r>
      <w:r w:rsidR="00644CD5">
        <w:t>.</w:t>
      </w:r>
      <w:r>
        <w:t>00431(AMP deaminase 2 inhibitor) + 0</w:t>
      </w:r>
      <w:r w:rsidR="00644CD5">
        <w:t>.</w:t>
      </w:r>
      <w:r>
        <w:t>00298(Weight gain) + 0</w:t>
      </w:r>
      <w:r w:rsidR="00644CD5">
        <w:t>.</w:t>
      </w:r>
      <w:r>
        <w:t>00298(Carcinogenic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</w:t>
      </w:r>
      <w:r>
        <w:t>e</w:t>
      </w:r>
      <w:r>
        <w:t>male</w:t>
      </w:r>
      <w:r w:rsidR="00644CD5">
        <w:t>.</w:t>
      </w:r>
      <w:r>
        <w:t xml:space="preserve"> urinary bladder) -0</w:t>
      </w:r>
      <w:r w:rsidR="00644CD5">
        <w:t>.</w:t>
      </w:r>
      <w:r>
        <w:t>000264(Analgesic</w:t>
      </w:r>
      <w:r w:rsidR="00644CD5">
        <w:t>.</w:t>
      </w:r>
      <w:r>
        <w:t xml:space="preserve"> opioid) + 6</w:t>
      </w:r>
      <w:r w:rsidR="00644CD5">
        <w:t>.</w:t>
      </w:r>
      <w:r>
        <w:t>19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284(Thiopurine S-methyltransferase inhibitor) + 0</w:t>
      </w:r>
      <w:r w:rsidR="00644CD5">
        <w:t>.</w:t>
      </w:r>
      <w:r>
        <w:t>194(Acetylcholine neuromuscular blocking agent) -0</w:t>
      </w:r>
      <w:r w:rsidR="00644CD5">
        <w:t>.</w:t>
      </w:r>
      <w:r>
        <w:t>226(Aggrecanase inhibitor) + 6</w:t>
      </w:r>
      <w:r w:rsidR="00644CD5">
        <w:t>.</w:t>
      </w:r>
      <w:r>
        <w:t>71(Length) + 0</w:t>
      </w:r>
      <w:r w:rsidR="00644CD5">
        <w:t>.</w:t>
      </w:r>
      <w:r>
        <w:t>268(Miotic) -1</w:t>
      </w:r>
      <w:r w:rsidR="00644CD5">
        <w:t>.</w:t>
      </w:r>
      <w:r>
        <w:t>12(Glutamate dehydrogenase inhibitor) + 0</w:t>
      </w:r>
      <w:r w:rsidR="00644CD5">
        <w:t>.</w:t>
      </w:r>
      <w:r>
        <w:t>532(Arrhythmogenic) + 0</w:t>
      </w:r>
      <w:r w:rsidR="00644CD5">
        <w:t>.</w:t>
      </w:r>
      <w:r>
        <w:t>581(Matrix metalloproteinase 4 (membrane-type) inhibitor) -0</w:t>
      </w:r>
      <w:r w:rsidR="00644CD5">
        <w:t>.</w:t>
      </w:r>
      <w:r>
        <w:t>104(Bromodomain-containing protein 2 inhibitor) -9</w:t>
      </w:r>
      <w:r w:rsidR="00644CD5">
        <w:t>.</w:t>
      </w:r>
      <w:r>
        <w:t>91(Length^2) -0</w:t>
      </w:r>
      <w:r w:rsidR="00644CD5">
        <w:t>.</w:t>
      </w:r>
      <w:r>
        <w:t>363(Neutropenia) -0</w:t>
      </w:r>
      <w:r w:rsidR="00644CD5">
        <w:t>.</w:t>
      </w:r>
      <w:r>
        <w:t>0175(Antineoplastic (multiple myeloma)) -0</w:t>
      </w:r>
      <w:r w:rsidR="00644CD5">
        <w:t>.</w:t>
      </w:r>
      <w:r>
        <w:t>504(Serine/threonine-protein kinase WEE1 inhibitor) -0</w:t>
      </w:r>
      <w:r w:rsidR="00644CD5">
        <w:t>.</w:t>
      </w:r>
      <w:r>
        <w:t>393(Dihydropteroate synthase inhibitor) -0</w:t>
      </w:r>
      <w:r w:rsidR="00644CD5">
        <w:t>.</w:t>
      </w:r>
      <w:r>
        <w:t>85(Alpha-L-rhamnosidase inhibitor) + 0</w:t>
      </w:r>
      <w:r w:rsidR="00644CD5">
        <w:t>.</w:t>
      </w:r>
      <w:r>
        <w:t>152(NCF2 expression enhancer) + 34</w:t>
      </w:r>
      <w:r w:rsidR="00644CD5">
        <w:t>.</w:t>
      </w:r>
      <w:r>
        <w:t>6(Volume) -0</w:t>
      </w:r>
      <w:r w:rsidR="00644CD5">
        <w:t>.</w:t>
      </w:r>
      <w:r>
        <w:t>262(Nephrotoxic) -0</w:t>
      </w:r>
      <w:r w:rsidR="00644CD5">
        <w:t>.</w:t>
      </w:r>
      <w:r>
        <w:t>517(Oxytocin agonist) + 0</w:t>
      </w:r>
      <w:r w:rsidR="00644CD5">
        <w:t>.</w:t>
      </w:r>
      <w:r>
        <w:t>234(Carcinogenic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444(Prostaglandin-I synthase inhibitor) + 0</w:t>
      </w:r>
      <w:r w:rsidR="00644CD5">
        <w:t>.</w:t>
      </w:r>
      <w:r>
        <w:t>489(Convulsant) + 12(Volume^3) -0</w:t>
      </w:r>
      <w:r w:rsidR="00644CD5">
        <w:t>.</w:t>
      </w:r>
      <w:r>
        <w:t>306(Tumour necrosis factor alpha antagonist) -0</w:t>
      </w:r>
      <w:r w:rsidR="00644CD5">
        <w:t>.</w:t>
      </w:r>
      <w:r>
        <w:t>673(Antiuremic) + 0</w:t>
      </w:r>
      <w:r w:rsidR="00644CD5">
        <w:t>.</w:t>
      </w:r>
      <w:r>
        <w:t>544(Estrogen alpha receptor agonist) -0</w:t>
      </w:r>
      <w:r w:rsidR="00644CD5">
        <w:t>.</w:t>
      </w:r>
      <w:r>
        <w:t>617(Glutathione S-transferase substrate) -37</w:t>
      </w:r>
      <w:r w:rsidR="00644CD5">
        <w:t>.</w:t>
      </w:r>
      <w:r>
        <w:t>6(Volume^2) + 0</w:t>
      </w:r>
      <w:r w:rsidR="00644CD5">
        <w:t>.</w:t>
      </w:r>
      <w:r>
        <w:t>0211(Equilibrative nucleoside transport protein inhibitor) -0</w:t>
      </w:r>
      <w:r w:rsidR="00644CD5">
        <w:t>.</w:t>
      </w:r>
      <w:r>
        <w:t>532(CYP2 substrate) + 0</w:t>
      </w:r>
      <w:r w:rsidR="00644CD5">
        <w:t>.</w:t>
      </w:r>
      <w:r>
        <w:t>367(Anticataract) -0</w:t>
      </w:r>
      <w:r w:rsidR="00644CD5">
        <w:t>.</w:t>
      </w:r>
      <w:r>
        <w:t>404(HSPA8 expression inhibitor) -0</w:t>
      </w:r>
      <w:r w:rsidR="00644CD5">
        <w:t>.</w:t>
      </w:r>
      <w:r>
        <w:t>907(Hyperthermic) -0</w:t>
      </w:r>
      <w:r w:rsidR="00644CD5">
        <w:t>.</w:t>
      </w:r>
      <w:r>
        <w:t>195(Protein-tyrosine phosphatase 1B inhibitor) + 0</w:t>
      </w:r>
      <w:r w:rsidR="00644CD5">
        <w:t>.</w:t>
      </w:r>
      <w:r>
        <w:t>21(Histone deacetylase stimulant) -0</w:t>
      </w:r>
      <w:r w:rsidR="00644CD5">
        <w:t>.</w:t>
      </w:r>
      <w:r>
        <w:t>263(Acute neurologic disorders treatment) + 0</w:t>
      </w:r>
      <w:r w:rsidR="00644CD5">
        <w:t>.</w:t>
      </w:r>
      <w:r>
        <w:t>572(Anemia) + 0</w:t>
      </w:r>
      <w:r w:rsidR="00644CD5">
        <w:t>.</w:t>
      </w:r>
      <w:r>
        <w:t>431(Cytosolic phospholipase A2 beta inhibitor) + 0</w:t>
      </w:r>
      <w:r w:rsidR="00644CD5">
        <w:t>.</w:t>
      </w:r>
      <w:r>
        <w:t>161(CYP2D substrate) -0</w:t>
      </w:r>
      <w:r w:rsidR="00644CD5">
        <w:t>.</w:t>
      </w:r>
      <w:r>
        <w:t>461(NGFR expression enhancer) -0</w:t>
      </w:r>
      <w:r w:rsidR="00644CD5">
        <w:t>.</w:t>
      </w:r>
      <w:r>
        <w:t>292(Metalloproteinase-9 inhibitor) + 0</w:t>
      </w:r>
      <w:r w:rsidR="00644CD5">
        <w:t>.</w:t>
      </w:r>
      <w:r>
        <w:t>0555(Sodium/calcium exchanger 1 inhibitor) + 0</w:t>
      </w:r>
      <w:r w:rsidR="00644CD5">
        <w:t>.</w:t>
      </w:r>
      <w:r>
        <w:t>836(Chorismate mutase inhibitor) -1</w:t>
      </w:r>
      <w:r w:rsidR="00644CD5">
        <w:t>.</w:t>
      </w:r>
      <w:r>
        <w:t>01(Cyclic AMP modulator) + 0</w:t>
      </w:r>
      <w:r w:rsidR="00644CD5">
        <w:t>.</w:t>
      </w:r>
      <w:r>
        <w:t>498(Carcinogenic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+ 1</w:t>
      </w:r>
      <w:r w:rsidR="00644CD5">
        <w:t>.</w:t>
      </w:r>
      <w:r>
        <w:t>04(Fatty acid binding protein inhibitor) -0</w:t>
      </w:r>
      <w:r w:rsidR="00644CD5">
        <w:t>.</w:t>
      </w:r>
      <w:r>
        <w:t>278(Alkylator) -1</w:t>
      </w:r>
      <w:r w:rsidR="00644CD5">
        <w:t>.</w:t>
      </w:r>
      <w:r>
        <w:t>56(Low molecular weight phosphotyrosine protein phosphatase inhibitor) -0</w:t>
      </w:r>
      <w:r w:rsidR="00644CD5">
        <w:t>.</w:t>
      </w:r>
      <w:r>
        <w:t>453(Dermatitis) + 0</w:t>
      </w:r>
      <w:r w:rsidR="00644CD5">
        <w:t>.</w:t>
      </w:r>
      <w:r>
        <w:t>313(CAT expre</w:t>
      </w:r>
      <w:r>
        <w:t>s</w:t>
      </w:r>
      <w:r>
        <w:t>sion inhibitor) + 0</w:t>
      </w:r>
      <w:r w:rsidR="00644CD5">
        <w:t>.</w:t>
      </w:r>
      <w:r>
        <w:t>658(Procollagen-lysine 5-dioxygenase inhibitor) + 0</w:t>
      </w:r>
      <w:r w:rsidR="00644CD5">
        <w:t>.</w:t>
      </w:r>
      <w:r>
        <w:t>426(Dyslipidemia) -0</w:t>
      </w:r>
      <w:r w:rsidR="00644CD5">
        <w:t>.</w:t>
      </w:r>
      <w:r>
        <w:t>525(Protein phosphatase 2A inhibitor) + 0</w:t>
      </w:r>
      <w:r w:rsidR="00644CD5">
        <w:t>.</w:t>
      </w:r>
      <w:r>
        <w:t>613(CYP2G1 substrate) + 0</w:t>
      </w:r>
      <w:r w:rsidR="00644CD5">
        <w:t>.</w:t>
      </w:r>
      <w:r>
        <w:t>0426(NACHT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243(FABP1 expression enhancer) + 0</w:t>
      </w:r>
      <w:r w:rsidR="00644CD5">
        <w:t>.</w:t>
      </w:r>
      <w:r>
        <w:t>466(Dyskinesia) + 0</w:t>
      </w:r>
      <w:r w:rsidR="00644CD5">
        <w:t>.</w:t>
      </w:r>
      <w:r>
        <w:t>562(Imidazoline I2 receptor antagonist) + 0</w:t>
      </w:r>
      <w:r w:rsidR="00644CD5">
        <w:t>.</w:t>
      </w:r>
      <w:r>
        <w:t>388(Antifungal) -1</w:t>
      </w:r>
      <w:r w:rsidR="00644CD5">
        <w:t>.</w:t>
      </w:r>
      <w:r>
        <w:t>21(Phosphoserine phosphatase inhibitor) + 0</w:t>
      </w:r>
      <w:r w:rsidR="00644CD5">
        <w:t>.</w:t>
      </w:r>
      <w:r>
        <w:t>239(Antineoplastic (colorectal cancer)) -0</w:t>
      </w:r>
      <w:r w:rsidR="00644CD5">
        <w:t>.</w:t>
      </w:r>
      <w:r>
        <w:t>247(Antimycobacterial) -0</w:t>
      </w:r>
      <w:r w:rsidR="00644CD5">
        <w:t>.</w:t>
      </w:r>
      <w:r>
        <w:t>432(MAO A inhibitor) + 0</w:t>
      </w:r>
      <w:r w:rsidR="00644CD5">
        <w:t>.</w:t>
      </w:r>
      <w:r>
        <w:t>2(Myocarditis) -1</w:t>
      </w:r>
      <w:r w:rsidR="00644CD5">
        <w:t>.</w:t>
      </w:r>
      <w:r>
        <w:t>11(5 Hydroxytryptamine 2A agonist) + 0</w:t>
      </w:r>
      <w:r w:rsidR="00644CD5">
        <w:t>.</w:t>
      </w:r>
      <w:r>
        <w:t>47(Trypsin II inhibitor) + 0</w:t>
      </w:r>
      <w:r w:rsidR="00644CD5">
        <w:t>.</w:t>
      </w:r>
      <w:r>
        <w:t>489(Glycogen synthase kinase-3 inhibitor) -0</w:t>
      </w:r>
      <w:r w:rsidR="00644CD5">
        <w:t>.</w:t>
      </w:r>
      <w:r>
        <w:t>206(Prostate disorders treatment) + 0</w:t>
      </w:r>
      <w:r w:rsidR="00644CD5">
        <w:t>.</w:t>
      </w:r>
      <w:r>
        <w:t>42(Psychoses) -0</w:t>
      </w:r>
      <w:r w:rsidR="00644CD5">
        <w:t>.</w:t>
      </w:r>
      <w:r>
        <w:t>622(Histone deacetylase 4 inhibitor) + 0</w:t>
      </w:r>
      <w:r w:rsidR="00644CD5">
        <w:t>.</w:t>
      </w:r>
      <w:r>
        <w:t>0115(Prostaglandin H2 antagonist) + 0</w:t>
      </w:r>
      <w:r w:rsidR="00644CD5">
        <w:t>.</w:t>
      </w:r>
      <w:r>
        <w:t>302(Dependence) -0</w:t>
      </w:r>
      <w:r w:rsidR="00644CD5">
        <w:t>.</w:t>
      </w:r>
      <w:r>
        <w:t>467(Ribosomal protein S6 kinase alpha 3 inhibitor) -0</w:t>
      </w:r>
      <w:r w:rsidR="00644CD5">
        <w:t>.</w:t>
      </w:r>
      <w:r>
        <w:t>494(Glutamate (mGluR5) agonist) -0</w:t>
      </w:r>
      <w:r w:rsidR="00644CD5">
        <w:t>.</w:t>
      </w:r>
      <w:r>
        <w:t>882(Phosphogluconate dehydrogenase (decarboxylating) inhibitor) -0</w:t>
      </w:r>
      <w:r w:rsidR="00644CD5">
        <w:t>.</w:t>
      </w:r>
      <w:r>
        <w:t>384(Steroid 17-alpha-hydroxylase/17</w:t>
      </w:r>
      <w:r w:rsidR="00644CD5">
        <w:t>.</w:t>
      </w:r>
      <w:r>
        <w:t>20 lyase inhibitor) + 0</w:t>
      </w:r>
      <w:r w:rsidR="00644CD5">
        <w:t>.</w:t>
      </w:r>
      <w:r>
        <w:t>912(Granulocyte macrophage colony stimulating factor agonist) + 0</w:t>
      </w:r>
      <w:r w:rsidR="00644CD5">
        <w:t>.</w:t>
      </w:r>
      <w:r>
        <w:t>488(Phosphate acetyltransferase inhibitor) -0</w:t>
      </w:r>
      <w:r w:rsidR="00644CD5">
        <w:t>.</w:t>
      </w:r>
      <w:r>
        <w:t>0151(Allergic dermatitis) + 0</w:t>
      </w:r>
      <w:r w:rsidR="00644CD5">
        <w:t>.</w:t>
      </w:r>
      <w:r>
        <w:t>552(Adenosylmethionine-8-amino-7-oxononanoate transaminase inhibitor) -1</w:t>
      </w:r>
      <w:r w:rsidR="00644CD5">
        <w:t>.</w:t>
      </w:r>
      <w:r>
        <w:t>13(Antineoplastic antimetabolite) + 0</w:t>
      </w:r>
      <w:r w:rsidR="00644CD5">
        <w:t>.</w:t>
      </w:r>
      <w:r>
        <w:t>257(Antiseborrheic) -0</w:t>
      </w:r>
      <w:r w:rsidR="00644CD5">
        <w:t>.</w:t>
      </w:r>
      <w:r>
        <w:t>315(Methemoglobinemia) + 0</w:t>
      </w:r>
      <w:r w:rsidR="00644CD5">
        <w:t>.</w:t>
      </w:r>
      <w:r>
        <w:t>128(Liver cirrhosis treatment) + 0</w:t>
      </w:r>
      <w:r w:rsidR="00644CD5">
        <w:t>.</w:t>
      </w:r>
      <w:r>
        <w:t>324(Ceramide glucosyltransferase inhibitor) + 0</w:t>
      </w:r>
      <w:r w:rsidR="00644CD5">
        <w:t>.</w:t>
      </w:r>
      <w:r>
        <w:t>282(Endometrios treatment) + 0</w:t>
      </w:r>
      <w:r w:rsidR="00644CD5">
        <w:t>.</w:t>
      </w:r>
      <w:r>
        <w:t>219(cAMP-dependent protein kinase beta catalytic subunit inhibitor) + 0</w:t>
      </w:r>
      <w:r w:rsidR="00644CD5">
        <w:t>.</w:t>
      </w:r>
      <w:r>
        <w:t>427(Carcinogenic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416(15-Lipoxygenase inhib</w:t>
      </w:r>
      <w:r>
        <w:t>i</w:t>
      </w:r>
      <w:r>
        <w:t>tor) + 0</w:t>
      </w:r>
      <w:r w:rsidR="00644CD5">
        <w:t>.</w:t>
      </w:r>
      <w:r>
        <w:t>298(CDKN1A expression enhancer) -0</w:t>
      </w:r>
      <w:r w:rsidR="00644CD5">
        <w:t>.</w:t>
      </w:r>
      <w:r>
        <w:t>57(Carcinogenic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15(Analgesic) -0</w:t>
      </w:r>
      <w:r w:rsidR="00644CD5">
        <w:t>.</w:t>
      </w:r>
      <w:r>
        <w:t>317(Antiacne) -0</w:t>
      </w:r>
      <w:r w:rsidR="00644CD5">
        <w:t>.</w:t>
      </w:r>
      <w:r>
        <w:t>302(Polyadenylate-binding protein 1 inhibitor) + 0</w:t>
      </w:r>
      <w:r w:rsidR="00644CD5">
        <w:t>.</w:t>
      </w:r>
      <w:r>
        <w:t>254(Rho-associated kinase inhibitor) -0</w:t>
      </w:r>
      <w:r w:rsidR="00644CD5">
        <w:t>.</w:t>
      </w:r>
      <w:r>
        <w:t>395(Matrix metallopr</w:t>
      </w:r>
      <w:r>
        <w:t>o</w:t>
      </w:r>
      <w:r>
        <w:t>teinase 1 (membrane-type) inhibitor) -0</w:t>
      </w:r>
      <w:r w:rsidR="00644CD5">
        <w:t>.</w:t>
      </w:r>
      <w:r>
        <w:t>168(Phosphodiesterase X inhibitor) -0</w:t>
      </w:r>
      <w:r w:rsidR="00644CD5">
        <w:t>.</w:t>
      </w:r>
      <w:r>
        <w:t>293(Tardive dyskinesia treatment) -0</w:t>
      </w:r>
      <w:r w:rsidR="00644CD5">
        <w:t>.</w:t>
      </w:r>
      <w:r>
        <w:t>399(Renin inhibitor) -0</w:t>
      </w:r>
      <w:r w:rsidR="00644CD5">
        <w:t>.</w:t>
      </w:r>
      <w:r>
        <w:t>524(Glycine C-acetyltransferase inhibitor) + 0</w:t>
      </w:r>
      <w:r w:rsidR="00644CD5">
        <w:t>.</w:t>
      </w:r>
      <w:r>
        <w:t>301(Interleukin 1 antagonist) + 1</w:t>
      </w:r>
      <w:r w:rsidR="00644CD5">
        <w:t>.</w:t>
      </w:r>
      <w:r>
        <w:t>13(Thymidine kinase (Herpes simplex virus 2) inhibitor) + 0</w:t>
      </w:r>
      <w:r w:rsidR="00644CD5">
        <w:t>.</w:t>
      </w:r>
      <w:r>
        <w:t>126(DNA helicase inhibitor) -0</w:t>
      </w:r>
      <w:r w:rsidR="00644CD5">
        <w:t>.</w:t>
      </w:r>
      <w:r>
        <w:t>792(Acid phosphatase inhibitor) -0</w:t>
      </w:r>
      <w:r w:rsidR="00644CD5">
        <w:t>.</w:t>
      </w:r>
      <w:r>
        <w:t>284(Kinase inhibitor) -0</w:t>
      </w:r>
      <w:r w:rsidR="00644CD5">
        <w:t>.</w:t>
      </w:r>
      <w:r>
        <w:t>256(Homoserine O-acetyltransferase inhibitor) -0</w:t>
      </w:r>
      <w:r w:rsidR="00644CD5">
        <w:t>.</w:t>
      </w:r>
      <w:r>
        <w:t>252(Prostate cancer treatment) -1</w:t>
      </w:r>
      <w:r w:rsidR="00644CD5">
        <w:t>.</w:t>
      </w:r>
      <w:r>
        <w:t>53(Polynucleotide 5'-hydroxy-kinase inhibitor) -1</w:t>
      </w:r>
      <w:r w:rsidR="00644CD5">
        <w:t>.</w:t>
      </w:r>
      <w:r>
        <w:t>1(Histidine decarboxylase inhibitor) + 0</w:t>
      </w:r>
      <w:r w:rsidR="00644CD5">
        <w:t>.</w:t>
      </w:r>
      <w:r>
        <w:t>595(Diuretic inhibitor) + 0</w:t>
      </w:r>
      <w:r w:rsidR="00644CD5">
        <w:t>.</w:t>
      </w:r>
      <w:r>
        <w:t>269(Cruzipain inhibitor) + 0</w:t>
      </w:r>
      <w:r w:rsidR="00644CD5">
        <w:t>.</w:t>
      </w:r>
      <w:r>
        <w:t>415(Peroxisome proliferator-activated receptor alpha antagonist) + 0</w:t>
      </w:r>
      <w:r w:rsidR="00644CD5">
        <w:t>.</w:t>
      </w:r>
      <w:r>
        <w:t>396(Spermicide) + 0</w:t>
      </w:r>
      <w:r w:rsidR="00644CD5">
        <w:t>.</w:t>
      </w:r>
      <w:r>
        <w:t>381(Sulfinoalanine decarboxylase inhibitor) + 0</w:t>
      </w:r>
      <w:r w:rsidR="00644CD5">
        <w:t>.</w:t>
      </w:r>
      <w:r>
        <w:t>335(Tyrosine-ester sulfotransferase inhibitor) + 0</w:t>
      </w:r>
      <w:r w:rsidR="00644CD5">
        <w:t>.</w:t>
      </w:r>
      <w:r>
        <w:t>455(Anesthetic local) -0</w:t>
      </w:r>
      <w:r w:rsidR="00644CD5">
        <w:t>.</w:t>
      </w:r>
      <w:r>
        <w:t>295(Amiloride-sensitive cation channel 1 blocker) + 0</w:t>
      </w:r>
      <w:r w:rsidR="00644CD5">
        <w:t>.</w:t>
      </w:r>
      <w:r>
        <w:t>346(Adrenergic) -1</w:t>
      </w:r>
      <w:r w:rsidR="00644CD5">
        <w:t>.</w:t>
      </w:r>
      <w:r>
        <w:t>35(Glycerate kinase inhibitor) -1</w:t>
      </w:r>
      <w:r w:rsidR="00644CD5">
        <w:t>.</w:t>
      </w:r>
      <w:r>
        <w:t>18(Peptidyl-prolyl cis-trans isomerase inhibitor) -0</w:t>
      </w:r>
      <w:r w:rsidR="00644CD5">
        <w:t>.</w:t>
      </w:r>
      <w:r>
        <w:t>212(KPNB1 expression inhibitor) + 0</w:t>
      </w:r>
      <w:r w:rsidR="00644CD5">
        <w:t>.</w:t>
      </w:r>
      <w:r>
        <w:t>281(Uterine relaxant) + 0</w:t>
      </w:r>
      <w:r w:rsidR="00644CD5">
        <w:t>.</w:t>
      </w:r>
      <w:r>
        <w:t>406(3-Deoxy-7-phosphoheptulonate synthase inhibitor) + 0</w:t>
      </w:r>
      <w:r w:rsidR="00644CD5">
        <w:t>.</w:t>
      </w:r>
      <w:r>
        <w:t>295(Allergic reaction) + 0</w:t>
      </w:r>
      <w:r w:rsidR="00644CD5">
        <w:t>.</w:t>
      </w:r>
      <w:r>
        <w:t>236(Purinergic P2X4 antag</w:t>
      </w:r>
      <w:r>
        <w:t>o</w:t>
      </w:r>
      <w:r>
        <w:t>nist) -0</w:t>
      </w:r>
      <w:r w:rsidR="00644CD5">
        <w:t>.</w:t>
      </w:r>
      <w:r>
        <w:t>291(HCV NS5B polymerase inhibitor) -0</w:t>
      </w:r>
      <w:r w:rsidR="00644CD5">
        <w:t>.</w:t>
      </w:r>
      <w:r>
        <w:t>737(NOS2 expression inhibitor) -0</w:t>
      </w:r>
      <w:r w:rsidR="00644CD5">
        <w:t>.</w:t>
      </w:r>
      <w:r>
        <w:t>321(Cyclin D3 inhibitor) + 0</w:t>
      </w:r>
      <w:r w:rsidR="00644CD5">
        <w:t>.</w:t>
      </w:r>
      <w:r>
        <w:t>229(Death-associated protein kinase inhibitor) + 0</w:t>
      </w:r>
      <w:r w:rsidR="00644CD5">
        <w:t>.</w:t>
      </w:r>
      <w:r>
        <w:t>162(Angiogenesis stimulant) -0</w:t>
      </w:r>
      <w:r w:rsidR="00644CD5">
        <w:t>.</w:t>
      </w:r>
      <w:r>
        <w:t>72(Oxytocin antagonist) -0</w:t>
      </w:r>
      <w:r w:rsidR="00644CD5">
        <w:t>.</w:t>
      </w:r>
      <w:r>
        <w:t>474(Cholesterol antagonist) + 0</w:t>
      </w:r>
      <w:r w:rsidR="00644CD5">
        <w:t>.</w:t>
      </w:r>
      <w:r>
        <w:t>287(Proto-oncogene protein c-fos inhibitor) + 0</w:t>
      </w:r>
      <w:r w:rsidR="00644CD5">
        <w:t>.</w:t>
      </w:r>
      <w:r>
        <w:t>256(Pyrimidine antagonist) -0</w:t>
      </w:r>
      <w:r w:rsidR="00644CD5">
        <w:t>.</w:t>
      </w:r>
      <w:r>
        <w:t>789(IFITM1 expression enhancer) + 0</w:t>
      </w:r>
      <w:r w:rsidR="00644CD5">
        <w:t>.</w:t>
      </w:r>
      <w:r>
        <w:t>339(Oxaloacetate decarboxylase inhibitor) -0</w:t>
      </w:r>
      <w:r w:rsidR="00644CD5">
        <w:t>.</w:t>
      </w:r>
      <w:r>
        <w:t>888(Photinus-luciferin 4-monooxygenase (ATP-hydrolysing) inhibitor) + 0</w:t>
      </w:r>
      <w:r w:rsidR="00644CD5">
        <w:t>.</w:t>
      </w:r>
      <w:r>
        <w:t>538(GSTP1 expression enhancer) + 0</w:t>
      </w:r>
      <w:r w:rsidR="00644CD5">
        <w:t>.</w:t>
      </w:r>
      <w:r>
        <w:t>323(Antineurogenic pain) + 0</w:t>
      </w:r>
      <w:r w:rsidR="00644CD5">
        <w:t>.</w:t>
      </w:r>
      <w:r>
        <w:t>755(CYP24A1 expression enhancer) -0</w:t>
      </w:r>
      <w:r w:rsidR="00644CD5">
        <w:t>.</w:t>
      </w:r>
      <w:r>
        <w:t>184(Teratogen) + 1</w:t>
      </w:r>
      <w:r w:rsidR="00644CD5">
        <w:t>.</w:t>
      </w:r>
      <w:r>
        <w:t>09(Cathepsin D inhibitor) -0</w:t>
      </w:r>
      <w:r w:rsidR="00644CD5">
        <w:t>.</w:t>
      </w:r>
      <w:r>
        <w:t>428(Glycogen synthase kinase-3 alpha inhibitor) + 0</w:t>
      </w:r>
      <w:r w:rsidR="00644CD5">
        <w:t>.</w:t>
      </w:r>
      <w:r>
        <w:t>492(Cardiodepressant) -0</w:t>
      </w:r>
      <w:r w:rsidR="00644CD5">
        <w:t>.</w:t>
      </w:r>
      <w:r>
        <w:t>808(Estrogen-related receptor alpha antagonist) + 0</w:t>
      </w:r>
      <w:r w:rsidR="00644CD5">
        <w:t>.</w:t>
      </w:r>
      <w:r>
        <w:t>69(Phosphofructokinase-1 inhibitor) + 0</w:t>
      </w:r>
      <w:r w:rsidR="00644CD5">
        <w:t>.</w:t>
      </w:r>
      <w:r>
        <w:t>347(Phosphodiesterase VII inhibitor) + 0</w:t>
      </w:r>
      <w:r w:rsidR="00644CD5">
        <w:t>.</w:t>
      </w:r>
      <w:r>
        <w:t xml:space="preserve">796(Arachidonic acid antagonist) </w:t>
      </w:r>
      <w:r>
        <w:lastRenderedPageBreak/>
        <w:t>+ 0</w:t>
      </w:r>
      <w:r w:rsidR="00644CD5">
        <w:t>.</w:t>
      </w:r>
      <w:r>
        <w:t>467(Calcium channel activator) + 0</w:t>
      </w:r>
      <w:r w:rsidR="00644CD5">
        <w:t>.</w:t>
      </w:r>
      <w:r>
        <w:t>377(Bulimia treatment) + 0</w:t>
      </w:r>
      <w:r w:rsidR="00644CD5">
        <w:t>.</w:t>
      </w:r>
      <w:r>
        <w:t>612(CYP11B1 inhibitor) + 0</w:t>
      </w:r>
      <w:r w:rsidR="00644CD5">
        <w:t>.</w:t>
      </w:r>
      <w:r>
        <w:t>247(CYP26A1 i</w:t>
      </w:r>
      <w:r>
        <w:t>n</w:t>
      </w:r>
      <w:r>
        <w:t>hibitor) -0</w:t>
      </w:r>
      <w:r w:rsidR="00644CD5">
        <w:t>.</w:t>
      </w:r>
      <w:r>
        <w:t>274(Potassium channel intermediate-conductance Ca-activated 4 blocker) -0</w:t>
      </w:r>
      <w:r w:rsidR="00644CD5">
        <w:t>.</w:t>
      </w:r>
      <w:r>
        <w:t>0317(SERPINA3 expression enhancer) -0</w:t>
      </w:r>
      <w:r w:rsidR="00644CD5">
        <w:t>.</w:t>
      </w:r>
      <w:r>
        <w:t>688(Aspartate carbamoyltransferase inhibitor) -0</w:t>
      </w:r>
      <w:r w:rsidR="00644CD5">
        <w:t>.</w:t>
      </w:r>
      <w:r>
        <w:t>144(Thymidine kinase 2 inhibitor) + 0</w:t>
      </w:r>
      <w:r w:rsidR="00644CD5">
        <w:t>.</w:t>
      </w:r>
      <w:r>
        <w:t>828(Ribose-5-phosphate isomerase inhibitor) + 0</w:t>
      </w:r>
      <w:r w:rsidR="00644CD5">
        <w:t>.</w:t>
      </w:r>
      <w:r>
        <w:t>452(Glutathione-disulfide reductase inhibitor) + 0</w:t>
      </w:r>
      <w:r w:rsidR="00644CD5">
        <w:t>.</w:t>
      </w:r>
      <w:r>
        <w:t>164(Alpha galactosidase inhib</w:t>
      </w:r>
      <w:r>
        <w:t>i</w:t>
      </w:r>
      <w:r>
        <w:t>tor) -0</w:t>
      </w:r>
      <w:r w:rsidR="00644CD5">
        <w:t>.</w:t>
      </w:r>
      <w:r>
        <w:t>532(Purine nucleoside phosphorylase inhibitor) + 0</w:t>
      </w:r>
      <w:r w:rsidR="00644CD5">
        <w:t>.</w:t>
      </w:r>
      <w:r>
        <w:t>248(Opioid kappa receptor agonist) -0</w:t>
      </w:r>
      <w:r w:rsidR="00644CD5">
        <w:t>.</w:t>
      </w:r>
      <w:r>
        <w:t>752(Peptidylglycine monooxygenase inhibitor) -0</w:t>
      </w:r>
      <w:r w:rsidR="00644CD5">
        <w:t>.</w:t>
      </w:r>
      <w:r>
        <w:t>502(Cystic fibrosis treatment) -0</w:t>
      </w:r>
      <w:r w:rsidR="00644CD5">
        <w:t>.</w:t>
      </w:r>
      <w:r>
        <w:t>641(5 Hydroxytryptamine 2 agonist) -0</w:t>
      </w:r>
      <w:r w:rsidR="00644CD5">
        <w:t>.</w:t>
      </w:r>
      <w:r>
        <w:t>254(Lysophosphatidic acid 2 receptor antagonist) + 0</w:t>
      </w:r>
      <w:r w:rsidR="00644CD5">
        <w:t>.</w:t>
      </w:r>
      <w:r>
        <w:t>241(Ribosomal protein S6 kinase 2 inhibitor) + 1</w:t>
      </w:r>
      <w:r w:rsidR="00644CD5">
        <w:t>.</w:t>
      </w:r>
      <w:r>
        <w:t>22(CMP-N-acylneuraminate phosphodiesterase inhibitor) + 0</w:t>
      </w:r>
      <w:r w:rsidR="00644CD5">
        <w:t>.</w:t>
      </w:r>
      <w:r>
        <w:t>221(Phosphodiesterase 6H inhibitor) + 0</w:t>
      </w:r>
      <w:r w:rsidR="00644CD5">
        <w:t>.</w:t>
      </w:r>
      <w:r>
        <w:t>536(Sickle-cell anemia treatment) -0</w:t>
      </w:r>
      <w:r w:rsidR="00644CD5">
        <w:t>.</w:t>
      </w:r>
      <w:r>
        <w:t>12(Topoisomerase II inhibitor) + 0</w:t>
      </w:r>
      <w:r w:rsidR="00644CD5">
        <w:t>.</w:t>
      </w:r>
      <w:r>
        <w:t>193(Bone formation stimulant) + 1</w:t>
      </w:r>
      <w:r w:rsidR="00644CD5">
        <w:t>.</w:t>
      </w:r>
      <w:r>
        <w:t>04(Somatostatin 2 antagonist) -0</w:t>
      </w:r>
      <w:r w:rsidR="00644CD5">
        <w:t>.</w:t>
      </w:r>
      <w:r>
        <w:t>847(Calpain 1 inhibitor) + 0</w:t>
      </w:r>
      <w:r w:rsidR="00644CD5">
        <w:t>.</w:t>
      </w:r>
      <w:r>
        <w:t>467(DNA ligase (ATP) inhibitor) + 1</w:t>
      </w:r>
      <w:r w:rsidR="00644CD5">
        <w:t>.</w:t>
      </w:r>
      <w:r>
        <w:t>02(Peptide deformylase inhibitor) + 0</w:t>
      </w:r>
      <w:r w:rsidR="00644CD5">
        <w:t>.</w:t>
      </w:r>
      <w:r>
        <w:t>276(Diaminopropionate ammonia-lyase inhibitor) -0</w:t>
      </w:r>
      <w:r w:rsidR="00644CD5">
        <w:t>.</w:t>
      </w:r>
      <w:r>
        <w:t>218(24-sterol C-methyltransferase inhibitor) + 0</w:t>
      </w:r>
      <w:r w:rsidR="00644CD5">
        <w:t>.</w:t>
      </w:r>
      <w:r>
        <w:t>262(UDP-N-acetylmuramate-L-alanine ligase inhibitor) -0</w:t>
      </w:r>
      <w:r w:rsidR="00644CD5">
        <w:t>.</w:t>
      </w:r>
      <w:r>
        <w:t>251(Alpha</w:t>
      </w:r>
      <w:r w:rsidR="00644CD5">
        <w:t>.</w:t>
      </w:r>
      <w:r>
        <w:t>alpha-trehalose phosphorylase (configuration-retaining) inhibitor) -0</w:t>
      </w:r>
      <w:r w:rsidR="00644CD5">
        <w:t>.</w:t>
      </w:r>
      <w:r>
        <w:t>239(Transcription factor E2F1 inhibitor) -0</w:t>
      </w:r>
      <w:r w:rsidR="00644CD5">
        <w:t>.</w:t>
      </w:r>
      <w:r>
        <w:t>251(Rhinitis) + 0</w:t>
      </w:r>
      <w:r w:rsidR="00644CD5">
        <w:t>.</w:t>
      </w:r>
      <w:r>
        <w:t>791(NMDA receptor subunit 3A antagonist) -0</w:t>
      </w:r>
      <w:r w:rsidR="00644CD5">
        <w:t>.</w:t>
      </w:r>
      <w:r>
        <w:t>419(Arylamine N-Acetyltransferase substrate) + 0</w:t>
      </w:r>
      <w:r w:rsidR="00644CD5">
        <w:t>.</w:t>
      </w:r>
      <w:r>
        <w:t>737(Amylin agonist) -0</w:t>
      </w:r>
      <w:r w:rsidR="00644CD5">
        <w:t>.</w:t>
      </w:r>
      <w:r>
        <w:t>211(Homoserine kinase inhibitor) -0</w:t>
      </w:r>
      <w:r w:rsidR="00644CD5">
        <w:t>.</w:t>
      </w:r>
      <w:r>
        <w:t>228(Prostacyclin antagonist) -0</w:t>
      </w:r>
      <w:r w:rsidR="00644CD5">
        <w:t>.</w:t>
      </w:r>
      <w:r>
        <w:t>642(UGT1A1 substrate) -0</w:t>
      </w:r>
      <w:r w:rsidR="00644CD5">
        <w:t>.</w:t>
      </w:r>
      <w:r>
        <w:t>281(CD86 expression enhancer) -0</w:t>
      </w:r>
      <w:r w:rsidR="00644CD5">
        <w:t>.</w:t>
      </w:r>
      <w:r>
        <w:t>207(MAP kinase 7 inhibitor) -0</w:t>
      </w:r>
      <w:r w:rsidR="00644CD5">
        <w:t>.</w:t>
      </w:r>
      <w:r>
        <w:t>22(Cyclin B1 inhibitor) -0</w:t>
      </w:r>
      <w:r w:rsidR="00644CD5">
        <w:t>.</w:t>
      </w:r>
      <w:r>
        <w:t>889(3(or 17)beta-hydroxysteroid dehydrogenase inhibitor) -0</w:t>
      </w:r>
      <w:r w:rsidR="00644CD5">
        <w:t>.</w:t>
      </w:r>
      <w:r>
        <w:t>546(Dihydroorotate oxidase inhibitor) + 0</w:t>
      </w:r>
      <w:r w:rsidR="00644CD5">
        <w:t>.</w:t>
      </w:r>
      <w:r>
        <w:t>22(Pantetheine-phosphate adenylyltransferase inhibitor) -0</w:t>
      </w:r>
      <w:r w:rsidR="00644CD5">
        <w:t>.</w:t>
      </w:r>
      <w:r>
        <w:t>411(Contraceptive) + 8</w:t>
      </w:r>
      <w:r w:rsidR="00644CD5">
        <w:t>.</w:t>
      </w:r>
      <w:r>
        <w:t>45(Length^3) -0</w:t>
      </w:r>
      <w:r w:rsidR="00644CD5">
        <w:t>.</w:t>
      </w:r>
      <w:r>
        <w:t>177(Galactorrhea) -0</w:t>
      </w:r>
      <w:r w:rsidR="00644CD5">
        <w:t>.</w:t>
      </w:r>
      <w:r>
        <w:t>679(Arginase inhibitor) + 0</w:t>
      </w:r>
      <w:r w:rsidR="00644CD5">
        <w:t>.</w:t>
      </w:r>
      <w:r>
        <w:t>387(CYP1A1 expression inhibitor) + 0</w:t>
      </w:r>
      <w:r w:rsidR="00644CD5">
        <w:t>.</w:t>
      </w:r>
      <w:r>
        <w:t>249(Protocollagen prolyl hydroxylase inhibitor) -0</w:t>
      </w:r>
      <w:r w:rsidR="00644CD5">
        <w:t>.</w:t>
      </w:r>
      <w:r>
        <w:t>207(Sigma 1 receptor agonist) -0</w:t>
      </w:r>
      <w:r w:rsidR="00644CD5">
        <w:t>.</w:t>
      </w:r>
      <w:r>
        <w:t>544(Thrombin inhibitor) + 0</w:t>
      </w:r>
      <w:r w:rsidR="00644CD5">
        <w:t>.</w:t>
      </w:r>
      <w:r>
        <w:t>888(MAP3K11 inhibitor) + 0</w:t>
      </w:r>
      <w:r w:rsidR="00644CD5">
        <w:t>.</w:t>
      </w:r>
      <w:r>
        <w:t>531(GABA A receptor agonist) + 0</w:t>
      </w:r>
      <w:r w:rsidR="00644CD5">
        <w:t>.</w:t>
      </w:r>
      <w:r>
        <w:t>433(MAP kinase kinase inhibitor) -0</w:t>
      </w:r>
      <w:r w:rsidR="00644CD5">
        <w:t>.</w:t>
      </w:r>
      <w:r>
        <w:t>41(Dopamine D1 antagonist) + 0</w:t>
      </w:r>
      <w:r w:rsidR="00644CD5">
        <w:t>.</w:t>
      </w:r>
      <w:r>
        <w:t>25(Ulcer</w:t>
      </w:r>
      <w:r w:rsidR="00644CD5">
        <w:t>.</w:t>
      </w:r>
      <w:r>
        <w:t xml:space="preserve"> gastric) + 0</w:t>
      </w:r>
      <w:r w:rsidR="00644CD5">
        <w:t>.</w:t>
      </w:r>
      <w:r>
        <w:t>192(Dopamine D3 antagonist) -0</w:t>
      </w:r>
      <w:r w:rsidR="00644CD5">
        <w:t>.</w:t>
      </w:r>
      <w:r>
        <w:t>583(AMPA 1 receptor antagonist) -0</w:t>
      </w:r>
      <w:r w:rsidR="00644CD5">
        <w:t>.</w:t>
      </w:r>
      <w:r>
        <w:t>163(GHS receptor antagonist) + 0</w:t>
      </w:r>
      <w:r w:rsidR="00644CD5">
        <w:t>.</w:t>
      </w:r>
      <w:r>
        <w:t>666(3</w:t>
      </w:r>
      <w:r w:rsidR="00644CD5">
        <w:t>.</w:t>
      </w:r>
      <w:r>
        <w:t>4-Dihydroxyphenylacetate 2</w:t>
      </w:r>
      <w:r w:rsidR="00644CD5">
        <w:t>.</w:t>
      </w:r>
      <w:r>
        <w:t>3-dioxygenase inhibitor) + 0</w:t>
      </w:r>
      <w:r w:rsidR="00644CD5">
        <w:t>.</w:t>
      </w:r>
      <w:r>
        <w:t>372(Phosphomannomutase inhibitor) + 0</w:t>
      </w:r>
      <w:r w:rsidR="00644CD5">
        <w:t>.</w:t>
      </w:r>
      <w:r>
        <w:t>449(Kinesin-like protein 1 inhibitor) + 0</w:t>
      </w:r>
      <w:r w:rsidR="00644CD5">
        <w:t>.</w:t>
      </w:r>
      <w:r>
        <w:t>468(Leukotriene C4 antagonist) + 0</w:t>
      </w:r>
      <w:r w:rsidR="00644CD5">
        <w:t>.</w:t>
      </w:r>
      <w:r>
        <w:t>287(Pectin lyase inhibitor) + 0</w:t>
      </w:r>
      <w:r w:rsidR="00644CD5">
        <w:t>.</w:t>
      </w:r>
      <w:r>
        <w:t>283(Galanin receptor antagonist) + 0</w:t>
      </w:r>
      <w:r w:rsidR="00644CD5">
        <w:t>.</w:t>
      </w:r>
      <w:r>
        <w:t>167(SOX4 expression inhibitor) -0</w:t>
      </w:r>
      <w:r w:rsidR="00644CD5">
        <w:t>.</w:t>
      </w:r>
      <w:r>
        <w:t>218(PPARG expression enhancer) + 0</w:t>
      </w:r>
      <w:r w:rsidR="00644CD5">
        <w:t>.</w:t>
      </w:r>
      <w:r>
        <w:t>143(Protein kinase B gamma inhibitor) + 0</w:t>
      </w:r>
      <w:r w:rsidR="00644CD5">
        <w:t>.</w:t>
      </w:r>
      <w:r>
        <w:t>145(Enoyl-[acyl-carrier-protein] reductase inhib</w:t>
      </w:r>
      <w:r>
        <w:t>i</w:t>
      </w:r>
      <w:r>
        <w:t>tor) -0</w:t>
      </w:r>
      <w:r w:rsidR="00644CD5">
        <w:t>.</w:t>
      </w:r>
      <w:r>
        <w:t>626(CYP1B1 inhibitor) -0</w:t>
      </w:r>
      <w:r w:rsidR="00644CD5">
        <w:t>.</w:t>
      </w:r>
      <w:r>
        <w:t>322(Linoleate diol synthase inhibitor) + 0</w:t>
      </w:r>
      <w:r w:rsidR="00644CD5">
        <w:t>.</w:t>
      </w:r>
      <w:r>
        <w:t>178(TNF expression enhancer) + 0</w:t>
      </w:r>
      <w:r w:rsidR="00644CD5">
        <w:t>.</w:t>
      </w:r>
      <w:r>
        <w:t>512(Phosphatidate cytidylyltransferase inhibitor) + 0</w:t>
      </w:r>
      <w:r w:rsidR="00644CD5">
        <w:t>.</w:t>
      </w:r>
      <w:r>
        <w:t>406(Prephenate dehydrogenase inhibitor) -0</w:t>
      </w:r>
      <w:r w:rsidR="00644CD5">
        <w:t>.</w:t>
      </w:r>
      <w:r>
        <w:t>421(Thioredoxin reductase inhibitor) + 0</w:t>
      </w:r>
      <w:r w:rsidR="00644CD5">
        <w:t>.</w:t>
      </w:r>
      <w:r>
        <w:t>4(IL1A expression enhancer) -0</w:t>
      </w:r>
      <w:r w:rsidR="00644CD5">
        <w:t>.</w:t>
      </w:r>
      <w:r>
        <w:t>18(Fibrillation</w:t>
      </w:r>
      <w:r w:rsidR="00644CD5">
        <w:t>.</w:t>
      </w:r>
      <w:r>
        <w:t xml:space="preserve"> atrial) -0</w:t>
      </w:r>
      <w:r w:rsidR="00644CD5">
        <w:t>.</w:t>
      </w:r>
      <w:r>
        <w:t>365(Sn1-specific diacylglycerol lipase alpha inhibitor) -0</w:t>
      </w:r>
      <w:r w:rsidR="00644CD5">
        <w:t>.</w:t>
      </w:r>
      <w:r>
        <w:t>503(5-Formyltetrahydrofolate cyclo-ligase inhibitor) -0</w:t>
      </w:r>
      <w:r w:rsidR="00644CD5">
        <w:t>.</w:t>
      </w:r>
      <w:r>
        <w:t>122(Angiotensin II receptor antag</w:t>
      </w:r>
      <w:r>
        <w:t>o</w:t>
      </w:r>
      <w:r>
        <w:t>nist) -0</w:t>
      </w:r>
      <w:r w:rsidR="00644CD5">
        <w:t>.</w:t>
      </w:r>
      <w:r>
        <w:t>161(Ribosomal protein S6 kinase alpha 4 inhibitor) -0</w:t>
      </w:r>
      <w:r w:rsidR="00644CD5">
        <w:t>.</w:t>
      </w:r>
      <w:r>
        <w:t>764(Thyroid hormone beta antagonist) + 0</w:t>
      </w:r>
      <w:r w:rsidR="00644CD5">
        <w:t>.</w:t>
      </w:r>
      <w:r>
        <w:t>467(Adenosine A2b receptor antagonist) + 0</w:t>
      </w:r>
      <w:r w:rsidR="00644CD5">
        <w:t>.</w:t>
      </w:r>
      <w:r>
        <w:t>22(Female germline-specific tumor suppressor gld-1 inhibitor) -0</w:t>
      </w:r>
      <w:r w:rsidR="00644CD5">
        <w:t>.</w:t>
      </w:r>
      <w:r>
        <w:t>167(Nonstructural protein 1 (Influenza A) inhibitor) -0</w:t>
      </w:r>
      <w:r w:rsidR="00644CD5">
        <w:t>.</w:t>
      </w:r>
      <w:r>
        <w:t>147(Glycine receptor agonist) + 0</w:t>
      </w:r>
      <w:r w:rsidR="00644CD5">
        <w:t>.</w:t>
      </w:r>
      <w:r>
        <w:t>223(Antiprotozoal (Co</w:t>
      </w:r>
      <w:r>
        <w:t>c</w:t>
      </w:r>
      <w:r>
        <w:t>cidial)) + 0</w:t>
      </w:r>
      <w:r w:rsidR="00644CD5">
        <w:t>.</w:t>
      </w:r>
      <w:r>
        <w:t>457(Collagenase inhibitor) -0</w:t>
      </w:r>
      <w:r w:rsidR="00644CD5">
        <w:t>.</w:t>
      </w:r>
      <w:r>
        <w:t>442(5 Hydroxytryptamine 4 antagonist) + 0</w:t>
      </w:r>
      <w:r w:rsidR="00644CD5">
        <w:t>.</w:t>
      </w:r>
      <w:r>
        <w:t>0783(DNA topoisomerase IV inhibitor) -0</w:t>
      </w:r>
      <w:r w:rsidR="00644CD5">
        <w:t>.</w:t>
      </w:r>
      <w:r>
        <w:t>203(Obsessive-compulsive disorder treatment) -0</w:t>
      </w:r>
      <w:r w:rsidR="00644CD5">
        <w:t>.</w:t>
      </w:r>
      <w:r>
        <w:t>112(RNA directed DNA polymerase inhibitor) -0</w:t>
      </w:r>
      <w:r w:rsidR="00644CD5">
        <w:t>.</w:t>
      </w:r>
      <w:r>
        <w:t>199(Gastrin inhibitor) + 0</w:t>
      </w:r>
      <w:r w:rsidR="00644CD5">
        <w:t>.</w:t>
      </w:r>
      <w:r>
        <w:t>449(CMP-N-acetylneuraminate monooxygenase inhibitor) -0</w:t>
      </w:r>
      <w:r w:rsidR="00644CD5">
        <w:t>.</w:t>
      </w:r>
      <w:r>
        <w:t>121(Tubulin agonist) + 0</w:t>
      </w:r>
      <w:r w:rsidR="00644CD5">
        <w:t>.</w:t>
      </w:r>
      <w:r>
        <w:t>0798(Antiviral (HIV)) + 0</w:t>
      </w:r>
      <w:r w:rsidR="00644CD5">
        <w:t>.</w:t>
      </w:r>
      <w:r>
        <w:t>354(Antipruritic</w:t>
      </w:r>
      <w:r w:rsidR="00644CD5">
        <w:t>.</w:t>
      </w:r>
      <w:r>
        <w:t xml:space="preserve"> non-allergic) + 0</w:t>
      </w:r>
      <w:r w:rsidR="00644CD5">
        <w:t>.</w:t>
      </w:r>
      <w:r>
        <w:t>108(Interleukin 5 antagonist) + 0</w:t>
      </w:r>
      <w:r w:rsidR="00644CD5">
        <w:t>.</w:t>
      </w:r>
      <w:r>
        <w:t>436(Aryl hydroca</w:t>
      </w:r>
      <w:r>
        <w:t>r</w:t>
      </w:r>
      <w:r>
        <w:t>bon receptor antagonist) + 0</w:t>
      </w:r>
      <w:r w:rsidR="00644CD5">
        <w:t>.</w:t>
      </w:r>
      <w:r>
        <w:t>0965(AMP deaminase 3 inhibitor) + 0</w:t>
      </w:r>
      <w:r w:rsidR="00644CD5">
        <w:t>.</w:t>
      </w:r>
      <w:r>
        <w:t>14(Prostaglandin E2 agonist) + 0</w:t>
      </w:r>
      <w:r w:rsidR="00644CD5">
        <w:t>.</w:t>
      </w:r>
      <w:r>
        <w:t>239(Alkaline phosphatase inhibitor) + 0</w:t>
      </w:r>
      <w:r w:rsidR="00644CD5">
        <w:t>.</w:t>
      </w:r>
      <w:r>
        <w:t>259(Anticarcinogenic) + 0</w:t>
      </w:r>
      <w:r w:rsidR="00644CD5">
        <w:t>.</w:t>
      </w:r>
      <w:r>
        <w:t>113(Estrone sulfotransferase stimulant) + 0</w:t>
      </w:r>
      <w:r w:rsidR="00644CD5">
        <w:t>.</w:t>
      </w:r>
      <w:r>
        <w:t>2(Dependence treatment) + 0</w:t>
      </w:r>
      <w:r w:rsidR="00644CD5">
        <w:t>.</w:t>
      </w:r>
      <w:r>
        <w:t>321(Acetyl-CoA carboxylase inhibitor) -0</w:t>
      </w:r>
      <w:r w:rsidR="00644CD5">
        <w:t>.</w:t>
      </w:r>
      <w:r>
        <w:t>315(NF-kappa-B essential modulator inhibitor) + 0</w:t>
      </w:r>
      <w:r w:rsidR="00644CD5">
        <w:t>.</w:t>
      </w:r>
      <w:r>
        <w:t>145(ABCC2 expression enhancer) -0</w:t>
      </w:r>
      <w:r w:rsidR="00644CD5">
        <w:t>.</w:t>
      </w:r>
      <w:r>
        <w:t>088(Nicotinic acid receptor 1 agonist) -0</w:t>
      </w:r>
      <w:r w:rsidR="00644CD5">
        <w:t>.</w:t>
      </w:r>
      <w:r>
        <w:t>43(Glycerol-3-phosphate O-acyltransferase inhibitor) + 0</w:t>
      </w:r>
      <w:r w:rsidR="00644CD5">
        <w:t>.</w:t>
      </w:r>
      <w:r>
        <w:t>143(Carcinogenic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338(Chelator</w:t>
      </w:r>
      <w:r w:rsidR="00644CD5">
        <w:t>.</w:t>
      </w:r>
      <w:r>
        <w:t xml:space="preserve"> Iron) -0</w:t>
      </w:r>
      <w:r w:rsidR="00644CD5">
        <w:t>.</w:t>
      </w:r>
      <w:r>
        <w:t>1(Prostaglandin F2 alpha antagonist) -0</w:t>
      </w:r>
      <w:r w:rsidR="00644CD5">
        <w:t>.</w:t>
      </w:r>
      <w:r>
        <w:t>0927(CDC25 phosphatase inhibitor) + 0</w:t>
      </w:r>
      <w:r w:rsidR="00644CD5">
        <w:t>.</w:t>
      </w:r>
      <w:r>
        <w:t>0878(Cholestenone 5alpha-reductase inhibitor) -0</w:t>
      </w:r>
      <w:r w:rsidR="00644CD5">
        <w:t>.</w:t>
      </w:r>
      <w:r>
        <w:t>115(MAP kinase 13 inhibitor) + 0</w:t>
      </w:r>
      <w:r w:rsidR="00644CD5">
        <w:t>.</w:t>
      </w:r>
      <w:r>
        <w:t>0882(Alpha-L-fucosidase 1 inhibitor) + 0</w:t>
      </w:r>
      <w:r w:rsidR="00644CD5">
        <w:t>.</w:t>
      </w:r>
      <w:r>
        <w:t>0897(Pim-2 kinase inhibitor) + 0</w:t>
      </w:r>
      <w:r w:rsidR="00644CD5">
        <w:t>.</w:t>
      </w:r>
      <w:r>
        <w:t>0592(Antifungal enhancer) + 0</w:t>
      </w:r>
      <w:r w:rsidR="00644CD5">
        <w:t>.</w:t>
      </w:r>
      <w:r>
        <w:t>195(CYP2D6 substrate) + 0</w:t>
      </w:r>
      <w:r w:rsidR="00644CD5">
        <w:t>.</w:t>
      </w:r>
      <w:r>
        <w:t>0887(Protein 50S ribosomal subunit inhibitor) + 0</w:t>
      </w:r>
      <w:r w:rsidR="00644CD5">
        <w:t>.</w:t>
      </w:r>
      <w:r>
        <w:t>206(Antiviral (CMV)) -0</w:t>
      </w:r>
      <w:r w:rsidR="00644CD5">
        <w:t>.</w:t>
      </w:r>
      <w:r>
        <w:t>154(Aldehyde oxidase substrate) -0</w:t>
      </w:r>
      <w:r w:rsidR="00644CD5">
        <w:t>.</w:t>
      </w:r>
      <w:r>
        <w:t>0555(Purinergic P2 antagonist) -0</w:t>
      </w:r>
      <w:r w:rsidR="00644CD5">
        <w:t>.</w:t>
      </w:r>
      <w:r>
        <w:t>111(CYP2C9 i</w:t>
      </w:r>
      <w:r>
        <w:t>n</w:t>
      </w:r>
      <w:r>
        <w:t>ducer) + 0</w:t>
      </w:r>
      <w:r w:rsidR="00644CD5">
        <w:t>.</w:t>
      </w:r>
      <w:r>
        <w:t>265(UGT2B17 substrate) + 0</w:t>
      </w:r>
      <w:r w:rsidR="00644CD5">
        <w:t>.</w:t>
      </w:r>
      <w:r>
        <w:t>202(UGT1A5 substrate) + 0</w:t>
      </w:r>
      <w:r w:rsidR="00644CD5">
        <w:t>.</w:t>
      </w:r>
      <w:r>
        <w:t>156(Tryptophan 2-monooxygenase inhibitor) + 0</w:t>
      </w:r>
      <w:r w:rsidR="00644CD5">
        <w:t>.</w:t>
      </w:r>
      <w:r>
        <w:t>0472(Renal disease treatment) + 0</w:t>
      </w:r>
      <w:r w:rsidR="00644CD5">
        <w:t>.</w:t>
      </w:r>
      <w:r>
        <w:t>196(Urotensin II agonist) -0</w:t>
      </w:r>
      <w:r w:rsidR="00644CD5">
        <w:t>.</w:t>
      </w:r>
      <w:r>
        <w:t>295(UDP-glucuronosyltransferase 2B7 inhibitor) + 0</w:t>
      </w:r>
      <w:r w:rsidR="00644CD5">
        <w:t>.</w:t>
      </w:r>
      <w:r>
        <w:t>3(Aminolevulinate transaminase inhibitor) -0</w:t>
      </w:r>
      <w:r w:rsidR="00644CD5">
        <w:t>.</w:t>
      </w:r>
      <w:r>
        <w:t>25(Proteasome subunit beta type-8 inhibitor) -0</w:t>
      </w:r>
      <w:r w:rsidR="00644CD5">
        <w:t>.</w:t>
      </w:r>
      <w:r>
        <w:t>17(MAP3K8 inhibitor) + 0</w:t>
      </w:r>
      <w:r w:rsidR="00644CD5">
        <w:t>.</w:t>
      </w:r>
      <w:r>
        <w:t>152(Protein kinase B stimulant) -0</w:t>
      </w:r>
      <w:r w:rsidR="00644CD5">
        <w:t>.</w:t>
      </w:r>
      <w:r>
        <w:t>311(Glucan 1</w:t>
      </w:r>
      <w:r w:rsidR="00644CD5">
        <w:t>.</w:t>
      </w:r>
      <w:r>
        <w:t>4-alpha-glucosidase inhibitor) -0</w:t>
      </w:r>
      <w:r w:rsidR="00644CD5">
        <w:t>.</w:t>
      </w:r>
      <w:r>
        <w:t>134(SQLE expression inhibitor) -0</w:t>
      </w:r>
      <w:r w:rsidR="00644CD5">
        <w:t>.</w:t>
      </w:r>
      <w:r>
        <w:t>145(Cyclooxygenase inhibitor) -0</w:t>
      </w:r>
      <w:r w:rsidR="00644CD5">
        <w:t>.</w:t>
      </w:r>
      <w:r>
        <w:t>19(Integrin alpha2beta1 antagonist) + 0</w:t>
      </w:r>
      <w:r w:rsidR="00644CD5">
        <w:t>.</w:t>
      </w:r>
      <w:r>
        <w:t>115(Galactose oxidase inhibitor) -0</w:t>
      </w:r>
      <w:r w:rsidR="00644CD5">
        <w:t>.</w:t>
      </w:r>
      <w:r>
        <w:t>214(KLK3 expression enhancer) + 0</w:t>
      </w:r>
      <w:r w:rsidR="00644CD5">
        <w:t>.</w:t>
      </w:r>
      <w:r>
        <w:t>0554(ErbB-1 antagonist) + 0</w:t>
      </w:r>
      <w:r w:rsidR="00644CD5">
        <w:t>.</w:t>
      </w:r>
      <w:r>
        <w:t>197(Phosphoenolpyruvate carboxykinase (ATP) inhibitor) + 0</w:t>
      </w:r>
      <w:r w:rsidR="00644CD5">
        <w:t>.</w:t>
      </w:r>
      <w:r>
        <w:t>0653(5 Hydroxytryptamine 2A antagonist) -0</w:t>
      </w:r>
      <w:r w:rsidR="00644CD5">
        <w:t>.</w:t>
      </w:r>
      <w:r>
        <w:t>0713(Hyperkinesia) + 0</w:t>
      </w:r>
      <w:r w:rsidR="00644CD5">
        <w:t>.</w:t>
      </w:r>
      <w:r>
        <w:t>054(Proteasome subunit beta type-5 inhibitor) -0</w:t>
      </w:r>
      <w:r w:rsidR="00644CD5">
        <w:t>.</w:t>
      </w:r>
      <w:r>
        <w:t>0567(TNF convertase inhibitor) -0</w:t>
      </w:r>
      <w:r w:rsidR="00644CD5">
        <w:t>.</w:t>
      </w:r>
      <w:r>
        <w:t>0738(CYP3A5 substrate) -0</w:t>
      </w:r>
      <w:r w:rsidR="00644CD5">
        <w:t>.</w:t>
      </w:r>
      <w:r>
        <w:t>314(Amidophosphoribosyltransferase inhibitor) + 0</w:t>
      </w:r>
      <w:r w:rsidR="00644CD5">
        <w:t>.</w:t>
      </w:r>
      <w:r>
        <w:t>117(SELENBP1 expression inhibitor) + 0</w:t>
      </w:r>
      <w:r w:rsidR="00644CD5">
        <w:t>.</w:t>
      </w:r>
      <w:r>
        <w:t xml:space="preserve">0624(Hypnotic) + </w:t>
      </w:r>
      <w:r>
        <w:lastRenderedPageBreak/>
        <w:t>0</w:t>
      </w:r>
      <w:r w:rsidR="00644CD5">
        <w:t>.</w:t>
      </w:r>
      <w:r>
        <w:t>0444(Benzodiazepine inverse agonist) + 0</w:t>
      </w:r>
      <w:r w:rsidR="00644CD5">
        <w:t>.</w:t>
      </w:r>
      <w:r>
        <w:t>0645(Neutrophil collagenase inhibitor) + 0</w:t>
      </w:r>
      <w:r w:rsidR="00644CD5">
        <w:t>.</w:t>
      </w:r>
      <w:r>
        <w:t>107(Phospholipase A2 inhib</w:t>
      </w:r>
      <w:r>
        <w:t>i</w:t>
      </w:r>
      <w:r>
        <w:t>tor) -0</w:t>
      </w:r>
      <w:r w:rsidR="00644CD5">
        <w:t>.</w:t>
      </w:r>
      <w:r>
        <w:t>0584(Antiinfective) -0</w:t>
      </w:r>
      <w:r w:rsidR="00644CD5">
        <w:t>.</w:t>
      </w:r>
      <w:r>
        <w:t>0489(Bradykinin B1 receptor antagonist) -0</w:t>
      </w:r>
      <w:r w:rsidR="00644CD5">
        <w:t>.</w:t>
      </w:r>
      <w:r>
        <w:t>0533(Aminopeptidase A inhibitor) -0</w:t>
      </w:r>
      <w:r w:rsidR="00644CD5">
        <w:t>.</w:t>
      </w:r>
      <w:r>
        <w:t>0499(Cardiovascular analeptic) -0</w:t>
      </w:r>
      <w:r w:rsidR="00644CD5">
        <w:t>.</w:t>
      </w:r>
      <w:r>
        <w:t>148(Melatonin 2 agonist) + 0</w:t>
      </w:r>
      <w:r w:rsidR="00644CD5">
        <w:t>.</w:t>
      </w:r>
      <w:r>
        <w:t>0639(BCL2 expression inhibitor) -0</w:t>
      </w:r>
      <w:r w:rsidR="00644CD5">
        <w:t>.</w:t>
      </w:r>
      <w:r>
        <w:t>0381(SLC5A5 expression enhancer) -0</w:t>
      </w:r>
      <w:r w:rsidR="00644CD5">
        <w:t>.</w:t>
      </w:r>
      <w:r>
        <w:t>067(Peroxisome proliferator-activated receptor delta antagonist) + 0</w:t>
      </w:r>
      <w:r w:rsidR="00644CD5">
        <w:t>.</w:t>
      </w:r>
      <w:r>
        <w:t>0676(Saluretic) -0</w:t>
      </w:r>
      <w:r w:rsidR="00644CD5">
        <w:t>.</w:t>
      </w:r>
      <w:r>
        <w:t>0533(Hyponatremia) + 0</w:t>
      </w:r>
      <w:r w:rsidR="00644CD5">
        <w:t>.</w:t>
      </w:r>
      <w:r>
        <w:t>15(L lactate dehydrogenase A inhibitor) + 0</w:t>
      </w:r>
      <w:r w:rsidR="00644CD5">
        <w:t>.</w:t>
      </w:r>
      <w:r>
        <w:t>0847(Gamma-butyrobetaine dioxygenase inhibitor) + 0</w:t>
      </w:r>
      <w:r w:rsidR="00644CD5">
        <w:t>.</w:t>
      </w:r>
      <w:r>
        <w:t>0328(Sentrin-specific protease 8 inhibitor) -0</w:t>
      </w:r>
      <w:r w:rsidR="00644CD5">
        <w:t>.</w:t>
      </w:r>
      <w:r>
        <w:t>0874(Lactoylglutathione lyase inhibitor) + 0</w:t>
      </w:r>
      <w:r w:rsidR="00644CD5">
        <w:t>.</w:t>
      </w:r>
      <w:r>
        <w:t>0366(Coma) -0</w:t>
      </w:r>
      <w:r w:rsidR="00644CD5">
        <w:t>.</w:t>
      </w:r>
      <w:r>
        <w:t>144(Kainate receptor agonist) + 0</w:t>
      </w:r>
      <w:r w:rsidR="00644CD5">
        <w:t>.</w:t>
      </w:r>
      <w:r>
        <w:t>0343(Dopamine D1 agonist) + 0</w:t>
      </w:r>
      <w:r w:rsidR="00644CD5">
        <w:t>.</w:t>
      </w:r>
      <w:r>
        <w:t>0304(Fibroblast growth factor 3 antagonist) + 0</w:t>
      </w:r>
      <w:r w:rsidR="00644CD5">
        <w:t>.</w:t>
      </w:r>
      <w:r>
        <w:t>082(Sphingosine 1-phosphate receptor 3 agonist) + 0</w:t>
      </w:r>
      <w:r w:rsidR="00644CD5">
        <w:t>.</w:t>
      </w:r>
      <w:r>
        <w:t>0342(Phosphatidylserine decarboxylase inhibitor) + 0</w:t>
      </w:r>
      <w:r w:rsidR="00644CD5">
        <w:t>.</w:t>
      </w:r>
      <w:r>
        <w:t>0655(DNA directed DNA polymerase inhibitor) -0</w:t>
      </w:r>
      <w:r w:rsidR="00644CD5">
        <w:t>.</w:t>
      </w:r>
      <w:r>
        <w:t>0634(Potassium channel (Voltage-sensitive) activator) + 0</w:t>
      </w:r>
      <w:r w:rsidR="00644CD5">
        <w:t>.</w:t>
      </w:r>
      <w:r>
        <w:t>0765(K(ir) 6.1 channel blocker) -0</w:t>
      </w:r>
      <w:r w:rsidR="00644CD5">
        <w:t>.</w:t>
      </w:r>
      <w:r>
        <w:t>0819(Glutamate synthase (ferredoxin) inhibitor) -0</w:t>
      </w:r>
      <w:r w:rsidR="00644CD5">
        <w:t>.</w:t>
      </w:r>
      <w:r>
        <w:t>0186(Antiviral (Hepatitis C)) -0</w:t>
      </w:r>
      <w:r w:rsidR="00644CD5">
        <w:t>.</w:t>
      </w:r>
      <w:r>
        <w:t>0465(Carcinogenic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vascular system) -0</w:t>
      </w:r>
      <w:r w:rsidR="00644CD5">
        <w:t>.</w:t>
      </w:r>
      <w:r>
        <w:t>021(Carbonic anhydrase II stimulant) + 0</w:t>
      </w:r>
      <w:r w:rsidR="00644CD5">
        <w:t>.</w:t>
      </w:r>
      <w:r>
        <w:t>0533(CD14 expression enhancer) + 0</w:t>
      </w:r>
      <w:r w:rsidR="00644CD5">
        <w:t>.</w:t>
      </w:r>
      <w:r>
        <w:t>0171(Antiprotozoal (Toxoplasma)) + 0</w:t>
      </w:r>
      <w:r w:rsidR="00644CD5">
        <w:t>.</w:t>
      </w:r>
      <w:r>
        <w:t>0569(Nerve growth factor antagonist) -0</w:t>
      </w:r>
      <w:r w:rsidR="00644CD5">
        <w:t>.</w:t>
      </w:r>
      <w:r>
        <w:t>0564(YAK3 inhibitor) -0</w:t>
      </w:r>
      <w:r w:rsidR="00644CD5">
        <w:t>.</w:t>
      </w:r>
      <w:r>
        <w:t>0578(NRIP1 expression enhancer) + 0</w:t>
      </w:r>
      <w:r w:rsidR="00644CD5">
        <w:t>.</w:t>
      </w:r>
      <w:r>
        <w:t>0743(NAD+ nucleosidase inhibitor) + 0</w:t>
      </w:r>
      <w:r w:rsidR="00644CD5">
        <w:t>.</w:t>
      </w:r>
      <w:r>
        <w:t>0455(AR expression inhibitor) -0</w:t>
      </w:r>
      <w:r w:rsidR="00644CD5">
        <w:t>.</w:t>
      </w:r>
      <w:r>
        <w:t>0537(Beta lactamase II inhibitor) + 0</w:t>
      </w:r>
      <w:r w:rsidR="00644CD5">
        <w:t>.</w:t>
      </w:r>
      <w:r>
        <w:t>0393(Prostaglandin-E synthase inhibitor) -0</w:t>
      </w:r>
      <w:r w:rsidR="00644CD5">
        <w:t>.</w:t>
      </w:r>
      <w:r>
        <w:t>0359(Janus tyrosine kinase 3 i</w:t>
      </w:r>
      <w:r>
        <w:t>n</w:t>
      </w:r>
      <w:r>
        <w:t>hibitor) -0</w:t>
      </w:r>
      <w:r w:rsidR="00644CD5">
        <w:t>.</w:t>
      </w:r>
      <w:r>
        <w:t>0497(NOS3 expression inhibitor) -0</w:t>
      </w:r>
      <w:r w:rsidR="00644CD5">
        <w:t>.</w:t>
      </w:r>
      <w:r>
        <w:t>0133(Selectin antagonist) -0</w:t>
      </w:r>
      <w:r w:rsidR="00644CD5">
        <w:t>.</w:t>
      </w:r>
      <w:r>
        <w:t>0257(Cathepsin S inhibitor) -0</w:t>
      </w:r>
      <w:r w:rsidR="00644CD5">
        <w:t>.</w:t>
      </w:r>
      <w:r>
        <w:t>0135(Angiotensin-converting enzyme 2 inhibitor) -0</w:t>
      </w:r>
      <w:r w:rsidR="00644CD5">
        <w:t>.</w:t>
      </w:r>
      <w:r>
        <w:t>00979(Urokinase inhibitor) + 0</w:t>
      </w:r>
      <w:r w:rsidR="00644CD5">
        <w:t>.</w:t>
      </w:r>
      <w:r>
        <w:t>0354(CCL20 expression enha</w:t>
      </w:r>
      <w:r>
        <w:t>n</w:t>
      </w:r>
      <w:r>
        <w:t>cer) -0</w:t>
      </w:r>
      <w:r w:rsidR="00644CD5">
        <w:t>.</w:t>
      </w:r>
      <w:r>
        <w:t>0279(Apyrase inhibitor) -0</w:t>
      </w:r>
      <w:r w:rsidR="00644CD5">
        <w:t>.</w:t>
      </w:r>
      <w:r>
        <w:t>0115(SCD expression enhancer) + 0</w:t>
      </w:r>
      <w:r w:rsidR="00644CD5">
        <w:t>.</w:t>
      </w:r>
      <w:r>
        <w:t>00418(Inflammatory Bowel disease treatment) + 0</w:t>
      </w:r>
      <w:r w:rsidR="00644CD5">
        <w:t>.</w:t>
      </w:r>
      <w:r>
        <w:t>00475(Antineoplastic (melanoma)) -0</w:t>
      </w:r>
      <w:r w:rsidR="00644CD5">
        <w:t>.</w:t>
      </w:r>
      <w:r>
        <w:t>0124(Carcinogenic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oral cavity) + 0</w:t>
      </w:r>
      <w:r w:rsidR="00644CD5">
        <w:t>.</w:t>
      </w:r>
      <w:r>
        <w:t>0144(Prion diseases trea</w:t>
      </w:r>
      <w:r>
        <w:t>t</w:t>
      </w:r>
      <w:r>
        <w:t>ment) -0</w:t>
      </w:r>
      <w:r w:rsidR="00644CD5">
        <w:t>.</w:t>
      </w:r>
      <w:r>
        <w:t>0134(Free radical scavenger) + 0</w:t>
      </w:r>
      <w:r w:rsidR="00644CD5">
        <w:t>.</w:t>
      </w:r>
      <w:r>
        <w:t>00492(GCLC expression enhancer) + 0</w:t>
      </w:r>
      <w:r w:rsidR="00644CD5">
        <w:t>.</w:t>
      </w:r>
      <w:r>
        <w:t>00214(Antiobesity) -0</w:t>
      </w:r>
      <w:r w:rsidR="00644CD5">
        <w:t>.</w:t>
      </w:r>
      <w:r>
        <w:t>00258(Lysophosphatidic acid 3 receptor antagonist) + 0</w:t>
      </w:r>
      <w:r w:rsidR="00644CD5">
        <w:t>.</w:t>
      </w:r>
      <w:r>
        <w:t>00554(CCND1 expression enhancer) -0</w:t>
      </w:r>
      <w:r w:rsidR="00644CD5">
        <w:t>.</w:t>
      </w:r>
      <w:r>
        <w:t>00598(Sphingosine kinase inhibitor) + 0</w:t>
      </w:r>
      <w:r w:rsidR="00644CD5">
        <w:t>.</w:t>
      </w:r>
      <w:r>
        <w:t>00125(Antiviral (Hepatitis B)) + 0</w:t>
      </w:r>
      <w:r w:rsidR="00644CD5">
        <w:t>.</w:t>
      </w:r>
      <w:r>
        <w:t>00457(Carbonic anhydrase inhibitor) -0</w:t>
      </w:r>
      <w:r w:rsidR="00644CD5">
        <w:t>.</w:t>
      </w:r>
      <w:r>
        <w:t>00184(BAD expre</w:t>
      </w:r>
      <w:r>
        <w:t>s</w:t>
      </w:r>
      <w:r>
        <w:t>sion inhibitor) + 0</w:t>
      </w:r>
      <w:r w:rsidR="00644CD5">
        <w:t>.</w:t>
      </w:r>
      <w:r>
        <w:t>000589(CYP2C18 substrate) + 0</w:t>
      </w:r>
      <w:r w:rsidR="00644CD5">
        <w:t>.</w:t>
      </w:r>
      <w:r>
        <w:t>000551(Restless leg syndrome treatment) + 5</w:t>
      </w:r>
      <w:r w:rsidR="00644CD5">
        <w:t>.</w:t>
      </w:r>
      <w:r>
        <w:t>79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297(Cytosol alanyl aminopeptidase inhibitor) + 0</w:t>
      </w:r>
      <w:r w:rsidR="00644CD5">
        <w:t>.</w:t>
      </w:r>
      <w:r>
        <w:t>07(Toxic</w:t>
      </w:r>
      <w:r w:rsidR="00644CD5">
        <w:t>.</w:t>
      </w:r>
      <w:r>
        <w:t xml:space="preserve"> respiratory center) + 9</w:t>
      </w:r>
      <w:r w:rsidR="00644CD5">
        <w:t>.</w:t>
      </w:r>
      <w:r>
        <w:t>12(Length) + 1</w:t>
      </w:r>
      <w:r w:rsidR="00644CD5">
        <w:t>.</w:t>
      </w:r>
      <w:r>
        <w:t>78(NOS2 expression enhancer) -0</w:t>
      </w:r>
      <w:r w:rsidR="00644CD5">
        <w:t>.</w:t>
      </w:r>
      <w:r>
        <w:t>133(HIV-1 integrase (3'-Processing) inhibitor) -0</w:t>
      </w:r>
      <w:r w:rsidR="00644CD5">
        <w:t>.</w:t>
      </w:r>
      <w:r>
        <w:t>0806(Mydriatic) -0</w:t>
      </w:r>
      <w:r w:rsidR="00644CD5">
        <w:t>.</w:t>
      </w:r>
      <w:r>
        <w:t>955(Leukopenia) -1</w:t>
      </w:r>
      <w:r w:rsidR="00644CD5">
        <w:t>.</w:t>
      </w:r>
      <w:r>
        <w:t>69(Lysozyme inhibitor) -0</w:t>
      </w:r>
      <w:r w:rsidR="00644CD5">
        <w:t>.</w:t>
      </w:r>
      <w:r>
        <w:t>589(Phosphodiesterase 1B inhibitor) -0</w:t>
      </w:r>
      <w:r w:rsidR="00644CD5">
        <w:t>.</w:t>
      </w:r>
      <w:r>
        <w:t>122(MAP kinase kinase 2 inhibitor) + 0</w:t>
      </w:r>
      <w:r w:rsidR="00644CD5">
        <w:t>.</w:t>
      </w:r>
      <w:r>
        <w:t>572(Arrhythmogenic) + 0</w:t>
      </w:r>
      <w:r w:rsidR="00644CD5">
        <w:t>.</w:t>
      </w:r>
      <w:r>
        <w:t>273(Respiratory distress syndrome treatment) -11</w:t>
      </w:r>
      <w:r w:rsidR="00644CD5">
        <w:t>.</w:t>
      </w:r>
      <w:r>
        <w:t>3(Length^2) -0</w:t>
      </w:r>
      <w:r w:rsidR="00644CD5">
        <w:t>.</w:t>
      </w:r>
      <w:r>
        <w:t>949(CYP3A4 inducer) + 0</w:t>
      </w:r>
      <w:r w:rsidR="00644CD5">
        <w:t>.</w:t>
      </w:r>
      <w:r>
        <w:t>0892(Superoxide dismutase inhibitor) -1</w:t>
      </w:r>
      <w:r w:rsidR="00644CD5">
        <w:t>.</w:t>
      </w:r>
      <w:r>
        <w:t>23(5 Hydroxytryptamine 2A agonist) + 0</w:t>
      </w:r>
      <w:r w:rsidR="00644CD5">
        <w:t>.</w:t>
      </w:r>
      <w:r>
        <w:t>0762(Anticoagulant) + 0</w:t>
      </w:r>
      <w:r w:rsidR="00644CD5">
        <w:t>.</w:t>
      </w:r>
      <w:r>
        <w:t>965(Nucleotidyltransferase (FIV) inhibitor) -0</w:t>
      </w:r>
      <w:r w:rsidR="00644CD5">
        <w:t>.</w:t>
      </w:r>
      <w:r>
        <w:t>387(Steroid 17-alpha-hydroxylase/17</w:t>
      </w:r>
      <w:r w:rsidR="00644CD5">
        <w:t>.</w:t>
      </w:r>
      <w:r>
        <w:t>20 lyase inhibitor) + 0</w:t>
      </w:r>
      <w:r w:rsidR="00644CD5">
        <w:t>.</w:t>
      </w:r>
      <w:r>
        <w:t>201(MAP-kinase-activated kinase inhibitor) + 0</w:t>
      </w:r>
      <w:r w:rsidR="00644CD5">
        <w:t>.</w:t>
      </w:r>
      <w:r>
        <w:t>114(8-oxodGTPase stimulant) -1</w:t>
      </w:r>
      <w:r w:rsidR="00644CD5">
        <w:t>.</w:t>
      </w:r>
      <w:r>
        <w:t>77(Amylo-alpha-1</w:t>
      </w:r>
      <w:r w:rsidR="00644CD5">
        <w:t>.</w:t>
      </w:r>
      <w:r>
        <w:t>6-glucosidase inhibitor) + 0</w:t>
      </w:r>
      <w:r w:rsidR="00644CD5">
        <w:t>.</w:t>
      </w:r>
      <w:r>
        <w:t>692(Tremor) + 0</w:t>
      </w:r>
      <w:r w:rsidR="00644CD5">
        <w:t>.</w:t>
      </w:r>
      <w:r>
        <w:t>532(Protein-tyrosine sulfotransferase inhibitor) -0</w:t>
      </w:r>
      <w:r w:rsidR="00644CD5">
        <w:t>.</w:t>
      </w:r>
      <w:r>
        <w:t>492(Integrin beta3 antagonist) + 33</w:t>
      </w:r>
      <w:r w:rsidR="00644CD5">
        <w:t>.</w:t>
      </w:r>
      <w:r>
        <w:t>4(Volume) + 0</w:t>
      </w:r>
      <w:r w:rsidR="00644CD5">
        <w:t>.</w:t>
      </w:r>
      <w:r>
        <w:t>252(cAMP-dependent protein kinase beta catalytic subunit inhibitor) + 0</w:t>
      </w:r>
      <w:r w:rsidR="00644CD5">
        <w:t>.</w:t>
      </w:r>
      <w:r>
        <w:t>283(Magnesium-protoporphyrin IX methyltransferase inhibitor) -36</w:t>
      </w:r>
      <w:r w:rsidR="00644CD5">
        <w:t>.</w:t>
      </w:r>
      <w:r>
        <w:t>8(Volume^2) -0</w:t>
      </w:r>
      <w:r w:rsidR="00644CD5">
        <w:t>.</w:t>
      </w:r>
      <w:r>
        <w:t>666(Glutathione S-transferase substrate) -0</w:t>
      </w:r>
      <w:r w:rsidR="00644CD5">
        <w:t>.</w:t>
      </w:r>
      <w:r>
        <w:t>577(Carcinogenic) -0</w:t>
      </w:r>
      <w:r w:rsidR="00644CD5">
        <w:t>.</w:t>
      </w:r>
      <w:r>
        <w:t>305(Malate dehydrogenase (oxaloacetate-decarboxylating) (NADP+) inhibitor) -1</w:t>
      </w:r>
      <w:r w:rsidR="00644CD5">
        <w:t>.</w:t>
      </w:r>
      <w:r>
        <w:t>17(Antineoplastic antimetabolite) + 0</w:t>
      </w:r>
      <w:r w:rsidR="00644CD5">
        <w:t>.</w:t>
      </w:r>
      <w:r>
        <w:t>398(UDP-N-acetylmuramate-L-alanine ligase inhibitor) + 17</w:t>
      </w:r>
      <w:r w:rsidR="00644CD5">
        <w:t>.</w:t>
      </w:r>
      <w:r>
        <w:t>7(Volume^3) + 0</w:t>
      </w:r>
      <w:r w:rsidR="00644CD5">
        <w:t>.</w:t>
      </w:r>
      <w:r>
        <w:t>948(MYC expression enhancer) + 0</w:t>
      </w:r>
      <w:r w:rsidR="00644CD5">
        <w:t>.</w:t>
      </w:r>
      <w:r>
        <w:t>425(15-Lipoxygenase 2 inhibitor) -0</w:t>
      </w:r>
      <w:r w:rsidR="00644CD5">
        <w:t>.</w:t>
      </w:r>
      <w:r>
        <w:t>402(Purinergic P2 antagonist) + 0</w:t>
      </w:r>
      <w:r w:rsidR="00644CD5">
        <w:t>.</w:t>
      </w:r>
      <w:r>
        <w:t>246(Alpha 2 adrenoreceptor antagonist) + 0</w:t>
      </w:r>
      <w:r w:rsidR="00644CD5">
        <w:t>.</w:t>
      </w:r>
      <w:r>
        <w:t>192(Antidiabetic symptomatic) + 0</w:t>
      </w:r>
      <w:r w:rsidR="00644CD5">
        <w:t>.</w:t>
      </w:r>
      <w:r>
        <w:t>232(Ca2+/calmodulin-dependent kinase I alpha inhibitor) -0</w:t>
      </w:r>
      <w:r w:rsidR="00644CD5">
        <w:t>.</w:t>
      </w:r>
      <w:r>
        <w:t>995(Photinus-luciferin 4-monooxygenase (ATP-hydrolysing) inhibitor) -0</w:t>
      </w:r>
      <w:r w:rsidR="00644CD5">
        <w:t>.</w:t>
      </w:r>
      <w:r>
        <w:t>263(Serine/threonine-protein kinase MRCK-A inhibitor) -0</w:t>
      </w:r>
      <w:r w:rsidR="00644CD5">
        <w:t>.</w:t>
      </w:r>
      <w:r>
        <w:t>391(Prostaglandin F2 alpha antagonist) -0</w:t>
      </w:r>
      <w:r w:rsidR="00644CD5">
        <w:t>.</w:t>
      </w:r>
      <w:r>
        <w:t>555(Protein kinase C beta I inhibitor) + 0</w:t>
      </w:r>
      <w:r w:rsidR="00644CD5">
        <w:t>.</w:t>
      </w:r>
      <w:r>
        <w:t>475(Immunosuppressant) + 0</w:t>
      </w:r>
      <w:r w:rsidR="00644CD5">
        <w:t>.</w:t>
      </w:r>
      <w:r>
        <w:t>0156(SLC3A2 expression enhancer) -0</w:t>
      </w:r>
      <w:r w:rsidR="00644CD5">
        <w:t>.</w:t>
      </w:r>
      <w:r>
        <w:t>349(Glycine rece</w:t>
      </w:r>
      <w:r>
        <w:t>p</w:t>
      </w:r>
      <w:r>
        <w:t>tor agonist) + 0</w:t>
      </w:r>
      <w:r w:rsidR="00644CD5">
        <w:t>.</w:t>
      </w:r>
      <w:r>
        <w:t>319(Phosphodiesterase 11A inhibitor) -0</w:t>
      </w:r>
      <w:r w:rsidR="00644CD5">
        <w:t>.</w:t>
      </w:r>
      <w:r>
        <w:t>503(Antimetastatic) -0</w:t>
      </w:r>
      <w:r w:rsidR="00644CD5">
        <w:t>.</w:t>
      </w:r>
      <w:r>
        <w:t>413(Immunomodulator) -0</w:t>
      </w:r>
      <w:r w:rsidR="00644CD5">
        <w:t>.</w:t>
      </w:r>
      <w:r>
        <w:t>866(UGT1A3 substrate) -0</w:t>
      </w:r>
      <w:r w:rsidR="00644CD5">
        <w:t>.</w:t>
      </w:r>
      <w:r>
        <w:t>442(Adenosine uptake inhibitor) + 0</w:t>
      </w:r>
      <w:r w:rsidR="00644CD5">
        <w:t>.</w:t>
      </w:r>
      <w:r>
        <w:t>863(CYP2G1 substrate) + 0</w:t>
      </w:r>
      <w:r w:rsidR="00644CD5">
        <w:t>.</w:t>
      </w:r>
      <w:r>
        <w:t>898(S-adenosyl-L-methionine decarboxylase inhibitor) -0</w:t>
      </w:r>
      <w:r w:rsidR="00644CD5">
        <w:t>.</w:t>
      </w:r>
      <w:r>
        <w:t>407(NADPH oxidase 4 inhibitor) -0</w:t>
      </w:r>
      <w:r w:rsidR="00644CD5">
        <w:t>.</w:t>
      </w:r>
      <w:r>
        <w:t>551(Phosphodiesterase 8B inhibitor) + 0</w:t>
      </w:r>
      <w:r w:rsidR="00644CD5">
        <w:t>.</w:t>
      </w:r>
      <w:r>
        <w:t>589(Acetylcholine neuromuscular blocking agent) + 0</w:t>
      </w:r>
      <w:r w:rsidR="00644CD5">
        <w:t>.</w:t>
      </w:r>
      <w:r>
        <w:t>323(Integrin alpha1beta1 antagonist) -0</w:t>
      </w:r>
      <w:r w:rsidR="00644CD5">
        <w:t>.</w:t>
      </w:r>
      <w:r>
        <w:t>0854(Opioid kappa receptor antagonist) + 0</w:t>
      </w:r>
      <w:r w:rsidR="00644CD5">
        <w:t>.</w:t>
      </w:r>
      <w:r>
        <w:t>417(Peroxisome proliferator-activated receptor alpha antagonist) + 0</w:t>
      </w:r>
      <w:r w:rsidR="00644CD5">
        <w:t>.</w:t>
      </w:r>
      <w:r>
        <w:t>246(Inositol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796(Follicle-stimulating hormone antagonist) + 0</w:t>
      </w:r>
      <w:r w:rsidR="00644CD5">
        <w:t>.</w:t>
      </w:r>
      <w:r>
        <w:t>488(Galactose oxidase i</w:t>
      </w:r>
      <w:r>
        <w:t>n</w:t>
      </w:r>
      <w:r>
        <w:t>hibitor) + 0</w:t>
      </w:r>
      <w:r w:rsidR="00644CD5">
        <w:t>.</w:t>
      </w:r>
      <w:r>
        <w:t>28(Myocarditis) + 0</w:t>
      </w:r>
      <w:r w:rsidR="00644CD5">
        <w:t>.</w:t>
      </w:r>
      <w:r>
        <w:t>709(CYP4B substrate) + 0</w:t>
      </w:r>
      <w:r w:rsidR="00644CD5">
        <w:t>.</w:t>
      </w:r>
      <w:r>
        <w:t>829(Alpha-L-fucosidase inhibitor) + 0</w:t>
      </w:r>
      <w:r w:rsidR="00644CD5">
        <w:t>.</w:t>
      </w:r>
      <w:r>
        <w:t>396(CYP1A1* substrate) + 0</w:t>
      </w:r>
      <w:r w:rsidR="00644CD5">
        <w:t>.</w:t>
      </w:r>
      <w:r>
        <w:t>171(Sodium/glucose cotransporter 2 inhibitor) -0</w:t>
      </w:r>
      <w:r w:rsidR="00644CD5">
        <w:t>.</w:t>
      </w:r>
      <w:r>
        <w:t>287(Prostacyclin antagonist) + 0</w:t>
      </w:r>
      <w:r w:rsidR="00644CD5">
        <w:t>.</w:t>
      </w:r>
      <w:r>
        <w:t>181(Liver cirrhosis treatment) + 0</w:t>
      </w:r>
      <w:r w:rsidR="00644CD5">
        <w:t>.</w:t>
      </w:r>
      <w:r>
        <w:t>18(Antineoplastic alkaloid) -0</w:t>
      </w:r>
      <w:r w:rsidR="00644CD5">
        <w:t>.</w:t>
      </w:r>
      <w:r>
        <w:t>387(AKR1C2 expression enhancer) -0</w:t>
      </w:r>
      <w:r w:rsidR="00644CD5">
        <w:t>.</w:t>
      </w:r>
      <w:r>
        <w:t>426(Epithelial sodium channel blocker) + 0</w:t>
      </w:r>
      <w:r w:rsidR="00644CD5">
        <w:t>.</w:t>
      </w:r>
      <w:r>
        <w:t>471(Ribosomal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358(cAMP-dependent protein kinase type II-beta regulatory subunit inhibitor) -0</w:t>
      </w:r>
      <w:r w:rsidR="00644CD5">
        <w:t>.</w:t>
      </w:r>
      <w:r>
        <w:t>302(Cyclooxygenase 3 inhibitor) -0</w:t>
      </w:r>
      <w:r w:rsidR="00644CD5">
        <w:t>.</w:t>
      </w:r>
      <w:r>
        <w:t>343(Antimycobacterial) -0</w:t>
      </w:r>
      <w:r w:rsidR="00644CD5">
        <w:t>.</w:t>
      </w:r>
      <w:r>
        <w:t>45(EDN1 expression enhancer) -0</w:t>
      </w:r>
      <w:r w:rsidR="00644CD5">
        <w:t>.</w:t>
      </w:r>
      <w:r>
        <w:t>319(Matrix metalloproteinase (membrane-type) inhibitor) -1</w:t>
      </w:r>
      <w:r w:rsidR="00644CD5">
        <w:t>.</w:t>
      </w:r>
      <w:r>
        <w:t>43(Vitamin) -0</w:t>
      </w:r>
      <w:r w:rsidR="00644CD5">
        <w:t>.</w:t>
      </w:r>
      <w:r>
        <w:t>304(Coccolysin inhibitor) -0</w:t>
      </w:r>
      <w:r w:rsidR="00644CD5">
        <w:t>.</w:t>
      </w:r>
      <w:r>
        <w:t>488(Phosphodiesterase II inhibitor) -0</w:t>
      </w:r>
      <w:r w:rsidR="00644CD5">
        <w:t>.</w:t>
      </w:r>
      <w:r>
        <w:t>291(Antidyskinetic) + 0</w:t>
      </w:r>
      <w:r w:rsidR="00644CD5">
        <w:t>.</w:t>
      </w:r>
      <w:r>
        <w:t>287(Antifungal) + 0</w:t>
      </w:r>
      <w:r w:rsidR="00644CD5">
        <w:t>.</w:t>
      </w:r>
      <w:r>
        <w:t>427(Anemia) -0</w:t>
      </w:r>
      <w:r w:rsidR="00644CD5">
        <w:t>.</w:t>
      </w:r>
      <w:r>
        <w:t>274(Epstein-</w:t>
      </w:r>
      <w:r>
        <w:lastRenderedPageBreak/>
        <w:t>Barr nuclear antigen 1 inhibitor) -1</w:t>
      </w:r>
      <w:r w:rsidR="00644CD5">
        <w:t>.</w:t>
      </w:r>
      <w:r>
        <w:t>05(Indanol dehydrogenase inhibitor) + 0</w:t>
      </w:r>
      <w:r w:rsidR="00644CD5">
        <w:t>.</w:t>
      </w:r>
      <w:r>
        <w:t>139(NMDA receptor glutamate site a</w:t>
      </w:r>
      <w:r>
        <w:t>n</w:t>
      </w:r>
      <w:r>
        <w:t>tagonist) -0</w:t>
      </w:r>
      <w:r w:rsidR="00644CD5">
        <w:t>.</w:t>
      </w:r>
      <w:r>
        <w:t>149(Antihypertensive) -0</w:t>
      </w:r>
      <w:r w:rsidR="00644CD5">
        <w:t>.</w:t>
      </w:r>
      <w:r>
        <w:t>599(Akinesia) + 0</w:t>
      </w:r>
      <w:r w:rsidR="00644CD5">
        <w:t>.</w:t>
      </w:r>
      <w:r>
        <w:t>752(Peptide deformylase inhibitor) -0</w:t>
      </w:r>
      <w:r w:rsidR="00644CD5">
        <w:t>.</w:t>
      </w:r>
      <w:r>
        <w:t>69(Potassium channel Kv4.3 blocker) -0</w:t>
      </w:r>
      <w:r w:rsidR="00644CD5">
        <w:t>.</w:t>
      </w:r>
      <w:r>
        <w:t>485(Chymotrypsin inhibitor) + 0</w:t>
      </w:r>
      <w:r w:rsidR="00644CD5">
        <w:t>.</w:t>
      </w:r>
      <w:r>
        <w:t>601(Imidazoline I2 receptor antagonist) + 0</w:t>
      </w:r>
      <w:r w:rsidR="00644CD5">
        <w:t>.</w:t>
      </w:r>
      <w:r>
        <w:t>459(Calcium channel blocker) + 0</w:t>
      </w:r>
      <w:r w:rsidR="00644CD5">
        <w:t>.</w:t>
      </w:r>
      <w:r>
        <w:t>275(STAR expression inhibitor) + 1</w:t>
      </w:r>
      <w:r w:rsidR="00644CD5">
        <w:t>.</w:t>
      </w:r>
      <w:r>
        <w:t>19(Riboflavin synthase inhibitor) + 0</w:t>
      </w:r>
      <w:r w:rsidR="00644CD5">
        <w:t>.</w:t>
      </w:r>
      <w:r>
        <w:t>273(Carbonic anhydrase VB inhibitor) + 0</w:t>
      </w:r>
      <w:r w:rsidR="00644CD5">
        <w:t>.</w:t>
      </w:r>
      <w:r>
        <w:t>431(Nav1.8 sodium channel blocker) + 1(Alanine dehydrogenase inhibitor) -0</w:t>
      </w:r>
      <w:r w:rsidR="00644CD5">
        <w:t>.</w:t>
      </w:r>
      <w:r>
        <w:t>331(CYP2B1 substrate) + 0</w:t>
      </w:r>
      <w:r w:rsidR="00644CD5">
        <w:t>.</w:t>
      </w:r>
      <w:r>
        <w:t>285(ATP-binding cassette G2 inhibitor) + 0</w:t>
      </w:r>
      <w:r w:rsidR="00644CD5">
        <w:t>.</w:t>
      </w:r>
      <w:r>
        <w:t>296(MAP kinase kinase 7 inhibitor) -0</w:t>
      </w:r>
      <w:r w:rsidR="00644CD5">
        <w:t>.</w:t>
      </w:r>
      <w:r>
        <w:t>217(Hypogonadism treatment) + 0</w:t>
      </w:r>
      <w:r w:rsidR="00644CD5">
        <w:t>.</w:t>
      </w:r>
      <w:r>
        <w:t>202(Antineoplastic (colon cancer)) -0</w:t>
      </w:r>
      <w:r w:rsidR="00644CD5">
        <w:t>.</w:t>
      </w:r>
      <w:r>
        <w:t>437(Protein Wnt-2 inhibitor) + 0</w:t>
      </w:r>
      <w:r w:rsidR="00644CD5">
        <w:t>.</w:t>
      </w:r>
      <w:r>
        <w:t>406(Plasminogen activator inhibitor antag</w:t>
      </w:r>
      <w:r>
        <w:t>o</w:t>
      </w:r>
      <w:r>
        <w:t>nist) + 0</w:t>
      </w:r>
      <w:r w:rsidR="00644CD5">
        <w:t>.</w:t>
      </w:r>
      <w:r>
        <w:t>828(Nuclear factor of activated T-cells cytoplasmic 2 inhibitor) -0</w:t>
      </w:r>
      <w:r w:rsidR="00644CD5">
        <w:t>.</w:t>
      </w:r>
      <w:r>
        <w:t>369(Aspartate 4-decarboxylase inhibitor) + 0</w:t>
      </w:r>
      <w:r w:rsidR="00644CD5">
        <w:t>.</w:t>
      </w:r>
      <w:r>
        <w:t>126(Macrophage colony-stimulating factor 1 receptor antagonist) -0</w:t>
      </w:r>
      <w:r w:rsidR="00644CD5">
        <w:t>.</w:t>
      </w:r>
      <w:r>
        <w:t>65(Glutamate synthase (ferredoxin) inhibitor) -0</w:t>
      </w:r>
      <w:r w:rsidR="00644CD5">
        <w:t>.</w:t>
      </w:r>
      <w:r>
        <w:t>831(Prolyl endopeptidase inhibitor) -0</w:t>
      </w:r>
      <w:r w:rsidR="00644CD5">
        <w:t>.</w:t>
      </w:r>
      <w:r>
        <w:t>242(Neurotrophic factor) -0</w:t>
      </w:r>
      <w:r w:rsidR="00644CD5">
        <w:t>.</w:t>
      </w:r>
      <w:r>
        <w:t>154(Antiviral (Hepatitis)) + 0</w:t>
      </w:r>
      <w:r w:rsidR="00644CD5">
        <w:t>.</w:t>
      </w:r>
      <w:r>
        <w:t>147(Alzheimer's disease treatment) + 0</w:t>
      </w:r>
      <w:r w:rsidR="00644CD5">
        <w:t>.</w:t>
      </w:r>
      <w:r>
        <w:t>178(Protein-tyrosine phosphatase 2C inhibitor) + 0</w:t>
      </w:r>
      <w:r w:rsidR="00644CD5">
        <w:t>.</w:t>
      </w:r>
      <w:r>
        <w:t>142(Catenin beta inhibitor) -0</w:t>
      </w:r>
      <w:r w:rsidR="00644CD5">
        <w:t>.</w:t>
      </w:r>
      <w:r>
        <w:t>222(Calcium channel T-type blocker) + 0</w:t>
      </w:r>
      <w:r w:rsidR="00644CD5">
        <w:t>.</w:t>
      </w:r>
      <w:r>
        <w:t>194(Neurokinin 3 antagonist) -1</w:t>
      </w:r>
      <w:r w:rsidR="00644CD5">
        <w:t>.</w:t>
      </w:r>
      <w:r>
        <w:t>4(Amidophosphoribosyltransferase inhibitor) + 0</w:t>
      </w:r>
      <w:r w:rsidR="00644CD5">
        <w:t>.</w:t>
      </w:r>
      <w:r>
        <w:t>467(3-Hydroxybutyrate dehydrogenase inhibitor) + 0</w:t>
      </w:r>
      <w:r w:rsidR="00644CD5">
        <w:t>.</w:t>
      </w:r>
      <w:r>
        <w:t>32(Arylamine N-acetyltransferase inhibitor) + 0</w:t>
      </w:r>
      <w:r w:rsidR="00644CD5">
        <w:t>.</w:t>
      </w:r>
      <w:r>
        <w:t>452(GABA receptor agonist) -0</w:t>
      </w:r>
      <w:r w:rsidR="00644CD5">
        <w:t>.</w:t>
      </w:r>
      <w:r>
        <w:t>593(Xanthine phosphoribosyltransferase inhibitor) -0</w:t>
      </w:r>
      <w:r w:rsidR="00644CD5">
        <w:t>.</w:t>
      </w:r>
      <w:r>
        <w:t>288(Vascular endothelial growth factor 3 antagonist) -0</w:t>
      </w:r>
      <w:r w:rsidR="00644CD5">
        <w:t>.</w:t>
      </w:r>
      <w:r>
        <w:t>769(Dihydroorotate oxidase inhibitor) + 0</w:t>
      </w:r>
      <w:r w:rsidR="00644CD5">
        <w:t>.</w:t>
      </w:r>
      <w:r>
        <w:t>453(CDKN1C expression enhancer) -0</w:t>
      </w:r>
      <w:r w:rsidR="00644CD5">
        <w:t>.</w:t>
      </w:r>
      <w:r>
        <w:t>573(Free fatty acid receptor 1 agonist) + 0</w:t>
      </w:r>
      <w:r w:rsidR="00644CD5">
        <w:t>.</w:t>
      </w:r>
      <w:r>
        <w:t>257(Caspase 9 inhibitor) -0</w:t>
      </w:r>
      <w:r w:rsidR="00644CD5">
        <w:t>.</w:t>
      </w:r>
      <w:r>
        <w:t>468(DNA-(apurinic or apyrimidinic site) lyase inhibitor) + 0</w:t>
      </w:r>
      <w:r w:rsidR="00644CD5">
        <w:t>.</w:t>
      </w:r>
      <w:r>
        <w:t>135(N-Acetylated alpha-linked acidic dipeptidase inhibitor) + 0</w:t>
      </w:r>
      <w:r w:rsidR="00644CD5">
        <w:t>.</w:t>
      </w:r>
      <w:r>
        <w:t>887(P3 purinoceptor-like protein antagonist) -0</w:t>
      </w:r>
      <w:r w:rsidR="00644CD5">
        <w:t>.</w:t>
      </w:r>
      <w:r>
        <w:t>511(Obsessive-compulsive disorder treatment) + 0</w:t>
      </w:r>
      <w:r w:rsidR="00644CD5">
        <w:t>.</w:t>
      </w:r>
      <w:r>
        <w:t>134(Sterol 24-C-methyltransferase inhibitor) -0</w:t>
      </w:r>
      <w:r w:rsidR="00644CD5">
        <w:t>.</w:t>
      </w:r>
      <w:r>
        <w:t>502(Guanidinoacetate kinase inhibitor) + 0</w:t>
      </w:r>
      <w:r w:rsidR="00644CD5">
        <w:t>.</w:t>
      </w:r>
      <w:r>
        <w:t>203(Protein kinase C delta inhibitor) + 1</w:t>
      </w:r>
      <w:r w:rsidR="00644CD5">
        <w:t>.</w:t>
      </w:r>
      <w:r>
        <w:t>2(Procollagen-proline 3-dioxygenase inhibitor) -0</w:t>
      </w:r>
      <w:r w:rsidR="00644CD5">
        <w:t>.</w:t>
      </w:r>
      <w:r>
        <w:t>191(TGFA expression enhancer) + 0</w:t>
      </w:r>
      <w:r w:rsidR="00644CD5">
        <w:t>.</w:t>
      </w:r>
      <w:r>
        <w:t>475(Glycosoaminoglycans antagonist) + 0</w:t>
      </w:r>
      <w:r w:rsidR="00644CD5">
        <w:t>.</w:t>
      </w:r>
      <w:r>
        <w:t>44(Adenylate cyclase V inhibitor) + 0</w:t>
      </w:r>
      <w:r w:rsidR="00644CD5">
        <w:t>.</w:t>
      </w:r>
      <w:r>
        <w:t>79(Guanylate kinase inhibitor) + 0</w:t>
      </w:r>
      <w:r w:rsidR="00644CD5">
        <w:t>.</w:t>
      </w:r>
      <w:r>
        <w:t>193(Antianemic) + 0</w:t>
      </w:r>
      <w:r w:rsidR="00644CD5">
        <w:t>.</w:t>
      </w:r>
      <w:r>
        <w:t>535(Carbonic anh</w:t>
      </w:r>
      <w:r>
        <w:t>y</w:t>
      </w:r>
      <w:r>
        <w:t>drase VA inhibitor) -0</w:t>
      </w:r>
      <w:r w:rsidR="00644CD5">
        <w:t>.</w:t>
      </w:r>
      <w:r>
        <w:t>385(Cyclomaltodextrin glucanotransferase inhibitor) + 0</w:t>
      </w:r>
      <w:r w:rsidR="00644CD5">
        <w:t>.</w:t>
      </w:r>
      <w:r>
        <w:t>25(Beta adrenoreceptor antagonist) + 0</w:t>
      </w:r>
      <w:r w:rsidR="00644CD5">
        <w:t>.</w:t>
      </w:r>
      <w:r>
        <w:t>334(Sphingosine 1-phosphate receptor 3 agonist) -0</w:t>
      </w:r>
      <w:r w:rsidR="00644CD5">
        <w:t>.</w:t>
      </w:r>
      <w:r>
        <w:t>57(Dual specificity tyrosine-phosphorylation regulated kinase 1B inhibitor) + 0</w:t>
      </w:r>
      <w:r w:rsidR="00644CD5">
        <w:t>.</w:t>
      </w:r>
      <w:r>
        <w:t>802(1-Pyrroline-5-carboxylate dehydrogenase inhibitor) + 0</w:t>
      </w:r>
      <w:r w:rsidR="00644CD5">
        <w:t>.</w:t>
      </w:r>
      <w:r>
        <w:t>17(Anesthetic) + 0</w:t>
      </w:r>
      <w:r w:rsidR="00644CD5">
        <w:t>.</w:t>
      </w:r>
      <w:r>
        <w:t>261(Clk dual-specificity kinase inhibitor) -0</w:t>
      </w:r>
      <w:r w:rsidR="00644CD5">
        <w:t>.</w:t>
      </w:r>
      <w:r>
        <w:t>309(Ribosomal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189(5 Hydroxytryptamine 1F antagonist) -0</w:t>
      </w:r>
      <w:r w:rsidR="00644CD5">
        <w:t>.</w:t>
      </w:r>
      <w:r>
        <w:t>525(Potassium channel (Voltage-sensitive) activator) + 0</w:t>
      </w:r>
      <w:r w:rsidR="00644CD5">
        <w:t>.</w:t>
      </w:r>
      <w:r>
        <w:t>398(MMP2 expression inhibitor) -0</w:t>
      </w:r>
      <w:r w:rsidR="00644CD5">
        <w:t>.</w:t>
      </w:r>
      <w:r>
        <w:t>719(NRIP1 expression enhancer) + 0</w:t>
      </w:r>
      <w:r w:rsidR="00644CD5">
        <w:t>.</w:t>
      </w:r>
      <w:r>
        <w:t>153(Integrin antagonist) -0</w:t>
      </w:r>
      <w:r w:rsidR="00644CD5">
        <w:t>.</w:t>
      </w:r>
      <w:r>
        <w:t>557(Serine-phosphoethanolamine synthase inhib</w:t>
      </w:r>
      <w:r>
        <w:t>i</w:t>
      </w:r>
      <w:r>
        <w:t>tor) + 0</w:t>
      </w:r>
      <w:r w:rsidR="00644CD5">
        <w:t>.</w:t>
      </w:r>
      <w:r>
        <w:t>182(K(Ca) 3.1 channel blocker) -0</w:t>
      </w:r>
      <w:r w:rsidR="00644CD5">
        <w:t>.</w:t>
      </w:r>
      <w:r>
        <w:t>171(Carbonic anhydrase II stimulant) -0</w:t>
      </w:r>
      <w:r w:rsidR="00644CD5">
        <w:t>.</w:t>
      </w:r>
      <w:r>
        <w:t>186(Drowsiness) -0</w:t>
      </w:r>
      <w:r w:rsidR="00644CD5">
        <w:t>.</w:t>
      </w:r>
      <w:r>
        <w:t>204(Carbonic anhydrase IX inhibitor) + 0</w:t>
      </w:r>
      <w:r w:rsidR="00644CD5">
        <w:t>.</w:t>
      </w:r>
      <w:r>
        <w:t>313(Antiviral (CMV)) + 0</w:t>
      </w:r>
      <w:r w:rsidR="00644CD5">
        <w:t>.</w:t>
      </w:r>
      <w:r>
        <w:t>811(Uridine nucleosidase inhibitor) + 0</w:t>
      </w:r>
      <w:r w:rsidR="00644CD5">
        <w:t>.</w:t>
      </w:r>
      <w:r>
        <w:t>109(Growth hormone agonist) -0</w:t>
      </w:r>
      <w:r w:rsidR="00644CD5">
        <w:t>.</w:t>
      </w:r>
      <w:r>
        <w:t>107(TRPA1 antagonist) + 0</w:t>
      </w:r>
      <w:r w:rsidR="00644CD5">
        <w:t>.</w:t>
      </w:r>
      <w:r>
        <w:t>0963(Antiobesity) + 0</w:t>
      </w:r>
      <w:r w:rsidR="00644CD5">
        <w:t>.</w:t>
      </w:r>
      <w:r>
        <w:t>12(Alpha 2c adrenoreceptor agonist) + 0</w:t>
      </w:r>
      <w:r w:rsidR="00644CD5">
        <w:t>.</w:t>
      </w:r>
      <w:r>
        <w:t>292(Membrane permeability enhancer) + 0</w:t>
      </w:r>
      <w:r w:rsidR="00644CD5">
        <w:t>.</w:t>
      </w:r>
      <w:r>
        <w:t>429(Somatostatin 4 antagonist) -1</w:t>
      </w:r>
      <w:r w:rsidR="00644CD5">
        <w:t>.</w:t>
      </w:r>
      <w:r>
        <w:t>3(Procollagen galactosyltransferase inhibitor) -0</w:t>
      </w:r>
      <w:r w:rsidR="00644CD5">
        <w:t>.</w:t>
      </w:r>
      <w:r>
        <w:t>375(SQLE expression inhibitor) + 0</w:t>
      </w:r>
      <w:r w:rsidR="00644CD5">
        <w:t>.</w:t>
      </w:r>
      <w:r>
        <w:t>166(Chorea) -0</w:t>
      </w:r>
      <w:r w:rsidR="00644CD5">
        <w:t>.</w:t>
      </w:r>
      <w:r>
        <w:t>319(Thioredoxin reductase inhibitor) + 0</w:t>
      </w:r>
      <w:r w:rsidR="00644CD5">
        <w:t>.</w:t>
      </w:r>
      <w:r>
        <w:t>187(Dementia treatment) -0</w:t>
      </w:r>
      <w:r w:rsidR="00644CD5">
        <w:t>.</w:t>
      </w:r>
      <w:r>
        <w:t>384(Shaker potassium channel blocker) + 0</w:t>
      </w:r>
      <w:r w:rsidR="00644CD5">
        <w:t>.</w:t>
      </w:r>
      <w:r>
        <w:t>211(Nucleotide-binding oligomerization domain-containing protein 1 inhibitor) -0</w:t>
      </w:r>
      <w:r w:rsidR="00644CD5">
        <w:t>.</w:t>
      </w:r>
      <w:r>
        <w:t>337(Gastrointestinal motility stimulant) + 0</w:t>
      </w:r>
      <w:r w:rsidR="00644CD5">
        <w:t>.</w:t>
      </w:r>
      <w:r>
        <w:t>336(Transcription factor NF kappa B2 inhibitor) -0</w:t>
      </w:r>
      <w:r w:rsidR="00644CD5">
        <w:t>.</w:t>
      </w:r>
      <w:r>
        <w:t>234(Opioid mu receptor antagonist) -0</w:t>
      </w:r>
      <w:r w:rsidR="00644CD5">
        <w:t>.</w:t>
      </w:r>
      <w:r>
        <w:t>156(Hypertensive) + 0</w:t>
      </w:r>
      <w:r w:rsidR="00644CD5">
        <w:t>.</w:t>
      </w:r>
      <w:r>
        <w:t>14(ATP-dependent RNA helicase inhibitor) -0</w:t>
      </w:r>
      <w:r w:rsidR="00644CD5">
        <w:t>.</w:t>
      </w:r>
      <w:r>
        <w:t>219(Potassium channel intermediate-conductance Ca-activated blocker) + 0</w:t>
      </w:r>
      <w:r w:rsidR="00644CD5">
        <w:t>.</w:t>
      </w:r>
      <w:r>
        <w:t>0698(C10ORF10 expression enhancer) + 0</w:t>
      </w:r>
      <w:r w:rsidR="00644CD5">
        <w:t>.</w:t>
      </w:r>
      <w:r>
        <w:t>168(Estrogen agonist) + 0</w:t>
      </w:r>
      <w:r w:rsidR="00644CD5">
        <w:t>.</w:t>
      </w:r>
      <w:r>
        <w:t>338(Hypercalcaemic) + 0</w:t>
      </w:r>
      <w:r w:rsidR="00644CD5">
        <w:t>.</w:t>
      </w:r>
      <w:r>
        <w:t>283(IL4 expression enhancer) -0</w:t>
      </w:r>
      <w:r w:rsidR="00644CD5">
        <w:t>.</w:t>
      </w:r>
      <w:r>
        <w:t>85(Inositol-3-phosphate synthase inhibitor) + 0</w:t>
      </w:r>
      <w:r w:rsidR="00644CD5">
        <w:t>.</w:t>
      </w:r>
      <w:r>
        <w:t>321(Indoleamine-pyrrole 2</w:t>
      </w:r>
      <w:r w:rsidR="00644CD5">
        <w:t>.</w:t>
      </w:r>
      <w:r>
        <w:t>3-dioxygenase inhibitor) + 0</w:t>
      </w:r>
      <w:r w:rsidR="00644CD5">
        <w:t>.</w:t>
      </w:r>
      <w:r>
        <w:t>485(Carbonic anhydrase II inhibitor) -0</w:t>
      </w:r>
      <w:r w:rsidR="00644CD5">
        <w:t>.</w:t>
      </w:r>
      <w:r>
        <w:t>403(5 Hydroxytryptamine 6 antagonist) -0</w:t>
      </w:r>
      <w:r w:rsidR="00644CD5">
        <w:t>.</w:t>
      </w:r>
      <w:r>
        <w:t>272(Oxytocin agonist) -0</w:t>
      </w:r>
      <w:r w:rsidR="00644CD5">
        <w:t>.</w:t>
      </w:r>
      <w:r>
        <w:t>37(S100P expression enhancer) + 0</w:t>
      </w:r>
      <w:r w:rsidR="00644CD5">
        <w:t>.</w:t>
      </w:r>
      <w:r>
        <w:t>136(Opioid kappa receptor agonist) -0</w:t>
      </w:r>
      <w:r w:rsidR="00644CD5">
        <w:t>.</w:t>
      </w:r>
      <w:r>
        <w:t>109(Farnesyltransferase</w:t>
      </w:r>
      <w:r w:rsidR="00644CD5">
        <w:t>.</w:t>
      </w:r>
      <w:r>
        <w:t xml:space="preserve"> putative inhibitor) + 0</w:t>
      </w:r>
      <w:r w:rsidR="00644CD5">
        <w:t>.</w:t>
      </w:r>
      <w:r>
        <w:t>112(Death-associated protein kinase 3 inhibitor) -0</w:t>
      </w:r>
      <w:r w:rsidR="00644CD5">
        <w:t>.</w:t>
      </w:r>
      <w:r>
        <w:t>111(Arylsulfatase inhibitor) -0</w:t>
      </w:r>
      <w:r w:rsidR="00644CD5">
        <w:t>.</w:t>
      </w:r>
      <w:r>
        <w:t>0646(Stroke treatment) -0</w:t>
      </w:r>
      <w:r w:rsidR="00644CD5">
        <w:t>.</w:t>
      </w:r>
      <w:r>
        <w:t>24(Hypercholesterolemic) -0</w:t>
      </w:r>
      <w:r w:rsidR="00644CD5">
        <w:t>.</w:t>
      </w:r>
      <w:r>
        <w:t>15(Endothelin A receptor antagonist) -0</w:t>
      </w:r>
      <w:r w:rsidR="00644CD5">
        <w:t>.</w:t>
      </w:r>
      <w:r>
        <w:t>222(Lactate 2-monooxygenase inhibitor) -0</w:t>
      </w:r>
      <w:r w:rsidR="00644CD5">
        <w:t>.</w:t>
      </w:r>
      <w:r>
        <w:t>106(Kainate receptor 2 antag</w:t>
      </w:r>
      <w:r>
        <w:t>o</w:t>
      </w:r>
      <w:r>
        <w:t>nist) + 0</w:t>
      </w:r>
      <w:r w:rsidR="00644CD5">
        <w:t>.</w:t>
      </w:r>
      <w:r>
        <w:t>0928(Chronic obstructive pulmonary disease treatment) -0</w:t>
      </w:r>
      <w:r w:rsidR="00644CD5">
        <w:t>.</w:t>
      </w:r>
      <w:r>
        <w:t>155(MAP kinase 13 inhibitor) + 0</w:t>
      </w:r>
      <w:r w:rsidR="00644CD5">
        <w:t>.</w:t>
      </w:r>
      <w:r>
        <w:t>151(Phosphodiesterase 6G inhibitor) + 0</w:t>
      </w:r>
      <w:r w:rsidR="00644CD5">
        <w:t>.</w:t>
      </w:r>
      <w:r>
        <w:t>0924(FABP1 expression enhancer) + 0</w:t>
      </w:r>
      <w:r w:rsidR="00644CD5">
        <w:t>.</w:t>
      </w:r>
      <w:r>
        <w:t>189(N-carbamoyl-L-amino-acid hydrolase inhibitor) -0</w:t>
      </w:r>
      <w:r w:rsidR="00644CD5">
        <w:t>.</w:t>
      </w:r>
      <w:r>
        <w:t>39(Dihydrofolate synthase inhibitor) + 4</w:t>
      </w:r>
      <w:r w:rsidR="00644CD5">
        <w:t>.</w:t>
      </w:r>
      <w:r>
        <w:t>42(Length^3) -0</w:t>
      </w:r>
      <w:r w:rsidR="00644CD5">
        <w:t>.</w:t>
      </w:r>
      <w:r>
        <w:t>39(Protein C (activated) inhibitor) + 0</w:t>
      </w:r>
      <w:r w:rsidR="00644CD5">
        <w:t>.</w:t>
      </w:r>
      <w:r>
        <w:t>0993(Ileal bile acid transport inhibitor) + 0</w:t>
      </w:r>
      <w:r w:rsidR="00644CD5">
        <w:t>.</w:t>
      </w:r>
      <w:r>
        <w:t>431(Cytosine deaminase inhibitor) + 0</w:t>
      </w:r>
      <w:r w:rsidR="00644CD5">
        <w:t>.</w:t>
      </w:r>
      <w:r>
        <w:t>281(Alanine transaminase inhib</w:t>
      </w:r>
      <w:r>
        <w:t>i</w:t>
      </w:r>
      <w:r>
        <w:t>tor) -0</w:t>
      </w:r>
      <w:r w:rsidR="00644CD5">
        <w:t>.</w:t>
      </w:r>
      <w:r>
        <w:t>269(L-amino-acid oxidase inhibitor) + 0</w:t>
      </w:r>
      <w:r w:rsidR="00644CD5">
        <w:t>.</w:t>
      </w:r>
      <w:r>
        <w:t>199(I kappa B kinase inhibitor) + 0</w:t>
      </w:r>
      <w:r w:rsidR="00644CD5">
        <w:t>.</w:t>
      </w:r>
      <w:r>
        <w:t>121(Sucrose-phosphate synthase inhibitor) + 0</w:t>
      </w:r>
      <w:r w:rsidR="00644CD5">
        <w:t>.</w:t>
      </w:r>
      <w:r>
        <w:t>116(Sentrin-specific protease 8 inhibitor) -0</w:t>
      </w:r>
      <w:r w:rsidR="00644CD5">
        <w:t>.</w:t>
      </w:r>
      <w:r>
        <w:t>117(Retinoic acid receptor antagonist) + 0</w:t>
      </w:r>
      <w:r w:rsidR="00644CD5">
        <w:t>.</w:t>
      </w:r>
      <w:r>
        <w:t>334(Narcotic antagonist) + 0</w:t>
      </w:r>
      <w:r w:rsidR="00644CD5">
        <w:t>.</w:t>
      </w:r>
      <w:r>
        <w:t>495(Atrolysin A inhibitor) -0</w:t>
      </w:r>
      <w:r w:rsidR="00644CD5">
        <w:t>.</w:t>
      </w:r>
      <w:r>
        <w:t>287(CYP3A4 expression enhancer) + 0</w:t>
      </w:r>
      <w:r w:rsidR="00644CD5">
        <w:t>.</w:t>
      </w:r>
      <w:r>
        <w:t>134(Muscle weakness) -0</w:t>
      </w:r>
      <w:r w:rsidR="00644CD5">
        <w:t>.</w:t>
      </w:r>
      <w:r>
        <w:t>154(Kruppel-like factor 5 inhibitor) + 0</w:t>
      </w:r>
      <w:r w:rsidR="00644CD5">
        <w:t>.</w:t>
      </w:r>
      <w:r>
        <w:t>281(Leukotriene antagonist) + 0</w:t>
      </w:r>
      <w:r w:rsidR="00644CD5">
        <w:t>.</w:t>
      </w:r>
      <w:r>
        <w:t>185(TP53 expression enhancer) -0</w:t>
      </w:r>
      <w:r w:rsidR="00644CD5">
        <w:t>.</w:t>
      </w:r>
      <w:r>
        <w:t>126(Carcinogenic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283(Purine biosynthesis inhibitor) + 0</w:t>
      </w:r>
      <w:r w:rsidR="00644CD5">
        <w:t>.</w:t>
      </w:r>
      <w:r>
        <w:t>243(Nicotinic receptor alpha7 subunit antag</w:t>
      </w:r>
      <w:r>
        <w:t>o</w:t>
      </w:r>
      <w:r>
        <w:t>nist) -0</w:t>
      </w:r>
      <w:r w:rsidR="00644CD5">
        <w:t>.</w:t>
      </w:r>
      <w:r>
        <w:t>273(CXC chemokine 4 receptor antagonist) + 0</w:t>
      </w:r>
      <w:r w:rsidR="00644CD5">
        <w:t>.</w:t>
      </w:r>
      <w:r>
        <w:t>147(Pancytopenia) + 0</w:t>
      </w:r>
      <w:r w:rsidR="00644CD5">
        <w:t>.</w:t>
      </w:r>
      <w:r>
        <w:t>218(APOBEC-3G inhibitor) -0</w:t>
      </w:r>
      <w:r w:rsidR="00644CD5">
        <w:t>.</w:t>
      </w:r>
      <w:r>
        <w:t>139(Phosphodiesterase V inhibitor) + 0</w:t>
      </w:r>
      <w:r w:rsidR="00644CD5">
        <w:t>.</w:t>
      </w:r>
      <w:r>
        <w:t>13(Photoallergy dermatitis) -0</w:t>
      </w:r>
      <w:r w:rsidR="00644CD5">
        <w:t>.</w:t>
      </w:r>
      <w:r>
        <w:t>105(Phosphatidylinositol kinase inhibitor) -0</w:t>
      </w:r>
      <w:r w:rsidR="00644CD5">
        <w:t>.</w:t>
      </w:r>
      <w:r>
        <w:t>0861(Hexokinase stimulant) + 0</w:t>
      </w:r>
      <w:r w:rsidR="00644CD5">
        <w:t>.</w:t>
      </w:r>
      <w:r>
        <w:t>203(BID expression inhibitor) + 0</w:t>
      </w:r>
      <w:r w:rsidR="00644CD5">
        <w:t>.</w:t>
      </w:r>
      <w:r>
        <w:t xml:space="preserve">235(D-lactaldehyde dehydrogenase inhibitor) + </w:t>
      </w:r>
      <w:r>
        <w:lastRenderedPageBreak/>
        <w:t>0</w:t>
      </w:r>
      <w:r w:rsidR="00644CD5">
        <w:t>.</w:t>
      </w:r>
      <w:r>
        <w:t>118(Paralysis) -0</w:t>
      </w:r>
      <w:r w:rsidR="00644CD5">
        <w:t>.</w:t>
      </w:r>
      <w:r>
        <w:t>0515(Neuronal K-Cl cotransporter inhibitor) + 0</w:t>
      </w:r>
      <w:r w:rsidR="00644CD5">
        <w:t>.</w:t>
      </w:r>
      <w:r>
        <w:t>0976(Janus tyrosine kinase 1 inhibitor) + 0</w:t>
      </w:r>
      <w:r w:rsidR="00644CD5">
        <w:t>.</w:t>
      </w:r>
      <w:r>
        <w:t>0742(Antineoplastic (bone cancer)) + 0</w:t>
      </w:r>
      <w:r w:rsidR="00644CD5">
        <w:t>.</w:t>
      </w:r>
      <w:r>
        <w:t>219(KLK3 expression inhibitor) + 0</w:t>
      </w:r>
      <w:r w:rsidR="00644CD5">
        <w:t>.</w:t>
      </w:r>
      <w:r>
        <w:t>0549(Systemic lupus erythematosus treatment) + 0</w:t>
      </w:r>
      <w:r w:rsidR="00644CD5">
        <w:t>.</w:t>
      </w:r>
      <w:r>
        <w:t>486(Somatostatin antagonist) -0</w:t>
      </w:r>
      <w:r w:rsidR="00644CD5">
        <w:t>.</w:t>
      </w:r>
      <w:r>
        <w:t>0883(Tyrosine kinase non-receptor protein 2 inhibitor) + 0</w:t>
      </w:r>
      <w:r w:rsidR="00644CD5">
        <w:t>.</w:t>
      </w:r>
      <w:r>
        <w:t>0877(Nausea) -0</w:t>
      </w:r>
      <w:r w:rsidR="00644CD5">
        <w:t>.</w:t>
      </w:r>
      <w:r>
        <w:t>158(Catechol 1</w:t>
      </w:r>
      <w:r w:rsidR="00644CD5">
        <w:t>.</w:t>
      </w:r>
      <w:r>
        <w:t>2-dioxygenase inhibitor) -0</w:t>
      </w:r>
      <w:r w:rsidR="00644CD5">
        <w:t>.</w:t>
      </w:r>
      <w:r>
        <w:t>103(Histamine release inhibitor) + 0</w:t>
      </w:r>
      <w:r w:rsidR="00644CD5">
        <w:t>.</w:t>
      </w:r>
      <w:r>
        <w:t>19(Endothelial nitric-oxide synthase inhibitor) -0</w:t>
      </w:r>
      <w:r w:rsidR="00644CD5">
        <w:t>.</w:t>
      </w:r>
      <w:r>
        <w:t>076(17-Beta-hydroxysteroid dehydrogenase 1 inhibitor) -0</w:t>
      </w:r>
      <w:r w:rsidR="00644CD5">
        <w:t>.</w:t>
      </w:r>
      <w:r>
        <w:t>116(FMO3 substrate) + 0</w:t>
      </w:r>
      <w:r w:rsidR="00644CD5">
        <w:t>.</w:t>
      </w:r>
      <w:r>
        <w:t>116(NADPH oxidase inhibitor) -0</w:t>
      </w:r>
      <w:r w:rsidR="00644CD5">
        <w:t>.</w:t>
      </w:r>
      <w:r>
        <w:t>086(Hypotonia) -0</w:t>
      </w:r>
      <w:r w:rsidR="00644CD5">
        <w:t>.</w:t>
      </w:r>
      <w:r>
        <w:t>173(L-Serine ammonia-lyase inhibitor) -0</w:t>
      </w:r>
      <w:r w:rsidR="00644CD5">
        <w:t>.</w:t>
      </w:r>
      <w:r>
        <w:t>222(UDP-3-O-acyl-N-acetylglucosamine deacetylase inhibitor) + 0</w:t>
      </w:r>
      <w:r w:rsidR="00644CD5">
        <w:t>.</w:t>
      </w:r>
      <w:r>
        <w:t>0756(Weight gain) -0</w:t>
      </w:r>
      <w:r w:rsidR="00644CD5">
        <w:t>.</w:t>
      </w:r>
      <w:r>
        <w:t>0656(5 Hydroxytryptamine 1F agonist) -0</w:t>
      </w:r>
      <w:r w:rsidR="00644CD5">
        <w:t>.</w:t>
      </w:r>
      <w:r>
        <w:t>0449(Antineoplastic (lymphocytic leukemia)) -0</w:t>
      </w:r>
      <w:r w:rsidR="00644CD5">
        <w:t>.</w:t>
      </w:r>
      <w:r>
        <w:t>183(Diamine oxidase inhibitor) + 0</w:t>
      </w:r>
      <w:r w:rsidR="00644CD5">
        <w:t>.</w:t>
      </w:r>
      <w:r>
        <w:t>0506(Substance P antagonist) -0</w:t>
      </w:r>
      <w:r w:rsidR="00644CD5">
        <w:t>.</w:t>
      </w:r>
      <w:r>
        <w:t>0868(Gastrointestinal hemorrhage) + 0</w:t>
      </w:r>
      <w:r w:rsidR="00644CD5">
        <w:t>.</w:t>
      </w:r>
      <w:r>
        <w:t>0268(Apoptosis agonist) + 0</w:t>
      </w:r>
      <w:r w:rsidR="00644CD5">
        <w:t>.</w:t>
      </w:r>
      <w:r>
        <w:t>183(Human papillomavirus - 16 inhibitor) -0</w:t>
      </w:r>
      <w:r w:rsidR="00644CD5">
        <w:t>.</w:t>
      </w:r>
      <w:r>
        <w:t>0425(Purine antagonist) + 0</w:t>
      </w:r>
      <w:r w:rsidR="00644CD5">
        <w:t>.</w:t>
      </w:r>
      <w:r>
        <w:t>128(Inosine monophosphate dehydrogenase 2 inhibitor) + 0</w:t>
      </w:r>
      <w:r w:rsidR="00644CD5">
        <w:t>.</w:t>
      </w:r>
      <w:r>
        <w:t>138(NAT1 substrate) -0</w:t>
      </w:r>
      <w:r w:rsidR="00644CD5">
        <w:t>.</w:t>
      </w:r>
      <w:r>
        <w:t>146(Inositol monophosphatase inhibitor) + 0</w:t>
      </w:r>
      <w:r w:rsidR="00644CD5">
        <w:t>.</w:t>
      </w:r>
      <w:r>
        <w:t>225(Inositol 1</w:t>
      </w:r>
      <w:r w:rsidR="00644CD5">
        <w:t>.</w:t>
      </w:r>
      <w:r>
        <w:t>4</w:t>
      </w:r>
      <w:r w:rsidR="00644CD5">
        <w:t>.</w:t>
      </w:r>
      <w:r>
        <w:t>5-triphosphate receptor antagonist) + 0</w:t>
      </w:r>
      <w:r w:rsidR="00644CD5">
        <w:t>.</w:t>
      </w:r>
      <w:r>
        <w:t>0512(Rho-associated kinase I inhibitor) + 0</w:t>
      </w:r>
      <w:r w:rsidR="00644CD5">
        <w:t>.</w:t>
      </w:r>
      <w:r>
        <w:t>0561(Vascular endothelial growth factor 1 antagonist) -0</w:t>
      </w:r>
      <w:r w:rsidR="00644CD5">
        <w:t>.</w:t>
      </w:r>
      <w:r>
        <w:t>0417(Bisphosphonate) -0</w:t>
      </w:r>
      <w:r w:rsidR="00644CD5">
        <w:t>.</w:t>
      </w:r>
      <w:r>
        <w:t>124(Histone deacetylase class IIa inhibitor) + 0</w:t>
      </w:r>
      <w:r w:rsidR="00644CD5">
        <w:t>.</w:t>
      </w:r>
      <w:r>
        <w:t>0441(CDC7 inhibitor) -0</w:t>
      </w:r>
      <w:r w:rsidR="00644CD5">
        <w:t>.</w:t>
      </w:r>
      <w:r>
        <w:t>117(Sn1-specific diacylglycerol lipase alpha inhibitor) -0</w:t>
      </w:r>
      <w:r w:rsidR="00644CD5">
        <w:t>.</w:t>
      </w:r>
      <w:r>
        <w:t>128(Glutamate (mGluR6) antagonist) -0</w:t>
      </w:r>
      <w:r w:rsidR="00644CD5">
        <w:t>.</w:t>
      </w:r>
      <w:r>
        <w:t>0949(MAP kinase kinase 4 inhibitor) + 0</w:t>
      </w:r>
      <w:r w:rsidR="00644CD5">
        <w:t>.</w:t>
      </w:r>
      <w:r>
        <w:t>0849(TXNRD1 expression enhancer) + 0</w:t>
      </w:r>
      <w:r w:rsidR="00644CD5">
        <w:t>.</w:t>
      </w:r>
      <w:r>
        <w:t>103(Peroxisome proliferator-activated receptor gamma antagonist) -0</w:t>
      </w:r>
      <w:r w:rsidR="00644CD5">
        <w:t>.</w:t>
      </w:r>
      <w:r>
        <w:t>0513(Transforming growth factor beta antagonist) -0</w:t>
      </w:r>
      <w:r w:rsidR="00644CD5">
        <w:t>.</w:t>
      </w:r>
      <w:r>
        <w:t>221(Adenylosuccinate lyase inhibitor) -0</w:t>
      </w:r>
      <w:r w:rsidR="00644CD5">
        <w:t>.</w:t>
      </w:r>
      <w:r>
        <w:t>0888(EGR3 expression enhancer) -0</w:t>
      </w:r>
      <w:r w:rsidR="00644CD5">
        <w:t>.</w:t>
      </w:r>
      <w:r>
        <w:t>0362(Retinoic acid alpha receptor agonist) -0</w:t>
      </w:r>
      <w:r w:rsidR="00644CD5">
        <w:t>.</w:t>
      </w:r>
      <w:r>
        <w:t>064(Matrix metalloproteinase 3 (membrane-type) inhibitor) -0</w:t>
      </w:r>
      <w:r w:rsidR="00644CD5">
        <w:t>.</w:t>
      </w:r>
      <w:r>
        <w:t>0411(Platelet growth factor antagonist) -0</w:t>
      </w:r>
      <w:r w:rsidR="00644CD5">
        <w:t>.</w:t>
      </w:r>
      <w:r>
        <w:t>0806(Glycine hydroxymethyltransferase inhibitor) -0</w:t>
      </w:r>
      <w:r w:rsidR="00644CD5">
        <w:t>.</w:t>
      </w:r>
      <w:r>
        <w:t>0247(T cell receptor antagonist) + 0</w:t>
      </w:r>
      <w:r w:rsidR="00644CD5">
        <w:t>.</w:t>
      </w:r>
      <w:r>
        <w:t>0288(TRKB antagonist) + 0</w:t>
      </w:r>
      <w:r w:rsidR="00644CD5">
        <w:t>.</w:t>
      </w:r>
      <w:r>
        <w:t>0432(Hypersexuality) + 0</w:t>
      </w:r>
      <w:r w:rsidR="00644CD5">
        <w:t>.</w:t>
      </w:r>
      <w:r>
        <w:t>0259(Protease inhibitor) -0</w:t>
      </w:r>
      <w:r w:rsidR="00644CD5">
        <w:t>.</w:t>
      </w:r>
      <w:r>
        <w:t>0204(Hemozoin inhibitor) + 0</w:t>
      </w:r>
      <w:r w:rsidR="00644CD5">
        <w:t>.</w:t>
      </w:r>
      <w:r>
        <w:t>0778(Phosphodiesterase XI inhibitor) -0</w:t>
      </w:r>
      <w:r w:rsidR="00644CD5">
        <w:t>.</w:t>
      </w:r>
      <w:r>
        <w:t>0394(ESR1 expression inhibitor) -0</w:t>
      </w:r>
      <w:r w:rsidR="00644CD5">
        <w:t>.</w:t>
      </w:r>
      <w:r>
        <w:t>0248(Check point kinase inhibitor) + 0</w:t>
      </w:r>
      <w:r w:rsidR="00644CD5">
        <w:t>.</w:t>
      </w:r>
      <w:r>
        <w:t>0154(Transglutaminase 2 inhibitor) -0</w:t>
      </w:r>
      <w:r w:rsidR="00644CD5">
        <w:t>.</w:t>
      </w:r>
      <w:r>
        <w:t>0197(T cell receptor gamma-delta antagonist) + 0</w:t>
      </w:r>
      <w:r w:rsidR="00644CD5">
        <w:t>.</w:t>
      </w:r>
      <w:r>
        <w:t>0298(CDKN1A expression enhancer) -0</w:t>
      </w:r>
      <w:r w:rsidR="00644CD5">
        <w:t>.</w:t>
      </w:r>
      <w:r>
        <w:t>0133(Antineoplastic (glioblastoma multiforme)) -0</w:t>
      </w:r>
      <w:r w:rsidR="00644CD5">
        <w:t>.</w:t>
      </w:r>
      <w:r>
        <w:t>0421(Oxytocin antagonist) + 0</w:t>
      </w:r>
      <w:r w:rsidR="00644CD5">
        <w:t>.</w:t>
      </w:r>
      <w:r>
        <w:t>0428(MAP kinase kinase inhibitor) + 0</w:t>
      </w:r>
      <w:r w:rsidR="00644CD5">
        <w:t>.</w:t>
      </w:r>
      <w:r>
        <w:t>0127(Glutamate (mGluR) agonist) -0</w:t>
      </w:r>
      <w:r w:rsidR="00644CD5">
        <w:t>.</w:t>
      </w:r>
      <w:r>
        <w:t>0361(CDK5/p25 inhibitor) -0</w:t>
      </w:r>
      <w:r w:rsidR="00644CD5">
        <w:t>.</w:t>
      </w:r>
      <w:r>
        <w:t>0152(Sphingosine 1-phosphate receptor 5 antagonist) -0</w:t>
      </w:r>
      <w:r w:rsidR="00644CD5">
        <w:t>.</w:t>
      </w:r>
      <w:r>
        <w:t>0322(CC chemokine 10 receptor antagonist) -0</w:t>
      </w:r>
      <w:r w:rsidR="00644CD5">
        <w:t>.</w:t>
      </w:r>
      <w:r>
        <w:t>0161(Ribosomal protein S6 kinase alpha 5 inhibitor) + 0</w:t>
      </w:r>
      <w:r w:rsidR="00644CD5">
        <w:t>.</w:t>
      </w:r>
      <w:r>
        <w:t>0185(CYP3A1 substrate) + 0</w:t>
      </w:r>
      <w:r w:rsidR="00644CD5">
        <w:t>.</w:t>
      </w:r>
      <w:r>
        <w:t>0447(Ribonucleotide reductase inhibitor) + 0</w:t>
      </w:r>
      <w:r w:rsidR="00644CD5">
        <w:t>.</w:t>
      </w:r>
      <w:r>
        <w:t>0107(Dihydrofolate reductase (Toxoplasma gondii) inhibitor) + 0</w:t>
      </w:r>
      <w:r w:rsidR="00644CD5">
        <w:t>.</w:t>
      </w:r>
      <w:r>
        <w:t>0144(Carbonic anhydrase I stimulant) -0</w:t>
      </w:r>
      <w:r w:rsidR="00644CD5">
        <w:t>.</w:t>
      </w:r>
      <w:r>
        <w:t>0117(Polo-like kinase inhibitor) + 0</w:t>
      </w:r>
      <w:r w:rsidR="00644CD5">
        <w:t>.</w:t>
      </w:r>
      <w:r>
        <w:t>0354(Gastricsin inhibitor) + 0</w:t>
      </w:r>
      <w:r w:rsidR="00644CD5">
        <w:t>.</w:t>
      </w:r>
      <w:r>
        <w:t>0297(Cellulose 1</w:t>
      </w:r>
      <w:r w:rsidR="00644CD5">
        <w:t>.</w:t>
      </w:r>
      <w:r>
        <w:t>4-beta-cellobiosidase inhibitor) + 0</w:t>
      </w:r>
      <w:r w:rsidR="00644CD5">
        <w:t>.</w:t>
      </w:r>
      <w:r>
        <w:t>00686(Vitamin D3 hydrox</w:t>
      </w:r>
      <w:r>
        <w:t>y</w:t>
      </w:r>
      <w:r>
        <w:t>lase inhibitor) -0</w:t>
      </w:r>
      <w:r w:rsidR="00644CD5">
        <w:t>.</w:t>
      </w:r>
      <w:r>
        <w:t>0224(Cyclooxygenase substrate) -0</w:t>
      </w:r>
      <w:r w:rsidR="00644CD5">
        <w:t>.</w:t>
      </w:r>
      <w:r>
        <w:t>00925(HSPA5 expression enhancer) + 0</w:t>
      </w:r>
      <w:r w:rsidR="00644CD5">
        <w:t>.</w:t>
      </w:r>
      <w:r>
        <w:t>00458(Runt-related transcription factor 1 inhibitor) + 0</w:t>
      </w:r>
      <w:r w:rsidR="00644CD5">
        <w:t>.</w:t>
      </w:r>
      <w:r>
        <w:t>00549(Glutamate (mGluR8) antagonist) -0</w:t>
      </w:r>
      <w:r w:rsidR="00644CD5">
        <w:t>.</w:t>
      </w:r>
      <w:r>
        <w:t>0239(Histidine-tRNA ligase inhibitor) -0</w:t>
      </w:r>
      <w:r w:rsidR="00644CD5">
        <w:t>.</w:t>
      </w:r>
      <w:r>
        <w:t>00404(Follicle-stimulating hormone agonist) -0</w:t>
      </w:r>
      <w:r w:rsidR="00644CD5">
        <w:t>.</w:t>
      </w:r>
      <w:r>
        <w:t>00567(Alpha 1L adrenoreceptor antagonist) + 0</w:t>
      </w:r>
      <w:r w:rsidR="00644CD5">
        <w:t>.</w:t>
      </w:r>
      <w:r>
        <w:t>0128(CXC chemokine L1/GRO-alpha antagonist) + 0</w:t>
      </w:r>
      <w:r w:rsidR="00644CD5">
        <w:t>.</w:t>
      </w:r>
      <w:r>
        <w:t>00198(Dipeptidyl peptidase IV inhibitor) + 5</w:t>
      </w:r>
      <w:r w:rsidR="00644CD5">
        <w:t>.</w:t>
      </w:r>
      <w:r>
        <w:t>92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0688((R)-3-amino-2-methylpropionate-pyruvate transaminase inhibitor) + 0</w:t>
      </w:r>
      <w:r w:rsidR="00644CD5">
        <w:t>.</w:t>
      </w:r>
      <w:r>
        <w:t>161(Dysphoria) + 0</w:t>
      </w:r>
      <w:r w:rsidR="00644CD5">
        <w:t>.</w:t>
      </w:r>
      <w:r>
        <w:t>0187(Amyloid beta precursor protein antagonist) + 9</w:t>
      </w:r>
      <w:r w:rsidR="00644CD5">
        <w:t>.</w:t>
      </w:r>
      <w:r>
        <w:t>8(Length) -0</w:t>
      </w:r>
      <w:r w:rsidR="00644CD5">
        <w:t>.</w:t>
      </w:r>
      <w:r>
        <w:t>0669(Cholinergic) -0</w:t>
      </w:r>
      <w:r w:rsidR="00644CD5">
        <w:t>.</w:t>
      </w:r>
      <w:r>
        <w:t>385(Agranulocytosis) + 0</w:t>
      </w:r>
      <w:r w:rsidR="00644CD5">
        <w:t>.</w:t>
      </w:r>
      <w:r>
        <w:t>0119(Ocular toxicity) + 0</w:t>
      </w:r>
      <w:r w:rsidR="00644CD5">
        <w:t>.</w:t>
      </w:r>
      <w:r>
        <w:t>69(NOS2 expression enhancer) -1</w:t>
      </w:r>
      <w:r w:rsidR="00644CD5">
        <w:t>.</w:t>
      </w:r>
      <w:r>
        <w:t>1(Phosphoribulokinase inhibitor) -0</w:t>
      </w:r>
      <w:r w:rsidR="00644CD5">
        <w:t>.</w:t>
      </w:r>
      <w:r>
        <w:t>742(CYP3A i</w:t>
      </w:r>
      <w:r>
        <w:t>n</w:t>
      </w:r>
      <w:r>
        <w:t>ducer) -10</w:t>
      </w:r>
      <w:r w:rsidR="00644CD5">
        <w:t>.</w:t>
      </w:r>
      <w:r>
        <w:t>6(Length^2) -1</w:t>
      </w:r>
      <w:r w:rsidR="00644CD5">
        <w:t>.</w:t>
      </w:r>
      <w:r>
        <w:t>35(Thrombin inhibitor) + 0</w:t>
      </w:r>
      <w:r w:rsidR="00644CD5">
        <w:t>.</w:t>
      </w:r>
      <w:r>
        <w:t>508(Lipid metabolism regulator) -0</w:t>
      </w:r>
      <w:r w:rsidR="00644CD5">
        <w:t>.</w:t>
      </w:r>
      <w:r>
        <w:t>31(Antiulcerative) -0</w:t>
      </w:r>
      <w:r w:rsidR="00644CD5">
        <w:t>.</w:t>
      </w:r>
      <w:r>
        <w:t>339(Glycine receptor agonist) + 0</w:t>
      </w:r>
      <w:r w:rsidR="00644CD5">
        <w:t>.</w:t>
      </w:r>
      <w:r>
        <w:t>325(Respiratory distress syndrome treatment) + 0</w:t>
      </w:r>
      <w:r w:rsidR="00644CD5">
        <w:t>.</w:t>
      </w:r>
      <w:r>
        <w:t>499(Dyskinesia) -0</w:t>
      </w:r>
      <w:r w:rsidR="00644CD5">
        <w:t>.</w:t>
      </w:r>
      <w:r>
        <w:t>00974(Metalloproteinase-9 inhibitor) -1</w:t>
      </w:r>
      <w:r w:rsidR="00644CD5">
        <w:t>.</w:t>
      </w:r>
      <w:r>
        <w:t>03(DNA synthesis inhibitor) + 1</w:t>
      </w:r>
      <w:r w:rsidR="00644CD5">
        <w:t>.</w:t>
      </w:r>
      <w:r>
        <w:t>01(3-Deoxy-7-phosphoheptulonate sy</w:t>
      </w:r>
      <w:r>
        <w:t>n</w:t>
      </w:r>
      <w:r>
        <w:t>thase inhibitor) + 0</w:t>
      </w:r>
      <w:r w:rsidR="00644CD5">
        <w:t>.</w:t>
      </w:r>
      <w:r>
        <w:t>288(Vasodilator</w:t>
      </w:r>
      <w:r w:rsidR="00644CD5">
        <w:t>.</w:t>
      </w:r>
      <w:r>
        <w:t xml:space="preserve"> peripheral) + 0</w:t>
      </w:r>
      <w:r w:rsidR="00644CD5">
        <w:t>.</w:t>
      </w:r>
      <w:r>
        <w:t>0191(Asparaginyl endopeptidase inhibitor) + 0</w:t>
      </w:r>
      <w:r w:rsidR="00644CD5">
        <w:t>.</w:t>
      </w:r>
      <w:r>
        <w:t>431(Arrhythmogenic) -34(Volume^2) + 30</w:t>
      </w:r>
      <w:r w:rsidR="00644CD5">
        <w:t>.</w:t>
      </w:r>
      <w:r>
        <w:t>9(Volume) -0</w:t>
      </w:r>
      <w:r w:rsidR="00644CD5">
        <w:t>.</w:t>
      </w:r>
      <w:r>
        <w:t>517(Akinesia) -0</w:t>
      </w:r>
      <w:r w:rsidR="00644CD5">
        <w:t>.</w:t>
      </w:r>
      <w:r>
        <w:t>288(Purinergic receptor antagonist) + 1</w:t>
      </w:r>
      <w:r w:rsidR="00644CD5">
        <w:t>.</w:t>
      </w:r>
      <w:r>
        <w:t>8(Calmodulin-domain protein kinase 1 inhibitor) + 0</w:t>
      </w:r>
      <w:r w:rsidR="00644CD5">
        <w:t>.</w:t>
      </w:r>
      <w:r>
        <w:t>563(Corticosteroid-like) + 0</w:t>
      </w:r>
      <w:r w:rsidR="00644CD5">
        <w:t>.</w:t>
      </w:r>
      <w:r>
        <w:t>692(Gynecological disorders treatment) -0</w:t>
      </w:r>
      <w:r w:rsidR="00644CD5">
        <w:t>.</w:t>
      </w:r>
      <w:r>
        <w:t>555(Lysozyme inhibitor) + 16</w:t>
      </w:r>
      <w:r w:rsidR="00644CD5">
        <w:t>.</w:t>
      </w:r>
      <w:r>
        <w:t>3(Volume^3) -0</w:t>
      </w:r>
      <w:r w:rsidR="00644CD5">
        <w:t>.</w:t>
      </w:r>
      <w:r>
        <w:t>923(Antiacne) + 0</w:t>
      </w:r>
      <w:r w:rsidR="00644CD5">
        <w:t>.</w:t>
      </w:r>
      <w:r>
        <w:t>559(Alpha galactosidase inhibitor) -0</w:t>
      </w:r>
      <w:r w:rsidR="00644CD5">
        <w:t>.</w:t>
      </w:r>
      <w:r>
        <w:t>404(Phosphodiesterase VIII inhibitor) -0</w:t>
      </w:r>
      <w:r w:rsidR="00644CD5">
        <w:t>.</w:t>
      </w:r>
      <w:r>
        <w:t>32(Melatonin 2 antagonist) + 0</w:t>
      </w:r>
      <w:r w:rsidR="00644CD5">
        <w:t>.</w:t>
      </w:r>
      <w:r>
        <w:t>259(Alpha 2c adrenoreceptor agonist) -0</w:t>
      </w:r>
      <w:r w:rsidR="00644CD5">
        <w:t>.</w:t>
      </w:r>
      <w:r>
        <w:t>515(Endocrine disruptor) + 0</w:t>
      </w:r>
      <w:r w:rsidR="00644CD5">
        <w:t>.</w:t>
      </w:r>
      <w:r>
        <w:t>264(Trypsin II inhibitor) + 0</w:t>
      </w:r>
      <w:r w:rsidR="00644CD5">
        <w:t>.</w:t>
      </w:r>
      <w:r>
        <w:t>948(Spermine synthase inhibitor) -0</w:t>
      </w:r>
      <w:r w:rsidR="00644CD5">
        <w:t>.</w:t>
      </w:r>
      <w:r>
        <w:t>894(CYP24 su</w:t>
      </w:r>
      <w:r>
        <w:t>b</w:t>
      </w:r>
      <w:r>
        <w:t>strate) + 0</w:t>
      </w:r>
      <w:r w:rsidR="00644CD5">
        <w:t>.</w:t>
      </w:r>
      <w:r>
        <w:t>476(Cytosolic phospholipase A2 inhibitor) -0</w:t>
      </w:r>
      <w:r w:rsidR="00644CD5">
        <w:t>.</w:t>
      </w:r>
      <w:r>
        <w:t>763(Photinus-luciferin 4-monooxygenase (ATP-hydrolysing) inhibitor) -0</w:t>
      </w:r>
      <w:r w:rsidR="00644CD5">
        <w:t>.</w:t>
      </w:r>
      <w:r>
        <w:t>0273(Macrophage elastase inhibitor) + 2</w:t>
      </w:r>
      <w:r w:rsidR="00644CD5">
        <w:t>.</w:t>
      </w:r>
      <w:r>
        <w:t>08(Methionyl aminopeptidase 1 inhibitor) -0</w:t>
      </w:r>
      <w:r w:rsidR="00644CD5">
        <w:t>.</w:t>
      </w:r>
      <w:r>
        <w:t>975(Dizziness) + 0</w:t>
      </w:r>
      <w:r w:rsidR="00644CD5">
        <w:t>.</w:t>
      </w:r>
      <w:r>
        <w:t>0769(Alcohol dehydrogenase I inhibitor) + 0</w:t>
      </w:r>
      <w:r w:rsidR="00644CD5">
        <w:t>.</w:t>
      </w:r>
      <w:r>
        <w:t>0751(Psychotropic) + 0</w:t>
      </w:r>
      <w:r w:rsidR="00644CD5">
        <w:t>.</w:t>
      </w:r>
      <w:r>
        <w:t>378(Cytochrome P450 stimulant) + 0</w:t>
      </w:r>
      <w:r w:rsidR="00644CD5">
        <w:t>.</w:t>
      </w:r>
      <w:r>
        <w:t>687(Ribosomal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238(TRPA1 antagonist) -0</w:t>
      </w:r>
      <w:r w:rsidR="00644CD5">
        <w:t>.</w:t>
      </w:r>
      <w:r>
        <w:t>281(Paraplegia) -0</w:t>
      </w:r>
      <w:r w:rsidR="00644CD5">
        <w:t>.</w:t>
      </w:r>
      <w:r>
        <w:t>0916(Electron transport complex I inhibitor) + 0</w:t>
      </w:r>
      <w:r w:rsidR="00644CD5">
        <w:t>.</w:t>
      </w:r>
      <w:r>
        <w:t>333(CYP1A1* substrate) -0</w:t>
      </w:r>
      <w:r w:rsidR="00644CD5">
        <w:t>.</w:t>
      </w:r>
      <w:r>
        <w:t>63(Beta lactamase inhibitor) + 0</w:t>
      </w:r>
      <w:r w:rsidR="00644CD5">
        <w:t>.</w:t>
      </w:r>
      <w:r>
        <w:t>277(Glyceryl-ether monooxygenase inhibitor) -0</w:t>
      </w:r>
      <w:r w:rsidR="00644CD5">
        <w:t>.</w:t>
      </w:r>
      <w:r>
        <w:t>0174(Antiosteoporotic) -1</w:t>
      </w:r>
      <w:r w:rsidR="00644CD5">
        <w:t>.</w:t>
      </w:r>
      <w:r>
        <w:t>32(Diacylglycerol kinase inhibitor) + 0</w:t>
      </w:r>
      <w:r w:rsidR="00644CD5">
        <w:t>.</w:t>
      </w:r>
      <w:r>
        <w:t>792(IL4 expression enhancer) -0</w:t>
      </w:r>
      <w:r w:rsidR="00644CD5">
        <w:t>.</w:t>
      </w:r>
      <w:r>
        <w:t>217(Fibroblast growth factor 4 antagonist) + 0</w:t>
      </w:r>
      <w:r w:rsidR="00644CD5">
        <w:t>.</w:t>
      </w:r>
      <w:r>
        <w:t>507(Inosine monophosphate deh</w:t>
      </w:r>
      <w:r>
        <w:t>y</w:t>
      </w:r>
      <w:r>
        <w:t>drogenase 1 inhibitor) -0</w:t>
      </w:r>
      <w:r w:rsidR="00644CD5">
        <w:t>.</w:t>
      </w:r>
      <w:r>
        <w:t>363(Cyclin H inhibitor) + 0</w:t>
      </w:r>
      <w:r w:rsidR="00644CD5">
        <w:t>.</w:t>
      </w:r>
      <w:r>
        <w:t>054(Acetolactate decarboxylase inhibitor) + 0</w:t>
      </w:r>
      <w:r w:rsidR="00644CD5">
        <w:t>.</w:t>
      </w:r>
      <w:r>
        <w:t>481(Glycolipid 3-alpha-mannosyltransferase inhibitor) -0</w:t>
      </w:r>
      <w:r w:rsidR="00644CD5">
        <w:t>.</w:t>
      </w:r>
      <w:r>
        <w:t>32(Beta-ureidopropionase inhibitor) + 0</w:t>
      </w:r>
      <w:r w:rsidR="00644CD5">
        <w:t>.</w:t>
      </w:r>
      <w:r>
        <w:t xml:space="preserve">128(Lysyl endopeptidase inhibitor) + </w:t>
      </w:r>
      <w:r>
        <w:lastRenderedPageBreak/>
        <w:t>0</w:t>
      </w:r>
      <w:r w:rsidR="00644CD5">
        <w:t>.</w:t>
      </w:r>
      <w:r>
        <w:t>314(Carcinogenic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434(Carcinogenic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-1</w:t>
      </w:r>
      <w:r w:rsidR="00644CD5">
        <w:t>.</w:t>
      </w:r>
      <w:r>
        <w:t>32(Neuropathy treatment) + 0</w:t>
      </w:r>
      <w:r w:rsidR="00644CD5">
        <w:t>.</w:t>
      </w:r>
      <w:r>
        <w:t>26(Urologic disorders treatment) + 0</w:t>
      </w:r>
      <w:r w:rsidR="00644CD5">
        <w:t>.</w:t>
      </w:r>
      <w:r>
        <w:t>977(Amylin agonist) + 0</w:t>
      </w:r>
      <w:r w:rsidR="00644CD5">
        <w:t>.</w:t>
      </w:r>
      <w:r>
        <w:t>18(Xanthine-like) + 0</w:t>
      </w:r>
      <w:r w:rsidR="00644CD5">
        <w:t>.</w:t>
      </w:r>
      <w:r>
        <w:t>603(Diabetic neuropathy trea</w:t>
      </w:r>
      <w:r>
        <w:t>t</w:t>
      </w:r>
      <w:r>
        <w:t>ment) + 0</w:t>
      </w:r>
      <w:r w:rsidR="00644CD5">
        <w:t>.</w:t>
      </w:r>
      <w:r>
        <w:t>173(CYP3A5 expression enhancer) + 0</w:t>
      </w:r>
      <w:r w:rsidR="00644CD5">
        <w:t>.</w:t>
      </w:r>
      <w:r>
        <w:t>205(Caspase 7 inhibitor) -0</w:t>
      </w:r>
      <w:r w:rsidR="00644CD5">
        <w:t>.</w:t>
      </w:r>
      <w:r>
        <w:t>456(Keratolytic) -0</w:t>
      </w:r>
      <w:r w:rsidR="00644CD5">
        <w:t>.</w:t>
      </w:r>
      <w:r>
        <w:t>551(Thromboxane synthase inhibitor) + 0</w:t>
      </w:r>
      <w:r w:rsidR="00644CD5">
        <w:t>.</w:t>
      </w:r>
      <w:r>
        <w:t>789(Glutamate decarboxylase inhibitor) -0</w:t>
      </w:r>
      <w:r w:rsidR="00644CD5">
        <w:t>.</w:t>
      </w:r>
      <w:r>
        <w:t>165(HIV-1 integrase (Strand Transfer) inhibitor) + 0</w:t>
      </w:r>
      <w:r w:rsidR="00644CD5">
        <w:t>.</w:t>
      </w:r>
      <w:r>
        <w:t>231(NAD(P)+ transhydrogenase (AB-specific) inhibitor) -0</w:t>
      </w:r>
      <w:r w:rsidR="00644CD5">
        <w:t>.</w:t>
      </w:r>
      <w:r>
        <w:t>27(Ribosomal protein S6 kinase alpha 1 inhibitor) -0</w:t>
      </w:r>
      <w:r w:rsidR="00644CD5">
        <w:t>.</w:t>
      </w:r>
      <w:r>
        <w:t>331(Mydriatic) -0</w:t>
      </w:r>
      <w:r w:rsidR="00644CD5">
        <w:t>.</w:t>
      </w:r>
      <w:r>
        <w:t>3(2</w:t>
      </w:r>
      <w:r w:rsidR="00644CD5">
        <w:t>.</w:t>
      </w:r>
      <w:r>
        <w:t>3-Oxidosqualene-lanosterol cyclase inhibitor) + 0</w:t>
      </w:r>
      <w:r w:rsidR="00644CD5">
        <w:t>.</w:t>
      </w:r>
      <w:r>
        <w:t>248(Caspase 9 inhibitor) + 0</w:t>
      </w:r>
      <w:r w:rsidR="00644CD5">
        <w:t>.</w:t>
      </w:r>
      <w:r>
        <w:t>274(K(ir) 6.2 channel activator) -1</w:t>
      </w:r>
      <w:r w:rsidR="00644CD5">
        <w:t>.</w:t>
      </w:r>
      <w:r>
        <w:t>28(tRNA methyltransferase inhibitor) -0</w:t>
      </w:r>
      <w:r w:rsidR="00644CD5">
        <w:t>.</w:t>
      </w:r>
      <w:r>
        <w:t>825(Catechol 2</w:t>
      </w:r>
      <w:r w:rsidR="00644CD5">
        <w:t>.</w:t>
      </w:r>
      <w:r>
        <w:t>3-dioxygenase inhibitor) + 0</w:t>
      </w:r>
      <w:r w:rsidR="00644CD5">
        <w:t>.</w:t>
      </w:r>
      <w:r>
        <w:t>329(Uterine relaxant) -0</w:t>
      </w:r>
      <w:r w:rsidR="00644CD5">
        <w:t>.</w:t>
      </w:r>
      <w:r>
        <w:t>175(RARA expression enhancer) + 0</w:t>
      </w:r>
      <w:r w:rsidR="00644CD5">
        <w:t>.</w:t>
      </w:r>
      <w:r>
        <w:t>38(Carcinogenic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363(Renin inhibitor) + 0</w:t>
      </w:r>
      <w:r w:rsidR="00644CD5">
        <w:t>.</w:t>
      </w:r>
      <w:r>
        <w:t>312(Carcinogenic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96(Adenosine A3 receptor antagonist) -0</w:t>
      </w:r>
      <w:r w:rsidR="00644CD5">
        <w:t>.</w:t>
      </w:r>
      <w:r>
        <w:t>136(Antihypertensive) + 1</w:t>
      </w:r>
      <w:r w:rsidR="00644CD5">
        <w:t>.</w:t>
      </w:r>
      <w:r>
        <w:t>69(CYP4F3 substrate) -0</w:t>
      </w:r>
      <w:r w:rsidR="00644CD5">
        <w:t>.</w:t>
      </w:r>
      <w:r>
        <w:t>22(11-Beta-hydroxysteroid dehydrogenase inhibitor) -0</w:t>
      </w:r>
      <w:r w:rsidR="00644CD5">
        <w:t>.</w:t>
      </w:r>
      <w:r>
        <w:t>606(Histamine H2 receptor agonist) + 0</w:t>
      </w:r>
      <w:r w:rsidR="00644CD5">
        <w:t>.</w:t>
      </w:r>
      <w:r>
        <w:t>59(SUMO-conjugating enzyme UBC9 inhibitor) -0</w:t>
      </w:r>
      <w:r w:rsidR="00644CD5">
        <w:t>.</w:t>
      </w:r>
      <w:r>
        <w:t>295(SLC7A5 expression enhancer) + 0</w:t>
      </w:r>
      <w:r w:rsidR="00644CD5">
        <w:t>.</w:t>
      </w:r>
      <w:r>
        <w:t>278(Dermatologic) + 0</w:t>
      </w:r>
      <w:r w:rsidR="00644CD5">
        <w:t>.</w:t>
      </w:r>
      <w:r>
        <w:t>412(Estrogen alpha receptor agonist) -0</w:t>
      </w:r>
      <w:r w:rsidR="00644CD5">
        <w:t>.</w:t>
      </w:r>
      <w:r>
        <w:t>339(Antimycobacterial) -0</w:t>
      </w:r>
      <w:r w:rsidR="00644CD5">
        <w:t>.</w:t>
      </w:r>
      <w:r>
        <w:t>261(Antiviral (Hepatitis C)) + 0</w:t>
      </w:r>
      <w:r w:rsidR="00644CD5">
        <w:t>.</w:t>
      </w:r>
      <w:r>
        <w:t>634(DNA ligase (ATP) inhibitor) -0</w:t>
      </w:r>
      <w:r w:rsidR="00644CD5">
        <w:t>.</w:t>
      </w:r>
      <w:r>
        <w:t>38(Antiperistaltic) -0</w:t>
      </w:r>
      <w:r w:rsidR="00644CD5">
        <w:t>.</w:t>
      </w:r>
      <w:r>
        <w:t>556(Cholesterol antagonist) -0</w:t>
      </w:r>
      <w:r w:rsidR="00644CD5">
        <w:t>.</w:t>
      </w:r>
      <w:r>
        <w:t>176(Spasmolytic</w:t>
      </w:r>
      <w:r w:rsidR="00644CD5">
        <w:t>.</w:t>
      </w:r>
      <w:r>
        <w:t xml:space="preserve"> urinary) -0</w:t>
      </w:r>
      <w:r w:rsidR="00644CD5">
        <w:t>.</w:t>
      </w:r>
      <w:r>
        <w:t>249(Polo-like kinase-3 inhibitor) + 0</w:t>
      </w:r>
      <w:r w:rsidR="00644CD5">
        <w:t>.</w:t>
      </w:r>
      <w:r>
        <w:t>18(Purinergic P2X1 antagonist) + 0</w:t>
      </w:r>
      <w:r w:rsidR="00644CD5">
        <w:t>.</w:t>
      </w:r>
      <w:r>
        <w:t>447(Antiprotozoal (Leishmania)) -0</w:t>
      </w:r>
      <w:r w:rsidR="00644CD5">
        <w:t>.</w:t>
      </w:r>
      <w:r>
        <w:t>411(CTNNB1 expression inhibitor) -0</w:t>
      </w:r>
      <w:r w:rsidR="00644CD5">
        <w:t>.</w:t>
      </w:r>
      <w:r>
        <w:t>257(Lysophosphatidic acid 3 receptor antagonist) -0</w:t>
      </w:r>
      <w:r w:rsidR="00644CD5">
        <w:t>.</w:t>
      </w:r>
      <w:r>
        <w:t>183(Cyclin T1 inhibitor) -0</w:t>
      </w:r>
      <w:r w:rsidR="00644CD5">
        <w:t>.</w:t>
      </w:r>
      <w:r>
        <w:t>954(5-Formyltetrahydrofolate cyclo-ligase inhibitor) + 0</w:t>
      </w:r>
      <w:r w:rsidR="00644CD5">
        <w:t>.</w:t>
      </w:r>
      <w:r>
        <w:t>315(Signal transduction pathways inhibitor) + 0</w:t>
      </w:r>
      <w:r w:rsidR="00644CD5">
        <w:t>.</w:t>
      </w:r>
      <w:r>
        <w:t>224(Hypersexuality) + 0</w:t>
      </w:r>
      <w:r w:rsidR="00644CD5">
        <w:t>.</w:t>
      </w:r>
      <w:r>
        <w:t>44(Histamine H2 receptor antagonist) -0</w:t>
      </w:r>
      <w:r w:rsidR="00644CD5">
        <w:t>.</w:t>
      </w:r>
      <w:r>
        <w:t>812(Sigma 2 receptor antagonist) + 0</w:t>
      </w:r>
      <w:r w:rsidR="00644CD5">
        <w:t>.</w:t>
      </w:r>
      <w:r>
        <w:t>159(Ecdysone 20-monooxygenase inhibitor) + 0</w:t>
      </w:r>
      <w:r w:rsidR="00644CD5">
        <w:t>.</w:t>
      </w:r>
      <w:r>
        <w:t>72(Tyrosine phenol-lyase inhibitor) -0</w:t>
      </w:r>
      <w:r w:rsidR="00644CD5">
        <w:t>.</w:t>
      </w:r>
      <w:r>
        <w:t>512(Carcinogenic</w:t>
      </w:r>
      <w:r w:rsidR="00644CD5">
        <w:t>.</w:t>
      </w:r>
      <w:r>
        <w:t xml:space="preserve"> mouse) -0</w:t>
      </w:r>
      <w:r w:rsidR="00644CD5">
        <w:t>.</w:t>
      </w:r>
      <w:r>
        <w:t>352(Matrix metalloproteinase 3 (membrane-type) inhibitor) + 0</w:t>
      </w:r>
      <w:r w:rsidR="00644CD5">
        <w:t>.</w:t>
      </w:r>
      <w:r>
        <w:t>431(Carcinogenic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648(Sensory disturbance) -0</w:t>
      </w:r>
      <w:r w:rsidR="00644CD5">
        <w:t>.</w:t>
      </w:r>
      <w:r>
        <w:t>207(Potassium channel intermediate-conductance Ca-activated blocker) + 0</w:t>
      </w:r>
      <w:r w:rsidR="00644CD5">
        <w:t>.</w:t>
      </w:r>
      <w:r>
        <w:t>564(15-Lipoxygenase inhibitor) + 0</w:t>
      </w:r>
      <w:r w:rsidR="00644CD5">
        <w:t>.</w:t>
      </w:r>
      <w:r>
        <w:t>219(GDPD3 expression enhancer) -1</w:t>
      </w:r>
      <w:r w:rsidR="00644CD5">
        <w:t>.</w:t>
      </w:r>
      <w:r>
        <w:t>91(Orotate phosphoribosyltransferase inhibitor) -0</w:t>
      </w:r>
      <w:r w:rsidR="00644CD5">
        <w:t>.</w:t>
      </w:r>
      <w:r>
        <w:t>626(Thioredoxin reductase inhibitor) + 0</w:t>
      </w:r>
      <w:r w:rsidR="00644CD5">
        <w:t>.</w:t>
      </w:r>
      <w:r>
        <w:t>143(Alpha 1a adrenoreceptor agonist) -0</w:t>
      </w:r>
      <w:r w:rsidR="00644CD5">
        <w:t>.</w:t>
      </w:r>
      <w:r>
        <w:t>247(24-sterol C-methyltransferase inhibitor) -0</w:t>
      </w:r>
      <w:r w:rsidR="00644CD5">
        <w:t>.</w:t>
      </w:r>
      <w:r>
        <w:t>876(Beta 2 adrenoreceptor agonist) -0</w:t>
      </w:r>
      <w:r w:rsidR="00644CD5">
        <w:t>.</w:t>
      </w:r>
      <w:r>
        <w:t>206(GP IIb/IIIa receptor antagonist) + 0</w:t>
      </w:r>
      <w:r w:rsidR="00644CD5">
        <w:t>.</w:t>
      </w:r>
      <w:r>
        <w:t>225(Guanine deaminase inhibitor) + 0</w:t>
      </w:r>
      <w:r w:rsidR="00644CD5">
        <w:t>.</w:t>
      </w:r>
      <w:r>
        <w:t>184(Lipase inhibitor) -0</w:t>
      </w:r>
      <w:r w:rsidR="00644CD5">
        <w:t>.</w:t>
      </w:r>
      <w:r>
        <w:t>545(Anesthetic inhalation) -0</w:t>
      </w:r>
      <w:r w:rsidR="00644CD5">
        <w:t>.</w:t>
      </w:r>
      <w:r>
        <w:t>245(Lactoylglutathione lyase inhibitor) + 0</w:t>
      </w:r>
      <w:r w:rsidR="00644CD5">
        <w:t>.</w:t>
      </w:r>
      <w:r>
        <w:t>555(Narcolepsy treatment) -0</w:t>
      </w:r>
      <w:r w:rsidR="00644CD5">
        <w:t>.</w:t>
      </w:r>
      <w:r>
        <w:t>417(Transforming growth factor antagonist) + 0</w:t>
      </w:r>
      <w:r w:rsidR="00644CD5">
        <w:t>.</w:t>
      </w:r>
      <w:r>
        <w:t>209(Sexual dysfunction) -0</w:t>
      </w:r>
      <w:r w:rsidR="00644CD5">
        <w:t>.</w:t>
      </w:r>
      <w:r>
        <w:t>221(CDK1/cyclin B inhibitor) + 0</w:t>
      </w:r>
      <w:r w:rsidR="00644CD5">
        <w:t>.</w:t>
      </w:r>
      <w:r>
        <w:t>327(Phosphatidylcholine-sterol O-acyltransferase inhibitor) + 0</w:t>
      </w:r>
      <w:r w:rsidR="00644CD5">
        <w:t>.</w:t>
      </w:r>
      <w:r>
        <w:t>838(Alanine dehydrogenase inhibitor) + 0</w:t>
      </w:r>
      <w:r w:rsidR="00644CD5">
        <w:t>.</w:t>
      </w:r>
      <w:r>
        <w:t>697(HCV NS3/NS4A protease inhibitor) + 1</w:t>
      </w:r>
      <w:r w:rsidR="00644CD5">
        <w:t>.</w:t>
      </w:r>
      <w:r>
        <w:t>27(Neuraminidase (Influenza A) inhibitor) + 0</w:t>
      </w:r>
      <w:r w:rsidR="00644CD5">
        <w:t>.</w:t>
      </w:r>
      <w:r>
        <w:t>711(SPP1 expression enhancer) -0</w:t>
      </w:r>
      <w:r w:rsidR="00644CD5">
        <w:t>.</w:t>
      </w:r>
      <w:r>
        <w:t>629(Histidine decarboxylase inhibitor) -0</w:t>
      </w:r>
      <w:r w:rsidR="00644CD5">
        <w:t>.</w:t>
      </w:r>
      <w:r>
        <w:t>245(Melatonin antagonist) -0</w:t>
      </w:r>
      <w:r w:rsidR="00644CD5">
        <w:t>.</w:t>
      </w:r>
      <w:r>
        <w:t>81(Glycogen debranching enzyme inhibitor) + 0</w:t>
      </w:r>
      <w:r w:rsidR="00644CD5">
        <w:t>.</w:t>
      </w:r>
      <w:r>
        <w:t>479(Histamine release stimulant) -0</w:t>
      </w:r>
      <w:r w:rsidR="00644CD5">
        <w:t>.</w:t>
      </w:r>
      <w:r>
        <w:t>23(Antitussive) -0</w:t>
      </w:r>
      <w:r w:rsidR="00644CD5">
        <w:t>.</w:t>
      </w:r>
      <w:r>
        <w:t>635(Peptidyl-prolyl cis-trans isomerase inhibitor) -0</w:t>
      </w:r>
      <w:r w:rsidR="00644CD5">
        <w:t>.</w:t>
      </w:r>
      <w:r>
        <w:t>741(UGT1A3 substrate) + 0</w:t>
      </w:r>
      <w:r w:rsidR="00644CD5">
        <w:t>.</w:t>
      </w:r>
      <w:r>
        <w:t>498(Liver X receptor beta agonist) -0</w:t>
      </w:r>
      <w:r w:rsidR="00644CD5">
        <w:t>.</w:t>
      </w:r>
      <w:r>
        <w:t>2(NADPH oxidase 1 inhibitor) + 0</w:t>
      </w:r>
      <w:r w:rsidR="00644CD5">
        <w:t>.</w:t>
      </w:r>
      <w:r>
        <w:t>401(Anesthetic local) -0</w:t>
      </w:r>
      <w:r w:rsidR="00644CD5">
        <w:t>.</w:t>
      </w:r>
      <w:r>
        <w:t>128(Peroxisome proliferator-activated receptor gamma agonist) -0</w:t>
      </w:r>
      <w:r w:rsidR="00644CD5">
        <w:t>.</w:t>
      </w:r>
      <w:r>
        <w:t>498(Arylamine N-Acetyltransferase substrate) -0</w:t>
      </w:r>
      <w:r w:rsidR="00644CD5">
        <w:t>.</w:t>
      </w:r>
      <w:r>
        <w:t>517(Aminopeptidase B inhibitor) -0</w:t>
      </w:r>
      <w:r w:rsidR="00644CD5">
        <w:t>.</w:t>
      </w:r>
      <w:r>
        <w:t>257(Aurora-B kinase inhibitor) -0</w:t>
      </w:r>
      <w:r w:rsidR="00644CD5">
        <w:t>.</w:t>
      </w:r>
      <w:r>
        <w:t>495(CCNA2 expression enhancer) + 0</w:t>
      </w:r>
      <w:r w:rsidR="00644CD5">
        <w:t>.</w:t>
      </w:r>
      <w:r>
        <w:t>198(Lichenoid eruption) -0</w:t>
      </w:r>
      <w:r w:rsidR="00644CD5">
        <w:t>.</w:t>
      </w:r>
      <w:r>
        <w:t>261(Antiseptic) -0</w:t>
      </w:r>
      <w:r w:rsidR="00644CD5">
        <w:t>.</w:t>
      </w:r>
      <w:r>
        <w:t>203(Transcription factor AP-1 inhibitor) -0</w:t>
      </w:r>
      <w:r w:rsidR="00644CD5">
        <w:t>.</w:t>
      </w:r>
      <w:r>
        <w:t>492(Atrolysin C inhibitor) + 0</w:t>
      </w:r>
      <w:r w:rsidR="00644CD5">
        <w:t>.</w:t>
      </w:r>
      <w:r>
        <w:t>304(Antifungal) -0</w:t>
      </w:r>
      <w:r w:rsidR="00644CD5">
        <w:t>.</w:t>
      </w:r>
      <w:r>
        <w:t>25(CYP2C substrate) -0</w:t>
      </w:r>
      <w:r w:rsidR="00644CD5">
        <w:t>.</w:t>
      </w:r>
      <w:r>
        <w:t>189(HMG CoA reductase inhibitor) + 0</w:t>
      </w:r>
      <w:r w:rsidR="00644CD5">
        <w:t>.</w:t>
      </w:r>
      <w:r>
        <w:t>193(Interleukin 1 antagonist) -0</w:t>
      </w:r>
      <w:r w:rsidR="00644CD5">
        <w:t>.</w:t>
      </w:r>
      <w:r>
        <w:t>38(Cystic fibrosis treatment) + 0</w:t>
      </w:r>
      <w:r w:rsidR="00644CD5">
        <w:t>.</w:t>
      </w:r>
      <w:r>
        <w:t>432(Allergic reaction) + 0</w:t>
      </w:r>
      <w:r w:rsidR="00644CD5">
        <w:t>.</w:t>
      </w:r>
      <w:r>
        <w:t>216(Protein kinase C mu inhibitor) + 0</w:t>
      </w:r>
      <w:r w:rsidR="00644CD5">
        <w:t>.</w:t>
      </w:r>
      <w:r>
        <w:t>862(Heat shock 70 kDa protein 1 antagonist) + 0</w:t>
      </w:r>
      <w:r w:rsidR="00644CD5">
        <w:t>.</w:t>
      </w:r>
      <w:r>
        <w:t>307(Clk dual-specificity kinase inhibitor) + 0</w:t>
      </w:r>
      <w:r w:rsidR="00644CD5">
        <w:t>.</w:t>
      </w:r>
      <w:r>
        <w:t>701(Phosphoglucomutase inhibitor) + 0</w:t>
      </w:r>
      <w:r w:rsidR="00644CD5">
        <w:t>.</w:t>
      </w:r>
      <w:r>
        <w:t>315(Probable DNA dC-&gt;dU-editing enzyme APOBEC-3A inhibitor) -0</w:t>
      </w:r>
      <w:r w:rsidR="00644CD5">
        <w:t>.</w:t>
      </w:r>
      <w:r>
        <w:t>21(Inflammation) -0</w:t>
      </w:r>
      <w:r w:rsidR="00644CD5">
        <w:t>.</w:t>
      </w:r>
      <w:r>
        <w:t>847(Protein phosphatase 2B inhibitor) + 0</w:t>
      </w:r>
      <w:r w:rsidR="00644CD5">
        <w:t>.</w:t>
      </w:r>
      <w:r>
        <w:t>31(Pemphigus) -0</w:t>
      </w:r>
      <w:r w:rsidR="00644CD5">
        <w:t>.</w:t>
      </w:r>
      <w:r>
        <w:t>547(Lysine ca</w:t>
      </w:r>
      <w:r>
        <w:t>r</w:t>
      </w:r>
      <w:r>
        <w:t>boxypeptidase inhibitor) -0</w:t>
      </w:r>
      <w:r w:rsidR="00644CD5">
        <w:t>.</w:t>
      </w:r>
      <w:r>
        <w:t>129(Ribosomal protein S6 kinase alpha 2 inhibitor) -0</w:t>
      </w:r>
      <w:r w:rsidR="00644CD5">
        <w:t>.</w:t>
      </w:r>
      <w:r>
        <w:t>122(Yawning) + 0</w:t>
      </w:r>
      <w:r w:rsidR="00644CD5">
        <w:t>.</w:t>
      </w:r>
      <w:r>
        <w:t>314(TIMP1 expression enhancer) + 0</w:t>
      </w:r>
      <w:r w:rsidR="00644CD5">
        <w:t>.</w:t>
      </w:r>
      <w:r>
        <w:t>218(Necrosis) -0</w:t>
      </w:r>
      <w:r w:rsidR="00644CD5">
        <w:t>.</w:t>
      </w:r>
      <w:r>
        <w:t>179(Polo-like kinase inhibitor) + 0</w:t>
      </w:r>
      <w:r w:rsidR="00644CD5">
        <w:t>.</w:t>
      </w:r>
      <w:r>
        <w:t>177(Psychoses) -0</w:t>
      </w:r>
      <w:r w:rsidR="00644CD5">
        <w:t>.</w:t>
      </w:r>
      <w:r>
        <w:t>329(Genotoxic) + 1</w:t>
      </w:r>
      <w:r w:rsidR="00644CD5">
        <w:t>.</w:t>
      </w:r>
      <w:r>
        <w:t>27(N-acylneuraminate cytidylyltransferase inhibitor) -0</w:t>
      </w:r>
      <w:r w:rsidR="00644CD5">
        <w:t>.</w:t>
      </w:r>
      <w:r>
        <w:t>232(Ribosomal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315(AKR1C2 expression enhancer) -0</w:t>
      </w:r>
      <w:r w:rsidR="00644CD5">
        <w:t>.</w:t>
      </w:r>
      <w:r>
        <w:t>784(Glutamate (mGluR6) antagonist) -0</w:t>
      </w:r>
      <w:r w:rsidR="00644CD5">
        <w:t>.</w:t>
      </w:r>
      <w:r>
        <w:t>111(Antineoplastic (carcinoma)) -0</w:t>
      </w:r>
      <w:r w:rsidR="00644CD5">
        <w:t>.</w:t>
      </w:r>
      <w:r>
        <w:t>341(Alcohol dehydrogenase inhibitor) + 0</w:t>
      </w:r>
      <w:r w:rsidR="00644CD5">
        <w:t>.</w:t>
      </w:r>
      <w:r>
        <w:t>135(Phosphate transporter inhibitor) + 0</w:t>
      </w:r>
      <w:r w:rsidR="00644CD5">
        <w:t>.</w:t>
      </w:r>
      <w:r>
        <w:t>328(Pectin lyase inhibitor) -0</w:t>
      </w:r>
      <w:r w:rsidR="00644CD5">
        <w:t>.</w:t>
      </w:r>
      <w:r>
        <w:t>612(mRNA (nucleoside-2'-O-)-methyltransferase inhibitor) + 0</w:t>
      </w:r>
      <w:r w:rsidR="00644CD5">
        <w:t>.</w:t>
      </w:r>
      <w:r>
        <w:t>214(Tremor) + 0</w:t>
      </w:r>
      <w:r w:rsidR="00644CD5">
        <w:t>.</w:t>
      </w:r>
      <w:r>
        <w:t>433(Stromelysin 2 inhibitor) -0</w:t>
      </w:r>
      <w:r w:rsidR="00644CD5">
        <w:t>.</w:t>
      </w:r>
      <w:r>
        <w:t>411(Palmitoyl-CoA hydrolase inhibitor) -0</w:t>
      </w:r>
      <w:r w:rsidR="00644CD5">
        <w:t>.</w:t>
      </w:r>
      <w:r>
        <w:t>215(Hyperkinesia) + 0</w:t>
      </w:r>
      <w:r w:rsidR="00644CD5">
        <w:t>.</w:t>
      </w:r>
      <w:r>
        <w:t>387(2-Dehydropantolactone reductase (A-specific) inhibitor) + 0</w:t>
      </w:r>
      <w:r w:rsidR="00644CD5">
        <w:t>.</w:t>
      </w:r>
      <w:r>
        <w:t>218(Eye irritation</w:t>
      </w:r>
      <w:r w:rsidR="00644CD5">
        <w:t>.</w:t>
      </w:r>
      <w:r>
        <w:t xml:space="preserve"> weak) -0</w:t>
      </w:r>
      <w:r w:rsidR="00644CD5">
        <w:t>.</w:t>
      </w:r>
      <w:r>
        <w:t>465(Glycogen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478(Thyroid hormone beta 1 antagonist) -0</w:t>
      </w:r>
      <w:r w:rsidR="00644CD5">
        <w:t>.</w:t>
      </w:r>
      <w:r>
        <w:t>631(NOS3 expression inhibitor) + 0</w:t>
      </w:r>
      <w:r w:rsidR="00644CD5">
        <w:t>.</w:t>
      </w:r>
      <w:r>
        <w:t>186(Protease inhibitor) + 0</w:t>
      </w:r>
      <w:r w:rsidR="00644CD5">
        <w:t>.</w:t>
      </w:r>
      <w:r>
        <w:t>0845(Antineoplastic (non-Hodgkin's lymphoma)) -0</w:t>
      </w:r>
      <w:r w:rsidR="00644CD5">
        <w:t>.</w:t>
      </w:r>
      <w:r>
        <w:t>124(Angiotensin AT2 receptor antagonist) + 0</w:t>
      </w:r>
      <w:r w:rsidR="00644CD5">
        <w:t>.</w:t>
      </w:r>
      <w:r>
        <w:t>2(Irritation) -0</w:t>
      </w:r>
      <w:r w:rsidR="00644CD5">
        <w:t>.</w:t>
      </w:r>
      <w:r>
        <w:t>397(Tyrosine-protein kinase ABL2 inhibitor) -0</w:t>
      </w:r>
      <w:r w:rsidR="00644CD5">
        <w:t>.</w:t>
      </w:r>
      <w:r>
        <w:t>159(CDC25 phosphatase inhibitor) + 0</w:t>
      </w:r>
      <w:r w:rsidR="00644CD5">
        <w:t>.</w:t>
      </w:r>
      <w:r>
        <w:t>24(Protein kinase B inhib</w:t>
      </w:r>
      <w:r>
        <w:t>i</w:t>
      </w:r>
      <w:r>
        <w:t>tor) + 0</w:t>
      </w:r>
      <w:r w:rsidR="00644CD5">
        <w:t>.</w:t>
      </w:r>
      <w:r>
        <w:t>437(Astacin inhibitor) + 0</w:t>
      </w:r>
      <w:r w:rsidR="00644CD5">
        <w:t>.</w:t>
      </w:r>
      <w:r>
        <w:t>324(MAP kinase kinase inhibitor) -0</w:t>
      </w:r>
      <w:r w:rsidR="00644CD5">
        <w:t>.</w:t>
      </w:r>
      <w:r>
        <w:t>332(Stem cell growth factor agonist) + 0</w:t>
      </w:r>
      <w:r w:rsidR="00644CD5">
        <w:t>.</w:t>
      </w:r>
      <w:r>
        <w:t>236(Glutathione-disulfide reductase inhibitor) -0</w:t>
      </w:r>
      <w:r w:rsidR="00644CD5">
        <w:t>.</w:t>
      </w:r>
      <w:r>
        <w:t>408(CC chemokine receptor agonist) + 0</w:t>
      </w:r>
      <w:r w:rsidR="00644CD5">
        <w:t>.</w:t>
      </w:r>
      <w:r>
        <w:t>341(Raynaud's phenom</w:t>
      </w:r>
      <w:r>
        <w:t>e</w:t>
      </w:r>
      <w:r>
        <w:t>non) -0</w:t>
      </w:r>
      <w:r w:rsidR="00644CD5">
        <w:t>.</w:t>
      </w:r>
      <w:r>
        <w:t>0906(Antineoplastic (renal cancer)) -0</w:t>
      </w:r>
      <w:r w:rsidR="00644CD5">
        <w:t>.</w:t>
      </w:r>
      <w:r>
        <w:t>376(Xanthine oxidase inhibitor) + 0</w:t>
      </w:r>
      <w:r w:rsidR="00644CD5">
        <w:t>.</w:t>
      </w:r>
      <w:r>
        <w:t>198(Weight gain) + 0</w:t>
      </w:r>
      <w:r w:rsidR="00644CD5">
        <w:t>.</w:t>
      </w:r>
      <w:r>
        <w:t>0927(Acetyl-CoA transferase inhibitor) + 0</w:t>
      </w:r>
      <w:r w:rsidR="00644CD5">
        <w:t>.</w:t>
      </w:r>
      <w:r>
        <w:t>211(Antiepileptic) + 0</w:t>
      </w:r>
      <w:r w:rsidR="00644CD5">
        <w:t>.</w:t>
      </w:r>
      <w:r>
        <w:t>134(Phosphodiesterase 6B inhibitor) -0</w:t>
      </w:r>
      <w:r w:rsidR="00644CD5">
        <w:t>.</w:t>
      </w:r>
      <w:r>
        <w:t>136(Methionyl ami</w:t>
      </w:r>
      <w:r>
        <w:t>n</w:t>
      </w:r>
      <w:r>
        <w:t>opeptidase 2 inhibitor) + 0</w:t>
      </w:r>
      <w:r w:rsidR="00644CD5">
        <w:t>.</w:t>
      </w:r>
      <w:r>
        <w:t>439(Fatty acid binding protein adipocyte inhibitor) + 0</w:t>
      </w:r>
      <w:r w:rsidR="00644CD5">
        <w:t>.</w:t>
      </w:r>
      <w:r>
        <w:t>148(Butyrate-CoA ligase inhibitor) -</w:t>
      </w:r>
      <w:r>
        <w:lastRenderedPageBreak/>
        <w:t>0</w:t>
      </w:r>
      <w:r w:rsidR="00644CD5">
        <w:t>.</w:t>
      </w:r>
      <w:r>
        <w:t>167(Antidiuretic hormone agonist) -0</w:t>
      </w:r>
      <w:r w:rsidR="00644CD5">
        <w:t>.</w:t>
      </w:r>
      <w:r>
        <w:t>329(Acid phosphatase inhibitor) + 4</w:t>
      </w:r>
      <w:r w:rsidR="00644CD5">
        <w:t>.</w:t>
      </w:r>
      <w:r>
        <w:t>53(Length^3) -0</w:t>
      </w:r>
      <w:r w:rsidR="00644CD5">
        <w:t>.</w:t>
      </w:r>
      <w:r>
        <w:t>135(Glutathionylspermidine synthase inhibitor) -0</w:t>
      </w:r>
      <w:r w:rsidR="00644CD5">
        <w:t>.</w:t>
      </w:r>
      <w:r>
        <w:t>358(Gastritis treatment) + 0</w:t>
      </w:r>
      <w:r w:rsidR="00644CD5">
        <w:t>.</w:t>
      </w:r>
      <w:r>
        <w:t>365(Histamine H1 receptor antag</w:t>
      </w:r>
      <w:r>
        <w:t>o</w:t>
      </w:r>
      <w:r>
        <w:t>nist) + 0</w:t>
      </w:r>
      <w:r w:rsidR="00644CD5">
        <w:t>.</w:t>
      </w:r>
      <w:r>
        <w:t>0996(Antifungal enhancer) + 0</w:t>
      </w:r>
      <w:r w:rsidR="00644CD5">
        <w:t>.</w:t>
      </w:r>
      <w:r>
        <w:t>476(Carbonic anhydrase V inhibitor) + 0</w:t>
      </w:r>
      <w:r w:rsidR="00644CD5">
        <w:t>.</w:t>
      </w:r>
      <w:r>
        <w:t>321(Antiviral (CMV)) -0</w:t>
      </w:r>
      <w:r w:rsidR="00644CD5">
        <w:t>.</w:t>
      </w:r>
      <w:r>
        <w:t>0911(Tyrosine kinase non-receptor protein 2 inhibitor) -0</w:t>
      </w:r>
      <w:r w:rsidR="00644CD5">
        <w:t>.</w:t>
      </w:r>
      <w:r>
        <w:t>203(CA2 expression enhancer) -0</w:t>
      </w:r>
      <w:r w:rsidR="00644CD5">
        <w:t>.</w:t>
      </w:r>
      <w:r>
        <w:t>265(Cathepsin S inhib</w:t>
      </w:r>
      <w:r>
        <w:t>i</w:t>
      </w:r>
      <w:r>
        <w:t>tor) + 0</w:t>
      </w:r>
      <w:r w:rsidR="00644CD5">
        <w:t>.</w:t>
      </w:r>
      <w:r>
        <w:t>236(Anticarcinogenic) -0</w:t>
      </w:r>
      <w:r w:rsidR="00644CD5">
        <w:t>.</w:t>
      </w:r>
      <w:r>
        <w:t>0862(Analgesic</w:t>
      </w:r>
      <w:r w:rsidR="00644CD5">
        <w:t>.</w:t>
      </w:r>
      <w:r>
        <w:t xml:space="preserve"> non-opioid) + 0</w:t>
      </w:r>
      <w:r w:rsidR="00644CD5">
        <w:t>.</w:t>
      </w:r>
      <w:r>
        <w:t>262(Arylamine N-acetyltransferase inhibitor) + 0</w:t>
      </w:r>
      <w:r w:rsidR="00644CD5">
        <w:t>.</w:t>
      </w:r>
      <w:r>
        <w:t>178(N-carbamoyl-L-amino-acid hydrolase inhibitor) + 0</w:t>
      </w:r>
      <w:r w:rsidR="00644CD5">
        <w:t>.</w:t>
      </w:r>
      <w:r>
        <w:t>359(Melanin inhibitor) -0</w:t>
      </w:r>
      <w:r w:rsidR="00644CD5">
        <w:t>.</w:t>
      </w:r>
      <w:r>
        <w:t>256(SQLE expression inhibitor) + 0</w:t>
      </w:r>
      <w:r w:rsidR="00644CD5">
        <w:t>.</w:t>
      </w:r>
      <w:r>
        <w:t>16(Miotic) + 0</w:t>
      </w:r>
      <w:r w:rsidR="00644CD5">
        <w:t>.</w:t>
      </w:r>
      <w:r>
        <w:t>084(Estrogen-related receptor beta antagonist) + 0</w:t>
      </w:r>
      <w:r w:rsidR="00644CD5">
        <w:t>.</w:t>
      </w:r>
      <w:r>
        <w:t>118(Baculoviral IAP repeat-containing protein 2 inhibitor) + 0</w:t>
      </w:r>
      <w:r w:rsidR="00644CD5">
        <w:t>.</w:t>
      </w:r>
      <w:r>
        <w:t>134(Histone deacetylase class IIb inhibitor) + 0</w:t>
      </w:r>
      <w:r w:rsidR="00644CD5">
        <w:t>.</w:t>
      </w:r>
      <w:r>
        <w:t>455(2-(acetamidomethylene)succinate hydrolase inhib</w:t>
      </w:r>
      <w:r>
        <w:t>i</w:t>
      </w:r>
      <w:r>
        <w:t>tor) + 0</w:t>
      </w:r>
      <w:r w:rsidR="00644CD5">
        <w:t>.</w:t>
      </w:r>
      <w:r>
        <w:t>12(BIRC3 expression enhancer) -0</w:t>
      </w:r>
      <w:r w:rsidR="00644CD5">
        <w:t>.</w:t>
      </w:r>
      <w:r>
        <w:t>117(L lactate dehydrogenase C inhibitor) -0</w:t>
      </w:r>
      <w:r w:rsidR="00644CD5">
        <w:t>.</w:t>
      </w:r>
      <w:r>
        <w:t>475(Dihydrodipicolinate sy</w:t>
      </w:r>
      <w:r>
        <w:t>n</w:t>
      </w:r>
      <w:r>
        <w:t>thase inhibitor) -0</w:t>
      </w:r>
      <w:r w:rsidR="00644CD5">
        <w:t>.</w:t>
      </w:r>
      <w:r>
        <w:t>102(T-cell protein-tyrosine phosphatase inhibitor) + 0</w:t>
      </w:r>
      <w:r w:rsidR="00644CD5">
        <w:t>.</w:t>
      </w:r>
      <w:r>
        <w:t>0814(Protein synthesis inhibitor) + 0</w:t>
      </w:r>
      <w:r w:rsidR="00644CD5">
        <w:t>.</w:t>
      </w:r>
      <w:r>
        <w:t>0709(Maillard reaction inhibitor) -0</w:t>
      </w:r>
      <w:r w:rsidR="00644CD5">
        <w:t>.</w:t>
      </w:r>
      <w:r>
        <w:t>0995(I kappa B kinase 2 inhibitor) -0</w:t>
      </w:r>
      <w:r w:rsidR="00644CD5">
        <w:t>.</w:t>
      </w:r>
      <w:r>
        <w:t>523(Lysophosphatidic acid receptor a</w:t>
      </w:r>
      <w:r>
        <w:t>n</w:t>
      </w:r>
      <w:r>
        <w:t>tagonist) + 0</w:t>
      </w:r>
      <w:r w:rsidR="00644CD5">
        <w:t>.</w:t>
      </w:r>
      <w:r>
        <w:t>448(Caspase 8 inhibitor) -0</w:t>
      </w:r>
      <w:r w:rsidR="00644CD5">
        <w:t>.</w:t>
      </w:r>
      <w:r>
        <w:t>462(Thyroid hormone beta antagonist) -0</w:t>
      </w:r>
      <w:r w:rsidR="00644CD5">
        <w:t>.</w:t>
      </w:r>
      <w:r>
        <w:t>251(Histone deacetylase 7 inhib</w:t>
      </w:r>
      <w:r>
        <w:t>i</w:t>
      </w:r>
      <w:r>
        <w:t>tor) -0</w:t>
      </w:r>
      <w:r w:rsidR="00644CD5">
        <w:t>.</w:t>
      </w:r>
      <w:r>
        <w:t>322(Carbonic anhydrase stimulant) + 0</w:t>
      </w:r>
      <w:r w:rsidR="00644CD5">
        <w:t>.</w:t>
      </w:r>
      <w:r>
        <w:t>321(Sterol 3-beta-glucosyltransferase inhibitor) + 0</w:t>
      </w:r>
      <w:r w:rsidR="00644CD5">
        <w:t>.</w:t>
      </w:r>
      <w:r>
        <w:t>277(DNA methy</w:t>
      </w:r>
      <w:r>
        <w:t>l</w:t>
      </w:r>
      <w:r>
        <w:t>transferase I inhibitor) + 0</w:t>
      </w:r>
      <w:r w:rsidR="00644CD5">
        <w:t>.</w:t>
      </w:r>
      <w:r>
        <w:t>474(Glycine N-choloyltransferase inhibitor) -0</w:t>
      </w:r>
      <w:r w:rsidR="00644CD5">
        <w:t>.</w:t>
      </w:r>
      <w:r>
        <w:t>267(UDP-N-acetylglucosamine 1-carboxyvinyltransferase inhibitor) -0</w:t>
      </w:r>
      <w:r w:rsidR="00644CD5">
        <w:t>.</w:t>
      </w:r>
      <w:r>
        <w:t>324(Alpha 1 adrenoreceptor agonist) + 0</w:t>
      </w:r>
      <w:r w:rsidR="00644CD5">
        <w:t>.</w:t>
      </w:r>
      <w:r>
        <w:t>201(Geranylgeranyltransferase inhib</w:t>
      </w:r>
      <w:r>
        <w:t>i</w:t>
      </w:r>
      <w:r>
        <w:t>tor) -0</w:t>
      </w:r>
      <w:r w:rsidR="00644CD5">
        <w:t>.</w:t>
      </w:r>
      <w:r>
        <w:t>307(Antimetabolite) -0</w:t>
      </w:r>
      <w:r w:rsidR="00644CD5">
        <w:t>.</w:t>
      </w:r>
      <w:r>
        <w:t>0727(Adenosine A2b receptor agonist) + 0</w:t>
      </w:r>
      <w:r w:rsidR="00644CD5">
        <w:t>.</w:t>
      </w:r>
      <w:r>
        <w:t>378(Thyroid hormone beta agonist) + 0</w:t>
      </w:r>
      <w:r w:rsidR="00644CD5">
        <w:t>.</w:t>
      </w:r>
      <w:r>
        <w:t>106(Alpha-L-fucosidase 1 inhibitor) -0</w:t>
      </w:r>
      <w:r w:rsidR="00644CD5">
        <w:t>.</w:t>
      </w:r>
      <w:r>
        <w:t>34(Calpain small subunit 1 inhibitor) -0</w:t>
      </w:r>
      <w:r w:rsidR="00644CD5">
        <w:t>.</w:t>
      </w:r>
      <w:r>
        <w:t>392(Testosterone 17beta-dehydrogenase inhibitor) + 0</w:t>
      </w:r>
      <w:r w:rsidR="00644CD5">
        <w:t>.</w:t>
      </w:r>
      <w:r>
        <w:t>274(Metalloproteinase inhibitor) -0</w:t>
      </w:r>
      <w:r w:rsidR="00644CD5">
        <w:t>.</w:t>
      </w:r>
      <w:r>
        <w:t>254(CXC chemokine 5 receptor antagonist) -0</w:t>
      </w:r>
      <w:r w:rsidR="00644CD5">
        <w:t>.</w:t>
      </w:r>
      <w:r>
        <w:t>227(Phosphoserine phosphatase inhibitor) + 0</w:t>
      </w:r>
      <w:r w:rsidR="00644CD5">
        <w:t>.</w:t>
      </w:r>
      <w:r>
        <w:t>192(CCL5 expression enhancer) -0</w:t>
      </w:r>
      <w:r w:rsidR="00644CD5">
        <w:t>.</w:t>
      </w:r>
      <w:r>
        <w:t>215(5 Hydroxytryptamine 4 a</w:t>
      </w:r>
      <w:r>
        <w:t>n</w:t>
      </w:r>
      <w:r>
        <w:t>tagonist) -0</w:t>
      </w:r>
      <w:r w:rsidR="00644CD5">
        <w:t>.</w:t>
      </w:r>
      <w:r>
        <w:t>333(Vibriolysin inhibitor) + 0</w:t>
      </w:r>
      <w:r w:rsidR="00644CD5">
        <w:t>.</w:t>
      </w:r>
      <w:r>
        <w:t>114(Carcinogenic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0604(Antiemphysemic) + 0</w:t>
      </w:r>
      <w:r w:rsidR="00644CD5">
        <w:t>.</w:t>
      </w:r>
      <w:r>
        <w:t>193(Purinergic P2X2 antagonist) -0</w:t>
      </w:r>
      <w:r w:rsidR="00644CD5">
        <w:t>.</w:t>
      </w:r>
      <w:r>
        <w:t>0639(Selectin antagonist) + 0</w:t>
      </w:r>
      <w:r w:rsidR="00644CD5">
        <w:t>.</w:t>
      </w:r>
      <w:r>
        <w:t>221(UDP-glucose 4-epimerase inhibitor) + 0</w:t>
      </w:r>
      <w:r w:rsidR="00644CD5">
        <w:t>.</w:t>
      </w:r>
      <w:r>
        <w:t>137(JUN expression enhancer) + 0</w:t>
      </w:r>
      <w:r w:rsidR="00644CD5">
        <w:t>.</w:t>
      </w:r>
      <w:r>
        <w:t>12(Antinociceptive) -0</w:t>
      </w:r>
      <w:r w:rsidR="00644CD5">
        <w:t>.</w:t>
      </w:r>
      <w:r>
        <w:t>11(CD86 expression enhancer) -0</w:t>
      </w:r>
      <w:r w:rsidR="00644CD5">
        <w:t>.</w:t>
      </w:r>
      <w:r>
        <w:t>0911(Glycosylceramidase inhibitor) + 0</w:t>
      </w:r>
      <w:r w:rsidR="00644CD5">
        <w:t>.</w:t>
      </w:r>
      <w:r>
        <w:t>0628(Interleukin antagonist) + 0</w:t>
      </w:r>
      <w:r w:rsidR="00644CD5">
        <w:t>.</w:t>
      </w:r>
      <w:r>
        <w:t>201(K(ir) 6.1 channel blocker) + 0</w:t>
      </w:r>
      <w:r w:rsidR="00644CD5">
        <w:t>.</w:t>
      </w:r>
      <w:r>
        <w:t>142(ABCG2 expression enhancer) + 0</w:t>
      </w:r>
      <w:r w:rsidR="00644CD5">
        <w:t>.</w:t>
      </w:r>
      <w:r>
        <w:t>115(Beta-mannosidase inhibitor) + 0</w:t>
      </w:r>
      <w:r w:rsidR="00644CD5">
        <w:t>.</w:t>
      </w:r>
      <w:r>
        <w:t>0843(Radioprotector) -0</w:t>
      </w:r>
      <w:r w:rsidR="00644CD5">
        <w:t>.</w:t>
      </w:r>
      <w:r>
        <w:t>112(Withdrawal) + 0</w:t>
      </w:r>
      <w:r w:rsidR="00644CD5">
        <w:t>.</w:t>
      </w:r>
      <w:r>
        <w:t>0599(Diaminopimelate decarboxylase inhibitor) -0</w:t>
      </w:r>
      <w:r w:rsidR="00644CD5">
        <w:t>.</w:t>
      </w:r>
      <w:r>
        <w:t>0603(Phospholipase A1 inhibitor) -0</w:t>
      </w:r>
      <w:r w:rsidR="00644CD5">
        <w:t>.</w:t>
      </w:r>
      <w:r>
        <w:t>309(AMP nucleosidase inhibitor) + 0</w:t>
      </w:r>
      <w:r w:rsidR="00644CD5">
        <w:t>.</w:t>
      </w:r>
      <w:r>
        <w:t>0951(Urinary incontinence treatment) + 0</w:t>
      </w:r>
      <w:r w:rsidR="00644CD5">
        <w:t>.</w:t>
      </w:r>
      <w:r>
        <w:t>0825(Catechol oxidase inhibitor) -0</w:t>
      </w:r>
      <w:r w:rsidR="00644CD5">
        <w:t>.</w:t>
      </w:r>
      <w:r>
        <w:t>199(Protocatechuate 4</w:t>
      </w:r>
      <w:r w:rsidR="00644CD5">
        <w:t>.</w:t>
      </w:r>
      <w:r>
        <w:t>5-dioxygenase inhibitor) -0</w:t>
      </w:r>
      <w:r w:rsidR="00644CD5">
        <w:t>.</w:t>
      </w:r>
      <w:r>
        <w:t>052(Potassium channel (Inward rectifier) 11 blocker) + 0</w:t>
      </w:r>
      <w:r w:rsidR="00644CD5">
        <w:t>.</w:t>
      </w:r>
      <w:r>
        <w:t>202(Fatty acid binding protein inhibitor) -0</w:t>
      </w:r>
      <w:r w:rsidR="00644CD5">
        <w:t>.</w:t>
      </w:r>
      <w:r>
        <w:t>182(Histone deacetylase class IIa inhibitor) -0</w:t>
      </w:r>
      <w:r w:rsidR="00644CD5">
        <w:t>.</w:t>
      </w:r>
      <w:r>
        <w:t>0419(Serine/threonine-protein kinase MRCK-A inhibitor) + 0</w:t>
      </w:r>
      <w:r w:rsidR="00644CD5">
        <w:t>.</w:t>
      </w:r>
      <w:r>
        <w:t>0544(Janus tyrosine kinase 1 inhibitor) + 0</w:t>
      </w:r>
      <w:r w:rsidR="00644CD5">
        <w:t>.</w:t>
      </w:r>
      <w:r>
        <w:t>132(Imidazoline I2 receptor a</w:t>
      </w:r>
      <w:r>
        <w:t>n</w:t>
      </w:r>
      <w:r>
        <w:t>tagonist) + 0</w:t>
      </w:r>
      <w:r w:rsidR="00644CD5">
        <w:t>.</w:t>
      </w:r>
      <w:r>
        <w:t>0412(Vesicle monoamine transporter 2 inhibitor) -0</w:t>
      </w:r>
      <w:r w:rsidR="00644CD5">
        <w:t>.</w:t>
      </w:r>
      <w:r>
        <w:t>0523(Integrin beta5 antagonist) + 0</w:t>
      </w:r>
      <w:r w:rsidR="00644CD5">
        <w:t>.</w:t>
      </w:r>
      <w:r>
        <w:t>0618(Antibacterial) -0</w:t>
      </w:r>
      <w:r w:rsidR="00644CD5">
        <w:t>.</w:t>
      </w:r>
      <w:r>
        <w:t>0766(Anti-Helicobacter pylori) -0</w:t>
      </w:r>
      <w:r w:rsidR="00644CD5">
        <w:t>.</w:t>
      </w:r>
      <w:r>
        <w:t>0388(Aggrecanase 1 inhibitor) + 0</w:t>
      </w:r>
      <w:r w:rsidR="00644CD5">
        <w:t>.</w:t>
      </w:r>
      <w:r>
        <w:t>0444(cAMP-dependent protein kinase beta catalytic subunit inhibitor) + 0</w:t>
      </w:r>
      <w:r w:rsidR="00644CD5">
        <w:t>.</w:t>
      </w:r>
      <w:r>
        <w:t>0357(Factor V inhibitor) -0</w:t>
      </w:r>
      <w:r w:rsidR="00644CD5">
        <w:t>.</w:t>
      </w:r>
      <w:r>
        <w:t>0762(Purinergic P2 antagonist) -0</w:t>
      </w:r>
      <w:r w:rsidR="00644CD5">
        <w:t>.</w:t>
      </w:r>
      <w:r>
        <w:t>129(Endothelin-converting enzyme 1 inhibitor) -0</w:t>
      </w:r>
      <w:r w:rsidR="00644CD5">
        <w:t>.</w:t>
      </w:r>
      <w:r>
        <w:t>0499(Beta-adrenergic receptor kinase inhibitor) -0</w:t>
      </w:r>
      <w:r w:rsidR="00644CD5">
        <w:t>.</w:t>
      </w:r>
      <w:r>
        <w:t>0331(ATPase (Mitochondrial F1F0) inhibitor) -0</w:t>
      </w:r>
      <w:r w:rsidR="00644CD5">
        <w:t>.</w:t>
      </w:r>
      <w:r>
        <w:t>217(Glucose-1-phosphate adenylyltransferase inhibitor) + 0</w:t>
      </w:r>
      <w:r w:rsidR="00644CD5">
        <w:t>.</w:t>
      </w:r>
      <w:r>
        <w:t>145(Argininosuccinate synthase inhibitor) + 0</w:t>
      </w:r>
      <w:r w:rsidR="00644CD5">
        <w:t>.</w:t>
      </w:r>
      <w:r>
        <w:t>0464(Vasoprotector) -0</w:t>
      </w:r>
      <w:r w:rsidR="00644CD5">
        <w:t>.</w:t>
      </w:r>
      <w:r>
        <w:t>0511(Anesthetic) + 0</w:t>
      </w:r>
      <w:r w:rsidR="00644CD5">
        <w:t>.</w:t>
      </w:r>
      <w:r>
        <w:t>11(Collagenase inhibitor) -0</w:t>
      </w:r>
      <w:r w:rsidR="00644CD5">
        <w:t>.</w:t>
      </w:r>
      <w:r>
        <w:t>0571(Gonadotropin antagonist) + 0</w:t>
      </w:r>
      <w:r w:rsidR="00644CD5">
        <w:t>.</w:t>
      </w:r>
      <w:r>
        <w:t>0661(Phospholipase C inhibitor) + 0</w:t>
      </w:r>
      <w:r w:rsidR="00644CD5">
        <w:t>.</w:t>
      </w:r>
      <w:r>
        <w:t>0241(Equilibrative nucleoside transport protein inhibitor) + 0</w:t>
      </w:r>
      <w:r w:rsidR="00644CD5">
        <w:t>.</w:t>
      </w:r>
      <w:r>
        <w:t>0412(Sigma receptor agonist) -0</w:t>
      </w:r>
      <w:r w:rsidR="00644CD5">
        <w:t>.</w:t>
      </w:r>
      <w:r>
        <w:t>0298(Adenosine uptake inhibitor) + 0</w:t>
      </w:r>
      <w:r w:rsidR="00644CD5">
        <w:t>.</w:t>
      </w:r>
      <w:r>
        <w:t>0371(Protein kinase B beta inhibitor) -0</w:t>
      </w:r>
      <w:r w:rsidR="00644CD5">
        <w:t>.</w:t>
      </w:r>
      <w:r>
        <w:t>0331(Leucyltransferase inhibitor) -0</w:t>
      </w:r>
      <w:r w:rsidR="00644CD5">
        <w:t>.</w:t>
      </w:r>
      <w:r>
        <w:t>0256(Presenilin 1 inhibitor) -0</w:t>
      </w:r>
      <w:r w:rsidR="00644CD5">
        <w:t>.</w:t>
      </w:r>
      <w:r>
        <w:t>0582(SUMO-activating enzyme subunit 1 inhib</w:t>
      </w:r>
      <w:r>
        <w:t>i</w:t>
      </w:r>
      <w:r>
        <w:t>tor) + 0</w:t>
      </w:r>
      <w:r w:rsidR="00644CD5">
        <w:t>.</w:t>
      </w:r>
      <w:r>
        <w:t>0227(Cathepsin B inhibitor) + 0</w:t>
      </w:r>
      <w:r w:rsidR="00644CD5">
        <w:t>.</w:t>
      </w:r>
      <w:r>
        <w:t>0469(Sickle-cell anemia treatment) -0</w:t>
      </w:r>
      <w:r w:rsidR="00644CD5">
        <w:t>.</w:t>
      </w:r>
      <w:r>
        <w:t>0547(Lactate 2-monooxygenase inhib</w:t>
      </w:r>
      <w:r>
        <w:t>i</w:t>
      </w:r>
      <w:r>
        <w:t>tor) + 0</w:t>
      </w:r>
      <w:r w:rsidR="00644CD5">
        <w:t>.</w:t>
      </w:r>
      <w:r>
        <w:t>0228(Convulsant) + 0</w:t>
      </w:r>
      <w:r w:rsidR="00644CD5">
        <w:t>.</w:t>
      </w:r>
      <w:r>
        <w:t>0265(Prostaglandin E1 agonist) -0</w:t>
      </w:r>
      <w:r w:rsidR="00644CD5">
        <w:t>.</w:t>
      </w:r>
      <w:r>
        <w:t>0233(Poly(ADP-ribose) polymerase 1 inhibitor) -0</w:t>
      </w:r>
      <w:r w:rsidR="00644CD5">
        <w:t>.</w:t>
      </w:r>
      <w:r>
        <w:t>0178(Potassium channel (Ca-activated) blocker) + 0</w:t>
      </w:r>
      <w:r w:rsidR="00644CD5">
        <w:t>.</w:t>
      </w:r>
      <w:r>
        <w:t>0227(Apnea) -0</w:t>
      </w:r>
      <w:r w:rsidR="00644CD5">
        <w:t>.</w:t>
      </w:r>
      <w:r>
        <w:t>0316(Cytotoxic) + 0</w:t>
      </w:r>
      <w:r w:rsidR="00644CD5">
        <w:t>.</w:t>
      </w:r>
      <w:r>
        <w:t>0193(K(Ca) 3.1 channel blocker) -0</w:t>
      </w:r>
      <w:r w:rsidR="00644CD5">
        <w:t>.</w:t>
      </w:r>
      <w:r>
        <w:t>0145(CC chemokine 5 receptor agonist) + 0</w:t>
      </w:r>
      <w:r w:rsidR="00644CD5">
        <w:t>.</w:t>
      </w:r>
      <w:r>
        <w:t>0119(Phosphoglycerate kinase 2 inhibitor) + 0</w:t>
      </w:r>
      <w:r w:rsidR="00644CD5">
        <w:t>.</w:t>
      </w:r>
      <w:r>
        <w:t>0116(Carnitine palmitoyltransferase inhibitor) -0</w:t>
      </w:r>
      <w:r w:rsidR="00644CD5">
        <w:t>.</w:t>
      </w:r>
      <w:r>
        <w:t>0326(Protein Wnt-2 inhibitor) -0</w:t>
      </w:r>
      <w:r w:rsidR="00644CD5">
        <w:t>.</w:t>
      </w:r>
      <w:r>
        <w:t>00922(Calcium-dependent phospholipase A2 i</w:t>
      </w:r>
      <w:r>
        <w:t>n</w:t>
      </w:r>
      <w:r>
        <w:t>hibitor) + 0</w:t>
      </w:r>
      <w:r w:rsidR="00644CD5">
        <w:t>.</w:t>
      </w:r>
      <w:r>
        <w:t>011(Protein-tyrosine sulfotransferase inhibitor) -0</w:t>
      </w:r>
      <w:r w:rsidR="00644CD5">
        <w:t>.</w:t>
      </w:r>
      <w:r>
        <w:t>0107(LAMP3 expression inhibitor) -0</w:t>
      </w:r>
      <w:r w:rsidR="00644CD5">
        <w:t>.</w:t>
      </w:r>
      <w:r>
        <w:t>00344(HIV a</w:t>
      </w:r>
      <w:r>
        <w:t>t</w:t>
      </w:r>
      <w:r>
        <w:t>tachment inhibitor) + 0</w:t>
      </w:r>
      <w:r w:rsidR="00644CD5">
        <w:t>.</w:t>
      </w:r>
      <w:r>
        <w:t>0049(Phosphodiesterase 6H inhibitor) -0</w:t>
      </w:r>
      <w:r w:rsidR="00644CD5">
        <w:t>.</w:t>
      </w:r>
      <w:r>
        <w:t>00496(Antinaupathic) + 0</w:t>
      </w:r>
      <w:r w:rsidR="00644CD5">
        <w:t>.</w:t>
      </w:r>
      <w:r>
        <w:t>00795(Phosphatidate cyt</w:t>
      </w:r>
      <w:r>
        <w:t>i</w:t>
      </w:r>
      <w:r>
        <w:t>dylyltransferase inhibitor) + 0</w:t>
      </w:r>
      <w:r w:rsidR="00644CD5">
        <w:t>.</w:t>
      </w:r>
      <w:r>
        <w:t>00509(Alkaline phosphatase inhibitor) + 5</w:t>
      </w:r>
      <w:r w:rsidR="00644CD5">
        <w:t>.</w:t>
      </w:r>
      <w:r>
        <w:t>06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166(Thiopurine S-methyltransferase inhibitor) + 0</w:t>
      </w:r>
      <w:r w:rsidR="00644CD5">
        <w:t>.</w:t>
      </w:r>
      <w:r>
        <w:t>493(TFF1 expression inhibitor) + 13</w:t>
      </w:r>
      <w:r w:rsidR="00644CD5">
        <w:t>.</w:t>
      </w:r>
      <w:r>
        <w:t>4(Length) + 0</w:t>
      </w:r>
      <w:r w:rsidR="00644CD5">
        <w:t>.</w:t>
      </w:r>
      <w:r>
        <w:t>425(Dextransucrase inhibitor) -0</w:t>
      </w:r>
      <w:r w:rsidR="00644CD5">
        <w:t>.</w:t>
      </w:r>
      <w:r>
        <w:t>386(HCV NS5B polymerase inhibitor) + 0</w:t>
      </w:r>
      <w:r w:rsidR="00644CD5">
        <w:t>.</w:t>
      </w:r>
      <w:r>
        <w:t>051(Antineoplastic (multiple myeloma)) + 0</w:t>
      </w:r>
      <w:r w:rsidR="00644CD5">
        <w:t>.</w:t>
      </w:r>
      <w:r>
        <w:t>594(Dyskinesia) + 0</w:t>
      </w:r>
      <w:r w:rsidR="00644CD5">
        <w:t>.</w:t>
      </w:r>
      <w:r>
        <w:t>546(CYP11B2 inhibitor) + 0</w:t>
      </w:r>
      <w:r w:rsidR="00644CD5">
        <w:t>.</w:t>
      </w:r>
      <w:r>
        <w:t>824(Phosphatidylcholine-sterol O-acyltransferase inhibitor) -0</w:t>
      </w:r>
      <w:r w:rsidR="00644CD5">
        <w:t>.</w:t>
      </w:r>
      <w:r>
        <w:t>38(Serine/threonine-protein kinase WEE1 inhibitor) -13</w:t>
      </w:r>
      <w:r w:rsidR="00644CD5">
        <w:t>.</w:t>
      </w:r>
      <w:r>
        <w:t>8(Length^2) + 0</w:t>
      </w:r>
      <w:r w:rsidR="00644CD5">
        <w:t>.</w:t>
      </w:r>
      <w:r>
        <w:t>886(GABA B receptor antagonist) + 0</w:t>
      </w:r>
      <w:r w:rsidR="00644CD5">
        <w:t>.</w:t>
      </w:r>
      <w:r>
        <w:t>0299(Thrombophlebitis) -1</w:t>
      </w:r>
      <w:r w:rsidR="00644CD5">
        <w:t>.</w:t>
      </w:r>
      <w:r>
        <w:t>16(Cholesterol antagonist) + 0</w:t>
      </w:r>
      <w:r w:rsidR="00644CD5">
        <w:t>.</w:t>
      </w:r>
      <w:r>
        <w:t>502(Gastrointestinal disturbance) -0</w:t>
      </w:r>
      <w:r w:rsidR="00644CD5">
        <w:t>.</w:t>
      </w:r>
      <w:r>
        <w:t>227(Sodium/hydrogen exchanger 1 inhibitor) + 0</w:t>
      </w:r>
      <w:r w:rsidR="00644CD5">
        <w:t>.</w:t>
      </w:r>
      <w:r>
        <w:t>468(Bronchoconstrictor) -0</w:t>
      </w:r>
      <w:r w:rsidR="00644CD5">
        <w:t>.</w:t>
      </w:r>
      <w:r>
        <w:t xml:space="preserve">437(Epstein-Barr nuclear antigen 1 </w:t>
      </w:r>
      <w:r>
        <w:lastRenderedPageBreak/>
        <w:t>inhibitor) -0</w:t>
      </w:r>
      <w:r w:rsidR="00644CD5">
        <w:t>.</w:t>
      </w:r>
      <w:r>
        <w:t>107(Alcohol dehydrogenase (NADP+) inhibitor) -0</w:t>
      </w:r>
      <w:r w:rsidR="00644CD5">
        <w:t>.</w:t>
      </w:r>
      <w:r>
        <w:t>853(Dermatitis) + 0</w:t>
      </w:r>
      <w:r w:rsidR="00644CD5">
        <w:t>.</w:t>
      </w:r>
      <w:r>
        <w:t>404(Toxic</w:t>
      </w:r>
      <w:r w:rsidR="00644CD5">
        <w:t>.</w:t>
      </w:r>
      <w:r>
        <w:t xml:space="preserve"> respiration) -0</w:t>
      </w:r>
      <w:r w:rsidR="00644CD5">
        <w:t>.</w:t>
      </w:r>
      <w:r>
        <w:t>0101(Alpha 1a adrenoreceptor agonist) -0</w:t>
      </w:r>
      <w:r w:rsidR="00644CD5">
        <w:t>.</w:t>
      </w:r>
      <w:r>
        <w:t>352(Purine biosynthesis inhibitor) + 0</w:t>
      </w:r>
      <w:r w:rsidR="00644CD5">
        <w:t>.</w:t>
      </w:r>
      <w:r>
        <w:t>194(Radiosensitizer) + 0</w:t>
      </w:r>
      <w:r w:rsidR="00644CD5">
        <w:t>.</w:t>
      </w:r>
      <w:r>
        <w:t>456(T cell inhibitor) -0</w:t>
      </w:r>
      <w:r w:rsidR="00644CD5">
        <w:t>.</w:t>
      </w:r>
      <w:r>
        <w:t>63(Bradykinin antagonist) + 0</w:t>
      </w:r>
      <w:r w:rsidR="00644CD5">
        <w:t>.</w:t>
      </w:r>
      <w:r>
        <w:t>0568(Anesthetic) -0</w:t>
      </w:r>
      <w:r w:rsidR="00644CD5">
        <w:t>.</w:t>
      </w:r>
      <w:r>
        <w:t>481(VEGFA expression enhancer) + 0</w:t>
      </w:r>
      <w:r w:rsidR="00644CD5">
        <w:t>.</w:t>
      </w:r>
      <w:r>
        <w:t>225(GSTP1 expression enhancer) -0</w:t>
      </w:r>
      <w:r w:rsidR="00644CD5">
        <w:t>.</w:t>
      </w:r>
      <w:r>
        <w:t>488(Matrix metalloproteinase (membrane-type) inhibitor) + 0</w:t>
      </w:r>
      <w:r w:rsidR="00644CD5">
        <w:t>.</w:t>
      </w:r>
      <w:r>
        <w:t>463(Insecticide) -0</w:t>
      </w:r>
      <w:r w:rsidR="00644CD5">
        <w:t>.</w:t>
      </w:r>
      <w:r>
        <w:t>247(Platelet aggregation inhibitor) -0</w:t>
      </w:r>
      <w:r w:rsidR="00644CD5">
        <w:t>.</w:t>
      </w:r>
      <w:r>
        <w:t>591(Glutathione S-transferase substrate) + 0</w:t>
      </w:r>
      <w:r w:rsidR="00644CD5">
        <w:t>.</w:t>
      </w:r>
      <w:r>
        <w:t>965(Colony stimulating factor agonist) -0</w:t>
      </w:r>
      <w:r w:rsidR="00644CD5">
        <w:t>.</w:t>
      </w:r>
      <w:r>
        <w:t>751(Alpha-N-acetylgalactosaminide alpha-2</w:t>
      </w:r>
      <w:r w:rsidR="00644CD5">
        <w:t>.</w:t>
      </w:r>
      <w:r>
        <w:t>6-sialyltransferase inhibitor) -24</w:t>
      </w:r>
      <w:r w:rsidR="00644CD5">
        <w:t>.</w:t>
      </w:r>
      <w:r>
        <w:t>2(Volume^2) + 0</w:t>
      </w:r>
      <w:r w:rsidR="00644CD5">
        <w:t>.</w:t>
      </w:r>
      <w:r>
        <w:t>0639(MT2A expre</w:t>
      </w:r>
      <w:r>
        <w:t>s</w:t>
      </w:r>
      <w:r>
        <w:t>sion enhancer) + 0</w:t>
      </w:r>
      <w:r w:rsidR="00644CD5">
        <w:t>.</w:t>
      </w:r>
      <w:r>
        <w:t>0642(Antipsoriatic) + 0</w:t>
      </w:r>
      <w:r w:rsidR="00644CD5">
        <w:t>.</w:t>
      </w:r>
      <w:r>
        <w:t>281(Matrix metalloproteinase 4 (membrane-type) inhibitor) + 0</w:t>
      </w:r>
      <w:r w:rsidR="00644CD5">
        <w:t>.</w:t>
      </w:r>
      <w:r>
        <w:t>553(Protein-tyrosine sulfotransferase inhibitor) + 0</w:t>
      </w:r>
      <w:r w:rsidR="00644CD5">
        <w:t>.</w:t>
      </w:r>
      <w:r>
        <w:t>294(Cytochrome P450 stimulant) + 0</w:t>
      </w:r>
      <w:r w:rsidR="00644CD5">
        <w:t>.</w:t>
      </w:r>
      <w:r>
        <w:t>881(Phenylalanine 4-hydroxylase inhibitor) + 1</w:t>
      </w:r>
      <w:r w:rsidR="00644CD5">
        <w:t>.</w:t>
      </w:r>
      <w:r>
        <w:t>15(Ether-a-go-go potassium channel blocker) -0</w:t>
      </w:r>
      <w:r w:rsidR="00644CD5">
        <w:t>.</w:t>
      </w:r>
      <w:r>
        <w:t>346(Cyclin B inhibitor) -1</w:t>
      </w:r>
      <w:r w:rsidR="00644CD5">
        <w:t>.</w:t>
      </w:r>
      <w:r>
        <w:t>33(MAO B inhibitor) + 0</w:t>
      </w:r>
      <w:r w:rsidR="00644CD5">
        <w:t>.</w:t>
      </w:r>
      <w:r>
        <w:t>128(Lipase inhibitor) + 0</w:t>
      </w:r>
      <w:r w:rsidR="00644CD5">
        <w:t>.</w:t>
      </w:r>
      <w:r>
        <w:t>486(Sentrin-specific protease 6 inhibitor) + 0</w:t>
      </w:r>
      <w:r w:rsidR="00644CD5">
        <w:t>.</w:t>
      </w:r>
      <w:r>
        <w:t>188(Spasmolytic) -1</w:t>
      </w:r>
      <w:r w:rsidR="00644CD5">
        <w:t>.</w:t>
      </w:r>
      <w:r>
        <w:t>31(Adenylylsulphatase inhibitor) -1</w:t>
      </w:r>
      <w:r w:rsidR="00644CD5">
        <w:t>.</w:t>
      </w:r>
      <w:r>
        <w:t>66(Sigma 2 receptor antagonist) -0</w:t>
      </w:r>
      <w:r w:rsidR="00644CD5">
        <w:t>.</w:t>
      </w:r>
      <w:r>
        <w:t>634(Glutamate synthase (ferredoxin) inhib</w:t>
      </w:r>
      <w:r>
        <w:t>i</w:t>
      </w:r>
      <w:r>
        <w:t>tor) -0</w:t>
      </w:r>
      <w:r w:rsidR="00644CD5">
        <w:t>.</w:t>
      </w:r>
      <w:r>
        <w:t>318(NGFR expression enhancer) + 25</w:t>
      </w:r>
      <w:r w:rsidR="00644CD5">
        <w:t>.</w:t>
      </w:r>
      <w:r>
        <w:t>3(Volume) -1</w:t>
      </w:r>
      <w:r w:rsidR="00644CD5">
        <w:t>.</w:t>
      </w:r>
      <w:r>
        <w:t>38(Glycogen debranching enzyme inhibitor) -0</w:t>
      </w:r>
      <w:r w:rsidR="00644CD5">
        <w:t>.</w:t>
      </w:r>
      <w:r>
        <w:t>704(Carcinogenic</w:t>
      </w:r>
      <w:r w:rsidR="00644CD5">
        <w:t>.</w:t>
      </w:r>
      <w:r>
        <w:t xml:space="preserve"> mouse) -0</w:t>
      </w:r>
      <w:r w:rsidR="00644CD5">
        <w:t>.</w:t>
      </w:r>
      <w:r>
        <w:t>503(CYP3A inducer) + 0</w:t>
      </w:r>
      <w:r w:rsidR="00644CD5">
        <w:t>.</w:t>
      </w:r>
      <w:r>
        <w:t>449(TIE-2 antagonist) -0</w:t>
      </w:r>
      <w:r w:rsidR="00644CD5">
        <w:t>.</w:t>
      </w:r>
      <w:r>
        <w:t>197(L lactate dehydrogenase C inhibitor) -0</w:t>
      </w:r>
      <w:r w:rsidR="00644CD5">
        <w:t>.</w:t>
      </w:r>
      <w:r>
        <w:t>657(Antitoxic) -0</w:t>
      </w:r>
      <w:r w:rsidR="00644CD5">
        <w:t>.</w:t>
      </w:r>
      <w:r>
        <w:t>185(CYP11A1 inhibitor) -1</w:t>
      </w:r>
      <w:r w:rsidR="00644CD5">
        <w:t>.</w:t>
      </w:r>
      <w:r>
        <w:t>18(Glyoxylate reductase (NADP+) inhibitor) -0</w:t>
      </w:r>
      <w:r w:rsidR="00644CD5">
        <w:t>.</w:t>
      </w:r>
      <w:r>
        <w:t>304(Lipid peroxidase inhibitor) + 6</w:t>
      </w:r>
      <w:r w:rsidR="00644CD5">
        <w:t>.</w:t>
      </w:r>
      <w:r>
        <w:t>51(Volume^3) + 0</w:t>
      </w:r>
      <w:r w:rsidR="00644CD5">
        <w:t>.</w:t>
      </w:r>
      <w:r>
        <w:t>489(Chorismate mutase inhibitor) + 0</w:t>
      </w:r>
      <w:r w:rsidR="00644CD5">
        <w:t>.</w:t>
      </w:r>
      <w:r>
        <w:t>711(Estrogen alpha receptor ag</w:t>
      </w:r>
      <w:r>
        <w:t>o</w:t>
      </w:r>
      <w:r>
        <w:t>nist) + 0</w:t>
      </w:r>
      <w:r w:rsidR="00644CD5">
        <w:t>.</w:t>
      </w:r>
      <w:r>
        <w:t>359(Methylenetetrahydrofolate reductase (NADPH) inhibitor) + 0</w:t>
      </w:r>
      <w:r w:rsidR="00644CD5">
        <w:t>.</w:t>
      </w:r>
      <w:r>
        <w:t>503(Vanilloid 4 antagonist) + 0</w:t>
      </w:r>
      <w:r w:rsidR="00644CD5">
        <w:t>.</w:t>
      </w:r>
      <w:r>
        <w:t>296(Biliary tract disorders treatment) -0</w:t>
      </w:r>
      <w:r w:rsidR="00644CD5">
        <w:t>.</w:t>
      </w:r>
      <w:r>
        <w:t>556(Putrescine oxidase inhibitor) + 0</w:t>
      </w:r>
      <w:r w:rsidR="00644CD5">
        <w:t>.</w:t>
      </w:r>
      <w:r>
        <w:t>195(Nucleotidyltransferase inhibitor) -0</w:t>
      </w:r>
      <w:r w:rsidR="00644CD5">
        <w:t>.</w:t>
      </w:r>
      <w:r>
        <w:t>254(Glutamate (mGluR5) agonist) + 0</w:t>
      </w:r>
      <w:r w:rsidR="00644CD5">
        <w:t>.</w:t>
      </w:r>
      <w:r>
        <w:t>461(BCL2 expression inhibitor) -1</w:t>
      </w:r>
      <w:r w:rsidR="00644CD5">
        <w:t>.</w:t>
      </w:r>
      <w:r>
        <w:t>37(Ethanolamine kinase inhibitor) + 1</w:t>
      </w:r>
      <w:r w:rsidR="00644CD5">
        <w:t>.</w:t>
      </w:r>
      <w:r>
        <w:t>18(Retinyl-palmitate esterase inhibitor) + 0</w:t>
      </w:r>
      <w:r w:rsidR="00644CD5">
        <w:t>.</w:t>
      </w:r>
      <w:r>
        <w:t>302(Cytosolic phospholipase A2 beta inhibitor) -0</w:t>
      </w:r>
      <w:r w:rsidR="00644CD5">
        <w:t>.</w:t>
      </w:r>
      <w:r>
        <w:t>311(Prostaglandin F2 alpha antagonist) -0</w:t>
      </w:r>
      <w:r w:rsidR="00644CD5">
        <w:t>.</w:t>
      </w:r>
      <w:r>
        <w:t>331(Myocardial ischemia treatment) + 0</w:t>
      </w:r>
      <w:r w:rsidR="00644CD5">
        <w:t>.</w:t>
      </w:r>
      <w:r>
        <w:t>295(Cruzipain inhibitor) + 0</w:t>
      </w:r>
      <w:r w:rsidR="00644CD5">
        <w:t>.</w:t>
      </w:r>
      <w:r>
        <w:t>138(Dopamine D4 antag</w:t>
      </w:r>
      <w:r>
        <w:t>o</w:t>
      </w:r>
      <w:r>
        <w:t>nist) -0</w:t>
      </w:r>
      <w:r w:rsidR="00644CD5">
        <w:t>.</w:t>
      </w:r>
      <w:r>
        <w:t>433(CTGF expression inhibitor) + 0</w:t>
      </w:r>
      <w:r w:rsidR="00644CD5">
        <w:t>.</w:t>
      </w:r>
      <w:r>
        <w:t>276(Sphingomyelinase inhibitor) + 0</w:t>
      </w:r>
      <w:r w:rsidR="00644CD5">
        <w:t>.</w:t>
      </w:r>
      <w:r>
        <w:t>515(Cytochrome-b5 reductase i</w:t>
      </w:r>
      <w:r>
        <w:t>n</w:t>
      </w:r>
      <w:r>
        <w:t>hibitor) -0</w:t>
      </w:r>
      <w:r w:rsidR="00644CD5">
        <w:t>.</w:t>
      </w:r>
      <w:r>
        <w:t>293(EIF5A expression inhibitor) + 1</w:t>
      </w:r>
      <w:r w:rsidR="00644CD5">
        <w:t>.</w:t>
      </w:r>
      <w:r>
        <w:t>03(Carcinogenic</w:t>
      </w:r>
      <w:r w:rsidR="00644CD5">
        <w:t>.</w:t>
      </w:r>
      <w:r>
        <w:t xml:space="preserve"> group 1) + 0</w:t>
      </w:r>
      <w:r w:rsidR="00644CD5">
        <w:t>.</w:t>
      </w:r>
      <w:r>
        <w:t>364(Protein kinase B inhibitor) -0</w:t>
      </w:r>
      <w:r w:rsidR="00644CD5">
        <w:t>.</w:t>
      </w:r>
      <w:r>
        <w:t>933(Fatty liver) + 0</w:t>
      </w:r>
      <w:r w:rsidR="00644CD5">
        <w:t>.</w:t>
      </w:r>
      <w:r>
        <w:t>541(S-adenosyl-L-methionine decarboxylase inhibitor) + 0</w:t>
      </w:r>
      <w:r w:rsidR="00644CD5">
        <w:t>.</w:t>
      </w:r>
      <w:r>
        <w:t>105(MAP kinase 3 inhibitor) + 0</w:t>
      </w:r>
      <w:r w:rsidR="00644CD5">
        <w:t>.</w:t>
      </w:r>
      <w:r>
        <w:t>775(Choline sulfotransferase inhibitor) -0</w:t>
      </w:r>
      <w:r w:rsidR="00644CD5">
        <w:t>.</w:t>
      </w:r>
      <w:r>
        <w:t>685(Acid phosphatase inhibitor) -0</w:t>
      </w:r>
      <w:r w:rsidR="00644CD5">
        <w:t>.</w:t>
      </w:r>
      <w:r>
        <w:t>249(Prostate disorders treatment) + 0</w:t>
      </w:r>
      <w:r w:rsidR="00644CD5">
        <w:t>.</w:t>
      </w:r>
      <w:r>
        <w:t>355(Integrin antagonist) -1</w:t>
      </w:r>
      <w:r w:rsidR="00644CD5">
        <w:t>.</w:t>
      </w:r>
      <w:r>
        <w:t>16(Chemokine receptor agonist) + 0</w:t>
      </w:r>
      <w:r w:rsidR="00644CD5">
        <w:t>.</w:t>
      </w:r>
      <w:r>
        <w:t>409(Cardiodepressant) -0</w:t>
      </w:r>
      <w:r w:rsidR="00644CD5">
        <w:t>.</w:t>
      </w:r>
      <w:r>
        <w:t>236(Amiloride-sensitive cation channel 1 blocker) + 1</w:t>
      </w:r>
      <w:r w:rsidR="00644CD5">
        <w:t>.</w:t>
      </w:r>
      <w:r>
        <w:t>06(Arylamine N-acetyltransferase inhibitor) + 0</w:t>
      </w:r>
      <w:r w:rsidR="00644CD5">
        <w:t>.</w:t>
      </w:r>
      <w:r>
        <w:t>589(Adenylyl-sulfate kinase inhibitor) + 0</w:t>
      </w:r>
      <w:r w:rsidR="00644CD5">
        <w:t>.</w:t>
      </w:r>
      <w:r>
        <w:t>649(Skin irritation</w:t>
      </w:r>
      <w:r w:rsidR="00644CD5">
        <w:t>.</w:t>
      </w:r>
      <w:r>
        <w:t xml:space="preserve"> weak) -0</w:t>
      </w:r>
      <w:r w:rsidR="00644CD5">
        <w:t>.</w:t>
      </w:r>
      <w:r>
        <w:t>205(Presenilin 1 inhibitor) -0</w:t>
      </w:r>
      <w:r w:rsidR="00644CD5">
        <w:t>.</w:t>
      </w:r>
      <w:r>
        <w:t>33(Histamine H3 receptor antagonist) + 0</w:t>
      </w:r>
      <w:r w:rsidR="00644CD5">
        <w:t>.</w:t>
      </w:r>
      <w:r>
        <w:t>487(HCV NS3/NS4A protease inhibitor) -0</w:t>
      </w:r>
      <w:r w:rsidR="00644CD5">
        <w:t>.</w:t>
      </w:r>
      <w:r>
        <w:t>422(CYP2C substrate) -0</w:t>
      </w:r>
      <w:r w:rsidR="00644CD5">
        <w:t>.</w:t>
      </w:r>
      <w:r>
        <w:t>286(CTNNB1 expression inhibitor) -0</w:t>
      </w:r>
      <w:r w:rsidR="00644CD5">
        <w:t>.</w:t>
      </w:r>
      <w:r>
        <w:t>481(Carcinogenic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332(Neurotoxic) -0</w:t>
      </w:r>
      <w:r w:rsidR="00644CD5">
        <w:t>.</w:t>
      </w:r>
      <w:r>
        <w:t>45(Vascular endothelial growth factor 3 antagonist) + 0</w:t>
      </w:r>
      <w:r w:rsidR="00644CD5">
        <w:t>.</w:t>
      </w:r>
      <w:r>
        <w:t>38(Sigma rece</w:t>
      </w:r>
      <w:r>
        <w:t>p</w:t>
      </w:r>
      <w:r>
        <w:t>tor agonist) -1</w:t>
      </w:r>
      <w:r w:rsidR="00644CD5">
        <w:t>.</w:t>
      </w:r>
      <w:r>
        <w:t>36(5-Formyltetrahydrofolate cyclo-ligase inhibitor) + 0</w:t>
      </w:r>
      <w:r w:rsidR="00644CD5">
        <w:t>.</w:t>
      </w:r>
      <w:r>
        <w:t>408(Platelet adhesion inhibitor) -0</w:t>
      </w:r>
      <w:r w:rsidR="00644CD5">
        <w:t>.</w:t>
      </w:r>
      <w:r>
        <w:t>283(Polynucleotide adenylyltransferase inhibitor) + 0</w:t>
      </w:r>
      <w:r w:rsidR="00644CD5">
        <w:t>.</w:t>
      </w:r>
      <w:r>
        <w:t>3(Pim-2 kinase inhibitor) + 0</w:t>
      </w:r>
      <w:r w:rsidR="00644CD5">
        <w:t>.</w:t>
      </w:r>
      <w:r>
        <w:t>391(Estrogen beta receptor ag</w:t>
      </w:r>
      <w:r>
        <w:t>o</w:t>
      </w:r>
      <w:r>
        <w:t>nist) -1</w:t>
      </w:r>
      <w:r w:rsidR="00644CD5">
        <w:t>.</w:t>
      </w:r>
      <w:r>
        <w:t>05(3-Dehydroquinate synthase inhibitor) + 1</w:t>
      </w:r>
      <w:r w:rsidR="00644CD5">
        <w:t>.</w:t>
      </w:r>
      <w:r>
        <w:t>11(Oxaloacetate decarboxylase inhibitor) + 0</w:t>
      </w:r>
      <w:r w:rsidR="00644CD5">
        <w:t>.</w:t>
      </w:r>
      <w:r>
        <w:t>28(Hallucinogen) -0</w:t>
      </w:r>
      <w:r w:rsidR="00644CD5">
        <w:t>.</w:t>
      </w:r>
      <w:r>
        <w:t>167(RNA directed DNA polymerase inhibitor) + 0</w:t>
      </w:r>
      <w:r w:rsidR="00644CD5">
        <w:t>.</w:t>
      </w:r>
      <w:r>
        <w:t>177(Interleukin 1 antagonist) -0</w:t>
      </w:r>
      <w:r w:rsidR="00644CD5">
        <w:t>.</w:t>
      </w:r>
      <w:r>
        <w:t>618(Sensitization) + 0</w:t>
      </w:r>
      <w:r w:rsidR="00644CD5">
        <w:t>.</w:t>
      </w:r>
      <w:r>
        <w:t>509(Liver X receptor agonist) + 1</w:t>
      </w:r>
      <w:r w:rsidR="00644CD5">
        <w:t>.</w:t>
      </w:r>
      <w:r>
        <w:t>01(Carbonic anhydrase VA inhibitor) -0</w:t>
      </w:r>
      <w:r w:rsidR="00644CD5">
        <w:t>.</w:t>
      </w:r>
      <w:r>
        <w:t>329(Tardive dyskinesia treatment) -0</w:t>
      </w:r>
      <w:r w:rsidR="00644CD5">
        <w:t>.</w:t>
      </w:r>
      <w:r>
        <w:t>202(Angiotensin AT1 receptor antagonist) -0</w:t>
      </w:r>
      <w:r w:rsidR="00644CD5">
        <w:t>.</w:t>
      </w:r>
      <w:r>
        <w:t>438(Integrin beta3 antagonist) -0</w:t>
      </w:r>
      <w:r w:rsidR="00644CD5">
        <w:t>.</w:t>
      </w:r>
      <w:r>
        <w:t>303(Estrogen receptor beta antagonist) -1</w:t>
      </w:r>
      <w:r w:rsidR="00644CD5">
        <w:t>.</w:t>
      </w:r>
      <w:r>
        <w:t>12(Carbonic anhydrase VI inhibitor) -0</w:t>
      </w:r>
      <w:r w:rsidR="00644CD5">
        <w:t>.</w:t>
      </w:r>
      <w:r>
        <w:t>318(CDK2/cyclin E inhibitor) -0</w:t>
      </w:r>
      <w:r w:rsidR="00644CD5">
        <w:t>.</w:t>
      </w:r>
      <w:r>
        <w:t>448(Phosphomannomutase inhibitor) + 0</w:t>
      </w:r>
      <w:r w:rsidR="00644CD5">
        <w:t>.</w:t>
      </w:r>
      <w:r>
        <w:t>189(HCV NS5A inhibitor) + 0</w:t>
      </w:r>
      <w:r w:rsidR="00644CD5">
        <w:t>.</w:t>
      </w:r>
      <w:r>
        <w:t>705(1-Pyrroline-5-carboxylate dehydrogenase inhibitor) -0</w:t>
      </w:r>
      <w:r w:rsidR="00644CD5">
        <w:t>.</w:t>
      </w:r>
      <w:r>
        <w:t>202(Microtubule stabilization) -0</w:t>
      </w:r>
      <w:r w:rsidR="00644CD5">
        <w:t>.</w:t>
      </w:r>
      <w:r>
        <w:t>11(Dihydroorotase inhibitor) + 0</w:t>
      </w:r>
      <w:r w:rsidR="00644CD5">
        <w:t>.</w:t>
      </w:r>
      <w:r>
        <w:t>0715(Dual specificity phosphatase 1 inhibitor) + 0</w:t>
      </w:r>
      <w:r w:rsidR="00644CD5">
        <w:t>.</w:t>
      </w:r>
      <w:r>
        <w:t>118(Adenosylmethionine cyclotransferase inhibitor) -1</w:t>
      </w:r>
      <w:r w:rsidR="00644CD5">
        <w:t>.</w:t>
      </w:r>
      <w:r>
        <w:t>12(Nicotinic receptor alpha9 subunit antagonist) -0</w:t>
      </w:r>
      <w:r w:rsidR="00644CD5">
        <w:t>.</w:t>
      </w:r>
      <w:r>
        <w:t>866(Aspartate transaminase inhibitor) + 0</w:t>
      </w:r>
      <w:r w:rsidR="00644CD5">
        <w:t>.</w:t>
      </w:r>
      <w:r>
        <w:t>478(Steroid synthesis inhibitor) + 0</w:t>
      </w:r>
      <w:r w:rsidR="00644CD5">
        <w:t>.</w:t>
      </w:r>
      <w:r>
        <w:t>296(Endometrios treatment) + 0</w:t>
      </w:r>
      <w:r w:rsidR="00644CD5">
        <w:t>.</w:t>
      </w:r>
      <w:r>
        <w:t>194(Aconitate hydratase inhibitor) -0</w:t>
      </w:r>
      <w:r w:rsidR="00644CD5">
        <w:t>.</w:t>
      </w:r>
      <w:r>
        <w:t>57(DNA-(apurinic or apyrimidinic site) lyase inhibitor) -0</w:t>
      </w:r>
      <w:r w:rsidR="00644CD5">
        <w:t>.</w:t>
      </w:r>
      <w:r>
        <w:t>379(Lactose synthase inhibitor) -0</w:t>
      </w:r>
      <w:r w:rsidR="00644CD5">
        <w:t>.</w:t>
      </w:r>
      <w:r>
        <w:t>252(Glutamate (mGluR4) antagonist) -0</w:t>
      </w:r>
      <w:r w:rsidR="00644CD5">
        <w:t>.</w:t>
      </w:r>
      <w:r>
        <w:t>242(NADPH oxidase 4 inhibitor) + 1</w:t>
      </w:r>
      <w:r w:rsidR="00644CD5">
        <w:t>.</w:t>
      </w:r>
      <w:r>
        <w:t>52(Sialidase 1 inhibitor) + 0</w:t>
      </w:r>
      <w:r w:rsidR="00644CD5">
        <w:t>.</w:t>
      </w:r>
      <w:r>
        <w:t>519(Ulcer</w:t>
      </w:r>
      <w:r w:rsidR="00644CD5">
        <w:t>.</w:t>
      </w:r>
      <w:r>
        <w:t xml:space="preserve"> peptic) -0</w:t>
      </w:r>
      <w:r w:rsidR="00644CD5">
        <w:t>.</w:t>
      </w:r>
      <w:r>
        <w:t>205(Antineoplastic (lymphocytic leukemia)) -0</w:t>
      </w:r>
      <w:r w:rsidR="00644CD5">
        <w:t>.</w:t>
      </w:r>
      <w:r>
        <w:t>622(Analgesic stimulant) -0</w:t>
      </w:r>
      <w:r w:rsidR="00644CD5">
        <w:t>.</w:t>
      </w:r>
      <w:r>
        <w:t>759(UGT1A3 substrate) + 0</w:t>
      </w:r>
      <w:r w:rsidR="00644CD5">
        <w:t>.</w:t>
      </w:r>
      <w:r>
        <w:t>253(Trypsin III inhibitor) + 0</w:t>
      </w:r>
      <w:r w:rsidR="00644CD5">
        <w:t>.</w:t>
      </w:r>
      <w:r>
        <w:t>465(TNF expression enhancer) -0</w:t>
      </w:r>
      <w:r w:rsidR="00644CD5">
        <w:t>.</w:t>
      </w:r>
      <w:r>
        <w:t>418(Stem cell growth factor agonist) + 0</w:t>
      </w:r>
      <w:r w:rsidR="00644CD5">
        <w:t>.</w:t>
      </w:r>
      <w:r>
        <w:t>653(L-iditol 2-dehydrogenase inhibitor) + 0</w:t>
      </w:r>
      <w:r w:rsidR="00644CD5">
        <w:t>.</w:t>
      </w:r>
      <w:r>
        <w:t>2(Diuretic) -0</w:t>
      </w:r>
      <w:r w:rsidR="00644CD5">
        <w:t>.</w:t>
      </w:r>
      <w:r>
        <w:t>463(Gastrointestinal hemorrhage) + 1</w:t>
      </w:r>
      <w:r w:rsidR="00644CD5">
        <w:t>.</w:t>
      </w:r>
      <w:r>
        <w:t>15(UGT2B7 substrate) + 0</w:t>
      </w:r>
      <w:r w:rsidR="00644CD5">
        <w:t>.</w:t>
      </w:r>
      <w:r>
        <w:t>112(Antineoplastic (brain cancer)) + 0</w:t>
      </w:r>
      <w:r w:rsidR="00644CD5">
        <w:t>.</w:t>
      </w:r>
      <w:r>
        <w:t>194(Periodontitis treatment) -0</w:t>
      </w:r>
      <w:r w:rsidR="00644CD5">
        <w:t>.</w:t>
      </w:r>
      <w:r>
        <w:t>565(IGF1 expression enhancer) -0</w:t>
      </w:r>
      <w:r w:rsidR="00644CD5">
        <w:t>.</w:t>
      </w:r>
      <w:r>
        <w:t>501(Peptidyl-Lys metalloendopeptidase inhibitor) + 0</w:t>
      </w:r>
      <w:r w:rsidR="00644CD5">
        <w:t>.</w:t>
      </w:r>
      <w:r>
        <w:t>289(Glutamate (mGluR3) antagonist) -0</w:t>
      </w:r>
      <w:r w:rsidR="00644CD5">
        <w:t>.</w:t>
      </w:r>
      <w:r>
        <w:t>226(CYP2B1 su</w:t>
      </w:r>
      <w:r>
        <w:t>b</w:t>
      </w:r>
      <w:r>
        <w:t>strate) + 0</w:t>
      </w:r>
      <w:r w:rsidR="00644CD5">
        <w:t>.</w:t>
      </w:r>
      <w:r>
        <w:t>663(Fatty acid binding protein inhibitor) + 0</w:t>
      </w:r>
      <w:r w:rsidR="00644CD5">
        <w:t>.</w:t>
      </w:r>
      <w:r>
        <w:t>129(Antileukemic) + 0</w:t>
      </w:r>
      <w:r w:rsidR="00644CD5">
        <w:t>.</w:t>
      </w:r>
      <w:r>
        <w:t>296(MMP2 expression inhibitor) + 0</w:t>
      </w:r>
      <w:r w:rsidR="00644CD5">
        <w:t>.</w:t>
      </w:r>
      <w:r>
        <w:t>487(CYR61 expression enhancer) + 0</w:t>
      </w:r>
      <w:r w:rsidR="00644CD5">
        <w:t>.</w:t>
      </w:r>
      <w:r>
        <w:t>529(Pneumotoxic) + 0</w:t>
      </w:r>
      <w:r w:rsidR="00644CD5">
        <w:t>.</w:t>
      </w:r>
      <w:r>
        <w:t>393(Urotensin II agonist) + 0</w:t>
      </w:r>
      <w:r w:rsidR="00644CD5">
        <w:t>.</w:t>
      </w:r>
      <w:r>
        <w:t>366(CDKN2C expre</w:t>
      </w:r>
      <w:r>
        <w:t>s</w:t>
      </w:r>
      <w:r>
        <w:t>sion inhibitor) -0</w:t>
      </w:r>
      <w:r w:rsidR="00644CD5">
        <w:t>.</w:t>
      </w:r>
      <w:r>
        <w:t>236(Kainate receptor 1 antagonist) -0</w:t>
      </w:r>
      <w:r w:rsidR="00644CD5">
        <w:t>.</w:t>
      </w:r>
      <w:r>
        <w:t>586(Dihydroorotate dehydrogenase inhibitor) -0</w:t>
      </w:r>
      <w:r w:rsidR="00644CD5">
        <w:t>.</w:t>
      </w:r>
      <w:r>
        <w:t>185(Polo-like kinase-2 inhibitor) + 0</w:t>
      </w:r>
      <w:r w:rsidR="00644CD5">
        <w:t>.</w:t>
      </w:r>
      <w:r>
        <w:t>139(Adenylate cyclase VIII inhibitor) + 0</w:t>
      </w:r>
      <w:r w:rsidR="00644CD5">
        <w:t>.</w:t>
      </w:r>
      <w:r>
        <w:t>262(Hematotoxic) -0</w:t>
      </w:r>
      <w:r w:rsidR="00644CD5">
        <w:t>.</w:t>
      </w:r>
      <w:r>
        <w:t>286(Dyspnea) + 0</w:t>
      </w:r>
      <w:r w:rsidR="00644CD5">
        <w:t>.</w:t>
      </w:r>
      <w:r>
        <w:t>192(Benzodiazepine antagonist) + 0</w:t>
      </w:r>
      <w:r w:rsidR="00644CD5">
        <w:t>.</w:t>
      </w:r>
      <w:r>
        <w:t>383(Anesthetic local) -0</w:t>
      </w:r>
      <w:r w:rsidR="00644CD5">
        <w:t>.</w:t>
      </w:r>
      <w:r>
        <w:t>311(Hot flush treatment) + 0</w:t>
      </w:r>
      <w:r w:rsidR="00644CD5">
        <w:t>.</w:t>
      </w:r>
      <w:r>
        <w:t>246(Weight gain) + 0</w:t>
      </w:r>
      <w:r w:rsidR="00644CD5">
        <w:t>.</w:t>
      </w:r>
      <w:r>
        <w:t>262(Thromboxane antagonist) -0</w:t>
      </w:r>
      <w:r w:rsidR="00644CD5">
        <w:t>.</w:t>
      </w:r>
      <w:r>
        <w:t>0519(CYP3A4 inhibitor) + 0</w:t>
      </w:r>
      <w:r w:rsidR="00644CD5">
        <w:t>.</w:t>
      </w:r>
      <w:r>
        <w:t>537(CD14 expression enhancer) -0</w:t>
      </w:r>
      <w:r w:rsidR="00644CD5">
        <w:t>.</w:t>
      </w:r>
      <w:r>
        <w:t>212(Gelatinase inhibitor) + 0</w:t>
      </w:r>
      <w:r w:rsidR="00644CD5">
        <w:t>.</w:t>
      </w:r>
      <w:r>
        <w:t>241(Caspase 9 inhibitor) -0</w:t>
      </w:r>
      <w:r w:rsidR="00644CD5">
        <w:t>.</w:t>
      </w:r>
      <w:r>
        <w:t>258(Tubulin agonist) + 0</w:t>
      </w:r>
      <w:r w:rsidR="00644CD5">
        <w:t>.</w:t>
      </w:r>
      <w:r>
        <w:t>139(Urologic disorders treatment) -0</w:t>
      </w:r>
      <w:r w:rsidR="00644CD5">
        <w:t>.</w:t>
      </w:r>
      <w:r>
        <w:t xml:space="preserve">337(Catechol </w:t>
      </w:r>
      <w:r>
        <w:lastRenderedPageBreak/>
        <w:t>2</w:t>
      </w:r>
      <w:r w:rsidR="00644CD5">
        <w:t>.</w:t>
      </w:r>
      <w:r>
        <w:t>3-dioxygenase inhibitor) -0</w:t>
      </w:r>
      <w:r w:rsidR="00644CD5">
        <w:t>.</w:t>
      </w:r>
      <w:r>
        <w:t>167(Keratoses actinic (solar) treatment) -0</w:t>
      </w:r>
      <w:r w:rsidR="00644CD5">
        <w:t>.</w:t>
      </w:r>
      <w:r>
        <w:t>285(Acylaminoacyl-peptidase inhibitor) + 0</w:t>
      </w:r>
      <w:r w:rsidR="00644CD5">
        <w:t>.</w:t>
      </w:r>
      <w:r>
        <w:t>511(Potassium channel Kv1.1 blocker) -0</w:t>
      </w:r>
      <w:r w:rsidR="00644CD5">
        <w:t>.</w:t>
      </w:r>
      <w:r>
        <w:t>555(CYP2B4 substrate) + 0</w:t>
      </w:r>
      <w:r w:rsidR="00644CD5">
        <w:t>.</w:t>
      </w:r>
      <w:r>
        <w:t>269(Ribosomal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313(Splenomegaly) + 0</w:t>
      </w:r>
      <w:r w:rsidR="00644CD5">
        <w:t>.</w:t>
      </w:r>
      <w:r>
        <w:t>166(Elastase 2 inhibitor) + 0</w:t>
      </w:r>
      <w:r w:rsidR="00644CD5">
        <w:t>.</w:t>
      </w:r>
      <w:r>
        <w:t>143(Lysine-tRNA ligase inhibitor) + 0</w:t>
      </w:r>
      <w:r w:rsidR="00644CD5">
        <w:t>.</w:t>
      </w:r>
      <w:r>
        <w:t>154(Farnesyltransferase inhibitor) -0</w:t>
      </w:r>
      <w:r w:rsidR="00644CD5">
        <w:t>.</w:t>
      </w:r>
      <w:r>
        <w:t>498(Acetoin dehydrogenase inhibitor) + 0</w:t>
      </w:r>
      <w:r w:rsidR="00644CD5">
        <w:t>.</w:t>
      </w:r>
      <w:r>
        <w:t>101(Isoleucine-tRNA ligase inhib</w:t>
      </w:r>
      <w:r>
        <w:t>i</w:t>
      </w:r>
      <w:r>
        <w:t>tor) + 0</w:t>
      </w:r>
      <w:r w:rsidR="00644CD5">
        <w:t>.</w:t>
      </w:r>
      <w:r>
        <w:t>275(CYP3A2 substrate) -0</w:t>
      </w:r>
      <w:r w:rsidR="00644CD5">
        <w:t>.</w:t>
      </w:r>
      <w:r>
        <w:t>459(CYP26 inhibitor) + 0</w:t>
      </w:r>
      <w:r w:rsidR="00644CD5">
        <w:t>.</w:t>
      </w:r>
      <w:r>
        <w:t>182(Phosphate transporter inhibitor) + 0</w:t>
      </w:r>
      <w:r w:rsidR="00644CD5">
        <w:t>.</w:t>
      </w:r>
      <w:r>
        <w:t>155(K(ir) 6.2 channel activator) + 0</w:t>
      </w:r>
      <w:r w:rsidR="00644CD5">
        <w:t>.</w:t>
      </w:r>
      <w:r>
        <w:t>338(Adenosine A2a receptor antagonist) + 0</w:t>
      </w:r>
      <w:r w:rsidR="00644CD5">
        <w:t>.</w:t>
      </w:r>
      <w:r>
        <w:t>265(Cytochrome oxidase inhibitor) + 0</w:t>
      </w:r>
      <w:r w:rsidR="00644CD5">
        <w:t>.</w:t>
      </w:r>
      <w:r>
        <w:t>632(Proto-oncogene protein c-fos inhibitor) + 0</w:t>
      </w:r>
      <w:r w:rsidR="00644CD5">
        <w:t>.</w:t>
      </w:r>
      <w:r>
        <w:t>326(Pectate lyase inhibitor) + 0</w:t>
      </w:r>
      <w:r w:rsidR="00644CD5">
        <w:t>.</w:t>
      </w:r>
      <w:r>
        <w:t>921(Peptide deformylase inhibitor) + 0</w:t>
      </w:r>
      <w:r w:rsidR="00644CD5">
        <w:t>.</w:t>
      </w:r>
      <w:r>
        <w:t>231(Nicotinic acid receptor agonist) -0</w:t>
      </w:r>
      <w:r w:rsidR="00644CD5">
        <w:t>.</w:t>
      </w:r>
      <w:r>
        <w:t>183(Phosphorylase kinase gamma subunit 1 inhibitor) -0</w:t>
      </w:r>
      <w:r w:rsidR="00644CD5">
        <w:t>.</w:t>
      </w:r>
      <w:r>
        <w:t>578(5 Hydroxytry</w:t>
      </w:r>
      <w:r>
        <w:t>p</w:t>
      </w:r>
      <w:r>
        <w:t>tamine 4 antagonist) + 0</w:t>
      </w:r>
      <w:r w:rsidR="00644CD5">
        <w:t>.</w:t>
      </w:r>
      <w:r>
        <w:t>416(CYP1A1 inhibitor) -0</w:t>
      </w:r>
      <w:r w:rsidR="00644CD5">
        <w:t>.</w:t>
      </w:r>
      <w:r>
        <w:t>727(Protein phosphatase 2B inhibitor) + 0</w:t>
      </w:r>
      <w:r w:rsidR="00644CD5">
        <w:t>.</w:t>
      </w:r>
      <w:r>
        <w:t>105(Troponin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234(Lysophosphatidic acid 3 receptor antagonist) + 0</w:t>
      </w:r>
      <w:r w:rsidR="00644CD5">
        <w:t>.</w:t>
      </w:r>
      <w:r>
        <w:t>545(NMDA receptor subunit 3A antagonist) -0</w:t>
      </w:r>
      <w:r w:rsidR="00644CD5">
        <w:t>.</w:t>
      </w:r>
      <w:r>
        <w:t>18(Estradiol 17 beta dehydrogenase 2 inhibitor) -0</w:t>
      </w:r>
      <w:r w:rsidR="00644CD5">
        <w:t>.</w:t>
      </w:r>
      <w:r>
        <w:t>288(Phosphatidylinositol diacylglycerol-lyase inhibitor) -0</w:t>
      </w:r>
      <w:r w:rsidR="00644CD5">
        <w:t>.</w:t>
      </w:r>
      <w:r>
        <w:t>293(Antitussive) + 0</w:t>
      </w:r>
      <w:r w:rsidR="00644CD5">
        <w:t>.</w:t>
      </w:r>
      <w:r>
        <w:t>299(Carcinogenic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274(Ubiquitin-conjugating enzyme E2 N inhibitor) -0</w:t>
      </w:r>
      <w:r w:rsidR="00644CD5">
        <w:t>.</w:t>
      </w:r>
      <w:r>
        <w:t>271(Alopecia (hair loss)) + 0</w:t>
      </w:r>
      <w:r w:rsidR="00644CD5">
        <w:t>.</w:t>
      </w:r>
      <w:r>
        <w:t>601(Hematopoietic) -0</w:t>
      </w:r>
      <w:r w:rsidR="00644CD5">
        <w:t>.</w:t>
      </w:r>
      <w:r>
        <w:t>229(Smo receptor antagonist) -0</w:t>
      </w:r>
      <w:r w:rsidR="00644CD5">
        <w:t>.</w:t>
      </w:r>
      <w:r>
        <w:t>2(Potassium cha</w:t>
      </w:r>
      <w:r>
        <w:t>n</w:t>
      </w:r>
      <w:r>
        <w:t>nel (Inward rectifier) 11 blocker) + 0</w:t>
      </w:r>
      <w:r w:rsidR="00644CD5">
        <w:t>.</w:t>
      </w:r>
      <w:r>
        <w:t>705(Glyceraldehyde-3-phosphate dehydrogenase (phosphorylating) inhibitor) -0</w:t>
      </w:r>
      <w:r w:rsidR="00644CD5">
        <w:t>.</w:t>
      </w:r>
      <w:r>
        <w:t>437(DNA directed DNA polymerase inhibitor) -0</w:t>
      </w:r>
      <w:r w:rsidR="00644CD5">
        <w:t>.</w:t>
      </w:r>
      <w:r>
        <w:t>345(Glycosuria) + 8</w:t>
      </w:r>
      <w:r w:rsidR="00644CD5">
        <w:t>.</w:t>
      </w:r>
      <w:r>
        <w:t>25(Length^3) -0</w:t>
      </w:r>
      <w:r w:rsidR="00644CD5">
        <w:t>.</w:t>
      </w:r>
      <w:r>
        <w:t>67(IFITM1 expression e</w:t>
      </w:r>
      <w:r>
        <w:t>n</w:t>
      </w:r>
      <w:r>
        <w:t>hancer) + 0</w:t>
      </w:r>
      <w:r w:rsidR="00644CD5">
        <w:t>.</w:t>
      </w:r>
      <w:r>
        <w:t>365(NUPR1 expression enhancer) -0</w:t>
      </w:r>
      <w:r w:rsidR="00644CD5">
        <w:t>.</w:t>
      </w:r>
      <w:r>
        <w:t>668(UGT1A1 substrate) + 0</w:t>
      </w:r>
      <w:r w:rsidR="00644CD5">
        <w:t>.</w:t>
      </w:r>
      <w:r>
        <w:t>441(Phospholipase inhibitor) -0</w:t>
      </w:r>
      <w:r w:rsidR="00644CD5">
        <w:t>.</w:t>
      </w:r>
      <w:r>
        <w:t>64(Aldose reductase 2 inhibitor) -0</w:t>
      </w:r>
      <w:r w:rsidR="00644CD5">
        <w:t>.</w:t>
      </w:r>
      <w:r>
        <w:t>209(Phosphodiesterase III inhibitor) -0</w:t>
      </w:r>
      <w:r w:rsidR="00644CD5">
        <w:t>.</w:t>
      </w:r>
      <w:r>
        <w:t>327(Mandelate 4-monooxygenase inhib</w:t>
      </w:r>
      <w:r>
        <w:t>i</w:t>
      </w:r>
      <w:r>
        <w:t>tor) -0</w:t>
      </w:r>
      <w:r w:rsidR="00644CD5">
        <w:t>.</w:t>
      </w:r>
      <w:r>
        <w:t>196(Endothelin B receptor antagonist) + 0</w:t>
      </w:r>
      <w:r w:rsidR="00644CD5">
        <w:t>.</w:t>
      </w:r>
      <w:r>
        <w:t>39(Penicillin amidase inhibitor) -0</w:t>
      </w:r>
      <w:r w:rsidR="00644CD5">
        <w:t>.</w:t>
      </w:r>
      <w:r>
        <w:t>187(Glutamate (mGluR group I) agonist) + 0</w:t>
      </w:r>
      <w:r w:rsidR="00644CD5">
        <w:t>.</w:t>
      </w:r>
      <w:r>
        <w:t>146(Dependence) -0</w:t>
      </w:r>
      <w:r w:rsidR="00644CD5">
        <w:t>.</w:t>
      </w:r>
      <w:r>
        <w:t>152(5 Hydroxytryptamine 1F agonist) -0</w:t>
      </w:r>
      <w:r w:rsidR="00644CD5">
        <w:t>.</w:t>
      </w:r>
      <w:r>
        <w:t>146(Peptidyl-prolyl cis-trans isomerase FKBP1B inhibitor) + 0</w:t>
      </w:r>
      <w:r w:rsidR="00644CD5">
        <w:t>.</w:t>
      </w:r>
      <w:r>
        <w:t>196(Keratitis) + 0</w:t>
      </w:r>
      <w:r w:rsidR="00644CD5">
        <w:t>.</w:t>
      </w:r>
      <w:r>
        <w:t>422(Magnesium-protoporphyrin IX methyltransferase inhibitor) + 0</w:t>
      </w:r>
      <w:r w:rsidR="00644CD5">
        <w:t>.</w:t>
      </w:r>
      <w:r>
        <w:t>332(Chitinase inhibitor) -0</w:t>
      </w:r>
      <w:r w:rsidR="00644CD5">
        <w:t>.</w:t>
      </w:r>
      <w:r>
        <w:t>461(Thrombin inhibitor) -0</w:t>
      </w:r>
      <w:r w:rsidR="00644CD5">
        <w:t>.</w:t>
      </w:r>
      <w:r>
        <w:t>174(MAP kinase 8 inhibitor) + 0</w:t>
      </w:r>
      <w:r w:rsidR="00644CD5">
        <w:t>.</w:t>
      </w:r>
      <w:r>
        <w:t>151(Purinergic P2Y1 a</w:t>
      </w:r>
      <w:r>
        <w:t>n</w:t>
      </w:r>
      <w:r>
        <w:t>tagonist) -0</w:t>
      </w:r>
      <w:r w:rsidR="00644CD5">
        <w:t>.</w:t>
      </w:r>
      <w:r>
        <w:t>397(Quinone reductase 2 inhibitor) -0</w:t>
      </w:r>
      <w:r w:rsidR="00644CD5">
        <w:t>.</w:t>
      </w:r>
      <w:r>
        <w:t>183(2</w:t>
      </w:r>
      <w:r w:rsidR="00644CD5">
        <w:t>.</w:t>
      </w:r>
      <w:r>
        <w:t>3-Oxidosqualene-lanosterol cyclase inhibitor) + 0</w:t>
      </w:r>
      <w:r w:rsidR="00644CD5">
        <w:t>.</w:t>
      </w:r>
      <w:r>
        <w:t>468(Acetylcholine M3 receptor antagonist) -0</w:t>
      </w:r>
      <w:r w:rsidR="00644CD5">
        <w:t>.</w:t>
      </w:r>
      <w:r>
        <w:t>512(Testosterone 17beta-dehydrogenase inhibitor) + 0</w:t>
      </w:r>
      <w:r w:rsidR="00644CD5">
        <w:t>.</w:t>
      </w:r>
      <w:r>
        <w:t>535(CXC chemokine 1 receptor antagonist) -0</w:t>
      </w:r>
      <w:r w:rsidR="00644CD5">
        <w:t>.</w:t>
      </w:r>
      <w:r>
        <w:t>843(Hydroxyacylglutathione hydrolase inhibitor) + 0</w:t>
      </w:r>
      <w:r w:rsidR="00644CD5">
        <w:t>.</w:t>
      </w:r>
      <w:r>
        <w:t>41(Glutamate decarboxylase inhibitor) -0</w:t>
      </w:r>
      <w:r w:rsidR="00644CD5">
        <w:t>.</w:t>
      </w:r>
      <w:r>
        <w:t>34(Inner centromere protein inhibitor) + 0</w:t>
      </w:r>
      <w:r w:rsidR="00644CD5">
        <w:t>.</w:t>
      </w:r>
      <w:r>
        <w:t>357(Lysyl oxidase inhibitor) + 0</w:t>
      </w:r>
      <w:r w:rsidR="00644CD5">
        <w:t>.</w:t>
      </w:r>
      <w:r>
        <w:t>292(Antinephritic) -0</w:t>
      </w:r>
      <w:r w:rsidR="00644CD5">
        <w:t>.</w:t>
      </w:r>
      <w:r>
        <w:t>409(Melatonin agonist) + 0</w:t>
      </w:r>
      <w:r w:rsidR="00644CD5">
        <w:t>.</w:t>
      </w:r>
      <w:r>
        <w:t>162(Butyrate-CoA ligase inhibitor) + 0</w:t>
      </w:r>
      <w:r w:rsidR="00644CD5">
        <w:t>.</w:t>
      </w:r>
      <w:r>
        <w:t>132(Bulimia treatment) -0</w:t>
      </w:r>
      <w:r w:rsidR="00644CD5">
        <w:t>.</w:t>
      </w:r>
      <w:r>
        <w:t>563(NRIP1 expre</w:t>
      </w:r>
      <w:r>
        <w:t>s</w:t>
      </w:r>
      <w:r>
        <w:t>sion enhancer) + 0</w:t>
      </w:r>
      <w:r w:rsidR="00644CD5">
        <w:t>.</w:t>
      </w:r>
      <w:r>
        <w:t>213(Mineralocorticoid) -0</w:t>
      </w:r>
      <w:r w:rsidR="00644CD5">
        <w:t>.</w:t>
      </w:r>
      <w:r>
        <w:t>117(5 Hydroxytryptamine 4E antagonist) -0</w:t>
      </w:r>
      <w:r w:rsidR="00644CD5">
        <w:t>.</w:t>
      </w:r>
      <w:r>
        <w:t>224(Immunostimulant) -0</w:t>
      </w:r>
      <w:r w:rsidR="00644CD5">
        <w:t>.</w:t>
      </w:r>
      <w:r>
        <w:t>164(Hirsutism treatment) -0</w:t>
      </w:r>
      <w:r w:rsidR="00644CD5">
        <w:t>.</w:t>
      </w:r>
      <w:r>
        <w:t>876(mRNA (guanine-N7-)-methyltransferase inhibitor) -0</w:t>
      </w:r>
      <w:r w:rsidR="00644CD5">
        <w:t>.</w:t>
      </w:r>
      <w:r>
        <w:t>356(Aminopeptidase B i</w:t>
      </w:r>
      <w:r>
        <w:t>n</w:t>
      </w:r>
      <w:r>
        <w:t>hibitor) -0</w:t>
      </w:r>
      <w:r w:rsidR="00644CD5">
        <w:t>.</w:t>
      </w:r>
      <w:r>
        <w:t>15(Hypertensive) + 0</w:t>
      </w:r>
      <w:r w:rsidR="00644CD5">
        <w:t>.</w:t>
      </w:r>
      <w:r>
        <w:t>155(Clk dual-specificity kinase inhibitor) + 0</w:t>
      </w:r>
      <w:r w:rsidR="00644CD5">
        <w:t>.</w:t>
      </w:r>
      <w:r>
        <w:t>894(CYP27A substrate) -0</w:t>
      </w:r>
      <w:r w:rsidR="00644CD5">
        <w:t>.</w:t>
      </w:r>
      <w:r>
        <w:t>138(Lipocortins synthesis antagonist) + 0</w:t>
      </w:r>
      <w:r w:rsidR="00644CD5">
        <w:t>.</w:t>
      </w:r>
      <w:r>
        <w:t>0754(CYP2B6 expression enhancer) -0</w:t>
      </w:r>
      <w:r w:rsidR="00644CD5">
        <w:t>.</w:t>
      </w:r>
      <w:r>
        <w:t>26(Antiuremic) + 0</w:t>
      </w:r>
      <w:r w:rsidR="00644CD5">
        <w:t>.</w:t>
      </w:r>
      <w:r>
        <w:t>582(Thymidine kinase (Herpes simplex virus 2) inhibitor) + 0</w:t>
      </w:r>
      <w:r w:rsidR="00644CD5">
        <w:t>.</w:t>
      </w:r>
      <w:r>
        <w:t>153(Matrix metalloproteinase 1 inhibitor) + 0</w:t>
      </w:r>
      <w:r w:rsidR="00644CD5">
        <w:t>.</w:t>
      </w:r>
      <w:r>
        <w:t>599(Guanylate kinase inhibitor) + 0</w:t>
      </w:r>
      <w:r w:rsidR="00644CD5">
        <w:t>.</w:t>
      </w:r>
      <w:r>
        <w:t>136(Antidepressant) + 0</w:t>
      </w:r>
      <w:r w:rsidR="00644CD5">
        <w:t>.</w:t>
      </w:r>
      <w:r>
        <w:t>156(Hematuria) -0</w:t>
      </w:r>
      <w:r w:rsidR="00644CD5">
        <w:t>.</w:t>
      </w:r>
      <w:r>
        <w:t>1(Hexokinase stimulant) + 0</w:t>
      </w:r>
      <w:r w:rsidR="00644CD5">
        <w:t>.</w:t>
      </w:r>
      <w:r>
        <w:t>0887(PDCD4 expression enhancer) + 0</w:t>
      </w:r>
      <w:r w:rsidR="00644CD5">
        <w:t>.</w:t>
      </w:r>
      <w:r>
        <w:t>524(Heat shock 70 kDa protein 1 antagonist) + 0</w:t>
      </w:r>
      <w:r w:rsidR="00644CD5">
        <w:t>.</w:t>
      </w:r>
      <w:r>
        <w:t>139(Elastase 2B inhibitor) + 0</w:t>
      </w:r>
      <w:r w:rsidR="00644CD5">
        <w:t>.</w:t>
      </w:r>
      <w:r>
        <w:t>627(P3 purinoceptor-like protein antagonist) -0</w:t>
      </w:r>
      <w:r w:rsidR="00644CD5">
        <w:t>.</w:t>
      </w:r>
      <w:r>
        <w:t>632(6-Phosphofructo-2-kinase inhibitor) + 0</w:t>
      </w:r>
      <w:r w:rsidR="00644CD5">
        <w:t>.</w:t>
      </w:r>
      <w:r>
        <w:t>2(Ovulation inhibitor) -0</w:t>
      </w:r>
      <w:r w:rsidR="00644CD5">
        <w:t>.</w:t>
      </w:r>
      <w:r>
        <w:t>243(Histidinol dehydrogenase inhibitor) -0</w:t>
      </w:r>
      <w:r w:rsidR="00644CD5">
        <w:t>.</w:t>
      </w:r>
      <w:r>
        <w:t>134(Transcription factor E2F1 inhibitor) + 0</w:t>
      </w:r>
      <w:r w:rsidR="00644CD5">
        <w:t>.</w:t>
      </w:r>
      <w:r>
        <w:t>256(TFF1 expression e</w:t>
      </w:r>
      <w:r>
        <w:t>n</w:t>
      </w:r>
      <w:r>
        <w:t>hancer) + 0</w:t>
      </w:r>
      <w:r w:rsidR="00644CD5">
        <w:t>.</w:t>
      </w:r>
      <w:r>
        <w:t>599(Neuraminidase (Influenza A) inhibitor) -0</w:t>
      </w:r>
      <w:r w:rsidR="00644CD5">
        <w:t>.</w:t>
      </w:r>
      <w:r>
        <w:t>272(UGT2B1 substrate) -0</w:t>
      </w:r>
      <w:r w:rsidR="00644CD5">
        <w:t>.</w:t>
      </w:r>
      <w:r>
        <w:t>285(AREG expression enha</w:t>
      </w:r>
      <w:r>
        <w:t>n</w:t>
      </w:r>
      <w:r>
        <w:t>cer) -0</w:t>
      </w:r>
      <w:r w:rsidR="00644CD5">
        <w:t>.</w:t>
      </w:r>
      <w:r>
        <w:t>151(Carcinogenic</w:t>
      </w:r>
      <w:r w:rsidR="00644CD5">
        <w:t>.</w:t>
      </w:r>
      <w:r>
        <w:t xml:space="preserve"> group 3) + 0</w:t>
      </w:r>
      <w:r w:rsidR="00644CD5">
        <w:t>.</w:t>
      </w:r>
      <w:r>
        <w:t>375(Adenosine A1 receptor agonist enhancer) -0</w:t>
      </w:r>
      <w:r w:rsidR="00644CD5">
        <w:t>.</w:t>
      </w:r>
      <w:r>
        <w:t>133(Estradiol 17 beta-dehydrogenase 1 inhibitor) -0</w:t>
      </w:r>
      <w:r w:rsidR="00644CD5">
        <w:t>.</w:t>
      </w:r>
      <w:r>
        <w:t>355(GABA transporter inhibitor) + 0</w:t>
      </w:r>
      <w:r w:rsidR="00644CD5">
        <w:t>.</w:t>
      </w:r>
      <w:r>
        <w:t>412(Anticholelithogenic) -0</w:t>
      </w:r>
      <w:r w:rsidR="00644CD5">
        <w:t>.</w:t>
      </w:r>
      <w:r>
        <w:t>199(Myasthenia Gr</w:t>
      </w:r>
      <w:r>
        <w:t>a</w:t>
      </w:r>
      <w:r>
        <w:t>vis) + 0</w:t>
      </w:r>
      <w:r w:rsidR="00644CD5">
        <w:t>.</w:t>
      </w:r>
      <w:r>
        <w:t>105(CC chemokine 1 receptor antagonist) -0</w:t>
      </w:r>
      <w:r w:rsidR="00644CD5">
        <w:t>.</w:t>
      </w:r>
      <w:r>
        <w:t>356(Glutamate (mGluR6) antagonist) -0</w:t>
      </w:r>
      <w:r w:rsidR="00644CD5">
        <w:t>.</w:t>
      </w:r>
      <w:r>
        <w:t>109(Antipsychotic) + 0</w:t>
      </w:r>
      <w:r w:rsidR="00644CD5">
        <w:t>.</w:t>
      </w:r>
      <w:r>
        <w:t>435(Tyrosine transaminase inhibitor) -0</w:t>
      </w:r>
      <w:r w:rsidR="00644CD5">
        <w:t>.</w:t>
      </w:r>
      <w:r>
        <w:t>132(Electron transport complex I inhibitor) + 0</w:t>
      </w:r>
      <w:r w:rsidR="00644CD5">
        <w:t>.</w:t>
      </w:r>
      <w:r>
        <w:t>32(Cell wall synthesis i</w:t>
      </w:r>
      <w:r>
        <w:t>n</w:t>
      </w:r>
      <w:r>
        <w:t>hibitor) -0</w:t>
      </w:r>
      <w:r w:rsidR="00644CD5">
        <w:t>.</w:t>
      </w:r>
      <w:r>
        <w:t>06(Liver fibrosis treatment) + 0</w:t>
      </w:r>
      <w:r w:rsidR="00644CD5">
        <w:t>.</w:t>
      </w:r>
      <w:r>
        <w:t>073(Angiogenesis stimulant) -0</w:t>
      </w:r>
      <w:r w:rsidR="00644CD5">
        <w:t>.</w:t>
      </w:r>
      <w:r>
        <w:t>105(Tyrosine kinase non-receptor protein 2 inhibitor) -0</w:t>
      </w:r>
      <w:r w:rsidR="00644CD5">
        <w:t>.</w:t>
      </w:r>
      <w:r>
        <w:t>28(Nicotinic receptor gamma subunit antagonist) -0</w:t>
      </w:r>
      <w:r w:rsidR="00644CD5">
        <w:t>.</w:t>
      </w:r>
      <w:r>
        <w:t>284(Histone deacetylase 9 inhibitor) -0</w:t>
      </w:r>
      <w:r w:rsidR="00644CD5">
        <w:t>.</w:t>
      </w:r>
      <w:r>
        <w:t>13(JUN e</w:t>
      </w:r>
      <w:r>
        <w:t>x</w:t>
      </w:r>
      <w:r>
        <w:t>pression inhibitor) -0</w:t>
      </w:r>
      <w:r w:rsidR="00644CD5">
        <w:t>.</w:t>
      </w:r>
      <w:r>
        <w:t>18(Sulfotransferase substrate) -0</w:t>
      </w:r>
      <w:r w:rsidR="00644CD5">
        <w:t>.</w:t>
      </w:r>
      <w:r>
        <w:t>403(Glutathione S-transferase P1 inhibitor) + 0</w:t>
      </w:r>
      <w:r w:rsidR="00644CD5">
        <w:t>.</w:t>
      </w:r>
      <w:r>
        <w:t>0998(Sirtuin 2 inhibitor) -0</w:t>
      </w:r>
      <w:r w:rsidR="00644CD5">
        <w:t>.</w:t>
      </w:r>
      <w:r>
        <w:t>0893(HMG CoA reductase inhibitor) + 0</w:t>
      </w:r>
      <w:r w:rsidR="00644CD5">
        <w:t>.</w:t>
      </w:r>
      <w:r>
        <w:t>0964(Urticaria) -0</w:t>
      </w:r>
      <w:r w:rsidR="00644CD5">
        <w:t>.</w:t>
      </w:r>
      <w:r>
        <w:t>12(Antisecretoric) -0</w:t>
      </w:r>
      <w:r w:rsidR="00644CD5">
        <w:t>.</w:t>
      </w:r>
      <w:r>
        <w:t>284(YAK3 inhibitor) -0</w:t>
      </w:r>
      <w:r w:rsidR="00644CD5">
        <w:t>.</w:t>
      </w:r>
      <w:r>
        <w:t>0599(HIV attachment inhibitor) -0</w:t>
      </w:r>
      <w:r w:rsidR="00644CD5">
        <w:t>.</w:t>
      </w:r>
      <w:r>
        <w:t>0863(Analgesic</w:t>
      </w:r>
      <w:r w:rsidR="00644CD5">
        <w:t>.</w:t>
      </w:r>
      <w:r>
        <w:t xml:space="preserve"> opioid) -0</w:t>
      </w:r>
      <w:r w:rsidR="00644CD5">
        <w:t>.</w:t>
      </w:r>
      <w:r>
        <w:t>125(Choreoathetosis) -0</w:t>
      </w:r>
      <w:r w:rsidR="00644CD5">
        <w:t>.</w:t>
      </w:r>
      <w:r>
        <w:t>274(Glucosyl transferase inhibitor) + 0</w:t>
      </w:r>
      <w:r w:rsidR="00644CD5">
        <w:t>.</w:t>
      </w:r>
      <w:r>
        <w:t>227(Cathepsin D inhibitor) -0</w:t>
      </w:r>
      <w:r w:rsidR="00644CD5">
        <w:t>.</w:t>
      </w:r>
      <w:r>
        <w:t>405(Methylcrotonoyl-CoA carboxylase inhibitor) -0</w:t>
      </w:r>
      <w:r w:rsidR="00644CD5">
        <w:t>.</w:t>
      </w:r>
      <w:r>
        <w:t>393(KRT18 expre</w:t>
      </w:r>
      <w:r>
        <w:t>s</w:t>
      </w:r>
      <w:r>
        <w:t>sion enhancer) + 0</w:t>
      </w:r>
      <w:r w:rsidR="00644CD5">
        <w:t>.</w:t>
      </w:r>
      <w:r>
        <w:t>208(IFIT1 expression enhancer) + 0</w:t>
      </w:r>
      <w:r w:rsidR="00644CD5">
        <w:t>.</w:t>
      </w:r>
      <w:r>
        <w:t>097(Paralysis) + 0</w:t>
      </w:r>
      <w:r w:rsidR="00644CD5">
        <w:t>.</w:t>
      </w:r>
      <w:r>
        <w:t>177(TXNRD1 expression enhancer) -0</w:t>
      </w:r>
      <w:r w:rsidR="00644CD5">
        <w:t>.</w:t>
      </w:r>
      <w:r>
        <w:t>0642(Hypotension) + 0</w:t>
      </w:r>
      <w:r w:rsidR="00644CD5">
        <w:t>.</w:t>
      </w:r>
      <w:r>
        <w:t>188(TH expression enhancer) -0</w:t>
      </w:r>
      <w:r w:rsidR="00644CD5">
        <w:t>.</w:t>
      </w:r>
      <w:r>
        <w:t>18(Protein-Npi-phosphohistidine-sugar phosphotransferase inhibitor) + 0</w:t>
      </w:r>
      <w:r w:rsidR="00644CD5">
        <w:t>.</w:t>
      </w:r>
      <w:r>
        <w:t>177(NMDA receptor agonist) -0</w:t>
      </w:r>
      <w:r w:rsidR="00644CD5">
        <w:t>.</w:t>
      </w:r>
      <w:r>
        <w:t>0611(MAP3K7 inhibitor) + 0</w:t>
      </w:r>
      <w:r w:rsidR="00644CD5">
        <w:t>.</w:t>
      </w:r>
      <w:r>
        <w:t>0705(Opioid kappa 1 receptor antagonist) + 0</w:t>
      </w:r>
      <w:r w:rsidR="00644CD5">
        <w:t>.</w:t>
      </w:r>
      <w:r>
        <w:t>0546(Integrin alphaVbeta1 antagonist) -0</w:t>
      </w:r>
      <w:r w:rsidR="00644CD5">
        <w:t>.</w:t>
      </w:r>
      <w:r>
        <w:t>0976(Amiloride-sensitive sodium channel 1 alpha-subunit blocker) + 0</w:t>
      </w:r>
      <w:r w:rsidR="00644CD5">
        <w:t>.</w:t>
      </w:r>
      <w:r>
        <w:t>0606(N-acetylmuramoyl-L-alanine amidase inhibitor) + 0</w:t>
      </w:r>
      <w:r w:rsidR="00644CD5">
        <w:t>.</w:t>
      </w:r>
      <w:r>
        <w:t>0908(Antianorexic) + 0</w:t>
      </w:r>
      <w:r w:rsidR="00644CD5">
        <w:t>.</w:t>
      </w:r>
      <w:r>
        <w:t>167(5 Hydroxytryptamine 1D antagonist) -0</w:t>
      </w:r>
      <w:r w:rsidR="00644CD5">
        <w:t>.</w:t>
      </w:r>
      <w:r>
        <w:t>118(Janus tyrosine kinase 2 inhibitor) + 0</w:t>
      </w:r>
      <w:r w:rsidR="00644CD5">
        <w:t>.</w:t>
      </w:r>
      <w:r>
        <w:t>12(TP53I3 expression enhancer) -0</w:t>
      </w:r>
      <w:r w:rsidR="00644CD5">
        <w:t>.</w:t>
      </w:r>
      <w:r>
        <w:t>187(Thyroid hormone agonist) + 0</w:t>
      </w:r>
      <w:r w:rsidR="00644CD5">
        <w:t>.</w:t>
      </w:r>
      <w:r>
        <w:t>0523(Diabetic retinopathy treatment) -0</w:t>
      </w:r>
      <w:r w:rsidR="00644CD5">
        <w:t>.</w:t>
      </w:r>
      <w:r>
        <w:t>121(Free radical scavenger) -0</w:t>
      </w:r>
      <w:r w:rsidR="00644CD5">
        <w:t>.</w:t>
      </w:r>
      <w:r>
        <w:t>0761(Eye irritation</w:t>
      </w:r>
      <w:r w:rsidR="00644CD5">
        <w:t>.</w:t>
      </w:r>
      <w:r>
        <w:t xml:space="preserve"> inactive) + 0</w:t>
      </w:r>
      <w:r w:rsidR="00644CD5">
        <w:t>.</w:t>
      </w:r>
      <w:r>
        <w:t>0408(3 Beta-hydroxy-delta 5-steroid dehydrogenase inhibitor) + 0</w:t>
      </w:r>
      <w:r w:rsidR="00644CD5">
        <w:t>.</w:t>
      </w:r>
      <w:r>
        <w:t>14(UGT2B4 substrate) + 0</w:t>
      </w:r>
      <w:r w:rsidR="00644CD5">
        <w:t>.</w:t>
      </w:r>
      <w:r>
        <w:t xml:space="preserve">163(NMDA receptor </w:t>
      </w:r>
      <w:r>
        <w:lastRenderedPageBreak/>
        <w:t>glycine site agonist) + 0</w:t>
      </w:r>
      <w:r w:rsidR="00644CD5">
        <w:t>.</w:t>
      </w:r>
      <w:r>
        <w:t>0908(Keratopathy) + 0</w:t>
      </w:r>
      <w:r w:rsidR="00644CD5">
        <w:t>.</w:t>
      </w:r>
      <w:r>
        <w:t>125(Leukotriene antagonist) -0</w:t>
      </w:r>
      <w:r w:rsidR="00644CD5">
        <w:t>.</w:t>
      </w:r>
      <w:r>
        <w:t>0574(Allergic dermatitis) + 0</w:t>
      </w:r>
      <w:r w:rsidR="00644CD5">
        <w:t>.</w:t>
      </w:r>
      <w:r>
        <w:t>127(Phosphatidate cytidylyltransferase inhibitor) + 0</w:t>
      </w:r>
      <w:r w:rsidR="00644CD5">
        <w:t>.</w:t>
      </w:r>
      <w:r>
        <w:t>0393(Ca2+/calmodulin-dependent kinase I alpha inhibitor) + 0</w:t>
      </w:r>
      <w:r w:rsidR="00644CD5">
        <w:t>.</w:t>
      </w:r>
      <w:r>
        <w:t>11(Alanine dehydrogenase inhibitor) + 0</w:t>
      </w:r>
      <w:r w:rsidR="00644CD5">
        <w:t>.</w:t>
      </w:r>
      <w:r>
        <w:t>0497(Nephritis) -0</w:t>
      </w:r>
      <w:r w:rsidR="00644CD5">
        <w:t>.</w:t>
      </w:r>
      <w:r>
        <w:t>0997(Potassium channel (ATP-sensitive) blocker) + 0</w:t>
      </w:r>
      <w:r w:rsidR="00644CD5">
        <w:t>.</w:t>
      </w:r>
      <w:r>
        <w:t>0185(Antineoplastic) -0</w:t>
      </w:r>
      <w:r w:rsidR="00644CD5">
        <w:t>.</w:t>
      </w:r>
      <w:r>
        <w:t>1(EGR3 expression enhancer) + 0</w:t>
      </w:r>
      <w:r w:rsidR="00644CD5">
        <w:t>.</w:t>
      </w:r>
      <w:r>
        <w:t>0442(DNA polymerase beta inhibitor) -0</w:t>
      </w:r>
      <w:r w:rsidR="00644CD5">
        <w:t>.</w:t>
      </w:r>
      <w:r>
        <w:t>0415(Sodium channel blocker) + 0</w:t>
      </w:r>
      <w:r w:rsidR="00644CD5">
        <w:t>.</w:t>
      </w:r>
      <w:r>
        <w:t>0293(Sodium/glucose cotransporter 2 inhibitor) + 0</w:t>
      </w:r>
      <w:r w:rsidR="00644CD5">
        <w:t>.</w:t>
      </w:r>
      <w:r>
        <w:t>0366(5 Hydroxytryptamine 1 antagonist) + 0</w:t>
      </w:r>
      <w:r w:rsidR="00644CD5">
        <w:t>.</w:t>
      </w:r>
      <w:r>
        <w:t>0654(Sodium/calcium exchanger inhibitor) -0</w:t>
      </w:r>
      <w:r w:rsidR="00644CD5">
        <w:t>.</w:t>
      </w:r>
      <w:r>
        <w:t>0749(Potassium channel Kv1.3 blocker) + 0</w:t>
      </w:r>
      <w:r w:rsidR="00644CD5">
        <w:t>.</w:t>
      </w:r>
      <w:r>
        <w:t>179(NAD+ dipho</w:t>
      </w:r>
      <w:r>
        <w:t>s</w:t>
      </w:r>
      <w:r>
        <w:t>phatase inhibitor) + 0</w:t>
      </w:r>
      <w:r w:rsidR="00644CD5">
        <w:t>.</w:t>
      </w:r>
      <w:r>
        <w:t>174(TRPV2 blocker) + 0</w:t>
      </w:r>
      <w:r w:rsidR="00644CD5">
        <w:t>.</w:t>
      </w:r>
      <w:r>
        <w:t>0237(Fatty acid binding protein muscle inhibitor) -0</w:t>
      </w:r>
      <w:r w:rsidR="00644CD5">
        <w:t>.</w:t>
      </w:r>
      <w:r>
        <w:t>0452(Antimutagenic) + 0</w:t>
      </w:r>
      <w:r w:rsidR="00644CD5">
        <w:t>.</w:t>
      </w:r>
      <w:r>
        <w:t>0284(Fibroblast growth factor 3 antagonist) -0</w:t>
      </w:r>
      <w:r w:rsidR="00644CD5">
        <w:t>.</w:t>
      </w:r>
      <w:r>
        <w:t>0229(CDC25A inhibitor) -0</w:t>
      </w:r>
      <w:r w:rsidR="00644CD5">
        <w:t>.</w:t>
      </w:r>
      <w:r>
        <w:t>079(Transthyretin amyloid fibril formation inhibitor) -0</w:t>
      </w:r>
      <w:r w:rsidR="00644CD5">
        <w:t>.</w:t>
      </w:r>
      <w:r>
        <w:t>0729(Protein Wnt-2 inhibitor) + 0</w:t>
      </w:r>
      <w:r w:rsidR="00644CD5">
        <w:t>.</w:t>
      </w:r>
      <w:r>
        <w:t>0565(Procollagen-lysine 5-dioxygenase inhibitor) + 0</w:t>
      </w:r>
      <w:r w:rsidR="00644CD5">
        <w:t>.</w:t>
      </w:r>
      <w:r>
        <w:t>0548(Envelysin inhibitor) + 0</w:t>
      </w:r>
      <w:r w:rsidR="00644CD5">
        <w:t>.</w:t>
      </w:r>
      <w:r>
        <w:t>0549(Urotensin II antagonist) + 0</w:t>
      </w:r>
      <w:r w:rsidR="00644CD5">
        <w:t>.</w:t>
      </w:r>
      <w:r>
        <w:t>0303(Nuclear receptor subfamily 2</w:t>
      </w:r>
      <w:r w:rsidR="00644CD5">
        <w:t>.</w:t>
      </w:r>
      <w:r>
        <w:t xml:space="preserve"> group E</w:t>
      </w:r>
      <w:r w:rsidR="00644CD5">
        <w:t>.</w:t>
      </w:r>
      <w:r>
        <w:t xml:space="preserve"> member 3 agonist) -0</w:t>
      </w:r>
      <w:r w:rsidR="00644CD5">
        <w:t>.</w:t>
      </w:r>
      <w:r>
        <w:t>0148(CC chemokine 2 receptor antagonist) + 0</w:t>
      </w:r>
      <w:r w:rsidR="00644CD5">
        <w:t>.</w:t>
      </w:r>
      <w:r>
        <w:t>0358(Corticotropin relea</w:t>
      </w:r>
      <w:r>
        <w:t>s</w:t>
      </w:r>
      <w:r>
        <w:t>ing factor 1 receptor antagonist) -0</w:t>
      </w:r>
      <w:r w:rsidR="00644CD5">
        <w:t>.</w:t>
      </w:r>
      <w:r>
        <w:t>0159(Membrane integrity agonist) -0</w:t>
      </w:r>
      <w:r w:rsidR="00644CD5">
        <w:t>.</w:t>
      </w:r>
      <w:r>
        <w:t>0133(Keratolytic) + 0</w:t>
      </w:r>
      <w:r w:rsidR="00644CD5">
        <w:t>.</w:t>
      </w:r>
      <w:r>
        <w:t>0333(SERPINE1 e</w:t>
      </w:r>
      <w:r>
        <w:t>x</w:t>
      </w:r>
      <w:r>
        <w:t>pression enhancer) -0</w:t>
      </w:r>
      <w:r w:rsidR="00644CD5">
        <w:t>.</w:t>
      </w:r>
      <w:r>
        <w:t>0176(HSPA5 expression enhancer) + 0</w:t>
      </w:r>
      <w:r w:rsidR="00644CD5">
        <w:t>.</w:t>
      </w:r>
      <w:r>
        <w:t>0426(Phosphate acetyltransferase inhibitor) -0</w:t>
      </w:r>
      <w:r w:rsidR="00644CD5">
        <w:t>.</w:t>
      </w:r>
      <w:r>
        <w:t>0111(Interferon inducer) -0</w:t>
      </w:r>
      <w:r w:rsidR="00644CD5">
        <w:t>.</w:t>
      </w:r>
      <w:r>
        <w:t>0288(CGB expression enhancer) + 0</w:t>
      </w:r>
      <w:r w:rsidR="00644CD5">
        <w:t>.</w:t>
      </w:r>
      <w:r>
        <w:t>0142(Benzodiazepine receptor peripheral-type antagonist) -0</w:t>
      </w:r>
      <w:r w:rsidR="00644CD5">
        <w:t>.</w:t>
      </w:r>
      <w:r>
        <w:t>0453(Ribonucleoside-diphosphate reductase M1 chain inhibitor) -0</w:t>
      </w:r>
      <w:r w:rsidR="00644CD5">
        <w:t>.</w:t>
      </w:r>
      <w:r>
        <w:t>00649(Antineoplastic (carcinoma)) + 0</w:t>
      </w:r>
      <w:r w:rsidR="00644CD5">
        <w:t>.</w:t>
      </w:r>
      <w:r>
        <w:t>00963(Interleukin 1 beta converting enzyme inhibitor) + 0</w:t>
      </w:r>
      <w:r w:rsidR="00644CD5">
        <w:t>.</w:t>
      </w:r>
      <w:r>
        <w:t>0198(Histone deacetylase inhibitor) -0</w:t>
      </w:r>
      <w:r w:rsidR="00644CD5">
        <w:t>.</w:t>
      </w:r>
      <w:r>
        <w:t>0274(Antimetabolite) -0</w:t>
      </w:r>
      <w:r w:rsidR="00644CD5">
        <w:t>.</w:t>
      </w:r>
      <w:r>
        <w:t>0162(DNA gyrase inhibitor) + 0</w:t>
      </w:r>
      <w:r w:rsidR="00644CD5">
        <w:t>.</w:t>
      </w:r>
      <w:r>
        <w:t>00332(Autotaxin inhibitor) -0</w:t>
      </w:r>
      <w:r w:rsidR="00644CD5">
        <w:t>.</w:t>
      </w:r>
      <w:r>
        <w:t>00926(Dipeptidyl peptidase I inhibitor) -0</w:t>
      </w:r>
      <w:r w:rsidR="00644CD5">
        <w:t>.</w:t>
      </w:r>
      <w:r>
        <w:t>00472(Glucose-6-phosphate translocase inhibitor) + 5</w:t>
      </w:r>
      <w:r w:rsidR="00644CD5">
        <w:t>.</w:t>
      </w:r>
      <w:r>
        <w:t>94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0115((R)-3-amino-2-methylpropionate-pyruvate transaminase inhibitor) + 0</w:t>
      </w:r>
      <w:r w:rsidR="00644CD5">
        <w:t>.</w:t>
      </w:r>
      <w:r>
        <w:t>335(Apnea) + 0</w:t>
      </w:r>
      <w:r w:rsidR="00644CD5">
        <w:t>.</w:t>
      </w:r>
      <w:r>
        <w:t>0918(Amyloid beta precursor protein antagonist) + 11</w:t>
      </w:r>
      <w:r w:rsidR="00644CD5">
        <w:t>.</w:t>
      </w:r>
      <w:r>
        <w:t>1(Length) -0</w:t>
      </w:r>
      <w:r w:rsidR="00644CD5">
        <w:t>.</w:t>
      </w:r>
      <w:r>
        <w:t>486(Neutropenia) + 0</w:t>
      </w:r>
      <w:r w:rsidR="00644CD5">
        <w:t>.</w:t>
      </w:r>
      <w:r>
        <w:t>0125(Delusion) + 0</w:t>
      </w:r>
      <w:r w:rsidR="00644CD5">
        <w:t>.</w:t>
      </w:r>
      <w:r>
        <w:t>352(Ocular toxicity) -0</w:t>
      </w:r>
      <w:r w:rsidR="00644CD5">
        <w:t>.</w:t>
      </w:r>
      <w:r>
        <w:t>368(Glutamate dehydrogenase [NAD(P)+] inhibitor) -19</w:t>
      </w:r>
      <w:r w:rsidR="00644CD5">
        <w:t>.</w:t>
      </w:r>
      <w:r>
        <w:t>4(Length^2) -0</w:t>
      </w:r>
      <w:r w:rsidR="00644CD5">
        <w:t>.</w:t>
      </w:r>
      <w:r>
        <w:t>143(SUMO-activating enzyme subunit 2 inhibitor) + 0</w:t>
      </w:r>
      <w:r w:rsidR="00644CD5">
        <w:t>.</w:t>
      </w:r>
      <w:r>
        <w:t>381(Antifungal) + 0</w:t>
      </w:r>
      <w:r w:rsidR="00644CD5">
        <w:t>.</w:t>
      </w:r>
      <w:r>
        <w:t>134(Microsomal triglyceride transfer protein inhibitor) -0</w:t>
      </w:r>
      <w:r w:rsidR="00644CD5">
        <w:t>.</w:t>
      </w:r>
      <w:r>
        <w:t>574(Endothelin receptor antagonist) + 0</w:t>
      </w:r>
      <w:r w:rsidR="00644CD5">
        <w:t>.</w:t>
      </w:r>
      <w:r>
        <w:t>741(CDC-like kinase 2 inhibitor) + 0</w:t>
      </w:r>
      <w:r w:rsidR="00644CD5">
        <w:t>.</w:t>
      </w:r>
      <w:r>
        <w:t>495(Bradycardic) + 0</w:t>
      </w:r>
      <w:r w:rsidR="00644CD5">
        <w:t>.</w:t>
      </w:r>
      <w:r>
        <w:t>161(Thioredoxin glutathione reductase inhibitor) -0</w:t>
      </w:r>
      <w:r w:rsidR="00644CD5">
        <w:t>.</w:t>
      </w:r>
      <w:r>
        <w:t>824(Antihematotoxic) + 0</w:t>
      </w:r>
      <w:r w:rsidR="00644CD5">
        <w:t>.</w:t>
      </w:r>
      <w:r>
        <w:t>232(Magnesium-protoporphyrin IX methyltransferase inhibitor) -0</w:t>
      </w:r>
      <w:r w:rsidR="00644CD5">
        <w:t>.</w:t>
      </w:r>
      <w:r>
        <w:t>429(Cystathionine gamma-lyase inhibitor) -0</w:t>
      </w:r>
      <w:r w:rsidR="00644CD5">
        <w:t>.</w:t>
      </w:r>
      <w:r>
        <w:t>0356(Arylformamidase inhibitor) + 0</w:t>
      </w:r>
      <w:r w:rsidR="00644CD5">
        <w:t>.</w:t>
      </w:r>
      <w:r>
        <w:t>393(Myocarditis) -0</w:t>
      </w:r>
      <w:r w:rsidR="00644CD5">
        <w:t>.</w:t>
      </w:r>
      <w:r>
        <w:t>451(Phosphodiesterase VIII inhibitor) + 0</w:t>
      </w:r>
      <w:r w:rsidR="00644CD5">
        <w:t>.</w:t>
      </w:r>
      <w:r>
        <w:t>343(Transglutaminase 2 inhibitor) -0</w:t>
      </w:r>
      <w:r w:rsidR="00644CD5">
        <w:t>.</w:t>
      </w:r>
      <w:r>
        <w:t>835(MAO inhibitor) -0</w:t>
      </w:r>
      <w:r w:rsidR="00644CD5">
        <w:t>.</w:t>
      </w:r>
      <w:r>
        <w:t>717(Hyperthermic) -0</w:t>
      </w:r>
      <w:r w:rsidR="00644CD5">
        <w:t>.</w:t>
      </w:r>
      <w:r>
        <w:t>277(Prostate disorders treatment) -0</w:t>
      </w:r>
      <w:r w:rsidR="00644CD5">
        <w:t>.</w:t>
      </w:r>
      <w:r>
        <w:t>961(Phosphoserine phosphatase inhibitor) + 0</w:t>
      </w:r>
      <w:r w:rsidR="00644CD5">
        <w:t>.</w:t>
      </w:r>
      <w:r>
        <w:t>336(Antibiotic Cephalosporin-like) + 0</w:t>
      </w:r>
      <w:r w:rsidR="00644CD5">
        <w:t>.</w:t>
      </w:r>
      <w:r>
        <w:t>231(Hypersexuality) + 0</w:t>
      </w:r>
      <w:r w:rsidR="00644CD5">
        <w:t>.</w:t>
      </w:r>
      <w:r>
        <w:t>155(Proto-oncogene tyrosine-protein kinase Kit inhibitor) -0</w:t>
      </w:r>
      <w:r w:rsidR="00644CD5">
        <w:t>.</w:t>
      </w:r>
      <w:r>
        <w:t>373(AICAR transformylase inhibitor) + 0</w:t>
      </w:r>
      <w:r w:rsidR="00644CD5">
        <w:t>.</w:t>
      </w:r>
      <w:r>
        <w:t>269(Antiparkinsonian</w:t>
      </w:r>
      <w:r w:rsidR="00644CD5">
        <w:t>.</w:t>
      </w:r>
      <w:r>
        <w:t xml:space="preserve"> tremor relieving) + 1</w:t>
      </w:r>
      <w:r w:rsidR="00644CD5">
        <w:t>.</w:t>
      </w:r>
      <w:r>
        <w:t>08(Sulfinoalanine decarboxylase inhibitor) -0</w:t>
      </w:r>
      <w:r w:rsidR="00644CD5">
        <w:t>.</w:t>
      </w:r>
      <w:r>
        <w:t>0813(Anticoagulant) + 27</w:t>
      </w:r>
      <w:r w:rsidR="00644CD5">
        <w:t>.</w:t>
      </w:r>
      <w:r>
        <w:t>7(Volume) + 0</w:t>
      </w:r>
      <w:r w:rsidR="00644CD5">
        <w:t>.</w:t>
      </w:r>
      <w:r>
        <w:t>316(Protein kinase B inhibitor) + 1(Colony stimulating factor agonist) -0</w:t>
      </w:r>
      <w:r w:rsidR="00644CD5">
        <w:t>.</w:t>
      </w:r>
      <w:r>
        <w:t>327(Analgesic) -0</w:t>
      </w:r>
      <w:r w:rsidR="00644CD5">
        <w:t>.</w:t>
      </w:r>
      <w:r>
        <w:t>237(RNA-directed RNA polymerase (Influenza A) inhibitor) + 0</w:t>
      </w:r>
      <w:r w:rsidR="00644CD5">
        <w:t>.</w:t>
      </w:r>
      <w:r>
        <w:t>437(HMGCS1 expression enhancer) + 0</w:t>
      </w:r>
      <w:r w:rsidR="00644CD5">
        <w:t>.</w:t>
      </w:r>
      <w:r>
        <w:t>158(FGFR3 expression inhibitor) + 0</w:t>
      </w:r>
      <w:r w:rsidR="00644CD5">
        <w:t>.</w:t>
      </w:r>
      <w:r>
        <w:t>471(CXCL12 expression enhancer) -0</w:t>
      </w:r>
      <w:r w:rsidR="00644CD5">
        <w:t>.</w:t>
      </w:r>
      <w:r>
        <w:t>232(Thrombocytopoiesis inhibitor) -0</w:t>
      </w:r>
      <w:r w:rsidR="00644CD5">
        <w:t>.</w:t>
      </w:r>
      <w:r>
        <w:t>505(Lipid peroxidase inhibitor) -23</w:t>
      </w:r>
      <w:r w:rsidR="00644CD5">
        <w:t>.</w:t>
      </w:r>
      <w:r>
        <w:t>8(Volume^2) -1</w:t>
      </w:r>
      <w:r w:rsidR="00644CD5">
        <w:t>.</w:t>
      </w:r>
      <w:r>
        <w:t>49(Histone-lysine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302(Endometrios treatment) -1</w:t>
      </w:r>
      <w:r w:rsidR="00644CD5">
        <w:t>.</w:t>
      </w:r>
      <w:r>
        <w:t>13(UDP-glucuronosyltransferase 2B7 inhibitor) -0</w:t>
      </w:r>
      <w:r w:rsidR="00644CD5">
        <w:t>.</w:t>
      </w:r>
      <w:r>
        <w:t>307(Check point kinase inhibitor) + 0</w:t>
      </w:r>
      <w:r w:rsidR="00644CD5">
        <w:t>.</w:t>
      </w:r>
      <w:r>
        <w:t>45(Glyceraldehyde-3-phosphate deh</w:t>
      </w:r>
      <w:r>
        <w:t>y</w:t>
      </w:r>
      <w:r>
        <w:t>drogenase inhibitor) -0</w:t>
      </w:r>
      <w:r w:rsidR="00644CD5">
        <w:t>.</w:t>
      </w:r>
      <w:r>
        <w:t>573(Dermatitis) + 0</w:t>
      </w:r>
      <w:r w:rsidR="00644CD5">
        <w:t>.</w:t>
      </w:r>
      <w:r>
        <w:t>691(Serine carboxypeptidase inhibitor) -0</w:t>
      </w:r>
      <w:r w:rsidR="00644CD5">
        <w:t>.</w:t>
      </w:r>
      <w:r>
        <w:t>409(11-Beta-hydroxysteroid dehydrogenase 1 inhibitor) + 1</w:t>
      </w:r>
      <w:r w:rsidR="00644CD5">
        <w:t>.</w:t>
      </w:r>
      <w:r>
        <w:t>25(Adenosine A1 receptor agonist enhancer) -0</w:t>
      </w:r>
      <w:r w:rsidR="00644CD5">
        <w:t>.</w:t>
      </w:r>
      <w:r>
        <w:t>108(PTGS2 expression enhancer) + 0</w:t>
      </w:r>
      <w:r w:rsidR="00644CD5">
        <w:t>.</w:t>
      </w:r>
      <w:r>
        <w:t>522(CNS active muscle relaxant) -0</w:t>
      </w:r>
      <w:r w:rsidR="00644CD5">
        <w:t>.</w:t>
      </w:r>
      <w:r>
        <w:t>334(Antimycobacterial) -0</w:t>
      </w:r>
      <w:r w:rsidR="00644CD5">
        <w:t>.</w:t>
      </w:r>
      <w:r>
        <w:t>406(Sulfotransferase substrate) + 0</w:t>
      </w:r>
      <w:r w:rsidR="00644CD5">
        <w:t>.</w:t>
      </w:r>
      <w:r>
        <w:t>244(Interleukin 5 antagonist) -0</w:t>
      </w:r>
      <w:r w:rsidR="00644CD5">
        <w:t>.</w:t>
      </w:r>
      <w:r>
        <w:t>438(Histamine H3 receptor antagonist) -0</w:t>
      </w:r>
      <w:r w:rsidR="00644CD5">
        <w:t>.</w:t>
      </w:r>
      <w:r>
        <w:t>722(Kallikrein 13 inhibitor) + 0</w:t>
      </w:r>
      <w:r w:rsidR="00644CD5">
        <w:t>.</w:t>
      </w:r>
      <w:r>
        <w:t>47(Inosine monophosphate dehydrogenase 1 inhibitor) -0</w:t>
      </w:r>
      <w:r w:rsidR="00644CD5">
        <w:t>.</w:t>
      </w:r>
      <w:r>
        <w:t>349(Teratogen) + 11</w:t>
      </w:r>
      <w:r w:rsidR="00644CD5">
        <w:t>.</w:t>
      </w:r>
      <w:r>
        <w:t>7(Length^3) + 0</w:t>
      </w:r>
      <w:r w:rsidR="00644CD5">
        <w:t>.</w:t>
      </w:r>
      <w:r>
        <w:t>46(Imidazoline I2 receptor antagonist) -1</w:t>
      </w:r>
      <w:r w:rsidR="00644CD5">
        <w:t>.</w:t>
      </w:r>
      <w:r>
        <w:t>19(DNA methylase inhibitor) -0</w:t>
      </w:r>
      <w:r w:rsidR="00644CD5">
        <w:t>.</w:t>
      </w:r>
      <w:r>
        <w:t>313(Purinergic P2T antagonist) -0</w:t>
      </w:r>
      <w:r w:rsidR="00644CD5">
        <w:t>.</w:t>
      </w:r>
      <w:r>
        <w:t>353(ICAM1 expression inhibitor) -0</w:t>
      </w:r>
      <w:r w:rsidR="00644CD5">
        <w:t>.</w:t>
      </w:r>
      <w:r>
        <w:t>352(Protein kinase (CK2) inhibitor) -1</w:t>
      </w:r>
      <w:r w:rsidR="00644CD5">
        <w:t>.</w:t>
      </w:r>
      <w:r>
        <w:t>25(Amylo-alpha-1</w:t>
      </w:r>
      <w:r w:rsidR="00644CD5">
        <w:t>.</w:t>
      </w:r>
      <w:r>
        <w:t>6-glucosidase inhibitor) -0</w:t>
      </w:r>
      <w:r w:rsidR="00644CD5">
        <w:t>.</w:t>
      </w:r>
      <w:r>
        <w:t>33(IL12B expression inhibitor) + 0</w:t>
      </w:r>
      <w:r w:rsidR="00644CD5">
        <w:t>.</w:t>
      </w:r>
      <w:r>
        <w:t>644(Stromelysin 2 inhibitor) + 0</w:t>
      </w:r>
      <w:r w:rsidR="00644CD5">
        <w:t>.</w:t>
      </w:r>
      <w:r>
        <w:t>593(Irritation) -0</w:t>
      </w:r>
      <w:r w:rsidR="00644CD5">
        <w:t>.</w:t>
      </w:r>
      <w:r>
        <w:t>392(YWHAE expression inhibitor) + 0</w:t>
      </w:r>
      <w:r w:rsidR="00644CD5">
        <w:t>.</w:t>
      </w:r>
      <w:r>
        <w:t>145(Carbonic anhydrase IV inhibitor) + 0</w:t>
      </w:r>
      <w:r w:rsidR="00644CD5">
        <w:t>.</w:t>
      </w:r>
      <w:r>
        <w:t>0555(Neurodegenerative diseases treatment) + 0</w:t>
      </w:r>
      <w:r w:rsidR="00644CD5">
        <w:t>.</w:t>
      </w:r>
      <w:r>
        <w:t>342(Xanthine-like) -0</w:t>
      </w:r>
      <w:r w:rsidR="00644CD5">
        <w:t>.</w:t>
      </w:r>
      <w:r>
        <w:t>812(Beta lactamase inhibitor) -0</w:t>
      </w:r>
      <w:r w:rsidR="00644CD5">
        <w:t>.</w:t>
      </w:r>
      <w:r>
        <w:t>309(Kainate receptor 4 antagonist) + 0</w:t>
      </w:r>
      <w:r w:rsidR="00644CD5">
        <w:t>.</w:t>
      </w:r>
      <w:r>
        <w:t>481(Behavioral disturbance) + 0</w:t>
      </w:r>
      <w:r w:rsidR="00644CD5">
        <w:t>.</w:t>
      </w:r>
      <w:r>
        <w:t>831(Phospholipase A2 inhibitor) -0</w:t>
      </w:r>
      <w:r w:rsidR="00644CD5">
        <w:t>.</w:t>
      </w:r>
      <w:r>
        <w:t>119(TRPA1 antag</w:t>
      </w:r>
      <w:r>
        <w:t>o</w:t>
      </w:r>
      <w:r>
        <w:t>nist) + 0</w:t>
      </w:r>
      <w:r w:rsidR="00644CD5">
        <w:t>.</w:t>
      </w:r>
      <w:r>
        <w:t>27(Biliary tract disorders treatment) + 0</w:t>
      </w:r>
      <w:r w:rsidR="00644CD5">
        <w:t>.</w:t>
      </w:r>
      <w:r>
        <w:t>79(Adenylate cyclase III inhibitor) + 0</w:t>
      </w:r>
      <w:r w:rsidR="00644CD5">
        <w:t>.</w:t>
      </w:r>
      <w:r>
        <w:t>0403(Alcohol dehydrogenase inhibitor) + 0</w:t>
      </w:r>
      <w:r w:rsidR="00644CD5">
        <w:t>.</w:t>
      </w:r>
      <w:r>
        <w:t>766(Adenosine A3 receptor antagonist) + 0</w:t>
      </w:r>
      <w:r w:rsidR="00644CD5">
        <w:t>.</w:t>
      </w:r>
      <w:r>
        <w:t>784(Phosphatidylinositol 4-kinase inhibitor) + 0</w:t>
      </w:r>
      <w:r w:rsidR="00644CD5">
        <w:t>.</w:t>
      </w:r>
      <w:r>
        <w:t>615(Phenylalanine 4-hydroxylase inhibitor) -0</w:t>
      </w:r>
      <w:r w:rsidR="00644CD5">
        <w:t>.</w:t>
      </w:r>
      <w:r>
        <w:t>21(Sodium channel blocker) + 0</w:t>
      </w:r>
      <w:r w:rsidR="00644CD5">
        <w:t>.</w:t>
      </w:r>
      <w:r>
        <w:t>734(CYP2D6 inhibitor) -0</w:t>
      </w:r>
      <w:r w:rsidR="00644CD5">
        <w:t>.</w:t>
      </w:r>
      <w:r>
        <w:t>401(Antihypertriglyceridemic) -0</w:t>
      </w:r>
      <w:r w:rsidR="00644CD5">
        <w:t>.</w:t>
      </w:r>
      <w:r>
        <w:t>576(Antiuremic) + 0</w:t>
      </w:r>
      <w:r w:rsidR="00644CD5">
        <w:t>.</w:t>
      </w:r>
      <w:r>
        <w:t>00668(Phenylalanine-tRNA ligase inhibitor) -0</w:t>
      </w:r>
      <w:r w:rsidR="00644CD5">
        <w:t>.</w:t>
      </w:r>
      <w:r>
        <w:t>235(Cytostatic) + 0</w:t>
      </w:r>
      <w:r w:rsidR="00644CD5">
        <w:t>.</w:t>
      </w:r>
      <w:r>
        <w:t>0673(Caspase 2 inhibitor) -0</w:t>
      </w:r>
      <w:r w:rsidR="00644CD5">
        <w:t>.</w:t>
      </w:r>
      <w:r>
        <w:t>619(Potassium channel Kv4.3 blocker) + 0</w:t>
      </w:r>
      <w:r w:rsidR="00644CD5">
        <w:t>.</w:t>
      </w:r>
      <w:r>
        <w:t>182(Antibiotic Am</w:t>
      </w:r>
      <w:r>
        <w:t>i</w:t>
      </w:r>
      <w:r>
        <w:t>noglycoside-like) -0</w:t>
      </w:r>
      <w:r w:rsidR="00644CD5">
        <w:t>.</w:t>
      </w:r>
      <w:r>
        <w:t>966(Diphosphate-fructose-6-phosphate 1-phosphotransferase inhibitor) + 0</w:t>
      </w:r>
      <w:r w:rsidR="00644CD5">
        <w:t>.</w:t>
      </w:r>
      <w:r>
        <w:t>254(Uterine relaxant) -0</w:t>
      </w:r>
      <w:r w:rsidR="00644CD5">
        <w:t>.</w:t>
      </w:r>
      <w:r>
        <w:t>164(Antineoplastic (renal cancer)) + 0</w:t>
      </w:r>
      <w:r w:rsidR="00644CD5">
        <w:t>.</w:t>
      </w:r>
      <w:r>
        <w:t>272(Antineoplastic (colon cancer)) -0</w:t>
      </w:r>
      <w:r w:rsidR="00644CD5">
        <w:t>.</w:t>
      </w:r>
      <w:r>
        <w:t xml:space="preserve">443(Pyruvate dehydrogenase kinase </w:t>
      </w:r>
      <w:r>
        <w:lastRenderedPageBreak/>
        <w:t>inhibitor) -0</w:t>
      </w:r>
      <w:r w:rsidR="00644CD5">
        <w:t>.</w:t>
      </w:r>
      <w:r>
        <w:t>431(Growth hormone release inhibitor) -0</w:t>
      </w:r>
      <w:r w:rsidR="00644CD5">
        <w:t>.</w:t>
      </w:r>
      <w:r>
        <w:t>302(CYP3A7 substrate) -1</w:t>
      </w:r>
      <w:r w:rsidR="00644CD5">
        <w:t>.</w:t>
      </w:r>
      <w:r>
        <w:t>07(Beta 2 adrenoreceptor agonist) -0</w:t>
      </w:r>
      <w:r w:rsidR="00644CD5">
        <w:t>.</w:t>
      </w:r>
      <w:r>
        <w:t>139(Myocardial infarction treatment) -0</w:t>
      </w:r>
      <w:r w:rsidR="00644CD5">
        <w:t>.</w:t>
      </w:r>
      <w:r>
        <w:t>227(Keratolytic) -0</w:t>
      </w:r>
      <w:r w:rsidR="00644CD5">
        <w:t>.</w:t>
      </w:r>
      <w:r>
        <w:t>801(Diacylglycerol cholinephosphotransferase inhibitor) + 0</w:t>
      </w:r>
      <w:r w:rsidR="00644CD5">
        <w:t>.</w:t>
      </w:r>
      <w:r>
        <w:t>17(Sirtuin 2 inhibitor) + 0</w:t>
      </w:r>
      <w:r w:rsidR="00644CD5">
        <w:t>.</w:t>
      </w:r>
      <w:r>
        <w:t>0806(Analgesic</w:t>
      </w:r>
      <w:r w:rsidR="00644CD5">
        <w:t>.</w:t>
      </w:r>
      <w:r>
        <w:t xml:space="preserve"> non-opioid) + 0</w:t>
      </w:r>
      <w:r w:rsidR="00644CD5">
        <w:t>.</w:t>
      </w:r>
      <w:r>
        <w:t>517(D-Octopine dehydrogenase inhibitor) + 0</w:t>
      </w:r>
      <w:r w:rsidR="00644CD5">
        <w:t>.</w:t>
      </w:r>
      <w:r>
        <w:t>594(Phosphatidate cytidylyltransferase inhibitor) -0</w:t>
      </w:r>
      <w:r w:rsidR="00644CD5">
        <w:t>.</w:t>
      </w:r>
      <w:r>
        <w:t>35(Leukotriene B4 receptor 2 antagonist) -0</w:t>
      </w:r>
      <w:r w:rsidR="00644CD5">
        <w:t>.</w:t>
      </w:r>
      <w:r>
        <w:t>225(Antineoplastic (lymphocytic leukemia)) -0</w:t>
      </w:r>
      <w:r w:rsidR="00644CD5">
        <w:t>.</w:t>
      </w:r>
      <w:r>
        <w:t>233(Vasopressin 1A antagonist) + 0</w:t>
      </w:r>
      <w:r w:rsidR="00644CD5">
        <w:t>.</w:t>
      </w:r>
      <w:r>
        <w:t>14(Plasmepsin inhibitor) + 0</w:t>
      </w:r>
      <w:r w:rsidR="00644CD5">
        <w:t>.</w:t>
      </w:r>
      <w:r>
        <w:t>372(15-Lipoxygenase 2 inhibitor) -0</w:t>
      </w:r>
      <w:r w:rsidR="00644CD5">
        <w:t>.</w:t>
      </w:r>
      <w:r>
        <w:t>315(Leucyltransferase inhibitor) -0</w:t>
      </w:r>
      <w:r w:rsidR="00644CD5">
        <w:t>.</w:t>
      </w:r>
      <w:r>
        <w:t>35(EDN1 expression inhibitor) -0</w:t>
      </w:r>
      <w:r w:rsidR="00644CD5">
        <w:t>.</w:t>
      </w:r>
      <w:r>
        <w:t>228(Nucleoside transporters inhib</w:t>
      </w:r>
      <w:r>
        <w:t>i</w:t>
      </w:r>
      <w:r>
        <w:t>tor) -0</w:t>
      </w:r>
      <w:r w:rsidR="00644CD5">
        <w:t>.</w:t>
      </w:r>
      <w:r>
        <w:t>462(Heat shock protein 90 alpha antagonist) -0</w:t>
      </w:r>
      <w:r w:rsidR="00644CD5">
        <w:t>.</w:t>
      </w:r>
      <w:r>
        <w:t>205(Carcinogenic</w:t>
      </w:r>
      <w:r w:rsidR="00644CD5">
        <w:t>.</w:t>
      </w:r>
      <w:r>
        <w:t xml:space="preserve"> mouse) + 0</w:t>
      </w:r>
      <w:r w:rsidR="00644CD5">
        <w:t>.</w:t>
      </w:r>
      <w:r>
        <w:t>232(Carcinogenic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554(Thromboxane synthase inhibitor) -0</w:t>
      </w:r>
      <w:r w:rsidR="00644CD5">
        <w:t>.</w:t>
      </w:r>
      <w:r>
        <w:t>278(Epstein-Barr nuclear antigen 1 inhibitor) + 0</w:t>
      </w:r>
      <w:r w:rsidR="00644CD5">
        <w:t>.</w:t>
      </w:r>
      <w:r>
        <w:t>483(Hypocalcaemic) + 0</w:t>
      </w:r>
      <w:r w:rsidR="00644CD5">
        <w:t>.</w:t>
      </w:r>
      <w:r>
        <w:t>133(Antibiotic Penicillin-like) + 1</w:t>
      </w:r>
      <w:r w:rsidR="00644CD5">
        <w:t>.</w:t>
      </w:r>
      <w:r>
        <w:t>09(Pyruvate dehydrogenase stimulant) + 0</w:t>
      </w:r>
      <w:r w:rsidR="00644CD5">
        <w:t>.</w:t>
      </w:r>
      <w:r>
        <w:t>142(Chronic obstructive pulmonary disease treatment) + 0</w:t>
      </w:r>
      <w:r w:rsidR="00644CD5">
        <w:t>.</w:t>
      </w:r>
      <w:r>
        <w:t>294(CDKN1A expression enhancer) + 1</w:t>
      </w:r>
      <w:r w:rsidR="00644CD5">
        <w:t>.</w:t>
      </w:r>
      <w:r>
        <w:t>29(CYP27A substrate) -0</w:t>
      </w:r>
      <w:r w:rsidR="00644CD5">
        <w:t>.</w:t>
      </w:r>
      <w:r>
        <w:t>164(Presenilin 1 inhibitor) + 0</w:t>
      </w:r>
      <w:r w:rsidR="00644CD5">
        <w:t>.</w:t>
      </w:r>
      <w:r>
        <w:t>355(Carcinogenic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225(Choreoathetosis) -0</w:t>
      </w:r>
      <w:r w:rsidR="00644CD5">
        <w:t>.</w:t>
      </w:r>
      <w:r>
        <w:t>139(Apolipoprotein B-100 inhibitor) -0</w:t>
      </w:r>
      <w:r w:rsidR="00644CD5">
        <w:t>.</w:t>
      </w:r>
      <w:r>
        <w:t>3(Potassium channel activator) -0</w:t>
      </w:r>
      <w:r w:rsidR="00644CD5">
        <w:t>.</w:t>
      </w:r>
      <w:r>
        <w:t>281(Glycine transporter 1 inhibitor) -0</w:t>
      </w:r>
      <w:r w:rsidR="00644CD5">
        <w:t>.</w:t>
      </w:r>
      <w:r>
        <w:t>245(MAP kinase 13 inhib</w:t>
      </w:r>
      <w:r>
        <w:t>i</w:t>
      </w:r>
      <w:r>
        <w:t>tor) -0</w:t>
      </w:r>
      <w:r w:rsidR="00644CD5">
        <w:t>.</w:t>
      </w:r>
      <w:r>
        <w:t>448(Gastrin inhibitor) + 0</w:t>
      </w:r>
      <w:r w:rsidR="00644CD5">
        <w:t>.</w:t>
      </w:r>
      <w:r>
        <w:t>217(NADPH oxidase inhibitor) -0</w:t>
      </w:r>
      <w:r w:rsidR="00644CD5">
        <w:t>.</w:t>
      </w:r>
      <w:r>
        <w:t>525(CCNE1 expression inhibitor) + 0</w:t>
      </w:r>
      <w:r w:rsidR="00644CD5">
        <w:t>.</w:t>
      </w:r>
      <w:r>
        <w:t>217(Phospho-N-acetylmuramoyl-pentapeptide-transferase inhibitor) + 0</w:t>
      </w:r>
      <w:r w:rsidR="00644CD5">
        <w:t>.</w:t>
      </w:r>
      <w:r>
        <w:t>453(Cyclin-dependent kinase inhibitor) + 0</w:t>
      </w:r>
      <w:r w:rsidR="00644CD5">
        <w:t>.</w:t>
      </w:r>
      <w:r>
        <w:t>257(CDC7 inhibitor) + 0</w:t>
      </w:r>
      <w:r w:rsidR="00644CD5">
        <w:t>.</w:t>
      </w:r>
      <w:r>
        <w:t>313(Nephritis) + 0</w:t>
      </w:r>
      <w:r w:rsidR="00644CD5">
        <w:t>.</w:t>
      </w:r>
      <w:r>
        <w:t>176(Factor V inhibitor) + 0</w:t>
      </w:r>
      <w:r w:rsidR="00644CD5">
        <w:t>.</w:t>
      </w:r>
      <w:r>
        <w:t>16(HIF1A expression inhibitor) + 0</w:t>
      </w:r>
      <w:r w:rsidR="00644CD5">
        <w:t>.</w:t>
      </w:r>
      <w:r>
        <w:t>656(Phosphodiesterase VII inhibitor) + 0</w:t>
      </w:r>
      <w:r w:rsidR="00644CD5">
        <w:t>.</w:t>
      </w:r>
      <w:r>
        <w:t>224(Cannabinoid CB2 receptor agonist) + 0</w:t>
      </w:r>
      <w:r w:rsidR="00644CD5">
        <w:t>.</w:t>
      </w:r>
      <w:r>
        <w:t>72(Antipruritic</w:t>
      </w:r>
      <w:r w:rsidR="00644CD5">
        <w:t>.</w:t>
      </w:r>
      <w:r>
        <w:t xml:space="preserve"> non-allergic) -0</w:t>
      </w:r>
      <w:r w:rsidR="00644CD5">
        <w:t>.</w:t>
      </w:r>
      <w:r>
        <w:t>724(UGT2B20 substrate) + 0</w:t>
      </w:r>
      <w:r w:rsidR="00644CD5">
        <w:t>.</w:t>
      </w:r>
      <w:r>
        <w:t>147(Alpha 2c adrenoreceptor agonist) -0</w:t>
      </w:r>
      <w:r w:rsidR="00644CD5">
        <w:t>.</w:t>
      </w:r>
      <w:r>
        <w:t>507(Oxytocin agonist) + 0</w:t>
      </w:r>
      <w:r w:rsidR="00644CD5">
        <w:t>.</w:t>
      </w:r>
      <w:r>
        <w:t>627(Thromboxane antagonist) -0</w:t>
      </w:r>
      <w:r w:rsidR="00644CD5">
        <w:t>.</w:t>
      </w:r>
      <w:r>
        <w:t>279(Carbonyl reductase [NADPH] 1 inhibitor) + 0</w:t>
      </w:r>
      <w:r w:rsidR="00644CD5">
        <w:t>.</w:t>
      </w:r>
      <w:r>
        <w:t>352(Paranoia) + 0</w:t>
      </w:r>
      <w:r w:rsidR="00644CD5">
        <w:t>.</w:t>
      </w:r>
      <w:r>
        <w:t>238(Dopamine D3 antagonist) + 0</w:t>
      </w:r>
      <w:r w:rsidR="00644CD5">
        <w:t>.</w:t>
      </w:r>
      <w:r>
        <w:t>469(HMGCR expression inhibitor) -0</w:t>
      </w:r>
      <w:r w:rsidR="00644CD5">
        <w:t>.</w:t>
      </w:r>
      <w:r>
        <w:t>71(Peptidyl-Lys metalloendopeptidase inhibitor) -0</w:t>
      </w:r>
      <w:r w:rsidR="00644CD5">
        <w:t>.</w:t>
      </w:r>
      <w:r>
        <w:t>238(Steroid 17-alpha-hydroxylase/17</w:t>
      </w:r>
      <w:r w:rsidR="00644CD5">
        <w:t>.</w:t>
      </w:r>
      <w:r>
        <w:t>20 lyase inhibitor) -0</w:t>
      </w:r>
      <w:r w:rsidR="00644CD5">
        <w:t>.</w:t>
      </w:r>
      <w:r>
        <w:t>521(Adenosine kinase inhibitor) -0</w:t>
      </w:r>
      <w:r w:rsidR="00644CD5">
        <w:t>.</w:t>
      </w:r>
      <w:r>
        <w:t>478(Potassium channel (Ca-activated) activ</w:t>
      </w:r>
      <w:r>
        <w:t>a</w:t>
      </w:r>
      <w:r>
        <w:t>tor) -0</w:t>
      </w:r>
      <w:r w:rsidR="00644CD5">
        <w:t>.</w:t>
      </w:r>
      <w:r>
        <w:t>46(Cyclin-dependent kinase 1 inhibitor) -0</w:t>
      </w:r>
      <w:r w:rsidR="00644CD5">
        <w:t>.</w:t>
      </w:r>
      <w:r>
        <w:t>613(Indanol dehydrogenase inhibitor) + 0</w:t>
      </w:r>
      <w:r w:rsidR="00644CD5">
        <w:t>.</w:t>
      </w:r>
      <w:r>
        <w:t>576(Glycosoaminoglycans antagonist) + 0</w:t>
      </w:r>
      <w:r w:rsidR="00644CD5">
        <w:t>.</w:t>
      </w:r>
      <w:r>
        <w:t>296(Carboxylesterase inhibitor) + 0</w:t>
      </w:r>
      <w:r w:rsidR="00644CD5">
        <w:t>.</w:t>
      </w:r>
      <w:r>
        <w:t>166(Chloride channel blocker) + 0</w:t>
      </w:r>
      <w:r w:rsidR="00644CD5">
        <w:t>.</w:t>
      </w:r>
      <w:r>
        <w:t>657(Membrane dipeptidase inhibitor) + 0</w:t>
      </w:r>
      <w:r w:rsidR="00644CD5">
        <w:t>.</w:t>
      </w:r>
      <w:r>
        <w:t>268(Glycogen synthase kinase-3 inhibitor) + 0</w:t>
      </w:r>
      <w:r w:rsidR="00644CD5">
        <w:t>.</w:t>
      </w:r>
      <w:r>
        <w:t>203(MAP kinase 3 inhib</w:t>
      </w:r>
      <w:r>
        <w:t>i</w:t>
      </w:r>
      <w:r>
        <w:t>tor) -0</w:t>
      </w:r>
      <w:r w:rsidR="00644CD5">
        <w:t>.</w:t>
      </w:r>
      <w:r>
        <w:t>193(Melanin-concentrating hormone receptor 2 antagonist) + 0</w:t>
      </w:r>
      <w:r w:rsidR="00644CD5">
        <w:t>.</w:t>
      </w:r>
      <w:r>
        <w:t>197(G-protein-coupled receptor 120 agonist) -0</w:t>
      </w:r>
      <w:r w:rsidR="00644CD5">
        <w:t>.</w:t>
      </w:r>
      <w:r>
        <w:t>14(Antiviral (Rhinovirus)) -0</w:t>
      </w:r>
      <w:r w:rsidR="00644CD5">
        <w:t>.</w:t>
      </w:r>
      <w:r>
        <w:t>425(EDN1 expression enhancer) -0</w:t>
      </w:r>
      <w:r w:rsidR="00644CD5">
        <w:t>.</w:t>
      </w:r>
      <w:r>
        <w:t>239(Lipocortins synthesis antagonist) -0</w:t>
      </w:r>
      <w:r w:rsidR="00644CD5">
        <w:t>.</w:t>
      </w:r>
      <w:r>
        <w:t>361(Dopamine D3 agonist) + 0</w:t>
      </w:r>
      <w:r w:rsidR="00644CD5">
        <w:t>.</w:t>
      </w:r>
      <w:r>
        <w:t>204(Estrogen-related receptor beta antagonist) + 0</w:t>
      </w:r>
      <w:r w:rsidR="00644CD5">
        <w:t>.</w:t>
      </w:r>
      <w:r>
        <w:t>186(Antineurogenic pain) + 0</w:t>
      </w:r>
      <w:r w:rsidR="00644CD5">
        <w:t>.</w:t>
      </w:r>
      <w:r>
        <w:t>264(Allergic reaction) -0</w:t>
      </w:r>
      <w:r w:rsidR="00644CD5">
        <w:t>.</w:t>
      </w:r>
      <w:r>
        <w:t>729(UDP-N-acetylglucosamine 1-carboxyvinyltransferase inhibitor) -0</w:t>
      </w:r>
      <w:r w:rsidR="00644CD5">
        <w:t>.</w:t>
      </w:r>
      <w:r>
        <w:t>245(Cyclin-dependent kinase 5 inhibitor) -1</w:t>
      </w:r>
      <w:r w:rsidR="00644CD5">
        <w:t>.</w:t>
      </w:r>
      <w:r>
        <w:t>48(Chalcone isomerase inhibitor) + 0</w:t>
      </w:r>
      <w:r w:rsidR="00644CD5">
        <w:t>.</w:t>
      </w:r>
      <w:r>
        <w:t>577(SLC7A11 expression enhancer) + 1</w:t>
      </w:r>
      <w:r w:rsidR="00644CD5">
        <w:t>.</w:t>
      </w:r>
      <w:r>
        <w:t>02(Adenylate cyclase I stimulant) + 0</w:t>
      </w:r>
      <w:r w:rsidR="00644CD5">
        <w:t>.</w:t>
      </w:r>
      <w:r>
        <w:t>656(N-acetylglucosamine-6-phosphate deacetylase inhibitor) + 1</w:t>
      </w:r>
      <w:r w:rsidR="00644CD5">
        <w:t>.</w:t>
      </w:r>
      <w:r>
        <w:t>1(N-acylneuraminate cytidylyltransferase inhibitor) + 8</w:t>
      </w:r>
      <w:r w:rsidR="00644CD5">
        <w:t>.</w:t>
      </w:r>
      <w:r>
        <w:t>07(Volume^3) + 0</w:t>
      </w:r>
      <w:r w:rsidR="00644CD5">
        <w:t>.</w:t>
      </w:r>
      <w:r>
        <w:t>543(Antiviral (CMV)) -0</w:t>
      </w:r>
      <w:r w:rsidR="00644CD5">
        <w:t>.</w:t>
      </w:r>
      <w:r>
        <w:t>545(Heat shock pr</w:t>
      </w:r>
      <w:r>
        <w:t>o</w:t>
      </w:r>
      <w:r>
        <w:t>tein 90 antagonist) -0</w:t>
      </w:r>
      <w:r w:rsidR="00644CD5">
        <w:t>.</w:t>
      </w:r>
      <w:r>
        <w:t>341(JUN expression inhibitor) + 0</w:t>
      </w:r>
      <w:r w:rsidR="00644CD5">
        <w:t>.</w:t>
      </w:r>
      <w:r>
        <w:t>148(HCV NS5A inhibitor) -0</w:t>
      </w:r>
      <w:r w:rsidR="00644CD5">
        <w:t>.</w:t>
      </w:r>
      <w:r>
        <w:t>56(Phosphodiesterase 1C i</w:t>
      </w:r>
      <w:r>
        <w:t>n</w:t>
      </w:r>
      <w:r>
        <w:t>hibitor) + 0</w:t>
      </w:r>
      <w:r w:rsidR="00644CD5">
        <w:t>.</w:t>
      </w:r>
      <w:r>
        <w:t>34(GABA receptor agonist) -0</w:t>
      </w:r>
      <w:r w:rsidR="00644CD5">
        <w:t>.</w:t>
      </w:r>
      <w:r>
        <w:t>248(Neurotensin 2 receptor antagonist) -0</w:t>
      </w:r>
      <w:r w:rsidR="00644CD5">
        <w:t>.</w:t>
      </w:r>
      <w:r>
        <w:t>135(Protein-tyrosine kinase p55(blk) inhibitor) + 0</w:t>
      </w:r>
      <w:r w:rsidR="00644CD5">
        <w:t>.</w:t>
      </w:r>
      <w:r>
        <w:t>549(Granzyme B inhibitor) -0</w:t>
      </w:r>
      <w:r w:rsidR="00644CD5">
        <w:t>.</w:t>
      </w:r>
      <w:r>
        <w:t>0966(CYP2E1 substrate) -0</w:t>
      </w:r>
      <w:r w:rsidR="00644CD5">
        <w:t>.</w:t>
      </w:r>
      <w:r>
        <w:t>379(Chemokine receptor agonist) + 0</w:t>
      </w:r>
      <w:r w:rsidR="00644CD5">
        <w:t>.</w:t>
      </w:r>
      <w:r>
        <w:t>265(Antihelmintic) -0</w:t>
      </w:r>
      <w:r w:rsidR="00644CD5">
        <w:t>.</w:t>
      </w:r>
      <w:r>
        <w:t>284(Antiprotozoal (Trichomonas)) -0</w:t>
      </w:r>
      <w:r w:rsidR="00644CD5">
        <w:t>.</w:t>
      </w:r>
      <w:r>
        <w:t>108(Sodium/hydrogen exchanger inhibitor) + 0</w:t>
      </w:r>
      <w:r w:rsidR="00644CD5">
        <w:t>.</w:t>
      </w:r>
      <w:r>
        <w:t>436(CDK6 expression inhibitor) -0</w:t>
      </w:r>
      <w:r w:rsidR="00644CD5">
        <w:t>.</w:t>
      </w:r>
      <w:r>
        <w:t>458(UDP-3-O-acyl-N-acetylglucosamine deacetylase inhibitor) + 0</w:t>
      </w:r>
      <w:r w:rsidR="00644CD5">
        <w:t>.</w:t>
      </w:r>
      <w:r>
        <w:t>202(Coma) + 0</w:t>
      </w:r>
      <w:r w:rsidR="00644CD5">
        <w:t>.</w:t>
      </w:r>
      <w:r>
        <w:t>0914(Hepatic disorders treatment) -0</w:t>
      </w:r>
      <w:r w:rsidR="00644CD5">
        <w:t>.</w:t>
      </w:r>
      <w:r>
        <w:t>228(Carcinogenic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637(CYP4A11 inhibitor) -1</w:t>
      </w:r>
      <w:r w:rsidR="00644CD5">
        <w:t>.</w:t>
      </w:r>
      <w:r>
        <w:t>04(GMP synthase inhibitor) -0</w:t>
      </w:r>
      <w:r w:rsidR="00644CD5">
        <w:t>.</w:t>
      </w:r>
      <w:r>
        <w:t>624(SMN2 expression enhancer) -0</w:t>
      </w:r>
      <w:r w:rsidR="00644CD5">
        <w:t>.</w:t>
      </w:r>
      <w:r>
        <w:t>188(Ribosomal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179(Hematinic) + 0</w:t>
      </w:r>
      <w:r w:rsidR="00644CD5">
        <w:t>.</w:t>
      </w:r>
      <w:r>
        <w:t>206(Carcinogenic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678(ATP citrate synthase inhibitor) -0</w:t>
      </w:r>
      <w:r w:rsidR="00644CD5">
        <w:t>.</w:t>
      </w:r>
      <w:r>
        <w:t>208(Beta-adrenergic receptor kinase inhibitor) + 0</w:t>
      </w:r>
      <w:r w:rsidR="00644CD5">
        <w:t>.</w:t>
      </w:r>
      <w:r>
        <w:t>246(Intestinal alkaline phosphatase inhibitor) -0</w:t>
      </w:r>
      <w:r w:rsidR="00644CD5">
        <w:t>.</w:t>
      </w:r>
      <w:r>
        <w:t>173(Adenosylhomocysteine nucleosidase inhibitor) + 0</w:t>
      </w:r>
      <w:r w:rsidR="00644CD5">
        <w:t>.</w:t>
      </w:r>
      <w:r>
        <w:t>141(Alpha galactosidase inhibitor) + 0</w:t>
      </w:r>
      <w:r w:rsidR="00644CD5">
        <w:t>.</w:t>
      </w:r>
      <w:r>
        <w:t>17(Thyroid hormone alpha antagonist) + 0</w:t>
      </w:r>
      <w:r w:rsidR="00644CD5">
        <w:t>.</w:t>
      </w:r>
      <w:r>
        <w:t>391(Leukotriene C antagonist) + 0</w:t>
      </w:r>
      <w:r w:rsidR="00644CD5">
        <w:t>.</w:t>
      </w:r>
      <w:r>
        <w:t>446(Morphine 6-dehydrogenase inhibitor) + 0</w:t>
      </w:r>
      <w:r w:rsidR="00644CD5">
        <w:t>.</w:t>
      </w:r>
      <w:r>
        <w:t>718(Adenosine A3 receptor agonist) -0</w:t>
      </w:r>
      <w:r w:rsidR="00644CD5">
        <w:t>.</w:t>
      </w:r>
      <w:r>
        <w:t>133(Antibiotic Oxacephem-like) -0</w:t>
      </w:r>
      <w:r w:rsidR="00644CD5">
        <w:t>.</w:t>
      </w:r>
      <w:r>
        <w:t>42(Methylenetetrahydrofolate dehydrogenase (NADP+) inhibitor) -0</w:t>
      </w:r>
      <w:r w:rsidR="00644CD5">
        <w:t>.</w:t>
      </w:r>
      <w:r>
        <w:t>177(RARA expression enhancer) -0</w:t>
      </w:r>
      <w:r w:rsidR="00644CD5">
        <w:t>.</w:t>
      </w:r>
      <w:r>
        <w:t>327(Cathepsin S inhibitor) -0</w:t>
      </w:r>
      <w:r w:rsidR="00644CD5">
        <w:t>.</w:t>
      </w:r>
      <w:r>
        <w:t>143(DNA intercalator) + 0</w:t>
      </w:r>
      <w:r w:rsidR="00644CD5">
        <w:t>.</w:t>
      </w:r>
      <w:r>
        <w:t>348(MAO B substrate) + 0</w:t>
      </w:r>
      <w:r w:rsidR="00644CD5">
        <w:t>.</w:t>
      </w:r>
      <w:r>
        <w:t>148(Sialidase 3 inhibitor) + 0</w:t>
      </w:r>
      <w:r w:rsidR="00644CD5">
        <w:t>.</w:t>
      </w:r>
      <w:r>
        <w:t>078(Autoimmune disorders treatment) + 0</w:t>
      </w:r>
      <w:r w:rsidR="00644CD5">
        <w:t>.</w:t>
      </w:r>
      <w:r>
        <w:t>166(THBS1 expression i</w:t>
      </w:r>
      <w:r>
        <w:t>n</w:t>
      </w:r>
      <w:r>
        <w:t>hibitor) -0</w:t>
      </w:r>
      <w:r w:rsidR="00644CD5">
        <w:t>.</w:t>
      </w:r>
      <w:r>
        <w:t>142(T-cell protein-tyrosine phosphatase inhibitor) + 0</w:t>
      </w:r>
      <w:r w:rsidR="00644CD5">
        <w:t>.</w:t>
      </w:r>
      <w:r>
        <w:t>121(Liver X receptor alpha agonist) -0</w:t>
      </w:r>
      <w:r w:rsidR="00644CD5">
        <w:t>.</w:t>
      </w:r>
      <w:r>
        <w:t>217(Dizziness) -0</w:t>
      </w:r>
      <w:r w:rsidR="00644CD5">
        <w:t>.</w:t>
      </w:r>
      <w:r>
        <w:t>123(HIV-1 integrase (3'-Processing) inhibitor) + 0</w:t>
      </w:r>
      <w:r w:rsidR="00644CD5">
        <w:t>.</w:t>
      </w:r>
      <w:r>
        <w:t>404(Adenylate cyclase inhibitor) + 0</w:t>
      </w:r>
      <w:r w:rsidR="00644CD5">
        <w:t>.</w:t>
      </w:r>
      <w:r>
        <w:t>142(Death-associated protein kinase inhibitor) + 0</w:t>
      </w:r>
      <w:r w:rsidR="00644CD5">
        <w:t>.</w:t>
      </w:r>
      <w:r>
        <w:t>477(Phosphoglycerate dehydrogenase inhibitor) + 0</w:t>
      </w:r>
      <w:r w:rsidR="00644CD5">
        <w:t>.</w:t>
      </w:r>
      <w:r>
        <w:t>167(Alpha adrenoreceptor antagonist) + 0</w:t>
      </w:r>
      <w:r w:rsidR="00644CD5">
        <w:t>.</w:t>
      </w:r>
      <w:r>
        <w:t>211(Carcinogenic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-0</w:t>
      </w:r>
      <w:r w:rsidR="00644CD5">
        <w:t>.</w:t>
      </w:r>
      <w:r>
        <w:t>148(Platelet growth factor antagonist) + 0</w:t>
      </w:r>
      <w:r w:rsidR="00644CD5">
        <w:t>.</w:t>
      </w:r>
      <w:r>
        <w:t>39(Tyrosine phenol-lyase inhibitor) -0</w:t>
      </w:r>
      <w:r w:rsidR="00644CD5">
        <w:t>.</w:t>
      </w:r>
      <w:r>
        <w:t>133(5 Hydroxytryptamine 4E antagonist) -0</w:t>
      </w:r>
      <w:r w:rsidR="00644CD5">
        <w:t>.</w:t>
      </w:r>
      <w:r>
        <w:t>337(Nicotinic receptor beta1 subunit antagonist) + 0</w:t>
      </w:r>
      <w:r w:rsidR="00644CD5">
        <w:t>.</w:t>
      </w:r>
      <w:r>
        <w:t>095(Purinergic P2X4 antagonist) -0</w:t>
      </w:r>
      <w:r w:rsidR="00644CD5">
        <w:t>.</w:t>
      </w:r>
      <w:r>
        <w:t>372(Potassium channel KCNQ2 activator) -0</w:t>
      </w:r>
      <w:r w:rsidR="00644CD5">
        <w:t>.</w:t>
      </w:r>
      <w:r>
        <w:t>141(CYP3A substrate) + 0</w:t>
      </w:r>
      <w:r w:rsidR="00644CD5">
        <w:t>.</w:t>
      </w:r>
      <w:r>
        <w:t>153(Neurokinin antagonist) + 0</w:t>
      </w:r>
      <w:r w:rsidR="00644CD5">
        <w:t>.</w:t>
      </w:r>
      <w:r>
        <w:t>446(Carbonic anhydrase V inhibitor) + 0</w:t>
      </w:r>
      <w:r w:rsidR="00644CD5">
        <w:t>.</w:t>
      </w:r>
      <w:r>
        <w:t>131(Protocollagen prolyl h</w:t>
      </w:r>
      <w:r>
        <w:t>y</w:t>
      </w:r>
      <w:r>
        <w:t>droxylase inhibitor) -0</w:t>
      </w:r>
      <w:r w:rsidR="00644CD5">
        <w:t>.</w:t>
      </w:r>
      <w:r>
        <w:t>149(Protein kinase C beta II inhibitor) + 0</w:t>
      </w:r>
      <w:r w:rsidR="00644CD5">
        <w:t>.</w:t>
      </w:r>
      <w:r>
        <w:t>155(SV40 T antigen inhibitor) -0</w:t>
      </w:r>
      <w:r w:rsidR="00644CD5">
        <w:t>.</w:t>
      </w:r>
      <w:r>
        <w:t>113(DNA pol</w:t>
      </w:r>
      <w:r>
        <w:t>y</w:t>
      </w:r>
      <w:r>
        <w:t>merase III inhibitor) + 0</w:t>
      </w:r>
      <w:r w:rsidR="00644CD5">
        <w:t>.</w:t>
      </w:r>
      <w:r>
        <w:t>131(11-Beta-hydroxysteroid dehydrogenase 2 inhibitor) -0</w:t>
      </w:r>
      <w:r w:rsidR="00644CD5">
        <w:t>.</w:t>
      </w:r>
      <w:r>
        <w:t>341(DNA excision repair protein ERCC-5 inhibitor) + 0</w:t>
      </w:r>
      <w:r w:rsidR="00644CD5">
        <w:t>.</w:t>
      </w:r>
      <w:r>
        <w:t>197(NADPH-ferrihemoprotein reductase inhibitor) + 0</w:t>
      </w:r>
      <w:r w:rsidR="00644CD5">
        <w:t>.</w:t>
      </w:r>
      <w:r>
        <w:t xml:space="preserve">452(MAP3K11 inhibitor) + </w:t>
      </w:r>
      <w:r>
        <w:lastRenderedPageBreak/>
        <w:t>0</w:t>
      </w:r>
      <w:r w:rsidR="00644CD5">
        <w:t>.</w:t>
      </w:r>
      <w:r>
        <w:t>195(Mediator release inhibitor) + 0</w:t>
      </w:r>
      <w:r w:rsidR="00644CD5">
        <w:t>.</w:t>
      </w:r>
      <w:r>
        <w:t>171(Carcinogenic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-0</w:t>
      </w:r>
      <w:r w:rsidR="00644CD5">
        <w:t>.</w:t>
      </w:r>
      <w:r>
        <w:t>268(CDK/Cyclin complex inhibitor) + 0</w:t>
      </w:r>
      <w:r w:rsidR="00644CD5">
        <w:t>.</w:t>
      </w:r>
      <w:r>
        <w:t>219(Membrane permeability enhancer) + 0</w:t>
      </w:r>
      <w:r w:rsidR="00644CD5">
        <w:t>.</w:t>
      </w:r>
      <w:r>
        <w:t>0925(Bombesin agonist) -0</w:t>
      </w:r>
      <w:r w:rsidR="00644CD5">
        <w:t>.</w:t>
      </w:r>
      <w:r>
        <w:t>0823(GST P1-1 substrate) + 0</w:t>
      </w:r>
      <w:r w:rsidR="00644CD5">
        <w:t>.</w:t>
      </w:r>
      <w:r>
        <w:t>303(ICAM 1 antagonist) -0</w:t>
      </w:r>
      <w:r w:rsidR="00644CD5">
        <w:t>.</w:t>
      </w:r>
      <w:r>
        <w:t>291(CXC chemokine 5 receptor antagonist) + 0</w:t>
      </w:r>
      <w:r w:rsidR="00644CD5">
        <w:t>.</w:t>
      </w:r>
      <w:r>
        <w:t>116(Phosphoinositide dependent kinase 1 inhibitor) -0</w:t>
      </w:r>
      <w:r w:rsidR="00644CD5">
        <w:t>.</w:t>
      </w:r>
      <w:r>
        <w:t>373(Dihydropyrimidinase inhibitor) -0</w:t>
      </w:r>
      <w:r w:rsidR="00644CD5">
        <w:t>.</w:t>
      </w:r>
      <w:r>
        <w:t>121(Agitation) -0</w:t>
      </w:r>
      <w:r w:rsidR="00644CD5">
        <w:t>.</w:t>
      </w:r>
      <w:r>
        <w:t>0902(Osteoclast antagonist) -0</w:t>
      </w:r>
      <w:r w:rsidR="00644CD5">
        <w:t>.</w:t>
      </w:r>
      <w:r>
        <w:t>26(UGT1A3 substrate) + 0</w:t>
      </w:r>
      <w:r w:rsidR="00644CD5">
        <w:t>.</w:t>
      </w:r>
      <w:r>
        <w:t>248(Prolactin inhibitor) -0</w:t>
      </w:r>
      <w:r w:rsidR="00644CD5">
        <w:t>.</w:t>
      </w:r>
      <w:r>
        <w:t>235(CDK2 expression inhibitor) -0</w:t>
      </w:r>
      <w:r w:rsidR="00644CD5">
        <w:t>.</w:t>
      </w:r>
      <w:r>
        <w:t>0859(CDC25A inhibitor) + 0</w:t>
      </w:r>
      <w:r w:rsidR="00644CD5">
        <w:t>.</w:t>
      </w:r>
      <w:r>
        <w:t>107(ADAM inhibitor) -0</w:t>
      </w:r>
      <w:r w:rsidR="00644CD5">
        <w:t>.</w:t>
      </w:r>
      <w:r>
        <w:t>31(Protein phosphatase 2B inhibitor) -0</w:t>
      </w:r>
      <w:r w:rsidR="00644CD5">
        <w:t>.</w:t>
      </w:r>
      <w:r>
        <w:t>127(Aurora kinase inhibitor) -0</w:t>
      </w:r>
      <w:r w:rsidR="00644CD5">
        <w:t>.</w:t>
      </w:r>
      <w:r>
        <w:t>283(Aldose reductase inhibitor) + 0</w:t>
      </w:r>
      <w:r w:rsidR="00644CD5">
        <w:t>.</w:t>
      </w:r>
      <w:r>
        <w:t>162(Exanthema) + 0</w:t>
      </w:r>
      <w:r w:rsidR="00644CD5">
        <w:t>.</w:t>
      </w:r>
      <w:r>
        <w:t>443(Leukotriene C4 antagonist) -0</w:t>
      </w:r>
      <w:r w:rsidR="00644CD5">
        <w:t>.</w:t>
      </w:r>
      <w:r>
        <w:t>113(Transcription factor E2F1 inhibitor) + 0</w:t>
      </w:r>
      <w:r w:rsidR="00644CD5">
        <w:t>.</w:t>
      </w:r>
      <w:r>
        <w:t>132(Photoallergy dermatitis) -0</w:t>
      </w:r>
      <w:r w:rsidR="00644CD5">
        <w:t>.</w:t>
      </w:r>
      <w:r>
        <w:t>318(Glutamate dehydrogenase inhibitor) + 0</w:t>
      </w:r>
      <w:r w:rsidR="00644CD5">
        <w:t>.</w:t>
      </w:r>
      <w:r>
        <w:t>107(Antiseborrheic) + 0</w:t>
      </w:r>
      <w:r w:rsidR="00644CD5">
        <w:t>.</w:t>
      </w:r>
      <w:r>
        <w:t>159(Transcription factor NF kappa B inhibitor) + 0</w:t>
      </w:r>
      <w:r w:rsidR="00644CD5">
        <w:t>.</w:t>
      </w:r>
      <w:r>
        <w:t>225(Phosphodiesterase 1A inhibitor) + 0</w:t>
      </w:r>
      <w:r w:rsidR="00644CD5">
        <w:t>.</w:t>
      </w:r>
      <w:r>
        <w:t>274(Ether-a-go-go potassium channel 1 blocker) + 0</w:t>
      </w:r>
      <w:r w:rsidR="00644CD5">
        <w:t>.</w:t>
      </w:r>
      <w:r>
        <w:t>274(Succinate dehydrogenase inhibitor) + 0</w:t>
      </w:r>
      <w:r w:rsidR="00644CD5">
        <w:t>.</w:t>
      </w:r>
      <w:r>
        <w:t>0826(Growth hormone releasing factor agonist) + 0</w:t>
      </w:r>
      <w:r w:rsidR="00644CD5">
        <w:t>.</w:t>
      </w:r>
      <w:r>
        <w:t>26(Somatostatin 2 antagonist) -0</w:t>
      </w:r>
      <w:r w:rsidR="00644CD5">
        <w:t>.</w:t>
      </w:r>
      <w:r>
        <w:t>0661(Potassium channel intermediate-conductance Ca-activated 4 blocker) + 0</w:t>
      </w:r>
      <w:r w:rsidR="00644CD5">
        <w:t>.</w:t>
      </w:r>
      <w:r>
        <w:t>177(TNFRSF1A expression inhibitor) -0</w:t>
      </w:r>
      <w:r w:rsidR="00644CD5">
        <w:t>.</w:t>
      </w:r>
      <w:r>
        <w:t>264(Lysophosphatidic acid 1 receptor antagonist) + 0</w:t>
      </w:r>
      <w:r w:rsidR="00644CD5">
        <w:t>.</w:t>
      </w:r>
      <w:r>
        <w:t>0664(Butyrate-CoA ligase inhibitor) -0</w:t>
      </w:r>
      <w:r w:rsidR="00644CD5">
        <w:t>.</w:t>
      </w:r>
      <w:r>
        <w:t>156(Cell wall biosynthesis inhibitor) -0</w:t>
      </w:r>
      <w:r w:rsidR="00644CD5">
        <w:t>.</w:t>
      </w:r>
      <w:r>
        <w:t>223(Prostaglandin EP3 antagonist) + 0</w:t>
      </w:r>
      <w:r w:rsidR="00644CD5">
        <w:t>.</w:t>
      </w:r>
      <w:r>
        <w:t>0896(Melanin-concentrating hormone receptor 1 antagonist) -0</w:t>
      </w:r>
      <w:r w:rsidR="00644CD5">
        <w:t>.</w:t>
      </w:r>
      <w:r>
        <w:t>0789(Neuropeptide Y5 antagonist) -0</w:t>
      </w:r>
      <w:r w:rsidR="00644CD5">
        <w:t>.</w:t>
      </w:r>
      <w:r>
        <w:t>217(Adenosine A2 receptor antagonist) -0</w:t>
      </w:r>
      <w:r w:rsidR="00644CD5">
        <w:t>.</w:t>
      </w:r>
      <w:r>
        <w:t>0774(CYP1A2 substrate) -0</w:t>
      </w:r>
      <w:r w:rsidR="00644CD5">
        <w:t>.</w:t>
      </w:r>
      <w:r>
        <w:t>0809(Selectin L antagonist) -0</w:t>
      </w:r>
      <w:r w:rsidR="00644CD5">
        <w:t>.</w:t>
      </w:r>
      <w:r>
        <w:t>0986(Splenomegaly) -0</w:t>
      </w:r>
      <w:r w:rsidR="00644CD5">
        <w:t>.</w:t>
      </w:r>
      <w:r>
        <w:t>0479(Acetylcholine M2 receptor agonist) -0</w:t>
      </w:r>
      <w:r w:rsidR="00644CD5">
        <w:t>.</w:t>
      </w:r>
      <w:r>
        <w:t>0664(Aryl-acylamidase inhibitor) + 0</w:t>
      </w:r>
      <w:r w:rsidR="00644CD5">
        <w:t>.</w:t>
      </w:r>
      <w:r>
        <w:t>0487(Protein kinase C nu inhib</w:t>
      </w:r>
      <w:r>
        <w:t>i</w:t>
      </w:r>
      <w:r>
        <w:t>tor) + 0</w:t>
      </w:r>
      <w:r w:rsidR="00644CD5">
        <w:t>.</w:t>
      </w:r>
      <w:r>
        <w:t>0424(Cell division control protein 42 homolog inhibitor) + 0</w:t>
      </w:r>
      <w:r w:rsidR="00644CD5">
        <w:t>.</w:t>
      </w:r>
      <w:r>
        <w:t>039(Nitric oxide donor) -0</w:t>
      </w:r>
      <w:r w:rsidR="00644CD5">
        <w:t>.</w:t>
      </w:r>
      <w:r>
        <w:t>0513(Protein kinase C zeta inhibitor) + 0</w:t>
      </w:r>
      <w:r w:rsidR="00644CD5">
        <w:t>.</w:t>
      </w:r>
      <w:r>
        <w:t>0499(Carbonic anhydrase I stimulant) -0</w:t>
      </w:r>
      <w:r w:rsidR="00644CD5">
        <w:t>.</w:t>
      </w:r>
      <w:r>
        <w:t>0695(Benzodiazepine agonist partial) -0</w:t>
      </w:r>
      <w:r w:rsidR="00644CD5">
        <w:t>.</w:t>
      </w:r>
      <w:r>
        <w:t>0379(Phosphodiesterase inhibitor) + 0</w:t>
      </w:r>
      <w:r w:rsidR="00644CD5">
        <w:t>.</w:t>
      </w:r>
      <w:r>
        <w:t>0826(ATPase inhibitor) -0</w:t>
      </w:r>
      <w:r w:rsidR="00644CD5">
        <w:t>.</w:t>
      </w:r>
      <w:r>
        <w:t>0452(HIV-2 pol protein inhibitor) + 0</w:t>
      </w:r>
      <w:r w:rsidR="00644CD5">
        <w:t>.</w:t>
      </w:r>
      <w:r>
        <w:t>0397(Cathepsin L2 inhibitor) -0</w:t>
      </w:r>
      <w:r w:rsidR="00644CD5">
        <w:t>.</w:t>
      </w:r>
      <w:r>
        <w:t>0435(I kappa B kinase 2 inhibitor) + 0</w:t>
      </w:r>
      <w:r w:rsidR="00644CD5">
        <w:t>.</w:t>
      </w:r>
      <w:r>
        <w:t>0391(Attention deficit/hyperactivity disorder treatment) + 0</w:t>
      </w:r>
      <w:r w:rsidR="00644CD5">
        <w:t>.</w:t>
      </w:r>
      <w:r>
        <w:t>0794(Choline sulfotransferase inhibitor) -0</w:t>
      </w:r>
      <w:r w:rsidR="00644CD5">
        <w:t>.</w:t>
      </w:r>
      <w:r>
        <w:t>0288(Hirsutism treatment) + 0</w:t>
      </w:r>
      <w:r w:rsidR="00644CD5">
        <w:t>.</w:t>
      </w:r>
      <w:r>
        <w:t>0601(Interstitial nephritis) -0</w:t>
      </w:r>
      <w:r w:rsidR="00644CD5">
        <w:t>.</w:t>
      </w:r>
      <w:r>
        <w:t>0393(Acylaminoacyl-peptidase inhibitor) + 0</w:t>
      </w:r>
      <w:r w:rsidR="00644CD5">
        <w:t>.</w:t>
      </w:r>
      <w:r>
        <w:t>112(DNA methyltransferase I inhibitor) -0</w:t>
      </w:r>
      <w:r w:rsidR="00644CD5">
        <w:t>.</w:t>
      </w:r>
      <w:r>
        <w:t>0953(Carbonic anhydrase stimulant) + 0</w:t>
      </w:r>
      <w:r w:rsidR="00644CD5">
        <w:t>.</w:t>
      </w:r>
      <w:r>
        <w:t>0534(Piloerection) + 0</w:t>
      </w:r>
      <w:r w:rsidR="00644CD5">
        <w:t>.</w:t>
      </w:r>
      <w:r>
        <w:t>0304(Platelet activating factor beta antagonist) -0</w:t>
      </w:r>
      <w:r w:rsidR="00644CD5">
        <w:t>.</w:t>
      </w:r>
      <w:r>
        <w:t>0462(IFITM1 expression enhancer) -0</w:t>
      </w:r>
      <w:r w:rsidR="00644CD5">
        <w:t>.</w:t>
      </w:r>
      <w:r>
        <w:t>0971(Glycoprotein 3-alpha-L-fucosyltransferase inhibitor) -0</w:t>
      </w:r>
      <w:r w:rsidR="00644CD5">
        <w:t>.</w:t>
      </w:r>
      <w:r>
        <w:t>0163(Serine/threonine-protein kinase MRCK-A inhibitor) -0</w:t>
      </w:r>
      <w:r w:rsidR="00644CD5">
        <w:t>.</w:t>
      </w:r>
      <w:r>
        <w:t>0378(UDP-glucuronosyltransferase substrate) -0</w:t>
      </w:r>
      <w:r w:rsidR="00644CD5">
        <w:t>.</w:t>
      </w:r>
      <w:r>
        <w:t>0464(Nociceptin (N/OFQ) receptor antag</w:t>
      </w:r>
      <w:r>
        <w:t>o</w:t>
      </w:r>
      <w:r>
        <w:t>nist) -0</w:t>
      </w:r>
      <w:r w:rsidR="00644CD5">
        <w:t>.</w:t>
      </w:r>
      <w:r>
        <w:t>0142(Bcl2 antagonist) + 0</w:t>
      </w:r>
      <w:r w:rsidR="00644CD5">
        <w:t>.</w:t>
      </w:r>
      <w:r>
        <w:t>0161(Integrin alpha4 antagonist) -0</w:t>
      </w:r>
      <w:r w:rsidR="00644CD5">
        <w:t>.</w:t>
      </w:r>
      <w:r>
        <w:t>0638(Lysophosphatidic acid receptor antag</w:t>
      </w:r>
      <w:r>
        <w:t>o</w:t>
      </w:r>
      <w:r>
        <w:t>nist) + 0</w:t>
      </w:r>
      <w:r w:rsidR="00644CD5">
        <w:t>.</w:t>
      </w:r>
      <w:r>
        <w:t>0421(Matrilysin inhibitor) -0</w:t>
      </w:r>
      <w:r w:rsidR="00644CD5">
        <w:t>.</w:t>
      </w:r>
      <w:r>
        <w:t>0245(Photosensitizer) -0</w:t>
      </w:r>
      <w:r w:rsidR="00644CD5">
        <w:t>.</w:t>
      </w:r>
      <w:r>
        <w:t>0895(Dual specificity tyrosine-phosphorylation reg</w:t>
      </w:r>
      <w:r>
        <w:t>u</w:t>
      </w:r>
      <w:r>
        <w:t>lated kinase 1B inhibitor) -0</w:t>
      </w:r>
      <w:r w:rsidR="00644CD5">
        <w:t>.</w:t>
      </w:r>
      <w:r>
        <w:t>0391(Glutamate synthase (ferredoxin) inhibitor) + 0</w:t>
      </w:r>
      <w:r w:rsidR="00644CD5">
        <w:t>.</w:t>
      </w:r>
      <w:r>
        <w:t>041(Theanine hydrolase inhibitor) -0</w:t>
      </w:r>
      <w:r w:rsidR="00644CD5">
        <w:t>.</w:t>
      </w:r>
      <w:r>
        <w:t>00724(Dihydroorotase inhibitor) + 0</w:t>
      </w:r>
      <w:r w:rsidR="00644CD5">
        <w:t>.</w:t>
      </w:r>
      <w:r>
        <w:t>0122(Psychomotor impairment) -0</w:t>
      </w:r>
      <w:r w:rsidR="00644CD5">
        <w:t>.</w:t>
      </w:r>
      <w:r>
        <w:t>00925(CYP11A1 inhibitor) + 0</w:t>
      </w:r>
      <w:r w:rsidR="00644CD5">
        <w:t>.</w:t>
      </w:r>
      <w:r>
        <w:t>0131(Raf kinase B inhibitor) -0</w:t>
      </w:r>
      <w:r w:rsidR="00644CD5">
        <w:t>.</w:t>
      </w:r>
      <w:r>
        <w:t>0261(Procollagen C-endopeptidase inhibitor) -0</w:t>
      </w:r>
      <w:r w:rsidR="00644CD5">
        <w:t>.</w:t>
      </w:r>
      <w:r>
        <w:t>00657(Mineralocorticoid antagonist) + 0</w:t>
      </w:r>
      <w:r w:rsidR="00644CD5">
        <w:t>.</w:t>
      </w:r>
      <w:r>
        <w:t>0226(UGT2B10 substrate) + 0</w:t>
      </w:r>
      <w:r w:rsidR="00644CD5">
        <w:t>.</w:t>
      </w:r>
      <w:r>
        <w:t>0201(SUMO-conjugating enzyme UBC9 inhibitor) -0</w:t>
      </w:r>
      <w:r w:rsidR="00644CD5">
        <w:t>.</w:t>
      </w:r>
      <w:r>
        <w:t>00669(Sigma 1 receptor a</w:t>
      </w:r>
      <w:r>
        <w:t>n</w:t>
      </w:r>
      <w:r>
        <w:t>tagonist) -0</w:t>
      </w:r>
      <w:r w:rsidR="00644CD5">
        <w:t>.</w:t>
      </w:r>
      <w:r>
        <w:t>00273(Vascular (periferal) disease treatment) -0</w:t>
      </w:r>
      <w:r w:rsidR="00644CD5">
        <w:t>.</w:t>
      </w:r>
      <w:r>
        <w:t>00217(Cyclin-dependent kinase 2 inhibitor) + 0</w:t>
      </w:r>
      <w:r w:rsidR="00644CD5">
        <w:t>.</w:t>
      </w:r>
      <w:r>
        <w:t>00117(Aromatase inhibitor) + 0</w:t>
      </w:r>
      <w:r w:rsidR="00644CD5">
        <w:t>.</w:t>
      </w:r>
      <w:r>
        <w:t>000499(5 Hydroxytryptamine antagonist) + 0</w:t>
      </w:r>
      <w:r w:rsidR="00644CD5">
        <w:t>.</w:t>
      </w:r>
      <w:r>
        <w:t>000105(CCND1 expression inhibitor) + 5</w:t>
      </w:r>
      <w:r w:rsidR="00644CD5">
        <w:t>.</w:t>
      </w:r>
      <w:r>
        <w:t>78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49</w:t>
      </w:r>
    </w:p>
    <w:p w:rsidR="00484000" w:rsidRDefault="00484000" w:rsidP="00484000">
      <w:pPr>
        <w:pStyle w:val="paragraph"/>
      </w:pPr>
      <w:r>
        <w:t xml:space="preserve"> + 1</w:t>
      </w:r>
      <w:r w:rsidR="00644CD5">
        <w:t>.</w:t>
      </w:r>
      <w:r>
        <w:t>13(Calcium antagonist) -0</w:t>
      </w:r>
      <w:r w:rsidR="00644CD5">
        <w:t>.</w:t>
      </w:r>
      <w:r>
        <w:t>412(Cystathionine gamma-lyase inhibitor) -0</w:t>
      </w:r>
      <w:r w:rsidR="00644CD5">
        <w:t>.</w:t>
      </w:r>
      <w:r>
        <w:t>623(Hexokinase inhibitor) -0</w:t>
      </w:r>
      <w:r w:rsidR="00644CD5">
        <w:t>.</w:t>
      </w:r>
      <w:r>
        <w:t>795(CYP3A4 inducer) + 1</w:t>
      </w:r>
      <w:r w:rsidR="00644CD5">
        <w:t>.</w:t>
      </w:r>
      <w:r>
        <w:t>09(NOS2 expression enhancer) -0</w:t>
      </w:r>
      <w:r w:rsidR="00644CD5">
        <w:t>.</w:t>
      </w:r>
      <w:r>
        <w:t>506(Antiulcerative) + 8</w:t>
      </w:r>
      <w:r w:rsidR="00644CD5">
        <w:t>.</w:t>
      </w:r>
      <w:r>
        <w:t>14(Length) -0</w:t>
      </w:r>
      <w:r w:rsidR="00644CD5">
        <w:t>.</w:t>
      </w:r>
      <w:r>
        <w:t>335(Flavin-containing monooxygenase substrate) -0</w:t>
      </w:r>
      <w:r w:rsidR="00644CD5">
        <w:t>.</w:t>
      </w:r>
      <w:r>
        <w:t>632(Lysozyme inhibitor) -0</w:t>
      </w:r>
      <w:r w:rsidR="00644CD5">
        <w:t>.</w:t>
      </w:r>
      <w:r>
        <w:t>0858(Osteoarthritis treatment) + 0</w:t>
      </w:r>
      <w:r w:rsidR="00644CD5">
        <w:t>.</w:t>
      </w:r>
      <w:r>
        <w:t>767(Ceramide glucosyltransferase inhibitor) -0</w:t>
      </w:r>
      <w:r w:rsidR="00644CD5">
        <w:t>.</w:t>
      </w:r>
      <w:r>
        <w:t>212(CYP2C10 substrate) -0</w:t>
      </w:r>
      <w:r w:rsidR="00644CD5">
        <w:t>.</w:t>
      </w:r>
      <w:r>
        <w:t>107(Glycine receptor agonist) -1</w:t>
      </w:r>
      <w:r w:rsidR="00644CD5">
        <w:t>.</w:t>
      </w:r>
      <w:r>
        <w:t>2(DNA synthesis inhib</w:t>
      </w:r>
      <w:r>
        <w:t>i</w:t>
      </w:r>
      <w:r>
        <w:t>tor) -0</w:t>
      </w:r>
      <w:r w:rsidR="00644CD5">
        <w:t>.</w:t>
      </w:r>
      <w:r>
        <w:t>11(TNF convertase inhibitor) + 0</w:t>
      </w:r>
      <w:r w:rsidR="00644CD5">
        <w:t>.</w:t>
      </w:r>
      <w:r>
        <w:t>658(Pneumotoxic) -9</w:t>
      </w:r>
      <w:r w:rsidR="00644CD5">
        <w:t>.</w:t>
      </w:r>
      <w:r>
        <w:t>12(Length^2) + 0</w:t>
      </w:r>
      <w:r w:rsidR="00644CD5">
        <w:t>.</w:t>
      </w:r>
      <w:r>
        <w:t>271(Alpha-amylase inhibitor) + 0</w:t>
      </w:r>
      <w:r w:rsidR="00644CD5">
        <w:t>.</w:t>
      </w:r>
      <w:r>
        <w:t>433(Mood disorders treatment) + 1</w:t>
      </w:r>
      <w:r w:rsidR="00644CD5">
        <w:t>.</w:t>
      </w:r>
      <w:r>
        <w:t>94(Methionyl aminopeptidase 1 inhibitor) + 33</w:t>
      </w:r>
      <w:r w:rsidR="00644CD5">
        <w:t>.</w:t>
      </w:r>
      <w:r>
        <w:t>5(Volume) + 0</w:t>
      </w:r>
      <w:r w:rsidR="00644CD5">
        <w:t>.</w:t>
      </w:r>
      <w:r>
        <w:t>156(EphA2 a</w:t>
      </w:r>
      <w:r>
        <w:t>n</w:t>
      </w:r>
      <w:r>
        <w:t>tagonist) + 19</w:t>
      </w:r>
      <w:r w:rsidR="00644CD5">
        <w:t>.</w:t>
      </w:r>
      <w:r>
        <w:t>4(Volume^3) + 0</w:t>
      </w:r>
      <w:r w:rsidR="00644CD5">
        <w:t>.</w:t>
      </w:r>
      <w:r>
        <w:t>249(TIE-2 antagonist) + 0</w:t>
      </w:r>
      <w:r w:rsidR="00644CD5">
        <w:t>.</w:t>
      </w:r>
      <w:r>
        <w:t>412(Gastrointestinal disturbance) -38</w:t>
      </w:r>
      <w:r w:rsidR="00644CD5">
        <w:t>.</w:t>
      </w:r>
      <w:r>
        <w:t>3(Volume^2) -0</w:t>
      </w:r>
      <w:r w:rsidR="00644CD5">
        <w:t>.</w:t>
      </w:r>
      <w:r>
        <w:t>557(Akinesia) -1</w:t>
      </w:r>
      <w:r w:rsidR="00644CD5">
        <w:t>.</w:t>
      </w:r>
      <w:r>
        <w:t>07(Acid phosphatase inhibitor) + 0</w:t>
      </w:r>
      <w:r w:rsidR="00644CD5">
        <w:t>.</w:t>
      </w:r>
      <w:r>
        <w:t>437(HCV NS5A inhibitor) + 0</w:t>
      </w:r>
      <w:r w:rsidR="00644CD5">
        <w:t>.</w:t>
      </w:r>
      <w:r>
        <w:t>376(G-protein coupled bile acid receptor 1 antagonist) -0</w:t>
      </w:r>
      <w:r w:rsidR="00644CD5">
        <w:t>.</w:t>
      </w:r>
      <w:r>
        <w:t>277(Serine/threonine-protein kinase MRCK-A inhibitor) -0</w:t>
      </w:r>
      <w:r w:rsidR="00644CD5">
        <w:t>.</w:t>
      </w:r>
      <w:r>
        <w:t>348(Kainate receptor 3 antag</w:t>
      </w:r>
      <w:r>
        <w:t>o</w:t>
      </w:r>
      <w:r>
        <w:t>nist) -0</w:t>
      </w:r>
      <w:r w:rsidR="00644CD5">
        <w:t>.</w:t>
      </w:r>
      <w:r>
        <w:t>439(Phosphodiesterase 8B inhibitor) + 0</w:t>
      </w:r>
      <w:r w:rsidR="00644CD5">
        <w:t>.</w:t>
      </w:r>
      <w:r>
        <w:t>021(Histone deacetylase SIRT1 inhibitor) + 0</w:t>
      </w:r>
      <w:r w:rsidR="00644CD5">
        <w:t>.</w:t>
      </w:r>
      <w:r>
        <w:t>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562(Gynecological disorders treatment) -0</w:t>
      </w:r>
      <w:r w:rsidR="00644CD5">
        <w:t>.</w:t>
      </w:r>
      <w:r>
        <w:t>369(Preterm labor treatment) + 1</w:t>
      </w:r>
      <w:r w:rsidR="00644CD5">
        <w:t>.</w:t>
      </w:r>
      <w:r>
        <w:t>41(Calmodulin-domain protein kinase 1 inhibitor) + 0</w:t>
      </w:r>
      <w:r w:rsidR="00644CD5">
        <w:t>.</w:t>
      </w:r>
      <w:r>
        <w:t>45(Serine carboxypeptidase inhibitor) + 0</w:t>
      </w:r>
      <w:r w:rsidR="00644CD5">
        <w:t>.</w:t>
      </w:r>
      <w:r>
        <w:t>542(Glucan 1</w:t>
      </w:r>
      <w:r w:rsidR="00644CD5">
        <w:t>.</w:t>
      </w:r>
      <w:r>
        <w:t>4-alpha-glucosidase inhibitor) + 0</w:t>
      </w:r>
      <w:r w:rsidR="00644CD5">
        <w:t>.</w:t>
      </w:r>
      <w:r>
        <w:t>284(GDPD3 expression enhancer) + 0</w:t>
      </w:r>
      <w:r w:rsidR="00644CD5">
        <w:t>.</w:t>
      </w:r>
      <w:r>
        <w:t>462(Coma) -0</w:t>
      </w:r>
      <w:r w:rsidR="00644CD5">
        <w:t>.</w:t>
      </w:r>
      <w:r>
        <w:t>99(Glycerate kinase inhibitor) -0</w:t>
      </w:r>
      <w:r w:rsidR="00644CD5">
        <w:t>.</w:t>
      </w:r>
      <w:r>
        <w:t>452(Nephrotoxic) -0</w:t>
      </w:r>
      <w:r w:rsidR="00644CD5">
        <w:t>.</w:t>
      </w:r>
      <w:r>
        <w:t>444(Photosensitizer) -0</w:t>
      </w:r>
      <w:r w:rsidR="00644CD5">
        <w:t>.</w:t>
      </w:r>
      <w:r>
        <w:t>116(Sodium/bile acid cotransporter inhibitor) -1</w:t>
      </w:r>
      <w:r w:rsidR="00644CD5">
        <w:t>.</w:t>
      </w:r>
      <w:r>
        <w:t>11(MAO inhibitor) -0</w:t>
      </w:r>
      <w:r w:rsidR="00644CD5">
        <w:t>.</w:t>
      </w:r>
      <w:r>
        <w:t>369(Purinergic P2 antagonist) + 0</w:t>
      </w:r>
      <w:r w:rsidR="00644CD5">
        <w:t>.</w:t>
      </w:r>
      <w:r>
        <w:t>665(Glutamate decarboxylase inhibitor) + 0</w:t>
      </w:r>
      <w:r w:rsidR="00644CD5">
        <w:t>.</w:t>
      </w:r>
      <w:r>
        <w:t>469(Bronchoconstrictor) + 0</w:t>
      </w:r>
      <w:r w:rsidR="00644CD5">
        <w:t>.</w:t>
      </w:r>
      <w:r>
        <w:t>336(Biliary tract disorders treatment) -0</w:t>
      </w:r>
      <w:r w:rsidR="00644CD5">
        <w:t>.</w:t>
      </w:r>
      <w:r>
        <w:t>474(Antitussive) + 0</w:t>
      </w:r>
      <w:r w:rsidR="00644CD5">
        <w:t>.</w:t>
      </w:r>
      <w:r>
        <w:t>497(CYP1A1* substrate) + 0</w:t>
      </w:r>
      <w:r w:rsidR="00644CD5">
        <w:t>.</w:t>
      </w:r>
      <w:r>
        <w:t>405(Alpha 2 adrenoreceptor antagonist) -1</w:t>
      </w:r>
      <w:r w:rsidR="00644CD5">
        <w:t>.</w:t>
      </w:r>
      <w:r>
        <w:t>96(N-formylglutamate deformylase inhibitor) + 0</w:t>
      </w:r>
      <w:r w:rsidR="00644CD5">
        <w:t>.</w:t>
      </w:r>
      <w:r>
        <w:t>214(Growth hormone release promoting) -0</w:t>
      </w:r>
      <w:r w:rsidR="00644CD5">
        <w:t>.</w:t>
      </w:r>
      <w:r>
        <w:t>167(Secretase gamma inhib</w:t>
      </w:r>
      <w:r>
        <w:t>i</w:t>
      </w:r>
      <w:r>
        <w:t>tor) -0</w:t>
      </w:r>
      <w:r w:rsidR="00644CD5">
        <w:t>.</w:t>
      </w:r>
      <w:r>
        <w:t>316(Interferon inducer) -0</w:t>
      </w:r>
      <w:r w:rsidR="00644CD5">
        <w:t>.</w:t>
      </w:r>
      <w:r>
        <w:t>584(Carcinogenic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 xml:space="preserve">564(TP73 expression enhancer) + </w:t>
      </w:r>
      <w:r>
        <w:lastRenderedPageBreak/>
        <w:t>0</w:t>
      </w:r>
      <w:r w:rsidR="00644CD5">
        <w:t>.</w:t>
      </w:r>
      <w:r>
        <w:t>76(Chitinase inhibitor) -0</w:t>
      </w:r>
      <w:r w:rsidR="00644CD5">
        <w:t>.</w:t>
      </w:r>
      <w:r>
        <w:t>34(5 Hydroxytryptamine release inhibitor) -0</w:t>
      </w:r>
      <w:r w:rsidR="00644CD5">
        <w:t>.</w:t>
      </w:r>
      <w:r>
        <w:t>44(NGFR expression enhancer) + 1</w:t>
      </w:r>
      <w:r w:rsidR="00644CD5">
        <w:t>.</w:t>
      </w:r>
      <w:r>
        <w:t>24((R)-aminopropanol dehydrogenase inhibitor) + 1</w:t>
      </w:r>
      <w:r w:rsidR="00644CD5">
        <w:t>.</w:t>
      </w:r>
      <w:r>
        <w:t>21(Gentamicin 3'-N-acetyltransferase inhibitor) + 0</w:t>
      </w:r>
      <w:r w:rsidR="00644CD5">
        <w:t>.</w:t>
      </w:r>
      <w:r>
        <w:t>258(Gout treatment) -0</w:t>
      </w:r>
      <w:r w:rsidR="00644CD5">
        <w:t>.</w:t>
      </w:r>
      <w:r>
        <w:t>332(Prostate disorders treatment) + 0</w:t>
      </w:r>
      <w:r w:rsidR="00644CD5">
        <w:t>.</w:t>
      </w:r>
      <w:r>
        <w:t>133(JUN expression enhancer) + 0</w:t>
      </w:r>
      <w:r w:rsidR="00644CD5">
        <w:t>.</w:t>
      </w:r>
      <w:r>
        <w:t>103(Irritable Bowel syndrome treatment) -0</w:t>
      </w:r>
      <w:r w:rsidR="00644CD5">
        <w:t>.</w:t>
      </w:r>
      <w:r>
        <w:t>408(Tyrosine-protein kinase TXK inhibitor) -0</w:t>
      </w:r>
      <w:r w:rsidR="00644CD5">
        <w:t>.</w:t>
      </w:r>
      <w:r>
        <w:t>199(Antiviral (Hepatitis)) -0</w:t>
      </w:r>
      <w:r w:rsidR="00644CD5">
        <w:t>.</w:t>
      </w:r>
      <w:r>
        <w:t>292(Metalloproteinase-2 inhibitor) -0</w:t>
      </w:r>
      <w:r w:rsidR="00644CD5">
        <w:t>.</w:t>
      </w:r>
      <w:r>
        <w:t>642(Cathepsin S inhibitor) + 0</w:t>
      </w:r>
      <w:r w:rsidR="00644CD5">
        <w:t>.</w:t>
      </w:r>
      <w:r>
        <w:t>374(Chorea) + 0</w:t>
      </w:r>
      <w:r w:rsidR="00644CD5">
        <w:t>.</w:t>
      </w:r>
      <w:r>
        <w:t>678(Phosphate acetyltransferase inhibitor) + 0</w:t>
      </w:r>
      <w:r w:rsidR="00644CD5">
        <w:t>.</w:t>
      </w:r>
      <w:r>
        <w:t>18(Systemic lupus erythematosus treatment) + 0</w:t>
      </w:r>
      <w:r w:rsidR="00644CD5">
        <w:t>.</w:t>
      </w:r>
      <w:r>
        <w:t>784(Thymidine kinase (Herpes simplex virus 2) inhibitor) + 0</w:t>
      </w:r>
      <w:r w:rsidR="00644CD5">
        <w:t>.</w:t>
      </w:r>
      <w:r>
        <w:t>314(Protein kinase B gamma inhibitor) + 0</w:t>
      </w:r>
      <w:r w:rsidR="00644CD5">
        <w:t>.</w:t>
      </w:r>
      <w:r>
        <w:t>271(3 Beta-hydroxy-delta 5-steroid dehydrogenase inhibitor) -0</w:t>
      </w:r>
      <w:r w:rsidR="00644CD5">
        <w:t>.</w:t>
      </w:r>
      <w:r>
        <w:t>219(Prostaglandin H2 antag</w:t>
      </w:r>
      <w:r>
        <w:t>o</w:t>
      </w:r>
      <w:r>
        <w:t>nist) + 0</w:t>
      </w:r>
      <w:r w:rsidR="00644CD5">
        <w:t>.</w:t>
      </w:r>
      <w:r>
        <w:t>492(KLK3 expression inhibitor) -0</w:t>
      </w:r>
      <w:r w:rsidR="00644CD5">
        <w:t>.</w:t>
      </w:r>
      <w:r>
        <w:t>216(Platelet aggregation inhibitor) -0</w:t>
      </w:r>
      <w:r w:rsidR="00644CD5">
        <w:t>.</w:t>
      </w:r>
      <w:r>
        <w:t>486(Heat shock protein 90 antag</w:t>
      </w:r>
      <w:r>
        <w:t>o</w:t>
      </w:r>
      <w:r>
        <w:t>nist) + 0</w:t>
      </w:r>
      <w:r w:rsidR="00644CD5">
        <w:t>.</w:t>
      </w:r>
      <w:r>
        <w:t>537(CYP2G1 substrate) + 1</w:t>
      </w:r>
      <w:r w:rsidR="00644CD5">
        <w:t>.</w:t>
      </w:r>
      <w:r>
        <w:t>07(Adenosine A3 receptor antagonist) + 0</w:t>
      </w:r>
      <w:r w:rsidR="00644CD5">
        <w:t>.</w:t>
      </w:r>
      <w:r>
        <w:t>235(Bone formation stimulant) + 0</w:t>
      </w:r>
      <w:r w:rsidR="00644CD5">
        <w:t>.</w:t>
      </w:r>
      <w:r>
        <w:t>397(Allergic reaction) + 0</w:t>
      </w:r>
      <w:r w:rsidR="00644CD5">
        <w:t>.</w:t>
      </w:r>
      <w:r>
        <w:t>2(Toxic</w:t>
      </w:r>
      <w:r w:rsidR="00644CD5">
        <w:t>.</w:t>
      </w:r>
      <w:r>
        <w:t xml:space="preserve"> vascular) -0</w:t>
      </w:r>
      <w:r w:rsidR="00644CD5">
        <w:t>.</w:t>
      </w:r>
      <w:r>
        <w:t>581(Protein-Npi-phosphohistidine-sugar phosphotransferase inhib</w:t>
      </w:r>
      <w:r>
        <w:t>i</w:t>
      </w:r>
      <w:r>
        <w:t>tor) + 0</w:t>
      </w:r>
      <w:r w:rsidR="00644CD5">
        <w:t>.</w:t>
      </w:r>
      <w:r>
        <w:t>197(Antidiabetic symptomatic) -0</w:t>
      </w:r>
      <w:r w:rsidR="00644CD5">
        <w:t>.</w:t>
      </w:r>
      <w:r>
        <w:t>328(Leucyltransferase inhibitor) -0</w:t>
      </w:r>
      <w:r w:rsidR="00644CD5">
        <w:t>.</w:t>
      </w:r>
      <w:r>
        <w:t>578(UDP-N-acetylmuramate dehydr</w:t>
      </w:r>
      <w:r>
        <w:t>o</w:t>
      </w:r>
      <w:r>
        <w:t>genase inhibitor) -0</w:t>
      </w:r>
      <w:r w:rsidR="00644CD5">
        <w:t>.</w:t>
      </w:r>
      <w:r>
        <w:t>019(Melatonin antagonist) -0</w:t>
      </w:r>
      <w:r w:rsidR="00644CD5">
        <w:t>.</w:t>
      </w:r>
      <w:r>
        <w:t>152(Cyclin-dependent kinase 5 inhibitor) + 0</w:t>
      </w:r>
      <w:r w:rsidR="00644CD5">
        <w:t>.</w:t>
      </w:r>
      <w:r>
        <w:t>577(Caspase 3 inhib</w:t>
      </w:r>
      <w:r>
        <w:t>i</w:t>
      </w:r>
      <w:r>
        <w:t>tor) + 0</w:t>
      </w:r>
      <w:r w:rsidR="00644CD5">
        <w:t>.</w:t>
      </w:r>
      <w:r>
        <w:t>369(Spasmolytic) -0</w:t>
      </w:r>
      <w:r w:rsidR="00644CD5">
        <w:t>.</w:t>
      </w:r>
      <w:r>
        <w:t>769(Malate synthase inhibitor) -0</w:t>
      </w:r>
      <w:r w:rsidR="00644CD5">
        <w:t>.</w:t>
      </w:r>
      <w:r>
        <w:t>266(Paraplegia) -0</w:t>
      </w:r>
      <w:r w:rsidR="00644CD5">
        <w:t>.</w:t>
      </w:r>
      <w:r>
        <w:t>977(Beta 2 adrenoreceptor agonist) -0</w:t>
      </w:r>
      <w:r w:rsidR="00644CD5">
        <w:t>.</w:t>
      </w:r>
      <w:r>
        <w:t>288(Panic) + 0</w:t>
      </w:r>
      <w:r w:rsidR="00644CD5">
        <w:t>.</w:t>
      </w:r>
      <w:r>
        <w:t>486(Sentrin-specific protease 6 inhibitor) -0</w:t>
      </w:r>
      <w:r w:rsidR="00644CD5">
        <w:t>.</w:t>
      </w:r>
      <w:r>
        <w:t>423(CDK4/cyclin D1 inhibitor) + 0</w:t>
      </w:r>
      <w:r w:rsidR="00644CD5">
        <w:t>.</w:t>
      </w:r>
      <w:r>
        <w:t>273(Trypsin III inhibitor) + 0</w:t>
      </w:r>
      <w:r w:rsidR="00644CD5">
        <w:t>.</w:t>
      </w:r>
      <w:r>
        <w:t>647(Gamma-butyrobetaine dioxygenase inhibitor) + 0</w:t>
      </w:r>
      <w:r w:rsidR="00644CD5">
        <w:t>.</w:t>
      </w:r>
      <w:r>
        <w:t>433(Mediator release inhibitor) -0</w:t>
      </w:r>
      <w:r w:rsidR="00644CD5">
        <w:t>.</w:t>
      </w:r>
      <w:r>
        <w:t>205(Epithelial sodium channel blocker) -0</w:t>
      </w:r>
      <w:r w:rsidR="00644CD5">
        <w:t>.</w:t>
      </w:r>
      <w:r>
        <w:t>298(Dyspnea) -0</w:t>
      </w:r>
      <w:r w:rsidR="00644CD5">
        <w:t>.</w:t>
      </w:r>
      <w:r>
        <w:t>303(Adenosylhomocysteine nucleosidase inhibitor) -1</w:t>
      </w:r>
      <w:r w:rsidR="00644CD5">
        <w:t>.</w:t>
      </w:r>
      <w:r>
        <w:t>5(Alpha-N-acetylgalactosaminide alpha-2</w:t>
      </w:r>
      <w:r w:rsidR="00644CD5">
        <w:t>.</w:t>
      </w:r>
      <w:r>
        <w:t>6-sialyltransferase inhibitor) + 0</w:t>
      </w:r>
      <w:r w:rsidR="00644CD5">
        <w:t>.</w:t>
      </w:r>
      <w:r>
        <w:t>976(Pyruvate dehydrogenase stimulant) + 0</w:t>
      </w:r>
      <w:r w:rsidR="00644CD5">
        <w:t>.</w:t>
      </w:r>
      <w:r>
        <w:t>13(Beta 1 adrenoreceptor antagonist) -0</w:t>
      </w:r>
      <w:r w:rsidR="00644CD5">
        <w:t>.</w:t>
      </w:r>
      <w:r>
        <w:t>258(Ribosomal protein S6 kinase alpha 1 inhibitor) -0</w:t>
      </w:r>
      <w:r w:rsidR="00644CD5">
        <w:t>.</w:t>
      </w:r>
      <w:r>
        <w:t>455(Thiosulfate sulfurtransferase inhibitor) + 0</w:t>
      </w:r>
      <w:r w:rsidR="00644CD5">
        <w:t>.</w:t>
      </w:r>
      <w:r>
        <w:t>141(Autoimmune disorders treatment) + 0</w:t>
      </w:r>
      <w:r w:rsidR="00644CD5">
        <w:t>.</w:t>
      </w:r>
      <w:r>
        <w:t>287(ID1 expression inhibitor) + 0</w:t>
      </w:r>
      <w:r w:rsidR="00644CD5">
        <w:t>.</w:t>
      </w:r>
      <w:r>
        <w:t>459(AMP-activated protein kinase inhibitor) -0</w:t>
      </w:r>
      <w:r w:rsidR="00644CD5">
        <w:t>.</w:t>
      </w:r>
      <w:r>
        <w:t>193(Antipsychotic) -0</w:t>
      </w:r>
      <w:r w:rsidR="00644CD5">
        <w:t>.</w:t>
      </w:r>
      <w:r>
        <w:t>55(Aurora kinase inhibitor) + 0</w:t>
      </w:r>
      <w:r w:rsidR="00644CD5">
        <w:t>.</w:t>
      </w:r>
      <w:r>
        <w:t>149(Sarcosine oxidase inhibitor) -0</w:t>
      </w:r>
      <w:r w:rsidR="00644CD5">
        <w:t>.</w:t>
      </w:r>
      <w:r>
        <w:t>964(CDC25C inhibitor) -0</w:t>
      </w:r>
      <w:r w:rsidR="00644CD5">
        <w:t>.</w:t>
      </w:r>
      <w:r>
        <w:t>468(Potassium channel (Ca-activated) activator) -0</w:t>
      </w:r>
      <w:r w:rsidR="00644CD5">
        <w:t>.</w:t>
      </w:r>
      <w:r>
        <w:t>202(L lactate dehydrogenase C inhib</w:t>
      </w:r>
      <w:r>
        <w:t>i</w:t>
      </w:r>
      <w:r>
        <w:t>tor) + 0</w:t>
      </w:r>
      <w:r w:rsidR="00644CD5">
        <w:t>.</w:t>
      </w:r>
      <w:r>
        <w:t>374(MAP kinase kinase 7 inhibitor) -0</w:t>
      </w:r>
      <w:r w:rsidR="00644CD5">
        <w:t>.</w:t>
      </w:r>
      <w:r>
        <w:t>301(Pruritus) + 1</w:t>
      </w:r>
      <w:r w:rsidR="00644CD5">
        <w:t>.</w:t>
      </w:r>
      <w:r>
        <w:t>01(Uridine phosphorylase inhibitor) -0</w:t>
      </w:r>
      <w:r w:rsidR="00644CD5">
        <w:t>.</w:t>
      </w:r>
      <w:r>
        <w:t>283(Microtubule stabilization) -0</w:t>
      </w:r>
      <w:r w:rsidR="00644CD5">
        <w:t>.</w:t>
      </w:r>
      <w:r>
        <w:t>694(Trace amine-associated receptor 1 antagonist) -0</w:t>
      </w:r>
      <w:r w:rsidR="00644CD5">
        <w:t>.</w:t>
      </w:r>
      <w:r>
        <w:t>416(Benzodiazepine agonist partial) + 0</w:t>
      </w:r>
      <w:r w:rsidR="00644CD5">
        <w:t>.</w:t>
      </w:r>
      <w:r>
        <w:t>577(Butyrylcholinesterase inhibitor) -0</w:t>
      </w:r>
      <w:r w:rsidR="00644CD5">
        <w:t>.</w:t>
      </w:r>
      <w:r>
        <w:t>328(Chemopreventive) + 0</w:t>
      </w:r>
      <w:r w:rsidR="00644CD5">
        <w:t>.</w:t>
      </w:r>
      <w:r>
        <w:t>171(Protein 30S ribosomal subunit inhibitor) -0</w:t>
      </w:r>
      <w:r w:rsidR="00644CD5">
        <w:t>.</w:t>
      </w:r>
      <w:r>
        <w:t>362(Hyperbilirubinemia) + 0</w:t>
      </w:r>
      <w:r w:rsidR="00644CD5">
        <w:t>.</w:t>
      </w:r>
      <w:r>
        <w:t>327(Confusion) -0</w:t>
      </w:r>
      <w:r w:rsidR="00644CD5">
        <w:t>.</w:t>
      </w:r>
      <w:r>
        <w:t>462(Histamine H2 receptor agonist) + 0</w:t>
      </w:r>
      <w:r w:rsidR="00644CD5">
        <w:t>.</w:t>
      </w:r>
      <w:r>
        <w:t>387(FOS e</w:t>
      </w:r>
      <w:r>
        <w:t>x</w:t>
      </w:r>
      <w:r>
        <w:t>pression enhancer) + 0</w:t>
      </w:r>
      <w:r w:rsidR="00644CD5">
        <w:t>.</w:t>
      </w:r>
      <w:r>
        <w:t>149(Excitability) -0</w:t>
      </w:r>
      <w:r w:rsidR="00644CD5">
        <w:t>.</w:t>
      </w:r>
      <w:r>
        <w:t>176(Ribosomal protein S6 kinase alpha 2 inhibitor) -0</w:t>
      </w:r>
      <w:r w:rsidR="00644CD5">
        <w:t>.</w:t>
      </w:r>
      <w:r>
        <w:t>149(CYP3A4 i</w:t>
      </w:r>
      <w:r>
        <w:t>n</w:t>
      </w:r>
      <w:r>
        <w:t>hibitor) -0</w:t>
      </w:r>
      <w:r w:rsidR="00644CD5">
        <w:t>.</w:t>
      </w:r>
      <w:r>
        <w:t>27(Urinary retention) + 0</w:t>
      </w:r>
      <w:r w:rsidR="00644CD5">
        <w:t>.</w:t>
      </w:r>
      <w:r>
        <w:t>161(Cholestenone 5alpha-reductase inhibitor) -0</w:t>
      </w:r>
      <w:r w:rsidR="00644CD5">
        <w:t>.</w:t>
      </w:r>
      <w:r>
        <w:t>243(Prostaglandin F2 alpha antagonist) + 0</w:t>
      </w:r>
      <w:r w:rsidR="00644CD5">
        <w:t>.</w:t>
      </w:r>
      <w:r>
        <w:t>168(APOA1 expression enhancer) -0</w:t>
      </w:r>
      <w:r w:rsidR="00644CD5">
        <w:t>.</w:t>
      </w:r>
      <w:r>
        <w:t>268(Non-steroidal antiinflammatory agent) -0</w:t>
      </w:r>
      <w:r w:rsidR="00644CD5">
        <w:t>.</w:t>
      </w:r>
      <w:r>
        <w:t>442(5-Alpha-reductase inhibitor) -0</w:t>
      </w:r>
      <w:r w:rsidR="00644CD5">
        <w:t>.</w:t>
      </w:r>
      <w:r>
        <w:t>177(MAP3K7 inhibitor) -0</w:t>
      </w:r>
      <w:r w:rsidR="00644CD5">
        <w:t>.</w:t>
      </w:r>
      <w:r>
        <w:t>0885(Carbonyl reductase [NADPH] 1 inhibitor) + 0</w:t>
      </w:r>
      <w:r w:rsidR="00644CD5">
        <w:t>.</w:t>
      </w:r>
      <w:r>
        <w:t>407(Nitrilase inhibitor) -0</w:t>
      </w:r>
      <w:r w:rsidR="00644CD5">
        <w:t>.</w:t>
      </w:r>
      <w:r>
        <w:t>607(Neuropathy treatment) -0</w:t>
      </w:r>
      <w:r w:rsidR="00644CD5">
        <w:t>.</w:t>
      </w:r>
      <w:r>
        <w:t>216(MAP kinase 8 inhibitor) -0</w:t>
      </w:r>
      <w:r w:rsidR="00644CD5">
        <w:t>.</w:t>
      </w:r>
      <w:r>
        <w:t>567(UGT1A1 substrate) + 0</w:t>
      </w:r>
      <w:r w:rsidR="00644CD5">
        <w:t>.</w:t>
      </w:r>
      <w:r>
        <w:t>147(Dopamine precursors) + 0</w:t>
      </w:r>
      <w:r w:rsidR="00644CD5">
        <w:t>.</w:t>
      </w:r>
      <w:r>
        <w:t>345(HMGCR expression inhibitor) -0</w:t>
      </w:r>
      <w:r w:rsidR="00644CD5">
        <w:t>.</w:t>
      </w:r>
      <w:r>
        <w:t>539(Sphingosine kinase inhibitor) + 0</w:t>
      </w:r>
      <w:r w:rsidR="00644CD5">
        <w:t>.</w:t>
      </w:r>
      <w:r>
        <w:t>176(Insecticide) -0</w:t>
      </w:r>
      <w:r w:rsidR="00644CD5">
        <w:t>.</w:t>
      </w:r>
      <w:r>
        <w:t>173(Plasminogen activator inhibitor) + 0</w:t>
      </w:r>
      <w:r w:rsidR="00644CD5">
        <w:t>.</w:t>
      </w:r>
      <w:r>
        <w:t>184(Lichenoid eruption) -0</w:t>
      </w:r>
      <w:r w:rsidR="00644CD5">
        <w:t>.</w:t>
      </w:r>
      <w:r>
        <w:t>206(Interleukin 1b antag</w:t>
      </w:r>
      <w:r>
        <w:t>o</w:t>
      </w:r>
      <w:r>
        <w:t>nist) -0</w:t>
      </w:r>
      <w:r w:rsidR="00644CD5">
        <w:t>.</w:t>
      </w:r>
      <w:r>
        <w:t>132(Gastric emptying disorders treatment) -0</w:t>
      </w:r>
      <w:r w:rsidR="00644CD5">
        <w:t>.</w:t>
      </w:r>
      <w:r>
        <w:t>422(5 Hydroxytryptamine 5A antagonist) -0</w:t>
      </w:r>
      <w:r w:rsidR="00644CD5">
        <w:t>.</w:t>
      </w:r>
      <w:r>
        <w:t>245(Phospholipase A1 inhibitor) + 0</w:t>
      </w:r>
      <w:r w:rsidR="00644CD5">
        <w:t>.</w:t>
      </w:r>
      <w:r>
        <w:t>342(I kappa B kinase inhibitor) -0</w:t>
      </w:r>
      <w:r w:rsidR="00644CD5">
        <w:t>.</w:t>
      </w:r>
      <w:r>
        <w:t>165(Methemoglobinemia) + 0</w:t>
      </w:r>
      <w:r w:rsidR="00644CD5">
        <w:t>.</w:t>
      </w:r>
      <w:r>
        <w:t>312(BCL2 expression inhibitor) -0</w:t>
      </w:r>
      <w:r w:rsidR="00644CD5">
        <w:t>.</w:t>
      </w:r>
      <w:r>
        <w:t>373(Sensitization) + 0</w:t>
      </w:r>
      <w:r w:rsidR="00644CD5">
        <w:t>.</w:t>
      </w:r>
      <w:r>
        <w:t>449(Ulcer</w:t>
      </w:r>
      <w:r w:rsidR="00644CD5">
        <w:t>.</w:t>
      </w:r>
      <w:r>
        <w:t xml:space="preserve"> peptic) -0</w:t>
      </w:r>
      <w:r w:rsidR="00644CD5">
        <w:t>.</w:t>
      </w:r>
      <w:r>
        <w:t>36(Abortion inducer) + 0</w:t>
      </w:r>
      <w:r w:rsidR="00644CD5">
        <w:t>.</w:t>
      </w:r>
      <w:r>
        <w:t>485(Thromboxane A2 antagonist) -0</w:t>
      </w:r>
      <w:r w:rsidR="00644CD5">
        <w:t>.</w:t>
      </w:r>
      <w:r>
        <w:t>289(Melatonin 1 antagonist) -0</w:t>
      </w:r>
      <w:r w:rsidR="00644CD5">
        <w:t>.</w:t>
      </w:r>
      <w:r>
        <w:t>219(PTGS2 expression enhancer) -0</w:t>
      </w:r>
      <w:r w:rsidR="00644CD5">
        <w:t>.</w:t>
      </w:r>
      <w:r>
        <w:t>507(Peptidylglycine monooxygenase inhibitor) -0</w:t>
      </w:r>
      <w:r w:rsidR="00644CD5">
        <w:t>.</w:t>
      </w:r>
      <w:r>
        <w:t>478(Aspartate ammonia-lyase inhibitor) -0</w:t>
      </w:r>
      <w:r w:rsidR="00644CD5">
        <w:t>.</w:t>
      </w:r>
      <w:r>
        <w:t>78(Dipeptidyl peptidase VI inhibitor) + 0</w:t>
      </w:r>
      <w:r w:rsidR="00644CD5">
        <w:t>.</w:t>
      </w:r>
      <w:r>
        <w:t>158(Geranylgeranyltransferase I inhibitor) -0</w:t>
      </w:r>
      <w:r w:rsidR="00644CD5">
        <w:t>.</w:t>
      </w:r>
      <w:r>
        <w:t>505(Indanol dehydrogenase inhibitor) + 0</w:t>
      </w:r>
      <w:r w:rsidR="00644CD5">
        <w:t>.</w:t>
      </w:r>
      <w:r>
        <w:t>142(Xanthine-like) + 0</w:t>
      </w:r>
      <w:r w:rsidR="00644CD5">
        <w:t>.</w:t>
      </w:r>
      <w:r>
        <w:t>673(2-Isopropylmalate synthase i</w:t>
      </w:r>
      <w:r>
        <w:t>n</w:t>
      </w:r>
      <w:r>
        <w:t>hibitor) -0</w:t>
      </w:r>
      <w:r w:rsidR="00644CD5">
        <w:t>.</w:t>
      </w:r>
      <w:r>
        <w:t>147(CDK1/cyclin B inhibitor) + 0</w:t>
      </w:r>
      <w:r w:rsidR="00644CD5">
        <w:t>.</w:t>
      </w:r>
      <w:r>
        <w:t>944(Deoxyguanosine kinase inhibitor) -0</w:t>
      </w:r>
      <w:r w:rsidR="00644CD5">
        <w:t>.</w:t>
      </w:r>
      <w:r>
        <w:t>367(Catechol 1</w:t>
      </w:r>
      <w:r w:rsidR="00644CD5">
        <w:t>.</w:t>
      </w:r>
      <w:r>
        <w:t>2-dioxygenase inhibitor) -0</w:t>
      </w:r>
      <w:r w:rsidR="00644CD5">
        <w:t>.</w:t>
      </w:r>
      <w:r>
        <w:t>457(Tyrosine-protein kinase ABL2 inhibitor) -0</w:t>
      </w:r>
      <w:r w:rsidR="00644CD5">
        <w:t>.</w:t>
      </w:r>
      <w:r>
        <w:t>345(Oxalate oxidase inhibitor) + 0</w:t>
      </w:r>
      <w:r w:rsidR="00644CD5">
        <w:t>.</w:t>
      </w:r>
      <w:r>
        <w:t>329(SELENBP1 expression inhibitor) + 0</w:t>
      </w:r>
      <w:r w:rsidR="00644CD5">
        <w:t>.</w:t>
      </w:r>
      <w:r>
        <w:t>243(MAP kinase 1 inhibitor) + 0</w:t>
      </w:r>
      <w:r w:rsidR="00644CD5">
        <w:t>.</w:t>
      </w:r>
      <w:r>
        <w:t>394(15-Lipoxygenase inhibitor) + 0</w:t>
      </w:r>
      <w:r w:rsidR="00644CD5">
        <w:t>.</w:t>
      </w:r>
      <w:r>
        <w:t>158(Diuretic inhibitor) + 0</w:t>
      </w:r>
      <w:r w:rsidR="00644CD5">
        <w:t>.</w:t>
      </w:r>
      <w:r>
        <w:t>246(Skin irritation</w:t>
      </w:r>
      <w:r w:rsidR="00644CD5">
        <w:t>.</w:t>
      </w:r>
      <w:r>
        <w:t xml:space="preserve"> weak) -0</w:t>
      </w:r>
      <w:r w:rsidR="00644CD5">
        <w:t>.</w:t>
      </w:r>
      <w:r>
        <w:t>362(Tryptase 1 inhibitor) -0</w:t>
      </w:r>
      <w:r w:rsidR="00644CD5">
        <w:t>.</w:t>
      </w:r>
      <w:r>
        <w:t>101(Antiischemic) + 0</w:t>
      </w:r>
      <w:r w:rsidR="00644CD5">
        <w:t>.</w:t>
      </w:r>
      <w:r>
        <w:t>512(Cell wall synthesis inhibitor) -0</w:t>
      </w:r>
      <w:r w:rsidR="00644CD5">
        <w:t>.</w:t>
      </w:r>
      <w:r>
        <w:t>0989(Antineoplastic (renal cancer)) + 0</w:t>
      </w:r>
      <w:r w:rsidR="00644CD5">
        <w:t>.</w:t>
      </w:r>
      <w:r>
        <w:t>195(Anorgasmia) + 0</w:t>
      </w:r>
      <w:r w:rsidR="00644CD5">
        <w:t>.</w:t>
      </w:r>
      <w:r>
        <w:t>207(Interleukin 1 antagonist) + 0</w:t>
      </w:r>
      <w:r w:rsidR="00644CD5">
        <w:t>.</w:t>
      </w:r>
      <w:r>
        <w:t>262(Fibrinogen alpha chain inhibitor) + 0</w:t>
      </w:r>
      <w:r w:rsidR="00644CD5">
        <w:t>.</w:t>
      </w:r>
      <w:r>
        <w:t>187(Dyslipidemia) + 0</w:t>
      </w:r>
      <w:r w:rsidR="00644CD5">
        <w:t>.</w:t>
      </w:r>
      <w:r>
        <w:t>13(Purinergic P2X1 antagonist) -0</w:t>
      </w:r>
      <w:r w:rsidR="00644CD5">
        <w:t>.</w:t>
      </w:r>
      <w:r>
        <w:t>147(HIV-2 pol protein inhibitor) + 0</w:t>
      </w:r>
      <w:r w:rsidR="00644CD5">
        <w:t>.</w:t>
      </w:r>
      <w:r>
        <w:t>136(Focal adhesion kinase 1 inhibitor) -0</w:t>
      </w:r>
      <w:r w:rsidR="00644CD5">
        <w:t>.</w:t>
      </w:r>
      <w:r>
        <w:t>344(WARS expression enhancer) + 0</w:t>
      </w:r>
      <w:r w:rsidR="00644CD5">
        <w:t>.</w:t>
      </w:r>
      <w:r>
        <w:t>468(Tyrosine transaminase inhibitor) -0</w:t>
      </w:r>
      <w:r w:rsidR="00644CD5">
        <w:t>.</w:t>
      </w:r>
      <w:r>
        <w:t>343(SQLE expression inhibitor) -0</w:t>
      </w:r>
      <w:r w:rsidR="00644CD5">
        <w:t>.</w:t>
      </w:r>
      <w:r>
        <w:t>22(Hemostatic) + 0</w:t>
      </w:r>
      <w:r w:rsidR="00644CD5">
        <w:t>.</w:t>
      </w:r>
      <w:r>
        <w:t>428(Trans-1</w:t>
      </w:r>
      <w:r w:rsidR="00644CD5">
        <w:t>.</w:t>
      </w:r>
      <w:r>
        <w:t>2-dihydrobenzene-1</w:t>
      </w:r>
      <w:r w:rsidR="00644CD5">
        <w:t>.</w:t>
      </w:r>
      <w:r>
        <w:t>2-diol dehydrogenase inhibitor) -0</w:t>
      </w:r>
      <w:r w:rsidR="00644CD5">
        <w:t>.</w:t>
      </w:r>
      <w:r>
        <w:t>168(Prolactin release inhibitor) -0</w:t>
      </w:r>
      <w:r w:rsidR="00644CD5">
        <w:t>.</w:t>
      </w:r>
      <w:r>
        <w:t>533(Peptidyl-Lys metalloendopeptidase inhibitor) -0</w:t>
      </w:r>
      <w:r w:rsidR="00644CD5">
        <w:t>.</w:t>
      </w:r>
      <w:r>
        <w:t>611(AMP nucle</w:t>
      </w:r>
      <w:r>
        <w:t>o</w:t>
      </w:r>
      <w:r>
        <w:t>sidase inhibitor) + 0</w:t>
      </w:r>
      <w:r w:rsidR="00644CD5">
        <w:t>.</w:t>
      </w:r>
      <w:r>
        <w:t>14(Erythema) + 0</w:t>
      </w:r>
      <w:r w:rsidR="00644CD5">
        <w:t>.</w:t>
      </w:r>
      <w:r>
        <w:t>382(Membrane dipeptidase inhibitor) + 0</w:t>
      </w:r>
      <w:r w:rsidR="00644CD5">
        <w:t>.</w:t>
      </w:r>
      <w:r>
        <w:t>273(CYP3A3 substrate) -0</w:t>
      </w:r>
      <w:r w:rsidR="00644CD5">
        <w:t>.</w:t>
      </w:r>
      <w:r>
        <w:t>485(CYP26A1 expression enhancer) + 0</w:t>
      </w:r>
      <w:r w:rsidR="00644CD5">
        <w:t>.</w:t>
      </w:r>
      <w:r>
        <w:t>346(JNK mitogen-activated protein kinase inhibitor) + 0</w:t>
      </w:r>
      <w:r w:rsidR="00644CD5">
        <w:t>.</w:t>
      </w:r>
      <w:r>
        <w:t>54(3-Hydroxyanthranilate 3</w:t>
      </w:r>
      <w:r w:rsidR="00644CD5">
        <w:t>.</w:t>
      </w:r>
      <w:r>
        <w:t>4-dioxygenase inhibitor) + 0</w:t>
      </w:r>
      <w:r w:rsidR="00644CD5">
        <w:t>.</w:t>
      </w:r>
      <w:r>
        <w:t>116(Psychostimulant) -0</w:t>
      </w:r>
      <w:r w:rsidR="00644CD5">
        <w:t>.</w:t>
      </w:r>
      <w:r>
        <w:t>164(DNA-dependent protein kinase inhibitor) -0</w:t>
      </w:r>
      <w:r w:rsidR="00644CD5">
        <w:t>.</w:t>
      </w:r>
      <w:r>
        <w:t>18(Beta-adrenergic receptor kinase inhibitor) + 0</w:t>
      </w:r>
      <w:r w:rsidR="00644CD5">
        <w:t>.</w:t>
      </w:r>
      <w:r>
        <w:t>177(Peroxidase substrate) -0</w:t>
      </w:r>
      <w:r w:rsidR="00644CD5">
        <w:t>.</w:t>
      </w:r>
      <w:r>
        <w:t>308(Cholesterol esterase inhibitor) -0</w:t>
      </w:r>
      <w:r w:rsidR="00644CD5">
        <w:t>.</w:t>
      </w:r>
      <w:r>
        <w:t>083(Growth stimulant) -0</w:t>
      </w:r>
      <w:r w:rsidR="00644CD5">
        <w:t>.</w:t>
      </w:r>
      <w:r>
        <w:t>328(UGT2B1 substrate) -0</w:t>
      </w:r>
      <w:r w:rsidR="00644CD5">
        <w:t>.</w:t>
      </w:r>
      <w:r>
        <w:t>117(Endothelin B receptor antagonist) + 0</w:t>
      </w:r>
      <w:r w:rsidR="00644CD5">
        <w:t>.</w:t>
      </w:r>
      <w:r>
        <w:t>303(3-Hydroxybutyrate dehydrogenase inhibitor) + 0</w:t>
      </w:r>
      <w:r w:rsidR="00644CD5">
        <w:t>.</w:t>
      </w:r>
      <w:r>
        <w:t>149(Hypolipemic) + 0</w:t>
      </w:r>
      <w:r w:rsidR="00644CD5">
        <w:t>.</w:t>
      </w:r>
      <w:r>
        <w:t>148(Insulysin inhibitor) + 0</w:t>
      </w:r>
      <w:r w:rsidR="00644CD5">
        <w:t>.</w:t>
      </w:r>
      <w:r>
        <w:t>116(Matrix meta</w:t>
      </w:r>
      <w:r>
        <w:t>l</w:t>
      </w:r>
      <w:r>
        <w:t>loproteinase 4 (membrane-type) inhibitor) + 0</w:t>
      </w:r>
      <w:r w:rsidR="00644CD5">
        <w:t>.</w:t>
      </w:r>
      <w:r>
        <w:t>149(Carcinogenic</w:t>
      </w:r>
      <w:r w:rsidR="00644CD5">
        <w:t>.</w:t>
      </w:r>
      <w:r>
        <w:t xml:space="preserve"> breast) -0</w:t>
      </w:r>
      <w:r w:rsidR="00644CD5">
        <w:t>.</w:t>
      </w:r>
      <w:r>
        <w:t>0768(Pulmonary hypertension treatment) -</w:t>
      </w:r>
      <w:r>
        <w:lastRenderedPageBreak/>
        <w:t>0</w:t>
      </w:r>
      <w:r w:rsidR="00644CD5">
        <w:t>.</w:t>
      </w:r>
      <w:r>
        <w:t>138(Carcinogenic</w:t>
      </w:r>
      <w:r w:rsidR="00644CD5">
        <w:t>.</w:t>
      </w:r>
      <w:r>
        <w:t xml:space="preserve"> rat) + 0</w:t>
      </w:r>
      <w:r w:rsidR="00644CD5">
        <w:t>.</w:t>
      </w:r>
      <w:r>
        <w:t>112(Pantetheine-phosphate adenylyltransferase inhibitor) -0</w:t>
      </w:r>
      <w:r w:rsidR="00644CD5">
        <w:t>.</w:t>
      </w:r>
      <w:r>
        <w:t>0957(D-Amino-acid oxidase inhibitor) + 0</w:t>
      </w:r>
      <w:r w:rsidR="00644CD5">
        <w:t>.</w:t>
      </w:r>
      <w:r>
        <w:t>257(UGT2B substrate) -0</w:t>
      </w:r>
      <w:r w:rsidR="00644CD5">
        <w:t>.</w:t>
      </w:r>
      <w:r>
        <w:t>132(Phosphorylase kinase gamma subunit 1 inhibitor) + 0</w:t>
      </w:r>
      <w:r w:rsidR="00644CD5">
        <w:t>.</w:t>
      </w:r>
      <w:r>
        <w:t>142(CYP11B2 inhibitor) + 0</w:t>
      </w:r>
      <w:r w:rsidR="00644CD5">
        <w:t>.</w:t>
      </w:r>
      <w:r>
        <w:t>588(CYP27 substrate) + 0</w:t>
      </w:r>
      <w:r w:rsidR="00644CD5">
        <w:t>.</w:t>
      </w:r>
      <w:r>
        <w:t>111(Lck kinase inhibitor) -0</w:t>
      </w:r>
      <w:r w:rsidR="00644CD5">
        <w:t>.</w:t>
      </w:r>
      <w:r>
        <w:t>433(DNA polymerase III polC-type inhibitor) + 0</w:t>
      </w:r>
      <w:r w:rsidR="00644CD5">
        <w:t>.</w:t>
      </w:r>
      <w:r>
        <w:t>118(Phosphoinositide dependent kinase 1 inhibitor) + 0</w:t>
      </w:r>
      <w:r w:rsidR="00644CD5">
        <w:t>.</w:t>
      </w:r>
      <w:r>
        <w:t>0745(Cathepsin B inhibitor) + 0</w:t>
      </w:r>
      <w:r w:rsidR="00644CD5">
        <w:t>.</w:t>
      </w:r>
      <w:r>
        <w:t>526(Fibrinogen beta chain inhibitor) -0</w:t>
      </w:r>
      <w:r w:rsidR="00644CD5">
        <w:t>.</w:t>
      </w:r>
      <w:r>
        <w:t>129(Antidiuretic hormone agonist) -0</w:t>
      </w:r>
      <w:r w:rsidR="00644CD5">
        <w:t>.</w:t>
      </w:r>
      <w:r>
        <w:t>406(4-Hydroxy-2-oxoglutarate aldolase inhibitor) + 0</w:t>
      </w:r>
      <w:r w:rsidR="00644CD5">
        <w:t>.</w:t>
      </w:r>
      <w:r>
        <w:t>0989(Peroxisome proliferator-activated receptor delta antagonist) -0</w:t>
      </w:r>
      <w:r w:rsidR="00644CD5">
        <w:t>.</w:t>
      </w:r>
      <w:r>
        <w:t>249(Glutamate (mGluR6) antagonist) -0</w:t>
      </w:r>
      <w:r w:rsidR="00644CD5">
        <w:t>.</w:t>
      </w:r>
      <w:r>
        <w:t>614([3-methyl-2-oxobutanoate dehydrogenase (lipoamide)]-phosphatase inhibitor) + 0</w:t>
      </w:r>
      <w:r w:rsidR="00644CD5">
        <w:t>.</w:t>
      </w:r>
      <w:r>
        <w:t>221(Choline sulfotransferase inhibitor) -0</w:t>
      </w:r>
      <w:r w:rsidR="00644CD5">
        <w:t>.</w:t>
      </w:r>
      <w:r>
        <w:t>102(Parkinsonism) -0</w:t>
      </w:r>
      <w:r w:rsidR="00644CD5">
        <w:t>.</w:t>
      </w:r>
      <w:r>
        <w:t>298(Transcription factor RelA inhibitor) + 0</w:t>
      </w:r>
      <w:r w:rsidR="00644CD5">
        <w:t>.</w:t>
      </w:r>
      <w:r>
        <w:t>199(SLC7A11 expression enhancer) + 0</w:t>
      </w:r>
      <w:r w:rsidR="00644CD5">
        <w:t>.</w:t>
      </w:r>
      <w:r>
        <w:t>231(Phenylalanine 4-hydroxylase inhibitor) + 0</w:t>
      </w:r>
      <w:r w:rsidR="00644CD5">
        <w:t>.</w:t>
      </w:r>
      <w:r>
        <w:t>238(Nerve growth factor antagonist) -0</w:t>
      </w:r>
      <w:r w:rsidR="00644CD5">
        <w:t>.</w:t>
      </w:r>
      <w:r>
        <w:t>369(Glutathione synthase inhibitor) + 0</w:t>
      </w:r>
      <w:r w:rsidR="00644CD5">
        <w:t>.</w:t>
      </w:r>
      <w:r>
        <w:t>246(Inositol 1</w:t>
      </w:r>
      <w:r w:rsidR="00644CD5">
        <w:t>.</w:t>
      </w:r>
      <w:r>
        <w:t>4</w:t>
      </w:r>
      <w:r w:rsidR="00644CD5">
        <w:t>.</w:t>
      </w:r>
      <w:r>
        <w:t>5-trisphosphate 3-kinase inhibitor) + 0</w:t>
      </w:r>
      <w:r w:rsidR="00644CD5">
        <w:t>.</w:t>
      </w:r>
      <w:r>
        <w:t>0859(Sodium/glucose cotransporter 2 inhibitor) -0</w:t>
      </w:r>
      <w:r w:rsidR="00644CD5">
        <w:t>.</w:t>
      </w:r>
      <w:r>
        <w:t>21(AMPA 2 receptor antagonist) -0</w:t>
      </w:r>
      <w:r w:rsidR="00644CD5">
        <w:t>.</w:t>
      </w:r>
      <w:r>
        <w:t>0779(Lysophosphatidic acid 2 receptor antagonist) -0</w:t>
      </w:r>
      <w:r w:rsidR="00644CD5">
        <w:t>.</w:t>
      </w:r>
      <w:r>
        <w:t>319(3(or 17)beta-hydroxysteroid dehydrogenase inhibitor) + 0</w:t>
      </w:r>
      <w:r w:rsidR="00644CD5">
        <w:t>.</w:t>
      </w:r>
      <w:r>
        <w:t>142(Nav1.6 sodium channel blocker) -0</w:t>
      </w:r>
      <w:r w:rsidR="00644CD5">
        <w:t>.</w:t>
      </w:r>
      <w:r>
        <w:t>11(Protein kinase (Mos</w:t>
      </w:r>
      <w:r w:rsidR="00644CD5">
        <w:t>.</w:t>
      </w:r>
      <w:r>
        <w:t xml:space="preserve"> Mil/Raf</w:t>
      </w:r>
      <w:r w:rsidR="00644CD5">
        <w:t>.</w:t>
      </w:r>
      <w:r>
        <w:t xml:space="preserve"> </w:t>
      </w:r>
      <w:proofErr w:type="gramStart"/>
      <w:r>
        <w:t>MEKK</w:t>
      </w:r>
      <w:r w:rsidR="00644CD5">
        <w:t>.</w:t>
      </w:r>
      <w:proofErr w:type="gramEnd"/>
      <w:r>
        <w:t xml:space="preserve"> </w:t>
      </w:r>
      <w:proofErr w:type="gramStart"/>
      <w:r>
        <w:t>RIPK</w:t>
      </w:r>
      <w:r w:rsidR="00644CD5">
        <w:t>.</w:t>
      </w:r>
      <w:proofErr w:type="gramEnd"/>
      <w:r>
        <w:t xml:space="preserve"> </w:t>
      </w:r>
      <w:proofErr w:type="gramStart"/>
      <w:r>
        <w:t>TESK</w:t>
      </w:r>
      <w:r w:rsidR="00644CD5">
        <w:t>.</w:t>
      </w:r>
      <w:proofErr w:type="gramEnd"/>
      <w:r>
        <w:t xml:space="preserve"> </w:t>
      </w:r>
      <w:proofErr w:type="gramStart"/>
      <w:r>
        <w:t>LIMK</w:t>
      </w:r>
      <w:r w:rsidR="00644CD5">
        <w:t>.</w:t>
      </w:r>
      <w:proofErr w:type="gramEnd"/>
      <w:r>
        <w:t xml:space="preserve"> </w:t>
      </w:r>
      <w:proofErr w:type="gramStart"/>
      <w:r>
        <w:t>IRAK</w:t>
      </w:r>
      <w:r w:rsidR="00644CD5">
        <w:t>.</w:t>
      </w:r>
      <w:proofErr w:type="gramEnd"/>
      <w:r>
        <w:t xml:space="preserve"> </w:t>
      </w:r>
      <w:proofErr w:type="gramStart"/>
      <w:r>
        <w:t>ILK</w:t>
      </w:r>
      <w:r w:rsidR="00644CD5">
        <w:t>.</w:t>
      </w:r>
      <w:proofErr w:type="gramEnd"/>
      <w:r>
        <w:t xml:space="preserve"> Activin/TGF-beta) inhibitor) + 0</w:t>
      </w:r>
      <w:r w:rsidR="00644CD5">
        <w:t>.</w:t>
      </w:r>
      <w:r>
        <w:t>0788(DNA primase inhibitor) + 2</w:t>
      </w:r>
      <w:r w:rsidR="00644CD5">
        <w:t>.</w:t>
      </w:r>
      <w:r>
        <w:t>86(Length^3) + 0</w:t>
      </w:r>
      <w:r w:rsidR="00644CD5">
        <w:t>.</w:t>
      </w:r>
      <w:r>
        <w:t>0926(Baculoviral IAP repeat-containing protein 2 inhibitor) + 0</w:t>
      </w:r>
      <w:r w:rsidR="00644CD5">
        <w:t>.</w:t>
      </w:r>
      <w:r>
        <w:t>349(Linoleate isomerase inhibitor) + 0</w:t>
      </w:r>
      <w:r w:rsidR="00644CD5">
        <w:t>.</w:t>
      </w:r>
      <w:r>
        <w:t>0738(Luteinizing hormone-releasing hormone antagonist) + 0</w:t>
      </w:r>
      <w:r w:rsidR="00644CD5">
        <w:t>.</w:t>
      </w:r>
      <w:r>
        <w:t>322(Gastricsin inhibitor) + 0</w:t>
      </w:r>
      <w:r w:rsidR="00644CD5">
        <w:t>.</w:t>
      </w:r>
      <w:r>
        <w:t>271(Anticholelithogenic) + 0</w:t>
      </w:r>
      <w:r w:rsidR="00644CD5">
        <w:t>.</w:t>
      </w:r>
      <w:r>
        <w:t>0556(Carbonic anhydrase VB inhibitor) -0</w:t>
      </w:r>
      <w:r w:rsidR="00644CD5">
        <w:t>.</w:t>
      </w:r>
      <w:r>
        <w:t>0735(Vasopressin 1 agonist) + 0</w:t>
      </w:r>
      <w:r w:rsidR="00644CD5">
        <w:t>.</w:t>
      </w:r>
      <w:r>
        <w:t>214(Alanine dehydrogenase inhibitor) -0</w:t>
      </w:r>
      <w:r w:rsidR="00644CD5">
        <w:t>.</w:t>
      </w:r>
      <w:r>
        <w:t>157(CYP2B4 substrate) -0</w:t>
      </w:r>
      <w:r w:rsidR="00644CD5">
        <w:t>.</w:t>
      </w:r>
      <w:r>
        <w:t>116(DNA-(apurinic or apyrimidinic site) lyase inhibitor) + 0</w:t>
      </w:r>
      <w:r w:rsidR="00644CD5">
        <w:t>.</w:t>
      </w:r>
      <w:r>
        <w:t>213(Proto-oncogene protein c-fos inhibitor) + 0</w:t>
      </w:r>
      <w:r w:rsidR="00644CD5">
        <w:t>.</w:t>
      </w:r>
      <w:r>
        <w:t>174(AR expression enhancer) -0</w:t>
      </w:r>
      <w:r w:rsidR="00644CD5">
        <w:t>.</w:t>
      </w:r>
      <w:r>
        <w:t>141(Fibromyalgia syndrome treatment) + 0</w:t>
      </w:r>
      <w:r w:rsidR="00644CD5">
        <w:t>.</w:t>
      </w:r>
      <w:r>
        <w:t>0747(Dopamine D1 agonist) -0</w:t>
      </w:r>
      <w:r w:rsidR="00644CD5">
        <w:t>.</w:t>
      </w:r>
      <w:r>
        <w:t>0407(Analgesic</w:t>
      </w:r>
      <w:r w:rsidR="00644CD5">
        <w:t>.</w:t>
      </w:r>
      <w:r>
        <w:t xml:space="preserve"> non-opioid) + 0</w:t>
      </w:r>
      <w:r w:rsidR="00644CD5">
        <w:t>.</w:t>
      </w:r>
      <w:r>
        <w:t>216(Aryl hydrocarbon r</w:t>
      </w:r>
      <w:r>
        <w:t>e</w:t>
      </w:r>
      <w:r>
        <w:t>ceptor antagonist) -0</w:t>
      </w:r>
      <w:r w:rsidR="00644CD5">
        <w:t>.</w:t>
      </w:r>
      <w:r>
        <w:t>199(Glutamate synthase (ferredoxin) inhibitor) -0</w:t>
      </w:r>
      <w:r w:rsidR="00644CD5">
        <w:t>.</w:t>
      </w:r>
      <w:r>
        <w:t>0551(Cognition disorders treatment) -0</w:t>
      </w:r>
      <w:r w:rsidR="00644CD5">
        <w:t>.</w:t>
      </w:r>
      <w:r>
        <w:t>185(Free fatty acid receptor 1 agonist) -0</w:t>
      </w:r>
      <w:r w:rsidR="00644CD5">
        <w:t>.</w:t>
      </w:r>
      <w:r>
        <w:t>126(Analgesic stimulant) + 0</w:t>
      </w:r>
      <w:r w:rsidR="00644CD5">
        <w:t>.</w:t>
      </w:r>
      <w:r>
        <w:t>0448(Gastrointestinal disorders treatment) -0</w:t>
      </w:r>
      <w:r w:rsidR="00644CD5">
        <w:t>.</w:t>
      </w:r>
      <w:r>
        <w:t>177(Dihydropyrimidinase inhibitor) + 0</w:t>
      </w:r>
      <w:r w:rsidR="00644CD5">
        <w:t>.</w:t>
      </w:r>
      <w:r>
        <w:t>0804(Monodehydroascorbate reductase (NADH) inhibitor) + 0</w:t>
      </w:r>
      <w:r w:rsidR="00644CD5">
        <w:t>.</w:t>
      </w:r>
      <w:r>
        <w:t>191(CMP-N-acetylneuraminate monooxygenase inhibitor) -0</w:t>
      </w:r>
      <w:r w:rsidR="00644CD5">
        <w:t>.</w:t>
      </w:r>
      <w:r>
        <w:t>12(Monophenol monooxygenase inhibitor) -0</w:t>
      </w:r>
      <w:r w:rsidR="00644CD5">
        <w:t>.</w:t>
      </w:r>
      <w:r>
        <w:t>0481(Rhinitis) -0</w:t>
      </w:r>
      <w:r w:rsidR="00644CD5">
        <w:t>.</w:t>
      </w:r>
      <w:r>
        <w:t>0798(CYP2A1 substrate) -0</w:t>
      </w:r>
      <w:r w:rsidR="00644CD5">
        <w:t>.</w:t>
      </w:r>
      <w:r>
        <w:t>0475(Sigma receptor antagonist) + 0</w:t>
      </w:r>
      <w:r w:rsidR="00644CD5">
        <w:t>.</w:t>
      </w:r>
      <w:r>
        <w:t>0448(Phosphodiesterase XI inhibitor) + 0</w:t>
      </w:r>
      <w:r w:rsidR="00644CD5">
        <w:t>.</w:t>
      </w:r>
      <w:r>
        <w:t>144(Dihydrofolate reductase (Mycobacterium avium) inhibitor) -0</w:t>
      </w:r>
      <w:r w:rsidR="00644CD5">
        <w:t>.</w:t>
      </w:r>
      <w:r>
        <w:t>135(Dextransucrase inhibitor) + 0</w:t>
      </w:r>
      <w:r w:rsidR="00644CD5">
        <w:t>.</w:t>
      </w:r>
      <w:r>
        <w:t>0437(Ca2+/calmodulin-dependent kinase II alpha inhibitor) -0</w:t>
      </w:r>
      <w:r w:rsidR="00644CD5">
        <w:t>.</w:t>
      </w:r>
      <w:r>
        <w:t>0909(NOS2 expression inhibitor) + 0</w:t>
      </w:r>
      <w:r w:rsidR="00644CD5">
        <w:t>.</w:t>
      </w:r>
      <w:r>
        <w:t>0346(Caspase 7 inhibitor) -0</w:t>
      </w:r>
      <w:r w:rsidR="00644CD5">
        <w:t>.</w:t>
      </w:r>
      <w:r>
        <w:t>0299(Hemozoin inhibitor) -0</w:t>
      </w:r>
      <w:r w:rsidR="00644CD5">
        <w:t>.</w:t>
      </w:r>
      <w:r>
        <w:t>0328(Aggrecanase 1 inhibitor) + 0</w:t>
      </w:r>
      <w:r w:rsidR="00644CD5">
        <w:t>.</w:t>
      </w:r>
      <w:r>
        <w:t>0985(MAP kinase signal-integrating kinase 1 inhibitor) -0</w:t>
      </w:r>
      <w:r w:rsidR="00644CD5">
        <w:t>.</w:t>
      </w:r>
      <w:r>
        <w:t>0714(Cyclic nucleotide specific phosphodiesterase inhibitor) + 0</w:t>
      </w:r>
      <w:r w:rsidR="00644CD5">
        <w:t>.</w:t>
      </w:r>
      <w:r>
        <w:t>0867(Metalloproteinase inhib</w:t>
      </w:r>
      <w:r>
        <w:t>i</w:t>
      </w:r>
      <w:r>
        <w:t>tor) -0</w:t>
      </w:r>
      <w:r w:rsidR="00644CD5">
        <w:t>.</w:t>
      </w:r>
      <w:r>
        <w:t>0785(Integrin alpha5beta6 antagonist) -0</w:t>
      </w:r>
      <w:r w:rsidR="00644CD5">
        <w:t>.</w:t>
      </w:r>
      <w:r>
        <w:t>0422(IFITM1 expression enhancer) + 0</w:t>
      </w:r>
      <w:r w:rsidR="00644CD5">
        <w:t>.</w:t>
      </w:r>
      <w:r>
        <w:t>0236(Antiamyloidogenic) -0</w:t>
      </w:r>
      <w:r w:rsidR="00644CD5">
        <w:t>.</w:t>
      </w:r>
      <w:r>
        <w:t>0259(Neuropeptide Y2 antagonist) -0</w:t>
      </w:r>
      <w:r w:rsidR="00644CD5">
        <w:t>.</w:t>
      </w:r>
      <w:r>
        <w:t>0165(Fibrosis treatment) + 0</w:t>
      </w:r>
      <w:r w:rsidR="00644CD5">
        <w:t>.</w:t>
      </w:r>
      <w:r>
        <w:t>0135(Cholecystokinin A agonist) -0</w:t>
      </w:r>
      <w:r w:rsidR="00644CD5">
        <w:t>.</w:t>
      </w:r>
      <w:r>
        <w:t>026(PPARG expression enhancer) + 0</w:t>
      </w:r>
      <w:r w:rsidR="00644CD5">
        <w:t>.</w:t>
      </w:r>
      <w:r>
        <w:t>0292(Intermittent claudication treatment) -0</w:t>
      </w:r>
      <w:r w:rsidR="00644CD5">
        <w:t>.</w:t>
      </w:r>
      <w:r>
        <w:t>0129(Melanin-concentrating hormone receptor 2 antagonist) -0</w:t>
      </w:r>
      <w:r w:rsidR="00644CD5">
        <w:t>.</w:t>
      </w:r>
      <w:r>
        <w:t>0293(CYP2B11 substrate) + 0</w:t>
      </w:r>
      <w:r w:rsidR="00644CD5">
        <w:t>.</w:t>
      </w:r>
      <w:r>
        <w:t>0101(Benzodiazepine receptor peripheral-type antagonist) -0</w:t>
      </w:r>
      <w:r w:rsidR="00644CD5">
        <w:t>.</w:t>
      </w:r>
      <w:r>
        <w:t>00849(HIV-1 reverse transcriptase inhibitor) + 0</w:t>
      </w:r>
      <w:r w:rsidR="00644CD5">
        <w:t>.</w:t>
      </w:r>
      <w:r>
        <w:t>0104(Sialidase 3 inhibitor) -0</w:t>
      </w:r>
      <w:r w:rsidR="00644CD5">
        <w:t>.</w:t>
      </w:r>
      <w:r>
        <w:t>0145(Thrombophlebitis) -0</w:t>
      </w:r>
      <w:r w:rsidR="00644CD5">
        <w:t>.</w:t>
      </w:r>
      <w:r>
        <w:t>0225(Shal potassium channel blocker) -0</w:t>
      </w:r>
      <w:r w:rsidR="00644CD5">
        <w:t>.</w:t>
      </w:r>
      <w:r>
        <w:t>00972(Platelet activating factor alpha antagonist) + 0</w:t>
      </w:r>
      <w:r w:rsidR="00644CD5">
        <w:t>.</w:t>
      </w:r>
      <w:r>
        <w:t>0165(Phospholipase D inhibitor) + 0</w:t>
      </w:r>
      <w:r w:rsidR="00644CD5">
        <w:t>.</w:t>
      </w:r>
      <w:r>
        <w:t>00854(Endometrios treatment) + 0</w:t>
      </w:r>
      <w:r w:rsidR="00644CD5">
        <w:t>.</w:t>
      </w:r>
      <w:r>
        <w:t>00751(Hematotoxic) + 0</w:t>
      </w:r>
      <w:r w:rsidR="00644CD5">
        <w:t>.</w:t>
      </w:r>
      <w:r>
        <w:t>0163(Imidazoline I2 receptor antagonist) + 0</w:t>
      </w:r>
      <w:r w:rsidR="00644CD5">
        <w:t>.</w:t>
      </w:r>
      <w:r>
        <w:t>0147(Arachnoiditis) -0</w:t>
      </w:r>
      <w:r w:rsidR="00644CD5">
        <w:t>.</w:t>
      </w:r>
      <w:r>
        <w:t>00895(Dopamine D3 agonist) + 0</w:t>
      </w:r>
      <w:r w:rsidR="00644CD5">
        <w:t>.</w:t>
      </w:r>
      <w:r>
        <w:t>00338(Integrin alpha1beta1 antagonist) -0</w:t>
      </w:r>
      <w:r w:rsidR="00644CD5">
        <w:t>.</w:t>
      </w:r>
      <w:r>
        <w:t>00422(Tumour necrosis factor antagonist) -0</w:t>
      </w:r>
      <w:r w:rsidR="00644CD5">
        <w:t>.</w:t>
      </w:r>
      <w:r>
        <w:t>00592([protein-PII] uridylyltransferase inhibitor) -0</w:t>
      </w:r>
      <w:r w:rsidR="00644CD5">
        <w:t>.</w:t>
      </w:r>
      <w:r>
        <w:t>00211(Polyamine biosynthesis i</w:t>
      </w:r>
      <w:r>
        <w:t>n</w:t>
      </w:r>
      <w:r>
        <w:t>hibitor) -0</w:t>
      </w:r>
      <w:r w:rsidR="00644CD5">
        <w:t>.</w:t>
      </w:r>
      <w:r>
        <w:t>000387(Keratoses actinic (solar) treatment) + 0</w:t>
      </w:r>
      <w:r w:rsidR="00644CD5">
        <w:t>.</w:t>
      </w:r>
      <w:r>
        <w:t>000631(Geranylgeranyltransferase inhibitor) + 5</w:t>
      </w:r>
      <w:r w:rsidR="00644CD5">
        <w:t>.</w:t>
      </w:r>
      <w:r>
        <w:t>62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0384((R)-3-amino-2-methylpropionate-pyruvate transaminase inhibitor) + 0</w:t>
      </w:r>
      <w:r w:rsidR="00644CD5">
        <w:t>.</w:t>
      </w:r>
      <w:r>
        <w:t>429(NR0B2 expression enhancer) -0</w:t>
      </w:r>
      <w:r w:rsidR="00644CD5">
        <w:t>.</w:t>
      </w:r>
      <w:r>
        <w:t>16(Agranulocytosis) + 0</w:t>
      </w:r>
      <w:r w:rsidR="00644CD5">
        <w:t>.</w:t>
      </w:r>
      <w:r>
        <w:t>431(Spasmogenic) -0</w:t>
      </w:r>
      <w:r w:rsidR="00644CD5">
        <w:t>.</w:t>
      </w:r>
      <w:r>
        <w:t>266(HIV-1 integrase inhibitor) + 9</w:t>
      </w:r>
      <w:r w:rsidR="00644CD5">
        <w:t>.</w:t>
      </w:r>
      <w:r>
        <w:t>45(Length) -1</w:t>
      </w:r>
      <w:r w:rsidR="00644CD5">
        <w:t>.</w:t>
      </w:r>
      <w:r>
        <w:t>39(Cytosol alanyl aminopeptidase inhibitor) + 1</w:t>
      </w:r>
      <w:r w:rsidR="00644CD5">
        <w:t>.</w:t>
      </w:r>
      <w:r>
        <w:t>45(Potassium channel Kv1.1 blocker) -0</w:t>
      </w:r>
      <w:r w:rsidR="00644CD5">
        <w:t>.</w:t>
      </w:r>
      <w:r>
        <w:t>34(Aggrecanase inhibitor) -0</w:t>
      </w:r>
      <w:r w:rsidR="00644CD5">
        <w:t>.</w:t>
      </w:r>
      <w:r>
        <w:t>0507(Antineoplastic (uterine cancer)) -0</w:t>
      </w:r>
      <w:r w:rsidR="00644CD5">
        <w:t>.</w:t>
      </w:r>
      <w:r>
        <w:t>63(CDK/Cyclin complex inhibitor) -0</w:t>
      </w:r>
      <w:r w:rsidR="00644CD5">
        <w:t>.</w:t>
      </w:r>
      <w:r>
        <w:t>768(Aspartate ammonia-lyase inhib</w:t>
      </w:r>
      <w:r>
        <w:t>i</w:t>
      </w:r>
      <w:r>
        <w:t>tor) + 1</w:t>
      </w:r>
      <w:r w:rsidR="00644CD5">
        <w:t>.</w:t>
      </w:r>
      <w:r>
        <w:t>63(Methionyl aminopeptidase inhibitor) + 0</w:t>
      </w:r>
      <w:r w:rsidR="00644CD5">
        <w:t>.</w:t>
      </w:r>
      <w:r>
        <w:t>314(Convulsant) -15</w:t>
      </w:r>
      <w:r w:rsidR="00644CD5">
        <w:t>.</w:t>
      </w:r>
      <w:r>
        <w:t>3(Length^2) + 0</w:t>
      </w:r>
      <w:r w:rsidR="00644CD5">
        <w:t>.</w:t>
      </w:r>
      <w:r>
        <w:t>61(Estrogen alpha receptor agonist) -0</w:t>
      </w:r>
      <w:r w:rsidR="00644CD5">
        <w:t>.</w:t>
      </w:r>
      <w:r>
        <w:t>167(Selectin antagonist) -0</w:t>
      </w:r>
      <w:r w:rsidR="00644CD5">
        <w:t>.</w:t>
      </w:r>
      <w:r>
        <w:t>00636(Antihypercholesterolemic) -1</w:t>
      </w:r>
      <w:r w:rsidR="00644CD5">
        <w:t>.</w:t>
      </w:r>
      <w:r>
        <w:t>06(5 Hydroxytryptamine 6 antagonist) + 0</w:t>
      </w:r>
      <w:r w:rsidR="00644CD5">
        <w:t>.</w:t>
      </w:r>
      <w:r>
        <w:t>683(Antifungal) -1</w:t>
      </w:r>
      <w:r w:rsidR="00644CD5">
        <w:t>.</w:t>
      </w:r>
      <w:r>
        <w:t>31(MAO B inhibitor) + 0</w:t>
      </w:r>
      <w:r w:rsidR="00644CD5">
        <w:t>.</w:t>
      </w:r>
      <w:r>
        <w:t>409(Antidepressant) + 26</w:t>
      </w:r>
      <w:r w:rsidR="00644CD5">
        <w:t>.</w:t>
      </w:r>
      <w:r>
        <w:t>9(Volume) + 1</w:t>
      </w:r>
      <w:r w:rsidR="00644CD5">
        <w:t>.</w:t>
      </w:r>
      <w:r>
        <w:t>45(Calmodulin-domain pr</w:t>
      </w:r>
      <w:r>
        <w:t>o</w:t>
      </w:r>
      <w:r>
        <w:t>tein kinase 1 inhibitor) -0</w:t>
      </w:r>
      <w:r w:rsidR="00644CD5">
        <w:t>.</w:t>
      </w:r>
      <w:r>
        <w:t>654(Nephrotoxic) -0</w:t>
      </w:r>
      <w:r w:rsidR="00644CD5">
        <w:t>.</w:t>
      </w:r>
      <w:r>
        <w:t>168(Phosphodiesterase VIII inhibitor) + 0</w:t>
      </w:r>
      <w:r w:rsidR="00644CD5">
        <w:t>.</w:t>
      </w:r>
      <w:r>
        <w:t>669(Calcium antagonist) -0</w:t>
      </w:r>
      <w:r w:rsidR="00644CD5">
        <w:t>.</w:t>
      </w:r>
      <w:r>
        <w:t>346(Platelet aggregation inhibitor) -0</w:t>
      </w:r>
      <w:r w:rsidR="00644CD5">
        <w:t>.</w:t>
      </w:r>
      <w:r>
        <w:t>0311(Histone deacetylase class III inhibitor) + 0</w:t>
      </w:r>
      <w:r w:rsidR="00644CD5">
        <w:t>.</w:t>
      </w:r>
      <w:r>
        <w:t>246(ATP citrate synthase inhibitor) -0</w:t>
      </w:r>
      <w:r w:rsidR="00644CD5">
        <w:t>.</w:t>
      </w:r>
      <w:r>
        <w:t>649(Antiacne) -0</w:t>
      </w:r>
      <w:r w:rsidR="00644CD5">
        <w:t>.</w:t>
      </w:r>
      <w:r>
        <w:t>51(Leukotriene B4 receptor 2 antagonist) + 0</w:t>
      </w:r>
      <w:r w:rsidR="00644CD5">
        <w:t>.</w:t>
      </w:r>
      <w:r>
        <w:t>457(Neurotoxic) + 0</w:t>
      </w:r>
      <w:r w:rsidR="00644CD5">
        <w:t>.</w:t>
      </w:r>
      <w:r>
        <w:t>288(Elastase 2B inhibitor) + 0</w:t>
      </w:r>
      <w:r w:rsidR="00644CD5">
        <w:t>.</w:t>
      </w:r>
      <w:r>
        <w:t>361(CYP2A6 inhibitor) + 0</w:t>
      </w:r>
      <w:r w:rsidR="00644CD5">
        <w:t>.</w:t>
      </w:r>
      <w:r>
        <w:t>304(Antidiabetic symptomatic) -0</w:t>
      </w:r>
      <w:r w:rsidR="00644CD5">
        <w:t>.</w:t>
      </w:r>
      <w:r>
        <w:t>378(Antimycobacterial) + 0</w:t>
      </w:r>
      <w:r w:rsidR="00644CD5">
        <w:t>.</w:t>
      </w:r>
      <w:r>
        <w:t>468(Ceramide glucosyltransferase inhibitor) + 0</w:t>
      </w:r>
      <w:r w:rsidR="00644CD5">
        <w:t>.</w:t>
      </w:r>
      <w:r>
        <w:t>125(Transplant rejection treatment) + 0</w:t>
      </w:r>
      <w:r w:rsidR="00644CD5">
        <w:t>.</w:t>
      </w:r>
      <w:r>
        <w:t>552(Ototoxicity) + 0</w:t>
      </w:r>
      <w:r w:rsidR="00644CD5">
        <w:t>.</w:t>
      </w:r>
      <w:r>
        <w:t>372(CYP1A1 substrate) -0</w:t>
      </w:r>
      <w:r w:rsidR="00644CD5">
        <w:t>.</w:t>
      </w:r>
      <w:r>
        <w:t>0147(Threonine ammonia-lyase inhibitor) -1</w:t>
      </w:r>
      <w:r w:rsidR="00644CD5">
        <w:t>.</w:t>
      </w:r>
      <w:r>
        <w:t>19(Phosphoribulokinase inhibitor) + 0</w:t>
      </w:r>
      <w:r w:rsidR="00644CD5">
        <w:t>.</w:t>
      </w:r>
      <w:r>
        <w:t>463(Magnesium-protoporphyrin IX methyltransferase inhibitor) + 0</w:t>
      </w:r>
      <w:r w:rsidR="00644CD5">
        <w:t>.</w:t>
      </w:r>
      <w:r>
        <w:t>115(Excitability) -0</w:t>
      </w:r>
      <w:r w:rsidR="00644CD5">
        <w:t>.</w:t>
      </w:r>
      <w:r>
        <w:t xml:space="preserve">434(Antimetastatic) + </w:t>
      </w:r>
      <w:r>
        <w:lastRenderedPageBreak/>
        <w:t>0</w:t>
      </w:r>
      <w:r w:rsidR="00644CD5">
        <w:t>.</w:t>
      </w:r>
      <w:r>
        <w:t>465(Lysyl endopeptidase inhibitor) -0</w:t>
      </w:r>
      <w:r w:rsidR="00644CD5">
        <w:t>.</w:t>
      </w:r>
      <w:r>
        <w:t>989(Indanol dehydrogenase inhibitor) + 0</w:t>
      </w:r>
      <w:r w:rsidR="00644CD5">
        <w:t>.</w:t>
      </w:r>
      <w:r>
        <w:t>132(MAP-kinase-activated kinase inhibitor) -0</w:t>
      </w:r>
      <w:r w:rsidR="00644CD5">
        <w:t>.</w:t>
      </w:r>
      <w:r>
        <w:t>98(Lysozyme inhibitor) -0</w:t>
      </w:r>
      <w:r w:rsidR="00644CD5">
        <w:t>.</w:t>
      </w:r>
      <w:r>
        <w:t>201(Antibiotic Penem-like) + 0</w:t>
      </w:r>
      <w:r w:rsidR="00644CD5">
        <w:t>.</w:t>
      </w:r>
      <w:r>
        <w:t>996(Phosphoenolpyruvate carboxykinase (ATP) inhibitor) -0</w:t>
      </w:r>
      <w:r w:rsidR="00644CD5">
        <w:t>.</w:t>
      </w:r>
      <w:r>
        <w:t>126(Sporulation kinase A inhibitor) -0</w:t>
      </w:r>
      <w:r w:rsidR="00644CD5">
        <w:t>.</w:t>
      </w:r>
      <w:r>
        <w:t>604(CYP2 substrate) + 6</w:t>
      </w:r>
      <w:r w:rsidR="00644CD5">
        <w:t>.</w:t>
      </w:r>
      <w:r>
        <w:t>09(Volume^3) -0</w:t>
      </w:r>
      <w:r w:rsidR="00644CD5">
        <w:t>.</w:t>
      </w:r>
      <w:r>
        <w:t>3(Apical sodium codependent bile acid transporter inhibitor) + 0</w:t>
      </w:r>
      <w:r w:rsidR="00644CD5">
        <w:t>.</w:t>
      </w:r>
      <w:r>
        <w:t>38(Gametolysin inhibitor) -0</w:t>
      </w:r>
      <w:r w:rsidR="00644CD5">
        <w:t>.</w:t>
      </w:r>
      <w:r>
        <w:t>336(Glycogen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85(Metalloproteinase-3 inhibitor) -0</w:t>
      </w:r>
      <w:r w:rsidR="00644CD5">
        <w:t>.</w:t>
      </w:r>
      <w:r>
        <w:t>00515(Cyclin-dependent kinase 6 inhibitor) + 0</w:t>
      </w:r>
      <w:r w:rsidR="00644CD5">
        <w:t>.</w:t>
      </w:r>
      <w:r>
        <w:t>185(CYP4F2 inhibitor) + 0</w:t>
      </w:r>
      <w:r w:rsidR="00644CD5">
        <w:t>.</w:t>
      </w:r>
      <w:r>
        <w:t>486(TIE-2 antagonist) -19</w:t>
      </w:r>
      <w:r w:rsidR="00644CD5">
        <w:t>.</w:t>
      </w:r>
      <w:r>
        <w:t>6(Volume^2) + 0</w:t>
      </w:r>
      <w:r w:rsidR="00644CD5">
        <w:t>.</w:t>
      </w:r>
      <w:r>
        <w:t>531(UGT2B4 substrate) + 0</w:t>
      </w:r>
      <w:r w:rsidR="00644CD5">
        <w:t>.</w:t>
      </w:r>
      <w:r>
        <w:t>203(Estrogen-related receptor beta antagonist) -0</w:t>
      </w:r>
      <w:r w:rsidR="00644CD5">
        <w:t>.</w:t>
      </w:r>
      <w:r>
        <w:t>202(Keratoses actinic (solar) treatment) -0</w:t>
      </w:r>
      <w:r w:rsidR="00644CD5">
        <w:t>.</w:t>
      </w:r>
      <w:r>
        <w:t>379(Antiprotozoal (Amoeba)) -0</w:t>
      </w:r>
      <w:r w:rsidR="00644CD5">
        <w:t>.</w:t>
      </w:r>
      <w:r>
        <w:t>383(AXL receptor tyrosine kinase inhibitor) + 0</w:t>
      </w:r>
      <w:r w:rsidR="00644CD5">
        <w:t>.</w:t>
      </w:r>
      <w:r>
        <w:t>136(5 Hydroxytryptamine 5B antagonist) -0</w:t>
      </w:r>
      <w:r w:rsidR="00644CD5">
        <w:t>.</w:t>
      </w:r>
      <w:r>
        <w:t>294(Purinergic P2 antagonist) -0</w:t>
      </w:r>
      <w:r w:rsidR="00644CD5">
        <w:t>.</w:t>
      </w:r>
      <w:r>
        <w:t>457(Acylaminoacyl-peptidase inhibitor) + 0</w:t>
      </w:r>
      <w:r w:rsidR="00644CD5">
        <w:t>.</w:t>
      </w:r>
      <w:r>
        <w:t>216(rRNA (adenosine-2'-O-)-methyltransferase inhibitor) + 1</w:t>
      </w:r>
      <w:r w:rsidR="00644CD5">
        <w:t>.</w:t>
      </w:r>
      <w:r>
        <w:t>05(Riboflavin synthase inhibitor) + 0</w:t>
      </w:r>
      <w:r w:rsidR="00644CD5">
        <w:t>.</w:t>
      </w:r>
      <w:r>
        <w:t>261(Caspase 7 inhibitor) -0</w:t>
      </w:r>
      <w:r w:rsidR="00644CD5">
        <w:t>.</w:t>
      </w:r>
      <w:r>
        <w:t>726(Shaker potassium channel blocker) + 0</w:t>
      </w:r>
      <w:r w:rsidR="00644CD5">
        <w:t>.</w:t>
      </w:r>
      <w:r>
        <w:t>28(Alanine racemase inhibitor) -0</w:t>
      </w:r>
      <w:r w:rsidR="00644CD5">
        <w:t>.</w:t>
      </w:r>
      <w:r>
        <w:t>324(Homoserine O-acetyltransferase inhibitor) + 1</w:t>
      </w:r>
      <w:r w:rsidR="00644CD5">
        <w:t>.</w:t>
      </w:r>
      <w:r>
        <w:t>64(Carbonic anhydrase XIV inhibitor) + 0</w:t>
      </w:r>
      <w:r w:rsidR="00644CD5">
        <w:t>.</w:t>
      </w:r>
      <w:r>
        <w:t>201(Endometrios treatment) + 1</w:t>
      </w:r>
      <w:r w:rsidR="00644CD5">
        <w:t>.</w:t>
      </w:r>
      <w:r>
        <w:t>37(Alanine dehydrogenase inhibitor) -1</w:t>
      </w:r>
      <w:r w:rsidR="00644CD5">
        <w:t>.</w:t>
      </w:r>
      <w:r>
        <w:t>02(Histone-lysine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25(Protein kinase C iota inhibitor) -0</w:t>
      </w:r>
      <w:r w:rsidR="00644CD5">
        <w:t>.</w:t>
      </w:r>
      <w:r>
        <w:t>654(Dihydrodipicolinate synthase inhibitor) + 0</w:t>
      </w:r>
      <w:r w:rsidR="00644CD5">
        <w:t>.</w:t>
      </w:r>
      <w:r>
        <w:t>365(Carcinogenic</w:t>
      </w:r>
      <w:r w:rsidR="00644CD5">
        <w:t>.</w:t>
      </w:r>
      <w:r>
        <w:t xml:space="preserve"> group 1) + 0</w:t>
      </w:r>
      <w:r w:rsidR="00644CD5">
        <w:t>.</w:t>
      </w:r>
      <w:r>
        <w:t>529(Pectin lyase inhibitor) -0</w:t>
      </w:r>
      <w:r w:rsidR="00644CD5">
        <w:t>.</w:t>
      </w:r>
      <w:r>
        <w:t>596(DNA repair enzyme inhib</w:t>
      </w:r>
      <w:r>
        <w:t>i</w:t>
      </w:r>
      <w:r>
        <w:t>tor) + 0</w:t>
      </w:r>
      <w:r w:rsidR="00644CD5">
        <w:t>.</w:t>
      </w:r>
      <w:r>
        <w:t>441(Cholinergic) -0</w:t>
      </w:r>
      <w:r w:rsidR="00644CD5">
        <w:t>.</w:t>
      </w:r>
      <w:r>
        <w:t>255(Carbonic anhydrase II stimulant) -0</w:t>
      </w:r>
      <w:r w:rsidR="00644CD5">
        <w:t>.</w:t>
      </w:r>
      <w:r>
        <w:t>532(AMP nucleosidase inhibitor) -0</w:t>
      </w:r>
      <w:r w:rsidR="00644CD5">
        <w:t>.</w:t>
      </w:r>
      <w:r>
        <w:t>403(Carcinogenic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336(Erythema) + 0</w:t>
      </w:r>
      <w:r w:rsidR="00644CD5">
        <w:t>.</w:t>
      </w:r>
      <w:r>
        <w:t>305(Baculoviral IAP repeat-containing protein 3 inhibitor) + 0</w:t>
      </w:r>
      <w:r w:rsidR="00644CD5">
        <w:t>.</w:t>
      </w:r>
      <w:r>
        <w:t>171(Antiasthmatic) + 0</w:t>
      </w:r>
      <w:r w:rsidR="00644CD5">
        <w:t>.</w:t>
      </w:r>
      <w:r>
        <w:t>274(Antialcoholic) + 0</w:t>
      </w:r>
      <w:r w:rsidR="00644CD5">
        <w:t>.</w:t>
      </w:r>
      <w:r>
        <w:t>259(Histone deacetylase SIRT1 stimulant) + 0</w:t>
      </w:r>
      <w:r w:rsidR="00644CD5">
        <w:t>.</w:t>
      </w:r>
      <w:r>
        <w:t>77(SLC7A11 expre</w:t>
      </w:r>
      <w:r>
        <w:t>s</w:t>
      </w:r>
      <w:r>
        <w:t>sion enhancer) -0</w:t>
      </w:r>
      <w:r w:rsidR="00644CD5">
        <w:t>.</w:t>
      </w:r>
      <w:r>
        <w:t>482(Purine nucleoside phosphorylase inhibitor) -0</w:t>
      </w:r>
      <w:r w:rsidR="00644CD5">
        <w:t>.</w:t>
      </w:r>
      <w:r>
        <w:t>621(DDIT4 expression enhancer) + 0</w:t>
      </w:r>
      <w:r w:rsidR="00644CD5">
        <w:t>.</w:t>
      </w:r>
      <w:r>
        <w:t>267(Gout treatment) -0</w:t>
      </w:r>
      <w:r w:rsidR="00644CD5">
        <w:t>.</w:t>
      </w:r>
      <w:r>
        <w:t>213(Tardive dyskinesia treatment) + 0</w:t>
      </w:r>
      <w:r w:rsidR="00644CD5">
        <w:t>.</w:t>
      </w:r>
      <w:r>
        <w:t>266(Squalene epoxidase inhibitor) -0</w:t>
      </w:r>
      <w:r w:rsidR="00644CD5">
        <w:t>.</w:t>
      </w:r>
      <w:r>
        <w:t>276(NGFR expression e</w:t>
      </w:r>
      <w:r>
        <w:t>n</w:t>
      </w:r>
      <w:r>
        <w:t>hancer) -0</w:t>
      </w:r>
      <w:r w:rsidR="00644CD5">
        <w:t>.</w:t>
      </w:r>
      <w:r>
        <w:t>26(Rotamase (FKBP12) inhibitor) -1</w:t>
      </w:r>
      <w:r w:rsidR="00644CD5">
        <w:t>.</w:t>
      </w:r>
      <w:r>
        <w:t>19(Low molecular weight phosphotyrosine protein phosphatase i</w:t>
      </w:r>
      <w:r>
        <w:t>n</w:t>
      </w:r>
      <w:r>
        <w:t>hibitor) -0</w:t>
      </w:r>
      <w:r w:rsidR="00644CD5">
        <w:t>.</w:t>
      </w:r>
      <w:r>
        <w:t>115(Nucleoside transporters inhibitor) + 0</w:t>
      </w:r>
      <w:r w:rsidR="00644CD5">
        <w:t>.</w:t>
      </w:r>
      <w:r>
        <w:t>182(Biliary tract disorders treatment) + 0</w:t>
      </w:r>
      <w:r w:rsidR="00644CD5">
        <w:t>.</w:t>
      </w:r>
      <w:r>
        <w:t>668(Tyrosine trans</w:t>
      </w:r>
      <w:r>
        <w:t>a</w:t>
      </w:r>
      <w:r>
        <w:t>minase inhibitor) -0</w:t>
      </w:r>
      <w:r w:rsidR="00644CD5">
        <w:t>.</w:t>
      </w:r>
      <w:r>
        <w:t>45(CYP3A5 substrate) -0</w:t>
      </w:r>
      <w:r w:rsidR="00644CD5">
        <w:t>.</w:t>
      </w:r>
      <w:r>
        <w:t>247(MAP kinase 13 inhibitor) + 1</w:t>
      </w:r>
      <w:r w:rsidR="00644CD5">
        <w:t>.</w:t>
      </w:r>
      <w:r>
        <w:t>09(UGT2B17 substrate) + 0</w:t>
      </w:r>
      <w:r w:rsidR="00644CD5">
        <w:t>.</w:t>
      </w:r>
      <w:r>
        <w:t>44(TH expression enhancer) + 0</w:t>
      </w:r>
      <w:r w:rsidR="00644CD5">
        <w:t>.</w:t>
      </w:r>
      <w:r>
        <w:t>432(Peroxisome proliferator-activated receptor alpha antagonist) -0</w:t>
      </w:r>
      <w:r w:rsidR="00644CD5">
        <w:t>.</w:t>
      </w:r>
      <w:r>
        <w:t>344(Phosphodiesterase 1C inhibitor) + 0</w:t>
      </w:r>
      <w:r w:rsidR="00644CD5">
        <w:t>.</w:t>
      </w:r>
      <w:r>
        <w:t>123(Guanine deaminase inhibitor) + 0</w:t>
      </w:r>
      <w:r w:rsidR="00644CD5">
        <w:t>.</w:t>
      </w:r>
      <w:r>
        <w:t>813(Cathepsin D inhibitor) -0</w:t>
      </w:r>
      <w:r w:rsidR="00644CD5">
        <w:t>.</w:t>
      </w:r>
      <w:r>
        <w:t>65(Glucosylceramidase inhib</w:t>
      </w:r>
      <w:r>
        <w:t>i</w:t>
      </w:r>
      <w:r>
        <w:t>tor) + 0</w:t>
      </w:r>
      <w:r w:rsidR="00644CD5">
        <w:t>.</w:t>
      </w:r>
      <w:r>
        <w:t>217(Caspase 6 inhibitor) -0</w:t>
      </w:r>
      <w:r w:rsidR="00644CD5">
        <w:t>.</w:t>
      </w:r>
      <w:r>
        <w:t>112(Kinase inhibitor) -1</w:t>
      </w:r>
      <w:r w:rsidR="00644CD5">
        <w:t>.</w:t>
      </w:r>
      <w:r>
        <w:t>26(Lysophosphatidic acid 1 receptor antagonist) + 0</w:t>
      </w:r>
      <w:r w:rsidR="00644CD5">
        <w:t>.</w:t>
      </w:r>
      <w:r>
        <w:t>229(5 Hydroxytryptamine 1F antagonist) + 0</w:t>
      </w:r>
      <w:r w:rsidR="00644CD5">
        <w:t>.</w:t>
      </w:r>
      <w:r>
        <w:t>427(Intestinal alkaline phosphatase inhibitor) -0</w:t>
      </w:r>
      <w:r w:rsidR="00644CD5">
        <w:t>.</w:t>
      </w:r>
      <w:r>
        <w:t>289(Check point kinase inhibitor) + 0</w:t>
      </w:r>
      <w:r w:rsidR="00644CD5">
        <w:t>.</w:t>
      </w:r>
      <w:r>
        <w:t>254(MAP kinase 3 inhibitor) -0</w:t>
      </w:r>
      <w:r w:rsidR="00644CD5">
        <w:t>.</w:t>
      </w:r>
      <w:r>
        <w:t>187(HIV-1 reverse transcriptase inhibitor) + 0</w:t>
      </w:r>
      <w:r w:rsidR="00644CD5">
        <w:t>.</w:t>
      </w:r>
      <w:r>
        <w:t>686(Geranylgeranyltransferase inhibitor) -0</w:t>
      </w:r>
      <w:r w:rsidR="00644CD5">
        <w:t>.</w:t>
      </w:r>
      <w:r>
        <w:t>692(Ethanolamine kinase inhibitor) -0</w:t>
      </w:r>
      <w:r w:rsidR="00644CD5">
        <w:t>.</w:t>
      </w:r>
      <w:r>
        <w:t>17(Angiotensin agonist) + 0</w:t>
      </w:r>
      <w:r w:rsidR="00644CD5">
        <w:t>.</w:t>
      </w:r>
      <w:r>
        <w:t>568(Colony stimulating factor agonist) -0</w:t>
      </w:r>
      <w:r w:rsidR="00644CD5">
        <w:t>.</w:t>
      </w:r>
      <w:r>
        <w:t>231(Ribosomal protein S6 kinase alpha 4 inhibitor) + 0</w:t>
      </w:r>
      <w:r w:rsidR="00644CD5">
        <w:t>.</w:t>
      </w:r>
      <w:r>
        <w:t>88(Thymidine kinase (Herpes simplex virus 2) inhibitor) -0</w:t>
      </w:r>
      <w:r w:rsidR="00644CD5">
        <w:t>.</w:t>
      </w:r>
      <w:r>
        <w:t>456(UGT2B1 substrate) + 0</w:t>
      </w:r>
      <w:r w:rsidR="00644CD5">
        <w:t>.</w:t>
      </w:r>
      <w:r>
        <w:t>148(Sodium/glucose cotransporter inhibitor) -0</w:t>
      </w:r>
      <w:r w:rsidR="00644CD5">
        <w:t>.</w:t>
      </w:r>
      <w:r>
        <w:t>591(Histidine decarboxylase inhibitor) -0</w:t>
      </w:r>
      <w:r w:rsidR="00644CD5">
        <w:t>.</w:t>
      </w:r>
      <w:r>
        <w:t>764(NOS3 expression inhibitor) -0</w:t>
      </w:r>
      <w:r w:rsidR="00644CD5">
        <w:t>.</w:t>
      </w:r>
      <w:r>
        <w:t>556(CC chemokine receptor agonist) + 7</w:t>
      </w:r>
      <w:r w:rsidR="00644CD5">
        <w:t>.</w:t>
      </w:r>
      <w:r>
        <w:t>95(Length^3) + 0</w:t>
      </w:r>
      <w:r w:rsidR="00644CD5">
        <w:t>.</w:t>
      </w:r>
      <w:r>
        <w:t>217(Carcinogenic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+ 1</w:t>
      </w:r>
      <w:r w:rsidR="00644CD5">
        <w:t>.</w:t>
      </w:r>
      <w:r>
        <w:t>65(Sialidase 1 inhibitor) -0</w:t>
      </w:r>
      <w:r w:rsidR="00644CD5">
        <w:t>.</w:t>
      </w:r>
      <w:r>
        <w:t>714(Adenine phosphor</w:t>
      </w:r>
      <w:r>
        <w:t>i</w:t>
      </w:r>
      <w:r>
        <w:t>bosyltransferase inhibitor) + 0</w:t>
      </w:r>
      <w:r w:rsidR="00644CD5">
        <w:t>.</w:t>
      </w:r>
      <w:r>
        <w:t>573(AMP-activated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067(STAT1 expre</w:t>
      </w:r>
      <w:r>
        <w:t>s</w:t>
      </w:r>
      <w:r>
        <w:t>sion inhibitor) + 0</w:t>
      </w:r>
      <w:r w:rsidR="00644CD5">
        <w:t>.</w:t>
      </w:r>
      <w:r>
        <w:t>181(Imidazoline I1 receptor antagonist) + 0</w:t>
      </w:r>
      <w:r w:rsidR="00644CD5">
        <w:t>.</w:t>
      </w:r>
      <w:r>
        <w:t>188(Antineoplastic alkaloid) + 0</w:t>
      </w:r>
      <w:r w:rsidR="00644CD5">
        <w:t>.</w:t>
      </w:r>
      <w:r>
        <w:t>582(DNA ligase (ATP) inhibitor) -0</w:t>
      </w:r>
      <w:r w:rsidR="00644CD5">
        <w:t>.</w:t>
      </w:r>
      <w:r>
        <w:t>434(Androgen antagonist) -0</w:t>
      </w:r>
      <w:r w:rsidR="00644CD5">
        <w:t>.</w:t>
      </w:r>
      <w:r>
        <w:t>177(Antiviral (Hepatitis)) -0</w:t>
      </w:r>
      <w:r w:rsidR="00644CD5">
        <w:t>.</w:t>
      </w:r>
      <w:r>
        <w:t>379(Antiseptic) -0</w:t>
      </w:r>
      <w:r w:rsidR="00644CD5">
        <w:t>.</w:t>
      </w:r>
      <w:r>
        <w:t>95(Carbonic anh</w:t>
      </w:r>
      <w:r>
        <w:t>y</w:t>
      </w:r>
      <w:r>
        <w:t>drase VI inhibitor) -0</w:t>
      </w:r>
      <w:r w:rsidR="00644CD5">
        <w:t>.</w:t>
      </w:r>
      <w:r>
        <w:t>433(Inner centromere protein inhibitor) -0</w:t>
      </w:r>
      <w:r w:rsidR="00644CD5">
        <w:t>.</w:t>
      </w:r>
      <w:r>
        <w:t>693(N4-(beta-N-acetylglucosaminyl)-L-asparaginase inhibitor) + 0</w:t>
      </w:r>
      <w:r w:rsidR="00644CD5">
        <w:t>.</w:t>
      </w:r>
      <w:r>
        <w:t>171(Protein 30S ribosomal subunit inhibitor) + 0</w:t>
      </w:r>
      <w:r w:rsidR="00644CD5">
        <w:t>.</w:t>
      </w:r>
      <w:r>
        <w:t>0893(Dermatologic) -0</w:t>
      </w:r>
      <w:r w:rsidR="00644CD5">
        <w:t>.</w:t>
      </w:r>
      <w:r>
        <w:t>205(Antiallergic) -0</w:t>
      </w:r>
      <w:r w:rsidR="00644CD5">
        <w:t>.</w:t>
      </w:r>
      <w:r>
        <w:t>109(HIV attachment inhibitor) -0</w:t>
      </w:r>
      <w:r w:rsidR="00644CD5">
        <w:t>.</w:t>
      </w:r>
      <w:r>
        <w:t>265(11-Beta-hydroxysteroid dehydrogenase 1 inhibitor) + 0</w:t>
      </w:r>
      <w:r w:rsidR="00644CD5">
        <w:t>.</w:t>
      </w:r>
      <w:r>
        <w:t>18(ABCB1 expression enhancer) -0</w:t>
      </w:r>
      <w:r w:rsidR="00644CD5">
        <w:t>.</w:t>
      </w:r>
      <w:r>
        <w:t>448(Dihydroorotate dehydrogenase inhibitor) -0</w:t>
      </w:r>
      <w:r w:rsidR="00644CD5">
        <w:t>.</w:t>
      </w:r>
      <w:r>
        <w:t>126(MAP kinase 7 inhibitor) + 0</w:t>
      </w:r>
      <w:r w:rsidR="00644CD5">
        <w:t>.</w:t>
      </w:r>
      <w:r>
        <w:t>104(Antineoplastic (non-Hodgkin's lymphoma)) -0</w:t>
      </w:r>
      <w:r w:rsidR="00644CD5">
        <w:t>.</w:t>
      </w:r>
      <w:r>
        <w:t>176(Antineoplastic (lymphocytic leukemia)) -0</w:t>
      </w:r>
      <w:r w:rsidR="00644CD5">
        <w:t>.</w:t>
      </w:r>
      <w:r>
        <w:t>71(ARHGDIA expression inhibitor) -0</w:t>
      </w:r>
      <w:r w:rsidR="00644CD5">
        <w:t>.</w:t>
      </w:r>
      <w:r>
        <w:t>395(Lactose synthase inhibitor) + 0</w:t>
      </w:r>
      <w:r w:rsidR="00644CD5">
        <w:t>.</w:t>
      </w:r>
      <w:r>
        <w:t>31(IL1B expression enhancer) -0</w:t>
      </w:r>
      <w:r w:rsidR="00644CD5">
        <w:t>.</w:t>
      </w:r>
      <w:r>
        <w:t>13(5 Hydroxytryptamine 4E antagonist) + 0</w:t>
      </w:r>
      <w:r w:rsidR="00644CD5">
        <w:t>.</w:t>
      </w:r>
      <w:r>
        <w:t>186(Carbonic anhydrase XII inhibitor) + 0</w:t>
      </w:r>
      <w:r w:rsidR="00644CD5">
        <w:t>.</w:t>
      </w:r>
      <w:r>
        <w:t>172(Imidazoleacetate 4-monooxygenase inhibitor) -0</w:t>
      </w:r>
      <w:r w:rsidR="00644CD5">
        <w:t>.</w:t>
      </w:r>
      <w:r>
        <w:t>321(Splenomegaly) + 0</w:t>
      </w:r>
      <w:r w:rsidR="00644CD5">
        <w:t>.</w:t>
      </w:r>
      <w:r>
        <w:t>258(Nitrilase inhibitor) + 0</w:t>
      </w:r>
      <w:r w:rsidR="00644CD5">
        <w:t>.</w:t>
      </w:r>
      <w:r>
        <w:t>232(Membrane integrity antagonist) + 0</w:t>
      </w:r>
      <w:r w:rsidR="00644CD5">
        <w:t>.</w:t>
      </w:r>
      <w:r>
        <w:t>339(Ulcer</w:t>
      </w:r>
      <w:r w:rsidR="00644CD5">
        <w:t>.</w:t>
      </w:r>
      <w:r>
        <w:t xml:space="preserve"> peptic) + 0</w:t>
      </w:r>
      <w:r w:rsidR="00644CD5">
        <w:t>.</w:t>
      </w:r>
      <w:r>
        <w:t>124(Antiviral (HIV)) -0</w:t>
      </w:r>
      <w:r w:rsidR="00644CD5">
        <w:t>.</w:t>
      </w:r>
      <w:r>
        <w:t>277(Antiviral (Herpes)) -0</w:t>
      </w:r>
      <w:r w:rsidR="00644CD5">
        <w:t>.</w:t>
      </w:r>
      <w:r>
        <w:t>241(Dopamine D1B antagonist) -0</w:t>
      </w:r>
      <w:r w:rsidR="00644CD5">
        <w:t>.</w:t>
      </w:r>
      <w:r>
        <w:t>147(GST P substrate) + 0</w:t>
      </w:r>
      <w:r w:rsidR="00644CD5">
        <w:t>.</w:t>
      </w:r>
      <w:r>
        <w:t>228(Anemia) -0</w:t>
      </w:r>
      <w:r w:rsidR="00644CD5">
        <w:t>.</w:t>
      </w:r>
      <w:r>
        <w:t>326(Myristoyl transferase 1 inhibitor) -0</w:t>
      </w:r>
      <w:r w:rsidR="00644CD5">
        <w:t>.</w:t>
      </w:r>
      <w:r>
        <w:t>415(EREG expression enhancer) + 0</w:t>
      </w:r>
      <w:r w:rsidR="00644CD5">
        <w:t>.</w:t>
      </w:r>
      <w:r>
        <w:t>353(Anthranilate 3-monooxygenase (deaminating) inhibitor) + 0</w:t>
      </w:r>
      <w:r w:rsidR="00644CD5">
        <w:t>.</w:t>
      </w:r>
      <w:r>
        <w:t>153(Ribosomal protein S6 kinase 2 inhibitor) + 0</w:t>
      </w:r>
      <w:r w:rsidR="00644CD5">
        <w:t>.</w:t>
      </w:r>
      <w:r>
        <w:t>154(Pyrimidine antagonist) + 0</w:t>
      </w:r>
      <w:r w:rsidR="00644CD5">
        <w:t>.</w:t>
      </w:r>
      <w:r>
        <w:t>769(LGALS8 expression enhancer) -0</w:t>
      </w:r>
      <w:r w:rsidR="00644CD5">
        <w:t>.</w:t>
      </w:r>
      <w:r>
        <w:t>372(CDK2 expression inhibitor) -0</w:t>
      </w:r>
      <w:r w:rsidR="00644CD5">
        <w:t>.</w:t>
      </w:r>
      <w:r>
        <w:t>179(Potassium channel large-conductance Ca-activated activator) + 0</w:t>
      </w:r>
      <w:r w:rsidR="00644CD5">
        <w:t>.</w:t>
      </w:r>
      <w:r>
        <w:t>339(CDH1 expression enhancer) -0</w:t>
      </w:r>
      <w:r w:rsidR="00644CD5">
        <w:t>.</w:t>
      </w:r>
      <w:r>
        <w:t>208(Subtilisin inhibitor) + 0</w:t>
      </w:r>
      <w:r w:rsidR="00644CD5">
        <w:t>.</w:t>
      </w:r>
      <w:r>
        <w:t>503(CCL5 expression enhancer) + 0</w:t>
      </w:r>
      <w:r w:rsidR="00644CD5">
        <w:t>.</w:t>
      </w:r>
      <w:r>
        <w:t>651(TGF beta receptor type II kinase inhibitor) + 0</w:t>
      </w:r>
      <w:r w:rsidR="00644CD5">
        <w:t>.</w:t>
      </w:r>
      <w:r>
        <w:t>32(Kinesin-like protein 1 inhibitor) -0</w:t>
      </w:r>
      <w:r w:rsidR="00644CD5">
        <w:t>.</w:t>
      </w:r>
      <w:r>
        <w:t>259(Eosinophilia) + 0</w:t>
      </w:r>
      <w:r w:rsidR="00644CD5">
        <w:t>.</w:t>
      </w:r>
      <w:r>
        <w:t>451(Tyrosine phenol-lyase inhibitor) -0</w:t>
      </w:r>
      <w:r w:rsidR="00644CD5">
        <w:t>.</w:t>
      </w:r>
      <w:r>
        <w:t>255(Glutathione S-transferase substrate) + 0</w:t>
      </w:r>
      <w:r w:rsidR="00644CD5">
        <w:t>.</w:t>
      </w:r>
      <w:r>
        <w:t>53(5 Hydroxytryptamine 1D antagonist) -0</w:t>
      </w:r>
      <w:r w:rsidR="00644CD5">
        <w:t>.</w:t>
      </w:r>
      <w:r>
        <w:t>315(CCND3 expression inhibitor) -0</w:t>
      </w:r>
      <w:r w:rsidR="00644CD5">
        <w:t>.</w:t>
      </w:r>
      <w:r>
        <w:t>142(Secretase beta 2 inhibitor) -0</w:t>
      </w:r>
      <w:r w:rsidR="00644CD5">
        <w:t>.</w:t>
      </w:r>
      <w:r>
        <w:t>111(ATPase (Mitochondrial F1F0) inhibitor) + 0</w:t>
      </w:r>
      <w:r w:rsidR="00644CD5">
        <w:t>.</w:t>
      </w:r>
      <w:r>
        <w:t>679(Adenylate kinase inhibitor) + 0</w:t>
      </w:r>
      <w:r w:rsidR="00644CD5">
        <w:t>.</w:t>
      </w:r>
      <w:r>
        <w:t>347(Galactose oxidase inhib</w:t>
      </w:r>
      <w:r>
        <w:t>i</w:t>
      </w:r>
      <w:r>
        <w:t>tor) + 0</w:t>
      </w:r>
      <w:r w:rsidR="00644CD5">
        <w:t>.</w:t>
      </w:r>
      <w:r>
        <w:t>148(Integrin alpha1beta1 antagonist) -0</w:t>
      </w:r>
      <w:r w:rsidR="00644CD5">
        <w:t>.</w:t>
      </w:r>
      <w:r>
        <w:t>151(Topoisomerase II alpha inhibitor) + 0</w:t>
      </w:r>
      <w:r w:rsidR="00644CD5">
        <w:t>.</w:t>
      </w:r>
      <w:r>
        <w:t>126(Equilibrative nucle</w:t>
      </w:r>
      <w:r>
        <w:t>o</w:t>
      </w:r>
      <w:r>
        <w:t>side transport protein inhibitor) -0</w:t>
      </w:r>
      <w:r w:rsidR="00644CD5">
        <w:t>.</w:t>
      </w:r>
      <w:r>
        <w:t>148(Cyclin-dependent kinase 5 activator 1 inhibitor) -0</w:t>
      </w:r>
      <w:r w:rsidR="00644CD5">
        <w:t>.</w:t>
      </w:r>
      <w:r>
        <w:t xml:space="preserve">196(Nonstructural protein 1 </w:t>
      </w:r>
      <w:r>
        <w:lastRenderedPageBreak/>
        <w:t>(Influenza A) inhibitor) + 0</w:t>
      </w:r>
      <w:r w:rsidR="00644CD5">
        <w:t>.</w:t>
      </w:r>
      <w:r>
        <w:t>744(3-Hydroxyanthranilate 3</w:t>
      </w:r>
      <w:r w:rsidR="00644CD5">
        <w:t>.</w:t>
      </w:r>
      <w:r>
        <w:t>4-dioxygenase inhibitor) -0</w:t>
      </w:r>
      <w:r w:rsidR="00644CD5">
        <w:t>.</w:t>
      </w:r>
      <w:r>
        <w:t>479(Glutamate dehydrogenase inhibitor) -0</w:t>
      </w:r>
      <w:r w:rsidR="00644CD5">
        <w:t>.</w:t>
      </w:r>
      <w:r>
        <w:t>325(AMPA 3 receptor antagonist) + 0</w:t>
      </w:r>
      <w:r w:rsidR="00644CD5">
        <w:t>.</w:t>
      </w:r>
      <w:r>
        <w:t>104(Inositol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261(CDK4 expression inhibitor) -0</w:t>
      </w:r>
      <w:r w:rsidR="00644CD5">
        <w:t>.</w:t>
      </w:r>
      <w:r>
        <w:t>354(Heat shock protein 90 alpha antagonist) -0</w:t>
      </w:r>
      <w:r w:rsidR="00644CD5">
        <w:t>.</w:t>
      </w:r>
      <w:r>
        <w:t>153(Purinergic P2Y antagonist) -0</w:t>
      </w:r>
      <w:r w:rsidR="00644CD5">
        <w:t>.</w:t>
      </w:r>
      <w:r>
        <w:t>304(Palmitoyl-CoA hydrolase inhibitor) + 0</w:t>
      </w:r>
      <w:r w:rsidR="00644CD5">
        <w:t>.</w:t>
      </w:r>
      <w:r>
        <w:t>175(CDC7 inhibitor) -0</w:t>
      </w:r>
      <w:r w:rsidR="00644CD5">
        <w:t>.</w:t>
      </w:r>
      <w:r>
        <w:t>257(Alpha 2 adrenoreceptor agonist) + 0</w:t>
      </w:r>
      <w:r w:rsidR="00644CD5">
        <w:t>.</w:t>
      </w:r>
      <w:r>
        <w:t>0713(Inflammatory Bowel disease treatment) -0</w:t>
      </w:r>
      <w:r w:rsidR="00644CD5">
        <w:t>.</w:t>
      </w:r>
      <w:r>
        <w:t>374(Glutathione peroxidase inhibitor) + 0</w:t>
      </w:r>
      <w:r w:rsidR="00644CD5">
        <w:t>.</w:t>
      </w:r>
      <w:r>
        <w:t>0992(Lipase inhibitor) -0</w:t>
      </w:r>
      <w:r w:rsidR="00644CD5">
        <w:t>.</w:t>
      </w:r>
      <w:r>
        <w:t>151(Antiemetic) -0</w:t>
      </w:r>
      <w:r w:rsidR="00644CD5">
        <w:t>.</w:t>
      </w:r>
      <w:r>
        <w:t>295(MDM2 inhibitor) + 0</w:t>
      </w:r>
      <w:r w:rsidR="00644CD5">
        <w:t>.</w:t>
      </w:r>
      <w:r>
        <w:t>179(Glycogen synthase kinase-3 beta inhibitor) + 0</w:t>
      </w:r>
      <w:r w:rsidR="00644CD5">
        <w:t>.</w:t>
      </w:r>
      <w:r>
        <w:t>222(Dependence treatment) -0</w:t>
      </w:r>
      <w:r w:rsidR="00644CD5">
        <w:t>.</w:t>
      </w:r>
      <w:r>
        <w:t>175(Glycosylceramidase inhibitor) -0</w:t>
      </w:r>
      <w:r w:rsidR="00644CD5">
        <w:t>.</w:t>
      </w:r>
      <w:r>
        <w:t>148(Hypomania) -0</w:t>
      </w:r>
      <w:r w:rsidR="00644CD5">
        <w:t>.</w:t>
      </w:r>
      <w:r>
        <w:t>325(Synaptic vesicle protein SV2</w:t>
      </w:r>
      <w:r w:rsidR="00644CD5">
        <w:t>.</w:t>
      </w:r>
      <w:r>
        <w:t xml:space="preserve"> levet</w:t>
      </w:r>
      <w:r>
        <w:t>i</w:t>
      </w:r>
      <w:r>
        <w:t>racetam binding site antagonist) + 0</w:t>
      </w:r>
      <w:r w:rsidR="00644CD5">
        <w:t>.</w:t>
      </w:r>
      <w:r>
        <w:t>31(CYP3A2 substrate) -0</w:t>
      </w:r>
      <w:r w:rsidR="00644CD5">
        <w:t>.</w:t>
      </w:r>
      <w:r>
        <w:t>368(Histone deacetylase 10 inhibitor) + 0</w:t>
      </w:r>
      <w:r w:rsidR="00644CD5">
        <w:t>.</w:t>
      </w:r>
      <w:r>
        <w:t>0709(Dry eye) + 0</w:t>
      </w:r>
      <w:r w:rsidR="00644CD5">
        <w:t>.</w:t>
      </w:r>
      <w:r>
        <w:t>13(Opioid kappa 1 receptor antagonist) -0</w:t>
      </w:r>
      <w:r w:rsidR="00644CD5">
        <w:t>.</w:t>
      </w:r>
      <w:r>
        <w:t>737(Protocatechuate 4</w:t>
      </w:r>
      <w:r w:rsidR="00644CD5">
        <w:t>.</w:t>
      </w:r>
      <w:r>
        <w:t>5-dioxygenase inhibitor) + 0</w:t>
      </w:r>
      <w:r w:rsidR="00644CD5">
        <w:t>.</w:t>
      </w:r>
      <w:r>
        <w:t>407(Succinate dehydrogenase inhibitor) + 0</w:t>
      </w:r>
      <w:r w:rsidR="00644CD5">
        <w:t>.</w:t>
      </w:r>
      <w:r>
        <w:t>614(D-Lysine 5</w:t>
      </w:r>
      <w:r w:rsidR="00644CD5">
        <w:t>.</w:t>
      </w:r>
      <w:r>
        <w:t>6-aminomutase inhibitor) -0</w:t>
      </w:r>
      <w:r w:rsidR="00644CD5">
        <w:t>.</w:t>
      </w:r>
      <w:r>
        <w:t>447(SKP2 expression inhibitor) -0</w:t>
      </w:r>
      <w:r w:rsidR="00644CD5">
        <w:t>.</w:t>
      </w:r>
      <w:r>
        <w:t>332(Analgesic stimulant) + 0</w:t>
      </w:r>
      <w:r w:rsidR="00644CD5">
        <w:t>.</w:t>
      </w:r>
      <w:r>
        <w:t>367(PHLDA1 expression enhancer) + 0</w:t>
      </w:r>
      <w:r w:rsidR="00644CD5">
        <w:t>.</w:t>
      </w:r>
      <w:r>
        <w:t>0808(Hepatic disorders treatment) -0</w:t>
      </w:r>
      <w:r w:rsidR="00644CD5">
        <w:t>.</w:t>
      </w:r>
      <w:r>
        <w:t>145(Nitric oxide antagonist) -0</w:t>
      </w:r>
      <w:r w:rsidR="00644CD5">
        <w:t>.</w:t>
      </w:r>
      <w:r>
        <w:t>241(CYP2B2 substrate) + 0</w:t>
      </w:r>
      <w:r w:rsidR="00644CD5">
        <w:t>.</w:t>
      </w:r>
      <w:r>
        <w:t>15(CNS active muscle relaxant) -0</w:t>
      </w:r>
      <w:r w:rsidR="00644CD5">
        <w:t>.</w:t>
      </w:r>
      <w:r>
        <w:t>292(Glutamate (mGluR5) agonist) + 0</w:t>
      </w:r>
      <w:r w:rsidR="00644CD5">
        <w:t>.</w:t>
      </w:r>
      <w:r>
        <w:t>143(Protein 50S ribosomal subunit inhibitor) + 0</w:t>
      </w:r>
      <w:r w:rsidR="00644CD5">
        <w:t>.</w:t>
      </w:r>
      <w:r>
        <w:t>265(AMP-activated protein kinase stimulant) -0</w:t>
      </w:r>
      <w:r w:rsidR="00644CD5">
        <w:t>.</w:t>
      </w:r>
      <w:r>
        <w:t>134(Gastrin inhibitor) + 0</w:t>
      </w:r>
      <w:r w:rsidR="00644CD5">
        <w:t>.</w:t>
      </w:r>
      <w:r>
        <w:t>0888(Acetyl-CoA transferase 1 inhibitor) -0</w:t>
      </w:r>
      <w:r w:rsidR="00644CD5">
        <w:t>.</w:t>
      </w:r>
      <w:r>
        <w:t>244(CYP2C9 inducer) -0</w:t>
      </w:r>
      <w:r w:rsidR="00644CD5">
        <w:t>.</w:t>
      </w:r>
      <w:r>
        <w:t>0957(Cyclin H inhibitor) -0</w:t>
      </w:r>
      <w:r w:rsidR="00644CD5">
        <w:t>.</w:t>
      </w:r>
      <w:r>
        <w:t>143(Fibrillation</w:t>
      </w:r>
      <w:r w:rsidR="00644CD5">
        <w:t>.</w:t>
      </w:r>
      <w:r>
        <w:t xml:space="preserve"> atrial) -0</w:t>
      </w:r>
      <w:r w:rsidR="00644CD5">
        <w:t>.</w:t>
      </w:r>
      <w:r>
        <w:t>138(Peroxisome proliferator-activated receptor gamma agonist) -0</w:t>
      </w:r>
      <w:r w:rsidR="00644CD5">
        <w:t>.</w:t>
      </w:r>
      <w:r>
        <w:t>0922(Phosphorylase kinase gamma subunit 1 inhibitor) -0</w:t>
      </w:r>
      <w:r w:rsidR="00644CD5">
        <w:t>.</w:t>
      </w:r>
      <w:r>
        <w:t>269(Phosphodiesterase 8B inhibitor) + 0</w:t>
      </w:r>
      <w:r w:rsidR="00644CD5">
        <w:t>.</w:t>
      </w:r>
      <w:r>
        <w:t>171(Protein-tyrosine sulfotransferase inhibitor) -0</w:t>
      </w:r>
      <w:r w:rsidR="00644CD5">
        <w:t>.</w:t>
      </w:r>
      <w:r>
        <w:t>279(Histamine H2 receptor agonist) + 0</w:t>
      </w:r>
      <w:r w:rsidR="00644CD5">
        <w:t>.</w:t>
      </w:r>
      <w:r>
        <w:t>105(Protein-tyrosine phosphatase 2C inhibitor) -0</w:t>
      </w:r>
      <w:r w:rsidR="00644CD5">
        <w:t>.</w:t>
      </w:r>
      <w:r>
        <w:t>172(Cancer associated disorders treatment) -0</w:t>
      </w:r>
      <w:r w:rsidR="00644CD5">
        <w:t>.</w:t>
      </w:r>
      <w:r>
        <w:t>262(8-Amino-7-oxononanoate synthase inhibitor) + 0</w:t>
      </w:r>
      <w:r w:rsidR="00644CD5">
        <w:t>.</w:t>
      </w:r>
      <w:r>
        <w:t>0955(Cannabinoid CB2 receptor agonist) -0</w:t>
      </w:r>
      <w:r w:rsidR="00644CD5">
        <w:t>.</w:t>
      </w:r>
      <w:r>
        <w:t>155(G-protein-coupled receptor kinase inhibitor) -0</w:t>
      </w:r>
      <w:r w:rsidR="00644CD5">
        <w:t>.</w:t>
      </w:r>
      <w:r>
        <w:t>0778(ATP citrate lysase inhibitor) + 0</w:t>
      </w:r>
      <w:r w:rsidR="00644CD5">
        <w:t>.</w:t>
      </w:r>
      <w:r>
        <w:t>427(Uridine phosphorylase inhibitor) -0</w:t>
      </w:r>
      <w:r w:rsidR="00644CD5">
        <w:t>.</w:t>
      </w:r>
      <w:r>
        <w:t>594(dCMP deaminase inhibitor) -0</w:t>
      </w:r>
      <w:r w:rsidR="00644CD5">
        <w:t>.</w:t>
      </w:r>
      <w:r>
        <w:t>236(SQLE expression inhibitor) -0</w:t>
      </w:r>
      <w:r w:rsidR="00644CD5">
        <w:t>.</w:t>
      </w:r>
      <w:r>
        <w:t>269(Capillary fragility treatment) + 0</w:t>
      </w:r>
      <w:r w:rsidR="00644CD5">
        <w:t>.</w:t>
      </w:r>
      <w:r>
        <w:t>108(Plasminogen activator inhibitor antagonist) -0</w:t>
      </w:r>
      <w:r w:rsidR="00644CD5">
        <w:t>.</w:t>
      </w:r>
      <w:r>
        <w:t>159(Antiprotozoal (Trichomonas)) + 0</w:t>
      </w:r>
      <w:r w:rsidR="00644CD5">
        <w:t>.</w:t>
      </w:r>
      <w:r>
        <w:t>111(Psychoses) + 0</w:t>
      </w:r>
      <w:r w:rsidR="00644CD5">
        <w:t>.</w:t>
      </w:r>
      <w:r>
        <w:t>368(Cancer procoagulant inhibitor) -0</w:t>
      </w:r>
      <w:r w:rsidR="00644CD5">
        <w:t>.</w:t>
      </w:r>
      <w:r>
        <w:t>103(Protein kinase C beta I inhibitor) + 0</w:t>
      </w:r>
      <w:r w:rsidR="00644CD5">
        <w:t>.</w:t>
      </w:r>
      <w:r>
        <w:t>202(CYP1A1 expression inhibitor) -0</w:t>
      </w:r>
      <w:r w:rsidR="00644CD5">
        <w:t>.</w:t>
      </w:r>
      <w:r>
        <w:t>114(Matrix metalloproteinase 1 (membrane-type) inhib</w:t>
      </w:r>
      <w:r>
        <w:t>i</w:t>
      </w:r>
      <w:r>
        <w:t>tor) -0</w:t>
      </w:r>
      <w:r w:rsidR="00644CD5">
        <w:t>.</w:t>
      </w:r>
      <w:r>
        <w:t>203(3C-like protease (Human coronavirus) inhibitor) + 0</w:t>
      </w:r>
      <w:r w:rsidR="00644CD5">
        <w:t>.</w:t>
      </w:r>
      <w:r>
        <w:t>0748(Alpha galactosidase inhibitor) + 0</w:t>
      </w:r>
      <w:r w:rsidR="00644CD5">
        <w:t>.</w:t>
      </w:r>
      <w:r>
        <w:t>141(MMP2 expression inhibitor) + 0</w:t>
      </w:r>
      <w:r w:rsidR="00644CD5">
        <w:t>.</w:t>
      </w:r>
      <w:r>
        <w:t>0635(GDPD3 expression enhancer) -0</w:t>
      </w:r>
      <w:r w:rsidR="00644CD5">
        <w:t>.</w:t>
      </w:r>
      <w:r>
        <w:t>267(UDP-3-O-acyl-N-acetylglucosamine deacetylase inhibitor) + 0</w:t>
      </w:r>
      <w:r w:rsidR="00644CD5">
        <w:t>.</w:t>
      </w:r>
      <w:r>
        <w:t>2(CCL20 expression enhancer) -0</w:t>
      </w:r>
      <w:r w:rsidR="00644CD5">
        <w:t>.</w:t>
      </w:r>
      <w:r>
        <w:t>0913(Paraplegia) + 0</w:t>
      </w:r>
      <w:r w:rsidR="00644CD5">
        <w:t>.</w:t>
      </w:r>
      <w:r>
        <w:t>0812(ADAM inhibitor) -0</w:t>
      </w:r>
      <w:r w:rsidR="00644CD5">
        <w:t>.</w:t>
      </w:r>
      <w:r>
        <w:t>122(Kruppel-like factor 5 inhibitor) + 0</w:t>
      </w:r>
      <w:r w:rsidR="00644CD5">
        <w:t>.</w:t>
      </w:r>
      <w:r>
        <w:t>089(Plasmepsin II inhibitor) + 0</w:t>
      </w:r>
      <w:r w:rsidR="00644CD5">
        <w:t>.</w:t>
      </w:r>
      <w:r>
        <w:t>186(Peroxidase substrate) + 0</w:t>
      </w:r>
      <w:r w:rsidR="00644CD5">
        <w:t>.</w:t>
      </w:r>
      <w:r>
        <w:t>0519(Chloride channel blocker) -0</w:t>
      </w:r>
      <w:r w:rsidR="00644CD5">
        <w:t>.</w:t>
      </w:r>
      <w:r>
        <w:t>271(Dipeptidyl peptidase I inhibitor) + 0</w:t>
      </w:r>
      <w:r w:rsidR="00644CD5">
        <w:t>.</w:t>
      </w:r>
      <w:r>
        <w:t>163(Interleukin 10 agonist) -0</w:t>
      </w:r>
      <w:r w:rsidR="00644CD5">
        <w:t>.</w:t>
      </w:r>
      <w:r>
        <w:t>134(LAMP3 expression inhibitor) + 0</w:t>
      </w:r>
      <w:r w:rsidR="00644CD5">
        <w:t>.</w:t>
      </w:r>
      <w:r>
        <w:t>0946(Antineurogenic pain) + 0</w:t>
      </w:r>
      <w:r w:rsidR="00644CD5">
        <w:t>.</w:t>
      </w:r>
      <w:r>
        <w:t>298(Tetracycline antiport transporter antagonist) -0</w:t>
      </w:r>
      <w:r w:rsidR="00644CD5">
        <w:t>.</w:t>
      </w:r>
      <w:r>
        <w:t>186(Phospholipase D1 inhibitor) + 0</w:t>
      </w:r>
      <w:r w:rsidR="00644CD5">
        <w:t>.</w:t>
      </w:r>
      <w:r>
        <w:t>117(Focal adhesion kinase 2 inhibitor) + 0</w:t>
      </w:r>
      <w:r w:rsidR="00644CD5">
        <w:t>.</w:t>
      </w:r>
      <w:r>
        <w:t>256(UGT2B7 substrate) + 0</w:t>
      </w:r>
      <w:r w:rsidR="00644CD5">
        <w:t>.</w:t>
      </w:r>
      <w:r>
        <w:t>0777(Xenobiotic-transporting ATPase inhibitor) -0</w:t>
      </w:r>
      <w:r w:rsidR="00644CD5">
        <w:t>.</w:t>
      </w:r>
      <w:r>
        <w:t>17(Janus tyrosine kinase inhibitor) -0</w:t>
      </w:r>
      <w:r w:rsidR="00644CD5">
        <w:t>.</w:t>
      </w:r>
      <w:r>
        <w:t>0564(Male reproductive disfunction treatment) + 0</w:t>
      </w:r>
      <w:r w:rsidR="00644CD5">
        <w:t>.</w:t>
      </w:r>
      <w:r>
        <w:t>109(Carcinogenic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+ 0</w:t>
      </w:r>
      <w:r w:rsidR="00644CD5">
        <w:t>.</w:t>
      </w:r>
      <w:r>
        <w:t>162(Imidazoline I2 receptor antagonist) -0</w:t>
      </w:r>
      <w:r w:rsidR="00644CD5">
        <w:t>.</w:t>
      </w:r>
      <w:r>
        <w:t>153(Choleretic) + 0</w:t>
      </w:r>
      <w:r w:rsidR="00644CD5">
        <w:t>.</w:t>
      </w:r>
      <w:r>
        <w:t>443(Alpha-1</w:t>
      </w:r>
      <w:r w:rsidR="00644CD5">
        <w:t>.</w:t>
      </w:r>
      <w:r>
        <w:t>3-mannosyl-glycoprotein 2-beta-N-acetylglucosaminyltransferase inhibitor) + 0</w:t>
      </w:r>
      <w:r w:rsidR="00644CD5">
        <w:t>.</w:t>
      </w:r>
      <w:r>
        <w:t>0389(Antineoplastic (melanoma)) -0</w:t>
      </w:r>
      <w:r w:rsidR="00644CD5">
        <w:t>.</w:t>
      </w:r>
      <w:r>
        <w:t>135(Coccolysin inhibitor) + 0</w:t>
      </w:r>
      <w:r w:rsidR="00644CD5">
        <w:t>.</w:t>
      </w:r>
      <w:r>
        <w:t>0579(Xanthine-like) + 0</w:t>
      </w:r>
      <w:r w:rsidR="00644CD5">
        <w:t>.</w:t>
      </w:r>
      <w:r>
        <w:t>0642(AMP deaminase 3 inhibitor) -0</w:t>
      </w:r>
      <w:r w:rsidR="00644CD5">
        <w:t>.</w:t>
      </w:r>
      <w:r>
        <w:t>127(SULT1A3 substrate) + 0</w:t>
      </w:r>
      <w:r w:rsidR="00644CD5">
        <w:t>.</w:t>
      </w:r>
      <w:r>
        <w:t>135(Xaa-Pro dipeptidyl-peptidase inhibitor) -0</w:t>
      </w:r>
      <w:r w:rsidR="00644CD5">
        <w:t>.</w:t>
      </w:r>
      <w:r>
        <w:t>0991(Phosphorylase kinase gamma subunit 2 inhibitor) + 0</w:t>
      </w:r>
      <w:r w:rsidR="00644CD5">
        <w:t>.</w:t>
      </w:r>
      <w:r>
        <w:t>142(Alkaline phosphatase inhibitor) -0</w:t>
      </w:r>
      <w:r w:rsidR="00644CD5">
        <w:t>.</w:t>
      </w:r>
      <w:r>
        <w:t>0656(Complement C3a chemotactic receptor antag</w:t>
      </w:r>
      <w:r>
        <w:t>o</w:t>
      </w:r>
      <w:r>
        <w:t>nist) -0</w:t>
      </w:r>
      <w:r w:rsidR="00644CD5">
        <w:t>.</w:t>
      </w:r>
      <w:r>
        <w:t>226(Isocitrate dehydrogenase (NADP+) inhibitor) + 0</w:t>
      </w:r>
      <w:r w:rsidR="00644CD5">
        <w:t>.</w:t>
      </w:r>
      <w:r>
        <w:t>0547(AMPA receptor agonist) -0</w:t>
      </w:r>
      <w:r w:rsidR="00644CD5">
        <w:t>.</w:t>
      </w:r>
      <w:r>
        <w:t>112(MAO A su</w:t>
      </w:r>
      <w:r>
        <w:t>b</w:t>
      </w:r>
      <w:r>
        <w:t>strate) -0</w:t>
      </w:r>
      <w:r w:rsidR="00644CD5">
        <w:t>.</w:t>
      </w:r>
      <w:r>
        <w:t>265(CTP synthase inhibitor) + 0</w:t>
      </w:r>
      <w:r w:rsidR="00644CD5">
        <w:t>.</w:t>
      </w:r>
      <w:r>
        <w:t>184(5 Hydroxytryptamine 1D agonist) + 0</w:t>
      </w:r>
      <w:r w:rsidR="00644CD5">
        <w:t>.</w:t>
      </w:r>
      <w:r>
        <w:t>0484(Cathepsin B inhibitor) -0</w:t>
      </w:r>
      <w:r w:rsidR="00644CD5">
        <w:t>.</w:t>
      </w:r>
      <w:r>
        <w:t>0564(DNA polymerase III inhibitor) -0</w:t>
      </w:r>
      <w:r w:rsidR="00644CD5">
        <w:t>.</w:t>
      </w:r>
      <w:r>
        <w:t>0782(CYP1 substrate) + 0</w:t>
      </w:r>
      <w:r w:rsidR="00644CD5">
        <w:t>.</w:t>
      </w:r>
      <w:r>
        <w:t>156(Beta-fructofuranosidase inhibitor) + 0</w:t>
      </w:r>
      <w:r w:rsidR="00644CD5">
        <w:t>.</w:t>
      </w:r>
      <w:r>
        <w:t>132(Vanilloid 4 antagonist) -0</w:t>
      </w:r>
      <w:r w:rsidR="00644CD5">
        <w:t>.</w:t>
      </w:r>
      <w:r>
        <w:t>0471(5 Hydroxytryptamine 1F agonist) + 0</w:t>
      </w:r>
      <w:r w:rsidR="00644CD5">
        <w:t>.</w:t>
      </w:r>
      <w:r>
        <w:t>145(CYP4A11 inhibitor) -0</w:t>
      </w:r>
      <w:r w:rsidR="00644CD5">
        <w:t>.</w:t>
      </w:r>
      <w:r>
        <w:t>105(UGT1A10 substrate) + 0</w:t>
      </w:r>
      <w:r w:rsidR="00644CD5">
        <w:t>.</w:t>
      </w:r>
      <w:r>
        <w:t>103(AR expression enhancer) + 0</w:t>
      </w:r>
      <w:r w:rsidR="00644CD5">
        <w:t>.</w:t>
      </w:r>
      <w:r>
        <w:t>0306(Protein kinase B gamma inhibitor) + 0</w:t>
      </w:r>
      <w:r w:rsidR="00644CD5">
        <w:t>.</w:t>
      </w:r>
      <w:r>
        <w:t>123(CYP4B1 substrate) + 0</w:t>
      </w:r>
      <w:r w:rsidR="00644CD5">
        <w:t>.</w:t>
      </w:r>
      <w:r>
        <w:t>0298(Sucrose-phosphate synthase inhibitor) + 0</w:t>
      </w:r>
      <w:r w:rsidR="00644CD5">
        <w:t>.</w:t>
      </w:r>
      <w:r>
        <w:t>101(Somatostatin 4 antagonist) -0</w:t>
      </w:r>
      <w:r w:rsidR="00644CD5">
        <w:t>.</w:t>
      </w:r>
      <w:r>
        <w:t>0339(Phosphatidylinositol 3-kinase alpha inhibitor) -0</w:t>
      </w:r>
      <w:r w:rsidR="00644CD5">
        <w:t>.</w:t>
      </w:r>
      <w:r>
        <w:t>0349(Melanocortin 5 antagonist) -0</w:t>
      </w:r>
      <w:r w:rsidR="00644CD5">
        <w:t>.</w:t>
      </w:r>
      <w:r>
        <w:t>0692(Potassium channel KCNQ activator) -0</w:t>
      </w:r>
      <w:r w:rsidR="00644CD5">
        <w:t>.</w:t>
      </w:r>
      <w:r>
        <w:t>104(L-Serine ammonia-lyase inhibitor) -0</w:t>
      </w:r>
      <w:r w:rsidR="00644CD5">
        <w:t>.</w:t>
      </w:r>
      <w:r>
        <w:t>0383(Malaise) -0</w:t>
      </w:r>
      <w:r w:rsidR="00644CD5">
        <w:t>.</w:t>
      </w:r>
      <w:r>
        <w:t>0609(L-amino-acid oxidase inhibitor) + 0</w:t>
      </w:r>
      <w:r w:rsidR="00644CD5">
        <w:t>.</w:t>
      </w:r>
      <w:r>
        <w:t>0347(Antiepileptic) -0</w:t>
      </w:r>
      <w:r w:rsidR="00644CD5">
        <w:t>.</w:t>
      </w:r>
      <w:r>
        <w:t>142(UGT2B11 substrate) + 0</w:t>
      </w:r>
      <w:r w:rsidR="00644CD5">
        <w:t>.</w:t>
      </w:r>
      <w:r>
        <w:t>0523(NADPH-ferrihemoprotein reductase inhibitor) -0</w:t>
      </w:r>
      <w:r w:rsidR="00644CD5">
        <w:t>.</w:t>
      </w:r>
      <w:r>
        <w:t>0465(CYP3A7 substrate) -0</w:t>
      </w:r>
      <w:r w:rsidR="00644CD5">
        <w:t>.</w:t>
      </w:r>
      <w:r>
        <w:t>0215(Estrogen antagonist) + 0</w:t>
      </w:r>
      <w:r w:rsidR="00644CD5">
        <w:t>.</w:t>
      </w:r>
      <w:r>
        <w:t>0341(MAP kinase 14 inhibitor) -0</w:t>
      </w:r>
      <w:r w:rsidR="00644CD5">
        <w:t>.</w:t>
      </w:r>
      <w:r>
        <w:t>0153(Acute ne</w:t>
      </w:r>
      <w:r>
        <w:t>u</w:t>
      </w:r>
      <w:r>
        <w:t>rologic disorders treatment) -0</w:t>
      </w:r>
      <w:r w:rsidR="00644CD5">
        <w:t>.</w:t>
      </w:r>
      <w:r>
        <w:t>0625(Protein Wnt-2 inhibitor) -0</w:t>
      </w:r>
      <w:r w:rsidR="00644CD5">
        <w:t>.</w:t>
      </w:r>
      <w:r>
        <w:t>0201(CYP2C9 substrate) + 0</w:t>
      </w:r>
      <w:r w:rsidR="00644CD5">
        <w:t>.</w:t>
      </w:r>
      <w:r>
        <w:t>0165(Phosphodiesterase 6C inhibitor) -0</w:t>
      </w:r>
      <w:r w:rsidR="00644CD5">
        <w:t>.</w:t>
      </w:r>
      <w:r>
        <w:t>013(Adenosine A2b receptor agonist) + 0</w:t>
      </w:r>
      <w:r w:rsidR="00644CD5">
        <w:t>.</w:t>
      </w:r>
      <w:r>
        <w:t>0162(Psychomotor impairment) + 0</w:t>
      </w:r>
      <w:r w:rsidR="00644CD5">
        <w:t>.</w:t>
      </w:r>
      <w:r>
        <w:t>0125(Adrenaline a</w:t>
      </w:r>
      <w:r>
        <w:t>n</w:t>
      </w:r>
      <w:r>
        <w:t>tagonist) -0</w:t>
      </w:r>
      <w:r w:rsidR="00644CD5">
        <w:t>.</w:t>
      </w:r>
      <w:r>
        <w:t>0213(Cytostatic) + 0</w:t>
      </w:r>
      <w:r w:rsidR="00644CD5">
        <w:t>.</w:t>
      </w:r>
      <w:r>
        <w:t>0145(CDC25B inhibitor) -0</w:t>
      </w:r>
      <w:r w:rsidR="00644CD5">
        <w:t>.</w:t>
      </w:r>
      <w:r>
        <w:t>0283(X-Pro dipeptidase inhibitor) -0</w:t>
      </w:r>
      <w:r w:rsidR="00644CD5">
        <w:t>.</w:t>
      </w:r>
      <w:r>
        <w:t>0582(Cyclomaltodextrin glucanotransferase inhibitor) + 0</w:t>
      </w:r>
      <w:r w:rsidR="00644CD5">
        <w:t>.</w:t>
      </w:r>
      <w:r>
        <w:t>0138(Mucomembranous protector) + 0</w:t>
      </w:r>
      <w:r w:rsidR="00644CD5">
        <w:t>.</w:t>
      </w:r>
      <w:r>
        <w:t>012(Carnitine palmitoyltransferase inhibitor) -0</w:t>
      </w:r>
      <w:r w:rsidR="00644CD5">
        <w:t>.</w:t>
      </w:r>
      <w:r>
        <w:t>0175(FMO3 substrate) -0</w:t>
      </w:r>
      <w:r w:rsidR="00644CD5">
        <w:t>.</w:t>
      </w:r>
      <w:r>
        <w:t>0161(Phenol 2-monooxygenase inhibitor) -0</w:t>
      </w:r>
      <w:r w:rsidR="00644CD5">
        <w:t>.</w:t>
      </w:r>
      <w:r>
        <w:t>0177(Mannose-6-phosphate isomerase inhibitor) + 0</w:t>
      </w:r>
      <w:r w:rsidR="00644CD5">
        <w:t>.</w:t>
      </w:r>
      <w:r>
        <w:t>0242(Amylin agonist) + 0</w:t>
      </w:r>
      <w:r w:rsidR="00644CD5">
        <w:t>.</w:t>
      </w:r>
      <w:r>
        <w:t>00665(3 Beta-hydroxy-delta 5-steroid dehydrogenase inhibitor) -0</w:t>
      </w:r>
      <w:r w:rsidR="00644CD5">
        <w:t>.</w:t>
      </w:r>
      <w:r>
        <w:t>00936(Retinoid X receptor agonist) + 0</w:t>
      </w:r>
      <w:r w:rsidR="00644CD5">
        <w:t>.</w:t>
      </w:r>
      <w:r>
        <w:t>0186(Elastase 3A inhibitor) + 0</w:t>
      </w:r>
      <w:r w:rsidR="00644CD5">
        <w:t>.</w:t>
      </w:r>
      <w:r>
        <w:t>013(ID1 expression inhibitor) + 0</w:t>
      </w:r>
      <w:r w:rsidR="00644CD5">
        <w:t>.</w:t>
      </w:r>
      <w:r>
        <w:t>0058(Sentrin-specific protease 8 inhibitor) + 0</w:t>
      </w:r>
      <w:r w:rsidR="00644CD5">
        <w:t>.</w:t>
      </w:r>
      <w:r>
        <w:t>0221(Carbonic anhydrase VA inhibitor) -</w:t>
      </w:r>
      <w:r>
        <w:lastRenderedPageBreak/>
        <w:t>0</w:t>
      </w:r>
      <w:r w:rsidR="00644CD5">
        <w:t>.</w:t>
      </w:r>
      <w:r>
        <w:t>0146(Oxytocin agonist) -0</w:t>
      </w:r>
      <w:r w:rsidR="00644CD5">
        <w:t>.</w:t>
      </w:r>
      <w:r>
        <w:t>0161(4-Hydroxy-2-oxoglutarate aldolase inhibitor) + 0</w:t>
      </w:r>
      <w:r w:rsidR="00644CD5">
        <w:t>.</w:t>
      </w:r>
      <w:r>
        <w:t>0134(Thermitase inhibitor) -0</w:t>
      </w:r>
      <w:r w:rsidR="00644CD5">
        <w:t>.</w:t>
      </w:r>
      <w:r>
        <w:t>00319(Interleukin 8 antagonist) + 0</w:t>
      </w:r>
      <w:r w:rsidR="00644CD5">
        <w:t>.</w:t>
      </w:r>
      <w:r>
        <w:t>00866(1-Deoxy-D-xylulose-5-phosphate reductoisomerase inhibitor) -0</w:t>
      </w:r>
      <w:r w:rsidR="00644CD5">
        <w:t>.</w:t>
      </w:r>
      <w:r>
        <w:t>00373(D-malate dehydrogenase (decarboxylating) inhibitor) -0</w:t>
      </w:r>
      <w:r w:rsidR="00644CD5">
        <w:t>.</w:t>
      </w:r>
      <w:r>
        <w:t>000839(Anaphylaxis) + 5</w:t>
      </w:r>
      <w:r w:rsidR="00644CD5">
        <w:t>.</w:t>
      </w:r>
      <w:r>
        <w:t>92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103(Thiopurine S-methyltransferase inhibitor) + 1</w:t>
      </w:r>
      <w:r w:rsidR="00644CD5">
        <w:t>.</w:t>
      </w:r>
      <w:r>
        <w:t>12(Butyrylcholinesterase inhibitor) -0</w:t>
      </w:r>
      <w:r w:rsidR="00644CD5">
        <w:t>.</w:t>
      </w:r>
      <w:r>
        <w:t>291(HCV NS5B p</w:t>
      </w:r>
      <w:r>
        <w:t>o</w:t>
      </w:r>
      <w:r>
        <w:t>lymerase inhibitor) + 8</w:t>
      </w:r>
      <w:r w:rsidR="00644CD5">
        <w:t>.</w:t>
      </w:r>
      <w:r>
        <w:t>03(Length) -0</w:t>
      </w:r>
      <w:r w:rsidR="00644CD5">
        <w:t>.</w:t>
      </w:r>
      <w:r>
        <w:t>225(Pancytopenia) + 0</w:t>
      </w:r>
      <w:r w:rsidR="00644CD5">
        <w:t>.</w:t>
      </w:r>
      <w:r>
        <w:t>441(HMGCS1 expression enhancer) + 0</w:t>
      </w:r>
      <w:r w:rsidR="00644CD5">
        <w:t>.</w:t>
      </w:r>
      <w:r>
        <w:t>0822(Bradykinin B2 receptor antagonist) + 0</w:t>
      </w:r>
      <w:r w:rsidR="00644CD5">
        <w:t>.</w:t>
      </w:r>
      <w:r>
        <w:t>69(Adenylate cyclase I stimulant) + 0</w:t>
      </w:r>
      <w:r w:rsidR="00644CD5">
        <w:t>.</w:t>
      </w:r>
      <w:r>
        <w:t>452(Protein kinase B inhibitor) -2</w:t>
      </w:r>
      <w:r w:rsidR="00644CD5">
        <w:t>.</w:t>
      </w:r>
      <w:r>
        <w:t>41(N-formylglutamate deformylase inhibitor) -0</w:t>
      </w:r>
      <w:r w:rsidR="00644CD5">
        <w:t>.</w:t>
      </w:r>
      <w:r>
        <w:t>0412(Aggrecanase inhibitor) -0</w:t>
      </w:r>
      <w:r w:rsidR="00644CD5">
        <w:t>.</w:t>
      </w:r>
      <w:r>
        <w:t>727(Serine/threonine-protein kinase WEE1 inhibitor) + 2</w:t>
      </w:r>
      <w:r w:rsidR="00644CD5">
        <w:t>.</w:t>
      </w:r>
      <w:r>
        <w:t>08(Methionyl aminopeptidase 1 inhibitor) + 32</w:t>
      </w:r>
      <w:r w:rsidR="00644CD5">
        <w:t>.</w:t>
      </w:r>
      <w:r>
        <w:t>4(Volume) + 0</w:t>
      </w:r>
      <w:r w:rsidR="00644CD5">
        <w:t>.</w:t>
      </w:r>
      <w:r>
        <w:t>77(Gynecological disorders trea</w:t>
      </w:r>
      <w:r>
        <w:t>t</w:t>
      </w:r>
      <w:r>
        <w:t>ment) -0</w:t>
      </w:r>
      <w:r w:rsidR="00644CD5">
        <w:t>.</w:t>
      </w:r>
      <w:r>
        <w:t>583(5 Hydroxytryptamine release inhibitor) + 0</w:t>
      </w:r>
      <w:r w:rsidR="00644CD5">
        <w:t>.</w:t>
      </w:r>
      <w:r>
        <w:t>229(T cell inhibitor) + 0</w:t>
      </w:r>
      <w:r w:rsidR="00644CD5">
        <w:t>.</w:t>
      </w:r>
      <w:r>
        <w:t>0929(Polyamine oxidase inhibitor) + 0</w:t>
      </w:r>
      <w:r w:rsidR="00644CD5">
        <w:t>.</w:t>
      </w:r>
      <w:r>
        <w:t>691(Corticosteroid-like) -11</w:t>
      </w:r>
      <w:r w:rsidR="00644CD5">
        <w:t>.</w:t>
      </w:r>
      <w:r>
        <w:t>5(Length^2) -0</w:t>
      </w:r>
      <w:r w:rsidR="00644CD5">
        <w:t>.</w:t>
      </w:r>
      <w:r>
        <w:t>721(Antiacne) -0</w:t>
      </w:r>
      <w:r w:rsidR="00644CD5">
        <w:t>.</w:t>
      </w:r>
      <w:r>
        <w:t>704(Rhinitis) + 0</w:t>
      </w:r>
      <w:r w:rsidR="00644CD5">
        <w:t>.</w:t>
      </w:r>
      <w:r>
        <w:t>0866(NMDA receptor glutamate site antagonist) + 0</w:t>
      </w:r>
      <w:r w:rsidR="00644CD5">
        <w:t>.</w:t>
      </w:r>
      <w:r>
        <w:t>635(Arrhythmogenic) -0</w:t>
      </w:r>
      <w:r w:rsidR="00644CD5">
        <w:t>.</w:t>
      </w:r>
      <w:r>
        <w:t>373(Antiinfective) -0</w:t>
      </w:r>
      <w:r w:rsidR="00644CD5">
        <w:t>.</w:t>
      </w:r>
      <w:r>
        <w:t>494(Phosphodiesterase 8B inhibitor) + 0</w:t>
      </w:r>
      <w:r w:rsidR="00644CD5">
        <w:t>.</w:t>
      </w:r>
      <w:r>
        <w:t>708(1-Pyrroline-5-carboxylate dehydrogenase inhibitor) + 0</w:t>
      </w:r>
      <w:r w:rsidR="00644CD5">
        <w:t>.</w:t>
      </w:r>
      <w:r>
        <w:t>0621(Toxic</w:t>
      </w:r>
      <w:r w:rsidR="00644CD5">
        <w:t>.</w:t>
      </w:r>
      <w:r>
        <w:t xml:space="preserve"> respiration) -0</w:t>
      </w:r>
      <w:r w:rsidR="00644CD5">
        <w:t>.</w:t>
      </w:r>
      <w:r>
        <w:t>719(Glutathione S-transferase su</w:t>
      </w:r>
      <w:r>
        <w:t>b</w:t>
      </w:r>
      <w:r>
        <w:t>strate) + 0</w:t>
      </w:r>
      <w:r w:rsidR="00644CD5">
        <w:t>.</w:t>
      </w:r>
      <w:r>
        <w:t>000702(Bombesin 3 receptor antagonist) + 1</w:t>
      </w:r>
      <w:r w:rsidR="00644CD5">
        <w:t>.</w:t>
      </w:r>
      <w:r>
        <w:t>34(Thioredoxin reductase 3 inhibitor) + 0</w:t>
      </w:r>
      <w:r w:rsidR="00644CD5">
        <w:t>.</w:t>
      </w:r>
      <w:r>
        <w:t>392(Carboxylesterase inhibitor) -0</w:t>
      </w:r>
      <w:r w:rsidR="00644CD5">
        <w:t>.</w:t>
      </w:r>
      <w:r>
        <w:t>353(Carbonic anhydrase II stimulant) + 0</w:t>
      </w:r>
      <w:r w:rsidR="00644CD5">
        <w:t>.</w:t>
      </w:r>
      <w:r>
        <w:t>22(Antidiabetic symptomatic) -0</w:t>
      </w:r>
      <w:r w:rsidR="00644CD5">
        <w:t>.</w:t>
      </w:r>
      <w:r>
        <w:t>146(LDLR expression enhancer) + 0</w:t>
      </w:r>
      <w:r w:rsidR="00644CD5">
        <w:t>.</w:t>
      </w:r>
      <w:r>
        <w:t>352(Alpha galactosidase inhibitor) -0</w:t>
      </w:r>
      <w:r w:rsidR="00644CD5">
        <w:t>.</w:t>
      </w:r>
      <w:r>
        <w:t>681(Carcinogenic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0663(CYP1A2 expression enhancer) -0</w:t>
      </w:r>
      <w:r w:rsidR="00644CD5">
        <w:t>.</w:t>
      </w:r>
      <w:r>
        <w:t>763(Estrogen-related receptor alpha antagonist) -0</w:t>
      </w:r>
      <w:r w:rsidR="00644CD5">
        <w:t>.</w:t>
      </w:r>
      <w:r>
        <w:t>819(Akinesia) -32</w:t>
      </w:r>
      <w:r w:rsidR="00644CD5">
        <w:t>.</w:t>
      </w:r>
      <w:r>
        <w:t>6(Volume^2) + 0</w:t>
      </w:r>
      <w:r w:rsidR="00644CD5">
        <w:t>.</w:t>
      </w:r>
      <w:r>
        <w:t>171(Cytokine production stimulant) + 12</w:t>
      </w:r>
      <w:r w:rsidR="00644CD5">
        <w:t>.</w:t>
      </w:r>
      <w:r>
        <w:t>4(Volume^3) -0</w:t>
      </w:r>
      <w:r w:rsidR="00644CD5">
        <w:t>.</w:t>
      </w:r>
      <w:r>
        <w:t>909(Lacrimal secretion stimulant) + 0</w:t>
      </w:r>
      <w:r w:rsidR="00644CD5">
        <w:t>.</w:t>
      </w:r>
      <w:r>
        <w:t>376(Hypersexuality) -0</w:t>
      </w:r>
      <w:r w:rsidR="00644CD5">
        <w:t>.</w:t>
      </w:r>
      <w:r>
        <w:t>31(Matrix metalloproteinase (membrane-type) inhibitor) + 0</w:t>
      </w:r>
      <w:r w:rsidR="00644CD5">
        <w:t>.</w:t>
      </w:r>
      <w:r>
        <w:t>271(Alpha adrenoreceptor antagonist) + 1</w:t>
      </w:r>
      <w:r w:rsidR="00644CD5">
        <w:t>.</w:t>
      </w:r>
      <w:r>
        <w:t>42(Aryl hydrocarbon receptor antagonist) -0</w:t>
      </w:r>
      <w:r w:rsidR="00644CD5">
        <w:t>.</w:t>
      </w:r>
      <w:r>
        <w:t>22(Perilipin-1 inhibitor) + 0</w:t>
      </w:r>
      <w:r w:rsidR="00644CD5">
        <w:t>.</w:t>
      </w:r>
      <w:r>
        <w:t>431(Cardiodepressant) -3</w:t>
      </w:r>
      <w:r w:rsidR="00644CD5">
        <w:t>.</w:t>
      </w:r>
      <w:r>
        <w:t>3(Chalcone isomerase inhibitor) -0</w:t>
      </w:r>
      <w:r w:rsidR="00644CD5">
        <w:t>.</w:t>
      </w:r>
      <w:r>
        <w:t>515(Prostatic (benign) hyperplasia treatment) -0</w:t>
      </w:r>
      <w:r w:rsidR="00644CD5">
        <w:t>.</w:t>
      </w:r>
      <w:r>
        <w:t>726(Diphosphate-fructose-6-phosphate 1-phosphotransferase inhibitor) + 1</w:t>
      </w:r>
      <w:r w:rsidR="00644CD5">
        <w:t>.</w:t>
      </w:r>
      <w:r>
        <w:t>12(Lysine carboxypeptidase</w:t>
      </w:r>
      <w:r w:rsidR="00644CD5">
        <w:t>.</w:t>
      </w:r>
      <w:r>
        <w:t xml:space="preserve"> catalytic subunit inhibitor) -1</w:t>
      </w:r>
      <w:r w:rsidR="00644CD5">
        <w:t>.</w:t>
      </w:r>
      <w:r>
        <w:t>16(Ethanolamine kinase inhibitor) + 2</w:t>
      </w:r>
      <w:r w:rsidR="00644CD5">
        <w:t>.</w:t>
      </w:r>
      <w:r>
        <w:t>19(Neuraminidase (Influenza A) inhibitor) -0</w:t>
      </w:r>
      <w:r w:rsidR="00644CD5">
        <w:t>.</w:t>
      </w:r>
      <w:r>
        <w:t>275(Antineoplastic (lymph</w:t>
      </w:r>
      <w:r>
        <w:t>o</w:t>
      </w:r>
      <w:r>
        <w:t>cytic leukemia)) + 0</w:t>
      </w:r>
      <w:r w:rsidR="00644CD5">
        <w:t>.</w:t>
      </w:r>
      <w:r>
        <w:t>253(Transcription factor STAT1 inhibitor) -0</w:t>
      </w:r>
      <w:r w:rsidR="00644CD5">
        <w:t>.</w:t>
      </w:r>
      <w:r>
        <w:t>889(Phosphatidylinositol diacylglycerol-lyase i</w:t>
      </w:r>
      <w:r>
        <w:t>n</w:t>
      </w:r>
      <w:r>
        <w:t>hibitor) -0</w:t>
      </w:r>
      <w:r w:rsidR="00644CD5">
        <w:t>.</w:t>
      </w:r>
      <w:r>
        <w:t>67(Dipeptidyl peptidase I inhibitor) -0</w:t>
      </w:r>
      <w:r w:rsidR="00644CD5">
        <w:t>.</w:t>
      </w:r>
      <w:r>
        <w:t>307(Prostaglandin F2 alpha antagonist) -0</w:t>
      </w:r>
      <w:r w:rsidR="00644CD5">
        <w:t>.</w:t>
      </w:r>
      <w:r>
        <w:t>316(11-Beta-hydroxysteroid dehydrogenase inhibitor) -0</w:t>
      </w:r>
      <w:r w:rsidR="00644CD5">
        <w:t>.</w:t>
      </w:r>
      <w:r>
        <w:t>254(Histamine antagonist) + 0</w:t>
      </w:r>
      <w:r w:rsidR="00644CD5">
        <w:t>.</w:t>
      </w:r>
      <w:r>
        <w:t>543(CYP2G1 substrate) -0</w:t>
      </w:r>
      <w:r w:rsidR="00644CD5">
        <w:t>.</w:t>
      </w:r>
      <w:r>
        <w:t>955(Vitamin) + 1</w:t>
      </w:r>
      <w:r w:rsidR="00644CD5">
        <w:t>.</w:t>
      </w:r>
      <w:r>
        <w:t>04(FOS expression enhancer) + 0</w:t>
      </w:r>
      <w:r w:rsidR="00644CD5">
        <w:t>.</w:t>
      </w:r>
      <w:r>
        <w:t>504(TNF expression enhancer) + 0</w:t>
      </w:r>
      <w:r w:rsidR="00644CD5">
        <w:t>.</w:t>
      </w:r>
      <w:r>
        <w:t>705(2-Acylglycerol O-acyltransferase inhib</w:t>
      </w:r>
      <w:r>
        <w:t>i</w:t>
      </w:r>
      <w:r>
        <w:t>tor) -0</w:t>
      </w:r>
      <w:r w:rsidR="00644CD5">
        <w:t>.</w:t>
      </w:r>
      <w:r>
        <w:t>28(SULT1A1 substrate) -0</w:t>
      </w:r>
      <w:r w:rsidR="00644CD5">
        <w:t>.</w:t>
      </w:r>
      <w:r>
        <w:t>215(L lactate dehydrogenase C inhibitor) + 0</w:t>
      </w:r>
      <w:r w:rsidR="00644CD5">
        <w:t>.</w:t>
      </w:r>
      <w:r>
        <w:t>595(TIE antagonist) -0</w:t>
      </w:r>
      <w:r w:rsidR="00644CD5">
        <w:t>.</w:t>
      </w:r>
      <w:r>
        <w:t>303(Potassium channel intermediate-conductance Ca-activated 4 blocker) -0</w:t>
      </w:r>
      <w:r w:rsidR="00644CD5">
        <w:t>.</w:t>
      </w:r>
      <w:r>
        <w:t>427(Thyrotropin releasing hormone agonist) + 1</w:t>
      </w:r>
      <w:r w:rsidR="00644CD5">
        <w:t>.</w:t>
      </w:r>
      <w:r>
        <w:t>19(Phosphoenolpyruvate carboxykinase (ATP) inhibitor) -0</w:t>
      </w:r>
      <w:r w:rsidR="00644CD5">
        <w:t>.</w:t>
      </w:r>
      <w:r>
        <w:t>0165(MAPT expression inhibitor) + 0</w:t>
      </w:r>
      <w:r w:rsidR="00644CD5">
        <w:t>.</w:t>
      </w:r>
      <w:r>
        <w:t>273(Bombesin agonist) + 0</w:t>
      </w:r>
      <w:r w:rsidR="00644CD5">
        <w:t>.</w:t>
      </w:r>
      <w:r>
        <w:t>891((R)-aminopropanol dehydrogenase inhibitor) + 0</w:t>
      </w:r>
      <w:r w:rsidR="00644CD5">
        <w:t>.</w:t>
      </w:r>
      <w:r>
        <w:t>448(Antifungal) + 0</w:t>
      </w:r>
      <w:r w:rsidR="00644CD5">
        <w:t>.</w:t>
      </w:r>
      <w:r>
        <w:t>407(15-Lipoxygenase 2 inhib</w:t>
      </w:r>
      <w:r>
        <w:t>i</w:t>
      </w:r>
      <w:r>
        <w:t>tor) -0</w:t>
      </w:r>
      <w:r w:rsidR="00644CD5">
        <w:t>.</w:t>
      </w:r>
      <w:r>
        <w:t>251(Orexin receptor 1 antagonist) -1</w:t>
      </w:r>
      <w:r w:rsidR="00644CD5">
        <w:t>.</w:t>
      </w:r>
      <w:r>
        <w:t>62(SMN2 expression enhancer) + 0</w:t>
      </w:r>
      <w:r w:rsidR="00644CD5">
        <w:t>.</w:t>
      </w:r>
      <w:r>
        <w:t>178(Elastase 3A inhibitor) + 0</w:t>
      </w:r>
      <w:r w:rsidR="00644CD5">
        <w:t>.</w:t>
      </w:r>
      <w:r>
        <w:t>449(Carcinogenic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36(Shaker potassium channel blocker) + 0</w:t>
      </w:r>
      <w:r w:rsidR="00644CD5">
        <w:t>.</w:t>
      </w:r>
      <w:r>
        <w:t>955(N-acylneuraminate cytidyly</w:t>
      </w:r>
      <w:r>
        <w:t>l</w:t>
      </w:r>
      <w:r>
        <w:t>transferase inhibitor) -0</w:t>
      </w:r>
      <w:r w:rsidR="00644CD5">
        <w:t>.</w:t>
      </w:r>
      <w:r>
        <w:t>146(Protein phosphatase inhibitor) + 1(Anticholelithogenic) -0</w:t>
      </w:r>
      <w:r w:rsidR="00644CD5">
        <w:t>.</w:t>
      </w:r>
      <w:r>
        <w:t>175(DNA intercalator) + 0</w:t>
      </w:r>
      <w:r w:rsidR="00644CD5">
        <w:t>.</w:t>
      </w:r>
      <w:r>
        <w:t>249(Integrin antagonist) + 0</w:t>
      </w:r>
      <w:r w:rsidR="00644CD5">
        <w:t>.</w:t>
      </w:r>
      <w:r>
        <w:t>341(Antineoplastic (colon cancer)) -0</w:t>
      </w:r>
      <w:r w:rsidR="00644CD5">
        <w:t>.</w:t>
      </w:r>
      <w:r>
        <w:t>277(Retinoprotector) + 0</w:t>
      </w:r>
      <w:r w:rsidR="00644CD5">
        <w:t>.</w:t>
      </w:r>
      <w:r>
        <w:t>239(Troponin C inhib</w:t>
      </w:r>
      <w:r>
        <w:t>i</w:t>
      </w:r>
      <w:r>
        <w:t>tor) + 0</w:t>
      </w:r>
      <w:r w:rsidR="00644CD5">
        <w:t>.</w:t>
      </w:r>
      <w:r>
        <w:t>119(Spasmolytic</w:t>
      </w:r>
      <w:r w:rsidR="00644CD5">
        <w:t>.</w:t>
      </w:r>
      <w:r>
        <w:t xml:space="preserve"> Papaverin-like) -0</w:t>
      </w:r>
      <w:r w:rsidR="00644CD5">
        <w:t>.</w:t>
      </w:r>
      <w:r>
        <w:t>164(Adenosine A2b receptor agonist) -0</w:t>
      </w:r>
      <w:r w:rsidR="00644CD5">
        <w:t>.</w:t>
      </w:r>
      <w:r>
        <w:t>223(Growth stimulant) -1</w:t>
      </w:r>
      <w:r w:rsidR="00644CD5">
        <w:t>.</w:t>
      </w:r>
      <w:r>
        <w:t>17(Lysine carboxypeptidase inhibitor) -0</w:t>
      </w:r>
      <w:r w:rsidR="00644CD5">
        <w:t>.</w:t>
      </w:r>
      <w:r>
        <w:t>332(Nicotinic acid receptor 1 agonist) -0</w:t>
      </w:r>
      <w:r w:rsidR="00644CD5">
        <w:t>.</w:t>
      </w:r>
      <w:r>
        <w:t>397(CYP19A1 expression enha</w:t>
      </w:r>
      <w:r>
        <w:t>n</w:t>
      </w:r>
      <w:r>
        <w:t>cer) -1</w:t>
      </w:r>
      <w:r w:rsidR="00644CD5">
        <w:t>.</w:t>
      </w:r>
      <w:r>
        <w:t>01(Cellulose synthase (UDP-forming) inhibitor) + 0</w:t>
      </w:r>
      <w:r w:rsidR="00644CD5">
        <w:t>.</w:t>
      </w:r>
      <w:r>
        <w:t>371(Carcinogenic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+ 0</w:t>
      </w:r>
      <w:r w:rsidR="00644CD5">
        <w:t>.</w:t>
      </w:r>
      <w:r>
        <w:t>241(Protein kinase C nu inhibitor) + 0</w:t>
      </w:r>
      <w:r w:rsidR="00644CD5">
        <w:t>.</w:t>
      </w:r>
      <w:r>
        <w:t>223(Phosphate transporter inhibitor) + 0</w:t>
      </w:r>
      <w:r w:rsidR="00644CD5">
        <w:t>.</w:t>
      </w:r>
      <w:r>
        <w:t>251(Delusion) + 0</w:t>
      </w:r>
      <w:r w:rsidR="00644CD5">
        <w:t>.</w:t>
      </w:r>
      <w:r>
        <w:t>362(NF-E2-related factor 2 stimulant) -0</w:t>
      </w:r>
      <w:r w:rsidR="00644CD5">
        <w:t>.</w:t>
      </w:r>
      <w:r>
        <w:t>516(Platelet activating factor alpha antagonist) + 0</w:t>
      </w:r>
      <w:r w:rsidR="00644CD5">
        <w:t>.</w:t>
      </w:r>
      <w:r>
        <w:t>511(Steroid synthesis inhibitor) + 0</w:t>
      </w:r>
      <w:r w:rsidR="00644CD5">
        <w:t>.</w:t>
      </w:r>
      <w:r>
        <w:t>928(D-alanine transaminase inhibitor) -1</w:t>
      </w:r>
      <w:r w:rsidR="00644CD5">
        <w:t>.</w:t>
      </w:r>
      <w:r>
        <w:t>17(Kainate receptor agonist) + 0</w:t>
      </w:r>
      <w:r w:rsidR="00644CD5">
        <w:t>.</w:t>
      </w:r>
      <w:r>
        <w:t>297(Interleukin 1 antagonist) + 0</w:t>
      </w:r>
      <w:r w:rsidR="00644CD5">
        <w:t>.</w:t>
      </w:r>
      <w:r>
        <w:t>693(Bronchoconstrictor) + 1</w:t>
      </w:r>
      <w:r w:rsidR="00644CD5">
        <w:t>.</w:t>
      </w:r>
      <w:r>
        <w:t>44(Glycerol-3-phosphate dehydrogenase (NAD+) inhibitor) + 0</w:t>
      </w:r>
      <w:r w:rsidR="00644CD5">
        <w:t>.</w:t>
      </w:r>
      <w:r>
        <w:t>619(1-Acylglycerol-3-phosphate O-acyltransferase inhibitor) + 1</w:t>
      </w:r>
      <w:r w:rsidR="00644CD5">
        <w:t>.</w:t>
      </w:r>
      <w:r>
        <w:t>13(Formyl peptide receptor antagonist) -0</w:t>
      </w:r>
      <w:r w:rsidR="00644CD5">
        <w:t>.</w:t>
      </w:r>
      <w:r>
        <w:t>75(CDK2 expression enhancer) -0</w:t>
      </w:r>
      <w:r w:rsidR="00644CD5">
        <w:t>.</w:t>
      </w:r>
      <w:r>
        <w:t>892(Thrombin inhibitor) + 0</w:t>
      </w:r>
      <w:r w:rsidR="00644CD5">
        <w:t>.</w:t>
      </w:r>
      <w:r>
        <w:t>254(Granulocyte stimulating factor agonist) + 0</w:t>
      </w:r>
      <w:r w:rsidR="00644CD5">
        <w:t>.</w:t>
      </w:r>
      <w:r>
        <w:t>319(Aminoacyl-tRNA synthetase i</w:t>
      </w:r>
      <w:r>
        <w:t>n</w:t>
      </w:r>
      <w:r>
        <w:t>hibitor) -0</w:t>
      </w:r>
      <w:r w:rsidR="00644CD5">
        <w:t>.</w:t>
      </w:r>
      <w:r>
        <w:t>365(Preterm labor treatment) + 0</w:t>
      </w:r>
      <w:r w:rsidR="00644CD5">
        <w:t>.</w:t>
      </w:r>
      <w:r>
        <w:t>739(Potassium channel Kv1.5 blocker) -0</w:t>
      </w:r>
      <w:r w:rsidR="00644CD5">
        <w:t>.</w:t>
      </w:r>
      <w:r>
        <w:t>269(Cyclin D3 inhibitor) + 0</w:t>
      </w:r>
      <w:r w:rsidR="00644CD5">
        <w:t>.</w:t>
      </w:r>
      <w:r>
        <w:t>19(dTMP kinase inhibitor) -0</w:t>
      </w:r>
      <w:r w:rsidR="00644CD5">
        <w:t>.</w:t>
      </w:r>
      <w:r>
        <w:t>664(VEGFA expression enhancer) -0</w:t>
      </w:r>
      <w:r w:rsidR="00644CD5">
        <w:t>.</w:t>
      </w:r>
      <w:r>
        <w:t>579(Protein-Npi-phosphohistidine-sugar pho</w:t>
      </w:r>
      <w:r>
        <w:t>s</w:t>
      </w:r>
      <w:r>
        <w:t>photransferase inhibitor) -0</w:t>
      </w:r>
      <w:r w:rsidR="00644CD5">
        <w:t>.</w:t>
      </w:r>
      <w:r>
        <w:t>279(G-protein-coupled receptor kinase inhibitor) + 0</w:t>
      </w:r>
      <w:r w:rsidR="00644CD5">
        <w:t>.</w:t>
      </w:r>
      <w:r>
        <w:t>691(Thromboxane A2 antagonist) -0</w:t>
      </w:r>
      <w:r w:rsidR="00644CD5">
        <w:t>.</w:t>
      </w:r>
      <w:r>
        <w:t>263(NGFR expression enhancer) + 0</w:t>
      </w:r>
      <w:r w:rsidR="00644CD5">
        <w:t>.</w:t>
      </w:r>
      <w:r>
        <w:t>353(Nav1.3 sodium channel blocker) + 0</w:t>
      </w:r>
      <w:r w:rsidR="00644CD5">
        <w:t>.</w:t>
      </w:r>
      <w:r>
        <w:t>25(Estrogen beta receptor agonist) + 0</w:t>
      </w:r>
      <w:r w:rsidR="00644CD5">
        <w:t>.</w:t>
      </w:r>
      <w:r>
        <w:t>288(Uterine relaxant) -0</w:t>
      </w:r>
      <w:r w:rsidR="00644CD5">
        <w:t>.</w:t>
      </w:r>
      <w:r>
        <w:t>257(Protein kinase C epsilon inhibitor) + 0</w:t>
      </w:r>
      <w:r w:rsidR="00644CD5">
        <w:t>.</w:t>
      </w:r>
      <w:r>
        <w:t>607(MMP9 expression inhibitor) -0</w:t>
      </w:r>
      <w:r w:rsidR="00644CD5">
        <w:t>.</w:t>
      </w:r>
      <w:r>
        <w:t>506(Histidine decarboxylase inhibitor) + 0</w:t>
      </w:r>
      <w:r w:rsidR="00644CD5">
        <w:t>.</w:t>
      </w:r>
      <w:r>
        <w:t>402(CYP1A1 expression inhibitor) -0</w:t>
      </w:r>
      <w:r w:rsidR="00644CD5">
        <w:t>.</w:t>
      </w:r>
      <w:r>
        <w:t>222(Apical sodium codependent bile acid transporter inhibitor) + 0</w:t>
      </w:r>
      <w:r w:rsidR="00644CD5">
        <w:t>.</w:t>
      </w:r>
      <w:r>
        <w:t>316(CDK1 expression enhancer) -0</w:t>
      </w:r>
      <w:r w:rsidR="00644CD5">
        <w:t>.</w:t>
      </w:r>
      <w:r>
        <w:t>731(GABA transporter 1 inhibitor) -0</w:t>
      </w:r>
      <w:r w:rsidR="00644CD5">
        <w:t>.</w:t>
      </w:r>
      <w:r>
        <w:t>642(Glycine C-acetyltransferase inhibitor) + 0</w:t>
      </w:r>
      <w:r w:rsidR="00644CD5">
        <w:t>.</w:t>
      </w:r>
      <w:r>
        <w:t>407(Diabetic neuropathy treatment) + 0</w:t>
      </w:r>
      <w:r w:rsidR="00644CD5">
        <w:t>.</w:t>
      </w:r>
      <w:r>
        <w:t>997(Pyruvate dehydrogenase stimulant) -0</w:t>
      </w:r>
      <w:r w:rsidR="00644CD5">
        <w:t>.</w:t>
      </w:r>
      <w:r>
        <w:t>422(Allergic dermatitis) + 0</w:t>
      </w:r>
      <w:r w:rsidR="00644CD5">
        <w:t>.</w:t>
      </w:r>
      <w:r>
        <w:t>573(Calcium channel activator) -1</w:t>
      </w:r>
      <w:r w:rsidR="00644CD5">
        <w:t>.</w:t>
      </w:r>
      <w:r>
        <w:t>11(Carbonic anhydrase stimulant) -</w:t>
      </w:r>
      <w:r>
        <w:lastRenderedPageBreak/>
        <w:t>0</w:t>
      </w:r>
      <w:r w:rsidR="00644CD5">
        <w:t>.</w:t>
      </w:r>
      <w:r>
        <w:t>18(Fatty acid elongase inhibitor) -0</w:t>
      </w:r>
      <w:r w:rsidR="00644CD5">
        <w:t>.</w:t>
      </w:r>
      <w:r>
        <w:t>197(Platelet antagonist) -0</w:t>
      </w:r>
      <w:r w:rsidR="00644CD5">
        <w:t>.</w:t>
      </w:r>
      <w:r>
        <w:t>277(Methemoglobinemia) -0</w:t>
      </w:r>
      <w:r w:rsidR="00644CD5">
        <w:t>.</w:t>
      </w:r>
      <w:r>
        <w:t>226(Potassium channel intermediate-conductance Ca-activated blocker) + 0</w:t>
      </w:r>
      <w:r w:rsidR="00644CD5">
        <w:t>.</w:t>
      </w:r>
      <w:r>
        <w:t>298(Caspase 9 inhibitor) -0</w:t>
      </w:r>
      <w:r w:rsidR="00644CD5">
        <w:t>.</w:t>
      </w:r>
      <w:r>
        <w:t>593(Choline kinase inhibitor) + 0</w:t>
      </w:r>
      <w:r w:rsidR="00644CD5">
        <w:t>.</w:t>
      </w:r>
      <w:r>
        <w:t>187(Transglutaminase 2 inhibitor) -0</w:t>
      </w:r>
      <w:r w:rsidR="00644CD5">
        <w:t>.</w:t>
      </w:r>
      <w:r>
        <w:t>47(PCNA expression enhancer) -0</w:t>
      </w:r>
      <w:r w:rsidR="00644CD5">
        <w:t>.</w:t>
      </w:r>
      <w:r>
        <w:t>173(GST P substrate) -0</w:t>
      </w:r>
      <w:r w:rsidR="00644CD5">
        <w:t>.</w:t>
      </w:r>
      <w:r>
        <w:t>185(Nucleotide metabolism regulator) -0</w:t>
      </w:r>
      <w:r w:rsidR="00644CD5">
        <w:t>.</w:t>
      </w:r>
      <w:r>
        <w:t>598(Sn1-specific diacylglycerol lipase alpha inhibitor) + 0</w:t>
      </w:r>
      <w:r w:rsidR="00644CD5">
        <w:t>.</w:t>
      </w:r>
      <w:r>
        <w:t>137(Myocarditis) + 0</w:t>
      </w:r>
      <w:r w:rsidR="00644CD5">
        <w:t>.</w:t>
      </w:r>
      <w:r>
        <w:t>322(Porphyria) + 0</w:t>
      </w:r>
      <w:r w:rsidR="00644CD5">
        <w:t>.</w:t>
      </w:r>
      <w:r>
        <w:t>218(Alpha 2c adrenoreceptor agonist) -0</w:t>
      </w:r>
      <w:r w:rsidR="00644CD5">
        <w:t>.</w:t>
      </w:r>
      <w:r>
        <w:t>131(Immunoglobulin Fc receptor antagonist) -1</w:t>
      </w:r>
      <w:r w:rsidR="00644CD5">
        <w:t>.</w:t>
      </w:r>
      <w:r>
        <w:t>36(Inositol-3-phosphate synthase inhibitor) -0</w:t>
      </w:r>
      <w:r w:rsidR="00644CD5">
        <w:t>.</w:t>
      </w:r>
      <w:r>
        <w:t>489(Mannosyl-oligosaccharide glucosidase inhibitor) + 0</w:t>
      </w:r>
      <w:r w:rsidR="00644CD5">
        <w:t>.</w:t>
      </w:r>
      <w:r>
        <w:t>188(Adenosylmethionine cyclotransferase inhibitor) + 0</w:t>
      </w:r>
      <w:r w:rsidR="00644CD5">
        <w:t>.</w:t>
      </w:r>
      <w:r>
        <w:t>487(Adenylate cyclase V inhibitor) -0</w:t>
      </w:r>
      <w:r w:rsidR="00644CD5">
        <w:t>.</w:t>
      </w:r>
      <w:r>
        <w:t>406(Melatonin 1a antagonist) + 0</w:t>
      </w:r>
      <w:r w:rsidR="00644CD5">
        <w:t>.</w:t>
      </w:r>
      <w:r>
        <w:t>151(Dermatologic) -0</w:t>
      </w:r>
      <w:r w:rsidR="00644CD5">
        <w:t>.</w:t>
      </w:r>
      <w:r>
        <w:t>546(Nuclear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91(HCV NS3/NS4A protease inhibitor) + 0</w:t>
      </w:r>
      <w:r w:rsidR="00644CD5">
        <w:t>.</w:t>
      </w:r>
      <w:r>
        <w:t>227(Clk dual-specificity kinase inhibitor) -0</w:t>
      </w:r>
      <w:r w:rsidR="00644CD5">
        <w:t>.</w:t>
      </w:r>
      <w:r>
        <w:t>223(Antiprotozoal (Trypanosoma)) -0</w:t>
      </w:r>
      <w:r w:rsidR="00644CD5">
        <w:t>.</w:t>
      </w:r>
      <w:r>
        <w:t>188(Integrin beta6 antagonist) -0</w:t>
      </w:r>
      <w:r w:rsidR="00644CD5">
        <w:t>.</w:t>
      </w:r>
      <w:r>
        <w:t>171(Protein-tyrosine kinase Lyn inhibitor) + 0</w:t>
      </w:r>
      <w:r w:rsidR="00644CD5">
        <w:t>.</w:t>
      </w:r>
      <w:r>
        <w:t>228(Weakness) -0</w:t>
      </w:r>
      <w:r w:rsidR="00644CD5">
        <w:t>.</w:t>
      </w:r>
      <w:r>
        <w:t>244(Immunomodulator) + 0</w:t>
      </w:r>
      <w:r w:rsidR="00644CD5">
        <w:t>.</w:t>
      </w:r>
      <w:r>
        <w:t>202(Phosphodiesterase 6D inhibitor) + 1</w:t>
      </w:r>
      <w:r w:rsidR="00644CD5">
        <w:t>.</w:t>
      </w:r>
      <w:r>
        <w:t>33(Uridine nucleosidase inhibitor) + 0</w:t>
      </w:r>
      <w:r w:rsidR="00644CD5">
        <w:t>.</w:t>
      </w:r>
      <w:r>
        <w:t>358(Carcinogenic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387(NAD(P)+ transhydrogenase (AB-specific) inhibitor) -0</w:t>
      </w:r>
      <w:r w:rsidR="00644CD5">
        <w:t>.</w:t>
      </w:r>
      <w:r>
        <w:t>507(Coccolysin inhibitor) + 0</w:t>
      </w:r>
      <w:r w:rsidR="00644CD5">
        <w:t>.</w:t>
      </w:r>
      <w:r>
        <w:t>309(Antialcoholic) -0</w:t>
      </w:r>
      <w:r w:rsidR="00644CD5">
        <w:t>.</w:t>
      </w:r>
      <w:r>
        <w:t>242(Phosphatidylinositol 3-kinase alpha inhibitor) -0</w:t>
      </w:r>
      <w:r w:rsidR="00644CD5">
        <w:t>.</w:t>
      </w:r>
      <w:r>
        <w:t>577(EFNB2 expression inhibitor) -0</w:t>
      </w:r>
      <w:r w:rsidR="00644CD5">
        <w:t>.</w:t>
      </w:r>
      <w:r>
        <w:t>152(HIV-1 reverse transcriptase inhibitor) + 0</w:t>
      </w:r>
      <w:r w:rsidR="00644CD5">
        <w:t>.</w:t>
      </w:r>
      <w:r>
        <w:t>201(Pantetheine-phosphate ad</w:t>
      </w:r>
      <w:r>
        <w:t>e</w:t>
      </w:r>
      <w:r>
        <w:t>nylyltransferase inhibitor) + 0</w:t>
      </w:r>
      <w:r w:rsidR="00644CD5">
        <w:t>.</w:t>
      </w:r>
      <w:r>
        <w:t>517(Lysosomal Pro-X carboxypeptidase inhibitor) -0</w:t>
      </w:r>
      <w:r w:rsidR="00644CD5">
        <w:t>.</w:t>
      </w:r>
      <w:r>
        <w:t>149(Vitamin D receptor antag</w:t>
      </w:r>
      <w:r>
        <w:t>o</w:t>
      </w:r>
      <w:r>
        <w:t>nist) + 0</w:t>
      </w:r>
      <w:r w:rsidR="00644CD5">
        <w:t>.</w:t>
      </w:r>
      <w:r>
        <w:t>312(STC2 expression enhancer) + 6</w:t>
      </w:r>
      <w:r w:rsidR="00644CD5">
        <w:t>.</w:t>
      </w:r>
      <w:r>
        <w:t>94(Length^3) + 0</w:t>
      </w:r>
      <w:r w:rsidR="00644CD5">
        <w:t>.</w:t>
      </w:r>
      <w:r>
        <w:t>724(Ether-a-go-go potassium channel 1 blocker) -0</w:t>
      </w:r>
      <w:r w:rsidR="00644CD5">
        <w:t>.</w:t>
      </w:r>
      <w:r>
        <w:t>78(Myristoyl transferase 1 inhibitor) -0</w:t>
      </w:r>
      <w:r w:rsidR="00644CD5">
        <w:t>.</w:t>
      </w:r>
      <w:r>
        <w:t>281(Carcinogenic</w:t>
      </w:r>
      <w:r w:rsidR="00644CD5">
        <w:t>.</w:t>
      </w:r>
      <w:r>
        <w:t xml:space="preserve"> rat) + 0</w:t>
      </w:r>
      <w:r w:rsidR="00644CD5">
        <w:t>.</w:t>
      </w:r>
      <w:r>
        <w:t>49(Secretase beta inhibitor) -0</w:t>
      </w:r>
      <w:r w:rsidR="00644CD5">
        <w:t>.</w:t>
      </w:r>
      <w:r>
        <w:t>594(Chemokine receptor agonist) + 0</w:t>
      </w:r>
      <w:r w:rsidR="00644CD5">
        <w:t>.</w:t>
      </w:r>
      <w:r>
        <w:t>844(TGF beta receptor type II kinase inhibitor) -0</w:t>
      </w:r>
      <w:r w:rsidR="00644CD5">
        <w:t>.</w:t>
      </w:r>
      <w:r>
        <w:t>183(Antidyskinetic) + 0</w:t>
      </w:r>
      <w:r w:rsidR="00644CD5">
        <w:t>.</w:t>
      </w:r>
      <w:r>
        <w:t>419(Hypocalcaemic) -0</w:t>
      </w:r>
      <w:r w:rsidR="00644CD5">
        <w:t>.</w:t>
      </w:r>
      <w:r>
        <w:t>375(Alpha 1 adrenoreceptor agonist) -0</w:t>
      </w:r>
      <w:r w:rsidR="00644CD5">
        <w:t>.</w:t>
      </w:r>
      <w:r>
        <w:t>175(Adenosylhomocysteine nucleosidase inhibitor) -0</w:t>
      </w:r>
      <w:r w:rsidR="00644CD5">
        <w:t>.</w:t>
      </w:r>
      <w:r>
        <w:t>191(CDC25A inhib</w:t>
      </w:r>
      <w:r>
        <w:t>i</w:t>
      </w:r>
      <w:r>
        <w:t>tor) -0</w:t>
      </w:r>
      <w:r w:rsidR="00644CD5">
        <w:t>.</w:t>
      </w:r>
      <w:r>
        <w:t>157(Tyrosine kinase non-receptor protein 2 inhibitor) -0</w:t>
      </w:r>
      <w:r w:rsidR="00644CD5">
        <w:t>.</w:t>
      </w:r>
      <w:r>
        <w:t>178(Aminopeptidase A inhibitor) + 0</w:t>
      </w:r>
      <w:r w:rsidR="00644CD5">
        <w:t>.</w:t>
      </w:r>
      <w:r>
        <w:t>103(FABP1 expression enhancer) + 0</w:t>
      </w:r>
      <w:r w:rsidR="00644CD5">
        <w:t>.</w:t>
      </w:r>
      <w:r>
        <w:t>17(Purinergic P2X1 antagonist) -0</w:t>
      </w:r>
      <w:r w:rsidR="00644CD5">
        <w:t>.</w:t>
      </w:r>
      <w:r>
        <w:t>161(Antiviral (Hepatitis C)) + 0</w:t>
      </w:r>
      <w:r w:rsidR="00644CD5">
        <w:t>.</w:t>
      </w:r>
      <w:r>
        <w:t>173(Paralysis) -0</w:t>
      </w:r>
      <w:r w:rsidR="00644CD5">
        <w:t>.</w:t>
      </w:r>
      <w:r>
        <w:t>174(Prostaglandin-E2 synthase 1 inhibitor) -0</w:t>
      </w:r>
      <w:r w:rsidR="00644CD5">
        <w:t>.</w:t>
      </w:r>
      <w:r>
        <w:t>287(SULT1A3 substrate) -0</w:t>
      </w:r>
      <w:r w:rsidR="00644CD5">
        <w:t>.</w:t>
      </w:r>
      <w:r>
        <w:t>336(Neuronal nitric oxide synthase i</w:t>
      </w:r>
      <w:r>
        <w:t>n</w:t>
      </w:r>
      <w:r>
        <w:t>hibitor) -0</w:t>
      </w:r>
      <w:r w:rsidR="00644CD5">
        <w:t>.</w:t>
      </w:r>
      <w:r>
        <w:t>439(Analgesic stimulant) + 0</w:t>
      </w:r>
      <w:r w:rsidR="00644CD5">
        <w:t>.</w:t>
      </w:r>
      <w:r>
        <w:t>224(Protein kinase C mu inhibitor) + 0</w:t>
      </w:r>
      <w:r w:rsidR="00644CD5">
        <w:t>.</w:t>
      </w:r>
      <w:r>
        <w:t>781(Streptopain inhibitor) + 0</w:t>
      </w:r>
      <w:r w:rsidR="00644CD5">
        <w:t>.</w:t>
      </w:r>
      <w:r>
        <w:t>146(Geranylgeranyltransferase I inhibitor) + 0</w:t>
      </w:r>
      <w:r w:rsidR="00644CD5">
        <w:t>.</w:t>
      </w:r>
      <w:r>
        <w:t>369(Magnesium-protoporphyrin IX methyltransferase inhibitor) -0</w:t>
      </w:r>
      <w:r w:rsidR="00644CD5">
        <w:t>.</w:t>
      </w:r>
      <w:r>
        <w:t>127(Motilin receptor agonist) + 0</w:t>
      </w:r>
      <w:r w:rsidR="00644CD5">
        <w:t>.</w:t>
      </w:r>
      <w:r>
        <w:t>378(Diaminopropionate ammonia-lyase inhibitor) + 0</w:t>
      </w:r>
      <w:r w:rsidR="00644CD5">
        <w:t>.</w:t>
      </w:r>
      <w:r>
        <w:t>195(Ca2+/calmodulin-dependent kinase I alpha inhibitor) -0</w:t>
      </w:r>
      <w:r w:rsidR="00644CD5">
        <w:t>.</w:t>
      </w:r>
      <w:r>
        <w:t>113(Glucose-1</w:t>
      </w:r>
      <w:r w:rsidR="00644CD5">
        <w:t>.</w:t>
      </w:r>
      <w:r>
        <w:t>6-bisphosphate synthase inhibitor) -0</w:t>
      </w:r>
      <w:r w:rsidR="00644CD5">
        <w:t>.</w:t>
      </w:r>
      <w:r>
        <w:t>19(Ribosomal protein S6 kinase alpha 4 inhibitor) -0</w:t>
      </w:r>
      <w:r w:rsidR="00644CD5">
        <w:t>.</w:t>
      </w:r>
      <w:r>
        <w:t>27(MAP kinase 13 inhibitor) -0</w:t>
      </w:r>
      <w:r w:rsidR="00644CD5">
        <w:t>.</w:t>
      </w:r>
      <w:r>
        <w:t>407(Cathepsin S inhibitor) + 0</w:t>
      </w:r>
      <w:r w:rsidR="00644CD5">
        <w:t>.</w:t>
      </w:r>
      <w:r>
        <w:t>471(NOS3 expression inhibitor) + 0</w:t>
      </w:r>
      <w:r w:rsidR="00644CD5">
        <w:t>.</w:t>
      </w:r>
      <w:r>
        <w:t>353(Tripeptide aminopeptidase inhibitor) + 0</w:t>
      </w:r>
      <w:r w:rsidR="00644CD5">
        <w:t>.</w:t>
      </w:r>
      <w:r>
        <w:t>149(Butyrate-CoA ligase inhibitor) -0</w:t>
      </w:r>
      <w:r w:rsidR="00644CD5">
        <w:t>.</w:t>
      </w:r>
      <w:r>
        <w:t>484(Tryptase gamma inhibitor) + 0</w:t>
      </w:r>
      <w:r w:rsidR="00644CD5">
        <w:t>.</w:t>
      </w:r>
      <w:r>
        <w:t>127(Gout treatment) + 0</w:t>
      </w:r>
      <w:r w:rsidR="00644CD5">
        <w:t>.</w:t>
      </w:r>
      <w:r>
        <w:t>125(Behavioral disturbance) + 0</w:t>
      </w:r>
      <w:r w:rsidR="00644CD5">
        <w:t>.</w:t>
      </w:r>
      <w:r>
        <w:t>312(N-acetylneuraminate lyase inhib</w:t>
      </w:r>
      <w:r>
        <w:t>i</w:t>
      </w:r>
      <w:r>
        <w:t>tor) + 0</w:t>
      </w:r>
      <w:r w:rsidR="00644CD5">
        <w:t>.</w:t>
      </w:r>
      <w:r>
        <w:t>658(Aldehyde dehydrogenase 1A2 inhibitor) + 0</w:t>
      </w:r>
      <w:r w:rsidR="00644CD5">
        <w:t>.</w:t>
      </w:r>
      <w:r>
        <w:t>135(Elastase 2 inhibitor) + 0</w:t>
      </w:r>
      <w:r w:rsidR="00644CD5">
        <w:t>.</w:t>
      </w:r>
      <w:r>
        <w:t>252(Cytochrome P450 stim</w:t>
      </w:r>
      <w:r>
        <w:t>u</w:t>
      </w:r>
      <w:r>
        <w:t>lant) + 0</w:t>
      </w:r>
      <w:r w:rsidR="00644CD5">
        <w:t>.</w:t>
      </w:r>
      <w:r>
        <w:t>195(Estrogen alpha receptor agonist) -0</w:t>
      </w:r>
      <w:r w:rsidR="00644CD5">
        <w:t>.</w:t>
      </w:r>
      <w:r>
        <w:t>373(Chemopreventive) -0</w:t>
      </w:r>
      <w:r w:rsidR="00644CD5">
        <w:t>.</w:t>
      </w:r>
      <w:r>
        <w:t>4(Thiosulfate sulfurtransferase inhibitor) -0</w:t>
      </w:r>
      <w:r w:rsidR="00644CD5">
        <w:t>.</w:t>
      </w:r>
      <w:r>
        <w:t>161(Homoserine O-acetyltransferase inhibitor) -0</w:t>
      </w:r>
      <w:r w:rsidR="00644CD5">
        <w:t>.</w:t>
      </w:r>
      <w:r>
        <w:t>171(Steroid-like) -0</w:t>
      </w:r>
      <w:r w:rsidR="00644CD5">
        <w:t>.</w:t>
      </w:r>
      <w:r>
        <w:t>13(T-cell protein-tyrosine phosphatase inhib</w:t>
      </w:r>
      <w:r>
        <w:t>i</w:t>
      </w:r>
      <w:r>
        <w:t>tor) -0</w:t>
      </w:r>
      <w:r w:rsidR="00644CD5">
        <w:t>.</w:t>
      </w:r>
      <w:r>
        <w:t>279(CYP17A1 expression inhibitor) -0</w:t>
      </w:r>
      <w:r w:rsidR="00644CD5">
        <w:t>.</w:t>
      </w:r>
      <w:r>
        <w:t>107(Eukaryotic translation initiation factor 4H inhibitor) + 0</w:t>
      </w:r>
      <w:r w:rsidR="00644CD5">
        <w:t>.</w:t>
      </w:r>
      <w:r>
        <w:t>157(Carbonic anhydrase XII inhibitor) -0</w:t>
      </w:r>
      <w:r w:rsidR="00644CD5">
        <w:t>.</w:t>
      </w:r>
      <w:r>
        <w:t>358(Acetylcholine nicotinic agonist) + 0</w:t>
      </w:r>
      <w:r w:rsidR="00644CD5">
        <w:t>.</w:t>
      </w:r>
      <w:r>
        <w:t>135(Opioid kappa receptor ag</w:t>
      </w:r>
      <w:r>
        <w:t>o</w:t>
      </w:r>
      <w:r>
        <w:t>nist) -0</w:t>
      </w:r>
      <w:r w:rsidR="00644CD5">
        <w:t>.</w:t>
      </w:r>
      <w:r>
        <w:t>605(Carbonic anhydrase VI inhibitor) -0</w:t>
      </w:r>
      <w:r w:rsidR="00644CD5">
        <w:t>.</w:t>
      </w:r>
      <w:r>
        <w:t>305(Endopeptidase inhibitor) -0</w:t>
      </w:r>
      <w:r w:rsidR="00644CD5">
        <w:t>.</w:t>
      </w:r>
      <w:r>
        <w:t>304(Subtilisin inhibitor) + 0</w:t>
      </w:r>
      <w:r w:rsidR="00644CD5">
        <w:t>.</w:t>
      </w:r>
      <w:r>
        <w:t>19(Nicotinic acid receptor agonist) + 0</w:t>
      </w:r>
      <w:r w:rsidR="00644CD5">
        <w:t>.</w:t>
      </w:r>
      <w:r>
        <w:t>099(3 Beta-hydroxy-delta 5-steroid dehydrogenase inhibitor) -0</w:t>
      </w:r>
      <w:r w:rsidR="00644CD5">
        <w:t>.</w:t>
      </w:r>
      <w:r>
        <w:t>371(Andropause treatment) -0</w:t>
      </w:r>
      <w:r w:rsidR="00644CD5">
        <w:t>.</w:t>
      </w:r>
      <w:r>
        <w:t>604(Ribonuclease inhibitor) -0</w:t>
      </w:r>
      <w:r w:rsidR="00644CD5">
        <w:t>.</w:t>
      </w:r>
      <w:r>
        <w:t>282(UGT1A3 substrate) + 0</w:t>
      </w:r>
      <w:r w:rsidR="00644CD5">
        <w:t>.</w:t>
      </w:r>
      <w:r>
        <w:t>144(Saluretic) + 0</w:t>
      </w:r>
      <w:r w:rsidR="00644CD5">
        <w:t>.</w:t>
      </w:r>
      <w:r>
        <w:t>211(Protein-disulfide reductase (glutathione) inhibitor) + 0</w:t>
      </w:r>
      <w:r w:rsidR="00644CD5">
        <w:t>.</w:t>
      </w:r>
      <w:r>
        <w:t>141(VLA-4 antagonist) + 0</w:t>
      </w:r>
      <w:r w:rsidR="00644CD5">
        <w:t>.</w:t>
      </w:r>
      <w:r>
        <w:t>108(TFDP1 expression i</w:t>
      </w:r>
      <w:r>
        <w:t>n</w:t>
      </w:r>
      <w:r>
        <w:t>hibitor) -0</w:t>
      </w:r>
      <w:r w:rsidR="00644CD5">
        <w:t>.</w:t>
      </w:r>
      <w:r>
        <w:t>266(NRIP1 expression enhancer) -0</w:t>
      </w:r>
      <w:r w:rsidR="00644CD5">
        <w:t>.</w:t>
      </w:r>
      <w:r>
        <w:t>0735(Polyadenylate-binding protein 1 inhibitor) + 0</w:t>
      </w:r>
      <w:r w:rsidR="00644CD5">
        <w:t>.</w:t>
      </w:r>
      <w:r>
        <w:t>0733(Inositol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06(Antimitotic) + 0</w:t>
      </w:r>
      <w:r w:rsidR="00644CD5">
        <w:t>.</w:t>
      </w:r>
      <w:r>
        <w:t>0858(Ileal bile acid transport inhibitor) + 0</w:t>
      </w:r>
      <w:r w:rsidR="00644CD5">
        <w:t>.</w:t>
      </w:r>
      <w:r>
        <w:t>295(Alanine dehydrogenase inhibitor) + 0</w:t>
      </w:r>
      <w:r w:rsidR="00644CD5">
        <w:t>.</w:t>
      </w:r>
      <w:r>
        <w:t>217(Premature ejaculation treatment) -0</w:t>
      </w:r>
      <w:r w:rsidR="00644CD5">
        <w:t>.</w:t>
      </w:r>
      <w:r>
        <w:t>0723(HIV-1 integrase (3'-Processing) inhibitor) + 0</w:t>
      </w:r>
      <w:r w:rsidR="00644CD5">
        <w:t>.</w:t>
      </w:r>
      <w:r>
        <w:t>0817(Signal transduction pathways inhibitor) -0</w:t>
      </w:r>
      <w:r w:rsidR="00644CD5">
        <w:t>.</w:t>
      </w:r>
      <w:r>
        <w:t>161(DNA-(apurinic or apyrimidinic site) lyase inhibitor) + 0</w:t>
      </w:r>
      <w:r w:rsidR="00644CD5">
        <w:t>.</w:t>
      </w:r>
      <w:r>
        <w:t>284(Sphingosine 1-phosphate receptor 3 agonist) + 0</w:t>
      </w:r>
      <w:r w:rsidR="00644CD5">
        <w:t>.</w:t>
      </w:r>
      <w:r>
        <w:t>124(CYP2C19 inhibitor) -0</w:t>
      </w:r>
      <w:r w:rsidR="00644CD5">
        <w:t>.</w:t>
      </w:r>
      <w:r>
        <w:t>0634(Sodium/hydrogen exchanger 2 inhibitor) + 0</w:t>
      </w:r>
      <w:r w:rsidR="00644CD5">
        <w:t>.</w:t>
      </w:r>
      <w:r>
        <w:t>283(Adenosine deaminase inhibitor) + 0</w:t>
      </w:r>
      <w:r w:rsidR="00644CD5">
        <w:t>.</w:t>
      </w:r>
      <w:r>
        <w:t>0816(Death-associated protein kinase 3 inhibitor) + 0</w:t>
      </w:r>
      <w:r w:rsidR="00644CD5">
        <w:t>.</w:t>
      </w:r>
      <w:r>
        <w:t>158(GCLM expression enhancer) -0</w:t>
      </w:r>
      <w:r w:rsidR="00644CD5">
        <w:t>.</w:t>
      </w:r>
      <w:r>
        <w:t>0698(Gastroesophageal reflux disease treatment) + 0</w:t>
      </w:r>
      <w:r w:rsidR="00644CD5">
        <w:t>.</w:t>
      </w:r>
      <w:r>
        <w:t>086(Histone deacetylase 3 inhibitor) + 0</w:t>
      </w:r>
      <w:r w:rsidR="00644CD5">
        <w:t>.</w:t>
      </w:r>
      <w:r>
        <w:t>0908(Bulimia treatment) + 0</w:t>
      </w:r>
      <w:r w:rsidR="00644CD5">
        <w:t>.</w:t>
      </w:r>
      <w:r>
        <w:t>0556(Urologic disorders treatment) -0</w:t>
      </w:r>
      <w:r w:rsidR="00644CD5">
        <w:t>.</w:t>
      </w:r>
      <w:r>
        <w:t>16(Polo-like kinase-1 inhibitor) + 0</w:t>
      </w:r>
      <w:r w:rsidR="00644CD5">
        <w:t>.</w:t>
      </w:r>
      <w:r>
        <w:t>36(CYP4F3 substrate) -0</w:t>
      </w:r>
      <w:r w:rsidR="00644CD5">
        <w:t>.</w:t>
      </w:r>
      <w:r>
        <w:t>0385(Analgesic) -0</w:t>
      </w:r>
      <w:r w:rsidR="00644CD5">
        <w:t>.</w:t>
      </w:r>
      <w:r>
        <w:t>0656(CYP2 substrate) -0</w:t>
      </w:r>
      <w:r w:rsidR="00644CD5">
        <w:t>.</w:t>
      </w:r>
      <w:r>
        <w:t>169(Phosphodiesterase I inhibitor) + 0</w:t>
      </w:r>
      <w:r w:rsidR="00644CD5">
        <w:t>.</w:t>
      </w:r>
      <w:r>
        <w:t>158(I kappa B kinase inhibitor) + 0</w:t>
      </w:r>
      <w:r w:rsidR="00644CD5">
        <w:t>.</w:t>
      </w:r>
      <w:r>
        <w:t>224(Colony stimulating factor agonist) -0</w:t>
      </w:r>
      <w:r w:rsidR="00644CD5">
        <w:t>.</w:t>
      </w:r>
      <w:r>
        <w:t>0493(TRPA1 antagonist) -0</w:t>
      </w:r>
      <w:r w:rsidR="00644CD5">
        <w:t>.</w:t>
      </w:r>
      <w:r>
        <w:t>238(Estrone sulfotransferase inhibitor) -0</w:t>
      </w:r>
      <w:r w:rsidR="00644CD5">
        <w:t>.</w:t>
      </w:r>
      <w:r>
        <w:t>0671(Hypomania) -0</w:t>
      </w:r>
      <w:r w:rsidR="00644CD5">
        <w:t>.</w:t>
      </w:r>
      <w:r>
        <w:t>0767(Retinoic acid receptor antagonist) -0</w:t>
      </w:r>
      <w:r w:rsidR="00644CD5">
        <w:t>.</w:t>
      </w:r>
      <w:r>
        <w:t>0979(CCND3 expression inhibitor) -0</w:t>
      </w:r>
      <w:r w:rsidR="00644CD5">
        <w:t>.</w:t>
      </w:r>
      <w:r>
        <w:t>332(O-acetylhomoserine aminocarboxypropyltransferase inhibitor) -0</w:t>
      </w:r>
      <w:r w:rsidR="00644CD5">
        <w:t>.</w:t>
      </w:r>
      <w:r>
        <w:t>255(Glutathione S-transferase inhibitor) -0</w:t>
      </w:r>
      <w:r w:rsidR="00644CD5">
        <w:t>.</w:t>
      </w:r>
      <w:r>
        <w:t>157(Chymotrypsin C inhibitor) + 0</w:t>
      </w:r>
      <w:r w:rsidR="00644CD5">
        <w:t>.</w:t>
      </w:r>
      <w:r>
        <w:t>21(Leukotriene C antag</w:t>
      </w:r>
      <w:r>
        <w:t>o</w:t>
      </w:r>
      <w:r>
        <w:t>nist) -0</w:t>
      </w:r>
      <w:r w:rsidR="00644CD5">
        <w:t>.</w:t>
      </w:r>
      <w:r>
        <w:t>0687(Cytochrome P450 inhibitor) -0</w:t>
      </w:r>
      <w:r w:rsidR="00644CD5">
        <w:t>.</w:t>
      </w:r>
      <w:r>
        <w:t>144(Benzoate 4-monooxygenase inhibitor) + 0</w:t>
      </w:r>
      <w:r w:rsidR="00644CD5">
        <w:t>.</w:t>
      </w:r>
      <w:r>
        <w:t>0871(Lck kinase inhib</w:t>
      </w:r>
      <w:r>
        <w:t>i</w:t>
      </w:r>
      <w:r>
        <w:t>tor) + 0</w:t>
      </w:r>
      <w:r w:rsidR="00644CD5">
        <w:t>.</w:t>
      </w:r>
      <w:r>
        <w:t>405(CYP27 substrate) -0</w:t>
      </w:r>
      <w:r w:rsidR="00644CD5">
        <w:t>.</w:t>
      </w:r>
      <w:r>
        <w:t>179(Dopamine D3 agonist) + 0</w:t>
      </w:r>
      <w:r w:rsidR="00644CD5">
        <w:t>.</w:t>
      </w:r>
      <w:r>
        <w:t>0423(K(ir) 6.2 channel activator) + 0</w:t>
      </w:r>
      <w:r w:rsidR="00644CD5">
        <w:t>.</w:t>
      </w:r>
      <w:r>
        <w:t>0979(IL8 e</w:t>
      </w:r>
      <w:r>
        <w:t>x</w:t>
      </w:r>
      <w:r>
        <w:t>pression enhancer) + 0</w:t>
      </w:r>
      <w:r w:rsidR="00644CD5">
        <w:t>.</w:t>
      </w:r>
      <w:r>
        <w:t>0496(Vanilloid 1 antagonist) -0</w:t>
      </w:r>
      <w:r w:rsidR="00644CD5">
        <w:t>.</w:t>
      </w:r>
      <w:r>
        <w:t>0357(Guanylate cyclase 1 stimulant) -0</w:t>
      </w:r>
      <w:r w:rsidR="00644CD5">
        <w:t>.</w:t>
      </w:r>
      <w:r>
        <w:t xml:space="preserve">112(TNFSF10 </w:t>
      </w:r>
      <w:r>
        <w:lastRenderedPageBreak/>
        <w:t>expression enhancer) -0</w:t>
      </w:r>
      <w:r w:rsidR="00644CD5">
        <w:t>.</w:t>
      </w:r>
      <w:r>
        <w:t>0553(Cyclin T1 inhibitor) + 0</w:t>
      </w:r>
      <w:r w:rsidR="00644CD5">
        <w:t>.</w:t>
      </w:r>
      <w:r>
        <w:t>129(Phenylalanine 4-hydroxylase inhibitor) + 0</w:t>
      </w:r>
      <w:r w:rsidR="00644CD5">
        <w:t>.</w:t>
      </w:r>
      <w:r>
        <w:t>148(UGT2B7 substrate) -0</w:t>
      </w:r>
      <w:r w:rsidR="00644CD5">
        <w:t>.</w:t>
      </w:r>
      <w:r>
        <w:t>0764(Antihypercholesterolemic) + 0</w:t>
      </w:r>
      <w:r w:rsidR="00644CD5">
        <w:t>.</w:t>
      </w:r>
      <w:r>
        <w:t>0442(Serine-sulfate ammonia-lyase inhibitor) -0</w:t>
      </w:r>
      <w:r w:rsidR="00644CD5">
        <w:t>.</w:t>
      </w:r>
      <w:r>
        <w:t>0513(Endothelin A receptor antagonist) -0</w:t>
      </w:r>
      <w:r w:rsidR="00644CD5">
        <w:t>.</w:t>
      </w:r>
      <w:r>
        <w:t>0374(Falcipain 2 inhibitor) + 0</w:t>
      </w:r>
      <w:r w:rsidR="00644CD5">
        <w:t>.</w:t>
      </w:r>
      <w:r>
        <w:t>129(Prolactin inhibitor) + 0</w:t>
      </w:r>
      <w:r w:rsidR="00644CD5">
        <w:t>.</w:t>
      </w:r>
      <w:r>
        <w:t>0996(CEBPD expression enhancer) -0</w:t>
      </w:r>
      <w:r w:rsidR="00644CD5">
        <w:t>.</w:t>
      </w:r>
      <w:r>
        <w:t>0355(Protein phosphatase PP1 inhibitor) -0</w:t>
      </w:r>
      <w:r w:rsidR="00644CD5">
        <w:t>.</w:t>
      </w:r>
      <w:r>
        <w:t>114(Thymidylate synthase inhibitor) -0</w:t>
      </w:r>
      <w:r w:rsidR="00644CD5">
        <w:t>.</w:t>
      </w:r>
      <w:r>
        <w:t>0274(CYP2C9 inhibitor) -0</w:t>
      </w:r>
      <w:r w:rsidR="00644CD5">
        <w:t>.</w:t>
      </w:r>
      <w:r>
        <w:t>0358(Melatonin 3 antagonist) + 0</w:t>
      </w:r>
      <w:r w:rsidR="00644CD5">
        <w:t>.</w:t>
      </w:r>
      <w:r>
        <w:t>0342(Immunosuppressant) -0</w:t>
      </w:r>
      <w:r w:rsidR="00644CD5">
        <w:t>.</w:t>
      </w:r>
      <w:r>
        <w:t>0278(Antineoplastic (carcinoma)) + 0</w:t>
      </w:r>
      <w:r w:rsidR="00644CD5">
        <w:t>.</w:t>
      </w:r>
      <w:r>
        <w:t>0286(Cysteine protease ATG4B inhibitor) -0</w:t>
      </w:r>
      <w:r w:rsidR="00644CD5">
        <w:t>.</w:t>
      </w:r>
      <w:r>
        <w:t>0596(Aurora kinase inhibitor) -0</w:t>
      </w:r>
      <w:r w:rsidR="00644CD5">
        <w:t>.</w:t>
      </w:r>
      <w:r>
        <w:t>0745(Movement disorders treatment) + 0</w:t>
      </w:r>
      <w:r w:rsidR="00644CD5">
        <w:t>.</w:t>
      </w:r>
      <w:r>
        <w:t>128(Nucleotidyltransferase (FIV) inhibitor) + 0</w:t>
      </w:r>
      <w:r w:rsidR="00644CD5">
        <w:t>.</w:t>
      </w:r>
      <w:r>
        <w:t>134(Acyl-CoA oxidase inhibitor) + 0</w:t>
      </w:r>
      <w:r w:rsidR="00644CD5">
        <w:t>.</w:t>
      </w:r>
      <w:r>
        <w:t>0782(NAT1 substrate) -0</w:t>
      </w:r>
      <w:r w:rsidR="00644CD5">
        <w:t>.</w:t>
      </w:r>
      <w:r>
        <w:t>117(Cholesterol absorption inhibitor) + 0</w:t>
      </w:r>
      <w:r w:rsidR="00644CD5">
        <w:t>.</w:t>
      </w:r>
      <w:r>
        <w:t>0419(Paranoia) -0</w:t>
      </w:r>
      <w:r w:rsidR="00644CD5">
        <w:t>.</w:t>
      </w:r>
      <w:r>
        <w:t>0698(Free radical scavenger) + 0</w:t>
      </w:r>
      <w:r w:rsidR="00644CD5">
        <w:t>.</w:t>
      </w:r>
      <w:r>
        <w:t>102(3-Hydroxybutyrate dehydrogenase inhibitor) -0</w:t>
      </w:r>
      <w:r w:rsidR="00644CD5">
        <w:t>.</w:t>
      </w:r>
      <w:r>
        <w:t>0348(Atrial natriuretic peptide antagonist) -0</w:t>
      </w:r>
      <w:r w:rsidR="00644CD5">
        <w:t>.</w:t>
      </w:r>
      <w:r>
        <w:t>14(Glycerate kinase inhib</w:t>
      </w:r>
      <w:r>
        <w:t>i</w:t>
      </w:r>
      <w:r>
        <w:t>tor) -0</w:t>
      </w:r>
      <w:r w:rsidR="00644CD5">
        <w:t>.</w:t>
      </w:r>
      <w:r>
        <w:t>059(Aldehyde oxidase substrate) + 0</w:t>
      </w:r>
      <w:r w:rsidR="00644CD5">
        <w:t>.</w:t>
      </w:r>
      <w:r>
        <w:t>0254(Sphingomyelinase inhibitor) + 0</w:t>
      </w:r>
      <w:r w:rsidR="00644CD5">
        <w:t>.</w:t>
      </w:r>
      <w:r>
        <w:t>0176(Psychotropic) -0</w:t>
      </w:r>
      <w:r w:rsidR="00644CD5">
        <w:t>.</w:t>
      </w:r>
      <w:r>
        <w:t>1(Growth factor receptor-bound protein 2 antagonist) -0</w:t>
      </w:r>
      <w:r w:rsidR="00644CD5">
        <w:t>.</w:t>
      </w:r>
      <w:r>
        <w:t>0254(Melatonin 1 antagonist) + 0</w:t>
      </w:r>
      <w:r w:rsidR="00644CD5">
        <w:t>.</w:t>
      </w:r>
      <w:r>
        <w:t>0256(Bombesin antagonist) + 0</w:t>
      </w:r>
      <w:r w:rsidR="00644CD5">
        <w:t>.</w:t>
      </w:r>
      <w:r>
        <w:t>088(Fibrinogen gamma chain inhibitor) + 0</w:t>
      </w:r>
      <w:r w:rsidR="00644CD5">
        <w:t>.</w:t>
      </w:r>
      <w:r>
        <w:t>0219(Multidrug resistance-associated protein inhibitor) + 0</w:t>
      </w:r>
      <w:r w:rsidR="00644CD5">
        <w:t>.</w:t>
      </w:r>
      <w:r>
        <w:t>0251(Muscle relaxant) -0</w:t>
      </w:r>
      <w:r w:rsidR="00644CD5">
        <w:t>.</w:t>
      </w:r>
      <w:r>
        <w:t>114(Myristoyl transferase 2 inhibitor) -0</w:t>
      </w:r>
      <w:r w:rsidR="00644CD5">
        <w:t>.</w:t>
      </w:r>
      <w:r>
        <w:t>0912(Testosterone 17beta-dehydrogenase inhibitor) -0</w:t>
      </w:r>
      <w:r w:rsidR="00644CD5">
        <w:t>.</w:t>
      </w:r>
      <w:r>
        <w:t>0446(Benzodiazepine agonist) + 0</w:t>
      </w:r>
      <w:r w:rsidR="00644CD5">
        <w:t>.</w:t>
      </w:r>
      <w:r>
        <w:t>0165(Imidazoleacetate 4-monooxygenase inhibitor) + 0</w:t>
      </w:r>
      <w:r w:rsidR="00644CD5">
        <w:t>.</w:t>
      </w:r>
      <w:r>
        <w:t>0186(Glutamate (mGluR3) antagonist) -0</w:t>
      </w:r>
      <w:r w:rsidR="00644CD5">
        <w:t>.</w:t>
      </w:r>
      <w:r>
        <w:t>0172(Amiloride-sensitive sodium channel 1 alpha-subunit blocker) -0</w:t>
      </w:r>
      <w:r w:rsidR="00644CD5">
        <w:t>.</w:t>
      </w:r>
      <w:r>
        <w:t>015(SLC5A5 expre</w:t>
      </w:r>
      <w:r>
        <w:t>s</w:t>
      </w:r>
      <w:r>
        <w:t>sion enhancer) -0</w:t>
      </w:r>
      <w:r w:rsidR="00644CD5">
        <w:t>.</w:t>
      </w:r>
      <w:r>
        <w:t>0156(Calcium-sensing receptor antagonist) -0</w:t>
      </w:r>
      <w:r w:rsidR="00644CD5">
        <w:t>.</w:t>
      </w:r>
      <w:r>
        <w:t>0175(Opioid mu 2 receptor antagonist) + 0</w:t>
      </w:r>
      <w:r w:rsidR="00644CD5">
        <w:t>.</w:t>
      </w:r>
      <w:r>
        <w:t>0432(Morphine 6-dehydrogenase inhibitor) + 0</w:t>
      </w:r>
      <w:r w:rsidR="00644CD5">
        <w:t>.</w:t>
      </w:r>
      <w:r>
        <w:t>0519(Penicillopepsin inhibitor) + 0</w:t>
      </w:r>
      <w:r w:rsidR="00644CD5">
        <w:t>.</w:t>
      </w:r>
      <w:r>
        <w:t>0282(Alkylator) -0</w:t>
      </w:r>
      <w:r w:rsidR="00644CD5">
        <w:t>.</w:t>
      </w:r>
      <w:r>
        <w:t>0237(CYP3A5 substrate) -0</w:t>
      </w:r>
      <w:r w:rsidR="00644CD5">
        <w:t>.</w:t>
      </w:r>
      <w:r>
        <w:t>0173(Glycosylceramidase inhibitor) -0</w:t>
      </w:r>
      <w:r w:rsidR="00644CD5">
        <w:t>.</w:t>
      </w:r>
      <w:r>
        <w:t>0269(Biphenyl-2</w:t>
      </w:r>
      <w:r w:rsidR="00644CD5">
        <w:t>.</w:t>
      </w:r>
      <w:r>
        <w:t>3-diol 1</w:t>
      </w:r>
      <w:r w:rsidR="00644CD5">
        <w:t>.</w:t>
      </w:r>
      <w:r>
        <w:t>2-dioxygenase inhib</w:t>
      </w:r>
      <w:r>
        <w:t>i</w:t>
      </w:r>
      <w:r>
        <w:t>tor) + 0</w:t>
      </w:r>
      <w:r w:rsidR="00644CD5">
        <w:t>.</w:t>
      </w:r>
      <w:r>
        <w:t>0147(Interleukin 1 beta converting enzyme inhibitor) -0</w:t>
      </w:r>
      <w:r w:rsidR="00644CD5">
        <w:t>.</w:t>
      </w:r>
      <w:r>
        <w:t>0131(Falcipain inhibitor) + 0</w:t>
      </w:r>
      <w:r w:rsidR="00644CD5">
        <w:t>.</w:t>
      </w:r>
      <w:r>
        <w:t>0131(Antineurogenic pain) -0</w:t>
      </w:r>
      <w:r w:rsidR="00644CD5">
        <w:t>.</w:t>
      </w:r>
      <w:r>
        <w:t>0102(Angiotensin antagonist) -0</w:t>
      </w:r>
      <w:r w:rsidR="00644CD5">
        <w:t>.</w:t>
      </w:r>
      <w:r>
        <w:t>0119(Focal adhesion kinase 1 inhibitor) -0</w:t>
      </w:r>
      <w:r w:rsidR="00644CD5">
        <w:t>.</w:t>
      </w:r>
      <w:r>
        <w:t>00994(Rotamase (FKBP12) i</w:t>
      </w:r>
      <w:r>
        <w:t>n</w:t>
      </w:r>
      <w:r>
        <w:t>hibitor) + 0</w:t>
      </w:r>
      <w:r w:rsidR="00644CD5">
        <w:t>.</w:t>
      </w:r>
      <w:r>
        <w:t>0191(Trimethylamine-N-oxide reductase inhibitor) -0</w:t>
      </w:r>
      <w:r w:rsidR="00644CD5">
        <w:t>.</w:t>
      </w:r>
      <w:r>
        <w:t>0134(Heat shock protein antagonist) + 0</w:t>
      </w:r>
      <w:r w:rsidR="00644CD5">
        <w:t>.</w:t>
      </w:r>
      <w:r>
        <w:t>00511(Factor XII inhibitor) -0</w:t>
      </w:r>
      <w:r w:rsidR="00644CD5">
        <w:t>.</w:t>
      </w:r>
      <w:r>
        <w:t>00617(Antidiuretic hormone antagonist) + 0</w:t>
      </w:r>
      <w:r w:rsidR="00644CD5">
        <w:t>.</w:t>
      </w:r>
      <w:r>
        <w:t>0138(Prostaglandin-E synthase inhibitor) + 0</w:t>
      </w:r>
      <w:r w:rsidR="00644CD5">
        <w:t>.</w:t>
      </w:r>
      <w:r>
        <w:t>00401(CYP26A1 inhibitor) -0</w:t>
      </w:r>
      <w:r w:rsidR="00644CD5">
        <w:t>.</w:t>
      </w:r>
      <w:r>
        <w:t>0243(Ribonucleoside-diphosphate reductase M2 chain inhibitor) + 0</w:t>
      </w:r>
      <w:r w:rsidR="00644CD5">
        <w:t>.</w:t>
      </w:r>
      <w:r>
        <w:t>0124(Ethanolaminephosphotransferase inhibitor) + 0</w:t>
      </w:r>
      <w:r w:rsidR="00644CD5">
        <w:t>.</w:t>
      </w:r>
      <w:r>
        <w:t>0127(Cellulase inhibitor) -0</w:t>
      </w:r>
      <w:r w:rsidR="00644CD5">
        <w:t>.</w:t>
      </w:r>
      <w:r>
        <w:t>00204(Lassitude treatment) + 0</w:t>
      </w:r>
      <w:r w:rsidR="00644CD5">
        <w:t>.</w:t>
      </w:r>
      <w:r>
        <w:t>000228(Cyclophilin A inhibitor) + 6</w:t>
      </w:r>
      <w:r w:rsidR="00644CD5">
        <w:t>.</w:t>
      </w:r>
      <w:r>
        <w:t>47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469(Thiopurine S-methyltransferase inhibitor) + 0</w:t>
      </w:r>
      <w:r w:rsidR="00644CD5">
        <w:t>.</w:t>
      </w:r>
      <w:r>
        <w:t>392(ASNS expression inhibitor) + 12</w:t>
      </w:r>
      <w:r w:rsidR="00644CD5">
        <w:t>.</w:t>
      </w:r>
      <w:r>
        <w:t>7(Length) + 0</w:t>
      </w:r>
      <w:r w:rsidR="00644CD5">
        <w:t>.</w:t>
      </w:r>
      <w:r>
        <w:t>177(CYP11B2 inhibitor) -0</w:t>
      </w:r>
      <w:r w:rsidR="00644CD5">
        <w:t>.</w:t>
      </w:r>
      <w:r>
        <w:t>303(HIV-1 integrase inhibitor) -0</w:t>
      </w:r>
      <w:r w:rsidR="00644CD5">
        <w:t>.</w:t>
      </w:r>
      <w:r>
        <w:t>279(Endothelin receptor antagonist) -1</w:t>
      </w:r>
      <w:r w:rsidR="00644CD5">
        <w:t>.</w:t>
      </w:r>
      <w:r>
        <w:t>35(DNA sy</w:t>
      </w:r>
      <w:r>
        <w:t>n</w:t>
      </w:r>
      <w:r>
        <w:t>thesis inhibitor) -0</w:t>
      </w:r>
      <w:r w:rsidR="00644CD5">
        <w:t>.</w:t>
      </w:r>
      <w:r>
        <w:t>0742(TNF convertase inhibitor) + 0</w:t>
      </w:r>
      <w:r w:rsidR="00644CD5">
        <w:t>.</w:t>
      </w:r>
      <w:r>
        <w:t>403(Narcotic) -19</w:t>
      </w:r>
      <w:r w:rsidR="00644CD5">
        <w:t>.</w:t>
      </w:r>
      <w:r>
        <w:t>2(Length^2) + 0</w:t>
      </w:r>
      <w:r w:rsidR="00644CD5">
        <w:t>.</w:t>
      </w:r>
      <w:r>
        <w:t>388(Immunosuppressant) -0</w:t>
      </w:r>
      <w:r w:rsidR="00644CD5">
        <w:t>.</w:t>
      </w:r>
      <w:r>
        <w:t>403(Phosphodiesterase III inhibitor) -0</w:t>
      </w:r>
      <w:r w:rsidR="00644CD5">
        <w:t>.</w:t>
      </w:r>
      <w:r>
        <w:t>183(Tumour necrosis factor antagonist) + 0</w:t>
      </w:r>
      <w:r w:rsidR="00644CD5">
        <w:t>.</w:t>
      </w:r>
      <w:r>
        <w:t>349(Respiratory distress sy</w:t>
      </w:r>
      <w:r>
        <w:t>n</w:t>
      </w:r>
      <w:r>
        <w:t>drome treatment) -2</w:t>
      </w:r>
      <w:r w:rsidR="00644CD5">
        <w:t>.</w:t>
      </w:r>
      <w:r>
        <w:t>1(N-formylglutamate deformylase inhibitor) + 0</w:t>
      </w:r>
      <w:r w:rsidR="00644CD5">
        <w:t>.</w:t>
      </w:r>
      <w:r>
        <w:t>0631(Alpha 2b adrenoreceptor antagonist) + 0</w:t>
      </w:r>
      <w:r w:rsidR="00644CD5">
        <w:t>.</w:t>
      </w:r>
      <w:r>
        <w:t>634(Acetylcholinesterase inhibitor) -1</w:t>
      </w:r>
      <w:r w:rsidR="00644CD5">
        <w:t>.</w:t>
      </w:r>
      <w:r>
        <w:t>16(5 Hydroxytryptamine 6 antagonist) + 0</w:t>
      </w:r>
      <w:r w:rsidR="00644CD5">
        <w:t>.</w:t>
      </w:r>
      <w:r>
        <w:t>182(Hemolysis) -0</w:t>
      </w:r>
      <w:r w:rsidR="00644CD5">
        <w:t>.</w:t>
      </w:r>
      <w:r>
        <w:t>481(Leukopenia) + 0</w:t>
      </w:r>
      <w:r w:rsidR="00644CD5">
        <w:t>.</w:t>
      </w:r>
      <w:r>
        <w:t>229(Prostaglandin D synthase inhibitor) + 0</w:t>
      </w:r>
      <w:r w:rsidR="00644CD5">
        <w:t>.</w:t>
      </w:r>
      <w:r>
        <w:t>496(Dysarthria) -0</w:t>
      </w:r>
      <w:r w:rsidR="00644CD5">
        <w:t>.</w:t>
      </w:r>
      <w:r>
        <w:t>651(Laxative) -0</w:t>
      </w:r>
      <w:r w:rsidR="00644CD5">
        <w:t>.</w:t>
      </w:r>
      <w:r>
        <w:t>311(Preterm labor treatment) + 0</w:t>
      </w:r>
      <w:r w:rsidR="00644CD5">
        <w:t>.</w:t>
      </w:r>
      <w:r>
        <w:t>493(Uterine relaxant) + 1</w:t>
      </w:r>
      <w:r w:rsidR="00644CD5">
        <w:t>.</w:t>
      </w:r>
      <w:r>
        <w:t>59(MAP3K11 inhibitor) -0</w:t>
      </w:r>
      <w:r w:rsidR="00644CD5">
        <w:t>.</w:t>
      </w:r>
      <w:r>
        <w:t>571(YWHAE expression inhibitor) -1</w:t>
      </w:r>
      <w:r w:rsidR="00644CD5">
        <w:t>.</w:t>
      </w:r>
      <w:r>
        <w:t>41(MAO B inhibitor) + 27</w:t>
      </w:r>
      <w:r w:rsidR="00644CD5">
        <w:t>.</w:t>
      </w:r>
      <w:r>
        <w:t>6(Volume) + 1</w:t>
      </w:r>
      <w:r w:rsidR="00644CD5">
        <w:t>.</w:t>
      </w:r>
      <w:r>
        <w:t>4(Calmodulin-domain protein kinase 1 inhibitor) + 0</w:t>
      </w:r>
      <w:r w:rsidR="00644CD5">
        <w:t>.</w:t>
      </w:r>
      <w:r>
        <w:t>11(Ribonucleoside triphosphate reductase inhibitor) + 0</w:t>
      </w:r>
      <w:r w:rsidR="00644CD5">
        <w:t>.</w:t>
      </w:r>
      <w:r>
        <w:t>742(L-ascorbate peroxidase inhibitor) -25</w:t>
      </w:r>
      <w:r w:rsidR="00644CD5">
        <w:t>.</w:t>
      </w:r>
      <w:r>
        <w:t>5(Volume^2) + 0</w:t>
      </w:r>
      <w:r w:rsidR="00644CD5">
        <w:t>.</w:t>
      </w:r>
      <w:r>
        <w:t>413(Antidepressant) -0</w:t>
      </w:r>
      <w:r w:rsidR="00644CD5">
        <w:t>.</w:t>
      </w:r>
      <w:r>
        <w:t>453(Platelet antagonist) + 0</w:t>
      </w:r>
      <w:r w:rsidR="00644CD5">
        <w:t>.</w:t>
      </w:r>
      <w:r>
        <w:t>531(15-Lipoxygenase 2 inhibitor) -0</w:t>
      </w:r>
      <w:r w:rsidR="00644CD5">
        <w:t>.</w:t>
      </w:r>
      <w:r>
        <w:t>399(Purinergic receptor antagonist) -0</w:t>
      </w:r>
      <w:r w:rsidR="00644CD5">
        <w:t>.</w:t>
      </w:r>
      <w:r>
        <w:t>149(Antiacromegalic) -0</w:t>
      </w:r>
      <w:r w:rsidR="00644CD5">
        <w:t>.</w:t>
      </w:r>
      <w:r>
        <w:t>379(Phosphodiesterase 8B inhibitor) -0</w:t>
      </w:r>
      <w:r w:rsidR="00644CD5">
        <w:t>.</w:t>
      </w:r>
      <w:r>
        <w:t>448(Serine/threonine-protein kinase WEE1 inhib</w:t>
      </w:r>
      <w:r>
        <w:t>i</w:t>
      </w:r>
      <w:r>
        <w:t>tor) + 0</w:t>
      </w:r>
      <w:r w:rsidR="00644CD5">
        <w:t>.</w:t>
      </w:r>
      <w:r>
        <w:t>164(Antibiotic Penicillin-like) + 0</w:t>
      </w:r>
      <w:r w:rsidR="00644CD5">
        <w:t>.</w:t>
      </w:r>
      <w:r>
        <w:t>247(Phosphodiesterase 11A inhibitor) + 0</w:t>
      </w:r>
      <w:r w:rsidR="00644CD5">
        <w:t>.</w:t>
      </w:r>
      <w:r>
        <w:t>157(Acetylcholine release stim</w:t>
      </w:r>
      <w:r>
        <w:t>u</w:t>
      </w:r>
      <w:r>
        <w:t>lant) + 0</w:t>
      </w:r>
      <w:r w:rsidR="00644CD5">
        <w:t>.</w:t>
      </w:r>
      <w:r>
        <w:t>465(Gynecological disorders treatment) -0</w:t>
      </w:r>
      <w:r w:rsidR="00644CD5">
        <w:t>.</w:t>
      </w:r>
      <w:r>
        <w:t>218(Integrin beta6 antagonist) + 0</w:t>
      </w:r>
      <w:r w:rsidR="00644CD5">
        <w:t>.</w:t>
      </w:r>
      <w:r>
        <w:t>586(Arrhythmogenic) -0</w:t>
      </w:r>
      <w:r w:rsidR="00644CD5">
        <w:t>.</w:t>
      </w:r>
      <w:r>
        <w:t>0757(Bone diseases treatment) + 0</w:t>
      </w:r>
      <w:r w:rsidR="00644CD5">
        <w:t>.</w:t>
      </w:r>
      <w:r>
        <w:t>655(Carcinogenic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333(Pantetheine-phosphate adenylyltran</w:t>
      </w:r>
      <w:r>
        <w:t>s</w:t>
      </w:r>
      <w:r>
        <w:t>ferase inhibitor) + 0</w:t>
      </w:r>
      <w:r w:rsidR="00644CD5">
        <w:t>.</w:t>
      </w:r>
      <w:r>
        <w:t>346(Vasodilator) + 0</w:t>
      </w:r>
      <w:r w:rsidR="00644CD5">
        <w:t>.</w:t>
      </w:r>
      <w:r>
        <w:t>198(Celiac disease treatment) -0</w:t>
      </w:r>
      <w:r w:rsidR="00644CD5">
        <w:t>.</w:t>
      </w:r>
      <w:r>
        <w:t>209(Macrophage elastase inhibitor) + 0</w:t>
      </w:r>
      <w:r w:rsidR="00644CD5">
        <w:t>.</w:t>
      </w:r>
      <w:r>
        <w:t>11(Indoleamine-pyrrole 2</w:t>
      </w:r>
      <w:r w:rsidR="00644CD5">
        <w:t>.</w:t>
      </w:r>
      <w:r>
        <w:t>3-dioxygenase inhibitor) -1</w:t>
      </w:r>
      <w:r w:rsidR="00644CD5">
        <w:t>.</w:t>
      </w:r>
      <w:r>
        <w:t>93(Adenylylsulphatase inhibitor) + 0</w:t>
      </w:r>
      <w:r w:rsidR="00644CD5">
        <w:t>.</w:t>
      </w:r>
      <w:r>
        <w:t>302(Dyslipidemia) + 0</w:t>
      </w:r>
      <w:r w:rsidR="00644CD5">
        <w:t>.</w:t>
      </w:r>
      <w:r>
        <w:t>336(Bone formation stimulant) + 7</w:t>
      </w:r>
      <w:r w:rsidR="00644CD5">
        <w:t>.</w:t>
      </w:r>
      <w:r>
        <w:t>65(Volume^3) + 0</w:t>
      </w:r>
      <w:r w:rsidR="00644CD5">
        <w:t>.</w:t>
      </w:r>
      <w:r>
        <w:t>524(Cytochrome P450 stimulant) -0</w:t>
      </w:r>
      <w:r w:rsidR="00644CD5">
        <w:t>.</w:t>
      </w:r>
      <w:r>
        <w:t>945(Arylamine N-Acetyltransferase substrate) -0</w:t>
      </w:r>
      <w:r w:rsidR="00644CD5">
        <w:t>.</w:t>
      </w:r>
      <w:r>
        <w:t>786(Antidepressant</w:t>
      </w:r>
      <w:r w:rsidR="00644CD5">
        <w:t>.</w:t>
      </w:r>
      <w:r>
        <w:t xml:space="preserve"> Imipramin-like) + 0</w:t>
      </w:r>
      <w:r w:rsidR="00644CD5">
        <w:t>.</w:t>
      </w:r>
      <w:r>
        <w:t>452(NUPR1 expression enhancer) + 0</w:t>
      </w:r>
      <w:r w:rsidR="00644CD5">
        <w:t>.</w:t>
      </w:r>
      <w:r>
        <w:t>588(Platelet adhesion inhibitor) -0</w:t>
      </w:r>
      <w:r w:rsidR="00644CD5">
        <w:t>.</w:t>
      </w:r>
      <w:r>
        <w:t>482(Carcinogenic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18(Rotamase (FKBP12) inhibitor) + 0</w:t>
      </w:r>
      <w:r w:rsidR="00644CD5">
        <w:t>.</w:t>
      </w:r>
      <w:r>
        <w:t>162(cAMP-dependent protein kinase beta catalytic subunit inhibitor) -0</w:t>
      </w:r>
      <w:r w:rsidR="00644CD5">
        <w:t>.</w:t>
      </w:r>
      <w:r>
        <w:t>231(Potassium channel (Inward rectifier) 11 blocker) + 0</w:t>
      </w:r>
      <w:r w:rsidR="00644CD5">
        <w:t>.</w:t>
      </w:r>
      <w:r>
        <w:t>793(IL4 expression enhancer) + 0</w:t>
      </w:r>
      <w:r w:rsidR="00644CD5">
        <w:t>.</w:t>
      </w:r>
      <w:r>
        <w:t>392(3-Deoxy-7-phosphoheptulonate synthase inhibitor) -0</w:t>
      </w:r>
      <w:r w:rsidR="00644CD5">
        <w:t>.</w:t>
      </w:r>
      <w:r>
        <w:t>106(Osteoclast antagonist) + 0</w:t>
      </w:r>
      <w:r w:rsidR="00644CD5">
        <w:t>.</w:t>
      </w:r>
      <w:r>
        <w:t>435(Prolyl aminopeptidase inhibitor) -1</w:t>
      </w:r>
      <w:r w:rsidR="00644CD5">
        <w:t>.</w:t>
      </w:r>
      <w:r>
        <w:t>39(NF-kappa-B essential modulator inhib</w:t>
      </w:r>
      <w:r>
        <w:t>i</w:t>
      </w:r>
      <w:r>
        <w:t>tor) -0</w:t>
      </w:r>
      <w:r w:rsidR="00644CD5">
        <w:t>.</w:t>
      </w:r>
      <w:r>
        <w:t>597(UGT1A6 substrate) -0</w:t>
      </w:r>
      <w:r w:rsidR="00644CD5">
        <w:t>.</w:t>
      </w:r>
      <w:r>
        <w:t>303(NGFR expression enhancer) + 0</w:t>
      </w:r>
      <w:r w:rsidR="00644CD5">
        <w:t>.</w:t>
      </w:r>
      <w:r>
        <w:t>572(Glycogen (starch) synthase inhibitor) + 0</w:t>
      </w:r>
      <w:r w:rsidR="00644CD5">
        <w:t>.</w:t>
      </w:r>
      <w:r>
        <w:t>19(Cytosolic phospholipase A2 inhibitor) -0</w:t>
      </w:r>
      <w:r w:rsidR="00644CD5">
        <w:t>.</w:t>
      </w:r>
      <w:r>
        <w:t>293(Insulin secretagoues) + 0</w:t>
      </w:r>
      <w:r w:rsidR="00644CD5">
        <w:t>.</w:t>
      </w:r>
      <w:r>
        <w:t>191(Chronic obstructive pulmonary di</w:t>
      </w:r>
      <w:r>
        <w:t>s</w:t>
      </w:r>
      <w:r>
        <w:t>ease treatment) -0</w:t>
      </w:r>
      <w:r w:rsidR="00644CD5">
        <w:t>.</w:t>
      </w:r>
      <w:r>
        <w:t>645(Phosphoserine phosphatase inhibitor) -0</w:t>
      </w:r>
      <w:r w:rsidR="00644CD5">
        <w:t>.</w:t>
      </w:r>
      <w:r>
        <w:t>507(Protein phosphatase 2A inhibitor) -0</w:t>
      </w:r>
      <w:r w:rsidR="00644CD5">
        <w:t>.</w:t>
      </w:r>
      <w:r>
        <w:t>638(Peptidyl-prolyl cis-trans isomerase inhibitor) + 0</w:t>
      </w:r>
      <w:r w:rsidR="00644CD5">
        <w:t>.</w:t>
      </w:r>
      <w:r>
        <w:t>277(Angiogenesis stimulant) + 0</w:t>
      </w:r>
      <w:r w:rsidR="00644CD5">
        <w:t>.</w:t>
      </w:r>
      <w:r>
        <w:t>452(Skin irritation</w:t>
      </w:r>
      <w:r w:rsidR="00644CD5">
        <w:t>.</w:t>
      </w:r>
      <w:r>
        <w:t xml:space="preserve"> weak) + </w:t>
      </w:r>
      <w:r>
        <w:lastRenderedPageBreak/>
        <w:t>0</w:t>
      </w:r>
      <w:r w:rsidR="00644CD5">
        <w:t>.</w:t>
      </w:r>
      <w:r>
        <w:t>214(Cyanosis) + 0</w:t>
      </w:r>
      <w:r w:rsidR="00644CD5">
        <w:t>.</w:t>
      </w:r>
      <w:r>
        <w:t>192(Cathepsin L2 inhibitor) + 0</w:t>
      </w:r>
      <w:r w:rsidR="00644CD5">
        <w:t>.</w:t>
      </w:r>
      <w:r>
        <w:t>717(Collagenase inhibitor) -0</w:t>
      </w:r>
      <w:r w:rsidR="00644CD5">
        <w:t>.</w:t>
      </w:r>
      <w:r>
        <w:t>164(Aldehyde dehydrogenase (NADP+) inhibitor) + 1</w:t>
      </w:r>
      <w:r w:rsidR="00644CD5">
        <w:t>.</w:t>
      </w:r>
      <w:r>
        <w:t>23(Arachidonic acid antagonist) + 0</w:t>
      </w:r>
      <w:r w:rsidR="00644CD5">
        <w:t>.</w:t>
      </w:r>
      <w:r>
        <w:t>628(Phosphoenolpyruvate carboxykinase (GTP) inhib</w:t>
      </w:r>
      <w:r>
        <w:t>i</w:t>
      </w:r>
      <w:r>
        <w:t>tor) + 0</w:t>
      </w:r>
      <w:r w:rsidR="00644CD5">
        <w:t>.</w:t>
      </w:r>
      <w:r>
        <w:t>769(GABA B receptor antagonist) -1</w:t>
      </w:r>
      <w:r w:rsidR="00644CD5">
        <w:t>.</w:t>
      </w:r>
      <w:r>
        <w:t>73(Sigma 2 receptor antagonist) -0</w:t>
      </w:r>
      <w:r w:rsidR="00644CD5">
        <w:t>.</w:t>
      </w:r>
      <w:r>
        <w:t>591(CYP3A inducer) + 0</w:t>
      </w:r>
      <w:r w:rsidR="00644CD5">
        <w:t>.</w:t>
      </w:r>
      <w:r>
        <w:t>98(Aryl hydrocarbon receptor antagonist) -0</w:t>
      </w:r>
      <w:r w:rsidR="00644CD5">
        <w:t>.</w:t>
      </w:r>
      <w:r>
        <w:t>849(3-Dehydroquinate synthase inhibitor) + 0</w:t>
      </w:r>
      <w:r w:rsidR="00644CD5">
        <w:t>.</w:t>
      </w:r>
      <w:r>
        <w:t>677(Nicotinic receptor beta3 su</w:t>
      </w:r>
      <w:r>
        <w:t>b</w:t>
      </w:r>
      <w:r>
        <w:t>unit antagonist) + 0</w:t>
      </w:r>
      <w:r w:rsidR="00644CD5">
        <w:t>.</w:t>
      </w:r>
      <w:r>
        <w:t>1(Antineoplastic (colorectal cancer)) + 12(Length^3) + 0</w:t>
      </w:r>
      <w:r w:rsidR="00644CD5">
        <w:t>.</w:t>
      </w:r>
      <w:r>
        <w:t>836(Histamine H1 receptor antagonist) -0</w:t>
      </w:r>
      <w:r w:rsidR="00644CD5">
        <w:t>.</w:t>
      </w:r>
      <w:r>
        <w:t>525(HSD17B1 expression enhancer) -0</w:t>
      </w:r>
      <w:r w:rsidR="00644CD5">
        <w:t>.</w:t>
      </w:r>
      <w:r>
        <w:t>206(Myocardial ischemia treatment) + 0</w:t>
      </w:r>
      <w:r w:rsidR="00644CD5">
        <w:t>.</w:t>
      </w:r>
      <w:r>
        <w:t>471(Ribosomal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384(Ribosomal protein S6 kinase alpha 1 inhibitor) + 0</w:t>
      </w:r>
      <w:r w:rsidR="00644CD5">
        <w:t>.</w:t>
      </w:r>
      <w:r>
        <w:t>868(Methionyl aminopeptidase 1 inhib</w:t>
      </w:r>
      <w:r>
        <w:t>i</w:t>
      </w:r>
      <w:r>
        <w:t>tor) -0</w:t>
      </w:r>
      <w:r w:rsidR="00644CD5">
        <w:t>.</w:t>
      </w:r>
      <w:r>
        <w:t>334(Gonadotropin antagonist) + 0</w:t>
      </w:r>
      <w:r w:rsidR="00644CD5">
        <w:t>.</w:t>
      </w:r>
      <w:r>
        <w:t>255(Integrin alpha4 antagonist) + 0</w:t>
      </w:r>
      <w:r w:rsidR="00644CD5">
        <w:t>.</w:t>
      </w:r>
      <w:r>
        <w:t>17(Calcitonin gene-related peptide 1 receptor antagonist) -0</w:t>
      </w:r>
      <w:r w:rsidR="00644CD5">
        <w:t>.</w:t>
      </w:r>
      <w:r>
        <w:t>231(Methionyl aminopeptidase 2 inhibitor) + 0</w:t>
      </w:r>
      <w:r w:rsidR="00644CD5">
        <w:t>.</w:t>
      </w:r>
      <w:r>
        <w:t>651(DNA ligase (ATP) inhibitor) + 0</w:t>
      </w:r>
      <w:r w:rsidR="00644CD5">
        <w:t>.</w:t>
      </w:r>
      <w:r>
        <w:t>299(Estrogen beta receptor agonist) + 0</w:t>
      </w:r>
      <w:r w:rsidR="00644CD5">
        <w:t>.</w:t>
      </w:r>
      <w:r>
        <w:t>294(Protein kinase C nu inhibitor) -0</w:t>
      </w:r>
      <w:r w:rsidR="00644CD5">
        <w:t>.</w:t>
      </w:r>
      <w:r>
        <w:t>128(Analgesic) -0</w:t>
      </w:r>
      <w:r w:rsidR="00644CD5">
        <w:t>.</w:t>
      </w:r>
      <w:r>
        <w:t>466(Acylaminoacyl-peptidase inhibitor) -0</w:t>
      </w:r>
      <w:r w:rsidR="00644CD5">
        <w:t>.</w:t>
      </w:r>
      <w:r>
        <w:t>919(Beta lactamase II inhibitor) -0</w:t>
      </w:r>
      <w:r w:rsidR="00644CD5">
        <w:t>.</w:t>
      </w:r>
      <w:r>
        <w:t>364(Protein kinase C beta I inhibitor) + 0</w:t>
      </w:r>
      <w:r w:rsidR="00644CD5">
        <w:t>.</w:t>
      </w:r>
      <w:r>
        <w:t>873(Fatty acid binding protein inhibitor) + 0</w:t>
      </w:r>
      <w:r w:rsidR="00644CD5">
        <w:t>.</w:t>
      </w:r>
      <w:r>
        <w:t>248(dTMP kinase inhibitor) + 0</w:t>
      </w:r>
      <w:r w:rsidR="00644CD5">
        <w:t>.</w:t>
      </w:r>
      <w:r>
        <w:t>0695(CYP2C11 substrate) -0</w:t>
      </w:r>
      <w:r w:rsidR="00644CD5">
        <w:t>.</w:t>
      </w:r>
      <w:r>
        <w:t>868(Corticotropin relea</w:t>
      </w:r>
      <w:r>
        <w:t>s</w:t>
      </w:r>
      <w:r>
        <w:t>ing factor antagonist) -0</w:t>
      </w:r>
      <w:r w:rsidR="00644CD5">
        <w:t>.</w:t>
      </w:r>
      <w:r>
        <w:t>504(Histone deacetylase 2 inhibitor) -0</w:t>
      </w:r>
      <w:r w:rsidR="00644CD5">
        <w:t>.</w:t>
      </w:r>
      <w:r>
        <w:t>177(DNA directed RNA polymerase inhibitor) -0</w:t>
      </w:r>
      <w:r w:rsidR="00644CD5">
        <w:t>.</w:t>
      </w:r>
      <w:r>
        <w:t>273(Matrix metalloproteinase 3 (membrane-type) inhibitor) + 0</w:t>
      </w:r>
      <w:r w:rsidR="00644CD5">
        <w:t>.</w:t>
      </w:r>
      <w:r>
        <w:t>615(Caspase 3 inhibitor) -0</w:t>
      </w:r>
      <w:r w:rsidR="00644CD5">
        <w:t>.</w:t>
      </w:r>
      <w:r>
        <w:t>391(Cytochrome P450 inhibitor) + 0</w:t>
      </w:r>
      <w:r w:rsidR="00644CD5">
        <w:t>.</w:t>
      </w:r>
      <w:r>
        <w:t>639(Corticotropin releasing factor 1 receptor antagonist) -0</w:t>
      </w:r>
      <w:r w:rsidR="00644CD5">
        <w:t>.</w:t>
      </w:r>
      <w:r>
        <w:t>552(NOS2 expression inhibitor) + 0</w:t>
      </w:r>
      <w:r w:rsidR="00644CD5">
        <w:t>.</w:t>
      </w:r>
      <w:r>
        <w:t>275(Glyceraldehyde-3-phosphate dehydrogenase inhibitor) -0</w:t>
      </w:r>
      <w:r w:rsidR="00644CD5">
        <w:t>.</w:t>
      </w:r>
      <w:r>
        <w:t>717(Beta-N-acetylhexosaminidase inhibitor) + 0</w:t>
      </w:r>
      <w:r w:rsidR="00644CD5">
        <w:t>.</w:t>
      </w:r>
      <w:r>
        <w:t>761(Dipeptidyl peptidase VIII inhibitor) + 0</w:t>
      </w:r>
      <w:r w:rsidR="00644CD5">
        <w:t>.</w:t>
      </w:r>
      <w:r>
        <w:t>566(CXCR4 expression enhancer) + 0</w:t>
      </w:r>
      <w:r w:rsidR="00644CD5">
        <w:t>.</w:t>
      </w:r>
      <w:r>
        <w:t>307(Leukopoiesis inhibitor) + 0</w:t>
      </w:r>
      <w:r w:rsidR="00644CD5">
        <w:t>.</w:t>
      </w:r>
      <w:r>
        <w:t>357(ABCB1 expression enhancer) + 0</w:t>
      </w:r>
      <w:r w:rsidR="00644CD5">
        <w:t>.</w:t>
      </w:r>
      <w:r>
        <w:t>149(Cachexia treatment) -0</w:t>
      </w:r>
      <w:r w:rsidR="00644CD5">
        <w:t>.</w:t>
      </w:r>
      <w:r>
        <w:t>402(Splenomegaly) + 0</w:t>
      </w:r>
      <w:r w:rsidR="00644CD5">
        <w:t>.</w:t>
      </w:r>
      <w:r>
        <w:t>289(Antiadrenergic) -0</w:t>
      </w:r>
      <w:r w:rsidR="00644CD5">
        <w:t>.</w:t>
      </w:r>
      <w:r>
        <w:t>525(JUN expression inhibitor) -0</w:t>
      </w:r>
      <w:r w:rsidR="00644CD5">
        <w:t>.</w:t>
      </w:r>
      <w:r>
        <w:t>209(Adenosine uptake inhibitor) -0</w:t>
      </w:r>
      <w:r w:rsidR="00644CD5">
        <w:t>.</w:t>
      </w:r>
      <w:r>
        <w:t>374(Bronchodilator) + 0</w:t>
      </w:r>
      <w:r w:rsidR="00644CD5">
        <w:t>.</w:t>
      </w:r>
      <w:r>
        <w:t>211(Plasmepsin i</w:t>
      </w:r>
      <w:r>
        <w:t>n</w:t>
      </w:r>
      <w:r>
        <w:t>hibitor) -0</w:t>
      </w:r>
      <w:r w:rsidR="00644CD5">
        <w:t>.</w:t>
      </w:r>
      <w:r>
        <w:t>515(DNA-(apurinic or apyrimidinic site) lyase inhibitor) -0</w:t>
      </w:r>
      <w:r w:rsidR="00644CD5">
        <w:t>.</w:t>
      </w:r>
      <w:r>
        <w:t>19(Glutamate (mGluR group I) agonist) -0</w:t>
      </w:r>
      <w:r w:rsidR="00644CD5">
        <w:t>.</w:t>
      </w:r>
      <w:r>
        <w:t>676(Indanol dehydrogenase inhibitor) -0</w:t>
      </w:r>
      <w:r w:rsidR="00644CD5">
        <w:t>.</w:t>
      </w:r>
      <w:r>
        <w:t>516(Alpha</w:t>
      </w:r>
      <w:r w:rsidR="00644CD5">
        <w:t>.</w:t>
      </w:r>
      <w:r>
        <w:t>alpha-trehalose phosphorylase (configuration-retaining) inhib</w:t>
      </w:r>
      <w:r>
        <w:t>i</w:t>
      </w:r>
      <w:r>
        <w:t>tor) -0</w:t>
      </w:r>
      <w:r w:rsidR="00644CD5">
        <w:t>.</w:t>
      </w:r>
      <w:r>
        <w:t>134(Phosphodiesterase 7A inhibitor) + 1</w:t>
      </w:r>
      <w:r w:rsidR="00644CD5">
        <w:t>.</w:t>
      </w:r>
      <w:r>
        <w:t>11(Neuraminidase inhibitor) + 1</w:t>
      </w:r>
      <w:r w:rsidR="00644CD5">
        <w:t>.</w:t>
      </w:r>
      <w:r>
        <w:t>31(CMP-N-acylneuraminate pho</w:t>
      </w:r>
      <w:r>
        <w:t>s</w:t>
      </w:r>
      <w:r>
        <w:t>phodiesterase inhibitor) -0</w:t>
      </w:r>
      <w:r w:rsidR="00644CD5">
        <w:t>.</w:t>
      </w:r>
      <w:r>
        <w:t>14(Antihypertensive) + 0</w:t>
      </w:r>
      <w:r w:rsidR="00644CD5">
        <w:t>.</w:t>
      </w:r>
      <w:r>
        <w:t>398(Aromatic-amino-acid transaminase inhibitor) -0</w:t>
      </w:r>
      <w:r w:rsidR="00644CD5">
        <w:t>.</w:t>
      </w:r>
      <w:r>
        <w:t>257(Immunomodulator) -0</w:t>
      </w:r>
      <w:r w:rsidR="00644CD5">
        <w:t>.</w:t>
      </w:r>
      <w:r>
        <w:t>571(Glutathione S-transferase inhibitor) -0</w:t>
      </w:r>
      <w:r w:rsidR="00644CD5">
        <w:t>.</w:t>
      </w:r>
      <w:r>
        <w:t>305(Estrogen receptor alpha antagonist) + 1</w:t>
      </w:r>
      <w:r w:rsidR="00644CD5">
        <w:t>.</w:t>
      </w:r>
      <w:r>
        <w:t>08(Methionyl aminopeptidase inhibitor) + 0</w:t>
      </w:r>
      <w:r w:rsidR="00644CD5">
        <w:t>.</w:t>
      </w:r>
      <w:r>
        <w:t>864(Phosphate acetyltransferase inhibitor) -0</w:t>
      </w:r>
      <w:r w:rsidR="00644CD5">
        <w:t>.</w:t>
      </w:r>
      <w:r>
        <w:t>265(Superoxide dismutase inhibitor) -0</w:t>
      </w:r>
      <w:r w:rsidR="00644CD5">
        <w:t>.</w:t>
      </w:r>
      <w:r>
        <w:t>144(Peptidyl-prolyl cis-trans isomerase FKBP4 inhibitor) + 0</w:t>
      </w:r>
      <w:r w:rsidR="00644CD5">
        <w:t>.</w:t>
      </w:r>
      <w:r>
        <w:t>215(Carcinogenic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412(S-adenosyl-L-methionine decarboxylase inhibitor) + 0</w:t>
      </w:r>
      <w:r w:rsidR="00644CD5">
        <w:t>.</w:t>
      </w:r>
      <w:r>
        <w:t>162(Caspase 6 inhibitor) -0</w:t>
      </w:r>
      <w:r w:rsidR="00644CD5">
        <w:t>.</w:t>
      </w:r>
      <w:r>
        <w:t>174(Sodium/hydrogen exchanger 1 inhibitor) -0</w:t>
      </w:r>
      <w:r w:rsidR="00644CD5">
        <w:t>.</w:t>
      </w:r>
      <w:r>
        <w:t>239(Purinergic P2Y antagonist) -0</w:t>
      </w:r>
      <w:r w:rsidR="00644CD5">
        <w:t>.</w:t>
      </w:r>
      <w:r>
        <w:t>429(Genotoxic) + 0</w:t>
      </w:r>
      <w:r w:rsidR="00644CD5">
        <w:t>.</w:t>
      </w:r>
      <w:r>
        <w:t>277(O-aminophenol oxidase inhibitor) -0</w:t>
      </w:r>
      <w:r w:rsidR="00644CD5">
        <w:t>.</w:t>
      </w:r>
      <w:r>
        <w:t>665(Purine nucleosidase inhibitor) -0</w:t>
      </w:r>
      <w:r w:rsidR="00644CD5">
        <w:t>.</w:t>
      </w:r>
      <w:r>
        <w:t>697(Excitatory amino acid transporter 3 i</w:t>
      </w:r>
      <w:r>
        <w:t>n</w:t>
      </w:r>
      <w:r>
        <w:t>hibitor) -0</w:t>
      </w:r>
      <w:r w:rsidR="00644CD5">
        <w:t>.</w:t>
      </w:r>
      <w:r>
        <w:t>156(Nicastrin inhibitor) -0</w:t>
      </w:r>
      <w:r w:rsidR="00644CD5">
        <w:t>.</w:t>
      </w:r>
      <w:r>
        <w:t>688(ATP phosphoribosyltransferase inhibitor) -0</w:t>
      </w:r>
      <w:r w:rsidR="00644CD5">
        <w:t>.</w:t>
      </w:r>
      <w:r>
        <w:t>206(Ubiquitin-conjugating enzyme E2 N inhibitor) -0</w:t>
      </w:r>
      <w:r w:rsidR="00644CD5">
        <w:t>.</w:t>
      </w:r>
      <w:r>
        <w:t>476(Heat shock protein 90 alpha antagonist) -0</w:t>
      </w:r>
      <w:r w:rsidR="00644CD5">
        <w:t>.</w:t>
      </w:r>
      <w:r>
        <w:t>81(Prolyl endopeptidase inhibitor) -0</w:t>
      </w:r>
      <w:r w:rsidR="00644CD5">
        <w:t>.</w:t>
      </w:r>
      <w:r>
        <w:t>15(Ribosomal protein S6 kinase alpha 4 inhibitor) + 0</w:t>
      </w:r>
      <w:r w:rsidR="00644CD5">
        <w:t>.</w:t>
      </w:r>
      <w:r>
        <w:t>185(Glycogen synthase kinase-3 beta inhibitor) -0</w:t>
      </w:r>
      <w:r w:rsidR="00644CD5">
        <w:t>.</w:t>
      </w:r>
      <w:r>
        <w:t>797(N4-(beta-N-acetylglucosaminyl)-L-asparaginase inhibitor) -0</w:t>
      </w:r>
      <w:r w:rsidR="00644CD5">
        <w:t>.</w:t>
      </w:r>
      <w:r>
        <w:t>677(Carbonic anhydrase stimulant) + 0</w:t>
      </w:r>
      <w:r w:rsidR="00644CD5">
        <w:t>.</w:t>
      </w:r>
      <w:r>
        <w:t>269(Carcinogenic</w:t>
      </w:r>
      <w:r w:rsidR="00644CD5">
        <w:t>.</w:t>
      </w:r>
      <w:r>
        <w:t xml:space="preserve"> group 2B) -0</w:t>
      </w:r>
      <w:r w:rsidR="00644CD5">
        <w:t>.</w:t>
      </w:r>
      <w:r>
        <w:t>457(Squalene-hopene cyclase inhibitor) -0</w:t>
      </w:r>
      <w:r w:rsidR="00644CD5">
        <w:t>.</w:t>
      </w:r>
      <w:r>
        <w:t>192(Cyclin-dependent kinase 2 inhibitor) + 0</w:t>
      </w:r>
      <w:r w:rsidR="00644CD5">
        <w:t>.</w:t>
      </w:r>
      <w:r>
        <w:t>187(Diuretic) -0</w:t>
      </w:r>
      <w:r w:rsidR="00644CD5">
        <w:t>.</w:t>
      </w:r>
      <w:r>
        <w:t>26(Aurora kinase inhibitor) -0</w:t>
      </w:r>
      <w:r w:rsidR="00644CD5">
        <w:t>.</w:t>
      </w:r>
      <w:r>
        <w:t>164(Estradiol 17 beta-dehydrogenase 1 inhibitor) -0</w:t>
      </w:r>
      <w:r w:rsidR="00644CD5">
        <w:t>.</w:t>
      </w:r>
      <w:r>
        <w:t>544(SQLE expression inhibitor) -0</w:t>
      </w:r>
      <w:r w:rsidR="00644CD5">
        <w:t>.</w:t>
      </w:r>
      <w:r>
        <w:t>255(Carcinogenic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+ 0</w:t>
      </w:r>
      <w:r w:rsidR="00644CD5">
        <w:t>.</w:t>
      </w:r>
      <w:r>
        <w:t>446(TNFRSF1A expression inhibitor) + 0</w:t>
      </w:r>
      <w:r w:rsidR="00644CD5">
        <w:t>.</w:t>
      </w:r>
      <w:r>
        <w:t>228(TFDP1 expre</w:t>
      </w:r>
      <w:r>
        <w:t>s</w:t>
      </w:r>
      <w:r>
        <w:t>sion inhibitor) + 0</w:t>
      </w:r>
      <w:r w:rsidR="00644CD5">
        <w:t>.</w:t>
      </w:r>
      <w:r>
        <w:t>404(Procollagen-lysine 5-dioxygenase inhibitor) + 0</w:t>
      </w:r>
      <w:r w:rsidR="00644CD5">
        <w:t>.</w:t>
      </w:r>
      <w:r>
        <w:t>434(HCV NS3/NS4A protease inhibitor) + 0</w:t>
      </w:r>
      <w:r w:rsidR="00644CD5">
        <w:t>.</w:t>
      </w:r>
      <w:r>
        <w:t>214(TNF expression enhancer) + 0</w:t>
      </w:r>
      <w:r w:rsidR="00644CD5">
        <w:t>.</w:t>
      </w:r>
      <w:r>
        <w:t>153(Weakness) + 0</w:t>
      </w:r>
      <w:r w:rsidR="00644CD5">
        <w:t>.</w:t>
      </w:r>
      <w:r>
        <w:t>223(Estrogen alpha receptor agonist) -0</w:t>
      </w:r>
      <w:r w:rsidR="00644CD5">
        <w:t>.</w:t>
      </w:r>
      <w:r>
        <w:t>203(Carcinogenic</w:t>
      </w:r>
      <w:r w:rsidR="00644CD5">
        <w:t>.</w:t>
      </w:r>
      <w:r>
        <w:t xml:space="preserve"> rat) + 0</w:t>
      </w:r>
      <w:r w:rsidR="00644CD5">
        <w:t>.</w:t>
      </w:r>
      <w:r>
        <w:t>0735(Yersiniabactin siderophore biosynthetic protein inhibitor) + 0</w:t>
      </w:r>
      <w:r w:rsidR="00644CD5">
        <w:t>.</w:t>
      </w:r>
      <w:r>
        <w:t>149(Cytosolic phospholipase A2 delta inhibitor) + 0</w:t>
      </w:r>
      <w:r w:rsidR="00644CD5">
        <w:t>.</w:t>
      </w:r>
      <w:r>
        <w:t>123(5 Hydroxytryptamine 5 antagonist) -0</w:t>
      </w:r>
      <w:r w:rsidR="00644CD5">
        <w:t>.</w:t>
      </w:r>
      <w:r>
        <w:t>165(Kinase inhibitor) -0</w:t>
      </w:r>
      <w:r w:rsidR="00644CD5">
        <w:t>.</w:t>
      </w:r>
      <w:r>
        <w:t>125(Kainate receptor 4 antagonist) -0</w:t>
      </w:r>
      <w:r w:rsidR="00644CD5">
        <w:t>.</w:t>
      </w:r>
      <w:r>
        <w:t>298(Glucagon receptor antagonist) + 0</w:t>
      </w:r>
      <w:r w:rsidR="00644CD5">
        <w:t>.</w:t>
      </w:r>
      <w:r>
        <w:t>104(Renal disease treatment) + 0</w:t>
      </w:r>
      <w:r w:rsidR="00644CD5">
        <w:t>.</w:t>
      </w:r>
      <w:r>
        <w:t>0771(Antineoplastic (brain cancer)) + 0</w:t>
      </w:r>
      <w:r w:rsidR="00644CD5">
        <w:t>.</w:t>
      </w:r>
      <w:r>
        <w:t>186(TIE antagonist) + 0</w:t>
      </w:r>
      <w:r w:rsidR="00644CD5">
        <w:t>.</w:t>
      </w:r>
      <w:r>
        <w:t>463(LGALS8 expression enhancer) -0</w:t>
      </w:r>
      <w:r w:rsidR="00644CD5">
        <w:t>.</w:t>
      </w:r>
      <w:r>
        <w:t>66(tRNA methyltransferase inhibitor) -0</w:t>
      </w:r>
      <w:r w:rsidR="00644CD5">
        <w:t>.</w:t>
      </w:r>
      <w:r>
        <w:t>312(Cytotoxic) + 0</w:t>
      </w:r>
      <w:r w:rsidR="00644CD5">
        <w:t>.</w:t>
      </w:r>
      <w:r>
        <w:t>427(Serine-glyoxylate transaminase inhibitor) -0</w:t>
      </w:r>
      <w:r w:rsidR="00644CD5">
        <w:t>.</w:t>
      </w:r>
      <w:r>
        <w:t>336(Uterine stimulant) + 0</w:t>
      </w:r>
      <w:r w:rsidR="00644CD5">
        <w:t>.</w:t>
      </w:r>
      <w:r>
        <w:t>345(Peroxidase substrate) -0</w:t>
      </w:r>
      <w:r w:rsidR="00644CD5">
        <w:t>.</w:t>
      </w:r>
      <w:r>
        <w:t>37(Potassium channel KCNQ activator) + 0</w:t>
      </w:r>
      <w:r w:rsidR="00644CD5">
        <w:t>.</w:t>
      </w:r>
      <w:r>
        <w:t>447(Oxytocic) + 0</w:t>
      </w:r>
      <w:r w:rsidR="00644CD5">
        <w:t>.</w:t>
      </w:r>
      <w:r>
        <w:t>24(Histamine release stimulant) + 0</w:t>
      </w:r>
      <w:r w:rsidR="00644CD5">
        <w:t>.</w:t>
      </w:r>
      <w:r>
        <w:t>337(Gametolysin inhibitor) + 0</w:t>
      </w:r>
      <w:r w:rsidR="00644CD5">
        <w:t>.</w:t>
      </w:r>
      <w:r>
        <w:t>419(MAP kinase signal-integrating kinase 1 inhibitor) + 0</w:t>
      </w:r>
      <w:r w:rsidR="00644CD5">
        <w:t>.</w:t>
      </w:r>
      <w:r>
        <w:t>0976(Cruzipain inhibitor) + 0</w:t>
      </w:r>
      <w:r w:rsidR="00644CD5">
        <w:t>.</w:t>
      </w:r>
      <w:r>
        <w:t>104(Protein 30S ribosomal subunit inhibitor) -0</w:t>
      </w:r>
      <w:r w:rsidR="00644CD5">
        <w:t>.</w:t>
      </w:r>
      <w:r>
        <w:t>315(Gamma-glutamyltransferase inhibitor) -0</w:t>
      </w:r>
      <w:r w:rsidR="00644CD5">
        <w:t>.</w:t>
      </w:r>
      <w:r>
        <w:t>256(Antitussive) -0</w:t>
      </w:r>
      <w:r w:rsidR="00644CD5">
        <w:t>.</w:t>
      </w:r>
      <w:r>
        <w:t>164(Phosphodiesterase 10A inhibitor) -0</w:t>
      </w:r>
      <w:r w:rsidR="00644CD5">
        <w:t>.</w:t>
      </w:r>
      <w:r>
        <w:t>437(Isocitrate dehydrogenase (NADP+) inhibitor) -0</w:t>
      </w:r>
      <w:r w:rsidR="00644CD5">
        <w:t>.</w:t>
      </w:r>
      <w:r>
        <w:t>171(CLU expression enhancer) + 0</w:t>
      </w:r>
      <w:r w:rsidR="00644CD5">
        <w:t>.</w:t>
      </w:r>
      <w:r>
        <w:t>196(Carcinogenic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735(Procollagen-proline 3-dioxygenase inhibitor) -0</w:t>
      </w:r>
      <w:r w:rsidR="00644CD5">
        <w:t>.</w:t>
      </w:r>
      <w:r>
        <w:t>146(Cyclin B inhibitor) -0</w:t>
      </w:r>
      <w:r w:rsidR="00644CD5">
        <w:t>.</w:t>
      </w:r>
      <w:r>
        <w:t>367(Endonuclease (influenza) inhibitor) -0</w:t>
      </w:r>
      <w:r w:rsidR="00644CD5">
        <w:t>.</w:t>
      </w:r>
      <w:r>
        <w:t>139(Aryl-acylamidase inhibitor) -0</w:t>
      </w:r>
      <w:r w:rsidR="00644CD5">
        <w:t>.</w:t>
      </w:r>
      <w:r>
        <w:t>107(Selectin antagonist) -0</w:t>
      </w:r>
      <w:r w:rsidR="00644CD5">
        <w:t>.</w:t>
      </w:r>
      <w:r>
        <w:t>542(Calpain small subunit 1 inhibitor) -0</w:t>
      </w:r>
      <w:r w:rsidR="00644CD5">
        <w:t>.</w:t>
      </w:r>
      <w:r>
        <w:t>163(Platelet activating factor alpha antagonist) + 0</w:t>
      </w:r>
      <w:r w:rsidR="00644CD5">
        <w:t>.</w:t>
      </w:r>
      <w:r>
        <w:t>442(Alanine dehydrogenase inhibitor) + 0</w:t>
      </w:r>
      <w:r w:rsidR="00644CD5">
        <w:t>.</w:t>
      </w:r>
      <w:r>
        <w:t>124(Phosphodiesterase 6G inhibitor) -0</w:t>
      </w:r>
      <w:r w:rsidR="00644CD5">
        <w:t>.</w:t>
      </w:r>
      <w:r>
        <w:t>116(Plasminogen activator inhibitor) -0</w:t>
      </w:r>
      <w:r w:rsidR="00644CD5">
        <w:t>.</w:t>
      </w:r>
      <w:r>
        <w:t>516(Carboxypeptidase E inhibitor) + 0</w:t>
      </w:r>
      <w:r w:rsidR="00644CD5">
        <w:t>.</w:t>
      </w:r>
      <w:r>
        <w:t>549(2-Isopropylmalate synthase inhibitor) -0</w:t>
      </w:r>
      <w:r w:rsidR="00644CD5">
        <w:t>.</w:t>
      </w:r>
      <w:r>
        <w:t>102(Potassium cha</w:t>
      </w:r>
      <w:r>
        <w:t>n</w:t>
      </w:r>
      <w:r>
        <w:t>nel intermediate-conductance Ca-activated 4 blocker) -0</w:t>
      </w:r>
      <w:r w:rsidR="00644CD5">
        <w:t>.</w:t>
      </w:r>
      <w:r>
        <w:t>44(GABA transporter 1 inhibitor) + 0</w:t>
      </w:r>
      <w:r w:rsidR="00644CD5">
        <w:t>.</w:t>
      </w:r>
      <w:r>
        <w:t>0993(Multidrug resi</w:t>
      </w:r>
      <w:r>
        <w:t>s</w:t>
      </w:r>
      <w:r>
        <w:t>tance-associated protein inhibitor) + 0</w:t>
      </w:r>
      <w:r w:rsidR="00644CD5">
        <w:t>.</w:t>
      </w:r>
      <w:r>
        <w:t>105(Factor XII inhibitor) + 0</w:t>
      </w:r>
      <w:r w:rsidR="00644CD5">
        <w:t>.</w:t>
      </w:r>
      <w:r>
        <w:t>128(Antiseborrheic) + 0</w:t>
      </w:r>
      <w:r w:rsidR="00644CD5">
        <w:t>.</w:t>
      </w:r>
      <w:r>
        <w:t xml:space="preserve">105(Protein kinase (CK1) </w:t>
      </w:r>
      <w:r>
        <w:lastRenderedPageBreak/>
        <w:t>inhibitor) -0</w:t>
      </w:r>
      <w:r w:rsidR="00644CD5">
        <w:t>.</w:t>
      </w:r>
      <w:r>
        <w:t>118(Phosphorylase kinase gamma subunit 2 inhibitor) + 0</w:t>
      </w:r>
      <w:r w:rsidR="00644CD5">
        <w:t>.</w:t>
      </w:r>
      <w:r>
        <w:t>243(Galactose oxidase inhibitor) + 0</w:t>
      </w:r>
      <w:r w:rsidR="00644CD5">
        <w:t>.</w:t>
      </w:r>
      <w:r>
        <w:t>15(Antihelmintic (Nematodes)) -0</w:t>
      </w:r>
      <w:r w:rsidR="00644CD5">
        <w:t>.</w:t>
      </w:r>
      <w:r>
        <w:t>257(Phosphatidylinositol diacylglycerol-lyase inhibitor) -0</w:t>
      </w:r>
      <w:r w:rsidR="00644CD5">
        <w:t>.</w:t>
      </w:r>
      <w:r>
        <w:t>129(Antiprotozoal (Trypanosoma)) + 0</w:t>
      </w:r>
      <w:r w:rsidR="00644CD5">
        <w:t>.</w:t>
      </w:r>
      <w:r>
        <w:t>179(Probable DNA dC-&gt;dU-editing enzyme APOBEC-3A inhibitor) + 0</w:t>
      </w:r>
      <w:r w:rsidR="00644CD5">
        <w:t>.</w:t>
      </w:r>
      <w:r>
        <w:t>17(CDH1 expression enhancer) + 0</w:t>
      </w:r>
      <w:r w:rsidR="00644CD5">
        <w:t>.</w:t>
      </w:r>
      <w:r>
        <w:t>0598(Psychotropic) + 0</w:t>
      </w:r>
      <w:r w:rsidR="00644CD5">
        <w:t>.</w:t>
      </w:r>
      <w:r>
        <w:t>227(Trypanothione-disulfide reductase inhibitor) -0</w:t>
      </w:r>
      <w:r w:rsidR="00644CD5">
        <w:t>.</w:t>
      </w:r>
      <w:r>
        <w:t>186(P-glycoprotein 1 i</w:t>
      </w:r>
      <w:r>
        <w:t>n</w:t>
      </w:r>
      <w:r>
        <w:t>hibitor) + 0</w:t>
      </w:r>
      <w:r w:rsidR="00644CD5">
        <w:t>.</w:t>
      </w:r>
      <w:r>
        <w:t>106(AMP deaminase 3 inhibitor) + 0</w:t>
      </w:r>
      <w:r w:rsidR="00644CD5">
        <w:t>.</w:t>
      </w:r>
      <w:r>
        <w:t>142(Antineoplastic (colon cancer)) -0</w:t>
      </w:r>
      <w:r w:rsidR="00644CD5">
        <w:t>.</w:t>
      </w:r>
      <w:r>
        <w:t>179(Amyotrophic lateral scl</w:t>
      </w:r>
      <w:r>
        <w:t>e</w:t>
      </w:r>
      <w:r>
        <w:t>rosis treatment) -0</w:t>
      </w:r>
      <w:r w:rsidR="00644CD5">
        <w:t>.</w:t>
      </w:r>
      <w:r>
        <w:t>109(Vitamin D receptor antagonist) + 0</w:t>
      </w:r>
      <w:r w:rsidR="00644CD5">
        <w:t>.</w:t>
      </w:r>
      <w:r>
        <w:t>088(Trypsin II inhibitor) + 0</w:t>
      </w:r>
      <w:r w:rsidR="00644CD5">
        <w:t>.</w:t>
      </w:r>
      <w:r>
        <w:t>166(Protein kinase A inhib</w:t>
      </w:r>
      <w:r>
        <w:t>i</w:t>
      </w:r>
      <w:r>
        <w:t>tor) -0</w:t>
      </w:r>
      <w:r w:rsidR="00644CD5">
        <w:t>.</w:t>
      </w:r>
      <w:r>
        <w:t>319(Glycine C-acetyltransferase inhibitor) + 0</w:t>
      </w:r>
      <w:r w:rsidR="00644CD5">
        <w:t>.</w:t>
      </w:r>
      <w:r>
        <w:t>149(Antiparkinsonian</w:t>
      </w:r>
      <w:r w:rsidR="00644CD5">
        <w:t>.</w:t>
      </w:r>
      <w:r>
        <w:t xml:space="preserve"> rigidity relieving) + 0</w:t>
      </w:r>
      <w:r w:rsidR="00644CD5">
        <w:t>.</w:t>
      </w:r>
      <w:r>
        <w:t>11(CYP2C19 inhibitor) + 0</w:t>
      </w:r>
      <w:r w:rsidR="00644CD5">
        <w:t>.</w:t>
      </w:r>
      <w:r>
        <w:t>247(Phospholipase A2 inhibitor) + 0</w:t>
      </w:r>
      <w:r w:rsidR="00644CD5">
        <w:t>.</w:t>
      </w:r>
      <w:r>
        <w:t>317(Granzyme B inhibitor) + 0</w:t>
      </w:r>
      <w:r w:rsidR="00644CD5">
        <w:t>.</w:t>
      </w:r>
      <w:r>
        <w:t>0645(HERG 1 channel blocker) + 0</w:t>
      </w:r>
      <w:r w:rsidR="00644CD5">
        <w:t>.</w:t>
      </w:r>
      <w:r>
        <w:t>267(Thromboxane A2 antagonist) -0</w:t>
      </w:r>
      <w:r w:rsidR="00644CD5">
        <w:t>.</w:t>
      </w:r>
      <w:r>
        <w:t>378(Isopentenyl-diphosphate DELTA-isomerase inhibitor) -0</w:t>
      </w:r>
      <w:r w:rsidR="00644CD5">
        <w:t>.</w:t>
      </w:r>
      <w:r>
        <w:t>0816(Tyrosine kinase non-receptor protein 2 inhibitor) + 0</w:t>
      </w:r>
      <w:r w:rsidR="00644CD5">
        <w:t>.</w:t>
      </w:r>
      <w:r>
        <w:t>0964(Histone deacetylase class IIb inhibitor) -0</w:t>
      </w:r>
      <w:r w:rsidR="00644CD5">
        <w:t>.</w:t>
      </w:r>
      <w:r>
        <w:t>073(5 Hydroxytryptamine 4E antagonist) + 0</w:t>
      </w:r>
      <w:r w:rsidR="00644CD5">
        <w:t>.</w:t>
      </w:r>
      <w:r>
        <w:t>49(FAD diphosphatase inhibitor) -0</w:t>
      </w:r>
      <w:r w:rsidR="00644CD5">
        <w:t>.</w:t>
      </w:r>
      <w:r>
        <w:t>181(Glucan 1</w:t>
      </w:r>
      <w:r w:rsidR="00644CD5">
        <w:t>.</w:t>
      </w:r>
      <w:r>
        <w:t>3-alpha-glucosidase inhibitor) -0</w:t>
      </w:r>
      <w:r w:rsidR="00644CD5">
        <w:t>.</w:t>
      </w:r>
      <w:r>
        <w:t>105(G-protein coupled receptor 55 antagonist) -0</w:t>
      </w:r>
      <w:r w:rsidR="00644CD5">
        <w:t>.</w:t>
      </w:r>
      <w:r>
        <w:t>0886(HSPA8 expression inhibitor) + 0</w:t>
      </w:r>
      <w:r w:rsidR="00644CD5">
        <w:t>.</w:t>
      </w:r>
      <w:r>
        <w:t>0834(Diacylglycerol O-acyltransferase 1 inhibitor) + 0</w:t>
      </w:r>
      <w:r w:rsidR="00644CD5">
        <w:t>.</w:t>
      </w:r>
      <w:r>
        <w:t>065(Purinergic P2Y1 antagonist) + 0</w:t>
      </w:r>
      <w:r w:rsidR="00644CD5">
        <w:t>.</w:t>
      </w:r>
      <w:r>
        <w:t>258(Cathepsin D inhibitor) + 0</w:t>
      </w:r>
      <w:r w:rsidR="00644CD5">
        <w:t>.</w:t>
      </w:r>
      <w:r>
        <w:t>231(Nerve growth factor antag</w:t>
      </w:r>
      <w:r>
        <w:t>o</w:t>
      </w:r>
      <w:r>
        <w:t>nist) + 0</w:t>
      </w:r>
      <w:r w:rsidR="00644CD5">
        <w:t>.</w:t>
      </w:r>
      <w:r>
        <w:t>191(Psychosexual dysfunction treatment) -0</w:t>
      </w:r>
      <w:r w:rsidR="00644CD5">
        <w:t>.</w:t>
      </w:r>
      <w:r>
        <w:t>152(Galactolipase inhibitor) + 0</w:t>
      </w:r>
      <w:r w:rsidR="00644CD5">
        <w:t>.</w:t>
      </w:r>
      <w:r>
        <w:t>0709(ErbB-1 antagonist) + 0</w:t>
      </w:r>
      <w:r w:rsidR="00644CD5">
        <w:t>.</w:t>
      </w:r>
      <w:r>
        <w:t>141(Glutathione-disulfide reductase inhibitor) -0</w:t>
      </w:r>
      <w:r w:rsidR="00644CD5">
        <w:t>.</w:t>
      </w:r>
      <w:r>
        <w:t>364(Polynucleotide 5'-hydroxy-kinase inhibitor) -0</w:t>
      </w:r>
      <w:r w:rsidR="00644CD5">
        <w:t>.</w:t>
      </w:r>
      <w:r>
        <w:t>144(Sentrin-specific protease 7 inhibitor) -0</w:t>
      </w:r>
      <w:r w:rsidR="00644CD5">
        <w:t>.</w:t>
      </w:r>
      <w:r>
        <w:t>181(Glutathione reductase inhibitor) -0</w:t>
      </w:r>
      <w:r w:rsidR="00644CD5">
        <w:t>.</w:t>
      </w:r>
      <w:r>
        <w:t>273(Dopamine D2B antagonist) + 0</w:t>
      </w:r>
      <w:r w:rsidR="00644CD5">
        <w:t>.</w:t>
      </w:r>
      <w:r>
        <w:t>21(Coagulant) + 0</w:t>
      </w:r>
      <w:r w:rsidR="00644CD5">
        <w:t>.</w:t>
      </w:r>
      <w:r>
        <w:t>24(Lysine carboxypeptidase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0707(Sodium/glucose cotransporter 1 inhibitor) + 0</w:t>
      </w:r>
      <w:r w:rsidR="00644CD5">
        <w:t>.</w:t>
      </w:r>
      <w:r>
        <w:t>0445(PDCD4 expression enhancer) -0</w:t>
      </w:r>
      <w:r w:rsidR="00644CD5">
        <w:t>.</w:t>
      </w:r>
      <w:r>
        <w:t>059(Acute neurologic disorders treatment) + 0</w:t>
      </w:r>
      <w:r w:rsidR="00644CD5">
        <w:t>.</w:t>
      </w:r>
      <w:r>
        <w:t>259(Uridine pho</w:t>
      </w:r>
      <w:r>
        <w:t>s</w:t>
      </w:r>
      <w:r>
        <w:t>phorylase inhibitor) -0</w:t>
      </w:r>
      <w:r w:rsidR="00644CD5">
        <w:t>.</w:t>
      </w:r>
      <w:r>
        <w:t>069(NACHT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158(Antipruritic</w:t>
      </w:r>
      <w:r w:rsidR="00644CD5">
        <w:t>.</w:t>
      </w:r>
      <w:r>
        <w:t xml:space="preserve"> non-allergic) -0</w:t>
      </w:r>
      <w:r w:rsidR="00644CD5">
        <w:t>.</w:t>
      </w:r>
      <w:r>
        <w:t>225(Histone deacetylase class IIa inhibitor) + 0</w:t>
      </w:r>
      <w:r w:rsidR="00644CD5">
        <w:t>.</w:t>
      </w:r>
      <w:r>
        <w:t>0512(G-protein-coupled receptor 120 agonist) -0</w:t>
      </w:r>
      <w:r w:rsidR="00644CD5">
        <w:t>.</w:t>
      </w:r>
      <w:r>
        <w:t>0512(Ophthalmoplegia) -0</w:t>
      </w:r>
      <w:r w:rsidR="00644CD5">
        <w:t>.</w:t>
      </w:r>
      <w:r>
        <w:t>0827(Kruppel-like factor 5 inhibitor) -0</w:t>
      </w:r>
      <w:r w:rsidR="00644CD5">
        <w:t>.</w:t>
      </w:r>
      <w:r>
        <w:t>263(CYP24 substrate) -0</w:t>
      </w:r>
      <w:r w:rsidR="00644CD5">
        <w:t>.</w:t>
      </w:r>
      <w:r>
        <w:t>124(Cell wall biosy</w:t>
      </w:r>
      <w:r>
        <w:t>n</w:t>
      </w:r>
      <w:r>
        <w:t>thesis inhibitor) + 0</w:t>
      </w:r>
      <w:r w:rsidR="00644CD5">
        <w:t>.</w:t>
      </w:r>
      <w:r>
        <w:t>0874(Carcinogenic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-0</w:t>
      </w:r>
      <w:r w:rsidR="00644CD5">
        <w:t>.</w:t>
      </w:r>
      <w:r>
        <w:t>0504(Apolipoprotein B-100 inhibitor) + 0</w:t>
      </w:r>
      <w:r w:rsidR="00644CD5">
        <w:t>.</w:t>
      </w:r>
      <w:r>
        <w:t>0974(Intestinal alkaline phosphatase inhibitor) -0</w:t>
      </w:r>
      <w:r w:rsidR="00644CD5">
        <w:t>.</w:t>
      </w:r>
      <w:r>
        <w:t>123(Endopeptidase inhibitor) -0</w:t>
      </w:r>
      <w:r w:rsidR="00644CD5">
        <w:t>.</w:t>
      </w:r>
      <w:r>
        <w:t>059(Non-steroidal antiinflamm</w:t>
      </w:r>
      <w:r>
        <w:t>a</w:t>
      </w:r>
      <w:r>
        <w:t>tory agent) + 0</w:t>
      </w:r>
      <w:r w:rsidR="00644CD5">
        <w:t>.</w:t>
      </w:r>
      <w:r>
        <w:t>106(Adenosine A3 receptor antagonist) + 0</w:t>
      </w:r>
      <w:r w:rsidR="00644CD5">
        <w:t>.</w:t>
      </w:r>
      <w:r>
        <w:t>0901(G-protein coupled receptor 35 antagonist) + 0</w:t>
      </w:r>
      <w:r w:rsidR="00644CD5">
        <w:t>.</w:t>
      </w:r>
      <w:r>
        <w:t>169(Carbonic anhydrase inhibitor) + 0</w:t>
      </w:r>
      <w:r w:rsidR="00644CD5">
        <w:t>.</w:t>
      </w:r>
      <w:r>
        <w:t>147(Cell wall synthesis inhibitor) -0</w:t>
      </w:r>
      <w:r w:rsidR="00644CD5">
        <w:t>.</w:t>
      </w:r>
      <w:r>
        <w:t>063(Gastric antisecretory) -0</w:t>
      </w:r>
      <w:r w:rsidR="00644CD5">
        <w:t>.</w:t>
      </w:r>
      <w:r>
        <w:t>034(Antiarrhythmic) + 0</w:t>
      </w:r>
      <w:r w:rsidR="00644CD5">
        <w:t>.</w:t>
      </w:r>
      <w:r>
        <w:t>0467(Ribonucleoside-diphosphate reductase large chain inhibitor) -0</w:t>
      </w:r>
      <w:r w:rsidR="00644CD5">
        <w:t>.</w:t>
      </w:r>
      <w:r>
        <w:t>0374(Hepatotoxic) + 0</w:t>
      </w:r>
      <w:r w:rsidR="00644CD5">
        <w:t>.</w:t>
      </w:r>
      <w:r>
        <w:t>0315(Urologic disorders treatment) -0</w:t>
      </w:r>
      <w:r w:rsidR="00644CD5">
        <w:t>.</w:t>
      </w:r>
      <w:r>
        <w:t>037(Angiotensin AT1 receptor antagonist) + 0</w:t>
      </w:r>
      <w:r w:rsidR="00644CD5">
        <w:t>.</w:t>
      </w:r>
      <w:r>
        <w:t>036(Src kinase inhibitor) + 0</w:t>
      </w:r>
      <w:r w:rsidR="00644CD5">
        <w:t>.</w:t>
      </w:r>
      <w:r>
        <w:t>0518(Exanthema) -0</w:t>
      </w:r>
      <w:r w:rsidR="00644CD5">
        <w:t>.</w:t>
      </w:r>
      <w:r>
        <w:t>13(3-Oxoacyl-[acyl-carrier-protein] synthase III inhibitor) -0</w:t>
      </w:r>
      <w:r w:rsidR="00644CD5">
        <w:t>.</w:t>
      </w:r>
      <w:r>
        <w:t>0557(5 Hydroxytryptamine 1 agonist) -0</w:t>
      </w:r>
      <w:r w:rsidR="00644CD5">
        <w:t>.</w:t>
      </w:r>
      <w:r>
        <w:t>121(Alanine carboxypeptidase inhibitor) + 0</w:t>
      </w:r>
      <w:r w:rsidR="00644CD5">
        <w:t>.</w:t>
      </w:r>
      <w:r>
        <w:t>0804(Pancreatic elastase inhibitor) + 0</w:t>
      </w:r>
      <w:r w:rsidR="00644CD5">
        <w:t>.</w:t>
      </w:r>
      <w:r>
        <w:t>142(Polynucleotide adenylyltransferase inhibitor) -0</w:t>
      </w:r>
      <w:r w:rsidR="00644CD5">
        <w:t>.</w:t>
      </w:r>
      <w:r>
        <w:t>0772(Analgesic stimulant) -0</w:t>
      </w:r>
      <w:r w:rsidR="00644CD5">
        <w:t>.</w:t>
      </w:r>
      <w:r>
        <w:t>0827(Protein-S-isoprenylcysteine O-methyltransferase inhibitor) -0</w:t>
      </w:r>
      <w:r w:rsidR="00644CD5">
        <w:t>.</w:t>
      </w:r>
      <w:r>
        <w:t>0651(Acylphosphatase inhibitor) + 0</w:t>
      </w:r>
      <w:r w:rsidR="00644CD5">
        <w:t>.</w:t>
      </w:r>
      <w:r>
        <w:t>047(Cardiodepressant) -0</w:t>
      </w:r>
      <w:r w:rsidR="00644CD5">
        <w:t>.</w:t>
      </w:r>
      <w:r>
        <w:t>152(Cellobiose phosphorylase inhibitor) -0</w:t>
      </w:r>
      <w:r w:rsidR="00644CD5">
        <w:t>.</w:t>
      </w:r>
      <w:r>
        <w:t>0315(Sphingosine 1-phosphate receptor 5 antagonist) + 0</w:t>
      </w:r>
      <w:r w:rsidR="00644CD5">
        <w:t>.</w:t>
      </w:r>
      <w:r>
        <w:t>0461(Monodehydroascorbate reductase (NADH) inhibitor) + 0</w:t>
      </w:r>
      <w:r w:rsidR="00644CD5">
        <w:t>.</w:t>
      </w:r>
      <w:r>
        <w:t>0638(Oleamide hydrolase inhibitor) -0</w:t>
      </w:r>
      <w:r w:rsidR="00644CD5">
        <w:t>.</w:t>
      </w:r>
      <w:r>
        <w:t>032(Protein-tyrosine kinase Lyn inhibitor) + 0</w:t>
      </w:r>
      <w:r w:rsidR="00644CD5">
        <w:t>.</w:t>
      </w:r>
      <w:r>
        <w:t>0224(Glutamate (mGluR8) antagonist) -0</w:t>
      </w:r>
      <w:r w:rsidR="00644CD5">
        <w:t>.</w:t>
      </w:r>
      <w:r>
        <w:t>0811(Melatonin 2 agonist) -0</w:t>
      </w:r>
      <w:r w:rsidR="00644CD5">
        <w:t>.</w:t>
      </w:r>
      <w:r>
        <w:t>0631(Heat shock protein 90 beta antagonist) -0</w:t>
      </w:r>
      <w:r w:rsidR="00644CD5">
        <w:t>.</w:t>
      </w:r>
      <w:r>
        <w:t>0182(Anorexiant) + 0</w:t>
      </w:r>
      <w:r w:rsidR="00644CD5">
        <w:t>.</w:t>
      </w:r>
      <w:r>
        <w:t>0128(Antifungal enhancer) -0</w:t>
      </w:r>
      <w:r w:rsidR="00644CD5">
        <w:t>.</w:t>
      </w:r>
      <w:r>
        <w:t>0292(Alpha 2a adrenoreceptor antagonist) -0</w:t>
      </w:r>
      <w:r w:rsidR="00644CD5">
        <w:t>.</w:t>
      </w:r>
      <w:r>
        <w:t>0157(Carbonyl reductase [NADPH] 1 inhibitor) + 0</w:t>
      </w:r>
      <w:r w:rsidR="00644CD5">
        <w:t>.</w:t>
      </w:r>
      <w:r>
        <w:t>0156(5 Hydroxytryptamine 5B antagonist) -0</w:t>
      </w:r>
      <w:r w:rsidR="00644CD5">
        <w:t>.</w:t>
      </w:r>
      <w:r>
        <w:t>0314(CCNE1 expression inhibitor) -0</w:t>
      </w:r>
      <w:r w:rsidR="00644CD5">
        <w:t>.</w:t>
      </w:r>
      <w:r>
        <w:t>0334(Abortion inducer) + 0</w:t>
      </w:r>
      <w:r w:rsidR="00644CD5">
        <w:t>.</w:t>
      </w:r>
      <w:r>
        <w:t>00879(Antifungal (Candida)) + 0</w:t>
      </w:r>
      <w:r w:rsidR="00644CD5">
        <w:t>.</w:t>
      </w:r>
      <w:r>
        <w:t>0317(Sphingosine 1-phosphate receptor 3 agonist) -0</w:t>
      </w:r>
      <w:r w:rsidR="00644CD5">
        <w:t>.</w:t>
      </w:r>
      <w:r>
        <w:t>0461(Solute ca</w:t>
      </w:r>
      <w:r>
        <w:t>r</w:t>
      </w:r>
      <w:r>
        <w:t>rier family 22 member 12 inhibitor) + 0</w:t>
      </w:r>
      <w:r w:rsidR="00644CD5">
        <w:t>.</w:t>
      </w:r>
      <w:r>
        <w:t>0236(Carnitine 3-dehydrogenase inhibitor) -0</w:t>
      </w:r>
      <w:r w:rsidR="00644CD5">
        <w:t>.</w:t>
      </w:r>
      <w:r>
        <w:t>00995(ODC1 expression inhib</w:t>
      </w:r>
      <w:r>
        <w:t>i</w:t>
      </w:r>
      <w:r>
        <w:t>tor) -0</w:t>
      </w:r>
      <w:r w:rsidR="00644CD5">
        <w:t>.</w:t>
      </w:r>
      <w:r>
        <w:t>0103(Arylformamidase inhibitor) + 0</w:t>
      </w:r>
      <w:r w:rsidR="00644CD5">
        <w:t>.</w:t>
      </w:r>
      <w:r>
        <w:t>00611(Deoxynucleoside kinase inhibitor) + 0</w:t>
      </w:r>
      <w:r w:rsidR="00644CD5">
        <w:t>.</w:t>
      </w:r>
      <w:r>
        <w:t>00501(MAP kinase 3 i</w:t>
      </w:r>
      <w:r>
        <w:t>n</w:t>
      </w:r>
      <w:r>
        <w:t>hibitor) -0</w:t>
      </w:r>
      <w:r w:rsidR="00644CD5">
        <w:t>.</w:t>
      </w:r>
      <w:r>
        <w:t>0142(Endothelin A receptor antagonist) -0</w:t>
      </w:r>
      <w:r w:rsidR="00644CD5">
        <w:t>.</w:t>
      </w:r>
      <w:r>
        <w:t>00803(KIAA0101 expression inhibitor) -0</w:t>
      </w:r>
      <w:r w:rsidR="00644CD5">
        <w:t>.</w:t>
      </w:r>
      <w:r>
        <w:t>00955(Heat shock protein 70 agonist) -0</w:t>
      </w:r>
      <w:r w:rsidR="00644CD5">
        <w:t>.</w:t>
      </w:r>
      <w:r>
        <w:t>0027(Steroid DELTA-isomerase inhibitor) -0</w:t>
      </w:r>
      <w:r w:rsidR="00644CD5">
        <w:t>.</w:t>
      </w:r>
      <w:r>
        <w:t>00356(AMPA 3 receptor antagonist) -0</w:t>
      </w:r>
      <w:r w:rsidR="00644CD5">
        <w:t>.</w:t>
      </w:r>
      <w:r>
        <w:t>000378(MAP kinase 9 inhibitor) + 5</w:t>
      </w:r>
      <w:r w:rsidR="00644CD5">
        <w:t>.</w:t>
      </w:r>
      <w:r>
        <w:t>42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916(Cystathionine gamma-lyase inhibitor) + 0</w:t>
      </w:r>
      <w:r w:rsidR="00644CD5">
        <w:t>.</w:t>
      </w:r>
      <w:r>
        <w:t>544(CYP2D6 substrate) + 0</w:t>
      </w:r>
      <w:r w:rsidR="00644CD5">
        <w:t>.</w:t>
      </w:r>
      <w:r>
        <w:t>0924(Thrombocytopenia) + 0</w:t>
      </w:r>
      <w:r w:rsidR="00644CD5">
        <w:t>.</w:t>
      </w:r>
      <w:r>
        <w:t>836(Cholinergic) + 0</w:t>
      </w:r>
      <w:r w:rsidR="00644CD5">
        <w:t>.</w:t>
      </w:r>
      <w:r>
        <w:t>247(Neurotoxic) -0</w:t>
      </w:r>
      <w:r w:rsidR="00644CD5">
        <w:t>.</w:t>
      </w:r>
      <w:r>
        <w:t>699(CDK2/cyclin E inhibitor) + 9</w:t>
      </w:r>
      <w:r w:rsidR="00644CD5">
        <w:t>.</w:t>
      </w:r>
      <w:r>
        <w:t>6(Length) + 2</w:t>
      </w:r>
      <w:r w:rsidR="00644CD5">
        <w:t>.</w:t>
      </w:r>
      <w:r>
        <w:t>28(CYP27A substrate) -0</w:t>
      </w:r>
      <w:r w:rsidR="00644CD5">
        <w:t>.</w:t>
      </w:r>
      <w:r>
        <w:t>586(CYP2 substrate) + 0</w:t>
      </w:r>
      <w:r w:rsidR="00644CD5">
        <w:t>.</w:t>
      </w:r>
      <w:r>
        <w:t>377(Carcinogenic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02(Lysozyme inhibitor) + 0</w:t>
      </w:r>
      <w:r w:rsidR="00644CD5">
        <w:t>.</w:t>
      </w:r>
      <w:r>
        <w:t>0955(Purine biosynthesis inhibitor) -0</w:t>
      </w:r>
      <w:r w:rsidR="00644CD5">
        <w:t>.</w:t>
      </w:r>
      <w:r>
        <w:t>417(Platelet antagonist) -13</w:t>
      </w:r>
      <w:r w:rsidR="00644CD5">
        <w:t>.</w:t>
      </w:r>
      <w:r>
        <w:t>5(Length^2) -0</w:t>
      </w:r>
      <w:r w:rsidR="00644CD5">
        <w:t>.</w:t>
      </w:r>
      <w:r>
        <w:t>489(Corticotropin releasing factor antagonist) + 0</w:t>
      </w:r>
      <w:r w:rsidR="00644CD5">
        <w:t>.</w:t>
      </w:r>
      <w:r>
        <w:t>407(Bombesin antagonist) -0</w:t>
      </w:r>
      <w:r w:rsidR="00644CD5">
        <w:t>.</w:t>
      </w:r>
      <w:r>
        <w:t>772(Hyperthermic) + 0</w:t>
      </w:r>
      <w:r w:rsidR="00644CD5">
        <w:t>.</w:t>
      </w:r>
      <w:r>
        <w:t>294(Ceramide glucosyltransferase inhibitor) + 0</w:t>
      </w:r>
      <w:r w:rsidR="00644CD5">
        <w:t>.</w:t>
      </w:r>
      <w:r>
        <w:t>463(Magnesium-protoporphyrin IX methyltransferase inhibitor) + 0</w:t>
      </w:r>
      <w:r w:rsidR="00644CD5">
        <w:t>.</w:t>
      </w:r>
      <w:r>
        <w:t>349(TRPM8 blocker) -1</w:t>
      </w:r>
      <w:r w:rsidR="00644CD5">
        <w:t>.</w:t>
      </w:r>
      <w:r>
        <w:t>21(3(or 17)beta-hydroxysteroid dehydrogenase inhibitor) -0</w:t>
      </w:r>
      <w:r w:rsidR="00644CD5">
        <w:t>.</w:t>
      </w:r>
      <w:r>
        <w:t>0401(Miotic) -0</w:t>
      </w:r>
      <w:r w:rsidR="00644CD5">
        <w:t>.</w:t>
      </w:r>
      <w:r>
        <w:t>27(Rhinitis) -0</w:t>
      </w:r>
      <w:r w:rsidR="00644CD5">
        <w:t>.</w:t>
      </w:r>
      <w:r>
        <w:t>248(Aggrecanase 1 inhibitor) + 27</w:t>
      </w:r>
      <w:r w:rsidR="00644CD5">
        <w:t>.</w:t>
      </w:r>
      <w:r>
        <w:t>7(Volume) -0</w:t>
      </w:r>
      <w:r w:rsidR="00644CD5">
        <w:t>.</w:t>
      </w:r>
      <w:r>
        <w:t>784(Ethanolamine kinase inhibitor) + 0</w:t>
      </w:r>
      <w:r w:rsidR="00644CD5">
        <w:t>.</w:t>
      </w:r>
      <w:r>
        <w:t>399(Trypsin II inhibitor) + 0</w:t>
      </w:r>
      <w:r w:rsidR="00644CD5">
        <w:t>.</w:t>
      </w:r>
      <w:r>
        <w:t>0635(Apyrase inhibitor) + 0</w:t>
      </w:r>
      <w:r w:rsidR="00644CD5">
        <w:t>.</w:t>
      </w:r>
      <w:r>
        <w:t>806(Methionyl aminopeptidase inhibitor) + 0</w:t>
      </w:r>
      <w:r w:rsidR="00644CD5">
        <w:t>.</w:t>
      </w:r>
      <w:r>
        <w:t>247(Lipid metabolism regulator) -0</w:t>
      </w:r>
      <w:r w:rsidR="00644CD5">
        <w:t>.</w:t>
      </w:r>
      <w:r>
        <w:t>822(Thrombin inhibitor) + 0</w:t>
      </w:r>
      <w:r w:rsidR="00644CD5">
        <w:t>.</w:t>
      </w:r>
      <w:r>
        <w:t>257(Protein kinase A inhibitor) + 0</w:t>
      </w:r>
      <w:r w:rsidR="00644CD5">
        <w:t>.</w:t>
      </w:r>
      <w:r>
        <w:t>0198(Sneezing) -1</w:t>
      </w:r>
      <w:r w:rsidR="00644CD5">
        <w:t>.</w:t>
      </w:r>
      <w:r>
        <w:t>54(Glycogen debranching enzyme inhibitor) -0</w:t>
      </w:r>
      <w:r w:rsidR="00644CD5">
        <w:t>.</w:t>
      </w:r>
      <w:r>
        <w:t xml:space="preserve">546(Antiacne) </w:t>
      </w:r>
      <w:r>
        <w:lastRenderedPageBreak/>
        <w:t>+ 1</w:t>
      </w:r>
      <w:r w:rsidR="00644CD5">
        <w:t>.</w:t>
      </w:r>
      <w:r>
        <w:t>04((R)-aminopropanol dehydrogenase inhibitor) + 0</w:t>
      </w:r>
      <w:r w:rsidR="00644CD5">
        <w:t>.</w:t>
      </w:r>
      <w:r>
        <w:t>73(Carbonic anhydrase VA inhibitor) -0</w:t>
      </w:r>
      <w:r w:rsidR="00644CD5">
        <w:t>.</w:t>
      </w:r>
      <w:r>
        <w:t>373(Epithelial s</w:t>
      </w:r>
      <w:r>
        <w:t>o</w:t>
      </w:r>
      <w:r>
        <w:t>dium channel blocker) + 0</w:t>
      </w:r>
      <w:r w:rsidR="00644CD5">
        <w:t>.</w:t>
      </w:r>
      <w:r>
        <w:t>61(Arrhythmogenic) + 0</w:t>
      </w:r>
      <w:r w:rsidR="00644CD5">
        <w:t>.</w:t>
      </w:r>
      <w:r>
        <w:t>284(Psychoses) + 0</w:t>
      </w:r>
      <w:r w:rsidR="00644CD5">
        <w:t>.</w:t>
      </w:r>
      <w:r>
        <w:t>31(5 Hydroxytryptamine 5 antagonist) -0</w:t>
      </w:r>
      <w:r w:rsidR="00644CD5">
        <w:t>.</w:t>
      </w:r>
      <w:r>
        <w:t>931(5 Hydroxytryptamine 2A agonist) -0</w:t>
      </w:r>
      <w:r w:rsidR="00644CD5">
        <w:t>.</w:t>
      </w:r>
      <w:r>
        <w:t>514(Protease (Human cytomegalovirus) inhibitor) + 0</w:t>
      </w:r>
      <w:r w:rsidR="00644CD5">
        <w:t>.</w:t>
      </w:r>
      <w:r>
        <w:t>612(CYP24A1 expression enhancer) -0</w:t>
      </w:r>
      <w:r w:rsidR="00644CD5">
        <w:t>.</w:t>
      </w:r>
      <w:r>
        <w:t>478(Glycosuria) -0</w:t>
      </w:r>
      <w:r w:rsidR="00644CD5">
        <w:t>.</w:t>
      </w:r>
      <w:r>
        <w:t>24(DDIT4 expression enhancer) + 0</w:t>
      </w:r>
      <w:r w:rsidR="00644CD5">
        <w:t>.</w:t>
      </w:r>
      <w:r>
        <w:t>797(Nucleotidyltransferase inhibitor) + 0</w:t>
      </w:r>
      <w:r w:rsidR="00644CD5">
        <w:t>.</w:t>
      </w:r>
      <w:r>
        <w:t>779(Diabetic neuropathy treatment) + 0</w:t>
      </w:r>
      <w:r w:rsidR="00644CD5">
        <w:t>.</w:t>
      </w:r>
      <w:r>
        <w:t>896(Alanine dehydrogenase inhibitor) + 0</w:t>
      </w:r>
      <w:r w:rsidR="00644CD5">
        <w:t>.</w:t>
      </w:r>
      <w:r>
        <w:t>454(CYP1A1* substrate) + 0</w:t>
      </w:r>
      <w:r w:rsidR="00644CD5">
        <w:t>.</w:t>
      </w:r>
      <w:r>
        <w:t>25(Thyroid hormone agonist) -0</w:t>
      </w:r>
      <w:r w:rsidR="00644CD5">
        <w:t>.</w:t>
      </w:r>
      <w:r>
        <w:t>727(Anesthetic inhalation) -23</w:t>
      </w:r>
      <w:r w:rsidR="00644CD5">
        <w:t>.</w:t>
      </w:r>
      <w:r>
        <w:t>6(Volume^2) -0</w:t>
      </w:r>
      <w:r w:rsidR="00644CD5">
        <w:t>.</w:t>
      </w:r>
      <w:r>
        <w:t>229(P-glycoprotein 1 inhibitor) -1</w:t>
      </w:r>
      <w:r w:rsidR="00644CD5">
        <w:t>.</w:t>
      </w:r>
      <w:r>
        <w:t>51(Vitamin) -0</w:t>
      </w:r>
      <w:r w:rsidR="00644CD5">
        <w:t>.</w:t>
      </w:r>
      <w:r>
        <w:t>142(Vitamin D receptor agonist) + 0</w:t>
      </w:r>
      <w:r w:rsidR="00644CD5">
        <w:t>.</w:t>
      </w:r>
      <w:r>
        <w:t>385(Uridine nucleosidase inhibitor) -0</w:t>
      </w:r>
      <w:r w:rsidR="00644CD5">
        <w:t>.</w:t>
      </w:r>
      <w:r>
        <w:t>399(Pyruvate dehydr</w:t>
      </w:r>
      <w:r>
        <w:t>o</w:t>
      </w:r>
      <w:r>
        <w:t>genase kinase inhibitor) -0</w:t>
      </w:r>
      <w:r w:rsidR="00644CD5">
        <w:t>.</w:t>
      </w:r>
      <w:r>
        <w:t>494(Lipocortins synthesis antagonist) -0</w:t>
      </w:r>
      <w:r w:rsidR="00644CD5">
        <w:t>.</w:t>
      </w:r>
      <w:r>
        <w:t>345(Carcinogenic</w:t>
      </w:r>
      <w:r w:rsidR="00644CD5">
        <w:t>.</w:t>
      </w:r>
      <w:r>
        <w:t xml:space="preserve"> mouse) + 0</w:t>
      </w:r>
      <w:r w:rsidR="00644CD5">
        <w:t>.</w:t>
      </w:r>
      <w:r>
        <w:t>228(Respiratory failure) + 6</w:t>
      </w:r>
      <w:r w:rsidR="00644CD5">
        <w:t>.</w:t>
      </w:r>
      <w:r>
        <w:t>18(Volume^3) -0</w:t>
      </w:r>
      <w:r w:rsidR="00644CD5">
        <w:t>.</w:t>
      </w:r>
      <w:r>
        <w:t>238(DNA damaging) -0</w:t>
      </w:r>
      <w:r w:rsidR="00644CD5">
        <w:t>.</w:t>
      </w:r>
      <w:r>
        <w:t>507(Thromboxane synthase inhibitor) + 0</w:t>
      </w:r>
      <w:r w:rsidR="00644CD5">
        <w:t>.</w:t>
      </w:r>
      <w:r>
        <w:t>402(CYP2D6 inhib</w:t>
      </w:r>
      <w:r>
        <w:t>i</w:t>
      </w:r>
      <w:r>
        <w:t>tor) + 0</w:t>
      </w:r>
      <w:r w:rsidR="00644CD5">
        <w:t>.</w:t>
      </w:r>
      <w:r>
        <w:t>267(Glyceryl-ether monooxygenase inhibitor) + 0</w:t>
      </w:r>
      <w:r w:rsidR="00644CD5">
        <w:t>.</w:t>
      </w:r>
      <w:r>
        <w:t>0722(Myocardial ischemia) -1</w:t>
      </w:r>
      <w:r w:rsidR="00644CD5">
        <w:t>.</w:t>
      </w:r>
      <w:r>
        <w:t>21(Hydroxypyruvate redu</w:t>
      </w:r>
      <w:r>
        <w:t>c</w:t>
      </w:r>
      <w:r>
        <w:t>tase inhibitor) + 0</w:t>
      </w:r>
      <w:r w:rsidR="00644CD5">
        <w:t>.</w:t>
      </w:r>
      <w:r>
        <w:t>591(Antiviral (CMV)) -0</w:t>
      </w:r>
      <w:r w:rsidR="00644CD5">
        <w:t>.</w:t>
      </w:r>
      <w:r>
        <w:t>676(CDK4/cyclin D inhibitor) -0</w:t>
      </w:r>
      <w:r w:rsidR="00644CD5">
        <w:t>.</w:t>
      </w:r>
      <w:r>
        <w:t>485(Renin inhibitor) + 0</w:t>
      </w:r>
      <w:r w:rsidR="00644CD5">
        <w:t>.</w:t>
      </w:r>
      <w:r>
        <w:t>13(Integrin beta7 antagonist) -0</w:t>
      </w:r>
      <w:r w:rsidR="00644CD5">
        <w:t>.</w:t>
      </w:r>
      <w:r>
        <w:t>234(HIV-1 integrase inhibitor) -0</w:t>
      </w:r>
      <w:r w:rsidR="00644CD5">
        <w:t>.</w:t>
      </w:r>
      <w:r>
        <w:t>43(Hot flush treatment) + 0</w:t>
      </w:r>
      <w:r w:rsidR="00644CD5">
        <w:t>.</w:t>
      </w:r>
      <w:r>
        <w:t>476(Carcinogenic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</w:t>
      </w:r>
      <w:r>
        <w:t>d</w:t>
      </w:r>
      <w:r>
        <w:t>ney) + 0</w:t>
      </w:r>
      <w:r w:rsidR="00644CD5">
        <w:t>.</w:t>
      </w:r>
      <w:r>
        <w:t>237(Glucocorticoid antagonist) -0</w:t>
      </w:r>
      <w:r w:rsidR="00644CD5">
        <w:t>.</w:t>
      </w:r>
      <w:r>
        <w:t>348(cAMP-dependent protein kinase type II-beta regulatory subunit inhib</w:t>
      </w:r>
      <w:r>
        <w:t>i</w:t>
      </w:r>
      <w:r>
        <w:t>tor) -0</w:t>
      </w:r>
      <w:r w:rsidR="00644CD5">
        <w:t>.</w:t>
      </w:r>
      <w:r>
        <w:t>813(Branched-chain-amino-acid transaminase inhibitor) -1</w:t>
      </w:r>
      <w:r w:rsidR="00644CD5">
        <w:t>.</w:t>
      </w:r>
      <w:r>
        <w:t>02(Vascular adhesion protein 1 inhibitor) + 0</w:t>
      </w:r>
      <w:r w:rsidR="00644CD5">
        <w:t>.</w:t>
      </w:r>
      <w:r>
        <w:t>159(N-hydroxyarylamine O-acetyltransferase inhibitor) -0</w:t>
      </w:r>
      <w:r w:rsidR="00644CD5">
        <w:t>.</w:t>
      </w:r>
      <w:r>
        <w:t>155(Melatonin 1b antagonist) + 0</w:t>
      </w:r>
      <w:r w:rsidR="00644CD5">
        <w:t>.</w:t>
      </w:r>
      <w:r>
        <w:t>185(Diarrhea) -0</w:t>
      </w:r>
      <w:r w:rsidR="00644CD5">
        <w:t>.</w:t>
      </w:r>
      <w:r>
        <w:t>125(Autotaxin inhibitor) + 0</w:t>
      </w:r>
      <w:r w:rsidR="00644CD5">
        <w:t>.</w:t>
      </w:r>
      <w:r>
        <w:t>606(Adenylate cyclase V inhibitor) -0</w:t>
      </w:r>
      <w:r w:rsidR="00644CD5">
        <w:t>.</w:t>
      </w:r>
      <w:r>
        <w:t>883(Histone deacetylase class IIa inhibitor) + 0</w:t>
      </w:r>
      <w:r w:rsidR="00644CD5">
        <w:t>.</w:t>
      </w:r>
      <w:r>
        <w:t>333(Carcinogenic</w:t>
      </w:r>
      <w:r w:rsidR="00644CD5">
        <w:t>.</w:t>
      </w:r>
      <w:r>
        <w:t xml:space="preserve"> breast) + 0</w:t>
      </w:r>
      <w:r w:rsidR="00644CD5">
        <w:t>.</w:t>
      </w:r>
      <w:r>
        <w:t>485(Inosine monophosphate dehydrogenase 1 inhibitor) -0</w:t>
      </w:r>
      <w:r w:rsidR="00644CD5">
        <w:t>.</w:t>
      </w:r>
      <w:r>
        <w:t>695(Cholesterol antag</w:t>
      </w:r>
      <w:r>
        <w:t>o</w:t>
      </w:r>
      <w:r>
        <w:t>nist) + 0</w:t>
      </w:r>
      <w:r w:rsidR="00644CD5">
        <w:t>.</w:t>
      </w:r>
      <w:r>
        <w:t>248(Dual specificity phosphatase 1 inhibitor) -0</w:t>
      </w:r>
      <w:r w:rsidR="00644CD5">
        <w:t>.</w:t>
      </w:r>
      <w:r>
        <w:t>502(Aspartate 4-decarboxylase inhibitor) + 0</w:t>
      </w:r>
      <w:r w:rsidR="00644CD5">
        <w:t>.</w:t>
      </w:r>
      <w:r>
        <w:t>455(UDP-N-acetylmuramate-L-alanine ligase inhibitor) + 0</w:t>
      </w:r>
      <w:r w:rsidR="00644CD5">
        <w:t>.</w:t>
      </w:r>
      <w:r>
        <w:t>762(Ether-a-go-go potassium channel 1 blocker) + 0</w:t>
      </w:r>
      <w:r w:rsidR="00644CD5">
        <w:t>.</w:t>
      </w:r>
      <w:r>
        <w:t>51(Anesthetic local) + 0</w:t>
      </w:r>
      <w:r w:rsidR="00644CD5">
        <w:t>.</w:t>
      </w:r>
      <w:r>
        <w:t>259(Topoisomerase I inhibitor) -0</w:t>
      </w:r>
      <w:r w:rsidR="00644CD5">
        <w:t>.</w:t>
      </w:r>
      <w:r>
        <w:t>6(Heat shock protein 90 beta antagonist) -1</w:t>
      </w:r>
      <w:r w:rsidR="00644CD5">
        <w:t>.</w:t>
      </w:r>
      <w:r>
        <w:t>04(Sigma 2 receptor antag</w:t>
      </w:r>
      <w:r>
        <w:t>o</w:t>
      </w:r>
      <w:r>
        <w:t>nist) + 0</w:t>
      </w:r>
      <w:r w:rsidR="00644CD5">
        <w:t>.</w:t>
      </w:r>
      <w:r>
        <w:t>624(Oleamide hydrolase inhibitor) + 0</w:t>
      </w:r>
      <w:r w:rsidR="00644CD5">
        <w:t>.</w:t>
      </w:r>
      <w:r>
        <w:t>765(Ulceration) + 0</w:t>
      </w:r>
      <w:r w:rsidR="00644CD5">
        <w:t>.</w:t>
      </w:r>
      <w:r>
        <w:t>705(MAP kinase signal-integrating kinase 1 i</w:t>
      </w:r>
      <w:r>
        <w:t>n</w:t>
      </w:r>
      <w:r>
        <w:t>hibitor) -0</w:t>
      </w:r>
      <w:r w:rsidR="00644CD5">
        <w:t>.</w:t>
      </w:r>
      <w:r>
        <w:t>374(Acetylcholine nicotinic agonist) -0</w:t>
      </w:r>
      <w:r w:rsidR="00644CD5">
        <w:t>.</w:t>
      </w:r>
      <w:r>
        <w:t>718(Glycogen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211(Hepatic disorders treatment) + 0</w:t>
      </w:r>
      <w:r w:rsidR="00644CD5">
        <w:t>.</w:t>
      </w:r>
      <w:r>
        <w:t>201(Histone deacetylase SIRT1 stimulant) + 1</w:t>
      </w:r>
      <w:r w:rsidR="00644CD5">
        <w:t>.</w:t>
      </w:r>
      <w:r>
        <w:t>13(I kappa B kinase inhibitor) + 0</w:t>
      </w:r>
      <w:r w:rsidR="00644CD5">
        <w:t>.</w:t>
      </w:r>
      <w:r>
        <w:t>524(Torsades de pointes) -0</w:t>
      </w:r>
      <w:r w:rsidR="00644CD5">
        <w:t>.</w:t>
      </w:r>
      <w:r>
        <w:t>29(Matrix metalloproteinase 3 (membrane-type) inhibitor) -0</w:t>
      </w:r>
      <w:r w:rsidR="00644CD5">
        <w:t>.</w:t>
      </w:r>
      <w:r>
        <w:t>813(Fibromyalgia sy</w:t>
      </w:r>
      <w:r>
        <w:t>n</w:t>
      </w:r>
      <w:r>
        <w:t>drome treatment) + 0</w:t>
      </w:r>
      <w:r w:rsidR="00644CD5">
        <w:t>.</w:t>
      </w:r>
      <w:r>
        <w:t>282(Antidepressant) -0</w:t>
      </w:r>
      <w:r w:rsidR="00644CD5">
        <w:t>.</w:t>
      </w:r>
      <w:r>
        <w:t>196(Pulmonary hypertension treatment) -0</w:t>
      </w:r>
      <w:r w:rsidR="00644CD5">
        <w:t>.</w:t>
      </w:r>
      <w:r>
        <w:t>54(Cyclooxygenase inhibitor) -0</w:t>
      </w:r>
      <w:r w:rsidR="00644CD5">
        <w:t>.</w:t>
      </w:r>
      <w:r>
        <w:t>31(Lysophosphatidic acid 3 receptor antagonist) + 0</w:t>
      </w:r>
      <w:r w:rsidR="00644CD5">
        <w:t>.</w:t>
      </w:r>
      <w:r>
        <w:t>384(Ribosomal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211(Protease inhibitor) -0</w:t>
      </w:r>
      <w:r w:rsidR="00644CD5">
        <w:t>.</w:t>
      </w:r>
      <w:r>
        <w:t>174(Fatty acid elongase inhibitor) -0</w:t>
      </w:r>
      <w:r w:rsidR="00644CD5">
        <w:t>.</w:t>
      </w:r>
      <w:r>
        <w:t>271(Keratolytic) + 0</w:t>
      </w:r>
      <w:r w:rsidR="00644CD5">
        <w:t>.</w:t>
      </w:r>
      <w:r>
        <w:t>384(CC chemokine 9 receptor antagonist) + 0</w:t>
      </w:r>
      <w:r w:rsidR="00644CD5">
        <w:t>.</w:t>
      </w:r>
      <w:r>
        <w:t>345(Death-associated protein kinase inhibitor) + 0</w:t>
      </w:r>
      <w:r w:rsidR="00644CD5">
        <w:t>.</w:t>
      </w:r>
      <w:r>
        <w:t>875(Gastricsin inhibitor) -0</w:t>
      </w:r>
      <w:r w:rsidR="00644CD5">
        <w:t>.</w:t>
      </w:r>
      <w:r>
        <w:t>321(I kappa B kinase 1 inhibitor) + 0</w:t>
      </w:r>
      <w:r w:rsidR="00644CD5">
        <w:t>.</w:t>
      </w:r>
      <w:r>
        <w:t>28(Glutamate (mGluR group III) agonist) -1</w:t>
      </w:r>
      <w:r w:rsidR="00644CD5">
        <w:t>.</w:t>
      </w:r>
      <w:r>
        <w:t>1(UGT2B20 substrate) + 0</w:t>
      </w:r>
      <w:r w:rsidR="00644CD5">
        <w:t>.</w:t>
      </w:r>
      <w:r>
        <w:t>258(Uterine relaxant) + 0</w:t>
      </w:r>
      <w:r w:rsidR="00644CD5">
        <w:t>.</w:t>
      </w:r>
      <w:r>
        <w:t>426(SLC7A11 expression enhancer) -0</w:t>
      </w:r>
      <w:r w:rsidR="00644CD5">
        <w:t>.</w:t>
      </w:r>
      <w:r>
        <w:t>749(5 Hydroxytryptamine 6 antagonist) -0</w:t>
      </w:r>
      <w:r w:rsidR="00644CD5">
        <w:t>.</w:t>
      </w:r>
      <w:r>
        <w:t>795(ICAM1 expression inhibitor) -0</w:t>
      </w:r>
      <w:r w:rsidR="00644CD5">
        <w:t>.</w:t>
      </w:r>
      <w:r>
        <w:t>161(Geranyltranstransferase (Leishmania) inhibitor) -0</w:t>
      </w:r>
      <w:r w:rsidR="00644CD5">
        <w:t>.</w:t>
      </w:r>
      <w:r>
        <w:t>587(Neuropathy treatment) -0</w:t>
      </w:r>
      <w:r w:rsidR="00644CD5">
        <w:t>.</w:t>
      </w:r>
      <w:r>
        <w:t>18(Antineoplastic (lymph</w:t>
      </w:r>
      <w:r>
        <w:t>o</w:t>
      </w:r>
      <w:r>
        <w:t>cytic leukemia)) + 0</w:t>
      </w:r>
      <w:r w:rsidR="00644CD5">
        <w:t>.</w:t>
      </w:r>
      <w:r>
        <w:t>471(Galactose oxidase inhibitor) -0</w:t>
      </w:r>
      <w:r w:rsidR="00644CD5">
        <w:t>.</w:t>
      </w:r>
      <w:r>
        <w:t>231(Rotamase (FKBP12) inhibitor) -0</w:t>
      </w:r>
      <w:r w:rsidR="00644CD5">
        <w:t>.</w:t>
      </w:r>
      <w:r>
        <w:t>61(Cathepsin S inhib</w:t>
      </w:r>
      <w:r>
        <w:t>i</w:t>
      </w:r>
      <w:r>
        <w:t>tor) -0</w:t>
      </w:r>
      <w:r w:rsidR="00644CD5">
        <w:t>.</w:t>
      </w:r>
      <w:r>
        <w:t>234(Proto-oncogene tyrosine-protein kinase CSK inhibitor) -0</w:t>
      </w:r>
      <w:r w:rsidR="00644CD5">
        <w:t>.</w:t>
      </w:r>
      <w:r>
        <w:t>316(TOP2A expression inhibitor) -0</w:t>
      </w:r>
      <w:r w:rsidR="00644CD5">
        <w:t>.</w:t>
      </w:r>
      <w:r>
        <w:t>276(Sodium/hydrogen exchanger 1 inhibitor) + 0</w:t>
      </w:r>
      <w:r w:rsidR="00644CD5">
        <w:t>.</w:t>
      </w:r>
      <w:r>
        <w:t>398(Caspase 8 stimulant) -0</w:t>
      </w:r>
      <w:r w:rsidR="00644CD5">
        <w:t>.</w:t>
      </w:r>
      <w:r>
        <w:t>631(Acid phosphatase inhibitor) + 0</w:t>
      </w:r>
      <w:r w:rsidR="00644CD5">
        <w:t>.</w:t>
      </w:r>
      <w:r>
        <w:t>234(Antiviral (Influenza)) -0</w:t>
      </w:r>
      <w:r w:rsidR="00644CD5">
        <w:t>.</w:t>
      </w:r>
      <w:r>
        <w:t>657(Potassium channel (Ca-activated) activator) -0</w:t>
      </w:r>
      <w:r w:rsidR="00644CD5">
        <w:t>.</w:t>
      </w:r>
      <w:r>
        <w:t>284(Peroxidase inhibitor) + 0</w:t>
      </w:r>
      <w:r w:rsidR="00644CD5">
        <w:t>.</w:t>
      </w:r>
      <w:r>
        <w:t>227(FABP1 expression enhancer) -0</w:t>
      </w:r>
      <w:r w:rsidR="00644CD5">
        <w:t>.</w:t>
      </w:r>
      <w:r>
        <w:t>241(DNA gyrase subunit B inhibitor) -0</w:t>
      </w:r>
      <w:r w:rsidR="00644CD5">
        <w:t>.</w:t>
      </w:r>
      <w:r>
        <w:t>442(Fatty liver) + 0</w:t>
      </w:r>
      <w:r w:rsidR="00644CD5">
        <w:t>.</w:t>
      </w:r>
      <w:r>
        <w:t>455(Geranylgeranyltransferase inhibitor) + 0</w:t>
      </w:r>
      <w:r w:rsidR="00644CD5">
        <w:t>.</w:t>
      </w:r>
      <w:r>
        <w:t>552(15-Lipoxygenase inhibitor) -0</w:t>
      </w:r>
      <w:r w:rsidR="00644CD5">
        <w:t>.</w:t>
      </w:r>
      <w:r>
        <w:t>342(Potassium channel intermed</w:t>
      </w:r>
      <w:r>
        <w:t>i</w:t>
      </w:r>
      <w:r>
        <w:t>ate-conductance Ca-activated blocker) -0</w:t>
      </w:r>
      <w:r w:rsidR="00644CD5">
        <w:t>.</w:t>
      </w:r>
      <w:r>
        <w:t>285(Glutamate (mGluR4) antagonist) + 0</w:t>
      </w:r>
      <w:r w:rsidR="00644CD5">
        <w:t>.</w:t>
      </w:r>
      <w:r>
        <w:t>447(1-Acylglycerol-3-phosphate O-acyltransferase inhibitor) + 0</w:t>
      </w:r>
      <w:r w:rsidR="00644CD5">
        <w:t>.</w:t>
      </w:r>
      <w:r>
        <w:t>221(L-threonine 3-dehydrogenase inhibitor) + 0</w:t>
      </w:r>
      <w:r w:rsidR="00644CD5">
        <w:t>.</w:t>
      </w:r>
      <w:r>
        <w:t>305(Growth hormone releasing factor agonist) -0</w:t>
      </w:r>
      <w:r w:rsidR="00644CD5">
        <w:t>.</w:t>
      </w:r>
      <w:r>
        <w:t>47(MAO A inhibitor) + 0</w:t>
      </w:r>
      <w:r w:rsidR="00644CD5">
        <w:t>.</w:t>
      </w:r>
      <w:r>
        <w:t>229(Antibiotic Quinolone-like) -0</w:t>
      </w:r>
      <w:r w:rsidR="00644CD5">
        <w:t>.</w:t>
      </w:r>
      <w:r>
        <w:t>301(Parkinsonism) -0</w:t>
      </w:r>
      <w:r w:rsidR="00644CD5">
        <w:t>.</w:t>
      </w:r>
      <w:r>
        <w:t>686(CDC25C inhibitor) + 0</w:t>
      </w:r>
      <w:r w:rsidR="00644CD5">
        <w:t>.</w:t>
      </w:r>
      <w:r>
        <w:t>484(Formyl peptide receptor 1 antagonist) + 0</w:t>
      </w:r>
      <w:r w:rsidR="00644CD5">
        <w:t>.</w:t>
      </w:r>
      <w:r>
        <w:t>28(Liver X receptor agonist) -0</w:t>
      </w:r>
      <w:r w:rsidR="00644CD5">
        <w:t>.</w:t>
      </w:r>
      <w:r>
        <w:t>323(Sirtuin 1 inhibitor) + 0</w:t>
      </w:r>
      <w:r w:rsidR="00644CD5">
        <w:t>.</w:t>
      </w:r>
      <w:r>
        <w:t>286(Irritation) + 0</w:t>
      </w:r>
      <w:r w:rsidR="00644CD5">
        <w:t>.</w:t>
      </w:r>
      <w:r>
        <w:t>183(Sialidase 3 inhibitor) + 0</w:t>
      </w:r>
      <w:r w:rsidR="00644CD5">
        <w:t>.</w:t>
      </w:r>
      <w:r>
        <w:t>355(Weight gain) -0</w:t>
      </w:r>
      <w:r w:rsidR="00644CD5">
        <w:t>.</w:t>
      </w:r>
      <w:r>
        <w:t>275(Kainate receptor 4 antagonist) -0</w:t>
      </w:r>
      <w:r w:rsidR="00644CD5">
        <w:t>.</w:t>
      </w:r>
      <w:r>
        <w:t>12(Liver cirrhosis treatment) -1</w:t>
      </w:r>
      <w:r w:rsidR="00644CD5">
        <w:t>.</w:t>
      </w:r>
      <w:r>
        <w:t>25(Ribulose-bisphosphate carboxylase inhibitor) + 0</w:t>
      </w:r>
      <w:r w:rsidR="00644CD5">
        <w:t>.</w:t>
      </w:r>
      <w:r>
        <w:t>206(Potassium channel large-conductance Ca-activated activator) + 0</w:t>
      </w:r>
      <w:r w:rsidR="00644CD5">
        <w:t>.</w:t>
      </w:r>
      <w:r>
        <w:t>221(Eye irritation</w:t>
      </w:r>
      <w:r w:rsidR="00644CD5">
        <w:t>.</w:t>
      </w:r>
      <w:r>
        <w:t xml:space="preserve"> moderate) -0</w:t>
      </w:r>
      <w:r w:rsidR="00644CD5">
        <w:t>.</w:t>
      </w:r>
      <w:r>
        <w:t>339(Sensitization) + 1</w:t>
      </w:r>
      <w:r w:rsidR="00644CD5">
        <w:t>.</w:t>
      </w:r>
      <w:r>
        <w:t>33(Transcortin receptor antagonist) + 1</w:t>
      </w:r>
      <w:r w:rsidR="00644CD5">
        <w:t>.</w:t>
      </w:r>
      <w:r>
        <w:t>36(N-acylneuraminate cytidylyltransferase inhibitor) -0</w:t>
      </w:r>
      <w:r w:rsidR="00644CD5">
        <w:t>.</w:t>
      </w:r>
      <w:r>
        <w:t>319(CYP3A5 substrate) -0</w:t>
      </w:r>
      <w:r w:rsidR="00644CD5">
        <w:t>.</w:t>
      </w:r>
      <w:r>
        <w:t>244(CYP1A2 inhibitor) -0</w:t>
      </w:r>
      <w:r w:rsidR="00644CD5">
        <w:t>.</w:t>
      </w:r>
      <w:r>
        <w:t>367(EDN1 expression inhibitor) -0</w:t>
      </w:r>
      <w:r w:rsidR="00644CD5">
        <w:t>.</w:t>
      </w:r>
      <w:r>
        <w:t>105(Antiallergic) + 0</w:t>
      </w:r>
      <w:r w:rsidR="00644CD5">
        <w:t>.</w:t>
      </w:r>
      <w:r>
        <w:t>262(Histone deacetylase class IIb inhibitor) + 0</w:t>
      </w:r>
      <w:r w:rsidR="00644CD5">
        <w:t>.</w:t>
      </w:r>
      <w:r>
        <w:t>561(Arylamine N-acetyltransferase inhibitor) + 0</w:t>
      </w:r>
      <w:r w:rsidR="00644CD5">
        <w:t>.</w:t>
      </w:r>
      <w:r>
        <w:t>779(LGALS8 expression enhancer) + 0</w:t>
      </w:r>
      <w:r w:rsidR="00644CD5">
        <w:t>.</w:t>
      </w:r>
      <w:r>
        <w:t>145(Delusion) + 0</w:t>
      </w:r>
      <w:r w:rsidR="00644CD5">
        <w:t>.</w:t>
      </w:r>
      <w:r>
        <w:t>234(Protocollagen prolyl hydroxylase inhibitor) + 0</w:t>
      </w:r>
      <w:r w:rsidR="00644CD5">
        <w:t>.</w:t>
      </w:r>
      <w:r>
        <w:t>558(CYP11B1 inhibitor) + 0</w:t>
      </w:r>
      <w:r w:rsidR="00644CD5">
        <w:t>.</w:t>
      </w:r>
      <w:r>
        <w:t>18(MAP kinase 3 inhibitor) + 8</w:t>
      </w:r>
      <w:r w:rsidR="00644CD5">
        <w:t>.</w:t>
      </w:r>
      <w:r>
        <w:t>64(Length^3) + 0</w:t>
      </w:r>
      <w:r w:rsidR="00644CD5">
        <w:t>.</w:t>
      </w:r>
      <w:r>
        <w:t>374(Glucosamine-6-phosphate deaminase inhibitor) -0</w:t>
      </w:r>
      <w:r w:rsidR="00644CD5">
        <w:t>.</w:t>
      </w:r>
      <w:r>
        <w:t>174(CYP51 inhibitor) + 0</w:t>
      </w:r>
      <w:r w:rsidR="00644CD5">
        <w:t>.</w:t>
      </w:r>
      <w:r>
        <w:t>989(Methionyl aminopeptidase 1 inhibitor) -0</w:t>
      </w:r>
      <w:r w:rsidR="00644CD5">
        <w:t>.</w:t>
      </w:r>
      <w:r>
        <w:t>695(CYP1B1 inhibitor) -0</w:t>
      </w:r>
      <w:r w:rsidR="00644CD5">
        <w:t>.</w:t>
      </w:r>
      <w:r>
        <w:t>668(Testosterone 17beta-dehydrogenase inhibitor) -0</w:t>
      </w:r>
      <w:r w:rsidR="00644CD5">
        <w:t>.</w:t>
      </w:r>
      <w:r>
        <w:t>43(Hematopoietic inhibitor) + 0</w:t>
      </w:r>
      <w:r w:rsidR="00644CD5">
        <w:t>.</w:t>
      </w:r>
      <w:r>
        <w:t>569(UGT2B7 substrate) + 0</w:t>
      </w:r>
      <w:r w:rsidR="00644CD5">
        <w:t>.</w:t>
      </w:r>
      <w:r>
        <w:t>192(Antiprotozoal (Toxoplasma)) + 0</w:t>
      </w:r>
      <w:r w:rsidR="00644CD5">
        <w:t>.</w:t>
      </w:r>
      <w:r>
        <w:t>651(Leukotriene C antagonist) -0</w:t>
      </w:r>
      <w:r w:rsidR="00644CD5">
        <w:t>.</w:t>
      </w:r>
      <w:r>
        <w:t>558(Acetylcholine agonist) -0</w:t>
      </w:r>
      <w:r w:rsidR="00644CD5">
        <w:t>.</w:t>
      </w:r>
      <w:r>
        <w:t>249(Vascular endothelial growth factor 3 antagonist) + 0</w:t>
      </w:r>
      <w:r w:rsidR="00644CD5">
        <w:t>.</w:t>
      </w:r>
      <w:r>
        <w:t>361(TFF1 expression enhancer) -0</w:t>
      </w:r>
      <w:r w:rsidR="00644CD5">
        <w:t>.</w:t>
      </w:r>
      <w:r>
        <w:t>246(Leukotriene B4 receptor 2 antagonist) + 0</w:t>
      </w:r>
      <w:r w:rsidR="00644CD5">
        <w:t>.</w:t>
      </w:r>
      <w:r>
        <w:t>11(Fatty acid synthase inhibitor) + 0</w:t>
      </w:r>
      <w:r w:rsidR="00644CD5">
        <w:t>.</w:t>
      </w:r>
      <w:r>
        <w:t>352(Sickle-cell anemia treatment) + 0</w:t>
      </w:r>
      <w:r w:rsidR="00644CD5">
        <w:t>.</w:t>
      </w:r>
      <w:r>
        <w:t>177(DNA primase inhibitor) + 0</w:t>
      </w:r>
      <w:r w:rsidR="00644CD5">
        <w:t>.</w:t>
      </w:r>
      <w:r>
        <w:t>415(Carcinogenic</w:t>
      </w:r>
      <w:r w:rsidR="00644CD5">
        <w:t>.</w:t>
      </w:r>
      <w:r>
        <w:t xml:space="preserve"> group 1) -0</w:t>
      </w:r>
      <w:r w:rsidR="00644CD5">
        <w:t>.</w:t>
      </w:r>
      <w:r>
        <w:t xml:space="preserve">489(Cytosol </w:t>
      </w:r>
      <w:r>
        <w:lastRenderedPageBreak/>
        <w:t>alanyl aminopeptidase inhibitor) -0</w:t>
      </w:r>
      <w:r w:rsidR="00644CD5">
        <w:t>.</w:t>
      </w:r>
      <w:r>
        <w:t>345(Antiuremic) + 0</w:t>
      </w:r>
      <w:r w:rsidR="00644CD5">
        <w:t>.</w:t>
      </w:r>
      <w:r>
        <w:t>171(Xanthine-like) + 0</w:t>
      </w:r>
      <w:r w:rsidR="00644CD5">
        <w:t>.</w:t>
      </w:r>
      <w:r>
        <w:t>572(Somatostatin 2 antagonist) + 0</w:t>
      </w:r>
      <w:r w:rsidR="00644CD5">
        <w:t>.</w:t>
      </w:r>
      <w:r>
        <w:t>58(CDC-like kinase 4 inhibitor) -1</w:t>
      </w:r>
      <w:r w:rsidR="00644CD5">
        <w:t>.</w:t>
      </w:r>
      <w:r>
        <w:t>2(Amidophosphoribosyltransferase inhibitor) + 0</w:t>
      </w:r>
      <w:r w:rsidR="00644CD5">
        <w:t>.</w:t>
      </w:r>
      <w:r>
        <w:t>255(Integrin alphaVbeta6 a</w:t>
      </w:r>
      <w:r>
        <w:t>n</w:t>
      </w:r>
      <w:r>
        <w:t>tagonist) + 0</w:t>
      </w:r>
      <w:r w:rsidR="00644CD5">
        <w:t>.</w:t>
      </w:r>
      <w:r>
        <w:t>185(ASNS expression inhibitor) + 0</w:t>
      </w:r>
      <w:r w:rsidR="00644CD5">
        <w:t>.</w:t>
      </w:r>
      <w:r>
        <w:t>193(L-glucuronate reductase inhibitor) + 0</w:t>
      </w:r>
      <w:r w:rsidR="00644CD5">
        <w:t>.</w:t>
      </w:r>
      <w:r>
        <w:t>492(5 Hydroxytry</w:t>
      </w:r>
      <w:r>
        <w:t>p</w:t>
      </w:r>
      <w:r>
        <w:t>tamine 3 agonist) -0</w:t>
      </w:r>
      <w:r w:rsidR="00644CD5">
        <w:t>.</w:t>
      </w:r>
      <w:r>
        <w:t>179(Purinergic P2Y antagonist) -0</w:t>
      </w:r>
      <w:r w:rsidR="00644CD5">
        <w:t>.</w:t>
      </w:r>
      <w:r>
        <w:t>529(5-Formyltetrahydrofolate cyclo-ligase inhibitor) -0</w:t>
      </w:r>
      <w:r w:rsidR="00644CD5">
        <w:t>.</w:t>
      </w:r>
      <w:r>
        <w:t>226(Endocrine disruptor) -0</w:t>
      </w:r>
      <w:r w:rsidR="00644CD5">
        <w:t>.</w:t>
      </w:r>
      <w:r>
        <w:t>764(SMN2 expression enhancer) -0</w:t>
      </w:r>
      <w:r w:rsidR="00644CD5">
        <w:t>.</w:t>
      </w:r>
      <w:r>
        <w:t>936(Purine nucleosidase inhibitor) + 0</w:t>
      </w:r>
      <w:r w:rsidR="00644CD5">
        <w:t>.</w:t>
      </w:r>
      <w:r>
        <w:t>14(Opioid mu 2 receptor antagonist) + 0</w:t>
      </w:r>
      <w:r w:rsidR="00644CD5">
        <w:t>.</w:t>
      </w:r>
      <w:r>
        <w:t>152(5 Hydroxytryptamine release stimulant) -0</w:t>
      </w:r>
      <w:r w:rsidR="00644CD5">
        <w:t>.</w:t>
      </w:r>
      <w:r>
        <w:t>503(Myristoyl transferase 1 inhibitor) -0</w:t>
      </w:r>
      <w:r w:rsidR="00644CD5">
        <w:t>.</w:t>
      </w:r>
      <w:r>
        <w:t>126(Tyrosine kinase non-receptor protein 2 inhibitor) -0</w:t>
      </w:r>
      <w:r w:rsidR="00644CD5">
        <w:t>.</w:t>
      </w:r>
      <w:r>
        <w:t>181(Prokinetic) -0</w:t>
      </w:r>
      <w:r w:rsidR="00644CD5">
        <w:t>.</w:t>
      </w:r>
      <w:r>
        <w:t>427(UGT1A3 substrate) -0</w:t>
      </w:r>
      <w:r w:rsidR="00644CD5">
        <w:t>.</w:t>
      </w:r>
      <w:r>
        <w:t>306(Acyloxyacyl hydrolase inhibitor) -0</w:t>
      </w:r>
      <w:r w:rsidR="00644CD5">
        <w:t>.</w:t>
      </w:r>
      <w:r>
        <w:t>181(Vasopressin 2 agonist) + 0</w:t>
      </w:r>
      <w:r w:rsidR="00644CD5">
        <w:t>.</w:t>
      </w:r>
      <w:r>
        <w:t>302(Contraceptive female) + 0</w:t>
      </w:r>
      <w:r w:rsidR="00644CD5">
        <w:t>.</w:t>
      </w:r>
      <w:r>
        <w:t>265(Pectate lyase inhibitor) + 0</w:t>
      </w:r>
      <w:r w:rsidR="00644CD5">
        <w:t>.</w:t>
      </w:r>
      <w:r>
        <w:t>104(Hematotoxic) + 0</w:t>
      </w:r>
      <w:r w:rsidR="00644CD5">
        <w:t>.</w:t>
      </w:r>
      <w:r>
        <w:t>659(Caspase 8 inhibitor) -0</w:t>
      </w:r>
      <w:r w:rsidR="00644CD5">
        <w:t>.</w:t>
      </w:r>
      <w:r>
        <w:t>695(Endonuclease (influenza) inhibitor) + 1</w:t>
      </w:r>
      <w:r w:rsidR="00644CD5">
        <w:t>.</w:t>
      </w:r>
      <w:r>
        <w:t>34(NAD+ diphosphatase inhibitor) + 0</w:t>
      </w:r>
      <w:r w:rsidR="00644CD5">
        <w:t>.</w:t>
      </w:r>
      <w:r>
        <w:t>086(CC chemokine 1 receptor antagonist) + 0</w:t>
      </w:r>
      <w:r w:rsidR="00644CD5">
        <w:t>.</w:t>
      </w:r>
      <w:r>
        <w:t>125(Muscle weakness) -0</w:t>
      </w:r>
      <w:r w:rsidR="00644CD5">
        <w:t>.</w:t>
      </w:r>
      <w:r>
        <w:t>161(Jaundice) + 0</w:t>
      </w:r>
      <w:r w:rsidR="00644CD5">
        <w:t>.</w:t>
      </w:r>
      <w:r>
        <w:t>0717(Antileukemic) + 0</w:t>
      </w:r>
      <w:r w:rsidR="00644CD5">
        <w:t>.</w:t>
      </w:r>
      <w:r>
        <w:t>537(Fatty acid binding protein adipocyte inhibitor) -0</w:t>
      </w:r>
      <w:r w:rsidR="00644CD5">
        <w:t>.</w:t>
      </w:r>
      <w:r>
        <w:t>221(Splenomegaly) -0</w:t>
      </w:r>
      <w:r w:rsidR="00644CD5">
        <w:t>.</w:t>
      </w:r>
      <w:r>
        <w:t>169(Edema) -0</w:t>
      </w:r>
      <w:r w:rsidR="00644CD5">
        <w:t>.</w:t>
      </w:r>
      <w:r>
        <w:t>675(tRNA methyltransferase inhibitor) -0</w:t>
      </w:r>
      <w:r w:rsidR="00644CD5">
        <w:t>.</w:t>
      </w:r>
      <w:r>
        <w:t>565(Vibriolysin inhibitor) + 0</w:t>
      </w:r>
      <w:r w:rsidR="00644CD5">
        <w:t>.</w:t>
      </w:r>
      <w:r>
        <w:t>32(Alanine transaminase inhibitor) -0</w:t>
      </w:r>
      <w:r w:rsidR="00644CD5">
        <w:t>.</w:t>
      </w:r>
      <w:r>
        <w:t>582(Trace amine-associated receptor 1 antagonist) + 0</w:t>
      </w:r>
      <w:r w:rsidR="00644CD5">
        <w:t>.</w:t>
      </w:r>
      <w:r>
        <w:t>142(5 Hydroxytryptamine 2 antagonist) -0</w:t>
      </w:r>
      <w:r w:rsidR="00644CD5">
        <w:t>.</w:t>
      </w:r>
      <w:r>
        <w:t>126(5 Hydroxytryptamine 4E antagonist) -0</w:t>
      </w:r>
      <w:r w:rsidR="00644CD5">
        <w:t>.</w:t>
      </w:r>
      <w:r>
        <w:t>279(Sialorrhea) + 0</w:t>
      </w:r>
      <w:r w:rsidR="00644CD5">
        <w:t>.</w:t>
      </w:r>
      <w:r>
        <w:t>331(Argininosuccinate synthase inhibitor) + 0</w:t>
      </w:r>
      <w:r w:rsidR="00644CD5">
        <w:t>.</w:t>
      </w:r>
      <w:r>
        <w:t>159(Antiprotozoal (Leishmania)) -0</w:t>
      </w:r>
      <w:r w:rsidR="00644CD5">
        <w:t>.</w:t>
      </w:r>
      <w:r>
        <w:t>0982(BTG1 expression enhancer) + 0</w:t>
      </w:r>
      <w:r w:rsidR="00644CD5">
        <w:t>.</w:t>
      </w:r>
      <w:r>
        <w:t>119(Phosphodiesterase 6B inhibitor) + 0</w:t>
      </w:r>
      <w:r w:rsidR="00644CD5">
        <w:t>.</w:t>
      </w:r>
      <w:r>
        <w:t>317(Potassium channel Kv1.1 blocker) -0</w:t>
      </w:r>
      <w:r w:rsidR="00644CD5">
        <w:t>.</w:t>
      </w:r>
      <w:r>
        <w:t>0935(Plasminogen activator inhibitor) -0</w:t>
      </w:r>
      <w:r w:rsidR="00644CD5">
        <w:t>.</w:t>
      </w:r>
      <w:r>
        <w:t>38(Lysophosphatidic acid 1 receptor antagonist) + 0</w:t>
      </w:r>
      <w:r w:rsidR="00644CD5">
        <w:t>.</w:t>
      </w:r>
      <w:r>
        <w:t>432(MAP3K11 inhibitor) -0</w:t>
      </w:r>
      <w:r w:rsidR="00644CD5">
        <w:t>.</w:t>
      </w:r>
      <w:r>
        <w:t>182(CYP3A substrate) -0</w:t>
      </w:r>
      <w:r w:rsidR="00644CD5">
        <w:t>.</w:t>
      </w:r>
      <w:r>
        <w:t>222(Menstruation disorders treatment) -0</w:t>
      </w:r>
      <w:r w:rsidR="00644CD5">
        <w:t>.</w:t>
      </w:r>
      <w:r>
        <w:t>101(Insulin secretagoues) + 0</w:t>
      </w:r>
      <w:r w:rsidR="00644CD5">
        <w:t>.</w:t>
      </w:r>
      <w:r>
        <w:t>337(Sodium/hydrogen exchanger 3 inhibitor) + 0</w:t>
      </w:r>
      <w:r w:rsidR="00644CD5">
        <w:t>.</w:t>
      </w:r>
      <w:r>
        <w:t>265(Antipruritic</w:t>
      </w:r>
      <w:r w:rsidR="00644CD5">
        <w:t>.</w:t>
      </w:r>
      <w:r>
        <w:t xml:space="preserve"> non-allergic) + 0</w:t>
      </w:r>
      <w:r w:rsidR="00644CD5">
        <w:t>.</w:t>
      </w:r>
      <w:r>
        <w:t>285(Menopausal disorders treatment) + 0</w:t>
      </w:r>
      <w:r w:rsidR="00644CD5">
        <w:t>.</w:t>
      </w:r>
      <w:r>
        <w:t>11(Ocular toxicity) + 0</w:t>
      </w:r>
      <w:r w:rsidR="00644CD5">
        <w:t>.</w:t>
      </w:r>
      <w:r>
        <w:t>11(Interleukin 1 antagonist) + 0</w:t>
      </w:r>
      <w:r w:rsidR="00644CD5">
        <w:t>.</w:t>
      </w:r>
      <w:r>
        <w:t>194(Insecticide) + 0</w:t>
      </w:r>
      <w:r w:rsidR="00644CD5">
        <w:t>.</w:t>
      </w:r>
      <w:r>
        <w:t>126(Bulimia treatment) + 0</w:t>
      </w:r>
      <w:r w:rsidR="00644CD5">
        <w:t>.</w:t>
      </w:r>
      <w:r>
        <w:t>248(Beta 2 adrenoreceptor antagonist) -0</w:t>
      </w:r>
      <w:r w:rsidR="00644CD5">
        <w:t>.</w:t>
      </w:r>
      <w:r>
        <w:t>556(Sucrose synthase inhibitor) -0</w:t>
      </w:r>
      <w:r w:rsidR="00644CD5">
        <w:t>.</w:t>
      </w:r>
      <w:r>
        <w:t>107(Interleukin 1b antagonist) + 0</w:t>
      </w:r>
      <w:r w:rsidR="00644CD5">
        <w:t>.</w:t>
      </w:r>
      <w:r>
        <w:t>356(PGR expression enhancer) -0</w:t>
      </w:r>
      <w:r w:rsidR="00644CD5">
        <w:t>.</w:t>
      </w:r>
      <w:r>
        <w:t>32(Cushing's syndrome treatment) -0</w:t>
      </w:r>
      <w:r w:rsidR="00644CD5">
        <w:t>.</w:t>
      </w:r>
      <w:r>
        <w:t>118(Phosphodiesterase III inhibitor) -0</w:t>
      </w:r>
      <w:r w:rsidR="00644CD5">
        <w:t>.</w:t>
      </w:r>
      <w:r>
        <w:t>272(Gonadotropin antagonist) + 0</w:t>
      </w:r>
      <w:r w:rsidR="00644CD5">
        <w:t>.</w:t>
      </w:r>
      <w:r>
        <w:t>0969(Pyrimidine antagonist) + 0</w:t>
      </w:r>
      <w:r w:rsidR="00644CD5">
        <w:t>.</w:t>
      </w:r>
      <w:r>
        <w:t>109(Toxic</w:t>
      </w:r>
      <w:r w:rsidR="00644CD5">
        <w:t>.</w:t>
      </w:r>
      <w:r>
        <w:t xml:space="preserve"> respiration) + 0</w:t>
      </w:r>
      <w:r w:rsidR="00644CD5">
        <w:t>.</w:t>
      </w:r>
      <w:r>
        <w:t>28(Phosphatidate cytidylyltransferase inhibitor) + 0</w:t>
      </w:r>
      <w:r w:rsidR="00644CD5">
        <w:t>.</w:t>
      </w:r>
      <w:r>
        <w:t>0824(Rhodesain inhibitor) + 0</w:t>
      </w:r>
      <w:r w:rsidR="00644CD5">
        <w:t>.</w:t>
      </w:r>
      <w:r>
        <w:t>184(Alcohol oxidase inhibitor) -0</w:t>
      </w:r>
      <w:r w:rsidR="00644CD5">
        <w:t>.</w:t>
      </w:r>
      <w:r>
        <w:t>167(TGFA expression enhancer) + 0</w:t>
      </w:r>
      <w:r w:rsidR="00644CD5">
        <w:t>.</w:t>
      </w:r>
      <w:r>
        <w:t>424(CYP19 substrate) + 0</w:t>
      </w:r>
      <w:r w:rsidR="00644CD5">
        <w:t>.</w:t>
      </w:r>
      <w:r>
        <w:t>311(Folylpolyglutamate synthase inhibitor) -0</w:t>
      </w:r>
      <w:r w:rsidR="00644CD5">
        <w:t>.</w:t>
      </w:r>
      <w:r>
        <w:t>183(Carcinogenic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374(Histone-lysine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326(AMP-activated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343(Agaritine gamma-glutamyltransferase inhibitor) -0</w:t>
      </w:r>
      <w:r w:rsidR="00644CD5">
        <w:t>.</w:t>
      </w:r>
      <w:r>
        <w:t>408(Glycerone-phosphate O-acyltransferase inhibitor) -0</w:t>
      </w:r>
      <w:r w:rsidR="00644CD5">
        <w:t>.</w:t>
      </w:r>
      <w:r>
        <w:t>0991(Protein-tyrosine kinase Lyn inhibitor) -0</w:t>
      </w:r>
      <w:r w:rsidR="00644CD5">
        <w:t>.</w:t>
      </w:r>
      <w:r>
        <w:t>212(Cholesterol esterase inhibitor) + 0</w:t>
      </w:r>
      <w:r w:rsidR="00644CD5">
        <w:t>.</w:t>
      </w:r>
      <w:r>
        <w:t>212(MMP9 expression inhib</w:t>
      </w:r>
      <w:r>
        <w:t>i</w:t>
      </w:r>
      <w:r>
        <w:t>tor) + 0</w:t>
      </w:r>
      <w:r w:rsidR="00644CD5">
        <w:t>.</w:t>
      </w:r>
      <w:r>
        <w:t>432(Asparagine-oxo-acid transaminase inhibitor) -0</w:t>
      </w:r>
      <w:r w:rsidR="00644CD5">
        <w:t>.</w:t>
      </w:r>
      <w:r>
        <w:t>135(Sphingosine 1-phosphate receptor antagonist) -0</w:t>
      </w:r>
      <w:r w:rsidR="00644CD5">
        <w:t>.</w:t>
      </w:r>
      <w:r>
        <w:t>087(Leucyltransferase inhibitor) + 0</w:t>
      </w:r>
      <w:r w:rsidR="00644CD5">
        <w:t>.</w:t>
      </w:r>
      <w:r>
        <w:t>189(CYP1A1 expression inhibitor) + 0</w:t>
      </w:r>
      <w:r w:rsidR="00644CD5">
        <w:t>.</w:t>
      </w:r>
      <w:r>
        <w:t>271(Proto-oncogene protein c-fos i</w:t>
      </w:r>
      <w:r>
        <w:t>n</w:t>
      </w:r>
      <w:r>
        <w:t>hibitor) + 0</w:t>
      </w:r>
      <w:r w:rsidR="00644CD5">
        <w:t>.</w:t>
      </w:r>
      <w:r>
        <w:t>0994(Colony stimulating factor antagonist) + 0</w:t>
      </w:r>
      <w:r w:rsidR="00644CD5">
        <w:t>.</w:t>
      </w:r>
      <w:r>
        <w:t>123(CNS active muscle relaxant) + 0</w:t>
      </w:r>
      <w:r w:rsidR="00644CD5">
        <w:t>.</w:t>
      </w:r>
      <w:r>
        <w:t>126(Carcinogenic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122(Mediator release inhibitor) + 0</w:t>
      </w:r>
      <w:r w:rsidR="00644CD5">
        <w:t>.</w:t>
      </w:r>
      <w:r>
        <w:t>252(Leukotriene antagonist) -0</w:t>
      </w:r>
      <w:r w:rsidR="00644CD5">
        <w:t>.</w:t>
      </w:r>
      <w:r>
        <w:t>206(CA2 expre</w:t>
      </w:r>
      <w:r>
        <w:t>s</w:t>
      </w:r>
      <w:r>
        <w:t>sion enhancer) + 0</w:t>
      </w:r>
      <w:r w:rsidR="00644CD5">
        <w:t>.</w:t>
      </w:r>
      <w:r>
        <w:t>0829(Analeptic) + 0</w:t>
      </w:r>
      <w:r w:rsidR="00644CD5">
        <w:t>.</w:t>
      </w:r>
      <w:r>
        <w:t>195(Cyclin A1 inhibitor) + 0</w:t>
      </w:r>
      <w:r w:rsidR="00644CD5">
        <w:t>.</w:t>
      </w:r>
      <w:r>
        <w:t>312(Cathepsin D inhibitor) -0</w:t>
      </w:r>
      <w:r w:rsidR="00644CD5">
        <w:t>.</w:t>
      </w:r>
      <w:r>
        <w:t>284(Cyclooxygenase substrate) -0</w:t>
      </w:r>
      <w:r w:rsidR="00644CD5">
        <w:t>.</w:t>
      </w:r>
      <w:r>
        <w:t>192(Perilipin-5 inhibitor) -0</w:t>
      </w:r>
      <w:r w:rsidR="00644CD5">
        <w:t>.</w:t>
      </w:r>
      <w:r>
        <w:t>0614(HIV attachment inhibitor) + 0</w:t>
      </w:r>
      <w:r w:rsidR="00644CD5">
        <w:t>.</w:t>
      </w:r>
      <w:r>
        <w:t>0688(Factor XI inhibitor) + 0</w:t>
      </w:r>
      <w:r w:rsidR="00644CD5">
        <w:t>.</w:t>
      </w:r>
      <w:r>
        <w:t>0805(11-Beta-hydroxysteroid dehydrogenase 2 inhibitor) + 0</w:t>
      </w:r>
      <w:r w:rsidR="00644CD5">
        <w:t>.</w:t>
      </w:r>
      <w:r>
        <w:t>19(Alpha 2b adrenoreceptor agonist) -0</w:t>
      </w:r>
      <w:r w:rsidR="00644CD5">
        <w:t>.</w:t>
      </w:r>
      <w:r>
        <w:t>168(Macrophage migration inhibitory factor inhibitor) + 0</w:t>
      </w:r>
      <w:r w:rsidR="00644CD5">
        <w:t>.</w:t>
      </w:r>
      <w:r>
        <w:t>136(Ulcer</w:t>
      </w:r>
      <w:r w:rsidR="00644CD5">
        <w:t>.</w:t>
      </w:r>
      <w:r>
        <w:t xml:space="preserve"> peptic) + 0</w:t>
      </w:r>
      <w:r w:rsidR="00644CD5">
        <w:t>.</w:t>
      </w:r>
      <w:r>
        <w:t>282(Chorismate mutase inhibitor) -0</w:t>
      </w:r>
      <w:r w:rsidR="00644CD5">
        <w:t>.</w:t>
      </w:r>
      <w:r>
        <w:t>228(Nicotinic receptor delta subunit antagonist) -0</w:t>
      </w:r>
      <w:r w:rsidR="00644CD5">
        <w:t>.</w:t>
      </w:r>
      <w:r>
        <w:t>0861(I kappa B kinase 2 inhibitor) + 0</w:t>
      </w:r>
      <w:r w:rsidR="00644CD5">
        <w:t>.</w:t>
      </w:r>
      <w:r>
        <w:t>054(12-Lipoxygenase inhibitor) + 0</w:t>
      </w:r>
      <w:r w:rsidR="00644CD5">
        <w:t>.</w:t>
      </w:r>
      <w:r>
        <w:t>174(Human papillomavirus - 16 inhibitor) + 0</w:t>
      </w:r>
      <w:r w:rsidR="00644CD5">
        <w:t>.</w:t>
      </w:r>
      <w:r>
        <w:t>041(Antineoplastic (endocrine cancer)) -0</w:t>
      </w:r>
      <w:r w:rsidR="00644CD5">
        <w:t>.</w:t>
      </w:r>
      <w:r>
        <w:t>0444(Vasopressin 1 agonist) + 0</w:t>
      </w:r>
      <w:r w:rsidR="00644CD5">
        <w:t>.</w:t>
      </w:r>
      <w:r>
        <w:t>124(MAP kinase kinase inhibitor) + 0</w:t>
      </w:r>
      <w:r w:rsidR="00644CD5">
        <w:t>.</w:t>
      </w:r>
      <w:r>
        <w:t>0882(Phosphatidylcholine-sterol O-acyltransferase inhibitor) + 0</w:t>
      </w:r>
      <w:r w:rsidR="00644CD5">
        <w:t>.</w:t>
      </w:r>
      <w:r>
        <w:t>0568(Melanocortin 4 antagonist) -0</w:t>
      </w:r>
      <w:r w:rsidR="00644CD5">
        <w:t>.</w:t>
      </w:r>
      <w:r>
        <w:t>0487(Glycogen synthase kinase-3 alpha inhibitor) -0</w:t>
      </w:r>
      <w:r w:rsidR="00644CD5">
        <w:t>.</w:t>
      </w:r>
      <w:r>
        <w:t>047(Embryotoxic) -0</w:t>
      </w:r>
      <w:r w:rsidR="00644CD5">
        <w:t>.</w:t>
      </w:r>
      <w:r>
        <w:t>0337(CXC chemokine receptor antagonist) + 0</w:t>
      </w:r>
      <w:r w:rsidR="00644CD5">
        <w:t>.</w:t>
      </w:r>
      <w:r>
        <w:t>0361(rRNA (adenosine-2'-O-)-methyltransferase inhibitor) + 0</w:t>
      </w:r>
      <w:r w:rsidR="00644CD5">
        <w:t>.</w:t>
      </w:r>
      <w:r>
        <w:t>0433(Lipocortins synthesis agonist) -0</w:t>
      </w:r>
      <w:r w:rsidR="00644CD5">
        <w:t>.</w:t>
      </w:r>
      <w:r>
        <w:t>0382(Presenilin 2 inhibitor) + 0</w:t>
      </w:r>
      <w:r w:rsidR="00644CD5">
        <w:t>.</w:t>
      </w:r>
      <w:r>
        <w:t>0317(Antineoplastic (testis)) + 0</w:t>
      </w:r>
      <w:r w:rsidR="00644CD5">
        <w:t>.</w:t>
      </w:r>
      <w:r>
        <w:t>0738(SPP1 expression enhancer) + 0</w:t>
      </w:r>
      <w:r w:rsidR="00644CD5">
        <w:t>.</w:t>
      </w:r>
      <w:r>
        <w:t>134(Cytosine deaminase inhibitor) -0</w:t>
      </w:r>
      <w:r w:rsidR="00644CD5">
        <w:t>.</w:t>
      </w:r>
      <w:r>
        <w:t>145(Growth factor receptor-bound protein 2 antagonist) -0</w:t>
      </w:r>
      <w:r w:rsidR="00644CD5">
        <w:t>.</w:t>
      </w:r>
      <w:r>
        <w:t>0416(RARA expression enhancer) -0</w:t>
      </w:r>
      <w:r w:rsidR="00644CD5">
        <w:t>.</w:t>
      </w:r>
      <w:r>
        <w:t>0454(Homoserine kinase inhibitor) -0</w:t>
      </w:r>
      <w:r w:rsidR="00644CD5">
        <w:t>.</w:t>
      </w:r>
      <w:r>
        <w:t>0699(Janus tyrosine kinase inhibitor) + 0</w:t>
      </w:r>
      <w:r w:rsidR="00644CD5">
        <w:t>.</w:t>
      </w:r>
      <w:r>
        <w:t>0269(3 Beta-hydroxy-delta 5-steroid dehydrogenase inhibitor) + 0</w:t>
      </w:r>
      <w:r w:rsidR="00644CD5">
        <w:t>.</w:t>
      </w:r>
      <w:r>
        <w:t>0644(MT1X expression enhancer) + 0</w:t>
      </w:r>
      <w:r w:rsidR="00644CD5">
        <w:t>.</w:t>
      </w:r>
      <w:r>
        <w:t>0268(Interleukin 2 antagonist) -0</w:t>
      </w:r>
      <w:r w:rsidR="00644CD5">
        <w:t>.</w:t>
      </w:r>
      <w:r>
        <w:t>0894(Thermitase inhibitor) + 0</w:t>
      </w:r>
      <w:r w:rsidR="00644CD5">
        <w:t>.</w:t>
      </w:r>
      <w:r>
        <w:t>0326(Progesterone agonist) + 0</w:t>
      </w:r>
      <w:r w:rsidR="00644CD5">
        <w:t>.</w:t>
      </w:r>
      <w:r>
        <w:t>0295(Cyclin-dependent kinase inhibitor) -0</w:t>
      </w:r>
      <w:r w:rsidR="00644CD5">
        <w:t>.</w:t>
      </w:r>
      <w:r>
        <w:t>034(Transforming growth factor antag</w:t>
      </w:r>
      <w:r>
        <w:t>o</w:t>
      </w:r>
      <w:r>
        <w:t>nist) + 0</w:t>
      </w:r>
      <w:r w:rsidR="00644CD5">
        <w:t>.</w:t>
      </w:r>
      <w:r>
        <w:t>0376(Nav1.6 sodium channel blocker) + 0</w:t>
      </w:r>
      <w:r w:rsidR="00644CD5">
        <w:t>.</w:t>
      </w:r>
      <w:r>
        <w:t>0624(JNK mitogen-activated protein kinase inhibitor) -0</w:t>
      </w:r>
      <w:r w:rsidR="00644CD5">
        <w:t>.</w:t>
      </w:r>
      <w:r>
        <w:t>0659(SKP2 expression inhibitor) -0</w:t>
      </w:r>
      <w:r w:rsidR="00644CD5">
        <w:t>.</w:t>
      </w:r>
      <w:r>
        <w:t>0213(Opioid mu receptor agonist) + 0</w:t>
      </w:r>
      <w:r w:rsidR="00644CD5">
        <w:t>.</w:t>
      </w:r>
      <w:r>
        <w:t>0312(Carcinogenic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0262(Gastrin inhibitor) -0</w:t>
      </w:r>
      <w:r w:rsidR="00644CD5">
        <w:t>.</w:t>
      </w:r>
      <w:r>
        <w:t>099(Nicotinate-nucleotide diphosphorylase (carboxylating) inhibitor) + 0</w:t>
      </w:r>
      <w:r w:rsidR="00644CD5">
        <w:t>.</w:t>
      </w:r>
      <w:r>
        <w:t>0502(Thromboxane A2 antagonist) -0</w:t>
      </w:r>
      <w:r w:rsidR="00644CD5">
        <w:t>.</w:t>
      </w:r>
      <w:r>
        <w:t>0101(Antiviral (Hepatitis)) + 0</w:t>
      </w:r>
      <w:r w:rsidR="00644CD5">
        <w:t>.</w:t>
      </w:r>
      <w:r>
        <w:t>0428(Pim-3 kinase inhibitor) -0</w:t>
      </w:r>
      <w:r w:rsidR="00644CD5">
        <w:t>.</w:t>
      </w:r>
      <w:r>
        <w:t>0465(Malate synthase inhibitor) + 0</w:t>
      </w:r>
      <w:r w:rsidR="00644CD5">
        <w:t>.</w:t>
      </w:r>
      <w:r>
        <w:t>0155(Phosphodiesterase 6G inhibitor) + 0</w:t>
      </w:r>
      <w:r w:rsidR="00644CD5">
        <w:t>.</w:t>
      </w:r>
      <w:r>
        <w:t>0459(Glycosylphosphatidylinositol diacylglycerol-lyase inhibitor) -0</w:t>
      </w:r>
      <w:r w:rsidR="00644CD5">
        <w:t>.</w:t>
      </w:r>
      <w:r>
        <w:t>0117(Acetylcholine M1 receptor agonist) + 0</w:t>
      </w:r>
      <w:r w:rsidR="00644CD5">
        <w:t>.</w:t>
      </w:r>
      <w:r>
        <w:t>0302(Fumarylacetoacetase inhibitor) + 0</w:t>
      </w:r>
      <w:r w:rsidR="00644CD5">
        <w:t>.</w:t>
      </w:r>
      <w:r>
        <w:t>0357(Prostaglandin agonist) + 0</w:t>
      </w:r>
      <w:r w:rsidR="00644CD5">
        <w:t>.</w:t>
      </w:r>
      <w:r>
        <w:t>00828(Anticoagulant) + 0</w:t>
      </w:r>
      <w:r w:rsidR="00644CD5">
        <w:t>.</w:t>
      </w:r>
      <w:r>
        <w:t>0146(NFKBIA expression enhancer) -</w:t>
      </w:r>
      <w:r>
        <w:lastRenderedPageBreak/>
        <w:t>0</w:t>
      </w:r>
      <w:r w:rsidR="00644CD5">
        <w:t>.</w:t>
      </w:r>
      <w:r>
        <w:t>00791(Methylglyoxal synthase inhibitor) + 0</w:t>
      </w:r>
      <w:r w:rsidR="00644CD5">
        <w:t>.</w:t>
      </w:r>
      <w:r>
        <w:t>0191(Proliferative diseases treatment) -0</w:t>
      </w:r>
      <w:r w:rsidR="00644CD5">
        <w:t>.</w:t>
      </w:r>
      <w:r>
        <w:t>0083(Protein kinase C beta II inhibitor) -0</w:t>
      </w:r>
      <w:r w:rsidR="00644CD5">
        <w:t>.</w:t>
      </w:r>
      <w:r>
        <w:t>0139(Urease inhibitor) -0</w:t>
      </w:r>
      <w:r w:rsidR="00644CD5">
        <w:t>.</w:t>
      </w:r>
      <w:r>
        <w:t>0055(Antiemetic) -0</w:t>
      </w:r>
      <w:r w:rsidR="00644CD5">
        <w:t>.</w:t>
      </w:r>
      <w:r>
        <w:t>00412(Potassium channel (Inward rectifier) 11 blocker) + 0</w:t>
      </w:r>
      <w:r w:rsidR="00644CD5">
        <w:t>.</w:t>
      </w:r>
      <w:r>
        <w:t>0289(Cytidylate kinase inhibitor) -0</w:t>
      </w:r>
      <w:r w:rsidR="00644CD5">
        <w:t>.</w:t>
      </w:r>
      <w:r>
        <w:t>00669(Alpha 2 adrenoreceptor agonist) + 0</w:t>
      </w:r>
      <w:r w:rsidR="00644CD5">
        <w:t>.</w:t>
      </w:r>
      <w:r>
        <w:t>00107(Opioid kappa 1 receptor antagonist) + 0</w:t>
      </w:r>
      <w:r w:rsidR="00644CD5">
        <w:t>.</w:t>
      </w:r>
      <w:r>
        <w:t>00057(ALK inhibitor) -0</w:t>
      </w:r>
      <w:r w:rsidR="00644CD5">
        <w:t>.</w:t>
      </w:r>
      <w:r>
        <w:t>00143(Propanediol dehydratase inhibitor) + 5</w:t>
      </w:r>
      <w:r w:rsidR="00644CD5">
        <w:t>.</w:t>
      </w:r>
      <w:r>
        <w:t>52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0155((R)-3-amino-2-methylpropionate-pyruvate transaminase inhibitor) + 0</w:t>
      </w:r>
      <w:r w:rsidR="00644CD5">
        <w:t>.</w:t>
      </w:r>
      <w:r>
        <w:t>117(Dysphoria) + 0</w:t>
      </w:r>
      <w:r w:rsidR="00644CD5">
        <w:t>.</w:t>
      </w:r>
      <w:r>
        <w:t>172(AMPA receptor agonist) + 15</w:t>
      </w:r>
      <w:r w:rsidR="00644CD5">
        <w:t>.</w:t>
      </w:r>
      <w:r>
        <w:t>1(Length) -0</w:t>
      </w:r>
      <w:r w:rsidR="00644CD5">
        <w:t>.</w:t>
      </w:r>
      <w:r>
        <w:t>172(HIV-1 integrase inhibitor) -0</w:t>
      </w:r>
      <w:r w:rsidR="00644CD5">
        <w:t>.</w:t>
      </w:r>
      <w:r>
        <w:t>95(Cytosol alanyl aminopeptidase inhibitor) -0</w:t>
      </w:r>
      <w:r w:rsidR="00644CD5">
        <w:t>.</w:t>
      </w:r>
      <w:r>
        <w:t>379(CDK2/cyclin E inhibitor) -0</w:t>
      </w:r>
      <w:r w:rsidR="00644CD5">
        <w:t>.</w:t>
      </w:r>
      <w:r>
        <w:t>00958(Neuronal nitric-oxide synthase inhibitor) -0</w:t>
      </w:r>
      <w:r w:rsidR="00644CD5">
        <w:t>.</w:t>
      </w:r>
      <w:r>
        <w:t>0249(Antineoplastic (uterine cancer)) -0</w:t>
      </w:r>
      <w:r w:rsidR="00644CD5">
        <w:t>.</w:t>
      </w:r>
      <w:r>
        <w:t>0401(Nicotinic alpha3beta4 receptor agonist) -22</w:t>
      </w:r>
      <w:r w:rsidR="00644CD5">
        <w:t>.</w:t>
      </w:r>
      <w:r>
        <w:t>2(Length^2) + 0</w:t>
      </w:r>
      <w:r w:rsidR="00644CD5">
        <w:t>.</w:t>
      </w:r>
      <w:r>
        <w:t>115(Tumour necrosis factor alpha a</w:t>
      </w:r>
      <w:r>
        <w:t>n</w:t>
      </w:r>
      <w:r>
        <w:t>tagonist) -0</w:t>
      </w:r>
      <w:r w:rsidR="00644CD5">
        <w:t>.</w:t>
      </w:r>
      <w:r>
        <w:t>0343(CYP26A1 inhibitor) -1</w:t>
      </w:r>
      <w:r w:rsidR="00644CD5">
        <w:t>.</w:t>
      </w:r>
      <w:r>
        <w:t>42(DNA synthesis inhibitor) + 0</w:t>
      </w:r>
      <w:r w:rsidR="00644CD5">
        <w:t>.</w:t>
      </w:r>
      <w:r>
        <w:t>165(Hypothermic) -0</w:t>
      </w:r>
      <w:r w:rsidR="00644CD5">
        <w:t>.</w:t>
      </w:r>
      <w:r>
        <w:t>378(Collagenase 3 inhibitor) -0</w:t>
      </w:r>
      <w:r w:rsidR="00644CD5">
        <w:t>.</w:t>
      </w:r>
      <w:r>
        <w:t>207(Bradykinin antagonist) + 0</w:t>
      </w:r>
      <w:r w:rsidR="00644CD5">
        <w:t>.</w:t>
      </w:r>
      <w:r>
        <w:t>399(CYP1A1* substrate) -0</w:t>
      </w:r>
      <w:r w:rsidR="00644CD5">
        <w:t>.</w:t>
      </w:r>
      <w:r>
        <w:t>114(Ribosomal protein S6 kinase inhibitor) + 0</w:t>
      </w:r>
      <w:r w:rsidR="00644CD5">
        <w:t>.</w:t>
      </w:r>
      <w:r>
        <w:t>408(Transglutaminase 2 inhibitor) -0</w:t>
      </w:r>
      <w:r w:rsidR="00644CD5">
        <w:t>.</w:t>
      </w:r>
      <w:r>
        <w:t>211(Amiloride-sensitive cation channel 1 blocker) + 0</w:t>
      </w:r>
      <w:r w:rsidR="00644CD5">
        <w:t>.</w:t>
      </w:r>
      <w:r>
        <w:t>502(Acetylcholine a</w:t>
      </w:r>
      <w:r>
        <w:t>n</w:t>
      </w:r>
      <w:r>
        <w:t>tagonist) -0</w:t>
      </w:r>
      <w:r w:rsidR="00644CD5">
        <w:t>.</w:t>
      </w:r>
      <w:r>
        <w:t>873(Pyruvate dehydrogenase kinase 4 inhibitor) + 0</w:t>
      </w:r>
      <w:r w:rsidR="00644CD5">
        <w:t>.</w:t>
      </w:r>
      <w:r>
        <w:t>393(Matrix metalloproteinase 4 (membrane-type) inhibitor) + 0</w:t>
      </w:r>
      <w:r w:rsidR="00644CD5">
        <w:t>.</w:t>
      </w:r>
      <w:r>
        <w:t>981(Hypolipemic) -0</w:t>
      </w:r>
      <w:r w:rsidR="00644CD5">
        <w:t>.</w:t>
      </w:r>
      <w:r>
        <w:t>5(Phosphodiesterase 8B inhibitor) + 0</w:t>
      </w:r>
      <w:r w:rsidR="00644CD5">
        <w:t>.</w:t>
      </w:r>
      <w:r>
        <w:t>114(Growth hormone release promoting) + 0</w:t>
      </w:r>
      <w:r w:rsidR="00644CD5">
        <w:t>.</w:t>
      </w:r>
      <w:r>
        <w:t>549(Inosine monophosphate dehydrogenase 2 inhibitor) -0</w:t>
      </w:r>
      <w:r w:rsidR="00644CD5">
        <w:t>.</w:t>
      </w:r>
      <w:r>
        <w:t>581(Aspartate ammonia-lyase inhibitor) -0</w:t>
      </w:r>
      <w:r w:rsidR="00644CD5">
        <w:t>.</w:t>
      </w:r>
      <w:r>
        <w:t>697(Inner centromere protein inhibitor) -0</w:t>
      </w:r>
      <w:r w:rsidR="00644CD5">
        <w:t>.</w:t>
      </w:r>
      <w:r>
        <w:t>642(MAO inhibitor) + 0</w:t>
      </w:r>
      <w:r w:rsidR="00644CD5">
        <w:t>.</w:t>
      </w:r>
      <w:r>
        <w:t>229(AMP deaminase 3 inhibitor) + 0</w:t>
      </w:r>
      <w:r w:rsidR="00644CD5">
        <w:t>.</w:t>
      </w:r>
      <w:r>
        <w:t>752(Alpha 2b adrenor</w:t>
      </w:r>
      <w:r>
        <w:t>e</w:t>
      </w:r>
      <w:r>
        <w:t>ceptor agonist) -0</w:t>
      </w:r>
      <w:r w:rsidR="00644CD5">
        <w:t>.</w:t>
      </w:r>
      <w:r>
        <w:t>302(NADPH oxidase 4 inhibitor) + 0</w:t>
      </w:r>
      <w:r w:rsidR="00644CD5">
        <w:t>.</w:t>
      </w:r>
      <w:r>
        <w:t>54(Clk dual-specificity kinase inhibitor) + 0</w:t>
      </w:r>
      <w:r w:rsidR="00644CD5">
        <w:t>.</w:t>
      </w:r>
      <w:r>
        <w:t>43(CAT expre</w:t>
      </w:r>
      <w:r>
        <w:t>s</w:t>
      </w:r>
      <w:r>
        <w:t>sion inhibitor) + 0</w:t>
      </w:r>
      <w:r w:rsidR="00644CD5">
        <w:t>.</w:t>
      </w:r>
      <w:r>
        <w:t>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15(Cholesterol antagonist) -0</w:t>
      </w:r>
      <w:r w:rsidR="00644CD5">
        <w:t>.</w:t>
      </w:r>
      <w:r>
        <w:t>278(Cytochrome P450 inhibitor) + 2</w:t>
      </w:r>
      <w:r w:rsidR="00644CD5">
        <w:t>.</w:t>
      </w:r>
      <w:r>
        <w:t>84(Sialidase 1 inhibitor) -0</w:t>
      </w:r>
      <w:r w:rsidR="00644CD5">
        <w:t>.</w:t>
      </w:r>
      <w:r>
        <w:t>245(KPNB1 expression inhibitor) + 0</w:t>
      </w:r>
      <w:r w:rsidR="00644CD5">
        <w:t>.</w:t>
      </w:r>
      <w:r>
        <w:t>497(Gynecological disorders treatment) + 0</w:t>
      </w:r>
      <w:r w:rsidR="00644CD5">
        <w:t>.</w:t>
      </w:r>
      <w:r>
        <w:t>663(Arrhythmogenic) -0</w:t>
      </w:r>
      <w:r w:rsidR="00644CD5">
        <w:t>.</w:t>
      </w:r>
      <w:r>
        <w:t>89(Histamine H3 receptor antagonist) + 1</w:t>
      </w:r>
      <w:r w:rsidR="00644CD5">
        <w:t>.</w:t>
      </w:r>
      <w:r>
        <w:t>16(Phosphodiesterase VII inhibitor) -0</w:t>
      </w:r>
      <w:r w:rsidR="00644CD5">
        <w:t>.</w:t>
      </w:r>
      <w:r>
        <w:t>969(Arylamine N-Acetyltransferase substrate) -0</w:t>
      </w:r>
      <w:r w:rsidR="00644CD5">
        <w:t>.</w:t>
      </w:r>
      <w:r>
        <w:t>573(Histamine release inhibitor) -0</w:t>
      </w:r>
      <w:r w:rsidR="00644CD5">
        <w:t>.</w:t>
      </w:r>
      <w:r>
        <w:t>402(Pruritus) + 0</w:t>
      </w:r>
      <w:r w:rsidR="00644CD5">
        <w:t>.</w:t>
      </w:r>
      <w:r>
        <w:t>792(Acetolactate synthase inhibitor) -0</w:t>
      </w:r>
      <w:r w:rsidR="00644CD5">
        <w:t>.</w:t>
      </w:r>
      <w:r>
        <w:t>674(Estrogen-related receptor alpha antagonist) -0</w:t>
      </w:r>
      <w:r w:rsidR="00644CD5">
        <w:t>.</w:t>
      </w:r>
      <w:r>
        <w:t>198(Calcium-sensing receptor antagonist) + 0</w:t>
      </w:r>
      <w:r w:rsidR="00644CD5">
        <w:t>.</w:t>
      </w:r>
      <w:r>
        <w:t>53(MMP2 expression inhibitor) + 0</w:t>
      </w:r>
      <w:r w:rsidR="00644CD5">
        <w:t>.</w:t>
      </w:r>
      <w:r>
        <w:t>258(PDCD4 expression enhancer) + 0</w:t>
      </w:r>
      <w:r w:rsidR="00644CD5">
        <w:t>.</w:t>
      </w:r>
      <w:r>
        <w:t>83(Procollagen-lysine 5-dioxygenase inhibitor) + 0</w:t>
      </w:r>
      <w:r w:rsidR="00644CD5">
        <w:t>.</w:t>
      </w:r>
      <w:r>
        <w:t>587(Antipruritic</w:t>
      </w:r>
      <w:r w:rsidR="00644CD5">
        <w:t>.</w:t>
      </w:r>
      <w:r>
        <w:t xml:space="preserve"> allergic) -13</w:t>
      </w:r>
      <w:r w:rsidR="00644CD5">
        <w:t>.</w:t>
      </w:r>
      <w:r>
        <w:t>6(Volume^2) + 0</w:t>
      </w:r>
      <w:r w:rsidR="00644CD5">
        <w:t>.</w:t>
      </w:r>
      <w:r>
        <w:t>313(Hepatic disorders treatment) -0</w:t>
      </w:r>
      <w:r w:rsidR="00644CD5">
        <w:t>.</w:t>
      </w:r>
      <w:r>
        <w:t>435(Ribosomal protein S6 kinase alpha 4 inhibitor) -0</w:t>
      </w:r>
      <w:r w:rsidR="00644CD5">
        <w:t>.</w:t>
      </w:r>
      <w:r>
        <w:t>147(PTGS2 expression enhancer) + 0</w:t>
      </w:r>
      <w:r w:rsidR="00644CD5">
        <w:t>.</w:t>
      </w:r>
      <w:r>
        <w:t>219(C10ORF10 expre</w:t>
      </w:r>
      <w:r>
        <w:t>s</w:t>
      </w:r>
      <w:r>
        <w:t>sion enhancer) + 0</w:t>
      </w:r>
      <w:r w:rsidR="00644CD5">
        <w:t>.</w:t>
      </w:r>
      <w:r>
        <w:t>581(Carcinogenic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+ 20</w:t>
      </w:r>
      <w:r w:rsidR="00644CD5">
        <w:t>.</w:t>
      </w:r>
      <w:r>
        <w:t>7(Volume) -0</w:t>
      </w:r>
      <w:r w:rsidR="00644CD5">
        <w:t>.</w:t>
      </w:r>
      <w:r>
        <w:t>414(Nitric oxide antagonist) -0</w:t>
      </w:r>
      <w:r w:rsidR="00644CD5">
        <w:t>.</w:t>
      </w:r>
      <w:r>
        <w:t>674(Tyrosine-protein kinase TXK inhibitor) -0</w:t>
      </w:r>
      <w:r w:rsidR="00644CD5">
        <w:t>.</w:t>
      </w:r>
      <w:r>
        <w:t>426(Acylphosphatase inhibitor) -0</w:t>
      </w:r>
      <w:r w:rsidR="00644CD5">
        <w:t>.</w:t>
      </w:r>
      <w:r>
        <w:t>159(TRPA1 antagonist) -0</w:t>
      </w:r>
      <w:r w:rsidR="00644CD5">
        <w:t>.</w:t>
      </w:r>
      <w:r>
        <w:t>728(5 Hydroxytryptamine 2 agonist) -0</w:t>
      </w:r>
      <w:r w:rsidR="00644CD5">
        <w:t>.</w:t>
      </w:r>
      <w:r>
        <w:t>334(Adenosylhomocysteine nucleosidase inhibitor) -0</w:t>
      </w:r>
      <w:r w:rsidR="00644CD5">
        <w:t>.</w:t>
      </w:r>
      <w:r>
        <w:t>24(Hirsutism treatment) + 0</w:t>
      </w:r>
      <w:r w:rsidR="00644CD5">
        <w:t>.</w:t>
      </w:r>
      <w:r>
        <w:t>218(Phosphate transporter inhibitor) + 0</w:t>
      </w:r>
      <w:r w:rsidR="00644CD5">
        <w:t>.</w:t>
      </w:r>
      <w:r>
        <w:t>948(Ether-a-go-go potassium channel 1 blocker) + 0</w:t>
      </w:r>
      <w:r w:rsidR="00644CD5">
        <w:t>.</w:t>
      </w:r>
      <w:r>
        <w:t>636(FOS expression enhancer) + 14</w:t>
      </w:r>
      <w:r w:rsidR="00644CD5">
        <w:t>.</w:t>
      </w:r>
      <w:r>
        <w:t>5(Length^3) -0</w:t>
      </w:r>
      <w:r w:rsidR="00644CD5">
        <w:t>.</w:t>
      </w:r>
      <w:r>
        <w:t>291(Teratogen) + 0</w:t>
      </w:r>
      <w:r w:rsidR="00644CD5">
        <w:t>.</w:t>
      </w:r>
      <w:r>
        <w:t>554(GSTP1 expression enhancer) + 0</w:t>
      </w:r>
      <w:r w:rsidR="00644CD5">
        <w:t>.</w:t>
      </w:r>
      <w:r>
        <w:t>222(Inositol-polyphosphate 5-phosphatase inhibitor) + 0</w:t>
      </w:r>
      <w:r w:rsidR="00644CD5">
        <w:t>.</w:t>
      </w:r>
      <w:r>
        <w:t>307(Lysine-tRNA ligase inhibitor) -0</w:t>
      </w:r>
      <w:r w:rsidR="00644CD5">
        <w:t>.</w:t>
      </w:r>
      <w:r>
        <w:t>514(Acylaminoacyl-peptidase inhibitor) -0</w:t>
      </w:r>
      <w:r w:rsidR="00644CD5">
        <w:t>.</w:t>
      </w:r>
      <w:r>
        <w:t>157(HCV NS5B polymerase inhibitor) -0</w:t>
      </w:r>
      <w:r w:rsidR="00644CD5">
        <w:t>.</w:t>
      </w:r>
      <w:r>
        <w:t>872(Purine nucleosidase inhibitor) -0</w:t>
      </w:r>
      <w:r w:rsidR="00644CD5">
        <w:t>.</w:t>
      </w:r>
      <w:r>
        <w:t>2(Lysophosphatidic acid 2 receptor antagonist) + 0</w:t>
      </w:r>
      <w:r w:rsidR="00644CD5">
        <w:t>.</w:t>
      </w:r>
      <w:r>
        <w:t>223(Purinergic P2X1 antagonist) -0</w:t>
      </w:r>
      <w:r w:rsidR="00644CD5">
        <w:t>.</w:t>
      </w:r>
      <w:r>
        <w:t>318(Prostaglandin EP3 antagonist) -0</w:t>
      </w:r>
      <w:r w:rsidR="00644CD5">
        <w:t>.</w:t>
      </w:r>
      <w:r>
        <w:t>261(Neurotrophic factor) + 0</w:t>
      </w:r>
      <w:r w:rsidR="00644CD5">
        <w:t>.</w:t>
      </w:r>
      <w:r>
        <w:t>326(Cytosolic phospholipase A2 beta inhibitor) + 0</w:t>
      </w:r>
      <w:r w:rsidR="00644CD5">
        <w:t>.</w:t>
      </w:r>
      <w:r>
        <w:t>631(CYP1A2 expression enhancer) + 1</w:t>
      </w:r>
      <w:r w:rsidR="00644CD5">
        <w:t>.</w:t>
      </w:r>
      <w:r>
        <w:t>63(Pyruvate dehydr</w:t>
      </w:r>
      <w:r>
        <w:t>o</w:t>
      </w:r>
      <w:r>
        <w:t>genase stimulant) -0</w:t>
      </w:r>
      <w:r w:rsidR="00644CD5">
        <w:t>.</w:t>
      </w:r>
      <w:r>
        <w:t>419(UGT2B1 substrate) + 0</w:t>
      </w:r>
      <w:r w:rsidR="00644CD5">
        <w:t>.</w:t>
      </w:r>
      <w:r>
        <w:t>211(Antineoplastic (non-Hodgkin's lymphoma)) -0</w:t>
      </w:r>
      <w:r w:rsidR="00644CD5">
        <w:t>.</w:t>
      </w:r>
      <w:r>
        <w:t>229(Antibiotic Penem-like) + 0</w:t>
      </w:r>
      <w:r w:rsidR="00644CD5">
        <w:t>.</w:t>
      </w:r>
      <w:r>
        <w:t>349(Beta glucosidase inhibitor) -0</w:t>
      </w:r>
      <w:r w:rsidR="00644CD5">
        <w:t>.</w:t>
      </w:r>
      <w:r>
        <w:t>518(Peroxisome proliferator-activated receptor gamma agonist) -0</w:t>
      </w:r>
      <w:r w:rsidR="00644CD5">
        <w:t>.</w:t>
      </w:r>
      <w:r>
        <w:t>987(Histone-lysine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91(Fatty acid oxidation inhibitor) + 0</w:t>
      </w:r>
      <w:r w:rsidR="00644CD5">
        <w:t>.</w:t>
      </w:r>
      <w:r>
        <w:t>415(Integrin antagonist) -0</w:t>
      </w:r>
      <w:r w:rsidR="00644CD5">
        <w:t>.</w:t>
      </w:r>
      <w:r>
        <w:t>142(Antineoplastic (lymphocytic leukemia)) -1</w:t>
      </w:r>
      <w:r w:rsidR="00644CD5">
        <w:t>.</w:t>
      </w:r>
      <w:r>
        <w:t>9(Chalcone isomerase inhibitor) -0</w:t>
      </w:r>
      <w:r w:rsidR="00644CD5">
        <w:t>.</w:t>
      </w:r>
      <w:r>
        <w:t>633(Fatty liver) + 1</w:t>
      </w:r>
      <w:r w:rsidR="00644CD5">
        <w:t>.</w:t>
      </w:r>
      <w:r>
        <w:t>16(TGF beta receptor type II kinase inhibitor) + 0</w:t>
      </w:r>
      <w:r w:rsidR="00644CD5">
        <w:t>.</w:t>
      </w:r>
      <w:r>
        <w:t>187(Neurotoxic) -0</w:t>
      </w:r>
      <w:r w:rsidR="00644CD5">
        <w:t>.</w:t>
      </w:r>
      <w:r>
        <w:t>211(T-cell protein-tyrosine phosphatase inhibitor) + 0</w:t>
      </w:r>
      <w:r w:rsidR="00644CD5">
        <w:t>.</w:t>
      </w:r>
      <w:r>
        <w:t>179(Antineoplastic (liver cancer)) -0</w:t>
      </w:r>
      <w:r w:rsidR="00644CD5">
        <w:t>.</w:t>
      </w:r>
      <w:r>
        <w:t>388(Carcinogenic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255(Glutamate receptor agonist) -0</w:t>
      </w:r>
      <w:r w:rsidR="00644CD5">
        <w:t>.</w:t>
      </w:r>
      <w:r>
        <w:t>213(Antiallergic) -0</w:t>
      </w:r>
      <w:r w:rsidR="00644CD5">
        <w:t>.</w:t>
      </w:r>
      <w:r>
        <w:t>171(BTG1 expression enhancer) + 0</w:t>
      </w:r>
      <w:r w:rsidR="00644CD5">
        <w:t>.</w:t>
      </w:r>
      <w:r>
        <w:t>222(Lipoxygenase inhibitor) -0</w:t>
      </w:r>
      <w:r w:rsidR="00644CD5">
        <w:t>.</w:t>
      </w:r>
      <w:r>
        <w:t>304(11-Beta-hydroxysteroid dehydrogenase 1 inhibitor) -1</w:t>
      </w:r>
      <w:r w:rsidR="00644CD5">
        <w:t>.</w:t>
      </w:r>
      <w:r>
        <w:t>01(Cyclooxygenase inhibitor) -1</w:t>
      </w:r>
      <w:r w:rsidR="00644CD5">
        <w:t>.</w:t>
      </w:r>
      <w:r>
        <w:t>34(Polyamine biosynthesis inhibitor) -0</w:t>
      </w:r>
      <w:r w:rsidR="00644CD5">
        <w:t>.</w:t>
      </w:r>
      <w:r>
        <w:t>127(Tardive dyskinesia treatment) -0</w:t>
      </w:r>
      <w:r w:rsidR="00644CD5">
        <w:t>.</w:t>
      </w:r>
      <w:r>
        <w:t>544(Antineoplastic antimetabolite) + 0</w:t>
      </w:r>
      <w:r w:rsidR="00644CD5">
        <w:t>.</w:t>
      </w:r>
      <w:r>
        <w:t>903(Linoleate isomerase inhibitor) -0</w:t>
      </w:r>
      <w:r w:rsidR="00644CD5">
        <w:t>.</w:t>
      </w:r>
      <w:r>
        <w:t>256(Fibrillation</w:t>
      </w:r>
      <w:r w:rsidR="00644CD5">
        <w:t>.</w:t>
      </w:r>
      <w:r>
        <w:t xml:space="preserve"> atrial) + 0</w:t>
      </w:r>
      <w:r w:rsidR="00644CD5">
        <w:t>.</w:t>
      </w:r>
      <w:r>
        <w:t>528(Aryl hydrocarbon receptor antagonist) -0</w:t>
      </w:r>
      <w:r w:rsidR="00644CD5">
        <w:t>.</w:t>
      </w:r>
      <w:r>
        <w:t>685(Glutamate (mGluR6) antagonist) -0</w:t>
      </w:r>
      <w:r w:rsidR="00644CD5">
        <w:t>.</w:t>
      </w:r>
      <w:r>
        <w:t>129(Antineoplastic (small cell lung cancer)) + 0</w:t>
      </w:r>
      <w:r w:rsidR="00644CD5">
        <w:t>.</w:t>
      </w:r>
      <w:r>
        <w:t>104(Protein kinase C-related protein kinase 2 inhibitor) -0</w:t>
      </w:r>
      <w:r w:rsidR="00644CD5">
        <w:t>.</w:t>
      </w:r>
      <w:r>
        <w:t>216(Cardiotoxic) + 1</w:t>
      </w:r>
      <w:r w:rsidR="00644CD5">
        <w:t>.</w:t>
      </w:r>
      <w:r>
        <w:t>13(Riboflavin synthase inhibitor) + 0</w:t>
      </w:r>
      <w:r w:rsidR="00644CD5">
        <w:t>.</w:t>
      </w:r>
      <w:r>
        <w:t>472(Peroxisome pr</w:t>
      </w:r>
      <w:r>
        <w:t>o</w:t>
      </w:r>
      <w:r>
        <w:t>liferator-activated receptor alpha antagonist) + 0</w:t>
      </w:r>
      <w:r w:rsidR="00644CD5">
        <w:t>.</w:t>
      </w:r>
      <w:r>
        <w:t>288(T cell inhibitor) -0</w:t>
      </w:r>
      <w:r w:rsidR="00644CD5">
        <w:t>.</w:t>
      </w:r>
      <w:r>
        <w:t>794(5-Alpha-reductase 2 inhibitor) + 0</w:t>
      </w:r>
      <w:r w:rsidR="00644CD5">
        <w:t>.</w:t>
      </w:r>
      <w:r>
        <w:t>157(Estrogen-related receptor beta antagonist) -0</w:t>
      </w:r>
      <w:r w:rsidR="00644CD5">
        <w:t>.</w:t>
      </w:r>
      <w:r>
        <w:t>978(Shaker potassium channel blocker) -0</w:t>
      </w:r>
      <w:r w:rsidR="00644CD5">
        <w:t>.</w:t>
      </w:r>
      <w:r>
        <w:t>125(Dry eye syndrome treatment) + 0</w:t>
      </w:r>
      <w:r w:rsidR="00644CD5">
        <w:t>.</w:t>
      </w:r>
      <w:r>
        <w:t>773(MAP kinase signal-integrating kinase 1 inhibitor) -0</w:t>
      </w:r>
      <w:r w:rsidR="00644CD5">
        <w:t>.</w:t>
      </w:r>
      <w:r>
        <w:t>253(Antimetastatic) + 0</w:t>
      </w:r>
      <w:r w:rsidR="00644CD5">
        <w:t>.</w:t>
      </w:r>
      <w:r>
        <w:t>45(Histone deacet</w:t>
      </w:r>
      <w:r>
        <w:t>y</w:t>
      </w:r>
      <w:r>
        <w:t>lase inhibitor) -0</w:t>
      </w:r>
      <w:r w:rsidR="00644CD5">
        <w:t>.</w:t>
      </w:r>
      <w:r>
        <w:t>658(Obsessive-compulsive disorder treatment) + 0</w:t>
      </w:r>
      <w:r w:rsidR="00644CD5">
        <w:t>.</w:t>
      </w:r>
      <w:r>
        <w:t>773(Ribosomal protein S6 kinase</w:t>
      </w:r>
      <w:r w:rsidR="00644CD5">
        <w:t>.</w:t>
      </w:r>
      <w:r>
        <w:t xml:space="preserve"> 70-kDa inhib</w:t>
      </w:r>
      <w:r>
        <w:t>i</w:t>
      </w:r>
      <w:r>
        <w:t>tor) + 0</w:t>
      </w:r>
      <w:r w:rsidR="00644CD5">
        <w:t>.</w:t>
      </w:r>
      <w:r>
        <w:t>549(Granulocyte macrophage colony stimulating factor agonist) + 0</w:t>
      </w:r>
      <w:r w:rsidR="00644CD5">
        <w:t>.</w:t>
      </w:r>
      <w:r>
        <w:t>45(5 Hydroxytryptamine 3A antagonist) + 0</w:t>
      </w:r>
      <w:r w:rsidR="00644CD5">
        <w:t>.</w:t>
      </w:r>
      <w:r>
        <w:t>94(Methionyl aminopeptidase inhibitor) -0</w:t>
      </w:r>
      <w:r w:rsidR="00644CD5">
        <w:t>.</w:t>
      </w:r>
      <w:r>
        <w:t>351(IFITM1 expression enhancer) -0</w:t>
      </w:r>
      <w:r w:rsidR="00644CD5">
        <w:t>.</w:t>
      </w:r>
      <w:r>
        <w:t>485(Tryptase 1 inhibitor) + 0</w:t>
      </w:r>
      <w:r w:rsidR="00644CD5">
        <w:t>.</w:t>
      </w:r>
      <w:r>
        <w:t>78(Diabetic neuropathy treatment) + 0</w:t>
      </w:r>
      <w:r w:rsidR="00644CD5">
        <w:t>.</w:t>
      </w:r>
      <w:r>
        <w:t>392(STC2 expression enhancer) + 0</w:t>
      </w:r>
      <w:r w:rsidR="00644CD5">
        <w:t>.</w:t>
      </w:r>
      <w:r>
        <w:t xml:space="preserve">619(Antihypotensive) + </w:t>
      </w:r>
      <w:r>
        <w:lastRenderedPageBreak/>
        <w:t>0</w:t>
      </w:r>
      <w:r w:rsidR="00644CD5">
        <w:t>.</w:t>
      </w:r>
      <w:r>
        <w:t>258(Convulsant) + 0</w:t>
      </w:r>
      <w:r w:rsidR="00644CD5">
        <w:t>.</w:t>
      </w:r>
      <w:r>
        <w:t>399(TNF expression enhancer) + 0</w:t>
      </w:r>
      <w:r w:rsidR="00644CD5">
        <w:t>.</w:t>
      </w:r>
      <w:r>
        <w:t>322(Glutamate (mGluR group I) antagonist) -0</w:t>
      </w:r>
      <w:r w:rsidR="00644CD5">
        <w:t>.</w:t>
      </w:r>
      <w:r>
        <w:t>182(Cyclin-dependent kinase 5 inhibitor) + 0</w:t>
      </w:r>
      <w:r w:rsidR="00644CD5">
        <w:t>.</w:t>
      </w:r>
      <w:r>
        <w:t>186(Elastase 2 inhibitor) -0</w:t>
      </w:r>
      <w:r w:rsidR="00644CD5">
        <w:t>.</w:t>
      </w:r>
      <w:r>
        <w:t>51(ATM kinase inhibitor) -0</w:t>
      </w:r>
      <w:r w:rsidR="00644CD5">
        <w:t>.</w:t>
      </w:r>
      <w:r>
        <w:t>283(Hypotension) -0</w:t>
      </w:r>
      <w:r w:rsidR="00644CD5">
        <w:t>.</w:t>
      </w:r>
      <w:r>
        <w:t>344(Integrin beta3 antagonist) + 0</w:t>
      </w:r>
      <w:r w:rsidR="00644CD5">
        <w:t>.</w:t>
      </w:r>
      <w:r>
        <w:t>41(Corticosteroid-like) + 0</w:t>
      </w:r>
      <w:r w:rsidR="00644CD5">
        <w:t>.</w:t>
      </w:r>
      <w:r>
        <w:t>542(Histamine H1 receptor antagonist) -0</w:t>
      </w:r>
      <w:r w:rsidR="00644CD5">
        <w:t>.</w:t>
      </w:r>
      <w:r>
        <w:t>148(Integrin beta5 antagonist) -0</w:t>
      </w:r>
      <w:r w:rsidR="00644CD5">
        <w:t>.</w:t>
      </w:r>
      <w:r>
        <w:t>756(Histone deacetylase 9 inhibitor) + 0</w:t>
      </w:r>
      <w:r w:rsidR="00644CD5">
        <w:t>.</w:t>
      </w:r>
      <w:r>
        <w:t>532(Acetylcholinesterase inhibitor) -1</w:t>
      </w:r>
      <w:r w:rsidR="00644CD5">
        <w:t>.</w:t>
      </w:r>
      <w:r>
        <w:t>04(NF-kappa-B essential modulator inhibitor) -0</w:t>
      </w:r>
      <w:r w:rsidR="00644CD5">
        <w:t>.</w:t>
      </w:r>
      <w:r>
        <w:t>302(Transcription factor STAT6 inhibitor) -0</w:t>
      </w:r>
      <w:r w:rsidR="00644CD5">
        <w:t>.</w:t>
      </w:r>
      <w:r>
        <w:t>187(Vesicle monoamine transporter inhibitor) -0</w:t>
      </w:r>
      <w:r w:rsidR="00644CD5">
        <w:t>.</w:t>
      </w:r>
      <w:r>
        <w:t>633(Aldose 1-epimerase inhibitor) + 0</w:t>
      </w:r>
      <w:r w:rsidR="00644CD5">
        <w:t>.</w:t>
      </w:r>
      <w:r>
        <w:t>68(Phosphoenolpyruvate carboxykinase (ATP) inhibitor) -0</w:t>
      </w:r>
      <w:r w:rsidR="00644CD5">
        <w:t>.</w:t>
      </w:r>
      <w:r>
        <w:t>889(Beta lactamase II inhibitor) -0</w:t>
      </w:r>
      <w:r w:rsidR="00644CD5">
        <w:t>.</w:t>
      </w:r>
      <w:r>
        <w:t>286(Sirtuin 1 inhibitor) + 0</w:t>
      </w:r>
      <w:r w:rsidR="00644CD5">
        <w:t>.</w:t>
      </w:r>
      <w:r>
        <w:t>487(Succinate dehydrogenase inhibitor) -0</w:t>
      </w:r>
      <w:r w:rsidR="00644CD5">
        <w:t>.</w:t>
      </w:r>
      <w:r>
        <w:t>282(Platelet activating factor alpha antagonist) -1</w:t>
      </w:r>
      <w:r w:rsidR="00644CD5">
        <w:t>.</w:t>
      </w:r>
      <w:r>
        <w:t>08(Dihydrodipicolinate synthase inhibitor) + 0</w:t>
      </w:r>
      <w:r w:rsidR="00644CD5">
        <w:t>.</w:t>
      </w:r>
      <w:r>
        <w:t>66(Formyl peptide receptor antagonist) + 0</w:t>
      </w:r>
      <w:r w:rsidR="00644CD5">
        <w:t>.</w:t>
      </w:r>
      <w:r>
        <w:t>0483(Ophthalmic drug) -0</w:t>
      </w:r>
      <w:r w:rsidR="00644CD5">
        <w:t>.</w:t>
      </w:r>
      <w:r>
        <w:t>22(Purinergic P2 antagonist) + 0</w:t>
      </w:r>
      <w:r w:rsidR="00644CD5">
        <w:t>.</w:t>
      </w:r>
      <w:r>
        <w:t>125(Antineoplastic (melanoma)) -0</w:t>
      </w:r>
      <w:r w:rsidR="00644CD5">
        <w:t>.</w:t>
      </w:r>
      <w:r>
        <w:t>179(CDC25 phosphatase inhibitor) -0</w:t>
      </w:r>
      <w:r w:rsidR="00644CD5">
        <w:t>.</w:t>
      </w:r>
      <w:r>
        <w:t>156(L lactate dehydrogenase C inhibitor) -0</w:t>
      </w:r>
      <w:r w:rsidR="00644CD5">
        <w:t>.</w:t>
      </w:r>
      <w:r>
        <w:t>118(Antiviral (Hepatitis)) -0</w:t>
      </w:r>
      <w:r w:rsidR="00644CD5">
        <w:t>.</w:t>
      </w:r>
      <w:r>
        <w:t>582(Fibromyalgia syndrome treatment) -0</w:t>
      </w:r>
      <w:r w:rsidR="00644CD5">
        <w:t>.</w:t>
      </w:r>
      <w:r>
        <w:t>797(CYP1B1 inhibitor) -0</w:t>
      </w:r>
      <w:r w:rsidR="00644CD5">
        <w:t>.</w:t>
      </w:r>
      <w:r>
        <w:t>204(Matrix metalloproteinase inhibitor) + 0</w:t>
      </w:r>
      <w:r w:rsidR="00644CD5">
        <w:t>.</w:t>
      </w:r>
      <w:r>
        <w:t>268(Fibroblast activation protein alpha inhibitor) + 0</w:t>
      </w:r>
      <w:r w:rsidR="00644CD5">
        <w:t>.</w:t>
      </w:r>
      <w:r>
        <w:t>308(Phosphodiesterase 11A inhibitor) + 0</w:t>
      </w:r>
      <w:r w:rsidR="00644CD5">
        <w:t>.</w:t>
      </w:r>
      <w:r>
        <w:t>527(Imidazoline receptor antagonist) -0</w:t>
      </w:r>
      <w:r w:rsidR="00644CD5">
        <w:t>.</w:t>
      </w:r>
      <w:r>
        <w:t>776(Interferon antagonist) -0</w:t>
      </w:r>
      <w:r w:rsidR="00644CD5">
        <w:t>.</w:t>
      </w:r>
      <w:r>
        <w:t>28(Glutamate (mGluR4) antagonist) + 0</w:t>
      </w:r>
      <w:r w:rsidR="00644CD5">
        <w:t>.</w:t>
      </w:r>
      <w:r>
        <w:t>161(Candidapepsin 2 inhibitor) + 0</w:t>
      </w:r>
      <w:r w:rsidR="00644CD5">
        <w:t>.</w:t>
      </w:r>
      <w:r>
        <w:t>307(Protein kinase C mu inhibitor) + 0</w:t>
      </w:r>
      <w:r w:rsidR="00644CD5">
        <w:t>.</w:t>
      </w:r>
      <w:r>
        <w:t>321(Erythema) + 0</w:t>
      </w:r>
      <w:r w:rsidR="00644CD5">
        <w:t>.</w:t>
      </w:r>
      <w:r>
        <w:t>344(Anthranilate 3-monooxygenase (deam</w:t>
      </w:r>
      <w:r>
        <w:t>i</w:t>
      </w:r>
      <w:r>
        <w:t>nating) inhibitor) + 0</w:t>
      </w:r>
      <w:r w:rsidR="00644CD5">
        <w:t>.</w:t>
      </w:r>
      <w:r>
        <w:t>232(Antialcoholic) + 0</w:t>
      </w:r>
      <w:r w:rsidR="00644CD5">
        <w:t>.</w:t>
      </w:r>
      <w:r>
        <w:t>116(Status epilepticus) + 0</w:t>
      </w:r>
      <w:r w:rsidR="00644CD5">
        <w:t>.</w:t>
      </w:r>
      <w:r>
        <w:t>424(Probable DNA dC-&gt;dU-editing enzyme APOBEC-3A inhibitor) -0</w:t>
      </w:r>
      <w:r w:rsidR="00644CD5">
        <w:t>.</w:t>
      </w:r>
      <w:r>
        <w:t>373(Arylsulfatase inhibitor) + 0</w:t>
      </w:r>
      <w:r w:rsidR="00644CD5">
        <w:t>.</w:t>
      </w:r>
      <w:r>
        <w:t>14(Transforming protein p21/H-Ras-1 inhibitor) + 0</w:t>
      </w:r>
      <w:r w:rsidR="00644CD5">
        <w:t>.</w:t>
      </w:r>
      <w:r>
        <w:t>285(Plasminogen activator inhibitor antagonist) + 0</w:t>
      </w:r>
      <w:r w:rsidR="00644CD5">
        <w:t>.</w:t>
      </w:r>
      <w:r>
        <w:t>17(Maillard reaction inhibitor) + 0</w:t>
      </w:r>
      <w:r w:rsidR="00644CD5">
        <w:t>.</w:t>
      </w:r>
      <w:r>
        <w:t>166(Angiogenesis inhibitor) + 0</w:t>
      </w:r>
      <w:r w:rsidR="00644CD5">
        <w:t>.</w:t>
      </w:r>
      <w:r>
        <w:t>67(S-methyl-5-thioadenosine phosphorylase inhibitor) -0</w:t>
      </w:r>
      <w:r w:rsidR="00644CD5">
        <w:t>.</w:t>
      </w:r>
      <w:r>
        <w:t>53(5 Hydroxytryptamine 4 antagonist) -0</w:t>
      </w:r>
      <w:r w:rsidR="00644CD5">
        <w:t>.</w:t>
      </w:r>
      <w:r>
        <w:t>487(Glucan 1</w:t>
      </w:r>
      <w:r w:rsidR="00644CD5">
        <w:t>.</w:t>
      </w:r>
      <w:r>
        <w:t>3-alpha-glucosidase inhibitor) + 1</w:t>
      </w:r>
      <w:r w:rsidR="00644CD5">
        <w:t>.</w:t>
      </w:r>
      <w:r>
        <w:t>07(Heat shock 70 kDa protein 1 antagonist) -0</w:t>
      </w:r>
      <w:r w:rsidR="00644CD5">
        <w:t>.</w:t>
      </w:r>
      <w:r>
        <w:t>231(Vitamin D receptor antagonist) + 0</w:t>
      </w:r>
      <w:r w:rsidR="00644CD5">
        <w:t>.</w:t>
      </w:r>
      <w:r>
        <w:t>586(Adenosine A1 receptor agonist enhancer) -0</w:t>
      </w:r>
      <w:r w:rsidR="00644CD5">
        <w:t>.</w:t>
      </w:r>
      <w:r>
        <w:t>106(Restenosis treatment) -0</w:t>
      </w:r>
      <w:r w:rsidR="00644CD5">
        <w:t>.</w:t>
      </w:r>
      <w:r>
        <w:t>148(Angiotensin II receptor antag</w:t>
      </w:r>
      <w:r>
        <w:t>o</w:t>
      </w:r>
      <w:r>
        <w:t>nist) -0</w:t>
      </w:r>
      <w:r w:rsidR="00644CD5">
        <w:t>.</w:t>
      </w:r>
      <w:r>
        <w:t>282(Antiuremic) + 0</w:t>
      </w:r>
      <w:r w:rsidR="00644CD5">
        <w:t>.</w:t>
      </w:r>
      <w:r>
        <w:t>247(Eye irritation</w:t>
      </w:r>
      <w:r w:rsidR="00644CD5">
        <w:t>.</w:t>
      </w:r>
      <w:r>
        <w:t xml:space="preserve"> weak) -0</w:t>
      </w:r>
      <w:r w:rsidR="00644CD5">
        <w:t>.</w:t>
      </w:r>
      <w:r>
        <w:t>797(UDP-glucuronate decarboxylase inhibitor) -0</w:t>
      </w:r>
      <w:r w:rsidR="00644CD5">
        <w:t>.</w:t>
      </w:r>
      <w:r>
        <w:t>978(GMP synthase inhibitor) + 0</w:t>
      </w:r>
      <w:r w:rsidR="00644CD5">
        <w:t>.</w:t>
      </w:r>
      <w:r>
        <w:t>113(Interleukin antagonist) + 0</w:t>
      </w:r>
      <w:r w:rsidR="00644CD5">
        <w:t>.</w:t>
      </w:r>
      <w:r>
        <w:t>415(Sodium/hydrogen exchanger 3 inhibitor) -0</w:t>
      </w:r>
      <w:r w:rsidR="00644CD5">
        <w:t>.</w:t>
      </w:r>
      <w:r>
        <w:t>199(Cyclooxygenase 3 inhibitor) -0</w:t>
      </w:r>
      <w:r w:rsidR="00644CD5">
        <w:t>.</w:t>
      </w:r>
      <w:r>
        <w:t>244(Cystic fibrosis treatment) -0</w:t>
      </w:r>
      <w:r w:rsidR="00644CD5">
        <w:t>.</w:t>
      </w:r>
      <w:r>
        <w:t>163(Antineoplastic (renal cancer)) -0</w:t>
      </w:r>
      <w:r w:rsidR="00644CD5">
        <w:t>.</w:t>
      </w:r>
      <w:r>
        <w:t>328(Stem cell growth factor agonist) -0</w:t>
      </w:r>
      <w:r w:rsidR="00644CD5">
        <w:t>.</w:t>
      </w:r>
      <w:r>
        <w:t>512(KLK3 expression enhancer) -0</w:t>
      </w:r>
      <w:r w:rsidR="00644CD5">
        <w:t>.</w:t>
      </w:r>
      <w:r>
        <w:t>184(Phosphatidylinositol 3-kinase alpha inhibitor) + 0</w:t>
      </w:r>
      <w:r w:rsidR="00644CD5">
        <w:t>.</w:t>
      </w:r>
      <w:r>
        <w:t>174(Uterine relaxant) + 0</w:t>
      </w:r>
      <w:r w:rsidR="00644CD5">
        <w:t>.</w:t>
      </w:r>
      <w:r>
        <w:t>251(Cyclin-dependent kinase 7 inhibitor) + 0</w:t>
      </w:r>
      <w:r w:rsidR="00644CD5">
        <w:t>.</w:t>
      </w:r>
      <w:r>
        <w:t>559(Adenosine A3 receptor antagonist) + 0</w:t>
      </w:r>
      <w:r w:rsidR="00644CD5">
        <w:t>.</w:t>
      </w:r>
      <w:r>
        <w:t>237(Sucrose-phosphate synthase inhibitor) -0</w:t>
      </w:r>
      <w:r w:rsidR="00644CD5">
        <w:t>.</w:t>
      </w:r>
      <w:r>
        <w:t>363(Dual specificity phosphatase 6 inhibitor) + 0</w:t>
      </w:r>
      <w:r w:rsidR="00644CD5">
        <w:t>.</w:t>
      </w:r>
      <w:r>
        <w:t>393(Galactose ox</w:t>
      </w:r>
      <w:r>
        <w:t>i</w:t>
      </w:r>
      <w:r>
        <w:t>dase inhibitor) + 0</w:t>
      </w:r>
      <w:r w:rsidR="00644CD5">
        <w:t>.</w:t>
      </w:r>
      <w:r>
        <w:t>636(Breast cancer-resistant protein inhibitor) -0</w:t>
      </w:r>
      <w:r w:rsidR="00644CD5">
        <w:t>.</w:t>
      </w:r>
      <w:r>
        <w:t>169(Kinase inhibitor) + 0</w:t>
      </w:r>
      <w:r w:rsidR="00644CD5">
        <w:t>.</w:t>
      </w:r>
      <w:r>
        <w:t>217(Nitrile hydratase inhibitor) -0</w:t>
      </w:r>
      <w:r w:rsidR="00644CD5">
        <w:t>.</w:t>
      </w:r>
      <w:r>
        <w:t>184(Melatonin 3 antagonist) -0</w:t>
      </w:r>
      <w:r w:rsidR="00644CD5">
        <w:t>.</w:t>
      </w:r>
      <w:r>
        <w:t>15(Guanylate cyclase 1 stimulant) -0</w:t>
      </w:r>
      <w:r w:rsidR="00644CD5">
        <w:t>.</w:t>
      </w:r>
      <w:r>
        <w:t>804(Lysophosphatidic acid 1 rece</w:t>
      </w:r>
      <w:r>
        <w:t>p</w:t>
      </w:r>
      <w:r>
        <w:t>tor antagonist) + 0</w:t>
      </w:r>
      <w:r w:rsidR="00644CD5">
        <w:t>.</w:t>
      </w:r>
      <w:r>
        <w:t>192(Trypsin II inhibitor) + 0</w:t>
      </w:r>
      <w:r w:rsidR="00644CD5">
        <w:t>.</w:t>
      </w:r>
      <w:r>
        <w:t>812(Cytidylate kinase inhibitor) + 0</w:t>
      </w:r>
      <w:r w:rsidR="00644CD5">
        <w:t>.</w:t>
      </w:r>
      <w:r>
        <w:t>501(SPP1 expression enhancer) -0</w:t>
      </w:r>
      <w:r w:rsidR="00644CD5">
        <w:t>.</w:t>
      </w:r>
      <w:r>
        <w:t>181(Glycosylceramidase inhibitor) + 0</w:t>
      </w:r>
      <w:r w:rsidR="00644CD5">
        <w:t>.</w:t>
      </w:r>
      <w:r>
        <w:t>144(Leukotriene D4 antagonist) + 0</w:t>
      </w:r>
      <w:r w:rsidR="00644CD5">
        <w:t>.</w:t>
      </w:r>
      <w:r>
        <w:t>175(CYP2D6 substrate) -0</w:t>
      </w:r>
      <w:r w:rsidR="00644CD5">
        <w:t>.</w:t>
      </w:r>
      <w:r>
        <w:t>145([phosphorylase] phosphatase inhibitor) -0</w:t>
      </w:r>
      <w:r w:rsidR="00644CD5">
        <w:t>.</w:t>
      </w:r>
      <w:r>
        <w:t>337(Gamma-glutamyltransferase inhibitor) + 0</w:t>
      </w:r>
      <w:r w:rsidR="00644CD5">
        <w:t>.</w:t>
      </w:r>
      <w:r>
        <w:t>158(Elastase 3A i</w:t>
      </w:r>
      <w:r>
        <w:t>n</w:t>
      </w:r>
      <w:r>
        <w:t>hibitor) + 0</w:t>
      </w:r>
      <w:r w:rsidR="00644CD5">
        <w:t>.</w:t>
      </w:r>
      <w:r>
        <w:t>101(Protein 30S ribosomal subunit inhibitor) + 0</w:t>
      </w:r>
      <w:r w:rsidR="00644CD5">
        <w:t>.</w:t>
      </w:r>
      <w:r>
        <w:t>309(Cyclooxygenase 1 inhibitor) -0</w:t>
      </w:r>
      <w:r w:rsidR="00644CD5">
        <w:t>.</w:t>
      </w:r>
      <w:r>
        <w:t>13(RELA expression inhibitor) + 0</w:t>
      </w:r>
      <w:r w:rsidR="00644CD5">
        <w:t>.</w:t>
      </w:r>
      <w:r>
        <w:t>118(K(ir) 6.2 channel activator) + 0</w:t>
      </w:r>
      <w:r w:rsidR="00644CD5">
        <w:t>.</w:t>
      </w:r>
      <w:r>
        <w:t>183(Antiseborrheic) -0</w:t>
      </w:r>
      <w:r w:rsidR="00644CD5">
        <w:t>.</w:t>
      </w:r>
      <w:r>
        <w:t>126(MAP kinase 9 inhibitor) -0</w:t>
      </w:r>
      <w:r w:rsidR="00644CD5">
        <w:t>.</w:t>
      </w:r>
      <w:r>
        <w:t>157(Glycosuria) -0</w:t>
      </w:r>
      <w:r w:rsidR="00644CD5">
        <w:t>.</w:t>
      </w:r>
      <w:r>
        <w:t>128(Cyclin-dependent kinase 9 inhibitor) -0</w:t>
      </w:r>
      <w:r w:rsidR="00644CD5">
        <w:t>.</w:t>
      </w:r>
      <w:r>
        <w:t>331(CDK4/cyclin D inhibitor) + 0</w:t>
      </w:r>
      <w:r w:rsidR="00644CD5">
        <w:t>.</w:t>
      </w:r>
      <w:r>
        <w:t>47(2-(acetamidomethylene)succinate hydrolase inhibitor) -0</w:t>
      </w:r>
      <w:r w:rsidR="00644CD5">
        <w:t>.</w:t>
      </w:r>
      <w:r>
        <w:t>241(Glutathione S-transferase substrate) -0</w:t>
      </w:r>
      <w:r w:rsidR="00644CD5">
        <w:t>.</w:t>
      </w:r>
      <w:r>
        <w:t>0984(Fatty acid elongase inhibitor) + 0</w:t>
      </w:r>
      <w:r w:rsidR="00644CD5">
        <w:t>.</w:t>
      </w:r>
      <w:r>
        <w:t>48(UDP-Glucuronosyltransferase inhibitor) -0</w:t>
      </w:r>
      <w:r w:rsidR="00644CD5">
        <w:t>.</w:t>
      </w:r>
      <w:r>
        <w:t>312(4-Hydroxymandelate oxidase inhibitor) + 0</w:t>
      </w:r>
      <w:r w:rsidR="00644CD5">
        <w:t>.</w:t>
      </w:r>
      <w:r>
        <w:t>546(Cathepsin E inhibitor) -0</w:t>
      </w:r>
      <w:r w:rsidR="00644CD5">
        <w:t>.</w:t>
      </w:r>
      <w:r>
        <w:t>514(Phosphoglycerate kinase inhibitor) + 0</w:t>
      </w:r>
      <w:r w:rsidR="00644CD5">
        <w:t>.</w:t>
      </w:r>
      <w:r>
        <w:t>115(Protein-tyrosine phosphatase 2C i</w:t>
      </w:r>
      <w:r>
        <w:t>n</w:t>
      </w:r>
      <w:r>
        <w:t>hibitor) -0</w:t>
      </w:r>
      <w:r w:rsidR="00644CD5">
        <w:t>.</w:t>
      </w:r>
      <w:r>
        <w:t>465(Kynureninase inhibitor) + 0</w:t>
      </w:r>
      <w:r w:rsidR="00644CD5">
        <w:t>.</w:t>
      </w:r>
      <w:r>
        <w:t>206(Morphine 6-dehydrogenase inhibitor) + 0</w:t>
      </w:r>
      <w:r w:rsidR="00644CD5">
        <w:t>.</w:t>
      </w:r>
      <w:r>
        <w:t>327(Dopamine uptake i</w:t>
      </w:r>
      <w:r>
        <w:t>n</w:t>
      </w:r>
      <w:r>
        <w:t>hibitor) -0</w:t>
      </w:r>
      <w:r w:rsidR="00644CD5">
        <w:t>.</w:t>
      </w:r>
      <w:r>
        <w:t>0886(Peptidyl-prolyl cis-trans isomerase FKBP1B inhibitor) + 0</w:t>
      </w:r>
      <w:r w:rsidR="00644CD5">
        <w:t>.</w:t>
      </w:r>
      <w:r>
        <w:t>13(Excitatory amino acid transporter 1 inhibitor) + 0</w:t>
      </w:r>
      <w:r w:rsidR="00644CD5">
        <w:t>.</w:t>
      </w:r>
      <w:r>
        <w:t>234(UGT1A9 substrate) -0</w:t>
      </w:r>
      <w:r w:rsidR="00644CD5">
        <w:t>.</w:t>
      </w:r>
      <w:r>
        <w:t>267(Beta amyloid protein antagonist) -0</w:t>
      </w:r>
      <w:r w:rsidR="00644CD5">
        <w:t>.</w:t>
      </w:r>
      <w:r>
        <w:t>106(Liver fibrosis treatment) + 0</w:t>
      </w:r>
      <w:r w:rsidR="00644CD5">
        <w:t>.</w:t>
      </w:r>
      <w:r>
        <w:t>294(15-Lipoxygenase inhibitor) + 0</w:t>
      </w:r>
      <w:r w:rsidR="00644CD5">
        <w:t>.</w:t>
      </w:r>
      <w:r>
        <w:t>397(5 Hydroxytryptamine 3 agonist) + 0</w:t>
      </w:r>
      <w:r w:rsidR="00644CD5">
        <w:t>.</w:t>
      </w:r>
      <w:r>
        <w:t>12(Histone deacetylase class II inhib</w:t>
      </w:r>
      <w:r>
        <w:t>i</w:t>
      </w:r>
      <w:r>
        <w:t>tor) -0</w:t>
      </w:r>
      <w:r w:rsidR="00644CD5">
        <w:t>.</w:t>
      </w:r>
      <w:r>
        <w:t>247(MO15-related protein kinase Pfmrk inhibitor) -0</w:t>
      </w:r>
      <w:r w:rsidR="00644CD5">
        <w:t>.</w:t>
      </w:r>
      <w:r>
        <w:t>264(TOP2A expression inhibitor) -0</w:t>
      </w:r>
      <w:r w:rsidR="00644CD5">
        <w:t>.</w:t>
      </w:r>
      <w:r>
        <w:t>365(NRIP1 expre</w:t>
      </w:r>
      <w:r>
        <w:t>s</w:t>
      </w:r>
      <w:r>
        <w:t>sion enhancer) -0</w:t>
      </w:r>
      <w:r w:rsidR="00644CD5">
        <w:t>.</w:t>
      </w:r>
      <w:r>
        <w:t>346(Mannosyl-oligosaccharide glucosidase inhibitor) + 0</w:t>
      </w:r>
      <w:r w:rsidR="00644CD5">
        <w:t>.</w:t>
      </w:r>
      <w:r>
        <w:t>29(Magnesium-protoporphyrin IX methy</w:t>
      </w:r>
      <w:r>
        <w:t>l</w:t>
      </w:r>
      <w:r>
        <w:t>transferase inhibitor) -0</w:t>
      </w:r>
      <w:r w:rsidR="00644CD5">
        <w:t>.</w:t>
      </w:r>
      <w:r>
        <w:t>224(Antiperistaltic) -0</w:t>
      </w:r>
      <w:r w:rsidR="00644CD5">
        <w:t>.</w:t>
      </w:r>
      <w:r>
        <w:t>172(Antiprotozoal (Coccidial)) + 0</w:t>
      </w:r>
      <w:r w:rsidR="00644CD5">
        <w:t>.</w:t>
      </w:r>
      <w:r>
        <w:t>255(SLC7A11 expression enhancer) -0</w:t>
      </w:r>
      <w:r w:rsidR="00644CD5">
        <w:t>.</w:t>
      </w:r>
      <w:r>
        <w:t>14(Amyotrophic lateral sclerosis treatment) -0</w:t>
      </w:r>
      <w:r w:rsidR="00644CD5">
        <w:t>.</w:t>
      </w:r>
      <w:r>
        <w:t>193(AKR1C2 expression enhancer) -0</w:t>
      </w:r>
      <w:r w:rsidR="00644CD5">
        <w:t>.</w:t>
      </w:r>
      <w:r>
        <w:t>363(3(or 17)beta-hydroxysteroid dehydrogenase inhibitor) + 0</w:t>
      </w:r>
      <w:r w:rsidR="00644CD5">
        <w:t>.</w:t>
      </w:r>
      <w:r>
        <w:t>188(CNS active muscle relaxant) + 0</w:t>
      </w:r>
      <w:r w:rsidR="00644CD5">
        <w:t>.</w:t>
      </w:r>
      <w:r>
        <w:t>0994(Troponin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0687(Pulmonary hypertension treatment) + 0</w:t>
      </w:r>
      <w:r w:rsidR="00644CD5">
        <w:t>.</w:t>
      </w:r>
      <w:r>
        <w:t>305(Opioid kappa 3 receptor antagonist) -0</w:t>
      </w:r>
      <w:r w:rsidR="00644CD5">
        <w:t>.</w:t>
      </w:r>
      <w:r>
        <w:t>179(Carnosine synthase inhibitor) -0</w:t>
      </w:r>
      <w:r w:rsidR="00644CD5">
        <w:t>.</w:t>
      </w:r>
      <w:r>
        <w:t>106(Melanin-concentrating hormone receptor 2 antagonist) + 0</w:t>
      </w:r>
      <w:r w:rsidR="00644CD5">
        <w:t>.</w:t>
      </w:r>
      <w:r>
        <w:t>0618(Antidiabetic (type 2)) -0</w:t>
      </w:r>
      <w:r w:rsidR="00644CD5">
        <w:t>.</w:t>
      </w:r>
      <w:r>
        <w:t>0801(Fibrosis treatment) + 0</w:t>
      </w:r>
      <w:r w:rsidR="00644CD5">
        <w:t>.</w:t>
      </w:r>
      <w:r>
        <w:t>0642(Urinary incontinence treatment) + 0</w:t>
      </w:r>
      <w:r w:rsidR="00644CD5">
        <w:t>.</w:t>
      </w:r>
      <w:r>
        <w:t>168(Tyrosine-ester sulfotransferase inhibitor) + 0</w:t>
      </w:r>
      <w:r w:rsidR="00644CD5">
        <w:t>.</w:t>
      </w:r>
      <w:r>
        <w:t>0677(Deoxynucleoside kinase inhibitor) + 0</w:t>
      </w:r>
      <w:r w:rsidR="00644CD5">
        <w:t>.</w:t>
      </w:r>
      <w:r>
        <w:t>388(Alpha-L-fucosidase inhibitor) + 0</w:t>
      </w:r>
      <w:r w:rsidR="00644CD5">
        <w:t>.</w:t>
      </w:r>
      <w:r>
        <w:t>0914(Baculoviral IAP repeat-containing protein 3 inhibitor) + 0</w:t>
      </w:r>
      <w:r w:rsidR="00644CD5">
        <w:t>.</w:t>
      </w:r>
      <w:r>
        <w:t>233(Phloroglucinol reductase inhibitor) -0</w:t>
      </w:r>
      <w:r w:rsidR="00644CD5">
        <w:t>.</w:t>
      </w:r>
      <w:r>
        <w:t>237(Free fatty acid receptor 1 agonist) -0</w:t>
      </w:r>
      <w:r w:rsidR="00644CD5">
        <w:t>.</w:t>
      </w:r>
      <w:r>
        <w:t>254(Nuclear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351(Acyl-CoA dehydrogenase (NADP+) inhib</w:t>
      </w:r>
      <w:r>
        <w:t>i</w:t>
      </w:r>
      <w:r>
        <w:t>tor) -0</w:t>
      </w:r>
      <w:r w:rsidR="00644CD5">
        <w:t>.</w:t>
      </w:r>
      <w:r>
        <w:t>287(Peptidylglycine monooxygenase inhibitor) + 0</w:t>
      </w:r>
      <w:r w:rsidR="00644CD5">
        <w:t>.</w:t>
      </w:r>
      <w:r>
        <w:t>391(CYP4F3 substrate) + 0</w:t>
      </w:r>
      <w:r w:rsidR="00644CD5">
        <w:t>.</w:t>
      </w:r>
      <w:r>
        <w:t>0862(Antihelmintic (Nem</w:t>
      </w:r>
      <w:r>
        <w:t>a</w:t>
      </w:r>
      <w:r>
        <w:t>todes)) -0</w:t>
      </w:r>
      <w:r w:rsidR="00644CD5">
        <w:t>.</w:t>
      </w:r>
      <w:r>
        <w:t>227(Chemokine receptor agonist) -0</w:t>
      </w:r>
      <w:r w:rsidR="00644CD5">
        <w:t>.</w:t>
      </w:r>
      <w:r>
        <w:t>0932(Phosphogluconate 2-dehydrogenase inhibitor) -0</w:t>
      </w:r>
      <w:r w:rsidR="00644CD5">
        <w:t>.</w:t>
      </w:r>
      <w:r>
        <w:t>163(Cytotoxic) -</w:t>
      </w:r>
      <w:r>
        <w:lastRenderedPageBreak/>
        <w:t>0</w:t>
      </w:r>
      <w:r w:rsidR="00644CD5">
        <w:t>.</w:t>
      </w:r>
      <w:r>
        <w:t>204(TNFRSF11B expression enhancer) + 0</w:t>
      </w:r>
      <w:r w:rsidR="00644CD5">
        <w:t>.</w:t>
      </w:r>
      <w:r>
        <w:t>0687(Inositol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205(Phosphodiesterase 1B inhibitor) + 0</w:t>
      </w:r>
      <w:r w:rsidR="00644CD5">
        <w:t>.</w:t>
      </w:r>
      <w:r>
        <w:t>212(Liver X receptor beta agonist) + 0</w:t>
      </w:r>
      <w:r w:rsidR="00644CD5">
        <w:t>.</w:t>
      </w:r>
      <w:r>
        <w:t>152(Monoacylglycerol lipase inhib</w:t>
      </w:r>
      <w:r>
        <w:t>i</w:t>
      </w:r>
      <w:r>
        <w:t>tor) -0</w:t>
      </w:r>
      <w:r w:rsidR="00644CD5">
        <w:t>.</w:t>
      </w:r>
      <w:r>
        <w:t>25(CYP24 substrate) -0</w:t>
      </w:r>
      <w:r w:rsidR="00644CD5">
        <w:t>.</w:t>
      </w:r>
      <w:r>
        <w:t>0642(Bcl-xL inhibitor) -0</w:t>
      </w:r>
      <w:r w:rsidR="00644CD5">
        <w:t>.</w:t>
      </w:r>
      <w:r>
        <w:t>151(UGT1A3 substrate) + 0</w:t>
      </w:r>
      <w:r w:rsidR="00644CD5">
        <w:t>.</w:t>
      </w:r>
      <w:r>
        <w:t>0957(BCL2 expression inhib</w:t>
      </w:r>
      <w:r>
        <w:t>i</w:t>
      </w:r>
      <w:r>
        <w:t>tor) -0</w:t>
      </w:r>
      <w:r w:rsidR="00644CD5">
        <w:t>.</w:t>
      </w:r>
      <w:r>
        <w:t>0694(Ribosomal protein S6 kinase alpha 5 inhibitor) -0</w:t>
      </w:r>
      <w:r w:rsidR="00644CD5">
        <w:t>.</w:t>
      </w:r>
      <w:r>
        <w:t>077(Diacylglycerol O-acyltransferase 1 inhibitor) + 0</w:t>
      </w:r>
      <w:r w:rsidR="00644CD5">
        <w:t>.</w:t>
      </w:r>
      <w:r>
        <w:t>159(Iodide peroxidase inhibitor) + 0</w:t>
      </w:r>
      <w:r w:rsidR="00644CD5">
        <w:t>.</w:t>
      </w:r>
      <w:r>
        <w:t>0689(5 Hydroxytryptamine 1F antagonist) + 0</w:t>
      </w:r>
      <w:r w:rsidR="00644CD5">
        <w:t>.</w:t>
      </w:r>
      <w:r>
        <w:t>0462(Serum-glucocorticoid regulated kinase 1 inhibitor) -0</w:t>
      </w:r>
      <w:r w:rsidR="00644CD5">
        <w:t>.</w:t>
      </w:r>
      <w:r>
        <w:t>0704(Protein kinase (CK1) delta inhibitor) + 0</w:t>
      </w:r>
      <w:r w:rsidR="00644CD5">
        <w:t>.</w:t>
      </w:r>
      <w:r>
        <w:t>101(Glycerol-3-phosphate dehydr</w:t>
      </w:r>
      <w:r>
        <w:t>o</w:t>
      </w:r>
      <w:r>
        <w:t>genase inhibitor) -0</w:t>
      </w:r>
      <w:r w:rsidR="00644CD5">
        <w:t>.</w:t>
      </w:r>
      <w:r>
        <w:t>107(P-glycoprotein inhibitor) -0</w:t>
      </w:r>
      <w:r w:rsidR="00644CD5">
        <w:t>.</w:t>
      </w:r>
      <w:r>
        <w:t>0485(Glycine receptor agonist) + 0</w:t>
      </w:r>
      <w:r w:rsidR="00644CD5">
        <w:t>.</w:t>
      </w:r>
      <w:r>
        <w:t>0752(CYP1A1 substrate) + 0</w:t>
      </w:r>
      <w:r w:rsidR="00644CD5">
        <w:t>.</w:t>
      </w:r>
      <w:r>
        <w:t>115(GABA A receptor agonist) -0</w:t>
      </w:r>
      <w:r w:rsidR="00644CD5">
        <w:t>.</w:t>
      </w:r>
      <w:r>
        <w:t>107(COL1A1 expression inhibitor) + 0</w:t>
      </w:r>
      <w:r w:rsidR="00644CD5">
        <w:t>.</w:t>
      </w:r>
      <w:r>
        <w:t>0447(Cruzipain inhibitor) + 0</w:t>
      </w:r>
      <w:r w:rsidR="00644CD5">
        <w:t>.</w:t>
      </w:r>
      <w:r>
        <w:t>116(Anticarcinogenic) + 0</w:t>
      </w:r>
      <w:r w:rsidR="00644CD5">
        <w:t>.</w:t>
      </w:r>
      <w:r>
        <w:t>141(Beta 1 adrenoreceptor antagonist) -0</w:t>
      </w:r>
      <w:r w:rsidR="00644CD5">
        <w:t>.</w:t>
      </w:r>
      <w:r>
        <w:t>042(Retinoic acid beta receptor agonist) + 0</w:t>
      </w:r>
      <w:r w:rsidR="00644CD5">
        <w:t>.</w:t>
      </w:r>
      <w:r>
        <w:t>134(Colony stimulating factor agonist) + 0</w:t>
      </w:r>
      <w:r w:rsidR="00644CD5">
        <w:t>.</w:t>
      </w:r>
      <w:r>
        <w:t>0375(Carbonic anhydrase VB inhibitor) + 0</w:t>
      </w:r>
      <w:r w:rsidR="00644CD5">
        <w:t>.</w:t>
      </w:r>
      <w:r>
        <w:t>0694(CYP2D1 substrate) + 0</w:t>
      </w:r>
      <w:r w:rsidR="00644CD5">
        <w:t>.</w:t>
      </w:r>
      <w:r>
        <w:t>0421(5 Hydroxytryptamine 2A antagonist) + 0</w:t>
      </w:r>
      <w:r w:rsidR="00644CD5">
        <w:t>.</w:t>
      </w:r>
      <w:r>
        <w:t>0604(Nav1.6 sodium channel blocker) + 0</w:t>
      </w:r>
      <w:r w:rsidR="00644CD5">
        <w:t>.</w:t>
      </w:r>
      <w:r>
        <w:t>0947(Stromelysin 2 inhib</w:t>
      </w:r>
      <w:r>
        <w:t>i</w:t>
      </w:r>
      <w:r>
        <w:t>tor) + 0</w:t>
      </w:r>
      <w:r w:rsidR="00644CD5">
        <w:t>.</w:t>
      </w:r>
      <w:r>
        <w:t>0888(I kappa B kinase inhibitor) -0</w:t>
      </w:r>
      <w:r w:rsidR="00644CD5">
        <w:t>.</w:t>
      </w:r>
      <w:r>
        <w:t>126(Myristoyl transferase 1 inhibitor) -0</w:t>
      </w:r>
      <w:r w:rsidR="00644CD5">
        <w:t>.</w:t>
      </w:r>
      <w:r>
        <w:t>0394(CYP2E1 substrate) + 0</w:t>
      </w:r>
      <w:r w:rsidR="00644CD5">
        <w:t>.</w:t>
      </w:r>
      <w:r>
        <w:t>117(Somatostatin 2 antagonist) -0</w:t>
      </w:r>
      <w:r w:rsidR="00644CD5">
        <w:t>.</w:t>
      </w:r>
      <w:r>
        <w:t>0507(CASP9 expression enhancer) + 0</w:t>
      </w:r>
      <w:r w:rsidR="00644CD5">
        <w:t>.</w:t>
      </w:r>
      <w:r>
        <w:t>0363(Adenylate cyclase VIII inhibitor) -0</w:t>
      </w:r>
      <w:r w:rsidR="00644CD5">
        <w:t>.</w:t>
      </w:r>
      <w:r>
        <w:t>0323(Estrogen receptor alpha antagonist) -0</w:t>
      </w:r>
      <w:r w:rsidR="00644CD5">
        <w:t>.</w:t>
      </w:r>
      <w:r>
        <w:t>031(Vascular endothelial growth factor 3 antagonist) + 0</w:t>
      </w:r>
      <w:r w:rsidR="00644CD5">
        <w:t>.</w:t>
      </w:r>
      <w:r>
        <w:t>0294(N-acetylmuramoyl-L-alanine amidase inhibitor) + 0</w:t>
      </w:r>
      <w:r w:rsidR="00644CD5">
        <w:t>.</w:t>
      </w:r>
      <w:r>
        <w:t>0609(Anthrax lethal factor inhibitor) + 0</w:t>
      </w:r>
      <w:r w:rsidR="00644CD5">
        <w:t>.</w:t>
      </w:r>
      <w:r>
        <w:t>112(CYP4F substrate) + 0</w:t>
      </w:r>
      <w:r w:rsidR="00644CD5">
        <w:t>.</w:t>
      </w:r>
      <w:r>
        <w:t>0375(Cyclin E inhibitor) + 0</w:t>
      </w:r>
      <w:r w:rsidR="00644CD5">
        <w:t>.</w:t>
      </w:r>
      <w:r>
        <w:t>0146(Biliary tract disorders treatment) + 0</w:t>
      </w:r>
      <w:r w:rsidR="00644CD5">
        <w:t>.</w:t>
      </w:r>
      <w:r>
        <w:t>0496(Expectorant) -0</w:t>
      </w:r>
      <w:r w:rsidR="00644CD5">
        <w:t>.</w:t>
      </w:r>
      <w:r>
        <w:t>0366(Antitussive) + 0</w:t>
      </w:r>
      <w:r w:rsidR="00644CD5">
        <w:t>.</w:t>
      </w:r>
      <w:r>
        <w:t>0566(CGB expression enhancer) + 0</w:t>
      </w:r>
      <w:r w:rsidR="00644CD5">
        <w:t>.</w:t>
      </w:r>
      <w:r>
        <w:t>026(Antiparasitic) -0</w:t>
      </w:r>
      <w:r w:rsidR="00644CD5">
        <w:t>.</w:t>
      </w:r>
      <w:r>
        <w:t>024(Antihypermotility) + 0</w:t>
      </w:r>
      <w:r w:rsidR="00644CD5">
        <w:t>.</w:t>
      </w:r>
      <w:r>
        <w:t>021(Ca2+/calmodulin-dependent kinase IV inhibitor) -0</w:t>
      </w:r>
      <w:r w:rsidR="00644CD5">
        <w:t>.</w:t>
      </w:r>
      <w:r>
        <w:t>0155(Interleukin 8 antagonist) -0</w:t>
      </w:r>
      <w:r w:rsidR="00644CD5">
        <w:t>.</w:t>
      </w:r>
      <w:r>
        <w:t>0214(Protein kinase C zeta inhibitor) -0</w:t>
      </w:r>
      <w:r w:rsidR="00644CD5">
        <w:t>.</w:t>
      </w:r>
      <w:r>
        <w:t>0269(Lipid peroxidase inhibitor) -0</w:t>
      </w:r>
      <w:r w:rsidR="00644CD5">
        <w:t>.</w:t>
      </w:r>
      <w:r>
        <w:t>0936(CTP synthase inhibitor) -0</w:t>
      </w:r>
      <w:r w:rsidR="00644CD5">
        <w:t>.</w:t>
      </w:r>
      <w:r>
        <w:t>023(Carcinogenic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0192(Ca2+/calmodulin-dependent kinase II gamma inhibitor) -0</w:t>
      </w:r>
      <w:r w:rsidR="00644CD5">
        <w:t>.</w:t>
      </w:r>
      <w:r>
        <w:t>0154(Heparin epidermal growth factor antagonist) -0</w:t>
      </w:r>
      <w:r w:rsidR="00644CD5">
        <w:t>.</w:t>
      </w:r>
      <w:r>
        <w:t>0609(Kexin inhibitor) + 0</w:t>
      </w:r>
      <w:r w:rsidR="00644CD5">
        <w:t>.</w:t>
      </w:r>
      <w:r>
        <w:t>0768(D-Lysine 5</w:t>
      </w:r>
      <w:r w:rsidR="00644CD5">
        <w:t>.</w:t>
      </w:r>
      <w:r>
        <w:t>6-aminomutase inhibitor) + 0</w:t>
      </w:r>
      <w:r w:rsidR="00644CD5">
        <w:t>.</w:t>
      </w:r>
      <w:r>
        <w:t>0236(Skin irritation</w:t>
      </w:r>
      <w:r w:rsidR="00644CD5">
        <w:t>.</w:t>
      </w:r>
      <w:r>
        <w:t xml:space="preserve"> weak) -0</w:t>
      </w:r>
      <w:r w:rsidR="00644CD5">
        <w:t>.</w:t>
      </w:r>
      <w:r>
        <w:t>0295(NR3C1 expression inhibitor) -0</w:t>
      </w:r>
      <w:r w:rsidR="00644CD5">
        <w:t>.</w:t>
      </w:r>
      <w:r>
        <w:t>0439(Synaptic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0228(Mannose-6-phosphate isomerase inhibitor) -0</w:t>
      </w:r>
      <w:r w:rsidR="00644CD5">
        <w:t>.</w:t>
      </w:r>
      <w:r>
        <w:t>0534(Ribose-phosphate diphosphokinase inhibitor) + 0</w:t>
      </w:r>
      <w:r w:rsidR="00644CD5">
        <w:t>.</w:t>
      </w:r>
      <w:r>
        <w:t>0356(Thermolysin inhibitor) -0</w:t>
      </w:r>
      <w:r w:rsidR="00644CD5">
        <w:t>.</w:t>
      </w:r>
      <w:r>
        <w:t>0185(CYP1A1 inducer) -0</w:t>
      </w:r>
      <w:r w:rsidR="00644CD5">
        <w:t>.</w:t>
      </w:r>
      <w:r>
        <w:t>0139(Alcohol dehydrogenase inhibitor) -0</w:t>
      </w:r>
      <w:r w:rsidR="00644CD5">
        <w:t>.</w:t>
      </w:r>
      <w:r>
        <w:t>0186(HSD17B1 expression enhancer) + 0</w:t>
      </w:r>
      <w:r w:rsidR="00644CD5">
        <w:t>.</w:t>
      </w:r>
      <w:r>
        <w:t>00681(Carcinogenic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00354(Monodehydroascorbate reductase (NADH) inhibitor) -0</w:t>
      </w:r>
      <w:r w:rsidR="00644CD5">
        <w:t>.</w:t>
      </w:r>
      <w:r>
        <w:t>00605(Protein Wnt-2 inhibitor) + 0</w:t>
      </w:r>
      <w:r w:rsidR="00644CD5">
        <w:t>.</w:t>
      </w:r>
      <w:r>
        <w:t>00605(Gestagen-like) -0</w:t>
      </w:r>
      <w:r w:rsidR="00644CD5">
        <w:t>.</w:t>
      </w:r>
      <w:r>
        <w:t>000867(MAP kinase 7 inhibitor) -0</w:t>
      </w:r>
      <w:r w:rsidR="00644CD5">
        <w:t>.</w:t>
      </w:r>
      <w:r>
        <w:t>000304(Antiischemic) + 5</w:t>
      </w:r>
      <w:r w:rsidR="00644CD5">
        <w:t>.</w:t>
      </w:r>
      <w:r>
        <w:t>35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546(Thiopurine S-methyltransferase inhibitor) + 0</w:t>
      </w:r>
      <w:r w:rsidR="00644CD5">
        <w:t>.</w:t>
      </w:r>
      <w:r>
        <w:t>344(Acetylcholine neuromuscular blocking agent) -0</w:t>
      </w:r>
      <w:r w:rsidR="00644CD5">
        <w:t>.</w:t>
      </w:r>
      <w:r>
        <w:t>0362(Amyloid beta precursor protein antagonist) + 0</w:t>
      </w:r>
      <w:r w:rsidR="00644CD5">
        <w:t>.</w:t>
      </w:r>
      <w:r>
        <w:t>502(Miotic) + 12</w:t>
      </w:r>
      <w:r w:rsidR="00644CD5">
        <w:t>.</w:t>
      </w:r>
      <w:r>
        <w:t>4(Length) -0</w:t>
      </w:r>
      <w:r w:rsidR="00644CD5">
        <w:t>.</w:t>
      </w:r>
      <w:r>
        <w:t>326(Carbamoyl-phosphate synthase (ammonia) inhibitor) -0</w:t>
      </w:r>
      <w:r w:rsidR="00644CD5">
        <w:t>.</w:t>
      </w:r>
      <w:r>
        <w:t>0619(Osteoarthritis treatment) -16</w:t>
      </w:r>
      <w:r w:rsidR="00644CD5">
        <w:t>.</w:t>
      </w:r>
      <w:r>
        <w:t>8(Length^2) + 0</w:t>
      </w:r>
      <w:r w:rsidR="00644CD5">
        <w:t>.</w:t>
      </w:r>
      <w:r>
        <w:t>994(NOS2 expression enhancer) + 0</w:t>
      </w:r>
      <w:r w:rsidR="00644CD5">
        <w:t>.</w:t>
      </w:r>
      <w:r>
        <w:t>0668(Nicotinic alpha3beta4 receptor agonist) -0</w:t>
      </w:r>
      <w:r w:rsidR="00644CD5">
        <w:t>.</w:t>
      </w:r>
      <w:r>
        <w:t>147(Antiviral (Trachoma)) + 0</w:t>
      </w:r>
      <w:r w:rsidR="00644CD5">
        <w:t>.</w:t>
      </w:r>
      <w:r>
        <w:t>328(Nicotinic alpha4beta2 rece</w:t>
      </w:r>
      <w:r>
        <w:t>p</w:t>
      </w:r>
      <w:r>
        <w:t>tor agonist) -0</w:t>
      </w:r>
      <w:r w:rsidR="00644CD5">
        <w:t>.</w:t>
      </w:r>
      <w:r>
        <w:t>396(CYP3A7 substrate) + 0</w:t>
      </w:r>
      <w:r w:rsidR="00644CD5">
        <w:t>.</w:t>
      </w:r>
      <w:r>
        <w:t>389(Glyceryl-ether monooxygenase inhibitor) -0</w:t>
      </w:r>
      <w:r w:rsidR="00644CD5">
        <w:t>.</w:t>
      </w:r>
      <w:r>
        <w:t>342(Metalloproteinase-3 inhibitor) + 0</w:t>
      </w:r>
      <w:r w:rsidR="00644CD5">
        <w:t>.</w:t>
      </w:r>
      <w:r>
        <w:t>171(Glycine transporter inhibitor) + 11</w:t>
      </w:r>
      <w:r w:rsidR="00644CD5">
        <w:t>.</w:t>
      </w:r>
      <w:r>
        <w:t>1(Volume^3) -0</w:t>
      </w:r>
      <w:r w:rsidR="00644CD5">
        <w:t>.</w:t>
      </w:r>
      <w:r>
        <w:t>315(Integrin beta6 antagonist) -0</w:t>
      </w:r>
      <w:r w:rsidR="00644CD5">
        <w:t>.</w:t>
      </w:r>
      <w:r>
        <w:t>417(Beta-carotene 15</w:t>
      </w:r>
      <w:r w:rsidR="00644CD5">
        <w:t>.</w:t>
      </w:r>
      <w:r>
        <w:t>15'-monooxygenase inhibitor) + 0</w:t>
      </w:r>
      <w:r w:rsidR="00644CD5">
        <w:t>.</w:t>
      </w:r>
      <w:r>
        <w:t>135(Carcinogenic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446(Cyclin D3 inhibitor) + 0</w:t>
      </w:r>
      <w:r w:rsidR="00644CD5">
        <w:t>.</w:t>
      </w:r>
      <w:r>
        <w:t>266(Trypsin III inhibitor) -0</w:t>
      </w:r>
      <w:r w:rsidR="00644CD5">
        <w:t>.</w:t>
      </w:r>
      <w:r>
        <w:t>404(Jaundice) -0</w:t>
      </w:r>
      <w:r w:rsidR="00644CD5">
        <w:t>.</w:t>
      </w:r>
      <w:r>
        <w:t>551(Cystathionine gamma-lyase inhibitor) + 0</w:t>
      </w:r>
      <w:r w:rsidR="00644CD5">
        <w:t>.</w:t>
      </w:r>
      <w:r>
        <w:t>655(CAT expression inhibitor) -0</w:t>
      </w:r>
      <w:r w:rsidR="00644CD5">
        <w:t>.</w:t>
      </w:r>
      <w:r>
        <w:t>424(Inflammation) -0</w:t>
      </w:r>
      <w:r w:rsidR="00644CD5">
        <w:t>.</w:t>
      </w:r>
      <w:r>
        <w:t>729(Carcinogenic) + 0</w:t>
      </w:r>
      <w:r w:rsidR="00644CD5">
        <w:t>.</w:t>
      </w:r>
      <w:r>
        <w:t>41(Hypothermic) + 1</w:t>
      </w:r>
      <w:r w:rsidR="00644CD5">
        <w:t>.</w:t>
      </w:r>
      <w:r>
        <w:t>37(Thymidine kinase (Herpes simplex virus 2) inhibitor) -0</w:t>
      </w:r>
      <w:r w:rsidR="00644CD5">
        <w:t>.</w:t>
      </w:r>
      <w:r>
        <w:t>19(Sodium/bile acid cotransporter inhibitor) -0</w:t>
      </w:r>
      <w:r w:rsidR="00644CD5">
        <w:t>.</w:t>
      </w:r>
      <w:r>
        <w:t>543(Heat shock protein 90 antagonist) -0</w:t>
      </w:r>
      <w:r w:rsidR="00644CD5">
        <w:t>.</w:t>
      </w:r>
      <w:r>
        <w:t>796(Hyperthermic) -29</w:t>
      </w:r>
      <w:r w:rsidR="00644CD5">
        <w:t>.</w:t>
      </w:r>
      <w:r>
        <w:t>3(Volume^2) -0</w:t>
      </w:r>
      <w:r w:rsidR="00644CD5">
        <w:t>.</w:t>
      </w:r>
      <w:r>
        <w:t>483(CYP2C substrate) + 0</w:t>
      </w:r>
      <w:r w:rsidR="00644CD5">
        <w:t>.</w:t>
      </w:r>
      <w:r>
        <w:t>679(Tremor) -0</w:t>
      </w:r>
      <w:r w:rsidR="00644CD5">
        <w:t>.</w:t>
      </w:r>
      <w:r>
        <w:t>345(Antiprotozoal (Trichom</w:t>
      </w:r>
      <w:r>
        <w:t>o</w:t>
      </w:r>
      <w:r>
        <w:t>nas)) -0</w:t>
      </w:r>
      <w:r w:rsidR="00644CD5">
        <w:t>.</w:t>
      </w:r>
      <w:r>
        <w:t>115(Antituberculosic) + 0</w:t>
      </w:r>
      <w:r w:rsidR="00644CD5">
        <w:t>.</w:t>
      </w:r>
      <w:r>
        <w:t>199(Antineoplastic (colon cancer)) + 1</w:t>
      </w:r>
      <w:r w:rsidR="00644CD5">
        <w:t>.</w:t>
      </w:r>
      <w:r>
        <w:t>45(Methionyl aminopeptidase inhibitor) -0</w:t>
      </w:r>
      <w:r w:rsidR="00644CD5">
        <w:t>.</w:t>
      </w:r>
      <w:r>
        <w:t>973(Prolyl endopeptidase inhibitor) + 29</w:t>
      </w:r>
      <w:r w:rsidR="00644CD5">
        <w:t>.</w:t>
      </w:r>
      <w:r>
        <w:t>3(Volume) + 0</w:t>
      </w:r>
      <w:r w:rsidR="00644CD5">
        <w:t>.</w:t>
      </w:r>
      <w:r>
        <w:t>248(CYP2A3 substrate) -0</w:t>
      </w:r>
      <w:r w:rsidR="00644CD5">
        <w:t>.</w:t>
      </w:r>
      <w:r>
        <w:t>468(Nociceptin (N/OFQ) rece</w:t>
      </w:r>
      <w:r>
        <w:t>p</w:t>
      </w:r>
      <w:r>
        <w:t>tor antagonist) -0</w:t>
      </w:r>
      <w:r w:rsidR="00644CD5">
        <w:t>.</w:t>
      </w:r>
      <w:r>
        <w:t>549(6-Phosphofructo-2-kinase inhibitor) -0</w:t>
      </w:r>
      <w:r w:rsidR="00644CD5">
        <w:t>.</w:t>
      </w:r>
      <w:r>
        <w:t>778(CDK4/cyclin D1 inhibitor) + 0</w:t>
      </w:r>
      <w:r w:rsidR="00644CD5">
        <w:t>.</w:t>
      </w:r>
      <w:r>
        <w:t>602(Cytokine pr</w:t>
      </w:r>
      <w:r>
        <w:t>o</w:t>
      </w:r>
      <w:r>
        <w:t>duction stimulant) + 0</w:t>
      </w:r>
      <w:r w:rsidR="00644CD5">
        <w:t>.</w:t>
      </w:r>
      <w:r>
        <w:t>723(Tyrosine phenol-lyase inhibitor) -0</w:t>
      </w:r>
      <w:r w:rsidR="00644CD5">
        <w:t>.</w:t>
      </w:r>
      <w:r>
        <w:t>487(Antiacne) + 0</w:t>
      </w:r>
      <w:r w:rsidR="00644CD5">
        <w:t>.</w:t>
      </w:r>
      <w:r>
        <w:t>403(Cytosolic phospholipase A2 inhibitor) + 0</w:t>
      </w:r>
      <w:r w:rsidR="00644CD5">
        <w:t>.</w:t>
      </w:r>
      <w:r>
        <w:t>23(Interleukin 5 antagonist) -0</w:t>
      </w:r>
      <w:r w:rsidR="00644CD5">
        <w:t>.</w:t>
      </w:r>
      <w:r>
        <w:t>449(Thromboxane synthase inhibitor) -0</w:t>
      </w:r>
      <w:r w:rsidR="00644CD5">
        <w:t>.</w:t>
      </w:r>
      <w:r>
        <w:t>44(Amiloride-sensitive sodium channel 1 alpha-subunit blocker) + 1</w:t>
      </w:r>
      <w:r w:rsidR="00644CD5">
        <w:t>.</w:t>
      </w:r>
      <w:r>
        <w:t>26(Adenosine A1 receptor agonist enhancer) + 0</w:t>
      </w:r>
      <w:r w:rsidR="00644CD5">
        <w:t>.</w:t>
      </w:r>
      <w:r>
        <w:t>353(Plasmepsin inhibitor) + 0</w:t>
      </w:r>
      <w:r w:rsidR="00644CD5">
        <w:t>.</w:t>
      </w:r>
      <w:r>
        <w:t>99(Chitinase inhibitor) -0</w:t>
      </w:r>
      <w:r w:rsidR="00644CD5">
        <w:t>.</w:t>
      </w:r>
      <w:r>
        <w:t>459(Leukotriene B4 receptor 2 antagonist) + 0</w:t>
      </w:r>
      <w:r w:rsidR="00644CD5">
        <w:t>.</w:t>
      </w:r>
      <w:r>
        <w:t>146(Myoclonus) + 0</w:t>
      </w:r>
      <w:r w:rsidR="00644CD5">
        <w:t>.</w:t>
      </w:r>
      <w:r>
        <w:t>174(Cardiotoxic) -0</w:t>
      </w:r>
      <w:r w:rsidR="00644CD5">
        <w:t>.</w:t>
      </w:r>
      <w:r>
        <w:t>31(HIV-1 protease inhibitor) + 0</w:t>
      </w:r>
      <w:r w:rsidR="00644CD5">
        <w:t>.</w:t>
      </w:r>
      <w:r>
        <w:t>483(15-Lipoxygenase 2 inhibitor) -0</w:t>
      </w:r>
      <w:r w:rsidR="00644CD5">
        <w:t>.</w:t>
      </w:r>
      <w:r>
        <w:t>296(Carcinogenic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hematopo</w:t>
      </w:r>
      <w:r>
        <w:t>i</w:t>
      </w:r>
      <w:r>
        <w:t>etic system) -0</w:t>
      </w:r>
      <w:r w:rsidR="00644CD5">
        <w:t>.</w:t>
      </w:r>
      <w:r>
        <w:t>115(DNA damaging) -1</w:t>
      </w:r>
      <w:r w:rsidR="00644CD5">
        <w:t>.</w:t>
      </w:r>
      <w:r>
        <w:t>44(Methionine adenosyltransferase inhibitor) -0</w:t>
      </w:r>
      <w:r w:rsidR="00644CD5">
        <w:t>.</w:t>
      </w:r>
      <w:r>
        <w:t>596(Photinus-luciferin 4-monooxygenase (ATP-hydrolysing) inhibitor) -0</w:t>
      </w:r>
      <w:r w:rsidR="00644CD5">
        <w:t>.</w:t>
      </w:r>
      <w:r>
        <w:t>688(3-Oxoacyl-[acyl-carrier-protein] synthase inhibitor) + 0</w:t>
      </w:r>
      <w:r w:rsidR="00644CD5">
        <w:t>.</w:t>
      </w:r>
      <w:r>
        <w:t>359(Inosine monophosphate dehydrogenase 1 inhibitor) -0</w:t>
      </w:r>
      <w:r w:rsidR="00644CD5">
        <w:t>.</w:t>
      </w:r>
      <w:r>
        <w:t>219(Aggrecanase 1 inhibitor) + 0</w:t>
      </w:r>
      <w:r w:rsidR="00644CD5">
        <w:t>.</w:t>
      </w:r>
      <w:r>
        <w:t>339(JUN expression enhancer) -0</w:t>
      </w:r>
      <w:r w:rsidR="00644CD5">
        <w:t>.</w:t>
      </w:r>
      <w:r>
        <w:t>696(CCNE1 expression inhibitor) -0</w:t>
      </w:r>
      <w:r w:rsidR="00644CD5">
        <w:t>.</w:t>
      </w:r>
      <w:r>
        <w:t>241(Plasminogen activator inhibitor) + 0</w:t>
      </w:r>
      <w:r w:rsidR="00644CD5">
        <w:t>.</w:t>
      </w:r>
      <w:r>
        <w:t>727(Ulceration) -1</w:t>
      </w:r>
      <w:r w:rsidR="00644CD5">
        <w:t>.</w:t>
      </w:r>
      <w:r>
        <w:t>02(UDP-3-O-acyl-N-acetylglucosamine deacetylase inhibitor) -0</w:t>
      </w:r>
      <w:r w:rsidR="00644CD5">
        <w:t>.</w:t>
      </w:r>
      <w:r>
        <w:t>191(HIV-1 integrase (3'-Processing) inhibitor) + 0</w:t>
      </w:r>
      <w:r w:rsidR="00644CD5">
        <w:t>.</w:t>
      </w:r>
      <w:r>
        <w:t>42(Sentrin-specific protease 6 inhibitor) -1</w:t>
      </w:r>
      <w:r w:rsidR="00644CD5">
        <w:t>.</w:t>
      </w:r>
      <w:r>
        <w:t>02(Lysozyme inhibitor) -0</w:t>
      </w:r>
      <w:r w:rsidR="00644CD5">
        <w:t>.</w:t>
      </w:r>
      <w:r>
        <w:t>162(HIV attachment inhibitor) -</w:t>
      </w:r>
      <w:r>
        <w:lastRenderedPageBreak/>
        <w:t>0</w:t>
      </w:r>
      <w:r w:rsidR="00644CD5">
        <w:t>.</w:t>
      </w:r>
      <w:r>
        <w:t>137(Sneezing) + 0</w:t>
      </w:r>
      <w:r w:rsidR="00644CD5">
        <w:t>.</w:t>
      </w:r>
      <w:r>
        <w:t>297(Antibiotic Cephalosporin-like) + 0</w:t>
      </w:r>
      <w:r w:rsidR="00644CD5">
        <w:t>.</w:t>
      </w:r>
      <w:r>
        <w:t>951(HCV NS3/NS4A protease inhibitor) -0</w:t>
      </w:r>
      <w:r w:rsidR="00644CD5">
        <w:t>.</w:t>
      </w:r>
      <w:r>
        <w:t>261(Angiotensin antagonist) -1</w:t>
      </w:r>
      <w:r w:rsidR="00644CD5">
        <w:t>.</w:t>
      </w:r>
      <w:r>
        <w:t>24(mRNA (nucleoside-2'-O-)-methyltransferase inhibitor) -0</w:t>
      </w:r>
      <w:r w:rsidR="00644CD5">
        <w:t>.</w:t>
      </w:r>
      <w:r>
        <w:t>376(Pyruvate dehydr</w:t>
      </w:r>
      <w:r>
        <w:t>o</w:t>
      </w:r>
      <w:r>
        <w:t>genase kinase inhibitor) -0</w:t>
      </w:r>
      <w:r w:rsidR="00644CD5">
        <w:t>.</w:t>
      </w:r>
      <w:r>
        <w:t>6(Cholesterol antagonist) -0</w:t>
      </w:r>
      <w:r w:rsidR="00644CD5">
        <w:t>.</w:t>
      </w:r>
      <w:r>
        <w:t>26(Phosphatidylinositol 3-kinase alpha inhibitor) -0</w:t>
      </w:r>
      <w:r w:rsidR="00644CD5">
        <w:t>.</w:t>
      </w:r>
      <w:r>
        <w:t>514(Coccolysin inhibitor) + 0</w:t>
      </w:r>
      <w:r w:rsidR="00644CD5">
        <w:t>.</w:t>
      </w:r>
      <w:r>
        <w:t>163(Elastase 3A inhibitor) + 0</w:t>
      </w:r>
      <w:r w:rsidR="00644CD5">
        <w:t>.</w:t>
      </w:r>
      <w:r>
        <w:t>362(Caspase 7 inhibitor) + 0</w:t>
      </w:r>
      <w:r w:rsidR="00644CD5">
        <w:t>.</w:t>
      </w:r>
      <w:r>
        <w:t>219(Protein kinase B gamma inhibitor) -0</w:t>
      </w:r>
      <w:r w:rsidR="00644CD5">
        <w:t>.</w:t>
      </w:r>
      <w:r>
        <w:t>619(MAO inhibitor) -0</w:t>
      </w:r>
      <w:r w:rsidR="00644CD5">
        <w:t>.</w:t>
      </w:r>
      <w:r>
        <w:t>335(Prostaglandin F2 alpha antagonist) + 0</w:t>
      </w:r>
      <w:r w:rsidR="00644CD5">
        <w:t>.</w:t>
      </w:r>
      <w:r>
        <w:t>513(Leukotriene B4 antag</w:t>
      </w:r>
      <w:r>
        <w:t>o</w:t>
      </w:r>
      <w:r>
        <w:t>nist) + 0</w:t>
      </w:r>
      <w:r w:rsidR="00644CD5">
        <w:t>.</w:t>
      </w:r>
      <w:r>
        <w:t>254(Fibroblast activation protein alpha inhibitor) + 0</w:t>
      </w:r>
      <w:r w:rsidR="00644CD5">
        <w:t>.</w:t>
      </w:r>
      <w:r>
        <w:t>819(Phospholipase C inhibitor) + 0</w:t>
      </w:r>
      <w:r w:rsidR="00644CD5">
        <w:t>.</w:t>
      </w:r>
      <w:r>
        <w:t>399(N-carbamoyl-L-amino-acid hydrolase inhibitor) + 0</w:t>
      </w:r>
      <w:r w:rsidR="00644CD5">
        <w:t>.</w:t>
      </w:r>
      <w:r>
        <w:t>191(Sodium/glucose cotransporter 2 inhibitor) + 0</w:t>
      </w:r>
      <w:r w:rsidR="00644CD5">
        <w:t>.</w:t>
      </w:r>
      <w:r>
        <w:t>389(Cyclin-dependent kinase 7 inhibitor) + 0</w:t>
      </w:r>
      <w:r w:rsidR="00644CD5">
        <w:t>.</w:t>
      </w:r>
      <w:r>
        <w:t>104(Histone deacetylase SIRT2 inhibitor) + 0</w:t>
      </w:r>
      <w:r w:rsidR="00644CD5">
        <w:t>.</w:t>
      </w:r>
      <w:r>
        <w:t>133(Protein kinase A inhibitor) -0</w:t>
      </w:r>
      <w:r w:rsidR="00644CD5">
        <w:t>.</w:t>
      </w:r>
      <w:r>
        <w:t>17(Spasmolytic</w:t>
      </w:r>
      <w:r w:rsidR="00644CD5">
        <w:t>.</w:t>
      </w:r>
      <w:r>
        <w:t xml:space="preserve"> urinary) -0</w:t>
      </w:r>
      <w:r w:rsidR="00644CD5">
        <w:t>.</w:t>
      </w:r>
      <w:r>
        <w:t>815(5 Hydroxytryptamine 6 antagonist) + 0</w:t>
      </w:r>
      <w:r w:rsidR="00644CD5">
        <w:t>.</w:t>
      </w:r>
      <w:r>
        <w:t>799(CXCL12 expression enhancer) + 0</w:t>
      </w:r>
      <w:r w:rsidR="00644CD5">
        <w:t>.</w:t>
      </w:r>
      <w:r>
        <w:t>261(5 Hydroxytry</w:t>
      </w:r>
      <w:r>
        <w:t>p</w:t>
      </w:r>
      <w:r>
        <w:t>tamine 2 antagonist) + 0</w:t>
      </w:r>
      <w:r w:rsidR="00644CD5">
        <w:t>.</w:t>
      </w:r>
      <w:r>
        <w:t>383(Beta glucosidase inhibitor) -0</w:t>
      </w:r>
      <w:r w:rsidR="00644CD5">
        <w:t>.</w:t>
      </w:r>
      <w:r>
        <w:t>424(Shal potassium channel blocker) + 0</w:t>
      </w:r>
      <w:r w:rsidR="00644CD5">
        <w:t>.</w:t>
      </w:r>
      <w:r>
        <w:t>282(Cannabinoid CB2 receptor agonist) + 0</w:t>
      </w:r>
      <w:r w:rsidR="00644CD5">
        <w:t>.</w:t>
      </w:r>
      <w:r>
        <w:t>145(Systemic lupus erythematosus treatment) -0</w:t>
      </w:r>
      <w:r w:rsidR="00644CD5">
        <w:t>.</w:t>
      </w:r>
      <w:r>
        <w:t>742(SQLE expression inhibitor) + 9</w:t>
      </w:r>
      <w:r w:rsidR="00644CD5">
        <w:t>.</w:t>
      </w:r>
      <w:r>
        <w:t>15(Length^3) + 0</w:t>
      </w:r>
      <w:r w:rsidR="00644CD5">
        <w:t>.</w:t>
      </w:r>
      <w:r>
        <w:t>13(BIRC3 expression enhancer) + 0</w:t>
      </w:r>
      <w:r w:rsidR="00644CD5">
        <w:t>.</w:t>
      </w:r>
      <w:r>
        <w:t>617(Interleukin 1a antagonist) -0</w:t>
      </w:r>
      <w:r w:rsidR="00644CD5">
        <w:t>.</w:t>
      </w:r>
      <w:r>
        <w:t>235(CDC25A inhibitor) -0</w:t>
      </w:r>
      <w:r w:rsidR="00644CD5">
        <w:t>.</w:t>
      </w:r>
      <w:r>
        <w:t>549(Hypercholesterolemic) -0</w:t>
      </w:r>
      <w:r w:rsidR="00644CD5">
        <w:t>.</w:t>
      </w:r>
      <w:r>
        <w:t>259(Homoserine O-acetyltransferase inhibitor) -0</w:t>
      </w:r>
      <w:r w:rsidR="00644CD5">
        <w:t>.</w:t>
      </w:r>
      <w:r>
        <w:t>258(Serine/threonine-protein kinase MRCK-A inhibitor) -0</w:t>
      </w:r>
      <w:r w:rsidR="00644CD5">
        <w:t>.</w:t>
      </w:r>
      <w:r>
        <w:t>554(PPARG expression enhancer) + 0</w:t>
      </w:r>
      <w:r w:rsidR="00644CD5">
        <w:t>.</w:t>
      </w:r>
      <w:r>
        <w:t>307(Weakness) + 1</w:t>
      </w:r>
      <w:r w:rsidR="00644CD5">
        <w:t>.</w:t>
      </w:r>
      <w:r>
        <w:t>27(Pyruvate dehydrogenase stim</w:t>
      </w:r>
      <w:r>
        <w:t>u</w:t>
      </w:r>
      <w:r>
        <w:t>lant) + 0</w:t>
      </w:r>
      <w:r w:rsidR="00644CD5">
        <w:t>.</w:t>
      </w:r>
      <w:r>
        <w:t>549(CYP1A inducer) -0</w:t>
      </w:r>
      <w:r w:rsidR="00644CD5">
        <w:t>.</w:t>
      </w:r>
      <w:r>
        <w:t>309(Protein kinase C eta inhibitor) -0</w:t>
      </w:r>
      <w:r w:rsidR="00644CD5">
        <w:t>.</w:t>
      </w:r>
      <w:r>
        <w:t>469(MAP kinase 8 inhibitor) -0</w:t>
      </w:r>
      <w:r w:rsidR="00644CD5">
        <w:t>.</w:t>
      </w:r>
      <w:r>
        <w:t>168(Keratoses actinic (solar) treatment) + 0</w:t>
      </w:r>
      <w:r w:rsidR="00644CD5">
        <w:t>.</w:t>
      </w:r>
      <w:r>
        <w:t>631(Fatty acid binding protein inhibitor) -0</w:t>
      </w:r>
      <w:r w:rsidR="00644CD5">
        <w:t>.</w:t>
      </w:r>
      <w:r>
        <w:t>35(AXL receptor tyrosine kinase inhibitor) -0</w:t>
      </w:r>
      <w:r w:rsidR="00644CD5">
        <w:t>.</w:t>
      </w:r>
      <w:r>
        <w:t>286(Protein-tyrosine kinase Lyn inhibitor) + 0</w:t>
      </w:r>
      <w:r w:rsidR="00644CD5">
        <w:t>.</w:t>
      </w:r>
      <w:r>
        <w:t>135(Antibiotic Aminoglycoside-like) -0</w:t>
      </w:r>
      <w:r w:rsidR="00644CD5">
        <w:t>.</w:t>
      </w:r>
      <w:r>
        <w:t>79(Cyclooxygenase inhib</w:t>
      </w:r>
      <w:r>
        <w:t>i</w:t>
      </w:r>
      <w:r>
        <w:t>tor) + 0</w:t>
      </w:r>
      <w:r w:rsidR="00644CD5">
        <w:t>.</w:t>
      </w:r>
      <w:r>
        <w:t>215(CXC chemokine L1/GRO-alpha antagonist) -1</w:t>
      </w:r>
      <w:r w:rsidR="00644CD5">
        <w:t>.</w:t>
      </w:r>
      <w:r>
        <w:t>39(UGT2B20 substrate) -0</w:t>
      </w:r>
      <w:r w:rsidR="00644CD5">
        <w:t>.</w:t>
      </w:r>
      <w:r>
        <w:t>317(Immunomodulator) + 0</w:t>
      </w:r>
      <w:r w:rsidR="00644CD5">
        <w:t>.</w:t>
      </w:r>
      <w:r>
        <w:t>36(Radioprotector) + 0</w:t>
      </w:r>
      <w:r w:rsidR="00644CD5">
        <w:t>.</w:t>
      </w:r>
      <w:r>
        <w:t>291(Anemia) -1</w:t>
      </w:r>
      <w:r w:rsidR="00644CD5">
        <w:t>.</w:t>
      </w:r>
      <w:r>
        <w:t>02(Glutamate synthase (ferredoxin) inhibitor) + 0</w:t>
      </w:r>
      <w:r w:rsidR="00644CD5">
        <w:t>.</w:t>
      </w:r>
      <w:r>
        <w:t>544(NF-E2-related factor 2 stimulant) -0</w:t>
      </w:r>
      <w:r w:rsidR="00644CD5">
        <w:t>.</w:t>
      </w:r>
      <w:r>
        <w:t>333(Bcl-2-related protein A1 inhibitor) + 1</w:t>
      </w:r>
      <w:r w:rsidR="00644CD5">
        <w:t>.</w:t>
      </w:r>
      <w:r>
        <w:t>1(Saccharopine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335(Glutamate (mGluR group III) agonist) + 0</w:t>
      </w:r>
      <w:r w:rsidR="00644CD5">
        <w:t>.</w:t>
      </w:r>
      <w:r>
        <w:t>347(Membrane permeability enhancer) + 0</w:t>
      </w:r>
      <w:r w:rsidR="00644CD5">
        <w:t>.</w:t>
      </w:r>
      <w:r>
        <w:t>249(Adenosine A2 receptor antagonist) -0</w:t>
      </w:r>
      <w:r w:rsidR="00644CD5">
        <w:t>.</w:t>
      </w:r>
      <w:r>
        <w:t>121(Trans-octaprenyltranstransferase inhibitor) + 0</w:t>
      </w:r>
      <w:r w:rsidR="00644CD5">
        <w:t>.</w:t>
      </w:r>
      <w:r>
        <w:t>366(MAP kinase 1 inhibitor) + 0</w:t>
      </w:r>
      <w:r w:rsidR="00644CD5">
        <w:t>.</w:t>
      </w:r>
      <w:r>
        <w:t>67(Intermittent claudication treatment) + 0</w:t>
      </w:r>
      <w:r w:rsidR="00644CD5">
        <w:t>.</w:t>
      </w:r>
      <w:r>
        <w:t>667(Pneumotoxic) -0</w:t>
      </w:r>
      <w:r w:rsidR="00644CD5">
        <w:t>.</w:t>
      </w:r>
      <w:r>
        <w:t>177(EDN1 expression enhancer) + 1</w:t>
      </w:r>
      <w:r w:rsidR="00644CD5">
        <w:t>.</w:t>
      </w:r>
      <w:r>
        <w:t>34(Bis(5'-nucleosyl)-tetraphosphatase (symmetrical) inhibitor) + 0</w:t>
      </w:r>
      <w:r w:rsidR="00644CD5">
        <w:t>.</w:t>
      </w:r>
      <w:r>
        <w:t>678(CDK4 expression inhibitor) -0</w:t>
      </w:r>
      <w:r w:rsidR="00644CD5">
        <w:t>.</w:t>
      </w:r>
      <w:r>
        <w:t>94(Glyoxylate reductase (NADP+) inhibitor) -0</w:t>
      </w:r>
      <w:r w:rsidR="00644CD5">
        <w:t>.</w:t>
      </w:r>
      <w:r>
        <w:t>159(Niemann-Pick C1-like 1 protein antagonist) -0</w:t>
      </w:r>
      <w:r w:rsidR="00644CD5">
        <w:t>.</w:t>
      </w:r>
      <w:r>
        <w:t>713(Hypoxia inducible factor 1 alpha inhibitor) + 0</w:t>
      </w:r>
      <w:r w:rsidR="00644CD5">
        <w:t>.</w:t>
      </w:r>
      <w:r>
        <w:t>352(Liver X receptor agonist) -0</w:t>
      </w:r>
      <w:r w:rsidR="00644CD5">
        <w:t>.</w:t>
      </w:r>
      <w:r>
        <w:t>146(Potassium channel (Inward rectifier) 11 blocker) + 0</w:t>
      </w:r>
      <w:r w:rsidR="00644CD5">
        <w:t>.</w:t>
      </w:r>
      <w:r>
        <w:t>778(Tryptophan synthase inhibitor) -1</w:t>
      </w:r>
      <w:r w:rsidR="00644CD5">
        <w:t>.</w:t>
      </w:r>
      <w:r>
        <w:t>23(CDC25C inhibitor) + 0</w:t>
      </w:r>
      <w:r w:rsidR="00644CD5">
        <w:t>.</w:t>
      </w:r>
      <w:r>
        <w:t>828(Peptide deformylase inhibitor) + 0</w:t>
      </w:r>
      <w:r w:rsidR="00644CD5">
        <w:t>.</w:t>
      </w:r>
      <w:r>
        <w:t>527(Acetylcholine M3 receptor antagonist) + 0</w:t>
      </w:r>
      <w:r w:rsidR="00644CD5">
        <w:t>.</w:t>
      </w:r>
      <w:r>
        <w:t>539(Rho-associated kinase inhibitor) + 0</w:t>
      </w:r>
      <w:r w:rsidR="00644CD5">
        <w:t>.</w:t>
      </w:r>
      <w:r>
        <w:t>589(AMP-activated protein kinase stimulant) -0</w:t>
      </w:r>
      <w:r w:rsidR="00644CD5">
        <w:t>.</w:t>
      </w:r>
      <w:r>
        <w:t>268(Methionyl aminopeptidase 2 inhibitor) + 0</w:t>
      </w:r>
      <w:r w:rsidR="00644CD5">
        <w:t>.</w:t>
      </w:r>
      <w:r>
        <w:t>28(SLC7A11 expression enhancer) + 0</w:t>
      </w:r>
      <w:r w:rsidR="00644CD5">
        <w:t>.</w:t>
      </w:r>
      <w:r>
        <w:t>926(Arachidonic acid antagonist) -0</w:t>
      </w:r>
      <w:r w:rsidR="00644CD5">
        <w:t>.</w:t>
      </w:r>
      <w:r>
        <w:t>253(Glutamate (mGluR4) antagonist) -0</w:t>
      </w:r>
      <w:r w:rsidR="00644CD5">
        <w:t>.</w:t>
      </w:r>
      <w:r>
        <w:t>723(Histidine decarboxylase inhibitor) -0</w:t>
      </w:r>
      <w:r w:rsidR="00644CD5">
        <w:t>.</w:t>
      </w:r>
      <w:r>
        <w:t>511(Hematopoietic inhibitor) + 0</w:t>
      </w:r>
      <w:r w:rsidR="00644CD5">
        <w:t>.</w:t>
      </w:r>
      <w:r>
        <w:t>21(Protein 30S ribosomal subunit inhibitor) -1</w:t>
      </w:r>
      <w:r w:rsidR="00644CD5">
        <w:t>.</w:t>
      </w:r>
      <w:r>
        <w:t>08(Histone deacetylase class IV inhibitor) + 0</w:t>
      </w:r>
      <w:r w:rsidR="00644CD5">
        <w:t>.</w:t>
      </w:r>
      <w:r>
        <w:t>66(JNK mitogen-activated protein kinase inhibitor) + 0</w:t>
      </w:r>
      <w:r w:rsidR="00644CD5">
        <w:t>.</w:t>
      </w:r>
      <w:r>
        <w:t>351(Headache) -0</w:t>
      </w:r>
      <w:r w:rsidR="00644CD5">
        <w:t>.</w:t>
      </w:r>
      <w:r>
        <w:t>181(Melatonin 1b antagonist) + 0</w:t>
      </w:r>
      <w:r w:rsidR="00644CD5">
        <w:t>.</w:t>
      </w:r>
      <w:r>
        <w:t>302(Antineurotic) -0</w:t>
      </w:r>
      <w:r w:rsidR="00644CD5">
        <w:t>.</w:t>
      </w:r>
      <w:r>
        <w:t>141(TRKA antagonist) + 0</w:t>
      </w:r>
      <w:r w:rsidR="00644CD5">
        <w:t>.</w:t>
      </w:r>
      <w:r>
        <w:t>447(Glutathione-disulfide reductase inhibitor) -0</w:t>
      </w:r>
      <w:r w:rsidR="00644CD5">
        <w:t>.</w:t>
      </w:r>
      <w:r>
        <w:t>645(Polyamine biosynthesis inhibitor) -1</w:t>
      </w:r>
      <w:r w:rsidR="00644CD5">
        <w:t>.</w:t>
      </w:r>
      <w:r>
        <w:t>16(dCMP deaminase inhibitor) -0</w:t>
      </w:r>
      <w:r w:rsidR="00644CD5">
        <w:t>.</w:t>
      </w:r>
      <w:r>
        <w:t>373(EDN1 expression inhibitor) -0</w:t>
      </w:r>
      <w:r w:rsidR="00644CD5">
        <w:t>.</w:t>
      </w:r>
      <w:r>
        <w:t>482(UGT2B1 su</w:t>
      </w:r>
      <w:r>
        <w:t>b</w:t>
      </w:r>
      <w:r>
        <w:t>strate) -0</w:t>
      </w:r>
      <w:r w:rsidR="00644CD5">
        <w:t>.</w:t>
      </w:r>
      <w:r>
        <w:t>419(Fatty liver) -0</w:t>
      </w:r>
      <w:r w:rsidR="00644CD5">
        <w:t>.</w:t>
      </w:r>
      <w:r>
        <w:t>379(Potassium channel (Ca-activated) activator) -0</w:t>
      </w:r>
      <w:r w:rsidR="00644CD5">
        <w:t>.</w:t>
      </w:r>
      <w:r>
        <w:t>118(Liver fibrosis treatment) -0</w:t>
      </w:r>
      <w:r w:rsidR="00644CD5">
        <w:t>.</w:t>
      </w:r>
      <w:r>
        <w:t>777(Low molecular weight phosphotyrosine protein phosphatase inhibitor) + 0</w:t>
      </w:r>
      <w:r w:rsidR="00644CD5">
        <w:t>.</w:t>
      </w:r>
      <w:r>
        <w:t>151(Benzodiazepine receptor perip</w:t>
      </w:r>
      <w:r>
        <w:t>h</w:t>
      </w:r>
      <w:r>
        <w:t>eral-type antagonist) + 0</w:t>
      </w:r>
      <w:r w:rsidR="00644CD5">
        <w:t>.</w:t>
      </w:r>
      <w:r>
        <w:t>338(Pectate lyase inhibitor) + 0</w:t>
      </w:r>
      <w:r w:rsidR="00644CD5">
        <w:t>.</w:t>
      </w:r>
      <w:r>
        <w:t>278(UDP-N-acetylmuramate-L-alanine ligase inhibitor) -0</w:t>
      </w:r>
      <w:r w:rsidR="00644CD5">
        <w:t>.</w:t>
      </w:r>
      <w:r>
        <w:t>608(Trypsin inhibitor) -0</w:t>
      </w:r>
      <w:r w:rsidR="00644CD5">
        <w:t>.</w:t>
      </w:r>
      <w:r>
        <w:t>328(Lysophosphatidic acid 3 receptor antagonist) + 0</w:t>
      </w:r>
      <w:r w:rsidR="00644CD5">
        <w:t>.</w:t>
      </w:r>
      <w:r>
        <w:t>164(Bombesin antagonist) -0</w:t>
      </w:r>
      <w:r w:rsidR="00644CD5">
        <w:t>.</w:t>
      </w:r>
      <w:r>
        <w:t>621(CDK2 expression enhancer) -0</w:t>
      </w:r>
      <w:r w:rsidR="00644CD5">
        <w:t>.</w:t>
      </w:r>
      <w:r>
        <w:t>128(CYP3A4 inhibitor) + 0</w:t>
      </w:r>
      <w:r w:rsidR="00644CD5">
        <w:t>.</w:t>
      </w:r>
      <w:r>
        <w:t>264(Weight gain) + 0</w:t>
      </w:r>
      <w:r w:rsidR="00644CD5">
        <w:t>.</w:t>
      </w:r>
      <w:r>
        <w:t>227(Membrane integrity a</w:t>
      </w:r>
      <w:r>
        <w:t>n</w:t>
      </w:r>
      <w:r>
        <w:t>tagonist) -0</w:t>
      </w:r>
      <w:r w:rsidR="00644CD5">
        <w:t>.</w:t>
      </w:r>
      <w:r>
        <w:t>253(CD45 antagonist) + 0</w:t>
      </w:r>
      <w:r w:rsidR="00644CD5">
        <w:t>.</w:t>
      </w:r>
      <w:r>
        <w:t>595(Alanine transaminase inhibitor) + 0</w:t>
      </w:r>
      <w:r w:rsidR="00644CD5">
        <w:t>.</w:t>
      </w:r>
      <w:r>
        <w:t>193(Protein kinase C nu inhibitor) -0</w:t>
      </w:r>
      <w:r w:rsidR="00644CD5">
        <w:t>.</w:t>
      </w:r>
      <w:r>
        <w:t>46(Acid phosphatase inhibitor) + 0</w:t>
      </w:r>
      <w:r w:rsidR="00644CD5">
        <w:t>.</w:t>
      </w:r>
      <w:r>
        <w:t>209(Melanin-concentrating hormone receptor antagonist) -0</w:t>
      </w:r>
      <w:r w:rsidR="00644CD5">
        <w:t>.</w:t>
      </w:r>
      <w:r>
        <w:t>356(Dementia treatment) + 0</w:t>
      </w:r>
      <w:r w:rsidR="00644CD5">
        <w:t>.</w:t>
      </w:r>
      <w:r>
        <w:t>254(Carcinogenic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272(Antiuremic) + 0</w:t>
      </w:r>
      <w:r w:rsidR="00644CD5">
        <w:t>.</w:t>
      </w:r>
      <w:r>
        <w:t>447(Opioid kappa 2 receptor antagonist) + 0</w:t>
      </w:r>
      <w:r w:rsidR="00644CD5">
        <w:t>.</w:t>
      </w:r>
      <w:r>
        <w:t>148(Microsomal triglyceride transfer protein inhibitor) + 0</w:t>
      </w:r>
      <w:r w:rsidR="00644CD5">
        <w:t>.</w:t>
      </w:r>
      <w:r>
        <w:t>705(Formyl peptide receptor antagonist) + 0</w:t>
      </w:r>
      <w:r w:rsidR="00644CD5">
        <w:t>.</w:t>
      </w:r>
      <w:r>
        <w:t>163(Inositol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15(Apolipoprotein B-100 inhibitor) -0</w:t>
      </w:r>
      <w:r w:rsidR="00644CD5">
        <w:t>.</w:t>
      </w:r>
      <w:r>
        <w:t>334(CYP3A4 expression enhancer) -0</w:t>
      </w:r>
      <w:r w:rsidR="00644CD5">
        <w:t>.</w:t>
      </w:r>
      <w:r>
        <w:t>354(Janus tyrosine kinase 2 inhibitor) -0</w:t>
      </w:r>
      <w:r w:rsidR="00644CD5">
        <w:t>.</w:t>
      </w:r>
      <w:r>
        <w:t>229(Gastrointestinal motility stimulant) + 0</w:t>
      </w:r>
      <w:r w:rsidR="00644CD5">
        <w:t>.</w:t>
      </w:r>
      <w:r>
        <w:t>266(Plasminogen activator inhibitor antagonist) + 0</w:t>
      </w:r>
      <w:r w:rsidR="00644CD5">
        <w:t>.</w:t>
      </w:r>
      <w:r>
        <w:t>237(Hepatocyte growth factor antagonist) + 0</w:t>
      </w:r>
      <w:r w:rsidR="00644CD5">
        <w:t>.</w:t>
      </w:r>
      <w:r>
        <w:t>36(MMP9 expression inhibitor) -0</w:t>
      </w:r>
      <w:r w:rsidR="00644CD5">
        <w:t>.</w:t>
      </w:r>
      <w:r>
        <w:t>151(Phosphorylase kinase gamma subunit 1 inhibitor) -0</w:t>
      </w:r>
      <w:r w:rsidR="00644CD5">
        <w:t>.</w:t>
      </w:r>
      <w:r>
        <w:t>18(Prolactin release inhibitor) -0</w:t>
      </w:r>
      <w:r w:rsidR="00644CD5">
        <w:t>.</w:t>
      </w:r>
      <w:r>
        <w:t>388(Cathepsin S inhibitor) -0</w:t>
      </w:r>
      <w:r w:rsidR="00644CD5">
        <w:t>.</w:t>
      </w:r>
      <w:r>
        <w:t>164(MAP3K7 inhibitor) + 0</w:t>
      </w:r>
      <w:r w:rsidR="00644CD5">
        <w:t>.</w:t>
      </w:r>
      <w:r>
        <w:t>138(Toxic</w:t>
      </w:r>
      <w:r w:rsidR="00644CD5">
        <w:t>.</w:t>
      </w:r>
      <w:r>
        <w:t xml:space="preserve"> respiration) + 0</w:t>
      </w:r>
      <w:r w:rsidR="00644CD5">
        <w:t>.</w:t>
      </w:r>
      <w:r>
        <w:t>122(Chronic obstructive pulmonary disease treatment) + 0</w:t>
      </w:r>
      <w:r w:rsidR="00644CD5">
        <w:t>.</w:t>
      </w:r>
      <w:r>
        <w:t>359(Calcium channel activator) + 0</w:t>
      </w:r>
      <w:r w:rsidR="00644CD5">
        <w:t>.</w:t>
      </w:r>
      <w:r>
        <w:t>353(CYP4 substrate) -0</w:t>
      </w:r>
      <w:r w:rsidR="00644CD5">
        <w:t>.</w:t>
      </w:r>
      <w:r>
        <w:t>266(Antidepressant</w:t>
      </w:r>
      <w:r w:rsidR="00644CD5">
        <w:t>.</w:t>
      </w:r>
      <w:r>
        <w:t xml:space="preserve"> Imipramin-like) -0</w:t>
      </w:r>
      <w:r w:rsidR="00644CD5">
        <w:t>.</w:t>
      </w:r>
      <w:r>
        <w:t>169(Potassium channel intermediate-conductance Ca-activated 4 blocker) -0</w:t>
      </w:r>
      <w:r w:rsidR="00644CD5">
        <w:t>.</w:t>
      </w:r>
      <w:r>
        <w:t>316(Catechol 2</w:t>
      </w:r>
      <w:r w:rsidR="00644CD5">
        <w:t>.</w:t>
      </w:r>
      <w:r>
        <w:t>3-dioxygenase inhibitor) -0</w:t>
      </w:r>
      <w:r w:rsidR="00644CD5">
        <w:t>.</w:t>
      </w:r>
      <w:r>
        <w:t>182(Calcium-dependent phospholipase A2 inhibitor) + 0</w:t>
      </w:r>
      <w:r w:rsidR="00644CD5">
        <w:t>.</w:t>
      </w:r>
      <w:r>
        <w:t>554(L-iditol 2-dehydrogenase inhibitor) + 0</w:t>
      </w:r>
      <w:r w:rsidR="00644CD5">
        <w:t>.</w:t>
      </w:r>
      <w:r>
        <w:t>183(Sirtuin inhibitor) -0</w:t>
      </w:r>
      <w:r w:rsidR="00644CD5">
        <w:t>.</w:t>
      </w:r>
      <w:r>
        <w:t>163(Hypotension) -0</w:t>
      </w:r>
      <w:r w:rsidR="00644CD5">
        <w:t>.</w:t>
      </w:r>
      <w:r>
        <w:t>74(Arginine decarboxylase inhibitor) -0</w:t>
      </w:r>
      <w:r w:rsidR="00644CD5">
        <w:t>.</w:t>
      </w:r>
      <w:r>
        <w:t>181(CC chemokine 5 receptor agonist) + 0</w:t>
      </w:r>
      <w:r w:rsidR="00644CD5">
        <w:t>.</w:t>
      </w:r>
      <w:r>
        <w:t>343(Monoamine oxidase substrate) + 0</w:t>
      </w:r>
      <w:r w:rsidR="00644CD5">
        <w:t>.</w:t>
      </w:r>
      <w:r>
        <w:t>497(Anticholelithogenic) -0</w:t>
      </w:r>
      <w:r w:rsidR="00644CD5">
        <w:t>.</w:t>
      </w:r>
      <w:r>
        <w:t>441(CCNA2 expression enhancer) + 0</w:t>
      </w:r>
      <w:r w:rsidR="00644CD5">
        <w:t>.</w:t>
      </w:r>
      <w:r>
        <w:t>195(Thyroid hormone alpha antagonist) -0</w:t>
      </w:r>
      <w:r w:rsidR="00644CD5">
        <w:t>.</w:t>
      </w:r>
      <w:r>
        <w:t>249(Transforming growth factor antagonist) + 0</w:t>
      </w:r>
      <w:r w:rsidR="00644CD5">
        <w:t>.</w:t>
      </w:r>
      <w:r>
        <w:t xml:space="preserve">647(TGF beta receptor </w:t>
      </w:r>
      <w:r>
        <w:lastRenderedPageBreak/>
        <w:t>type II kinase inhibitor) -0</w:t>
      </w:r>
      <w:r w:rsidR="00644CD5">
        <w:t>.</w:t>
      </w:r>
      <w:r>
        <w:t>214(Peroxidase inhibitor) -0</w:t>
      </w:r>
      <w:r w:rsidR="00644CD5">
        <w:t>.</w:t>
      </w:r>
      <w:r>
        <w:t>253(Splenomegaly) -0</w:t>
      </w:r>
      <w:r w:rsidR="00644CD5">
        <w:t>.</w:t>
      </w:r>
      <w:r>
        <w:t>841(Ethanolamine kinase inhibitor) + 0</w:t>
      </w:r>
      <w:r w:rsidR="00644CD5">
        <w:t>.</w:t>
      </w:r>
      <w:r>
        <w:t>154(Estrogen agonist) -0</w:t>
      </w:r>
      <w:r w:rsidR="00644CD5">
        <w:t>.</w:t>
      </w:r>
      <w:r>
        <w:t>146(Peristaltic stimulant) -0</w:t>
      </w:r>
      <w:r w:rsidR="00644CD5">
        <w:t>.</w:t>
      </w:r>
      <w:r>
        <w:t>65(Ribonuclease inhibitor) -0</w:t>
      </w:r>
      <w:r w:rsidR="00644CD5">
        <w:t>.</w:t>
      </w:r>
      <w:r>
        <w:t>176(Protein kinase (CaMK</w:t>
      </w:r>
      <w:r w:rsidR="00644CD5">
        <w:t>.</w:t>
      </w:r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401(Rubredoxin-NAD+ reductase inhibitor) -0</w:t>
      </w:r>
      <w:r w:rsidR="00644CD5">
        <w:t>.</w:t>
      </w:r>
      <w:r>
        <w:t>397(SMN2 expression enhancer) -0</w:t>
      </w:r>
      <w:r w:rsidR="00644CD5">
        <w:t>.</w:t>
      </w:r>
      <w:r>
        <w:t>379(Antihyperaldosteronism) + 0</w:t>
      </w:r>
      <w:r w:rsidR="00644CD5">
        <w:t>.</w:t>
      </w:r>
      <w:r>
        <w:t>163(Phosphodiesterase 6C inhibitor) + 0</w:t>
      </w:r>
      <w:r w:rsidR="00644CD5">
        <w:t>.</w:t>
      </w:r>
      <w:r>
        <w:t>227(Prion diseases treatment) + 0</w:t>
      </w:r>
      <w:r w:rsidR="00644CD5">
        <w:t>.</w:t>
      </w:r>
      <w:r>
        <w:t>221(Carcinogenic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346(Integrin alpha5beta1 antagonist) + 0</w:t>
      </w:r>
      <w:r w:rsidR="00644CD5">
        <w:t>.</w:t>
      </w:r>
      <w:r>
        <w:t>404(Pim-3 kinase inhibitor) -0</w:t>
      </w:r>
      <w:r w:rsidR="00644CD5">
        <w:t>.</w:t>
      </w:r>
      <w:r>
        <w:t>247(Choline-phosphate cytidyly</w:t>
      </w:r>
      <w:r>
        <w:t>l</w:t>
      </w:r>
      <w:r>
        <w:t>transferase inhibitor) -0</w:t>
      </w:r>
      <w:r w:rsidR="00644CD5">
        <w:t>.</w:t>
      </w:r>
      <w:r>
        <w:t>102(Apical sodium codependent bile acid transporter inhibitor) + 0</w:t>
      </w:r>
      <w:r w:rsidR="00644CD5">
        <w:t>.</w:t>
      </w:r>
      <w:r>
        <w:t>252(Adenylate cyclase inhibitor) -0</w:t>
      </w:r>
      <w:r w:rsidR="00644CD5">
        <w:t>.</w:t>
      </w:r>
      <w:r>
        <w:t>312(Oxytocin agonist) + 0</w:t>
      </w:r>
      <w:r w:rsidR="00644CD5">
        <w:t>.</w:t>
      </w:r>
      <w:r>
        <w:t>359(2-Acylglycerol O-acyltransferase inhibitor) + 0</w:t>
      </w:r>
      <w:r w:rsidR="00644CD5">
        <w:t>.</w:t>
      </w:r>
      <w:r>
        <w:t>164(Cytosolic phosphol</w:t>
      </w:r>
      <w:r>
        <w:t>i</w:t>
      </w:r>
      <w:r>
        <w:t>pase A2 beta inhibitor) + 0</w:t>
      </w:r>
      <w:r w:rsidR="00644CD5">
        <w:t>.</w:t>
      </w:r>
      <w:r>
        <w:t>359(CC chemokine 3 receptor antagonist) -0</w:t>
      </w:r>
      <w:r w:rsidR="00644CD5">
        <w:t>.</w:t>
      </w:r>
      <w:r>
        <w:t>349(Trace amine-associated receptor 1 a</w:t>
      </w:r>
      <w:r>
        <w:t>n</w:t>
      </w:r>
      <w:r>
        <w:t>tagonist) -0</w:t>
      </w:r>
      <w:r w:rsidR="00644CD5">
        <w:t>.</w:t>
      </w:r>
      <w:r>
        <w:t>143(Cardiovascular analeptic) -0</w:t>
      </w:r>
      <w:r w:rsidR="00644CD5">
        <w:t>.</w:t>
      </w:r>
      <w:r>
        <w:t>358(Propanediol dehydratase inhibitor) -0</w:t>
      </w:r>
      <w:r w:rsidR="00644CD5">
        <w:t>.</w:t>
      </w:r>
      <w:r>
        <w:t>151(Glycosylceramidase i</w:t>
      </w:r>
      <w:r>
        <w:t>n</w:t>
      </w:r>
      <w:r>
        <w:t>hibitor) + 0</w:t>
      </w:r>
      <w:r w:rsidR="00644CD5">
        <w:t>.</w:t>
      </w:r>
      <w:r>
        <w:t>158(Trypsin II inhibitor) -0</w:t>
      </w:r>
      <w:r w:rsidR="00644CD5">
        <w:t>.</w:t>
      </w:r>
      <w:r>
        <w:t>105(Glutamate receptor agonist) + 0</w:t>
      </w:r>
      <w:r w:rsidR="00644CD5">
        <w:t>.</w:t>
      </w:r>
      <w:r>
        <w:t>094(Antineoplastic (testis)) -0</w:t>
      </w:r>
      <w:r w:rsidR="00644CD5">
        <w:t>.</w:t>
      </w:r>
      <w:r>
        <w:t>213(Cell wall biosynthesis inhibitor) + 0</w:t>
      </w:r>
      <w:r w:rsidR="00644CD5">
        <w:t>.</w:t>
      </w:r>
      <w:r>
        <w:t>0873(Respiratory failure) -0</w:t>
      </w:r>
      <w:r w:rsidR="00644CD5">
        <w:t>.</w:t>
      </w:r>
      <w:r>
        <w:t>127(G-protein-coupled receptor kinase inhibitor) + 0</w:t>
      </w:r>
      <w:r w:rsidR="00644CD5">
        <w:t>.</w:t>
      </w:r>
      <w:r>
        <w:t>385(Phosphoglycerate dehydrogenase inhibitor) -0</w:t>
      </w:r>
      <w:r w:rsidR="00644CD5">
        <w:t>.</w:t>
      </w:r>
      <w:r>
        <w:t>285(Endopeptidase inhibitor) -0</w:t>
      </w:r>
      <w:r w:rsidR="00644CD5">
        <w:t>.</w:t>
      </w:r>
      <w:r>
        <w:t>479(Baculoviral IAP repeat-containing protein 4 inhibitor) + 0</w:t>
      </w:r>
      <w:r w:rsidR="00644CD5">
        <w:t>.</w:t>
      </w:r>
      <w:r>
        <w:t>19(NR0B2 expression enhancer) -0</w:t>
      </w:r>
      <w:r w:rsidR="00644CD5">
        <w:t>.</w:t>
      </w:r>
      <w:r>
        <w:t>0966(2</w:t>
      </w:r>
      <w:r w:rsidR="00644CD5">
        <w:t>.</w:t>
      </w:r>
      <w:r>
        <w:t>3-Oxidosqualene-lanosterol cyclase inhibitor) -0</w:t>
      </w:r>
      <w:r w:rsidR="00644CD5">
        <w:t>.</w:t>
      </w:r>
      <w:r>
        <w:t>0756(Leukotriene synthesis inhibitor) -0</w:t>
      </w:r>
      <w:r w:rsidR="00644CD5">
        <w:t>.</w:t>
      </w:r>
      <w:r>
        <w:t>175(Choreoathetosis) -0</w:t>
      </w:r>
      <w:r w:rsidR="00644CD5">
        <w:t>.</w:t>
      </w:r>
      <w:r>
        <w:t>391(Adenine phosphoribosyltransferase inhibitor) + 0</w:t>
      </w:r>
      <w:r w:rsidR="00644CD5">
        <w:t>.</w:t>
      </w:r>
      <w:r>
        <w:t>0822(Dopamine D1 agonist) -0</w:t>
      </w:r>
      <w:r w:rsidR="00644CD5">
        <w:t>.</w:t>
      </w:r>
      <w:r>
        <w:t>118(Hirsutism treatment) -0</w:t>
      </w:r>
      <w:r w:rsidR="00644CD5">
        <w:t>.</w:t>
      </w:r>
      <w:r>
        <w:t>307(Alpha 1 adrenoreceptor agonist) + 0</w:t>
      </w:r>
      <w:r w:rsidR="00644CD5">
        <w:t>.</w:t>
      </w:r>
      <w:r>
        <w:t>0965(Dystonia) + 0</w:t>
      </w:r>
      <w:r w:rsidR="00644CD5">
        <w:t>.</w:t>
      </w:r>
      <w:r>
        <w:t>145(Psychostimulant) -0</w:t>
      </w:r>
      <w:r w:rsidR="00644CD5">
        <w:t>.</w:t>
      </w:r>
      <w:r>
        <w:t>282(NRIP1 expression enhancer) -0</w:t>
      </w:r>
      <w:r w:rsidR="00644CD5">
        <w:t>.</w:t>
      </w:r>
      <w:r>
        <w:t>492(Phosphoribulokinase inhib</w:t>
      </w:r>
      <w:r>
        <w:t>i</w:t>
      </w:r>
      <w:r>
        <w:t>tor) -0</w:t>
      </w:r>
      <w:r w:rsidR="00644CD5">
        <w:t>.</w:t>
      </w:r>
      <w:r>
        <w:t>0755(Sodium/hydrogen exchanger 1 inhibitor) + 0</w:t>
      </w:r>
      <w:r w:rsidR="00644CD5">
        <w:t>.</w:t>
      </w:r>
      <w:r>
        <w:t>0993(Estradiol 17 beta dehydrogenase 3 inhibitor) + 0</w:t>
      </w:r>
      <w:r w:rsidR="00644CD5">
        <w:t>.</w:t>
      </w:r>
      <w:r>
        <w:t>0963(Nausea) + 0</w:t>
      </w:r>
      <w:r w:rsidR="00644CD5">
        <w:t>.</w:t>
      </w:r>
      <w:r>
        <w:t>369(Adenosine A2a receptor antagonist) -0</w:t>
      </w:r>
      <w:r w:rsidR="00644CD5">
        <w:t>.</w:t>
      </w:r>
      <w:r>
        <w:t>13(Histamine release inhibitor) + 0</w:t>
      </w:r>
      <w:r w:rsidR="00644CD5">
        <w:t>.</w:t>
      </w:r>
      <w:r>
        <w:t>177(Phenol 2-monooxygenase inhibitor) + 0</w:t>
      </w:r>
      <w:r w:rsidR="00644CD5">
        <w:t>.</w:t>
      </w:r>
      <w:r>
        <w:t>363(Adenylate kinase inhibitor) -0</w:t>
      </w:r>
      <w:r w:rsidR="00644CD5">
        <w:t>.</w:t>
      </w:r>
      <w:r>
        <w:t>0899(Acetylcholine M2 receptor agonist) -0</w:t>
      </w:r>
      <w:r w:rsidR="00644CD5">
        <w:t>.</w:t>
      </w:r>
      <w:r>
        <w:t>0842(Steroid 17-alpha-hydroxylase/17</w:t>
      </w:r>
      <w:r w:rsidR="00644CD5">
        <w:t>.</w:t>
      </w:r>
      <w:r>
        <w:t>20 lyase inhibitor) -0</w:t>
      </w:r>
      <w:r w:rsidR="00644CD5">
        <w:t>.</w:t>
      </w:r>
      <w:r>
        <w:t>171(Bradykinin antagonist) -0</w:t>
      </w:r>
      <w:r w:rsidR="00644CD5">
        <w:t>.</w:t>
      </w:r>
      <w:r>
        <w:t>0811(Proto-oncogene tyrosine-protein kinase Yes inhibitor) + 0</w:t>
      </w:r>
      <w:r w:rsidR="00644CD5">
        <w:t>.</w:t>
      </w:r>
      <w:r>
        <w:t>0887(Ca2+/calmodulin-dependent kinase I alpha inhibitor) + 0</w:t>
      </w:r>
      <w:r w:rsidR="00644CD5">
        <w:t>.</w:t>
      </w:r>
      <w:r>
        <w:t>336(Somatostatin 5 antagonist) -0</w:t>
      </w:r>
      <w:r w:rsidR="00644CD5">
        <w:t>.</w:t>
      </w:r>
      <w:r>
        <w:t>0701(Gastroesophageal reflux disease treatment) + 0</w:t>
      </w:r>
      <w:r w:rsidR="00644CD5">
        <w:t>.</w:t>
      </w:r>
      <w:r>
        <w:t>0695(Death-associated pr</w:t>
      </w:r>
      <w:r>
        <w:t>o</w:t>
      </w:r>
      <w:r>
        <w:t>tein kinase inhibitor) + 0</w:t>
      </w:r>
      <w:r w:rsidR="00644CD5">
        <w:t>.</w:t>
      </w:r>
      <w:r>
        <w:t>171(Extrapyramidal disorders treatment) + 0</w:t>
      </w:r>
      <w:r w:rsidR="00644CD5">
        <w:t>.</w:t>
      </w:r>
      <w:r>
        <w:t>118(5 Hydroxytryptamine agonist) + 0</w:t>
      </w:r>
      <w:r w:rsidR="00644CD5">
        <w:t>.</w:t>
      </w:r>
      <w:r>
        <w:t>0814(Immunosuppressant) + 0</w:t>
      </w:r>
      <w:r w:rsidR="00644CD5">
        <w:t>.</w:t>
      </w:r>
      <w:r>
        <w:t>128(Mediator release inhibitor) + 0</w:t>
      </w:r>
      <w:r w:rsidR="00644CD5">
        <w:t>.</w:t>
      </w:r>
      <w:r>
        <w:t>191(Thrombin receptor antagonist) + 0</w:t>
      </w:r>
      <w:r w:rsidR="00644CD5">
        <w:t>.</w:t>
      </w:r>
      <w:r>
        <w:t>0797(Topoisomerase II beta inhibitor) -0</w:t>
      </w:r>
      <w:r w:rsidR="00644CD5">
        <w:t>.</w:t>
      </w:r>
      <w:r>
        <w:t>265(Kallikrein 13 inhibitor) -0</w:t>
      </w:r>
      <w:r w:rsidR="00644CD5">
        <w:t>.</w:t>
      </w:r>
      <w:r>
        <w:t>224(NOS2 expression inhibitor) + 0</w:t>
      </w:r>
      <w:r w:rsidR="00644CD5">
        <w:t>.</w:t>
      </w:r>
      <w:r>
        <w:t>176(Butyrylcholinesterase inhibitor) + 0</w:t>
      </w:r>
      <w:r w:rsidR="00644CD5">
        <w:t>.</w:t>
      </w:r>
      <w:r>
        <w:t>16(Trimethylamine-N-oxide reductase inhibitor) + 0</w:t>
      </w:r>
      <w:r w:rsidR="00644CD5">
        <w:t>.</w:t>
      </w:r>
      <w:r>
        <w:t>0995(Carcinogenic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0701(Phosphodiesterase XI inhibitor) + 0</w:t>
      </w:r>
      <w:r w:rsidR="00644CD5">
        <w:t>.</w:t>
      </w:r>
      <w:r>
        <w:t>102(HIF1A expression enhancer) + 0</w:t>
      </w:r>
      <w:r w:rsidR="00644CD5">
        <w:t>.</w:t>
      </w:r>
      <w:r>
        <w:t>169(MAP kinase kinase inhibitor) + 0</w:t>
      </w:r>
      <w:r w:rsidR="00644CD5">
        <w:t>.</w:t>
      </w:r>
      <w:r>
        <w:t>0574(Peptidyltransferase inhibitor) + 0</w:t>
      </w:r>
      <w:r w:rsidR="00644CD5">
        <w:t>.</w:t>
      </w:r>
      <w:r>
        <w:t>0954(ASNS expression inhibitor) + 0</w:t>
      </w:r>
      <w:r w:rsidR="00644CD5">
        <w:t>.</w:t>
      </w:r>
      <w:r>
        <w:t>0605(MAP kinase kinase kinase inhibitor) -0</w:t>
      </w:r>
      <w:r w:rsidR="00644CD5">
        <w:t>.</w:t>
      </w:r>
      <w:r>
        <w:t>128(Phosphoglycerate mutase inhibitor) + 0</w:t>
      </w:r>
      <w:r w:rsidR="00644CD5">
        <w:t>.</w:t>
      </w:r>
      <w:r>
        <w:t>205(Leukotriene C antagonist) -0</w:t>
      </w:r>
      <w:r w:rsidR="00644CD5">
        <w:t>.</w:t>
      </w:r>
      <w:r>
        <w:t>0615(Renin inhibitor) + 0</w:t>
      </w:r>
      <w:r w:rsidR="00644CD5">
        <w:t>.</w:t>
      </w:r>
      <w:r>
        <w:t>179(SUMO-conjugating enzyme UBC9 inhibitor) -0</w:t>
      </w:r>
      <w:r w:rsidR="00644CD5">
        <w:t>.</w:t>
      </w:r>
      <w:r>
        <w:t>0599(RARA expression enhancer) + 0</w:t>
      </w:r>
      <w:r w:rsidR="00644CD5">
        <w:t>.</w:t>
      </w:r>
      <w:r>
        <w:t>107(Tyrosine 3 hydroxylase inhibitor) + 0</w:t>
      </w:r>
      <w:r w:rsidR="00644CD5">
        <w:t>.</w:t>
      </w:r>
      <w:r>
        <w:t>0405(Dihydrofolate reductase 1 (Escherichia coli) inhibitor) -0</w:t>
      </w:r>
      <w:r w:rsidR="00644CD5">
        <w:t>.</w:t>
      </w:r>
      <w:r>
        <w:t>178(Cyclooxygenase substrate) + 0</w:t>
      </w:r>
      <w:r w:rsidR="00644CD5">
        <w:t>.</w:t>
      </w:r>
      <w:r>
        <w:t>146(CMP-N-acetylneuraminate monooxygenase inhibitor) + 0</w:t>
      </w:r>
      <w:r w:rsidR="00644CD5">
        <w:t>.</w:t>
      </w:r>
      <w:r>
        <w:t>0833(Antiparkinsonian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0489(Melanin-concentrating hormone receptor 2 antagonist) + 0</w:t>
      </w:r>
      <w:r w:rsidR="00644CD5">
        <w:t>.</w:t>
      </w:r>
      <w:r>
        <w:t>157(Glycerol-3-phosphate dehydrogenase (NAD+) inhibitor) + 0</w:t>
      </w:r>
      <w:r w:rsidR="00644CD5">
        <w:t>.</w:t>
      </w:r>
      <w:r>
        <w:t>216(CYP27 substrate) -0</w:t>
      </w:r>
      <w:r w:rsidR="00644CD5">
        <w:t>.</w:t>
      </w:r>
      <w:r>
        <w:t>141(Glycerate kinase inhibitor) + 0</w:t>
      </w:r>
      <w:r w:rsidR="00644CD5">
        <w:t>.</w:t>
      </w:r>
      <w:r>
        <w:t>077(Sirtuin 2 inhibitor) + 0</w:t>
      </w:r>
      <w:r w:rsidR="00644CD5">
        <w:t>.</w:t>
      </w:r>
      <w:r>
        <w:t>0418(Carcinogenic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0389(Selectin antagonist) + 0</w:t>
      </w:r>
      <w:r w:rsidR="00644CD5">
        <w:t>.</w:t>
      </w:r>
      <w:r>
        <w:t>0968(Pectin lyase inhibitor) -0</w:t>
      </w:r>
      <w:r w:rsidR="00644CD5">
        <w:t>.</w:t>
      </w:r>
      <w:r>
        <w:t>0386(Ribosomal protein S6 kinase alpha 4 inhibitor) + 0</w:t>
      </w:r>
      <w:r w:rsidR="00644CD5">
        <w:t>.</w:t>
      </w:r>
      <w:r>
        <w:t>09(CDK1 expression enha</w:t>
      </w:r>
      <w:r>
        <w:t>n</w:t>
      </w:r>
      <w:r>
        <w:t>cer) + 0</w:t>
      </w:r>
      <w:r w:rsidR="00644CD5">
        <w:t>.</w:t>
      </w:r>
      <w:r>
        <w:t>127(Beta lactamase TEM-1 inhibitor) + 0</w:t>
      </w:r>
      <w:r w:rsidR="00644CD5">
        <w:t>.</w:t>
      </w:r>
      <w:r>
        <w:t>159(UGT2B11 substrate) + 0</w:t>
      </w:r>
      <w:r w:rsidR="00644CD5">
        <w:t>.</w:t>
      </w:r>
      <w:r>
        <w:t>032(Histone deacetylase 6 inhibitor) + 0</w:t>
      </w:r>
      <w:r w:rsidR="00644CD5">
        <w:t>.</w:t>
      </w:r>
      <w:r>
        <w:t>0731(Phenylalanine racemase (ATP-hydrolysing) inhibitor) + 0</w:t>
      </w:r>
      <w:r w:rsidR="00644CD5">
        <w:t>.</w:t>
      </w:r>
      <w:r>
        <w:t>153(Alpha</w:t>
      </w:r>
      <w:r w:rsidR="00644CD5">
        <w:t>.</w:t>
      </w:r>
      <w:r>
        <w:t>alpha-trehalase inhibitor) -0</w:t>
      </w:r>
      <w:r w:rsidR="00644CD5">
        <w:t>.</w:t>
      </w:r>
      <w:r>
        <w:t>0331(Antidiuretic hormone agonist) -0</w:t>
      </w:r>
      <w:r w:rsidR="00644CD5">
        <w:t>.</w:t>
      </w:r>
      <w:r>
        <w:t>0838(Tripeptidyl-peptidase I inhibitor) + 0</w:t>
      </w:r>
      <w:r w:rsidR="00644CD5">
        <w:t>.</w:t>
      </w:r>
      <w:r>
        <w:t>0958(Heat shock protein 70 a</w:t>
      </w:r>
      <w:r>
        <w:t>n</w:t>
      </w:r>
      <w:r>
        <w:t>tagonist) + 0</w:t>
      </w:r>
      <w:r w:rsidR="00644CD5">
        <w:t>.</w:t>
      </w:r>
      <w:r>
        <w:t>0508(IL8 expression enhancer) -0</w:t>
      </w:r>
      <w:r w:rsidR="00644CD5">
        <w:t>.</w:t>
      </w:r>
      <w:r>
        <w:t>127(Glucan 1</w:t>
      </w:r>
      <w:r w:rsidR="00644CD5">
        <w:t>.</w:t>
      </w:r>
      <w:r>
        <w:t>4-alpha-glucosidase inhibitor) + 0</w:t>
      </w:r>
      <w:r w:rsidR="00644CD5">
        <w:t>.</w:t>
      </w:r>
      <w:r>
        <w:t>0501(CYR61 expre</w:t>
      </w:r>
      <w:r>
        <w:t>s</w:t>
      </w:r>
      <w:r>
        <w:t>sion enhancer) -0</w:t>
      </w:r>
      <w:r w:rsidR="00644CD5">
        <w:t>.</w:t>
      </w:r>
      <w:r>
        <w:t>0574(DNA-(apurinic or apyrimidinic site) lyase inhibitor) + 0</w:t>
      </w:r>
      <w:r w:rsidR="00644CD5">
        <w:t>.</w:t>
      </w:r>
      <w:r>
        <w:t>033(Ca2+/calmodulin-dependent kinase II beta inhibitor) + 0</w:t>
      </w:r>
      <w:r w:rsidR="00644CD5">
        <w:t>.</w:t>
      </w:r>
      <w:r>
        <w:t>0434(Ovulation inhibitor) + 0</w:t>
      </w:r>
      <w:r w:rsidR="00644CD5">
        <w:t>.</w:t>
      </w:r>
      <w:r>
        <w:t>0254(Integrin alphaLbeta2 antagonist) + 0</w:t>
      </w:r>
      <w:r w:rsidR="00644CD5">
        <w:t>.</w:t>
      </w:r>
      <w:r>
        <w:t>0495(Intestinal alkaline phosphatase inhibitor) -0</w:t>
      </w:r>
      <w:r w:rsidR="00644CD5">
        <w:t>.</w:t>
      </w:r>
      <w:r>
        <w:t>044(Hexokinase inhibitor) + 0</w:t>
      </w:r>
      <w:r w:rsidR="00644CD5">
        <w:t>.</w:t>
      </w:r>
      <w:r>
        <w:t>0701(NMDA receptor glycine site agonist) -0</w:t>
      </w:r>
      <w:r w:rsidR="00644CD5">
        <w:t>.</w:t>
      </w:r>
      <w:r>
        <w:t>0207(Raynaud's phenomenon treatment) -0</w:t>
      </w:r>
      <w:r w:rsidR="00644CD5">
        <w:t>.</w:t>
      </w:r>
      <w:r>
        <w:t>02(D-Amino-acid oxidase inhibitor) -0</w:t>
      </w:r>
      <w:r w:rsidR="00644CD5">
        <w:t>.</w:t>
      </w:r>
      <w:r>
        <w:t>0658(Retinoid X alpha receptor antagonist) + 0</w:t>
      </w:r>
      <w:r w:rsidR="00644CD5">
        <w:t>.</w:t>
      </w:r>
      <w:r>
        <w:t>0186(P-glycoprotein substrate) -0</w:t>
      </w:r>
      <w:r w:rsidR="00644CD5">
        <w:t>.</w:t>
      </w:r>
      <w:r>
        <w:t>017(T cell receptor antagonist) -0</w:t>
      </w:r>
      <w:r w:rsidR="00644CD5">
        <w:t>.</w:t>
      </w:r>
      <w:r>
        <w:t>0361(Fibromyalgia syndrome treatment) + 0</w:t>
      </w:r>
      <w:r w:rsidR="00644CD5">
        <w:t>.</w:t>
      </w:r>
      <w:r>
        <w:t>0243(Antiprotozoal (Plasmodium)) + 0</w:t>
      </w:r>
      <w:r w:rsidR="00644CD5">
        <w:t>.</w:t>
      </w:r>
      <w:r>
        <w:t>0227(5 Hydroxytryptamine 1 antagonist) -0</w:t>
      </w:r>
      <w:r w:rsidR="00644CD5">
        <w:t>.</w:t>
      </w:r>
      <w:r>
        <w:t>0151(Platelet a</w:t>
      </w:r>
      <w:r>
        <w:t>n</w:t>
      </w:r>
      <w:r>
        <w:t>tagonist) -0</w:t>
      </w:r>
      <w:r w:rsidR="00644CD5">
        <w:t>.</w:t>
      </w:r>
      <w:r>
        <w:t>0492(Estrogen-related receptor alpha antagonist) -0</w:t>
      </w:r>
      <w:r w:rsidR="00644CD5">
        <w:t>.</w:t>
      </w:r>
      <w:r>
        <w:t>0149(Carbonyl reductase [NADPH] 1 inhibitor) -0</w:t>
      </w:r>
      <w:r w:rsidR="00644CD5">
        <w:t>.</w:t>
      </w:r>
      <w:r>
        <w:t>0121(Phosphodiesterase inhibitor) + 0</w:t>
      </w:r>
      <w:r w:rsidR="00644CD5">
        <w:t>.</w:t>
      </w:r>
      <w:r>
        <w:t>0108(PI4-kinase beta inhibitor) -0</w:t>
      </w:r>
      <w:r w:rsidR="00644CD5">
        <w:t>.</w:t>
      </w:r>
      <w:r>
        <w:t>00989(Leukotriene E4 antagonist) + 0</w:t>
      </w:r>
      <w:r w:rsidR="00644CD5">
        <w:t>.</w:t>
      </w:r>
      <w:r>
        <w:t>0271(Endopeptidase La inhibitor) -0</w:t>
      </w:r>
      <w:r w:rsidR="00644CD5">
        <w:t>.</w:t>
      </w:r>
      <w:r>
        <w:t>0282(Myeloperoxidase inhibitor) + 0</w:t>
      </w:r>
      <w:r w:rsidR="00644CD5">
        <w:t>.</w:t>
      </w:r>
      <w:r>
        <w:t>0147(Prostaglandin-E2 9-reductase i</w:t>
      </w:r>
      <w:r>
        <w:t>n</w:t>
      </w:r>
      <w:r>
        <w:t>hibitor) -0</w:t>
      </w:r>
      <w:r w:rsidR="00644CD5">
        <w:t>.</w:t>
      </w:r>
      <w:r>
        <w:t>0268(Aspartate transaminase inhibitor) + 0</w:t>
      </w:r>
      <w:r w:rsidR="00644CD5">
        <w:t>.</w:t>
      </w:r>
      <w:r>
        <w:t>0243(Potassium channel small-conductance Ca-activated blocker) + 0</w:t>
      </w:r>
      <w:r w:rsidR="00644CD5">
        <w:t>.</w:t>
      </w:r>
      <w:r>
        <w:t>0364(Carbonic anhydrase VIII inhibitor) -0</w:t>
      </w:r>
      <w:r w:rsidR="00644CD5">
        <w:t>.</w:t>
      </w:r>
      <w:r>
        <w:t>00696(Anticonvulsant) -0</w:t>
      </w:r>
      <w:r w:rsidR="00644CD5">
        <w:t>.</w:t>
      </w:r>
      <w:r>
        <w:t>0109(Leucyltransferase inhibitor) + 0</w:t>
      </w:r>
      <w:r w:rsidR="00644CD5">
        <w:t>.</w:t>
      </w:r>
      <w:r>
        <w:t>00533(Histone deacetylase class II inhibitor) + 0</w:t>
      </w:r>
      <w:r w:rsidR="00644CD5">
        <w:t>.</w:t>
      </w:r>
      <w:r>
        <w:t>00944(NFE2L2 expression enhancer) + 0</w:t>
      </w:r>
      <w:r w:rsidR="00644CD5">
        <w:t>.</w:t>
      </w:r>
      <w:r>
        <w:t xml:space="preserve">00292(GSTP1 expression </w:t>
      </w:r>
      <w:r>
        <w:lastRenderedPageBreak/>
        <w:t>enhancer) + 0</w:t>
      </w:r>
      <w:r w:rsidR="00644CD5">
        <w:t>.</w:t>
      </w:r>
      <w:r>
        <w:t>000924(Inflammatory Bowel disease treatment) + 0</w:t>
      </w:r>
      <w:r w:rsidR="00644CD5">
        <w:t>.</w:t>
      </w:r>
      <w:r>
        <w:t>00215(Delirium) -0</w:t>
      </w:r>
      <w:r w:rsidR="00644CD5">
        <w:t>.</w:t>
      </w:r>
      <w:r>
        <w:t>00329(Dihydropteroate sy</w:t>
      </w:r>
      <w:r>
        <w:t>n</w:t>
      </w:r>
      <w:r>
        <w:t>thase inhibitor) + 5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316(Cysteine synthase inhibitor) + 0</w:t>
      </w:r>
      <w:r w:rsidR="00644CD5">
        <w:t>.</w:t>
      </w:r>
      <w:r>
        <w:t>786(Butyrylcholinesterase inhibitor) -0</w:t>
      </w:r>
      <w:r w:rsidR="00644CD5">
        <w:t>.</w:t>
      </w:r>
      <w:r>
        <w:t>354(Neutropenia) + 12</w:t>
      </w:r>
      <w:r w:rsidR="00644CD5">
        <w:t>.</w:t>
      </w:r>
      <w:r>
        <w:t>3(Length) -0</w:t>
      </w:r>
      <w:r w:rsidR="00644CD5">
        <w:t>.</w:t>
      </w:r>
      <w:r>
        <w:t>00208(Amyloid beta precursor protein antagonist) + 0</w:t>
      </w:r>
      <w:r w:rsidR="00644CD5">
        <w:t>.</w:t>
      </w:r>
      <w:r>
        <w:t>471(Arrhythmogenic) -2</w:t>
      </w:r>
      <w:r w:rsidR="00644CD5">
        <w:t>.</w:t>
      </w:r>
      <w:r>
        <w:t>98(N-formylglutamate deformylase inhibitor) -0</w:t>
      </w:r>
      <w:r w:rsidR="00644CD5">
        <w:t>.</w:t>
      </w:r>
      <w:r>
        <w:t>197(Metalloproteinase inhibitor) + 0</w:t>
      </w:r>
      <w:r w:rsidR="00644CD5">
        <w:t>.</w:t>
      </w:r>
      <w:r>
        <w:t>635(Sulfinoalanine decarboxylase inhibitor) + 0</w:t>
      </w:r>
      <w:r w:rsidR="00644CD5">
        <w:t>.</w:t>
      </w:r>
      <w:r>
        <w:t>471(Carboxypeptidase U inhibitor) + 0</w:t>
      </w:r>
      <w:r w:rsidR="00644CD5">
        <w:t>.</w:t>
      </w:r>
      <w:r>
        <w:t>103(Antineoplastic (uterine cancer)) -0</w:t>
      </w:r>
      <w:r w:rsidR="00644CD5">
        <w:t>.</w:t>
      </w:r>
      <w:r>
        <w:t>391(Lysine 2-monooxygenase inhib</w:t>
      </w:r>
      <w:r>
        <w:t>i</w:t>
      </w:r>
      <w:r>
        <w:t>tor) + 0</w:t>
      </w:r>
      <w:r w:rsidR="00644CD5">
        <w:t>.</w:t>
      </w:r>
      <w:r>
        <w:t>117(Spasmogenic) -0</w:t>
      </w:r>
      <w:r w:rsidR="00644CD5">
        <w:t>.</w:t>
      </w:r>
      <w:r>
        <w:t>613(Antiulcerative) + 0</w:t>
      </w:r>
      <w:r w:rsidR="00644CD5">
        <w:t>.</w:t>
      </w:r>
      <w:r>
        <w:t>356(HCV NS3/NS4A protease inhibitor) -0</w:t>
      </w:r>
      <w:r w:rsidR="00644CD5">
        <w:t>.</w:t>
      </w:r>
      <w:r>
        <w:t>303(HIV-1 int</w:t>
      </w:r>
      <w:r>
        <w:t>e</w:t>
      </w:r>
      <w:r>
        <w:t>grase inhibitor) -17(Length^2) -0</w:t>
      </w:r>
      <w:r w:rsidR="00644CD5">
        <w:t>.</w:t>
      </w:r>
      <w:r>
        <w:t>681(Antimycobacterial) + 0</w:t>
      </w:r>
      <w:r w:rsidR="00644CD5">
        <w:t>.</w:t>
      </w:r>
      <w:r>
        <w:t>399(Amylase inhibitor) + 0</w:t>
      </w:r>
      <w:r w:rsidR="00644CD5">
        <w:t>.</w:t>
      </w:r>
      <w:r>
        <w:t>0913(Isoamylase inhibitor) + 0</w:t>
      </w:r>
      <w:r w:rsidR="00644CD5">
        <w:t>.</w:t>
      </w:r>
      <w:r>
        <w:t>974(Antifungal) + 0</w:t>
      </w:r>
      <w:r w:rsidR="00644CD5">
        <w:t>.</w:t>
      </w:r>
      <w:r>
        <w:t>347(Raynaud's phenomenon) + 0</w:t>
      </w:r>
      <w:r w:rsidR="00644CD5">
        <w:t>.</w:t>
      </w:r>
      <w:r>
        <w:t>796(IL4 expression enhancer) + 0</w:t>
      </w:r>
      <w:r w:rsidR="00644CD5">
        <w:t>.</w:t>
      </w:r>
      <w:r>
        <w:t>368(Antibiotic Ceph</w:t>
      </w:r>
      <w:r>
        <w:t>a</w:t>
      </w:r>
      <w:r>
        <w:t>losporin-like) + 0</w:t>
      </w:r>
      <w:r w:rsidR="00644CD5">
        <w:t>.</w:t>
      </w:r>
      <w:r>
        <w:t>228(Antineoplastic (colon cancer)) -0</w:t>
      </w:r>
      <w:r w:rsidR="00644CD5">
        <w:t>.</w:t>
      </w:r>
      <w:r>
        <w:t>456(5 Hydroxytryptamine 6 antagonist) -0</w:t>
      </w:r>
      <w:r w:rsidR="00644CD5">
        <w:t>.</w:t>
      </w:r>
      <w:r>
        <w:t>383(Endothelin receptor antagonist) + 0</w:t>
      </w:r>
      <w:r w:rsidR="00644CD5">
        <w:t>.</w:t>
      </w:r>
      <w:r>
        <w:t>238(CYP3A5 expression enhancer) -0</w:t>
      </w:r>
      <w:r w:rsidR="00644CD5">
        <w:t>.</w:t>
      </w:r>
      <w:r>
        <w:t>162(Poly(ADP-ribose) polymerase 2 inhibitor) + 1</w:t>
      </w:r>
      <w:r w:rsidR="00644CD5">
        <w:t>.</w:t>
      </w:r>
      <w:r>
        <w:t>1(S-adenosyl-L-methionine decarboxylase inhibitor) -1</w:t>
      </w:r>
      <w:r w:rsidR="00644CD5">
        <w:t>.</w:t>
      </w:r>
      <w:r>
        <w:t>21(N4-(beta-N-acetylglucosaminyl)-L-asparaginase inhibitor) + 0</w:t>
      </w:r>
      <w:r w:rsidR="00644CD5">
        <w:t>.</w:t>
      </w:r>
      <w:r>
        <w:t>68(CYP11B2 inhibitor) + 0</w:t>
      </w:r>
      <w:r w:rsidR="00644CD5">
        <w:t>.</w:t>
      </w:r>
      <w:r>
        <w:t>527(15-Lipoxygenase 2 inhibitor) -0</w:t>
      </w:r>
      <w:r w:rsidR="00644CD5">
        <w:t>.</w:t>
      </w:r>
      <w:r>
        <w:t>299(ICAM1 expression inhibitor) -15</w:t>
      </w:r>
      <w:r w:rsidR="00644CD5">
        <w:t>.</w:t>
      </w:r>
      <w:r>
        <w:t>4(Volume^2) + 0</w:t>
      </w:r>
      <w:r w:rsidR="00644CD5">
        <w:t>.</w:t>
      </w:r>
      <w:r>
        <w:t>259(Integrin alpha4beta1 antagonist) + 0</w:t>
      </w:r>
      <w:r w:rsidR="00644CD5">
        <w:t>.</w:t>
      </w:r>
      <w:r>
        <w:t>739(CYP1A2 expression enhancer) + 0</w:t>
      </w:r>
      <w:r w:rsidR="00644CD5">
        <w:t>.</w:t>
      </w:r>
      <w:r>
        <w:t>24(Myocarditis) -0</w:t>
      </w:r>
      <w:r w:rsidR="00644CD5">
        <w:t>.</w:t>
      </w:r>
      <w:r>
        <w:t>383(Antiallergic) -0</w:t>
      </w:r>
      <w:r w:rsidR="00644CD5">
        <w:t>.</w:t>
      </w:r>
      <w:r>
        <w:t>339(Preterm labor treatment) -0</w:t>
      </w:r>
      <w:r w:rsidR="00644CD5">
        <w:t>.</w:t>
      </w:r>
      <w:r>
        <w:t>693(CYP3A4 expression enhancer) -0</w:t>
      </w:r>
      <w:r w:rsidR="00644CD5">
        <w:t>.</w:t>
      </w:r>
      <w:r>
        <w:t>694(PPARG expression enhancer) + 0</w:t>
      </w:r>
      <w:r w:rsidR="00644CD5">
        <w:t>.</w:t>
      </w:r>
      <w:r>
        <w:t>527(Paranoia) -0</w:t>
      </w:r>
      <w:r w:rsidR="00644CD5">
        <w:t>.</w:t>
      </w:r>
      <w:r>
        <w:t>155(Glutamate (mGluR7) antagonist) + 2</w:t>
      </w:r>
      <w:r w:rsidR="00644CD5">
        <w:t>.</w:t>
      </w:r>
      <w:r>
        <w:t>15(Cysteine-tRNA ligase inhibitor) + 23</w:t>
      </w:r>
      <w:r w:rsidR="00644CD5">
        <w:t>.</w:t>
      </w:r>
      <w:r>
        <w:t>4(Volume) + 0</w:t>
      </w:r>
      <w:r w:rsidR="00644CD5">
        <w:t>.</w:t>
      </w:r>
      <w:r>
        <w:t>0609(Antiviral (Hepatitis B)) -0</w:t>
      </w:r>
      <w:r w:rsidR="00644CD5">
        <w:t>.</w:t>
      </w:r>
      <w:r>
        <w:t>844(Antiprotozoal (Trichomonas)) -0</w:t>
      </w:r>
      <w:r w:rsidR="00644CD5">
        <w:t>.</w:t>
      </w:r>
      <w:r>
        <w:t>377(Purinergic P2T antag</w:t>
      </w:r>
      <w:r>
        <w:t>o</w:t>
      </w:r>
      <w:r>
        <w:t>nist) + 0</w:t>
      </w:r>
      <w:r w:rsidR="00644CD5">
        <w:t>.</w:t>
      </w:r>
      <w:r>
        <w:t>308(Biliary tract disorders treatment) + 0</w:t>
      </w:r>
      <w:r w:rsidR="00644CD5">
        <w:t>.</w:t>
      </w:r>
      <w:r>
        <w:t>87(Caspase 8 inhibitor) + 0</w:t>
      </w:r>
      <w:r w:rsidR="00644CD5">
        <w:t>.</w:t>
      </w:r>
      <w:r>
        <w:t>611(Bronchoconstrictor) -0</w:t>
      </w:r>
      <w:r w:rsidR="00644CD5">
        <w:t>.</w:t>
      </w:r>
      <w:r>
        <w:t>899(Cholesterol antagonist) -0</w:t>
      </w:r>
      <w:r w:rsidR="00644CD5">
        <w:t>.</w:t>
      </w:r>
      <w:r>
        <w:t>33(Neurotrophic factor) -0</w:t>
      </w:r>
      <w:r w:rsidR="00644CD5">
        <w:t>.</w:t>
      </w:r>
      <w:r>
        <w:t>112(Aggrecanase 1 inhibitor) + 0</w:t>
      </w:r>
      <w:r w:rsidR="00644CD5">
        <w:t>.</w:t>
      </w:r>
      <w:r>
        <w:t>57(Cardiodepressant) -0</w:t>
      </w:r>
      <w:r w:rsidR="00644CD5">
        <w:t>.</w:t>
      </w:r>
      <w:r>
        <w:t>464(Glutathione S-transferase substrate) + 0</w:t>
      </w:r>
      <w:r w:rsidR="00644CD5">
        <w:t>.</w:t>
      </w:r>
      <w:r>
        <w:t>438(Chronic obstructive pulmonary disease treatment) + 0</w:t>
      </w:r>
      <w:r w:rsidR="00644CD5">
        <w:t>.</w:t>
      </w:r>
      <w:r>
        <w:t>374(Lipoxygenase substrate) -0</w:t>
      </w:r>
      <w:r w:rsidR="00644CD5">
        <w:t>.</w:t>
      </w:r>
      <w:r>
        <w:t>634(Glycogen synthase kinase-3 alpha inhibitor) -0</w:t>
      </w:r>
      <w:r w:rsidR="00644CD5">
        <w:t>.</w:t>
      </w:r>
      <w:r>
        <w:t>811(Glutamate (mGluR group II) agonist) -0</w:t>
      </w:r>
      <w:r w:rsidR="00644CD5">
        <w:t>.</w:t>
      </w:r>
      <w:r>
        <w:t>434(Dizziness) + 0</w:t>
      </w:r>
      <w:r w:rsidR="00644CD5">
        <w:t>.</w:t>
      </w:r>
      <w:r>
        <w:t>696(MYC expression enhancer) + 0</w:t>
      </w:r>
      <w:r w:rsidR="00644CD5">
        <w:t>.</w:t>
      </w:r>
      <w:r>
        <w:t>362(Antianemic) -0</w:t>
      </w:r>
      <w:r w:rsidR="00644CD5">
        <w:t>.</w:t>
      </w:r>
      <w:r>
        <w:t>352(Antimetastatic) + 0</w:t>
      </w:r>
      <w:r w:rsidR="00644CD5">
        <w:t>.</w:t>
      </w:r>
      <w:r>
        <w:t>284(Alpha galactosidase inhibitor) + 0</w:t>
      </w:r>
      <w:r w:rsidR="00644CD5">
        <w:t>.</w:t>
      </w:r>
      <w:r>
        <w:t>762(Narcolepsy treatment) -0</w:t>
      </w:r>
      <w:r w:rsidR="00644CD5">
        <w:t>.</w:t>
      </w:r>
      <w:r>
        <w:t>643(Protein Wnt-2 inhibitor) + 1</w:t>
      </w:r>
      <w:r w:rsidR="00644CD5">
        <w:t>.</w:t>
      </w:r>
      <w:r>
        <w:t>29(2-(acetamidomethylene)succinate hydrolase inhibitor) -0</w:t>
      </w:r>
      <w:r w:rsidR="00644CD5">
        <w:t>.</w:t>
      </w:r>
      <w:r>
        <w:t>562(Dynamin GTPase inhibitor) -0</w:t>
      </w:r>
      <w:r w:rsidR="00644CD5">
        <w:t>.</w:t>
      </w:r>
      <w:r>
        <w:t>44(CYP3A substrate) + 10</w:t>
      </w:r>
      <w:r w:rsidR="00644CD5">
        <w:t>.</w:t>
      </w:r>
      <w:r>
        <w:t>9(Length^3) -0</w:t>
      </w:r>
      <w:r w:rsidR="00644CD5">
        <w:t>.</w:t>
      </w:r>
      <w:r>
        <w:t>267(Antiuremic) -0</w:t>
      </w:r>
      <w:r w:rsidR="00644CD5">
        <w:t>.</w:t>
      </w:r>
      <w:r>
        <w:t>773(Fatty acid oxidation inhibitor) + 1</w:t>
      </w:r>
      <w:r w:rsidR="00644CD5">
        <w:t>.</w:t>
      </w:r>
      <w:r>
        <w:t>2(Follicle-stimulating hormone antag</w:t>
      </w:r>
      <w:r>
        <w:t>o</w:t>
      </w:r>
      <w:r>
        <w:t>nist) + 0</w:t>
      </w:r>
      <w:r w:rsidR="00644CD5">
        <w:t>.</w:t>
      </w:r>
      <w:r>
        <w:t>272(Cyclophilin A inhibitor) + 0</w:t>
      </w:r>
      <w:r w:rsidR="00644CD5">
        <w:t>.</w:t>
      </w:r>
      <w:r>
        <w:t>615(Apnea) + 0</w:t>
      </w:r>
      <w:r w:rsidR="00644CD5">
        <w:t>.</w:t>
      </w:r>
      <w:r>
        <w:t>224(Galanin receptor 2 antagonist) + 0</w:t>
      </w:r>
      <w:r w:rsidR="00644CD5">
        <w:t>.</w:t>
      </w:r>
      <w:r>
        <w:t>462(Antidepressant) + 0</w:t>
      </w:r>
      <w:r w:rsidR="00644CD5">
        <w:t>.</w:t>
      </w:r>
      <w:r>
        <w:t>61(Tremor) -0</w:t>
      </w:r>
      <w:r w:rsidR="00644CD5">
        <w:t>.</w:t>
      </w:r>
      <w:r>
        <w:t>188(Integrin alpha2 antagonist) -0</w:t>
      </w:r>
      <w:r w:rsidR="00644CD5">
        <w:t>.</w:t>
      </w:r>
      <w:r>
        <w:t>378(Glutamate (mGluR2) antagonist) -0</w:t>
      </w:r>
      <w:r w:rsidR="00644CD5">
        <w:t>.</w:t>
      </w:r>
      <w:r>
        <w:t>99(Glutamate formim</w:t>
      </w:r>
      <w:r>
        <w:t>i</w:t>
      </w:r>
      <w:r>
        <w:t>doyltransferase inhibitor) -0</w:t>
      </w:r>
      <w:r w:rsidR="00644CD5">
        <w:t>.</w:t>
      </w:r>
      <w:r>
        <w:t>687(UDP-3-O-acyl-N-acetylglucosamine deacetylase inhibitor) + 0</w:t>
      </w:r>
      <w:r w:rsidR="00644CD5">
        <w:t>.</w:t>
      </w:r>
      <w:r>
        <w:t>313(Cytosolic pho</w:t>
      </w:r>
      <w:r>
        <w:t>s</w:t>
      </w:r>
      <w:r>
        <w:t>pholipase A2 delta inhibitor) + 0</w:t>
      </w:r>
      <w:r w:rsidR="00644CD5">
        <w:t>.</w:t>
      </w:r>
      <w:r>
        <w:t>322(Growth hormone releasing factor agonist) -0</w:t>
      </w:r>
      <w:r w:rsidR="00644CD5">
        <w:t>.</w:t>
      </w:r>
      <w:r>
        <w:t>411(Renin inhibitor) -0</w:t>
      </w:r>
      <w:r w:rsidR="00644CD5">
        <w:t>.</w:t>
      </w:r>
      <w:r>
        <w:t>361(Genotoxic) -0</w:t>
      </w:r>
      <w:r w:rsidR="00644CD5">
        <w:t>.</w:t>
      </w:r>
      <w:r>
        <w:t>33(Leukotriene B4 receptor 2 antagonist) -0</w:t>
      </w:r>
      <w:r w:rsidR="00644CD5">
        <w:t>.</w:t>
      </w:r>
      <w:r>
        <w:t>212(Potassium channel blocker) + 0</w:t>
      </w:r>
      <w:r w:rsidR="00644CD5">
        <w:t>.</w:t>
      </w:r>
      <w:r>
        <w:t>251(Diacylglycerol O-acyltransferase inhibitor) -1</w:t>
      </w:r>
      <w:r w:rsidR="00644CD5">
        <w:t>.</w:t>
      </w:r>
      <w:r>
        <w:t>46(Carboxypeptidase E inhibitor) -0</w:t>
      </w:r>
      <w:r w:rsidR="00644CD5">
        <w:t>.</w:t>
      </w:r>
      <w:r>
        <w:t>334(Aspartate 4-decarboxylase inhibitor) -0</w:t>
      </w:r>
      <w:r w:rsidR="00644CD5">
        <w:t>.</w:t>
      </w:r>
      <w:r>
        <w:t>894(Amylo-alpha-1</w:t>
      </w:r>
      <w:r w:rsidR="00644CD5">
        <w:t>.</w:t>
      </w:r>
      <w:r>
        <w:t>6-glucosidase inhibitor) + 0</w:t>
      </w:r>
      <w:r w:rsidR="00644CD5">
        <w:t>.</w:t>
      </w:r>
      <w:r>
        <w:t>116(Melanin-concentrating hormone receptor antagonist) -0</w:t>
      </w:r>
      <w:r w:rsidR="00644CD5">
        <w:t>.</w:t>
      </w:r>
      <w:r>
        <w:t>212(Xerostomia) -0</w:t>
      </w:r>
      <w:r w:rsidR="00644CD5">
        <w:t>.</w:t>
      </w:r>
      <w:r>
        <w:t>181(Nicastrin inhibitor) + 0</w:t>
      </w:r>
      <w:r w:rsidR="00644CD5">
        <w:t>.</w:t>
      </w:r>
      <w:r>
        <w:t>293(Trypsin III inhibitor) -1</w:t>
      </w:r>
      <w:r w:rsidR="00644CD5">
        <w:t>.</w:t>
      </w:r>
      <w:r>
        <w:t>54(AMP nucle</w:t>
      </w:r>
      <w:r>
        <w:t>o</w:t>
      </w:r>
      <w:r>
        <w:t>sidase inhibitor) -0</w:t>
      </w:r>
      <w:r w:rsidR="00644CD5">
        <w:t>.</w:t>
      </w:r>
      <w:r>
        <w:t>166(Parathyroid hormone secretion stimulant) + 0</w:t>
      </w:r>
      <w:r w:rsidR="00644CD5">
        <w:t>.</w:t>
      </w:r>
      <w:r>
        <w:t>486(Opioid kappa receptor agonist) -0</w:t>
      </w:r>
      <w:r w:rsidR="00644CD5">
        <w:t>.</w:t>
      </w:r>
      <w:r>
        <w:t>286(5 Hydroxytryptamine 4E antagonist) + 0</w:t>
      </w:r>
      <w:r w:rsidR="00644CD5">
        <w:t>.</w:t>
      </w:r>
      <w:r>
        <w:t>894(Aryl hydrocarbon receptor antagonist) -0</w:t>
      </w:r>
      <w:r w:rsidR="00644CD5">
        <w:t>.</w:t>
      </w:r>
      <w:r>
        <w:t>177(Serine/threonine-protein kinase MRCK-A inhibitor) + 0</w:t>
      </w:r>
      <w:r w:rsidR="00644CD5">
        <w:t>.</w:t>
      </w:r>
      <w:r>
        <w:t>926(Glycerol-3-phosphate dehydrogenase (NAD+) inhibitor) -1(Baculoviral IAP r</w:t>
      </w:r>
      <w:r>
        <w:t>e</w:t>
      </w:r>
      <w:r>
        <w:t>peat-containing protein inhibitor) + 0</w:t>
      </w:r>
      <w:r w:rsidR="00644CD5">
        <w:t>.</w:t>
      </w:r>
      <w:r>
        <w:t>135(Elastase 3A inhibitor) -0</w:t>
      </w:r>
      <w:r w:rsidR="00644CD5">
        <w:t>.</w:t>
      </w:r>
      <w:r>
        <w:t>255(Apical sodium codependent bile acid tran</w:t>
      </w:r>
      <w:r>
        <w:t>s</w:t>
      </w:r>
      <w:r>
        <w:t>porter inhibitor) + 0</w:t>
      </w:r>
      <w:r w:rsidR="00644CD5">
        <w:t>.</w:t>
      </w:r>
      <w:r>
        <w:t>213(Interleukin 1 antagonist) + 0</w:t>
      </w:r>
      <w:r w:rsidR="00644CD5">
        <w:t>.</w:t>
      </w:r>
      <w:r>
        <w:t>151(General pump inhibitor) -0</w:t>
      </w:r>
      <w:r w:rsidR="00644CD5">
        <w:t>.</w:t>
      </w:r>
      <w:r>
        <w:t>38(Plasminogen activator i</w:t>
      </w:r>
      <w:r>
        <w:t>n</w:t>
      </w:r>
      <w:r>
        <w:t>hibitor) -0</w:t>
      </w:r>
      <w:r w:rsidR="00644CD5">
        <w:t>.</w:t>
      </w:r>
      <w:r>
        <w:t>366(Sphingosine 1-phosphate receptor 2 antagonist) -0</w:t>
      </w:r>
      <w:r w:rsidR="00644CD5">
        <w:t>.</w:t>
      </w:r>
      <w:r>
        <w:t>362(Protein phosphatase 2A inhibitor) + 0</w:t>
      </w:r>
      <w:r w:rsidR="00644CD5">
        <w:t>.</w:t>
      </w:r>
      <w:r>
        <w:t>233(dTMP kinase inhibitor) + 0</w:t>
      </w:r>
      <w:r w:rsidR="00644CD5">
        <w:t>.</w:t>
      </w:r>
      <w:r>
        <w:t>217(Sodium/glucose cotransporter 2 inhibitor) -0</w:t>
      </w:r>
      <w:r w:rsidR="00644CD5">
        <w:t>.</w:t>
      </w:r>
      <w:r>
        <w:t>195(Antiviral (Hepatitis)) -0</w:t>
      </w:r>
      <w:r w:rsidR="00644CD5">
        <w:t>.</w:t>
      </w:r>
      <w:r>
        <w:t>134(NMDA receptor agonist) + 1</w:t>
      </w:r>
      <w:r w:rsidR="00644CD5">
        <w:t>.</w:t>
      </w:r>
      <w:r>
        <w:t>38(Plasmin inhibitor) + 0</w:t>
      </w:r>
      <w:r w:rsidR="00644CD5">
        <w:t>.</w:t>
      </w:r>
      <w:r>
        <w:t>165(Phospholipase A1 inhibitor) + 1</w:t>
      </w:r>
      <w:r w:rsidR="00644CD5">
        <w:t>.</w:t>
      </w:r>
      <w:r>
        <w:t>16(CYP4F3 su</w:t>
      </w:r>
      <w:r>
        <w:t>b</w:t>
      </w:r>
      <w:r>
        <w:t>strate) -0</w:t>
      </w:r>
      <w:r w:rsidR="00644CD5">
        <w:t>.</w:t>
      </w:r>
      <w:r>
        <w:t>248(MAP kinase 11 inhibitor) -0</w:t>
      </w:r>
      <w:r w:rsidR="00644CD5">
        <w:t>.</w:t>
      </w:r>
      <w:r>
        <w:t>446(Cystic fibrosis treatment) -1</w:t>
      </w:r>
      <w:r w:rsidR="00644CD5">
        <w:t>.</w:t>
      </w:r>
      <w:r>
        <w:t>66(Chalcone isomerase inhibitor) + 0</w:t>
      </w:r>
      <w:r w:rsidR="00644CD5">
        <w:t>.</w:t>
      </w:r>
      <w:r>
        <w:t>666(Stromelysin 2 inhibitor) + 0</w:t>
      </w:r>
      <w:r w:rsidR="00644CD5">
        <w:t>.</w:t>
      </w:r>
      <w:r>
        <w:t>67(PRL phosphatase inhibitor) -0</w:t>
      </w:r>
      <w:r w:rsidR="00644CD5">
        <w:t>.</w:t>
      </w:r>
      <w:r>
        <w:t>273(Phosphodiesterase 8B inhibitor) + 0</w:t>
      </w:r>
      <w:r w:rsidR="00644CD5">
        <w:t>.</w:t>
      </w:r>
      <w:r>
        <w:t>311(Probable DNA dC-&gt;dU-editing enzyme APOBEC-3A inhibitor) + 0</w:t>
      </w:r>
      <w:r w:rsidR="00644CD5">
        <w:t>.</w:t>
      </w:r>
      <w:r>
        <w:t>195(Cruzipain inhibitor) -0</w:t>
      </w:r>
      <w:r w:rsidR="00644CD5">
        <w:t>.</w:t>
      </w:r>
      <w:r>
        <w:t>349(UGT1A1 substrate) + 0</w:t>
      </w:r>
      <w:r w:rsidR="00644CD5">
        <w:t>.</w:t>
      </w:r>
      <w:r>
        <w:t>799(Hematopoietic) + 0</w:t>
      </w:r>
      <w:r w:rsidR="00644CD5">
        <w:t>.</w:t>
      </w:r>
      <w:r>
        <w:t>526(Heat shock protein 70 antagonist) -0</w:t>
      </w:r>
      <w:r w:rsidR="00644CD5">
        <w:t>.</w:t>
      </w:r>
      <w:r>
        <w:t>308(Anaphylaxis) + 0</w:t>
      </w:r>
      <w:r w:rsidR="00644CD5">
        <w:t>.</w:t>
      </w:r>
      <w:r>
        <w:t>318(Ileal bile acid transport inhibitor) -0</w:t>
      </w:r>
      <w:r w:rsidR="00644CD5">
        <w:t>.</w:t>
      </w:r>
      <w:r>
        <w:t>158(Analgesic</w:t>
      </w:r>
      <w:r w:rsidR="00644CD5">
        <w:t>.</w:t>
      </w:r>
      <w:r>
        <w:t xml:space="preserve"> opioid) + 0</w:t>
      </w:r>
      <w:r w:rsidR="00644CD5">
        <w:t>.</w:t>
      </w:r>
      <w:r>
        <w:t>328(Bulimia treatment) -0</w:t>
      </w:r>
      <w:r w:rsidR="00644CD5">
        <w:t>.</w:t>
      </w:r>
      <w:r>
        <w:t>677(Thrombin inhibitor) -0</w:t>
      </w:r>
      <w:r w:rsidR="00644CD5">
        <w:t>.</w:t>
      </w:r>
      <w:r>
        <w:t>633(AKR1C2 expression enhancer) + 0</w:t>
      </w:r>
      <w:r w:rsidR="00644CD5">
        <w:t>.</w:t>
      </w:r>
      <w:r>
        <w:t>377(FMN reductase inhibitor) -0</w:t>
      </w:r>
      <w:r w:rsidR="00644CD5">
        <w:t>.</w:t>
      </w:r>
      <w:r>
        <w:t>183(Keratoses actinic (solar) treatment) + 0</w:t>
      </w:r>
      <w:r w:rsidR="00644CD5">
        <w:t>.</w:t>
      </w:r>
      <w:r>
        <w:t>191(Phosphodiesterase 6A inhibitor) -0</w:t>
      </w:r>
      <w:r w:rsidR="00644CD5">
        <w:t>.</w:t>
      </w:r>
      <w:r>
        <w:t>212(Carcinogenic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-0</w:t>
      </w:r>
      <w:r w:rsidR="00644CD5">
        <w:t>.</w:t>
      </w:r>
      <w:r>
        <w:t>244(Hexokinase stim</w:t>
      </w:r>
      <w:r>
        <w:t>u</w:t>
      </w:r>
      <w:r>
        <w:t>lant) -0</w:t>
      </w:r>
      <w:r w:rsidR="00644CD5">
        <w:t>.</w:t>
      </w:r>
      <w:r>
        <w:t>984(Melatonin 2 agonist) -0</w:t>
      </w:r>
      <w:r w:rsidR="00644CD5">
        <w:t>.</w:t>
      </w:r>
      <w:r>
        <w:t>754(Thyroid hormone beta antagonist) -0</w:t>
      </w:r>
      <w:r w:rsidR="00644CD5">
        <w:t>.</w:t>
      </w:r>
      <w:r>
        <w:t>274(Fibroblast growth factor 1 antag</w:t>
      </w:r>
      <w:r>
        <w:t>o</w:t>
      </w:r>
      <w:r>
        <w:t>nist) + 0</w:t>
      </w:r>
      <w:r w:rsidR="00644CD5">
        <w:t>.</w:t>
      </w:r>
      <w:r>
        <w:t>286(Emetic) -0</w:t>
      </w:r>
      <w:r w:rsidR="00644CD5">
        <w:t>.</w:t>
      </w:r>
      <w:r>
        <w:t>204(Acylaminoacyl-peptidase inhibitor) -0</w:t>
      </w:r>
      <w:r w:rsidR="00644CD5">
        <w:t>.</w:t>
      </w:r>
      <w:r>
        <w:t>204(Collagenase 3 inhibitor) + 0</w:t>
      </w:r>
      <w:r w:rsidR="00644CD5">
        <w:t>.</w:t>
      </w:r>
      <w:r>
        <w:t>231(Phosphate transporter inhibitor) + 0</w:t>
      </w:r>
      <w:r w:rsidR="00644CD5">
        <w:t>.</w:t>
      </w:r>
      <w:r>
        <w:t>504(Carbonic anhydrase VA inhibitor) -0</w:t>
      </w:r>
      <w:r w:rsidR="00644CD5">
        <w:t>.</w:t>
      </w:r>
      <w:r>
        <w:t>226(Prostaglandin F2 alpha antagonist) + 0</w:t>
      </w:r>
      <w:r w:rsidR="00644CD5">
        <w:t>.</w:t>
      </w:r>
      <w:r>
        <w:t>708(Prostaglandin-I synthase inhibitor) + 0</w:t>
      </w:r>
      <w:r w:rsidR="00644CD5">
        <w:t>.</w:t>
      </w:r>
      <w:r>
        <w:t>884(Deoxyguanosine kinase inhibitor) -0</w:t>
      </w:r>
      <w:r w:rsidR="00644CD5">
        <w:t>.</w:t>
      </w:r>
      <w:r>
        <w:t>141(Antineoplastic (renal ca</w:t>
      </w:r>
      <w:r>
        <w:t>n</w:t>
      </w:r>
      <w:r>
        <w:lastRenderedPageBreak/>
        <w:t>cer)) -0</w:t>
      </w:r>
      <w:r w:rsidR="00644CD5">
        <w:t>.</w:t>
      </w:r>
      <w:r>
        <w:t>881(Glyoxylate reductase (NADP+) inhibitor) + 0</w:t>
      </w:r>
      <w:r w:rsidR="00644CD5">
        <w:t>.</w:t>
      </w:r>
      <w:r>
        <w:t>221(Ca2+/calmodulin-dependent kinase IV inhibitor) + 0</w:t>
      </w:r>
      <w:r w:rsidR="00644CD5">
        <w:t>.</w:t>
      </w:r>
      <w:r>
        <w:t>22(Monodehydroascorbate reductase (NADH) inhibitor) + 0</w:t>
      </w:r>
      <w:r w:rsidR="00644CD5">
        <w:t>.</w:t>
      </w:r>
      <w:r>
        <w:t>469(1-Acylglycerol-3-phosphate O-acyltransferase inhibitor) -0</w:t>
      </w:r>
      <w:r w:rsidR="00644CD5">
        <w:t>.</w:t>
      </w:r>
      <w:r>
        <w:t>189(Carcinogenic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-1</w:t>
      </w:r>
      <w:r w:rsidR="00644CD5">
        <w:t>.</w:t>
      </w:r>
      <w:r>
        <w:t>14(Glutamate synthase (ferredoxin) inhibitor) -0</w:t>
      </w:r>
      <w:r w:rsidR="00644CD5">
        <w:t>.</w:t>
      </w:r>
      <w:r>
        <w:t>248(Panic) -0</w:t>
      </w:r>
      <w:r w:rsidR="00644CD5">
        <w:t>.</w:t>
      </w:r>
      <w:r>
        <w:t>399(Gastrointestinal hemorrhage) + 0</w:t>
      </w:r>
      <w:r w:rsidR="00644CD5">
        <w:t>.</w:t>
      </w:r>
      <w:r>
        <w:t>351(Spermicide) + 0</w:t>
      </w:r>
      <w:r w:rsidR="00644CD5">
        <w:t>.</w:t>
      </w:r>
      <w:r>
        <w:t>271(Lichenoid eruption) -0</w:t>
      </w:r>
      <w:r w:rsidR="00644CD5">
        <w:t>.</w:t>
      </w:r>
      <w:r>
        <w:t>985(Low molecular weight phosphotyrosine protein phosphatase inhibitor) -0</w:t>
      </w:r>
      <w:r w:rsidR="00644CD5">
        <w:t>.</w:t>
      </w:r>
      <w:r>
        <w:t>139(Histone deacetylase class III inhibitor) + 1</w:t>
      </w:r>
      <w:r w:rsidR="00644CD5">
        <w:t>.</w:t>
      </w:r>
      <w:r>
        <w:t>23(Cyclohexadienyl dehydrogenase inhibitor) + 0</w:t>
      </w:r>
      <w:r w:rsidR="00644CD5">
        <w:t>.</w:t>
      </w:r>
      <w:r>
        <w:t>376(KRT17 expression inhibitor) + 0</w:t>
      </w:r>
      <w:r w:rsidR="00644CD5">
        <w:t>.</w:t>
      </w:r>
      <w:r>
        <w:t>53(Caspase 3 inhibitor) -0</w:t>
      </w:r>
      <w:r w:rsidR="00644CD5">
        <w:t>.</w:t>
      </w:r>
      <w:r>
        <w:t>105(Nicotinamide pho</w:t>
      </w:r>
      <w:r>
        <w:t>s</w:t>
      </w:r>
      <w:r>
        <w:t>phoribosyltransferase inhibitor) -0</w:t>
      </w:r>
      <w:r w:rsidR="00644CD5">
        <w:t>.</w:t>
      </w:r>
      <w:r>
        <w:t>914(Lysophosphatidic acid 1 receptor antagonist) + 0</w:t>
      </w:r>
      <w:r w:rsidR="00644CD5">
        <w:t>.</w:t>
      </w:r>
      <w:r>
        <w:t>416(STAR expression inhib</w:t>
      </w:r>
      <w:r>
        <w:t>i</w:t>
      </w:r>
      <w:r>
        <w:t>tor) -0</w:t>
      </w:r>
      <w:r w:rsidR="00644CD5">
        <w:t>.</w:t>
      </w:r>
      <w:r>
        <w:t>485(CDK4/cyclin D inhibitor) + 0</w:t>
      </w:r>
      <w:r w:rsidR="00644CD5">
        <w:t>.</w:t>
      </w:r>
      <w:r>
        <w:t>189(Signal transduction pathways inhibitor) + 0</w:t>
      </w:r>
      <w:r w:rsidR="00644CD5">
        <w:t>.</w:t>
      </w:r>
      <w:r>
        <w:t>208(Prostaglandin F2 alpha agonist) + 0</w:t>
      </w:r>
      <w:r w:rsidR="00644CD5">
        <w:t>.</w:t>
      </w:r>
      <w:r>
        <w:t>357(Antinephritic) + 0</w:t>
      </w:r>
      <w:r w:rsidR="00644CD5">
        <w:t>.</w:t>
      </w:r>
      <w:r>
        <w:t>666(Formyl peptide receptor antagonist) -0</w:t>
      </w:r>
      <w:r w:rsidR="00644CD5">
        <w:t>.</w:t>
      </w:r>
      <w:r>
        <w:t>22(Integrin beta5 antagonist) -0</w:t>
      </w:r>
      <w:r w:rsidR="00644CD5">
        <w:t>.</w:t>
      </w:r>
      <w:r>
        <w:t>373(CXC chemokine 4 receptor antagonist) + 0</w:t>
      </w:r>
      <w:r w:rsidR="00644CD5">
        <w:t>.</w:t>
      </w:r>
      <w:r>
        <w:t>798(Alpha-L-fucosidase inhibitor) + 0</w:t>
      </w:r>
      <w:r w:rsidR="00644CD5">
        <w:t>.</w:t>
      </w:r>
      <w:r>
        <w:t>184(p21-activated kinase inhibitor) + 0</w:t>
      </w:r>
      <w:r w:rsidR="00644CD5">
        <w:t>.</w:t>
      </w:r>
      <w:r>
        <w:t>353(GABA C receptor antagonist) -0</w:t>
      </w:r>
      <w:r w:rsidR="00644CD5">
        <w:t>.</w:t>
      </w:r>
      <w:r>
        <w:t>215(Smo receptor antagonist) + 0</w:t>
      </w:r>
      <w:r w:rsidR="00644CD5">
        <w:t>.</w:t>
      </w:r>
      <w:r>
        <w:t>172(Antiasthmatic) -0</w:t>
      </w:r>
      <w:r w:rsidR="00644CD5">
        <w:t>.</w:t>
      </w:r>
      <w:r>
        <w:t>9(Calpain 1 inhibitor) + 0</w:t>
      </w:r>
      <w:r w:rsidR="00644CD5">
        <w:t>.</w:t>
      </w:r>
      <w:r>
        <w:t>212(Plasmepsin II inhibitor) -0</w:t>
      </w:r>
      <w:r w:rsidR="00644CD5">
        <w:t>.</w:t>
      </w:r>
      <w:r>
        <w:t>427(MAO A inhibitor) -0</w:t>
      </w:r>
      <w:r w:rsidR="00644CD5">
        <w:t>.</w:t>
      </w:r>
      <w:r>
        <w:t>185(Sodium/hydrogen exchanger 2 inhibitor) -0</w:t>
      </w:r>
      <w:r w:rsidR="00644CD5">
        <w:t>.</w:t>
      </w:r>
      <w:r>
        <w:t>19(Ribosomal protein S6 kinase alpha 2 inhibitor) + 0</w:t>
      </w:r>
      <w:r w:rsidR="00644CD5">
        <w:t>.</w:t>
      </w:r>
      <w:r>
        <w:t>166(Transcription factor STAT1 inhibitor) -0</w:t>
      </w:r>
      <w:r w:rsidR="00644CD5">
        <w:t>.</w:t>
      </w:r>
      <w:r>
        <w:t>54(SMN2 expression enhancer) + 1</w:t>
      </w:r>
      <w:r w:rsidR="00644CD5">
        <w:t>.</w:t>
      </w:r>
      <w:r>
        <w:t>02(Neuraminidase inhibitor) -0</w:t>
      </w:r>
      <w:r w:rsidR="00644CD5">
        <w:t>.</w:t>
      </w:r>
      <w:r>
        <w:t>58(Cyclic AMP modulator) + 0</w:t>
      </w:r>
      <w:r w:rsidR="00644CD5">
        <w:t>.</w:t>
      </w:r>
      <w:r>
        <w:t>214(Trypsin II inhibitor) + 0</w:t>
      </w:r>
      <w:r w:rsidR="00644CD5">
        <w:t>.</w:t>
      </w:r>
      <w:r>
        <w:t>128(Proteasome subunit beta type-5 inhibitor) + 0</w:t>
      </w:r>
      <w:r w:rsidR="00644CD5">
        <w:t>.</w:t>
      </w:r>
      <w:r>
        <w:t>17(Protein synthesis inhibitor) + 0</w:t>
      </w:r>
      <w:r w:rsidR="00644CD5">
        <w:t>.</w:t>
      </w:r>
      <w:r>
        <w:t>175(Endometrios treatment) -0</w:t>
      </w:r>
      <w:r w:rsidR="00644CD5">
        <w:t>.</w:t>
      </w:r>
      <w:r>
        <w:t>447(Interferon antagonist) -0</w:t>
      </w:r>
      <w:r w:rsidR="00644CD5">
        <w:t>.</w:t>
      </w:r>
      <w:r>
        <w:t>175(Potassium channel (Ca-activated) blocker) -0</w:t>
      </w:r>
      <w:r w:rsidR="00644CD5">
        <w:t>.</w:t>
      </w:r>
      <w:r>
        <w:t>196(Carcinogenic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161(Dopamine autoreceptor agonist) + 0</w:t>
      </w:r>
      <w:r w:rsidR="00644CD5">
        <w:t>.</w:t>
      </w:r>
      <w:r>
        <w:t>504(Imidazoline receptor antagonist) -0</w:t>
      </w:r>
      <w:r w:rsidR="00644CD5">
        <w:t>.</w:t>
      </w:r>
      <w:r>
        <w:t>182(Vitamin D receptor antagonist) -0</w:t>
      </w:r>
      <w:r w:rsidR="00644CD5">
        <w:t>.</w:t>
      </w:r>
      <w:r>
        <w:t>137(Cytochrome P450 inhibitor) -0</w:t>
      </w:r>
      <w:r w:rsidR="00644CD5">
        <w:t>.</w:t>
      </w:r>
      <w:r>
        <w:t>16(Protein kinase C zeta inhibitor) + 1</w:t>
      </w:r>
      <w:r w:rsidR="00644CD5">
        <w:t>.</w:t>
      </w:r>
      <w:r>
        <w:t>05(CMP-N-acylneuraminate phosphod</w:t>
      </w:r>
      <w:r>
        <w:t>i</w:t>
      </w:r>
      <w:r>
        <w:t>esterase inhibitor) -0</w:t>
      </w:r>
      <w:r w:rsidR="00644CD5">
        <w:t>.</w:t>
      </w:r>
      <w:r>
        <w:t>582(Sphingosine kinase inhibitor) -0</w:t>
      </w:r>
      <w:r w:rsidR="00644CD5">
        <w:t>.</w:t>
      </w:r>
      <w:r>
        <w:t>243(NOS3 expression enhancer) + 0</w:t>
      </w:r>
      <w:r w:rsidR="00644CD5">
        <w:t>.</w:t>
      </w:r>
      <w:r>
        <w:t>363(CC chemokine 9 receptor antagonist) -0</w:t>
      </w:r>
      <w:r w:rsidR="00644CD5">
        <w:t>.</w:t>
      </w:r>
      <w:r>
        <w:t>257(DNA-(apurinic or apyrimidinic site) lyase inhibitor) + 0</w:t>
      </w:r>
      <w:r w:rsidR="00644CD5">
        <w:t>.</w:t>
      </w:r>
      <w:r>
        <w:t>36(Metabolic disease treatment) -0</w:t>
      </w:r>
      <w:r w:rsidR="00644CD5">
        <w:t>.</w:t>
      </w:r>
      <w:r>
        <w:t>167(Kainate receptor 4 antagonist) + 0</w:t>
      </w:r>
      <w:r w:rsidR="00644CD5">
        <w:t>.</w:t>
      </w:r>
      <w:r>
        <w:t>635(Somatostatin 4 antagonist) -0</w:t>
      </w:r>
      <w:r w:rsidR="00644CD5">
        <w:t>.</w:t>
      </w:r>
      <w:r>
        <w:t>668(Glucosylceramidase inhibitor) + 0</w:t>
      </w:r>
      <w:r w:rsidR="00644CD5">
        <w:t>.</w:t>
      </w:r>
      <w:r>
        <w:t>355(DELTA14-sterol reductase inhibitor) -0</w:t>
      </w:r>
      <w:r w:rsidR="00644CD5">
        <w:t>.</w:t>
      </w:r>
      <w:r>
        <w:t>21(Keratolytic) + 0</w:t>
      </w:r>
      <w:r w:rsidR="00644CD5">
        <w:t>.</w:t>
      </w:r>
      <w:r>
        <w:t>139(Baculoviral IAP repeat-containing protein 2 inhibitor) -0</w:t>
      </w:r>
      <w:r w:rsidR="00644CD5">
        <w:t>.</w:t>
      </w:r>
      <w:r>
        <w:t>171(24-sterol C-methyltransferase inhibitor) + 0</w:t>
      </w:r>
      <w:r w:rsidR="00644CD5">
        <w:t>.</w:t>
      </w:r>
      <w:r>
        <w:t>195(Phosphodiesterase 11A inhibitor) -0</w:t>
      </w:r>
      <w:r w:rsidR="00644CD5">
        <w:t>.</w:t>
      </w:r>
      <w:r>
        <w:t>144(Cyclin T1 inhibitor) + 0</w:t>
      </w:r>
      <w:r w:rsidR="00644CD5">
        <w:t>.</w:t>
      </w:r>
      <w:r>
        <w:t>252(Antipruritic) -0</w:t>
      </w:r>
      <w:r w:rsidR="00644CD5">
        <w:t>.</w:t>
      </w:r>
      <w:r>
        <w:t>265(Menstruation disorders treatment) + 0</w:t>
      </w:r>
      <w:r w:rsidR="00644CD5">
        <w:t>.</w:t>
      </w:r>
      <w:r>
        <w:t>188(CAT expression inhibitor) + 0</w:t>
      </w:r>
      <w:r w:rsidR="00644CD5">
        <w:t>.</w:t>
      </w:r>
      <w:r>
        <w:t>115(Imidazoleacetate 4-monooxygenase inhibitor) + 0</w:t>
      </w:r>
      <w:r w:rsidR="00644CD5">
        <w:t>.</w:t>
      </w:r>
      <w:r>
        <w:t>558(Saccharopine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273(Splenomegaly) + 0</w:t>
      </w:r>
      <w:r w:rsidR="00644CD5">
        <w:t>.</w:t>
      </w:r>
      <w:r>
        <w:t>148(Deoxynucleoside kinase inhibitor) + 0</w:t>
      </w:r>
      <w:r w:rsidR="00644CD5">
        <w:t>.</w:t>
      </w:r>
      <w:r>
        <w:t>208(TIE-2 antagonist) -0</w:t>
      </w:r>
      <w:r w:rsidR="00644CD5">
        <w:t>.</w:t>
      </w:r>
      <w:r>
        <w:t>1(Protein kinase C-related protein kinase 2 inhibitor) -0</w:t>
      </w:r>
      <w:r w:rsidR="00644CD5">
        <w:t>.</w:t>
      </w:r>
      <w:r>
        <w:t>149(CC chemokine 2 receptor antagonist) + 0</w:t>
      </w:r>
      <w:r w:rsidR="00644CD5">
        <w:t>.</w:t>
      </w:r>
      <w:r>
        <w:t>156(Ulcer</w:t>
      </w:r>
      <w:r w:rsidR="00644CD5">
        <w:t>.</w:t>
      </w:r>
      <w:r>
        <w:t xml:space="preserve"> peptic) -0</w:t>
      </w:r>
      <w:r w:rsidR="00644CD5">
        <w:t>.</w:t>
      </w:r>
      <w:r>
        <w:t>334(Myosin ATPase inhibitor) -0</w:t>
      </w:r>
      <w:r w:rsidR="00644CD5">
        <w:t>.</w:t>
      </w:r>
      <w:r>
        <w:t>38(Endopeptidase inhibitor) -0</w:t>
      </w:r>
      <w:r w:rsidR="00644CD5">
        <w:t>.</w:t>
      </w:r>
      <w:r>
        <w:t>16(Protein kinase (CK1) epsilon inhibitor) + 0</w:t>
      </w:r>
      <w:r w:rsidR="00644CD5">
        <w:t>.</w:t>
      </w:r>
      <w:r>
        <w:t>61(Leukotriene C4 antagonist) -0</w:t>
      </w:r>
      <w:r w:rsidR="00644CD5">
        <w:t>.</w:t>
      </w:r>
      <w:r>
        <w:t>403(Prostaglandin EP3 antagonist) -0</w:t>
      </w:r>
      <w:r w:rsidR="00644CD5">
        <w:t>.</w:t>
      </w:r>
      <w:r>
        <w:t>517(Biliverdin reductase inhibitor) + 0</w:t>
      </w:r>
      <w:r w:rsidR="00644CD5">
        <w:t>.</w:t>
      </w:r>
      <w:r>
        <w:t>429(CDC-like kinase 3 inhibitor) + 0</w:t>
      </w:r>
      <w:r w:rsidR="00644CD5">
        <w:t>.</w:t>
      </w:r>
      <w:r>
        <w:t>103(Phosphomevalonate kinase inhibitor) + 0</w:t>
      </w:r>
      <w:r w:rsidR="00644CD5">
        <w:t>.</w:t>
      </w:r>
      <w:r>
        <w:t>97(Cytidylate kinase inhibitor) -0</w:t>
      </w:r>
      <w:r w:rsidR="00644CD5">
        <w:t>.</w:t>
      </w:r>
      <w:r>
        <w:t>118(Transactivator transcription protein inhibitor) -0</w:t>
      </w:r>
      <w:r w:rsidR="00644CD5">
        <w:t>.</w:t>
      </w:r>
      <w:r>
        <w:t>923(Beta-1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31(Myristoyl transferase 1 inhibitor) -0</w:t>
      </w:r>
      <w:r w:rsidR="00644CD5">
        <w:t>.</w:t>
      </w:r>
      <w:r>
        <w:t>243(Diacylglycerol cholinepho</w:t>
      </w:r>
      <w:r>
        <w:t>s</w:t>
      </w:r>
      <w:r>
        <w:t>photransferase inhibitor) + 0</w:t>
      </w:r>
      <w:r w:rsidR="00644CD5">
        <w:t>.</w:t>
      </w:r>
      <w:r>
        <w:t>209(Tyrosine 3 hydroxylase inhibitor) -0</w:t>
      </w:r>
      <w:r w:rsidR="00644CD5">
        <w:t>.</w:t>
      </w:r>
      <w:r>
        <w:t>379(5 Hydroxytryptamine 2 agonist) -0</w:t>
      </w:r>
      <w:r w:rsidR="00644CD5">
        <w:t>.</w:t>
      </w:r>
      <w:r>
        <w:t>157(Ribosomal protein S6 kinase alpha 3 inhibitor) -0</w:t>
      </w:r>
      <w:r w:rsidR="00644CD5">
        <w:t>.</w:t>
      </w:r>
      <w:r>
        <w:t>1(Polyadenylate-binding protein 1 inhibitor) + 0</w:t>
      </w:r>
      <w:r w:rsidR="00644CD5">
        <w:t>.</w:t>
      </w:r>
      <w:r>
        <w:t>16(Protein kinase C mu inhibitor) -0</w:t>
      </w:r>
      <w:r w:rsidR="00644CD5">
        <w:t>.</w:t>
      </w:r>
      <w:r>
        <w:t>145(Akathisia) + 0</w:t>
      </w:r>
      <w:r w:rsidR="00644CD5">
        <w:t>.</w:t>
      </w:r>
      <w:r>
        <w:t>406(Peptide deformylase inhibitor) + 0</w:t>
      </w:r>
      <w:r w:rsidR="00644CD5">
        <w:t>.</w:t>
      </w:r>
      <w:r>
        <w:t>131(MAP-kinase-activated kinase inhibitor) + 0</w:t>
      </w:r>
      <w:r w:rsidR="00644CD5">
        <w:t>.</w:t>
      </w:r>
      <w:r>
        <w:t>232(TNFRSF1A expression inhibitor) + 0</w:t>
      </w:r>
      <w:r w:rsidR="00644CD5">
        <w:t>.</w:t>
      </w:r>
      <w:r>
        <w:t>153(Headache) + 0</w:t>
      </w:r>
      <w:r w:rsidR="00644CD5">
        <w:t>.</w:t>
      </w:r>
      <w:r>
        <w:t>101(Threonine synthase inhibitor) -0</w:t>
      </w:r>
      <w:r w:rsidR="00644CD5">
        <w:t>.</w:t>
      </w:r>
      <w:r>
        <w:t>299(Acetylcholine muscarinic agonist) + 0</w:t>
      </w:r>
      <w:r w:rsidR="00644CD5">
        <w:t>.</w:t>
      </w:r>
      <w:r>
        <w:t>194(Glycogen synthase kinase-3 beta inhibitor) -0</w:t>
      </w:r>
      <w:r w:rsidR="00644CD5">
        <w:t>.</w:t>
      </w:r>
      <w:r>
        <w:t>17(Protein kinase (Mos</w:t>
      </w:r>
      <w:r w:rsidR="00644CD5">
        <w:t>.</w:t>
      </w:r>
      <w:r>
        <w:t xml:space="preserve"> Mil/Raf</w:t>
      </w:r>
      <w:r w:rsidR="00644CD5">
        <w:t>.</w:t>
      </w:r>
      <w:r>
        <w:t xml:space="preserve"> </w:t>
      </w:r>
      <w:proofErr w:type="gramStart"/>
      <w:r>
        <w:t>MEKK</w:t>
      </w:r>
      <w:r w:rsidR="00644CD5">
        <w:t>.</w:t>
      </w:r>
      <w:proofErr w:type="gramEnd"/>
      <w:r>
        <w:t xml:space="preserve"> </w:t>
      </w:r>
      <w:proofErr w:type="gramStart"/>
      <w:r>
        <w:t>RIPK</w:t>
      </w:r>
      <w:r w:rsidR="00644CD5">
        <w:t>.</w:t>
      </w:r>
      <w:proofErr w:type="gramEnd"/>
      <w:r>
        <w:t xml:space="preserve"> </w:t>
      </w:r>
      <w:proofErr w:type="gramStart"/>
      <w:r>
        <w:t>TESK</w:t>
      </w:r>
      <w:r w:rsidR="00644CD5">
        <w:t>.</w:t>
      </w:r>
      <w:proofErr w:type="gramEnd"/>
      <w:r>
        <w:t xml:space="preserve"> </w:t>
      </w:r>
      <w:proofErr w:type="gramStart"/>
      <w:r>
        <w:t>LIMK</w:t>
      </w:r>
      <w:r w:rsidR="00644CD5">
        <w:t>.</w:t>
      </w:r>
      <w:proofErr w:type="gramEnd"/>
      <w:r>
        <w:t xml:space="preserve"> </w:t>
      </w:r>
      <w:proofErr w:type="gramStart"/>
      <w:r>
        <w:t>IRAK</w:t>
      </w:r>
      <w:r w:rsidR="00644CD5">
        <w:t>.</w:t>
      </w:r>
      <w:proofErr w:type="gramEnd"/>
      <w:r>
        <w:t xml:space="preserve"> </w:t>
      </w:r>
      <w:proofErr w:type="gramStart"/>
      <w:r>
        <w:t>ILK</w:t>
      </w:r>
      <w:r w:rsidR="00644CD5">
        <w:t>.</w:t>
      </w:r>
      <w:proofErr w:type="gramEnd"/>
      <w:r>
        <w:t xml:space="preserve"> Activin/TGF-beta) inhibitor) -0</w:t>
      </w:r>
      <w:r w:rsidR="00644CD5">
        <w:t>.</w:t>
      </w:r>
      <w:r>
        <w:t>43(Peptidylglycine monooxygenase inhibitor) -0</w:t>
      </w:r>
      <w:r w:rsidR="00644CD5">
        <w:t>.</w:t>
      </w:r>
      <w:r>
        <w:t>322(Aldose reductase inhibitor) + 0</w:t>
      </w:r>
      <w:r w:rsidR="00644CD5">
        <w:t>.</w:t>
      </w:r>
      <w:r>
        <w:t>267(Gamma-butyrobetaine dioxygenase inhibitor) + 0</w:t>
      </w:r>
      <w:r w:rsidR="00644CD5">
        <w:t>.</w:t>
      </w:r>
      <w:r>
        <w:t>181(Cytochrome P450 stimulant) -0</w:t>
      </w:r>
      <w:r w:rsidR="00644CD5">
        <w:t>.</w:t>
      </w:r>
      <w:r>
        <w:t>454(Beta-N-acetylhexosaminidase inhibitor) + 0</w:t>
      </w:r>
      <w:r w:rsidR="00644CD5">
        <w:t>.</w:t>
      </w:r>
      <w:r>
        <w:t>377(Urotensin II antagonist) -0</w:t>
      </w:r>
      <w:r w:rsidR="00644CD5">
        <w:t>.</w:t>
      </w:r>
      <w:r>
        <w:t>0887(Hallucinogen) -0</w:t>
      </w:r>
      <w:r w:rsidR="00644CD5">
        <w:t>.</w:t>
      </w:r>
      <w:r>
        <w:t>134(Poly(ADP-ribose) polymerase inhibitor) + 0</w:t>
      </w:r>
      <w:r w:rsidR="00644CD5">
        <w:t>.</w:t>
      </w:r>
      <w:r>
        <w:t>16(CYP2C19 inhibitor) + 0</w:t>
      </w:r>
      <w:r w:rsidR="00644CD5">
        <w:t>.</w:t>
      </w:r>
      <w:r>
        <w:t>115(Nicotinic acid receptor agonist) + 0</w:t>
      </w:r>
      <w:r w:rsidR="00644CD5">
        <w:t>.</w:t>
      </w:r>
      <w:r>
        <w:t>259(UGT2B4 substrate) + 0</w:t>
      </w:r>
      <w:r w:rsidR="00644CD5">
        <w:t>.</w:t>
      </w:r>
      <w:r>
        <w:t>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155(Leukopenia) -0</w:t>
      </w:r>
      <w:r w:rsidR="00644CD5">
        <w:t>.</w:t>
      </w:r>
      <w:r>
        <w:t>304(Transcription factor RelA inhibitor) + 0</w:t>
      </w:r>
      <w:r w:rsidR="00644CD5">
        <w:t>.</w:t>
      </w:r>
      <w:r>
        <w:t>221(Threonine ammonia-lyase inhibitor) + 0</w:t>
      </w:r>
      <w:r w:rsidR="00644CD5">
        <w:t>.</w:t>
      </w:r>
      <w:r>
        <w:t>322(Phosphatidate cytidylyltransferase inhibitor) -0</w:t>
      </w:r>
      <w:r w:rsidR="00644CD5">
        <w:t>.</w:t>
      </w:r>
      <w:r>
        <w:t>217(PDZK1 expression enhancer) -0</w:t>
      </w:r>
      <w:r w:rsidR="00644CD5">
        <w:t>.</w:t>
      </w:r>
      <w:r>
        <w:t>13(Transforming growth factor antagonist) -0</w:t>
      </w:r>
      <w:r w:rsidR="00644CD5">
        <w:t>.</w:t>
      </w:r>
      <w:r>
        <w:t>185(TNFSF10 expression enhancer) + 0</w:t>
      </w:r>
      <w:r w:rsidR="00644CD5">
        <w:t>.</w:t>
      </w:r>
      <w:r>
        <w:t>233(SERPINE1 expression enhancer) -0</w:t>
      </w:r>
      <w:r w:rsidR="00644CD5">
        <w:t>.</w:t>
      </w:r>
      <w:r>
        <w:t>151(Choline-phosphate cytidylyltransferase inhibitor) -0</w:t>
      </w:r>
      <w:r w:rsidR="00644CD5">
        <w:t>.</w:t>
      </w:r>
      <w:r>
        <w:t>448(Excitatory amino acid transporter 3 inhibitor) -0</w:t>
      </w:r>
      <w:r w:rsidR="00644CD5">
        <w:t>.</w:t>
      </w:r>
      <w:r>
        <w:t>0733(CDK1/cyclin B inhibitor) + 0</w:t>
      </w:r>
      <w:r w:rsidR="00644CD5">
        <w:t>.</w:t>
      </w:r>
      <w:r>
        <w:t>171(Acetylcholine neuromuscular blocking agent) -0</w:t>
      </w:r>
      <w:r w:rsidR="00644CD5">
        <w:t>.</w:t>
      </w:r>
      <w:r>
        <w:t>187(Beta-carotene 15</w:t>
      </w:r>
      <w:r w:rsidR="00644CD5">
        <w:t>.</w:t>
      </w:r>
      <w:r>
        <w:t>15'-monooxygenase inhib</w:t>
      </w:r>
      <w:r>
        <w:t>i</w:t>
      </w:r>
      <w:r>
        <w:t>tor) + 0</w:t>
      </w:r>
      <w:r w:rsidR="00644CD5">
        <w:t>.</w:t>
      </w:r>
      <w:r>
        <w:t>248(Gametolysin inhibitor) -0</w:t>
      </w:r>
      <w:r w:rsidR="00644CD5">
        <w:t>.</w:t>
      </w:r>
      <w:r>
        <w:t>164(COL1A1 expression inhibitor) -0</w:t>
      </w:r>
      <w:r w:rsidR="00644CD5">
        <w:t>.</w:t>
      </w:r>
      <w:r>
        <w:t>322(Histone-lysine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149(Insecticide) + 0</w:t>
      </w:r>
      <w:r w:rsidR="00644CD5">
        <w:t>.</w:t>
      </w:r>
      <w:r>
        <w:t>26(Coagulant) -0</w:t>
      </w:r>
      <w:r w:rsidR="00644CD5">
        <w:t>.</w:t>
      </w:r>
      <w:r>
        <w:t>297(Ubiquitin-protein ligase inhibitor) + 0</w:t>
      </w:r>
      <w:r w:rsidR="00644CD5">
        <w:t>.</w:t>
      </w:r>
      <w:r>
        <w:t>0756(Alpha 2c adrenoreceptor agonist) + 0</w:t>
      </w:r>
      <w:r w:rsidR="00644CD5">
        <w:t>.</w:t>
      </w:r>
      <w:r>
        <w:t>265(Squalene epoxidase inhibitor) -0</w:t>
      </w:r>
      <w:r w:rsidR="00644CD5">
        <w:t>.</w:t>
      </w:r>
      <w:r>
        <w:t>0723(Hepatotoxic) + 0</w:t>
      </w:r>
      <w:r w:rsidR="00644CD5">
        <w:t>.</w:t>
      </w:r>
      <w:r>
        <w:t>0602(Interleukin 2 agonist) + 0</w:t>
      </w:r>
      <w:r w:rsidR="00644CD5">
        <w:t>.</w:t>
      </w:r>
      <w:r>
        <w:t>159(Leukopoiesis inhibitor) -0</w:t>
      </w:r>
      <w:r w:rsidR="00644CD5">
        <w:t>.</w:t>
      </w:r>
      <w:r>
        <w:t>149(Carcinogenic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226(EGR3 expression enhancer) -0</w:t>
      </w:r>
      <w:r w:rsidR="00644CD5">
        <w:t>.</w:t>
      </w:r>
      <w:r>
        <w:t>0783(T cell receptor antagonist) + 0</w:t>
      </w:r>
      <w:r w:rsidR="00644CD5">
        <w:t>.</w:t>
      </w:r>
      <w:r>
        <w:t>203(Cytochrome c oxidase inhibitor) + 0</w:t>
      </w:r>
      <w:r w:rsidR="00644CD5">
        <w:t>.</w:t>
      </w:r>
      <w:r>
        <w:t>273(Ether-a-go-go potassium channel 1 blocker) -0</w:t>
      </w:r>
      <w:r w:rsidR="00644CD5">
        <w:t>.</w:t>
      </w:r>
      <w:r>
        <w:t>0868(Glutamate (mGluR group I) agonist) + 0</w:t>
      </w:r>
      <w:r w:rsidR="00644CD5">
        <w:t>.</w:t>
      </w:r>
      <w:r>
        <w:t>268(AR expre</w:t>
      </w:r>
      <w:r>
        <w:t>s</w:t>
      </w:r>
      <w:r>
        <w:t>sion enhancer) + 0</w:t>
      </w:r>
      <w:r w:rsidR="00644CD5">
        <w:t>.</w:t>
      </w:r>
      <w:r>
        <w:t>0957(5 Hydroxytryptamine 2A antagonist) + 0</w:t>
      </w:r>
      <w:r w:rsidR="00644CD5">
        <w:t>.</w:t>
      </w:r>
      <w:r>
        <w:t>289(Cancer procoagulant inhibitor) -0</w:t>
      </w:r>
      <w:r w:rsidR="00644CD5">
        <w:t>.</w:t>
      </w:r>
      <w:r>
        <w:t xml:space="preserve">144(CYP3A5 </w:t>
      </w:r>
      <w:r>
        <w:lastRenderedPageBreak/>
        <w:t>substrate) -0</w:t>
      </w:r>
      <w:r w:rsidR="00644CD5">
        <w:t>.</w:t>
      </w:r>
      <w:r>
        <w:t>223(Sonic hedgehog protein inhibitor) + 0</w:t>
      </w:r>
      <w:r w:rsidR="00644CD5">
        <w:t>.</w:t>
      </w:r>
      <w:r>
        <w:t>239(Acetolactate synthase inhibitor) + 0</w:t>
      </w:r>
      <w:r w:rsidR="00644CD5">
        <w:t>.</w:t>
      </w:r>
      <w:r>
        <w:t>122(Nitrilase inhib</w:t>
      </w:r>
      <w:r>
        <w:t>i</w:t>
      </w:r>
      <w:r>
        <w:t>tor) -0</w:t>
      </w:r>
      <w:r w:rsidR="00644CD5">
        <w:t>.</w:t>
      </w:r>
      <w:r>
        <w:t>0819(Neurokinin 1 antagonist) + 0</w:t>
      </w:r>
      <w:r w:rsidR="00644CD5">
        <w:t>.</w:t>
      </w:r>
      <w:r>
        <w:t>175(4-Nitrophenylphosphatase inhibitor) -0</w:t>
      </w:r>
      <w:r w:rsidR="00644CD5">
        <w:t>.</w:t>
      </w:r>
      <w:r>
        <w:t>0599(CC chemokine 5 receptor agonist) + 0</w:t>
      </w:r>
      <w:r w:rsidR="00644CD5">
        <w:t>.</w:t>
      </w:r>
      <w:r>
        <w:t>221(Sodium/hydrogen exchanger 3 inhibitor) -0</w:t>
      </w:r>
      <w:r w:rsidR="00644CD5">
        <w:t>.</w:t>
      </w:r>
      <w:r>
        <w:t>347(CTP synthase inhibitor) -0</w:t>
      </w:r>
      <w:r w:rsidR="00644CD5">
        <w:t>.</w:t>
      </w:r>
      <w:r>
        <w:t>231(Kallikrein 13 inhib</w:t>
      </w:r>
      <w:r>
        <w:t>i</w:t>
      </w:r>
      <w:r>
        <w:t>tor) + 0</w:t>
      </w:r>
      <w:r w:rsidR="00644CD5">
        <w:t>.</w:t>
      </w:r>
      <w:r>
        <w:t>0416(Yersiniabactin siderophore biosynthetic protein inhibitor) -0</w:t>
      </w:r>
      <w:r w:rsidR="00644CD5">
        <w:t>.</w:t>
      </w:r>
      <w:r>
        <w:t>173(L lactate dehydrogenase inhibitor) -0</w:t>
      </w:r>
      <w:r w:rsidR="00644CD5">
        <w:t>.</w:t>
      </w:r>
      <w:r>
        <w:t>135(Histamine agonist) + 0</w:t>
      </w:r>
      <w:r w:rsidR="00644CD5">
        <w:t>.</w:t>
      </w:r>
      <w:r>
        <w:t>169(Hypertrichosis) -0</w:t>
      </w:r>
      <w:r w:rsidR="00644CD5">
        <w:t>.</w:t>
      </w:r>
      <w:r>
        <w:t>139(Aldehyde dehydrogenase (NAD+) inhibitor) -0</w:t>
      </w:r>
      <w:r w:rsidR="00644CD5">
        <w:t>.</w:t>
      </w:r>
      <w:r>
        <w:t>11(IFITM1 expression enhancer) -0</w:t>
      </w:r>
      <w:r w:rsidR="00644CD5">
        <w:t>.</w:t>
      </w:r>
      <w:r>
        <w:t>0816(G-protein-coupled receptor kinase inhibitor) -0</w:t>
      </w:r>
      <w:r w:rsidR="00644CD5">
        <w:t>.</w:t>
      </w:r>
      <w:r>
        <w:t>163(Sphingosine 1-phosphate receptor 1 agonist) + 0</w:t>
      </w:r>
      <w:r w:rsidR="00644CD5">
        <w:t>.</w:t>
      </w:r>
      <w:r>
        <w:t>228(Cytochrome oxidase inhibitor) + 0</w:t>
      </w:r>
      <w:r w:rsidR="00644CD5">
        <w:t>.</w:t>
      </w:r>
      <w:r>
        <w:t>223(Mannosidase inhibitor) -0</w:t>
      </w:r>
      <w:r w:rsidR="00644CD5">
        <w:t>.</w:t>
      </w:r>
      <w:r>
        <w:t>105(Leukocyte elastase inhibitor) -0</w:t>
      </w:r>
      <w:r w:rsidR="00644CD5">
        <w:t>.</w:t>
      </w:r>
      <w:r>
        <w:t>205(Glycerate kinase inhibitor) + 0</w:t>
      </w:r>
      <w:r w:rsidR="00644CD5">
        <w:t>.</w:t>
      </w:r>
      <w:r>
        <w:t>0605(Sterol 24-C-methyltransferase inhibitor) + 0</w:t>
      </w:r>
      <w:r w:rsidR="00644CD5">
        <w:t>.</w:t>
      </w:r>
      <w:r>
        <w:t>193(Collagenase inhibitor) -0</w:t>
      </w:r>
      <w:r w:rsidR="00644CD5">
        <w:t>.</w:t>
      </w:r>
      <w:r>
        <w:t>0433(Angiotensin AT1 receptor antagonist) -0</w:t>
      </w:r>
      <w:r w:rsidR="00644CD5">
        <w:t>.</w:t>
      </w:r>
      <w:r>
        <w:t>15(Protocatechuate 3</w:t>
      </w:r>
      <w:r w:rsidR="00644CD5">
        <w:t>.</w:t>
      </w:r>
      <w:r>
        <w:t>4-dioxygenase inhibitor) -0</w:t>
      </w:r>
      <w:r w:rsidR="00644CD5">
        <w:t>.</w:t>
      </w:r>
      <w:r>
        <w:t>107(Aldosterone antagonist) -0</w:t>
      </w:r>
      <w:r w:rsidR="00644CD5">
        <w:t>.</w:t>
      </w:r>
      <w:r>
        <w:t>0676(CYP3A inducer) -0</w:t>
      </w:r>
      <w:r w:rsidR="00644CD5">
        <w:t>.</w:t>
      </w:r>
      <w:r>
        <w:t>0976(Galactolipase inhibitor) -0</w:t>
      </w:r>
      <w:r w:rsidR="00644CD5">
        <w:t>.</w:t>
      </w:r>
      <w:r>
        <w:t>188(Neutrophil fMLF receptor antagonist) + 0</w:t>
      </w:r>
      <w:r w:rsidR="00644CD5">
        <w:t>.</w:t>
      </w:r>
      <w:r>
        <w:t>16(Carbonic anhydrase VIII inhibitor) -0</w:t>
      </w:r>
      <w:r w:rsidR="00644CD5">
        <w:t>.</w:t>
      </w:r>
      <w:r>
        <w:t>205(tRNA methyltransferase inhibitor) + 0</w:t>
      </w:r>
      <w:r w:rsidR="00644CD5">
        <w:t>.</w:t>
      </w:r>
      <w:r>
        <w:t>11(GABA C receptor rho-2 antagonist) + 0</w:t>
      </w:r>
      <w:r w:rsidR="00644CD5">
        <w:t>.</w:t>
      </w:r>
      <w:r>
        <w:t>116(Leukotriene antagonist) -0</w:t>
      </w:r>
      <w:r w:rsidR="00644CD5">
        <w:t>.</w:t>
      </w:r>
      <w:r>
        <w:t>0988(5 Hydroxytryptamine 4 antagonist) -0</w:t>
      </w:r>
      <w:r w:rsidR="00644CD5">
        <w:t>.</w:t>
      </w:r>
      <w:r>
        <w:t>0856(Gamma-glutamyltransferase inhibitor) + 0</w:t>
      </w:r>
      <w:r w:rsidR="00644CD5">
        <w:t>.</w:t>
      </w:r>
      <w:r>
        <w:t>0198(Alzheimer's disease treatment) + 0</w:t>
      </w:r>
      <w:r w:rsidR="00644CD5">
        <w:t>.</w:t>
      </w:r>
      <w:r>
        <w:t>0479(HIV-1 integrase (Strand Transfer) inhibitor) + 0</w:t>
      </w:r>
      <w:r w:rsidR="00644CD5">
        <w:t>.</w:t>
      </w:r>
      <w:r>
        <w:t>249(Alpha-N-acetylneuraminate alpha-2</w:t>
      </w:r>
      <w:r w:rsidR="00644CD5">
        <w:t>.</w:t>
      </w:r>
      <w:r>
        <w:t>8-sialyltransferase inhibitor) + 0</w:t>
      </w:r>
      <w:r w:rsidR="00644CD5">
        <w:t>.</w:t>
      </w:r>
      <w:r>
        <w:t>0593(Carcinogenic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</w:t>
      </w:r>
      <w:r>
        <w:t>e</w:t>
      </w:r>
      <w:r>
        <w:t>male</w:t>
      </w:r>
      <w:r w:rsidR="00644CD5">
        <w:t>.</w:t>
      </w:r>
      <w:r>
        <w:t xml:space="preserve"> vascular system) -0</w:t>
      </w:r>
      <w:r w:rsidR="00644CD5">
        <w:t>.</w:t>
      </w:r>
      <w:r>
        <w:t>0411(Cyclin B inhibitor) -0</w:t>
      </w:r>
      <w:r w:rsidR="00644CD5">
        <w:t>.</w:t>
      </w:r>
      <w:r>
        <w:t>0467(Aurora kinase inhibitor) + 0</w:t>
      </w:r>
      <w:r w:rsidR="00644CD5">
        <w:t>.</w:t>
      </w:r>
      <w:r>
        <w:t>0321(Cathepsin L2 inhibitor) -0</w:t>
      </w:r>
      <w:r w:rsidR="00644CD5">
        <w:t>.</w:t>
      </w:r>
      <w:r>
        <w:t>0291(Neurotensin 2 receptor antagonist) + 0</w:t>
      </w:r>
      <w:r w:rsidR="00644CD5">
        <w:t>.</w:t>
      </w:r>
      <w:r>
        <w:t>0641(RARB expression enhancer) -0</w:t>
      </w:r>
      <w:r w:rsidR="00644CD5">
        <w:t>.</w:t>
      </w:r>
      <w:r>
        <w:t>0136(Antiischemic) -0</w:t>
      </w:r>
      <w:r w:rsidR="00644CD5">
        <w:t>.</w:t>
      </w:r>
      <w:r>
        <w:t>0302(Hyperbilirubinemia) -0</w:t>
      </w:r>
      <w:r w:rsidR="00644CD5">
        <w:t>.</w:t>
      </w:r>
      <w:r>
        <w:t>0371(Hypercholesterolemic) + 0</w:t>
      </w:r>
      <w:r w:rsidR="00644CD5">
        <w:t>.</w:t>
      </w:r>
      <w:r>
        <w:t>0498(CYP1A1 expression enhancer) -0</w:t>
      </w:r>
      <w:r w:rsidR="00644CD5">
        <w:t>.</w:t>
      </w:r>
      <w:r>
        <w:t>045(TOP2A expression inhibitor) + 0</w:t>
      </w:r>
      <w:r w:rsidR="00644CD5">
        <w:t>.</w:t>
      </w:r>
      <w:r>
        <w:t>0206(Integrin alpha1beta1 antagonist) -0</w:t>
      </w:r>
      <w:r w:rsidR="00644CD5">
        <w:t>.</w:t>
      </w:r>
      <w:r>
        <w:t>0184(Lymphocytopoiesis inhibitor) -0</w:t>
      </w:r>
      <w:r w:rsidR="00644CD5">
        <w:t>.</w:t>
      </w:r>
      <w:r>
        <w:t>0491(Vascular adhesion protein 1 inhibitor) + 0</w:t>
      </w:r>
      <w:r w:rsidR="00644CD5">
        <w:t>.</w:t>
      </w:r>
      <w:r>
        <w:t>0783(Cellulose 1</w:t>
      </w:r>
      <w:r w:rsidR="00644CD5">
        <w:t>.</w:t>
      </w:r>
      <w:r>
        <w:t>4-beta-cellobiosidase inhibitor) -0</w:t>
      </w:r>
      <w:r w:rsidR="00644CD5">
        <w:t>.</w:t>
      </w:r>
      <w:r>
        <w:t>0184(Estrogen receptor alpha antagonist) -0</w:t>
      </w:r>
      <w:r w:rsidR="00644CD5">
        <w:t>.</w:t>
      </w:r>
      <w:r>
        <w:t>0357(Potassium channel activator) + 0</w:t>
      </w:r>
      <w:r w:rsidR="00644CD5">
        <w:t>.</w:t>
      </w:r>
      <w:r>
        <w:t>0258(Baculoviral IAP repeat-containing protein 3 inhibitor) + 0</w:t>
      </w:r>
      <w:r w:rsidR="00644CD5">
        <w:t>.</w:t>
      </w:r>
      <w:r>
        <w:t>0534(UGT2B7H substrate) + 0</w:t>
      </w:r>
      <w:r w:rsidR="00644CD5">
        <w:t>.</w:t>
      </w:r>
      <w:r>
        <w:t>0108(Fusion protein inhibitor) -0</w:t>
      </w:r>
      <w:r w:rsidR="00644CD5">
        <w:t>.</w:t>
      </w:r>
      <w:r>
        <w:t>0352(Dipeptidyl peptidase IX inhib</w:t>
      </w:r>
      <w:r>
        <w:t>i</w:t>
      </w:r>
      <w:r>
        <w:t>tor) + 0</w:t>
      </w:r>
      <w:r w:rsidR="00644CD5">
        <w:t>.</w:t>
      </w:r>
      <w:r>
        <w:t>0133(Lethargy) + 0</w:t>
      </w:r>
      <w:r w:rsidR="00644CD5">
        <w:t>.</w:t>
      </w:r>
      <w:r>
        <w:t>064(Histidine-tRNA ligase inhibitor) + 0</w:t>
      </w:r>
      <w:r w:rsidR="00644CD5">
        <w:t>.</w:t>
      </w:r>
      <w:r>
        <w:t>0171(Hypersexuality) -0</w:t>
      </w:r>
      <w:r w:rsidR="00644CD5">
        <w:t>.</w:t>
      </w:r>
      <w:r>
        <w:t>0586(Lysophosphatidic acid receptor antagonist) + 0</w:t>
      </w:r>
      <w:r w:rsidR="00644CD5">
        <w:t>.</w:t>
      </w:r>
      <w:r>
        <w:t>0131(Eye irritation</w:t>
      </w:r>
      <w:r w:rsidR="00644CD5">
        <w:t>.</w:t>
      </w:r>
      <w:r>
        <w:t xml:space="preserve"> weak) -0</w:t>
      </w:r>
      <w:r w:rsidR="00644CD5">
        <w:t>.</w:t>
      </w:r>
      <w:r>
        <w:t>0161(3-Hydroxyanthranilate oxidase inhibitor) -0</w:t>
      </w:r>
      <w:r w:rsidR="00644CD5">
        <w:t>.</w:t>
      </w:r>
      <w:r>
        <w:t>00515(Neuropeptide FF1 antagonist) -0</w:t>
      </w:r>
      <w:r w:rsidR="00644CD5">
        <w:t>.</w:t>
      </w:r>
      <w:r>
        <w:t>00388(Serine-type D-Ala-D-Ala carboxypeptidase inhibitor) -0</w:t>
      </w:r>
      <w:r w:rsidR="00644CD5">
        <w:t>.</w:t>
      </w:r>
      <w:r>
        <w:t>00273(Integrin beta6 antagonist) -0</w:t>
      </w:r>
      <w:r w:rsidR="00644CD5">
        <w:t>.</w:t>
      </w:r>
      <w:r>
        <w:t>00853(Inositol monophosphatase inhibitor) + 0</w:t>
      </w:r>
      <w:r w:rsidR="00644CD5">
        <w:t>.</w:t>
      </w:r>
      <w:r>
        <w:t>00258(TH expression enhancer) -0</w:t>
      </w:r>
      <w:r w:rsidR="00644CD5">
        <w:t>.</w:t>
      </w:r>
      <w:r>
        <w:t>00257(3(or 17)beta-hydroxysteroid dehydrogenase inhibitor) -0</w:t>
      </w:r>
      <w:r w:rsidR="00644CD5">
        <w:t>.</w:t>
      </w:r>
      <w:r>
        <w:t>00106(Histamine release inhibitor) -0</w:t>
      </w:r>
      <w:r w:rsidR="00644CD5">
        <w:t>.</w:t>
      </w:r>
      <w:r>
        <w:t>00104(Dystonia) + 5</w:t>
      </w:r>
      <w:r w:rsidR="00644CD5">
        <w:t>.</w:t>
      </w:r>
      <w:r>
        <w:t>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198((R)-3-amino-2-methylpropionate-pyruvate transaminase inhibitor) + 0</w:t>
      </w:r>
      <w:r w:rsidR="00644CD5">
        <w:t>.</w:t>
      </w:r>
      <w:r>
        <w:t>513(Acetylcholine neuromuscular blocking agent) -0</w:t>
      </w:r>
      <w:r w:rsidR="00644CD5">
        <w:t>.</w:t>
      </w:r>
      <w:r>
        <w:t>31(Cyclooxygenase 2 inhibitor) + 7</w:t>
      </w:r>
      <w:r w:rsidR="00644CD5">
        <w:t>.</w:t>
      </w:r>
      <w:r>
        <w:t>04(Length) -0</w:t>
      </w:r>
      <w:r w:rsidR="00644CD5">
        <w:t>.</w:t>
      </w:r>
      <w:r>
        <w:t>206(AICAR transformylase inhibitor) + 1</w:t>
      </w:r>
      <w:r w:rsidR="00644CD5">
        <w:t>.</w:t>
      </w:r>
      <w:r>
        <w:t>53(Antineoplastic (insulinoma)) + 0</w:t>
      </w:r>
      <w:r w:rsidR="00644CD5">
        <w:t>.</w:t>
      </w:r>
      <w:r>
        <w:t>478(T cell inhibitor) -0</w:t>
      </w:r>
      <w:r w:rsidR="00644CD5">
        <w:t>.</w:t>
      </w:r>
      <w:r>
        <w:t>372(Tumour necrosis factor antagonist) + 1</w:t>
      </w:r>
      <w:r w:rsidR="00644CD5">
        <w:t>.</w:t>
      </w:r>
      <w:r>
        <w:t>08(Sensory disturbance) + 0</w:t>
      </w:r>
      <w:r w:rsidR="00644CD5">
        <w:t>.</w:t>
      </w:r>
      <w:r>
        <w:t>258(Vitamin D3 hydroxylase inhibitor) -0</w:t>
      </w:r>
      <w:r w:rsidR="00644CD5">
        <w:t>.</w:t>
      </w:r>
      <w:r>
        <w:t>263(ATPase (Mitochondrial F1F0) inhibitor) -0</w:t>
      </w:r>
      <w:r w:rsidR="00644CD5">
        <w:t>.</w:t>
      </w:r>
      <w:r>
        <w:t>284(TNF convertase inhibitor) -11</w:t>
      </w:r>
      <w:r w:rsidR="00644CD5">
        <w:t>.</w:t>
      </w:r>
      <w:r>
        <w:t>6(Length^2) + 0</w:t>
      </w:r>
      <w:r w:rsidR="00644CD5">
        <w:t>.</w:t>
      </w:r>
      <w:r>
        <w:t>338(MAP-kinase-activated kinase inhibitor) -0</w:t>
      </w:r>
      <w:r w:rsidR="00644CD5">
        <w:t>.</w:t>
      </w:r>
      <w:r>
        <w:t>0291(Bromodomain-containing protein 2 inhibitor) -0</w:t>
      </w:r>
      <w:r w:rsidR="00644CD5">
        <w:t>.</w:t>
      </w:r>
      <w:r>
        <w:t>725(Leukopenia) + 0</w:t>
      </w:r>
      <w:r w:rsidR="00644CD5">
        <w:t>.</w:t>
      </w:r>
      <w:r>
        <w:t>134(HERG 1 channel blocker) -0</w:t>
      </w:r>
      <w:r w:rsidR="00644CD5">
        <w:t>.</w:t>
      </w:r>
      <w:r>
        <w:t>03(MAP kinase kinase 2 inhibitor) + 0</w:t>
      </w:r>
      <w:r w:rsidR="00644CD5">
        <w:t>.</w:t>
      </w:r>
      <w:r>
        <w:t>272(Chronic obstructive pulmonary disease treatment) + 0</w:t>
      </w:r>
      <w:r w:rsidR="00644CD5">
        <w:t>.</w:t>
      </w:r>
      <w:r>
        <w:t>356(Glyceryl-ether monooxygenase inhibitor) + 0</w:t>
      </w:r>
      <w:r w:rsidR="00644CD5">
        <w:t>.</w:t>
      </w:r>
      <w:r>
        <w:t>56(15-Lipoxygenase 2 inhibitor) -1</w:t>
      </w:r>
      <w:r w:rsidR="00644CD5">
        <w:t>.</w:t>
      </w:r>
      <w:r>
        <w:t>47(Dizziness) -0</w:t>
      </w:r>
      <w:r w:rsidR="00644CD5">
        <w:t>.</w:t>
      </w:r>
      <w:r>
        <w:t>528(Protein-serine-threonine kinase inhibitor) -0</w:t>
      </w:r>
      <w:r w:rsidR="00644CD5">
        <w:t>.</w:t>
      </w:r>
      <w:r>
        <w:t>651(DNA repair enzyme inhibitor) + 1</w:t>
      </w:r>
      <w:r w:rsidR="00644CD5">
        <w:t>.</w:t>
      </w:r>
      <w:r>
        <w:t>38(Methionyl aminopeptidase inhibitor) + 1</w:t>
      </w:r>
      <w:r w:rsidR="00644CD5">
        <w:t>.</w:t>
      </w:r>
      <w:r>
        <w:t>29(MAP3K11 inhibitor) -0</w:t>
      </w:r>
      <w:r w:rsidR="00644CD5">
        <w:t>.</w:t>
      </w:r>
      <w:r>
        <w:t>0482(Gamma-butyrobetaine dioxygenase inhibitor) -1</w:t>
      </w:r>
      <w:r w:rsidR="00644CD5">
        <w:t>.</w:t>
      </w:r>
      <w:r>
        <w:t>01(Thromboxane synthase inhibitor) + 0</w:t>
      </w:r>
      <w:r w:rsidR="00644CD5">
        <w:t>.</w:t>
      </w:r>
      <w:r>
        <w:t>498(Tachycardiac) + 30</w:t>
      </w:r>
      <w:r w:rsidR="00644CD5">
        <w:t>.</w:t>
      </w:r>
      <w:r>
        <w:t>6(Volume) -0</w:t>
      </w:r>
      <w:r w:rsidR="00644CD5">
        <w:t>.</w:t>
      </w:r>
      <w:r>
        <w:t>748(Inner centromere protein inhibitor) -0</w:t>
      </w:r>
      <w:r w:rsidR="00644CD5">
        <w:t>.</w:t>
      </w:r>
      <w:r>
        <w:t>657(Glucan 1</w:t>
      </w:r>
      <w:r w:rsidR="00644CD5">
        <w:t>.</w:t>
      </w:r>
      <w:r>
        <w:t>3-alpha-glucosidase inhibitor) -0</w:t>
      </w:r>
      <w:r w:rsidR="00644CD5">
        <w:t>.</w:t>
      </w:r>
      <w:r>
        <w:t>137(Lipoprotein disorders treatment) + 0</w:t>
      </w:r>
      <w:r w:rsidR="00644CD5">
        <w:t>.</w:t>
      </w:r>
      <w:r>
        <w:t>566(Estrogen beta receptor agonist) + 0</w:t>
      </w:r>
      <w:r w:rsidR="00644CD5">
        <w:t>.</w:t>
      </w:r>
      <w:r>
        <w:t>217(Lanosterol 14 alpha demethylase inhibitor) + 0</w:t>
      </w:r>
      <w:r w:rsidR="00644CD5">
        <w:t>.</w:t>
      </w:r>
      <w:r>
        <w:t>192(Xanthine-like) + 0</w:t>
      </w:r>
      <w:r w:rsidR="00644CD5">
        <w:t>.</w:t>
      </w:r>
      <w:r>
        <w:t>52(Glyceraldehyde-3-phosphate dehydrogenase inhibitor) -0</w:t>
      </w:r>
      <w:r w:rsidR="00644CD5">
        <w:t>.</w:t>
      </w:r>
      <w:r>
        <w:t>442(Antimetastatic) + 0</w:t>
      </w:r>
      <w:r w:rsidR="00644CD5">
        <w:t>.</w:t>
      </w:r>
      <w:r>
        <w:t>0861(1-Alkylglycerophosphocholine O-acetyltransferase inhibitor) -0</w:t>
      </w:r>
      <w:r w:rsidR="00644CD5">
        <w:t>.</w:t>
      </w:r>
      <w:r>
        <w:t>284(Antimycobacterial) -0</w:t>
      </w:r>
      <w:r w:rsidR="00644CD5">
        <w:t>.</w:t>
      </w:r>
      <w:r>
        <w:t>786(Rotamase (FKBP14) inhibitor) + 0</w:t>
      </w:r>
      <w:r w:rsidR="00644CD5">
        <w:t>.</w:t>
      </w:r>
      <w:r>
        <w:t>286(Antidiabetic symptomatic) -0</w:t>
      </w:r>
      <w:r w:rsidR="00644CD5">
        <w:t>.</w:t>
      </w:r>
      <w:r>
        <w:t>415(Leukotriene B4 receptor 2 antagonist) + 0</w:t>
      </w:r>
      <w:r w:rsidR="00644CD5">
        <w:t>.</w:t>
      </w:r>
      <w:r>
        <w:t>547(Vascular endoth</w:t>
      </w:r>
      <w:r>
        <w:t>e</w:t>
      </w:r>
      <w:r>
        <w:t>lial growth factor antagonist) + 2</w:t>
      </w:r>
      <w:r w:rsidR="00644CD5">
        <w:t>.</w:t>
      </w:r>
      <w:r>
        <w:t>08(Neuraminidase (Influenza A) inhibitor) -28</w:t>
      </w:r>
      <w:r w:rsidR="00644CD5">
        <w:t>.</w:t>
      </w:r>
      <w:r>
        <w:t>2(Volume^2) + 0</w:t>
      </w:r>
      <w:r w:rsidR="00644CD5">
        <w:t>.</w:t>
      </w:r>
      <w:r>
        <w:t>715(Cardiodepressant) -0</w:t>
      </w:r>
      <w:r w:rsidR="00644CD5">
        <w:t>.</w:t>
      </w:r>
      <w:r>
        <w:t>253(Potassium channel (Inward rectifier) 11 blocker) + 0</w:t>
      </w:r>
      <w:r w:rsidR="00644CD5">
        <w:t>.</w:t>
      </w:r>
      <w:r>
        <w:t>533(Allergic reaction) + 1</w:t>
      </w:r>
      <w:r w:rsidR="00644CD5">
        <w:t>.</w:t>
      </w:r>
      <w:r>
        <w:t>43(Caspase 8 inhibitor) -0</w:t>
      </w:r>
      <w:r w:rsidR="00644CD5">
        <w:t>.</w:t>
      </w:r>
      <w:r>
        <w:t>229(Heat shock protein antagonist) + 1</w:t>
      </w:r>
      <w:r w:rsidR="00644CD5">
        <w:t>.</w:t>
      </w:r>
      <w:r>
        <w:t>73(MAP kinase signal-integrating kinase 1 inhib</w:t>
      </w:r>
      <w:r>
        <w:t>i</w:t>
      </w:r>
      <w:r>
        <w:t>tor) -1</w:t>
      </w:r>
      <w:r w:rsidR="00644CD5">
        <w:t>.</w:t>
      </w:r>
      <w:r>
        <w:t>49(Sigma 2 receptor antagonist) -0</w:t>
      </w:r>
      <w:r w:rsidR="00644CD5">
        <w:t>.</w:t>
      </w:r>
      <w:r>
        <w:t>249(Myocardial ischemia treatment) + 0</w:t>
      </w:r>
      <w:r w:rsidR="00644CD5">
        <w:t>.</w:t>
      </w:r>
      <w:r>
        <w:t>254(Antiprotozoal (Leishmania)) + 10</w:t>
      </w:r>
      <w:r w:rsidR="00644CD5">
        <w:t>.</w:t>
      </w:r>
      <w:r>
        <w:t>2(Volume^3) -0</w:t>
      </w:r>
      <w:r w:rsidR="00644CD5">
        <w:t>.</w:t>
      </w:r>
      <w:r>
        <w:t>597(SUMO-activating enzyme subunit 2 inhibitor) + 0</w:t>
      </w:r>
      <w:r w:rsidR="00644CD5">
        <w:t>.</w:t>
      </w:r>
      <w:r>
        <w:t>772(Phosphoenolpyruvate carboxykinase (ATP) inhibitor) -0</w:t>
      </w:r>
      <w:r w:rsidR="00644CD5">
        <w:t>.</w:t>
      </w:r>
      <w:r>
        <w:t>77(Glucose-1-phosphate adenylyltransferase inhibitor) + 0</w:t>
      </w:r>
      <w:r w:rsidR="00644CD5">
        <w:t>.</w:t>
      </w:r>
      <w:r>
        <w:t>557(CXCR4 expression enhancer) + 0</w:t>
      </w:r>
      <w:r w:rsidR="00644CD5">
        <w:t>.</w:t>
      </w:r>
      <w:r>
        <w:t>797(Calcium channel activator) + 0</w:t>
      </w:r>
      <w:r w:rsidR="00644CD5">
        <w:t>.</w:t>
      </w:r>
      <w:r>
        <w:t>121(CYP2C19 substrate) -0</w:t>
      </w:r>
      <w:r w:rsidR="00644CD5">
        <w:t>.</w:t>
      </w:r>
      <w:r>
        <w:t>452(CYP2C substrate) -0</w:t>
      </w:r>
      <w:r w:rsidR="00644CD5">
        <w:t>.</w:t>
      </w:r>
      <w:r>
        <w:t>956(Sphingosine kinase inhibitor) -0</w:t>
      </w:r>
      <w:r w:rsidR="00644CD5">
        <w:t>.</w:t>
      </w:r>
      <w:r>
        <w:t>369(Estradiol 17 beta dehydrogenase 2 inhibitor) -1</w:t>
      </w:r>
      <w:r w:rsidR="00644CD5">
        <w:t>.</w:t>
      </w:r>
      <w:r>
        <w:t>4(Isopentenyl-diphosphate DELTA-isomerase inhib</w:t>
      </w:r>
      <w:r>
        <w:t>i</w:t>
      </w:r>
      <w:r>
        <w:t>tor) + 0</w:t>
      </w:r>
      <w:r w:rsidR="00644CD5">
        <w:t>.</w:t>
      </w:r>
      <w:r>
        <w:t>536(UGT1A8 substrate) + 0</w:t>
      </w:r>
      <w:r w:rsidR="00644CD5">
        <w:t>.</w:t>
      </w:r>
      <w:r>
        <w:t>343(MAO B substrate) + 0</w:t>
      </w:r>
      <w:r w:rsidR="00644CD5">
        <w:t>.</w:t>
      </w:r>
      <w:r>
        <w:t>225(Protein kinase B beta inhibitor) -0</w:t>
      </w:r>
      <w:r w:rsidR="00644CD5">
        <w:t>.</w:t>
      </w:r>
      <w:r>
        <w:t>799(Histidine decarboxylase inhibitor) -0</w:t>
      </w:r>
      <w:r w:rsidR="00644CD5">
        <w:t>.</w:t>
      </w:r>
      <w:r>
        <w:t>293(Phosphodiesterase 8B inhibitor) -0</w:t>
      </w:r>
      <w:r w:rsidR="00644CD5">
        <w:t>.</w:t>
      </w:r>
      <w:r>
        <w:t>161(Antiallergic) -0</w:t>
      </w:r>
      <w:r w:rsidR="00644CD5">
        <w:t>.</w:t>
      </w:r>
      <w:r>
        <w:t xml:space="preserve">262(Alkanal monooxygenase </w:t>
      </w:r>
      <w:r>
        <w:lastRenderedPageBreak/>
        <w:t>(FMN-linked) inhibitor) -0</w:t>
      </w:r>
      <w:r w:rsidR="00644CD5">
        <w:t>.</w:t>
      </w:r>
      <w:r>
        <w:t>453(Carbonic anhydrase II stimulant) -0</w:t>
      </w:r>
      <w:r w:rsidR="00644CD5">
        <w:t>.</w:t>
      </w:r>
      <w:r>
        <w:t>132(Antidiuretic hormone antagonist) + 0</w:t>
      </w:r>
      <w:r w:rsidR="00644CD5">
        <w:t>.</w:t>
      </w:r>
      <w:r>
        <w:t>17(Respiratory analeptic) + 0</w:t>
      </w:r>
      <w:r w:rsidR="00644CD5">
        <w:t>.</w:t>
      </w:r>
      <w:r>
        <w:t>529(STC2 expression enhancer) -0</w:t>
      </w:r>
      <w:r w:rsidR="00644CD5">
        <w:t>.</w:t>
      </w:r>
      <w:r>
        <w:t>356(Hypoxia inducible factor 1 alpha inhibitor) -0</w:t>
      </w:r>
      <w:r w:rsidR="00644CD5">
        <w:t>.</w:t>
      </w:r>
      <w:r>
        <w:t>376(Prostatic (benign) hyperplasia treatment) + 0</w:t>
      </w:r>
      <w:r w:rsidR="00644CD5">
        <w:t>.</w:t>
      </w:r>
      <w:r>
        <w:t>88(Phospholipase A2 inhibitor) -0</w:t>
      </w:r>
      <w:r w:rsidR="00644CD5">
        <w:t>.</w:t>
      </w:r>
      <w:r>
        <w:t>276(Lipocortins synthesis a</w:t>
      </w:r>
      <w:r>
        <w:t>n</w:t>
      </w:r>
      <w:r>
        <w:t>tagonist) + 0</w:t>
      </w:r>
      <w:r w:rsidR="00644CD5">
        <w:t>.</w:t>
      </w:r>
      <w:r>
        <w:t>404(Clk dual-specificity kinase inhibitor) + 0</w:t>
      </w:r>
      <w:r w:rsidR="00644CD5">
        <w:t>.</w:t>
      </w:r>
      <w:r>
        <w:t>325(Immunosuppressant) -0</w:t>
      </w:r>
      <w:r w:rsidR="00644CD5">
        <w:t>.</w:t>
      </w:r>
      <w:r>
        <w:t>291(Nucleoside transporters inhibitor) + 0</w:t>
      </w:r>
      <w:r w:rsidR="00644CD5">
        <w:t>.</w:t>
      </w:r>
      <w:r>
        <w:t>193(Fibroblast activation protein alpha inhibitor) + 0</w:t>
      </w:r>
      <w:r w:rsidR="00644CD5">
        <w:t>.</w:t>
      </w:r>
      <w:r>
        <w:t>217(Opioid delta 1 receptor antagonist) -0</w:t>
      </w:r>
      <w:r w:rsidR="00644CD5">
        <w:t>.</w:t>
      </w:r>
      <w:r>
        <w:t>237(Purinergic P2 antagonist) -0</w:t>
      </w:r>
      <w:r w:rsidR="00644CD5">
        <w:t>.</w:t>
      </w:r>
      <w:r>
        <w:t>374(Beta amyloid protein antagonist) -0</w:t>
      </w:r>
      <w:r w:rsidR="00644CD5">
        <w:t>.</w:t>
      </w:r>
      <w:r>
        <w:t>175(TRPA1 antagonist) -1</w:t>
      </w:r>
      <w:r w:rsidR="00644CD5">
        <w:t>.</w:t>
      </w:r>
      <w:r>
        <w:t>01(Testosterone 17beta-dehydrogenase inhibitor) -0</w:t>
      </w:r>
      <w:r w:rsidR="00644CD5">
        <w:t>.</w:t>
      </w:r>
      <w:r>
        <w:t>252(Glutamate (mGluR5) agonist) + 0</w:t>
      </w:r>
      <w:r w:rsidR="00644CD5">
        <w:t>.</w:t>
      </w:r>
      <w:r>
        <w:t>18(Integrin alpha4 antagonist) + 0</w:t>
      </w:r>
      <w:r w:rsidR="00644CD5">
        <w:t>.</w:t>
      </w:r>
      <w:r>
        <w:t>411(Prolyl aminopeptidase inhibitor) -0</w:t>
      </w:r>
      <w:r w:rsidR="00644CD5">
        <w:t>.</w:t>
      </w:r>
      <w:r>
        <w:t>401(Carcinogenic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852(Trace amine-associated receptor 1 a</w:t>
      </w:r>
      <w:r>
        <w:t>n</w:t>
      </w:r>
      <w:r>
        <w:t>tagonist) + 0</w:t>
      </w:r>
      <w:r w:rsidR="00644CD5">
        <w:t>.</w:t>
      </w:r>
      <w:r>
        <w:t>444(Vesicle monoamine transporter 2 inhibitor) + 0</w:t>
      </w:r>
      <w:r w:rsidR="00644CD5">
        <w:t>.</w:t>
      </w:r>
      <w:r>
        <w:t>872(UGT2B10 substrate) -0</w:t>
      </w:r>
      <w:r w:rsidR="00644CD5">
        <w:t>.</w:t>
      </w:r>
      <w:r>
        <w:t>411(Heat shock protein 90 antagonist) -0</w:t>
      </w:r>
      <w:r w:rsidR="00644CD5">
        <w:t>.</w:t>
      </w:r>
      <w:r>
        <w:t>185(I kappa B kinase 1 inhibitor) -1</w:t>
      </w:r>
      <w:r w:rsidR="00644CD5">
        <w:t>.</w:t>
      </w:r>
      <w:r>
        <w:t>15(Prostaglandin E2 antagonist) -0</w:t>
      </w:r>
      <w:r w:rsidR="00644CD5">
        <w:t>.</w:t>
      </w:r>
      <w:r>
        <w:t>651(Antidepressant</w:t>
      </w:r>
      <w:r w:rsidR="00644CD5">
        <w:t>.</w:t>
      </w:r>
      <w:r>
        <w:t xml:space="preserve"> Imipramin-like) -0</w:t>
      </w:r>
      <w:r w:rsidR="00644CD5">
        <w:t>.</w:t>
      </w:r>
      <w:r>
        <w:t>43(Glutathione S-transferase substrate) + 0</w:t>
      </w:r>
      <w:r w:rsidR="00644CD5">
        <w:t>.</w:t>
      </w:r>
      <w:r>
        <w:t>27(Antidepressant) + 0</w:t>
      </w:r>
      <w:r w:rsidR="00644CD5">
        <w:t>.</w:t>
      </w:r>
      <w:r>
        <w:t>449(CYP2C19 inhibitor) -0</w:t>
      </w:r>
      <w:r w:rsidR="00644CD5">
        <w:t>.</w:t>
      </w:r>
      <w:r>
        <w:t>494(Thrombin inhibitor) -0</w:t>
      </w:r>
      <w:r w:rsidR="00644CD5">
        <w:t>.</w:t>
      </w:r>
      <w:r>
        <w:t>22(Cyclin H inhibitor) -0</w:t>
      </w:r>
      <w:r w:rsidR="00644CD5">
        <w:t>.</w:t>
      </w:r>
      <w:r>
        <w:t>482(Vesicle monoamine transporter inhibitor) + 0</w:t>
      </w:r>
      <w:r w:rsidR="00644CD5">
        <w:t>.</w:t>
      </w:r>
      <w:r>
        <w:t>121(MCL1 expression inhibitor) + 0</w:t>
      </w:r>
      <w:r w:rsidR="00644CD5">
        <w:t>.</w:t>
      </w:r>
      <w:r>
        <w:t>343(CYP1A1* substrate) -0</w:t>
      </w:r>
      <w:r w:rsidR="00644CD5">
        <w:t>.</w:t>
      </w:r>
      <w:r>
        <w:t>301(HCV NS5B polymerase inhibitor) -0</w:t>
      </w:r>
      <w:r w:rsidR="00644CD5">
        <w:t>.</w:t>
      </w:r>
      <w:r>
        <w:t>477(Phosphodiesterase 1C inhibitor) -0</w:t>
      </w:r>
      <w:r w:rsidR="00644CD5">
        <w:t>.</w:t>
      </w:r>
      <w:r>
        <w:t>102(Neurotensin 2 receptor antagonist) + 0</w:t>
      </w:r>
      <w:r w:rsidR="00644CD5">
        <w:t>.</w:t>
      </w:r>
      <w:r>
        <w:t>359(DNA gyrase subunit A inhibitor) + 0</w:t>
      </w:r>
      <w:r w:rsidR="00644CD5">
        <w:t>.</w:t>
      </w:r>
      <w:r>
        <w:t>413(Gynecological disorders treatment) -0</w:t>
      </w:r>
      <w:r w:rsidR="00644CD5">
        <w:t>.</w:t>
      </w:r>
      <w:r>
        <w:t>408(Sensitization) -0</w:t>
      </w:r>
      <w:r w:rsidR="00644CD5">
        <w:t>.</w:t>
      </w:r>
      <w:r>
        <w:t>245(Rotamase (FKBP12) inhibitor) -0</w:t>
      </w:r>
      <w:r w:rsidR="00644CD5">
        <w:t>.</w:t>
      </w:r>
      <w:r>
        <w:t>87(Beta 2 adrenoreceptor agonist) -0</w:t>
      </w:r>
      <w:r w:rsidR="00644CD5">
        <w:t>.</w:t>
      </w:r>
      <w:r>
        <w:t>923(Beta-N-acetylhexosaminidase inhibitor) + 0</w:t>
      </w:r>
      <w:r w:rsidR="00644CD5">
        <w:t>.</w:t>
      </w:r>
      <w:r>
        <w:t>204(5-Lipoxygenase inhibitor) + 0</w:t>
      </w:r>
      <w:r w:rsidR="00644CD5">
        <w:t>.</w:t>
      </w:r>
      <w:r>
        <w:t>166(Carbonic anhydrase V inhibitor) + 0</w:t>
      </w:r>
      <w:r w:rsidR="00644CD5">
        <w:t>.</w:t>
      </w:r>
      <w:r>
        <w:t>333(Methylenetetrahydrofolate reductase (NADPH) inhibitor) -0</w:t>
      </w:r>
      <w:r w:rsidR="00644CD5">
        <w:t>.</w:t>
      </w:r>
      <w:r>
        <w:t>379(Nonstructural protein 1 (Influenza A) inhibitor) + 0</w:t>
      </w:r>
      <w:r w:rsidR="00644CD5">
        <w:t>.</w:t>
      </w:r>
      <w:r>
        <w:t>14(Dual specificity phosphatase 3 inhibitor) + 0</w:t>
      </w:r>
      <w:r w:rsidR="00644CD5">
        <w:t>.</w:t>
      </w:r>
      <w:r>
        <w:t>417(Irritation) + 0</w:t>
      </w:r>
      <w:r w:rsidR="00644CD5">
        <w:t>.</w:t>
      </w:r>
      <w:r>
        <w:t>447(Protein kinase A inhibitor) + 0</w:t>
      </w:r>
      <w:r w:rsidR="00644CD5">
        <w:t>.</w:t>
      </w:r>
      <w:r>
        <w:t>283(Cathepsin V inhibitor) + 0</w:t>
      </w:r>
      <w:r w:rsidR="00644CD5">
        <w:t>.</w:t>
      </w:r>
      <w:r>
        <w:t>217(Dysarthria) + 0</w:t>
      </w:r>
      <w:r w:rsidR="00644CD5">
        <w:t>.</w:t>
      </w:r>
      <w:r>
        <w:t>611(Phosphatidylcholine-sterol O-acyltransferase inhibitor) + 0</w:t>
      </w:r>
      <w:r w:rsidR="00644CD5">
        <w:t>.</w:t>
      </w:r>
      <w:r>
        <w:t>431(Bulimia treatment) -0</w:t>
      </w:r>
      <w:r w:rsidR="00644CD5">
        <w:t>.</w:t>
      </w:r>
      <w:r>
        <w:t>465(Beta-adrenergic receptor kinase inhibitor) -0</w:t>
      </w:r>
      <w:r w:rsidR="00644CD5">
        <w:t>.</w:t>
      </w:r>
      <w:r>
        <w:t>298(Protein kinase C beta II inhibitor) + 0</w:t>
      </w:r>
      <w:r w:rsidR="00644CD5">
        <w:t>.</w:t>
      </w:r>
      <w:r>
        <w:t>246(Bombesin antagonist) -0</w:t>
      </w:r>
      <w:r w:rsidR="00644CD5">
        <w:t>.</w:t>
      </w:r>
      <w:r>
        <w:t>762(Antineoplastic antimetabolite) -0</w:t>
      </w:r>
      <w:r w:rsidR="00644CD5">
        <w:t>.</w:t>
      </w:r>
      <w:r>
        <w:t>246(Hirsutism treatment) + 1</w:t>
      </w:r>
      <w:r w:rsidR="00644CD5">
        <w:t>.</w:t>
      </w:r>
      <w:r>
        <w:t>16(Human papillomavirus - 16 inhibitor) + 0</w:t>
      </w:r>
      <w:r w:rsidR="00644CD5">
        <w:t>.</w:t>
      </w:r>
      <w:r>
        <w:t>476(Dependence treatment) + 0</w:t>
      </w:r>
      <w:r w:rsidR="00644CD5">
        <w:t>.</w:t>
      </w:r>
      <w:r>
        <w:t>947(Thromboxane A2 antagonist) -0</w:t>
      </w:r>
      <w:r w:rsidR="00644CD5">
        <w:t>.</w:t>
      </w:r>
      <w:r>
        <w:t>44(Acyl-CoA hydrolase inhibitor) + 0</w:t>
      </w:r>
      <w:r w:rsidR="00644CD5">
        <w:t>.</w:t>
      </w:r>
      <w:r>
        <w:t>258(Phosphate transporter inhibitor) -0</w:t>
      </w:r>
      <w:r w:rsidR="00644CD5">
        <w:t>.</w:t>
      </w:r>
      <w:r>
        <w:t>482(Platelet activating factor alpha antagonist) + 0</w:t>
      </w:r>
      <w:r w:rsidR="00644CD5">
        <w:t>.</w:t>
      </w:r>
      <w:r>
        <w:t>368(Calcium channel (voltage-sensitive) blocker) -1</w:t>
      </w:r>
      <w:r w:rsidR="00644CD5">
        <w:t>.</w:t>
      </w:r>
      <w:r>
        <w:t>1(Histone deacetylase class IV inhibitor) -0</w:t>
      </w:r>
      <w:r w:rsidR="00644CD5">
        <w:t>.</w:t>
      </w:r>
      <w:r>
        <w:t>381(Cytochrome P450 inhibitor) -0</w:t>
      </w:r>
      <w:r w:rsidR="00644CD5">
        <w:t>.</w:t>
      </w:r>
      <w:r>
        <w:t>237(MAP kinase 8 inhibitor) + 1(Pyruvate dehydrogenase stimulant) -0</w:t>
      </w:r>
      <w:r w:rsidR="00644CD5">
        <w:t>.</w:t>
      </w:r>
      <w:r>
        <w:t>349(Neuropeptide Y5 antagonist) + 0</w:t>
      </w:r>
      <w:r w:rsidR="00644CD5">
        <w:t>.</w:t>
      </w:r>
      <w:r>
        <w:t>595(CDP-diacylglycerol-inositol 3-phosphatidyltransferase inhibitor) -0</w:t>
      </w:r>
      <w:r w:rsidR="00644CD5">
        <w:t>.</w:t>
      </w:r>
      <w:r>
        <w:t>627(Chemokine receptor agonist) -0</w:t>
      </w:r>
      <w:r w:rsidR="00644CD5">
        <w:t>.</w:t>
      </w:r>
      <w:r>
        <w:t>498(Cell wall biosynthesis inhibitor) + 0</w:t>
      </w:r>
      <w:r w:rsidR="00644CD5">
        <w:t>.</w:t>
      </w:r>
      <w:r>
        <w:t>965(Hypertrichosis) + 0</w:t>
      </w:r>
      <w:r w:rsidR="00644CD5">
        <w:t>.</w:t>
      </w:r>
      <w:r>
        <w:t>216(Carcinogenic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629(Fatty acid oxidation inhibitor) -0</w:t>
      </w:r>
      <w:r w:rsidR="00644CD5">
        <w:t>.</w:t>
      </w:r>
      <w:r>
        <w:t>602(Cholesterol synthesis inhibitor) -0</w:t>
      </w:r>
      <w:r w:rsidR="00644CD5">
        <w:t>.</w:t>
      </w:r>
      <w:r>
        <w:t>261(Serine-type D-Ala-D-Ala carboxypeptidase inhibitor) -1</w:t>
      </w:r>
      <w:r w:rsidR="00644CD5">
        <w:t>.</w:t>
      </w:r>
      <w:r>
        <w:t>28(Asparagine synthase (glutamine-hydrolysing) inhibitor) -0</w:t>
      </w:r>
      <w:r w:rsidR="00644CD5">
        <w:t>.</w:t>
      </w:r>
      <w:r>
        <w:t>646(Tripeptidyl-peptidase I inhibitor) + 0</w:t>
      </w:r>
      <w:r w:rsidR="00644CD5">
        <w:t>.</w:t>
      </w:r>
      <w:r>
        <w:t>273(Neurokinin 3 antagonist) -0</w:t>
      </w:r>
      <w:r w:rsidR="00644CD5">
        <w:t>.</w:t>
      </w:r>
      <w:r>
        <w:t>394(Estrogen receptor alpha antagonist) + 0</w:t>
      </w:r>
      <w:r w:rsidR="00644CD5">
        <w:t>.</w:t>
      </w:r>
      <w:r>
        <w:t>71(Geranylgeranyltransferase inhibitor) + 0</w:t>
      </w:r>
      <w:r w:rsidR="00644CD5">
        <w:t>.</w:t>
      </w:r>
      <w:r>
        <w:t>246(AMP deaminase 3 inhibitor) -0</w:t>
      </w:r>
      <w:r w:rsidR="00644CD5">
        <w:t>.</w:t>
      </w:r>
      <w:r>
        <w:t>202(Ribosomal protein S6 kinase alpha 1 inhibitor) + 0</w:t>
      </w:r>
      <w:r w:rsidR="00644CD5">
        <w:t>.</w:t>
      </w:r>
      <w:r>
        <w:t>437(Liver X receptor agonist) + 0</w:t>
      </w:r>
      <w:r w:rsidR="00644CD5">
        <w:t>.</w:t>
      </w:r>
      <w:r>
        <w:t>241(p21-activated kinase inhibitor) -0</w:t>
      </w:r>
      <w:r w:rsidR="00644CD5">
        <w:t>.</w:t>
      </w:r>
      <w:r>
        <w:t>715(UGT1A1 substrate) -0</w:t>
      </w:r>
      <w:r w:rsidR="00644CD5">
        <w:t>.</w:t>
      </w:r>
      <w:r>
        <w:t>291(Opioid delta receptor antagonist) -0</w:t>
      </w:r>
      <w:r w:rsidR="00644CD5">
        <w:t>.</w:t>
      </w:r>
      <w:r>
        <w:t>157(Antineoplastic (thyroid cancer)) -0</w:t>
      </w:r>
      <w:r w:rsidR="00644CD5">
        <w:t>.</w:t>
      </w:r>
      <w:r>
        <w:t>284(Melatonin 3 antagonist) -0</w:t>
      </w:r>
      <w:r w:rsidR="00644CD5">
        <w:t>.</w:t>
      </w:r>
      <w:r>
        <w:t>368(EDN1 expression enhancer) -0</w:t>
      </w:r>
      <w:r w:rsidR="00644CD5">
        <w:t>.</w:t>
      </w:r>
      <w:r>
        <w:t>247(ABCA1 expression enhancer) + 0</w:t>
      </w:r>
      <w:r w:rsidR="00644CD5">
        <w:t>.</w:t>
      </w:r>
      <w:r>
        <w:t>24(Alpha 2b adrenoreceptor antagonist) -0</w:t>
      </w:r>
      <w:r w:rsidR="00644CD5">
        <w:t>.</w:t>
      </w:r>
      <w:r>
        <w:t>0977(Ketol-acid reductoisomerase inhibitor) + 0</w:t>
      </w:r>
      <w:r w:rsidR="00644CD5">
        <w:t>.</w:t>
      </w:r>
      <w:r>
        <w:t>316(Nav1.6 sodium channel blocker) + 0</w:t>
      </w:r>
      <w:r w:rsidR="00644CD5">
        <w:t>.</w:t>
      </w:r>
      <w:r>
        <w:t>904(Adenosine A3 receptor antagonist) + 0</w:t>
      </w:r>
      <w:r w:rsidR="00644CD5">
        <w:t>.</w:t>
      </w:r>
      <w:r>
        <w:t>836(Histone deac</w:t>
      </w:r>
      <w:r>
        <w:t>e</w:t>
      </w:r>
      <w:r>
        <w:t>tylase inhibitor) + 0</w:t>
      </w:r>
      <w:r w:rsidR="00644CD5">
        <w:t>.</w:t>
      </w:r>
      <w:r>
        <w:t>14(TP53 expression enhancer) -0</w:t>
      </w:r>
      <w:r w:rsidR="00644CD5">
        <w:t>.</w:t>
      </w:r>
      <w:r>
        <w:t>223(Fructose-1</w:t>
      </w:r>
      <w:r w:rsidR="00644CD5">
        <w:t>.</w:t>
      </w:r>
      <w:r>
        <w:t>6-bisphosphatase inhibitor) + 0</w:t>
      </w:r>
      <w:r w:rsidR="00644CD5">
        <w:t>.</w:t>
      </w:r>
      <w:r>
        <w:t>491(Monoamine oxidase substrate) -0</w:t>
      </w:r>
      <w:r w:rsidR="00644CD5">
        <w:t>.</w:t>
      </w:r>
      <w:r>
        <w:t>761(Protein Wnt-2 inhibitor) + 0</w:t>
      </w:r>
      <w:r w:rsidR="00644CD5">
        <w:t>.</w:t>
      </w:r>
      <w:r>
        <w:t>187(5 Hydroxytryptamine release stimulant) -0</w:t>
      </w:r>
      <w:r w:rsidR="00644CD5">
        <w:t>.</w:t>
      </w:r>
      <w:r>
        <w:t>712(Glyoxylate reductase (NADP+) inhibitor) + 0</w:t>
      </w:r>
      <w:r w:rsidR="00644CD5">
        <w:t>.</w:t>
      </w:r>
      <w:r>
        <w:t>269(Glutamate (mGluR group III) agonist) -0</w:t>
      </w:r>
      <w:r w:rsidR="00644CD5">
        <w:t>.</w:t>
      </w:r>
      <w:r>
        <w:t>412(LAMP3 expression inhibitor) + 0</w:t>
      </w:r>
      <w:r w:rsidR="00644CD5">
        <w:t>.</w:t>
      </w:r>
      <w:r>
        <w:t>179(Opioid agonist) + 0</w:t>
      </w:r>
      <w:r w:rsidR="00644CD5">
        <w:t>.</w:t>
      </w:r>
      <w:r>
        <w:t>311(Focal adhesion kinase 2 inhibitor) -0</w:t>
      </w:r>
      <w:r w:rsidR="00644CD5">
        <w:t>.</w:t>
      </w:r>
      <w:r>
        <w:t>278(Photosensitizer) + 0</w:t>
      </w:r>
      <w:r w:rsidR="00644CD5">
        <w:t>.</w:t>
      </w:r>
      <w:r>
        <w:t>731(2-Isopropylmalate synthase inhibitor) -0</w:t>
      </w:r>
      <w:r w:rsidR="00644CD5">
        <w:t>.</w:t>
      </w:r>
      <w:r>
        <w:t>211(Choreoathetosis) -0</w:t>
      </w:r>
      <w:r w:rsidR="00644CD5">
        <w:t>.</w:t>
      </w:r>
      <w:r>
        <w:t>25(NACHT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196(Purinergic P2X1 antagonist) -0</w:t>
      </w:r>
      <w:r w:rsidR="00644CD5">
        <w:t>.</w:t>
      </w:r>
      <w:r>
        <w:t>224(Protein-tyrosine phosphatase 1B inhibitor) + 0</w:t>
      </w:r>
      <w:r w:rsidR="00644CD5">
        <w:t>.</w:t>
      </w:r>
      <w:r>
        <w:t>17(Growth hormone relea</w:t>
      </w:r>
      <w:r>
        <w:t>s</w:t>
      </w:r>
      <w:r>
        <w:t>ing factor agonist) + 0</w:t>
      </w:r>
      <w:r w:rsidR="00644CD5">
        <w:t>.</w:t>
      </w:r>
      <w:r>
        <w:t>159(Envelope glycoprotein gp70 inhibitor) + 0</w:t>
      </w:r>
      <w:r w:rsidR="00644CD5">
        <w:t>.</w:t>
      </w:r>
      <w:r>
        <w:t>209(Antineoplastic (endocrine cancer)) -0</w:t>
      </w:r>
      <w:r w:rsidR="00644CD5">
        <w:t>.</w:t>
      </w:r>
      <w:r>
        <w:t>175(Antimigraine) + 0</w:t>
      </w:r>
      <w:r w:rsidR="00644CD5">
        <w:t>.</w:t>
      </w:r>
      <w:r>
        <w:t>148(Transcription factor STAT1 inhibitor) -0</w:t>
      </w:r>
      <w:r w:rsidR="00644CD5">
        <w:t>.</w:t>
      </w:r>
      <w:r>
        <w:t>31(Potassium channel Kv1.5 blocker) + 0</w:t>
      </w:r>
      <w:r w:rsidR="00644CD5">
        <w:t>.</w:t>
      </w:r>
      <w:r>
        <w:t>145(Antifungal enhancer) + 0</w:t>
      </w:r>
      <w:r w:rsidR="00644CD5">
        <w:t>.</w:t>
      </w:r>
      <w:r>
        <w:t>173(Insulysin inhibitor) + 0</w:t>
      </w:r>
      <w:r w:rsidR="00644CD5">
        <w:t>.</w:t>
      </w:r>
      <w:r>
        <w:t>136(Interleukin antagonist) + 0</w:t>
      </w:r>
      <w:r w:rsidR="00644CD5">
        <w:t>.</w:t>
      </w:r>
      <w:r>
        <w:t>66(UDP-glucose 4-epimerase inhibitor) + 0</w:t>
      </w:r>
      <w:r w:rsidR="00644CD5">
        <w:t>.</w:t>
      </w:r>
      <w:r>
        <w:t>661(Homogentisate 1</w:t>
      </w:r>
      <w:r w:rsidR="00644CD5">
        <w:t>.</w:t>
      </w:r>
      <w:r>
        <w:t>2-dioxygenase inhibitor) -0</w:t>
      </w:r>
      <w:r w:rsidR="00644CD5">
        <w:t>.</w:t>
      </w:r>
      <w:r>
        <w:t>765(Dextransucrase inhibitor) -0</w:t>
      </w:r>
      <w:r w:rsidR="00644CD5">
        <w:t>.</w:t>
      </w:r>
      <w:r>
        <w:t>244(Panic) -0</w:t>
      </w:r>
      <w:r w:rsidR="00644CD5">
        <w:t>.</w:t>
      </w:r>
      <w:r>
        <w:t>524(Aldose reductase inhibitor) -0</w:t>
      </w:r>
      <w:r w:rsidR="00644CD5">
        <w:t>.</w:t>
      </w:r>
      <w:r>
        <w:t>133(Pulmonary hypertension treatment) + 0</w:t>
      </w:r>
      <w:r w:rsidR="00644CD5">
        <w:t>.</w:t>
      </w:r>
      <w:r>
        <w:t>598(Peptide deformylase inhibitor) -0</w:t>
      </w:r>
      <w:r w:rsidR="00644CD5">
        <w:t>.</w:t>
      </w:r>
      <w:r>
        <w:t>231(Depression) -0</w:t>
      </w:r>
      <w:r w:rsidR="00644CD5">
        <w:t>.</w:t>
      </w:r>
      <w:r>
        <w:t>791(NF-kappa-B essential modulator inhibitor) -0</w:t>
      </w:r>
      <w:r w:rsidR="00644CD5">
        <w:t>.</w:t>
      </w:r>
      <w:r>
        <w:t>203(Serine/threonine-protein kinase NEK2 inhibitor) -0</w:t>
      </w:r>
      <w:r w:rsidR="00644CD5">
        <w:t>.</w:t>
      </w:r>
      <w:r>
        <w:t>156(Histidine-rich protein PFHRP-II inhibitor) -0</w:t>
      </w:r>
      <w:r w:rsidR="00644CD5">
        <w:t>.</w:t>
      </w:r>
      <w:r>
        <w:t>233(Kainate receptor antagonist) + 0</w:t>
      </w:r>
      <w:r w:rsidR="00644CD5">
        <w:t>.</w:t>
      </w:r>
      <w:r>
        <w:t>666(Anthranilate synthase inhibitor) + 0</w:t>
      </w:r>
      <w:r w:rsidR="00644CD5">
        <w:t>.</w:t>
      </w:r>
      <w:r>
        <w:t>394(Trimethylamine-N-oxide reductase inhibitor) + 0</w:t>
      </w:r>
      <w:r w:rsidR="00644CD5">
        <w:t>.</w:t>
      </w:r>
      <w:r>
        <w:t>163(Sucrase-isomaltase inhibitor) + 0</w:t>
      </w:r>
      <w:r w:rsidR="00644CD5">
        <w:t>.</w:t>
      </w:r>
      <w:r>
        <w:t>0978(Tryptophan hydroxylase 1 inhibitor) + 0</w:t>
      </w:r>
      <w:r w:rsidR="00644CD5">
        <w:t>.</w:t>
      </w:r>
      <w:r>
        <w:t>433(Lysine 2-monooxygenase inhibitor) + 0</w:t>
      </w:r>
      <w:r w:rsidR="00644CD5">
        <w:t>.</w:t>
      </w:r>
      <w:r>
        <w:t>784(Methionyl ami</w:t>
      </w:r>
      <w:r>
        <w:t>n</w:t>
      </w:r>
      <w:r>
        <w:t>opeptidase 1 inhibitor) -0</w:t>
      </w:r>
      <w:r w:rsidR="00644CD5">
        <w:t>.</w:t>
      </w:r>
      <w:r>
        <w:t>376(Acylphosphatase inhibitor) -0</w:t>
      </w:r>
      <w:r w:rsidR="00644CD5">
        <w:t>.</w:t>
      </w:r>
      <w:r>
        <w:t>201(Adenosine uptake inhibitor) -0</w:t>
      </w:r>
      <w:r w:rsidR="00644CD5">
        <w:t>.</w:t>
      </w:r>
      <w:r>
        <w:t>159(Hexokinase stimulant) -0</w:t>
      </w:r>
      <w:r w:rsidR="00644CD5">
        <w:t>.</w:t>
      </w:r>
      <w:r>
        <w:t>221(Immunomodulator) + 0</w:t>
      </w:r>
      <w:r w:rsidR="00644CD5">
        <w:t>.</w:t>
      </w:r>
      <w:r>
        <w:t>353(CNS active muscle relaxant) -0</w:t>
      </w:r>
      <w:r w:rsidR="00644CD5">
        <w:t>.</w:t>
      </w:r>
      <w:r>
        <w:t>317(Transforming growth factor a</w:t>
      </w:r>
      <w:r>
        <w:t>n</w:t>
      </w:r>
      <w:r>
        <w:t>tagonist) -0</w:t>
      </w:r>
      <w:r w:rsidR="00644CD5">
        <w:t>.</w:t>
      </w:r>
      <w:r>
        <w:t>164(Cyclin-dependent kinase 2 inhibitor) -0</w:t>
      </w:r>
      <w:r w:rsidR="00644CD5">
        <w:t>.</w:t>
      </w:r>
      <w:r>
        <w:t>169(24-sterol C-methyltransferase inhibitor) + 0</w:t>
      </w:r>
      <w:r w:rsidR="00644CD5">
        <w:t>.</w:t>
      </w:r>
      <w:r>
        <w:t xml:space="preserve">263(Skin </w:t>
      </w:r>
      <w:r>
        <w:lastRenderedPageBreak/>
        <w:t>irritation</w:t>
      </w:r>
      <w:r w:rsidR="00644CD5">
        <w:t>.</w:t>
      </w:r>
      <w:r>
        <w:t xml:space="preserve"> weak) + 0</w:t>
      </w:r>
      <w:r w:rsidR="00644CD5">
        <w:t>.</w:t>
      </w:r>
      <w:r>
        <w:t>316(CYP3A3 substrate) + 0</w:t>
      </w:r>
      <w:r w:rsidR="00644CD5">
        <w:t>.</w:t>
      </w:r>
      <w:r>
        <w:t>0756(Antianginal) + 0</w:t>
      </w:r>
      <w:r w:rsidR="00644CD5">
        <w:t>.</w:t>
      </w:r>
      <w:r>
        <w:t>642(Alpha glucosidase inhibitor) + 0</w:t>
      </w:r>
      <w:r w:rsidR="00644CD5">
        <w:t>.</w:t>
      </w:r>
      <w:r>
        <w:t>15(Antiviral (Influenza A)) -0</w:t>
      </w:r>
      <w:r w:rsidR="00644CD5">
        <w:t>.</w:t>
      </w:r>
      <w:r>
        <w:t>265(MAO A inhibitor) -0</w:t>
      </w:r>
      <w:r w:rsidR="00644CD5">
        <w:t>.</w:t>
      </w:r>
      <w:r>
        <w:t>405(Glutamate (mGluR group II) agonist) -0</w:t>
      </w:r>
      <w:r w:rsidR="00644CD5">
        <w:t>.</w:t>
      </w:r>
      <w:r>
        <w:t>211(Neuropeptide FF1 antagonist) + 0</w:t>
      </w:r>
      <w:r w:rsidR="00644CD5">
        <w:t>.</w:t>
      </w:r>
      <w:r>
        <w:t>213(Glycogen synthase kinase-3 inhibitor) -0</w:t>
      </w:r>
      <w:r w:rsidR="00644CD5">
        <w:t>.</w:t>
      </w:r>
      <w:r>
        <w:t>423(Cathepsin S inhibitor) -0</w:t>
      </w:r>
      <w:r w:rsidR="00644CD5">
        <w:t>.</w:t>
      </w:r>
      <w:r>
        <w:t>545(Glucosyl transferase inhibitor) + 0</w:t>
      </w:r>
      <w:r w:rsidR="00644CD5">
        <w:t>.</w:t>
      </w:r>
      <w:r>
        <w:t>145(Ca2+/calmodulin-dependent kinase I inhibitor) + 6</w:t>
      </w:r>
      <w:r w:rsidR="00644CD5">
        <w:t>.</w:t>
      </w:r>
      <w:r>
        <w:t>78(Length^3) -0</w:t>
      </w:r>
      <w:r w:rsidR="00644CD5">
        <w:t>.</w:t>
      </w:r>
      <w:r>
        <w:t>152(cAMP-dependent protein kinase type II-alpha regulatory subunit inhibitor) + 0</w:t>
      </w:r>
      <w:r w:rsidR="00644CD5">
        <w:t>.</w:t>
      </w:r>
      <w:r>
        <w:t>337(H2AFX expression enha</w:t>
      </w:r>
      <w:r>
        <w:t>n</w:t>
      </w:r>
      <w:r>
        <w:t>cer) -0</w:t>
      </w:r>
      <w:r w:rsidR="00644CD5">
        <w:t>.</w:t>
      </w:r>
      <w:r>
        <w:t>198(Aspartate 4-decarboxylase inhibitor) + 0</w:t>
      </w:r>
      <w:r w:rsidR="00644CD5">
        <w:t>.</w:t>
      </w:r>
      <w:r>
        <w:t>44(Tetracycline antiport transporter antagonist) -0</w:t>
      </w:r>
      <w:r w:rsidR="00644CD5">
        <w:t>.</w:t>
      </w:r>
      <w:r>
        <w:t>201(Oryzin inhibitor) + 0</w:t>
      </w:r>
      <w:r w:rsidR="00644CD5">
        <w:t>.</w:t>
      </w:r>
      <w:r>
        <w:t>131(Plasmepsin inhibitor) + 0</w:t>
      </w:r>
      <w:r w:rsidR="00644CD5">
        <w:t>.</w:t>
      </w:r>
      <w:r>
        <w:t>0888(Antineoplastic (colon cancer)) + 0</w:t>
      </w:r>
      <w:r w:rsidR="00644CD5">
        <w:t>.</w:t>
      </w:r>
      <w:r>
        <w:t>14(Sodium/glucose cotransporter 2 inhibitor) -0</w:t>
      </w:r>
      <w:r w:rsidR="00644CD5">
        <w:t>.</w:t>
      </w:r>
      <w:r>
        <w:t>226(Aminopeptidase A inhibitor) -0</w:t>
      </w:r>
      <w:r w:rsidR="00644CD5">
        <w:t>.</w:t>
      </w:r>
      <w:r>
        <w:t>351(SQLE expression inhibitor) -0</w:t>
      </w:r>
      <w:r w:rsidR="00644CD5">
        <w:t>.</w:t>
      </w:r>
      <w:r>
        <w:t>121(Ribosomal protein S6 kinase alpha 3 inhibitor) -0</w:t>
      </w:r>
      <w:r w:rsidR="00644CD5">
        <w:t>.</w:t>
      </w:r>
      <w:r>
        <w:t>321(Cystathionine gamma-lyase inhibitor) + 0</w:t>
      </w:r>
      <w:r w:rsidR="00644CD5">
        <w:t>.</w:t>
      </w:r>
      <w:r>
        <w:t>204(KLK3 expression inhibitor) -0</w:t>
      </w:r>
      <w:r w:rsidR="00644CD5">
        <w:t>.</w:t>
      </w:r>
      <w:r>
        <w:t>372(Estrogen-related receptor alpha antagonist) + 0</w:t>
      </w:r>
      <w:r w:rsidR="00644CD5">
        <w:t>.</w:t>
      </w:r>
      <w:r>
        <w:t>293(Raynaud's phenomenon) -0</w:t>
      </w:r>
      <w:r w:rsidR="00644CD5">
        <w:t>.</w:t>
      </w:r>
      <w:r>
        <w:t>444(Thyroid hormone beta 1 antagonist) -0</w:t>
      </w:r>
      <w:r w:rsidR="00644CD5">
        <w:t>.</w:t>
      </w:r>
      <w:r>
        <w:t>35(AMPA 3 receptor antagonist) -0</w:t>
      </w:r>
      <w:r w:rsidR="00644CD5">
        <w:t>.</w:t>
      </w:r>
      <w:r>
        <w:t>156(DNA-dependent protein kinase inhibitor) + 0</w:t>
      </w:r>
      <w:r w:rsidR="00644CD5">
        <w:t>.</w:t>
      </w:r>
      <w:r>
        <w:t>37(ICAM 1 a</w:t>
      </w:r>
      <w:r>
        <w:t>n</w:t>
      </w:r>
      <w:r>
        <w:t>tagonist) + 0</w:t>
      </w:r>
      <w:r w:rsidR="00644CD5">
        <w:t>.</w:t>
      </w:r>
      <w:r>
        <w:t>228(CYP4A11 substrate) -0</w:t>
      </w:r>
      <w:r w:rsidR="00644CD5">
        <w:t>.</w:t>
      </w:r>
      <w:r>
        <w:t>459(Acetylcholine M3 receptor agonist) -0</w:t>
      </w:r>
      <w:r w:rsidR="00644CD5">
        <w:t>.</w:t>
      </w:r>
      <w:r>
        <w:t>136(Electron transport complex I inhibitor) + 0</w:t>
      </w:r>
      <w:r w:rsidR="00644CD5">
        <w:t>.</w:t>
      </w:r>
      <w:r>
        <w:t>0815(Neurodegenerative diseases treatment) + 0</w:t>
      </w:r>
      <w:r w:rsidR="00644CD5">
        <w:t>.</w:t>
      </w:r>
      <w:r>
        <w:t>147(Lck kinase inhibitor) + 0</w:t>
      </w:r>
      <w:r w:rsidR="00644CD5">
        <w:t>.</w:t>
      </w:r>
      <w:r>
        <w:t>124(Emetic) -0</w:t>
      </w:r>
      <w:r w:rsidR="00644CD5">
        <w:t>.</w:t>
      </w:r>
      <w:r>
        <w:t>377(Chymotrypsin inhibitor) + 0</w:t>
      </w:r>
      <w:r w:rsidR="00644CD5">
        <w:t>.</w:t>
      </w:r>
      <w:r>
        <w:t>0946(Neurotoxic) -0</w:t>
      </w:r>
      <w:r w:rsidR="00644CD5">
        <w:t>.</w:t>
      </w:r>
      <w:r>
        <w:t>292(3-Phosphoshikimate 1-carboxyvinyltransferase inhibitor) -0</w:t>
      </w:r>
      <w:r w:rsidR="00644CD5">
        <w:t>.</w:t>
      </w:r>
      <w:r>
        <w:t>37(Urocanate hydratase inhibitor) + 0</w:t>
      </w:r>
      <w:r w:rsidR="00644CD5">
        <w:t>.</w:t>
      </w:r>
      <w:r>
        <w:t>182(Anticataract) -0</w:t>
      </w:r>
      <w:r w:rsidR="00644CD5">
        <w:t>.</w:t>
      </w:r>
      <w:r>
        <w:t>0597(Analgesic) + 0</w:t>
      </w:r>
      <w:r w:rsidR="00644CD5">
        <w:t>.</w:t>
      </w:r>
      <w:r>
        <w:t>31(CYP11B1 inhibitor) -0</w:t>
      </w:r>
      <w:r w:rsidR="00644CD5">
        <w:t>.</w:t>
      </w:r>
      <w:r>
        <w:t>0961(Botulinum neurotoxin type A inhibitor) -0</w:t>
      </w:r>
      <w:r w:rsidR="00644CD5">
        <w:t>.</w:t>
      </w:r>
      <w:r>
        <w:t>391(Neurotensin 3 receptor antagonist) + 0</w:t>
      </w:r>
      <w:r w:rsidR="00644CD5">
        <w:t>.</w:t>
      </w:r>
      <w:r>
        <w:t>147(Carbonic anhydrase IV stimulant) -0</w:t>
      </w:r>
      <w:r w:rsidR="00644CD5">
        <w:t>.</w:t>
      </w:r>
      <w:r>
        <w:t>283(Histamine H2 receptor agonist) + 0</w:t>
      </w:r>
      <w:r w:rsidR="00644CD5">
        <w:t>.</w:t>
      </w:r>
      <w:r>
        <w:t>264(Phospholipase C inhibitor) + 0</w:t>
      </w:r>
      <w:r w:rsidR="00644CD5">
        <w:t>.</w:t>
      </w:r>
      <w:r>
        <w:t>421(Formyl peptide r</w:t>
      </w:r>
      <w:r>
        <w:t>e</w:t>
      </w:r>
      <w:r>
        <w:t>ceptor 1 antagonist) + 0</w:t>
      </w:r>
      <w:r w:rsidR="00644CD5">
        <w:t>.</w:t>
      </w:r>
      <w:r>
        <w:t>427(2-(acetamidomethylene)succinate hydrolase inhibitor) + 0</w:t>
      </w:r>
      <w:r w:rsidR="00644CD5">
        <w:t>.</w:t>
      </w:r>
      <w:r>
        <w:t>0723(Imidazoleacetate 4-monooxygenase inhibitor) + 0</w:t>
      </w:r>
      <w:r w:rsidR="00644CD5">
        <w:t>.</w:t>
      </w:r>
      <w:r>
        <w:t>287(Fibrinogen alpha chain inhibitor) -0</w:t>
      </w:r>
      <w:r w:rsidR="00644CD5">
        <w:t>.</w:t>
      </w:r>
      <w:r>
        <w:t>271(DNA methyltransferase 3B inhibitor) -0</w:t>
      </w:r>
      <w:r w:rsidR="00644CD5">
        <w:t>.</w:t>
      </w:r>
      <w:r>
        <w:t>0799(Prostate cancer treatment) + 0</w:t>
      </w:r>
      <w:r w:rsidR="00644CD5">
        <w:t>.</w:t>
      </w:r>
      <w:r>
        <w:t>339(Glyceraldehyde-3-phosphate dehydrogenase (phosphorylating) inhibitor) + 0</w:t>
      </w:r>
      <w:r w:rsidR="00644CD5">
        <w:t>.</w:t>
      </w:r>
      <w:r>
        <w:t>465(Globoside alpha-N-acetylgalactosaminyltransferase inhibitor) + 0</w:t>
      </w:r>
      <w:r w:rsidR="00644CD5">
        <w:t>.</w:t>
      </w:r>
      <w:r>
        <w:t>212(Prephenate dehydrogenase inhibitor) -0</w:t>
      </w:r>
      <w:r w:rsidR="00644CD5">
        <w:t>.</w:t>
      </w:r>
      <w:r>
        <w:t>0853(Niemann-Pick C1-like 1 protein antagonist) + 0</w:t>
      </w:r>
      <w:r w:rsidR="00644CD5">
        <w:t>.</w:t>
      </w:r>
      <w:r>
        <w:t>0924(Prostaglandin EP4 antagonist) -0</w:t>
      </w:r>
      <w:r w:rsidR="00644CD5">
        <w:t>.</w:t>
      </w:r>
      <w:r>
        <w:t>416(5-Formyltetrahydrofolate cyclo-ligase inhibitor) -0</w:t>
      </w:r>
      <w:r w:rsidR="00644CD5">
        <w:t>.</w:t>
      </w:r>
      <w:r>
        <w:t>0573(Antiarrhythmic) -0</w:t>
      </w:r>
      <w:r w:rsidR="00644CD5">
        <w:t>.</w:t>
      </w:r>
      <w:r>
        <w:t>087(Presenilin 2 inhibitor) + 0</w:t>
      </w:r>
      <w:r w:rsidR="00644CD5">
        <w:t>.</w:t>
      </w:r>
      <w:r>
        <w:t>0731(GDPD3 expression enhancer) -0</w:t>
      </w:r>
      <w:r w:rsidR="00644CD5">
        <w:t>.</w:t>
      </w:r>
      <w:r>
        <w:t>0927(Microtubule stabilization) + 0</w:t>
      </w:r>
      <w:r w:rsidR="00644CD5">
        <w:t>.</w:t>
      </w:r>
      <w:r>
        <w:t>0867(Spasmogenic) -0</w:t>
      </w:r>
      <w:r w:rsidR="00644CD5">
        <w:t>.</w:t>
      </w:r>
      <w:r>
        <w:t>189(Antihematotoxic) + 0</w:t>
      </w:r>
      <w:r w:rsidR="00644CD5">
        <w:t>.</w:t>
      </w:r>
      <w:r>
        <w:t>0957(Psychomotor impairment) -0</w:t>
      </w:r>
      <w:r w:rsidR="00644CD5">
        <w:t>.</w:t>
      </w:r>
      <w:r>
        <w:t>274(Tryptase 1 inhibitor) + 0</w:t>
      </w:r>
      <w:r w:rsidR="00644CD5">
        <w:t>.</w:t>
      </w:r>
      <w:r>
        <w:t>121(Integrin antagonist) -0</w:t>
      </w:r>
      <w:r w:rsidR="00644CD5">
        <w:t>.</w:t>
      </w:r>
      <w:r>
        <w:t>0852(Smo receptor antagonist) + 0</w:t>
      </w:r>
      <w:r w:rsidR="00644CD5">
        <w:t>.</w:t>
      </w:r>
      <w:r>
        <w:t>0949(Protein kinase (Mos</w:t>
      </w:r>
      <w:r w:rsidR="00644CD5">
        <w:t>.</w:t>
      </w:r>
      <w:r>
        <w:t xml:space="preserve"> Mil/Raf</w:t>
      </w:r>
      <w:r w:rsidR="00644CD5">
        <w:t>.</w:t>
      </w:r>
      <w:r>
        <w:t xml:space="preserve"> </w:t>
      </w:r>
      <w:proofErr w:type="gramStart"/>
      <w:r>
        <w:t>MEKK</w:t>
      </w:r>
      <w:r w:rsidR="00644CD5">
        <w:t>.</w:t>
      </w:r>
      <w:proofErr w:type="gramEnd"/>
      <w:r>
        <w:t xml:space="preserve"> </w:t>
      </w:r>
      <w:proofErr w:type="gramStart"/>
      <w:r>
        <w:t>RIPK</w:t>
      </w:r>
      <w:r w:rsidR="00644CD5">
        <w:t>.</w:t>
      </w:r>
      <w:proofErr w:type="gramEnd"/>
      <w:r>
        <w:t xml:space="preserve"> </w:t>
      </w:r>
      <w:proofErr w:type="gramStart"/>
      <w:r>
        <w:t>TESK</w:t>
      </w:r>
      <w:r w:rsidR="00644CD5">
        <w:t>.</w:t>
      </w:r>
      <w:proofErr w:type="gramEnd"/>
      <w:r>
        <w:t xml:space="preserve"> </w:t>
      </w:r>
      <w:proofErr w:type="gramStart"/>
      <w:r>
        <w:t>LIMK</w:t>
      </w:r>
      <w:r w:rsidR="00644CD5">
        <w:t>.</w:t>
      </w:r>
      <w:proofErr w:type="gramEnd"/>
      <w:r>
        <w:t xml:space="preserve"> </w:t>
      </w:r>
      <w:proofErr w:type="gramStart"/>
      <w:r>
        <w:t>IRAK</w:t>
      </w:r>
      <w:r w:rsidR="00644CD5">
        <w:t>.</w:t>
      </w:r>
      <w:proofErr w:type="gramEnd"/>
      <w:r>
        <w:t xml:space="preserve"> </w:t>
      </w:r>
      <w:proofErr w:type="gramStart"/>
      <w:r>
        <w:t>ILK</w:t>
      </w:r>
      <w:r w:rsidR="00644CD5">
        <w:t>.</w:t>
      </w:r>
      <w:proofErr w:type="gramEnd"/>
      <w:r>
        <w:t xml:space="preserve"> Activin/TGF-beta) inhibitor) -0</w:t>
      </w:r>
      <w:r w:rsidR="00644CD5">
        <w:t>.</w:t>
      </w:r>
      <w:r>
        <w:t>134(Acid phosphatase inhibitor) + 0</w:t>
      </w:r>
      <w:r w:rsidR="00644CD5">
        <w:t>.</w:t>
      </w:r>
      <w:r>
        <w:t>12(STAR expression inhibitor) + 0</w:t>
      </w:r>
      <w:r w:rsidR="00644CD5">
        <w:t>.</w:t>
      </w:r>
      <w:r>
        <w:t>0645(PDCD4 expression enhancer) -0</w:t>
      </w:r>
      <w:r w:rsidR="00644CD5">
        <w:t>.</w:t>
      </w:r>
      <w:r>
        <w:t>0701(Lysophosphatidic acid 3 receptor antagonist) -0</w:t>
      </w:r>
      <w:r w:rsidR="00644CD5">
        <w:t>.</w:t>
      </w:r>
      <w:r>
        <w:t>0842(HSPA8 expression inhibitor) + 0</w:t>
      </w:r>
      <w:r w:rsidR="00644CD5">
        <w:t>.</w:t>
      </w:r>
      <w:r>
        <w:t>208((S)-2-hydroxy-acid oxidase inhibitor) -0</w:t>
      </w:r>
      <w:r w:rsidR="00644CD5">
        <w:t>.</w:t>
      </w:r>
      <w:r>
        <w:t>357(Malate dehydrogenase (oxaloacetate-decarboxylating) (NADP+) inhibitor) + 0</w:t>
      </w:r>
      <w:r w:rsidR="00644CD5">
        <w:t>.</w:t>
      </w:r>
      <w:r>
        <w:t>191(Serine-glyoxylate transaminase inhibitor) -0</w:t>
      </w:r>
      <w:r w:rsidR="00644CD5">
        <w:t>.</w:t>
      </w:r>
      <w:r>
        <w:t>103(TEC kinase inhibitor) -0</w:t>
      </w:r>
      <w:r w:rsidR="00644CD5">
        <w:t>.</w:t>
      </w:r>
      <w:r>
        <w:t>187(Restless leg sy</w:t>
      </w:r>
      <w:r>
        <w:t>n</w:t>
      </w:r>
      <w:r>
        <w:t>drome treatment) + 0</w:t>
      </w:r>
      <w:r w:rsidR="00644CD5">
        <w:t>.</w:t>
      </w:r>
      <w:r>
        <w:t>072(Histone deacetylase class IIb inhibitor) -0</w:t>
      </w:r>
      <w:r w:rsidR="00644CD5">
        <w:t>.</w:t>
      </w:r>
      <w:r>
        <w:t>243(UDP-3-O-acyl-N-acetylglucosamine deacet</w:t>
      </w:r>
      <w:r>
        <w:t>y</w:t>
      </w:r>
      <w:r>
        <w:t>lase inhibitor) + 0</w:t>
      </w:r>
      <w:r w:rsidR="00644CD5">
        <w:t>.</w:t>
      </w:r>
      <w:r>
        <w:t>191(CC chemokine 3 receptor antagonist) + 0</w:t>
      </w:r>
      <w:r w:rsidR="00644CD5">
        <w:t>.</w:t>
      </w:r>
      <w:r>
        <w:t>383(Fibrinogen inhibitor) + 0</w:t>
      </w:r>
      <w:r w:rsidR="00644CD5">
        <w:t>.</w:t>
      </w:r>
      <w:r>
        <w:t>18(TH expression e</w:t>
      </w:r>
      <w:r>
        <w:t>n</w:t>
      </w:r>
      <w:r>
        <w:t>hancer) -0</w:t>
      </w:r>
      <w:r w:rsidR="00644CD5">
        <w:t>.</w:t>
      </w:r>
      <w:r>
        <w:t>227(Kallikrein 13 inhibitor) -0</w:t>
      </w:r>
      <w:r w:rsidR="00644CD5">
        <w:t>.</w:t>
      </w:r>
      <w:r>
        <w:t>0566(Geranyltranstransferase (Leishmania) inhibitor) + 0</w:t>
      </w:r>
      <w:r w:rsidR="00644CD5">
        <w:t>.</w:t>
      </w:r>
      <w:r>
        <w:t>0591(Integrin alpha1beta1 antagonist) -0</w:t>
      </w:r>
      <w:r w:rsidR="00644CD5">
        <w:t>.</w:t>
      </w:r>
      <w:r>
        <w:t>0639(Aryl-acylamidase inhibitor) -0</w:t>
      </w:r>
      <w:r w:rsidR="00644CD5">
        <w:t>.</w:t>
      </w:r>
      <w:r>
        <w:t>0523(Cyclooxygenase 3 inhibitor) + 0</w:t>
      </w:r>
      <w:r w:rsidR="00644CD5">
        <w:t>.</w:t>
      </w:r>
      <w:r>
        <w:t>0707(Spasmolytic</w:t>
      </w:r>
      <w:r w:rsidR="00644CD5">
        <w:t>.</w:t>
      </w:r>
      <w:r>
        <w:t xml:space="preserve"> Papaverin-like) + 0</w:t>
      </w:r>
      <w:r w:rsidR="00644CD5">
        <w:t>.</w:t>
      </w:r>
      <w:r>
        <w:t>0696(Carcinogenic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132(Transcription factor STAT6 inhibitor) + 0</w:t>
      </w:r>
      <w:r w:rsidR="00644CD5">
        <w:t>.</w:t>
      </w:r>
      <w:r>
        <w:t>0443(Antiinfertility</w:t>
      </w:r>
      <w:r w:rsidR="00644CD5">
        <w:t>.</w:t>
      </w:r>
      <w:r>
        <w:t xml:space="preserve"> female) -0</w:t>
      </w:r>
      <w:r w:rsidR="00644CD5">
        <w:t>.</w:t>
      </w:r>
      <w:r>
        <w:t>0547(Hypomania) + 0</w:t>
      </w:r>
      <w:r w:rsidR="00644CD5">
        <w:t>.</w:t>
      </w:r>
      <w:r>
        <w:t>0542(Sphingosine kinase 1 inhibitor) -0</w:t>
      </w:r>
      <w:r w:rsidR="00644CD5">
        <w:t>.</w:t>
      </w:r>
      <w:r>
        <w:t>182(Adenosine receptor agonist) -0</w:t>
      </w:r>
      <w:r w:rsidR="00644CD5">
        <w:t>.</w:t>
      </w:r>
      <w:r>
        <w:t>176(Deoxyribonuclease I inhibitor) + 0</w:t>
      </w:r>
      <w:r w:rsidR="00644CD5">
        <w:t>.</w:t>
      </w:r>
      <w:r>
        <w:t>148(3-Hydroxybutyrate dehydrogenase inhibitor) -0</w:t>
      </w:r>
      <w:r w:rsidR="00644CD5">
        <w:t>.</w:t>
      </w:r>
      <w:r>
        <w:t>136(Syk tyrosine kinase inhibitor) -0</w:t>
      </w:r>
      <w:r w:rsidR="00644CD5">
        <w:t>.</w:t>
      </w:r>
      <w:r>
        <w:t>0669(Carcinogenic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124(ATP phosphor</w:t>
      </w:r>
      <w:r>
        <w:t>i</w:t>
      </w:r>
      <w:r>
        <w:t>bosyltransferase inhibitor) -0</w:t>
      </w:r>
      <w:r w:rsidR="00644CD5">
        <w:t>.</w:t>
      </w:r>
      <w:r>
        <w:t>0375(Retinoprotector) + 0</w:t>
      </w:r>
      <w:r w:rsidR="00644CD5">
        <w:t>.</w:t>
      </w:r>
      <w:r>
        <w:t>0362(Lipoxin receptor agonist) -0</w:t>
      </w:r>
      <w:r w:rsidR="00644CD5">
        <w:t>.</w:t>
      </w:r>
      <w:r>
        <w:t>0537(MAP kinase 13 i</w:t>
      </w:r>
      <w:r>
        <w:t>n</w:t>
      </w:r>
      <w:r>
        <w:t>hibitor) -0</w:t>
      </w:r>
      <w:r w:rsidR="00644CD5">
        <w:t>.</w:t>
      </w:r>
      <w:r>
        <w:t>0293(CYP2C9 inhibitor) + 0</w:t>
      </w:r>
      <w:r w:rsidR="00644CD5">
        <w:t>.</w:t>
      </w:r>
      <w:r>
        <w:t>187(Progesterone receptor B1 antagonist) -0</w:t>
      </w:r>
      <w:r w:rsidR="00644CD5">
        <w:t>.</w:t>
      </w:r>
      <w:r>
        <w:t>0421(Preterm labor treatment) + 0</w:t>
      </w:r>
      <w:r w:rsidR="00644CD5">
        <w:t>.</w:t>
      </w:r>
      <w:r>
        <w:t>0828(Catalase inhibitor) + 0</w:t>
      </w:r>
      <w:r w:rsidR="00644CD5">
        <w:t>.</w:t>
      </w:r>
      <w:r>
        <w:t>11(Targeting protein for Xklp2 inhibitor) -0</w:t>
      </w:r>
      <w:r w:rsidR="00644CD5">
        <w:t>.</w:t>
      </w:r>
      <w:r>
        <w:t>0482(Phosphatidylinositol 3-kinase alpha inhibitor) + 0</w:t>
      </w:r>
      <w:r w:rsidR="00644CD5">
        <w:t>.</w:t>
      </w:r>
      <w:r>
        <w:t>0816(ATPase inhibitor) + 0</w:t>
      </w:r>
      <w:r w:rsidR="00644CD5">
        <w:t>.</w:t>
      </w:r>
      <w:r>
        <w:t>0361(Purinergic P2Y1 antagonist) + 0</w:t>
      </w:r>
      <w:r w:rsidR="00644CD5">
        <w:t>.</w:t>
      </w:r>
      <w:r>
        <w:t>0467(Antineoplastic (colorectal ca</w:t>
      </w:r>
      <w:r>
        <w:t>n</w:t>
      </w:r>
      <w:r>
        <w:t>cer)) + 0</w:t>
      </w:r>
      <w:r w:rsidR="00644CD5">
        <w:t>.</w:t>
      </w:r>
      <w:r>
        <w:t>0937(Phosphoinositide 5-phosphatase inhibitor) -0</w:t>
      </w:r>
      <w:r w:rsidR="00644CD5">
        <w:t>.</w:t>
      </w:r>
      <w:r>
        <w:t>0502(Xerostomia) -0</w:t>
      </w:r>
      <w:r w:rsidR="00644CD5">
        <w:t>.</w:t>
      </w:r>
      <w:r>
        <w:t>0579(Skin irritation</w:t>
      </w:r>
      <w:r w:rsidR="00644CD5">
        <w:t>.</w:t>
      </w:r>
      <w:r>
        <w:t xml:space="preserve"> moderate) -0</w:t>
      </w:r>
      <w:r w:rsidR="00644CD5">
        <w:t>.</w:t>
      </w:r>
      <w:r>
        <w:t>035(CC chemokine 5 receptor agonist) -0</w:t>
      </w:r>
      <w:r w:rsidR="00644CD5">
        <w:t>.</w:t>
      </w:r>
      <w:r>
        <w:t>0318(Topoisomerase II beta inhibitor) + 0</w:t>
      </w:r>
      <w:r w:rsidR="00644CD5">
        <w:t>.</w:t>
      </w:r>
      <w:r>
        <w:t>0308(Smooth muscle myosin light chain kinase inhibitor) + 0</w:t>
      </w:r>
      <w:r w:rsidR="00644CD5">
        <w:t>.</w:t>
      </w:r>
      <w:r>
        <w:t>0751(Focal adhesion kinase inhibitor) -0</w:t>
      </w:r>
      <w:r w:rsidR="00644CD5">
        <w:t>.</w:t>
      </w:r>
      <w:r>
        <w:t>154(Aldehyde dehydrogenase 1A2 inhibitor) + 0</w:t>
      </w:r>
      <w:r w:rsidR="00644CD5">
        <w:t>.</w:t>
      </w:r>
      <w:r>
        <w:t>0849(Cathepsin H inhibitor) -0</w:t>
      </w:r>
      <w:r w:rsidR="00644CD5">
        <w:t>.</w:t>
      </w:r>
      <w:r>
        <w:t>0958(Glutamate synthase (ferredoxin) inhibitor) + 0</w:t>
      </w:r>
      <w:r w:rsidR="00644CD5">
        <w:t>.</w:t>
      </w:r>
      <w:r>
        <w:t>0724(5 Hydroxytryptamine 3 agonist) + 0</w:t>
      </w:r>
      <w:r w:rsidR="00644CD5">
        <w:t>.</w:t>
      </w:r>
      <w:r>
        <w:t>0769(NMDA receptor glycine site agonist) -0</w:t>
      </w:r>
      <w:r w:rsidR="00644CD5">
        <w:t>.</w:t>
      </w:r>
      <w:r>
        <w:t>0312(Membrane permeability inhibitor) + 0</w:t>
      </w:r>
      <w:r w:rsidR="00644CD5">
        <w:t>.</w:t>
      </w:r>
      <w:r>
        <w:t>0238(Antipruritic) -0</w:t>
      </w:r>
      <w:r w:rsidR="00644CD5">
        <w:t>.</w:t>
      </w:r>
      <w:r>
        <w:t>0451(Abortion inducer) -0</w:t>
      </w:r>
      <w:r w:rsidR="00644CD5">
        <w:t>.</w:t>
      </w:r>
      <w:r>
        <w:t>0625(Carbonic anhydrase stimulant) -0</w:t>
      </w:r>
      <w:r w:rsidR="00644CD5">
        <w:t>.</w:t>
      </w:r>
      <w:r>
        <w:t>0401(Phosphorylase inhib</w:t>
      </w:r>
      <w:r>
        <w:t>i</w:t>
      </w:r>
      <w:r>
        <w:t>tor) + 0</w:t>
      </w:r>
      <w:r w:rsidR="00644CD5">
        <w:t>.</w:t>
      </w:r>
      <w:r>
        <w:t>0306(Contraceptive female) + 0</w:t>
      </w:r>
      <w:r w:rsidR="00644CD5">
        <w:t>.</w:t>
      </w:r>
      <w:r>
        <w:t>0275(Glutamate (mGluR group I) antagonist) + 0</w:t>
      </w:r>
      <w:r w:rsidR="00644CD5">
        <w:t>.</w:t>
      </w:r>
      <w:r>
        <w:t>0113(Sucrose-phosphate synthase inhibitor) -0</w:t>
      </w:r>
      <w:r w:rsidR="00644CD5">
        <w:t>.</w:t>
      </w:r>
      <w:r>
        <w:t>0122(Phosphogluconate 2-dehydrogenase inhibitor) + 0</w:t>
      </w:r>
      <w:r w:rsidR="00644CD5">
        <w:t>.</w:t>
      </w:r>
      <w:r>
        <w:t>0107(Protein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+ 0</w:t>
      </w:r>
      <w:r w:rsidR="00644CD5">
        <w:t>.</w:t>
      </w:r>
      <w:r>
        <w:t>00801(Proto-oncogene tyrosine-protein kinase Fgr inhibitor) + 0</w:t>
      </w:r>
      <w:r w:rsidR="00644CD5">
        <w:t>.</w:t>
      </w:r>
      <w:r>
        <w:t>00534(Antiviral (HIV)) + 0</w:t>
      </w:r>
      <w:r w:rsidR="00644CD5">
        <w:t>.</w:t>
      </w:r>
      <w:r>
        <w:t>0144(UGT1A4 substrate) + 0</w:t>
      </w:r>
      <w:r w:rsidR="00644CD5">
        <w:t>.</w:t>
      </w:r>
      <w:r>
        <w:t>00518(PfA-M1 aminopeptidase inhibitor) + 0</w:t>
      </w:r>
      <w:r w:rsidR="00644CD5">
        <w:t>.</w:t>
      </w:r>
      <w:r>
        <w:t>00746(Carcinogenic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-0</w:t>
      </w:r>
      <w:r w:rsidR="00644CD5">
        <w:t>.</w:t>
      </w:r>
      <w:r>
        <w:t>0053(Ribosomal protein S6 kinase alpha 2 inhibitor) -</w:t>
      </w:r>
      <w:r>
        <w:lastRenderedPageBreak/>
        <w:t>0</w:t>
      </w:r>
      <w:r w:rsidR="00644CD5">
        <w:t>.</w:t>
      </w:r>
      <w:r>
        <w:t>0225(Mevalonate kinase inhibitor) -0</w:t>
      </w:r>
      <w:r w:rsidR="00644CD5">
        <w:t>.</w:t>
      </w:r>
      <w:r>
        <w:t>0227(AMPA 2 receptor antagonist) -0</w:t>
      </w:r>
      <w:r w:rsidR="00644CD5">
        <w:t>.</w:t>
      </w:r>
      <w:r>
        <w:t>00555(11-Beta-hydroxysteroid deh</w:t>
      </w:r>
      <w:r>
        <w:t>y</w:t>
      </w:r>
      <w:r>
        <w:t>drogenase 1 inhibitor) -0</w:t>
      </w:r>
      <w:r w:rsidR="00644CD5">
        <w:t>.</w:t>
      </w:r>
      <w:r>
        <w:t>00131(M17 leucyl aminopeptidase inhibitor) + 5</w:t>
      </w:r>
      <w:r w:rsidR="00644CD5">
        <w:t>.</w:t>
      </w:r>
      <w:r>
        <w:t>36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0938(Thiopurine S-methyltransferase inhibitor) + 0</w:t>
      </w:r>
      <w:r w:rsidR="00644CD5">
        <w:t>.</w:t>
      </w:r>
      <w:r>
        <w:t>765(CYP2D substrate) -0</w:t>
      </w:r>
      <w:r w:rsidR="00644CD5">
        <w:t>.</w:t>
      </w:r>
      <w:r>
        <w:t>517(Agranulocytosis) -0</w:t>
      </w:r>
      <w:r w:rsidR="00644CD5">
        <w:t>.</w:t>
      </w:r>
      <w:r>
        <w:t>0924(Integrin beta7 antagonist) + 8</w:t>
      </w:r>
      <w:r w:rsidR="00644CD5">
        <w:t>.</w:t>
      </w:r>
      <w:r>
        <w:t>88(Length) + 0</w:t>
      </w:r>
      <w:r w:rsidR="00644CD5">
        <w:t>.</w:t>
      </w:r>
      <w:r>
        <w:t>416(Hypothermic) + 0</w:t>
      </w:r>
      <w:r w:rsidR="00644CD5">
        <w:t>.</w:t>
      </w:r>
      <w:r>
        <w:t>396(Glyceryl-ether monooxygenase i</w:t>
      </w:r>
      <w:r>
        <w:t>n</w:t>
      </w:r>
      <w:r>
        <w:t>hibitor) -0</w:t>
      </w:r>
      <w:r w:rsidR="00644CD5">
        <w:t>.</w:t>
      </w:r>
      <w:r>
        <w:t>279(Glutamate dehydrogenase [NAD(P)+] inhibitor) -0</w:t>
      </w:r>
      <w:r w:rsidR="00644CD5">
        <w:t>.</w:t>
      </w:r>
      <w:r>
        <w:t>353(Matrix metalloproteinase 3 (membrane-type) inhibitor) -0</w:t>
      </w:r>
      <w:r w:rsidR="00644CD5">
        <w:t>.</w:t>
      </w:r>
      <w:r>
        <w:t>302(Aldose reductase substrate) + 0</w:t>
      </w:r>
      <w:r w:rsidR="00644CD5">
        <w:t>.</w:t>
      </w:r>
      <w:r>
        <w:t>0578(QT interval prolongation) + 0</w:t>
      </w:r>
      <w:r w:rsidR="00644CD5">
        <w:t>.</w:t>
      </w:r>
      <w:r>
        <w:t>0469(Bromodomain-containing protein 2 inhibitor) -12(Length^2) + 0</w:t>
      </w:r>
      <w:r w:rsidR="00644CD5">
        <w:t>.</w:t>
      </w:r>
      <w:r>
        <w:t>495(Magnesium-protoporphyrin IX methyltransferase inhibitor) + 1</w:t>
      </w:r>
      <w:r w:rsidR="00644CD5">
        <w:t>.</w:t>
      </w:r>
      <w:r>
        <w:t>08(Adenosine A1 receptor agonist enhancer) -0</w:t>
      </w:r>
      <w:r w:rsidR="00644CD5">
        <w:t>.</w:t>
      </w:r>
      <w:r>
        <w:t>959(CYP2C substrate) + 0</w:t>
      </w:r>
      <w:r w:rsidR="00644CD5">
        <w:t>.</w:t>
      </w:r>
      <w:r>
        <w:t>114(Carnitine palmitoyltransferase i</w:t>
      </w:r>
      <w:r>
        <w:t>n</w:t>
      </w:r>
      <w:r>
        <w:t>hibitor) -0</w:t>
      </w:r>
      <w:r w:rsidR="00644CD5">
        <w:t>.</w:t>
      </w:r>
      <w:r>
        <w:t>831(Inner centromere protein inhibitor) + 0</w:t>
      </w:r>
      <w:r w:rsidR="00644CD5">
        <w:t>.</w:t>
      </w:r>
      <w:r>
        <w:t>0861(Opioid delta 1 receptor antagonist) -0</w:t>
      </w:r>
      <w:r w:rsidR="00644CD5">
        <w:t>.</w:t>
      </w:r>
      <w:r>
        <w:t>289(Amiloride-sensitive cation channel 1 blocker) + 0</w:t>
      </w:r>
      <w:r w:rsidR="00644CD5">
        <w:t>.</w:t>
      </w:r>
      <w:r>
        <w:t>297(Trypsin III inhibitor) -0</w:t>
      </w:r>
      <w:r w:rsidR="00644CD5">
        <w:t>.</w:t>
      </w:r>
      <w:r>
        <w:t>143(Hemostatic) + 34(Volume) -0</w:t>
      </w:r>
      <w:r w:rsidR="00644CD5">
        <w:t>.</w:t>
      </w:r>
      <w:r>
        <w:t>995(Estrogen-related receptor alpha antagonist) + 18(Volume^3) + 1</w:t>
      </w:r>
      <w:r w:rsidR="00644CD5">
        <w:t>.</w:t>
      </w:r>
      <w:r>
        <w:t>32(Tyrosine transaminase inhibitor) -0</w:t>
      </w:r>
      <w:r w:rsidR="00644CD5">
        <w:t>.</w:t>
      </w:r>
      <w:r>
        <w:t>554(Atrolysin C inhib</w:t>
      </w:r>
      <w:r>
        <w:t>i</w:t>
      </w:r>
      <w:r>
        <w:t>tor) + 0</w:t>
      </w:r>
      <w:r w:rsidR="00644CD5">
        <w:t>.</w:t>
      </w:r>
      <w:r>
        <w:t>253(Respiratory distress syndrome treatment) -1</w:t>
      </w:r>
      <w:r w:rsidR="00644CD5">
        <w:t>.</w:t>
      </w:r>
      <w:r>
        <w:t>36(Kallikrein 13 inhibitor) + 0</w:t>
      </w:r>
      <w:r w:rsidR="00644CD5">
        <w:t>.</w:t>
      </w:r>
      <w:r>
        <w:t>883(Cancer procoagulant inhibitor) -0</w:t>
      </w:r>
      <w:r w:rsidR="00644CD5">
        <w:t>.</w:t>
      </w:r>
      <w:r>
        <w:t>46(Glutamin-(asparagin-)ase inhibitor) -36</w:t>
      </w:r>
      <w:r w:rsidR="00644CD5">
        <w:t>.</w:t>
      </w:r>
      <w:r>
        <w:t>7(Volume^2) -0</w:t>
      </w:r>
      <w:r w:rsidR="00644CD5">
        <w:t>.</w:t>
      </w:r>
      <w:r>
        <w:t>423(Carbonic anhydrase II stimulant) -0</w:t>
      </w:r>
      <w:r w:rsidR="00644CD5">
        <w:t>.</w:t>
      </w:r>
      <w:r>
        <w:t>219(Bradykinin B1 receptor antagonist) + 1</w:t>
      </w:r>
      <w:r w:rsidR="00644CD5">
        <w:t>.</w:t>
      </w:r>
      <w:r>
        <w:t>32(Phosphate acetyltransferase inhibitor) + 0</w:t>
      </w:r>
      <w:r w:rsidR="00644CD5">
        <w:t>.</w:t>
      </w:r>
      <w:r>
        <w:t>529(15-Lipoxygenase 2 inhibitor) -0</w:t>
      </w:r>
      <w:r w:rsidR="00644CD5">
        <w:t>.</w:t>
      </w:r>
      <w:r>
        <w:t>8(Dermatitis) + 0</w:t>
      </w:r>
      <w:r w:rsidR="00644CD5">
        <w:t>.</w:t>
      </w:r>
      <w:r>
        <w:t>428(Rho-associated kinase inhibitor) + 0</w:t>
      </w:r>
      <w:r w:rsidR="00644CD5">
        <w:t>.</w:t>
      </w:r>
      <w:r>
        <w:t>474(Anemia) + 0</w:t>
      </w:r>
      <w:r w:rsidR="00644CD5">
        <w:t>.</w:t>
      </w:r>
      <w:r>
        <w:t>242(Exanthema) -0</w:t>
      </w:r>
      <w:r w:rsidR="00644CD5">
        <w:t>.</w:t>
      </w:r>
      <w:r>
        <w:t>191(Purinergic receptor antagonist) + 0</w:t>
      </w:r>
      <w:r w:rsidR="00644CD5">
        <w:t>.</w:t>
      </w:r>
      <w:r>
        <w:t>71(Antifungal) -0</w:t>
      </w:r>
      <w:r w:rsidR="00644CD5">
        <w:t>.</w:t>
      </w:r>
      <w:r>
        <w:t>45(Leukotriene B4 receptor 2 antagonist) -0</w:t>
      </w:r>
      <w:r w:rsidR="00644CD5">
        <w:t>.</w:t>
      </w:r>
      <w:r>
        <w:t>553(Photinus-luciferin 4-monooxygenase (ATP-hydrolysing) inhibitor) -1</w:t>
      </w:r>
      <w:r w:rsidR="00644CD5">
        <w:t>.</w:t>
      </w:r>
      <w:r>
        <w:t>55(N4-(beta-N-acetylglucosaminyl)-L-asparaginase i</w:t>
      </w:r>
      <w:r>
        <w:t>n</w:t>
      </w:r>
      <w:r>
        <w:t>hibitor) + 1</w:t>
      </w:r>
      <w:r w:rsidR="00644CD5">
        <w:t>.</w:t>
      </w:r>
      <w:r>
        <w:t>04(Carbonic anhydrase X inhibitor) + 1</w:t>
      </w:r>
      <w:r w:rsidR="00644CD5">
        <w:t>.</w:t>
      </w:r>
      <w:r>
        <w:t>01(Antipruritic</w:t>
      </w:r>
      <w:r w:rsidR="00644CD5">
        <w:t>.</w:t>
      </w:r>
      <w:r>
        <w:t xml:space="preserve"> non-allergic) -0</w:t>
      </w:r>
      <w:r w:rsidR="00644CD5">
        <w:t>.</w:t>
      </w:r>
      <w:r>
        <w:t>862(Lacrimal secretion stimulant) -0</w:t>
      </w:r>
      <w:r w:rsidR="00644CD5">
        <w:t>.</w:t>
      </w:r>
      <w:r>
        <w:t>313(Glyceraldehyde-3-phosphate dehydrogenase (NADP+) inhibitor) -1</w:t>
      </w:r>
      <w:r w:rsidR="00644CD5">
        <w:t>.</w:t>
      </w:r>
      <w:r>
        <w:t>07(ICAM1 expression inhibitor) + 0</w:t>
      </w:r>
      <w:r w:rsidR="00644CD5">
        <w:t>.</w:t>
      </w:r>
      <w:r>
        <w:t>23(ESR2 expression enhancer) + 0</w:t>
      </w:r>
      <w:r w:rsidR="00644CD5">
        <w:t>.</w:t>
      </w:r>
      <w:r>
        <w:t>204(Skin irritation</w:t>
      </w:r>
      <w:r w:rsidR="00644CD5">
        <w:t>.</w:t>
      </w:r>
      <w:r>
        <w:t xml:space="preserve"> corrasive) + 0</w:t>
      </w:r>
      <w:r w:rsidR="00644CD5">
        <w:t>.</w:t>
      </w:r>
      <w:r>
        <w:t>0764(HERG 1 channel blocker) -1</w:t>
      </w:r>
      <w:r w:rsidR="00644CD5">
        <w:t>.</w:t>
      </w:r>
      <w:r>
        <w:t>38(Nicotinate-nucleotide diphosphorylase (carboxylating) inhibitor) -0</w:t>
      </w:r>
      <w:r w:rsidR="00644CD5">
        <w:t>.</w:t>
      </w:r>
      <w:r>
        <w:t>327(Adenosylhomocysteine nucleosidase inhibitor) -2</w:t>
      </w:r>
      <w:r w:rsidR="00644CD5">
        <w:t>.</w:t>
      </w:r>
      <w:r>
        <w:t>3(Chalcone isomerase inhibitor) + 0</w:t>
      </w:r>
      <w:r w:rsidR="00644CD5">
        <w:t>.</w:t>
      </w:r>
      <w:r>
        <w:t>659(CYP1A2 expression enhancer) -0</w:t>
      </w:r>
      <w:r w:rsidR="00644CD5">
        <w:t>.</w:t>
      </w:r>
      <w:r>
        <w:t>506(Antimycobacterial) -0</w:t>
      </w:r>
      <w:r w:rsidR="00644CD5">
        <w:t>.</w:t>
      </w:r>
      <w:r>
        <w:t>645(Carcinogenic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319(Tardive dyskinesia treatment) -1</w:t>
      </w:r>
      <w:r w:rsidR="00644CD5">
        <w:t>.</w:t>
      </w:r>
      <w:r>
        <w:t>1(Anesthetic inhalation) -0</w:t>
      </w:r>
      <w:r w:rsidR="00644CD5">
        <w:t>.</w:t>
      </w:r>
      <w:r>
        <w:t>372(Sialorrhea) + 0</w:t>
      </w:r>
      <w:r w:rsidR="00644CD5">
        <w:t>.</w:t>
      </w:r>
      <w:r>
        <w:t>828(Thymidine kinase (Herpes simplex virus 2) inhibitor) + 0</w:t>
      </w:r>
      <w:r w:rsidR="00644CD5">
        <w:t>.</w:t>
      </w:r>
      <w:r>
        <w:t>983(NAD(P)+ transhydrogenase (B-specific) inhibitor) + 0</w:t>
      </w:r>
      <w:r w:rsidR="00644CD5">
        <w:t>.</w:t>
      </w:r>
      <w:r>
        <w:t>607(Estrogen alpha receptor agonist) -0</w:t>
      </w:r>
      <w:r w:rsidR="00644CD5">
        <w:t>.</w:t>
      </w:r>
      <w:r>
        <w:t>0859(Histamine release stimulant) + 1</w:t>
      </w:r>
      <w:r w:rsidR="00644CD5">
        <w:t>.</w:t>
      </w:r>
      <w:r>
        <w:t>23(Proto-oncogene protein c-fos inhibitor) -0</w:t>
      </w:r>
      <w:r w:rsidR="00644CD5">
        <w:t>.</w:t>
      </w:r>
      <w:r>
        <w:t>16(KPNB1 expression inhibitor) + 0</w:t>
      </w:r>
      <w:r w:rsidR="00644CD5">
        <w:t>.</w:t>
      </w:r>
      <w:r>
        <w:t>985((R)-aminopropanol dehydrogenase i</w:t>
      </w:r>
      <w:r>
        <w:t>n</w:t>
      </w:r>
      <w:r>
        <w:t>hibitor) -0</w:t>
      </w:r>
      <w:r w:rsidR="00644CD5">
        <w:t>.</w:t>
      </w:r>
      <w:r>
        <w:t>178(Heme oxygenase stimulant) + 0</w:t>
      </w:r>
      <w:r w:rsidR="00644CD5">
        <w:t>.</w:t>
      </w:r>
      <w:r>
        <w:t>57(CYP4B1 substrate) + 0</w:t>
      </w:r>
      <w:r w:rsidR="00644CD5">
        <w:t>.</w:t>
      </w:r>
      <w:r>
        <w:t>141(Inositol 1</w:t>
      </w:r>
      <w:r w:rsidR="00644CD5">
        <w:t>.</w:t>
      </w:r>
      <w:r>
        <w:t>4</w:t>
      </w:r>
      <w:r w:rsidR="00644CD5">
        <w:t>.</w:t>
      </w:r>
      <w:r>
        <w:t>5-triphosphate receptor 1 antagonist) -1</w:t>
      </w:r>
      <w:r w:rsidR="00644CD5">
        <w:t>.</w:t>
      </w:r>
      <w:r>
        <w:t>2(Vitamin) + 0</w:t>
      </w:r>
      <w:r w:rsidR="00644CD5">
        <w:t>.</w:t>
      </w:r>
      <w:r>
        <w:t>444(Ribosomal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289(Antineoplastic (breast cancer)) -1</w:t>
      </w:r>
      <w:r w:rsidR="00644CD5">
        <w:t>.</w:t>
      </w:r>
      <w:r>
        <w:t>72(Diacylglycerol kinase inhibitor) + 0</w:t>
      </w:r>
      <w:r w:rsidR="00644CD5">
        <w:t>.</w:t>
      </w:r>
      <w:r>
        <w:t>318(Bulimia treatment) -0</w:t>
      </w:r>
      <w:r w:rsidR="00644CD5">
        <w:t>.</w:t>
      </w:r>
      <w:r>
        <w:t>529(Cystic fibrosis treatment) + 1</w:t>
      </w:r>
      <w:r w:rsidR="00644CD5">
        <w:t>.</w:t>
      </w:r>
      <w:r>
        <w:t>34(Ether-a-go-go potassium channel 1 blocker) -0</w:t>
      </w:r>
      <w:r w:rsidR="00644CD5">
        <w:t>.</w:t>
      </w:r>
      <w:r>
        <w:t>689(Heat shock protein 90 alpha antagonist) -0</w:t>
      </w:r>
      <w:r w:rsidR="00644CD5">
        <w:t>.</w:t>
      </w:r>
      <w:r>
        <w:t>358(Purinergic P2T antagonist) + 0</w:t>
      </w:r>
      <w:r w:rsidR="00644CD5">
        <w:t>.</w:t>
      </w:r>
      <w:r>
        <w:t>258(Baculoviral IAP repeat-containing protein 2 inhibitor) -1</w:t>
      </w:r>
      <w:r w:rsidR="00644CD5">
        <w:t>.</w:t>
      </w:r>
      <w:r>
        <w:t>08(Vibriolysin inhibitor) + 0</w:t>
      </w:r>
      <w:r w:rsidR="00644CD5">
        <w:t>.</w:t>
      </w:r>
      <w:r>
        <w:t>583(GSTP1 expression enhancer) -0</w:t>
      </w:r>
      <w:r w:rsidR="00644CD5">
        <w:t>.</w:t>
      </w:r>
      <w:r>
        <w:t>248(Lipocortins synthesis antagonist) + 0</w:t>
      </w:r>
      <w:r w:rsidR="00644CD5">
        <w:t>.</w:t>
      </w:r>
      <w:r>
        <w:t>264(Endometrios treatment) -0</w:t>
      </w:r>
      <w:r w:rsidR="00644CD5">
        <w:t>.</w:t>
      </w:r>
      <w:r>
        <w:t>895(Nicotinic alpha7 receptor agonist) -1</w:t>
      </w:r>
      <w:r w:rsidR="00644CD5">
        <w:t>.</w:t>
      </w:r>
      <w:r>
        <w:t>62(Glucosylceramidase inhibitor) -0</w:t>
      </w:r>
      <w:r w:rsidR="00644CD5">
        <w:t>.</w:t>
      </w:r>
      <w:r>
        <w:t>19(Antineoplastic (renal cancer)) + 1</w:t>
      </w:r>
      <w:r w:rsidR="00644CD5">
        <w:t>.</w:t>
      </w:r>
      <w:r>
        <w:t>57(Neuraminidase (Influenza A) inhibitor) + 1</w:t>
      </w:r>
      <w:r w:rsidR="00644CD5">
        <w:t>.</w:t>
      </w:r>
      <w:r>
        <w:t>03(Alanine dehydrogenase inhibitor) -0</w:t>
      </w:r>
      <w:r w:rsidR="00644CD5">
        <w:t>.</w:t>
      </w:r>
      <w:r>
        <w:t>453(Aurora kinase inhibitor) + 0</w:t>
      </w:r>
      <w:r w:rsidR="00644CD5">
        <w:t>.</w:t>
      </w:r>
      <w:r>
        <w:t>432(Menopausal disorders treatment) -0</w:t>
      </w:r>
      <w:r w:rsidR="00644CD5">
        <w:t>.</w:t>
      </w:r>
      <w:r>
        <w:t>0549(P-glycoprotein 3 inhibitor) -0</w:t>
      </w:r>
      <w:r w:rsidR="00644CD5">
        <w:t>.</w:t>
      </w:r>
      <w:r>
        <w:t>2(HIV-1 integrase inhibitor) + 0</w:t>
      </w:r>
      <w:r w:rsidR="00644CD5">
        <w:t>.</w:t>
      </w:r>
      <w:r>
        <w:t>376(Clk dual-specificity kinase inhibitor) + 0</w:t>
      </w:r>
      <w:r w:rsidR="00644CD5">
        <w:t>.</w:t>
      </w:r>
      <w:r>
        <w:t>589(Cholinergic) -0</w:t>
      </w:r>
      <w:r w:rsidR="00644CD5">
        <w:t>.</w:t>
      </w:r>
      <w:r>
        <w:t>431(Antidepressant</w:t>
      </w:r>
      <w:r w:rsidR="00644CD5">
        <w:t>.</w:t>
      </w:r>
      <w:r>
        <w:t xml:space="preserve"> Imipramin-like) + 0</w:t>
      </w:r>
      <w:r w:rsidR="00644CD5">
        <w:t>.</w:t>
      </w:r>
      <w:r>
        <w:t>256(FGFR3 expression inhibitor) -0</w:t>
      </w:r>
      <w:r w:rsidR="00644CD5">
        <w:t>.</w:t>
      </w:r>
      <w:r>
        <w:t>413(Retinoid X receptor agonist) + 1</w:t>
      </w:r>
      <w:r w:rsidR="00644CD5">
        <w:t>.</w:t>
      </w:r>
      <w:r>
        <w:t>76(Cathepsin D inhibitor) -0</w:t>
      </w:r>
      <w:r w:rsidR="00644CD5">
        <w:t>.</w:t>
      </w:r>
      <w:r>
        <w:t>236(Withdrawal) + 0</w:t>
      </w:r>
      <w:r w:rsidR="00644CD5">
        <w:t>.</w:t>
      </w:r>
      <w:r>
        <w:t>254(Tachycardiac) + 0</w:t>
      </w:r>
      <w:r w:rsidR="00644CD5">
        <w:t>.</w:t>
      </w:r>
      <w:r>
        <w:t>23(Coma) -0</w:t>
      </w:r>
      <w:r w:rsidR="00644CD5">
        <w:t>.</w:t>
      </w:r>
      <w:r>
        <w:t>138(Melatonin 1 agonist) + 0</w:t>
      </w:r>
      <w:r w:rsidR="00644CD5">
        <w:t>.</w:t>
      </w:r>
      <w:r>
        <w:t>414(Reverse transcriptase (Hepatitis B) inhibitor) + 1</w:t>
      </w:r>
      <w:r w:rsidR="00644CD5">
        <w:t>.</w:t>
      </w:r>
      <w:r>
        <w:t>68(Riboflavin synthase inhibitor) -0</w:t>
      </w:r>
      <w:r w:rsidR="00644CD5">
        <w:t>.</w:t>
      </w:r>
      <w:r>
        <w:t>844(Dihydrodipicolinate synthase inhibitor) + 0</w:t>
      </w:r>
      <w:r w:rsidR="00644CD5">
        <w:t>.</w:t>
      </w:r>
      <w:r>
        <w:t>66(MAO B substrate) + 0</w:t>
      </w:r>
      <w:r w:rsidR="00644CD5">
        <w:t>.</w:t>
      </w:r>
      <w:r>
        <w:t>355(TIE-2 antagonist) -0</w:t>
      </w:r>
      <w:r w:rsidR="00644CD5">
        <w:t>.</w:t>
      </w:r>
      <w:r>
        <w:t>845(Glycogen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475(Mediator release inhibitor) -0</w:t>
      </w:r>
      <w:r w:rsidR="00644CD5">
        <w:t>.</w:t>
      </w:r>
      <w:r>
        <w:t>581(MAO A inhibitor) -0</w:t>
      </w:r>
      <w:r w:rsidR="00644CD5">
        <w:t>.</w:t>
      </w:r>
      <w:r>
        <w:t>99(5 Hydroxytryptamine 4 antagonist) -1</w:t>
      </w:r>
      <w:r w:rsidR="00644CD5">
        <w:t>.</w:t>
      </w:r>
      <w:r>
        <w:t>23(Beta 2 adrenoreceptor agonist) -0</w:t>
      </w:r>
      <w:r w:rsidR="00644CD5">
        <w:t>.</w:t>
      </w:r>
      <w:r>
        <w:t>262(Protein-tyrosine phosphatase 1B inhibitor) + 0</w:t>
      </w:r>
      <w:r w:rsidR="00644CD5">
        <w:t>.</w:t>
      </w:r>
      <w:r>
        <w:t>928(CCND1 expression enhancer) -1</w:t>
      </w:r>
      <w:r w:rsidR="00644CD5">
        <w:t>.</w:t>
      </w:r>
      <w:r>
        <w:t>34(CDK5/p25 inhibitor) -0</w:t>
      </w:r>
      <w:r w:rsidR="00644CD5">
        <w:t>.</w:t>
      </w:r>
      <w:r>
        <w:t>406(Pyruvate dehydrogenase kinase inhibitor) + 0</w:t>
      </w:r>
      <w:r w:rsidR="00644CD5">
        <w:t>.</w:t>
      </w:r>
      <w:r>
        <w:t>0416(Spasmolytic) -0</w:t>
      </w:r>
      <w:r w:rsidR="00644CD5">
        <w:t>.</w:t>
      </w:r>
      <w:r>
        <w:t>167(Retinoprotector) -0</w:t>
      </w:r>
      <w:r w:rsidR="00644CD5">
        <w:t>.</w:t>
      </w:r>
      <w:r>
        <w:t>651(TGFB1 expression enhancer) + 0</w:t>
      </w:r>
      <w:r w:rsidR="00644CD5">
        <w:t>.</w:t>
      </w:r>
      <w:r>
        <w:t>347(Death-associated protein kinase inhibitor) -0</w:t>
      </w:r>
      <w:r w:rsidR="00644CD5">
        <w:t>.</w:t>
      </w:r>
      <w:r>
        <w:t>442(Triose-phosphate isomerase inhibitor) -0</w:t>
      </w:r>
      <w:r w:rsidR="00644CD5">
        <w:t>.</w:t>
      </w:r>
      <w:r>
        <w:t>217(Protein-tyrosine kinase Lyn inhibitor) -0</w:t>
      </w:r>
      <w:r w:rsidR="00644CD5">
        <w:t>.</w:t>
      </w:r>
      <w:r>
        <w:t>612(AKR1C2 expression enhancer) + 0</w:t>
      </w:r>
      <w:r w:rsidR="00644CD5">
        <w:t>.</w:t>
      </w:r>
      <w:r>
        <w:t>217(Phosphate transporter inhibitor) + 0</w:t>
      </w:r>
      <w:r w:rsidR="00644CD5">
        <w:t>.</w:t>
      </w:r>
      <w:r>
        <w:t>322(DNA gyrase subunit A inhibitor) + 0</w:t>
      </w:r>
      <w:r w:rsidR="00644CD5">
        <w:t>.</w:t>
      </w:r>
      <w:r>
        <w:t>304(Purinergic P2X1 antagonist) -0</w:t>
      </w:r>
      <w:r w:rsidR="00644CD5">
        <w:t>.</w:t>
      </w:r>
      <w:r>
        <w:t>2(Antiviral (Hepatitis)) + 0</w:t>
      </w:r>
      <w:r w:rsidR="00644CD5">
        <w:t>.</w:t>
      </w:r>
      <w:r>
        <w:t>285(CYP19A1 expression inhibitor) -0</w:t>
      </w:r>
      <w:r w:rsidR="00644CD5">
        <w:t>.</w:t>
      </w:r>
      <w:r>
        <w:t>464(MAP kinase 12 inhibitor) -0</w:t>
      </w:r>
      <w:r w:rsidR="00644CD5">
        <w:t>.</w:t>
      </w:r>
      <w:r>
        <w:t>225(Antiischemic) -0</w:t>
      </w:r>
      <w:r w:rsidR="00644CD5">
        <w:t>.</w:t>
      </w:r>
      <w:r>
        <w:t>257(Cyclin B inhibitor) -0</w:t>
      </w:r>
      <w:r w:rsidR="00644CD5">
        <w:t>.</w:t>
      </w:r>
      <w:r>
        <w:t>271(MAP3K7 inhibitor) + 0</w:t>
      </w:r>
      <w:r w:rsidR="00644CD5">
        <w:t>.</w:t>
      </w:r>
      <w:r>
        <w:t>592(Adenosine deaminase inhibitor) + 0</w:t>
      </w:r>
      <w:r w:rsidR="00644CD5">
        <w:t>.</w:t>
      </w:r>
      <w:r>
        <w:t>164(Integrin alpha1beta1 antagonist) + 0</w:t>
      </w:r>
      <w:r w:rsidR="00644CD5">
        <w:t>.</w:t>
      </w:r>
      <w:r>
        <w:t>123(Elastase 2B inhibitor) -0</w:t>
      </w:r>
      <w:r w:rsidR="00644CD5">
        <w:t>.</w:t>
      </w:r>
      <w:r>
        <w:t>264(Ribosomal protein S6 kinase alpha 4 inhibitor) + 0</w:t>
      </w:r>
      <w:r w:rsidR="00644CD5">
        <w:t>.</w:t>
      </w:r>
      <w:r>
        <w:t>438(Peroxisome proliferator-activated receptor alpha antagonist) -0</w:t>
      </w:r>
      <w:r w:rsidR="00644CD5">
        <w:t>.</w:t>
      </w:r>
      <w:r>
        <w:t>185(Kinase inhibitor) + 0</w:t>
      </w:r>
      <w:r w:rsidR="00644CD5">
        <w:t>.</w:t>
      </w:r>
      <w:r>
        <w:t>257(MAP-kinase-activated kinase inhibitor) -1</w:t>
      </w:r>
      <w:r w:rsidR="00644CD5">
        <w:t>.</w:t>
      </w:r>
      <w:r>
        <w:t>04(Cholesterol esterase inhibitor) + 0</w:t>
      </w:r>
      <w:r w:rsidR="00644CD5">
        <w:t>.</w:t>
      </w:r>
      <w:r>
        <w:t>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</w:t>
      </w:r>
      <w:r>
        <w:t>r</w:t>
      </w:r>
      <w:r>
        <w:t>ing animals) -0</w:t>
      </w:r>
      <w:r w:rsidR="00644CD5">
        <w:t>.</w:t>
      </w:r>
      <w:r>
        <w:t>406(Microtubule stabilization) + 0</w:t>
      </w:r>
      <w:r w:rsidR="00644CD5">
        <w:t>.</w:t>
      </w:r>
      <w:r>
        <w:t>322(Hematuria) + 0</w:t>
      </w:r>
      <w:r w:rsidR="00644CD5">
        <w:t>.</w:t>
      </w:r>
      <w:r>
        <w:t xml:space="preserve">0847(5 Hydroxytryptamine 1F antagonist) + </w:t>
      </w:r>
      <w:r>
        <w:lastRenderedPageBreak/>
        <w:t>0</w:t>
      </w:r>
      <w:r w:rsidR="00644CD5">
        <w:t>.</w:t>
      </w:r>
      <w:r>
        <w:t>553(CXC chemokine 1 receptor antagonist) + 0</w:t>
      </w:r>
      <w:r w:rsidR="00644CD5">
        <w:t>.</w:t>
      </w:r>
      <w:r>
        <w:t>645(Phosphatidate cytidylyltransferase inhibitor) + 0</w:t>
      </w:r>
      <w:r w:rsidR="00644CD5">
        <w:t>.</w:t>
      </w:r>
      <w:r>
        <w:t>35(Carcinogenic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0247(Antineoplastic (liver cancer)) + 0</w:t>
      </w:r>
      <w:r w:rsidR="00644CD5">
        <w:t>.</w:t>
      </w:r>
      <w:r>
        <w:t>208(Acetyl-CoA transferase 1 inhibitor) + 0</w:t>
      </w:r>
      <w:r w:rsidR="00644CD5">
        <w:t>.</w:t>
      </w:r>
      <w:r>
        <w:t>25(Nav1.6 sodium channel blocker) + 0</w:t>
      </w:r>
      <w:r w:rsidR="00644CD5">
        <w:t>.</w:t>
      </w:r>
      <w:r>
        <w:t>357(N-carbamoyl-L-amino-acid hydrolase inhibitor) -0</w:t>
      </w:r>
      <w:r w:rsidR="00644CD5">
        <w:t>.</w:t>
      </w:r>
      <w:r>
        <w:t>357(Antiinfective) + 1</w:t>
      </w:r>
      <w:r w:rsidR="00644CD5">
        <w:t>.</w:t>
      </w:r>
      <w:r>
        <w:t>08(MAP3K11 inhibitor) + 0</w:t>
      </w:r>
      <w:r w:rsidR="00644CD5">
        <w:t>.</w:t>
      </w:r>
      <w:r>
        <w:t>155(Urologic disorders treatment) -0</w:t>
      </w:r>
      <w:r w:rsidR="00644CD5">
        <w:t>.</w:t>
      </w:r>
      <w:r>
        <w:t>798(Excitatory amino acid transporter 3 inhibitor) + 0</w:t>
      </w:r>
      <w:r w:rsidR="00644CD5">
        <w:t>.</w:t>
      </w:r>
      <w:r>
        <w:t>871(2-(acetamidomethylene)succinate hydrolase inhibitor) -0</w:t>
      </w:r>
      <w:r w:rsidR="00644CD5">
        <w:t>.</w:t>
      </w:r>
      <w:r>
        <w:t>846(Lysophosphatidic acid 1 receptor antagonist) -0</w:t>
      </w:r>
      <w:r w:rsidR="00644CD5">
        <w:t>.</w:t>
      </w:r>
      <w:r>
        <w:t>744(Secreted frizzled-related protein 1 inhibitor) -0</w:t>
      </w:r>
      <w:r w:rsidR="00644CD5">
        <w:t>.</w:t>
      </w:r>
      <w:r>
        <w:t>184(Melatonin 1 antagonist) + 0</w:t>
      </w:r>
      <w:r w:rsidR="00644CD5">
        <w:t>.</w:t>
      </w:r>
      <w:r>
        <w:t>505(Pyruvate dehydrogenase kinase 3 inhibitor) + 0</w:t>
      </w:r>
      <w:r w:rsidR="00644CD5">
        <w:t>.</w:t>
      </w:r>
      <w:r>
        <w:t>212(Beta glucosidase inhibitor) + 0</w:t>
      </w:r>
      <w:r w:rsidR="00644CD5">
        <w:t>.</w:t>
      </w:r>
      <w:r>
        <w:t>782(Cytokine production stimulant) + 0</w:t>
      </w:r>
      <w:r w:rsidR="00644CD5">
        <w:t>.</w:t>
      </w:r>
      <w:r>
        <w:t>437(Kinesin antagonist) -0</w:t>
      </w:r>
      <w:r w:rsidR="00644CD5">
        <w:t>.</w:t>
      </w:r>
      <w:r>
        <w:t>243(Immunomodulator) + 0</w:t>
      </w:r>
      <w:r w:rsidR="00644CD5">
        <w:t>.</w:t>
      </w:r>
      <w:r>
        <w:t>331(Headache) -0</w:t>
      </w:r>
      <w:r w:rsidR="00644CD5">
        <w:t>.</w:t>
      </w:r>
      <w:r>
        <w:t>623(Alpha 2 adrenoreceptor agonist) + 0</w:t>
      </w:r>
      <w:r w:rsidR="00644CD5">
        <w:t>.</w:t>
      </w:r>
      <w:r>
        <w:t>6(SERPINE1 expression enhancer) + 0</w:t>
      </w:r>
      <w:r w:rsidR="00644CD5">
        <w:t>.</w:t>
      </w:r>
      <w:r>
        <w:t>463(Calcium channel (voltage-sensitive) blocker) + 0</w:t>
      </w:r>
      <w:r w:rsidR="00644CD5">
        <w:t>.</w:t>
      </w:r>
      <w:r>
        <w:t>0897(Autoimmune disorders treatment) + 0</w:t>
      </w:r>
      <w:r w:rsidR="00644CD5">
        <w:t>.</w:t>
      </w:r>
      <w:r>
        <w:t>161(Sodium/glucose cotransporter inhibitor) -0</w:t>
      </w:r>
      <w:r w:rsidR="00644CD5">
        <w:t>.</w:t>
      </w:r>
      <w:r>
        <w:t>778(3(or 17)beta-hydroxysteroid dehydrogenase inhibitor) -0</w:t>
      </w:r>
      <w:r w:rsidR="00644CD5">
        <w:t>.</w:t>
      </w:r>
      <w:r>
        <w:t>551(Histone acetyltransferase inhibitor) -0</w:t>
      </w:r>
      <w:r w:rsidR="00644CD5">
        <w:t>.</w:t>
      </w:r>
      <w:r>
        <w:t>928(Histone-lysine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337(Catechol oxidase inhibitor) -0</w:t>
      </w:r>
      <w:r w:rsidR="00644CD5">
        <w:t>.</w:t>
      </w:r>
      <w:r>
        <w:t>449(Acid phosphatase i</w:t>
      </w:r>
      <w:r>
        <w:t>n</w:t>
      </w:r>
      <w:r>
        <w:t>hibitor) -0</w:t>
      </w:r>
      <w:r w:rsidR="00644CD5">
        <w:t>.</w:t>
      </w:r>
      <w:r>
        <w:t>72(Endothelin-converting enzyme 1 inhibitor) + 0</w:t>
      </w:r>
      <w:r w:rsidR="00644CD5">
        <w:t>.</w:t>
      </w:r>
      <w:r>
        <w:t>693(Anesthetic local) + 0</w:t>
      </w:r>
      <w:r w:rsidR="00644CD5">
        <w:t>.</w:t>
      </w:r>
      <w:r>
        <w:t>178(11-Beta-hydroxysteroid dehydrogenase 2 inhibitor) -0</w:t>
      </w:r>
      <w:r w:rsidR="00644CD5">
        <w:t>.</w:t>
      </w:r>
      <w:r>
        <w:t>137(Hirsutism treatment) + 0</w:t>
      </w:r>
      <w:r w:rsidR="00644CD5">
        <w:t>.</w:t>
      </w:r>
      <w:r>
        <w:t>34(Glycogen synthase kinase-3 inhibitor) + 0</w:t>
      </w:r>
      <w:r w:rsidR="00644CD5">
        <w:t>.</w:t>
      </w:r>
      <w:r>
        <w:t>806(Aryl hydrocarbon receptor antagonist) -0</w:t>
      </w:r>
      <w:r w:rsidR="00644CD5">
        <w:t>.</w:t>
      </w:r>
      <w:r>
        <w:t>168(Apical sodium codependent bile acid transporter inhibitor) -0</w:t>
      </w:r>
      <w:r w:rsidR="00644CD5">
        <w:t>.</w:t>
      </w:r>
      <w:r>
        <w:t>225(Jaundice) + 0</w:t>
      </w:r>
      <w:r w:rsidR="00644CD5">
        <w:t>.</w:t>
      </w:r>
      <w:r>
        <w:t>784(K(ir) 6.1 channel blocker) + 0</w:t>
      </w:r>
      <w:r w:rsidR="00644CD5">
        <w:t>.</w:t>
      </w:r>
      <w:r>
        <w:t>222(Cannabinoid CB2 receptor antagonist) + 0</w:t>
      </w:r>
      <w:r w:rsidR="00644CD5">
        <w:t>.</w:t>
      </w:r>
      <w:r>
        <w:t>383(Alpha 2b adrenoreceptor agonist) + 0</w:t>
      </w:r>
      <w:r w:rsidR="00644CD5">
        <w:t>.</w:t>
      </w:r>
      <w:r>
        <w:t>218(N-acetylmuramoyl-L-alanine amidase inhibitor) + 0</w:t>
      </w:r>
      <w:r w:rsidR="00644CD5">
        <w:t>.</w:t>
      </w:r>
      <w:r>
        <w:t>494(Spermicide) + 0</w:t>
      </w:r>
      <w:r w:rsidR="00644CD5">
        <w:t>.</w:t>
      </w:r>
      <w:r>
        <w:t>261(Carcinogenic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523(Fatty acid oxidation inhibitor) + 0</w:t>
      </w:r>
      <w:r w:rsidR="00644CD5">
        <w:t>.</w:t>
      </w:r>
      <w:r>
        <w:t>787(Urotensin II antagonist) -0</w:t>
      </w:r>
      <w:r w:rsidR="00644CD5">
        <w:t>.</w:t>
      </w:r>
      <w:r>
        <w:t>382(Transforming growth factor antagonist) -0</w:t>
      </w:r>
      <w:r w:rsidR="00644CD5">
        <w:t>.</w:t>
      </w:r>
      <w:r>
        <w:t>682(6-Phosphofructo-2-kinase inhibitor) + 0</w:t>
      </w:r>
      <w:r w:rsidR="00644CD5">
        <w:t>.</w:t>
      </w:r>
      <w:r>
        <w:t>579(5 Hydroxytryptamine 3 agonist) + 0</w:t>
      </w:r>
      <w:r w:rsidR="00644CD5">
        <w:t>.</w:t>
      </w:r>
      <w:r>
        <w:t>889(Alpha glucosidase inhibitor) -0</w:t>
      </w:r>
      <w:r w:rsidR="00644CD5">
        <w:t>.</w:t>
      </w:r>
      <w:r>
        <w:t>438(Oxytocin antagonist) -0</w:t>
      </w:r>
      <w:r w:rsidR="00644CD5">
        <w:t>.</w:t>
      </w:r>
      <w:r>
        <w:t>164(5 Hydroxytryptamine 4E antagonist) + 0</w:t>
      </w:r>
      <w:r w:rsidR="00644CD5">
        <w:t>.</w:t>
      </w:r>
      <w:r>
        <w:t>253(Antiinflammatory</w:t>
      </w:r>
      <w:r w:rsidR="00644CD5">
        <w:t>.</w:t>
      </w:r>
      <w:r>
        <w:t xml:space="preserve"> ophthalmic) -0</w:t>
      </w:r>
      <w:r w:rsidR="00644CD5">
        <w:t>.</w:t>
      </w:r>
      <w:r>
        <w:t>183(Rotamase (FKBP12) inhibitor) -0</w:t>
      </w:r>
      <w:r w:rsidR="00644CD5">
        <w:t>.</w:t>
      </w:r>
      <w:r>
        <w:t>22(Anesthetic) -0</w:t>
      </w:r>
      <w:r w:rsidR="00644CD5">
        <w:t>.</w:t>
      </w:r>
      <w:r>
        <w:t>155(Trans-octaprenyltranstransferase inhibitor) + 0</w:t>
      </w:r>
      <w:r w:rsidR="00644CD5">
        <w:t>.</w:t>
      </w:r>
      <w:r>
        <w:t>1(CYP3A5 expression enhancer) + 0</w:t>
      </w:r>
      <w:r w:rsidR="00644CD5">
        <w:t>.</w:t>
      </w:r>
      <w:r>
        <w:t>199(Fatty acid synthase inhibitor) + 0</w:t>
      </w:r>
      <w:r w:rsidR="00644CD5">
        <w:t>.</w:t>
      </w:r>
      <w:r>
        <w:t>203(Sirtuin 2 inhibitor) + 0</w:t>
      </w:r>
      <w:r w:rsidR="00644CD5">
        <w:t>.</w:t>
      </w:r>
      <w:r>
        <w:t>0993(Angiogenesis inhibitor) + 0</w:t>
      </w:r>
      <w:r w:rsidR="00644CD5">
        <w:t>.</w:t>
      </w:r>
      <w:r>
        <w:t>165(Weight loss) + 0</w:t>
      </w:r>
      <w:r w:rsidR="00644CD5">
        <w:t>.</w:t>
      </w:r>
      <w:r>
        <w:t>155(Protein 50S ribosomal su</w:t>
      </w:r>
      <w:r>
        <w:t>b</w:t>
      </w:r>
      <w:r>
        <w:t>unit inhibitor) -0</w:t>
      </w:r>
      <w:r w:rsidR="00644CD5">
        <w:t>.</w:t>
      </w:r>
      <w:r>
        <w:t>612(Quinone reductase 2 inhibitor) -0</w:t>
      </w:r>
      <w:r w:rsidR="00644CD5">
        <w:t>.</w:t>
      </w:r>
      <w:r>
        <w:t>189(Prostacyclin antagonist) -0</w:t>
      </w:r>
      <w:r w:rsidR="00644CD5">
        <w:t>.</w:t>
      </w:r>
      <w:r>
        <w:t>198(CYP2B1 substrate) -0</w:t>
      </w:r>
      <w:r w:rsidR="00644CD5">
        <w:t>.</w:t>
      </w:r>
      <w:r>
        <w:t>206(Ribosomal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19(Fatty acid elongase inhibitor) -0</w:t>
      </w:r>
      <w:r w:rsidR="00644CD5">
        <w:t>.</w:t>
      </w:r>
      <w:r>
        <w:t>143(L lactate dehydr</w:t>
      </w:r>
      <w:r>
        <w:t>o</w:t>
      </w:r>
      <w:r>
        <w:t>genase C4 inhibitor) -0</w:t>
      </w:r>
      <w:r w:rsidR="00644CD5">
        <w:t>.</w:t>
      </w:r>
      <w:r>
        <w:t>207(Acylaminoacyl-peptidase inhibitor) -0</w:t>
      </w:r>
      <w:r w:rsidR="00644CD5">
        <w:t>.</w:t>
      </w:r>
      <w:r>
        <w:t>214(Gelatinase inhibitor) + 0</w:t>
      </w:r>
      <w:r w:rsidR="00644CD5">
        <w:t>.</w:t>
      </w:r>
      <w:r>
        <w:t>151(Pantetheine-phosphate adenylyltransferase inhibitor) -0</w:t>
      </w:r>
      <w:r w:rsidR="00644CD5">
        <w:t>.</w:t>
      </w:r>
      <w:r>
        <w:t>119(Prostate disorders treatment) -0</w:t>
      </w:r>
      <w:r w:rsidR="00644CD5">
        <w:t>.</w:t>
      </w:r>
      <w:r>
        <w:t>359(UGT1A3 substrate) -0</w:t>
      </w:r>
      <w:r w:rsidR="00644CD5">
        <w:t>.</w:t>
      </w:r>
      <w:r>
        <w:t>428(Shaker potassium channel blocker) + 0</w:t>
      </w:r>
      <w:r w:rsidR="00644CD5">
        <w:t>.</w:t>
      </w:r>
      <w:r>
        <w:t>424(Phosphatidylinositol 4-kinase inhibitor) -0</w:t>
      </w:r>
      <w:r w:rsidR="00644CD5">
        <w:t>.</w:t>
      </w:r>
      <w:r>
        <w:t>588(Purine nucleoside phosphorylase inhibitor) + 0</w:t>
      </w:r>
      <w:r w:rsidR="00644CD5">
        <w:t>.</w:t>
      </w:r>
      <w:r>
        <w:t>202(Janus tyrosine kinase 1 inhibitor) + 0</w:t>
      </w:r>
      <w:r w:rsidR="00644CD5">
        <w:t>.</w:t>
      </w:r>
      <w:r>
        <w:t>173(Interleukin 4 antagonist) -0</w:t>
      </w:r>
      <w:r w:rsidR="00644CD5">
        <w:t>.</w:t>
      </w:r>
      <w:r>
        <w:t>38(Glyoxylate reductase (NADP+) inhibitor) + 0</w:t>
      </w:r>
      <w:r w:rsidR="00644CD5">
        <w:t>.</w:t>
      </w:r>
      <w:r>
        <w:t>35(Isoamylase inhibitor) + 0</w:t>
      </w:r>
      <w:r w:rsidR="00644CD5">
        <w:t>.</w:t>
      </w:r>
      <w:r>
        <w:t>135(Liver X receptor agonist) + 0</w:t>
      </w:r>
      <w:r w:rsidR="00644CD5">
        <w:t>.</w:t>
      </w:r>
      <w:r>
        <w:t>249(Antinociceptive) + 0</w:t>
      </w:r>
      <w:r w:rsidR="00644CD5">
        <w:t>.</w:t>
      </w:r>
      <w:r>
        <w:t>247(CYP2C18 substrate) -0</w:t>
      </w:r>
      <w:r w:rsidR="00644CD5">
        <w:t>.</w:t>
      </w:r>
      <w:r>
        <w:t>321(Aurora-B kinase inhibitor) + 0</w:t>
      </w:r>
      <w:r w:rsidR="00644CD5">
        <w:t>.</w:t>
      </w:r>
      <w:r>
        <w:t>412(Steroid synthesis inhibitor) + 0</w:t>
      </w:r>
      <w:r w:rsidR="00644CD5">
        <w:t>.</w:t>
      </w:r>
      <w:r>
        <w:t>0558(Transplant rejection treatment) -0</w:t>
      </w:r>
      <w:r w:rsidR="00644CD5">
        <w:t>.</w:t>
      </w:r>
      <w:r>
        <w:t>298(CYP3A5 substrate) + 0</w:t>
      </w:r>
      <w:r w:rsidR="00644CD5">
        <w:t>.</w:t>
      </w:r>
      <w:r>
        <w:t>294(RNA-directed RNA pol</w:t>
      </w:r>
      <w:r>
        <w:t>y</w:t>
      </w:r>
      <w:r>
        <w:t>merase inhibitor) -0</w:t>
      </w:r>
      <w:r w:rsidR="00644CD5">
        <w:t>.</w:t>
      </w:r>
      <w:r>
        <w:t>197(Estrogen receptor alpha antagonist) -0</w:t>
      </w:r>
      <w:r w:rsidR="00644CD5">
        <w:t>.</w:t>
      </w:r>
      <w:r>
        <w:t>182(Ephrin antagonist) + 0</w:t>
      </w:r>
      <w:r w:rsidR="00644CD5">
        <w:t>.</w:t>
      </w:r>
      <w:r>
        <w:t>175(Cathepsin L2 inhib</w:t>
      </w:r>
      <w:r>
        <w:t>i</w:t>
      </w:r>
      <w:r>
        <w:t>tor) -0</w:t>
      </w:r>
      <w:r w:rsidR="00644CD5">
        <w:t>.</w:t>
      </w:r>
      <w:r>
        <w:t>193(Atrial natriuretic peptide antagonist) + 0</w:t>
      </w:r>
      <w:r w:rsidR="00644CD5">
        <w:t>.</w:t>
      </w:r>
      <w:r>
        <w:t>13(MAP kinase kinase 7 inhibitor) + 0</w:t>
      </w:r>
      <w:r w:rsidR="00644CD5">
        <w:t>.</w:t>
      </w:r>
      <w:r>
        <w:t>323(Pneumotoxic) -0</w:t>
      </w:r>
      <w:r w:rsidR="00644CD5">
        <w:t>.</w:t>
      </w:r>
      <w:r>
        <w:t>188(Antiuremic) -0</w:t>
      </w:r>
      <w:r w:rsidR="00644CD5">
        <w:t>.</w:t>
      </w:r>
      <w:r>
        <w:t>26(Nuclear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0972(Antineoplastic (lymph</w:t>
      </w:r>
      <w:r>
        <w:t>o</w:t>
      </w:r>
      <w:r>
        <w:t>cytic leukemia)) + 0</w:t>
      </w:r>
      <w:r w:rsidR="00644CD5">
        <w:t>.</w:t>
      </w:r>
      <w:r>
        <w:t>217(GABA receptor agonist) -0</w:t>
      </w:r>
      <w:r w:rsidR="00644CD5">
        <w:t>.</w:t>
      </w:r>
      <w:r>
        <w:t>35(Thyrotropin releasing hormone agonist) + 4</w:t>
      </w:r>
      <w:r w:rsidR="00644CD5">
        <w:t>.</w:t>
      </w:r>
      <w:r>
        <w:t>82(Length^3) -0</w:t>
      </w:r>
      <w:r w:rsidR="00644CD5">
        <w:t>.</w:t>
      </w:r>
      <w:r>
        <w:t>401(Thyroid hormone beta antagonist) + 0</w:t>
      </w:r>
      <w:r w:rsidR="00644CD5">
        <w:t>.</w:t>
      </w:r>
      <w:r>
        <w:t>143(MAP kinase 1 inhibitor) -0</w:t>
      </w:r>
      <w:r w:rsidR="00644CD5">
        <w:t>.</w:t>
      </w:r>
      <w:r>
        <w:t>109(Antiviral (Rhinovirus)) -0</w:t>
      </w:r>
      <w:r w:rsidR="00644CD5">
        <w:t>.</w:t>
      </w:r>
      <w:r>
        <w:t>392(Peptidyl-Lys metalloendopeptidase inhibitor) + 0</w:t>
      </w:r>
      <w:r w:rsidR="00644CD5">
        <w:t>.</w:t>
      </w:r>
      <w:r>
        <w:t>413(Methionine-tRNA ligase inhibitor) -0</w:t>
      </w:r>
      <w:r w:rsidR="00644CD5">
        <w:t>.</w:t>
      </w:r>
      <w:r>
        <w:t>224(Hypercholesterolemic) -0</w:t>
      </w:r>
      <w:r w:rsidR="00644CD5">
        <w:t>.</w:t>
      </w:r>
      <w:r>
        <w:t>0517(Antiallergic) -0</w:t>
      </w:r>
      <w:r w:rsidR="00644CD5">
        <w:t>.</w:t>
      </w:r>
      <w:r>
        <w:t>283(Renilla-luciferin 2-monooxygenase inhibitor) -0</w:t>
      </w:r>
      <w:r w:rsidR="00644CD5">
        <w:t>.</w:t>
      </w:r>
      <w:r>
        <w:t>217(Genotoxic) + 0</w:t>
      </w:r>
      <w:r w:rsidR="00644CD5">
        <w:t>.</w:t>
      </w:r>
      <w:r>
        <w:t>124(Attention deficit/hyperactivity disorder treatment) + 0</w:t>
      </w:r>
      <w:r w:rsidR="00644CD5">
        <w:t>.</w:t>
      </w:r>
      <w:r>
        <w:t>165(ATPase inhibitor) -0</w:t>
      </w:r>
      <w:r w:rsidR="00644CD5">
        <w:t>.</w:t>
      </w:r>
      <w:r>
        <w:t>342(Amyloid beta aggregation inhibitor) + 0</w:t>
      </w:r>
      <w:r w:rsidR="00644CD5">
        <w:t>.</w:t>
      </w:r>
      <w:r>
        <w:t>231(Antituberculosic) + 0</w:t>
      </w:r>
      <w:r w:rsidR="00644CD5">
        <w:t>.</w:t>
      </w:r>
      <w:r>
        <w:t>401(Phospholipase A2 IID inhibitor) + 0</w:t>
      </w:r>
      <w:r w:rsidR="00644CD5">
        <w:t>.</w:t>
      </w:r>
      <w:r>
        <w:t>341(Adenosine A2b receptor antagonist) + 0</w:t>
      </w:r>
      <w:r w:rsidR="00644CD5">
        <w:t>.</w:t>
      </w:r>
      <w:r>
        <w:t>149(Carbonic anhydrase IV stimulant) + 0</w:t>
      </w:r>
      <w:r w:rsidR="00644CD5">
        <w:t>.</w:t>
      </w:r>
      <w:r>
        <w:t>436(Metalloproteinase i</w:t>
      </w:r>
      <w:r>
        <w:t>n</w:t>
      </w:r>
      <w:r>
        <w:t>hibitor) -0</w:t>
      </w:r>
      <w:r w:rsidR="00644CD5">
        <w:t>.</w:t>
      </w:r>
      <w:r>
        <w:t>134(Neuropeptide Y5 antagonist) + 0</w:t>
      </w:r>
      <w:r w:rsidR="00644CD5">
        <w:t>.</w:t>
      </w:r>
      <w:r>
        <w:t>481(Glycosylphosphatidylinositol diacylglycerol-lyase inhibitor) -0</w:t>
      </w:r>
      <w:r w:rsidR="00644CD5">
        <w:t>.</w:t>
      </w:r>
      <w:r>
        <w:t>203(Kainate receptor antagonist) -0</w:t>
      </w:r>
      <w:r w:rsidR="00644CD5">
        <w:t>.</w:t>
      </w:r>
      <w:r>
        <w:t>0891(Phosphodiesterase 7A inhibitor) + 0</w:t>
      </w:r>
      <w:r w:rsidR="00644CD5">
        <w:t>.</w:t>
      </w:r>
      <w:r>
        <w:t>176(Carcinogenic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463(Granzyme B inhibitor) -0</w:t>
      </w:r>
      <w:r w:rsidR="00644CD5">
        <w:t>.</w:t>
      </w:r>
      <w:r>
        <w:t>205(ASAH1 expression enhancer) -0</w:t>
      </w:r>
      <w:r w:rsidR="00644CD5">
        <w:t>.</w:t>
      </w:r>
      <w:r>
        <w:t>34(Phosphoserine pho</w:t>
      </w:r>
      <w:r>
        <w:t>s</w:t>
      </w:r>
      <w:r>
        <w:t>phatase inhibitor) -0</w:t>
      </w:r>
      <w:r w:rsidR="00644CD5">
        <w:t>.</w:t>
      </w:r>
      <w:r>
        <w:t>129(Kainate receptor 4 antagonist) -0</w:t>
      </w:r>
      <w:r w:rsidR="00644CD5">
        <w:t>.</w:t>
      </w:r>
      <w:r>
        <w:t>124(NADPH oxidase 4 inhibitor) + 0</w:t>
      </w:r>
      <w:r w:rsidR="00644CD5">
        <w:t>.</w:t>
      </w:r>
      <w:r>
        <w:t>602(Procollagen-proline 3-dioxygenase inhibitor) -0</w:t>
      </w:r>
      <w:r w:rsidR="00644CD5">
        <w:t>.</w:t>
      </w:r>
      <w:r>
        <w:t>357(Andropause treatment) -0</w:t>
      </w:r>
      <w:r w:rsidR="00644CD5">
        <w:t>.</w:t>
      </w:r>
      <w:r>
        <w:t>354(RRM2B expression enhancer) + 0</w:t>
      </w:r>
      <w:r w:rsidR="00644CD5">
        <w:t>.</w:t>
      </w:r>
      <w:r>
        <w:t>356(Thromboxane A2 antagonist) + 0</w:t>
      </w:r>
      <w:r w:rsidR="00644CD5">
        <w:t>.</w:t>
      </w:r>
      <w:r>
        <w:t>155(BCL2 expression inhibitor) + 0</w:t>
      </w:r>
      <w:r w:rsidR="00644CD5">
        <w:t>.</w:t>
      </w:r>
      <w:r>
        <w:t>0742(Geranylgeranyltransferase I inhib</w:t>
      </w:r>
      <w:r>
        <w:t>i</w:t>
      </w:r>
      <w:r>
        <w:t>tor) -0</w:t>
      </w:r>
      <w:r w:rsidR="00644CD5">
        <w:t>.</w:t>
      </w:r>
      <w:r>
        <w:t>457(Glycerate kinase inhibitor) -0</w:t>
      </w:r>
      <w:r w:rsidR="00644CD5">
        <w:t>.</w:t>
      </w:r>
      <w:r>
        <w:t>294(Hypoxia inducible factor 1 alpha inhibitor) + 0</w:t>
      </w:r>
      <w:r w:rsidR="00644CD5">
        <w:t>.</w:t>
      </w:r>
      <w:r>
        <w:t>0956(CYP1B1 substrate) -0</w:t>
      </w:r>
      <w:r w:rsidR="00644CD5">
        <w:t>.</w:t>
      </w:r>
      <w:r>
        <w:t>257(Thiosulfate sulfurtransferase inhibitor) + 0</w:t>
      </w:r>
      <w:r w:rsidR="00644CD5">
        <w:t>.</w:t>
      </w:r>
      <w:r>
        <w:t>497(CYP19 substrate) -0</w:t>
      </w:r>
      <w:r w:rsidR="00644CD5">
        <w:t>.</w:t>
      </w:r>
      <w:r>
        <w:t>224(CYP17A1 expression inhibitor) -0</w:t>
      </w:r>
      <w:r w:rsidR="00644CD5">
        <w:t>.</w:t>
      </w:r>
      <w:r>
        <w:t>291(EGR3 expression enhancer) + 0</w:t>
      </w:r>
      <w:r w:rsidR="00644CD5">
        <w:t>.</w:t>
      </w:r>
      <w:r>
        <w:t>265(Polyamine oxidase inhibitor) + 0</w:t>
      </w:r>
      <w:r w:rsidR="00644CD5">
        <w:t>.</w:t>
      </w:r>
      <w:r>
        <w:t>0938(Protein kinase C delta inhibitor) -0</w:t>
      </w:r>
      <w:r w:rsidR="00644CD5">
        <w:t>.</w:t>
      </w:r>
      <w:r>
        <w:t>178(Thromboxane B2 antagonist) -0</w:t>
      </w:r>
      <w:r w:rsidR="00644CD5">
        <w:t>.</w:t>
      </w:r>
      <w:r>
        <w:t>351(Integrin alpha2beta1 antagonist) -0</w:t>
      </w:r>
      <w:r w:rsidR="00644CD5">
        <w:t>.</w:t>
      </w:r>
      <w:r>
        <w:t>518(AMP nucleosidase inhibitor) + 0</w:t>
      </w:r>
      <w:r w:rsidR="00644CD5">
        <w:t>.</w:t>
      </w:r>
      <w:r>
        <w:t>174(GADD45A expression enhancer) + 0</w:t>
      </w:r>
      <w:r w:rsidR="00644CD5">
        <w:t>.</w:t>
      </w:r>
      <w:r>
        <w:t>161(STAR expression inhibitor) + 0</w:t>
      </w:r>
      <w:r w:rsidR="00644CD5">
        <w:t>.</w:t>
      </w:r>
      <w:r>
        <w:t>0761(Bombesin agonist) + 0</w:t>
      </w:r>
      <w:r w:rsidR="00644CD5">
        <w:t>.</w:t>
      </w:r>
      <w:r>
        <w:t>121(FOSL1 expression enhancer) + 0</w:t>
      </w:r>
      <w:r w:rsidR="00644CD5">
        <w:t>.</w:t>
      </w:r>
      <w:r>
        <w:t>253(Adenylate cyclase stimulant) -0</w:t>
      </w:r>
      <w:r w:rsidR="00644CD5">
        <w:t>.</w:t>
      </w:r>
      <w:r>
        <w:t>22(CCNE1 expression inhibitor) -</w:t>
      </w:r>
      <w:r>
        <w:lastRenderedPageBreak/>
        <w:t>0</w:t>
      </w:r>
      <w:r w:rsidR="00644CD5">
        <w:t>.</w:t>
      </w:r>
      <w:r>
        <w:t>0935(Carcinogenic) + 0</w:t>
      </w:r>
      <w:r w:rsidR="00644CD5">
        <w:t>.</w:t>
      </w:r>
      <w:r>
        <w:t>118(Bronchoconstrictor) + 0</w:t>
      </w:r>
      <w:r w:rsidR="00644CD5">
        <w:t>.</w:t>
      </w:r>
      <w:r>
        <w:t>107(Skin irritation</w:t>
      </w:r>
      <w:r w:rsidR="00644CD5">
        <w:t>.</w:t>
      </w:r>
      <w:r>
        <w:t xml:space="preserve"> moderate) + 0</w:t>
      </w:r>
      <w:r w:rsidR="00644CD5">
        <w:t>.</w:t>
      </w:r>
      <w:r>
        <w:t>224(NAT1 substrate) + 0</w:t>
      </w:r>
      <w:r w:rsidR="00644CD5">
        <w:t>.</w:t>
      </w:r>
      <w:r>
        <w:t>158(Piloerection) -0</w:t>
      </w:r>
      <w:r w:rsidR="00644CD5">
        <w:t>.</w:t>
      </w:r>
      <w:r>
        <w:t>0655(Serine/threonine-protein kinase MRCK-A inhibitor) + 0</w:t>
      </w:r>
      <w:r w:rsidR="00644CD5">
        <w:t>.</w:t>
      </w:r>
      <w:r>
        <w:t>0646(CXC chemokine 3 receptor antagonist) + 0</w:t>
      </w:r>
      <w:r w:rsidR="00644CD5">
        <w:t>.</w:t>
      </w:r>
      <w:r>
        <w:t>0622(Sentrin-specific protease 8 inhibitor) + 0</w:t>
      </w:r>
      <w:r w:rsidR="00644CD5">
        <w:t>.</w:t>
      </w:r>
      <w:r>
        <w:t>223(Ethanolaminephosphotransferase inhibitor) -0</w:t>
      </w:r>
      <w:r w:rsidR="00644CD5">
        <w:t>.</w:t>
      </w:r>
      <w:r>
        <w:t>217(Potassium channel Kv4.3 blocker) + 0</w:t>
      </w:r>
      <w:r w:rsidR="00644CD5">
        <w:t>.</w:t>
      </w:r>
      <w:r>
        <w:t>173(Tyrosine phenol-lyase inhibitor) -0</w:t>
      </w:r>
      <w:r w:rsidR="00644CD5">
        <w:t>.</w:t>
      </w:r>
      <w:r>
        <w:t>0746(NACHT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24(Thymidine kinase inhibitor) + 0</w:t>
      </w:r>
      <w:r w:rsidR="00644CD5">
        <w:t>.</w:t>
      </w:r>
      <w:r>
        <w:t>163(15-Lipoxygenase inhibitor) + 0</w:t>
      </w:r>
      <w:r w:rsidR="00644CD5">
        <w:t>.</w:t>
      </w:r>
      <w:r>
        <w:t>317(Phosphoglycerate kinase inhibitor) + 0</w:t>
      </w:r>
      <w:r w:rsidR="00644CD5">
        <w:t>.</w:t>
      </w:r>
      <w:r>
        <w:t>0599(Butyrate-CoA ligase inhibitor) + 0</w:t>
      </w:r>
      <w:r w:rsidR="00644CD5">
        <w:t>.</w:t>
      </w:r>
      <w:r>
        <w:t>0438(Antineoplastic (non-small cell lung cancer)) + 0</w:t>
      </w:r>
      <w:r w:rsidR="00644CD5">
        <w:t>.</w:t>
      </w:r>
      <w:r>
        <w:t>132(Carcinogenic</w:t>
      </w:r>
      <w:r w:rsidR="00644CD5">
        <w:t>.</w:t>
      </w:r>
      <w:r>
        <w:t xml:space="preserve"> group 1) + 0</w:t>
      </w:r>
      <w:r w:rsidR="00644CD5">
        <w:t>.</w:t>
      </w:r>
      <w:r>
        <w:t>0884(Elastase 3A inhibitor) + 0</w:t>
      </w:r>
      <w:r w:rsidR="00644CD5">
        <w:t>.</w:t>
      </w:r>
      <w:r>
        <w:t>0715(Toxic) -0</w:t>
      </w:r>
      <w:r w:rsidR="00644CD5">
        <w:t>.</w:t>
      </w:r>
      <w:r>
        <w:t>125(Free radical scavenger) -0</w:t>
      </w:r>
      <w:r w:rsidR="00644CD5">
        <w:t>.</w:t>
      </w:r>
      <w:r>
        <w:t>0586(17-Beta-hydroxysteroid dehydrogenase 1 inhibitor) + 0</w:t>
      </w:r>
      <w:r w:rsidR="00644CD5">
        <w:t>.</w:t>
      </w:r>
      <w:r>
        <w:t>0892(Interleukin 6 antagonist) + 0</w:t>
      </w:r>
      <w:r w:rsidR="00644CD5">
        <w:t>.</w:t>
      </w:r>
      <w:r>
        <w:t>0633(Hepatocyte growth factor antagonist) -0</w:t>
      </w:r>
      <w:r w:rsidR="00644CD5">
        <w:t>.</w:t>
      </w:r>
      <w:r>
        <w:t>163(Myristoyl transferase 1 inhibitor) -0</w:t>
      </w:r>
      <w:r w:rsidR="00644CD5">
        <w:t>.</w:t>
      </w:r>
      <w:r>
        <w:t>0942(Cyclic AMP agonist) -0</w:t>
      </w:r>
      <w:r w:rsidR="00644CD5">
        <w:t>.</w:t>
      </w:r>
      <w:r>
        <w:t>128(Apyrase inhibitor) + 0</w:t>
      </w:r>
      <w:r w:rsidR="00644CD5">
        <w:t>.</w:t>
      </w:r>
      <w:r>
        <w:t>0381(Lipoxin receptor agonist) -0</w:t>
      </w:r>
      <w:r w:rsidR="00644CD5">
        <w:t>.</w:t>
      </w:r>
      <w:r>
        <w:t>056(Transcription factor E2F1 inhibitor) -0</w:t>
      </w:r>
      <w:r w:rsidR="00644CD5">
        <w:t>.</w:t>
      </w:r>
      <w:r>
        <w:t>0515(Poly(ADP-ribose) polymerase 2 inhibitor) + 0</w:t>
      </w:r>
      <w:r w:rsidR="00644CD5">
        <w:t>.</w:t>
      </w:r>
      <w:r>
        <w:t>142(SUMO-conjugating enzyme UBC9 inhibitor) + 0</w:t>
      </w:r>
      <w:r w:rsidR="00644CD5">
        <w:t>.</w:t>
      </w:r>
      <w:r>
        <w:t>091(Raynaud's phenomenon) + 0</w:t>
      </w:r>
      <w:r w:rsidR="00644CD5">
        <w:t>.</w:t>
      </w:r>
      <w:r>
        <w:t>0622(Delusion) + 0</w:t>
      </w:r>
      <w:r w:rsidR="00644CD5">
        <w:t>.</w:t>
      </w:r>
      <w:r>
        <w:t>0436(Phosphoinositide dependent kinase 1 inhibitor) + 0</w:t>
      </w:r>
      <w:r w:rsidR="00644CD5">
        <w:t>.</w:t>
      </w:r>
      <w:r>
        <w:t>0682(Leukopoiesis inhibitor) + 0</w:t>
      </w:r>
      <w:r w:rsidR="00644CD5">
        <w:t>.</w:t>
      </w:r>
      <w:r>
        <w:t>0678(Catalase inhibitor) + 0</w:t>
      </w:r>
      <w:r w:rsidR="00644CD5">
        <w:t>.</w:t>
      </w:r>
      <w:r>
        <w:t>0607(Antinephritic) + 0</w:t>
      </w:r>
      <w:r w:rsidR="00644CD5">
        <w:t>.</w:t>
      </w:r>
      <w:r>
        <w:t>103(Cell wall synthesis i</w:t>
      </w:r>
      <w:r>
        <w:t>n</w:t>
      </w:r>
      <w:r>
        <w:t>hibitor) + 0</w:t>
      </w:r>
      <w:r w:rsidR="00644CD5">
        <w:t>.</w:t>
      </w:r>
      <w:r>
        <w:t>156(Postcoital contraceptive) -0</w:t>
      </w:r>
      <w:r w:rsidR="00644CD5">
        <w:t>.</w:t>
      </w:r>
      <w:r>
        <w:t>122(Gamma-glutamyl hydrolase inhibitor) -0</w:t>
      </w:r>
      <w:r w:rsidR="00644CD5">
        <w:t>.</w:t>
      </w:r>
      <w:r>
        <w:t>0772(MAP kinase kinase 4 inhibitor) + 0</w:t>
      </w:r>
      <w:r w:rsidR="00644CD5">
        <w:t>.</w:t>
      </w:r>
      <w:r>
        <w:t>0703(Potassium channel (ATP-sensitive) activator) + 0</w:t>
      </w:r>
      <w:r w:rsidR="00644CD5">
        <w:t>.</w:t>
      </w:r>
      <w:r>
        <w:t>0276(Lassitude treatment) -0</w:t>
      </w:r>
      <w:r w:rsidR="00644CD5">
        <w:t>.</w:t>
      </w:r>
      <w:r>
        <w:t>0579(STAT3 e</w:t>
      </w:r>
      <w:r>
        <w:t>x</w:t>
      </w:r>
      <w:r>
        <w:t>pression inhibitor) -0</w:t>
      </w:r>
      <w:r w:rsidR="00644CD5">
        <w:t>.</w:t>
      </w:r>
      <w:r>
        <w:t>147(Receptor-histidine kinase AgrC inhibitor) -0</w:t>
      </w:r>
      <w:r w:rsidR="00644CD5">
        <w:t>.</w:t>
      </w:r>
      <w:r>
        <w:t>151(Cellulose synthase (UDP-forming) inhib</w:t>
      </w:r>
      <w:r>
        <w:t>i</w:t>
      </w:r>
      <w:r>
        <w:t>tor) -0</w:t>
      </w:r>
      <w:r w:rsidR="00644CD5">
        <w:t>.</w:t>
      </w:r>
      <w:r>
        <w:t>0417(Peroxisome proliferator-activated receptor delta antagonist) -0</w:t>
      </w:r>
      <w:r w:rsidR="00644CD5">
        <w:t>.</w:t>
      </w:r>
      <w:r>
        <w:t>0278(Cardiovascular analeptic) + 0</w:t>
      </w:r>
      <w:r w:rsidR="00644CD5">
        <w:t>.</w:t>
      </w:r>
      <w:r>
        <w:t>0691(Stromelysin 2 inhibitor) -0</w:t>
      </w:r>
      <w:r w:rsidR="00644CD5">
        <w:t>.</w:t>
      </w:r>
      <w:r>
        <w:t>0471(CDK2/cyclin A inhibitor) -0</w:t>
      </w:r>
      <w:r w:rsidR="00644CD5">
        <w:t>.</w:t>
      </w:r>
      <w:r>
        <w:t>0376(Oxalate oxidase inhibitor) -0</w:t>
      </w:r>
      <w:r w:rsidR="00644CD5">
        <w:t>.</w:t>
      </w:r>
      <w:r>
        <w:t>0698(Amino-acid N-acetyltransferase inhibitor) + 0</w:t>
      </w:r>
      <w:r w:rsidR="00644CD5">
        <w:t>.</w:t>
      </w:r>
      <w:r>
        <w:t>0161(Dopamine antagonist) -0</w:t>
      </w:r>
      <w:r w:rsidR="00644CD5">
        <w:t>.</w:t>
      </w:r>
      <w:r>
        <w:t>0155(Protein-tyrosine kinase (PTK</w:t>
      </w:r>
      <w:r w:rsidR="00644CD5">
        <w:t>.</w:t>
      </w:r>
      <w:r>
        <w:t xml:space="preserve"> not ETK</w:t>
      </w:r>
      <w:r w:rsidR="00644CD5">
        <w:t>.</w:t>
      </w:r>
      <w:r>
        <w:t xml:space="preserve"> WZC) inhibitor) + 0</w:t>
      </w:r>
      <w:r w:rsidR="00644CD5">
        <w:t>.</w:t>
      </w:r>
      <w:r>
        <w:t>0157(Thyroid hormone alpha antagonist) -0</w:t>
      </w:r>
      <w:r w:rsidR="00644CD5">
        <w:t>.</w:t>
      </w:r>
      <w:r>
        <w:t>0565(Sucrose alpha-glucosidase inhibitor) -0</w:t>
      </w:r>
      <w:r w:rsidR="00644CD5">
        <w:t>.</w:t>
      </w:r>
      <w:r>
        <w:t>0274(Potassium channel (Ca-activated) activator) + 0</w:t>
      </w:r>
      <w:r w:rsidR="00644CD5">
        <w:t>.</w:t>
      </w:r>
      <w:r>
        <w:t>0368(Potassium channel (Inward rectifier) activator) + 0</w:t>
      </w:r>
      <w:r w:rsidR="00644CD5">
        <w:t>.</w:t>
      </w:r>
      <w:r>
        <w:t>0286(CYP1B1 expression enhancer) -0</w:t>
      </w:r>
      <w:r w:rsidR="00644CD5">
        <w:t>.</w:t>
      </w:r>
      <w:r>
        <w:t>0329(YAK3 inhibitor) -0</w:t>
      </w:r>
      <w:r w:rsidR="00644CD5">
        <w:t>.</w:t>
      </w:r>
      <w:r>
        <w:t>0102(Phosphodiesterase III inhibitor) + 0</w:t>
      </w:r>
      <w:r w:rsidR="00644CD5">
        <w:t>.</w:t>
      </w:r>
      <w:r>
        <w:t>00754(Topoisomerase I inhibitor) -0</w:t>
      </w:r>
      <w:r w:rsidR="00644CD5">
        <w:t>.</w:t>
      </w:r>
      <w:r>
        <w:t>0228(Elastase inhibitor) + 0</w:t>
      </w:r>
      <w:r w:rsidR="00644CD5">
        <w:t>.</w:t>
      </w:r>
      <w:r>
        <w:t>00405(Antianginal) -0</w:t>
      </w:r>
      <w:r w:rsidR="00644CD5">
        <w:t>.</w:t>
      </w:r>
      <w:r>
        <w:t>00473(Protein kinase (CK2) inhibitor) + 0</w:t>
      </w:r>
      <w:r w:rsidR="00644CD5">
        <w:t>.</w:t>
      </w:r>
      <w:r>
        <w:t>00523(Estradiol 17 beta dehydrogenase 3 inhibitor) + 0</w:t>
      </w:r>
      <w:r w:rsidR="00644CD5">
        <w:t>.</w:t>
      </w:r>
      <w:r>
        <w:t>0066(Endothelial nitric-oxide synthase inhibitor) + 0</w:t>
      </w:r>
      <w:r w:rsidR="00644CD5">
        <w:t>.</w:t>
      </w:r>
      <w:r>
        <w:t>00222(Ataxia) -0</w:t>
      </w:r>
      <w:r w:rsidR="00644CD5">
        <w:t>.</w:t>
      </w:r>
      <w:r>
        <w:t>00145(Sporulation kinase A inhibitor) + 0</w:t>
      </w:r>
      <w:r w:rsidR="00644CD5">
        <w:t>.</w:t>
      </w:r>
      <w:r>
        <w:t>000909(Tyrosine-protein kinase EMT inhibitor) -0</w:t>
      </w:r>
      <w:r w:rsidR="00644CD5">
        <w:t>.</w:t>
      </w:r>
      <w:r>
        <w:t>00179(Aspartate ammonia-lyase inhibitor) -0</w:t>
      </w:r>
      <w:r w:rsidR="00644CD5">
        <w:t>.</w:t>
      </w:r>
      <w:r>
        <w:t>000579(NFKBIA expression enhancer) + 0</w:t>
      </w:r>
      <w:r w:rsidR="00644CD5">
        <w:t>.</w:t>
      </w:r>
      <w:r>
        <w:t>000267(Phosphatidylcholine-sterol O-acyltransferase inhibitor) + 5</w:t>
      </w:r>
      <w:r w:rsidR="00644CD5">
        <w:t>.</w:t>
      </w:r>
      <w:r>
        <w:t>45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59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35(Aspartate transaminase inhibitor) + 0</w:t>
      </w:r>
      <w:r w:rsidR="00644CD5">
        <w:t>.</w:t>
      </w:r>
      <w:r>
        <w:t>416(CYP2D substrate) + 0</w:t>
      </w:r>
      <w:r w:rsidR="00644CD5">
        <w:t>.</w:t>
      </w:r>
      <w:r>
        <w:t>896(CYP4F substrate) + 0</w:t>
      </w:r>
      <w:r w:rsidR="00644CD5">
        <w:t>.</w:t>
      </w:r>
      <w:r>
        <w:t>302(PfA-M1 aminopeptidase inhibitor) + 7</w:t>
      </w:r>
      <w:r w:rsidR="00644CD5">
        <w:t>.</w:t>
      </w:r>
      <w:r>
        <w:t>91(Length) + 0</w:t>
      </w:r>
      <w:r w:rsidR="00644CD5">
        <w:t>.</w:t>
      </w:r>
      <w:r>
        <w:t>892(MAO B substrate) + 0</w:t>
      </w:r>
      <w:r w:rsidR="00644CD5">
        <w:t>.</w:t>
      </w:r>
      <w:r>
        <w:t>219(Hypothermic) -0</w:t>
      </w:r>
      <w:r w:rsidR="00644CD5">
        <w:t>.</w:t>
      </w:r>
      <w:r>
        <w:t>542(Malaise) + 0</w:t>
      </w:r>
      <w:r w:rsidR="00644CD5">
        <w:t>.</w:t>
      </w:r>
      <w:r>
        <w:t>0799(Adenosine A2a receptor antagonist) -12</w:t>
      </w:r>
      <w:r w:rsidR="00644CD5">
        <w:t>.</w:t>
      </w:r>
      <w:r>
        <w:t>4(Length^2) -0</w:t>
      </w:r>
      <w:r w:rsidR="00644CD5">
        <w:t>.</w:t>
      </w:r>
      <w:r>
        <w:t>687(CYP2C substrate) + 1</w:t>
      </w:r>
      <w:r w:rsidR="00644CD5">
        <w:t>.</w:t>
      </w:r>
      <w:r>
        <w:t>1(IL4 expression enhancer) -0</w:t>
      </w:r>
      <w:r w:rsidR="00644CD5">
        <w:t>.</w:t>
      </w:r>
      <w:r>
        <w:t>266(CCND1 expression inhibitor) -0</w:t>
      </w:r>
      <w:r w:rsidR="00644CD5">
        <w:t>.</w:t>
      </w:r>
      <w:r>
        <w:t>127(Integrin alpha2 antagonist) -0</w:t>
      </w:r>
      <w:r w:rsidR="00644CD5">
        <w:t>.</w:t>
      </w:r>
      <w:r>
        <w:t>275(Phosphodiesterase II inhibitor) -0</w:t>
      </w:r>
      <w:r w:rsidR="00644CD5">
        <w:t>.</w:t>
      </w:r>
      <w:r>
        <w:t>529(Acetoin dehydrogenase inhibitor) + 0</w:t>
      </w:r>
      <w:r w:rsidR="00644CD5">
        <w:t>.</w:t>
      </w:r>
      <w:r>
        <w:t>369(Nicotinic alpha4beta2 receptor agonist) + 0</w:t>
      </w:r>
      <w:r w:rsidR="00644CD5">
        <w:t>.</w:t>
      </w:r>
      <w:r>
        <w:t>242(CYP3A5 expression enhancer) + 0</w:t>
      </w:r>
      <w:r w:rsidR="00644CD5">
        <w:t>.</w:t>
      </w:r>
      <w:r>
        <w:t>206(Glyceryl-ether monooxygenase inhibitor) -0</w:t>
      </w:r>
      <w:r w:rsidR="00644CD5">
        <w:t>.</w:t>
      </w:r>
      <w:r>
        <w:t>896(Potassium channel (Ca-activated) activator) + 0</w:t>
      </w:r>
      <w:r w:rsidR="00644CD5">
        <w:t>.</w:t>
      </w:r>
      <w:r>
        <w:t>359(Methylenetetrahydrofolate reductase (NADPH) inhibitor) -0</w:t>
      </w:r>
      <w:r w:rsidR="00644CD5">
        <w:t>.</w:t>
      </w:r>
      <w:r>
        <w:t>428(Phosphodiesterase 8B inhibitor) -0</w:t>
      </w:r>
      <w:r w:rsidR="00644CD5">
        <w:t>.</w:t>
      </w:r>
      <w:r>
        <w:t>388(Cyclin H inhibitor) + 0</w:t>
      </w:r>
      <w:r w:rsidR="00644CD5">
        <w:t>.</w:t>
      </w:r>
      <w:r>
        <w:t>435(CYP1A1* substrate) -0</w:t>
      </w:r>
      <w:r w:rsidR="00644CD5">
        <w:t>.</w:t>
      </w:r>
      <w:r>
        <w:t>766(Mannose-6-phosphate isomerase inhibitor) -32</w:t>
      </w:r>
      <w:r w:rsidR="00644CD5">
        <w:t>.</w:t>
      </w:r>
      <w:r>
        <w:t>3(Volume^2) + 33(Volume) -0</w:t>
      </w:r>
      <w:r w:rsidR="00644CD5">
        <w:t>.</w:t>
      </w:r>
      <w:r>
        <w:t>354(Amyloid beta aggregation inhibitor) -0</w:t>
      </w:r>
      <w:r w:rsidR="00644CD5">
        <w:t>.</w:t>
      </w:r>
      <w:r>
        <w:t>43(Tardive dyskinesia treatment) -0</w:t>
      </w:r>
      <w:r w:rsidR="00644CD5">
        <w:t>.</w:t>
      </w:r>
      <w:r>
        <w:t>636(Serralysin inhib</w:t>
      </w:r>
      <w:r>
        <w:t>i</w:t>
      </w:r>
      <w:r>
        <w:t>tor) -0</w:t>
      </w:r>
      <w:r w:rsidR="00644CD5">
        <w:t>.</w:t>
      </w:r>
      <w:r>
        <w:t>804(Hyperthermic) -0</w:t>
      </w:r>
      <w:r w:rsidR="00644CD5">
        <w:t>.</w:t>
      </w:r>
      <w:r>
        <w:t>209(Antiviral (Hepatitis)) + 11</w:t>
      </w:r>
      <w:r w:rsidR="00644CD5">
        <w:t>.</w:t>
      </w:r>
      <w:r>
        <w:t>6(Volume^3) -0</w:t>
      </w:r>
      <w:r w:rsidR="00644CD5">
        <w:t>.</w:t>
      </w:r>
      <w:r>
        <w:t>399(Antiacne) + 0</w:t>
      </w:r>
      <w:r w:rsidR="00644CD5">
        <w:t>.</w:t>
      </w:r>
      <w:r>
        <w:t>0142(Glutamin-(asparagin-)ase inhibitor) + 0</w:t>
      </w:r>
      <w:r w:rsidR="00644CD5">
        <w:t>.</w:t>
      </w:r>
      <w:r>
        <w:t>704(Tremor) + 0</w:t>
      </w:r>
      <w:r w:rsidR="00644CD5">
        <w:t>.</w:t>
      </w:r>
      <w:r>
        <w:t>303(Endothelial nitric-oxide synthase inhibitor) + 0</w:t>
      </w:r>
      <w:r w:rsidR="00644CD5">
        <w:t>.</w:t>
      </w:r>
      <w:r>
        <w:t>617(Sulfinoalanine decarboxylase inhibitor) + 0</w:t>
      </w:r>
      <w:r w:rsidR="00644CD5">
        <w:t>.</w:t>
      </w:r>
      <w:r>
        <w:t>161(Bombesin antagonist) + 0</w:t>
      </w:r>
      <w:r w:rsidR="00644CD5">
        <w:t>.</w:t>
      </w:r>
      <w:r>
        <w:t>784(Formate dehydrogenase inhibitor) + 0</w:t>
      </w:r>
      <w:r w:rsidR="00644CD5">
        <w:t>.</w:t>
      </w:r>
      <w:r>
        <w:t>589(Ototoxicity) + 0</w:t>
      </w:r>
      <w:r w:rsidR="00644CD5">
        <w:t>.</w:t>
      </w:r>
      <w:r>
        <w:t>49(Alpha-amylase inhibitor) -0</w:t>
      </w:r>
      <w:r w:rsidR="00644CD5">
        <w:t>.</w:t>
      </w:r>
      <w:r>
        <w:t>385(Angiotensin II receptor antagonist) + 0</w:t>
      </w:r>
      <w:r w:rsidR="00644CD5">
        <w:t>.</w:t>
      </w:r>
      <w:r>
        <w:t>279(Purinergic P2X1 antagonist) -1(Lacrimal secretion stimulant) + 0</w:t>
      </w:r>
      <w:r w:rsidR="00644CD5">
        <w:t>.</w:t>
      </w:r>
      <w:r>
        <w:t>293(15-Lipoxygenase 2 inhibitor) -1</w:t>
      </w:r>
      <w:r w:rsidR="00644CD5">
        <w:t>.</w:t>
      </w:r>
      <w:r>
        <w:t>02(Glucan 1</w:t>
      </w:r>
      <w:r w:rsidR="00644CD5">
        <w:t>.</w:t>
      </w:r>
      <w:r>
        <w:t>3-alpha-glucosidase inhibitor) -0</w:t>
      </w:r>
      <w:r w:rsidR="00644CD5">
        <w:t>.</w:t>
      </w:r>
      <w:r>
        <w:t>966(CCNA2 expression enhancer) + 0</w:t>
      </w:r>
      <w:r w:rsidR="00644CD5">
        <w:t>.</w:t>
      </w:r>
      <w:r>
        <w:t>231(HERG 1 channel blocker) + 0</w:t>
      </w:r>
      <w:r w:rsidR="00644CD5">
        <w:t>.</w:t>
      </w:r>
      <w:r>
        <w:t>538(Adenosine A1 receptor agonist enhancer) + 0</w:t>
      </w:r>
      <w:r w:rsidR="00644CD5">
        <w:t>.</w:t>
      </w:r>
      <w:r>
        <w:t>273(TP53 expression enhancer) + 0</w:t>
      </w:r>
      <w:r w:rsidR="00644CD5">
        <w:t>.</w:t>
      </w:r>
      <w:r>
        <w:t>107(Tachycardiac) + 1</w:t>
      </w:r>
      <w:r w:rsidR="00644CD5">
        <w:t>.</w:t>
      </w:r>
      <w:r>
        <w:t>61(Saccharopine dehydr</w:t>
      </w:r>
      <w:r>
        <w:t>o</w:t>
      </w:r>
      <w:r>
        <w:t>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857(Estrogen alpha receptor agonist) -0</w:t>
      </w:r>
      <w:r w:rsidR="00644CD5">
        <w:t>.</w:t>
      </w:r>
      <w:r>
        <w:t>481(Gastrin inhibitor) -0</w:t>
      </w:r>
      <w:r w:rsidR="00644CD5">
        <w:t>.</w:t>
      </w:r>
      <w:r>
        <w:t>188(Phosphogluconate 2-dehydrogenase inhibitor) -0</w:t>
      </w:r>
      <w:r w:rsidR="00644CD5">
        <w:t>.</w:t>
      </w:r>
      <w:r>
        <w:t>462(Sodium/calcium exchanger inhibitor) + 1</w:t>
      </w:r>
      <w:r w:rsidR="00644CD5">
        <w:t>.</w:t>
      </w:r>
      <w:r>
        <w:t>19((R)-aminopropanol dehydrogenase inhibitor) + 0</w:t>
      </w:r>
      <w:r w:rsidR="00644CD5">
        <w:t>.</w:t>
      </w:r>
      <w:r>
        <w:t>31(Antibiotic Cephalosporin-like) + 0</w:t>
      </w:r>
      <w:r w:rsidR="00644CD5">
        <w:t>.</w:t>
      </w:r>
      <w:r>
        <w:t>626(CXC chemokine L1/GRO-alpha antagonist) -1</w:t>
      </w:r>
      <w:r w:rsidR="00644CD5">
        <w:t>.</w:t>
      </w:r>
      <w:r>
        <w:t>52(Polynucleotide 5'-hydroxy-kinase inhibitor) -0</w:t>
      </w:r>
      <w:r w:rsidR="00644CD5">
        <w:t>.</w:t>
      </w:r>
      <w:r>
        <w:t>765(Nicotinate phosphoribosyltransferase i</w:t>
      </w:r>
      <w:r>
        <w:t>n</w:t>
      </w:r>
      <w:r>
        <w:t>hibitor) -0</w:t>
      </w:r>
      <w:r w:rsidR="00644CD5">
        <w:t>.</w:t>
      </w:r>
      <w:r>
        <w:t>204(CYP2A substrate) -0</w:t>
      </w:r>
      <w:r w:rsidR="00644CD5">
        <w:t>.</w:t>
      </w:r>
      <w:r>
        <w:t>302(Antimetastatic) + 0</w:t>
      </w:r>
      <w:r w:rsidR="00644CD5">
        <w:t>.</w:t>
      </w:r>
      <w:r>
        <w:t>523(Anticataract) + 0</w:t>
      </w:r>
      <w:r w:rsidR="00644CD5">
        <w:t>.</w:t>
      </w:r>
      <w:r>
        <w:t>138(Ribose-5-phosphate isomerase inhibitor) + 0</w:t>
      </w:r>
      <w:r w:rsidR="00644CD5">
        <w:t>.</w:t>
      </w:r>
      <w:r>
        <w:t>807(Sodium/hydrogen exchanger 3 inhibitor) -0</w:t>
      </w:r>
      <w:r w:rsidR="00644CD5">
        <w:t>.</w:t>
      </w:r>
      <w:r>
        <w:t>299(EREG expression enhancer) + 0</w:t>
      </w:r>
      <w:r w:rsidR="00644CD5">
        <w:t>.</w:t>
      </w:r>
      <w:r>
        <w:t>249(Glycine tran</w:t>
      </w:r>
      <w:r>
        <w:t>s</w:t>
      </w:r>
      <w:r>
        <w:t>porter inhibitor) -0</w:t>
      </w:r>
      <w:r w:rsidR="00644CD5">
        <w:t>.</w:t>
      </w:r>
      <w:r>
        <w:t>293(Epstein-Barr nuclear antigen 1 inhibitor) -0</w:t>
      </w:r>
      <w:r w:rsidR="00644CD5">
        <w:t>.</w:t>
      </w:r>
      <w:r>
        <w:t>776(CF transmembrane conductance regulator antagonist) + 0</w:t>
      </w:r>
      <w:r w:rsidR="00644CD5">
        <w:t>.</w:t>
      </w:r>
      <w:r>
        <w:t>331(Ribonucleoside triphosphate reductase inhibitor) -0</w:t>
      </w:r>
      <w:r w:rsidR="00644CD5">
        <w:t>.</w:t>
      </w:r>
      <w:r>
        <w:t>346(Purinergic P2T antagonist) + 0</w:t>
      </w:r>
      <w:r w:rsidR="00644CD5">
        <w:t>.</w:t>
      </w:r>
      <w:r>
        <w:t>372(Alpha-L-fucosidase 1 inhibitor) + 0</w:t>
      </w:r>
      <w:r w:rsidR="00644CD5">
        <w:t>.</w:t>
      </w:r>
      <w:r>
        <w:t>0753(Liver cirrhosis treatment) -1</w:t>
      </w:r>
      <w:r w:rsidR="00644CD5">
        <w:t>.</w:t>
      </w:r>
      <w:r>
        <w:t>46(Phosphoribulokinase inhibitor) -</w:t>
      </w:r>
      <w:r>
        <w:lastRenderedPageBreak/>
        <w:t>0</w:t>
      </w:r>
      <w:r w:rsidR="00644CD5">
        <w:t>.</w:t>
      </w:r>
      <w:r>
        <w:t>342(RARA expression enhancer) + 0</w:t>
      </w:r>
      <w:r w:rsidR="00644CD5">
        <w:t>.</w:t>
      </w:r>
      <w:r>
        <w:t>315(Antineoplastic (endocrine cancer)) -0</w:t>
      </w:r>
      <w:r w:rsidR="00644CD5">
        <w:t>.</w:t>
      </w:r>
      <w:r>
        <w:t>236(L lactate dehydrogenase A4 inhibitor) + 0</w:t>
      </w:r>
      <w:r w:rsidR="00644CD5">
        <w:t>.</w:t>
      </w:r>
      <w:r>
        <w:t>325(Apnea) + 0</w:t>
      </w:r>
      <w:r w:rsidR="00644CD5">
        <w:t>.</w:t>
      </w:r>
      <w:r>
        <w:t>235(Immunosuppressant) + 0</w:t>
      </w:r>
      <w:r w:rsidR="00644CD5">
        <w:t>.</w:t>
      </w:r>
      <w:r>
        <w:t>243(Cytosolic phospholipase A2 inhibitor) -0</w:t>
      </w:r>
      <w:r w:rsidR="00644CD5">
        <w:t>.</w:t>
      </w:r>
      <w:r>
        <w:t>736(Calpain 1 inhibitor) + 0</w:t>
      </w:r>
      <w:r w:rsidR="00644CD5">
        <w:t>.</w:t>
      </w:r>
      <w:r>
        <w:t>217(Phosphate transporter inhibitor) + 0</w:t>
      </w:r>
      <w:r w:rsidR="00644CD5">
        <w:t>.</w:t>
      </w:r>
      <w:r>
        <w:t>275(Matrix metalloproteinase 4 (membrane-type) inhibitor) -0</w:t>
      </w:r>
      <w:r w:rsidR="00644CD5">
        <w:t>.</w:t>
      </w:r>
      <w:r>
        <w:t>262(I kappa B kinase 1 inhibitor) -0</w:t>
      </w:r>
      <w:r w:rsidR="00644CD5">
        <w:t>.</w:t>
      </w:r>
      <w:r>
        <w:t>896(Histidine decarboxylase inhibitor) -1</w:t>
      </w:r>
      <w:r w:rsidR="00644CD5">
        <w:t>.</w:t>
      </w:r>
      <w:r>
        <w:t>42(NF-kappa-B essential modulator inhibitor) + 0</w:t>
      </w:r>
      <w:r w:rsidR="00644CD5">
        <w:t>.</w:t>
      </w:r>
      <w:r>
        <w:t>215(Antiasthmatic) + 1</w:t>
      </w:r>
      <w:r w:rsidR="00644CD5">
        <w:t>.</w:t>
      </w:r>
      <w:r>
        <w:t>53(Procollagen-proline 3-dioxygenase inhibitor) + 0</w:t>
      </w:r>
      <w:r w:rsidR="00644CD5">
        <w:t>.</w:t>
      </w:r>
      <w:r>
        <w:t>992(Phosphodiesterase VII inhibitor) + 0</w:t>
      </w:r>
      <w:r w:rsidR="00644CD5">
        <w:t>.</w:t>
      </w:r>
      <w:r>
        <w:t>483(Weight gain) -0</w:t>
      </w:r>
      <w:r w:rsidR="00644CD5">
        <w:t>.</w:t>
      </w:r>
      <w:r>
        <w:t>275(Calcium-dependent phospholipase A2 inhibitor) -0</w:t>
      </w:r>
      <w:r w:rsidR="00644CD5">
        <w:t>.</w:t>
      </w:r>
      <w:r>
        <w:t>43(Matrix metallopr</w:t>
      </w:r>
      <w:r>
        <w:t>o</w:t>
      </w:r>
      <w:r>
        <w:t>teinase (membrane-type) inhibitor) -0</w:t>
      </w:r>
      <w:r w:rsidR="00644CD5">
        <w:t>.</w:t>
      </w:r>
      <w:r>
        <w:t>716(SQLE expression inhibitor) + 0</w:t>
      </w:r>
      <w:r w:rsidR="00644CD5">
        <w:t>.</w:t>
      </w:r>
      <w:r>
        <w:t>423(Irritation) -0</w:t>
      </w:r>
      <w:r w:rsidR="00644CD5">
        <w:t>.</w:t>
      </w:r>
      <w:r>
        <w:t>994(Glyoxylate reductase (NADP+) inhibitor) + 0</w:t>
      </w:r>
      <w:r w:rsidR="00644CD5">
        <w:t>.</w:t>
      </w:r>
      <w:r>
        <w:t>337(5 Hydroxytryptamine 5 antagonist) -0</w:t>
      </w:r>
      <w:r w:rsidR="00644CD5">
        <w:t>.</w:t>
      </w:r>
      <w:r>
        <w:t>913(Anesthetic inhalation) -1</w:t>
      </w:r>
      <w:r w:rsidR="00644CD5">
        <w:t>.</w:t>
      </w:r>
      <w:r>
        <w:t>03(MAO B inhibitor) -0</w:t>
      </w:r>
      <w:r w:rsidR="00644CD5">
        <w:t>.</w:t>
      </w:r>
      <w:r>
        <w:t>163(Antineoplastic (lung cancer)) + 0</w:t>
      </w:r>
      <w:r w:rsidR="00644CD5">
        <w:t>.</w:t>
      </w:r>
      <w:r>
        <w:t>345(Alanine racemase inhibitor) -0</w:t>
      </w:r>
      <w:r w:rsidR="00644CD5">
        <w:t>.</w:t>
      </w:r>
      <w:r>
        <w:t>502(Gonadotropin antagonist) + 0</w:t>
      </w:r>
      <w:r w:rsidR="00644CD5">
        <w:t>.</w:t>
      </w:r>
      <w:r>
        <w:t>323(Antidepressant) -0</w:t>
      </w:r>
      <w:r w:rsidR="00644CD5">
        <w:t>.</w:t>
      </w:r>
      <w:r>
        <w:t>709(HSD17B1 expression enhancer) -0</w:t>
      </w:r>
      <w:r w:rsidR="00644CD5">
        <w:t>.</w:t>
      </w:r>
      <w:r>
        <w:t>268(Toll-Like receptor antagonist) + 0</w:t>
      </w:r>
      <w:r w:rsidR="00644CD5">
        <w:t>.</w:t>
      </w:r>
      <w:r>
        <w:t>261(Estradiol 17 beta dehydrogenase 3 inhibitor) + 0</w:t>
      </w:r>
      <w:r w:rsidR="00644CD5">
        <w:t>.</w:t>
      </w:r>
      <w:r>
        <w:t>469(Peroxisome proliferator-activated receptor alpha antagonist) -0</w:t>
      </w:r>
      <w:r w:rsidR="00644CD5">
        <w:t>.</w:t>
      </w:r>
      <w:r>
        <w:t>154(Estrogen receptor beta antagonist) + 1</w:t>
      </w:r>
      <w:r w:rsidR="00644CD5">
        <w:t>.</w:t>
      </w:r>
      <w:r>
        <w:t>65(Phosphoglucomutase inhibitor) + 0</w:t>
      </w:r>
      <w:r w:rsidR="00644CD5">
        <w:t>.</w:t>
      </w:r>
      <w:r>
        <w:t>113(Autoimmune disorders trea</w:t>
      </w:r>
      <w:r>
        <w:t>t</w:t>
      </w:r>
      <w:r>
        <w:t>ment) + 1</w:t>
      </w:r>
      <w:r w:rsidR="00644CD5">
        <w:t>.</w:t>
      </w:r>
      <w:r>
        <w:t>35(Antineoplastic (insulinoma)) -0</w:t>
      </w:r>
      <w:r w:rsidR="00644CD5">
        <w:t>.</w:t>
      </w:r>
      <w:r>
        <w:t>53(Gastrointestinal hemorrhage) + 0</w:t>
      </w:r>
      <w:r w:rsidR="00644CD5">
        <w:t>.</w:t>
      </w:r>
      <w:r>
        <w:t>209(Growth hormone release pr</w:t>
      </w:r>
      <w:r>
        <w:t>o</w:t>
      </w:r>
      <w:r>
        <w:t>moting) -0</w:t>
      </w:r>
      <w:r w:rsidR="00644CD5">
        <w:t>.</w:t>
      </w:r>
      <w:r>
        <w:t>317(Rotamase (FKBP12) inhibitor) -0</w:t>
      </w:r>
      <w:r w:rsidR="00644CD5">
        <w:t>.</w:t>
      </w:r>
      <w:r>
        <w:t>249(Sodium/hydrogen exchanger 2 inhibitor) + 1</w:t>
      </w:r>
      <w:r w:rsidR="00644CD5">
        <w:t>.</w:t>
      </w:r>
      <w:r>
        <w:t>2(Cytosine deam</w:t>
      </w:r>
      <w:r>
        <w:t>i</w:t>
      </w:r>
      <w:r>
        <w:t>nase inhibitor) -0</w:t>
      </w:r>
      <w:r w:rsidR="00644CD5">
        <w:t>.</w:t>
      </w:r>
      <w:r>
        <w:t>23(Endothelin B receptor antagonist) + 0</w:t>
      </w:r>
      <w:r w:rsidR="00644CD5">
        <w:t>.</w:t>
      </w:r>
      <w:r>
        <w:t>99(Phospholipase A2 inhibitor) + 0</w:t>
      </w:r>
      <w:r w:rsidR="00644CD5">
        <w:t>.</w:t>
      </w:r>
      <w:r>
        <w:t>558(Formyl peptide receptor antagonist) -0</w:t>
      </w:r>
      <w:r w:rsidR="00644CD5">
        <w:t>.</w:t>
      </w:r>
      <w:r>
        <w:t>304(Cerebrovascular disordes treatment) -0</w:t>
      </w:r>
      <w:r w:rsidR="00644CD5">
        <w:t>.</w:t>
      </w:r>
      <w:r>
        <w:t>713(Thyroid hormone beta 1 antagonist) -0</w:t>
      </w:r>
      <w:r w:rsidR="00644CD5">
        <w:t>.</w:t>
      </w:r>
      <w:r>
        <w:t>23(Antiallergic) + 0</w:t>
      </w:r>
      <w:r w:rsidR="00644CD5">
        <w:t>.</w:t>
      </w:r>
      <w:r>
        <w:t>59(MMP2 expression inhibitor) -0</w:t>
      </w:r>
      <w:r w:rsidR="00644CD5">
        <w:t>.</w:t>
      </w:r>
      <w:r>
        <w:t>345(Cytochrome P450 inhibitor) -0</w:t>
      </w:r>
      <w:r w:rsidR="00644CD5">
        <w:t>.</w:t>
      </w:r>
      <w:r>
        <w:t>182(Antibiotic Tetrac</w:t>
      </w:r>
      <w:r>
        <w:t>y</w:t>
      </w:r>
      <w:r>
        <w:t>cline-like) -0</w:t>
      </w:r>
      <w:r w:rsidR="00644CD5">
        <w:t>.</w:t>
      </w:r>
      <w:r>
        <w:t>199(Carcinogenic</w:t>
      </w:r>
      <w:r w:rsidR="00644CD5">
        <w:t>.</w:t>
      </w:r>
      <w:r>
        <w:t xml:space="preserve"> rat) -0</w:t>
      </w:r>
      <w:r w:rsidR="00644CD5">
        <w:t>.</w:t>
      </w:r>
      <w:r>
        <w:t>375(Cyclohexanone monooxygenase inhibitor) -0</w:t>
      </w:r>
      <w:r w:rsidR="00644CD5">
        <w:t>.</w:t>
      </w:r>
      <w:r>
        <w:t>277(Dopamine D1B antag</w:t>
      </w:r>
      <w:r>
        <w:t>o</w:t>
      </w:r>
      <w:r>
        <w:t>nist) + 0</w:t>
      </w:r>
      <w:r w:rsidR="00644CD5">
        <w:t>.</w:t>
      </w:r>
      <w:r>
        <w:t>156(Opioid delta 1 receptor antagonist) -0</w:t>
      </w:r>
      <w:r w:rsidR="00644CD5">
        <w:t>.</w:t>
      </w:r>
      <w:r>
        <w:t>241(Methionyl aminopeptidase 2 inhibitor) -0</w:t>
      </w:r>
      <w:r w:rsidR="00644CD5">
        <w:t>.</w:t>
      </w:r>
      <w:r>
        <w:t>455(Cyclic AMP modulator) -0</w:t>
      </w:r>
      <w:r w:rsidR="00644CD5">
        <w:t>.</w:t>
      </w:r>
      <w:r>
        <w:t>035(Stroke treatment) + 0</w:t>
      </w:r>
      <w:r w:rsidR="00644CD5">
        <w:t>.</w:t>
      </w:r>
      <w:r>
        <w:t>471(Mediator release inhibitor) -0</w:t>
      </w:r>
      <w:r w:rsidR="00644CD5">
        <w:t>.</w:t>
      </w:r>
      <w:r>
        <w:t>792(Laxative) + 0</w:t>
      </w:r>
      <w:r w:rsidR="00644CD5">
        <w:t>.</w:t>
      </w:r>
      <w:r>
        <w:t>462(Calcium channel activator) -0</w:t>
      </w:r>
      <w:r w:rsidR="00644CD5">
        <w:t>.</w:t>
      </w:r>
      <w:r>
        <w:t>139(Phosphorylase kinase gamma subunit 1 inhibitor) + 1</w:t>
      </w:r>
      <w:r w:rsidR="00644CD5">
        <w:t>.</w:t>
      </w:r>
      <w:r>
        <w:t>15(Cathepsin D inhibitor) + 0</w:t>
      </w:r>
      <w:r w:rsidR="00644CD5">
        <w:t>.</w:t>
      </w:r>
      <w:r>
        <w:t>311(Neurokinin 3 antagonist) + 0</w:t>
      </w:r>
      <w:r w:rsidR="00644CD5">
        <w:t>.</w:t>
      </w:r>
      <w:r>
        <w:t>161(Systemic lupus erythematosus treatment) -1</w:t>
      </w:r>
      <w:r w:rsidR="00644CD5">
        <w:t>.</w:t>
      </w:r>
      <w:r>
        <w:t>1(Asparagine synthase (glutamine-hydrolysing) inhibitor) + 0</w:t>
      </w:r>
      <w:r w:rsidR="00644CD5">
        <w:t>.</w:t>
      </w:r>
      <w:r>
        <w:t>408(Carcinogenic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48(CYP3A inducer) -0</w:t>
      </w:r>
      <w:r w:rsidR="00644CD5">
        <w:t>.</w:t>
      </w:r>
      <w:r>
        <w:t>175(Liver fibrosis treatment) -0</w:t>
      </w:r>
      <w:r w:rsidR="00644CD5">
        <w:t>.</w:t>
      </w:r>
      <w:r>
        <w:t>404(G-protein-coupled receptor kinase inhibitor) + 0</w:t>
      </w:r>
      <w:r w:rsidR="00644CD5">
        <w:t>.</w:t>
      </w:r>
      <w:r>
        <w:t>246(Ca2+/calmodulin-dependent kinase IV inhibitor) -0</w:t>
      </w:r>
      <w:r w:rsidR="00644CD5">
        <w:t>.</w:t>
      </w:r>
      <w:r>
        <w:t>385(Akinesia) + 0</w:t>
      </w:r>
      <w:r w:rsidR="00644CD5">
        <w:t>.</w:t>
      </w:r>
      <w:r>
        <w:t>278(CASP3 expression enhancer) + 0</w:t>
      </w:r>
      <w:r w:rsidR="00644CD5">
        <w:t>.</w:t>
      </w:r>
      <w:r>
        <w:t>345(Membrane permeability enhancer) + 0</w:t>
      </w:r>
      <w:r w:rsidR="00644CD5">
        <w:t>.</w:t>
      </w:r>
      <w:r>
        <w:t>142(Elastase 2 inhibitor) -0</w:t>
      </w:r>
      <w:r w:rsidR="00644CD5">
        <w:t>.</w:t>
      </w:r>
      <w:r>
        <w:t>173(Neurotensin 2 receptor antagonist) + 0</w:t>
      </w:r>
      <w:r w:rsidR="00644CD5">
        <w:t>.</w:t>
      </w:r>
      <w:r>
        <w:t>217(Adenosylmethionine cyclotransferase inhibitor) -0</w:t>
      </w:r>
      <w:r w:rsidR="00644CD5">
        <w:t>.</w:t>
      </w:r>
      <w:r>
        <w:t>442(Estrogen receptor alpha antagonist) + 0</w:t>
      </w:r>
      <w:r w:rsidR="00644CD5">
        <w:t>.</w:t>
      </w:r>
      <w:r>
        <w:t>261(Antibiotic Macrolide-like) + 0</w:t>
      </w:r>
      <w:r w:rsidR="00644CD5">
        <w:t>.</w:t>
      </w:r>
      <w:r>
        <w:t>179(Hepatic disorders treatment) -0</w:t>
      </w:r>
      <w:r w:rsidR="00644CD5">
        <w:t>.</w:t>
      </w:r>
      <w:r>
        <w:t>426(Histone-lysine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19(ADAM9 inhibitor) + 0</w:t>
      </w:r>
      <w:r w:rsidR="00644CD5">
        <w:t>.</w:t>
      </w:r>
      <w:r>
        <w:t>273(Estrone sulfatase inhibitor) -0</w:t>
      </w:r>
      <w:r w:rsidR="00644CD5">
        <w:t>.</w:t>
      </w:r>
      <w:r>
        <w:t>566(Antineoplastic antimetabolite) -0</w:t>
      </w:r>
      <w:r w:rsidR="00644CD5">
        <w:t>.</w:t>
      </w:r>
      <w:r>
        <w:t>16(Melatonin antagonist) + 0</w:t>
      </w:r>
      <w:r w:rsidR="00644CD5">
        <w:t>.</w:t>
      </w:r>
      <w:r>
        <w:t>268(Analeptic) + 0</w:t>
      </w:r>
      <w:r w:rsidR="00644CD5">
        <w:t>.</w:t>
      </w:r>
      <w:r>
        <w:t>386(Acetylcholine M3 receptor antagonist) -0</w:t>
      </w:r>
      <w:r w:rsidR="00644CD5">
        <w:t>.</w:t>
      </w:r>
      <w:r>
        <w:t>614(Palmitoyl-CoA hydrolase inhibitor) + 0</w:t>
      </w:r>
      <w:r w:rsidR="00644CD5">
        <w:t>.</w:t>
      </w:r>
      <w:r>
        <w:t>233(THBS1 expression enhancer) -0</w:t>
      </w:r>
      <w:r w:rsidR="00644CD5">
        <w:t>.</w:t>
      </w:r>
      <w:r>
        <w:t>435(Histamine release inhibitor) + 0</w:t>
      </w:r>
      <w:r w:rsidR="00644CD5">
        <w:t>.</w:t>
      </w:r>
      <w:r>
        <w:t>28(Systemic lupus erythematosus) -0</w:t>
      </w:r>
      <w:r w:rsidR="00644CD5">
        <w:t>.</w:t>
      </w:r>
      <w:r>
        <w:t>205(Nucleoside transporters inhibitor) + 1</w:t>
      </w:r>
      <w:r w:rsidR="00644CD5">
        <w:t>.</w:t>
      </w:r>
      <w:r>
        <w:t>09(Tetracycline antiport transporter antagonist) -0</w:t>
      </w:r>
      <w:r w:rsidR="00644CD5">
        <w:t>.</w:t>
      </w:r>
      <w:r>
        <w:t>217(Vitamin D receptor antagonist) + 0</w:t>
      </w:r>
      <w:r w:rsidR="00644CD5">
        <w:t>.</w:t>
      </w:r>
      <w:r>
        <w:t>335(MYC expression enhancer) + 0</w:t>
      </w:r>
      <w:r w:rsidR="00644CD5">
        <w:t>.</w:t>
      </w:r>
      <w:r>
        <w:t>211(T cell inhibitor) -0</w:t>
      </w:r>
      <w:r w:rsidR="00644CD5">
        <w:t>.</w:t>
      </w:r>
      <w:r>
        <w:t>669(Prolyl endopeptidase inhibitor) -0</w:t>
      </w:r>
      <w:r w:rsidR="00644CD5">
        <w:t>.</w:t>
      </w:r>
      <w:r>
        <w:t>745(Polyamine biosynthesis inhibitor) + 0</w:t>
      </w:r>
      <w:r w:rsidR="00644CD5">
        <w:t>.</w:t>
      </w:r>
      <w:r>
        <w:t>366(Estrogen beta receptor agonist) + 0</w:t>
      </w:r>
      <w:r w:rsidR="00644CD5">
        <w:t>.</w:t>
      </w:r>
      <w:r>
        <w:t>333(Insecticide) -0</w:t>
      </w:r>
      <w:r w:rsidR="00644CD5">
        <w:t>.</w:t>
      </w:r>
      <w:r>
        <w:t>8(Testosterone 17beta-dehydrogenase inhibitor) -0</w:t>
      </w:r>
      <w:r w:rsidR="00644CD5">
        <w:t>.</w:t>
      </w:r>
      <w:r>
        <w:t>225(Lipocortins synthesis antagonist) -0</w:t>
      </w:r>
      <w:r w:rsidR="00644CD5">
        <w:t>.</w:t>
      </w:r>
      <w:r>
        <w:t>212(Antiemetic) + 0</w:t>
      </w:r>
      <w:r w:rsidR="00644CD5">
        <w:t>.</w:t>
      </w:r>
      <w:r>
        <w:t>209(Pim-2 kinase inhibitor) + 0</w:t>
      </w:r>
      <w:r w:rsidR="00644CD5">
        <w:t>.</w:t>
      </w:r>
      <w:r>
        <w:t>701(Human papill</w:t>
      </w:r>
      <w:r>
        <w:t>o</w:t>
      </w:r>
      <w:r>
        <w:t>mavirus - 16 inhibitor) + 0</w:t>
      </w:r>
      <w:r w:rsidR="00644CD5">
        <w:t>.</w:t>
      </w:r>
      <w:r>
        <w:t>658(GABA C receptor rho-2 antagonist) -0</w:t>
      </w:r>
      <w:r w:rsidR="00644CD5">
        <w:t>.</w:t>
      </w:r>
      <w:r>
        <w:t>239(CDC25A inhibitor) -0</w:t>
      </w:r>
      <w:r w:rsidR="00644CD5">
        <w:t>.</w:t>
      </w:r>
      <w:r>
        <w:t>205(Allergic derm</w:t>
      </w:r>
      <w:r>
        <w:t>a</w:t>
      </w:r>
      <w:r>
        <w:t>titis) -0</w:t>
      </w:r>
      <w:r w:rsidR="00644CD5">
        <w:t>.</w:t>
      </w:r>
      <w:r>
        <w:t>228(Glutamate (mGluR4) antagonist) + 0</w:t>
      </w:r>
      <w:r w:rsidR="00644CD5">
        <w:t>.</w:t>
      </w:r>
      <w:r>
        <w:t>741(Phosphate acetyltransferase inhibitor) + 0</w:t>
      </w:r>
      <w:r w:rsidR="00644CD5">
        <w:t>.</w:t>
      </w:r>
      <w:r>
        <w:t>23(Fibroblast activ</w:t>
      </w:r>
      <w:r>
        <w:t>a</w:t>
      </w:r>
      <w:r>
        <w:t>tion protein alpha inhibitor) -0</w:t>
      </w:r>
      <w:r w:rsidR="00644CD5">
        <w:t>.</w:t>
      </w:r>
      <w:r>
        <w:t>428(Carcinogenic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49(Menopausal disorders treatment) + 0</w:t>
      </w:r>
      <w:r w:rsidR="00644CD5">
        <w:t>.</w:t>
      </w:r>
      <w:r>
        <w:t>274(ESR1 expression enhancer) + 0</w:t>
      </w:r>
      <w:r w:rsidR="00644CD5">
        <w:t>.</w:t>
      </w:r>
      <w:r>
        <w:t>359(CYP2C18 substrate) -0</w:t>
      </w:r>
      <w:r w:rsidR="00644CD5">
        <w:t>.</w:t>
      </w:r>
      <w:r>
        <w:t>254(Amino acid-polyamine-organocation (APC) transporter antagonist) -0</w:t>
      </w:r>
      <w:r w:rsidR="00644CD5">
        <w:t>.</w:t>
      </w:r>
      <w:r>
        <w:t>135(Protein kinase (CK1) gamma 2 inhibitor) + 0</w:t>
      </w:r>
      <w:r w:rsidR="00644CD5">
        <w:t>.</w:t>
      </w:r>
      <w:r>
        <w:t>196(Sucrase-isomaltase inhibitor) + 0</w:t>
      </w:r>
      <w:r w:rsidR="00644CD5">
        <w:t>.</w:t>
      </w:r>
      <w:r>
        <w:t>193(Opioid mu 1 receptor antagonist) + 0</w:t>
      </w:r>
      <w:r w:rsidR="00644CD5">
        <w:t>.</w:t>
      </w:r>
      <w:r>
        <w:t>647(Aromatic-amino-acid transaminase inhibitor) + 0</w:t>
      </w:r>
      <w:r w:rsidR="00644CD5">
        <w:t>.</w:t>
      </w:r>
      <w:r>
        <w:t>168(Fatty acid binding protein muscle inhibitor) -0</w:t>
      </w:r>
      <w:r w:rsidR="00644CD5">
        <w:t>.</w:t>
      </w:r>
      <w:r>
        <w:t>131(Kainate receptor 1 antagonist) -0</w:t>
      </w:r>
      <w:r w:rsidR="00644CD5">
        <w:t>.</w:t>
      </w:r>
      <w:r>
        <w:t>238(Aspartate 4-decarboxylase inhibitor) + 0</w:t>
      </w:r>
      <w:r w:rsidR="00644CD5">
        <w:t>.</w:t>
      </w:r>
      <w:r>
        <w:t>459(Calcitonin stim</w:t>
      </w:r>
      <w:r>
        <w:t>u</w:t>
      </w:r>
      <w:r>
        <w:t>lant) + 0</w:t>
      </w:r>
      <w:r w:rsidR="00644CD5">
        <w:t>.</w:t>
      </w:r>
      <w:r>
        <w:t>142(Prolyl aminopeptidase inhibitor) + 8</w:t>
      </w:r>
      <w:r w:rsidR="00644CD5">
        <w:t>.</w:t>
      </w:r>
      <w:r>
        <w:t>29(Length^3) + 0</w:t>
      </w:r>
      <w:r w:rsidR="00644CD5">
        <w:t>.</w:t>
      </w:r>
      <w:r>
        <w:t>832(Sialidase 1 inhibitor) + 0</w:t>
      </w:r>
      <w:r w:rsidR="00644CD5">
        <w:t>.</w:t>
      </w:r>
      <w:r>
        <w:t>106(Gait distu</w:t>
      </w:r>
      <w:r>
        <w:t>r</w:t>
      </w:r>
      <w:r>
        <w:t>bance) + 0</w:t>
      </w:r>
      <w:r w:rsidR="00644CD5">
        <w:t>.</w:t>
      </w:r>
      <w:r>
        <w:t>368(Colony stimulating factor agonist) -0</w:t>
      </w:r>
      <w:r w:rsidR="00644CD5">
        <w:t>.</w:t>
      </w:r>
      <w:r>
        <w:t>284(Mandelate 4-monooxygenase inhibitor) + 0</w:t>
      </w:r>
      <w:r w:rsidR="00644CD5">
        <w:t>.</w:t>
      </w:r>
      <w:r>
        <w:t>197(Pantetheine-phosphate adenylyltransferase inhibitor) + 0</w:t>
      </w:r>
      <w:r w:rsidR="00644CD5">
        <w:t>.</w:t>
      </w:r>
      <w:r>
        <w:t>18(Saluretic) -0</w:t>
      </w:r>
      <w:r w:rsidR="00644CD5">
        <w:t>.</w:t>
      </w:r>
      <w:r>
        <w:t>54(Melatonin agonist) + 0</w:t>
      </w:r>
      <w:r w:rsidR="00644CD5">
        <w:t>.</w:t>
      </w:r>
      <w:r>
        <w:t>321(S-adenosyl-L-methionine decarboxylase inhibitor) -0</w:t>
      </w:r>
      <w:r w:rsidR="00644CD5">
        <w:t>.</w:t>
      </w:r>
      <w:r>
        <w:t>892(DNA methyltransferase 3B inhibitor) + 0</w:t>
      </w:r>
      <w:r w:rsidR="00644CD5">
        <w:t>.</w:t>
      </w:r>
      <w:r>
        <w:t>103(Convulsant) -0</w:t>
      </w:r>
      <w:r w:rsidR="00644CD5">
        <w:t>.</w:t>
      </w:r>
      <w:r>
        <w:t>312(Sphingosine 1-phosphate receptor 2 antagonist) -0</w:t>
      </w:r>
      <w:r w:rsidR="00644CD5">
        <w:t>.</w:t>
      </w:r>
      <w:r>
        <w:t>34(Menstruation disorders treatment) + 0</w:t>
      </w:r>
      <w:r w:rsidR="00644CD5">
        <w:t>.</w:t>
      </w:r>
      <w:r>
        <w:t>277(STAR expression inhibitor) + 0</w:t>
      </w:r>
      <w:r w:rsidR="00644CD5">
        <w:t>.</w:t>
      </w:r>
      <w:r>
        <w:t>627(Glycerol-3-phosphate dehydrogenase (NAD+) inhibitor) -0</w:t>
      </w:r>
      <w:r w:rsidR="00644CD5">
        <w:t>.</w:t>
      </w:r>
      <w:r>
        <w:t>192(Nitric oxide antagonist) + 0</w:t>
      </w:r>
      <w:r w:rsidR="00644CD5">
        <w:t>.</w:t>
      </w:r>
      <w:r>
        <w:t>203(Membrane integrity antagonist) + 0</w:t>
      </w:r>
      <w:r w:rsidR="00644CD5">
        <w:t>.</w:t>
      </w:r>
      <w:r>
        <w:t>193(Torsades de pointes) + 0</w:t>
      </w:r>
      <w:r w:rsidR="00644CD5">
        <w:t>.</w:t>
      </w:r>
      <w:r>
        <w:t>155(Neurotoxic) -0</w:t>
      </w:r>
      <w:r w:rsidR="00644CD5">
        <w:t>.</w:t>
      </w:r>
      <w:r>
        <w:t>24(Galactolipase inhibitor) -0</w:t>
      </w:r>
      <w:r w:rsidR="00644CD5">
        <w:t>.</w:t>
      </w:r>
      <w:r>
        <w:t>116(CC chemokine 5 receptor agonist) -0</w:t>
      </w:r>
      <w:r w:rsidR="00644CD5">
        <w:t>.</w:t>
      </w:r>
      <w:r>
        <w:t>204(Hypercholesterolemic) -0</w:t>
      </w:r>
      <w:r w:rsidR="00644CD5">
        <w:t>.</w:t>
      </w:r>
      <w:r>
        <w:t>205(Cyclin D3 inhibitor) + 0</w:t>
      </w:r>
      <w:r w:rsidR="00644CD5">
        <w:t>.</w:t>
      </w:r>
      <w:r>
        <w:t>214(CYP4 substrate) + 0</w:t>
      </w:r>
      <w:r w:rsidR="00644CD5">
        <w:t>.</w:t>
      </w:r>
      <w:r>
        <w:t>326(Methionyl aminopeptidase inhibitor) + 0</w:t>
      </w:r>
      <w:r w:rsidR="00644CD5">
        <w:t>.</w:t>
      </w:r>
      <w:r>
        <w:t>483(Alpha glucosidase inhibitor) + 0</w:t>
      </w:r>
      <w:r w:rsidR="00644CD5">
        <w:t>.</w:t>
      </w:r>
      <w:r>
        <w:t>173(Protease inhibitor) + 0</w:t>
      </w:r>
      <w:r w:rsidR="00644CD5">
        <w:t>.</w:t>
      </w:r>
      <w:r>
        <w:t>452(Imidazoline I2 receptor antagonist) + 0</w:t>
      </w:r>
      <w:r w:rsidR="00644CD5">
        <w:t>.</w:t>
      </w:r>
      <w:r>
        <w:t>124(Dopamine D2A antagonist) -0</w:t>
      </w:r>
      <w:r w:rsidR="00644CD5">
        <w:t>.</w:t>
      </w:r>
      <w:r>
        <w:t>717(CYP24 substrate) + 0</w:t>
      </w:r>
      <w:r w:rsidR="00644CD5">
        <w:t>.</w:t>
      </w:r>
      <w:r>
        <w:t>0671(Antineoplastic) + 1</w:t>
      </w:r>
      <w:r w:rsidR="00644CD5">
        <w:t>.</w:t>
      </w:r>
      <w:r>
        <w:t>02(N-acetylglucosamine-6-phosphate deacetylase inhibitor) + 0</w:t>
      </w:r>
      <w:r w:rsidR="00644CD5">
        <w:t>.</w:t>
      </w:r>
      <w:r>
        <w:t>254(Xaa-Pro dipeptidyl-peptidase inhibitor) + 0</w:t>
      </w:r>
      <w:r w:rsidR="00644CD5">
        <w:t>.</w:t>
      </w:r>
      <w:r>
        <w:t>113(Protein-tyrosine phosphatase 2C inhibitor) -0</w:t>
      </w:r>
      <w:r w:rsidR="00644CD5">
        <w:t>.</w:t>
      </w:r>
      <w:r>
        <w:t xml:space="preserve">102(Antiviral (Rhinovirus)) + </w:t>
      </w:r>
      <w:r>
        <w:lastRenderedPageBreak/>
        <w:t>0</w:t>
      </w:r>
      <w:r w:rsidR="00644CD5">
        <w:t>.</w:t>
      </w:r>
      <w:r>
        <w:t>128(Phosphodiesterase 6C inhibitor) + 0</w:t>
      </w:r>
      <w:r w:rsidR="00644CD5">
        <w:t>.</w:t>
      </w:r>
      <w:r>
        <w:t>0973(GDPD3 expression enhancer) + 0</w:t>
      </w:r>
      <w:r w:rsidR="00644CD5">
        <w:t>.</w:t>
      </w:r>
      <w:r>
        <w:t>148(Antiepileptic) -0</w:t>
      </w:r>
      <w:r w:rsidR="00644CD5">
        <w:t>.</w:t>
      </w:r>
      <w:r>
        <w:t>11(Platelet activating factor antagonist) -0</w:t>
      </w:r>
      <w:r w:rsidR="00644CD5">
        <w:t>.</w:t>
      </w:r>
      <w:r>
        <w:t>51(Neuropathy treatment) + 0</w:t>
      </w:r>
      <w:r w:rsidR="00644CD5">
        <w:t>.</w:t>
      </w:r>
      <w:r>
        <w:t>37(Alpha 2b adrenoreceptor agonist) -0</w:t>
      </w:r>
      <w:r w:rsidR="00644CD5">
        <w:t>.</w:t>
      </w:r>
      <w:r>
        <w:t>484(Lysophosphatidic acid 1 receptor antagonist) + 0</w:t>
      </w:r>
      <w:r w:rsidR="00644CD5">
        <w:t>.</w:t>
      </w:r>
      <w:r>
        <w:t>641(Neuraminidase inhibitor) -0</w:t>
      </w:r>
      <w:r w:rsidR="00644CD5">
        <w:t>.</w:t>
      </w:r>
      <w:r>
        <w:t>086(Nav1.1 sodium channel blocker) + 0</w:t>
      </w:r>
      <w:r w:rsidR="00644CD5">
        <w:t>.</w:t>
      </w:r>
      <w:r>
        <w:t>0864(Uterine relaxant) -0</w:t>
      </w:r>
      <w:r w:rsidR="00644CD5">
        <w:t>.</w:t>
      </w:r>
      <w:r>
        <w:t>106(Vasopressin 2 agonist) -0</w:t>
      </w:r>
      <w:r w:rsidR="00644CD5">
        <w:t>.</w:t>
      </w:r>
      <w:r>
        <w:t>243(AMPA 2 receptor antagonist) -0</w:t>
      </w:r>
      <w:r w:rsidR="00644CD5">
        <w:t>.</w:t>
      </w:r>
      <w:r>
        <w:t>105(Presenilin 2 inhibitor) + 0</w:t>
      </w:r>
      <w:r w:rsidR="00644CD5">
        <w:t>.</w:t>
      </w:r>
      <w:r>
        <w:t>188(Carcinogenic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204(CYP1 substrate) + 0</w:t>
      </w:r>
      <w:r w:rsidR="00644CD5">
        <w:t>.</w:t>
      </w:r>
      <w:r>
        <w:t>0914(MAP kinase kinase 1 inhibitor) -0</w:t>
      </w:r>
      <w:r w:rsidR="00644CD5">
        <w:t>.</w:t>
      </w:r>
      <w:r>
        <w:t>393(Melatonin 2 antagonist) -0</w:t>
      </w:r>
      <w:r w:rsidR="00644CD5">
        <w:t>.</w:t>
      </w:r>
      <w:r>
        <w:t>247(CCNE1 expression inhibitor) -0</w:t>
      </w:r>
      <w:r w:rsidR="00644CD5">
        <w:t>.</w:t>
      </w:r>
      <w:r>
        <w:t>348(Serine-phosphoethanolamine synthase inhibitor) + 0</w:t>
      </w:r>
      <w:r w:rsidR="00644CD5">
        <w:t>.</w:t>
      </w:r>
      <w:r>
        <w:t>15(Dysarthria) + 0</w:t>
      </w:r>
      <w:r w:rsidR="00644CD5">
        <w:t>.</w:t>
      </w:r>
      <w:r>
        <w:t>169(Porphyria) + 0</w:t>
      </w:r>
      <w:r w:rsidR="00644CD5">
        <w:t>.</w:t>
      </w:r>
      <w:r>
        <w:t>351(Androgen ag</w:t>
      </w:r>
      <w:r>
        <w:t>o</w:t>
      </w:r>
      <w:r>
        <w:t>nist) + 0</w:t>
      </w:r>
      <w:r w:rsidR="00644CD5">
        <w:t>.</w:t>
      </w:r>
      <w:r>
        <w:t>157(Hematuria) + 0</w:t>
      </w:r>
      <w:r w:rsidR="00644CD5">
        <w:t>.</w:t>
      </w:r>
      <w:r>
        <w:t>0962(Excitability) -0</w:t>
      </w:r>
      <w:r w:rsidR="00644CD5">
        <w:t>.</w:t>
      </w:r>
      <w:r>
        <w:t>117(MAP3K9 inhibitor) -0</w:t>
      </w:r>
      <w:r w:rsidR="00644CD5">
        <w:t>.</w:t>
      </w:r>
      <w:r>
        <w:t>194(Hyperkinesia) -0</w:t>
      </w:r>
      <w:r w:rsidR="00644CD5">
        <w:t>.</w:t>
      </w:r>
      <w:r>
        <w:t>0587(Botulinum neurotoxin type A inhibitor) -0</w:t>
      </w:r>
      <w:r w:rsidR="00644CD5">
        <w:t>.</w:t>
      </w:r>
      <w:r>
        <w:t>317(Nicotinic receptor alpha4 subunit antagonist) -0</w:t>
      </w:r>
      <w:r w:rsidR="00644CD5">
        <w:t>.</w:t>
      </w:r>
      <w:r>
        <w:t>46(Receptor-histidine kinase AgrC inhibitor) + 0</w:t>
      </w:r>
      <w:r w:rsidR="00644CD5">
        <w:t>.</w:t>
      </w:r>
      <w:r>
        <w:t>549(Methionyl aminopeptidase 1 inhibitor) -0</w:t>
      </w:r>
      <w:r w:rsidR="00644CD5">
        <w:t>.</w:t>
      </w:r>
      <w:r>
        <w:t>232(Glycine hydroxymethyltransferase inhibitor) -0</w:t>
      </w:r>
      <w:r w:rsidR="00644CD5">
        <w:t>.</w:t>
      </w:r>
      <w:r>
        <w:t>166(H+-exporting ATPase inhibitor) -0</w:t>
      </w:r>
      <w:r w:rsidR="00644CD5">
        <w:t>.</w:t>
      </w:r>
      <w:r>
        <w:t>115(Prostatic (benign) hyperplasia treatment) -0</w:t>
      </w:r>
      <w:r w:rsidR="00644CD5">
        <w:t>.</w:t>
      </w:r>
      <w:r>
        <w:t>298(NMDA receptor phe</w:t>
      </w:r>
      <w:r>
        <w:t>n</w:t>
      </w:r>
      <w:r>
        <w:t>cyclidine site antagonist) -0</w:t>
      </w:r>
      <w:r w:rsidR="00644CD5">
        <w:t>.</w:t>
      </w:r>
      <w:r>
        <w:t>106(D-Amino-acid oxidase inhibitor) + 0</w:t>
      </w:r>
      <w:r w:rsidR="00644CD5">
        <w:t>.</w:t>
      </w:r>
      <w:r>
        <w:t>109(MAP kinase kinase 7 inhibitor) + 0</w:t>
      </w:r>
      <w:r w:rsidR="00644CD5">
        <w:t>.</w:t>
      </w:r>
      <w:r>
        <w:t>255(Antipruritic</w:t>
      </w:r>
      <w:r w:rsidR="00644CD5">
        <w:t>.</w:t>
      </w:r>
      <w:r>
        <w:t xml:space="preserve"> non-allergic) -0</w:t>
      </w:r>
      <w:r w:rsidR="00644CD5">
        <w:t>.</w:t>
      </w:r>
      <w:r>
        <w:t>349(Trace amine-associated receptor 1 antagonist) + 0</w:t>
      </w:r>
      <w:r w:rsidR="00644CD5">
        <w:t>.</w:t>
      </w:r>
      <w:r>
        <w:t>099(Histone deacetylase 3 inhibitor) -0</w:t>
      </w:r>
      <w:r w:rsidR="00644CD5">
        <w:t>.</w:t>
      </w:r>
      <w:r>
        <w:t>116(DNA-dependent protein kinase inhibitor) -0</w:t>
      </w:r>
      <w:r w:rsidR="00644CD5">
        <w:t>.</w:t>
      </w:r>
      <w:r>
        <w:t>366(Fructose-2</w:t>
      </w:r>
      <w:r w:rsidR="00644CD5">
        <w:t>.</w:t>
      </w:r>
      <w:r>
        <w:t>6-bisphosphate 2-phosphatase inhibitor) -0</w:t>
      </w:r>
      <w:r w:rsidR="00644CD5">
        <w:t>.</w:t>
      </w:r>
      <w:r>
        <w:t>168(Endothelin receptor antagonist) + 0</w:t>
      </w:r>
      <w:r w:rsidR="00644CD5">
        <w:t>.</w:t>
      </w:r>
      <w:r>
        <w:t>242(Adenine deaminase inhibitor) -0</w:t>
      </w:r>
      <w:r w:rsidR="00644CD5">
        <w:t>.</w:t>
      </w:r>
      <w:r>
        <w:t>086(Focal adhesion kinase 1 inhib</w:t>
      </w:r>
      <w:r>
        <w:t>i</w:t>
      </w:r>
      <w:r>
        <w:t>tor) + 0</w:t>
      </w:r>
      <w:r w:rsidR="00644CD5">
        <w:t>.</w:t>
      </w:r>
      <w:r>
        <w:t>0804(Prostate disorders treatment) + 0</w:t>
      </w:r>
      <w:r w:rsidR="00644CD5">
        <w:t>.</w:t>
      </w:r>
      <w:r>
        <w:t>162(Skin irritation</w:t>
      </w:r>
      <w:r w:rsidR="00644CD5">
        <w:t>.</w:t>
      </w:r>
      <w:r>
        <w:t xml:space="preserve"> weak) + 0</w:t>
      </w:r>
      <w:r w:rsidR="00644CD5">
        <w:t>.</w:t>
      </w:r>
      <w:r>
        <w:t>0845(Antibiotic Tribactam-like) + 0</w:t>
      </w:r>
      <w:r w:rsidR="00644CD5">
        <w:t>.</w:t>
      </w:r>
      <w:r>
        <w:t>122(CDKN1A expression enhancer) + 0</w:t>
      </w:r>
      <w:r w:rsidR="00644CD5">
        <w:t>.</w:t>
      </w:r>
      <w:r>
        <w:t>0757(Equilibrative nucleoside transport protein 1 inhibitor) -0</w:t>
      </w:r>
      <w:r w:rsidR="00644CD5">
        <w:t>.</w:t>
      </w:r>
      <w:r>
        <w:t>0502(Antineoplastic (solid tumors)) -0</w:t>
      </w:r>
      <w:r w:rsidR="00644CD5">
        <w:t>.</w:t>
      </w:r>
      <w:r>
        <w:t>265(ATP phosphoribosyltransferase inhibitor) + 0</w:t>
      </w:r>
      <w:r w:rsidR="00644CD5">
        <w:t>.</w:t>
      </w:r>
      <w:r>
        <w:t>277(Ether-a-go-go pota</w:t>
      </w:r>
      <w:r>
        <w:t>s</w:t>
      </w:r>
      <w:r>
        <w:t>sium channel 1 blocker) -0</w:t>
      </w:r>
      <w:r w:rsidR="00644CD5">
        <w:t>.</w:t>
      </w:r>
      <w:r>
        <w:t>159(Phosphorylase kinase gamma subunit 2 inhibitor) -0</w:t>
      </w:r>
      <w:r w:rsidR="00644CD5">
        <w:t>.</w:t>
      </w:r>
      <w:r>
        <w:t>266(MAO A substrate) -0</w:t>
      </w:r>
      <w:r w:rsidR="00644CD5">
        <w:t>.</w:t>
      </w:r>
      <w:r>
        <w:t>0799(Potassium channel small-conductance Ca-activated 3 blocker) -0</w:t>
      </w:r>
      <w:r w:rsidR="00644CD5">
        <w:t>.</w:t>
      </w:r>
      <w:r>
        <w:t>305(AMPA 3 receptor antagonist) -0</w:t>
      </w:r>
      <w:r w:rsidR="00644CD5">
        <w:t>.</w:t>
      </w:r>
      <w:r>
        <w:t>0993(Extrapyramidal effect) -0</w:t>
      </w:r>
      <w:r w:rsidR="00644CD5">
        <w:t>.</w:t>
      </w:r>
      <w:r>
        <w:t>263(Procollagen C-endopeptidase inhibitor) -0</w:t>
      </w:r>
      <w:r w:rsidR="00644CD5">
        <w:t>.</w:t>
      </w:r>
      <w:r>
        <w:t>139(AKR1C2 expression enhancer) + 0</w:t>
      </w:r>
      <w:r w:rsidR="00644CD5">
        <w:t>.</w:t>
      </w:r>
      <w:r>
        <w:t>314(Somatostatin 4 antagonist) + 0</w:t>
      </w:r>
      <w:r w:rsidR="00644CD5">
        <w:t>.</w:t>
      </w:r>
      <w:r>
        <w:t>12(ADAM inhibitor) -0</w:t>
      </w:r>
      <w:r w:rsidR="00644CD5">
        <w:t>.</w:t>
      </w:r>
      <w:r>
        <w:t>283(5-Alpha-reductase 2 inhibitor) -0</w:t>
      </w:r>
      <w:r w:rsidR="00644CD5">
        <w:t>.</w:t>
      </w:r>
      <w:r>
        <w:t>264(UDP-3-O-acyl-N-acetylglucosamine deacetylase inhibitor) -0</w:t>
      </w:r>
      <w:r w:rsidR="00644CD5">
        <w:t>.</w:t>
      </w:r>
      <w:r>
        <w:t>272(Gamma-glutamyl hydrolase inhibitor) + 0</w:t>
      </w:r>
      <w:r w:rsidR="00644CD5">
        <w:t>.</w:t>
      </w:r>
      <w:r>
        <w:t>263(Urate tran</w:t>
      </w:r>
      <w:r>
        <w:t>s</w:t>
      </w:r>
      <w:r>
        <w:t>porter 1 inhibitor) + 0</w:t>
      </w:r>
      <w:r w:rsidR="00644CD5">
        <w:t>.</w:t>
      </w:r>
      <w:r>
        <w:t>448(Arginine deiminase inhibitor) -0</w:t>
      </w:r>
      <w:r w:rsidR="00644CD5">
        <w:t>.</w:t>
      </w:r>
      <w:r>
        <w:t>0731(Dyspnea) -0</w:t>
      </w:r>
      <w:r w:rsidR="00644CD5">
        <w:t>.</w:t>
      </w:r>
      <w:r>
        <w:t>0406(Antischistosomal) + 0</w:t>
      </w:r>
      <w:r w:rsidR="00644CD5">
        <w:t>.</w:t>
      </w:r>
      <w:r>
        <w:t>122(Nuclear receptor corepressor 2 inhibitor) + 0</w:t>
      </w:r>
      <w:r w:rsidR="00644CD5">
        <w:t>.</w:t>
      </w:r>
      <w:r>
        <w:t>0513(Src kinase inhibitor) -0</w:t>
      </w:r>
      <w:r w:rsidR="00644CD5">
        <w:t>.</w:t>
      </w:r>
      <w:r>
        <w:t>0599(Raynaud's phenomenon trea</w:t>
      </w:r>
      <w:r>
        <w:t>t</w:t>
      </w:r>
      <w:r>
        <w:t>ment) + 0</w:t>
      </w:r>
      <w:r w:rsidR="00644CD5">
        <w:t>.</w:t>
      </w:r>
      <w:r>
        <w:t>0703(Diaminopimelate decarboxylase inhibitor) -0</w:t>
      </w:r>
      <w:r w:rsidR="00644CD5">
        <w:t>.</w:t>
      </w:r>
      <w:r>
        <w:t>0771(Neutral endopeptidase inhibitor) + 0</w:t>
      </w:r>
      <w:r w:rsidR="00644CD5">
        <w:t>.</w:t>
      </w:r>
      <w:r>
        <w:t>101(IL1B expression enhancer) + 0</w:t>
      </w:r>
      <w:r w:rsidR="00644CD5">
        <w:t>.</w:t>
      </w:r>
      <w:r>
        <w:t>321(Guanylate kinase inhibitor) -0</w:t>
      </w:r>
      <w:r w:rsidR="00644CD5">
        <w:t>.</w:t>
      </w:r>
      <w:r>
        <w:t>0553(Farnesyltransferase</w:t>
      </w:r>
      <w:r w:rsidR="00644CD5">
        <w:t>.</w:t>
      </w:r>
      <w:r>
        <w:t xml:space="preserve"> putative inhibitor) -0</w:t>
      </w:r>
      <w:r w:rsidR="00644CD5">
        <w:t>.</w:t>
      </w:r>
      <w:r>
        <w:t>241(Carboxypeptidase E inhibitor) -0</w:t>
      </w:r>
      <w:r w:rsidR="00644CD5">
        <w:t>.</w:t>
      </w:r>
      <w:r>
        <w:t>112(Phosphodiesterase I inhibitor) + 0</w:t>
      </w:r>
      <w:r w:rsidR="00644CD5">
        <w:t>.</w:t>
      </w:r>
      <w:r>
        <w:t>0466(Protein kinase C beta inhibitor) + 0</w:t>
      </w:r>
      <w:r w:rsidR="00644CD5">
        <w:t>.</w:t>
      </w:r>
      <w:r>
        <w:t>0543(Cardiotoxic) -0</w:t>
      </w:r>
      <w:r w:rsidR="00644CD5">
        <w:t>.</w:t>
      </w:r>
      <w:r>
        <w:t>145(EGR3 expression enhancer) -0</w:t>
      </w:r>
      <w:r w:rsidR="00644CD5">
        <w:t>.</w:t>
      </w:r>
      <w:r>
        <w:t>075(Dopamine D5 antagonist) -0</w:t>
      </w:r>
      <w:r w:rsidR="00644CD5">
        <w:t>.</w:t>
      </w:r>
      <w:r>
        <w:t>174(Beta-ureidopropionase inhibitor) -0</w:t>
      </w:r>
      <w:r w:rsidR="00644CD5">
        <w:t>.</w:t>
      </w:r>
      <w:r>
        <w:t>075(Mutagenic) -0</w:t>
      </w:r>
      <w:r w:rsidR="00644CD5">
        <w:t>.</w:t>
      </w:r>
      <w:r>
        <w:t>0373(Potassium channel (Inward rectifier) 11 blocker) -0</w:t>
      </w:r>
      <w:r w:rsidR="00644CD5">
        <w:t>.</w:t>
      </w:r>
      <w:r>
        <w:t>132(Glycogen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0423(Interleukin 4 antagonist) + 0</w:t>
      </w:r>
      <w:r w:rsidR="00644CD5">
        <w:t>.</w:t>
      </w:r>
      <w:r>
        <w:t>0716(Carcinogenic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0636(Antidiuretic hormone agonist) -0</w:t>
      </w:r>
      <w:r w:rsidR="00644CD5">
        <w:t>.</w:t>
      </w:r>
      <w:r>
        <w:t>0369(Antiemphysemic) -0</w:t>
      </w:r>
      <w:r w:rsidR="00644CD5">
        <w:t>.</w:t>
      </w:r>
      <w:r>
        <w:t>183(Isopentenyl-diphosphate DELTA-isomerase inhibitor) -0</w:t>
      </w:r>
      <w:r w:rsidR="00644CD5">
        <w:t>.</w:t>
      </w:r>
      <w:r>
        <w:t>0404(Phosphodiesterase 7A inhibitor) -0</w:t>
      </w:r>
      <w:r w:rsidR="00644CD5">
        <w:t>.</w:t>
      </w:r>
      <w:r>
        <w:t>0509(MAP kinase 13 inhibitor) + 0</w:t>
      </w:r>
      <w:r w:rsidR="00644CD5">
        <w:t>.</w:t>
      </w:r>
      <w:r>
        <w:t>09(CYP4A11 substrate) + 0</w:t>
      </w:r>
      <w:r w:rsidR="00644CD5">
        <w:t>.</w:t>
      </w:r>
      <w:r>
        <w:t>0403(Diarrhea) -0</w:t>
      </w:r>
      <w:r w:rsidR="00644CD5">
        <w:t>.</w:t>
      </w:r>
      <w:r>
        <w:t>0287(Transactivator transcription protein inhibitor) -0</w:t>
      </w:r>
      <w:r w:rsidR="00644CD5">
        <w:t>.</w:t>
      </w:r>
      <w:r>
        <w:t>0249(Restenosis treatment) + 0</w:t>
      </w:r>
      <w:r w:rsidR="00644CD5">
        <w:t>.</w:t>
      </w:r>
      <w:r>
        <w:t>0417(Proto-oncogene tyrosine-protein kinase Kit inhibitor) -0</w:t>
      </w:r>
      <w:r w:rsidR="00644CD5">
        <w:t>.</w:t>
      </w:r>
      <w:r>
        <w:t>103(Phenylalanine-tRNA ligase inhibitor) + 0</w:t>
      </w:r>
      <w:r w:rsidR="00644CD5">
        <w:t>.</w:t>
      </w:r>
      <w:r>
        <w:t>0907(5 Hydroxytryptamine 3A antagonist) + 0</w:t>
      </w:r>
      <w:r w:rsidR="00644CD5">
        <w:t>.</w:t>
      </w:r>
      <w:r>
        <w:t>156(Alpha</w:t>
      </w:r>
      <w:r w:rsidR="00644CD5">
        <w:t>.</w:t>
      </w:r>
      <w:r>
        <w:t>alpha-trehalose phosphorylase (configuration-retaining) inhibitor) + 0</w:t>
      </w:r>
      <w:r w:rsidR="00644CD5">
        <w:t>.</w:t>
      </w:r>
      <w:r>
        <w:t>0381(Dyskinesia) + 0</w:t>
      </w:r>
      <w:r w:rsidR="00644CD5">
        <w:t>.</w:t>
      </w:r>
      <w:r>
        <w:t>0755(BAX expression inhibitor) -0</w:t>
      </w:r>
      <w:r w:rsidR="00644CD5">
        <w:t>.</w:t>
      </w:r>
      <w:r>
        <w:t>0524(Acid pho</w:t>
      </w:r>
      <w:r>
        <w:t>s</w:t>
      </w:r>
      <w:r>
        <w:t>phatase inhibitor) + 0</w:t>
      </w:r>
      <w:r w:rsidR="00644CD5">
        <w:t>.</w:t>
      </w:r>
      <w:r>
        <w:t>0892(Peptide deformylase inhibitor) -0</w:t>
      </w:r>
      <w:r w:rsidR="00644CD5">
        <w:t>.</w:t>
      </w:r>
      <w:r>
        <w:t>027(Protein-synthesizing GTPase inhibitor) + 0</w:t>
      </w:r>
      <w:r w:rsidR="00644CD5">
        <w:t>.</w:t>
      </w:r>
      <w:r>
        <w:t>0317(Phosphodiesterase 11A inhibitor) + 0</w:t>
      </w:r>
      <w:r w:rsidR="00644CD5">
        <w:t>.</w:t>
      </w:r>
      <w:r>
        <w:t>0613(Trimethylamine-N-oxide reductase inhibitor) + 0</w:t>
      </w:r>
      <w:r w:rsidR="00644CD5">
        <w:t>.</w:t>
      </w:r>
      <w:r>
        <w:t>0263(Sodium/glucose cotransporter 2 inhibitor) -0</w:t>
      </w:r>
      <w:r w:rsidR="00644CD5">
        <w:t>.</w:t>
      </w:r>
      <w:r>
        <w:t>0216(Pulmonary hypertension treatment) -0</w:t>
      </w:r>
      <w:r w:rsidR="00644CD5">
        <w:t>.</w:t>
      </w:r>
      <w:r>
        <w:t>0283(Phosphomevalonate kinase inhibitor) + 0</w:t>
      </w:r>
      <w:r w:rsidR="00644CD5">
        <w:t>.</w:t>
      </w:r>
      <w:r>
        <w:t>0322(Antiviral (Influenza)) -0</w:t>
      </w:r>
      <w:r w:rsidR="00644CD5">
        <w:t>.</w:t>
      </w:r>
      <w:r>
        <w:t>0509(Antismoking) -0</w:t>
      </w:r>
      <w:r w:rsidR="00644CD5">
        <w:t>.</w:t>
      </w:r>
      <w:r>
        <w:t>0827(Beta-N-acetylhexosaminidase inhibitor) -0</w:t>
      </w:r>
      <w:r w:rsidR="00644CD5">
        <w:t>.</w:t>
      </w:r>
      <w:r>
        <w:t>0184(Glycogen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038(TP53I3 expression enhancer) -0</w:t>
      </w:r>
      <w:r w:rsidR="00644CD5">
        <w:t>.</w:t>
      </w:r>
      <w:r>
        <w:t>0382(IFITM1 expression enhancer) + 0</w:t>
      </w:r>
      <w:r w:rsidR="00644CD5">
        <w:t>.</w:t>
      </w:r>
      <w:r>
        <w:t>0457(Peroxisome proliferator-activated receptor gamma antag</w:t>
      </w:r>
      <w:r>
        <w:t>o</w:t>
      </w:r>
      <w:r>
        <w:t>nist) + 0</w:t>
      </w:r>
      <w:r w:rsidR="00644CD5">
        <w:t>.</w:t>
      </w:r>
      <w:r>
        <w:t>0237(CYP2B6 substrate) -0</w:t>
      </w:r>
      <w:r w:rsidR="00644CD5">
        <w:t>.</w:t>
      </w:r>
      <w:r>
        <w:t>0552(Putrescine oxidase inhibitor) + 0</w:t>
      </w:r>
      <w:r w:rsidR="00644CD5">
        <w:t>.</w:t>
      </w:r>
      <w:r>
        <w:t>0175(Sterol 24-C-methyltransferase i</w:t>
      </w:r>
      <w:r>
        <w:t>n</w:t>
      </w:r>
      <w:r>
        <w:t>hibitor) -0</w:t>
      </w:r>
      <w:r w:rsidR="00644CD5">
        <w:t>.</w:t>
      </w:r>
      <w:r>
        <w:t>0198(Galactorrhea) + 0</w:t>
      </w:r>
      <w:r w:rsidR="00644CD5">
        <w:t>.</w:t>
      </w:r>
      <w:r>
        <w:t>0146(Periodontitis treatment) + 0</w:t>
      </w:r>
      <w:r w:rsidR="00644CD5">
        <w:t>.</w:t>
      </w:r>
      <w:r>
        <w:t>029(Signal peptidase I inhibitor) + 0</w:t>
      </w:r>
      <w:r w:rsidR="00644CD5">
        <w:t>.</w:t>
      </w:r>
      <w:r>
        <w:t>0111(Psychostimulant) + 0</w:t>
      </w:r>
      <w:r w:rsidR="00644CD5">
        <w:t>.</w:t>
      </w:r>
      <w:r>
        <w:t>00627(Cannabinoid CB2 receptor agonist) + 0</w:t>
      </w:r>
      <w:r w:rsidR="00644CD5">
        <w:t>.</w:t>
      </w:r>
      <w:r>
        <w:t>00643(MAP kinase 3 inhibitor) -0</w:t>
      </w:r>
      <w:r w:rsidR="00644CD5">
        <w:t>.</w:t>
      </w:r>
      <w:r>
        <w:t>00543(ESR2 expression inhibitor) + 0</w:t>
      </w:r>
      <w:r w:rsidR="00644CD5">
        <w:t>.</w:t>
      </w:r>
      <w:r>
        <w:t>00688(Prostaglandin EP12 antagonist) -0</w:t>
      </w:r>
      <w:r w:rsidR="00644CD5">
        <w:t>.</w:t>
      </w:r>
      <w:r>
        <w:t>00391(Autotaxin inhibitor) + 0</w:t>
      </w:r>
      <w:r w:rsidR="00644CD5">
        <w:t>.</w:t>
      </w:r>
      <w:r>
        <w:t>0106(Phosphatidylinositol 4-kinase inhibitor) + 0</w:t>
      </w:r>
      <w:r w:rsidR="00644CD5">
        <w:t>.</w:t>
      </w:r>
      <w:r>
        <w:t>00107(Lipoxin receptor agonist) + 0</w:t>
      </w:r>
      <w:r w:rsidR="00644CD5">
        <w:t>.</w:t>
      </w:r>
      <w:r>
        <w:t>00079(Focal adhesion kinase inhibitor) + 6</w:t>
      </w:r>
      <w:r w:rsidR="00644CD5">
        <w:t>.</w:t>
      </w:r>
      <w:r>
        <w:t>98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0424(Dopamine D1A antagonist) -0</w:t>
      </w:r>
      <w:r w:rsidR="00644CD5">
        <w:t>.</w:t>
      </w:r>
      <w:r>
        <w:t>583(Glutamate dehydrogenase [NAD(P)+] inhibitor) -0</w:t>
      </w:r>
      <w:r w:rsidR="00644CD5">
        <w:t>.</w:t>
      </w:r>
      <w:r>
        <w:t>299(Aggrecanase inhibitor) + 0</w:t>
      </w:r>
      <w:r w:rsidR="00644CD5">
        <w:t>.</w:t>
      </w:r>
      <w:r>
        <w:t>872(FOS expression enhancer) + 0</w:t>
      </w:r>
      <w:r w:rsidR="00644CD5">
        <w:t>.</w:t>
      </w:r>
      <w:r>
        <w:t>186(Adenylate cyclase I inhibitor) + 8</w:t>
      </w:r>
      <w:r w:rsidR="00644CD5">
        <w:t>.</w:t>
      </w:r>
      <w:r>
        <w:t>96(Length) -0</w:t>
      </w:r>
      <w:r w:rsidR="00644CD5">
        <w:t>.</w:t>
      </w:r>
      <w:r>
        <w:t>0712(Dextransucrase inhibitor) -0</w:t>
      </w:r>
      <w:r w:rsidR="00644CD5">
        <w:t>.</w:t>
      </w:r>
      <w:r>
        <w:t>137(MAP kinase kinase 2 inhibitor) + 0</w:t>
      </w:r>
      <w:r w:rsidR="00644CD5">
        <w:t>.</w:t>
      </w:r>
      <w:r>
        <w:t xml:space="preserve">377(Glucocorticoid antagonist) + </w:t>
      </w:r>
      <w:r>
        <w:lastRenderedPageBreak/>
        <w:t>0</w:t>
      </w:r>
      <w:r w:rsidR="00644CD5">
        <w:t>.</w:t>
      </w:r>
      <w:r>
        <w:t>3(Nicotinic alpha4beta2 receptor agonist) -11</w:t>
      </w:r>
      <w:r w:rsidR="00644CD5">
        <w:t>.</w:t>
      </w:r>
      <w:r>
        <w:t>9(Length^2) -0</w:t>
      </w:r>
      <w:r w:rsidR="00644CD5">
        <w:t>.</w:t>
      </w:r>
      <w:r>
        <w:t>354(Neutropenia) + 0</w:t>
      </w:r>
      <w:r w:rsidR="00644CD5">
        <w:t>.</w:t>
      </w:r>
      <w:r>
        <w:t>878(Phosphatidylcholine-sterol O-acyltransferase inhibitor) + 0</w:t>
      </w:r>
      <w:r w:rsidR="00644CD5">
        <w:t>.</w:t>
      </w:r>
      <w:r>
        <w:t>208(Neurotoxic) -0</w:t>
      </w:r>
      <w:r w:rsidR="00644CD5">
        <w:t>.</w:t>
      </w:r>
      <w:r>
        <w:t>676(Dihydropteroate synthase inhibitor) -0</w:t>
      </w:r>
      <w:r w:rsidR="00644CD5">
        <w:t>.</w:t>
      </w:r>
      <w:r>
        <w:t>436(Carbonic anh</w:t>
      </w:r>
      <w:r>
        <w:t>y</w:t>
      </w:r>
      <w:r>
        <w:t>drase IX inhibitor) -0</w:t>
      </w:r>
      <w:r w:rsidR="00644CD5">
        <w:t>.</w:t>
      </w:r>
      <w:r>
        <w:t>333(Phosphodiesterase 3B inhibitor) + 0</w:t>
      </w:r>
      <w:r w:rsidR="00644CD5">
        <w:t>.</w:t>
      </w:r>
      <w:r>
        <w:t>662(CCL5 expression enhancer) -0</w:t>
      </w:r>
      <w:r w:rsidR="00644CD5">
        <w:t>.</w:t>
      </w:r>
      <w:r>
        <w:t>075(Sucrase-isomaltase inhibitor) -1</w:t>
      </w:r>
      <w:r w:rsidR="00644CD5">
        <w:t>.</w:t>
      </w:r>
      <w:r>
        <w:t>38(5 Hydroxytryptamine 2A agonist) -1</w:t>
      </w:r>
      <w:r w:rsidR="00644CD5">
        <w:t>.</w:t>
      </w:r>
      <w:r>
        <w:t>01(DNA synthesis inhibitor) + 28</w:t>
      </w:r>
      <w:r w:rsidR="00644CD5">
        <w:t>.</w:t>
      </w:r>
      <w:r>
        <w:t>8(Volume) + 0</w:t>
      </w:r>
      <w:r w:rsidR="00644CD5">
        <w:t>.</w:t>
      </w:r>
      <w:r>
        <w:t>577(Cytokine production stimulant) + 0</w:t>
      </w:r>
      <w:r w:rsidR="00644CD5">
        <w:t>.</w:t>
      </w:r>
      <w:r>
        <w:t>141(Ca2+/calmodulin-dependent protein kinase inhibitor) + 0</w:t>
      </w:r>
      <w:r w:rsidR="00644CD5">
        <w:t>.</w:t>
      </w:r>
      <w:r>
        <w:t>268(Progesterone receptor A antagonist) + 1</w:t>
      </w:r>
      <w:r w:rsidR="00644CD5">
        <w:t>.</w:t>
      </w:r>
      <w:r>
        <w:t>15(Tryptophan-tRNA ligase inhibitor) + 1</w:t>
      </w:r>
      <w:r w:rsidR="00644CD5">
        <w:t>.</w:t>
      </w:r>
      <w:r>
        <w:t>22(Carbonic anhydrase VA inhibitor) -0</w:t>
      </w:r>
      <w:r w:rsidR="00644CD5">
        <w:t>.</w:t>
      </w:r>
      <w:r>
        <w:t>525(Inner centromere protein inhibitor) -0</w:t>
      </w:r>
      <w:r w:rsidR="00644CD5">
        <w:t>.</w:t>
      </w:r>
      <w:r>
        <w:t>571(KPNB1 expression inhibitor) + 0</w:t>
      </w:r>
      <w:r w:rsidR="00644CD5">
        <w:t>.</w:t>
      </w:r>
      <w:r>
        <w:t>525(Antiinflammatory</w:t>
      </w:r>
      <w:r w:rsidR="00644CD5">
        <w:t>.</w:t>
      </w:r>
      <w:r>
        <w:t xml:space="preserve"> ophthalmic) -0</w:t>
      </w:r>
      <w:r w:rsidR="00644CD5">
        <w:t>.</w:t>
      </w:r>
      <w:r>
        <w:t>817(Aldose reductase 2 inhibitor) + 0</w:t>
      </w:r>
      <w:r w:rsidR="00644CD5">
        <w:t>.</w:t>
      </w:r>
      <w:r>
        <w:t>552(CYP1A1 expression enhancer) + 0</w:t>
      </w:r>
      <w:r w:rsidR="00644CD5">
        <w:t>.</w:t>
      </w:r>
      <w:r>
        <w:t>404(Glyceryl-ether monooxygenase inhibitor) + 0</w:t>
      </w:r>
      <w:r w:rsidR="00644CD5">
        <w:t>.</w:t>
      </w:r>
      <w:r>
        <w:t>247(Insulin like growth factor 1 antagonist) -0</w:t>
      </w:r>
      <w:r w:rsidR="00644CD5">
        <w:t>.</w:t>
      </w:r>
      <w:r>
        <w:t>278(Antidiuretic hormone agonist) + 10</w:t>
      </w:r>
      <w:r w:rsidR="00644CD5">
        <w:t>.</w:t>
      </w:r>
      <w:r>
        <w:t>3(Volume^3) -0</w:t>
      </w:r>
      <w:r w:rsidR="00644CD5">
        <w:t>.</w:t>
      </w:r>
      <w:r>
        <w:t>868(Lysophosphatidic acid receptor antagonist) -1</w:t>
      </w:r>
      <w:r w:rsidR="00644CD5">
        <w:t>.</w:t>
      </w:r>
      <w:r>
        <w:t>08(Glycogen debranching enzyme inhibitor) + 0</w:t>
      </w:r>
      <w:r w:rsidR="00644CD5">
        <w:t>.</w:t>
      </w:r>
      <w:r>
        <w:t>226(Carcinogenic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484(Spasmolytic) -0</w:t>
      </w:r>
      <w:r w:rsidR="00644CD5">
        <w:t>.</w:t>
      </w:r>
      <w:r>
        <w:t>83(Cholesterol antagonist) -0</w:t>
      </w:r>
      <w:r w:rsidR="00644CD5">
        <w:t>.</w:t>
      </w:r>
      <w:r>
        <w:t>584(Cardioprotectant) + 0</w:t>
      </w:r>
      <w:r w:rsidR="00644CD5">
        <w:t>.</w:t>
      </w:r>
      <w:r>
        <w:t>811(Antibiotic Carbapenem-like) -0</w:t>
      </w:r>
      <w:r w:rsidR="00644CD5">
        <w:t>.</w:t>
      </w:r>
      <w:r>
        <w:t>17(Protein phosphatase inhibitor) + 0</w:t>
      </w:r>
      <w:r w:rsidR="00644CD5">
        <w:t>.</w:t>
      </w:r>
      <w:r>
        <w:t>737(Estrogen alpha receptor agonist) -0</w:t>
      </w:r>
      <w:r w:rsidR="00644CD5">
        <w:t>.</w:t>
      </w:r>
      <w:r>
        <w:t>636(Citrate (Si)-synthase inhibitor) -27</w:t>
      </w:r>
      <w:r w:rsidR="00644CD5">
        <w:t>.</w:t>
      </w:r>
      <w:r>
        <w:t>1(Volume^2) -0</w:t>
      </w:r>
      <w:r w:rsidR="00644CD5">
        <w:t>.</w:t>
      </w:r>
      <w:r>
        <w:t>388(Antiulcerative) -0</w:t>
      </w:r>
      <w:r w:rsidR="00644CD5">
        <w:t>.</w:t>
      </w:r>
      <w:r>
        <w:t>445(Carcinogenic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0269(Protein-tyrosine phosphatase non-receptor type 22 inhibitor) -0</w:t>
      </w:r>
      <w:r w:rsidR="00644CD5">
        <w:t>.</w:t>
      </w:r>
      <w:r>
        <w:t>202(24-sterol C-methyltransferase inhibitor) -1</w:t>
      </w:r>
      <w:r w:rsidR="00644CD5">
        <w:t>.</w:t>
      </w:r>
      <w:r>
        <w:t>67(MAO B inhibitor) + 0</w:t>
      </w:r>
      <w:r w:rsidR="00644CD5">
        <w:t>.</w:t>
      </w:r>
      <w:r>
        <w:t>281(Analeptic) -0</w:t>
      </w:r>
      <w:r w:rsidR="00644CD5">
        <w:t>.</w:t>
      </w:r>
      <w:r>
        <w:t>726(3-Dehydroquinate synthase inhibitor) -0</w:t>
      </w:r>
      <w:r w:rsidR="00644CD5">
        <w:t>.</w:t>
      </w:r>
      <w:r>
        <w:t>427(MAP kinase 7 inhibitor) + 0</w:t>
      </w:r>
      <w:r w:rsidR="00644CD5">
        <w:t>.</w:t>
      </w:r>
      <w:r>
        <w:t>461(Sentrin-specific protease 6 inhibitor) -1</w:t>
      </w:r>
      <w:r w:rsidR="00644CD5">
        <w:t>.</w:t>
      </w:r>
      <w:r>
        <w:t>06(Indanol deh</w:t>
      </w:r>
      <w:r>
        <w:t>y</w:t>
      </w:r>
      <w:r>
        <w:t>drogenase inhibitor) -0</w:t>
      </w:r>
      <w:r w:rsidR="00644CD5">
        <w:t>.</w:t>
      </w:r>
      <w:r>
        <w:t>343(Microtubule stabilization) -0</w:t>
      </w:r>
      <w:r w:rsidR="00644CD5">
        <w:t>.</w:t>
      </w:r>
      <w:r>
        <w:t>259(CYP3A4 inhibitor) + 0</w:t>
      </w:r>
      <w:r w:rsidR="00644CD5">
        <w:t>.</w:t>
      </w:r>
      <w:r>
        <w:t>732(CYP11B1 inhibitor) + 0</w:t>
      </w:r>
      <w:r w:rsidR="00644CD5">
        <w:t>.</w:t>
      </w:r>
      <w:r>
        <w:t>159(Oligo-1</w:t>
      </w:r>
      <w:r w:rsidR="00644CD5">
        <w:t>.</w:t>
      </w:r>
      <w:r>
        <w:t>6-glucosidase inhibitor) -0</w:t>
      </w:r>
      <w:r w:rsidR="00644CD5">
        <w:t>.</w:t>
      </w:r>
      <w:r>
        <w:t>549(5-Alpha-reductase 2 inhibitor) -0</w:t>
      </w:r>
      <w:r w:rsidR="00644CD5">
        <w:t>.</w:t>
      </w:r>
      <w:r>
        <w:t>454(Carcinogenic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-1</w:t>
      </w:r>
      <w:r w:rsidR="00644CD5">
        <w:t>.</w:t>
      </w:r>
      <w:r>
        <w:t>63(Vitamin) + 0</w:t>
      </w:r>
      <w:r w:rsidR="00644CD5">
        <w:t>.</w:t>
      </w:r>
      <w:r>
        <w:t>331(Antidiarrheal) -0</w:t>
      </w:r>
      <w:r w:rsidR="00644CD5">
        <w:t>.</w:t>
      </w:r>
      <w:r>
        <w:t>165(Retinoprotector) + 0</w:t>
      </w:r>
      <w:r w:rsidR="00644CD5">
        <w:t>.</w:t>
      </w:r>
      <w:r>
        <w:t>19(Antidiabetic symptomatic) + 0</w:t>
      </w:r>
      <w:r w:rsidR="00644CD5">
        <w:t>.</w:t>
      </w:r>
      <w:r>
        <w:t>554(KLK3 e</w:t>
      </w:r>
      <w:r>
        <w:t>x</w:t>
      </w:r>
      <w:r>
        <w:t>pression inhibitor) + 0</w:t>
      </w:r>
      <w:r w:rsidR="00644CD5">
        <w:t>.</w:t>
      </w:r>
      <w:r>
        <w:t>316(Vision disturbance) -0</w:t>
      </w:r>
      <w:r w:rsidR="00644CD5">
        <w:t>.</w:t>
      </w:r>
      <w:r>
        <w:t>782(Homocitrate synthase inhibitor) -0</w:t>
      </w:r>
      <w:r w:rsidR="00644CD5">
        <w:t>.</w:t>
      </w:r>
      <w:r>
        <w:t>211(Prostate disorders treatment) -1</w:t>
      </w:r>
      <w:r w:rsidR="00644CD5">
        <w:t>.</w:t>
      </w:r>
      <w:r>
        <w:t>25(Cholesterol esterase inhibitor) + 0</w:t>
      </w:r>
      <w:r w:rsidR="00644CD5">
        <w:t>.</w:t>
      </w:r>
      <w:r>
        <w:t>114(Elastase 2B inhibitor) + 1</w:t>
      </w:r>
      <w:r w:rsidR="00644CD5">
        <w:t>.</w:t>
      </w:r>
      <w:r>
        <w:t>13(CYP4A11 inhibitor) + 0</w:t>
      </w:r>
      <w:r w:rsidR="00644CD5">
        <w:t>.</w:t>
      </w:r>
      <w:r>
        <w:t>21(Granulocyte stimulating factor agonist) + 0</w:t>
      </w:r>
      <w:r w:rsidR="00644CD5">
        <w:t>.</w:t>
      </w:r>
      <w:r>
        <w:t>24(Opioid kappa receptor agonist) -1</w:t>
      </w:r>
      <w:r w:rsidR="00644CD5">
        <w:t>.</w:t>
      </w:r>
      <w:r>
        <w:t>05(Polyamine biosynthesis inhibitor) + 0</w:t>
      </w:r>
      <w:r w:rsidR="00644CD5">
        <w:t>.</w:t>
      </w:r>
      <w:r>
        <w:t>17(CYP26A1 inhibitor) + 0</w:t>
      </w:r>
      <w:r w:rsidR="00644CD5">
        <w:t>.</w:t>
      </w:r>
      <w:r>
        <w:t>622(Adenosine A1 receptor agonist enhancer) -0</w:t>
      </w:r>
      <w:r w:rsidR="00644CD5">
        <w:t>.</w:t>
      </w:r>
      <w:r>
        <w:t>248(Fibrosis treatment) -0</w:t>
      </w:r>
      <w:r w:rsidR="00644CD5">
        <w:t>.</w:t>
      </w:r>
      <w:r>
        <w:t>213(Endocrine disruptor) + 0</w:t>
      </w:r>
      <w:r w:rsidR="00644CD5">
        <w:t>.</w:t>
      </w:r>
      <w:r>
        <w:t>387(Ileal bile acid transport inhibitor) -0</w:t>
      </w:r>
      <w:r w:rsidR="00644CD5">
        <w:t>.</w:t>
      </w:r>
      <w:r>
        <w:t>106(Electron transport complex I inhibitor) + 1</w:t>
      </w:r>
      <w:r w:rsidR="00644CD5">
        <w:t>.</w:t>
      </w:r>
      <w:r>
        <w:t>42(CYP4B substrate) + 0</w:t>
      </w:r>
      <w:r w:rsidR="00644CD5">
        <w:t>.</w:t>
      </w:r>
      <w:r>
        <w:t>246(Leukopoiesis inhibitor) + 0</w:t>
      </w:r>
      <w:r w:rsidR="00644CD5">
        <w:t>.</w:t>
      </w:r>
      <w:r>
        <w:t>385(Female germline-specific tumor suppressor gld-1 inhibitor) + 0</w:t>
      </w:r>
      <w:r w:rsidR="00644CD5">
        <w:t>.</w:t>
      </w:r>
      <w:r>
        <w:t>689(Alanine dehydrogenase inhibitor) + 0</w:t>
      </w:r>
      <w:r w:rsidR="00644CD5">
        <w:t>.</w:t>
      </w:r>
      <w:r>
        <w:t>548(Antihypotensive) + 0</w:t>
      </w:r>
      <w:r w:rsidR="00644CD5">
        <w:t>.</w:t>
      </w:r>
      <w:r>
        <w:t>643(Cholesterol ester transfer pr</w:t>
      </w:r>
      <w:r>
        <w:t>o</w:t>
      </w:r>
      <w:r>
        <w:t>tein antagonist) -0</w:t>
      </w:r>
      <w:r w:rsidR="00644CD5">
        <w:t>.</w:t>
      </w:r>
      <w:r>
        <w:t>181(Angiotensin antagonist) + 0</w:t>
      </w:r>
      <w:r w:rsidR="00644CD5">
        <w:t>.</w:t>
      </w:r>
      <w:r>
        <w:t>216(Histone deacetylase class IIb inhibitor) -0</w:t>
      </w:r>
      <w:r w:rsidR="00644CD5">
        <w:t>.</w:t>
      </w:r>
      <w:r>
        <w:t>267(Rotamase (FKBP12) inhibitor) -0</w:t>
      </w:r>
      <w:r w:rsidR="00644CD5">
        <w:t>.</w:t>
      </w:r>
      <w:r>
        <w:t>367(CYP2C substrate) -1</w:t>
      </w:r>
      <w:r w:rsidR="00644CD5">
        <w:t>.</w:t>
      </w:r>
      <w:r>
        <w:t>02(UDP-3-O-acyl-N-acetylglucosamine deacetylase inhibitor) + 0</w:t>
      </w:r>
      <w:r w:rsidR="00644CD5">
        <w:t>.</w:t>
      </w:r>
      <w:r>
        <w:t>415(Alpha galactosidase inhibitor) + 0</w:t>
      </w:r>
      <w:r w:rsidR="00644CD5">
        <w:t>.</w:t>
      </w:r>
      <w:r>
        <w:t>302(Protein kinase C delta inhibitor) + 1</w:t>
      </w:r>
      <w:r w:rsidR="00644CD5">
        <w:t>.</w:t>
      </w:r>
      <w:r>
        <w:t>04(Urotensin II antagonist) + 1</w:t>
      </w:r>
      <w:r w:rsidR="00644CD5">
        <w:t>.</w:t>
      </w:r>
      <w:r>
        <w:t>42(Acyl-CoA dehydrogenase inhibitor) -0</w:t>
      </w:r>
      <w:r w:rsidR="00644CD5">
        <w:t>.</w:t>
      </w:r>
      <w:r>
        <w:t>686(Glutathione synthase inhibitor) -0</w:t>
      </w:r>
      <w:r w:rsidR="00644CD5">
        <w:t>.</w:t>
      </w:r>
      <w:r>
        <w:t>502(MDM2 inhibitor) -0</w:t>
      </w:r>
      <w:r w:rsidR="00644CD5">
        <w:t>.</w:t>
      </w:r>
      <w:r>
        <w:t>2(Melatonin 1 agonist) -0</w:t>
      </w:r>
      <w:r w:rsidR="00644CD5">
        <w:t>.</w:t>
      </w:r>
      <w:r>
        <w:t>283(CDK2/cyclin E inhibitor) -0</w:t>
      </w:r>
      <w:r w:rsidR="00644CD5">
        <w:t>.</w:t>
      </w:r>
      <w:r>
        <w:t>654(Fatty acid oxidation inhibitor) -0</w:t>
      </w:r>
      <w:r w:rsidR="00644CD5">
        <w:t>.</w:t>
      </w:r>
      <w:r>
        <w:t>526(Antidepressant</w:t>
      </w:r>
      <w:r w:rsidR="00644CD5">
        <w:t>.</w:t>
      </w:r>
      <w:r>
        <w:t xml:space="preserve"> Imipramin-like) + 0</w:t>
      </w:r>
      <w:r w:rsidR="00644CD5">
        <w:t>.</w:t>
      </w:r>
      <w:r>
        <w:t>461(JNK mitogen-activated protein kinase inhibitor) + 0</w:t>
      </w:r>
      <w:r w:rsidR="00644CD5">
        <w:t>.</w:t>
      </w:r>
      <w:r>
        <w:t>0191(IL1B e</w:t>
      </w:r>
      <w:r>
        <w:t>x</w:t>
      </w:r>
      <w:r>
        <w:t>pression enhancer) + 0</w:t>
      </w:r>
      <w:r w:rsidR="00644CD5">
        <w:t>.</w:t>
      </w:r>
      <w:r>
        <w:t>802(Anticholelithogenic) -0</w:t>
      </w:r>
      <w:r w:rsidR="00644CD5">
        <w:t>.</w:t>
      </w:r>
      <w:r>
        <w:t>924(Histone deacetylase 11 inhibitor) -0</w:t>
      </w:r>
      <w:r w:rsidR="00644CD5">
        <w:t>.</w:t>
      </w:r>
      <w:r>
        <w:t>34(Vascular endothelial growth factor 3 antagonist) -0</w:t>
      </w:r>
      <w:r w:rsidR="00644CD5">
        <w:t>.</w:t>
      </w:r>
      <w:r>
        <w:t>711(SUMO-activating enzyme subunit 1 inhibitor) -0</w:t>
      </w:r>
      <w:r w:rsidR="00644CD5">
        <w:t>.</w:t>
      </w:r>
      <w:r>
        <w:t>301(Platelet antagonist) + 0</w:t>
      </w:r>
      <w:r w:rsidR="00644CD5">
        <w:t>.</w:t>
      </w:r>
      <w:r>
        <w:t>301(Protein 30S ribosomal subunit inhibitor) -0</w:t>
      </w:r>
      <w:r w:rsidR="00644CD5">
        <w:t>.</w:t>
      </w:r>
      <w:r>
        <w:t>194(Sulfotransferase substrate) + 0</w:t>
      </w:r>
      <w:r w:rsidR="00644CD5">
        <w:t>.</w:t>
      </w:r>
      <w:r>
        <w:t>209(Weakness) + 0</w:t>
      </w:r>
      <w:r w:rsidR="00644CD5">
        <w:t>.</w:t>
      </w:r>
      <w:r>
        <w:t>246(Uterine relaxant) + 0</w:t>
      </w:r>
      <w:r w:rsidR="00644CD5">
        <w:t>.</w:t>
      </w:r>
      <w:r>
        <w:t>713(15-Lipoxygenase inhibitor) -0</w:t>
      </w:r>
      <w:r w:rsidR="00644CD5">
        <w:t>.</w:t>
      </w:r>
      <w:r>
        <w:t>315(Amino acid-polyamine-organocation (APC) transporter antag</w:t>
      </w:r>
      <w:r>
        <w:t>o</w:t>
      </w:r>
      <w:r>
        <w:t>nist) + 0</w:t>
      </w:r>
      <w:r w:rsidR="00644CD5">
        <w:t>.</w:t>
      </w:r>
      <w:r>
        <w:t>399(Inotropic) -0</w:t>
      </w:r>
      <w:r w:rsidR="00644CD5">
        <w:t>.</w:t>
      </w:r>
      <w:r>
        <w:t>612(L-amino-acid oxidase inhibitor) + 0</w:t>
      </w:r>
      <w:r w:rsidR="00644CD5">
        <w:t>.</w:t>
      </w:r>
      <w:r>
        <w:t>192(C10ORF10 expression enhancer) -0</w:t>
      </w:r>
      <w:r w:rsidR="00644CD5">
        <w:t>.</w:t>
      </w:r>
      <w:r>
        <w:t>482(CCNA2 expression enhancer) + 0</w:t>
      </w:r>
      <w:r w:rsidR="00644CD5">
        <w:t>.</w:t>
      </w:r>
      <w:r>
        <w:t>59(Fatty acid binding protein adipocyte inhibitor) + 0</w:t>
      </w:r>
      <w:r w:rsidR="00644CD5">
        <w:t>.</w:t>
      </w:r>
      <w:r>
        <w:t>0887(Ribosomal pr</w:t>
      </w:r>
      <w:r>
        <w:t>o</w:t>
      </w:r>
      <w:r>
        <w:t>tein S6 kinase</w:t>
      </w:r>
      <w:r w:rsidR="00644CD5">
        <w:t>.</w:t>
      </w:r>
      <w:r>
        <w:t xml:space="preserve"> 70-kDa inhibitor) + 0</w:t>
      </w:r>
      <w:r w:rsidR="00644CD5">
        <w:t>.</w:t>
      </w:r>
      <w:r>
        <w:t>241(Antineurogenic pain) + 0</w:t>
      </w:r>
      <w:r w:rsidR="00644CD5">
        <w:t>.</w:t>
      </w:r>
      <w:r>
        <w:t>293(Phosphodiesterase 6C inhibitor) + 0</w:t>
      </w:r>
      <w:r w:rsidR="00644CD5">
        <w:t>.</w:t>
      </w:r>
      <w:r>
        <w:t>228(Chronic obstructive pulmonary disease treatment) -0</w:t>
      </w:r>
      <w:r w:rsidR="00644CD5">
        <w:t>.</w:t>
      </w:r>
      <w:r>
        <w:t>0928(Dihydroorotase inhibitor) + 0</w:t>
      </w:r>
      <w:r w:rsidR="00644CD5">
        <w:t>.</w:t>
      </w:r>
      <w:r>
        <w:t>0968(Thymidine kinase (Herpes simplex virus 1) inhibitor) + 0</w:t>
      </w:r>
      <w:r w:rsidR="00644CD5">
        <w:t>.</w:t>
      </w:r>
      <w:r>
        <w:t>504(Ulceration) -0</w:t>
      </w:r>
      <w:r w:rsidR="00644CD5">
        <w:t>.</w:t>
      </w:r>
      <w:r>
        <w:t>224(Potassium channel intermediate-conductance Ca-activated blocker) + 0</w:t>
      </w:r>
      <w:r w:rsidR="00644CD5">
        <w:t>.</w:t>
      </w:r>
      <w:r>
        <w:t>628(ICAM 1 antagonist) -0</w:t>
      </w:r>
      <w:r w:rsidR="00644CD5">
        <w:t>.</w:t>
      </w:r>
      <w:r>
        <w:t>304(MAP kinase 11 inhibitor) + 0</w:t>
      </w:r>
      <w:r w:rsidR="00644CD5">
        <w:t>.</w:t>
      </w:r>
      <w:r>
        <w:t>158(Death-associated protein kinase 3 inhibitor) -0</w:t>
      </w:r>
      <w:r w:rsidR="00644CD5">
        <w:t>.</w:t>
      </w:r>
      <w:r>
        <w:t>275(Preterm labor treatment) -0</w:t>
      </w:r>
      <w:r w:rsidR="00644CD5">
        <w:t>.</w:t>
      </w:r>
      <w:r>
        <w:t>0301(Activin receptor-like kinase 4 inhibitor) -0</w:t>
      </w:r>
      <w:r w:rsidR="00644CD5">
        <w:t>.</w:t>
      </w:r>
      <w:r>
        <w:t>215(I kappa B kinase 1 inhibitor) + 0</w:t>
      </w:r>
      <w:r w:rsidR="00644CD5">
        <w:t>.</w:t>
      </w:r>
      <w:r>
        <w:t>537(Alanine transaminase inhibitor) + 0</w:t>
      </w:r>
      <w:r w:rsidR="00644CD5">
        <w:t>.</w:t>
      </w:r>
      <w:r>
        <w:t>189(p21-activated kinase inhibitor) + 0</w:t>
      </w:r>
      <w:r w:rsidR="00644CD5">
        <w:t>.</w:t>
      </w:r>
      <w:r>
        <w:t>372(Fibrinogen receptor antagonist) + 0</w:t>
      </w:r>
      <w:r w:rsidR="00644CD5">
        <w:t>.</w:t>
      </w:r>
      <w:r>
        <w:t>28(Dysarthria) -0</w:t>
      </w:r>
      <w:r w:rsidR="00644CD5">
        <w:t>.</w:t>
      </w:r>
      <w:r>
        <w:t>821(Peptidylglycine monooxygenase inhibitor) -0</w:t>
      </w:r>
      <w:r w:rsidR="00644CD5">
        <w:t>.</w:t>
      </w:r>
      <w:r>
        <w:t>174(Matrix metallopr</w:t>
      </w:r>
      <w:r>
        <w:t>o</w:t>
      </w:r>
      <w:r>
        <w:t>teinase (membrane-type) inhibitor) -0</w:t>
      </w:r>
      <w:r w:rsidR="00644CD5">
        <w:t>.</w:t>
      </w:r>
      <w:r>
        <w:t>961(ICAM1 expression inhibitor) -0</w:t>
      </w:r>
      <w:r w:rsidR="00644CD5">
        <w:t>.</w:t>
      </w:r>
      <w:r>
        <w:t>615(UGT1A3 substrate) + 0</w:t>
      </w:r>
      <w:r w:rsidR="00644CD5">
        <w:t>.</w:t>
      </w:r>
      <w:r>
        <w:t>221(5 H</w:t>
      </w:r>
      <w:r>
        <w:t>y</w:t>
      </w:r>
      <w:r>
        <w:t>droxytryptamine 5 antagonist) + 0</w:t>
      </w:r>
      <w:r w:rsidR="00644CD5">
        <w:t>.</w:t>
      </w:r>
      <w:r>
        <w:t>831(Tetracycline antiport transporter antagonist) + 0</w:t>
      </w:r>
      <w:r w:rsidR="00644CD5">
        <w:t>.</w:t>
      </w:r>
      <w:r>
        <w:t>486(Antialcoholic) -0</w:t>
      </w:r>
      <w:r w:rsidR="00644CD5">
        <w:t>.</w:t>
      </w:r>
      <w:r>
        <w:t>275(Antihistaminic) + 0</w:t>
      </w:r>
      <w:r w:rsidR="00644CD5">
        <w:t>.</w:t>
      </w:r>
      <w:r>
        <w:t>34(Putative hexokinase HKDC1 inhibitor) -0</w:t>
      </w:r>
      <w:r w:rsidR="00644CD5">
        <w:t>.</w:t>
      </w:r>
      <w:r>
        <w:t>352(Immunomodulator) -0</w:t>
      </w:r>
      <w:r w:rsidR="00644CD5">
        <w:t>.</w:t>
      </w:r>
      <w:r>
        <w:t>279(Ribosomal protein S6 kinase alpha 2 inhibitor) + 0</w:t>
      </w:r>
      <w:r w:rsidR="00644CD5">
        <w:t>.</w:t>
      </w:r>
      <w:r>
        <w:t>188(Phospho-N-acetylmuramoyl-pentapeptide-transferase inhibitor) + 0</w:t>
      </w:r>
      <w:r w:rsidR="00644CD5">
        <w:t>.</w:t>
      </w:r>
      <w:r>
        <w:t>183(Interleukin 1 antagonist) -0</w:t>
      </w:r>
      <w:r w:rsidR="00644CD5">
        <w:t>.</w:t>
      </w:r>
      <w:r>
        <w:t>643(Melatonin 5 antagonist) -0</w:t>
      </w:r>
      <w:r w:rsidR="00644CD5">
        <w:t>.</w:t>
      </w:r>
      <w:r>
        <w:t>207(Hypomania) -0</w:t>
      </w:r>
      <w:r w:rsidR="00644CD5">
        <w:t>.</w:t>
      </w:r>
      <w:r>
        <w:t>698(Neuropathy treatment) -0</w:t>
      </w:r>
      <w:r w:rsidR="00644CD5">
        <w:t>.</w:t>
      </w:r>
      <w:r>
        <w:t>263(Trans-octaprenyltranstransferase inhibitor) + 0</w:t>
      </w:r>
      <w:r w:rsidR="00644CD5">
        <w:t>.</w:t>
      </w:r>
      <w:r>
        <w:t>703(Granulocyte macrophage colony stimulating factor agonist) -0</w:t>
      </w:r>
      <w:r w:rsidR="00644CD5">
        <w:t>.</w:t>
      </w:r>
      <w:r>
        <w:t>287(Leukotriene B4 receptor 2 antagonist) -0</w:t>
      </w:r>
      <w:r w:rsidR="00644CD5">
        <w:t>.</w:t>
      </w:r>
      <w:r>
        <w:t>851(CYP1B1 inhibitor) -1</w:t>
      </w:r>
      <w:r w:rsidR="00644CD5">
        <w:t>.</w:t>
      </w:r>
      <w:r>
        <w:t>04(Testosterone 17beta-dehydrogenase inhibitor) + 0</w:t>
      </w:r>
      <w:r w:rsidR="00644CD5">
        <w:t>.</w:t>
      </w:r>
      <w:r>
        <w:t>101(Antineoplastic) + 0</w:t>
      </w:r>
      <w:r w:rsidR="00644CD5">
        <w:t>.</w:t>
      </w:r>
      <w:r>
        <w:t>158(Urologic disorders treatment) + 0</w:t>
      </w:r>
      <w:r w:rsidR="00644CD5">
        <w:t>.</w:t>
      </w:r>
      <w:r>
        <w:t>226(Diarrhea) + 0</w:t>
      </w:r>
      <w:r w:rsidR="00644CD5">
        <w:t>.</w:t>
      </w:r>
      <w:r>
        <w:t>261(Antifungal) + 0</w:t>
      </w:r>
      <w:r w:rsidR="00644CD5">
        <w:t>.</w:t>
      </w:r>
      <w:r>
        <w:t>161(Alpha 2c adrenoreceptor agonist) + 0</w:t>
      </w:r>
      <w:r w:rsidR="00644CD5">
        <w:t>.</w:t>
      </w:r>
      <w:r>
        <w:t>339(Weight gain) + 0</w:t>
      </w:r>
      <w:r w:rsidR="00644CD5">
        <w:t>.</w:t>
      </w:r>
      <w:r>
        <w:t>846(Caspase 8 inhibitor) -0</w:t>
      </w:r>
      <w:r w:rsidR="00644CD5">
        <w:t>.</w:t>
      </w:r>
      <w:r>
        <w:t xml:space="preserve">245(Dopamine D5 </w:t>
      </w:r>
      <w:r>
        <w:lastRenderedPageBreak/>
        <w:t>antagonist) + 0</w:t>
      </w:r>
      <w:r w:rsidR="00644CD5">
        <w:t>.</w:t>
      </w:r>
      <w:r>
        <w:t>21(HERG 1 channel blocker) + 0</w:t>
      </w:r>
      <w:r w:rsidR="00644CD5">
        <w:t>.</w:t>
      </w:r>
      <w:r>
        <w:t>44(Peroxidase substrate) + 1</w:t>
      </w:r>
      <w:r w:rsidR="00644CD5">
        <w:t>.</w:t>
      </w:r>
      <w:r>
        <w:t>1(Neuraminidase inhibitor) + 0</w:t>
      </w:r>
      <w:r w:rsidR="00644CD5">
        <w:t>.</w:t>
      </w:r>
      <w:r>
        <w:t>278(Membrane integrity antagonist) -0</w:t>
      </w:r>
      <w:r w:rsidR="00644CD5">
        <w:t>.</w:t>
      </w:r>
      <w:r>
        <w:t>622(Alpha adrenoreceptor agonist) -0</w:t>
      </w:r>
      <w:r w:rsidR="00644CD5">
        <w:t>.</w:t>
      </w:r>
      <w:r>
        <w:t>8(dCMP deaminase inhibitor) + 0</w:t>
      </w:r>
      <w:r w:rsidR="00644CD5">
        <w:t>.</w:t>
      </w:r>
      <w:r>
        <w:t>538(Phospholipase inhibitor) -0</w:t>
      </w:r>
      <w:r w:rsidR="00644CD5">
        <w:t>.</w:t>
      </w:r>
      <w:r>
        <w:t>22(Antimycobacterial) + 0</w:t>
      </w:r>
      <w:r w:rsidR="00644CD5">
        <w:t>.</w:t>
      </w:r>
      <w:r>
        <w:t>544(Indoleamine-pyrrole 2</w:t>
      </w:r>
      <w:r w:rsidR="00644CD5">
        <w:t>.</w:t>
      </w:r>
      <w:r>
        <w:t>3-dioxygenase inhibitor) -0</w:t>
      </w:r>
      <w:r w:rsidR="00644CD5">
        <w:t>.</w:t>
      </w:r>
      <w:r>
        <w:t>0962(Interleukin 8 antagonist) + 0</w:t>
      </w:r>
      <w:r w:rsidR="00644CD5">
        <w:t>.</w:t>
      </w:r>
      <w:r>
        <w:t>822(Maleate hydratase inhibitor) + 0</w:t>
      </w:r>
      <w:r w:rsidR="00644CD5">
        <w:t>.</w:t>
      </w:r>
      <w:r>
        <w:t>492(Targeting protein for Xklp2 inhibitor) + 6</w:t>
      </w:r>
      <w:r w:rsidR="00644CD5">
        <w:t>.</w:t>
      </w:r>
      <w:r>
        <w:t>05(Length^3) -0</w:t>
      </w:r>
      <w:r w:rsidR="00644CD5">
        <w:t>.</w:t>
      </w:r>
      <w:r>
        <w:t>314(Oculogyric crisis) + 0</w:t>
      </w:r>
      <w:r w:rsidR="00644CD5">
        <w:t>.</w:t>
      </w:r>
      <w:r>
        <w:t>179(G-protein coupled bile acid receptor 1 antagonist) + 0</w:t>
      </w:r>
      <w:r w:rsidR="00644CD5">
        <w:t>.</w:t>
      </w:r>
      <w:r>
        <w:t>605(Heat shock 70 kDa protein 1 antagonist) -0</w:t>
      </w:r>
      <w:r w:rsidR="00644CD5">
        <w:t>.</w:t>
      </w:r>
      <w:r>
        <w:t>503(Gamma-glutamyltransferase inhibitor) + 0</w:t>
      </w:r>
      <w:r w:rsidR="00644CD5">
        <w:t>.</w:t>
      </w:r>
      <w:r>
        <w:t>163(Cruzipain inhibitor) + 0</w:t>
      </w:r>
      <w:r w:rsidR="00644CD5">
        <w:t>.</w:t>
      </w:r>
      <w:r>
        <w:t>198(Mood disorders treatment) + 0</w:t>
      </w:r>
      <w:r w:rsidR="00644CD5">
        <w:t>.</w:t>
      </w:r>
      <w:r>
        <w:t>265(Protein kinase C mu inhibitor) -0</w:t>
      </w:r>
      <w:r w:rsidR="00644CD5">
        <w:t>.</w:t>
      </w:r>
      <w:r>
        <w:t>246(Protein phosphatase 2A inhibitor) + 0</w:t>
      </w:r>
      <w:r w:rsidR="00644CD5">
        <w:t>.</w:t>
      </w:r>
      <w:r>
        <w:t>442(Carcinogenic</w:t>
      </w:r>
      <w:r w:rsidR="00644CD5">
        <w:t>.</w:t>
      </w:r>
      <w:r>
        <w:t xml:space="preserve"> group 1) + 0</w:t>
      </w:r>
      <w:r w:rsidR="00644CD5">
        <w:t>.</w:t>
      </w:r>
      <w:r>
        <w:t>489(Alpha 2b adrenoreceptor agonist) -0</w:t>
      </w:r>
      <w:r w:rsidR="00644CD5">
        <w:t>.</w:t>
      </w:r>
      <w:r>
        <w:t>136(Gastric emptying disorders treatment) -0</w:t>
      </w:r>
      <w:r w:rsidR="00644CD5">
        <w:t>.</w:t>
      </w:r>
      <w:r>
        <w:t>267(CYP3A substrate) + 0</w:t>
      </w:r>
      <w:r w:rsidR="00644CD5">
        <w:t>.</w:t>
      </w:r>
      <w:r>
        <w:t>828(Cytosine deaminase inhibitor) + 0</w:t>
      </w:r>
      <w:r w:rsidR="00644CD5">
        <w:t>.</w:t>
      </w:r>
      <w:r>
        <w:t>134(dTMP kinase inhibitor) + 0</w:t>
      </w:r>
      <w:r w:rsidR="00644CD5">
        <w:t>.</w:t>
      </w:r>
      <w:r>
        <w:t>635(RHOB expression enhancer) + 0</w:t>
      </w:r>
      <w:r w:rsidR="00644CD5">
        <w:t>.</w:t>
      </w:r>
      <w:r>
        <w:t>541(Sodium/hydrogen exchanger 3 inhibitor) -0</w:t>
      </w:r>
      <w:r w:rsidR="00644CD5">
        <w:t>.</w:t>
      </w:r>
      <w:r>
        <w:t>806(Mannitol-1-phosphate 5-dehydrogenase inhibitor) + 0</w:t>
      </w:r>
      <w:r w:rsidR="00644CD5">
        <w:t>.</w:t>
      </w:r>
      <w:r>
        <w:t>126(CC chemokine receptor antagonist) -0</w:t>
      </w:r>
      <w:r w:rsidR="00644CD5">
        <w:t>.</w:t>
      </w:r>
      <w:r>
        <w:t>56(Aspartate ammonia-lyase inhibitor) -0</w:t>
      </w:r>
      <w:r w:rsidR="00644CD5">
        <w:t>.</w:t>
      </w:r>
      <w:r>
        <w:t>264(Chemokine receptor antagonist) + 1</w:t>
      </w:r>
      <w:r w:rsidR="00644CD5">
        <w:t>.</w:t>
      </w:r>
      <w:r>
        <w:t>21(Uridine nucleosidase inhibitor) + 0</w:t>
      </w:r>
      <w:r w:rsidR="00644CD5">
        <w:t>.</w:t>
      </w:r>
      <w:r>
        <w:t>369(Chloride/bicarbonate exchanger inhibitor) -0</w:t>
      </w:r>
      <w:r w:rsidR="00644CD5">
        <w:t>.</w:t>
      </w:r>
      <w:r>
        <w:t>631(Acetoin dehydrogenase inhibitor) + 0</w:t>
      </w:r>
      <w:r w:rsidR="00644CD5">
        <w:t>.</w:t>
      </w:r>
      <w:r>
        <w:t>274(UGT1A9 substrate) -0</w:t>
      </w:r>
      <w:r w:rsidR="00644CD5">
        <w:t>.</w:t>
      </w:r>
      <w:r>
        <w:t>149(Antimetastatic) + 0</w:t>
      </w:r>
      <w:r w:rsidR="00644CD5">
        <w:t>.</w:t>
      </w:r>
      <w:r>
        <w:t>289(CAT expression inhibitor) -0</w:t>
      </w:r>
      <w:r w:rsidR="00644CD5">
        <w:t>.</w:t>
      </w:r>
      <w:r>
        <w:t>55(Glycogen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359(Cystic fibrosis treatment) + 0</w:t>
      </w:r>
      <w:r w:rsidR="00644CD5">
        <w:t>.</w:t>
      </w:r>
      <w:r>
        <w:t>199(Carcinogenic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188(Cardiotoxic) + 0</w:t>
      </w:r>
      <w:r w:rsidR="00644CD5">
        <w:t>.</w:t>
      </w:r>
      <w:r>
        <w:t>458(UDP-glucose 4-epimerase inhibitor) -0</w:t>
      </w:r>
      <w:r w:rsidR="00644CD5">
        <w:t>.</w:t>
      </w:r>
      <w:r>
        <w:t>161(Sodium/hydrogen exchanger 1 inhibitor) -0</w:t>
      </w:r>
      <w:r w:rsidR="00644CD5">
        <w:t>.</w:t>
      </w:r>
      <w:r>
        <w:t>159(Antiinfective) -0</w:t>
      </w:r>
      <w:r w:rsidR="00644CD5">
        <w:t>.</w:t>
      </w:r>
      <w:r>
        <w:t>648(Nicotinate phosphoribosyltransferase inhibitor) -0</w:t>
      </w:r>
      <w:r w:rsidR="00644CD5">
        <w:t>.</w:t>
      </w:r>
      <w:r>
        <w:t>0792(Cyclin-dependent kinase 6 inhibitor) -0</w:t>
      </w:r>
      <w:r w:rsidR="00644CD5">
        <w:t>.</w:t>
      </w:r>
      <w:r>
        <w:t>563(Protocatechuate 4</w:t>
      </w:r>
      <w:r w:rsidR="00644CD5">
        <w:t>.</w:t>
      </w:r>
      <w:r>
        <w:t>5-dioxygenase inhibitor) -0</w:t>
      </w:r>
      <w:r w:rsidR="00644CD5">
        <w:t>.</w:t>
      </w:r>
      <w:r>
        <w:t>49(Gametolysin inhibitor) -0</w:t>
      </w:r>
      <w:r w:rsidR="00644CD5">
        <w:t>.</w:t>
      </w:r>
      <w:r>
        <w:t>167(NADPH oxidase 4 inhibitor) + 0</w:t>
      </w:r>
      <w:r w:rsidR="00644CD5">
        <w:t>.</w:t>
      </w:r>
      <w:r>
        <w:t>191(HCV NS5A inhibitor) + 0</w:t>
      </w:r>
      <w:r w:rsidR="00644CD5">
        <w:t>.</w:t>
      </w:r>
      <w:r>
        <w:t>253(Eye irritation</w:t>
      </w:r>
      <w:r w:rsidR="00644CD5">
        <w:t>.</w:t>
      </w:r>
      <w:r>
        <w:t xml:space="preserve"> weak) -0</w:t>
      </w:r>
      <w:r w:rsidR="00644CD5">
        <w:t>.</w:t>
      </w:r>
      <w:r>
        <w:t>133(Platelet growth factor antagonist) -0</w:t>
      </w:r>
      <w:r w:rsidR="00644CD5">
        <w:t>.</w:t>
      </w:r>
      <w:r>
        <w:t>489(Hematopoietic inhibitor) -0</w:t>
      </w:r>
      <w:r w:rsidR="00644CD5">
        <w:t>.</w:t>
      </w:r>
      <w:r>
        <w:t>369(Dopamine D1 antagonist) + 0</w:t>
      </w:r>
      <w:r w:rsidR="00644CD5">
        <w:t>.</w:t>
      </w:r>
      <w:r>
        <w:t>275(Ribosomal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138(Drowsiness) + 0</w:t>
      </w:r>
      <w:r w:rsidR="00644CD5">
        <w:t>.</w:t>
      </w:r>
      <w:r>
        <w:t>146(Caspase 6 inhibitor) + 0</w:t>
      </w:r>
      <w:r w:rsidR="00644CD5">
        <w:t>.</w:t>
      </w:r>
      <w:r>
        <w:t>11(Substance P antagonist) -0</w:t>
      </w:r>
      <w:r w:rsidR="00644CD5">
        <w:t>.</w:t>
      </w:r>
      <w:r>
        <w:t>167(Purinergic P2T antagonist) + 0</w:t>
      </w:r>
      <w:r w:rsidR="00644CD5">
        <w:t>.</w:t>
      </w:r>
      <w:r>
        <w:t>377(SV40 T antigen inhibitor) -0</w:t>
      </w:r>
      <w:r w:rsidR="00644CD5">
        <w:t>.</w:t>
      </w:r>
      <w:r>
        <w:t>362(Guanylate cyclase inhibitor) + 0</w:t>
      </w:r>
      <w:r w:rsidR="00644CD5">
        <w:t>.</w:t>
      </w:r>
      <w:r>
        <w:t>188(Prostaglandin F2 alpha agonist) + 0</w:t>
      </w:r>
      <w:r w:rsidR="00644CD5">
        <w:t>.</w:t>
      </w:r>
      <w:r>
        <w:t>19(Adenylate cyclase III inhibitor) + 0</w:t>
      </w:r>
      <w:r w:rsidR="00644CD5">
        <w:t>.</w:t>
      </w:r>
      <w:r>
        <w:t>56(Adenosine A3 receptor agonist) + 0</w:t>
      </w:r>
      <w:r w:rsidR="00644CD5">
        <w:t>.</w:t>
      </w:r>
      <w:r>
        <w:t>147(Sterol 24-C-methyltransferase inhibitor) -0</w:t>
      </w:r>
      <w:r w:rsidR="00644CD5">
        <w:t>.</w:t>
      </w:r>
      <w:r>
        <w:t>221(Retinoic acid receptor antagonist) + 0</w:t>
      </w:r>
      <w:r w:rsidR="00644CD5">
        <w:t>.</w:t>
      </w:r>
      <w:r>
        <w:t>243(Elastase 3B inhibitor) + 0</w:t>
      </w:r>
      <w:r w:rsidR="00644CD5">
        <w:t>.</w:t>
      </w:r>
      <w:r>
        <w:t>125(Cholestenone 5alpha-reductase inhibitor) + 0</w:t>
      </w:r>
      <w:r w:rsidR="00644CD5">
        <w:t>.</w:t>
      </w:r>
      <w:r>
        <w:t>294(Contraceptive female) -0</w:t>
      </w:r>
      <w:r w:rsidR="00644CD5">
        <w:t>.</w:t>
      </w:r>
      <w:r>
        <w:t>219(Steroid DELTA-isomerase inhibitor) -0</w:t>
      </w:r>
      <w:r w:rsidR="00644CD5">
        <w:t>.</w:t>
      </w:r>
      <w:r>
        <w:t>129(Phosphodiesterase inhibitor) -0</w:t>
      </w:r>
      <w:r w:rsidR="00644CD5">
        <w:t>.</w:t>
      </w:r>
      <w:r>
        <w:t>345(Sphingosine 1-phosphate r</w:t>
      </w:r>
      <w:r>
        <w:t>e</w:t>
      </w:r>
      <w:r>
        <w:t>ceptor 1 agonist) + 0</w:t>
      </w:r>
      <w:r w:rsidR="00644CD5">
        <w:t>.</w:t>
      </w:r>
      <w:r>
        <w:t>143(Estrogen agonist) -0</w:t>
      </w:r>
      <w:r w:rsidR="00644CD5">
        <w:t>.</w:t>
      </w:r>
      <w:r>
        <w:t>14(Thrombocytopoiesis inhibitor) -0</w:t>
      </w:r>
      <w:r w:rsidR="00644CD5">
        <w:t>.</w:t>
      </w:r>
      <w:r>
        <w:t>339(CDC25C inhibitor) + 0</w:t>
      </w:r>
      <w:r w:rsidR="00644CD5">
        <w:t>.</w:t>
      </w:r>
      <w:r>
        <w:t>505(Thymidine kinase inhibitor) + 0</w:t>
      </w:r>
      <w:r w:rsidR="00644CD5">
        <w:t>.</w:t>
      </w:r>
      <w:r>
        <w:t>125(Bombesin agonist) + 0</w:t>
      </w:r>
      <w:r w:rsidR="00644CD5">
        <w:t>.</w:t>
      </w:r>
      <w:r>
        <w:t>256(Neuronal nitric-oxide synthase inhibitor) + 0</w:t>
      </w:r>
      <w:r w:rsidR="00644CD5">
        <w:t>.</w:t>
      </w:r>
      <w:r>
        <w:t>565(Membrane dipeptidase inhibitor) -0</w:t>
      </w:r>
      <w:r w:rsidR="00644CD5">
        <w:t>.</w:t>
      </w:r>
      <w:r>
        <w:t>12(PI4-kinase beta inhibitor) -0</w:t>
      </w:r>
      <w:r w:rsidR="00644CD5">
        <w:t>.</w:t>
      </w:r>
      <w:r>
        <w:t>135(Toll-Like receptor agonist) -0</w:t>
      </w:r>
      <w:r w:rsidR="00644CD5">
        <w:t>.</w:t>
      </w:r>
      <w:r>
        <w:t>135(Carbonyl reductase [NADPH] 1 inhibitor) + 0</w:t>
      </w:r>
      <w:r w:rsidR="00644CD5">
        <w:t>.</w:t>
      </w:r>
      <w:r>
        <w:t>116(Gout treatment) -0</w:t>
      </w:r>
      <w:r w:rsidR="00644CD5">
        <w:t>.</w:t>
      </w:r>
      <w:r>
        <w:t>22(Menstruation disorders treatment) -0</w:t>
      </w:r>
      <w:r w:rsidR="00644CD5">
        <w:t>.</w:t>
      </w:r>
      <w:r>
        <w:t>375(Oxytocin agonist) -0</w:t>
      </w:r>
      <w:r w:rsidR="00644CD5">
        <w:t>.</w:t>
      </w:r>
      <w:r>
        <w:t>172(Protein kinase C eta inhibitor) + 0</w:t>
      </w:r>
      <w:r w:rsidR="00644CD5">
        <w:t>.</w:t>
      </w:r>
      <w:r>
        <w:t>228(Acetylcholine neuromuscular blocking agent) -0</w:t>
      </w:r>
      <w:r w:rsidR="00644CD5">
        <w:t>.</w:t>
      </w:r>
      <w:r>
        <w:t>109(TRPA1 antagonist) + 0</w:t>
      </w:r>
      <w:r w:rsidR="00644CD5">
        <w:t>.</w:t>
      </w:r>
      <w:r>
        <w:t>107(Gastrointestinal disorders treatment) -0</w:t>
      </w:r>
      <w:r w:rsidR="00644CD5">
        <w:t>.</w:t>
      </w:r>
      <w:r>
        <w:t>617(mRNA (guanine-N7-)-methyltransferase inhibitor) -0</w:t>
      </w:r>
      <w:r w:rsidR="00644CD5">
        <w:t>.</w:t>
      </w:r>
      <w:r>
        <w:t>108(Bradykinin B1 receptor antagonist) + 0</w:t>
      </w:r>
      <w:r w:rsidR="00644CD5">
        <w:t>.</w:t>
      </w:r>
      <w:r>
        <w:t>418(NADPH oxidoreductase inhibitor) + 0</w:t>
      </w:r>
      <w:r w:rsidR="00644CD5">
        <w:t>.</w:t>
      </w:r>
      <w:r>
        <w:t>0812(Glycine-tRNA ligase inhibitor) -0</w:t>
      </w:r>
      <w:r w:rsidR="00644CD5">
        <w:t>.</w:t>
      </w:r>
      <w:r>
        <w:t>362(Antineoplastic antimetabolite) + 0</w:t>
      </w:r>
      <w:r w:rsidR="00644CD5">
        <w:t>.</w:t>
      </w:r>
      <w:r>
        <w:t>346(UGT2B4 substrate) -0</w:t>
      </w:r>
      <w:r w:rsidR="00644CD5">
        <w:t>.</w:t>
      </w:r>
      <w:r>
        <w:t>0999(Histone deacetylase 1B inhibitor) + 0</w:t>
      </w:r>
      <w:r w:rsidR="00644CD5">
        <w:t>.</w:t>
      </w:r>
      <w:r>
        <w:t>424(Somatostatin 2 antagonist) -0</w:t>
      </w:r>
      <w:r w:rsidR="00644CD5">
        <w:t>.</w:t>
      </w:r>
      <w:r>
        <w:t>344(Thyrotropin releasing hormone agonist) -0</w:t>
      </w:r>
      <w:r w:rsidR="00644CD5">
        <w:t>.</w:t>
      </w:r>
      <w:r>
        <w:t>208(Aldehyde dehydrogenase inhibitor) -0</w:t>
      </w:r>
      <w:r w:rsidR="00644CD5">
        <w:t>.</w:t>
      </w:r>
      <w:r>
        <w:t>153(Sphingosine kinase 1 inhibitor) + 0</w:t>
      </w:r>
      <w:r w:rsidR="00644CD5">
        <w:t>.</w:t>
      </w:r>
      <w:r>
        <w:t>0879(BCR/ABL p210 fusion protein inhibitor) + 0</w:t>
      </w:r>
      <w:r w:rsidR="00644CD5">
        <w:t>.</w:t>
      </w:r>
      <w:r>
        <w:t>105(Elastase 2A inhibitor) + 0</w:t>
      </w:r>
      <w:r w:rsidR="00644CD5">
        <w:t>.</w:t>
      </w:r>
      <w:r>
        <w:t>205(GADD45A expression enhancer) + 0</w:t>
      </w:r>
      <w:r w:rsidR="00644CD5">
        <w:t>.</w:t>
      </w:r>
      <w:r>
        <w:t>139(CYP2C19 inhibitor) -0</w:t>
      </w:r>
      <w:r w:rsidR="00644CD5">
        <w:t>.</w:t>
      </w:r>
      <w:r>
        <w:t>385(Glutamate synthase (ferredoxin) inhibitor) -0</w:t>
      </w:r>
      <w:r w:rsidR="00644CD5">
        <w:t>.</w:t>
      </w:r>
      <w:r>
        <w:t>27(UGT2B1 substrate) -0</w:t>
      </w:r>
      <w:r w:rsidR="00644CD5">
        <w:t>.</w:t>
      </w:r>
      <w:r>
        <w:t>109(Tyrosine kinase non-receptor protein 2 inhibitor) + 0</w:t>
      </w:r>
      <w:r w:rsidR="00644CD5">
        <w:t>.</w:t>
      </w:r>
      <w:r>
        <w:t>0892(Candidapepsin 2 inhibitor) -0</w:t>
      </w:r>
      <w:r w:rsidR="00644CD5">
        <w:t>.</w:t>
      </w:r>
      <w:r>
        <w:t>0901(Protein kinase (CK1) epsilon inhibitor) + 0</w:t>
      </w:r>
      <w:r w:rsidR="00644CD5">
        <w:t>.</w:t>
      </w:r>
      <w:r>
        <w:t>106(Ca2+/calmodulin-dependent kinase I alpha inhibitor) + 0</w:t>
      </w:r>
      <w:r w:rsidR="00644CD5">
        <w:t>.</w:t>
      </w:r>
      <w:r>
        <w:t>0744(Yersiniabactin siderophore biosynthetic protein inhibitor) -0</w:t>
      </w:r>
      <w:r w:rsidR="00644CD5">
        <w:t>.</w:t>
      </w:r>
      <w:r>
        <w:t>106(Xerostomia) + 0</w:t>
      </w:r>
      <w:r w:rsidR="00644CD5">
        <w:t>.</w:t>
      </w:r>
      <w:r>
        <w:t>087(G-protein-coupled receptor 120 agonist) -0</w:t>
      </w:r>
      <w:r w:rsidR="00644CD5">
        <w:t>.</w:t>
      </w:r>
      <w:r>
        <w:t>158(ATF3 expression enhancer) -0</w:t>
      </w:r>
      <w:r w:rsidR="00644CD5">
        <w:t>.</w:t>
      </w:r>
      <w:r>
        <w:t>123(Retinoid X receptor agonist) -0</w:t>
      </w:r>
      <w:r w:rsidR="00644CD5">
        <w:t>.</w:t>
      </w:r>
      <w:r>
        <w:t>0781(Neutral endopeptidase inhibitor) + 0</w:t>
      </w:r>
      <w:r w:rsidR="00644CD5">
        <w:t>.</w:t>
      </w:r>
      <w:r>
        <w:t>289(Apolipoprotein A inhibitor) + 0</w:t>
      </w:r>
      <w:r w:rsidR="00644CD5">
        <w:t>.</w:t>
      </w:r>
      <w:r>
        <w:t>246(CYP1A2 expression enhancer) + 0</w:t>
      </w:r>
      <w:r w:rsidR="00644CD5">
        <w:t>.</w:t>
      </w:r>
      <w:r>
        <w:t>316(Ether-a-go-go potassium channel blocker) + 0</w:t>
      </w:r>
      <w:r w:rsidR="00644CD5">
        <w:t>.</w:t>
      </w:r>
      <w:r>
        <w:t>131(Nitrile hydratase inhibitor) + 0</w:t>
      </w:r>
      <w:r w:rsidR="00644CD5">
        <w:t>.</w:t>
      </w:r>
      <w:r>
        <w:t>0832(Tryptophan hydroxylase 1 inhibitor) -0</w:t>
      </w:r>
      <w:r w:rsidR="00644CD5">
        <w:t>.</w:t>
      </w:r>
      <w:r>
        <w:t>271(Neuronal nicotinic receptor antagonist) -0</w:t>
      </w:r>
      <w:r w:rsidR="00644CD5">
        <w:t>.</w:t>
      </w:r>
      <w:r>
        <w:t>215(FAS expression inhibitor) -0</w:t>
      </w:r>
      <w:r w:rsidR="00644CD5">
        <w:t>.</w:t>
      </w:r>
      <w:r>
        <w:t>214(Alpha</w:t>
      </w:r>
      <w:r w:rsidR="00644CD5">
        <w:t>.</w:t>
      </w:r>
      <w:r>
        <w:t>alpha-trehalose phosphorylase (configuration-retaining) inhibitor) + 0</w:t>
      </w:r>
      <w:r w:rsidR="00644CD5">
        <w:t>.</w:t>
      </w:r>
      <w:r>
        <w:t>0921(Phosphodiesterase XI inhibitor) -0</w:t>
      </w:r>
      <w:r w:rsidR="00644CD5">
        <w:t>.</w:t>
      </w:r>
      <w:r>
        <w:t>0702(Glycogen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192(Mannose-6-phosphate isomerase inhibitor) -0</w:t>
      </w:r>
      <w:r w:rsidR="00644CD5">
        <w:t>.</w:t>
      </w:r>
      <w:r>
        <w:t>162(SQLE expression inhibitor) -0</w:t>
      </w:r>
      <w:r w:rsidR="00644CD5">
        <w:t>.</w:t>
      </w:r>
      <w:r>
        <w:t>0622(CYP11A1 inhibitor) -0</w:t>
      </w:r>
      <w:r w:rsidR="00644CD5">
        <w:t>.</w:t>
      </w:r>
      <w:r>
        <w:t>0702(Nucleoside transporters inhibitor) -0</w:t>
      </w:r>
      <w:r w:rsidR="00644CD5">
        <w:t>.</w:t>
      </w:r>
      <w:r>
        <w:t>0787(Phosphorylase kinase gamma subunit 2 inhibitor) + 0</w:t>
      </w:r>
      <w:r w:rsidR="00644CD5">
        <w:t>.</w:t>
      </w:r>
      <w:r>
        <w:t>147(Histone deacetylase class II inhibitor) + 0</w:t>
      </w:r>
      <w:r w:rsidR="00644CD5">
        <w:t>.</w:t>
      </w:r>
      <w:r>
        <w:t>0818(Ribosomal protein S6 kinase 2 inhibitor) + 0</w:t>
      </w:r>
      <w:r w:rsidR="00644CD5">
        <w:t>.</w:t>
      </w:r>
      <w:r>
        <w:t>203(Imidazoline I2 receptor antagonist) -0</w:t>
      </w:r>
      <w:r w:rsidR="00644CD5">
        <w:t>.</w:t>
      </w:r>
      <w:r>
        <w:t>18(Prostaglandin EP3 antagonist) -0</w:t>
      </w:r>
      <w:r w:rsidR="00644CD5">
        <w:t>.</w:t>
      </w:r>
      <w:r>
        <w:t>101(Choreoathetosis) + 0</w:t>
      </w:r>
      <w:r w:rsidR="00644CD5">
        <w:t>.</w:t>
      </w:r>
      <w:r>
        <w:t>0773(Paranoia) -0</w:t>
      </w:r>
      <w:r w:rsidR="00644CD5">
        <w:t>.</w:t>
      </w:r>
      <w:r>
        <w:t>0477(Antiacromegalic) + 0</w:t>
      </w:r>
      <w:r w:rsidR="00644CD5">
        <w:t>.</w:t>
      </w:r>
      <w:r>
        <w:t>0744(5 Hydroxytryptamine 1 antagonist) -0</w:t>
      </w:r>
      <w:r w:rsidR="00644CD5">
        <w:t>.</w:t>
      </w:r>
      <w:r>
        <w:t>0671(5 Hydroxytryptamine 2C antagonist) + 0</w:t>
      </w:r>
      <w:r w:rsidR="00644CD5">
        <w:t>.</w:t>
      </w:r>
      <w:r>
        <w:t>0538(Plasmepsin inhibitor) -0</w:t>
      </w:r>
      <w:r w:rsidR="00644CD5">
        <w:t>.</w:t>
      </w:r>
      <w:r>
        <w:t>0477(Carbonic anhydrase VII inhibitor) + 0</w:t>
      </w:r>
      <w:r w:rsidR="00644CD5">
        <w:t>.</w:t>
      </w:r>
      <w:r>
        <w:t>0658(MHC Class II antagonist) + 0</w:t>
      </w:r>
      <w:r w:rsidR="00644CD5">
        <w:t>.</w:t>
      </w:r>
      <w:r>
        <w:t>0553(Growth hormone release pr</w:t>
      </w:r>
      <w:r>
        <w:t>o</w:t>
      </w:r>
      <w:r>
        <w:t>moting) -0</w:t>
      </w:r>
      <w:r w:rsidR="00644CD5">
        <w:t>.</w:t>
      </w:r>
      <w:r>
        <w:t>159(Glutamate (mGluR group III) antagonist) -0</w:t>
      </w:r>
      <w:r w:rsidR="00644CD5">
        <w:t>.</w:t>
      </w:r>
      <w:r>
        <w:t>112(Movement disorders treatment) + 0</w:t>
      </w:r>
      <w:r w:rsidR="00644CD5">
        <w:t>.</w:t>
      </w:r>
      <w:r>
        <w:t>0653(Necrosis) -0</w:t>
      </w:r>
      <w:r w:rsidR="00644CD5">
        <w:t>.</w:t>
      </w:r>
      <w:r>
        <w:t>0658(Acylaminoacyl-peptidase inhibitor) -0</w:t>
      </w:r>
      <w:r w:rsidR="00644CD5">
        <w:t>.</w:t>
      </w:r>
      <w:r>
        <w:t>142(Melatonin 1a antagonist) + 0</w:t>
      </w:r>
      <w:r w:rsidR="00644CD5">
        <w:t>.</w:t>
      </w:r>
      <w:r>
        <w:t>124(Kallikrein 3 inhibitor) -0</w:t>
      </w:r>
      <w:r w:rsidR="00644CD5">
        <w:t>.</w:t>
      </w:r>
      <w:r>
        <w:t>0539(Membrane permeability inhibitor) -0</w:t>
      </w:r>
      <w:r w:rsidR="00644CD5">
        <w:t>.</w:t>
      </w:r>
      <w:r>
        <w:t>168(Protein C (activated) inhibitor) -0</w:t>
      </w:r>
      <w:r w:rsidR="00644CD5">
        <w:t>.</w:t>
      </w:r>
      <w:r>
        <w:t>106(Histamine agonist) -</w:t>
      </w:r>
      <w:r>
        <w:lastRenderedPageBreak/>
        <w:t>0</w:t>
      </w:r>
      <w:r w:rsidR="00644CD5">
        <w:t>.</w:t>
      </w:r>
      <w:r>
        <w:t>0368(Cyclooxygenase 3 inhibitor) -0</w:t>
      </w:r>
      <w:r w:rsidR="00644CD5">
        <w:t>.</w:t>
      </w:r>
      <w:r>
        <w:t>197([hydroxymethylglutaryl-CoA reductase (NADPH)] kinase inhibitor) -0</w:t>
      </w:r>
      <w:r w:rsidR="00644CD5">
        <w:t>.</w:t>
      </w:r>
      <w:r>
        <w:t>0795(UGT1A4 substrate) -0</w:t>
      </w:r>
      <w:r w:rsidR="00644CD5">
        <w:t>.</w:t>
      </w:r>
      <w:r>
        <w:t>0933(NOS3 expression enhancer) + 0</w:t>
      </w:r>
      <w:r w:rsidR="00644CD5">
        <w:t>.</w:t>
      </w:r>
      <w:r>
        <w:t>0316(Anxiolytic) -0</w:t>
      </w:r>
      <w:r w:rsidR="00644CD5">
        <w:t>.</w:t>
      </w:r>
      <w:r>
        <w:t>0388(Allergic contact de</w:t>
      </w:r>
      <w:r>
        <w:t>r</w:t>
      </w:r>
      <w:r>
        <w:t>matitis) -0</w:t>
      </w:r>
      <w:r w:rsidR="00644CD5">
        <w:t>.</w:t>
      </w:r>
      <w:r>
        <w:t>038(Phosphodiesterase 10A inhibitor) + 0</w:t>
      </w:r>
      <w:r w:rsidR="00644CD5">
        <w:t>.</w:t>
      </w:r>
      <w:r>
        <w:t>103(5 Hydroxytryptamine 1B agonist) + 0</w:t>
      </w:r>
      <w:r w:rsidR="00644CD5">
        <w:t>.</w:t>
      </w:r>
      <w:r>
        <w:t>0455(Chorea) + 0</w:t>
      </w:r>
      <w:r w:rsidR="00644CD5">
        <w:t>.</w:t>
      </w:r>
      <w:r>
        <w:t>0305(Integrin alphaVbeta1 antagonist) -0</w:t>
      </w:r>
      <w:r w:rsidR="00644CD5">
        <w:t>.</w:t>
      </w:r>
      <w:r>
        <w:t>0317(Glutamate (mGluR4) antagonist) -0</w:t>
      </w:r>
      <w:r w:rsidR="00644CD5">
        <w:t>.</w:t>
      </w:r>
      <w:r>
        <w:t>062(Delusion) + 0</w:t>
      </w:r>
      <w:r w:rsidR="00644CD5">
        <w:t>.</w:t>
      </w:r>
      <w:r>
        <w:t>0308(Imidazoleacetate 4-monooxygenase inhibitor) -0</w:t>
      </w:r>
      <w:r w:rsidR="00644CD5">
        <w:t>.</w:t>
      </w:r>
      <w:r>
        <w:t>0141(Antiinflammatory) -0</w:t>
      </w:r>
      <w:r w:rsidR="00644CD5">
        <w:t>.</w:t>
      </w:r>
      <w:r>
        <w:t>026(Peptidyl-prolyl cis-trans isomerase FKBP1B inhibitor) -0</w:t>
      </w:r>
      <w:r w:rsidR="00644CD5">
        <w:t>.</w:t>
      </w:r>
      <w:r>
        <w:t>0302(Integrin alpha2 antagonist) + 0</w:t>
      </w:r>
      <w:r w:rsidR="00644CD5">
        <w:t>.</w:t>
      </w:r>
      <w:r>
        <w:t>115(Telangiectasia) + 0</w:t>
      </w:r>
      <w:r w:rsidR="00644CD5">
        <w:t>.</w:t>
      </w:r>
      <w:r>
        <w:t>0368(Lichenoid eru</w:t>
      </w:r>
      <w:r>
        <w:t>p</w:t>
      </w:r>
      <w:r>
        <w:t>tion) -0</w:t>
      </w:r>
      <w:r w:rsidR="00644CD5">
        <w:t>.</w:t>
      </w:r>
      <w:r>
        <w:t>0784(Amyloid beta aggregation inhibitor) -0</w:t>
      </w:r>
      <w:r w:rsidR="00644CD5">
        <w:t>.</w:t>
      </w:r>
      <w:r>
        <w:t>0319(Ribosomal protein S6 kinase alpha 5 inhibitor) -0</w:t>
      </w:r>
      <w:r w:rsidR="00644CD5">
        <w:t>.</w:t>
      </w:r>
      <w:r>
        <w:t>0282(Nonstructural protein 1 (Influenza A) inhibitor) + 0</w:t>
      </w:r>
      <w:r w:rsidR="00644CD5">
        <w:t>.</w:t>
      </w:r>
      <w:r>
        <w:t>116(3-Hydroxyanthranilate 3</w:t>
      </w:r>
      <w:r w:rsidR="00644CD5">
        <w:t>.</w:t>
      </w:r>
      <w:r>
        <w:t>4-dioxygenase inhibitor) -0</w:t>
      </w:r>
      <w:r w:rsidR="00644CD5">
        <w:t>.</w:t>
      </w:r>
      <w:r>
        <w:t>0235(HCV NS5B polymerase inhibitor) + 0</w:t>
      </w:r>
      <w:r w:rsidR="00644CD5">
        <w:t>.</w:t>
      </w:r>
      <w:r>
        <w:t>0306(Protein kinase A inhibitor) + 0</w:t>
      </w:r>
      <w:r w:rsidR="00644CD5">
        <w:t>.</w:t>
      </w:r>
      <w:r>
        <w:t>0717(Factor XIIIa inhibitor) + 0</w:t>
      </w:r>
      <w:r w:rsidR="00644CD5">
        <w:t>.</w:t>
      </w:r>
      <w:r>
        <w:t>0349(TIE antagonist) + 0</w:t>
      </w:r>
      <w:r w:rsidR="00644CD5">
        <w:t>.</w:t>
      </w:r>
      <w:r>
        <w:t>034(Carcinogenic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small intestine) -0</w:t>
      </w:r>
      <w:r w:rsidR="00644CD5">
        <w:t>.</w:t>
      </w:r>
      <w:r>
        <w:t>0205(Apolipoprotein B-100 inhibitor) + 0</w:t>
      </w:r>
      <w:r w:rsidR="00644CD5">
        <w:t>.</w:t>
      </w:r>
      <w:r>
        <w:t>0874(Amino-acid N-acetyltransferase inhibitor) + 0</w:t>
      </w:r>
      <w:r w:rsidR="00644CD5">
        <w:t>.</w:t>
      </w:r>
      <w:r>
        <w:t>0108(Antineoplastic (non-Hodgkin's lymphoma)) + 0</w:t>
      </w:r>
      <w:r w:rsidR="00644CD5">
        <w:t>.</w:t>
      </w:r>
      <w:r>
        <w:t>0248(Carcinogenic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0181(Selectin antagonist) -0</w:t>
      </w:r>
      <w:r w:rsidR="00644CD5">
        <w:t>.</w:t>
      </w:r>
      <w:r>
        <w:t>0117(Antineoplastic enhancer) -0</w:t>
      </w:r>
      <w:r w:rsidR="00644CD5">
        <w:t>.</w:t>
      </w:r>
      <w:r>
        <w:t>0152(Falcipain 2 inhibitor) + 0</w:t>
      </w:r>
      <w:r w:rsidR="00644CD5">
        <w:t>.</w:t>
      </w:r>
      <w:r>
        <w:t>0328(Hydroxylamine reductase (NADH) inhibitor) + 0</w:t>
      </w:r>
      <w:r w:rsidR="00644CD5">
        <w:t>.</w:t>
      </w:r>
      <w:r>
        <w:t>0389(Geranylgeranyltransferase inhibitor) + 0</w:t>
      </w:r>
      <w:r w:rsidR="00644CD5">
        <w:t>.</w:t>
      </w:r>
      <w:r>
        <w:t>0256(Narcotic) -0</w:t>
      </w:r>
      <w:r w:rsidR="00644CD5">
        <w:t>.</w:t>
      </w:r>
      <w:r>
        <w:t>0153(MAP kinase 8 inhibitor) + 0</w:t>
      </w:r>
      <w:r w:rsidR="00644CD5">
        <w:t>.</w:t>
      </w:r>
      <w:r>
        <w:t>0521(4</w:t>
      </w:r>
      <w:r w:rsidR="00644CD5">
        <w:t>.</w:t>
      </w:r>
      <w:r>
        <w:t>5-Dihydroxyphthalate decarboxylase inhibitor) + 0</w:t>
      </w:r>
      <w:r w:rsidR="00644CD5">
        <w:t>.</w:t>
      </w:r>
      <w:r>
        <w:t>0173(DNA polymerase beta inhibitor) + 0</w:t>
      </w:r>
      <w:r w:rsidR="00644CD5">
        <w:t>.</w:t>
      </w:r>
      <w:r>
        <w:t>0412(Human papillomav</w:t>
      </w:r>
      <w:r>
        <w:t>i</w:t>
      </w:r>
      <w:r>
        <w:t>rus - 16 inhibitor) -0</w:t>
      </w:r>
      <w:r w:rsidR="00644CD5">
        <w:t>.</w:t>
      </w:r>
      <w:r>
        <w:t>0109(5 Hydroxytryptamine 4E antagonist) -0</w:t>
      </w:r>
      <w:r w:rsidR="00644CD5">
        <w:t>.</w:t>
      </w:r>
      <w:r>
        <w:t>0107(Geranyltranstransferase (Leishmania) inhib</w:t>
      </w:r>
      <w:r>
        <w:t>i</w:t>
      </w:r>
      <w:r>
        <w:t>tor) + 0</w:t>
      </w:r>
      <w:r w:rsidR="00644CD5">
        <w:t>.</w:t>
      </w:r>
      <w:r>
        <w:t>0432(Glycerol-3-phosphate dehydrogenase (NAD+) inhibitor) -0</w:t>
      </w:r>
      <w:r w:rsidR="00644CD5">
        <w:t>.</w:t>
      </w:r>
      <w:r>
        <w:t>0341(Beta lactamase II inhibitor) -0</w:t>
      </w:r>
      <w:r w:rsidR="00644CD5">
        <w:t>.</w:t>
      </w:r>
      <w:r>
        <w:t>0291(CC chemokine 8 receptor antagonist) -0</w:t>
      </w:r>
      <w:r w:rsidR="00644CD5">
        <w:t>.</w:t>
      </w:r>
      <w:r>
        <w:t>0138(Antiseptic) + 0</w:t>
      </w:r>
      <w:r w:rsidR="00644CD5">
        <w:t>.</w:t>
      </w:r>
      <w:r>
        <w:t>0109(Apoptosis antagonist) -0</w:t>
      </w:r>
      <w:r w:rsidR="00644CD5">
        <w:t>.</w:t>
      </w:r>
      <w:r>
        <w:t>0309(DNA m</w:t>
      </w:r>
      <w:r>
        <w:t>e</w:t>
      </w:r>
      <w:r>
        <w:t>thyltransferase 3B inhibitor) -0</w:t>
      </w:r>
      <w:r w:rsidR="00644CD5">
        <w:t>.</w:t>
      </w:r>
      <w:r>
        <w:t>00834(CLU expression enhancer) + 0</w:t>
      </w:r>
      <w:r w:rsidR="00644CD5">
        <w:t>.</w:t>
      </w:r>
      <w:r>
        <w:t>0103(THBS1 expression enhancer) -0</w:t>
      </w:r>
      <w:r w:rsidR="00644CD5">
        <w:t>.</w:t>
      </w:r>
      <w:r>
        <w:t>00529(T cell receptor antagonist) + 0</w:t>
      </w:r>
      <w:r w:rsidR="00644CD5">
        <w:t>.</w:t>
      </w:r>
      <w:r>
        <w:t>00824(5 Hydroxytryptamine 1A antagonist) + 0</w:t>
      </w:r>
      <w:r w:rsidR="00644CD5">
        <w:t>.</w:t>
      </w:r>
      <w:r>
        <w:t>0204(Dihydrofolate reductase (Mycoba</w:t>
      </w:r>
      <w:r>
        <w:t>c</w:t>
      </w:r>
      <w:r>
        <w:t>terium avium) inhibitor) + 0</w:t>
      </w:r>
      <w:r w:rsidR="00644CD5">
        <w:t>.</w:t>
      </w:r>
      <w:r>
        <w:t>00561(Antibiotic Aminoglycoside-like) + 0</w:t>
      </w:r>
      <w:r w:rsidR="00644CD5">
        <w:t>.</w:t>
      </w:r>
      <w:r>
        <w:t>0129(Sepiapterin reductase inhibitor) -0</w:t>
      </w:r>
      <w:r w:rsidR="00644CD5">
        <w:t>.</w:t>
      </w:r>
      <w:r>
        <w:t>00294(Purinergic receptor antagonist) -0</w:t>
      </w:r>
      <w:r w:rsidR="00644CD5">
        <w:t>.</w:t>
      </w:r>
      <w:r>
        <w:t>00466(WIPI1 expression enhancer) -0</w:t>
      </w:r>
      <w:r w:rsidR="00644CD5">
        <w:t>.</w:t>
      </w:r>
      <w:r>
        <w:t>00204(Dyspnea) + 0</w:t>
      </w:r>
      <w:r w:rsidR="00644CD5">
        <w:t>.</w:t>
      </w:r>
      <w:r>
        <w:t>00165(Glutamate (mGluR8) antagonist) -0</w:t>
      </w:r>
      <w:r w:rsidR="00644CD5">
        <w:t>.</w:t>
      </w:r>
      <w:r>
        <w:t>000798(Alanine carboxypeptidase inhibitor) + 5</w:t>
      </w:r>
      <w:r w:rsidR="00644CD5">
        <w:t>.</w:t>
      </w:r>
      <w:r>
        <w:t>56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219(Serum sickness) + 0</w:t>
      </w:r>
      <w:r w:rsidR="00644CD5">
        <w:t>.</w:t>
      </w:r>
      <w:r>
        <w:t>527(HMGCS1 expression enhancer) -0</w:t>
      </w:r>
      <w:r w:rsidR="00644CD5">
        <w:t>.</w:t>
      </w:r>
      <w:r>
        <w:t>382(Carbonic anhydrase II stimulant) + 28</w:t>
      </w:r>
      <w:r w:rsidR="00644CD5">
        <w:t>.</w:t>
      </w:r>
      <w:r>
        <w:t>1(Length) -0</w:t>
      </w:r>
      <w:r w:rsidR="00644CD5">
        <w:t>.</w:t>
      </w:r>
      <w:r>
        <w:t>304(Peptidyl-prolyl cis-trans isomerase FKBP1A inhibitor) -0</w:t>
      </w:r>
      <w:r w:rsidR="00644CD5">
        <w:t>.</w:t>
      </w:r>
      <w:r>
        <w:t>161(Alcohol dehydrogenase (NADP+) inhibitor) + 0</w:t>
      </w:r>
      <w:r w:rsidR="00644CD5">
        <w:t>.</w:t>
      </w:r>
      <w:r>
        <w:t>25(Miotic) -0</w:t>
      </w:r>
      <w:r w:rsidR="00644CD5">
        <w:t>.</w:t>
      </w:r>
      <w:r>
        <w:t>112(Protein kinase C gamma inhibitor) -23</w:t>
      </w:r>
      <w:r w:rsidR="00644CD5">
        <w:t>.</w:t>
      </w:r>
      <w:r>
        <w:t>7(Length^2) -0</w:t>
      </w:r>
      <w:r w:rsidR="00644CD5">
        <w:t>.</w:t>
      </w:r>
      <w:r>
        <w:t>129(Phosphodiesterase 3B inhibitor) + 1</w:t>
      </w:r>
      <w:r w:rsidR="00644CD5">
        <w:t>.</w:t>
      </w:r>
      <w:r>
        <w:t>16(Pneumotoxic) -0</w:t>
      </w:r>
      <w:r w:rsidR="00644CD5">
        <w:t>.</w:t>
      </w:r>
      <w:r>
        <w:t>852(Alpha-L-rhamnosidase inhibitor) + 0</w:t>
      </w:r>
      <w:r w:rsidR="00644CD5">
        <w:t>.</w:t>
      </w:r>
      <w:r>
        <w:t>652(Carcinogenic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436(CYP3A substrate) + 0</w:t>
      </w:r>
      <w:r w:rsidR="00644CD5">
        <w:t>.</w:t>
      </w:r>
      <w:r>
        <w:t>373(Alpha 2 adrenoreceptor antagonist) -0</w:t>
      </w:r>
      <w:r w:rsidR="00644CD5">
        <w:t>.</w:t>
      </w:r>
      <w:r>
        <w:t>0351(Vasopressin 1 antagonist) -0</w:t>
      </w:r>
      <w:r w:rsidR="00644CD5">
        <w:t>.</w:t>
      </w:r>
      <w:r>
        <w:t>415(Aldose reductase 2 inhibitor) -0</w:t>
      </w:r>
      <w:r w:rsidR="00644CD5">
        <w:t>.</w:t>
      </w:r>
      <w:r>
        <w:t>373(Antineoplastic (lymphocytic leukemia)) + 0</w:t>
      </w:r>
      <w:r w:rsidR="00644CD5">
        <w:t>.</w:t>
      </w:r>
      <w:r>
        <w:t>468(Mood disorders treatment) -0</w:t>
      </w:r>
      <w:r w:rsidR="00644CD5">
        <w:t>.</w:t>
      </w:r>
      <w:r>
        <w:t>324(Matrix metalloproteinase 3 (membrane-type) inhibitor) + 0</w:t>
      </w:r>
      <w:r w:rsidR="00644CD5">
        <w:t>.</w:t>
      </w:r>
      <w:r>
        <w:t>634(Arrhythmogenic) -0</w:t>
      </w:r>
      <w:r w:rsidR="00644CD5">
        <w:t>.</w:t>
      </w:r>
      <w:r>
        <w:t>327(Thrombophlebitis) + 0</w:t>
      </w:r>
      <w:r w:rsidR="00644CD5">
        <w:t>.</w:t>
      </w:r>
      <w:r>
        <w:t>43(Ileal bile acid transport inhibitor) -0</w:t>
      </w:r>
      <w:r w:rsidR="00644CD5">
        <w:t>.</w:t>
      </w:r>
      <w:r>
        <w:t>0845(MAP kinase kinase 2 inhibitor) -0</w:t>
      </w:r>
      <w:r w:rsidR="00644CD5">
        <w:t>.</w:t>
      </w:r>
      <w:r>
        <w:t>117(Ca2+/calmodulin-dependent kinase II delta inhibitor) + 0</w:t>
      </w:r>
      <w:r w:rsidR="00644CD5">
        <w:t>.</w:t>
      </w:r>
      <w:r>
        <w:t>252(CYP3A5 expression enhancer) -1</w:t>
      </w:r>
      <w:r w:rsidR="00644CD5">
        <w:t>.</w:t>
      </w:r>
      <w:r>
        <w:t>46(Amylo-alpha-1</w:t>
      </w:r>
      <w:r w:rsidR="00644CD5">
        <w:t>.</w:t>
      </w:r>
      <w:r>
        <w:t>6-glucosidase inhibitor) -0</w:t>
      </w:r>
      <w:r w:rsidR="00644CD5">
        <w:t>.</w:t>
      </w:r>
      <w:r>
        <w:t>297(Vesicle monoamine transporter inhibitor) -0</w:t>
      </w:r>
      <w:r w:rsidR="00644CD5">
        <w:t>.</w:t>
      </w:r>
      <w:r>
        <w:t>0905(Antineoplastic (uterine cancer)) -0</w:t>
      </w:r>
      <w:r w:rsidR="00644CD5">
        <w:t>.</w:t>
      </w:r>
      <w:r>
        <w:t>839(Cyclic AMP modul</w:t>
      </w:r>
      <w:r>
        <w:t>a</w:t>
      </w:r>
      <w:r>
        <w:t>tor) -0</w:t>
      </w:r>
      <w:r w:rsidR="00644CD5">
        <w:t>.</w:t>
      </w:r>
      <w:r>
        <w:t>186(Analgesic) -0</w:t>
      </w:r>
      <w:r w:rsidR="00644CD5">
        <w:t>.</w:t>
      </w:r>
      <w:r>
        <w:t>405(CDK2/cyclin E inhibitor) + 0</w:t>
      </w:r>
      <w:r w:rsidR="00644CD5">
        <w:t>.</w:t>
      </w:r>
      <w:r>
        <w:t>0286(Amylase inhibitor) -1</w:t>
      </w:r>
      <w:r w:rsidR="00644CD5">
        <w:t>.</w:t>
      </w:r>
      <w:r>
        <w:t>5(Asparagine synthase (glutamine-hydrolysing) inhibitor) + 0</w:t>
      </w:r>
      <w:r w:rsidR="00644CD5">
        <w:t>.</w:t>
      </w:r>
      <w:r>
        <w:t>653(Acetylcholine muscarinic antagonist) + 0</w:t>
      </w:r>
      <w:r w:rsidR="00644CD5">
        <w:t>.</w:t>
      </w:r>
      <w:r>
        <w:t>577(Estrogen alpha receptor agonist) -0</w:t>
      </w:r>
      <w:r w:rsidR="00644CD5">
        <w:t>.</w:t>
      </w:r>
      <w:r>
        <w:t>75(TGFB1 expression enhancer) + 0</w:t>
      </w:r>
      <w:r w:rsidR="00644CD5">
        <w:t>.</w:t>
      </w:r>
      <w:r>
        <w:t>997(Nucleotidyltransferase inhibitor) + 2</w:t>
      </w:r>
      <w:r w:rsidR="00644CD5">
        <w:t>.</w:t>
      </w:r>
      <w:r>
        <w:t>99(Sialidase 1 inhibitor) -0</w:t>
      </w:r>
      <w:r w:rsidR="00644CD5">
        <w:t>.</w:t>
      </w:r>
      <w:r>
        <w:t>254(Protein phosphatase inhibitor) -0</w:t>
      </w:r>
      <w:r w:rsidR="00644CD5">
        <w:t>.</w:t>
      </w:r>
      <w:r>
        <w:t>14(Carcinogenic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178(Amine dehydrogenase inhibitor) + 0</w:t>
      </w:r>
      <w:r w:rsidR="00644CD5">
        <w:t>.</w:t>
      </w:r>
      <w:r>
        <w:t>484(Carcinogenic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+ 1</w:t>
      </w:r>
      <w:r w:rsidR="00644CD5">
        <w:t>.</w:t>
      </w:r>
      <w:r>
        <w:t>15(Sulfinoalanine decarboxylase inhibitor) + 0</w:t>
      </w:r>
      <w:r w:rsidR="00644CD5">
        <w:t>.</w:t>
      </w:r>
      <w:r>
        <w:t>371(MT2A expression enhancer) + 0</w:t>
      </w:r>
      <w:r w:rsidR="00644CD5">
        <w:t>.</w:t>
      </w:r>
      <w:r>
        <w:t>29(GDPD3 expression enhancer) + 1</w:t>
      </w:r>
      <w:r w:rsidR="00644CD5">
        <w:t>.</w:t>
      </w:r>
      <w:r>
        <w:t>75(Postcoital contraceptive) -0</w:t>
      </w:r>
      <w:r w:rsidR="00644CD5">
        <w:t>.</w:t>
      </w:r>
      <w:r>
        <w:t>102(Aldehyde dehydrogenase inhibitor) + 0</w:t>
      </w:r>
      <w:r w:rsidR="00644CD5">
        <w:t>.</w:t>
      </w:r>
      <w:r>
        <w:t>178(Transglutaminase 2 inhibitor) -1</w:t>
      </w:r>
      <w:r w:rsidR="00644CD5">
        <w:t>.</w:t>
      </w:r>
      <w:r>
        <w:t>05(MAO B inhibitor) -0</w:t>
      </w:r>
      <w:r w:rsidR="00644CD5">
        <w:t>.</w:t>
      </w:r>
      <w:r>
        <w:t>677(Antidepressant</w:t>
      </w:r>
      <w:r w:rsidR="00644CD5">
        <w:t>.</w:t>
      </w:r>
      <w:r>
        <w:t xml:space="preserve"> Imipramin-like) -0</w:t>
      </w:r>
      <w:r w:rsidR="00644CD5">
        <w:t>.</w:t>
      </w:r>
      <w:r>
        <w:t>362(Teratogen) + 0</w:t>
      </w:r>
      <w:r w:rsidR="00644CD5">
        <w:t>.</w:t>
      </w:r>
      <w:r>
        <w:t>244(Adenosine A1 receptor agonist enhancer) -0</w:t>
      </w:r>
      <w:r w:rsidR="00644CD5">
        <w:t>.</w:t>
      </w:r>
      <w:r>
        <w:t>672(Histamine H2 receptor agonist) -0</w:t>
      </w:r>
      <w:r w:rsidR="00644CD5">
        <w:t>.</w:t>
      </w:r>
      <w:r>
        <w:t>451(SLC7A5 expression enhancer) + 0</w:t>
      </w:r>
      <w:r w:rsidR="00644CD5">
        <w:t>.</w:t>
      </w:r>
      <w:r>
        <w:t>187(Antiseborrheic) -1</w:t>
      </w:r>
      <w:r w:rsidR="00644CD5">
        <w:t>.</w:t>
      </w:r>
      <w:r>
        <w:t>28(Vitamin) + 0</w:t>
      </w:r>
      <w:r w:rsidR="00644CD5">
        <w:t>.</w:t>
      </w:r>
      <w:r>
        <w:t>999(FOS expression enhancer) -0</w:t>
      </w:r>
      <w:r w:rsidR="00644CD5">
        <w:t>.</w:t>
      </w:r>
      <w:r>
        <w:t>848(YWHAE expression inhibitor) -0</w:t>
      </w:r>
      <w:r w:rsidR="00644CD5">
        <w:t>.</w:t>
      </w:r>
      <w:r>
        <w:t>139(Apolipoprotein B-100 inhibitor) -0</w:t>
      </w:r>
      <w:r w:rsidR="00644CD5">
        <w:t>.</w:t>
      </w:r>
      <w:r>
        <w:t>487(Carcinogenic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193(11-Beta-hydroxysteroid dehydrogenase inhibitor) + 0</w:t>
      </w:r>
      <w:r w:rsidR="00644CD5">
        <w:t>.</w:t>
      </w:r>
      <w:r>
        <w:t>0965(Protein kinase C delta inhibitor) + 0</w:t>
      </w:r>
      <w:r w:rsidR="00644CD5">
        <w:t>.</w:t>
      </w:r>
      <w:r>
        <w:t>314(Sirtuin inhibitor) -0</w:t>
      </w:r>
      <w:r w:rsidR="00644CD5">
        <w:t>.</w:t>
      </w:r>
      <w:r>
        <w:t>334(Transcription factor STAT3 inhibitor) -0</w:t>
      </w:r>
      <w:r w:rsidR="00644CD5">
        <w:t>.</w:t>
      </w:r>
      <w:r>
        <w:t>243(CYP3A4 inducer) -0</w:t>
      </w:r>
      <w:r w:rsidR="00644CD5">
        <w:t>.</w:t>
      </w:r>
      <w:r>
        <w:t>595(CCNA2 expression enha</w:t>
      </w:r>
      <w:r>
        <w:t>n</w:t>
      </w:r>
      <w:r>
        <w:t>cer) + 1</w:t>
      </w:r>
      <w:r w:rsidR="00644CD5">
        <w:t>.</w:t>
      </w:r>
      <w:r>
        <w:t>08(CYP2D6 inhibitor) -0</w:t>
      </w:r>
      <w:r w:rsidR="00644CD5">
        <w:t>.</w:t>
      </w:r>
      <w:r>
        <w:t>306(Antimetastatic) + 0</w:t>
      </w:r>
      <w:r w:rsidR="00644CD5">
        <w:t>.</w:t>
      </w:r>
      <w:r>
        <w:t>184(Dermatologic) -0</w:t>
      </w:r>
      <w:r w:rsidR="00644CD5">
        <w:t>.</w:t>
      </w:r>
      <w:r>
        <w:t>825(SKP2 expression inhibitor) -0</w:t>
      </w:r>
      <w:r w:rsidR="00644CD5">
        <w:t>.</w:t>
      </w:r>
      <w:r>
        <w:t>172(Nitric oxide antagonist) + 0</w:t>
      </w:r>
      <w:r w:rsidR="00644CD5">
        <w:t>.</w:t>
      </w:r>
      <w:r>
        <w:t>72(15-Lipoxygenase inhibitor) + 0</w:t>
      </w:r>
      <w:r w:rsidR="00644CD5">
        <w:t>.</w:t>
      </w:r>
      <w:r>
        <w:t>887(Phosphodiesterase VII inhibitor) -0</w:t>
      </w:r>
      <w:r w:rsidR="00644CD5">
        <w:t>.</w:t>
      </w:r>
      <w:r>
        <w:t>678(Low molecular weight phosphotyrosine protein phosphatase inhibitor) -1</w:t>
      </w:r>
      <w:r w:rsidR="00644CD5">
        <w:t>.</w:t>
      </w:r>
      <w:r>
        <w:t>01(Shaker potassium channel blocker) -0</w:t>
      </w:r>
      <w:r w:rsidR="00644CD5">
        <w:t>.</w:t>
      </w:r>
      <w:r>
        <w:t>484(Antiacne) -0</w:t>
      </w:r>
      <w:r w:rsidR="00644CD5">
        <w:t>.</w:t>
      </w:r>
      <w:r>
        <w:t>146(DNA polymerase III inhibitor) -0</w:t>
      </w:r>
      <w:r w:rsidR="00644CD5">
        <w:t>.</w:t>
      </w:r>
      <w:r>
        <w:t>124(GST P substrate) + 0</w:t>
      </w:r>
      <w:r w:rsidR="00644CD5">
        <w:t>.</w:t>
      </w:r>
      <w:r>
        <w:t>72(Anticataract) + 0</w:t>
      </w:r>
      <w:r w:rsidR="00644CD5">
        <w:t>.</w:t>
      </w:r>
      <w:r>
        <w:t>296(Antipruritic</w:t>
      </w:r>
      <w:r w:rsidR="00644CD5">
        <w:t>.</w:t>
      </w:r>
      <w:r>
        <w:t xml:space="preserve"> allergic) + 0</w:t>
      </w:r>
      <w:r w:rsidR="00644CD5">
        <w:t>.</w:t>
      </w:r>
      <w:r>
        <w:t>75(Tyrosine phenol-lyase inhibitor) -0</w:t>
      </w:r>
      <w:r w:rsidR="00644CD5">
        <w:t>.</w:t>
      </w:r>
      <w:r>
        <w:t>883(TOP2A expression inhibitor) + 0</w:t>
      </w:r>
      <w:r w:rsidR="00644CD5">
        <w:t>.</w:t>
      </w:r>
      <w:r>
        <w:t>728(MYC expression enhancer) + 0</w:t>
      </w:r>
      <w:r w:rsidR="00644CD5">
        <w:t>.</w:t>
      </w:r>
      <w:r>
        <w:t>146(Antineoplastic (non-small cell lung cancer)) -0</w:t>
      </w:r>
      <w:r w:rsidR="00644CD5">
        <w:t>.</w:t>
      </w:r>
      <w:r>
        <w:t>411(Dopamine transporter inhibitor) + 0</w:t>
      </w:r>
      <w:r w:rsidR="00644CD5">
        <w:t>.</w:t>
      </w:r>
      <w:r>
        <w:t>253(Protein kinase (CK1) inhibitor) + 0</w:t>
      </w:r>
      <w:r w:rsidR="00644CD5">
        <w:t>.</w:t>
      </w:r>
      <w:r>
        <w:t>359(Metabolic disease treatment) + 0</w:t>
      </w:r>
      <w:r w:rsidR="00644CD5">
        <w:t>.</w:t>
      </w:r>
      <w:r>
        <w:t>685(3-Deoxy-7-</w:t>
      </w:r>
      <w:r>
        <w:lastRenderedPageBreak/>
        <w:t>phosphoheptulonate synthase inhibitor) -0</w:t>
      </w:r>
      <w:r w:rsidR="00644CD5">
        <w:t>.</w:t>
      </w:r>
      <w:r>
        <w:t>622(DOPA decarboxylase inhibitor) + 0</w:t>
      </w:r>
      <w:r w:rsidR="00644CD5">
        <w:t>.</w:t>
      </w:r>
      <w:r>
        <w:t>267(Protein kinase stimulant) -0</w:t>
      </w:r>
      <w:r w:rsidR="00644CD5">
        <w:t>.</w:t>
      </w:r>
      <w:r>
        <w:t>427(Glutathione S-transferase substrate) + 0</w:t>
      </w:r>
      <w:r w:rsidR="00644CD5">
        <w:t>.</w:t>
      </w:r>
      <w:r>
        <w:t>172(Elastase 3A inhibitor) + 0</w:t>
      </w:r>
      <w:r w:rsidR="00644CD5">
        <w:t>.</w:t>
      </w:r>
      <w:r>
        <w:t>601(IGFBP2 expression enhancer) + 0</w:t>
      </w:r>
      <w:r w:rsidR="00644CD5">
        <w:t>.</w:t>
      </w:r>
      <w:r>
        <w:t>113(Antibiotic Oxacephem-like) -0</w:t>
      </w:r>
      <w:r w:rsidR="00644CD5">
        <w:t>.</w:t>
      </w:r>
      <w:r>
        <w:t>566(Acid phosphatase inhibitor) + 1</w:t>
      </w:r>
      <w:r w:rsidR="00644CD5">
        <w:t>.</w:t>
      </w:r>
      <w:r>
        <w:t>19(TGF beta receptor type II kinase inhib</w:t>
      </w:r>
      <w:r>
        <w:t>i</w:t>
      </w:r>
      <w:r>
        <w:t>tor) -0</w:t>
      </w:r>
      <w:r w:rsidR="00644CD5">
        <w:t>.</w:t>
      </w:r>
      <w:r>
        <w:t>161(Vitronectin receptor antagonist) -0</w:t>
      </w:r>
      <w:r w:rsidR="00644CD5">
        <w:t>.</w:t>
      </w:r>
      <w:r>
        <w:t>298(Gelatinase inhibitor) + 0</w:t>
      </w:r>
      <w:r w:rsidR="00644CD5">
        <w:t>.</w:t>
      </w:r>
      <w:r>
        <w:t>284(Integrin alpha4beta1 antagonist) + 0</w:t>
      </w:r>
      <w:r w:rsidR="00644CD5">
        <w:t>.</w:t>
      </w:r>
      <w:r>
        <w:t>678(Alanine transaminase inhibitor) -0</w:t>
      </w:r>
      <w:r w:rsidR="00644CD5">
        <w:t>.</w:t>
      </w:r>
      <w:r>
        <w:t>255(Protein-tyrosine kinase p55(blk) inhibitor) + 0</w:t>
      </w:r>
      <w:r w:rsidR="00644CD5">
        <w:t>.</w:t>
      </w:r>
      <w:r>
        <w:t>676(Imidazoline I2 rece</w:t>
      </w:r>
      <w:r>
        <w:t>p</w:t>
      </w:r>
      <w:r>
        <w:t>tor antagonist) -0</w:t>
      </w:r>
      <w:r w:rsidR="00644CD5">
        <w:t>.</w:t>
      </w:r>
      <w:r>
        <w:t>368(Antimigraine) -0</w:t>
      </w:r>
      <w:r w:rsidR="00644CD5">
        <w:t>.</w:t>
      </w:r>
      <w:r>
        <w:t>848(UDP-3-O-acyl-N-acetylglucosamine deacetylase inhibitor) -0</w:t>
      </w:r>
      <w:r w:rsidR="00644CD5">
        <w:t>.</w:t>
      </w:r>
      <w:r>
        <w:t>359(Anxiety) -0</w:t>
      </w:r>
      <w:r w:rsidR="00644CD5">
        <w:t>.</w:t>
      </w:r>
      <w:r>
        <w:t>556(Cytostatic) -0</w:t>
      </w:r>
      <w:r w:rsidR="00644CD5">
        <w:t>.</w:t>
      </w:r>
      <w:r>
        <w:t>456(Cytochrome P450 inhibitor) + 0</w:t>
      </w:r>
      <w:r w:rsidR="00644CD5">
        <w:t>.</w:t>
      </w:r>
      <w:r>
        <w:t>331(Excitability) -0</w:t>
      </w:r>
      <w:r w:rsidR="00644CD5">
        <w:t>.</w:t>
      </w:r>
      <w:r>
        <w:t>869(5 Hydroxytry</w:t>
      </w:r>
      <w:r>
        <w:t>p</w:t>
      </w:r>
      <w:r>
        <w:t>tamine 4 antagonist) -0</w:t>
      </w:r>
      <w:r w:rsidR="00644CD5">
        <w:t>.</w:t>
      </w:r>
      <w:r>
        <w:t>286(Polo-like kinase-1 inhibitor) + 0</w:t>
      </w:r>
      <w:r w:rsidR="00644CD5">
        <w:t>.</w:t>
      </w:r>
      <w:r>
        <w:t>153(Interleukin 1 beta converting enzyme inhibitor) + 0</w:t>
      </w:r>
      <w:r w:rsidR="00644CD5">
        <w:t>.</w:t>
      </w:r>
      <w:r>
        <w:t>336(Trypsin II inhibitor) + 0</w:t>
      </w:r>
      <w:r w:rsidR="00644CD5">
        <w:t>.</w:t>
      </w:r>
      <w:r>
        <w:t>271(Protein kinase A inhibitor) -0</w:t>
      </w:r>
      <w:r w:rsidR="00644CD5">
        <w:t>.</w:t>
      </w:r>
      <w:r>
        <w:t>159(Retinoprotector) -1</w:t>
      </w:r>
      <w:r w:rsidR="00644CD5">
        <w:t>.</w:t>
      </w:r>
      <w:r>
        <w:t>04(NOS3 expression inhib</w:t>
      </w:r>
      <w:r>
        <w:t>i</w:t>
      </w:r>
      <w:r>
        <w:t>tor) -1</w:t>
      </w:r>
      <w:r w:rsidR="00644CD5">
        <w:t>.</w:t>
      </w:r>
      <w:r>
        <w:t>39(N-formylglutamate deformylase inhibitor) -1</w:t>
      </w:r>
      <w:r w:rsidR="00644CD5">
        <w:t>.</w:t>
      </w:r>
      <w:r>
        <w:t>53(SMN2 expression enhancer) -0</w:t>
      </w:r>
      <w:r w:rsidR="00644CD5">
        <w:t>.</w:t>
      </w:r>
      <w:r>
        <w:t>337(Endothelin B receptor antagonist) + 0</w:t>
      </w:r>
      <w:r w:rsidR="00644CD5">
        <w:t>.</w:t>
      </w:r>
      <w:r>
        <w:t>966(S-adenosyl-L-methionine decarboxylase inhibitor) -0</w:t>
      </w:r>
      <w:r w:rsidR="00644CD5">
        <w:t>.</w:t>
      </w:r>
      <w:r>
        <w:t>528(Inner centromere protein inhibitor) -0</w:t>
      </w:r>
      <w:r w:rsidR="00644CD5">
        <w:t>.</w:t>
      </w:r>
      <w:r>
        <w:t>206(Keratoses actinic (solar) treatment) -0</w:t>
      </w:r>
      <w:r w:rsidR="00644CD5">
        <w:t>.</w:t>
      </w:r>
      <w:r>
        <w:t>304(NADPH oxidase 4 inhibitor) -0</w:t>
      </w:r>
      <w:r w:rsidR="00644CD5">
        <w:t>.</w:t>
      </w:r>
      <w:r>
        <w:t>321(Amiloride-sensitive sodium channel 1 alpha-subunit blocker) -0</w:t>
      </w:r>
      <w:r w:rsidR="00644CD5">
        <w:t>.</w:t>
      </w:r>
      <w:r>
        <w:t>24(Acylaminoacyl-peptidase inhibitor) -0</w:t>
      </w:r>
      <w:r w:rsidR="00644CD5">
        <w:t>.</w:t>
      </w:r>
      <w:r>
        <w:t>18(Fibrillation</w:t>
      </w:r>
      <w:r w:rsidR="00644CD5">
        <w:t>.</w:t>
      </w:r>
      <w:r>
        <w:t xml:space="preserve"> atrial) + 0</w:t>
      </w:r>
      <w:r w:rsidR="00644CD5">
        <w:t>.</w:t>
      </w:r>
      <w:r>
        <w:t>387(BCL2 expression inhibitor) + 0</w:t>
      </w:r>
      <w:r w:rsidR="00644CD5">
        <w:t>.</w:t>
      </w:r>
      <w:r>
        <w:t>625(SUMO-conjugating enzyme UBC9 inhibitor) -0</w:t>
      </w:r>
      <w:r w:rsidR="00644CD5">
        <w:t>.</w:t>
      </w:r>
      <w:r>
        <w:t>23(RNA-directed RNA polymerase (Influenza A) inhibitor) + 0</w:t>
      </w:r>
      <w:r w:rsidR="00644CD5">
        <w:t>.</w:t>
      </w:r>
      <w:r>
        <w:t>179(Antineoplastic) + 0</w:t>
      </w:r>
      <w:r w:rsidR="00644CD5">
        <w:t>.</w:t>
      </w:r>
      <w:r>
        <w:t>299(Carboxypeptidase B inhibitor) + 0</w:t>
      </w:r>
      <w:r w:rsidR="00644CD5">
        <w:t>.</w:t>
      </w:r>
      <w:r>
        <w:t>49(Peroxisome prolifer</w:t>
      </w:r>
      <w:r>
        <w:t>a</w:t>
      </w:r>
      <w:r>
        <w:t>tor-activated receptor alpha antagonist) + 0</w:t>
      </w:r>
      <w:r w:rsidR="00644CD5">
        <w:t>.</w:t>
      </w:r>
      <w:r>
        <w:t>284(Dopamine D1 agonist) -0</w:t>
      </w:r>
      <w:r w:rsidR="00644CD5">
        <w:t>.</w:t>
      </w:r>
      <w:r>
        <w:t>689(Integrin alpha5beta6 antagonist) + 1</w:t>
      </w:r>
      <w:r w:rsidR="00644CD5">
        <w:t>.</w:t>
      </w:r>
      <w:r>
        <w:t>13(Arachidonic acid antagonist) + 0</w:t>
      </w:r>
      <w:r w:rsidR="00644CD5">
        <w:t>.</w:t>
      </w:r>
      <w:r>
        <w:t>674(DNA ligase (ATP) inhibitor) + 0</w:t>
      </w:r>
      <w:r w:rsidR="00644CD5">
        <w:t>.</w:t>
      </w:r>
      <w:r>
        <w:t>277(Behavioral disturbance) -0</w:t>
      </w:r>
      <w:r w:rsidR="00644CD5">
        <w:t>.</w:t>
      </w:r>
      <w:r>
        <w:t>322(Potassium channel intermediate-conductance Ca-activated blocker) + 8</w:t>
      </w:r>
      <w:r w:rsidR="00644CD5">
        <w:t>.</w:t>
      </w:r>
      <w:r>
        <w:t>35(Length^3) + 0</w:t>
      </w:r>
      <w:r w:rsidR="00644CD5">
        <w:t>.</w:t>
      </w:r>
      <w:r>
        <w:t>216(Apraxia) + 0</w:t>
      </w:r>
      <w:r w:rsidR="00644CD5">
        <w:t>.</w:t>
      </w:r>
      <w:r>
        <w:t>372(Glyceraldehyde-3-phosphate dehydrogenase inhibitor) + 0</w:t>
      </w:r>
      <w:r w:rsidR="00644CD5">
        <w:t>.</w:t>
      </w:r>
      <w:r>
        <w:t>194(Troponin C inhibitor) -0</w:t>
      </w:r>
      <w:r w:rsidR="00644CD5">
        <w:t>.</w:t>
      </w:r>
      <w:r>
        <w:t>747(Xanthine dehydr</w:t>
      </w:r>
      <w:r>
        <w:t>o</w:t>
      </w:r>
      <w:r>
        <w:t>genase inhibitor) + 0</w:t>
      </w:r>
      <w:r w:rsidR="00644CD5">
        <w:t>.</w:t>
      </w:r>
      <w:r>
        <w:t>741(Malate dehydrogenase inhibitor) + 0</w:t>
      </w:r>
      <w:r w:rsidR="00644CD5">
        <w:t>.</w:t>
      </w:r>
      <w:r>
        <w:t>344(Phosphodiesterase 6C inhibitor) -0</w:t>
      </w:r>
      <w:r w:rsidR="00644CD5">
        <w:t>.</w:t>
      </w:r>
      <w:r>
        <w:t>46(Beta-adrenergic receptor kinase inhibitor) -0</w:t>
      </w:r>
      <w:r w:rsidR="00644CD5">
        <w:t>.</w:t>
      </w:r>
      <w:r>
        <w:t>476(Antiprotozoal (Trichomonas)) + 0</w:t>
      </w:r>
      <w:r w:rsidR="00644CD5">
        <w:t>.</w:t>
      </w:r>
      <w:r>
        <w:t>928(HMGCR expression inhibitor) + 0</w:t>
      </w:r>
      <w:r w:rsidR="00644CD5">
        <w:t>.</w:t>
      </w:r>
      <w:r>
        <w:t>448(Carcinogenic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215(Death-associated protein kinase inhibitor) + 0</w:t>
      </w:r>
      <w:r w:rsidR="00644CD5">
        <w:t>.</w:t>
      </w:r>
      <w:r>
        <w:t>115(Antiprotozoal) -0</w:t>
      </w:r>
      <w:r w:rsidR="00644CD5">
        <w:t>.</w:t>
      </w:r>
      <w:r>
        <w:t>444(Glutamate (mGluR) antagonist) -0</w:t>
      </w:r>
      <w:r w:rsidR="00644CD5">
        <w:t>.</w:t>
      </w:r>
      <w:r>
        <w:t>708(Peptidylglycine monooxygenase inhibitor) + 0</w:t>
      </w:r>
      <w:r w:rsidR="00644CD5">
        <w:t>.</w:t>
      </w:r>
      <w:r>
        <w:t>692(Caspase 3 inhibitor) + 0</w:t>
      </w:r>
      <w:r w:rsidR="00644CD5">
        <w:t>.</w:t>
      </w:r>
      <w:r>
        <w:t>456(Spermicide) + 0</w:t>
      </w:r>
      <w:r w:rsidR="00644CD5">
        <w:t>.</w:t>
      </w:r>
      <w:r>
        <w:t>187(CC chemokine 1 receptor antagonist) -0</w:t>
      </w:r>
      <w:r w:rsidR="00644CD5">
        <w:t>.</w:t>
      </w:r>
      <w:r>
        <w:t>151(Neuronal K-Cl cotransporter inhibitor) -0</w:t>
      </w:r>
      <w:r w:rsidR="00644CD5">
        <w:t>.</w:t>
      </w:r>
      <w:r>
        <w:t>429(Alpha 2 adrenoreceptor agonist) + 0</w:t>
      </w:r>
      <w:r w:rsidR="00644CD5">
        <w:t>.</w:t>
      </w:r>
      <w:r>
        <w:t>213(Alanine racemase inhibitor) -0</w:t>
      </w:r>
      <w:r w:rsidR="00644CD5">
        <w:t>.</w:t>
      </w:r>
      <w:r>
        <w:t>253(Phospholipase A2 IIa inhibitor) + 0</w:t>
      </w:r>
      <w:r w:rsidR="00644CD5">
        <w:t>.</w:t>
      </w:r>
      <w:r>
        <w:t>426(Calcium channel activator) + 0</w:t>
      </w:r>
      <w:r w:rsidR="00644CD5">
        <w:t>.</w:t>
      </w:r>
      <w:r>
        <w:t>322(SERPINE1 expression enhancer) + 0</w:t>
      </w:r>
      <w:r w:rsidR="00644CD5">
        <w:t>.</w:t>
      </w:r>
      <w:r>
        <w:t>226(MAP kinase 3 inhibitor) -0</w:t>
      </w:r>
      <w:r w:rsidR="00644CD5">
        <w:t>.</w:t>
      </w:r>
      <w:r>
        <w:t>11(Nucleoside transporters inhibitor) -0</w:t>
      </w:r>
      <w:r w:rsidR="00644CD5">
        <w:t>.</w:t>
      </w:r>
      <w:r>
        <w:t>917(Histone-lysine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645(SLC7A11 expression enhancer) -0</w:t>
      </w:r>
      <w:r w:rsidR="00644CD5">
        <w:t>.</w:t>
      </w:r>
      <w:r>
        <w:t>313(Amyotrophic lateral sclerosis treatment) -0</w:t>
      </w:r>
      <w:r w:rsidR="00644CD5">
        <w:t>.</w:t>
      </w:r>
      <w:r>
        <w:t>663(Hair growth stimulant) + 0</w:t>
      </w:r>
      <w:r w:rsidR="00644CD5">
        <w:t>.</w:t>
      </w:r>
      <w:r>
        <w:t>568(Membrane dipeptidase inhibitor) + 0</w:t>
      </w:r>
      <w:r w:rsidR="00644CD5">
        <w:t>.</w:t>
      </w:r>
      <w:r>
        <w:t>36(Antiviral (CMV)) + 0</w:t>
      </w:r>
      <w:r w:rsidR="00644CD5">
        <w:t>.</w:t>
      </w:r>
      <w:r>
        <w:t>27(Paralysis) -0</w:t>
      </w:r>
      <w:r w:rsidR="00644CD5">
        <w:t>.</w:t>
      </w:r>
      <w:r>
        <w:t>576(Glutathione peroxidase inhibitor) -0</w:t>
      </w:r>
      <w:r w:rsidR="00644CD5">
        <w:t>.</w:t>
      </w:r>
      <w:r>
        <w:t>424(Thromboxane B2 antagonist) + 0</w:t>
      </w:r>
      <w:r w:rsidR="00644CD5">
        <w:t>.</w:t>
      </w:r>
      <w:r>
        <w:t>419(Xylan 1</w:t>
      </w:r>
      <w:r w:rsidR="00644CD5">
        <w:t>.</w:t>
      </w:r>
      <w:r>
        <w:t>4-beta-xylosidase inhibitor) -0</w:t>
      </w:r>
      <w:r w:rsidR="00644CD5">
        <w:t>.</w:t>
      </w:r>
      <w:r>
        <w:t>485(ICAM1 expression inhibitor) + 0</w:t>
      </w:r>
      <w:r w:rsidR="00644CD5">
        <w:t>.</w:t>
      </w:r>
      <w:r>
        <w:t>568(Mannosyl-oligosaccharide 1</w:t>
      </w:r>
      <w:r w:rsidR="00644CD5">
        <w:t>.</w:t>
      </w:r>
      <w:r>
        <w:t>2-alpha-mannosidase inhibitor) + 0</w:t>
      </w:r>
      <w:r w:rsidR="00644CD5">
        <w:t>.</w:t>
      </w:r>
      <w:r>
        <w:t>358(Growth factor agonist) + 0</w:t>
      </w:r>
      <w:r w:rsidR="00644CD5">
        <w:t>.</w:t>
      </w:r>
      <w:r>
        <w:t>179(Pyrimidine antagonist) + 0</w:t>
      </w:r>
      <w:r w:rsidR="00644CD5">
        <w:t>.</w:t>
      </w:r>
      <w:r>
        <w:t>153(Histone deacetylase class IIb inhibitor) + 0</w:t>
      </w:r>
      <w:r w:rsidR="00644CD5">
        <w:t>.</w:t>
      </w:r>
      <w:r>
        <w:t>157(Antineurogenic pain) + 0</w:t>
      </w:r>
      <w:r w:rsidR="00644CD5">
        <w:t>.</w:t>
      </w:r>
      <w:r>
        <w:t>155(Granulocyte stimulating factor agonist) -0</w:t>
      </w:r>
      <w:r w:rsidR="00644CD5">
        <w:t>.</w:t>
      </w:r>
      <w:r>
        <w:t>26(Immunomodulator) -0</w:t>
      </w:r>
      <w:r w:rsidR="00644CD5">
        <w:t>.</w:t>
      </w:r>
      <w:r>
        <w:t>297(CYP1A2 substrate) -0</w:t>
      </w:r>
      <w:r w:rsidR="00644CD5">
        <w:t>.</w:t>
      </w:r>
      <w:r>
        <w:t>154(Calcium-sensing receptor antagonist) -0</w:t>
      </w:r>
      <w:r w:rsidR="00644CD5">
        <w:t>.</w:t>
      </w:r>
      <w:r>
        <w:t>402(UGT1A substrate) -0</w:t>
      </w:r>
      <w:r w:rsidR="00644CD5">
        <w:t>.</w:t>
      </w:r>
      <w:r>
        <w:t>334(Heat shock protein antagonist) -0</w:t>
      </w:r>
      <w:r w:rsidR="00644CD5">
        <w:t>.</w:t>
      </w:r>
      <w:r>
        <w:t>451(Hypoxia indu</w:t>
      </w:r>
      <w:r>
        <w:t>c</w:t>
      </w:r>
      <w:r>
        <w:t>ible factor 1 alpha inhibitor) + 0</w:t>
      </w:r>
      <w:r w:rsidR="00644CD5">
        <w:t>.</w:t>
      </w:r>
      <w:r>
        <w:t>278(Saluretic) + 0</w:t>
      </w:r>
      <w:r w:rsidR="00644CD5">
        <w:t>.</w:t>
      </w:r>
      <w:r>
        <w:t>0922(Chemosensitizer) + 0</w:t>
      </w:r>
      <w:r w:rsidR="00644CD5">
        <w:t>.</w:t>
      </w:r>
      <w:r>
        <w:t>164(Bone formation stimulant) -0</w:t>
      </w:r>
      <w:r w:rsidR="00644CD5">
        <w:t>.</w:t>
      </w:r>
      <w:r>
        <w:t>182(Vascular endothelial growth factor 3 antagonist) -0</w:t>
      </w:r>
      <w:r w:rsidR="00644CD5">
        <w:t>.</w:t>
      </w:r>
      <w:r>
        <w:t>369(Antineoplastic antimetabolite) + 0</w:t>
      </w:r>
      <w:r w:rsidR="00644CD5">
        <w:t>.</w:t>
      </w:r>
      <w:r>
        <w:t>15(Protein 30S rib</w:t>
      </w:r>
      <w:r>
        <w:t>o</w:t>
      </w:r>
      <w:r>
        <w:t>somal subunit inhibitor) -0</w:t>
      </w:r>
      <w:r w:rsidR="00644CD5">
        <w:t>.</w:t>
      </w:r>
      <w:r>
        <w:t>288(Dopamine D3 agonist) + 0</w:t>
      </w:r>
      <w:r w:rsidR="00644CD5">
        <w:t>.</w:t>
      </w:r>
      <w:r>
        <w:t>369(NAD(P)+ transhydrogenase (AB-specific) inhibitor) -0</w:t>
      </w:r>
      <w:r w:rsidR="00644CD5">
        <w:t>.</w:t>
      </w:r>
      <w:r>
        <w:t>257(Endocrine disruptor) -0</w:t>
      </w:r>
      <w:r w:rsidR="00644CD5">
        <w:t>.</w:t>
      </w:r>
      <w:r>
        <w:t>645(Histone deacetylase class IV inhibitor) + 0</w:t>
      </w:r>
      <w:r w:rsidR="00644CD5">
        <w:t>.</w:t>
      </w:r>
      <w:r>
        <w:t>301(CYP1A1 substrate) + 0</w:t>
      </w:r>
      <w:r w:rsidR="00644CD5">
        <w:t>.</w:t>
      </w:r>
      <w:r>
        <w:t>496(Antihypotensive) + 0</w:t>
      </w:r>
      <w:r w:rsidR="00644CD5">
        <w:t>.</w:t>
      </w:r>
      <w:r>
        <w:t>718(CMP-N-acylneuraminate phosphodiesterase inhibitor) + 0</w:t>
      </w:r>
      <w:r w:rsidR="00644CD5">
        <w:t>.</w:t>
      </w:r>
      <w:r>
        <w:t>568(Human papillomavirus - 16 inhibitor) + 0</w:t>
      </w:r>
      <w:r w:rsidR="00644CD5">
        <w:t>.</w:t>
      </w:r>
      <w:r>
        <w:t>322(Dysphoria) + 0</w:t>
      </w:r>
      <w:r w:rsidR="00644CD5">
        <w:t>.</w:t>
      </w:r>
      <w:r>
        <w:t>137(Carbonic anhydrase VB inhibitor) -0</w:t>
      </w:r>
      <w:r w:rsidR="00644CD5">
        <w:t>.</w:t>
      </w:r>
      <w:r>
        <w:t>134(Sodium/hydrogen exchanger 2 inhibitor) + 0</w:t>
      </w:r>
      <w:r w:rsidR="00644CD5">
        <w:t>.</w:t>
      </w:r>
      <w:r>
        <w:t>539(6</w:t>
      </w:r>
      <w:r w:rsidR="00644CD5">
        <w:t>.</w:t>
      </w:r>
      <w:r>
        <w:t>7-Dihydropteridine reductase inhibitor) -0</w:t>
      </w:r>
      <w:r w:rsidR="00644CD5">
        <w:t>.</w:t>
      </w:r>
      <w:r>
        <w:t>169(Proto-oncogene tyrosine-protein kinase Yes inhib</w:t>
      </w:r>
      <w:r>
        <w:t>i</w:t>
      </w:r>
      <w:r>
        <w:t>tor) -0</w:t>
      </w:r>
      <w:r w:rsidR="00644CD5">
        <w:t>.</w:t>
      </w:r>
      <w:r>
        <w:t>578(N4-(beta-N-acetylglucosaminyl)-L-asparaginase inhibitor) -0</w:t>
      </w:r>
      <w:r w:rsidR="00644CD5">
        <w:t>.</w:t>
      </w:r>
      <w:r>
        <w:t>579(Synaptic vesicle protein SV2</w:t>
      </w:r>
      <w:r w:rsidR="00644CD5">
        <w:t>.</w:t>
      </w:r>
      <w:r>
        <w:t xml:space="preserve"> levet</w:t>
      </w:r>
      <w:r>
        <w:t>i</w:t>
      </w:r>
      <w:r>
        <w:t>racetam binding site antagonist) -0</w:t>
      </w:r>
      <w:r w:rsidR="00644CD5">
        <w:t>.</w:t>
      </w:r>
      <w:r>
        <w:t>149(Methylglyoxal synthase inhibitor) + 0</w:t>
      </w:r>
      <w:r w:rsidR="00644CD5">
        <w:t>.</w:t>
      </w:r>
      <w:r>
        <w:t>6(Antineoplastic (insulinoma)) + 0</w:t>
      </w:r>
      <w:r w:rsidR="00644CD5">
        <w:t>.</w:t>
      </w:r>
      <w:r>
        <w:t>205(Skin irritative effect) -0</w:t>
      </w:r>
      <w:r w:rsidR="00644CD5">
        <w:t>.</w:t>
      </w:r>
      <w:r>
        <w:t>109(Prostate disorders treatment) -0</w:t>
      </w:r>
      <w:r w:rsidR="00644CD5">
        <w:t>.</w:t>
      </w:r>
      <w:r>
        <w:t>867(Receptor-histidine kinase AgrC inhibitor) -0</w:t>
      </w:r>
      <w:r w:rsidR="00644CD5">
        <w:t>.</w:t>
      </w:r>
      <w:r>
        <w:t>0998(Polyadenylate-binding protein 1 inhibitor) -0</w:t>
      </w:r>
      <w:r w:rsidR="00644CD5">
        <w:t>.</w:t>
      </w:r>
      <w:r>
        <w:t>59(Steroid sulfotransferase inhibitor) + 0</w:t>
      </w:r>
      <w:r w:rsidR="00644CD5">
        <w:t>.</w:t>
      </w:r>
      <w:r>
        <w:t>147(Purinergic P2X1 antagonist) + 0</w:t>
      </w:r>
      <w:r w:rsidR="00644CD5">
        <w:t>.</w:t>
      </w:r>
      <w:r>
        <w:t>0672(Coma) + 0</w:t>
      </w:r>
      <w:r w:rsidR="00644CD5">
        <w:t>.</w:t>
      </w:r>
      <w:r>
        <w:t>109(Protease activated receptor 1 antagonist) + 0</w:t>
      </w:r>
      <w:r w:rsidR="00644CD5">
        <w:t>.</w:t>
      </w:r>
      <w:r>
        <w:t>508(Cathepsin D inhibitor) -0</w:t>
      </w:r>
      <w:r w:rsidR="00644CD5">
        <w:t>.</w:t>
      </w:r>
      <w:r>
        <w:t>438(Tryptase gamma inhibitor) -0</w:t>
      </w:r>
      <w:r w:rsidR="00644CD5">
        <w:t>.</w:t>
      </w:r>
      <w:r>
        <w:t>0885(Purinergic P2 antagonist) -0</w:t>
      </w:r>
      <w:r w:rsidR="00644CD5">
        <w:t>.</w:t>
      </w:r>
      <w:r>
        <w:t>339(Mannose-6-phosphate isomerase inhibitor) -0</w:t>
      </w:r>
      <w:r w:rsidR="00644CD5">
        <w:t>.</w:t>
      </w:r>
      <w:r>
        <w:t>106(Ophthalmoplegia) -0</w:t>
      </w:r>
      <w:r w:rsidR="00644CD5">
        <w:t>.</w:t>
      </w:r>
      <w:r>
        <w:t>319(ARHGDIA expression inhibitor) + 0</w:t>
      </w:r>
      <w:r w:rsidR="00644CD5">
        <w:t>.</w:t>
      </w:r>
      <w:r>
        <w:t>466(Thyroid hormone beta agonist) -0</w:t>
      </w:r>
      <w:r w:rsidR="00644CD5">
        <w:t>.</w:t>
      </w:r>
      <w:r>
        <w:t>236(Hematopoietic inhibitor) + 0</w:t>
      </w:r>
      <w:r w:rsidR="00644CD5">
        <w:t>.</w:t>
      </w:r>
      <w:r>
        <w:t>353(Pyruvate dehydrogenase stimulant) -0</w:t>
      </w:r>
      <w:r w:rsidR="00644CD5">
        <w:t>.</w:t>
      </w:r>
      <w:r>
        <w:t>201(X-Pro dipeptidase inhibitor) + 0</w:t>
      </w:r>
      <w:r w:rsidR="00644CD5">
        <w:t>.</w:t>
      </w:r>
      <w:r>
        <w:t>539(Progesterone receptor B1 antagonist) -0</w:t>
      </w:r>
      <w:r w:rsidR="00644CD5">
        <w:t>.</w:t>
      </w:r>
      <w:r>
        <w:t>0959(Tubulin antagonist) -0</w:t>
      </w:r>
      <w:r w:rsidR="00644CD5">
        <w:t>.</w:t>
      </w:r>
      <w:r>
        <w:t>356(Aldosterone antagonist) + 0</w:t>
      </w:r>
      <w:r w:rsidR="00644CD5">
        <w:t>.</w:t>
      </w:r>
      <w:r>
        <w:t>312(GABA aminotransferase inhibitor) -0</w:t>
      </w:r>
      <w:r w:rsidR="00644CD5">
        <w:t>.</w:t>
      </w:r>
      <w:r>
        <w:t>131(5 Hydroxytryptamine 5B antagonist) + 0</w:t>
      </w:r>
      <w:r w:rsidR="00644CD5">
        <w:t>.</w:t>
      </w:r>
      <w:r>
        <w:t>236(NF-E2-related factor 2 stimulant) + 0</w:t>
      </w:r>
      <w:r w:rsidR="00644CD5">
        <w:t>.</w:t>
      </w:r>
      <w:r>
        <w:t>291(Interferon agonist) + 0</w:t>
      </w:r>
      <w:r w:rsidR="00644CD5">
        <w:t>.</w:t>
      </w:r>
      <w:r>
        <w:t>27(D-lactaldehyde dehydrogenase inhibitor) + 0</w:t>
      </w:r>
      <w:r w:rsidR="00644CD5">
        <w:t>.</w:t>
      </w:r>
      <w:r>
        <w:t>416(Cell wall synthesis inhibitor) + 0</w:t>
      </w:r>
      <w:r w:rsidR="00644CD5">
        <w:t>.</w:t>
      </w:r>
      <w:r>
        <w:t>113(N-acetylmuramoyl-L-alanine amidase inhibitor) -0</w:t>
      </w:r>
      <w:r w:rsidR="00644CD5">
        <w:t>.</w:t>
      </w:r>
      <w:r>
        <w:t>261(Protein kinase C eta inhibitor) + 0</w:t>
      </w:r>
      <w:r w:rsidR="00644CD5">
        <w:t>.</w:t>
      </w:r>
      <w:r>
        <w:t>0857(p21-activated kinase inhibitor) + 0</w:t>
      </w:r>
      <w:r w:rsidR="00644CD5">
        <w:t>.</w:t>
      </w:r>
      <w:r>
        <w:t>113(Signal transduction pathways inhibitor) -0</w:t>
      </w:r>
      <w:r w:rsidR="00644CD5">
        <w:t>.</w:t>
      </w:r>
      <w:r>
        <w:t xml:space="preserve">373(GABA transporter </w:t>
      </w:r>
      <w:r>
        <w:lastRenderedPageBreak/>
        <w:t>inhibitor) -0</w:t>
      </w:r>
      <w:r w:rsidR="00644CD5">
        <w:t>.</w:t>
      </w:r>
      <w:r>
        <w:t>114(Threonine synthase inhibitor) -0</w:t>
      </w:r>
      <w:r w:rsidR="00644CD5">
        <w:t>.</w:t>
      </w:r>
      <w:r>
        <w:t>0853(Kainate receptor 5 antagonist) + 0</w:t>
      </w:r>
      <w:r w:rsidR="00644CD5">
        <w:t>.</w:t>
      </w:r>
      <w:r>
        <w:t>434(Phosphoglycerate d</w:t>
      </w:r>
      <w:r>
        <w:t>e</w:t>
      </w:r>
      <w:r>
        <w:t>hydrogenase inhibitor) + 0</w:t>
      </w:r>
      <w:r w:rsidR="00644CD5">
        <w:t>.</w:t>
      </w:r>
      <w:r>
        <w:t>272(Proto-oncogene protein c-fos inhibitor) + 0</w:t>
      </w:r>
      <w:r w:rsidR="00644CD5">
        <w:t>.</w:t>
      </w:r>
      <w:r>
        <w:t>351(Ether-a-go-go potassium channel 1 blocker) -0</w:t>
      </w:r>
      <w:r w:rsidR="00644CD5">
        <w:t>.</w:t>
      </w:r>
      <w:r>
        <w:t>232(Glutamate (mGluR2) agonist) -0</w:t>
      </w:r>
      <w:r w:rsidR="00644CD5">
        <w:t>.</w:t>
      </w:r>
      <w:r>
        <w:t>28(SQLE expression inhibitor) + 0</w:t>
      </w:r>
      <w:r w:rsidR="00644CD5">
        <w:t>.</w:t>
      </w:r>
      <w:r>
        <w:t>103(Immunosuppressant) -0</w:t>
      </w:r>
      <w:r w:rsidR="00644CD5">
        <w:t>.</w:t>
      </w:r>
      <w:r>
        <w:t>243(L-amino-acid oxidase inhibitor) + 0</w:t>
      </w:r>
      <w:r w:rsidR="00644CD5">
        <w:t>.</w:t>
      </w:r>
      <w:r>
        <w:t>348(Methionyl aminopeptidase inhibitor) + 0</w:t>
      </w:r>
      <w:r w:rsidR="00644CD5">
        <w:t>.</w:t>
      </w:r>
      <w:r>
        <w:t>101(Hemolysis) + 0</w:t>
      </w:r>
      <w:r w:rsidR="00644CD5">
        <w:t>.</w:t>
      </w:r>
      <w:r>
        <w:t>109(Protein kinase C mu inhibitor) -0</w:t>
      </w:r>
      <w:r w:rsidR="00644CD5">
        <w:t>.</w:t>
      </w:r>
      <w:r>
        <w:t>202(AKR1C2 expression enhancer) -0</w:t>
      </w:r>
      <w:r w:rsidR="00644CD5">
        <w:t>.</w:t>
      </w:r>
      <w:r>
        <w:t>365(Beta 2 adrenoreceptor agonist) + 0</w:t>
      </w:r>
      <w:r w:rsidR="00644CD5">
        <w:t>.</w:t>
      </w:r>
      <w:r>
        <w:t>237(CDK1 expression inhibitor) + 0</w:t>
      </w:r>
      <w:r w:rsidR="00644CD5">
        <w:t>.</w:t>
      </w:r>
      <w:r>
        <w:t>106(Melanin-concentrating hormone receptor antagonist) -0</w:t>
      </w:r>
      <w:r w:rsidR="00644CD5">
        <w:t>.</w:t>
      </w:r>
      <w:r>
        <w:t>446(Sucrose sy</w:t>
      </w:r>
      <w:r>
        <w:t>n</w:t>
      </w:r>
      <w:r>
        <w:t>thase inhibitor) -0</w:t>
      </w:r>
      <w:r w:rsidR="00644CD5">
        <w:t>.</w:t>
      </w:r>
      <w:r>
        <w:t>464(Growth factor receptor-bound protein 2 antagonist) -0</w:t>
      </w:r>
      <w:r w:rsidR="00644CD5">
        <w:t>.</w:t>
      </w:r>
      <w:r>
        <w:t>151(Palpitation) + 0</w:t>
      </w:r>
      <w:r w:rsidR="00644CD5">
        <w:t>.</w:t>
      </w:r>
      <w:r>
        <w:t>204(Phosphatidylcholine-sterol O-acyltransferase inhibitor) -0</w:t>
      </w:r>
      <w:r w:rsidR="00644CD5">
        <w:t>.</w:t>
      </w:r>
      <w:r>
        <w:t>0625(Pulmonary hypertension treatment) -0</w:t>
      </w:r>
      <w:r w:rsidR="00644CD5">
        <w:t>.</w:t>
      </w:r>
      <w:r>
        <w:t>41(Pregnane X receptor antagonist) -0</w:t>
      </w:r>
      <w:r w:rsidR="00644CD5">
        <w:t>.</w:t>
      </w:r>
      <w:r>
        <w:t>464(Thyroid hormone beta 1 antagonist) + 0</w:t>
      </w:r>
      <w:r w:rsidR="00644CD5">
        <w:t>.</w:t>
      </w:r>
      <w:r>
        <w:t>117(Hyperglycemic) + 0</w:t>
      </w:r>
      <w:r w:rsidR="00644CD5">
        <w:t>.</w:t>
      </w:r>
      <w:r>
        <w:t>109(Oxidoreductase inhibitor) -0</w:t>
      </w:r>
      <w:r w:rsidR="00644CD5">
        <w:t>.</w:t>
      </w:r>
      <w:r>
        <w:t>184(Acrosin inhibitor) -0</w:t>
      </w:r>
      <w:r w:rsidR="00644CD5">
        <w:t>.</w:t>
      </w:r>
      <w:r>
        <w:t>15(Nucleotide-binding oligomerization domain-containing protein 1 inhibitor) -0</w:t>
      </w:r>
      <w:r w:rsidR="00644CD5">
        <w:t>.</w:t>
      </w:r>
      <w:r>
        <w:t>116(Antithrombotic) + 0</w:t>
      </w:r>
      <w:r w:rsidR="00644CD5">
        <w:t>.</w:t>
      </w:r>
      <w:r>
        <w:t>104(Caspase 9 inhibitor) + 0</w:t>
      </w:r>
      <w:r w:rsidR="00644CD5">
        <w:t>.</w:t>
      </w:r>
      <w:r>
        <w:t>265(5 Hydroxytryptamine 3 agonist) + 0</w:t>
      </w:r>
      <w:r w:rsidR="00644CD5">
        <w:t>.</w:t>
      </w:r>
      <w:r>
        <w:t>0988(Pectate lyase inhibitor) + 0</w:t>
      </w:r>
      <w:r w:rsidR="00644CD5">
        <w:t>.</w:t>
      </w:r>
      <w:r>
        <w:t>401(Procollagen-proline 3-dioxygenase inhibitor) + 0</w:t>
      </w:r>
      <w:r w:rsidR="00644CD5">
        <w:t>.</w:t>
      </w:r>
      <w:r>
        <w:t>152(Trimethylamine-N-oxide reductase inhibitor) + 0</w:t>
      </w:r>
      <w:r w:rsidR="00644CD5">
        <w:t>.</w:t>
      </w:r>
      <w:r>
        <w:t>157(Cannabinoid receptor antagonist) -0</w:t>
      </w:r>
      <w:r w:rsidR="00644CD5">
        <w:t>.</w:t>
      </w:r>
      <w:r>
        <w:t>0871(Phosphodiesterase V inhibitor) + 0</w:t>
      </w:r>
      <w:r w:rsidR="00644CD5">
        <w:t>.</w:t>
      </w:r>
      <w:r>
        <w:t>124(Fibrinogen receptor antagonist) -0</w:t>
      </w:r>
      <w:r w:rsidR="00644CD5">
        <w:t>.</w:t>
      </w:r>
      <w:r>
        <w:t>06(Ketol-acid reductoisomerase inhibitor) + 0</w:t>
      </w:r>
      <w:r w:rsidR="00644CD5">
        <w:t>.</w:t>
      </w:r>
      <w:r>
        <w:t>09(11-Beta-hydroxysteroid dehydrogenase 2 inhibitor) -0</w:t>
      </w:r>
      <w:r w:rsidR="00644CD5">
        <w:t>.</w:t>
      </w:r>
      <w:r>
        <w:t>101(Sirtuin 1 inhibitor) -0</w:t>
      </w:r>
      <w:r w:rsidR="00644CD5">
        <w:t>.</w:t>
      </w:r>
      <w:r>
        <w:t>127(Hyperkinesia) + 0</w:t>
      </w:r>
      <w:r w:rsidR="00644CD5">
        <w:t>.</w:t>
      </w:r>
      <w:r>
        <w:t>22(Procollagen-lysine 5-dioxygenase inhibitor) -0</w:t>
      </w:r>
      <w:r w:rsidR="00644CD5">
        <w:t>.</w:t>
      </w:r>
      <w:r>
        <w:t>16(CA2 expression enhancer) -0</w:t>
      </w:r>
      <w:r w:rsidR="00644CD5">
        <w:t>.</w:t>
      </w:r>
      <w:r>
        <w:t>274(P2 nucleoside transporter inhibitor) -0</w:t>
      </w:r>
      <w:r w:rsidR="00644CD5">
        <w:t>.</w:t>
      </w:r>
      <w:r>
        <w:t>204(AMPA 3 receptor antagonist) + 0</w:t>
      </w:r>
      <w:r w:rsidR="00644CD5">
        <w:t>.</w:t>
      </w:r>
      <w:r>
        <w:t>0779(Clk dual-specificity kinase inhibitor) + 0</w:t>
      </w:r>
      <w:r w:rsidR="00644CD5">
        <w:t>.</w:t>
      </w:r>
      <w:r>
        <w:t>339(Guanylate kinase inhibitor) + 0</w:t>
      </w:r>
      <w:r w:rsidR="00644CD5">
        <w:t>.</w:t>
      </w:r>
      <w:r>
        <w:t>203(FMN reductase inhibitor) -0</w:t>
      </w:r>
      <w:r w:rsidR="00644CD5">
        <w:t>.</w:t>
      </w:r>
      <w:r>
        <w:t>208(Indole-3-acetaldehyde reductase (NADPH) inhibitor) -0</w:t>
      </w:r>
      <w:r w:rsidR="00644CD5">
        <w:t>.</w:t>
      </w:r>
      <w:r>
        <w:t>0681(ATPase (Mitochondrial F1F0) inhibitor) -0</w:t>
      </w:r>
      <w:r w:rsidR="00644CD5">
        <w:t>.</w:t>
      </w:r>
      <w:r>
        <w:t>0762(Retinoid X alpha receptor agonist) + 0</w:t>
      </w:r>
      <w:r w:rsidR="00644CD5">
        <w:t>.</w:t>
      </w:r>
      <w:r>
        <w:t>0659(Protein-tyrosine phosphatase 2C inhibitor) + 0</w:t>
      </w:r>
      <w:r w:rsidR="00644CD5">
        <w:t>.</w:t>
      </w:r>
      <w:r>
        <w:t>186(AR expression inhibitor) -0</w:t>
      </w:r>
      <w:r w:rsidR="00644CD5">
        <w:t>.</w:t>
      </w:r>
      <w:r>
        <w:t>0758(RARA expression enhancer) + 0</w:t>
      </w:r>
      <w:r w:rsidR="00644CD5">
        <w:t>.</w:t>
      </w:r>
      <w:r>
        <w:t>24(Somatostatin 2 antagonist) + 0</w:t>
      </w:r>
      <w:r w:rsidR="00644CD5">
        <w:t>.</w:t>
      </w:r>
      <w:r>
        <w:t>207(Sphingosine 1-phosphate receptor 3 agonist) -0</w:t>
      </w:r>
      <w:r w:rsidR="00644CD5">
        <w:t>.</w:t>
      </w:r>
      <w:r>
        <w:t>0645(Premenstrual syndrome treatment) -0</w:t>
      </w:r>
      <w:r w:rsidR="00644CD5">
        <w:t>.</w:t>
      </w:r>
      <w:r>
        <w:t>0769(Aurora-B kinase inhibitor) -0</w:t>
      </w:r>
      <w:r w:rsidR="00644CD5">
        <w:t>.</w:t>
      </w:r>
      <w:r>
        <w:t>321(Phosphogluconate dehydrogenase (decarboxylating) inhibitor) -0</w:t>
      </w:r>
      <w:r w:rsidR="00644CD5">
        <w:t>.</w:t>
      </w:r>
      <w:r>
        <w:t>0512(CYP11A1 inhibitor) + 0</w:t>
      </w:r>
      <w:r w:rsidR="00644CD5">
        <w:t>.</w:t>
      </w:r>
      <w:r>
        <w:t>0459(Lipoxygenase inhibitor) -0</w:t>
      </w:r>
      <w:r w:rsidR="00644CD5">
        <w:t>.</w:t>
      </w:r>
      <w:r>
        <w:t>0688(Purinergic receptor antagonist) + 0</w:t>
      </w:r>
      <w:r w:rsidR="00644CD5">
        <w:t>.</w:t>
      </w:r>
      <w:r>
        <w:t>0472(CYP26A1 inhibitor) -0</w:t>
      </w:r>
      <w:r w:rsidR="00644CD5">
        <w:t>.</w:t>
      </w:r>
      <w:r>
        <w:t>105(TNF expression inhibitor) + 0</w:t>
      </w:r>
      <w:r w:rsidR="00644CD5">
        <w:t>.</w:t>
      </w:r>
      <w:r>
        <w:t>0522(Alpha-L-fucosidase 1 inhibitor) -0</w:t>
      </w:r>
      <w:r w:rsidR="00644CD5">
        <w:t>.</w:t>
      </w:r>
      <w:r>
        <w:t>0714(Erythema) + 0</w:t>
      </w:r>
      <w:r w:rsidR="00644CD5">
        <w:t>.</w:t>
      </w:r>
      <w:r>
        <w:t>155(CDKN1C expression enhancer) -0</w:t>
      </w:r>
      <w:r w:rsidR="00644CD5">
        <w:t>.</w:t>
      </w:r>
      <w:r>
        <w:t>0512(Prostaglandin-E2 synthase 1 inhibitor) + 0</w:t>
      </w:r>
      <w:r w:rsidR="00644CD5">
        <w:t>.</w:t>
      </w:r>
      <w:r>
        <w:t>143(Luteinizing hormone-releasing hormone agonist) -0</w:t>
      </w:r>
      <w:r w:rsidR="00644CD5">
        <w:t>.</w:t>
      </w:r>
      <w:r>
        <w:t>157(Dihydroorotate oxidase inhibitor) + 0</w:t>
      </w:r>
      <w:r w:rsidR="00644CD5">
        <w:t>.</w:t>
      </w:r>
      <w:r>
        <w:t>0534(CYP1B1 substrate) + 0</w:t>
      </w:r>
      <w:r w:rsidR="00644CD5">
        <w:t>.</w:t>
      </w:r>
      <w:r>
        <w:t>0749(5 Hydroxytryptamine agonist) -0</w:t>
      </w:r>
      <w:r w:rsidR="00644CD5">
        <w:t>.</w:t>
      </w:r>
      <w:r>
        <w:t>0535(EphB4 antagonist) -0</w:t>
      </w:r>
      <w:r w:rsidR="00644CD5">
        <w:t>.</w:t>
      </w:r>
      <w:r>
        <w:t>135(Melatonin 5 antagonist) + 0</w:t>
      </w:r>
      <w:r w:rsidR="00644CD5">
        <w:t>.</w:t>
      </w:r>
      <w:r>
        <w:t>232(CYP27 substrate) + 0</w:t>
      </w:r>
      <w:r w:rsidR="00644CD5">
        <w:t>.</w:t>
      </w:r>
      <w:r>
        <w:t>0434(Progesterone antagonist) + 0</w:t>
      </w:r>
      <w:r w:rsidR="00644CD5">
        <w:t>.</w:t>
      </w:r>
      <w:r>
        <w:t>0416(Luteinizing hormone-releasing hormone antag</w:t>
      </w:r>
      <w:r>
        <w:t>o</w:t>
      </w:r>
      <w:r>
        <w:t>nist) -0</w:t>
      </w:r>
      <w:r w:rsidR="00644CD5">
        <w:t>.</w:t>
      </w:r>
      <w:r>
        <w:t>046(Bradykinin agonist) + 0</w:t>
      </w:r>
      <w:r w:rsidR="00644CD5">
        <w:t>.</w:t>
      </w:r>
      <w:r>
        <w:t>0702(1-Acylglycerol-3-phosphate O-acyltransferase inhibitor) + 0</w:t>
      </w:r>
      <w:r w:rsidR="00644CD5">
        <w:t>.</w:t>
      </w:r>
      <w:r>
        <w:t>0799(ABCG2 expression enhancer) -0</w:t>
      </w:r>
      <w:r w:rsidR="00644CD5">
        <w:t>.</w:t>
      </w:r>
      <w:r>
        <w:t>0522(Cyclin E1 inhibitor) + 0</w:t>
      </w:r>
      <w:r w:rsidR="00644CD5">
        <w:t>.</w:t>
      </w:r>
      <w:r>
        <w:t>0869(GCLM expression enhancer) -0</w:t>
      </w:r>
      <w:r w:rsidR="00644CD5">
        <w:t>.</w:t>
      </w:r>
      <w:r>
        <w:t>0797(Antihypertriglyceridemic) -0</w:t>
      </w:r>
      <w:r w:rsidR="00644CD5">
        <w:t>.</w:t>
      </w:r>
      <w:r>
        <w:t>0343(5 Hydroxytryptamine 3B antagonist) -0</w:t>
      </w:r>
      <w:r w:rsidR="00644CD5">
        <w:t>.</w:t>
      </w:r>
      <w:r>
        <w:t>0881(CYP1B1 expression inhib</w:t>
      </w:r>
      <w:r>
        <w:t>i</w:t>
      </w:r>
      <w:r>
        <w:t>tor) + 0</w:t>
      </w:r>
      <w:r w:rsidR="00644CD5">
        <w:t>.</w:t>
      </w:r>
      <w:r>
        <w:t>113(MAP3K10 inhibitor) + 0</w:t>
      </w:r>
      <w:r w:rsidR="00644CD5">
        <w:t>.</w:t>
      </w:r>
      <w:r>
        <w:t>0258(Protein synthesis inhibitor) + 0</w:t>
      </w:r>
      <w:r w:rsidR="00644CD5">
        <w:t>.</w:t>
      </w:r>
      <w:r>
        <w:t>0813(Histone deacetylase class I inhibitor) + 0</w:t>
      </w:r>
      <w:r w:rsidR="00644CD5">
        <w:t>.</w:t>
      </w:r>
      <w:r>
        <w:t>0182(Glutamate (mGluR group III) agonist) + 0</w:t>
      </w:r>
      <w:r w:rsidR="00644CD5">
        <w:t>.</w:t>
      </w:r>
      <w:r>
        <w:t>017(Benzodiazepine antagonist) -0</w:t>
      </w:r>
      <w:r w:rsidR="00644CD5">
        <w:t>.</w:t>
      </w:r>
      <w:r>
        <w:t>0248(Peroxisome proliferator-activated receptor delta antagonist) -0</w:t>
      </w:r>
      <w:r w:rsidR="00644CD5">
        <w:t>.</w:t>
      </w:r>
      <w:r>
        <w:t>0603(Retinoic acid receptor gamma antagonist) -0</w:t>
      </w:r>
      <w:r w:rsidR="00644CD5">
        <w:t>.</w:t>
      </w:r>
      <w:r>
        <w:t>0401(Serine-phosphoethanolamine synthase inhibitor) + 0</w:t>
      </w:r>
      <w:r w:rsidR="00644CD5">
        <w:t>.</w:t>
      </w:r>
      <w:r>
        <w:t>0555(1-Pyrroline-5-carboxylate dehydrogenase inhibitor) -0</w:t>
      </w:r>
      <w:r w:rsidR="00644CD5">
        <w:t>.</w:t>
      </w:r>
      <w:r>
        <w:t>0123(Antibiotic Tetracycline-like) -0</w:t>
      </w:r>
      <w:r w:rsidR="00644CD5">
        <w:t>.</w:t>
      </w:r>
      <w:r>
        <w:t>0255(Antinephrotoxic) + 0</w:t>
      </w:r>
      <w:r w:rsidR="00644CD5">
        <w:t>.</w:t>
      </w:r>
      <w:r>
        <w:t>0331(Lipoxygenase substrate) -0</w:t>
      </w:r>
      <w:r w:rsidR="00644CD5">
        <w:t>.</w:t>
      </w:r>
      <w:r>
        <w:t>0109(Dyspnea) -0</w:t>
      </w:r>
      <w:r w:rsidR="00644CD5">
        <w:t>.</w:t>
      </w:r>
      <w:r>
        <w:t>0209(PLAU expression enhancer) + 0</w:t>
      </w:r>
      <w:r w:rsidR="00644CD5">
        <w:t>.</w:t>
      </w:r>
      <w:r>
        <w:t>0128(Dopamine D4 antagonist) + 0</w:t>
      </w:r>
      <w:r w:rsidR="00644CD5">
        <w:t>.</w:t>
      </w:r>
      <w:r>
        <w:t>0448(Somatostatin 1 antagonist) + 0</w:t>
      </w:r>
      <w:r w:rsidR="00644CD5">
        <w:t>.</w:t>
      </w:r>
      <w:r>
        <w:t>0282(Hypertrichosis) -0</w:t>
      </w:r>
      <w:r w:rsidR="00644CD5">
        <w:t>.</w:t>
      </w:r>
      <w:r>
        <w:t>014(Alpha 2a adrenoreceptor antagonist) + 0</w:t>
      </w:r>
      <w:r w:rsidR="00644CD5">
        <w:t>.</w:t>
      </w:r>
      <w:r>
        <w:t>021(Epoxide hydrolase substrate) -0</w:t>
      </w:r>
      <w:r w:rsidR="00644CD5">
        <w:t>.</w:t>
      </w:r>
      <w:r>
        <w:t>0221(CYP11B1 expression enhancer) -0</w:t>
      </w:r>
      <w:r w:rsidR="00644CD5">
        <w:t>.</w:t>
      </w:r>
      <w:r>
        <w:t>0101(DNA-(apurinic or apyrimidinic site) lyase inhibitor) + 0</w:t>
      </w:r>
      <w:r w:rsidR="00644CD5">
        <w:t>.</w:t>
      </w:r>
      <w:r>
        <w:t>0135(Pancreatic elastase inhibitor) -0</w:t>
      </w:r>
      <w:r w:rsidR="00644CD5">
        <w:t>.</w:t>
      </w:r>
      <w:r>
        <w:t>00623(Protein kinase (CK1) gamma 1 inhibitor) + 0</w:t>
      </w:r>
      <w:r w:rsidR="00644CD5">
        <w:t>.</w:t>
      </w:r>
      <w:r>
        <w:t>00741(Melanin-concentrating hormone receptor 1 antagonist) -0</w:t>
      </w:r>
      <w:r w:rsidR="00644CD5">
        <w:t>.</w:t>
      </w:r>
      <w:r>
        <w:t>00785(Polyamine biosynthesis inhibitor) -0</w:t>
      </w:r>
      <w:r w:rsidR="00644CD5">
        <w:t>.</w:t>
      </w:r>
      <w:r>
        <w:t>00153(Hemozoin inhib</w:t>
      </w:r>
      <w:r>
        <w:t>i</w:t>
      </w:r>
      <w:r>
        <w:t>tor) + 0</w:t>
      </w:r>
      <w:r w:rsidR="00644CD5">
        <w:t>.</w:t>
      </w:r>
      <w:r>
        <w:t>00106(CYP2C19 inhibitor) + 5</w:t>
      </w:r>
      <w:r w:rsidR="00644CD5">
        <w:t>.</w:t>
      </w:r>
      <w:r>
        <w:t>99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0913(Antiparkinsonian</w:t>
      </w:r>
      <w:r w:rsidR="00644CD5">
        <w:t>.</w:t>
      </w:r>
      <w:r>
        <w:t xml:space="preserve"> tremor relieving) -0</w:t>
      </w:r>
      <w:r w:rsidR="00644CD5">
        <w:t>.</w:t>
      </w:r>
      <w:r>
        <w:t>163(Cystathionine gamma-lyase inhibitor) -0</w:t>
      </w:r>
      <w:r w:rsidR="00644CD5">
        <w:t>.</w:t>
      </w:r>
      <w:r>
        <w:t>361(Agranulocytosis) + 27</w:t>
      </w:r>
      <w:r w:rsidR="00644CD5">
        <w:t>.</w:t>
      </w:r>
      <w:r>
        <w:t>3(Length) -0</w:t>
      </w:r>
      <w:r w:rsidR="00644CD5">
        <w:t>.</w:t>
      </w:r>
      <w:r>
        <w:t>213(Nicotinic acid receptor 1 agonist) + 0</w:t>
      </w:r>
      <w:r w:rsidR="00644CD5">
        <w:t>.</w:t>
      </w:r>
      <w:r>
        <w:t>694(HMGCS1 expression enha</w:t>
      </w:r>
      <w:r>
        <w:t>n</w:t>
      </w:r>
      <w:r>
        <w:t>cer) -0</w:t>
      </w:r>
      <w:r w:rsidR="00644CD5">
        <w:t>.</w:t>
      </w:r>
      <w:r>
        <w:t>528(Carbonic anhydrase II stimulant) + 0</w:t>
      </w:r>
      <w:r w:rsidR="00644CD5">
        <w:t>.</w:t>
      </w:r>
      <w:r>
        <w:t>034(Imidazoline receptor antagonist) + 0</w:t>
      </w:r>
      <w:r w:rsidR="00644CD5">
        <w:t>.</w:t>
      </w:r>
      <w:r>
        <w:t>557(Coma) -0</w:t>
      </w:r>
      <w:r w:rsidR="00644CD5">
        <w:t>.</w:t>
      </w:r>
      <w:r>
        <w:t>365(Aldose reductase substrate) -19</w:t>
      </w:r>
      <w:r w:rsidR="00644CD5">
        <w:t>.</w:t>
      </w:r>
      <w:r>
        <w:t>9(Length^2) -0</w:t>
      </w:r>
      <w:r w:rsidR="00644CD5">
        <w:t>.</w:t>
      </w:r>
      <w:r>
        <w:t>785(Bradykinin antagonist) -1</w:t>
      </w:r>
      <w:r w:rsidR="00644CD5">
        <w:t>.</w:t>
      </w:r>
      <w:r>
        <w:t>58(Vitamin) + 0</w:t>
      </w:r>
      <w:r w:rsidR="00644CD5">
        <w:t>.</w:t>
      </w:r>
      <w:r>
        <w:t>853(Magnesium-protoporphyrin IX methyltransferase inhibitor) + 0</w:t>
      </w:r>
      <w:r w:rsidR="00644CD5">
        <w:t>.</w:t>
      </w:r>
      <w:r>
        <w:t>229(Immunosuppressant) + 0</w:t>
      </w:r>
      <w:r w:rsidR="00644CD5">
        <w:t>.</w:t>
      </w:r>
      <w:r>
        <w:t>374(Serine carboxypeptidase inhib</w:t>
      </w:r>
      <w:r>
        <w:t>i</w:t>
      </w:r>
      <w:r>
        <w:t>tor) -0</w:t>
      </w:r>
      <w:r w:rsidR="00644CD5">
        <w:t>.</w:t>
      </w:r>
      <w:r>
        <w:t>293(Neurotrophic factor) + 0</w:t>
      </w:r>
      <w:r w:rsidR="00644CD5">
        <w:t>.</w:t>
      </w:r>
      <w:r>
        <w:t>229(Pepsin inhibitor) + 0</w:t>
      </w:r>
      <w:r w:rsidR="00644CD5">
        <w:t>.</w:t>
      </w:r>
      <w:r>
        <w:t>314(5 Hydroxytryptamine release stimulant) -0</w:t>
      </w:r>
      <w:r w:rsidR="00644CD5">
        <w:t>.</w:t>
      </w:r>
      <w:r>
        <w:t>407(CDK5/p25 inhibitor) + 0</w:t>
      </w:r>
      <w:r w:rsidR="00644CD5">
        <w:t>.</w:t>
      </w:r>
      <w:r>
        <w:t>622(Ceramide glucosyltransferase inhibitor) -0</w:t>
      </w:r>
      <w:r w:rsidR="00644CD5">
        <w:t>.</w:t>
      </w:r>
      <w:r>
        <w:t>313(Priapism) + 0</w:t>
      </w:r>
      <w:r w:rsidR="00644CD5">
        <w:t>.</w:t>
      </w:r>
      <w:r>
        <w:t>504(Rho-associated kinase inhibitor) + 0</w:t>
      </w:r>
      <w:r w:rsidR="00644CD5">
        <w:t>.</w:t>
      </w:r>
      <w:r>
        <w:t>712(Carcinogenic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-1</w:t>
      </w:r>
      <w:r w:rsidR="00644CD5">
        <w:t>.</w:t>
      </w:r>
      <w:r>
        <w:t>12(Cyclic AMP modulator) -0</w:t>
      </w:r>
      <w:r w:rsidR="00644CD5">
        <w:t>.</w:t>
      </w:r>
      <w:r>
        <w:t>993(Tyrosine-protein kinase ABL2 inhibitor) + 1</w:t>
      </w:r>
      <w:r w:rsidR="00644CD5">
        <w:t>.</w:t>
      </w:r>
      <w:r>
        <w:t>14(Calmodulin-domain protein kinase 1 inhibitor) -0</w:t>
      </w:r>
      <w:r w:rsidR="00644CD5">
        <w:t>.</w:t>
      </w:r>
      <w:r>
        <w:t>604(Anesthetic inhalation) -0</w:t>
      </w:r>
      <w:r w:rsidR="00644CD5">
        <w:t>.</w:t>
      </w:r>
      <w:r>
        <w:t>343(Tyrosine-protein kinase TXK inhibitor) -0</w:t>
      </w:r>
      <w:r w:rsidR="00644CD5">
        <w:t>.</w:t>
      </w:r>
      <w:r>
        <w:t>278(Steroid 17-alpha-hydroxylase/17</w:t>
      </w:r>
      <w:r w:rsidR="00644CD5">
        <w:t>.</w:t>
      </w:r>
      <w:r>
        <w:t>20 lyase inhibitor) -0</w:t>
      </w:r>
      <w:r w:rsidR="00644CD5">
        <w:t>.</w:t>
      </w:r>
      <w:r>
        <w:t xml:space="preserve">28(Matrix </w:t>
      </w:r>
      <w:r>
        <w:lastRenderedPageBreak/>
        <w:t>metalloproteinase (membrane-type) inhibitor) -0</w:t>
      </w:r>
      <w:r w:rsidR="00644CD5">
        <w:t>.</w:t>
      </w:r>
      <w:r>
        <w:t>23(Phosphodiesterase VIII inhibitor) + 0</w:t>
      </w:r>
      <w:r w:rsidR="00644CD5">
        <w:t>.</w:t>
      </w:r>
      <w:r>
        <w:t>411(CYP11B2 inhibitor) + 0</w:t>
      </w:r>
      <w:r w:rsidR="00644CD5">
        <w:t>.</w:t>
      </w:r>
      <w:r>
        <w:t>4(Antiviral (Adenovirus)) + 0</w:t>
      </w:r>
      <w:r w:rsidR="00644CD5">
        <w:t>.</w:t>
      </w:r>
      <w:r>
        <w:t>326(Tryptase 3 inhibitor) + 1</w:t>
      </w:r>
      <w:r w:rsidR="00644CD5">
        <w:t>.</w:t>
      </w:r>
      <w:r>
        <w:t>21((R)-aminopropanol dehydrogenase inhibitor) -1</w:t>
      </w:r>
      <w:r w:rsidR="00644CD5">
        <w:t>.</w:t>
      </w:r>
      <w:r>
        <w:t>17(DNA synthesis inhibitor) + 0</w:t>
      </w:r>
      <w:r w:rsidR="00644CD5">
        <w:t>.</w:t>
      </w:r>
      <w:r>
        <w:t>808(Adenosine A3 receptor agonist) -1</w:t>
      </w:r>
      <w:r w:rsidR="00644CD5">
        <w:t>.</w:t>
      </w:r>
      <w:r>
        <w:t>48(N4-(beta-N-acetylglucosaminyl)-L-asparaginase inhibitor) + 0</w:t>
      </w:r>
      <w:r w:rsidR="00644CD5">
        <w:t>.</w:t>
      </w:r>
      <w:r>
        <w:t>66(Calcium antagonist) + 0</w:t>
      </w:r>
      <w:r w:rsidR="00644CD5">
        <w:t>.</w:t>
      </w:r>
      <w:r>
        <w:t>269(Phosphate transporter inhibitor) -0</w:t>
      </w:r>
      <w:r w:rsidR="00644CD5">
        <w:t>.</w:t>
      </w:r>
      <w:r>
        <w:t>75(L-amino-acid ox</w:t>
      </w:r>
      <w:r>
        <w:t>i</w:t>
      </w:r>
      <w:r>
        <w:t>dase inhibitor) -0</w:t>
      </w:r>
      <w:r w:rsidR="00644CD5">
        <w:t>.</w:t>
      </w:r>
      <w:r>
        <w:t>317(Prostatic (benign) hyperplasia treatment) -0</w:t>
      </w:r>
      <w:r w:rsidR="00644CD5">
        <w:t>.</w:t>
      </w:r>
      <w:r>
        <w:t>948(Aspartate ammonia-lyase inhibitor) + 1</w:t>
      </w:r>
      <w:r w:rsidR="00644CD5">
        <w:t>.</w:t>
      </w:r>
      <w:r>
        <w:t>14(D-alanine transaminase inhibitor) + 0</w:t>
      </w:r>
      <w:r w:rsidR="00644CD5">
        <w:t>.</w:t>
      </w:r>
      <w:r>
        <w:t>742(Phosphatidylinositol 4-kinase inhibitor) + 1</w:t>
      </w:r>
      <w:r w:rsidR="00644CD5">
        <w:t>.</w:t>
      </w:r>
      <w:r>
        <w:t>05(ATPase inhibitor) + 0</w:t>
      </w:r>
      <w:r w:rsidR="00644CD5">
        <w:t>.</w:t>
      </w:r>
      <w:r>
        <w:t>467(2-Dehydropantolactone reductase (A-specific) inhibitor) -0</w:t>
      </w:r>
      <w:r w:rsidR="00644CD5">
        <w:t>.</w:t>
      </w:r>
      <w:r>
        <w:t>419(Shal potassium channel blocker) -0</w:t>
      </w:r>
      <w:r w:rsidR="00644CD5">
        <w:t>.</w:t>
      </w:r>
      <w:r>
        <w:t>436(CYP2A1 su</w:t>
      </w:r>
      <w:r>
        <w:t>b</w:t>
      </w:r>
      <w:r>
        <w:t>strate) + 0</w:t>
      </w:r>
      <w:r w:rsidR="00644CD5">
        <w:t>.</w:t>
      </w:r>
      <w:r>
        <w:t>406(Urate transporter 1 inhibitor) + 0</w:t>
      </w:r>
      <w:r w:rsidR="00644CD5">
        <w:t>.</w:t>
      </w:r>
      <w:r>
        <w:t>292(Nicotinic receptor alpha7 subunit antagonist) + 1</w:t>
      </w:r>
      <w:r w:rsidR="00644CD5">
        <w:t>.</w:t>
      </w:r>
      <w:r>
        <w:t>14(Uridine nucleosidase inhibitor) -0</w:t>
      </w:r>
      <w:r w:rsidR="00644CD5">
        <w:t>.</w:t>
      </w:r>
      <w:r>
        <w:t>4(Peptidyl-prolyl cis-trans isomerase FKBP4 inhibitor) -0</w:t>
      </w:r>
      <w:r w:rsidR="00644CD5">
        <w:t>.</w:t>
      </w:r>
      <w:r>
        <w:t>177(Antineoplastic (renal cancer)) -0</w:t>
      </w:r>
      <w:r w:rsidR="00644CD5">
        <w:t>.</w:t>
      </w:r>
      <w:r>
        <w:t>191(Tripeptidyl-peptidase I inhibitor) -0</w:t>
      </w:r>
      <w:r w:rsidR="00644CD5">
        <w:t>.</w:t>
      </w:r>
      <w:r>
        <w:t>148(Peripheral neuropathy) + 0</w:t>
      </w:r>
      <w:r w:rsidR="00644CD5">
        <w:t>.</w:t>
      </w:r>
      <w:r>
        <w:t>559(Alanine transaminase inhibitor) + 0</w:t>
      </w:r>
      <w:r w:rsidR="00644CD5">
        <w:t>.</w:t>
      </w:r>
      <w:r>
        <w:t>301(MMP9 expression inhibitor) -0</w:t>
      </w:r>
      <w:r w:rsidR="00644CD5">
        <w:t>.</w:t>
      </w:r>
      <w:r>
        <w:t>437(Transforming growth factor antagonist) + 1</w:t>
      </w:r>
      <w:r w:rsidR="00644CD5">
        <w:t>.</w:t>
      </w:r>
      <w:r>
        <w:t>14(Granzyme B inhibitor) + 0</w:t>
      </w:r>
      <w:r w:rsidR="00644CD5">
        <w:t>.</w:t>
      </w:r>
      <w:r>
        <w:t>23(Bone formation stimulant) + 0</w:t>
      </w:r>
      <w:r w:rsidR="00644CD5">
        <w:t>.</w:t>
      </w:r>
      <w:r>
        <w:t>418(Ribosomal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189(ATP-binding ca</w:t>
      </w:r>
      <w:r>
        <w:t>s</w:t>
      </w:r>
      <w:r>
        <w:t>sette G2 inhibitor) + 0</w:t>
      </w:r>
      <w:r w:rsidR="00644CD5">
        <w:t>.</w:t>
      </w:r>
      <w:r>
        <w:t>392(Sirtuin 2 inhibitor) -0</w:t>
      </w:r>
      <w:r w:rsidR="00644CD5">
        <w:t>.</w:t>
      </w:r>
      <w:r>
        <w:t>599(Akinesia) -0</w:t>
      </w:r>
      <w:r w:rsidR="00644CD5">
        <w:t>.</w:t>
      </w:r>
      <w:r>
        <w:t>714(CYP2B4 substrate) -1</w:t>
      </w:r>
      <w:r w:rsidR="00644CD5">
        <w:t>.</w:t>
      </w:r>
      <w:r>
        <w:t>82(Chalcone isomerase inhibitor) + 0</w:t>
      </w:r>
      <w:r w:rsidR="00644CD5">
        <w:t>.</w:t>
      </w:r>
      <w:r>
        <w:t>737(Phospholipase inhibitor) -0</w:t>
      </w:r>
      <w:r w:rsidR="00644CD5">
        <w:t>.</w:t>
      </w:r>
      <w:r>
        <w:t>18(MAP kinase kinase 2 inhibitor) + 0</w:t>
      </w:r>
      <w:r w:rsidR="00644CD5">
        <w:t>.</w:t>
      </w:r>
      <w:r>
        <w:t>358(Carcinogenic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362(Caspase 6 inhibitor) -1</w:t>
      </w:r>
      <w:r w:rsidR="00644CD5">
        <w:t>.</w:t>
      </w:r>
      <w:r>
        <w:t>64(AMP nucleosidase inhibitor) -0</w:t>
      </w:r>
      <w:r w:rsidR="00644CD5">
        <w:t>.</w:t>
      </w:r>
      <w:r>
        <w:t>818(Carbamoyl-phosphate synthase (a</w:t>
      </w:r>
      <w:r>
        <w:t>m</w:t>
      </w:r>
      <w:r>
        <w:t>monia) inhibitor) + 0</w:t>
      </w:r>
      <w:r w:rsidR="00644CD5">
        <w:t>.</w:t>
      </w:r>
      <w:r>
        <w:t>58(Cardiodepressant) + 1</w:t>
      </w:r>
      <w:r w:rsidR="00644CD5">
        <w:t>.</w:t>
      </w:r>
      <w:r>
        <w:t>35(Riboflavin synthase inhibitor) -0</w:t>
      </w:r>
      <w:r w:rsidR="00644CD5">
        <w:t>.</w:t>
      </w:r>
      <w:r>
        <w:t>254(Embryotoxic) + 0</w:t>
      </w:r>
      <w:r w:rsidR="00644CD5">
        <w:t>.</w:t>
      </w:r>
      <w:r>
        <w:t>752(MYC expression enhancer) -0</w:t>
      </w:r>
      <w:r w:rsidR="00644CD5">
        <w:t>.</w:t>
      </w:r>
      <w:r>
        <w:t>21(Tumour necrosis factor antagonist) -0</w:t>
      </w:r>
      <w:r w:rsidR="00644CD5">
        <w:t>.</w:t>
      </w:r>
      <w:r>
        <w:t>0736(Insulin secretagoues) -0</w:t>
      </w:r>
      <w:r w:rsidR="00644CD5">
        <w:t>.</w:t>
      </w:r>
      <w:r>
        <w:t>0926(Restenosis treatment) + 0</w:t>
      </w:r>
      <w:r w:rsidR="00644CD5">
        <w:t>.</w:t>
      </w:r>
      <w:r>
        <w:t>248(ID1 expression inhibitor) -0</w:t>
      </w:r>
      <w:r w:rsidR="00644CD5">
        <w:t>.</w:t>
      </w:r>
      <w:r>
        <w:t>218(HIV-1 protease inhibitor) -0</w:t>
      </w:r>
      <w:r w:rsidR="00644CD5">
        <w:t>.</w:t>
      </w:r>
      <w:r>
        <w:t>749(CDK2 expression inhibitor) + 0</w:t>
      </w:r>
      <w:r w:rsidR="00644CD5">
        <w:t>.</w:t>
      </w:r>
      <w:r>
        <w:t>205(CDC7 inhibitor) -0</w:t>
      </w:r>
      <w:r w:rsidR="00644CD5">
        <w:t>.</w:t>
      </w:r>
      <w:r>
        <w:t>392(Heat shock protein 90 antagonist) + 0</w:t>
      </w:r>
      <w:r w:rsidR="00644CD5">
        <w:t>.</w:t>
      </w:r>
      <w:r>
        <w:t>254(AMP deaminase 3 inhibitor) -0</w:t>
      </w:r>
      <w:r w:rsidR="00644CD5">
        <w:t>.</w:t>
      </w:r>
      <w:r>
        <w:t>113(Analgesic) + 0</w:t>
      </w:r>
      <w:r w:rsidR="00644CD5">
        <w:t>.</w:t>
      </w:r>
      <w:r>
        <w:t>258(Convulsant) -0</w:t>
      </w:r>
      <w:r w:rsidR="00644CD5">
        <w:t>.</w:t>
      </w:r>
      <w:r>
        <w:t>749(Acid phosphatase inhibitor) + 0</w:t>
      </w:r>
      <w:r w:rsidR="00644CD5">
        <w:t>.</w:t>
      </w:r>
      <w:r>
        <w:t>252(Estradiol 17 beta dehydrogenase stimulant) -0</w:t>
      </w:r>
      <w:r w:rsidR="00644CD5">
        <w:t>.</w:t>
      </w:r>
      <w:r>
        <w:t>261(SLC7A5 expression enhancer) + 0</w:t>
      </w:r>
      <w:r w:rsidR="00644CD5">
        <w:t>.</w:t>
      </w:r>
      <w:r>
        <w:t>508(Glyceraldehyde-3-phosphate dehydrogenase inhibitor) -1</w:t>
      </w:r>
      <w:r w:rsidR="00644CD5">
        <w:t>.</w:t>
      </w:r>
      <w:r>
        <w:t>37(Methionine adenosyltransferase inhibitor) -0</w:t>
      </w:r>
      <w:r w:rsidR="00644CD5">
        <w:t>.</w:t>
      </w:r>
      <w:r>
        <w:t>341(CYP2C substrate) + 0</w:t>
      </w:r>
      <w:r w:rsidR="00644CD5">
        <w:t>.</w:t>
      </w:r>
      <w:r>
        <w:t>715(CYP2G1 substrate) + 0</w:t>
      </w:r>
      <w:r w:rsidR="00644CD5">
        <w:t>.</w:t>
      </w:r>
      <w:r>
        <w:t>0606(Antineoplastic (solid tumors)) + 0</w:t>
      </w:r>
      <w:r w:rsidR="00644CD5">
        <w:t>.</w:t>
      </w:r>
      <w:r>
        <w:t>279(Lipoxygenase inhibitor) -0</w:t>
      </w:r>
      <w:r w:rsidR="00644CD5">
        <w:t>.</w:t>
      </w:r>
      <w:r>
        <w:t>215(Aggrecanase 1 inhibitor) -0</w:t>
      </w:r>
      <w:r w:rsidR="00644CD5">
        <w:t>.</w:t>
      </w:r>
      <w:r>
        <w:t>317(Carcinogenic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279(Cruzipain inhibitor) + 0</w:t>
      </w:r>
      <w:r w:rsidR="00644CD5">
        <w:t>.</w:t>
      </w:r>
      <w:r>
        <w:t>0961(Adrenaline antagonist) + 0</w:t>
      </w:r>
      <w:r w:rsidR="00644CD5">
        <w:t>.</w:t>
      </w:r>
      <w:r>
        <w:t>878(Acetolactate synthase inhibitor) -0</w:t>
      </w:r>
      <w:r w:rsidR="00644CD5">
        <w:t>.</w:t>
      </w:r>
      <w:r>
        <w:t>41(Antiprotozoal (Trichomonas)) -0</w:t>
      </w:r>
      <w:r w:rsidR="00644CD5">
        <w:t>.</w:t>
      </w:r>
      <w:r>
        <w:t>225(Glycine receptor agonist) -0</w:t>
      </w:r>
      <w:r w:rsidR="00644CD5">
        <w:t>.</w:t>
      </w:r>
      <w:r>
        <w:t>385(Renin inhibitor) + 0</w:t>
      </w:r>
      <w:r w:rsidR="00644CD5">
        <w:t>.</w:t>
      </w:r>
      <w:r>
        <w:t>469(Acetylcholine neuromuscular blocking agent) -0</w:t>
      </w:r>
      <w:r w:rsidR="00644CD5">
        <w:t>.</w:t>
      </w:r>
      <w:r>
        <w:t>293(Prokinetic) + 0</w:t>
      </w:r>
      <w:r w:rsidR="00644CD5">
        <w:t>.</w:t>
      </w:r>
      <w:r>
        <w:t>976(CYP24 i</w:t>
      </w:r>
      <w:r>
        <w:t>n</w:t>
      </w:r>
      <w:r>
        <w:t>hibitor) -0</w:t>
      </w:r>
      <w:r w:rsidR="00644CD5">
        <w:t>.</w:t>
      </w:r>
      <w:r>
        <w:t>378(Carcinogenic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362(Cyclin-dependent kinase 5 activator 1 inhibitor) -0</w:t>
      </w:r>
      <w:r w:rsidR="00644CD5">
        <w:t>.</w:t>
      </w:r>
      <w:r>
        <w:t>78(CDK2 expression enhancer) -0</w:t>
      </w:r>
      <w:r w:rsidR="00644CD5">
        <w:t>.</w:t>
      </w:r>
      <w:r>
        <w:t>473(Beta-N-acetylhexosaminidase inhibitor) -0</w:t>
      </w:r>
      <w:r w:rsidR="00644CD5">
        <w:t>.</w:t>
      </w:r>
      <w:r>
        <w:t>32(NADPH oxidase 4 inhibitor) + 0</w:t>
      </w:r>
      <w:r w:rsidR="00644CD5">
        <w:t>.</w:t>
      </w:r>
      <w:r>
        <w:t>218(Pyrimidine antagonist) -0</w:t>
      </w:r>
      <w:r w:rsidR="00644CD5">
        <w:t>.</w:t>
      </w:r>
      <w:r>
        <w:t>173(RNA-directed RNA polymerase (Influenza A) inhibitor) + 0</w:t>
      </w:r>
      <w:r w:rsidR="00644CD5">
        <w:t>.</w:t>
      </w:r>
      <w:r>
        <w:t>24(Elastase 2B inhibitor) -0</w:t>
      </w:r>
      <w:r w:rsidR="00644CD5">
        <w:t>.</w:t>
      </w:r>
      <w:r>
        <w:t>746(Methylmalonyl-CoA mutase inhibitor) -0</w:t>
      </w:r>
      <w:r w:rsidR="00644CD5">
        <w:t>.</w:t>
      </w:r>
      <w:r>
        <w:t>272(Homoserine O-acetyltransferase inhibitor) + 0</w:t>
      </w:r>
      <w:r w:rsidR="00644CD5">
        <w:t>.</w:t>
      </w:r>
      <w:r>
        <w:t>391(Glycogen (starch) synthase inhibitor) -0</w:t>
      </w:r>
      <w:r w:rsidR="00644CD5">
        <w:t>.</w:t>
      </w:r>
      <w:r>
        <w:t>388(Interferon inducer) -0</w:t>
      </w:r>
      <w:r w:rsidR="00644CD5">
        <w:t>.</w:t>
      </w:r>
      <w:r>
        <w:t>251(Antimetastatic) + 0</w:t>
      </w:r>
      <w:r w:rsidR="00644CD5">
        <w:t>.</w:t>
      </w:r>
      <w:r>
        <w:t>838(Cell wall sy</w:t>
      </w:r>
      <w:r>
        <w:t>n</w:t>
      </w:r>
      <w:r>
        <w:t>thesis inhibitor) -0</w:t>
      </w:r>
      <w:r w:rsidR="00644CD5">
        <w:t>.</w:t>
      </w:r>
      <w:r>
        <w:t>267(Beta-adrenergic receptor kinase inhibitor) -0</w:t>
      </w:r>
      <w:r w:rsidR="00644CD5">
        <w:t>.</w:t>
      </w:r>
      <w:r>
        <w:t>303(Carcinogenic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312(Protein kinase B stimulant) + 0</w:t>
      </w:r>
      <w:r w:rsidR="00644CD5">
        <w:t>.</w:t>
      </w:r>
      <w:r>
        <w:t>24(Glutamin-(asparagin-)ase inhibitor) + 0</w:t>
      </w:r>
      <w:r w:rsidR="00644CD5">
        <w:t>.</w:t>
      </w:r>
      <w:r>
        <w:t>988(MAP3K10 inhibitor) -0</w:t>
      </w:r>
      <w:r w:rsidR="00644CD5">
        <w:t>.</w:t>
      </w:r>
      <w:r>
        <w:t>165(Glutamate (mGluR4) antagonist) -0</w:t>
      </w:r>
      <w:r w:rsidR="00644CD5">
        <w:t>.</w:t>
      </w:r>
      <w:r>
        <w:t>18(CYP3A4 inhibitor) + 0</w:t>
      </w:r>
      <w:r w:rsidR="00644CD5">
        <w:t>.</w:t>
      </w:r>
      <w:r>
        <w:t>195(Biliary tract disorders treatment) -0</w:t>
      </w:r>
      <w:r w:rsidR="00644CD5">
        <w:t>.</w:t>
      </w:r>
      <w:r>
        <w:t>211(Linoleate diol synthase inhibitor) -0</w:t>
      </w:r>
      <w:r w:rsidR="00644CD5">
        <w:t>.</w:t>
      </w:r>
      <w:r>
        <w:t>353(Glycosuria) + 0</w:t>
      </w:r>
      <w:r w:rsidR="00644CD5">
        <w:t>.</w:t>
      </w:r>
      <w:r>
        <w:t>244(Sodium/glucose cotransporter 2 inhibitor) + 0</w:t>
      </w:r>
      <w:r w:rsidR="00644CD5">
        <w:t>.</w:t>
      </w:r>
      <w:r>
        <w:t>377(Skin irritation</w:t>
      </w:r>
      <w:r w:rsidR="00644CD5">
        <w:t>.</w:t>
      </w:r>
      <w:r>
        <w:t xml:space="preserve"> weak) + 0</w:t>
      </w:r>
      <w:r w:rsidR="00644CD5">
        <w:t>.</w:t>
      </w:r>
      <w:r>
        <w:t>209(Cyclophilin A inhibitor) + 0</w:t>
      </w:r>
      <w:r w:rsidR="00644CD5">
        <w:t>.</w:t>
      </w:r>
      <w:r>
        <w:t>775(Antipruritic</w:t>
      </w:r>
      <w:r w:rsidR="00644CD5">
        <w:t>.</w:t>
      </w:r>
      <w:r>
        <w:t xml:space="preserve"> non-allergic) + 0</w:t>
      </w:r>
      <w:r w:rsidR="00644CD5">
        <w:t>.</w:t>
      </w:r>
      <w:r>
        <w:t>432(Plasminogen activator inhibitor antagonist) -0</w:t>
      </w:r>
      <w:r w:rsidR="00644CD5">
        <w:t>.</w:t>
      </w:r>
      <w:r>
        <w:t>216(ATPase (Mitochondrial F1F0) inhibitor) -0</w:t>
      </w:r>
      <w:r w:rsidR="00644CD5">
        <w:t>.</w:t>
      </w:r>
      <w:r>
        <w:t>946(Cholesterol esterase inhibitor) -0</w:t>
      </w:r>
      <w:r w:rsidR="00644CD5">
        <w:t>.</w:t>
      </w:r>
      <w:r>
        <w:t>301(Protein kinase C beta I inhibitor) + 0</w:t>
      </w:r>
      <w:r w:rsidR="00644CD5">
        <w:t>.</w:t>
      </w:r>
      <w:r>
        <w:t>516(Geranylgeranyltransferase inhibitor) + 0</w:t>
      </w:r>
      <w:r w:rsidR="00644CD5">
        <w:t>.</w:t>
      </w:r>
      <w:r>
        <w:t>263(Paralysis) -0</w:t>
      </w:r>
      <w:r w:rsidR="00644CD5">
        <w:t>.</w:t>
      </w:r>
      <w:r>
        <w:t>589(Heat shock protein 90 alpha antagonist) + 0</w:t>
      </w:r>
      <w:r w:rsidR="00644CD5">
        <w:t>.</w:t>
      </w:r>
      <w:r>
        <w:t>584(Histone deacetylase inhibitor) + 0</w:t>
      </w:r>
      <w:r w:rsidR="00644CD5">
        <w:t>.</w:t>
      </w:r>
      <w:r>
        <w:t>367(Hyperglycemic) -0</w:t>
      </w:r>
      <w:r w:rsidR="00644CD5">
        <w:t>.</w:t>
      </w:r>
      <w:r>
        <w:t>301(Adenosine uptake inhibitor) + 0</w:t>
      </w:r>
      <w:r w:rsidR="00644CD5">
        <w:t>.</w:t>
      </w:r>
      <w:r>
        <w:t>454(Antibiotic) + 0</w:t>
      </w:r>
      <w:r w:rsidR="00644CD5">
        <w:t>.</w:t>
      </w:r>
      <w:r>
        <w:t>156(Dopamine D2A antagonist) -0</w:t>
      </w:r>
      <w:r w:rsidR="00644CD5">
        <w:t>.</w:t>
      </w:r>
      <w:r>
        <w:t>208(Hexokinase stimulant) -0</w:t>
      </w:r>
      <w:r w:rsidR="00644CD5">
        <w:t>.</w:t>
      </w:r>
      <w:r>
        <w:t>157(RNA directed DNA polymerase inhibitor) + 0</w:t>
      </w:r>
      <w:r w:rsidR="00644CD5">
        <w:t>.</w:t>
      </w:r>
      <w:r>
        <w:t>457(ABCC2 expression enhancer) + 0</w:t>
      </w:r>
      <w:r w:rsidR="00644CD5">
        <w:t>.</w:t>
      </w:r>
      <w:r>
        <w:t>126(Dual specificity phosphatase 1 inhibitor) -0</w:t>
      </w:r>
      <w:r w:rsidR="00644CD5">
        <w:t>.</w:t>
      </w:r>
      <w:r>
        <w:t>112(Prostaglandin H2 antagonist) + 0</w:t>
      </w:r>
      <w:r w:rsidR="00644CD5">
        <w:t>.</w:t>
      </w:r>
      <w:r>
        <w:t>235(Antifungal enhancer) -0</w:t>
      </w:r>
      <w:r w:rsidR="00644CD5">
        <w:t>.</w:t>
      </w:r>
      <w:r>
        <w:t>174(Vanilloid agonist) -0</w:t>
      </w:r>
      <w:r w:rsidR="00644CD5">
        <w:t>.</w:t>
      </w:r>
      <w:r>
        <w:t>404(ATPase (Vacuolar H+) inhibitor) -0</w:t>
      </w:r>
      <w:r w:rsidR="00644CD5">
        <w:t>.</w:t>
      </w:r>
      <w:r>
        <w:t>879(Saccharopine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588(Adenylate cyclase V inhibitor) -0</w:t>
      </w:r>
      <w:r w:rsidR="00644CD5">
        <w:t>.</w:t>
      </w:r>
      <w:r>
        <w:t>292(Hyperkinesia) + 0</w:t>
      </w:r>
      <w:r w:rsidR="00644CD5">
        <w:t>.</w:t>
      </w:r>
      <w:r>
        <w:t>172(Opioid delta 1 receptor antagonist) -0</w:t>
      </w:r>
      <w:r w:rsidR="00644CD5">
        <w:t>.</w:t>
      </w:r>
      <w:r>
        <w:t>323(Sensitization) + 0</w:t>
      </w:r>
      <w:r w:rsidR="00644CD5">
        <w:t>.</w:t>
      </w:r>
      <w:r>
        <w:t>181(Phosphodiesterase 6B inhibitor) -0</w:t>
      </w:r>
      <w:r w:rsidR="00644CD5">
        <w:t>.</w:t>
      </w:r>
      <w:r>
        <w:t>291(Antimycobacterial) + 0</w:t>
      </w:r>
      <w:r w:rsidR="00644CD5">
        <w:t>.</w:t>
      </w:r>
      <w:r>
        <w:t>436(1-Acylglycerol-3-phosphate O-acyltransferase inhibitor) + 0</w:t>
      </w:r>
      <w:r w:rsidR="00644CD5">
        <w:t>.</w:t>
      </w:r>
      <w:r>
        <w:t>168(Phosphodiesterase 4A inhibitor) -0</w:t>
      </w:r>
      <w:r w:rsidR="00644CD5">
        <w:t>.</w:t>
      </w:r>
      <w:r>
        <w:t>467(Indanol dehydrogenase inhib</w:t>
      </w:r>
      <w:r>
        <w:t>i</w:t>
      </w:r>
      <w:r>
        <w:t>tor) -0</w:t>
      </w:r>
      <w:r w:rsidR="00644CD5">
        <w:t>.</w:t>
      </w:r>
      <w:r>
        <w:t>209(Raynaud's phenomenon treatment) -0</w:t>
      </w:r>
      <w:r w:rsidR="00644CD5">
        <w:t>.</w:t>
      </w:r>
      <w:r>
        <w:t>286(Neurotensin 2 receptor antagonist) -0</w:t>
      </w:r>
      <w:r w:rsidR="00644CD5">
        <w:t>.</w:t>
      </w:r>
      <w:r>
        <w:t>345(UGT1A1 expression enhancer) + 0</w:t>
      </w:r>
      <w:r w:rsidR="00644CD5">
        <w:t>.</w:t>
      </w:r>
      <w:r>
        <w:t>192(Antibiotic Quinolone-like) -0</w:t>
      </w:r>
      <w:r w:rsidR="00644CD5">
        <w:t>.</w:t>
      </w:r>
      <w:r>
        <w:t>119(Posttraumatic stress disorder treatment) -0</w:t>
      </w:r>
      <w:r w:rsidR="00644CD5">
        <w:t>.</w:t>
      </w:r>
      <w:r>
        <w:t>216(Melanin-concentrating hormone receptor 2 antagonist) -0</w:t>
      </w:r>
      <w:r w:rsidR="00644CD5">
        <w:t>.</w:t>
      </w:r>
      <w:r>
        <w:t>644(Glycogen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146(Guanine deaminase inhibitor) -0</w:t>
      </w:r>
      <w:r w:rsidR="00644CD5">
        <w:t>.</w:t>
      </w:r>
      <w:r>
        <w:t>121(Neuronal K-Cl cotransporter inhibitor) + 0</w:t>
      </w:r>
      <w:r w:rsidR="00644CD5">
        <w:t>.</w:t>
      </w:r>
      <w:r>
        <w:t>845(Pyruvate dehydrogenase stimulant) + 0</w:t>
      </w:r>
      <w:r w:rsidR="00644CD5">
        <w:t>.</w:t>
      </w:r>
      <w:r>
        <w:t>186(Nicotinic acid receptor 2 agonist) + 0</w:t>
      </w:r>
      <w:r w:rsidR="00644CD5">
        <w:t>.</w:t>
      </w:r>
      <w:r>
        <w:t>137(Fusion protein inhibitor) + 0</w:t>
      </w:r>
      <w:r w:rsidR="00644CD5">
        <w:t>.</w:t>
      </w:r>
      <w:r>
        <w:t>2(Melanin-concentrating hormone receptor 1 antagonist) -0</w:t>
      </w:r>
      <w:r w:rsidR="00644CD5">
        <w:t>.</w:t>
      </w:r>
      <w:r>
        <w:t>155(Phenylethanolamine N methyltransferase inhibitor) + 0</w:t>
      </w:r>
      <w:r w:rsidR="00644CD5">
        <w:t>.</w:t>
      </w:r>
      <w:r>
        <w:t>689(Chorismate mutase inhibitor) -0</w:t>
      </w:r>
      <w:r w:rsidR="00644CD5">
        <w:t>.</w:t>
      </w:r>
      <w:r>
        <w:t>135(Secretase gamma inhibitor) + 0</w:t>
      </w:r>
      <w:r w:rsidR="00644CD5">
        <w:t>.</w:t>
      </w:r>
      <w:r>
        <w:t>27(Fibroblast activation protein alpha inhibitor) -0</w:t>
      </w:r>
      <w:r w:rsidR="00644CD5">
        <w:t>.</w:t>
      </w:r>
      <w:r>
        <w:t>519(Histone deacetylase 11 inhibitor) + 0</w:t>
      </w:r>
      <w:r w:rsidR="00644CD5">
        <w:t>.</w:t>
      </w:r>
      <w:r>
        <w:t>412(Targeting protein for Xklp2 inhibitor) -0</w:t>
      </w:r>
      <w:r w:rsidR="00644CD5">
        <w:t>.</w:t>
      </w:r>
      <w:r>
        <w:t>519(Kallikrein 13 inhibitor) + 0</w:t>
      </w:r>
      <w:r w:rsidR="00644CD5">
        <w:t>.</w:t>
      </w:r>
      <w:r>
        <w:t xml:space="preserve">251(Liver </w:t>
      </w:r>
      <w:r>
        <w:lastRenderedPageBreak/>
        <w:t>X receptor agonist) + 0</w:t>
      </w:r>
      <w:r w:rsidR="00644CD5">
        <w:t>.</w:t>
      </w:r>
      <w:r>
        <w:t>37(Adenosine A3 receptor antagonist) + 5</w:t>
      </w:r>
      <w:r w:rsidR="00644CD5">
        <w:t>.</w:t>
      </w:r>
      <w:r>
        <w:t>69(Length^3) -0</w:t>
      </w:r>
      <w:r w:rsidR="00644CD5">
        <w:t>.</w:t>
      </w:r>
      <w:r>
        <w:t>711(Antineoplastic antimetabolite) + 0</w:t>
      </w:r>
      <w:r w:rsidR="00644CD5">
        <w:t>.</w:t>
      </w:r>
      <w:r>
        <w:t>24(Janus tyrosine kinase 1 inhibitor) -0</w:t>
      </w:r>
      <w:r w:rsidR="00644CD5">
        <w:t>.</w:t>
      </w:r>
      <w:r>
        <w:t>0978(Fibroblast growth factor 2 antagonist) -0</w:t>
      </w:r>
      <w:r w:rsidR="00644CD5">
        <w:t>.</w:t>
      </w:r>
      <w:r>
        <w:t>162(Cyclooxygenase 3 inhibitor) + 0</w:t>
      </w:r>
      <w:r w:rsidR="00644CD5">
        <w:t>.</w:t>
      </w:r>
      <w:r>
        <w:t>327(GADD45A expression enhancer) -0</w:t>
      </w:r>
      <w:r w:rsidR="00644CD5">
        <w:t>.</w:t>
      </w:r>
      <w:r>
        <w:t>43(SQLE expression inhibitor) + 0</w:t>
      </w:r>
      <w:r w:rsidR="00644CD5">
        <w:t>.</w:t>
      </w:r>
      <w:r>
        <w:t>196(Carbonic anhydrase VB inhibitor) -0</w:t>
      </w:r>
      <w:r w:rsidR="00644CD5">
        <w:t>.</w:t>
      </w:r>
      <w:r>
        <w:t>379(Catechol 2</w:t>
      </w:r>
      <w:r w:rsidR="00644CD5">
        <w:t>.</w:t>
      </w:r>
      <w:r>
        <w:t>3-dioxygenase inhibitor) + 0</w:t>
      </w:r>
      <w:r w:rsidR="00644CD5">
        <w:t>.</w:t>
      </w:r>
      <w:r>
        <w:t>504(CYP1A1 expression inhibitor) -0</w:t>
      </w:r>
      <w:r w:rsidR="00644CD5">
        <w:t>.</w:t>
      </w:r>
      <w:r>
        <w:t>114(Platelet aggreg</w:t>
      </w:r>
      <w:r>
        <w:t>a</w:t>
      </w:r>
      <w:r>
        <w:t>tion inhibitor) -0</w:t>
      </w:r>
      <w:r w:rsidR="00644CD5">
        <w:t>.</w:t>
      </w:r>
      <w:r>
        <w:t>142(Serine O-acetyltransferase inhibitor) + 0</w:t>
      </w:r>
      <w:r w:rsidR="00644CD5">
        <w:t>.</w:t>
      </w:r>
      <w:r>
        <w:t>788(Procollagen-proline 3-dioxygenase inhibitor) -0</w:t>
      </w:r>
      <w:r w:rsidR="00644CD5">
        <w:t>.</w:t>
      </w:r>
      <w:r>
        <w:t>502(4-Hydroxy-2-oxoglutarate aldolase inhibitor) -0</w:t>
      </w:r>
      <w:r w:rsidR="00644CD5">
        <w:t>.</w:t>
      </w:r>
      <w:r>
        <w:t>525(Thyroid hormone beta antagonist) + 0</w:t>
      </w:r>
      <w:r w:rsidR="00644CD5">
        <w:t>.</w:t>
      </w:r>
      <w:r>
        <w:t>0992(Antiviral (HIV)) -0</w:t>
      </w:r>
      <w:r w:rsidR="00644CD5">
        <w:t>.</w:t>
      </w:r>
      <w:r>
        <w:t>468(Protein phosphatase 2B inhibitor) -0</w:t>
      </w:r>
      <w:r w:rsidR="00644CD5">
        <w:t>.</w:t>
      </w:r>
      <w:r>
        <w:t>106(5 Hydroxytryptamine 1F agonist) -0</w:t>
      </w:r>
      <w:r w:rsidR="00644CD5">
        <w:t>.</w:t>
      </w:r>
      <w:r>
        <w:t>501(CYP1B1 expression inhibitor) -0</w:t>
      </w:r>
      <w:r w:rsidR="00644CD5">
        <w:t>.</w:t>
      </w:r>
      <w:r>
        <w:t>137(Angiotensin AT1 receptor antagonist) -0</w:t>
      </w:r>
      <w:r w:rsidR="00644CD5">
        <w:t>.</w:t>
      </w:r>
      <w:r>
        <w:t>239(MAPK3 expression inhibitor) + 0</w:t>
      </w:r>
      <w:r w:rsidR="00644CD5">
        <w:t>.</w:t>
      </w:r>
      <w:r>
        <w:t>226(STAR expre</w:t>
      </w:r>
      <w:r>
        <w:t>s</w:t>
      </w:r>
      <w:r>
        <w:t>sion inhibitor) + 0</w:t>
      </w:r>
      <w:r w:rsidR="00644CD5">
        <w:t>.</w:t>
      </w:r>
      <w:r>
        <w:t>0676(Ophthalmic drug) + 0</w:t>
      </w:r>
      <w:r w:rsidR="00644CD5">
        <w:t>.</w:t>
      </w:r>
      <w:r>
        <w:t>127(Antiemetic) + 0</w:t>
      </w:r>
      <w:r w:rsidR="00644CD5">
        <w:t>.</w:t>
      </w:r>
      <w:r>
        <w:t>227(Nav1.6 sodium channel blocker) -0</w:t>
      </w:r>
      <w:r w:rsidR="00644CD5">
        <w:t>.</w:t>
      </w:r>
      <w:r>
        <w:t>475(Erythropoietin receptor agonist) + 0</w:t>
      </w:r>
      <w:r w:rsidR="00644CD5">
        <w:t>.</w:t>
      </w:r>
      <w:r>
        <w:t>509(Phosphofructokinase-1 inhibitor) -0</w:t>
      </w:r>
      <w:r w:rsidR="00644CD5">
        <w:t>.</w:t>
      </w:r>
      <w:r>
        <w:t>101(Potassium channel blocker) -0</w:t>
      </w:r>
      <w:r w:rsidR="00644CD5">
        <w:t>.</w:t>
      </w:r>
      <w:r>
        <w:t>534(Histone-lysine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15(Prolyl aminopeptidase inhibitor) -0</w:t>
      </w:r>
      <w:r w:rsidR="00644CD5">
        <w:t>.</w:t>
      </w:r>
      <w:r>
        <w:t>133(MAP kinase 7 inhibitor) + 0</w:t>
      </w:r>
      <w:r w:rsidR="00644CD5">
        <w:t>.</w:t>
      </w:r>
      <w:r>
        <w:t>359(3-Hydroxybutyrate dehydrogenase inhibitor) -0</w:t>
      </w:r>
      <w:r w:rsidR="00644CD5">
        <w:t>.</w:t>
      </w:r>
      <w:r>
        <w:t>272(Galactolipase inhibitor) + 0</w:t>
      </w:r>
      <w:r w:rsidR="00644CD5">
        <w:t>.</w:t>
      </w:r>
      <w:r>
        <w:t>32(Dopamine D2S antagonist) -0</w:t>
      </w:r>
      <w:r w:rsidR="00644CD5">
        <w:t>.</w:t>
      </w:r>
      <w:r>
        <w:t>156(Drowsiness) + 0</w:t>
      </w:r>
      <w:r w:rsidR="00644CD5">
        <w:t>.</w:t>
      </w:r>
      <w:r>
        <w:t>226(Raynaud's phenomenon) -0</w:t>
      </w:r>
      <w:r w:rsidR="00644CD5">
        <w:t>.</w:t>
      </w:r>
      <w:r>
        <w:t>471(Calpain small subunit 1 inhibitor) + 0</w:t>
      </w:r>
      <w:r w:rsidR="00644CD5">
        <w:t>.</w:t>
      </w:r>
      <w:r>
        <w:t>307(Phosphatidate cytidylyltransferase inhibitor) + 0</w:t>
      </w:r>
      <w:r w:rsidR="00644CD5">
        <w:t>.</w:t>
      </w:r>
      <w:r>
        <w:t>395(Cancer procoagulant inhibitor) + 0</w:t>
      </w:r>
      <w:r w:rsidR="00644CD5">
        <w:t>.</w:t>
      </w:r>
      <w:r>
        <w:t>288(GABA A receptor agonist) + 0</w:t>
      </w:r>
      <w:r w:rsidR="00644CD5">
        <w:t>.</w:t>
      </w:r>
      <w:r>
        <w:t>263(Opioid kappa 3 receptor antagonist) + 0</w:t>
      </w:r>
      <w:r w:rsidR="00644CD5">
        <w:t>.</w:t>
      </w:r>
      <w:r>
        <w:t>305(Alpha 2b adrenoreceptor agonist) + 0</w:t>
      </w:r>
      <w:r w:rsidR="00644CD5">
        <w:t>.</w:t>
      </w:r>
      <w:r>
        <w:t>102(Bombesin 3 receptor agonist) -0</w:t>
      </w:r>
      <w:r w:rsidR="00644CD5">
        <w:t>.</w:t>
      </w:r>
      <w:r>
        <w:t>227(Fibromyalgia syndrome treatment) -0</w:t>
      </w:r>
      <w:r w:rsidR="00644CD5">
        <w:t>.</w:t>
      </w:r>
      <w:r>
        <w:t>306(Choline kinase inhibitor) + 0</w:t>
      </w:r>
      <w:r w:rsidR="00644CD5">
        <w:t>.</w:t>
      </w:r>
      <w:r>
        <w:t>314(5 Hydroxytryptamine 3 agonist) + 0</w:t>
      </w:r>
      <w:r w:rsidR="00644CD5">
        <w:t>.</w:t>
      </w:r>
      <w:r>
        <w:t>114(THBS1 expression inhibitor) + 0</w:t>
      </w:r>
      <w:r w:rsidR="00644CD5">
        <w:t>.</w:t>
      </w:r>
      <w:r>
        <w:t>0693(Angiogenesis stimulant) -0</w:t>
      </w:r>
      <w:r w:rsidR="00644CD5">
        <w:t>.</w:t>
      </w:r>
      <w:r>
        <w:t>0506(GST P substrate) + 0</w:t>
      </w:r>
      <w:r w:rsidR="00644CD5">
        <w:t>.</w:t>
      </w:r>
      <w:r>
        <w:t>456(Phospholipase A2 inhibitor) -0</w:t>
      </w:r>
      <w:r w:rsidR="00644CD5">
        <w:t>.</w:t>
      </w:r>
      <w:r>
        <w:t>445(Kainate receptor agonist) -0</w:t>
      </w:r>
      <w:r w:rsidR="00644CD5">
        <w:t>.</w:t>
      </w:r>
      <w:r>
        <w:t>206(Aldehyde d</w:t>
      </w:r>
      <w:r>
        <w:t>e</w:t>
      </w:r>
      <w:r>
        <w:t>hydrogenase inhibitor) + 0</w:t>
      </w:r>
      <w:r w:rsidR="00644CD5">
        <w:t>.</w:t>
      </w:r>
      <w:r>
        <w:t>117(Ocular toxicity) -0</w:t>
      </w:r>
      <w:r w:rsidR="00644CD5">
        <w:t>.</w:t>
      </w:r>
      <w:r>
        <w:t>227(Beta-carotene 15</w:t>
      </w:r>
      <w:r w:rsidR="00644CD5">
        <w:t>.</w:t>
      </w:r>
      <w:r>
        <w:t>15'-monooxygenase inhibitor) + 0</w:t>
      </w:r>
      <w:r w:rsidR="00644CD5">
        <w:t>.</w:t>
      </w:r>
      <w:r>
        <w:t>115(Toxic</w:t>
      </w:r>
      <w:r w:rsidR="00644CD5">
        <w:t>.</w:t>
      </w:r>
      <w:r>
        <w:t xml:space="preserve"> respiration) -0</w:t>
      </w:r>
      <w:r w:rsidR="00644CD5">
        <w:t>.</w:t>
      </w:r>
      <w:r>
        <w:t>686(Phosphoglycerate kinase inhibitor) -0</w:t>
      </w:r>
      <w:r w:rsidR="00644CD5">
        <w:t>.</w:t>
      </w:r>
      <w:r>
        <w:t>11(Electron transport complex I inhibitor) -0</w:t>
      </w:r>
      <w:r w:rsidR="00644CD5">
        <w:t>.</w:t>
      </w:r>
      <w:r>
        <w:t>189(Consciousness alteration) -0</w:t>
      </w:r>
      <w:r w:rsidR="00644CD5">
        <w:t>.</w:t>
      </w:r>
      <w:r>
        <w:t>309(Histone deacetylase 4 inhibitor) -0</w:t>
      </w:r>
      <w:r w:rsidR="00644CD5">
        <w:t>.</w:t>
      </w:r>
      <w:r>
        <w:t>0621(Protein phosphatase inhibitor) -0</w:t>
      </w:r>
      <w:r w:rsidR="00644CD5">
        <w:t>.</w:t>
      </w:r>
      <w:r>
        <w:t>28(CYP1B1 inhibitor) + 0</w:t>
      </w:r>
      <w:r w:rsidR="00644CD5">
        <w:t>.</w:t>
      </w:r>
      <w:r>
        <w:t>278(ESR2 expression enhancer) + 0</w:t>
      </w:r>
      <w:r w:rsidR="00644CD5">
        <w:t>.</w:t>
      </w:r>
      <w:r>
        <w:t>271((S)-2-hydroxy-acid oxidase inhibitor) + 0</w:t>
      </w:r>
      <w:r w:rsidR="00644CD5">
        <w:t>.</w:t>
      </w:r>
      <w:r>
        <w:t>107(Dual specificity tyrosine-phosphorylation regulated kinase 1A inhibitor) -0</w:t>
      </w:r>
      <w:r w:rsidR="00644CD5">
        <w:t>.</w:t>
      </w:r>
      <w:r>
        <w:t>0725(CYP51 inhibitor) -0</w:t>
      </w:r>
      <w:r w:rsidR="00644CD5">
        <w:t>.</w:t>
      </w:r>
      <w:r>
        <w:t>107(Methemoglobinemia) + 0</w:t>
      </w:r>
      <w:r w:rsidR="00644CD5">
        <w:t>.</w:t>
      </w:r>
      <w:r>
        <w:t>397(CYP17 substrate) + 0</w:t>
      </w:r>
      <w:r w:rsidR="00644CD5">
        <w:t>.</w:t>
      </w:r>
      <w:r>
        <w:t>208(Carcinogenic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large intestine) + 0</w:t>
      </w:r>
      <w:r w:rsidR="00644CD5">
        <w:t>.</w:t>
      </w:r>
      <w:r>
        <w:t>302(PRL phosphatase inhibitor) + 0</w:t>
      </w:r>
      <w:r w:rsidR="00644CD5">
        <w:t>.</w:t>
      </w:r>
      <w:r>
        <w:t>105(Myoclonus) -0</w:t>
      </w:r>
      <w:r w:rsidR="00644CD5">
        <w:t>.</w:t>
      </w:r>
      <w:r>
        <w:t>168(Glutamate (mGluR) antagonist) -0</w:t>
      </w:r>
      <w:r w:rsidR="00644CD5">
        <w:t>.</w:t>
      </w:r>
      <w:r>
        <w:t>0751(Lipocortins synthesis antagonist) + 0</w:t>
      </w:r>
      <w:r w:rsidR="00644CD5">
        <w:t>.</w:t>
      </w:r>
      <w:r>
        <w:t>0852(Anemia) + 0</w:t>
      </w:r>
      <w:r w:rsidR="00644CD5">
        <w:t>.</w:t>
      </w:r>
      <w:r>
        <w:t>194(GABA aminotransferase inhibitor) -0</w:t>
      </w:r>
      <w:r w:rsidR="00644CD5">
        <w:t>.</w:t>
      </w:r>
      <w:r>
        <w:t>081(Endothelin receptor antagonist) -0</w:t>
      </w:r>
      <w:r w:rsidR="00644CD5">
        <w:t>.</w:t>
      </w:r>
      <w:r>
        <w:t>181(Lactose synthase inhibitor) -0</w:t>
      </w:r>
      <w:r w:rsidR="00644CD5">
        <w:t>.</w:t>
      </w:r>
      <w:r>
        <w:t>0956(Melatonin 3 antagonist) -0</w:t>
      </w:r>
      <w:r w:rsidR="00644CD5">
        <w:t>.</w:t>
      </w:r>
      <w:r>
        <w:t>068(T cell receptor antagonist) -0</w:t>
      </w:r>
      <w:r w:rsidR="00644CD5">
        <w:t>.</w:t>
      </w:r>
      <w:r>
        <w:t>0474(Antineoplastic (lung cancer)) -0</w:t>
      </w:r>
      <w:r w:rsidR="00644CD5">
        <w:t>.</w:t>
      </w:r>
      <w:r>
        <w:t>0738(11-Beta-hydroxysteroid dehydrogenase inhibitor) + 0</w:t>
      </w:r>
      <w:r w:rsidR="00644CD5">
        <w:t>.</w:t>
      </w:r>
      <w:r>
        <w:t>114(SLC2A3 expression inhibitor) -0</w:t>
      </w:r>
      <w:r w:rsidR="00644CD5">
        <w:t>.</w:t>
      </w:r>
      <w:r>
        <w:t>0663(Topoisomerase II alpha inhibitor) + 0</w:t>
      </w:r>
      <w:r w:rsidR="00644CD5">
        <w:t>.</w:t>
      </w:r>
      <w:r>
        <w:t>152(SLC7A11 expression enhancer) -0</w:t>
      </w:r>
      <w:r w:rsidR="00644CD5">
        <w:t>.</w:t>
      </w:r>
      <w:r>
        <w:t>0687(Anorexiant) -0</w:t>
      </w:r>
      <w:r w:rsidR="00644CD5">
        <w:t>.</w:t>
      </w:r>
      <w:r>
        <w:t>139(Thioredoxin reductase inhibitor) + 0</w:t>
      </w:r>
      <w:r w:rsidR="00644CD5">
        <w:t>.</w:t>
      </w:r>
      <w:r>
        <w:t>0878(Sexual dysfunction) + 0</w:t>
      </w:r>
      <w:r w:rsidR="00644CD5">
        <w:t>.</w:t>
      </w:r>
      <w:r>
        <w:t>14(Alcohol dehydr</w:t>
      </w:r>
      <w:r>
        <w:t>o</w:t>
      </w:r>
      <w:r>
        <w:t>genase (acceptor) inhibitor) -0</w:t>
      </w:r>
      <w:r w:rsidR="00644CD5">
        <w:t>.</w:t>
      </w:r>
      <w:r>
        <w:t>0789(Smo receptor antagonist) + 0</w:t>
      </w:r>
      <w:r w:rsidR="00644CD5">
        <w:t>.</w:t>
      </w:r>
      <w:r>
        <w:t>0957(Phosphodiesterase 6D inhibitor) -0</w:t>
      </w:r>
      <w:r w:rsidR="00644CD5">
        <w:t>.</w:t>
      </w:r>
      <w:r>
        <w:t>0726(Cyclin T1 inhibitor) -0</w:t>
      </w:r>
      <w:r w:rsidR="00644CD5">
        <w:t>.</w:t>
      </w:r>
      <w:r>
        <w:t>0826(Gastric antisecretory) -0</w:t>
      </w:r>
      <w:r w:rsidR="00644CD5">
        <w:t>.</w:t>
      </w:r>
      <w:r>
        <w:t>0679(Antineurotic) + 0</w:t>
      </w:r>
      <w:r w:rsidR="00644CD5">
        <w:t>.</w:t>
      </w:r>
      <w:r>
        <w:t>0648(Muscle relaxant) + 0</w:t>
      </w:r>
      <w:r w:rsidR="00644CD5">
        <w:t>.</w:t>
      </w:r>
      <w:r>
        <w:t>0668(Dopamine D1 agonist) + 0</w:t>
      </w:r>
      <w:r w:rsidR="00644CD5">
        <w:t>.</w:t>
      </w:r>
      <w:r>
        <w:t>0744(Allergic reaction) -0</w:t>
      </w:r>
      <w:r w:rsidR="00644CD5">
        <w:t>.</w:t>
      </w:r>
      <w:r>
        <w:t>0728(HSPA8 expression inhibitor) -0</w:t>
      </w:r>
      <w:r w:rsidR="00644CD5">
        <w:t>.</w:t>
      </w:r>
      <w:r>
        <w:t>0694(Check point kinase 1 inhibitor) -0</w:t>
      </w:r>
      <w:r w:rsidR="00644CD5">
        <w:t>.</w:t>
      </w:r>
      <w:r>
        <w:t>0612(Paraplegia) + 0</w:t>
      </w:r>
      <w:r w:rsidR="00644CD5">
        <w:t>.</w:t>
      </w:r>
      <w:r>
        <w:t>218(Glyceraldehyde-3-phosphate dehydrogenase (phosphorylating) inhib</w:t>
      </w:r>
      <w:r>
        <w:t>i</w:t>
      </w:r>
      <w:r>
        <w:t>tor) + 0</w:t>
      </w:r>
      <w:r w:rsidR="00644CD5">
        <w:t>.</w:t>
      </w:r>
      <w:r>
        <w:t>0587(Platelet activating factor antagonist) -0</w:t>
      </w:r>
      <w:r w:rsidR="00644CD5">
        <w:t>.</w:t>
      </w:r>
      <w:r>
        <w:t>138(Chymase inhibitor) -0</w:t>
      </w:r>
      <w:r w:rsidR="00644CD5">
        <w:t>.</w:t>
      </w:r>
      <w:r>
        <w:t>131(Acyl-CoA hydrolase inhibitor) -0</w:t>
      </w:r>
      <w:r w:rsidR="00644CD5">
        <w:t>.</w:t>
      </w:r>
      <w:r>
        <w:t>0433(CXC chemokine receptor antagonist) + 0</w:t>
      </w:r>
      <w:r w:rsidR="00644CD5">
        <w:t>.</w:t>
      </w:r>
      <w:r>
        <w:t>0674(Integrin alphaVbeta6 antagonist) -0</w:t>
      </w:r>
      <w:r w:rsidR="00644CD5">
        <w:t>.</w:t>
      </w:r>
      <w:r>
        <w:t>12(Lactate 2-monooxygenase inhibitor) -0</w:t>
      </w:r>
      <w:r w:rsidR="00644CD5">
        <w:t>.</w:t>
      </w:r>
      <w:r>
        <w:t>0472(GST P1-1 substrate) -0</w:t>
      </w:r>
      <w:r w:rsidR="00644CD5">
        <w:t>.</w:t>
      </w:r>
      <w:r>
        <w:t>0464(Hemozoin inhibitor) + 0</w:t>
      </w:r>
      <w:r w:rsidR="00644CD5">
        <w:t>.</w:t>
      </w:r>
      <w:r>
        <w:t>108(Ribonucleoside tripho</w:t>
      </w:r>
      <w:r>
        <w:t>s</w:t>
      </w:r>
      <w:r>
        <w:t>phate reductase inhibitor) + 0</w:t>
      </w:r>
      <w:r w:rsidR="00644CD5">
        <w:t>.</w:t>
      </w:r>
      <w:r>
        <w:t>0561(Protein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</w:t>
      </w:r>
      <w:r>
        <w:t>i</w:t>
      </w:r>
      <w:r>
        <w:t>tor) + 0</w:t>
      </w:r>
      <w:r w:rsidR="00644CD5">
        <w:t>.</w:t>
      </w:r>
      <w:r>
        <w:t>0511(Alcohol dehydrogenase substrate) + 0</w:t>
      </w:r>
      <w:r w:rsidR="00644CD5">
        <w:t>.</w:t>
      </w:r>
      <w:r>
        <w:t>0446(Purinergic receptor agonist) -0</w:t>
      </w:r>
      <w:r w:rsidR="00644CD5">
        <w:t>.</w:t>
      </w:r>
      <w:r>
        <w:t>333(Procollagen galactosy</w:t>
      </w:r>
      <w:r>
        <w:t>l</w:t>
      </w:r>
      <w:r>
        <w:t>transferase inhibitor) -0</w:t>
      </w:r>
      <w:r w:rsidR="00644CD5">
        <w:t>.</w:t>
      </w:r>
      <w:r>
        <w:t>134(Alpha-L-rhamnosidase inhibitor) -0</w:t>
      </w:r>
      <w:r w:rsidR="00644CD5">
        <w:t>.</w:t>
      </w:r>
      <w:r>
        <w:t>0581(Pulmonary edema) + 0</w:t>
      </w:r>
      <w:r w:rsidR="00644CD5">
        <w:t>.</w:t>
      </w:r>
      <w:r>
        <w:t>0426(Death-associated protein kinase 3 inhibitor) -0</w:t>
      </w:r>
      <w:r w:rsidR="00644CD5">
        <w:t>.</w:t>
      </w:r>
      <w:r>
        <w:t>0485(Ribosomal protein S6 kinase alpha 5 inhibitor) -0</w:t>
      </w:r>
      <w:r w:rsidR="00644CD5">
        <w:t>.</w:t>
      </w:r>
      <w:r>
        <w:t>0942(KPNA2 expression inhib</w:t>
      </w:r>
      <w:r>
        <w:t>i</w:t>
      </w:r>
      <w:r>
        <w:t>tor) + 0</w:t>
      </w:r>
      <w:r w:rsidR="00644CD5">
        <w:t>.</w:t>
      </w:r>
      <w:r>
        <w:t>0497(5 Hydroxytryptamine 2 antagonist) + 0</w:t>
      </w:r>
      <w:r w:rsidR="00644CD5">
        <w:t>.</w:t>
      </w:r>
      <w:r>
        <w:t>146(Gastricsin inhibitor) + 0</w:t>
      </w:r>
      <w:r w:rsidR="00644CD5">
        <w:t>.</w:t>
      </w:r>
      <w:r>
        <w:t>0353(PDCD4 expression enhancer) -0</w:t>
      </w:r>
      <w:r w:rsidR="00644CD5">
        <w:t>.</w:t>
      </w:r>
      <w:r>
        <w:t>0599(Thrombocytopenia) -0</w:t>
      </w:r>
      <w:r w:rsidR="00644CD5">
        <w:t>.</w:t>
      </w:r>
      <w:r>
        <w:t>137(Aspartate carbamoyltransferase inhibitor) -0</w:t>
      </w:r>
      <w:r w:rsidR="00644CD5">
        <w:t>.</w:t>
      </w:r>
      <w:r>
        <w:t>058(Antidepressant</w:t>
      </w:r>
      <w:r w:rsidR="00644CD5">
        <w:t>.</w:t>
      </w:r>
      <w:r>
        <w:t xml:space="preserve"> Imipramin-like) -0</w:t>
      </w:r>
      <w:r w:rsidR="00644CD5">
        <w:t>.</w:t>
      </w:r>
      <w:r>
        <w:t>139(Mannitol-1-phosphate 5-dehydrogenase inhibitor) -0</w:t>
      </w:r>
      <w:r w:rsidR="00644CD5">
        <w:t>.</w:t>
      </w:r>
      <w:r>
        <w:t>0275(Secretase beta 2 inhibitor) -0</w:t>
      </w:r>
      <w:r w:rsidR="00644CD5">
        <w:t>.</w:t>
      </w:r>
      <w:r>
        <w:t>0251(Prostaglandin EP1 antagonist) + 0</w:t>
      </w:r>
      <w:r w:rsidR="00644CD5">
        <w:t>.</w:t>
      </w:r>
      <w:r>
        <w:t>0588(TFF1 expression inhibitor) + 0</w:t>
      </w:r>
      <w:r w:rsidR="00644CD5">
        <w:t>.</w:t>
      </w:r>
      <w:r>
        <w:t>0233(Sentrin-specific protease 6 inhibitor) + 0</w:t>
      </w:r>
      <w:r w:rsidR="00644CD5">
        <w:t>.</w:t>
      </w:r>
      <w:r>
        <w:t>0284(Headache) + 0</w:t>
      </w:r>
      <w:r w:rsidR="00644CD5">
        <w:t>.</w:t>
      </w:r>
      <w:r>
        <w:t>0375(Pancytopenia) + 0</w:t>
      </w:r>
      <w:r w:rsidR="00644CD5">
        <w:t>.</w:t>
      </w:r>
      <w:r>
        <w:t>02(Protein kinase C iota inhibitor) -0</w:t>
      </w:r>
      <w:r w:rsidR="00644CD5">
        <w:t>.</w:t>
      </w:r>
      <w:r>
        <w:t>0231(Secretory phospholipase A2 inhibitor) + 0</w:t>
      </w:r>
      <w:r w:rsidR="00644CD5">
        <w:t>.</w:t>
      </w:r>
      <w:r>
        <w:t>0215(c-Src kinase inhibitor) + 0</w:t>
      </w:r>
      <w:r w:rsidR="00644CD5">
        <w:t>.</w:t>
      </w:r>
      <w:r>
        <w:t>0232(Lichenoid eruption) + 0</w:t>
      </w:r>
      <w:r w:rsidR="00644CD5">
        <w:t>.</w:t>
      </w:r>
      <w:r>
        <w:t>0601(2-Acylglycerol O-acyltransferase inhibitor) -0</w:t>
      </w:r>
      <w:r w:rsidR="00644CD5">
        <w:t>.</w:t>
      </w:r>
      <w:r>
        <w:t>0175(DNA polymerase III inhibitor) + 0</w:t>
      </w:r>
      <w:r w:rsidR="00644CD5">
        <w:t>.</w:t>
      </w:r>
      <w:r>
        <w:t>106(Ribose-5-phosphate isomerase inhibitor) + 0</w:t>
      </w:r>
      <w:r w:rsidR="00644CD5">
        <w:t>.</w:t>
      </w:r>
      <w:r>
        <w:t>0378(Tryptophan 2</w:t>
      </w:r>
      <w:r w:rsidR="00644CD5">
        <w:t>.</w:t>
      </w:r>
      <w:r>
        <w:t>3-dioxygenase inhibitor) + 0</w:t>
      </w:r>
      <w:r w:rsidR="00644CD5">
        <w:t>.</w:t>
      </w:r>
      <w:r>
        <w:t>0688(UDP-Glucuronosyltransferase inhibitor) + 0</w:t>
      </w:r>
      <w:r w:rsidR="00644CD5">
        <w:t>.</w:t>
      </w:r>
      <w:r>
        <w:t>0134(Interleukin 2 agonist) + 0</w:t>
      </w:r>
      <w:r w:rsidR="00644CD5">
        <w:t>.</w:t>
      </w:r>
      <w:r>
        <w:t>0441(Chloride/bicarbonate exchanger inhibitor) -0</w:t>
      </w:r>
      <w:r w:rsidR="00644CD5">
        <w:t>.</w:t>
      </w:r>
      <w:r>
        <w:t>0713(Lysine carboxypeptidase inhibitor) -0</w:t>
      </w:r>
      <w:r w:rsidR="00644CD5">
        <w:t>.</w:t>
      </w:r>
      <w:r>
        <w:t>0306(LAMP3 expression inhibitor) -0</w:t>
      </w:r>
      <w:r w:rsidR="00644CD5">
        <w:t>.</w:t>
      </w:r>
      <w:r>
        <w:t>0295(STAT3 expression inhibitor) + 0</w:t>
      </w:r>
      <w:r w:rsidR="00644CD5">
        <w:t>.</w:t>
      </w:r>
      <w:r>
        <w:t>0117(Acetyl-CoA transferase 1 inhib</w:t>
      </w:r>
      <w:r>
        <w:t>i</w:t>
      </w:r>
      <w:r>
        <w:t>tor) -0</w:t>
      </w:r>
      <w:r w:rsidR="00644CD5">
        <w:t>.</w:t>
      </w:r>
      <w:r>
        <w:t>0131(Transcription factor STAT inhibitor) + 0</w:t>
      </w:r>
      <w:r w:rsidR="00644CD5">
        <w:t>.</w:t>
      </w:r>
      <w:r>
        <w:t>0143(Liver X receptor alpha agonist) + 0</w:t>
      </w:r>
      <w:r w:rsidR="00644CD5">
        <w:t>.</w:t>
      </w:r>
      <w:r>
        <w:t>0201(CYP1A2 i</w:t>
      </w:r>
      <w:r>
        <w:t>n</w:t>
      </w:r>
      <w:r>
        <w:t>ducer) + 0</w:t>
      </w:r>
      <w:r w:rsidR="00644CD5">
        <w:t>.</w:t>
      </w:r>
      <w:r>
        <w:t>0213(Trimethylamine-N-oxide reductase inhibitor) -0</w:t>
      </w:r>
      <w:r w:rsidR="00644CD5">
        <w:t>.</w:t>
      </w:r>
      <w:r>
        <w:t>0298(Serine-phosphoethanolamine synthase inhib</w:t>
      </w:r>
      <w:r>
        <w:t>i</w:t>
      </w:r>
      <w:r>
        <w:t>tor) + 0</w:t>
      </w:r>
      <w:r w:rsidR="00644CD5">
        <w:t>.</w:t>
      </w:r>
      <w:r>
        <w:t>0195(Phenylalanine 4-hydroxylase inhibitor) + 0</w:t>
      </w:r>
      <w:r w:rsidR="00644CD5">
        <w:t>.</w:t>
      </w:r>
      <w:r>
        <w:t>0184(15-Lipoxygenase inhibitor) -0</w:t>
      </w:r>
      <w:r w:rsidR="00644CD5">
        <w:t>.</w:t>
      </w:r>
      <w:r>
        <w:t xml:space="preserve">0158(Opioid kappa </w:t>
      </w:r>
      <w:r>
        <w:lastRenderedPageBreak/>
        <w:t>receptor antagonist) -0</w:t>
      </w:r>
      <w:r w:rsidR="00644CD5">
        <w:t>.</w:t>
      </w:r>
      <w:r>
        <w:t>00858(Endothelin A receptor antagonist) + 0</w:t>
      </w:r>
      <w:r w:rsidR="00644CD5">
        <w:t>.</w:t>
      </w:r>
      <w:r>
        <w:t>0179(Astacin inhibitor) -0</w:t>
      </w:r>
      <w:r w:rsidR="00644CD5">
        <w:t>.</w:t>
      </w:r>
      <w:r>
        <w:t>0112(CA2 expression enhancer) + 0</w:t>
      </w:r>
      <w:r w:rsidR="00644CD5">
        <w:t>.</w:t>
      </w:r>
      <w:r>
        <w:t>00794(5 Hydroxytryptamine 1A agonist) -0</w:t>
      </w:r>
      <w:r w:rsidR="00644CD5">
        <w:t>.</w:t>
      </w:r>
      <w:r>
        <w:t>0118(Mandelate 4-monooxygenase inhibitor) -0</w:t>
      </w:r>
      <w:r w:rsidR="00644CD5">
        <w:t>.</w:t>
      </w:r>
      <w:r>
        <w:t>00941(Microtubule formation inhibitor) + 0</w:t>
      </w:r>
      <w:r w:rsidR="00644CD5">
        <w:t>.</w:t>
      </w:r>
      <w:r>
        <w:t>0147(Nucleotidyltransferase (FIV) inhibitor) -0</w:t>
      </w:r>
      <w:r w:rsidR="00644CD5">
        <w:t>.</w:t>
      </w:r>
      <w:r>
        <w:t>00801(Sorbitol deh</w:t>
      </w:r>
      <w:r>
        <w:t>y</w:t>
      </w:r>
      <w:r>
        <w:t>drogenase inhibitor) -0</w:t>
      </w:r>
      <w:r w:rsidR="00644CD5">
        <w:t>.</w:t>
      </w:r>
      <w:r>
        <w:t>00192(Follicle-stimulating hormone agonist) + 5</w:t>
      </w:r>
      <w:r w:rsidR="00644CD5">
        <w:t>.</w:t>
      </w:r>
      <w:r>
        <w:t>77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245(Dopamine D1A antagonist) -0</w:t>
      </w:r>
      <w:r w:rsidR="00644CD5">
        <w:t>.</w:t>
      </w:r>
      <w:r>
        <w:t>0224(AMPA receptor agonist) + 0</w:t>
      </w:r>
      <w:r w:rsidR="00644CD5">
        <w:t>.</w:t>
      </w:r>
      <w:r>
        <w:t>293(Carbamoyl-phosphate synthase (ammonia) inhibitor) + 0</w:t>
      </w:r>
      <w:r w:rsidR="00644CD5">
        <w:t>.</w:t>
      </w:r>
      <w:r>
        <w:t>396(NR0B2 expression enhancer) + 23</w:t>
      </w:r>
      <w:r w:rsidR="00644CD5">
        <w:t>.</w:t>
      </w:r>
      <w:r>
        <w:t>7(Length) -0</w:t>
      </w:r>
      <w:r w:rsidR="00644CD5">
        <w:t>.</w:t>
      </w:r>
      <w:r>
        <w:t>657(5 Hydroxytryptamine release i</w:t>
      </w:r>
      <w:r>
        <w:t>n</w:t>
      </w:r>
      <w:r>
        <w:t>hibitor) -1</w:t>
      </w:r>
      <w:r w:rsidR="00644CD5">
        <w:t>.</w:t>
      </w:r>
      <w:r>
        <w:t>47(Free fatty acid receptor 1 agonist) + 0</w:t>
      </w:r>
      <w:r w:rsidR="00644CD5">
        <w:t>.</w:t>
      </w:r>
      <w:r>
        <w:t>356(Respiratory distress syndrome treatment) -0</w:t>
      </w:r>
      <w:r w:rsidR="00644CD5">
        <w:t>.</w:t>
      </w:r>
      <w:r>
        <w:t>503(Agranulocytosis) + 1</w:t>
      </w:r>
      <w:r w:rsidR="00644CD5">
        <w:t>.</w:t>
      </w:r>
      <w:r>
        <w:t>2(IL4 expression enhancer) -0</w:t>
      </w:r>
      <w:r w:rsidR="00644CD5">
        <w:t>.</w:t>
      </w:r>
      <w:r>
        <w:t>49(HIV-1 integrase (3'-Processing) inhibitor) -0</w:t>
      </w:r>
      <w:r w:rsidR="00644CD5">
        <w:t>.</w:t>
      </w:r>
      <w:r>
        <w:t>107(Histone deacetylase 3 inhibitor) -17</w:t>
      </w:r>
      <w:r w:rsidR="00644CD5">
        <w:t>.</w:t>
      </w:r>
      <w:r>
        <w:t>4(Length^2) + 0</w:t>
      </w:r>
      <w:r w:rsidR="00644CD5">
        <w:t>.</w:t>
      </w:r>
      <w:r>
        <w:t>501(Sweating) -0</w:t>
      </w:r>
      <w:r w:rsidR="00644CD5">
        <w:t>.</w:t>
      </w:r>
      <w:r>
        <w:t>00566(Amylase inhibitor) + 0</w:t>
      </w:r>
      <w:r w:rsidR="00644CD5">
        <w:t>.</w:t>
      </w:r>
      <w:r>
        <w:t>337(Phosphate transporter inhibitor) + 0</w:t>
      </w:r>
      <w:r w:rsidR="00644CD5">
        <w:t>.</w:t>
      </w:r>
      <w:r>
        <w:t>655(Serine carboxypeptidase inhibitor) -0</w:t>
      </w:r>
      <w:r w:rsidR="00644CD5">
        <w:t>.</w:t>
      </w:r>
      <w:r>
        <w:t>246(Integrin beta3 antagonist) -0</w:t>
      </w:r>
      <w:r w:rsidR="00644CD5">
        <w:t>.</w:t>
      </w:r>
      <w:r>
        <w:t>415(CDK1/cyclin B inhibitor) -0</w:t>
      </w:r>
      <w:r w:rsidR="00644CD5">
        <w:t>.</w:t>
      </w:r>
      <w:r>
        <w:t>798(Antiuremic) -0</w:t>
      </w:r>
      <w:r w:rsidR="00644CD5">
        <w:t>.</w:t>
      </w:r>
      <w:r>
        <w:t>131(Dry eye syndrome treatment) + 0</w:t>
      </w:r>
      <w:r w:rsidR="00644CD5">
        <w:t>.</w:t>
      </w:r>
      <w:r>
        <w:t>87(S-adenosyl-L-homocysteine hydrolase inhibitor) + 0</w:t>
      </w:r>
      <w:r w:rsidR="00644CD5">
        <w:t>.</w:t>
      </w:r>
      <w:r>
        <w:t>11(Mucomembranous protector) + 0</w:t>
      </w:r>
      <w:r w:rsidR="00644CD5">
        <w:t>.</w:t>
      </w:r>
      <w:r>
        <w:t>615(15-Lipoxygenase 2 inhibitor) -0</w:t>
      </w:r>
      <w:r w:rsidR="00644CD5">
        <w:t>.</w:t>
      </w:r>
      <w:r>
        <w:t>408(Amiloride-sensitive sodium channel 1 alpha-subunit blocker) + 0</w:t>
      </w:r>
      <w:r w:rsidR="00644CD5">
        <w:t>.</w:t>
      </w:r>
      <w:r>
        <w:t>0253(Tumour necrosis factor alpha antagonist) + 2</w:t>
      </w:r>
      <w:r w:rsidR="00644CD5">
        <w:t>.</w:t>
      </w:r>
      <w:r>
        <w:t>93(Sialidase 1 inhibitor) -1</w:t>
      </w:r>
      <w:r w:rsidR="00644CD5">
        <w:t>.</w:t>
      </w:r>
      <w:r>
        <w:t>61(Phosphoribulokinase inhibitor) + 0</w:t>
      </w:r>
      <w:r w:rsidR="00644CD5">
        <w:t>.</w:t>
      </w:r>
      <w:r>
        <w:t>72(Interleukin 1a antagonist) + 0</w:t>
      </w:r>
      <w:r w:rsidR="00644CD5">
        <w:t>.</w:t>
      </w:r>
      <w:r>
        <w:t>12(Matrix metalloproteinase inhibitor) -0</w:t>
      </w:r>
      <w:r w:rsidR="00644CD5">
        <w:t>.</w:t>
      </w:r>
      <w:r>
        <w:t>758(HSD17B1 expression enhancer) + 0</w:t>
      </w:r>
      <w:r w:rsidR="00644CD5">
        <w:t>.</w:t>
      </w:r>
      <w:r>
        <w:t>273(Yersiniabactin siderophore biosynthetic protein inhibitor) -0</w:t>
      </w:r>
      <w:r w:rsidR="00644CD5">
        <w:t>.</w:t>
      </w:r>
      <w:r>
        <w:t>803(Carcinogenic) + 0</w:t>
      </w:r>
      <w:r w:rsidR="00644CD5">
        <w:t>.</w:t>
      </w:r>
      <w:r>
        <w:t>449(Coma) -0</w:t>
      </w:r>
      <w:r w:rsidR="00644CD5">
        <w:t>.</w:t>
      </w:r>
      <w:r>
        <w:t>619(Histone deacetylase 7 inhibitor) + 0</w:t>
      </w:r>
      <w:r w:rsidR="00644CD5">
        <w:t>.</w:t>
      </w:r>
      <w:r>
        <w:t>0437(Psychotropic) + 1</w:t>
      </w:r>
      <w:r w:rsidR="00644CD5">
        <w:t>.</w:t>
      </w:r>
      <w:r>
        <w:t>52(Imidazoline I2 receptor antagonist) + 0</w:t>
      </w:r>
      <w:r w:rsidR="00644CD5">
        <w:t>.</w:t>
      </w:r>
      <w:r>
        <w:t>15(Methylenetetrahydrofolate reductase (NADPH) inhibitor) -0</w:t>
      </w:r>
      <w:r w:rsidR="00644CD5">
        <w:t>.</w:t>
      </w:r>
      <w:r>
        <w:t>336(Rhinitis) + 0</w:t>
      </w:r>
      <w:r w:rsidR="00644CD5">
        <w:t>.</w:t>
      </w:r>
      <w:r>
        <w:t>095(Antidote) -0</w:t>
      </w:r>
      <w:r w:rsidR="00644CD5">
        <w:t>.</w:t>
      </w:r>
      <w:r>
        <w:t>577(Glutathione synthase inhibitor) + 1</w:t>
      </w:r>
      <w:r w:rsidR="00644CD5">
        <w:t>.</w:t>
      </w:r>
      <w:r>
        <w:t>37(Methionyl aminopeptidase inhibitor) -0</w:t>
      </w:r>
      <w:r w:rsidR="00644CD5">
        <w:t>.</w:t>
      </w:r>
      <w:r>
        <w:t>717(Glutamate (mGluR5) agonist) -1</w:t>
      </w:r>
      <w:r w:rsidR="00644CD5">
        <w:t>.</w:t>
      </w:r>
      <w:r>
        <w:t>13(5 Hydroxytryptamine 6 antagonist) -0</w:t>
      </w:r>
      <w:r w:rsidR="00644CD5">
        <w:t>.</w:t>
      </w:r>
      <w:r>
        <w:t>0357(Sarcopenia treatment) + 0</w:t>
      </w:r>
      <w:r w:rsidR="00644CD5">
        <w:t>.</w:t>
      </w:r>
      <w:r>
        <w:t>594(Vision disturbance) + 0</w:t>
      </w:r>
      <w:r w:rsidR="00644CD5">
        <w:t>.</w:t>
      </w:r>
      <w:r>
        <w:t>148(Porphobilinogen synthase inhibitor) -1</w:t>
      </w:r>
      <w:r w:rsidR="00644CD5">
        <w:t>.</w:t>
      </w:r>
      <w:r>
        <w:t>2(DNA synthesis inhibitor) + 0</w:t>
      </w:r>
      <w:r w:rsidR="00644CD5">
        <w:t>.</w:t>
      </w:r>
      <w:r>
        <w:t>417(Muscle relaxant) + 0</w:t>
      </w:r>
      <w:r w:rsidR="00644CD5">
        <w:t>.</w:t>
      </w:r>
      <w:r>
        <w:t>12(Adenylate cyclase IV inhibitor) -0</w:t>
      </w:r>
      <w:r w:rsidR="00644CD5">
        <w:t>.</w:t>
      </w:r>
      <w:r>
        <w:t>0844(Threonine synthase inhibitor) -0</w:t>
      </w:r>
      <w:r w:rsidR="00644CD5">
        <w:t>.</w:t>
      </w:r>
      <w:r>
        <w:t>692(MAO B inhibitor) + 0</w:t>
      </w:r>
      <w:r w:rsidR="00644CD5">
        <w:t>.</w:t>
      </w:r>
      <w:r>
        <w:t>897(Anticataract) -0</w:t>
      </w:r>
      <w:r w:rsidR="00644CD5">
        <w:t>.</w:t>
      </w:r>
      <w:r>
        <w:t>181(Dizziness) + 0</w:t>
      </w:r>
      <w:r w:rsidR="00644CD5">
        <w:t>.</w:t>
      </w:r>
      <w:r>
        <w:t>618(Toxic</w:t>
      </w:r>
      <w:r w:rsidR="00644CD5">
        <w:t>.</w:t>
      </w:r>
      <w:r>
        <w:t xml:space="preserve"> gastrointestinal) + 1</w:t>
      </w:r>
      <w:r w:rsidR="00644CD5">
        <w:t>.</w:t>
      </w:r>
      <w:r>
        <w:t>07(Potassium channel Kv1.1 blocker) + 0</w:t>
      </w:r>
      <w:r w:rsidR="00644CD5">
        <w:t>.</w:t>
      </w:r>
      <w:r>
        <w:t>495(Anemia) -0</w:t>
      </w:r>
      <w:r w:rsidR="00644CD5">
        <w:t>.</w:t>
      </w:r>
      <w:r>
        <w:t>393(Hexokinase stimulant) + 0</w:t>
      </w:r>
      <w:r w:rsidR="00644CD5">
        <w:t>.</w:t>
      </w:r>
      <w:r>
        <w:t>201(Estrogen-related receptor beta antagonist) + 0</w:t>
      </w:r>
      <w:r w:rsidR="00644CD5">
        <w:t>.</w:t>
      </w:r>
      <w:r>
        <w:t>632(Peroxisome proliferator-activated receptor alpha antagonist) -0</w:t>
      </w:r>
      <w:r w:rsidR="00644CD5">
        <w:t>.</w:t>
      </w:r>
      <w:r>
        <w:t>354(L lactate dehydrogenase A4 inhibitor) + 0</w:t>
      </w:r>
      <w:r w:rsidR="00644CD5">
        <w:t>.</w:t>
      </w:r>
      <w:r>
        <w:t>93(Pneumotoxic) -0</w:t>
      </w:r>
      <w:r w:rsidR="00644CD5">
        <w:t>.</w:t>
      </w:r>
      <w:r>
        <w:t>421(Carcinogenic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-1</w:t>
      </w:r>
      <w:r w:rsidR="00644CD5">
        <w:t>.</w:t>
      </w:r>
      <w:r>
        <w:t>02(Cyclic AMP modulator) + 0</w:t>
      </w:r>
      <w:r w:rsidR="00644CD5">
        <w:t>.</w:t>
      </w:r>
      <w:r>
        <w:t>283(Opioid kappa 1 receptor antagonist) + 0</w:t>
      </w:r>
      <w:r w:rsidR="00644CD5">
        <w:t>.</w:t>
      </w:r>
      <w:r>
        <w:t>298(Alanine racemase inhibitor) + 0</w:t>
      </w:r>
      <w:r w:rsidR="00644CD5">
        <w:t>.</w:t>
      </w:r>
      <w:r>
        <w:t>433(Caspase 7 inhibitor) -0</w:t>
      </w:r>
      <w:r w:rsidR="00644CD5">
        <w:t>.</w:t>
      </w:r>
      <w:r>
        <w:t>648(Phosphogluconate dehydrogenase (decarboxylating) inhibitor) + 0</w:t>
      </w:r>
      <w:r w:rsidR="00644CD5">
        <w:t>.</w:t>
      </w:r>
      <w:r>
        <w:t>789(Alanine transaminase inhibitor) -1</w:t>
      </w:r>
      <w:r w:rsidR="00644CD5">
        <w:t>.</w:t>
      </w:r>
      <w:r>
        <w:t>04(Shaker potassium channel blocker) -0</w:t>
      </w:r>
      <w:r w:rsidR="00644CD5">
        <w:t>.</w:t>
      </w:r>
      <w:r>
        <w:t>198(Drowsiness) -0</w:t>
      </w:r>
      <w:r w:rsidR="00644CD5">
        <w:t>.</w:t>
      </w:r>
      <w:r>
        <w:t>221(Cyclin H inhibitor) -0</w:t>
      </w:r>
      <w:r w:rsidR="00644CD5">
        <w:t>.</w:t>
      </w:r>
      <w:r>
        <w:t>578(Anorexiant) -0</w:t>
      </w:r>
      <w:r w:rsidR="00644CD5">
        <w:t>.</w:t>
      </w:r>
      <w:r>
        <w:t>254(cAMP-dependent protein kinase type II-alpha regulatory subunit inhibitor) -0</w:t>
      </w:r>
      <w:r w:rsidR="00644CD5">
        <w:t>.</w:t>
      </w:r>
      <w:r>
        <w:t>307(Angiotensin AT1 receptor antagonist) -0</w:t>
      </w:r>
      <w:r w:rsidR="00644CD5">
        <w:t>.</w:t>
      </w:r>
      <w:r>
        <w:t>738(Matrix metalloproteinase (membrane-type) inhibitor) -0</w:t>
      </w:r>
      <w:r w:rsidR="00644CD5">
        <w:t>.</w:t>
      </w:r>
      <w:r>
        <w:t>193(Insulin secretagoues) + 0</w:t>
      </w:r>
      <w:r w:rsidR="00644CD5">
        <w:t>.</w:t>
      </w:r>
      <w:r>
        <w:t>16(Signal transduction pathways inhibitor) -0</w:t>
      </w:r>
      <w:r w:rsidR="00644CD5">
        <w:t>.</w:t>
      </w:r>
      <w:r>
        <w:t>244(Glutamate carboxypeptidase inhibitor) + 0</w:t>
      </w:r>
      <w:r w:rsidR="00644CD5">
        <w:t>.</w:t>
      </w:r>
      <w:r>
        <w:t>571(E2F1 expression enhancer) + 0</w:t>
      </w:r>
      <w:r w:rsidR="00644CD5">
        <w:t>.</w:t>
      </w:r>
      <w:r>
        <w:t>385(Alpha galactosidase inhib</w:t>
      </w:r>
      <w:r>
        <w:t>i</w:t>
      </w:r>
      <w:r>
        <w:t>tor) -0</w:t>
      </w:r>
      <w:r w:rsidR="00644CD5">
        <w:t>.</w:t>
      </w:r>
      <w:r>
        <w:t>291(Homoserine O-acetyltransferase inhibitor) -0</w:t>
      </w:r>
      <w:r w:rsidR="00644CD5">
        <w:t>.</w:t>
      </w:r>
      <w:r>
        <w:t>213(DNA polymerase III inhibitor) + 0</w:t>
      </w:r>
      <w:r w:rsidR="00644CD5">
        <w:t>.</w:t>
      </w:r>
      <w:r>
        <w:t>318(ATP-dependent RNA helicase inhibitor) -0</w:t>
      </w:r>
      <w:r w:rsidR="00644CD5">
        <w:t>.</w:t>
      </w:r>
      <w:r>
        <w:t>556(CYP2C substrate) -0</w:t>
      </w:r>
      <w:r w:rsidR="00644CD5">
        <w:t>.</w:t>
      </w:r>
      <w:r>
        <w:t>593(CYP19A1 expression enhancer) + 0</w:t>
      </w:r>
      <w:r w:rsidR="00644CD5">
        <w:t>.</w:t>
      </w:r>
      <w:r>
        <w:t>435(CYP4B substrate) + 0</w:t>
      </w:r>
      <w:r w:rsidR="00644CD5">
        <w:t>.</w:t>
      </w:r>
      <w:r>
        <w:t>242(cAMP-dependent protein kinase alpha catalytic subunit inhibitor) -0</w:t>
      </w:r>
      <w:r w:rsidR="00644CD5">
        <w:t>.</w:t>
      </w:r>
      <w:r>
        <w:t>223(Endothelin B receptor antagonist) -0</w:t>
      </w:r>
      <w:r w:rsidR="00644CD5">
        <w:t>.</w:t>
      </w:r>
      <w:r>
        <w:t>249(Polo-like kinase inhibitor) -0</w:t>
      </w:r>
      <w:r w:rsidR="00644CD5">
        <w:t>.</w:t>
      </w:r>
      <w:r>
        <w:t>478(Urinary retention) -1</w:t>
      </w:r>
      <w:r w:rsidR="00644CD5">
        <w:t>.</w:t>
      </w:r>
      <w:r>
        <w:t>02(Saccharopine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134(Carbonic anhydrase VB inhibitor) -0</w:t>
      </w:r>
      <w:r w:rsidR="00644CD5">
        <w:t>.</w:t>
      </w:r>
      <w:r>
        <w:t>35(Aldose reductase substrate) -0</w:t>
      </w:r>
      <w:r w:rsidR="00644CD5">
        <w:t>.</w:t>
      </w:r>
      <w:r>
        <w:t>997(Lysophosphatidic acid 1 receptor antagonist) + 0</w:t>
      </w:r>
      <w:r w:rsidR="00644CD5">
        <w:t>.</w:t>
      </w:r>
      <w:r>
        <w:t>401(Ribosomal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49(Acetylcholine M3 receptor antagonist) + 0</w:t>
      </w:r>
      <w:r w:rsidR="00644CD5">
        <w:t>.</w:t>
      </w:r>
      <w:r>
        <w:t>98(Tryptophan-tRNA ligase inhibitor) + 0</w:t>
      </w:r>
      <w:r w:rsidR="00644CD5">
        <w:t>.</w:t>
      </w:r>
      <w:r>
        <w:t>402(Clk dual-specificity kinase inhibitor) + 0</w:t>
      </w:r>
      <w:r w:rsidR="00644CD5">
        <w:t>.</w:t>
      </w:r>
      <w:r>
        <w:t>554(CYP2C18 substrate) + 0</w:t>
      </w:r>
      <w:r w:rsidR="00644CD5">
        <w:t>.</w:t>
      </w:r>
      <w:r>
        <w:t>239(HERG 1 channel blocker) -0</w:t>
      </w:r>
      <w:r w:rsidR="00644CD5">
        <w:t>.</w:t>
      </w:r>
      <w:r>
        <w:t>193(Carbonyl reductase [NADPH] 1 inhibitor) + 0</w:t>
      </w:r>
      <w:r w:rsidR="00644CD5">
        <w:t>.</w:t>
      </w:r>
      <w:r>
        <w:t>321(Mood disorders treatment) + 0</w:t>
      </w:r>
      <w:r w:rsidR="00644CD5">
        <w:t>.</w:t>
      </w:r>
      <w:r>
        <w:t>432(Inorganic diphosphatase inhibitor) + 0</w:t>
      </w:r>
      <w:r w:rsidR="00644CD5">
        <w:t>.</w:t>
      </w:r>
      <w:r>
        <w:t>393(CDKN1A expression enhancer) -0</w:t>
      </w:r>
      <w:r w:rsidR="00644CD5">
        <w:t>.</w:t>
      </w:r>
      <w:r>
        <w:t>438(Carbonic anhydrase II stimulant) + 0</w:t>
      </w:r>
      <w:r w:rsidR="00644CD5">
        <w:t>.</w:t>
      </w:r>
      <w:r>
        <w:t>252(Sodium/glucose cotransporter 2 inhibitor) + 1</w:t>
      </w:r>
      <w:r w:rsidR="00644CD5">
        <w:t>.</w:t>
      </w:r>
      <w:r>
        <w:t>52(Sulfinoalanine decarboxylase inhibitor) + 0</w:t>
      </w:r>
      <w:r w:rsidR="00644CD5">
        <w:t>.</w:t>
      </w:r>
      <w:r>
        <w:t>578(MYC expression enhancer) -0</w:t>
      </w:r>
      <w:r w:rsidR="00644CD5">
        <w:t>.</w:t>
      </w:r>
      <w:r>
        <w:t>247(Eye irritation</w:t>
      </w:r>
      <w:r w:rsidR="00644CD5">
        <w:t>.</w:t>
      </w:r>
      <w:r>
        <w:t xml:space="preserve"> inactive) -1</w:t>
      </w:r>
      <w:r w:rsidR="00644CD5">
        <w:t>.</w:t>
      </w:r>
      <w:r>
        <w:t>3(Dihydroorotate oxidase inhibitor) -0</w:t>
      </w:r>
      <w:r w:rsidR="00644CD5">
        <w:t>.</w:t>
      </w:r>
      <w:r>
        <w:t>221(CYP3A4 inhibitor) -0</w:t>
      </w:r>
      <w:r w:rsidR="00644CD5">
        <w:t>.</w:t>
      </w:r>
      <w:r>
        <w:t>389(Potassium channel intermediate-conductance Ca-activated blocker) -0</w:t>
      </w:r>
      <w:r w:rsidR="00644CD5">
        <w:t>.</w:t>
      </w:r>
      <w:r>
        <w:t>343(Ribosomal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593(Raynaud's ph</w:t>
      </w:r>
      <w:r>
        <w:t>e</w:t>
      </w:r>
      <w:r>
        <w:t>nomenon) -0</w:t>
      </w:r>
      <w:r w:rsidR="00644CD5">
        <w:t>.</w:t>
      </w:r>
      <w:r>
        <w:t>49(Peptidyl-prolyl cis-trans isomerase inhibitor) + 0</w:t>
      </w:r>
      <w:r w:rsidR="00644CD5">
        <w:t>.</w:t>
      </w:r>
      <w:r>
        <w:t>141(Dual specificity phosphatase 3 inhibitor) -0</w:t>
      </w:r>
      <w:r w:rsidR="00644CD5">
        <w:t>.</w:t>
      </w:r>
      <w:r>
        <w:t>334(Fibrillation</w:t>
      </w:r>
      <w:r w:rsidR="00644CD5">
        <w:t>.</w:t>
      </w:r>
      <w:r>
        <w:t xml:space="preserve"> atrial) + 0</w:t>
      </w:r>
      <w:r w:rsidR="00644CD5">
        <w:t>.</w:t>
      </w:r>
      <w:r>
        <w:t>255(CYP2C11 substrate) + 0</w:t>
      </w:r>
      <w:r w:rsidR="00644CD5">
        <w:t>.</w:t>
      </w:r>
      <w:r>
        <w:t>208(Dysarthria) + 0</w:t>
      </w:r>
      <w:r w:rsidR="00644CD5">
        <w:t>.</w:t>
      </w:r>
      <w:r>
        <w:t>668(CYP2D6 inhibitor) -1</w:t>
      </w:r>
      <w:r w:rsidR="00644CD5">
        <w:t>.</w:t>
      </w:r>
      <w:r>
        <w:t>59(N-formylglutamate deformylase inhibitor) -0</w:t>
      </w:r>
      <w:r w:rsidR="00644CD5">
        <w:t>.</w:t>
      </w:r>
      <w:r>
        <w:t>374(Phosphodiesterase II inhibitor) + 0</w:t>
      </w:r>
      <w:r w:rsidR="00644CD5">
        <w:t>.</w:t>
      </w:r>
      <w:r>
        <w:t>264(MAP kinase 1 inhibitor) + 0</w:t>
      </w:r>
      <w:r w:rsidR="00644CD5">
        <w:t>.</w:t>
      </w:r>
      <w:r>
        <w:t>291(Adenosine A2 receptor agonist) + 0</w:t>
      </w:r>
      <w:r w:rsidR="00644CD5">
        <w:t>.</w:t>
      </w:r>
      <w:r>
        <w:t>602(MAO B substrate) -0</w:t>
      </w:r>
      <w:r w:rsidR="00644CD5">
        <w:t>.</w:t>
      </w:r>
      <w:r>
        <w:t>44(Akinesia) -0</w:t>
      </w:r>
      <w:r w:rsidR="00644CD5">
        <w:t>.</w:t>
      </w:r>
      <w:r>
        <w:t>179(Antineoplastic (small cell lung cancer)) -0</w:t>
      </w:r>
      <w:r w:rsidR="00644CD5">
        <w:t>.</w:t>
      </w:r>
      <w:r>
        <w:t>497(L-amino-acid oxidase inhibitor) -0</w:t>
      </w:r>
      <w:r w:rsidR="00644CD5">
        <w:t>.</w:t>
      </w:r>
      <w:r>
        <w:t>358(Phosphoglycerate mutase inhibitor) + 0</w:t>
      </w:r>
      <w:r w:rsidR="00644CD5">
        <w:t>.</w:t>
      </w:r>
      <w:r>
        <w:t>572(Oleamide hydrolase inhibitor) -0</w:t>
      </w:r>
      <w:r w:rsidR="00644CD5">
        <w:t>.</w:t>
      </w:r>
      <w:r>
        <w:t>154(Prostaglandin EP4 antagonist) + 0</w:t>
      </w:r>
      <w:r w:rsidR="00644CD5">
        <w:t>.</w:t>
      </w:r>
      <w:r>
        <w:t>398(1-Acylglycerol-3-phosphate O-acyltransferase inhibitor) + 1</w:t>
      </w:r>
      <w:r w:rsidR="00644CD5">
        <w:t>.</w:t>
      </w:r>
      <w:r>
        <w:t>63(Guanylate kinase inhibitor) -0</w:t>
      </w:r>
      <w:r w:rsidR="00644CD5">
        <w:t>.</w:t>
      </w:r>
      <w:r>
        <w:t>161(Antiviral (Rhinovirus)) -0</w:t>
      </w:r>
      <w:r w:rsidR="00644CD5">
        <w:t>.</w:t>
      </w:r>
      <w:r>
        <w:t>739(Hydroxyacylglutathione hydrolase inhibitor) + 0</w:t>
      </w:r>
      <w:r w:rsidR="00644CD5">
        <w:t>.</w:t>
      </w:r>
      <w:r>
        <w:t>254(Alpha tubulin antagonist) -0</w:t>
      </w:r>
      <w:r w:rsidR="00644CD5">
        <w:t>.</w:t>
      </w:r>
      <w:r>
        <w:t>3(T-cell protein-tyrosine phosphatase inhibitor) -0</w:t>
      </w:r>
      <w:r w:rsidR="00644CD5">
        <w:t>.</w:t>
      </w:r>
      <w:r>
        <w:t xml:space="preserve">369(Jaundice) + </w:t>
      </w:r>
      <w:r>
        <w:lastRenderedPageBreak/>
        <w:t>1</w:t>
      </w:r>
      <w:r w:rsidR="00644CD5">
        <w:t>.</w:t>
      </w:r>
      <w:r>
        <w:t>14(Procollagen-proline 3-dioxygenase inhibitor) + 0</w:t>
      </w:r>
      <w:r w:rsidR="00644CD5">
        <w:t>.</w:t>
      </w:r>
      <w:r>
        <w:t>161(Cruzipain inhibitor) + 0</w:t>
      </w:r>
      <w:r w:rsidR="00644CD5">
        <w:t>.</w:t>
      </w:r>
      <w:r>
        <w:t>311(Prolyl aminopeptidase inhib</w:t>
      </w:r>
      <w:r>
        <w:t>i</w:t>
      </w:r>
      <w:r>
        <w:t>tor) -0</w:t>
      </w:r>
      <w:r w:rsidR="00644CD5">
        <w:t>.</w:t>
      </w:r>
      <w:r>
        <w:t>767(Aldose reductase 2 inhibitor) -1</w:t>
      </w:r>
      <w:r w:rsidR="00644CD5">
        <w:t>.</w:t>
      </w:r>
      <w:r>
        <w:t>73(Amidophosphoribosyltransferase inhibitor) -0</w:t>
      </w:r>
      <w:r w:rsidR="00644CD5">
        <w:t>.</w:t>
      </w:r>
      <w:r>
        <w:t>275(Breakpoint cluster region protein inhibitor) -0</w:t>
      </w:r>
      <w:r w:rsidR="00644CD5">
        <w:t>.</w:t>
      </w:r>
      <w:r>
        <w:t>878(Aspartate transaminase inhibitor) -0</w:t>
      </w:r>
      <w:r w:rsidR="00644CD5">
        <w:t>.</w:t>
      </w:r>
      <w:r>
        <w:t>248(Splenomegaly) + 0</w:t>
      </w:r>
      <w:r w:rsidR="00644CD5">
        <w:t>.</w:t>
      </w:r>
      <w:r>
        <w:t>122([glutamate-ammonia-ligase] adenylyltransferase inhibitor) -0</w:t>
      </w:r>
      <w:r w:rsidR="00644CD5">
        <w:t>.</w:t>
      </w:r>
      <w:r>
        <w:t>518(Pyruvate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815(Phosphofructokinase-1 inhibitor) -1</w:t>
      </w:r>
      <w:r w:rsidR="00644CD5">
        <w:t>.</w:t>
      </w:r>
      <w:r>
        <w:t>4(Chalcone isomerase inhibitor) + 0</w:t>
      </w:r>
      <w:r w:rsidR="00644CD5">
        <w:t>.</w:t>
      </w:r>
      <w:r>
        <w:t>255(Protocollagen prolyl hydroxylase inhibitor) -0</w:t>
      </w:r>
      <w:r w:rsidR="00644CD5">
        <w:t>.</w:t>
      </w:r>
      <w:r>
        <w:t>189(Raynaud's phenomenon treatment) -0</w:t>
      </w:r>
      <w:r w:rsidR="00644CD5">
        <w:t>.</w:t>
      </w:r>
      <w:r>
        <w:t>694(NF-kappa-B essential modulator inhibitor) -0</w:t>
      </w:r>
      <w:r w:rsidR="00644CD5">
        <w:t>.</w:t>
      </w:r>
      <w:r>
        <w:t>461(MAO inhibitor) + 0</w:t>
      </w:r>
      <w:r w:rsidR="00644CD5">
        <w:t>.</w:t>
      </w:r>
      <w:r>
        <w:t>268(Cyclin-dependent kinase 7 inhibitor) + 0</w:t>
      </w:r>
      <w:r w:rsidR="00644CD5">
        <w:t>.</w:t>
      </w:r>
      <w:r>
        <w:t>145(Estrone sulfotransferase stimulant) + 0</w:t>
      </w:r>
      <w:r w:rsidR="00644CD5">
        <w:t>.</w:t>
      </w:r>
      <w:r>
        <w:t>229(HCV NS5A inhibitor) + 0</w:t>
      </w:r>
      <w:r w:rsidR="00644CD5">
        <w:t>.</w:t>
      </w:r>
      <w:r>
        <w:t>116(Angiogenesis inhibitor) + 0</w:t>
      </w:r>
      <w:r w:rsidR="00644CD5">
        <w:t>.</w:t>
      </w:r>
      <w:r>
        <w:t>497(AMP-activated protein kinase stimulant) + 0</w:t>
      </w:r>
      <w:r w:rsidR="00644CD5">
        <w:t>.</w:t>
      </w:r>
      <w:r>
        <w:t>646(Sphingosine 1-phosphate receptor 3 agonist) + 0</w:t>
      </w:r>
      <w:r w:rsidR="00644CD5">
        <w:t>.</w:t>
      </w:r>
      <w:r>
        <w:t>696(Cell wall synthesis inhibitor) -0</w:t>
      </w:r>
      <w:r w:rsidR="00644CD5">
        <w:t>.</w:t>
      </w:r>
      <w:r>
        <w:t>137(D-Amino-acid oxidase inhibitor) -0</w:t>
      </w:r>
      <w:r w:rsidR="00644CD5">
        <w:t>.</w:t>
      </w:r>
      <w:r>
        <w:t>123(Purinergic P2 antagonist) -0</w:t>
      </w:r>
      <w:r w:rsidR="00644CD5">
        <w:t>.</w:t>
      </w:r>
      <w:r>
        <w:t>648(Interferon agonist) + 0</w:t>
      </w:r>
      <w:r w:rsidR="00644CD5">
        <w:t>.</w:t>
      </w:r>
      <w:r>
        <w:t>394(Cyclin A1 inhibitor) -0</w:t>
      </w:r>
      <w:r w:rsidR="00644CD5">
        <w:t>.</w:t>
      </w:r>
      <w:r>
        <w:t>614(Histidine decarboxylase inhibitor) + 0</w:t>
      </w:r>
      <w:r w:rsidR="00644CD5">
        <w:t>.</w:t>
      </w:r>
      <w:r>
        <w:t>29(Carcinogenic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86(Aminopeptidase N inhibitor) -0</w:t>
      </w:r>
      <w:r w:rsidR="00644CD5">
        <w:t>.</w:t>
      </w:r>
      <w:r>
        <w:t>713(Sphingosine kinase inhibitor) + 0</w:t>
      </w:r>
      <w:r w:rsidR="00644CD5">
        <w:t>.</w:t>
      </w:r>
      <w:r>
        <w:t>597(Dopamine D2S antagonist) -0</w:t>
      </w:r>
      <w:r w:rsidR="00644CD5">
        <w:t>.</w:t>
      </w:r>
      <w:r>
        <w:t>775(Vibriolysin inhibitor) -0</w:t>
      </w:r>
      <w:r w:rsidR="00644CD5">
        <w:t>.</w:t>
      </w:r>
      <w:r>
        <w:t>653(SMN2 expression enhancer) -0</w:t>
      </w:r>
      <w:r w:rsidR="00644CD5">
        <w:t>.</w:t>
      </w:r>
      <w:r>
        <w:t>533(Fructose-1</w:t>
      </w:r>
      <w:r w:rsidR="00644CD5">
        <w:t>.</w:t>
      </w:r>
      <w:r>
        <w:t>6-bisphosphatase 1 inhibitor) -0</w:t>
      </w:r>
      <w:r w:rsidR="00644CD5">
        <w:t>.</w:t>
      </w:r>
      <w:r>
        <w:t>469(UGT2B1 substrate) -0</w:t>
      </w:r>
      <w:r w:rsidR="00644CD5">
        <w:t>.</w:t>
      </w:r>
      <w:r>
        <w:t>59(Thrombin inhibitor) + 0</w:t>
      </w:r>
      <w:r w:rsidR="00644CD5">
        <w:t>.</w:t>
      </w:r>
      <w:r>
        <w:t>534(Histone deacetylase class I inhibitor) -0</w:t>
      </w:r>
      <w:r w:rsidR="00644CD5">
        <w:t>.</w:t>
      </w:r>
      <w:r>
        <w:t>569(MAO A substrate) -0</w:t>
      </w:r>
      <w:r w:rsidR="00644CD5">
        <w:t>.</w:t>
      </w:r>
      <w:r>
        <w:t>167(Parathyroid hormone antagonist) -0</w:t>
      </w:r>
      <w:r w:rsidR="00644CD5">
        <w:t>.</w:t>
      </w:r>
      <w:r>
        <w:t>198(Tyrosine kinase non-receptor protein 2 inhibitor) + 0</w:t>
      </w:r>
      <w:r w:rsidR="00644CD5">
        <w:t>.</w:t>
      </w:r>
      <w:r>
        <w:t>621(Bombesin 2 receptor antagonist) + 0</w:t>
      </w:r>
      <w:r w:rsidR="00644CD5">
        <w:t>.</w:t>
      </w:r>
      <w:r>
        <w:t>914(3-Hydroxyanthranilate 3</w:t>
      </w:r>
      <w:r w:rsidR="00644CD5">
        <w:t>.</w:t>
      </w:r>
      <w:r>
        <w:t>4-dioxygenase inhibitor) + 0</w:t>
      </w:r>
      <w:r w:rsidR="00644CD5">
        <w:t>.</w:t>
      </w:r>
      <w:r>
        <w:t>176(Cathepsin L2 inhibitor) + 0</w:t>
      </w:r>
      <w:r w:rsidR="00644CD5">
        <w:t>.</w:t>
      </w:r>
      <w:r>
        <w:t>198(Insulysin inhibitor) + 5</w:t>
      </w:r>
      <w:r w:rsidR="00644CD5">
        <w:t>.</w:t>
      </w:r>
      <w:r>
        <w:t>53(Length^3) -0</w:t>
      </w:r>
      <w:r w:rsidR="00644CD5">
        <w:t>.</w:t>
      </w:r>
      <w:r>
        <w:t>361(Choreoathetosis) + 0</w:t>
      </w:r>
      <w:r w:rsidR="00644CD5">
        <w:t>.</w:t>
      </w:r>
      <w:r>
        <w:t>133(Protease inhibitor) -0</w:t>
      </w:r>
      <w:r w:rsidR="00644CD5">
        <w:t>.</w:t>
      </w:r>
      <w:r>
        <w:t>242(Glycosylceramidase inhibitor) + 0</w:t>
      </w:r>
      <w:r w:rsidR="00644CD5">
        <w:t>.</w:t>
      </w:r>
      <w:r>
        <w:t>233(Catechol oxidase inhibitor) -0</w:t>
      </w:r>
      <w:r w:rsidR="00644CD5">
        <w:t>.</w:t>
      </w:r>
      <w:r>
        <w:t>16(2</w:t>
      </w:r>
      <w:r w:rsidR="00644CD5">
        <w:t>.</w:t>
      </w:r>
      <w:r>
        <w:t>3-Oxidosqualene-lanosterol cyclase inhibitor) + 0</w:t>
      </w:r>
      <w:r w:rsidR="00644CD5">
        <w:t>.</w:t>
      </w:r>
      <w:r>
        <w:t>29(Chorea) -0</w:t>
      </w:r>
      <w:r w:rsidR="00644CD5">
        <w:t>.</w:t>
      </w:r>
      <w:r>
        <w:t>231(FOS expression inhibitor) + 0</w:t>
      </w:r>
      <w:r w:rsidR="00644CD5">
        <w:t>.</w:t>
      </w:r>
      <w:r>
        <w:t>146(Pyrimidine antagonist) -0</w:t>
      </w:r>
      <w:r w:rsidR="00644CD5">
        <w:t>.</w:t>
      </w:r>
      <w:r>
        <w:t>386(Antinaupathic) -0</w:t>
      </w:r>
      <w:r w:rsidR="00644CD5">
        <w:t>.</w:t>
      </w:r>
      <w:r>
        <w:t>246(Antimycobacterial) + 0</w:t>
      </w:r>
      <w:r w:rsidR="00644CD5">
        <w:t>.</w:t>
      </w:r>
      <w:r>
        <w:t>499(6</w:t>
      </w:r>
      <w:r w:rsidR="00644CD5">
        <w:t>.</w:t>
      </w:r>
      <w:r>
        <w:t>7-Dihydropteridine reductase inhibitor) + 0</w:t>
      </w:r>
      <w:r w:rsidR="00644CD5">
        <w:t>.</w:t>
      </w:r>
      <w:r>
        <w:t>172(Anxiolytic) + 0</w:t>
      </w:r>
      <w:r w:rsidR="00644CD5">
        <w:t>.</w:t>
      </w:r>
      <w:r>
        <w:t>646(Amylin agonist) + 0</w:t>
      </w:r>
      <w:r w:rsidR="00644CD5">
        <w:t>.</w:t>
      </w:r>
      <w:r>
        <w:t>313(Weight gain) + 0</w:t>
      </w:r>
      <w:r w:rsidR="00644CD5">
        <w:t>.</w:t>
      </w:r>
      <w:r>
        <w:t>246(K(Ca) 3.1 channel blocker) + 0</w:t>
      </w:r>
      <w:r w:rsidR="00644CD5">
        <w:t>.</w:t>
      </w:r>
      <w:r>
        <w:t>181(Src kinase inhibitor) + 0</w:t>
      </w:r>
      <w:r w:rsidR="00644CD5">
        <w:t>.</w:t>
      </w:r>
      <w:r>
        <w:t>365(Aryl hydrocarbon receptor antagonist) -0</w:t>
      </w:r>
      <w:r w:rsidR="00644CD5">
        <w:t>.</w:t>
      </w:r>
      <w:r>
        <w:t>572(3-Dehydroquinate synthase inhibitor) -0</w:t>
      </w:r>
      <w:r w:rsidR="00644CD5">
        <w:t>.</w:t>
      </w:r>
      <w:r>
        <w:t>232(DNA-dependent protein kinase inhibitor) + 0</w:t>
      </w:r>
      <w:r w:rsidR="00644CD5">
        <w:t>.</w:t>
      </w:r>
      <w:r>
        <w:t>589(Phospholipase A2 inhibitor) + 0</w:t>
      </w:r>
      <w:r w:rsidR="00644CD5">
        <w:t>.</w:t>
      </w:r>
      <w:r>
        <w:t>135(AICAR transformylase inhibitor) + 0</w:t>
      </w:r>
      <w:r w:rsidR="00644CD5">
        <w:t>.</w:t>
      </w:r>
      <w:r>
        <w:t>302(Intestinal alkaline phosphatase inhibitor) -0</w:t>
      </w:r>
      <w:r w:rsidR="00644CD5">
        <w:t>.</w:t>
      </w:r>
      <w:r>
        <w:t>199(Platelet growth factor antagonist) + 0</w:t>
      </w:r>
      <w:r w:rsidR="00644CD5">
        <w:t>.</w:t>
      </w:r>
      <w:r>
        <w:t>104(Urologic disorders treatment) -0</w:t>
      </w:r>
      <w:r w:rsidR="00644CD5">
        <w:t>.</w:t>
      </w:r>
      <w:r>
        <w:t>167(p38 MAP kinase inhibitor) + 0</w:t>
      </w:r>
      <w:r w:rsidR="00644CD5">
        <w:t>.</w:t>
      </w:r>
      <w:r>
        <w:t>719(Glycine N-choloyltransferase inhibitor) -0</w:t>
      </w:r>
      <w:r w:rsidR="00644CD5">
        <w:t>.</w:t>
      </w:r>
      <w:r>
        <w:t>0881(Cognition disorders treatment) + 0</w:t>
      </w:r>
      <w:r w:rsidR="00644CD5">
        <w:t>.</w:t>
      </w:r>
      <w:r>
        <w:t>165(Benzodiazepine antagonist) -0</w:t>
      </w:r>
      <w:r w:rsidR="00644CD5">
        <w:t>.</w:t>
      </w:r>
      <w:r>
        <w:t>232(UGT1A1 expression enhancer) -0</w:t>
      </w:r>
      <w:r w:rsidR="00644CD5">
        <w:t>.</w:t>
      </w:r>
      <w:r>
        <w:t>206(PPARA expression enhancer) + 0</w:t>
      </w:r>
      <w:r w:rsidR="00644CD5">
        <w:t>.</w:t>
      </w:r>
      <w:r>
        <w:t>153(Protein-tyrosine phosphatase 2C inhibitor) -0</w:t>
      </w:r>
      <w:r w:rsidR="00644CD5">
        <w:t>.</w:t>
      </w:r>
      <w:r>
        <w:t>215(Cyclin-dependent kinase 2 inhibitor) + 0</w:t>
      </w:r>
      <w:r w:rsidR="00644CD5">
        <w:t>.</w:t>
      </w:r>
      <w:r>
        <w:t>421(Hematopoietic) -0</w:t>
      </w:r>
      <w:r w:rsidR="00644CD5">
        <w:t>.</w:t>
      </w:r>
      <w:r>
        <w:t>186(Endocrine disruptor) -0</w:t>
      </w:r>
      <w:r w:rsidR="00644CD5">
        <w:t>.</w:t>
      </w:r>
      <w:r>
        <w:t>402(Melatonin 1a antagonist) + 0</w:t>
      </w:r>
      <w:r w:rsidR="00644CD5">
        <w:t>.</w:t>
      </w:r>
      <w:r>
        <w:t>383(CDK4 expression inhibitor) + 0</w:t>
      </w:r>
      <w:r w:rsidR="00644CD5">
        <w:t>.</w:t>
      </w:r>
      <w:r>
        <w:t>406(Tyrosine 3 hydroxylase inhibitor) + 0</w:t>
      </w:r>
      <w:r w:rsidR="00644CD5">
        <w:t>.</w:t>
      </w:r>
      <w:r>
        <w:t>128(Diabetic retinopathy treatment) -0</w:t>
      </w:r>
      <w:r w:rsidR="00644CD5">
        <w:t>.</w:t>
      </w:r>
      <w:r>
        <w:t>249(Protein-tyrosine kinase Lyn inhibitor) -0</w:t>
      </w:r>
      <w:r w:rsidR="00644CD5">
        <w:t>.</w:t>
      </w:r>
      <w:r>
        <w:t>248(FASLG expression inhibitor) + 0</w:t>
      </w:r>
      <w:r w:rsidR="00644CD5">
        <w:t>.</w:t>
      </w:r>
      <w:r>
        <w:t>25(FNDC4 expression enhancer) -0</w:t>
      </w:r>
      <w:r w:rsidR="00644CD5">
        <w:t>.</w:t>
      </w:r>
      <w:r>
        <w:t>147(NADPH oxidase 4 inhibitor) -0</w:t>
      </w:r>
      <w:r w:rsidR="00644CD5">
        <w:t>.</w:t>
      </w:r>
      <w:r>
        <w:t>395(SKP2 expression inhibitor) -0</w:t>
      </w:r>
      <w:r w:rsidR="00644CD5">
        <w:t>.</w:t>
      </w:r>
      <w:r>
        <w:t>161(Toll-Like receptor antagonist) + 0</w:t>
      </w:r>
      <w:r w:rsidR="00644CD5">
        <w:t>.</w:t>
      </w:r>
      <w:r>
        <w:t>461(JNK mitogen-activated protein kinase inhibitor) + 0</w:t>
      </w:r>
      <w:r w:rsidR="00644CD5">
        <w:t>.</w:t>
      </w:r>
      <w:r>
        <w:t>118(Plasminogen activator inhibitor antagonist) -0</w:t>
      </w:r>
      <w:r w:rsidR="00644CD5">
        <w:t>.</w:t>
      </w:r>
      <w:r>
        <w:t>145(Sodium/bile acid cotransporter inhibitor) + 0</w:t>
      </w:r>
      <w:r w:rsidR="00644CD5">
        <w:t>.</w:t>
      </w:r>
      <w:r>
        <w:t>126(Excitatory amino acid transporter 1 inhibitor) + 0</w:t>
      </w:r>
      <w:r w:rsidR="00644CD5">
        <w:t>.</w:t>
      </w:r>
      <w:r>
        <w:t>126(Insulin antagonist) + 0</w:t>
      </w:r>
      <w:r w:rsidR="00644CD5">
        <w:t>.</w:t>
      </w:r>
      <w:r>
        <w:t>412(CYP24A1 expression enhancer) -0</w:t>
      </w:r>
      <w:r w:rsidR="00644CD5">
        <w:t>.</w:t>
      </w:r>
      <w:r>
        <w:t>236(Janus tyrosine kinase inhibitor) -0</w:t>
      </w:r>
      <w:r w:rsidR="00644CD5">
        <w:t>.</w:t>
      </w:r>
      <w:r>
        <w:t>171(RARA expression enhancer) -0</w:t>
      </w:r>
      <w:r w:rsidR="00644CD5">
        <w:t>.</w:t>
      </w:r>
      <w:r>
        <w:t>415(Tryptase 1 inhibitor) + 0</w:t>
      </w:r>
      <w:r w:rsidR="00644CD5">
        <w:t>.</w:t>
      </w:r>
      <w:r>
        <w:t>0887(Serum-glucocorticoid regulated kinase 1 inhibitor) -0</w:t>
      </w:r>
      <w:r w:rsidR="00644CD5">
        <w:t>.</w:t>
      </w:r>
      <w:r>
        <w:t>867(Histone deacetylase 11 inhibitor) + 0</w:t>
      </w:r>
      <w:r w:rsidR="00644CD5">
        <w:t>.</w:t>
      </w:r>
      <w:r>
        <w:t>146(Lipocortins synthesis agonist) -0</w:t>
      </w:r>
      <w:r w:rsidR="00644CD5">
        <w:t>.</w:t>
      </w:r>
      <w:r>
        <w:t>115(ATPase (Mitochondrial F1F0) inhibitor) + 0</w:t>
      </w:r>
      <w:r w:rsidR="00644CD5">
        <w:t>.</w:t>
      </w:r>
      <w:r>
        <w:t>165(Phosphodiesterase 2A inhibitor) + 0</w:t>
      </w:r>
      <w:r w:rsidR="00644CD5">
        <w:t>.</w:t>
      </w:r>
      <w:r>
        <w:t>282(Queuine tRNA-ribosyltransferase inhibitor) + 0</w:t>
      </w:r>
      <w:r w:rsidR="00644CD5">
        <w:t>.</w:t>
      </w:r>
      <w:r>
        <w:t>32(Follicle-stimulating hormone antagonist) -0</w:t>
      </w:r>
      <w:r w:rsidR="00644CD5">
        <w:t>.</w:t>
      </w:r>
      <w:r>
        <w:t>31(Neuropathy treatment) -0</w:t>
      </w:r>
      <w:r w:rsidR="00644CD5">
        <w:t>.</w:t>
      </w:r>
      <w:r>
        <w:t>464(Carbonic anhydrase XIII inhibitor) + 0</w:t>
      </w:r>
      <w:r w:rsidR="00644CD5">
        <w:t>.</w:t>
      </w:r>
      <w:r>
        <w:t>087(Gastrointestinal disorders treatment) -0</w:t>
      </w:r>
      <w:r w:rsidR="00644CD5">
        <w:t>.</w:t>
      </w:r>
      <w:r>
        <w:t>3(SQLE expression inhibitor) -0</w:t>
      </w:r>
      <w:r w:rsidR="00644CD5">
        <w:t>.</w:t>
      </w:r>
      <w:r>
        <w:t>113(Purinergic P2T antagonist) -0</w:t>
      </w:r>
      <w:r w:rsidR="00644CD5">
        <w:t>.</w:t>
      </w:r>
      <w:r>
        <w:t>379(Prostaglandin E2 a</w:t>
      </w:r>
      <w:r>
        <w:t>n</w:t>
      </w:r>
      <w:r>
        <w:t>tagonist) + 0</w:t>
      </w:r>
      <w:r w:rsidR="00644CD5">
        <w:t>.</w:t>
      </w:r>
      <w:r>
        <w:t>14(CYP2C19 inhibitor) -0</w:t>
      </w:r>
      <w:r w:rsidR="00644CD5">
        <w:t>.</w:t>
      </w:r>
      <w:r>
        <w:t>109(Peroxisome proliferator-activated receptor gamma agonist) + 0</w:t>
      </w:r>
      <w:r w:rsidR="00644CD5">
        <w:t>.</w:t>
      </w:r>
      <w:r>
        <w:t>0989(ADAM9 inhibitor) + 0</w:t>
      </w:r>
      <w:r w:rsidR="00644CD5">
        <w:t>.</w:t>
      </w:r>
      <w:r>
        <w:t>336(3</w:t>
      </w:r>
      <w:r w:rsidR="00644CD5">
        <w:t>.</w:t>
      </w:r>
      <w:r>
        <w:t>4-Dihydroxyphenylacetate 2</w:t>
      </w:r>
      <w:r w:rsidR="00644CD5">
        <w:t>.</w:t>
      </w:r>
      <w:r>
        <w:t>3-dioxygenase inhibitor) + 0</w:t>
      </w:r>
      <w:r w:rsidR="00644CD5">
        <w:t>.</w:t>
      </w:r>
      <w:r>
        <w:t>0767(Troponin C inhibitor) -0</w:t>
      </w:r>
      <w:r w:rsidR="00644CD5">
        <w:t>.</w:t>
      </w:r>
      <w:r>
        <w:t>0713(Potassium channel blocker) -0</w:t>
      </w:r>
      <w:r w:rsidR="00644CD5">
        <w:t>.</w:t>
      </w:r>
      <w:r>
        <w:t>109(Aminopeptidase A inhibitor) -0</w:t>
      </w:r>
      <w:r w:rsidR="00644CD5">
        <w:t>.</w:t>
      </w:r>
      <w:r>
        <w:t>176(CYP2E1 inducer) + 0</w:t>
      </w:r>
      <w:r w:rsidR="00644CD5">
        <w:t>.</w:t>
      </w:r>
      <w:r>
        <w:t>0926(Sphingomyelinase inhibitor) -0</w:t>
      </w:r>
      <w:r w:rsidR="00644CD5">
        <w:t>.</w:t>
      </w:r>
      <w:r>
        <w:t>151(MMP9 expression enhancer) -0</w:t>
      </w:r>
      <w:r w:rsidR="00644CD5">
        <w:t>.</w:t>
      </w:r>
      <w:r>
        <w:t>165(Palmitoyl-CoA hydrolase inhibitor) + 0</w:t>
      </w:r>
      <w:r w:rsidR="00644CD5">
        <w:t>.</w:t>
      </w:r>
      <w:r>
        <w:t>0872(Irritation) -0</w:t>
      </w:r>
      <w:r w:rsidR="00644CD5">
        <w:t>.</w:t>
      </w:r>
      <w:r>
        <w:t>123(Sensitization) + 0</w:t>
      </w:r>
      <w:r w:rsidR="00644CD5">
        <w:t>.</w:t>
      </w:r>
      <w:r>
        <w:t>204(Dihydrofolate reductase inhibitor) -0</w:t>
      </w:r>
      <w:r w:rsidR="00644CD5">
        <w:t>.</w:t>
      </w:r>
      <w:r>
        <w:t>179(Antifibrinolytic) + 0</w:t>
      </w:r>
      <w:r w:rsidR="00644CD5">
        <w:t>.</w:t>
      </w:r>
      <w:r>
        <w:t>167(Cytochrome-b5 reductase inhibitor) + 0</w:t>
      </w:r>
      <w:r w:rsidR="00644CD5">
        <w:t>.</w:t>
      </w:r>
      <w:r>
        <w:t>19(Leukotriene antagonist) + 0</w:t>
      </w:r>
      <w:r w:rsidR="00644CD5">
        <w:t>.</w:t>
      </w:r>
      <w:r>
        <w:t>251(Formyl peptide receptor 1 antag</w:t>
      </w:r>
      <w:r>
        <w:t>o</w:t>
      </w:r>
      <w:r>
        <w:t>nist) + 0</w:t>
      </w:r>
      <w:r w:rsidR="00644CD5">
        <w:t>.</w:t>
      </w:r>
      <w:r>
        <w:t>0948(Porphyria) -0</w:t>
      </w:r>
      <w:r w:rsidR="00644CD5">
        <w:t>.</w:t>
      </w:r>
      <w:r>
        <w:t>0724(Dopamine transporter inhibitor) -0</w:t>
      </w:r>
      <w:r w:rsidR="00644CD5">
        <w:t>.</w:t>
      </w:r>
      <w:r>
        <w:t>115(Alopecia (hair loss)) + 0</w:t>
      </w:r>
      <w:r w:rsidR="00644CD5">
        <w:t>.</w:t>
      </w:r>
      <w:r>
        <w:t>201(5 Hydrox</w:t>
      </w:r>
      <w:r>
        <w:t>y</w:t>
      </w:r>
      <w:r>
        <w:t>tryptamine 1D antagonist) + 0</w:t>
      </w:r>
      <w:r w:rsidR="00644CD5">
        <w:t>.</w:t>
      </w:r>
      <w:r>
        <w:t>113(Spermicide) -0</w:t>
      </w:r>
      <w:r w:rsidR="00644CD5">
        <w:t>.</w:t>
      </w:r>
      <w:r>
        <w:t>0582(Kainate receptor 2 antagonist) + 0</w:t>
      </w:r>
      <w:r w:rsidR="00644CD5">
        <w:t>.</w:t>
      </w:r>
      <w:r>
        <w:t>203(RARB expression enhancer) + 0</w:t>
      </w:r>
      <w:r w:rsidR="00644CD5">
        <w:t>.</w:t>
      </w:r>
      <w:r>
        <w:t>0448(Dry eye) -0</w:t>
      </w:r>
      <w:r w:rsidR="00644CD5">
        <w:t>.</w:t>
      </w:r>
      <w:r>
        <w:t>0514(Catalase stimulant) -0</w:t>
      </w:r>
      <w:r w:rsidR="00644CD5">
        <w:t>.</w:t>
      </w:r>
      <w:r>
        <w:t>046(Calcium channel N-type blocker) + 0</w:t>
      </w:r>
      <w:r w:rsidR="00644CD5">
        <w:t>.</w:t>
      </w:r>
      <w:r>
        <w:t>0871(Prostaglandin EP12 antagonist) + 0</w:t>
      </w:r>
      <w:r w:rsidR="00644CD5">
        <w:t>.</w:t>
      </w:r>
      <w:r>
        <w:t>0571(Respiratory analeptic) -0</w:t>
      </w:r>
      <w:r w:rsidR="00644CD5">
        <w:t>.</w:t>
      </w:r>
      <w:r>
        <w:t>066(Polo-like kinase-2 inhibitor) -0</w:t>
      </w:r>
      <w:r w:rsidR="00644CD5">
        <w:t>.</w:t>
      </w:r>
      <w:r>
        <w:t>103(Aurora kinase inhibitor) -0</w:t>
      </w:r>
      <w:r w:rsidR="00644CD5">
        <w:t>.</w:t>
      </w:r>
      <w:r>
        <w:t>19(Paget's disease treatment) + 0</w:t>
      </w:r>
      <w:r w:rsidR="00644CD5">
        <w:t>.</w:t>
      </w:r>
      <w:r>
        <w:t>0528(Factor XI inhibitor) -0</w:t>
      </w:r>
      <w:r w:rsidR="00644CD5">
        <w:t>.</w:t>
      </w:r>
      <w:r>
        <w:t>115(IL4 expression inhibitor) + 0</w:t>
      </w:r>
      <w:r w:rsidR="00644CD5">
        <w:t>.</w:t>
      </w:r>
      <w:r>
        <w:t>045(Macular degeneration treatment) + 0</w:t>
      </w:r>
      <w:r w:rsidR="00644CD5">
        <w:t>.</w:t>
      </w:r>
      <w:r>
        <w:t>168(Targeting protein for Xklp2 inhibitor) + 0</w:t>
      </w:r>
      <w:r w:rsidR="00644CD5">
        <w:t>.</w:t>
      </w:r>
      <w:r>
        <w:t>0837(Glycogen synthase kinase-3 inhibitor) -0</w:t>
      </w:r>
      <w:r w:rsidR="00644CD5">
        <w:t>.</w:t>
      </w:r>
      <w:r>
        <w:t>148(UGT1A10 substrate) + 0</w:t>
      </w:r>
      <w:r w:rsidR="00644CD5">
        <w:t>.</w:t>
      </w:r>
      <w:r>
        <w:t>191(CDC-like kinase 3 inhibitor) -0</w:t>
      </w:r>
      <w:r w:rsidR="00644CD5">
        <w:t>.</w:t>
      </w:r>
      <w:r>
        <w:t>102(LAMP3 expre</w:t>
      </w:r>
      <w:r>
        <w:t>s</w:t>
      </w:r>
      <w:r>
        <w:t>sion inhibitor) + 0</w:t>
      </w:r>
      <w:r w:rsidR="00644CD5">
        <w:t>.</w:t>
      </w:r>
      <w:r>
        <w:t>196(Hydroperoxide dehydratase inhibitor) -0</w:t>
      </w:r>
      <w:r w:rsidR="00644CD5">
        <w:t>.</w:t>
      </w:r>
      <w:r>
        <w:t>158(Laxative) + 0</w:t>
      </w:r>
      <w:r w:rsidR="00644CD5">
        <w:t>.</w:t>
      </w:r>
      <w:r>
        <w:t>081(Vasoprotector) + 0</w:t>
      </w:r>
      <w:r w:rsidR="00644CD5">
        <w:t>.</w:t>
      </w:r>
      <w:r>
        <w:t>111(CYP1A inducer) -0</w:t>
      </w:r>
      <w:r w:rsidR="00644CD5">
        <w:t>.</w:t>
      </w:r>
      <w:r>
        <w:t>171(Sn1-specific diacylglycerol lipase alpha inhibitor) + 0</w:t>
      </w:r>
      <w:r w:rsidR="00644CD5">
        <w:t>.</w:t>
      </w:r>
      <w:r>
        <w:t>118(Lysyl oxidase inhibitor) -0</w:t>
      </w:r>
      <w:r w:rsidR="00644CD5">
        <w:t>.</w:t>
      </w:r>
      <w:r>
        <w:t>0472(Presenilin 1 inhibitor) -0</w:t>
      </w:r>
      <w:r w:rsidR="00644CD5">
        <w:t>.</w:t>
      </w:r>
      <w:r>
        <w:t>0476(LFA-1 antagonist) -0</w:t>
      </w:r>
      <w:r w:rsidR="00644CD5">
        <w:t>.</w:t>
      </w:r>
      <w:r>
        <w:t>0634(Antipyretic) -0</w:t>
      </w:r>
      <w:r w:rsidR="00644CD5">
        <w:t>.</w:t>
      </w:r>
      <w:r>
        <w:t xml:space="preserve">0824(CYP3A4 expression enhancer) </w:t>
      </w:r>
      <w:r>
        <w:lastRenderedPageBreak/>
        <w:t>+ 0</w:t>
      </w:r>
      <w:r w:rsidR="00644CD5">
        <w:t>.</w:t>
      </w:r>
      <w:r>
        <w:t>291(Phosphoglucomutase inhibitor) + 0</w:t>
      </w:r>
      <w:r w:rsidR="00644CD5">
        <w:t>.</w:t>
      </w:r>
      <w:r>
        <w:t>152(Integrin alpha3 antagonist) -0</w:t>
      </w:r>
      <w:r w:rsidR="00644CD5">
        <w:t>.</w:t>
      </w:r>
      <w:r>
        <w:t>0725(Benzodiazepine agonist partial) + 0</w:t>
      </w:r>
      <w:r w:rsidR="00644CD5">
        <w:t>.</w:t>
      </w:r>
      <w:r>
        <w:t>203(Alpha-L-fucosidase inhibitor) + 0</w:t>
      </w:r>
      <w:r w:rsidR="00644CD5">
        <w:t>.</w:t>
      </w:r>
      <w:r>
        <w:t>0748(ID1 expression inhibitor) -0</w:t>
      </w:r>
      <w:r w:rsidR="00644CD5">
        <w:t>.</w:t>
      </w:r>
      <w:r>
        <w:t>0525(Cyclin-dependent kinase 9 inhibitor) + 0</w:t>
      </w:r>
      <w:r w:rsidR="00644CD5">
        <w:t>.</w:t>
      </w:r>
      <w:r>
        <w:t>105(Endothelial nitric-oxide synthase inhibitor) -0</w:t>
      </w:r>
      <w:r w:rsidR="00644CD5">
        <w:t>.</w:t>
      </w:r>
      <w:r>
        <w:t>159(Nicotinic receptor gamma subunit antagonist) -0</w:t>
      </w:r>
      <w:r w:rsidR="00644CD5">
        <w:t>.</w:t>
      </w:r>
      <w:r>
        <w:t>138(MAP3K8 inhibitor) -0</w:t>
      </w:r>
      <w:r w:rsidR="00644CD5">
        <w:t>.</w:t>
      </w:r>
      <w:r>
        <w:t>112(5 Hydroxytryptamine 4 antagonist) + 0</w:t>
      </w:r>
      <w:r w:rsidR="00644CD5">
        <w:t>.</w:t>
      </w:r>
      <w:r>
        <w:t>0808(Anesthetic local) + 0</w:t>
      </w:r>
      <w:r w:rsidR="00644CD5">
        <w:t>.</w:t>
      </w:r>
      <w:r>
        <w:t>0354(Proto-oncogene tyrosine-protein kinase Fgr inhibitor) -0</w:t>
      </w:r>
      <w:r w:rsidR="00644CD5">
        <w:t>.</w:t>
      </w:r>
      <w:r>
        <w:t>215(Globoside alpha-N-acetylgalactosaminyltransferase inhibitor) -0</w:t>
      </w:r>
      <w:r w:rsidR="00644CD5">
        <w:t>.</w:t>
      </w:r>
      <w:r>
        <w:t>0308(HIV-1 reverse transcriptase inhibitor) -0</w:t>
      </w:r>
      <w:r w:rsidR="00644CD5">
        <w:t>.</w:t>
      </w:r>
      <w:r>
        <w:t>113(Histone-lysine N-methyltransferase</w:t>
      </w:r>
      <w:r w:rsidR="00644CD5">
        <w:t>.</w:t>
      </w:r>
      <w:r>
        <w:t xml:space="preserve"> H3 lysine-9 specific 3 i</w:t>
      </w:r>
      <w:r>
        <w:t>n</w:t>
      </w:r>
      <w:r>
        <w:t>hibitor) + 0</w:t>
      </w:r>
      <w:r w:rsidR="00644CD5">
        <w:t>.</w:t>
      </w:r>
      <w:r>
        <w:t>0757(TNFRSF1A expression inhibitor) -0</w:t>
      </w:r>
      <w:r w:rsidR="00644CD5">
        <w:t>.</w:t>
      </w:r>
      <w:r>
        <w:t>0391(Carcinogenic</w:t>
      </w:r>
      <w:r w:rsidR="00644CD5">
        <w:t>.</w:t>
      </w:r>
      <w:r>
        <w:t xml:space="preserve"> mouse) + 0</w:t>
      </w:r>
      <w:r w:rsidR="00644CD5">
        <w:t>.</w:t>
      </w:r>
      <w:r>
        <w:t>0446(JUN expression enhancer) + 0</w:t>
      </w:r>
      <w:r w:rsidR="00644CD5">
        <w:t>.</w:t>
      </w:r>
      <w:r>
        <w:t>0282(Phosphodiesterase 6H inhibitor) -0</w:t>
      </w:r>
      <w:r w:rsidR="00644CD5">
        <w:t>.</w:t>
      </w:r>
      <w:r>
        <w:t>0243(Acetylcholine M2 receptor agonist) -0</w:t>
      </w:r>
      <w:r w:rsidR="00644CD5">
        <w:t>.</w:t>
      </w:r>
      <w:r>
        <w:t>0516(ME1 expression e</w:t>
      </w:r>
      <w:r>
        <w:t>n</w:t>
      </w:r>
      <w:r>
        <w:t>hancer) + 0</w:t>
      </w:r>
      <w:r w:rsidR="00644CD5">
        <w:t>.</w:t>
      </w:r>
      <w:r>
        <w:t>0567(Histamine H2 receptor antagonist) -0</w:t>
      </w:r>
      <w:r w:rsidR="00644CD5">
        <w:t>.</w:t>
      </w:r>
      <w:r>
        <w:t>0273(Carbonic anhydrase VII inhibitor) -0</w:t>
      </w:r>
      <w:r w:rsidR="00644CD5">
        <w:t>.</w:t>
      </w:r>
      <w:r>
        <w:t>0188(P-glycoprotein 3 inhibitor) -0</w:t>
      </w:r>
      <w:r w:rsidR="00644CD5">
        <w:t>.</w:t>
      </w:r>
      <w:r>
        <w:t>0551(Protease (Human cytomegalovirus) inhibitor) -0</w:t>
      </w:r>
      <w:r w:rsidR="00644CD5">
        <w:t>.</w:t>
      </w:r>
      <w:r>
        <w:t>0353(CASP9 expression enhancer) -0</w:t>
      </w:r>
      <w:r w:rsidR="00644CD5">
        <w:t>.</w:t>
      </w:r>
      <w:r>
        <w:t>0247(Glycogen synthase kinase-3 alpha inhibitor) + 0</w:t>
      </w:r>
      <w:r w:rsidR="00644CD5">
        <w:t>.</w:t>
      </w:r>
      <w:r>
        <w:t>021(Phosphodiesterase 3B inhibitor) + 0</w:t>
      </w:r>
      <w:r w:rsidR="00644CD5">
        <w:t>.</w:t>
      </w:r>
      <w:r>
        <w:t>0693(Glycerol kinase inhibitor) -0</w:t>
      </w:r>
      <w:r w:rsidR="00644CD5">
        <w:t>.</w:t>
      </w:r>
      <w:r>
        <w:t>0147(Purinergic P2X antagonist) -0</w:t>
      </w:r>
      <w:r w:rsidR="00644CD5">
        <w:t>.</w:t>
      </w:r>
      <w:r>
        <w:t>0346(Perilipin-5 inhibitor) + 0</w:t>
      </w:r>
      <w:r w:rsidR="00644CD5">
        <w:t>.</w:t>
      </w:r>
      <w:r>
        <w:t>0112(Psychomotor impairment) + 0</w:t>
      </w:r>
      <w:r w:rsidR="00644CD5">
        <w:t>.</w:t>
      </w:r>
      <w:r>
        <w:t>00909(Integrin alphaVbeta1 antagonist) -0</w:t>
      </w:r>
      <w:r w:rsidR="00644CD5">
        <w:t>.</w:t>
      </w:r>
      <w:r>
        <w:t>0437(CYP24 substrate) -0</w:t>
      </w:r>
      <w:r w:rsidR="00644CD5">
        <w:t>.</w:t>
      </w:r>
      <w:r>
        <w:t>00792(RNA-directed RNA polymerase (Infl</w:t>
      </w:r>
      <w:r>
        <w:t>u</w:t>
      </w:r>
      <w:r>
        <w:t>enza A) inhibitor) + 0</w:t>
      </w:r>
      <w:r w:rsidR="00644CD5">
        <w:t>.</w:t>
      </w:r>
      <w:r>
        <w:t>00531(Interleukin 2 agonist) + 0</w:t>
      </w:r>
      <w:r w:rsidR="00644CD5">
        <w:t>.</w:t>
      </w:r>
      <w:r>
        <w:t>021(Heat shock 70 kDa protein 1 antagonist) -0</w:t>
      </w:r>
      <w:r w:rsidR="00644CD5">
        <w:t>.</w:t>
      </w:r>
      <w:r>
        <w:t>00805(Eosinophilia) + 0</w:t>
      </w:r>
      <w:r w:rsidR="00644CD5">
        <w:t>.</w:t>
      </w:r>
      <w:r>
        <w:t>00439(Elastase 3A inhibitor) -0</w:t>
      </w:r>
      <w:r w:rsidR="00644CD5">
        <w:t>.</w:t>
      </w:r>
      <w:r>
        <w:t>00582(Nicastrin inhibitor) + 0</w:t>
      </w:r>
      <w:r w:rsidR="00644CD5">
        <w:t>.</w:t>
      </w:r>
      <w:r>
        <w:t>00428(Baculoviral IAP repeat-containing protein 2 inhibitor) -0</w:t>
      </w:r>
      <w:r w:rsidR="00644CD5">
        <w:t>.</w:t>
      </w:r>
      <w:r>
        <w:t>00384(Carcinogenic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00189(ATP-binding cassette G2 i</w:t>
      </w:r>
      <w:r>
        <w:t>n</w:t>
      </w:r>
      <w:r>
        <w:t>hibitor) + 0</w:t>
      </w:r>
      <w:r w:rsidR="00644CD5">
        <w:t>.</w:t>
      </w:r>
      <w:r>
        <w:t>00244(GABA receptor agonist) + 0</w:t>
      </w:r>
      <w:r w:rsidR="00644CD5">
        <w:t>.</w:t>
      </w:r>
      <w:r>
        <w:t>00145(Baculoviral IAP repeat-containing protein 3 inhibitor) -0</w:t>
      </w:r>
      <w:r w:rsidR="00644CD5">
        <w:t>.</w:t>
      </w:r>
      <w:r>
        <w:t>00482(Cystathionine beta-lyase inhibitor) + 0</w:t>
      </w:r>
      <w:r w:rsidR="00644CD5">
        <w:t>.</w:t>
      </w:r>
      <w:r>
        <w:t>00211(CDK1 expression enhancer) + 5</w:t>
      </w:r>
      <w:r w:rsidR="00644CD5">
        <w:t>.</w:t>
      </w:r>
      <w:r>
        <w:t>78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707(CYP2D6 substrate) -0</w:t>
      </w:r>
      <w:r w:rsidR="00644CD5">
        <w:t>.</w:t>
      </w:r>
      <w:r>
        <w:t>328(N4-(beta-N-acetylglucosaminyl)-L-asparaginase inhibitor) -0</w:t>
      </w:r>
      <w:r w:rsidR="00644CD5">
        <w:t>.</w:t>
      </w:r>
      <w:r>
        <w:t>389(Agranulocytosis) -0</w:t>
      </w:r>
      <w:r w:rsidR="00644CD5">
        <w:t>.</w:t>
      </w:r>
      <w:r>
        <w:t>0368(Check point kinase inhibitor) + 0</w:t>
      </w:r>
      <w:r w:rsidR="00644CD5">
        <w:t>.</w:t>
      </w:r>
      <w:r>
        <w:t>705(HMGCS1 expression enhancer) + 24</w:t>
      </w:r>
      <w:r w:rsidR="00644CD5">
        <w:t>.</w:t>
      </w:r>
      <w:r>
        <w:t>2(Length) -0</w:t>
      </w:r>
      <w:r w:rsidR="00644CD5">
        <w:t>.</w:t>
      </w:r>
      <w:r>
        <w:t>298(Aggrecanase 1 inhibitor) + 0</w:t>
      </w:r>
      <w:r w:rsidR="00644CD5">
        <w:t>.</w:t>
      </w:r>
      <w:r>
        <w:t>707(Gastrointestinal disturbance) -1</w:t>
      </w:r>
      <w:r w:rsidR="00644CD5">
        <w:t>.</w:t>
      </w:r>
      <w:r>
        <w:t>17(ICAM1 expression inhibitor) -0</w:t>
      </w:r>
      <w:r w:rsidR="00644CD5">
        <w:t>.</w:t>
      </w:r>
      <w:r>
        <w:t>48(HCV NS5B polymerase inhibitor) -15</w:t>
      </w:r>
      <w:r w:rsidR="00644CD5">
        <w:t>.</w:t>
      </w:r>
      <w:r>
        <w:t>1(Length^2) + 0</w:t>
      </w:r>
      <w:r w:rsidR="00644CD5">
        <w:t>.</w:t>
      </w:r>
      <w:r>
        <w:t>528(NOS2 expression enhancer) + 0</w:t>
      </w:r>
      <w:r w:rsidR="00644CD5">
        <w:t>.</w:t>
      </w:r>
      <w:r>
        <w:t>147(Carcinogenic</w:t>
      </w:r>
      <w:r w:rsidR="00644CD5">
        <w:t>.</w:t>
      </w:r>
      <w:r>
        <w:t xml:space="preserve"> rat) -0</w:t>
      </w:r>
      <w:r w:rsidR="00644CD5">
        <w:t>.</w:t>
      </w:r>
      <w:r>
        <w:t>611(Serine/threonine-protein kinase WEE1 inhibitor) -0</w:t>
      </w:r>
      <w:r w:rsidR="00644CD5">
        <w:t>.</w:t>
      </w:r>
      <w:r>
        <w:t>64(Glycosuria) -1</w:t>
      </w:r>
      <w:r w:rsidR="00644CD5">
        <w:t>.</w:t>
      </w:r>
      <w:r>
        <w:t>19(DNA synthesis inhibitor) -0</w:t>
      </w:r>
      <w:r w:rsidR="00644CD5">
        <w:t>.</w:t>
      </w:r>
      <w:r>
        <w:t>0604(Purinergic P2X antagonist) -0</w:t>
      </w:r>
      <w:r w:rsidR="00644CD5">
        <w:t>.</w:t>
      </w:r>
      <w:r>
        <w:t>3(Antimetastatic) + 0</w:t>
      </w:r>
      <w:r w:rsidR="00644CD5">
        <w:t>.</w:t>
      </w:r>
      <w:r>
        <w:t>5(Inosine monophosphate dehydrogenase 1 inhibitor) -0</w:t>
      </w:r>
      <w:r w:rsidR="00644CD5">
        <w:t>.</w:t>
      </w:r>
      <w:r>
        <w:t>803(CYP2C substrate) + 0</w:t>
      </w:r>
      <w:r w:rsidR="00644CD5">
        <w:t>.</w:t>
      </w:r>
      <w:r>
        <w:t>839(Antipruritic</w:t>
      </w:r>
      <w:r w:rsidR="00644CD5">
        <w:t>.</w:t>
      </w:r>
      <w:r>
        <w:t xml:space="preserve"> allergic) + 1</w:t>
      </w:r>
      <w:r w:rsidR="00644CD5">
        <w:t>.</w:t>
      </w:r>
      <w:r>
        <w:t>06(Methionyl aminopeptidase inhibitor) + 0</w:t>
      </w:r>
      <w:r w:rsidR="00644CD5">
        <w:t>.</w:t>
      </w:r>
      <w:r>
        <w:t>791(Dyskinesia) + 0</w:t>
      </w:r>
      <w:r w:rsidR="00644CD5">
        <w:t>.</w:t>
      </w:r>
      <w:r>
        <w:t>0637(Ca2+/calmodulin-dependent protein kinase inhibitor) -0</w:t>
      </w:r>
      <w:r w:rsidR="00644CD5">
        <w:t>.</w:t>
      </w:r>
      <w:r>
        <w:t>58(Withdrawal) -0</w:t>
      </w:r>
      <w:r w:rsidR="00644CD5">
        <w:t>.</w:t>
      </w:r>
      <w:r>
        <w:t>708(Lacrimal secretion stimulant) -1</w:t>
      </w:r>
      <w:r w:rsidR="00644CD5">
        <w:t>.</w:t>
      </w:r>
      <w:r>
        <w:t>43(Sigma 2 receptor antagonist) -0</w:t>
      </w:r>
      <w:r w:rsidR="00644CD5">
        <w:t>.</w:t>
      </w:r>
      <w:r>
        <w:t>353(Antiulcerative) + 0</w:t>
      </w:r>
      <w:r w:rsidR="00644CD5">
        <w:t>.</w:t>
      </w:r>
      <w:r>
        <w:t>746(MAP3K10 inhibitor) + 0</w:t>
      </w:r>
      <w:r w:rsidR="00644CD5">
        <w:t>.</w:t>
      </w:r>
      <w:r>
        <w:t>942(Tyrosine transaminase inhibitor) + 0</w:t>
      </w:r>
      <w:r w:rsidR="00644CD5">
        <w:t>.</w:t>
      </w:r>
      <w:r>
        <w:t>517(Estrone sulfotransferase stimulant) -0</w:t>
      </w:r>
      <w:r w:rsidR="00644CD5">
        <w:t>.</w:t>
      </w:r>
      <w:r>
        <w:t>415(Carcinogenic) -0</w:t>
      </w:r>
      <w:r w:rsidR="00644CD5">
        <w:t>.</w:t>
      </w:r>
      <w:r>
        <w:t>898(Potassium channel (Ca-activated) activator) + 0</w:t>
      </w:r>
      <w:r w:rsidR="00644CD5">
        <w:t>.</w:t>
      </w:r>
      <w:r>
        <w:t>142(KRT17 expression inhibitor) -0</w:t>
      </w:r>
      <w:r w:rsidR="00644CD5">
        <w:t>.</w:t>
      </w:r>
      <w:r>
        <w:t>221(Peptidyl-prolyl cis-trans isomerase FKBP4 inhibitor) -0</w:t>
      </w:r>
      <w:r w:rsidR="00644CD5">
        <w:t>.</w:t>
      </w:r>
      <w:r>
        <w:t>394(Epithelial sodium channel blocker) -0</w:t>
      </w:r>
      <w:r w:rsidR="00644CD5">
        <w:t>.</w:t>
      </w:r>
      <w:r>
        <w:t>223(Nitric oxide antagonist) + 0</w:t>
      </w:r>
      <w:r w:rsidR="00644CD5">
        <w:t>.</w:t>
      </w:r>
      <w:r>
        <w:t>125(Neurotoxic) + 0</w:t>
      </w:r>
      <w:r w:rsidR="00644CD5">
        <w:t>.</w:t>
      </w:r>
      <w:r>
        <w:t>351(Ceramide glucosyltransferase inhibitor) + 0</w:t>
      </w:r>
      <w:r w:rsidR="00644CD5">
        <w:t>.</w:t>
      </w:r>
      <w:r>
        <w:t>438(CYP2G1 substrate) + 0</w:t>
      </w:r>
      <w:r w:rsidR="00644CD5">
        <w:t>.</w:t>
      </w:r>
      <w:r>
        <w:t>186(Protein kinase (CK1) inhibitor) + 0</w:t>
      </w:r>
      <w:r w:rsidR="00644CD5">
        <w:t>.</w:t>
      </w:r>
      <w:r>
        <w:t>887(FOS expression enhancer) + 0</w:t>
      </w:r>
      <w:r w:rsidR="00644CD5">
        <w:t>.</w:t>
      </w:r>
      <w:r>
        <w:t>421(T cell inhibitor) + 0</w:t>
      </w:r>
      <w:r w:rsidR="00644CD5">
        <w:t>.</w:t>
      </w:r>
      <w:r>
        <w:t>301(Caspase 6 inhibitor) -0</w:t>
      </w:r>
      <w:r w:rsidR="00644CD5">
        <w:t>.</w:t>
      </w:r>
      <w:r>
        <w:t>366(CDK4/cyclin D1 inhibitor) + 0</w:t>
      </w:r>
      <w:r w:rsidR="00644CD5">
        <w:t>.</w:t>
      </w:r>
      <w:r>
        <w:t>265(MAP kinase kinase kinase inhibitor) -0</w:t>
      </w:r>
      <w:r w:rsidR="00644CD5">
        <w:t>.</w:t>
      </w:r>
      <w:r>
        <w:t>637(Antidote</w:t>
      </w:r>
      <w:r w:rsidR="00644CD5">
        <w:t>.</w:t>
      </w:r>
      <w:r>
        <w:t xml:space="preserve"> heavy metal) + 0</w:t>
      </w:r>
      <w:r w:rsidR="00644CD5">
        <w:t>.</w:t>
      </w:r>
      <w:r>
        <w:t>246(Dopamine D2 agonist) + 1</w:t>
      </w:r>
      <w:r w:rsidR="00644CD5">
        <w:t>.</w:t>
      </w:r>
      <w:r>
        <w:t>06(Pyruvate dehydrogenase kinase 3 inhibitor) + 0</w:t>
      </w:r>
      <w:r w:rsidR="00644CD5">
        <w:t>.</w:t>
      </w:r>
      <w:r>
        <w:t>0154(Amyloid beta aggregation inhibitor) + 0</w:t>
      </w:r>
      <w:r w:rsidR="00644CD5">
        <w:t>.</w:t>
      </w:r>
      <w:r>
        <w:t>168(Cytokine production stimulant) + 0</w:t>
      </w:r>
      <w:r w:rsidR="00644CD5">
        <w:t>.</w:t>
      </w:r>
      <w:r>
        <w:t>408(GABA C receptor antagonist) -0</w:t>
      </w:r>
      <w:r w:rsidR="00644CD5">
        <w:t>.</w:t>
      </w:r>
      <w:r>
        <w:t>395(CYP1 substrate) -0</w:t>
      </w:r>
      <w:r w:rsidR="00644CD5">
        <w:t>.</w:t>
      </w:r>
      <w:r>
        <w:t>879(Glutamate (mGluR6) antagonist) -0</w:t>
      </w:r>
      <w:r w:rsidR="00644CD5">
        <w:t>.</w:t>
      </w:r>
      <w:r>
        <w:t>472(Pyruvate dehydrogenase kinase 1 inhibitor) -0</w:t>
      </w:r>
      <w:r w:rsidR="00644CD5">
        <w:t>.</w:t>
      </w:r>
      <w:r>
        <w:t>325(Purinergic P2T antagonist) + 0</w:t>
      </w:r>
      <w:r w:rsidR="00644CD5">
        <w:t>.</w:t>
      </w:r>
      <w:r>
        <w:t>738(D-alanine transaminase inhibitor) + 0</w:t>
      </w:r>
      <w:r w:rsidR="00644CD5">
        <w:t>.</w:t>
      </w:r>
      <w:r>
        <w:t>36(Nausea) + 0</w:t>
      </w:r>
      <w:r w:rsidR="00644CD5">
        <w:t>.</w:t>
      </w:r>
      <w:r>
        <w:t>116(Antihelmintic (Nematodes)) -0</w:t>
      </w:r>
      <w:r w:rsidR="00644CD5">
        <w:t>.</w:t>
      </w:r>
      <w:r>
        <w:t>158(Glucose-1</w:t>
      </w:r>
      <w:r w:rsidR="00644CD5">
        <w:t>.</w:t>
      </w:r>
      <w:r>
        <w:t>6-bisphosphate synthase inhibitor) -0</w:t>
      </w:r>
      <w:r w:rsidR="00644CD5">
        <w:t>.</w:t>
      </w:r>
      <w:r>
        <w:t>892(Lysozyme inhibitor) -0</w:t>
      </w:r>
      <w:r w:rsidR="00644CD5">
        <w:t>.</w:t>
      </w:r>
      <w:r>
        <w:t>394(Histone deacetylase class IIa inhibitor) -0</w:t>
      </w:r>
      <w:r w:rsidR="00644CD5">
        <w:t>.</w:t>
      </w:r>
      <w:r>
        <w:t>759(Dermatitis) -0</w:t>
      </w:r>
      <w:r w:rsidR="00644CD5">
        <w:t>.</w:t>
      </w:r>
      <w:r>
        <w:t>308(Phosphodiesterase VIII inhibitor) -0</w:t>
      </w:r>
      <w:r w:rsidR="00644CD5">
        <w:t>.</w:t>
      </w:r>
      <w:r>
        <w:t>435(Hyperkinesia) + 1</w:t>
      </w:r>
      <w:r w:rsidR="00644CD5">
        <w:t>.</w:t>
      </w:r>
      <w:r>
        <w:t>28(Fatty acid binding protein adipocyte inhibitor) -1</w:t>
      </w:r>
      <w:r w:rsidR="00644CD5">
        <w:t>.</w:t>
      </w:r>
      <w:r>
        <w:t>34(Thyroid hormone beta 1 antagonist) -0</w:t>
      </w:r>
      <w:r w:rsidR="00644CD5">
        <w:t>.</w:t>
      </w:r>
      <w:r>
        <w:t>334(Tyrosine-protein kinase TXK inhibitor) -0</w:t>
      </w:r>
      <w:r w:rsidR="00644CD5">
        <w:t>.</w:t>
      </w:r>
      <w:r>
        <w:t>802(Heat shock protein 90 beta antagonist) -1</w:t>
      </w:r>
      <w:r w:rsidR="00644CD5">
        <w:t>.</w:t>
      </w:r>
      <w:r>
        <w:t>56(Glyoxylate reductase (NADP+) inhibitor) + 0</w:t>
      </w:r>
      <w:r w:rsidR="00644CD5">
        <w:t>.</w:t>
      </w:r>
      <w:r>
        <w:t>393(Anthranilate 3-monooxygenase (deaminating) inhibitor) + 0</w:t>
      </w:r>
      <w:r w:rsidR="00644CD5">
        <w:t>.</w:t>
      </w:r>
      <w:r>
        <w:t>113(ADAM inhibitor) -0</w:t>
      </w:r>
      <w:r w:rsidR="00644CD5">
        <w:t>.</w:t>
      </w:r>
      <w:r>
        <w:t>423(Hypertensive) + 0</w:t>
      </w:r>
      <w:r w:rsidR="00644CD5">
        <w:t>.</w:t>
      </w:r>
      <w:r>
        <w:t>543(GSTP1 expression enhancer) + 0</w:t>
      </w:r>
      <w:r w:rsidR="00644CD5">
        <w:t>.</w:t>
      </w:r>
      <w:r>
        <w:t>282(Ca2+/calmodulin-dependent kinase II delta inhibitor) + 0</w:t>
      </w:r>
      <w:r w:rsidR="00644CD5">
        <w:t>.</w:t>
      </w:r>
      <w:r>
        <w:t>419(Cytosolic phospholipase A2 inhib</w:t>
      </w:r>
      <w:r>
        <w:t>i</w:t>
      </w:r>
      <w:r>
        <w:t>tor) -0</w:t>
      </w:r>
      <w:r w:rsidR="00644CD5">
        <w:t>.</w:t>
      </w:r>
      <w:r>
        <w:t>28(Keratoses actinic (solar) treatment) -0</w:t>
      </w:r>
      <w:r w:rsidR="00644CD5">
        <w:t>.</w:t>
      </w:r>
      <w:r>
        <w:t>242(Kainate receptor 5 antagonist) + 0</w:t>
      </w:r>
      <w:r w:rsidR="00644CD5">
        <w:t>.</w:t>
      </w:r>
      <w:r>
        <w:t>428(Cruzipain inhibitor) -0</w:t>
      </w:r>
      <w:r w:rsidR="00644CD5">
        <w:t>.</w:t>
      </w:r>
      <w:r>
        <w:t>265(Guanylate cyclase 1 stimulant) -0</w:t>
      </w:r>
      <w:r w:rsidR="00644CD5">
        <w:t>.</w:t>
      </w:r>
      <w:r>
        <w:t>549(Carbamoyl-phosphate synthase (ammonia) inhibitor) + 0</w:t>
      </w:r>
      <w:r w:rsidR="00644CD5">
        <w:t>.</w:t>
      </w:r>
      <w:r>
        <w:t>554(Estrogen alpha receptor agonist) + 0</w:t>
      </w:r>
      <w:r w:rsidR="00644CD5">
        <w:t>.</w:t>
      </w:r>
      <w:r>
        <w:t>458(CYP2C19 inhibitor) -0</w:t>
      </w:r>
      <w:r w:rsidR="00644CD5">
        <w:t>.</w:t>
      </w:r>
      <w:r>
        <w:t>823(CDK2 expression enhancer) -0</w:t>
      </w:r>
      <w:r w:rsidR="00644CD5">
        <w:t>.</w:t>
      </w:r>
      <w:r>
        <w:t>366(11-Beta-hydroxysteroid dehydrogenase 1 inhibitor) + 0</w:t>
      </w:r>
      <w:r w:rsidR="00644CD5">
        <w:t>.</w:t>
      </w:r>
      <w:r>
        <w:t>715(CXC chemokine 1 receptor antagonist) + 0</w:t>
      </w:r>
      <w:r w:rsidR="00644CD5">
        <w:t>.</w:t>
      </w:r>
      <w:r>
        <w:t>591(Carcinogenic</w:t>
      </w:r>
      <w:r w:rsidR="00644CD5">
        <w:t>.</w:t>
      </w:r>
      <w:r>
        <w:t xml:space="preserve"> group 1) + 1</w:t>
      </w:r>
      <w:r w:rsidR="00644CD5">
        <w:t>.</w:t>
      </w:r>
      <w:r>
        <w:t>13(2-Acylglycerol O-acyltransferase inhibitor) -0</w:t>
      </w:r>
      <w:r w:rsidR="00644CD5">
        <w:t>.</w:t>
      </w:r>
      <w:r>
        <w:t>593(Acid phosphatase inhibitor) -0</w:t>
      </w:r>
      <w:r w:rsidR="00644CD5">
        <w:t>.</w:t>
      </w:r>
      <w:r>
        <w:t>639(Phosphoribulokinase inhibitor) -0</w:t>
      </w:r>
      <w:r w:rsidR="00644CD5">
        <w:t>.</w:t>
      </w:r>
      <w:r>
        <w:t>313(NGFR expression enhancer) + 0</w:t>
      </w:r>
      <w:r w:rsidR="00644CD5">
        <w:t>.</w:t>
      </w:r>
      <w:r>
        <w:t>325(Paranoia) + 0</w:t>
      </w:r>
      <w:r w:rsidR="00644CD5">
        <w:t>.</w:t>
      </w:r>
      <w:r>
        <w:t>301(Protein-tyrosine phosphatase 2C inhibitor) + 0</w:t>
      </w:r>
      <w:r w:rsidR="00644CD5">
        <w:t>.</w:t>
      </w:r>
      <w:r>
        <w:t>0929(Renal disease treatment) + 0</w:t>
      </w:r>
      <w:r w:rsidR="00644CD5">
        <w:t>.</w:t>
      </w:r>
      <w:r>
        <w:t>207(Bradycardic) + 0</w:t>
      </w:r>
      <w:r w:rsidR="00644CD5">
        <w:t>.</w:t>
      </w:r>
      <w:r>
        <w:t>233(Growth hormone agonist) -0</w:t>
      </w:r>
      <w:r w:rsidR="00644CD5">
        <w:t>.</w:t>
      </w:r>
      <w:r>
        <w:t>559(4-Hydroxymandelate oxidase inhibitor) + 0</w:t>
      </w:r>
      <w:r w:rsidR="00644CD5">
        <w:t>.</w:t>
      </w:r>
      <w:r>
        <w:t>584(Trimethylamine-N-oxide reductase inhibitor) + 0</w:t>
      </w:r>
      <w:r w:rsidR="00644CD5">
        <w:t>.</w:t>
      </w:r>
      <w:r>
        <w:t>341(Glyceraldehyde-3-phosphate dehydrogenase inhibitor) -0</w:t>
      </w:r>
      <w:r w:rsidR="00644CD5">
        <w:t>.</w:t>
      </w:r>
      <w:r>
        <w:t>391(Antihemorrhagic) + 0</w:t>
      </w:r>
      <w:r w:rsidR="00644CD5">
        <w:t>.</w:t>
      </w:r>
      <w:r>
        <w:t xml:space="preserve">682(Allergic reaction) + </w:t>
      </w:r>
      <w:r>
        <w:lastRenderedPageBreak/>
        <w:t>0</w:t>
      </w:r>
      <w:r w:rsidR="00644CD5">
        <w:t>.</w:t>
      </w:r>
      <w:r>
        <w:t>374(Cytoprotectant) + 0</w:t>
      </w:r>
      <w:r w:rsidR="00644CD5">
        <w:t>.</w:t>
      </w:r>
      <w:r>
        <w:t>944((R)-aminopropanol dehydrogenase inhibitor) + 0</w:t>
      </w:r>
      <w:r w:rsidR="00644CD5">
        <w:t>.</w:t>
      </w:r>
      <w:r>
        <w:t>237(Thiol oxidase inhibitor) -0</w:t>
      </w:r>
      <w:r w:rsidR="00644CD5">
        <w:t>.</w:t>
      </w:r>
      <w:r>
        <w:t>564(Glutamate (mGluR) antagonist) + 0</w:t>
      </w:r>
      <w:r w:rsidR="00644CD5">
        <w:t>.</w:t>
      </w:r>
      <w:r>
        <w:t>945(Uridine nucleosidase inhibitor) + 0</w:t>
      </w:r>
      <w:r w:rsidR="00644CD5">
        <w:t>.</w:t>
      </w:r>
      <w:r>
        <w:t>269(Dysphoria) -0</w:t>
      </w:r>
      <w:r w:rsidR="00644CD5">
        <w:t>.</w:t>
      </w:r>
      <w:r>
        <w:t>258(Cyclin E2 inhibitor) -0</w:t>
      </w:r>
      <w:r w:rsidR="00644CD5">
        <w:t>.</w:t>
      </w:r>
      <w:r>
        <w:t>373(UDP-N-acetylglucosamine-dolichyl-phosphate N-acetylglucosaminephosphotransferase inhibitor) + 0</w:t>
      </w:r>
      <w:r w:rsidR="00644CD5">
        <w:t>.</w:t>
      </w:r>
      <w:r>
        <w:t>275(Sucrase-isomaltase inhibitor) -0</w:t>
      </w:r>
      <w:r w:rsidR="00644CD5">
        <w:t>.</w:t>
      </w:r>
      <w:r>
        <w:t>929(Glycogen debranching enzyme inhibitor) -0</w:t>
      </w:r>
      <w:r w:rsidR="00644CD5">
        <w:t>.</w:t>
      </w:r>
      <w:r>
        <w:t>208(Phosphodiesterase III inhibitor) + 0</w:t>
      </w:r>
      <w:r w:rsidR="00644CD5">
        <w:t>.</w:t>
      </w:r>
      <w:r>
        <w:t>734(Collagenase inhibitor) + 0</w:t>
      </w:r>
      <w:r w:rsidR="00644CD5">
        <w:t>.</w:t>
      </w:r>
      <w:r>
        <w:t>777(Calmodulin-domain protein kinase 1 inhibitor) + 0</w:t>
      </w:r>
      <w:r w:rsidR="00644CD5">
        <w:t>.</w:t>
      </w:r>
      <w:r>
        <w:t>221(Myocarditis) + 0</w:t>
      </w:r>
      <w:r w:rsidR="00644CD5">
        <w:t>.</w:t>
      </w:r>
      <w:r>
        <w:t>425(Hepatoprotectant) + 0</w:t>
      </w:r>
      <w:r w:rsidR="00644CD5">
        <w:t>.</w:t>
      </w:r>
      <w:r>
        <w:t>219(Purinergic P2X1 antagonist) -0</w:t>
      </w:r>
      <w:r w:rsidR="00644CD5">
        <w:t>.</w:t>
      </w:r>
      <w:r>
        <w:t>301(Opioid delta receptor antagonist) -0</w:t>
      </w:r>
      <w:r w:rsidR="00644CD5">
        <w:t>.</w:t>
      </w:r>
      <w:r>
        <w:t>139(Antineoplastic (small cell lung cancer)) -0</w:t>
      </w:r>
      <w:r w:rsidR="00644CD5">
        <w:t>.</w:t>
      </w:r>
      <w:r>
        <w:t>317(Electron transport complex I inhibitor) -0</w:t>
      </w:r>
      <w:r w:rsidR="00644CD5">
        <w:t>.</w:t>
      </w:r>
      <w:r>
        <w:t>552(Cyclic AMP modulator) + 0</w:t>
      </w:r>
      <w:r w:rsidR="00644CD5">
        <w:t>.</w:t>
      </w:r>
      <w:r>
        <w:t>28(Antidepressant) -0</w:t>
      </w:r>
      <w:r w:rsidR="00644CD5">
        <w:t>.</w:t>
      </w:r>
      <w:r>
        <w:t>949(Protocatechuate 3</w:t>
      </w:r>
      <w:r w:rsidR="00644CD5">
        <w:t>.</w:t>
      </w:r>
      <w:r>
        <w:t>4-dioxygenase inhibitor) -0</w:t>
      </w:r>
      <w:r w:rsidR="00644CD5">
        <w:t>.</w:t>
      </w:r>
      <w:r>
        <w:t>998(Phosphoserine pho</w:t>
      </w:r>
      <w:r>
        <w:t>s</w:t>
      </w:r>
      <w:r>
        <w:t>phatase inhibitor) + 0</w:t>
      </w:r>
      <w:r w:rsidR="00644CD5">
        <w:t>.</w:t>
      </w:r>
      <w:r>
        <w:t>292(MAP kinase 1 inhibitor) -0</w:t>
      </w:r>
      <w:r w:rsidR="00644CD5">
        <w:t>.</w:t>
      </w:r>
      <w:r>
        <w:t>157(Fatty acid elongase inhibitor) + 0</w:t>
      </w:r>
      <w:r w:rsidR="00644CD5">
        <w:t>.</w:t>
      </w:r>
      <w:r>
        <w:t>298(CYP1A1* substrate) -0</w:t>
      </w:r>
      <w:r w:rsidR="00644CD5">
        <w:t>.</w:t>
      </w:r>
      <w:r>
        <w:t>648(Thrombin inhibitor) + 0</w:t>
      </w:r>
      <w:r w:rsidR="00644CD5">
        <w:t>.</w:t>
      </w:r>
      <w:r>
        <w:t>697(Peptide deformylase inhibitor) -0</w:t>
      </w:r>
      <w:r w:rsidR="00644CD5">
        <w:t>.</w:t>
      </w:r>
      <w:r>
        <w:t>209(Epstein-Barr nuclear antigen 1 inhibitor) + 0</w:t>
      </w:r>
      <w:r w:rsidR="00644CD5">
        <w:t>.</w:t>
      </w:r>
      <w:r>
        <w:t>281(Plasminogen activator inhibitor antagonist) + 0</w:t>
      </w:r>
      <w:r w:rsidR="00644CD5">
        <w:t>.</w:t>
      </w:r>
      <w:r>
        <w:t>715(Kinesin antagonist) + 0</w:t>
      </w:r>
      <w:r w:rsidR="00644CD5">
        <w:t>.</w:t>
      </w:r>
      <w:r>
        <w:t>18(Toxic</w:t>
      </w:r>
      <w:r w:rsidR="00644CD5">
        <w:t>.</w:t>
      </w:r>
      <w:r>
        <w:t xml:space="preserve"> respiration) -1</w:t>
      </w:r>
      <w:r w:rsidR="00644CD5">
        <w:t>.</w:t>
      </w:r>
      <w:r>
        <w:t>11(Purine nucleosidase inhibitor) -0</w:t>
      </w:r>
      <w:r w:rsidR="00644CD5">
        <w:t>.</w:t>
      </w:r>
      <w:r>
        <w:t>31(CLU expression enhancer) -0</w:t>
      </w:r>
      <w:r w:rsidR="00644CD5">
        <w:t>.</w:t>
      </w:r>
      <w:r>
        <w:t>291(Cholecystokinin B antagonist) -0</w:t>
      </w:r>
      <w:r w:rsidR="00644CD5">
        <w:t>.</w:t>
      </w:r>
      <w:r>
        <w:t>354(Beta-adrenergic receptor kinase inhibitor) + 1</w:t>
      </w:r>
      <w:r w:rsidR="00644CD5">
        <w:t>.</w:t>
      </w:r>
      <w:r>
        <w:t>59(N-acetylglucosamine-6-phosphate deacetylase inhibitor) -0</w:t>
      </w:r>
      <w:r w:rsidR="00644CD5">
        <w:t>.</w:t>
      </w:r>
      <w:r>
        <w:t>216(Lysophosphatidic acid 3 receptor antagonist) -0</w:t>
      </w:r>
      <w:r w:rsidR="00644CD5">
        <w:t>.</w:t>
      </w:r>
      <w:r>
        <w:t>249(Tubulin agonist) + 0</w:t>
      </w:r>
      <w:r w:rsidR="00644CD5">
        <w:t>.</w:t>
      </w:r>
      <w:r>
        <w:t>255(Dementia treatment) + 0</w:t>
      </w:r>
      <w:r w:rsidR="00644CD5">
        <w:t>.</w:t>
      </w:r>
      <w:r>
        <w:t>788(Fibrinogen beta chain inhib</w:t>
      </w:r>
      <w:r>
        <w:t>i</w:t>
      </w:r>
      <w:r>
        <w:t>tor) + 0</w:t>
      </w:r>
      <w:r w:rsidR="00644CD5">
        <w:t>.</w:t>
      </w:r>
      <w:r>
        <w:t>217(VLA-4 antagonist) -0</w:t>
      </w:r>
      <w:r w:rsidR="00644CD5">
        <w:t>.</w:t>
      </w:r>
      <w:r>
        <w:t>587(Sn1-specific diacylglycerol lipase alpha inhibitor) -0</w:t>
      </w:r>
      <w:r w:rsidR="00644CD5">
        <w:t>.</w:t>
      </w:r>
      <w:r>
        <w:t>419(SULT1A3 substrate) -0</w:t>
      </w:r>
      <w:r w:rsidR="00644CD5">
        <w:t>.</w:t>
      </w:r>
      <w:r>
        <w:t>156(T cell receptor antagonist) + 0</w:t>
      </w:r>
      <w:r w:rsidR="00644CD5">
        <w:t>.</w:t>
      </w:r>
      <w:r>
        <w:t>398(TGM2 expression enhancer) + 0</w:t>
      </w:r>
      <w:r w:rsidR="00644CD5">
        <w:t>.</w:t>
      </w:r>
      <w:r>
        <w:t>0852(Poly(3-hydroxybutyrate) depol</w:t>
      </w:r>
      <w:r>
        <w:t>y</w:t>
      </w:r>
      <w:r>
        <w:t>merase inhibitor) -0</w:t>
      </w:r>
      <w:r w:rsidR="00644CD5">
        <w:t>.</w:t>
      </w:r>
      <w:r>
        <w:t>544(Synaptic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308(Carcinogenic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small intestine) + 0</w:t>
      </w:r>
      <w:r w:rsidR="00644CD5">
        <w:t>.</w:t>
      </w:r>
      <w:r>
        <w:t>367(Prephenate dehydrogenase inhibitor) -0</w:t>
      </w:r>
      <w:r w:rsidR="00644CD5">
        <w:t>.</w:t>
      </w:r>
      <w:r>
        <w:t>2(Nicastrin inhibitor) + 0</w:t>
      </w:r>
      <w:r w:rsidR="00644CD5">
        <w:t>.</w:t>
      </w:r>
      <w:r>
        <w:t>449(Adenylate c</w:t>
      </w:r>
      <w:r>
        <w:t>y</w:t>
      </w:r>
      <w:r>
        <w:t>clase V inhibitor) -0</w:t>
      </w:r>
      <w:r w:rsidR="00644CD5">
        <w:t>.</w:t>
      </w:r>
      <w:r>
        <w:t>362(CC chemokine receptor agonist) -0</w:t>
      </w:r>
      <w:r w:rsidR="00644CD5">
        <w:t>.</w:t>
      </w:r>
      <w:r>
        <w:t>265(Membrane permeability inhibitor) -0</w:t>
      </w:r>
      <w:r w:rsidR="00644CD5">
        <w:t>.</w:t>
      </w:r>
      <w:r>
        <w:t>181(D-Amino-acid oxidase inhibitor) + 0</w:t>
      </w:r>
      <w:r w:rsidR="00644CD5">
        <w:t>.</w:t>
      </w:r>
      <w:r>
        <w:t>246(Fibroblast activation protein alpha inhibitor) + 0</w:t>
      </w:r>
      <w:r w:rsidR="00644CD5">
        <w:t>.</w:t>
      </w:r>
      <w:r>
        <w:t>353(N-carbamoyl-L-amino-acid h</w:t>
      </w:r>
      <w:r>
        <w:t>y</w:t>
      </w:r>
      <w:r>
        <w:t>drolase inhibitor) -0</w:t>
      </w:r>
      <w:r w:rsidR="00644CD5">
        <w:t>.</w:t>
      </w:r>
      <w:r>
        <w:t>207(Transforming growth factor antagonist) -0</w:t>
      </w:r>
      <w:r w:rsidR="00644CD5">
        <w:t>.</w:t>
      </w:r>
      <w:r>
        <w:t>359(Beta-ureidopropionase inhibitor) -0</w:t>
      </w:r>
      <w:r w:rsidR="00644CD5">
        <w:t>.</w:t>
      </w:r>
      <w:r>
        <w:t>671(Peptidylglycine monooxygenase inhibitor) + 0</w:t>
      </w:r>
      <w:r w:rsidR="00644CD5">
        <w:t>.</w:t>
      </w:r>
      <w:r>
        <w:t>252(Neurokinin 3 antagonist) -0</w:t>
      </w:r>
      <w:r w:rsidR="00644CD5">
        <w:t>.</w:t>
      </w:r>
      <w:r>
        <w:t>593(Prolyl endopeptidase i</w:t>
      </w:r>
      <w:r>
        <w:t>n</w:t>
      </w:r>
      <w:r>
        <w:t>hibitor) + 0</w:t>
      </w:r>
      <w:r w:rsidR="00644CD5">
        <w:t>.</w:t>
      </w:r>
      <w:r>
        <w:t>408(CYP1A1 expression inhibitor) -0</w:t>
      </w:r>
      <w:r w:rsidR="00644CD5">
        <w:t>.</w:t>
      </w:r>
      <w:r>
        <w:t>121(CYP3A4 inhibitor) + 0</w:t>
      </w:r>
      <w:r w:rsidR="00644CD5">
        <w:t>.</w:t>
      </w:r>
      <w:r>
        <w:t>337(Antinociceptive) -0</w:t>
      </w:r>
      <w:r w:rsidR="00644CD5">
        <w:t>.</w:t>
      </w:r>
      <w:r>
        <w:t>163(Amino acid-polyamine-organocation (APC) transporter antagonist) + 0</w:t>
      </w:r>
      <w:r w:rsidR="00644CD5">
        <w:t>.</w:t>
      </w:r>
      <w:r>
        <w:t>293(Nav1.6 sodium channel blocker) -0</w:t>
      </w:r>
      <w:r w:rsidR="00644CD5">
        <w:t>.</w:t>
      </w:r>
      <w:r>
        <w:t>199(Vascular endothelial growth factor 3 antagonist) + 0</w:t>
      </w:r>
      <w:r w:rsidR="00644CD5">
        <w:t>.</w:t>
      </w:r>
      <w:r>
        <w:t>184(Melanin-concentrating hormone receptor antagonist) + 0</w:t>
      </w:r>
      <w:r w:rsidR="00644CD5">
        <w:t>.</w:t>
      </w:r>
      <w:r>
        <w:t>135(Factor XII inhibitor) + 1</w:t>
      </w:r>
      <w:r w:rsidR="00644CD5">
        <w:t>.</w:t>
      </w:r>
      <w:r>
        <w:t>01(Gastricsin inhibitor) + 0</w:t>
      </w:r>
      <w:r w:rsidR="00644CD5">
        <w:t>.</w:t>
      </w:r>
      <w:r>
        <w:t>249(Ribosomal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137(CDC-like kinase 1 inhibitor) + 0</w:t>
      </w:r>
      <w:r w:rsidR="00644CD5">
        <w:t>.</w:t>
      </w:r>
      <w:r>
        <w:t>227(Hypolipemic) + 0</w:t>
      </w:r>
      <w:r w:rsidR="00644CD5">
        <w:t>.</w:t>
      </w:r>
      <w:r>
        <w:t>392(I kappa B kinase inhibitor) + 0</w:t>
      </w:r>
      <w:r w:rsidR="00644CD5">
        <w:t>.</w:t>
      </w:r>
      <w:r>
        <w:t>483(Cytosine deaminase inhibitor) + 0</w:t>
      </w:r>
      <w:r w:rsidR="00644CD5">
        <w:t>.</w:t>
      </w:r>
      <w:r>
        <w:t>291(Paralysis) -0</w:t>
      </w:r>
      <w:r w:rsidR="00644CD5">
        <w:t>.</w:t>
      </w:r>
      <w:r>
        <w:t>746(Dipeptidyl peptidase III inhibitor) -0</w:t>
      </w:r>
      <w:r w:rsidR="00644CD5">
        <w:t>.</w:t>
      </w:r>
      <w:r>
        <w:t>414(5-Alpha-reductase 2 inhibitor) -0</w:t>
      </w:r>
      <w:r w:rsidR="00644CD5">
        <w:t>.</w:t>
      </w:r>
      <w:r>
        <w:t>35(PPARG expre</w:t>
      </w:r>
      <w:r>
        <w:t>s</w:t>
      </w:r>
      <w:r>
        <w:t>sion enhancer) -0</w:t>
      </w:r>
      <w:r w:rsidR="00644CD5">
        <w:t>.</w:t>
      </w:r>
      <w:r>
        <w:t>158(Ribosomal protein S6 kinase alpha 3 inhibitor) -0</w:t>
      </w:r>
      <w:r w:rsidR="00644CD5">
        <w:t>.</w:t>
      </w:r>
      <w:r>
        <w:t>157(Polo-like kinase-2 inhibitor) -0</w:t>
      </w:r>
      <w:r w:rsidR="00644CD5">
        <w:t>.</w:t>
      </w:r>
      <w:r>
        <w:t>363(UGT1A10 substrate) -0</w:t>
      </w:r>
      <w:r w:rsidR="00644CD5">
        <w:t>.</w:t>
      </w:r>
      <w:r>
        <w:t>439(Fatty acid oxidation inhibitor) + 0</w:t>
      </w:r>
      <w:r w:rsidR="00644CD5">
        <w:t>.</w:t>
      </w:r>
      <w:r>
        <w:t>202(Interstitial nephritis) + 0</w:t>
      </w:r>
      <w:r w:rsidR="00644CD5">
        <w:t>.</w:t>
      </w:r>
      <w:r>
        <w:t>475(Adenylate cyclase I stimulant) -0</w:t>
      </w:r>
      <w:r w:rsidR="00644CD5">
        <w:t>.</w:t>
      </w:r>
      <w:r>
        <w:t>386(Janus tyrosine kinase inhibitor) + 0</w:t>
      </w:r>
      <w:r w:rsidR="00644CD5">
        <w:t>.</w:t>
      </w:r>
      <w:r>
        <w:t>287(Phosphatidylcholine-sterol O-acyltransferase i</w:t>
      </w:r>
      <w:r>
        <w:t>n</w:t>
      </w:r>
      <w:r>
        <w:t>hibitor) -0</w:t>
      </w:r>
      <w:r w:rsidR="00644CD5">
        <w:t>.</w:t>
      </w:r>
      <w:r>
        <w:t>213(Melanin-concentrating hormone receptor 2 antagonist) -0</w:t>
      </w:r>
      <w:r w:rsidR="00644CD5">
        <w:t>.</w:t>
      </w:r>
      <w:r>
        <w:t>288(CA2 expression enhancer) + 0</w:t>
      </w:r>
      <w:r w:rsidR="00644CD5">
        <w:t>.</w:t>
      </w:r>
      <w:r>
        <w:t>127(RET inhibitor) -0</w:t>
      </w:r>
      <w:r w:rsidR="00644CD5">
        <w:t>.</w:t>
      </w:r>
      <w:r>
        <w:t>122(Dopamine transporter inhibitor) -0</w:t>
      </w:r>
      <w:r w:rsidR="00644CD5">
        <w:t>.</w:t>
      </w:r>
      <w:r>
        <w:t>391(Carcinogenic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123(Aconitate hydratase inhib</w:t>
      </w:r>
      <w:r>
        <w:t>i</w:t>
      </w:r>
      <w:r>
        <w:t>tor) -0</w:t>
      </w:r>
      <w:r w:rsidR="00644CD5">
        <w:t>.</w:t>
      </w:r>
      <w:r>
        <w:t>236(Potassium channel Kv4.3 blocker) + 0</w:t>
      </w:r>
      <w:r w:rsidR="00644CD5">
        <w:t>.</w:t>
      </w:r>
      <w:r>
        <w:t>207(Acetylcholine neuromuscular blocking agent) + 0</w:t>
      </w:r>
      <w:r w:rsidR="00644CD5">
        <w:t>.</w:t>
      </w:r>
      <w:r>
        <w:t>186(Protein kinase C nu inhibitor) -0</w:t>
      </w:r>
      <w:r w:rsidR="00644CD5">
        <w:t>.</w:t>
      </w:r>
      <w:r>
        <w:t>661(UGT2B20 substrate) -0</w:t>
      </w:r>
      <w:r w:rsidR="00644CD5">
        <w:t>.</w:t>
      </w:r>
      <w:r>
        <w:t>448(X-His dipeptidase inhibitor) + 0</w:t>
      </w:r>
      <w:r w:rsidR="00644CD5">
        <w:t>.</w:t>
      </w:r>
      <w:r>
        <w:t>638(3-Hydroxyanthranilate 3</w:t>
      </w:r>
      <w:r w:rsidR="00644CD5">
        <w:t>.</w:t>
      </w:r>
      <w:r>
        <w:t>4-dioxygenase inhibitor) + 0</w:t>
      </w:r>
      <w:r w:rsidR="00644CD5">
        <w:t>.</w:t>
      </w:r>
      <w:r>
        <w:t>223(ID1 expression inhibitor) -0</w:t>
      </w:r>
      <w:r w:rsidR="00644CD5">
        <w:t>.</w:t>
      </w:r>
      <w:r>
        <w:t>125(Protein-tyrosine phosphatase 1B inhibitor) + 0</w:t>
      </w:r>
      <w:r w:rsidR="00644CD5">
        <w:t>.</w:t>
      </w:r>
      <w:r>
        <w:t>106(Antineoplastic (breast cancer)) -0</w:t>
      </w:r>
      <w:r w:rsidR="00644CD5">
        <w:t>.</w:t>
      </w:r>
      <w:r>
        <w:t>428(Nicotinic receptor gamma subunit antagonist) + 0</w:t>
      </w:r>
      <w:r w:rsidR="00644CD5">
        <w:t>.</w:t>
      </w:r>
      <w:r>
        <w:t>43(Ether-a-go-go p</w:t>
      </w:r>
      <w:r>
        <w:t>o</w:t>
      </w:r>
      <w:r>
        <w:t>tassium channel 1 blocker) -0</w:t>
      </w:r>
      <w:r w:rsidR="00644CD5">
        <w:t>.</w:t>
      </w:r>
      <w:r>
        <w:t>115(Antioxidant) + 0</w:t>
      </w:r>
      <w:r w:rsidR="00644CD5">
        <w:t>.</w:t>
      </w:r>
      <w:r>
        <w:t>189(CDH1 expression enhancer) + 0</w:t>
      </w:r>
      <w:r w:rsidR="00644CD5">
        <w:t>.</w:t>
      </w:r>
      <w:r>
        <w:t>648(Cytidylate kinase inhib</w:t>
      </w:r>
      <w:r>
        <w:t>i</w:t>
      </w:r>
      <w:r>
        <w:t>tor) + 0</w:t>
      </w:r>
      <w:r w:rsidR="00644CD5">
        <w:t>.</w:t>
      </w:r>
      <w:r>
        <w:t>138(Estradiol 17 beta dehydrogenase 3 inhibitor) -0</w:t>
      </w:r>
      <w:r w:rsidR="00644CD5">
        <w:t>.</w:t>
      </w:r>
      <w:r>
        <w:t>582(Beta-N-acetylhexosaminidase inhibitor) -0</w:t>
      </w:r>
      <w:r w:rsidR="00644CD5">
        <w:t>.</w:t>
      </w:r>
      <w:r>
        <w:t>209(Aryl-alcohol dehydrogenase inhibitor) + 0</w:t>
      </w:r>
      <w:r w:rsidR="00644CD5">
        <w:t>.</w:t>
      </w:r>
      <w:r>
        <w:t>196(Glutathione-disulfide reductase inhibitor) + 0</w:t>
      </w:r>
      <w:r w:rsidR="00644CD5">
        <w:t>.</w:t>
      </w:r>
      <w:r>
        <w:t>503(Carboxy-cis</w:t>
      </w:r>
      <w:r w:rsidR="00644CD5">
        <w:t>.</w:t>
      </w:r>
      <w:r>
        <w:t>cis-muconate cyclase inhibitor) + 0</w:t>
      </w:r>
      <w:r w:rsidR="00644CD5">
        <w:t>.</w:t>
      </w:r>
      <w:r>
        <w:t>437(Folylpolyglutamate synthase inhibitor) + 0</w:t>
      </w:r>
      <w:r w:rsidR="00644CD5">
        <w:t>.</w:t>
      </w:r>
      <w:r>
        <w:t>388(Leucine aminopeptidase inhibitor) -0</w:t>
      </w:r>
      <w:r w:rsidR="00644CD5">
        <w:t>.</w:t>
      </w:r>
      <w:r>
        <w:t>108(Tardive dyskinesia treatment) + 0</w:t>
      </w:r>
      <w:r w:rsidR="00644CD5">
        <w:t>.</w:t>
      </w:r>
      <w:r>
        <w:t>251(SLC7A11 expression enhancer) -0</w:t>
      </w:r>
      <w:r w:rsidR="00644CD5">
        <w:t>.</w:t>
      </w:r>
      <w:r>
        <w:t>0823(Metalloproteinase-11 inhibitor) + 0</w:t>
      </w:r>
      <w:r w:rsidR="00644CD5">
        <w:t>.</w:t>
      </w:r>
      <w:r>
        <w:t>266(Geranylgeranyltransferase inhibitor) -0</w:t>
      </w:r>
      <w:r w:rsidR="00644CD5">
        <w:t>.</w:t>
      </w:r>
      <w:r>
        <w:t>0944(CYP11A1 inhibitor) -0</w:t>
      </w:r>
      <w:r w:rsidR="00644CD5">
        <w:t>.</w:t>
      </w:r>
      <w:r>
        <w:t>0901(Interferon inducer) + 0</w:t>
      </w:r>
      <w:r w:rsidR="00644CD5">
        <w:t>.</w:t>
      </w:r>
      <w:r>
        <w:t>0875(Cystinyl aminopeptidase inhibitor) -0</w:t>
      </w:r>
      <w:r w:rsidR="00644CD5">
        <w:t>.</w:t>
      </w:r>
      <w:r>
        <w:t>12(2</w:t>
      </w:r>
      <w:r w:rsidR="00644CD5">
        <w:t>.</w:t>
      </w:r>
      <w:r>
        <w:t>3-Oxidosqualene-lanosterol cyclase inhibitor) -0</w:t>
      </w:r>
      <w:r w:rsidR="00644CD5">
        <w:t>.</w:t>
      </w:r>
      <w:r>
        <w:t>574(Glucose-1-phosphate adenylyltransferase inhibitor) + 0</w:t>
      </w:r>
      <w:r w:rsidR="00644CD5">
        <w:t>.</w:t>
      </w:r>
      <w:r>
        <w:t>0845(Phosphodiesterase 4A inhibitor) -0</w:t>
      </w:r>
      <w:r w:rsidR="00644CD5">
        <w:t>.</w:t>
      </w:r>
      <w:r>
        <w:t>546(Lysine carboxypeptidase inhibitor) -0</w:t>
      </w:r>
      <w:r w:rsidR="00644CD5">
        <w:t>.</w:t>
      </w:r>
      <w:r>
        <w:t>106(Phosphorylase kinase gamma subunit 1 inhibitor) -0</w:t>
      </w:r>
      <w:r w:rsidR="00644CD5">
        <w:t>.</w:t>
      </w:r>
      <w:r>
        <w:t>0714(Anticonvulsant) -0</w:t>
      </w:r>
      <w:r w:rsidR="00644CD5">
        <w:t>.</w:t>
      </w:r>
      <w:r>
        <w:t>295(Malate dehydr</w:t>
      </w:r>
      <w:r>
        <w:t>o</w:t>
      </w:r>
      <w:r>
        <w:t>genase (oxaloacetate-decarboxylating) (NADP+) inhibitor) -0</w:t>
      </w:r>
      <w:r w:rsidR="00644CD5">
        <w:t>.</w:t>
      </w:r>
      <w:r>
        <w:t>105(AXL receptor tyrosine kinase inhibitor) + 0</w:t>
      </w:r>
      <w:r w:rsidR="00644CD5">
        <w:t>.</w:t>
      </w:r>
      <w:r>
        <w:t>187(Ca2+/calmodulin-dependent kinase II gamma inhibitor) + 0</w:t>
      </w:r>
      <w:r w:rsidR="00644CD5">
        <w:t>.</w:t>
      </w:r>
      <w:r>
        <w:t>0928(ALK inhibitor) -0</w:t>
      </w:r>
      <w:r w:rsidR="00644CD5">
        <w:t>.</w:t>
      </w:r>
      <w:r>
        <w:t>553(Glucose-6-phosphate isomerase inhibitor) -0</w:t>
      </w:r>
      <w:r w:rsidR="00644CD5">
        <w:t>.</w:t>
      </w:r>
      <w:r>
        <w:t>233(AMPA 2 receptor antagonist) -0</w:t>
      </w:r>
      <w:r w:rsidR="00644CD5">
        <w:t>.</w:t>
      </w:r>
      <w:r>
        <w:t>0662(Antineoplastic (ovarian cancer)) + 0</w:t>
      </w:r>
      <w:r w:rsidR="00644CD5">
        <w:t>.</w:t>
      </w:r>
      <w:r>
        <w:t>158(Hypocalcaemic) + 0</w:t>
      </w:r>
      <w:r w:rsidR="00644CD5">
        <w:t>.</w:t>
      </w:r>
      <w:r>
        <w:t>0804(Sentrin-specific protease 8 inhibitor) + 0</w:t>
      </w:r>
      <w:r w:rsidR="00644CD5">
        <w:t>.</w:t>
      </w:r>
      <w:r>
        <w:t>0766(Substance P antagonist) -0</w:t>
      </w:r>
      <w:r w:rsidR="00644CD5">
        <w:t>.</w:t>
      </w:r>
      <w:r>
        <w:t>0612(Niemann-Pick C1-like 1 protein antagonist) + 0</w:t>
      </w:r>
      <w:r w:rsidR="00644CD5">
        <w:t>.</w:t>
      </w:r>
      <w:r>
        <w:t>172(Alanine transaminase inhibitor) + 2</w:t>
      </w:r>
      <w:r w:rsidR="00644CD5">
        <w:t>.</w:t>
      </w:r>
      <w:r>
        <w:t>68(Length^3) -0</w:t>
      </w:r>
      <w:r w:rsidR="00644CD5">
        <w:t>.</w:t>
      </w:r>
      <w:r>
        <w:t>234(UGT1A1 substrate) -0</w:t>
      </w:r>
      <w:r w:rsidR="00644CD5">
        <w:t>.</w:t>
      </w:r>
      <w:r>
        <w:t>0764(HIV-1 protease inhibitor) + 0</w:t>
      </w:r>
      <w:r w:rsidR="00644CD5">
        <w:t>.</w:t>
      </w:r>
      <w:r>
        <w:t>041(Antidiabetic symptomatic) + 0</w:t>
      </w:r>
      <w:r w:rsidR="00644CD5">
        <w:t>.</w:t>
      </w:r>
      <w:r>
        <w:t>0654(Pantetheine-phosphate adenylyltransferase inhibitor) + 0</w:t>
      </w:r>
      <w:r w:rsidR="00644CD5">
        <w:t>.</w:t>
      </w:r>
      <w:r>
        <w:t>146(BIRC3 expression enhancer) + 0</w:t>
      </w:r>
      <w:r w:rsidR="00644CD5">
        <w:t>.</w:t>
      </w:r>
      <w:r>
        <w:t>355(Malate dehydrogenase (decarboxylating) inhibitor) -0</w:t>
      </w:r>
      <w:r w:rsidR="00644CD5">
        <w:t>.</w:t>
      </w:r>
      <w:r>
        <w:t>29(Shal potassium channel blocker) + 0</w:t>
      </w:r>
      <w:r w:rsidR="00644CD5">
        <w:t>.</w:t>
      </w:r>
      <w:r>
        <w:t xml:space="preserve">0739(Vision blurring) + </w:t>
      </w:r>
      <w:r>
        <w:lastRenderedPageBreak/>
        <w:t>0</w:t>
      </w:r>
      <w:r w:rsidR="00644CD5">
        <w:t>.</w:t>
      </w:r>
      <w:r>
        <w:t>0691(Protein-tyrosine phosphatase beta inhibitor) + 0</w:t>
      </w:r>
      <w:r w:rsidR="00644CD5">
        <w:t>.</w:t>
      </w:r>
      <w:r>
        <w:t>217(Cellulose 1</w:t>
      </w:r>
      <w:r w:rsidR="00644CD5">
        <w:t>.</w:t>
      </w:r>
      <w:r>
        <w:t>4-beta-cellobiosidase inhibitor) + 0</w:t>
      </w:r>
      <w:r w:rsidR="00644CD5">
        <w:t>.</w:t>
      </w:r>
      <w:r>
        <w:t>12(ABCC2 expression enhancer) -0</w:t>
      </w:r>
      <w:r w:rsidR="00644CD5">
        <w:t>.</w:t>
      </w:r>
      <w:r>
        <w:t>172(Heat shock protein agonist) + 0</w:t>
      </w:r>
      <w:r w:rsidR="00644CD5">
        <w:t>.</w:t>
      </w:r>
      <w:r>
        <w:t>268(Aryl hydrocarbon receptor antagonist) -0</w:t>
      </w:r>
      <w:r w:rsidR="00644CD5">
        <w:t>.</w:t>
      </w:r>
      <w:r>
        <w:t>0685(Confusion) -0</w:t>
      </w:r>
      <w:r w:rsidR="00644CD5">
        <w:t>.</w:t>
      </w:r>
      <w:r>
        <w:t>221(Andropause treatment) -0</w:t>
      </w:r>
      <w:r w:rsidR="00644CD5">
        <w:t>.</w:t>
      </w:r>
      <w:r>
        <w:t>0665(Cyclin T1 inhibitor) -0</w:t>
      </w:r>
      <w:r w:rsidR="00644CD5">
        <w:t>.</w:t>
      </w:r>
      <w:r>
        <w:t>163(Alpha 2 adrenoreceptor ag</w:t>
      </w:r>
      <w:r>
        <w:t>o</w:t>
      </w:r>
      <w:r>
        <w:t>nist) + 0</w:t>
      </w:r>
      <w:r w:rsidR="00644CD5">
        <w:t>.</w:t>
      </w:r>
      <w:r>
        <w:t>161(Prostaglandin-E synthase inhibitor) + 0</w:t>
      </w:r>
      <w:r w:rsidR="00644CD5">
        <w:t>.</w:t>
      </w:r>
      <w:r>
        <w:t>0692(Cathepsin L2 inhibitor) -0</w:t>
      </w:r>
      <w:r w:rsidR="00644CD5">
        <w:t>.</w:t>
      </w:r>
      <w:r>
        <w:t>0583(Osteoclast antagonist) -0</w:t>
      </w:r>
      <w:r w:rsidR="00644CD5">
        <w:t>.</w:t>
      </w:r>
      <w:r>
        <w:t>249(Glutamate synthase (ferredoxin) inhibitor) -0</w:t>
      </w:r>
      <w:r w:rsidR="00644CD5">
        <w:t>.</w:t>
      </w:r>
      <w:r>
        <w:t>0646(HSPA8 expression inhibitor) + 0</w:t>
      </w:r>
      <w:r w:rsidR="00644CD5">
        <w:t>.</w:t>
      </w:r>
      <w:r>
        <w:t>232(Human papillomavirus - 16 inhibitor) -0</w:t>
      </w:r>
      <w:r w:rsidR="00644CD5">
        <w:t>.</w:t>
      </w:r>
      <w:r>
        <w:t>177(Thiosulfate sulfurtransferase inhibitor) + 0</w:t>
      </w:r>
      <w:r w:rsidR="00644CD5">
        <w:t>.</w:t>
      </w:r>
      <w:r>
        <w:t>148(Nav1.7 sodium channel blocker) + 0</w:t>
      </w:r>
      <w:r w:rsidR="00644CD5">
        <w:t>.</w:t>
      </w:r>
      <w:r>
        <w:t>074(Behavioral disturbance) -0</w:t>
      </w:r>
      <w:r w:rsidR="00644CD5">
        <w:t>.</w:t>
      </w:r>
      <w:r>
        <w:t>0833(Dizziness) -0</w:t>
      </w:r>
      <w:r w:rsidR="00644CD5">
        <w:t>.</w:t>
      </w:r>
      <w:r>
        <w:t>157(YWHAE expression inhibitor) + 0</w:t>
      </w:r>
      <w:r w:rsidR="00644CD5">
        <w:t>.</w:t>
      </w:r>
      <w:r>
        <w:t>122(Pectin lyase inhib</w:t>
      </w:r>
      <w:r>
        <w:t>i</w:t>
      </w:r>
      <w:r>
        <w:t>tor) -0</w:t>
      </w:r>
      <w:r w:rsidR="00644CD5">
        <w:t>.</w:t>
      </w:r>
      <w:r>
        <w:t>0747(Antineurotic) + 0</w:t>
      </w:r>
      <w:r w:rsidR="00644CD5">
        <w:t>.</w:t>
      </w:r>
      <w:r>
        <w:t>0797(CYP2C9 substrate) -0</w:t>
      </w:r>
      <w:r w:rsidR="00644CD5">
        <w:t>.</w:t>
      </w:r>
      <w:r>
        <w:t>164(Potassium channel KCNQ2 activator) -0</w:t>
      </w:r>
      <w:r w:rsidR="00644CD5">
        <w:t>.</w:t>
      </w:r>
      <w:r>
        <w:t>0807(Retinoic acid receptor antagonist) -0</w:t>
      </w:r>
      <w:r w:rsidR="00644CD5">
        <w:t>.</w:t>
      </w:r>
      <w:r>
        <w:t>163(Interferon agonist) + 0</w:t>
      </w:r>
      <w:r w:rsidR="00644CD5">
        <w:t>.</w:t>
      </w:r>
      <w:r>
        <w:t>0549(Cyclophilin A inhibitor) + 0</w:t>
      </w:r>
      <w:r w:rsidR="00644CD5">
        <w:t>.</w:t>
      </w:r>
      <w:r>
        <w:t>0583(Trypsin II inhibitor) -0</w:t>
      </w:r>
      <w:r w:rsidR="00644CD5">
        <w:t>.</w:t>
      </w:r>
      <w:r>
        <w:t>0528(Homoserine O-acetyltransferase inhibitor) + 0</w:t>
      </w:r>
      <w:r w:rsidR="00644CD5">
        <w:t>.</w:t>
      </w:r>
      <w:r>
        <w:t>177(Antibiotic Carbapenem-like) -0</w:t>
      </w:r>
      <w:r w:rsidR="00644CD5">
        <w:t>.</w:t>
      </w:r>
      <w:r>
        <w:t>0576(Antimycobacterial) + 0</w:t>
      </w:r>
      <w:r w:rsidR="00644CD5">
        <w:t>.</w:t>
      </w:r>
      <w:r>
        <w:t>137(Antipruritic</w:t>
      </w:r>
      <w:r w:rsidR="00644CD5">
        <w:t>.</w:t>
      </w:r>
      <w:r>
        <w:t xml:space="preserve"> non-allergic) -0</w:t>
      </w:r>
      <w:r w:rsidR="00644CD5">
        <w:t>.</w:t>
      </w:r>
      <w:r>
        <w:t>0899(CYP3A4 inducer) + 0</w:t>
      </w:r>
      <w:r w:rsidR="00644CD5">
        <w:t>.</w:t>
      </w:r>
      <w:r>
        <w:t>241(Postcoital contr</w:t>
      </w:r>
      <w:r>
        <w:t>a</w:t>
      </w:r>
      <w:r>
        <w:t>ceptive) -0</w:t>
      </w:r>
      <w:r w:rsidR="00644CD5">
        <w:t>.</w:t>
      </w:r>
      <w:r>
        <w:t>0433(Plectin inhibitor) + 0</w:t>
      </w:r>
      <w:r w:rsidR="00644CD5">
        <w:t>.</w:t>
      </w:r>
      <w:r>
        <w:t>052(QT interval prolongation) + 0</w:t>
      </w:r>
      <w:r w:rsidR="00644CD5">
        <w:t>.</w:t>
      </w:r>
      <w:r>
        <w:t>0761(Alkaline phosphatase inhibitor) -0</w:t>
      </w:r>
      <w:r w:rsidR="00644CD5">
        <w:t>.</w:t>
      </w:r>
      <w:r>
        <w:t>126(NRIP1 expression enhancer) + 0</w:t>
      </w:r>
      <w:r w:rsidR="00644CD5">
        <w:t>.</w:t>
      </w:r>
      <w:r>
        <w:t>0412(Pim kinase inhibitor) -0</w:t>
      </w:r>
      <w:r w:rsidR="00644CD5">
        <w:t>.</w:t>
      </w:r>
      <w:r>
        <w:t>0322(Antibiotic Tetracycline-like) -0</w:t>
      </w:r>
      <w:r w:rsidR="00644CD5">
        <w:t>.</w:t>
      </w:r>
      <w:r>
        <w:t>0345(Gastroesophageal reflux disease treatment) -0</w:t>
      </w:r>
      <w:r w:rsidR="00644CD5">
        <w:t>.</w:t>
      </w:r>
      <w:r>
        <w:t>0424(Cyclin B inhibitor) + 0</w:t>
      </w:r>
      <w:r w:rsidR="00644CD5">
        <w:t>.</w:t>
      </w:r>
      <w:r>
        <w:t>0715(Tryptophan 2</w:t>
      </w:r>
      <w:r w:rsidR="00644CD5">
        <w:t>.</w:t>
      </w:r>
      <w:r>
        <w:t>3-dioxygenase inhibitor) -0</w:t>
      </w:r>
      <w:r w:rsidR="00644CD5">
        <w:t>.</w:t>
      </w:r>
      <w:r>
        <w:t>137(Adenine phosphoribosyltransferase inhibitor) -0</w:t>
      </w:r>
      <w:r w:rsidR="00644CD5">
        <w:t>.</w:t>
      </w:r>
      <w:r>
        <w:t>0998(Glycogen phosphorylase</w:t>
      </w:r>
      <w:r w:rsidR="00644CD5">
        <w:t>.</w:t>
      </w:r>
      <w:r>
        <w:t xml:space="preserve"> muscle form inhib</w:t>
      </w:r>
      <w:r>
        <w:t>i</w:t>
      </w:r>
      <w:r>
        <w:t>tor) + 0</w:t>
      </w:r>
      <w:r w:rsidR="00644CD5">
        <w:t>.</w:t>
      </w:r>
      <w:r>
        <w:t>14(Glycerol-3-phosphate dehydrogenase (NAD+) inhibitor) + 0</w:t>
      </w:r>
      <w:r w:rsidR="00644CD5">
        <w:t>.</w:t>
      </w:r>
      <w:r>
        <w:t>0279(Gastrointestinal disorders treatment) -0</w:t>
      </w:r>
      <w:r w:rsidR="00644CD5">
        <w:t>.</w:t>
      </w:r>
      <w:r>
        <w:t>0462(Calpain inhibitor) + 0</w:t>
      </w:r>
      <w:r w:rsidR="00644CD5">
        <w:t>.</w:t>
      </w:r>
      <w:r>
        <w:t>0965(Matrilysin inhibitor) + 0</w:t>
      </w:r>
      <w:r w:rsidR="00644CD5">
        <w:t>.</w:t>
      </w:r>
      <w:r>
        <w:t>0861(UDP-glucose 4-epimerase inhibitor) -0</w:t>
      </w:r>
      <w:r w:rsidR="00644CD5">
        <w:t>.</w:t>
      </w:r>
      <w:r>
        <w:t>137(Chemokine receptor agonist) + 0</w:t>
      </w:r>
      <w:r w:rsidR="00644CD5">
        <w:t>.</w:t>
      </w:r>
      <w:r>
        <w:t>0122(Antiasthmatic) -0</w:t>
      </w:r>
      <w:r w:rsidR="00644CD5">
        <w:t>.</w:t>
      </w:r>
      <w:r>
        <w:t>0289(I kappa B kinase 1 inhibitor) -0</w:t>
      </w:r>
      <w:r w:rsidR="00644CD5">
        <w:t>.</w:t>
      </w:r>
      <w:r>
        <w:t>0178(Potassium channel (Voltage-sensitive) blocker) + 0</w:t>
      </w:r>
      <w:r w:rsidR="00644CD5">
        <w:t>.</w:t>
      </w:r>
      <w:r>
        <w:t>0179(Ileal bile acid transport inhibitor) -0</w:t>
      </w:r>
      <w:r w:rsidR="00644CD5">
        <w:t>.</w:t>
      </w:r>
      <w:r>
        <w:t>0421(Cell wall biosynthesis inhib</w:t>
      </w:r>
      <w:r>
        <w:t>i</w:t>
      </w:r>
      <w:r>
        <w:t>tor) -0</w:t>
      </w:r>
      <w:r w:rsidR="00644CD5">
        <w:t>.</w:t>
      </w:r>
      <w:r>
        <w:t>0145(Antiemphysemic) + 0</w:t>
      </w:r>
      <w:r w:rsidR="00644CD5">
        <w:t>.</w:t>
      </w:r>
      <w:r>
        <w:t>0222(Membrane integrity antagonist) + 0</w:t>
      </w:r>
      <w:r w:rsidR="00644CD5">
        <w:t>.</w:t>
      </w:r>
      <w:r>
        <w:t>0576(Melanocortin agonist) -0</w:t>
      </w:r>
      <w:r w:rsidR="00644CD5">
        <w:t>.</w:t>
      </w:r>
      <w:r>
        <w:t>0603(Alanine carboxypeptidase inhibitor) -0</w:t>
      </w:r>
      <w:r w:rsidR="00644CD5">
        <w:t>.</w:t>
      </w:r>
      <w:r>
        <w:t>0156(SLC5A5 expression enhancer) + 0</w:t>
      </w:r>
      <w:r w:rsidR="00644CD5">
        <w:t>.</w:t>
      </w:r>
      <w:r>
        <w:t>031(TRPA1 agonist) + 0</w:t>
      </w:r>
      <w:r w:rsidR="00644CD5">
        <w:t>.</w:t>
      </w:r>
      <w:r>
        <w:t>0151(Cytosolic phospholipase A2 delta inhibitor) -0</w:t>
      </w:r>
      <w:r w:rsidR="00644CD5">
        <w:t>.</w:t>
      </w:r>
      <w:r>
        <w:t>025(H+-exporting ATPase inhibitor) + 0</w:t>
      </w:r>
      <w:r w:rsidR="00644CD5">
        <w:t>.</w:t>
      </w:r>
      <w:r>
        <w:t>0427(GADD45B expression enhancer) -0</w:t>
      </w:r>
      <w:r w:rsidR="00644CD5">
        <w:t>.</w:t>
      </w:r>
      <w:r>
        <w:t>0298(Thioredoxin reductase inhibitor) + 0</w:t>
      </w:r>
      <w:r w:rsidR="00644CD5">
        <w:t>.</w:t>
      </w:r>
      <w:r>
        <w:t>0144(Corticosteroid-like) + 0</w:t>
      </w:r>
      <w:r w:rsidR="00644CD5">
        <w:t>.</w:t>
      </w:r>
      <w:r>
        <w:t>0171(Monodehydroascorbate reductase (NADH) inhibitor) + 0</w:t>
      </w:r>
      <w:r w:rsidR="00644CD5">
        <w:t>.</w:t>
      </w:r>
      <w:r>
        <w:t>012(Integrin alpha4beta1 antagonist) + 0</w:t>
      </w:r>
      <w:r w:rsidR="00644CD5">
        <w:t>.</w:t>
      </w:r>
      <w:r>
        <w:t>0107(Phosphodiesterase 6G inhibitor) + 0</w:t>
      </w:r>
      <w:r w:rsidR="00644CD5">
        <w:t>.</w:t>
      </w:r>
      <w:r>
        <w:t>0123(TIE-2 antagonist) -0</w:t>
      </w:r>
      <w:r w:rsidR="00644CD5">
        <w:t>.</w:t>
      </w:r>
      <w:r>
        <w:t>0181(UGT1A6 substrate) -0</w:t>
      </w:r>
      <w:r w:rsidR="00644CD5">
        <w:t>.</w:t>
      </w:r>
      <w:r>
        <w:t>00909(Factor X inhibitor) + 0</w:t>
      </w:r>
      <w:r w:rsidR="00644CD5">
        <w:t>.</w:t>
      </w:r>
      <w:r>
        <w:t>00489(Antibiotic Carbacephem-like) -0</w:t>
      </w:r>
      <w:r w:rsidR="00644CD5">
        <w:t>.</w:t>
      </w:r>
      <w:r>
        <w:t>00594(Serine-type D-Ala-D-Ala carboxypeptidase inhibitor) + 0</w:t>
      </w:r>
      <w:r w:rsidR="00644CD5">
        <w:t>.</w:t>
      </w:r>
      <w:r>
        <w:t>0111(CCL5 expression enhancer) + 0</w:t>
      </w:r>
      <w:r w:rsidR="00644CD5">
        <w:t>.</w:t>
      </w:r>
      <w:r>
        <w:t>00939(Severe acute respiratory syndrome treatment) + 0</w:t>
      </w:r>
      <w:r w:rsidR="00644CD5">
        <w:t>.</w:t>
      </w:r>
      <w:r>
        <w:t>00915(Activating transcription factor inhibitor) -0</w:t>
      </w:r>
      <w:r w:rsidR="00644CD5">
        <w:t>.</w:t>
      </w:r>
      <w:r>
        <w:t>014(5'-Nucleotidase inhibitor) + 0</w:t>
      </w:r>
      <w:r w:rsidR="00644CD5">
        <w:t>.</w:t>
      </w:r>
      <w:r>
        <w:t>00596(CC chemokine 3 receptor antagonist) -0</w:t>
      </w:r>
      <w:r w:rsidR="00644CD5">
        <w:t>.</w:t>
      </w:r>
      <w:r>
        <w:t>00197(Linoleate diol synthase inhibitor) -0</w:t>
      </w:r>
      <w:r w:rsidR="00644CD5">
        <w:t>.</w:t>
      </w:r>
      <w:r>
        <w:t>000757(Endothelin A receptor antagonist) + 0</w:t>
      </w:r>
      <w:r w:rsidR="00644CD5">
        <w:t>.</w:t>
      </w:r>
      <w:r>
        <w:t>000101(Opioid kappa 1 receptor antagonist) + 5</w:t>
      </w:r>
      <w:r w:rsidR="00644CD5">
        <w:t>.</w:t>
      </w:r>
      <w:r>
        <w:t>64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219(CYP2D6 substrate) + 0</w:t>
      </w:r>
      <w:r w:rsidR="00644CD5">
        <w:t>.</w:t>
      </w:r>
      <w:r>
        <w:t>316(JNK mitogen-activated protein kinase inhibitor) -0</w:t>
      </w:r>
      <w:r w:rsidR="00644CD5">
        <w:t>.</w:t>
      </w:r>
      <w:r>
        <w:t>124(Neutropenia) + 0</w:t>
      </w:r>
      <w:r w:rsidR="00644CD5">
        <w:t>.</w:t>
      </w:r>
      <w:r>
        <w:t>0557(Acetylcholinesterase inhibitor) + 26</w:t>
      </w:r>
      <w:r w:rsidR="00644CD5">
        <w:t>.</w:t>
      </w:r>
      <w:r>
        <w:t>9(Length) -0</w:t>
      </w:r>
      <w:r w:rsidR="00644CD5">
        <w:t>.</w:t>
      </w:r>
      <w:r>
        <w:t>147(Amyloid beta precursor protein antagonist) + 0</w:t>
      </w:r>
      <w:r w:rsidR="00644CD5">
        <w:t>.</w:t>
      </w:r>
      <w:r>
        <w:t>262(TRPM8 blocker) + 2</w:t>
      </w:r>
      <w:r w:rsidR="00644CD5">
        <w:t>.</w:t>
      </w:r>
      <w:r>
        <w:t>81(CYP27 substrate) -0</w:t>
      </w:r>
      <w:r w:rsidR="00644CD5">
        <w:t>.</w:t>
      </w:r>
      <w:r>
        <w:t>554(Aggrecanase inhibitor) -2</w:t>
      </w:r>
      <w:r w:rsidR="00644CD5">
        <w:t>.</w:t>
      </w:r>
      <w:r>
        <w:t>14(Argininosuccinate lyase inhib</w:t>
      </w:r>
      <w:r>
        <w:t>i</w:t>
      </w:r>
      <w:r>
        <w:t>tor) -0</w:t>
      </w:r>
      <w:r w:rsidR="00644CD5">
        <w:t>.</w:t>
      </w:r>
      <w:r>
        <w:t>619(CDK/Cyclin complex inhibitor) + 0</w:t>
      </w:r>
      <w:r w:rsidR="00644CD5">
        <w:t>.</w:t>
      </w:r>
      <w:r>
        <w:t>336(Carcinogenic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262(CYP2 substrate) -20</w:t>
      </w:r>
      <w:r w:rsidR="00644CD5">
        <w:t>.</w:t>
      </w:r>
      <w:r>
        <w:t>6(Length^2) -1</w:t>
      </w:r>
      <w:r w:rsidR="00644CD5">
        <w:t>.</w:t>
      </w:r>
      <w:r>
        <w:t>14(Aspartate carbamoyltransferase inhibitor) + 0</w:t>
      </w:r>
      <w:r w:rsidR="00644CD5">
        <w:t>.</w:t>
      </w:r>
      <w:r>
        <w:t>358(Hypothermic) + 0</w:t>
      </w:r>
      <w:r w:rsidR="00644CD5">
        <w:t>.</w:t>
      </w:r>
      <w:r>
        <w:t>524(Gynecological diso</w:t>
      </w:r>
      <w:r>
        <w:t>r</w:t>
      </w:r>
      <w:r>
        <w:t>ders treatment) + 0</w:t>
      </w:r>
      <w:r w:rsidR="00644CD5">
        <w:t>.</w:t>
      </w:r>
      <w:r>
        <w:t>824(S-adenosyl-L-methionine decarboxylase inhibitor) + 1</w:t>
      </w:r>
      <w:r w:rsidR="00644CD5">
        <w:t>.</w:t>
      </w:r>
      <w:r>
        <w:t>61(Colony stimulating factor agonist) + 0</w:t>
      </w:r>
      <w:r w:rsidR="00644CD5">
        <w:t>.</w:t>
      </w:r>
      <w:r>
        <w:t>775(Dyskinesia) -0</w:t>
      </w:r>
      <w:r w:rsidR="00644CD5">
        <w:t>.</w:t>
      </w:r>
      <w:r>
        <w:t>337(Melatonin 1 agonist) -0</w:t>
      </w:r>
      <w:r w:rsidR="00644CD5">
        <w:t>.</w:t>
      </w:r>
      <w:r>
        <w:t>272(Prostatic (benign) hyperplasia treatment) -0</w:t>
      </w:r>
      <w:r w:rsidR="00644CD5">
        <w:t>.</w:t>
      </w:r>
      <w:r>
        <w:t>46(Antiulcerative) -0</w:t>
      </w:r>
      <w:r w:rsidR="00644CD5">
        <w:t>.</w:t>
      </w:r>
      <w:r>
        <w:t>309(Peripheral neuropathy) -0</w:t>
      </w:r>
      <w:r w:rsidR="00644CD5">
        <w:t>.</w:t>
      </w:r>
      <w:r>
        <w:t>11(Phosphodiesterase 3B inhibitor) + 0</w:t>
      </w:r>
      <w:r w:rsidR="00644CD5">
        <w:t>.</w:t>
      </w:r>
      <w:r>
        <w:t>569(Matrix metalloproteinase 4 (membrane-type) inhibitor) + 0</w:t>
      </w:r>
      <w:r w:rsidR="00644CD5">
        <w:t>.</w:t>
      </w:r>
      <w:r>
        <w:t>195(Antibiotic Tribactam-like) + 0</w:t>
      </w:r>
      <w:r w:rsidR="00644CD5">
        <w:t>.</w:t>
      </w:r>
      <w:r>
        <w:t>272(Antineoplastic (breast cancer)) + 0</w:t>
      </w:r>
      <w:r w:rsidR="00644CD5">
        <w:t>.</w:t>
      </w:r>
      <w:r>
        <w:t>787(MYC expression enhancer) -0</w:t>
      </w:r>
      <w:r w:rsidR="00644CD5">
        <w:t>.</w:t>
      </w:r>
      <w:r>
        <w:t>408(Selectin antagonist) + 0</w:t>
      </w:r>
      <w:r w:rsidR="00644CD5">
        <w:t>.</w:t>
      </w:r>
      <w:r>
        <w:t>501(Ceramide glucosyltransferase inhibitor) + 1</w:t>
      </w:r>
      <w:r w:rsidR="00644CD5">
        <w:t>.</w:t>
      </w:r>
      <w:r>
        <w:t>14(Arginine deiminase inhibitor) -0</w:t>
      </w:r>
      <w:r w:rsidR="00644CD5">
        <w:t>.</w:t>
      </w:r>
      <w:r>
        <w:t>652(Nephrotoxic) -1</w:t>
      </w:r>
      <w:r w:rsidR="00644CD5">
        <w:t>.</w:t>
      </w:r>
      <w:r>
        <w:t>07(DNA synthesis inhibitor) + 0</w:t>
      </w:r>
      <w:r w:rsidR="00644CD5">
        <w:t>.</w:t>
      </w:r>
      <w:r>
        <w:t>412(Convulsant) -0</w:t>
      </w:r>
      <w:r w:rsidR="00644CD5">
        <w:t>.</w:t>
      </w:r>
      <w:r>
        <w:t>0951(Pyridoxamine-oxaloacetate transaminase inhibitor) + 0</w:t>
      </w:r>
      <w:r w:rsidR="00644CD5">
        <w:t>.</w:t>
      </w:r>
      <w:r>
        <w:t>1(Carbonic anhydrase VA inhibitor) + 0</w:t>
      </w:r>
      <w:r w:rsidR="00644CD5">
        <w:t>.</w:t>
      </w:r>
      <w:r>
        <w:t>394(Uterine relaxant) -0</w:t>
      </w:r>
      <w:r w:rsidR="00644CD5">
        <w:t>.</w:t>
      </w:r>
      <w:r>
        <w:t>831(Lacrimal secretion stimulant) -0</w:t>
      </w:r>
      <w:r w:rsidR="00644CD5">
        <w:t>.</w:t>
      </w:r>
      <w:r>
        <w:t>0898(Nitric oxide donor) -0</w:t>
      </w:r>
      <w:r w:rsidR="00644CD5">
        <w:t>.</w:t>
      </w:r>
      <w:r>
        <w:t>233(Carcinogenic</w:t>
      </w:r>
      <w:r w:rsidR="00644CD5">
        <w:t>.</w:t>
      </w:r>
      <w:r>
        <w:t xml:space="preserve"> rat) -0</w:t>
      </w:r>
      <w:r w:rsidR="00644CD5">
        <w:t>.</w:t>
      </w:r>
      <w:r>
        <w:t>274(Amyloid beta aggr</w:t>
      </w:r>
      <w:r>
        <w:t>e</w:t>
      </w:r>
      <w:r>
        <w:t>gation inhibitor) + 0</w:t>
      </w:r>
      <w:r w:rsidR="00644CD5">
        <w:t>.</w:t>
      </w:r>
      <w:r>
        <w:t>245(Carcinogenic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326(Endothelin B receptor antagonist) -0</w:t>
      </w:r>
      <w:r w:rsidR="00644CD5">
        <w:t>.</w:t>
      </w:r>
      <w:r>
        <w:t>516(Quinone reductase 2 inhibitor) -0</w:t>
      </w:r>
      <w:r w:rsidR="00644CD5">
        <w:t>.</w:t>
      </w:r>
      <w:r>
        <w:t>0385(Adenine deaminase inhibitor) + 0</w:t>
      </w:r>
      <w:r w:rsidR="00644CD5">
        <w:t>.</w:t>
      </w:r>
      <w:r>
        <w:t>633(Sentrin-specific protease 6 inhibitor) -0</w:t>
      </w:r>
      <w:r w:rsidR="00644CD5">
        <w:t>.</w:t>
      </w:r>
      <w:r>
        <w:t>4(Proto-oncogene tyrosine-protein kinase Yes inhibitor) + 0</w:t>
      </w:r>
      <w:r w:rsidR="00644CD5">
        <w:t>.</w:t>
      </w:r>
      <w:r>
        <w:t>606(Glucosamine-6-phosphate deaminase inhibitor) -0</w:t>
      </w:r>
      <w:r w:rsidR="00644CD5">
        <w:t>.</w:t>
      </w:r>
      <w:r>
        <w:t>442(Vitamin D receptor antagonist) + 0</w:t>
      </w:r>
      <w:r w:rsidR="00644CD5">
        <w:t>.</w:t>
      </w:r>
      <w:r>
        <w:t>4(15-Lipoxygenase 2 inhibitor) -1</w:t>
      </w:r>
      <w:r w:rsidR="00644CD5">
        <w:t>.</w:t>
      </w:r>
      <w:r>
        <w:t>03(SUMO-activating enzyme subunit 2 inhibitor) + 0</w:t>
      </w:r>
      <w:r w:rsidR="00644CD5">
        <w:t>.</w:t>
      </w:r>
      <w:r>
        <w:t>979(Acetolactate synthase inhibitor) -1</w:t>
      </w:r>
      <w:r w:rsidR="00644CD5">
        <w:t>.</w:t>
      </w:r>
      <w:r>
        <w:t>01(Histone deacetylase class IV inhibitor) -0</w:t>
      </w:r>
      <w:r w:rsidR="00644CD5">
        <w:t>.</w:t>
      </w:r>
      <w:r>
        <w:t>735(Hot flush treatment) -0</w:t>
      </w:r>
      <w:r w:rsidR="00644CD5">
        <w:t>.</w:t>
      </w:r>
      <w:r>
        <w:t>423(Hypertensive) + 1</w:t>
      </w:r>
      <w:r w:rsidR="00644CD5">
        <w:t>.</w:t>
      </w:r>
      <w:r>
        <w:t>48(Tyrosine transaminase inhibitor) + 0</w:t>
      </w:r>
      <w:r w:rsidR="00644CD5">
        <w:t>.</w:t>
      </w:r>
      <w:r>
        <w:t>512(CAT expression inhibitor) + 0</w:t>
      </w:r>
      <w:r w:rsidR="00644CD5">
        <w:t>.</w:t>
      </w:r>
      <w:r>
        <w:t>482(CYP2D6 inhibitor) -0</w:t>
      </w:r>
      <w:r w:rsidR="00644CD5">
        <w:t>.</w:t>
      </w:r>
      <w:r>
        <w:t>912(Amylo-alpha-1</w:t>
      </w:r>
      <w:r w:rsidR="00644CD5">
        <w:t>.</w:t>
      </w:r>
      <w:r>
        <w:t>6-glucosidase inhibitor) -0</w:t>
      </w:r>
      <w:r w:rsidR="00644CD5">
        <w:t>.</w:t>
      </w:r>
      <w:r>
        <w:t>291(Purinergic P2T antagonist) + 0</w:t>
      </w:r>
      <w:r w:rsidR="00644CD5">
        <w:t>.</w:t>
      </w:r>
      <w:r>
        <w:t>866(Acyl-CoA dehydrogenase (NADP+) inhibitor) + 0</w:t>
      </w:r>
      <w:r w:rsidR="00644CD5">
        <w:t>.</w:t>
      </w:r>
      <w:r>
        <w:t>28(Substance P antagonist) -1</w:t>
      </w:r>
      <w:r w:rsidR="00644CD5">
        <w:t>.</w:t>
      </w:r>
      <w:r>
        <w:t>17(Shaker potassium channel blocker) -0</w:t>
      </w:r>
      <w:r w:rsidR="00644CD5">
        <w:t>.</w:t>
      </w:r>
      <w:r>
        <w:t>293(Aryl sulfotransferase inhibitor) -0</w:t>
      </w:r>
      <w:r w:rsidR="00644CD5">
        <w:t>.</w:t>
      </w:r>
      <w:r>
        <w:t>342(Cyclin-dependent kinase 5 inhibitor) + 0</w:t>
      </w:r>
      <w:r w:rsidR="00644CD5">
        <w:t>.</w:t>
      </w:r>
      <w:r>
        <w:t>282(Sucrase-</w:t>
      </w:r>
      <w:r>
        <w:lastRenderedPageBreak/>
        <w:t>isomaltase inhibitor) -0</w:t>
      </w:r>
      <w:r w:rsidR="00644CD5">
        <w:t>.</w:t>
      </w:r>
      <w:r>
        <w:t>38(Bradykinin B1 receptor antagonist) + 0</w:t>
      </w:r>
      <w:r w:rsidR="00644CD5">
        <w:t>.</w:t>
      </w:r>
      <w:r>
        <w:t>237(Elastase 3B inhibitor) -0</w:t>
      </w:r>
      <w:r w:rsidR="00644CD5">
        <w:t>.</w:t>
      </w:r>
      <w:r>
        <w:t>271(Interferon i</w:t>
      </w:r>
      <w:r>
        <w:t>n</w:t>
      </w:r>
      <w:r>
        <w:t>ducer) + 0</w:t>
      </w:r>
      <w:r w:rsidR="00644CD5">
        <w:t>.</w:t>
      </w:r>
      <w:r>
        <w:t>57(CCL5 expression enhancer) -0</w:t>
      </w:r>
      <w:r w:rsidR="00644CD5">
        <w:t>.</w:t>
      </w:r>
      <w:r>
        <w:t>747(3-Phosphoshikimate 1-carboxyvinyltransferase inhibitor) + 0</w:t>
      </w:r>
      <w:r w:rsidR="00644CD5">
        <w:t>.</w:t>
      </w:r>
      <w:r>
        <w:t>339(Sodium/glucose cotransporter 2 inhibitor) + 0</w:t>
      </w:r>
      <w:r w:rsidR="00644CD5">
        <w:t>.</w:t>
      </w:r>
      <w:r>
        <w:t>261(Dermatologic) + 0</w:t>
      </w:r>
      <w:r w:rsidR="00644CD5">
        <w:t>.</w:t>
      </w:r>
      <w:r>
        <w:t>156(Apyrase inhibitor) + 0</w:t>
      </w:r>
      <w:r w:rsidR="00644CD5">
        <w:t>.</w:t>
      </w:r>
      <w:r>
        <w:t>786(FOS expression enhancer) + 0</w:t>
      </w:r>
      <w:r w:rsidR="00644CD5">
        <w:t>.</w:t>
      </w:r>
      <w:r>
        <w:t>284(Histone deacetylase 6 inhibitor) + 0</w:t>
      </w:r>
      <w:r w:rsidR="00644CD5">
        <w:t>.</w:t>
      </w:r>
      <w:r>
        <w:t>373(Carcinogenic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-1</w:t>
      </w:r>
      <w:r w:rsidR="00644CD5">
        <w:t>.</w:t>
      </w:r>
      <w:r>
        <w:t>28(5-Formyltetrahydrofolate cyclo-ligase inhibitor) -0</w:t>
      </w:r>
      <w:r w:rsidR="00644CD5">
        <w:t>.</w:t>
      </w:r>
      <w:r>
        <w:t>231(Adenosylhomocysteine nucleosidase inhibitor) + 0</w:t>
      </w:r>
      <w:r w:rsidR="00644CD5">
        <w:t>.</w:t>
      </w:r>
      <w:r>
        <w:t>4(Glycogen synthase kinase-3 inhibitor) + 0</w:t>
      </w:r>
      <w:r w:rsidR="00644CD5">
        <w:t>.</w:t>
      </w:r>
      <w:r>
        <w:t>255(UDP-N-acetylmuramate-L-alanine ligase inhibitor) + 0</w:t>
      </w:r>
      <w:r w:rsidR="00644CD5">
        <w:t>.</w:t>
      </w:r>
      <w:r>
        <w:t>573(Pectin lyase inhib</w:t>
      </w:r>
      <w:r>
        <w:t>i</w:t>
      </w:r>
      <w:r>
        <w:t>tor) -0</w:t>
      </w:r>
      <w:r w:rsidR="00644CD5">
        <w:t>.</w:t>
      </w:r>
      <w:r>
        <w:t>289(Microtubule stabilization) -0</w:t>
      </w:r>
      <w:r w:rsidR="00644CD5">
        <w:t>.</w:t>
      </w:r>
      <w:r>
        <w:t>536(Acid phosphatase inhibitor) + 0</w:t>
      </w:r>
      <w:r w:rsidR="00644CD5">
        <w:t>.</w:t>
      </w:r>
      <w:r>
        <w:t>925(Potassium channel Kv1.1 blocker) + 1</w:t>
      </w:r>
      <w:r w:rsidR="00644CD5">
        <w:t>.</w:t>
      </w:r>
      <w:r>
        <w:t>01(Formyl peptide receptor antagonist) + 0</w:t>
      </w:r>
      <w:r w:rsidR="00644CD5">
        <w:t>.</w:t>
      </w:r>
      <w:r>
        <w:t>352(Alpha adrenoreceptor antagonist) -0</w:t>
      </w:r>
      <w:r w:rsidR="00644CD5">
        <w:t>.</w:t>
      </w:r>
      <w:r>
        <w:t>829(Proteasome subunit beta type-8 inhibitor) + 0</w:t>
      </w:r>
      <w:r w:rsidR="00644CD5">
        <w:t>.</w:t>
      </w:r>
      <w:r>
        <w:t>331(Protein kinase A inhibitor) -0</w:t>
      </w:r>
      <w:r w:rsidR="00644CD5">
        <w:t>.</w:t>
      </w:r>
      <w:r>
        <w:t>248(Phosphodiesterase inhibitor) + 0</w:t>
      </w:r>
      <w:r w:rsidR="00644CD5">
        <w:t>.</w:t>
      </w:r>
      <w:r>
        <w:t>0104(GABA aminotran</w:t>
      </w:r>
      <w:r>
        <w:t>s</w:t>
      </w:r>
      <w:r>
        <w:t>ferase inhibitor) + 0</w:t>
      </w:r>
      <w:r w:rsidR="00644CD5">
        <w:t>.</w:t>
      </w:r>
      <w:r>
        <w:t>28(Ocular toxicity) -0</w:t>
      </w:r>
      <w:r w:rsidR="00644CD5">
        <w:t>.</w:t>
      </w:r>
      <w:r>
        <w:t>251(Glutamate (mGluR4) antagonist) + 0</w:t>
      </w:r>
      <w:r w:rsidR="00644CD5">
        <w:t>.</w:t>
      </w:r>
      <w:r>
        <w:t>41(Glyceraldehyde-3-phosphate dehydrogenase inhibitor) -0</w:t>
      </w:r>
      <w:r w:rsidR="00644CD5">
        <w:t>.</w:t>
      </w:r>
      <w:r>
        <w:t>277(Prostate cancer treatment) -0</w:t>
      </w:r>
      <w:r w:rsidR="00644CD5">
        <w:t>.</w:t>
      </w:r>
      <w:r>
        <w:t>589(EDN1 expression inhibitor) -0</w:t>
      </w:r>
      <w:r w:rsidR="00644CD5">
        <w:t>.</w:t>
      </w:r>
      <w:r>
        <w:t>351(CYP3A i</w:t>
      </w:r>
      <w:r>
        <w:t>n</w:t>
      </w:r>
      <w:r>
        <w:t>ducer) -0</w:t>
      </w:r>
      <w:r w:rsidR="00644CD5">
        <w:t>.</w:t>
      </w:r>
      <w:r>
        <w:t>896(Beta 2 adrenoreceptor agonist) -0</w:t>
      </w:r>
      <w:r w:rsidR="00644CD5">
        <w:t>.</w:t>
      </w:r>
      <w:r>
        <w:t>607(YWHAE expression inhibitor) -0</w:t>
      </w:r>
      <w:r w:rsidR="00644CD5">
        <w:t>.</w:t>
      </w:r>
      <w:r>
        <w:t>781(Histamine H2 receptor agonist) -0</w:t>
      </w:r>
      <w:r w:rsidR="00644CD5">
        <w:t>.</w:t>
      </w:r>
      <w:r>
        <w:t>527(Monophenol monooxygenase inhibitor) -0</w:t>
      </w:r>
      <w:r w:rsidR="00644CD5">
        <w:t>.</w:t>
      </w:r>
      <w:r>
        <w:t>592(Carcinogenic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288(NAT2 su</w:t>
      </w:r>
      <w:r>
        <w:t>b</w:t>
      </w:r>
      <w:r>
        <w:t>strate) -0</w:t>
      </w:r>
      <w:r w:rsidR="00644CD5">
        <w:t>.</w:t>
      </w:r>
      <w:r>
        <w:t>31(Protein kinase C eta inhibitor) -0</w:t>
      </w:r>
      <w:r w:rsidR="00644CD5">
        <w:t>.</w:t>
      </w:r>
      <w:r>
        <w:t>57(Cholesterol antagonist) -0</w:t>
      </w:r>
      <w:r w:rsidR="00644CD5">
        <w:t>.</w:t>
      </w:r>
      <w:r>
        <w:t>113(Astringent) -1</w:t>
      </w:r>
      <w:r w:rsidR="00644CD5">
        <w:t>.</w:t>
      </w:r>
      <w:r>
        <w:t>27(Saccharopine deh</w:t>
      </w:r>
      <w:r>
        <w:t>y</w:t>
      </w:r>
      <w:r>
        <w:t>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289(ABCC2 expression enhancer) + 0</w:t>
      </w:r>
      <w:r w:rsidR="00644CD5">
        <w:t>.</w:t>
      </w:r>
      <w:r>
        <w:t>637(Opioid kappa 3 r</w:t>
      </w:r>
      <w:r>
        <w:t>e</w:t>
      </w:r>
      <w:r>
        <w:t>ceptor antagonist) -0</w:t>
      </w:r>
      <w:r w:rsidR="00644CD5">
        <w:t>.</w:t>
      </w:r>
      <w:r>
        <w:t>236(Plasminogen activator inhibitor) + 0</w:t>
      </w:r>
      <w:r w:rsidR="00644CD5">
        <w:t>.</w:t>
      </w:r>
      <w:r>
        <w:t>793(Retinyl-palmitate esterase inhibitor) + 0</w:t>
      </w:r>
      <w:r w:rsidR="00644CD5">
        <w:t>.</w:t>
      </w:r>
      <w:r>
        <w:t>893(Leukotriene C antagonist) -0</w:t>
      </w:r>
      <w:r w:rsidR="00644CD5">
        <w:t>.</w:t>
      </w:r>
      <w:r>
        <w:t>303(MAP kinase 7 inhibitor) + 0</w:t>
      </w:r>
      <w:r w:rsidR="00644CD5">
        <w:t>.</w:t>
      </w:r>
      <w:r>
        <w:t>183(p21-activated kinase inhibitor) + 0</w:t>
      </w:r>
      <w:r w:rsidR="00644CD5">
        <w:t>.</w:t>
      </w:r>
      <w:r>
        <w:t>181(Alanine racemase inhibitor) + 0</w:t>
      </w:r>
      <w:r w:rsidR="00644CD5">
        <w:t>.</w:t>
      </w:r>
      <w:r>
        <w:t>38(Alkaline phosphatase inhibitor) -0</w:t>
      </w:r>
      <w:r w:rsidR="00644CD5">
        <w:t>.</w:t>
      </w:r>
      <w:r>
        <w:t>421(Neurotensin 3 receptor antagonist) -0</w:t>
      </w:r>
      <w:r w:rsidR="00644CD5">
        <w:t>.</w:t>
      </w:r>
      <w:r>
        <w:t>519(Antiacne) -0</w:t>
      </w:r>
      <w:r w:rsidR="00644CD5">
        <w:t>.</w:t>
      </w:r>
      <w:r>
        <w:t>626(Vascular adhesion protein 1 inhibitor) -1</w:t>
      </w:r>
      <w:r w:rsidR="00644CD5">
        <w:t>.</w:t>
      </w:r>
      <w:r>
        <w:t>02(O-acetylhomoserine aminocarboxypropyltran</w:t>
      </w:r>
      <w:r>
        <w:t>s</w:t>
      </w:r>
      <w:r>
        <w:t>ferase inhibitor) -0</w:t>
      </w:r>
      <w:r w:rsidR="00644CD5">
        <w:t>.</w:t>
      </w:r>
      <w:r>
        <w:t>208(Prostacyclin antagonist) + 0</w:t>
      </w:r>
      <w:r w:rsidR="00644CD5">
        <w:t>.</w:t>
      </w:r>
      <w:r>
        <w:t>506(Cell adhesion inhibitor) -0</w:t>
      </w:r>
      <w:r w:rsidR="00644CD5">
        <w:t>.</w:t>
      </w:r>
      <w:r>
        <w:t>161(Acetylcholine M2 receptor agonist) + 6</w:t>
      </w:r>
      <w:r w:rsidR="00644CD5">
        <w:t>.</w:t>
      </w:r>
      <w:r>
        <w:t>3(Length^3) + 0</w:t>
      </w:r>
      <w:r w:rsidR="00644CD5">
        <w:t>.</w:t>
      </w:r>
      <w:r>
        <w:t>356(Spasmolytic</w:t>
      </w:r>
      <w:r w:rsidR="00644CD5">
        <w:t>.</w:t>
      </w:r>
      <w:r>
        <w:t xml:space="preserve"> Papaverin-like) -1</w:t>
      </w:r>
      <w:r w:rsidR="00644CD5">
        <w:t>.</w:t>
      </w:r>
      <w:r>
        <w:t>06(Beta-1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247(G-protein coupled bile acid receptor 1 antagonist) + 0</w:t>
      </w:r>
      <w:r w:rsidR="00644CD5">
        <w:t>.</w:t>
      </w:r>
      <w:r>
        <w:t>859(Pyruvate dehydrogenase stimulant) -0</w:t>
      </w:r>
      <w:r w:rsidR="00644CD5">
        <w:t>.</w:t>
      </w:r>
      <w:r>
        <w:t>468(UGT1A1 substrate) -0</w:t>
      </w:r>
      <w:r w:rsidR="00644CD5">
        <w:t>.</w:t>
      </w:r>
      <w:r>
        <w:t>629(CCNA2 expression enhancer) + 0</w:t>
      </w:r>
      <w:r w:rsidR="00644CD5">
        <w:t>.</w:t>
      </w:r>
      <w:r>
        <w:t>963(Methionyl ami</w:t>
      </w:r>
      <w:r>
        <w:t>n</w:t>
      </w:r>
      <w:r>
        <w:t>opeptidase 1 inhibitor) + 0</w:t>
      </w:r>
      <w:r w:rsidR="00644CD5">
        <w:t>.</w:t>
      </w:r>
      <w:r>
        <w:t>873(2-(acetamidomethylene)succinate hydrolase inhibitor) -0</w:t>
      </w:r>
      <w:r w:rsidR="00644CD5">
        <w:t>.</w:t>
      </w:r>
      <w:r>
        <w:t>276(Epithelial sodium cha</w:t>
      </w:r>
      <w:r>
        <w:t>n</w:t>
      </w:r>
      <w:r>
        <w:t>nel blocker) -0</w:t>
      </w:r>
      <w:r w:rsidR="00644CD5">
        <w:t>.</w:t>
      </w:r>
      <w:r>
        <w:t>225(Carcinogenic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oral cavity) -0</w:t>
      </w:r>
      <w:r w:rsidR="00644CD5">
        <w:t>.</w:t>
      </w:r>
      <w:r>
        <w:t>34(Antiuremic) -0</w:t>
      </w:r>
      <w:r w:rsidR="00644CD5">
        <w:t>.</w:t>
      </w:r>
      <w:r>
        <w:t>183(Sodium/hydrogen exchanger 2 inhibitor) -0</w:t>
      </w:r>
      <w:r w:rsidR="00644CD5">
        <w:t>.</w:t>
      </w:r>
      <w:r>
        <w:t>495(CYP1B1 expression inhibitor) + 0</w:t>
      </w:r>
      <w:r w:rsidR="00644CD5">
        <w:t>.</w:t>
      </w:r>
      <w:r>
        <w:t>399(CYP2G1 substrate) + 0</w:t>
      </w:r>
      <w:r w:rsidR="00644CD5">
        <w:t>.</w:t>
      </w:r>
      <w:r>
        <w:t>318(Cyclin D1 inhibitor) -0</w:t>
      </w:r>
      <w:r w:rsidR="00644CD5">
        <w:t>.</w:t>
      </w:r>
      <w:r>
        <w:t>143(Antiviral (Hepatitis C)) -0</w:t>
      </w:r>
      <w:r w:rsidR="00644CD5">
        <w:t>.</w:t>
      </w:r>
      <w:r>
        <w:t>798(Thyroid hormone beta 1 antagonist) + 0</w:t>
      </w:r>
      <w:r w:rsidR="00644CD5">
        <w:t>.</w:t>
      </w:r>
      <w:r>
        <w:t>465(CMP-N-acetylneuraminate monooxygenase inhibitor) + 0</w:t>
      </w:r>
      <w:r w:rsidR="00644CD5">
        <w:t>.</w:t>
      </w:r>
      <w:r>
        <w:t>0793(Renal failure treatment) + 0</w:t>
      </w:r>
      <w:r w:rsidR="00644CD5">
        <w:t>.</w:t>
      </w:r>
      <w:r>
        <w:t>281(Calcium channel activator) -0</w:t>
      </w:r>
      <w:r w:rsidR="00644CD5">
        <w:t>.</w:t>
      </w:r>
      <w:r>
        <w:t>177(Potassium channel intermediate-conductance Ca-activated 4 blocker) + 0</w:t>
      </w:r>
      <w:r w:rsidR="00644CD5">
        <w:t>.</w:t>
      </w:r>
      <w:r>
        <w:t>296(Protein kinase C iota inhibitor) -0</w:t>
      </w:r>
      <w:r w:rsidR="00644CD5">
        <w:t>.</w:t>
      </w:r>
      <w:r>
        <w:t>264(Acetylspermidine deacetylase inhibitor) + 0</w:t>
      </w:r>
      <w:r w:rsidR="00644CD5">
        <w:t>.</w:t>
      </w:r>
      <w:r>
        <w:t>126(Transcription factor STAT1 inhibitor) + 0</w:t>
      </w:r>
      <w:r w:rsidR="00644CD5">
        <w:t>.</w:t>
      </w:r>
      <w:r>
        <w:t>493(Retinoic acid receptor gamma antagonist) -0</w:t>
      </w:r>
      <w:r w:rsidR="00644CD5">
        <w:t>.</w:t>
      </w:r>
      <w:r>
        <w:t>22(Hexokinase stimulant) -0</w:t>
      </w:r>
      <w:r w:rsidR="00644CD5">
        <w:t>.</w:t>
      </w:r>
      <w:r>
        <w:t>147(Nonstructural protein 1 (Influenza A) inhibitor) + 1</w:t>
      </w:r>
      <w:r w:rsidR="00644CD5">
        <w:t>.</w:t>
      </w:r>
      <w:r>
        <w:t>02(CYP19 substrate) -0</w:t>
      </w:r>
      <w:r w:rsidR="00644CD5">
        <w:t>.</w:t>
      </w:r>
      <w:r>
        <w:t>186(Homoserine O-acetyltransferase inhibitor) + 0</w:t>
      </w:r>
      <w:r w:rsidR="00644CD5">
        <w:t>.</w:t>
      </w:r>
      <w:r>
        <w:t>163(Vitamin D3 hydroxylase inhibitor) -0</w:t>
      </w:r>
      <w:r w:rsidR="00644CD5">
        <w:t>.</w:t>
      </w:r>
      <w:r>
        <w:t>429(Glutathione reductase inhibitor) -0</w:t>
      </w:r>
      <w:r w:rsidR="00644CD5">
        <w:t>.</w:t>
      </w:r>
      <w:r>
        <w:t>649(Glutamate (mGluR6) antagonist) -0</w:t>
      </w:r>
      <w:r w:rsidR="00644CD5">
        <w:t>.</w:t>
      </w:r>
      <w:r>
        <w:t>153(Hypotonia) -0</w:t>
      </w:r>
      <w:r w:rsidR="00644CD5">
        <w:t>.</w:t>
      </w:r>
      <w:r>
        <w:t>909(Glycerate kinase inhibitor) + 0</w:t>
      </w:r>
      <w:r w:rsidR="00644CD5">
        <w:t>.</w:t>
      </w:r>
      <w:r>
        <w:t>135(Tachycardiac) + 0</w:t>
      </w:r>
      <w:r w:rsidR="00644CD5">
        <w:t>.</w:t>
      </w:r>
      <w:r>
        <w:t>186(Tryptophan hydroxylase 1 inhibitor) + 0</w:t>
      </w:r>
      <w:r w:rsidR="00644CD5">
        <w:t>.</w:t>
      </w:r>
      <w:r>
        <w:t>216(Ca2+/calmodulin-dependent kinase II gamma inhibitor) -0</w:t>
      </w:r>
      <w:r w:rsidR="00644CD5">
        <w:t>.</w:t>
      </w:r>
      <w:r>
        <w:t>151(RARA expression enhancer) -0</w:t>
      </w:r>
      <w:r w:rsidR="00644CD5">
        <w:t>.</w:t>
      </w:r>
      <w:r>
        <w:t>195(Atrial natriuretic peptide antagonist) -0</w:t>
      </w:r>
      <w:r w:rsidR="00644CD5">
        <w:t>.</w:t>
      </w:r>
      <w:r>
        <w:t>143(Methionyl aminopeptidase 2 inhibitor) + 0</w:t>
      </w:r>
      <w:r w:rsidR="00644CD5">
        <w:t>.</w:t>
      </w:r>
      <w:r>
        <w:t>298(Paranoia) + 0</w:t>
      </w:r>
      <w:r w:rsidR="00644CD5">
        <w:t>.</w:t>
      </w:r>
      <w:r>
        <w:t>0927(Pancreatic disorders treatment) -0</w:t>
      </w:r>
      <w:r w:rsidR="00644CD5">
        <w:t>.</w:t>
      </w:r>
      <w:r>
        <w:t>475(Protease (Human cytomegalovirus) inhibitor) -0</w:t>
      </w:r>
      <w:r w:rsidR="00644CD5">
        <w:t>.</w:t>
      </w:r>
      <w:r>
        <w:t>219(Potassium channel activator) + 0</w:t>
      </w:r>
      <w:r w:rsidR="00644CD5">
        <w:t>.</w:t>
      </w:r>
      <w:r>
        <w:t>745(Riboflavin synthase inhibitor) -0</w:t>
      </w:r>
      <w:r w:rsidR="00644CD5">
        <w:t>.</w:t>
      </w:r>
      <w:r>
        <w:t>175(Prostate disorders treatment) -0</w:t>
      </w:r>
      <w:r w:rsidR="00644CD5">
        <w:t>.</w:t>
      </w:r>
      <w:r>
        <w:t>431(L-amino-acid oxidase inhibitor) -0</w:t>
      </w:r>
      <w:r w:rsidR="00644CD5">
        <w:t>.</w:t>
      </w:r>
      <w:r>
        <w:t>161(Antidiuretic hormone agonist) + 0</w:t>
      </w:r>
      <w:r w:rsidR="00644CD5">
        <w:t>.</w:t>
      </w:r>
      <w:r>
        <w:t>345(Antiparkinsonian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746(Solute carrier family 22 member 12 inhibitor) + 0</w:t>
      </w:r>
      <w:r w:rsidR="00644CD5">
        <w:t>.</w:t>
      </w:r>
      <w:r>
        <w:t>548(Cell wall synthesis inhibitor) + 0</w:t>
      </w:r>
      <w:r w:rsidR="00644CD5">
        <w:t>.</w:t>
      </w:r>
      <w:r>
        <w:t>227(Pim-2 kinase inhibitor) + 0</w:t>
      </w:r>
      <w:r w:rsidR="00644CD5">
        <w:t>.</w:t>
      </w:r>
      <w:r>
        <w:t>0966(Heart failure treatment) + 0</w:t>
      </w:r>
      <w:r w:rsidR="00644CD5">
        <w:t>.</w:t>
      </w:r>
      <w:r>
        <w:t>688(2-Isopropylmalate synthase inhibitor) -0</w:t>
      </w:r>
      <w:r w:rsidR="00644CD5">
        <w:t>.</w:t>
      </w:r>
      <w:r>
        <w:t>437(Dopamine agonist) -0</w:t>
      </w:r>
      <w:r w:rsidR="00644CD5">
        <w:t>.</w:t>
      </w:r>
      <w:r>
        <w:t>542(WARS expression enhancer) + 0</w:t>
      </w:r>
      <w:r w:rsidR="00644CD5">
        <w:t>.</w:t>
      </w:r>
      <w:r>
        <w:t>303(Guanidinobutyrase inhibitor) + 0</w:t>
      </w:r>
      <w:r w:rsidR="00644CD5">
        <w:t>.</w:t>
      </w:r>
      <w:r>
        <w:t>447(Somatostatin antagonist) -0</w:t>
      </w:r>
      <w:r w:rsidR="00644CD5">
        <w:t>.</w:t>
      </w:r>
      <w:r>
        <w:t>685(Protein phosphatase 2B inhibitor) -0</w:t>
      </w:r>
      <w:r w:rsidR="00644CD5">
        <w:t>.</w:t>
      </w:r>
      <w:r>
        <w:t>081(Phosphorylase kinase gamma subunit 1 inhibitor) + 0</w:t>
      </w:r>
      <w:r w:rsidR="00644CD5">
        <w:t>.</w:t>
      </w:r>
      <w:r>
        <w:t>487(15-Lipoxygenase inhibitor) -0</w:t>
      </w:r>
      <w:r w:rsidR="00644CD5">
        <w:t>.</w:t>
      </w:r>
      <w:r>
        <w:t>689(CYP17 substrate) + 0</w:t>
      </w:r>
      <w:r w:rsidR="00644CD5">
        <w:t>.</w:t>
      </w:r>
      <w:r>
        <w:t>155(NFE2L2 expression enhancer) -0</w:t>
      </w:r>
      <w:r w:rsidR="00644CD5">
        <w:t>.</w:t>
      </w:r>
      <w:r>
        <w:t>0981(Topoisomerase II inhibitor) -0</w:t>
      </w:r>
      <w:r w:rsidR="00644CD5">
        <w:t>.</w:t>
      </w:r>
      <w:r>
        <w:t>102(Polyadenylate-binding protein 1 inhibitor) + 0</w:t>
      </w:r>
      <w:r w:rsidR="00644CD5">
        <w:t>.</w:t>
      </w:r>
      <w:r>
        <w:t>126(Interleukin 4 antagonist) -0</w:t>
      </w:r>
      <w:r w:rsidR="00644CD5">
        <w:t>.</w:t>
      </w:r>
      <w:r>
        <w:t>205(Splenomegaly) + 0</w:t>
      </w:r>
      <w:r w:rsidR="00644CD5">
        <w:t>.</w:t>
      </w:r>
      <w:r>
        <w:t>561(Anthranilate synthase inhibitor) -0</w:t>
      </w:r>
      <w:r w:rsidR="00644CD5">
        <w:t>.</w:t>
      </w:r>
      <w:r>
        <w:t>391(Myristoyl transferase 2 inhibitor) -0</w:t>
      </w:r>
      <w:r w:rsidR="00644CD5">
        <w:t>.</w:t>
      </w:r>
      <w:r>
        <w:t>51(Nicotinate-nucleotide diphosphorylase (carboxylating) inhibitor) + 0</w:t>
      </w:r>
      <w:r w:rsidR="00644CD5">
        <w:t>.</w:t>
      </w:r>
      <w:r>
        <w:t>107(Macrophage colony-stimulating factor 1 receptor antagonist) + 1</w:t>
      </w:r>
      <w:r w:rsidR="00644CD5">
        <w:t>.</w:t>
      </w:r>
      <w:r>
        <w:t>22(Deoxyguanosine kinase inhibitor) + 0</w:t>
      </w:r>
      <w:r w:rsidR="00644CD5">
        <w:t>.</w:t>
      </w:r>
      <w:r>
        <w:t>273(Uric acid excretion stimulant) -0</w:t>
      </w:r>
      <w:r w:rsidR="00644CD5">
        <w:t>.</w:t>
      </w:r>
      <w:r>
        <w:t>152(Endocrine disruptor) -0</w:t>
      </w:r>
      <w:r w:rsidR="00644CD5">
        <w:t>.</w:t>
      </w:r>
      <w:r>
        <w:t>159(Dopamine D5 antagonist) -0</w:t>
      </w:r>
      <w:r w:rsidR="00644CD5">
        <w:t>.</w:t>
      </w:r>
      <w:r>
        <w:t>11(IL12B e</w:t>
      </w:r>
      <w:r>
        <w:t>x</w:t>
      </w:r>
      <w:r>
        <w:t>pression inhibitor) + 0</w:t>
      </w:r>
      <w:r w:rsidR="00644CD5">
        <w:t>.</w:t>
      </w:r>
      <w:r>
        <w:t>0666(Systemic lupus erythematosus treatment) + 0</w:t>
      </w:r>
      <w:r w:rsidR="00644CD5">
        <w:t>.</w:t>
      </w:r>
      <w:r>
        <w:t>295(CDC-like kinase 2 inhibitor) -0</w:t>
      </w:r>
      <w:r w:rsidR="00644CD5">
        <w:t>.</w:t>
      </w:r>
      <w:r>
        <w:t>109(Sodium/bile acid cotransporter inhibitor) -0</w:t>
      </w:r>
      <w:r w:rsidR="00644CD5">
        <w:t>.</w:t>
      </w:r>
      <w:r>
        <w:t>181(Platelet activating factor alpha antagonist) -0</w:t>
      </w:r>
      <w:r w:rsidR="00644CD5">
        <w:t>.</w:t>
      </w:r>
      <w:r>
        <w:t>194(cAMP-dependent protein kinase gamma catalytic subunit inhibitor) -0</w:t>
      </w:r>
      <w:r w:rsidR="00644CD5">
        <w:t>.</w:t>
      </w:r>
      <w:r>
        <w:t>197(CYP2E substrate) -0</w:t>
      </w:r>
      <w:r w:rsidR="00644CD5">
        <w:t>.</w:t>
      </w:r>
      <w:r>
        <w:t>419(Sn1-specific diacylgly</w:t>
      </w:r>
      <w:r>
        <w:t>c</w:t>
      </w:r>
      <w:r>
        <w:t>erol lipase alpha inhibitor) -0</w:t>
      </w:r>
      <w:r w:rsidR="00644CD5">
        <w:t>.</w:t>
      </w:r>
      <w:r>
        <w:t>12(Cysteine protease ATG4B inhibitor) + 0</w:t>
      </w:r>
      <w:r w:rsidR="00644CD5">
        <w:t>.</w:t>
      </w:r>
      <w:r>
        <w:t>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</w:t>
      </w:r>
      <w:r>
        <w:t>s</w:t>
      </w:r>
      <w:r>
        <w:t>tem) + 0</w:t>
      </w:r>
      <w:r w:rsidR="00644CD5">
        <w:t>.</w:t>
      </w:r>
      <w:r>
        <w:t>138(Adenylate cyclase VIII inhibitor) + 0</w:t>
      </w:r>
      <w:r w:rsidR="00644CD5">
        <w:t>.</w:t>
      </w:r>
      <w:r>
        <w:t>35(Bombesin 2 receptor antagonist) + 0</w:t>
      </w:r>
      <w:r w:rsidR="00644CD5">
        <w:t>.</w:t>
      </w:r>
      <w:r>
        <w:t>379(Thromboxane A2 antagonist) + 0</w:t>
      </w:r>
      <w:r w:rsidR="00644CD5">
        <w:t>.</w:t>
      </w:r>
      <w:r>
        <w:t>11(CYP26A1 inhibitor) + 0</w:t>
      </w:r>
      <w:r w:rsidR="00644CD5">
        <w:t>.</w:t>
      </w:r>
      <w:r>
        <w:t>134(Lipase inhibitor) -0</w:t>
      </w:r>
      <w:r w:rsidR="00644CD5">
        <w:t>.</w:t>
      </w:r>
      <w:r>
        <w:t>221(Cytokine production inhibitor) -0</w:t>
      </w:r>
      <w:r w:rsidR="00644CD5">
        <w:t>.</w:t>
      </w:r>
      <w:r>
        <w:t xml:space="preserve">101(Bcl2 </w:t>
      </w:r>
      <w:r>
        <w:lastRenderedPageBreak/>
        <w:t>antagonist) -0</w:t>
      </w:r>
      <w:r w:rsidR="00644CD5">
        <w:t>.</w:t>
      </w:r>
      <w:r>
        <w:t>148(Bone morphogenic protein 1 inhibitor) + 0</w:t>
      </w:r>
      <w:r w:rsidR="00644CD5">
        <w:t>.</w:t>
      </w:r>
      <w:r>
        <w:t>161(Apnea) + 0</w:t>
      </w:r>
      <w:r w:rsidR="00644CD5">
        <w:t>.</w:t>
      </w:r>
      <w:r>
        <w:t>0921(Sucrose-phosphate synthase i</w:t>
      </w:r>
      <w:r>
        <w:t>n</w:t>
      </w:r>
      <w:r>
        <w:t>hibitor) + 0</w:t>
      </w:r>
      <w:r w:rsidR="00644CD5">
        <w:t>.</w:t>
      </w:r>
      <w:r>
        <w:t>106(Lipocortins synthesis agonist) + 0</w:t>
      </w:r>
      <w:r w:rsidR="00644CD5">
        <w:t>.</w:t>
      </w:r>
      <w:r>
        <w:t>291(MMP9 expression inhibitor) -0</w:t>
      </w:r>
      <w:r w:rsidR="00644CD5">
        <w:t>.</w:t>
      </w:r>
      <w:r>
        <w:t>174(DNA-dependent protein kinase inhibitor) + 0</w:t>
      </w:r>
      <w:r w:rsidR="00644CD5">
        <w:t>.</w:t>
      </w:r>
      <w:r>
        <w:t>0933(Male reproductive disfunction treatment) + 0</w:t>
      </w:r>
      <w:r w:rsidR="00644CD5">
        <w:t>.</w:t>
      </w:r>
      <w:r>
        <w:t>105(Cruzipain inhibitor) + 0</w:t>
      </w:r>
      <w:r w:rsidR="00644CD5">
        <w:t>.</w:t>
      </w:r>
      <w:r>
        <w:t>112(Caspase 7 inhibitor) + 0</w:t>
      </w:r>
      <w:r w:rsidR="00644CD5">
        <w:t>.</w:t>
      </w:r>
      <w:r>
        <w:t>364(Chloride/bicarbonate exchanger inhibitor) -0</w:t>
      </w:r>
      <w:r w:rsidR="00644CD5">
        <w:t>.</w:t>
      </w:r>
      <w:r>
        <w:t>111(Skin irritation</w:t>
      </w:r>
      <w:r w:rsidR="00644CD5">
        <w:t>.</w:t>
      </w:r>
      <w:r>
        <w:t xml:space="preserve"> high) -0</w:t>
      </w:r>
      <w:r w:rsidR="00644CD5">
        <w:t>.</w:t>
      </w:r>
      <w:r>
        <w:t>159(Phosphorylase kinase gamma subunit 2 inhibitor) + 0</w:t>
      </w:r>
      <w:r w:rsidR="00644CD5">
        <w:t>.</w:t>
      </w:r>
      <w:r>
        <w:t>0941(Protein-tyrosine phosphatase 2C inhibitor) -0</w:t>
      </w:r>
      <w:r w:rsidR="00644CD5">
        <w:t>.</w:t>
      </w:r>
      <w:r>
        <w:t>402(NADH dehydrogenase inhib</w:t>
      </w:r>
      <w:r>
        <w:t>i</w:t>
      </w:r>
      <w:r>
        <w:t>tor) -0</w:t>
      </w:r>
      <w:r w:rsidR="00644CD5">
        <w:t>.</w:t>
      </w:r>
      <w:r>
        <w:t>114(Melanin-concentrating hormone receptor 2 antagonist) + 0</w:t>
      </w:r>
      <w:r w:rsidR="00644CD5">
        <w:t>.</w:t>
      </w:r>
      <w:r>
        <w:t>509(Tetracycline antiport transporter antag</w:t>
      </w:r>
      <w:r>
        <w:t>o</w:t>
      </w:r>
      <w:r>
        <w:t>nist) + 0</w:t>
      </w:r>
      <w:r w:rsidR="00644CD5">
        <w:t>.</w:t>
      </w:r>
      <w:r>
        <w:t>0721(HIF1A expression inhibitor) + 0</w:t>
      </w:r>
      <w:r w:rsidR="00644CD5">
        <w:t>.</w:t>
      </w:r>
      <w:r>
        <w:t>0955(5 Hydroxytryptamine 1E antagonist) + 0</w:t>
      </w:r>
      <w:r w:rsidR="00644CD5">
        <w:t>.</w:t>
      </w:r>
      <w:r>
        <w:t>115(CDC7 inhibitor) + 0</w:t>
      </w:r>
      <w:r w:rsidR="00644CD5">
        <w:t>.</w:t>
      </w:r>
      <w:r>
        <w:t>103(Integrin alpha4beta7 antagonist) -0</w:t>
      </w:r>
      <w:r w:rsidR="00644CD5">
        <w:t>.</w:t>
      </w:r>
      <w:r>
        <w:t>0887(L lactate dehydrogenase C inhibitor) + 0</w:t>
      </w:r>
      <w:r w:rsidR="00644CD5">
        <w:t>.</w:t>
      </w:r>
      <w:r>
        <w:t>222(O-aminophenol oxidase inhibitor) -0</w:t>
      </w:r>
      <w:r w:rsidR="00644CD5">
        <w:t>.</w:t>
      </w:r>
      <w:r>
        <w:t>0991(Tardive dyskinesia treatment) + 0</w:t>
      </w:r>
      <w:r w:rsidR="00644CD5">
        <w:t>.</w:t>
      </w:r>
      <w:r>
        <w:t>11(IL6 expression enhancer) -0</w:t>
      </w:r>
      <w:r w:rsidR="00644CD5">
        <w:t>.</w:t>
      </w:r>
      <w:r>
        <w:t>195(DDIT4 expression enhancer) + 0</w:t>
      </w:r>
      <w:r w:rsidR="00644CD5">
        <w:t>.</w:t>
      </w:r>
      <w:r>
        <w:t>272(Geranylgeranyltransferase inhibitor) -0</w:t>
      </w:r>
      <w:r w:rsidR="00644CD5">
        <w:t>.</w:t>
      </w:r>
      <w:r>
        <w:t>123(Polo-like kinase-2 inhibitor) -0</w:t>
      </w:r>
      <w:r w:rsidR="00644CD5">
        <w:t>.</w:t>
      </w:r>
      <w:r>
        <w:t>305(Beta lactamase II inhibitor) + 0</w:t>
      </w:r>
      <w:r w:rsidR="00644CD5">
        <w:t>.</w:t>
      </w:r>
      <w:r>
        <w:t>0707(Src kinase inhibitor) + 0</w:t>
      </w:r>
      <w:r w:rsidR="00644CD5">
        <w:t>.</w:t>
      </w:r>
      <w:r>
        <w:t>155(Carcinogenic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157(Sodium channel (voltage-gated) blocker) + 0</w:t>
      </w:r>
      <w:r w:rsidR="00644CD5">
        <w:t>.</w:t>
      </w:r>
      <w:r>
        <w:t>0794(Excitability) + 0</w:t>
      </w:r>
      <w:r w:rsidR="00644CD5">
        <w:t>.</w:t>
      </w:r>
      <w:r>
        <w:t>324(Histone deacetylase class I inhibitor) -0</w:t>
      </w:r>
      <w:r w:rsidR="00644CD5">
        <w:t>.</w:t>
      </w:r>
      <w:r>
        <w:t>146(Antinaupathic) + 0</w:t>
      </w:r>
      <w:r w:rsidR="00644CD5">
        <w:t>.</w:t>
      </w:r>
      <w:r>
        <w:t>444(Linoleate isomerase inhibitor) + 0</w:t>
      </w:r>
      <w:r w:rsidR="00644CD5">
        <w:t>.</w:t>
      </w:r>
      <w:r>
        <w:t>113(Carcinogenic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22(UGT1A3 substrate) -0</w:t>
      </w:r>
      <w:r w:rsidR="00644CD5">
        <w:t>.</w:t>
      </w:r>
      <w:r>
        <w:t>279(Fatty acid transport protein 4 inhibitor) + 0</w:t>
      </w:r>
      <w:r w:rsidR="00644CD5">
        <w:t>.</w:t>
      </w:r>
      <w:r>
        <w:t>0944(Cytosolic phospholipase A2 delta inhibitor) -0</w:t>
      </w:r>
      <w:r w:rsidR="00644CD5">
        <w:t>.</w:t>
      </w:r>
      <w:r>
        <w:t>237(Glutamate racemase inhibitor) -0</w:t>
      </w:r>
      <w:r w:rsidR="00644CD5">
        <w:t>.</w:t>
      </w:r>
      <w:r>
        <w:t>195(Alpha 2 adrenoreceptor agonist) + 0</w:t>
      </w:r>
      <w:r w:rsidR="00644CD5">
        <w:t>.</w:t>
      </w:r>
      <w:r>
        <w:t>074(Antiprotozoal (Toxoplasma)) + 0</w:t>
      </w:r>
      <w:r w:rsidR="00644CD5">
        <w:t>.</w:t>
      </w:r>
      <w:r>
        <w:t>238(MAP kinase kinase inhibitor) + 0</w:t>
      </w:r>
      <w:r w:rsidR="00644CD5">
        <w:t>.</w:t>
      </w:r>
      <w:r>
        <w:t>17(NKX3-1 expression inhibitor) + 0</w:t>
      </w:r>
      <w:r w:rsidR="00644CD5">
        <w:t>.</w:t>
      </w:r>
      <w:r>
        <w:t>062(Proto-oncogene tyrosine-protein kinase Fyn inhibitor) -0</w:t>
      </w:r>
      <w:r w:rsidR="00644CD5">
        <w:t>.</w:t>
      </w:r>
      <w:r>
        <w:t>116(Neuropeptide Y antagonist) + 0</w:t>
      </w:r>
      <w:r w:rsidR="00644CD5">
        <w:t>.</w:t>
      </w:r>
      <w:r>
        <w:t>233(2-Aminohexano-6-lactam racemase inhibitor) -0</w:t>
      </w:r>
      <w:r w:rsidR="00644CD5">
        <w:t>.</w:t>
      </w:r>
      <w:r>
        <w:t>13(Protein kinase C gamma inhibitor) -0</w:t>
      </w:r>
      <w:r w:rsidR="00644CD5">
        <w:t>.</w:t>
      </w:r>
      <w:r>
        <w:t>143(Gametolysin inhibitor) + 0</w:t>
      </w:r>
      <w:r w:rsidR="00644CD5">
        <w:t>.</w:t>
      </w:r>
      <w:r>
        <w:t>07(Protein kinase B inhibitor) + 0</w:t>
      </w:r>
      <w:r w:rsidR="00644CD5">
        <w:t>.</w:t>
      </w:r>
      <w:r>
        <w:t>238(Heat shock protein 70 antagonist) -0</w:t>
      </w:r>
      <w:r w:rsidR="00644CD5">
        <w:t>.</w:t>
      </w:r>
      <w:r>
        <w:t>143(CCND3 expression inhibitor) + 0</w:t>
      </w:r>
      <w:r w:rsidR="00644CD5">
        <w:t>.</w:t>
      </w:r>
      <w:r>
        <w:t>0575(Carbonic anhydrase VB inhibitor) + 0</w:t>
      </w:r>
      <w:r w:rsidR="00644CD5">
        <w:t>.</w:t>
      </w:r>
      <w:r>
        <w:t>069(Interleukin 1 beta converting enzyme inhibitor) -0</w:t>
      </w:r>
      <w:r w:rsidR="00644CD5">
        <w:t>.</w:t>
      </w:r>
      <w:r>
        <w:t>0675(Integrin alphaVbeta3 antagonist) -0</w:t>
      </w:r>
      <w:r w:rsidR="00644CD5">
        <w:t>.</w:t>
      </w:r>
      <w:r>
        <w:t>152(Histidine decarboxylase inhibitor) -0</w:t>
      </w:r>
      <w:r w:rsidR="00644CD5">
        <w:t>.</w:t>
      </w:r>
      <w:r>
        <w:t>174(Melatonin 5 antagonist) -0</w:t>
      </w:r>
      <w:r w:rsidR="00644CD5">
        <w:t>.</w:t>
      </w:r>
      <w:r>
        <w:t>29(CTP synthase inhibitor) + 0</w:t>
      </w:r>
      <w:r w:rsidR="00644CD5">
        <w:t>.</w:t>
      </w:r>
      <w:r>
        <w:t>107(Parotid gland enlargement) + 0</w:t>
      </w:r>
      <w:r w:rsidR="00644CD5">
        <w:t>.</w:t>
      </w:r>
      <w:r>
        <w:t>0664(CYP2B6 substrate) -0</w:t>
      </w:r>
      <w:r w:rsidR="00644CD5">
        <w:t>.</w:t>
      </w:r>
      <w:r>
        <w:t>0909(Cardioprotectant) + 0</w:t>
      </w:r>
      <w:r w:rsidR="00644CD5">
        <w:t>.</w:t>
      </w:r>
      <w:r>
        <w:t>0766(Antialcoholic) -0</w:t>
      </w:r>
      <w:r w:rsidR="00644CD5">
        <w:t>.</w:t>
      </w:r>
      <w:r>
        <w:t>123(Antileprosy) -0</w:t>
      </w:r>
      <w:r w:rsidR="00644CD5">
        <w:t>.</w:t>
      </w:r>
      <w:r>
        <w:t>212(Estrogen-related receptor alpha antagonist) + 0</w:t>
      </w:r>
      <w:r w:rsidR="00644CD5">
        <w:t>.</w:t>
      </w:r>
      <w:r>
        <w:t>128(MAO B substrate) -0</w:t>
      </w:r>
      <w:r w:rsidR="00644CD5">
        <w:t>.</w:t>
      </w:r>
      <w:r>
        <w:t>185(Melatonin 2 agonist) + 0</w:t>
      </w:r>
      <w:r w:rsidR="00644CD5">
        <w:t>.</w:t>
      </w:r>
      <w:r>
        <w:t>0588(Glutamate (mGluR8) antagonist) -0</w:t>
      </w:r>
      <w:r w:rsidR="00644CD5">
        <w:t>.</w:t>
      </w:r>
      <w:r>
        <w:t>148(Chymotrypsin inhibitor) -0</w:t>
      </w:r>
      <w:r w:rsidR="00644CD5">
        <w:t>.</w:t>
      </w:r>
      <w:r>
        <w:t>0593(Retinoic acid alpha receptor agonist) -0</w:t>
      </w:r>
      <w:r w:rsidR="00644CD5">
        <w:t>.</w:t>
      </w:r>
      <w:r>
        <w:t>143(CXC chemokine 5 receptor a</w:t>
      </w:r>
      <w:r>
        <w:t>n</w:t>
      </w:r>
      <w:r>
        <w:t>tagonist) + 0</w:t>
      </w:r>
      <w:r w:rsidR="00644CD5">
        <w:t>.</w:t>
      </w:r>
      <w:r>
        <w:t>0521(Trypsin III inhibitor) -0</w:t>
      </w:r>
      <w:r w:rsidR="00644CD5">
        <w:t>.</w:t>
      </w:r>
      <w:r>
        <w:t>0968(Vasopressin 2 agonist) + 0</w:t>
      </w:r>
      <w:r w:rsidR="00644CD5">
        <w:t>.</w:t>
      </w:r>
      <w:r>
        <w:t>189(Gastricsin inhibitor) -0</w:t>
      </w:r>
      <w:r w:rsidR="00644CD5">
        <w:t>.</w:t>
      </w:r>
      <w:r>
        <w:t>0482(Kainate receptor 3 antagonist) -0</w:t>
      </w:r>
      <w:r w:rsidR="00644CD5">
        <w:t>.</w:t>
      </w:r>
      <w:r>
        <w:t>165(Estrone sulfotransferase inhibitor) + 0</w:t>
      </w:r>
      <w:r w:rsidR="00644CD5">
        <w:t>.</w:t>
      </w:r>
      <w:r>
        <w:t>0533(Attention deficit/hyperactivity disorder treatment) + 0</w:t>
      </w:r>
      <w:r w:rsidR="00644CD5">
        <w:t>.</w:t>
      </w:r>
      <w:r>
        <w:t>139(Calcitonin stimulant) -0</w:t>
      </w:r>
      <w:r w:rsidR="00644CD5">
        <w:t>.</w:t>
      </w:r>
      <w:r>
        <w:t>0619(Neurotensin 2 receptor antagonist) + 0</w:t>
      </w:r>
      <w:r w:rsidR="00644CD5">
        <w:t>.</w:t>
      </w:r>
      <w:r>
        <w:t>0459(Transforming protein p21/H-Ras-1 inhibitor) -0</w:t>
      </w:r>
      <w:r w:rsidR="00644CD5">
        <w:t>.</w:t>
      </w:r>
      <w:r>
        <w:t>0806(Mydriatic) + 0</w:t>
      </w:r>
      <w:r w:rsidR="00644CD5">
        <w:t>.</w:t>
      </w:r>
      <w:r>
        <w:t>0891(Antimutagenic) + 0</w:t>
      </w:r>
      <w:r w:rsidR="00644CD5">
        <w:t>.</w:t>
      </w:r>
      <w:r>
        <w:t>0428(Phosphodiesterase 6D inhibitor) -0</w:t>
      </w:r>
      <w:r w:rsidR="00644CD5">
        <w:t>.</w:t>
      </w:r>
      <w:r>
        <w:t>111(5 Hydroxytryptamine 5A antagonist) + 0</w:t>
      </w:r>
      <w:r w:rsidR="00644CD5">
        <w:t>.</w:t>
      </w:r>
      <w:r>
        <w:t>153(Urotensin II agonist) + 0</w:t>
      </w:r>
      <w:r w:rsidR="00644CD5">
        <w:t>.</w:t>
      </w:r>
      <w:r>
        <w:t>157(TGM2 expression enhancer) -0</w:t>
      </w:r>
      <w:r w:rsidR="00644CD5">
        <w:t>.</w:t>
      </w:r>
      <w:r>
        <w:t>0702(Dopamine D4 agonist) + 0</w:t>
      </w:r>
      <w:r w:rsidR="00644CD5">
        <w:t>.</w:t>
      </w:r>
      <w:r>
        <w:t>129(Targeting protein for Xklp2 inhibitor) + 0</w:t>
      </w:r>
      <w:r w:rsidR="00644CD5">
        <w:t>.</w:t>
      </w:r>
      <w:r>
        <w:t>0462(Angiotensin AT1B receptor antagonist) + 0</w:t>
      </w:r>
      <w:r w:rsidR="00644CD5">
        <w:t>.</w:t>
      </w:r>
      <w:r>
        <w:t>0674(Carcinogenic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0585(Membrane integrity antagonist) + 0</w:t>
      </w:r>
      <w:r w:rsidR="00644CD5">
        <w:t>.</w:t>
      </w:r>
      <w:r>
        <w:t>0628(Necrosis) -0</w:t>
      </w:r>
      <w:r w:rsidR="00644CD5">
        <w:t>.</w:t>
      </w:r>
      <w:r>
        <w:t>102(Guanylate cyclase inhibitor) + 0</w:t>
      </w:r>
      <w:r w:rsidR="00644CD5">
        <w:t>.</w:t>
      </w:r>
      <w:r>
        <w:t>047(MAP-kinase-activated kinase inhibitor) -0</w:t>
      </w:r>
      <w:r w:rsidR="00644CD5">
        <w:t>.</w:t>
      </w:r>
      <w:r>
        <w:t>0549(Oxidoreductase inhibitor) -0</w:t>
      </w:r>
      <w:r w:rsidR="00644CD5">
        <w:t>.</w:t>
      </w:r>
      <w:r>
        <w:t>0453(Integrin alpha2 antagonist) -0</w:t>
      </w:r>
      <w:r w:rsidR="00644CD5">
        <w:t>.</w:t>
      </w:r>
      <w:r>
        <w:t>116(Macrophage colony stimulating factor antagonist) + 0</w:t>
      </w:r>
      <w:r w:rsidR="00644CD5">
        <w:t>.</w:t>
      </w:r>
      <w:r>
        <w:t>115(Sodium/hydrogen exchanger 3 inhibitor) + 0</w:t>
      </w:r>
      <w:r w:rsidR="00644CD5">
        <w:t>.</w:t>
      </w:r>
      <w:r>
        <w:t>126(Phosphoenolpyruvate carboxykinase (ATP) inhibitor) -0</w:t>
      </w:r>
      <w:r w:rsidR="00644CD5">
        <w:t>.</w:t>
      </w:r>
      <w:r>
        <w:t>0957(Diacylglycerol cholinephosphotransferase inhibitor) + 0</w:t>
      </w:r>
      <w:r w:rsidR="00644CD5">
        <w:t>.</w:t>
      </w:r>
      <w:r>
        <w:t>158(Heat shock 70 kDa protein 1 antagonist) + 0</w:t>
      </w:r>
      <w:r w:rsidR="00644CD5">
        <w:t>.</w:t>
      </w:r>
      <w:r>
        <w:t>105(Antipruritic</w:t>
      </w:r>
      <w:r w:rsidR="00644CD5">
        <w:t>.</w:t>
      </w:r>
      <w:r>
        <w:t xml:space="preserve"> non-allergic) + 0</w:t>
      </w:r>
      <w:r w:rsidR="00644CD5">
        <w:t>.</w:t>
      </w:r>
      <w:r>
        <w:t>0346(Estradiol 17 beta dehydrogenase inhibitor) -0</w:t>
      </w:r>
      <w:r w:rsidR="00644CD5">
        <w:t>.</w:t>
      </w:r>
      <w:r>
        <w:t>118(Diamine oxidase inhib</w:t>
      </w:r>
      <w:r>
        <w:t>i</w:t>
      </w:r>
      <w:r>
        <w:t>tor) -0</w:t>
      </w:r>
      <w:r w:rsidR="00644CD5">
        <w:t>.</w:t>
      </w:r>
      <w:r>
        <w:t>0303(Cyclin-dependent kinase 9 inhibitor) + 0</w:t>
      </w:r>
      <w:r w:rsidR="00644CD5">
        <w:t>.</w:t>
      </w:r>
      <w:r>
        <w:t>0316(Phosphodiesterase 11A inhibitor) + 0</w:t>
      </w:r>
      <w:r w:rsidR="00644CD5">
        <w:t>.</w:t>
      </w:r>
      <w:r>
        <w:t>0362(DNA pol</w:t>
      </w:r>
      <w:r>
        <w:t>y</w:t>
      </w:r>
      <w:r>
        <w:t>merase beta inhibitor) -0</w:t>
      </w:r>
      <w:r w:rsidR="00644CD5">
        <w:t>.</w:t>
      </w:r>
      <w:r>
        <w:t>0869(Asparaginyl endopeptidase inhibitor) -0</w:t>
      </w:r>
      <w:r w:rsidR="00644CD5">
        <w:t>.</w:t>
      </w:r>
      <w:r>
        <w:t>0283(Antimigraine) -0</w:t>
      </w:r>
      <w:r w:rsidR="00644CD5">
        <w:t>.</w:t>
      </w:r>
      <w:r>
        <w:t>0363(L lactate deh</w:t>
      </w:r>
      <w:r>
        <w:t>y</w:t>
      </w:r>
      <w:r>
        <w:t>drogenase A4 inhibitor) + 0</w:t>
      </w:r>
      <w:r w:rsidR="00644CD5">
        <w:t>.</w:t>
      </w:r>
      <w:r>
        <w:t>0865(Cancer procoagulant inhibitor) -0</w:t>
      </w:r>
      <w:r w:rsidR="00644CD5">
        <w:t>.</w:t>
      </w:r>
      <w:r>
        <w:t>0225(Antineoplastic (ovarian cancer)) + 0</w:t>
      </w:r>
      <w:r w:rsidR="00644CD5">
        <w:t>.</w:t>
      </w:r>
      <w:r>
        <w:t>0278(Growth hormone releasing factor agonist) -0</w:t>
      </w:r>
      <w:r w:rsidR="00644CD5">
        <w:t>.</w:t>
      </w:r>
      <w:r>
        <w:t>0438(LSS expression enhancer) -0</w:t>
      </w:r>
      <w:r w:rsidR="00644CD5">
        <w:t>.</w:t>
      </w:r>
      <w:r>
        <w:t>0298(Membrane permeability inhibitor) + 0</w:t>
      </w:r>
      <w:r w:rsidR="00644CD5">
        <w:t>.</w:t>
      </w:r>
      <w:r>
        <w:t>0803(NAD(P)+ transhydrogenase (B-specific) inhibitor) -0</w:t>
      </w:r>
      <w:r w:rsidR="00644CD5">
        <w:t>.</w:t>
      </w:r>
      <w:r>
        <w:t>105(Carbonic anhydrase XIII inhibitor) + 0</w:t>
      </w:r>
      <w:r w:rsidR="00644CD5">
        <w:t>.</w:t>
      </w:r>
      <w:r>
        <w:t>0155(Dual specificity phosphatase 1 inhibitor) -0</w:t>
      </w:r>
      <w:r w:rsidR="00644CD5">
        <w:t>.</w:t>
      </w:r>
      <w:r>
        <w:t>163(Procollagen galactosyltransferase inhibitor) + 0</w:t>
      </w:r>
      <w:r w:rsidR="00644CD5">
        <w:t>.</w:t>
      </w:r>
      <w:r>
        <w:t>0631(Proto-oncogene protein c-fos inhibitor) -0</w:t>
      </w:r>
      <w:r w:rsidR="00644CD5">
        <w:t>.</w:t>
      </w:r>
      <w:r>
        <w:t>0202(Tyrosine kinase non-receptor protein 2 inhibitor) + 0</w:t>
      </w:r>
      <w:r w:rsidR="00644CD5">
        <w:t>.</w:t>
      </w:r>
      <w:r>
        <w:t>0203(Carcinogenic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0737(Testosterone 17beta-dehydrogenase inhibitor) + 0</w:t>
      </w:r>
      <w:r w:rsidR="00644CD5">
        <w:t>.</w:t>
      </w:r>
      <w:r>
        <w:t>0373(Nerve growth factor antagonist) + 0</w:t>
      </w:r>
      <w:r w:rsidR="00644CD5">
        <w:t>.</w:t>
      </w:r>
      <w:r>
        <w:t>0395(Cystathionine beta-synthase inhibitor) -0</w:t>
      </w:r>
      <w:r w:rsidR="00644CD5">
        <w:t>.</w:t>
      </w:r>
      <w:r>
        <w:t>0175(Acylaminoacyl-peptidase inhibitor) -0</w:t>
      </w:r>
      <w:r w:rsidR="00644CD5">
        <w:t>.</w:t>
      </w:r>
      <w:r>
        <w:t>0189(Akinesia) + 0</w:t>
      </w:r>
      <w:r w:rsidR="00644CD5">
        <w:t>.</w:t>
      </w:r>
      <w:r>
        <w:t>0164(Phosphodiesterase 6A inhibitor) + 0</w:t>
      </w:r>
      <w:r w:rsidR="00644CD5">
        <w:t>.</w:t>
      </w:r>
      <w:r>
        <w:t>0381(Astacin inhibitor) -0</w:t>
      </w:r>
      <w:r w:rsidR="00644CD5">
        <w:t>.</w:t>
      </w:r>
      <w:r>
        <w:t>0241(Coccolysin inhibitor) -0</w:t>
      </w:r>
      <w:r w:rsidR="00644CD5">
        <w:t>.</w:t>
      </w:r>
      <w:r>
        <w:t>073(dCMP deaminase inhibitor) -0</w:t>
      </w:r>
      <w:r w:rsidR="00644CD5">
        <w:t>.</w:t>
      </w:r>
      <w:r>
        <w:t>0161(Antiprotozoal (Coccidial)) -0</w:t>
      </w:r>
      <w:r w:rsidR="00644CD5">
        <w:t>.</w:t>
      </w:r>
      <w:r>
        <w:t>0173(Anti-Helicobacter pylori) + 0</w:t>
      </w:r>
      <w:r w:rsidR="00644CD5">
        <w:t>.</w:t>
      </w:r>
      <w:r>
        <w:t>00729(Sodium/calcium exchanger 1 inhibitor) + 0</w:t>
      </w:r>
      <w:r w:rsidR="00644CD5">
        <w:t>.</w:t>
      </w:r>
      <w:r>
        <w:t>00826(Farnesoid X receptor agonist) -0</w:t>
      </w:r>
      <w:r w:rsidR="00644CD5">
        <w:t>.</w:t>
      </w:r>
      <w:r>
        <w:t>0076(CC chemokine 5 receptor agonist) -0</w:t>
      </w:r>
      <w:r w:rsidR="00644CD5">
        <w:t>.</w:t>
      </w:r>
      <w:r>
        <w:t>00711(Antifungal (Cryptococcus)) + 0</w:t>
      </w:r>
      <w:r w:rsidR="00644CD5">
        <w:t>.</w:t>
      </w:r>
      <w:r>
        <w:t>0184(Alanine dehydrogenase inhibitor) -0</w:t>
      </w:r>
      <w:r w:rsidR="00644CD5">
        <w:t>.</w:t>
      </w:r>
      <w:r>
        <w:t>0134(MAP kinase kinase 4 inhib</w:t>
      </w:r>
      <w:r>
        <w:t>i</w:t>
      </w:r>
      <w:r>
        <w:t>tor) -0</w:t>
      </w:r>
      <w:r w:rsidR="00644CD5">
        <w:t>.</w:t>
      </w:r>
      <w:r>
        <w:t>00811(AKR1C1 expression enhancer) + 0</w:t>
      </w:r>
      <w:r w:rsidR="00644CD5">
        <w:t>.</w:t>
      </w:r>
      <w:r>
        <w:t>00725(TFDP1 expression inhibitor) + 0</w:t>
      </w:r>
      <w:r w:rsidR="00644CD5">
        <w:t>.</w:t>
      </w:r>
      <w:r>
        <w:t>0105(Glycogen synthase kinase-3 beta inhibitor) + 0</w:t>
      </w:r>
      <w:r w:rsidR="00644CD5">
        <w:t>.</w:t>
      </w:r>
      <w:r>
        <w:t>00554(Chorea) -0</w:t>
      </w:r>
      <w:r w:rsidR="00644CD5">
        <w:t>.</w:t>
      </w:r>
      <w:r>
        <w:t>00443(Sirtuin 1 inhibitor) -0</w:t>
      </w:r>
      <w:r w:rsidR="00644CD5">
        <w:t>.</w:t>
      </w:r>
      <w:r>
        <w:t>00514(Cyclin B3 inhibitor) -0</w:t>
      </w:r>
      <w:r w:rsidR="00644CD5">
        <w:t>.</w:t>
      </w:r>
      <w:r>
        <w:t>0102(Aminopeptidase B inhibitor) -0</w:t>
      </w:r>
      <w:r w:rsidR="00644CD5">
        <w:t>.</w:t>
      </w:r>
      <w:r>
        <w:t>00475(DNA-(apurinic or apyrimidinic site) lyase inhibitor) -0</w:t>
      </w:r>
      <w:r w:rsidR="00644CD5">
        <w:t>.</w:t>
      </w:r>
      <w:r>
        <w:t>00384(Amidase inhibitor) -0</w:t>
      </w:r>
      <w:r w:rsidR="00644CD5">
        <w:t>.</w:t>
      </w:r>
      <w:r>
        <w:t>00192(mTOR inhibitor) -0</w:t>
      </w:r>
      <w:r w:rsidR="00644CD5">
        <w:t>.</w:t>
      </w:r>
      <w:r>
        <w:t>00518(Acetylserotonin O-methyltransferase inhibitor) + 0</w:t>
      </w:r>
      <w:r w:rsidR="00644CD5">
        <w:t>.</w:t>
      </w:r>
      <w:r>
        <w:t>00368(CXC chemokine 1 receptor antagonist) -0</w:t>
      </w:r>
      <w:r w:rsidR="00644CD5">
        <w:t>.</w:t>
      </w:r>
      <w:r>
        <w:t>00145(Neurokinin 1 antagonist) + 0</w:t>
      </w:r>
      <w:r w:rsidR="00644CD5">
        <w:t>.</w:t>
      </w:r>
      <w:r>
        <w:t>000337(Antianginal) + 6</w:t>
      </w:r>
      <w:r w:rsidR="00644CD5">
        <w:t>.</w:t>
      </w:r>
      <w:r>
        <w:t>11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11(Dopamine D1A antagonist) -0</w:t>
      </w:r>
      <w:r w:rsidR="00644CD5">
        <w:t>.</w:t>
      </w:r>
      <w:r>
        <w:t>382(Glutamate dehydrogenase [NAD(P)+] inhibitor) -0</w:t>
      </w:r>
      <w:r w:rsidR="00644CD5">
        <w:t>.</w:t>
      </w:r>
      <w:r>
        <w:t>252(HCV NS5B p</w:t>
      </w:r>
      <w:r>
        <w:t>o</w:t>
      </w:r>
      <w:r>
        <w:t>lymerase inhibitor) + 0</w:t>
      </w:r>
      <w:r w:rsidR="00644CD5">
        <w:t>.</w:t>
      </w:r>
      <w:r>
        <w:t>663(Antiprotozoal (Leishmania)) + 0</w:t>
      </w:r>
      <w:r w:rsidR="00644CD5">
        <w:t>.</w:t>
      </w:r>
      <w:r>
        <w:t>312(Neurotoxic) + 25(Length) -0</w:t>
      </w:r>
      <w:r w:rsidR="00644CD5">
        <w:t>.</w:t>
      </w:r>
      <w:r>
        <w:t>332(Neutropenia) -0</w:t>
      </w:r>
      <w:r w:rsidR="00644CD5">
        <w:t>.</w:t>
      </w:r>
      <w:r>
        <w:t>553(Nephrotoxic) -0</w:t>
      </w:r>
      <w:r w:rsidR="00644CD5">
        <w:t>.</w:t>
      </w:r>
      <w:r>
        <w:t>344(Antimycobacterial) + 0</w:t>
      </w:r>
      <w:r w:rsidR="00644CD5">
        <w:t>.</w:t>
      </w:r>
      <w:r>
        <w:t>224(Sweating) + 1</w:t>
      </w:r>
      <w:r w:rsidR="00644CD5">
        <w:t>.</w:t>
      </w:r>
      <w:r>
        <w:t>08(Magnesium-protoporphyrin IX methyltran</w:t>
      </w:r>
      <w:r>
        <w:t>s</w:t>
      </w:r>
      <w:r>
        <w:t>ferase inhibitor) -0</w:t>
      </w:r>
      <w:r w:rsidR="00644CD5">
        <w:t>.</w:t>
      </w:r>
      <w:r>
        <w:t>854(MAO inhibitor) -0</w:t>
      </w:r>
      <w:r w:rsidR="00644CD5">
        <w:t>.</w:t>
      </w:r>
      <w:r>
        <w:t>598(Platelet antagonist) + 0</w:t>
      </w:r>
      <w:r w:rsidR="00644CD5">
        <w:t>.</w:t>
      </w:r>
      <w:r>
        <w:t>755(Tremor) -16</w:t>
      </w:r>
      <w:r w:rsidR="00644CD5">
        <w:t>.</w:t>
      </w:r>
      <w:r>
        <w:t>5(Length^2) + 0</w:t>
      </w:r>
      <w:r w:rsidR="00644CD5">
        <w:t>.</w:t>
      </w:r>
      <w:r>
        <w:t>326(CCL5 expression enhancer) -0</w:t>
      </w:r>
      <w:r w:rsidR="00644CD5">
        <w:t>.</w:t>
      </w:r>
      <w:r>
        <w:t>744(Purine biosynthesis inhibitor) + 0</w:t>
      </w:r>
      <w:r w:rsidR="00644CD5">
        <w:t>.</w:t>
      </w:r>
      <w:r>
        <w:t>347(Urinary incontinence treatment) -0</w:t>
      </w:r>
      <w:r w:rsidR="00644CD5">
        <w:t>.</w:t>
      </w:r>
      <w:r>
        <w:t>685(Biphenyl-2</w:t>
      </w:r>
      <w:r w:rsidR="00644CD5">
        <w:t>.</w:t>
      </w:r>
      <w:r>
        <w:t>3-diol 1</w:t>
      </w:r>
      <w:r w:rsidR="00644CD5">
        <w:t>.</w:t>
      </w:r>
      <w:r>
        <w:t>2-dioxygenase inhibitor) -1</w:t>
      </w:r>
      <w:r w:rsidR="00644CD5">
        <w:t>.</w:t>
      </w:r>
      <w:r>
        <w:t>13(Cholesterol antagonist) + 0</w:t>
      </w:r>
      <w:r w:rsidR="00644CD5">
        <w:t>.</w:t>
      </w:r>
      <w:r>
        <w:t>104(Antineoplastic (uterine cancer)) -0</w:t>
      </w:r>
      <w:r w:rsidR="00644CD5">
        <w:t>.</w:t>
      </w:r>
      <w:r>
        <w:t>335(Phosphodiesterase inhibitor) + 0</w:t>
      </w:r>
      <w:r w:rsidR="00644CD5">
        <w:t>.</w:t>
      </w:r>
      <w:r>
        <w:t>675(Estrogen alpha receptor agonist) -0</w:t>
      </w:r>
      <w:r w:rsidR="00644CD5">
        <w:t>.</w:t>
      </w:r>
      <w:r>
        <w:t>172(Hemostatic) + 0</w:t>
      </w:r>
      <w:r w:rsidR="00644CD5">
        <w:t>.</w:t>
      </w:r>
      <w:r>
        <w:t>536(Uterine relaxant) + 0</w:t>
      </w:r>
      <w:r w:rsidR="00644CD5">
        <w:t>.</w:t>
      </w:r>
      <w:r>
        <w:t>22(H+-exporting ATPase inhibitor) + 0</w:t>
      </w:r>
      <w:r w:rsidR="00644CD5">
        <w:t>.</w:t>
      </w:r>
      <w:r>
        <w:t>058(Aggrecanase 2 inhibitor) + 0</w:t>
      </w:r>
      <w:r w:rsidR="00644CD5">
        <w:t>.</w:t>
      </w:r>
      <w:r>
        <w:t>401(Carcinogenic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+ 1</w:t>
      </w:r>
      <w:r w:rsidR="00644CD5">
        <w:t>.</w:t>
      </w:r>
      <w:r>
        <w:t>08(Phospholipase inhibitor) -0</w:t>
      </w:r>
      <w:r w:rsidR="00644CD5">
        <w:t>.</w:t>
      </w:r>
      <w:r>
        <w:t>924(DNA synthesis inhibitor) + 0</w:t>
      </w:r>
      <w:r w:rsidR="00644CD5">
        <w:t>.</w:t>
      </w:r>
      <w:r>
        <w:t>185(Phospholipase A1 inhib</w:t>
      </w:r>
      <w:r>
        <w:t>i</w:t>
      </w:r>
      <w:r>
        <w:t>tor) + 0</w:t>
      </w:r>
      <w:r w:rsidR="00644CD5">
        <w:t>.</w:t>
      </w:r>
      <w:r>
        <w:t>271(Trypsin III inhibitor) -0</w:t>
      </w:r>
      <w:r w:rsidR="00644CD5">
        <w:t>.</w:t>
      </w:r>
      <w:r>
        <w:t>701(N4-(beta-N-acetylglucosaminyl)-L-asparaginase inhibitor) -0</w:t>
      </w:r>
      <w:r w:rsidR="00644CD5">
        <w:t>.</w:t>
      </w:r>
      <w:r>
        <w:t>751(Xanthine dehydrogenase inhibitor) -0</w:t>
      </w:r>
      <w:r w:rsidR="00644CD5">
        <w:t>.</w:t>
      </w:r>
      <w:r>
        <w:t>247(Vitamin D receptor antagonist) -0</w:t>
      </w:r>
      <w:r w:rsidR="00644CD5">
        <w:t>.</w:t>
      </w:r>
      <w:r>
        <w:t>137(Matrix metalloproteinase 1 inhibitor) + 1</w:t>
      </w:r>
      <w:r w:rsidR="00644CD5">
        <w:t>.</w:t>
      </w:r>
      <w:r>
        <w:t>14(Phosphodiesterase VII inhibitor) + 0</w:t>
      </w:r>
      <w:r w:rsidR="00644CD5">
        <w:t>.</w:t>
      </w:r>
      <w:r>
        <w:t>9(CYP27 substrate) -0</w:t>
      </w:r>
      <w:r w:rsidR="00644CD5">
        <w:t>.</w:t>
      </w:r>
      <w:r>
        <w:t>287(AXL receptor tyrosine kinase inhibitor) -1</w:t>
      </w:r>
      <w:r w:rsidR="00644CD5">
        <w:t>.</w:t>
      </w:r>
      <w:r>
        <w:t>27(Sigma 2 receptor antagonist) + 0</w:t>
      </w:r>
      <w:r w:rsidR="00644CD5">
        <w:t>.</w:t>
      </w:r>
      <w:r>
        <w:t>429(Ileal bile acid transport inhibitor) -0</w:t>
      </w:r>
      <w:r w:rsidR="00644CD5">
        <w:t>.</w:t>
      </w:r>
      <w:r>
        <w:t>269(Pyruvate dehydrogenase kinase inhibitor) -0</w:t>
      </w:r>
      <w:r w:rsidR="00644CD5">
        <w:t>.</w:t>
      </w:r>
      <w:r>
        <w:t>661(Aldose reductase 2 inhibitor) -0</w:t>
      </w:r>
      <w:r w:rsidR="00644CD5">
        <w:t>.</w:t>
      </w:r>
      <w:r>
        <w:t>0446(AICAR transformylase inhibitor) -0</w:t>
      </w:r>
      <w:r w:rsidR="00644CD5">
        <w:t>.</w:t>
      </w:r>
      <w:r>
        <w:t>0169(Proto-oncogene tyrosine-protein kinase c-hck inhibitor) + 1</w:t>
      </w:r>
      <w:r w:rsidR="00644CD5">
        <w:t>.</w:t>
      </w:r>
      <w:r>
        <w:t>39(Adenosine A1 receptor agonist enhancer) + 0</w:t>
      </w:r>
      <w:r w:rsidR="00644CD5">
        <w:t>.</w:t>
      </w:r>
      <w:r>
        <w:t>352(T cell inhibitor) + 0</w:t>
      </w:r>
      <w:r w:rsidR="00644CD5">
        <w:t>.</w:t>
      </w:r>
      <w:r>
        <w:t>454(Sickle-cell anemia treatment) + 0</w:t>
      </w:r>
      <w:r w:rsidR="00644CD5">
        <w:t>.</w:t>
      </w:r>
      <w:r>
        <w:t>291(Antibiotic Cephalosporin-like) -1</w:t>
      </w:r>
      <w:r w:rsidR="00644CD5">
        <w:t>.</w:t>
      </w:r>
      <w:r>
        <w:t>49(Glyoxylate reductase (NADP+) inhibitor) -0</w:t>
      </w:r>
      <w:r w:rsidR="00644CD5">
        <w:t>.</w:t>
      </w:r>
      <w:r>
        <w:t>43(NGFR expression enhancer) -0</w:t>
      </w:r>
      <w:r w:rsidR="00644CD5">
        <w:t>.</w:t>
      </w:r>
      <w:r>
        <w:t>792(Oxytocin antagonist) -0</w:t>
      </w:r>
      <w:r w:rsidR="00644CD5">
        <w:t>.</w:t>
      </w:r>
      <w:r>
        <w:t>17(Apical sodium codependent bile acid transporter inhibitor) + 0</w:t>
      </w:r>
      <w:r w:rsidR="00644CD5">
        <w:t>.</w:t>
      </w:r>
      <w:r>
        <w:t>505(Arrhythmogenic) + 0</w:t>
      </w:r>
      <w:r w:rsidR="00644CD5">
        <w:t>.</w:t>
      </w:r>
      <w:r>
        <w:t>335(Interleukin 10 agonist) -0</w:t>
      </w:r>
      <w:r w:rsidR="00644CD5">
        <w:t>.</w:t>
      </w:r>
      <w:r>
        <w:t>839(Anesthetic inhalation) + 0</w:t>
      </w:r>
      <w:r w:rsidR="00644CD5">
        <w:t>.</w:t>
      </w:r>
      <w:r>
        <w:t>612(Antipruritic</w:t>
      </w:r>
      <w:r w:rsidR="00644CD5">
        <w:t>.</w:t>
      </w:r>
      <w:r>
        <w:t xml:space="preserve"> allergic) -0</w:t>
      </w:r>
      <w:r w:rsidR="00644CD5">
        <w:t>.</w:t>
      </w:r>
      <w:r>
        <w:t>218(IL12B expression inhibitor) -0</w:t>
      </w:r>
      <w:r w:rsidR="00644CD5">
        <w:t>.</w:t>
      </w:r>
      <w:r>
        <w:t>503(Antiacne) + 0</w:t>
      </w:r>
      <w:r w:rsidR="00644CD5">
        <w:t>.</w:t>
      </w:r>
      <w:r>
        <w:t>927(2-Acylglycerol O-acyltransferase inhibitor) + 0</w:t>
      </w:r>
      <w:r w:rsidR="00644CD5">
        <w:t>.</w:t>
      </w:r>
      <w:r>
        <w:t>483(TNF expression enhancer) -0</w:t>
      </w:r>
      <w:r w:rsidR="00644CD5">
        <w:t>.</w:t>
      </w:r>
      <w:r>
        <w:t>0582(Proto-oncogene tyrosine-protein kinase CSK inhibitor) + 0</w:t>
      </w:r>
      <w:r w:rsidR="00644CD5">
        <w:t>.</w:t>
      </w:r>
      <w:r>
        <w:t>753(Pneumotoxic) -1</w:t>
      </w:r>
      <w:r w:rsidR="00644CD5">
        <w:t>.</w:t>
      </w:r>
      <w:r>
        <w:t>06(Diacylglycerol kinase inhibitor) -0</w:t>
      </w:r>
      <w:r w:rsidR="00644CD5">
        <w:t>.</w:t>
      </w:r>
      <w:r>
        <w:t>175(Matrix metalloproteinase 26 inhibitor) + 1</w:t>
      </w:r>
      <w:r w:rsidR="00644CD5">
        <w:t>.</w:t>
      </w:r>
      <w:r>
        <w:t>18((R)-aminopropanol dehydrogenase inhibitor) -0</w:t>
      </w:r>
      <w:r w:rsidR="00644CD5">
        <w:t>.</w:t>
      </w:r>
      <w:r>
        <w:t>312(Carcinogenic) -1(Phosphoribulokinase inhibitor) + 0</w:t>
      </w:r>
      <w:r w:rsidR="00644CD5">
        <w:t>.</w:t>
      </w:r>
      <w:r>
        <w:t>309(Cytosolic phospholipase A2 beta inhibitor) -0</w:t>
      </w:r>
      <w:r w:rsidR="00644CD5">
        <w:t>.</w:t>
      </w:r>
      <w:r>
        <w:t>37(Hypertensive) + 0</w:t>
      </w:r>
      <w:r w:rsidR="00644CD5">
        <w:t>.</w:t>
      </w:r>
      <w:r>
        <w:t>462(Ulceration) -1(Cholesterol esterase inhibitor) + 0</w:t>
      </w:r>
      <w:r w:rsidR="00644CD5">
        <w:t>.</w:t>
      </w:r>
      <w:r>
        <w:t>462(CYP2D6 inhibitor) -0</w:t>
      </w:r>
      <w:r w:rsidR="00644CD5">
        <w:t>.</w:t>
      </w:r>
      <w:r>
        <w:t>343(Antiallergic) + 0</w:t>
      </w:r>
      <w:r w:rsidR="00644CD5">
        <w:t>.</w:t>
      </w:r>
      <w:r>
        <w:t>714(Diaminopropionate ammonia-lyase inhibitor) + 0</w:t>
      </w:r>
      <w:r w:rsidR="00644CD5">
        <w:t>.</w:t>
      </w:r>
      <w:r>
        <w:t>658(Carcinogenic</w:t>
      </w:r>
      <w:r w:rsidR="00644CD5">
        <w:t>.</w:t>
      </w:r>
      <w:r>
        <w:t xml:space="preserve"> group 1) -0</w:t>
      </w:r>
      <w:r w:rsidR="00644CD5">
        <w:t>.</w:t>
      </w:r>
      <w:r>
        <w:t>696(Fatty acid oxidation inhibitor) -0</w:t>
      </w:r>
      <w:r w:rsidR="00644CD5">
        <w:t>.</w:t>
      </w:r>
      <w:r>
        <w:t>181(Sodium/hydrogen exchanger 1 inhibitor) + 0</w:t>
      </w:r>
      <w:r w:rsidR="00644CD5">
        <w:t>.</w:t>
      </w:r>
      <w:r>
        <w:t>208(Malate dehydrogenase inhibitor) + 0</w:t>
      </w:r>
      <w:r w:rsidR="00644CD5">
        <w:t>.</w:t>
      </w:r>
      <w:r>
        <w:t>313(cAMP-dependent protein kinase beta catalytic subunit inhibitor) -0</w:t>
      </w:r>
      <w:r w:rsidR="00644CD5">
        <w:t>.</w:t>
      </w:r>
      <w:r>
        <w:t>216(Leukotriene A4 hydrolase inhibitor) -1</w:t>
      </w:r>
      <w:r w:rsidR="00644CD5">
        <w:t>.</w:t>
      </w:r>
      <w:r>
        <w:t>06(Protein phosphatase 2B inhibitor) + 0</w:t>
      </w:r>
      <w:r w:rsidR="00644CD5">
        <w:t>.</w:t>
      </w:r>
      <w:r>
        <w:t>841(Follicle-stimulating ho</w:t>
      </w:r>
      <w:r>
        <w:t>r</w:t>
      </w:r>
      <w:r>
        <w:t>mone antagonist) -0</w:t>
      </w:r>
      <w:r w:rsidR="00644CD5">
        <w:t>.</w:t>
      </w:r>
      <w:r>
        <w:t>463(Putrescine oxidase inhibitor) -0</w:t>
      </w:r>
      <w:r w:rsidR="00644CD5">
        <w:t>.</w:t>
      </w:r>
      <w:r>
        <w:t>916(Histone deacetylase 11 inhibitor) + 1</w:t>
      </w:r>
      <w:r w:rsidR="00644CD5">
        <w:t>.</w:t>
      </w:r>
      <w:r>
        <w:t>64(Cytidylate kinase inhibitor) -0</w:t>
      </w:r>
      <w:r w:rsidR="00644CD5">
        <w:t>.</w:t>
      </w:r>
      <w:r>
        <w:t>922(Glutamate (mGluR6) antagonist) -0</w:t>
      </w:r>
      <w:r w:rsidR="00644CD5">
        <w:t>.</w:t>
      </w:r>
      <w:r>
        <w:t>319(Serine/threonine-protein kinase MRCK-A inhibitor) -0</w:t>
      </w:r>
      <w:r w:rsidR="00644CD5">
        <w:t>.</w:t>
      </w:r>
      <w:r>
        <w:t>821(Arylamine N-Acetyltransferase substrate) + 1</w:t>
      </w:r>
      <w:r w:rsidR="00644CD5">
        <w:t>.</w:t>
      </w:r>
      <w:r>
        <w:t>21(Amylin agonist) -0</w:t>
      </w:r>
      <w:r w:rsidR="00644CD5">
        <w:t>.</w:t>
      </w:r>
      <w:r>
        <w:t>322(Antiulcerative) -0</w:t>
      </w:r>
      <w:r w:rsidR="00644CD5">
        <w:t>.</w:t>
      </w:r>
      <w:r>
        <w:t>581(Acetoin deh</w:t>
      </w:r>
      <w:r>
        <w:t>y</w:t>
      </w:r>
      <w:r>
        <w:t>drogenase inhibitor) -0</w:t>
      </w:r>
      <w:r w:rsidR="00644CD5">
        <w:t>.</w:t>
      </w:r>
      <w:r>
        <w:t>334(Potassium channel intermediate-conductance Ca-activated blocker) + 0</w:t>
      </w:r>
      <w:r w:rsidR="00644CD5">
        <w:t>.</w:t>
      </w:r>
      <w:r>
        <w:t>325(Antibiotic Aminoglycoside-like) + 0</w:t>
      </w:r>
      <w:r w:rsidR="00644CD5">
        <w:t>.</w:t>
      </w:r>
      <w:r>
        <w:t>583(Diabetic neuropathy treatment) -0</w:t>
      </w:r>
      <w:r w:rsidR="00644CD5">
        <w:t>.</w:t>
      </w:r>
      <w:r>
        <w:t>503(CYP2C substrate) + 1</w:t>
      </w:r>
      <w:r w:rsidR="00644CD5">
        <w:t>.</w:t>
      </w:r>
      <w:r>
        <w:t>06(Colony stimulating factor agonist) + 0</w:t>
      </w:r>
      <w:r w:rsidR="00644CD5">
        <w:t>.</w:t>
      </w:r>
      <w:r>
        <w:t>236(Antiasthmatic) -0</w:t>
      </w:r>
      <w:r w:rsidR="00644CD5">
        <w:t>.</w:t>
      </w:r>
      <w:r>
        <w:t>21(Cytotoxic) + 0</w:t>
      </w:r>
      <w:r w:rsidR="00644CD5">
        <w:t>.</w:t>
      </w:r>
      <w:r>
        <w:t>322(Matrix metalloproteinase 4 (membrane-type) inhib</w:t>
      </w:r>
      <w:r>
        <w:t>i</w:t>
      </w:r>
      <w:r>
        <w:t>tor) + 0</w:t>
      </w:r>
      <w:r w:rsidR="00644CD5">
        <w:t>.</w:t>
      </w:r>
      <w:r>
        <w:t>732(DNA ligase (ATP) inhibitor) -1</w:t>
      </w:r>
      <w:r w:rsidR="00644CD5">
        <w:t>.</w:t>
      </w:r>
      <w:r>
        <w:t>5(N-formylglutamate deformylase inhibitor) + 0</w:t>
      </w:r>
      <w:r w:rsidR="00644CD5">
        <w:t>.</w:t>
      </w:r>
      <w:r>
        <w:t>285(15-Lipoxygenase 2 inhibitor) -1</w:t>
      </w:r>
      <w:r w:rsidR="00644CD5">
        <w:t>.</w:t>
      </w:r>
      <w:r>
        <w:t>16(NF-kappa-B essential modulator inhibitor) -0</w:t>
      </w:r>
      <w:r w:rsidR="00644CD5">
        <w:t>.</w:t>
      </w:r>
      <w:r>
        <w:t>0261(Protein-tyrosine phosphatase non-receptor type 22 inhibitor) -0</w:t>
      </w:r>
      <w:r w:rsidR="00644CD5">
        <w:t>.</w:t>
      </w:r>
      <w:r>
        <w:t>257(Prostaglandin H2 antagonist) + 0</w:t>
      </w:r>
      <w:r w:rsidR="00644CD5">
        <w:t>.</w:t>
      </w:r>
      <w:r>
        <w:t>307(Clk dual-specificity kinase inhibitor) -0</w:t>
      </w:r>
      <w:r w:rsidR="00644CD5">
        <w:t>.</w:t>
      </w:r>
      <w:r>
        <w:t>51(Cystic fibrosis treatment) + 0</w:t>
      </w:r>
      <w:r w:rsidR="00644CD5">
        <w:t>.</w:t>
      </w:r>
      <w:r>
        <w:t>802(Membrane dipeptidase inhibitor) -0</w:t>
      </w:r>
      <w:r w:rsidR="00644CD5">
        <w:t>.</w:t>
      </w:r>
      <w:r>
        <w:t>553(DNA repair enzyme inhibitor) -0</w:t>
      </w:r>
      <w:r w:rsidR="00644CD5">
        <w:t>.</w:t>
      </w:r>
      <w:r>
        <w:t>464(Shikimate kinase inhibitor) -0</w:t>
      </w:r>
      <w:r w:rsidR="00644CD5">
        <w:t>.</w:t>
      </w:r>
      <w:r>
        <w:t>243(Myocardial ischemia treatment) -0</w:t>
      </w:r>
      <w:r w:rsidR="00644CD5">
        <w:t>.</w:t>
      </w:r>
      <w:r>
        <w:t>224(HSPA8 expression inhibitor) -0</w:t>
      </w:r>
      <w:r w:rsidR="00644CD5">
        <w:t>.</w:t>
      </w:r>
      <w:r>
        <w:t>92(Calpain small subunit 1 inhibitor) + 0</w:t>
      </w:r>
      <w:r w:rsidR="00644CD5">
        <w:t>.</w:t>
      </w:r>
      <w:r>
        <w:t>223(ALK inhibitor) + 0</w:t>
      </w:r>
      <w:r w:rsidR="00644CD5">
        <w:t>.</w:t>
      </w:r>
      <w:r>
        <w:t>908(Alanine dehydrogenase inhibitor) -0</w:t>
      </w:r>
      <w:r w:rsidR="00644CD5">
        <w:t>.</w:t>
      </w:r>
      <w:r>
        <w:t>327(SCD expression enhancer) + 0</w:t>
      </w:r>
      <w:r w:rsidR="00644CD5">
        <w:t>.</w:t>
      </w:r>
      <w:r>
        <w:t>865(Collagenase inhibitor) + 0</w:t>
      </w:r>
      <w:r w:rsidR="00644CD5">
        <w:t>.</w:t>
      </w:r>
      <w:r>
        <w:t>0935(Gout treatment) + 0</w:t>
      </w:r>
      <w:r w:rsidR="00644CD5">
        <w:t>.</w:t>
      </w:r>
      <w:r>
        <w:t>551(Insulin sensitizer) + 0</w:t>
      </w:r>
      <w:r w:rsidR="00644CD5">
        <w:t>.</w:t>
      </w:r>
      <w:r>
        <w:t>367(Adenylate cyclase V inhib</w:t>
      </w:r>
      <w:r>
        <w:t>i</w:t>
      </w:r>
      <w:r>
        <w:t>tor) + 0</w:t>
      </w:r>
      <w:r w:rsidR="00644CD5">
        <w:t>.</w:t>
      </w:r>
      <w:r>
        <w:t>736(Cathepsin E inhibitor) -0</w:t>
      </w:r>
      <w:r w:rsidR="00644CD5">
        <w:t>.</w:t>
      </w:r>
      <w:r>
        <w:t>282(Peptidyl-prolyl cis-trans isomerase FKBP4 inhibitor) -0</w:t>
      </w:r>
      <w:r w:rsidR="00644CD5">
        <w:t>.</w:t>
      </w:r>
      <w:r>
        <w:t>279(Selectin L antagonist) -0</w:t>
      </w:r>
      <w:r w:rsidR="00644CD5">
        <w:t>.</w:t>
      </w:r>
      <w:r>
        <w:t>234(CDK1/cyclin B inhibitor) + 0</w:t>
      </w:r>
      <w:r w:rsidR="00644CD5">
        <w:t>.</w:t>
      </w:r>
      <w:r>
        <w:t>895(NAD+ diphosphatase inhibitor) + 0</w:t>
      </w:r>
      <w:r w:rsidR="00644CD5">
        <w:t>.</w:t>
      </w:r>
      <w:r>
        <w:t>625(Tyrosine phenol-lyase inhibitor) -0</w:t>
      </w:r>
      <w:r w:rsidR="00644CD5">
        <w:t>.</w:t>
      </w:r>
      <w:r>
        <w:t>491(CC chemokine 10 receptor antagonist) + 0</w:t>
      </w:r>
      <w:r w:rsidR="00644CD5">
        <w:t>.</w:t>
      </w:r>
      <w:r>
        <w:t>245(3 Beta-hydroxy-delta 5-steroid dehydrogenase inhib</w:t>
      </w:r>
      <w:r>
        <w:t>i</w:t>
      </w:r>
      <w:r>
        <w:t>tor) -0</w:t>
      </w:r>
      <w:r w:rsidR="00644CD5">
        <w:t>.</w:t>
      </w:r>
      <w:r>
        <w:t>251(CDC25 phosphatase inhibitor) + 0</w:t>
      </w:r>
      <w:r w:rsidR="00644CD5">
        <w:t>.</w:t>
      </w:r>
      <w:r>
        <w:t>458(GABA A receptor agonist) + 0</w:t>
      </w:r>
      <w:r w:rsidR="00644CD5">
        <w:t>.</w:t>
      </w:r>
      <w:r>
        <w:t>218(Estrogen-related receptor beta antagonist) + 0</w:t>
      </w:r>
      <w:r w:rsidR="00644CD5">
        <w:t>.</w:t>
      </w:r>
      <w:r>
        <w:t>1(Antipsoriatic) -0</w:t>
      </w:r>
      <w:r w:rsidR="00644CD5">
        <w:t>.</w:t>
      </w:r>
      <w:r>
        <w:t>246(Prokinetic) -0</w:t>
      </w:r>
      <w:r w:rsidR="00644CD5">
        <w:t>.</w:t>
      </w:r>
      <w:r>
        <w:t>678(L-Serine ammonia-lyase inhibitor) -0</w:t>
      </w:r>
      <w:r w:rsidR="00644CD5">
        <w:t>.</w:t>
      </w:r>
      <w:r>
        <w:t>255(Matrix metall</w:t>
      </w:r>
      <w:r>
        <w:t>o</w:t>
      </w:r>
      <w:r>
        <w:t>proteinase 1 (membrane-type) inhibitor) -0</w:t>
      </w:r>
      <w:r w:rsidR="00644CD5">
        <w:t>.</w:t>
      </w:r>
      <w:r>
        <w:t>547(Thyroid hormone antagonist) -0</w:t>
      </w:r>
      <w:r w:rsidR="00644CD5">
        <w:t>.</w:t>
      </w:r>
      <w:r>
        <w:t>29(Ribosomal protein S6 kinase alpha 4 inhibitor) + 0</w:t>
      </w:r>
      <w:r w:rsidR="00644CD5">
        <w:t>.</w:t>
      </w:r>
      <w:r>
        <w:t>17(Cholecystokinin A agonist) + 0</w:t>
      </w:r>
      <w:r w:rsidR="00644CD5">
        <w:t>.</w:t>
      </w:r>
      <w:r>
        <w:t>282(AMP deaminase 3 inhibitor) -0</w:t>
      </w:r>
      <w:r w:rsidR="00644CD5">
        <w:t>.</w:t>
      </w:r>
      <w:r>
        <w:t>378(Pyruvate dehydrogenase kinase 1 inhibitor) + 0</w:t>
      </w:r>
      <w:r w:rsidR="00644CD5">
        <w:t>.</w:t>
      </w:r>
      <w:r>
        <w:t>427(IL1A expression enhancer) + 0</w:t>
      </w:r>
      <w:r w:rsidR="00644CD5">
        <w:t>.</w:t>
      </w:r>
      <w:r>
        <w:t>0919(Elastase 2B inhibitor) -0</w:t>
      </w:r>
      <w:r w:rsidR="00644CD5">
        <w:t>.</w:t>
      </w:r>
      <w:r>
        <w:t>487(CDK2 expression e</w:t>
      </w:r>
      <w:r>
        <w:t>n</w:t>
      </w:r>
      <w:r>
        <w:t>hancer) -0</w:t>
      </w:r>
      <w:r w:rsidR="00644CD5">
        <w:t>.</w:t>
      </w:r>
      <w:r>
        <w:t>491(Thymidylate synthase inhibitor) + 0</w:t>
      </w:r>
      <w:r w:rsidR="00644CD5">
        <w:t>.</w:t>
      </w:r>
      <w:r>
        <w:t>157(Caspase 9 inhibitor) -0</w:t>
      </w:r>
      <w:r w:rsidR="00644CD5">
        <w:t>.</w:t>
      </w:r>
      <w:r>
        <w:t>238(Hyperbilirubinemia) + 0</w:t>
      </w:r>
      <w:r w:rsidR="00644CD5">
        <w:t>.</w:t>
      </w:r>
      <w:r>
        <w:t>412(Anticataract) -0</w:t>
      </w:r>
      <w:r w:rsidR="00644CD5">
        <w:t>.</w:t>
      </w:r>
      <w:r>
        <w:t>11(Heme oxygenase stimulant) + 0</w:t>
      </w:r>
      <w:r w:rsidR="00644CD5">
        <w:t>.</w:t>
      </w:r>
      <w:r>
        <w:t>171(Carcinogenic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783(K(ir) 6.1 channel blocker) -0</w:t>
      </w:r>
      <w:r w:rsidR="00644CD5">
        <w:t>.</w:t>
      </w:r>
      <w:r>
        <w:t>203(Proto-oncogene tyrosine-protein kinase Yes inhibitor) + 0</w:t>
      </w:r>
      <w:r w:rsidR="00644CD5">
        <w:t>.</w:t>
      </w:r>
      <w:r>
        <w:t>763(Human papillomavirus - 16 inhibitor) + 0</w:t>
      </w:r>
      <w:r w:rsidR="00644CD5">
        <w:t>.</w:t>
      </w:r>
      <w:r>
        <w:t>206(Muscle relaxant) -0</w:t>
      </w:r>
      <w:r w:rsidR="00644CD5">
        <w:t>.</w:t>
      </w:r>
      <w:r>
        <w:t>741(Interferon gamma antagonist) + 0</w:t>
      </w:r>
      <w:r w:rsidR="00644CD5">
        <w:t>.</w:t>
      </w:r>
      <w:r>
        <w:t xml:space="preserve">206(Ca2+/calmodulin-dependent kinase </w:t>
      </w:r>
      <w:r>
        <w:lastRenderedPageBreak/>
        <w:t>II gamma inhibitor) -0</w:t>
      </w:r>
      <w:r w:rsidR="00644CD5">
        <w:t>.</w:t>
      </w:r>
      <w:r>
        <w:t>285(SLC7A5 expression enhancer) -0</w:t>
      </w:r>
      <w:r w:rsidR="00644CD5">
        <w:t>.</w:t>
      </w:r>
      <w:r>
        <w:t>196(HIV-2 pol protein inhibitor) -0</w:t>
      </w:r>
      <w:r w:rsidR="00644CD5">
        <w:t>.</w:t>
      </w:r>
      <w:r>
        <w:t>642(3-Hydroxyanthranilate oxidase inhibitor) -0</w:t>
      </w:r>
      <w:r w:rsidR="00644CD5">
        <w:t>.</w:t>
      </w:r>
      <w:r>
        <w:t>203(CYP11A1 inhibitor) + 0</w:t>
      </w:r>
      <w:r w:rsidR="00644CD5">
        <w:t>.</w:t>
      </w:r>
      <w:r>
        <w:t>208(Apoptosis antagonist) + 0</w:t>
      </w:r>
      <w:r w:rsidR="00644CD5">
        <w:t>.</w:t>
      </w:r>
      <w:r>
        <w:t>218(UGT1A9 substrate) -0</w:t>
      </w:r>
      <w:r w:rsidR="00644CD5">
        <w:t>.</w:t>
      </w:r>
      <w:r>
        <w:t>127(GST P1-1 substrate) -0</w:t>
      </w:r>
      <w:r w:rsidR="00644CD5">
        <w:t>.</w:t>
      </w:r>
      <w:r>
        <w:t>0928(Acute neurologic disorders treatment) -0</w:t>
      </w:r>
      <w:r w:rsidR="00644CD5">
        <w:t>.</w:t>
      </w:r>
      <w:r>
        <w:t>131(Nucleoside transporters inhibitor) + 0</w:t>
      </w:r>
      <w:r w:rsidR="00644CD5">
        <w:t>.</w:t>
      </w:r>
      <w:r>
        <w:t>0782(FABP1 expression enhancer) -0</w:t>
      </w:r>
      <w:r w:rsidR="00644CD5">
        <w:t>.</w:t>
      </w:r>
      <w:r>
        <w:t>196(ATPase (Mitochondrial F1F0) inhibitor) + 0</w:t>
      </w:r>
      <w:r w:rsidR="00644CD5">
        <w:t>.</w:t>
      </w:r>
      <w:r>
        <w:t>257(Prolyl aminopeptidase inhibitor) -0</w:t>
      </w:r>
      <w:r w:rsidR="00644CD5">
        <w:t>.</w:t>
      </w:r>
      <w:r>
        <w:t>197(5 Hydroxytryptamine 4E antagonist) + 0</w:t>
      </w:r>
      <w:r w:rsidR="00644CD5">
        <w:t>.</w:t>
      </w:r>
      <w:r>
        <w:t>234(Glutamate (mGluR group III) agonist) + 0</w:t>
      </w:r>
      <w:r w:rsidR="00644CD5">
        <w:t>.</w:t>
      </w:r>
      <w:r>
        <w:t>465(Morphine 6-dehydrogenase inhibitor) + 0</w:t>
      </w:r>
      <w:r w:rsidR="00644CD5">
        <w:t>.</w:t>
      </w:r>
      <w:r>
        <w:t>258(Rho-associated kinase inhibitor) + 0</w:t>
      </w:r>
      <w:r w:rsidR="00644CD5">
        <w:t>.</w:t>
      </w:r>
      <w:r>
        <w:t>149(Nausea) -1</w:t>
      </w:r>
      <w:r w:rsidR="00644CD5">
        <w:t>.</w:t>
      </w:r>
      <w:r>
        <w:t>04(Low molecular weight phosphotyrosine protein phosphatase inhibitor) -0</w:t>
      </w:r>
      <w:r w:rsidR="00644CD5">
        <w:t>.</w:t>
      </w:r>
      <w:r>
        <w:t>492(Retinoid X gamma receptor antagonist) + 0</w:t>
      </w:r>
      <w:r w:rsidR="00644CD5">
        <w:t>.</w:t>
      </w:r>
      <w:r>
        <w:t>174(Pyrimidine antagonist) -0</w:t>
      </w:r>
      <w:r w:rsidR="00644CD5">
        <w:t>.</w:t>
      </w:r>
      <w:r>
        <w:t>0962(Antiglaucomic) -0</w:t>
      </w:r>
      <w:r w:rsidR="00644CD5">
        <w:t>.</w:t>
      </w:r>
      <w:r>
        <w:t>512(UGT2B1 substrate) -0</w:t>
      </w:r>
      <w:r w:rsidR="00644CD5">
        <w:t>.</w:t>
      </w:r>
      <w:r>
        <w:t>707(CDC25C inhibitor) + 0</w:t>
      </w:r>
      <w:r w:rsidR="00644CD5">
        <w:t>.</w:t>
      </w:r>
      <w:r>
        <w:t>833(Chorismate mutase inhibitor) + 0</w:t>
      </w:r>
      <w:r w:rsidR="00644CD5">
        <w:t>.</w:t>
      </w:r>
      <w:r>
        <w:t>202(Antidepressant) + 0</w:t>
      </w:r>
      <w:r w:rsidR="00644CD5">
        <w:t>.</w:t>
      </w:r>
      <w:r>
        <w:t>373(Uric acid excretion stimulant) + 0</w:t>
      </w:r>
      <w:r w:rsidR="00644CD5">
        <w:t>.</w:t>
      </w:r>
      <w:r>
        <w:t>153(CDKN1A expression enhancer) -0</w:t>
      </w:r>
      <w:r w:rsidR="00644CD5">
        <w:t>.</w:t>
      </w:r>
      <w:r>
        <w:t>456(CYP1A1 inducer) -0</w:t>
      </w:r>
      <w:r w:rsidR="00644CD5">
        <w:t>.</w:t>
      </w:r>
      <w:r>
        <w:t>169(Hexokinase stimulant) + 0</w:t>
      </w:r>
      <w:r w:rsidR="00644CD5">
        <w:t>.</w:t>
      </w:r>
      <w:r>
        <w:t>141(K(ir) 6.2 channel activator) -0</w:t>
      </w:r>
      <w:r w:rsidR="00644CD5">
        <w:t>.</w:t>
      </w:r>
      <w:r>
        <w:t>41(Cyclohexanone monooxygenase inhibitor) + 0</w:t>
      </w:r>
      <w:r w:rsidR="00644CD5">
        <w:t>.</w:t>
      </w:r>
      <w:r>
        <w:t>742(Alpha glucosidase inhibitor) -0</w:t>
      </w:r>
      <w:r w:rsidR="00644CD5">
        <w:t>.</w:t>
      </w:r>
      <w:r>
        <w:t>63(Glutamate (mGluR2) antagonist) -0</w:t>
      </w:r>
      <w:r w:rsidR="00644CD5">
        <w:t>.</w:t>
      </w:r>
      <w:r>
        <w:t>188(Aminopeptidase A inhibitor) + 0</w:t>
      </w:r>
      <w:r w:rsidR="00644CD5">
        <w:t>.</w:t>
      </w:r>
      <w:r>
        <w:t>245(Phosphodiesterase 4C inhibitor) + 0</w:t>
      </w:r>
      <w:r w:rsidR="00644CD5">
        <w:t>.</w:t>
      </w:r>
      <w:r>
        <w:t>152(Phosphatidylinositol kinase inhibitor) + 0</w:t>
      </w:r>
      <w:r w:rsidR="00644CD5">
        <w:t>.</w:t>
      </w:r>
      <w:r>
        <w:t>834(Procollagen-proline 3-dioxygenase inhibitor) -0</w:t>
      </w:r>
      <w:r w:rsidR="00644CD5">
        <w:t>.</w:t>
      </w:r>
      <w:r>
        <w:t>196(Phosphorylase kinase gamma subunit 2 inhibitor) + 0</w:t>
      </w:r>
      <w:r w:rsidR="00644CD5">
        <w:t>.</w:t>
      </w:r>
      <w:r>
        <w:t>57(AMP-activated protein kinase stimulant) -0</w:t>
      </w:r>
      <w:r w:rsidR="00644CD5">
        <w:t>.</w:t>
      </w:r>
      <w:r>
        <w:t>414(Dopamine agonist) -0</w:t>
      </w:r>
      <w:r w:rsidR="00644CD5">
        <w:t>.</w:t>
      </w:r>
      <w:r>
        <w:t>364(Cyclooxygenase 2 inhib</w:t>
      </w:r>
      <w:r>
        <w:t>i</w:t>
      </w:r>
      <w:r>
        <w:t>tor) -0</w:t>
      </w:r>
      <w:r w:rsidR="00644CD5">
        <w:t>.</w:t>
      </w:r>
      <w:r>
        <w:t>781(Calpain 1 inhibitor) -0</w:t>
      </w:r>
      <w:r w:rsidR="00644CD5">
        <w:t>.</w:t>
      </w:r>
      <w:r>
        <w:t>269(Aldehyde oxidase substrate) -0</w:t>
      </w:r>
      <w:r w:rsidR="00644CD5">
        <w:t>.</w:t>
      </w:r>
      <w:r>
        <w:t>152(Chemokine receptor antagonist) -0</w:t>
      </w:r>
      <w:r w:rsidR="00644CD5">
        <w:t>.</w:t>
      </w:r>
      <w:r>
        <w:t>229(Superoxide dismutase inhibitor) + 0</w:t>
      </w:r>
      <w:r w:rsidR="00644CD5">
        <w:t>.</w:t>
      </w:r>
      <w:r>
        <w:t>12(Opioid mu receptor agonist) + 0</w:t>
      </w:r>
      <w:r w:rsidR="00644CD5">
        <w:t>.</w:t>
      </w:r>
      <w:r>
        <w:t>451(SPP1 expression enhancer) + 0</w:t>
      </w:r>
      <w:r w:rsidR="00644CD5">
        <w:t>.</w:t>
      </w:r>
      <w:r>
        <w:t>453(FMN reductase inhibitor) -0</w:t>
      </w:r>
      <w:r w:rsidR="00644CD5">
        <w:t>.</w:t>
      </w:r>
      <w:r>
        <w:t>341(8-Amino-7-oxononanoate synthase inhibitor) + 0</w:t>
      </w:r>
      <w:r w:rsidR="00644CD5">
        <w:t>.</w:t>
      </w:r>
      <w:r>
        <w:t>453(CYP4B1 substrate) -0</w:t>
      </w:r>
      <w:r w:rsidR="00644CD5">
        <w:t>.</w:t>
      </w:r>
      <w:r>
        <w:t>205(Kruppel-like factor 5 inhibitor) -0</w:t>
      </w:r>
      <w:r w:rsidR="00644CD5">
        <w:t>.</w:t>
      </w:r>
      <w:r>
        <w:t>214(JUN expression inhibitor) -0</w:t>
      </w:r>
      <w:r w:rsidR="00644CD5">
        <w:t>.</w:t>
      </w:r>
      <w:r>
        <w:t>435(IFITM1 expression enhancer) -0</w:t>
      </w:r>
      <w:r w:rsidR="00644CD5">
        <w:t>.</w:t>
      </w:r>
      <w:r>
        <w:t>609(NOS3 expression inhibitor) + 0</w:t>
      </w:r>
      <w:r w:rsidR="00644CD5">
        <w:t>.</w:t>
      </w:r>
      <w:r>
        <w:t>0968(Thrombolytic) + 0</w:t>
      </w:r>
      <w:r w:rsidR="00644CD5">
        <w:t>.</w:t>
      </w:r>
      <w:r>
        <w:t>36(Protein-tyrosine phosphatase LC-PTP inhibitor) + 0</w:t>
      </w:r>
      <w:r w:rsidR="00644CD5">
        <w:t>.</w:t>
      </w:r>
      <w:r>
        <w:t>282(Gamma-butyrobetaine dioxygenase inhibitor) + 0</w:t>
      </w:r>
      <w:r w:rsidR="00644CD5">
        <w:t>.</w:t>
      </w:r>
      <w:r>
        <w:t>126(VLA-4 antagonist) + 0</w:t>
      </w:r>
      <w:r w:rsidR="00644CD5">
        <w:t>.</w:t>
      </w:r>
      <w:r>
        <w:t>193(CYP3A1 substrate) + 0</w:t>
      </w:r>
      <w:r w:rsidR="00644CD5">
        <w:t>.</w:t>
      </w:r>
      <w:r>
        <w:t>0822(Substance P antagonist) -0</w:t>
      </w:r>
      <w:r w:rsidR="00644CD5">
        <w:t>.</w:t>
      </w:r>
      <w:r>
        <w:t>168(CXC chemokine receptor antagonist) + 0</w:t>
      </w:r>
      <w:r w:rsidR="00644CD5">
        <w:t>.</w:t>
      </w:r>
      <w:r>
        <w:t>692(Gastricsin inhibitor) -0</w:t>
      </w:r>
      <w:r w:rsidR="00644CD5">
        <w:t>.</w:t>
      </w:r>
      <w:r>
        <w:t>126(Microtubule stabilization) + 0</w:t>
      </w:r>
      <w:r w:rsidR="00644CD5">
        <w:t>.</w:t>
      </w:r>
      <w:r>
        <w:t>352(Kinesin antagonist) -0</w:t>
      </w:r>
      <w:r w:rsidR="00644CD5">
        <w:t>.</w:t>
      </w:r>
      <w:r>
        <w:t>472(Beta galactosidase inhibitor) -0</w:t>
      </w:r>
      <w:r w:rsidR="00644CD5">
        <w:t>.</w:t>
      </w:r>
      <w:r>
        <w:t>544(UDP-glucose-hexose-1-phosphate uridylyltransferase inhibitor) + 0</w:t>
      </w:r>
      <w:r w:rsidR="00644CD5">
        <w:t>.</w:t>
      </w:r>
      <w:r>
        <w:t>214(Elastase 3B inhibitor) + 0</w:t>
      </w:r>
      <w:r w:rsidR="00644CD5">
        <w:t>.</w:t>
      </w:r>
      <w:r>
        <w:t>28(Intestinal alkaline phosphatase inhibitor) + 0</w:t>
      </w:r>
      <w:r w:rsidR="00644CD5">
        <w:t>.</w:t>
      </w:r>
      <w:r>
        <w:t>11(Angiogenesis stimulant) + 0</w:t>
      </w:r>
      <w:r w:rsidR="00644CD5">
        <w:t>.</w:t>
      </w:r>
      <w:r>
        <w:t>313(Butyrylcholinesterase inhibitor) + 0</w:t>
      </w:r>
      <w:r w:rsidR="00644CD5">
        <w:t>.</w:t>
      </w:r>
      <w:r>
        <w:t>133(Cachexia treatment) + 0</w:t>
      </w:r>
      <w:r w:rsidR="00644CD5">
        <w:t>.</w:t>
      </w:r>
      <w:r>
        <w:t>496(Carbonic anhydrase inhibitor) + 0</w:t>
      </w:r>
      <w:r w:rsidR="00644CD5">
        <w:t>.</w:t>
      </w:r>
      <w:r>
        <w:t>127(Death-associated protein kinase inhibitor) + 0</w:t>
      </w:r>
      <w:r w:rsidR="00644CD5">
        <w:t>.</w:t>
      </w:r>
      <w:r>
        <w:t>237(STAR expression inhibitor) -0</w:t>
      </w:r>
      <w:r w:rsidR="00644CD5">
        <w:t>.</w:t>
      </w:r>
      <w:r>
        <w:t>129(Potassium channel (Ca-activated) blocker) -0</w:t>
      </w:r>
      <w:r w:rsidR="00644CD5">
        <w:t>.</w:t>
      </w:r>
      <w:r>
        <w:t>197(CYP1A2 inhibitor) + 0</w:t>
      </w:r>
      <w:r w:rsidR="00644CD5">
        <w:t>.</w:t>
      </w:r>
      <w:r>
        <w:t>118(Nicotinic alpha4beta2 receptor antagonist) + 0</w:t>
      </w:r>
      <w:r w:rsidR="00644CD5">
        <w:t>.</w:t>
      </w:r>
      <w:r>
        <w:t>192(Ribosomal protein S6 kinase 2 inhibitor) + 3</w:t>
      </w:r>
      <w:r w:rsidR="00644CD5">
        <w:t>.</w:t>
      </w:r>
      <w:r>
        <w:t>44(Length^3) + 0</w:t>
      </w:r>
      <w:r w:rsidR="00644CD5">
        <w:t>.</w:t>
      </w:r>
      <w:r>
        <w:t>125(Carcinogenic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402(Gamma-glutamyl hydrolase inhibitor) + 0</w:t>
      </w:r>
      <w:r w:rsidR="00644CD5">
        <w:t>.</w:t>
      </w:r>
      <w:r>
        <w:t>119(Geranylgeranyltransferase I inhibitor) + 0</w:t>
      </w:r>
      <w:r w:rsidR="00644CD5">
        <w:t>.</w:t>
      </w:r>
      <w:r>
        <w:t>0887(Interleukin antagonist) -0</w:t>
      </w:r>
      <w:r w:rsidR="00644CD5">
        <w:t>.</w:t>
      </w:r>
      <w:r>
        <w:t>407(Phosphoglycolate phosphatase inhibitor) -0</w:t>
      </w:r>
      <w:r w:rsidR="00644CD5">
        <w:t>.</w:t>
      </w:r>
      <w:r>
        <w:t>108(Antiviral (Hepatitis C)) + 0</w:t>
      </w:r>
      <w:r w:rsidR="00644CD5">
        <w:t>.</w:t>
      </w:r>
      <w:r>
        <w:t>106(Caspase 7 inhibitor) -0</w:t>
      </w:r>
      <w:r w:rsidR="00644CD5">
        <w:t>.</w:t>
      </w:r>
      <w:r>
        <w:t>086(Plasminogen activator inhibitor) -0</w:t>
      </w:r>
      <w:r w:rsidR="00644CD5">
        <w:t>.</w:t>
      </w:r>
      <w:r>
        <w:t>115(Polo-like kinase inhibitor) -0</w:t>
      </w:r>
      <w:r w:rsidR="00644CD5">
        <w:t>.</w:t>
      </w:r>
      <w:r>
        <w:t>136(Protein kinase C beta I inhibitor) + 0</w:t>
      </w:r>
      <w:r w:rsidR="00644CD5">
        <w:t>.</w:t>
      </w:r>
      <w:r>
        <w:t>135(Protein kinase C nu inhibitor) -0</w:t>
      </w:r>
      <w:r w:rsidR="00644CD5">
        <w:t>.</w:t>
      </w:r>
      <w:r>
        <w:t>332(Phosphorylase inhibitor) + 0</w:t>
      </w:r>
      <w:r w:rsidR="00644CD5">
        <w:t>.</w:t>
      </w:r>
      <w:r>
        <w:t>0853(HERG 1 channel blocker) -0</w:t>
      </w:r>
      <w:r w:rsidR="00644CD5">
        <w:t>.</w:t>
      </w:r>
      <w:r>
        <w:t>378(Capillary fragility treatment) -0</w:t>
      </w:r>
      <w:r w:rsidR="00644CD5">
        <w:t>.</w:t>
      </w:r>
      <w:r>
        <w:t>0951(Catechol O methyltransferase inhib</w:t>
      </w:r>
      <w:r>
        <w:t>i</w:t>
      </w:r>
      <w:r>
        <w:t>tor) + 0</w:t>
      </w:r>
      <w:r w:rsidR="00644CD5">
        <w:t>.</w:t>
      </w:r>
      <w:r>
        <w:t>448(Sulfinoalanine decarboxylase inhibitor) + 0</w:t>
      </w:r>
      <w:r w:rsidR="00644CD5">
        <w:t>.</w:t>
      </w:r>
      <w:r>
        <w:t>107(Phosphodiesterase IV inhibitor) -0</w:t>
      </w:r>
      <w:r w:rsidR="00644CD5">
        <w:t>.</w:t>
      </w:r>
      <w:r>
        <w:t>196(AMPA 2 receptor antagonist) + 0</w:t>
      </w:r>
      <w:r w:rsidR="00644CD5">
        <w:t>.</w:t>
      </w:r>
      <w:r>
        <w:t>0688(Antieczematic atopic) -0</w:t>
      </w:r>
      <w:r w:rsidR="00644CD5">
        <w:t>.</w:t>
      </w:r>
      <w:r>
        <w:t>117(Ribosomal protein S6 kinase alpha 3 inhibitor) -0</w:t>
      </w:r>
      <w:r w:rsidR="00644CD5">
        <w:t>.</w:t>
      </w:r>
      <w:r>
        <w:t>424(Glutathione S-transferase inhibitor) -0</w:t>
      </w:r>
      <w:r w:rsidR="00644CD5">
        <w:t>.</w:t>
      </w:r>
      <w:r>
        <w:t>092(Human rhinovirus A protease inhibitor) -0</w:t>
      </w:r>
      <w:r w:rsidR="00644CD5">
        <w:t>.</w:t>
      </w:r>
      <w:r>
        <w:t>107(Embryotoxic) + 0</w:t>
      </w:r>
      <w:r w:rsidR="00644CD5">
        <w:t>.</w:t>
      </w:r>
      <w:r>
        <w:t>134(Apnea) -0</w:t>
      </w:r>
      <w:r w:rsidR="00644CD5">
        <w:t>.</w:t>
      </w:r>
      <w:r>
        <w:t>184(L-amino-acid oxidase inhibitor) -0</w:t>
      </w:r>
      <w:r w:rsidR="00644CD5">
        <w:t>.</w:t>
      </w:r>
      <w:r>
        <w:t>309(Synaptic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0783(Lipoxygenase inhibitor) + 0</w:t>
      </w:r>
      <w:r w:rsidR="00644CD5">
        <w:t>.</w:t>
      </w:r>
      <w:r>
        <w:t>253(SLC7A11 expression enhancer) -0</w:t>
      </w:r>
      <w:r w:rsidR="00644CD5">
        <w:t>.</w:t>
      </w:r>
      <w:r>
        <w:t>0767(Potassium channel (Voltage-sensitive) blocker) -0</w:t>
      </w:r>
      <w:r w:rsidR="00644CD5">
        <w:t>.</w:t>
      </w:r>
      <w:r>
        <w:t>0587(Antineoplastic (renal cancer)) + 0</w:t>
      </w:r>
      <w:r w:rsidR="00644CD5">
        <w:t>.</w:t>
      </w:r>
      <w:r>
        <w:t>286(Aryl hydrocarbon receptor antagonist) + 0</w:t>
      </w:r>
      <w:r w:rsidR="00644CD5">
        <w:t>.</w:t>
      </w:r>
      <w:r>
        <w:t>322(Proline transporter inhibitor) + 0</w:t>
      </w:r>
      <w:r w:rsidR="00644CD5">
        <w:t>.</w:t>
      </w:r>
      <w:r>
        <w:t>234(Stromelysin 2 inhibitor) -0</w:t>
      </w:r>
      <w:r w:rsidR="00644CD5">
        <w:t>.</w:t>
      </w:r>
      <w:r>
        <w:t>168(Antinephrotoxic) -0</w:t>
      </w:r>
      <w:r w:rsidR="00644CD5">
        <w:t>.</w:t>
      </w:r>
      <w:r>
        <w:t>0653(Insulin secr</w:t>
      </w:r>
      <w:r>
        <w:t>e</w:t>
      </w:r>
      <w:r>
        <w:t>tagoues) -0</w:t>
      </w:r>
      <w:r w:rsidR="00644CD5">
        <w:t>.</w:t>
      </w:r>
      <w:r>
        <w:t>141(ASAH1 expression enhancer) -0</w:t>
      </w:r>
      <w:r w:rsidR="00644CD5">
        <w:t>.</w:t>
      </w:r>
      <w:r>
        <w:t>15(Alpha 2 adrenoreceptor agonist) -0</w:t>
      </w:r>
      <w:r w:rsidR="00644CD5">
        <w:t>.</w:t>
      </w:r>
      <w:r>
        <w:t>087(Glycogen synthase kinase-3 alpha inhibitor) + 0</w:t>
      </w:r>
      <w:r w:rsidR="00644CD5">
        <w:t>.</w:t>
      </w:r>
      <w:r>
        <w:t>327(Acyl-CoA oxidase inhibitor) + 0</w:t>
      </w:r>
      <w:r w:rsidR="00644CD5">
        <w:t>.</w:t>
      </w:r>
      <w:r>
        <w:t>137(Glycerol dehydrogenase inhibitor) -0</w:t>
      </w:r>
      <w:r w:rsidR="00644CD5">
        <w:t>.</w:t>
      </w:r>
      <w:r>
        <w:t>0685(2</w:t>
      </w:r>
      <w:r w:rsidR="00644CD5">
        <w:t>.</w:t>
      </w:r>
      <w:r>
        <w:t>3-Oxidosqualene-lanosterol cyclase inhibitor) -0</w:t>
      </w:r>
      <w:r w:rsidR="00644CD5">
        <w:t>.</w:t>
      </w:r>
      <w:r>
        <w:t>0827(Homoserine O-acetyltransferase inhibitor) + 0</w:t>
      </w:r>
      <w:r w:rsidR="00644CD5">
        <w:t>.</w:t>
      </w:r>
      <w:r>
        <w:t>228(Glucosamine-6-phosphate deaminase inhibitor) + 0</w:t>
      </w:r>
      <w:r w:rsidR="00644CD5">
        <w:t>.</w:t>
      </w:r>
      <w:r>
        <w:t>304(Saccharopine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137(Hypoglycemic) -0</w:t>
      </w:r>
      <w:r w:rsidR="00644CD5">
        <w:t>.</w:t>
      </w:r>
      <w:r>
        <w:t>0493(Antineoplastic enhancer) -0</w:t>
      </w:r>
      <w:r w:rsidR="00644CD5">
        <w:t>.</w:t>
      </w:r>
      <w:r>
        <w:t>303(UDP-glucuronate decarboxylase inhibitor) + 0</w:t>
      </w:r>
      <w:r w:rsidR="00644CD5">
        <w:t>.</w:t>
      </w:r>
      <w:r>
        <w:t>0586(PfA-M1 aminopeptidase inhibitor) + 0</w:t>
      </w:r>
      <w:r w:rsidR="00644CD5">
        <w:t>.</w:t>
      </w:r>
      <w:r>
        <w:t>215(Kainate receptor antagonist) -0</w:t>
      </w:r>
      <w:r w:rsidR="00644CD5">
        <w:t>.</w:t>
      </w:r>
      <w:r>
        <w:t>0332(Antiinflammatory) -0</w:t>
      </w:r>
      <w:r w:rsidR="00644CD5">
        <w:t>.</w:t>
      </w:r>
      <w:r>
        <w:t>221(Dactylysin inhibitor) + 0</w:t>
      </w:r>
      <w:r w:rsidR="00644CD5">
        <w:t>.</w:t>
      </w:r>
      <w:r>
        <w:t>0656(MAP kinase 1 inhibitor) + 0</w:t>
      </w:r>
      <w:r w:rsidR="00644CD5">
        <w:t>.</w:t>
      </w:r>
      <w:r>
        <w:t>203(5 Hydroxytryptamine 1B agonist) + 0</w:t>
      </w:r>
      <w:r w:rsidR="00644CD5">
        <w:t>.</w:t>
      </w:r>
      <w:r>
        <w:t>0775(GDPD3 expression enhancer) -0</w:t>
      </w:r>
      <w:r w:rsidR="00644CD5">
        <w:t>.</w:t>
      </w:r>
      <w:r>
        <w:t>165(Nucleotide-binding oligomerization domain-containing protein 1 inhib</w:t>
      </w:r>
      <w:r>
        <w:t>i</w:t>
      </w:r>
      <w:r>
        <w:t>tor) + 0</w:t>
      </w:r>
      <w:r w:rsidR="00644CD5">
        <w:t>.</w:t>
      </w:r>
      <w:r>
        <w:t>0839(Sirtuin inhibitor) -0</w:t>
      </w:r>
      <w:r w:rsidR="00644CD5">
        <w:t>.</w:t>
      </w:r>
      <w:r>
        <w:t>0557(Follicle-stimulating hormone agonist) + 0</w:t>
      </w:r>
      <w:r w:rsidR="00644CD5">
        <w:t>.</w:t>
      </w:r>
      <w:r>
        <w:t>0637(Baculoviral IAP repeat-containing protein 3 inhibitor) + 0</w:t>
      </w:r>
      <w:r w:rsidR="00644CD5">
        <w:t>.</w:t>
      </w:r>
      <w:r>
        <w:t>0768(Neuraminidase (influenza) inhibitor) + 0</w:t>
      </w:r>
      <w:r w:rsidR="00644CD5">
        <w:t>.</w:t>
      </w:r>
      <w:r>
        <w:t>14(CYP1A inducer) -0</w:t>
      </w:r>
      <w:r w:rsidR="00644CD5">
        <w:t>.</w:t>
      </w:r>
      <w:r>
        <w:t>216(Tryptase gamma inhibitor) + 0</w:t>
      </w:r>
      <w:r w:rsidR="00644CD5">
        <w:t>.</w:t>
      </w:r>
      <w:r>
        <w:t>0332(Antineoplastic (non-small cell lung cancer)) + 0</w:t>
      </w:r>
      <w:r w:rsidR="00644CD5">
        <w:t>.</w:t>
      </w:r>
      <w:r>
        <w:t>0773(Spasmolytic) + 0</w:t>
      </w:r>
      <w:r w:rsidR="00644CD5">
        <w:t>.</w:t>
      </w:r>
      <w:r>
        <w:t>244(Fibrinogen beta chain inhibitor) + 0</w:t>
      </w:r>
      <w:r w:rsidR="00644CD5">
        <w:t>.</w:t>
      </w:r>
      <w:r>
        <w:t>0505(Diabetic retinopathy treatment) -0</w:t>
      </w:r>
      <w:r w:rsidR="00644CD5">
        <w:t>.</w:t>
      </w:r>
      <w:r>
        <w:t>0707(Macrophage elastase inhibitor) -0</w:t>
      </w:r>
      <w:r w:rsidR="00644CD5">
        <w:t>.</w:t>
      </w:r>
      <w:r>
        <w:t>18(Myristoyl transferase inhibitor) -0</w:t>
      </w:r>
      <w:r w:rsidR="00644CD5">
        <w:t>.</w:t>
      </w:r>
      <w:r>
        <w:t>0711(CDK2/cyclin E inhibitor) + 0</w:t>
      </w:r>
      <w:r w:rsidR="00644CD5">
        <w:t>.</w:t>
      </w:r>
      <w:r>
        <w:t>185(Bombesin 2 receptor antagonist) + 0</w:t>
      </w:r>
      <w:r w:rsidR="00644CD5">
        <w:t>.</w:t>
      </w:r>
      <w:r>
        <w:t>239(Prostaglandin agonist) -0</w:t>
      </w:r>
      <w:r w:rsidR="00644CD5">
        <w:t>.</w:t>
      </w:r>
      <w:r>
        <w:t>181(Dihydrodipicolinate synthase inhibitor) -0</w:t>
      </w:r>
      <w:r w:rsidR="00644CD5">
        <w:t>.</w:t>
      </w:r>
      <w:r>
        <w:t>175(Free fatty acid receptor 1 agonist) -0</w:t>
      </w:r>
      <w:r w:rsidR="00644CD5">
        <w:t>.</w:t>
      </w:r>
      <w:r>
        <w:t>0804(Cardioprotectant) + 0</w:t>
      </w:r>
      <w:r w:rsidR="00644CD5">
        <w:t>.</w:t>
      </w:r>
      <w:r>
        <w:t>198(Succinate-CoA ligase (ADP-forming) inhibitor) + 0</w:t>
      </w:r>
      <w:r w:rsidR="00644CD5">
        <w:t>.</w:t>
      </w:r>
      <w:r>
        <w:t>0584(Carcinogenic</w:t>
      </w:r>
      <w:r w:rsidR="00644CD5">
        <w:t>.</w:t>
      </w:r>
      <w:r>
        <w:t xml:space="preserve"> breast) -</w:t>
      </w:r>
      <w:r>
        <w:lastRenderedPageBreak/>
        <w:t>0</w:t>
      </w:r>
      <w:r w:rsidR="00644CD5">
        <w:t>.</w:t>
      </w:r>
      <w:r>
        <w:t>0542(CYP2E1 substrate) -0</w:t>
      </w:r>
      <w:r w:rsidR="00644CD5">
        <w:t>.</w:t>
      </w:r>
      <w:r>
        <w:t>147(AMPA 3 receptor antagonist) + 0</w:t>
      </w:r>
      <w:r w:rsidR="00644CD5">
        <w:t>.</w:t>
      </w:r>
      <w:r>
        <w:t>0246(Antineoplastic (non-Hodgkin's lymphoma)) + 0</w:t>
      </w:r>
      <w:r w:rsidR="00644CD5">
        <w:t>.</w:t>
      </w:r>
      <w:r>
        <w:t>126(Nerve growth factor antagonist) -0</w:t>
      </w:r>
      <w:r w:rsidR="00644CD5">
        <w:t>.</w:t>
      </w:r>
      <w:r>
        <w:t>0848(Thromboxane B2 antagonist) -0</w:t>
      </w:r>
      <w:r w:rsidR="00644CD5">
        <w:t>.</w:t>
      </w:r>
      <w:r>
        <w:t>25(Methylmalonyl-CoA mutase inhibitor) -0</w:t>
      </w:r>
      <w:r w:rsidR="00644CD5">
        <w:t>.</w:t>
      </w:r>
      <w:r>
        <w:t>103(Amyloid beta aggregation inhibitor) -0</w:t>
      </w:r>
      <w:r w:rsidR="00644CD5">
        <w:t>.</w:t>
      </w:r>
      <w:r>
        <w:t>0352(T-cell protein-tyrosine phosphatase inhibitor) -0</w:t>
      </w:r>
      <w:r w:rsidR="00644CD5">
        <w:t>.</w:t>
      </w:r>
      <w:r>
        <w:t>0416(Melanin-concentrating hormone receptor 2 antagonist) + 0</w:t>
      </w:r>
      <w:r w:rsidR="00644CD5">
        <w:t>.</w:t>
      </w:r>
      <w:r>
        <w:t>0494(TFDP1 expression inhibitor) + 0</w:t>
      </w:r>
      <w:r w:rsidR="00644CD5">
        <w:t>.</w:t>
      </w:r>
      <w:r>
        <w:t>0374(Microsomal triglyceride transfer protein inhibitor) + 0</w:t>
      </w:r>
      <w:r w:rsidR="00644CD5">
        <w:t>.</w:t>
      </w:r>
      <w:r>
        <w:t>0453(Female germline-specific tumor suppressor gld-1 inhibitor) + 0</w:t>
      </w:r>
      <w:r w:rsidR="00644CD5">
        <w:t>.</w:t>
      </w:r>
      <w:r>
        <w:t>0279(Guanine deaminase inhibitor) -0</w:t>
      </w:r>
      <w:r w:rsidR="00644CD5">
        <w:t>.</w:t>
      </w:r>
      <w:r>
        <w:t>0409(Retinoic acid receptor antagonist) -0</w:t>
      </w:r>
      <w:r w:rsidR="00644CD5">
        <w:t>.</w:t>
      </w:r>
      <w:r>
        <w:t>0303(Acetylcholine M2 receptor agonist) -0</w:t>
      </w:r>
      <w:r w:rsidR="00644CD5">
        <w:t>.</w:t>
      </w:r>
      <w:r>
        <w:t>0573(Choline-phosphate cytidylyltransferase inhibitor) -0</w:t>
      </w:r>
      <w:r w:rsidR="00644CD5">
        <w:t>.</w:t>
      </w:r>
      <w:r>
        <w:t>0923(EGR3 expression enhancer) + 0</w:t>
      </w:r>
      <w:r w:rsidR="00644CD5">
        <w:t>.</w:t>
      </w:r>
      <w:r>
        <w:t>0947(Peroxisome proliferator-activated receptor antagonist) -0</w:t>
      </w:r>
      <w:r w:rsidR="00644CD5">
        <w:t>.</w:t>
      </w:r>
      <w:r>
        <w:t>0399(Carcinogenic</w:t>
      </w:r>
      <w:r w:rsidR="00644CD5">
        <w:t>.</w:t>
      </w:r>
      <w:r>
        <w:t xml:space="preserve"> mouse) + 0</w:t>
      </w:r>
      <w:r w:rsidR="00644CD5">
        <w:t>.</w:t>
      </w:r>
      <w:r>
        <w:t>0868(Arylamine N-acetyltransferase inhibitor) + 0</w:t>
      </w:r>
      <w:r w:rsidR="00644CD5">
        <w:t>.</w:t>
      </w:r>
      <w:r>
        <w:t>0285(Hyperglycemic) + 0</w:t>
      </w:r>
      <w:r w:rsidR="00644CD5">
        <w:t>.</w:t>
      </w:r>
      <w:r>
        <w:t>121(D-Lysine 5</w:t>
      </w:r>
      <w:r w:rsidR="00644CD5">
        <w:t>.</w:t>
      </w:r>
      <w:r>
        <w:t>6-aminomutase inhibitor) -0</w:t>
      </w:r>
      <w:r w:rsidR="00644CD5">
        <w:t>.</w:t>
      </w:r>
      <w:r>
        <w:t>0866(3-Alpha-hydroxysteroid dehydrogenase type II inhibitor) -0</w:t>
      </w:r>
      <w:r w:rsidR="00644CD5">
        <w:t>.</w:t>
      </w:r>
      <w:r>
        <w:t>0438(FGFR3 expression inhibitor) -0</w:t>
      </w:r>
      <w:r w:rsidR="00644CD5">
        <w:t>.</w:t>
      </w:r>
      <w:r>
        <w:t>0217(Hirsutism treatment) + 0</w:t>
      </w:r>
      <w:r w:rsidR="00644CD5">
        <w:t>.</w:t>
      </w:r>
      <w:r>
        <w:t>0444(CDK4 expression inhibitor) + 0</w:t>
      </w:r>
      <w:r w:rsidR="00644CD5">
        <w:t>.</w:t>
      </w:r>
      <w:r>
        <w:t>0285(K(Ca) 3.1 channel blocker) -0</w:t>
      </w:r>
      <w:r w:rsidR="00644CD5">
        <w:t>.</w:t>
      </w:r>
      <w:r>
        <w:t>111(ATP citrate synthase inhibitor) -0</w:t>
      </w:r>
      <w:r w:rsidR="00644CD5">
        <w:t>.</w:t>
      </w:r>
      <w:r>
        <w:t>071(Growth factor receptor-bound protein 2 antagonist) -0</w:t>
      </w:r>
      <w:r w:rsidR="00644CD5">
        <w:t>.</w:t>
      </w:r>
      <w:r>
        <w:t>0223(CCL2 expression enhancer) + 0</w:t>
      </w:r>
      <w:r w:rsidR="00644CD5">
        <w:t>.</w:t>
      </w:r>
      <w:r>
        <w:t>0278(Carcinogenic</w:t>
      </w:r>
      <w:r w:rsidR="00644CD5">
        <w:t>.</w:t>
      </w:r>
      <w:r>
        <w:t xml:space="preserve"> group 2A) + 0</w:t>
      </w:r>
      <w:r w:rsidR="00644CD5">
        <w:t>.</w:t>
      </w:r>
      <w:r>
        <w:t>0436(Acetolactate synthase inhibitor) -0</w:t>
      </w:r>
      <w:r w:rsidR="00644CD5">
        <w:t>.</w:t>
      </w:r>
      <w:r>
        <w:t>0404(Aldosterone antagonist) + 0</w:t>
      </w:r>
      <w:r w:rsidR="00644CD5">
        <w:t>.</w:t>
      </w:r>
      <w:r>
        <w:t>0167(Adenylate cyclase VIII inhibitor) -0</w:t>
      </w:r>
      <w:r w:rsidR="00644CD5">
        <w:t>.</w:t>
      </w:r>
      <w:r>
        <w:t>0367(Phosphatidylinositol diacylglycerol-lyase inhibitor) + 0</w:t>
      </w:r>
      <w:r w:rsidR="00644CD5">
        <w:t>.</w:t>
      </w:r>
      <w:r>
        <w:t>0168(Diuretic inhibitor) -0</w:t>
      </w:r>
      <w:r w:rsidR="00644CD5">
        <w:t>.</w:t>
      </w:r>
      <w:r>
        <w:t>0105(CC chemokine 5 receptor agonist) + 0</w:t>
      </w:r>
      <w:r w:rsidR="00644CD5">
        <w:t>.</w:t>
      </w:r>
      <w:r>
        <w:t>0379(Fructose-1</w:t>
      </w:r>
      <w:r w:rsidR="00644CD5">
        <w:t>.</w:t>
      </w:r>
      <w:r>
        <w:t>6-bisphosphatase 2 inhibitor) + 0</w:t>
      </w:r>
      <w:r w:rsidR="00644CD5">
        <w:t>.</w:t>
      </w:r>
      <w:r>
        <w:t>0279(5 Hydroxytryptamine 1D antagonist) -0</w:t>
      </w:r>
      <w:r w:rsidR="00644CD5">
        <w:t>.</w:t>
      </w:r>
      <w:r>
        <w:t>0591(Cellulose synthase (UDP-forming) inhibitor) -0</w:t>
      </w:r>
      <w:r w:rsidR="00644CD5">
        <w:t>.</w:t>
      </w:r>
      <w:r>
        <w:t>0269(Macrophage migration inhibitory factor inhibitor) -0</w:t>
      </w:r>
      <w:r w:rsidR="00644CD5">
        <w:t>.</w:t>
      </w:r>
      <w:r>
        <w:t>00812(Tardive dyskinesia treatment) + 0</w:t>
      </w:r>
      <w:r w:rsidR="00644CD5">
        <w:t>.</w:t>
      </w:r>
      <w:r>
        <w:t>0115(Vasodilator</w:t>
      </w:r>
      <w:r w:rsidR="00644CD5">
        <w:t>.</w:t>
      </w:r>
      <w:r>
        <w:t xml:space="preserve"> peripheral) -0</w:t>
      </w:r>
      <w:r w:rsidR="00644CD5">
        <w:t>.</w:t>
      </w:r>
      <w:r>
        <w:t>00611(Antineoplastic (ly</w:t>
      </w:r>
      <w:r>
        <w:t>m</w:t>
      </w:r>
      <w:r>
        <w:t>phoma)) + 0</w:t>
      </w:r>
      <w:r w:rsidR="00644CD5">
        <w:t>.</w:t>
      </w:r>
      <w:r>
        <w:t>0099(Xaa-Pro dipeptidyl-peptidase inhibitor) -0</w:t>
      </w:r>
      <w:r w:rsidR="00644CD5">
        <w:t>.</w:t>
      </w:r>
      <w:r>
        <w:t>012(CC chemokine receptor agonist) -0</w:t>
      </w:r>
      <w:r w:rsidR="00644CD5">
        <w:t>.</w:t>
      </w:r>
      <w:r>
        <w:t>0092(Nicotinic receptor alpha9 subunit antagonist) -0</w:t>
      </w:r>
      <w:r w:rsidR="00644CD5">
        <w:t>.</w:t>
      </w:r>
      <w:r>
        <w:t>00192(Thymidine kinase 2 inhibitor) + 0</w:t>
      </w:r>
      <w:r w:rsidR="00644CD5">
        <w:t>.</w:t>
      </w:r>
      <w:r>
        <w:t>00328(Calcium channel blocker) -0</w:t>
      </w:r>
      <w:r w:rsidR="00644CD5">
        <w:t>.</w:t>
      </w:r>
      <w:r>
        <w:t>00149(Fibroblast growth factor 1 antagonist) + 0</w:t>
      </w:r>
      <w:r w:rsidR="00644CD5">
        <w:t>.</w:t>
      </w:r>
      <w:r>
        <w:t>00187(Antiviral (CMV)) + 5</w:t>
      </w:r>
      <w:r w:rsidR="00644CD5">
        <w:t>.</w:t>
      </w:r>
      <w:r>
        <w:t>29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329(AMPA receptor agonist) + 0</w:t>
      </w:r>
      <w:r w:rsidR="00644CD5">
        <w:t>.</w:t>
      </w:r>
      <w:r>
        <w:t>85(HMGCS1 expression enhancer) + 27</w:t>
      </w:r>
      <w:r w:rsidR="00644CD5">
        <w:t>.</w:t>
      </w:r>
      <w:r>
        <w:t>4(Length) -0</w:t>
      </w:r>
      <w:r w:rsidR="00644CD5">
        <w:t>.</w:t>
      </w:r>
      <w:r>
        <w:t>0744(Agranulocytosis) + 0</w:t>
      </w:r>
      <w:r w:rsidR="00644CD5">
        <w:t>.</w:t>
      </w:r>
      <w:r>
        <w:t>306(Toxic</w:t>
      </w:r>
      <w:r w:rsidR="00644CD5">
        <w:t>.</w:t>
      </w:r>
      <w:r>
        <w:t xml:space="preserve"> vascular) -0</w:t>
      </w:r>
      <w:r w:rsidR="00644CD5">
        <w:t>.</w:t>
      </w:r>
      <w:r>
        <w:t>21(Alcohol dehydrogenase (NADP+) inhibitor) + 1</w:t>
      </w:r>
      <w:r w:rsidR="00644CD5">
        <w:t>.</w:t>
      </w:r>
      <w:r>
        <w:t>05(NOS2 expression enhancer) -1</w:t>
      </w:r>
      <w:r w:rsidR="00644CD5">
        <w:t>.</w:t>
      </w:r>
      <w:r>
        <w:t>29(ICAM1 expression inhibitor) -0</w:t>
      </w:r>
      <w:r w:rsidR="00644CD5">
        <w:t>.</w:t>
      </w:r>
      <w:r>
        <w:t>0514(Glycogen synthase kinase-3 alpha inhibitor) -20</w:t>
      </w:r>
      <w:r w:rsidR="00644CD5">
        <w:t>.</w:t>
      </w:r>
      <w:r>
        <w:t>9(Length^2) -1</w:t>
      </w:r>
      <w:r w:rsidR="00644CD5">
        <w:t>.</w:t>
      </w:r>
      <w:r>
        <w:t>08(Phosphoribulokinase inhibitor) + 0</w:t>
      </w:r>
      <w:r w:rsidR="00644CD5">
        <w:t>.</w:t>
      </w:r>
      <w:r>
        <w:t>398(Sweating) -0</w:t>
      </w:r>
      <w:r w:rsidR="00644CD5">
        <w:t>.</w:t>
      </w:r>
      <w:r>
        <w:t>329(Cellulase inhibitor) -0</w:t>
      </w:r>
      <w:r w:rsidR="00644CD5">
        <w:t>.</w:t>
      </w:r>
      <w:r>
        <w:t>357(UDP-glucose-hexose-1-phosphate uridylyltransferase inhibitor) -0</w:t>
      </w:r>
      <w:r w:rsidR="00644CD5">
        <w:t>.</w:t>
      </w:r>
      <w:r>
        <w:t>402(Phosphodiesterase VIII inhibitor) -0</w:t>
      </w:r>
      <w:r w:rsidR="00644CD5">
        <w:t>.</w:t>
      </w:r>
      <w:r>
        <w:t>177(Purinergic P2X7 antagonist) -0</w:t>
      </w:r>
      <w:r w:rsidR="00644CD5">
        <w:t>.</w:t>
      </w:r>
      <w:r>
        <w:t>181(Jaundice) + 1</w:t>
      </w:r>
      <w:r w:rsidR="00644CD5">
        <w:t>.</w:t>
      </w:r>
      <w:r>
        <w:t>4(Thromboxane A2 antagonist) + 0</w:t>
      </w:r>
      <w:r w:rsidR="00644CD5">
        <w:t>.</w:t>
      </w:r>
      <w:r>
        <w:t>262(Methylenetetrahydrofolate reductase (NADPH) inhibitor) -1</w:t>
      </w:r>
      <w:r w:rsidR="00644CD5">
        <w:t>.</w:t>
      </w:r>
      <w:r>
        <w:t>13(Antineoplastic antimetabolite) + 0</w:t>
      </w:r>
      <w:r w:rsidR="00644CD5">
        <w:t>.</w:t>
      </w:r>
      <w:r>
        <w:t>525(Dyskinesia) -1</w:t>
      </w:r>
      <w:r w:rsidR="00644CD5">
        <w:t>.</w:t>
      </w:r>
      <w:r>
        <w:t>03(Cyclic AMP modulator) + 0</w:t>
      </w:r>
      <w:r w:rsidR="00644CD5">
        <w:t>.</w:t>
      </w:r>
      <w:r>
        <w:t>245(Respiratory distress syndrome treatment) + 0</w:t>
      </w:r>
      <w:r w:rsidR="00644CD5">
        <w:t>.</w:t>
      </w:r>
      <w:r>
        <w:t>581(2-Acylglycerol O-acyltransferase inhibitor) + 0</w:t>
      </w:r>
      <w:r w:rsidR="00644CD5">
        <w:t>.</w:t>
      </w:r>
      <w:r>
        <w:t>702(Magnesium-protoporphyrin IX methyltransferase inhibitor) -0</w:t>
      </w:r>
      <w:r w:rsidR="00644CD5">
        <w:t>.</w:t>
      </w:r>
      <w:r>
        <w:t>177(Endothelin receptor antagonist) -0</w:t>
      </w:r>
      <w:r w:rsidR="00644CD5">
        <w:t>.</w:t>
      </w:r>
      <w:r>
        <w:t>277(Neurotrophic factor) -1</w:t>
      </w:r>
      <w:r w:rsidR="00644CD5">
        <w:t>.</w:t>
      </w:r>
      <w:r>
        <w:t>14(Indanol dehydrogenase inhibitor) + 0</w:t>
      </w:r>
      <w:r w:rsidR="00644CD5">
        <w:t>.</w:t>
      </w:r>
      <w:r>
        <w:t>888(Pneumotoxic) + 3</w:t>
      </w:r>
      <w:r w:rsidR="00644CD5">
        <w:t>.</w:t>
      </w:r>
      <w:r>
        <w:t>42(Sialidase 1 inhibitor) -0</w:t>
      </w:r>
      <w:r w:rsidR="00644CD5">
        <w:t>.</w:t>
      </w:r>
      <w:r>
        <w:t>443(Nephrotoxic) + 0</w:t>
      </w:r>
      <w:r w:rsidR="00644CD5">
        <w:t>.</w:t>
      </w:r>
      <w:r>
        <w:t>181(Sodium/glucose cotransporter inhibitor) -0</w:t>
      </w:r>
      <w:r w:rsidR="00644CD5">
        <w:t>.</w:t>
      </w:r>
      <w:r>
        <w:t>599(Cytostatic) + 0</w:t>
      </w:r>
      <w:r w:rsidR="00644CD5">
        <w:t>.</w:t>
      </w:r>
      <w:r>
        <w:t>784(IL4 expression e</w:t>
      </w:r>
      <w:r>
        <w:t>n</w:t>
      </w:r>
      <w:r>
        <w:t>hancer) -0</w:t>
      </w:r>
      <w:r w:rsidR="00644CD5">
        <w:t>.</w:t>
      </w:r>
      <w:r>
        <w:t>371(Calcium-dependent phospholipase A2 inhibitor) + 0</w:t>
      </w:r>
      <w:r w:rsidR="00644CD5">
        <w:t>.</w:t>
      </w:r>
      <w:r>
        <w:t>439(1-Acylglycerol-3-phosphate O-acyltransferase inhibitor) + 0</w:t>
      </w:r>
      <w:r w:rsidR="00644CD5">
        <w:t>.</w:t>
      </w:r>
      <w:r>
        <w:t>162(Dual specificity phosphatase 1 inhibitor) -0</w:t>
      </w:r>
      <w:r w:rsidR="00644CD5">
        <w:t>.</w:t>
      </w:r>
      <w:r>
        <w:t>14(NACHT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196(Asparaginase inhibitor) + 0</w:t>
      </w:r>
      <w:r w:rsidR="00644CD5">
        <w:t>.</w:t>
      </w:r>
      <w:r>
        <w:t>218(Sphingomyelinase inhibitor) -1</w:t>
      </w:r>
      <w:r w:rsidR="00644CD5">
        <w:t>.</w:t>
      </w:r>
      <w:r>
        <w:t>72(Vitamin) + 0</w:t>
      </w:r>
      <w:r w:rsidR="00644CD5">
        <w:t>.</w:t>
      </w:r>
      <w:r>
        <w:t>241(Glucocorticoid antagonist) -0</w:t>
      </w:r>
      <w:r w:rsidR="00644CD5">
        <w:t>.</w:t>
      </w:r>
      <w:r>
        <w:t>728(Carcinogenic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373(Carbonyl reductase [NADPH] 1 inhib</w:t>
      </w:r>
      <w:r>
        <w:t>i</w:t>
      </w:r>
      <w:r>
        <w:t>tor) -0</w:t>
      </w:r>
      <w:r w:rsidR="00644CD5">
        <w:t>.</w:t>
      </w:r>
      <w:r>
        <w:t>494(Antiacne) -0</w:t>
      </w:r>
      <w:r w:rsidR="00644CD5">
        <w:t>.</w:t>
      </w:r>
      <w:r>
        <w:t>119(Scytalone dehydratase inhibitor) -0</w:t>
      </w:r>
      <w:r w:rsidR="00644CD5">
        <w:t>.</w:t>
      </w:r>
      <w:r>
        <w:t>529(5 Hydroxytryptamine 2B antagonist) -0</w:t>
      </w:r>
      <w:r w:rsidR="00644CD5">
        <w:t>.</w:t>
      </w:r>
      <w:r>
        <w:t>616(CF transmembrane conductance regulator antagonist) -0</w:t>
      </w:r>
      <w:r w:rsidR="00644CD5">
        <w:t>.</w:t>
      </w:r>
      <w:r>
        <w:t>173(Carcinogenic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236(Antidiabetic symptomatic) + 0</w:t>
      </w:r>
      <w:r w:rsidR="00644CD5">
        <w:t>.</w:t>
      </w:r>
      <w:r>
        <w:t>375(Imidazoline receptor antagonist) -0</w:t>
      </w:r>
      <w:r w:rsidR="00644CD5">
        <w:t>.</w:t>
      </w:r>
      <w:r>
        <w:t>251(CYP19A1 expression enhancer) + 0</w:t>
      </w:r>
      <w:r w:rsidR="00644CD5">
        <w:t>.</w:t>
      </w:r>
      <w:r>
        <w:t>306(Ribosomal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324(Myocardial ischemia treatment) -0</w:t>
      </w:r>
      <w:r w:rsidR="00644CD5">
        <w:t>.</w:t>
      </w:r>
      <w:r>
        <w:t>186(Amyloid beta aggregation inhibitor) + 0</w:t>
      </w:r>
      <w:r w:rsidR="00644CD5">
        <w:t>.</w:t>
      </w:r>
      <w:r>
        <w:t>326(Diarrhea) -1</w:t>
      </w:r>
      <w:r w:rsidR="00644CD5">
        <w:t>.</w:t>
      </w:r>
      <w:r>
        <w:t>8(N4-(beta-N-acetylglucosaminyl)-L-asparaginase inhibitor) + 0</w:t>
      </w:r>
      <w:r w:rsidR="00644CD5">
        <w:t>.</w:t>
      </w:r>
      <w:r>
        <w:t>64(Carcinogenic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784(Aspartate ammonia-lyase inhibitor) -0</w:t>
      </w:r>
      <w:r w:rsidR="00644CD5">
        <w:t>.</w:t>
      </w:r>
      <w:r>
        <w:t>0827(TRPA1 antagonist) + 0</w:t>
      </w:r>
      <w:r w:rsidR="00644CD5">
        <w:t>.</w:t>
      </w:r>
      <w:r>
        <w:t>607(Acetylcholine M2 receptor antagonist) + 0</w:t>
      </w:r>
      <w:r w:rsidR="00644CD5">
        <w:t>.</w:t>
      </w:r>
      <w:r>
        <w:t>292(Ferredoxin-nitrite reductase inhibitor) + 0</w:t>
      </w:r>
      <w:r w:rsidR="00644CD5">
        <w:t>.</w:t>
      </w:r>
      <w:r>
        <w:t>519(STAR expression inhibitor) + 0</w:t>
      </w:r>
      <w:r w:rsidR="00644CD5">
        <w:t>.</w:t>
      </w:r>
      <w:r>
        <w:t>593(15-Lipoxygenase inhibitor) -0</w:t>
      </w:r>
      <w:r w:rsidR="00644CD5">
        <w:t>.</w:t>
      </w:r>
      <w:r>
        <w:t>297(11-Beta-hydroxysteroid dehydrogenase inhibitor) -0</w:t>
      </w:r>
      <w:r w:rsidR="00644CD5">
        <w:t>.</w:t>
      </w:r>
      <w:r>
        <w:t>873(Cholesterol esterase inhibitor) + 0</w:t>
      </w:r>
      <w:r w:rsidR="00644CD5">
        <w:t>.</w:t>
      </w:r>
      <w:r>
        <w:t>568(Estrogen alpha receptor agonist) -0</w:t>
      </w:r>
      <w:r w:rsidR="00644CD5">
        <w:t>.</w:t>
      </w:r>
      <w:r>
        <w:t>318(Platelet aggregation inhibitor) -0</w:t>
      </w:r>
      <w:r w:rsidR="00644CD5">
        <w:t>.</w:t>
      </w:r>
      <w:r>
        <w:t>852(Low molecular weight phosphotyrosine protein phosphatase inhibitor) + 0</w:t>
      </w:r>
      <w:r w:rsidR="00644CD5">
        <w:t>.</w:t>
      </w:r>
      <w:r>
        <w:t>314(Respiratory failure) -1</w:t>
      </w:r>
      <w:r w:rsidR="00644CD5">
        <w:t>.</w:t>
      </w:r>
      <w:r>
        <w:t>3(Sigma 2 receptor antagonist) -0</w:t>
      </w:r>
      <w:r w:rsidR="00644CD5">
        <w:t>.</w:t>
      </w:r>
      <w:r>
        <w:t>206(CYP1A2 substrate) + 0</w:t>
      </w:r>
      <w:r w:rsidR="00644CD5">
        <w:t>.</w:t>
      </w:r>
      <w:r>
        <w:t>342(AR expression inhibitor) + 0</w:t>
      </w:r>
      <w:r w:rsidR="00644CD5">
        <w:t>.</w:t>
      </w:r>
      <w:r>
        <w:t>256(Proto-oncogene tyrosine-protein kinase Kit inhibitor) + 0</w:t>
      </w:r>
      <w:r w:rsidR="00644CD5">
        <w:t>.</w:t>
      </w:r>
      <w:r>
        <w:t>203(3 Beta-hydroxy-delta 5-steroid dehydrogenase inhibitor) -0</w:t>
      </w:r>
      <w:r w:rsidR="00644CD5">
        <w:t>.</w:t>
      </w:r>
      <w:r>
        <w:t>333(Antimetastatic) -0</w:t>
      </w:r>
      <w:r w:rsidR="00644CD5">
        <w:t>.</w:t>
      </w:r>
      <w:r>
        <w:t>248(Protein-tyrosine phosphatase 1B inhibitor) + 0</w:t>
      </w:r>
      <w:r w:rsidR="00644CD5">
        <w:t>.</w:t>
      </w:r>
      <w:r>
        <w:t>644(Sepiapterin deaminase inhibitor) -0</w:t>
      </w:r>
      <w:r w:rsidR="00644CD5">
        <w:t>.</w:t>
      </w:r>
      <w:r>
        <w:t>174(Thromboxane a</w:t>
      </w:r>
      <w:r>
        <w:t>n</w:t>
      </w:r>
      <w:r>
        <w:t>tagonist) + 1</w:t>
      </w:r>
      <w:r w:rsidR="00644CD5">
        <w:t>.</w:t>
      </w:r>
      <w:r>
        <w:t>6(2-Isopropylmalate synthase inhibitor) -0</w:t>
      </w:r>
      <w:r w:rsidR="00644CD5">
        <w:t>.</w:t>
      </w:r>
      <w:r>
        <w:t>529(Cell wall biosynthesis inhibitor) -0</w:t>
      </w:r>
      <w:r w:rsidR="00644CD5">
        <w:t>.</w:t>
      </w:r>
      <w:r>
        <w:t>382(Pyruvate deh</w:t>
      </w:r>
      <w:r>
        <w:t>y</w:t>
      </w:r>
      <w:r>
        <w:t>drogenase kinase 1 inhibitor) + 0</w:t>
      </w:r>
      <w:r w:rsidR="00644CD5">
        <w:t>.</w:t>
      </w:r>
      <w:r>
        <w:t>286(Integrin alpha1beta1 antagonist) + 0</w:t>
      </w:r>
      <w:r w:rsidR="00644CD5">
        <w:t>.</w:t>
      </w:r>
      <w:r>
        <w:t>507(Fibrinogen gamma chain inhibitor) -1</w:t>
      </w:r>
      <w:r w:rsidR="00644CD5">
        <w:t>.</w:t>
      </w:r>
      <w:r>
        <w:t>14(Long-chain-fatty-acid-CoA ligase inhibitor) + 0</w:t>
      </w:r>
      <w:r w:rsidR="00644CD5">
        <w:t>.</w:t>
      </w:r>
      <w:r>
        <w:t>852(Phosphoenolpyruvate carboxykinase (ATP) inhibitor) -0</w:t>
      </w:r>
      <w:r w:rsidR="00644CD5">
        <w:t>.</w:t>
      </w:r>
      <w:r>
        <w:t>235(Dermatitis) + 0</w:t>
      </w:r>
      <w:r w:rsidR="00644CD5">
        <w:t>.</w:t>
      </w:r>
      <w:r>
        <w:t>185(Macular degeneration treatment) -0</w:t>
      </w:r>
      <w:r w:rsidR="00644CD5">
        <w:t>.</w:t>
      </w:r>
      <w:r>
        <w:t>85(Heat shock protein 90 beta antagonist) -</w:t>
      </w:r>
      <w:r>
        <w:lastRenderedPageBreak/>
        <w:t>0</w:t>
      </w:r>
      <w:r w:rsidR="00644CD5">
        <w:t>.</w:t>
      </w:r>
      <w:r>
        <w:t>858(Growth factor receptor-bound protein 2 antagonist) + 0</w:t>
      </w:r>
      <w:r w:rsidR="00644CD5">
        <w:t>.</w:t>
      </w:r>
      <w:r>
        <w:t>997(Antihypotensive) + 0</w:t>
      </w:r>
      <w:r w:rsidR="00644CD5">
        <w:t>.</w:t>
      </w:r>
      <w:r>
        <w:t>464(Retinoic acid receptor gamma antagonist) -0</w:t>
      </w:r>
      <w:r w:rsidR="00644CD5">
        <w:t>.</w:t>
      </w:r>
      <w:r>
        <w:t>612(Glutathione S-transferase substrate) -0</w:t>
      </w:r>
      <w:r w:rsidR="00644CD5">
        <w:t>.</w:t>
      </w:r>
      <w:r>
        <w:t>257(5 Hydroxytryptamine 1F agonist) + 1</w:t>
      </w:r>
      <w:r w:rsidR="00644CD5">
        <w:t>.</w:t>
      </w:r>
      <w:r>
        <w:t>22(Apolipoprotein A inhibitor) -0</w:t>
      </w:r>
      <w:r w:rsidR="00644CD5">
        <w:t>.</w:t>
      </w:r>
      <w:r>
        <w:t>555(TGFB1 expression enhancer) + 0</w:t>
      </w:r>
      <w:r w:rsidR="00644CD5">
        <w:t>.</w:t>
      </w:r>
      <w:r>
        <w:t>586(Bacterial leucyl aminopeptidase inhib</w:t>
      </w:r>
      <w:r>
        <w:t>i</w:t>
      </w:r>
      <w:r>
        <w:t>tor) -0</w:t>
      </w:r>
      <w:r w:rsidR="00644CD5">
        <w:t>.</w:t>
      </w:r>
      <w:r>
        <w:t>166(Estradiol 17 beta-dehydrogenase 1 inhibitor) -0</w:t>
      </w:r>
      <w:r w:rsidR="00644CD5">
        <w:t>.</w:t>
      </w:r>
      <w:r>
        <w:t>359(Retinoic acid receptor antagonist) -0</w:t>
      </w:r>
      <w:r w:rsidR="00644CD5">
        <w:t>.</w:t>
      </w:r>
      <w:r>
        <w:t>107(Neurotensin 2 receptor antagonist) -0</w:t>
      </w:r>
      <w:r w:rsidR="00644CD5">
        <w:t>.</w:t>
      </w:r>
      <w:r>
        <w:t>26(Antiviral (Hepatitis)) + 0</w:t>
      </w:r>
      <w:r w:rsidR="00644CD5">
        <w:t>.</w:t>
      </w:r>
      <w:r>
        <w:t>342(Estrogen agonist) -0</w:t>
      </w:r>
      <w:r w:rsidR="00644CD5">
        <w:t>.</w:t>
      </w:r>
      <w:r>
        <w:t>282(Factor VII inhibitor) + 0</w:t>
      </w:r>
      <w:r w:rsidR="00644CD5">
        <w:t>.</w:t>
      </w:r>
      <w:r>
        <w:t>334(Phosphodiesterase 11A inhibitor) -0</w:t>
      </w:r>
      <w:r w:rsidR="00644CD5">
        <w:t>.</w:t>
      </w:r>
      <w:r>
        <w:t>208(Microtubule stabilization) + 0</w:t>
      </w:r>
      <w:r w:rsidR="00644CD5">
        <w:t>.</w:t>
      </w:r>
      <w:r>
        <w:t>333(cAMP-dependent protein kinase alpha catalytic subunit inhibitor) + 0</w:t>
      </w:r>
      <w:r w:rsidR="00644CD5">
        <w:t>.</w:t>
      </w:r>
      <w:r>
        <w:t>248(Antineoplastic (colon cancer)) -0</w:t>
      </w:r>
      <w:r w:rsidR="00644CD5">
        <w:t>.</w:t>
      </w:r>
      <w:r>
        <w:t>598(Antidepressant</w:t>
      </w:r>
      <w:r w:rsidR="00644CD5">
        <w:t>.</w:t>
      </w:r>
      <w:r>
        <w:t xml:space="preserve"> Imipramin-like) + 0</w:t>
      </w:r>
      <w:r w:rsidR="00644CD5">
        <w:t>.</w:t>
      </w:r>
      <w:r>
        <w:t>218(Angiogenesis stimulant) -1</w:t>
      </w:r>
      <w:r w:rsidR="00644CD5">
        <w:t>.</w:t>
      </w:r>
      <w:r>
        <w:t>04(Histidine decarboxylase inhibitor) + 0</w:t>
      </w:r>
      <w:r w:rsidR="00644CD5">
        <w:t>.</w:t>
      </w:r>
      <w:r>
        <w:t>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691(Potassium channel activator) + 0</w:t>
      </w:r>
      <w:r w:rsidR="00644CD5">
        <w:t>.</w:t>
      </w:r>
      <w:r>
        <w:t>404(Sigma receptor agonist) + 1</w:t>
      </w:r>
      <w:r w:rsidR="00644CD5">
        <w:t>.</w:t>
      </w:r>
      <w:r>
        <w:t>23(Antineoplastic (insulinoma)) + 0</w:t>
      </w:r>
      <w:r w:rsidR="00644CD5">
        <w:t>.</w:t>
      </w:r>
      <w:r>
        <w:t>286(NUPR1 expression enhancer) -1</w:t>
      </w:r>
      <w:r w:rsidR="00644CD5">
        <w:t>.</w:t>
      </w:r>
      <w:r>
        <w:t>07(Phosphoserine phosphatase inhibitor) -0</w:t>
      </w:r>
      <w:r w:rsidR="00644CD5">
        <w:t>.</w:t>
      </w:r>
      <w:r>
        <w:t>845(Dipeptidyl peptidase VI i</w:t>
      </w:r>
      <w:r>
        <w:t>n</w:t>
      </w:r>
      <w:r>
        <w:t>hibitor) + 0</w:t>
      </w:r>
      <w:r w:rsidR="00644CD5">
        <w:t>.</w:t>
      </w:r>
      <w:r>
        <w:t>112(Urologic disorders treatment) -0</w:t>
      </w:r>
      <w:r w:rsidR="00644CD5">
        <w:t>.</w:t>
      </w:r>
      <w:r>
        <w:t>991(Melatonin 2 agonist) + 0</w:t>
      </w:r>
      <w:r w:rsidR="00644CD5">
        <w:t>.</w:t>
      </w:r>
      <w:r>
        <w:t>134(Vasodilator</w:t>
      </w:r>
      <w:r w:rsidR="00644CD5">
        <w:t>.</w:t>
      </w:r>
      <w:r>
        <w:t xml:space="preserve"> peripheral) + 1</w:t>
      </w:r>
      <w:r w:rsidR="00644CD5">
        <w:t>.</w:t>
      </w:r>
      <w:r>
        <w:t>68(Glutamate dehydrogenase (NADP+) inhibitor) -0</w:t>
      </w:r>
      <w:r w:rsidR="00644CD5">
        <w:t>.</w:t>
      </w:r>
      <w:r>
        <w:t>244(MAP kinase 7 inhibitor) + 0</w:t>
      </w:r>
      <w:r w:rsidR="00644CD5">
        <w:t>.</w:t>
      </w:r>
      <w:r>
        <w:t>493(Procollagen-lysine 5-dioxygenase inhibitor) + 0</w:t>
      </w:r>
      <w:r w:rsidR="00644CD5">
        <w:t>.</w:t>
      </w:r>
      <w:r>
        <w:t>264(Excitatory amino acid transporter 1 inhibitor) -0</w:t>
      </w:r>
      <w:r w:rsidR="00644CD5">
        <w:t>.</w:t>
      </w:r>
      <w:r>
        <w:t>597(Peptidyl-prolyl cis-trans iso</w:t>
      </w:r>
      <w:r>
        <w:t>m</w:t>
      </w:r>
      <w:r>
        <w:t>erase inhibitor) + 0</w:t>
      </w:r>
      <w:r w:rsidR="00644CD5">
        <w:t>.</w:t>
      </w:r>
      <w:r>
        <w:t>247(Ether-a-go-go potassium channel 1 blocker) + 0</w:t>
      </w:r>
      <w:r w:rsidR="00644CD5">
        <w:t>.</w:t>
      </w:r>
      <w:r>
        <w:t>343(Weight gain) -0</w:t>
      </w:r>
      <w:r w:rsidR="00644CD5">
        <w:t>.</w:t>
      </w:r>
      <w:r>
        <w:t>595(Lysine carboxype</w:t>
      </w:r>
      <w:r>
        <w:t>p</w:t>
      </w:r>
      <w:r>
        <w:t>tidase inhibitor) + 1</w:t>
      </w:r>
      <w:r w:rsidR="00644CD5">
        <w:t>.</w:t>
      </w:r>
      <w:r>
        <w:t>03(Formyl peptide receptor antagonist) + 0</w:t>
      </w:r>
      <w:r w:rsidR="00644CD5">
        <w:t>.</w:t>
      </w:r>
      <w:r>
        <w:t>234(Alpha galactosidase inhibitor) + 0</w:t>
      </w:r>
      <w:r w:rsidR="00644CD5">
        <w:t>.</w:t>
      </w:r>
      <w:r>
        <w:t>323(Rho-associated kinase inhibitor) -0</w:t>
      </w:r>
      <w:r w:rsidR="00644CD5">
        <w:t>.</w:t>
      </w:r>
      <w:r>
        <w:t>25(Protein kinase C beta II inhibitor) + 0</w:t>
      </w:r>
      <w:r w:rsidR="00644CD5">
        <w:t>.</w:t>
      </w:r>
      <w:r>
        <w:t>848(Carbonic anhydrase inhibitor) + 1</w:t>
      </w:r>
      <w:r w:rsidR="00644CD5">
        <w:t>.</w:t>
      </w:r>
      <w:r>
        <w:t>29(Cytosine deaminase inhibitor) -0</w:t>
      </w:r>
      <w:r w:rsidR="00644CD5">
        <w:t>.</w:t>
      </w:r>
      <w:r>
        <w:t>159(Posttraumatic stress disorder treatment) + 1</w:t>
      </w:r>
      <w:r w:rsidR="00644CD5">
        <w:t>.</w:t>
      </w:r>
      <w:r>
        <w:t>29(NAD+ diphosphatase i</w:t>
      </w:r>
      <w:r>
        <w:t>n</w:t>
      </w:r>
      <w:r>
        <w:t>hibitor) -0</w:t>
      </w:r>
      <w:r w:rsidR="00644CD5">
        <w:t>.</w:t>
      </w:r>
      <w:r>
        <w:t>245(Transcription factor E2F1 inhibitor) -0</w:t>
      </w:r>
      <w:r w:rsidR="00644CD5">
        <w:t>.</w:t>
      </w:r>
      <w:r>
        <w:t>23(Cardiovascular analeptic) + 0</w:t>
      </w:r>
      <w:r w:rsidR="00644CD5">
        <w:t>.</w:t>
      </w:r>
      <w:r>
        <w:t>313(Protein-tyrosine su</w:t>
      </w:r>
      <w:r>
        <w:t>l</w:t>
      </w:r>
      <w:r>
        <w:t>fotransferase inhibitor) + 1</w:t>
      </w:r>
      <w:r w:rsidR="00644CD5">
        <w:t>.</w:t>
      </w:r>
      <w:r>
        <w:t>21(Ether-a-go-go potassium channel blocker) -0</w:t>
      </w:r>
      <w:r w:rsidR="00644CD5">
        <w:t>.</w:t>
      </w:r>
      <w:r>
        <w:t>141(Check point kinase 1 inhibitor) -0</w:t>
      </w:r>
      <w:r w:rsidR="00644CD5">
        <w:t>.</w:t>
      </w:r>
      <w:r>
        <w:t>333(Glycosuria) -0</w:t>
      </w:r>
      <w:r w:rsidR="00644CD5">
        <w:t>.</w:t>
      </w:r>
      <w:r>
        <w:t>82(NF-kappa-B essential modulator inhibitor) + 0</w:t>
      </w:r>
      <w:r w:rsidR="00644CD5">
        <w:t>.</w:t>
      </w:r>
      <w:r>
        <w:t>248(Protein-tyrosine phosphatase 2C inhibitor) + 0</w:t>
      </w:r>
      <w:r w:rsidR="00644CD5">
        <w:t>.</w:t>
      </w:r>
      <w:r>
        <w:t>126(Saluretic) -0</w:t>
      </w:r>
      <w:r w:rsidR="00644CD5">
        <w:t>.</w:t>
      </w:r>
      <w:r>
        <w:t>188(SLC7A5 expression enhancer) -0</w:t>
      </w:r>
      <w:r w:rsidR="00644CD5">
        <w:t>.</w:t>
      </w:r>
      <w:r>
        <w:t>235(Opioid delta receptor antagonist) -0</w:t>
      </w:r>
      <w:r w:rsidR="00644CD5">
        <w:t>.</w:t>
      </w:r>
      <w:r>
        <w:t>222(MDM2 e</w:t>
      </w:r>
      <w:r>
        <w:t>x</w:t>
      </w:r>
      <w:r>
        <w:t>pression enhancer) + 0</w:t>
      </w:r>
      <w:r w:rsidR="00644CD5">
        <w:t>.</w:t>
      </w:r>
      <w:r>
        <w:t>202(Cytosolic phospholipase A2 delta inhibitor) + 0</w:t>
      </w:r>
      <w:r w:rsidR="00644CD5">
        <w:t>.</w:t>
      </w:r>
      <w:r>
        <w:t>242(Protocollagen prolyl hydroxylase inhibitor) -0</w:t>
      </w:r>
      <w:r w:rsidR="00644CD5">
        <w:t>.</w:t>
      </w:r>
      <w:r>
        <w:t>744(Sphingosine 1-phosphate receptor 3 antagonist) + 0</w:t>
      </w:r>
      <w:r w:rsidR="00644CD5">
        <w:t>.</w:t>
      </w:r>
      <w:r>
        <w:t>382(L-threonine 3-dehydrogenase inhibitor) + 0</w:t>
      </w:r>
      <w:r w:rsidR="00644CD5">
        <w:t>.</w:t>
      </w:r>
      <w:r>
        <w:t>686(Cathepsin D inhibitor) -0</w:t>
      </w:r>
      <w:r w:rsidR="00644CD5">
        <w:t>.</w:t>
      </w:r>
      <w:r>
        <w:t>172(Histidine-rich protein PFHRP-II inhibitor) -0</w:t>
      </w:r>
      <w:r w:rsidR="00644CD5">
        <w:t>.</w:t>
      </w:r>
      <w:r>
        <w:t>146(HIV-1 integrase (3'-Processing) inhibitor) -0</w:t>
      </w:r>
      <w:r w:rsidR="00644CD5">
        <w:t>.</w:t>
      </w:r>
      <w:r>
        <w:t>24(Nitrate reductase (cytochrome) inhibitor) + 0</w:t>
      </w:r>
      <w:r w:rsidR="00644CD5">
        <w:t>.</w:t>
      </w:r>
      <w:r>
        <w:t>0951(Bombesin 3 receptor antagonist) -0</w:t>
      </w:r>
      <w:r w:rsidR="00644CD5">
        <w:t>.</w:t>
      </w:r>
      <w:r>
        <w:t>119(Carbonic anhydrase VII inhibitor) -0</w:t>
      </w:r>
      <w:r w:rsidR="00644CD5">
        <w:t>.</w:t>
      </w:r>
      <w:r>
        <w:t>355(Carcinogenic) + 0</w:t>
      </w:r>
      <w:r w:rsidR="00644CD5">
        <w:t>.</w:t>
      </w:r>
      <w:r>
        <w:t>247(Anemia) -0</w:t>
      </w:r>
      <w:r w:rsidR="00644CD5">
        <w:t>.</w:t>
      </w:r>
      <w:r>
        <w:t>585(Glycogen phosphorylase</w:t>
      </w:r>
      <w:r w:rsidR="00644CD5">
        <w:t>.</w:t>
      </w:r>
      <w:r>
        <w:t xml:space="preserve"> muscle form inhib</w:t>
      </w:r>
      <w:r>
        <w:t>i</w:t>
      </w:r>
      <w:r>
        <w:t>tor) -0</w:t>
      </w:r>
      <w:r w:rsidR="00644CD5">
        <w:t>.</w:t>
      </w:r>
      <w:r>
        <w:t>489(Cathepsin S inhibitor) -0</w:t>
      </w:r>
      <w:r w:rsidR="00644CD5">
        <w:t>.</w:t>
      </w:r>
      <w:r>
        <w:t>294(Dihydropteroate synthase inhibitor) + 0</w:t>
      </w:r>
      <w:r w:rsidR="00644CD5">
        <w:t>.</w:t>
      </w:r>
      <w:r>
        <w:t>414(Dopamine D2S antagonist) -0</w:t>
      </w:r>
      <w:r w:rsidR="00644CD5">
        <w:t>.</w:t>
      </w:r>
      <w:r>
        <w:t>315(Renilla-luciferin 2-monooxygenase inhibitor) -0</w:t>
      </w:r>
      <w:r w:rsidR="00644CD5">
        <w:t>.</w:t>
      </w:r>
      <w:r>
        <w:t>686(UGT1A1 substrate) -0</w:t>
      </w:r>
      <w:r w:rsidR="00644CD5">
        <w:t>.</w:t>
      </w:r>
      <w:r>
        <w:t>904(Ribonuclease inhibitor) + 0</w:t>
      </w:r>
      <w:r w:rsidR="00644CD5">
        <w:t>.</w:t>
      </w:r>
      <w:r>
        <w:t>158(Protein 50S ribosomal subunit inhibitor) + 0</w:t>
      </w:r>
      <w:r w:rsidR="00644CD5">
        <w:t>.</w:t>
      </w:r>
      <w:r>
        <w:t>201(Ileal bile acid transport inhibitor) + 0</w:t>
      </w:r>
      <w:r w:rsidR="00644CD5">
        <w:t>.</w:t>
      </w:r>
      <w:r>
        <w:t>253(Antialcoholic) + 0</w:t>
      </w:r>
      <w:r w:rsidR="00644CD5">
        <w:t>.</w:t>
      </w:r>
      <w:r>
        <w:t>625(Hematopoietic) + 0</w:t>
      </w:r>
      <w:r w:rsidR="00644CD5">
        <w:t>.</w:t>
      </w:r>
      <w:r>
        <w:t>383(Trimethylamine-N-oxide reductase inhibitor) -0</w:t>
      </w:r>
      <w:r w:rsidR="00644CD5">
        <w:t>.</w:t>
      </w:r>
      <w:r>
        <w:t>795(Serine-phosphoethanolamine synthase inhibitor) -0</w:t>
      </w:r>
      <w:r w:rsidR="00644CD5">
        <w:t>.</w:t>
      </w:r>
      <w:r>
        <w:t>588(SKP2 expression inhibitor) -0</w:t>
      </w:r>
      <w:r w:rsidR="00644CD5">
        <w:t>.</w:t>
      </w:r>
      <w:r>
        <w:t>36(Sialorrhea) + 0</w:t>
      </w:r>
      <w:r w:rsidR="00644CD5">
        <w:t>.</w:t>
      </w:r>
      <w:r>
        <w:t>202(Phosphate transporter inhibitor) + 0</w:t>
      </w:r>
      <w:r w:rsidR="00644CD5">
        <w:t>.</w:t>
      </w:r>
      <w:r>
        <w:t>162(Death-associated protein kinase inhibitor) -0</w:t>
      </w:r>
      <w:r w:rsidR="00644CD5">
        <w:t>.</w:t>
      </w:r>
      <w:r>
        <w:t>219(Amiloride-sensitive sodium channel 1 alpha-subunit blocker) + 0</w:t>
      </w:r>
      <w:r w:rsidR="00644CD5">
        <w:t>.</w:t>
      </w:r>
      <w:r>
        <w:t>175(Signal transduction pathways inhibitor) -0</w:t>
      </w:r>
      <w:r w:rsidR="00644CD5">
        <w:t>.</w:t>
      </w:r>
      <w:r>
        <w:t>741(Glutathione synthase inhibitor) + 0</w:t>
      </w:r>
      <w:r w:rsidR="00644CD5">
        <w:t>.</w:t>
      </w:r>
      <w:r>
        <w:t>166(Caspase 6 inhibitor) + 0</w:t>
      </w:r>
      <w:r w:rsidR="00644CD5">
        <w:t>.</w:t>
      </w:r>
      <w:r>
        <w:t>234(Tremor) + 0</w:t>
      </w:r>
      <w:r w:rsidR="00644CD5">
        <w:t>.</w:t>
      </w:r>
      <w:r>
        <w:t>436(GCLM expression enhancer) -0</w:t>
      </w:r>
      <w:r w:rsidR="00644CD5">
        <w:t>.</w:t>
      </w:r>
      <w:r>
        <w:t>516(Thyroid hormone agonist) -0</w:t>
      </w:r>
      <w:r w:rsidR="00644CD5">
        <w:t>.</w:t>
      </w:r>
      <w:r>
        <w:t>207(CD80 antagonist) + 0</w:t>
      </w:r>
      <w:r w:rsidR="00644CD5">
        <w:t>.</w:t>
      </w:r>
      <w:r>
        <w:t>296(Antinociceptive) -0</w:t>
      </w:r>
      <w:r w:rsidR="00644CD5">
        <w:t>.</w:t>
      </w:r>
      <w:r>
        <w:t>568(Andropause treatment) + 0</w:t>
      </w:r>
      <w:r w:rsidR="00644CD5">
        <w:t>.</w:t>
      </w:r>
      <w:r>
        <w:t>52(Peroxisome proliferator-activated receptor alpha agonist) -0</w:t>
      </w:r>
      <w:r w:rsidR="00644CD5">
        <w:t>.</w:t>
      </w:r>
      <w:r>
        <w:t>154(Sodium/hydrogen exchanger 2 inhibitor) -0</w:t>
      </w:r>
      <w:r w:rsidR="00644CD5">
        <w:t>.</w:t>
      </w:r>
      <w:r>
        <w:t>17(Antipsychotic) + 0</w:t>
      </w:r>
      <w:r w:rsidR="00644CD5">
        <w:t>.</w:t>
      </w:r>
      <w:r>
        <w:t>149(Toxic) -0</w:t>
      </w:r>
      <w:r w:rsidR="00644CD5">
        <w:t>.</w:t>
      </w:r>
      <w:r>
        <w:t>629(3-Oxoacid CoA-transferase inhibitor) + 0</w:t>
      </w:r>
      <w:r w:rsidR="00644CD5">
        <w:t>.</w:t>
      </w:r>
      <w:r>
        <w:t>236(Antidepressant) + 5</w:t>
      </w:r>
      <w:r w:rsidR="00644CD5">
        <w:t>.</w:t>
      </w:r>
      <w:r>
        <w:t>55(Length^3) + 0</w:t>
      </w:r>
      <w:r w:rsidR="00644CD5">
        <w:t>.</w:t>
      </w:r>
      <w:r>
        <w:t>714(Neurolysin inhibitor) + 0</w:t>
      </w:r>
      <w:r w:rsidR="00644CD5">
        <w:t>.</w:t>
      </w:r>
      <w:r>
        <w:t>142(Trypsin I i</w:t>
      </w:r>
      <w:r>
        <w:t>n</w:t>
      </w:r>
      <w:r>
        <w:t>hibitor) -0</w:t>
      </w:r>
      <w:r w:rsidR="00644CD5">
        <w:t>.</w:t>
      </w:r>
      <w:r>
        <w:t>223(Potassium channel intermediate-conductance Ca-activated blocker) -0</w:t>
      </w:r>
      <w:r w:rsidR="00644CD5">
        <w:t>.</w:t>
      </w:r>
      <w:r>
        <w:t>112(Cyclin-dependent kinase 6 inhibitor) -0</w:t>
      </w:r>
      <w:r w:rsidR="00644CD5">
        <w:t>.</w:t>
      </w:r>
      <w:r>
        <w:t>28(5 Hydroxytryptamine 2C antagonist) -0</w:t>
      </w:r>
      <w:r w:rsidR="00644CD5">
        <w:t>.</w:t>
      </w:r>
      <w:r>
        <w:t>148(Methionyl aminopeptidase 2 inhibitor) + 0</w:t>
      </w:r>
      <w:r w:rsidR="00644CD5">
        <w:t>.</w:t>
      </w:r>
      <w:r>
        <w:t>187(Opioid kappa receptor agonist) + 0</w:t>
      </w:r>
      <w:r w:rsidR="00644CD5">
        <w:t>.</w:t>
      </w:r>
      <w:r>
        <w:t>368(Phosphodiesterase VII inhibitor) + 0</w:t>
      </w:r>
      <w:r w:rsidR="00644CD5">
        <w:t>.</w:t>
      </w:r>
      <w:r>
        <w:t>167(CYP2A6 inhibitor) -0</w:t>
      </w:r>
      <w:r w:rsidR="00644CD5">
        <w:t>.</w:t>
      </w:r>
      <w:r>
        <w:t>474(Thrombin inhib</w:t>
      </w:r>
      <w:r>
        <w:t>i</w:t>
      </w:r>
      <w:r>
        <w:t>tor) -0</w:t>
      </w:r>
      <w:r w:rsidR="00644CD5">
        <w:t>.</w:t>
      </w:r>
      <w:r>
        <w:t>227(Prolactin release inhibitor) + 0</w:t>
      </w:r>
      <w:r w:rsidR="00644CD5">
        <w:t>.</w:t>
      </w:r>
      <w:r>
        <w:t>298(UGT1A9 substrate) + 0</w:t>
      </w:r>
      <w:r w:rsidR="00644CD5">
        <w:t>.</w:t>
      </w:r>
      <w:r>
        <w:t>177(Alpha 2 adrenoreceptor antagonist) -0</w:t>
      </w:r>
      <w:r w:rsidR="00644CD5">
        <w:t>.</w:t>
      </w:r>
      <w:r>
        <w:t>132(MAP3K7 inhibitor) + 0</w:t>
      </w:r>
      <w:r w:rsidR="00644CD5">
        <w:t>.</w:t>
      </w:r>
      <w:r>
        <w:t>0588(Antianginal) + 0</w:t>
      </w:r>
      <w:r w:rsidR="00644CD5">
        <w:t>.</w:t>
      </w:r>
      <w:r>
        <w:t>146(Fatty acid synthase inhibitor) -0</w:t>
      </w:r>
      <w:r w:rsidR="00644CD5">
        <w:t>.</w:t>
      </w:r>
      <w:r>
        <w:t>139(Squalene synthetase inhibitor) -0</w:t>
      </w:r>
      <w:r w:rsidR="00644CD5">
        <w:t>.</w:t>
      </w:r>
      <w:r>
        <w:t>123(M17 leucyl aminopeptidase inhibitor) + 0</w:t>
      </w:r>
      <w:r w:rsidR="00644CD5">
        <w:t>.</w:t>
      </w:r>
      <w:r>
        <w:t>313(Intestinal alkaline phosphatase inhibitor) + 0</w:t>
      </w:r>
      <w:r w:rsidR="00644CD5">
        <w:t>.</w:t>
      </w:r>
      <w:r>
        <w:t>299(Carcinogenic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419(Monoacylglycerol lipase inhibitor) -0</w:t>
      </w:r>
      <w:r w:rsidR="00644CD5">
        <w:t>.</w:t>
      </w:r>
      <w:r>
        <w:t>508(MAP3K8 inhib</w:t>
      </w:r>
      <w:r>
        <w:t>i</w:t>
      </w:r>
      <w:r>
        <w:t>tor) + 0</w:t>
      </w:r>
      <w:r w:rsidR="00644CD5">
        <w:t>.</w:t>
      </w:r>
      <w:r>
        <w:t>134(Purinergic P2Y1 antagonist) -0</w:t>
      </w:r>
      <w:r w:rsidR="00644CD5">
        <w:t>.</w:t>
      </w:r>
      <w:r>
        <w:t>131(Urinary retention) + 0</w:t>
      </w:r>
      <w:r w:rsidR="00644CD5">
        <w:t>.</w:t>
      </w:r>
      <w:r>
        <w:t>345(Anticataract) + 0</w:t>
      </w:r>
      <w:r w:rsidR="00644CD5">
        <w:t>.</w:t>
      </w:r>
      <w:r>
        <w:t>162(Phospho-N-acetylmuramoyl-pentapeptide-transferase inhibitor) -0</w:t>
      </w:r>
      <w:r w:rsidR="00644CD5">
        <w:t>.</w:t>
      </w:r>
      <w:r>
        <w:t>166(Glycosylceramidase inhibitor) -0</w:t>
      </w:r>
      <w:r w:rsidR="00644CD5">
        <w:t>.</w:t>
      </w:r>
      <w:r>
        <w:t>193(Gelatinase inhibitor) -0</w:t>
      </w:r>
      <w:r w:rsidR="00644CD5">
        <w:t>.</w:t>
      </w:r>
      <w:r>
        <w:t>158(Protein kinase (CK1) delta inhibitor) + 0</w:t>
      </w:r>
      <w:r w:rsidR="00644CD5">
        <w:t>.</w:t>
      </w:r>
      <w:r>
        <w:t>131(Eukaryotic translation initiation factor 2-alpha kinase 3 inhibitor) + 0</w:t>
      </w:r>
      <w:r w:rsidR="00644CD5">
        <w:t>.</w:t>
      </w:r>
      <w:r>
        <w:t>517(Anticholelithogenic) -0</w:t>
      </w:r>
      <w:r w:rsidR="00644CD5">
        <w:t>.</w:t>
      </w:r>
      <w:r>
        <w:t>124(CDC25 phosphatase inhibitor) -0</w:t>
      </w:r>
      <w:r w:rsidR="00644CD5">
        <w:t>.</w:t>
      </w:r>
      <w:r>
        <w:t>559(Calpain small subunit 1 inhibitor) + 0</w:t>
      </w:r>
      <w:r w:rsidR="00644CD5">
        <w:t>.</w:t>
      </w:r>
      <w:r>
        <w:t>301(Transcription factor NF kappa B1 inhibitor) -0</w:t>
      </w:r>
      <w:r w:rsidR="00644CD5">
        <w:t>.</w:t>
      </w:r>
      <w:r>
        <w:t>441(Cystathionine beta-lyase inhibitor) -0</w:t>
      </w:r>
      <w:r w:rsidR="00644CD5">
        <w:t>.</w:t>
      </w:r>
      <w:r>
        <w:t>672(Aminopeptidase I inhibitor) -0</w:t>
      </w:r>
      <w:r w:rsidR="00644CD5">
        <w:t>.</w:t>
      </w:r>
      <w:r>
        <w:t>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oral cavity) + 0</w:t>
      </w:r>
      <w:r w:rsidR="00644CD5">
        <w:t>.</w:t>
      </w:r>
      <w:r>
        <w:t>449(Adenosine kinase inhibitor) -0</w:t>
      </w:r>
      <w:r w:rsidR="00644CD5">
        <w:t>.</w:t>
      </w:r>
      <w:r>
        <w:t>233(Antiuremic) -0</w:t>
      </w:r>
      <w:r w:rsidR="00644CD5">
        <w:t>.</w:t>
      </w:r>
      <w:r>
        <w:t>795(Ribose-phosphate diphosphokinase inhibitor) + 0</w:t>
      </w:r>
      <w:r w:rsidR="00644CD5">
        <w:t>.</w:t>
      </w:r>
      <w:r>
        <w:t>123(Liver X receptor agonist) -0</w:t>
      </w:r>
      <w:r w:rsidR="00644CD5">
        <w:t>.</w:t>
      </w:r>
      <w:r>
        <w:t>122(Angiotensin AT1A receptor antagonist) + 0</w:t>
      </w:r>
      <w:r w:rsidR="00644CD5">
        <w:t>.</w:t>
      </w:r>
      <w:r>
        <w:t>147(TP53 expression enhancer) + 0</w:t>
      </w:r>
      <w:r w:rsidR="00644CD5">
        <w:t>.</w:t>
      </w:r>
      <w:r>
        <w:t>354(GADD45B expression enhancer) -0</w:t>
      </w:r>
      <w:r w:rsidR="00644CD5">
        <w:t>.</w:t>
      </w:r>
      <w:r>
        <w:t>456(6-Phosphofructo-2-kinase inhibitor) -0</w:t>
      </w:r>
      <w:r w:rsidR="00644CD5">
        <w:t>.</w:t>
      </w:r>
      <w:r>
        <w:t>167(Fibroblast growth factor antagonist) + 0</w:t>
      </w:r>
      <w:r w:rsidR="00644CD5">
        <w:t>.</w:t>
      </w:r>
      <w:r>
        <w:t>0693(Chronic obstructive pulm</w:t>
      </w:r>
      <w:r>
        <w:t>o</w:t>
      </w:r>
      <w:r>
        <w:t>nary disease treatment) + 0</w:t>
      </w:r>
      <w:r w:rsidR="00644CD5">
        <w:t>.</w:t>
      </w:r>
      <w:r>
        <w:t>191(Beta glucosidase inhibitor) -0</w:t>
      </w:r>
      <w:r w:rsidR="00644CD5">
        <w:t>.</w:t>
      </w:r>
      <w:r>
        <w:t>143(Protein phosphatase 2A inhibitor) + 0</w:t>
      </w:r>
      <w:r w:rsidR="00644CD5">
        <w:t>.</w:t>
      </w:r>
      <w:r>
        <w:t>378(Serine-</w:t>
      </w:r>
      <w:r>
        <w:lastRenderedPageBreak/>
        <w:t>glyoxylate transaminase inhibitor) -0</w:t>
      </w:r>
      <w:r w:rsidR="00644CD5">
        <w:t>.</w:t>
      </w:r>
      <w:r>
        <w:t>101(Peristaltic stimulant) + 0</w:t>
      </w:r>
      <w:r w:rsidR="00644CD5">
        <w:t>.</w:t>
      </w:r>
      <w:r>
        <w:t>111(Ca2+/calmodulin-dependent kinase II delta inhibitor) + 0</w:t>
      </w:r>
      <w:r w:rsidR="00644CD5">
        <w:t>.</w:t>
      </w:r>
      <w:r>
        <w:t>148(Sirtuin inhibitor) -0</w:t>
      </w:r>
      <w:r w:rsidR="00644CD5">
        <w:t>.</w:t>
      </w:r>
      <w:r>
        <w:t>282(CYP1B1 expression inhibitor) -0</w:t>
      </w:r>
      <w:r w:rsidR="00644CD5">
        <w:t>.</w:t>
      </w:r>
      <w:r>
        <w:t>106(Nitric oxide antagonist) + 0</w:t>
      </w:r>
      <w:r w:rsidR="00644CD5">
        <w:t>.</w:t>
      </w:r>
      <w:r>
        <w:t>0805(Interleukin antagonist) + 0</w:t>
      </w:r>
      <w:r w:rsidR="00644CD5">
        <w:t>.</w:t>
      </w:r>
      <w:r>
        <w:t>0687(Hepatic disorders treatment) -0</w:t>
      </w:r>
      <w:r w:rsidR="00644CD5">
        <w:t>.</w:t>
      </w:r>
      <w:r>
        <w:t>204(TOP1 expression inhibitor) + 0</w:t>
      </w:r>
      <w:r w:rsidR="00644CD5">
        <w:t>.</w:t>
      </w:r>
      <w:r>
        <w:t>321(D-lactaldehyde dehydrogenase inhibitor) + 0</w:t>
      </w:r>
      <w:r w:rsidR="00644CD5">
        <w:t>.</w:t>
      </w:r>
      <w:r>
        <w:t>591(CMP-N-acylneuraminate phosphodiesterase inhibitor) + 0</w:t>
      </w:r>
      <w:r w:rsidR="00644CD5">
        <w:t>.</w:t>
      </w:r>
      <w:r>
        <w:t>0825(Antibiotic Carbacephem-like) -0</w:t>
      </w:r>
      <w:r w:rsidR="00644CD5">
        <w:t>.</w:t>
      </w:r>
      <w:r>
        <w:t>113(Pruritus) -0</w:t>
      </w:r>
      <w:r w:rsidR="00644CD5">
        <w:t>.</w:t>
      </w:r>
      <w:r>
        <w:t>146(Cyclin-dependent kinase 1 inhibitor) + 0</w:t>
      </w:r>
      <w:r w:rsidR="00644CD5">
        <w:t>.</w:t>
      </w:r>
      <w:r>
        <w:t>293(Proteasome endopeptidase complex inhibitor) + 0</w:t>
      </w:r>
      <w:r w:rsidR="00644CD5">
        <w:t>.</w:t>
      </w:r>
      <w:r>
        <w:t>082(CYP4F2 inhibitor) -0</w:t>
      </w:r>
      <w:r w:rsidR="00644CD5">
        <w:t>.</w:t>
      </w:r>
      <w:r>
        <w:t>376(Hydroxyacylglutathione h</w:t>
      </w:r>
      <w:r>
        <w:t>y</w:t>
      </w:r>
      <w:r>
        <w:t>drolase inhibitor) -0</w:t>
      </w:r>
      <w:r w:rsidR="00644CD5">
        <w:t>.</w:t>
      </w:r>
      <w:r>
        <w:t>267(Protein Wnt-2 inhibitor) -0</w:t>
      </w:r>
      <w:r w:rsidR="00644CD5">
        <w:t>.</w:t>
      </w:r>
      <w:r>
        <w:t>173(Cystic fibrosis treatment) -0</w:t>
      </w:r>
      <w:r w:rsidR="00644CD5">
        <w:t>.</w:t>
      </w:r>
      <w:r>
        <w:t>188(Methane monooxygenase inhibitor) + 0</w:t>
      </w:r>
      <w:r w:rsidR="00644CD5">
        <w:t>.</w:t>
      </w:r>
      <w:r>
        <w:t>419(Neuraminidase inhibitor) + 0</w:t>
      </w:r>
      <w:r w:rsidR="00644CD5">
        <w:t>.</w:t>
      </w:r>
      <w:r>
        <w:t>158(CAT expression inhibitor) + 0</w:t>
      </w:r>
      <w:r w:rsidR="00644CD5">
        <w:t>.</w:t>
      </w:r>
      <w:r>
        <w:t>385(Telangiectasia) -0</w:t>
      </w:r>
      <w:r w:rsidR="00644CD5">
        <w:t>.</w:t>
      </w:r>
      <w:r>
        <w:t>399(Baculoviral IAP repeat-containing protein inhibitor) -0</w:t>
      </w:r>
      <w:r w:rsidR="00644CD5">
        <w:t>.</w:t>
      </w:r>
      <w:r>
        <w:t>202(Cyclooxygenase 2 inhibitor) + 0</w:t>
      </w:r>
      <w:r w:rsidR="00644CD5">
        <w:t>.</w:t>
      </w:r>
      <w:r>
        <w:t>0833(Cannabinoid CB2 receptor agonist) -0</w:t>
      </w:r>
      <w:r w:rsidR="00644CD5">
        <w:t>.</w:t>
      </w:r>
      <w:r>
        <w:t>464(Purine nucleosidase inhibitor) + 0</w:t>
      </w:r>
      <w:r w:rsidR="00644CD5">
        <w:t>.</w:t>
      </w:r>
      <w:r>
        <w:t>226(Acetyl-CoA carboxylase 1 inhibitor) -0</w:t>
      </w:r>
      <w:r w:rsidR="00644CD5">
        <w:t>.</w:t>
      </w:r>
      <w:r>
        <w:t>566(Sucrose synthase inhibitor) -0</w:t>
      </w:r>
      <w:r w:rsidR="00644CD5">
        <w:t>.</w:t>
      </w:r>
      <w:r>
        <w:t>237(Phosphorylase inhibitor) -0</w:t>
      </w:r>
      <w:r w:rsidR="00644CD5">
        <w:t>.</w:t>
      </w:r>
      <w:r>
        <w:t>23(Nicotinic alpha7 receptor agonist) -0</w:t>
      </w:r>
      <w:r w:rsidR="00644CD5">
        <w:t>.</w:t>
      </w:r>
      <w:r>
        <w:t>188(Antileprosy) + 0</w:t>
      </w:r>
      <w:r w:rsidR="00644CD5">
        <w:t>.</w:t>
      </w:r>
      <w:r>
        <w:t>179(Nav1.7 sodium channel blocker) + 0</w:t>
      </w:r>
      <w:r w:rsidR="00644CD5">
        <w:t>.</w:t>
      </w:r>
      <w:r>
        <w:t>21(Adenosine A1 receptor agonist enhancer) + 0</w:t>
      </w:r>
      <w:r w:rsidR="00644CD5">
        <w:t>.</w:t>
      </w:r>
      <w:r>
        <w:t>092(TIE-2 antagonist) + 0</w:t>
      </w:r>
      <w:r w:rsidR="00644CD5">
        <w:t>.</w:t>
      </w:r>
      <w:r>
        <w:t>0499(Pancreatic disorders treatment) + 0</w:t>
      </w:r>
      <w:r w:rsidR="00644CD5">
        <w:t>.</w:t>
      </w:r>
      <w:r>
        <w:t>342(Ribonucleotide reductase inhibitor) -0</w:t>
      </w:r>
      <w:r w:rsidR="00644CD5">
        <w:t>.</w:t>
      </w:r>
      <w:r>
        <w:t>0639(Potassium channel (Voltage-sensitive) blocker) -0</w:t>
      </w:r>
      <w:r w:rsidR="00644CD5">
        <w:t>.</w:t>
      </w:r>
      <w:r>
        <w:t>0579(Lipoprotein disorders treatment) -0</w:t>
      </w:r>
      <w:r w:rsidR="00644CD5">
        <w:t>.</w:t>
      </w:r>
      <w:r>
        <w:t>0552(Prostate disorders treatment) + 0</w:t>
      </w:r>
      <w:r w:rsidR="00644CD5">
        <w:t>.</w:t>
      </w:r>
      <w:r>
        <w:t>151(Transcription factor NF kappa B inhibitor) + 0</w:t>
      </w:r>
      <w:r w:rsidR="00644CD5">
        <w:t>.</w:t>
      </w:r>
      <w:r>
        <w:t>0775(Estradiol 17 beta dehydrogenase inhibitor) + 0</w:t>
      </w:r>
      <w:r w:rsidR="00644CD5">
        <w:t>.</w:t>
      </w:r>
      <w:r>
        <w:t>0993(5 Hydroxytryptamine 1 antagonist) + 0</w:t>
      </w:r>
      <w:r w:rsidR="00644CD5">
        <w:t>.</w:t>
      </w:r>
      <w:r>
        <w:t>127(CYP1A2 inducer) -0</w:t>
      </w:r>
      <w:r w:rsidR="00644CD5">
        <w:t>.</w:t>
      </w:r>
      <w:r>
        <w:t>0659(Selectin antagonist) -0</w:t>
      </w:r>
      <w:r w:rsidR="00644CD5">
        <w:t>.</w:t>
      </w:r>
      <w:r>
        <w:t>18(UDP-N-acetylglucosamine 1-carboxyvinyltransferase inhibitor) -0</w:t>
      </w:r>
      <w:r w:rsidR="00644CD5">
        <w:t>.</w:t>
      </w:r>
      <w:r>
        <w:t>125(Thromboxane B2 antagonist) + 0</w:t>
      </w:r>
      <w:r w:rsidR="00644CD5">
        <w:t>.</w:t>
      </w:r>
      <w:r>
        <w:t>239(Chelator</w:t>
      </w:r>
      <w:r w:rsidR="00644CD5">
        <w:t>.</w:t>
      </w:r>
      <w:r>
        <w:t xml:space="preserve"> Iron) -0</w:t>
      </w:r>
      <w:r w:rsidR="00644CD5">
        <w:t>.</w:t>
      </w:r>
      <w:r>
        <w:t>0903(Dopamine D4 agonist) -0</w:t>
      </w:r>
      <w:r w:rsidR="00644CD5">
        <w:t>.</w:t>
      </w:r>
      <w:r>
        <w:t>247(2-Pyrocatechuate decarboxylase inhibitor) + 0</w:t>
      </w:r>
      <w:r w:rsidR="00644CD5">
        <w:t>.</w:t>
      </w:r>
      <w:r>
        <w:t>162(ICAM 1 antagonist) + 0</w:t>
      </w:r>
      <w:r w:rsidR="00644CD5">
        <w:t>.</w:t>
      </w:r>
      <w:r>
        <w:t>198(Somatostatin 4 antagonist) -0</w:t>
      </w:r>
      <w:r w:rsidR="00644CD5">
        <w:t>.</w:t>
      </w:r>
      <w:r>
        <w:t>0512(Phosphorylase kinase gamma subunit 2 inhibitor) + 0</w:t>
      </w:r>
      <w:r w:rsidR="00644CD5">
        <w:t>.</w:t>
      </w:r>
      <w:r>
        <w:t>356(Uridine nucleosidase inhibitor) + 0</w:t>
      </w:r>
      <w:r w:rsidR="00644CD5">
        <w:t>.</w:t>
      </w:r>
      <w:r>
        <w:t>242(Dihydrofolate synthase inhibitor) + 0</w:t>
      </w:r>
      <w:r w:rsidR="00644CD5">
        <w:t>.</w:t>
      </w:r>
      <w:r>
        <w:t>0554(Multidrug resistance-associated protein inhibitor) -0</w:t>
      </w:r>
      <w:r w:rsidR="00644CD5">
        <w:t>.</w:t>
      </w:r>
      <w:r>
        <w:t>165(Sn1-specific diacylglycerol lipase alpha inhibitor) + 0</w:t>
      </w:r>
      <w:r w:rsidR="00644CD5">
        <w:t>.</w:t>
      </w:r>
      <w:r>
        <w:t>154(SLC7A11 expression enhancer) + 0</w:t>
      </w:r>
      <w:r w:rsidR="00644CD5">
        <w:t>.</w:t>
      </w:r>
      <w:r>
        <w:t>205(3</w:t>
      </w:r>
      <w:r w:rsidR="00644CD5">
        <w:t>.</w:t>
      </w:r>
      <w:r>
        <w:t>4-Dihydroxyphenylacetate 2</w:t>
      </w:r>
      <w:r w:rsidR="00644CD5">
        <w:t>.</w:t>
      </w:r>
      <w:r>
        <w:t>3-dioxygenase inhibitor) -0</w:t>
      </w:r>
      <w:r w:rsidR="00644CD5">
        <w:t>.</w:t>
      </w:r>
      <w:r>
        <w:t>0521(Premenstrual syndrome treatment) -0</w:t>
      </w:r>
      <w:r w:rsidR="00644CD5">
        <w:t>.</w:t>
      </w:r>
      <w:r>
        <w:t>0434(HCV NS3-helicase inhibitor) -0</w:t>
      </w:r>
      <w:r w:rsidR="00644CD5">
        <w:t>.</w:t>
      </w:r>
      <w:r>
        <w:t>11(Monophenol monooxygenase inhibitor) -0</w:t>
      </w:r>
      <w:r w:rsidR="00644CD5">
        <w:t>.</w:t>
      </w:r>
      <w:r>
        <w:t>0427(T cell receptor antag</w:t>
      </w:r>
      <w:r>
        <w:t>o</w:t>
      </w:r>
      <w:r>
        <w:t>nist) + 0</w:t>
      </w:r>
      <w:r w:rsidR="00644CD5">
        <w:t>.</w:t>
      </w:r>
      <w:r>
        <w:t>1(Antibiotic) -0</w:t>
      </w:r>
      <w:r w:rsidR="00644CD5">
        <w:t>.</w:t>
      </w:r>
      <w:r>
        <w:t>14(UGT1A10 substrate) + 0</w:t>
      </w:r>
      <w:r w:rsidR="00644CD5">
        <w:t>.</w:t>
      </w:r>
      <w:r>
        <w:t>0636(Neurotensin receptor antagonist) -0</w:t>
      </w:r>
      <w:r w:rsidR="00644CD5">
        <w:t>.</w:t>
      </w:r>
      <w:r>
        <w:t>111(Propanediol d</w:t>
      </w:r>
      <w:r>
        <w:t>e</w:t>
      </w:r>
      <w:r>
        <w:t>hydratase inhibitor) -0</w:t>
      </w:r>
      <w:r w:rsidR="00644CD5">
        <w:t>.</w:t>
      </w:r>
      <w:r>
        <w:t>0814(Subtilisin inhibitor) -0</w:t>
      </w:r>
      <w:r w:rsidR="00644CD5">
        <w:t>.</w:t>
      </w:r>
      <w:r>
        <w:t>0471(mTOR inhibitor) -0</w:t>
      </w:r>
      <w:r w:rsidR="00644CD5">
        <w:t>.</w:t>
      </w:r>
      <w:r>
        <w:t>133(NOS2 expression inhibitor) + 0</w:t>
      </w:r>
      <w:r w:rsidR="00644CD5">
        <w:t>.</w:t>
      </w:r>
      <w:r>
        <w:t>106(Butyrylcholinesterase inhibitor) + 0</w:t>
      </w:r>
      <w:r w:rsidR="00644CD5">
        <w:t>.</w:t>
      </w:r>
      <w:r>
        <w:t>104(Astringent) -0</w:t>
      </w:r>
      <w:r w:rsidR="00644CD5">
        <w:t>.</w:t>
      </w:r>
      <w:r>
        <w:t>0583(Female germline-specific tumor suppressor gld-1 inhibitor) + 0</w:t>
      </w:r>
      <w:r w:rsidR="00644CD5">
        <w:t>.</w:t>
      </w:r>
      <w:r>
        <w:t>0422(Aldehyde dehydrogenase substrate) + 0</w:t>
      </w:r>
      <w:r w:rsidR="00644CD5">
        <w:t>.</w:t>
      </w:r>
      <w:r>
        <w:t>0667(GSTP1 expression enhancer) -0</w:t>
      </w:r>
      <w:r w:rsidR="00644CD5">
        <w:t>.</w:t>
      </w:r>
      <w:r>
        <w:t>0427(Rhinitis) + 0</w:t>
      </w:r>
      <w:r w:rsidR="00644CD5">
        <w:t>.</w:t>
      </w:r>
      <w:r>
        <w:t>0573(Pectate lyase inhibitor) + 0</w:t>
      </w:r>
      <w:r w:rsidR="00644CD5">
        <w:t>.</w:t>
      </w:r>
      <w:r>
        <w:t>118(Acetolactate synthase inhibitor) -0</w:t>
      </w:r>
      <w:r w:rsidR="00644CD5">
        <w:t>.</w:t>
      </w:r>
      <w:r>
        <w:t>0299(Niemann-Pick C1-like 1 protein a</w:t>
      </w:r>
      <w:r>
        <w:t>n</w:t>
      </w:r>
      <w:r>
        <w:t>tagonist) -0</w:t>
      </w:r>
      <w:r w:rsidR="00644CD5">
        <w:t>.</w:t>
      </w:r>
      <w:r>
        <w:t>0354(Lysophosphatidic acid 2 receptor antagonist) + 0</w:t>
      </w:r>
      <w:r w:rsidR="00644CD5">
        <w:t>.</w:t>
      </w:r>
      <w:r>
        <w:t>0209(Antipsoriatic) + 0</w:t>
      </w:r>
      <w:r w:rsidR="00644CD5">
        <w:t>.</w:t>
      </w:r>
      <w:r>
        <w:t>107(Human papillomavirus - 16 inhibitor) + 0</w:t>
      </w:r>
      <w:r w:rsidR="00644CD5">
        <w:t>.</w:t>
      </w:r>
      <w:r>
        <w:t>0274(Cruzipain inhibitor) -0</w:t>
      </w:r>
      <w:r w:rsidR="00644CD5">
        <w:t>.</w:t>
      </w:r>
      <w:r>
        <w:t>0612(LAMP3 expression inhibitor) + 0</w:t>
      </w:r>
      <w:r w:rsidR="00644CD5">
        <w:t>.</w:t>
      </w:r>
      <w:r>
        <w:t>0833(CYP1B substrate) -0</w:t>
      </w:r>
      <w:r w:rsidR="00644CD5">
        <w:t>.</w:t>
      </w:r>
      <w:r>
        <w:t>0336(Phosphodiesterase V inhibitor) -0</w:t>
      </w:r>
      <w:r w:rsidR="00644CD5">
        <w:t>.</w:t>
      </w:r>
      <w:r>
        <w:t>0247(Antineoplastic (lung cancer)) -0</w:t>
      </w:r>
      <w:r w:rsidR="00644CD5">
        <w:t>.</w:t>
      </w:r>
      <w:r>
        <w:t>0305(Tyrosine-protein kinase EMT inhibitor) -0</w:t>
      </w:r>
      <w:r w:rsidR="00644CD5">
        <w:t>.</w:t>
      </w:r>
      <w:r>
        <w:t>0942(Atrolysin C inhibitor) + 0</w:t>
      </w:r>
      <w:r w:rsidR="00644CD5">
        <w:t>.</w:t>
      </w:r>
      <w:r>
        <w:t>0266(Ca2+/calmodulin-dependent kinase IV inhibitor) + 0</w:t>
      </w:r>
      <w:r w:rsidR="00644CD5">
        <w:t>.</w:t>
      </w:r>
      <w:r>
        <w:t>0569(Tyrosine-ester sulfotransferase inhibitor) -0</w:t>
      </w:r>
      <w:r w:rsidR="00644CD5">
        <w:t>.</w:t>
      </w:r>
      <w:r>
        <w:t>0228(Kainate receptor 4 antagonist) -0</w:t>
      </w:r>
      <w:r w:rsidR="00644CD5">
        <w:t>.</w:t>
      </w:r>
      <w:r>
        <w:t>089(Glucose-6-phosphate isomerase inhibitor) + 0</w:t>
      </w:r>
      <w:r w:rsidR="00644CD5">
        <w:t>.</w:t>
      </w:r>
      <w:r>
        <w:t>0248(Carcinogenic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0173(Protein kinase C gamma inhibitor) -0</w:t>
      </w:r>
      <w:r w:rsidR="00644CD5">
        <w:t>.</w:t>
      </w:r>
      <w:r>
        <w:t>0314(Alpha adrenoreceptor agonist) + 0</w:t>
      </w:r>
      <w:r w:rsidR="00644CD5">
        <w:t>.</w:t>
      </w:r>
      <w:r>
        <w:t>0148(MAP-kinase-activated kinase inhibitor) + 0</w:t>
      </w:r>
      <w:r w:rsidR="00644CD5">
        <w:t>.</w:t>
      </w:r>
      <w:r>
        <w:t>0165(Dysarthria) + 0</w:t>
      </w:r>
      <w:r w:rsidR="00644CD5">
        <w:t>.</w:t>
      </w:r>
      <w:r>
        <w:t>0502(Phosphorylase kinase inhibitor) + 0</w:t>
      </w:r>
      <w:r w:rsidR="00644CD5">
        <w:t>.</w:t>
      </w:r>
      <w:r>
        <w:t>0181(Sensory disturbance) -0</w:t>
      </w:r>
      <w:r w:rsidR="00644CD5">
        <w:t>.</w:t>
      </w:r>
      <w:r>
        <w:t>014(24-sterol C-methyltransferase inhibitor) + 0</w:t>
      </w:r>
      <w:r w:rsidR="00644CD5">
        <w:t>.</w:t>
      </w:r>
      <w:r>
        <w:t>0463(Aromatic-amino-acid transaminase inhibitor) -0</w:t>
      </w:r>
      <w:r w:rsidR="00644CD5">
        <w:t>.</w:t>
      </w:r>
      <w:r>
        <w:t>0365(SMN2 expression enhancer) -0</w:t>
      </w:r>
      <w:r w:rsidR="00644CD5">
        <w:t>.</w:t>
      </w:r>
      <w:r>
        <w:t>0114(P-glycoprotein 3 inhibitor) + 0</w:t>
      </w:r>
      <w:r w:rsidR="00644CD5">
        <w:t>.</w:t>
      </w:r>
      <w:r>
        <w:t>0417(Fatty acid binding protein adipocyte inhibitor) + 0</w:t>
      </w:r>
      <w:r w:rsidR="00644CD5">
        <w:t>.</w:t>
      </w:r>
      <w:r>
        <w:t>0113(Baculoviral IAP repeat-containing protein 2 inhibitor) + 0</w:t>
      </w:r>
      <w:r w:rsidR="00644CD5">
        <w:t>.</w:t>
      </w:r>
      <w:r>
        <w:t>0303(Purinergic P2X2 antagonist) + 0</w:t>
      </w:r>
      <w:r w:rsidR="00644CD5">
        <w:t>.</w:t>
      </w:r>
      <w:r>
        <w:t>0121(Adenylate cyclase VIII inhibitor) -0</w:t>
      </w:r>
      <w:r w:rsidR="00644CD5">
        <w:t>.</w:t>
      </w:r>
      <w:r>
        <w:t>0117(Angiotensin-converting enzyme 2 inhibitor) -0</w:t>
      </w:r>
      <w:r w:rsidR="00644CD5">
        <w:t>.</w:t>
      </w:r>
      <w:r>
        <w:t>0154(Phenol 2-monooxygenase inhibitor) + 0</w:t>
      </w:r>
      <w:r w:rsidR="00644CD5">
        <w:t>.</w:t>
      </w:r>
      <w:r>
        <w:t>00573(Dual specificity phosphatase inhibitor) + 0</w:t>
      </w:r>
      <w:r w:rsidR="00644CD5">
        <w:t>.</w:t>
      </w:r>
      <w:r>
        <w:t>0195(KiSS-1 receptor antagonist) -0</w:t>
      </w:r>
      <w:r w:rsidR="00644CD5">
        <w:t>.</w:t>
      </w:r>
      <w:r>
        <w:t>0109(Myasthenia Gravis) -0</w:t>
      </w:r>
      <w:r w:rsidR="00644CD5">
        <w:t>.</w:t>
      </w:r>
      <w:r>
        <w:t>00534(Check point kinase inhibitor) + 0</w:t>
      </w:r>
      <w:r w:rsidR="00644CD5">
        <w:t>.</w:t>
      </w:r>
      <w:r>
        <w:t>00627(Kinesin antagonist) + 0</w:t>
      </w:r>
      <w:r w:rsidR="00644CD5">
        <w:t>.</w:t>
      </w:r>
      <w:r>
        <w:t>00318(CYP3A3 substrate) + 0</w:t>
      </w:r>
      <w:r w:rsidR="00644CD5">
        <w:t>.</w:t>
      </w:r>
      <w:r>
        <w:t>00176(ODC1 expression inhibitor) -0</w:t>
      </w:r>
      <w:r w:rsidR="00644CD5">
        <w:t>.</w:t>
      </w:r>
      <w:r>
        <w:t>000698(G-protein coupled receptor 55 antagonist) -0</w:t>
      </w:r>
      <w:r w:rsidR="00644CD5">
        <w:t>.</w:t>
      </w:r>
      <w:r>
        <w:t>000405(Interferon inducer) + 0</w:t>
      </w:r>
      <w:r w:rsidR="00644CD5">
        <w:t>.</w:t>
      </w:r>
      <w:r>
        <w:t>000268(Maillard reaction inhibitor) + 5</w:t>
      </w:r>
      <w:r w:rsidR="00644CD5">
        <w:t>.</w:t>
      </w:r>
      <w:r>
        <w:t>31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502(Thiopurine S-methyltransferase inhibitor) + 0</w:t>
      </w:r>
      <w:r w:rsidR="00644CD5">
        <w:t>.</w:t>
      </w:r>
      <w:r>
        <w:t>762(TFF1 expression inhibitor) -1</w:t>
      </w:r>
      <w:r w:rsidR="00644CD5">
        <w:t>.</w:t>
      </w:r>
      <w:r>
        <w:t>05(Alpha-L-rhamnosidase inhibitor) + 21</w:t>
      </w:r>
      <w:r w:rsidR="00644CD5">
        <w:t>.</w:t>
      </w:r>
      <w:r>
        <w:t>9(Length) -0</w:t>
      </w:r>
      <w:r w:rsidR="00644CD5">
        <w:t>.</w:t>
      </w:r>
      <w:r>
        <w:t>313(Antiviral (Hepatitis)) -0</w:t>
      </w:r>
      <w:r w:rsidR="00644CD5">
        <w:t>.</w:t>
      </w:r>
      <w:r>
        <w:t>241(Cyclin-dependent kinase 2 inhibitor) + 0</w:t>
      </w:r>
      <w:r w:rsidR="00644CD5">
        <w:t>.</w:t>
      </w:r>
      <w:r>
        <w:t>965(Adenylate cyclase I inhibitor) -0</w:t>
      </w:r>
      <w:r w:rsidR="00644CD5">
        <w:t>.</w:t>
      </w:r>
      <w:r>
        <w:t>143(Alpha-amylase inhibitor) + 0</w:t>
      </w:r>
      <w:r w:rsidR="00644CD5">
        <w:t>.</w:t>
      </w:r>
      <w:r>
        <w:t>355(Mood disorders treatment) -1</w:t>
      </w:r>
      <w:r w:rsidR="00644CD5">
        <w:t>.</w:t>
      </w:r>
      <w:r>
        <w:t>2(Glutamate dehydrogenase inhibitor) -0</w:t>
      </w:r>
      <w:r w:rsidR="00644CD5">
        <w:t>.</w:t>
      </w:r>
      <w:r>
        <w:t>323(Collagenase 3 inhibitor) -0</w:t>
      </w:r>
      <w:r w:rsidR="00644CD5">
        <w:t>.</w:t>
      </w:r>
      <w:r>
        <w:t>0788(Thrombocytopoiesis inhibitor) + 0</w:t>
      </w:r>
      <w:r w:rsidR="00644CD5">
        <w:t>.</w:t>
      </w:r>
      <w:r>
        <w:t>356(Carcinogenic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32(Trypsin II inhibitor) -0</w:t>
      </w:r>
      <w:r w:rsidR="00644CD5">
        <w:t>.</w:t>
      </w:r>
      <w:r>
        <w:t>289(Carbonic anhydrase IX inhibitor) -1</w:t>
      </w:r>
      <w:r w:rsidR="00644CD5">
        <w:t>.</w:t>
      </w:r>
      <w:r>
        <w:t>18(MAO B inhibitor) + 0</w:t>
      </w:r>
      <w:r w:rsidR="00644CD5">
        <w:t>.</w:t>
      </w:r>
      <w:r>
        <w:t>341(Respiratory distress syndrome treatment) -10</w:t>
      </w:r>
      <w:r w:rsidR="00644CD5">
        <w:t>.</w:t>
      </w:r>
      <w:r>
        <w:t>3(Length^2) + 0</w:t>
      </w:r>
      <w:r w:rsidR="00644CD5">
        <w:t>.</w:t>
      </w:r>
      <w:r>
        <w:t>552(CYP11B1 expre</w:t>
      </w:r>
      <w:r>
        <w:t>s</w:t>
      </w:r>
      <w:r>
        <w:t>sion enhancer) -0</w:t>
      </w:r>
      <w:r w:rsidR="00644CD5">
        <w:t>.</w:t>
      </w:r>
      <w:r>
        <w:t>141(Thrombocytopenia) -0</w:t>
      </w:r>
      <w:r w:rsidR="00644CD5">
        <w:t>.</w:t>
      </w:r>
      <w:r>
        <w:t>419(Leucyltransferase inhibitor) -0</w:t>
      </w:r>
      <w:r w:rsidR="00644CD5">
        <w:t>.</w:t>
      </w:r>
      <w:r>
        <w:t>357(Platelet aggregation inhibitor) + 0</w:t>
      </w:r>
      <w:r w:rsidR="00644CD5">
        <w:t>.</w:t>
      </w:r>
      <w:r>
        <w:t>0952(Alpha 1a adrenoreceptor agonist) + 0</w:t>
      </w:r>
      <w:r w:rsidR="00644CD5">
        <w:t>.</w:t>
      </w:r>
      <w:r>
        <w:t>159(Spasmogenic) + 0</w:t>
      </w:r>
      <w:r w:rsidR="00644CD5">
        <w:t>.</w:t>
      </w:r>
      <w:r>
        <w:t>873(Phospholipase inhibitor) + 0</w:t>
      </w:r>
      <w:r w:rsidR="00644CD5">
        <w:t>.</w:t>
      </w:r>
      <w:r>
        <w:t>461(Bone fo</w:t>
      </w:r>
      <w:r>
        <w:t>r</w:t>
      </w:r>
      <w:r>
        <w:t>mation stimulant) -0</w:t>
      </w:r>
      <w:r w:rsidR="00644CD5">
        <w:t>.</w:t>
      </w:r>
      <w:r>
        <w:t>975(Carcinogenic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-2</w:t>
      </w:r>
      <w:r w:rsidR="00644CD5">
        <w:t>.</w:t>
      </w:r>
      <w:r>
        <w:t xml:space="preserve">9(N-formylglutamate deformylase inhibitor) + </w:t>
      </w:r>
      <w:r>
        <w:lastRenderedPageBreak/>
        <w:t>0</w:t>
      </w:r>
      <w:r w:rsidR="00644CD5">
        <w:t>.</w:t>
      </w:r>
      <w:r>
        <w:t>453(Ceramide glucosyltransferase inhibitor) -0</w:t>
      </w:r>
      <w:r w:rsidR="00644CD5">
        <w:t>.</w:t>
      </w:r>
      <w:r>
        <w:t>442(Phosphodiesterase 8B inhibitor) -0</w:t>
      </w:r>
      <w:r w:rsidR="00644CD5">
        <w:t>.</w:t>
      </w:r>
      <w:r>
        <w:t>115(Neurotrophic factor) + 0</w:t>
      </w:r>
      <w:r w:rsidR="00644CD5">
        <w:t>.</w:t>
      </w:r>
      <w:r>
        <w:t>269(Immunosuppressant) + 0</w:t>
      </w:r>
      <w:r w:rsidR="00644CD5">
        <w:t>.</w:t>
      </w:r>
      <w:r>
        <w:t>236(Ribosomal protein S6 kinase 2 inhibitor) + 0</w:t>
      </w:r>
      <w:r w:rsidR="00644CD5">
        <w:t>.</w:t>
      </w:r>
      <w:r>
        <w:t>526(Carcinogenic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221(CYP3A5 expression enhancer) -1</w:t>
      </w:r>
      <w:r w:rsidR="00644CD5">
        <w:t>.</w:t>
      </w:r>
      <w:r>
        <w:t>33(Histamine H2 receptor agonist) + 1</w:t>
      </w:r>
      <w:r w:rsidR="00644CD5">
        <w:t>.</w:t>
      </w:r>
      <w:r>
        <w:t>86(Calmodulin-domain protein kinase 1 inhibitor) -0</w:t>
      </w:r>
      <w:r w:rsidR="00644CD5">
        <w:t>.</w:t>
      </w:r>
      <w:r>
        <w:t>305(Purinergic receptor antagonist) -0</w:t>
      </w:r>
      <w:r w:rsidR="00644CD5">
        <w:t>.</w:t>
      </w:r>
      <w:r>
        <w:t>503(Prostaglandin D synthase inhibitor) + 1</w:t>
      </w:r>
      <w:r w:rsidR="00644CD5">
        <w:t>.</w:t>
      </w:r>
      <w:r>
        <w:t>07(Methionyl ami</w:t>
      </w:r>
      <w:r>
        <w:t>n</w:t>
      </w:r>
      <w:r>
        <w:t>opeptidase inhibitor) + 0</w:t>
      </w:r>
      <w:r w:rsidR="00644CD5">
        <w:t>.</w:t>
      </w:r>
      <w:r>
        <w:t>165(Hypersexuality) -1</w:t>
      </w:r>
      <w:r w:rsidR="00644CD5">
        <w:t>.</w:t>
      </w:r>
      <w:r>
        <w:t>01(Protein phosphatase 2B inhibitor) -0</w:t>
      </w:r>
      <w:r w:rsidR="00644CD5">
        <w:t>.</w:t>
      </w:r>
      <w:r>
        <w:t>915(Fatty liver) -0</w:t>
      </w:r>
      <w:r w:rsidR="00644CD5">
        <w:t>.</w:t>
      </w:r>
      <w:r>
        <w:t>123(Metalloproteinase-3 inhibitor) + 0</w:t>
      </w:r>
      <w:r w:rsidR="00644CD5">
        <w:t>.</w:t>
      </w:r>
      <w:r>
        <w:t>73(GABA aminotransferase inhibitor) + 0</w:t>
      </w:r>
      <w:r w:rsidR="00644CD5">
        <w:t>.</w:t>
      </w:r>
      <w:r>
        <w:t>416(Matrix metalloproteinase 4 (membrane-type) inhibitor) -0</w:t>
      </w:r>
      <w:r w:rsidR="00644CD5">
        <w:t>.</w:t>
      </w:r>
      <w:r>
        <w:t>818(Vascular adhesion protein 1 inhibitor) -0</w:t>
      </w:r>
      <w:r w:rsidR="00644CD5">
        <w:t>.</w:t>
      </w:r>
      <w:r>
        <w:t>84(Glutathione reductase inhibitor) -0</w:t>
      </w:r>
      <w:r w:rsidR="00644CD5">
        <w:t>.</w:t>
      </w:r>
      <w:r>
        <w:t>123(Erythropoietin receptor antagonist) + 0</w:t>
      </w:r>
      <w:r w:rsidR="00644CD5">
        <w:t>.</w:t>
      </w:r>
      <w:r>
        <w:t>214(FABP1 expression enhancer) -1</w:t>
      </w:r>
      <w:r w:rsidR="00644CD5">
        <w:t>.</w:t>
      </w:r>
      <w:r>
        <w:t>64(Vitamin) + 0</w:t>
      </w:r>
      <w:r w:rsidR="00644CD5">
        <w:t>.</w:t>
      </w:r>
      <w:r>
        <w:t>174(Death-associated protein kinase 3 inhibitor) + 0</w:t>
      </w:r>
      <w:r w:rsidR="00644CD5">
        <w:t>.</w:t>
      </w:r>
      <w:r>
        <w:t>566(Estrogen beta receptor agonist) + 0</w:t>
      </w:r>
      <w:r w:rsidR="00644CD5">
        <w:t>.</w:t>
      </w:r>
      <w:r>
        <w:t>391(Carboxypeptidase U inhibitor) + 0</w:t>
      </w:r>
      <w:r w:rsidR="00644CD5">
        <w:t>.</w:t>
      </w:r>
      <w:r>
        <w:t>479(Irritation) + 0</w:t>
      </w:r>
      <w:r w:rsidR="00644CD5">
        <w:t>.</w:t>
      </w:r>
      <w:r>
        <w:t>277(Elastase 3A inhibitor) -1</w:t>
      </w:r>
      <w:r w:rsidR="00644CD5">
        <w:t>.</w:t>
      </w:r>
      <w:r>
        <w:t>04(Cytosol alanyl aminopeptidase inhibitor) -0</w:t>
      </w:r>
      <w:r w:rsidR="00644CD5">
        <w:t>.</w:t>
      </w:r>
      <w:r>
        <w:t>629(CYP3A4 i</w:t>
      </w:r>
      <w:r>
        <w:t>n</w:t>
      </w:r>
      <w:r>
        <w:t>ducer) -0</w:t>
      </w:r>
      <w:r w:rsidR="00644CD5">
        <w:t>.</w:t>
      </w:r>
      <w:r>
        <w:t>287(Prostaglandin F2 alpha antagonist) -0</w:t>
      </w:r>
      <w:r w:rsidR="00644CD5">
        <w:t>.</w:t>
      </w:r>
      <w:r>
        <w:t>462(Antiacne) -0</w:t>
      </w:r>
      <w:r w:rsidR="00644CD5">
        <w:t>.</w:t>
      </w:r>
      <w:r>
        <w:t>128(Interleukin 1b antagonist) -0</w:t>
      </w:r>
      <w:r w:rsidR="00644CD5">
        <w:t>.</w:t>
      </w:r>
      <w:r>
        <w:t>496(Phosphoserine phosphatase inhibitor) + 0</w:t>
      </w:r>
      <w:r w:rsidR="00644CD5">
        <w:t>.</w:t>
      </w:r>
      <w:r>
        <w:t>66(Ribose-5-phosphate isomerase inhibitor) + 0</w:t>
      </w:r>
      <w:r w:rsidR="00644CD5">
        <w:t>.</w:t>
      </w:r>
      <w:r>
        <w:t>569(Glutamine sy</w:t>
      </w:r>
      <w:r>
        <w:t>n</w:t>
      </w:r>
      <w:r>
        <w:t>thetase inhibitor) + 0</w:t>
      </w:r>
      <w:r w:rsidR="00644CD5">
        <w:t>.</w:t>
      </w:r>
      <w:r>
        <w:t>395(Protein kinase stimulant) -0</w:t>
      </w:r>
      <w:r w:rsidR="00644CD5">
        <w:t>.</w:t>
      </w:r>
      <w:r>
        <w:t>466(Integrin beta3 antagonist) -0</w:t>
      </w:r>
      <w:r w:rsidR="00644CD5">
        <w:t>.</w:t>
      </w:r>
      <w:r>
        <w:t>339(Endocrine disruptor) + 0</w:t>
      </w:r>
      <w:r w:rsidR="00644CD5">
        <w:t>.</w:t>
      </w:r>
      <w:r>
        <w:t>126(Melanocortin MC-4 agonist) + 0</w:t>
      </w:r>
      <w:r w:rsidR="00644CD5">
        <w:t>.</w:t>
      </w:r>
      <w:r>
        <w:t>346(Protein kinase C mu inhibitor) + 0</w:t>
      </w:r>
      <w:r w:rsidR="00644CD5">
        <w:t>.</w:t>
      </w:r>
      <w:r>
        <w:t>44(Protein kinase A inhibitor) -0</w:t>
      </w:r>
      <w:r w:rsidR="00644CD5">
        <w:t>.</w:t>
      </w:r>
      <w:r>
        <w:t>305(Protein kinase C zeta inhibitor) + 0</w:t>
      </w:r>
      <w:r w:rsidR="00644CD5">
        <w:t>.</w:t>
      </w:r>
      <w:r>
        <w:t>244(Trypsin III inhibitor) -0</w:t>
      </w:r>
      <w:r w:rsidR="00644CD5">
        <w:t>.</w:t>
      </w:r>
      <w:r>
        <w:t>306(TOP2A expression inhibitor) -0</w:t>
      </w:r>
      <w:r w:rsidR="00644CD5">
        <w:t>.</w:t>
      </w:r>
      <w:r>
        <w:t>354(Mannosyl-oligosaccharide glucosidase inhibitor) + 0</w:t>
      </w:r>
      <w:r w:rsidR="00644CD5">
        <w:t>.</w:t>
      </w:r>
      <w:r>
        <w:t>165(Coma) -0</w:t>
      </w:r>
      <w:r w:rsidR="00644CD5">
        <w:t>.</w:t>
      </w:r>
      <w:r>
        <w:t>239(Melatonin 1 antagonist) + 0</w:t>
      </w:r>
      <w:r w:rsidR="00644CD5">
        <w:t>.</w:t>
      </w:r>
      <w:r>
        <w:t>553(Carcinogenic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151(Antineoplastic (colon cancer)) -0</w:t>
      </w:r>
      <w:r w:rsidR="00644CD5">
        <w:t>.</w:t>
      </w:r>
      <w:r>
        <w:t>896(Cholesterol esterase inhibitor) -0</w:t>
      </w:r>
      <w:r w:rsidR="00644CD5">
        <w:t>.</w:t>
      </w:r>
      <w:r>
        <w:t>547(8-Amino-7-oxononanoate synthase inhibitor) -0</w:t>
      </w:r>
      <w:r w:rsidR="00644CD5">
        <w:t>.</w:t>
      </w:r>
      <w:r>
        <w:t>218(Antiprotozoal (Amoeba)) -0</w:t>
      </w:r>
      <w:r w:rsidR="00644CD5">
        <w:t>.</w:t>
      </w:r>
      <w:r>
        <w:t>716(Thrombin inhibitor) -0</w:t>
      </w:r>
      <w:r w:rsidR="00644CD5">
        <w:t>.</w:t>
      </w:r>
      <w:r>
        <w:t>281(Gelatinase inhibitor) -0</w:t>
      </w:r>
      <w:r w:rsidR="00644CD5">
        <w:t>.</w:t>
      </w:r>
      <w:r>
        <w:t>392(Retinoic acid receptor antagonist) -0</w:t>
      </w:r>
      <w:r w:rsidR="00644CD5">
        <w:t>.</w:t>
      </w:r>
      <w:r>
        <w:t>399(Genotoxic) + 0</w:t>
      </w:r>
      <w:r w:rsidR="00644CD5">
        <w:t>.</w:t>
      </w:r>
      <w:r>
        <w:t>886(Human papillomav</w:t>
      </w:r>
      <w:r>
        <w:t>i</w:t>
      </w:r>
      <w:r>
        <w:t>rus - 16 inhibitor) -0</w:t>
      </w:r>
      <w:r w:rsidR="00644CD5">
        <w:t>.</w:t>
      </w:r>
      <w:r>
        <w:t>191(Acetyl-CoA carboxylase 1 inhibitor) -0</w:t>
      </w:r>
      <w:r w:rsidR="00644CD5">
        <w:t>.</w:t>
      </w:r>
      <w:r>
        <w:t>224(cAMP-dependent protein kinase type I-beta regulatory subunit inhibitor) -0</w:t>
      </w:r>
      <w:r w:rsidR="00644CD5">
        <w:t>.</w:t>
      </w:r>
      <w:r>
        <w:t>164(Antineoplastic (squamous cell carcinoma)) -0</w:t>
      </w:r>
      <w:r w:rsidR="00644CD5">
        <w:t>.</w:t>
      </w:r>
      <w:r>
        <w:t>489(Sonic hedgehog protein inhib</w:t>
      </w:r>
      <w:r>
        <w:t>i</w:t>
      </w:r>
      <w:r>
        <w:t>tor) -0</w:t>
      </w:r>
      <w:r w:rsidR="00644CD5">
        <w:t>.</w:t>
      </w:r>
      <w:r>
        <w:t>238(Protein kinase (CaMK</w:t>
      </w:r>
      <w:r w:rsidR="00644CD5">
        <w:t>.</w:t>
      </w:r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622(MYC expression enhancer) -0</w:t>
      </w:r>
      <w:r w:rsidR="00644CD5">
        <w:t>.</w:t>
      </w:r>
      <w:r>
        <w:t>326(Rotamase (FKBP12) inhibitor) -0</w:t>
      </w:r>
      <w:r w:rsidR="00644CD5">
        <w:t>.</w:t>
      </w:r>
      <w:r>
        <w:t>172(Sodium/hydrogen e</w:t>
      </w:r>
      <w:r>
        <w:t>x</w:t>
      </w:r>
      <w:r>
        <w:t>changer 1 inhibitor) + 0</w:t>
      </w:r>
      <w:r w:rsidR="00644CD5">
        <w:t>.</w:t>
      </w:r>
      <w:r>
        <w:t>335(ALK inhibitor) + 0</w:t>
      </w:r>
      <w:r w:rsidR="00644CD5">
        <w:t>.</w:t>
      </w:r>
      <w:r>
        <w:t>682(Formyl peptide receptor antagonist) -0</w:t>
      </w:r>
      <w:r w:rsidR="00644CD5">
        <w:t>.</w:t>
      </w:r>
      <w:r>
        <w:t>187(Antihypertensive) + 0</w:t>
      </w:r>
      <w:r w:rsidR="00644CD5">
        <w:t>.</w:t>
      </w:r>
      <w:r>
        <w:t>741(Sodium/hydrogen exchanger 3 inhibitor) + 0</w:t>
      </w:r>
      <w:r w:rsidR="00644CD5">
        <w:t>.</w:t>
      </w:r>
      <w:r>
        <w:t>808((R)-aminopropanol dehydrogenase inhibitor) -0</w:t>
      </w:r>
      <w:r w:rsidR="00644CD5">
        <w:t>.</w:t>
      </w:r>
      <w:r>
        <w:t>155(Autotaxin inhibitor) + 0</w:t>
      </w:r>
      <w:r w:rsidR="00644CD5">
        <w:t>.</w:t>
      </w:r>
      <w:r>
        <w:t>21(Respiratory analeptic) -0</w:t>
      </w:r>
      <w:r w:rsidR="00644CD5">
        <w:t>.</w:t>
      </w:r>
      <w:r>
        <w:t>508(PPARG expression enhancer) + 0</w:t>
      </w:r>
      <w:r w:rsidR="00644CD5">
        <w:t>.</w:t>
      </w:r>
      <w:r>
        <w:t>248(Monodehydroascorbate redu</w:t>
      </w:r>
      <w:r>
        <w:t>c</w:t>
      </w:r>
      <w:r>
        <w:t>tase (NADH) inhibitor) + 0</w:t>
      </w:r>
      <w:r w:rsidR="00644CD5">
        <w:t>.</w:t>
      </w:r>
      <w:r>
        <w:t>905(TGF beta receptor type II kinase inhibitor) + 0</w:t>
      </w:r>
      <w:r w:rsidR="00644CD5">
        <w:t>.</w:t>
      </w:r>
      <w:r>
        <w:t>773(Urotensin II agonist) + 0</w:t>
      </w:r>
      <w:r w:rsidR="00644CD5">
        <w:t>.</w:t>
      </w:r>
      <w:r>
        <w:t>565(Phosphoglycerate dehydrogenase inhibitor) + 0</w:t>
      </w:r>
      <w:r w:rsidR="00644CD5">
        <w:t>.</w:t>
      </w:r>
      <w:r>
        <w:t>31(Cytosolic phospholipase A2 beta inhibitor) + 0</w:t>
      </w:r>
      <w:r w:rsidR="00644CD5">
        <w:t>.</w:t>
      </w:r>
      <w:r>
        <w:t>25(Pain) -0</w:t>
      </w:r>
      <w:r w:rsidR="00644CD5">
        <w:t>.</w:t>
      </w:r>
      <w:r>
        <w:t>141(Dopamine D1B antagonist) + 0</w:t>
      </w:r>
      <w:r w:rsidR="00644CD5">
        <w:t>.</w:t>
      </w:r>
      <w:r>
        <w:t>961(Pyruvate dehydrogenase stimulant) -0</w:t>
      </w:r>
      <w:r w:rsidR="00644CD5">
        <w:t>.</w:t>
      </w:r>
      <w:r>
        <w:t>593(Leukopenia) + 0</w:t>
      </w:r>
      <w:r w:rsidR="00644CD5">
        <w:t>.</w:t>
      </w:r>
      <w:r>
        <w:t>698(CD14 expression enhancer) + 1</w:t>
      </w:r>
      <w:r w:rsidR="00644CD5">
        <w:t>.</w:t>
      </w:r>
      <w:r>
        <w:t>1(UGT2B7Y substrate) + 0</w:t>
      </w:r>
      <w:r w:rsidR="00644CD5">
        <w:t>.</w:t>
      </w:r>
      <w:r>
        <w:t>948(Adenosine A3 receptor antagonist) -0</w:t>
      </w:r>
      <w:r w:rsidR="00644CD5">
        <w:t>.</w:t>
      </w:r>
      <w:r>
        <w:t>166(Phosphorylase kinase gamma subunit 1 inhibitor) -0</w:t>
      </w:r>
      <w:r w:rsidR="00644CD5">
        <w:t>.</w:t>
      </w:r>
      <w:r>
        <w:t>667(BTG2 expression enhancer) -0</w:t>
      </w:r>
      <w:r w:rsidR="00644CD5">
        <w:t>.</w:t>
      </w:r>
      <w:r>
        <w:t>276(Topoisomerase II inhibitor) -0</w:t>
      </w:r>
      <w:r w:rsidR="00644CD5">
        <w:t>.</w:t>
      </w:r>
      <w:r>
        <w:t>491(Shal potassium channel blocker) + 0</w:t>
      </w:r>
      <w:r w:rsidR="00644CD5">
        <w:t>.</w:t>
      </w:r>
      <w:r>
        <w:t>235(DNA gyrase subunit A inhibitor) + 0</w:t>
      </w:r>
      <w:r w:rsidR="00644CD5">
        <w:t>.</w:t>
      </w:r>
      <w:r>
        <w:t>282(Granulocyte stimulating factor agonist) + 0</w:t>
      </w:r>
      <w:r w:rsidR="00644CD5">
        <w:t>.</w:t>
      </w:r>
      <w:r>
        <w:t>322(Cytochrome P450 stimulant) + 0</w:t>
      </w:r>
      <w:r w:rsidR="00644CD5">
        <w:t>.</w:t>
      </w:r>
      <w:r>
        <w:t>134(Antiviral (Influenza A)) -1</w:t>
      </w:r>
      <w:r w:rsidR="00644CD5">
        <w:t>.</w:t>
      </w:r>
      <w:r>
        <w:t>31(Chalcone isomerase inhibitor) + 0</w:t>
      </w:r>
      <w:r w:rsidR="00644CD5">
        <w:t>.</w:t>
      </w:r>
      <w:r>
        <w:t>179(CYP11B2 inhibitor) + 1</w:t>
      </w:r>
      <w:r w:rsidR="00644CD5">
        <w:t>.</w:t>
      </w:r>
      <w:r>
        <w:t>03(Deoxyguanosine kinase inhibitor) + 0</w:t>
      </w:r>
      <w:r w:rsidR="00644CD5">
        <w:t>.</w:t>
      </w:r>
      <w:r>
        <w:t>301(Antifungal) -0</w:t>
      </w:r>
      <w:r w:rsidR="00644CD5">
        <w:t>.</w:t>
      </w:r>
      <w:r>
        <w:t>166(Neuronal K-Cl c</w:t>
      </w:r>
      <w:r>
        <w:t>o</w:t>
      </w:r>
      <w:r>
        <w:t>transporter inhibitor) + 0</w:t>
      </w:r>
      <w:r w:rsidR="00644CD5">
        <w:t>.</w:t>
      </w:r>
      <w:r>
        <w:t>349(Paralysis) + 0</w:t>
      </w:r>
      <w:r w:rsidR="00644CD5">
        <w:t>.</w:t>
      </w:r>
      <w:r>
        <w:t>205(G-protein coupled bile acid receptor 1 antagonist) + 0</w:t>
      </w:r>
      <w:r w:rsidR="00644CD5">
        <w:t>.</w:t>
      </w:r>
      <w:r>
        <w:t>173(Antidiabetic symptomatic) + 0</w:t>
      </w:r>
      <w:r w:rsidR="00644CD5">
        <w:t>.</w:t>
      </w:r>
      <w:r>
        <w:t>263(Confusion) -0</w:t>
      </w:r>
      <w:r w:rsidR="00644CD5">
        <w:t>.</w:t>
      </w:r>
      <w:r>
        <w:t>38(Cyclin D3 inhibitor) -0</w:t>
      </w:r>
      <w:r w:rsidR="00644CD5">
        <w:t>.</w:t>
      </w:r>
      <w:r>
        <w:t>501(CYP1B1 expression inhibitor) + 0</w:t>
      </w:r>
      <w:r w:rsidR="00644CD5">
        <w:t>.</w:t>
      </w:r>
      <w:r>
        <w:t>232(Farnesoid X receptor agonist) -0</w:t>
      </w:r>
      <w:r w:rsidR="00644CD5">
        <w:t>.</w:t>
      </w:r>
      <w:r>
        <w:t>462(Aldehyde oxidase substrate) -0</w:t>
      </w:r>
      <w:r w:rsidR="00644CD5">
        <w:t>.</w:t>
      </w:r>
      <w:r>
        <w:t>14(Integrin alpha2 antagonist) + 0</w:t>
      </w:r>
      <w:r w:rsidR="00644CD5">
        <w:t>.</w:t>
      </w:r>
      <w:r>
        <w:t>291(Tocolytic) -0</w:t>
      </w:r>
      <w:r w:rsidR="00644CD5">
        <w:t>.</w:t>
      </w:r>
      <w:r>
        <w:t>203(HSPA8 expression inhibitor) + 0</w:t>
      </w:r>
      <w:r w:rsidR="00644CD5">
        <w:t>.</w:t>
      </w:r>
      <w:r>
        <w:t>447(Lysyl endopeptidase inhibitor) -0</w:t>
      </w:r>
      <w:r w:rsidR="00644CD5">
        <w:t>.</w:t>
      </w:r>
      <w:r>
        <w:t>516(5 Hydroxytry</w:t>
      </w:r>
      <w:r>
        <w:t>p</w:t>
      </w:r>
      <w:r>
        <w:t>tamine 2 agonist) -0</w:t>
      </w:r>
      <w:r w:rsidR="00644CD5">
        <w:t>.</w:t>
      </w:r>
      <w:r>
        <w:t>455(SUMO-activating enzyme subunit 2 inhibitor) -0</w:t>
      </w:r>
      <w:r w:rsidR="00644CD5">
        <w:t>.</w:t>
      </w:r>
      <w:r>
        <w:t>728(Antihematotoxic) + 0</w:t>
      </w:r>
      <w:r w:rsidR="00644CD5">
        <w:t>.</w:t>
      </w:r>
      <w:r>
        <w:t>29(Ulcer</w:t>
      </w:r>
      <w:r w:rsidR="00644CD5">
        <w:t>.</w:t>
      </w:r>
      <w:r>
        <w:t xml:space="preserve"> peptic) -0</w:t>
      </w:r>
      <w:r w:rsidR="00644CD5">
        <w:t>.</w:t>
      </w:r>
      <w:r>
        <w:t>137(Liver cirrhosis treatment) -0</w:t>
      </w:r>
      <w:r w:rsidR="00644CD5">
        <w:t>.</w:t>
      </w:r>
      <w:r>
        <w:t>76(Histone-lysine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417(N-carbamoyl-L-amino-acid hydrolase inhibitor) -0</w:t>
      </w:r>
      <w:r w:rsidR="00644CD5">
        <w:t>.</w:t>
      </w:r>
      <w:r>
        <w:t>327(Glycosuria) + 0</w:t>
      </w:r>
      <w:r w:rsidR="00644CD5">
        <w:t>.</w:t>
      </w:r>
      <w:r>
        <w:t>858(Sulfinoalanine decarboxylase i</w:t>
      </w:r>
      <w:r>
        <w:t>n</w:t>
      </w:r>
      <w:r>
        <w:t>hibitor) + 0</w:t>
      </w:r>
      <w:r w:rsidR="00644CD5">
        <w:t>.</w:t>
      </w:r>
      <w:r>
        <w:t>166(Antineoplastic (brain cancer)) + 0</w:t>
      </w:r>
      <w:r w:rsidR="00644CD5">
        <w:t>.</w:t>
      </w:r>
      <w:r>
        <w:t>321(CYP2D6 inhibitor) -0</w:t>
      </w:r>
      <w:r w:rsidR="00644CD5">
        <w:t>.</w:t>
      </w:r>
      <w:r>
        <w:t>215(Skin irritation</w:t>
      </w:r>
      <w:r w:rsidR="00644CD5">
        <w:t>.</w:t>
      </w:r>
      <w:r>
        <w:t xml:space="preserve"> moderate) + 0</w:t>
      </w:r>
      <w:r w:rsidR="00644CD5">
        <w:t>.</w:t>
      </w:r>
      <w:r>
        <w:t>0895(Transplant rejection treatment) -0</w:t>
      </w:r>
      <w:r w:rsidR="00644CD5">
        <w:t>.</w:t>
      </w:r>
      <w:r>
        <w:t>135(CYP2C9 inhibitor) + 0</w:t>
      </w:r>
      <w:r w:rsidR="00644CD5">
        <w:t>.</w:t>
      </w:r>
      <w:r>
        <w:t>266(Glutamate (mGluR group III) agonist) -0</w:t>
      </w:r>
      <w:r w:rsidR="00644CD5">
        <w:t>.</w:t>
      </w:r>
      <w:r>
        <w:t>843(Homoserine dehydrogenase inhibitor) -0</w:t>
      </w:r>
      <w:r w:rsidR="00644CD5">
        <w:t>.</w:t>
      </w:r>
      <w:r>
        <w:t>328(Cystic fibrosis treatment) + 0</w:t>
      </w:r>
      <w:r w:rsidR="00644CD5">
        <w:t>.</w:t>
      </w:r>
      <w:r>
        <w:t>182(Alpha adrenoreceptor antag</w:t>
      </w:r>
      <w:r>
        <w:t>o</w:t>
      </w:r>
      <w:r>
        <w:t>nist) -0</w:t>
      </w:r>
      <w:r w:rsidR="00644CD5">
        <w:t>.</w:t>
      </w:r>
      <w:r>
        <w:t>172(CD86 expression enhancer) + 0</w:t>
      </w:r>
      <w:r w:rsidR="00644CD5">
        <w:t>.</w:t>
      </w:r>
      <w:r>
        <w:t>32(Insecticide) -0</w:t>
      </w:r>
      <w:r w:rsidR="00644CD5">
        <w:t>.</w:t>
      </w:r>
      <w:r>
        <w:t>319(Phosphoglycerate mutase inhibitor) + 0</w:t>
      </w:r>
      <w:r w:rsidR="00644CD5">
        <w:t>.</w:t>
      </w:r>
      <w:r>
        <w:t>368(Histone deacetylase inhibitor) -0</w:t>
      </w:r>
      <w:r w:rsidR="00644CD5">
        <w:t>.</w:t>
      </w:r>
      <w:r>
        <w:t>177(HMG CoA reductase inhibitor) + 0</w:t>
      </w:r>
      <w:r w:rsidR="00644CD5">
        <w:t>.</w:t>
      </w:r>
      <w:r>
        <w:t>698(Alanine dehydrogenase inhibitor) -0</w:t>
      </w:r>
      <w:r w:rsidR="00644CD5">
        <w:t>.</w:t>
      </w:r>
      <w:r>
        <w:t>379(Catechol 2</w:t>
      </w:r>
      <w:r w:rsidR="00644CD5">
        <w:t>.</w:t>
      </w:r>
      <w:r>
        <w:t>3-dioxygenase inhibitor) -0</w:t>
      </w:r>
      <w:r w:rsidR="00644CD5">
        <w:t>.</w:t>
      </w:r>
      <w:r>
        <w:t>168(Glutamate (mGluR group I) agonist) -0</w:t>
      </w:r>
      <w:r w:rsidR="00644CD5">
        <w:t>.</w:t>
      </w:r>
      <w:r>
        <w:t>367(Glycine transporter inhibitor) -0</w:t>
      </w:r>
      <w:r w:rsidR="00644CD5">
        <w:t>.</w:t>
      </w:r>
      <w:r>
        <w:t>14(TRPA1 antagonist) + 0</w:t>
      </w:r>
      <w:r w:rsidR="00644CD5">
        <w:t>.</w:t>
      </w:r>
      <w:r>
        <w:t>291(Ribosomal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229(Hyperkinesia) -0</w:t>
      </w:r>
      <w:r w:rsidR="00644CD5">
        <w:t>.</w:t>
      </w:r>
      <w:r>
        <w:t>213(Polo-like kinase-2 inhibitor) + 0</w:t>
      </w:r>
      <w:r w:rsidR="00644CD5">
        <w:t>.</w:t>
      </w:r>
      <w:r>
        <w:t>357(Antibiotic Carbapenem-like) + 0</w:t>
      </w:r>
      <w:r w:rsidR="00644CD5">
        <w:t>.</w:t>
      </w:r>
      <w:r>
        <w:t>18(Imidazoleacetate 4-monooxygenase inhibitor) + 0</w:t>
      </w:r>
      <w:r w:rsidR="00644CD5">
        <w:t>.</w:t>
      </w:r>
      <w:r>
        <w:t>213(Protein kinase (CK1) inhibitor) -0</w:t>
      </w:r>
      <w:r w:rsidR="00644CD5">
        <w:t>.</w:t>
      </w:r>
      <w:r>
        <w:t>226(Cyclin-dependent kinase 9 inhibitor) -0</w:t>
      </w:r>
      <w:r w:rsidR="00644CD5">
        <w:t>.</w:t>
      </w:r>
      <w:r>
        <w:t>134(NADPH oxidase 4 inhibitor) -0</w:t>
      </w:r>
      <w:r w:rsidR="00644CD5">
        <w:t>.</w:t>
      </w:r>
      <w:r>
        <w:t>173(Amiloride-sensitive cation channel 1 blocker) + 0</w:t>
      </w:r>
      <w:r w:rsidR="00644CD5">
        <w:t>.</w:t>
      </w:r>
      <w:r>
        <w:t>518(2-Acylglycerol O-acyltransferase inhibitor) + 0</w:t>
      </w:r>
      <w:r w:rsidR="00644CD5">
        <w:t>.</w:t>
      </w:r>
      <w:r>
        <w:t>207(Glutathione-disulfide reductase inhibitor) + 0</w:t>
      </w:r>
      <w:r w:rsidR="00644CD5">
        <w:t>.</w:t>
      </w:r>
      <w:r>
        <w:t>509(Phosphorylase kinase inhibitor) + 0</w:t>
      </w:r>
      <w:r w:rsidR="00644CD5">
        <w:t>.</w:t>
      </w:r>
      <w:r>
        <w:t>176(Dopamine D1 agonist) -0</w:t>
      </w:r>
      <w:r w:rsidR="00644CD5">
        <w:t>.</w:t>
      </w:r>
      <w:r>
        <w:t>182(Neutral endopeptidase inhibitor) + 0</w:t>
      </w:r>
      <w:r w:rsidR="00644CD5">
        <w:t>.</w:t>
      </w:r>
      <w:r>
        <w:t>174(Protein kinase C delta inhibitor) -0</w:t>
      </w:r>
      <w:r w:rsidR="00644CD5">
        <w:t>.</w:t>
      </w:r>
      <w:r>
        <w:t>615(Amylo-alpha-1</w:t>
      </w:r>
      <w:r w:rsidR="00644CD5">
        <w:t>.</w:t>
      </w:r>
      <w:r>
        <w:t>6-glucosidase inhibitor) + 0</w:t>
      </w:r>
      <w:r w:rsidR="00644CD5">
        <w:t>.</w:t>
      </w:r>
      <w:r>
        <w:t>22(Interstitial nephritis) -0</w:t>
      </w:r>
      <w:r w:rsidR="00644CD5">
        <w:t>.</w:t>
      </w:r>
      <w:r>
        <w:t>254(AKR1C1 expression enhancer) + 0</w:t>
      </w:r>
      <w:r w:rsidR="00644CD5">
        <w:t>.</w:t>
      </w:r>
      <w:r>
        <w:t xml:space="preserve">387(PRL phosphatase </w:t>
      </w:r>
      <w:r>
        <w:lastRenderedPageBreak/>
        <w:t>inhibitor) -0</w:t>
      </w:r>
      <w:r w:rsidR="00644CD5">
        <w:t>.</w:t>
      </w:r>
      <w:r>
        <w:t>236(Gastrointestinal hemorrhage) -0</w:t>
      </w:r>
      <w:r w:rsidR="00644CD5">
        <w:t>.</w:t>
      </w:r>
      <w:r>
        <w:t>14(Osteoclast antagonist) + 0</w:t>
      </w:r>
      <w:r w:rsidR="00644CD5">
        <w:t>.</w:t>
      </w:r>
      <w:r>
        <w:t>203(Antipruritic</w:t>
      </w:r>
      <w:r w:rsidR="00644CD5">
        <w:t>.</w:t>
      </w:r>
      <w:r>
        <w:t xml:space="preserve"> allergic) + 0</w:t>
      </w:r>
      <w:r w:rsidR="00644CD5">
        <w:t>.</w:t>
      </w:r>
      <w:r>
        <w:t>364(4-Nitrophenylphosphatase inhibitor) -0</w:t>
      </w:r>
      <w:r w:rsidR="00644CD5">
        <w:t>.</w:t>
      </w:r>
      <w:r>
        <w:t>688(Orotate phosphoribosyltransferase inhibitor) + 0</w:t>
      </w:r>
      <w:r w:rsidR="00644CD5">
        <w:t>.</w:t>
      </w:r>
      <w:r>
        <w:t>161(Clk dual-specificity kinase inhibitor) -0</w:t>
      </w:r>
      <w:r w:rsidR="00644CD5">
        <w:t>.</w:t>
      </w:r>
      <w:r>
        <w:t>468(RNA synthesis inhibitor) + 0</w:t>
      </w:r>
      <w:r w:rsidR="00644CD5">
        <w:t>.</w:t>
      </w:r>
      <w:r>
        <w:t>311(Deoxyribonuclease I inhibitor) -0</w:t>
      </w:r>
      <w:r w:rsidR="00644CD5">
        <w:t>.</w:t>
      </w:r>
      <w:r>
        <w:t>122(Opioid delta receptor antagonist) + 0</w:t>
      </w:r>
      <w:r w:rsidR="00644CD5">
        <w:t>.</w:t>
      </w:r>
      <w:r>
        <w:t>148(Gait disturbance) + 0</w:t>
      </w:r>
      <w:r w:rsidR="00644CD5">
        <w:t>.</w:t>
      </w:r>
      <w:r>
        <w:t>72(NAD(P)+ transhydrogenase (B-specific) inhibitor) + 0</w:t>
      </w:r>
      <w:r w:rsidR="00644CD5">
        <w:t>.</w:t>
      </w:r>
      <w:r>
        <w:t>21(Hematotoxic) -0</w:t>
      </w:r>
      <w:r w:rsidR="00644CD5">
        <w:t>.</w:t>
      </w:r>
      <w:r>
        <w:t>34(Dihydropteroate synthase inhibitor) -0</w:t>
      </w:r>
      <w:r w:rsidR="00644CD5">
        <w:t>.</w:t>
      </w:r>
      <w:r>
        <w:t>198(cAMP-dependent protein kinase gamma catalytic subunit inhibitor) + 0</w:t>
      </w:r>
      <w:r w:rsidR="00644CD5">
        <w:t>.</w:t>
      </w:r>
      <w:r>
        <w:t>738(Procollagen-proline 3-dioxygenase inhibitor) -0</w:t>
      </w:r>
      <w:r w:rsidR="00644CD5">
        <w:t>.</w:t>
      </w:r>
      <w:r>
        <w:t>391(Glutamate (mGluR6) antagonist) + 0</w:t>
      </w:r>
      <w:r w:rsidR="00644CD5">
        <w:t>.</w:t>
      </w:r>
      <w:r>
        <w:t>291(Adenylate c</w:t>
      </w:r>
      <w:r>
        <w:t>y</w:t>
      </w:r>
      <w:r>
        <w:t>clase V inhibitor) -0</w:t>
      </w:r>
      <w:r w:rsidR="00644CD5">
        <w:t>.</w:t>
      </w:r>
      <w:r>
        <w:t>186(Antipsychotic) + 0</w:t>
      </w:r>
      <w:r w:rsidR="00644CD5">
        <w:t>.</w:t>
      </w:r>
      <w:r>
        <w:t>362(G protein-coupled receptor antagonist) + 0</w:t>
      </w:r>
      <w:r w:rsidR="00644CD5">
        <w:t>.</w:t>
      </w:r>
      <w:r>
        <w:t>192(Raynaud's phenom</w:t>
      </w:r>
      <w:r>
        <w:t>e</w:t>
      </w:r>
      <w:r>
        <w:t>non) + 0</w:t>
      </w:r>
      <w:r w:rsidR="00644CD5">
        <w:t>.</w:t>
      </w:r>
      <w:r>
        <w:t>971(GTP cyclohydrolase I inhibitor) + 0</w:t>
      </w:r>
      <w:r w:rsidR="00644CD5">
        <w:t>.</w:t>
      </w:r>
      <w:r>
        <w:t>271(Potassium channel (Inward rectifier) activator) -0</w:t>
      </w:r>
      <w:r w:rsidR="00644CD5">
        <w:t>.</w:t>
      </w:r>
      <w:r>
        <w:t>077(T cell receptor antagonist) + 0</w:t>
      </w:r>
      <w:r w:rsidR="00644CD5">
        <w:t>.</w:t>
      </w:r>
      <w:r>
        <w:t>164(ABCB1 expression enhancer) -0</w:t>
      </w:r>
      <w:r w:rsidR="00644CD5">
        <w:t>.</w:t>
      </w:r>
      <w:r>
        <w:t>471(mRNA (nucleoside-2'-O-)-methyltransferase inhib</w:t>
      </w:r>
      <w:r>
        <w:t>i</w:t>
      </w:r>
      <w:r>
        <w:t>tor) -0</w:t>
      </w:r>
      <w:r w:rsidR="00644CD5">
        <w:t>.</w:t>
      </w:r>
      <w:r>
        <w:t>235(CYP17A1 expression inhibitor) + 0</w:t>
      </w:r>
      <w:r w:rsidR="00644CD5">
        <w:t>.</w:t>
      </w:r>
      <w:r>
        <w:t>173(Carcinogenic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vascular system) + 0</w:t>
      </w:r>
      <w:r w:rsidR="00644CD5">
        <w:t>.</w:t>
      </w:r>
      <w:r>
        <w:t>083(Transcription factor STAT1 inhibitor) + 0</w:t>
      </w:r>
      <w:r w:rsidR="00644CD5">
        <w:t>.</w:t>
      </w:r>
      <w:r>
        <w:t>0991(Growth hormone release promoting) -0</w:t>
      </w:r>
      <w:r w:rsidR="00644CD5">
        <w:t>.</w:t>
      </w:r>
      <w:r>
        <w:t>147(Protein kinase C beta I inhibitor) -0</w:t>
      </w:r>
      <w:r w:rsidR="00644CD5">
        <w:t>.</w:t>
      </w:r>
      <w:r>
        <w:t>148(Flavin-containing monooxygenase substrate) -0</w:t>
      </w:r>
      <w:r w:rsidR="00644CD5">
        <w:t>.</w:t>
      </w:r>
      <w:r>
        <w:t>142(Acylaminoacyl-peptidase inhibitor) -0</w:t>
      </w:r>
      <w:r w:rsidR="00644CD5">
        <w:t>.</w:t>
      </w:r>
      <w:r>
        <w:t>337(UGT1A1 substrate) -0</w:t>
      </w:r>
      <w:r w:rsidR="00644CD5">
        <w:t>.</w:t>
      </w:r>
      <w:r>
        <w:t>722(Amidophosphoribosyltransferase inhibitor) + 0</w:t>
      </w:r>
      <w:r w:rsidR="00644CD5">
        <w:t>.</w:t>
      </w:r>
      <w:r>
        <w:t>102(Cannabinoid CB2 receptor antagonist) -0</w:t>
      </w:r>
      <w:r w:rsidR="00644CD5">
        <w:t>.</w:t>
      </w:r>
      <w:r>
        <w:t>327(Dopamine D3 agonist) + 0</w:t>
      </w:r>
      <w:r w:rsidR="00644CD5">
        <w:t>.</w:t>
      </w:r>
      <w:r>
        <w:t>217(MAO B substrate) -0</w:t>
      </w:r>
      <w:r w:rsidR="00644CD5">
        <w:t>.</w:t>
      </w:r>
      <w:r>
        <w:t>226(Adrenaline agonist) -0</w:t>
      </w:r>
      <w:r w:rsidR="00644CD5">
        <w:t>.</w:t>
      </w:r>
      <w:r>
        <w:t>0978(Antineoplastic (cervical cancer)) + 0</w:t>
      </w:r>
      <w:r w:rsidR="00644CD5">
        <w:t>.</w:t>
      </w:r>
      <w:r>
        <w:t>685(Linoleate isomerase inhibitor) -0</w:t>
      </w:r>
      <w:r w:rsidR="00644CD5">
        <w:t>.</w:t>
      </w:r>
      <w:r>
        <w:t>426(Dihydroorotate oxidase inhib</w:t>
      </w:r>
      <w:r>
        <w:t>i</w:t>
      </w:r>
      <w:r>
        <w:t>tor) -0</w:t>
      </w:r>
      <w:r w:rsidR="00644CD5">
        <w:t>.</w:t>
      </w:r>
      <w:r>
        <w:t>075(Lipoxin receptor agonist) -0</w:t>
      </w:r>
      <w:r w:rsidR="00644CD5">
        <w:t>.</w:t>
      </w:r>
      <w:r>
        <w:t>0739(Cytokinin dehydrogenase inhibitor) + 0</w:t>
      </w:r>
      <w:r w:rsidR="00644CD5">
        <w:t>.</w:t>
      </w:r>
      <w:r>
        <w:t>107(Integrin alphaLbeta2 a</w:t>
      </w:r>
      <w:r>
        <w:t>n</w:t>
      </w:r>
      <w:r>
        <w:t>tagonist) + 0</w:t>
      </w:r>
      <w:r w:rsidR="00644CD5">
        <w:t>.</w:t>
      </w:r>
      <w:r>
        <w:t>0942(Pyrimidine antagonist) -0</w:t>
      </w:r>
      <w:r w:rsidR="00644CD5">
        <w:t>.</w:t>
      </w:r>
      <w:r>
        <w:t>258(Sphingosine kinase inhibitor) -0</w:t>
      </w:r>
      <w:r w:rsidR="00644CD5">
        <w:t>.</w:t>
      </w:r>
      <w:r>
        <w:t>0907(Interleukin 8 antagonist) -0</w:t>
      </w:r>
      <w:r w:rsidR="00644CD5">
        <w:t>.</w:t>
      </w:r>
      <w:r>
        <w:t>0807(EphA4 antagonist) -0</w:t>
      </w:r>
      <w:r w:rsidR="00644CD5">
        <w:t>.</w:t>
      </w:r>
      <w:r>
        <w:t>134(Carcinogenic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253(MAP3K8 inhibitor) + 0</w:t>
      </w:r>
      <w:r w:rsidR="00644CD5">
        <w:t>.</w:t>
      </w:r>
      <w:r>
        <w:t>407(Heat shock 70 kDa protein 1 antagonist) -0</w:t>
      </w:r>
      <w:r w:rsidR="00644CD5">
        <w:t>.</w:t>
      </w:r>
      <w:r>
        <w:t>47(Pyruvate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221(CYP1B substrate) -0</w:t>
      </w:r>
      <w:r w:rsidR="00644CD5">
        <w:t>.</w:t>
      </w:r>
      <w:r>
        <w:t>392(IGF1 expression enhancer) -0</w:t>
      </w:r>
      <w:r w:rsidR="00644CD5">
        <w:t>.</w:t>
      </w:r>
      <w:r>
        <w:t>213(Renilla-luciferin 2-monooxygenase inhibitor) + 0</w:t>
      </w:r>
      <w:r w:rsidR="00644CD5">
        <w:t>.</w:t>
      </w:r>
      <w:r>
        <w:t>114(Phosphodiesterase 11A inhibitor) -0</w:t>
      </w:r>
      <w:r w:rsidR="00644CD5">
        <w:t>.</w:t>
      </w:r>
      <w:r>
        <w:t>19(Bradykinin antagonist) + 0</w:t>
      </w:r>
      <w:r w:rsidR="00644CD5">
        <w:t>.</w:t>
      </w:r>
      <w:r>
        <w:t>056(Urologic disorders treatment) -0</w:t>
      </w:r>
      <w:r w:rsidR="00644CD5">
        <w:t>.</w:t>
      </w:r>
      <w:r>
        <w:t>21(Glutathione peroxidase i</w:t>
      </w:r>
      <w:r>
        <w:t>n</w:t>
      </w:r>
      <w:r>
        <w:t>hibitor) + 0</w:t>
      </w:r>
      <w:r w:rsidR="00644CD5">
        <w:t>.</w:t>
      </w:r>
      <w:r>
        <w:t>0792(Interleukin antagonist) -0</w:t>
      </w:r>
      <w:r w:rsidR="00644CD5">
        <w:t>.</w:t>
      </w:r>
      <w:r>
        <w:t>304(Calpain 1 inhibitor) -0</w:t>
      </w:r>
      <w:r w:rsidR="00644CD5">
        <w:t>.</w:t>
      </w:r>
      <w:r>
        <w:t>297(Serine-phosphoethanolamine synthase inhibitor) -0</w:t>
      </w:r>
      <w:r w:rsidR="00644CD5">
        <w:t>.</w:t>
      </w:r>
      <w:r>
        <w:t>342(Hydroxyacylglutathione hydrolase inhibitor) + 0</w:t>
      </w:r>
      <w:r w:rsidR="00644CD5">
        <w:t>.</w:t>
      </w:r>
      <w:r>
        <w:t>164(Parotid gland enlargement) + 0</w:t>
      </w:r>
      <w:r w:rsidR="00644CD5">
        <w:t>.</w:t>
      </w:r>
      <w:r>
        <w:t>214(Dipeptidyl peptidase inhibitor) + 0</w:t>
      </w:r>
      <w:r w:rsidR="00644CD5">
        <w:t>.</w:t>
      </w:r>
      <w:r>
        <w:t>213(Cyclooxygenase 1 inhibitor) + 0</w:t>
      </w:r>
      <w:r w:rsidR="00644CD5">
        <w:t>.</w:t>
      </w:r>
      <w:r>
        <w:t>217(Inositol oxygenase inhibitor) -0</w:t>
      </w:r>
      <w:r w:rsidR="00644CD5">
        <w:t>.</w:t>
      </w:r>
      <w:r>
        <w:t>157(Janus tyrosine kinase inhibitor) + 0</w:t>
      </w:r>
      <w:r w:rsidR="00644CD5">
        <w:t>.</w:t>
      </w:r>
      <w:r>
        <w:t>116(Estrogen alpha receptor agonist) + 0</w:t>
      </w:r>
      <w:r w:rsidR="00644CD5">
        <w:t>.</w:t>
      </w:r>
      <w:r>
        <w:t>0983(VLA-4 antagonist) + 0</w:t>
      </w:r>
      <w:r w:rsidR="00644CD5">
        <w:t>.</w:t>
      </w:r>
      <w:r>
        <w:t>132(GADD45A expression enhancer) + 0</w:t>
      </w:r>
      <w:r w:rsidR="00644CD5">
        <w:t>.</w:t>
      </w:r>
      <w:r>
        <w:t>0856(Integrin alpha1beta1 antagonist) -0</w:t>
      </w:r>
      <w:r w:rsidR="00644CD5">
        <w:t>.</w:t>
      </w:r>
      <w:r>
        <w:t>11(T cell receptor gamma-delta antagonist) -0</w:t>
      </w:r>
      <w:r w:rsidR="00644CD5">
        <w:t>.</w:t>
      </w:r>
      <w:r>
        <w:t>113(11-Beta-hydroxysteroid dehydrogenase 1 inhibitor) -0</w:t>
      </w:r>
      <w:r w:rsidR="00644CD5">
        <w:t>.</w:t>
      </w:r>
      <w:r>
        <w:t>126(Menopausal disorders treatment) + 0</w:t>
      </w:r>
      <w:r w:rsidR="00644CD5">
        <w:t>.</w:t>
      </w:r>
      <w:r>
        <w:t>0789(Phosphodiesterase 4A inhibitor) + 0</w:t>
      </w:r>
      <w:r w:rsidR="00644CD5">
        <w:t>.</w:t>
      </w:r>
      <w:r>
        <w:t>117(Pancytopenia) + 0</w:t>
      </w:r>
      <w:r w:rsidR="00644CD5">
        <w:t>.</w:t>
      </w:r>
      <w:r>
        <w:t>322(Gastricsin inhibitor) + 0</w:t>
      </w:r>
      <w:r w:rsidR="00644CD5">
        <w:t>.</w:t>
      </w:r>
      <w:r>
        <w:t>275(UDP-glucose-hexose-1-phosphate uridyly</w:t>
      </w:r>
      <w:r>
        <w:t>l</w:t>
      </w:r>
      <w:r>
        <w:t>transferase inhibitor) -0</w:t>
      </w:r>
      <w:r w:rsidR="00644CD5">
        <w:t>.</w:t>
      </w:r>
      <w:r>
        <w:t>153(Heat shock protein antagonist) + 0</w:t>
      </w:r>
      <w:r w:rsidR="00644CD5">
        <w:t>.</w:t>
      </w:r>
      <w:r>
        <w:t>248(Phosphatidylinositol 4-kinase inhibitor) -0</w:t>
      </w:r>
      <w:r w:rsidR="00644CD5">
        <w:t>.</w:t>
      </w:r>
      <w:r>
        <w:t>0779(Glycogen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214(Tyrosine phenol-lyase inhibitor) -0</w:t>
      </w:r>
      <w:r w:rsidR="00644CD5">
        <w:t>.</w:t>
      </w:r>
      <w:r>
        <w:t>116(Melatonin antagonist) -0</w:t>
      </w:r>
      <w:r w:rsidR="00644CD5">
        <w:t>.</w:t>
      </w:r>
      <w:r>
        <w:t>305(Ribonuclease inhibitor) + 0</w:t>
      </w:r>
      <w:r w:rsidR="00644CD5">
        <w:t>.</w:t>
      </w:r>
      <w:r>
        <w:t>128(Sickle-cell anemia treatment) + 0</w:t>
      </w:r>
      <w:r w:rsidR="00644CD5">
        <w:t>.</w:t>
      </w:r>
      <w:r>
        <w:t>151(Antiinflammatory</w:t>
      </w:r>
      <w:r w:rsidR="00644CD5">
        <w:t>.</w:t>
      </w:r>
      <w:r>
        <w:t xml:space="preserve"> ophtha</w:t>
      </w:r>
      <w:r>
        <w:t>l</w:t>
      </w:r>
      <w:r>
        <w:t>mic) -0</w:t>
      </w:r>
      <w:r w:rsidR="00644CD5">
        <w:t>.</w:t>
      </w:r>
      <w:r>
        <w:t>24(Trypsin inhibitor) + 0</w:t>
      </w:r>
      <w:r w:rsidR="00644CD5">
        <w:t>.</w:t>
      </w:r>
      <w:r>
        <w:t>225(Breast cancer-resistant protein inhibitor) + 0</w:t>
      </w:r>
      <w:r w:rsidR="00644CD5">
        <w:t>.</w:t>
      </w:r>
      <w:r>
        <w:t>0815(Neurokinin antagonist) -0</w:t>
      </w:r>
      <w:r w:rsidR="00644CD5">
        <w:t>.</w:t>
      </w:r>
      <w:r>
        <w:t>0579(Vasculitis treatment) -0</w:t>
      </w:r>
      <w:r w:rsidR="00644CD5">
        <w:t>.</w:t>
      </w:r>
      <w:r>
        <w:t>196(Thioredoxin reductase inhibitor) + 0</w:t>
      </w:r>
      <w:r w:rsidR="00644CD5">
        <w:t>.</w:t>
      </w:r>
      <w:r>
        <w:t>0664(Alpha-L-fucosidase 1 inhibitor) -0</w:t>
      </w:r>
      <w:r w:rsidR="00644CD5">
        <w:t>.</w:t>
      </w:r>
      <w:r>
        <w:t>135(Phosphorylase kinase gamma subunit 2 inhibitor) + 0</w:t>
      </w:r>
      <w:r w:rsidR="00644CD5">
        <w:t>.</w:t>
      </w:r>
      <w:r>
        <w:t>049(Cannabinoid receptor agonist) -0</w:t>
      </w:r>
      <w:r w:rsidR="00644CD5">
        <w:t>.</w:t>
      </w:r>
      <w:r>
        <w:t>14(BAD expression enhancer) -0</w:t>
      </w:r>
      <w:r w:rsidR="00644CD5">
        <w:t>.</w:t>
      </w:r>
      <w:r>
        <w:t>0613(SLC7A5 expression enhancer) -0</w:t>
      </w:r>
      <w:r w:rsidR="00644CD5">
        <w:t>.</w:t>
      </w:r>
      <w:r>
        <w:t>156(CCNE1 expression inhibitor) + 0</w:t>
      </w:r>
      <w:r w:rsidR="00644CD5">
        <w:t>.</w:t>
      </w:r>
      <w:r>
        <w:t>0602(Leukotriene D4 a</w:t>
      </w:r>
      <w:r>
        <w:t>n</w:t>
      </w:r>
      <w:r>
        <w:t>tagonist) + 0</w:t>
      </w:r>
      <w:r w:rsidR="00644CD5">
        <w:t>.</w:t>
      </w:r>
      <w:r>
        <w:t>0819(Carcinogenic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small intestine) + 0</w:t>
      </w:r>
      <w:r w:rsidR="00644CD5">
        <w:t>.</w:t>
      </w:r>
      <w:r>
        <w:t>131(AR expression inhibitor) + 0</w:t>
      </w:r>
      <w:r w:rsidR="00644CD5">
        <w:t>.</w:t>
      </w:r>
      <w:r>
        <w:t>0312(Antiprotozoal) + 0</w:t>
      </w:r>
      <w:r w:rsidR="00644CD5">
        <w:t>.</w:t>
      </w:r>
      <w:r>
        <w:t>135(Opioid dependency treatment) -0</w:t>
      </w:r>
      <w:r w:rsidR="00644CD5">
        <w:t>.</w:t>
      </w:r>
      <w:r>
        <w:t>252(Ribonucleoside-diphosphate reductase M2 chain inhibitor) + 0</w:t>
      </w:r>
      <w:r w:rsidR="00644CD5">
        <w:t>.</w:t>
      </w:r>
      <w:r>
        <w:t>165(Adenosine A1 receptor agonist enhancer) -0</w:t>
      </w:r>
      <w:r w:rsidR="00644CD5">
        <w:t>.</w:t>
      </w:r>
      <w:r>
        <w:t>0771(Kruppel-like factor 5 inhibitor) + 0</w:t>
      </w:r>
      <w:r w:rsidR="00644CD5">
        <w:t>.</w:t>
      </w:r>
      <w:r>
        <w:t>104(Carcinogenic</w:t>
      </w:r>
      <w:r w:rsidR="00644CD5">
        <w:t>.</w:t>
      </w:r>
      <w:r>
        <w:t xml:space="preserve"> group 1) -0</w:t>
      </w:r>
      <w:r w:rsidR="00644CD5">
        <w:t>.</w:t>
      </w:r>
      <w:r>
        <w:t>0554(EphB4 antagonist) + 0</w:t>
      </w:r>
      <w:r w:rsidR="00644CD5">
        <w:t>.</w:t>
      </w:r>
      <w:r>
        <w:t>117(CXCL12 expression enhancer) -0</w:t>
      </w:r>
      <w:r w:rsidR="00644CD5">
        <w:t>.</w:t>
      </w:r>
      <w:r>
        <w:t>0363(TNFSF9 expression enhancer) -0</w:t>
      </w:r>
      <w:r w:rsidR="00644CD5">
        <w:t>.</w:t>
      </w:r>
      <w:r>
        <w:t>0878(Acyl-CoA hydrolase inhibitor) + 0</w:t>
      </w:r>
      <w:r w:rsidR="00644CD5">
        <w:t>.</w:t>
      </w:r>
      <w:r>
        <w:t>0387(Carnitine palmitoyltransferase inhibitor) -0</w:t>
      </w:r>
      <w:r w:rsidR="00644CD5">
        <w:t>.</w:t>
      </w:r>
      <w:r>
        <w:t>111(Inner centromere protein inhibitor) -0</w:t>
      </w:r>
      <w:r w:rsidR="00644CD5">
        <w:t>.</w:t>
      </w:r>
      <w:r>
        <w:t>121(Beta adrenoreceptor agonist) + 0</w:t>
      </w:r>
      <w:r w:rsidR="00644CD5">
        <w:t>.</w:t>
      </w:r>
      <w:r>
        <w:t>085(Lysosomal Pro-X carboxypeptidase inhibitor) + 0</w:t>
      </w:r>
      <w:r w:rsidR="00644CD5">
        <w:t>.</w:t>
      </w:r>
      <w:r>
        <w:t>129(CDC-like kinase 3 inhibitor) -0</w:t>
      </w:r>
      <w:r w:rsidR="00644CD5">
        <w:t>.</w:t>
      </w:r>
      <w:r>
        <w:t>108(Atrolysin C inhibitor) + 0</w:t>
      </w:r>
      <w:r w:rsidR="00644CD5">
        <w:t>.</w:t>
      </w:r>
      <w:r>
        <w:t>0689(Caspase 3 inhibitor) -0</w:t>
      </w:r>
      <w:r w:rsidR="00644CD5">
        <w:t>.</w:t>
      </w:r>
      <w:r>
        <w:t>041(Integrin beta6 antagonist) + 0</w:t>
      </w:r>
      <w:r w:rsidR="00644CD5">
        <w:t>.</w:t>
      </w:r>
      <w:r>
        <w:t>0388(MAP3K9 inhibitor) -0</w:t>
      </w:r>
      <w:r w:rsidR="00644CD5">
        <w:t>.</w:t>
      </w:r>
      <w:r>
        <w:t>107(Histidine ammonia-lyase inhibitor) + 0</w:t>
      </w:r>
      <w:r w:rsidR="00644CD5">
        <w:t>.</w:t>
      </w:r>
      <w:r>
        <w:t>0883(LGALS8 expression enhancer) + 0</w:t>
      </w:r>
      <w:r w:rsidR="00644CD5">
        <w:t>.</w:t>
      </w:r>
      <w:r>
        <w:t>0611(Carcinogenic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0945(Dipeptidyl peptidase I inhibitor) + 0</w:t>
      </w:r>
      <w:r w:rsidR="00644CD5">
        <w:t>.</w:t>
      </w:r>
      <w:r>
        <w:t>0472(GSTP1 expression enhancer) + 0</w:t>
      </w:r>
      <w:r w:rsidR="00644CD5">
        <w:t>.</w:t>
      </w:r>
      <w:r>
        <w:t>163(Uracil phosphoribosyltransferase inhibitor) -0</w:t>
      </w:r>
      <w:r w:rsidR="00644CD5">
        <w:t>.</w:t>
      </w:r>
      <w:r>
        <w:t>0248(Antioxidant) -0</w:t>
      </w:r>
      <w:r w:rsidR="00644CD5">
        <w:t>.</w:t>
      </w:r>
      <w:r>
        <w:t>0267(Tyrosine-protein kinase receptor antagonist) + 0</w:t>
      </w:r>
      <w:r w:rsidR="00644CD5">
        <w:t>.</w:t>
      </w:r>
      <w:r>
        <w:t>0638(Tripeptide aminopeptidase inhibitor) -0</w:t>
      </w:r>
      <w:r w:rsidR="00644CD5">
        <w:t>.</w:t>
      </w:r>
      <w:r>
        <w:t>0202(Prostaglandin-E2 synthase 1 inhibitor) -0</w:t>
      </w:r>
      <w:r w:rsidR="00644CD5">
        <w:t>.</w:t>
      </w:r>
      <w:r>
        <w:t>0201(Preterm labor treatment) + 0</w:t>
      </w:r>
      <w:r w:rsidR="00644CD5">
        <w:t>.</w:t>
      </w:r>
      <w:r>
        <w:t>0584(Hypertrichosis) -0</w:t>
      </w:r>
      <w:r w:rsidR="00644CD5">
        <w:t>.</w:t>
      </w:r>
      <w:r>
        <w:t>027(Malaise) -0</w:t>
      </w:r>
      <w:r w:rsidR="00644CD5">
        <w:t>.</w:t>
      </w:r>
      <w:r>
        <w:t>0489(Hypoxia inducible factor 1 alpha inhibitor) -0</w:t>
      </w:r>
      <w:r w:rsidR="00644CD5">
        <w:t>.</w:t>
      </w:r>
      <w:r>
        <w:t>0115(Restenosis treatment) -0</w:t>
      </w:r>
      <w:r w:rsidR="00644CD5">
        <w:t>.</w:t>
      </w:r>
      <w:r>
        <w:t>0528(Somatostatin agonist) -0</w:t>
      </w:r>
      <w:r w:rsidR="00644CD5">
        <w:t>.</w:t>
      </w:r>
      <w:r>
        <w:t>09(CTP synthase inhibitor) + 0</w:t>
      </w:r>
      <w:r w:rsidR="00644CD5">
        <w:t>.</w:t>
      </w:r>
      <w:r>
        <w:t>0498(Gastric inhibitory polypeptide receptor antagonist) + 0</w:t>
      </w:r>
      <w:r w:rsidR="00644CD5">
        <w:t>.</w:t>
      </w:r>
      <w:r>
        <w:t>0184(5 Hydroxytryptamine 1F antagonist) -0</w:t>
      </w:r>
      <w:r w:rsidR="00644CD5">
        <w:t>.</w:t>
      </w:r>
      <w:r>
        <w:t>0645(Isopentenyl-diphosphate DELTA-isomerase inhibitor) + 0</w:t>
      </w:r>
      <w:r w:rsidR="00644CD5">
        <w:t>.</w:t>
      </w:r>
      <w:r>
        <w:t>0218(Antithrombotic) + 0</w:t>
      </w:r>
      <w:r w:rsidR="00644CD5">
        <w:t>.</w:t>
      </w:r>
      <w:r>
        <w:t>0313(NOS2 expression enhancer) + 0</w:t>
      </w:r>
      <w:r w:rsidR="00644CD5">
        <w:t>.</w:t>
      </w:r>
      <w:r>
        <w:t>0206(Delirium) + 0</w:t>
      </w:r>
      <w:r w:rsidR="00644CD5">
        <w:t>.</w:t>
      </w:r>
      <w:r>
        <w:t>0365(Formate dehydrogenase inhibitor) -0</w:t>
      </w:r>
      <w:r w:rsidR="00644CD5">
        <w:t>.</w:t>
      </w:r>
      <w:r>
        <w:t>0226(Scytalone dehydratase inhibitor) + 0</w:t>
      </w:r>
      <w:r w:rsidR="00644CD5">
        <w:t>.</w:t>
      </w:r>
      <w:r>
        <w:t>0142(Prostaglandin E2 agonist) + 0</w:t>
      </w:r>
      <w:r w:rsidR="00644CD5">
        <w:t>.</w:t>
      </w:r>
      <w:r>
        <w:t>0222(FOSL1 expression enhancer) + 0</w:t>
      </w:r>
      <w:r w:rsidR="00644CD5">
        <w:t>.</w:t>
      </w:r>
      <w:r>
        <w:t>0234(2-Dehydropantolactone reductase (A-specific) inhibitor) -0</w:t>
      </w:r>
      <w:r w:rsidR="00644CD5">
        <w:t>.</w:t>
      </w:r>
      <w:r>
        <w:t>0372(Endothelin-converting enzyme 1 inhibitor) + 0</w:t>
      </w:r>
      <w:r w:rsidR="00644CD5">
        <w:t>.</w:t>
      </w:r>
      <w:r>
        <w:t>0185(Carcinogenic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pancreas) + 0</w:t>
      </w:r>
      <w:r w:rsidR="00644CD5">
        <w:t>.</w:t>
      </w:r>
      <w:r>
        <w:t>0106(Endocannabinoid uptake inhibitor) + 0</w:t>
      </w:r>
      <w:r w:rsidR="00644CD5">
        <w:t>.</w:t>
      </w:r>
      <w:r>
        <w:t>00852(Geranylgeranyltransferase I inhibitor) + 0</w:t>
      </w:r>
      <w:r w:rsidR="00644CD5">
        <w:t>.</w:t>
      </w:r>
      <w:r>
        <w:t>0129(Nav1.8 s</w:t>
      </w:r>
      <w:r>
        <w:t>o</w:t>
      </w:r>
      <w:r>
        <w:lastRenderedPageBreak/>
        <w:t>dium channel blocker) + 0</w:t>
      </w:r>
      <w:r w:rsidR="00644CD5">
        <w:t>.</w:t>
      </w:r>
      <w:r>
        <w:t>0127(Glycerol-3-phosphate dehydrogenase inhibitor) -0</w:t>
      </w:r>
      <w:r w:rsidR="00644CD5">
        <w:t>.</w:t>
      </w:r>
      <w:r>
        <w:t>00586(NADPH oxidase 1 inhib</w:t>
      </w:r>
      <w:r>
        <w:t>i</w:t>
      </w:r>
      <w:r>
        <w:t>tor) + 0</w:t>
      </w:r>
      <w:r w:rsidR="00644CD5">
        <w:t>.</w:t>
      </w:r>
      <w:r>
        <w:t>00559(Sentrin-specific protease 8 inhibitor) -0</w:t>
      </w:r>
      <w:r w:rsidR="00644CD5">
        <w:t>.</w:t>
      </w:r>
      <w:r>
        <w:t>0144(Shikimate kinase inhibitor) -0</w:t>
      </w:r>
      <w:r w:rsidR="00644CD5">
        <w:t>.</w:t>
      </w:r>
      <w:r>
        <w:t>00745(11-Beta-hydroxysteroid dehydrogenase inhibitor) + 0</w:t>
      </w:r>
      <w:r w:rsidR="00644CD5">
        <w:t>.</w:t>
      </w:r>
      <w:r>
        <w:t>00995(SELENBP1 expression inhibitor) + 0</w:t>
      </w:r>
      <w:r w:rsidR="00644CD5">
        <w:t>.</w:t>
      </w:r>
      <w:r>
        <w:t>0096(Raf kinase C inhibitor) -0</w:t>
      </w:r>
      <w:r w:rsidR="00644CD5">
        <w:t>.</w:t>
      </w:r>
      <w:r>
        <w:t>00537(ATF3 expression enhancer) -0</w:t>
      </w:r>
      <w:r w:rsidR="00644CD5">
        <w:t>.</w:t>
      </w:r>
      <w:r>
        <w:t>00818(Palmitoyl-CoA hydrolase inhibitor) + 0</w:t>
      </w:r>
      <w:r w:rsidR="00644CD5">
        <w:t>.</w:t>
      </w:r>
      <w:r>
        <w:t>00323(Alkanal monoox</w:t>
      </w:r>
      <w:r>
        <w:t>y</w:t>
      </w:r>
      <w:r>
        <w:t>genase (FMN-linked) inhibitor) -0</w:t>
      </w:r>
      <w:r w:rsidR="00644CD5">
        <w:t>.</w:t>
      </w:r>
      <w:r>
        <w:t>0018(CYP2B substrate) + 0</w:t>
      </w:r>
      <w:r w:rsidR="00644CD5">
        <w:t>.</w:t>
      </w:r>
      <w:r>
        <w:t>00293(AMP-activated protein kinase stimulant) -0</w:t>
      </w:r>
      <w:r w:rsidR="00644CD5">
        <w:t>.</w:t>
      </w:r>
      <w:r>
        <w:t>00172(Lipid peroxidase inhibitor) + 0</w:t>
      </w:r>
      <w:r w:rsidR="00644CD5">
        <w:t>.</w:t>
      </w:r>
      <w:r>
        <w:t>000687(Integrin antagonist) + 6</w:t>
      </w:r>
      <w:r w:rsidR="00644CD5">
        <w:t>.</w:t>
      </w:r>
      <w:r>
        <w:t>05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694(Thiopurine S-methyltransferase inhibitor) + 1</w:t>
      </w:r>
      <w:r w:rsidR="00644CD5">
        <w:t>.</w:t>
      </w:r>
      <w:r>
        <w:t>17(TFF1 expression inhibitor) + 28</w:t>
      </w:r>
      <w:r w:rsidR="00644CD5">
        <w:t>.</w:t>
      </w:r>
      <w:r>
        <w:t>3(Length) -0</w:t>
      </w:r>
      <w:r w:rsidR="00644CD5">
        <w:t>.</w:t>
      </w:r>
      <w:r>
        <w:t>87(HIV-1 integrase (3'-Processing) inhibitor) -0</w:t>
      </w:r>
      <w:r w:rsidR="00644CD5">
        <w:t>.</w:t>
      </w:r>
      <w:r>
        <w:t>732(Neutropenia) + 0</w:t>
      </w:r>
      <w:r w:rsidR="00644CD5">
        <w:t>.</w:t>
      </w:r>
      <w:r>
        <w:t>349(CYP2B6 substrate) + 0</w:t>
      </w:r>
      <w:r w:rsidR="00644CD5">
        <w:t>.</w:t>
      </w:r>
      <w:r>
        <w:t>364(CYP11B2 inhibitor) -0</w:t>
      </w:r>
      <w:r w:rsidR="00644CD5">
        <w:t>.</w:t>
      </w:r>
      <w:r>
        <w:t>0718(CDK/Cyclin complex inhibitor) -0</w:t>
      </w:r>
      <w:r w:rsidR="00644CD5">
        <w:t>.</w:t>
      </w:r>
      <w:r>
        <w:t>538(Aggrecanase inhibitor) -0</w:t>
      </w:r>
      <w:r w:rsidR="00644CD5">
        <w:t>.</w:t>
      </w:r>
      <w:r>
        <w:t>304(HCV NS5B polymerase inhibitor) + 0</w:t>
      </w:r>
      <w:r w:rsidR="00644CD5">
        <w:t>.</w:t>
      </w:r>
      <w:r>
        <w:t>0834(Spasmogenic) -24</w:t>
      </w:r>
      <w:r w:rsidR="00644CD5">
        <w:t>.</w:t>
      </w:r>
      <w:r>
        <w:t>1(Length^2) -0</w:t>
      </w:r>
      <w:r w:rsidR="00644CD5">
        <w:t>.</w:t>
      </w:r>
      <w:r>
        <w:t>836(Glyceraldehyde-3-phosphate dehydrogenase (NADP+) inhibitor) -0</w:t>
      </w:r>
      <w:r w:rsidR="00644CD5">
        <w:t>.</w:t>
      </w:r>
      <w:r>
        <w:t>125(Nicotinic alpha3beta4 receptor agonist) + 0</w:t>
      </w:r>
      <w:r w:rsidR="00644CD5">
        <w:t>.</w:t>
      </w:r>
      <w:r>
        <w:t>406(Matrix metalloproteinase 4 (membrane-type) inhibitor) + 2</w:t>
      </w:r>
      <w:r w:rsidR="00644CD5">
        <w:t>.</w:t>
      </w:r>
      <w:r>
        <w:t>46(Methionyl aminopeptidase 1 inhibitor) + 0</w:t>
      </w:r>
      <w:r w:rsidR="00644CD5">
        <w:t>.</w:t>
      </w:r>
      <w:r>
        <w:t>0343(Consciousness alteration) -0</w:t>
      </w:r>
      <w:r w:rsidR="00644CD5">
        <w:t>.</w:t>
      </w:r>
      <w:r>
        <w:t>419(Antispirochetal) + 0</w:t>
      </w:r>
      <w:r w:rsidR="00644CD5">
        <w:t>.</w:t>
      </w:r>
      <w:r>
        <w:t>415(Ototoxicity) -1</w:t>
      </w:r>
      <w:r w:rsidR="00644CD5">
        <w:t>.</w:t>
      </w:r>
      <w:r>
        <w:t>23(Dactylysin inhibitor) -0</w:t>
      </w:r>
      <w:r w:rsidR="00644CD5">
        <w:t>.</w:t>
      </w:r>
      <w:r>
        <w:t>238(Phosphodiesterase 10A inhibitor) -1</w:t>
      </w:r>
      <w:r w:rsidR="00644CD5">
        <w:t>.</w:t>
      </w:r>
      <w:r>
        <w:t>77(Vitamin) + 1</w:t>
      </w:r>
      <w:r w:rsidR="00644CD5">
        <w:t>.</w:t>
      </w:r>
      <w:r>
        <w:t>12(Cyclohexadienyl dehydrogenase inhibitor) + 0</w:t>
      </w:r>
      <w:r w:rsidR="00644CD5">
        <w:t>.</w:t>
      </w:r>
      <w:r>
        <w:t>883(Cytokine production stimulant) -1</w:t>
      </w:r>
      <w:r w:rsidR="00644CD5">
        <w:t>.</w:t>
      </w:r>
      <w:r>
        <w:t>39(Glyoxylate reductase (NADP+) inhibitor) -0</w:t>
      </w:r>
      <w:r w:rsidR="00644CD5">
        <w:t>.</w:t>
      </w:r>
      <w:r>
        <w:t>859(Thromboxane synthase inhibitor) -1</w:t>
      </w:r>
      <w:r w:rsidR="00644CD5">
        <w:t>.</w:t>
      </w:r>
      <w:r>
        <w:t>41(ICAM1 expression inhibitor) + 0</w:t>
      </w:r>
      <w:r w:rsidR="00644CD5">
        <w:t>.</w:t>
      </w:r>
      <w:r>
        <w:t>169(Glyceryl-ether monooxygenase inhibitor) + 0</w:t>
      </w:r>
      <w:r w:rsidR="00644CD5">
        <w:t>.</w:t>
      </w:r>
      <w:r>
        <w:t>821(Glycerol-3-phosphate dehydrogenase (NAD+) inhibitor) + 0</w:t>
      </w:r>
      <w:r w:rsidR="00644CD5">
        <w:t>.</w:t>
      </w:r>
      <w:r>
        <w:t>487(NOS2 e</w:t>
      </w:r>
      <w:r>
        <w:t>x</w:t>
      </w:r>
      <w:r>
        <w:t>pression enhancer) + 0</w:t>
      </w:r>
      <w:r w:rsidR="00644CD5">
        <w:t>.</w:t>
      </w:r>
      <w:r>
        <w:t>834(Arrhythmogenic) + 0</w:t>
      </w:r>
      <w:r w:rsidR="00644CD5">
        <w:t>.</w:t>
      </w:r>
      <w:r>
        <w:t>215(Antidiabetic symptomatic) -0</w:t>
      </w:r>
      <w:r w:rsidR="00644CD5">
        <w:t>.</w:t>
      </w:r>
      <w:r>
        <w:t>219(Epithelial sodium channel blocker) -0</w:t>
      </w:r>
      <w:r w:rsidR="00644CD5">
        <w:t>.</w:t>
      </w:r>
      <w:r>
        <w:t>791(Arylamine N-Acetyltransferase substrate) + 0</w:t>
      </w:r>
      <w:r w:rsidR="00644CD5">
        <w:t>.</w:t>
      </w:r>
      <w:r>
        <w:t>357(Inosine monophosphate dehydrogenase 1 inhibitor) -0</w:t>
      </w:r>
      <w:r w:rsidR="00644CD5">
        <w:t>.</w:t>
      </w:r>
      <w:r>
        <w:t>449(CYP2B1 substrate) -0</w:t>
      </w:r>
      <w:r w:rsidR="00644CD5">
        <w:t>.</w:t>
      </w:r>
      <w:r>
        <w:t>39(Matrix metalloproteinase 3 (membrane-type) inhibitor) -0</w:t>
      </w:r>
      <w:r w:rsidR="00644CD5">
        <w:t>.</w:t>
      </w:r>
      <w:r>
        <w:t>719(Inner centromere protein inhibitor) -0</w:t>
      </w:r>
      <w:r w:rsidR="00644CD5">
        <w:t>.</w:t>
      </w:r>
      <w:r>
        <w:t>519(Oligo-1</w:t>
      </w:r>
      <w:r w:rsidR="00644CD5">
        <w:t>.</w:t>
      </w:r>
      <w:r>
        <w:t>6-glucosidase inhibitor) + 1</w:t>
      </w:r>
      <w:r w:rsidR="00644CD5">
        <w:t>.</w:t>
      </w:r>
      <w:r>
        <w:t>33(Ether-a-go-go potassium channel blocker) + 0</w:t>
      </w:r>
      <w:r w:rsidR="00644CD5">
        <w:t>.</w:t>
      </w:r>
      <w:r>
        <w:t>405(MMP9 expression inhibitor) -0</w:t>
      </w:r>
      <w:r w:rsidR="00644CD5">
        <w:t>.</w:t>
      </w:r>
      <w:r>
        <w:t>26(Integrin beta6 antagonist) -0</w:t>
      </w:r>
      <w:r w:rsidR="00644CD5">
        <w:t>.</w:t>
      </w:r>
      <w:r>
        <w:t>391(Malaise) + 0</w:t>
      </w:r>
      <w:r w:rsidR="00644CD5">
        <w:t>.</w:t>
      </w:r>
      <w:r>
        <w:t>21(Caspase 7 inhibitor) -0</w:t>
      </w:r>
      <w:r w:rsidR="00644CD5">
        <w:t>.</w:t>
      </w:r>
      <w:r>
        <w:t>473(Fatty acid oxidation inhibitor) -0</w:t>
      </w:r>
      <w:r w:rsidR="00644CD5">
        <w:t>.</w:t>
      </w:r>
      <w:r>
        <w:t>548(Antiacne) -0</w:t>
      </w:r>
      <w:r w:rsidR="00644CD5">
        <w:t>.</w:t>
      </w:r>
      <w:r>
        <w:t>421(CDK2/cyclin E inhibitor) + 0</w:t>
      </w:r>
      <w:r w:rsidR="00644CD5">
        <w:t>.</w:t>
      </w:r>
      <w:r>
        <w:t>516(Diuretic inhibitor) + 0</w:t>
      </w:r>
      <w:r w:rsidR="00644CD5">
        <w:t>.</w:t>
      </w:r>
      <w:r>
        <w:t>571(Carcinogenic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101(Neutrophil collagenase inhibitor) + 0</w:t>
      </w:r>
      <w:r w:rsidR="00644CD5">
        <w:t>.</w:t>
      </w:r>
      <w:r>
        <w:t>138(Hepatic disorders treatment) + 0</w:t>
      </w:r>
      <w:r w:rsidR="00644CD5">
        <w:t>.</w:t>
      </w:r>
      <w:r>
        <w:t>686(Dyskinesia) + 0</w:t>
      </w:r>
      <w:r w:rsidR="00644CD5">
        <w:t>.</w:t>
      </w:r>
      <w:r>
        <w:t>77(Chitinase inhibitor) -1</w:t>
      </w:r>
      <w:r w:rsidR="00644CD5">
        <w:t>.</w:t>
      </w:r>
      <w:r>
        <w:t>42(Saccharopine dehydrogenase (NADP+</w:t>
      </w:r>
      <w:r w:rsidR="00644CD5">
        <w:t>.</w:t>
      </w:r>
      <w:r>
        <w:t xml:space="preserve"> L-lysine-forming) inhibitor) -0</w:t>
      </w:r>
      <w:r w:rsidR="00644CD5">
        <w:t>.</w:t>
      </w:r>
      <w:r>
        <w:t>51(Teratogen) -0</w:t>
      </w:r>
      <w:r w:rsidR="00644CD5">
        <w:t>.</w:t>
      </w:r>
      <w:r>
        <w:t>275(Tumour necrosis factor antagonist) + 0</w:t>
      </w:r>
      <w:r w:rsidR="00644CD5">
        <w:t>.</w:t>
      </w:r>
      <w:r>
        <w:t>636(Acetolactate synthase inhib</w:t>
      </w:r>
      <w:r>
        <w:t>i</w:t>
      </w:r>
      <w:r>
        <w:t>tor) + 0</w:t>
      </w:r>
      <w:r w:rsidR="00644CD5">
        <w:t>.</w:t>
      </w:r>
      <w:r>
        <w:t>699(Ribosomal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372(Platelet antagonist) + 0</w:t>
      </w:r>
      <w:r w:rsidR="00644CD5">
        <w:t>.</w:t>
      </w:r>
      <w:r>
        <w:t>0196(Protease 3C (H</w:t>
      </w:r>
      <w:r>
        <w:t>u</w:t>
      </w:r>
      <w:r>
        <w:t>man rhinovirus) inhibitor) -0</w:t>
      </w:r>
      <w:r w:rsidR="00644CD5">
        <w:t>.</w:t>
      </w:r>
      <w:r>
        <w:t>208(Anaphylaxis) -1</w:t>
      </w:r>
      <w:r w:rsidR="00644CD5">
        <w:t>.</w:t>
      </w:r>
      <w:r>
        <w:t>18(Andropause treatment) -0</w:t>
      </w:r>
      <w:r w:rsidR="00644CD5">
        <w:t>.</w:t>
      </w:r>
      <w:r>
        <w:t>791(Nicotinic neuronal receptor ag</w:t>
      </w:r>
      <w:r>
        <w:t>o</w:t>
      </w:r>
      <w:r>
        <w:t>nist) -0</w:t>
      </w:r>
      <w:r w:rsidR="00644CD5">
        <w:t>.</w:t>
      </w:r>
      <w:r>
        <w:t>246(Renin inhibitor) + 0</w:t>
      </w:r>
      <w:r w:rsidR="00644CD5">
        <w:t>.</w:t>
      </w:r>
      <w:r>
        <w:t>992(Collagenase inhibitor) -0</w:t>
      </w:r>
      <w:r w:rsidR="00644CD5">
        <w:t>.</w:t>
      </w:r>
      <w:r>
        <w:t>137(Antineoplastic (osteosarcoma)) + 0</w:t>
      </w:r>
      <w:r w:rsidR="00644CD5">
        <w:t>.</w:t>
      </w:r>
      <w:r>
        <w:t>521(Estrogen beta receptor agonist) + 1</w:t>
      </w:r>
      <w:r w:rsidR="00644CD5">
        <w:t>.</w:t>
      </w:r>
      <w:r>
        <w:t>29(Heat shock 70 kDa protein 1 antagonist) -0</w:t>
      </w:r>
      <w:r w:rsidR="00644CD5">
        <w:t>.</w:t>
      </w:r>
      <w:r>
        <w:t>335(Serine/threonine-protein kinase WEE1 inhibitor) + 1</w:t>
      </w:r>
      <w:r w:rsidR="00644CD5">
        <w:t>.</w:t>
      </w:r>
      <w:r>
        <w:t>29(Pyruvate dehydrogenase stimulant) -0</w:t>
      </w:r>
      <w:r w:rsidR="00644CD5">
        <w:t>.</w:t>
      </w:r>
      <w:r>
        <w:t>458(Ribosomal protein S6 kinase alpha 1 inhibitor) -0</w:t>
      </w:r>
      <w:r w:rsidR="00644CD5">
        <w:t>.</w:t>
      </w:r>
      <w:r>
        <w:t>759(GABA transporter 1 inhibitor) -0</w:t>
      </w:r>
      <w:r w:rsidR="00644CD5">
        <w:t>.</w:t>
      </w:r>
      <w:r>
        <w:t>222(Vitamin D receptor antagonist) + 0</w:t>
      </w:r>
      <w:r w:rsidR="00644CD5">
        <w:t>.</w:t>
      </w:r>
      <w:r>
        <w:t>461(Phospholipase A2 IIE inhibitor) -0</w:t>
      </w:r>
      <w:r w:rsidR="00644CD5">
        <w:t>.</w:t>
      </w:r>
      <w:r>
        <w:t>308(Purinergic P2T antagonist) -0</w:t>
      </w:r>
      <w:r w:rsidR="00644CD5">
        <w:t>.</w:t>
      </w:r>
      <w:r>
        <w:t>386(Skeletal muscle relaxant) -0</w:t>
      </w:r>
      <w:r w:rsidR="00644CD5">
        <w:t>.</w:t>
      </w:r>
      <w:r>
        <w:t>962(Chemokine receptor agonist) + 0</w:t>
      </w:r>
      <w:r w:rsidR="00644CD5">
        <w:t>.</w:t>
      </w:r>
      <w:r>
        <w:t>513(Antipruritic</w:t>
      </w:r>
      <w:r w:rsidR="00644CD5">
        <w:t>.</w:t>
      </w:r>
      <w:r>
        <w:t xml:space="preserve"> allergic) + 0</w:t>
      </w:r>
      <w:r w:rsidR="00644CD5">
        <w:t>.</w:t>
      </w:r>
      <w:r>
        <w:t>348(Ceramide glucosyltransferase inhibitor) -0</w:t>
      </w:r>
      <w:r w:rsidR="00644CD5">
        <w:t>.</w:t>
      </w:r>
      <w:r>
        <w:t>689(CDK5/p25 inhibitor) + 0</w:t>
      </w:r>
      <w:r w:rsidR="00644CD5">
        <w:t>.</w:t>
      </w:r>
      <w:r>
        <w:t>242(Dysarthria) + 0</w:t>
      </w:r>
      <w:r w:rsidR="00644CD5">
        <w:t>.</w:t>
      </w:r>
      <w:r>
        <w:t>493(Narcotic) -0</w:t>
      </w:r>
      <w:r w:rsidR="00644CD5">
        <w:t>.</w:t>
      </w:r>
      <w:r>
        <w:t>429(Cystic fibrosis treatment) -0</w:t>
      </w:r>
      <w:r w:rsidR="00644CD5">
        <w:t>.</w:t>
      </w:r>
      <w:r>
        <w:t>307(Antimycobacterial) + 0</w:t>
      </w:r>
      <w:r w:rsidR="00644CD5">
        <w:t>.</w:t>
      </w:r>
      <w:r>
        <w:t>488(Endometrios treatment) + 0</w:t>
      </w:r>
      <w:r w:rsidR="00644CD5">
        <w:t>.</w:t>
      </w:r>
      <w:r>
        <w:t>418(Caspase 6 inhibitor) + 0</w:t>
      </w:r>
      <w:r w:rsidR="00644CD5">
        <w:t>.</w:t>
      </w:r>
      <w:r>
        <w:t>392(Protein kinase C iota inhibitor) -0</w:t>
      </w:r>
      <w:r w:rsidR="00644CD5">
        <w:t>.</w:t>
      </w:r>
      <w:r>
        <w:t>585(Interferon antagonist) -1</w:t>
      </w:r>
      <w:r w:rsidR="00644CD5">
        <w:t>.</w:t>
      </w:r>
      <w:r>
        <w:t>49(Ethanolamine kinase inhibitor) -1</w:t>
      </w:r>
      <w:r w:rsidR="00644CD5">
        <w:t>.</w:t>
      </w:r>
      <w:r>
        <w:t>09(Lysophosphatidic acid 1 receptor antagonist) + 0</w:t>
      </w:r>
      <w:r w:rsidR="00644CD5">
        <w:t>.</w:t>
      </w:r>
      <w:r>
        <w:t>534(Imidazoline receptor antagonist) + 0</w:t>
      </w:r>
      <w:r w:rsidR="00644CD5">
        <w:t>.</w:t>
      </w:r>
      <w:r>
        <w:t>13(Psychoses) -1</w:t>
      </w:r>
      <w:r w:rsidR="00644CD5">
        <w:t>.</w:t>
      </w:r>
      <w:r>
        <w:t>38(Low molecular weight phosphotyrosine protein phosphatase inhibitor) -0</w:t>
      </w:r>
      <w:r w:rsidR="00644CD5">
        <w:t>.</w:t>
      </w:r>
      <w:r>
        <w:t>912(Cathepsin S inhibitor) -0</w:t>
      </w:r>
      <w:r w:rsidR="00644CD5">
        <w:t>.</w:t>
      </w:r>
      <w:r>
        <w:t>283(Smo receptor antagonist) -0</w:t>
      </w:r>
      <w:r w:rsidR="00644CD5">
        <w:t>.</w:t>
      </w:r>
      <w:r>
        <w:t>281(Allergic contact dermatitis) -0</w:t>
      </w:r>
      <w:r w:rsidR="00644CD5">
        <w:t>.</w:t>
      </w:r>
      <w:r>
        <w:t>394(Pyruvate dehydrogenase kinase inhibitor) -0</w:t>
      </w:r>
      <w:r w:rsidR="00644CD5">
        <w:t>.</w:t>
      </w:r>
      <w:r>
        <w:t>533(Genotoxic) + 8</w:t>
      </w:r>
      <w:r w:rsidR="00644CD5">
        <w:t>.</w:t>
      </w:r>
      <w:r>
        <w:t>83(Length^3) -0</w:t>
      </w:r>
      <w:r w:rsidR="00644CD5">
        <w:t>.</w:t>
      </w:r>
      <w:r>
        <w:t>376(LAMP3 expression inhibitor) -0</w:t>
      </w:r>
      <w:r w:rsidR="00644CD5">
        <w:t>.</w:t>
      </w:r>
      <w:r>
        <w:t>28(SLC7A5 expression enhancer) + 0</w:t>
      </w:r>
      <w:r w:rsidR="00644CD5">
        <w:t>.</w:t>
      </w:r>
      <w:r>
        <w:t>256(Carcinogenic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246(Cannabinoid CB2 receptor antagonist) -0</w:t>
      </w:r>
      <w:r w:rsidR="00644CD5">
        <w:t>.</w:t>
      </w:r>
      <w:r>
        <w:t>262(Apical sodium codependent bile acid transporter inhibitor) + 0</w:t>
      </w:r>
      <w:r w:rsidR="00644CD5">
        <w:t>.</w:t>
      </w:r>
      <w:r>
        <w:t>686(Adenosine A3 receptor antag</w:t>
      </w:r>
      <w:r>
        <w:t>o</w:t>
      </w:r>
      <w:r>
        <w:t>nist) + 0</w:t>
      </w:r>
      <w:r w:rsidR="00644CD5">
        <w:t>.</w:t>
      </w:r>
      <w:r>
        <w:t>469(JUN expression enhancer) + 0</w:t>
      </w:r>
      <w:r w:rsidR="00644CD5">
        <w:t>.</w:t>
      </w:r>
      <w:r>
        <w:t>272(Growth hormone releasing factor agonist) + 0</w:t>
      </w:r>
      <w:r w:rsidR="00644CD5">
        <w:t>.</w:t>
      </w:r>
      <w:r>
        <w:t>294(Insulin like growth factor 1 antagonist) -0</w:t>
      </w:r>
      <w:r w:rsidR="00644CD5">
        <w:t>.</w:t>
      </w:r>
      <w:r>
        <w:t>35(Ribosomal protein S6 kinase alpha 3 inhibitor) + 0</w:t>
      </w:r>
      <w:r w:rsidR="00644CD5">
        <w:t>.</w:t>
      </w:r>
      <w:r>
        <w:t>615(Ulceration) + 0</w:t>
      </w:r>
      <w:r w:rsidR="00644CD5">
        <w:t>.</w:t>
      </w:r>
      <w:r>
        <w:t>85(Pneumotoxic) + 0</w:t>
      </w:r>
      <w:r w:rsidR="00644CD5">
        <w:t>.</w:t>
      </w:r>
      <w:r>
        <w:t>804(Lysyl endopeptidase inhibitor) + 0</w:t>
      </w:r>
      <w:r w:rsidR="00644CD5">
        <w:t>.</w:t>
      </w:r>
      <w:r>
        <w:t>717(Proto-oncogene protein c-fos inhibitor) + 0</w:t>
      </w:r>
      <w:r w:rsidR="00644CD5">
        <w:t>.</w:t>
      </w:r>
      <w:r>
        <w:t>289(L-ascorbate peroxidase inhibitor) + 0</w:t>
      </w:r>
      <w:r w:rsidR="00644CD5">
        <w:t>.</w:t>
      </w:r>
      <w:r>
        <w:t>192(CYP3A5 expression enhancer) -0</w:t>
      </w:r>
      <w:r w:rsidR="00644CD5">
        <w:t>.</w:t>
      </w:r>
      <w:r>
        <w:t>548(Acid phosphatase inhibitor) -0</w:t>
      </w:r>
      <w:r w:rsidR="00644CD5">
        <w:t>.</w:t>
      </w:r>
      <w:r>
        <w:t>821(Acetylcholine M3 rece</w:t>
      </w:r>
      <w:r>
        <w:t>p</w:t>
      </w:r>
      <w:r>
        <w:t>tor agonist) -0</w:t>
      </w:r>
      <w:r w:rsidR="00644CD5">
        <w:t>.</w:t>
      </w:r>
      <w:r>
        <w:t>411(Carcinogenic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381(CDKN1A expression enhancer) + 0</w:t>
      </w:r>
      <w:r w:rsidR="00644CD5">
        <w:t>.</w:t>
      </w:r>
      <w:r>
        <w:t>164(Estrone sulfatase inhibitor) -0</w:t>
      </w:r>
      <w:r w:rsidR="00644CD5">
        <w:t>.</w:t>
      </w:r>
      <w:r>
        <w:t>222(IL12B expression inhibitor) + 0</w:t>
      </w:r>
      <w:r w:rsidR="00644CD5">
        <w:t>.</w:t>
      </w:r>
      <w:r>
        <w:t>288(Peroxisome proliferator-activated receptor alpha antagonist) + 0</w:t>
      </w:r>
      <w:r w:rsidR="00644CD5">
        <w:t>.</w:t>
      </w:r>
      <w:r>
        <w:t>257(Immunosuppressant) + 1</w:t>
      </w:r>
      <w:r w:rsidR="00644CD5">
        <w:t>.</w:t>
      </w:r>
      <w:r>
        <w:t>15(Procollagen-proline 3-dioxygenase inhibitor) -0</w:t>
      </w:r>
      <w:r w:rsidR="00644CD5">
        <w:t>.</w:t>
      </w:r>
      <w:r>
        <w:t>628(CCNE1 expression inhibitor) -0</w:t>
      </w:r>
      <w:r w:rsidR="00644CD5">
        <w:t>.</w:t>
      </w:r>
      <w:r>
        <w:t>9(Glutamate (mGluR6) antagonist) -0</w:t>
      </w:r>
      <w:r w:rsidR="00644CD5">
        <w:t>.</w:t>
      </w:r>
      <w:r>
        <w:t>416(Mineralocorticoid antagonist) -0</w:t>
      </w:r>
      <w:r w:rsidR="00644CD5">
        <w:t>.</w:t>
      </w:r>
      <w:r>
        <w:t>557(AKR1C1 expression enhancer) + 0</w:t>
      </w:r>
      <w:r w:rsidR="00644CD5">
        <w:t>.</w:t>
      </w:r>
      <w:r>
        <w:t>415(Prolyl aminopeptidase inhibitor) -0</w:t>
      </w:r>
      <w:r w:rsidR="00644CD5">
        <w:t>.</w:t>
      </w:r>
      <w:r>
        <w:t>207(Phosphodiesterase 5A inhibitor) + 0</w:t>
      </w:r>
      <w:r w:rsidR="00644CD5">
        <w:t>.</w:t>
      </w:r>
      <w:r>
        <w:t>996(MAP3K11 inhibitor) + 0</w:t>
      </w:r>
      <w:r w:rsidR="00644CD5">
        <w:t>.</w:t>
      </w:r>
      <w:r>
        <w:t>705(Saccharopine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508(Calcium channel activator) + 0</w:t>
      </w:r>
      <w:r w:rsidR="00644CD5">
        <w:t>.</w:t>
      </w:r>
      <w:r>
        <w:t>259(MAP kinase kinase 7 inhibitor) -1</w:t>
      </w:r>
      <w:r w:rsidR="00644CD5">
        <w:t>.</w:t>
      </w:r>
      <w:r>
        <w:t>25(Diacylglycerol kinase inhibitor) -0</w:t>
      </w:r>
      <w:r w:rsidR="00644CD5">
        <w:t>.</w:t>
      </w:r>
      <w:r>
        <w:t>742(mRNA (nucleoside-2'-O-)-</w:t>
      </w:r>
      <w:r>
        <w:lastRenderedPageBreak/>
        <w:t>methyltransferase inhibitor) + 0</w:t>
      </w:r>
      <w:r w:rsidR="00644CD5">
        <w:t>.</w:t>
      </w:r>
      <w:r>
        <w:t>253(Antineoplastic (endocrine cancer)) -0</w:t>
      </w:r>
      <w:r w:rsidR="00644CD5">
        <w:t>.</w:t>
      </w:r>
      <w:r>
        <w:t>899(Transthyretin amyloid fibril formation inhibitor) + 0</w:t>
      </w:r>
      <w:r w:rsidR="00644CD5">
        <w:t>.</w:t>
      </w:r>
      <w:r>
        <w:t>425(HIV-1 integrase (Strand Transfer) inhibitor) + 0</w:t>
      </w:r>
      <w:r w:rsidR="00644CD5">
        <w:t>.</w:t>
      </w:r>
      <w:r>
        <w:t>672(Geranylgeranyltransferase inhibitor) -0</w:t>
      </w:r>
      <w:r w:rsidR="00644CD5">
        <w:t>.</w:t>
      </w:r>
      <w:r>
        <w:t>931(1-Alkyl-2-acetylglycerophosphocholine esterase inhibitor) -0</w:t>
      </w:r>
      <w:r w:rsidR="00644CD5">
        <w:t>.</w:t>
      </w:r>
      <w:r>
        <w:t>143(L lactate dehydrogenase A4 inhibitor) + 0</w:t>
      </w:r>
      <w:r w:rsidR="00644CD5">
        <w:t>.</w:t>
      </w:r>
      <w:r>
        <w:t>307(Diabetic neuropathy treatment) + 0</w:t>
      </w:r>
      <w:r w:rsidR="00644CD5">
        <w:t>.</w:t>
      </w:r>
      <w:r>
        <w:t>794(Phospholipase A2 inhibitor) -0</w:t>
      </w:r>
      <w:r w:rsidR="00644CD5">
        <w:t>.</w:t>
      </w:r>
      <w:r>
        <w:t>185(5 Hydroxytryptamine 4E antag</w:t>
      </w:r>
      <w:r>
        <w:t>o</w:t>
      </w:r>
      <w:r>
        <w:t>nist) + 0</w:t>
      </w:r>
      <w:r w:rsidR="00644CD5">
        <w:t>.</w:t>
      </w:r>
      <w:r>
        <w:t>177(Potassium channel large-conductance Ca-activated activator) + 0</w:t>
      </w:r>
      <w:r w:rsidR="00644CD5">
        <w:t>.</w:t>
      </w:r>
      <w:r>
        <w:t>881(Tryptophan-tRNA ligase inhibitor) -0</w:t>
      </w:r>
      <w:r w:rsidR="00644CD5">
        <w:t>.</w:t>
      </w:r>
      <w:r>
        <w:t>165(Purinergic P2X antagonist) + 0</w:t>
      </w:r>
      <w:r w:rsidR="00644CD5">
        <w:t>.</w:t>
      </w:r>
      <w:r>
        <w:t>568(Prostaglandin-E synthase inhibitor) + 0</w:t>
      </w:r>
      <w:r w:rsidR="00644CD5">
        <w:t>.</w:t>
      </w:r>
      <w:r>
        <w:t>284(Systemic lupus erythematosus) + 0</w:t>
      </w:r>
      <w:r w:rsidR="00644CD5">
        <w:t>.</w:t>
      </w:r>
      <w:r>
        <w:t>181(GDPD3 expression enhancer) -0</w:t>
      </w:r>
      <w:r w:rsidR="00644CD5">
        <w:t>.</w:t>
      </w:r>
      <w:r>
        <w:t>328(UGT1A1 expression enhancer) + 0</w:t>
      </w:r>
      <w:r w:rsidR="00644CD5">
        <w:t>.</w:t>
      </w:r>
      <w:r>
        <w:t>708(Chloride/bicarbonate exchanger inhibitor) + 0</w:t>
      </w:r>
      <w:r w:rsidR="00644CD5">
        <w:t>.</w:t>
      </w:r>
      <w:r>
        <w:t>291(Integrin alpha1beta1 antagonist) + 0</w:t>
      </w:r>
      <w:r w:rsidR="00644CD5">
        <w:t>.</w:t>
      </w:r>
      <w:r>
        <w:t>514(Diaminopropionate ammonia-lyase inhibitor) -0</w:t>
      </w:r>
      <w:r w:rsidR="00644CD5">
        <w:t>.</w:t>
      </w:r>
      <w:r>
        <w:t>758(Serine-phosphoethanolamine synthase inhibitor) + 0</w:t>
      </w:r>
      <w:r w:rsidR="00644CD5">
        <w:t>.</w:t>
      </w:r>
      <w:r>
        <w:t>132(Calcitonin gene-related peptide antagonist) + 0</w:t>
      </w:r>
      <w:r w:rsidR="00644CD5">
        <w:t>.</w:t>
      </w:r>
      <w:r>
        <w:t>306(CDK1 expression enhancer) -0</w:t>
      </w:r>
      <w:r w:rsidR="00644CD5">
        <w:t>.</w:t>
      </w:r>
      <w:r>
        <w:t>745(Histone-lysine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38(Acetyl-CoA C-acyltransferase inhibitor) + 0</w:t>
      </w:r>
      <w:r w:rsidR="00644CD5">
        <w:t>.</w:t>
      </w:r>
      <w:r>
        <w:t>728(Somatostatin antagonist) + 0</w:t>
      </w:r>
      <w:r w:rsidR="00644CD5">
        <w:t>.</w:t>
      </w:r>
      <w:r>
        <w:t>359(Skin irritation</w:t>
      </w:r>
      <w:r w:rsidR="00644CD5">
        <w:t>.</w:t>
      </w:r>
      <w:r>
        <w:t xml:space="preserve"> weak) -0</w:t>
      </w:r>
      <w:r w:rsidR="00644CD5">
        <w:t>.</w:t>
      </w:r>
      <w:r>
        <w:t>159(Angiotensin-converting enzyme 2 inhibitor) + 0</w:t>
      </w:r>
      <w:r w:rsidR="00644CD5">
        <w:t>.</w:t>
      </w:r>
      <w:r>
        <w:t>138(MAP kinase 3 inhibitor) -0</w:t>
      </w:r>
      <w:r w:rsidR="00644CD5">
        <w:t>.</w:t>
      </w:r>
      <w:r>
        <w:t>361(Potassium channel (Vol</w:t>
      </w:r>
      <w:r>
        <w:t>t</w:t>
      </w:r>
      <w:r>
        <w:t>age-sensitive) activator) -0</w:t>
      </w:r>
      <w:r w:rsidR="00644CD5">
        <w:t>.</w:t>
      </w:r>
      <w:r>
        <w:t>212(Antineoplastic (thyroid cancer)) -0</w:t>
      </w:r>
      <w:r w:rsidR="00644CD5">
        <w:t>.</w:t>
      </w:r>
      <w:r>
        <w:t>192(Sigma 1 receptor antagonist) -0</w:t>
      </w:r>
      <w:r w:rsidR="00644CD5">
        <w:t>.</w:t>
      </w:r>
      <w:r>
        <w:t>126(ABCA1 expression enhancer) + 0</w:t>
      </w:r>
      <w:r w:rsidR="00644CD5">
        <w:t>.</w:t>
      </w:r>
      <w:r>
        <w:t>166(CYP1A1* substrate) + 0</w:t>
      </w:r>
      <w:r w:rsidR="00644CD5">
        <w:t>.</w:t>
      </w:r>
      <w:r>
        <w:t>374(Steroid synthesis inhibitor) + 0</w:t>
      </w:r>
      <w:r w:rsidR="00644CD5">
        <w:t>.</w:t>
      </w:r>
      <w:r>
        <w:t>0785(Troponin C inhibitor) -0</w:t>
      </w:r>
      <w:r w:rsidR="00644CD5">
        <w:t>.</w:t>
      </w:r>
      <w:r>
        <w:t>0994(Prostate cancer treatment) -0</w:t>
      </w:r>
      <w:r w:rsidR="00644CD5">
        <w:t>.</w:t>
      </w:r>
      <w:r>
        <w:t>207(CDC25A inhibitor) -0</w:t>
      </w:r>
      <w:r w:rsidR="00644CD5">
        <w:t>.</w:t>
      </w:r>
      <w:r>
        <w:t>562(Dihydroorotate oxidase inhibitor) + 0</w:t>
      </w:r>
      <w:r w:rsidR="00644CD5">
        <w:t>.</w:t>
      </w:r>
      <w:r>
        <w:t>517(Anthranilate 3-monooxygenase (deaminating) inhibitor) + 0</w:t>
      </w:r>
      <w:r w:rsidR="00644CD5">
        <w:t>.</w:t>
      </w:r>
      <w:r>
        <w:t>213(Glucocorticoid antagonist) -0</w:t>
      </w:r>
      <w:r w:rsidR="00644CD5">
        <w:t>.</w:t>
      </w:r>
      <w:r>
        <w:t>237(Non-steroidal antiinflammatory agent) + 0</w:t>
      </w:r>
      <w:r w:rsidR="00644CD5">
        <w:t>.</w:t>
      </w:r>
      <w:r>
        <w:t>297(Transcription factor STAT6 inhibitor) -0</w:t>
      </w:r>
      <w:r w:rsidR="00644CD5">
        <w:t>.</w:t>
      </w:r>
      <w:r>
        <w:t>454(CDK2 expression enhancer) -0</w:t>
      </w:r>
      <w:r w:rsidR="00644CD5">
        <w:t>.</w:t>
      </w:r>
      <w:r>
        <w:t>605(Cathepsin L inhibitor) + 0</w:t>
      </w:r>
      <w:r w:rsidR="00644CD5">
        <w:t>.</w:t>
      </w:r>
      <w:r>
        <w:t>503(CMP-N-acetylneuraminate monooxygenase inhibitor) -0</w:t>
      </w:r>
      <w:r w:rsidR="00644CD5">
        <w:t>.</w:t>
      </w:r>
      <w:r>
        <w:t>399(IFITM1 expression enhancer) -0</w:t>
      </w:r>
      <w:r w:rsidR="00644CD5">
        <w:t>.</w:t>
      </w:r>
      <w:r>
        <w:t>693(Melatonin 5 antagonist) + 0</w:t>
      </w:r>
      <w:r w:rsidR="00644CD5">
        <w:t>.</w:t>
      </w:r>
      <w:r>
        <w:t>808(Peptide deformylase inhibitor) + 0</w:t>
      </w:r>
      <w:r w:rsidR="00644CD5">
        <w:t>.</w:t>
      </w:r>
      <w:r>
        <w:t>623(2-Aminohexano-6-lactam racemase inhibitor) -0</w:t>
      </w:r>
      <w:r w:rsidR="00644CD5">
        <w:t>.</w:t>
      </w:r>
      <w:r>
        <w:t>201(Alopecia (hair loss)) -0</w:t>
      </w:r>
      <w:r w:rsidR="00644CD5">
        <w:t>.</w:t>
      </w:r>
      <w:r>
        <w:t>557(Oxytocin agonist) -0</w:t>
      </w:r>
      <w:r w:rsidR="00644CD5">
        <w:t>.</w:t>
      </w:r>
      <w:r>
        <w:t>118(Kainate receptor 2 antagonist) -0</w:t>
      </w:r>
      <w:r w:rsidR="00644CD5">
        <w:t>.</w:t>
      </w:r>
      <w:r>
        <w:t>217(Carcinogenic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433(Cathepsin H inhibitor) + 0</w:t>
      </w:r>
      <w:r w:rsidR="00644CD5">
        <w:t>.</w:t>
      </w:r>
      <w:r>
        <w:t>099([glutamate-ammonia-ligase] adenylyltransferase inhibitor) -0</w:t>
      </w:r>
      <w:r w:rsidR="00644CD5">
        <w:t>.</w:t>
      </w:r>
      <w:r>
        <w:t>478(CXC chemokine 4 receptor antagonist) + 0</w:t>
      </w:r>
      <w:r w:rsidR="00644CD5">
        <w:t>.</w:t>
      </w:r>
      <w:r>
        <w:t>13(Dual specificity phosphatase 3 inhibitor) -0</w:t>
      </w:r>
      <w:r w:rsidR="00644CD5">
        <w:t>.</w:t>
      </w:r>
      <w:r>
        <w:t>155(EIF5A expression inhibitor) + 0</w:t>
      </w:r>
      <w:r w:rsidR="00644CD5">
        <w:t>.</w:t>
      </w:r>
      <w:r>
        <w:t>177(Protein kinase C beta inhibitor) -0</w:t>
      </w:r>
      <w:r w:rsidR="00644CD5">
        <w:t>.</w:t>
      </w:r>
      <w:r>
        <w:t>184(CYP2C9 substrate) -0</w:t>
      </w:r>
      <w:r w:rsidR="00644CD5">
        <w:t>.</w:t>
      </w:r>
      <w:r>
        <w:t>167(Endothelin B receptor antagonist) + 0</w:t>
      </w:r>
      <w:r w:rsidR="00644CD5">
        <w:t>.</w:t>
      </w:r>
      <w:r>
        <w:t>318(CYP3A3 substrate) + 0</w:t>
      </w:r>
      <w:r w:rsidR="00644CD5">
        <w:t>.</w:t>
      </w:r>
      <w:r>
        <w:t>388(MAO B substrate) -0</w:t>
      </w:r>
      <w:r w:rsidR="00644CD5">
        <w:t>.</w:t>
      </w:r>
      <w:r>
        <w:t>321(H+-exporting ATPase inhibitor) + 0</w:t>
      </w:r>
      <w:r w:rsidR="00644CD5">
        <w:t>.</w:t>
      </w:r>
      <w:r>
        <w:t>444(AMP-activated protein kinase stimulant) -0</w:t>
      </w:r>
      <w:r w:rsidR="00644CD5">
        <w:t>.</w:t>
      </w:r>
      <w:r>
        <w:t>161(TNFSF9 expression enhancer) -0</w:t>
      </w:r>
      <w:r w:rsidR="00644CD5">
        <w:t>.</w:t>
      </w:r>
      <w:r>
        <w:t>409(UGT1A10 substrate) + 0</w:t>
      </w:r>
      <w:r w:rsidR="00644CD5">
        <w:t>.</w:t>
      </w:r>
      <w:r>
        <w:t>127(Protein 50S ribosomal subunit inhibitor) + 0</w:t>
      </w:r>
      <w:r w:rsidR="00644CD5">
        <w:t>.</w:t>
      </w:r>
      <w:r>
        <w:t>101(Phosphodiesterase 6H inhibitor) -0</w:t>
      </w:r>
      <w:r w:rsidR="00644CD5">
        <w:t>.</w:t>
      </w:r>
      <w:r>
        <w:t>248(Ferredoxin-nitrite reductase inhibitor) + 0</w:t>
      </w:r>
      <w:r w:rsidR="00644CD5">
        <w:t>.</w:t>
      </w:r>
      <w:r>
        <w:t>44(AR expression enhancer) -0</w:t>
      </w:r>
      <w:r w:rsidR="00644CD5">
        <w:t>.</w:t>
      </w:r>
      <w:r>
        <w:t>169(Pediculicide) -0</w:t>
      </w:r>
      <w:r w:rsidR="00644CD5">
        <w:t>.</w:t>
      </w:r>
      <w:r>
        <w:t>261(TOP1 expression inhibitor) + 0</w:t>
      </w:r>
      <w:r w:rsidR="00644CD5">
        <w:t>.</w:t>
      </w:r>
      <w:r>
        <w:t>532(Phosphate acetyltransferase inhibitor) + 0</w:t>
      </w:r>
      <w:r w:rsidR="00644CD5">
        <w:t>.</w:t>
      </w:r>
      <w:r>
        <w:t>176(Corticosteroid-like) -0</w:t>
      </w:r>
      <w:r w:rsidR="00644CD5">
        <w:t>.</w:t>
      </w:r>
      <w:r>
        <w:t>239(Janus tyrosine kinase 2 inhibitor) + 0</w:t>
      </w:r>
      <w:r w:rsidR="00644CD5">
        <w:t>.</w:t>
      </w:r>
      <w:r>
        <w:t>302(ESR2 expression enhancer) + 0</w:t>
      </w:r>
      <w:r w:rsidR="00644CD5">
        <w:t>.</w:t>
      </w:r>
      <w:r>
        <w:t>14(Cytosolic phospholipase A2 beta inhibitor) -0</w:t>
      </w:r>
      <w:r w:rsidR="00644CD5">
        <w:t>.</w:t>
      </w:r>
      <w:r>
        <w:t>376(UDP-N-acetylglucosamine 1-carboxyvinyltransferase inhibitor) -0</w:t>
      </w:r>
      <w:r w:rsidR="00644CD5">
        <w:t>.</w:t>
      </w:r>
      <w:r>
        <w:t>263(Phosphoserine phosphatase inhibitor) + 0</w:t>
      </w:r>
      <w:r w:rsidR="00644CD5">
        <w:t>.</w:t>
      </w:r>
      <w:r>
        <w:t>13(Integrin antagonist) + 0</w:t>
      </w:r>
      <w:r w:rsidR="00644CD5">
        <w:t>.</w:t>
      </w:r>
      <w:r>
        <w:t>0796(Psychotropic) -0</w:t>
      </w:r>
      <w:r w:rsidR="00644CD5">
        <w:t>.</w:t>
      </w:r>
      <w:r>
        <w:t>37(Glutamate (mGluR2) agonist) -0</w:t>
      </w:r>
      <w:r w:rsidR="00644CD5">
        <w:t>.</w:t>
      </w:r>
      <w:r>
        <w:t>125(Aryl-acylamidase inhib</w:t>
      </w:r>
      <w:r>
        <w:t>i</w:t>
      </w:r>
      <w:r>
        <w:t>tor) + 0</w:t>
      </w:r>
      <w:r w:rsidR="00644CD5">
        <w:t>.</w:t>
      </w:r>
      <w:r>
        <w:t>175(Troponin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266(GCLM expression enhancer) -0</w:t>
      </w:r>
      <w:r w:rsidR="00644CD5">
        <w:t>.</w:t>
      </w:r>
      <w:r>
        <w:t>428(Estrogen-related rece</w:t>
      </w:r>
      <w:r>
        <w:t>p</w:t>
      </w:r>
      <w:r>
        <w:t>tor alpha antagonist) -0</w:t>
      </w:r>
      <w:r w:rsidR="00644CD5">
        <w:t>.</w:t>
      </w:r>
      <w:r>
        <w:t>303(Antileprosy) + 0</w:t>
      </w:r>
      <w:r w:rsidR="00644CD5">
        <w:t>.</w:t>
      </w:r>
      <w:r>
        <w:t>144(Respiratory failure) + 0</w:t>
      </w:r>
      <w:r w:rsidR="00644CD5">
        <w:t>.</w:t>
      </w:r>
      <w:r>
        <w:t>311(Cyclin A1 inhibitor) -0</w:t>
      </w:r>
      <w:r w:rsidR="00644CD5">
        <w:t>.</w:t>
      </w:r>
      <w:r>
        <w:t>169(CYP1A2 substrate) + 0</w:t>
      </w:r>
      <w:r w:rsidR="00644CD5">
        <w:t>.</w:t>
      </w:r>
      <w:r>
        <w:t>102(Proto-oncogene tyrosine-protein kinase Fgr inhibitor) -0</w:t>
      </w:r>
      <w:r w:rsidR="00644CD5">
        <w:t>.</w:t>
      </w:r>
      <w:r>
        <w:t>418(Putrescine oxidase inhibitor) + 0</w:t>
      </w:r>
      <w:r w:rsidR="00644CD5">
        <w:t>.</w:t>
      </w:r>
      <w:r>
        <w:t>124(Sirtuin inhibitor) -0</w:t>
      </w:r>
      <w:r w:rsidR="00644CD5">
        <w:t>.</w:t>
      </w:r>
      <w:r>
        <w:t>241(DNA-(apurinic or apyrimidinic site) lyase inhibitor) -0</w:t>
      </w:r>
      <w:r w:rsidR="00644CD5">
        <w:t>.</w:t>
      </w:r>
      <w:r>
        <w:t>17(Transforming growth factor antagonist) -0</w:t>
      </w:r>
      <w:r w:rsidR="00644CD5">
        <w:t>.</w:t>
      </w:r>
      <w:r>
        <w:t>389(Rotamase (FKBP14) inhibitor) -0</w:t>
      </w:r>
      <w:r w:rsidR="00644CD5">
        <w:t>.</w:t>
      </w:r>
      <w:r>
        <w:t>118(Analgesic</w:t>
      </w:r>
      <w:r w:rsidR="00644CD5">
        <w:t>.</w:t>
      </w:r>
      <w:r>
        <w:t xml:space="preserve"> opioid) -0</w:t>
      </w:r>
      <w:r w:rsidR="00644CD5">
        <w:t>.</w:t>
      </w:r>
      <w:r>
        <w:t>438(Polyamine biosynthesis inhibitor) + 0</w:t>
      </w:r>
      <w:r w:rsidR="00644CD5">
        <w:t>.</w:t>
      </w:r>
      <w:r>
        <w:t>37(Dihydrofolate reductase (Mycobacterium avium) inhibitor) -0</w:t>
      </w:r>
      <w:r w:rsidR="00644CD5">
        <w:t>.</w:t>
      </w:r>
      <w:r>
        <w:t>249(Phosphodiesterase 1C inhibitor) -0</w:t>
      </w:r>
      <w:r w:rsidR="00644CD5">
        <w:t>.</w:t>
      </w:r>
      <w:r>
        <w:t>0893(Raynaud's phenomenon treatment) + 0</w:t>
      </w:r>
      <w:r w:rsidR="00644CD5">
        <w:t>.</w:t>
      </w:r>
      <w:r>
        <w:t>0883(Sphingosine kinase 1 inhibitor) -0</w:t>
      </w:r>
      <w:r w:rsidR="00644CD5">
        <w:t>.</w:t>
      </w:r>
      <w:r>
        <w:t>0885(Phenylethanolamine N methyltransferase inhibitor) + 0</w:t>
      </w:r>
      <w:r w:rsidR="00644CD5">
        <w:t>.</w:t>
      </w:r>
      <w:r>
        <w:t>457(Neuraminidase inhibitor) -0</w:t>
      </w:r>
      <w:r w:rsidR="00644CD5">
        <w:t>.</w:t>
      </w:r>
      <w:r>
        <w:t>127(Methemoglobinemia) + 0</w:t>
      </w:r>
      <w:r w:rsidR="00644CD5">
        <w:t>.</w:t>
      </w:r>
      <w:r>
        <w:t>36(Dipeptidyl pept</w:t>
      </w:r>
      <w:r>
        <w:t>i</w:t>
      </w:r>
      <w:r>
        <w:t>dase IX inhibitor) + 0</w:t>
      </w:r>
      <w:r w:rsidR="00644CD5">
        <w:t>.</w:t>
      </w:r>
      <w:r>
        <w:t>434(Bis(5'-nucleosyl)-tetraphosphatase (symmetrical) inhibitor) + 0</w:t>
      </w:r>
      <w:r w:rsidR="00644CD5">
        <w:t>.</w:t>
      </w:r>
      <w:r>
        <w:t>188(Antituberculosic) + 0</w:t>
      </w:r>
      <w:r w:rsidR="00644CD5">
        <w:t>.</w:t>
      </w:r>
      <w:r>
        <w:t>0868(Protein-tyrosine phosphatase G1 inhibitor) -0</w:t>
      </w:r>
      <w:r w:rsidR="00644CD5">
        <w:t>.</w:t>
      </w:r>
      <w:r>
        <w:t>294(Meprin A inhibitor) + 0</w:t>
      </w:r>
      <w:r w:rsidR="00644CD5">
        <w:t>.</w:t>
      </w:r>
      <w:r>
        <w:t>281(CYP4A11 inhibitor) -0</w:t>
      </w:r>
      <w:r w:rsidR="00644CD5">
        <w:t>.</w:t>
      </w:r>
      <w:r>
        <w:t>0765(Glutamate (mGluR group I) agonist) -0</w:t>
      </w:r>
      <w:r w:rsidR="00644CD5">
        <w:t>.</w:t>
      </w:r>
      <w:r>
        <w:t>171(Aurora kinase inhibitor) + 0</w:t>
      </w:r>
      <w:r w:rsidR="00644CD5">
        <w:t>.</w:t>
      </w:r>
      <w:r>
        <w:t>245(SUMO-conjugating enzyme UBC9 inhibitor) + 0</w:t>
      </w:r>
      <w:r w:rsidR="00644CD5">
        <w:t>.</w:t>
      </w:r>
      <w:r>
        <w:t>281(3-Hydroxybutyrate dehydrogenase inhibitor) + 0</w:t>
      </w:r>
      <w:r w:rsidR="00644CD5">
        <w:t>.</w:t>
      </w:r>
      <w:r>
        <w:t>0569(Dermatologic) -0</w:t>
      </w:r>
      <w:r w:rsidR="00644CD5">
        <w:t>.</w:t>
      </w:r>
      <w:r>
        <w:t>22(MAO B inhib</w:t>
      </w:r>
      <w:r>
        <w:t>i</w:t>
      </w:r>
      <w:r>
        <w:t>tor) -0</w:t>
      </w:r>
      <w:r w:rsidR="00644CD5">
        <w:t>.</w:t>
      </w:r>
      <w:r>
        <w:t>151(Protein kinase C zeta inhibitor) -0</w:t>
      </w:r>
      <w:r w:rsidR="00644CD5">
        <w:t>.</w:t>
      </w:r>
      <w:r>
        <w:t>0706(TRPA1 antagonist) + 0</w:t>
      </w:r>
      <w:r w:rsidR="00644CD5">
        <w:t>.</w:t>
      </w:r>
      <w:r>
        <w:t>107(Phosphodiesterase 6D inhibitor) + 0</w:t>
      </w:r>
      <w:r w:rsidR="00644CD5">
        <w:t>.</w:t>
      </w:r>
      <w:r>
        <w:t>0884(CYP2C19 inhibitor) + 0</w:t>
      </w:r>
      <w:r w:rsidR="00644CD5">
        <w:t>.</w:t>
      </w:r>
      <w:r>
        <w:t>0618(Proto-oncogene tyrosine-protein kinase Fyn inhibitor) + 0</w:t>
      </w:r>
      <w:r w:rsidR="00644CD5">
        <w:t>.</w:t>
      </w:r>
      <w:r>
        <w:t>144(Carcinogenic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221(Gastritis treatment) -0</w:t>
      </w:r>
      <w:r w:rsidR="00644CD5">
        <w:t>.</w:t>
      </w:r>
      <w:r>
        <w:t>185(Carnosine synthase inhibitor) -0</w:t>
      </w:r>
      <w:r w:rsidR="00644CD5">
        <w:t>.</w:t>
      </w:r>
      <w:r>
        <w:t>175(Aldehyde oxidase substrate) + 0</w:t>
      </w:r>
      <w:r w:rsidR="00644CD5">
        <w:t>.</w:t>
      </w:r>
      <w:r>
        <w:t>107(5 Hydroxytryptamine agonist) + 0</w:t>
      </w:r>
      <w:r w:rsidR="00644CD5">
        <w:t>.</w:t>
      </w:r>
      <w:r>
        <w:t>13(TIE-2 antagonist) + 0</w:t>
      </w:r>
      <w:r w:rsidR="00644CD5">
        <w:t>.</w:t>
      </w:r>
      <w:r>
        <w:t>073(Arylacetonitrilase inhibitor) -0</w:t>
      </w:r>
      <w:r w:rsidR="00644CD5">
        <w:t>.</w:t>
      </w:r>
      <w:r>
        <w:t>237(Histone deacetylase 10 inhibitor) + 0</w:t>
      </w:r>
      <w:r w:rsidR="00644CD5">
        <w:t>.</w:t>
      </w:r>
      <w:r>
        <w:t>198(G protein-coupled receptor antagonist) + 0</w:t>
      </w:r>
      <w:r w:rsidR="00644CD5">
        <w:t>.</w:t>
      </w:r>
      <w:r>
        <w:t>0976(Antidiarrheal) -0</w:t>
      </w:r>
      <w:r w:rsidR="00644CD5">
        <w:t>.</w:t>
      </w:r>
      <w:r>
        <w:t>057(Cognition disorders treatment) -0</w:t>
      </w:r>
      <w:r w:rsidR="00644CD5">
        <w:t>.</w:t>
      </w:r>
      <w:r>
        <w:t>184(JUN expression inhibitor) + 0</w:t>
      </w:r>
      <w:r w:rsidR="00644CD5">
        <w:t>.</w:t>
      </w:r>
      <w:r>
        <w:t>131(Mucositis treatment) + 0</w:t>
      </w:r>
      <w:r w:rsidR="00644CD5">
        <w:t>.</w:t>
      </w:r>
      <w:r>
        <w:t>197(TNFRSF1A expression inhibitor) + 0</w:t>
      </w:r>
      <w:r w:rsidR="00644CD5">
        <w:t>.</w:t>
      </w:r>
      <w:r>
        <w:t>191(Phenylalanine 4-hydroxylase inhibitor) + 0</w:t>
      </w:r>
      <w:r w:rsidR="00644CD5">
        <w:t>.</w:t>
      </w:r>
      <w:r>
        <w:t>0638(Pyrimidine antag</w:t>
      </w:r>
      <w:r>
        <w:t>o</w:t>
      </w:r>
      <w:r>
        <w:t>nist) -0</w:t>
      </w:r>
      <w:r w:rsidR="00644CD5">
        <w:t>.</w:t>
      </w:r>
      <w:r>
        <w:t>205(UGT1A3 substrate) + 0</w:t>
      </w:r>
      <w:r w:rsidR="00644CD5">
        <w:t>.</w:t>
      </w:r>
      <w:r>
        <w:t>083(Glutamate (mGluR group III) agonist) -0</w:t>
      </w:r>
      <w:r w:rsidR="00644CD5">
        <w:t>.</w:t>
      </w:r>
      <w:r>
        <w:t>25(Asparagine synthase (glutamine-hydrolysing) inhibitor) -0</w:t>
      </w:r>
      <w:r w:rsidR="00644CD5">
        <w:t>.</w:t>
      </w:r>
      <w:r>
        <w:t>172(Trypsin inhibitor) -0</w:t>
      </w:r>
      <w:r w:rsidR="00644CD5">
        <w:t>.</w:t>
      </w:r>
      <w:r>
        <w:t>0664(Aspartate 4-decarboxylase inhibitor) + 0</w:t>
      </w:r>
      <w:r w:rsidR="00644CD5">
        <w:t>.</w:t>
      </w:r>
      <w:r>
        <w:t>0419(Antineoplastic (brain cancer)) -0</w:t>
      </w:r>
      <w:r w:rsidR="00644CD5">
        <w:t>.</w:t>
      </w:r>
      <w:r>
        <w:t>0763(Hypertensive) -0</w:t>
      </w:r>
      <w:r w:rsidR="00644CD5">
        <w:t>.</w:t>
      </w:r>
      <w:r>
        <w:t>209(Peptidylglycine monooxygenase inhibitor) + 0</w:t>
      </w:r>
      <w:r w:rsidR="00644CD5">
        <w:t>.</w:t>
      </w:r>
      <w:r>
        <w:t>0775(Female germline-specific tumor suppressor gld-1 inhibitor) -0</w:t>
      </w:r>
      <w:r w:rsidR="00644CD5">
        <w:t>.</w:t>
      </w:r>
      <w:r>
        <w:t>059(Cyclooxygenase 3 inhibitor) -</w:t>
      </w:r>
      <w:r>
        <w:lastRenderedPageBreak/>
        <w:t>0</w:t>
      </w:r>
      <w:r w:rsidR="00644CD5">
        <w:t>.</w:t>
      </w:r>
      <w:r>
        <w:t>0769(Protein-tyrosine kinase Lyn inhibitor) -0</w:t>
      </w:r>
      <w:r w:rsidR="00644CD5">
        <w:t>.</w:t>
      </w:r>
      <w:r>
        <w:t>0598(5 Hydroxytryptamine 4 agonist) + 0</w:t>
      </w:r>
      <w:r w:rsidR="00644CD5">
        <w:t>.</w:t>
      </w:r>
      <w:r>
        <w:t>192(LGALS8 expression enhancer) + 0</w:t>
      </w:r>
      <w:r w:rsidR="00644CD5">
        <w:t>.</w:t>
      </w:r>
      <w:r>
        <w:t>104(GSTP1 expression enhancer) + 0</w:t>
      </w:r>
      <w:r w:rsidR="00644CD5">
        <w:t>.</w:t>
      </w:r>
      <w:r>
        <w:t>0776(Apnea) -0</w:t>
      </w:r>
      <w:r w:rsidR="00644CD5">
        <w:t>.</w:t>
      </w:r>
      <w:r>
        <w:t>156(Hair growth stimulant) -0</w:t>
      </w:r>
      <w:r w:rsidR="00644CD5">
        <w:t>.</w:t>
      </w:r>
      <w:r>
        <w:t>154(AMPA 2 receptor antagonist) -0</w:t>
      </w:r>
      <w:r w:rsidR="00644CD5">
        <w:t>.</w:t>
      </w:r>
      <w:r>
        <w:t>201(Kallikrein 13 inhibitor) -0</w:t>
      </w:r>
      <w:r w:rsidR="00644CD5">
        <w:t>.</w:t>
      </w:r>
      <w:r>
        <w:t>0544(Angiotensin AT1 receptor antagonist) + 0</w:t>
      </w:r>
      <w:r w:rsidR="00644CD5">
        <w:t>.</w:t>
      </w:r>
      <w:r>
        <w:t>0635(Spasmolytic) + 0</w:t>
      </w:r>
      <w:r w:rsidR="00644CD5">
        <w:t>.</w:t>
      </w:r>
      <w:r>
        <w:t>0509(AMP deaminase 3 inhibitor) -0</w:t>
      </w:r>
      <w:r w:rsidR="00644CD5">
        <w:t>.</w:t>
      </w:r>
      <w:r>
        <w:t>133(Endo-1</w:t>
      </w:r>
      <w:r w:rsidR="00644CD5">
        <w:t>.</w:t>
      </w:r>
      <w:r>
        <w:t>4-beta-xylanase inhibitor) + 0</w:t>
      </w:r>
      <w:r w:rsidR="00644CD5">
        <w:t>.</w:t>
      </w:r>
      <w:r>
        <w:t>0249(Status epilepticus) + 0</w:t>
      </w:r>
      <w:r w:rsidR="00644CD5">
        <w:t>.</w:t>
      </w:r>
      <w:r>
        <w:t>104(Pectin lyase inhibitor) + 0</w:t>
      </w:r>
      <w:r w:rsidR="00644CD5">
        <w:t>.</w:t>
      </w:r>
      <w:r>
        <w:t>162(CDC-like kinase 3 inhibitor) -0</w:t>
      </w:r>
      <w:r w:rsidR="00644CD5">
        <w:t>.</w:t>
      </w:r>
      <w:r>
        <w:t>0423(Nucleoside transporters inhibitor) -0</w:t>
      </w:r>
      <w:r w:rsidR="00644CD5">
        <w:t>.</w:t>
      </w:r>
      <w:r>
        <w:t>209(Rhodopsin kinase inhibitor) + 0</w:t>
      </w:r>
      <w:r w:rsidR="00644CD5">
        <w:t>.</w:t>
      </w:r>
      <w:r>
        <w:t>0469(Antineurogenic pain) + 0</w:t>
      </w:r>
      <w:r w:rsidR="00644CD5">
        <w:t>.</w:t>
      </w:r>
      <w:r>
        <w:t>0443(Prostaglandin EP12 antagonist) + 0</w:t>
      </w:r>
      <w:r w:rsidR="00644CD5">
        <w:t>.</w:t>
      </w:r>
      <w:r>
        <w:t>201(Somatostatin 5 antagonist) -0</w:t>
      </w:r>
      <w:r w:rsidR="00644CD5">
        <w:t>.</w:t>
      </w:r>
      <w:r>
        <w:t>0443(Antihypermotility) -0</w:t>
      </w:r>
      <w:r w:rsidR="00644CD5">
        <w:t>.</w:t>
      </w:r>
      <w:r>
        <w:t>103(Heat shock protein agonist) -0</w:t>
      </w:r>
      <w:r w:rsidR="00644CD5">
        <w:t>.</w:t>
      </w:r>
      <w:r>
        <w:t>0501(Galactorrhea) + 0</w:t>
      </w:r>
      <w:r w:rsidR="00644CD5">
        <w:t>.</w:t>
      </w:r>
      <w:r>
        <w:t>143(Leucine-tRNA ligase inhibitor) -0</w:t>
      </w:r>
      <w:r w:rsidR="00644CD5">
        <w:t>.</w:t>
      </w:r>
      <w:r>
        <w:t>0322(Retinoic acid alpha receptor agonist) + 0</w:t>
      </w:r>
      <w:r w:rsidR="00644CD5">
        <w:t>.</w:t>
      </w:r>
      <w:r>
        <w:t>0836(CXC chemokine 1 receptor antagonist) -0</w:t>
      </w:r>
      <w:r w:rsidR="00644CD5">
        <w:t>.</w:t>
      </w:r>
      <w:r>
        <w:t>0297(Interferon inducer) -0</w:t>
      </w:r>
      <w:r w:rsidR="00644CD5">
        <w:t>.</w:t>
      </w:r>
      <w:r>
        <w:t>0724(Matrix metalloproteinase (me</w:t>
      </w:r>
      <w:r>
        <w:t>m</w:t>
      </w:r>
      <w:r>
        <w:t>brane-type) inhibitor) + 0</w:t>
      </w:r>
      <w:r w:rsidR="00644CD5">
        <w:t>.</w:t>
      </w:r>
      <w:r>
        <w:t>0455(Carcinogenic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0218(Lipoprotein disorders treatment) + 0</w:t>
      </w:r>
      <w:r w:rsidR="00644CD5">
        <w:t>.</w:t>
      </w:r>
      <w:r>
        <w:t>0935(Thymidine kinase inhibitor) + 0</w:t>
      </w:r>
      <w:r w:rsidR="00644CD5">
        <w:t>.</w:t>
      </w:r>
      <w:r>
        <w:t>0226(ATP-dependent RNA helicase inhibitor) -0</w:t>
      </w:r>
      <w:r w:rsidR="00644CD5">
        <w:t>.</w:t>
      </w:r>
      <w:r>
        <w:t>0216(Phosphorylase kinase gamma subunit 1 inhibitor) + 0</w:t>
      </w:r>
      <w:r w:rsidR="00644CD5">
        <w:t>.</w:t>
      </w:r>
      <w:r>
        <w:t>0222(Integrin alphaLbeta2 antagonist) + 0</w:t>
      </w:r>
      <w:r w:rsidR="00644CD5">
        <w:t>.</w:t>
      </w:r>
      <w:r>
        <w:t>0222(Eukaryotic translation initiation factor 2-alpha kinase 3 inhibitor) -0</w:t>
      </w:r>
      <w:r w:rsidR="00644CD5">
        <w:t>.</w:t>
      </w:r>
      <w:r>
        <w:t>0572(Dipeptidyl peptidase I inhibitor) -0</w:t>
      </w:r>
      <w:r w:rsidR="00644CD5">
        <w:t>.</w:t>
      </w:r>
      <w:r>
        <w:t>0148(Antineoplastic (lung cancer)) + 0</w:t>
      </w:r>
      <w:r w:rsidR="00644CD5">
        <w:t>.</w:t>
      </w:r>
      <w:r>
        <w:t>0693(Secretase alpha stimulant) + 0</w:t>
      </w:r>
      <w:r w:rsidR="00644CD5">
        <w:t>.</w:t>
      </w:r>
      <w:r>
        <w:t>036(Glutathione-disulfide reductase inhibitor) + 0</w:t>
      </w:r>
      <w:r w:rsidR="00644CD5">
        <w:t>.</w:t>
      </w:r>
      <w:r>
        <w:t>0245(Spasmolytic</w:t>
      </w:r>
      <w:r w:rsidR="00644CD5">
        <w:t>.</w:t>
      </w:r>
      <w:r>
        <w:t xml:space="preserve"> Papaverin-like) -0</w:t>
      </w:r>
      <w:r w:rsidR="00644CD5">
        <w:t>.</w:t>
      </w:r>
      <w:r>
        <w:t>0377(Oryzin inhibitor) -0</w:t>
      </w:r>
      <w:r w:rsidR="00644CD5">
        <w:t>.</w:t>
      </w:r>
      <w:r>
        <w:t>0459(Histidine ammonia-lyase inhibitor) -0</w:t>
      </w:r>
      <w:r w:rsidR="00644CD5">
        <w:t>.</w:t>
      </w:r>
      <w:r>
        <w:t>0341(Free radical scavenger) + 0</w:t>
      </w:r>
      <w:r w:rsidR="00644CD5">
        <w:t>.</w:t>
      </w:r>
      <w:r>
        <w:t>0189(Transcription factor inhibitor) -0</w:t>
      </w:r>
      <w:r w:rsidR="00644CD5">
        <w:t>.</w:t>
      </w:r>
      <w:r>
        <w:t>0153(Nonstructural protein 1 (Influenza A) inhibitor) -0</w:t>
      </w:r>
      <w:r w:rsidR="00644CD5">
        <w:t>.</w:t>
      </w:r>
      <w:r>
        <w:t>0151(Prostaglandin EP2 agonist) + 0</w:t>
      </w:r>
      <w:r w:rsidR="00644CD5">
        <w:t>.</w:t>
      </w:r>
      <w:r>
        <w:t>0358(NAT1 substrate) + 0</w:t>
      </w:r>
      <w:r w:rsidR="00644CD5">
        <w:t>.</w:t>
      </w:r>
      <w:r>
        <w:t>0103(Equilibrative nucleoside transport protein inhibitor) + 0</w:t>
      </w:r>
      <w:r w:rsidR="00644CD5">
        <w:t>.</w:t>
      </w:r>
      <w:r>
        <w:t>0111(Histone deacetylase 6 inhibitor) -0</w:t>
      </w:r>
      <w:r w:rsidR="00644CD5">
        <w:t>.</w:t>
      </w:r>
      <w:r>
        <w:t>0195(Aurora-A kinase inhibitor) + 0</w:t>
      </w:r>
      <w:r w:rsidR="00644CD5">
        <w:t>.</w:t>
      </w:r>
      <w:r>
        <w:t>0362(Chorismate mutase inhibitor) -0</w:t>
      </w:r>
      <w:r w:rsidR="00644CD5">
        <w:t>.</w:t>
      </w:r>
      <w:r>
        <w:t>00539(MAP3K7 inhibitor) -0</w:t>
      </w:r>
      <w:r w:rsidR="00644CD5">
        <w:t>.</w:t>
      </w:r>
      <w:r>
        <w:t>0196(X-His dipeptidase inhibitor) -0</w:t>
      </w:r>
      <w:r w:rsidR="00644CD5">
        <w:t>.</w:t>
      </w:r>
      <w:r>
        <w:t>016(Argininosuccinate lyase inhibitor) + 0</w:t>
      </w:r>
      <w:r w:rsidR="00644CD5">
        <w:t>.</w:t>
      </w:r>
      <w:r>
        <w:t>0101(Secretase beta inhibitor) -0</w:t>
      </w:r>
      <w:r w:rsidR="00644CD5">
        <w:t>.</w:t>
      </w:r>
      <w:r>
        <w:t>0159(Helicase E1 (Human papillomavirus) inhibitor) + 0</w:t>
      </w:r>
      <w:r w:rsidR="00644CD5">
        <w:t>.</w:t>
      </w:r>
      <w:r>
        <w:t>00393(Abl kinase inhibitor) + 0</w:t>
      </w:r>
      <w:r w:rsidR="00644CD5">
        <w:t>.</w:t>
      </w:r>
      <w:r>
        <w:t>0149(Homogentisate 1</w:t>
      </w:r>
      <w:r w:rsidR="00644CD5">
        <w:t>.</w:t>
      </w:r>
      <w:r>
        <w:t>2-dioxygenase inhibitor) + 0</w:t>
      </w:r>
      <w:r w:rsidR="00644CD5">
        <w:t>.</w:t>
      </w:r>
      <w:r>
        <w:t>00685(Bacterial efflux pump inhibitor) -0</w:t>
      </w:r>
      <w:r w:rsidR="00644CD5">
        <w:t>.</w:t>
      </w:r>
      <w:r>
        <w:t>00219(Antihypercholesterolemic) + 0</w:t>
      </w:r>
      <w:r w:rsidR="00644CD5">
        <w:t>.</w:t>
      </w:r>
      <w:r>
        <w:t>000124(Lethargy) + 8</w:t>
      </w:r>
      <w:r w:rsidR="00644CD5">
        <w:t>.</w:t>
      </w:r>
      <w:r>
        <w:t>11E-05(M18 aspartyl aminopeptidase inhibitor) + 5</w:t>
      </w:r>
      <w:r w:rsidR="00644CD5">
        <w:t>.</w:t>
      </w:r>
      <w:r>
        <w:t>31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431(CYP2D substrate) -1</w:t>
      </w:r>
      <w:r w:rsidR="00644CD5">
        <w:t>.</w:t>
      </w:r>
      <w:r>
        <w:t>49(N4-(beta-N-acetylglucosaminyl)-L-asparaginase inhibitor) -0</w:t>
      </w:r>
      <w:r w:rsidR="00644CD5">
        <w:t>.</w:t>
      </w:r>
      <w:r>
        <w:t>135(Thrombocytopenia) + 0</w:t>
      </w:r>
      <w:r w:rsidR="00644CD5">
        <w:t>.</w:t>
      </w:r>
      <w:r>
        <w:t>389(Antiparkinsonian</w:t>
      </w:r>
      <w:r w:rsidR="00644CD5">
        <w:t>.</w:t>
      </w:r>
      <w:r>
        <w:t xml:space="preserve"> tremor relieving) -1</w:t>
      </w:r>
      <w:r w:rsidR="00644CD5">
        <w:t>.</w:t>
      </w:r>
      <w:r>
        <w:t>67(Phosphodiesterase 1C inhibitor) + 24</w:t>
      </w:r>
      <w:r w:rsidR="00644CD5">
        <w:t>.</w:t>
      </w:r>
      <w:r>
        <w:t>7(Length) + 1</w:t>
      </w:r>
      <w:r w:rsidR="00644CD5">
        <w:t>.</w:t>
      </w:r>
      <w:r>
        <w:t>69(Ether-a-go-go potassium channel blocker) -0</w:t>
      </w:r>
      <w:r w:rsidR="00644CD5">
        <w:t>.</w:t>
      </w:r>
      <w:r>
        <w:t>379(HCV NS5B polymerase inhibitor) + 0</w:t>
      </w:r>
      <w:r w:rsidR="00644CD5">
        <w:t>.</w:t>
      </w:r>
      <w:r>
        <w:t>277(Ocular toxicity) + 0</w:t>
      </w:r>
      <w:r w:rsidR="00644CD5">
        <w:t>.</w:t>
      </w:r>
      <w:r>
        <w:t>794(HMGCS1 expression enhancer) -13</w:t>
      </w:r>
      <w:r w:rsidR="00644CD5">
        <w:t>.</w:t>
      </w:r>
      <w:r>
        <w:t>7(Length^2) + 0</w:t>
      </w:r>
      <w:r w:rsidR="00644CD5">
        <w:t>.</w:t>
      </w:r>
      <w:r>
        <w:t>179(Angiogenesis stimulant) -0</w:t>
      </w:r>
      <w:r w:rsidR="00644CD5">
        <w:t>.</w:t>
      </w:r>
      <w:r>
        <w:t>473(Glycine receptor agonist) + 0</w:t>
      </w:r>
      <w:r w:rsidR="00644CD5">
        <w:t>.</w:t>
      </w:r>
      <w:r>
        <w:t>606(Corticosteroid-like) -0</w:t>
      </w:r>
      <w:r w:rsidR="00644CD5">
        <w:t>.</w:t>
      </w:r>
      <w:r>
        <w:t>214(Aldose reductase substrate) + 0</w:t>
      </w:r>
      <w:r w:rsidR="00644CD5">
        <w:t>.</w:t>
      </w:r>
      <w:r>
        <w:t>741(Dyskinesia) + 0</w:t>
      </w:r>
      <w:r w:rsidR="00644CD5">
        <w:t>.</w:t>
      </w:r>
      <w:r>
        <w:t>874(Phosphatidylinositol 4-kinase inhibitor) -0</w:t>
      </w:r>
      <w:r w:rsidR="00644CD5">
        <w:t>.</w:t>
      </w:r>
      <w:r>
        <w:t>0195(RNA-directed RNA polymerase inhibitor) + 2</w:t>
      </w:r>
      <w:r w:rsidR="00644CD5">
        <w:t>.</w:t>
      </w:r>
      <w:r>
        <w:t>58(Sialidase 1 inhibitor) -0</w:t>
      </w:r>
      <w:r w:rsidR="00644CD5">
        <w:t>.</w:t>
      </w:r>
      <w:r>
        <w:t>675(Antiacne) -1</w:t>
      </w:r>
      <w:r w:rsidR="00644CD5">
        <w:t>.</w:t>
      </w:r>
      <w:r>
        <w:t>5(N-formylglutamate deformylase inhibitor) + 0</w:t>
      </w:r>
      <w:r w:rsidR="00644CD5">
        <w:t>.</w:t>
      </w:r>
      <w:r>
        <w:t>642(Arrhythmogenic) -0</w:t>
      </w:r>
      <w:r w:rsidR="00644CD5">
        <w:t>.</w:t>
      </w:r>
      <w:r>
        <w:t>468(CYP2C substrate) -0</w:t>
      </w:r>
      <w:r w:rsidR="00644CD5">
        <w:t>.</w:t>
      </w:r>
      <w:r>
        <w:t>268(Phosphoketolase inhibitor) + 0</w:t>
      </w:r>
      <w:r w:rsidR="00644CD5">
        <w:t>.</w:t>
      </w:r>
      <w:r>
        <w:t>634(Thiosulfate dehydrogenase inhibitor) + 0</w:t>
      </w:r>
      <w:r w:rsidR="00644CD5">
        <w:t>.</w:t>
      </w:r>
      <w:r>
        <w:t>0976(Matrix metall</w:t>
      </w:r>
      <w:r>
        <w:t>o</w:t>
      </w:r>
      <w:r>
        <w:t>proteinase 1 inhibitor) + 0</w:t>
      </w:r>
      <w:r w:rsidR="00644CD5">
        <w:t>.</w:t>
      </w:r>
      <w:r>
        <w:t>108(Carnitine palmitoyltransferase inhibitor) + 0</w:t>
      </w:r>
      <w:r w:rsidR="00644CD5">
        <w:t>.</w:t>
      </w:r>
      <w:r>
        <w:t>638(Gynecological disorders treatment) -0</w:t>
      </w:r>
      <w:r w:rsidR="00644CD5">
        <w:t>.</w:t>
      </w:r>
      <w:r>
        <w:t>763(Aryl-alcohol dehydrogenase inhibitor) + 1</w:t>
      </w:r>
      <w:r w:rsidR="00644CD5">
        <w:t>.</w:t>
      </w:r>
      <w:r>
        <w:t>2(CYP4B1 substrate) -0</w:t>
      </w:r>
      <w:r w:rsidR="00644CD5">
        <w:t>.</w:t>
      </w:r>
      <w:r>
        <w:t>216(Glycogen synthase kinase-3 alpha i</w:t>
      </w:r>
      <w:r>
        <w:t>n</w:t>
      </w:r>
      <w:r>
        <w:t>hibitor) + 1</w:t>
      </w:r>
      <w:r w:rsidR="00644CD5">
        <w:t>.</w:t>
      </w:r>
      <w:r>
        <w:t>9(Arachidonic acid antagonist) -0</w:t>
      </w:r>
      <w:r w:rsidR="00644CD5">
        <w:t>.</w:t>
      </w:r>
      <w:r>
        <w:t>247(Glucocorticoid agonist) -1</w:t>
      </w:r>
      <w:r w:rsidR="00644CD5">
        <w:t>.</w:t>
      </w:r>
      <w:r>
        <w:t>3(Indanol dehydrogenase inhibitor) -0</w:t>
      </w:r>
      <w:r w:rsidR="00644CD5">
        <w:t>.</w:t>
      </w:r>
      <w:r>
        <w:t>661(Glycosuria) -0</w:t>
      </w:r>
      <w:r w:rsidR="00644CD5">
        <w:t>.</w:t>
      </w:r>
      <w:r>
        <w:t>582(3-Dehydroquinate synthase inhibitor) + 0</w:t>
      </w:r>
      <w:r w:rsidR="00644CD5">
        <w:t>.</w:t>
      </w:r>
      <w:r>
        <w:t>66(N-carbamoyl-L-amino-acid hydrolase inhib</w:t>
      </w:r>
      <w:r>
        <w:t>i</w:t>
      </w:r>
      <w:r>
        <w:t>tor) + 0</w:t>
      </w:r>
      <w:r w:rsidR="00644CD5">
        <w:t>.</w:t>
      </w:r>
      <w:r>
        <w:t>0381(Bombesin 3 receptor antagonist) + 0</w:t>
      </w:r>
      <w:r w:rsidR="00644CD5">
        <w:t>.</w:t>
      </w:r>
      <w:r>
        <w:t>519(Caspase 6 inhibitor) + 0</w:t>
      </w:r>
      <w:r w:rsidR="00644CD5">
        <w:t>.</w:t>
      </w:r>
      <w:r>
        <w:t>713(Phosphodiesterase I inhibitor) + 1</w:t>
      </w:r>
      <w:r w:rsidR="00644CD5">
        <w:t>.</w:t>
      </w:r>
      <w:r>
        <w:t>29(Pneumotoxic) -0</w:t>
      </w:r>
      <w:r w:rsidR="00644CD5">
        <w:t>.</w:t>
      </w:r>
      <w:r>
        <w:t>188(INHBE expression enhancer) -0</w:t>
      </w:r>
      <w:r w:rsidR="00644CD5">
        <w:t>.</w:t>
      </w:r>
      <w:r>
        <w:t>886(Beta lactamase inhibitor) -0</w:t>
      </w:r>
      <w:r w:rsidR="00644CD5">
        <w:t>.</w:t>
      </w:r>
      <w:r>
        <w:t>274(Apical sodium cod</w:t>
      </w:r>
      <w:r>
        <w:t>e</w:t>
      </w:r>
      <w:r>
        <w:t>pendent bile acid transporter inhibitor) -0</w:t>
      </w:r>
      <w:r w:rsidR="00644CD5">
        <w:t>.</w:t>
      </w:r>
      <w:r>
        <w:t>363(Lipocortins synthesis antagonist) + 0</w:t>
      </w:r>
      <w:r w:rsidR="00644CD5">
        <w:t>.</w:t>
      </w:r>
      <w:r>
        <w:t>521(Serine carboxypeptidase i</w:t>
      </w:r>
      <w:r>
        <w:t>n</w:t>
      </w:r>
      <w:r>
        <w:t>hibitor) -0</w:t>
      </w:r>
      <w:r w:rsidR="00644CD5">
        <w:t>.</w:t>
      </w:r>
      <w:r>
        <w:t>417(Nitric oxide antagonist) -0</w:t>
      </w:r>
      <w:r w:rsidR="00644CD5">
        <w:t>.</w:t>
      </w:r>
      <w:r>
        <w:t>499(Carcinogenic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314(Hepatic disorders treatment) -0</w:t>
      </w:r>
      <w:r w:rsidR="00644CD5">
        <w:t>.</w:t>
      </w:r>
      <w:r>
        <w:t>836(Antineoplastic antimetabolite) + 0</w:t>
      </w:r>
      <w:r w:rsidR="00644CD5">
        <w:t>.</w:t>
      </w:r>
      <w:r>
        <w:t>699(Carbonic anhydrase VIII inhibitor) -0</w:t>
      </w:r>
      <w:r w:rsidR="00644CD5">
        <w:t>.</w:t>
      </w:r>
      <w:r>
        <w:t>408(Carbonic anhydrase II stim</w:t>
      </w:r>
      <w:r>
        <w:t>u</w:t>
      </w:r>
      <w:r>
        <w:t>lant) -0</w:t>
      </w:r>
      <w:r w:rsidR="00644CD5">
        <w:t>.</w:t>
      </w:r>
      <w:r>
        <w:t>362(Corticotropin releasing factor antagonist) + 0</w:t>
      </w:r>
      <w:r w:rsidR="00644CD5">
        <w:t>.</w:t>
      </w:r>
      <w:r>
        <w:t>446(Estrogen beta receptor agonist) -0</w:t>
      </w:r>
      <w:r w:rsidR="00644CD5">
        <w:t>.</w:t>
      </w:r>
      <w:r>
        <w:t>217(CYP3A su</w:t>
      </w:r>
      <w:r>
        <w:t>b</w:t>
      </w:r>
      <w:r>
        <w:t>strate) + 0</w:t>
      </w:r>
      <w:r w:rsidR="00644CD5">
        <w:t>.</w:t>
      </w:r>
      <w:r>
        <w:t>258(Carcinogenic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-0</w:t>
      </w:r>
      <w:r w:rsidR="00644CD5">
        <w:t>.</w:t>
      </w:r>
      <w:r>
        <w:t>322(Platelet aggregation inhibitor) + 0</w:t>
      </w:r>
      <w:r w:rsidR="00644CD5">
        <w:t>.</w:t>
      </w:r>
      <w:r>
        <w:t>87((R)-aminopropanol dehydrogenase inhibitor) -0</w:t>
      </w:r>
      <w:r w:rsidR="00644CD5">
        <w:t>.</w:t>
      </w:r>
      <w:r>
        <w:t>31(Antimetastatic) + 0</w:t>
      </w:r>
      <w:r w:rsidR="00644CD5">
        <w:t>.</w:t>
      </w:r>
      <w:r>
        <w:t>225(Interleukin 1 antagonist) + 0</w:t>
      </w:r>
      <w:r w:rsidR="00644CD5">
        <w:t>.</w:t>
      </w:r>
      <w:r>
        <w:t>552(Glyceraldehyde-3-phosphate dehydrogenase inhibitor) + 0</w:t>
      </w:r>
      <w:r w:rsidR="00644CD5">
        <w:t>.</w:t>
      </w:r>
      <w:r>
        <w:t>28(Carbonic anhydrase VB inhibitor) + 0</w:t>
      </w:r>
      <w:r w:rsidR="00644CD5">
        <w:t>.</w:t>
      </w:r>
      <w:r>
        <w:t>337(FOSL1 expression enhancer) -0</w:t>
      </w:r>
      <w:r w:rsidR="00644CD5">
        <w:t>.</w:t>
      </w:r>
      <w:r>
        <w:t>282(Estradiol 17 beta dehydrogenase 2 inhibitor) -0</w:t>
      </w:r>
      <w:r w:rsidR="00644CD5">
        <w:t>.</w:t>
      </w:r>
      <w:r>
        <w:t>543(Matrix metalloproteinase 3 (membrane-type) inhibitor) -0</w:t>
      </w:r>
      <w:r w:rsidR="00644CD5">
        <w:t>.</w:t>
      </w:r>
      <w:r>
        <w:t>313(Tardive dyskinesia treatment) -0</w:t>
      </w:r>
      <w:r w:rsidR="00644CD5">
        <w:t>.</w:t>
      </w:r>
      <w:r>
        <w:t>424(Neuroleptic malignant syndrome) -0</w:t>
      </w:r>
      <w:r w:rsidR="00644CD5">
        <w:t>.</w:t>
      </w:r>
      <w:r>
        <w:t>826(Hair growth stimulant) + 0</w:t>
      </w:r>
      <w:r w:rsidR="00644CD5">
        <w:t>.</w:t>
      </w:r>
      <w:r>
        <w:t>458(CNS active muscle relaxant) + 0</w:t>
      </w:r>
      <w:r w:rsidR="00644CD5">
        <w:t>.</w:t>
      </w:r>
      <w:r>
        <w:t>391(Phosphodiesterase 6C inhibitor) -0</w:t>
      </w:r>
      <w:r w:rsidR="00644CD5">
        <w:t>.</w:t>
      </w:r>
      <w:r>
        <w:t>31(SLC7A5 expression enhancer) -0</w:t>
      </w:r>
      <w:r w:rsidR="00644CD5">
        <w:t>.</w:t>
      </w:r>
      <w:r>
        <w:t>477(Acylaminoacyl-peptidase inhibitor) + 0</w:t>
      </w:r>
      <w:r w:rsidR="00644CD5">
        <w:t>.</w:t>
      </w:r>
      <w:r>
        <w:t>619(G protein-coupled receptor antagonist) + 0</w:t>
      </w:r>
      <w:r w:rsidR="00644CD5">
        <w:t>.</w:t>
      </w:r>
      <w:r>
        <w:t>411(CYP2C18 su</w:t>
      </w:r>
      <w:r>
        <w:t>b</w:t>
      </w:r>
      <w:r>
        <w:t>strate) + 0</w:t>
      </w:r>
      <w:r w:rsidR="00644CD5">
        <w:t>.</w:t>
      </w:r>
      <w:r>
        <w:t>284(Protein kinase C nu inhibitor) -0</w:t>
      </w:r>
      <w:r w:rsidR="00644CD5">
        <w:t>.</w:t>
      </w:r>
      <w:r>
        <w:t>903(AKR1C1 expression enhancer) -0</w:t>
      </w:r>
      <w:r w:rsidR="00644CD5">
        <w:t>.</w:t>
      </w:r>
      <w:r>
        <w:t>277(Gastroesophageal reflux disease treatment) -0</w:t>
      </w:r>
      <w:r w:rsidR="00644CD5">
        <w:t>.</w:t>
      </w:r>
      <w:r>
        <w:t>655(UDP-3-O-acyl-N-acetylglucosamine deacetylase inhibitor) -0</w:t>
      </w:r>
      <w:r w:rsidR="00644CD5">
        <w:t>.</w:t>
      </w:r>
      <w:r>
        <w:t>328(Hyperbilirubinemia) + 0</w:t>
      </w:r>
      <w:r w:rsidR="00644CD5">
        <w:t>.</w:t>
      </w:r>
      <w:r>
        <w:t>446(Ribosomal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567(Estrogen alpha receptor agonist) + 0</w:t>
      </w:r>
      <w:r w:rsidR="00644CD5">
        <w:t>.</w:t>
      </w:r>
      <w:r>
        <w:t>611(D-lactaldehyde dehydrogenase inhibitor) -0</w:t>
      </w:r>
      <w:r w:rsidR="00644CD5">
        <w:t>.</w:t>
      </w:r>
      <w:r>
        <w:t>208(Cyclin B1 inhibitor) -0</w:t>
      </w:r>
      <w:r w:rsidR="00644CD5">
        <w:t>.</w:t>
      </w:r>
      <w:r>
        <w:t>282(KPNB1 expression inhibitor) -0</w:t>
      </w:r>
      <w:r w:rsidR="00644CD5">
        <w:t>.</w:t>
      </w:r>
      <w:r>
        <w:t>134(Nicotinamide phosphoribosyltransferase inhibitor) -0</w:t>
      </w:r>
      <w:r w:rsidR="00644CD5">
        <w:t>.</w:t>
      </w:r>
      <w:r>
        <w:t>365(Antiprotozoal (Amoeba)) -0</w:t>
      </w:r>
      <w:r w:rsidR="00644CD5">
        <w:t>.</w:t>
      </w:r>
      <w:r>
        <w:t xml:space="preserve">428(Prostaglandin EP2 </w:t>
      </w:r>
      <w:r>
        <w:lastRenderedPageBreak/>
        <w:t>antagonist) + 0</w:t>
      </w:r>
      <w:r w:rsidR="00644CD5">
        <w:t>.</w:t>
      </w:r>
      <w:r>
        <w:t>205(Dermatologic) + 1</w:t>
      </w:r>
      <w:r w:rsidR="00644CD5">
        <w:t>.</w:t>
      </w:r>
      <w:r>
        <w:t>03(Peroxisome proliferator-activated receptor alpha agonist) + 0</w:t>
      </w:r>
      <w:r w:rsidR="00644CD5">
        <w:t>.</w:t>
      </w:r>
      <w:r>
        <w:t>643(Chitinase inhibitor) + 0</w:t>
      </w:r>
      <w:r w:rsidR="00644CD5">
        <w:t>.</w:t>
      </w:r>
      <w:r>
        <w:t>274(5 Hydroxytryptamine release stimulant) -0</w:t>
      </w:r>
      <w:r w:rsidR="00644CD5">
        <w:t>.</w:t>
      </w:r>
      <w:r>
        <w:t>545(Estrogen-related receptor alpha antagonist) + 0</w:t>
      </w:r>
      <w:r w:rsidR="00644CD5">
        <w:t>.</w:t>
      </w:r>
      <w:r>
        <w:t>764(Adenosine A3 receptor antagonist) + 1</w:t>
      </w:r>
      <w:r w:rsidR="00644CD5">
        <w:t>.</w:t>
      </w:r>
      <w:r>
        <w:t>24(Antineoplastic (insulinoma)) -1</w:t>
      </w:r>
      <w:r w:rsidR="00644CD5">
        <w:t>.</w:t>
      </w:r>
      <w:r>
        <w:t>45(Sucrose synthase inhibitor) + 0</w:t>
      </w:r>
      <w:r w:rsidR="00644CD5">
        <w:t>.</w:t>
      </w:r>
      <w:r>
        <w:t>455(GABA aminotransferase inhibitor) + 0</w:t>
      </w:r>
      <w:r w:rsidR="00644CD5">
        <w:t>.</w:t>
      </w:r>
      <w:r>
        <w:t>0256(Hypoglycemic) + 0</w:t>
      </w:r>
      <w:r w:rsidR="00644CD5">
        <w:t>.</w:t>
      </w:r>
      <w:r>
        <w:t>799(Adenosine A1 receptor agonist enhancer) + 0</w:t>
      </w:r>
      <w:r w:rsidR="00644CD5">
        <w:t>.</w:t>
      </w:r>
      <w:r>
        <w:t>216(Troponin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62(Acid phosphatase inhibitor) -0</w:t>
      </w:r>
      <w:r w:rsidR="00644CD5">
        <w:t>.</w:t>
      </w:r>
      <w:r>
        <w:t>947(Argininosuccinate lyase inhib</w:t>
      </w:r>
      <w:r>
        <w:t>i</w:t>
      </w:r>
      <w:r>
        <w:t>tor) + 0</w:t>
      </w:r>
      <w:r w:rsidR="00644CD5">
        <w:t>.</w:t>
      </w:r>
      <w:r>
        <w:t>634(CDH1 expression enhancer) -0</w:t>
      </w:r>
      <w:r w:rsidR="00644CD5">
        <w:t>.</w:t>
      </w:r>
      <w:r>
        <w:t>534(Histone deacetylase 11 inhibitor) -0</w:t>
      </w:r>
      <w:r w:rsidR="00644CD5">
        <w:t>.</w:t>
      </w:r>
      <w:r>
        <w:t>777(Potassium channel Kv4.3 blocker) -0</w:t>
      </w:r>
      <w:r w:rsidR="00644CD5">
        <w:t>.</w:t>
      </w:r>
      <w:r>
        <w:t>703(Galactolipase inhibitor) -0</w:t>
      </w:r>
      <w:r w:rsidR="00644CD5">
        <w:t>.</w:t>
      </w:r>
      <w:r>
        <w:t>863(GABA transporter 1 inhibitor) -0</w:t>
      </w:r>
      <w:r w:rsidR="00644CD5">
        <w:t>.</w:t>
      </w:r>
      <w:r>
        <w:t>218(CYP1A2 substrate) -0</w:t>
      </w:r>
      <w:r w:rsidR="00644CD5">
        <w:t>.</w:t>
      </w:r>
      <w:r>
        <w:t>168(Antihypertensive) + 1</w:t>
      </w:r>
      <w:r w:rsidR="00644CD5">
        <w:t>.</w:t>
      </w:r>
      <w:r>
        <w:t>08(VEGF expression inhibitor) -0</w:t>
      </w:r>
      <w:r w:rsidR="00644CD5">
        <w:t>.</w:t>
      </w:r>
      <w:r>
        <w:t>252(Ribosomal protein S6 kinase alpha 3 inhibitor) + 1</w:t>
      </w:r>
      <w:r w:rsidR="00644CD5">
        <w:t>.</w:t>
      </w:r>
      <w:r>
        <w:t>73(Riboflavin synthase inhibitor) + 0</w:t>
      </w:r>
      <w:r w:rsidR="00644CD5">
        <w:t>.</w:t>
      </w:r>
      <w:r>
        <w:t>39(Beta-D-fucosidase inhibitor) -0</w:t>
      </w:r>
      <w:r w:rsidR="00644CD5">
        <w:t>.</w:t>
      </w:r>
      <w:r>
        <w:t>26(CYP3A4 inhibitor) + 0</w:t>
      </w:r>
      <w:r w:rsidR="00644CD5">
        <w:t>.</w:t>
      </w:r>
      <w:r>
        <w:t>444(Neurokinin 3 antagonist) -0</w:t>
      </w:r>
      <w:r w:rsidR="00644CD5">
        <w:t>.</w:t>
      </w:r>
      <w:r>
        <w:t>266(Phosphodiesterase II inhibitor) + 0</w:t>
      </w:r>
      <w:r w:rsidR="00644CD5">
        <w:t>.</w:t>
      </w:r>
      <w:r>
        <w:t>338(Protein-tyrosine phosphatase 2C inhibitor) -0</w:t>
      </w:r>
      <w:r w:rsidR="00644CD5">
        <w:t>.</w:t>
      </w:r>
      <w:r>
        <w:t>4(Hyperkinesia) + 0</w:t>
      </w:r>
      <w:r w:rsidR="00644CD5">
        <w:t>.</w:t>
      </w:r>
      <w:r>
        <w:t>286(Integrin alphaVbeta6 antagonist) -1</w:t>
      </w:r>
      <w:r w:rsidR="00644CD5">
        <w:t>.</w:t>
      </w:r>
      <w:r>
        <w:t>18(Histone-lysine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779(2-Acylglycerol O-acyltransferase inhibitor) + 0</w:t>
      </w:r>
      <w:r w:rsidR="00644CD5">
        <w:t>.</w:t>
      </w:r>
      <w:r>
        <w:t>937(Geranylgeranyltransferase inhibitor) -0</w:t>
      </w:r>
      <w:r w:rsidR="00644CD5">
        <w:t>.</w:t>
      </w:r>
      <w:r>
        <w:t>237(Analgesic</w:t>
      </w:r>
      <w:r w:rsidR="00644CD5">
        <w:t>.</w:t>
      </w:r>
      <w:r>
        <w:t xml:space="preserve"> opioid) -0</w:t>
      </w:r>
      <w:r w:rsidR="00644CD5">
        <w:t>.</w:t>
      </w:r>
      <w:r>
        <w:t>272(Hypomania) + 0</w:t>
      </w:r>
      <w:r w:rsidR="00644CD5">
        <w:t>.</w:t>
      </w:r>
      <w:r>
        <w:t>0858(Glutaminyl-peptide cyclotransferase inhibitor) + 0</w:t>
      </w:r>
      <w:r w:rsidR="00644CD5">
        <w:t>.</w:t>
      </w:r>
      <w:r>
        <w:t>304(Clk dual-specificity kinase inhibitor) -0</w:t>
      </w:r>
      <w:r w:rsidR="00644CD5">
        <w:t>.</w:t>
      </w:r>
      <w:r>
        <w:t>375(NADPH oxidase 4 inhibitor) -0</w:t>
      </w:r>
      <w:r w:rsidR="00644CD5">
        <w:t>.</w:t>
      </w:r>
      <w:r>
        <w:t>626(IFITM1 expression enhancer) -0</w:t>
      </w:r>
      <w:r w:rsidR="00644CD5">
        <w:t>.</w:t>
      </w:r>
      <w:r>
        <w:t>98(Dextransucrase inhibitor) -0</w:t>
      </w:r>
      <w:r w:rsidR="00644CD5">
        <w:t>.</w:t>
      </w:r>
      <w:r>
        <w:t>699(Menstruation disorders treatment) + 0</w:t>
      </w:r>
      <w:r w:rsidR="00644CD5">
        <w:t>.</w:t>
      </w:r>
      <w:r>
        <w:t>283(Antidepressant) -0</w:t>
      </w:r>
      <w:r w:rsidR="00644CD5">
        <w:t>.</w:t>
      </w:r>
      <w:r>
        <w:t>26(Sirtuin 1 i</w:t>
      </w:r>
      <w:r>
        <w:t>n</w:t>
      </w:r>
      <w:r>
        <w:t>hibitor) + 1</w:t>
      </w:r>
      <w:r w:rsidR="00644CD5">
        <w:t>.</w:t>
      </w:r>
      <w:r>
        <w:t>14(2-(acetamidomethylene)succinate hydrolase inhibitor) -0</w:t>
      </w:r>
      <w:r w:rsidR="00644CD5">
        <w:t>.</w:t>
      </w:r>
      <w:r>
        <w:t>219(Antineoplastic (small cell lung cancer)) + 0</w:t>
      </w:r>
      <w:r w:rsidR="00644CD5">
        <w:t>.</w:t>
      </w:r>
      <w:r>
        <w:t>397(Prostaglandin E2 agonist) -0</w:t>
      </w:r>
      <w:r w:rsidR="00644CD5">
        <w:t>.</w:t>
      </w:r>
      <w:r>
        <w:t>472(Carcinogenic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205(Sleep disturbance) -1</w:t>
      </w:r>
      <w:r w:rsidR="00644CD5">
        <w:t>.</w:t>
      </w:r>
      <w:r>
        <w:t>04(Lysophosphatidic acid receptor antagonist) + 0</w:t>
      </w:r>
      <w:r w:rsidR="00644CD5">
        <w:t>.</w:t>
      </w:r>
      <w:r>
        <w:t>455(Carcinogenic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172(Chemosensitizer) -0</w:t>
      </w:r>
      <w:r w:rsidR="00644CD5">
        <w:t>.</w:t>
      </w:r>
      <w:r>
        <w:t>291(Estradiol 17 beta-dehydrogenase 1 inhibitor) + 0</w:t>
      </w:r>
      <w:r w:rsidR="00644CD5">
        <w:t>.</w:t>
      </w:r>
      <w:r>
        <w:t>574(Alanine transaminase inhibitor) + 0</w:t>
      </w:r>
      <w:r w:rsidR="00644CD5">
        <w:t>.</w:t>
      </w:r>
      <w:r>
        <w:t>189(CYR61 expression enhancer) -0</w:t>
      </w:r>
      <w:r w:rsidR="00644CD5">
        <w:t>.</w:t>
      </w:r>
      <w:r>
        <w:t>488(Gastrin inhibitor) + 0</w:t>
      </w:r>
      <w:r w:rsidR="00644CD5">
        <w:t>.</w:t>
      </w:r>
      <w:r>
        <w:t>198(Angiogenesis inhibitor) + 0</w:t>
      </w:r>
      <w:r w:rsidR="00644CD5">
        <w:t>.</w:t>
      </w:r>
      <w:r>
        <w:t>755(CYP4A11 inhibitor) + 0</w:t>
      </w:r>
      <w:r w:rsidR="00644CD5">
        <w:t>.</w:t>
      </w:r>
      <w:r>
        <w:t>226(Antipruritic) -0</w:t>
      </w:r>
      <w:r w:rsidR="00644CD5">
        <w:t>.</w:t>
      </w:r>
      <w:r>
        <w:t>116(Neuronal K-Cl cotransporter inhibitor) + 0</w:t>
      </w:r>
      <w:r w:rsidR="00644CD5">
        <w:t>.</w:t>
      </w:r>
      <w:r>
        <w:t>463(TFF1 expression inhibitor) -0</w:t>
      </w:r>
      <w:r w:rsidR="00644CD5">
        <w:t>.</w:t>
      </w:r>
      <w:r>
        <w:t>155(11-Beta-hydroxysteroid dehydrogenase inhibitor) + 0</w:t>
      </w:r>
      <w:r w:rsidR="00644CD5">
        <w:t>.</w:t>
      </w:r>
      <w:r>
        <w:t>552(Sickle-cell anemia treatment) + 0</w:t>
      </w:r>
      <w:r w:rsidR="00644CD5">
        <w:t>.</w:t>
      </w:r>
      <w:r>
        <w:t>214(Guanine deaminase inhibitor) -0</w:t>
      </w:r>
      <w:r w:rsidR="00644CD5">
        <w:t>.</w:t>
      </w:r>
      <w:r>
        <w:t>184(Histidine-rich protein PFHRP-II inhibitor) -1</w:t>
      </w:r>
      <w:r w:rsidR="00644CD5">
        <w:t>.</w:t>
      </w:r>
      <w:r>
        <w:t>03(Homoserine dehydrogenase inhibitor) + 0</w:t>
      </w:r>
      <w:r w:rsidR="00644CD5">
        <w:t>.</w:t>
      </w:r>
      <w:r>
        <w:t>268(Interleukin 5 antagonist) -0</w:t>
      </w:r>
      <w:r w:rsidR="00644CD5">
        <w:t>.</w:t>
      </w:r>
      <w:r>
        <w:t>45(Delayed rectifier potassium channel activator) -0</w:t>
      </w:r>
      <w:r w:rsidR="00644CD5">
        <w:t>.</w:t>
      </w:r>
      <w:r>
        <w:t>851(Testosterone 17beta-dehydrogenase inhibitor) + 0</w:t>
      </w:r>
      <w:r w:rsidR="00644CD5">
        <w:t>.</w:t>
      </w:r>
      <w:r>
        <w:t>199(Phosphodiesterase 11A inhibitor) -0</w:t>
      </w:r>
      <w:r w:rsidR="00644CD5">
        <w:t>.</w:t>
      </w:r>
      <w:r>
        <w:t>209(Polyadenylate-binding protein 1 inhibitor) -0</w:t>
      </w:r>
      <w:r w:rsidR="00644CD5">
        <w:t>.</w:t>
      </w:r>
      <w:r>
        <w:t>435(Carcinogenic</w:t>
      </w:r>
      <w:r w:rsidR="00644CD5">
        <w:t>.</w:t>
      </w:r>
      <w:r>
        <w:t xml:space="preserve"> rat) -0</w:t>
      </w:r>
      <w:r w:rsidR="00644CD5">
        <w:t>.</w:t>
      </w:r>
      <w:r>
        <w:t>325(DNA-dependent protein kinase inhibitor) + 0</w:t>
      </w:r>
      <w:r w:rsidR="00644CD5">
        <w:t>.</w:t>
      </w:r>
      <w:r>
        <w:t>517(CYP2D6 inhibitor) + 0</w:t>
      </w:r>
      <w:r w:rsidR="00644CD5">
        <w:t>.</w:t>
      </w:r>
      <w:r>
        <w:t>265(Toxic</w:t>
      </w:r>
      <w:r w:rsidR="00644CD5">
        <w:t>.</w:t>
      </w:r>
      <w:r>
        <w:t xml:space="preserve"> vascular) + 0</w:t>
      </w:r>
      <w:r w:rsidR="00644CD5">
        <w:t>.</w:t>
      </w:r>
      <w:r>
        <w:t>81(Histone deacetylase inhibitor) -0</w:t>
      </w:r>
      <w:r w:rsidR="00644CD5">
        <w:t>.</w:t>
      </w:r>
      <w:r>
        <w:t>588(SKP2 expression inhibitor) + 0</w:t>
      </w:r>
      <w:r w:rsidR="00644CD5">
        <w:t>.</w:t>
      </w:r>
      <w:r>
        <w:t>48(ID1 expression inhibitor) + 0</w:t>
      </w:r>
      <w:r w:rsidR="00644CD5">
        <w:t>.</w:t>
      </w:r>
      <w:r>
        <w:t>199(Transcription factor STAT1 inhibitor) -0</w:t>
      </w:r>
      <w:r w:rsidR="00644CD5">
        <w:t>.</w:t>
      </w:r>
      <w:r>
        <w:t>105(O6-alkylguanine-DNA alkyltransferase inhibitor) + 0</w:t>
      </w:r>
      <w:r w:rsidR="00644CD5">
        <w:t>.</w:t>
      </w:r>
      <w:r>
        <w:t>345(Glucosamine-6-phosphate deaminase inhibitor) + 0</w:t>
      </w:r>
      <w:r w:rsidR="00644CD5">
        <w:t>.</w:t>
      </w:r>
      <w:r>
        <w:t>821(Histone deacetylase 8 inhibitor) + 0</w:t>
      </w:r>
      <w:r w:rsidR="00644CD5">
        <w:t>.</w:t>
      </w:r>
      <w:r>
        <w:t>566(Follicle-stimulating hormone antagonist) -0</w:t>
      </w:r>
      <w:r w:rsidR="00644CD5">
        <w:t>.</w:t>
      </w:r>
      <w:r>
        <w:t>165(Nicotinic acid receptor 1 agonist) -0</w:t>
      </w:r>
      <w:r w:rsidR="00644CD5">
        <w:t>.</w:t>
      </w:r>
      <w:r>
        <w:t>212(Antimigraine) -0</w:t>
      </w:r>
      <w:r w:rsidR="00644CD5">
        <w:t>.</w:t>
      </w:r>
      <w:r>
        <w:t>942(NF-kappa-B essential modulator inhibitor) + 0</w:t>
      </w:r>
      <w:r w:rsidR="00644CD5">
        <w:t>.</w:t>
      </w:r>
      <w:r>
        <w:t>282(Hypocalcaemic) -0</w:t>
      </w:r>
      <w:r w:rsidR="00644CD5">
        <w:t>.</w:t>
      </w:r>
      <w:r>
        <w:t>581(L-amino-acid oxidase inhibitor) -0</w:t>
      </w:r>
      <w:r w:rsidR="00644CD5">
        <w:t>.</w:t>
      </w:r>
      <w:r>
        <w:t>16(Potassium cha</w:t>
      </w:r>
      <w:r>
        <w:t>n</w:t>
      </w:r>
      <w:r>
        <w:t>nel intermediate-conductance Ca-activated blocker) + 0</w:t>
      </w:r>
      <w:r w:rsidR="00644CD5">
        <w:t>.</w:t>
      </w:r>
      <w:r>
        <w:t>289(MAP-kinase-activated kinase inhibitor) + 0</w:t>
      </w:r>
      <w:r w:rsidR="00644CD5">
        <w:t>.</w:t>
      </w:r>
      <w:r>
        <w:t>556(Phosphate acetyltransferase inhibitor) + 0</w:t>
      </w:r>
      <w:r w:rsidR="00644CD5">
        <w:t>.</w:t>
      </w:r>
      <w:r>
        <w:t>411(Protein kinase C stimulant) + 0</w:t>
      </w:r>
      <w:r w:rsidR="00644CD5">
        <w:t>.</w:t>
      </w:r>
      <w:r>
        <w:t>306(Eye irritation</w:t>
      </w:r>
      <w:r w:rsidR="00644CD5">
        <w:t>.</w:t>
      </w:r>
      <w:r>
        <w:t xml:space="preserve"> weak) -0</w:t>
      </w:r>
      <w:r w:rsidR="00644CD5">
        <w:t>.</w:t>
      </w:r>
      <w:r>
        <w:t>159(Heme oxygenase stimulant) -0</w:t>
      </w:r>
      <w:r w:rsidR="00644CD5">
        <w:t>.</w:t>
      </w:r>
      <w:r>
        <w:t>197(Cyclin-dependent kinase 5 inhibitor) + 0</w:t>
      </w:r>
      <w:r w:rsidR="00644CD5">
        <w:t>.</w:t>
      </w:r>
      <w:r>
        <w:t>661(Tetracycline antiport tran</w:t>
      </w:r>
      <w:r>
        <w:t>s</w:t>
      </w:r>
      <w:r>
        <w:t>porter antagonist) + 0</w:t>
      </w:r>
      <w:r w:rsidR="00644CD5">
        <w:t>.</w:t>
      </w:r>
      <w:r>
        <w:t>116(Antineoplastic (brain cancer)) + 0</w:t>
      </w:r>
      <w:r w:rsidR="00644CD5">
        <w:t>.</w:t>
      </w:r>
      <w:r>
        <w:t>222(Glutamate (mGluR group III) agonist) -0</w:t>
      </w:r>
      <w:r w:rsidR="00644CD5">
        <w:t>.</w:t>
      </w:r>
      <w:r>
        <w:t>24(Glutamate (mGluR4) antagonist) -0</w:t>
      </w:r>
      <w:r w:rsidR="00644CD5">
        <w:t>.</w:t>
      </w:r>
      <w:r>
        <w:t>283(Linoleate diol synthase inhibitor) -0</w:t>
      </w:r>
      <w:r w:rsidR="00644CD5">
        <w:t>.</w:t>
      </w:r>
      <w:r>
        <w:t>331(Renilla-luciferin 2-monooxygenase inhibitor) -0</w:t>
      </w:r>
      <w:r w:rsidR="00644CD5">
        <w:t>.</w:t>
      </w:r>
      <w:r>
        <w:t>13(Prostate disorders treatment) + 0</w:t>
      </w:r>
      <w:r w:rsidR="00644CD5">
        <w:t>.</w:t>
      </w:r>
      <w:r>
        <w:t>417(ICAM 1 antagonist) + 0</w:t>
      </w:r>
      <w:r w:rsidR="00644CD5">
        <w:t>.</w:t>
      </w:r>
      <w:r>
        <w:t>527(NAT1 substrate) -0</w:t>
      </w:r>
      <w:r w:rsidR="00644CD5">
        <w:t>.</w:t>
      </w:r>
      <w:r>
        <w:t>25(Splenomegaly) + 0</w:t>
      </w:r>
      <w:r w:rsidR="00644CD5">
        <w:t>.</w:t>
      </w:r>
      <w:r>
        <w:t>276(TNF expression enhancer) -1</w:t>
      </w:r>
      <w:r w:rsidR="00644CD5">
        <w:t>.</w:t>
      </w:r>
      <w:r>
        <w:t>2(Phosphoribulokinase inhibitor) -0</w:t>
      </w:r>
      <w:r w:rsidR="00644CD5">
        <w:t>.</w:t>
      </w:r>
      <w:r>
        <w:t>127(Threonine sy</w:t>
      </w:r>
      <w:r>
        <w:t>n</w:t>
      </w:r>
      <w:r>
        <w:t>thase inhibitor) + 0</w:t>
      </w:r>
      <w:r w:rsidR="00644CD5">
        <w:t>.</w:t>
      </w:r>
      <w:r>
        <w:t>362(Carcinogenic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45(Cannabinoid CB1 receptor agonist) -0</w:t>
      </w:r>
      <w:r w:rsidR="00644CD5">
        <w:t>.</w:t>
      </w:r>
      <w:r>
        <w:t>128(Ribosomal protein S6 kinase alpha 2 inhibitor) -0</w:t>
      </w:r>
      <w:r w:rsidR="00644CD5">
        <w:t>.</w:t>
      </w:r>
      <w:r>
        <w:t>364(Fibromyalgia syndrome treatment) + 0</w:t>
      </w:r>
      <w:r w:rsidR="00644CD5">
        <w:t>.</w:t>
      </w:r>
      <w:r>
        <w:t>287(Phenylalanine 4-hydroxylase inhibitor) + 0</w:t>
      </w:r>
      <w:r w:rsidR="00644CD5">
        <w:t>.</w:t>
      </w:r>
      <w:r>
        <w:t>149(Macrophage colony-stimulating factor 1 receptor antagonist) -0</w:t>
      </w:r>
      <w:r w:rsidR="00644CD5">
        <w:t>.</w:t>
      </w:r>
      <w:r>
        <w:t>31(Thioredoxin reductase inhibitor) -0</w:t>
      </w:r>
      <w:r w:rsidR="00644CD5">
        <w:t>.</w:t>
      </w:r>
      <w:r>
        <w:t>142(Neurotrophic factor) -0</w:t>
      </w:r>
      <w:r w:rsidR="00644CD5">
        <w:t>.</w:t>
      </w:r>
      <w:r>
        <w:t>244(DNA damaging) -0</w:t>
      </w:r>
      <w:r w:rsidR="00644CD5">
        <w:t>.</w:t>
      </w:r>
      <w:r>
        <w:t>403(SULT1A3 substrate) + 0</w:t>
      </w:r>
      <w:r w:rsidR="00644CD5">
        <w:t>.</w:t>
      </w:r>
      <w:r>
        <w:t>196(Chorea) -0</w:t>
      </w:r>
      <w:r w:rsidR="00644CD5">
        <w:t>.</w:t>
      </w:r>
      <w:r>
        <w:t>123(Purine antagonist) -0</w:t>
      </w:r>
      <w:r w:rsidR="00644CD5">
        <w:t>.</w:t>
      </w:r>
      <w:r>
        <w:t>468(Cellulase inhibitor) -0</w:t>
      </w:r>
      <w:r w:rsidR="00644CD5">
        <w:t>.</w:t>
      </w:r>
      <w:r>
        <w:t>491(NAD+ kinase inhibitor) -0</w:t>
      </w:r>
      <w:r w:rsidR="00644CD5">
        <w:t>.</w:t>
      </w:r>
      <w:r>
        <w:t>226(EDN1 expression inhib</w:t>
      </w:r>
      <w:r>
        <w:t>i</w:t>
      </w:r>
      <w:r>
        <w:t>tor) + 0</w:t>
      </w:r>
      <w:r w:rsidR="00644CD5">
        <w:t>.</w:t>
      </w:r>
      <w:r>
        <w:t>364(Acetolactate decarboxylase inhibitor) + 0</w:t>
      </w:r>
      <w:r w:rsidR="00644CD5">
        <w:t>.</w:t>
      </w:r>
      <w:r>
        <w:t>233(Rho-associated kinase inhibitor) -0</w:t>
      </w:r>
      <w:r w:rsidR="00644CD5">
        <w:t>.</w:t>
      </w:r>
      <w:r>
        <w:t>175(MAP kinase 7 inhibitor) -0</w:t>
      </w:r>
      <w:r w:rsidR="00644CD5">
        <w:t>.</w:t>
      </w:r>
      <w:r>
        <w:t>119(CDC25A inhibitor) -0</w:t>
      </w:r>
      <w:r w:rsidR="00644CD5">
        <w:t>.</w:t>
      </w:r>
      <w:r>
        <w:t>703(Orotate phosphoribosyltransferase inhibitor) -0</w:t>
      </w:r>
      <w:r w:rsidR="00644CD5">
        <w:t>.</w:t>
      </w:r>
      <w:r>
        <w:t>369(Prostaglandin EP3 antagonist) + 0</w:t>
      </w:r>
      <w:r w:rsidR="00644CD5">
        <w:t>.</w:t>
      </w:r>
      <w:r>
        <w:t>137(Elastase 3A inhibitor) + 1</w:t>
      </w:r>
      <w:r w:rsidR="00644CD5">
        <w:t>.</w:t>
      </w:r>
      <w:r>
        <w:t>35(Phosphoglucomutase inhibitor) + 0</w:t>
      </w:r>
      <w:r w:rsidR="00644CD5">
        <w:t>.</w:t>
      </w:r>
      <w:r>
        <w:t>124(Opioid kappa receptor ag</w:t>
      </w:r>
      <w:r>
        <w:t>o</w:t>
      </w:r>
      <w:r>
        <w:t>nist) -0</w:t>
      </w:r>
      <w:r w:rsidR="00644CD5">
        <w:t>.</w:t>
      </w:r>
      <w:r>
        <w:t>418(Phosphorylase inhibitor) + 0</w:t>
      </w:r>
      <w:r w:rsidR="00644CD5">
        <w:t>.</w:t>
      </w:r>
      <w:r>
        <w:t>45(Cytosine deaminase inhibitor) -0</w:t>
      </w:r>
      <w:r w:rsidR="00644CD5">
        <w:t>.</w:t>
      </w:r>
      <w:r>
        <w:t>124(Proto-oncogene tyrosine-protein kinase Yes inhibitor) -1</w:t>
      </w:r>
      <w:r w:rsidR="00644CD5">
        <w:t>.</w:t>
      </w:r>
      <w:r>
        <w:t>07(Histone deacetylase class IV inhibitor) -0</w:t>
      </w:r>
      <w:r w:rsidR="00644CD5">
        <w:t>.</w:t>
      </w:r>
      <w:r>
        <w:t>11(HIV-1 protease inhibitor) + 0</w:t>
      </w:r>
      <w:r w:rsidR="00644CD5">
        <w:t>.</w:t>
      </w:r>
      <w:r>
        <w:t>0979(Phospho-N-acetylmuramoyl-pentapeptide-transferase inhibitor) -0</w:t>
      </w:r>
      <w:r w:rsidR="00644CD5">
        <w:t>.</w:t>
      </w:r>
      <w:r>
        <w:t>162(Check point kinase inhibitor) + 0</w:t>
      </w:r>
      <w:r w:rsidR="00644CD5">
        <w:t>.</w:t>
      </w:r>
      <w:r>
        <w:t>109(Gout treatment) -0</w:t>
      </w:r>
      <w:r w:rsidR="00644CD5">
        <w:t>.</w:t>
      </w:r>
      <w:r>
        <w:t>172(Transcription factor E2F1 inhibitor) -0</w:t>
      </w:r>
      <w:r w:rsidR="00644CD5">
        <w:t>.</w:t>
      </w:r>
      <w:r>
        <w:t>45(Fatty acid transport protein 4 inhibitor) + 0</w:t>
      </w:r>
      <w:r w:rsidR="00644CD5">
        <w:t>.</w:t>
      </w:r>
      <w:r>
        <w:t>484(Tyrosine transam</w:t>
      </w:r>
      <w:r>
        <w:t>i</w:t>
      </w:r>
      <w:r>
        <w:t>nase inhibitor) -0</w:t>
      </w:r>
      <w:r w:rsidR="00644CD5">
        <w:t>.</w:t>
      </w:r>
      <w:r>
        <w:t>119(Phosphomevalonate kinase inhibitor) -0</w:t>
      </w:r>
      <w:r w:rsidR="00644CD5">
        <w:t>.</w:t>
      </w:r>
      <w:r>
        <w:t>159(Collagenase 3 inhibitor) + 0</w:t>
      </w:r>
      <w:r w:rsidR="00644CD5">
        <w:t>.</w:t>
      </w:r>
      <w:r>
        <w:t>144(Sterol 24-C-methyltransferase inhibitor) -0</w:t>
      </w:r>
      <w:r w:rsidR="00644CD5">
        <w:t>.</w:t>
      </w:r>
      <w:r>
        <w:t>465(Low molecular weight phosphotyrosine protein phosphatase inhibitor) + 0</w:t>
      </w:r>
      <w:r w:rsidR="00644CD5">
        <w:t>.</w:t>
      </w:r>
      <w:r>
        <w:t>188(Phosphatidylcholine-sterol O-acyltransferase inhibitor) + 0</w:t>
      </w:r>
      <w:r w:rsidR="00644CD5">
        <w:t>.</w:t>
      </w:r>
      <w:r>
        <w:t>14(Excitatory amino acid transporter 1 inhibitor) + 0</w:t>
      </w:r>
      <w:r w:rsidR="00644CD5">
        <w:t>.</w:t>
      </w:r>
      <w:r>
        <w:t>307(Oxytocic) + 0</w:t>
      </w:r>
      <w:r w:rsidR="00644CD5">
        <w:t>.</w:t>
      </w:r>
      <w:r>
        <w:t>116(ALK inhibitor) + 0</w:t>
      </w:r>
      <w:r w:rsidR="00644CD5">
        <w:t>.</w:t>
      </w:r>
      <w:r>
        <w:t>108(Dual specificity phosphatase 3 inhibitor) -0</w:t>
      </w:r>
      <w:r w:rsidR="00644CD5">
        <w:t>.</w:t>
      </w:r>
      <w:r>
        <w:t>719(Vibriolysin inhib</w:t>
      </w:r>
      <w:r>
        <w:t>i</w:t>
      </w:r>
      <w:r>
        <w:lastRenderedPageBreak/>
        <w:t>tor) -0</w:t>
      </w:r>
      <w:r w:rsidR="00644CD5">
        <w:t>.</w:t>
      </w:r>
      <w:r>
        <w:t>102(Hirsutism treatment) + 0</w:t>
      </w:r>
      <w:r w:rsidR="00644CD5">
        <w:t>.</w:t>
      </w:r>
      <w:r>
        <w:t>372(D-alanine transaminase inhibitor) + 0</w:t>
      </w:r>
      <w:r w:rsidR="00644CD5">
        <w:t>.</w:t>
      </w:r>
      <w:r>
        <w:t>129(Tryptophan hydroxylase 1 inhib</w:t>
      </w:r>
      <w:r>
        <w:t>i</w:t>
      </w:r>
      <w:r>
        <w:t>tor) -0</w:t>
      </w:r>
      <w:r w:rsidR="00644CD5">
        <w:t>.</w:t>
      </w:r>
      <w:r>
        <w:t>419(CC chemokine receptor agonist) -0</w:t>
      </w:r>
      <w:r w:rsidR="00644CD5">
        <w:t>.</w:t>
      </w:r>
      <w:r>
        <w:t>358(Acetylcholine nicotinic agonist) + 0</w:t>
      </w:r>
      <w:r w:rsidR="00644CD5">
        <w:t>.</w:t>
      </w:r>
      <w:r>
        <w:t>279(Inosine monophosphate dehydrogenase inhibitor) -0</w:t>
      </w:r>
      <w:r w:rsidR="00644CD5">
        <w:t>.</w:t>
      </w:r>
      <w:r>
        <w:t>527(Excitatory amino acid transporter 3 inhibitor) -0</w:t>
      </w:r>
      <w:r w:rsidR="00644CD5">
        <w:t>.</w:t>
      </w:r>
      <w:r>
        <w:t>113(Liver fibrosis treatment) + 0</w:t>
      </w:r>
      <w:r w:rsidR="00644CD5">
        <w:t>.</w:t>
      </w:r>
      <w:r>
        <w:t>133(cAMP-dependent protein kinase alpha catalytic subunit inhibitor) -0</w:t>
      </w:r>
      <w:r w:rsidR="00644CD5">
        <w:t>.</w:t>
      </w:r>
      <w:r>
        <w:t>109(Retinoid X receptor agonist) -0</w:t>
      </w:r>
      <w:r w:rsidR="00644CD5">
        <w:t>.</w:t>
      </w:r>
      <w:r>
        <w:t>136(Protein kinase (CK2) inhibitor) -0</w:t>
      </w:r>
      <w:r w:rsidR="00644CD5">
        <w:t>.</w:t>
      </w:r>
      <w:r>
        <w:t>121(Prokinetic) + 0</w:t>
      </w:r>
      <w:r w:rsidR="00644CD5">
        <w:t>.</w:t>
      </w:r>
      <w:r>
        <w:t>103(Acetylcholine M4 receptor agonist) -0</w:t>
      </w:r>
      <w:r w:rsidR="00644CD5">
        <w:t>.</w:t>
      </w:r>
      <w:r>
        <w:t>0829(Niemann-Pick C1-like 1 protein antagonist) -0</w:t>
      </w:r>
      <w:r w:rsidR="00644CD5">
        <w:t>.</w:t>
      </w:r>
      <w:r>
        <w:t>127(Glycosylceramidase inhibitor) -0</w:t>
      </w:r>
      <w:r w:rsidR="00644CD5">
        <w:t>.</w:t>
      </w:r>
      <w:r>
        <w:t>127(TEC kinase inhib</w:t>
      </w:r>
      <w:r>
        <w:t>i</w:t>
      </w:r>
      <w:r>
        <w:t>tor) -0</w:t>
      </w:r>
      <w:r w:rsidR="00644CD5">
        <w:t>.</w:t>
      </w:r>
      <w:r>
        <w:t>0651(Amyloid beta precursor protein antagonist) + 0</w:t>
      </w:r>
      <w:r w:rsidR="00644CD5">
        <w:t>.</w:t>
      </w:r>
      <w:r>
        <w:t>296(Cancer procoagulant inhibitor) + 0</w:t>
      </w:r>
      <w:r w:rsidR="00644CD5">
        <w:t>.</w:t>
      </w:r>
      <w:r>
        <w:t>0823(Integrin alpha4beta1 antagonist) + 0</w:t>
      </w:r>
      <w:r w:rsidR="00644CD5">
        <w:t>.</w:t>
      </w:r>
      <w:r>
        <w:t>181(Galanin receptor antagonist) + 0</w:t>
      </w:r>
      <w:r w:rsidR="00644CD5">
        <w:t>.</w:t>
      </w:r>
      <w:r>
        <w:t>198(Diamine N-acetyltransferase inhibitor) -0</w:t>
      </w:r>
      <w:r w:rsidR="00644CD5">
        <w:t>.</w:t>
      </w:r>
      <w:r>
        <w:t>0854(Sphingosine 1-phosphate receptor 5 antagonist) + 0</w:t>
      </w:r>
      <w:r w:rsidR="00644CD5">
        <w:t>.</w:t>
      </w:r>
      <w:r>
        <w:t>179(Tyrosine-ester sulfotransferase inhibitor) -0</w:t>
      </w:r>
      <w:r w:rsidR="00644CD5">
        <w:t>.</w:t>
      </w:r>
      <w:r>
        <w:t>171(Perilipin-5 inhibitor) + 0</w:t>
      </w:r>
      <w:r w:rsidR="00644CD5">
        <w:t>.</w:t>
      </w:r>
      <w:r>
        <w:t>198(Dopamine D2S antagonist) + 0</w:t>
      </w:r>
      <w:r w:rsidR="00644CD5">
        <w:t>.</w:t>
      </w:r>
      <w:r>
        <w:t>0767(M18 aspartyl aminopeptidase inhibitor) -0</w:t>
      </w:r>
      <w:r w:rsidR="00644CD5">
        <w:t>.</w:t>
      </w:r>
      <w:r>
        <w:t>232(Somatostatin agonist) -0</w:t>
      </w:r>
      <w:r w:rsidR="00644CD5">
        <w:t>.</w:t>
      </w:r>
      <w:r>
        <w:t>415(N-acetylglucosamine kinase inhibitor) + 0</w:t>
      </w:r>
      <w:r w:rsidR="00644CD5">
        <w:t>.</w:t>
      </w:r>
      <w:r>
        <w:t>0838(Alpha-L-fucosidase 1 inhibitor) -0</w:t>
      </w:r>
      <w:r w:rsidR="00644CD5">
        <w:t>.</w:t>
      </w:r>
      <w:r>
        <w:t>295(Adenosine A1 receptor antagonist) + 0</w:t>
      </w:r>
      <w:r w:rsidR="00644CD5">
        <w:t>.</w:t>
      </w:r>
      <w:r>
        <w:t>089(THBS1 expression inhibitor) -0</w:t>
      </w:r>
      <w:r w:rsidR="00644CD5">
        <w:t>.</w:t>
      </w:r>
      <w:r>
        <w:t>313(KLK3 expression enhancer) + 0</w:t>
      </w:r>
      <w:r w:rsidR="00644CD5">
        <w:t>.</w:t>
      </w:r>
      <w:r>
        <w:t>361(Neuraminidase inhibitor) -0</w:t>
      </w:r>
      <w:r w:rsidR="00644CD5">
        <w:t>.</w:t>
      </w:r>
      <w:r>
        <w:t>104(Ribosomal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0706(HIV attachment i</w:t>
      </w:r>
      <w:r>
        <w:t>n</w:t>
      </w:r>
      <w:r>
        <w:t>hibitor) + 0</w:t>
      </w:r>
      <w:r w:rsidR="00644CD5">
        <w:t>.</w:t>
      </w:r>
      <w:r>
        <w:t>0795(Antiamyloidogenic) -0</w:t>
      </w:r>
      <w:r w:rsidR="00644CD5">
        <w:t>.</w:t>
      </w:r>
      <w:r>
        <w:t>0711(Topoisomerase II alpha inhibitor) -0</w:t>
      </w:r>
      <w:r w:rsidR="00644CD5">
        <w:t>.</w:t>
      </w:r>
      <w:r>
        <w:t>11(Phosphodiesterase V inhibitor) + 0</w:t>
      </w:r>
      <w:r w:rsidR="00644CD5">
        <w:t>.</w:t>
      </w:r>
      <w:r>
        <w:t>21(Sphingosine 1-phosphate receptor 3 agonist) -0</w:t>
      </w:r>
      <w:r w:rsidR="00644CD5">
        <w:t>.</w:t>
      </w:r>
      <w:r>
        <w:t>36(Pregnane X receptor antagonist) + 0</w:t>
      </w:r>
      <w:r w:rsidR="00644CD5">
        <w:t>.</w:t>
      </w:r>
      <w:r>
        <w:t>109(Rho-associated kinase II inhibitor) -0</w:t>
      </w:r>
      <w:r w:rsidR="00644CD5">
        <w:t>.</w:t>
      </w:r>
      <w:r>
        <w:t>118(CYP2A1 substrate) -0</w:t>
      </w:r>
      <w:r w:rsidR="00644CD5">
        <w:t>.</w:t>
      </w:r>
      <w:r>
        <w:t>224(Melatonin 2 agonist) + 0</w:t>
      </w:r>
      <w:r w:rsidR="00644CD5">
        <w:t>.</w:t>
      </w:r>
      <w:r>
        <w:t>0647(Growth hormone agonist) + 0</w:t>
      </w:r>
      <w:r w:rsidR="00644CD5">
        <w:t>.</w:t>
      </w:r>
      <w:r>
        <w:t>0731(Adenosylmethionine cyclotransferase inhibitor) -0</w:t>
      </w:r>
      <w:r w:rsidR="00644CD5">
        <w:t>.</w:t>
      </w:r>
      <w:r>
        <w:t>106(Antitoxic) + 0</w:t>
      </w:r>
      <w:r w:rsidR="00644CD5">
        <w:t>.</w:t>
      </w:r>
      <w:r>
        <w:t>0488(Phosphate transporter inhibitor) + 0</w:t>
      </w:r>
      <w:r w:rsidR="00644CD5">
        <w:t>.</w:t>
      </w:r>
      <w:r>
        <w:t>0622(Protein-tyrosine phosphatase G1 inhibitor) -0</w:t>
      </w:r>
      <w:r w:rsidR="00644CD5">
        <w:t>.</w:t>
      </w:r>
      <w:r>
        <w:t>188(Kallikrein 13 inhibitor) -0</w:t>
      </w:r>
      <w:r w:rsidR="00644CD5">
        <w:t>.</w:t>
      </w:r>
      <w:r>
        <w:t>288(Fructose-2</w:t>
      </w:r>
      <w:r w:rsidR="00644CD5">
        <w:t>.</w:t>
      </w:r>
      <w:r>
        <w:t>6-bisphosphate 2-phosphatase inhibitor) + 0</w:t>
      </w:r>
      <w:r w:rsidR="00644CD5">
        <w:t>.</w:t>
      </w:r>
      <w:r>
        <w:t>187(Cyclin A1 inhibitor) -0</w:t>
      </w:r>
      <w:r w:rsidR="00644CD5">
        <w:t>.</w:t>
      </w:r>
      <w:r>
        <w:t>28(Cellulose synthase (UDP-forming) inhibitor) -0</w:t>
      </w:r>
      <w:r w:rsidR="00644CD5">
        <w:t>.</w:t>
      </w:r>
      <w:r>
        <w:t>132(8-Amino-7-oxononanoate synthase inhibitor) -0</w:t>
      </w:r>
      <w:r w:rsidR="00644CD5">
        <w:t>.</w:t>
      </w:r>
      <w:r>
        <w:t>0724(RARA expression enhancer) + 0</w:t>
      </w:r>
      <w:r w:rsidR="00644CD5">
        <w:t>.</w:t>
      </w:r>
      <w:r>
        <w:t>172(5 Hydroxytryptamine 3 agonist) -0</w:t>
      </w:r>
      <w:r w:rsidR="00644CD5">
        <w:t>.</w:t>
      </w:r>
      <w:r>
        <w:t>0475(Osteoclast antagonist) + 2(Length^3) -0</w:t>
      </w:r>
      <w:r w:rsidR="00644CD5">
        <w:t>.</w:t>
      </w:r>
      <w:r>
        <w:t>107(CYP3A inducer) + 0</w:t>
      </w:r>
      <w:r w:rsidR="00644CD5">
        <w:t>.</w:t>
      </w:r>
      <w:r>
        <w:t>0293(Dry eye) -0</w:t>
      </w:r>
      <w:r w:rsidR="00644CD5">
        <w:t>.</w:t>
      </w:r>
      <w:r>
        <w:t>16(Melatonin 5 antagonist) -0</w:t>
      </w:r>
      <w:r w:rsidR="00644CD5">
        <w:t>.</w:t>
      </w:r>
      <w:r>
        <w:t>0595(Secretase gamma inhibitor) + 0</w:t>
      </w:r>
      <w:r w:rsidR="00644CD5">
        <w:t>.</w:t>
      </w:r>
      <w:r>
        <w:t>196(Alpha glucosidase inhibitor) -0</w:t>
      </w:r>
      <w:r w:rsidR="00644CD5">
        <w:t>.</w:t>
      </w:r>
      <w:r>
        <w:t>0537(Lysophosphatidic acid 2 receptor antagonist) + 0</w:t>
      </w:r>
      <w:r w:rsidR="00644CD5">
        <w:t>.</w:t>
      </w:r>
      <w:r>
        <w:t>0868(Glycerol dehydrogenase inhibitor) + 0</w:t>
      </w:r>
      <w:r w:rsidR="00644CD5">
        <w:t>.</w:t>
      </w:r>
      <w:r>
        <w:t>0441(Kynurenine 3 monooxygenase inhibitor) -0</w:t>
      </w:r>
      <w:r w:rsidR="00644CD5">
        <w:t>.</w:t>
      </w:r>
      <w:r>
        <w:t>124(Inner centromere protein inhibitor) -0</w:t>
      </w:r>
      <w:r w:rsidR="00644CD5">
        <w:t>.</w:t>
      </w:r>
      <w:r>
        <w:t>0398(Antibiotic Tetracycline-like) -0</w:t>
      </w:r>
      <w:r w:rsidR="00644CD5">
        <w:t>.</w:t>
      </w:r>
      <w:r>
        <w:t>0482(Toll-Like receptor agonist) -0</w:t>
      </w:r>
      <w:r w:rsidR="00644CD5">
        <w:t>.</w:t>
      </w:r>
      <w:r>
        <w:t>0446(Nucleoside transporters inhibitor) -0</w:t>
      </w:r>
      <w:r w:rsidR="00644CD5">
        <w:t>.</w:t>
      </w:r>
      <w:r>
        <w:t>0454(PI4-kinase beta inhibitor) + 0</w:t>
      </w:r>
      <w:r w:rsidR="00644CD5">
        <w:t>.</w:t>
      </w:r>
      <w:r>
        <w:t>0385(Alpha 2c adrenoreceptor ag</w:t>
      </w:r>
      <w:r>
        <w:t>o</w:t>
      </w:r>
      <w:r>
        <w:t>nist) + 0</w:t>
      </w:r>
      <w:r w:rsidR="00644CD5">
        <w:t>.</w:t>
      </w:r>
      <w:r>
        <w:t>0352(Purinergic P2X4 antagonist) -0</w:t>
      </w:r>
      <w:r w:rsidR="00644CD5">
        <w:t>.</w:t>
      </w:r>
      <w:r>
        <w:t>0485(Aminopeptidase A inhibitor) + 0</w:t>
      </w:r>
      <w:r w:rsidR="00644CD5">
        <w:t>.</w:t>
      </w:r>
      <w:r>
        <w:t>0617(Carcinogenic</w:t>
      </w:r>
      <w:r w:rsidR="00644CD5">
        <w:t>.</w:t>
      </w:r>
      <w:r>
        <w:t xml:space="preserve"> group 2A) + 0</w:t>
      </w:r>
      <w:r w:rsidR="00644CD5">
        <w:t>.</w:t>
      </w:r>
      <w:r>
        <w:t>042(Caspase 9 inhibitor) + 0</w:t>
      </w:r>
      <w:r w:rsidR="00644CD5">
        <w:t>.</w:t>
      </w:r>
      <w:r>
        <w:t>127(Membrane dipeptidase inhibitor) -0</w:t>
      </w:r>
      <w:r w:rsidR="00644CD5">
        <w:t>.</w:t>
      </w:r>
      <w:r>
        <w:t>0238(Restenosis treatment) + 0</w:t>
      </w:r>
      <w:r w:rsidR="00644CD5">
        <w:t>.</w:t>
      </w:r>
      <w:r>
        <w:t>0666(Glutathione-disulfide reductase inhibitor) + 0</w:t>
      </w:r>
      <w:r w:rsidR="00644CD5">
        <w:t>.</w:t>
      </w:r>
      <w:r>
        <w:t>103(Antipruritic</w:t>
      </w:r>
      <w:r w:rsidR="00644CD5">
        <w:t>.</w:t>
      </w:r>
      <w:r>
        <w:t xml:space="preserve"> non-allergic) + 0</w:t>
      </w:r>
      <w:r w:rsidR="00644CD5">
        <w:t>.</w:t>
      </w:r>
      <w:r>
        <w:t>155(3-Hydroxyanthranilate 3</w:t>
      </w:r>
      <w:r w:rsidR="00644CD5">
        <w:t>.</w:t>
      </w:r>
      <w:r>
        <w:t>4-dioxygenase inhibitor) -0</w:t>
      </w:r>
      <w:r w:rsidR="00644CD5">
        <w:t>.</w:t>
      </w:r>
      <w:r>
        <w:t>139(Trace amine-associated receptor 1 antagonist) + 0</w:t>
      </w:r>
      <w:r w:rsidR="00644CD5">
        <w:t>.</w:t>
      </w:r>
      <w:r>
        <w:t>101(NMDA receptor subunit 3A antagonist) + 0</w:t>
      </w:r>
      <w:r w:rsidR="00644CD5">
        <w:t>.</w:t>
      </w:r>
      <w:r>
        <w:t>0724(Sepsis treatment) + 0</w:t>
      </w:r>
      <w:r w:rsidR="00644CD5">
        <w:t>.</w:t>
      </w:r>
      <w:r>
        <w:t>0921(TNFRSF1A expression inhibitor) + 0</w:t>
      </w:r>
      <w:r w:rsidR="00644CD5">
        <w:t>.</w:t>
      </w:r>
      <w:r>
        <w:t>0367(Growth hormone relea</w:t>
      </w:r>
      <w:r>
        <w:t>s</w:t>
      </w:r>
      <w:r>
        <w:t>ing factor agonist) -0</w:t>
      </w:r>
      <w:r w:rsidR="00644CD5">
        <w:t>.</w:t>
      </w:r>
      <w:r>
        <w:t>0895(Dipeptidyl peptidase I inhibitor) -0</w:t>
      </w:r>
      <w:r w:rsidR="00644CD5">
        <w:t>.</w:t>
      </w:r>
      <w:r>
        <w:t>0893(UGT1A1 substrate) -0</w:t>
      </w:r>
      <w:r w:rsidR="00644CD5">
        <w:t>.</w:t>
      </w:r>
      <w:r>
        <w:t>0801(Alpha 2 adrenor</w:t>
      </w:r>
      <w:r>
        <w:t>e</w:t>
      </w:r>
      <w:r>
        <w:t>ceptor agonist) -0</w:t>
      </w:r>
      <w:r w:rsidR="00644CD5">
        <w:t>.</w:t>
      </w:r>
      <w:r>
        <w:t>0854(Glutamate release inhibitor) + 0</w:t>
      </w:r>
      <w:r w:rsidR="00644CD5">
        <w:t>.</w:t>
      </w:r>
      <w:r>
        <w:t>0583(CYP2A3 substrate) -0</w:t>
      </w:r>
      <w:r w:rsidR="00644CD5">
        <w:t>.</w:t>
      </w:r>
      <w:r>
        <w:t>0289(Plasminogen activator inhibitor) -0</w:t>
      </w:r>
      <w:r w:rsidR="00644CD5">
        <w:t>.</w:t>
      </w:r>
      <w:r>
        <w:t>076(AMPA 2 receptor antagonist) -0</w:t>
      </w:r>
      <w:r w:rsidR="00644CD5">
        <w:t>.</w:t>
      </w:r>
      <w:r>
        <w:t>038(Phosphatidylinositol 3-kinase gamma inhibitor) + 0</w:t>
      </w:r>
      <w:r w:rsidR="00644CD5">
        <w:t>.</w:t>
      </w:r>
      <w:r>
        <w:t>0243(EphA2 antagonist) -0</w:t>
      </w:r>
      <w:r w:rsidR="00644CD5">
        <w:t>.</w:t>
      </w:r>
      <w:r>
        <w:t>0823(Atrolysin C inhibitor) + 0</w:t>
      </w:r>
      <w:r w:rsidR="00644CD5">
        <w:t>.</w:t>
      </w:r>
      <w:r>
        <w:t>108(Ribonucleotide reductase inhibitor) -0</w:t>
      </w:r>
      <w:r w:rsidR="00644CD5">
        <w:t>.</w:t>
      </w:r>
      <w:r>
        <w:t>0348(MAP kinase 13 inhibitor) + 0</w:t>
      </w:r>
      <w:r w:rsidR="00644CD5">
        <w:t>.</w:t>
      </w:r>
      <w:r>
        <w:t>0835(Retinyl-palmitate esterase inhibitor) + 0</w:t>
      </w:r>
      <w:r w:rsidR="00644CD5">
        <w:t>.</w:t>
      </w:r>
      <w:r>
        <w:t>0294(CDC7 inhibitor) -0</w:t>
      </w:r>
      <w:r w:rsidR="00644CD5">
        <w:t>.</w:t>
      </w:r>
      <w:r>
        <w:t>0675(Antihypertriglyceridemic) -0</w:t>
      </w:r>
      <w:r w:rsidR="00644CD5">
        <w:t>.</w:t>
      </w:r>
      <w:r>
        <w:t>0741(Acetylcholine M3 receptor agonist) + 0</w:t>
      </w:r>
      <w:r w:rsidR="00644CD5">
        <w:t>.</w:t>
      </w:r>
      <w:r>
        <w:t>0363(Carbonic anhydrase I stim</w:t>
      </w:r>
      <w:r>
        <w:t>u</w:t>
      </w:r>
      <w:r>
        <w:t>lant) -0</w:t>
      </w:r>
      <w:r w:rsidR="00644CD5">
        <w:t>.</w:t>
      </w:r>
      <w:r>
        <w:t>0546(Mannose-6-phosphate isomerase inhibitor) + 0</w:t>
      </w:r>
      <w:r w:rsidR="00644CD5">
        <w:t>.</w:t>
      </w:r>
      <w:r>
        <w:t>0197(Phospholipase A1 inhibitor) -0</w:t>
      </w:r>
      <w:r w:rsidR="00644CD5">
        <w:t>.</w:t>
      </w:r>
      <w:r>
        <w:t>0585(Jaundice) -0</w:t>
      </w:r>
      <w:r w:rsidR="00644CD5">
        <w:t>.</w:t>
      </w:r>
      <w:r>
        <w:t>0477(Adrenaline agonist) + 0</w:t>
      </w:r>
      <w:r w:rsidR="00644CD5">
        <w:t>.</w:t>
      </w:r>
      <w:r>
        <w:t>0337(Carcinogenic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0804(Purine nucleosidase inhibitor) + 0</w:t>
      </w:r>
      <w:r w:rsidR="00644CD5">
        <w:t>.</w:t>
      </w:r>
      <w:r>
        <w:t>0413(Phosphodiesterase XI inhibitor) -0</w:t>
      </w:r>
      <w:r w:rsidR="00644CD5">
        <w:t>.</w:t>
      </w:r>
      <w:r>
        <w:t>0512(IGF1 expression enhancer) + 0</w:t>
      </w:r>
      <w:r w:rsidR="00644CD5">
        <w:t>.</w:t>
      </w:r>
      <w:r>
        <w:t>0109(Urinary incontinence trea</w:t>
      </w:r>
      <w:r>
        <w:t>t</w:t>
      </w:r>
      <w:r>
        <w:t>ment) + 0</w:t>
      </w:r>
      <w:r w:rsidR="00644CD5">
        <w:t>.</w:t>
      </w:r>
      <w:r>
        <w:t>00938(General pump inhibitor) -0</w:t>
      </w:r>
      <w:r w:rsidR="00644CD5">
        <w:t>.</w:t>
      </w:r>
      <w:r>
        <w:t>0128(Protein-tyrosine phosphatase 1C inhibitor) -0</w:t>
      </w:r>
      <w:r w:rsidR="00644CD5">
        <w:t>.</w:t>
      </w:r>
      <w:r>
        <w:t>0523(Carboxypeptidase E inhibitor) + 0</w:t>
      </w:r>
      <w:r w:rsidR="00644CD5">
        <w:t>.</w:t>
      </w:r>
      <w:r>
        <w:t>0331(Phospholipase D inhibitor) -0</w:t>
      </w:r>
      <w:r w:rsidR="00644CD5">
        <w:t>.</w:t>
      </w:r>
      <w:r>
        <w:t>0126(Peroxisome proliferator-activated receptor gamma agonist) -0</w:t>
      </w:r>
      <w:r w:rsidR="00644CD5">
        <w:t>.</w:t>
      </w:r>
      <w:r>
        <w:t>00784(Mucosal addressin cell adhesion molecule 1 inhibitor) + 0</w:t>
      </w:r>
      <w:r w:rsidR="00644CD5">
        <w:t>.</w:t>
      </w:r>
      <w:r>
        <w:t>00777(Celiac disease treatment) -0</w:t>
      </w:r>
      <w:r w:rsidR="00644CD5">
        <w:t>.</w:t>
      </w:r>
      <w:r>
        <w:t>0189(Glucan endo-1</w:t>
      </w:r>
      <w:r w:rsidR="00644CD5">
        <w:t>.</w:t>
      </w:r>
      <w:r>
        <w:t>3-beta-D-glucosidase inhibitor) -0</w:t>
      </w:r>
      <w:r w:rsidR="00644CD5">
        <w:t>.</w:t>
      </w:r>
      <w:r>
        <w:t>0308(Potassium channel KCNQ activator) -0</w:t>
      </w:r>
      <w:r w:rsidR="00644CD5">
        <w:t>.</w:t>
      </w:r>
      <w:r>
        <w:t>00414(Antineoplastic (renal cancer)) + 0</w:t>
      </w:r>
      <w:r w:rsidR="00644CD5">
        <w:t>.</w:t>
      </w:r>
      <w:r>
        <w:t>0146(Morphine 6-dehydrogenase inhibitor) -0</w:t>
      </w:r>
      <w:r w:rsidR="00644CD5">
        <w:t>.</w:t>
      </w:r>
      <w:r>
        <w:t>00371(Antiviral (Tr</w:t>
      </w:r>
      <w:r>
        <w:t>a</w:t>
      </w:r>
      <w:r>
        <w:t>choma)) -0</w:t>
      </w:r>
      <w:r w:rsidR="00644CD5">
        <w:t>.</w:t>
      </w:r>
      <w:r>
        <w:t>00212(Antineoplastic (carcinoma)) -0</w:t>
      </w:r>
      <w:r w:rsidR="00644CD5">
        <w:t>.</w:t>
      </w:r>
      <w:r>
        <w:t>00552(NR3C1 expression inhibitor) -0</w:t>
      </w:r>
      <w:r w:rsidR="00644CD5">
        <w:t>.</w:t>
      </w:r>
      <w:r>
        <w:t>00164(Purinergic P2 antag</w:t>
      </w:r>
      <w:r>
        <w:t>o</w:t>
      </w:r>
      <w:r>
        <w:t>nist) -0</w:t>
      </w:r>
      <w:r w:rsidR="00644CD5">
        <w:t>.</w:t>
      </w:r>
      <w:r>
        <w:t>0029(Propanediol dehydratase inhibitor) -0</w:t>
      </w:r>
      <w:r w:rsidR="00644CD5">
        <w:t>.</w:t>
      </w:r>
      <w:r>
        <w:t>00365(3-Hydroxyanthranilate oxidase inhibitor) -0</w:t>
      </w:r>
      <w:r w:rsidR="00644CD5">
        <w:t>.</w:t>
      </w:r>
      <w:r>
        <w:t>00108(Hedgehog signaling inhibitor) + 4</w:t>
      </w:r>
      <w:r w:rsidR="00644CD5">
        <w:t>.</w:t>
      </w:r>
      <w:r>
        <w:t>07E-05(Neuraminidase (Influenza B) inhibitor) + 6</w:t>
      </w:r>
      <w:r w:rsidR="00644CD5">
        <w:t>.</w:t>
      </w:r>
      <w:r>
        <w:t>76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211((R)-3-amino-2-methylpropionate-pyruvate transaminase inhibitor) + 0</w:t>
      </w:r>
      <w:r w:rsidR="00644CD5">
        <w:t>.</w:t>
      </w:r>
      <w:r>
        <w:t>478(Dysphoria) -0</w:t>
      </w:r>
      <w:r w:rsidR="00644CD5">
        <w:t>.</w:t>
      </w:r>
      <w:r>
        <w:t>0267(Amyloid beta precursor protein antagonist) + 25</w:t>
      </w:r>
      <w:r w:rsidR="00644CD5">
        <w:t>.</w:t>
      </w:r>
      <w:r>
        <w:t>2(Length) + 0</w:t>
      </w:r>
      <w:r w:rsidR="00644CD5">
        <w:t>.</w:t>
      </w:r>
      <w:r>
        <w:t>151(Agranulocytosis) -0</w:t>
      </w:r>
      <w:r w:rsidR="00644CD5">
        <w:t>.</w:t>
      </w:r>
      <w:r>
        <w:t>286(Carcinogenic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0969(Tubulin-tyrosine ligase inhibitor) + 0</w:t>
      </w:r>
      <w:r w:rsidR="00644CD5">
        <w:t>.</w:t>
      </w:r>
      <w:r>
        <w:t>565(HMGCS1 expression enhancer) + 0</w:t>
      </w:r>
      <w:r w:rsidR="00644CD5">
        <w:t>.</w:t>
      </w:r>
      <w:r>
        <w:t>631(Gastrointestinal disturbance) -19</w:t>
      </w:r>
      <w:r w:rsidR="00644CD5">
        <w:t>.</w:t>
      </w:r>
      <w:r>
        <w:t>4(Length^2) -0</w:t>
      </w:r>
      <w:r w:rsidR="00644CD5">
        <w:t>.</w:t>
      </w:r>
      <w:r>
        <w:t>295(HCV NS5B polymerase inhibitor) -0</w:t>
      </w:r>
      <w:r w:rsidR="00644CD5">
        <w:t>.</w:t>
      </w:r>
      <w:r>
        <w:t>361(Carcinogenic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-1</w:t>
      </w:r>
      <w:r w:rsidR="00644CD5">
        <w:t>.</w:t>
      </w:r>
      <w:r>
        <w:t>8(N4-(beta-N-acetylglucosaminyl)-L-asparaginase inhibitor) -0</w:t>
      </w:r>
      <w:r w:rsidR="00644CD5">
        <w:t>.</w:t>
      </w:r>
      <w:r>
        <w:t>577(Adenosine A2 receptor antagonist) -1</w:t>
      </w:r>
      <w:r w:rsidR="00644CD5">
        <w:t>.</w:t>
      </w:r>
      <w:r>
        <w:t>18(MAO B i</w:t>
      </w:r>
      <w:r>
        <w:t>n</w:t>
      </w:r>
      <w:r>
        <w:lastRenderedPageBreak/>
        <w:t>hibitor) -0</w:t>
      </w:r>
      <w:r w:rsidR="00644CD5">
        <w:t>.</w:t>
      </w:r>
      <w:r>
        <w:t>088(Antischistosomal) -0</w:t>
      </w:r>
      <w:r w:rsidR="00644CD5">
        <w:t>.</w:t>
      </w:r>
      <w:r>
        <w:t>78(Hyperthermic) -0</w:t>
      </w:r>
      <w:r w:rsidR="00644CD5">
        <w:t>.</w:t>
      </w:r>
      <w:r>
        <w:t>0224(Antineoplastic (uterine cancer)) + 0</w:t>
      </w:r>
      <w:r w:rsidR="00644CD5">
        <w:t>.</w:t>
      </w:r>
      <w:r>
        <w:t>692(CYP2C18 inhibitor) + 0</w:t>
      </w:r>
      <w:r w:rsidR="00644CD5">
        <w:t>.</w:t>
      </w:r>
      <w:r>
        <w:t>118(Metalloproteinase-2 inhibitor) -0</w:t>
      </w:r>
      <w:r w:rsidR="00644CD5">
        <w:t>.</w:t>
      </w:r>
      <w:r>
        <w:t>109(Carbonic anhydrase IX inhibitor) + 2</w:t>
      </w:r>
      <w:r w:rsidR="00644CD5">
        <w:t>.</w:t>
      </w:r>
      <w:r>
        <w:t>29(Sialidase 1 inhibitor) + 0</w:t>
      </w:r>
      <w:r w:rsidR="00644CD5">
        <w:t>.</w:t>
      </w:r>
      <w:r>
        <w:t>334(Cardiotoxic) + 0</w:t>
      </w:r>
      <w:r w:rsidR="00644CD5">
        <w:t>.</w:t>
      </w:r>
      <w:r>
        <w:t>0646(Alpha-L-fucosidase inhibitor) + 1</w:t>
      </w:r>
      <w:r w:rsidR="00644CD5">
        <w:t>.</w:t>
      </w:r>
      <w:r>
        <w:t>66((R)-aminopropanol dehydrogenase inhibitor) -0</w:t>
      </w:r>
      <w:r w:rsidR="00644CD5">
        <w:t>.</w:t>
      </w:r>
      <w:r>
        <w:t>748(Anesthetic inhalation) + 0</w:t>
      </w:r>
      <w:r w:rsidR="00644CD5">
        <w:t>.</w:t>
      </w:r>
      <w:r>
        <w:t>179(Transglutaminase 2 inhibitor) -0</w:t>
      </w:r>
      <w:r w:rsidR="00644CD5">
        <w:t>.</w:t>
      </w:r>
      <w:r>
        <w:t>344(DNA intercalator) + 1</w:t>
      </w:r>
      <w:r w:rsidR="00644CD5">
        <w:t>.</w:t>
      </w:r>
      <w:r>
        <w:t>32(Colony stimula</w:t>
      </w:r>
      <w:r>
        <w:t>t</w:t>
      </w:r>
      <w:r>
        <w:t>ing factor agonist) -0</w:t>
      </w:r>
      <w:r w:rsidR="00644CD5">
        <w:t>.</w:t>
      </w:r>
      <w:r>
        <w:t>779(Oxytocin agonist) -1</w:t>
      </w:r>
      <w:r w:rsidR="00644CD5">
        <w:t>.</w:t>
      </w:r>
      <w:r>
        <w:t>49(DNA synthesis inhibitor) -0</w:t>
      </w:r>
      <w:r w:rsidR="00644CD5">
        <w:t>.</w:t>
      </w:r>
      <w:r>
        <w:t>158(Peripheral neuropathy) -0</w:t>
      </w:r>
      <w:r w:rsidR="00644CD5">
        <w:t>.</w:t>
      </w:r>
      <w:r>
        <w:t>125(Fibrinolytic) -0</w:t>
      </w:r>
      <w:r w:rsidR="00644CD5">
        <w:t>.</w:t>
      </w:r>
      <w:r>
        <w:t>554(Pyruvate dehydrogenase kinase 1 inhibitor) -1</w:t>
      </w:r>
      <w:r w:rsidR="00644CD5">
        <w:t>.</w:t>
      </w:r>
      <w:r>
        <w:t>04(Dextransucrase inhibitor) -0</w:t>
      </w:r>
      <w:r w:rsidR="00644CD5">
        <w:t>.</w:t>
      </w:r>
      <w:r>
        <w:t>148(Insulin secretagoues) -0</w:t>
      </w:r>
      <w:r w:rsidR="00644CD5">
        <w:t>.</w:t>
      </w:r>
      <w:r>
        <w:t>0811(Aggrecanase 1 inhibitor) + 0</w:t>
      </w:r>
      <w:r w:rsidR="00644CD5">
        <w:t>.</w:t>
      </w:r>
      <w:r>
        <w:t>156(TRPM8 blocker) + 0</w:t>
      </w:r>
      <w:r w:rsidR="00644CD5">
        <w:t>.</w:t>
      </w:r>
      <w:r>
        <w:t>836(GST M substrate) -0</w:t>
      </w:r>
      <w:r w:rsidR="00644CD5">
        <w:t>.</w:t>
      </w:r>
      <w:r>
        <w:t>395(Amiloride-sensitive cation channel 1 blocker) + 0</w:t>
      </w:r>
      <w:r w:rsidR="00644CD5">
        <w:t>.</w:t>
      </w:r>
      <w:r>
        <w:t>574(Vision disturbance) -0</w:t>
      </w:r>
      <w:r w:rsidR="00644CD5">
        <w:t>.</w:t>
      </w:r>
      <w:r>
        <w:t>171(Check point kinase 1 inhib</w:t>
      </w:r>
      <w:r>
        <w:t>i</w:t>
      </w:r>
      <w:r>
        <w:t>tor) + 0</w:t>
      </w:r>
      <w:r w:rsidR="00644CD5">
        <w:t>.</w:t>
      </w:r>
      <w:r>
        <w:t>316(Alanine racemase inhibitor) + 0</w:t>
      </w:r>
      <w:r w:rsidR="00644CD5">
        <w:t>.</w:t>
      </w:r>
      <w:r>
        <w:t>525(Carcinogenic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393(Platelet aggregation inhib</w:t>
      </w:r>
      <w:r>
        <w:t>i</w:t>
      </w:r>
      <w:r>
        <w:t>tor) + 0</w:t>
      </w:r>
      <w:r w:rsidR="00644CD5">
        <w:t>.</w:t>
      </w:r>
      <w:r>
        <w:t>439(Ribosomal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227(Chronic obstructive pulmonary disease trea</w:t>
      </w:r>
      <w:r>
        <w:t>t</w:t>
      </w:r>
      <w:r>
        <w:t>ment) + 0</w:t>
      </w:r>
      <w:r w:rsidR="00644CD5">
        <w:t>.</w:t>
      </w:r>
      <w:r>
        <w:t>229(Antineoplastic (colorectal cancer)) -0</w:t>
      </w:r>
      <w:r w:rsidR="00644CD5">
        <w:t>.</w:t>
      </w:r>
      <w:r>
        <w:t>632(Carcinogenic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+ 1</w:t>
      </w:r>
      <w:r w:rsidR="00644CD5">
        <w:t>.</w:t>
      </w:r>
      <w:r>
        <w:t>29(Carbonic anhydrase XIV inhibitor) + 0</w:t>
      </w:r>
      <w:r w:rsidR="00644CD5">
        <w:t>.</w:t>
      </w:r>
      <w:r>
        <w:t>223(Protein-tyrosine phosphatase non-receptor type 22 inhibitor) -0</w:t>
      </w:r>
      <w:r w:rsidR="00644CD5">
        <w:t>.</w:t>
      </w:r>
      <w:r>
        <w:t>484(Prostaglandin E2 antag</w:t>
      </w:r>
      <w:r>
        <w:t>o</w:t>
      </w:r>
      <w:r>
        <w:t>nist) -1</w:t>
      </w:r>
      <w:r w:rsidR="00644CD5">
        <w:t>.</w:t>
      </w:r>
      <w:r>
        <w:t>1(Shaker potassium channel blocker) + 1</w:t>
      </w:r>
      <w:r w:rsidR="00644CD5">
        <w:t>.</w:t>
      </w:r>
      <w:r>
        <w:t>34(N-acetylglucosamine-6-phosphate deacetylase inhibitor) + 0</w:t>
      </w:r>
      <w:r w:rsidR="00644CD5">
        <w:t>.</w:t>
      </w:r>
      <w:r>
        <w:t>29(Apoptosis antagonist) -0</w:t>
      </w:r>
      <w:r w:rsidR="00644CD5">
        <w:t>.</w:t>
      </w:r>
      <w:r>
        <w:t>498(Antiprotozoal (Trichomonas)) -0</w:t>
      </w:r>
      <w:r w:rsidR="00644CD5">
        <w:t>.</w:t>
      </w:r>
      <w:r>
        <w:t>762(Hydroxypyruvate reductase inhibitor) + 0</w:t>
      </w:r>
      <w:r w:rsidR="00644CD5">
        <w:t>.</w:t>
      </w:r>
      <w:r>
        <w:t>423(Rho-associated kinase inhibitor) -0</w:t>
      </w:r>
      <w:r w:rsidR="00644CD5">
        <w:t>.</w:t>
      </w:r>
      <w:r>
        <w:t>374(Threonine synthase inhibitor) -0</w:t>
      </w:r>
      <w:r w:rsidR="00644CD5">
        <w:t>.</w:t>
      </w:r>
      <w:r>
        <w:t>818(Leukopenia) -0</w:t>
      </w:r>
      <w:r w:rsidR="00644CD5">
        <w:t>.</w:t>
      </w:r>
      <w:r>
        <w:t>633(Aspartate ammonia-lyase inhibitor) + 0</w:t>
      </w:r>
      <w:r w:rsidR="00644CD5">
        <w:t>.</w:t>
      </w:r>
      <w:r>
        <w:t>353(Psychoses) -0</w:t>
      </w:r>
      <w:r w:rsidR="00644CD5">
        <w:t>.</w:t>
      </w:r>
      <w:r>
        <w:t>483(Epstein-Barr nuclear antigen 1 inhibitor) + 0</w:t>
      </w:r>
      <w:r w:rsidR="00644CD5">
        <w:t>.</w:t>
      </w:r>
      <w:r>
        <w:t>284(Carboxylesterase inhibitor) + 0</w:t>
      </w:r>
      <w:r w:rsidR="00644CD5">
        <w:t>.</w:t>
      </w:r>
      <w:r>
        <w:t>262(5 Hydroxytryptamine release stimulant) -0</w:t>
      </w:r>
      <w:r w:rsidR="00644CD5">
        <w:t>.</w:t>
      </w:r>
      <w:r>
        <w:t>239(Analgesic) + 0</w:t>
      </w:r>
      <w:r w:rsidR="00644CD5">
        <w:t>.</w:t>
      </w:r>
      <w:r>
        <w:t>172(Estradiol 17 beta dehydrogenase stimulant) -0</w:t>
      </w:r>
      <w:r w:rsidR="00644CD5">
        <w:t>.</w:t>
      </w:r>
      <w:r>
        <w:t>616(YWHAE expression inhibitor) + 0</w:t>
      </w:r>
      <w:r w:rsidR="00644CD5">
        <w:t>.</w:t>
      </w:r>
      <w:r>
        <w:t>263(Protein-synthesizing GTPase inhibitor) -0</w:t>
      </w:r>
      <w:r w:rsidR="00644CD5">
        <w:t>.</w:t>
      </w:r>
      <w:r>
        <w:t>266(Paraplegia) + 0</w:t>
      </w:r>
      <w:r w:rsidR="00644CD5">
        <w:t>.</w:t>
      </w:r>
      <w:r>
        <w:t>794(Sodium/hydrogen exchanger 3 inhibitor) -0</w:t>
      </w:r>
      <w:r w:rsidR="00644CD5">
        <w:t>.</w:t>
      </w:r>
      <w:r>
        <w:t>668(Sulfotransferase su</w:t>
      </w:r>
      <w:r>
        <w:t>b</w:t>
      </w:r>
      <w:r>
        <w:t>strate) + 0</w:t>
      </w:r>
      <w:r w:rsidR="00644CD5">
        <w:t>.</w:t>
      </w:r>
      <w:r>
        <w:t>474(Carcinogenic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807(Potassium channel Kv1.1 blocker) + 1</w:t>
      </w:r>
      <w:r w:rsidR="00644CD5">
        <w:t>.</w:t>
      </w:r>
      <w:r>
        <w:t>22(Gentamicin 3'-N-acetyltransferase inhibitor) -0</w:t>
      </w:r>
      <w:r w:rsidR="00644CD5">
        <w:t>.</w:t>
      </w:r>
      <w:r>
        <w:t>22(T cell receptor gamma-delta antagonist) -1</w:t>
      </w:r>
      <w:r w:rsidR="00644CD5">
        <w:t>.</w:t>
      </w:r>
      <w:r>
        <w:t>22(NF-kappa-B essential modulator inhibitor) + 0</w:t>
      </w:r>
      <w:r w:rsidR="00644CD5">
        <w:t>.</w:t>
      </w:r>
      <w:r>
        <w:t>171(Chemosensitizer) -0</w:t>
      </w:r>
      <w:r w:rsidR="00644CD5">
        <w:t>.</w:t>
      </w:r>
      <w:r>
        <w:t>522(Arylamine N-Acetyltransferase substrate) + 0</w:t>
      </w:r>
      <w:r w:rsidR="00644CD5">
        <w:t>.</w:t>
      </w:r>
      <w:r>
        <w:t>225(Antidiabetic sympt</w:t>
      </w:r>
      <w:r>
        <w:t>o</w:t>
      </w:r>
      <w:r>
        <w:t>matic) -0</w:t>
      </w:r>
      <w:r w:rsidR="00644CD5">
        <w:t>.</w:t>
      </w:r>
      <w:r>
        <w:t>7(Matrix metalloproteinase 3 (membrane-type) inhibitor) -0</w:t>
      </w:r>
      <w:r w:rsidR="00644CD5">
        <w:t>.</w:t>
      </w:r>
      <w:r>
        <w:t>331(Potassium channel intermediate-conductance Ca-activated 4 blocker) + 0</w:t>
      </w:r>
      <w:r w:rsidR="00644CD5">
        <w:t>.</w:t>
      </w:r>
      <w:r>
        <w:t>352(Caspase 6 inhibitor) + 0</w:t>
      </w:r>
      <w:r w:rsidR="00644CD5">
        <w:t>.</w:t>
      </w:r>
      <w:r>
        <w:t>7(Nicotinic alpha4 receptor agonist) -0</w:t>
      </w:r>
      <w:r w:rsidR="00644CD5">
        <w:t>.</w:t>
      </w:r>
      <w:r>
        <w:t>936(Histone deacetylase 11 inhibitor) + 0</w:t>
      </w:r>
      <w:r w:rsidR="00644CD5">
        <w:t>.</w:t>
      </w:r>
      <w:r>
        <w:t>504(Estrogen alpha receptor agonist) + 0</w:t>
      </w:r>
      <w:r w:rsidR="00644CD5">
        <w:t>.</w:t>
      </w:r>
      <w:r>
        <w:t>438(Cardiodepressant) -1</w:t>
      </w:r>
      <w:r w:rsidR="00644CD5">
        <w:t>.</w:t>
      </w:r>
      <w:r>
        <w:t>02(Orotate phosphoribosyltransferase inhibitor) -0</w:t>
      </w:r>
      <w:r w:rsidR="00644CD5">
        <w:t>.</w:t>
      </w:r>
      <w:r>
        <w:t>202(Histamine H3 receptor antagonist) -0</w:t>
      </w:r>
      <w:r w:rsidR="00644CD5">
        <w:t>.</w:t>
      </w:r>
      <w:r>
        <w:t>575(Cell wall biosy</w:t>
      </w:r>
      <w:r>
        <w:t>n</w:t>
      </w:r>
      <w:r>
        <w:t>thesis inhibitor) + 1</w:t>
      </w:r>
      <w:r w:rsidR="00644CD5">
        <w:t>.</w:t>
      </w:r>
      <w:r>
        <w:t>12(HSPA1B expression enhancer) -0</w:t>
      </w:r>
      <w:r w:rsidR="00644CD5">
        <w:t>.</w:t>
      </w:r>
      <w:r>
        <w:t>328(Antiacne) + 0</w:t>
      </w:r>
      <w:r w:rsidR="00644CD5">
        <w:t>.</w:t>
      </w:r>
      <w:r>
        <w:t>213(Histone deacetylase class IIb inhib</w:t>
      </w:r>
      <w:r>
        <w:t>i</w:t>
      </w:r>
      <w:r>
        <w:t>tor) + 0</w:t>
      </w:r>
      <w:r w:rsidR="00644CD5">
        <w:t>.</w:t>
      </w:r>
      <w:r>
        <w:t>28(Protein-tyrosine phosphatase 2C inhibitor) + 0</w:t>
      </w:r>
      <w:r w:rsidR="00644CD5">
        <w:t>.</w:t>
      </w:r>
      <w:r>
        <w:t>138(Yersiniabactin siderophore biosynthetic protein inhib</w:t>
      </w:r>
      <w:r>
        <w:t>i</w:t>
      </w:r>
      <w:r>
        <w:t>tor) -0</w:t>
      </w:r>
      <w:r w:rsidR="00644CD5">
        <w:t>.</w:t>
      </w:r>
      <w:r>
        <w:t>413(IGF1R expression inhibitor) -0</w:t>
      </w:r>
      <w:r w:rsidR="00644CD5">
        <w:t>.</w:t>
      </w:r>
      <w:r>
        <w:t>234(Pulmonary hypertension treatment) -0</w:t>
      </w:r>
      <w:r w:rsidR="00644CD5">
        <w:t>.</w:t>
      </w:r>
      <w:r>
        <w:t>133(Aldose reductase substrate) -0</w:t>
      </w:r>
      <w:r w:rsidR="00644CD5">
        <w:t>.</w:t>
      </w:r>
      <w:r>
        <w:t>304(NGFR expression enhancer) -1</w:t>
      </w:r>
      <w:r w:rsidR="00644CD5">
        <w:t>.</w:t>
      </w:r>
      <w:r>
        <w:t>6([hydroxymethylglutaryl-CoA reductase (NADPH)] kinase inhibitor) + 0</w:t>
      </w:r>
      <w:r w:rsidR="00644CD5">
        <w:t>.</w:t>
      </w:r>
      <w:r>
        <w:t>191(Nausea) -0</w:t>
      </w:r>
      <w:r w:rsidR="00644CD5">
        <w:t>.</w:t>
      </w:r>
      <w:r>
        <w:t>247(Tardive dyskinesia treatment) + 0</w:t>
      </w:r>
      <w:r w:rsidR="00644CD5">
        <w:t>.</w:t>
      </w:r>
      <w:r>
        <w:t>371(Neutrophil collagenase inhibitor) + 0</w:t>
      </w:r>
      <w:r w:rsidR="00644CD5">
        <w:t>.</w:t>
      </w:r>
      <w:r>
        <w:t>25(Geranylgeranyltransferase I inhibitor) + 0</w:t>
      </w:r>
      <w:r w:rsidR="00644CD5">
        <w:t>.</w:t>
      </w:r>
      <w:r>
        <w:t>384(Ulceration) + 1</w:t>
      </w:r>
      <w:r w:rsidR="00644CD5">
        <w:t>.</w:t>
      </w:r>
      <w:r>
        <w:t>33(Adenosine A3 receptor antagonist) + 0</w:t>
      </w:r>
      <w:r w:rsidR="00644CD5">
        <w:t>.</w:t>
      </w:r>
      <w:r>
        <w:t>255(Tyk2 inhibitor) -0</w:t>
      </w:r>
      <w:r w:rsidR="00644CD5">
        <w:t>.</w:t>
      </w:r>
      <w:r>
        <w:t>208(MAP kinase kinase 2 inhibitor) -0</w:t>
      </w:r>
      <w:r w:rsidR="00644CD5">
        <w:t>.</w:t>
      </w:r>
      <w:r>
        <w:t>356(Sodium/hydrogen exchanger 2 inhibitor) + 0</w:t>
      </w:r>
      <w:r w:rsidR="00644CD5">
        <w:t>.</w:t>
      </w:r>
      <w:r>
        <w:t>668(Kinesin-like protein 1 inhibitor) + 0</w:t>
      </w:r>
      <w:r w:rsidR="00644CD5">
        <w:t>.</w:t>
      </w:r>
      <w:r>
        <w:t>186(Hepatic disorders treatment) -0</w:t>
      </w:r>
      <w:r w:rsidR="00644CD5">
        <w:t>.</w:t>
      </w:r>
      <w:r>
        <w:t>452(Delayed rectifier potassium cha</w:t>
      </w:r>
      <w:r>
        <w:t>n</w:t>
      </w:r>
      <w:r>
        <w:t>nel activator) + 0</w:t>
      </w:r>
      <w:r w:rsidR="00644CD5">
        <w:t>.</w:t>
      </w:r>
      <w:r>
        <w:t>553(Pectin lyase inhibitor) + 0</w:t>
      </w:r>
      <w:r w:rsidR="00644CD5">
        <w:t>.</w:t>
      </w:r>
      <w:r>
        <w:t>115(Antibiotic Carbacephem-like) -0</w:t>
      </w:r>
      <w:r w:rsidR="00644CD5">
        <w:t>.</w:t>
      </w:r>
      <w:r>
        <w:t>528(3-Alpha-hydroxysteroid dehydrogenase type II inhibitor) -0</w:t>
      </w:r>
      <w:r w:rsidR="00644CD5">
        <w:t>.</w:t>
      </w:r>
      <w:r>
        <w:t>339(CA2 expression enhancer) -0</w:t>
      </w:r>
      <w:r w:rsidR="00644CD5">
        <w:t>.</w:t>
      </w:r>
      <w:r>
        <w:t>326(Aminopeptidase microsomal inhibitor) + 0</w:t>
      </w:r>
      <w:r w:rsidR="00644CD5">
        <w:t>.</w:t>
      </w:r>
      <w:r>
        <w:t>126(Interleukin 2 antagonist) -0</w:t>
      </w:r>
      <w:r w:rsidR="00644CD5">
        <w:t>.</w:t>
      </w:r>
      <w:r>
        <w:t>555(Pruritus) -0</w:t>
      </w:r>
      <w:r w:rsidR="00644CD5">
        <w:t>.</w:t>
      </w:r>
      <w:r>
        <w:t>231(Glutamate receptor agonist) + 0</w:t>
      </w:r>
      <w:r w:rsidR="00644CD5">
        <w:t>.</w:t>
      </w:r>
      <w:r>
        <w:t>498(Anemia) + 0</w:t>
      </w:r>
      <w:r w:rsidR="00644CD5">
        <w:t>.</w:t>
      </w:r>
      <w:r>
        <w:t>247(Serum sickness) + 1</w:t>
      </w:r>
      <w:r w:rsidR="00644CD5">
        <w:t>.</w:t>
      </w:r>
      <w:r>
        <w:t>64(Cytidylate kinase inhibitor) + 0</w:t>
      </w:r>
      <w:r w:rsidR="00644CD5">
        <w:t>.</w:t>
      </w:r>
      <w:r>
        <w:t>292(Porphyria) + 0</w:t>
      </w:r>
      <w:r w:rsidR="00644CD5">
        <w:t>.</w:t>
      </w:r>
      <w:r>
        <w:t>94(Peptide deformylase inhibitor) -0</w:t>
      </w:r>
      <w:r w:rsidR="00644CD5">
        <w:t>.</w:t>
      </w:r>
      <w:r>
        <w:t>254(Aryl-acylamidase inhibitor) + 6</w:t>
      </w:r>
      <w:r w:rsidR="00644CD5">
        <w:t>.</w:t>
      </w:r>
      <w:r>
        <w:t>6(Length^3) -0</w:t>
      </w:r>
      <w:r w:rsidR="00644CD5">
        <w:t>.</w:t>
      </w:r>
      <w:r>
        <w:t>489(Glutathione reductase inhibitor) + 0</w:t>
      </w:r>
      <w:r w:rsidR="00644CD5">
        <w:t>.</w:t>
      </w:r>
      <w:r>
        <w:t>301(Dopamine D1 agonist) + 0</w:t>
      </w:r>
      <w:r w:rsidR="00644CD5">
        <w:t>.</w:t>
      </w:r>
      <w:r>
        <w:t>935(Arachidonic acid antagonist) -0</w:t>
      </w:r>
      <w:r w:rsidR="00644CD5">
        <w:t>.</w:t>
      </w:r>
      <w:r>
        <w:t>219(Antineoplastic (renal cancer)) -0</w:t>
      </w:r>
      <w:r w:rsidR="00644CD5">
        <w:t>.</w:t>
      </w:r>
      <w:r>
        <w:t>948(Testosterone 17beta-dehydrogenase inhibitor) -0</w:t>
      </w:r>
      <w:r w:rsidR="00644CD5">
        <w:t>.</w:t>
      </w:r>
      <w:r>
        <w:t>0817(Trans-octaprenyltranstransferase inhibitor) -0</w:t>
      </w:r>
      <w:r w:rsidR="00644CD5">
        <w:t>.</w:t>
      </w:r>
      <w:r>
        <w:t>716(Potassium channel (Ca-activated) activator) + 0</w:t>
      </w:r>
      <w:r w:rsidR="00644CD5">
        <w:t>.</w:t>
      </w:r>
      <w:r>
        <w:t>338(Antineurogenic pain) + 0</w:t>
      </w:r>
      <w:r w:rsidR="00644CD5">
        <w:t>.</w:t>
      </w:r>
      <w:r>
        <w:t>481(Allergic reaction) -0</w:t>
      </w:r>
      <w:r w:rsidR="00644CD5">
        <w:t>.</w:t>
      </w:r>
      <w:r>
        <w:t>34(Ribosomal protein S6 kinase alpha 1 inhibitor) -0</w:t>
      </w:r>
      <w:r w:rsidR="00644CD5">
        <w:t>.</w:t>
      </w:r>
      <w:r>
        <w:t>171(Topoisomerase II alpha inhibitor) + 0</w:t>
      </w:r>
      <w:r w:rsidR="00644CD5">
        <w:t>.</w:t>
      </w:r>
      <w:r>
        <w:t>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52(AR expression inhibitor) + 0</w:t>
      </w:r>
      <w:r w:rsidR="00644CD5">
        <w:t>.</w:t>
      </w:r>
      <w:r>
        <w:t>399(Amylin agonist) + 0</w:t>
      </w:r>
      <w:r w:rsidR="00644CD5">
        <w:t>.</w:t>
      </w:r>
      <w:r>
        <w:t>388(DNA ligase (ATP) inhibitor) + 0</w:t>
      </w:r>
      <w:r w:rsidR="00644CD5">
        <w:t>.</w:t>
      </w:r>
      <w:r>
        <w:t>143(Sucrase-isomaltase inhibitor) + 0</w:t>
      </w:r>
      <w:r w:rsidR="00644CD5">
        <w:t>.</w:t>
      </w:r>
      <w:r>
        <w:t>229(Pantetheine-phosphate adenylyltransferase inhibitor) + 0</w:t>
      </w:r>
      <w:r w:rsidR="00644CD5">
        <w:t>.</w:t>
      </w:r>
      <w:r>
        <w:t>561(Tyrosine-ester sulfotransferase inhibitor) + 1</w:t>
      </w:r>
      <w:r w:rsidR="00644CD5">
        <w:t>.</w:t>
      </w:r>
      <w:r>
        <w:t>03(Riboflavin synthase inhibitor) -1</w:t>
      </w:r>
      <w:r w:rsidR="00644CD5">
        <w:t>.</w:t>
      </w:r>
      <w:r>
        <w:t>35(Amidophosphoribosyltransferase inhibitor) + 0</w:t>
      </w:r>
      <w:r w:rsidR="00644CD5">
        <w:t>.</w:t>
      </w:r>
      <w:r>
        <w:t>586(Raynaud's phenomenon) + 0</w:t>
      </w:r>
      <w:r w:rsidR="00644CD5">
        <w:t>.</w:t>
      </w:r>
      <w:r>
        <w:t>264(Cholestasis) -0</w:t>
      </w:r>
      <w:r w:rsidR="00644CD5">
        <w:t>.</w:t>
      </w:r>
      <w:r>
        <w:t>641(Protein-S-isoprenylcysteine O-methyltransferase inhibitor) -0</w:t>
      </w:r>
      <w:r w:rsidR="00644CD5">
        <w:t>.</w:t>
      </w:r>
      <w:r>
        <w:t>391(Antidepressant</w:t>
      </w:r>
      <w:r w:rsidR="00644CD5">
        <w:t>.</w:t>
      </w:r>
      <w:r>
        <w:t xml:space="preserve"> Imipramin-like) + 0</w:t>
      </w:r>
      <w:r w:rsidR="00644CD5">
        <w:t>.</w:t>
      </w:r>
      <w:r>
        <w:t>111(Prephenate dehydrogenase inhibitor) -0</w:t>
      </w:r>
      <w:r w:rsidR="00644CD5">
        <w:t>.</w:t>
      </w:r>
      <w:r>
        <w:t>188(Kainate receptor 1 antagonist) -0</w:t>
      </w:r>
      <w:r w:rsidR="00644CD5">
        <w:t>.</w:t>
      </w:r>
      <w:r>
        <w:t>301(Neuropeptide FF1 antagonist) + 0</w:t>
      </w:r>
      <w:r w:rsidR="00644CD5">
        <w:t>.</w:t>
      </w:r>
      <w:r>
        <w:t>167(CYP4F2 inhibitor) + 0</w:t>
      </w:r>
      <w:r w:rsidR="00644CD5">
        <w:t>.</w:t>
      </w:r>
      <w:r>
        <w:t>322(Plasminogen activator inhibitor antagonist) -0</w:t>
      </w:r>
      <w:r w:rsidR="00644CD5">
        <w:t>.</w:t>
      </w:r>
      <w:r>
        <w:t>228(NADPH oxidase 4 inhibitor) + 0</w:t>
      </w:r>
      <w:r w:rsidR="00644CD5">
        <w:t>.</w:t>
      </w:r>
      <w:r>
        <w:t>265(Caspase 9 inhibitor) -0</w:t>
      </w:r>
      <w:r w:rsidR="00644CD5">
        <w:t>.</w:t>
      </w:r>
      <w:r>
        <w:t>479(Adrenaline agonist) -0</w:t>
      </w:r>
      <w:r w:rsidR="00644CD5">
        <w:t>.</w:t>
      </w:r>
      <w:r>
        <w:t>906(Ornithine ca</w:t>
      </w:r>
      <w:r>
        <w:t>r</w:t>
      </w:r>
      <w:r>
        <w:t>bamoyltransferase inhibitor) -0</w:t>
      </w:r>
      <w:r w:rsidR="00644CD5">
        <w:t>.</w:t>
      </w:r>
      <w:r>
        <w:t>32(G-protein-coupled receptor kinase inhibitor) -0</w:t>
      </w:r>
      <w:r w:rsidR="00644CD5">
        <w:t>.</w:t>
      </w:r>
      <w:r>
        <w:t>301(Peroxidase inhibitor) -0</w:t>
      </w:r>
      <w:r w:rsidR="00644CD5">
        <w:t>.</w:t>
      </w:r>
      <w:r>
        <w:t>282(Phosphodiesterase 10A inhibitor) + 0</w:t>
      </w:r>
      <w:r w:rsidR="00644CD5">
        <w:t>.</w:t>
      </w:r>
      <w:r>
        <w:t>143(Urinary incontinence treatment) -0</w:t>
      </w:r>
      <w:r w:rsidR="00644CD5">
        <w:t>.</w:t>
      </w:r>
      <w:r>
        <w:t>571(Aryl sulfotransferase inhib</w:t>
      </w:r>
      <w:r>
        <w:t>i</w:t>
      </w:r>
      <w:r>
        <w:t>tor) -0</w:t>
      </w:r>
      <w:r w:rsidR="00644CD5">
        <w:t>.</w:t>
      </w:r>
      <w:r>
        <w:t>223(Dihydropteroate synthase inhibitor) -0</w:t>
      </w:r>
      <w:r w:rsidR="00644CD5">
        <w:t>.</w:t>
      </w:r>
      <w:r>
        <w:t>418(DDIT4 expression enhancer) + 0</w:t>
      </w:r>
      <w:r w:rsidR="00644CD5">
        <w:t>.</w:t>
      </w:r>
      <w:r>
        <w:t>37(Phenylalanine 4-hydroxylase inhibitor) + 0</w:t>
      </w:r>
      <w:r w:rsidR="00644CD5">
        <w:t>.</w:t>
      </w:r>
      <w:r>
        <w:t>103(Psychotropic) + 0</w:t>
      </w:r>
      <w:r w:rsidR="00644CD5">
        <w:t>.</w:t>
      </w:r>
      <w:r>
        <w:t>126(Purinergic P2 agonist) + 0</w:t>
      </w:r>
      <w:r w:rsidR="00644CD5">
        <w:t>.</w:t>
      </w:r>
      <w:r>
        <w:t xml:space="preserve">294(Weight gain) + </w:t>
      </w:r>
      <w:r>
        <w:lastRenderedPageBreak/>
        <w:t>0</w:t>
      </w:r>
      <w:r w:rsidR="00644CD5">
        <w:t>.</w:t>
      </w:r>
      <w:r>
        <w:t>44(Magnesium-protoporphyrin IX methyltransferase inhibitor) -0</w:t>
      </w:r>
      <w:r w:rsidR="00644CD5">
        <w:t>.</w:t>
      </w:r>
      <w:r>
        <w:t>198(Alpha 1L adrenoreceptor antagonist) -0</w:t>
      </w:r>
      <w:r w:rsidR="00644CD5">
        <w:t>.</w:t>
      </w:r>
      <w:r>
        <w:t>113(Anticonvulsant) -0</w:t>
      </w:r>
      <w:r w:rsidR="00644CD5">
        <w:t>.</w:t>
      </w:r>
      <w:r>
        <w:t>535(Thyroid hormone beta antagonist) + 0</w:t>
      </w:r>
      <w:r w:rsidR="00644CD5">
        <w:t>.</w:t>
      </w:r>
      <w:r>
        <w:t>163(cAMP-dependent protein kinase alpha cat</w:t>
      </w:r>
      <w:r>
        <w:t>a</w:t>
      </w:r>
      <w:r>
        <w:t>lytic subunit inhibitor) + 0</w:t>
      </w:r>
      <w:r w:rsidR="00644CD5">
        <w:t>.</w:t>
      </w:r>
      <w:r>
        <w:t>237(Phosphodiesterase XI inhibitor) + 0</w:t>
      </w:r>
      <w:r w:rsidR="00644CD5">
        <w:t>.</w:t>
      </w:r>
      <w:r>
        <w:t>178(Factor XII inhibitor) -0</w:t>
      </w:r>
      <w:r w:rsidR="00644CD5">
        <w:t>.</w:t>
      </w:r>
      <w:r>
        <w:t>177(Prokinetic) + 0</w:t>
      </w:r>
      <w:r w:rsidR="00644CD5">
        <w:t>.</w:t>
      </w:r>
      <w:r>
        <w:t>145(Protein 30S ribosomal subunit inhibitor) + 0</w:t>
      </w:r>
      <w:r w:rsidR="00644CD5">
        <w:t>.</w:t>
      </w:r>
      <w:r>
        <w:t>84(Antineoplastic (insulinoma)) -0</w:t>
      </w:r>
      <w:r w:rsidR="00644CD5">
        <w:t>.</w:t>
      </w:r>
      <w:r>
        <w:t>281(Vascular endothelial growth factor 3 antagonist) -0</w:t>
      </w:r>
      <w:r w:rsidR="00644CD5">
        <w:t>.</w:t>
      </w:r>
      <w:r>
        <w:t>316(Gastrointestinal hemorrhage) -0</w:t>
      </w:r>
      <w:r w:rsidR="00644CD5">
        <w:t>.</w:t>
      </w:r>
      <w:r>
        <w:t>101(Phosphorylase kinase gamma subunit 1 inhib</w:t>
      </w:r>
      <w:r>
        <w:t>i</w:t>
      </w:r>
      <w:r>
        <w:t>tor) -0</w:t>
      </w:r>
      <w:r w:rsidR="00644CD5">
        <w:t>.</w:t>
      </w:r>
      <w:r>
        <w:t>31(Malaise) -0</w:t>
      </w:r>
      <w:r w:rsidR="00644CD5">
        <w:t>.</w:t>
      </w:r>
      <w:r>
        <w:t>101(Dihydroorotase inhibitor) -0</w:t>
      </w:r>
      <w:r w:rsidR="00644CD5">
        <w:t>.</w:t>
      </w:r>
      <w:r>
        <w:t>109(Spasmolytic</w:t>
      </w:r>
      <w:r w:rsidR="00644CD5">
        <w:t>.</w:t>
      </w:r>
      <w:r>
        <w:t xml:space="preserve"> urinary) + 0</w:t>
      </w:r>
      <w:r w:rsidR="00644CD5">
        <w:t>.</w:t>
      </w:r>
      <w:r>
        <w:t>151(GDPD3 expression enha</w:t>
      </w:r>
      <w:r>
        <w:t>n</w:t>
      </w:r>
      <w:r>
        <w:t>cer) + 0</w:t>
      </w:r>
      <w:r w:rsidR="00644CD5">
        <w:t>.</w:t>
      </w:r>
      <w:r>
        <w:t>22(CYP4 substrate) + 0</w:t>
      </w:r>
      <w:r w:rsidR="00644CD5">
        <w:t>.</w:t>
      </w:r>
      <w:r>
        <w:t>678(Methionyl aminopeptidase inhibitor) -0</w:t>
      </w:r>
      <w:r w:rsidR="00644CD5">
        <w:t>.</w:t>
      </w:r>
      <w:r>
        <w:t>319(Benzoate 4-monooxygenase inhib</w:t>
      </w:r>
      <w:r>
        <w:t>i</w:t>
      </w:r>
      <w:r>
        <w:t>tor) -0</w:t>
      </w:r>
      <w:r w:rsidR="00644CD5">
        <w:t>.</w:t>
      </w:r>
      <w:r>
        <w:t>342(SCD expression enhancer) + 0</w:t>
      </w:r>
      <w:r w:rsidR="00644CD5">
        <w:t>.</w:t>
      </w:r>
      <w:r>
        <w:t>421(CYP1A1 expression inhibitor) -0</w:t>
      </w:r>
      <w:r w:rsidR="00644CD5">
        <w:t>.</w:t>
      </w:r>
      <w:r>
        <w:t>648(CDK/Cyclin complex inhibitor) -0</w:t>
      </w:r>
      <w:r w:rsidR="00644CD5">
        <w:t>.</w:t>
      </w:r>
      <w:r>
        <w:t>525(Nicotinate phosphoribosyltransferase inhibitor) + 0</w:t>
      </w:r>
      <w:r w:rsidR="00644CD5">
        <w:t>.</w:t>
      </w:r>
      <w:r>
        <w:t>171(ATP-dependent RNA helicase inhibitor) -0</w:t>
      </w:r>
      <w:r w:rsidR="00644CD5">
        <w:t>.</w:t>
      </w:r>
      <w:r>
        <w:t>297(Eye irritation</w:t>
      </w:r>
      <w:r w:rsidR="00644CD5">
        <w:t>.</w:t>
      </w:r>
      <w:r>
        <w:t xml:space="preserve"> inactive) + 0</w:t>
      </w:r>
      <w:r w:rsidR="00644CD5">
        <w:t>.</w:t>
      </w:r>
      <w:r>
        <w:t>45(SPP1 expression enhancer) + 0</w:t>
      </w:r>
      <w:r w:rsidR="00644CD5">
        <w:t>.</w:t>
      </w:r>
      <w:r>
        <w:t>202(Diuretic inhibitor) + 0</w:t>
      </w:r>
      <w:r w:rsidR="00644CD5">
        <w:t>.</w:t>
      </w:r>
      <w:r>
        <w:t>434(Inositol oxygenase inhibitor) + 0</w:t>
      </w:r>
      <w:r w:rsidR="00644CD5">
        <w:t>.</w:t>
      </w:r>
      <w:r>
        <w:t>342(Carcinogenic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+ 0</w:t>
      </w:r>
      <w:r w:rsidR="00644CD5">
        <w:t>.</w:t>
      </w:r>
      <w:r>
        <w:t>258(Radiosensitizer) + 0</w:t>
      </w:r>
      <w:r w:rsidR="00644CD5">
        <w:t>.</w:t>
      </w:r>
      <w:r>
        <w:t>831(Cathepsin D inhibitor) + 0</w:t>
      </w:r>
      <w:r w:rsidR="00644CD5">
        <w:t>.</w:t>
      </w:r>
      <w:r>
        <w:t>2(ABCB1 expression enhancer) + 0</w:t>
      </w:r>
      <w:r w:rsidR="00644CD5">
        <w:t>.</w:t>
      </w:r>
      <w:r>
        <w:t>164(Integrin alpha4 antagonist) + 0</w:t>
      </w:r>
      <w:r w:rsidR="00644CD5">
        <w:t>.</w:t>
      </w:r>
      <w:r>
        <w:t>55(Phosphoenolpyruvate carboxykinase (ATP) inhibitor) -0</w:t>
      </w:r>
      <w:r w:rsidR="00644CD5">
        <w:t>.</w:t>
      </w:r>
      <w:r>
        <w:t>166(HIV-1 integrase inhibitor) -0</w:t>
      </w:r>
      <w:r w:rsidR="00644CD5">
        <w:t>.</w:t>
      </w:r>
      <w:r>
        <w:t>185(Peptidyl-prolyl cis-trans isomerase FKBP4 inhibitor) + 0</w:t>
      </w:r>
      <w:r w:rsidR="00644CD5">
        <w:t>.</w:t>
      </w:r>
      <w:r>
        <w:t>571(Formyl peptide receptor antagonist) + 0</w:t>
      </w:r>
      <w:r w:rsidR="00644CD5">
        <w:t>.</w:t>
      </w:r>
      <w:r>
        <w:t>546(Opioid kappa 2 receptor antagonist) -0</w:t>
      </w:r>
      <w:r w:rsidR="00644CD5">
        <w:t>.</w:t>
      </w:r>
      <w:r>
        <w:t>5(Tryptase inhibitor) + 0</w:t>
      </w:r>
      <w:r w:rsidR="00644CD5">
        <w:t>.</w:t>
      </w:r>
      <w:r>
        <w:t>274(TIE-2 antagonist) + 0</w:t>
      </w:r>
      <w:r w:rsidR="00644CD5">
        <w:t>.</w:t>
      </w:r>
      <w:r>
        <w:t>155(Fibroblast activation protein alpha inhibitor) -0</w:t>
      </w:r>
      <w:r w:rsidR="00644CD5">
        <w:t>.</w:t>
      </w:r>
      <w:r>
        <w:t>0927(Histidine-rich protein PFHRP-II inhibitor) -0</w:t>
      </w:r>
      <w:r w:rsidR="00644CD5">
        <w:t>.</w:t>
      </w:r>
      <w:r>
        <w:t>632(Gamma-glutamyl hydrolase inhibitor) -0</w:t>
      </w:r>
      <w:r w:rsidR="00644CD5">
        <w:t>.</w:t>
      </w:r>
      <w:r>
        <w:t>177(CYP2E substrate) -0</w:t>
      </w:r>
      <w:r w:rsidR="00644CD5">
        <w:t>.</w:t>
      </w:r>
      <w:r>
        <w:t>589(Long-chain-fatty-acid-CoA ligase inhibitor) -0</w:t>
      </w:r>
      <w:r w:rsidR="00644CD5">
        <w:t>.</w:t>
      </w:r>
      <w:r>
        <w:t>345(Heat shock protein 90 antagonist) + 0</w:t>
      </w:r>
      <w:r w:rsidR="00644CD5">
        <w:t>.</w:t>
      </w:r>
      <w:r>
        <w:t>329(Fibrinogen receptor antagonist) + 0</w:t>
      </w:r>
      <w:r w:rsidR="00644CD5">
        <w:t>.</w:t>
      </w:r>
      <w:r>
        <w:t>22(Nephritis) + 0</w:t>
      </w:r>
      <w:r w:rsidR="00644CD5">
        <w:t>.</w:t>
      </w:r>
      <w:r>
        <w:t>415(KiSS-1 receptor antagonist) -0</w:t>
      </w:r>
      <w:r w:rsidR="00644CD5">
        <w:t>.</w:t>
      </w:r>
      <w:r>
        <w:t>517(Dihydropyrimidinase inhibitor) -0</w:t>
      </w:r>
      <w:r w:rsidR="00644CD5">
        <w:t>.</w:t>
      </w:r>
      <w:r>
        <w:t>135(5 Hydroxytryptamine 1F agonist) + 0</w:t>
      </w:r>
      <w:r w:rsidR="00644CD5">
        <w:t>.</w:t>
      </w:r>
      <w:r>
        <w:t>223(Transcription factor inhibitor) -0</w:t>
      </w:r>
      <w:r w:rsidR="00644CD5">
        <w:t>.</w:t>
      </w:r>
      <w:r>
        <w:t>246(Gonadotropin antagonist) -0</w:t>
      </w:r>
      <w:r w:rsidR="00644CD5">
        <w:t>.</w:t>
      </w:r>
      <w:r>
        <w:t>609(Protein C (activated) inhibitor) -0</w:t>
      </w:r>
      <w:r w:rsidR="00644CD5">
        <w:t>.</w:t>
      </w:r>
      <w:r>
        <w:t>326(SQLE expression inhibitor) -0</w:t>
      </w:r>
      <w:r w:rsidR="00644CD5">
        <w:t>.</w:t>
      </w:r>
      <w:r>
        <w:t>231(Priapism) + 0</w:t>
      </w:r>
      <w:r w:rsidR="00644CD5">
        <w:t>.</w:t>
      </w:r>
      <w:r>
        <w:t>377(Caspase 3 inhibitor) -0</w:t>
      </w:r>
      <w:r w:rsidR="00644CD5">
        <w:t>.</w:t>
      </w:r>
      <w:r>
        <w:t>38(Trypsin inhibitor) -0</w:t>
      </w:r>
      <w:r w:rsidR="00644CD5">
        <w:t>.</w:t>
      </w:r>
      <w:r>
        <w:t>296(Anti-Helicobacter pylori) -0</w:t>
      </w:r>
      <w:r w:rsidR="00644CD5">
        <w:t>.</w:t>
      </w:r>
      <w:r>
        <w:t>194(Cholecystokinin antagonist) + 0</w:t>
      </w:r>
      <w:r w:rsidR="00644CD5">
        <w:t>.</w:t>
      </w:r>
      <w:r>
        <w:t>127(PfA-M1 aminopeptidase inhibitor) -0</w:t>
      </w:r>
      <w:r w:rsidR="00644CD5">
        <w:t>.</w:t>
      </w:r>
      <w:r>
        <w:t>196(Releasing hormone agonist) + 0</w:t>
      </w:r>
      <w:r w:rsidR="00644CD5">
        <w:t>.</w:t>
      </w:r>
      <w:r>
        <w:t>233(Nav1.8 sodium channel blocker) -0</w:t>
      </w:r>
      <w:r w:rsidR="00644CD5">
        <w:t>.</w:t>
      </w:r>
      <w:r>
        <w:t>173(Atrial natriuretic peptide antagonist) + 0</w:t>
      </w:r>
      <w:r w:rsidR="00644CD5">
        <w:t>.</w:t>
      </w:r>
      <w:r>
        <w:t>522(Cellulose 1</w:t>
      </w:r>
      <w:r w:rsidR="00644CD5">
        <w:t>.</w:t>
      </w:r>
      <w:r>
        <w:t>4-beta-cellobiosidase inhibitor) -0</w:t>
      </w:r>
      <w:r w:rsidR="00644CD5">
        <w:t>.</w:t>
      </w:r>
      <w:r>
        <w:t>337(5 Hydroxytryptamine 4 antagonist) + 0</w:t>
      </w:r>
      <w:r w:rsidR="00644CD5">
        <w:t>.</w:t>
      </w:r>
      <w:r>
        <w:t>136(Phospho-N-acetylmuramoyl-pentapeptide-transferase inhibitor) + 0</w:t>
      </w:r>
      <w:r w:rsidR="00644CD5">
        <w:t>.</w:t>
      </w:r>
      <w:r>
        <w:t>116(Growth hormone agonist) + 0</w:t>
      </w:r>
      <w:r w:rsidR="00644CD5">
        <w:t>.</w:t>
      </w:r>
      <w:r>
        <w:t>361(Ulcer</w:t>
      </w:r>
      <w:r w:rsidR="00644CD5">
        <w:t>.</w:t>
      </w:r>
      <w:r>
        <w:t xml:space="preserve"> peptic) -0</w:t>
      </w:r>
      <w:r w:rsidR="00644CD5">
        <w:t>.</w:t>
      </w:r>
      <w:r>
        <w:t>774(Methylmalonyl-CoA mutase inhibitor) + 0</w:t>
      </w:r>
      <w:r w:rsidR="00644CD5">
        <w:t>.</w:t>
      </w:r>
      <w:r>
        <w:t>363(Thymidine kinase inhibitor) + 0</w:t>
      </w:r>
      <w:r w:rsidR="00644CD5">
        <w:t>.</w:t>
      </w:r>
      <w:r>
        <w:t>141(HCV NS5A inhibitor) -0</w:t>
      </w:r>
      <w:r w:rsidR="00644CD5">
        <w:t>.</w:t>
      </w:r>
      <w:r>
        <w:t>142(Macrophage elastase inhibitor) -0</w:t>
      </w:r>
      <w:r w:rsidR="00644CD5">
        <w:t>.</w:t>
      </w:r>
      <w:r>
        <w:t>441(5-Alpha-reductase inhibitor) + 0</w:t>
      </w:r>
      <w:r w:rsidR="00644CD5">
        <w:t>.</w:t>
      </w:r>
      <w:r>
        <w:t>484(Phosphate acetyltransferase inhib</w:t>
      </w:r>
      <w:r>
        <w:t>i</w:t>
      </w:r>
      <w:r>
        <w:t>tor) -0</w:t>
      </w:r>
      <w:r w:rsidR="00644CD5">
        <w:t>.</w:t>
      </w:r>
      <w:r>
        <w:t>522(Sphingosine kinase inhibitor) + 0</w:t>
      </w:r>
      <w:r w:rsidR="00644CD5">
        <w:t>.</w:t>
      </w:r>
      <w:r>
        <w:t>503(CYP24A1 expression enhancer) -0</w:t>
      </w:r>
      <w:r w:rsidR="00644CD5">
        <w:t>.</w:t>
      </w:r>
      <w:r>
        <w:t>857(Cellulose synthase (UDP-forming) inhibitor) + 0</w:t>
      </w:r>
      <w:r w:rsidR="00644CD5">
        <w:t>.</w:t>
      </w:r>
      <w:r>
        <w:t>658(Cyclohexadienyl dehydrogenase inhibitor) + 0</w:t>
      </w:r>
      <w:r w:rsidR="00644CD5">
        <w:t>.</w:t>
      </w:r>
      <w:r>
        <w:t>187(Antidiarrheal) + 0</w:t>
      </w:r>
      <w:r w:rsidR="00644CD5">
        <w:t>.</w:t>
      </w:r>
      <w:r>
        <w:t>161(Protein kinase C nu inhibitor) + 0</w:t>
      </w:r>
      <w:r w:rsidR="00644CD5">
        <w:t>.</w:t>
      </w:r>
      <w:r>
        <w:t>309(5 Hydroxytryptamine 1D antagonist) -0</w:t>
      </w:r>
      <w:r w:rsidR="00644CD5">
        <w:t>.</w:t>
      </w:r>
      <w:r>
        <w:t>368(5 Hydroxytryptamine 6 antagonist) + 0</w:t>
      </w:r>
      <w:r w:rsidR="00644CD5">
        <w:t>.</w:t>
      </w:r>
      <w:r>
        <w:t>11(Adenosylmethionine cyclotransferase inhibitor) + 0</w:t>
      </w:r>
      <w:r w:rsidR="00644CD5">
        <w:t>.</w:t>
      </w:r>
      <w:r>
        <w:t>182(Skin irritation</w:t>
      </w:r>
      <w:r w:rsidR="00644CD5">
        <w:t>.</w:t>
      </w:r>
      <w:r>
        <w:t xml:space="preserve"> weak) -0</w:t>
      </w:r>
      <w:r w:rsidR="00644CD5">
        <w:t>.</w:t>
      </w:r>
      <w:r>
        <w:t>609(Kainate receptor agonist) + 0</w:t>
      </w:r>
      <w:r w:rsidR="00644CD5">
        <w:t>.</w:t>
      </w:r>
      <w:r>
        <w:t>325(Antihypotensive) + 0</w:t>
      </w:r>
      <w:r w:rsidR="00644CD5">
        <w:t>.</w:t>
      </w:r>
      <w:r>
        <w:t>114(Antibiotic Penicillin-like) -0</w:t>
      </w:r>
      <w:r w:rsidR="00644CD5">
        <w:t>.</w:t>
      </w:r>
      <w:r>
        <w:t>108(Histone deacetylase SIRT1 inhibitor) + 0</w:t>
      </w:r>
      <w:r w:rsidR="00644CD5">
        <w:t>.</w:t>
      </w:r>
      <w:r>
        <w:t>0861(Antineoplastic (brain cancer)) -0</w:t>
      </w:r>
      <w:r w:rsidR="00644CD5">
        <w:t>.</w:t>
      </w:r>
      <w:r>
        <w:t>371(Histidine ammonia-lyase inhibitor) + 0</w:t>
      </w:r>
      <w:r w:rsidR="00644CD5">
        <w:t>.</w:t>
      </w:r>
      <w:r>
        <w:t>673(Theanine hydrolase inhib</w:t>
      </w:r>
      <w:r>
        <w:t>i</w:t>
      </w:r>
      <w:r>
        <w:t>tor) + 0</w:t>
      </w:r>
      <w:r w:rsidR="00644CD5">
        <w:t>.</w:t>
      </w:r>
      <w:r>
        <w:t>142(Bulimia treatment) + 0</w:t>
      </w:r>
      <w:r w:rsidR="00644CD5">
        <w:t>.</w:t>
      </w:r>
      <w:r>
        <w:t>0924(K(ir) 6.2 channel activator) -0</w:t>
      </w:r>
      <w:r w:rsidR="00644CD5">
        <w:t>.</w:t>
      </w:r>
      <w:r>
        <w:t>337(Interferon agonist) + 0</w:t>
      </w:r>
      <w:r w:rsidR="00644CD5">
        <w:t>.</w:t>
      </w:r>
      <w:r>
        <w:t>443(Tryptophan-tRNA ligase inhibitor) -0</w:t>
      </w:r>
      <w:r w:rsidR="00644CD5">
        <w:t>.</w:t>
      </w:r>
      <w:r>
        <w:t>309(Macrophage migration inhibitory factor inhibitor) -0</w:t>
      </w:r>
      <w:r w:rsidR="00644CD5">
        <w:t>.</w:t>
      </w:r>
      <w:r>
        <w:t>185(Phosphorylase kinase gamma subunit 2 inhibitor) + 0</w:t>
      </w:r>
      <w:r w:rsidR="00644CD5">
        <w:t>.</w:t>
      </w:r>
      <w:r>
        <w:t>191(1-Acylglycerol-3-phosphate O-acyltransferase inhibitor) -0</w:t>
      </w:r>
      <w:r w:rsidR="00644CD5">
        <w:t>.</w:t>
      </w:r>
      <w:r>
        <w:t>0953(Ophthalmoplegia) -0</w:t>
      </w:r>
      <w:r w:rsidR="00644CD5">
        <w:t>.</w:t>
      </w:r>
      <w:r>
        <w:t>114(Polo-like kinase inhibitor) -0</w:t>
      </w:r>
      <w:r w:rsidR="00644CD5">
        <w:t>.</w:t>
      </w:r>
      <w:r>
        <w:t>569(Vibriolysin inhibitor) + 0</w:t>
      </w:r>
      <w:r w:rsidR="00644CD5">
        <w:t>.</w:t>
      </w:r>
      <w:r>
        <w:t>403(Adenosine deaminase inhibitor) + 0</w:t>
      </w:r>
      <w:r w:rsidR="00644CD5">
        <w:t>.</w:t>
      </w:r>
      <w:r>
        <w:t>0868(Tryptophan hydroxylase 1 inhibitor) + 0</w:t>
      </w:r>
      <w:r w:rsidR="00644CD5">
        <w:t>.</w:t>
      </w:r>
      <w:r>
        <w:t>17(Calcium channel (voltage-sensitive) blocker) + 0</w:t>
      </w:r>
      <w:r w:rsidR="00644CD5">
        <w:t>.</w:t>
      </w:r>
      <w:r>
        <w:t>107(Alcohol dehydrogenase substrate) -0</w:t>
      </w:r>
      <w:r w:rsidR="00644CD5">
        <w:t>.</w:t>
      </w:r>
      <w:r>
        <w:t>197(Aryl-alcohol dehydrogenase inhibitor) -0</w:t>
      </w:r>
      <w:r w:rsidR="00644CD5">
        <w:t>.</w:t>
      </w:r>
      <w:r>
        <w:t>0704(Heart failure treatment) -0</w:t>
      </w:r>
      <w:r w:rsidR="00644CD5">
        <w:t>.</w:t>
      </w:r>
      <w:r>
        <w:t>382(Beta-N-acetylhexosaminidase inhibitor) -0</w:t>
      </w:r>
      <w:r w:rsidR="00644CD5">
        <w:t>.</w:t>
      </w:r>
      <w:r>
        <w:t>408(Homoserine dehydrogenase inhibitor) -0</w:t>
      </w:r>
      <w:r w:rsidR="00644CD5">
        <w:t>.</w:t>
      </w:r>
      <w:r>
        <w:t>131(Hemozoin inhibitor) + 0</w:t>
      </w:r>
      <w:r w:rsidR="00644CD5">
        <w:t>.</w:t>
      </w:r>
      <w:r>
        <w:t>258(NMDA receptor glycine site agonist) + 0</w:t>
      </w:r>
      <w:r w:rsidR="00644CD5">
        <w:t>.</w:t>
      </w:r>
      <w:r>
        <w:t>0778(Glutamate (mGluR group III) agonist) -0</w:t>
      </w:r>
      <w:r w:rsidR="00644CD5">
        <w:t>.</w:t>
      </w:r>
      <w:r>
        <w:t>293(Beta adrenorece</w:t>
      </w:r>
      <w:r>
        <w:t>p</w:t>
      </w:r>
      <w:r>
        <w:t>tor agonist) -0</w:t>
      </w:r>
      <w:r w:rsidR="00644CD5">
        <w:t>.</w:t>
      </w:r>
      <w:r>
        <w:t>229(Melatonin 1a antagonist) -0</w:t>
      </w:r>
      <w:r w:rsidR="00644CD5">
        <w:t>.</w:t>
      </w:r>
      <w:r>
        <w:t>0713(Cyclin-dependent kinase 6 inhibitor) + 0</w:t>
      </w:r>
      <w:r w:rsidR="00644CD5">
        <w:t>.</w:t>
      </w:r>
      <w:r>
        <w:t>0842(Signal transdu</w:t>
      </w:r>
      <w:r>
        <w:t>c</w:t>
      </w:r>
      <w:r>
        <w:t>tion pathways inhibitor) + 0</w:t>
      </w:r>
      <w:r w:rsidR="00644CD5">
        <w:t>.</w:t>
      </w:r>
      <w:r>
        <w:t>333(Granzyme B inhibitor) -0</w:t>
      </w:r>
      <w:r w:rsidR="00644CD5">
        <w:t>.</w:t>
      </w:r>
      <w:r>
        <w:t>211(IGFBP2 expression enhancer) -0</w:t>
      </w:r>
      <w:r w:rsidR="00644CD5">
        <w:t>.</w:t>
      </w:r>
      <w:r>
        <w:t>0542(Lipoprotein disorders treatment) + 0</w:t>
      </w:r>
      <w:r w:rsidR="00644CD5">
        <w:t>.</w:t>
      </w:r>
      <w:r>
        <w:t>165(Pyroglutamyl-peptidase II inhibitor) + 0</w:t>
      </w:r>
      <w:r w:rsidR="00644CD5">
        <w:t>.</w:t>
      </w:r>
      <w:r>
        <w:t>0904(5 Hydroxytryptamine 1A antagonist) -0</w:t>
      </w:r>
      <w:r w:rsidR="00644CD5">
        <w:t>.</w:t>
      </w:r>
      <w:r>
        <w:t>0921(Phosphodiesterase V inhibitor) -0</w:t>
      </w:r>
      <w:r w:rsidR="00644CD5">
        <w:t>.</w:t>
      </w:r>
      <w:r>
        <w:t>183(Janus tyrosine kinase inhibitor) -0</w:t>
      </w:r>
      <w:r w:rsidR="00644CD5">
        <w:t>.</w:t>
      </w:r>
      <w:r>
        <w:t>374(Arginine kinase inhibitor) -0</w:t>
      </w:r>
      <w:r w:rsidR="00644CD5">
        <w:t>.</w:t>
      </w:r>
      <w:r>
        <w:t>17(Carcinogenic</w:t>
      </w:r>
      <w:r w:rsidR="00644CD5">
        <w:t>.</w:t>
      </w:r>
      <w:r>
        <w:t xml:space="preserve"> mouse) -0</w:t>
      </w:r>
      <w:r w:rsidR="00644CD5">
        <w:t>.</w:t>
      </w:r>
      <w:r>
        <w:t>0677(Dopamine autoreceptor agonist) + 0</w:t>
      </w:r>
      <w:r w:rsidR="00644CD5">
        <w:t>.</w:t>
      </w:r>
      <w:r>
        <w:t>111(Antihelmintic (Nematodes)) + 0</w:t>
      </w:r>
      <w:r w:rsidR="00644CD5">
        <w:t>.</w:t>
      </w:r>
      <w:r>
        <w:t>14(Ribosomal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0409(CYP2C9 inhibitor) + 0</w:t>
      </w:r>
      <w:r w:rsidR="00644CD5">
        <w:t>.</w:t>
      </w:r>
      <w:r>
        <w:t>439(NAD+ diphosphatase inhib</w:t>
      </w:r>
      <w:r>
        <w:t>i</w:t>
      </w:r>
      <w:r>
        <w:t>tor) + 0</w:t>
      </w:r>
      <w:r w:rsidR="00644CD5">
        <w:t>.</w:t>
      </w:r>
      <w:r>
        <w:t>0639(Phosphodiesterase 4B inhibitor) -0</w:t>
      </w:r>
      <w:r w:rsidR="00644CD5">
        <w:t>.</w:t>
      </w:r>
      <w:r>
        <w:t>173(CYP11A1 expression enhancer) -0</w:t>
      </w:r>
      <w:r w:rsidR="00644CD5">
        <w:t>.</w:t>
      </w:r>
      <w:r>
        <w:t>114(UGT1A4 substrate) -0</w:t>
      </w:r>
      <w:r w:rsidR="00644CD5">
        <w:t>.</w:t>
      </w:r>
      <w:r>
        <w:t>0523(Antiviral (Hepatitis C)) + 0</w:t>
      </w:r>
      <w:r w:rsidR="00644CD5">
        <w:t>.</w:t>
      </w:r>
      <w:r>
        <w:t>0663(Attention deficit/hyperactivity disorder treatment) -0</w:t>
      </w:r>
      <w:r w:rsidR="00644CD5">
        <w:t>.</w:t>
      </w:r>
      <w:r>
        <w:t>225(Glutathione S-transferase inhibitor) -0</w:t>
      </w:r>
      <w:r w:rsidR="00644CD5">
        <w:t>.</w:t>
      </w:r>
      <w:r>
        <w:t>0579(Ephrin antagonist) + 0</w:t>
      </w:r>
      <w:r w:rsidR="00644CD5">
        <w:t>.</w:t>
      </w:r>
      <w:r>
        <w:t>0472(Multidrug resistance-associated protein inhibitor) -0</w:t>
      </w:r>
      <w:r w:rsidR="00644CD5">
        <w:t>.</w:t>
      </w:r>
      <w:r>
        <w:t>0479(Endothelin A receptor antagonist) -0</w:t>
      </w:r>
      <w:r w:rsidR="00644CD5">
        <w:t>.</w:t>
      </w:r>
      <w:r>
        <w:t>075(NR3C1 expression inhibitor) -0</w:t>
      </w:r>
      <w:r w:rsidR="00644CD5">
        <w:t>.</w:t>
      </w:r>
      <w:r>
        <w:t>0778(Aldehyde dehydrogenase (NADP+) inhibitor) -0</w:t>
      </w:r>
      <w:r w:rsidR="00644CD5">
        <w:t>.</w:t>
      </w:r>
      <w:r>
        <w:t>131(Nicotinic neuronal receptor agonist) -0</w:t>
      </w:r>
      <w:r w:rsidR="00644CD5">
        <w:t>.</w:t>
      </w:r>
      <w:r>
        <w:t>119(Chymotrypsin inhibitor) -0</w:t>
      </w:r>
      <w:r w:rsidR="00644CD5">
        <w:t>.</w:t>
      </w:r>
      <w:r>
        <w:t>11(Neuronal nitric-oxide synthase inhibitor) -0</w:t>
      </w:r>
      <w:r w:rsidR="00644CD5">
        <w:t>.</w:t>
      </w:r>
      <w:r>
        <w:t>133(Formaldehyde dehydrogenase (glutathione) inhibitor) + 0</w:t>
      </w:r>
      <w:r w:rsidR="00644CD5">
        <w:t>.</w:t>
      </w:r>
      <w:r>
        <w:t>0586(Probable DNA dC-&gt;dU-editing enzyme APOBEC-3A inhibitor) + 0</w:t>
      </w:r>
      <w:r w:rsidR="00644CD5">
        <w:t>.</w:t>
      </w:r>
      <w:r>
        <w:t>132(Thymine dioxygenase inhibitor) + 0</w:t>
      </w:r>
      <w:r w:rsidR="00644CD5">
        <w:t>.</w:t>
      </w:r>
      <w:r>
        <w:t>0367(Excitatory amino acid transporter 1 inhibitor) + 0</w:t>
      </w:r>
      <w:r w:rsidR="00644CD5">
        <w:t>.</w:t>
      </w:r>
      <w:r>
        <w:t>032(Pyrimidine antagonist) -0</w:t>
      </w:r>
      <w:r w:rsidR="00644CD5">
        <w:t>.</w:t>
      </w:r>
      <w:r>
        <w:t>111(UDP-3-O-acyl-N-acetylglucosamine deacetylase inhib</w:t>
      </w:r>
      <w:r>
        <w:t>i</w:t>
      </w:r>
      <w:r>
        <w:lastRenderedPageBreak/>
        <w:t>tor) -0</w:t>
      </w:r>
      <w:r w:rsidR="00644CD5">
        <w:t>.</w:t>
      </w:r>
      <w:r>
        <w:t>0302(Carbonic anhydrase VII inhibitor) + 0</w:t>
      </w:r>
      <w:r w:rsidR="00644CD5">
        <w:t>.</w:t>
      </w:r>
      <w:r>
        <w:t>0572(UGT1A9 substrate) + 0</w:t>
      </w:r>
      <w:r w:rsidR="00644CD5">
        <w:t>.</w:t>
      </w:r>
      <w:r>
        <w:t>0849(L-threonine 3-dehydrogenase inhibitor) + 0</w:t>
      </w:r>
      <w:r w:rsidR="00644CD5">
        <w:t>.</w:t>
      </w:r>
      <w:r>
        <w:t>183(Guanylate kinase inhibitor) -0</w:t>
      </w:r>
      <w:r w:rsidR="00644CD5">
        <w:t>.</w:t>
      </w:r>
      <w:r>
        <w:t>107(Calpain 1 inhibitor) + 0</w:t>
      </w:r>
      <w:r w:rsidR="00644CD5">
        <w:t>.</w:t>
      </w:r>
      <w:r>
        <w:t>0391(Integrin alpha4beta7 antagonist) + 0</w:t>
      </w:r>
      <w:r w:rsidR="00644CD5">
        <w:t>.</w:t>
      </w:r>
      <w:r>
        <w:t>059(Cannabinoid receptor antagonist) -0</w:t>
      </w:r>
      <w:r w:rsidR="00644CD5">
        <w:t>.</w:t>
      </w:r>
      <w:r>
        <w:t>0526(Carcinogenic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pancreas) -0</w:t>
      </w:r>
      <w:r w:rsidR="00644CD5">
        <w:t>.</w:t>
      </w:r>
      <w:r>
        <w:t>0638(Acyloxyacyl hydrolase inhibitor) + 0</w:t>
      </w:r>
      <w:r w:rsidR="00644CD5">
        <w:t>.</w:t>
      </w:r>
      <w:r>
        <w:t>0793(Phosphatidylinositol 4-kinase inhibitor) -0</w:t>
      </w:r>
      <w:r w:rsidR="00644CD5">
        <w:t>.</w:t>
      </w:r>
      <w:r>
        <w:t>148(Carbonic anhydrase XIII inhibitor) -0</w:t>
      </w:r>
      <w:r w:rsidR="00644CD5">
        <w:t>.</w:t>
      </w:r>
      <w:r>
        <w:t>0312(AMPA 4 receptor antagonist) + 0</w:t>
      </w:r>
      <w:r w:rsidR="00644CD5">
        <w:t>.</w:t>
      </w:r>
      <w:r>
        <w:t>0188(Angiogenesis inhibitor) -0</w:t>
      </w:r>
      <w:r w:rsidR="00644CD5">
        <w:t>.</w:t>
      </w:r>
      <w:r>
        <w:t>0226(Lipocortins synthesis antagonist) -0</w:t>
      </w:r>
      <w:r w:rsidR="00644CD5">
        <w:t>.</w:t>
      </w:r>
      <w:r>
        <w:t>0274(Epidermal growth factor receptor kinase inhibitor) -0</w:t>
      </w:r>
      <w:r w:rsidR="00644CD5">
        <w:t>.</w:t>
      </w:r>
      <w:r>
        <w:t>0608(Transcription factor AP-1 inhibitor) + 0</w:t>
      </w:r>
      <w:r w:rsidR="00644CD5">
        <w:t>.</w:t>
      </w:r>
      <w:r>
        <w:t>0802(Nicotinic receptor beta3 subunit antagonist) -0</w:t>
      </w:r>
      <w:r w:rsidR="00644CD5">
        <w:t>.</w:t>
      </w:r>
      <w:r>
        <w:t>0413(TOP1 expression inhibitor) -0</w:t>
      </w:r>
      <w:r w:rsidR="00644CD5">
        <w:t>.</w:t>
      </w:r>
      <w:r>
        <w:t>0497(Lactate 2-monooxygenase inhibitor) + 0</w:t>
      </w:r>
      <w:r w:rsidR="00644CD5">
        <w:t>.</w:t>
      </w:r>
      <w:r>
        <w:t>0703(Pyridoxamine-oxaloacetate transaminase inhibitor) + 0</w:t>
      </w:r>
      <w:r w:rsidR="00644CD5">
        <w:t>.</w:t>
      </w:r>
      <w:r>
        <w:t>0175(G-protein coupled bile acid receptor 1 antagonist) + 0</w:t>
      </w:r>
      <w:r w:rsidR="00644CD5">
        <w:t>.</w:t>
      </w:r>
      <w:r>
        <w:t>0532(GABA uptake inhibitor) + 0</w:t>
      </w:r>
      <w:r w:rsidR="00644CD5">
        <w:t>.</w:t>
      </w:r>
      <w:r>
        <w:t>0131(M18 aspartyl aminopeptidase inhibitor) + 0</w:t>
      </w:r>
      <w:r w:rsidR="00644CD5">
        <w:t>.</w:t>
      </w:r>
      <w:r>
        <w:t>0412(2-Aminohexano-6-lactam racemase inhibitor) -0</w:t>
      </w:r>
      <w:r w:rsidR="00644CD5">
        <w:t>.</w:t>
      </w:r>
      <w:r>
        <w:t>0263(Hematopoietic inhibitor) -0</w:t>
      </w:r>
      <w:r w:rsidR="00644CD5">
        <w:t>.</w:t>
      </w:r>
      <w:r>
        <w:t>0407(Beta lactamase II inhibitor) + 0</w:t>
      </w:r>
      <w:r w:rsidR="00644CD5">
        <w:t>.</w:t>
      </w:r>
      <w:r>
        <w:t>0175(TP53 e</w:t>
      </w:r>
      <w:r>
        <w:t>x</w:t>
      </w:r>
      <w:r>
        <w:t>pression enhancer) + 0</w:t>
      </w:r>
      <w:r w:rsidR="00644CD5">
        <w:t>.</w:t>
      </w:r>
      <w:r>
        <w:t>0141(Antiseborrheic) -0</w:t>
      </w:r>
      <w:r w:rsidR="00644CD5">
        <w:t>.</w:t>
      </w:r>
      <w:r>
        <w:t>0375(Nicotinic receptor gamma subunit antagonist) -0</w:t>
      </w:r>
      <w:r w:rsidR="00644CD5">
        <w:t>.</w:t>
      </w:r>
      <w:r>
        <w:t>0602(Galactoside 2-alpha-L-fucosyltransferase inhibitor) + 0</w:t>
      </w:r>
      <w:r w:rsidR="00644CD5">
        <w:t>.</w:t>
      </w:r>
      <w:r>
        <w:t>0321(Oligo-1</w:t>
      </w:r>
      <w:r w:rsidR="00644CD5">
        <w:t>.</w:t>
      </w:r>
      <w:r>
        <w:t>6-glucosidase inhibitor) + 0</w:t>
      </w:r>
      <w:r w:rsidR="00644CD5">
        <w:t>.</w:t>
      </w:r>
      <w:r>
        <w:t>00501(Autoimmune disorders treatment) -0</w:t>
      </w:r>
      <w:r w:rsidR="00644CD5">
        <w:t>.</w:t>
      </w:r>
      <w:r>
        <w:t>00608(OLFML3 expression enhancer) + 0</w:t>
      </w:r>
      <w:r w:rsidR="00644CD5">
        <w:t>.</w:t>
      </w:r>
      <w:r>
        <w:t>025(Phosphoenolpyruvate carboxylase inhibitor) -0</w:t>
      </w:r>
      <w:r w:rsidR="00644CD5">
        <w:t>.</w:t>
      </w:r>
      <w:r>
        <w:t>00676(Gastrin-releasing peptide antagonist) -0</w:t>
      </w:r>
      <w:r w:rsidR="00644CD5">
        <w:t>.</w:t>
      </w:r>
      <w:r>
        <w:t>00801(Aurora-A kinase inhibitor) -0</w:t>
      </w:r>
      <w:r w:rsidR="00644CD5">
        <w:t>.</w:t>
      </w:r>
      <w:r>
        <w:t>00354(Mucosal addressin cell adhesion molecule 1 inhibitor) -0</w:t>
      </w:r>
      <w:r w:rsidR="00644CD5">
        <w:t>.</w:t>
      </w:r>
      <w:r>
        <w:t>00801(Branched-chain-amino-acid transaminase inhibitor) -0</w:t>
      </w:r>
      <w:r w:rsidR="00644CD5">
        <w:t>.</w:t>
      </w:r>
      <w:r>
        <w:t>00159(Vascular (periferal) disease treatment) -0</w:t>
      </w:r>
      <w:r w:rsidR="00644CD5">
        <w:t>.</w:t>
      </w:r>
      <w:r>
        <w:t>000851(Opioid mu receptor antagonist) + 5</w:t>
      </w:r>
      <w:r w:rsidR="00644CD5">
        <w:t>.</w:t>
      </w:r>
      <w:r>
        <w:t>46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37(Cystathionine gamma-lyase inhibitor) + 0</w:t>
      </w:r>
      <w:r w:rsidR="00644CD5">
        <w:t>.</w:t>
      </w:r>
      <w:r>
        <w:t>621(CYP2D6 substrate) -0</w:t>
      </w:r>
      <w:r w:rsidR="00644CD5">
        <w:t>.</w:t>
      </w:r>
      <w:r>
        <w:t>628(Hyperbilirubinemia) + 0</w:t>
      </w:r>
      <w:r w:rsidR="00644CD5">
        <w:t>.</w:t>
      </w:r>
      <w:r>
        <w:t>278(Hypothermic) + 0</w:t>
      </w:r>
      <w:r w:rsidR="00644CD5">
        <w:t>.</w:t>
      </w:r>
      <w:r>
        <w:t>507(Nicotinic receptor alpha5 subunit antagonist) + 28</w:t>
      </w:r>
      <w:r w:rsidR="00644CD5">
        <w:t>.</w:t>
      </w:r>
      <w:r>
        <w:t>5(Length) -0</w:t>
      </w:r>
      <w:r w:rsidR="00644CD5">
        <w:t>.</w:t>
      </w:r>
      <w:r>
        <w:t>386(Phosphodiesterase III inhibitor) -25</w:t>
      </w:r>
      <w:r w:rsidR="00644CD5">
        <w:t>.</w:t>
      </w:r>
      <w:r>
        <w:t>1(Length^2) -0</w:t>
      </w:r>
      <w:r w:rsidR="00644CD5">
        <w:t>.</w:t>
      </w:r>
      <w:r>
        <w:t>505(Matrix metalloproteinase (membrane-type) inhibitor) -0</w:t>
      </w:r>
      <w:r w:rsidR="00644CD5">
        <w:t>.</w:t>
      </w:r>
      <w:r>
        <w:t>103(Adenosine receptor antagonist) -1</w:t>
      </w:r>
      <w:r w:rsidR="00644CD5">
        <w:t>.</w:t>
      </w:r>
      <w:r>
        <w:t>09(CYP2C substrate) -0</w:t>
      </w:r>
      <w:r w:rsidR="00644CD5">
        <w:t>.</w:t>
      </w:r>
      <w:r>
        <w:t>946(Aspartate transaminase inhibitor) + 0</w:t>
      </w:r>
      <w:r w:rsidR="00644CD5">
        <w:t>.</w:t>
      </w:r>
      <w:r>
        <w:t>111(Carcinogenic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666(Narcotic) -0</w:t>
      </w:r>
      <w:r w:rsidR="00644CD5">
        <w:t>.</w:t>
      </w:r>
      <w:r>
        <w:t>104(AICAR transformylase inhibitor) + 0</w:t>
      </w:r>
      <w:r w:rsidR="00644CD5">
        <w:t>.</w:t>
      </w:r>
      <w:r>
        <w:t>787(Gastrointestinal disturbance) + 0</w:t>
      </w:r>
      <w:r w:rsidR="00644CD5">
        <w:t>.</w:t>
      </w:r>
      <w:r>
        <w:t>164(Nicotinic alpha4beta2 receptor agonist) -0</w:t>
      </w:r>
      <w:r w:rsidR="00644CD5">
        <w:t>.</w:t>
      </w:r>
      <w:r>
        <w:t>124(COL1A1 expression inhibitor) -1</w:t>
      </w:r>
      <w:r w:rsidR="00644CD5">
        <w:t>.</w:t>
      </w:r>
      <w:r>
        <w:t>97(Sigma 2 receptor antag</w:t>
      </w:r>
      <w:r>
        <w:t>o</w:t>
      </w:r>
      <w:r>
        <w:t>nist) + 0</w:t>
      </w:r>
      <w:r w:rsidR="00644CD5">
        <w:t>.</w:t>
      </w:r>
      <w:r>
        <w:t>228(Respiratory distress syndrome treatment) -0</w:t>
      </w:r>
      <w:r w:rsidR="00644CD5">
        <w:t>.</w:t>
      </w:r>
      <w:r>
        <w:t>48(Malate synthase inhibitor) -1</w:t>
      </w:r>
      <w:r w:rsidR="00644CD5">
        <w:t>.</w:t>
      </w:r>
      <w:r>
        <w:t>51(DNA synthesis inhib</w:t>
      </w:r>
      <w:r>
        <w:t>i</w:t>
      </w:r>
      <w:r>
        <w:t>tor) + 0</w:t>
      </w:r>
      <w:r w:rsidR="00644CD5">
        <w:t>.</w:t>
      </w:r>
      <w:r>
        <w:t>394(15-Lipoxygenase 2 inhibitor) -1</w:t>
      </w:r>
      <w:r w:rsidR="00644CD5">
        <w:t>.</w:t>
      </w:r>
      <w:r>
        <w:t>13(Antineoplastic antimetabolite) -0</w:t>
      </w:r>
      <w:r w:rsidR="00644CD5">
        <w:t>.</w:t>
      </w:r>
      <w:r>
        <w:t>119(Transcription factor STAT inhibitor) -0</w:t>
      </w:r>
      <w:r w:rsidR="00644CD5">
        <w:t>.</w:t>
      </w:r>
      <w:r>
        <w:t>579(Amiloride-sensitive cation channel 1 blocker) + 0</w:t>
      </w:r>
      <w:r w:rsidR="00644CD5">
        <w:t>.</w:t>
      </w:r>
      <w:r>
        <w:t>335(Rubredoxin-NAD+ reductase inhibitor) -0</w:t>
      </w:r>
      <w:r w:rsidR="00644CD5">
        <w:t>.</w:t>
      </w:r>
      <w:r>
        <w:t>231(Selectin antagonist) + 0</w:t>
      </w:r>
      <w:r w:rsidR="00644CD5">
        <w:t>.</w:t>
      </w:r>
      <w:r>
        <w:t>382(Purinergic P2X1 antagonist) + 0</w:t>
      </w:r>
      <w:r w:rsidR="00644CD5">
        <w:t>.</w:t>
      </w:r>
      <w:r>
        <w:t>281(Antiasthmatic) + 0</w:t>
      </w:r>
      <w:r w:rsidR="00644CD5">
        <w:t>.</w:t>
      </w:r>
      <w:r>
        <w:t>0512(Lymphocytopoiesis inhibitor) -0</w:t>
      </w:r>
      <w:r w:rsidR="00644CD5">
        <w:t>.</w:t>
      </w:r>
      <w:r>
        <w:t>446(NGFR expression enhancer) + 0</w:t>
      </w:r>
      <w:r w:rsidR="00644CD5">
        <w:t>.</w:t>
      </w:r>
      <w:r>
        <w:t>501(Estrogen beta receptor agonist) + 0</w:t>
      </w:r>
      <w:r w:rsidR="00644CD5">
        <w:t>.</w:t>
      </w:r>
      <w:r>
        <w:t>669(Diuretic inhibitor) -0</w:t>
      </w:r>
      <w:r w:rsidR="00644CD5">
        <w:t>.</w:t>
      </w:r>
      <w:r>
        <w:t>45(Photosensitizer) + 1</w:t>
      </w:r>
      <w:r w:rsidR="00644CD5">
        <w:t>.</w:t>
      </w:r>
      <w:r>
        <w:t>79(Carbonic anhydrase X inhibitor) + 0</w:t>
      </w:r>
      <w:r w:rsidR="00644CD5">
        <w:t>.</w:t>
      </w:r>
      <w:r>
        <w:t>909(Phosphate acetyltransferase inhibitor) + 0</w:t>
      </w:r>
      <w:r w:rsidR="00644CD5">
        <w:t>.</w:t>
      </w:r>
      <w:r>
        <w:t>59(FOS expression enhancer) -0</w:t>
      </w:r>
      <w:r w:rsidR="00644CD5">
        <w:t>.</w:t>
      </w:r>
      <w:r>
        <w:t>523(Cyclic AMP modulator) + 0</w:t>
      </w:r>
      <w:r w:rsidR="00644CD5">
        <w:t>.</w:t>
      </w:r>
      <w:r>
        <w:t>165(Psychotropic) -0</w:t>
      </w:r>
      <w:r w:rsidR="00644CD5">
        <w:t>.</w:t>
      </w:r>
      <w:r>
        <w:t>137(Ribulose-bisphosphate carboxylase inhibitor) -0</w:t>
      </w:r>
      <w:r w:rsidR="00644CD5">
        <w:t>.</w:t>
      </w:r>
      <w:r>
        <w:t>0189(CYP2E1 substrate) + 0</w:t>
      </w:r>
      <w:r w:rsidR="00644CD5">
        <w:t>.</w:t>
      </w:r>
      <w:r>
        <w:t>877(5 Hydroxytryptamine 3 agonist) -1</w:t>
      </w:r>
      <w:r w:rsidR="00644CD5">
        <w:t>.</w:t>
      </w:r>
      <w:r>
        <w:t>52(Vascular adhesion protein 1 inhibitor) -0</w:t>
      </w:r>
      <w:r w:rsidR="00644CD5">
        <w:t>.</w:t>
      </w:r>
      <w:r>
        <w:t>212(Retinoic acid beta receptor agonist) -0</w:t>
      </w:r>
      <w:r w:rsidR="00644CD5">
        <w:t>.</w:t>
      </w:r>
      <w:r>
        <w:t>569(Arylamine N-Acetyltransferase substrate) + 0</w:t>
      </w:r>
      <w:r w:rsidR="00644CD5">
        <w:t>.</w:t>
      </w:r>
      <w:r>
        <w:t>0614(Bradykinin B2 receptor antagonist) + 0</w:t>
      </w:r>
      <w:r w:rsidR="00644CD5">
        <w:t>.</w:t>
      </w:r>
      <w:r>
        <w:t>147(Nav1.6 sodium channel blocker) + 0</w:t>
      </w:r>
      <w:r w:rsidR="00644CD5">
        <w:t>.</w:t>
      </w:r>
      <w:r>
        <w:t>306(Antipruritic) -0</w:t>
      </w:r>
      <w:r w:rsidR="00644CD5">
        <w:t>.</w:t>
      </w:r>
      <w:r>
        <w:t>163(Heme oxygenase stimulant) + 0</w:t>
      </w:r>
      <w:r w:rsidR="00644CD5">
        <w:t>.</w:t>
      </w:r>
      <w:r>
        <w:t>303(Carcinogenic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139(Transcription factor STAT1 inhib</w:t>
      </w:r>
      <w:r>
        <w:t>i</w:t>
      </w:r>
      <w:r>
        <w:t>tor) -0</w:t>
      </w:r>
      <w:r w:rsidR="00644CD5">
        <w:t>.</w:t>
      </w:r>
      <w:r>
        <w:t>367(Antiallergic) + 0</w:t>
      </w:r>
      <w:r w:rsidR="00644CD5">
        <w:t>.</w:t>
      </w:r>
      <w:r>
        <w:t>324(Trypsin III inhibitor) + 0</w:t>
      </w:r>
      <w:r w:rsidR="00644CD5">
        <w:t>.</w:t>
      </w:r>
      <w:r>
        <w:t>199(TRPM8 blocker) -0</w:t>
      </w:r>
      <w:r w:rsidR="00644CD5">
        <w:t>.</w:t>
      </w:r>
      <w:r>
        <w:t>761(Thiosulfate sulfurtransferase inhibitor) + 0</w:t>
      </w:r>
      <w:r w:rsidR="00644CD5">
        <w:t>.</w:t>
      </w:r>
      <w:r>
        <w:t>484(Tremor) -0</w:t>
      </w:r>
      <w:r w:rsidR="00644CD5">
        <w:t>.</w:t>
      </w:r>
      <w:r>
        <w:t>453(Plasminogen activator inhibitor) -0</w:t>
      </w:r>
      <w:r w:rsidR="00644CD5">
        <w:t>.</w:t>
      </w:r>
      <w:r>
        <w:t>443(Phosphodiesterase 8B inhibitor) -0</w:t>
      </w:r>
      <w:r w:rsidR="00644CD5">
        <w:t>.</w:t>
      </w:r>
      <w:r>
        <w:t>486(Glycosuria) -1</w:t>
      </w:r>
      <w:r w:rsidR="00644CD5">
        <w:t>.</w:t>
      </w:r>
      <w:r>
        <w:t>38(Histone-lysine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28(Protocollagen prolyl hydroxylase inhibitor) -0</w:t>
      </w:r>
      <w:r w:rsidR="00644CD5">
        <w:t>.</w:t>
      </w:r>
      <w:r>
        <w:t>383(Carcinogenic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747(Chitinase inhibitor) -0</w:t>
      </w:r>
      <w:r w:rsidR="00644CD5">
        <w:t>.</w:t>
      </w:r>
      <w:r>
        <w:t>16(Angiotensin antagonist) + 0</w:t>
      </w:r>
      <w:r w:rsidR="00644CD5">
        <w:t>.</w:t>
      </w:r>
      <w:r>
        <w:t>476(Cytosolic phospholipase A2 beta inhibitor) + 1(CC chemokine 9 receptor a</w:t>
      </w:r>
      <w:r>
        <w:t>n</w:t>
      </w:r>
      <w:r>
        <w:t>tagonist) -0</w:t>
      </w:r>
      <w:r w:rsidR="00644CD5">
        <w:t>.</w:t>
      </w:r>
      <w:r>
        <w:t>891(Mannosyl-oligosaccharide glucosidase inhibitor) -0</w:t>
      </w:r>
      <w:r w:rsidR="00644CD5">
        <w:t>.</w:t>
      </w:r>
      <w:r>
        <w:t>561(Hyperkinesia) + 0</w:t>
      </w:r>
      <w:r w:rsidR="00644CD5">
        <w:t>.</w:t>
      </w:r>
      <w:r>
        <w:t>752(Membrane permeabi</w:t>
      </w:r>
      <w:r>
        <w:t>l</w:t>
      </w:r>
      <w:r>
        <w:t>ity enhancer) + 0</w:t>
      </w:r>
      <w:r w:rsidR="00644CD5">
        <w:t>.</w:t>
      </w:r>
      <w:r>
        <w:t>365(Ribosomal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999(Sulfinoalanine decarboxylase inhibitor) + 0</w:t>
      </w:r>
      <w:r w:rsidR="00644CD5">
        <w:t>.</w:t>
      </w:r>
      <w:r>
        <w:t>851(Calcium antagonist) -0</w:t>
      </w:r>
      <w:r w:rsidR="00644CD5">
        <w:t>.</w:t>
      </w:r>
      <w:r>
        <w:t>29(Psychosexual dysfunction treatment) + 0</w:t>
      </w:r>
      <w:r w:rsidR="00644CD5">
        <w:t>.</w:t>
      </w:r>
      <w:r>
        <w:t>889(Calmodulin-domain protein kinase 1 inhibitor) + 0</w:t>
      </w:r>
      <w:r w:rsidR="00644CD5">
        <w:t>.</w:t>
      </w:r>
      <w:r>
        <w:t>272(Ferredoxin-nitrite reductase inhibitor) + 1</w:t>
      </w:r>
      <w:r w:rsidR="00644CD5">
        <w:t>.</w:t>
      </w:r>
      <w:r>
        <w:t>31(Alpha glucosidase inhibitor) + 0</w:t>
      </w:r>
      <w:r w:rsidR="00644CD5">
        <w:t>.</w:t>
      </w:r>
      <w:r>
        <w:t>402(Caspase 6 inhib</w:t>
      </w:r>
      <w:r>
        <w:t>i</w:t>
      </w:r>
      <w:r>
        <w:t>tor) -0</w:t>
      </w:r>
      <w:r w:rsidR="00644CD5">
        <w:t>.</w:t>
      </w:r>
      <w:r>
        <w:t>627(Amyloid beta aggregation inhibitor) + 0</w:t>
      </w:r>
      <w:r w:rsidR="00644CD5">
        <w:t>.</w:t>
      </w:r>
      <w:r>
        <w:t>275(Anemia) -0</w:t>
      </w:r>
      <w:r w:rsidR="00644CD5">
        <w:t>.</w:t>
      </w:r>
      <w:r>
        <w:t>174(CYP3A4 inhibitor) -0</w:t>
      </w:r>
      <w:r w:rsidR="00644CD5">
        <w:t>.</w:t>
      </w:r>
      <w:r>
        <w:t>327(Pyruvate deh</w:t>
      </w:r>
      <w:r>
        <w:t>y</w:t>
      </w:r>
      <w:r>
        <w:t>drogenase kinase inhibitor) + 0</w:t>
      </w:r>
      <w:r w:rsidR="00644CD5">
        <w:t>.</w:t>
      </w:r>
      <w:r>
        <w:t>294(ATP-dependent RNA helicase inhibitor) -0</w:t>
      </w:r>
      <w:r w:rsidR="00644CD5">
        <w:t>.</w:t>
      </w:r>
      <w:r>
        <w:t>344(Protease (Human cytomegalov</w:t>
      </w:r>
      <w:r>
        <w:t>i</w:t>
      </w:r>
      <w:r>
        <w:t>rus) inhibitor) + 0</w:t>
      </w:r>
      <w:r w:rsidR="00644CD5">
        <w:t>.</w:t>
      </w:r>
      <w:r>
        <w:t>299(ID1 expression inhibitor) -0</w:t>
      </w:r>
      <w:r w:rsidR="00644CD5">
        <w:t>.</w:t>
      </w:r>
      <w:r>
        <w:t>269(Aryl-alcohol dehydrogenase inhibitor) -0</w:t>
      </w:r>
      <w:r w:rsidR="00644CD5">
        <w:t>.</w:t>
      </w:r>
      <w:r>
        <w:t>258(HIV-1 integrase (3'-Processing) inhibitor) -0</w:t>
      </w:r>
      <w:r w:rsidR="00644CD5">
        <w:t>.</w:t>
      </w:r>
      <w:r>
        <w:t>302(Endocrine disruptor) -0</w:t>
      </w:r>
      <w:r w:rsidR="00644CD5">
        <w:t>.</w:t>
      </w:r>
      <w:r>
        <w:t>364(Lysophosphatidic acid 3 receptor antagonist) -0</w:t>
      </w:r>
      <w:r w:rsidR="00644CD5">
        <w:t>.</w:t>
      </w:r>
      <w:r>
        <w:t>277(Mucosal addressin cell adhesion molecule 1 inhibitor) -0</w:t>
      </w:r>
      <w:r w:rsidR="00644CD5">
        <w:t>.</w:t>
      </w:r>
      <w:r>
        <w:t>334(Thyroid hormone agonist) + 0</w:t>
      </w:r>
      <w:r w:rsidR="00644CD5">
        <w:t>.</w:t>
      </w:r>
      <w:r>
        <w:t>521(MCL1 expre</w:t>
      </w:r>
      <w:r>
        <w:t>s</w:t>
      </w:r>
      <w:r>
        <w:t>sion inhibitor) -0</w:t>
      </w:r>
      <w:r w:rsidR="00644CD5">
        <w:t>.</w:t>
      </w:r>
      <w:r>
        <w:t>733(Fatty liver) + 0</w:t>
      </w:r>
      <w:r w:rsidR="00644CD5">
        <w:t>.</w:t>
      </w:r>
      <w:r>
        <w:t>298(Sexual dysfunction) -0</w:t>
      </w:r>
      <w:r w:rsidR="00644CD5">
        <w:t>.</w:t>
      </w:r>
      <w:r>
        <w:t>153(Analgesic) + 0</w:t>
      </w:r>
      <w:r w:rsidR="00644CD5">
        <w:t>.</w:t>
      </w:r>
      <w:r>
        <w:t>207(Carcinogenic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221(Polo-like kinase-2 inhibitor) + 1</w:t>
      </w:r>
      <w:r w:rsidR="00644CD5">
        <w:t>.</w:t>
      </w:r>
      <w:r>
        <w:t>02(Somatostatin 4 antagonist) + 0</w:t>
      </w:r>
      <w:r w:rsidR="00644CD5">
        <w:t>.</w:t>
      </w:r>
      <w:r>
        <w:t>208(Phosphate transporter inhibitor) -0</w:t>
      </w:r>
      <w:r w:rsidR="00644CD5">
        <w:t>.</w:t>
      </w:r>
      <w:r>
        <w:t>313(Calpain 2 inhibitor) -0</w:t>
      </w:r>
      <w:r w:rsidR="00644CD5">
        <w:t>.</w:t>
      </w:r>
      <w:r>
        <w:t>843(ATP phosphoribosyltransferase inhibitor) + 9</w:t>
      </w:r>
      <w:r w:rsidR="00644CD5">
        <w:t>.</w:t>
      </w:r>
      <w:r>
        <w:t>47(Length^3) + 0</w:t>
      </w:r>
      <w:r w:rsidR="00644CD5">
        <w:t>.</w:t>
      </w:r>
      <w:r>
        <w:t>276(Glutamate (mGluR group III) agonist) + 0</w:t>
      </w:r>
      <w:r w:rsidR="00644CD5">
        <w:t>.</w:t>
      </w:r>
      <w:r>
        <w:t>771(CCL5 expression enhancer) + 0</w:t>
      </w:r>
      <w:r w:rsidR="00644CD5">
        <w:t>.</w:t>
      </w:r>
      <w:r>
        <w:t>0131(Hot flush treatment) + 0</w:t>
      </w:r>
      <w:r w:rsidR="00644CD5">
        <w:t>.</w:t>
      </w:r>
      <w:r>
        <w:t>519(LSS expression enhancer) + 0</w:t>
      </w:r>
      <w:r w:rsidR="00644CD5">
        <w:t>.</w:t>
      </w:r>
      <w:r>
        <w:t>803(3-Hydroxybutyrate dehydrogenase inhibitor) -0</w:t>
      </w:r>
      <w:r w:rsidR="00644CD5">
        <w:t>.</w:t>
      </w:r>
      <w:r>
        <w:t>602(TP73 expression enha</w:t>
      </w:r>
      <w:r>
        <w:t>n</w:t>
      </w:r>
      <w:r>
        <w:lastRenderedPageBreak/>
        <w:t>cer) + 0</w:t>
      </w:r>
      <w:r w:rsidR="00644CD5">
        <w:t>.</w:t>
      </w:r>
      <w:r>
        <w:t>2(Antineoplastic (colorectal cancer)) + 0</w:t>
      </w:r>
      <w:r w:rsidR="00644CD5">
        <w:t>.</w:t>
      </w:r>
      <w:r>
        <w:t>191(Integrin alpha4beta7 antagonist) + 0</w:t>
      </w:r>
      <w:r w:rsidR="00644CD5">
        <w:t>.</w:t>
      </w:r>
      <w:r>
        <w:t>218(Delirium) + 0</w:t>
      </w:r>
      <w:r w:rsidR="00644CD5">
        <w:t>.</w:t>
      </w:r>
      <w:r>
        <w:t>256(Substance P antagonist) -0</w:t>
      </w:r>
      <w:r w:rsidR="00644CD5">
        <w:t>.</w:t>
      </w:r>
      <w:r>
        <w:t>439(Benzodiazepine agonist partial) + 0</w:t>
      </w:r>
      <w:r w:rsidR="00644CD5">
        <w:t>.</w:t>
      </w:r>
      <w:r>
        <w:t>363(HCV NS3/NS4A protease inhibitor) -0</w:t>
      </w:r>
      <w:r w:rsidR="00644CD5">
        <w:t>.</w:t>
      </w:r>
      <w:r>
        <w:t>236(MAP kinase 8 inhibitor) + 0</w:t>
      </w:r>
      <w:r w:rsidR="00644CD5">
        <w:t>.</w:t>
      </w:r>
      <w:r>
        <w:t>186(Protein 30S ribosomal subunit inhibitor) -0</w:t>
      </w:r>
      <w:r w:rsidR="00644CD5">
        <w:t>.</w:t>
      </w:r>
      <w:r>
        <w:t>259(Mydriatic) -0</w:t>
      </w:r>
      <w:r w:rsidR="00644CD5">
        <w:t>.</w:t>
      </w:r>
      <w:r>
        <w:t>174(Melatonin 1 antagonist) -0</w:t>
      </w:r>
      <w:r w:rsidR="00644CD5">
        <w:t>.</w:t>
      </w:r>
      <w:r>
        <w:t>332(Glutamate (mGluR4) antagonist) + 0</w:t>
      </w:r>
      <w:r w:rsidR="00644CD5">
        <w:t>.</w:t>
      </w:r>
      <w:r>
        <w:t>143(X-Pro dipeptidase inhibitor) -0</w:t>
      </w:r>
      <w:r w:rsidR="00644CD5">
        <w:t>.</w:t>
      </w:r>
      <w:r>
        <w:t>179(Acute neurologic disorders treatment) + 0</w:t>
      </w:r>
      <w:r w:rsidR="00644CD5">
        <w:t>.</w:t>
      </w:r>
      <w:r>
        <w:t>677(DNA methyltransferase I inhibitor) -0</w:t>
      </w:r>
      <w:r w:rsidR="00644CD5">
        <w:t>.</w:t>
      </w:r>
      <w:r>
        <w:t>346(Ribosomal protein S6 kinase alpha 3 inhibitor) -0</w:t>
      </w:r>
      <w:r w:rsidR="00644CD5">
        <w:t>.</w:t>
      </w:r>
      <w:r>
        <w:t>434(Transforming growth factor antagonist) + 0</w:t>
      </w:r>
      <w:r w:rsidR="00644CD5">
        <w:t>.</w:t>
      </w:r>
      <w:r>
        <w:t>208(Cruzipain inhibitor) + 0</w:t>
      </w:r>
      <w:r w:rsidR="00644CD5">
        <w:t>.</w:t>
      </w:r>
      <w:r>
        <w:t>217(3 Beta-hydroxy-delta 5-steroid dehydrogenase inhibitor) + 0</w:t>
      </w:r>
      <w:r w:rsidR="00644CD5">
        <w:t>.</w:t>
      </w:r>
      <w:r>
        <w:t>163(Death-associated protein kinase 3 inhibitor) -0</w:t>
      </w:r>
      <w:r w:rsidR="00644CD5">
        <w:t>.</w:t>
      </w:r>
      <w:r>
        <w:t>272(Nucleotide-binding oligomeriz</w:t>
      </w:r>
      <w:r>
        <w:t>a</w:t>
      </w:r>
      <w:r>
        <w:t>tion domain-containing protein 2 inhibitor) -0</w:t>
      </w:r>
      <w:r w:rsidR="00644CD5">
        <w:t>.</w:t>
      </w:r>
      <w:r>
        <w:t>277(Protein kinase C beta I inhibitor) -1</w:t>
      </w:r>
      <w:r w:rsidR="00644CD5">
        <w:t>.</w:t>
      </w:r>
      <w:r>
        <w:t>4(Carbonic anhydrase VI i</w:t>
      </w:r>
      <w:r>
        <w:t>n</w:t>
      </w:r>
      <w:r>
        <w:t>hibitor) + 0</w:t>
      </w:r>
      <w:r w:rsidR="00644CD5">
        <w:t>.</w:t>
      </w:r>
      <w:r>
        <w:t>513(MYC expression enhancer) -0</w:t>
      </w:r>
      <w:r w:rsidR="00644CD5">
        <w:t>.</w:t>
      </w:r>
      <w:r>
        <w:t>137(DNA intercalator) -0</w:t>
      </w:r>
      <w:r w:rsidR="00644CD5">
        <w:t>.</w:t>
      </w:r>
      <w:r>
        <w:t>303(CTNNB1 expression inhibitor) -0</w:t>
      </w:r>
      <w:r w:rsidR="00644CD5">
        <w:t>.</w:t>
      </w:r>
      <w:r>
        <w:t>563(Antidepressant</w:t>
      </w:r>
      <w:r w:rsidR="00644CD5">
        <w:t>.</w:t>
      </w:r>
      <w:r>
        <w:t xml:space="preserve"> Imipramin-like) -0</w:t>
      </w:r>
      <w:r w:rsidR="00644CD5">
        <w:t>.</w:t>
      </w:r>
      <w:r>
        <w:t>256(G-protein-coupled receptor kinase inhibitor) + 0</w:t>
      </w:r>
      <w:r w:rsidR="00644CD5">
        <w:t>.</w:t>
      </w:r>
      <w:r>
        <w:t>154(Chronic obstru</w:t>
      </w:r>
      <w:r>
        <w:t>c</w:t>
      </w:r>
      <w:r>
        <w:t>tive pulmonary disease treatment) + 0</w:t>
      </w:r>
      <w:r w:rsidR="00644CD5">
        <w:t>.</w:t>
      </w:r>
      <w:r>
        <w:t>36(Cytochrome P450 stimulant) + 0</w:t>
      </w:r>
      <w:r w:rsidR="00644CD5">
        <w:t>.</w:t>
      </w:r>
      <w:r>
        <w:t>648(Cyclooxygenase 1 inhibitor) -1</w:t>
      </w:r>
      <w:r w:rsidR="00644CD5">
        <w:t>.</w:t>
      </w:r>
      <w:r>
        <w:t>02(Glutamate synthase (ferredoxin) inhibitor) -0</w:t>
      </w:r>
      <w:r w:rsidR="00644CD5">
        <w:t>.</w:t>
      </w:r>
      <w:r>
        <w:t>108(HCV NS3-helicase inhibitor) -0</w:t>
      </w:r>
      <w:r w:rsidR="00644CD5">
        <w:t>.</w:t>
      </w:r>
      <w:r>
        <w:t>557(DDIT4 expression enha</w:t>
      </w:r>
      <w:r>
        <w:t>n</w:t>
      </w:r>
      <w:r>
        <w:t>cer) + 0</w:t>
      </w:r>
      <w:r w:rsidR="00644CD5">
        <w:t>.</w:t>
      </w:r>
      <w:r>
        <w:t>161(ADAM9 inhibitor) + 0</w:t>
      </w:r>
      <w:r w:rsidR="00644CD5">
        <w:t>.</w:t>
      </w:r>
      <w:r>
        <w:t>38(ABCB1 expression enhancer) -0</w:t>
      </w:r>
      <w:r w:rsidR="00644CD5">
        <w:t>.</w:t>
      </w:r>
      <w:r>
        <w:t>734(Andropause treatment) + 0</w:t>
      </w:r>
      <w:r w:rsidR="00644CD5">
        <w:t>.</w:t>
      </w:r>
      <w:r>
        <w:t>234(Muscle relaxant) -0</w:t>
      </w:r>
      <w:r w:rsidR="00644CD5">
        <w:t>.</w:t>
      </w:r>
      <w:r>
        <w:t>263(Carcinogenic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252(DNA-dependent protein kinase inhibitor) + 0</w:t>
      </w:r>
      <w:r w:rsidR="00644CD5">
        <w:t>.</w:t>
      </w:r>
      <w:r>
        <w:t>625(Deacetoxycephalosporin-C synthase inhibitor) -0</w:t>
      </w:r>
      <w:r w:rsidR="00644CD5">
        <w:t>.</w:t>
      </w:r>
      <w:r>
        <w:t>801(Shal potassium channel blocker) + 0</w:t>
      </w:r>
      <w:r w:rsidR="00644CD5">
        <w:t>.</w:t>
      </w:r>
      <w:r>
        <w:t>77(Phospholipase A2 inhibitor) + 0</w:t>
      </w:r>
      <w:r w:rsidR="00644CD5">
        <w:t>.</w:t>
      </w:r>
      <w:r>
        <w:t>284(Insulin like growth factor 1 antagonist) -0</w:t>
      </w:r>
      <w:r w:rsidR="00644CD5">
        <w:t>.</w:t>
      </w:r>
      <w:r>
        <w:t>226(Purinergic P2T antagonist) + 0</w:t>
      </w:r>
      <w:r w:rsidR="00644CD5">
        <w:t>.</w:t>
      </w:r>
      <w:r>
        <w:t>118(CYP4F2 inhibitor) -0</w:t>
      </w:r>
      <w:r w:rsidR="00644CD5">
        <w:t>.</w:t>
      </w:r>
      <w:r>
        <w:t>426(3-Oxoacid CoA-transferase inhibitor) -0</w:t>
      </w:r>
      <w:r w:rsidR="00644CD5">
        <w:t>.</w:t>
      </w:r>
      <w:r>
        <w:t>269(Cyclin-dependent kinase 2 inhibitor) -0</w:t>
      </w:r>
      <w:r w:rsidR="00644CD5">
        <w:t>.</w:t>
      </w:r>
      <w:r>
        <w:t>159(Fibroblast growth factor 1 antagonist) + 0</w:t>
      </w:r>
      <w:r w:rsidR="00644CD5">
        <w:t>.</w:t>
      </w:r>
      <w:r>
        <w:t>399(Antiinflammatory</w:t>
      </w:r>
      <w:r w:rsidR="00644CD5">
        <w:t>.</w:t>
      </w:r>
      <w:r>
        <w:t xml:space="preserve"> ophthalmic) + 0</w:t>
      </w:r>
      <w:r w:rsidR="00644CD5">
        <w:t>.</w:t>
      </w:r>
      <w:r>
        <w:t>197(Protein kinase C iota inhibitor) + 0</w:t>
      </w:r>
      <w:r w:rsidR="00644CD5">
        <w:t>.</w:t>
      </w:r>
      <w:r>
        <w:t>458(CXCL12 expression enhancer) -0</w:t>
      </w:r>
      <w:r w:rsidR="00644CD5">
        <w:t>.</w:t>
      </w:r>
      <w:r>
        <w:t>141(Dry eye syndrome treatment) + 0</w:t>
      </w:r>
      <w:r w:rsidR="00644CD5">
        <w:t>.</w:t>
      </w:r>
      <w:r>
        <w:t>433(Transforming growth factor beta 1 antagonist) -0</w:t>
      </w:r>
      <w:r w:rsidR="00644CD5">
        <w:t>.</w:t>
      </w:r>
      <w:r>
        <w:t>276(CYP1A1 inhibitor) + 0</w:t>
      </w:r>
      <w:r w:rsidR="00644CD5">
        <w:t>.</w:t>
      </w:r>
      <w:r>
        <w:t>278(Vision disturbance) -0</w:t>
      </w:r>
      <w:r w:rsidR="00644CD5">
        <w:t>.</w:t>
      </w:r>
      <w:r>
        <w:t>26(Histone acetyltransferase inhibitor) + 0</w:t>
      </w:r>
      <w:r w:rsidR="00644CD5">
        <w:t>.</w:t>
      </w:r>
      <w:r>
        <w:t>506(Cathepsin D inhibitor) + 0</w:t>
      </w:r>
      <w:r w:rsidR="00644CD5">
        <w:t>.</w:t>
      </w:r>
      <w:r>
        <w:t>213(Protein-tyrosine phosphatase 2C inhibitor) -0</w:t>
      </w:r>
      <w:r w:rsidR="00644CD5">
        <w:t>.</w:t>
      </w:r>
      <w:r>
        <w:t>323(PPARG expression enhancer) + 0</w:t>
      </w:r>
      <w:r w:rsidR="00644CD5">
        <w:t>.</w:t>
      </w:r>
      <w:r>
        <w:t>153(Tyrosine-protein kinase EMT inhibitor) -0</w:t>
      </w:r>
      <w:r w:rsidR="00644CD5">
        <w:t>.</w:t>
      </w:r>
      <w:r>
        <w:t>337(CDK2 expression enhancer) -0</w:t>
      </w:r>
      <w:r w:rsidR="00644CD5">
        <w:t>.</w:t>
      </w:r>
      <w:r>
        <w:t>448(Nicotinic receptor gamma subunit antagonist) + 0</w:t>
      </w:r>
      <w:r w:rsidR="00644CD5">
        <w:t>.</w:t>
      </w:r>
      <w:r>
        <w:t>311(CYP2A6 inhibitor) -0</w:t>
      </w:r>
      <w:r w:rsidR="00644CD5">
        <w:t>.</w:t>
      </w:r>
      <w:r>
        <w:t>088(HIV attachment inhibitor) + 0</w:t>
      </w:r>
      <w:r w:rsidR="00644CD5">
        <w:t>.</w:t>
      </w:r>
      <w:r>
        <w:t>22(RET inhibitor) + 0</w:t>
      </w:r>
      <w:r w:rsidR="00644CD5">
        <w:t>.</w:t>
      </w:r>
      <w:r>
        <w:t>715(Phosphoenolpyruvate carboxykinase (ATP) inhibitor) + 0</w:t>
      </w:r>
      <w:r w:rsidR="00644CD5">
        <w:t>.</w:t>
      </w:r>
      <w:r>
        <w:t>308(Weight gain) -0</w:t>
      </w:r>
      <w:r w:rsidR="00644CD5">
        <w:t>.</w:t>
      </w:r>
      <w:r>
        <w:t>104(TRPA1 antagonist) -0</w:t>
      </w:r>
      <w:r w:rsidR="00644CD5">
        <w:t>.</w:t>
      </w:r>
      <w:r>
        <w:t>0779(CDC25 phosphatase inhibitor) -0</w:t>
      </w:r>
      <w:r w:rsidR="00644CD5">
        <w:t>.</w:t>
      </w:r>
      <w:r>
        <w:t>558(Leukotriene B4 receptor 1 antagonist) -0</w:t>
      </w:r>
      <w:r w:rsidR="00644CD5">
        <w:t>.</w:t>
      </w:r>
      <w:r>
        <w:t>288(Eosinophilia) + 0</w:t>
      </w:r>
      <w:r w:rsidR="00644CD5">
        <w:t>.</w:t>
      </w:r>
      <w:r>
        <w:t>431(Uric acid excretion stimulant) + 0</w:t>
      </w:r>
      <w:r w:rsidR="00644CD5">
        <w:t>.</w:t>
      </w:r>
      <w:r>
        <w:t>474(Galactose oxidase inhibitor) -0</w:t>
      </w:r>
      <w:r w:rsidR="00644CD5">
        <w:t>.</w:t>
      </w:r>
      <w:r>
        <w:t>289(UDP-glucuronosyltransferase substrate) + 0</w:t>
      </w:r>
      <w:r w:rsidR="00644CD5">
        <w:t>.</w:t>
      </w:r>
      <w:r>
        <w:t>214(Cyclin-dependent kinase 7 inhibitor) + 0</w:t>
      </w:r>
      <w:r w:rsidR="00644CD5">
        <w:t>.</w:t>
      </w:r>
      <w:r>
        <w:t>377(Inotropic) -0</w:t>
      </w:r>
      <w:r w:rsidR="00644CD5">
        <w:t>.</w:t>
      </w:r>
      <w:r>
        <w:t>298(Janus tyrosine kinase 2 inhibitor) + 0</w:t>
      </w:r>
      <w:r w:rsidR="00644CD5">
        <w:t>.</w:t>
      </w:r>
      <w:r>
        <w:t>374(ATPase inhibitor) + 0</w:t>
      </w:r>
      <w:r w:rsidR="00644CD5">
        <w:t>.</w:t>
      </w:r>
      <w:r>
        <w:t>375(Ulceration) -0</w:t>
      </w:r>
      <w:r w:rsidR="00644CD5">
        <w:t>.</w:t>
      </w:r>
      <w:r>
        <w:t>183(Peroxidase inhibitor) -0</w:t>
      </w:r>
      <w:r w:rsidR="00644CD5">
        <w:t>.</w:t>
      </w:r>
      <w:r>
        <w:t>704(NOS3 expression inhibitor) + 0</w:t>
      </w:r>
      <w:r w:rsidR="00644CD5">
        <w:t>.</w:t>
      </w:r>
      <w:r>
        <w:t>196(Lck kinase inhibitor) + 0</w:t>
      </w:r>
      <w:r w:rsidR="00644CD5">
        <w:t>.</w:t>
      </w:r>
      <w:r>
        <w:t>305(VLA-4 antagonist) + 0</w:t>
      </w:r>
      <w:r w:rsidR="00644CD5">
        <w:t>.</w:t>
      </w:r>
      <w:r>
        <w:t>421(Progesterone receptor A antagonist) + 0</w:t>
      </w:r>
      <w:r w:rsidR="00644CD5">
        <w:t>.</w:t>
      </w:r>
      <w:r>
        <w:t>505(LGALS8 expression enhancer) + 0</w:t>
      </w:r>
      <w:r w:rsidR="00644CD5">
        <w:t>.</w:t>
      </w:r>
      <w:r>
        <w:t>577(Phosphatidylinositol 4-kinase inhibitor) -0</w:t>
      </w:r>
      <w:r w:rsidR="00644CD5">
        <w:t>.</w:t>
      </w:r>
      <w:r>
        <w:t>403(HSD17B1 expression enhancer) -0</w:t>
      </w:r>
      <w:r w:rsidR="00644CD5">
        <w:t>.</w:t>
      </w:r>
      <w:r>
        <w:t>197(Proto-oncogene tyrosine-protein kinase Yes inhibitor) -0</w:t>
      </w:r>
      <w:r w:rsidR="00644CD5">
        <w:t>.</w:t>
      </w:r>
      <w:r>
        <w:t>159(MAP kinase 12 inhibitor) -0</w:t>
      </w:r>
      <w:r w:rsidR="00644CD5">
        <w:t>.</w:t>
      </w:r>
      <w:r>
        <w:t>303(MAO A su</w:t>
      </w:r>
      <w:r>
        <w:t>b</w:t>
      </w:r>
      <w:r>
        <w:t>strate) + 0</w:t>
      </w:r>
      <w:r w:rsidR="00644CD5">
        <w:t>.</w:t>
      </w:r>
      <w:r>
        <w:t>0862(Bombesin agonist) + 0</w:t>
      </w:r>
      <w:r w:rsidR="00644CD5">
        <w:t>.</w:t>
      </w:r>
      <w:r>
        <w:t>686(NAD(P)+ transhydrogenase (B-specific) inhibitor) + 0</w:t>
      </w:r>
      <w:r w:rsidR="00644CD5">
        <w:t>.</w:t>
      </w:r>
      <w:r>
        <w:t>478(Alpha 2b adrenoreceptor agonist) + 0</w:t>
      </w:r>
      <w:r w:rsidR="00644CD5">
        <w:t>.</w:t>
      </w:r>
      <w:r>
        <w:t>189(Hyperglycemic) + 0</w:t>
      </w:r>
      <w:r w:rsidR="00644CD5">
        <w:t>.</w:t>
      </w:r>
      <w:r>
        <w:t>15(Ribosomal protein S6 kinase 2 inhibitor) -0</w:t>
      </w:r>
      <w:r w:rsidR="00644CD5">
        <w:t>.</w:t>
      </w:r>
      <w:r>
        <w:t>356(SQLE e</w:t>
      </w:r>
      <w:r>
        <w:t>x</w:t>
      </w:r>
      <w:r>
        <w:t>pression inhibitor) + 0</w:t>
      </w:r>
      <w:r w:rsidR="00644CD5">
        <w:t>.</w:t>
      </w:r>
      <w:r>
        <w:t>515(Aromatic-amino-acid transaminase inhibitor) + 0</w:t>
      </w:r>
      <w:r w:rsidR="00644CD5">
        <w:t>.</w:t>
      </w:r>
      <w:r>
        <w:t>515(Arachidonic acid antagonist) + 0</w:t>
      </w:r>
      <w:r w:rsidR="00644CD5">
        <w:t>.</w:t>
      </w:r>
      <w:r>
        <w:t>39(D-Lysine 5</w:t>
      </w:r>
      <w:r w:rsidR="00644CD5">
        <w:t>.</w:t>
      </w:r>
      <w:r>
        <w:t>6-aminomutase inhibitor) + 0</w:t>
      </w:r>
      <w:r w:rsidR="00644CD5">
        <w:t>.</w:t>
      </w:r>
      <w:r>
        <w:t>259(Estrogen alpha receptor agonist) -0</w:t>
      </w:r>
      <w:r w:rsidR="00644CD5">
        <w:t>.</w:t>
      </w:r>
      <w:r>
        <w:t>164(Smo receptor antagonist) -0</w:t>
      </w:r>
      <w:r w:rsidR="00644CD5">
        <w:t>.</w:t>
      </w:r>
      <w:r>
        <w:t>359(Cyclooxygenase inhibitor) + 0</w:t>
      </w:r>
      <w:r w:rsidR="00644CD5">
        <w:t>.</w:t>
      </w:r>
      <w:r>
        <w:t>587(CYP11B1 inhibitor) -0</w:t>
      </w:r>
      <w:r w:rsidR="00644CD5">
        <w:t>.</w:t>
      </w:r>
      <w:r>
        <w:t>853(Pyruvate</w:t>
      </w:r>
      <w:r w:rsidR="00644CD5">
        <w:t>.</w:t>
      </w:r>
      <w:r>
        <w:t xml:space="preserve"> phosphate dikinase inhibitor) -0</w:t>
      </w:r>
      <w:r w:rsidR="00644CD5">
        <w:t>.</w:t>
      </w:r>
      <w:r>
        <w:t>308(Gastrointestinal hemorrhage) + 0</w:t>
      </w:r>
      <w:r w:rsidR="00644CD5">
        <w:t>.</w:t>
      </w:r>
      <w:r>
        <w:t>0708(Autoimmune disorders treatment) + 0</w:t>
      </w:r>
      <w:r w:rsidR="00644CD5">
        <w:t>.</w:t>
      </w:r>
      <w:r>
        <w:t>47(Fatty acid binding protein adipocyte inhibitor) + 0</w:t>
      </w:r>
      <w:r w:rsidR="00644CD5">
        <w:t>.</w:t>
      </w:r>
      <w:r>
        <w:t>131(ABCA1 expression enhancer) + 0</w:t>
      </w:r>
      <w:r w:rsidR="00644CD5">
        <w:t>.</w:t>
      </w:r>
      <w:r>
        <w:t>169(Src kinase inhibitor) -0</w:t>
      </w:r>
      <w:r w:rsidR="00644CD5">
        <w:t>.</w:t>
      </w:r>
      <w:r>
        <w:t>54(3-Oxoacyl-[acyl-carrier-protein] synthase inhibitor) + 0</w:t>
      </w:r>
      <w:r w:rsidR="00644CD5">
        <w:t>.</w:t>
      </w:r>
      <w:r>
        <w:t>513(CYP4B1 substrate) -0</w:t>
      </w:r>
      <w:r w:rsidR="00644CD5">
        <w:t>.</w:t>
      </w:r>
      <w:r>
        <w:t>17(Teratogen) + 0</w:t>
      </w:r>
      <w:r w:rsidR="00644CD5">
        <w:t>.</w:t>
      </w:r>
      <w:r>
        <w:t>2(5 Hydroxytryptamine 5 antag</w:t>
      </w:r>
      <w:r>
        <w:t>o</w:t>
      </w:r>
      <w:r>
        <w:t>nist) -0</w:t>
      </w:r>
      <w:r w:rsidR="00644CD5">
        <w:t>.</w:t>
      </w:r>
      <w:r>
        <w:t>506(Ornithine carbamoyltransferase inhibitor) -0</w:t>
      </w:r>
      <w:r w:rsidR="00644CD5">
        <w:t>.</w:t>
      </w:r>
      <w:r>
        <w:t>317(Glutamate receptor antagonist) -0</w:t>
      </w:r>
      <w:r w:rsidR="00644CD5">
        <w:t>.</w:t>
      </w:r>
      <w:r>
        <w:t>545(Glycogen pho</w:t>
      </w:r>
      <w:r>
        <w:t>s</w:t>
      </w:r>
      <w:r>
        <w:t>phorylase</w:t>
      </w:r>
      <w:r w:rsidR="00644CD5">
        <w:t>.</w:t>
      </w:r>
      <w:r>
        <w:t xml:space="preserve"> muscle form inhibitor) + 0</w:t>
      </w:r>
      <w:r w:rsidR="00644CD5">
        <w:t>.</w:t>
      </w:r>
      <w:r>
        <w:t>178(Beta glucosidase inhibitor) + 0</w:t>
      </w:r>
      <w:r w:rsidR="00644CD5">
        <w:t>.</w:t>
      </w:r>
      <w:r>
        <w:t>286(CAT expression inhibitor) -0</w:t>
      </w:r>
      <w:r w:rsidR="00644CD5">
        <w:t>.</w:t>
      </w:r>
      <w:r>
        <w:t>751(Carbonic anhydrase stimulant) + 0</w:t>
      </w:r>
      <w:r w:rsidR="00644CD5">
        <w:t>.</w:t>
      </w:r>
      <w:r>
        <w:t>135(11-Beta-hydroxysteroid dehydrogenase 2 inhibitor) -0</w:t>
      </w:r>
      <w:r w:rsidR="00644CD5">
        <w:t>.</w:t>
      </w:r>
      <w:r>
        <w:t>168(Peroxisome proliferator-activated receptor gamma agonist) -0</w:t>
      </w:r>
      <w:r w:rsidR="00644CD5">
        <w:t>.</w:t>
      </w:r>
      <w:r>
        <w:t>352(G0S2 expression enhancer) -0</w:t>
      </w:r>
      <w:r w:rsidR="00644CD5">
        <w:t>.</w:t>
      </w:r>
      <w:r>
        <w:t>153(Neurotrophic factor) -0</w:t>
      </w:r>
      <w:r w:rsidR="00644CD5">
        <w:t>.</w:t>
      </w:r>
      <w:r>
        <w:t>59(Vitamin) + 0</w:t>
      </w:r>
      <w:r w:rsidR="00644CD5">
        <w:t>.</w:t>
      </w:r>
      <w:r>
        <w:t>138(Neurotoxic) + 0</w:t>
      </w:r>
      <w:r w:rsidR="00644CD5">
        <w:t>.</w:t>
      </w:r>
      <w:r>
        <w:t>207(TNF expression enhancer) -0</w:t>
      </w:r>
      <w:r w:rsidR="00644CD5">
        <w:t>.</w:t>
      </w:r>
      <w:r>
        <w:t>105(Paraplegia) -0</w:t>
      </w:r>
      <w:r w:rsidR="00644CD5">
        <w:t>.</w:t>
      </w:r>
      <w:r>
        <w:t>721(Amidophosphoribosyltransferase inhibitor) -0</w:t>
      </w:r>
      <w:r w:rsidR="00644CD5">
        <w:t>.</w:t>
      </w:r>
      <w:r>
        <w:t>159(Choreoathetosis) -0</w:t>
      </w:r>
      <w:r w:rsidR="00644CD5">
        <w:t>.</w:t>
      </w:r>
      <w:r>
        <w:t>225(Fibroblast growth factor antagonist) -0</w:t>
      </w:r>
      <w:r w:rsidR="00644CD5">
        <w:t>.</w:t>
      </w:r>
      <w:r>
        <w:t>534(Thioredoxin reductase 2 inhibitor) -0</w:t>
      </w:r>
      <w:r w:rsidR="00644CD5">
        <w:t>.</w:t>
      </w:r>
      <w:r>
        <w:t>547(Glycine C-acetyltransferase inhibitor) + 0</w:t>
      </w:r>
      <w:r w:rsidR="00644CD5">
        <w:t>.</w:t>
      </w:r>
      <w:r>
        <w:t>102(Plasmepsin I inhib</w:t>
      </w:r>
      <w:r>
        <w:t>i</w:t>
      </w:r>
      <w:r>
        <w:t>tor) -0</w:t>
      </w:r>
      <w:r w:rsidR="00644CD5">
        <w:t>.</w:t>
      </w:r>
      <w:r>
        <w:t>115(Insulin like growth factor 3 antagonist) -0</w:t>
      </w:r>
      <w:r w:rsidR="00644CD5">
        <w:t>.</w:t>
      </w:r>
      <w:r>
        <w:t>437(Kexin inhibitor) -0</w:t>
      </w:r>
      <w:r w:rsidR="00644CD5">
        <w:t>.</w:t>
      </w:r>
      <w:r>
        <w:t>127(Antiacne) + 0</w:t>
      </w:r>
      <w:r w:rsidR="00644CD5">
        <w:t>.</w:t>
      </w:r>
      <w:r>
        <w:t>198(Pim-2 kinase inhibitor) -0</w:t>
      </w:r>
      <w:r w:rsidR="00644CD5">
        <w:t>.</w:t>
      </w:r>
      <w:r>
        <w:t>152(Integrin beta6 antagonist) + 0</w:t>
      </w:r>
      <w:r w:rsidR="00644CD5">
        <w:t>.</w:t>
      </w:r>
      <w:r>
        <w:t>572(Thymidine kinase (Herpes simplex virus 2) inhibitor) -0</w:t>
      </w:r>
      <w:r w:rsidR="00644CD5">
        <w:t>.</w:t>
      </w:r>
      <w:r>
        <w:t>354(Histone deacetylase 11 inhibitor) + 0</w:t>
      </w:r>
      <w:r w:rsidR="00644CD5">
        <w:t>.</w:t>
      </w:r>
      <w:r>
        <w:t>386(Caspase 8 inhibitor) + 0</w:t>
      </w:r>
      <w:r w:rsidR="00644CD5">
        <w:t>.</w:t>
      </w:r>
      <w:r>
        <w:t>387(Proline transporter inhibitor) -0</w:t>
      </w:r>
      <w:r w:rsidR="00644CD5">
        <w:t>.</w:t>
      </w:r>
      <w:r>
        <w:t>49(GABA transporter inhibitor) -0</w:t>
      </w:r>
      <w:r w:rsidR="00644CD5">
        <w:t>.</w:t>
      </w:r>
      <w:r>
        <w:t>475(Pregnane X receptor antagonist) + 0</w:t>
      </w:r>
      <w:r w:rsidR="00644CD5">
        <w:t>.</w:t>
      </w:r>
      <w:r>
        <w:t>442(CXC chemokine 1 receptor antag</w:t>
      </w:r>
      <w:r>
        <w:t>o</w:t>
      </w:r>
      <w:r>
        <w:t>nist) + 0</w:t>
      </w:r>
      <w:r w:rsidR="00644CD5">
        <w:t>.</w:t>
      </w:r>
      <w:r>
        <w:t>131(Antiparasitic) + 0</w:t>
      </w:r>
      <w:r w:rsidR="00644CD5">
        <w:t>.</w:t>
      </w:r>
      <w:r>
        <w:t>538(Linoleate isomerase inhibitor) + 0</w:t>
      </w:r>
      <w:r w:rsidR="00644CD5">
        <w:t>.</w:t>
      </w:r>
      <w:r>
        <w:t>505(Chorismate mutase inhibitor) -0</w:t>
      </w:r>
      <w:r w:rsidR="00644CD5">
        <w:t>.</w:t>
      </w:r>
      <w:r>
        <w:t>437(CDC25C inhibitor) -0</w:t>
      </w:r>
      <w:r w:rsidR="00644CD5">
        <w:t>.</w:t>
      </w:r>
      <w:r>
        <w:t>338(Potassium channel small-conductance Ca-activated blocker) + 0</w:t>
      </w:r>
      <w:r w:rsidR="00644CD5">
        <w:t>.</w:t>
      </w:r>
      <w:r>
        <w:t>159(Allergic rea</w:t>
      </w:r>
      <w:r>
        <w:t>c</w:t>
      </w:r>
      <w:r>
        <w:t>tion) -0</w:t>
      </w:r>
      <w:r w:rsidR="00644CD5">
        <w:t>.</w:t>
      </w:r>
      <w:r>
        <w:t>277(Phosphodiesterase 1B inhibitor) + 0</w:t>
      </w:r>
      <w:r w:rsidR="00644CD5">
        <w:t>.</w:t>
      </w:r>
      <w:r>
        <w:t>373(Ether-a-go-go potassium channel 1 blocker) -0</w:t>
      </w:r>
      <w:r w:rsidR="00644CD5">
        <w:t>.</w:t>
      </w:r>
      <w:r>
        <w:t>185(IL6 expre</w:t>
      </w:r>
      <w:r>
        <w:t>s</w:t>
      </w:r>
      <w:r>
        <w:t>sion inhibitor) + 0</w:t>
      </w:r>
      <w:r w:rsidR="00644CD5">
        <w:t>.</w:t>
      </w:r>
      <w:r>
        <w:t>096(Cystinyl aminopeptidase inhibitor) + 0</w:t>
      </w:r>
      <w:r w:rsidR="00644CD5">
        <w:t>.</w:t>
      </w:r>
      <w:r>
        <w:t>139(Cardiodepressant) -0</w:t>
      </w:r>
      <w:r w:rsidR="00644CD5">
        <w:t>.</w:t>
      </w:r>
      <w:r>
        <w:t xml:space="preserve">115(Phosphorylase kinase </w:t>
      </w:r>
      <w:r>
        <w:lastRenderedPageBreak/>
        <w:t>gamma subunit 2 inhibitor) -0</w:t>
      </w:r>
      <w:r w:rsidR="00644CD5">
        <w:t>.</w:t>
      </w:r>
      <w:r>
        <w:t>464(PDZK1 expression enhancer) + 0</w:t>
      </w:r>
      <w:r w:rsidR="00644CD5">
        <w:t>.</w:t>
      </w:r>
      <w:r>
        <w:t>0948(G-protein-coupled receptor 120 agonist) -0</w:t>
      </w:r>
      <w:r w:rsidR="00644CD5">
        <w:t>.</w:t>
      </w:r>
      <w:r>
        <w:t>168(Dermatitis) + 0</w:t>
      </w:r>
      <w:r w:rsidR="00644CD5">
        <w:t>.</w:t>
      </w:r>
      <w:r>
        <w:t>488(Aminolevulinate transaminase inhibitor) + 0</w:t>
      </w:r>
      <w:r w:rsidR="00644CD5">
        <w:t>.</w:t>
      </w:r>
      <w:r>
        <w:t>286(Antibiotic Carbapenem-like) -0</w:t>
      </w:r>
      <w:r w:rsidR="00644CD5">
        <w:t>.</w:t>
      </w:r>
      <w:r>
        <w:t>35(Beta 2 adrenoreceptor agonist) -0</w:t>
      </w:r>
      <w:r w:rsidR="00644CD5">
        <w:t>.</w:t>
      </w:r>
      <w:r>
        <w:t>121(Dyspnea) + 0</w:t>
      </w:r>
      <w:r w:rsidR="00644CD5">
        <w:t>.</w:t>
      </w:r>
      <w:r>
        <w:t>142(Glutamate (mGluR3) antagonist) + 0</w:t>
      </w:r>
      <w:r w:rsidR="00644CD5">
        <w:t>.</w:t>
      </w:r>
      <w:r>
        <w:t>183(CYP2C18 substrate) + 0</w:t>
      </w:r>
      <w:r w:rsidR="00644CD5">
        <w:t>.</w:t>
      </w:r>
      <w:r>
        <w:t>272(Acetyl-CoA transferase 2 inhibitor) -0</w:t>
      </w:r>
      <w:r w:rsidR="00644CD5">
        <w:t>.</w:t>
      </w:r>
      <w:r>
        <w:t>185(CYP2B2 substrate) -0</w:t>
      </w:r>
      <w:r w:rsidR="00644CD5">
        <w:t>.</w:t>
      </w:r>
      <w:r>
        <w:t>186(Carcinogenic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+ 0</w:t>
      </w:r>
      <w:r w:rsidR="00644CD5">
        <w:t>.</w:t>
      </w:r>
      <w:r>
        <w:t>426(Plasminogen activator stimulant) -0</w:t>
      </w:r>
      <w:r w:rsidR="00644CD5">
        <w:t>.</w:t>
      </w:r>
      <w:r>
        <w:t>212(Alpha-amylase inhibitor) -0</w:t>
      </w:r>
      <w:r w:rsidR="00644CD5">
        <w:t>.</w:t>
      </w:r>
      <w:r>
        <w:t>267(MAO A inhibitor) + 0</w:t>
      </w:r>
      <w:r w:rsidR="00644CD5">
        <w:t>.</w:t>
      </w:r>
      <w:r>
        <w:t>147(CDKN1A expression enhancer) + 0</w:t>
      </w:r>
      <w:r w:rsidR="00644CD5">
        <w:t>.</w:t>
      </w:r>
      <w:r>
        <w:t>199(Caspase 3 inhibitor) -0</w:t>
      </w:r>
      <w:r w:rsidR="00644CD5">
        <w:t>.</w:t>
      </w:r>
      <w:r>
        <w:t>0857(Glycine receptor agonist) -0</w:t>
      </w:r>
      <w:r w:rsidR="00644CD5">
        <w:t>.</w:t>
      </w:r>
      <w:r>
        <w:t>262(Chemopreventive) + 0</w:t>
      </w:r>
      <w:r w:rsidR="00644CD5">
        <w:t>.</w:t>
      </w:r>
      <w:r>
        <w:t>213(Beta-mannosidase inhibitor) -0</w:t>
      </w:r>
      <w:r w:rsidR="00644CD5">
        <w:t>.</w:t>
      </w:r>
      <w:r>
        <w:t>0598(Spasmolytic</w:t>
      </w:r>
      <w:r w:rsidR="00644CD5">
        <w:t>.</w:t>
      </w:r>
      <w:r>
        <w:t xml:space="preserve"> urinary) + 0</w:t>
      </w:r>
      <w:r w:rsidR="00644CD5">
        <w:t>.</w:t>
      </w:r>
      <w:r>
        <w:t>133(Carcinogenic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244(TFF1 expression inhibitor) + 0</w:t>
      </w:r>
      <w:r w:rsidR="00644CD5">
        <w:t>.</w:t>
      </w:r>
      <w:r>
        <w:t>0989(Hematotoxic) -0</w:t>
      </w:r>
      <w:r w:rsidR="00644CD5">
        <w:t>.</w:t>
      </w:r>
      <w:r>
        <w:t>113(Integrin beta3 antagonist) -0</w:t>
      </w:r>
      <w:r w:rsidR="00644CD5">
        <w:t>.</w:t>
      </w:r>
      <w:r>
        <w:t>198(Glucan 1</w:t>
      </w:r>
      <w:r w:rsidR="00644CD5">
        <w:t>.</w:t>
      </w:r>
      <w:r>
        <w:t>3-alpha-glucosidase inhibitor) + 0</w:t>
      </w:r>
      <w:r w:rsidR="00644CD5">
        <w:t>.</w:t>
      </w:r>
      <w:r>
        <w:t>101(Ca2+/calmodulin-dependent kinase II gamma inhibitor) -0</w:t>
      </w:r>
      <w:r w:rsidR="00644CD5">
        <w:t>.</w:t>
      </w:r>
      <w:r>
        <w:t>153(Urease inhibitor) + 0</w:t>
      </w:r>
      <w:r w:rsidR="00644CD5">
        <w:t>.</w:t>
      </w:r>
      <w:r>
        <w:t>117(Metalloproteinase-2 inhibitor) -0</w:t>
      </w:r>
      <w:r w:rsidR="00644CD5">
        <w:t>.</w:t>
      </w:r>
      <w:r>
        <w:t>11(Protein kinase (Mos</w:t>
      </w:r>
      <w:r w:rsidR="00644CD5">
        <w:t>.</w:t>
      </w:r>
      <w:r>
        <w:t xml:space="preserve"> Mil/Raf</w:t>
      </w:r>
      <w:r w:rsidR="00644CD5">
        <w:t>.</w:t>
      </w:r>
      <w:r>
        <w:t xml:space="preserve"> </w:t>
      </w:r>
      <w:proofErr w:type="gramStart"/>
      <w:r>
        <w:t>MEKK</w:t>
      </w:r>
      <w:r w:rsidR="00644CD5">
        <w:t>.</w:t>
      </w:r>
      <w:proofErr w:type="gramEnd"/>
      <w:r>
        <w:t xml:space="preserve"> </w:t>
      </w:r>
      <w:proofErr w:type="gramStart"/>
      <w:r>
        <w:t>RIPK</w:t>
      </w:r>
      <w:r w:rsidR="00644CD5">
        <w:t>.</w:t>
      </w:r>
      <w:proofErr w:type="gramEnd"/>
      <w:r>
        <w:t xml:space="preserve"> </w:t>
      </w:r>
      <w:proofErr w:type="gramStart"/>
      <w:r>
        <w:t>TESK</w:t>
      </w:r>
      <w:r w:rsidR="00644CD5">
        <w:t>.</w:t>
      </w:r>
      <w:proofErr w:type="gramEnd"/>
      <w:r>
        <w:t xml:space="preserve"> </w:t>
      </w:r>
      <w:proofErr w:type="gramStart"/>
      <w:r>
        <w:t>LIMK</w:t>
      </w:r>
      <w:r w:rsidR="00644CD5">
        <w:t>.</w:t>
      </w:r>
      <w:proofErr w:type="gramEnd"/>
      <w:r>
        <w:t xml:space="preserve"> </w:t>
      </w:r>
      <w:proofErr w:type="gramStart"/>
      <w:r>
        <w:t>IRAK</w:t>
      </w:r>
      <w:r w:rsidR="00644CD5">
        <w:t>.</w:t>
      </w:r>
      <w:proofErr w:type="gramEnd"/>
      <w:r>
        <w:t xml:space="preserve"> </w:t>
      </w:r>
      <w:proofErr w:type="gramStart"/>
      <w:r>
        <w:t>ILK</w:t>
      </w:r>
      <w:r w:rsidR="00644CD5">
        <w:t>.</w:t>
      </w:r>
      <w:proofErr w:type="gramEnd"/>
      <w:r>
        <w:t xml:space="preserve"> Activin/TGF-beta) inhibitor) + 0</w:t>
      </w:r>
      <w:r w:rsidR="00644CD5">
        <w:t>.</w:t>
      </w:r>
      <w:r>
        <w:t>064(Benzodiazepine antagonist) + 0</w:t>
      </w:r>
      <w:r w:rsidR="00644CD5">
        <w:t>.</w:t>
      </w:r>
      <w:r>
        <w:t>171(CDK1 expre</w:t>
      </w:r>
      <w:r>
        <w:t>s</w:t>
      </w:r>
      <w:r>
        <w:t>sion enhancer) -0</w:t>
      </w:r>
      <w:r w:rsidR="00644CD5">
        <w:t>.</w:t>
      </w:r>
      <w:r>
        <w:t>206(UDP-N-acetylglucosamine 1-carboxyvinyltransferase inhibitor) + 0</w:t>
      </w:r>
      <w:r w:rsidR="00644CD5">
        <w:t>.</w:t>
      </w:r>
      <w:r>
        <w:t>0561(Complement factor 1r inhibitor) -0</w:t>
      </w:r>
      <w:r w:rsidR="00644CD5">
        <w:t>.</w:t>
      </w:r>
      <w:r>
        <w:t>0851(Topoisomerase II alpha inhibitor) + 0</w:t>
      </w:r>
      <w:r w:rsidR="00644CD5">
        <w:t>.</w:t>
      </w:r>
      <w:r>
        <w:t>24(Monoamine oxidase substrate) -0</w:t>
      </w:r>
      <w:r w:rsidR="00644CD5">
        <w:t>.</w:t>
      </w:r>
      <w:r>
        <w:t>154(CYP3A4 inducer) -0</w:t>
      </w:r>
      <w:r w:rsidR="00644CD5">
        <w:t>.</w:t>
      </w:r>
      <w:r>
        <w:t>075(Dopamine D1A antagonist) -0</w:t>
      </w:r>
      <w:r w:rsidR="00644CD5">
        <w:t>.</w:t>
      </w:r>
      <w:r>
        <w:t>183(TOP2A expression inhibitor) + 0</w:t>
      </w:r>
      <w:r w:rsidR="00644CD5">
        <w:t>.</w:t>
      </w:r>
      <w:r>
        <w:t>0375(Antineoplastic (non-Hodgkin's ly</w:t>
      </w:r>
      <w:r>
        <w:t>m</w:t>
      </w:r>
      <w:r>
        <w:t>phoma)) + 0</w:t>
      </w:r>
      <w:r w:rsidR="00644CD5">
        <w:t>.</w:t>
      </w:r>
      <w:r>
        <w:t>0612(Estrogen-related receptor beta antagonist) + 0</w:t>
      </w:r>
      <w:r w:rsidR="00644CD5">
        <w:t>.</w:t>
      </w:r>
      <w:r>
        <w:t>0739(5 Hydroxytryptamine agonist) -0</w:t>
      </w:r>
      <w:r w:rsidR="00644CD5">
        <w:t>.</w:t>
      </w:r>
      <w:r>
        <w:t>0506(Thymidine kinase 2 inhibitor) + 0</w:t>
      </w:r>
      <w:r w:rsidR="00644CD5">
        <w:t>.</w:t>
      </w:r>
      <w:r>
        <w:t>104(Calcium channel blocker) + 0</w:t>
      </w:r>
      <w:r w:rsidR="00644CD5">
        <w:t>.</w:t>
      </w:r>
      <w:r>
        <w:t>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large inte</w:t>
      </w:r>
      <w:r>
        <w:t>s</w:t>
      </w:r>
      <w:r>
        <w:t>tine) -0</w:t>
      </w:r>
      <w:r w:rsidR="00644CD5">
        <w:t>.</w:t>
      </w:r>
      <w:r>
        <w:t>0519(G protein-coupled receptor 7 antagonist) + 0</w:t>
      </w:r>
      <w:r w:rsidR="00644CD5">
        <w:t>.</w:t>
      </w:r>
      <w:r>
        <w:t>135(GCLM expression enhancer) -0</w:t>
      </w:r>
      <w:r w:rsidR="00644CD5">
        <w:t>.</w:t>
      </w:r>
      <w:r>
        <w:t>0464(Sodium/bile acid cotransporter inhibitor) + 0</w:t>
      </w:r>
      <w:r w:rsidR="00644CD5">
        <w:t>.</w:t>
      </w:r>
      <w:r>
        <w:t>0399(Macular degeneration treatment) + 0</w:t>
      </w:r>
      <w:r w:rsidR="00644CD5">
        <w:t>.</w:t>
      </w:r>
      <w:r>
        <w:t>0622(Neurokinin 3 antagonist) -0</w:t>
      </w:r>
      <w:r w:rsidR="00644CD5">
        <w:t>.</w:t>
      </w:r>
      <w:r>
        <w:t>158(YAK3 inhibitor) -0</w:t>
      </w:r>
      <w:r w:rsidR="00644CD5">
        <w:t>.</w:t>
      </w:r>
      <w:r>
        <w:t>122(Oryzin inhibitor) + 0</w:t>
      </w:r>
      <w:r w:rsidR="00644CD5">
        <w:t>.</w:t>
      </w:r>
      <w:r>
        <w:t>0285(Systemic lupus erythematosus treatment) + 0</w:t>
      </w:r>
      <w:r w:rsidR="00644CD5">
        <w:t>.</w:t>
      </w:r>
      <w:r>
        <w:t>152(CGB expression enha</w:t>
      </w:r>
      <w:r>
        <w:t>n</w:t>
      </w:r>
      <w:r>
        <w:t>cer) -0</w:t>
      </w:r>
      <w:r w:rsidR="00644CD5">
        <w:t>.</w:t>
      </w:r>
      <w:r>
        <w:t>0478(Granulocyte macrophage colony stimulating factor antagonist) + 0</w:t>
      </w:r>
      <w:r w:rsidR="00644CD5">
        <w:t>.</w:t>
      </w:r>
      <w:r>
        <w:t>04(Isoleucine-tRNA ligase inhibitor) -0</w:t>
      </w:r>
      <w:r w:rsidR="00644CD5">
        <w:t>.</w:t>
      </w:r>
      <w:r>
        <w:t>0396(Analgesic</w:t>
      </w:r>
      <w:r w:rsidR="00644CD5">
        <w:t>.</w:t>
      </w:r>
      <w:r>
        <w:t xml:space="preserve"> opioid) -0</w:t>
      </w:r>
      <w:r w:rsidR="00644CD5">
        <w:t>.</w:t>
      </w:r>
      <w:r>
        <w:t>15(Glutathione synthase inhibitor) + 0</w:t>
      </w:r>
      <w:r w:rsidR="00644CD5">
        <w:t>.</w:t>
      </w:r>
      <w:r>
        <w:t>0445(Respiratory analeptic) -0</w:t>
      </w:r>
      <w:r w:rsidR="00644CD5">
        <w:t>.</w:t>
      </w:r>
      <w:r>
        <w:t>0368(Plectin i</w:t>
      </w:r>
      <w:r>
        <w:t>n</w:t>
      </w:r>
      <w:r>
        <w:t>hibitor) -0</w:t>
      </w:r>
      <w:r w:rsidR="00644CD5">
        <w:t>.</w:t>
      </w:r>
      <w:r>
        <w:t>102(Janus tyrosine kinase inhibitor) -0</w:t>
      </w:r>
      <w:r w:rsidR="00644CD5">
        <w:t>.</w:t>
      </w:r>
      <w:r>
        <w:t>0472(Antipyretic) -0</w:t>
      </w:r>
      <w:r w:rsidR="00644CD5">
        <w:t>.</w:t>
      </w:r>
      <w:r>
        <w:t>0372(Allergic contact dermatitis) -0</w:t>
      </w:r>
      <w:r w:rsidR="00644CD5">
        <w:t>.</w:t>
      </w:r>
      <w:r>
        <w:t>0363(HIV-1 protease inhibitor) -0</w:t>
      </w:r>
      <w:r w:rsidR="00644CD5">
        <w:t>.</w:t>
      </w:r>
      <w:r>
        <w:t>0747(CDK6 expression inhibitor) -0</w:t>
      </w:r>
      <w:r w:rsidR="00644CD5">
        <w:t>.</w:t>
      </w:r>
      <w:r>
        <w:t>124(Calpain small subunit 1 inhibitor) + 0</w:t>
      </w:r>
      <w:r w:rsidR="00644CD5">
        <w:t>.</w:t>
      </w:r>
      <w:r>
        <w:t>133(UDP-Glucuronosyltransferase inhibitor) + 0</w:t>
      </w:r>
      <w:r w:rsidR="00644CD5">
        <w:t>.</w:t>
      </w:r>
      <w:r>
        <w:t>0506(Prion diseases treatment) + 0</w:t>
      </w:r>
      <w:r w:rsidR="00644CD5">
        <w:t>.</w:t>
      </w:r>
      <w:r>
        <w:t>0217(Candidapepsin 2 inhibitor) + 0</w:t>
      </w:r>
      <w:r w:rsidR="00644CD5">
        <w:t>.</w:t>
      </w:r>
      <w:r>
        <w:t>0181(Geranylgeranyltransferase I inhibitor) -0</w:t>
      </w:r>
      <w:r w:rsidR="00644CD5">
        <w:t>.</w:t>
      </w:r>
      <w:r>
        <w:t>0207(Endothelin receptor antagonist) + 0</w:t>
      </w:r>
      <w:r w:rsidR="00644CD5">
        <w:t>.</w:t>
      </w:r>
      <w:r>
        <w:t>0184(Phosphodiesterase 4B inhibitor) -0</w:t>
      </w:r>
      <w:r w:rsidR="00644CD5">
        <w:t>.</w:t>
      </w:r>
      <w:r>
        <w:t>017(Histone deacetylase 1B inhibitor) + 0</w:t>
      </w:r>
      <w:r w:rsidR="00644CD5">
        <w:t>.</w:t>
      </w:r>
      <w:r>
        <w:t>0886(2-Isopropylmalate synthase inhibitor) + 0</w:t>
      </w:r>
      <w:r w:rsidR="00644CD5">
        <w:t>.</w:t>
      </w:r>
      <w:r>
        <w:t>0151(SMAD3 inhibitor) -0</w:t>
      </w:r>
      <w:r w:rsidR="00644CD5">
        <w:t>.</w:t>
      </w:r>
      <w:r>
        <w:t>0156(Potassium channel small-conductance Ca-activated 3 blocker) + 0</w:t>
      </w:r>
      <w:r w:rsidR="00644CD5">
        <w:t>.</w:t>
      </w:r>
      <w:r>
        <w:t>0177(Integrin alpha4beta1 a</w:t>
      </w:r>
      <w:r>
        <w:t>n</w:t>
      </w:r>
      <w:r>
        <w:t>tagonist) + 0</w:t>
      </w:r>
      <w:r w:rsidR="00644CD5">
        <w:t>.</w:t>
      </w:r>
      <w:r>
        <w:t>0151(CDC7 inhibitor) + 0</w:t>
      </w:r>
      <w:r w:rsidR="00644CD5">
        <w:t>.</w:t>
      </w:r>
      <w:r>
        <w:t>0299(Cytochrome-b5 reductase inhibitor) -0</w:t>
      </w:r>
      <w:r w:rsidR="00644CD5">
        <w:t>.</w:t>
      </w:r>
      <w:r>
        <w:t>0241(Antileprosy) + 0</w:t>
      </w:r>
      <w:r w:rsidR="00644CD5">
        <w:t>.</w:t>
      </w:r>
      <w:r>
        <w:t>0333(Telomerase inhibitor) -0</w:t>
      </w:r>
      <w:r w:rsidR="00644CD5">
        <w:t>.</w:t>
      </w:r>
      <w:r>
        <w:t>032(Macrophage migration inhibitory factor inhibitor) -0</w:t>
      </w:r>
      <w:r w:rsidR="00644CD5">
        <w:t>.</w:t>
      </w:r>
      <w:r>
        <w:t>0108([glutamate-ammonia-ligase] adenylyltransferase inhibitor) -0</w:t>
      </w:r>
      <w:r w:rsidR="00644CD5">
        <w:t>.</w:t>
      </w:r>
      <w:r>
        <w:t>039(Atrolysin A inhibitor) + 0</w:t>
      </w:r>
      <w:r w:rsidR="00644CD5">
        <w:t>.</w:t>
      </w:r>
      <w:r>
        <w:t>0235(Calcium channel (voltage-sensitive) blocker) + 0</w:t>
      </w:r>
      <w:r w:rsidR="00644CD5">
        <w:t>.</w:t>
      </w:r>
      <w:r>
        <w:t>0185(Carcinogenic</w:t>
      </w:r>
      <w:r w:rsidR="00644CD5">
        <w:t>.</w:t>
      </w:r>
      <w:r>
        <w:t xml:space="preserve"> group 2A) -0</w:t>
      </w:r>
      <w:r w:rsidR="00644CD5">
        <w:t>.</w:t>
      </w:r>
      <w:r>
        <w:t>0116(Speech disturbance) + 0</w:t>
      </w:r>
      <w:r w:rsidR="00644CD5">
        <w:t>.</w:t>
      </w:r>
      <w:r>
        <w:t>00774(Matrix metalloproteinase 2 (membrane-type) inhibitor) -0</w:t>
      </w:r>
      <w:r w:rsidR="00644CD5">
        <w:t>.</w:t>
      </w:r>
      <w:r>
        <w:t>0233(Laxative) + 0</w:t>
      </w:r>
      <w:r w:rsidR="00644CD5">
        <w:t>.</w:t>
      </w:r>
      <w:r>
        <w:t>027(MAP-kinase-activated kinase 1 inhibitor) -0</w:t>
      </w:r>
      <w:r w:rsidR="00644CD5">
        <w:t>.</w:t>
      </w:r>
      <w:r>
        <w:t>0291(Beta-N-acetylhexosaminidase inhibitor) + 0</w:t>
      </w:r>
      <w:r w:rsidR="00644CD5">
        <w:t>.</w:t>
      </w:r>
      <w:r>
        <w:t>0172(SLC7A11 expression enhancer) + 0</w:t>
      </w:r>
      <w:r w:rsidR="00644CD5">
        <w:t>.</w:t>
      </w:r>
      <w:r>
        <w:t>0269(Aralkylamine N-acetyltransferase inhibitor) -0</w:t>
      </w:r>
      <w:r w:rsidR="00644CD5">
        <w:t>.</w:t>
      </w:r>
      <w:r>
        <w:t>0155(1-Alkyl-2-acetylglycerophosphocholine esterase inhibitor) + 0</w:t>
      </w:r>
      <w:r w:rsidR="00644CD5">
        <w:t>.</w:t>
      </w:r>
      <w:r>
        <w:t>00551(Ovulation inhibitor) + 0</w:t>
      </w:r>
      <w:r w:rsidR="00644CD5">
        <w:t>.</w:t>
      </w:r>
      <w:r>
        <w:t>00449(Torsades de pointes) + 0</w:t>
      </w:r>
      <w:r w:rsidR="00644CD5">
        <w:t>.</w:t>
      </w:r>
      <w:r>
        <w:t>00262(Dopamine D1 agonist) -0</w:t>
      </w:r>
      <w:r w:rsidR="00644CD5">
        <w:t>.</w:t>
      </w:r>
      <w:r>
        <w:t>00216(Electron transport complex I inhibitor) + 0</w:t>
      </w:r>
      <w:r w:rsidR="00644CD5">
        <w:t>.</w:t>
      </w:r>
      <w:r>
        <w:t>0026(Premature ejaculation treatment) -0</w:t>
      </w:r>
      <w:r w:rsidR="00644CD5">
        <w:t>.</w:t>
      </w:r>
      <w:r>
        <w:t>00116(cAMP-dependent protein kinase type II-beta regulatory subunit inhibitor) -0</w:t>
      </w:r>
      <w:r w:rsidR="00644CD5">
        <w:t>.</w:t>
      </w:r>
      <w:r>
        <w:t>00309(Tryptase gamma inhibitor) + 0</w:t>
      </w:r>
      <w:r w:rsidR="00644CD5">
        <w:t>.</w:t>
      </w:r>
      <w:r>
        <w:t>00182(NMDA receptor subunit 3A antagonist) -0</w:t>
      </w:r>
      <w:r w:rsidR="00644CD5">
        <w:t>.</w:t>
      </w:r>
      <w:r>
        <w:t>00097(Menstruation disorders treatment) -0</w:t>
      </w:r>
      <w:r w:rsidR="00644CD5">
        <w:t>.</w:t>
      </w:r>
      <w:r>
        <w:t>000851(Antiviral (Herpes)) + 6</w:t>
      </w:r>
      <w:r w:rsidR="00644CD5">
        <w:t>.</w:t>
      </w:r>
      <w:r>
        <w:t>32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0162(Antitussive</w:t>
      </w:r>
      <w:r w:rsidR="00644CD5">
        <w:t>.</w:t>
      </w:r>
      <w:r>
        <w:t xml:space="preserve"> narcotic) -0</w:t>
      </w:r>
      <w:r w:rsidR="00644CD5">
        <w:t>.</w:t>
      </w:r>
      <w:r>
        <w:t>391(Glutamate dehydrogenase inhibitor) + 0</w:t>
      </w:r>
      <w:r w:rsidR="00644CD5">
        <w:t>.</w:t>
      </w:r>
      <w:r>
        <w:t>106(Miotic) -0</w:t>
      </w:r>
      <w:r w:rsidR="00644CD5">
        <w:t>.</w:t>
      </w:r>
      <w:r>
        <w:t>19(Agranulocytosis) + 27</w:t>
      </w:r>
      <w:r w:rsidR="00644CD5">
        <w:t>.</w:t>
      </w:r>
      <w:r>
        <w:t>2(Length) -0</w:t>
      </w:r>
      <w:r w:rsidR="00644CD5">
        <w:t>.</w:t>
      </w:r>
      <w:r>
        <w:t>36(Platelet antagonist) + 0</w:t>
      </w:r>
      <w:r w:rsidR="00644CD5">
        <w:t>.</w:t>
      </w:r>
      <w:r>
        <w:t>362(Vision disturbance) + 0</w:t>
      </w:r>
      <w:r w:rsidR="00644CD5">
        <w:t>.</w:t>
      </w:r>
      <w:r>
        <w:t>324(Phosphodiesterase 3B inhibitor) -0</w:t>
      </w:r>
      <w:r w:rsidR="00644CD5">
        <w:t>.</w:t>
      </w:r>
      <w:r>
        <w:t>0368(Alpha-amylase inhibitor) + 0</w:t>
      </w:r>
      <w:r w:rsidR="00644CD5">
        <w:t>.</w:t>
      </w:r>
      <w:r>
        <w:t>0514(Psychostimulant) -22</w:t>
      </w:r>
      <w:r w:rsidR="00644CD5">
        <w:t>.</w:t>
      </w:r>
      <w:r>
        <w:t>4(Length^2) -1</w:t>
      </w:r>
      <w:r w:rsidR="00644CD5">
        <w:t>.</w:t>
      </w:r>
      <w:r>
        <w:t>04(Alpha-L-rhamnosidase inhibitor) -0</w:t>
      </w:r>
      <w:r w:rsidR="00644CD5">
        <w:t>.</w:t>
      </w:r>
      <w:r>
        <w:t>704(CDK1/cyclin B inhibitor) + 0</w:t>
      </w:r>
      <w:r w:rsidR="00644CD5">
        <w:t>.</w:t>
      </w:r>
      <w:r>
        <w:t>21(VIM expression inhibitor) + 0</w:t>
      </w:r>
      <w:r w:rsidR="00644CD5">
        <w:t>.</w:t>
      </w:r>
      <w:r>
        <w:t>377(Spasmolytic) -0</w:t>
      </w:r>
      <w:r w:rsidR="00644CD5">
        <w:t>.</w:t>
      </w:r>
      <w:r>
        <w:t>509(Procollagen C-endopeptidase inhibitor) -0</w:t>
      </w:r>
      <w:r w:rsidR="00644CD5">
        <w:t>.</w:t>
      </w:r>
      <w:r>
        <w:t>0371(GABA A receptor antagonist) -0</w:t>
      </w:r>
      <w:r w:rsidR="00644CD5">
        <w:t>.</w:t>
      </w:r>
      <w:r>
        <w:t>112(Purinergic P2X antagonist) + 0</w:t>
      </w:r>
      <w:r w:rsidR="00644CD5">
        <w:t>.</w:t>
      </w:r>
      <w:r>
        <w:t>483(Mood disorders treatment) + 0</w:t>
      </w:r>
      <w:r w:rsidR="00644CD5">
        <w:t>.</w:t>
      </w:r>
      <w:r>
        <w:t>219(Antiviral (Influenza A)) + 0</w:t>
      </w:r>
      <w:r w:rsidR="00644CD5">
        <w:t>.</w:t>
      </w:r>
      <w:r>
        <w:t>153(Bombesin 1 receptor antagonist) + 0</w:t>
      </w:r>
      <w:r w:rsidR="00644CD5">
        <w:t>.</w:t>
      </w:r>
      <w:r>
        <w:t>269(Antihelmintic (Nematodes)) -1</w:t>
      </w:r>
      <w:r w:rsidR="00644CD5">
        <w:t>.</w:t>
      </w:r>
      <w:r>
        <w:t>6(Antihematotoxic) -0</w:t>
      </w:r>
      <w:r w:rsidR="00644CD5">
        <w:t>.</w:t>
      </w:r>
      <w:r>
        <w:t>0264(Growth stimulant) -0</w:t>
      </w:r>
      <w:r w:rsidR="00644CD5">
        <w:t>.</w:t>
      </w:r>
      <w:r>
        <w:t>515(Glutamate (mGluR5) agonist) + 0</w:t>
      </w:r>
      <w:r w:rsidR="00644CD5">
        <w:t>.</w:t>
      </w:r>
      <w:r>
        <w:t>863(Cytosine deaminase inhibitor) -0</w:t>
      </w:r>
      <w:r w:rsidR="00644CD5">
        <w:t>.</w:t>
      </w:r>
      <w:r>
        <w:t>618(Neutrophil fMLF r</w:t>
      </w:r>
      <w:r>
        <w:t>e</w:t>
      </w:r>
      <w:r>
        <w:t>ceptor antagonist) + 0</w:t>
      </w:r>
      <w:r w:rsidR="00644CD5">
        <w:t>.</w:t>
      </w:r>
      <w:r>
        <w:t>227(Sodium/glucose cotransporter 2 inhibitor) -0</w:t>
      </w:r>
      <w:r w:rsidR="00644CD5">
        <w:t>.</w:t>
      </w:r>
      <w:r>
        <w:t>732(Cholesterol antagonist) -0</w:t>
      </w:r>
      <w:r w:rsidR="00644CD5">
        <w:t>.</w:t>
      </w:r>
      <w:r>
        <w:t>485(Nitric oxide antagonist) + 0</w:t>
      </w:r>
      <w:r w:rsidR="00644CD5">
        <w:t>.</w:t>
      </w:r>
      <w:r>
        <w:t>705(SERPINE1 expression enhancer) + 0</w:t>
      </w:r>
      <w:r w:rsidR="00644CD5">
        <w:t>.</w:t>
      </w:r>
      <w:r>
        <w:t>284(TRPM8 blocker) + 0</w:t>
      </w:r>
      <w:r w:rsidR="00644CD5">
        <w:t>.</w:t>
      </w:r>
      <w:r>
        <w:t>0726(Protein kinase C theta inhibitor) + 0</w:t>
      </w:r>
      <w:r w:rsidR="00644CD5">
        <w:t>.</w:t>
      </w:r>
      <w:r>
        <w:t>772(Cytokine production stimulant) -0</w:t>
      </w:r>
      <w:r w:rsidR="00644CD5">
        <w:t>.</w:t>
      </w:r>
      <w:r>
        <w:t>547(Cytochrome P450 inhibitor) + 0</w:t>
      </w:r>
      <w:r w:rsidR="00644CD5">
        <w:t>.</w:t>
      </w:r>
      <w:r>
        <w:t>556(Phenylalanine 4-hydroxylase inhibitor) -0</w:t>
      </w:r>
      <w:r w:rsidR="00644CD5">
        <w:t>.</w:t>
      </w:r>
      <w:r>
        <w:t>258(Analgesic) + 0</w:t>
      </w:r>
      <w:r w:rsidR="00644CD5">
        <w:t>.</w:t>
      </w:r>
      <w:r>
        <w:t>207(Antieczematic atopic) -0</w:t>
      </w:r>
      <w:r w:rsidR="00644CD5">
        <w:t>.</w:t>
      </w:r>
      <w:r>
        <w:t>0254(MMP9 expression enhancer) -0</w:t>
      </w:r>
      <w:r w:rsidR="00644CD5">
        <w:t>.</w:t>
      </w:r>
      <w:r>
        <w:t>37(MAO inhibitor) -1</w:t>
      </w:r>
      <w:r w:rsidR="00644CD5">
        <w:t>.</w:t>
      </w:r>
      <w:r>
        <w:t>17(Hydroxyacylglutathione hydrolase inhibitor) -0</w:t>
      </w:r>
      <w:r w:rsidR="00644CD5">
        <w:t>.</w:t>
      </w:r>
      <w:r>
        <w:t>513(Alpha 1L adrenoreceptor antagonist) -0</w:t>
      </w:r>
      <w:r w:rsidR="00644CD5">
        <w:t>.</w:t>
      </w:r>
      <w:r>
        <w:t>336(Paraplegia) + 0</w:t>
      </w:r>
      <w:r w:rsidR="00644CD5">
        <w:t>.</w:t>
      </w:r>
      <w:r>
        <w:t>29(MAP-kinase-activated kinase inhibitor) + 0</w:t>
      </w:r>
      <w:r w:rsidR="00644CD5">
        <w:t>.</w:t>
      </w:r>
      <w:r>
        <w:t>489(N-carbamoyl-L-amino-acid hydrolase i</w:t>
      </w:r>
      <w:r>
        <w:t>n</w:t>
      </w:r>
      <w:r>
        <w:lastRenderedPageBreak/>
        <w:t>hibitor) -0</w:t>
      </w:r>
      <w:r w:rsidR="00644CD5">
        <w:t>.</w:t>
      </w:r>
      <w:r>
        <w:t>727(DNA-(apurinic or apyrimidinic site) lyase inhibitor) -0</w:t>
      </w:r>
      <w:r w:rsidR="00644CD5">
        <w:t>.</w:t>
      </w:r>
      <w:r>
        <w:t>33(Matrix metalloproteinase 1 inhibitor) + 0</w:t>
      </w:r>
      <w:r w:rsidR="00644CD5">
        <w:t>.</w:t>
      </w:r>
      <w:r>
        <w:t>337(Hypothermic) + 0</w:t>
      </w:r>
      <w:r w:rsidR="00644CD5">
        <w:t>.</w:t>
      </w:r>
      <w:r>
        <w:t>991(Chitinase inhibitor) -0</w:t>
      </w:r>
      <w:r w:rsidR="00644CD5">
        <w:t>.</w:t>
      </w:r>
      <w:r>
        <w:t>481(Pyruvate dehydrogenase kinase inhibitor) + 0</w:t>
      </w:r>
      <w:r w:rsidR="00644CD5">
        <w:t>.</w:t>
      </w:r>
      <w:r>
        <w:t>516(Ceramide glucosyltransferase inhibitor) -0</w:t>
      </w:r>
      <w:r w:rsidR="00644CD5">
        <w:t>.</w:t>
      </w:r>
      <w:r>
        <w:t>104(Pregnane X receptor agonist) + 0</w:t>
      </w:r>
      <w:r w:rsidR="00644CD5">
        <w:t>.</w:t>
      </w:r>
      <w:r>
        <w:t>618(Opioid kappa receptor agonist) + 0</w:t>
      </w:r>
      <w:r w:rsidR="00644CD5">
        <w:t>.</w:t>
      </w:r>
      <w:r>
        <w:t>778(Tremor) + 0</w:t>
      </w:r>
      <w:r w:rsidR="00644CD5">
        <w:t>.</w:t>
      </w:r>
      <w:r>
        <w:t>804(Dihydrofolate reductase (Mycobacterium avium) inhibitor) -0</w:t>
      </w:r>
      <w:r w:rsidR="00644CD5">
        <w:t>.</w:t>
      </w:r>
      <w:r>
        <w:t>807(SFN expression enhancer) -0</w:t>
      </w:r>
      <w:r w:rsidR="00644CD5">
        <w:t>.</w:t>
      </w:r>
      <w:r>
        <w:t>479(CYP2C substrate) + 0</w:t>
      </w:r>
      <w:r w:rsidR="00644CD5">
        <w:t>.</w:t>
      </w:r>
      <w:r>
        <w:t>667(Phospholipase A2 IIF inhibitor) + 0</w:t>
      </w:r>
      <w:r w:rsidR="00644CD5">
        <w:t>.</w:t>
      </w:r>
      <w:r>
        <w:t>553(Lysyl endopeptidase inhibitor) -0</w:t>
      </w:r>
      <w:r w:rsidR="00644CD5">
        <w:t>.</w:t>
      </w:r>
      <w:r>
        <w:t>342(Polo-like kinase inhibitor) -0</w:t>
      </w:r>
      <w:r w:rsidR="00644CD5">
        <w:t>.</w:t>
      </w:r>
      <w:r>
        <w:t>345(Antispirochetal) -0</w:t>
      </w:r>
      <w:r w:rsidR="00644CD5">
        <w:t>.</w:t>
      </w:r>
      <w:r>
        <w:t>174(Opioid antagonist) + 0</w:t>
      </w:r>
      <w:r w:rsidR="00644CD5">
        <w:t>.</w:t>
      </w:r>
      <w:r>
        <w:t>752(CYP2D6 inhibitor) -0</w:t>
      </w:r>
      <w:r w:rsidR="00644CD5">
        <w:t>.</w:t>
      </w:r>
      <w:r>
        <w:t>817(Melatonin agonist) -0</w:t>
      </w:r>
      <w:r w:rsidR="00644CD5">
        <w:t>.</w:t>
      </w:r>
      <w:r>
        <w:t>465(Rhinitis) + 0</w:t>
      </w:r>
      <w:r w:rsidR="00644CD5">
        <w:t>.</w:t>
      </w:r>
      <w:r>
        <w:t>258(Antineoplastic (breast cancer)) + 0</w:t>
      </w:r>
      <w:r w:rsidR="00644CD5">
        <w:t>.</w:t>
      </w:r>
      <w:r>
        <w:t>29(Caspase 9 inhibitor) + 0</w:t>
      </w:r>
      <w:r w:rsidR="00644CD5">
        <w:t>.</w:t>
      </w:r>
      <w:r>
        <w:t>313(Trypsin III i</w:t>
      </w:r>
      <w:r>
        <w:t>n</w:t>
      </w:r>
      <w:r>
        <w:t>hibitor) -0</w:t>
      </w:r>
      <w:r w:rsidR="00644CD5">
        <w:t>.</w:t>
      </w:r>
      <w:r>
        <w:t>181(Antineoplastic (renal cancer)) + 0</w:t>
      </w:r>
      <w:r w:rsidR="00644CD5">
        <w:t>.</w:t>
      </w:r>
      <w:r>
        <w:t>226(Antiseborrheic) -0</w:t>
      </w:r>
      <w:r w:rsidR="00644CD5">
        <w:t>.</w:t>
      </w:r>
      <w:r>
        <w:t>36(Hypertensive) + 0</w:t>
      </w:r>
      <w:r w:rsidR="00644CD5">
        <w:t>.</w:t>
      </w:r>
      <w:r>
        <w:t>485(CYP3A3 su</w:t>
      </w:r>
      <w:r>
        <w:t>b</w:t>
      </w:r>
      <w:r>
        <w:t>strate) -0</w:t>
      </w:r>
      <w:r w:rsidR="00644CD5">
        <w:t>.</w:t>
      </w:r>
      <w:r>
        <w:t>477(Antiacne) + 1</w:t>
      </w:r>
      <w:r w:rsidR="00644CD5">
        <w:t>.</w:t>
      </w:r>
      <w:r>
        <w:t>13(CYP11B1 expression enhancer) + 0</w:t>
      </w:r>
      <w:r w:rsidR="00644CD5">
        <w:t>.</w:t>
      </w:r>
      <w:r>
        <w:t>556(HSPA1A expression enhancer) -0</w:t>
      </w:r>
      <w:r w:rsidR="00644CD5">
        <w:t>.</w:t>
      </w:r>
      <w:r>
        <w:t>199(HSPA8 expression inhibitor) -0</w:t>
      </w:r>
      <w:r w:rsidR="00644CD5">
        <w:t>.</w:t>
      </w:r>
      <w:r>
        <w:t>396(Neutral endopeptidase inhibitor) -0</w:t>
      </w:r>
      <w:r w:rsidR="00644CD5">
        <w:t>.</w:t>
      </w:r>
      <w:r>
        <w:t>943(Adenylylsulphatase inhibitor) + 0</w:t>
      </w:r>
      <w:r w:rsidR="00644CD5">
        <w:t>.</w:t>
      </w:r>
      <w:r>
        <w:t>406(Gynecological disorders treatment) + 0</w:t>
      </w:r>
      <w:r w:rsidR="00644CD5">
        <w:t>.</w:t>
      </w:r>
      <w:r>
        <w:t>375(Alpha galactosidase inhibitor) + 0</w:t>
      </w:r>
      <w:r w:rsidR="00644CD5">
        <w:t>.</w:t>
      </w:r>
      <w:r>
        <w:t>517(Bradycardic) + 1</w:t>
      </w:r>
      <w:r w:rsidR="00644CD5">
        <w:t>.</w:t>
      </w:r>
      <w:r>
        <w:t>3(Methionyl aminopeptidase inhibitor) -0</w:t>
      </w:r>
      <w:r w:rsidR="00644CD5">
        <w:t>.</w:t>
      </w:r>
      <w:r>
        <w:t>425(Carcinogenic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7(D-alanine transaminase inhibitor) + 0</w:t>
      </w:r>
      <w:r w:rsidR="00644CD5">
        <w:t>.</w:t>
      </w:r>
      <w:r>
        <w:t>0927(Tyk2 inhibitor) + 8</w:t>
      </w:r>
      <w:r w:rsidR="00644CD5">
        <w:t>.</w:t>
      </w:r>
      <w:r>
        <w:t>31(Length^3) -0</w:t>
      </w:r>
      <w:r w:rsidR="00644CD5">
        <w:t>.</w:t>
      </w:r>
      <w:r>
        <w:t>346(SUMO-activating enzyme subunit 1 inhibitor) -0</w:t>
      </w:r>
      <w:r w:rsidR="00644CD5">
        <w:t>.</w:t>
      </w:r>
      <w:r>
        <w:t>578(HSD17B1 expression enhancer) + 1</w:t>
      </w:r>
      <w:r w:rsidR="00644CD5">
        <w:t>.</w:t>
      </w:r>
      <w:r>
        <w:t>25(Formyl peptide receptor antagonist) + 0</w:t>
      </w:r>
      <w:r w:rsidR="00644CD5">
        <w:t>.</w:t>
      </w:r>
      <w:r>
        <w:t>425(CXCL12 expression enhancer) + 1</w:t>
      </w:r>
      <w:r w:rsidR="00644CD5">
        <w:t>.</w:t>
      </w:r>
      <w:r>
        <w:t>62(Pyruvate dehydrogenase stimulant) + 0</w:t>
      </w:r>
      <w:r w:rsidR="00644CD5">
        <w:t>.</w:t>
      </w:r>
      <w:r>
        <w:t>64(Carcinogenic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273(Neutropenia) -0</w:t>
      </w:r>
      <w:r w:rsidR="00644CD5">
        <w:t>.</w:t>
      </w:r>
      <w:r>
        <w:t>509(5 Hydroxytryptamine 6 antagonist) -0</w:t>
      </w:r>
      <w:r w:rsidR="00644CD5">
        <w:t>.</w:t>
      </w:r>
      <w:r>
        <w:t>632(Prostaglandin E2 antagonist) -0</w:t>
      </w:r>
      <w:r w:rsidR="00644CD5">
        <w:t>.</w:t>
      </w:r>
      <w:r>
        <w:t>451(Serine/threonine-protein kinase WEE1 inhibitor) -0</w:t>
      </w:r>
      <w:r w:rsidR="00644CD5">
        <w:t>.</w:t>
      </w:r>
      <w:r>
        <w:t>116(5 Hydroxytryptamine antagonist) -0</w:t>
      </w:r>
      <w:r w:rsidR="00644CD5">
        <w:t>.</w:t>
      </w:r>
      <w:r>
        <w:t>515(Gastrin inhibitor) + 0</w:t>
      </w:r>
      <w:r w:rsidR="00644CD5">
        <w:t>.</w:t>
      </w:r>
      <w:r>
        <w:t>53(Saluretic) -0</w:t>
      </w:r>
      <w:r w:rsidR="00644CD5">
        <w:t>.</w:t>
      </w:r>
      <w:r>
        <w:t>126(Osteoclast antagonist) -0</w:t>
      </w:r>
      <w:r w:rsidR="00644CD5">
        <w:t>.</w:t>
      </w:r>
      <w:r>
        <w:t>84(Phosphoribulokinase inhibitor) + 0</w:t>
      </w:r>
      <w:r w:rsidR="00644CD5">
        <w:t>.</w:t>
      </w:r>
      <w:r>
        <w:t>349(Clk dual-specificity kinase inhibitor) -0</w:t>
      </w:r>
      <w:r w:rsidR="00644CD5">
        <w:t>.</w:t>
      </w:r>
      <w:r>
        <w:t>235(Preterm labor treatment) + 0</w:t>
      </w:r>
      <w:r w:rsidR="00644CD5">
        <w:t>.</w:t>
      </w:r>
      <w:r>
        <w:t>657(Carcinogenic</w:t>
      </w:r>
      <w:r w:rsidR="00644CD5">
        <w:t>.</w:t>
      </w:r>
      <w:r>
        <w:t xml:space="preserve"> group 1) -0</w:t>
      </w:r>
      <w:r w:rsidR="00644CD5">
        <w:t>.</w:t>
      </w:r>
      <w:r>
        <w:t>383(Antineoplastic</w:t>
      </w:r>
      <w:r w:rsidR="00644CD5">
        <w:t>.</w:t>
      </w:r>
      <w:r>
        <w:t xml:space="preserve"> alkylator) -1</w:t>
      </w:r>
      <w:r w:rsidR="00644CD5">
        <w:t>.</w:t>
      </w:r>
      <w:r>
        <w:t>46(MAO B inhibitor) -0</w:t>
      </w:r>
      <w:r w:rsidR="00644CD5">
        <w:t>.</w:t>
      </w:r>
      <w:r>
        <w:t>414(Immunomodulator) + 0</w:t>
      </w:r>
      <w:r w:rsidR="00644CD5">
        <w:t>.</w:t>
      </w:r>
      <w:r>
        <w:t>316(Ca2+/calmodulin-dependent kinase II alpha inhibitor) -0</w:t>
      </w:r>
      <w:r w:rsidR="00644CD5">
        <w:t>.</w:t>
      </w:r>
      <w:r>
        <w:t>308(Antiviral (Trachoma)) -0</w:t>
      </w:r>
      <w:r w:rsidR="00644CD5">
        <w:t>.</w:t>
      </w:r>
      <w:r>
        <w:t>0412(Carbonic anhydrase I stimulant) -0</w:t>
      </w:r>
      <w:r w:rsidR="00644CD5">
        <w:t>.</w:t>
      </w:r>
      <w:r>
        <w:t>233(Epstein-Barr nuclear antigen 1 inhibitor) -0</w:t>
      </w:r>
      <w:r w:rsidR="00644CD5">
        <w:t>.</w:t>
      </w:r>
      <w:r>
        <w:t>28(Antiprotozoal (Amoeba)) -0</w:t>
      </w:r>
      <w:r w:rsidR="00644CD5">
        <w:t>.</w:t>
      </w:r>
      <w:r>
        <w:t>476(Oxidizing agent) + 0</w:t>
      </w:r>
      <w:r w:rsidR="00644CD5">
        <w:t>.</w:t>
      </w:r>
      <w:r>
        <w:t>212(Phosphate transporter inhibitor) -1</w:t>
      </w:r>
      <w:r w:rsidR="00644CD5">
        <w:t>.</w:t>
      </w:r>
      <w:r>
        <w:t>04(L-amino-acid oxidase inhibitor) -0</w:t>
      </w:r>
      <w:r w:rsidR="00644CD5">
        <w:t>.</w:t>
      </w:r>
      <w:r>
        <w:t>551(Fatty acid oxidation inhibitor) + 0</w:t>
      </w:r>
      <w:r w:rsidR="00644CD5">
        <w:t>.</w:t>
      </w:r>
      <w:r>
        <w:t>418(MAP kinase inhibitor) -0</w:t>
      </w:r>
      <w:r w:rsidR="00644CD5">
        <w:t>.</w:t>
      </w:r>
      <w:r>
        <w:t>265(Topoisomerase II inhibitor) -0</w:t>
      </w:r>
      <w:r w:rsidR="00644CD5">
        <w:t>.</w:t>
      </w:r>
      <w:r>
        <w:t>215(SLC7A5 expression enhancer) -0</w:t>
      </w:r>
      <w:r w:rsidR="00644CD5">
        <w:t>.</w:t>
      </w:r>
      <w:r>
        <w:t>36(Amiloride-sensitive sodium channel 1 alpha-subunit blocker) + 0</w:t>
      </w:r>
      <w:r w:rsidR="00644CD5">
        <w:t>.</w:t>
      </w:r>
      <w:r>
        <w:t>326(Estrogen beta receptor agonist) + 0</w:t>
      </w:r>
      <w:r w:rsidR="00644CD5">
        <w:t>.</w:t>
      </w:r>
      <w:r>
        <w:t>303(Mediator release inhibitor) -0</w:t>
      </w:r>
      <w:r w:rsidR="00644CD5">
        <w:t>.</w:t>
      </w:r>
      <w:r>
        <w:t>627(Transforming growth factor antag</w:t>
      </w:r>
      <w:r>
        <w:t>o</w:t>
      </w:r>
      <w:r>
        <w:t>nist) + 0</w:t>
      </w:r>
      <w:r w:rsidR="00644CD5">
        <w:t>.</w:t>
      </w:r>
      <w:r>
        <w:t>767(D-lactaldehyde dehydrogenase inhibitor) + 0</w:t>
      </w:r>
      <w:r w:rsidR="00644CD5">
        <w:t>.</w:t>
      </w:r>
      <w:r>
        <w:t>691(Hematopoietic) + 0</w:t>
      </w:r>
      <w:r w:rsidR="00644CD5">
        <w:t>.</w:t>
      </w:r>
      <w:r>
        <w:t>563(Carnitine 3-dehydrogenase inhibitor) + 0</w:t>
      </w:r>
      <w:r w:rsidR="00644CD5">
        <w:t>.</w:t>
      </w:r>
      <w:r>
        <w:t>392(Porphyria) + 0</w:t>
      </w:r>
      <w:r w:rsidR="00644CD5">
        <w:t>.</w:t>
      </w:r>
      <w:r>
        <w:t>824(2-Acylglycerol O-acyltransferase inhibitor) -1</w:t>
      </w:r>
      <w:r w:rsidR="00644CD5">
        <w:t>.</w:t>
      </w:r>
      <w:r>
        <w:t>07(Peptidyl-Lys metalloendope</w:t>
      </w:r>
      <w:r>
        <w:t>p</w:t>
      </w:r>
      <w:r>
        <w:t>tidase inhibitor) -0</w:t>
      </w:r>
      <w:r w:rsidR="00644CD5">
        <w:t>.</w:t>
      </w:r>
      <w:r>
        <w:t>598(Carbonic anhydrase I inhibitor) + 0</w:t>
      </w:r>
      <w:r w:rsidR="00644CD5">
        <w:t>.</w:t>
      </w:r>
      <w:r>
        <w:t>163(Integrin alpha4 antagonist) + 0</w:t>
      </w:r>
      <w:r w:rsidR="00644CD5">
        <w:t>.</w:t>
      </w:r>
      <w:r>
        <w:t>385(Antiprotozoal (Leishmania)) -0</w:t>
      </w:r>
      <w:r w:rsidR="00644CD5">
        <w:t>.</w:t>
      </w:r>
      <w:r>
        <w:t>259(Phosphorylase kinase gamma subunit 2 inhibitor) -1</w:t>
      </w:r>
      <w:r w:rsidR="00644CD5">
        <w:t>.</w:t>
      </w:r>
      <w:r>
        <w:t>05(UGT2B20 substrate) + 0</w:t>
      </w:r>
      <w:r w:rsidR="00644CD5">
        <w:t>.</w:t>
      </w:r>
      <w:r>
        <w:t>283(Gestagen-like) -1</w:t>
      </w:r>
      <w:r w:rsidR="00644CD5">
        <w:t>.</w:t>
      </w:r>
      <w:r>
        <w:t>14(Glycerone-phosphate O-acyltransferase inhibitor) + 1</w:t>
      </w:r>
      <w:r w:rsidR="00644CD5">
        <w:t>.</w:t>
      </w:r>
      <w:r>
        <w:t>01(Adenosine A3 receptor antagonist) -0</w:t>
      </w:r>
      <w:r w:rsidR="00644CD5">
        <w:t>.</w:t>
      </w:r>
      <w:r>
        <w:t>579(5 H</w:t>
      </w:r>
      <w:r>
        <w:t>y</w:t>
      </w:r>
      <w:r>
        <w:t>droxytryptamine 4 antagonist) + 0</w:t>
      </w:r>
      <w:r w:rsidR="00644CD5">
        <w:t>.</w:t>
      </w:r>
      <w:r>
        <w:t>532(Nuclear factor of activated T-cells cytoplasmic 2 inhibitor) + 0</w:t>
      </w:r>
      <w:r w:rsidR="00644CD5">
        <w:t>.</w:t>
      </w:r>
      <w:r>
        <w:t>101(Troponin C inhibitor) + 0</w:t>
      </w:r>
      <w:r w:rsidR="00644CD5">
        <w:t>.</w:t>
      </w:r>
      <w:r>
        <w:t>141(Acetylcholine neuromuscular blocking agent) -0</w:t>
      </w:r>
      <w:r w:rsidR="00644CD5">
        <w:t>.</w:t>
      </w:r>
      <w:r>
        <w:t>648(SQLE expression inhibitor) + 0</w:t>
      </w:r>
      <w:r w:rsidR="00644CD5">
        <w:t>.</w:t>
      </w:r>
      <w:r>
        <w:t>52(Skin irrit</w:t>
      </w:r>
      <w:r>
        <w:t>a</w:t>
      </w:r>
      <w:r>
        <w:t>tion</w:t>
      </w:r>
      <w:r w:rsidR="00644CD5">
        <w:t>.</w:t>
      </w:r>
      <w:r>
        <w:t xml:space="preserve"> weak) -0</w:t>
      </w:r>
      <w:r w:rsidR="00644CD5">
        <w:t>.</w:t>
      </w:r>
      <w:r>
        <w:t>218(Myocardial ischemia treatment) -0</w:t>
      </w:r>
      <w:r w:rsidR="00644CD5">
        <w:t>.</w:t>
      </w:r>
      <w:r>
        <w:t>22(Antimycobacterial) + 0</w:t>
      </w:r>
      <w:r w:rsidR="00644CD5">
        <w:t>.</w:t>
      </w:r>
      <w:r>
        <w:t>236(Interleukin antagonist) + 0</w:t>
      </w:r>
      <w:r w:rsidR="00644CD5">
        <w:t>.</w:t>
      </w:r>
      <w:r>
        <w:t>325(Protein kinase C iota inhibitor) -0</w:t>
      </w:r>
      <w:r w:rsidR="00644CD5">
        <w:t>.</w:t>
      </w:r>
      <w:r>
        <w:t>337(Guanylate cyclase inhibitor) -0</w:t>
      </w:r>
      <w:r w:rsidR="00644CD5">
        <w:t>.</w:t>
      </w:r>
      <w:r>
        <w:t>451(Choline kinase inhibitor) + 0</w:t>
      </w:r>
      <w:r w:rsidR="00644CD5">
        <w:t>.</w:t>
      </w:r>
      <w:r>
        <w:t>974(CYP11B1 inhibitor) + 1</w:t>
      </w:r>
      <w:r w:rsidR="00644CD5">
        <w:t>.</w:t>
      </w:r>
      <w:r>
        <w:t>18(NAD(P)+ transhydrogenase (B-specific) inhibitor) -0</w:t>
      </w:r>
      <w:r w:rsidR="00644CD5">
        <w:t>.</w:t>
      </w:r>
      <w:r>
        <w:t>242(Drowsiness) -0</w:t>
      </w:r>
      <w:r w:rsidR="00644CD5">
        <w:t>.</w:t>
      </w:r>
      <w:r>
        <w:t>762(Cholesterol esterase inhibitor) + 0</w:t>
      </w:r>
      <w:r w:rsidR="00644CD5">
        <w:t>.</w:t>
      </w:r>
      <w:r>
        <w:t>335(CDKN1A expression enhancer) + 0</w:t>
      </w:r>
      <w:r w:rsidR="00644CD5">
        <w:t>.</w:t>
      </w:r>
      <w:r>
        <w:t>373(Nicotinic acid receptor agonist) -0</w:t>
      </w:r>
      <w:r w:rsidR="00644CD5">
        <w:t>.</w:t>
      </w:r>
      <w:r>
        <w:t>222(Estrogen receptor beta antagonist) + 0</w:t>
      </w:r>
      <w:r w:rsidR="00644CD5">
        <w:t>.</w:t>
      </w:r>
      <w:r>
        <w:t>15(Carnitine palmitoyltransferase inhibitor) + 0</w:t>
      </w:r>
      <w:r w:rsidR="00644CD5">
        <w:t>.</w:t>
      </w:r>
      <w:r>
        <w:t>192(Guanine deaminase inhibitor) + 0</w:t>
      </w:r>
      <w:r w:rsidR="00644CD5">
        <w:t>.</w:t>
      </w:r>
      <w:r>
        <w:t>581(Tyrosine phenol-lyase inhibitor) + 0</w:t>
      </w:r>
      <w:r w:rsidR="00644CD5">
        <w:t>.</w:t>
      </w:r>
      <w:r>
        <w:t>288(Liver X receptor agonist) -0</w:t>
      </w:r>
      <w:r w:rsidR="00644CD5">
        <w:t>.</w:t>
      </w:r>
      <w:r>
        <w:t>373(AMPA 2 receptor a</w:t>
      </w:r>
      <w:r>
        <w:t>n</w:t>
      </w:r>
      <w:r>
        <w:t>tagonist) + 0</w:t>
      </w:r>
      <w:r w:rsidR="00644CD5">
        <w:t>.</w:t>
      </w:r>
      <w:r>
        <w:t>502([3-methyl-2-oxobutanoate dehydrogenase (lipoamide)] kinase inhibitor) + 0</w:t>
      </w:r>
      <w:r w:rsidR="00644CD5">
        <w:t>.</w:t>
      </w:r>
      <w:r>
        <w:t>297(Lck kinase inhib</w:t>
      </w:r>
      <w:r>
        <w:t>i</w:t>
      </w:r>
      <w:r>
        <w:t>tor) -0</w:t>
      </w:r>
      <w:r w:rsidR="00644CD5">
        <w:t>.</w:t>
      </w:r>
      <w:r>
        <w:t>363(Nicotinic acid receptor 1 agonist) -0</w:t>
      </w:r>
      <w:r w:rsidR="00644CD5">
        <w:t>.</w:t>
      </w:r>
      <w:r>
        <w:t>185(Plasminogen activator inhibitor) + 0</w:t>
      </w:r>
      <w:r w:rsidR="00644CD5">
        <w:t>.</w:t>
      </w:r>
      <w:r>
        <w:t>301(Pim-2 kinase inhibitor) -0</w:t>
      </w:r>
      <w:r w:rsidR="00644CD5">
        <w:t>.</w:t>
      </w:r>
      <w:r>
        <w:t>306(Bradykinin B1 receptor antagonist) + 0</w:t>
      </w:r>
      <w:r w:rsidR="00644CD5">
        <w:t>.</w:t>
      </w:r>
      <w:r>
        <w:t>465(UGT2B4 substrate) -1</w:t>
      </w:r>
      <w:r w:rsidR="00644CD5">
        <w:t>.</w:t>
      </w:r>
      <w:r>
        <w:t>15(KRT18 expression enhancer) -0</w:t>
      </w:r>
      <w:r w:rsidR="00644CD5">
        <w:t>.</w:t>
      </w:r>
      <w:r>
        <w:t>621(Hematopoietic inhibitor) + 0</w:t>
      </w:r>
      <w:r w:rsidR="00644CD5">
        <w:t>.</w:t>
      </w:r>
      <w:r>
        <w:t>182(HCV NS5A inhibitor) -0</w:t>
      </w:r>
      <w:r w:rsidR="00644CD5">
        <w:t>.</w:t>
      </w:r>
      <w:r>
        <w:t>235(Sensitization) -0</w:t>
      </w:r>
      <w:r w:rsidR="00644CD5">
        <w:t>.</w:t>
      </w:r>
      <w:r>
        <w:t>293(Gelatinase inhibitor) -0</w:t>
      </w:r>
      <w:r w:rsidR="00644CD5">
        <w:t>.</w:t>
      </w:r>
      <w:r>
        <w:t>234(Vascular endothelial growth factor 3 antagonist) + 0</w:t>
      </w:r>
      <w:r w:rsidR="00644CD5">
        <w:t>.</w:t>
      </w:r>
      <w:r>
        <w:t>313(Insulin like growth factor 1 antagonist) -0</w:t>
      </w:r>
      <w:r w:rsidR="00644CD5">
        <w:t>.</w:t>
      </w:r>
      <w:r>
        <w:t>152(Kainate receptor 5 antagonist) + 0</w:t>
      </w:r>
      <w:r w:rsidR="00644CD5">
        <w:t>.</w:t>
      </w:r>
      <w:r>
        <w:t>758(CYP27 substrate) -0</w:t>
      </w:r>
      <w:r w:rsidR="00644CD5">
        <w:t>.</w:t>
      </w:r>
      <w:r>
        <w:t>669(Purine nucleosidase inhibitor) + 0</w:t>
      </w:r>
      <w:r w:rsidR="00644CD5">
        <w:t>.</w:t>
      </w:r>
      <w:r>
        <w:t>165(Thrombolytic) -0</w:t>
      </w:r>
      <w:r w:rsidR="00644CD5">
        <w:t>.</w:t>
      </w:r>
      <w:r>
        <w:t>836(Transthyretin amyloid fibril formation inhibitor) + 0</w:t>
      </w:r>
      <w:r w:rsidR="00644CD5">
        <w:t>.</w:t>
      </w:r>
      <w:r>
        <w:t>496(Nucleotidyltransferase inhibitor) + 0</w:t>
      </w:r>
      <w:r w:rsidR="00644CD5">
        <w:t>.</w:t>
      </w:r>
      <w:r>
        <w:t>297(Analeptic) + 0</w:t>
      </w:r>
      <w:r w:rsidR="00644CD5">
        <w:t>.</w:t>
      </w:r>
      <w:r>
        <w:t>659(Envelysin inhibitor) -0</w:t>
      </w:r>
      <w:r w:rsidR="00644CD5">
        <w:t>.</w:t>
      </w:r>
      <w:r>
        <w:t>161(Polo-like kinase-1 inhibitor) + 0</w:t>
      </w:r>
      <w:r w:rsidR="00644CD5">
        <w:t>.</w:t>
      </w:r>
      <w:r>
        <w:t>104(FABP1 expression enhancer) + 0</w:t>
      </w:r>
      <w:r w:rsidR="00644CD5">
        <w:t>.</w:t>
      </w:r>
      <w:r>
        <w:t>148(Purinergic P2X1 antagonist) + 0</w:t>
      </w:r>
      <w:r w:rsidR="00644CD5">
        <w:t>.</w:t>
      </w:r>
      <w:r>
        <w:t>177(Caspase 7 inhibitor) -0</w:t>
      </w:r>
      <w:r w:rsidR="00644CD5">
        <w:t>.</w:t>
      </w:r>
      <w:r>
        <w:t>142(Retinoic acid alpha receptor agonist) -0</w:t>
      </w:r>
      <w:r w:rsidR="00644CD5">
        <w:t>.</w:t>
      </w:r>
      <w:r>
        <w:t>175(Nucleoside transporters inhibitor) -0</w:t>
      </w:r>
      <w:r w:rsidR="00644CD5">
        <w:t>.</w:t>
      </w:r>
      <w:r>
        <w:t>43(CCNE1 expression inhibitor) + 0</w:t>
      </w:r>
      <w:r w:rsidR="00644CD5">
        <w:t>.</w:t>
      </w:r>
      <w:r>
        <w:t>222(CYP2C18 substrate) -0</w:t>
      </w:r>
      <w:r w:rsidR="00644CD5">
        <w:t>.</w:t>
      </w:r>
      <w:r>
        <w:t>355(Antifibrinolytic) + 0</w:t>
      </w:r>
      <w:r w:rsidR="00644CD5">
        <w:t>.</w:t>
      </w:r>
      <w:r>
        <w:t>206(Pain) + 0</w:t>
      </w:r>
      <w:r w:rsidR="00644CD5">
        <w:t>.</w:t>
      </w:r>
      <w:r>
        <w:t>195(Growth hormone releasing factor agonist) + 0</w:t>
      </w:r>
      <w:r w:rsidR="00644CD5">
        <w:t>.</w:t>
      </w:r>
      <w:r>
        <w:t>624(HCV NS3/NS4A protease inhibitor) + 0</w:t>
      </w:r>
      <w:r w:rsidR="00644CD5">
        <w:t>.</w:t>
      </w:r>
      <w:r>
        <w:t>195(Cyclin-dependent kinase 7 inhibitor) -0</w:t>
      </w:r>
      <w:r w:rsidR="00644CD5">
        <w:t>.</w:t>
      </w:r>
      <w:r>
        <w:t>186(Neurotrophic factor) + 0</w:t>
      </w:r>
      <w:r w:rsidR="00644CD5">
        <w:t>.</w:t>
      </w:r>
      <w:r>
        <w:t>249(Apnea) + 0</w:t>
      </w:r>
      <w:r w:rsidR="00644CD5">
        <w:t>.</w:t>
      </w:r>
      <w:r>
        <w:t>207(Thromboxane antagonist) + 0</w:t>
      </w:r>
      <w:r w:rsidR="00644CD5">
        <w:t>.</w:t>
      </w:r>
      <w:r>
        <w:t>102(Protein-tyrosine phosphatase 2C inhibitor) -0</w:t>
      </w:r>
      <w:r w:rsidR="00644CD5">
        <w:t>.</w:t>
      </w:r>
      <w:r>
        <w:t>279(CYP2C8 substrate) -0</w:t>
      </w:r>
      <w:r w:rsidR="00644CD5">
        <w:t>.</w:t>
      </w:r>
      <w:r>
        <w:t>186(Purinergic P2Y antagonist) -0</w:t>
      </w:r>
      <w:r w:rsidR="00644CD5">
        <w:t>.</w:t>
      </w:r>
      <w:r>
        <w:t>628(UGT1A3 substrate) + 0</w:t>
      </w:r>
      <w:r w:rsidR="00644CD5">
        <w:t>.</w:t>
      </w:r>
      <w:r>
        <w:t>542(Prostaglandin-E synthase inhibitor) -0</w:t>
      </w:r>
      <w:r w:rsidR="00644CD5">
        <w:t>.</w:t>
      </w:r>
      <w:r>
        <w:t>253(Protein kinase C beta II inhibitor) + 0</w:t>
      </w:r>
      <w:r w:rsidR="00644CD5">
        <w:t>.</w:t>
      </w:r>
      <w:r>
        <w:t>195(ErbB-1 antagonist) -0</w:t>
      </w:r>
      <w:r w:rsidR="00644CD5">
        <w:t>.</w:t>
      </w:r>
      <w:r>
        <w:t>237(Glycosylceramidase inhibitor) + 0</w:t>
      </w:r>
      <w:r w:rsidR="00644CD5">
        <w:t>.</w:t>
      </w:r>
      <w:r>
        <w:t>644(Adenylate cyclase stimulant) -0</w:t>
      </w:r>
      <w:r w:rsidR="00644CD5">
        <w:t>.</w:t>
      </w:r>
      <w:r>
        <w:t>502(Phosphoserine phosphatase inhibitor) + 0</w:t>
      </w:r>
      <w:r w:rsidR="00644CD5">
        <w:t>.</w:t>
      </w:r>
      <w:r>
        <w:t>446(KLK3 expression inhibitor) -</w:t>
      </w:r>
      <w:r>
        <w:lastRenderedPageBreak/>
        <w:t>0</w:t>
      </w:r>
      <w:r w:rsidR="00644CD5">
        <w:t>.</w:t>
      </w:r>
      <w:r>
        <w:t>267(Renilla-luciferin 2-monooxygenase inhibitor) + 0</w:t>
      </w:r>
      <w:r w:rsidR="00644CD5">
        <w:t>.</w:t>
      </w:r>
      <w:r>
        <w:t>363(Nitrilase inhibitor) + 0</w:t>
      </w:r>
      <w:r w:rsidR="00644CD5">
        <w:t>.</w:t>
      </w:r>
      <w:r>
        <w:t>574(PRL phosphatase inhibitor) -0</w:t>
      </w:r>
      <w:r w:rsidR="00644CD5">
        <w:t>.</w:t>
      </w:r>
      <w:r>
        <w:t>384(CYP3A inducer) + 0</w:t>
      </w:r>
      <w:r w:rsidR="00644CD5">
        <w:t>.</w:t>
      </w:r>
      <w:r>
        <w:t>229(Membrane integrity antagonist) -0</w:t>
      </w:r>
      <w:r w:rsidR="00644CD5">
        <w:t>.</w:t>
      </w:r>
      <w:r>
        <w:t>455(Propanediol dehydratase inhibitor) + 0</w:t>
      </w:r>
      <w:r w:rsidR="00644CD5">
        <w:t>.</w:t>
      </w:r>
      <w:r>
        <w:t>586(TH expression enhancer) + 0</w:t>
      </w:r>
      <w:r w:rsidR="00644CD5">
        <w:t>.</w:t>
      </w:r>
      <w:r>
        <w:t>328(Extrapyramidal disorders treatment) + 0</w:t>
      </w:r>
      <w:r w:rsidR="00644CD5">
        <w:t>.</w:t>
      </w:r>
      <w:r>
        <w:t>123(Dual specificity phosphatase 3 inhibitor) -0</w:t>
      </w:r>
      <w:r w:rsidR="00644CD5">
        <w:t>.</w:t>
      </w:r>
      <w:r>
        <w:t>282(X-Pro dipeptidase inhibitor) + 0</w:t>
      </w:r>
      <w:r w:rsidR="00644CD5">
        <w:t>.</w:t>
      </w:r>
      <w:r>
        <w:t>082(Urokinase inhibitor) -0</w:t>
      </w:r>
      <w:r w:rsidR="00644CD5">
        <w:t>.</w:t>
      </w:r>
      <w:r>
        <w:t>29(Phosphodiesterase III inhibitor) -0</w:t>
      </w:r>
      <w:r w:rsidR="00644CD5">
        <w:t>.</w:t>
      </w:r>
      <w:r>
        <w:t>217(Mineralocorticoid antagonist) -0</w:t>
      </w:r>
      <w:r w:rsidR="00644CD5">
        <w:t>.</w:t>
      </w:r>
      <w:r>
        <w:t>188(Phosphatidylinositol kinase inhibitor) -0</w:t>
      </w:r>
      <w:r w:rsidR="00644CD5">
        <w:t>.</w:t>
      </w:r>
      <w:r>
        <w:t>285(Janus tyrosine kinase 2 i</w:t>
      </w:r>
      <w:r>
        <w:t>n</w:t>
      </w:r>
      <w:r>
        <w:t>hibitor) + 0</w:t>
      </w:r>
      <w:r w:rsidR="00644CD5">
        <w:t>.</w:t>
      </w:r>
      <w:r>
        <w:t>8(Procollagen-proline 3-dioxygenase inhibitor) -0</w:t>
      </w:r>
      <w:r w:rsidR="00644CD5">
        <w:t>.</w:t>
      </w:r>
      <w:r>
        <w:t>426(Chemokine receptor agonist) + 0</w:t>
      </w:r>
      <w:r w:rsidR="00644CD5">
        <w:t>.</w:t>
      </w:r>
      <w:r>
        <w:t>1(General pump inhibitor) -0</w:t>
      </w:r>
      <w:r w:rsidR="00644CD5">
        <w:t>.</w:t>
      </w:r>
      <w:r>
        <w:t>125(Releasing hormone agonist) + 0</w:t>
      </w:r>
      <w:r w:rsidR="00644CD5">
        <w:t>.</w:t>
      </w:r>
      <w:r>
        <w:t>202(Radical formation agonist) -0</w:t>
      </w:r>
      <w:r w:rsidR="00644CD5">
        <w:t>.</w:t>
      </w:r>
      <w:r>
        <w:t>281(Cystic fibrosis treatment) + 0</w:t>
      </w:r>
      <w:r w:rsidR="00644CD5">
        <w:t>.</w:t>
      </w:r>
      <w:r>
        <w:t>217(Estrone sulfotransferase stimulant) -0</w:t>
      </w:r>
      <w:r w:rsidR="00644CD5">
        <w:t>.</w:t>
      </w:r>
      <w:r>
        <w:t>13(Constipation treatment) -0</w:t>
      </w:r>
      <w:r w:rsidR="00644CD5">
        <w:t>.</w:t>
      </w:r>
      <w:r>
        <w:t>175(Adenosine uptake inhibitor) -0</w:t>
      </w:r>
      <w:r w:rsidR="00644CD5">
        <w:t>.</w:t>
      </w:r>
      <w:r>
        <w:t>179(ATP-binding cassette G2 inhibitor) + 0</w:t>
      </w:r>
      <w:r w:rsidR="00644CD5">
        <w:t>.</w:t>
      </w:r>
      <w:r>
        <w:t>139(Hematinic) -0</w:t>
      </w:r>
      <w:r w:rsidR="00644CD5">
        <w:t>.</w:t>
      </w:r>
      <w:r>
        <w:t>431(Prostaglandin D2 antagonist) -0</w:t>
      </w:r>
      <w:r w:rsidR="00644CD5">
        <w:t>.</w:t>
      </w:r>
      <w:r>
        <w:t>183(Vitamin D receptor agonist) + 0</w:t>
      </w:r>
      <w:r w:rsidR="00644CD5">
        <w:t>.</w:t>
      </w:r>
      <w:r>
        <w:t>425(MAO B substrate) -0</w:t>
      </w:r>
      <w:r w:rsidR="00644CD5">
        <w:t>.</w:t>
      </w:r>
      <w:r>
        <w:t>192(Amino acid-polyamine-organocation (APC) transporter antag</w:t>
      </w:r>
      <w:r>
        <w:t>o</w:t>
      </w:r>
      <w:r>
        <w:t>nist) -0</w:t>
      </w:r>
      <w:r w:rsidR="00644CD5">
        <w:t>.</w:t>
      </w:r>
      <w:r>
        <w:t>273(Free radical scavenger) -0</w:t>
      </w:r>
      <w:r w:rsidR="00644CD5">
        <w:t>.</w:t>
      </w:r>
      <w:r>
        <w:t>625(Thyroid hormone beta 1 antagonist) -0</w:t>
      </w:r>
      <w:r w:rsidR="00644CD5">
        <w:t>.</w:t>
      </w:r>
      <w:r>
        <w:t>379(4-Phytase inhibitor) -0</w:t>
      </w:r>
      <w:r w:rsidR="00644CD5">
        <w:t>.</w:t>
      </w:r>
      <w:r>
        <w:t>14(Glycosuria) + 0</w:t>
      </w:r>
      <w:r w:rsidR="00644CD5">
        <w:t>.</w:t>
      </w:r>
      <w:r>
        <w:t>432(CCND1 expression enhancer) + 0</w:t>
      </w:r>
      <w:r w:rsidR="00644CD5">
        <w:t>.</w:t>
      </w:r>
      <w:r>
        <w:t>585(Phosphofructokinase-1 inhibitor) + 0</w:t>
      </w:r>
      <w:r w:rsidR="00644CD5">
        <w:t>.</w:t>
      </w:r>
      <w:r>
        <w:t>222(Fibroblast activation protein alpha inhibitor) -0</w:t>
      </w:r>
      <w:r w:rsidR="00644CD5">
        <w:t>.</w:t>
      </w:r>
      <w:r>
        <w:t>864(Amidophosphoribosyltransferase inhibitor) + 0</w:t>
      </w:r>
      <w:r w:rsidR="00644CD5">
        <w:t>.</w:t>
      </w:r>
      <w:r>
        <w:t>105(Renal failure treatment) -0</w:t>
      </w:r>
      <w:r w:rsidR="00644CD5">
        <w:t>.</w:t>
      </w:r>
      <w:r>
        <w:t>218(CYP1A inhibitor) -0</w:t>
      </w:r>
      <w:r w:rsidR="00644CD5">
        <w:t>.</w:t>
      </w:r>
      <w:r>
        <w:t>129(Anesthetic general) + 0</w:t>
      </w:r>
      <w:r w:rsidR="00644CD5">
        <w:t>.</w:t>
      </w:r>
      <w:r>
        <w:t>114(Adenosylmethionine cyclotransferase inhibitor) + 0</w:t>
      </w:r>
      <w:r w:rsidR="00644CD5">
        <w:t>.</w:t>
      </w:r>
      <w:r>
        <w:t>158(Uterine relaxant) -0</w:t>
      </w:r>
      <w:r w:rsidR="00644CD5">
        <w:t>.</w:t>
      </w:r>
      <w:r>
        <w:t>58(Glyceraldehyde-3-phosphate dehydrogenase (NADP+) inhibitor) -0</w:t>
      </w:r>
      <w:r w:rsidR="00644CD5">
        <w:t>.</w:t>
      </w:r>
      <w:r>
        <w:t>126(Chemokine receptor antagonist) -0</w:t>
      </w:r>
      <w:r w:rsidR="00644CD5">
        <w:t>.</w:t>
      </w:r>
      <w:r>
        <w:t>325(Cathepsin S inhibitor) + 0</w:t>
      </w:r>
      <w:r w:rsidR="00644CD5">
        <w:t>.</w:t>
      </w:r>
      <w:r>
        <w:t>133(Phosphodiesterase 6C inhibitor) + 0</w:t>
      </w:r>
      <w:r w:rsidR="00644CD5">
        <w:t>.</w:t>
      </w:r>
      <w:r>
        <w:t>389(NAD(P)H deh</w:t>
      </w:r>
      <w:r>
        <w:t>y</w:t>
      </w:r>
      <w:r>
        <w:t>drogenase (quinone) inhibitor) + 0</w:t>
      </w:r>
      <w:r w:rsidR="00644CD5">
        <w:t>.</w:t>
      </w:r>
      <w:r>
        <w:t>27(Antiinflammatory</w:t>
      </w:r>
      <w:r w:rsidR="00644CD5">
        <w:t>.</w:t>
      </w:r>
      <w:r>
        <w:t xml:space="preserve"> ophthalmic) + 0</w:t>
      </w:r>
      <w:r w:rsidR="00644CD5">
        <w:t>.</w:t>
      </w:r>
      <w:r>
        <w:t>1(Sucrose-phosphate synthase inhibitor) -0</w:t>
      </w:r>
      <w:r w:rsidR="00644CD5">
        <w:t>.</w:t>
      </w:r>
      <w:r>
        <w:t>251(Antidiabetic (type 1)) -0</w:t>
      </w:r>
      <w:r w:rsidR="00644CD5">
        <w:t>.</w:t>
      </w:r>
      <w:r>
        <w:t>0775(HIV-1 reverse transcriptase inhibitor) -0</w:t>
      </w:r>
      <w:r w:rsidR="00644CD5">
        <w:t>.</w:t>
      </w:r>
      <w:r>
        <w:t>288(Oxytocin antagonist) + 0</w:t>
      </w:r>
      <w:r w:rsidR="00644CD5">
        <w:t>.</w:t>
      </w:r>
      <w:r>
        <w:t>183(Neurokinin antagonist) -0</w:t>
      </w:r>
      <w:r w:rsidR="00644CD5">
        <w:t>.</w:t>
      </w:r>
      <w:r>
        <w:t>509(NAD(P)H dehydrogenase (quinone) 1 inhibitor) + 0</w:t>
      </w:r>
      <w:r w:rsidR="00644CD5">
        <w:t>.</w:t>
      </w:r>
      <w:r>
        <w:t>293(Pectin lyase inhibitor) -0</w:t>
      </w:r>
      <w:r w:rsidR="00644CD5">
        <w:t>.</w:t>
      </w:r>
      <w:r>
        <w:t>117(MAP3K7 inhibitor) -0</w:t>
      </w:r>
      <w:r w:rsidR="00644CD5">
        <w:t>.</w:t>
      </w:r>
      <w:r>
        <w:t>32(Diacylglycerol cholinephosphotransferase inhibitor) + 0</w:t>
      </w:r>
      <w:r w:rsidR="00644CD5">
        <w:t>.</w:t>
      </w:r>
      <w:r>
        <w:t>112(Ileal bile acid transport inhibitor) + 0</w:t>
      </w:r>
      <w:r w:rsidR="00644CD5">
        <w:t>.</w:t>
      </w:r>
      <w:r>
        <w:t>108(Proteasome subunit beta type-5 inhibitor) + 0</w:t>
      </w:r>
      <w:r w:rsidR="00644CD5">
        <w:t>.</w:t>
      </w:r>
      <w:r>
        <w:t>0687(Antipsoriatic) -0</w:t>
      </w:r>
      <w:r w:rsidR="00644CD5">
        <w:t>.</w:t>
      </w:r>
      <w:r>
        <w:t>0888(SLC5A5 expression enhancer) + 0</w:t>
      </w:r>
      <w:r w:rsidR="00644CD5">
        <w:t>.</w:t>
      </w:r>
      <w:r>
        <w:t>42(DNA methyltransferase I inhibitor) + 0</w:t>
      </w:r>
      <w:r w:rsidR="00644CD5">
        <w:t>.</w:t>
      </w:r>
      <w:r>
        <w:t>167(Troponin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28(Caspase 3 inhibitor) -0</w:t>
      </w:r>
      <w:r w:rsidR="00644CD5">
        <w:t>.</w:t>
      </w:r>
      <w:r>
        <w:t>275(Indanol dehydrogenase inhibitor) + 0</w:t>
      </w:r>
      <w:r w:rsidR="00644CD5">
        <w:t>.</w:t>
      </w:r>
      <w:r>
        <w:t>2(Inotropic) + 0</w:t>
      </w:r>
      <w:r w:rsidR="00644CD5">
        <w:t>.</w:t>
      </w:r>
      <w:r>
        <w:t>403(Peptide deformylase inhibitor) + 0</w:t>
      </w:r>
      <w:r w:rsidR="00644CD5">
        <w:t>.</w:t>
      </w:r>
      <w:r>
        <w:t>16(Endometrios treatment) -0</w:t>
      </w:r>
      <w:r w:rsidR="00644CD5">
        <w:t>.</w:t>
      </w:r>
      <w:r>
        <w:t>191(CASP9 expression enhancer) + 0</w:t>
      </w:r>
      <w:r w:rsidR="00644CD5">
        <w:t>.</w:t>
      </w:r>
      <w:r>
        <w:t>0906(Pantetheine-phosphate adenylyltransferase inhibitor) -0</w:t>
      </w:r>
      <w:r w:rsidR="00644CD5">
        <w:t>.</w:t>
      </w:r>
      <w:r>
        <w:t>545(AMPA 3 receptor antagonist) + 0</w:t>
      </w:r>
      <w:r w:rsidR="00644CD5">
        <w:t>.</w:t>
      </w:r>
      <w:r>
        <w:t>142(Antidiarrheal) -0</w:t>
      </w:r>
      <w:r w:rsidR="00644CD5">
        <w:t>.</w:t>
      </w:r>
      <w:r>
        <w:t>133(Trans-octaprenyltranstransferase inhib</w:t>
      </w:r>
      <w:r>
        <w:t>i</w:t>
      </w:r>
      <w:r>
        <w:t>tor) + 0</w:t>
      </w:r>
      <w:r w:rsidR="00644CD5">
        <w:t>.</w:t>
      </w:r>
      <w:r>
        <w:t>112(Eukaryotic translation initiation factor 2-alpha kinase 3 inhibitor) -0</w:t>
      </w:r>
      <w:r w:rsidR="00644CD5">
        <w:t>.</w:t>
      </w:r>
      <w:r>
        <w:t>292(VCAM-1 antagonist) -0</w:t>
      </w:r>
      <w:r w:rsidR="00644CD5">
        <w:t>.</w:t>
      </w:r>
      <w:r>
        <w:t>138(Kruppel-like factor 5 inhibitor) + 0</w:t>
      </w:r>
      <w:r w:rsidR="00644CD5">
        <w:t>.</w:t>
      </w:r>
      <w:r>
        <w:t>225(Peroxidase substrate) -0</w:t>
      </w:r>
      <w:r w:rsidR="00644CD5">
        <w:t>.</w:t>
      </w:r>
      <w:r>
        <w:t>118(Cyclin D3 inhibitor) -0</w:t>
      </w:r>
      <w:r w:rsidR="00644CD5">
        <w:t>.</w:t>
      </w:r>
      <w:r>
        <w:t>254(AR expression inhibitor) -0</w:t>
      </w:r>
      <w:r w:rsidR="00644CD5">
        <w:t>.</w:t>
      </w:r>
      <w:r>
        <w:t>0979(Gamma-secretase subunit PEN-2 inhibitor) -0</w:t>
      </w:r>
      <w:r w:rsidR="00644CD5">
        <w:t>.</w:t>
      </w:r>
      <w:r>
        <w:t>173(Fibromyalgia syndrome treatment) + 0</w:t>
      </w:r>
      <w:r w:rsidR="00644CD5">
        <w:t>.</w:t>
      </w:r>
      <w:r>
        <w:t>143(Sigma receptor agonist) -0</w:t>
      </w:r>
      <w:r w:rsidR="00644CD5">
        <w:t>.</w:t>
      </w:r>
      <w:r>
        <w:t>339(Neurotensin 3 receptor antagonist) -0</w:t>
      </w:r>
      <w:r w:rsidR="00644CD5">
        <w:t>.</w:t>
      </w:r>
      <w:r>
        <w:t>24(Endopeptidase inhibitor) -0</w:t>
      </w:r>
      <w:r w:rsidR="00644CD5">
        <w:t>.</w:t>
      </w:r>
      <w:r>
        <w:t>109(Steroid DELTA-isomerase inhibitor) -0</w:t>
      </w:r>
      <w:r w:rsidR="00644CD5">
        <w:t>.</w:t>
      </w:r>
      <w:r>
        <w:t>086(Nonstructural protein 1 (Influenza A) inhibitor) + 0</w:t>
      </w:r>
      <w:r w:rsidR="00644CD5">
        <w:t>.</w:t>
      </w:r>
      <w:r>
        <w:t>376(Guanylate kinase inhibitor) + 0</w:t>
      </w:r>
      <w:r w:rsidR="00644CD5">
        <w:t>.</w:t>
      </w:r>
      <w:r>
        <w:t>258(Urotensin II agonist) -0</w:t>
      </w:r>
      <w:r w:rsidR="00644CD5">
        <w:t>.</w:t>
      </w:r>
      <w:r>
        <w:t>0832(CC chemokine 2 receptor antagonist) + 0</w:t>
      </w:r>
      <w:r w:rsidR="00644CD5">
        <w:t>.</w:t>
      </w:r>
      <w:r>
        <w:t>161(Antiviral (Ad</w:t>
      </w:r>
      <w:r>
        <w:t>e</w:t>
      </w:r>
      <w:r>
        <w:t>novirus)) -0</w:t>
      </w:r>
      <w:r w:rsidR="00644CD5">
        <w:t>.</w:t>
      </w:r>
      <w:r>
        <w:t>343(DNA methylase inhibitor) + 0</w:t>
      </w:r>
      <w:r w:rsidR="00644CD5">
        <w:t>.</w:t>
      </w:r>
      <w:r>
        <w:t>0914(Mucomembranous protector) + 0</w:t>
      </w:r>
      <w:r w:rsidR="00644CD5">
        <w:t>.</w:t>
      </w:r>
      <w:r>
        <w:t>105(Estrogen alpha receptor agonist) -0</w:t>
      </w:r>
      <w:r w:rsidR="00644CD5">
        <w:t>.</w:t>
      </w:r>
      <w:r>
        <w:t>124(Monoamine uptake inhibitor) + 0</w:t>
      </w:r>
      <w:r w:rsidR="00644CD5">
        <w:t>.</w:t>
      </w:r>
      <w:r>
        <w:t>386(Gentamicin 3'-N-acetyltransferase inhibitor) -0</w:t>
      </w:r>
      <w:r w:rsidR="00644CD5">
        <w:t>.</w:t>
      </w:r>
      <w:r>
        <w:t>393(Carbonic anhydrase VI inhibitor) -0</w:t>
      </w:r>
      <w:r w:rsidR="00644CD5">
        <w:t>.</w:t>
      </w:r>
      <w:r>
        <w:t>189(SMN2 expression enhancer) + 0</w:t>
      </w:r>
      <w:r w:rsidR="00644CD5">
        <w:t>.</w:t>
      </w:r>
      <w:r>
        <w:t>086(Carcinogenic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+ 0</w:t>
      </w:r>
      <w:r w:rsidR="00644CD5">
        <w:t>.</w:t>
      </w:r>
      <w:r>
        <w:t>151(IFIT1 expression enhancer) -0</w:t>
      </w:r>
      <w:r w:rsidR="00644CD5">
        <w:t>.</w:t>
      </w:r>
      <w:r>
        <w:t>0495(Histone deacetylase 1B inhibitor) + 0</w:t>
      </w:r>
      <w:r w:rsidR="00644CD5">
        <w:t>.</w:t>
      </w:r>
      <w:r>
        <w:t>117(CDK4 expression inhibitor) + 0</w:t>
      </w:r>
      <w:r w:rsidR="00644CD5">
        <w:t>.</w:t>
      </w:r>
      <w:r>
        <w:t>0714(Neurotensin receptor antagonist) -0</w:t>
      </w:r>
      <w:r w:rsidR="00644CD5">
        <w:t>.</w:t>
      </w:r>
      <w:r>
        <w:t>0459(Antineoplastic (small cell lung cancer)) -0</w:t>
      </w:r>
      <w:r w:rsidR="00644CD5">
        <w:t>.</w:t>
      </w:r>
      <w:r>
        <w:t>147(CCNA2 expression enhancer) + 0</w:t>
      </w:r>
      <w:r w:rsidR="00644CD5">
        <w:t>.</w:t>
      </w:r>
      <w:r>
        <w:t>171(4-Nitrophenylphosphatase inhibitor) + 0</w:t>
      </w:r>
      <w:r w:rsidR="00644CD5">
        <w:t>.</w:t>
      </w:r>
      <w:r>
        <w:t>0606(Integrin alpha1beta1 antagonist) + 0</w:t>
      </w:r>
      <w:r w:rsidR="00644CD5">
        <w:t>.</w:t>
      </w:r>
      <w:r>
        <w:t>0627(Histone deacetylase 6 inhibitor) + 0</w:t>
      </w:r>
      <w:r w:rsidR="00644CD5">
        <w:t>.</w:t>
      </w:r>
      <w:r>
        <w:t>104(STAR expression inhibitor) -0</w:t>
      </w:r>
      <w:r w:rsidR="00644CD5">
        <w:t>.</w:t>
      </w:r>
      <w:r>
        <w:t>186(Oxytocin agonist) -0</w:t>
      </w:r>
      <w:r w:rsidR="00644CD5">
        <w:t>.</w:t>
      </w:r>
      <w:r>
        <w:t>0809(Carcinogenic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164(CXC chemokine 5 receptor antagonist) + 0</w:t>
      </w:r>
      <w:r w:rsidR="00644CD5">
        <w:t>.</w:t>
      </w:r>
      <w:r>
        <w:t>101(Catalase inhibitor) + 0</w:t>
      </w:r>
      <w:r w:rsidR="00644CD5">
        <w:t>.</w:t>
      </w:r>
      <w:r>
        <w:t>114(Acetylcholine nicotinic antagonist) + 0</w:t>
      </w:r>
      <w:r w:rsidR="00644CD5">
        <w:t>.</w:t>
      </w:r>
      <w:r>
        <w:t>0429(ESR2 expression inhibitor) + 0</w:t>
      </w:r>
      <w:r w:rsidR="00644CD5">
        <w:t>.</w:t>
      </w:r>
      <w:r>
        <w:t>0685(Wound healing agent) + 0</w:t>
      </w:r>
      <w:r w:rsidR="00644CD5">
        <w:t>.</w:t>
      </w:r>
      <w:r>
        <w:t>202(Carbonic anhydrase X inhibitor) -0</w:t>
      </w:r>
      <w:r w:rsidR="00644CD5">
        <w:t>.</w:t>
      </w:r>
      <w:r>
        <w:t>0412(Melatonin 1b antagonist) -0</w:t>
      </w:r>
      <w:r w:rsidR="00644CD5">
        <w:t>.</w:t>
      </w:r>
      <w:r>
        <w:t>0801(ATF3 expression enhancer) -0</w:t>
      </w:r>
      <w:r w:rsidR="00644CD5">
        <w:t>.</w:t>
      </w:r>
      <w:r>
        <w:t>0932(KPNA2 expression inhibitor) + 0</w:t>
      </w:r>
      <w:r w:rsidR="00644CD5">
        <w:t>.</w:t>
      </w:r>
      <w:r>
        <w:t>0721(Ulcer</w:t>
      </w:r>
      <w:r w:rsidR="00644CD5">
        <w:t>.</w:t>
      </w:r>
      <w:r>
        <w:t xml:space="preserve"> peptic) -0</w:t>
      </w:r>
      <w:r w:rsidR="00644CD5">
        <w:t>.</w:t>
      </w:r>
      <w:r>
        <w:t>0599(Kainate receptor 2 antagonist) + 0</w:t>
      </w:r>
      <w:r w:rsidR="00644CD5">
        <w:t>.</w:t>
      </w:r>
      <w:r>
        <w:t>0772(SLC2A3 expression inhibitor) -0</w:t>
      </w:r>
      <w:r w:rsidR="00644CD5">
        <w:t>.</w:t>
      </w:r>
      <w:r>
        <w:t>134(Glutamate formimidoyltransferase inhibitor) -0</w:t>
      </w:r>
      <w:r w:rsidR="00644CD5">
        <w:t>.</w:t>
      </w:r>
      <w:r>
        <w:t>0313(Cyclooxygenase 3 inhibitor) -0</w:t>
      </w:r>
      <w:r w:rsidR="00644CD5">
        <w:t>.</w:t>
      </w:r>
      <w:r>
        <w:t>0296(MAP kinase kinase 2 inhibitor) + 0</w:t>
      </w:r>
      <w:r w:rsidR="00644CD5">
        <w:t>.</w:t>
      </w:r>
      <w:r>
        <w:t>142([3-methyl-2-oxobutanoate dehydrogenase (lipoamide)]-phosphatase inhibitor) + 0</w:t>
      </w:r>
      <w:r w:rsidR="00644CD5">
        <w:t>.</w:t>
      </w:r>
      <w:r>
        <w:t>0151(Alzheimer's disease treatment) -0</w:t>
      </w:r>
      <w:r w:rsidR="00644CD5">
        <w:t>.</w:t>
      </w:r>
      <w:r>
        <w:t>0902(3-Oxoacid CoA-transferase inhibitor) + 0</w:t>
      </w:r>
      <w:r w:rsidR="00644CD5">
        <w:t>.</w:t>
      </w:r>
      <w:r>
        <w:t>0603(GCLM expression enhancer) -0</w:t>
      </w:r>
      <w:r w:rsidR="00644CD5">
        <w:t>.</w:t>
      </w:r>
      <w:r>
        <w:t>0226(Angiotensin antagonist) -0</w:t>
      </w:r>
      <w:r w:rsidR="00644CD5">
        <w:t>.</w:t>
      </w:r>
      <w:r>
        <w:t>122(Dipeptidyl peptidase III inhibitor) + 0</w:t>
      </w:r>
      <w:r w:rsidR="00644CD5">
        <w:t>.</w:t>
      </w:r>
      <w:r>
        <w:t>0246(Thyroid hormone alpha antagonist) -0</w:t>
      </w:r>
      <w:r w:rsidR="00644CD5">
        <w:t>.</w:t>
      </w:r>
      <w:r>
        <w:t>0285(CYP1A2 substrate) -0</w:t>
      </w:r>
      <w:r w:rsidR="00644CD5">
        <w:t>.</w:t>
      </w:r>
      <w:r>
        <w:t>0216(Melanin-concentrating hormone r</w:t>
      </w:r>
      <w:r>
        <w:t>e</w:t>
      </w:r>
      <w:r>
        <w:t>ceptor 2 antagonist) -0</w:t>
      </w:r>
      <w:r w:rsidR="00644CD5">
        <w:t>.</w:t>
      </w:r>
      <w:r>
        <w:t>0454(Glucan 1</w:t>
      </w:r>
      <w:r w:rsidR="00644CD5">
        <w:t>.</w:t>
      </w:r>
      <w:r>
        <w:t>3-alpha-glucosidase inhibitor) + 0</w:t>
      </w:r>
      <w:r w:rsidR="00644CD5">
        <w:t>.</w:t>
      </w:r>
      <w:r>
        <w:t>0169(Ribosomal protein S6 kinase 2 inhib</w:t>
      </w:r>
      <w:r>
        <w:t>i</w:t>
      </w:r>
      <w:r>
        <w:t>tor) + 0</w:t>
      </w:r>
      <w:r w:rsidR="00644CD5">
        <w:t>.</w:t>
      </w:r>
      <w:r>
        <w:t>0525(UGT2B7 substrate) + 0</w:t>
      </w:r>
      <w:r w:rsidR="00644CD5">
        <w:t>.</w:t>
      </w:r>
      <w:r>
        <w:t>0579(Acyl-CoA oxidase inhibitor) -0</w:t>
      </w:r>
      <w:r w:rsidR="00644CD5">
        <w:t>.</w:t>
      </w:r>
      <w:r>
        <w:t>0133(Phenylethanolamine N methyltran</w:t>
      </w:r>
      <w:r>
        <w:t>s</w:t>
      </w:r>
      <w:r>
        <w:t>ferase inhibitor) -0</w:t>
      </w:r>
      <w:r w:rsidR="00644CD5">
        <w:t>.</w:t>
      </w:r>
      <w:r>
        <w:t>0144(Prokinetic) + 0</w:t>
      </w:r>
      <w:r w:rsidR="00644CD5">
        <w:t>.</w:t>
      </w:r>
      <w:r>
        <w:t>04(Bacterial leucyl aminopeptidase inhibitor) -0</w:t>
      </w:r>
      <w:r w:rsidR="00644CD5">
        <w:t>.</w:t>
      </w:r>
      <w:r>
        <w:t>0423(Dactylysin inhibitor) + 0</w:t>
      </w:r>
      <w:r w:rsidR="00644CD5">
        <w:t>.</w:t>
      </w:r>
      <w:r>
        <w:t>00708(Rhinitis treatment) + 0</w:t>
      </w:r>
      <w:r w:rsidR="00644CD5">
        <w:t>.</w:t>
      </w:r>
      <w:r>
        <w:t>0595(Carbonic anhydrase XI inhibitor) -0</w:t>
      </w:r>
      <w:r w:rsidR="00644CD5">
        <w:t>.</w:t>
      </w:r>
      <w:r>
        <w:t>0349(Glutathione S-transferase inhibitor) -0</w:t>
      </w:r>
      <w:r w:rsidR="00644CD5">
        <w:t>.</w:t>
      </w:r>
      <w:r>
        <w:t>00867(Beta tubulin antagonist) + 0</w:t>
      </w:r>
      <w:r w:rsidR="00644CD5">
        <w:t>.</w:t>
      </w:r>
      <w:r>
        <w:t>0188(TERT expression enhancer) -0</w:t>
      </w:r>
      <w:r w:rsidR="00644CD5">
        <w:t>.</w:t>
      </w:r>
      <w:r>
        <w:t>0083(Cyclin T1 inhibitor) + 0</w:t>
      </w:r>
      <w:r w:rsidR="00644CD5">
        <w:t>.</w:t>
      </w:r>
      <w:r>
        <w:t>027(Heat shock 70 kDa protein 1 antagonist) + 0</w:t>
      </w:r>
      <w:r w:rsidR="00644CD5">
        <w:t>.</w:t>
      </w:r>
      <w:r>
        <w:t>00529(Elastase 1 inhibitor) -0</w:t>
      </w:r>
      <w:r w:rsidR="00644CD5">
        <w:t>.</w:t>
      </w:r>
      <w:r>
        <w:t>00604(Bone morphogenic protein 1 inhibitor) -0</w:t>
      </w:r>
      <w:r w:rsidR="00644CD5">
        <w:t>.</w:t>
      </w:r>
      <w:r>
        <w:t>00707(NACHT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 xml:space="preserve">00364(Liver fibrosis treatment) + </w:t>
      </w:r>
      <w:r>
        <w:lastRenderedPageBreak/>
        <w:t>0</w:t>
      </w:r>
      <w:r w:rsidR="00644CD5">
        <w:t>.</w:t>
      </w:r>
      <w:r>
        <w:t>00906(Queuine tRNA-ribosyltransferase inhibitor) + 0</w:t>
      </w:r>
      <w:r w:rsidR="00644CD5">
        <w:t>.</w:t>
      </w:r>
      <w:r>
        <w:t>00578(GDF15 expression enhancer) + 0</w:t>
      </w:r>
      <w:r w:rsidR="00644CD5">
        <w:t>.</w:t>
      </w:r>
      <w:r>
        <w:t>0104(UGT2B7Y substrate) + 0</w:t>
      </w:r>
      <w:r w:rsidR="00644CD5">
        <w:t>.</w:t>
      </w:r>
      <w:r>
        <w:t>00798(MAP-kinase-activated kinase 1 inhibitor) -0</w:t>
      </w:r>
      <w:r w:rsidR="00644CD5">
        <w:t>.</w:t>
      </w:r>
      <w:r>
        <w:t>01(Zinc finger protein GLI1 inhibitor) -0</w:t>
      </w:r>
      <w:r w:rsidR="00644CD5">
        <w:t>.</w:t>
      </w:r>
      <w:r>
        <w:t>00613(Dihydroorotate dehydrogenase inhibitor) + 5</w:t>
      </w:r>
      <w:r w:rsidR="00644CD5">
        <w:t>.</w:t>
      </w:r>
      <w:r>
        <w:t>65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0879(Dopamine D1A antagonist) -1</w:t>
      </w:r>
      <w:r w:rsidR="00644CD5">
        <w:t>.</w:t>
      </w:r>
      <w:r>
        <w:t>2(Beta lactamase inhibitor) -0</w:t>
      </w:r>
      <w:r w:rsidR="00644CD5">
        <w:t>.</w:t>
      </w:r>
      <w:r>
        <w:t>69(Carbonic anhydrase II stimulant) -0</w:t>
      </w:r>
      <w:r w:rsidR="00644CD5">
        <w:t>.</w:t>
      </w:r>
      <w:r>
        <w:t>748(Nicotinic receptor alpha9 subunit antagonist) -0</w:t>
      </w:r>
      <w:r w:rsidR="00644CD5">
        <w:t>.</w:t>
      </w:r>
      <w:r>
        <w:t>0711(Microsomal triglyceride transfer protein inhibitor) + 21</w:t>
      </w:r>
      <w:r w:rsidR="00644CD5">
        <w:t>.</w:t>
      </w:r>
      <w:r>
        <w:t>4(Length) + 0</w:t>
      </w:r>
      <w:r w:rsidR="00644CD5">
        <w:t>.</w:t>
      </w:r>
      <w:r>
        <w:t>0228(Thrombocytopoiesis inhibitor) -0</w:t>
      </w:r>
      <w:r w:rsidR="00644CD5">
        <w:t>.</w:t>
      </w:r>
      <w:r>
        <w:t>402(HCV NS5B polymerase inhibitor) + 0</w:t>
      </w:r>
      <w:r w:rsidR="00644CD5">
        <w:t>.</w:t>
      </w:r>
      <w:r>
        <w:t>12(Respiratory distress syndrome treatment) -0</w:t>
      </w:r>
      <w:r w:rsidR="00644CD5">
        <w:t>.</w:t>
      </w:r>
      <w:r>
        <w:t>27(Metalloproteinase-3 inhibitor) -0</w:t>
      </w:r>
      <w:r w:rsidR="00644CD5">
        <w:t>.</w:t>
      </w:r>
      <w:r>
        <w:t>293(Apolipoprotein B-100 inhibitor) -0</w:t>
      </w:r>
      <w:r w:rsidR="00644CD5">
        <w:t>.</w:t>
      </w:r>
      <w:r>
        <w:t>356(Amiloride-sensitive cation channel 1 blocker) -0</w:t>
      </w:r>
      <w:r w:rsidR="00644CD5">
        <w:t>.</w:t>
      </w:r>
      <w:r>
        <w:t>904(Inositol-3-phosphate synthase inhibitor) + 0</w:t>
      </w:r>
      <w:r w:rsidR="00644CD5">
        <w:t>.</w:t>
      </w:r>
      <w:r>
        <w:t>248(AMP deaminase 3 inhibitor) + 0</w:t>
      </w:r>
      <w:r w:rsidR="00644CD5">
        <w:t>.</w:t>
      </w:r>
      <w:r>
        <w:t>482(Platelet activating factor antagonist) + 0</w:t>
      </w:r>
      <w:r w:rsidR="00644CD5">
        <w:t>.</w:t>
      </w:r>
      <w:r>
        <w:t>567(HSPA1B expression enhancer) -0</w:t>
      </w:r>
      <w:r w:rsidR="00644CD5">
        <w:t>.</w:t>
      </w:r>
      <w:r>
        <w:t>334(CDK2/cyclin E inhibitor) -0</w:t>
      </w:r>
      <w:r w:rsidR="00644CD5">
        <w:t>.</w:t>
      </w:r>
      <w:r>
        <w:t>393(Platelet aggregation inhibitor) -10</w:t>
      </w:r>
      <w:r w:rsidR="00644CD5">
        <w:t>.</w:t>
      </w:r>
      <w:r>
        <w:t>8(Length^2) + 1</w:t>
      </w:r>
      <w:r w:rsidR="00644CD5">
        <w:t>.</w:t>
      </w:r>
      <w:r>
        <w:t>4(Methionyl aminopept</w:t>
      </w:r>
      <w:r>
        <w:t>i</w:t>
      </w:r>
      <w:r>
        <w:t>dase 1 inhibitor) -0</w:t>
      </w:r>
      <w:r w:rsidR="00644CD5">
        <w:t>.</w:t>
      </w:r>
      <w:r>
        <w:t>0699(Miotic) + 0</w:t>
      </w:r>
      <w:r w:rsidR="00644CD5">
        <w:t>.</w:t>
      </w:r>
      <w:r>
        <w:t>593(Ribosomal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478(ATP citrate sy</w:t>
      </w:r>
      <w:r>
        <w:t>n</w:t>
      </w:r>
      <w:r>
        <w:t>thase inhibitor) -0</w:t>
      </w:r>
      <w:r w:rsidR="00644CD5">
        <w:t>.</w:t>
      </w:r>
      <w:r>
        <w:t>791(Heat shock protein 90 antagonist) -1</w:t>
      </w:r>
      <w:r w:rsidR="00644CD5">
        <w:t>.</w:t>
      </w:r>
      <w:r>
        <w:t>29(YWHAE expression inhibitor) -0</w:t>
      </w:r>
      <w:r w:rsidR="00644CD5">
        <w:t>.</w:t>
      </w:r>
      <w:r>
        <w:t>246(Tumour necrosis factor antagonist) + 0</w:t>
      </w:r>
      <w:r w:rsidR="00644CD5">
        <w:t>.</w:t>
      </w:r>
      <w:r>
        <w:t>781(CAT expression inhibitor) -0</w:t>
      </w:r>
      <w:r w:rsidR="00644CD5">
        <w:t>.</w:t>
      </w:r>
      <w:r>
        <w:t>0022(Cell adhesion inhibitor) -0</w:t>
      </w:r>
      <w:r w:rsidR="00644CD5">
        <w:t>.</w:t>
      </w:r>
      <w:r>
        <w:t>453(Tyrosine-protein kinase TXK inhibitor) + 0</w:t>
      </w:r>
      <w:r w:rsidR="00644CD5">
        <w:t>.</w:t>
      </w:r>
      <w:r>
        <w:t>466(ABCG2 expression enhancer) + 0</w:t>
      </w:r>
      <w:r w:rsidR="00644CD5">
        <w:t>.</w:t>
      </w:r>
      <w:r>
        <w:t>389(Sigma receptor agonist) -0</w:t>
      </w:r>
      <w:r w:rsidR="00644CD5">
        <w:t>.</w:t>
      </w:r>
      <w:r>
        <w:t>223(MT1G expression enhancer) -0</w:t>
      </w:r>
      <w:r w:rsidR="00644CD5">
        <w:t>.</w:t>
      </w:r>
      <w:r>
        <w:t>417(Phosphodiesterase VIII inhibitor) + 0</w:t>
      </w:r>
      <w:r w:rsidR="00644CD5">
        <w:t>.</w:t>
      </w:r>
      <w:r>
        <w:t>27(Phosphatidylinositol 3-kinase beta inhibitor) + 0</w:t>
      </w:r>
      <w:r w:rsidR="00644CD5">
        <w:t>.</w:t>
      </w:r>
      <w:r>
        <w:t>672(Gastrointestinal disturbance) + 0</w:t>
      </w:r>
      <w:r w:rsidR="00644CD5">
        <w:t>.</w:t>
      </w:r>
      <w:r>
        <w:t>256(Xanthine-like) -0</w:t>
      </w:r>
      <w:r w:rsidR="00644CD5">
        <w:t>.</w:t>
      </w:r>
      <w:r>
        <w:t>57(Antiacne) + 0</w:t>
      </w:r>
      <w:r w:rsidR="00644CD5">
        <w:t>.</w:t>
      </w:r>
      <w:r>
        <w:t>331(Glyceryl-ether monooxygenase inhibitor) -0</w:t>
      </w:r>
      <w:r w:rsidR="00644CD5">
        <w:t>.</w:t>
      </w:r>
      <w:r>
        <w:t>32(Purinergic receptor antagonist) -0</w:t>
      </w:r>
      <w:r w:rsidR="00644CD5">
        <w:t>.</w:t>
      </w:r>
      <w:r>
        <w:t>546(Cytostatic) -0</w:t>
      </w:r>
      <w:r w:rsidR="00644CD5">
        <w:t>.</w:t>
      </w:r>
      <w:r>
        <w:t>84(Low molecular weight phosphotyrosine pr</w:t>
      </w:r>
      <w:r>
        <w:t>o</w:t>
      </w:r>
      <w:r>
        <w:t>tein phosphatase inhibitor) + 0</w:t>
      </w:r>
      <w:r w:rsidR="00644CD5">
        <w:t>.</w:t>
      </w:r>
      <w:r>
        <w:t>812(CYP2D6 inhibitor) + 1</w:t>
      </w:r>
      <w:r w:rsidR="00644CD5">
        <w:t>.</w:t>
      </w:r>
      <w:r>
        <w:t>33(MAP3K11 inhibitor) -0</w:t>
      </w:r>
      <w:r w:rsidR="00644CD5">
        <w:t>.</w:t>
      </w:r>
      <w:r>
        <w:t>508(CDK4/cyclin D inhibitor) + 0</w:t>
      </w:r>
      <w:r w:rsidR="00644CD5">
        <w:t>.</w:t>
      </w:r>
      <w:r>
        <w:t>355(Myocarditis) + 0</w:t>
      </w:r>
      <w:r w:rsidR="00644CD5">
        <w:t>.</w:t>
      </w:r>
      <w:r>
        <w:t>132(Thioredoxin glutathione reductase inhibitor) + 0</w:t>
      </w:r>
      <w:r w:rsidR="00644CD5">
        <w:t>.</w:t>
      </w:r>
      <w:r>
        <w:t>624(Glucose-6-phosphate translocase inhibitor) + 0</w:t>
      </w:r>
      <w:r w:rsidR="00644CD5">
        <w:t>.</w:t>
      </w:r>
      <w:r>
        <w:t>534(Fibroblast activation protein alpha inhibitor) + 0</w:t>
      </w:r>
      <w:r w:rsidR="00644CD5">
        <w:t>.</w:t>
      </w:r>
      <w:r>
        <w:t>272(Trypsin II inhibitor) -0</w:t>
      </w:r>
      <w:r w:rsidR="00644CD5">
        <w:t>.</w:t>
      </w:r>
      <w:r>
        <w:t>221(Sodium channel blocker) -0</w:t>
      </w:r>
      <w:r w:rsidR="00644CD5">
        <w:t>.</w:t>
      </w:r>
      <w:r>
        <w:t>558(Carcinogenic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559(Adenosine A1 receptor agonist enhancer) -1</w:t>
      </w:r>
      <w:r w:rsidR="00644CD5">
        <w:t>.</w:t>
      </w:r>
      <w:r>
        <w:t>24(Histone-lysine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402(Glutamate (mGluR4) antagonist) -0</w:t>
      </w:r>
      <w:r w:rsidR="00644CD5">
        <w:t>.</w:t>
      </w:r>
      <w:r>
        <w:t>435(Pyruvate deh</w:t>
      </w:r>
      <w:r>
        <w:t>y</w:t>
      </w:r>
      <w:r>
        <w:t>drogenase kinase inhibitor) + 1</w:t>
      </w:r>
      <w:r w:rsidR="00644CD5">
        <w:t>.</w:t>
      </w:r>
      <w:r>
        <w:t>04(Sickle-cell anemia treatment) + 0</w:t>
      </w:r>
      <w:r w:rsidR="00644CD5">
        <w:t>.</w:t>
      </w:r>
      <w:r>
        <w:t>264(Urologic disorders treatment) + 1</w:t>
      </w:r>
      <w:r w:rsidR="00644CD5">
        <w:t>.</w:t>
      </w:r>
      <w:r>
        <w:t>44(TGF beta receptor type II kinase inhibitor) -1</w:t>
      </w:r>
      <w:r w:rsidR="00644CD5">
        <w:t>.</w:t>
      </w:r>
      <w:r>
        <w:t>09(Laxative) + 0</w:t>
      </w:r>
      <w:r w:rsidR="00644CD5">
        <w:t>.</w:t>
      </w:r>
      <w:r>
        <w:t>688(Mediator release inhibitor) + 0</w:t>
      </w:r>
      <w:r w:rsidR="00644CD5">
        <w:t>.</w:t>
      </w:r>
      <w:r>
        <w:t>0764(Elastase 3A inhib</w:t>
      </w:r>
      <w:r>
        <w:t>i</w:t>
      </w:r>
      <w:r>
        <w:t>tor) + 0</w:t>
      </w:r>
      <w:r w:rsidR="00644CD5">
        <w:t>.</w:t>
      </w:r>
      <w:r>
        <w:t>618(Ulceration) -0</w:t>
      </w:r>
      <w:r w:rsidR="00644CD5">
        <w:t>.</w:t>
      </w:r>
      <w:r>
        <w:t>515(MAO inhibitor) + 0</w:t>
      </w:r>
      <w:r w:rsidR="00644CD5">
        <w:t>.</w:t>
      </w:r>
      <w:r>
        <w:t>251(Antineoplastic (colon cancer)) -0</w:t>
      </w:r>
      <w:r w:rsidR="00644CD5">
        <w:t>.</w:t>
      </w:r>
      <w:r>
        <w:t>182(Aggrecanase 1 inhib</w:t>
      </w:r>
      <w:r>
        <w:t>i</w:t>
      </w:r>
      <w:r>
        <w:t>tor) + 0</w:t>
      </w:r>
      <w:r w:rsidR="00644CD5">
        <w:t>.</w:t>
      </w:r>
      <w:r>
        <w:t>738(Bronchoconstrictor) -1</w:t>
      </w:r>
      <w:r w:rsidR="00644CD5">
        <w:t>.</w:t>
      </w:r>
      <w:r>
        <w:t>32([hydroxymethylglutaryl-CoA reductase (NADPH)] kinase inhibitor) + 1</w:t>
      </w:r>
      <w:r w:rsidR="00644CD5">
        <w:t>.</w:t>
      </w:r>
      <w:r>
        <w:t>49(Carbonic anhydrase XIV inhibitor) + 0</w:t>
      </w:r>
      <w:r w:rsidR="00644CD5">
        <w:t>.</w:t>
      </w:r>
      <w:r>
        <w:t>332(Convulsant) + 0</w:t>
      </w:r>
      <w:r w:rsidR="00644CD5">
        <w:t>.</w:t>
      </w:r>
      <w:r>
        <w:t>416(Matrix metalloproteinase 4 (membrane-type) inhibitor) -0</w:t>
      </w:r>
      <w:r w:rsidR="00644CD5">
        <w:t>.</w:t>
      </w:r>
      <w:r>
        <w:t>426(Epstein-Barr nuclear antigen 1 inhibitor) + 0</w:t>
      </w:r>
      <w:r w:rsidR="00644CD5">
        <w:t>.</w:t>
      </w:r>
      <w:r>
        <w:t>379(Carcinogenic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224(Dyspnea) -0</w:t>
      </w:r>
      <w:r w:rsidR="00644CD5">
        <w:t>.</w:t>
      </w:r>
      <w:r>
        <w:t>423(Vascular endothelial growth factor 3 antagonist) -0</w:t>
      </w:r>
      <w:r w:rsidR="00644CD5">
        <w:t>.</w:t>
      </w:r>
      <w:r>
        <w:t>657(Lacrimal secretion stimulant) -1</w:t>
      </w:r>
      <w:r w:rsidR="00644CD5">
        <w:t>.</w:t>
      </w:r>
      <w:r>
        <w:t>67(Saccharopine deh</w:t>
      </w:r>
      <w:r>
        <w:t>y</w:t>
      </w:r>
      <w:r>
        <w:t>drogenase (NADP+</w:t>
      </w:r>
      <w:r w:rsidR="00644CD5">
        <w:t>.</w:t>
      </w:r>
      <w:r>
        <w:t xml:space="preserve"> L-lysine-forming) inhibitor) -1</w:t>
      </w:r>
      <w:r w:rsidR="00644CD5">
        <w:t>.</w:t>
      </w:r>
      <w:r>
        <w:t>25(Asparagine synthase (glutamine-hydrolysing) inhibitor) -0</w:t>
      </w:r>
      <w:r w:rsidR="00644CD5">
        <w:t>.</w:t>
      </w:r>
      <w:r>
        <w:t>348(MAP kinase 7 inhibitor) + 0</w:t>
      </w:r>
      <w:r w:rsidR="00644CD5">
        <w:t>.</w:t>
      </w:r>
      <w:r>
        <w:t>512(Sentrin-specific protease 6 inhibitor) + 0</w:t>
      </w:r>
      <w:r w:rsidR="00644CD5">
        <w:t>.</w:t>
      </w:r>
      <w:r>
        <w:t>239(Chronic obstructive pulmonary disease treatment) + 0</w:t>
      </w:r>
      <w:r w:rsidR="00644CD5">
        <w:t>.</w:t>
      </w:r>
      <w:r>
        <w:t>269(Sirtuin inhibitor) -0</w:t>
      </w:r>
      <w:r w:rsidR="00644CD5">
        <w:t>.</w:t>
      </w:r>
      <w:r>
        <w:t>165(Hyperbilirubinemia) -0</w:t>
      </w:r>
      <w:r w:rsidR="00644CD5">
        <w:t>.</w:t>
      </w:r>
      <w:r>
        <w:t>115(Antineoplastic (osteosarcoma)) + 0</w:t>
      </w:r>
      <w:r w:rsidR="00644CD5">
        <w:t>.</w:t>
      </w:r>
      <w:r>
        <w:t>724(Sulfinoalanine decarboxylase inhibitor) -0</w:t>
      </w:r>
      <w:r w:rsidR="00644CD5">
        <w:t>.</w:t>
      </w:r>
      <w:r>
        <w:t>459(Photinus-luciferin 4-monooxygenase (ATP-hydrolysing) inhib</w:t>
      </w:r>
      <w:r>
        <w:t>i</w:t>
      </w:r>
      <w:r>
        <w:t>tor) -0</w:t>
      </w:r>
      <w:r w:rsidR="00644CD5">
        <w:t>.</w:t>
      </w:r>
      <w:r>
        <w:t>168(Antiallergic) + 0</w:t>
      </w:r>
      <w:r w:rsidR="00644CD5">
        <w:t>.</w:t>
      </w:r>
      <w:r>
        <w:t>183(Liver X receptor alpha agonist) -0</w:t>
      </w:r>
      <w:r w:rsidR="00644CD5">
        <w:t>.</w:t>
      </w:r>
      <w:r>
        <w:t>443(Scytalone dehydratase inhibitor) -0</w:t>
      </w:r>
      <w:r w:rsidR="00644CD5">
        <w:t>.</w:t>
      </w:r>
      <w:r>
        <w:t>412(Antiulcerative) + 0</w:t>
      </w:r>
      <w:r w:rsidR="00644CD5">
        <w:t>.</w:t>
      </w:r>
      <w:r>
        <w:t>347(Janus tyrosine kinase 1 inhibitor) -0</w:t>
      </w:r>
      <w:r w:rsidR="00644CD5">
        <w:t>.</w:t>
      </w:r>
      <w:r>
        <w:t>453(Cytochrome P450 inhibitor) -0</w:t>
      </w:r>
      <w:r w:rsidR="00644CD5">
        <w:t>.</w:t>
      </w:r>
      <w:r>
        <w:t>621(5 H</w:t>
      </w:r>
      <w:r>
        <w:t>y</w:t>
      </w:r>
      <w:r>
        <w:t>droxytryptamine release inhibitor) -0</w:t>
      </w:r>
      <w:r w:rsidR="00644CD5">
        <w:t>.</w:t>
      </w:r>
      <w:r>
        <w:t>284(Rhinitis) -0</w:t>
      </w:r>
      <w:r w:rsidR="00644CD5">
        <w:t>.</w:t>
      </w:r>
      <w:r>
        <w:t>516(Histone deacetylase class IIa inhibitor) -0</w:t>
      </w:r>
      <w:r w:rsidR="00644CD5">
        <w:t>.</w:t>
      </w:r>
      <w:r>
        <w:t>341(Amino acid-polyamine-organocation (APC) transporter antagonist) -0</w:t>
      </w:r>
      <w:r w:rsidR="00644CD5">
        <w:t>.</w:t>
      </w:r>
      <w:r>
        <w:t>321(Endothelin B receptor antagonist) -0</w:t>
      </w:r>
      <w:r w:rsidR="00644CD5">
        <w:t>.</w:t>
      </w:r>
      <w:r>
        <w:t>874(Anesthetic inhalation) + 0</w:t>
      </w:r>
      <w:r w:rsidR="00644CD5">
        <w:t>.</w:t>
      </w:r>
      <w:r>
        <w:t>522(Insecticide) -0</w:t>
      </w:r>
      <w:r w:rsidR="00644CD5">
        <w:t>.</w:t>
      </w:r>
      <w:r>
        <w:t>664(Potassium channel (Ca-activated) activator) + 0</w:t>
      </w:r>
      <w:r w:rsidR="00644CD5">
        <w:t>.</w:t>
      </w:r>
      <w:r>
        <w:t>324(Fructokinase inhibitor) -0</w:t>
      </w:r>
      <w:r w:rsidR="00644CD5">
        <w:t>.</w:t>
      </w:r>
      <w:r>
        <w:t>212(Trans-octaprenyltranstransferase inhibitor) + 0</w:t>
      </w:r>
      <w:r w:rsidR="00644CD5">
        <w:t>.</w:t>
      </w:r>
      <w:r>
        <w:t>243(Integrin alphaVbeta6 antagonist) + 0</w:t>
      </w:r>
      <w:r w:rsidR="00644CD5">
        <w:t>.</w:t>
      </w:r>
      <w:r>
        <w:t>334(Prolyl aminope</w:t>
      </w:r>
      <w:r>
        <w:t>p</w:t>
      </w:r>
      <w:r>
        <w:t>tidase inhibitor) + 0</w:t>
      </w:r>
      <w:r w:rsidR="00644CD5">
        <w:t>.</w:t>
      </w:r>
      <w:r>
        <w:t>317(Carcinogenic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302(Carcinogenic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315(Carcinogenic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828(Antihematotoxic) -0</w:t>
      </w:r>
      <w:r w:rsidR="00644CD5">
        <w:t>.</w:t>
      </w:r>
      <w:r>
        <w:t>378(Antiinfective) -0</w:t>
      </w:r>
      <w:r w:rsidR="00644CD5">
        <w:t>.</w:t>
      </w:r>
      <w:r>
        <w:t>545(Chemopreventive) + 0</w:t>
      </w:r>
      <w:r w:rsidR="00644CD5">
        <w:t>.</w:t>
      </w:r>
      <w:r>
        <w:t>502(Phospholipase A2 inhibitor) + 1</w:t>
      </w:r>
      <w:r w:rsidR="00644CD5">
        <w:t>.</w:t>
      </w:r>
      <w:r>
        <w:t>22(Aryl hydrocarbon receptor antagonist) + 0</w:t>
      </w:r>
      <w:r w:rsidR="00644CD5">
        <w:t>.</w:t>
      </w:r>
      <w:r>
        <w:t>913(Liver X receptor beta ag</w:t>
      </w:r>
      <w:r>
        <w:t>o</w:t>
      </w:r>
      <w:r>
        <w:t>nist) + 0</w:t>
      </w:r>
      <w:r w:rsidR="00644CD5">
        <w:t>.</w:t>
      </w:r>
      <w:r>
        <w:t>737(ATPase inhibitor) + 0</w:t>
      </w:r>
      <w:r w:rsidR="00644CD5">
        <w:t>.</w:t>
      </w:r>
      <w:r>
        <w:t>122(Immunosuppressant) + 0</w:t>
      </w:r>
      <w:r w:rsidR="00644CD5">
        <w:t>.</w:t>
      </w:r>
      <w:r>
        <w:t>441(Antipruritic</w:t>
      </w:r>
      <w:r w:rsidR="00644CD5">
        <w:t>.</w:t>
      </w:r>
      <w:r>
        <w:t xml:space="preserve"> allergic) -0</w:t>
      </w:r>
      <w:r w:rsidR="00644CD5">
        <w:t>.</w:t>
      </w:r>
      <w:r>
        <w:t>626(AMPA 3 receptor antagonist) + 0</w:t>
      </w:r>
      <w:r w:rsidR="00644CD5">
        <w:t>.</w:t>
      </w:r>
      <w:r>
        <w:t>666(Membrane permeability enhancer) + 0</w:t>
      </w:r>
      <w:r w:rsidR="00644CD5">
        <w:t>.</w:t>
      </w:r>
      <w:r>
        <w:t>698(Cathepsin D inhibitor) -0</w:t>
      </w:r>
      <w:r w:rsidR="00644CD5">
        <w:t>.</w:t>
      </w:r>
      <w:r>
        <w:t>195(Prokinetic) + 0</w:t>
      </w:r>
      <w:r w:rsidR="00644CD5">
        <w:t>.</w:t>
      </w:r>
      <w:r>
        <w:t>217(Alpha 2c adrenoreceptor agonist) + 0</w:t>
      </w:r>
      <w:r w:rsidR="00644CD5">
        <w:t>.</w:t>
      </w:r>
      <w:r>
        <w:t>576(Kinesin antagonist) + 0</w:t>
      </w:r>
      <w:r w:rsidR="00644CD5">
        <w:t>.</w:t>
      </w:r>
      <w:r>
        <w:t>934(2-(acetamidomethylene)succinate h</w:t>
      </w:r>
      <w:r>
        <w:t>y</w:t>
      </w:r>
      <w:r>
        <w:t>drolase inhibitor) + 0</w:t>
      </w:r>
      <w:r w:rsidR="00644CD5">
        <w:t>.</w:t>
      </w:r>
      <w:r>
        <w:t>906(Arginine-tRNA ligase inhibitor) -0</w:t>
      </w:r>
      <w:r w:rsidR="00644CD5">
        <w:t>.</w:t>
      </w:r>
      <w:r>
        <w:t>338(Choreoathetosis) -0</w:t>
      </w:r>
      <w:r w:rsidR="00644CD5">
        <w:t>.</w:t>
      </w:r>
      <w:r>
        <w:t>352(Withdrawal) -0</w:t>
      </w:r>
      <w:r w:rsidR="00644CD5">
        <w:t>.</w:t>
      </w:r>
      <w:r>
        <w:t>671(Vascular adhesion protein 1 inhibitor) + 0</w:t>
      </w:r>
      <w:r w:rsidR="00644CD5">
        <w:t>.</w:t>
      </w:r>
      <w:r>
        <w:t>362(Parotid gland enlargement) + 0</w:t>
      </w:r>
      <w:r w:rsidR="00644CD5">
        <w:t>.</w:t>
      </w:r>
      <w:r>
        <w:t>153(MAP-kinase-activated kinase 2 inhibitor) -0</w:t>
      </w:r>
      <w:r w:rsidR="00644CD5">
        <w:t>.</w:t>
      </w:r>
      <w:r>
        <w:t>21(HSPA8 expression inhibitor) + 0</w:t>
      </w:r>
      <w:r w:rsidR="00644CD5">
        <w:t>.</w:t>
      </w:r>
      <w:r>
        <w:t>182(GDPD3 expression enhancer) + 0</w:t>
      </w:r>
      <w:r w:rsidR="00644CD5">
        <w:t>.</w:t>
      </w:r>
      <w:r>
        <w:t>342(Integrin alpha4 antagonist) -0</w:t>
      </w:r>
      <w:r w:rsidR="00644CD5">
        <w:t>.</w:t>
      </w:r>
      <w:r>
        <w:t>161(Bradykinin agonist) -0</w:t>
      </w:r>
      <w:r w:rsidR="00644CD5">
        <w:t>.</w:t>
      </w:r>
      <w:r>
        <w:t>112(Catechol O methyltransferase inhibitor) + 0</w:t>
      </w:r>
      <w:r w:rsidR="00644CD5">
        <w:t>.</w:t>
      </w:r>
      <w:r>
        <w:t>265(Paranoia) -0</w:t>
      </w:r>
      <w:r w:rsidR="00644CD5">
        <w:t>.</w:t>
      </w:r>
      <w:r>
        <w:t>476(Glutathione peroxidase inhibitor) + 0</w:t>
      </w:r>
      <w:r w:rsidR="00644CD5">
        <w:t>.</w:t>
      </w:r>
      <w:r>
        <w:t>199(ATP-dependent RNA helicase inhibitor) -0</w:t>
      </w:r>
      <w:r w:rsidR="00644CD5">
        <w:t>.</w:t>
      </w:r>
      <w:r>
        <w:t>243(Protein kinase C zeta inhibitor) -0</w:t>
      </w:r>
      <w:r w:rsidR="00644CD5">
        <w:t>.</w:t>
      </w:r>
      <w:r>
        <w:t>22(CC chemokine 5 receptor antagonist) -0</w:t>
      </w:r>
      <w:r w:rsidR="00644CD5">
        <w:t>.</w:t>
      </w:r>
      <w:r>
        <w:t>768(Peptidyl-prolyl cis-trans isomerase inhibitor) -0</w:t>
      </w:r>
      <w:r w:rsidR="00644CD5">
        <w:t>.</w:t>
      </w:r>
      <w:r>
        <w:t>495(CDK2 expression inhibitor) + 0</w:t>
      </w:r>
      <w:r w:rsidR="00644CD5">
        <w:t>.</w:t>
      </w:r>
      <w:r>
        <w:t>292(Protein kinase C iota inhibitor) -0</w:t>
      </w:r>
      <w:r w:rsidR="00644CD5">
        <w:t>.</w:t>
      </w:r>
      <w:r>
        <w:t xml:space="preserve">222(Ribosomal protein S6 kinase alpha 3 </w:t>
      </w:r>
      <w:r>
        <w:lastRenderedPageBreak/>
        <w:t>inhibitor) + 0</w:t>
      </w:r>
      <w:r w:rsidR="00644CD5">
        <w:t>.</w:t>
      </w:r>
      <w:r>
        <w:t>403(CYP4B1 substrate) + 0</w:t>
      </w:r>
      <w:r w:rsidR="00644CD5">
        <w:t>.</w:t>
      </w:r>
      <w:r>
        <w:t>225(Respiratory failure) -0</w:t>
      </w:r>
      <w:r w:rsidR="00644CD5">
        <w:t>.</w:t>
      </w:r>
      <w:r>
        <w:t>835(UGT2B20 substrate) -0</w:t>
      </w:r>
      <w:r w:rsidR="00644CD5">
        <w:t>.</w:t>
      </w:r>
      <w:r>
        <w:t>733(Free fatty acid receptor 1 agonist) -0</w:t>
      </w:r>
      <w:r w:rsidR="00644CD5">
        <w:t>.</w:t>
      </w:r>
      <w:r>
        <w:t>352(Aryl-alcohol dehydrogenase inhibitor) + 0</w:t>
      </w:r>
      <w:r w:rsidR="00644CD5">
        <w:t>.</w:t>
      </w:r>
      <w:r>
        <w:t>111(Monodehydroascorbate reductase (NADH) inhibitor) + 0</w:t>
      </w:r>
      <w:r w:rsidR="00644CD5">
        <w:t>.</w:t>
      </w:r>
      <w:r>
        <w:t>195(Ototoxicity) -0</w:t>
      </w:r>
      <w:r w:rsidR="00644CD5">
        <w:t>.</w:t>
      </w:r>
      <w:r>
        <w:t>515(Leukotriene B4 receptor 1 antagonist) + 0</w:t>
      </w:r>
      <w:r w:rsidR="00644CD5">
        <w:t>.</w:t>
      </w:r>
      <w:r>
        <w:t>695(Amylin agonist) -0</w:t>
      </w:r>
      <w:r w:rsidR="00644CD5">
        <w:t>.</w:t>
      </w:r>
      <w:r>
        <w:t>391(Acetylspermidine deacetylase inhibitor) + 0</w:t>
      </w:r>
      <w:r w:rsidR="00644CD5">
        <w:t>.</w:t>
      </w:r>
      <w:r>
        <w:t>319(N-carbamoyl-L-amino-acid hydrolase inhibitor) -0</w:t>
      </w:r>
      <w:r w:rsidR="00644CD5">
        <w:t>.</w:t>
      </w:r>
      <w:r>
        <w:t>187(Cardioprotectant) + 0</w:t>
      </w:r>
      <w:r w:rsidR="00644CD5">
        <w:t>.</w:t>
      </w:r>
      <w:r>
        <w:t>401(Neuronal nicotinic receptor antagonist) + 1</w:t>
      </w:r>
      <w:r w:rsidR="00644CD5">
        <w:t>.</w:t>
      </w:r>
      <w:r>
        <w:t>38(Transcortin receptor antagonist) + 0</w:t>
      </w:r>
      <w:r w:rsidR="00644CD5">
        <w:t>.</w:t>
      </w:r>
      <w:r>
        <w:t>176(Cytosolic phospholipase A2 delta inhibitor) -0</w:t>
      </w:r>
      <w:r w:rsidR="00644CD5">
        <w:t>.</w:t>
      </w:r>
      <w:r>
        <w:t>167(Melanin-concentrating hormone receptor 2 antagonist) + 0</w:t>
      </w:r>
      <w:r w:rsidR="00644CD5">
        <w:t>.</w:t>
      </w:r>
      <w:r>
        <w:t>573(Pectin lyase inhibitor) + 0</w:t>
      </w:r>
      <w:r w:rsidR="00644CD5">
        <w:t>.</w:t>
      </w:r>
      <w:r>
        <w:t>306(Saluretic) -0</w:t>
      </w:r>
      <w:r w:rsidR="00644CD5">
        <w:t>.</w:t>
      </w:r>
      <w:r>
        <w:t>22(Cyclin-dependent kinase 1 inhibitor) -0</w:t>
      </w:r>
      <w:r w:rsidR="00644CD5">
        <w:t>.</w:t>
      </w:r>
      <w:r>
        <w:t>202(Adenosylhomocysteine nucleosidase inhibitor) -0</w:t>
      </w:r>
      <w:r w:rsidR="00644CD5">
        <w:t>.</w:t>
      </w:r>
      <w:r>
        <w:t>527(Fatty liver) -0</w:t>
      </w:r>
      <w:r w:rsidR="00644CD5">
        <w:t>.</w:t>
      </w:r>
      <w:r>
        <w:t>21(Lysophosphatidic acid 2 receptor a</w:t>
      </w:r>
      <w:r>
        <w:t>n</w:t>
      </w:r>
      <w:r>
        <w:t>tagonist) -0</w:t>
      </w:r>
      <w:r w:rsidR="00644CD5">
        <w:t>.</w:t>
      </w:r>
      <w:r>
        <w:t>602(Beta adrenoreceptor agonist) -0</w:t>
      </w:r>
      <w:r w:rsidR="00644CD5">
        <w:t>.</w:t>
      </w:r>
      <w:r>
        <w:t>303(HSD17B1 expression enhancer) + 0</w:t>
      </w:r>
      <w:r w:rsidR="00644CD5">
        <w:t>.</w:t>
      </w:r>
      <w:r>
        <w:t>255(Ca2+/calmodulin-dependent kinase I alpha inhibitor) -0</w:t>
      </w:r>
      <w:r w:rsidR="00644CD5">
        <w:t>.</w:t>
      </w:r>
      <w:r>
        <w:t>157(Agitation) + 0</w:t>
      </w:r>
      <w:r w:rsidR="00644CD5">
        <w:t>.</w:t>
      </w:r>
      <w:r>
        <w:t>223(Integrin alphaVbeta1 antagonist) + 0</w:t>
      </w:r>
      <w:r w:rsidR="00644CD5">
        <w:t>.</w:t>
      </w:r>
      <w:r>
        <w:t>404(TFF1 expre</w:t>
      </w:r>
      <w:r>
        <w:t>s</w:t>
      </w:r>
      <w:r>
        <w:t>sion inhibitor) + 0</w:t>
      </w:r>
      <w:r w:rsidR="00644CD5">
        <w:t>.</w:t>
      </w:r>
      <w:r>
        <w:t>179(Ileal bile acid transport inhibitor) + 0</w:t>
      </w:r>
      <w:r w:rsidR="00644CD5">
        <w:t>.</w:t>
      </w:r>
      <w:r>
        <w:t>179(Cannabinoid CB2 receptor antagonist) + 0</w:t>
      </w:r>
      <w:r w:rsidR="00644CD5">
        <w:t>.</w:t>
      </w:r>
      <w:r>
        <w:t>278(TXNRD1 expression enhancer) + 0</w:t>
      </w:r>
      <w:r w:rsidR="00644CD5">
        <w:t>.</w:t>
      </w:r>
      <w:r>
        <w:t>177(G-protein coupled bile acid receptor 1 antagonist) + 0</w:t>
      </w:r>
      <w:r w:rsidR="00644CD5">
        <w:t>.</w:t>
      </w:r>
      <w:r>
        <w:t>318(Insulin like growth factor 1 antagonist) -0</w:t>
      </w:r>
      <w:r w:rsidR="00644CD5">
        <w:t>.</w:t>
      </w:r>
      <w:r>
        <w:t>507(Neuropathy treatment) + 0</w:t>
      </w:r>
      <w:r w:rsidR="00644CD5">
        <w:t>.</w:t>
      </w:r>
      <w:r>
        <w:t>666(Heat shock protein 70 antagonist) -0</w:t>
      </w:r>
      <w:r w:rsidR="00644CD5">
        <w:t>.</w:t>
      </w:r>
      <w:r>
        <w:t>58(Anabolic) + 0</w:t>
      </w:r>
      <w:r w:rsidR="00644CD5">
        <w:t>.</w:t>
      </w:r>
      <w:r>
        <w:t>184(Phosphodiesterase 6H inhibitor) + 0</w:t>
      </w:r>
      <w:r w:rsidR="00644CD5">
        <w:t>.</w:t>
      </w:r>
      <w:r>
        <w:t>324(BAX expression inhibitor) -1</w:t>
      </w:r>
      <w:r w:rsidR="00644CD5">
        <w:t>.</w:t>
      </w:r>
      <w:r>
        <w:t>36(Chalcone isomerase inhibitor) + 0</w:t>
      </w:r>
      <w:r w:rsidR="00644CD5">
        <w:t>.</w:t>
      </w:r>
      <w:r>
        <w:t>194(Dopamine D1 agonist) -0</w:t>
      </w:r>
      <w:r w:rsidR="00644CD5">
        <w:t>.</w:t>
      </w:r>
      <w:r>
        <w:t>172(11-Beta-hydroxysteroid dehydrogenase inhibitor) + 0</w:t>
      </w:r>
      <w:r w:rsidR="00644CD5">
        <w:t>.</w:t>
      </w:r>
      <w:r>
        <w:t>15(Bombesin 3 receptor agonist) + 0</w:t>
      </w:r>
      <w:r w:rsidR="00644CD5">
        <w:t>.</w:t>
      </w:r>
      <w:r>
        <w:t>35(Anesthetic local) -0</w:t>
      </w:r>
      <w:r w:rsidR="00644CD5">
        <w:t>.</w:t>
      </w:r>
      <w:r>
        <w:t>159(RNA-directed RNA polymerase (Influenza A) inhibitor) -0</w:t>
      </w:r>
      <w:r w:rsidR="00644CD5">
        <w:t>.</w:t>
      </w:r>
      <w:r>
        <w:t>196(Histone deacetylase SIRT2 inhibitor) -0</w:t>
      </w:r>
      <w:r w:rsidR="00644CD5">
        <w:t>.</w:t>
      </w:r>
      <w:r>
        <w:t>148(Gelatinase inhibitor) + 0</w:t>
      </w:r>
      <w:r w:rsidR="00644CD5">
        <w:t>.</w:t>
      </w:r>
      <w:r>
        <w:t>431(Astacin inhibitor) + 0</w:t>
      </w:r>
      <w:r w:rsidR="00644CD5">
        <w:t>.</w:t>
      </w:r>
      <w:r>
        <w:t>423(Antibiotic Carbapenem-like) -0</w:t>
      </w:r>
      <w:r w:rsidR="00644CD5">
        <w:t>.</w:t>
      </w:r>
      <w:r>
        <w:t>183(Sigma 1 receptor antagonist) + 0</w:t>
      </w:r>
      <w:r w:rsidR="00644CD5">
        <w:t>.</w:t>
      </w:r>
      <w:r>
        <w:t>137(T cell inhibitor) + 0</w:t>
      </w:r>
      <w:r w:rsidR="00644CD5">
        <w:t>.</w:t>
      </w:r>
      <w:r>
        <w:t>161(Enoyl-[acyl-carrier-protein] reductase (NADH) inhibitor) -0</w:t>
      </w:r>
      <w:r w:rsidR="00644CD5">
        <w:t>.</w:t>
      </w:r>
      <w:r>
        <w:t>516(5 Hydroxytryptamine 2A agonist) + 0</w:t>
      </w:r>
      <w:r w:rsidR="00644CD5">
        <w:t>.</w:t>
      </w:r>
      <w:r>
        <w:t>604(CYP24 inhibitor) + 0</w:t>
      </w:r>
      <w:r w:rsidR="00644CD5">
        <w:t>.</w:t>
      </w:r>
      <w:r>
        <w:t>442(UDP-glucose 4-epimerase inhibitor) + 0</w:t>
      </w:r>
      <w:r w:rsidR="00644CD5">
        <w:t>.</w:t>
      </w:r>
      <w:r>
        <w:t>37(Protein-tyrosine phosphatase LC-PTP inhibitor) + 0</w:t>
      </w:r>
      <w:r w:rsidR="00644CD5">
        <w:t>.</w:t>
      </w:r>
      <w:r>
        <w:t>236(Antiviral (Influenza)) -0</w:t>
      </w:r>
      <w:r w:rsidR="00644CD5">
        <w:t>.</w:t>
      </w:r>
      <w:r>
        <w:t>113(Myocardial ischemia treatment) -0</w:t>
      </w:r>
      <w:r w:rsidR="00644CD5">
        <w:t>.</w:t>
      </w:r>
      <w:r>
        <w:t>22(Serine/threonine-protein kinase WEE1 inhibitor) + 0</w:t>
      </w:r>
      <w:r w:rsidR="00644CD5">
        <w:t>.</w:t>
      </w:r>
      <w:r>
        <w:t>254(CYP2C18 substrate) + 0</w:t>
      </w:r>
      <w:r w:rsidR="00644CD5">
        <w:t>.</w:t>
      </w:r>
      <w:r>
        <w:t>196(Excitatory amino acid transporter 1 inhibitor) -0</w:t>
      </w:r>
      <w:r w:rsidR="00644CD5">
        <w:t>.</w:t>
      </w:r>
      <w:r>
        <w:t>189(Phosphodiesterase II inhibitor) -0</w:t>
      </w:r>
      <w:r w:rsidR="00644CD5">
        <w:t>.</w:t>
      </w:r>
      <w:r>
        <w:t>0876(Antineoplastic (lymphoma)) + 0</w:t>
      </w:r>
      <w:r w:rsidR="00644CD5">
        <w:t>.</w:t>
      </w:r>
      <w:r>
        <w:t>135(Histone deacetylase SIRT1 stimulant) -0</w:t>
      </w:r>
      <w:r w:rsidR="00644CD5">
        <w:t>.</w:t>
      </w:r>
      <w:r>
        <w:t>181(Mydriatic) -0</w:t>
      </w:r>
      <w:r w:rsidR="00644CD5">
        <w:t>.</w:t>
      </w:r>
      <w:r>
        <w:t>202(Matrix metalloproteinase 3 (membrane-type) inhibitor) + 0</w:t>
      </w:r>
      <w:r w:rsidR="00644CD5">
        <w:t>.</w:t>
      </w:r>
      <w:r>
        <w:t>103(Rhodesain inhibitor) -0</w:t>
      </w:r>
      <w:r w:rsidR="00644CD5">
        <w:t>.</w:t>
      </w:r>
      <w:r>
        <w:t>0954(Bcl2 antagonist) -0</w:t>
      </w:r>
      <w:r w:rsidR="00644CD5">
        <w:t>.</w:t>
      </w:r>
      <w:r>
        <w:t>155(Fibrillation</w:t>
      </w:r>
      <w:r w:rsidR="00644CD5">
        <w:t>.</w:t>
      </w:r>
      <w:r>
        <w:t xml:space="preserve"> atrial) + 0</w:t>
      </w:r>
      <w:r w:rsidR="00644CD5">
        <w:t>.</w:t>
      </w:r>
      <w:r>
        <w:t>117(5 Hydroxytryptamine 1 antagonist) + 0</w:t>
      </w:r>
      <w:r w:rsidR="00644CD5">
        <w:t>.</w:t>
      </w:r>
      <w:r>
        <w:t>117(Cruzipain inhibitor) -0</w:t>
      </w:r>
      <w:r w:rsidR="00644CD5">
        <w:t>.</w:t>
      </w:r>
      <w:r>
        <w:t>279(Carcinogenic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43(Asparaginyl endopeptidase inhibitor) -0</w:t>
      </w:r>
      <w:r w:rsidR="00644CD5">
        <w:t>.</w:t>
      </w:r>
      <w:r>
        <w:t>235(Potassium channel (Voltage-sensitive) activator) -0</w:t>
      </w:r>
      <w:r w:rsidR="00644CD5">
        <w:t>.</w:t>
      </w:r>
      <w:r>
        <w:t>393(Phosphorylase inhibitor) + 0</w:t>
      </w:r>
      <w:r w:rsidR="00644CD5">
        <w:t>.</w:t>
      </w:r>
      <w:r>
        <w:t>149(Neurokinin 3 antagonist) -0</w:t>
      </w:r>
      <w:r w:rsidR="00644CD5">
        <w:t>.</w:t>
      </w:r>
      <w:r>
        <w:t>288(TOP2A expression inhibitor) -0</w:t>
      </w:r>
      <w:r w:rsidR="00644CD5">
        <w:t>.</w:t>
      </w:r>
      <w:r>
        <w:t>373(tRNA cytidylyltransferase inhibitor) -0</w:t>
      </w:r>
      <w:r w:rsidR="00644CD5">
        <w:t>.</w:t>
      </w:r>
      <w:r>
        <w:t>144(Melatonin antagonist) -0</w:t>
      </w:r>
      <w:r w:rsidR="00644CD5">
        <w:t>.</w:t>
      </w:r>
      <w:r>
        <w:t>243(CDK2 expression enha</w:t>
      </w:r>
      <w:r>
        <w:t>n</w:t>
      </w:r>
      <w:r>
        <w:t>cer) -0</w:t>
      </w:r>
      <w:r w:rsidR="00644CD5">
        <w:t>.</w:t>
      </w:r>
      <w:r>
        <w:t>32(Cytosol alanyl aminopeptidase inhibitor) -0</w:t>
      </w:r>
      <w:r w:rsidR="00644CD5">
        <w:t>.</w:t>
      </w:r>
      <w:r>
        <w:t>0906(Retinoprotector) + 0</w:t>
      </w:r>
      <w:r w:rsidR="00644CD5">
        <w:t>.</w:t>
      </w:r>
      <w:r>
        <w:t>653(Uridine nucleosidase inhibitor) -0</w:t>
      </w:r>
      <w:r w:rsidR="00644CD5">
        <w:t>.</w:t>
      </w:r>
      <w:r>
        <w:t>294(Thrombin inhibitor) + 0</w:t>
      </w:r>
      <w:r w:rsidR="00644CD5">
        <w:t>.</w:t>
      </w:r>
      <w:r>
        <w:t>239(Pyridoxal kinase inhibitor) + 0</w:t>
      </w:r>
      <w:r w:rsidR="00644CD5">
        <w:t>.</w:t>
      </w:r>
      <w:r>
        <w:t>13(Apraxia) -0</w:t>
      </w:r>
      <w:r w:rsidR="00644CD5">
        <w:t>.</w:t>
      </w:r>
      <w:r>
        <w:t>138(Fibroblast growth factor a</w:t>
      </w:r>
      <w:r>
        <w:t>n</w:t>
      </w:r>
      <w:r>
        <w:t>tagonist) + 0</w:t>
      </w:r>
      <w:r w:rsidR="00644CD5">
        <w:t>.</w:t>
      </w:r>
      <w:r>
        <w:t>224(Intestinal alkaline phosphatase inhibitor) -0</w:t>
      </w:r>
      <w:r w:rsidR="00644CD5">
        <w:t>.</w:t>
      </w:r>
      <w:r>
        <w:t>143(Ribosomal protein S6 kinase alpha 1 inhibitor) + 0</w:t>
      </w:r>
      <w:r w:rsidR="00644CD5">
        <w:t>.</w:t>
      </w:r>
      <w:r>
        <w:t>117(MAP kinase 1 inhibitor) + 0</w:t>
      </w:r>
      <w:r w:rsidR="00644CD5">
        <w:t>.</w:t>
      </w:r>
      <w:r>
        <w:t>0894(Phosphate transporter inhibitor) + 0</w:t>
      </w:r>
      <w:r w:rsidR="00644CD5">
        <w:t>.</w:t>
      </w:r>
      <w:r>
        <w:t>239(GST M substrate) + 0</w:t>
      </w:r>
      <w:r w:rsidR="00644CD5">
        <w:t>.</w:t>
      </w:r>
      <w:r>
        <w:t>11(Estrogen agonist) -0</w:t>
      </w:r>
      <w:r w:rsidR="00644CD5">
        <w:t>.</w:t>
      </w:r>
      <w:r>
        <w:t>3(IGF1 expression enhancer) -0</w:t>
      </w:r>
      <w:r w:rsidR="00644CD5">
        <w:t>.</w:t>
      </w:r>
      <w:r>
        <w:t>0883(Sodium/hydrogen exchanger 1 inhibitor) + 0</w:t>
      </w:r>
      <w:r w:rsidR="00644CD5">
        <w:t>.</w:t>
      </w:r>
      <w:r>
        <w:t>222(Hydroxymethylbilane synthase inhibitor) + 0</w:t>
      </w:r>
      <w:r w:rsidR="00644CD5">
        <w:t>.</w:t>
      </w:r>
      <w:r>
        <w:t>247(CCL20 expression enhancer) -0</w:t>
      </w:r>
      <w:r w:rsidR="00644CD5">
        <w:t>.</w:t>
      </w:r>
      <w:r>
        <w:t>105(Laccase inhibitor) + 0</w:t>
      </w:r>
      <w:r w:rsidR="00644CD5">
        <w:t>.</w:t>
      </w:r>
      <w:r>
        <w:t>261(MAP kinase kinase inhibitor) + 0</w:t>
      </w:r>
      <w:r w:rsidR="00644CD5">
        <w:t>.</w:t>
      </w:r>
      <w:r>
        <w:t>1(Polycystin-1 inhibitor) -0</w:t>
      </w:r>
      <w:r w:rsidR="00644CD5">
        <w:t>.</w:t>
      </w:r>
      <w:r>
        <w:t>232(SUMO-activating enzyme subunit 1 inhib</w:t>
      </w:r>
      <w:r>
        <w:t>i</w:t>
      </w:r>
      <w:r>
        <w:t>tor) + 0</w:t>
      </w:r>
      <w:r w:rsidR="00644CD5">
        <w:t>.</w:t>
      </w:r>
      <w:r>
        <w:t>093(Dual specificity tyrosine-phosphorylation regulated kinase 1A inhibitor) -0</w:t>
      </w:r>
      <w:r w:rsidR="00644CD5">
        <w:t>.</w:t>
      </w:r>
      <w:r>
        <w:t>31(P2 nucleoside transporter inhibitor) + 0</w:t>
      </w:r>
      <w:r w:rsidR="00644CD5">
        <w:t>.</w:t>
      </w:r>
      <w:r>
        <w:t>102(Neuropeptide Y2 antagonist) + 0</w:t>
      </w:r>
      <w:r w:rsidR="00644CD5">
        <w:t>.</w:t>
      </w:r>
      <w:r>
        <w:t>28(Sodium/hydrogen exchanger 3 inhibitor) -0</w:t>
      </w:r>
      <w:r w:rsidR="00644CD5">
        <w:t>.</w:t>
      </w:r>
      <w:r>
        <w:t>15(Antiuremic) + 0</w:t>
      </w:r>
      <w:r w:rsidR="00644CD5">
        <w:t>.</w:t>
      </w:r>
      <w:r>
        <w:t>449(Linoleate isomerase inhibitor) + 0</w:t>
      </w:r>
      <w:r w:rsidR="00644CD5">
        <w:t>.</w:t>
      </w:r>
      <w:r>
        <w:t>109(Urticaria) -0</w:t>
      </w:r>
      <w:r w:rsidR="00644CD5">
        <w:t>.</w:t>
      </w:r>
      <w:r>
        <w:t>0652(Polyadenylate-binding protein 1 inhibitor) -0</w:t>
      </w:r>
      <w:r w:rsidR="00644CD5">
        <w:t>.</w:t>
      </w:r>
      <w:r>
        <w:t>0884(Phosphatidylinositol 3-kinase alpha inhibitor) + 0</w:t>
      </w:r>
      <w:r w:rsidR="00644CD5">
        <w:t>.</w:t>
      </w:r>
      <w:r>
        <w:t>161(MAO B substrate) + 0</w:t>
      </w:r>
      <w:r w:rsidR="00644CD5">
        <w:t>.</w:t>
      </w:r>
      <w:r>
        <w:t>0642(EGFR expression inhibitor) + 0</w:t>
      </w:r>
      <w:r w:rsidR="00644CD5">
        <w:t>.</w:t>
      </w:r>
      <w:r>
        <w:t>507(NAD+ diphosphatase inhibitor) + 0</w:t>
      </w:r>
      <w:r w:rsidR="00644CD5">
        <w:t>.</w:t>
      </w:r>
      <w:r>
        <w:t>0887(Protein kinase B inhibitor) + 0</w:t>
      </w:r>
      <w:r w:rsidR="00644CD5">
        <w:t>.</w:t>
      </w:r>
      <w:r>
        <w:t>201(Thromboxane antagonist) -0</w:t>
      </w:r>
      <w:r w:rsidR="00644CD5">
        <w:t>.</w:t>
      </w:r>
      <w:r>
        <w:t>228(Prostaglandin EP3 antagonist) -0</w:t>
      </w:r>
      <w:r w:rsidR="00644CD5">
        <w:t>.</w:t>
      </w:r>
      <w:r>
        <w:t>0991(AMP deaminase 2 inhibitor) + 0</w:t>
      </w:r>
      <w:r w:rsidR="00644CD5">
        <w:t>.</w:t>
      </w:r>
      <w:r>
        <w:t>0637(Substance P antagonist) -0</w:t>
      </w:r>
      <w:r w:rsidR="00644CD5">
        <w:t>.</w:t>
      </w:r>
      <w:r>
        <w:t>132(STAT3 expression inhibitor) -0</w:t>
      </w:r>
      <w:r w:rsidR="00644CD5">
        <w:t>.</w:t>
      </w:r>
      <w:r>
        <w:t>0793(Antibiotic Macrolide-like) -0</w:t>
      </w:r>
      <w:r w:rsidR="00644CD5">
        <w:t>.</w:t>
      </w:r>
      <w:r>
        <w:t>0714(AXL receptor tyrosine kinase inhib</w:t>
      </w:r>
      <w:r>
        <w:t>i</w:t>
      </w:r>
      <w:r>
        <w:t>tor) -0</w:t>
      </w:r>
      <w:r w:rsidR="00644CD5">
        <w:t>.</w:t>
      </w:r>
      <w:r>
        <w:t>166(Propanediol dehydratase inhibitor) + 0</w:t>
      </w:r>
      <w:r w:rsidR="00644CD5">
        <w:t>.</w:t>
      </w:r>
      <w:r>
        <w:t>116(Probable DNA dC-&gt;dU-editing enzyme APOBEC-3A inhib</w:t>
      </w:r>
      <w:r>
        <w:t>i</w:t>
      </w:r>
      <w:r>
        <w:t>tor) -0</w:t>
      </w:r>
      <w:r w:rsidR="00644CD5">
        <w:t>.</w:t>
      </w:r>
      <w:r>
        <w:t>143(Potassium channel activator) + 0</w:t>
      </w:r>
      <w:r w:rsidR="00644CD5">
        <w:t>.</w:t>
      </w:r>
      <w:r>
        <w:t>151(NMDA 2 receptor antagonist) + 0</w:t>
      </w:r>
      <w:r w:rsidR="00644CD5">
        <w:t>.</w:t>
      </w:r>
      <w:r>
        <w:t>0579(Guanylate cyclase stimulant) -0</w:t>
      </w:r>
      <w:r w:rsidR="00644CD5">
        <w:t>.</w:t>
      </w:r>
      <w:r>
        <w:t>0757(Hypertensive) -0</w:t>
      </w:r>
      <w:r w:rsidR="00644CD5">
        <w:t>.</w:t>
      </w:r>
      <w:r>
        <w:t>0836(Sirtuin 1 inhibitor) -0</w:t>
      </w:r>
      <w:r w:rsidR="00644CD5">
        <w:t>.</w:t>
      </w:r>
      <w:r>
        <w:t>438(Histone deacetylase 4 inhibitor) + 0</w:t>
      </w:r>
      <w:r w:rsidR="00644CD5">
        <w:t>.</w:t>
      </w:r>
      <w:r>
        <w:t>158(STC2 expression enhancer) + 0</w:t>
      </w:r>
      <w:r w:rsidR="00644CD5">
        <w:t>.</w:t>
      </w:r>
      <w:r>
        <w:t>221(HCV NS3/NS4A protease inhibitor) -0</w:t>
      </w:r>
      <w:r w:rsidR="00644CD5">
        <w:t>.</w:t>
      </w:r>
      <w:r>
        <w:t>136(IFITM1 expression enhancer) + 0</w:t>
      </w:r>
      <w:r w:rsidR="00644CD5">
        <w:t>.</w:t>
      </w:r>
      <w:r>
        <w:t>0392(Cardiotonic) + 0</w:t>
      </w:r>
      <w:r w:rsidR="00644CD5">
        <w:t>.</w:t>
      </w:r>
      <w:r>
        <w:t>0807(5 Hydroxytryptamine 2A antagonist) + 0</w:t>
      </w:r>
      <w:r w:rsidR="00644CD5">
        <w:t>.</w:t>
      </w:r>
      <w:r>
        <w:t>048(Macular degeneration treatment) -0</w:t>
      </w:r>
      <w:r w:rsidR="00644CD5">
        <w:t>.</w:t>
      </w:r>
      <w:r>
        <w:t>0599(Homoserine O-acetyltransferase inhibitor) -0</w:t>
      </w:r>
      <w:r w:rsidR="00644CD5">
        <w:t>.</w:t>
      </w:r>
      <w:r>
        <w:t>0791(Melanocortin 5 antagonist) -0</w:t>
      </w:r>
      <w:r w:rsidR="00644CD5">
        <w:t>.</w:t>
      </w:r>
      <w:r>
        <w:t>18(UDP-glucuronate decarboxylase inhibitor) + 0</w:t>
      </w:r>
      <w:r w:rsidR="00644CD5">
        <w:t>.</w:t>
      </w:r>
      <w:r>
        <w:t>0575(Integrin alphaLbeta2 antagonist) + 0</w:t>
      </w:r>
      <w:r w:rsidR="00644CD5">
        <w:t>.</w:t>
      </w:r>
      <w:r>
        <w:t>0424(SMAD3 inhibitor) + 0</w:t>
      </w:r>
      <w:r w:rsidR="00644CD5">
        <w:t>.</w:t>
      </w:r>
      <w:r>
        <w:t>0916(GADD45A expression enhancer) -0</w:t>
      </w:r>
      <w:r w:rsidR="00644CD5">
        <w:t>.</w:t>
      </w:r>
      <w:r>
        <w:t>13(Hypoxia inducible factor 1 alpha inhibitor) -0</w:t>
      </w:r>
      <w:r w:rsidR="00644CD5">
        <w:t>.</w:t>
      </w:r>
      <w:r>
        <w:t>164(Atrolysin C inhibitor) + 0</w:t>
      </w:r>
      <w:r w:rsidR="00644CD5">
        <w:t>.</w:t>
      </w:r>
      <w:r>
        <w:t>0927(HSPA1A expression enha</w:t>
      </w:r>
      <w:r>
        <w:t>n</w:t>
      </w:r>
      <w:r>
        <w:t>cer) + 0</w:t>
      </w:r>
      <w:r w:rsidR="00644CD5">
        <w:t>.</w:t>
      </w:r>
      <w:r>
        <w:t>0613(Lichenoid eruption) + 0</w:t>
      </w:r>
      <w:r w:rsidR="00644CD5">
        <w:t>.</w:t>
      </w:r>
      <w:r>
        <w:t>194(Neuraminidase inhibitor) -0</w:t>
      </w:r>
      <w:r w:rsidR="00644CD5">
        <w:t>.</w:t>
      </w:r>
      <w:r>
        <w:t>0491(Chemokine receptor antagonist) + 0</w:t>
      </w:r>
      <w:r w:rsidR="00644CD5">
        <w:t>.</w:t>
      </w:r>
      <w:r>
        <w:t>0276(Renal disease treatment) + 0</w:t>
      </w:r>
      <w:r w:rsidR="00644CD5">
        <w:t>.</w:t>
      </w:r>
      <w:r>
        <w:t>092(KLK3 expression inhibitor) + 0</w:t>
      </w:r>
      <w:r w:rsidR="00644CD5">
        <w:t>.</w:t>
      </w:r>
      <w:r>
        <w:t>117(Somatostatin 4 antagonist) -0</w:t>
      </w:r>
      <w:r w:rsidR="00644CD5">
        <w:t>.</w:t>
      </w:r>
      <w:r>
        <w:t>211(Nucleotide diphosphatase inhibitor) -0</w:t>
      </w:r>
      <w:r w:rsidR="00644CD5">
        <w:t>.</w:t>
      </w:r>
      <w:r>
        <w:t>0341(Prostaglandin-E2 synthase 1 inhibitor) + 0</w:t>
      </w:r>
      <w:r w:rsidR="00644CD5">
        <w:t>.</w:t>
      </w:r>
      <w:r>
        <w:t>0809(15-Lipoxygenase inhibitor) + 0</w:t>
      </w:r>
      <w:r w:rsidR="00644CD5">
        <w:t>.</w:t>
      </w:r>
      <w:r>
        <w:t>0324([glutamate-ammonia-ligase] adenylyltransferase inhibitor) + 0</w:t>
      </w:r>
      <w:r w:rsidR="00644CD5">
        <w:t>.</w:t>
      </w:r>
      <w:r>
        <w:t xml:space="preserve">0955(NAD(P)+ transhydrogenase </w:t>
      </w:r>
      <w:r>
        <w:lastRenderedPageBreak/>
        <w:t>(AB-specific) inhibitor) -0</w:t>
      </w:r>
      <w:r w:rsidR="00644CD5">
        <w:t>.</w:t>
      </w:r>
      <w:r>
        <w:t>0313(Geranyltranstransferase (Leishmania) inhibitor) -0</w:t>
      </w:r>
      <w:r w:rsidR="00644CD5">
        <w:t>.</w:t>
      </w:r>
      <w:r>
        <w:t>0998(Cystathionine beta-lyase inhibitor) + 0</w:t>
      </w:r>
      <w:r w:rsidR="00644CD5">
        <w:t>.</w:t>
      </w:r>
      <w:r>
        <w:t>0885(Epoxide hydrolase substrate) + 0</w:t>
      </w:r>
      <w:r w:rsidR="00644CD5">
        <w:t>.</w:t>
      </w:r>
      <w:r>
        <w:t>0561(Carcinogenic</w:t>
      </w:r>
      <w:r w:rsidR="00644CD5">
        <w:t>.</w:t>
      </w:r>
      <w:r>
        <w:t xml:space="preserve"> group 1) -0</w:t>
      </w:r>
      <w:r w:rsidR="00644CD5">
        <w:t>.</w:t>
      </w:r>
      <w:r>
        <w:t>0435(AKR1C2 expression e</w:t>
      </w:r>
      <w:r>
        <w:t>n</w:t>
      </w:r>
      <w:r>
        <w:t>hancer) -0</w:t>
      </w:r>
      <w:r w:rsidR="00644CD5">
        <w:t>.</w:t>
      </w:r>
      <w:r>
        <w:t>0952(Glucosylceramidase inhibitor) -0</w:t>
      </w:r>
      <w:r w:rsidR="00644CD5">
        <w:t>.</w:t>
      </w:r>
      <w:r>
        <w:t>04(DNA-(apurinic or apyrimidinic site) lyase inhibitor) -0</w:t>
      </w:r>
      <w:r w:rsidR="00644CD5">
        <w:t>.</w:t>
      </w:r>
      <w:r>
        <w:t>0179(SLC5A5 expression enhancer) + 0</w:t>
      </w:r>
      <w:r w:rsidR="00644CD5">
        <w:t>.</w:t>
      </w:r>
      <w:r>
        <w:t>0237(Neurotensin receptor antagonist) + 0</w:t>
      </w:r>
      <w:r w:rsidR="00644CD5">
        <w:t>.</w:t>
      </w:r>
      <w:r>
        <w:t>0513(Dopamine D2S antagonist) -0</w:t>
      </w:r>
      <w:r w:rsidR="00644CD5">
        <w:t>.</w:t>
      </w:r>
      <w:r>
        <w:t>0174(Extrapyramidal effect) -0</w:t>
      </w:r>
      <w:r w:rsidR="00644CD5">
        <w:t>.</w:t>
      </w:r>
      <w:r>
        <w:t>016(Carnitine palmitoyltransferase inhibitor) -0</w:t>
      </w:r>
      <w:r w:rsidR="00644CD5">
        <w:t>.</w:t>
      </w:r>
      <w:r>
        <w:t>0321(Analgesic stimulant) + 0</w:t>
      </w:r>
      <w:r w:rsidR="00644CD5">
        <w:t>.</w:t>
      </w:r>
      <w:r>
        <w:t>0432(Human papillomavirus - 16 inhibitor) + 0</w:t>
      </w:r>
      <w:r w:rsidR="00644CD5">
        <w:t>.</w:t>
      </w:r>
      <w:r>
        <w:t>0501(Alpha glucosidase inhibitor) -0</w:t>
      </w:r>
      <w:r w:rsidR="00644CD5">
        <w:t>.</w:t>
      </w:r>
      <w:r>
        <w:t>0482(3-Alpha-hydroxysteroid dehydrogenase type II inhibitor) -0</w:t>
      </w:r>
      <w:r w:rsidR="00644CD5">
        <w:t>.</w:t>
      </w:r>
      <w:r>
        <w:t>0225(TOP1 expression inhibitor) + 0</w:t>
      </w:r>
      <w:r w:rsidR="00644CD5">
        <w:t>.</w:t>
      </w:r>
      <w:r>
        <w:t>028(Antiinflammatory</w:t>
      </w:r>
      <w:r w:rsidR="00644CD5">
        <w:t>.</w:t>
      </w:r>
      <w:r>
        <w:t xml:space="preserve"> ophthalmic) + 0</w:t>
      </w:r>
      <w:r w:rsidR="00644CD5">
        <w:t>.</w:t>
      </w:r>
      <w:r>
        <w:t>00713(K(ir) 6.2 channel activator) -0</w:t>
      </w:r>
      <w:r w:rsidR="00644CD5">
        <w:t>.</w:t>
      </w:r>
      <w:r>
        <w:t>0214(LSS expression enhancer) -0</w:t>
      </w:r>
      <w:r w:rsidR="00644CD5">
        <w:t>.</w:t>
      </w:r>
      <w:r>
        <w:t>0183(Lactate 2-monooxygenase inhibitor) -0</w:t>
      </w:r>
      <w:r w:rsidR="00644CD5">
        <w:t>.</w:t>
      </w:r>
      <w:r>
        <w:t>0217(Cholesterol esterase inhibitor) -0</w:t>
      </w:r>
      <w:r w:rsidR="00644CD5">
        <w:t>.</w:t>
      </w:r>
      <w:r>
        <w:t>00774(cAMP-dependent protein kinase type II-beta regulatory subunit inhib</w:t>
      </w:r>
      <w:r>
        <w:t>i</w:t>
      </w:r>
      <w:r>
        <w:t>tor) + 0</w:t>
      </w:r>
      <w:r w:rsidR="00644CD5">
        <w:t>.</w:t>
      </w:r>
      <w:r>
        <w:t>00561(Antibiotic beta Lactam-like) -0</w:t>
      </w:r>
      <w:r w:rsidR="00644CD5">
        <w:t>.</w:t>
      </w:r>
      <w:r>
        <w:t>0114(Sphingosine 1-phosphate receptor 2 antagonist) -0</w:t>
      </w:r>
      <w:r w:rsidR="00644CD5">
        <w:t>.</w:t>
      </w:r>
      <w:r>
        <w:t>00651(Phosphodiesterase V inhibitor) -0</w:t>
      </w:r>
      <w:r w:rsidR="00644CD5">
        <w:t>.</w:t>
      </w:r>
      <w:r>
        <w:t>00396(Antineoplastic (cervical cancer)) + 0</w:t>
      </w:r>
      <w:r w:rsidR="00644CD5">
        <w:t>.</w:t>
      </w:r>
      <w:r>
        <w:t>00898(Narcolepsy treatment) + 0</w:t>
      </w:r>
      <w:r w:rsidR="00644CD5">
        <w:t>.</w:t>
      </w:r>
      <w:r>
        <w:t>0113(ICAM 1 antagonist) -0</w:t>
      </w:r>
      <w:r w:rsidR="00644CD5">
        <w:t>.</w:t>
      </w:r>
      <w:r>
        <w:t>00371(CYP2E1 substrate) -0</w:t>
      </w:r>
      <w:r w:rsidR="00644CD5">
        <w:t>.</w:t>
      </w:r>
      <w:r>
        <w:t>00224(Alpha 1L adrenoreceptor antagonist) + 0</w:t>
      </w:r>
      <w:r w:rsidR="00644CD5">
        <w:t>.</w:t>
      </w:r>
      <w:r>
        <w:t>00228(Carcinogenic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000467(Melatonin 1b antagonist) + 5</w:t>
      </w:r>
      <w:r w:rsidR="00644CD5">
        <w:t>.</w:t>
      </w:r>
      <w:r>
        <w:t>77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514(Antiparkinsonian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492(Cystathionine gamma-lyase inhibitor) -0</w:t>
      </w:r>
      <w:r w:rsidR="00644CD5">
        <w:t>.</w:t>
      </w:r>
      <w:r>
        <w:t>221(Skin irritative effect) -0</w:t>
      </w:r>
      <w:r w:rsidR="00644CD5">
        <w:t>.</w:t>
      </w:r>
      <w:r>
        <w:t>865(Neutropenia) + 22</w:t>
      </w:r>
      <w:r w:rsidR="00644CD5">
        <w:t>.</w:t>
      </w:r>
      <w:r>
        <w:t>2(Length) + 0</w:t>
      </w:r>
      <w:r w:rsidR="00644CD5">
        <w:t>.</w:t>
      </w:r>
      <w:r>
        <w:t>368(Hypothermic) -0</w:t>
      </w:r>
      <w:r w:rsidR="00644CD5">
        <w:t>.</w:t>
      </w:r>
      <w:r>
        <w:t>133(Amyloid beta precursor protein antagonist) -2</w:t>
      </w:r>
      <w:r w:rsidR="00644CD5">
        <w:t>.</w:t>
      </w:r>
      <w:r>
        <w:t>29(N-formylglutamate deformylase inhibitor) -0</w:t>
      </w:r>
      <w:r w:rsidR="00644CD5">
        <w:t>.</w:t>
      </w:r>
      <w:r>
        <w:t>565(Metalloproteinase-3 inhibitor) + 0</w:t>
      </w:r>
      <w:r w:rsidR="00644CD5">
        <w:t>.</w:t>
      </w:r>
      <w:r>
        <w:t>215(tRNA methyltransferase inhibitor) + 0</w:t>
      </w:r>
      <w:r w:rsidR="00644CD5">
        <w:t>.</w:t>
      </w:r>
      <w:r>
        <w:t>189(Membrane integrity antagonist) -0</w:t>
      </w:r>
      <w:r w:rsidR="00644CD5">
        <w:t>.</w:t>
      </w:r>
      <w:r>
        <w:t>052(Antiinfective) + 0</w:t>
      </w:r>
      <w:r w:rsidR="00644CD5">
        <w:t>.</w:t>
      </w:r>
      <w:r>
        <w:t>49(Phenylalanine 4-hydroxylase inhibitor) -0</w:t>
      </w:r>
      <w:r w:rsidR="00644CD5">
        <w:t>.</w:t>
      </w:r>
      <w:r>
        <w:t>515(Bradykinin antagonist) + 0</w:t>
      </w:r>
      <w:r w:rsidR="00644CD5">
        <w:t>.</w:t>
      </w:r>
      <w:r>
        <w:t>469(Respiratory analeptic) + 0</w:t>
      </w:r>
      <w:r w:rsidR="00644CD5">
        <w:t>.</w:t>
      </w:r>
      <w:r>
        <w:t>281(Glyceryl-ether monooxygenase inhibitor) -11(Length^2) -0</w:t>
      </w:r>
      <w:r w:rsidR="00644CD5">
        <w:t>.</w:t>
      </w:r>
      <w:r>
        <w:t>315(HIV-1 integrase inhibitor) + 0</w:t>
      </w:r>
      <w:r w:rsidR="00644CD5">
        <w:t>.</w:t>
      </w:r>
      <w:r>
        <w:t>393(Antidepressant) -0</w:t>
      </w:r>
      <w:r w:rsidR="00644CD5">
        <w:t>.</w:t>
      </w:r>
      <w:r>
        <w:t>546(Serine/threonine-protein kinase WEE1 inhibitor) -0</w:t>
      </w:r>
      <w:r w:rsidR="00644CD5">
        <w:t>.</w:t>
      </w:r>
      <w:r>
        <w:t>301(Antiulcerative) -0</w:t>
      </w:r>
      <w:r w:rsidR="00644CD5">
        <w:t>.</w:t>
      </w:r>
      <w:r>
        <w:t>405(Phosphodiesterase VIII inhibitor) + 0</w:t>
      </w:r>
      <w:r w:rsidR="00644CD5">
        <w:t>.</w:t>
      </w:r>
      <w:r>
        <w:t>637(Endothelial nitric-oxide synthase inhibitor) -0</w:t>
      </w:r>
      <w:r w:rsidR="00644CD5">
        <w:t>.</w:t>
      </w:r>
      <w:r>
        <w:t>942(Diacylglycerol cholinephosphotransferase inhibitor) + 0</w:t>
      </w:r>
      <w:r w:rsidR="00644CD5">
        <w:t>.</w:t>
      </w:r>
      <w:r>
        <w:t>699(CYP1A2 inducer) + 0</w:t>
      </w:r>
      <w:r w:rsidR="00644CD5">
        <w:t>.</w:t>
      </w:r>
      <w:r>
        <w:t>251(Respiratory distress syndrome treatment) -0</w:t>
      </w:r>
      <w:r w:rsidR="00644CD5">
        <w:t>.</w:t>
      </w:r>
      <w:r>
        <w:t>321(Hemostatic) -0</w:t>
      </w:r>
      <w:r w:rsidR="00644CD5">
        <w:t>.</w:t>
      </w:r>
      <w:r>
        <w:t>576(Carcinogenic) + 0</w:t>
      </w:r>
      <w:r w:rsidR="00644CD5">
        <w:t>.</w:t>
      </w:r>
      <w:r>
        <w:t>137(Alpha 2c adrenor</w:t>
      </w:r>
      <w:r>
        <w:t>e</w:t>
      </w:r>
      <w:r>
        <w:t>ceptor agonist) + 0</w:t>
      </w:r>
      <w:r w:rsidR="00644CD5">
        <w:t>.</w:t>
      </w:r>
      <w:r>
        <w:t>114(Thiol oxidase inhibitor) -0</w:t>
      </w:r>
      <w:r w:rsidR="00644CD5">
        <w:t>.</w:t>
      </w:r>
      <w:r>
        <w:t>384(CDK2/cyclin E inhibitor) -0</w:t>
      </w:r>
      <w:r w:rsidR="00644CD5">
        <w:t>.</w:t>
      </w:r>
      <w:r>
        <w:t>0954(Tumour necrosis factor alpha antagonist) + 0</w:t>
      </w:r>
      <w:r w:rsidR="00644CD5">
        <w:t>.</w:t>
      </w:r>
      <w:r>
        <w:t>0947(AHR expression enhancer) + 0</w:t>
      </w:r>
      <w:r w:rsidR="00644CD5">
        <w:t>.</w:t>
      </w:r>
      <w:r>
        <w:t>438(Antifungal) + 0</w:t>
      </w:r>
      <w:r w:rsidR="00644CD5">
        <w:t>.</w:t>
      </w:r>
      <w:r>
        <w:t>491(Gastrointestinal disturbance) + 0</w:t>
      </w:r>
      <w:r w:rsidR="00644CD5">
        <w:t>.</w:t>
      </w:r>
      <w:r>
        <w:t>284(MAP-kinase-activated kinase inhibitor) -0</w:t>
      </w:r>
      <w:r w:rsidR="00644CD5">
        <w:t>.</w:t>
      </w:r>
      <w:r>
        <w:t>237(Urinary retention) + 0</w:t>
      </w:r>
      <w:r w:rsidR="00644CD5">
        <w:t>.</w:t>
      </w:r>
      <w:r>
        <w:t>546(CYP11B2 expression enhancer) -0</w:t>
      </w:r>
      <w:r w:rsidR="00644CD5">
        <w:t>.</w:t>
      </w:r>
      <w:r>
        <w:t>209(Insulin secretagoues) -0</w:t>
      </w:r>
      <w:r w:rsidR="00644CD5">
        <w:t>.</w:t>
      </w:r>
      <w:r>
        <w:t>796(Antineoplastic antimetabolite) -0</w:t>
      </w:r>
      <w:r w:rsidR="00644CD5">
        <w:t>.</w:t>
      </w:r>
      <w:r>
        <w:t>399(Antispirochetal) + 1</w:t>
      </w:r>
      <w:r w:rsidR="00644CD5">
        <w:t>.</w:t>
      </w:r>
      <w:r>
        <w:t>08(TGF beta receptor type II kinase inhibitor) -0</w:t>
      </w:r>
      <w:r w:rsidR="00644CD5">
        <w:t>.</w:t>
      </w:r>
      <w:r>
        <w:t>567(Antiacne) + 0</w:t>
      </w:r>
      <w:r w:rsidR="00644CD5">
        <w:t>.</w:t>
      </w:r>
      <w:r>
        <w:t>924(Ethanolaminephosphotransferase inhibitor) + 0</w:t>
      </w:r>
      <w:r w:rsidR="00644CD5">
        <w:t>.</w:t>
      </w:r>
      <w:r>
        <w:t>296(DNA gyrase subunit A inhibitor) + 0</w:t>
      </w:r>
      <w:r w:rsidR="00644CD5">
        <w:t>.</w:t>
      </w:r>
      <w:r>
        <w:t>0828(CYP3A5 expression enhancer) -0</w:t>
      </w:r>
      <w:r w:rsidR="00644CD5">
        <w:t>.</w:t>
      </w:r>
      <w:r>
        <w:t>328(Platelet aggregation inhibitor) + 0</w:t>
      </w:r>
      <w:r w:rsidR="00644CD5">
        <w:t>.</w:t>
      </w:r>
      <w:r>
        <w:t>352(Pancytopenia) + 0</w:t>
      </w:r>
      <w:r w:rsidR="00644CD5">
        <w:t>.</w:t>
      </w:r>
      <w:r>
        <w:t>0785(Bradycardic) + 0</w:t>
      </w:r>
      <w:r w:rsidR="00644CD5">
        <w:t>.</w:t>
      </w:r>
      <w:r>
        <w:t>146(Dermatologic) -0</w:t>
      </w:r>
      <w:r w:rsidR="00644CD5">
        <w:t>.</w:t>
      </w:r>
      <w:r>
        <w:t>787(CYP3A4 inducer) + 0</w:t>
      </w:r>
      <w:r w:rsidR="00644CD5">
        <w:t>.</w:t>
      </w:r>
      <w:r>
        <w:t>48(Nicotinic rece</w:t>
      </w:r>
      <w:r>
        <w:t>p</w:t>
      </w:r>
      <w:r>
        <w:t>tor alpha7 subunit antagonist) + 0</w:t>
      </w:r>
      <w:r w:rsidR="00644CD5">
        <w:t>.</w:t>
      </w:r>
      <w:r>
        <w:t>155(Tyrosine kinase inhibitor) + 0</w:t>
      </w:r>
      <w:r w:rsidR="00644CD5">
        <w:t>.</w:t>
      </w:r>
      <w:r>
        <w:t>957(Methionyl aminopeptidase 1 inhibitor) -0</w:t>
      </w:r>
      <w:r w:rsidR="00644CD5">
        <w:t>.</w:t>
      </w:r>
      <w:r>
        <w:t>751(Nuclear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29(Peroxisome proliferator-activated receptor alpha antagonist) + 0</w:t>
      </w:r>
      <w:r w:rsidR="00644CD5">
        <w:t>.</w:t>
      </w:r>
      <w:r>
        <w:t>325(Sepsis treatment) -0</w:t>
      </w:r>
      <w:r w:rsidR="00644CD5">
        <w:t>.</w:t>
      </w:r>
      <w:r>
        <w:t>386(Polo-like kinase inhibitor) + 0</w:t>
      </w:r>
      <w:r w:rsidR="00644CD5">
        <w:t>.</w:t>
      </w:r>
      <w:r>
        <w:t>515(Phosphatidylcholine-sterol O-acyltransferase inhibitor) -0</w:t>
      </w:r>
      <w:r w:rsidR="00644CD5">
        <w:t>.</w:t>
      </w:r>
      <w:r>
        <w:t>314(Inner centromere protein inhibitor) -0</w:t>
      </w:r>
      <w:r w:rsidR="00644CD5">
        <w:t>.</w:t>
      </w:r>
      <w:r>
        <w:t>527(5 Hydroxytryptamine 6 antagonist) + 0</w:t>
      </w:r>
      <w:r w:rsidR="00644CD5">
        <w:t>.</w:t>
      </w:r>
      <w:r>
        <w:t>187(Antiviral (Influenza A)) -0</w:t>
      </w:r>
      <w:r w:rsidR="00644CD5">
        <w:t>.</w:t>
      </w:r>
      <w:r>
        <w:t>464(YWHAE expression inhibitor) + 0</w:t>
      </w:r>
      <w:r w:rsidR="00644CD5">
        <w:t>.</w:t>
      </w:r>
      <w:r>
        <w:t>446(Plasminogen activator inhibitor antag</w:t>
      </w:r>
      <w:r>
        <w:t>o</w:t>
      </w:r>
      <w:r>
        <w:t>nist) -0</w:t>
      </w:r>
      <w:r w:rsidR="00644CD5">
        <w:t>.</w:t>
      </w:r>
      <w:r>
        <w:t>432(T-cell protein-tyrosine phosphatase inhibitor) + 0</w:t>
      </w:r>
      <w:r w:rsidR="00644CD5">
        <w:t>.</w:t>
      </w:r>
      <w:r>
        <w:t>888(Acetate kinase inhibitor) -0</w:t>
      </w:r>
      <w:r w:rsidR="00644CD5">
        <w:t>.</w:t>
      </w:r>
      <w:r>
        <w:t>0298(Janus tyrosine kinase 3 inhibitor) -1</w:t>
      </w:r>
      <w:r w:rsidR="00644CD5">
        <w:t>.</w:t>
      </w:r>
      <w:r>
        <w:t>54(Glyoxylate reductase (NADP+) inhibitor) -0</w:t>
      </w:r>
      <w:r w:rsidR="00644CD5">
        <w:t>.</w:t>
      </w:r>
      <w:r>
        <w:t>248(Amiloride-sensitive cation channel 1 blocker) + 0</w:t>
      </w:r>
      <w:r w:rsidR="00644CD5">
        <w:t>.</w:t>
      </w:r>
      <w:r>
        <w:t>0649(HERG 1 channel blocker) -0</w:t>
      </w:r>
      <w:r w:rsidR="00644CD5">
        <w:t>.</w:t>
      </w:r>
      <w:r>
        <w:t>22(Analgesic) -0</w:t>
      </w:r>
      <w:r w:rsidR="00644CD5">
        <w:t>.</w:t>
      </w:r>
      <w:r>
        <w:t>211(NACHT</w:t>
      </w:r>
      <w:r w:rsidR="00644CD5">
        <w:t>.</w:t>
      </w:r>
      <w:r>
        <w:t xml:space="preserve"> LRR and PYD domains-containing protein 3 inhibitor) + 1</w:t>
      </w:r>
      <w:r w:rsidR="00644CD5">
        <w:t>.</w:t>
      </w:r>
      <w:r>
        <w:t>18(Arachidonic acid antagonist) + 1</w:t>
      </w:r>
      <w:r w:rsidR="00644CD5">
        <w:t>.</w:t>
      </w:r>
      <w:r>
        <w:t>16(Carbonic anhydrase XIV inhibitor) -1</w:t>
      </w:r>
      <w:r w:rsidR="00644CD5">
        <w:t>.</w:t>
      </w:r>
      <w:r>
        <w:t>63(Asparagine synthase (glutamine-hydrolysing) inhibitor) -0</w:t>
      </w:r>
      <w:r w:rsidR="00644CD5">
        <w:t>.</w:t>
      </w:r>
      <w:r>
        <w:t>802(Indanol dehydrogenase inhibitor) -0</w:t>
      </w:r>
      <w:r w:rsidR="00644CD5">
        <w:t>.</w:t>
      </w:r>
      <w:r>
        <w:t>311(Potassium channel KCNQ2 activator) + 0</w:t>
      </w:r>
      <w:r w:rsidR="00644CD5">
        <w:t>.</w:t>
      </w:r>
      <w:r>
        <w:t>686(GABA C receptor antagonist) + 0</w:t>
      </w:r>
      <w:r w:rsidR="00644CD5">
        <w:t>.</w:t>
      </w:r>
      <w:r>
        <w:t>234(Integrin alpha4 antagonist) -0</w:t>
      </w:r>
      <w:r w:rsidR="00644CD5">
        <w:t>.</w:t>
      </w:r>
      <w:r>
        <w:t>961(Dextransucrase inhibitor) + 0</w:t>
      </w:r>
      <w:r w:rsidR="00644CD5">
        <w:t>.</w:t>
      </w:r>
      <w:r>
        <w:t>283(Alpha galactosidase inhibitor) -0</w:t>
      </w:r>
      <w:r w:rsidR="00644CD5">
        <w:t>.</w:t>
      </w:r>
      <w:r>
        <w:t>875(Antihematotoxic) -0</w:t>
      </w:r>
      <w:r w:rsidR="00644CD5">
        <w:t>.</w:t>
      </w:r>
      <w:r>
        <w:t>908(CDC25C inhibitor) + 0</w:t>
      </w:r>
      <w:r w:rsidR="00644CD5">
        <w:t>.</w:t>
      </w:r>
      <w:r>
        <w:t>703(Sickle-cell anemia treatment) + 0</w:t>
      </w:r>
      <w:r w:rsidR="00644CD5">
        <w:t>.</w:t>
      </w:r>
      <w:r>
        <w:t>287(Phosphoglycerate kinase 2 inhibitor) -0</w:t>
      </w:r>
      <w:r w:rsidR="00644CD5">
        <w:t>.</w:t>
      </w:r>
      <w:r>
        <w:t>355(Pyruvate dehydrogenase kinase inhibitor) -0</w:t>
      </w:r>
      <w:r w:rsidR="00644CD5">
        <w:t>.</w:t>
      </w:r>
      <w:r>
        <w:t>0548(Lysophosphatidic acid 3 receptor antagonist) + 0</w:t>
      </w:r>
      <w:r w:rsidR="00644CD5">
        <w:t>.</w:t>
      </w:r>
      <w:r>
        <w:t>973(Collagenase inhibitor) + 0</w:t>
      </w:r>
      <w:r w:rsidR="00644CD5">
        <w:t>.</w:t>
      </w:r>
      <w:r>
        <w:t>249(Convulsant) -0</w:t>
      </w:r>
      <w:r w:rsidR="00644CD5">
        <w:t>.</w:t>
      </w:r>
      <w:r>
        <w:t>309(Integrin beta3 antagonist) -0</w:t>
      </w:r>
      <w:r w:rsidR="00644CD5">
        <w:t>.</w:t>
      </w:r>
      <w:r>
        <w:t>332(Steroid 17-alpha-hydroxylase/17</w:t>
      </w:r>
      <w:r w:rsidR="00644CD5">
        <w:t>.</w:t>
      </w:r>
      <w:r>
        <w:t>20 lyase inhibitor) -0</w:t>
      </w:r>
      <w:r w:rsidR="00644CD5">
        <w:t>.</w:t>
      </w:r>
      <w:r>
        <w:t>754(Glycogen pho</w:t>
      </w:r>
      <w:r>
        <w:t>s</w:t>
      </w:r>
      <w:r>
        <w:t>phorylase</w:t>
      </w:r>
      <w:r w:rsidR="00644CD5">
        <w:t>.</w:t>
      </w:r>
      <w:r>
        <w:t xml:space="preserve"> muscle form inhibitor) + 0</w:t>
      </w:r>
      <w:r w:rsidR="00644CD5">
        <w:t>.</w:t>
      </w:r>
      <w:r>
        <w:t>568(Protein-tyrosine sulfotransferase inhibitor) -1</w:t>
      </w:r>
      <w:r w:rsidR="00644CD5">
        <w:t>.</w:t>
      </w:r>
      <w:r>
        <w:t>4(Solute carrier family 22 member 12 inhibitor) + 0</w:t>
      </w:r>
      <w:r w:rsidR="00644CD5">
        <w:t>.</w:t>
      </w:r>
      <w:r>
        <w:t>361(Macrophage colony stimulating factor antagonist) -0</w:t>
      </w:r>
      <w:r w:rsidR="00644CD5">
        <w:t>.</w:t>
      </w:r>
      <w:r>
        <w:t>866(Histidine decarboxylase i</w:t>
      </w:r>
      <w:r>
        <w:t>n</w:t>
      </w:r>
      <w:r>
        <w:t>hibitor) + 0</w:t>
      </w:r>
      <w:r w:rsidR="00644CD5">
        <w:t>.</w:t>
      </w:r>
      <w:r>
        <w:t>218(Liver X receptor alpha agonist) -0</w:t>
      </w:r>
      <w:r w:rsidR="00644CD5">
        <w:t>.</w:t>
      </w:r>
      <w:r>
        <w:t>602(Janus tyrosine kinase 2 inhibitor) -0</w:t>
      </w:r>
      <w:r w:rsidR="00644CD5">
        <w:t>.</w:t>
      </w:r>
      <w:r>
        <w:t>808(DNA synthesis i</w:t>
      </w:r>
      <w:r>
        <w:t>n</w:t>
      </w:r>
      <w:r>
        <w:t>hibitor) -0</w:t>
      </w:r>
      <w:r w:rsidR="00644CD5">
        <w:t>.</w:t>
      </w:r>
      <w:r>
        <w:t>66(Trypsin inhibitor) + 0</w:t>
      </w:r>
      <w:r w:rsidR="00644CD5">
        <w:t>.</w:t>
      </w:r>
      <w:r>
        <w:t>917((R)-aminopropanol dehydrogenase inhibitor) + 0</w:t>
      </w:r>
      <w:r w:rsidR="00644CD5">
        <w:t>.</w:t>
      </w:r>
      <w:r>
        <w:t>306(Phosphodiesterase XI inhibitor) -0</w:t>
      </w:r>
      <w:r w:rsidR="00644CD5">
        <w:t>.</w:t>
      </w:r>
      <w:r>
        <w:t>318(VCAM-1 antagonist) + 0</w:t>
      </w:r>
      <w:r w:rsidR="00644CD5">
        <w:t>.</w:t>
      </w:r>
      <w:r>
        <w:t>284(Integrin alpha1beta1 antagonist) -0</w:t>
      </w:r>
      <w:r w:rsidR="00644CD5">
        <w:t>.</w:t>
      </w:r>
      <w:r>
        <w:t>0722(Trace amine-associated r</w:t>
      </w:r>
      <w:r>
        <w:t>e</w:t>
      </w:r>
      <w:r>
        <w:t>ceptor 1 antagonist) + 0</w:t>
      </w:r>
      <w:r w:rsidR="00644CD5">
        <w:t>.</w:t>
      </w:r>
      <w:r>
        <w:t>0577(Pyrimidine antagonist) + 0</w:t>
      </w:r>
      <w:r w:rsidR="00644CD5">
        <w:t>.</w:t>
      </w:r>
      <w:r>
        <w:t>275(cAMP-dependent protein kinase beta catalytic subunit inhibitor) + 0</w:t>
      </w:r>
      <w:r w:rsidR="00644CD5">
        <w:t>.</w:t>
      </w:r>
      <w:r>
        <w:t>522(Ulcer</w:t>
      </w:r>
      <w:r w:rsidR="00644CD5">
        <w:t>.</w:t>
      </w:r>
      <w:r>
        <w:t xml:space="preserve"> peptic) + 0</w:t>
      </w:r>
      <w:r w:rsidR="00644CD5">
        <w:t>.</w:t>
      </w:r>
      <w:r>
        <w:t>972(Histidine-tRNA ligase inhibitor) -0</w:t>
      </w:r>
      <w:r w:rsidR="00644CD5">
        <w:t>.</w:t>
      </w:r>
      <w:r>
        <w:t>185(TNF convertase inhibitor) -0</w:t>
      </w:r>
      <w:r w:rsidR="00644CD5">
        <w:t>.</w:t>
      </w:r>
      <w:r>
        <w:t>314(Prokinetic) + 0</w:t>
      </w:r>
      <w:r w:rsidR="00644CD5">
        <w:t>.</w:t>
      </w:r>
      <w:r>
        <w:t>328(Beta 1 adrenoreceptor antagonist) -0</w:t>
      </w:r>
      <w:r w:rsidR="00644CD5">
        <w:t>.</w:t>
      </w:r>
      <w:r>
        <w:t>78(Cyclic AMP modulator) + 0</w:t>
      </w:r>
      <w:r w:rsidR="00644CD5">
        <w:t>.</w:t>
      </w:r>
      <w:r>
        <w:t xml:space="preserve">318(Sodium/hydrogen </w:t>
      </w:r>
      <w:r>
        <w:lastRenderedPageBreak/>
        <w:t>exchanger 3 inhibitor) + 0</w:t>
      </w:r>
      <w:r w:rsidR="00644CD5">
        <w:t>.</w:t>
      </w:r>
      <w:r>
        <w:t>465(GABA A receptor agonist) + 0</w:t>
      </w:r>
      <w:r w:rsidR="00644CD5">
        <w:t>.</w:t>
      </w:r>
      <w:r>
        <w:t>324(Antipruritic</w:t>
      </w:r>
      <w:r w:rsidR="00644CD5">
        <w:t>.</w:t>
      </w:r>
      <w:r>
        <w:t xml:space="preserve"> allergic) -0</w:t>
      </w:r>
      <w:r w:rsidR="00644CD5">
        <w:t>.</w:t>
      </w:r>
      <w:r>
        <w:t>314(Potassium channel KCNQ activator) + 0</w:t>
      </w:r>
      <w:r w:rsidR="00644CD5">
        <w:t>.</w:t>
      </w:r>
      <w:r>
        <w:t>179(CYP26A1 inhibitor) + 0</w:t>
      </w:r>
      <w:r w:rsidR="00644CD5">
        <w:t>.</w:t>
      </w:r>
      <w:r>
        <w:t>264(Interleukin 1 antagonist) -0</w:t>
      </w:r>
      <w:r w:rsidR="00644CD5">
        <w:t>.</w:t>
      </w:r>
      <w:r>
        <w:t>501(MAO A inhibitor) + 0</w:t>
      </w:r>
      <w:r w:rsidR="00644CD5">
        <w:t>.</w:t>
      </w:r>
      <w:r>
        <w:t>492(Inosine monophosphate dehydrogenase 2 inhibitor) + 0</w:t>
      </w:r>
      <w:r w:rsidR="00644CD5">
        <w:t>.</w:t>
      </w:r>
      <w:r>
        <w:t>213(Myocarditis) -0</w:t>
      </w:r>
      <w:r w:rsidR="00644CD5">
        <w:t>.</w:t>
      </w:r>
      <w:r>
        <w:t>323(Protein kinase C beta I inhib</w:t>
      </w:r>
      <w:r>
        <w:t>i</w:t>
      </w:r>
      <w:r>
        <w:t>tor) -0</w:t>
      </w:r>
      <w:r w:rsidR="00644CD5">
        <w:t>.</w:t>
      </w:r>
      <w:r>
        <w:t>195(Potassium channel intermediate-conductance Ca-activated blocker) -0</w:t>
      </w:r>
      <w:r w:rsidR="00644CD5">
        <w:t>.</w:t>
      </w:r>
      <w:r>
        <w:t>0882(CYP2C9 inhibitor) -0</w:t>
      </w:r>
      <w:r w:rsidR="00644CD5">
        <w:t>.</w:t>
      </w:r>
      <w:r>
        <w:t>685(Phosphoserine phosphatase inhibitor) -0</w:t>
      </w:r>
      <w:r w:rsidR="00644CD5">
        <w:t>.</w:t>
      </w:r>
      <w:r>
        <w:t>162(Antiviral (Rhinovirus)) -0</w:t>
      </w:r>
      <w:r w:rsidR="00644CD5">
        <w:t>.</w:t>
      </w:r>
      <w:r>
        <w:t>236(Vascular endothelial growth factor 3 antagonist) + 0</w:t>
      </w:r>
      <w:r w:rsidR="00644CD5">
        <w:t>.</w:t>
      </w:r>
      <w:r>
        <w:t>314(NAD+ kinase inhibitor) + 1</w:t>
      </w:r>
      <w:r w:rsidR="00644CD5">
        <w:t>.</w:t>
      </w:r>
      <w:r>
        <w:t>08(Tetracycline antiport transporter antagonist) -1</w:t>
      </w:r>
      <w:r w:rsidR="00644CD5">
        <w:t>.</w:t>
      </w:r>
      <w:r>
        <w:t>3(Carbonic anh</w:t>
      </w:r>
      <w:r>
        <w:t>y</w:t>
      </w:r>
      <w:r>
        <w:t>drase VI inhibitor) + 1</w:t>
      </w:r>
      <w:r w:rsidR="00644CD5">
        <w:t>.</w:t>
      </w:r>
      <w:r>
        <w:t>29(Neuraminidase (Influenza A) inhibitor) -0</w:t>
      </w:r>
      <w:r w:rsidR="00644CD5">
        <w:t>.</w:t>
      </w:r>
      <w:r>
        <w:t>199(KPNB1 expression inhibitor) + 0</w:t>
      </w:r>
      <w:r w:rsidR="00644CD5">
        <w:t>.</w:t>
      </w:r>
      <w:r>
        <w:t>324(Endometrios treatment) + 0</w:t>
      </w:r>
      <w:r w:rsidR="00644CD5">
        <w:t>.</w:t>
      </w:r>
      <w:r>
        <w:t>142(C10ORF10 expression enhancer) + 0</w:t>
      </w:r>
      <w:r w:rsidR="00644CD5">
        <w:t>.</w:t>
      </w:r>
      <w:r>
        <w:t>377(Prolyl aminopeptidase inhibitor) + 0</w:t>
      </w:r>
      <w:r w:rsidR="00644CD5">
        <w:t>.</w:t>
      </w:r>
      <w:r>
        <w:t>127(Renal disease treatment) + 0</w:t>
      </w:r>
      <w:r w:rsidR="00644CD5">
        <w:t>.</w:t>
      </w:r>
      <w:r>
        <w:t>199(GDPD3 expression enhancer) + 0</w:t>
      </w:r>
      <w:r w:rsidR="00644CD5">
        <w:t>.</w:t>
      </w:r>
      <w:r>
        <w:t>828(3-Hydroxyanthranilate 3</w:t>
      </w:r>
      <w:r w:rsidR="00644CD5">
        <w:t>.</w:t>
      </w:r>
      <w:r>
        <w:t>4-dioxygenase inhibitor) -0</w:t>
      </w:r>
      <w:r w:rsidR="00644CD5">
        <w:t>.</w:t>
      </w:r>
      <w:r>
        <w:t>505(Fatty liver) + 0</w:t>
      </w:r>
      <w:r w:rsidR="00644CD5">
        <w:t>.</w:t>
      </w:r>
      <w:r>
        <w:t>538(AMP-activated protein kinase inhibitor) + 0</w:t>
      </w:r>
      <w:r w:rsidR="00644CD5">
        <w:t>.</w:t>
      </w:r>
      <w:r>
        <w:t>488(Narcolepsy treatment) -0</w:t>
      </w:r>
      <w:r w:rsidR="00644CD5">
        <w:t>.</w:t>
      </w:r>
      <w:r>
        <w:t>212(Apolipoprotein B-100 inhibitor) + 0</w:t>
      </w:r>
      <w:r w:rsidR="00644CD5">
        <w:t>.</w:t>
      </w:r>
      <w:r>
        <w:t>369(Dihydrofolate reductase inhibitor) + 0</w:t>
      </w:r>
      <w:r w:rsidR="00644CD5">
        <w:t>.</w:t>
      </w:r>
      <w:r>
        <w:t>126(Elastase 2B inhibitor) + 0</w:t>
      </w:r>
      <w:r w:rsidR="00644CD5">
        <w:t>.</w:t>
      </w:r>
      <w:r>
        <w:t>885(Procollagen-proline 3-dioxygenase inhibitor) -0</w:t>
      </w:r>
      <w:r w:rsidR="00644CD5">
        <w:t>.</w:t>
      </w:r>
      <w:r>
        <w:t>312(Lysophosphatidic acid 2 receptor antagonist) + 0</w:t>
      </w:r>
      <w:r w:rsidR="00644CD5">
        <w:t>.</w:t>
      </w:r>
      <w:r>
        <w:t>346(Arrhythmogenic) -0</w:t>
      </w:r>
      <w:r w:rsidR="00644CD5">
        <w:t>.</w:t>
      </w:r>
      <w:r>
        <w:t>754(Procollagen C-endopeptidase inhibitor) + 0</w:t>
      </w:r>
      <w:r w:rsidR="00644CD5">
        <w:t>.</w:t>
      </w:r>
      <w:r>
        <w:t>262(Protein kinase B inhibitor) -0</w:t>
      </w:r>
      <w:r w:rsidR="00644CD5">
        <w:t>.</w:t>
      </w:r>
      <w:r>
        <w:t>75(Alpha-L-rhamnosidase inhibitor) -0</w:t>
      </w:r>
      <w:r w:rsidR="00644CD5">
        <w:t>.</w:t>
      </w:r>
      <w:r>
        <w:t>312(Hypertensive) -0</w:t>
      </w:r>
      <w:r w:rsidR="00644CD5">
        <w:t>.</w:t>
      </w:r>
      <w:r>
        <w:t>183(2</w:t>
      </w:r>
      <w:r w:rsidR="00644CD5">
        <w:t>.</w:t>
      </w:r>
      <w:r>
        <w:t>3-Oxidosqualene-lanosterol cyclase inhibitor) + 0</w:t>
      </w:r>
      <w:r w:rsidR="00644CD5">
        <w:t>.</w:t>
      </w:r>
      <w:r>
        <w:t>254(Matrix metalloproteinase 4 (membrane-type) inhibitor) + 0</w:t>
      </w:r>
      <w:r w:rsidR="00644CD5">
        <w:t>.</w:t>
      </w:r>
      <w:r>
        <w:t>555(Nuclear factor of activated T-cells cytoplasmic 2 inhibitor) -0</w:t>
      </w:r>
      <w:r w:rsidR="00644CD5">
        <w:t>.</w:t>
      </w:r>
      <w:r>
        <w:t>293(Dopamine D4 agonist) + 0</w:t>
      </w:r>
      <w:r w:rsidR="00644CD5">
        <w:t>.</w:t>
      </w:r>
      <w:r>
        <w:t>298(Carcinogenic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136(Tyk2 inhibitor) -0</w:t>
      </w:r>
      <w:r w:rsidR="00644CD5">
        <w:t>.</w:t>
      </w:r>
      <w:r>
        <w:t>361(Phosphatidylinositol diacylglycerol-lyase inhibitor) + 0</w:t>
      </w:r>
      <w:r w:rsidR="00644CD5">
        <w:t>.</w:t>
      </w:r>
      <w:r>
        <w:t>244(Toxic</w:t>
      </w:r>
      <w:r w:rsidR="00644CD5">
        <w:t>.</w:t>
      </w:r>
      <w:r>
        <w:t xml:space="preserve"> respiration) -0</w:t>
      </w:r>
      <w:r w:rsidR="00644CD5">
        <w:t>.</w:t>
      </w:r>
      <w:r>
        <w:t>182(CYP1A2 substrate) + 0</w:t>
      </w:r>
      <w:r w:rsidR="00644CD5">
        <w:t>.</w:t>
      </w:r>
      <w:r>
        <w:t>14(Sodium/glucose cotransporter 2 inhibitor) -0</w:t>
      </w:r>
      <w:r w:rsidR="00644CD5">
        <w:t>.</w:t>
      </w:r>
      <w:r>
        <w:t>136(IL12B expression inhibitor) -0</w:t>
      </w:r>
      <w:r w:rsidR="00644CD5">
        <w:t>.</w:t>
      </w:r>
      <w:r>
        <w:t>236(L lactate dehydrogenase C inhibitor) -0</w:t>
      </w:r>
      <w:r w:rsidR="00644CD5">
        <w:t>.</w:t>
      </w:r>
      <w:r>
        <w:t>623(Peptidyl-prolyl cis-trans isomerase inhibitor) -0</w:t>
      </w:r>
      <w:r w:rsidR="00644CD5">
        <w:t>.</w:t>
      </w:r>
      <w:r>
        <w:t>563(Thyroid hormone antagonist) + 0</w:t>
      </w:r>
      <w:r w:rsidR="00644CD5">
        <w:t>.</w:t>
      </w:r>
      <w:r>
        <w:t>302(Estrone sulfotransferase stimulant) + 0</w:t>
      </w:r>
      <w:r w:rsidR="00644CD5">
        <w:t>.</w:t>
      </w:r>
      <w:r>
        <w:t>174(Urologic disorders treatment) + 0</w:t>
      </w:r>
      <w:r w:rsidR="00644CD5">
        <w:t>.</w:t>
      </w:r>
      <w:r>
        <w:t>785(Succinate-CoA ligase (ADP-forming) i</w:t>
      </w:r>
      <w:r>
        <w:t>n</w:t>
      </w:r>
      <w:r>
        <w:t>hibitor) -0</w:t>
      </w:r>
      <w:r w:rsidR="00644CD5">
        <w:t>.</w:t>
      </w:r>
      <w:r>
        <w:t>425(Antidepressant</w:t>
      </w:r>
      <w:r w:rsidR="00644CD5">
        <w:t>.</w:t>
      </w:r>
      <w:r>
        <w:t xml:space="preserve"> Imipramin-like) + 0</w:t>
      </w:r>
      <w:r w:rsidR="00644CD5">
        <w:t>.</w:t>
      </w:r>
      <w:r>
        <w:t>4(Glycine transporter 2 inhibitor) -0</w:t>
      </w:r>
      <w:r w:rsidR="00644CD5">
        <w:t>.</w:t>
      </w:r>
      <w:r>
        <w:t>207(Ribosomal protein S6 kinase alpha 1 inhibitor) -0</w:t>
      </w:r>
      <w:r w:rsidR="00644CD5">
        <w:t>.</w:t>
      </w:r>
      <w:r>
        <w:t>554(Gastritis treatment) + 0</w:t>
      </w:r>
      <w:r w:rsidR="00644CD5">
        <w:t>.</w:t>
      </w:r>
      <w:r>
        <w:t>105(BIRC2 expression inhibitor) + 0</w:t>
      </w:r>
      <w:r w:rsidR="00644CD5">
        <w:t>.</w:t>
      </w:r>
      <w:r>
        <w:t>563(Formyl peptide receptor 1 antagonist) -0</w:t>
      </w:r>
      <w:r w:rsidR="00644CD5">
        <w:t>.</w:t>
      </w:r>
      <w:r>
        <w:t>267(Hyperkinesia) + 0</w:t>
      </w:r>
      <w:r w:rsidR="00644CD5">
        <w:t>.</w:t>
      </w:r>
      <w:r>
        <w:t>498(Skin irritation</w:t>
      </w:r>
      <w:r w:rsidR="00644CD5">
        <w:t>.</w:t>
      </w:r>
      <w:r>
        <w:t xml:space="preserve"> weak) -0</w:t>
      </w:r>
      <w:r w:rsidR="00644CD5">
        <w:t>.</w:t>
      </w:r>
      <w:r>
        <w:t>256(Matrix metalloproteinase 1 (me</w:t>
      </w:r>
      <w:r>
        <w:t>m</w:t>
      </w:r>
      <w:r>
        <w:t>brane-type) inhibitor) + 0</w:t>
      </w:r>
      <w:r w:rsidR="00644CD5">
        <w:t>.</w:t>
      </w:r>
      <w:r>
        <w:t>285(Uric acid excretion stimulant) + 0</w:t>
      </w:r>
      <w:r w:rsidR="00644CD5">
        <w:t>.</w:t>
      </w:r>
      <w:r>
        <w:t>574(NF-E2-related factor 2 stimulant) + 0</w:t>
      </w:r>
      <w:r w:rsidR="00644CD5">
        <w:t>.</w:t>
      </w:r>
      <w:r>
        <w:t>674(CYP1B substrate) -0</w:t>
      </w:r>
      <w:r w:rsidR="00644CD5">
        <w:t>.</w:t>
      </w:r>
      <w:r>
        <w:t>231(Carcinogenic</w:t>
      </w:r>
      <w:r w:rsidR="00644CD5">
        <w:t>.</w:t>
      </w:r>
      <w:r>
        <w:t xml:space="preserve"> mouse) -1</w:t>
      </w:r>
      <w:r w:rsidR="00644CD5">
        <w:t>.</w:t>
      </w:r>
      <w:r>
        <w:t>05(Carbonic anhydrase stimulant) -0</w:t>
      </w:r>
      <w:r w:rsidR="00644CD5">
        <w:t>.</w:t>
      </w:r>
      <w:r>
        <w:t>324(UDP-glucuronosyltransferase substrate) + 0</w:t>
      </w:r>
      <w:r w:rsidR="00644CD5">
        <w:t>.</w:t>
      </w:r>
      <w:r>
        <w:t>272(Paranoia) -0</w:t>
      </w:r>
      <w:r w:rsidR="00644CD5">
        <w:t>.</w:t>
      </w:r>
      <w:r>
        <w:t>231(Alopecia (hair loss)) -0</w:t>
      </w:r>
      <w:r w:rsidR="00644CD5">
        <w:t>.</w:t>
      </w:r>
      <w:r>
        <w:t>152(Retinoic acid beta receptor agonist) -0</w:t>
      </w:r>
      <w:r w:rsidR="00644CD5">
        <w:t>.</w:t>
      </w:r>
      <w:r>
        <w:t>261(SUMO-activating enzyme subunit 1 inhibitor) -0</w:t>
      </w:r>
      <w:r w:rsidR="00644CD5">
        <w:t>.</w:t>
      </w:r>
      <w:r>
        <w:t>739(Protein Wnt-2 inhibitor) + 0</w:t>
      </w:r>
      <w:r w:rsidR="00644CD5">
        <w:t>.</w:t>
      </w:r>
      <w:r>
        <w:t>339(Raynaud's phenomenon) + 0</w:t>
      </w:r>
      <w:r w:rsidR="00644CD5">
        <w:t>.</w:t>
      </w:r>
      <w:r>
        <w:t>265(Pain) -0</w:t>
      </w:r>
      <w:r w:rsidR="00644CD5">
        <w:t>.</w:t>
      </w:r>
      <w:r>
        <w:t>723(UDP-glucuronate decarboxylase inhibitor) + 0</w:t>
      </w:r>
      <w:r w:rsidR="00644CD5">
        <w:t>.</w:t>
      </w:r>
      <w:r>
        <w:t>185(D-aspartate oxidase inhibitor) + 0</w:t>
      </w:r>
      <w:r w:rsidR="00644CD5">
        <w:t>.</w:t>
      </w:r>
      <w:r>
        <w:t>535(Phosphoglycerate dehydrogenase inhibitor) + 0</w:t>
      </w:r>
      <w:r w:rsidR="00644CD5">
        <w:t>.</w:t>
      </w:r>
      <w:r>
        <w:t>29(ATPase inhibitor) + 0</w:t>
      </w:r>
      <w:r w:rsidR="00644CD5">
        <w:t>.</w:t>
      </w:r>
      <w:r>
        <w:t>0798(Antineoplastic (brain cancer)) + 0</w:t>
      </w:r>
      <w:r w:rsidR="00644CD5">
        <w:t>.</w:t>
      </w:r>
      <w:r>
        <w:t>616(DNA methyltransferase I inhibitor) -0</w:t>
      </w:r>
      <w:r w:rsidR="00644CD5">
        <w:t>.</w:t>
      </w:r>
      <w:r>
        <w:t>583(FAS expression inhibitor) + 0</w:t>
      </w:r>
      <w:r w:rsidR="00644CD5">
        <w:t>.</w:t>
      </w:r>
      <w:r>
        <w:t>645(Gastricsin inhibitor) -0</w:t>
      </w:r>
      <w:r w:rsidR="00644CD5">
        <w:t>.</w:t>
      </w:r>
      <w:r>
        <w:t>587(Cholesterol esterase inhibitor) -0</w:t>
      </w:r>
      <w:r w:rsidR="00644CD5">
        <w:t>.</w:t>
      </w:r>
      <w:r>
        <w:t>162(Cyclin T1 inhibitor) + 0</w:t>
      </w:r>
      <w:r w:rsidR="00644CD5">
        <w:t>.</w:t>
      </w:r>
      <w:r>
        <w:t>363(CYP2C18 substrate) + 0</w:t>
      </w:r>
      <w:r w:rsidR="00644CD5">
        <w:t>.</w:t>
      </w:r>
      <w:r>
        <w:t>326(Alanine transaminase inhibitor) + 0</w:t>
      </w:r>
      <w:r w:rsidR="00644CD5">
        <w:t>.</w:t>
      </w:r>
      <w:r>
        <w:t>117(Histone deacetylase class II inhibitor) + 0</w:t>
      </w:r>
      <w:r w:rsidR="00644CD5">
        <w:t>.</w:t>
      </w:r>
      <w:r>
        <w:t>445(Nicotinic receptor alpha4 subunit a</w:t>
      </w:r>
      <w:r>
        <w:t>n</w:t>
      </w:r>
      <w:r>
        <w:t>tagonist) -0</w:t>
      </w:r>
      <w:r w:rsidR="00644CD5">
        <w:t>.</w:t>
      </w:r>
      <w:r>
        <w:t>6(L-Serine ammonia-lyase inhibitor) -0</w:t>
      </w:r>
      <w:r w:rsidR="00644CD5">
        <w:t>.</w:t>
      </w:r>
      <w:r>
        <w:t>506(Glutathione reductase inhibitor) + 0</w:t>
      </w:r>
      <w:r w:rsidR="00644CD5">
        <w:t>.</w:t>
      </w:r>
      <w:r>
        <w:t>267(GDF15 expression enhancer) -0</w:t>
      </w:r>
      <w:r w:rsidR="00644CD5">
        <w:t>.</w:t>
      </w:r>
      <w:r>
        <w:t>185(Prostaglandin F2 alpha antagonist) + 0</w:t>
      </w:r>
      <w:r w:rsidR="00644CD5">
        <w:t>.</w:t>
      </w:r>
      <w:r>
        <w:t>435(Kinesin antagonist) + 0</w:t>
      </w:r>
      <w:r w:rsidR="00644CD5">
        <w:t>.</w:t>
      </w:r>
      <w:r>
        <w:t>126(Factor XI inhibitor) + 0</w:t>
      </w:r>
      <w:r w:rsidR="00644CD5">
        <w:t>.</w:t>
      </w:r>
      <w:r>
        <w:t>295(BIRC3 expression enhancer) + 0</w:t>
      </w:r>
      <w:r w:rsidR="00644CD5">
        <w:t>.</w:t>
      </w:r>
      <w:r>
        <w:t>106(Dopamine D2A antagonist) -0</w:t>
      </w:r>
      <w:r w:rsidR="00644CD5">
        <w:t>.</w:t>
      </w:r>
      <w:r>
        <w:t>373(Lactate 2-monooxygenase inhibitor) -0</w:t>
      </w:r>
      <w:r w:rsidR="00644CD5">
        <w:t>.</w:t>
      </w:r>
      <w:r>
        <w:t>648(Sphingosine kinase inhibitor) + 0</w:t>
      </w:r>
      <w:r w:rsidR="00644CD5">
        <w:t>.</w:t>
      </w:r>
      <w:r>
        <w:t>311(Succinate-semialdehyde dehydrogenase inhibitor) + 0</w:t>
      </w:r>
      <w:r w:rsidR="00644CD5">
        <w:t>.</w:t>
      </w:r>
      <w:r>
        <w:t>136(Purinergic P2X1 antagonist) -0</w:t>
      </w:r>
      <w:r w:rsidR="00644CD5">
        <w:t>.</w:t>
      </w:r>
      <w:r>
        <w:t>192(Fibrillation</w:t>
      </w:r>
      <w:r w:rsidR="00644CD5">
        <w:t>.</w:t>
      </w:r>
      <w:r>
        <w:t xml:space="preserve"> atrial) + 0</w:t>
      </w:r>
      <w:r w:rsidR="00644CD5">
        <w:t>.</w:t>
      </w:r>
      <w:r>
        <w:t>19(Protocollagen prolyl hydroxylase inhibitor) -0</w:t>
      </w:r>
      <w:r w:rsidR="00644CD5">
        <w:t>.</w:t>
      </w:r>
      <w:r>
        <w:t>14(Melatonin 1b antagonist) + 1</w:t>
      </w:r>
      <w:r w:rsidR="00644CD5">
        <w:t>.</w:t>
      </w:r>
      <w:r>
        <w:t>15(Carbonic anhydrase VIII inhibitor) -0</w:t>
      </w:r>
      <w:r w:rsidR="00644CD5">
        <w:t>.</w:t>
      </w:r>
      <w:r>
        <w:t>425(Histone deacetylase 11 inhibitor) + 0</w:t>
      </w:r>
      <w:r w:rsidR="00644CD5">
        <w:t>.</w:t>
      </w:r>
      <w:r>
        <w:t>306(SV40 T ant</w:t>
      </w:r>
      <w:r>
        <w:t>i</w:t>
      </w:r>
      <w:r>
        <w:t>gen inhibitor) -0</w:t>
      </w:r>
      <w:r w:rsidR="00644CD5">
        <w:t>.</w:t>
      </w:r>
      <w:r>
        <w:t>6(Glutamate synthase (ferredoxin) inhibitor) -0</w:t>
      </w:r>
      <w:r w:rsidR="00644CD5">
        <w:t>.</w:t>
      </w:r>
      <w:r>
        <w:t>103(Estradiol 17 beta dehydrogenase 2 inhibitor) -0</w:t>
      </w:r>
      <w:r w:rsidR="00644CD5">
        <w:t>.</w:t>
      </w:r>
      <w:r>
        <w:t>186(CYP1 substrate) -0</w:t>
      </w:r>
      <w:r w:rsidR="00644CD5">
        <w:t>.</w:t>
      </w:r>
      <w:r>
        <w:t>148(Phosphorylase kinase gamma subunit 2 inhibitor) -0</w:t>
      </w:r>
      <w:r w:rsidR="00644CD5">
        <w:t>.</w:t>
      </w:r>
      <w:r>
        <w:t>203(CYP2C8 substrate) + 0</w:t>
      </w:r>
      <w:r w:rsidR="00644CD5">
        <w:t>.</w:t>
      </w:r>
      <w:r>
        <w:t>103(Lymphocytopoiesis inhibitor) + 0</w:t>
      </w:r>
      <w:r w:rsidR="00644CD5">
        <w:t>.</w:t>
      </w:r>
      <w:r>
        <w:t>323(Acetyl-CoA carboxylase inhibitor) -0</w:t>
      </w:r>
      <w:r w:rsidR="00644CD5">
        <w:t>.</w:t>
      </w:r>
      <w:r>
        <w:t>748(Lysophosphatidic acid rece</w:t>
      </w:r>
      <w:r>
        <w:t>p</w:t>
      </w:r>
      <w:r>
        <w:t>tor antagonist) + 0</w:t>
      </w:r>
      <w:r w:rsidR="00644CD5">
        <w:t>.</w:t>
      </w:r>
      <w:r>
        <w:t>491(Urotensin II agonist) + 0</w:t>
      </w:r>
      <w:r w:rsidR="00644CD5">
        <w:t>.</w:t>
      </w:r>
      <w:r>
        <w:t>628(Anticholelithogenic) + 0</w:t>
      </w:r>
      <w:r w:rsidR="00644CD5">
        <w:t>.</w:t>
      </w:r>
      <w:r>
        <w:t>225(Peroxidase substrate) + 0</w:t>
      </w:r>
      <w:r w:rsidR="00644CD5">
        <w:t>.</w:t>
      </w:r>
      <w:r>
        <w:t>247(Apoptosis antagonist) + 0</w:t>
      </w:r>
      <w:r w:rsidR="00644CD5">
        <w:t>.</w:t>
      </w:r>
      <w:r>
        <w:t>309(Hydroxymethylbilane synthase inhibitor) + 0</w:t>
      </w:r>
      <w:r w:rsidR="00644CD5">
        <w:t>.</w:t>
      </w:r>
      <w:r>
        <w:t>329(Cathepsin D inhibitor) + 0</w:t>
      </w:r>
      <w:r w:rsidR="00644CD5">
        <w:t>.</w:t>
      </w:r>
      <w:r>
        <w:t>466(Acyl-CoA oxidase inhibitor) -0</w:t>
      </w:r>
      <w:r w:rsidR="00644CD5">
        <w:t>.</w:t>
      </w:r>
      <w:r>
        <w:t>669(Histone deacetylase 9 inhibitor) + 0</w:t>
      </w:r>
      <w:r w:rsidR="00644CD5">
        <w:t>.</w:t>
      </w:r>
      <w:r>
        <w:t>448(Pyruvate kinase inhibitor) -0</w:t>
      </w:r>
      <w:r w:rsidR="00644CD5">
        <w:t>.</w:t>
      </w:r>
      <w:r>
        <w:t>234(Carcinogenic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207(Kruppel-like factor 5 inhibitor) -0</w:t>
      </w:r>
      <w:r w:rsidR="00644CD5">
        <w:t>.</w:t>
      </w:r>
      <w:r>
        <w:t>157(Cysteine protease B inhibitor) -0</w:t>
      </w:r>
      <w:r w:rsidR="00644CD5">
        <w:t>.</w:t>
      </w:r>
      <w:r>
        <w:t>259(PPARG expression enhancer) -0</w:t>
      </w:r>
      <w:r w:rsidR="00644CD5">
        <w:t>.</w:t>
      </w:r>
      <w:r>
        <w:t>442(Inositol monophosphatase inhibitor) + 0</w:t>
      </w:r>
      <w:r w:rsidR="00644CD5">
        <w:t>.</w:t>
      </w:r>
      <w:r>
        <w:t>138(CDC7 inhibitor) + 0</w:t>
      </w:r>
      <w:r w:rsidR="00644CD5">
        <w:t>.</w:t>
      </w:r>
      <w:r>
        <w:t>264(Indoleamine-pyrrole 2</w:t>
      </w:r>
      <w:r w:rsidR="00644CD5">
        <w:t>.</w:t>
      </w:r>
      <w:r>
        <w:t>3-dioxygenase inhibitor) -0</w:t>
      </w:r>
      <w:r w:rsidR="00644CD5">
        <w:t>.</w:t>
      </w:r>
      <w:r>
        <w:t>41(mRNA (guanine-N7-)-methyltransferase inhibitor) -0</w:t>
      </w:r>
      <w:r w:rsidR="00644CD5">
        <w:t>.</w:t>
      </w:r>
      <w:r>
        <w:t>071(Pulmonary hypertension treatment) + 0</w:t>
      </w:r>
      <w:r w:rsidR="00644CD5">
        <w:t>.</w:t>
      </w:r>
      <w:r>
        <w:t>435(DNA nucleotidylexotransferase inhibitor) -0</w:t>
      </w:r>
      <w:r w:rsidR="00644CD5">
        <w:t>.</w:t>
      </w:r>
      <w:r>
        <w:t>18(Sulfotransferase substrate) -0</w:t>
      </w:r>
      <w:r w:rsidR="00644CD5">
        <w:t>.</w:t>
      </w:r>
      <w:r>
        <w:t>47(Pregnane X receptor antagonist) -0</w:t>
      </w:r>
      <w:r w:rsidR="00644CD5">
        <w:t>.</w:t>
      </w:r>
      <w:r>
        <w:t>147(Anaphylaxis) -0</w:t>
      </w:r>
      <w:r w:rsidR="00644CD5">
        <w:t>.</w:t>
      </w:r>
      <w:r>
        <w:t>395(DNA excision repair protein ERCC-5 inhibitor) -0</w:t>
      </w:r>
      <w:r w:rsidR="00644CD5">
        <w:t>.</w:t>
      </w:r>
      <w:r>
        <w:t>292(CCNE1 expression inhibitor) -0</w:t>
      </w:r>
      <w:r w:rsidR="00644CD5">
        <w:t>.</w:t>
      </w:r>
      <w:r>
        <w:t>211(Antiprotozoal (Trichomonas)) + 0</w:t>
      </w:r>
      <w:r w:rsidR="00644CD5">
        <w:t>.</w:t>
      </w:r>
      <w:r>
        <w:t>281(Monoacylglycerol lipase inhibitor) -0</w:t>
      </w:r>
      <w:r w:rsidR="00644CD5">
        <w:t>.</w:t>
      </w:r>
      <w:r>
        <w:t>15(Acaricide) -0</w:t>
      </w:r>
      <w:r w:rsidR="00644CD5">
        <w:t>.</w:t>
      </w:r>
      <w:r>
        <w:t>0776(Spasmolytic</w:t>
      </w:r>
      <w:r w:rsidR="00644CD5">
        <w:t>.</w:t>
      </w:r>
      <w:r>
        <w:t xml:space="preserve"> urinary) -0</w:t>
      </w:r>
      <w:r w:rsidR="00644CD5">
        <w:t>.</w:t>
      </w:r>
      <w:r>
        <w:t>123(Metalloproteinase-2 inhibitor) -0</w:t>
      </w:r>
      <w:r w:rsidR="00644CD5">
        <w:t>.</w:t>
      </w:r>
      <w:r>
        <w:t>107(Heme ox</w:t>
      </w:r>
      <w:r>
        <w:t>y</w:t>
      </w:r>
      <w:r>
        <w:t>genase stimulant) -0</w:t>
      </w:r>
      <w:r w:rsidR="00644CD5">
        <w:t>.</w:t>
      </w:r>
      <w:r>
        <w:t>281(Choline kinase inhibitor) + 0</w:t>
      </w:r>
      <w:r w:rsidR="00644CD5">
        <w:t>.</w:t>
      </w:r>
      <w:r>
        <w:t>262(Thromboxane antagonist) -0</w:t>
      </w:r>
      <w:r w:rsidR="00644CD5">
        <w:t>.</w:t>
      </w:r>
      <w:r>
        <w:t>141(Cyclin-dependent kinase 1 inhibitor) -0</w:t>
      </w:r>
      <w:r w:rsidR="00644CD5">
        <w:t>.</w:t>
      </w:r>
      <w:r>
        <w:t>113(Potassium channel intermediate-conductance Ca-activated 4 blocker) + 0</w:t>
      </w:r>
      <w:r w:rsidR="00644CD5">
        <w:t>.</w:t>
      </w:r>
      <w:r>
        <w:t>0865(G-protein-coupled receptor 120 agonist) + 0</w:t>
      </w:r>
      <w:r w:rsidR="00644CD5">
        <w:t>.</w:t>
      </w:r>
      <w:r>
        <w:t>089(Pepsin inhibitor) + 0</w:t>
      </w:r>
      <w:r w:rsidR="00644CD5">
        <w:t>.</w:t>
      </w:r>
      <w:r>
        <w:t>107(5 Hydroxytryptamine 5 antagonist) + 0</w:t>
      </w:r>
      <w:r w:rsidR="00644CD5">
        <w:t>.</w:t>
      </w:r>
      <w:r>
        <w:t>135(Histone deacet</w:t>
      </w:r>
      <w:r>
        <w:t>y</w:t>
      </w:r>
      <w:r>
        <w:lastRenderedPageBreak/>
        <w:t>lase 6 inhibitor) -0</w:t>
      </w:r>
      <w:r w:rsidR="00644CD5">
        <w:t>.</w:t>
      </w:r>
      <w:r>
        <w:t>064(Histidine-rich protein PFHRP-II inhibitor) + 0</w:t>
      </w:r>
      <w:r w:rsidR="00644CD5">
        <w:t>.</w:t>
      </w:r>
      <w:r>
        <w:t>0873(Opioid kappa 1 receptor antagonist) + 0</w:t>
      </w:r>
      <w:r w:rsidR="00644CD5">
        <w:t>.</w:t>
      </w:r>
      <w:r>
        <w:t>0937(11-Beta-hydroxysteroid dehydrogenase 2 inhibitor) + 0</w:t>
      </w:r>
      <w:r w:rsidR="00644CD5">
        <w:t>.</w:t>
      </w:r>
      <w:r>
        <w:t>069(Troponin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12(MAP kinase 13 inhibitor) + 0</w:t>
      </w:r>
      <w:r w:rsidR="00644CD5">
        <w:t>.</w:t>
      </w:r>
      <w:r>
        <w:t>1(Platelet activating factor antagonist) -0</w:t>
      </w:r>
      <w:r w:rsidR="00644CD5">
        <w:t>.</w:t>
      </w:r>
      <w:r>
        <w:t>126(Transforming growth factor antagonist) -0</w:t>
      </w:r>
      <w:r w:rsidR="00644CD5">
        <w:t>.</w:t>
      </w:r>
      <w:r>
        <w:t>0873(Sirtuin 1 inhibitor) -0</w:t>
      </w:r>
      <w:r w:rsidR="00644CD5">
        <w:t>.</w:t>
      </w:r>
      <w:r>
        <w:t>0925([phosphorylase] phosphatase inhibitor) -0</w:t>
      </w:r>
      <w:r w:rsidR="00644CD5">
        <w:t>.</w:t>
      </w:r>
      <w:r>
        <w:t>0887(Presenilin 2 inhibitor) + 0</w:t>
      </w:r>
      <w:r w:rsidR="00644CD5">
        <w:t>.</w:t>
      </w:r>
      <w:r>
        <w:t>237(Oxytocic) + 0</w:t>
      </w:r>
      <w:r w:rsidR="00644CD5">
        <w:t>.</w:t>
      </w:r>
      <w:r>
        <w:t>104(Carcinogenic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adrenal gland) + 0</w:t>
      </w:r>
      <w:r w:rsidR="00644CD5">
        <w:t>.</w:t>
      </w:r>
      <w:r>
        <w:t>27(Plasmin inhibitor) -0</w:t>
      </w:r>
      <w:r w:rsidR="00644CD5">
        <w:t>.</w:t>
      </w:r>
      <w:r>
        <w:t>245(Hair growth stim</w:t>
      </w:r>
      <w:r>
        <w:t>u</w:t>
      </w:r>
      <w:r>
        <w:t>lant) -0</w:t>
      </w:r>
      <w:r w:rsidR="00644CD5">
        <w:t>.</w:t>
      </w:r>
      <w:r>
        <w:t>242(CC chemokine receptor agonist) + 0</w:t>
      </w:r>
      <w:r w:rsidR="00644CD5">
        <w:t>.</w:t>
      </w:r>
      <w:r>
        <w:t>235(CDK1 expression inhibitor) -0</w:t>
      </w:r>
      <w:r w:rsidR="00644CD5">
        <w:t>.</w:t>
      </w:r>
      <w:r>
        <w:t>33(Kainate receptor agonist) + 0</w:t>
      </w:r>
      <w:r w:rsidR="00644CD5">
        <w:t>.</w:t>
      </w:r>
      <w:r>
        <w:t>095(Sirtuin 2 inhibitor) + 0</w:t>
      </w:r>
      <w:r w:rsidR="00644CD5">
        <w:t>.</w:t>
      </w:r>
      <w:r>
        <w:t>0882(Carcinogenic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0734(Fibroblast activation protein alpha inhibitor) + 0</w:t>
      </w:r>
      <w:r w:rsidR="00644CD5">
        <w:t>.</w:t>
      </w:r>
      <w:r>
        <w:t>0584(Hematinic) -0</w:t>
      </w:r>
      <w:r w:rsidR="00644CD5">
        <w:t>.</w:t>
      </w:r>
      <w:r>
        <w:t>17(Analgesic stimulant) + 0</w:t>
      </w:r>
      <w:r w:rsidR="00644CD5">
        <w:t>.</w:t>
      </w:r>
      <w:r>
        <w:t>067(Peptidyltransferase inhibitor) + 0</w:t>
      </w:r>
      <w:r w:rsidR="00644CD5">
        <w:t>.</w:t>
      </w:r>
      <w:r>
        <w:t>069(Protein kinase (CK1) gamma 2 inhibitor) -0</w:t>
      </w:r>
      <w:r w:rsidR="00644CD5">
        <w:t>.</w:t>
      </w:r>
      <w:r>
        <w:t>216(3-Dehydroquinate synthase inhibitor) + 0</w:t>
      </w:r>
      <w:r w:rsidR="00644CD5">
        <w:t>.</w:t>
      </w:r>
      <w:r>
        <w:t>0354(Dry eye) + 0</w:t>
      </w:r>
      <w:r w:rsidR="00644CD5">
        <w:t>.</w:t>
      </w:r>
      <w:r>
        <w:t>345(NAD+ diphosphatase inhibitor) -0</w:t>
      </w:r>
      <w:r w:rsidR="00644CD5">
        <w:t>.</w:t>
      </w:r>
      <w:r>
        <w:t>226(SUMO-activating enzyme subunit 2 inhibitor) + 0</w:t>
      </w:r>
      <w:r w:rsidR="00644CD5">
        <w:t>.</w:t>
      </w:r>
      <w:r>
        <w:t>0937(Elastase 3A inhibitor) -0</w:t>
      </w:r>
      <w:r w:rsidR="00644CD5">
        <w:t>.</w:t>
      </w:r>
      <w:r>
        <w:t>0768(Antipyretic) -0</w:t>
      </w:r>
      <w:r w:rsidR="00644CD5">
        <w:t>.</w:t>
      </w:r>
      <w:r>
        <w:t>0492(Complement inhibitor) -0</w:t>
      </w:r>
      <w:r w:rsidR="00644CD5">
        <w:t>.</w:t>
      </w:r>
      <w:r>
        <w:t>175(Protocatechuate 3</w:t>
      </w:r>
      <w:r w:rsidR="00644CD5">
        <w:t>.</w:t>
      </w:r>
      <w:r>
        <w:t>4-dioxygenase inhibitor) + 0</w:t>
      </w:r>
      <w:r w:rsidR="00644CD5">
        <w:t>.</w:t>
      </w:r>
      <w:r>
        <w:t>192(Caspase 8 inhibitor) + 0</w:t>
      </w:r>
      <w:r w:rsidR="00644CD5">
        <w:t>.</w:t>
      </w:r>
      <w:r>
        <w:t>202(2-(acetamidomethylene)succinate hydrolase inhibitor) + 0</w:t>
      </w:r>
      <w:r w:rsidR="00644CD5">
        <w:t>.</w:t>
      </w:r>
      <w:r>
        <w:t>0702(Cyclin B2 inhib</w:t>
      </w:r>
      <w:r>
        <w:t>i</w:t>
      </w:r>
      <w:r>
        <w:t>tor) -0</w:t>
      </w:r>
      <w:r w:rsidR="00644CD5">
        <w:t>.</w:t>
      </w:r>
      <w:r>
        <w:t>178(Dihydrodipicolinate synthase inhibitor) + 0</w:t>
      </w:r>
      <w:r w:rsidR="00644CD5">
        <w:t>.</w:t>
      </w:r>
      <w:r>
        <w:t>096(Acetylcholinesterase inhibitor) -0</w:t>
      </w:r>
      <w:r w:rsidR="00644CD5">
        <w:t>.</w:t>
      </w:r>
      <w:r>
        <w:t>0459(NADPH oxidase 4 inhibitor) -0</w:t>
      </w:r>
      <w:r w:rsidR="00644CD5">
        <w:t>.</w:t>
      </w:r>
      <w:r>
        <w:t>0374(Analgesic</w:t>
      </w:r>
      <w:r w:rsidR="00644CD5">
        <w:t>.</w:t>
      </w:r>
      <w:r>
        <w:t xml:space="preserve"> opioid) -0</w:t>
      </w:r>
      <w:r w:rsidR="00644CD5">
        <w:t>.</w:t>
      </w:r>
      <w:r>
        <w:t>031(Antineoplastic (ovarian cancer)) -0</w:t>
      </w:r>
      <w:r w:rsidR="00644CD5">
        <w:t>.</w:t>
      </w:r>
      <w:r>
        <w:t>192(Na+ K+ transporting ATPase inhibitor) + 0</w:t>
      </w:r>
      <w:r w:rsidR="00644CD5">
        <w:t>.</w:t>
      </w:r>
      <w:r>
        <w:t>0461(CYP1B1 substrate) + 0</w:t>
      </w:r>
      <w:r w:rsidR="00644CD5">
        <w:t>.</w:t>
      </w:r>
      <w:r>
        <w:t>0466(Ca2+/calmodulin-dependent kinase II alpha inhibitor) -0</w:t>
      </w:r>
      <w:r w:rsidR="00644CD5">
        <w:t>.</w:t>
      </w:r>
      <w:r>
        <w:t>0357(Fatty acid elongase inhibitor) + 0</w:t>
      </w:r>
      <w:r w:rsidR="00644CD5">
        <w:t>.</w:t>
      </w:r>
      <w:r>
        <w:t>0327(Anxiolytic) + 0</w:t>
      </w:r>
      <w:r w:rsidR="00644CD5">
        <w:t>.</w:t>
      </w:r>
      <w:r>
        <w:t>0702(Gamma-glutamyltransferase inhibitor) -0</w:t>
      </w:r>
      <w:r w:rsidR="00644CD5">
        <w:t>.</w:t>
      </w:r>
      <w:r>
        <w:t>0597(Alcohol deh</w:t>
      </w:r>
      <w:r>
        <w:t>y</w:t>
      </w:r>
      <w:r>
        <w:t>drogenase (NADP+) inhibitor) + 0</w:t>
      </w:r>
      <w:r w:rsidR="00644CD5">
        <w:t>.</w:t>
      </w:r>
      <w:r>
        <w:t>0329(Cell division control protein 42 homolog inhibitor) -0</w:t>
      </w:r>
      <w:r w:rsidR="00644CD5">
        <w:t>.</w:t>
      </w:r>
      <w:r>
        <w:t>0909(Glutamate (mGluR5) agonist) -0</w:t>
      </w:r>
      <w:r w:rsidR="00644CD5">
        <w:t>.</w:t>
      </w:r>
      <w:r>
        <w:t>0411(Skin irritation</w:t>
      </w:r>
      <w:r w:rsidR="00644CD5">
        <w:t>.</w:t>
      </w:r>
      <w:r>
        <w:t xml:space="preserve"> inactive) -0</w:t>
      </w:r>
      <w:r w:rsidR="00644CD5">
        <w:t>.</w:t>
      </w:r>
      <w:r>
        <w:t>0387(Hemozoin inhibitor) -0</w:t>
      </w:r>
      <w:r w:rsidR="00644CD5">
        <w:t>.</w:t>
      </w:r>
      <w:r>
        <w:t>0821(Glucan 1</w:t>
      </w:r>
      <w:r w:rsidR="00644CD5">
        <w:t>.</w:t>
      </w:r>
      <w:r>
        <w:t>3-alpha-glucosidase inhibitor) + 0</w:t>
      </w:r>
      <w:r w:rsidR="00644CD5">
        <w:t>.</w:t>
      </w:r>
      <w:r>
        <w:t>0822(I kappa B kinase inhibitor) + 0</w:t>
      </w:r>
      <w:r w:rsidR="00644CD5">
        <w:t>.</w:t>
      </w:r>
      <w:r>
        <w:t>11(Leukotriene C4 antagonist) + 0</w:t>
      </w:r>
      <w:r w:rsidR="00644CD5">
        <w:t>.</w:t>
      </w:r>
      <w:r>
        <w:t>0275(Death-associated protein kinase 3 inhibitor) -0</w:t>
      </w:r>
      <w:r w:rsidR="00644CD5">
        <w:t>.</w:t>
      </w:r>
      <w:r>
        <w:t>0765(Hypoxia inducible factor 1 alpha inhibitor) + 0</w:t>
      </w:r>
      <w:r w:rsidR="00644CD5">
        <w:t>.</w:t>
      </w:r>
      <w:r>
        <w:t>0628(Membrane perm</w:t>
      </w:r>
      <w:r>
        <w:t>e</w:t>
      </w:r>
      <w:r>
        <w:t>ability enhancer) + 0</w:t>
      </w:r>
      <w:r w:rsidR="00644CD5">
        <w:t>.</w:t>
      </w:r>
      <w:r>
        <w:t>109(UGT2B7Y substrate) -0</w:t>
      </w:r>
      <w:r w:rsidR="00644CD5">
        <w:t>.</w:t>
      </w:r>
      <w:r>
        <w:t>0225(Bcl2 antagonist) + 0</w:t>
      </w:r>
      <w:r w:rsidR="00644CD5">
        <w:t>.</w:t>
      </w:r>
      <w:r>
        <w:t>0301(Cholestenone 5alpha-reductase inhibitor) -0</w:t>
      </w:r>
      <w:r w:rsidR="00644CD5">
        <w:t>.</w:t>
      </w:r>
      <w:r>
        <w:t>079(Syk tyrosine kinase inhibitor) -0</w:t>
      </w:r>
      <w:r w:rsidR="00644CD5">
        <w:t>.</w:t>
      </w:r>
      <w:r>
        <w:t>0728(GABA B receptor agonist) + 0</w:t>
      </w:r>
      <w:r w:rsidR="00644CD5">
        <w:t>.</w:t>
      </w:r>
      <w:r>
        <w:t>022(Neurotoxic) + 0</w:t>
      </w:r>
      <w:r w:rsidR="00644CD5">
        <w:t>.</w:t>
      </w:r>
      <w:r>
        <w:t>0463(Tyrosine 3 hydroxylase inhibitor) + 0</w:t>
      </w:r>
      <w:r w:rsidR="00644CD5">
        <w:t>.</w:t>
      </w:r>
      <w:r>
        <w:t>0327(BCL2 expression inhibitor) + 0</w:t>
      </w:r>
      <w:r w:rsidR="00644CD5">
        <w:t>.</w:t>
      </w:r>
      <w:r>
        <w:t>03(G-protein coupled receptor 55 antagonist) -0</w:t>
      </w:r>
      <w:r w:rsidR="00644CD5">
        <w:t>.</w:t>
      </w:r>
      <w:r>
        <w:t>0246(Antiemetic) -0</w:t>
      </w:r>
      <w:r w:rsidR="00644CD5">
        <w:t>.</w:t>
      </w:r>
      <w:r>
        <w:t>0394(Guanylate cyclase inhibitor) -0</w:t>
      </w:r>
      <w:r w:rsidR="00644CD5">
        <w:t>.</w:t>
      </w:r>
      <w:r>
        <w:t>0159(Nucleoside transporters inhibitor) -0</w:t>
      </w:r>
      <w:r w:rsidR="00644CD5">
        <w:t>.</w:t>
      </w:r>
      <w:r>
        <w:t>019(RARA expression enhancer) + 0</w:t>
      </w:r>
      <w:r w:rsidR="00644CD5">
        <w:t>.</w:t>
      </w:r>
      <w:r>
        <w:t>0231(Mucositis treatment) -0</w:t>
      </w:r>
      <w:r w:rsidR="00644CD5">
        <w:t>.</w:t>
      </w:r>
      <w:r>
        <w:t>0247(Genotoxic) -0</w:t>
      </w:r>
      <w:r w:rsidR="00644CD5">
        <w:t>.</w:t>
      </w:r>
      <w:r>
        <w:t>0553(CYP24 substrate) + 0</w:t>
      </w:r>
      <w:r w:rsidR="00644CD5">
        <w:t>.</w:t>
      </w:r>
      <w:r>
        <w:t>00819(Angiogenesis inhibitor) + 0</w:t>
      </w:r>
      <w:r w:rsidR="00644CD5">
        <w:t>.</w:t>
      </w:r>
      <w:r>
        <w:t>00884(Antibiotic Carbacephem-like) -0</w:t>
      </w:r>
      <w:r w:rsidR="00644CD5">
        <w:t>.</w:t>
      </w:r>
      <w:r>
        <w:t>0291(Inositol 1</w:t>
      </w:r>
      <w:r w:rsidR="00644CD5">
        <w:t>.</w:t>
      </w:r>
      <w:r>
        <w:t>4</w:t>
      </w:r>
      <w:r w:rsidR="00644CD5">
        <w:t>.</w:t>
      </w:r>
      <w:r>
        <w:t>5-trisphosphate 3-kinase inhibitor) + 0</w:t>
      </w:r>
      <w:r w:rsidR="00644CD5">
        <w:t>.</w:t>
      </w:r>
      <w:r>
        <w:t>014(Carcinogenic</w:t>
      </w:r>
      <w:r w:rsidR="00644CD5">
        <w:t>.</w:t>
      </w:r>
      <w:r>
        <w:t xml:space="preserve"> group 2B) + 0</w:t>
      </w:r>
      <w:r w:rsidR="00644CD5">
        <w:t>.</w:t>
      </w:r>
      <w:r>
        <w:t>0278(UGT1A5 substrate) -0</w:t>
      </w:r>
      <w:r w:rsidR="00644CD5">
        <w:t>.</w:t>
      </w:r>
      <w:r>
        <w:t>00383(Antiviral) + 0</w:t>
      </w:r>
      <w:r w:rsidR="00644CD5">
        <w:t>.</w:t>
      </w:r>
      <w:r>
        <w:t>00645(Isoleucine-tRNA ligase inhibitor) -0</w:t>
      </w:r>
      <w:r w:rsidR="00644CD5">
        <w:t>.</w:t>
      </w:r>
      <w:r>
        <w:t>00365(Breakpoint cluster region protein inhibitor) -0</w:t>
      </w:r>
      <w:r w:rsidR="00644CD5">
        <w:t>.</w:t>
      </w:r>
      <w:r>
        <w:t>00364(Cyclin D3 inhibitor) -0</w:t>
      </w:r>
      <w:r w:rsidR="00644CD5">
        <w:t>.</w:t>
      </w:r>
      <w:r>
        <w:t>0027(Sodium/glucose cotransporter 1 inhibitor) + 0</w:t>
      </w:r>
      <w:r w:rsidR="00644CD5">
        <w:t>.</w:t>
      </w:r>
      <w:r>
        <w:t>00115(Alanine racemase inhibitor) + 0</w:t>
      </w:r>
      <w:r w:rsidR="00644CD5">
        <w:t>.</w:t>
      </w:r>
      <w:r>
        <w:t>00121(Behavioral disturbance) + 0</w:t>
      </w:r>
      <w:r w:rsidR="00644CD5">
        <w:t>.</w:t>
      </w:r>
      <w:r>
        <w:t>000396(Gait disturbance) + 0</w:t>
      </w:r>
      <w:r w:rsidR="00644CD5">
        <w:t>.</w:t>
      </w:r>
      <w:r>
        <w:t>000649(Formate dehydrogenase inhibitor) + 5</w:t>
      </w:r>
      <w:r w:rsidR="00644CD5">
        <w:t>.</w:t>
      </w:r>
      <w:r>
        <w:t>92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109(Serum sickness) + 0</w:t>
      </w:r>
      <w:r w:rsidR="00644CD5">
        <w:t>.</w:t>
      </w:r>
      <w:r>
        <w:t>597(HMGCS1 expression enhancer) + 0</w:t>
      </w:r>
      <w:r w:rsidR="00644CD5">
        <w:t>.</w:t>
      </w:r>
      <w:r>
        <w:t>0269(Carbonic anhydrase I stimulant) + 26</w:t>
      </w:r>
      <w:r w:rsidR="00644CD5">
        <w:t>.</w:t>
      </w:r>
      <w:r>
        <w:t>1(Length) + 0</w:t>
      </w:r>
      <w:r w:rsidR="00644CD5">
        <w:t>.</w:t>
      </w:r>
      <w:r>
        <w:t>195(Acetylcholinesterase inhibitor) -0</w:t>
      </w:r>
      <w:r w:rsidR="00644CD5">
        <w:t>.</w:t>
      </w:r>
      <w:r>
        <w:t>361(Neutropenia) + 0</w:t>
      </w:r>
      <w:r w:rsidR="00644CD5">
        <w:t>.</w:t>
      </w:r>
      <w:r>
        <w:t>141(IL6 expression enhancer) -0</w:t>
      </w:r>
      <w:r w:rsidR="00644CD5">
        <w:t>.</w:t>
      </w:r>
      <w:r>
        <w:t>0848(Nuclear receptor subfamily 2</w:t>
      </w:r>
      <w:r w:rsidR="00644CD5">
        <w:t>.</w:t>
      </w:r>
      <w:r>
        <w:t xml:space="preserve"> group E</w:t>
      </w:r>
      <w:r w:rsidR="00644CD5">
        <w:t>.</w:t>
      </w:r>
      <w:r>
        <w:t xml:space="preserve"> member 3 agonist) -0</w:t>
      </w:r>
      <w:r w:rsidR="00644CD5">
        <w:t>.</w:t>
      </w:r>
      <w:r>
        <w:t>575(Glutamate dehydrogenase [NAD(P)+] i</w:t>
      </w:r>
      <w:r>
        <w:t>n</w:t>
      </w:r>
      <w:r>
        <w:t>hibitor) -0</w:t>
      </w:r>
      <w:r w:rsidR="00644CD5">
        <w:t>.</w:t>
      </w:r>
      <w:r>
        <w:t>31(Aggrecanase inhibitor) -18</w:t>
      </w:r>
      <w:r w:rsidR="00644CD5">
        <w:t>.</w:t>
      </w:r>
      <w:r>
        <w:t>5(Length^2) -0</w:t>
      </w:r>
      <w:r w:rsidR="00644CD5">
        <w:t>.</w:t>
      </w:r>
      <w:r>
        <w:t>122(Geranyltranstransferase inhibitor) -1</w:t>
      </w:r>
      <w:r w:rsidR="00644CD5">
        <w:t>.</w:t>
      </w:r>
      <w:r>
        <w:t>65(Antihematotoxic) + 0</w:t>
      </w:r>
      <w:r w:rsidR="00644CD5">
        <w:t>.</w:t>
      </w:r>
      <w:r>
        <w:t>378(CYP2B6 substrate) -0</w:t>
      </w:r>
      <w:r w:rsidR="00644CD5">
        <w:t>.</w:t>
      </w:r>
      <w:r>
        <w:t>88(MAO B inhibitor) + 0</w:t>
      </w:r>
      <w:r w:rsidR="00644CD5">
        <w:t>.</w:t>
      </w:r>
      <w:r>
        <w:t>207(Antihelmintic (Nematodes)) -0</w:t>
      </w:r>
      <w:r w:rsidR="00644CD5">
        <w:t>.</w:t>
      </w:r>
      <w:r>
        <w:t>684(Nephrotoxic) -0</w:t>
      </w:r>
      <w:r w:rsidR="00644CD5">
        <w:t>.</w:t>
      </w:r>
      <w:r>
        <w:t>0501(Alpha 2d adrenoreceptor agonist) + 1</w:t>
      </w:r>
      <w:r w:rsidR="00644CD5">
        <w:t>.</w:t>
      </w:r>
      <w:r>
        <w:t>9(Calmodulin-domain protein kinase 1 inhibitor) + 0</w:t>
      </w:r>
      <w:r w:rsidR="00644CD5">
        <w:t>.</w:t>
      </w:r>
      <w:r>
        <w:t>565(Bronchoconstrictor) -0</w:t>
      </w:r>
      <w:r w:rsidR="00644CD5">
        <w:t>.</w:t>
      </w:r>
      <w:r>
        <w:t>339(Topoisomerase II alpha inhibitor) + 0</w:t>
      </w:r>
      <w:r w:rsidR="00644CD5">
        <w:t>.</w:t>
      </w:r>
      <w:r>
        <w:t>0838(Yersiniabactin siderophore biosynthetic protein inhibitor) + 0</w:t>
      </w:r>
      <w:r w:rsidR="00644CD5">
        <w:t>.</w:t>
      </w:r>
      <w:r>
        <w:t>683(Convulsant) + 0</w:t>
      </w:r>
      <w:r w:rsidR="00644CD5">
        <w:t>.</w:t>
      </w:r>
      <w:r>
        <w:t>454(Carcinogenic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-1</w:t>
      </w:r>
      <w:r w:rsidR="00644CD5">
        <w:t>.</w:t>
      </w:r>
      <w:r>
        <w:t>18(Anesthetic inhalation) -0</w:t>
      </w:r>
      <w:r w:rsidR="00644CD5">
        <w:t>.</w:t>
      </w:r>
      <w:r>
        <w:t>348(SUMO-activating enzyme subunit 2 inhibitor) + 0</w:t>
      </w:r>
      <w:r w:rsidR="00644CD5">
        <w:t>.</w:t>
      </w:r>
      <w:r>
        <w:t>901(Thioredoxin reductase 3 inhibitor) -0</w:t>
      </w:r>
      <w:r w:rsidR="00644CD5">
        <w:t>.</w:t>
      </w:r>
      <w:r>
        <w:t>275(Potassium channel blocker) + 0</w:t>
      </w:r>
      <w:r w:rsidR="00644CD5">
        <w:t>.</w:t>
      </w:r>
      <w:r>
        <w:t>528(Antifungal) + 0</w:t>
      </w:r>
      <w:r w:rsidR="00644CD5">
        <w:t>.</w:t>
      </w:r>
      <w:r>
        <w:t>316(Sodium/calcium exchanger 1 inhibitor) -0</w:t>
      </w:r>
      <w:r w:rsidR="00644CD5">
        <w:t>.</w:t>
      </w:r>
      <w:r>
        <w:t>369(Adenosine uptake inhib</w:t>
      </w:r>
      <w:r>
        <w:t>i</w:t>
      </w:r>
      <w:r>
        <w:t>tor) -0</w:t>
      </w:r>
      <w:r w:rsidR="00644CD5">
        <w:t>.</w:t>
      </w:r>
      <w:r>
        <w:t>512(Cytostatic) -0</w:t>
      </w:r>
      <w:r w:rsidR="00644CD5">
        <w:t>.</w:t>
      </w:r>
      <w:r>
        <w:t>381(Peptidyl-prolyl cis-trans isomerase FKBP4 inhibitor) + 0</w:t>
      </w:r>
      <w:r w:rsidR="00644CD5">
        <w:t>.</w:t>
      </w:r>
      <w:r>
        <w:t>127(Elastase 2B inhibitor) + 0</w:t>
      </w:r>
      <w:r w:rsidR="00644CD5">
        <w:t>.</w:t>
      </w:r>
      <w:r>
        <w:t>27(Apnea) + 0</w:t>
      </w:r>
      <w:r w:rsidR="00644CD5">
        <w:t>.</w:t>
      </w:r>
      <w:r>
        <w:t>313(Urologic disorders treatment) -0</w:t>
      </w:r>
      <w:r w:rsidR="00644CD5">
        <w:t>.</w:t>
      </w:r>
      <w:r>
        <w:t>549(Antimycobacterial) + 1</w:t>
      </w:r>
      <w:r w:rsidR="00644CD5">
        <w:t>.</w:t>
      </w:r>
      <w:r>
        <w:t>64(GABA B receptor antagonist) -0</w:t>
      </w:r>
      <w:r w:rsidR="00644CD5">
        <w:t>.</w:t>
      </w:r>
      <w:r>
        <w:t>349(Bradykinin antagonist) -0</w:t>
      </w:r>
      <w:r w:rsidR="00644CD5">
        <w:t>.</w:t>
      </w:r>
      <w:r>
        <w:t>948(Cholesterol antagonist) + 0</w:t>
      </w:r>
      <w:r w:rsidR="00644CD5">
        <w:t>.</w:t>
      </w:r>
      <w:r>
        <w:t>413(Pemphigus) + 0</w:t>
      </w:r>
      <w:r w:rsidR="00644CD5">
        <w:t>.</w:t>
      </w:r>
      <w:r>
        <w:t>62(Potassium channel Kv1.1 blocker) + 0</w:t>
      </w:r>
      <w:r w:rsidR="00644CD5">
        <w:t>.</w:t>
      </w:r>
      <w:r>
        <w:t>643(Protein-tyrosine phosphatase LC-PTP inhibitor) + 0</w:t>
      </w:r>
      <w:r w:rsidR="00644CD5">
        <w:t>.</w:t>
      </w:r>
      <w:r>
        <w:t>197(Antidiabetic symptomatic) -0</w:t>
      </w:r>
      <w:r w:rsidR="00644CD5">
        <w:t>.</w:t>
      </w:r>
      <w:r>
        <w:t>329(Platelet antagonist) + 0</w:t>
      </w:r>
      <w:r w:rsidR="00644CD5">
        <w:t>.</w:t>
      </w:r>
      <w:r>
        <w:t>598(Ribosomal protein S6 kinase 1</w:t>
      </w:r>
      <w:r w:rsidR="00644CD5">
        <w:t>.</w:t>
      </w:r>
      <w:r>
        <w:t xml:space="preserve"> 70-kDa inhibitor) -1</w:t>
      </w:r>
      <w:r w:rsidR="00644CD5">
        <w:t>.</w:t>
      </w:r>
      <w:r>
        <w:t>35(Indanol dehydrogenase inhibitor) + 0</w:t>
      </w:r>
      <w:r w:rsidR="00644CD5">
        <w:t>.</w:t>
      </w:r>
      <w:r>
        <w:t>264(Carcinogenic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408(Fibrillation</w:t>
      </w:r>
      <w:r w:rsidR="00644CD5">
        <w:t>.</w:t>
      </w:r>
      <w:r>
        <w:t xml:space="preserve"> atrial) -0</w:t>
      </w:r>
      <w:r w:rsidR="00644CD5">
        <w:t>.</w:t>
      </w:r>
      <w:r>
        <w:t>244(Nicastrin inhibitor) -1</w:t>
      </w:r>
      <w:r w:rsidR="00644CD5">
        <w:t>.</w:t>
      </w:r>
      <w:r>
        <w:t>02(Synaptic vesicle protein SV2</w:t>
      </w:r>
      <w:r w:rsidR="00644CD5">
        <w:t>.</w:t>
      </w:r>
      <w:r>
        <w:t xml:space="preserve"> levetiracetam binding site antagonist) -1</w:t>
      </w:r>
      <w:r w:rsidR="00644CD5">
        <w:t>.</w:t>
      </w:r>
      <w:r>
        <w:t>19(N-formylglutamate deformylase inhibitor) + 1</w:t>
      </w:r>
      <w:r w:rsidR="00644CD5">
        <w:t>.</w:t>
      </w:r>
      <w:r>
        <w:t>16(Tryptophan-tRNA ligase inhibitor) -0</w:t>
      </w:r>
      <w:r w:rsidR="00644CD5">
        <w:t>.</w:t>
      </w:r>
      <w:r>
        <w:t>29(Extrapyramidal effect) -0</w:t>
      </w:r>
      <w:r w:rsidR="00644CD5">
        <w:t>.</w:t>
      </w:r>
      <w:r>
        <w:t>687(Protein phosphatase 2A inhibitor) + 0</w:t>
      </w:r>
      <w:r w:rsidR="00644CD5">
        <w:t>.</w:t>
      </w:r>
      <w:r>
        <w:t>317(Caspase 7 inhibitor) -0</w:t>
      </w:r>
      <w:r w:rsidR="00644CD5">
        <w:t>.</w:t>
      </w:r>
      <w:r>
        <w:t>222(Potassium channel intermediate-conductance Ca-activated 4 blocker) + 0</w:t>
      </w:r>
      <w:r w:rsidR="00644CD5">
        <w:t>.</w:t>
      </w:r>
      <w:r>
        <w:t>211(CNS active muscle relaxant) + 0</w:t>
      </w:r>
      <w:r w:rsidR="00644CD5">
        <w:t>.</w:t>
      </w:r>
      <w:r>
        <w:t>669(S-adenosyl-L-methionine decarboxylase inhibitor) + 1</w:t>
      </w:r>
      <w:r w:rsidR="00644CD5">
        <w:t>.</w:t>
      </w:r>
      <w:r>
        <w:t>01(15-Lipoxygenase inhibitor) + 0</w:t>
      </w:r>
      <w:r w:rsidR="00644CD5">
        <w:t>.</w:t>
      </w:r>
      <w:r>
        <w:t>24(Apyrase inhibitor) + 0</w:t>
      </w:r>
      <w:r w:rsidR="00644CD5">
        <w:t>.</w:t>
      </w:r>
      <w:r>
        <w:t>367(Inosine monophosphate dehydrogenase 1 inhibitor) + 0</w:t>
      </w:r>
      <w:r w:rsidR="00644CD5">
        <w:t>.</w:t>
      </w:r>
      <w:r>
        <w:t>483(CYP1B1 expression enhancer) + 0</w:t>
      </w:r>
      <w:r w:rsidR="00644CD5">
        <w:t>.</w:t>
      </w:r>
      <w:r>
        <w:t>987(Peroxisome proliferator-activated receptor alpha agonist) -0</w:t>
      </w:r>
      <w:r w:rsidR="00644CD5">
        <w:t>.</w:t>
      </w:r>
      <w:r>
        <w:t xml:space="preserve">402(Endothelin A receptor antagonist) </w:t>
      </w:r>
      <w:r>
        <w:lastRenderedPageBreak/>
        <w:t>-0</w:t>
      </w:r>
      <w:r w:rsidR="00644CD5">
        <w:t>.</w:t>
      </w:r>
      <w:r>
        <w:t>444(UDP-3-O-acyl-N-acetylglucosamine deacetylase inhibitor) + 0</w:t>
      </w:r>
      <w:r w:rsidR="00644CD5">
        <w:t>.</w:t>
      </w:r>
      <w:r>
        <w:t>183(Carcinogenic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-0</w:t>
      </w:r>
      <w:r w:rsidR="00644CD5">
        <w:t>.</w:t>
      </w:r>
      <w:r>
        <w:t>716(Endothelin-converting enzyme 1 inhibitor) -0</w:t>
      </w:r>
      <w:r w:rsidR="00644CD5">
        <w:t>.</w:t>
      </w:r>
      <w:r>
        <w:t>538(Carcinogenic) -0</w:t>
      </w:r>
      <w:r w:rsidR="00644CD5">
        <w:t>.</w:t>
      </w:r>
      <w:r>
        <w:t>396(CYP2E substrate) + 0</w:t>
      </w:r>
      <w:r w:rsidR="00644CD5">
        <w:t>.</w:t>
      </w:r>
      <w:r>
        <w:t>824(Granzyme B inhibitor) -0</w:t>
      </w:r>
      <w:r w:rsidR="00644CD5">
        <w:t>.</w:t>
      </w:r>
      <w:r>
        <w:t>842(Mannosyl-oligosaccharide glucosidase inhibitor) + 1</w:t>
      </w:r>
      <w:r w:rsidR="00644CD5">
        <w:t>.</w:t>
      </w:r>
      <w:r>
        <w:t>07(Somatostatin 4 antagonist) + 0</w:t>
      </w:r>
      <w:r w:rsidR="00644CD5">
        <w:t>.</w:t>
      </w:r>
      <w:r>
        <w:t>2(Endometrios treatment) + 1</w:t>
      </w:r>
      <w:r w:rsidR="00644CD5">
        <w:t>.</w:t>
      </w:r>
      <w:r>
        <w:t>01((R)-aminopropanol dehydrogenase inhibitor) -0</w:t>
      </w:r>
      <w:r w:rsidR="00644CD5">
        <w:t>.</w:t>
      </w:r>
      <w:r>
        <w:t>296(Xerostomia) -0</w:t>
      </w:r>
      <w:r w:rsidR="00644CD5">
        <w:t>.</w:t>
      </w:r>
      <w:r>
        <w:t>662(IFITM1 expression enhancer) + 0</w:t>
      </w:r>
      <w:r w:rsidR="00644CD5">
        <w:t>.</w:t>
      </w:r>
      <w:r>
        <w:t>582(Pneumotoxic) + 0</w:t>
      </w:r>
      <w:r w:rsidR="00644CD5">
        <w:t>.</w:t>
      </w:r>
      <w:r>
        <w:t>681(MMP2 expression inhibitor) -0</w:t>
      </w:r>
      <w:r w:rsidR="00644CD5">
        <w:t>.</w:t>
      </w:r>
      <w:r>
        <w:t>263(Calcium channel N-type blocker) + 0</w:t>
      </w:r>
      <w:r w:rsidR="00644CD5">
        <w:t>.</w:t>
      </w:r>
      <w:r>
        <w:t>464(Sweating) -0</w:t>
      </w:r>
      <w:r w:rsidR="00644CD5">
        <w:t>.</w:t>
      </w:r>
      <w:r>
        <w:t>592(Antineoplastic antimetabolite) + 0</w:t>
      </w:r>
      <w:r w:rsidR="00644CD5">
        <w:t>.</w:t>
      </w:r>
      <w:r>
        <w:t>279(Ocular toxicity) -0</w:t>
      </w:r>
      <w:r w:rsidR="00644CD5">
        <w:t>.</w:t>
      </w:r>
      <w:r>
        <w:t>232(Epstein-Barr n</w:t>
      </w:r>
      <w:r>
        <w:t>u</w:t>
      </w:r>
      <w:r>
        <w:t>clear antigen 1 inhibitor) + 0</w:t>
      </w:r>
      <w:r w:rsidR="00644CD5">
        <w:t>.</w:t>
      </w:r>
      <w:r>
        <w:t>616(Nicotinic receptor alpha1 subunit antagonist) + 0</w:t>
      </w:r>
      <w:r w:rsidR="00644CD5">
        <w:t>.</w:t>
      </w:r>
      <w:r>
        <w:t>455(Protein kinase A inhibitor) + 0</w:t>
      </w:r>
      <w:r w:rsidR="00644CD5">
        <w:t>.</w:t>
      </w:r>
      <w:r>
        <w:t>147(Hepatic disorders treatment) -0</w:t>
      </w:r>
      <w:r w:rsidR="00644CD5">
        <w:t>.</w:t>
      </w:r>
      <w:r>
        <w:t>975(CDC25C inhibitor) + 0</w:t>
      </w:r>
      <w:r w:rsidR="00644CD5">
        <w:t>.</w:t>
      </w:r>
      <w:r>
        <w:t>378(Phosphodiesterase XI inhibitor) -0</w:t>
      </w:r>
      <w:r w:rsidR="00644CD5">
        <w:t>.</w:t>
      </w:r>
      <w:r>
        <w:t>339(Glycine transporter 1 inhibitor) -0</w:t>
      </w:r>
      <w:r w:rsidR="00644CD5">
        <w:t>.</w:t>
      </w:r>
      <w:r>
        <w:t>344(Mydriatic) -1</w:t>
      </w:r>
      <w:r w:rsidR="00644CD5">
        <w:t>.</w:t>
      </w:r>
      <w:r>
        <w:t>01(Vascular adhesion protein 1 inhibitor) + 0</w:t>
      </w:r>
      <w:r w:rsidR="00644CD5">
        <w:t>.</w:t>
      </w:r>
      <w:r>
        <w:t>398(Glucosamine-6-phosphate deaminase inhibitor) + 0</w:t>
      </w:r>
      <w:r w:rsidR="00644CD5">
        <w:t>.</w:t>
      </w:r>
      <w:r>
        <w:t>506(Heat shock protein 70 antagonist) -1</w:t>
      </w:r>
      <w:r w:rsidR="00644CD5">
        <w:t>.</w:t>
      </w:r>
      <w:r>
        <w:t>73(Chalcone isomerase inhibitor) -0</w:t>
      </w:r>
      <w:r w:rsidR="00644CD5">
        <w:t>.</w:t>
      </w:r>
      <w:r>
        <w:t>6(Histidine decarboxylase inhibitor) -0</w:t>
      </w:r>
      <w:r w:rsidR="00644CD5">
        <w:t>.</w:t>
      </w:r>
      <w:r>
        <w:t>283(ATPase (Mitochondrial F1F0) inhibitor) + 0</w:t>
      </w:r>
      <w:r w:rsidR="00644CD5">
        <w:t>.</w:t>
      </w:r>
      <w:r>
        <w:t>22(SLC2A3 expression inhibitor) + 0</w:t>
      </w:r>
      <w:r w:rsidR="00644CD5">
        <w:t>.</w:t>
      </w:r>
      <w:r>
        <w:t>883(Thymidine kinase (Herpes simplex virus 2) inhibitor) -0</w:t>
      </w:r>
      <w:r w:rsidR="00644CD5">
        <w:t>.</w:t>
      </w:r>
      <w:r>
        <w:t>162(Keratoses actinic (solar) treatment) + 0</w:t>
      </w:r>
      <w:r w:rsidR="00644CD5">
        <w:t>.</w:t>
      </w:r>
      <w:r>
        <w:t>91(Colony stimulating factor agonist) + 0</w:t>
      </w:r>
      <w:r w:rsidR="00644CD5">
        <w:t>.</w:t>
      </w:r>
      <w:r>
        <w:t>274(Histone deacetylase class II inhibitor) + 0</w:t>
      </w:r>
      <w:r w:rsidR="00644CD5">
        <w:t>.</w:t>
      </w:r>
      <w:r>
        <w:t>351(Estrogen-related rece</w:t>
      </w:r>
      <w:r>
        <w:t>p</w:t>
      </w:r>
      <w:r>
        <w:t>tor beta antagonist) -0</w:t>
      </w:r>
      <w:r w:rsidR="00644CD5">
        <w:t>.</w:t>
      </w:r>
      <w:r>
        <w:t>249(Epithelial sodium channel blocker) -0</w:t>
      </w:r>
      <w:r w:rsidR="00644CD5">
        <w:t>.</w:t>
      </w:r>
      <w:r>
        <w:t>183(Hypotonia) -0</w:t>
      </w:r>
      <w:r w:rsidR="00644CD5">
        <w:t>.</w:t>
      </w:r>
      <w:r>
        <w:t>186(cAMP-dependent protein kinase gamma catalytic subunit inhibitor) + 0</w:t>
      </w:r>
      <w:r w:rsidR="00644CD5">
        <w:t>.</w:t>
      </w:r>
      <w:r>
        <w:t>356(SLC7A11 expression enhancer) -0</w:t>
      </w:r>
      <w:r w:rsidR="00644CD5">
        <w:t>.</w:t>
      </w:r>
      <w:r>
        <w:t>277(Prokinetic) + 0</w:t>
      </w:r>
      <w:r w:rsidR="00644CD5">
        <w:t>.</w:t>
      </w:r>
      <w:r>
        <w:t>428(Saluretic) -1</w:t>
      </w:r>
      <w:r w:rsidR="00644CD5">
        <w:t>.</w:t>
      </w:r>
      <w:r>
        <w:t>02(Glyoxylate reductase (NADP+) inhibitor) + 0</w:t>
      </w:r>
      <w:r w:rsidR="00644CD5">
        <w:t>.</w:t>
      </w:r>
      <w:r>
        <w:t>239(AMP deaminase 3 inhibitor) + 0</w:t>
      </w:r>
      <w:r w:rsidR="00644CD5">
        <w:t>.</w:t>
      </w:r>
      <w:r>
        <w:t>27(Integrin alpha4 antagonist) -0</w:t>
      </w:r>
      <w:r w:rsidR="00644CD5">
        <w:t>.</w:t>
      </w:r>
      <w:r>
        <w:t>361(Genotoxic) -0</w:t>
      </w:r>
      <w:r w:rsidR="00644CD5">
        <w:t>.</w:t>
      </w:r>
      <w:r>
        <w:t>34(Lipocortins synthesis antagonist) + 0</w:t>
      </w:r>
      <w:r w:rsidR="00644CD5">
        <w:t>.</w:t>
      </w:r>
      <w:r>
        <w:t>749(CDK1 expression inhibitor) + 0</w:t>
      </w:r>
      <w:r w:rsidR="00644CD5">
        <w:t>.</w:t>
      </w:r>
      <w:r>
        <w:t>834(Arylamine N-acetyltransferase inhibitor) + 0</w:t>
      </w:r>
      <w:r w:rsidR="00644CD5">
        <w:t>.</w:t>
      </w:r>
      <w:r>
        <w:t>279(Neuraminidase (influenza) inhibitor) + 1</w:t>
      </w:r>
      <w:r w:rsidR="00644CD5">
        <w:t>.</w:t>
      </w:r>
      <w:r>
        <w:t>39(CYP27 substrate) -0</w:t>
      </w:r>
      <w:r w:rsidR="00644CD5">
        <w:t>.</w:t>
      </w:r>
      <w:r>
        <w:t>606(Monophenol monooxygenase inhibitor) -0</w:t>
      </w:r>
      <w:r w:rsidR="00644CD5">
        <w:t>.</w:t>
      </w:r>
      <w:r>
        <w:t>497(NRIP1 expression enhancer) + 0</w:t>
      </w:r>
      <w:r w:rsidR="00644CD5">
        <w:t>.</w:t>
      </w:r>
      <w:r>
        <w:t>37(Ulceration) + 0</w:t>
      </w:r>
      <w:r w:rsidR="00644CD5">
        <w:t>.</w:t>
      </w:r>
      <w:r>
        <w:t>382(Antituberculosic) -1</w:t>
      </w:r>
      <w:r w:rsidR="00644CD5">
        <w:t>.</w:t>
      </w:r>
      <w:r>
        <w:t>09(Asparagine synthase (glutamine-hydrolysing) inhibitor) -0</w:t>
      </w:r>
      <w:r w:rsidR="00644CD5">
        <w:t>.</w:t>
      </w:r>
      <w:r>
        <w:t>361(Matrix metallopr</w:t>
      </w:r>
      <w:r>
        <w:t>o</w:t>
      </w:r>
      <w:r>
        <w:t>teinase 3 (membrane-type) inhibitor) -0</w:t>
      </w:r>
      <w:r w:rsidR="00644CD5">
        <w:t>.</w:t>
      </w:r>
      <w:r>
        <w:t>325(Sirtuin 1 inhibitor) + 0</w:t>
      </w:r>
      <w:r w:rsidR="00644CD5">
        <w:t>.</w:t>
      </w:r>
      <w:r>
        <w:t>49(Alanine transaminase inhibitor) + 0</w:t>
      </w:r>
      <w:r w:rsidR="00644CD5">
        <w:t>.</w:t>
      </w:r>
      <w:r>
        <w:t>71(Membrane dipeptidase inhibitor) + 0</w:t>
      </w:r>
      <w:r w:rsidR="00644CD5">
        <w:t>.</w:t>
      </w:r>
      <w:r>
        <w:t>215(ADAM inhibitor) -0</w:t>
      </w:r>
      <w:r w:rsidR="00644CD5">
        <w:t>.</w:t>
      </w:r>
      <w:r>
        <w:t>126(Antineoplastic (bladder cancer)) + 0</w:t>
      </w:r>
      <w:r w:rsidR="00644CD5">
        <w:t>.</w:t>
      </w:r>
      <w:r>
        <w:t>231(Protein 50S ribosomal subunit inhibitor) -0</w:t>
      </w:r>
      <w:r w:rsidR="00644CD5">
        <w:t>.</w:t>
      </w:r>
      <w:r>
        <w:t>303(Alopecia (hair loss)) -0</w:t>
      </w:r>
      <w:r w:rsidR="00644CD5">
        <w:t>.</w:t>
      </w:r>
      <w:r>
        <w:t>131(GST P substrate) -1</w:t>
      </w:r>
      <w:r w:rsidR="00644CD5">
        <w:t>.</w:t>
      </w:r>
      <w:r>
        <w:t>02(Methylmalonyl-CoA mutase inhibitor) + 0</w:t>
      </w:r>
      <w:r w:rsidR="00644CD5">
        <w:t>.</w:t>
      </w:r>
      <w:r>
        <w:t>621(Adenosine A3 receptor antagonist) -0</w:t>
      </w:r>
      <w:r w:rsidR="00644CD5">
        <w:t>.</w:t>
      </w:r>
      <w:r>
        <w:t>709(Low molecular weight phosphotyrosine protein phosphatase inhibitor) -0</w:t>
      </w:r>
      <w:r w:rsidR="00644CD5">
        <w:t>.</w:t>
      </w:r>
      <w:r>
        <w:t>325(Bronchodilator) -0</w:t>
      </w:r>
      <w:r w:rsidR="00644CD5">
        <w:t>.</w:t>
      </w:r>
      <w:r>
        <w:t>243(Phospholipase D1 inhibitor) -0</w:t>
      </w:r>
      <w:r w:rsidR="00644CD5">
        <w:t>.</w:t>
      </w:r>
      <w:r>
        <w:t>301(Antiprotozoal (Amoeba)) -0</w:t>
      </w:r>
      <w:r w:rsidR="00644CD5">
        <w:t>.</w:t>
      </w:r>
      <w:r>
        <w:t>11(T cell receptor antagonist) -0</w:t>
      </w:r>
      <w:r w:rsidR="00644CD5">
        <w:t>.</w:t>
      </w:r>
      <w:r>
        <w:t>186(Releasing hormone agonist) + 0</w:t>
      </w:r>
      <w:r w:rsidR="00644CD5">
        <w:t>.</w:t>
      </w:r>
      <w:r>
        <w:t>373(Sirtuin 2 inhibitor) + 0</w:t>
      </w:r>
      <w:r w:rsidR="00644CD5">
        <w:t>.</w:t>
      </w:r>
      <w:r>
        <w:t>583(UGT1A9 substrate) + 0</w:t>
      </w:r>
      <w:r w:rsidR="00644CD5">
        <w:t>.</w:t>
      </w:r>
      <w:r>
        <w:t>214(D-alanine transaminase inhibitor) + 0</w:t>
      </w:r>
      <w:r w:rsidR="00644CD5">
        <w:t>.</w:t>
      </w:r>
      <w:r>
        <w:t>254(Pectate lyase inhibitor) + 0</w:t>
      </w:r>
      <w:r w:rsidR="00644CD5">
        <w:t>.</w:t>
      </w:r>
      <w:r>
        <w:t>122(Alzheimer's disease treatment) -0</w:t>
      </w:r>
      <w:r w:rsidR="00644CD5">
        <w:t>.</w:t>
      </w:r>
      <w:r>
        <w:t>299(EDN1 expression inhibitor) -0</w:t>
      </w:r>
      <w:r w:rsidR="00644CD5">
        <w:t>.</w:t>
      </w:r>
      <w:r>
        <w:t>534(Fatty liver) + 0</w:t>
      </w:r>
      <w:r w:rsidR="00644CD5">
        <w:t>.</w:t>
      </w:r>
      <w:r>
        <w:t>591(SPP1 expression enhancer) -0</w:t>
      </w:r>
      <w:r w:rsidR="00644CD5">
        <w:t>.</w:t>
      </w:r>
      <w:r>
        <w:t>157(Cyclin-dependent kinase 5 activator 1 inhibitor) -0</w:t>
      </w:r>
      <w:r w:rsidR="00644CD5">
        <w:t>.</w:t>
      </w:r>
      <w:r>
        <w:t>937(Andropause treatment) -0</w:t>
      </w:r>
      <w:r w:rsidR="00644CD5">
        <w:t>.</w:t>
      </w:r>
      <w:r>
        <w:t>355(3(or 17)beta-hydroxysteroid dehydrogenase inhibitor) -0</w:t>
      </w:r>
      <w:r w:rsidR="00644CD5">
        <w:t>.</w:t>
      </w:r>
      <w:r>
        <w:t>854(Homoserine dehydrogenase inhibitor) + 0</w:t>
      </w:r>
      <w:r w:rsidR="00644CD5">
        <w:t>.</w:t>
      </w:r>
      <w:r>
        <w:t>465(Elastase 3B inhibitor) -0</w:t>
      </w:r>
      <w:r w:rsidR="00644CD5">
        <w:t>.</w:t>
      </w:r>
      <w:r>
        <w:t>158(Prostaglandin-E2 synthase 1 inhibitor) + 0</w:t>
      </w:r>
      <w:r w:rsidR="00644CD5">
        <w:t>.</w:t>
      </w:r>
      <w:r>
        <w:t>189(Plasmepsin II inhibitor) + 0</w:t>
      </w:r>
      <w:r w:rsidR="00644CD5">
        <w:t>.</w:t>
      </w:r>
      <w:r>
        <w:t>265(Serine carboxypeptidase inhib</w:t>
      </w:r>
      <w:r>
        <w:t>i</w:t>
      </w:r>
      <w:r>
        <w:t>tor) -0</w:t>
      </w:r>
      <w:r w:rsidR="00644CD5">
        <w:t>.</w:t>
      </w:r>
      <w:r>
        <w:t>339(Carcinogenic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384(Carcinogenic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508(G0S2 expression enhancer) -0</w:t>
      </w:r>
      <w:r w:rsidR="00644CD5">
        <w:t>.</w:t>
      </w:r>
      <w:r>
        <w:t>645(COL1A1 expression inhibitor) -0</w:t>
      </w:r>
      <w:r w:rsidR="00644CD5">
        <w:t>.</w:t>
      </w:r>
      <w:r>
        <w:t>324(Pruritus) + 0</w:t>
      </w:r>
      <w:r w:rsidR="00644CD5">
        <w:t>.</w:t>
      </w:r>
      <w:r>
        <w:t>42(CYP4B1 substrate) -0</w:t>
      </w:r>
      <w:r w:rsidR="00644CD5">
        <w:t>.</w:t>
      </w:r>
      <w:r>
        <w:t>582(Phosphodiesterase 1C inhibitor) + 0</w:t>
      </w:r>
      <w:r w:rsidR="00644CD5">
        <w:t>.</w:t>
      </w:r>
      <w:r>
        <w:t>213(Spasmolytic) -0</w:t>
      </w:r>
      <w:r w:rsidR="00644CD5">
        <w:t>.</w:t>
      </w:r>
      <w:r>
        <w:t>179(Interferon inducer) + 0</w:t>
      </w:r>
      <w:r w:rsidR="00644CD5">
        <w:t>.</w:t>
      </w:r>
      <w:r>
        <w:t>581(Cell wall synthesis inhibitor) -0</w:t>
      </w:r>
      <w:r w:rsidR="00644CD5">
        <w:t>.</w:t>
      </w:r>
      <w:r>
        <w:t>56(UGT1A1 substrate) + 0</w:t>
      </w:r>
      <w:r w:rsidR="00644CD5">
        <w:t>.</w:t>
      </w:r>
      <w:r>
        <w:t>544(Cathepsin H inhibitor) + 0</w:t>
      </w:r>
      <w:r w:rsidR="00644CD5">
        <w:t>.</w:t>
      </w:r>
      <w:r>
        <w:t>151(Inositol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632(Glutamate decarboxylase inhibitor) + 0</w:t>
      </w:r>
      <w:r w:rsidR="00644CD5">
        <w:t>.</w:t>
      </w:r>
      <w:r>
        <w:t>628(Na+ K+ transporting ATPase inhibitor) -0</w:t>
      </w:r>
      <w:r w:rsidR="00644CD5">
        <w:t>.</w:t>
      </w:r>
      <w:r>
        <w:t>185(Glutamate (mGluR group I) agonist) + 0</w:t>
      </w:r>
      <w:r w:rsidR="00644CD5">
        <w:t>.</w:t>
      </w:r>
      <w:r>
        <w:t>251(IL1B expression enhancer) -0</w:t>
      </w:r>
      <w:r w:rsidR="00644CD5">
        <w:t>.</w:t>
      </w:r>
      <w:r>
        <w:t>428(Endopeptidase inhibitor) + 0</w:t>
      </w:r>
      <w:r w:rsidR="00644CD5">
        <w:t>.</w:t>
      </w:r>
      <w:r>
        <w:t>253(Glaucoma) -0</w:t>
      </w:r>
      <w:r w:rsidR="00644CD5">
        <w:t>.</w:t>
      </w:r>
      <w:r>
        <w:t>301(Renin inhibitor) + 0</w:t>
      </w:r>
      <w:r w:rsidR="00644CD5">
        <w:t>.</w:t>
      </w:r>
      <w:r>
        <w:t>186(Protein kinase C stimulant) + 0</w:t>
      </w:r>
      <w:r w:rsidR="00644CD5">
        <w:t>.</w:t>
      </w:r>
      <w:r>
        <w:t>148(Lipoxygenase inhibitor) -0</w:t>
      </w:r>
      <w:r w:rsidR="00644CD5">
        <w:t>.</w:t>
      </w:r>
      <w:r>
        <w:t>133(L lactate dehydrogenase C inhibitor) -0</w:t>
      </w:r>
      <w:r w:rsidR="00644CD5">
        <w:t>.</w:t>
      </w:r>
      <w:r>
        <w:t>351(5 Hydroxytryptamine antagonist) + 0</w:t>
      </w:r>
      <w:r w:rsidR="00644CD5">
        <w:t>.</w:t>
      </w:r>
      <w:r>
        <w:t>222(Neurokinin 3 antagonist) + 0</w:t>
      </w:r>
      <w:r w:rsidR="00644CD5">
        <w:t>.</w:t>
      </w:r>
      <w:r>
        <w:t>219(Hematotoxic) -0</w:t>
      </w:r>
      <w:r w:rsidR="00644CD5">
        <w:t>.</w:t>
      </w:r>
      <w:r>
        <w:t>596(SMN2 e</w:t>
      </w:r>
      <w:r>
        <w:t>x</w:t>
      </w:r>
      <w:r>
        <w:t>pression enhancer) -0</w:t>
      </w:r>
      <w:r w:rsidR="00644CD5">
        <w:t>.</w:t>
      </w:r>
      <w:r>
        <w:t>0689(Antiinflammatory) -0</w:t>
      </w:r>
      <w:r w:rsidR="00644CD5">
        <w:t>.</w:t>
      </w:r>
      <w:r>
        <w:t>629(PDZK1 expression enhancer) -0</w:t>
      </w:r>
      <w:r w:rsidR="00644CD5">
        <w:t>.</w:t>
      </w:r>
      <w:r>
        <w:t>214(MAP3K7 inhibitor) -0</w:t>
      </w:r>
      <w:r w:rsidR="00644CD5">
        <w:t>.</w:t>
      </w:r>
      <w:r>
        <w:t>253(Gelatinase inhibitor) + 0</w:t>
      </w:r>
      <w:r w:rsidR="00644CD5">
        <w:t>.</w:t>
      </w:r>
      <w:r>
        <w:t>571(Fatty acid binding protein adipocyte inhibitor) -0</w:t>
      </w:r>
      <w:r w:rsidR="00644CD5">
        <w:t>.</w:t>
      </w:r>
      <w:r>
        <w:t>197(Ribosomal protein S6 kinase alpha 5 inhibitor) + 0</w:t>
      </w:r>
      <w:r w:rsidR="00644CD5">
        <w:t>.</w:t>
      </w:r>
      <w:r>
        <w:t>106(Psychotropic) -0</w:t>
      </w:r>
      <w:r w:rsidR="00644CD5">
        <w:t>.</w:t>
      </w:r>
      <w:r>
        <w:t>397(Chymase inhibitor) + 0</w:t>
      </w:r>
      <w:r w:rsidR="00644CD5">
        <w:t>.</w:t>
      </w:r>
      <w:r>
        <w:t>601(Cysteine-tRNA ligase inhibitor) -0</w:t>
      </w:r>
      <w:r w:rsidR="00644CD5">
        <w:t>.</w:t>
      </w:r>
      <w:r>
        <w:t>266(Retinoic acid receptor antagonist) -0</w:t>
      </w:r>
      <w:r w:rsidR="00644CD5">
        <w:t>.</w:t>
      </w:r>
      <w:r>
        <w:t>394(Catechol 2</w:t>
      </w:r>
      <w:r w:rsidR="00644CD5">
        <w:t>.</w:t>
      </w:r>
      <w:r>
        <w:t>3-dioxygenase inhibitor) + 0</w:t>
      </w:r>
      <w:r w:rsidR="00644CD5">
        <w:t>.</w:t>
      </w:r>
      <w:r>
        <w:t>355(CEBPD expression e</w:t>
      </w:r>
      <w:r>
        <w:t>n</w:t>
      </w:r>
      <w:r>
        <w:t>hancer) + 0</w:t>
      </w:r>
      <w:r w:rsidR="00644CD5">
        <w:t>.</w:t>
      </w:r>
      <w:r>
        <w:t>15(Biliary tract disorders treatment) + 1</w:t>
      </w:r>
      <w:r w:rsidR="00644CD5">
        <w:t>.</w:t>
      </w:r>
      <w:r>
        <w:t>05(Linoleate isomerase inhibitor) -0</w:t>
      </w:r>
      <w:r w:rsidR="00644CD5">
        <w:t>.</w:t>
      </w:r>
      <w:r>
        <w:t>136(Purinergic receptor a</w:t>
      </w:r>
      <w:r>
        <w:t>n</w:t>
      </w:r>
      <w:r>
        <w:t>tagonist) + 0</w:t>
      </w:r>
      <w:r w:rsidR="00644CD5">
        <w:t>.</w:t>
      </w:r>
      <w:r>
        <w:t>127(Cystinyl aminopeptidase inhibitor) + 0</w:t>
      </w:r>
      <w:r w:rsidR="00644CD5">
        <w:t>.</w:t>
      </w:r>
      <w:r>
        <w:t>143(Phosphodiesterase 6C inhibitor) -0</w:t>
      </w:r>
      <w:r w:rsidR="00644CD5">
        <w:t>.</w:t>
      </w:r>
      <w:r>
        <w:t>548(Histone deacet</w:t>
      </w:r>
      <w:r>
        <w:t>y</w:t>
      </w:r>
      <w:r>
        <w:t>lase 10 inhibitor) + 0</w:t>
      </w:r>
      <w:r w:rsidR="00644CD5">
        <w:t>.</w:t>
      </w:r>
      <w:r>
        <w:t>0549(Dry eye) + 0</w:t>
      </w:r>
      <w:r w:rsidR="00644CD5">
        <w:t>.</w:t>
      </w:r>
      <w:r>
        <w:t>491(NUPR1 expression enhancer) -0</w:t>
      </w:r>
      <w:r w:rsidR="00644CD5">
        <w:t>.</w:t>
      </w:r>
      <w:r>
        <w:t>338(Protein-Npi-phosphohistidine-sugar phosphotransferase inhibitor) -0</w:t>
      </w:r>
      <w:r w:rsidR="00644CD5">
        <w:t>.</w:t>
      </w:r>
      <w:r>
        <w:t>957(Amidophosphoribosyltransferase inhibitor) + 0</w:t>
      </w:r>
      <w:r w:rsidR="00644CD5">
        <w:t>.</w:t>
      </w:r>
      <w:r>
        <w:t>443(Membrane permeability enhancer) -0</w:t>
      </w:r>
      <w:r w:rsidR="00644CD5">
        <w:t>.</w:t>
      </w:r>
      <w:r>
        <w:t>755(Malate dehydrogenase (oxaloacetate-decarboxylating) (NADP+) inhibitor) + 0</w:t>
      </w:r>
      <w:r w:rsidR="00644CD5">
        <w:t>.</w:t>
      </w:r>
      <w:r>
        <w:t>516(Henoch-Schonlein purpura) + 0</w:t>
      </w:r>
      <w:r w:rsidR="00644CD5">
        <w:t>.</w:t>
      </w:r>
      <w:r>
        <w:t>401(NAD(P)+ transhydrogenase (AB-specific) inhibitor) + 0</w:t>
      </w:r>
      <w:r w:rsidR="00644CD5">
        <w:t>.</w:t>
      </w:r>
      <w:r>
        <w:t>176(Tryptophan hydroxylase 1 inhibitor) -0</w:t>
      </w:r>
      <w:r w:rsidR="00644CD5">
        <w:t>.</w:t>
      </w:r>
      <w:r>
        <w:t>11(Liver cirrhosis treatment) -0</w:t>
      </w:r>
      <w:r w:rsidR="00644CD5">
        <w:t>.</w:t>
      </w:r>
      <w:r>
        <w:t>267(Arylamine N-Acetyltransferase substrate) + 0</w:t>
      </w:r>
      <w:r w:rsidR="00644CD5">
        <w:t>.</w:t>
      </w:r>
      <w:r>
        <w:t>4(PGR expression enhancer) + 0</w:t>
      </w:r>
      <w:r w:rsidR="00644CD5">
        <w:t>.</w:t>
      </w:r>
      <w:r>
        <w:t>289(Kallikrein inhibitor) -0</w:t>
      </w:r>
      <w:r w:rsidR="00644CD5">
        <w:t>.</w:t>
      </w:r>
      <w:r>
        <w:t>242(DNA damaging) -0</w:t>
      </w:r>
      <w:r w:rsidR="00644CD5">
        <w:t>.</w:t>
      </w:r>
      <w:r>
        <w:t>161(Cyclin T1 inhibitor) + 0</w:t>
      </w:r>
      <w:r w:rsidR="00644CD5">
        <w:t>.</w:t>
      </w:r>
      <w:r>
        <w:t>164(Neutrophil coll</w:t>
      </w:r>
      <w:r>
        <w:t>a</w:t>
      </w:r>
      <w:r>
        <w:t>genase inhibitor) -0</w:t>
      </w:r>
      <w:r w:rsidR="00644CD5">
        <w:t>.</w:t>
      </w:r>
      <w:r>
        <w:t>245(DOPA decarboxylase inhibitor) + 0</w:t>
      </w:r>
      <w:r w:rsidR="00644CD5">
        <w:t>.</w:t>
      </w:r>
      <w:r>
        <w:t>653(UGT2B10 substrate) + 0</w:t>
      </w:r>
      <w:r w:rsidR="00644CD5">
        <w:t>.</w:t>
      </w:r>
      <w:r>
        <w:t>455(Thromboxane A2 antagonist) -0</w:t>
      </w:r>
      <w:r w:rsidR="00644CD5">
        <w:t>.</w:t>
      </w:r>
      <w:r>
        <w:t>16(CASP3 expression enhancer) + 0</w:t>
      </w:r>
      <w:r w:rsidR="00644CD5">
        <w:t>.</w:t>
      </w:r>
      <w:r>
        <w:t>0782(Troponin C inhibitor) + 4</w:t>
      </w:r>
      <w:r w:rsidR="00644CD5">
        <w:t>.</w:t>
      </w:r>
      <w:r>
        <w:t>49(Length^3) -0</w:t>
      </w:r>
      <w:r w:rsidR="00644CD5">
        <w:t>.</w:t>
      </w:r>
      <w:r>
        <w:t>0916(Niemann-Pick C1-like 1 protein antagonist) -0</w:t>
      </w:r>
      <w:r w:rsidR="00644CD5">
        <w:t>.</w:t>
      </w:r>
      <w:r>
        <w:t>428(Peptidylglycine monooxygenase inhibitor) -0</w:t>
      </w:r>
      <w:r w:rsidR="00644CD5">
        <w:t>.</w:t>
      </w:r>
      <w:r>
        <w:t>349(Glycine hydroxymethy</w:t>
      </w:r>
      <w:r>
        <w:t>l</w:t>
      </w:r>
      <w:r>
        <w:lastRenderedPageBreak/>
        <w:t>transferase inhibitor) -0</w:t>
      </w:r>
      <w:r w:rsidR="00644CD5">
        <w:t>.</w:t>
      </w:r>
      <w:r>
        <w:t>124(Chemokine receptor antagonist) -0</w:t>
      </w:r>
      <w:r w:rsidR="00644CD5">
        <w:t>.</w:t>
      </w:r>
      <w:r>
        <w:t>329(Histamine H2 receptor agonist) + 0</w:t>
      </w:r>
      <w:r w:rsidR="00644CD5">
        <w:t>.</w:t>
      </w:r>
      <w:r>
        <w:t>281(NF-E2-related factor 2 stimulant) -0</w:t>
      </w:r>
      <w:r w:rsidR="00644CD5">
        <w:t>.</w:t>
      </w:r>
      <w:r>
        <w:t>462(Potassium channel Kv4.3 blocker) -0</w:t>
      </w:r>
      <w:r w:rsidR="00644CD5">
        <w:t>.</w:t>
      </w:r>
      <w:r>
        <w:t>635(Cyanate hydratase inhibitor) + 0</w:t>
      </w:r>
      <w:r w:rsidR="00644CD5">
        <w:t>.</w:t>
      </w:r>
      <w:r>
        <w:t>0913(HCV NS5A inhibitor) -0</w:t>
      </w:r>
      <w:r w:rsidR="00644CD5">
        <w:t>.</w:t>
      </w:r>
      <w:r>
        <w:t>147(Bradykinin B1 receptor antagonist) + 0</w:t>
      </w:r>
      <w:r w:rsidR="00644CD5">
        <w:t>.</w:t>
      </w:r>
      <w:r>
        <w:t>43(Phosphoenolpyruvate carboxykinase (GTP) inhibitor) -0</w:t>
      </w:r>
      <w:r w:rsidR="00644CD5">
        <w:t>.</w:t>
      </w:r>
      <w:r>
        <w:t>209(CYP2C9 substrate) + 0</w:t>
      </w:r>
      <w:r w:rsidR="00644CD5">
        <w:t>.</w:t>
      </w:r>
      <w:r>
        <w:t>206(Carcinogenic</w:t>
      </w:r>
      <w:r w:rsidR="00644CD5">
        <w:t>.</w:t>
      </w:r>
      <w:r>
        <w:t xml:space="preserve"> group 1) + 0</w:t>
      </w:r>
      <w:r w:rsidR="00644CD5">
        <w:t>.</w:t>
      </w:r>
      <w:r>
        <w:t>496(Alpha glucosidase inhibitor) -0</w:t>
      </w:r>
      <w:r w:rsidR="00644CD5">
        <w:t>.</w:t>
      </w:r>
      <w:r>
        <w:t>116(CDC25A inhibitor) + 0</w:t>
      </w:r>
      <w:r w:rsidR="00644CD5">
        <w:t>.</w:t>
      </w:r>
      <w:r>
        <w:t>104(Liver X receptor alpha agonist) -0</w:t>
      </w:r>
      <w:r w:rsidR="00644CD5">
        <w:t>.</w:t>
      </w:r>
      <w:r>
        <w:t>185(PPARA expression enhancer) + 0</w:t>
      </w:r>
      <w:r w:rsidR="00644CD5">
        <w:t>.</w:t>
      </w:r>
      <w:r>
        <w:t>109(Antiviral (Influenza A)) -0</w:t>
      </w:r>
      <w:r w:rsidR="00644CD5">
        <w:t>.</w:t>
      </w:r>
      <w:r>
        <w:t>449(Protein phosphatase 2B inhibitor) -0</w:t>
      </w:r>
      <w:r w:rsidR="00644CD5">
        <w:t>.</w:t>
      </w:r>
      <w:r>
        <w:t>161(Antithrombotic) + 0</w:t>
      </w:r>
      <w:r w:rsidR="00644CD5">
        <w:t>.</w:t>
      </w:r>
      <w:r>
        <w:t>266(Malate deh</w:t>
      </w:r>
      <w:r>
        <w:t>y</w:t>
      </w:r>
      <w:r>
        <w:t>drogenase inhibitor) -0</w:t>
      </w:r>
      <w:r w:rsidR="00644CD5">
        <w:t>.</w:t>
      </w:r>
      <w:r>
        <w:t>119(Smo receptor antagonist) -0</w:t>
      </w:r>
      <w:r w:rsidR="00644CD5">
        <w:t>.</w:t>
      </w:r>
      <w:r>
        <w:t>107(Lysophosphatidic acid 3 receptor antagonist) -0</w:t>
      </w:r>
      <w:r w:rsidR="00644CD5">
        <w:t>.</w:t>
      </w:r>
      <w:r>
        <w:t>171(UDP-glucuronosyltransferase substrate) -0</w:t>
      </w:r>
      <w:r w:rsidR="00644CD5">
        <w:t>.</w:t>
      </w:r>
      <w:r>
        <w:t>0769(Antineoplastic (glioblastoma multiforme)) + 0</w:t>
      </w:r>
      <w:r w:rsidR="00644CD5">
        <w:t>.</w:t>
      </w:r>
      <w:r>
        <w:t>0914(Sodium/glucose cotransporter inhibitor) + 0</w:t>
      </w:r>
      <w:r w:rsidR="00644CD5">
        <w:t>.</w:t>
      </w:r>
      <w:r>
        <w:t>106(Steroid-like) + 0</w:t>
      </w:r>
      <w:r w:rsidR="00644CD5">
        <w:t>.</w:t>
      </w:r>
      <w:r>
        <w:t>0857(Phospho-N-acetylmuramoyl-pentapeptide-transferase inhibitor) + 0</w:t>
      </w:r>
      <w:r w:rsidR="00644CD5">
        <w:t>.</w:t>
      </w:r>
      <w:r>
        <w:t>0838(Carbonic anhydrase VB inhibitor) + 0</w:t>
      </w:r>
      <w:r w:rsidR="00644CD5">
        <w:t>.</w:t>
      </w:r>
      <w:r>
        <w:t>238(Cystathionine beta-synthase inhibitor) + 0</w:t>
      </w:r>
      <w:r w:rsidR="00644CD5">
        <w:t>.</w:t>
      </w:r>
      <w:r>
        <w:t>0821(Protein kinase (CK1) inhibitor) -0</w:t>
      </w:r>
      <w:r w:rsidR="00644CD5">
        <w:t>.</w:t>
      </w:r>
      <w:r>
        <w:t>261(Dipeptidyl peptidase I inhibitor) + 0</w:t>
      </w:r>
      <w:r w:rsidR="00644CD5">
        <w:t>.</w:t>
      </w:r>
      <w:r>
        <w:t>14(Calcium channel (voltage-sensitive) blocker) + 0</w:t>
      </w:r>
      <w:r w:rsidR="00644CD5">
        <w:t>.</w:t>
      </w:r>
      <w:r>
        <w:t>118(Pancytopenia) -0</w:t>
      </w:r>
      <w:r w:rsidR="00644CD5">
        <w:t>.</w:t>
      </w:r>
      <w:r>
        <w:t>111(Leucyltransferase inhibitor) + 0</w:t>
      </w:r>
      <w:r w:rsidR="00644CD5">
        <w:t>.</w:t>
      </w:r>
      <w:r>
        <w:t>214(TNFRSF1A expre</w:t>
      </w:r>
      <w:r>
        <w:t>s</w:t>
      </w:r>
      <w:r>
        <w:t>sion inhibitor) -0</w:t>
      </w:r>
      <w:r w:rsidR="00644CD5">
        <w:t>.</w:t>
      </w:r>
      <w:r>
        <w:t>0748(Selectin antagonist) -0</w:t>
      </w:r>
      <w:r w:rsidR="00644CD5">
        <w:t>.</w:t>
      </w:r>
      <w:r>
        <w:t>177(CCNA2 expression enhancer) + 0</w:t>
      </w:r>
      <w:r w:rsidR="00644CD5">
        <w:t>.</w:t>
      </w:r>
      <w:r>
        <w:t>0702(Benzodiazepine inverse agonist) -0</w:t>
      </w:r>
      <w:r w:rsidR="00644CD5">
        <w:t>.</w:t>
      </w:r>
      <w:r>
        <w:t>0486(Analgesic</w:t>
      </w:r>
      <w:r w:rsidR="00644CD5">
        <w:t>.</w:t>
      </w:r>
      <w:r>
        <w:t xml:space="preserve"> non-opioid) -0</w:t>
      </w:r>
      <w:r w:rsidR="00644CD5">
        <w:t>.</w:t>
      </w:r>
      <w:r>
        <w:t>054(SESN2 expression enhancer) + 0</w:t>
      </w:r>
      <w:r w:rsidR="00644CD5">
        <w:t>.</w:t>
      </w:r>
      <w:r>
        <w:t>229(Metalloproteinase inhibitor) -0</w:t>
      </w:r>
      <w:r w:rsidR="00644CD5">
        <w:t>.</w:t>
      </w:r>
      <w:r>
        <w:t>0718(Cyclin-dependent kinase 9 inhibitor) -0</w:t>
      </w:r>
      <w:r w:rsidR="00644CD5">
        <w:t>.</w:t>
      </w:r>
      <w:r>
        <w:t>199(Isoamylase inhibitor) + 0</w:t>
      </w:r>
      <w:r w:rsidR="00644CD5">
        <w:t>.</w:t>
      </w:r>
      <w:r>
        <w:t>0599(Phosphodiesterase 4D inhibitor) -0</w:t>
      </w:r>
      <w:r w:rsidR="00644CD5">
        <w:t>.</w:t>
      </w:r>
      <w:r>
        <w:t>144(CCNE1 expression inhibitor) -0</w:t>
      </w:r>
      <w:r w:rsidR="00644CD5">
        <w:t>.</w:t>
      </w:r>
      <w:r>
        <w:t>109(TNF expression inhibitor) -0</w:t>
      </w:r>
      <w:r w:rsidR="00644CD5">
        <w:t>.</w:t>
      </w:r>
      <w:r>
        <w:t>288(5-Formyltetrahydrofolate cyclo-ligase inhibitor) + 0</w:t>
      </w:r>
      <w:r w:rsidR="00644CD5">
        <w:t>.</w:t>
      </w:r>
      <w:r>
        <w:t>214(Heparanase inhibitor) -0</w:t>
      </w:r>
      <w:r w:rsidR="00644CD5">
        <w:t>.</w:t>
      </w:r>
      <w:r>
        <w:t>245(Retinoid X gamma receptor antagonist) -0</w:t>
      </w:r>
      <w:r w:rsidR="00644CD5">
        <w:t>.</w:t>
      </w:r>
      <w:r>
        <w:t>0653(24-sterol C-methyltransferase inhibitor) + 0</w:t>
      </w:r>
      <w:r w:rsidR="00644CD5">
        <w:t>.</w:t>
      </w:r>
      <w:r>
        <w:t>0558(Caspase 9 inhibitor) + 0</w:t>
      </w:r>
      <w:r w:rsidR="00644CD5">
        <w:t>.</w:t>
      </w:r>
      <w:r>
        <w:t>184(CXC chemokine 1 receptor antagonist) -0</w:t>
      </w:r>
      <w:r w:rsidR="00644CD5">
        <w:t>.</w:t>
      </w:r>
      <w:r>
        <w:t>0731(Glycosylceramidase inhibitor) + 0</w:t>
      </w:r>
      <w:r w:rsidR="00644CD5">
        <w:t>.</w:t>
      </w:r>
      <w:r>
        <w:t>155(5 Hydroxytryptamine 3 agonist) -0</w:t>
      </w:r>
      <w:r w:rsidR="00644CD5">
        <w:t>.</w:t>
      </w:r>
      <w:r>
        <w:t>157(Gastritis treatment) + 0</w:t>
      </w:r>
      <w:r w:rsidR="00644CD5">
        <w:t>.</w:t>
      </w:r>
      <w:r>
        <w:t>0704(MAP kinase kinase kinase inhibitor) -0</w:t>
      </w:r>
      <w:r w:rsidR="00644CD5">
        <w:t>.</w:t>
      </w:r>
      <w:r>
        <w:t>15(Nicotinic alpha7 receptor agonist) -0</w:t>
      </w:r>
      <w:r w:rsidR="00644CD5">
        <w:t>.</w:t>
      </w:r>
      <w:r>
        <w:t>04(Antiinfertility</w:t>
      </w:r>
      <w:r w:rsidR="00644CD5">
        <w:t>.</w:t>
      </w:r>
      <w:r>
        <w:t xml:space="preserve"> female) -0</w:t>
      </w:r>
      <w:r w:rsidR="00644CD5">
        <w:t>.</w:t>
      </w:r>
      <w:r>
        <w:t>142(RNA synthesis inhibitor) + 0</w:t>
      </w:r>
      <w:r w:rsidR="00644CD5">
        <w:t>.</w:t>
      </w:r>
      <w:r>
        <w:t>11(Protein-tyrosine sulfotransferase inhibitor) + 0</w:t>
      </w:r>
      <w:r w:rsidR="00644CD5">
        <w:t>.</w:t>
      </w:r>
      <w:r>
        <w:t>118(Raynaud's phenomenon) + 0</w:t>
      </w:r>
      <w:r w:rsidR="00644CD5">
        <w:t>.</w:t>
      </w:r>
      <w:r>
        <w:t>133(MMP9 expression inhibitor) + 0</w:t>
      </w:r>
      <w:r w:rsidR="00644CD5">
        <w:t>.</w:t>
      </w:r>
      <w:r>
        <w:t>0575(Integrin alphaVbeta1 antagonist) + 0</w:t>
      </w:r>
      <w:r w:rsidR="00644CD5">
        <w:t>.</w:t>
      </w:r>
      <w:r>
        <w:t>0498(rRNA (adenosine-2'-O-)-methyltransferase inhibitor) + 0</w:t>
      </w:r>
      <w:r w:rsidR="00644CD5">
        <w:t>.</w:t>
      </w:r>
      <w:r>
        <w:t>0609(Attention deficit/hyperactivity disorder treatment) + 0</w:t>
      </w:r>
      <w:r w:rsidR="00644CD5">
        <w:t>.</w:t>
      </w:r>
      <w:r>
        <w:t>0673(Troponin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219(Erythropoietin receptor agonist) + 0</w:t>
      </w:r>
      <w:r w:rsidR="00644CD5">
        <w:t>.</w:t>
      </w:r>
      <w:r>
        <w:t>0986(Carcinogenic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0745(CYP2C8 inhibitor) -0</w:t>
      </w:r>
      <w:r w:rsidR="00644CD5">
        <w:t>.</w:t>
      </w:r>
      <w:r>
        <w:t>0729(Glycogen synthase kinase-3 alpha inhibitor) + 0</w:t>
      </w:r>
      <w:r w:rsidR="00644CD5">
        <w:t>.</w:t>
      </w:r>
      <w:r>
        <w:t>0634(Retinoid X alpha receptor agonist) -0</w:t>
      </w:r>
      <w:r w:rsidR="00644CD5">
        <w:t>.</w:t>
      </w:r>
      <w:r>
        <w:t>134(Xanthine dehydrogenase inhibitor) -0</w:t>
      </w:r>
      <w:r w:rsidR="00644CD5">
        <w:t>.</w:t>
      </w:r>
      <w:r>
        <w:t>0671(Transforming growth factor antagonist) + 0</w:t>
      </w:r>
      <w:r w:rsidR="00644CD5">
        <w:t>.</w:t>
      </w:r>
      <w:r>
        <w:t>256(CMP-N-acylneuraminate phosphodiesterase inhibitor) + 0</w:t>
      </w:r>
      <w:r w:rsidR="00644CD5">
        <w:t>.</w:t>
      </w:r>
      <w:r>
        <w:t>0963(MCL1 expression inhibitor) -0</w:t>
      </w:r>
      <w:r w:rsidR="00644CD5">
        <w:t>.</w:t>
      </w:r>
      <w:r>
        <w:t>0373(Thymidine kinase 2 i</w:t>
      </w:r>
      <w:r>
        <w:t>n</w:t>
      </w:r>
      <w:r>
        <w:t>hibitor) + 0</w:t>
      </w:r>
      <w:r w:rsidR="00644CD5">
        <w:t>.</w:t>
      </w:r>
      <w:r>
        <w:t>0383(Alpha 2c adrenoreceptor agonist) + 0</w:t>
      </w:r>
      <w:r w:rsidR="00644CD5">
        <w:t>.</w:t>
      </w:r>
      <w:r>
        <w:t>0356(Sucrose-phosphate synthase inhibitor) -0</w:t>
      </w:r>
      <w:r w:rsidR="00644CD5">
        <w:t>.</w:t>
      </w:r>
      <w:r>
        <w:t>0354(Fibroblast growth factor 2 antagonist) + 0</w:t>
      </w:r>
      <w:r w:rsidR="00644CD5">
        <w:t>.</w:t>
      </w:r>
      <w:r>
        <w:t>0874(Cocain dependency treatment) -0</w:t>
      </w:r>
      <w:r w:rsidR="00644CD5">
        <w:t>.</w:t>
      </w:r>
      <w:r>
        <w:t>0595(CYP3A5 substrate) + 0</w:t>
      </w:r>
      <w:r w:rsidR="00644CD5">
        <w:t>.</w:t>
      </w:r>
      <w:r>
        <w:t>033(Tyk2 inhib</w:t>
      </w:r>
      <w:r>
        <w:t>i</w:t>
      </w:r>
      <w:r>
        <w:t>tor) + 0</w:t>
      </w:r>
      <w:r w:rsidR="00644CD5">
        <w:t>.</w:t>
      </w:r>
      <w:r>
        <w:t>116(Cancer procoagulant inhibitor) + 0</w:t>
      </w:r>
      <w:r w:rsidR="00644CD5">
        <w:t>.</w:t>
      </w:r>
      <w:r>
        <w:t>109(Antibiotic Carbapenem-like) -0</w:t>
      </w:r>
      <w:r w:rsidR="00644CD5">
        <w:t>.</w:t>
      </w:r>
      <w:r>
        <w:t>0378(Dopamine D4 agonist) + 0</w:t>
      </w:r>
      <w:r w:rsidR="00644CD5">
        <w:t>.</w:t>
      </w:r>
      <w:r>
        <w:t>0375(Estradiol 17 beta dehydrogenase stimulant) -0</w:t>
      </w:r>
      <w:r w:rsidR="00644CD5">
        <w:t>.</w:t>
      </w:r>
      <w:r>
        <w:t>0812(Dopamine beta hydroxylase inhibitor) + 0</w:t>
      </w:r>
      <w:r w:rsidR="00644CD5">
        <w:t>.</w:t>
      </w:r>
      <w:r>
        <w:t>0285(Xanthine oxidase substrate) + 0</w:t>
      </w:r>
      <w:r w:rsidR="00644CD5">
        <w:t>.</w:t>
      </w:r>
      <w:r>
        <w:t>0416(5 Hydroxytryptamine 2A antagonist) + 0</w:t>
      </w:r>
      <w:r w:rsidR="00644CD5">
        <w:t>.</w:t>
      </w:r>
      <w:r>
        <w:t>0275(MAP kinase 3 inhibitor) -0</w:t>
      </w:r>
      <w:r w:rsidR="00644CD5">
        <w:t>.</w:t>
      </w:r>
      <w:r>
        <w:t>0359(Dopamine D5 antagonist) -0</w:t>
      </w:r>
      <w:r w:rsidR="00644CD5">
        <w:t>.</w:t>
      </w:r>
      <w:r>
        <w:t>195(Adenylylsulphatase inhibitor) -0</w:t>
      </w:r>
      <w:r w:rsidR="00644CD5">
        <w:t>.</w:t>
      </w:r>
      <w:r>
        <w:t>0343(Calcium-dependent phospholipase A2 inhibitor) -0</w:t>
      </w:r>
      <w:r w:rsidR="00644CD5">
        <w:t>.</w:t>
      </w:r>
      <w:r>
        <w:t>0713(CDK/Cyclin complex inhibitor) + 0</w:t>
      </w:r>
      <w:r w:rsidR="00644CD5">
        <w:t>.</w:t>
      </w:r>
      <w:r>
        <w:t>172(Acyl-CoA dehydrogenase inhibitor) -0</w:t>
      </w:r>
      <w:r w:rsidR="00644CD5">
        <w:t>.</w:t>
      </w:r>
      <w:r>
        <w:t>0468(SERPINA3 expression enhancer) + 0</w:t>
      </w:r>
      <w:r w:rsidR="00644CD5">
        <w:t>.</w:t>
      </w:r>
      <w:r>
        <w:t>0209(Rhodesain inhibitor) + 0</w:t>
      </w:r>
      <w:r w:rsidR="00644CD5">
        <w:t>.</w:t>
      </w:r>
      <w:r>
        <w:t>0509(ABCG2 expression enhancer) -0</w:t>
      </w:r>
      <w:r w:rsidR="00644CD5">
        <w:t>.</w:t>
      </w:r>
      <w:r>
        <w:t>0224(Antioxidant) + 0</w:t>
      </w:r>
      <w:r w:rsidR="00644CD5">
        <w:t>.</w:t>
      </w:r>
      <w:r>
        <w:t>0352(Carcinogenic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0649(Melatonin 1a antagonist) -0</w:t>
      </w:r>
      <w:r w:rsidR="00644CD5">
        <w:t>.</w:t>
      </w:r>
      <w:r>
        <w:t>11(CYP24 substrate) -0</w:t>
      </w:r>
      <w:r w:rsidR="00644CD5">
        <w:t>.</w:t>
      </w:r>
      <w:r>
        <w:t>049(Biphenyl-2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0604(Amyloid beta aggregation inhibitor) + 0</w:t>
      </w:r>
      <w:r w:rsidR="00644CD5">
        <w:t>.</w:t>
      </w:r>
      <w:r>
        <w:t>0293(Skin irrit</w:t>
      </w:r>
      <w:r>
        <w:t>a</w:t>
      </w:r>
      <w:r>
        <w:t>tion</w:t>
      </w:r>
      <w:r w:rsidR="00644CD5">
        <w:t>.</w:t>
      </w:r>
      <w:r>
        <w:t xml:space="preserve"> weak) + 0</w:t>
      </w:r>
      <w:r w:rsidR="00644CD5">
        <w:t>.</w:t>
      </w:r>
      <w:r>
        <w:t>0123(Multiple sclerosis treatment) -0</w:t>
      </w:r>
      <w:r w:rsidR="00644CD5">
        <w:t>.</w:t>
      </w:r>
      <w:r>
        <w:t>0455(Neuronal nitric-oxide synthase inhibitor) -0</w:t>
      </w:r>
      <w:r w:rsidR="00644CD5">
        <w:t>.</w:t>
      </w:r>
      <w:r>
        <w:t>0225(Beta-adrenergic receptor kinase inhibitor) + 0</w:t>
      </w:r>
      <w:r w:rsidR="00644CD5">
        <w:t>.</w:t>
      </w:r>
      <w:r>
        <w:t>016(Matrix metalloproteinase 2 (membrane-type) inhibitor) + 0</w:t>
      </w:r>
      <w:r w:rsidR="00644CD5">
        <w:t>.</w:t>
      </w:r>
      <w:r>
        <w:t>0572(Leukotriene C4 antagonist) + 0</w:t>
      </w:r>
      <w:r w:rsidR="00644CD5">
        <w:t>.</w:t>
      </w:r>
      <w:r>
        <w:t>0255(Carcinogenic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013(Bombesin 1 receptor antagonist) + 0</w:t>
      </w:r>
      <w:r w:rsidR="00644CD5">
        <w:t>.</w:t>
      </w:r>
      <w:r>
        <w:t>0247(Nav1.8 sodium channel blocker) + 0</w:t>
      </w:r>
      <w:r w:rsidR="00644CD5">
        <w:t>.</w:t>
      </w:r>
      <w:r>
        <w:t>00888(Phosphate transporter inhibitor) -0</w:t>
      </w:r>
      <w:r w:rsidR="00644CD5">
        <w:t>.</w:t>
      </w:r>
      <w:r>
        <w:t>00944(CC chemokine 5 receptor agonist) -0</w:t>
      </w:r>
      <w:r w:rsidR="00644CD5">
        <w:t>.</w:t>
      </w:r>
      <w:r>
        <w:t>0132(Carcinogenic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00628(Insulin secretagoues) + 0</w:t>
      </w:r>
      <w:r w:rsidR="00644CD5">
        <w:t>.</w:t>
      </w:r>
      <w:r>
        <w:t>0269(Kallikrein 3 inhibitor) -0</w:t>
      </w:r>
      <w:r w:rsidR="00644CD5">
        <w:t>.</w:t>
      </w:r>
      <w:r>
        <w:t>0334(DNA methylase inhibitor) + 0</w:t>
      </w:r>
      <w:r w:rsidR="00644CD5">
        <w:t>.</w:t>
      </w:r>
      <w:r>
        <w:t>00968(MAP kinase inhibitor) -0</w:t>
      </w:r>
      <w:r w:rsidR="00644CD5">
        <w:t>.</w:t>
      </w:r>
      <w:r>
        <w:t>01(G-protein-coupled receptor kinase inhibitor) -0</w:t>
      </w:r>
      <w:r w:rsidR="00644CD5">
        <w:t>.</w:t>
      </w:r>
      <w:r>
        <w:t>0207(3-Alpha-hydroxysteroid dehydrogenase type II inhibitor) + 0</w:t>
      </w:r>
      <w:r w:rsidR="00644CD5">
        <w:t>.</w:t>
      </w:r>
      <w:r>
        <w:t>0288(N-acetylglucosamine-6-phosphate deacetylase inhibitor) -0</w:t>
      </w:r>
      <w:r w:rsidR="00644CD5">
        <w:t>.</w:t>
      </w:r>
      <w:r>
        <w:t>00369(Protein-tyrosine phosphatase 1B inhibitor) -0</w:t>
      </w:r>
      <w:r w:rsidR="00644CD5">
        <w:t>.</w:t>
      </w:r>
      <w:r>
        <w:t>00999(Prostaglandin E2 antagonist) -0</w:t>
      </w:r>
      <w:r w:rsidR="00644CD5">
        <w:t>.</w:t>
      </w:r>
      <w:r>
        <w:t>00919(Methionine-tRNA ligase inhibitor) -0</w:t>
      </w:r>
      <w:r w:rsidR="00644CD5">
        <w:t>.</w:t>
      </w:r>
      <w:r>
        <w:t>0076(Acetoin dehydrogenase inhibitor) + 0</w:t>
      </w:r>
      <w:r w:rsidR="00644CD5">
        <w:t>.</w:t>
      </w:r>
      <w:r>
        <w:t>00603(CYP4A11 substrate) -0</w:t>
      </w:r>
      <w:r w:rsidR="00644CD5">
        <w:t>.</w:t>
      </w:r>
      <w:r>
        <w:t>00198(Antineoplastic (lung cancer)) + 0</w:t>
      </w:r>
      <w:r w:rsidR="00644CD5">
        <w:t>.</w:t>
      </w:r>
      <w:r>
        <w:t>00582(AR expression inhibitor) + 0</w:t>
      </w:r>
      <w:r w:rsidR="00644CD5">
        <w:t>.</w:t>
      </w:r>
      <w:r>
        <w:t>0099(Carbonic anhydrase X inhibitor) -0</w:t>
      </w:r>
      <w:r w:rsidR="00644CD5">
        <w:t>.</w:t>
      </w:r>
      <w:r>
        <w:t>0064(5 Hydroxytryptamine 7 antagonist) + 0</w:t>
      </w:r>
      <w:r w:rsidR="00644CD5">
        <w:t>.</w:t>
      </w:r>
      <w:r>
        <w:t>00233(Alpha tubulin a</w:t>
      </w:r>
      <w:r>
        <w:t>n</w:t>
      </w:r>
      <w:r>
        <w:t>tagonist) -0</w:t>
      </w:r>
      <w:r w:rsidR="00644CD5">
        <w:t>.</w:t>
      </w:r>
      <w:r>
        <w:t>00184(Tyrosine kinase non-receptor protein 2 inhibitor) -0</w:t>
      </w:r>
      <w:r w:rsidR="00644CD5">
        <w:t>.</w:t>
      </w:r>
      <w:r>
        <w:t>00477(Sphingosine 1-phosphate receptor 3 antagonist) + 0</w:t>
      </w:r>
      <w:r w:rsidR="00644CD5">
        <w:t>.</w:t>
      </w:r>
      <w:r>
        <w:t>00481(Adenosine A1 receptor agonist enhancer) + 0</w:t>
      </w:r>
      <w:r w:rsidR="00644CD5">
        <w:t>.</w:t>
      </w:r>
      <w:r>
        <w:t>00126(Insulin growth factor antagonist) + 6</w:t>
      </w:r>
      <w:r w:rsidR="00644CD5">
        <w:t>.</w:t>
      </w:r>
      <w:r>
        <w:t>23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425(Cystathionine gamma-lyase inhibitor) + 0</w:t>
      </w:r>
      <w:r w:rsidR="00644CD5">
        <w:t>.</w:t>
      </w:r>
      <w:r>
        <w:t>411(CYP2D substrate) -0</w:t>
      </w:r>
      <w:r w:rsidR="00644CD5">
        <w:t>.</w:t>
      </w:r>
      <w:r>
        <w:t>535(Neutropenia) + 0</w:t>
      </w:r>
      <w:r w:rsidR="00644CD5">
        <w:t>.</w:t>
      </w:r>
      <w:r>
        <w:t>24(Neurotoxic) -0</w:t>
      </w:r>
      <w:r w:rsidR="00644CD5">
        <w:t>.</w:t>
      </w:r>
      <w:r>
        <w:t>0553(Nicotinic receptor alpha6 subunit antagonist) + 22</w:t>
      </w:r>
      <w:r w:rsidR="00644CD5">
        <w:t>.</w:t>
      </w:r>
      <w:r>
        <w:t>6(Length) -0</w:t>
      </w:r>
      <w:r w:rsidR="00644CD5">
        <w:t>.</w:t>
      </w:r>
      <w:r>
        <w:t xml:space="preserve">464(HCV NS5B polymerase inhibitor) + </w:t>
      </w:r>
      <w:r>
        <w:lastRenderedPageBreak/>
        <w:t>0</w:t>
      </w:r>
      <w:r w:rsidR="00644CD5">
        <w:t>.</w:t>
      </w:r>
      <w:r>
        <w:t>47(CYP11B2 inhibitor) + 0</w:t>
      </w:r>
      <w:r w:rsidR="00644CD5">
        <w:t>.</w:t>
      </w:r>
      <w:r>
        <w:t>294(Antiparkinsonian</w:t>
      </w:r>
      <w:r w:rsidR="00644CD5">
        <w:t>.</w:t>
      </w:r>
      <w:r>
        <w:t xml:space="preserve"> rigidity relieving) + 0</w:t>
      </w:r>
      <w:r w:rsidR="00644CD5">
        <w:t>.</w:t>
      </w:r>
      <w:r>
        <w:t>0731(Tumour necrosis factor antagonist) + 0</w:t>
      </w:r>
      <w:r w:rsidR="00644CD5">
        <w:t>.</w:t>
      </w:r>
      <w:r>
        <w:t>0839(Thymidine kinase (Herpes simplex virus 1) inhibitor) -12</w:t>
      </w:r>
      <w:r w:rsidR="00644CD5">
        <w:t>.</w:t>
      </w:r>
      <w:r>
        <w:t>4(Length^2) -0</w:t>
      </w:r>
      <w:r w:rsidR="00644CD5">
        <w:t>.</w:t>
      </w:r>
      <w:r>
        <w:t>584(CYP2 substrate) -0</w:t>
      </w:r>
      <w:r w:rsidR="00644CD5">
        <w:t>.</w:t>
      </w:r>
      <w:r>
        <w:t>00462(CYP2C10 substrate) + 0</w:t>
      </w:r>
      <w:r w:rsidR="00644CD5">
        <w:t>.</w:t>
      </w:r>
      <w:r>
        <w:t>23(CYP3A5 expression enhancer) -1</w:t>
      </w:r>
      <w:r w:rsidR="00644CD5">
        <w:t>.</w:t>
      </w:r>
      <w:r>
        <w:t>12(Mannosyl-oligosaccharide glucosidase inhibitor) -0</w:t>
      </w:r>
      <w:r w:rsidR="00644CD5">
        <w:t>.</w:t>
      </w:r>
      <w:r>
        <w:t>348(Bradykinin antagonist) + 0</w:t>
      </w:r>
      <w:r w:rsidR="00644CD5">
        <w:t>.</w:t>
      </w:r>
      <w:r>
        <w:t>00942(Carcinogenic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215(CDK2/cyclin E i</w:t>
      </w:r>
      <w:r>
        <w:t>n</w:t>
      </w:r>
      <w:r>
        <w:t>hibitor) + 1</w:t>
      </w:r>
      <w:r w:rsidR="00644CD5">
        <w:t>.</w:t>
      </w:r>
      <w:r>
        <w:t>31(Antineoplastic (insulinoma)) -0</w:t>
      </w:r>
      <w:r w:rsidR="00644CD5">
        <w:t>.</w:t>
      </w:r>
      <w:r>
        <w:t>255(HIV-1 integrase (3'-Processing) inhibitor) -1</w:t>
      </w:r>
      <w:r w:rsidR="00644CD5">
        <w:t>.</w:t>
      </w:r>
      <w:r>
        <w:t>32(Kallikrein 13 inhibitor) + 0</w:t>
      </w:r>
      <w:r w:rsidR="00644CD5">
        <w:t>.</w:t>
      </w:r>
      <w:r>
        <w:t>727(IL4 expression enhancer) + 0</w:t>
      </w:r>
      <w:r w:rsidR="00644CD5">
        <w:t>.</w:t>
      </w:r>
      <w:r>
        <w:t>0642(Antineoplastic (uterine cancer)) -0</w:t>
      </w:r>
      <w:r w:rsidR="00644CD5">
        <w:t>.</w:t>
      </w:r>
      <w:r>
        <w:t>0787(Growth stimulant) -0</w:t>
      </w:r>
      <w:r w:rsidR="00644CD5">
        <w:t>.</w:t>
      </w:r>
      <w:r>
        <w:t>177(Glycosuria) -0</w:t>
      </w:r>
      <w:r w:rsidR="00644CD5">
        <w:t>.</w:t>
      </w:r>
      <w:r>
        <w:t>21(Protein S100-A10 inhibitor) + 0</w:t>
      </w:r>
      <w:r w:rsidR="00644CD5">
        <w:t>.</w:t>
      </w:r>
      <w:r>
        <w:t>484(Ceramide glucosyltransferase inhibitor) + 0</w:t>
      </w:r>
      <w:r w:rsidR="00644CD5">
        <w:t>.</w:t>
      </w:r>
      <w:r>
        <w:t>0554(Nicotinic alpha4beta2 receptor agonist) + 0</w:t>
      </w:r>
      <w:r w:rsidR="00644CD5">
        <w:t>.</w:t>
      </w:r>
      <w:r>
        <w:t>195(Xaa-Pro dipeptidyl-peptidase inhibitor) + 0</w:t>
      </w:r>
      <w:r w:rsidR="00644CD5">
        <w:t>.</w:t>
      </w:r>
      <w:r>
        <w:t>74(Diabetic ne</w:t>
      </w:r>
      <w:r>
        <w:t>u</w:t>
      </w:r>
      <w:r>
        <w:t>ropathy treatment) + 0</w:t>
      </w:r>
      <w:r w:rsidR="00644CD5">
        <w:t>.</w:t>
      </w:r>
      <w:r>
        <w:t>536(Cardiodepressant) + 0</w:t>
      </w:r>
      <w:r w:rsidR="00644CD5">
        <w:t>.</w:t>
      </w:r>
      <w:r>
        <w:t>253(MAP-kinase-activated kinase inhibitor) + 0</w:t>
      </w:r>
      <w:r w:rsidR="00644CD5">
        <w:t>.</w:t>
      </w:r>
      <w:r>
        <w:t>229(Ocular toxi</w:t>
      </w:r>
      <w:r>
        <w:t>c</w:t>
      </w:r>
      <w:r>
        <w:t>ity) -0</w:t>
      </w:r>
      <w:r w:rsidR="00644CD5">
        <w:t>.</w:t>
      </w:r>
      <w:r>
        <w:t>423(Pyruvate dehydrogenase kinase inhibitor) -0</w:t>
      </w:r>
      <w:r w:rsidR="00644CD5">
        <w:t>.</w:t>
      </w:r>
      <w:r>
        <w:t>104(IFITM1 expression enhancer) -0</w:t>
      </w:r>
      <w:r w:rsidR="00644CD5">
        <w:t>.</w:t>
      </w:r>
      <w:r>
        <w:t>842(Cholesterol antag</w:t>
      </w:r>
      <w:r>
        <w:t>o</w:t>
      </w:r>
      <w:r>
        <w:t>nist) + 0</w:t>
      </w:r>
      <w:r w:rsidR="00644CD5">
        <w:t>.</w:t>
      </w:r>
      <w:r>
        <w:t>758(Phosphatidylinositol 4-kinase inhibitor) -0</w:t>
      </w:r>
      <w:r w:rsidR="00644CD5">
        <w:t>.</w:t>
      </w:r>
      <w:r>
        <w:t>631(UDP-3-O-acyl-N-acetylglucosamine deacetylase inhibitor) -0</w:t>
      </w:r>
      <w:r w:rsidR="00644CD5">
        <w:t>.</w:t>
      </w:r>
      <w:r>
        <w:t>111(Trans-octaprenyltranstransferase inhibitor) + 0</w:t>
      </w:r>
      <w:r w:rsidR="00644CD5">
        <w:t>.</w:t>
      </w:r>
      <w:r>
        <w:t>515(Serine carboxypeptidase inhibitor) -0</w:t>
      </w:r>
      <w:r w:rsidR="00644CD5">
        <w:t>.</w:t>
      </w:r>
      <w:r>
        <w:t>355(Antimetastatic) + 0</w:t>
      </w:r>
      <w:r w:rsidR="00644CD5">
        <w:t>.</w:t>
      </w:r>
      <w:r>
        <w:t>338(Alpha galactosidase inhibitor) -0</w:t>
      </w:r>
      <w:r w:rsidR="00644CD5">
        <w:t>.</w:t>
      </w:r>
      <w:r>
        <w:t>475(Amiloride-sensitive cation channel 1 blocker) -0</w:t>
      </w:r>
      <w:r w:rsidR="00644CD5">
        <w:t>.</w:t>
      </w:r>
      <w:r>
        <w:t>956(Arylamine N-Acetyltransferase substrate) -0</w:t>
      </w:r>
      <w:r w:rsidR="00644CD5">
        <w:t>.</w:t>
      </w:r>
      <w:r>
        <w:t>41(Glycogen synthase kinase-3 alpha inhibitor) -0</w:t>
      </w:r>
      <w:r w:rsidR="00644CD5">
        <w:t>.</w:t>
      </w:r>
      <w:r>
        <w:t>255(Peptidyl-prolyl cis-trans isomerase FKBP4 inhibitor) + 0</w:t>
      </w:r>
      <w:r w:rsidR="00644CD5">
        <w:t>.</w:t>
      </w:r>
      <w:r>
        <w:t>51(Protocollagen prolyl hydroxylase inhibitor) + 1</w:t>
      </w:r>
      <w:r w:rsidR="00644CD5">
        <w:t>.</w:t>
      </w:r>
      <w:r>
        <w:t>48(Methionyl aminopeptidase 1 inhibitor) + 0</w:t>
      </w:r>
      <w:r w:rsidR="00644CD5">
        <w:t>.</w:t>
      </w:r>
      <w:r>
        <w:t>311(Prolyl aminopeptidase inhibitor) + 1</w:t>
      </w:r>
      <w:r w:rsidR="00644CD5">
        <w:t>.</w:t>
      </w:r>
      <w:r>
        <w:t>34(Phosphoenolpyruvate carboxylase inhib</w:t>
      </w:r>
      <w:r>
        <w:t>i</w:t>
      </w:r>
      <w:r>
        <w:t>tor) + 0</w:t>
      </w:r>
      <w:r w:rsidR="00644CD5">
        <w:t>.</w:t>
      </w:r>
      <w:r>
        <w:t>179(T cell inhibitor) + 0</w:t>
      </w:r>
      <w:r w:rsidR="00644CD5">
        <w:t>.</w:t>
      </w:r>
      <w:r>
        <w:t>579(Ulceration) -0</w:t>
      </w:r>
      <w:r w:rsidR="00644CD5">
        <w:t>.</w:t>
      </w:r>
      <w:r>
        <w:t>313(Non-steroidal antiinflammatory agent) -0</w:t>
      </w:r>
      <w:r w:rsidR="00644CD5">
        <w:t>.</w:t>
      </w:r>
      <w:r>
        <w:t>0135(Nephrotic syndrome) + 0</w:t>
      </w:r>
      <w:r w:rsidR="00644CD5">
        <w:t>.</w:t>
      </w:r>
      <w:r>
        <w:t>635(FOS expression enhancer) + 0</w:t>
      </w:r>
      <w:r w:rsidR="00644CD5">
        <w:t>.</w:t>
      </w:r>
      <w:r>
        <w:t>0138(CEBPD expression enhancer) -1</w:t>
      </w:r>
      <w:r w:rsidR="00644CD5">
        <w:t>.</w:t>
      </w:r>
      <w:r>
        <w:t>22(Glyoxylate reductase (NADP+) inhibitor) -0</w:t>
      </w:r>
      <w:r w:rsidR="00644CD5">
        <w:t>.</w:t>
      </w:r>
      <w:r>
        <w:t>916(Phosphatidylinositol diacylglycerol-lyase inhibitor) -0</w:t>
      </w:r>
      <w:r w:rsidR="00644CD5">
        <w:t>.</w:t>
      </w:r>
      <w:r>
        <w:t>334(Xanthine dehydrogenase i</w:t>
      </w:r>
      <w:r>
        <w:t>n</w:t>
      </w:r>
      <w:r>
        <w:t>hibitor) + 0</w:t>
      </w:r>
      <w:r w:rsidR="00644CD5">
        <w:t>.</w:t>
      </w:r>
      <w:r>
        <w:t>491(HMGCS1 expression enhancer) -0</w:t>
      </w:r>
      <w:r w:rsidR="00644CD5">
        <w:t>.</w:t>
      </w:r>
      <w:r>
        <w:t>676(Antidepressant</w:t>
      </w:r>
      <w:r w:rsidR="00644CD5">
        <w:t>.</w:t>
      </w:r>
      <w:r>
        <w:t xml:space="preserve"> Imipramin-like) -0</w:t>
      </w:r>
      <w:r w:rsidR="00644CD5">
        <w:t>.</w:t>
      </w:r>
      <w:r>
        <w:t>345(Carcinogenic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-1</w:t>
      </w:r>
      <w:r w:rsidR="00644CD5">
        <w:t>.</w:t>
      </w:r>
      <w:r>
        <w:t>16(Vitamin) -1</w:t>
      </w:r>
      <w:r w:rsidR="00644CD5">
        <w:t>.</w:t>
      </w:r>
      <w:r>
        <w:t>32(Neuropathy treatment) + 0</w:t>
      </w:r>
      <w:r w:rsidR="00644CD5">
        <w:t>.</w:t>
      </w:r>
      <w:r>
        <w:t>917(Sodium/hydrogen exchanger 3 inhibitor) -0</w:t>
      </w:r>
      <w:r w:rsidR="00644CD5">
        <w:t>.</w:t>
      </w:r>
      <w:r>
        <w:t>989(Inner centromere protein inhibitor) + 1</w:t>
      </w:r>
      <w:r w:rsidR="00644CD5">
        <w:t>.</w:t>
      </w:r>
      <w:r>
        <w:t>09(Calmodulin-domain protein kinase 1 inhibitor) -0</w:t>
      </w:r>
      <w:r w:rsidR="00644CD5">
        <w:t>.</w:t>
      </w:r>
      <w:r>
        <w:t>36(TEC kinase inhibitor) + 0</w:t>
      </w:r>
      <w:r w:rsidR="00644CD5">
        <w:t>.</w:t>
      </w:r>
      <w:r>
        <w:t>684(Dyskinesia) -0</w:t>
      </w:r>
      <w:r w:rsidR="00644CD5">
        <w:t>.</w:t>
      </w:r>
      <w:r>
        <w:t>255(Hypotension) -0</w:t>
      </w:r>
      <w:r w:rsidR="00644CD5">
        <w:t>.</w:t>
      </w:r>
      <w:r>
        <w:t>195(Calcium-sensing receptor antagonist) -0</w:t>
      </w:r>
      <w:r w:rsidR="00644CD5">
        <w:t>.</w:t>
      </w:r>
      <w:r>
        <w:t>315(Dysphoria) + 0</w:t>
      </w:r>
      <w:r w:rsidR="00644CD5">
        <w:t>.</w:t>
      </w:r>
      <w:r>
        <w:t>703(Alpha 2b adrenoreceptor agonist) -0</w:t>
      </w:r>
      <w:r w:rsidR="00644CD5">
        <w:t>.</w:t>
      </w:r>
      <w:r>
        <w:t>282(Sonic hedgehog protein inhibitor) -0</w:t>
      </w:r>
      <w:r w:rsidR="00644CD5">
        <w:t>.</w:t>
      </w:r>
      <w:r>
        <w:t>903(Glutamate (mGluR6) a</w:t>
      </w:r>
      <w:r>
        <w:t>n</w:t>
      </w:r>
      <w:r>
        <w:t>tagonist) + 0</w:t>
      </w:r>
      <w:r w:rsidR="00644CD5">
        <w:t>.</w:t>
      </w:r>
      <w:r>
        <w:t>382(Pancytopenia) -0</w:t>
      </w:r>
      <w:r w:rsidR="00644CD5">
        <w:t>.</w:t>
      </w:r>
      <w:r>
        <w:t>323(CYP11A1 inhibitor) + 0</w:t>
      </w:r>
      <w:r w:rsidR="00644CD5">
        <w:t>.</w:t>
      </w:r>
      <w:r>
        <w:t>404(Estrone sulfotransferase stimulant) + 1</w:t>
      </w:r>
      <w:r w:rsidR="00644CD5">
        <w:t>.</w:t>
      </w:r>
      <w:r>
        <w:t>36(Succinate-CoA ligase (ADP-forming) inhibitor) + 0</w:t>
      </w:r>
      <w:r w:rsidR="00644CD5">
        <w:t>.</w:t>
      </w:r>
      <w:r>
        <w:t>633(VCAM1 expression inhibitor) -1(Shaker potassium channel blocker) -0</w:t>
      </w:r>
      <w:r w:rsidR="00644CD5">
        <w:t>.</w:t>
      </w:r>
      <w:r>
        <w:t>706(Heat shock protein 90 beta antagonist) + 0</w:t>
      </w:r>
      <w:r w:rsidR="00644CD5">
        <w:t>.</w:t>
      </w:r>
      <w:r>
        <w:t>751(Calcium antagonist) + 0</w:t>
      </w:r>
      <w:r w:rsidR="00644CD5">
        <w:t>.</w:t>
      </w:r>
      <w:r>
        <w:t>826(Hematopoietic) + 0</w:t>
      </w:r>
      <w:r w:rsidR="00644CD5">
        <w:t>.</w:t>
      </w:r>
      <w:r>
        <w:t>535(TNF expression enhancer) -0</w:t>
      </w:r>
      <w:r w:rsidR="00644CD5">
        <w:t>.</w:t>
      </w:r>
      <w:r>
        <w:t>182(Keratoses actinic (solar) treatment) + 0</w:t>
      </w:r>
      <w:r w:rsidR="00644CD5">
        <w:t>.</w:t>
      </w:r>
      <w:r>
        <w:t>374(Protein-tyrosine phosphatase 2C inhibitor) -0</w:t>
      </w:r>
      <w:r w:rsidR="00644CD5">
        <w:t>.</w:t>
      </w:r>
      <w:r>
        <w:t>347(L lactate dehydrogenase A4 inhibitor) + 0</w:t>
      </w:r>
      <w:r w:rsidR="00644CD5">
        <w:t>.</w:t>
      </w:r>
      <w:r>
        <w:t>772(Ethanolaminephosphotransferase inhibitor) -0</w:t>
      </w:r>
      <w:r w:rsidR="00644CD5">
        <w:t>.</w:t>
      </w:r>
      <w:r>
        <w:t>464(Potassium channel intermediate-conductance Ca-activated blocker) + 0</w:t>
      </w:r>
      <w:r w:rsidR="00644CD5">
        <w:t>.</w:t>
      </w:r>
      <w:r>
        <w:t>413(Oxaloacetate tautomerase inhibitor) -0</w:t>
      </w:r>
      <w:r w:rsidR="00644CD5">
        <w:t>.</w:t>
      </w:r>
      <w:r>
        <w:t>675(YWHAE expression inhibitor) -0</w:t>
      </w:r>
      <w:r w:rsidR="00644CD5">
        <w:t>.</w:t>
      </w:r>
      <w:r>
        <w:t>875(Cyclic AMP modulator) -0</w:t>
      </w:r>
      <w:r w:rsidR="00644CD5">
        <w:t>.</w:t>
      </w:r>
      <w:r>
        <w:t>266(Aminopeptidase A inhibitor) -0</w:t>
      </w:r>
      <w:r w:rsidR="00644CD5">
        <w:t>.</w:t>
      </w:r>
      <w:r>
        <w:t>667(Glutathione S-transferase substrate) + 0</w:t>
      </w:r>
      <w:r w:rsidR="00644CD5">
        <w:t>.</w:t>
      </w:r>
      <w:r>
        <w:t>183(Elastase 2B inhibitor) + 0</w:t>
      </w:r>
      <w:r w:rsidR="00644CD5">
        <w:t>.</w:t>
      </w:r>
      <w:r>
        <w:t>338(Trypsin II inhibitor) -0</w:t>
      </w:r>
      <w:r w:rsidR="00644CD5">
        <w:t>.</w:t>
      </w:r>
      <w:r>
        <w:t>431(MAPK3 expression inhibitor) -0</w:t>
      </w:r>
      <w:r w:rsidR="00644CD5">
        <w:t>.</w:t>
      </w:r>
      <w:r>
        <w:t>387(Renin inhibitor) + 0</w:t>
      </w:r>
      <w:r w:rsidR="00644CD5">
        <w:t>.</w:t>
      </w:r>
      <w:r>
        <w:t>431(Fibroblast activation protein alpha inhibitor) + 0</w:t>
      </w:r>
      <w:r w:rsidR="00644CD5">
        <w:t>.</w:t>
      </w:r>
      <w:r>
        <w:t>54(ABCC2 expression enhancer) + 0</w:t>
      </w:r>
      <w:r w:rsidR="00644CD5">
        <w:t>.</w:t>
      </w:r>
      <w:r>
        <w:t>233(G-protein coupled bile acid receptor 1 antagonist) -0</w:t>
      </w:r>
      <w:r w:rsidR="00644CD5">
        <w:t>.</w:t>
      </w:r>
      <w:r>
        <w:t>499(Transcription factor E2F1 inhibitor) -0</w:t>
      </w:r>
      <w:r w:rsidR="00644CD5">
        <w:t>.</w:t>
      </w:r>
      <w:r>
        <w:t>903(Serine-phosphoethanolamine synthase inhibitor) + 0</w:t>
      </w:r>
      <w:r w:rsidR="00644CD5">
        <w:t>.</w:t>
      </w:r>
      <w:r>
        <w:t>39(Antimutagenic) -0</w:t>
      </w:r>
      <w:r w:rsidR="00644CD5">
        <w:t>.</w:t>
      </w:r>
      <w:r>
        <w:t>448(Hyperkinesia) -1</w:t>
      </w:r>
      <w:r w:rsidR="00644CD5">
        <w:t>.</w:t>
      </w:r>
      <w:r>
        <w:t>88(N-formylglutamate deformylase inhibitor) -0</w:t>
      </w:r>
      <w:r w:rsidR="00644CD5">
        <w:t>.</w:t>
      </w:r>
      <w:r>
        <w:t>18(Antineoplastic (glioblastoma multiforme)) + 0</w:t>
      </w:r>
      <w:r w:rsidR="00644CD5">
        <w:t>.</w:t>
      </w:r>
      <w:r>
        <w:t>536(Ribosomal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274(Mood disorders treatment) + 0</w:t>
      </w:r>
      <w:r w:rsidR="00644CD5">
        <w:t>.</w:t>
      </w:r>
      <w:r>
        <w:t>241(Dopamine D2 agonist) -0</w:t>
      </w:r>
      <w:r w:rsidR="00644CD5">
        <w:t>.</w:t>
      </w:r>
      <w:r>
        <w:t>515(Nitric oxide antagonist) + 0</w:t>
      </w:r>
      <w:r w:rsidR="00644CD5">
        <w:t>.</w:t>
      </w:r>
      <w:r>
        <w:t>139(Fatty acid synthase inhibitor) -0</w:t>
      </w:r>
      <w:r w:rsidR="00644CD5">
        <w:t>.</w:t>
      </w:r>
      <w:r>
        <w:t>328(Raynaud's phenomenon treatment) -0</w:t>
      </w:r>
      <w:r w:rsidR="00644CD5">
        <w:t>.</w:t>
      </w:r>
      <w:r>
        <w:t>236(Hirsutism treatment) -0</w:t>
      </w:r>
      <w:r w:rsidR="00644CD5">
        <w:t>.</w:t>
      </w:r>
      <w:r>
        <w:t>394(Histamine release inhibitor) -0</w:t>
      </w:r>
      <w:r w:rsidR="00644CD5">
        <w:t>.</w:t>
      </w:r>
      <w:r>
        <w:t>242(Guanylate cyclase 1 stimulant) + 1</w:t>
      </w:r>
      <w:r w:rsidR="00644CD5">
        <w:t>.</w:t>
      </w:r>
      <w:r>
        <w:t>23(Uridine nucleosidase inhibitor) + 0</w:t>
      </w:r>
      <w:r w:rsidR="00644CD5">
        <w:t>.</w:t>
      </w:r>
      <w:r>
        <w:t>299(Death-associated protein kinase inhibitor) -0</w:t>
      </w:r>
      <w:r w:rsidR="00644CD5">
        <w:t>.</w:t>
      </w:r>
      <w:r>
        <w:t>853(L-amino-acid oxidase inhibitor) -0</w:t>
      </w:r>
      <w:r w:rsidR="00644CD5">
        <w:t>.</w:t>
      </w:r>
      <w:r>
        <w:t>293(Cytochrome P450 inhibitor) -0</w:t>
      </w:r>
      <w:r w:rsidR="00644CD5">
        <w:t>.</w:t>
      </w:r>
      <w:r>
        <w:t>349(5 Hydroxytryptamine 2C antagonist) -0</w:t>
      </w:r>
      <w:r w:rsidR="00644CD5">
        <w:t>.</w:t>
      </w:r>
      <w:r>
        <w:t>246(Tyrosine-protein kinase TXK inhibitor) + 1</w:t>
      </w:r>
      <w:r w:rsidR="00644CD5">
        <w:t>.</w:t>
      </w:r>
      <w:r>
        <w:t>17(TGF beta receptor type II kinase inhibitor) + 0</w:t>
      </w:r>
      <w:r w:rsidR="00644CD5">
        <w:t>.</w:t>
      </w:r>
      <w:r>
        <w:t>292(Alpha 2 adrenoreceptor antagonist) + 1</w:t>
      </w:r>
      <w:r w:rsidR="00644CD5">
        <w:t>.</w:t>
      </w:r>
      <w:r>
        <w:t>43(2-(acetamidomethylene)succinate hydrolase inhibitor) -0</w:t>
      </w:r>
      <w:r w:rsidR="00644CD5">
        <w:t>.</w:t>
      </w:r>
      <w:r>
        <w:t>399(Dopamine agonist) -0</w:t>
      </w:r>
      <w:r w:rsidR="00644CD5">
        <w:t>.</w:t>
      </w:r>
      <w:r>
        <w:t>185(Proline racemase inhibitor) + 0</w:t>
      </w:r>
      <w:r w:rsidR="00644CD5">
        <w:t>.</w:t>
      </w:r>
      <w:r>
        <w:t>202(Plasmepsin inhibitor) + 0</w:t>
      </w:r>
      <w:r w:rsidR="00644CD5">
        <w:t>.</w:t>
      </w:r>
      <w:r>
        <w:t>223(Interleukin 4 antagonist) + 0</w:t>
      </w:r>
      <w:r w:rsidR="00644CD5">
        <w:t>.</w:t>
      </w:r>
      <w:r>
        <w:t>268(Antineoplastic (colorectal cancer)) + 0</w:t>
      </w:r>
      <w:r w:rsidR="00644CD5">
        <w:t>.</w:t>
      </w:r>
      <w:r>
        <w:t>289(Protein kinase C mu inhibitor) + 0</w:t>
      </w:r>
      <w:r w:rsidR="00644CD5">
        <w:t>.</w:t>
      </w:r>
      <w:r>
        <w:t>867(Coagulant) + 0</w:t>
      </w:r>
      <w:r w:rsidR="00644CD5">
        <w:t>.</w:t>
      </w:r>
      <w:r>
        <w:t>221(Endometrios treatment) + 0</w:t>
      </w:r>
      <w:r w:rsidR="00644CD5">
        <w:t>.</w:t>
      </w:r>
      <w:r>
        <w:t>857(TH expression enhancer) -1</w:t>
      </w:r>
      <w:r w:rsidR="00644CD5">
        <w:t>.</w:t>
      </w:r>
      <w:r>
        <w:t>21(Sigma 2 receptor antagonist) -0</w:t>
      </w:r>
      <w:r w:rsidR="00644CD5">
        <w:t>.</w:t>
      </w:r>
      <w:r>
        <w:t>683(TGFB1 expression enhancer) + 0</w:t>
      </w:r>
      <w:r w:rsidR="00644CD5">
        <w:t>.</w:t>
      </w:r>
      <w:r>
        <w:t>336(Apnea) + 1</w:t>
      </w:r>
      <w:r w:rsidR="00644CD5">
        <w:t>.</w:t>
      </w:r>
      <w:r>
        <w:t>09(3-Hydroxyanthranilate 3</w:t>
      </w:r>
      <w:r w:rsidR="00644CD5">
        <w:t>.</w:t>
      </w:r>
      <w:r>
        <w:t>4-dioxygenase inhibitor) + 1</w:t>
      </w:r>
      <w:r w:rsidR="00644CD5">
        <w:t>.</w:t>
      </w:r>
      <w:r>
        <w:t>18(Glycine N-choloyltransferase inhibitor) -0</w:t>
      </w:r>
      <w:r w:rsidR="00644CD5">
        <w:t>.</w:t>
      </w:r>
      <w:r>
        <w:t>257(Purinergic P2T antagonist) + 0</w:t>
      </w:r>
      <w:r w:rsidR="00644CD5">
        <w:t>.</w:t>
      </w:r>
      <w:r>
        <w:t>526(GST M substrate) + 0</w:t>
      </w:r>
      <w:r w:rsidR="00644CD5">
        <w:t>.</w:t>
      </w:r>
      <w:r>
        <w:t>568(SERPINE1 expression enhancer) -0</w:t>
      </w:r>
      <w:r w:rsidR="00644CD5">
        <w:t>.</w:t>
      </w:r>
      <w:r>
        <w:t>279(Rhinitis) -1</w:t>
      </w:r>
      <w:r w:rsidR="00644CD5">
        <w:t>.</w:t>
      </w:r>
      <w:r>
        <w:t>41(Fructokinase inhibitor) + 0</w:t>
      </w:r>
      <w:r w:rsidR="00644CD5">
        <w:t>.</w:t>
      </w:r>
      <w:r>
        <w:t>101(BIRC3 expression enhancer) + 0</w:t>
      </w:r>
      <w:r w:rsidR="00644CD5">
        <w:t>.</w:t>
      </w:r>
      <w:r>
        <w:t>725(Leukotriene antagonist) -0</w:t>
      </w:r>
      <w:r w:rsidR="00644CD5">
        <w:t>.</w:t>
      </w:r>
      <w:r>
        <w:t>217(Teratogen) + 0</w:t>
      </w:r>
      <w:r w:rsidR="00644CD5">
        <w:t>.</w:t>
      </w:r>
      <w:r>
        <w:t>558(Carcinogenic</w:t>
      </w:r>
      <w:r w:rsidR="00644CD5">
        <w:t>.</w:t>
      </w:r>
      <w:r>
        <w:t xml:space="preserve"> group 1) -0</w:t>
      </w:r>
      <w:r w:rsidR="00644CD5">
        <w:t>.</w:t>
      </w:r>
      <w:r>
        <w:t>733(CC chemokine receptor agonist) -0</w:t>
      </w:r>
      <w:r w:rsidR="00644CD5">
        <w:t>.</w:t>
      </w:r>
      <w:r>
        <w:t>433(Transforming growth factor antagonist) -0</w:t>
      </w:r>
      <w:r w:rsidR="00644CD5">
        <w:t>.</w:t>
      </w:r>
      <w:r>
        <w:t>551(Photosensitizer) -0</w:t>
      </w:r>
      <w:r w:rsidR="00644CD5">
        <w:t>.</w:t>
      </w:r>
      <w:r>
        <w:t>767(Carbonic anhydrase VI inhibitor) + 0</w:t>
      </w:r>
      <w:r w:rsidR="00644CD5">
        <w:t>.</w:t>
      </w:r>
      <w:r>
        <w:t>682(Adenylate cyclase V inhibitor) -0</w:t>
      </w:r>
      <w:r w:rsidR="00644CD5">
        <w:t>.</w:t>
      </w:r>
      <w:r>
        <w:t>164(DNA intercalator) + 0</w:t>
      </w:r>
      <w:r w:rsidR="00644CD5">
        <w:t>.</w:t>
      </w:r>
      <w:r>
        <w:t>154(Urinary incontinence treatment) -0</w:t>
      </w:r>
      <w:r w:rsidR="00644CD5">
        <w:t>.</w:t>
      </w:r>
      <w:r>
        <w:t>802(CYP1B1 expression inhibitor) + 0</w:t>
      </w:r>
      <w:r w:rsidR="00644CD5">
        <w:t>.</w:t>
      </w:r>
      <w:r>
        <w:t>188(Lck kinase inhib</w:t>
      </w:r>
      <w:r>
        <w:t>i</w:t>
      </w:r>
      <w:r>
        <w:t>tor) + 0</w:t>
      </w:r>
      <w:r w:rsidR="00644CD5">
        <w:t>.</w:t>
      </w:r>
      <w:r>
        <w:t>112(Antidiabetic symptomatic) + 0</w:t>
      </w:r>
      <w:r w:rsidR="00644CD5">
        <w:t>.</w:t>
      </w:r>
      <w:r>
        <w:t>13(5 Hydroxytryptamine release stimulant) -0</w:t>
      </w:r>
      <w:r w:rsidR="00644CD5">
        <w:t>.</w:t>
      </w:r>
      <w:r>
        <w:t>768(UGT1A3 substrate) + 0</w:t>
      </w:r>
      <w:r w:rsidR="00644CD5">
        <w:t>.</w:t>
      </w:r>
      <w:r>
        <w:t>201(Troponin C inhibitor) + 0</w:t>
      </w:r>
      <w:r w:rsidR="00644CD5">
        <w:t>.</w:t>
      </w:r>
      <w:r>
        <w:t>521(Glutathione reductase (NADPH) stimulant) + 0</w:t>
      </w:r>
      <w:r w:rsidR="00644CD5">
        <w:t>.</w:t>
      </w:r>
      <w:r>
        <w:t xml:space="preserve">428(Mediator release inhibitor) + </w:t>
      </w:r>
      <w:r>
        <w:lastRenderedPageBreak/>
        <w:t>0</w:t>
      </w:r>
      <w:r w:rsidR="00644CD5">
        <w:t>.</w:t>
      </w:r>
      <w:r>
        <w:t>555(Saccharopine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387(CCND3 expression inhibitor) + 0</w:t>
      </w:r>
      <w:r w:rsidR="00644CD5">
        <w:t>.</w:t>
      </w:r>
      <w:r>
        <w:t>435(Inotropic) -0</w:t>
      </w:r>
      <w:r w:rsidR="00644CD5">
        <w:t>.</w:t>
      </w:r>
      <w:r>
        <w:t>445(Glutamate dehydrogenase [NAD(P)+] inhibitor) + 0</w:t>
      </w:r>
      <w:r w:rsidR="00644CD5">
        <w:t>.</w:t>
      </w:r>
      <w:r>
        <w:t>22(Signal transduction pathways inhib</w:t>
      </w:r>
      <w:r>
        <w:t>i</w:t>
      </w:r>
      <w:r>
        <w:t>tor) -0</w:t>
      </w:r>
      <w:r w:rsidR="00644CD5">
        <w:t>.</w:t>
      </w:r>
      <w:r>
        <w:t>223(DNA-dependent protein kinase inhibitor) + 0</w:t>
      </w:r>
      <w:r w:rsidR="00644CD5">
        <w:t>.</w:t>
      </w:r>
      <w:r>
        <w:t>403(Interleukin 10 agonist) -0</w:t>
      </w:r>
      <w:r w:rsidR="00644CD5">
        <w:t>.</w:t>
      </w:r>
      <w:r>
        <w:t>158(Transactivator transcri</w:t>
      </w:r>
      <w:r>
        <w:t>p</w:t>
      </w:r>
      <w:r>
        <w:t>tion protein inhibitor) + 0</w:t>
      </w:r>
      <w:r w:rsidR="00644CD5">
        <w:t>.</w:t>
      </w:r>
      <w:r>
        <w:t>429(CYP2G1 substrate) -0</w:t>
      </w:r>
      <w:r w:rsidR="00644CD5">
        <w:t>.</w:t>
      </w:r>
      <w:r>
        <w:t>253(Platelet activating factor alpha antagonist) + 0</w:t>
      </w:r>
      <w:r w:rsidR="00644CD5">
        <w:t>.</w:t>
      </w:r>
      <w:r>
        <w:t>201(GABA receptor agonist) + 0</w:t>
      </w:r>
      <w:r w:rsidR="00644CD5">
        <w:t>.</w:t>
      </w:r>
      <w:r>
        <w:t>451(Ulcer</w:t>
      </w:r>
      <w:r w:rsidR="00644CD5">
        <w:t>.</w:t>
      </w:r>
      <w:r>
        <w:t xml:space="preserve"> peptic) + 0</w:t>
      </w:r>
      <w:r w:rsidR="00644CD5">
        <w:t>.</w:t>
      </w:r>
      <w:r>
        <w:t>728(Magnesium-protoporphyrin IX methyltransferase inhibitor) + 0</w:t>
      </w:r>
      <w:r w:rsidR="00644CD5">
        <w:t>.</w:t>
      </w:r>
      <w:r>
        <w:t>0795(Carcinogenic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ear Zymbals gland) -0</w:t>
      </w:r>
      <w:r w:rsidR="00644CD5">
        <w:t>.</w:t>
      </w:r>
      <w:r>
        <w:t>325(CYP3A7 substrate) + 0</w:t>
      </w:r>
      <w:r w:rsidR="00644CD5">
        <w:t>.</w:t>
      </w:r>
      <w:r>
        <w:t>476(AMP-activated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177(Alpha 2c adrenoreceptor agonist) + 0</w:t>
      </w:r>
      <w:r w:rsidR="00644CD5">
        <w:t>.</w:t>
      </w:r>
      <w:r>
        <w:t>303(Huntington's disease treatment) -0</w:t>
      </w:r>
      <w:r w:rsidR="00644CD5">
        <w:t>.</w:t>
      </w:r>
      <w:r>
        <w:t>0757(Antineoplastic (lymphocytic leukemia)) -0</w:t>
      </w:r>
      <w:r w:rsidR="00644CD5">
        <w:t>.</w:t>
      </w:r>
      <w:r>
        <w:t>154(Polyadenylate-binding protein 1 inhibitor) -0</w:t>
      </w:r>
      <w:r w:rsidR="00644CD5">
        <w:t>.</w:t>
      </w:r>
      <w:r>
        <w:t>966(Low m</w:t>
      </w:r>
      <w:r>
        <w:t>o</w:t>
      </w:r>
      <w:r>
        <w:t>lecular weight phosphotyrosine protein phosphatase inhibitor) -0</w:t>
      </w:r>
      <w:r w:rsidR="00644CD5">
        <w:t>.</w:t>
      </w:r>
      <w:r>
        <w:t>297(Antiuremic) -0</w:t>
      </w:r>
      <w:r w:rsidR="00644CD5">
        <w:t>.</w:t>
      </w:r>
      <w:r>
        <w:t>317(Hypercholesterolemic) -0</w:t>
      </w:r>
      <w:r w:rsidR="00644CD5">
        <w:t>.</w:t>
      </w:r>
      <w:r>
        <w:t>221(Nonstructural protein 1 (Influenza A) inhibitor) -0</w:t>
      </w:r>
      <w:r w:rsidR="00644CD5">
        <w:t>.</w:t>
      </w:r>
      <w:r>
        <w:t>254(Vasopressor) + 0</w:t>
      </w:r>
      <w:r w:rsidR="00644CD5">
        <w:t>.</w:t>
      </w:r>
      <w:r>
        <w:t>147(Respiratory analeptic) -0</w:t>
      </w:r>
      <w:r w:rsidR="00644CD5">
        <w:t>.</w:t>
      </w:r>
      <w:r>
        <w:t>723(Ribonuclease inhibitor) -0</w:t>
      </w:r>
      <w:r w:rsidR="00644CD5">
        <w:t>.</w:t>
      </w:r>
      <w:r>
        <w:t>153(Phosphorylase kinase gamma subunit 2 inhibitor) -0</w:t>
      </w:r>
      <w:r w:rsidR="00644CD5">
        <w:t>.</w:t>
      </w:r>
      <w:r>
        <w:t>0886(Cyclin H inhibitor) -0</w:t>
      </w:r>
      <w:r w:rsidR="00644CD5">
        <w:t>.</w:t>
      </w:r>
      <w:r>
        <w:t>576(Myristoyl transferase inhibitor) + 0</w:t>
      </w:r>
      <w:r w:rsidR="00644CD5">
        <w:t>.</w:t>
      </w:r>
      <w:r>
        <w:t>376(CYP1A2 expression enhancer) -0</w:t>
      </w:r>
      <w:r w:rsidR="00644CD5">
        <w:t>.</w:t>
      </w:r>
      <w:r>
        <w:t>82(Saccharopine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164(PfA-M1 aminopeptidase inhibitor) -0</w:t>
      </w:r>
      <w:r w:rsidR="00644CD5">
        <w:t>.</w:t>
      </w:r>
      <w:r>
        <w:t>641(Polyamine biosynthesis inhibitor) + 0</w:t>
      </w:r>
      <w:r w:rsidR="00644CD5">
        <w:t>.</w:t>
      </w:r>
      <w:r>
        <w:t>124(Protein 30S ribosomal subunit inhibitor) -0</w:t>
      </w:r>
      <w:r w:rsidR="00644CD5">
        <w:t>.</w:t>
      </w:r>
      <w:r>
        <w:t>409(Phosphodiesterase 1B inhibitor) + 0</w:t>
      </w:r>
      <w:r w:rsidR="00644CD5">
        <w:t>.</w:t>
      </w:r>
      <w:r>
        <w:t>365(L-threonine 3-dehydrogenase inhibitor) + 0</w:t>
      </w:r>
      <w:r w:rsidR="00644CD5">
        <w:t>.</w:t>
      </w:r>
      <w:r>
        <w:t>161(Cytosolic phospholipase A2 delta inhibitor) + 0</w:t>
      </w:r>
      <w:r w:rsidR="00644CD5">
        <w:t>.</w:t>
      </w:r>
      <w:r>
        <w:t>227(Laryngospasm) -0</w:t>
      </w:r>
      <w:r w:rsidR="00644CD5">
        <w:t>.</w:t>
      </w:r>
      <w:r>
        <w:t>394(Aldehyde dehydrogenase inhibitor) -0</w:t>
      </w:r>
      <w:r w:rsidR="00644CD5">
        <w:t>.</w:t>
      </w:r>
      <w:r>
        <w:t>132(Prostacyclin antagonist) + 0</w:t>
      </w:r>
      <w:r w:rsidR="00644CD5">
        <w:t>.</w:t>
      </w:r>
      <w:r>
        <w:t>23(Carcinogenic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693(Thymidine kinase (Herpes simplex virus 2) inhibitor) -0</w:t>
      </w:r>
      <w:r w:rsidR="00644CD5">
        <w:t>.</w:t>
      </w:r>
      <w:r>
        <w:t>27(DNA-(apurinic or apyrimidinic site) lyase inhib</w:t>
      </w:r>
      <w:r>
        <w:t>i</w:t>
      </w:r>
      <w:r>
        <w:t>tor) + 0</w:t>
      </w:r>
      <w:r w:rsidR="00644CD5">
        <w:t>.</w:t>
      </w:r>
      <w:r>
        <w:t>158(Sweating) -0</w:t>
      </w:r>
      <w:r w:rsidR="00644CD5">
        <w:t>.</w:t>
      </w:r>
      <w:r>
        <w:t>189(SCD expression enhancer) + 0</w:t>
      </w:r>
      <w:r w:rsidR="00644CD5">
        <w:t>.</w:t>
      </w:r>
      <w:r>
        <w:t>313(Histone deacetylase 1 inhibitor) + 0</w:t>
      </w:r>
      <w:r w:rsidR="00644CD5">
        <w:t>.</w:t>
      </w:r>
      <w:r>
        <w:t>164(Hyperglycemic) + 0</w:t>
      </w:r>
      <w:r w:rsidR="00644CD5">
        <w:t>.</w:t>
      </w:r>
      <w:r>
        <w:t>257(NUPR1 expression enhancer) + 0</w:t>
      </w:r>
      <w:r w:rsidR="00644CD5">
        <w:t>.</w:t>
      </w:r>
      <w:r>
        <w:t>368(Antiviral (CMV)) -0</w:t>
      </w:r>
      <w:r w:rsidR="00644CD5">
        <w:t>.</w:t>
      </w:r>
      <w:r>
        <w:t>361(Glycine C-acetyltransferase inhibitor) -0</w:t>
      </w:r>
      <w:r w:rsidR="00644CD5">
        <w:t>.</w:t>
      </w:r>
      <w:r>
        <w:t>119(Gastroesophageal reflux disease treatment) -0</w:t>
      </w:r>
      <w:r w:rsidR="00644CD5">
        <w:t>.</w:t>
      </w:r>
      <w:r>
        <w:t>125(T cell receptor gamma-delta antagonist) + 0</w:t>
      </w:r>
      <w:r w:rsidR="00644CD5">
        <w:t>.</w:t>
      </w:r>
      <w:r>
        <w:t>458(Formyl peptide receptor 1 antagonist) -0</w:t>
      </w:r>
      <w:r w:rsidR="00644CD5">
        <w:t>.</w:t>
      </w:r>
      <w:r>
        <w:t>166(Integrin beta3 antagonist) -0</w:t>
      </w:r>
      <w:r w:rsidR="00644CD5">
        <w:t>.</w:t>
      </w:r>
      <w:r>
        <w:t>501(UGT1A1 substrate) + 0</w:t>
      </w:r>
      <w:r w:rsidR="00644CD5">
        <w:t>.</w:t>
      </w:r>
      <w:r>
        <w:t>203(TIE-2 antagonist) + 0</w:t>
      </w:r>
      <w:r w:rsidR="00644CD5">
        <w:t>.</w:t>
      </w:r>
      <w:r>
        <w:t>411(NAT1 substrate) -0</w:t>
      </w:r>
      <w:r w:rsidR="00644CD5">
        <w:t>.</w:t>
      </w:r>
      <w:r>
        <w:t>379(Heat shock protein agonist) -0</w:t>
      </w:r>
      <w:r w:rsidR="00644CD5">
        <w:t>.</w:t>
      </w:r>
      <w:r>
        <w:t>132(Phosphodiesterase V inhibitor) + 0</w:t>
      </w:r>
      <w:r w:rsidR="00644CD5">
        <w:t>.</w:t>
      </w:r>
      <w:r>
        <w:t>205(Monodehydroascorbate reductase (NADH) inhibitor) + 0</w:t>
      </w:r>
      <w:r w:rsidR="00644CD5">
        <w:t>.</w:t>
      </w:r>
      <w:r>
        <w:t>423(UGT2B7 substrate) + 0</w:t>
      </w:r>
      <w:r w:rsidR="00644CD5">
        <w:t>.</w:t>
      </w:r>
      <w:r>
        <w:t>454(Heat shock protein 70 antagonist) -0</w:t>
      </w:r>
      <w:r w:rsidR="00644CD5">
        <w:t>.</w:t>
      </w:r>
      <w:r>
        <w:t>469(Poly(ADP-ribose) glycohydrolase inhibitor) + 0</w:t>
      </w:r>
      <w:r w:rsidR="00644CD5">
        <w:t>.</w:t>
      </w:r>
      <w:r>
        <w:t>402(Leucine aminopeptidase inhibitor) -0</w:t>
      </w:r>
      <w:r w:rsidR="00644CD5">
        <w:t>.</w:t>
      </w:r>
      <w:r>
        <w:t>0671(Neuronal K-Cl cotransporter inhibitor) + 0</w:t>
      </w:r>
      <w:r w:rsidR="00644CD5">
        <w:t>.</w:t>
      </w:r>
      <w:r>
        <w:t>137(Integrin antagonist) + 0</w:t>
      </w:r>
      <w:r w:rsidR="00644CD5">
        <w:t>.</w:t>
      </w:r>
      <w:r>
        <w:t>189(Antibacterial) + 0</w:t>
      </w:r>
      <w:r w:rsidR="00644CD5">
        <w:t>.</w:t>
      </w:r>
      <w:r>
        <w:t>118(Baculoviral IAP repeat-containing protein 2 inhibitor) -0</w:t>
      </w:r>
      <w:r w:rsidR="00644CD5">
        <w:t>.</w:t>
      </w:r>
      <w:r>
        <w:t>462(Excitatory amino acid transporter 3 inhibitor) -0</w:t>
      </w:r>
      <w:r w:rsidR="00644CD5">
        <w:t>.</w:t>
      </w:r>
      <w:r>
        <w:t>12(Retinoic acid alpha receptor agonist) -0</w:t>
      </w:r>
      <w:r w:rsidR="00644CD5">
        <w:t>.</w:t>
      </w:r>
      <w:r>
        <w:t>102(Mucosal addressin cell adhesion molecule 1 inhibitor) + 0</w:t>
      </w:r>
      <w:r w:rsidR="00644CD5">
        <w:t>.</w:t>
      </w:r>
      <w:r>
        <w:t>0976(Growth hormone agonist) + 0</w:t>
      </w:r>
      <w:r w:rsidR="00644CD5">
        <w:t>.</w:t>
      </w:r>
      <w:r>
        <w:t>115(Interleukin 5 antagonist) + 0</w:t>
      </w:r>
      <w:r w:rsidR="00644CD5">
        <w:t>.</w:t>
      </w:r>
      <w:r>
        <w:t>112(Cruzipain inhibitor) + 0</w:t>
      </w:r>
      <w:r w:rsidR="00644CD5">
        <w:t>.</w:t>
      </w:r>
      <w:r>
        <w:t>119(Glutamate (mGluR group III) agonist) -0</w:t>
      </w:r>
      <w:r w:rsidR="00644CD5">
        <w:t>.</w:t>
      </w:r>
      <w:r>
        <w:t>137(Carbonyl reductase [NADPH] 1 inhibitor) -0</w:t>
      </w:r>
      <w:r w:rsidR="00644CD5">
        <w:t>.</w:t>
      </w:r>
      <w:r>
        <w:t>206(Glycine hydroxymethyltran</w:t>
      </w:r>
      <w:r>
        <w:t>s</w:t>
      </w:r>
      <w:r>
        <w:t>ferase inhibitor) -0</w:t>
      </w:r>
      <w:r w:rsidR="00644CD5">
        <w:t>.</w:t>
      </w:r>
      <w:r>
        <w:t>354(Dihydroorotate oxidase inhibitor) -0</w:t>
      </w:r>
      <w:r w:rsidR="00644CD5">
        <w:t>.</w:t>
      </w:r>
      <w:r>
        <w:t>0491(Antiinflammatory) -0</w:t>
      </w:r>
      <w:r w:rsidR="00644CD5">
        <w:t>.</w:t>
      </w:r>
      <w:r>
        <w:t>084(Calcium-dependent phospholipase A2 inhibitor) + 0</w:t>
      </w:r>
      <w:r w:rsidR="00644CD5">
        <w:t>.</w:t>
      </w:r>
      <w:r>
        <w:t>45(Neuraminidase inhibitor) -0</w:t>
      </w:r>
      <w:r w:rsidR="00644CD5">
        <w:t>.</w:t>
      </w:r>
      <w:r>
        <w:t>12(Antimycobacterial) + 0</w:t>
      </w:r>
      <w:r w:rsidR="00644CD5">
        <w:t>.</w:t>
      </w:r>
      <w:r>
        <w:t>0932(Cytosolic phosphol</w:t>
      </w:r>
      <w:r>
        <w:t>i</w:t>
      </w:r>
      <w:r>
        <w:t>pase A2 inhibitor) + 0</w:t>
      </w:r>
      <w:r w:rsidR="00644CD5">
        <w:t>.</w:t>
      </w:r>
      <w:r>
        <w:t>175(Serum sickness) -0</w:t>
      </w:r>
      <w:r w:rsidR="00644CD5">
        <w:t>.</w:t>
      </w:r>
      <w:r>
        <w:t>0898(Polo-like kinase-2 inhibitor) + 0</w:t>
      </w:r>
      <w:r w:rsidR="00644CD5">
        <w:t>.</w:t>
      </w:r>
      <w:r>
        <w:t>0527(Antineoplastic (multiple myeloma)) + 0</w:t>
      </w:r>
      <w:r w:rsidR="00644CD5">
        <w:t>.</w:t>
      </w:r>
      <w:r>
        <w:t>0998(Phosphoribosylglycinamide formyltransferase inhibitor) -0</w:t>
      </w:r>
      <w:r w:rsidR="00644CD5">
        <w:t>.</w:t>
      </w:r>
      <w:r>
        <w:t>358(Kainate receptor agonist) + 0</w:t>
      </w:r>
      <w:r w:rsidR="00644CD5">
        <w:t>.</w:t>
      </w:r>
      <w:r>
        <w:t>12(Nitrile hydratase inhibitor) + 0</w:t>
      </w:r>
      <w:r w:rsidR="00644CD5">
        <w:t>.</w:t>
      </w:r>
      <w:r>
        <w:t>148(Fibrinogen receptor antagonist) + 0</w:t>
      </w:r>
      <w:r w:rsidR="00644CD5">
        <w:t>.</w:t>
      </w:r>
      <w:r>
        <w:t>0878(SULT1A2 substrate) + 0</w:t>
      </w:r>
      <w:r w:rsidR="00644CD5">
        <w:t>.</w:t>
      </w:r>
      <w:r>
        <w:t>0536(Antineoplastic (non-Hodgkin's lymphoma)) -0</w:t>
      </w:r>
      <w:r w:rsidR="00644CD5">
        <w:t>.</w:t>
      </w:r>
      <w:r>
        <w:t>168(Eukaryotic translation initiation factor 4E inhibitor) -0</w:t>
      </w:r>
      <w:r w:rsidR="00644CD5">
        <w:t>.</w:t>
      </w:r>
      <w:r>
        <w:t>205(Prostaglandin antagonist) + 0</w:t>
      </w:r>
      <w:r w:rsidR="00644CD5">
        <w:t>.</w:t>
      </w:r>
      <w:r>
        <w:t>547(Phosphoglucomutase inhibitor) -0</w:t>
      </w:r>
      <w:r w:rsidR="00644CD5">
        <w:t>.</w:t>
      </w:r>
      <w:r>
        <w:t>0613(Antineoplastic (renal cancer)) -0</w:t>
      </w:r>
      <w:r w:rsidR="00644CD5">
        <w:t>.</w:t>
      </w:r>
      <w:r>
        <w:t>398(Baculoviral IAP repeat-containing protein 4 inhibitor) -0</w:t>
      </w:r>
      <w:r w:rsidR="00644CD5">
        <w:t>.</w:t>
      </w:r>
      <w:r>
        <w:t>236(Hypoxanthine phosphoribosyltransferase inhib</w:t>
      </w:r>
      <w:r>
        <w:t>i</w:t>
      </w:r>
      <w:r>
        <w:t>tor) + 0</w:t>
      </w:r>
      <w:r w:rsidR="00644CD5">
        <w:t>.</w:t>
      </w:r>
      <w:r>
        <w:t>103(Skin irritative effect) -0</w:t>
      </w:r>
      <w:r w:rsidR="00644CD5">
        <w:t>.</w:t>
      </w:r>
      <w:r>
        <w:t>162(Sentrin-specific protease 7 inhibitor) + 0</w:t>
      </w:r>
      <w:r w:rsidR="00644CD5">
        <w:t>.</w:t>
      </w:r>
      <w:r>
        <w:t>0574(Purinergic P2Y1 antagonist) -0</w:t>
      </w:r>
      <w:r w:rsidR="00644CD5">
        <w:t>.</w:t>
      </w:r>
      <w:r>
        <w:t>195(MDM2 inhibitor) -0</w:t>
      </w:r>
      <w:r w:rsidR="00644CD5">
        <w:t>.</w:t>
      </w:r>
      <w:r>
        <w:t>359(Glutamate synthase (ferredoxin) inhibitor) + 0</w:t>
      </w:r>
      <w:r w:rsidR="00644CD5">
        <w:t>.</w:t>
      </w:r>
      <w:r>
        <w:t>117(STAR expression inhibitor) -0</w:t>
      </w:r>
      <w:r w:rsidR="00644CD5">
        <w:t>.</w:t>
      </w:r>
      <w:r>
        <w:t>125(H+-exporting ATPase inhibitor) + 0</w:t>
      </w:r>
      <w:r w:rsidR="00644CD5">
        <w:t>.</w:t>
      </w:r>
      <w:r>
        <w:t>225(NCF2 expression enhancer) -0</w:t>
      </w:r>
      <w:r w:rsidR="00644CD5">
        <w:t>.</w:t>
      </w:r>
      <w:r>
        <w:t>191(Potassium channel small-conductance Ca-activated blocker) -0</w:t>
      </w:r>
      <w:r w:rsidR="00644CD5">
        <w:t>.</w:t>
      </w:r>
      <w:r>
        <w:t>0532(IL12B expression inhibitor) -0</w:t>
      </w:r>
      <w:r w:rsidR="00644CD5">
        <w:t>.</w:t>
      </w:r>
      <w:r>
        <w:t>468(Glucose-1-phosphate adenylyltran</w:t>
      </w:r>
      <w:r>
        <w:t>s</w:t>
      </w:r>
      <w:r>
        <w:t>ferase inhibitor) -0</w:t>
      </w:r>
      <w:r w:rsidR="00644CD5">
        <w:t>.</w:t>
      </w:r>
      <w:r>
        <w:t>119(Delayed rectifier potassium channel activator) -0</w:t>
      </w:r>
      <w:r w:rsidR="00644CD5">
        <w:t>.</w:t>
      </w:r>
      <w:r>
        <w:t>234(O-acetylhomoserine aminocarboxypr</w:t>
      </w:r>
      <w:r>
        <w:t>o</w:t>
      </w:r>
      <w:r>
        <w:t>pyltransferase inhibitor) + 0</w:t>
      </w:r>
      <w:r w:rsidR="00644CD5">
        <w:t>.</w:t>
      </w:r>
      <w:r>
        <w:t>105(Spermicide) -0</w:t>
      </w:r>
      <w:r w:rsidR="00644CD5">
        <w:t>.</w:t>
      </w:r>
      <w:r>
        <w:t>206(3(or 17)beta-hydroxysteroid dehydrogenase inhibitor) + 0</w:t>
      </w:r>
      <w:r w:rsidR="00644CD5">
        <w:t>.</w:t>
      </w:r>
      <w:r>
        <w:t>205(Anthranilate synthase inhibitor) + 0</w:t>
      </w:r>
      <w:r w:rsidR="00644CD5">
        <w:t>.</w:t>
      </w:r>
      <w:r>
        <w:t>178(Kinesin-like protein 1 inhibitor) + 0</w:t>
      </w:r>
      <w:r w:rsidR="00644CD5">
        <w:t>.</w:t>
      </w:r>
      <w:r>
        <w:t>111(APOBEC-3G inhibitor) + 0</w:t>
      </w:r>
      <w:r w:rsidR="00644CD5">
        <w:t>.</w:t>
      </w:r>
      <w:r>
        <w:t>239(Aryl hydrocarbon receptor antagonist) + 0</w:t>
      </w:r>
      <w:r w:rsidR="00644CD5">
        <w:t>.</w:t>
      </w:r>
      <w:r>
        <w:t>221(Oxoglutarate dehydrogenase (lipoamide) inhibitor) + 0</w:t>
      </w:r>
      <w:r w:rsidR="00644CD5">
        <w:t>.</w:t>
      </w:r>
      <w:r>
        <w:t>073(Prostacyclin agonist) + 0</w:t>
      </w:r>
      <w:r w:rsidR="00644CD5">
        <w:t>.</w:t>
      </w:r>
      <w:r>
        <w:t>0605(ATP-dependent RNA helicase inhibitor) -0</w:t>
      </w:r>
      <w:r w:rsidR="00644CD5">
        <w:t>.</w:t>
      </w:r>
      <w:r>
        <w:t>129(DOPA decarboxylase inhibitor) -0</w:t>
      </w:r>
      <w:r w:rsidR="00644CD5">
        <w:t>.</w:t>
      </w:r>
      <w:r>
        <w:t>0595(Endothelin A receptor antagonist) + 0</w:t>
      </w:r>
      <w:r w:rsidR="00644CD5">
        <w:t>.</w:t>
      </w:r>
      <w:r>
        <w:t>189(Histamine H1 receptor antagonist) -0</w:t>
      </w:r>
      <w:r w:rsidR="00644CD5">
        <w:t>.</w:t>
      </w:r>
      <w:r>
        <w:t>158(HSD17B1 expression enhancer) -0</w:t>
      </w:r>
      <w:r w:rsidR="00644CD5">
        <w:t>.</w:t>
      </w:r>
      <w:r>
        <w:t>127(Beta-carotene 15</w:t>
      </w:r>
      <w:r w:rsidR="00644CD5">
        <w:t>.</w:t>
      </w:r>
      <w:r>
        <w:t>15'-monooxygenase inhibitor) -0</w:t>
      </w:r>
      <w:r w:rsidR="00644CD5">
        <w:t>.</w:t>
      </w:r>
      <w:r>
        <w:t>0598(BTG1 expression enhancer) + 0</w:t>
      </w:r>
      <w:r w:rsidR="00644CD5">
        <w:t>.</w:t>
      </w:r>
      <w:r>
        <w:t>236(Tyrosine transaminase inhibitor) -0</w:t>
      </w:r>
      <w:r w:rsidR="00644CD5">
        <w:t>.</w:t>
      </w:r>
      <w:r>
        <w:t>0887(Antihistaminic) -0</w:t>
      </w:r>
      <w:r w:rsidR="00644CD5">
        <w:t>.</w:t>
      </w:r>
      <w:r>
        <w:t>0634(Lysophosphatidic acid 2 receptor antagonist) -0</w:t>
      </w:r>
      <w:r w:rsidR="00644CD5">
        <w:t>.</w:t>
      </w:r>
      <w:r>
        <w:t>0628(Melanocortin 5 antagonist) + 0</w:t>
      </w:r>
      <w:r w:rsidR="00644CD5">
        <w:t>.</w:t>
      </w:r>
      <w:r>
        <w:t>0772(K(Ca) 3.1 channel blocker) + 0</w:t>
      </w:r>
      <w:r w:rsidR="00644CD5">
        <w:t>.</w:t>
      </w:r>
      <w:r>
        <w:t>219(AMP-activated protein kinase i</w:t>
      </w:r>
      <w:r>
        <w:t>n</w:t>
      </w:r>
      <w:r>
        <w:t>hibitor) + 0</w:t>
      </w:r>
      <w:r w:rsidR="00644CD5">
        <w:t>.</w:t>
      </w:r>
      <w:r>
        <w:t>0551(Opioid kappa 1 receptor antagonist) -0</w:t>
      </w:r>
      <w:r w:rsidR="00644CD5">
        <w:t>.</w:t>
      </w:r>
      <w:r>
        <w:t>134(Fibromyalgia syndrome treatment) -0</w:t>
      </w:r>
      <w:r w:rsidR="00644CD5">
        <w:t>.</w:t>
      </w:r>
      <w:r>
        <w:t>27(Solute carrier family 22 member 12 inhibitor) -0</w:t>
      </w:r>
      <w:r w:rsidR="00644CD5">
        <w:t>.</w:t>
      </w:r>
      <w:r>
        <w:t>168(Aminopeptidase B inhibitor) + 1</w:t>
      </w:r>
      <w:r w:rsidR="00644CD5">
        <w:t>.</w:t>
      </w:r>
      <w:r>
        <w:t>62(Length^3) -0</w:t>
      </w:r>
      <w:r w:rsidR="00644CD5">
        <w:t>.</w:t>
      </w:r>
      <w:r>
        <w:t>169(3-Hydroxyanthranilate oxidase inhibitor) -0</w:t>
      </w:r>
      <w:r w:rsidR="00644CD5">
        <w:t>.</w:t>
      </w:r>
      <w:r>
        <w:t>0959(UDP-glucuronosyltransferase substrate) -0</w:t>
      </w:r>
      <w:r w:rsidR="00644CD5">
        <w:t>.</w:t>
      </w:r>
      <w:r>
        <w:t>135(Potassium channel (Voltage-sensitive) activator) + 0</w:t>
      </w:r>
      <w:r w:rsidR="00644CD5">
        <w:t>.</w:t>
      </w:r>
      <w:r>
        <w:t>0489(Phosphodiesterase 6G inhibitor) -0</w:t>
      </w:r>
      <w:r w:rsidR="00644CD5">
        <w:t>.</w:t>
      </w:r>
      <w:r>
        <w:t>0825(EREG expression enhancer) -0</w:t>
      </w:r>
      <w:r w:rsidR="00644CD5">
        <w:t>.</w:t>
      </w:r>
      <w:r>
        <w:t xml:space="preserve">153(WARS expression </w:t>
      </w:r>
      <w:r>
        <w:lastRenderedPageBreak/>
        <w:t>enhancer) -0</w:t>
      </w:r>
      <w:r w:rsidR="00644CD5">
        <w:t>.</w:t>
      </w:r>
      <w:r>
        <w:t>0582(Allergic dermatitis) -0</w:t>
      </w:r>
      <w:r w:rsidR="00644CD5">
        <w:t>.</w:t>
      </w:r>
      <w:r>
        <w:t>118(Antihyperaldosteronism) + 0</w:t>
      </w:r>
      <w:r w:rsidR="00644CD5">
        <w:t>.</w:t>
      </w:r>
      <w:r>
        <w:t>0393(Proto-oncogene tyrosine-protein kinase Fgr inhibitor) + 0</w:t>
      </w:r>
      <w:r w:rsidR="00644CD5">
        <w:t>.</w:t>
      </w:r>
      <w:r>
        <w:t>117(Coproporphyrinogen oxidase inhibitor) -0</w:t>
      </w:r>
      <w:r w:rsidR="00644CD5">
        <w:t>.</w:t>
      </w:r>
      <w:r>
        <w:t>0362(Phosphatidylinositol 3-kinase alpha inhibitor) -0</w:t>
      </w:r>
      <w:r w:rsidR="00644CD5">
        <w:t>.</w:t>
      </w:r>
      <w:r>
        <w:t>0614(P-glycoprotein inhibitor) + 0</w:t>
      </w:r>
      <w:r w:rsidR="00644CD5">
        <w:t>.</w:t>
      </w:r>
      <w:r>
        <w:t>0727(AR expression inhibitor) + 0</w:t>
      </w:r>
      <w:r w:rsidR="00644CD5">
        <w:t>.</w:t>
      </w:r>
      <w:r>
        <w:t>117(Aralkylamine N-acetyltransferase inhibitor) + 0</w:t>
      </w:r>
      <w:r w:rsidR="00644CD5">
        <w:t>.</w:t>
      </w:r>
      <w:r>
        <w:t>0149(Autoimmune disorders treatment) -0</w:t>
      </w:r>
      <w:r w:rsidR="00644CD5">
        <w:t>.</w:t>
      </w:r>
      <w:r>
        <w:t>0786(Tripeptidyl peptidase II inhibitor) + 0</w:t>
      </w:r>
      <w:r w:rsidR="00644CD5">
        <w:t>.</w:t>
      </w:r>
      <w:r>
        <w:t>118(Spermidine synthase inhibitor) -0</w:t>
      </w:r>
      <w:r w:rsidR="00644CD5">
        <w:t>.</w:t>
      </w:r>
      <w:r>
        <w:t>0416(NR3C1 expression inhibitor) -0</w:t>
      </w:r>
      <w:r w:rsidR="00644CD5">
        <w:t>.</w:t>
      </w:r>
      <w:r>
        <w:t>0262(Antiinfective) -0</w:t>
      </w:r>
      <w:r w:rsidR="00644CD5">
        <w:t>.</w:t>
      </w:r>
      <w:r>
        <w:t>0229(Neurokinin 1 antagonist) -0</w:t>
      </w:r>
      <w:r w:rsidR="00644CD5">
        <w:t>.</w:t>
      </w:r>
      <w:r>
        <w:t>0534(Sphingosine 1-phosphate receptor 1 agonist) + 0</w:t>
      </w:r>
      <w:r w:rsidR="00644CD5">
        <w:t>.</w:t>
      </w:r>
      <w:r>
        <w:t>0266(CYP2C8 inhibitor) + 0</w:t>
      </w:r>
      <w:r w:rsidR="00644CD5">
        <w:t>.</w:t>
      </w:r>
      <w:r>
        <w:t>0192(Neurokinin 2 antagonist) -0</w:t>
      </w:r>
      <w:r w:rsidR="00644CD5">
        <w:t>.</w:t>
      </w:r>
      <w:r>
        <w:t>0134(Antiemphysemic) -0</w:t>
      </w:r>
      <w:r w:rsidR="00644CD5">
        <w:t>.</w:t>
      </w:r>
      <w:r>
        <w:t>019(cAMP-dependent protein kinase gamma catalytic subunit inhibitor) -0</w:t>
      </w:r>
      <w:r w:rsidR="00644CD5">
        <w:t>.</w:t>
      </w:r>
      <w:r>
        <w:t>0165(Acetylcholine M1 receptor agonist) + 0</w:t>
      </w:r>
      <w:r w:rsidR="00644CD5">
        <w:t>.</w:t>
      </w:r>
      <w:r>
        <w:t>0456(CXCR4 expression enhancer) + 0</w:t>
      </w:r>
      <w:r w:rsidR="00644CD5">
        <w:t>.</w:t>
      </w:r>
      <w:r>
        <w:t>0225(TFDP1 expression i</w:t>
      </w:r>
      <w:r>
        <w:t>n</w:t>
      </w:r>
      <w:r>
        <w:t>hibitor) -0</w:t>
      </w:r>
      <w:r w:rsidR="00644CD5">
        <w:t>.</w:t>
      </w:r>
      <w:r>
        <w:t>0577(Proteasome subunit beta type-8 inhibitor) + 0</w:t>
      </w:r>
      <w:r w:rsidR="00644CD5">
        <w:t>.</w:t>
      </w:r>
      <w:r>
        <w:t>0864(Glutathione reductase stimulant) + 0</w:t>
      </w:r>
      <w:r w:rsidR="00644CD5">
        <w:t>.</w:t>
      </w:r>
      <w:r>
        <w:t>0809(Polypeptide N-acetylgalactosaminyltransferase inhibitor) -0</w:t>
      </w:r>
      <w:r w:rsidR="00644CD5">
        <w:t>.</w:t>
      </w:r>
      <w:r>
        <w:t>0125(Integrin beta6 antagonist) + 0</w:t>
      </w:r>
      <w:r w:rsidR="00644CD5">
        <w:t>.</w:t>
      </w:r>
      <w:r>
        <w:t>0369(Progesterone receptor A antagonist) -0</w:t>
      </w:r>
      <w:r w:rsidR="00644CD5">
        <w:t>.</w:t>
      </w:r>
      <w:r>
        <w:t>00778(Interleukin 1b antagonist) -0</w:t>
      </w:r>
      <w:r w:rsidR="00644CD5">
        <w:t>.</w:t>
      </w:r>
      <w:r>
        <w:t>0258(Glutamate (mGluR2) agonist) + 0</w:t>
      </w:r>
      <w:r w:rsidR="00644CD5">
        <w:t>.</w:t>
      </w:r>
      <w:r>
        <w:t>0086(Peptidyltransferase inhibitor) -0</w:t>
      </w:r>
      <w:r w:rsidR="00644CD5">
        <w:t>.</w:t>
      </w:r>
      <w:r>
        <w:t>00796(Cholecystokinin A antagonist) + 0</w:t>
      </w:r>
      <w:r w:rsidR="00644CD5">
        <w:t>.</w:t>
      </w:r>
      <w:r>
        <w:t>00994(Death-associated protein kinase 3 inhibitor) -0</w:t>
      </w:r>
      <w:r w:rsidR="00644CD5">
        <w:t>.</w:t>
      </w:r>
      <w:r>
        <w:t>00532(Toll-Like receptor antagonist) -0</w:t>
      </w:r>
      <w:r w:rsidR="00644CD5">
        <w:t>.</w:t>
      </w:r>
      <w:r>
        <w:t>00319(Collagenase 3 inhibitor) + 0</w:t>
      </w:r>
      <w:r w:rsidR="00644CD5">
        <w:t>.</w:t>
      </w:r>
      <w:r>
        <w:t>00919(CGB expre</w:t>
      </w:r>
      <w:r>
        <w:t>s</w:t>
      </w:r>
      <w:r>
        <w:t>sion enhancer) + 0</w:t>
      </w:r>
      <w:r w:rsidR="00644CD5">
        <w:t>.</w:t>
      </w:r>
      <w:r>
        <w:t>00478(Dependence treatment) -0</w:t>
      </w:r>
      <w:r w:rsidR="00644CD5">
        <w:t>.</w:t>
      </w:r>
      <w:r>
        <w:t>0024(Cytostatic) + 0</w:t>
      </w:r>
      <w:r w:rsidR="00644CD5">
        <w:t>.</w:t>
      </w:r>
      <w:r>
        <w:t>00569(DNA nucleotidylexotransferase i</w:t>
      </w:r>
      <w:r>
        <w:t>n</w:t>
      </w:r>
      <w:r>
        <w:t>hibitor) -0</w:t>
      </w:r>
      <w:r w:rsidR="00644CD5">
        <w:t>.</w:t>
      </w:r>
      <w:r>
        <w:t>00161(Hypotonia) + 0</w:t>
      </w:r>
      <w:r w:rsidR="00644CD5">
        <w:t>.</w:t>
      </w:r>
      <w:r>
        <w:t>00104(Sirtuin 2 inhibitor) + 5</w:t>
      </w:r>
      <w:r w:rsidR="00644CD5">
        <w:t>.</w:t>
      </w:r>
      <w:r>
        <w:t>45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405((R)-3-amino-2-methylpropionate-pyruvate transaminase inhibitor) -0</w:t>
      </w:r>
      <w:r w:rsidR="00644CD5">
        <w:t>.</w:t>
      </w:r>
      <w:r>
        <w:t>0396(Narcotic) + 0</w:t>
      </w:r>
      <w:r w:rsidR="00644CD5">
        <w:t>.</w:t>
      </w:r>
      <w:r>
        <w:t>0312(Cholestasis) + 0</w:t>
      </w:r>
      <w:r w:rsidR="00644CD5">
        <w:t>.</w:t>
      </w:r>
      <w:r>
        <w:t>523(Cholinergic) -0</w:t>
      </w:r>
      <w:r w:rsidR="00644CD5">
        <w:t>.</w:t>
      </w:r>
      <w:r>
        <w:t>651(Phosphodiesterase II inhibitor) + 26</w:t>
      </w:r>
      <w:r w:rsidR="00644CD5">
        <w:t>.</w:t>
      </w:r>
      <w:r>
        <w:t>2(Length) -0</w:t>
      </w:r>
      <w:r w:rsidR="00644CD5">
        <w:t>.</w:t>
      </w:r>
      <w:r>
        <w:t>521(Leukopenia) + 0</w:t>
      </w:r>
      <w:r w:rsidR="00644CD5">
        <w:t>.</w:t>
      </w:r>
      <w:r>
        <w:t>322(CYP2D6 substrate) + 0</w:t>
      </w:r>
      <w:r w:rsidR="00644CD5">
        <w:t>.</w:t>
      </w:r>
      <w:r>
        <w:t>0675(Matrix metalloproteinase inhibitor) -19</w:t>
      </w:r>
      <w:r w:rsidR="00644CD5">
        <w:t>.</w:t>
      </w:r>
      <w:r>
        <w:t>4(Length^2) + 0</w:t>
      </w:r>
      <w:r w:rsidR="00644CD5">
        <w:t>.</w:t>
      </w:r>
      <w:r>
        <w:t>106(Adenosine receptor antagonist) + 0</w:t>
      </w:r>
      <w:r w:rsidR="00644CD5">
        <w:t>.</w:t>
      </w:r>
      <w:r>
        <w:t>404(5 Hydroxytryptamine 5 antagonist) + 0</w:t>
      </w:r>
      <w:r w:rsidR="00644CD5">
        <w:t>.</w:t>
      </w:r>
      <w:r>
        <w:t>359(CCL20 expression enhancer) -0</w:t>
      </w:r>
      <w:r w:rsidR="00644CD5">
        <w:t>.</w:t>
      </w:r>
      <w:r>
        <w:t>162(Tumour necrosis factor alpha antagonist) + 1</w:t>
      </w:r>
      <w:r w:rsidR="00644CD5">
        <w:t>.</w:t>
      </w:r>
      <w:r>
        <w:t>74(Colony stimulating factor agonist) -1</w:t>
      </w:r>
      <w:r w:rsidR="00644CD5">
        <w:t>.</w:t>
      </w:r>
      <w:r>
        <w:t>78(Sigma 2 receptor antagonist) + 0</w:t>
      </w:r>
      <w:r w:rsidR="00644CD5">
        <w:t>.</w:t>
      </w:r>
      <w:r>
        <w:t>222(Alpha-amylase inhibitor) -1</w:t>
      </w:r>
      <w:r w:rsidR="00644CD5">
        <w:t>.</w:t>
      </w:r>
      <w:r>
        <w:t>22(Phosphoribulokinase inhibitor) -0</w:t>
      </w:r>
      <w:r w:rsidR="00644CD5">
        <w:t>.</w:t>
      </w:r>
      <w:r>
        <w:t>0811(Transcription factor STAT inhibitor) -0</w:t>
      </w:r>
      <w:r w:rsidR="00644CD5">
        <w:t>.</w:t>
      </w:r>
      <w:r>
        <w:t>574(CYP3A substrate) + 0</w:t>
      </w:r>
      <w:r w:rsidR="00644CD5">
        <w:t>.</w:t>
      </w:r>
      <w:r>
        <w:t>732(CYP24 inhibitor) -0</w:t>
      </w:r>
      <w:r w:rsidR="00644CD5">
        <w:t>.</w:t>
      </w:r>
      <w:r>
        <w:t>201(Acetylspermidine deacetylase inhibitor) + 0</w:t>
      </w:r>
      <w:r w:rsidR="00644CD5">
        <w:t>.</w:t>
      </w:r>
      <w:r>
        <w:t>505(Tremor) + 0</w:t>
      </w:r>
      <w:r w:rsidR="00644CD5">
        <w:t>.</w:t>
      </w:r>
      <w:r>
        <w:t>0943(Carnitine palmitoyltransferase inhibitor) + 0</w:t>
      </w:r>
      <w:r w:rsidR="00644CD5">
        <w:t>.</w:t>
      </w:r>
      <w:r>
        <w:t>313(Immunosuppressant) -0</w:t>
      </w:r>
      <w:r w:rsidR="00644CD5">
        <w:t>.</w:t>
      </w:r>
      <w:r>
        <w:t>833(Hyperthermic) -0</w:t>
      </w:r>
      <w:r w:rsidR="00644CD5">
        <w:t>.</w:t>
      </w:r>
      <w:r>
        <w:t>321(Integrin beta3 antagonist) + 0</w:t>
      </w:r>
      <w:r w:rsidR="00644CD5">
        <w:t>.</w:t>
      </w:r>
      <w:r>
        <w:t>136(Antileukemic) -0</w:t>
      </w:r>
      <w:r w:rsidR="00644CD5">
        <w:t>.</w:t>
      </w:r>
      <w:r>
        <w:t>639(Cytochrome P450 inhibitor) + 0</w:t>
      </w:r>
      <w:r w:rsidR="00644CD5">
        <w:t>.</w:t>
      </w:r>
      <w:r>
        <w:t>281(Nicotinic acid receptor 2 ag</w:t>
      </w:r>
      <w:r>
        <w:t>o</w:t>
      </w:r>
      <w:r>
        <w:t>nist) -0</w:t>
      </w:r>
      <w:r w:rsidR="00644CD5">
        <w:t>.</w:t>
      </w:r>
      <w:r>
        <w:t>755(Prostaglandin EP3 antagonist) + 0</w:t>
      </w:r>
      <w:r w:rsidR="00644CD5">
        <w:t>.</w:t>
      </w:r>
      <w:r>
        <w:t>365(Allergic reaction) -0</w:t>
      </w:r>
      <w:r w:rsidR="00644CD5">
        <w:t>.</w:t>
      </w:r>
      <w:r>
        <w:t>258(Guanylate cyclase 1 stimulant) -0</w:t>
      </w:r>
      <w:r w:rsidR="00644CD5">
        <w:t>.</w:t>
      </w:r>
      <w:r>
        <w:t>0855(Nicotinic alpha3beta4 receptor agonist) -0</w:t>
      </w:r>
      <w:r w:rsidR="00644CD5">
        <w:t>.</w:t>
      </w:r>
      <w:r>
        <w:t>698(MAO inhibitor) + 0</w:t>
      </w:r>
      <w:r w:rsidR="00644CD5">
        <w:t>.</w:t>
      </w:r>
      <w:r>
        <w:t>934(NMDA receptor glycine site agonist) + 0</w:t>
      </w:r>
      <w:r w:rsidR="00644CD5">
        <w:t>.</w:t>
      </w:r>
      <w:r>
        <w:t>987(CYP2D6 inhibitor) + 0</w:t>
      </w:r>
      <w:r w:rsidR="00644CD5">
        <w:t>.</w:t>
      </w:r>
      <w:r>
        <w:t>268(Carcinogenic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-1</w:t>
      </w:r>
      <w:r w:rsidR="00644CD5">
        <w:t>.</w:t>
      </w:r>
      <w:r>
        <w:t>02(DNA synthesis inhibitor) + 0</w:t>
      </w:r>
      <w:r w:rsidR="00644CD5">
        <w:t>.</w:t>
      </w:r>
      <w:r>
        <w:t>508(CYP11B2 inhibitor) -0</w:t>
      </w:r>
      <w:r w:rsidR="00644CD5">
        <w:t>.</w:t>
      </w:r>
      <w:r>
        <w:t>788(Lacrimal secretion stimulant) -0</w:t>
      </w:r>
      <w:r w:rsidR="00644CD5">
        <w:t>.</w:t>
      </w:r>
      <w:r>
        <w:t>505(Melatonin 2 agonist) -0</w:t>
      </w:r>
      <w:r w:rsidR="00644CD5">
        <w:t>.</w:t>
      </w:r>
      <w:r>
        <w:t>229(NACHT</w:t>
      </w:r>
      <w:r w:rsidR="00644CD5">
        <w:t>.</w:t>
      </w:r>
      <w:r>
        <w:t xml:space="preserve"> LRR and PYD domains-containing protein 3 inhibitor) -0</w:t>
      </w:r>
      <w:r w:rsidR="00644CD5">
        <w:t>.</w:t>
      </w:r>
      <w:r>
        <w:t>75(Cholesterol antagonist) -1</w:t>
      </w:r>
      <w:r w:rsidR="00644CD5">
        <w:t>.</w:t>
      </w:r>
      <w:r>
        <w:t>36(Lysozyme inhibitor) -1</w:t>
      </w:r>
      <w:r w:rsidR="00644CD5">
        <w:t>.</w:t>
      </w:r>
      <w:r>
        <w:t>54(UGT2B20 substrate) + 0</w:t>
      </w:r>
      <w:r w:rsidR="00644CD5">
        <w:t>.</w:t>
      </w:r>
      <w:r>
        <w:t>208(CYP3A3 substrate) + 0</w:t>
      </w:r>
      <w:r w:rsidR="00644CD5">
        <w:t>.</w:t>
      </w:r>
      <w:r>
        <w:t>459(Endometrios treatment) + 0</w:t>
      </w:r>
      <w:r w:rsidR="00644CD5">
        <w:t>.</w:t>
      </w:r>
      <w:r>
        <w:t>777(Carbonic anhydrase VA inhibitor) -0</w:t>
      </w:r>
      <w:r w:rsidR="00644CD5">
        <w:t>.</w:t>
      </w:r>
      <w:r>
        <w:t>466(Steroid 17-alpha-hydroxylase/17</w:t>
      </w:r>
      <w:r w:rsidR="00644CD5">
        <w:t>.</w:t>
      </w:r>
      <w:r>
        <w:t>20 lyase inhibitor) + 0</w:t>
      </w:r>
      <w:r w:rsidR="00644CD5">
        <w:t>.</w:t>
      </w:r>
      <w:r>
        <w:t>448(HBEGF expression enhancer) + 0</w:t>
      </w:r>
      <w:r w:rsidR="00644CD5">
        <w:t>.</w:t>
      </w:r>
      <w:r>
        <w:t>383(Respiratory failure) -0</w:t>
      </w:r>
      <w:r w:rsidR="00644CD5">
        <w:t>.</w:t>
      </w:r>
      <w:r>
        <w:t>357(Nitric oxide antagonist) -0</w:t>
      </w:r>
      <w:r w:rsidR="00644CD5">
        <w:t>.</w:t>
      </w:r>
      <w:r>
        <w:t>307(Cyclin T1 inhibitor) + 0</w:t>
      </w:r>
      <w:r w:rsidR="00644CD5">
        <w:t>.</w:t>
      </w:r>
      <w:r>
        <w:t>293(Phloroglucinol redu</w:t>
      </w:r>
      <w:r>
        <w:t>c</w:t>
      </w:r>
      <w:r>
        <w:t>tase inhibitor) -0</w:t>
      </w:r>
      <w:r w:rsidR="00644CD5">
        <w:t>.</w:t>
      </w:r>
      <w:r>
        <w:t>863(Inner centromere protein inhibitor) -0</w:t>
      </w:r>
      <w:r w:rsidR="00644CD5">
        <w:t>.</w:t>
      </w:r>
      <w:r>
        <w:t>0329(Angiotensin antagonist) + 1</w:t>
      </w:r>
      <w:r w:rsidR="00644CD5">
        <w:t>.</w:t>
      </w:r>
      <w:r>
        <w:t>38(Methionyl ami</w:t>
      </w:r>
      <w:r>
        <w:t>n</w:t>
      </w:r>
      <w:r>
        <w:t>opeptidase inhibitor) + 0</w:t>
      </w:r>
      <w:r w:rsidR="00644CD5">
        <w:t>.</w:t>
      </w:r>
      <w:r>
        <w:t>368(Uterine relaxant) + 0</w:t>
      </w:r>
      <w:r w:rsidR="00644CD5">
        <w:t>.</w:t>
      </w:r>
      <w:r>
        <w:t>164(Antiviral (Influenza A)) + 0</w:t>
      </w:r>
      <w:r w:rsidR="00644CD5">
        <w:t>.</w:t>
      </w:r>
      <w:r>
        <w:t>31(Cytosolic phospholipase A2 beta inhibitor) -1</w:t>
      </w:r>
      <w:r w:rsidR="00644CD5">
        <w:t>.</w:t>
      </w:r>
      <w:r>
        <w:t>72(Glyoxylate reductase (NADP+) inhibitor) + 0</w:t>
      </w:r>
      <w:r w:rsidR="00644CD5">
        <w:t>.</w:t>
      </w:r>
      <w:r>
        <w:t>102(Status epilepticus) -0</w:t>
      </w:r>
      <w:r w:rsidR="00644CD5">
        <w:t>.</w:t>
      </w:r>
      <w:r>
        <w:t>424(Preterm labor trea</w:t>
      </w:r>
      <w:r>
        <w:t>t</w:t>
      </w:r>
      <w:r>
        <w:t>ment) + 1</w:t>
      </w:r>
      <w:r w:rsidR="00644CD5">
        <w:t>.</w:t>
      </w:r>
      <w:r>
        <w:t>27(MAO B substrate) + 0</w:t>
      </w:r>
      <w:r w:rsidR="00644CD5">
        <w:t>.</w:t>
      </w:r>
      <w:r>
        <w:t>103(Secretase alpha stimulant) -0</w:t>
      </w:r>
      <w:r w:rsidR="00644CD5">
        <w:t>.</w:t>
      </w:r>
      <w:r>
        <w:t>198(Kainate receptor 4 antagonist) + 0</w:t>
      </w:r>
      <w:r w:rsidR="00644CD5">
        <w:t>.</w:t>
      </w:r>
      <w:r>
        <w:t>793(Pyroglutamyl-peptidase II inhibitor) + 0</w:t>
      </w:r>
      <w:r w:rsidR="00644CD5">
        <w:t>.</w:t>
      </w:r>
      <w:r>
        <w:t>311(Inosine monophosphate dehydrogenase 1 inhibitor) + 0</w:t>
      </w:r>
      <w:r w:rsidR="00644CD5">
        <w:t>.</w:t>
      </w:r>
      <w:r>
        <w:t>313(Fibroblast activation protein alpha inhibitor) + 0</w:t>
      </w:r>
      <w:r w:rsidR="00644CD5">
        <w:t>.</w:t>
      </w:r>
      <w:r>
        <w:t>416(Corticosteroid-like) -0</w:t>
      </w:r>
      <w:r w:rsidR="00644CD5">
        <w:t>.</w:t>
      </w:r>
      <w:r>
        <w:t>322(Antiacne) + 0</w:t>
      </w:r>
      <w:r w:rsidR="00644CD5">
        <w:t>.</w:t>
      </w:r>
      <w:r>
        <w:t>956(Chloride/bicarbonate exchanger inhibitor) + 0</w:t>
      </w:r>
      <w:r w:rsidR="00644CD5">
        <w:t>.</w:t>
      </w:r>
      <w:r>
        <w:t>188(Hepatic disorders treatment) -0</w:t>
      </w:r>
      <w:r w:rsidR="00644CD5">
        <w:t>.</w:t>
      </w:r>
      <w:r>
        <w:t>465(Transforming growth factor antagonist) + 0</w:t>
      </w:r>
      <w:r w:rsidR="00644CD5">
        <w:t>.</w:t>
      </w:r>
      <w:r>
        <w:t>532(Dihydroxy-acid dehydratase inhibitor) + 0</w:t>
      </w:r>
      <w:r w:rsidR="00644CD5">
        <w:t>.</w:t>
      </w:r>
      <w:r>
        <w:t>368(Insulin like growth factor 1 antagonist) -0</w:t>
      </w:r>
      <w:r w:rsidR="00644CD5">
        <w:t>.</w:t>
      </w:r>
      <w:r>
        <w:t>664(Carboxypeptidase E inhibitor) -0</w:t>
      </w:r>
      <w:r w:rsidR="00644CD5">
        <w:t>.</w:t>
      </w:r>
      <w:r>
        <w:t>281(L lactate dehydrogenase A4 inhibitor) -0</w:t>
      </w:r>
      <w:r w:rsidR="00644CD5">
        <w:t>.</w:t>
      </w:r>
      <w:r>
        <w:t>137(DNA polymerase I inhib</w:t>
      </w:r>
      <w:r>
        <w:t>i</w:t>
      </w:r>
      <w:r>
        <w:t>tor) + 0</w:t>
      </w:r>
      <w:r w:rsidR="00644CD5">
        <w:t>.</w:t>
      </w:r>
      <w:r>
        <w:t>411(Respiratory analeptic) + 0</w:t>
      </w:r>
      <w:r w:rsidR="00644CD5">
        <w:t>.</w:t>
      </w:r>
      <w:r>
        <w:t>203(Adenylate cyclase VIII inhibitor) -0</w:t>
      </w:r>
      <w:r w:rsidR="00644CD5">
        <w:t>.</w:t>
      </w:r>
      <w:r>
        <w:t>429(Peptidyl-prolyl cis-trans iso</w:t>
      </w:r>
      <w:r>
        <w:t>m</w:t>
      </w:r>
      <w:r>
        <w:t>erase FKBP4 inhibitor) + 0</w:t>
      </w:r>
      <w:r w:rsidR="00644CD5">
        <w:t>.</w:t>
      </w:r>
      <w:r>
        <w:t>492(2-Acylglycerol O-acyltransferase inhibitor) -0</w:t>
      </w:r>
      <w:r w:rsidR="00644CD5">
        <w:t>.</w:t>
      </w:r>
      <w:r>
        <w:t>839(Potassium channel (Ca-activated) activator) + 0</w:t>
      </w:r>
      <w:r w:rsidR="00644CD5">
        <w:t>.</w:t>
      </w:r>
      <w:r>
        <w:t>18(L-glucuronate reductase inhibitor) -0</w:t>
      </w:r>
      <w:r w:rsidR="00644CD5">
        <w:t>.</w:t>
      </w:r>
      <w:r>
        <w:t>383(Methionyl aminopeptidase 2 inhibitor) -0</w:t>
      </w:r>
      <w:r w:rsidR="00644CD5">
        <w:t>.</w:t>
      </w:r>
      <w:r>
        <w:t>44(Eukaryotic translation initiation factor inhibitor) -0</w:t>
      </w:r>
      <w:r w:rsidR="00644CD5">
        <w:t>.</w:t>
      </w:r>
      <w:r>
        <w:t>309(HSPA8 expression inhibitor) -0</w:t>
      </w:r>
      <w:r w:rsidR="00644CD5">
        <w:t>.</w:t>
      </w:r>
      <w:r>
        <w:t>106(Purinergic P2X antagonist) + 0</w:t>
      </w:r>
      <w:r w:rsidR="00644CD5">
        <w:t>.</w:t>
      </w:r>
      <w:r>
        <w:t>77(Magnesium-protoporphyrin IX methyltransferase inhibitor) + 0</w:t>
      </w:r>
      <w:r w:rsidR="00644CD5">
        <w:t>.</w:t>
      </w:r>
      <w:r>
        <w:t>252(Dopamine D1 agonist) + 0</w:t>
      </w:r>
      <w:r w:rsidR="00644CD5">
        <w:t>.</w:t>
      </w:r>
      <w:r>
        <w:t>398(Neurokinin 3 antagonist) + 0</w:t>
      </w:r>
      <w:r w:rsidR="00644CD5">
        <w:t>.</w:t>
      </w:r>
      <w:r>
        <w:t>288(UDP-N-acetylmuramate-L-alanine ligase inhibitor) -0</w:t>
      </w:r>
      <w:r w:rsidR="00644CD5">
        <w:t>.</w:t>
      </w:r>
      <w:r>
        <w:t>198(Melatonin 1 antagonist) + 0</w:t>
      </w:r>
      <w:r w:rsidR="00644CD5">
        <w:t>.</w:t>
      </w:r>
      <w:r>
        <w:t>305(CYP3A2 substrate) + 0</w:t>
      </w:r>
      <w:r w:rsidR="00644CD5">
        <w:t>.</w:t>
      </w:r>
      <w:r>
        <w:t>161(Integrin alpha4beta7 antagonist) + 1</w:t>
      </w:r>
      <w:r w:rsidR="00644CD5">
        <w:t>.</w:t>
      </w:r>
      <w:r>
        <w:t>04(Progesterone receptor A antagonist) + 0</w:t>
      </w:r>
      <w:r w:rsidR="00644CD5">
        <w:t>.</w:t>
      </w:r>
      <w:r>
        <w:t>698(IL4 expression enhancer) + 0</w:t>
      </w:r>
      <w:r w:rsidR="00644CD5">
        <w:t>.</w:t>
      </w:r>
      <w:r>
        <w:t>258(Bone formation stimulant) -0</w:t>
      </w:r>
      <w:r w:rsidR="00644CD5">
        <w:t>.</w:t>
      </w:r>
      <w:r>
        <w:t>443(Cyclooxygenase inhibitor) + 0</w:t>
      </w:r>
      <w:r w:rsidR="00644CD5">
        <w:t>.</w:t>
      </w:r>
      <w:r>
        <w:t>267(Plasminogen activator inhibitor antagonist) -0</w:t>
      </w:r>
      <w:r w:rsidR="00644CD5">
        <w:t>.</w:t>
      </w:r>
      <w:r>
        <w:t>0192(NAT2 substrate) + 0</w:t>
      </w:r>
      <w:r w:rsidR="00644CD5">
        <w:t>.</w:t>
      </w:r>
      <w:r>
        <w:t>195(Phosphodiesterase 6C inhibitor) -0</w:t>
      </w:r>
      <w:r w:rsidR="00644CD5">
        <w:t>.</w:t>
      </w:r>
      <w:r>
        <w:t>224(Vasopressin 1 antagonist) -0</w:t>
      </w:r>
      <w:r w:rsidR="00644CD5">
        <w:t>.</w:t>
      </w:r>
      <w:r>
        <w:t>282(Prostaglandin F2 alpha antagonist) + 0</w:t>
      </w:r>
      <w:r w:rsidR="00644CD5">
        <w:t>.</w:t>
      </w:r>
      <w:r>
        <w:t>169(Neurotoxic) -0</w:t>
      </w:r>
      <w:r w:rsidR="00644CD5">
        <w:t>.</w:t>
      </w:r>
      <w:r>
        <w:t>555(Argininosuccinate lyase inhibitor) + 0</w:t>
      </w:r>
      <w:r w:rsidR="00644CD5">
        <w:t>.</w:t>
      </w:r>
      <w:r>
        <w:t>512(Ulceration) -0</w:t>
      </w:r>
      <w:r w:rsidR="00644CD5">
        <w:t>.</w:t>
      </w:r>
      <w:r>
        <w:t>911(Carbonic anhydrase stimulant) -</w:t>
      </w:r>
      <w:r>
        <w:lastRenderedPageBreak/>
        <w:t>0</w:t>
      </w:r>
      <w:r w:rsidR="00644CD5">
        <w:t>.</w:t>
      </w:r>
      <w:r>
        <w:t>215(Antioxidant) + 0</w:t>
      </w:r>
      <w:r w:rsidR="00644CD5">
        <w:t>.</w:t>
      </w:r>
      <w:r>
        <w:t>254(Vesicle monoamine transporter 2 inhibitor) + 0</w:t>
      </w:r>
      <w:r w:rsidR="00644CD5">
        <w:t>.</w:t>
      </w:r>
      <w:r>
        <w:t>843(NAD(P)+ transhydrogenase (AB-specific) inhibitor) -0</w:t>
      </w:r>
      <w:r w:rsidR="00644CD5">
        <w:t>.</w:t>
      </w:r>
      <w:r>
        <w:t>47(Trans-1</w:t>
      </w:r>
      <w:r w:rsidR="00644CD5">
        <w:t>.</w:t>
      </w:r>
      <w:r>
        <w:t>2-dihydrobenzene-1</w:t>
      </w:r>
      <w:r w:rsidR="00644CD5">
        <w:t>.</w:t>
      </w:r>
      <w:r>
        <w:t>2-diol dehydrogenase inhibitor) -0</w:t>
      </w:r>
      <w:r w:rsidR="00644CD5">
        <w:t>.</w:t>
      </w:r>
      <w:r>
        <w:t>444(Mucolytic) + 0</w:t>
      </w:r>
      <w:r w:rsidR="00644CD5">
        <w:t>.</w:t>
      </w:r>
      <w:r>
        <w:t>364(Neuronal nitric oxide synthase inhibitor) -0</w:t>
      </w:r>
      <w:r w:rsidR="00644CD5">
        <w:t>.</w:t>
      </w:r>
      <w:r>
        <w:t>718(L-amino-acid oxidase inhibitor) -0</w:t>
      </w:r>
      <w:r w:rsidR="00644CD5">
        <w:t>.</w:t>
      </w:r>
      <w:r>
        <w:t>231(Adenosylhomocysteine nucleosidase inhibitor) + 0</w:t>
      </w:r>
      <w:r w:rsidR="00644CD5">
        <w:t>.</w:t>
      </w:r>
      <w:r>
        <w:t>865(Formyl peptide receptor antagonist) -0</w:t>
      </w:r>
      <w:r w:rsidR="00644CD5">
        <w:t>.</w:t>
      </w:r>
      <w:r>
        <w:t>541(Shal potassium channel blocker) -0</w:t>
      </w:r>
      <w:r w:rsidR="00644CD5">
        <w:t>.</w:t>
      </w:r>
      <w:r>
        <w:t>548(CCND3 expression inhibitor) + 0</w:t>
      </w:r>
      <w:r w:rsidR="00644CD5">
        <w:t>.</w:t>
      </w:r>
      <w:r>
        <w:t>283(Adenosine A1 receptor agonist) + 0</w:t>
      </w:r>
      <w:r w:rsidR="00644CD5">
        <w:t>.</w:t>
      </w:r>
      <w:r>
        <w:t>258(Prostaglandin E2 agonist) -0</w:t>
      </w:r>
      <w:r w:rsidR="00644CD5">
        <w:t>.</w:t>
      </w:r>
      <w:r>
        <w:t>541(UDP-3-O-acyl-N-acetylglucosamine deacetylase inhibitor) -0</w:t>
      </w:r>
      <w:r w:rsidR="00644CD5">
        <w:t>.</w:t>
      </w:r>
      <w:r>
        <w:t>134(Carcinogenic) -0</w:t>
      </w:r>
      <w:r w:rsidR="00644CD5">
        <w:t>.</w:t>
      </w:r>
      <w:r>
        <w:t>124(Myocardial ischemia treatment) -0</w:t>
      </w:r>
      <w:r w:rsidR="00644CD5">
        <w:t>.</w:t>
      </w:r>
      <w:r>
        <w:t>145(MAP kinase kinase 2 inhibitor) -0</w:t>
      </w:r>
      <w:r w:rsidR="00644CD5">
        <w:t>.</w:t>
      </w:r>
      <w:r>
        <w:t>274(Homoserine O-acetyltransferase inhibitor) -0</w:t>
      </w:r>
      <w:r w:rsidR="00644CD5">
        <w:t>.</w:t>
      </w:r>
      <w:r>
        <w:t>701(Histone deacetylase class IV inhibitor) + 0</w:t>
      </w:r>
      <w:r w:rsidR="00644CD5">
        <w:t>.</w:t>
      </w:r>
      <w:r>
        <w:t>303(Carcinogenic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347(Monophenol monoox</w:t>
      </w:r>
      <w:r>
        <w:t>y</w:t>
      </w:r>
      <w:r>
        <w:t>genase inhibitor) -0</w:t>
      </w:r>
      <w:r w:rsidR="00644CD5">
        <w:t>.</w:t>
      </w:r>
      <w:r>
        <w:t>452(Antineoplastic antimetabolite) -0</w:t>
      </w:r>
      <w:r w:rsidR="00644CD5">
        <w:t>.</w:t>
      </w:r>
      <w:r>
        <w:t>343(AXL receptor tyrosine kinase inhibitor) + 1</w:t>
      </w:r>
      <w:r w:rsidR="00644CD5">
        <w:t>.</w:t>
      </w:r>
      <w:r>
        <w:t>09(2-(acetamidomethylene)succinate hydrolase inhibitor) + 0</w:t>
      </w:r>
      <w:r w:rsidR="00644CD5">
        <w:t>.</w:t>
      </w:r>
      <w:r>
        <w:t>171(MAP-kinase-activated kinase inhibitor) + 0</w:t>
      </w:r>
      <w:r w:rsidR="00644CD5">
        <w:t>.</w:t>
      </w:r>
      <w:r>
        <w:t>412(CDKN1A expression enhancer) -1</w:t>
      </w:r>
      <w:r w:rsidR="00644CD5">
        <w:t>.</w:t>
      </w:r>
      <w:r>
        <w:t>37(Citrate (Si)-synthase inhibitor) -0</w:t>
      </w:r>
      <w:r w:rsidR="00644CD5">
        <w:t>.</w:t>
      </w:r>
      <w:r>
        <w:t>195(CYP2A substrate) + 0</w:t>
      </w:r>
      <w:r w:rsidR="00644CD5">
        <w:t>.</w:t>
      </w:r>
      <w:r>
        <w:t>429(Thiosulfate dehydrogenase inhibitor) -0</w:t>
      </w:r>
      <w:r w:rsidR="00644CD5">
        <w:t>.</w:t>
      </w:r>
      <w:r>
        <w:t>148(Osteoclast antagonist) -0</w:t>
      </w:r>
      <w:r w:rsidR="00644CD5">
        <w:t>.</w:t>
      </w:r>
      <w:r>
        <w:t>393(Matrix metalloproteinase (me</w:t>
      </w:r>
      <w:r>
        <w:t>m</w:t>
      </w:r>
      <w:r>
        <w:t>brane-type) inhibitor) -0</w:t>
      </w:r>
      <w:r w:rsidR="00644CD5">
        <w:t>.</w:t>
      </w:r>
      <w:r>
        <w:t>23(Carcinogenic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clitoral gland) -0</w:t>
      </w:r>
      <w:r w:rsidR="00644CD5">
        <w:t>.</w:t>
      </w:r>
      <w:r>
        <w:t>276(Carcinogenic</w:t>
      </w:r>
      <w:r w:rsidR="00644CD5">
        <w:t>.</w:t>
      </w:r>
      <w:r>
        <w:t xml:space="preserve"> rat) + 0</w:t>
      </w:r>
      <w:r w:rsidR="00644CD5">
        <w:t>.</w:t>
      </w:r>
      <w:r>
        <w:t>639(Phosphatidate cytidylyltransferase inhibitor) + 0</w:t>
      </w:r>
      <w:r w:rsidR="00644CD5">
        <w:t>.</w:t>
      </w:r>
      <w:r>
        <w:t>156(Caspase 7 inhibitor) -0</w:t>
      </w:r>
      <w:r w:rsidR="00644CD5">
        <w:t>.</w:t>
      </w:r>
      <w:r>
        <w:t>31(DNA damaging) -0</w:t>
      </w:r>
      <w:r w:rsidR="00644CD5">
        <w:t>.</w:t>
      </w:r>
      <w:r>
        <w:t>186(Oxidizing agent) -0</w:t>
      </w:r>
      <w:r w:rsidR="00644CD5">
        <w:t>.</w:t>
      </w:r>
      <w:r>
        <w:t>264(Cyclin-dependent kinase 4 inhibitor) + 0</w:t>
      </w:r>
      <w:r w:rsidR="00644CD5">
        <w:t>.</w:t>
      </w:r>
      <w:r>
        <w:t>309(Glycogen synthase kinase-3 inhibitor) + 0</w:t>
      </w:r>
      <w:r w:rsidR="00644CD5">
        <w:t>.</w:t>
      </w:r>
      <w:r>
        <w:t>334(Caspase 8 stim</w:t>
      </w:r>
      <w:r>
        <w:t>u</w:t>
      </w:r>
      <w:r>
        <w:t>lant) -0</w:t>
      </w:r>
      <w:r w:rsidR="00644CD5">
        <w:t>.</w:t>
      </w:r>
      <w:r>
        <w:t>353(AKR1C2 expression enhancer) + 1</w:t>
      </w:r>
      <w:r w:rsidR="00644CD5">
        <w:t>.</w:t>
      </w:r>
      <w:r>
        <w:t>33(CMP-N-acylneuraminate phosphodiesterase inhibitor) + 0</w:t>
      </w:r>
      <w:r w:rsidR="00644CD5">
        <w:t>.</w:t>
      </w:r>
      <w:r>
        <w:t>298(Carcinogenic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611(Corticotropin releasing factor antagonist) + 5</w:t>
      </w:r>
      <w:r w:rsidR="00644CD5">
        <w:t>.</w:t>
      </w:r>
      <w:r>
        <w:t>91(Length^3) -0</w:t>
      </w:r>
      <w:r w:rsidR="00644CD5">
        <w:t>.</w:t>
      </w:r>
      <w:r>
        <w:t>357(CDK2/cyclin A inhibitor) -0</w:t>
      </w:r>
      <w:r w:rsidR="00644CD5">
        <w:t>.</w:t>
      </w:r>
      <w:r>
        <w:t>393(Kainate receptor 2 antagonist) + 0</w:t>
      </w:r>
      <w:r w:rsidR="00644CD5">
        <w:t>.</w:t>
      </w:r>
      <w:r>
        <w:t>541(Prephenate dehydratase inhibitor) -0</w:t>
      </w:r>
      <w:r w:rsidR="00644CD5">
        <w:t>.</w:t>
      </w:r>
      <w:r>
        <w:t>283(Histamine release inhibitor) -0</w:t>
      </w:r>
      <w:r w:rsidR="00644CD5">
        <w:t>.</w:t>
      </w:r>
      <w:r>
        <w:t>337(Gastrointestinal hemorrhage) -0</w:t>
      </w:r>
      <w:r w:rsidR="00644CD5">
        <w:t>.</w:t>
      </w:r>
      <w:r>
        <w:t>561(5 Hydroxytryptamine 6 antagonist) -0</w:t>
      </w:r>
      <w:r w:rsidR="00644CD5">
        <w:t>.</w:t>
      </w:r>
      <w:r>
        <w:t>144(Histidine-rich protein PFHRP-II inhibitor) -0</w:t>
      </w:r>
      <w:r w:rsidR="00644CD5">
        <w:t>.</w:t>
      </w:r>
      <w:r>
        <w:t>59(Gamma-glutamyl hydrolase inhibitor) -0</w:t>
      </w:r>
      <w:r w:rsidR="00644CD5">
        <w:t>.</w:t>
      </w:r>
      <w:r>
        <w:t>257(11-Beta-hydroxysteroid dehydrogenase inhibitor) -0</w:t>
      </w:r>
      <w:r w:rsidR="00644CD5">
        <w:t>.</w:t>
      </w:r>
      <w:r>
        <w:t>214(Glycogen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229(Cell adhesion inhibitor) + 0</w:t>
      </w:r>
      <w:r w:rsidR="00644CD5">
        <w:t>.</w:t>
      </w:r>
      <w:r>
        <w:t>354(Mediator release inhibitor) + 0</w:t>
      </w:r>
      <w:r w:rsidR="00644CD5">
        <w:t>.</w:t>
      </w:r>
      <w:r>
        <w:t>634(Human papillomavirus - 16 inhibitor) + 0</w:t>
      </w:r>
      <w:r w:rsidR="00644CD5">
        <w:t>.</w:t>
      </w:r>
      <w:r>
        <w:t>736(CYP19 substrate) + 0</w:t>
      </w:r>
      <w:r w:rsidR="00644CD5">
        <w:t>.</w:t>
      </w:r>
      <w:r>
        <w:t>268(Poly(3-hydroxybutyrate) depolymerase inhibitor) -0</w:t>
      </w:r>
      <w:r w:rsidR="00644CD5">
        <w:t>.</w:t>
      </w:r>
      <w:r>
        <w:t>412(Histamine H3 receptor antagonist) + 0</w:t>
      </w:r>
      <w:r w:rsidR="00644CD5">
        <w:t>.</w:t>
      </w:r>
      <w:r>
        <w:t>325(Cannabinoid CB1 receptor agonist) + 0</w:t>
      </w:r>
      <w:r w:rsidR="00644CD5">
        <w:t>.</w:t>
      </w:r>
      <w:r>
        <w:t>509(Peptide deformylase inhibitor) + 0</w:t>
      </w:r>
      <w:r w:rsidR="00644CD5">
        <w:t>.</w:t>
      </w:r>
      <w:r>
        <w:t>58(Pyridoxamine-oxaloacetate transaminase inhibitor) -0</w:t>
      </w:r>
      <w:r w:rsidR="00644CD5">
        <w:t>.</w:t>
      </w:r>
      <w:r>
        <w:t>528(CDC25C inhibitor) -0</w:t>
      </w:r>
      <w:r w:rsidR="00644CD5">
        <w:t>.</w:t>
      </w:r>
      <w:r>
        <w:t>327(CA2 expression enhancer) + 0</w:t>
      </w:r>
      <w:r w:rsidR="00644CD5">
        <w:t>.</w:t>
      </w:r>
      <w:r>
        <w:t>356(NUPR1 expression e</w:t>
      </w:r>
      <w:r>
        <w:t>n</w:t>
      </w:r>
      <w:r>
        <w:t>hancer) + 0</w:t>
      </w:r>
      <w:r w:rsidR="00644CD5">
        <w:t>.</w:t>
      </w:r>
      <w:r>
        <w:t>397(CYP1A1 expression enhancer) -0</w:t>
      </w:r>
      <w:r w:rsidR="00644CD5">
        <w:t>.</w:t>
      </w:r>
      <w:r>
        <w:t>176(SLC5A5 expression enhancer) + 0</w:t>
      </w:r>
      <w:r w:rsidR="00644CD5">
        <w:t>.</w:t>
      </w:r>
      <w:r>
        <w:t>169(5 Hydroxytryptamine 1A agonist) + 0</w:t>
      </w:r>
      <w:r w:rsidR="00644CD5">
        <w:t>.</w:t>
      </w:r>
      <w:r>
        <w:t>857(CYP27 substrate) + 0</w:t>
      </w:r>
      <w:r w:rsidR="00644CD5">
        <w:t>.</w:t>
      </w:r>
      <w:r>
        <w:t>161(Periodontitis treatment) -0</w:t>
      </w:r>
      <w:r w:rsidR="00644CD5">
        <w:t>.</w:t>
      </w:r>
      <w:r>
        <w:t>101(Pulmonary hypertension treatment) + 0</w:t>
      </w:r>
      <w:r w:rsidR="00644CD5">
        <w:t>.</w:t>
      </w:r>
      <w:r>
        <w:t>774(Phosphoenolpyruvate carboxykinase (ATP) inhibitor) + 0</w:t>
      </w:r>
      <w:r w:rsidR="00644CD5">
        <w:t>.</w:t>
      </w:r>
      <w:r>
        <w:t>447(Pim-3 kinase inhibitor) -0</w:t>
      </w:r>
      <w:r w:rsidR="00644CD5">
        <w:t>.</w:t>
      </w:r>
      <w:r>
        <w:t>38(Menstruation di</w:t>
      </w:r>
      <w:r>
        <w:t>s</w:t>
      </w:r>
      <w:r>
        <w:t>orders treatment) -0</w:t>
      </w:r>
      <w:r w:rsidR="00644CD5">
        <w:t>.</w:t>
      </w:r>
      <w:r>
        <w:t>74(Nicotinic receptor gamma subunit antagonist) + 0</w:t>
      </w:r>
      <w:r w:rsidR="00644CD5">
        <w:t>.</w:t>
      </w:r>
      <w:r>
        <w:t>173(Protein kinase C mu inhibitor) -0</w:t>
      </w:r>
      <w:r w:rsidR="00644CD5">
        <w:t>.</w:t>
      </w:r>
      <w:r>
        <w:t>164(TNF expression inhibitor) + 0</w:t>
      </w:r>
      <w:r w:rsidR="00644CD5">
        <w:t>.</w:t>
      </w:r>
      <w:r>
        <w:t>228(CYP1A1 expression inhibitor) + 0</w:t>
      </w:r>
      <w:r w:rsidR="00644CD5">
        <w:t>.</w:t>
      </w:r>
      <w:r>
        <w:t>191(Weight gain) -0</w:t>
      </w:r>
      <w:r w:rsidR="00644CD5">
        <w:t>.</w:t>
      </w:r>
      <w:r>
        <w:t>145(Antidiuretic hormone agonist) + 0</w:t>
      </w:r>
      <w:r w:rsidR="00644CD5">
        <w:t>.</w:t>
      </w:r>
      <w:r>
        <w:t>106(Fatty acid binding protein muscle inhibitor) -0</w:t>
      </w:r>
      <w:r w:rsidR="00644CD5">
        <w:t>.</w:t>
      </w:r>
      <w:r>
        <w:t>745(UDP-glucuronosyltransferase 2B7 i</w:t>
      </w:r>
      <w:r>
        <w:t>n</w:t>
      </w:r>
      <w:r>
        <w:t>hibitor) + 0</w:t>
      </w:r>
      <w:r w:rsidR="00644CD5">
        <w:t>.</w:t>
      </w:r>
      <w:r>
        <w:t>123(Maillard reaction inhibitor) + 0</w:t>
      </w:r>
      <w:r w:rsidR="00644CD5">
        <w:t>.</w:t>
      </w:r>
      <w:r>
        <w:t>119(O6-alkylguanine-DNA alkyltransferase inhibitor) -0</w:t>
      </w:r>
      <w:r w:rsidR="00644CD5">
        <w:t>.</w:t>
      </w:r>
      <w:r>
        <w:t>339(Chymase inhibitor) + 0</w:t>
      </w:r>
      <w:r w:rsidR="00644CD5">
        <w:t>.</w:t>
      </w:r>
      <w:r>
        <w:t>177(Integrin alpha4beta1 antagonist) + 0</w:t>
      </w:r>
      <w:r w:rsidR="00644CD5">
        <w:t>.</w:t>
      </w:r>
      <w:r>
        <w:t>295(Antiviral (Adenovirus)) -0</w:t>
      </w:r>
      <w:r w:rsidR="00644CD5">
        <w:t>.</w:t>
      </w:r>
      <w:r>
        <w:t>248(CYP2E substrate) + 0</w:t>
      </w:r>
      <w:r w:rsidR="00644CD5">
        <w:t>.</w:t>
      </w:r>
      <w:r>
        <w:t>277(Pancytopenia) -0</w:t>
      </w:r>
      <w:r w:rsidR="00644CD5">
        <w:t>.</w:t>
      </w:r>
      <w:r>
        <w:t>588(N4-(beta-N-acetylglucosaminyl)-L-asparaginase inhibitor) + 0</w:t>
      </w:r>
      <w:r w:rsidR="00644CD5">
        <w:t>.</w:t>
      </w:r>
      <w:r>
        <w:t>103(Carcinogenic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556(Nicotinate phosphoribosyltransferase inhibitor) + 0</w:t>
      </w:r>
      <w:r w:rsidR="00644CD5">
        <w:t>.</w:t>
      </w:r>
      <w:r>
        <w:t>587(Streptopain inhibitor) + 0</w:t>
      </w:r>
      <w:r w:rsidR="00644CD5">
        <w:t>.</w:t>
      </w:r>
      <w:r>
        <w:t>135(TRKB antagonist) + 0</w:t>
      </w:r>
      <w:r w:rsidR="00644CD5">
        <w:t>.</w:t>
      </w:r>
      <w:r>
        <w:t>251(Antiparkinsonian</w:t>
      </w:r>
      <w:r w:rsidR="00644CD5">
        <w:t>.</w:t>
      </w:r>
      <w:r>
        <w:t xml:space="preserve"> tremor relieving) -0</w:t>
      </w:r>
      <w:r w:rsidR="00644CD5">
        <w:t>.</w:t>
      </w:r>
      <w:r>
        <w:t>511(5-Formyltetrahydrofolate cyclo-ligase inhibitor) -0</w:t>
      </w:r>
      <w:r w:rsidR="00644CD5">
        <w:t>.</w:t>
      </w:r>
      <w:r>
        <w:t>104(Ribosomal protein S6 kinase alpha 2 inhibitor) + 0</w:t>
      </w:r>
      <w:r w:rsidR="00644CD5">
        <w:t>.</w:t>
      </w:r>
      <w:r>
        <w:t>259(Probable DNA dC-&gt;dU-editing enzyme APOBEC-3A inhibitor) -0</w:t>
      </w:r>
      <w:r w:rsidR="00644CD5">
        <w:t>.</w:t>
      </w:r>
      <w:r>
        <w:t>12(Cystinyl aminopeptidase inhibitor) -0</w:t>
      </w:r>
      <w:r w:rsidR="00644CD5">
        <w:t>.</w:t>
      </w:r>
      <w:r>
        <w:t>174(Parkinsonism) + 0</w:t>
      </w:r>
      <w:r w:rsidR="00644CD5">
        <w:t>.</w:t>
      </w:r>
      <w:r>
        <w:t>494(Follicle-stimulating hormone antagonist) + 0</w:t>
      </w:r>
      <w:r w:rsidR="00644CD5">
        <w:t>.</w:t>
      </w:r>
      <w:r>
        <w:t>213(Diuretic inhibitor) + 0</w:t>
      </w:r>
      <w:r w:rsidR="00644CD5">
        <w:t>.</w:t>
      </w:r>
      <w:r>
        <w:t>297(Cyclin A1 inhibitor) -0</w:t>
      </w:r>
      <w:r w:rsidR="00644CD5">
        <w:t>.</w:t>
      </w:r>
      <w:r>
        <w:t>262(Non-steroidal antii</w:t>
      </w:r>
      <w:r>
        <w:t>n</w:t>
      </w:r>
      <w:r>
        <w:t>flammatory agent) + 0</w:t>
      </w:r>
      <w:r w:rsidR="00644CD5">
        <w:t>.</w:t>
      </w:r>
      <w:r>
        <w:t>309(Acetylcholine antagonist) + 0</w:t>
      </w:r>
      <w:r w:rsidR="00644CD5">
        <w:t>.</w:t>
      </w:r>
      <w:r>
        <w:t>6(Arachidonic acid antagonist) -0</w:t>
      </w:r>
      <w:r w:rsidR="00644CD5">
        <w:t>.</w:t>
      </w:r>
      <w:r>
        <w:t>388(Acetylcholine ag</w:t>
      </w:r>
      <w:r>
        <w:t>o</w:t>
      </w:r>
      <w:r>
        <w:t>nist) + 0</w:t>
      </w:r>
      <w:r w:rsidR="00644CD5">
        <w:t>.</w:t>
      </w:r>
      <w:r>
        <w:t>127(Janus tyrosine kinase 1 inhibitor) -0</w:t>
      </w:r>
      <w:r w:rsidR="00644CD5">
        <w:t>.</w:t>
      </w:r>
      <w:r>
        <w:t>227(5 Hydroxytryptamine release inhibitor) -0</w:t>
      </w:r>
      <w:r w:rsidR="00644CD5">
        <w:t>.</w:t>
      </w:r>
      <w:r>
        <w:t>359(Shaker pota</w:t>
      </w:r>
      <w:r>
        <w:t>s</w:t>
      </w:r>
      <w:r>
        <w:t>sium channel blocker) -0</w:t>
      </w:r>
      <w:r w:rsidR="00644CD5">
        <w:t>.</w:t>
      </w:r>
      <w:r>
        <w:t>0973(Restenosis treatment) -0</w:t>
      </w:r>
      <w:r w:rsidR="00644CD5">
        <w:t>.</w:t>
      </w:r>
      <w:r>
        <w:t>119(Antineoplastic (ovarian cancer)) + 0</w:t>
      </w:r>
      <w:r w:rsidR="00644CD5">
        <w:t>.</w:t>
      </w:r>
      <w:r>
        <w:t>392(Acetolactate synthase inhibitor) -0</w:t>
      </w:r>
      <w:r w:rsidR="00644CD5">
        <w:t>.</w:t>
      </w:r>
      <w:r>
        <w:t>15(Ribosomal protein S6 kinase alpha 3 inhibitor) -0</w:t>
      </w:r>
      <w:r w:rsidR="00644CD5">
        <w:t>.</w:t>
      </w:r>
      <w:r>
        <w:t>249(Angiotensin AT1 receptor antagonist) + 0</w:t>
      </w:r>
      <w:r w:rsidR="00644CD5">
        <w:t>.</w:t>
      </w:r>
      <w:r>
        <w:t>136(Calcium release-activated channel blocker) -0</w:t>
      </w:r>
      <w:r w:rsidR="00644CD5">
        <w:t>.</w:t>
      </w:r>
      <w:r>
        <w:t>182(Dopamine D4 agonist) + 0</w:t>
      </w:r>
      <w:r w:rsidR="00644CD5">
        <w:t>.</w:t>
      </w:r>
      <w:r>
        <w:t>195(Paralysis) + 0</w:t>
      </w:r>
      <w:r w:rsidR="00644CD5">
        <w:t>.</w:t>
      </w:r>
      <w:r>
        <w:t>123(11-Beta-hydroxysteroid dehydrogenase 2 inhibitor) + 0</w:t>
      </w:r>
      <w:r w:rsidR="00644CD5">
        <w:t>.</w:t>
      </w:r>
      <w:r>
        <w:t>138(Integrin alpha1beta1 antagonist) + 0</w:t>
      </w:r>
      <w:r w:rsidR="00644CD5">
        <w:t>.</w:t>
      </w:r>
      <w:r>
        <w:t>246(FOSL1 expression e</w:t>
      </w:r>
      <w:r>
        <w:t>n</w:t>
      </w:r>
      <w:r>
        <w:t>hancer) -0</w:t>
      </w:r>
      <w:r w:rsidR="00644CD5">
        <w:t>.</w:t>
      </w:r>
      <w:r>
        <w:t>511(Kallikrein 13 inhibitor) + 0</w:t>
      </w:r>
      <w:r w:rsidR="00644CD5">
        <w:t>.</w:t>
      </w:r>
      <w:r>
        <w:t>141(Interleukin 4 antagonist) -0</w:t>
      </w:r>
      <w:r w:rsidR="00644CD5">
        <w:t>.</w:t>
      </w:r>
      <w:r>
        <w:t>238(Hematopoietic inhibitor) -0</w:t>
      </w:r>
      <w:r w:rsidR="00644CD5">
        <w:t>.</w:t>
      </w:r>
      <w:r>
        <w:t>194(CASP9 expression enhancer) -0</w:t>
      </w:r>
      <w:r w:rsidR="00644CD5">
        <w:t>.</w:t>
      </w:r>
      <w:r>
        <w:t>328(ATP phosphoribosyltransferase inhibitor) + 0</w:t>
      </w:r>
      <w:r w:rsidR="00644CD5">
        <w:t>.</w:t>
      </w:r>
      <w:r>
        <w:t>0635(Autoimmune disorders treatment) -0</w:t>
      </w:r>
      <w:r w:rsidR="00644CD5">
        <w:t>.</w:t>
      </w:r>
      <w:r>
        <w:t>0865(Vanilloid 1 agonist) + 0</w:t>
      </w:r>
      <w:r w:rsidR="00644CD5">
        <w:t>.</w:t>
      </w:r>
      <w:r>
        <w:t>171(Dyslipidemia) -0</w:t>
      </w:r>
      <w:r w:rsidR="00644CD5">
        <w:t>.</w:t>
      </w:r>
      <w:r>
        <w:t>369(Asparaginyl endopeptidase inhibitor) + 0</w:t>
      </w:r>
      <w:r w:rsidR="00644CD5">
        <w:t>.</w:t>
      </w:r>
      <w:r>
        <w:t>176(Phosphodiesterase VI inhibitor) -0</w:t>
      </w:r>
      <w:r w:rsidR="00644CD5">
        <w:t>.</w:t>
      </w:r>
      <w:r>
        <w:t>156(Eosinophilia) -0</w:t>
      </w:r>
      <w:r w:rsidR="00644CD5">
        <w:t>.</w:t>
      </w:r>
      <w:r>
        <w:t>26(Lactose synthase inhibitor) + 0</w:t>
      </w:r>
      <w:r w:rsidR="00644CD5">
        <w:t>.</w:t>
      </w:r>
      <w:r>
        <w:t>441(Factor XIIIa inhibitor) -0</w:t>
      </w:r>
      <w:r w:rsidR="00644CD5">
        <w:t>.</w:t>
      </w:r>
      <w:r>
        <w:t>167(G-protein-coupled receptor kinase inhibitor) -0</w:t>
      </w:r>
      <w:r w:rsidR="00644CD5">
        <w:t>.</w:t>
      </w:r>
      <w:r>
        <w:t>284(Heat shock protein agonist) -0</w:t>
      </w:r>
      <w:r w:rsidR="00644CD5">
        <w:t>.</w:t>
      </w:r>
      <w:r>
        <w:t>369(Dihydrodipicolinate synthase inhibitor) + 0</w:t>
      </w:r>
      <w:r w:rsidR="00644CD5">
        <w:t>.</w:t>
      </w:r>
      <w:r>
        <w:t>202(Kinesin antagonist) -0</w:t>
      </w:r>
      <w:r w:rsidR="00644CD5">
        <w:t>.</w:t>
      </w:r>
      <w:r>
        <w:t>124(MAP kinase 8 inhibitor) -0</w:t>
      </w:r>
      <w:r w:rsidR="00644CD5">
        <w:t>.</w:t>
      </w:r>
      <w:r>
        <w:t>316(Estrogen-related receptor alpha antagonist) + 0</w:t>
      </w:r>
      <w:r w:rsidR="00644CD5">
        <w:t>.</w:t>
      </w:r>
      <w:r>
        <w:t>421(Carbonic anhydrase II inhibitor) + 0</w:t>
      </w:r>
      <w:r w:rsidR="00644CD5">
        <w:t>.</w:t>
      </w:r>
      <w:r>
        <w:t>0553(Antineoplastic (non-Hodgkin's lymphoma)) + 0</w:t>
      </w:r>
      <w:r w:rsidR="00644CD5">
        <w:t>.</w:t>
      </w:r>
      <w:r>
        <w:t>0859(C10ORF10 expression enhancer) + 0</w:t>
      </w:r>
      <w:r w:rsidR="00644CD5">
        <w:t>.</w:t>
      </w:r>
      <w:r>
        <w:t>273(Delayed rectifier potassium channel blocker) + 0</w:t>
      </w:r>
      <w:r w:rsidR="00644CD5">
        <w:t>.</w:t>
      </w:r>
      <w:r>
        <w:t>0731(Anxiolytic) + 0</w:t>
      </w:r>
      <w:r w:rsidR="00644CD5">
        <w:t>.</w:t>
      </w:r>
      <w:r>
        <w:t>372(UDP-glucose 4-epimerase inhibitor) -0</w:t>
      </w:r>
      <w:r w:rsidR="00644CD5">
        <w:t>.</w:t>
      </w:r>
      <w:r>
        <w:t>112(Glycosuria) -0</w:t>
      </w:r>
      <w:r w:rsidR="00644CD5">
        <w:t>.</w:t>
      </w:r>
      <w:r>
        <w:t>275(Glycine C-</w:t>
      </w:r>
      <w:r>
        <w:lastRenderedPageBreak/>
        <w:t>acetyltransferase inhibitor) + 0</w:t>
      </w:r>
      <w:r w:rsidR="00644CD5">
        <w:t>.</w:t>
      </w:r>
      <w:r>
        <w:t>132(Carcinogenic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esophagus) + 0</w:t>
      </w:r>
      <w:r w:rsidR="00644CD5">
        <w:t>.</w:t>
      </w:r>
      <w:r>
        <w:t>116(Antiparasitic) -0</w:t>
      </w:r>
      <w:r w:rsidR="00644CD5">
        <w:t>.</w:t>
      </w:r>
      <w:r>
        <w:t>42(Isopentenyl-diphosphate DELTA-isomerase inhibitor) + 0</w:t>
      </w:r>
      <w:r w:rsidR="00644CD5">
        <w:t>.</w:t>
      </w:r>
      <w:r>
        <w:t>188(Calcium channel blocker) -0</w:t>
      </w:r>
      <w:r w:rsidR="00644CD5">
        <w:t>.</w:t>
      </w:r>
      <w:r>
        <w:t>125(Protein kinase C beta I inhibitor) + 0</w:t>
      </w:r>
      <w:r w:rsidR="00644CD5">
        <w:t>.</w:t>
      </w:r>
      <w:r>
        <w:t>153(CYP2A3 substrate) + 0</w:t>
      </w:r>
      <w:r w:rsidR="00644CD5">
        <w:t>.</w:t>
      </w:r>
      <w:r>
        <w:t>0781(Elastase 3A inhibitor) -0</w:t>
      </w:r>
      <w:r w:rsidR="00644CD5">
        <w:t>.</w:t>
      </w:r>
      <w:r>
        <w:t>103(Sphingosine 1-phosphate receptor 5 antagonist) -0</w:t>
      </w:r>
      <w:r w:rsidR="00644CD5">
        <w:t>.</w:t>
      </w:r>
      <w:r>
        <w:t>294(CDK2 expression enhancer) + 0</w:t>
      </w:r>
      <w:r w:rsidR="00644CD5">
        <w:t>.</w:t>
      </w:r>
      <w:r>
        <w:t>386(Aromatic-amino-acid transaminase inhibitor) + 0</w:t>
      </w:r>
      <w:r w:rsidR="00644CD5">
        <w:t>.</w:t>
      </w:r>
      <w:r>
        <w:t>289(CDC-like kinase 3 inhibitor) + 0</w:t>
      </w:r>
      <w:r w:rsidR="00644CD5">
        <w:t>.</w:t>
      </w:r>
      <w:r>
        <w:t>2(TERT expression enhancer) -0</w:t>
      </w:r>
      <w:r w:rsidR="00644CD5">
        <w:t>.</w:t>
      </w:r>
      <w:r>
        <w:t>0723(Plectin inhibitor) -0</w:t>
      </w:r>
      <w:r w:rsidR="00644CD5">
        <w:t>.</w:t>
      </w:r>
      <w:r>
        <w:t>202(TNFSF10 expression enhancer) -0</w:t>
      </w:r>
      <w:r w:rsidR="00644CD5">
        <w:t>.</w:t>
      </w:r>
      <w:r>
        <w:t>174(CYP17A1 expression inhibitor) + 0</w:t>
      </w:r>
      <w:r w:rsidR="00644CD5">
        <w:t>.</w:t>
      </w:r>
      <w:r>
        <w:t>116(Bronchoconstrictor) + 0</w:t>
      </w:r>
      <w:r w:rsidR="00644CD5">
        <w:t>.</w:t>
      </w:r>
      <w:r>
        <w:t>308(Kinesin-like protein 1 inhibitor) -0</w:t>
      </w:r>
      <w:r w:rsidR="00644CD5">
        <w:t>.</w:t>
      </w:r>
      <w:r>
        <w:t>308(Testosterone 17beta-dehydrogenase inhibitor) + 0</w:t>
      </w:r>
      <w:r w:rsidR="00644CD5">
        <w:t>.</w:t>
      </w:r>
      <w:r>
        <w:t>24(Thymidine kinase inhibitor) + 0</w:t>
      </w:r>
      <w:r w:rsidR="00644CD5">
        <w:t>.</w:t>
      </w:r>
      <w:r>
        <w:t>14(Protein-disulfide r</w:t>
      </w:r>
      <w:r>
        <w:t>e</w:t>
      </w:r>
      <w:r>
        <w:t>ductase (glutathione) inhibitor) -0</w:t>
      </w:r>
      <w:r w:rsidR="00644CD5">
        <w:t>.</w:t>
      </w:r>
      <w:r>
        <w:t>158(Biphenyl-2</w:t>
      </w:r>
      <w:r w:rsidR="00644CD5">
        <w:t>.</w:t>
      </w:r>
      <w:r>
        <w:t>3-diol 1</w:t>
      </w:r>
      <w:r w:rsidR="00644CD5">
        <w:t>.</w:t>
      </w:r>
      <w:r>
        <w:t>2-dioxygenase inhibitor) + 0</w:t>
      </w:r>
      <w:r w:rsidR="00644CD5">
        <w:t>.</w:t>
      </w:r>
      <w:r>
        <w:t>111(5 Hydroxytryptamine 2A antagonist) + 0</w:t>
      </w:r>
      <w:r w:rsidR="00644CD5">
        <w:t>.</w:t>
      </w:r>
      <w:r>
        <w:t>272(Coagulant) -0</w:t>
      </w:r>
      <w:r w:rsidR="00644CD5">
        <w:t>.</w:t>
      </w:r>
      <w:r>
        <w:t>266(TP73 expression enhancer) + 0</w:t>
      </w:r>
      <w:r w:rsidR="00644CD5">
        <w:t>.</w:t>
      </w:r>
      <w:r>
        <w:t>124(CYP2B6 substrate) + 0</w:t>
      </w:r>
      <w:r w:rsidR="00644CD5">
        <w:t>.</w:t>
      </w:r>
      <w:r>
        <w:t>0657(Butyrate-CoA ligase inhibitor) -0</w:t>
      </w:r>
      <w:r w:rsidR="00644CD5">
        <w:t>.</w:t>
      </w:r>
      <w:r>
        <w:t>0839(Opioid mu receptor antagonist) -0</w:t>
      </w:r>
      <w:r w:rsidR="00644CD5">
        <w:t>.</w:t>
      </w:r>
      <w:r>
        <w:t>369(tRNA methyltransferase inhibitor) + 0</w:t>
      </w:r>
      <w:r w:rsidR="00644CD5">
        <w:t>.</w:t>
      </w:r>
      <w:r>
        <w:t>178(ESR2 expression enhancer) + 0</w:t>
      </w:r>
      <w:r w:rsidR="00644CD5">
        <w:t>.</w:t>
      </w:r>
      <w:r>
        <w:t>222(K(ir) 6.1 channel blocker) -0</w:t>
      </w:r>
      <w:r w:rsidR="00644CD5">
        <w:t>.</w:t>
      </w:r>
      <w:r>
        <w:t>183(Phosphoserine phosphatase inhibitor) + 0</w:t>
      </w:r>
      <w:r w:rsidR="00644CD5">
        <w:t>.</w:t>
      </w:r>
      <w:r>
        <w:t>112(TP53 expression enhancer) + 0</w:t>
      </w:r>
      <w:r w:rsidR="00644CD5">
        <w:t>.</w:t>
      </w:r>
      <w:r>
        <w:t>225(Phosphoglycerate dehydrogenase inhibitor) + 0</w:t>
      </w:r>
      <w:r w:rsidR="00644CD5">
        <w:t>.</w:t>
      </w:r>
      <w:r>
        <w:t>0539(Sucrase-isomaltase inhibitor) -0</w:t>
      </w:r>
      <w:r w:rsidR="00644CD5">
        <w:t>.</w:t>
      </w:r>
      <w:r>
        <w:t>106(Antileprosy) -0</w:t>
      </w:r>
      <w:r w:rsidR="00644CD5">
        <w:t>.</w:t>
      </w:r>
      <w:r>
        <w:t>0432(Cyclin-dependent kinase 5 activator 1 inhibitor) -0</w:t>
      </w:r>
      <w:r w:rsidR="00644CD5">
        <w:t>.</w:t>
      </w:r>
      <w:r>
        <w:t>156(Protease (Human cytomegalov</w:t>
      </w:r>
      <w:r>
        <w:t>i</w:t>
      </w:r>
      <w:r>
        <w:t>rus) inhibitor) -0</w:t>
      </w:r>
      <w:r w:rsidR="00644CD5">
        <w:t>.</w:t>
      </w:r>
      <w:r>
        <w:t>0585(Steroid DELTA-isomerase inhibitor) -0</w:t>
      </w:r>
      <w:r w:rsidR="00644CD5">
        <w:t>.</w:t>
      </w:r>
      <w:r>
        <w:t>0454(Glutamate receptor agonist) -0</w:t>
      </w:r>
      <w:r w:rsidR="00644CD5">
        <w:t>.</w:t>
      </w:r>
      <w:r>
        <w:t>109(Benzodiazepine agonist) -0</w:t>
      </w:r>
      <w:r w:rsidR="00644CD5">
        <w:t>.</w:t>
      </w:r>
      <w:r>
        <w:t>068(5 Hydroxytryptamine 2C antagonist) + 0</w:t>
      </w:r>
      <w:r w:rsidR="00644CD5">
        <w:t>.</w:t>
      </w:r>
      <w:r>
        <w:t>0552(Phosphodiesterase 11A inhib</w:t>
      </w:r>
      <w:r>
        <w:t>i</w:t>
      </w:r>
      <w:r>
        <w:t>tor) -0</w:t>
      </w:r>
      <w:r w:rsidR="00644CD5">
        <w:t>.</w:t>
      </w:r>
      <w:r>
        <w:t>0612(Peroxidase inhibitor) -0</w:t>
      </w:r>
      <w:r w:rsidR="00644CD5">
        <w:t>.</w:t>
      </w:r>
      <w:r>
        <w:t>156(Thyroid hormone beta antagonist) + 0</w:t>
      </w:r>
      <w:r w:rsidR="00644CD5">
        <w:t>.</w:t>
      </w:r>
      <w:r>
        <w:t>0361(Interleukin 1 antagonist) -0</w:t>
      </w:r>
      <w:r w:rsidR="00644CD5">
        <w:t>.</w:t>
      </w:r>
      <w:r>
        <w:t>0816(Mutagenic) + 0</w:t>
      </w:r>
      <w:r w:rsidR="00644CD5">
        <w:t>.</w:t>
      </w:r>
      <w:r>
        <w:t>141(Urotensin II agonist) -0</w:t>
      </w:r>
      <w:r w:rsidR="00644CD5">
        <w:t>.</w:t>
      </w:r>
      <w:r>
        <w:t>0453(Liver fibrosis treatment) -0</w:t>
      </w:r>
      <w:r w:rsidR="00644CD5">
        <w:t>.</w:t>
      </w:r>
      <w:r>
        <w:t>0586(Bradykinin B1 receptor antagonist) + 0</w:t>
      </w:r>
      <w:r w:rsidR="00644CD5">
        <w:t>.</w:t>
      </w:r>
      <w:r>
        <w:t>0425(Alpha tubulin antagonist) -0</w:t>
      </w:r>
      <w:r w:rsidR="00644CD5">
        <w:t>.</w:t>
      </w:r>
      <w:r>
        <w:t>034(Neurotrophic factor) + 0</w:t>
      </w:r>
      <w:r w:rsidR="00644CD5">
        <w:t>.</w:t>
      </w:r>
      <w:r>
        <w:t>0397(Glutamate (mGluR group III) agonist) + 0</w:t>
      </w:r>
      <w:r w:rsidR="00644CD5">
        <w:t>.</w:t>
      </w:r>
      <w:r>
        <w:t>118(Potassium channel (Inward rectifier) 1 blocker) + 0</w:t>
      </w:r>
      <w:r w:rsidR="00644CD5">
        <w:t>.</w:t>
      </w:r>
      <w:r>
        <w:t>0422(Opioid kappa receptor agonist) + 0</w:t>
      </w:r>
      <w:r w:rsidR="00644CD5">
        <w:t>.</w:t>
      </w:r>
      <w:r>
        <w:t>0327(Protein kinase (CK2) beta inhibitor) -0</w:t>
      </w:r>
      <w:r w:rsidR="00644CD5">
        <w:t>.</w:t>
      </w:r>
      <w:r>
        <w:t>124(UGT1A5 substrate) -0</w:t>
      </w:r>
      <w:r w:rsidR="00644CD5">
        <w:t>.</w:t>
      </w:r>
      <w:r>
        <w:t>0351(Microtubule stabilization) -0</w:t>
      </w:r>
      <w:r w:rsidR="00644CD5">
        <w:t>.</w:t>
      </w:r>
      <w:r>
        <w:t>0225(Polyadenylate-binding protein 1 inhibitor) + 0</w:t>
      </w:r>
      <w:r w:rsidR="00644CD5">
        <w:t>.</w:t>
      </w:r>
      <w:r>
        <w:t>067(CYP4A substrate) -0</w:t>
      </w:r>
      <w:r w:rsidR="00644CD5">
        <w:t>.</w:t>
      </w:r>
      <w:r>
        <w:t>104(Fatty acid transport protein 4 inhibitor) + 0</w:t>
      </w:r>
      <w:r w:rsidR="00644CD5">
        <w:t>.</w:t>
      </w:r>
      <w:r>
        <w:t>0237(Purinergic P2X4 antagonist) + 0</w:t>
      </w:r>
      <w:r w:rsidR="00644CD5">
        <w:t>.</w:t>
      </w:r>
      <w:r>
        <w:t>0615(Pectin lyase inhibitor) + 0</w:t>
      </w:r>
      <w:r w:rsidR="00644CD5">
        <w:t>.</w:t>
      </w:r>
      <w:r>
        <w:t>0357(Lipid metabolism regulator) + 0</w:t>
      </w:r>
      <w:r w:rsidR="00644CD5">
        <w:t>.</w:t>
      </w:r>
      <w:r>
        <w:t>0775(Urotensin II antagonist) + 0</w:t>
      </w:r>
      <w:r w:rsidR="00644CD5">
        <w:t>.</w:t>
      </w:r>
      <w:r>
        <w:t>0215(K(Ca) 3.1 channel blocker) + 0</w:t>
      </w:r>
      <w:r w:rsidR="00644CD5">
        <w:t>.</w:t>
      </w:r>
      <w:r>
        <w:t>0351(Antifungal) -0</w:t>
      </w:r>
      <w:r w:rsidR="00644CD5">
        <w:t>.</w:t>
      </w:r>
      <w:r>
        <w:t>0732(GABA B rece</w:t>
      </w:r>
      <w:r>
        <w:t>p</w:t>
      </w:r>
      <w:r>
        <w:t>tor agonist) + 0</w:t>
      </w:r>
      <w:r w:rsidR="00644CD5">
        <w:t>.</w:t>
      </w:r>
      <w:r>
        <w:t>0265(HERG channel blocker) + 0</w:t>
      </w:r>
      <w:r w:rsidR="00644CD5">
        <w:t>.</w:t>
      </w:r>
      <w:r>
        <w:t>0271(Ca2+/calmodulin-dependent kinase II delta inhibitor) -0</w:t>
      </w:r>
      <w:r w:rsidR="00644CD5">
        <w:t>.</w:t>
      </w:r>
      <w:r>
        <w:t>0406(PPARG expression enhancer) + 0</w:t>
      </w:r>
      <w:r w:rsidR="00644CD5">
        <w:t>.</w:t>
      </w:r>
      <w:r>
        <w:t>0528(Acetylcholine release stimulant) -0</w:t>
      </w:r>
      <w:r w:rsidR="00644CD5">
        <w:t>.</w:t>
      </w:r>
      <w:r>
        <w:t>0457(Diacylglycerol O-acyltransferase inhibitor) -0</w:t>
      </w:r>
      <w:r w:rsidR="00644CD5">
        <w:t>.</w:t>
      </w:r>
      <w:r>
        <w:t>0348(TOP2A expression inhibitor) -0</w:t>
      </w:r>
      <w:r w:rsidR="00644CD5">
        <w:t>.</w:t>
      </w:r>
      <w:r>
        <w:t>0451(Neuropathy treatment) + 0</w:t>
      </w:r>
      <w:r w:rsidR="00644CD5">
        <w:t>.</w:t>
      </w:r>
      <w:r>
        <w:t>0164(Benzodiazepine inverse agonist) + 0</w:t>
      </w:r>
      <w:r w:rsidR="00644CD5">
        <w:t>.</w:t>
      </w:r>
      <w:r>
        <w:t>0187(Ribosomal protein S6 kinase inhibitor) + 0</w:t>
      </w:r>
      <w:r w:rsidR="00644CD5">
        <w:t>.</w:t>
      </w:r>
      <w:r>
        <w:t>019(Melanin-concentrating hormone receptor 1 antagonist) + 0</w:t>
      </w:r>
      <w:r w:rsidR="00644CD5">
        <w:t>.</w:t>
      </w:r>
      <w:r>
        <w:t>0124(CYP26A1 inhibitor) -0</w:t>
      </w:r>
      <w:r w:rsidR="00644CD5">
        <w:t>.</w:t>
      </w:r>
      <w:r>
        <w:t>0481(NADH dehydrogenase inhibitor) -0</w:t>
      </w:r>
      <w:r w:rsidR="00644CD5">
        <w:t>.</w:t>
      </w:r>
      <w:r>
        <w:t>0287(MGMT expression enhancer) + 0</w:t>
      </w:r>
      <w:r w:rsidR="00644CD5">
        <w:t>.</w:t>
      </w:r>
      <w:r>
        <w:t>0339(Phospholipase D inhibitor) -0</w:t>
      </w:r>
      <w:r w:rsidR="00644CD5">
        <w:t>.</w:t>
      </w:r>
      <w:r>
        <w:t>0224(Choleretic) -0</w:t>
      </w:r>
      <w:r w:rsidR="00644CD5">
        <w:t>.</w:t>
      </w:r>
      <w:r>
        <w:t>0416(Purine n</w:t>
      </w:r>
      <w:r>
        <w:t>u</w:t>
      </w:r>
      <w:r>
        <w:t>cleosidase inhibitor) + 0</w:t>
      </w:r>
      <w:r w:rsidR="00644CD5">
        <w:t>.</w:t>
      </w:r>
      <w:r>
        <w:t>00935(Plasmepsin inhibitor) + 0</w:t>
      </w:r>
      <w:r w:rsidR="00644CD5">
        <w:t>.</w:t>
      </w:r>
      <w:r>
        <w:t>0286(Sphingosine 1-phosphate receptor 3 agonist) -0</w:t>
      </w:r>
      <w:r w:rsidR="00644CD5">
        <w:t>.</w:t>
      </w:r>
      <w:r>
        <w:t>0101(Transcription factor E2F1 inhibitor) -0</w:t>
      </w:r>
      <w:r w:rsidR="00644CD5">
        <w:t>.</w:t>
      </w:r>
      <w:r>
        <w:t>00542(Interleukin 1b antagonist) -0</w:t>
      </w:r>
      <w:r w:rsidR="00644CD5">
        <w:t>.</w:t>
      </w:r>
      <w:r>
        <w:t>0145(Glutamate (mGluR2) agonist) + 0</w:t>
      </w:r>
      <w:r w:rsidR="00644CD5">
        <w:t>.</w:t>
      </w:r>
      <w:r>
        <w:t>00732(SOX4 expression inhibitor) -0</w:t>
      </w:r>
      <w:r w:rsidR="00644CD5">
        <w:t>.</w:t>
      </w:r>
      <w:r>
        <w:t>0259(Histone deacetylase 7 inhibitor) -0</w:t>
      </w:r>
      <w:r w:rsidR="00644CD5">
        <w:t>.</w:t>
      </w:r>
      <w:r>
        <w:t>00424(Antineoplastic (lymphoma)) -0</w:t>
      </w:r>
      <w:r w:rsidR="00644CD5">
        <w:t>.</w:t>
      </w:r>
      <w:r>
        <w:t>00921(Heat shock protein 90 antagonist) -0</w:t>
      </w:r>
      <w:r w:rsidR="00644CD5">
        <w:t>.</w:t>
      </w:r>
      <w:r>
        <w:t>00404(Hirsutism treatment) + 0</w:t>
      </w:r>
      <w:r w:rsidR="00644CD5">
        <w:t>.</w:t>
      </w:r>
      <w:r>
        <w:t>00114(Posttraumatic stress disorder treatment) -0</w:t>
      </w:r>
      <w:r w:rsidR="00644CD5">
        <w:t>.</w:t>
      </w:r>
      <w:r>
        <w:t>00138(Glutamate (mGluR group II) agonist) + 4</w:t>
      </w:r>
      <w:r w:rsidR="00644CD5">
        <w:t>.</w:t>
      </w:r>
      <w:r>
        <w:t>66E-06(DNA primase inhibitor) + 5</w:t>
      </w:r>
      <w:r w:rsidR="00644CD5">
        <w:t>.</w:t>
      </w:r>
      <w:r>
        <w:t>91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99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057(Toxic</w:t>
      </w:r>
      <w:r w:rsidR="00644CD5">
        <w:t>.</w:t>
      </w:r>
      <w:r>
        <w:t xml:space="preserve"> respiratory center) -1</w:t>
      </w:r>
      <w:r w:rsidR="00644CD5">
        <w:t>.</w:t>
      </w:r>
      <w:r>
        <w:t>11(Beta lactamase inhibitor) -0</w:t>
      </w:r>
      <w:r w:rsidR="00644CD5">
        <w:t>.</w:t>
      </w:r>
      <w:r>
        <w:t>017(Neutropenia) -1</w:t>
      </w:r>
      <w:r w:rsidR="00644CD5">
        <w:t>.</w:t>
      </w:r>
      <w:r>
        <w:t>59(Glyoxylate redu</w:t>
      </w:r>
      <w:r>
        <w:t>c</w:t>
      </w:r>
      <w:r>
        <w:t>tase (NADP+) inhibitor) -0</w:t>
      </w:r>
      <w:r w:rsidR="00644CD5">
        <w:t>.</w:t>
      </w:r>
      <w:r>
        <w:t>575(Prostaglandin-E2 synthase 1 inhibitor) + 23</w:t>
      </w:r>
      <w:r w:rsidR="00644CD5">
        <w:t>.</w:t>
      </w:r>
      <w:r>
        <w:t>5(Length) + 0</w:t>
      </w:r>
      <w:r w:rsidR="00644CD5">
        <w:t>.</w:t>
      </w:r>
      <w:r>
        <w:t>523(Antiparkinsonian</w:t>
      </w:r>
      <w:r w:rsidR="00644CD5">
        <w:t>.</w:t>
      </w:r>
      <w:r>
        <w:t xml:space="preserve"> tremor relieving) + 0</w:t>
      </w:r>
      <w:r w:rsidR="00644CD5">
        <w:t>.</w:t>
      </w:r>
      <w:r>
        <w:t>705(DNA ligase (ATP) inhibitor) -0</w:t>
      </w:r>
      <w:r w:rsidR="00644CD5">
        <w:t>.</w:t>
      </w:r>
      <w:r>
        <w:t>405(Aldose reductase substrate) -1</w:t>
      </w:r>
      <w:r w:rsidR="00644CD5">
        <w:t>.</w:t>
      </w:r>
      <w:r>
        <w:t>14(Thromboxane sy</w:t>
      </w:r>
      <w:r>
        <w:t>n</w:t>
      </w:r>
      <w:r>
        <w:t>thase inhibitor) -13</w:t>
      </w:r>
      <w:r w:rsidR="00644CD5">
        <w:t>.</w:t>
      </w:r>
      <w:r>
        <w:t>7(Length^2) + 0</w:t>
      </w:r>
      <w:r w:rsidR="00644CD5">
        <w:t>.</w:t>
      </w:r>
      <w:r>
        <w:t>0998(Carnitine palmitoyltransferase inhibitor) -0</w:t>
      </w:r>
      <w:r w:rsidR="00644CD5">
        <w:t>.</w:t>
      </w:r>
      <w:r>
        <w:t>806(Carcinogenic</w:t>
      </w:r>
      <w:r w:rsidR="00644CD5">
        <w:t>.</w:t>
      </w:r>
      <w:r>
        <w:t xml:space="preserve"> rat) + 0</w:t>
      </w:r>
      <w:r w:rsidR="00644CD5">
        <w:t>.</w:t>
      </w:r>
      <w:r>
        <w:t>628(Lanosterol 14 alpha demethylase inhibitor) + 0</w:t>
      </w:r>
      <w:r w:rsidR="00644CD5">
        <w:t>.</w:t>
      </w:r>
      <w:r>
        <w:t>859(Carcinogenic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619(Dyskinesia) -0</w:t>
      </w:r>
      <w:r w:rsidR="00644CD5">
        <w:t>.</w:t>
      </w:r>
      <w:r>
        <w:t>212(Collagenase 3 inhibitor) + 0</w:t>
      </w:r>
      <w:r w:rsidR="00644CD5">
        <w:t>.</w:t>
      </w:r>
      <w:r>
        <w:t>35(CYP1A1* substrate) + 0</w:t>
      </w:r>
      <w:r w:rsidR="00644CD5">
        <w:t>.</w:t>
      </w:r>
      <w:r>
        <w:t>634(Xaa-Pro dipeptidyl-peptidase inhibitor) + 0</w:t>
      </w:r>
      <w:r w:rsidR="00644CD5">
        <w:t>.</w:t>
      </w:r>
      <w:r>
        <w:t>18(Candidapepsin inhibitor) -0</w:t>
      </w:r>
      <w:r w:rsidR="00644CD5">
        <w:t>.</w:t>
      </w:r>
      <w:r>
        <w:t>874(CF transmembrane conductance regulator antagonist) -0</w:t>
      </w:r>
      <w:r w:rsidR="00644CD5">
        <w:t>.</w:t>
      </w:r>
      <w:r>
        <w:t>539(Nephrotoxic) -0</w:t>
      </w:r>
      <w:r w:rsidR="00644CD5">
        <w:t>.</w:t>
      </w:r>
      <w:r>
        <w:t>312(Cathepsin S inhibitor) -0</w:t>
      </w:r>
      <w:r w:rsidR="00644CD5">
        <w:t>.</w:t>
      </w:r>
      <w:r>
        <w:t>968(DNA synthesis inhibitor) + 0</w:t>
      </w:r>
      <w:r w:rsidR="00644CD5">
        <w:t>.</w:t>
      </w:r>
      <w:r>
        <w:t>642(Fatty acid binding protein inhibitor) + 0</w:t>
      </w:r>
      <w:r w:rsidR="00644CD5">
        <w:t>.</w:t>
      </w:r>
      <w:r>
        <w:t>35(Integrin alpha1beta1 antagonist) + 2</w:t>
      </w:r>
      <w:r w:rsidR="00644CD5">
        <w:t>.</w:t>
      </w:r>
      <w:r>
        <w:t>11(Gastricsin inhibitor) -1</w:t>
      </w:r>
      <w:r w:rsidR="00644CD5">
        <w:t>.</w:t>
      </w:r>
      <w:r>
        <w:t>28(YWHAE expression inhibitor) -1</w:t>
      </w:r>
      <w:r w:rsidR="00644CD5">
        <w:t>.</w:t>
      </w:r>
      <w:r>
        <w:t>16(Amylo-alpha-1</w:t>
      </w:r>
      <w:r w:rsidR="00644CD5">
        <w:t>.</w:t>
      </w:r>
      <w:r>
        <w:t>6-glucosidase inhibitor) + 0</w:t>
      </w:r>
      <w:r w:rsidR="00644CD5">
        <w:t>.</w:t>
      </w:r>
      <w:r>
        <w:t>532(Gynecological disorders treatment) -0</w:t>
      </w:r>
      <w:r w:rsidR="00644CD5">
        <w:t>.</w:t>
      </w:r>
      <w:r>
        <w:t>416(Antinaupathic) -0</w:t>
      </w:r>
      <w:r w:rsidR="00644CD5">
        <w:t>.</w:t>
      </w:r>
      <w:r>
        <w:t>487(Steroid 17-alpha-hydroxylase/17</w:t>
      </w:r>
      <w:r w:rsidR="00644CD5">
        <w:t>.</w:t>
      </w:r>
      <w:r>
        <w:t>20 lyase inhibitor) -0</w:t>
      </w:r>
      <w:r w:rsidR="00644CD5">
        <w:t>.</w:t>
      </w:r>
      <w:r>
        <w:t>764(MAO B inhibitor) + 0</w:t>
      </w:r>
      <w:r w:rsidR="00644CD5">
        <w:t>.</w:t>
      </w:r>
      <w:r>
        <w:t>828(Imidazoline receptor antagonist) + 0</w:t>
      </w:r>
      <w:r w:rsidR="00644CD5">
        <w:t>.</w:t>
      </w:r>
      <w:r>
        <w:t>139(Ca2+/calmodulin-dependent protein kinase inhibitor) + 0</w:t>
      </w:r>
      <w:r w:rsidR="00644CD5">
        <w:t>.</w:t>
      </w:r>
      <w:r>
        <w:t>121(MT2A expression enhancer) -0</w:t>
      </w:r>
      <w:r w:rsidR="00644CD5">
        <w:t>.</w:t>
      </w:r>
      <w:r>
        <w:t>763(CDK4/cyclin D inhibitor) + 1</w:t>
      </w:r>
      <w:r w:rsidR="00644CD5">
        <w:t>.</w:t>
      </w:r>
      <w:r>
        <w:t>03(Carbonic anhydrase XIV inhibitor) -0</w:t>
      </w:r>
      <w:r w:rsidR="00644CD5">
        <w:t>.</w:t>
      </w:r>
      <w:r>
        <w:t>423(Integrin beta3 antagonist) -0</w:t>
      </w:r>
      <w:r w:rsidR="00644CD5">
        <w:t>.</w:t>
      </w:r>
      <w:r>
        <w:t>906(Glutathione S-transferase substrate) + 0</w:t>
      </w:r>
      <w:r w:rsidR="00644CD5">
        <w:t>.</w:t>
      </w:r>
      <w:r>
        <w:t>15(CCL2 expression enhancer) + 0</w:t>
      </w:r>
      <w:r w:rsidR="00644CD5">
        <w:t>.</w:t>
      </w:r>
      <w:r>
        <w:t>403(Antineurogenic pain) -0</w:t>
      </w:r>
      <w:r w:rsidR="00644CD5">
        <w:t>.</w:t>
      </w:r>
      <w:r>
        <w:t>0531(Glucose-1</w:t>
      </w:r>
      <w:r w:rsidR="00644CD5">
        <w:t>.</w:t>
      </w:r>
      <w:r>
        <w:t>6-bisphosphate synthase inhibitor) + 0</w:t>
      </w:r>
      <w:r w:rsidR="00644CD5">
        <w:t>.</w:t>
      </w:r>
      <w:r>
        <w:t>785(Branched-chain-amino-acid transaminase inhibitor) -0</w:t>
      </w:r>
      <w:r w:rsidR="00644CD5">
        <w:t>.</w:t>
      </w:r>
      <w:r>
        <w:t>926(Nociceptin (N/OFQ) receptor antagonist) -0</w:t>
      </w:r>
      <w:r w:rsidR="00644CD5">
        <w:t>.</w:t>
      </w:r>
      <w:r>
        <w:t>449(Antiacne) + 0</w:t>
      </w:r>
      <w:r w:rsidR="00644CD5">
        <w:t>.</w:t>
      </w:r>
      <w:r>
        <w:t>262(Hepatic disorders treatment) -0</w:t>
      </w:r>
      <w:r w:rsidR="00644CD5">
        <w:t>.</w:t>
      </w:r>
      <w:r>
        <w:t>209(Cyclin D3 inhibitor) + 0</w:t>
      </w:r>
      <w:r w:rsidR="00644CD5">
        <w:t>.</w:t>
      </w:r>
      <w:r>
        <w:t>442(Death-associated protein kinase inhibitor) -0</w:t>
      </w:r>
      <w:r w:rsidR="00644CD5">
        <w:t>.</w:t>
      </w:r>
      <w:r>
        <w:t>25(LFA antagonist) -0</w:t>
      </w:r>
      <w:r w:rsidR="00644CD5">
        <w:t>.</w:t>
      </w:r>
      <w:r>
        <w:t>899(Fatty liver) + 0</w:t>
      </w:r>
      <w:r w:rsidR="00644CD5">
        <w:t>.</w:t>
      </w:r>
      <w:r>
        <w:t>224(Glyceryl-ether monooxygenase inhibitor) -0</w:t>
      </w:r>
      <w:r w:rsidR="00644CD5">
        <w:t>.</w:t>
      </w:r>
      <w:r>
        <w:t>623(5 Hydroxytryptamine release inhibitor) + 0</w:t>
      </w:r>
      <w:r w:rsidR="00644CD5">
        <w:t>.</w:t>
      </w:r>
      <w:r>
        <w:t xml:space="preserve">89(Urotensin II </w:t>
      </w:r>
      <w:r>
        <w:lastRenderedPageBreak/>
        <w:t>agonist) -0</w:t>
      </w:r>
      <w:r w:rsidR="00644CD5">
        <w:t>.</w:t>
      </w:r>
      <w:r>
        <w:t>128(Fibrosis treatment) + 0</w:t>
      </w:r>
      <w:r w:rsidR="00644CD5">
        <w:t>.</w:t>
      </w:r>
      <w:r>
        <w:t>429(BIRC3 expression enhancer) + 0</w:t>
      </w:r>
      <w:r w:rsidR="00644CD5">
        <w:t>.</w:t>
      </w:r>
      <w:r>
        <w:t>205(Interleukin 1a antagonist) -1</w:t>
      </w:r>
      <w:r w:rsidR="00644CD5">
        <w:t>.</w:t>
      </w:r>
      <w:r>
        <w:t>12(Nicotinic receptor gamma subunit antagonist) -1</w:t>
      </w:r>
      <w:r w:rsidR="00644CD5">
        <w:t>.</w:t>
      </w:r>
      <w:r>
        <w:t>21(Histone deacetylase 10 inhibitor) + 1</w:t>
      </w:r>
      <w:r w:rsidR="00644CD5">
        <w:t>.</w:t>
      </w:r>
      <w:r>
        <w:t>04(Methionyl ami</w:t>
      </w:r>
      <w:r>
        <w:t>n</w:t>
      </w:r>
      <w:r>
        <w:t>opeptidase 1 inhibitor) + 0</w:t>
      </w:r>
      <w:r w:rsidR="00644CD5">
        <w:t>.</w:t>
      </w:r>
      <w:r>
        <w:t>7(MAO B substrate) + 0</w:t>
      </w:r>
      <w:r w:rsidR="00644CD5">
        <w:t>.</w:t>
      </w:r>
      <w:r>
        <w:t>3(Interleukin 5 antagonist) -0</w:t>
      </w:r>
      <w:r w:rsidR="00644CD5">
        <w:t>.</w:t>
      </w:r>
      <w:r>
        <w:t>291(Antiviral (Trachoma)) -0</w:t>
      </w:r>
      <w:r w:rsidR="00644CD5">
        <w:t>.</w:t>
      </w:r>
      <w:r>
        <w:t>293(Prostaglandin F2 alpha antagonist) + 0</w:t>
      </w:r>
      <w:r w:rsidR="00644CD5">
        <w:t>.</w:t>
      </w:r>
      <w:r>
        <w:t>27(Protein-tyrosine phosphatase 1C inhibitor) + 0</w:t>
      </w:r>
      <w:r w:rsidR="00644CD5">
        <w:t>.</w:t>
      </w:r>
      <w:r>
        <w:t>242(Antiviral (Infl</w:t>
      </w:r>
      <w:r>
        <w:t>u</w:t>
      </w:r>
      <w:r>
        <w:t>enza A)) + 0</w:t>
      </w:r>
      <w:r w:rsidR="00644CD5">
        <w:t>.</w:t>
      </w:r>
      <w:r>
        <w:t>668(Phosphodiesterase VII inhibitor) -0</w:t>
      </w:r>
      <w:r w:rsidR="00644CD5">
        <w:t>.</w:t>
      </w:r>
      <w:r>
        <w:t>377(MAP kinase 9 inhibitor) + 0</w:t>
      </w:r>
      <w:r w:rsidR="00644CD5">
        <w:t>.</w:t>
      </w:r>
      <w:r>
        <w:t>519(Adenylate cyclase V i</w:t>
      </w:r>
      <w:r>
        <w:t>n</w:t>
      </w:r>
      <w:r>
        <w:t>hibitor) + 0</w:t>
      </w:r>
      <w:r w:rsidR="00644CD5">
        <w:t>.</w:t>
      </w:r>
      <w:r>
        <w:t>347(Estrogen-related receptor beta antagonist) + 0</w:t>
      </w:r>
      <w:r w:rsidR="00644CD5">
        <w:t>.</w:t>
      </w:r>
      <w:r>
        <w:t>695(Thromboxane A2 antagonist) -0</w:t>
      </w:r>
      <w:r w:rsidR="00644CD5">
        <w:t>.</w:t>
      </w:r>
      <w:r>
        <w:t>892(Hair growth stimulant) -0</w:t>
      </w:r>
      <w:r w:rsidR="00644CD5">
        <w:t>.</w:t>
      </w:r>
      <w:r>
        <w:t>388(Lysophosphatidic acid 2 receptor antagonist) + 0</w:t>
      </w:r>
      <w:r w:rsidR="00644CD5">
        <w:t>.</w:t>
      </w:r>
      <w:r>
        <w:t>894(Phospholipase inhibitor) -1</w:t>
      </w:r>
      <w:r w:rsidR="00644CD5">
        <w:t>.</w:t>
      </w:r>
      <w:r>
        <w:t>04(Antineoplastic antimetabolite) -0</w:t>
      </w:r>
      <w:r w:rsidR="00644CD5">
        <w:t>.</w:t>
      </w:r>
      <w:r>
        <w:t>581(Photinus-luciferin 4-monooxygenase (ATP-hydrolysing) inhibitor) + 0</w:t>
      </w:r>
      <w:r w:rsidR="00644CD5">
        <w:t>.</w:t>
      </w:r>
      <w:r>
        <w:t>317(Skin irritation</w:t>
      </w:r>
      <w:r w:rsidR="00644CD5">
        <w:t>.</w:t>
      </w:r>
      <w:r>
        <w:t xml:space="preserve"> weak) + 0</w:t>
      </w:r>
      <w:r w:rsidR="00644CD5">
        <w:t>.</w:t>
      </w:r>
      <w:r>
        <w:t>427(HMGCS1 expression enhancer) -0</w:t>
      </w:r>
      <w:r w:rsidR="00644CD5">
        <w:t>.</w:t>
      </w:r>
      <w:r>
        <w:t>2(Antiallergic) + 0</w:t>
      </w:r>
      <w:r w:rsidR="00644CD5">
        <w:t>.</w:t>
      </w:r>
      <w:r>
        <w:t>31(TIE-2 antagonist) -0</w:t>
      </w:r>
      <w:r w:rsidR="00644CD5">
        <w:t>.</w:t>
      </w:r>
      <w:r>
        <w:t>248(Antiviral (Hepat</w:t>
      </w:r>
      <w:r>
        <w:t>i</w:t>
      </w:r>
      <w:r>
        <w:t>tis)) + 0</w:t>
      </w:r>
      <w:r w:rsidR="00644CD5">
        <w:t>.</w:t>
      </w:r>
      <w:r>
        <w:t>807(Hypertrichosis) -0</w:t>
      </w:r>
      <w:r w:rsidR="00644CD5">
        <w:t>.</w:t>
      </w:r>
      <w:r>
        <w:t>257(Proto-oncogene tyrosine-protein kinase Yes inhibitor) -0</w:t>
      </w:r>
      <w:r w:rsidR="00644CD5">
        <w:t>.</w:t>
      </w:r>
      <w:r>
        <w:t>576(Glycosuria) + 0</w:t>
      </w:r>
      <w:r w:rsidR="00644CD5">
        <w:t>.</w:t>
      </w:r>
      <w:r>
        <w:t>47(Hematotoxic) + 0</w:t>
      </w:r>
      <w:r w:rsidR="00644CD5">
        <w:t>.</w:t>
      </w:r>
      <w:r>
        <w:t>292(Pantetheine-phosphate adenylyltransferase inhibitor) + 0</w:t>
      </w:r>
      <w:r w:rsidR="00644CD5">
        <w:t>.</w:t>
      </w:r>
      <w:r>
        <w:t>0692(dTMP kinase inhibitor) -0</w:t>
      </w:r>
      <w:r w:rsidR="00644CD5">
        <w:t>.</w:t>
      </w:r>
      <w:r>
        <w:t>26(Sigma 1 receptor agonist) + 0</w:t>
      </w:r>
      <w:r w:rsidR="00644CD5">
        <w:t>.</w:t>
      </w:r>
      <w:r>
        <w:t>291(MAP kinase 3 inhibitor) + 0</w:t>
      </w:r>
      <w:r w:rsidR="00644CD5">
        <w:t>.</w:t>
      </w:r>
      <w:r>
        <w:t>582(GCLM expression enhancer) + 1</w:t>
      </w:r>
      <w:r w:rsidR="00644CD5">
        <w:t>.</w:t>
      </w:r>
      <w:r>
        <w:t>17(Adenosine A3 receptor antagonist) + 0</w:t>
      </w:r>
      <w:r w:rsidR="00644CD5">
        <w:t>.</w:t>
      </w:r>
      <w:r>
        <w:t>34(Rho-associated kinase inhibitor) -0</w:t>
      </w:r>
      <w:r w:rsidR="00644CD5">
        <w:t>.</w:t>
      </w:r>
      <w:r>
        <w:t>145(Topoisomerase II beta inhib</w:t>
      </w:r>
      <w:r>
        <w:t>i</w:t>
      </w:r>
      <w:r>
        <w:t>tor) -0</w:t>
      </w:r>
      <w:r w:rsidR="00644CD5">
        <w:t>.</w:t>
      </w:r>
      <w:r>
        <w:t>359(Polyamine oxidase inhibitor) -0</w:t>
      </w:r>
      <w:r w:rsidR="00644CD5">
        <w:t>.</w:t>
      </w:r>
      <w:r>
        <w:t>453(Antiuremic) + 0</w:t>
      </w:r>
      <w:r w:rsidR="00644CD5">
        <w:t>.</w:t>
      </w:r>
      <w:r>
        <w:t>54(NAD+ kinase inhibitor) -0</w:t>
      </w:r>
      <w:r w:rsidR="00644CD5">
        <w:t>.</w:t>
      </w:r>
      <w:r>
        <w:t>566(Gastrin inhibitor) + 0</w:t>
      </w:r>
      <w:r w:rsidR="00644CD5">
        <w:t>.</w:t>
      </w:r>
      <w:r>
        <w:t>577(JNK mitogen-activated protein kinase inhibitor) + 0</w:t>
      </w:r>
      <w:r w:rsidR="00644CD5">
        <w:t>.</w:t>
      </w:r>
      <w:r>
        <w:t>312(Elastase 2B inhibitor) -0</w:t>
      </w:r>
      <w:r w:rsidR="00644CD5">
        <w:t>.</w:t>
      </w:r>
      <w:r>
        <w:t>425(MAP kinase 7 inhib</w:t>
      </w:r>
      <w:r>
        <w:t>i</w:t>
      </w:r>
      <w:r>
        <w:t>tor) -0</w:t>
      </w:r>
      <w:r w:rsidR="00644CD5">
        <w:t>.</w:t>
      </w:r>
      <w:r>
        <w:t>314(LAMP3 expression inhibitor) + 0</w:t>
      </w:r>
      <w:r w:rsidR="00644CD5">
        <w:t>.</w:t>
      </w:r>
      <w:r>
        <w:t>348(Phosphodiesterase 11A inhibitor) + 1</w:t>
      </w:r>
      <w:r w:rsidR="00644CD5">
        <w:t>.</w:t>
      </w:r>
      <w:r>
        <w:t>13(Leukotriene antagonist) + 0</w:t>
      </w:r>
      <w:r w:rsidR="00644CD5">
        <w:t>.</w:t>
      </w:r>
      <w:r>
        <w:t>374(Diabetic neuropathy treatment) + 0</w:t>
      </w:r>
      <w:r w:rsidR="00644CD5">
        <w:t>.</w:t>
      </w:r>
      <w:r>
        <w:t>265(Carcinogenic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679(Phosphatidate cytidylyltran</w:t>
      </w:r>
      <w:r>
        <w:t>s</w:t>
      </w:r>
      <w:r>
        <w:t>ferase inhibitor) + 0</w:t>
      </w:r>
      <w:r w:rsidR="00644CD5">
        <w:t>.</w:t>
      </w:r>
      <w:r>
        <w:t>551(Psychostimulant) + 0</w:t>
      </w:r>
      <w:r w:rsidR="00644CD5">
        <w:t>.</w:t>
      </w:r>
      <w:r>
        <w:t>196(Beta glucosidase inhibitor) + 0</w:t>
      </w:r>
      <w:r w:rsidR="00644CD5">
        <w:t>.</w:t>
      </w:r>
      <w:r>
        <w:t>297(Cruzipain inhibitor) + 0</w:t>
      </w:r>
      <w:r w:rsidR="00644CD5">
        <w:t>.</w:t>
      </w:r>
      <w:r>
        <w:t>157(CYP2C8 inhibitor) -1</w:t>
      </w:r>
      <w:r w:rsidR="00644CD5">
        <w:t>.</w:t>
      </w:r>
      <w:r>
        <w:t>02(Diacylglycerol cholinephosphotransferase inhibitor) -0</w:t>
      </w:r>
      <w:r w:rsidR="00644CD5">
        <w:t>.</w:t>
      </w:r>
      <w:r>
        <w:t>115(PRNP expression enha</w:t>
      </w:r>
      <w:r>
        <w:t>n</w:t>
      </w:r>
      <w:r>
        <w:t>cer) -0</w:t>
      </w:r>
      <w:r w:rsidR="00644CD5">
        <w:t>.</w:t>
      </w:r>
      <w:r>
        <w:t>291(Nonstructural protein 1 (Influenza A) inhibitor) + 0</w:t>
      </w:r>
      <w:r w:rsidR="00644CD5">
        <w:t>.</w:t>
      </w:r>
      <w:r>
        <w:t>432(Plasminogen activator inhibitor antagonist) -0</w:t>
      </w:r>
      <w:r w:rsidR="00644CD5">
        <w:t>.</w:t>
      </w:r>
      <w:r>
        <w:t>315(CLU expression enhancer) + 1</w:t>
      </w:r>
      <w:r w:rsidR="00644CD5">
        <w:t>.</w:t>
      </w:r>
      <w:r>
        <w:t>25(Antineoplastic (insulinoma)) -0</w:t>
      </w:r>
      <w:r w:rsidR="00644CD5">
        <w:t>.</w:t>
      </w:r>
      <w:r>
        <w:t>737(Beta-carotene 15</w:t>
      </w:r>
      <w:r w:rsidR="00644CD5">
        <w:t>.</w:t>
      </w:r>
      <w:r>
        <w:t>15'-monooxygenase inhibitor) -0</w:t>
      </w:r>
      <w:r w:rsidR="00644CD5">
        <w:t>.</w:t>
      </w:r>
      <w:r>
        <w:t>424(Hypercholesterolemic) + 0</w:t>
      </w:r>
      <w:r w:rsidR="00644CD5">
        <w:t>.</w:t>
      </w:r>
      <w:r>
        <w:t>251(Glutamate (mGluR group III) agonist) -0</w:t>
      </w:r>
      <w:r w:rsidR="00644CD5">
        <w:t>.</w:t>
      </w:r>
      <w:r>
        <w:t>7(Potassium channel (Ca-activated) activator) -0</w:t>
      </w:r>
      <w:r w:rsidR="00644CD5">
        <w:t>.</w:t>
      </w:r>
      <w:r>
        <w:t>551(SKP2 expression inhibitor) + 0</w:t>
      </w:r>
      <w:r w:rsidR="00644CD5">
        <w:t>.</w:t>
      </w:r>
      <w:r>
        <w:t>382(Ca2+/calmodulin-dependent kinase II alpha inhibitor) -0</w:t>
      </w:r>
      <w:r w:rsidR="00644CD5">
        <w:t>.</w:t>
      </w:r>
      <w:r>
        <w:t>13(Antineoplastic (renal cancer)) + 0</w:t>
      </w:r>
      <w:r w:rsidR="00644CD5">
        <w:t>.</w:t>
      </w:r>
      <w:r>
        <w:t>155(Myocarditis) -0</w:t>
      </w:r>
      <w:r w:rsidR="00644CD5">
        <w:t>.</w:t>
      </w:r>
      <w:r>
        <w:t>298(Rotamase (FKBP12) inhibitor) + 0</w:t>
      </w:r>
      <w:r w:rsidR="00644CD5">
        <w:t>.</w:t>
      </w:r>
      <w:r>
        <w:t>963(Beta la</w:t>
      </w:r>
      <w:r>
        <w:t>c</w:t>
      </w:r>
      <w:r>
        <w:t>tamase TEM-1 inhibitor) + 0</w:t>
      </w:r>
      <w:r w:rsidR="00644CD5">
        <w:t>.</w:t>
      </w:r>
      <w:r>
        <w:t>28(DNA gyrase subunit A inhibitor) + 0</w:t>
      </w:r>
      <w:r w:rsidR="00644CD5">
        <w:t>.</w:t>
      </w:r>
      <w:r>
        <w:t>284(CDKN1A expression enhancer) + 0</w:t>
      </w:r>
      <w:r w:rsidR="00644CD5">
        <w:t>.</w:t>
      </w:r>
      <w:r>
        <w:t>659(UDP-glucose 4-epimerase inhibitor) + 0</w:t>
      </w:r>
      <w:r w:rsidR="00644CD5">
        <w:t>.</w:t>
      </w:r>
      <w:r>
        <w:t>0346(Irritable Bowel syndrome treatment) -0</w:t>
      </w:r>
      <w:r w:rsidR="00644CD5">
        <w:t>.</w:t>
      </w:r>
      <w:r>
        <w:t>486(EDN1 expression enhancer) + 0</w:t>
      </w:r>
      <w:r w:rsidR="00644CD5">
        <w:t>.</w:t>
      </w:r>
      <w:r>
        <w:t>853(Prostaglandin-E synthase inhibitor) + 0</w:t>
      </w:r>
      <w:r w:rsidR="00644CD5">
        <w:t>.</w:t>
      </w:r>
      <w:r>
        <w:t>363(Expectorant) + 0</w:t>
      </w:r>
      <w:r w:rsidR="00644CD5">
        <w:t>.</w:t>
      </w:r>
      <w:r>
        <w:t>387(Morphine 6-dehydrogenase i</w:t>
      </w:r>
      <w:r>
        <w:t>n</w:t>
      </w:r>
      <w:r>
        <w:t>hibitor) -0</w:t>
      </w:r>
      <w:r w:rsidR="00644CD5">
        <w:t>.</w:t>
      </w:r>
      <w:r>
        <w:t>166(Urokinase inhibitor) -0</w:t>
      </w:r>
      <w:r w:rsidR="00644CD5">
        <w:t>.</w:t>
      </w:r>
      <w:r>
        <w:t>124(Ribosomal protein S6 kinase alpha 3 inhibitor) + 0</w:t>
      </w:r>
      <w:r w:rsidR="00644CD5">
        <w:t>.</w:t>
      </w:r>
      <w:r>
        <w:t>57(15-Lipoxygenase inhibitor) + 0</w:t>
      </w:r>
      <w:r w:rsidR="00644CD5">
        <w:t>.</w:t>
      </w:r>
      <w:r>
        <w:t>209(Histone deacetylase 6 inhibitor) -0</w:t>
      </w:r>
      <w:r w:rsidR="00644CD5">
        <w:t>.</w:t>
      </w:r>
      <w:r>
        <w:t>187(CYP1 substrate) -0</w:t>
      </w:r>
      <w:r w:rsidR="00644CD5">
        <w:t>.</w:t>
      </w:r>
      <w:r>
        <w:t>494(Histidine decarboxylase inhibitor) -0</w:t>
      </w:r>
      <w:r w:rsidR="00644CD5">
        <w:t>.</w:t>
      </w:r>
      <w:r>
        <w:t>864(5-Formyltetrahydrofolate cyclo-ligase inhibitor) + 0</w:t>
      </w:r>
      <w:r w:rsidR="00644CD5">
        <w:t>.</w:t>
      </w:r>
      <w:r>
        <w:t>327(Weight gain) + 0</w:t>
      </w:r>
      <w:r w:rsidR="00644CD5">
        <w:t>.</w:t>
      </w:r>
      <w:r>
        <w:t>791(UGT2B7 substrate) + 0</w:t>
      </w:r>
      <w:r w:rsidR="00644CD5">
        <w:t>.</w:t>
      </w:r>
      <w:r>
        <w:t>507(Phenylalanine 4-hydroxylase inhibitor) -0</w:t>
      </w:r>
      <w:r w:rsidR="00644CD5">
        <w:t>.</w:t>
      </w:r>
      <w:r>
        <w:t>837(Aldose 1-epimerase inhibitor) -0</w:t>
      </w:r>
      <w:r w:rsidR="00644CD5">
        <w:t>.</w:t>
      </w:r>
      <w:r>
        <w:t>303(Peptidyl-prolyl cis-trans isomerase FKBP4 inhibitor) + 0</w:t>
      </w:r>
      <w:r w:rsidR="00644CD5">
        <w:t>.</w:t>
      </w:r>
      <w:r>
        <w:t>235(Vesicle monoamine transporter 2 inhibitor) + 0</w:t>
      </w:r>
      <w:r w:rsidR="00644CD5">
        <w:t>.</w:t>
      </w:r>
      <w:r>
        <w:t>273(Carcinogenic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64(Chemokine receptor agonist) -0</w:t>
      </w:r>
      <w:r w:rsidR="00644CD5">
        <w:t>.</w:t>
      </w:r>
      <w:r>
        <w:t>218(Neutral endopeptidase inhibitor) -0</w:t>
      </w:r>
      <w:r w:rsidR="00644CD5">
        <w:t>.</w:t>
      </w:r>
      <w:r>
        <w:t>253(11-Beta-hydroxysteroid dehydrogenase 1 inhibitor) -0</w:t>
      </w:r>
      <w:r w:rsidR="00644CD5">
        <w:t>.</w:t>
      </w:r>
      <w:r>
        <w:t>445(8-Amino-7-oxononanoate synthase inhibitor) -0</w:t>
      </w:r>
      <w:r w:rsidR="00644CD5">
        <w:t>.</w:t>
      </w:r>
      <w:r>
        <w:t>204(Dopamine D1B antagonist) + 0</w:t>
      </w:r>
      <w:r w:rsidR="00644CD5">
        <w:t>.</w:t>
      </w:r>
      <w:r>
        <w:t>721(Liver X receptor beta agonist) -0</w:t>
      </w:r>
      <w:r w:rsidR="00644CD5">
        <w:t>.</w:t>
      </w:r>
      <w:r>
        <w:t>179(Dry eye syndrome treatment) + 0</w:t>
      </w:r>
      <w:r w:rsidR="00644CD5">
        <w:t>.</w:t>
      </w:r>
      <w:r>
        <w:t>878(Retinyl-palmitate esterase inhibitor) -0</w:t>
      </w:r>
      <w:r w:rsidR="00644CD5">
        <w:t>.</w:t>
      </w:r>
      <w:r>
        <w:t>244(Microtubule stabilization) + 0</w:t>
      </w:r>
      <w:r w:rsidR="00644CD5">
        <w:t>.</w:t>
      </w:r>
      <w:r>
        <w:t>191(Tryptophan hydroxylase 1 inhibitor) -0</w:t>
      </w:r>
      <w:r w:rsidR="00644CD5">
        <w:t>.</w:t>
      </w:r>
      <w:r>
        <w:t>359(CDK2/cyclin A inhibitor) -0</w:t>
      </w:r>
      <w:r w:rsidR="00644CD5">
        <w:t>.</w:t>
      </w:r>
      <w:r>
        <w:t>252(Phosphogluconate 2-dehydrogenase inhibitor) + 0</w:t>
      </w:r>
      <w:r w:rsidR="00644CD5">
        <w:t>.</w:t>
      </w:r>
      <w:r>
        <w:t>19(Urologic disorders treatment) -0</w:t>
      </w:r>
      <w:r w:rsidR="00644CD5">
        <w:t>.</w:t>
      </w:r>
      <w:r>
        <w:t>164(HIV-1 integrase inhibitor) -0</w:t>
      </w:r>
      <w:r w:rsidR="00644CD5">
        <w:t>.</w:t>
      </w:r>
      <w:r>
        <w:t>304(Antidepressant</w:t>
      </w:r>
      <w:r w:rsidR="00644CD5">
        <w:t>.</w:t>
      </w:r>
      <w:r>
        <w:t xml:space="preserve"> Imipramin-like) + 0</w:t>
      </w:r>
      <w:r w:rsidR="00644CD5">
        <w:t>.</w:t>
      </w:r>
      <w:r>
        <w:t>726(Adenylate cyclase I stimulant) -0</w:t>
      </w:r>
      <w:r w:rsidR="00644CD5">
        <w:t>.</w:t>
      </w:r>
      <w:r>
        <w:t>55(5 Hydroxytryptamine 6 antagonist) -0</w:t>
      </w:r>
      <w:r w:rsidR="00644CD5">
        <w:t>.</w:t>
      </w:r>
      <w:r>
        <w:t>225(Gastroesophageal reflux disease treatment) + 0</w:t>
      </w:r>
      <w:r w:rsidR="00644CD5">
        <w:t>.</w:t>
      </w:r>
      <w:r>
        <w:t>631(Human papillomavirus - 16 inhibitor) -0</w:t>
      </w:r>
      <w:r w:rsidR="00644CD5">
        <w:t>.</w:t>
      </w:r>
      <w:r>
        <w:t>115(Heart failure treatment) + 0</w:t>
      </w:r>
      <w:r w:rsidR="00644CD5">
        <w:t>.</w:t>
      </w:r>
      <w:r>
        <w:t>14(Antineoplastic (colorectal cancer)) + 0</w:t>
      </w:r>
      <w:r w:rsidR="00644CD5">
        <w:t>.</w:t>
      </w:r>
      <w:r>
        <w:t>307(Bradykinin B2 receptor antagonist) -0</w:t>
      </w:r>
      <w:r w:rsidR="00644CD5">
        <w:t>.</w:t>
      </w:r>
      <w:r>
        <w:t>154(Tyrosine-protein kinase receptor antagonist) -0</w:t>
      </w:r>
      <w:r w:rsidR="00644CD5">
        <w:t>.</w:t>
      </w:r>
      <w:r>
        <w:t>762(Melatonin 1a antagonist) + 0</w:t>
      </w:r>
      <w:r w:rsidR="00644CD5">
        <w:t>.</w:t>
      </w:r>
      <w:r>
        <w:t>39(BIRC5 expression enhancer) + 0</w:t>
      </w:r>
      <w:r w:rsidR="00644CD5">
        <w:t>.</w:t>
      </w:r>
      <w:r>
        <w:t>144(Pyrimidine antagonist) -0</w:t>
      </w:r>
      <w:r w:rsidR="00644CD5">
        <w:t>.</w:t>
      </w:r>
      <w:r>
        <w:t>307(Histamine agonist) + 0</w:t>
      </w:r>
      <w:r w:rsidR="00644CD5">
        <w:t>.</w:t>
      </w:r>
      <w:r>
        <w:t>3(Interleukin 10 agonist) -0</w:t>
      </w:r>
      <w:r w:rsidR="00644CD5">
        <w:t>.</w:t>
      </w:r>
      <w:r>
        <w:t>192(Polo-like kinase-2 inhibitor) -0</w:t>
      </w:r>
      <w:r w:rsidR="00644CD5">
        <w:t>.</w:t>
      </w:r>
      <w:r>
        <w:t>339(Lactose synthase inhibitor) -0</w:t>
      </w:r>
      <w:r w:rsidR="00644CD5">
        <w:t>.</w:t>
      </w:r>
      <w:r>
        <w:t>144(HIV-1 r</w:t>
      </w:r>
      <w:r>
        <w:t>e</w:t>
      </w:r>
      <w:r>
        <w:t>verse transcriptase inhibitor) + 0</w:t>
      </w:r>
      <w:r w:rsidR="00644CD5">
        <w:t>.</w:t>
      </w:r>
      <w:r>
        <w:t>445(CDK1 expression enhancer) -0</w:t>
      </w:r>
      <w:r w:rsidR="00644CD5">
        <w:t>.</w:t>
      </w:r>
      <w:r>
        <w:t>642(Thyroid hormone beta 1 antagonist) -0</w:t>
      </w:r>
      <w:r w:rsidR="00644CD5">
        <w:t>.</w:t>
      </w:r>
      <w:r>
        <w:t>417(Free fatty acid receptor 1 antagonist) -0</w:t>
      </w:r>
      <w:r w:rsidR="00644CD5">
        <w:t>.</w:t>
      </w:r>
      <w:r>
        <w:t>297(Dermatitis) -0</w:t>
      </w:r>
      <w:r w:rsidR="00644CD5">
        <w:t>.</w:t>
      </w:r>
      <w:r>
        <w:t>198(Amino acid-polyamine-organocation (APC) transporter antagonist) + 0</w:t>
      </w:r>
      <w:r w:rsidR="00644CD5">
        <w:t>.</w:t>
      </w:r>
      <w:r>
        <w:t>172(Cathepsin L2 inhibitor) -0</w:t>
      </w:r>
      <w:r w:rsidR="00644CD5">
        <w:t>.</w:t>
      </w:r>
      <w:r>
        <w:t>497(Cholesterol esterase inhibitor) + 0</w:t>
      </w:r>
      <w:r w:rsidR="00644CD5">
        <w:t>.</w:t>
      </w:r>
      <w:r>
        <w:t>476(Arylamine N-acetyltransferase inhibitor) -0</w:t>
      </w:r>
      <w:r w:rsidR="00644CD5">
        <w:t>.</w:t>
      </w:r>
      <w:r>
        <w:t>52(Transthyretin amyloid fibril formation inhibitor) -0</w:t>
      </w:r>
      <w:r w:rsidR="00644CD5">
        <w:t>.</w:t>
      </w:r>
      <w:r>
        <w:t>0878(Dihydroneopterin aldolase inhibitor) + 0</w:t>
      </w:r>
      <w:r w:rsidR="00644CD5">
        <w:t>.</w:t>
      </w:r>
      <w:r>
        <w:t>33(UGT1A9 substrate) + 0</w:t>
      </w:r>
      <w:r w:rsidR="00644CD5">
        <w:t>.</w:t>
      </w:r>
      <w:r>
        <w:t>414(Formate dehydrogenase inhibitor) + 0</w:t>
      </w:r>
      <w:r w:rsidR="00644CD5">
        <w:t>.</w:t>
      </w:r>
      <w:r>
        <w:t>244(5 Hydroxytryptamine 2A antagonist) + 0</w:t>
      </w:r>
      <w:r w:rsidR="00644CD5">
        <w:t>.</w:t>
      </w:r>
      <w:r>
        <w:t>426(5 Hydroxytryptamine 1D antagonist) -0</w:t>
      </w:r>
      <w:r w:rsidR="00644CD5">
        <w:t>.</w:t>
      </w:r>
      <w:r>
        <w:t>396(Contraceptive) -0</w:t>
      </w:r>
      <w:r w:rsidR="00644CD5">
        <w:t>.</w:t>
      </w:r>
      <w:r>
        <w:t>154(HIV attachment inhibitor) -0</w:t>
      </w:r>
      <w:r w:rsidR="00644CD5">
        <w:t>.</w:t>
      </w:r>
      <w:r>
        <w:t>356(UGT2B20 substrate) -0</w:t>
      </w:r>
      <w:r w:rsidR="00644CD5">
        <w:t>.</w:t>
      </w:r>
      <w:r>
        <w:t>184(Prokinetic) -0</w:t>
      </w:r>
      <w:r w:rsidR="00644CD5">
        <w:t>.</w:t>
      </w:r>
      <w:r>
        <w:t>131(Protein kinase (CK2) beta inhibitor) -0</w:t>
      </w:r>
      <w:r w:rsidR="00644CD5">
        <w:t>.</w:t>
      </w:r>
      <w:r>
        <w:t>612(Serine-phosphoethanolamine synthase inhibitor) + 0</w:t>
      </w:r>
      <w:r w:rsidR="00644CD5">
        <w:t>.</w:t>
      </w:r>
      <w:r>
        <w:t>103(Biliary tract disorders treatment) -0</w:t>
      </w:r>
      <w:r w:rsidR="00644CD5">
        <w:t>.</w:t>
      </w:r>
      <w:r>
        <w:t>163(Kainate receptor 5 antag</w:t>
      </w:r>
      <w:r>
        <w:t>o</w:t>
      </w:r>
      <w:r>
        <w:t>nist) + 0</w:t>
      </w:r>
      <w:r w:rsidR="00644CD5">
        <w:t>.</w:t>
      </w:r>
      <w:r>
        <w:t>199(Antipruritic) + 0</w:t>
      </w:r>
      <w:r w:rsidR="00644CD5">
        <w:t>.</w:t>
      </w:r>
      <w:r>
        <w:t>074(Autoimmune disorders treatment) -0</w:t>
      </w:r>
      <w:r w:rsidR="00644CD5">
        <w:t>.</w:t>
      </w:r>
      <w:r>
        <w:t>374(Glutamate (mGluR group II) agonist) + 0</w:t>
      </w:r>
      <w:r w:rsidR="00644CD5">
        <w:t>.</w:t>
      </w:r>
      <w:r>
        <w:t>12(Imidazoleacetate 4-monooxygenase inhibitor) + 0</w:t>
      </w:r>
      <w:r w:rsidR="00644CD5">
        <w:t>.</w:t>
      </w:r>
      <w:r>
        <w:t>175(G-protein coupled receptor 55 antagonist) + 0</w:t>
      </w:r>
      <w:r w:rsidR="00644CD5">
        <w:t>.</w:t>
      </w:r>
      <w:r>
        <w:t>17(Phosphodiesterase 6H inhibitor) + 0</w:t>
      </w:r>
      <w:r w:rsidR="00644CD5">
        <w:t>.</w:t>
      </w:r>
      <w:r>
        <w:t>233(Cytoprotectant) + 0</w:t>
      </w:r>
      <w:r w:rsidR="00644CD5">
        <w:t>.</w:t>
      </w:r>
      <w:r>
        <w:t>51(Histamine H1 receptor antagonist) -</w:t>
      </w:r>
      <w:r>
        <w:lastRenderedPageBreak/>
        <w:t>0</w:t>
      </w:r>
      <w:r w:rsidR="00644CD5">
        <w:t>.</w:t>
      </w:r>
      <w:r>
        <w:t>21(UGT1A4 substrate) -0</w:t>
      </w:r>
      <w:r w:rsidR="00644CD5">
        <w:t>.</w:t>
      </w:r>
      <w:r>
        <w:t>396(Neuropathy treatment) + 0</w:t>
      </w:r>
      <w:r w:rsidR="00644CD5">
        <w:t>.</w:t>
      </w:r>
      <w:r>
        <w:t>18(Fibroblast activation protein alpha inhibitor) -0</w:t>
      </w:r>
      <w:r w:rsidR="00644CD5">
        <w:t>.</w:t>
      </w:r>
      <w:r>
        <w:t>228(MAP kinase 13 inhibitor) -0</w:t>
      </w:r>
      <w:r w:rsidR="00644CD5">
        <w:t>.</w:t>
      </w:r>
      <w:r>
        <w:t>311(Histamine H3 receptor antagonist) + 0</w:t>
      </w:r>
      <w:r w:rsidR="00644CD5">
        <w:t>.</w:t>
      </w:r>
      <w:r>
        <w:t>12(Microsomal triglyceride transfer protein inhibitor) -0</w:t>
      </w:r>
      <w:r w:rsidR="00644CD5">
        <w:t>.</w:t>
      </w:r>
      <w:r>
        <w:t>132(Estradiol 17 beta dehydrogenase 2 inhibitor) + 0</w:t>
      </w:r>
      <w:r w:rsidR="00644CD5">
        <w:t>.</w:t>
      </w:r>
      <w:r>
        <w:t>36(CDK6 expression inhibitor) -0</w:t>
      </w:r>
      <w:r w:rsidR="00644CD5">
        <w:t>.</w:t>
      </w:r>
      <w:r>
        <w:t>169(CYP2C9 substrate) + 0</w:t>
      </w:r>
      <w:r w:rsidR="00644CD5">
        <w:t>.</w:t>
      </w:r>
      <w:r>
        <w:t>438(UGT2B4 substrate) + 0</w:t>
      </w:r>
      <w:r w:rsidR="00644CD5">
        <w:t>.</w:t>
      </w:r>
      <w:r>
        <w:t>378(N-acetylneuraminate lyase inhibitor) + 0</w:t>
      </w:r>
      <w:r w:rsidR="00644CD5">
        <w:t>.</w:t>
      </w:r>
      <w:r>
        <w:t>166(Photoallergy dermatitis) -0</w:t>
      </w:r>
      <w:r w:rsidR="00644CD5">
        <w:t>.</w:t>
      </w:r>
      <w:r>
        <w:t>174(Angiotensin-converting enzyme 2 inhibitor) -0</w:t>
      </w:r>
      <w:r w:rsidR="00644CD5">
        <w:t>.</w:t>
      </w:r>
      <w:r>
        <w:t>21(Leukotriene B4 receptor 2 antagonist) -0</w:t>
      </w:r>
      <w:r w:rsidR="00644CD5">
        <w:t>.</w:t>
      </w:r>
      <w:r>
        <w:t>418(Kallikrein 13 inhibitor) + 0</w:t>
      </w:r>
      <w:r w:rsidR="00644CD5">
        <w:t>.</w:t>
      </w:r>
      <w:r>
        <w:t>315(Tyrosine phenol-lyase inhibitor) -0</w:t>
      </w:r>
      <w:r w:rsidR="00644CD5">
        <w:t>.</w:t>
      </w:r>
      <w:r>
        <w:t>14(Ribosomal protein S6 kinase alpha 2 inhibitor) + 0</w:t>
      </w:r>
      <w:r w:rsidR="00644CD5">
        <w:t>.</w:t>
      </w:r>
      <w:r>
        <w:t>721(Neuraminidase (Influenza A) inhibitor) + 0</w:t>
      </w:r>
      <w:r w:rsidR="00644CD5">
        <w:t>.</w:t>
      </w:r>
      <w:r>
        <w:t>258(Lipoxygenase substrate) + 0</w:t>
      </w:r>
      <w:r w:rsidR="00644CD5">
        <w:t>.</w:t>
      </w:r>
      <w:r>
        <w:t>117(Estrone sulfotransferase stimulant) + 0</w:t>
      </w:r>
      <w:r w:rsidR="00644CD5">
        <w:t>.</w:t>
      </w:r>
      <w:r>
        <w:t>571(CMP-N-acylneuraminate phosphodiesterase inhibitor) -0</w:t>
      </w:r>
      <w:r w:rsidR="00644CD5">
        <w:t>.</w:t>
      </w:r>
      <w:r>
        <w:t>279(Epoxide hydrolase inhibitor) -0</w:t>
      </w:r>
      <w:r w:rsidR="00644CD5">
        <w:t>.</w:t>
      </w:r>
      <w:r>
        <w:t>225(Antihistaminic) -0</w:t>
      </w:r>
      <w:r w:rsidR="00644CD5">
        <w:t>.</w:t>
      </w:r>
      <w:r>
        <w:t>413(Dactylysin inhibitor) -0</w:t>
      </w:r>
      <w:r w:rsidR="00644CD5">
        <w:t>.</w:t>
      </w:r>
      <w:r>
        <w:t>377(Cyclooxygenase substrate) + 0</w:t>
      </w:r>
      <w:r w:rsidR="00644CD5">
        <w:t>.</w:t>
      </w:r>
      <w:r>
        <w:t>241(Protein-tyrosine phosphatase LC-PTP inhibitor) -0</w:t>
      </w:r>
      <w:r w:rsidR="00644CD5">
        <w:t>.</w:t>
      </w:r>
      <w:r>
        <w:t>104(Protein kinase C eta inhibitor) -0</w:t>
      </w:r>
      <w:r w:rsidR="00644CD5">
        <w:t>.</w:t>
      </w:r>
      <w:r>
        <w:t>271(MAO inhibitor) + 0</w:t>
      </w:r>
      <w:r w:rsidR="00644CD5">
        <w:t>.</w:t>
      </w:r>
      <w:r>
        <w:t>0825(Purinergic P2Y1 antagonist) + 0</w:t>
      </w:r>
      <w:r w:rsidR="00644CD5">
        <w:t>.</w:t>
      </w:r>
      <w:r>
        <w:t>239(Colony stimulating factor agonist) -0</w:t>
      </w:r>
      <w:r w:rsidR="00644CD5">
        <w:t>.</w:t>
      </w:r>
      <w:r>
        <w:t>205(Acylphosphatase inhibitor) + 0</w:t>
      </w:r>
      <w:r w:rsidR="00644CD5">
        <w:t>.</w:t>
      </w:r>
      <w:r>
        <w:t>132(Endocannabinoid uptake inhibitor) -0</w:t>
      </w:r>
      <w:r w:rsidR="00644CD5">
        <w:t>.</w:t>
      </w:r>
      <w:r>
        <w:t>128(Priapism) -0</w:t>
      </w:r>
      <w:r w:rsidR="00644CD5">
        <w:t>.</w:t>
      </w:r>
      <w:r>
        <w:t>347(CYP1B1 inhibitor) -0</w:t>
      </w:r>
      <w:r w:rsidR="00644CD5">
        <w:t>.</w:t>
      </w:r>
      <w:r>
        <w:t>0953(Phosphodiesterase 5A inhibitor) + 0</w:t>
      </w:r>
      <w:r w:rsidR="00644CD5">
        <w:t>.</w:t>
      </w:r>
      <w:r>
        <w:t>131(Protein kinase C nu inhibitor) + 0</w:t>
      </w:r>
      <w:r w:rsidR="00644CD5">
        <w:t>.</w:t>
      </w:r>
      <w:r>
        <w:t>0705(Caspase 2 inhibitor) -0</w:t>
      </w:r>
      <w:r w:rsidR="00644CD5">
        <w:t>.</w:t>
      </w:r>
      <w:r>
        <w:t>112(Antidiuretic hormone agonist) -0</w:t>
      </w:r>
      <w:r w:rsidR="00644CD5">
        <w:t>.</w:t>
      </w:r>
      <w:r>
        <w:t>329(Excitatory amino acid transporter 3 inhibitor) -0</w:t>
      </w:r>
      <w:r w:rsidR="00644CD5">
        <w:t>.</w:t>
      </w:r>
      <w:r>
        <w:t>0622(Sporulation kinase A inhibitor) + 0</w:t>
      </w:r>
      <w:r w:rsidR="00644CD5">
        <w:t>.</w:t>
      </w:r>
      <w:r>
        <w:t>0801(Hallucinogen) + 0</w:t>
      </w:r>
      <w:r w:rsidR="00644CD5">
        <w:t>.</w:t>
      </w:r>
      <w:r>
        <w:t>205(DELTA14-sterol reductase inhibitor) -0</w:t>
      </w:r>
      <w:r w:rsidR="00644CD5">
        <w:t>.</w:t>
      </w:r>
      <w:r>
        <w:t>113(Complement C3a chemotactic receptor antagonist) -0</w:t>
      </w:r>
      <w:r w:rsidR="00644CD5">
        <w:t>.</w:t>
      </w:r>
      <w:r>
        <w:t>349(CYP24 substrate) + 0</w:t>
      </w:r>
      <w:r w:rsidR="00644CD5">
        <w:t>.</w:t>
      </w:r>
      <w:r>
        <w:t>0704(Factor XI inhibitor) + 0</w:t>
      </w:r>
      <w:r w:rsidR="00644CD5">
        <w:t>.</w:t>
      </w:r>
      <w:r>
        <w:t>299(GADD45B expression enhancer) + 0</w:t>
      </w:r>
      <w:r w:rsidR="00644CD5">
        <w:t>.</w:t>
      </w:r>
      <w:r>
        <w:t>105(Neurokinin antagonist) -0</w:t>
      </w:r>
      <w:r w:rsidR="00644CD5">
        <w:t>.</w:t>
      </w:r>
      <w:r>
        <w:t>468(Chalcone isomerase inhibitor) + 0</w:t>
      </w:r>
      <w:r w:rsidR="00644CD5">
        <w:t>.</w:t>
      </w:r>
      <w:r>
        <w:t>0866(Periodontitis treatment) -0</w:t>
      </w:r>
      <w:r w:rsidR="00644CD5">
        <w:t>.</w:t>
      </w:r>
      <w:r>
        <w:t>202(Aryl sulfotransferase inhibitor) -0</w:t>
      </w:r>
      <w:r w:rsidR="00644CD5">
        <w:t>.</w:t>
      </w:r>
      <w:r>
        <w:t>0636(Purinergic P2X7 antagonist) + 0</w:t>
      </w:r>
      <w:r w:rsidR="00644CD5">
        <w:t>.</w:t>
      </w:r>
      <w:r>
        <w:t>0576(Growth hormone agonist) + 0</w:t>
      </w:r>
      <w:r w:rsidR="00644CD5">
        <w:t>.</w:t>
      </w:r>
      <w:r>
        <w:t>063(DNA primase inhibitor) + 0</w:t>
      </w:r>
      <w:r w:rsidR="00644CD5">
        <w:t>.</w:t>
      </w:r>
      <w:r>
        <w:t>101(Prostaglandin E1 agonist) -0</w:t>
      </w:r>
      <w:r w:rsidR="00644CD5">
        <w:t>.</w:t>
      </w:r>
      <w:r>
        <w:t>231(Nuclear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0657(SLC5A5 expression enhancer) -0</w:t>
      </w:r>
      <w:r w:rsidR="00644CD5">
        <w:t>.</w:t>
      </w:r>
      <w:r>
        <w:t>0906(Cyclin E1 inhibitor) -0</w:t>
      </w:r>
      <w:r w:rsidR="00644CD5">
        <w:t>.</w:t>
      </w:r>
      <w:r>
        <w:t>312(Melatonin agonist) + 0</w:t>
      </w:r>
      <w:r w:rsidR="00644CD5">
        <w:t>.</w:t>
      </w:r>
      <w:r>
        <w:t>239(5-Aminolevulinate synthase inhibitor) -0</w:t>
      </w:r>
      <w:r w:rsidR="00644CD5">
        <w:t>.</w:t>
      </w:r>
      <w:r>
        <w:t>235(UGT2B substrate) + 0</w:t>
      </w:r>
      <w:r w:rsidR="00644CD5">
        <w:t>.</w:t>
      </w:r>
      <w:r>
        <w:t>141(Protease activated receptor antagonist) + 0</w:t>
      </w:r>
      <w:r w:rsidR="00644CD5">
        <w:t>.</w:t>
      </w:r>
      <w:r>
        <w:t>183(Pectin lyase inhibitor) + 0</w:t>
      </w:r>
      <w:r w:rsidR="00644CD5">
        <w:t>.</w:t>
      </w:r>
      <w:r>
        <w:t>0831(Nicotinic acid receptor 2 agonist) -0</w:t>
      </w:r>
      <w:r w:rsidR="00644CD5">
        <w:t>.</w:t>
      </w:r>
      <w:r>
        <w:t>161(Microtubule formation inhibitor) + 0</w:t>
      </w:r>
      <w:r w:rsidR="00644CD5">
        <w:t>.</w:t>
      </w:r>
      <w:r>
        <w:t>199(Sodium/hydrogen e</w:t>
      </w:r>
      <w:r>
        <w:t>x</w:t>
      </w:r>
      <w:r>
        <w:t>changer 3 inhibitor) -0</w:t>
      </w:r>
      <w:r w:rsidR="00644CD5">
        <w:t>.</w:t>
      </w:r>
      <w:r>
        <w:t>285(Putrescine oxidase inhibitor) + 0</w:t>
      </w:r>
      <w:r w:rsidR="00644CD5">
        <w:t>.</w:t>
      </w:r>
      <w:r>
        <w:t>111(Inotropic) + 0</w:t>
      </w:r>
      <w:r w:rsidR="00644CD5">
        <w:t>.</w:t>
      </w:r>
      <w:r>
        <w:t>0908(Radiosensitizer) -0</w:t>
      </w:r>
      <w:r w:rsidR="00644CD5">
        <w:t>.</w:t>
      </w:r>
      <w:r>
        <w:t>279(Glycerone-phosphate O-acyltransferase inhibitor) -0</w:t>
      </w:r>
      <w:r w:rsidR="00644CD5">
        <w:t>.</w:t>
      </w:r>
      <w:r>
        <w:t>202(Integrin alpha5beta1 antagonist) + 0</w:t>
      </w:r>
      <w:r w:rsidR="00644CD5">
        <w:t>.</w:t>
      </w:r>
      <w:r>
        <w:t>305(Cyclohexadienyl dehydrogenase inhibitor) + 0</w:t>
      </w:r>
      <w:r w:rsidR="00644CD5">
        <w:t>.</w:t>
      </w:r>
      <w:r>
        <w:t>232(Arginine deiminase inhibitor) + 2</w:t>
      </w:r>
      <w:r w:rsidR="00644CD5">
        <w:t>.</w:t>
      </w:r>
      <w:r>
        <w:t>13(Length^3) + 0</w:t>
      </w:r>
      <w:r w:rsidR="00644CD5">
        <w:t>.</w:t>
      </w:r>
      <w:r>
        <w:t>0866(Antihelmintic) + 0</w:t>
      </w:r>
      <w:r w:rsidR="00644CD5">
        <w:t>.</w:t>
      </w:r>
      <w:r>
        <w:t>0637(Sodium/glucose cotransporter 2 inhibitor) -0</w:t>
      </w:r>
      <w:r w:rsidR="00644CD5">
        <w:t>.</w:t>
      </w:r>
      <w:r>
        <w:t>151(Gamma-glutamyltransferase inhib</w:t>
      </w:r>
      <w:r>
        <w:t>i</w:t>
      </w:r>
      <w:r>
        <w:t>tor) -0</w:t>
      </w:r>
      <w:r w:rsidR="00644CD5">
        <w:t>.</w:t>
      </w:r>
      <w:r>
        <w:t>0525(Antioxidant) -0</w:t>
      </w:r>
      <w:r w:rsidR="00644CD5">
        <w:t>.</w:t>
      </w:r>
      <w:r>
        <w:t>201(Prostaglandin EP3 antagonist) + 0</w:t>
      </w:r>
      <w:r w:rsidR="00644CD5">
        <w:t>.</w:t>
      </w:r>
      <w:r>
        <w:t>107(4-Methoxybenzoate monooxygenase (O-demethylating) inhibitor) + 0</w:t>
      </w:r>
      <w:r w:rsidR="00644CD5">
        <w:t>.</w:t>
      </w:r>
      <w:r>
        <w:t>135(Glutathione-disulfide reductase inhibitor) + 0</w:t>
      </w:r>
      <w:r w:rsidR="00644CD5">
        <w:t>.</w:t>
      </w:r>
      <w:r>
        <w:t>0674(cAMP-dependent protein kinase beta catalytic subunit inhibitor) -0</w:t>
      </w:r>
      <w:r w:rsidR="00644CD5">
        <w:t>.</w:t>
      </w:r>
      <w:r>
        <w:t>254(Testosterone 17beta-dehydrogenase inhibitor) + 0</w:t>
      </w:r>
      <w:r w:rsidR="00644CD5">
        <w:t>.</w:t>
      </w:r>
      <w:r>
        <w:t>0509(Nicotinic alpha4beta2 receptor agonist) -0</w:t>
      </w:r>
      <w:r w:rsidR="00644CD5">
        <w:t>.</w:t>
      </w:r>
      <w:r>
        <w:t>0969(Antitussive) -0</w:t>
      </w:r>
      <w:r w:rsidR="00644CD5">
        <w:t>.</w:t>
      </w:r>
      <w:r>
        <w:t>111(Glutamate (mGluR) antagonist) + 0</w:t>
      </w:r>
      <w:r w:rsidR="00644CD5">
        <w:t>.</w:t>
      </w:r>
      <w:r>
        <w:t>0483(Signal transduction pathways inhibitor) + 0</w:t>
      </w:r>
      <w:r w:rsidR="00644CD5">
        <w:t>.</w:t>
      </w:r>
      <w:r>
        <w:t>0542(Antiseborrheic) -0</w:t>
      </w:r>
      <w:r w:rsidR="00644CD5">
        <w:t>.</w:t>
      </w:r>
      <w:r>
        <w:t>128(Isocitrate dehydrogenase (NADP+) inhibitor) -0</w:t>
      </w:r>
      <w:r w:rsidR="00644CD5">
        <w:t>.</w:t>
      </w:r>
      <w:r>
        <w:t>0435(Epoxide hydrolase 2 inhibitor) + 0</w:t>
      </w:r>
      <w:r w:rsidR="00644CD5">
        <w:t>.</w:t>
      </w:r>
      <w:r>
        <w:t>138(Retinoid X receptor antagonist) + 0</w:t>
      </w:r>
      <w:r w:rsidR="00644CD5">
        <w:t>.</w:t>
      </w:r>
      <w:r>
        <w:t>0716(Histone deacetylase class II inhibitor) + 0</w:t>
      </w:r>
      <w:r w:rsidR="00644CD5">
        <w:t>.</w:t>
      </w:r>
      <w:r>
        <w:t>151(Caspase 8 inhibitor) -0</w:t>
      </w:r>
      <w:r w:rsidR="00644CD5">
        <w:t>.</w:t>
      </w:r>
      <w:r>
        <w:t>0488(Protein-tyrosine kinase Lyn inhibitor) -0</w:t>
      </w:r>
      <w:r w:rsidR="00644CD5">
        <w:t>.</w:t>
      </w:r>
      <w:r>
        <w:t>151(Saccharopine dehydrogenase (NADP+</w:t>
      </w:r>
      <w:r w:rsidR="00644CD5">
        <w:t>.</w:t>
      </w:r>
      <w:r>
        <w:t xml:space="preserve"> L-lysine-forming) inhibitor) -0</w:t>
      </w:r>
      <w:r w:rsidR="00644CD5">
        <w:t>.</w:t>
      </w:r>
      <w:r>
        <w:t>0339(Bcl2 antagonist) -0</w:t>
      </w:r>
      <w:r w:rsidR="00644CD5">
        <w:t>.</w:t>
      </w:r>
      <w:r>
        <w:t>0463(HIV-2 pol protein inhibitor) + 0</w:t>
      </w:r>
      <w:r w:rsidR="00644CD5">
        <w:t>.</w:t>
      </w:r>
      <w:r>
        <w:t>037(Estrone sulfatase inhibitor) -0</w:t>
      </w:r>
      <w:r w:rsidR="00644CD5">
        <w:t>.</w:t>
      </w:r>
      <w:r>
        <w:t>0383(L lactate dehydrogenase A4 inhibitor) + 0</w:t>
      </w:r>
      <w:r w:rsidR="00644CD5">
        <w:t>.</w:t>
      </w:r>
      <w:r>
        <w:t>0299(Alanine racemase inhibitor) + 0</w:t>
      </w:r>
      <w:r w:rsidR="00644CD5">
        <w:t>.</w:t>
      </w:r>
      <w:r>
        <w:t>0821(Inosine monophosphate dehydrogenase 2 inhibitor) + 0</w:t>
      </w:r>
      <w:r w:rsidR="00644CD5">
        <w:t>.</w:t>
      </w:r>
      <w:r>
        <w:t>0288(DNA helicase inhibitor) + 0</w:t>
      </w:r>
      <w:r w:rsidR="00644CD5">
        <w:t>.</w:t>
      </w:r>
      <w:r>
        <w:t>023(C10ORF10 expression enhancer) -0</w:t>
      </w:r>
      <w:r w:rsidR="00644CD5">
        <w:t>.</w:t>
      </w:r>
      <w:r>
        <w:t>0207(Antineoplastic (osteosarcoma)) + 0</w:t>
      </w:r>
      <w:r w:rsidR="00644CD5">
        <w:t>.</w:t>
      </w:r>
      <w:r>
        <w:t>0296(ADAM inhibitor) + 0</w:t>
      </w:r>
      <w:r w:rsidR="00644CD5">
        <w:t>.</w:t>
      </w:r>
      <w:r>
        <w:t>0292(Opioid kappa receptor agonist) -0</w:t>
      </w:r>
      <w:r w:rsidR="00644CD5">
        <w:t>.</w:t>
      </w:r>
      <w:r>
        <w:t>0446(Gastric antisecretory) -0</w:t>
      </w:r>
      <w:r w:rsidR="00644CD5">
        <w:t>.</w:t>
      </w:r>
      <w:r>
        <w:t>0203(Acute neurologic disorders treatment) -0</w:t>
      </w:r>
      <w:r w:rsidR="00644CD5">
        <w:t>.</w:t>
      </w:r>
      <w:r>
        <w:t>072(Thrombopoietin agonist) + 0</w:t>
      </w:r>
      <w:r w:rsidR="00644CD5">
        <w:t>.</w:t>
      </w:r>
      <w:r>
        <w:t>0384(Nuclear receptor corepressor 2 inhibitor) + 0</w:t>
      </w:r>
      <w:r w:rsidR="00644CD5">
        <w:t>.</w:t>
      </w:r>
      <w:r>
        <w:t>0597(5 Hydroxytryptamine 1D agonist) -0</w:t>
      </w:r>
      <w:r w:rsidR="00644CD5">
        <w:t>.</w:t>
      </w:r>
      <w:r>
        <w:t>0212(Melatonin 1 antagonist) -0</w:t>
      </w:r>
      <w:r w:rsidR="00644CD5">
        <w:t>.</w:t>
      </w:r>
      <w:r>
        <w:t>022(Phosphodiesterase II inhibitor) + 0</w:t>
      </w:r>
      <w:r w:rsidR="00644CD5">
        <w:t>.</w:t>
      </w:r>
      <w:r>
        <w:t>0218(Aconitate hydratase inhibitor) -0</w:t>
      </w:r>
      <w:r w:rsidR="00644CD5">
        <w:t>.</w:t>
      </w:r>
      <w:r>
        <w:t>016(Human T-cell le</w:t>
      </w:r>
      <w:r>
        <w:t>u</w:t>
      </w:r>
      <w:r>
        <w:t>kemia virus type I protease inhibitor) -0</w:t>
      </w:r>
      <w:r w:rsidR="00644CD5">
        <w:t>.</w:t>
      </w:r>
      <w:r>
        <w:t>0245(TRKA antagonist) -0</w:t>
      </w:r>
      <w:r w:rsidR="00644CD5">
        <w:t>.</w:t>
      </w:r>
      <w:r>
        <w:t>0476(Acetylserotonin O-methyltransferase inhib</w:t>
      </w:r>
      <w:r>
        <w:t>i</w:t>
      </w:r>
      <w:r>
        <w:t>tor) + 0</w:t>
      </w:r>
      <w:r w:rsidR="00644CD5">
        <w:t>.</w:t>
      </w:r>
      <w:r>
        <w:t>0331(CYP1B1 expression enhancer) + 0</w:t>
      </w:r>
      <w:r w:rsidR="00644CD5">
        <w:t>.</w:t>
      </w:r>
      <w:r>
        <w:t>0684(Steroid sulfotransferase inhibitor) -0</w:t>
      </w:r>
      <w:r w:rsidR="00644CD5">
        <w:t>.</w:t>
      </w:r>
      <w:r>
        <w:t>0101(Potassium channel (Inward rectifier) 11 blocker) + 0</w:t>
      </w:r>
      <w:r w:rsidR="00644CD5">
        <w:t>.</w:t>
      </w:r>
      <w:r>
        <w:t>0316(Opioid kappa 3 receptor antagonist) + 0</w:t>
      </w:r>
      <w:r w:rsidR="00644CD5">
        <w:t>.</w:t>
      </w:r>
      <w:r>
        <w:t>0214(Indoleacetaldoxime dehydratase inhibitor) -0</w:t>
      </w:r>
      <w:r w:rsidR="00644CD5">
        <w:t>.</w:t>
      </w:r>
      <w:r>
        <w:t>00925(Cardiovascular analeptic) + 0</w:t>
      </w:r>
      <w:r w:rsidR="00644CD5">
        <w:t>.</w:t>
      </w:r>
      <w:r>
        <w:t>019(2-Enoate reductase inhibitor) -0</w:t>
      </w:r>
      <w:r w:rsidR="00644CD5">
        <w:t>.</w:t>
      </w:r>
      <w:r>
        <w:t>0103(Antiprotozoal (Amoeba)) + 0</w:t>
      </w:r>
      <w:r w:rsidR="00644CD5">
        <w:t>.</w:t>
      </w:r>
      <w:r>
        <w:t>0201(NAD(P)+ transhydrogenase (AB-specific) inhibitor) -0</w:t>
      </w:r>
      <w:r w:rsidR="00644CD5">
        <w:t>.</w:t>
      </w:r>
      <w:r>
        <w:t>00708(Prolactin release inhibitor) + 0</w:t>
      </w:r>
      <w:r w:rsidR="00644CD5">
        <w:t>.</w:t>
      </w:r>
      <w:r>
        <w:t>0169(STC2 expression enhancer) + 0</w:t>
      </w:r>
      <w:r w:rsidR="00644CD5">
        <w:t>.</w:t>
      </w:r>
      <w:r>
        <w:t>0174(Endothelial nitric-oxide synthase inhibitor) + 0</w:t>
      </w:r>
      <w:r w:rsidR="00644CD5">
        <w:t>.</w:t>
      </w:r>
      <w:r>
        <w:t>0027(General pump inhibitor) + 0</w:t>
      </w:r>
      <w:r w:rsidR="00644CD5">
        <w:t>.</w:t>
      </w:r>
      <w:r>
        <w:t>00339(Adenosylmethionine cyclotransferase inhibitor) + 0</w:t>
      </w:r>
      <w:r w:rsidR="00644CD5">
        <w:t>.</w:t>
      </w:r>
      <w:r>
        <w:t>00387(Glycogen synthase kinase-3 beta inhibitor) -0</w:t>
      </w:r>
      <w:r w:rsidR="00644CD5">
        <w:t>.</w:t>
      </w:r>
      <w:r>
        <w:t>0118(Protein C (activated) inhibitor) + 0</w:t>
      </w:r>
      <w:r w:rsidR="00644CD5">
        <w:t>.</w:t>
      </w:r>
      <w:r>
        <w:t>00764(CDC-like kinase 3 inhibitor) -0</w:t>
      </w:r>
      <w:r w:rsidR="00644CD5">
        <w:t>.</w:t>
      </w:r>
      <w:r>
        <w:t>00177(Sodium/bile acid cotran</w:t>
      </w:r>
      <w:r>
        <w:t>s</w:t>
      </w:r>
      <w:r>
        <w:t>porter inhibitor) + 0</w:t>
      </w:r>
      <w:r w:rsidR="00644CD5">
        <w:t>.</w:t>
      </w:r>
      <w:r>
        <w:t>00245(Carcinogenic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+ 7</w:t>
      </w:r>
      <w:r w:rsidR="00644CD5">
        <w:t>.</w:t>
      </w:r>
      <w:r>
        <w:t>05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0245(Dopamine D1A antagonist) -0</w:t>
      </w:r>
      <w:r w:rsidR="00644CD5">
        <w:t>.</w:t>
      </w:r>
      <w:r>
        <w:t>467(Cystathionine gamma-lyase inhibitor) + 1</w:t>
      </w:r>
      <w:r w:rsidR="00644CD5">
        <w:t>.</w:t>
      </w:r>
      <w:r>
        <w:t>36(Butyrylcholinesterase inhibitor) -0</w:t>
      </w:r>
      <w:r w:rsidR="00644CD5">
        <w:t>.</w:t>
      </w:r>
      <w:r>
        <w:t>454(Phosphodiesterase II inhibitor) + 25(Length) -0</w:t>
      </w:r>
      <w:r w:rsidR="00644CD5">
        <w:t>.</w:t>
      </w:r>
      <w:r>
        <w:t>384(Thrombocytopenia) + 0</w:t>
      </w:r>
      <w:r w:rsidR="00644CD5">
        <w:t>.</w:t>
      </w:r>
      <w:r>
        <w:t>171(CYP2D substrate) -0</w:t>
      </w:r>
      <w:r w:rsidR="00644CD5">
        <w:t>.</w:t>
      </w:r>
      <w:r>
        <w:t>461(CDK/Cyclin complex inhibitor) + 0</w:t>
      </w:r>
      <w:r w:rsidR="00644CD5">
        <w:t>.</w:t>
      </w:r>
      <w:r>
        <w:t>0553(Metalloproteinase-9 inhibitor) + 0</w:t>
      </w:r>
      <w:r w:rsidR="00644CD5">
        <w:t>.</w:t>
      </w:r>
      <w:r>
        <w:t xml:space="preserve">077(Nicotinic alpha4beta2 receptor </w:t>
      </w:r>
      <w:r>
        <w:lastRenderedPageBreak/>
        <w:t>agonist) -0</w:t>
      </w:r>
      <w:r w:rsidR="00644CD5">
        <w:t>.</w:t>
      </w:r>
      <w:r>
        <w:t>194(Aromatase inhibitor) -0</w:t>
      </w:r>
      <w:r w:rsidR="00644CD5">
        <w:t>.</w:t>
      </w:r>
      <w:r>
        <w:t>103(Antihypermotility) -15</w:t>
      </w:r>
      <w:r w:rsidR="00644CD5">
        <w:t>.</w:t>
      </w:r>
      <w:r>
        <w:t>8(Length^2) + 0</w:t>
      </w:r>
      <w:r w:rsidR="00644CD5">
        <w:t>.</w:t>
      </w:r>
      <w:r>
        <w:t>0373(Toxic</w:t>
      </w:r>
      <w:r w:rsidR="00644CD5">
        <w:t>.</w:t>
      </w:r>
      <w:r>
        <w:t xml:space="preserve"> respiratory center) -0</w:t>
      </w:r>
      <w:r w:rsidR="00644CD5">
        <w:t>.</w:t>
      </w:r>
      <w:r>
        <w:t>0278(Tumour necrosis factor antagonist) + 0</w:t>
      </w:r>
      <w:r w:rsidR="00644CD5">
        <w:t>.</w:t>
      </w:r>
      <w:r>
        <w:t>129(Irritable Bowel syndrome treatment) + 0</w:t>
      </w:r>
      <w:r w:rsidR="00644CD5">
        <w:t>.</w:t>
      </w:r>
      <w:r>
        <w:t>117(Toxic</w:t>
      </w:r>
      <w:r w:rsidR="00644CD5">
        <w:t>.</w:t>
      </w:r>
      <w:r>
        <w:t xml:space="preserve"> vascular) -0</w:t>
      </w:r>
      <w:r w:rsidR="00644CD5">
        <w:t>.</w:t>
      </w:r>
      <w:r>
        <w:t>273(Neurotrophic factor) + 0</w:t>
      </w:r>
      <w:r w:rsidR="00644CD5">
        <w:t>.</w:t>
      </w:r>
      <w:r>
        <w:t>47(CYP1A1 expression enhancer) -0</w:t>
      </w:r>
      <w:r w:rsidR="00644CD5">
        <w:t>.</w:t>
      </w:r>
      <w:r>
        <w:t>669(Glutathione S-transferase substrate) + 0</w:t>
      </w:r>
      <w:r w:rsidR="00644CD5">
        <w:t>.</w:t>
      </w:r>
      <w:r>
        <w:t>711(Amylin agonist) -0</w:t>
      </w:r>
      <w:r w:rsidR="00644CD5">
        <w:t>.</w:t>
      </w:r>
      <w:r>
        <w:t>816(Hyperthermic) -0</w:t>
      </w:r>
      <w:r w:rsidR="00644CD5">
        <w:t>.</w:t>
      </w:r>
      <w:r>
        <w:t>139(Bromodomain-containing protein 2 inhibitor) -0</w:t>
      </w:r>
      <w:r w:rsidR="00644CD5">
        <w:t>.</w:t>
      </w:r>
      <w:r>
        <w:t>212(Platelet antagonist) + 0</w:t>
      </w:r>
      <w:r w:rsidR="00644CD5">
        <w:t>.</w:t>
      </w:r>
      <w:r>
        <w:t>498(Trypsin II inhibitor) -0</w:t>
      </w:r>
      <w:r w:rsidR="00644CD5">
        <w:t>.</w:t>
      </w:r>
      <w:r>
        <w:t>441(Estrogen-related receptor alpha antagonist) + 0</w:t>
      </w:r>
      <w:r w:rsidR="00644CD5">
        <w:t>.</w:t>
      </w:r>
      <w:r>
        <w:t>324(AMP deaminase 3 inhibitor) + 0</w:t>
      </w:r>
      <w:r w:rsidR="00644CD5">
        <w:t>.</w:t>
      </w:r>
      <w:r>
        <w:t>213(Alpha 2c adrenoreceptor agonist) + 0</w:t>
      </w:r>
      <w:r w:rsidR="00644CD5">
        <w:t>.</w:t>
      </w:r>
      <w:r>
        <w:t>166(Antieczematic atopic) + 0</w:t>
      </w:r>
      <w:r w:rsidR="00644CD5">
        <w:t>.</w:t>
      </w:r>
      <w:r>
        <w:t>905(Calmodulin-domain pr</w:t>
      </w:r>
      <w:r>
        <w:t>o</w:t>
      </w:r>
      <w:r>
        <w:t>tein kinase 1 inhibitor) -0</w:t>
      </w:r>
      <w:r w:rsidR="00644CD5">
        <w:t>.</w:t>
      </w:r>
      <w:r>
        <w:t>199(Renilla-luciferin 2-monooxygenase inhibitor) + 0</w:t>
      </w:r>
      <w:r w:rsidR="00644CD5">
        <w:t>.</w:t>
      </w:r>
      <w:r>
        <w:t>406(UDP-N-acetylmuramate-L-alanine ligase inhibitor) -0</w:t>
      </w:r>
      <w:r w:rsidR="00644CD5">
        <w:t>.</w:t>
      </w:r>
      <w:r>
        <w:t>373(Purinergic receptor antagonist) -0</w:t>
      </w:r>
      <w:r w:rsidR="00644CD5">
        <w:t>.</w:t>
      </w:r>
      <w:r>
        <w:t>586(CYP1A2 substrate) + 0</w:t>
      </w:r>
      <w:r w:rsidR="00644CD5">
        <w:t>.</w:t>
      </w:r>
      <w:r>
        <w:t>637(Anesthetic local) -0</w:t>
      </w:r>
      <w:r w:rsidR="00644CD5">
        <w:t>.</w:t>
      </w:r>
      <w:r>
        <w:t>752(Potassium channel (Ca-activated) activator) -0</w:t>
      </w:r>
      <w:r w:rsidR="00644CD5">
        <w:t>.</w:t>
      </w:r>
      <w:r>
        <w:t>0448(Motilin receptor agonist) + 0</w:t>
      </w:r>
      <w:r w:rsidR="00644CD5">
        <w:t>.</w:t>
      </w:r>
      <w:r>
        <w:t>212(Adenylate cyclase IV inhibitor) + 0</w:t>
      </w:r>
      <w:r w:rsidR="00644CD5">
        <w:t>.</w:t>
      </w:r>
      <w:r>
        <w:t>19(Luteinizing hormone-releasing hormone antagonist) + 0</w:t>
      </w:r>
      <w:r w:rsidR="00644CD5">
        <w:t>.</w:t>
      </w:r>
      <w:r>
        <w:t>62(CCL20 expression enhancer) -0</w:t>
      </w:r>
      <w:r w:rsidR="00644CD5">
        <w:t>.</w:t>
      </w:r>
      <w:r>
        <w:t>247(Leukotriene B4 receptor 2 antagonist) + 0</w:t>
      </w:r>
      <w:r w:rsidR="00644CD5">
        <w:t>.</w:t>
      </w:r>
      <w:r>
        <w:t>506(Rho-associated kinase inhibitor) + 0</w:t>
      </w:r>
      <w:r w:rsidR="00644CD5">
        <w:t>.</w:t>
      </w:r>
      <w:r>
        <w:t>499(CYP2A3 substrate) + 1</w:t>
      </w:r>
      <w:r w:rsidR="00644CD5">
        <w:t>.</w:t>
      </w:r>
      <w:r>
        <w:t>07(Somatostatin 4 antagonist) -0</w:t>
      </w:r>
      <w:r w:rsidR="00644CD5">
        <w:t>.</w:t>
      </w:r>
      <w:r>
        <w:t>776(Protease (Human cytomegalovirus) inhibitor) + 0</w:t>
      </w:r>
      <w:r w:rsidR="00644CD5">
        <w:t>.</w:t>
      </w:r>
      <w:r>
        <w:t>472(15-Lipoxygenase 2 inhibitor) + 0</w:t>
      </w:r>
      <w:r w:rsidR="00644CD5">
        <w:t>.</w:t>
      </w:r>
      <w:r>
        <w:t>6(Gynecological disorders treatment) + 0</w:t>
      </w:r>
      <w:r w:rsidR="00644CD5">
        <w:t>.</w:t>
      </w:r>
      <w:r>
        <w:t>451(Sweating) -0</w:t>
      </w:r>
      <w:r w:rsidR="00644CD5">
        <w:t>.</w:t>
      </w:r>
      <w:r>
        <w:t>691(Potassium channel Kv4.3 blocker) + 0</w:t>
      </w:r>
      <w:r w:rsidR="00644CD5">
        <w:t>.</w:t>
      </w:r>
      <w:r>
        <w:t>47(Vision disturbance) -0</w:t>
      </w:r>
      <w:r w:rsidR="00644CD5">
        <w:t>.</w:t>
      </w:r>
      <w:r>
        <w:t>721(Oxytocin antagonist) + 0</w:t>
      </w:r>
      <w:r w:rsidR="00644CD5">
        <w:t>.</w:t>
      </w:r>
      <w:r>
        <w:t>372(Inosine monophosphate dehydrogenase 1 inhibitor) + 0</w:t>
      </w:r>
      <w:r w:rsidR="00644CD5">
        <w:t>.</w:t>
      </w:r>
      <w:r>
        <w:t>832(Carbonic anhydrase VA inhibitor) -0</w:t>
      </w:r>
      <w:r w:rsidR="00644CD5">
        <w:t>.</w:t>
      </w:r>
      <w:r>
        <w:t>301(Raynaud's phenomenon treatment) -0</w:t>
      </w:r>
      <w:r w:rsidR="00644CD5">
        <w:t>.</w:t>
      </w:r>
      <w:r>
        <w:t>548(Matrix metalloproteinase (membrane-type) inhibitor) -0</w:t>
      </w:r>
      <w:r w:rsidR="00644CD5">
        <w:t>.</w:t>
      </w:r>
      <w:r>
        <w:t>642(CCNA2 expression enhancer) -1</w:t>
      </w:r>
      <w:r w:rsidR="00644CD5">
        <w:t>.</w:t>
      </w:r>
      <w:r>
        <w:t>06(5-Formyltetrahydrofolate cyclo-ligase inhib</w:t>
      </w:r>
      <w:r>
        <w:t>i</w:t>
      </w:r>
      <w:r>
        <w:t>tor) + 0</w:t>
      </w:r>
      <w:r w:rsidR="00644CD5">
        <w:t>.</w:t>
      </w:r>
      <w:r>
        <w:t>573(Matrix metalloproteinase 4 (membrane-type) inhibitor) -0</w:t>
      </w:r>
      <w:r w:rsidR="00644CD5">
        <w:t>.</w:t>
      </w:r>
      <w:r>
        <w:t>135(Carcinogenic</w:t>
      </w:r>
      <w:r w:rsidR="00644CD5">
        <w:t>.</w:t>
      </w:r>
      <w:r>
        <w:t xml:space="preserve"> mouse) + 0</w:t>
      </w:r>
      <w:r w:rsidR="00644CD5">
        <w:t>.</w:t>
      </w:r>
      <w:r>
        <w:t>459(Xaa-Pro dipeptidyl-peptidase inhibitor) -0</w:t>
      </w:r>
      <w:r w:rsidR="00644CD5">
        <w:t>.</w:t>
      </w:r>
      <w:r>
        <w:t>163(Antiosteoporotic) -0</w:t>
      </w:r>
      <w:r w:rsidR="00644CD5">
        <w:t>.</w:t>
      </w:r>
      <w:r>
        <w:t>688(Rhodopsin kinase inhibitor) -0</w:t>
      </w:r>
      <w:r w:rsidR="00644CD5">
        <w:t>.</w:t>
      </w:r>
      <w:r>
        <w:t>91(Phosphodiesterase 1C inhibitor) -0</w:t>
      </w:r>
      <w:r w:rsidR="00644CD5">
        <w:t>.</w:t>
      </w:r>
      <w:r>
        <w:t>664(Ribosomal protein S6 kinase alpha 1 inhibitor) + 0</w:t>
      </w:r>
      <w:r w:rsidR="00644CD5">
        <w:t>.</w:t>
      </w:r>
      <w:r>
        <w:t>367(Respiratory analeptic) -0</w:t>
      </w:r>
      <w:r w:rsidR="00644CD5">
        <w:t>.</w:t>
      </w:r>
      <w:r>
        <w:t>212(IL12B expression inhibitor) + 0</w:t>
      </w:r>
      <w:r w:rsidR="00644CD5">
        <w:t>.</w:t>
      </w:r>
      <w:r>
        <w:t>721(MYC expression enhancer) -0</w:t>
      </w:r>
      <w:r w:rsidR="00644CD5">
        <w:t>.</w:t>
      </w:r>
      <w:r>
        <w:t>249(CYP2C9 inhibitor) -0</w:t>
      </w:r>
      <w:r w:rsidR="00644CD5">
        <w:t>.</w:t>
      </w:r>
      <w:r>
        <w:t>24(Keratolytic) -0</w:t>
      </w:r>
      <w:r w:rsidR="00644CD5">
        <w:t>.</w:t>
      </w:r>
      <w:r>
        <w:t>228(24-sterol C-methyltransferase inhibitor) -0</w:t>
      </w:r>
      <w:r w:rsidR="00644CD5">
        <w:t>.</w:t>
      </w:r>
      <w:r>
        <w:t>286(Hexokinase stimulant) + 0</w:t>
      </w:r>
      <w:r w:rsidR="00644CD5">
        <w:t>.</w:t>
      </w:r>
      <w:r>
        <w:t>263(Calcitonin gene-related peptide 1 receptor antagonist) + 0</w:t>
      </w:r>
      <w:r w:rsidR="00644CD5">
        <w:t>.</w:t>
      </w:r>
      <w:r>
        <w:t>233(Antibiotic Tribactam-like) -0</w:t>
      </w:r>
      <w:r w:rsidR="00644CD5">
        <w:t>.</w:t>
      </w:r>
      <w:r>
        <w:t>522(Heat shock protein 70 agonist) + 0</w:t>
      </w:r>
      <w:r w:rsidR="00644CD5">
        <w:t>.</w:t>
      </w:r>
      <w:r>
        <w:t>896(Formyl peptide receptor antagonist) -0</w:t>
      </w:r>
      <w:r w:rsidR="00644CD5">
        <w:t>.</w:t>
      </w:r>
      <w:r>
        <w:t>384(Nicotinic alpha7 receptor agonist) -0</w:t>
      </w:r>
      <w:r w:rsidR="00644CD5">
        <w:t>.</w:t>
      </w:r>
      <w:r>
        <w:t>316(Retinoic acid beta receptor agonist) + 0</w:t>
      </w:r>
      <w:r w:rsidR="00644CD5">
        <w:t>.</w:t>
      </w:r>
      <w:r>
        <w:t>211(Alpha</w:t>
      </w:r>
      <w:r w:rsidR="00644CD5">
        <w:t>.</w:t>
      </w:r>
      <w:r>
        <w:t>alpha-trehalose phosphorylase (configuration-retaining) inhibitor) -0</w:t>
      </w:r>
      <w:r w:rsidR="00644CD5">
        <w:t>.</w:t>
      </w:r>
      <w:r>
        <w:t>241(Platelet aggregation inhibitor) -1</w:t>
      </w:r>
      <w:r w:rsidR="00644CD5">
        <w:t>.</w:t>
      </w:r>
      <w:r>
        <w:t>01(Glutamate synthase (ferredoxin) inhibitor) -0</w:t>
      </w:r>
      <w:r w:rsidR="00644CD5">
        <w:t>.</w:t>
      </w:r>
      <w:r>
        <w:t>337(Aggrecanase 1 inhibitor) + 1</w:t>
      </w:r>
      <w:r w:rsidR="00644CD5">
        <w:t>.</w:t>
      </w:r>
      <w:r>
        <w:t>08(Cytosine deaminase inhibitor) + 0</w:t>
      </w:r>
      <w:r w:rsidR="00644CD5">
        <w:t>.</w:t>
      </w:r>
      <w:r>
        <w:t>345(Alpha galactosidase inhibitor) + 0</w:t>
      </w:r>
      <w:r w:rsidR="00644CD5">
        <w:t>.</w:t>
      </w:r>
      <w:r>
        <w:t>376(GDPD3 expression enhancer) -1</w:t>
      </w:r>
      <w:r w:rsidR="00644CD5">
        <w:t>.</w:t>
      </w:r>
      <w:r>
        <w:t>36(Antineoplastic antimetabolite) + 0</w:t>
      </w:r>
      <w:r w:rsidR="00644CD5">
        <w:t>.</w:t>
      </w:r>
      <w:r>
        <w:t>181(Antipsoriatic) + 0</w:t>
      </w:r>
      <w:r w:rsidR="00644CD5">
        <w:t>.</w:t>
      </w:r>
      <w:r>
        <w:t>595(CYP11B2 expression enhancer) + 0</w:t>
      </w:r>
      <w:r w:rsidR="00644CD5">
        <w:t>.</w:t>
      </w:r>
      <w:r>
        <w:t>829(CYP2G1 substrate) + 0</w:t>
      </w:r>
      <w:r w:rsidR="00644CD5">
        <w:t>.</w:t>
      </w:r>
      <w:r>
        <w:t>873(Granzyme B inhib</w:t>
      </w:r>
      <w:r>
        <w:t>i</w:t>
      </w:r>
      <w:r>
        <w:t>tor) -0</w:t>
      </w:r>
      <w:r w:rsidR="00644CD5">
        <w:t>.</w:t>
      </w:r>
      <w:r>
        <w:t>219(Antihypertensive) -0</w:t>
      </w:r>
      <w:r w:rsidR="00644CD5">
        <w:t>.</w:t>
      </w:r>
      <w:r>
        <w:t>646(Lacrimal secretion stimulant) + 0</w:t>
      </w:r>
      <w:r w:rsidR="00644CD5">
        <w:t>.</w:t>
      </w:r>
      <w:r>
        <w:t>365(Carcinogenic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679(Inotropic) -1</w:t>
      </w:r>
      <w:r w:rsidR="00644CD5">
        <w:t>.</w:t>
      </w:r>
      <w:r>
        <w:t>27(Melatonin 2 agonist) + 0</w:t>
      </w:r>
      <w:r w:rsidR="00644CD5">
        <w:t>.</w:t>
      </w:r>
      <w:r>
        <w:t>847(Glutamate decarboxylase inhibitor) + 0</w:t>
      </w:r>
      <w:r w:rsidR="00644CD5">
        <w:t>.</w:t>
      </w:r>
      <w:r>
        <w:t>516(Ribosomal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196(CYP1B1 substrate) -0</w:t>
      </w:r>
      <w:r w:rsidR="00644CD5">
        <w:t>.</w:t>
      </w:r>
      <w:r>
        <w:t>352(Lipocortins synthesis antagonist) + 0</w:t>
      </w:r>
      <w:r w:rsidR="00644CD5">
        <w:t>.</w:t>
      </w:r>
      <w:r>
        <w:t>755(Geranylgeranyltransferase inhibitor) -0</w:t>
      </w:r>
      <w:r w:rsidR="00644CD5">
        <w:t>.</w:t>
      </w:r>
      <w:r>
        <w:t>325(Lysozyme inhibitor) -0</w:t>
      </w:r>
      <w:r w:rsidR="00644CD5">
        <w:t>.</w:t>
      </w:r>
      <w:r>
        <w:t>462(CYP19 inhibitor) -0</w:t>
      </w:r>
      <w:r w:rsidR="00644CD5">
        <w:t>.</w:t>
      </w:r>
      <w:r>
        <w:t>901(Histone deacetylase class IV inhibitor) + 0</w:t>
      </w:r>
      <w:r w:rsidR="00644CD5">
        <w:t>.</w:t>
      </w:r>
      <w:r>
        <w:t>694(Galanin receptor 2 antagonist) + 0</w:t>
      </w:r>
      <w:r w:rsidR="00644CD5">
        <w:t>.</w:t>
      </w:r>
      <w:r>
        <w:t>91(Glycosoaminoglycans antagonist) + 1</w:t>
      </w:r>
      <w:r w:rsidR="00644CD5">
        <w:t>.</w:t>
      </w:r>
      <w:r>
        <w:t>75(Guanylate kinase inhibitor) + 0</w:t>
      </w:r>
      <w:r w:rsidR="00644CD5">
        <w:t>.</w:t>
      </w:r>
      <w:r>
        <w:t>4(Proliferative diseases treatment) + 1</w:t>
      </w:r>
      <w:r w:rsidR="00644CD5">
        <w:t>.</w:t>
      </w:r>
      <w:r>
        <w:t>01(Arachidonic acid antagonist) + 0</w:t>
      </w:r>
      <w:r w:rsidR="00644CD5">
        <w:t>.</w:t>
      </w:r>
      <w:r>
        <w:t>153(Renal failure treatment) -1</w:t>
      </w:r>
      <w:r w:rsidR="00644CD5">
        <w:t>.</w:t>
      </w:r>
      <w:r>
        <w:t>07(Nicotinate phosphoribosyltransferase inhibitor) -0</w:t>
      </w:r>
      <w:r w:rsidR="00644CD5">
        <w:t>.</w:t>
      </w:r>
      <w:r>
        <w:t>847(Carcinogenic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149(Multiple sclerosis treatment) -0</w:t>
      </w:r>
      <w:r w:rsidR="00644CD5">
        <w:t>.</w:t>
      </w:r>
      <w:r>
        <w:t>348(Glutamate receptor antagonist) -0</w:t>
      </w:r>
      <w:r w:rsidR="00644CD5">
        <w:t>.</w:t>
      </w:r>
      <w:r>
        <w:t>541(Gastrin inhibitor) + 0</w:t>
      </w:r>
      <w:r w:rsidR="00644CD5">
        <w:t>.</w:t>
      </w:r>
      <w:r>
        <w:t>337(11-Beta-hydroxysteroid dehydrogenase 2 inhibitor) -0</w:t>
      </w:r>
      <w:r w:rsidR="00644CD5">
        <w:t>.</w:t>
      </w:r>
      <w:r>
        <w:t>333(Proto-oncogene tyrosine-protein kinase Yes inhib</w:t>
      </w:r>
      <w:r>
        <w:t>i</w:t>
      </w:r>
      <w:r>
        <w:t>tor) + 0</w:t>
      </w:r>
      <w:r w:rsidR="00644CD5">
        <w:t>.</w:t>
      </w:r>
      <w:r>
        <w:t>275(Carcinogenic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344(Prion diseases treatment) -0</w:t>
      </w:r>
      <w:r w:rsidR="00644CD5">
        <w:t>.</w:t>
      </w:r>
      <w:r>
        <w:t>895(NOS2 expression inhibitor) + 1</w:t>
      </w:r>
      <w:r w:rsidR="00644CD5">
        <w:t>.</w:t>
      </w:r>
      <w:r>
        <w:t>24(Peptide deformylase inhibitor) + 0</w:t>
      </w:r>
      <w:r w:rsidR="00644CD5">
        <w:t>.</w:t>
      </w:r>
      <w:r>
        <w:t>424(CYP2C18 substrate) + 0</w:t>
      </w:r>
      <w:r w:rsidR="00644CD5">
        <w:t>.</w:t>
      </w:r>
      <w:r>
        <w:t>659(SLC7A11 expression enhancer) + 1</w:t>
      </w:r>
      <w:r w:rsidR="00644CD5">
        <w:t>.</w:t>
      </w:r>
      <w:r>
        <w:t>28(Neuraminidase inhibitor) -0</w:t>
      </w:r>
      <w:r w:rsidR="00644CD5">
        <w:t>.</w:t>
      </w:r>
      <w:r>
        <w:t>652(Arylamine N-Acetyltransferase substrate) -0</w:t>
      </w:r>
      <w:r w:rsidR="00644CD5">
        <w:t>.</w:t>
      </w:r>
      <w:r>
        <w:t>368(Speech disturbance) + 0</w:t>
      </w:r>
      <w:r w:rsidR="00644CD5">
        <w:t>.</w:t>
      </w:r>
      <w:r>
        <w:t>1(Paranoia) -0</w:t>
      </w:r>
      <w:r w:rsidR="00644CD5">
        <w:t>.</w:t>
      </w:r>
      <w:r>
        <w:t>452(TNF expression inhibitor) -0</w:t>
      </w:r>
      <w:r w:rsidR="00644CD5">
        <w:t>.</w:t>
      </w:r>
      <w:r>
        <w:t>364(Antitussive) -0</w:t>
      </w:r>
      <w:r w:rsidR="00644CD5">
        <w:t>.</w:t>
      </w:r>
      <w:r>
        <w:t>82(Glutathione reductase inhibitor) -0</w:t>
      </w:r>
      <w:r w:rsidR="00644CD5">
        <w:t>.</w:t>
      </w:r>
      <w:r>
        <w:t>386(Immunomodulator) -0</w:t>
      </w:r>
      <w:r w:rsidR="00644CD5">
        <w:t>.</w:t>
      </w:r>
      <w:r>
        <w:t>736(Histidine decarboxylase inhibitor) + 0</w:t>
      </w:r>
      <w:r w:rsidR="00644CD5">
        <w:t>.</w:t>
      </w:r>
      <w:r>
        <w:t>414(Toxic</w:t>
      </w:r>
      <w:r w:rsidR="00644CD5">
        <w:t>.</w:t>
      </w:r>
      <w:r>
        <w:t xml:space="preserve"> gastrointestinal) -0</w:t>
      </w:r>
      <w:r w:rsidR="00644CD5">
        <w:t>.</w:t>
      </w:r>
      <w:r>
        <w:t>888(Long-chain-fatty-acid-CoA ligase inhibitor) -0</w:t>
      </w:r>
      <w:r w:rsidR="00644CD5">
        <w:t>.</w:t>
      </w:r>
      <w:r>
        <w:t>391(Thermolysin inhibitor) + 0</w:t>
      </w:r>
      <w:r w:rsidR="00644CD5">
        <w:t>.</w:t>
      </w:r>
      <w:r>
        <w:t>876(Thromboxane A2 antagonist) + 1</w:t>
      </w:r>
      <w:r w:rsidR="00644CD5">
        <w:t>.</w:t>
      </w:r>
      <w:r>
        <w:t>53(FAD diphosphatase inhibitor) -0</w:t>
      </w:r>
      <w:r w:rsidR="00644CD5">
        <w:t>.</w:t>
      </w:r>
      <w:r>
        <w:t>112(Calcium channel T-type blocker) -0</w:t>
      </w:r>
      <w:r w:rsidR="00644CD5">
        <w:t>.</w:t>
      </w:r>
      <w:r>
        <w:t>915(Neurotensin 3 receptor antagonist) -0</w:t>
      </w:r>
      <w:r w:rsidR="00644CD5">
        <w:t>.</w:t>
      </w:r>
      <w:r>
        <w:t>468(5 Hydroxytryptamine 6 antagonist) -0</w:t>
      </w:r>
      <w:r w:rsidR="00644CD5">
        <w:t>.</w:t>
      </w:r>
      <w:r>
        <w:t>277(11-Beta-hydroxysteroid dehydrogenase 1 inhibitor) + 0</w:t>
      </w:r>
      <w:r w:rsidR="00644CD5">
        <w:t>.</w:t>
      </w:r>
      <w:r>
        <w:t>193(Antineoplastic (colon cancer)) -0</w:t>
      </w:r>
      <w:r w:rsidR="00644CD5">
        <w:t>.</w:t>
      </w:r>
      <w:r>
        <w:t>717(5'-Nucleotidase inhibitor) + 0</w:t>
      </w:r>
      <w:r w:rsidR="00644CD5">
        <w:t>.</w:t>
      </w:r>
      <w:r>
        <w:t>144(Transcription factor STAT1 inhibitor) -0</w:t>
      </w:r>
      <w:r w:rsidR="00644CD5">
        <w:t>.</w:t>
      </w:r>
      <w:r>
        <w:t>554(Gastrointestinal motility stimulant) -1</w:t>
      </w:r>
      <w:r w:rsidR="00644CD5">
        <w:t>.</w:t>
      </w:r>
      <w:r>
        <w:t>29(Testosterone 17beta-dehydrogenase inhibitor) + 0</w:t>
      </w:r>
      <w:r w:rsidR="00644CD5">
        <w:t>.</w:t>
      </w:r>
      <w:r>
        <w:t>329(Dysphoria) + 0</w:t>
      </w:r>
      <w:r w:rsidR="00644CD5">
        <w:t>.</w:t>
      </w:r>
      <w:r>
        <w:t>135(Death-associated protein kinase 3 inhibitor) + 0</w:t>
      </w:r>
      <w:r w:rsidR="00644CD5">
        <w:t>.</w:t>
      </w:r>
      <w:r>
        <w:t>127(TP53 expression enhancer) + 0</w:t>
      </w:r>
      <w:r w:rsidR="00644CD5">
        <w:t>.</w:t>
      </w:r>
      <w:r>
        <w:t>134(Guanylate cyclase stimulant) -0</w:t>
      </w:r>
      <w:r w:rsidR="00644CD5">
        <w:t>.</w:t>
      </w:r>
      <w:r>
        <w:t>21(SLC7A5 expression enhancer) + 0</w:t>
      </w:r>
      <w:r w:rsidR="00644CD5">
        <w:t>.</w:t>
      </w:r>
      <w:r>
        <w:t>188(Antihelmintic) + 0</w:t>
      </w:r>
      <w:r w:rsidR="00644CD5">
        <w:t>.</w:t>
      </w:r>
      <w:r>
        <w:t>523(Raynaud's phenomenon) + 0</w:t>
      </w:r>
      <w:r w:rsidR="00644CD5">
        <w:t>.</w:t>
      </w:r>
      <w:r>
        <w:t>303(2-Dehydropantolactone reductase (A-specific) inhibitor) + 0</w:t>
      </w:r>
      <w:r w:rsidR="00644CD5">
        <w:t>.</w:t>
      </w:r>
      <w:r>
        <w:t>351(NAT2 substrate) -0</w:t>
      </w:r>
      <w:r w:rsidR="00644CD5">
        <w:t>.</w:t>
      </w:r>
      <w:r>
        <w:t>521(Dihydroorotate oxidase inhib</w:t>
      </w:r>
      <w:r>
        <w:t>i</w:t>
      </w:r>
      <w:r>
        <w:t>tor) -0</w:t>
      </w:r>
      <w:r w:rsidR="00644CD5">
        <w:t>.</w:t>
      </w:r>
      <w:r>
        <w:t>195(Antimetastatic) -0</w:t>
      </w:r>
      <w:r w:rsidR="00644CD5">
        <w:t>.</w:t>
      </w:r>
      <w:r>
        <w:t>208(Methionyl aminopeptidase 2 inhibitor) -0</w:t>
      </w:r>
      <w:r w:rsidR="00644CD5">
        <w:t>.</w:t>
      </w:r>
      <w:r>
        <w:t>256(Glutathionylspermidine synthase inhibitor) -0</w:t>
      </w:r>
      <w:r w:rsidR="00644CD5">
        <w:t>.</w:t>
      </w:r>
      <w:r>
        <w:t>267(Serine/threonine-protein kinase MRCK-A inhibitor) -0</w:t>
      </w:r>
      <w:r w:rsidR="00644CD5">
        <w:t>.</w:t>
      </w:r>
      <w:r>
        <w:t>356(5 Hydroxytryptamine 2 agonist) -0</w:t>
      </w:r>
      <w:r w:rsidR="00644CD5">
        <w:t>.</w:t>
      </w:r>
      <w:r>
        <w:t>244(Dermatitis) -0</w:t>
      </w:r>
      <w:r w:rsidR="00644CD5">
        <w:t>.</w:t>
      </w:r>
      <w:r>
        <w:t>675(Glutathione synthase inhibitor) + 0</w:t>
      </w:r>
      <w:r w:rsidR="00644CD5">
        <w:t>.</w:t>
      </w:r>
      <w:r>
        <w:t>283(TNF expression enhancer) -0</w:t>
      </w:r>
      <w:r w:rsidR="00644CD5">
        <w:t>.</w:t>
      </w:r>
      <w:r>
        <w:t>469(MAP3K8 inhib</w:t>
      </w:r>
      <w:r>
        <w:t>i</w:t>
      </w:r>
      <w:r>
        <w:t>tor) -0</w:t>
      </w:r>
      <w:r w:rsidR="00644CD5">
        <w:t>.</w:t>
      </w:r>
      <w:r>
        <w:t>207(AXL receptor tyrosine kinase inhibitor) + 0</w:t>
      </w:r>
      <w:r w:rsidR="00644CD5">
        <w:t>.</w:t>
      </w:r>
      <w:r>
        <w:t>642(MAP kinase kinase inhibitor) -0</w:t>
      </w:r>
      <w:r w:rsidR="00644CD5">
        <w:t>.</w:t>
      </w:r>
      <w:r>
        <w:t>325(Urethanase inhibitor) -0</w:t>
      </w:r>
      <w:r w:rsidR="00644CD5">
        <w:t>.</w:t>
      </w:r>
      <w:r>
        <w:t>212(Rotamase (FKBP12) inhibitor) + 0</w:t>
      </w:r>
      <w:r w:rsidR="00644CD5">
        <w:t>.</w:t>
      </w:r>
      <w:r>
        <w:t>27(Membrane integrity antagonist) -0</w:t>
      </w:r>
      <w:r w:rsidR="00644CD5">
        <w:t>.</w:t>
      </w:r>
      <w:r>
        <w:t>207(Cytostatic) + 0</w:t>
      </w:r>
      <w:r w:rsidR="00644CD5">
        <w:t>.</w:t>
      </w:r>
      <w:r>
        <w:t>2(Corticosteroid-</w:t>
      </w:r>
      <w:r>
        <w:lastRenderedPageBreak/>
        <w:t>like) -0</w:t>
      </w:r>
      <w:r w:rsidR="00644CD5">
        <w:t>.</w:t>
      </w:r>
      <w:r>
        <w:t>735(Sigma 2 receptor antagonist) -0</w:t>
      </w:r>
      <w:r w:rsidR="00644CD5">
        <w:t>.</w:t>
      </w:r>
      <w:r>
        <w:t>972(Serine-phosphoethanolamine synthase inhibitor) + 0</w:t>
      </w:r>
      <w:r w:rsidR="00644CD5">
        <w:t>.</w:t>
      </w:r>
      <w:r>
        <w:t>132(Protein-tyrosine phosphatase 2C inhibitor) + 0</w:t>
      </w:r>
      <w:r w:rsidR="00644CD5">
        <w:t>.</w:t>
      </w:r>
      <w:r>
        <w:t>266(Lichenoid eruption) + 0</w:t>
      </w:r>
      <w:r w:rsidR="00644CD5">
        <w:t>.</w:t>
      </w:r>
      <w:r>
        <w:t>443(Procollagen-lysine 5-dioxygenase inhibitor) -0</w:t>
      </w:r>
      <w:r w:rsidR="00644CD5">
        <w:t>.</w:t>
      </w:r>
      <w:r>
        <w:t>777(Lysophosphatidic acid 1 receptor antagonist) -0</w:t>
      </w:r>
      <w:r w:rsidR="00644CD5">
        <w:t>.</w:t>
      </w:r>
      <w:r>
        <w:t>869(Carboxypeptidase E inhibitor) + 0</w:t>
      </w:r>
      <w:r w:rsidR="00644CD5">
        <w:t>.</w:t>
      </w:r>
      <w:r>
        <w:t>786(Human papill</w:t>
      </w:r>
      <w:r>
        <w:t>o</w:t>
      </w:r>
      <w:r>
        <w:t>mavirus - 16 inhibitor) + 0</w:t>
      </w:r>
      <w:r w:rsidR="00644CD5">
        <w:t>.</w:t>
      </w:r>
      <w:r>
        <w:t>588(Carbonic anhydrase IV inhibitor) + 0</w:t>
      </w:r>
      <w:r w:rsidR="00644CD5">
        <w:t>.</w:t>
      </w:r>
      <w:r>
        <w:t>5(3-Hydroxybutyrate dehydrogenase inhibitor) + 0</w:t>
      </w:r>
      <w:r w:rsidR="00644CD5">
        <w:t>.</w:t>
      </w:r>
      <w:r>
        <w:t>694(Cell wall synthesis inhibitor) + 0</w:t>
      </w:r>
      <w:r w:rsidR="00644CD5">
        <w:t>.</w:t>
      </w:r>
      <w:r>
        <w:t>336(Dysarthria) + 0</w:t>
      </w:r>
      <w:r w:rsidR="00644CD5">
        <w:t>.</w:t>
      </w:r>
      <w:r>
        <w:t>533(CYP27A substrate) + 0</w:t>
      </w:r>
      <w:r w:rsidR="00644CD5">
        <w:t>.</w:t>
      </w:r>
      <w:r>
        <w:t>739(Phosphoenolpyruvate carboxykinase (ATP) inhibitor) -0</w:t>
      </w:r>
      <w:r w:rsidR="00644CD5">
        <w:t>.</w:t>
      </w:r>
      <w:r>
        <w:t>879(Polyamine biosynthesis inhibitor) + 0</w:t>
      </w:r>
      <w:r w:rsidR="00644CD5">
        <w:t>.</w:t>
      </w:r>
      <w:r>
        <w:t>228(Eye irritation</w:t>
      </w:r>
      <w:r w:rsidR="00644CD5">
        <w:t>.</w:t>
      </w:r>
      <w:r>
        <w:t xml:space="preserve"> weak) -0</w:t>
      </w:r>
      <w:r w:rsidR="00644CD5">
        <w:t>.</w:t>
      </w:r>
      <w:r>
        <w:t>658(Vascular adhesion protein 1 inhibitor) + 0</w:t>
      </w:r>
      <w:r w:rsidR="00644CD5">
        <w:t>.</w:t>
      </w:r>
      <w:r>
        <w:t>194(CYP26A1 inhibitor) -0</w:t>
      </w:r>
      <w:r w:rsidR="00644CD5">
        <w:t>.</w:t>
      </w:r>
      <w:r>
        <w:t>376(Mannose-6-phosphate isomerase inhibitor) -0</w:t>
      </w:r>
      <w:r w:rsidR="00644CD5">
        <w:t>.</w:t>
      </w:r>
      <w:r>
        <w:t>453(Antirickettsial) + 0</w:t>
      </w:r>
      <w:r w:rsidR="00644CD5">
        <w:t>.</w:t>
      </w:r>
      <w:r>
        <w:t>198(Ca2+/calmodulin-dependent kinase II gamma inhibitor) + 0</w:t>
      </w:r>
      <w:r w:rsidR="00644CD5">
        <w:t>.</w:t>
      </w:r>
      <w:r>
        <w:t>485(Thymidine kinase inhibitor) + 0</w:t>
      </w:r>
      <w:r w:rsidR="00644CD5">
        <w:t>.</w:t>
      </w:r>
      <w:r>
        <w:t>247(Spermicide) -0</w:t>
      </w:r>
      <w:r w:rsidR="00644CD5">
        <w:t>.</w:t>
      </w:r>
      <w:r>
        <w:t>131(Sigma 1 receptor agonist) -0</w:t>
      </w:r>
      <w:r w:rsidR="00644CD5">
        <w:t>.</w:t>
      </w:r>
      <w:r>
        <w:t>559(Dextransucrase inhibitor) + 0</w:t>
      </w:r>
      <w:r w:rsidR="00644CD5">
        <w:t>.</w:t>
      </w:r>
      <w:r>
        <w:t>477(5 Hydroxytryptamine 3 antagonist) + 0</w:t>
      </w:r>
      <w:r w:rsidR="00644CD5">
        <w:t>.</w:t>
      </w:r>
      <w:r>
        <w:t>553(KiSS-1 receptor antagonist) -0</w:t>
      </w:r>
      <w:r w:rsidR="00644CD5">
        <w:t>.</w:t>
      </w:r>
      <w:r>
        <w:t>184(Purinergic P2T antagonist) + 0</w:t>
      </w:r>
      <w:r w:rsidR="00644CD5">
        <w:t>.</w:t>
      </w:r>
      <w:r>
        <w:t>425(Queuine tRNA-ribosyltransferase inhibitor) + 0</w:t>
      </w:r>
      <w:r w:rsidR="00644CD5">
        <w:t>.</w:t>
      </w:r>
      <w:r>
        <w:t>183(Alpha tubulin antagonist) -0</w:t>
      </w:r>
      <w:r w:rsidR="00644CD5">
        <w:t>.</w:t>
      </w:r>
      <w:r>
        <w:t>708(N-acetylglucosamine kinase inhibitor) -0</w:t>
      </w:r>
      <w:r w:rsidR="00644CD5">
        <w:t>.</w:t>
      </w:r>
      <w:r>
        <w:t>151(Extrapyramidal effect) + 0</w:t>
      </w:r>
      <w:r w:rsidR="00644CD5">
        <w:t>.</w:t>
      </w:r>
      <w:r>
        <w:t>294(Trimethylamine-N-oxide reductase inhibitor) + 0</w:t>
      </w:r>
      <w:r w:rsidR="00644CD5">
        <w:t>.</w:t>
      </w:r>
      <w:r>
        <w:t>197(Weight gain) -0</w:t>
      </w:r>
      <w:r w:rsidR="00644CD5">
        <w:t>.</w:t>
      </w:r>
      <w:r>
        <w:t>444(Antibiotic Rifamycin-like) + 0</w:t>
      </w:r>
      <w:r w:rsidR="00644CD5">
        <w:t>.</w:t>
      </w:r>
      <w:r>
        <w:t>164(Pim-2 kinase inhibitor) + 0</w:t>
      </w:r>
      <w:r w:rsidR="00644CD5">
        <w:t>.</w:t>
      </w:r>
      <w:r>
        <w:t>255(Muscular dystrophy treatment) -0</w:t>
      </w:r>
      <w:r w:rsidR="00644CD5">
        <w:t>.</w:t>
      </w:r>
      <w:r>
        <w:t>374(Glutamate (mGluR2) antagonist) -0</w:t>
      </w:r>
      <w:r w:rsidR="00644CD5">
        <w:t>.</w:t>
      </w:r>
      <w:r>
        <w:t>153(Tyrosine kinase non-receptor protein 2 inhibitor) + 0</w:t>
      </w:r>
      <w:r w:rsidR="00644CD5">
        <w:t>.</w:t>
      </w:r>
      <w:r>
        <w:t>309(Phosphodiesterase VII inhibitor) -0</w:t>
      </w:r>
      <w:r w:rsidR="00644CD5">
        <w:t>.</w:t>
      </w:r>
      <w:r>
        <w:t>166(HSPA8 expression inhibitor) -0</w:t>
      </w:r>
      <w:r w:rsidR="00644CD5">
        <w:t>.</w:t>
      </w:r>
      <w:r>
        <w:t>0955(Antineoplastic (squamous cell carcinoma)) + 0</w:t>
      </w:r>
      <w:r w:rsidR="00644CD5">
        <w:t>.</w:t>
      </w:r>
      <w:r>
        <w:t>621(Leucine aminopeptidase inhibitor) + 0</w:t>
      </w:r>
      <w:r w:rsidR="00644CD5">
        <w:t>.</w:t>
      </w:r>
      <w:r>
        <w:t>158(Sialidase 3 inhibitor) -0</w:t>
      </w:r>
      <w:r w:rsidR="00644CD5">
        <w:t>.</w:t>
      </w:r>
      <w:r>
        <w:t>124(Cyclooxygenase 3 inhib</w:t>
      </w:r>
      <w:r>
        <w:t>i</w:t>
      </w:r>
      <w:r>
        <w:t>tor) + 0</w:t>
      </w:r>
      <w:r w:rsidR="00644CD5">
        <w:t>.</w:t>
      </w:r>
      <w:r>
        <w:t>124(MAP kinase 1 inhibitor) -0</w:t>
      </w:r>
      <w:r w:rsidR="00644CD5">
        <w:t>.</w:t>
      </w:r>
      <w:r>
        <w:t>104(Protein kinase (CK1) gamma 1 inhibitor) -0</w:t>
      </w:r>
      <w:r w:rsidR="00644CD5">
        <w:t>.</w:t>
      </w:r>
      <w:r>
        <w:t>333(Antihyperaldosteronism) -0</w:t>
      </w:r>
      <w:r w:rsidR="00644CD5">
        <w:t>.</w:t>
      </w:r>
      <w:r>
        <w:t>409(O-acetylhomoserine aminocarboxypropyltransferase inhibitor) + 0</w:t>
      </w:r>
      <w:r w:rsidR="00644CD5">
        <w:t>.</w:t>
      </w:r>
      <w:r>
        <w:t>13(Endothelin converting enzyme 1 inhib</w:t>
      </w:r>
      <w:r>
        <w:t>i</w:t>
      </w:r>
      <w:r>
        <w:t>tor) -0</w:t>
      </w:r>
      <w:r w:rsidR="00644CD5">
        <w:t>.</w:t>
      </w:r>
      <w:r>
        <w:t>445(Somatostatin 5 agonist) -0</w:t>
      </w:r>
      <w:r w:rsidR="00644CD5">
        <w:t>.</w:t>
      </w:r>
      <w:r>
        <w:t>412(WARS expression enhancer) + 0</w:t>
      </w:r>
      <w:r w:rsidR="00644CD5">
        <w:t>.</w:t>
      </w:r>
      <w:r>
        <w:t>119(ATP-dependent RNA helicase inhib</w:t>
      </w:r>
      <w:r>
        <w:t>i</w:t>
      </w:r>
      <w:r>
        <w:t>tor) -0</w:t>
      </w:r>
      <w:r w:rsidR="00644CD5">
        <w:t>.</w:t>
      </w:r>
      <w:r>
        <w:t>188(Bradykinin antagonist) + 0</w:t>
      </w:r>
      <w:r w:rsidR="00644CD5">
        <w:t>.</w:t>
      </w:r>
      <w:r>
        <w:t>103(Integrin alpha4beta1 antagonist) + 0</w:t>
      </w:r>
      <w:r w:rsidR="00644CD5">
        <w:t>.</w:t>
      </w:r>
      <w:r>
        <w:t>162(Sirtuin 2 inhibitor) + 0</w:t>
      </w:r>
      <w:r w:rsidR="00644CD5">
        <w:t>.</w:t>
      </w:r>
      <w:r>
        <w:t>314(PRL phosphatase inhibitor) -0</w:t>
      </w:r>
      <w:r w:rsidR="00644CD5">
        <w:t>.</w:t>
      </w:r>
      <w:r>
        <w:t>141(Glycogen synthase kinase-3 alpha inhibitor) -0</w:t>
      </w:r>
      <w:r w:rsidR="00644CD5">
        <w:t>.</w:t>
      </w:r>
      <w:r>
        <w:t>155(Phospholipase A2 X inhibitor) + 0</w:t>
      </w:r>
      <w:r w:rsidR="00644CD5">
        <w:t>.</w:t>
      </w:r>
      <w:r>
        <w:t>247(Dependence treatment) -0</w:t>
      </w:r>
      <w:r w:rsidR="00644CD5">
        <w:t>.</w:t>
      </w:r>
      <w:r>
        <w:t>123(Epidermal growth factor antagonist) + 0</w:t>
      </w:r>
      <w:r w:rsidR="00644CD5">
        <w:t>.</w:t>
      </w:r>
      <w:r>
        <w:t>317(5 Hydroxytryptamine 3 agonist) + 0</w:t>
      </w:r>
      <w:r w:rsidR="00644CD5">
        <w:t>.</w:t>
      </w:r>
      <w:r>
        <w:t>248(Pyridoxal kinase inhibitor) -0</w:t>
      </w:r>
      <w:r w:rsidR="00644CD5">
        <w:t>.</w:t>
      </w:r>
      <w:r>
        <w:t>195(SULT1A3 substrate) -0</w:t>
      </w:r>
      <w:r w:rsidR="00644CD5">
        <w:t>.</w:t>
      </w:r>
      <w:r>
        <w:t>154(Ubiquinol-cytochrome-c reductase inhibitor) + 0</w:t>
      </w:r>
      <w:r w:rsidR="00644CD5">
        <w:t>.</w:t>
      </w:r>
      <w:r>
        <w:t>0881(Antineoplastic (uterine cancer)) + 0</w:t>
      </w:r>
      <w:r w:rsidR="00644CD5">
        <w:t>.</w:t>
      </w:r>
      <w:r>
        <w:t>0991(DNA primase inhibitor) -0</w:t>
      </w:r>
      <w:r w:rsidR="00644CD5">
        <w:t>.</w:t>
      </w:r>
      <w:r>
        <w:t>14(Neuropeptide FF1 antagonist) + 0</w:t>
      </w:r>
      <w:r w:rsidR="00644CD5">
        <w:t>.</w:t>
      </w:r>
      <w:r>
        <w:t>104(Phosphodiesterase 4B inhibitor) -0</w:t>
      </w:r>
      <w:r w:rsidR="00644CD5">
        <w:t>.</w:t>
      </w:r>
      <w:r>
        <w:t>125(Protease 3C (Human rhinovirus) inhibitor) -0</w:t>
      </w:r>
      <w:r w:rsidR="00644CD5">
        <w:t>.</w:t>
      </w:r>
      <w:r>
        <w:t>301(Protein Wnt-2 inhib</w:t>
      </w:r>
      <w:r>
        <w:t>i</w:t>
      </w:r>
      <w:r>
        <w:t>tor) -0</w:t>
      </w:r>
      <w:r w:rsidR="00644CD5">
        <w:t>.</w:t>
      </w:r>
      <w:r>
        <w:t>152(PPARA expression enhancer) + 0</w:t>
      </w:r>
      <w:r w:rsidR="00644CD5">
        <w:t>.</w:t>
      </w:r>
      <w:r>
        <w:t>749(CYP27 substrate) + 0</w:t>
      </w:r>
      <w:r w:rsidR="00644CD5">
        <w:t>.</w:t>
      </w:r>
      <w:r>
        <w:t>118(Vesicle monoamine transporter 2 inhib</w:t>
      </w:r>
      <w:r>
        <w:t>i</w:t>
      </w:r>
      <w:r>
        <w:t>tor) + 0</w:t>
      </w:r>
      <w:r w:rsidR="00644CD5">
        <w:t>.</w:t>
      </w:r>
      <w:r>
        <w:t>302(Delayed rectifier potassium channel blocker) + 0</w:t>
      </w:r>
      <w:r w:rsidR="00644CD5">
        <w:t>.</w:t>
      </w:r>
      <w:r>
        <w:t>086(Excitability) + 0</w:t>
      </w:r>
      <w:r w:rsidR="00644CD5">
        <w:t>.</w:t>
      </w:r>
      <w:r>
        <w:t>251(Pantothenase inhibitor) + 0</w:t>
      </w:r>
      <w:r w:rsidR="00644CD5">
        <w:t>.</w:t>
      </w:r>
      <w:r>
        <w:t>095(CYP4F2 inhibitor) -0</w:t>
      </w:r>
      <w:r w:rsidR="00644CD5">
        <w:t>.</w:t>
      </w:r>
      <w:r>
        <w:t>0875(Antibiotic Naphthyridine-like) + 0</w:t>
      </w:r>
      <w:r w:rsidR="00644CD5">
        <w:t>.</w:t>
      </w:r>
      <w:r>
        <w:t>201(Potassium channel Kv1.5 blocker) -0</w:t>
      </w:r>
      <w:r w:rsidR="00644CD5">
        <w:t>.</w:t>
      </w:r>
      <w:r>
        <w:t>0647(cAMP-dependent protein kinase type I-alpha regulatory subunit inhibitor) -0</w:t>
      </w:r>
      <w:r w:rsidR="00644CD5">
        <w:t>.</w:t>
      </w:r>
      <w:r>
        <w:t>147(Cystic fibrosis treatment) + 2</w:t>
      </w:r>
      <w:r w:rsidR="00644CD5">
        <w:t>.</w:t>
      </w:r>
      <w:r>
        <w:t>79(Length^3) -0</w:t>
      </w:r>
      <w:r w:rsidR="00644CD5">
        <w:t>.</w:t>
      </w:r>
      <w:r>
        <w:t>0624(HIV-1 reverse transcriptase inhibitor) -0</w:t>
      </w:r>
      <w:r w:rsidR="00644CD5">
        <w:t>.</w:t>
      </w:r>
      <w:r>
        <w:t>271(ATP phosphoribosyltransferase inhibitor) + 0</w:t>
      </w:r>
      <w:r w:rsidR="00644CD5">
        <w:t>.</w:t>
      </w:r>
      <w:r>
        <w:t>192(NF-E2-related factor 2 stimulant) + 0</w:t>
      </w:r>
      <w:r w:rsidR="00644CD5">
        <w:t>.</w:t>
      </w:r>
      <w:r>
        <w:t>0834(BCR/ABL p210 fusion protein inhibitor) -0</w:t>
      </w:r>
      <w:r w:rsidR="00644CD5">
        <w:t>.</w:t>
      </w:r>
      <w:r>
        <w:t>222(EGR3 expression enhancer) + 0</w:t>
      </w:r>
      <w:r w:rsidR="00644CD5">
        <w:t>.</w:t>
      </w:r>
      <w:r>
        <w:t>245(Phospholipase A2 inhibitor) + 0</w:t>
      </w:r>
      <w:r w:rsidR="00644CD5">
        <w:t>.</w:t>
      </w:r>
      <w:r>
        <w:t>129(CYP1A inducer) -0</w:t>
      </w:r>
      <w:r w:rsidR="00644CD5">
        <w:t>.</w:t>
      </w:r>
      <w:r>
        <w:t>261(Xanthine oxidase inhibitor) + 0</w:t>
      </w:r>
      <w:r w:rsidR="00644CD5">
        <w:t>.</w:t>
      </w:r>
      <w:r>
        <w:t>068(Interleukin 4 antagonist) + 0</w:t>
      </w:r>
      <w:r w:rsidR="00644CD5">
        <w:t>.</w:t>
      </w:r>
      <w:r>
        <w:t>277(L-ascorbate peroxidase inhibitor) -0</w:t>
      </w:r>
      <w:r w:rsidR="00644CD5">
        <w:t>.</w:t>
      </w:r>
      <w:r>
        <w:t>0917(Plasminogen activator inhibitor) + 0</w:t>
      </w:r>
      <w:r w:rsidR="00644CD5">
        <w:t>.</w:t>
      </w:r>
      <w:r>
        <w:t>143(Carcinogenic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0923(Serine-type D-Ala-D-Ala carboxypeptidase inhibitor) -0</w:t>
      </w:r>
      <w:r w:rsidR="00644CD5">
        <w:t>.</w:t>
      </w:r>
      <w:r>
        <w:t>0748(Geranyltranstransferase (Leishmania) inhibitor) -0</w:t>
      </w:r>
      <w:r w:rsidR="00644CD5">
        <w:t>.</w:t>
      </w:r>
      <w:r>
        <w:t>0942(Dopamine D4 agonist) -0</w:t>
      </w:r>
      <w:r w:rsidR="00644CD5">
        <w:t>.</w:t>
      </w:r>
      <w:r>
        <w:t>0595(Neuronal K-Cl c</w:t>
      </w:r>
      <w:r>
        <w:t>o</w:t>
      </w:r>
      <w:r>
        <w:t>transporter inhibitor) + 0</w:t>
      </w:r>
      <w:r w:rsidR="00644CD5">
        <w:t>.</w:t>
      </w:r>
      <w:r>
        <w:t>086(Thyroid hormone alpha antagonist) -0</w:t>
      </w:r>
      <w:r w:rsidR="00644CD5">
        <w:t>.</w:t>
      </w:r>
      <w:r>
        <w:t>339(Low molecular weight phosphotyrosine pr</w:t>
      </w:r>
      <w:r>
        <w:t>o</w:t>
      </w:r>
      <w:r>
        <w:t>tein phosphatase inhibitor) -0</w:t>
      </w:r>
      <w:r w:rsidR="00644CD5">
        <w:t>.</w:t>
      </w:r>
      <w:r>
        <w:t>113(Antitoxic) -0</w:t>
      </w:r>
      <w:r w:rsidR="00644CD5">
        <w:t>.</w:t>
      </w:r>
      <w:r>
        <w:t>0877(Melatonin 1 antagonist) -0</w:t>
      </w:r>
      <w:r w:rsidR="00644CD5">
        <w:t>.</w:t>
      </w:r>
      <w:r>
        <w:t>105(Cyclin E1 inhibitor) + 0</w:t>
      </w:r>
      <w:r w:rsidR="00644CD5">
        <w:t>.</w:t>
      </w:r>
      <w:r>
        <w:t>0695(Adrenaline antagonist) + 0</w:t>
      </w:r>
      <w:r w:rsidR="00644CD5">
        <w:t>.</w:t>
      </w:r>
      <w:r>
        <w:t>099(Protein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0918(Apraxia) + 0</w:t>
      </w:r>
      <w:r w:rsidR="00644CD5">
        <w:t>.</w:t>
      </w:r>
      <w:r>
        <w:t>128(Pancytopenia) + 0</w:t>
      </w:r>
      <w:r w:rsidR="00644CD5">
        <w:t>.</w:t>
      </w:r>
      <w:r>
        <w:t>0436(Antiobesity) + 0</w:t>
      </w:r>
      <w:r w:rsidR="00644CD5">
        <w:t>.</w:t>
      </w:r>
      <w:r>
        <w:t>128(Antiprotozoal (Leishmania)) -0</w:t>
      </w:r>
      <w:r w:rsidR="00644CD5">
        <w:t>.</w:t>
      </w:r>
      <w:r>
        <w:t>0943(Nitric oxide antagonist) -0</w:t>
      </w:r>
      <w:r w:rsidR="00644CD5">
        <w:t>.</w:t>
      </w:r>
      <w:r>
        <w:t>18(UGT2B substrate) -0</w:t>
      </w:r>
      <w:r w:rsidR="00644CD5">
        <w:t>.</w:t>
      </w:r>
      <w:r>
        <w:t>184(Shaker potassium channel blocker) -0</w:t>
      </w:r>
      <w:r w:rsidR="00644CD5">
        <w:t>.</w:t>
      </w:r>
      <w:r>
        <w:t>165(Cathepsin S inhibitor) + 0</w:t>
      </w:r>
      <w:r w:rsidR="00644CD5">
        <w:t>.</w:t>
      </w:r>
      <w:r>
        <w:t>0517(Alanine racemase inhibitor) -0</w:t>
      </w:r>
      <w:r w:rsidR="00644CD5">
        <w:t>.</w:t>
      </w:r>
      <w:r>
        <w:t>0854(cAMP-dependent protein kinase type I-beta regulatory subunit inhibitor) + 0</w:t>
      </w:r>
      <w:r w:rsidR="00644CD5">
        <w:t>.</w:t>
      </w:r>
      <w:r>
        <w:t>133(Platelet adhesion inhibitor) -0</w:t>
      </w:r>
      <w:r w:rsidR="00644CD5">
        <w:t>.</w:t>
      </w:r>
      <w:r>
        <w:t>149(DDIT4 expression enhancer) -0</w:t>
      </w:r>
      <w:r w:rsidR="00644CD5">
        <w:t>.</w:t>
      </w:r>
      <w:r>
        <w:t>0589(Interferon inducer) -0</w:t>
      </w:r>
      <w:r w:rsidR="00644CD5">
        <w:t>.</w:t>
      </w:r>
      <w:r>
        <w:t>28(Ribonucleoside-diphosphate reductase M1 chain inhibitor) + 0</w:t>
      </w:r>
      <w:r w:rsidR="00644CD5">
        <w:t>.</w:t>
      </w:r>
      <w:r>
        <w:t>111(Sirtuin inhibitor) -0</w:t>
      </w:r>
      <w:r w:rsidR="00644CD5">
        <w:t>.</w:t>
      </w:r>
      <w:r>
        <w:t>0447(Sodium/hydrogen exchanger inhibitor) + 0</w:t>
      </w:r>
      <w:r w:rsidR="00644CD5">
        <w:t>.</w:t>
      </w:r>
      <w:r>
        <w:t>0837(Antiparasitic) + 0</w:t>
      </w:r>
      <w:r w:rsidR="00644CD5">
        <w:t>.</w:t>
      </w:r>
      <w:r>
        <w:t>139(UGT2B4 substrate) + 0</w:t>
      </w:r>
      <w:r w:rsidR="00644CD5">
        <w:t>.</w:t>
      </w:r>
      <w:r>
        <w:t>0729(TIE antagonist) + 0</w:t>
      </w:r>
      <w:r w:rsidR="00644CD5">
        <w:t>.</w:t>
      </w:r>
      <w:r>
        <w:t>0842(Cardiodepressant) + 0</w:t>
      </w:r>
      <w:r w:rsidR="00644CD5">
        <w:t>.</w:t>
      </w:r>
      <w:r>
        <w:t>151(Tryptophan 2-monooxygenase inhibitor) -0</w:t>
      </w:r>
      <w:r w:rsidR="00644CD5">
        <w:t>.</w:t>
      </w:r>
      <w:r>
        <w:t>0602(Fibrillation</w:t>
      </w:r>
      <w:r w:rsidR="00644CD5">
        <w:t>.</w:t>
      </w:r>
      <w:r>
        <w:t xml:space="preserve"> atrial) + 0</w:t>
      </w:r>
      <w:r w:rsidR="00644CD5">
        <w:t>.</w:t>
      </w:r>
      <w:r>
        <w:t>138(G protein-coupled receptor antagonist) + 0</w:t>
      </w:r>
      <w:r w:rsidR="00644CD5">
        <w:t>.</w:t>
      </w:r>
      <w:r>
        <w:t>139(CCND1 expression enhancer) -0</w:t>
      </w:r>
      <w:r w:rsidR="00644CD5">
        <w:t>.</w:t>
      </w:r>
      <w:r>
        <w:t>156(5-Alpha-reductase inhibitor) + 0</w:t>
      </w:r>
      <w:r w:rsidR="00644CD5">
        <w:t>.</w:t>
      </w:r>
      <w:r>
        <w:t>108(IL1A expression enhancer) + 0</w:t>
      </w:r>
      <w:r w:rsidR="00644CD5">
        <w:t>.</w:t>
      </w:r>
      <w:r>
        <w:t>104(CYP19A1 expression inhibitor) -0</w:t>
      </w:r>
      <w:r w:rsidR="00644CD5">
        <w:t>.</w:t>
      </w:r>
      <w:r>
        <w:t>0469(Vascular (periferal) disease trea</w:t>
      </w:r>
      <w:r>
        <w:t>t</w:t>
      </w:r>
      <w:r>
        <w:t>ment) + 0</w:t>
      </w:r>
      <w:r w:rsidR="00644CD5">
        <w:t>.</w:t>
      </w:r>
      <w:r>
        <w:t>113(ICAM 1 antagonist) -0</w:t>
      </w:r>
      <w:r w:rsidR="00644CD5">
        <w:t>.</w:t>
      </w:r>
      <w:r>
        <w:t>0451(Nicotinic acid receptor 1 agonist) -0</w:t>
      </w:r>
      <w:r w:rsidR="00644CD5">
        <w:t>.</w:t>
      </w:r>
      <w:r>
        <w:t>11(Beta 1 adrenoreceptor agonist) -0</w:t>
      </w:r>
      <w:r w:rsidR="00644CD5">
        <w:t>.</w:t>
      </w:r>
      <w:r>
        <w:t>103(Hypoxia inducible factor 1 alpha inhibitor) + 0</w:t>
      </w:r>
      <w:r w:rsidR="00644CD5">
        <w:t>.</w:t>
      </w:r>
      <w:r>
        <w:t>102(Tyrosine phenol-lyase inhibitor) + 0</w:t>
      </w:r>
      <w:r w:rsidR="00644CD5">
        <w:t>.</w:t>
      </w:r>
      <w:r>
        <w:t>033(Bombesin agonist) + 0</w:t>
      </w:r>
      <w:r w:rsidR="00644CD5">
        <w:t>.</w:t>
      </w:r>
      <w:r>
        <w:t>081(Potassium channel (ATP-sensitive) activator) + 0</w:t>
      </w:r>
      <w:r w:rsidR="00644CD5">
        <w:t>.</w:t>
      </w:r>
      <w:r>
        <w:t>121(Antihypotensive) -0</w:t>
      </w:r>
      <w:r w:rsidR="00644CD5">
        <w:t>.</w:t>
      </w:r>
      <w:r>
        <w:t>197(Beta-galactoside alpha-2</w:t>
      </w:r>
      <w:r w:rsidR="00644CD5">
        <w:t>.</w:t>
      </w:r>
      <w:r>
        <w:t>3-sialyltransferase inhibitor) + 0</w:t>
      </w:r>
      <w:r w:rsidR="00644CD5">
        <w:t>.</w:t>
      </w:r>
      <w:r>
        <w:t>109(CC chemokine 3 receptor antagonist) -0</w:t>
      </w:r>
      <w:r w:rsidR="00644CD5">
        <w:t>.</w:t>
      </w:r>
      <w:r>
        <w:t>0706(Antidepressant</w:t>
      </w:r>
      <w:r w:rsidR="00644CD5">
        <w:t>.</w:t>
      </w:r>
      <w:r>
        <w:t xml:space="preserve"> Imipramin-like) -0</w:t>
      </w:r>
      <w:r w:rsidR="00644CD5">
        <w:t>.</w:t>
      </w:r>
      <w:r>
        <w:t>141(Thyroid hormone beta 1 antagonist) + 0</w:t>
      </w:r>
      <w:r w:rsidR="00644CD5">
        <w:t>.</w:t>
      </w:r>
      <w:r>
        <w:t>0436(Estrone sulfotransferase stimulant) -0</w:t>
      </w:r>
      <w:r w:rsidR="00644CD5">
        <w:t>.</w:t>
      </w:r>
      <w:r>
        <w:t>133(Nicotinic receptor alpha1 subunit antagonist) + 0</w:t>
      </w:r>
      <w:r w:rsidR="00644CD5">
        <w:t>.</w:t>
      </w:r>
      <w:r>
        <w:t>0634(Matrix metalloproteinase 1 inhibitor) -0</w:t>
      </w:r>
      <w:r w:rsidR="00644CD5">
        <w:t>.</w:t>
      </w:r>
      <w:r>
        <w:t>0436(CYP2A substrate) -0</w:t>
      </w:r>
      <w:r w:rsidR="00644CD5">
        <w:t>.</w:t>
      </w:r>
      <w:r>
        <w:t>0702(UGT1A6 substrate) -0</w:t>
      </w:r>
      <w:r w:rsidR="00644CD5">
        <w:t>.</w:t>
      </w:r>
      <w:r>
        <w:t>111(Pantoate-beta-alanine ligase inhibitor) -0</w:t>
      </w:r>
      <w:r w:rsidR="00644CD5">
        <w:t>.</w:t>
      </w:r>
      <w:r>
        <w:t xml:space="preserve">0269(TRPA1 antagonist) + </w:t>
      </w:r>
      <w:r>
        <w:lastRenderedPageBreak/>
        <w:t>0</w:t>
      </w:r>
      <w:r w:rsidR="00644CD5">
        <w:t>.</w:t>
      </w:r>
      <w:r>
        <w:t>0559(Antipruritic</w:t>
      </w:r>
      <w:r w:rsidR="00644CD5">
        <w:t>.</w:t>
      </w:r>
      <w:r>
        <w:t xml:space="preserve"> allergic) -0</w:t>
      </w:r>
      <w:r w:rsidR="00644CD5">
        <w:t>.</w:t>
      </w:r>
      <w:r>
        <w:t>0919(Adrenaline agonist) -0</w:t>
      </w:r>
      <w:r w:rsidR="00644CD5">
        <w:t>.</w:t>
      </w:r>
      <w:r>
        <w:t>0821(YWHAE expression inhibitor) + 0</w:t>
      </w:r>
      <w:r w:rsidR="00644CD5">
        <w:t>.</w:t>
      </w:r>
      <w:r>
        <w:t>0352(Diabetic retinopathy treatment) + 0</w:t>
      </w:r>
      <w:r w:rsidR="00644CD5">
        <w:t>.</w:t>
      </w:r>
      <w:r>
        <w:t>0945(Liver X receptor beta agonist) + 0</w:t>
      </w:r>
      <w:r w:rsidR="00644CD5">
        <w:t>.</w:t>
      </w:r>
      <w:r>
        <w:t>0533(Skin irritation</w:t>
      </w:r>
      <w:r w:rsidR="00644CD5">
        <w:t>.</w:t>
      </w:r>
      <w:r>
        <w:t xml:space="preserve"> weak) + 0</w:t>
      </w:r>
      <w:r w:rsidR="00644CD5">
        <w:t>.</w:t>
      </w:r>
      <w:r>
        <w:t>0409(Postmenopausal disorders treatment) -0</w:t>
      </w:r>
      <w:r w:rsidR="00644CD5">
        <w:t>.</w:t>
      </w:r>
      <w:r>
        <w:t>0584(Antinaupathic) -0</w:t>
      </w:r>
      <w:r w:rsidR="00644CD5">
        <w:t>.</w:t>
      </w:r>
      <w:r>
        <w:t>0323(Tubulin agonist) -0</w:t>
      </w:r>
      <w:r w:rsidR="00644CD5">
        <w:t>.</w:t>
      </w:r>
      <w:r>
        <w:t>0678(CYP2B2 su</w:t>
      </w:r>
      <w:r>
        <w:t>b</w:t>
      </w:r>
      <w:r>
        <w:t>strate) + 0</w:t>
      </w:r>
      <w:r w:rsidR="00644CD5">
        <w:t>.</w:t>
      </w:r>
      <w:r>
        <w:t>0428(Nausea) + 0</w:t>
      </w:r>
      <w:r w:rsidR="00644CD5">
        <w:t>.</w:t>
      </w:r>
      <w:r>
        <w:t>0653(Indoleacetaldoxime dehydratase inhibitor) + 0</w:t>
      </w:r>
      <w:r w:rsidR="00644CD5">
        <w:t>.</w:t>
      </w:r>
      <w:r>
        <w:t>0336(Ca2+/calmodulin-dependent kinase I alpha inhibitor) -0</w:t>
      </w:r>
      <w:r w:rsidR="00644CD5">
        <w:t>.</w:t>
      </w:r>
      <w:r>
        <w:t>115(UDP-glucose-hexose-1-phosphate uridylyltransferase inhibitor) + 0</w:t>
      </w:r>
      <w:r w:rsidR="00644CD5">
        <w:t>.</w:t>
      </w:r>
      <w:r>
        <w:t>163(Oligonucleotidase inhibitor) -0</w:t>
      </w:r>
      <w:r w:rsidR="00644CD5">
        <w:t>.</w:t>
      </w:r>
      <w:r>
        <w:t>08(Glutamate (mGluR2) agonist) + 0</w:t>
      </w:r>
      <w:r w:rsidR="00644CD5">
        <w:t>.</w:t>
      </w:r>
      <w:r>
        <w:t>0149(Alzheimer's disease treatment) + 0</w:t>
      </w:r>
      <w:r w:rsidR="00644CD5">
        <w:t>.</w:t>
      </w:r>
      <w:r>
        <w:t>066(Vasopressin 1B antagonist) + 0</w:t>
      </w:r>
      <w:r w:rsidR="00644CD5">
        <w:t>.</w:t>
      </w:r>
      <w:r>
        <w:t>0616(GPX1 expression enhancer) -0</w:t>
      </w:r>
      <w:r w:rsidR="00644CD5">
        <w:t>.</w:t>
      </w:r>
      <w:r>
        <w:t>0462(Mandelate 4-monooxygenase inhib</w:t>
      </w:r>
      <w:r>
        <w:t>i</w:t>
      </w:r>
      <w:r>
        <w:t>tor) + 0</w:t>
      </w:r>
      <w:r w:rsidR="00644CD5">
        <w:t>.</w:t>
      </w:r>
      <w:r>
        <w:t>0497(Potassium channel (Inward rectifier) activator) + 0</w:t>
      </w:r>
      <w:r w:rsidR="00644CD5">
        <w:t>.</w:t>
      </w:r>
      <w:r>
        <w:t>0584(CYP4A11 inhibitor) -0</w:t>
      </w:r>
      <w:r w:rsidR="00644CD5">
        <w:t>.</w:t>
      </w:r>
      <w:r>
        <w:t>055(NOS3 expression inhibitor) + 0</w:t>
      </w:r>
      <w:r w:rsidR="00644CD5">
        <w:t>.</w:t>
      </w:r>
      <w:r>
        <w:t>00816(Antiviral (HIV)) + 0</w:t>
      </w:r>
      <w:r w:rsidR="00644CD5">
        <w:t>.</w:t>
      </w:r>
      <w:r>
        <w:t>0168(Saluretic) -0</w:t>
      </w:r>
      <w:r w:rsidR="00644CD5">
        <w:t>.</w:t>
      </w:r>
      <w:r>
        <w:t>0235(MGMT expression enhancer) + 0</w:t>
      </w:r>
      <w:r w:rsidR="00644CD5">
        <w:t>.</w:t>
      </w:r>
      <w:r>
        <w:t>0106(Matrix metalloproteinase 2 (membrane-type) inhibitor) + 0</w:t>
      </w:r>
      <w:r w:rsidR="00644CD5">
        <w:t>.</w:t>
      </w:r>
      <w:r>
        <w:t>00896(CXC chemokine 3 receptor antagonist) + 0</w:t>
      </w:r>
      <w:r w:rsidR="00644CD5">
        <w:t>.</w:t>
      </w:r>
      <w:r>
        <w:t>024(Dopamine D2S antagonist) + 0</w:t>
      </w:r>
      <w:r w:rsidR="00644CD5">
        <w:t>.</w:t>
      </w:r>
      <w:r>
        <w:t>0206(Beta 1 adrenoreceptor antagonist) + 0</w:t>
      </w:r>
      <w:r w:rsidR="00644CD5">
        <w:t>.</w:t>
      </w:r>
      <w:r>
        <w:t>00735(5 Hydroxytryptamine 1A antagonist) + 0</w:t>
      </w:r>
      <w:r w:rsidR="00644CD5">
        <w:t>.</w:t>
      </w:r>
      <w:r>
        <w:t>00514(Xenobiotic-transporting ATPase inhibitor) + 0</w:t>
      </w:r>
      <w:r w:rsidR="00644CD5">
        <w:t>.</w:t>
      </w:r>
      <w:r>
        <w:t>0055(Baculoviral IAP repeat-containing protein 3 inhibitor) + 0</w:t>
      </w:r>
      <w:r w:rsidR="00644CD5">
        <w:t>.</w:t>
      </w:r>
      <w:r>
        <w:t>006(Hyperglycemic) -0</w:t>
      </w:r>
      <w:r w:rsidR="00644CD5">
        <w:t>.</w:t>
      </w:r>
      <w:r>
        <w:t>00557(Drowsiness) -0</w:t>
      </w:r>
      <w:r w:rsidR="00644CD5">
        <w:t>.</w:t>
      </w:r>
      <w:r>
        <w:t>00533(Vasopressin 2 agonist) -0</w:t>
      </w:r>
      <w:r w:rsidR="00644CD5">
        <w:t>.</w:t>
      </w:r>
      <w:r>
        <w:t>00373(Acute neurologic disorders treatment) -0</w:t>
      </w:r>
      <w:r w:rsidR="00644CD5">
        <w:t>.</w:t>
      </w:r>
      <w:r>
        <w:t>00207(Adenine nucleotide translocase inhibitor) + 0</w:t>
      </w:r>
      <w:r w:rsidR="00644CD5">
        <w:t>.</w:t>
      </w:r>
      <w:r>
        <w:t>00777(Dihydroorotate dehydrogenase inhibitor) + 0</w:t>
      </w:r>
      <w:r w:rsidR="00644CD5">
        <w:t>.</w:t>
      </w:r>
      <w:r>
        <w:t>00359(ATPase inhibitor) + 0</w:t>
      </w:r>
      <w:r w:rsidR="00644CD5">
        <w:t>.</w:t>
      </w:r>
      <w:r>
        <w:t>00352(Histone deacetylase 8 inhibitor) + 0</w:t>
      </w:r>
      <w:r w:rsidR="00644CD5">
        <w:t>.</w:t>
      </w:r>
      <w:r>
        <w:t>00215(2-Acylglycerol O-acyltransferase inhibitor) + 0</w:t>
      </w:r>
      <w:r w:rsidR="00644CD5">
        <w:t>.</w:t>
      </w:r>
      <w:r>
        <w:t>0021(Urate transporter 1 inhibitor) + 0</w:t>
      </w:r>
      <w:r w:rsidR="00644CD5">
        <w:t>.</w:t>
      </w:r>
      <w:r>
        <w:t>000577(TRKB antagonist) + 6</w:t>
      </w:r>
      <w:r w:rsidR="00644CD5">
        <w:t>.</w:t>
      </w:r>
      <w:r>
        <w:t>39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121</w:t>
      </w:r>
    </w:p>
    <w:p w:rsidR="00484000" w:rsidRDefault="00484000" w:rsidP="00484000">
      <w:pPr>
        <w:pStyle w:val="paragraph"/>
      </w:pPr>
      <w:r>
        <w:t xml:space="preserve"> </w:t>
      </w:r>
      <w:proofErr w:type="gramStart"/>
      <w:r>
        <w:t>+ 0</w:t>
      </w:r>
      <w:r w:rsidR="00644CD5">
        <w:t>.</w:t>
      </w:r>
      <w:r>
        <w:t>0303(Thiopurine S-methyltransferase inhibitor) + 1</w:t>
      </w:r>
      <w:r w:rsidR="00644CD5">
        <w:t>.</w:t>
      </w:r>
      <w:r>
        <w:t>31(NOS2 expression enhancer) + 0</w:t>
      </w:r>
      <w:r w:rsidR="00644CD5">
        <w:t>.</w:t>
      </w:r>
      <w:r>
        <w:t>245(QT interval pr</w:t>
      </w:r>
      <w:r>
        <w:t>o</w:t>
      </w:r>
      <w:r>
        <w:t>longation) -0</w:t>
      </w:r>
      <w:r w:rsidR="00644CD5">
        <w:t>.</w:t>
      </w:r>
      <w:r>
        <w:t>371(Neutropenia) -0</w:t>
      </w:r>
      <w:r w:rsidR="00644CD5">
        <w:t>.</w:t>
      </w:r>
      <w:r>
        <w:t>442(Glucan 1</w:t>
      </w:r>
      <w:r w:rsidR="00644CD5">
        <w:t>.</w:t>
      </w:r>
      <w:r>
        <w:t>3-alpha-glucosidase inhibitor) -0</w:t>
      </w:r>
      <w:r w:rsidR="00644CD5">
        <w:t>.</w:t>
      </w:r>
      <w:r>
        <w:t>617(Cyclooxygenase inhibitor) -0</w:t>
      </w:r>
      <w:r w:rsidR="00644CD5">
        <w:t>.</w:t>
      </w:r>
      <w:r>
        <w:t>317(Protein kinase (CaMK</w:t>
      </w:r>
      <w:r w:rsidR="00644CD5">
        <w:t>.</w:t>
      </w:r>
      <w:proofErr w:type="gramEnd"/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299(CYP2B6 substrate) + 0</w:t>
      </w:r>
      <w:r w:rsidR="00644CD5">
        <w:t>.</w:t>
      </w:r>
      <w:r>
        <w:t>118(NumAromAtoms) + 0</w:t>
      </w:r>
      <w:r w:rsidR="00644CD5">
        <w:t>.</w:t>
      </w:r>
      <w:r>
        <w:t>247(H+/K+-transporting ATPase inhibitor) -0</w:t>
      </w:r>
      <w:r w:rsidR="00644CD5">
        <w:t>.</w:t>
      </w:r>
      <w:r>
        <w:t>495((R)-3-amino-2-methylpropionate-pyruvate transaminase inhibitor) + 0</w:t>
      </w:r>
      <w:r w:rsidR="00644CD5">
        <w:t>.</w:t>
      </w:r>
      <w:r>
        <w:t>395(Immunosuppressant) -0</w:t>
      </w:r>
      <w:r w:rsidR="00644CD5">
        <w:t>.</w:t>
      </w:r>
      <w:r>
        <w:t>626(CYP3A4 inducer) + 0</w:t>
      </w:r>
      <w:r w:rsidR="00644CD5">
        <w:t>.</w:t>
      </w:r>
      <w:r>
        <w:t>419(Alpha galactosidase inhibitor) -0</w:t>
      </w:r>
      <w:r w:rsidR="00644CD5">
        <w:t>.</w:t>
      </w:r>
      <w:r>
        <w:t>304(Hexokinase inhibitor) -21</w:t>
      </w:r>
      <w:r w:rsidR="00644CD5">
        <w:t>.</w:t>
      </w:r>
      <w:r>
        <w:t>4(Volume^2) -0</w:t>
      </w:r>
      <w:r w:rsidR="00644CD5">
        <w:t>.</w:t>
      </w:r>
      <w:r>
        <w:t>267(Glutamate (mGluR5) agonist) + 0</w:t>
      </w:r>
      <w:r w:rsidR="00644CD5">
        <w:t>.</w:t>
      </w:r>
      <w:r>
        <w:t>174(Oleamide hydrolase inhibitor) -0</w:t>
      </w:r>
      <w:r w:rsidR="00644CD5">
        <w:t>.</w:t>
      </w:r>
      <w:r>
        <w:t>466(Phosphodiesterase 8B inhibitor) + 0</w:t>
      </w:r>
      <w:r w:rsidR="00644CD5">
        <w:t>.</w:t>
      </w:r>
      <w:r>
        <w:t>741(Cholinergic) + 0</w:t>
      </w:r>
      <w:r w:rsidR="00644CD5">
        <w:t>.</w:t>
      </w:r>
      <w:r>
        <w:t>42(Carcinogenic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45(15-Lipoxygenase 2 inhibitor) + 0</w:t>
      </w:r>
      <w:r w:rsidR="00644CD5">
        <w:t>.</w:t>
      </w:r>
      <w:r>
        <w:t>205(Phospholipase A1 inhibitor) + 10(Volume^3) + 0</w:t>
      </w:r>
      <w:r w:rsidR="00644CD5">
        <w:t>.</w:t>
      </w:r>
      <w:r>
        <w:t>156(NumPositive) -1</w:t>
      </w:r>
      <w:r w:rsidR="00644CD5">
        <w:t>.</w:t>
      </w:r>
      <w:r>
        <w:t>18(Shal potassium channel blocker) + 20</w:t>
      </w:r>
      <w:r w:rsidR="00644CD5">
        <w:t>.</w:t>
      </w:r>
      <w:r>
        <w:t>2(Lipophilicity) + 0</w:t>
      </w:r>
      <w:r w:rsidR="00644CD5">
        <w:t>.</w:t>
      </w:r>
      <w:r>
        <w:t>0633(Alkaline phosphatase placental-like inhibitor) + 1</w:t>
      </w:r>
      <w:r w:rsidR="00644CD5">
        <w:t>.</w:t>
      </w:r>
      <w:r>
        <w:t>87(Methionyl aminopeptidase 1 inhib</w:t>
      </w:r>
      <w:r>
        <w:t>i</w:t>
      </w:r>
      <w:r>
        <w:t>tor) + 1</w:t>
      </w:r>
      <w:r w:rsidR="00644CD5">
        <w:t>.</w:t>
      </w:r>
      <w:r>
        <w:t>67(Riboflavin synthase inhibitor) -0</w:t>
      </w:r>
      <w:r w:rsidR="00644CD5">
        <w:t>.</w:t>
      </w:r>
      <w:r>
        <w:t>599(Phosphodiesterase 1B inhibitor) + 0</w:t>
      </w:r>
      <w:r w:rsidR="00644CD5">
        <w:t>.</w:t>
      </w:r>
      <w:r>
        <w:t>22(Phospholipase A2 IIF inhib</w:t>
      </w:r>
      <w:r>
        <w:t>i</w:t>
      </w:r>
      <w:r>
        <w:t>tor) -0</w:t>
      </w:r>
      <w:r w:rsidR="00644CD5">
        <w:t>.</w:t>
      </w:r>
      <w:r>
        <w:t>517(Matrix metalloproteinase 3 (membrane-type) inhibitor) + 0</w:t>
      </w:r>
      <w:r w:rsidR="00644CD5">
        <w:t>.</w:t>
      </w:r>
      <w:r>
        <w:t>315(Phosphodiesterase XI inhibitor) -1</w:t>
      </w:r>
      <w:r w:rsidR="00644CD5">
        <w:t>.</w:t>
      </w:r>
      <w:r>
        <w:t>17(N-formylglutamate deformylase inhibitor) + 0</w:t>
      </w:r>
      <w:r w:rsidR="00644CD5">
        <w:t>.</w:t>
      </w:r>
      <w:r>
        <w:t>782(Antineoplastic (insulinoma)) -0</w:t>
      </w:r>
      <w:r w:rsidR="00644CD5">
        <w:t>.</w:t>
      </w:r>
      <w:r>
        <w:t>414(Carcinogenic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-1</w:t>
      </w:r>
      <w:r w:rsidR="00644CD5">
        <w:t>.</w:t>
      </w:r>
      <w:r>
        <w:t>01(Peptidyl-prolyl cis-trans isomerase inhibitor) + 0</w:t>
      </w:r>
      <w:r w:rsidR="00644CD5">
        <w:t>.</w:t>
      </w:r>
      <w:r>
        <w:t>573(Carcinogenic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117(HIV-1 integrase (3'-Processing) inhibitor) -0</w:t>
      </w:r>
      <w:r w:rsidR="00644CD5">
        <w:t>.</w:t>
      </w:r>
      <w:r>
        <w:t>11(Proto-oncogene tyrosine-protein kinase Kit inhibitor) -0</w:t>
      </w:r>
      <w:r w:rsidR="00644CD5">
        <w:t>.</w:t>
      </w:r>
      <w:r>
        <w:t>214(L lactate dehydrogenase C4 inhibitor) + 0</w:t>
      </w:r>
      <w:r w:rsidR="00644CD5">
        <w:t>.</w:t>
      </w:r>
      <w:r>
        <w:t>711(MYC expression enhancer) -0</w:t>
      </w:r>
      <w:r w:rsidR="00644CD5">
        <w:t>.</w:t>
      </w:r>
      <w:r>
        <w:t>412(VEGFA expression enhancer) + 7</w:t>
      </w:r>
      <w:r w:rsidR="00644CD5">
        <w:t>.</w:t>
      </w:r>
      <w:r>
        <w:t>46(Volume) + 0</w:t>
      </w:r>
      <w:r w:rsidR="00644CD5">
        <w:t>.</w:t>
      </w:r>
      <w:r>
        <w:t>492(UDP-N-acetylmuramate-L-alanine ligase inhibitor) -0</w:t>
      </w:r>
      <w:r w:rsidR="00644CD5">
        <w:t>.</w:t>
      </w:r>
      <w:r>
        <w:t>749(Arylamine N-Acetyltransferase substrate) -0</w:t>
      </w:r>
      <w:r w:rsidR="00644CD5">
        <w:t>.</w:t>
      </w:r>
      <w:r>
        <w:t>18(Glucose-1</w:t>
      </w:r>
      <w:r w:rsidR="00644CD5">
        <w:t>.</w:t>
      </w:r>
      <w:r>
        <w:t>6-bisphosphate synthase inhibitor) -0</w:t>
      </w:r>
      <w:r w:rsidR="00644CD5">
        <w:t>.</w:t>
      </w:r>
      <w:r>
        <w:t>734(Inner centromere protein inhibitor) + 0</w:t>
      </w:r>
      <w:r w:rsidR="00644CD5">
        <w:t>.</w:t>
      </w:r>
      <w:r>
        <w:t>543(Raynaud's phenomenon) -0</w:t>
      </w:r>
      <w:r w:rsidR="00644CD5">
        <w:t>.</w:t>
      </w:r>
      <w:r>
        <w:t>108(NumAcceptor) + 0</w:t>
      </w:r>
      <w:r w:rsidR="00644CD5">
        <w:t>.</w:t>
      </w:r>
      <w:r>
        <w:t>487(Gynecological disorders treatment) -0</w:t>
      </w:r>
      <w:r w:rsidR="00644CD5">
        <w:t>.</w:t>
      </w:r>
      <w:r>
        <w:t>653(Fatty liver) -0</w:t>
      </w:r>
      <w:r w:rsidR="00644CD5">
        <w:t>.</w:t>
      </w:r>
      <w:r>
        <w:t>837(Zinc finger protein GLI1 inhibitor) + 0</w:t>
      </w:r>
      <w:r w:rsidR="00644CD5">
        <w:t>.</w:t>
      </w:r>
      <w:r>
        <w:t>381(5 Hydroxytryptamine release stimulant) + 0</w:t>
      </w:r>
      <w:r w:rsidR="00644CD5">
        <w:t>.</w:t>
      </w:r>
      <w:r>
        <w:t>537(Gestagen-like) + 0</w:t>
      </w:r>
      <w:r w:rsidR="00644CD5">
        <w:t>.</w:t>
      </w:r>
      <w:r>
        <w:t>101(Lysyl oxidase inhibitor) + 0</w:t>
      </w:r>
      <w:r w:rsidR="00644CD5">
        <w:t>.</w:t>
      </w:r>
      <w:r>
        <w:t>426(Inosine monophosphate dehydrogenase 1 inhibitor) + 0</w:t>
      </w:r>
      <w:r w:rsidR="00644CD5">
        <w:t>.</w:t>
      </w:r>
      <w:r>
        <w:t>157(Antidiabetic symptomatic) -0</w:t>
      </w:r>
      <w:r w:rsidR="00644CD5">
        <w:t>.</w:t>
      </w:r>
      <w:r>
        <w:t>289(Purinergic rece</w:t>
      </w:r>
      <w:r>
        <w:t>p</w:t>
      </w:r>
      <w:r>
        <w:t>tor antagonist) -0</w:t>
      </w:r>
      <w:r w:rsidR="00644CD5">
        <w:t>.</w:t>
      </w:r>
      <w:r>
        <w:t>607(Anesthetic inhalation) -0</w:t>
      </w:r>
      <w:r w:rsidR="00644CD5">
        <w:t>.</w:t>
      </w:r>
      <w:r>
        <w:t>319(Antiviral (Hepatitis C)) -0</w:t>
      </w:r>
      <w:r w:rsidR="00644CD5">
        <w:t>.</w:t>
      </w:r>
      <w:r>
        <w:t>185(Antineoplastic antibiotic) + 0</w:t>
      </w:r>
      <w:r w:rsidR="00644CD5">
        <w:t>.</w:t>
      </w:r>
      <w:r>
        <w:t>396(Antibiotic Cephalosporin-like) + 0</w:t>
      </w:r>
      <w:r w:rsidR="00644CD5">
        <w:t>.</w:t>
      </w:r>
      <w:r>
        <w:t>402(Sentrin-specific protease 6 inhibitor) -0</w:t>
      </w:r>
      <w:r w:rsidR="00644CD5">
        <w:t>.</w:t>
      </w:r>
      <w:r>
        <w:t>504(Bradykinin antagonist) + 0</w:t>
      </w:r>
      <w:r w:rsidR="00644CD5">
        <w:t>.</w:t>
      </w:r>
      <w:r>
        <w:t>194(Lipophilicity^2) -0</w:t>
      </w:r>
      <w:r w:rsidR="00644CD5">
        <w:t>.</w:t>
      </w:r>
      <w:r>
        <w:t>387(Antiprotozoal (Trichomonas)) + 0</w:t>
      </w:r>
      <w:r w:rsidR="00644CD5">
        <w:t>.</w:t>
      </w:r>
      <w:r>
        <w:t>343(Caspase 6 inhibitor) + 0</w:t>
      </w:r>
      <w:r w:rsidR="00644CD5">
        <w:t>.</w:t>
      </w:r>
      <w:r>
        <w:t>278(Antialcoholic) -0</w:t>
      </w:r>
      <w:r w:rsidR="00644CD5">
        <w:t>.</w:t>
      </w:r>
      <w:r>
        <w:t>339(Amiloride-sensitive cation channel 1 blocker) -0</w:t>
      </w:r>
      <w:r w:rsidR="00644CD5">
        <w:t>.</w:t>
      </w:r>
      <w:r>
        <w:t>387(Plectin inhibitor) -0</w:t>
      </w:r>
      <w:r w:rsidR="00644CD5">
        <w:t>.</w:t>
      </w:r>
      <w:r>
        <w:t>581(UGT2B1 substrate) + 0</w:t>
      </w:r>
      <w:r w:rsidR="00644CD5">
        <w:t>.</w:t>
      </w:r>
      <w:r>
        <w:t>808(Chloride/bicarbonate exchanger inhibitor) -0</w:t>
      </w:r>
      <w:r w:rsidR="00644CD5">
        <w:t>.</w:t>
      </w:r>
      <w:r>
        <w:t>201(Retinoprotector) -0</w:t>
      </w:r>
      <w:r w:rsidR="00644CD5">
        <w:t>.</w:t>
      </w:r>
      <w:r>
        <w:t>443(Acylaminoacyl-peptidase inhibitor) + 0</w:t>
      </w:r>
      <w:r w:rsidR="00644CD5">
        <w:t>.</w:t>
      </w:r>
      <w:r>
        <w:t>186(MW) -0</w:t>
      </w:r>
      <w:r w:rsidR="00644CD5">
        <w:t>.</w:t>
      </w:r>
      <w:r>
        <w:t>148(Dihydroorotase inhibitor) -0</w:t>
      </w:r>
      <w:r w:rsidR="00644CD5">
        <w:t>.</w:t>
      </w:r>
      <w:r>
        <w:t>217(Aldose reductase 2 inhibitor) + 0</w:t>
      </w:r>
      <w:r w:rsidR="00644CD5">
        <w:t>.</w:t>
      </w:r>
      <w:r>
        <w:t>58(Narcolepsy treatment) -0</w:t>
      </w:r>
      <w:r w:rsidR="00644CD5">
        <w:t>.</w:t>
      </w:r>
      <w:r>
        <w:t>125(Progesterone agonist) + 1</w:t>
      </w:r>
      <w:r w:rsidR="00644CD5">
        <w:t>.</w:t>
      </w:r>
      <w:r>
        <w:t>11(Arachidonic acid antagonist) + 0</w:t>
      </w:r>
      <w:r w:rsidR="00644CD5">
        <w:t>.</w:t>
      </w:r>
      <w:r>
        <w:t>706(Phenylalanine 4-hydroxylase inhibitor) -0</w:t>
      </w:r>
      <w:r w:rsidR="00644CD5">
        <w:t>.</w:t>
      </w:r>
      <w:r>
        <w:t>791(Alpha-N-acetylgalactosaminide alpha-2</w:t>
      </w:r>
      <w:r w:rsidR="00644CD5">
        <w:t>.</w:t>
      </w:r>
      <w:r>
        <w:t>6-sialyltransferase inhibitor) -1</w:t>
      </w:r>
      <w:r w:rsidR="00644CD5">
        <w:t>.</w:t>
      </w:r>
      <w:r>
        <w:t>37(Diacylglycerol kinase inhibitor) -0</w:t>
      </w:r>
      <w:r w:rsidR="00644CD5">
        <w:t>.</w:t>
      </w:r>
      <w:r>
        <w:t>64(Carcinogenic</w:t>
      </w:r>
      <w:r w:rsidR="00644CD5">
        <w:t>.</w:t>
      </w:r>
      <w:r>
        <w:t xml:space="preserve"> mouse) + 0</w:t>
      </w:r>
      <w:r w:rsidR="00644CD5">
        <w:t>.</w:t>
      </w:r>
      <w:r>
        <w:t>234(Headache) -1</w:t>
      </w:r>
      <w:r w:rsidR="00644CD5">
        <w:t>.</w:t>
      </w:r>
      <w:r>
        <w:t>1(Fatty acid oxidation inhibitor) + 2</w:t>
      </w:r>
      <w:r w:rsidR="00644CD5">
        <w:t>.</w:t>
      </w:r>
      <w:r>
        <w:t>97E-05(Lipophilicity^3) -0</w:t>
      </w:r>
      <w:r w:rsidR="00644CD5">
        <w:t>.</w:t>
      </w:r>
      <w:r>
        <w:t>233(Prostacyclin antagonist) + 0</w:t>
      </w:r>
      <w:r w:rsidR="00644CD5">
        <w:t>.</w:t>
      </w:r>
      <w:r>
        <w:t>626(FOS expression enhancer) -0</w:t>
      </w:r>
      <w:r w:rsidR="00644CD5">
        <w:t>.</w:t>
      </w:r>
      <w:r>
        <w:t>28(Glutathione reductase inhibitor) -0</w:t>
      </w:r>
      <w:r w:rsidR="00644CD5">
        <w:t>.</w:t>
      </w:r>
      <w:r>
        <w:t>38(Vesicle monoamine transporter inhibitor) -0</w:t>
      </w:r>
      <w:r w:rsidR="00644CD5">
        <w:t>.</w:t>
      </w:r>
      <w:r>
        <w:t>377(GPX2 expression enhancer) -0</w:t>
      </w:r>
      <w:r w:rsidR="00644CD5">
        <w:t>.</w:t>
      </w:r>
      <w:r>
        <w:t>432(Potassium channel (Inward rectifier) activator) + 0</w:t>
      </w:r>
      <w:r w:rsidR="00644CD5">
        <w:t>.</w:t>
      </w:r>
      <w:r>
        <w:t>352(Necrosis) + 0</w:t>
      </w:r>
      <w:r w:rsidR="00644CD5">
        <w:t>.</w:t>
      </w:r>
      <w:r>
        <w:t>122(Human T-cell leukemia virus type I protease inhibitor) -0</w:t>
      </w:r>
      <w:r w:rsidR="00644CD5">
        <w:t>.</w:t>
      </w:r>
      <w:r>
        <w:t>887(Chalcone iso</w:t>
      </w:r>
      <w:r>
        <w:t>m</w:t>
      </w:r>
      <w:r>
        <w:t>erase inhibitor) + 1</w:t>
      </w:r>
      <w:r w:rsidR="00644CD5">
        <w:t>.</w:t>
      </w:r>
      <w:r>
        <w:t>12(Pyruvate dehydrogenase stimulant) + 0</w:t>
      </w:r>
      <w:r w:rsidR="00644CD5">
        <w:t>.</w:t>
      </w:r>
      <w:r>
        <w:t>306(Glyceraldehyde-3-phosphate dehydrogenase inhib</w:t>
      </w:r>
      <w:r>
        <w:t>i</w:t>
      </w:r>
      <w:r>
        <w:t>tor) -0</w:t>
      </w:r>
      <w:r w:rsidR="00644CD5">
        <w:t>.</w:t>
      </w:r>
      <w:r>
        <w:t>636(Leukopenia) + 0</w:t>
      </w:r>
      <w:r w:rsidR="00644CD5">
        <w:t>.</w:t>
      </w:r>
      <w:r>
        <w:t>976(CDP-diacylglycerol-inositol 3-phosphatidyltransferase inhibitor) + 0</w:t>
      </w:r>
      <w:r w:rsidR="00644CD5">
        <w:t>.</w:t>
      </w:r>
      <w:r>
        <w:t>152(Toxic</w:t>
      </w:r>
      <w:r w:rsidR="00644CD5">
        <w:t>.</w:t>
      </w:r>
      <w:r>
        <w:t xml:space="preserve"> gastrointestinal) + 1</w:t>
      </w:r>
      <w:r w:rsidR="00644CD5">
        <w:t>.</w:t>
      </w:r>
      <w:r>
        <w:t>05(MAP3K11 inhibitor) -0</w:t>
      </w:r>
      <w:r w:rsidR="00644CD5">
        <w:t>.</w:t>
      </w:r>
      <w:r>
        <w:t>166(Antihypertensive) -0</w:t>
      </w:r>
      <w:r w:rsidR="00644CD5">
        <w:t>.</w:t>
      </w:r>
      <w:r>
        <w:t>49(5 Hydroxytryptamine 6 antagonist) -</w:t>
      </w:r>
      <w:r>
        <w:lastRenderedPageBreak/>
        <w:t>0</w:t>
      </w:r>
      <w:r w:rsidR="00644CD5">
        <w:t>.</w:t>
      </w:r>
      <w:r>
        <w:t>285(CYP2C9 substrate) -0</w:t>
      </w:r>
      <w:r w:rsidR="00644CD5">
        <w:t>.</w:t>
      </w:r>
      <w:r>
        <w:t>483(ICAM1 expression inhibitor) -0</w:t>
      </w:r>
      <w:r w:rsidR="00644CD5">
        <w:t>.</w:t>
      </w:r>
      <w:r>
        <w:t>363(Endocrine disruptor) + 0</w:t>
      </w:r>
      <w:r w:rsidR="00644CD5">
        <w:t>.</w:t>
      </w:r>
      <w:r>
        <w:t>203(Protein kinase B inhibitor) -0</w:t>
      </w:r>
      <w:r w:rsidR="00644CD5">
        <w:t>.</w:t>
      </w:r>
      <w:r>
        <w:t>0429(NumNegative) -0</w:t>
      </w:r>
      <w:r w:rsidR="00644CD5">
        <w:t>.</w:t>
      </w:r>
      <w:r>
        <w:t>341(Dopamine D1B antagonist) + 0</w:t>
      </w:r>
      <w:r w:rsidR="00644CD5">
        <w:t>.</w:t>
      </w:r>
      <w:r>
        <w:t>557(Nucleotidyltransferase inhibitor) -0</w:t>
      </w:r>
      <w:r w:rsidR="00644CD5">
        <w:t>.</w:t>
      </w:r>
      <w:r>
        <w:t>214(Choreoathetosis) -1</w:t>
      </w:r>
      <w:r w:rsidR="00644CD5">
        <w:t>.</w:t>
      </w:r>
      <w:r>
        <w:t>05(DNA methyltransferase 3B inhibitor) + 0</w:t>
      </w:r>
      <w:r w:rsidR="00644CD5">
        <w:t>.</w:t>
      </w:r>
      <w:r>
        <w:t>284(Weight gain) + 0</w:t>
      </w:r>
      <w:r w:rsidR="00644CD5">
        <w:t>.</w:t>
      </w:r>
      <w:r>
        <w:t>411(Spermicide) -0</w:t>
      </w:r>
      <w:r w:rsidR="00644CD5">
        <w:t>.</w:t>
      </w:r>
      <w:r>
        <w:t>293(Protein phosphatase 2A inhibitor) + 0</w:t>
      </w:r>
      <w:r w:rsidR="00644CD5">
        <w:t>.</w:t>
      </w:r>
      <w:r>
        <w:t>176(Protein kinase C theta inhibitor) -0</w:t>
      </w:r>
      <w:r w:rsidR="00644CD5">
        <w:t>.</w:t>
      </w:r>
      <w:r>
        <w:t>286(MAP kinase 13 inhibitor) + 0</w:t>
      </w:r>
      <w:r w:rsidR="00644CD5">
        <w:t>.</w:t>
      </w:r>
      <w:r>
        <w:t>342(Cytochrome P450 stimulant) + 0</w:t>
      </w:r>
      <w:r w:rsidR="00644CD5">
        <w:t>.</w:t>
      </w:r>
      <w:r>
        <w:t>485(O-aminophenol oxidase inhibitor) -0</w:t>
      </w:r>
      <w:r w:rsidR="00644CD5">
        <w:t>.</w:t>
      </w:r>
      <w:r>
        <w:t>636(Nuclear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179(Cyclin-dependent kinase 6 inhibitor) -0</w:t>
      </w:r>
      <w:r w:rsidR="00644CD5">
        <w:t>.</w:t>
      </w:r>
      <w:r>
        <w:t>462(CCNE1 expression inhibitor) + 0</w:t>
      </w:r>
      <w:r w:rsidR="00644CD5">
        <w:t>.</w:t>
      </w:r>
      <w:r>
        <w:t>718(Phosphoenolpyruvate carboxykinase (ATP) inhibitor) + 0</w:t>
      </w:r>
      <w:r w:rsidR="00644CD5">
        <w:t>.</w:t>
      </w:r>
      <w:r>
        <w:t>361(Nitrilase inhibitor) + 0</w:t>
      </w:r>
      <w:r w:rsidR="00644CD5">
        <w:t>.</w:t>
      </w:r>
      <w:r>
        <w:t>327(FTH1 expression enhancer) + 0</w:t>
      </w:r>
      <w:r w:rsidR="00644CD5">
        <w:t>.</w:t>
      </w:r>
      <w:r>
        <w:t>149(Antineoplastic (brain cancer)) + 0</w:t>
      </w:r>
      <w:r w:rsidR="00644CD5">
        <w:t>.</w:t>
      </w:r>
      <w:r>
        <w:t>715(Ether-a-go-go potassium channel blocker) -0</w:t>
      </w:r>
      <w:r w:rsidR="00644CD5">
        <w:t>.</w:t>
      </w:r>
      <w:r>
        <w:t>874(Histone deacetylase class IV inhibitor) + 0</w:t>
      </w:r>
      <w:r w:rsidR="00644CD5">
        <w:t>.</w:t>
      </w:r>
      <w:r>
        <w:t>822(2-Isopropylmalate synthase inhibitor) + 0</w:t>
      </w:r>
      <w:r w:rsidR="00644CD5">
        <w:t>.</w:t>
      </w:r>
      <w:r>
        <w:t>111(Antiadrenergic) + 0</w:t>
      </w:r>
      <w:r w:rsidR="00644CD5">
        <w:t>.</w:t>
      </w:r>
      <w:r>
        <w:t>365(Morphine 6-dehydrogenase inhibitor) + 0</w:t>
      </w:r>
      <w:r w:rsidR="00644CD5">
        <w:t>.</w:t>
      </w:r>
      <w:r>
        <w:t>32(Granulocyte stimulating factor agonist) -0</w:t>
      </w:r>
      <w:r w:rsidR="00644CD5">
        <w:t>.</w:t>
      </w:r>
      <w:r>
        <w:t>233(Tyrosine-protein kinase TXK inhibitor) + 0</w:t>
      </w:r>
      <w:r w:rsidR="00644CD5">
        <w:t>.</w:t>
      </w:r>
      <w:r>
        <w:t>868(Phosphodiesterase VII inhibitor) -0</w:t>
      </w:r>
      <w:r w:rsidR="00644CD5">
        <w:t>.</w:t>
      </w:r>
      <w:r>
        <w:t>631(Acetylcholine nicotinic agonist) -0</w:t>
      </w:r>
      <w:r w:rsidR="00644CD5">
        <w:t>.</w:t>
      </w:r>
      <w:r>
        <w:t>49(Antinephrotoxic) -0</w:t>
      </w:r>
      <w:r w:rsidR="00644CD5">
        <w:t>.</w:t>
      </w:r>
      <w:r>
        <w:t>143(GST P substrate) + 0</w:t>
      </w:r>
      <w:r w:rsidR="00644CD5">
        <w:t>.</w:t>
      </w:r>
      <w:r>
        <w:t>585(Adenosine A1 receptor agonist enhancer) -0</w:t>
      </w:r>
      <w:r w:rsidR="00644CD5">
        <w:t>.</w:t>
      </w:r>
      <w:r>
        <w:t>494(Glyoxylate reductase (NADP+) inhibitor) + 0</w:t>
      </w:r>
      <w:r w:rsidR="00644CD5">
        <w:t>.</w:t>
      </w:r>
      <w:r>
        <w:t>405(Peroxisome proliferator-activated receptor alpha agonist) -0</w:t>
      </w:r>
      <w:r w:rsidR="00644CD5">
        <w:t>.</w:t>
      </w:r>
      <w:r>
        <w:t>873(Glutamate synthase (ferredoxin) inhibitor) -0</w:t>
      </w:r>
      <w:r w:rsidR="00644CD5">
        <w:t>.</w:t>
      </w:r>
      <w:r>
        <w:t>14(NADPH oxidase 4 inhibitor) -0</w:t>
      </w:r>
      <w:r w:rsidR="00644CD5">
        <w:t>.</w:t>
      </w:r>
      <w:r>
        <w:t>124(Tardive dyskinesia treatment) + 0</w:t>
      </w:r>
      <w:r w:rsidR="00644CD5">
        <w:t>.</w:t>
      </w:r>
      <w:r>
        <w:t>243(Vision disturbance) + 0</w:t>
      </w:r>
      <w:r w:rsidR="00644CD5">
        <w:t>.</w:t>
      </w:r>
      <w:r>
        <w:t>386(Cardiodepressant) + 0</w:t>
      </w:r>
      <w:r w:rsidR="00644CD5">
        <w:t>.</w:t>
      </w:r>
      <w:r>
        <w:t>186(AMP deaminase 3 inhibitor) -0</w:t>
      </w:r>
      <w:r w:rsidR="00644CD5">
        <w:t>.</w:t>
      </w:r>
      <w:r>
        <w:t>161(Glycogen pho</w:t>
      </w:r>
      <w:r>
        <w:t>s</w:t>
      </w:r>
      <w:r>
        <w:t>phorylase</w:t>
      </w:r>
      <w:r w:rsidR="00644CD5">
        <w:t>.</w:t>
      </w:r>
      <w:r>
        <w:t xml:space="preserve"> liver form inhibitor) + 0</w:t>
      </w:r>
      <w:r w:rsidR="00644CD5">
        <w:t>.</w:t>
      </w:r>
      <w:r>
        <w:t>193(Respiratory failure) + 0</w:t>
      </w:r>
      <w:r w:rsidR="00644CD5">
        <w:t>.</w:t>
      </w:r>
      <w:r>
        <w:t>207(Anemia) + 0</w:t>
      </w:r>
      <w:r w:rsidR="00644CD5">
        <w:t>.</w:t>
      </w:r>
      <w:r>
        <w:t>144(Pim-2 kinase inhibitor) -0</w:t>
      </w:r>
      <w:r w:rsidR="00644CD5">
        <w:t>.</w:t>
      </w:r>
      <w:r>
        <w:t>379(TNFAIP3 expression enhancer) -0</w:t>
      </w:r>
      <w:r w:rsidR="00644CD5">
        <w:t>.</w:t>
      </w:r>
      <w:r>
        <w:t>564(Androgen antagonist) + 0</w:t>
      </w:r>
      <w:r w:rsidR="00644CD5">
        <w:t>.</w:t>
      </w:r>
      <w:r>
        <w:t>232(Rho-associated kinase II inhibitor) + 0</w:t>
      </w:r>
      <w:r w:rsidR="00644CD5">
        <w:t>.</w:t>
      </w:r>
      <w:r>
        <w:t>339(Vesicle monoamine transporter 2 inhibitor) -0</w:t>
      </w:r>
      <w:r w:rsidR="00644CD5">
        <w:t>.</w:t>
      </w:r>
      <w:r>
        <w:t>457(CYP2B2 substrate) -0</w:t>
      </w:r>
      <w:r w:rsidR="00644CD5">
        <w:t>.</w:t>
      </w:r>
      <w:r>
        <w:t>178(CYP51 inhibitor) + 0</w:t>
      </w:r>
      <w:r w:rsidR="00644CD5">
        <w:t>.</w:t>
      </w:r>
      <w:r>
        <w:t>305(NUPR1 expression enhancer) + 0</w:t>
      </w:r>
      <w:r w:rsidR="00644CD5">
        <w:t>.</w:t>
      </w:r>
      <w:r>
        <w:t>224(Cyclophilin A inhibitor) -0</w:t>
      </w:r>
      <w:r w:rsidR="00644CD5">
        <w:t>.</w:t>
      </w:r>
      <w:r>
        <w:t>816(UGT2B20 substrate) + 0</w:t>
      </w:r>
      <w:r w:rsidR="00644CD5">
        <w:t>.</w:t>
      </w:r>
      <w:r>
        <w:t>139(Protein-tyrosine phosphatase 2C inhibitor) -0</w:t>
      </w:r>
      <w:r w:rsidR="00644CD5">
        <w:t>.</w:t>
      </w:r>
      <w:r>
        <w:t>22(Leucyltransferase inhibitor) + 0</w:t>
      </w:r>
      <w:r w:rsidR="00644CD5">
        <w:t>.</w:t>
      </w:r>
      <w:r>
        <w:t>121(FABP1 expression enhancer) + 0</w:t>
      </w:r>
      <w:r w:rsidR="00644CD5">
        <w:t>.</w:t>
      </w:r>
      <w:r>
        <w:t>173(Matrix metalloproteinase 2 (membrane-type) inhibitor) + 0</w:t>
      </w:r>
      <w:r w:rsidR="00644CD5">
        <w:t>.</w:t>
      </w:r>
      <w:r>
        <w:t>888(Anticholelithogenic) + 0</w:t>
      </w:r>
      <w:r w:rsidR="00644CD5">
        <w:t>.</w:t>
      </w:r>
      <w:r>
        <w:t>181(MAP kinase 3 inhibitor) -0</w:t>
      </w:r>
      <w:r w:rsidR="00644CD5">
        <w:t>.</w:t>
      </w:r>
      <w:r>
        <w:t>198(TRPA1 antagonist) -0</w:t>
      </w:r>
      <w:r w:rsidR="00644CD5">
        <w:t>.</w:t>
      </w:r>
      <w:r>
        <w:t>265(Sensitization) -0</w:t>
      </w:r>
      <w:r w:rsidR="00644CD5">
        <w:t>.</w:t>
      </w:r>
      <w:r>
        <w:t>45(Antidepressant</w:t>
      </w:r>
      <w:r w:rsidR="00644CD5">
        <w:t>.</w:t>
      </w:r>
      <w:r>
        <w:t xml:space="preserve"> Imipramin-like) -0</w:t>
      </w:r>
      <w:r w:rsidR="00644CD5">
        <w:t>.</w:t>
      </w:r>
      <w:r>
        <w:t>403(Propanediol dehydratase inhibitor) + 0</w:t>
      </w:r>
      <w:r w:rsidR="00644CD5">
        <w:t>.</w:t>
      </w:r>
      <w:r>
        <w:t>805(Progesterone receptor B1 antagonist) -0</w:t>
      </w:r>
      <w:r w:rsidR="00644CD5">
        <w:t>.</w:t>
      </w:r>
      <w:r>
        <w:t>177(Glutamate (mGluR4) antagonist) -0</w:t>
      </w:r>
      <w:r w:rsidR="00644CD5">
        <w:t>.</w:t>
      </w:r>
      <w:r>
        <w:t>146(5 Hydroxytryptamine 4E antagonist) -0</w:t>
      </w:r>
      <w:r w:rsidR="00644CD5">
        <w:t>.</w:t>
      </w:r>
      <w:r>
        <w:t>295(Proline racemase inhibitor) -0</w:t>
      </w:r>
      <w:r w:rsidR="00644CD5">
        <w:t>.</w:t>
      </w:r>
      <w:r>
        <w:t>176(Topoisomerase II alpha inhibitor) -0</w:t>
      </w:r>
      <w:r w:rsidR="00644CD5">
        <w:t>.</w:t>
      </w:r>
      <w:r>
        <w:t>168(Neurotrophic factor) + 0</w:t>
      </w:r>
      <w:r w:rsidR="00644CD5">
        <w:t>.</w:t>
      </w:r>
      <w:r>
        <w:t>348(Geranylgeranyltransferase inhibitor) + 0</w:t>
      </w:r>
      <w:r w:rsidR="00644CD5">
        <w:t>.</w:t>
      </w:r>
      <w:r>
        <w:t>178(Baculoviral IAP repeat-containing protein 3 inhibitor) + 0</w:t>
      </w:r>
      <w:r w:rsidR="00644CD5">
        <w:t>.</w:t>
      </w:r>
      <w:r>
        <w:t>549(Phosphate acetyltransferase inhibitor) + 0</w:t>
      </w:r>
      <w:r w:rsidR="00644CD5">
        <w:t>.</w:t>
      </w:r>
      <w:r>
        <w:t>304(ABCG2 expression enhancer) + 0</w:t>
      </w:r>
      <w:r w:rsidR="00644CD5">
        <w:t>.</w:t>
      </w:r>
      <w:r>
        <w:t>37(GST M substrate) -0</w:t>
      </w:r>
      <w:r w:rsidR="00644CD5">
        <w:t>.</w:t>
      </w:r>
      <w:r>
        <w:t>232(Phosphodiesterase 7A inhibitor) -0</w:t>
      </w:r>
      <w:r w:rsidR="00644CD5">
        <w:t>.</w:t>
      </w:r>
      <w:r>
        <w:t>717(Histone-lysine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126(Dry eye syndrome treatment) -0</w:t>
      </w:r>
      <w:r w:rsidR="00644CD5">
        <w:t>.</w:t>
      </w:r>
      <w:r>
        <w:t>646(3(or 17)beta-hydroxysteroid dehydrogenase inhibitor) + 0</w:t>
      </w:r>
      <w:r w:rsidR="00644CD5">
        <w:t>.</w:t>
      </w:r>
      <w:r>
        <w:t>187(Protein kinase C iota inhibitor) + 0</w:t>
      </w:r>
      <w:r w:rsidR="00644CD5">
        <w:t>.</w:t>
      </w:r>
      <w:r>
        <w:t>205(Caspase 7 inhibitor) -0</w:t>
      </w:r>
      <w:r w:rsidR="00644CD5">
        <w:t>.</w:t>
      </w:r>
      <w:r>
        <w:t>228(PPARA expression enhancer) + 0</w:t>
      </w:r>
      <w:r w:rsidR="00644CD5">
        <w:t>.</w:t>
      </w:r>
      <w:r>
        <w:t>238(Carcinogenic</w:t>
      </w:r>
      <w:r w:rsidR="00644CD5">
        <w:t>.</w:t>
      </w:r>
      <w:r>
        <w:t xml:space="preserve"> breast) -0</w:t>
      </w:r>
      <w:r w:rsidR="00644CD5">
        <w:t>.</w:t>
      </w:r>
      <w:r>
        <w:t>148(Phosphorylase kinase gamma subunit 2 inhibitor) + 0</w:t>
      </w:r>
      <w:r w:rsidR="00644CD5">
        <w:t>.</w:t>
      </w:r>
      <w:r>
        <w:t>696(P3 purinoceptor-like protein antagonist) -0</w:t>
      </w:r>
      <w:r w:rsidR="00644CD5">
        <w:t>.</w:t>
      </w:r>
      <w:r>
        <w:t>724(Adenylylsulphatase inhibitor) + 0</w:t>
      </w:r>
      <w:r w:rsidR="00644CD5">
        <w:t>.</w:t>
      </w:r>
      <w:r>
        <w:t>142(Adenylate cyclase IV inhibitor) -0</w:t>
      </w:r>
      <w:r w:rsidR="00644CD5">
        <w:t>.</w:t>
      </w:r>
      <w:r>
        <w:t>109(Ophthalmoplegia) -0</w:t>
      </w:r>
      <w:r w:rsidR="00644CD5">
        <w:t>.</w:t>
      </w:r>
      <w:r>
        <w:t>527(Rhodopsin kinase inhibitor) + 0</w:t>
      </w:r>
      <w:r w:rsidR="00644CD5">
        <w:t>.</w:t>
      </w:r>
      <w:r>
        <w:t>183(Glutamate (mGluR group III) agonist) -0</w:t>
      </w:r>
      <w:r w:rsidR="00644CD5">
        <w:t>.</w:t>
      </w:r>
      <w:r>
        <w:t>21(Cystic fibrosis treatment) + 0</w:t>
      </w:r>
      <w:r w:rsidR="00644CD5">
        <w:t>.</w:t>
      </w:r>
      <w:r>
        <w:t>147(Secretory phospholipase A2 inhibitor) -0</w:t>
      </w:r>
      <w:r w:rsidR="00644CD5">
        <w:t>.</w:t>
      </w:r>
      <w:r>
        <w:t>144(Nicotinic receptor alpha2 subunit antagonist) + 0</w:t>
      </w:r>
      <w:r w:rsidR="00644CD5">
        <w:t>.</w:t>
      </w:r>
      <w:r>
        <w:t>279(Dependence treatment) -0</w:t>
      </w:r>
      <w:r w:rsidR="00644CD5">
        <w:t>.</w:t>
      </w:r>
      <w:r>
        <w:t>18(Hypomania) -0</w:t>
      </w:r>
      <w:r w:rsidR="00644CD5">
        <w:t>.</w:t>
      </w:r>
      <w:r>
        <w:t>162(Neutral endopeptidase inhibitor) + 0</w:t>
      </w:r>
      <w:r w:rsidR="00644CD5">
        <w:t>.</w:t>
      </w:r>
      <w:r>
        <w:t>0722(Systemic lupus erythematosus treatment) + 0</w:t>
      </w:r>
      <w:r w:rsidR="00644CD5">
        <w:t>.</w:t>
      </w:r>
      <w:r>
        <w:t>25(Diacylglycerol O-acyltransferase inhibitor) + 0</w:t>
      </w:r>
      <w:r w:rsidR="00644CD5">
        <w:t>.</w:t>
      </w:r>
      <w:r>
        <w:t>127(Protein 30S ribosomal subunit inhibitor) + 0</w:t>
      </w:r>
      <w:r w:rsidR="00644CD5">
        <w:t>.</w:t>
      </w:r>
      <w:r>
        <w:t>19(Estrone sulfotransferase stimulant) -0</w:t>
      </w:r>
      <w:r w:rsidR="00644CD5">
        <w:t>.</w:t>
      </w:r>
      <w:r>
        <w:t>175(CYP3A4 substrate) -0</w:t>
      </w:r>
      <w:r w:rsidR="00644CD5">
        <w:t>.</w:t>
      </w:r>
      <w:r>
        <w:t>271(Heat shock protein 90 antagonist) -0</w:t>
      </w:r>
      <w:r w:rsidR="00644CD5">
        <w:t>.</w:t>
      </w:r>
      <w:r>
        <w:t>0889(Purine antagonist) + 0</w:t>
      </w:r>
      <w:r w:rsidR="00644CD5">
        <w:t>.</w:t>
      </w:r>
      <w:r>
        <w:t>104(G-protein-coupled receptor 120 agonist) -0</w:t>
      </w:r>
      <w:r w:rsidR="00644CD5">
        <w:t>.</w:t>
      </w:r>
      <w:r>
        <w:t>395(Melatonin 5 antagonist) + 0</w:t>
      </w:r>
      <w:r w:rsidR="00644CD5">
        <w:t>.</w:t>
      </w:r>
      <w:r>
        <w:t>266(Tyrosine-ester sulfotransferase inhibitor) -0</w:t>
      </w:r>
      <w:r w:rsidR="00644CD5">
        <w:t>.</w:t>
      </w:r>
      <w:r>
        <w:t>253(Biphenyl-2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177(Phosphodiesterase V inhibitor) -0</w:t>
      </w:r>
      <w:r w:rsidR="00644CD5">
        <w:t>.</w:t>
      </w:r>
      <w:r>
        <w:t>107(Opioid antagonist) + 0</w:t>
      </w:r>
      <w:r w:rsidR="00644CD5">
        <w:t>.</w:t>
      </w:r>
      <w:r>
        <w:t>12(Diarrhea) -0</w:t>
      </w:r>
      <w:r w:rsidR="00644CD5">
        <w:t>.</w:t>
      </w:r>
      <w:r>
        <w:t>114(CDC25A inhibitor) -0</w:t>
      </w:r>
      <w:r w:rsidR="00644CD5">
        <w:t>.</w:t>
      </w:r>
      <w:r>
        <w:t>107(Ribosomal protein S6 kinase alpha 5 inhibitor) + 0</w:t>
      </w:r>
      <w:r w:rsidR="00644CD5">
        <w:t>.</w:t>
      </w:r>
      <w:r>
        <w:t>262(CYP1B1 expression enha</w:t>
      </w:r>
      <w:r>
        <w:t>n</w:t>
      </w:r>
      <w:r>
        <w:t>cer) + 0</w:t>
      </w:r>
      <w:r w:rsidR="00644CD5">
        <w:t>.</w:t>
      </w:r>
      <w:r>
        <w:t>108(Histone deacetylase 3 inhibitor) + 0</w:t>
      </w:r>
      <w:r w:rsidR="00644CD5">
        <w:t>.</w:t>
      </w:r>
      <w:r>
        <w:t>17(Neurotensin receptor antagonist) + 0</w:t>
      </w:r>
      <w:r w:rsidR="00644CD5">
        <w:t>.</w:t>
      </w:r>
      <w:r>
        <w:t>1(Pyrimidine antagonist) -0</w:t>
      </w:r>
      <w:r w:rsidR="00644CD5">
        <w:t>.</w:t>
      </w:r>
      <w:r>
        <w:t>169(Calcium-dependent phospholipase A2 inhibitor) + 0</w:t>
      </w:r>
      <w:r w:rsidR="00644CD5">
        <w:t>.</w:t>
      </w:r>
      <w:r>
        <w:t>173(Adrenaline antagonist) -0</w:t>
      </w:r>
      <w:r w:rsidR="00644CD5">
        <w:t>.</w:t>
      </w:r>
      <w:r>
        <w:t>125(Dopamine D4 agonist) -0</w:t>
      </w:r>
      <w:r w:rsidR="00644CD5">
        <w:t>.</w:t>
      </w:r>
      <w:r>
        <w:t>12(Integrin beta3 antagonist) + 0</w:t>
      </w:r>
      <w:r w:rsidR="00644CD5">
        <w:t>.</w:t>
      </w:r>
      <w:r>
        <w:t>265(S-adenosyl-L-methionine decarboxylase inhibitor) + 0</w:t>
      </w:r>
      <w:r w:rsidR="00644CD5">
        <w:t>.</w:t>
      </w:r>
      <w:r>
        <w:t>247(Protein-tyrosine phosphatase LC-PTP inhibitor) + 0</w:t>
      </w:r>
      <w:r w:rsidR="00644CD5">
        <w:t>.</w:t>
      </w:r>
      <w:r>
        <w:t>113(Protein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585(GMP synthase inhibitor) + 0</w:t>
      </w:r>
      <w:r w:rsidR="00644CD5">
        <w:t>.</w:t>
      </w:r>
      <w:r>
        <w:t>139(Hypersexuality) + 0</w:t>
      </w:r>
      <w:r w:rsidR="00644CD5">
        <w:t>.</w:t>
      </w:r>
      <w:r>
        <w:t>288(Matrilysin inhibitor) + 0</w:t>
      </w:r>
      <w:r w:rsidR="00644CD5">
        <w:t>.</w:t>
      </w:r>
      <w:r>
        <w:t>249(Bcr-Abl kinase inhibitor) + 0</w:t>
      </w:r>
      <w:r w:rsidR="00644CD5">
        <w:t>.</w:t>
      </w:r>
      <w:r>
        <w:t>0824(T cell inhibitor) -0</w:t>
      </w:r>
      <w:r w:rsidR="00644CD5">
        <w:t>.</w:t>
      </w:r>
      <w:r>
        <w:t>286(Glutathione peroxidase inhibitor) -0</w:t>
      </w:r>
      <w:r w:rsidR="00644CD5">
        <w:t>.</w:t>
      </w:r>
      <w:r>
        <w:t>0795(Prolactin release inhib</w:t>
      </w:r>
      <w:r>
        <w:t>i</w:t>
      </w:r>
      <w:r>
        <w:t>tor) + 0</w:t>
      </w:r>
      <w:r w:rsidR="00644CD5">
        <w:t>.</w:t>
      </w:r>
      <w:r>
        <w:t>0806(Rhodesain inhibitor) -0</w:t>
      </w:r>
      <w:r w:rsidR="00644CD5">
        <w:t>.</w:t>
      </w:r>
      <w:r>
        <w:t>132(Eosinophilia) -0</w:t>
      </w:r>
      <w:r w:rsidR="00644CD5">
        <w:t>.</w:t>
      </w:r>
      <w:r>
        <w:t>158(CYP3A7 substrate) + 0</w:t>
      </w:r>
      <w:r w:rsidR="00644CD5">
        <w:t>.</w:t>
      </w:r>
      <w:r>
        <w:t>294(Somatostatin 5 antagonist) + 0</w:t>
      </w:r>
      <w:r w:rsidR="00644CD5">
        <w:t>.</w:t>
      </w:r>
      <w:r>
        <w:t>248(LGALS8 expression enhancer) -0</w:t>
      </w:r>
      <w:r w:rsidR="00644CD5">
        <w:t>.</w:t>
      </w:r>
      <w:r>
        <w:t>0938(Cyclin-dependent kinase 2 inhibitor) -0</w:t>
      </w:r>
      <w:r w:rsidR="00644CD5">
        <w:t>.</w:t>
      </w:r>
      <w:r>
        <w:t>0849(Proto-oncogene tyr</w:t>
      </w:r>
      <w:r>
        <w:t>o</w:t>
      </w:r>
      <w:r>
        <w:t>sine-protein kinase Yes inhibitor) -0</w:t>
      </w:r>
      <w:r w:rsidR="00644CD5">
        <w:t>.</w:t>
      </w:r>
      <w:r>
        <w:t>0694(Protein kinase A anchoring protein 2 inhibitor) + 0</w:t>
      </w:r>
      <w:r w:rsidR="00644CD5">
        <w:t>.</w:t>
      </w:r>
      <w:r>
        <w:t>402(Demethylmacrocin O-methyltransferase inhibitor) -0</w:t>
      </w:r>
      <w:r w:rsidR="00644CD5">
        <w:t>.</w:t>
      </w:r>
      <w:r>
        <w:t>119(IL4 expression inhibitor) -0</w:t>
      </w:r>
      <w:r w:rsidR="00644CD5">
        <w:t>.</w:t>
      </w:r>
      <w:r>
        <w:t>278(Glutamate (mGluR6) antagonist) + 0</w:t>
      </w:r>
      <w:r w:rsidR="00644CD5">
        <w:t>.</w:t>
      </w:r>
      <w:r>
        <w:t>0652(DNA gyrase subunit A inhibitor) -0</w:t>
      </w:r>
      <w:r w:rsidR="00644CD5">
        <w:t>.</w:t>
      </w:r>
      <w:r>
        <w:t>0986(Sodium channel blocker) + 0</w:t>
      </w:r>
      <w:r w:rsidR="00644CD5">
        <w:t>.</w:t>
      </w:r>
      <w:r>
        <w:t>0869(cAMP-dependent protein kinase beta catalytic subunit inhibitor) -0</w:t>
      </w:r>
      <w:r w:rsidR="00644CD5">
        <w:t>.</w:t>
      </w:r>
      <w:r>
        <w:t>129(TK1 expression inhibitor) + 0</w:t>
      </w:r>
      <w:r w:rsidR="00644CD5">
        <w:t>.</w:t>
      </w:r>
      <w:r>
        <w:t>0767(Phosphoglycerate kinase 2 inhibitor) -0</w:t>
      </w:r>
      <w:r w:rsidR="00644CD5">
        <w:t>.</w:t>
      </w:r>
      <w:r>
        <w:t>0642(Apolipoprotein B-100 inhibitor) + 0</w:t>
      </w:r>
      <w:r w:rsidR="00644CD5">
        <w:t>.</w:t>
      </w:r>
      <w:r>
        <w:t>078(Histone deacetylase 6 inhibitor) -0</w:t>
      </w:r>
      <w:r w:rsidR="00644CD5">
        <w:t>.</w:t>
      </w:r>
      <w:r>
        <w:t>0498(Adenosine A2b receptor agonist) + 0</w:t>
      </w:r>
      <w:r w:rsidR="00644CD5">
        <w:t>.</w:t>
      </w:r>
      <w:r>
        <w:t>177(Inosine monophosphate dehydrogenase inhibitor) + 0</w:t>
      </w:r>
      <w:r w:rsidR="00644CD5">
        <w:t>.</w:t>
      </w:r>
      <w:r>
        <w:t xml:space="preserve">209(L-iditol 2-dehydrogenase inhibitor) + </w:t>
      </w:r>
      <w:r>
        <w:lastRenderedPageBreak/>
        <w:t>0</w:t>
      </w:r>
      <w:r w:rsidR="00644CD5">
        <w:t>.</w:t>
      </w:r>
      <w:r>
        <w:t>0752(Plasminogen activator inhibitor antagonist) -0</w:t>
      </w:r>
      <w:r w:rsidR="00644CD5">
        <w:t>.</w:t>
      </w:r>
      <w:r>
        <w:t>194(Beta lactamase II inhibitor) -0</w:t>
      </w:r>
      <w:r w:rsidR="00644CD5">
        <w:t>.</w:t>
      </w:r>
      <w:r>
        <w:t>0569(Heparin epidermal growth factor antagonist) -0</w:t>
      </w:r>
      <w:r w:rsidR="00644CD5">
        <w:t>.</w:t>
      </w:r>
      <w:r>
        <w:t>22(Phosphodiesterase 1C inhibitor) -0</w:t>
      </w:r>
      <w:r w:rsidR="00644CD5">
        <w:t>.</w:t>
      </w:r>
      <w:r>
        <w:t>146(Glutathione reductase (NADPH) stimulant) -0</w:t>
      </w:r>
      <w:r w:rsidR="00644CD5">
        <w:t>.</w:t>
      </w:r>
      <w:r>
        <w:t>181(ATPase (Vacuolar H+) inhibitor) -0</w:t>
      </w:r>
      <w:r w:rsidR="00644CD5">
        <w:t>.</w:t>
      </w:r>
      <w:r>
        <w:t>0374(Antineoplastic (carcinoma)) -0</w:t>
      </w:r>
      <w:r w:rsidR="00644CD5">
        <w:t>.</w:t>
      </w:r>
      <w:r>
        <w:t>127(AREG expression enhancer) -0</w:t>
      </w:r>
      <w:r w:rsidR="00644CD5">
        <w:t>.</w:t>
      </w:r>
      <w:r>
        <w:t>171(Polycystin-2 inhibitor) -0</w:t>
      </w:r>
      <w:r w:rsidR="00644CD5">
        <w:t>.</w:t>
      </w:r>
      <w:r>
        <w:t>0474(Sodium/glucose cotransporter 1 inhibitor) + 0</w:t>
      </w:r>
      <w:r w:rsidR="00644CD5">
        <w:t>.</w:t>
      </w:r>
      <w:r>
        <w:t>227(Uridine nucleosidase inhib</w:t>
      </w:r>
      <w:r>
        <w:t>i</w:t>
      </w:r>
      <w:r>
        <w:t>tor) -0</w:t>
      </w:r>
      <w:r w:rsidR="00644CD5">
        <w:t>.</w:t>
      </w:r>
      <w:r>
        <w:t>0929(VIM expression inhibitor) -0</w:t>
      </w:r>
      <w:r w:rsidR="00644CD5">
        <w:t>.</w:t>
      </w:r>
      <w:r>
        <w:t>063(Glutathionylspermidine synthase inhibitor) -0</w:t>
      </w:r>
      <w:r w:rsidR="00644CD5">
        <w:t>.</w:t>
      </w:r>
      <w:r>
        <w:t>0915(Renilla-luciferin 2-monooxygenase inhibitor) + 0</w:t>
      </w:r>
      <w:r w:rsidR="00644CD5">
        <w:t>.</w:t>
      </w:r>
      <w:r>
        <w:t>0372(Imidazoleacetate 4-monooxygenase inhibitor) + 0</w:t>
      </w:r>
      <w:r w:rsidR="00644CD5">
        <w:t>.</w:t>
      </w:r>
      <w:r>
        <w:t>138(Cytochrome oxidase i</w:t>
      </w:r>
      <w:r>
        <w:t>n</w:t>
      </w:r>
      <w:r>
        <w:t>hibitor) + 0</w:t>
      </w:r>
      <w:r w:rsidR="00644CD5">
        <w:t>.</w:t>
      </w:r>
      <w:r>
        <w:t>0409(Hallucinogen) -0</w:t>
      </w:r>
      <w:r w:rsidR="00644CD5">
        <w:t>.</w:t>
      </w:r>
      <w:r>
        <w:t>0534(Carcinogenic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clitoral gland) + 0</w:t>
      </w:r>
      <w:r w:rsidR="00644CD5">
        <w:t>.</w:t>
      </w:r>
      <w:r>
        <w:t>0589(Enterocolitis) + 0</w:t>
      </w:r>
      <w:r w:rsidR="00644CD5">
        <w:t>.</w:t>
      </w:r>
      <w:r>
        <w:t>0646(UGT1A9 substrate) -0</w:t>
      </w:r>
      <w:r w:rsidR="00644CD5">
        <w:t>.</w:t>
      </w:r>
      <w:r>
        <w:t>0653(Alcohol dehydrogenase (acceptor) inhibitor) -0</w:t>
      </w:r>
      <w:r w:rsidR="00644CD5">
        <w:t>.</w:t>
      </w:r>
      <w:r>
        <w:t>0485(Phosphogluconate 2-dehydrogenase inhibitor) -0</w:t>
      </w:r>
      <w:r w:rsidR="00644CD5">
        <w:t>.</w:t>
      </w:r>
      <w:r>
        <w:t>164(Retinoic acid beta receptor antagonist) + 0</w:t>
      </w:r>
      <w:r w:rsidR="00644CD5">
        <w:t>.</w:t>
      </w:r>
      <w:r>
        <w:t>0894(CDKN1C expression enhancer) + 0</w:t>
      </w:r>
      <w:r w:rsidR="00644CD5">
        <w:t>.</w:t>
      </w:r>
      <w:r>
        <w:t>082(Diaminopropionate ammonia-lyase inhibitor) + 0</w:t>
      </w:r>
      <w:r w:rsidR="00644CD5">
        <w:t>.</w:t>
      </w:r>
      <w:r>
        <w:t>0265(Dual specificity phosphatase 1 inhibitor) + 0</w:t>
      </w:r>
      <w:r w:rsidR="00644CD5">
        <w:t>.</w:t>
      </w:r>
      <w:r>
        <w:t>0296(Nicotinic alpha4beta2 receptor agonist) + 0</w:t>
      </w:r>
      <w:r w:rsidR="00644CD5">
        <w:t>.</w:t>
      </w:r>
      <w:r>
        <w:t>043(Hematotoxic) + 0</w:t>
      </w:r>
      <w:r w:rsidR="00644CD5">
        <w:t>.</w:t>
      </w:r>
      <w:r>
        <w:t>0804(Histone deacetylase inhibitor) -0</w:t>
      </w:r>
      <w:r w:rsidR="00644CD5">
        <w:t>.</w:t>
      </w:r>
      <w:r>
        <w:t>0338(Inflammation) -0</w:t>
      </w:r>
      <w:r w:rsidR="00644CD5">
        <w:t>.</w:t>
      </w:r>
      <w:r>
        <w:t>0937(Peptidylglycine monooxygenase inhibitor) -0</w:t>
      </w:r>
      <w:r w:rsidR="00644CD5">
        <w:t>.</w:t>
      </w:r>
      <w:r>
        <w:t>0324(Smo receptor antagonist) -0</w:t>
      </w:r>
      <w:r w:rsidR="00644CD5">
        <w:t>.</w:t>
      </w:r>
      <w:r>
        <w:t>03(Vestibular dysfunction) + 0</w:t>
      </w:r>
      <w:r w:rsidR="00644CD5">
        <w:t>.</w:t>
      </w:r>
      <w:r>
        <w:t>0661(Protein kinase stimulant) + 0</w:t>
      </w:r>
      <w:r w:rsidR="00644CD5">
        <w:t>.</w:t>
      </w:r>
      <w:r>
        <w:t>0197(Macrophage colony-stimulating factor 1 receptor antagonist) + 0</w:t>
      </w:r>
      <w:r w:rsidR="00644CD5">
        <w:t>.</w:t>
      </w:r>
      <w:r>
        <w:t>0261(5 Hydroxytryptamine 2A antagonist) + 0</w:t>
      </w:r>
      <w:r w:rsidR="00644CD5">
        <w:t>.</w:t>
      </w:r>
      <w:r>
        <w:t>139(Transcortin receptor antagonist) -0</w:t>
      </w:r>
      <w:r w:rsidR="00644CD5">
        <w:t>.</w:t>
      </w:r>
      <w:r>
        <w:t>0161(Niemann-Pick C1-like 1 protein antagonist) -0</w:t>
      </w:r>
      <w:r w:rsidR="00644CD5">
        <w:t>.</w:t>
      </w:r>
      <w:r>
        <w:t>0258(GST P1-1 substrate) + 0</w:t>
      </w:r>
      <w:r w:rsidR="00644CD5">
        <w:t>.</w:t>
      </w:r>
      <w:r>
        <w:t>0199(CC chemokine 1 receptor antagonist) -0</w:t>
      </w:r>
      <w:r w:rsidR="00644CD5">
        <w:t>.</w:t>
      </w:r>
      <w:r>
        <w:t>0209(Phosphatidylinositol kinase inhibitor) -0</w:t>
      </w:r>
      <w:r w:rsidR="00644CD5">
        <w:t>.</w:t>
      </w:r>
      <w:r>
        <w:t>0173(Estradiol 17 beta dehydrogenase 2 inhibitor) + 0</w:t>
      </w:r>
      <w:r w:rsidR="00644CD5">
        <w:t>.</w:t>
      </w:r>
      <w:r>
        <w:t>0928(Histone-lysine N-methyltransferase inhibitor) -0</w:t>
      </w:r>
      <w:r w:rsidR="00644CD5">
        <w:t>.</w:t>
      </w:r>
      <w:r>
        <w:t>0208(Sarcoplasmic reticulum calcium ATPase inhibitor) -0</w:t>
      </w:r>
      <w:r w:rsidR="00644CD5">
        <w:t>.</w:t>
      </w:r>
      <w:r>
        <w:t>0204(Antiseptic) + 0</w:t>
      </w:r>
      <w:r w:rsidR="00644CD5">
        <w:t>.</w:t>
      </w:r>
      <w:r>
        <w:t>0361(Beta-D-fucosidase inhibitor) + 0</w:t>
      </w:r>
      <w:r w:rsidR="00644CD5">
        <w:t>.</w:t>
      </w:r>
      <w:r>
        <w:t>0151(Excitability) + 0</w:t>
      </w:r>
      <w:r w:rsidR="00644CD5">
        <w:t>.</w:t>
      </w:r>
      <w:r>
        <w:t>0274(Ribonucleoside tripho</w:t>
      </w:r>
      <w:r>
        <w:t>s</w:t>
      </w:r>
      <w:r>
        <w:t>phate reductase inhibitor) + 0</w:t>
      </w:r>
      <w:r w:rsidR="00644CD5">
        <w:t>.</w:t>
      </w:r>
      <w:r>
        <w:t>0116(CDK2/cyclin A3 inhibitor) -0</w:t>
      </w:r>
      <w:r w:rsidR="00644CD5">
        <w:t>.</w:t>
      </w:r>
      <w:r>
        <w:t>0143(CYP2E1 substrate) + 0</w:t>
      </w:r>
      <w:r w:rsidR="00644CD5">
        <w:t>.</w:t>
      </w:r>
      <w:r>
        <w:t>0087(Nicotinic acid receptor agonist) + 0</w:t>
      </w:r>
      <w:r w:rsidR="00644CD5">
        <w:t>.</w:t>
      </w:r>
      <w:r>
        <w:t>00618(Carbonic anhydrase VB inhibitor) + 0</w:t>
      </w:r>
      <w:r w:rsidR="00644CD5">
        <w:t>.</w:t>
      </w:r>
      <w:r>
        <w:t>0164(FMN reductase inhibitor) + 0</w:t>
      </w:r>
      <w:r w:rsidR="00644CD5">
        <w:t>.</w:t>
      </w:r>
      <w:r>
        <w:t>0171(PRL phosphatase inhibitor) -0</w:t>
      </w:r>
      <w:r w:rsidR="00644CD5">
        <w:t>.</w:t>
      </w:r>
      <w:r>
        <w:t>00449(Glycine receptor agonist) + 0</w:t>
      </w:r>
      <w:r w:rsidR="00644CD5">
        <w:t>.</w:t>
      </w:r>
      <w:r>
        <w:t>00899(Phosphoenolpyruvate carboxykinase (GTP) inhibitor) -0</w:t>
      </w:r>
      <w:r w:rsidR="00644CD5">
        <w:t>.</w:t>
      </w:r>
      <w:r>
        <w:t>00671(Aryl sulfotransferase inhibitor) -0</w:t>
      </w:r>
      <w:r w:rsidR="00644CD5">
        <w:t>.</w:t>
      </w:r>
      <w:r>
        <w:t>00138(Glutamate receptor agonist) + 0</w:t>
      </w:r>
      <w:r w:rsidR="00644CD5">
        <w:t>.</w:t>
      </w:r>
      <w:r>
        <w:t>000506(Alzheimer's disease treatment) -0</w:t>
      </w:r>
      <w:r w:rsidR="00644CD5">
        <w:t>.</w:t>
      </w:r>
      <w:r>
        <w:t>00144(Homoserine dehydrogenase inhibitor) + 5</w:t>
      </w:r>
      <w:r w:rsidR="00644CD5">
        <w:t>.</w:t>
      </w:r>
      <w:r>
        <w:t>58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312(Thiopurine S-methyltransferase inhibitor) + 0</w:t>
      </w:r>
      <w:r w:rsidR="00644CD5">
        <w:t>.</w:t>
      </w:r>
      <w:r>
        <w:t>112(FASLG expression inhibitor) -0</w:t>
      </w:r>
      <w:r w:rsidR="00644CD5">
        <w:t>.</w:t>
      </w:r>
      <w:r>
        <w:t>0523(AICAR tran</w:t>
      </w:r>
      <w:r>
        <w:t>s</w:t>
      </w:r>
      <w:r>
        <w:t>formylase inhibitor) -0</w:t>
      </w:r>
      <w:r w:rsidR="00644CD5">
        <w:t>.</w:t>
      </w:r>
      <w:r>
        <w:t>19(Glutamate dehydrogenase [NAD(P)+] inhibitor) + 0</w:t>
      </w:r>
      <w:r w:rsidR="00644CD5">
        <w:t>.</w:t>
      </w:r>
      <w:r>
        <w:t>197(Spasmogenic) -0</w:t>
      </w:r>
      <w:r w:rsidR="00644CD5">
        <w:t>.</w:t>
      </w:r>
      <w:r>
        <w:t>0623(Geranyltranstransferase (Leishmania) inhibitor) + 0</w:t>
      </w:r>
      <w:r w:rsidR="00644CD5">
        <w:t>.</w:t>
      </w:r>
      <w:r>
        <w:t>113(NumAromAtoms) -0</w:t>
      </w:r>
      <w:r w:rsidR="00644CD5">
        <w:t>.</w:t>
      </w:r>
      <w:r>
        <w:t>422(Neutropenia) + 0</w:t>
      </w:r>
      <w:r w:rsidR="00644CD5">
        <w:t>.</w:t>
      </w:r>
      <w:r>
        <w:t>335(Ocular toxicity) -0</w:t>
      </w:r>
      <w:r w:rsidR="00644CD5">
        <w:t>.</w:t>
      </w:r>
      <w:r>
        <w:t>355(Phosphodiesterase III inhibitor) + 0</w:t>
      </w:r>
      <w:r w:rsidR="00644CD5">
        <w:t>.</w:t>
      </w:r>
      <w:r>
        <w:t>272(Cholinergic) -1</w:t>
      </w:r>
      <w:r w:rsidR="00644CD5">
        <w:t>.</w:t>
      </w:r>
      <w:r>
        <w:t>58(5 Hydroxytryptamine 2A agonist) + 23</w:t>
      </w:r>
      <w:r w:rsidR="00644CD5">
        <w:t>.</w:t>
      </w:r>
      <w:r>
        <w:t>6(Volume) + 0</w:t>
      </w:r>
      <w:r w:rsidR="00644CD5">
        <w:t>.</w:t>
      </w:r>
      <w:r>
        <w:t>631(Serine carboxypeptidase inhibitor) -0</w:t>
      </w:r>
      <w:r w:rsidR="00644CD5">
        <w:t>.</w:t>
      </w:r>
      <w:r>
        <w:t>365(Matrix metalloproteinase inhibitor) -0</w:t>
      </w:r>
      <w:r w:rsidR="00644CD5">
        <w:t>.</w:t>
      </w:r>
      <w:r>
        <w:t>436(Nephrotoxic) + 0</w:t>
      </w:r>
      <w:r w:rsidR="00644CD5">
        <w:t>.</w:t>
      </w:r>
      <w:r>
        <w:t>274(ADAM inhibitor) + 0</w:t>
      </w:r>
      <w:r w:rsidR="00644CD5">
        <w:t>.</w:t>
      </w:r>
      <w:r>
        <w:t>5(CYP1A1 substrate) + 0</w:t>
      </w:r>
      <w:r w:rsidR="00644CD5">
        <w:t>.</w:t>
      </w:r>
      <w:r>
        <w:t>145(Lipophilicity^2) + 0</w:t>
      </w:r>
      <w:r w:rsidR="00644CD5">
        <w:t>.</w:t>
      </w:r>
      <w:r>
        <w:t>316(Antineoplastic (colorectal cancer)) + 0</w:t>
      </w:r>
      <w:r w:rsidR="00644CD5">
        <w:t>.</w:t>
      </w:r>
      <w:r>
        <w:t>887(Glycosoaminoglycans antagonist) -0</w:t>
      </w:r>
      <w:r w:rsidR="00644CD5">
        <w:t>.</w:t>
      </w:r>
      <w:r>
        <w:t>1(Nuclear receptor corepressor 2 inhibitor) + 0</w:t>
      </w:r>
      <w:r w:rsidR="00644CD5">
        <w:t>.</w:t>
      </w:r>
      <w:r>
        <w:t>545(Convulsant) -0</w:t>
      </w:r>
      <w:r w:rsidR="00644CD5">
        <w:t>.</w:t>
      </w:r>
      <w:r>
        <w:t>431(Glutamate dehydrogenase inhibitor) -0</w:t>
      </w:r>
      <w:r w:rsidR="00644CD5">
        <w:t>.</w:t>
      </w:r>
      <w:r>
        <w:t>903(CYP3A substrate) + 0</w:t>
      </w:r>
      <w:r w:rsidR="00644CD5">
        <w:t>.</w:t>
      </w:r>
      <w:r>
        <w:t>0277(Benzodiazepine agonist partial) + 0</w:t>
      </w:r>
      <w:r w:rsidR="00644CD5">
        <w:t>.</w:t>
      </w:r>
      <w:r>
        <w:t>238(Myocardial ischemia) -0</w:t>
      </w:r>
      <w:r w:rsidR="00644CD5">
        <w:t>.</w:t>
      </w:r>
      <w:r>
        <w:t>0966(NumAcceptor) -0</w:t>
      </w:r>
      <w:r w:rsidR="00644CD5">
        <w:t>.</w:t>
      </w:r>
      <w:r>
        <w:t>269(Cytostatic) + 0</w:t>
      </w:r>
      <w:r w:rsidR="00644CD5">
        <w:t>.</w:t>
      </w:r>
      <w:r>
        <w:t>274(QT interval prolongation) -0</w:t>
      </w:r>
      <w:r w:rsidR="00644CD5">
        <w:t>.</w:t>
      </w:r>
      <w:r>
        <w:t>593(Beta lactamase inhibitor) -0</w:t>
      </w:r>
      <w:r w:rsidR="00644CD5">
        <w:t>.</w:t>
      </w:r>
      <w:r>
        <w:t>412(Gastrointestinal motility stimulant) + 0</w:t>
      </w:r>
      <w:r w:rsidR="00644CD5">
        <w:t>.</w:t>
      </w:r>
      <w:r>
        <w:t>43(Hypothermic) -0</w:t>
      </w:r>
      <w:r w:rsidR="00644CD5">
        <w:t>.</w:t>
      </w:r>
      <w:r>
        <w:t>187(Dermatitis) + 1</w:t>
      </w:r>
      <w:r w:rsidR="00644CD5">
        <w:t>.</w:t>
      </w:r>
      <w:r>
        <w:t>06(Chitinase inhibitor) -0</w:t>
      </w:r>
      <w:r w:rsidR="00644CD5">
        <w:t>.</w:t>
      </w:r>
      <w:r>
        <w:t>49(Pyruvate dehydrogenase kinase 1 inhibitor) + 0</w:t>
      </w:r>
      <w:r w:rsidR="00644CD5">
        <w:t>.</w:t>
      </w:r>
      <w:r>
        <w:t>402(Antibiotic Cephalosporin-like) + 0</w:t>
      </w:r>
      <w:r w:rsidR="00644CD5">
        <w:t>.</w:t>
      </w:r>
      <w:r>
        <w:t>733(Ototoxicity) -0</w:t>
      </w:r>
      <w:r w:rsidR="00644CD5">
        <w:t>.</w:t>
      </w:r>
      <w:r>
        <w:t>704(Aryl-alcohol dehydrogenase inhibitor) + 0</w:t>
      </w:r>
      <w:r w:rsidR="00644CD5">
        <w:t>.</w:t>
      </w:r>
      <w:r>
        <w:t>823(DNA methyltransferase I inhibitor) -0</w:t>
      </w:r>
      <w:r w:rsidR="00644CD5">
        <w:t>.</w:t>
      </w:r>
      <w:r>
        <w:t>741(Hyperthermic) + 0</w:t>
      </w:r>
      <w:r w:rsidR="00644CD5">
        <w:t>.</w:t>
      </w:r>
      <w:r>
        <w:t>456(Ceramide glucosyltransferase inhibitor) -0</w:t>
      </w:r>
      <w:r w:rsidR="00644CD5">
        <w:t>.</w:t>
      </w:r>
      <w:r>
        <w:t>578(Inner centromere protein inhibitor) -0</w:t>
      </w:r>
      <w:r w:rsidR="00644CD5">
        <w:t>.</w:t>
      </w:r>
      <w:r>
        <w:t>574(Antidepressant</w:t>
      </w:r>
      <w:r w:rsidR="00644CD5">
        <w:t>.</w:t>
      </w:r>
      <w:r>
        <w:t xml:space="preserve"> Imipramin-like) -1</w:t>
      </w:r>
      <w:r w:rsidR="00644CD5">
        <w:t>.</w:t>
      </w:r>
      <w:r>
        <w:t>1(UDP-3-O-acyl-N-acetylglucosamine deacetylase inhibitor) -0</w:t>
      </w:r>
      <w:r w:rsidR="00644CD5">
        <w:t>.</w:t>
      </w:r>
      <w:r>
        <w:t>445(Leucyltransferase inhibitor) + 12</w:t>
      </w:r>
      <w:r w:rsidR="00644CD5">
        <w:t>.</w:t>
      </w:r>
      <w:r>
        <w:t>3(Lipophilicity) -0</w:t>
      </w:r>
      <w:r w:rsidR="00644CD5">
        <w:t>.</w:t>
      </w:r>
      <w:r>
        <w:t>597(Laxative) + 0</w:t>
      </w:r>
      <w:r w:rsidR="00644CD5">
        <w:t>.</w:t>
      </w:r>
      <w:r>
        <w:t>379(Beta 1 adrenoreceptor antagonist) + 0</w:t>
      </w:r>
      <w:r w:rsidR="00644CD5">
        <w:t>.</w:t>
      </w:r>
      <w:r>
        <w:t>445(Nicotinic receptor alpha7 subunit antagonist) -0</w:t>
      </w:r>
      <w:r w:rsidR="00644CD5">
        <w:t>.</w:t>
      </w:r>
      <w:r>
        <w:t>138(Antiulcerative) + 0</w:t>
      </w:r>
      <w:r w:rsidR="00644CD5">
        <w:t>.</w:t>
      </w:r>
      <w:r>
        <w:t>211(Histone deacetylase SIRT1 stimulant) + 0</w:t>
      </w:r>
      <w:r w:rsidR="00644CD5">
        <w:t>.</w:t>
      </w:r>
      <w:r>
        <w:t>607(Carbonic anhydrase XI inhibitor) + 0</w:t>
      </w:r>
      <w:r w:rsidR="00644CD5">
        <w:t>.</w:t>
      </w:r>
      <w:r>
        <w:t>138(Prephenate dehydr</w:t>
      </w:r>
      <w:r>
        <w:t>o</w:t>
      </w:r>
      <w:r>
        <w:t>genase inhibitor) -0</w:t>
      </w:r>
      <w:r w:rsidR="00644CD5">
        <w:t>.</w:t>
      </w:r>
      <w:r>
        <w:t>221(Antimetastatic) -0</w:t>
      </w:r>
      <w:r w:rsidR="00644CD5">
        <w:t>.</w:t>
      </w:r>
      <w:r>
        <w:t>404(Neutral endopeptidase inhibitor) + 0</w:t>
      </w:r>
      <w:r w:rsidR="00644CD5">
        <w:t>.</w:t>
      </w:r>
      <w:r>
        <w:t>666(FOS expression enhancer) -0</w:t>
      </w:r>
      <w:r w:rsidR="00644CD5">
        <w:t>.</w:t>
      </w:r>
      <w:r>
        <w:t>216(Oxidizing agent) + 0</w:t>
      </w:r>
      <w:r w:rsidR="00644CD5">
        <w:t>.</w:t>
      </w:r>
      <w:r>
        <w:t>23(Mood disorders treatment) + 0</w:t>
      </w:r>
      <w:r w:rsidR="00644CD5">
        <w:t>.</w:t>
      </w:r>
      <w:r>
        <w:t>343(GABA receptor agonist) -0</w:t>
      </w:r>
      <w:r w:rsidR="00644CD5">
        <w:t>.</w:t>
      </w:r>
      <w:r>
        <w:t>305(Angiotensin a</w:t>
      </w:r>
      <w:r>
        <w:t>n</w:t>
      </w:r>
      <w:r>
        <w:t>tagonist) -0</w:t>
      </w:r>
      <w:r w:rsidR="00644CD5">
        <w:t>.</w:t>
      </w:r>
      <w:r>
        <w:t>277(Acute neurologic disorders treatment) + 0</w:t>
      </w:r>
      <w:r w:rsidR="00644CD5">
        <w:t>.</w:t>
      </w:r>
      <w:r>
        <w:t>813(Interleukin 1a antagonist) + 1</w:t>
      </w:r>
      <w:r w:rsidR="00644CD5">
        <w:t>.</w:t>
      </w:r>
      <w:r>
        <w:t>67(Cathepsin D inhib</w:t>
      </w:r>
      <w:r>
        <w:t>i</w:t>
      </w:r>
      <w:r>
        <w:t>tor) + 0</w:t>
      </w:r>
      <w:r w:rsidR="00644CD5">
        <w:t>.</w:t>
      </w:r>
      <w:r>
        <w:t>777(Phenylalanine 4-hydroxylase inhibitor) + 0</w:t>
      </w:r>
      <w:r w:rsidR="00644CD5">
        <w:t>.</w:t>
      </w:r>
      <w:r>
        <w:t>139(Metalloproteinase-11 inhibitor) -0</w:t>
      </w:r>
      <w:r w:rsidR="00644CD5">
        <w:t>.</w:t>
      </w:r>
      <w:r>
        <w:t>423(Glutamin-(asparagin-)ase inhibitor) -0</w:t>
      </w:r>
      <w:r w:rsidR="00644CD5">
        <w:t>.</w:t>
      </w:r>
      <w:r>
        <w:t>439(Atrolysin C inhibitor) -0</w:t>
      </w:r>
      <w:r w:rsidR="00644CD5">
        <w:t>.</w:t>
      </w:r>
      <w:r>
        <w:t>474(Glutathione S-transferase substrate) + 0</w:t>
      </w:r>
      <w:r w:rsidR="00644CD5">
        <w:t>.</w:t>
      </w:r>
      <w:r>
        <w:t>561(FOSL1 expression enhancer) -0</w:t>
      </w:r>
      <w:r w:rsidR="00644CD5">
        <w:t>.</w:t>
      </w:r>
      <w:r>
        <w:t>624(Hair growth stimulant) -0</w:t>
      </w:r>
      <w:r w:rsidR="00644CD5">
        <w:t>.</w:t>
      </w:r>
      <w:r>
        <w:t>198(Platelet aggregation inhibitor) -0</w:t>
      </w:r>
      <w:r w:rsidR="00644CD5">
        <w:t>.</w:t>
      </w:r>
      <w:r>
        <w:t>457(Cyclin-dependent kinase 2 inhibitor) -0</w:t>
      </w:r>
      <w:r w:rsidR="00644CD5">
        <w:t>.</w:t>
      </w:r>
      <w:r>
        <w:t>797(Nicotinate phosphoribosyltransferase inhibitor) -0</w:t>
      </w:r>
      <w:r w:rsidR="00644CD5">
        <w:t>.</w:t>
      </w:r>
      <w:r>
        <w:t>329(Growth hormone release inhibitor) + 0</w:t>
      </w:r>
      <w:r w:rsidR="00644CD5">
        <w:t>.</w:t>
      </w:r>
      <w:r>
        <w:t>108(NumPositive) + 1</w:t>
      </w:r>
      <w:r w:rsidR="00644CD5">
        <w:t>.</w:t>
      </w:r>
      <w:r>
        <w:t>54(Tetracycline antiport transporter antagonist) + 0</w:t>
      </w:r>
      <w:r w:rsidR="00644CD5">
        <w:t>.</w:t>
      </w:r>
      <w:r>
        <w:t>401(CYP3A4 substrate) -0</w:t>
      </w:r>
      <w:r w:rsidR="00644CD5">
        <w:t>.</w:t>
      </w:r>
      <w:r>
        <w:t>594(MAO A inhibitor) + 0</w:t>
      </w:r>
      <w:r w:rsidR="00644CD5">
        <w:t>.</w:t>
      </w:r>
      <w:r>
        <w:t>208(Protein kinase C iota inhibitor) -0</w:t>
      </w:r>
      <w:r w:rsidR="00644CD5">
        <w:t>.</w:t>
      </w:r>
      <w:r>
        <w:t>745(Cyclic AMP modulator) + 1</w:t>
      </w:r>
      <w:r w:rsidR="00644CD5">
        <w:t>.</w:t>
      </w:r>
      <w:r>
        <w:t>55(Riboflavin synthase inhib</w:t>
      </w:r>
      <w:r>
        <w:t>i</w:t>
      </w:r>
      <w:r>
        <w:t>tor) -0</w:t>
      </w:r>
      <w:r w:rsidR="00644CD5">
        <w:t>.</w:t>
      </w:r>
      <w:r>
        <w:t>409(TNFSF10 expression enhancer) -1</w:t>
      </w:r>
      <w:r w:rsidR="00644CD5">
        <w:t>.</w:t>
      </w:r>
      <w:r>
        <w:t>07(UGT2B20 substrate) -0</w:t>
      </w:r>
      <w:r w:rsidR="00644CD5">
        <w:t>.</w:t>
      </w:r>
      <w:r>
        <w:t>207(Melatonin 1 agonist) + 0</w:t>
      </w:r>
      <w:r w:rsidR="00644CD5">
        <w:t>.</w:t>
      </w:r>
      <w:r>
        <w:t>451(Glycogen synthase kinase-3 inhibitor) + 1</w:t>
      </w:r>
      <w:r w:rsidR="00644CD5">
        <w:t>.</w:t>
      </w:r>
      <w:r>
        <w:t>13(Proto-oncogene protein c-fos inhibitor) + 0</w:t>
      </w:r>
      <w:r w:rsidR="00644CD5">
        <w:t>.</w:t>
      </w:r>
      <w:r>
        <w:t>199(Acetylcholine antagonist) -1</w:t>
      </w:r>
      <w:r w:rsidR="00644CD5">
        <w:t>.</w:t>
      </w:r>
      <w:r>
        <w:t>15(Polyamine biosynthesis inhibitor) -12(Volume^2) + 0</w:t>
      </w:r>
      <w:r w:rsidR="00644CD5">
        <w:t>.</w:t>
      </w:r>
      <w:r>
        <w:t>863(Caspase 8 inhibitor) -0</w:t>
      </w:r>
      <w:r w:rsidR="00644CD5">
        <w:t>.</w:t>
      </w:r>
      <w:r>
        <w:t xml:space="preserve">142(EphA4 antagonist) + </w:t>
      </w:r>
      <w:r>
        <w:lastRenderedPageBreak/>
        <w:t>0</w:t>
      </w:r>
      <w:r w:rsidR="00644CD5">
        <w:t>.</w:t>
      </w:r>
      <w:r>
        <w:t>298(Glucocorticoid antagonist) + 0</w:t>
      </w:r>
      <w:r w:rsidR="00644CD5">
        <w:t>.</w:t>
      </w:r>
      <w:r>
        <w:t>504(CYP2G1 substrate) -0</w:t>
      </w:r>
      <w:r w:rsidR="00644CD5">
        <w:t>.</w:t>
      </w:r>
      <w:r>
        <w:t>327(Prokinetic) + 0</w:t>
      </w:r>
      <w:r w:rsidR="00644CD5">
        <w:t>.</w:t>
      </w:r>
      <w:r>
        <w:t>636(ABCG2 expression enha</w:t>
      </w:r>
      <w:r>
        <w:t>n</w:t>
      </w:r>
      <w:r>
        <w:t>cer) -0</w:t>
      </w:r>
      <w:r w:rsidR="00644CD5">
        <w:t>.</w:t>
      </w:r>
      <w:r>
        <w:t>296(Protein kinase C beta I inhibitor) + 0</w:t>
      </w:r>
      <w:r w:rsidR="00644CD5">
        <w:t>.</w:t>
      </w:r>
      <w:r>
        <w:t>581(CYP4B substrate) + 0</w:t>
      </w:r>
      <w:r w:rsidR="00644CD5">
        <w:t>.</w:t>
      </w:r>
      <w:r>
        <w:t>441(Tremor) + 0</w:t>
      </w:r>
      <w:r w:rsidR="00644CD5">
        <w:t>.</w:t>
      </w:r>
      <w:r>
        <w:t>344(Cytosolic phospho</w:t>
      </w:r>
      <w:r>
        <w:t>l</w:t>
      </w:r>
      <w:r>
        <w:t>ipase A2 beta inhibitor) + 0</w:t>
      </w:r>
      <w:r w:rsidR="00644CD5">
        <w:t>.</w:t>
      </w:r>
      <w:r>
        <w:t>511(Phosphatidylinositol 4-kinase inhibitor) -0</w:t>
      </w:r>
      <w:r w:rsidR="00644CD5">
        <w:t>.</w:t>
      </w:r>
      <w:r>
        <w:t>191(Antineoplastic (lymphocytic leuk</w:t>
      </w:r>
      <w:r>
        <w:t>e</w:t>
      </w:r>
      <w:r>
        <w:t>mia)) + 0</w:t>
      </w:r>
      <w:r w:rsidR="00644CD5">
        <w:t>.</w:t>
      </w:r>
      <w:r>
        <w:t>336(Growth hormone releasing factor agonist) -0</w:t>
      </w:r>
      <w:r w:rsidR="00644CD5">
        <w:t>.</w:t>
      </w:r>
      <w:r>
        <w:t>241(Cyclin-dependent kinase 5 activator 1 inhibitor) -0</w:t>
      </w:r>
      <w:r w:rsidR="00644CD5">
        <w:t>.</w:t>
      </w:r>
      <w:r>
        <w:t>236(Prostacyclin antagonist) + 0</w:t>
      </w:r>
      <w:r w:rsidR="00644CD5">
        <w:t>.</w:t>
      </w:r>
      <w:r>
        <w:t>819(Oxaloacetate decarboxylase inhibitor) + 0</w:t>
      </w:r>
      <w:r w:rsidR="00644CD5">
        <w:t>.</w:t>
      </w:r>
      <w:r>
        <w:t>156(Inositol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286(CDC25A inhibitor) + 0</w:t>
      </w:r>
      <w:r w:rsidR="00644CD5">
        <w:t>.</w:t>
      </w:r>
      <w:r>
        <w:t>0864(Systemic lupus erythematosus treatment) -0</w:t>
      </w:r>
      <w:r w:rsidR="00644CD5">
        <w:t>.</w:t>
      </w:r>
      <w:r>
        <w:t>132(Prostate disorders treatment) -1</w:t>
      </w:r>
      <w:r w:rsidR="00644CD5">
        <w:t>.</w:t>
      </w:r>
      <w:r>
        <w:t>63(Low molecular weight phosphotyrosine protein phosphatase inhibitor) + 0</w:t>
      </w:r>
      <w:r w:rsidR="00644CD5">
        <w:t>.</w:t>
      </w:r>
      <w:r>
        <w:t>176(Integrin alphaVbeta1 antagonist) -0</w:t>
      </w:r>
      <w:r w:rsidR="00644CD5">
        <w:t>.</w:t>
      </w:r>
      <w:r>
        <w:t>531(PPARG expression enhancer) -0</w:t>
      </w:r>
      <w:r w:rsidR="00644CD5">
        <w:t>.</w:t>
      </w:r>
      <w:r>
        <w:t>274(Potassium channel intermediate-conductance Ca-activated 4 blocker) + 0</w:t>
      </w:r>
      <w:r w:rsidR="00644CD5">
        <w:t>.</w:t>
      </w:r>
      <w:r>
        <w:t>174(4-Hydroxyphenylpyruvate dioxygenase inhibitor) + 0</w:t>
      </w:r>
      <w:r w:rsidR="00644CD5">
        <w:t>.</w:t>
      </w:r>
      <w:r>
        <w:t>218(Caspase 9 inhibitor) -1</w:t>
      </w:r>
      <w:r w:rsidR="00644CD5">
        <w:t>.</w:t>
      </w:r>
      <w:r>
        <w:t>19(N-formylglutamate deformylase inhibitor) -0</w:t>
      </w:r>
      <w:r w:rsidR="00644CD5">
        <w:t>.</w:t>
      </w:r>
      <w:r>
        <w:t>419(Glycosylceramidase inhibitor) -0</w:t>
      </w:r>
      <w:r w:rsidR="00644CD5">
        <w:t>.</w:t>
      </w:r>
      <w:r>
        <w:t>372(Acid phosphatase inhib</w:t>
      </w:r>
      <w:r>
        <w:t>i</w:t>
      </w:r>
      <w:r>
        <w:t>tor) + 0</w:t>
      </w:r>
      <w:r w:rsidR="00644CD5">
        <w:t>.</w:t>
      </w:r>
      <w:r>
        <w:t>295(Nicotinic acid receptor agonist) -0</w:t>
      </w:r>
      <w:r w:rsidR="00644CD5">
        <w:t>.</w:t>
      </w:r>
      <w:r>
        <w:t>589(Oxytocin agonist) + 0</w:t>
      </w:r>
      <w:r w:rsidR="00644CD5">
        <w:t>.</w:t>
      </w:r>
      <w:r>
        <w:t>963(Opioid kappa 2 receptor antagonist) -0</w:t>
      </w:r>
      <w:r w:rsidR="00644CD5">
        <w:t>.</w:t>
      </w:r>
      <w:r>
        <w:t>296(Microtubule stabilization) + 0</w:t>
      </w:r>
      <w:r w:rsidR="00644CD5">
        <w:t>.</w:t>
      </w:r>
      <w:r>
        <w:t>245(Phosphoinositide dependent kinase 1 inhibitor) -0</w:t>
      </w:r>
      <w:r w:rsidR="00644CD5">
        <w:t>.</w:t>
      </w:r>
      <w:r>
        <w:t>267(Raynaud's phenom</w:t>
      </w:r>
      <w:r>
        <w:t>e</w:t>
      </w:r>
      <w:r>
        <w:t>non treatment) + 0</w:t>
      </w:r>
      <w:r w:rsidR="00644CD5">
        <w:t>.</w:t>
      </w:r>
      <w:r>
        <w:t>528(Carcinogenic</w:t>
      </w:r>
      <w:r w:rsidR="00644CD5">
        <w:t>.</w:t>
      </w:r>
      <w:r>
        <w:t xml:space="preserve"> group 1) -1</w:t>
      </w:r>
      <w:r w:rsidR="00644CD5">
        <w:t>.</w:t>
      </w:r>
      <w:r>
        <w:t>03(Glycerate kinase inhibitor) -0</w:t>
      </w:r>
      <w:r w:rsidR="00644CD5">
        <w:t>.</w:t>
      </w:r>
      <w:r>
        <w:t>22(2</w:t>
      </w:r>
      <w:r w:rsidR="00644CD5">
        <w:t>.</w:t>
      </w:r>
      <w:r>
        <w:t>3-Oxidosqualene-lanosterol cyclase inhibitor) + 0</w:t>
      </w:r>
      <w:r w:rsidR="00644CD5">
        <w:t>.</w:t>
      </w:r>
      <w:r>
        <w:t>162(Cachexia treatment) + 0</w:t>
      </w:r>
      <w:r w:rsidR="00644CD5">
        <w:t>.</w:t>
      </w:r>
      <w:r>
        <w:t>086(Imidazoline I1 receptor antagonist) -0</w:t>
      </w:r>
      <w:r w:rsidR="00644CD5">
        <w:t>.</w:t>
      </w:r>
      <w:r>
        <w:t>189(Elongation of very long chain fatty acids protein 3 inhibitor) -0</w:t>
      </w:r>
      <w:r w:rsidR="00644CD5">
        <w:t>.</w:t>
      </w:r>
      <w:r>
        <w:t>148(GST P substrate) -0</w:t>
      </w:r>
      <w:r w:rsidR="00644CD5">
        <w:t>.</w:t>
      </w:r>
      <w:r>
        <w:t>427(4-Hydroxy-2-oxoglutarate aldolase inhibitor) + 0</w:t>
      </w:r>
      <w:r w:rsidR="00644CD5">
        <w:t>.</w:t>
      </w:r>
      <w:r>
        <w:t>86(Fatty acid binding protein adipocyte inhibitor) -0</w:t>
      </w:r>
      <w:r w:rsidR="00644CD5">
        <w:t>.</w:t>
      </w:r>
      <w:r>
        <w:t>299(Serine/threonine-protein kinase WEE1 inhibitor) + 0</w:t>
      </w:r>
      <w:r w:rsidR="00644CD5">
        <w:t>.</w:t>
      </w:r>
      <w:r>
        <w:t>217(Antiseborrheic) + 0</w:t>
      </w:r>
      <w:r w:rsidR="00644CD5">
        <w:t>.</w:t>
      </w:r>
      <w:r>
        <w:t>432(MMP9 expression inhibitor) -0</w:t>
      </w:r>
      <w:r w:rsidR="00644CD5">
        <w:t>.</w:t>
      </w:r>
      <w:r>
        <w:t>223(MT1G expression enhancer) + 0</w:t>
      </w:r>
      <w:r w:rsidR="00644CD5">
        <w:t>.</w:t>
      </w:r>
      <w:r>
        <w:t>157(Elastase 3B inhibitor) -0</w:t>
      </w:r>
      <w:r w:rsidR="00644CD5">
        <w:t>.</w:t>
      </w:r>
      <w:r>
        <w:t>0369(NumNegative) -0</w:t>
      </w:r>
      <w:r w:rsidR="00644CD5">
        <w:t>.</w:t>
      </w:r>
      <w:r>
        <w:t>38(Nuclear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455(Cystic f</w:t>
      </w:r>
      <w:r>
        <w:t>i</w:t>
      </w:r>
      <w:r>
        <w:t>brosis treatment) + 0</w:t>
      </w:r>
      <w:r w:rsidR="00644CD5">
        <w:t>.</w:t>
      </w:r>
      <w:r>
        <w:t>191(Membrane integrity antagonist) -0</w:t>
      </w:r>
      <w:r w:rsidR="00644CD5">
        <w:t>.</w:t>
      </w:r>
      <w:r>
        <w:t>87(Prostaglandin E2 antagonist) + 0</w:t>
      </w:r>
      <w:r w:rsidR="00644CD5">
        <w:t>.</w:t>
      </w:r>
      <w:r>
        <w:t>186(Glyceryl-ether monooxygenase inhibitor) -0</w:t>
      </w:r>
      <w:r w:rsidR="00644CD5">
        <w:t>.</w:t>
      </w:r>
      <w:r>
        <w:t>189(Sodium/hydrogen exchanger 1 inhibitor) + 0</w:t>
      </w:r>
      <w:r w:rsidR="00644CD5">
        <w:t>.</w:t>
      </w:r>
      <w:r>
        <w:t>455(Ethanolaminephosphotransferase inhibitor) -1</w:t>
      </w:r>
      <w:r w:rsidR="00644CD5">
        <w:t>.</w:t>
      </w:r>
      <w:r>
        <w:t>14(Lysophosphatidic acid receptor antagonist) -0</w:t>
      </w:r>
      <w:r w:rsidR="00644CD5">
        <w:t>.</w:t>
      </w:r>
      <w:r>
        <w:t>303(Antitussive) + 0</w:t>
      </w:r>
      <w:r w:rsidR="00644CD5">
        <w:t>.</w:t>
      </w:r>
      <w:r>
        <w:t>259(Imidazoline I2 receptor a</w:t>
      </w:r>
      <w:r>
        <w:t>n</w:t>
      </w:r>
      <w:r>
        <w:t>tagonist) -0</w:t>
      </w:r>
      <w:r w:rsidR="00644CD5">
        <w:t>.</w:t>
      </w:r>
      <w:r>
        <w:t>682(Aspartate transaminase inhibitor) + 0</w:t>
      </w:r>
      <w:r w:rsidR="00644CD5">
        <w:t>.</w:t>
      </w:r>
      <w:r>
        <w:t>156(C10ORF10 expression enhancer) + 0</w:t>
      </w:r>
      <w:r w:rsidR="00644CD5">
        <w:t>.</w:t>
      </w:r>
      <w:r>
        <w:t>663(SUMO-conjugating enzyme UBC9 inhibitor) -0</w:t>
      </w:r>
      <w:r w:rsidR="00644CD5">
        <w:t>.</w:t>
      </w:r>
      <w:r>
        <w:t>71(CDK5/p25 inhibitor) -0</w:t>
      </w:r>
      <w:r w:rsidR="00644CD5">
        <w:t>.</w:t>
      </w:r>
      <w:r>
        <w:t>821(Calpain small subunit 1 inhibitor) + 0</w:t>
      </w:r>
      <w:r w:rsidR="00644CD5">
        <w:t>.</w:t>
      </w:r>
      <w:r>
        <w:t>166(Antineoplastic (endocrine cancer)) + 0</w:t>
      </w:r>
      <w:r w:rsidR="00644CD5">
        <w:t>.</w:t>
      </w:r>
      <w:r>
        <w:t>375(Peroxisome proliferator-activated receptor gamma antagonist) -0</w:t>
      </w:r>
      <w:r w:rsidR="00644CD5">
        <w:t>.</w:t>
      </w:r>
      <w:r>
        <w:t>582(Thioredoxin reductase inhibitor) -0</w:t>
      </w:r>
      <w:r w:rsidR="00644CD5">
        <w:t>.</w:t>
      </w:r>
      <w:r>
        <w:t>256(Polo-like kinase-2 inhibitor) -0</w:t>
      </w:r>
      <w:r w:rsidR="00644CD5">
        <w:t>.</w:t>
      </w:r>
      <w:r>
        <w:t>329(Fatty liver) + 0</w:t>
      </w:r>
      <w:r w:rsidR="00644CD5">
        <w:t>.</w:t>
      </w:r>
      <w:r>
        <w:t>614(Phosphate acetyltransferase inhibitor) -0</w:t>
      </w:r>
      <w:r w:rsidR="00644CD5">
        <w:t>.</w:t>
      </w:r>
      <w:r>
        <w:t>197(Keratoses actinic (solar) treatment) -0</w:t>
      </w:r>
      <w:r w:rsidR="00644CD5">
        <w:t>.</w:t>
      </w:r>
      <w:r>
        <w:t>223(Homoserine O-acetyltransferase inhib</w:t>
      </w:r>
      <w:r>
        <w:t>i</w:t>
      </w:r>
      <w:r>
        <w:t>tor) + 0</w:t>
      </w:r>
      <w:r w:rsidR="00644CD5">
        <w:t>.</w:t>
      </w:r>
      <w:r>
        <w:t>321(Beta glucosidase inhibitor) -0</w:t>
      </w:r>
      <w:r w:rsidR="00644CD5">
        <w:t>.</w:t>
      </w:r>
      <w:r>
        <w:t>167(Embryotoxic) + 0</w:t>
      </w:r>
      <w:r w:rsidR="00644CD5">
        <w:t>.</w:t>
      </w:r>
      <w:r>
        <w:t>16(Hematinic) + 0</w:t>
      </w:r>
      <w:r w:rsidR="00644CD5">
        <w:t>.</w:t>
      </w:r>
      <w:r>
        <w:t>135(Radical formation agonist) -0</w:t>
      </w:r>
      <w:r w:rsidR="00644CD5">
        <w:t>.</w:t>
      </w:r>
      <w:r>
        <w:t>356(Endopeptidase inhibitor) + 0</w:t>
      </w:r>
      <w:r w:rsidR="00644CD5">
        <w:t>.</w:t>
      </w:r>
      <w:r>
        <w:t>144(Rho-associated kinase I inhibitor) + 0</w:t>
      </w:r>
      <w:r w:rsidR="00644CD5">
        <w:t>.</w:t>
      </w:r>
      <w:r>
        <w:t>274(Carcinogenic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454(Homocitrate synthase inhibitor) + 0</w:t>
      </w:r>
      <w:r w:rsidR="00644CD5">
        <w:t>.</w:t>
      </w:r>
      <w:r>
        <w:t>189(Ca2+/calmodulin-dependent kinase II beta inhibitor) + 0</w:t>
      </w:r>
      <w:r w:rsidR="00644CD5">
        <w:t>.</w:t>
      </w:r>
      <w:r>
        <w:t>38(IL1A expression enhancer) + 0</w:t>
      </w:r>
      <w:r w:rsidR="00644CD5">
        <w:t>.</w:t>
      </w:r>
      <w:r>
        <w:t>254(Antithrombotic) -0</w:t>
      </w:r>
      <w:r w:rsidR="00644CD5">
        <w:t>.</w:t>
      </w:r>
      <w:r>
        <w:t>516(P2 nucleoside transporter inhibitor) -0</w:t>
      </w:r>
      <w:r w:rsidR="00644CD5">
        <w:t>.</w:t>
      </w:r>
      <w:r>
        <w:t>186(Epithelial sodium channel blocker) -0</w:t>
      </w:r>
      <w:r w:rsidR="00644CD5">
        <w:t>.</w:t>
      </w:r>
      <w:r>
        <w:t>122(KPNB1 expression inhibitor) + 0</w:t>
      </w:r>
      <w:r w:rsidR="00644CD5">
        <w:t>.</w:t>
      </w:r>
      <w:r>
        <w:t>167(Caspase 7 inhibitor) -0</w:t>
      </w:r>
      <w:r w:rsidR="00644CD5">
        <w:t>.</w:t>
      </w:r>
      <w:r>
        <w:t>265(Aurora kinase i</w:t>
      </w:r>
      <w:r>
        <w:t>n</w:t>
      </w:r>
      <w:r>
        <w:t>hibitor) -0</w:t>
      </w:r>
      <w:r w:rsidR="00644CD5">
        <w:t>.</w:t>
      </w:r>
      <w:r>
        <w:t>389(MAP3K8 inhibitor) + 0</w:t>
      </w:r>
      <w:r w:rsidR="00644CD5">
        <w:t>.</w:t>
      </w:r>
      <w:r>
        <w:t>138(Geranylgeranyltransferase I inhibitor) -0</w:t>
      </w:r>
      <w:r w:rsidR="00644CD5">
        <w:t>.</w:t>
      </w:r>
      <w:r>
        <w:t>18(Antiprotozoal (Amoeba)) + 0</w:t>
      </w:r>
      <w:r w:rsidR="00644CD5">
        <w:t>.</w:t>
      </w:r>
      <w:r>
        <w:t>11(CYP2B6 expression enhancer) + 0</w:t>
      </w:r>
      <w:r w:rsidR="00644CD5">
        <w:t>.</w:t>
      </w:r>
      <w:r>
        <w:t>224(Focal adhesion kinase 2 inhibitor) + 0</w:t>
      </w:r>
      <w:r w:rsidR="00644CD5">
        <w:t>.</w:t>
      </w:r>
      <w:r>
        <w:t>636(Beta lactamase TEM-1 inhib</w:t>
      </w:r>
      <w:r>
        <w:t>i</w:t>
      </w:r>
      <w:r>
        <w:t>tor) + 0</w:t>
      </w:r>
      <w:r w:rsidR="00644CD5">
        <w:t>.</w:t>
      </w:r>
      <w:r>
        <w:t>107(Hepatic disorders treatment) -0</w:t>
      </w:r>
      <w:r w:rsidR="00644CD5">
        <w:t>.</w:t>
      </w:r>
      <w:r>
        <w:t>316(Non-steroidal antiinflammatory agent) -0</w:t>
      </w:r>
      <w:r w:rsidR="00644CD5">
        <w:t>.</w:t>
      </w:r>
      <w:r>
        <w:t>227(Antinephrotoxic) + 0</w:t>
      </w:r>
      <w:r w:rsidR="00644CD5">
        <w:t>.</w:t>
      </w:r>
      <w:r>
        <w:t>454(Antiinflammatory</w:t>
      </w:r>
      <w:r w:rsidR="00644CD5">
        <w:t>.</w:t>
      </w:r>
      <w:r>
        <w:t xml:space="preserve"> ophthalmic) -0</w:t>
      </w:r>
      <w:r w:rsidR="00644CD5">
        <w:t>.</w:t>
      </w:r>
      <w:r>
        <w:t>6(CF transmembrane conductance regulator antagonist) + 0</w:t>
      </w:r>
      <w:r w:rsidR="00644CD5">
        <w:t>.</w:t>
      </w:r>
      <w:r>
        <w:t>582(Adenosine deaminase inhibitor) -0</w:t>
      </w:r>
      <w:r w:rsidR="00644CD5">
        <w:t>.</w:t>
      </w:r>
      <w:r>
        <w:t>14(G-protein coupled receptor 35 antagonist) -0</w:t>
      </w:r>
      <w:r w:rsidR="00644CD5">
        <w:t>.</w:t>
      </w:r>
      <w:r>
        <w:t>456(CCNA2 expression enhancer) -0</w:t>
      </w:r>
      <w:r w:rsidR="00644CD5">
        <w:t>.</w:t>
      </w:r>
      <w:r>
        <w:t>182(Cardiovascular analeptic) + 0</w:t>
      </w:r>
      <w:r w:rsidR="00644CD5">
        <w:t>.</w:t>
      </w:r>
      <w:r>
        <w:t>521(SPP1 expression enhancer) + 0</w:t>
      </w:r>
      <w:r w:rsidR="00644CD5">
        <w:t>.</w:t>
      </w:r>
      <w:r>
        <w:t>429(Cyclin A inhibitor) -0</w:t>
      </w:r>
      <w:r w:rsidR="00644CD5">
        <w:t>.</w:t>
      </w:r>
      <w:r>
        <w:t>167(Neurotrophic factor) + 0</w:t>
      </w:r>
      <w:r w:rsidR="00644CD5">
        <w:t>.</w:t>
      </w:r>
      <w:r>
        <w:t>114(Antineoplastic (testis)) + 0</w:t>
      </w:r>
      <w:r w:rsidR="00644CD5">
        <w:t>.</w:t>
      </w:r>
      <w:r>
        <w:t>624(Aryl hydrocarbon receptor antagonist) + 0</w:t>
      </w:r>
      <w:r w:rsidR="00644CD5">
        <w:t>.</w:t>
      </w:r>
      <w:r>
        <w:t>169(Psychomotor impai</w:t>
      </w:r>
      <w:r>
        <w:t>r</w:t>
      </w:r>
      <w:r>
        <w:t>ment) -0</w:t>
      </w:r>
      <w:r w:rsidR="00644CD5">
        <w:t>.</w:t>
      </w:r>
      <w:r>
        <w:t>108(Presenilin 1 inhibitor) -0</w:t>
      </w:r>
      <w:r w:rsidR="00644CD5">
        <w:t>.</w:t>
      </w:r>
      <w:r>
        <w:t>112(Carcinogenic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163(B cell inhibitor) + 0</w:t>
      </w:r>
      <w:r w:rsidR="00644CD5">
        <w:t>.</w:t>
      </w:r>
      <w:r>
        <w:t>785(Linoleate isomerase inhibitor) + 0</w:t>
      </w:r>
      <w:r w:rsidR="00644CD5">
        <w:t>.</w:t>
      </w:r>
      <w:r>
        <w:t>275(Nav1.8 sodium channel blocker) + 0</w:t>
      </w:r>
      <w:r w:rsidR="00644CD5">
        <w:t>.</w:t>
      </w:r>
      <w:r>
        <w:t>159(Ribosomal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149(Insulin antagonist) -0</w:t>
      </w:r>
      <w:r w:rsidR="00644CD5">
        <w:t>.</w:t>
      </w:r>
      <w:r>
        <w:t>199(Transcription factor E2F1 inhibitor) + 0</w:t>
      </w:r>
      <w:r w:rsidR="00644CD5">
        <w:t>.</w:t>
      </w:r>
      <w:r>
        <w:t>213(Dyslipidemia) + 0</w:t>
      </w:r>
      <w:r w:rsidR="00644CD5">
        <w:t>.</w:t>
      </w:r>
      <w:r>
        <w:t>134(Caspase 2 inhibitor) + 0</w:t>
      </w:r>
      <w:r w:rsidR="00644CD5">
        <w:t>.</w:t>
      </w:r>
      <w:r>
        <w:t>148(Proteasome subunit beta type-5 inhibitor) + 0</w:t>
      </w:r>
      <w:r w:rsidR="00644CD5">
        <w:t>.</w:t>
      </w:r>
      <w:r>
        <w:t>351(Pneumotoxic) -0</w:t>
      </w:r>
      <w:r w:rsidR="00644CD5">
        <w:t>.</w:t>
      </w:r>
      <w:r>
        <w:t>0954(Guanylate cyclase 1 stimulant) + 0</w:t>
      </w:r>
      <w:r w:rsidR="00644CD5">
        <w:t>.</w:t>
      </w:r>
      <w:r>
        <w:t>106(HERG 1 channel blocker) + 0</w:t>
      </w:r>
      <w:r w:rsidR="00644CD5">
        <w:t>.</w:t>
      </w:r>
      <w:r>
        <w:t>0966(Purinergic P2X3 antagonist) -0</w:t>
      </w:r>
      <w:r w:rsidR="00644CD5">
        <w:t>.</w:t>
      </w:r>
      <w:r>
        <w:t>526(Vitamin) + 0</w:t>
      </w:r>
      <w:r w:rsidR="00644CD5">
        <w:t>.</w:t>
      </w:r>
      <w:r>
        <w:t>0975(5-Lipoxygenase inhibitor) -0</w:t>
      </w:r>
      <w:r w:rsidR="00644CD5">
        <w:t>.</w:t>
      </w:r>
      <w:r>
        <w:t>329(IFITM1 expression enhancer) + 0</w:t>
      </w:r>
      <w:r w:rsidR="00644CD5">
        <w:t>.</w:t>
      </w:r>
      <w:r>
        <w:t>311(CCL5 expression enhancer) -0</w:t>
      </w:r>
      <w:r w:rsidR="00644CD5">
        <w:t>.</w:t>
      </w:r>
      <w:r>
        <w:t>507(TP73 expression enhancer) + 0</w:t>
      </w:r>
      <w:r w:rsidR="00644CD5">
        <w:t>.</w:t>
      </w:r>
      <w:r>
        <w:t>441(Apolipoprotein A inhibitor) + 0</w:t>
      </w:r>
      <w:r w:rsidR="00644CD5">
        <w:t>.</w:t>
      </w:r>
      <w:r>
        <w:t>511(Melanin inhibitor) -0</w:t>
      </w:r>
      <w:r w:rsidR="00644CD5">
        <w:t>.</w:t>
      </w:r>
      <w:r>
        <w:t>149(Potassium channel intermediate-conductance Ca-activated blocker) -0</w:t>
      </w:r>
      <w:r w:rsidR="00644CD5">
        <w:t>.</w:t>
      </w:r>
      <w:r>
        <w:t>42(Histone deacetylase 10 inhibitor) + 0</w:t>
      </w:r>
      <w:r w:rsidR="00644CD5">
        <w:t>.</w:t>
      </w:r>
      <w:r>
        <w:t>198(5 Hydroxytryptamine 1D antagonist) -0</w:t>
      </w:r>
      <w:r w:rsidR="00644CD5">
        <w:t>.</w:t>
      </w:r>
      <w:r>
        <w:t>13(Calcium-dependent phospholipase A2 inhibitor) -0</w:t>
      </w:r>
      <w:r w:rsidR="00644CD5">
        <w:t>.</w:t>
      </w:r>
      <w:r>
        <w:t>068(Antiallergic) -0</w:t>
      </w:r>
      <w:r w:rsidR="00644CD5">
        <w:t>.</w:t>
      </w:r>
      <w:r>
        <w:t>0775(Fibroblast growth factor 2 antagonist) + 0</w:t>
      </w:r>
      <w:r w:rsidR="00644CD5">
        <w:t>.</w:t>
      </w:r>
      <w:r>
        <w:t>571(Aralkylamine N-acetyltransferase inhibitor) -0</w:t>
      </w:r>
      <w:r w:rsidR="00644CD5">
        <w:t>.</w:t>
      </w:r>
      <w:r>
        <w:t>24(Antiviral (Poxvirus)) + 0</w:t>
      </w:r>
      <w:r w:rsidR="00644CD5">
        <w:t>.</w:t>
      </w:r>
      <w:r>
        <w:t>583(Prostaglandin agonist) + 0</w:t>
      </w:r>
      <w:r w:rsidR="00644CD5">
        <w:t>.</w:t>
      </w:r>
      <w:r>
        <w:t>201(Glaucoma) + 0</w:t>
      </w:r>
      <w:r w:rsidR="00644CD5">
        <w:t>.</w:t>
      </w:r>
      <w:r>
        <w:t>406(Follicle-stimulating hormone antagonist) -0</w:t>
      </w:r>
      <w:r w:rsidR="00644CD5">
        <w:t>.</w:t>
      </w:r>
      <w:r>
        <w:t>446(Pyruvate carboxylase inhibitor) -0</w:t>
      </w:r>
      <w:r w:rsidR="00644CD5">
        <w:t>.</w:t>
      </w:r>
      <w:r>
        <w:t>347(CXC chemokine 4 receptor antagonist) + 0</w:t>
      </w:r>
      <w:r w:rsidR="00644CD5">
        <w:t>.</w:t>
      </w:r>
      <w:r>
        <w:t>352(2-Aminohexano-6-lactam racemase inhibitor) -0</w:t>
      </w:r>
      <w:r w:rsidR="00644CD5">
        <w:t>.</w:t>
      </w:r>
      <w:r>
        <w:t>153(CYP1A inhibitor) -0</w:t>
      </w:r>
      <w:r w:rsidR="00644CD5">
        <w:t>.</w:t>
      </w:r>
      <w:r>
        <w:t>404(Kainate receptor agonist) + 0</w:t>
      </w:r>
      <w:r w:rsidR="00644CD5">
        <w:t>.</w:t>
      </w:r>
      <w:r>
        <w:t>415(S-adenosyl-L-methionine decarboxylase inhibitor) + 0</w:t>
      </w:r>
      <w:r w:rsidR="00644CD5">
        <w:t>.</w:t>
      </w:r>
      <w:r>
        <w:t>126(Lipase inhibitor) -0</w:t>
      </w:r>
      <w:r w:rsidR="00644CD5">
        <w:t>.</w:t>
      </w:r>
      <w:r>
        <w:t>397(Procollagen C-endopeptidase inhibitor) -0</w:t>
      </w:r>
      <w:r w:rsidR="00644CD5">
        <w:t>.</w:t>
      </w:r>
      <w:r>
        <w:t>237(UGT1A1 expression enhancer) + 0</w:t>
      </w:r>
      <w:r w:rsidR="00644CD5">
        <w:t>.</w:t>
      </w:r>
      <w:r>
        <w:t>225(CYP1A1 expression inhibitor) -0</w:t>
      </w:r>
      <w:r w:rsidR="00644CD5">
        <w:t>.</w:t>
      </w:r>
      <w:r>
        <w:t>221(AKR1C2 expression enhancer) -0</w:t>
      </w:r>
      <w:r w:rsidR="00644CD5">
        <w:t>.</w:t>
      </w:r>
      <w:r>
        <w:t>225(VDR expression enhancer) -0</w:t>
      </w:r>
      <w:r w:rsidR="00644CD5">
        <w:t>.</w:t>
      </w:r>
      <w:r>
        <w:t>433(Neuropathy treatment) -0</w:t>
      </w:r>
      <w:r w:rsidR="00644CD5">
        <w:t>.</w:t>
      </w:r>
      <w:r>
        <w:t>371(EGR3 expression enhancer) -</w:t>
      </w:r>
      <w:r>
        <w:lastRenderedPageBreak/>
        <w:t>0</w:t>
      </w:r>
      <w:r w:rsidR="00644CD5">
        <w:t>.</w:t>
      </w:r>
      <w:r>
        <w:t>436(Acetylcholine M3 receptor agonist) + 0</w:t>
      </w:r>
      <w:r w:rsidR="00644CD5">
        <w:t>.</w:t>
      </w:r>
      <w:r>
        <w:t>0782(Angiogenesis stimulant) -0</w:t>
      </w:r>
      <w:r w:rsidR="00644CD5">
        <w:t>.</w:t>
      </w:r>
      <w:r>
        <w:t>519(dCMP deaminase inhibitor) + 0</w:t>
      </w:r>
      <w:r w:rsidR="00644CD5">
        <w:t>.</w:t>
      </w:r>
      <w:r>
        <w:t>108(CDC7 inhibitor) -0</w:t>
      </w:r>
      <w:r w:rsidR="00644CD5">
        <w:t>.</w:t>
      </w:r>
      <w:r>
        <w:t>344(5-Alpha-reductase 2 inhibitor) -0</w:t>
      </w:r>
      <w:r w:rsidR="00644CD5">
        <w:t>.</w:t>
      </w:r>
      <w:r>
        <w:t>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19(Sodium channel blocker) + 0</w:t>
      </w:r>
      <w:r w:rsidR="00644CD5">
        <w:t>.</w:t>
      </w:r>
      <w:r>
        <w:t>433(CDC-like kinase 4 inhibitor) + 0</w:t>
      </w:r>
      <w:r w:rsidR="00644CD5">
        <w:t>.</w:t>
      </w:r>
      <w:r>
        <w:t>102(Janus tyrosine kinase 1 inhibitor) + 0</w:t>
      </w:r>
      <w:r w:rsidR="00644CD5">
        <w:t>.</w:t>
      </w:r>
      <w:r>
        <w:t>482(Glutamate dehydr</w:t>
      </w:r>
      <w:r>
        <w:t>o</w:t>
      </w:r>
      <w:r>
        <w:t>genase (NADP+) inhibitor) + 0</w:t>
      </w:r>
      <w:r w:rsidR="00644CD5">
        <w:t>.</w:t>
      </w:r>
      <w:r>
        <w:t>409(Phosphoenolpyruvate carboxylase inhibitor) -0</w:t>
      </w:r>
      <w:r w:rsidR="00644CD5">
        <w:t>.</w:t>
      </w:r>
      <w:r>
        <w:t>155(Glycogen synthase kinase-3 alpha inhibitor) -0</w:t>
      </w:r>
      <w:r w:rsidR="00644CD5">
        <w:t>.</w:t>
      </w:r>
      <w:r>
        <w:t>184(P-glycoprotein 1 inhibitor) -0</w:t>
      </w:r>
      <w:r w:rsidR="00644CD5">
        <w:t>.</w:t>
      </w:r>
      <w:r>
        <w:t>264(L-amino-acid oxidase inhibitor) + 0</w:t>
      </w:r>
      <w:r w:rsidR="00644CD5">
        <w:t>.</w:t>
      </w:r>
      <w:r>
        <w:t>195(Pectin lyase inhib</w:t>
      </w:r>
      <w:r>
        <w:t>i</w:t>
      </w:r>
      <w:r>
        <w:t>tor) -0</w:t>
      </w:r>
      <w:r w:rsidR="00644CD5">
        <w:t>.</w:t>
      </w:r>
      <w:r>
        <w:t>122(CYP2E substrate) -0</w:t>
      </w:r>
      <w:r w:rsidR="00644CD5">
        <w:t>.</w:t>
      </w:r>
      <w:r>
        <w:t>237(Choline kinase inhibitor) + 0</w:t>
      </w:r>
      <w:r w:rsidR="00644CD5">
        <w:t>.</w:t>
      </w:r>
      <w:r>
        <w:t>4(VEGF expression inhibitor) + 0</w:t>
      </w:r>
      <w:r w:rsidR="00644CD5">
        <w:t>.</w:t>
      </w:r>
      <w:r>
        <w:t>169(CDKN1A expression enhancer) + 0</w:t>
      </w:r>
      <w:r w:rsidR="00644CD5">
        <w:t>.</w:t>
      </w:r>
      <w:r>
        <w:t>219(Antidepressant) + 0</w:t>
      </w:r>
      <w:r w:rsidR="00644CD5">
        <w:t>.</w:t>
      </w:r>
      <w:r>
        <w:t>133(UGT1A9 substrate) -0</w:t>
      </w:r>
      <w:r w:rsidR="00644CD5">
        <w:t>.</w:t>
      </w:r>
      <w:r>
        <w:t>0876(Glutamate (mGluR group I) ag</w:t>
      </w:r>
      <w:r>
        <w:t>o</w:t>
      </w:r>
      <w:r>
        <w:t>nist) -0</w:t>
      </w:r>
      <w:r w:rsidR="00644CD5">
        <w:t>.</w:t>
      </w:r>
      <w:r>
        <w:t>112(HIV-2 pol protein inhibitor) -0</w:t>
      </w:r>
      <w:r w:rsidR="00644CD5">
        <w:t>.</w:t>
      </w:r>
      <w:r>
        <w:t>333(CYP1B1 inhibitor) + 0</w:t>
      </w:r>
      <w:r w:rsidR="00644CD5">
        <w:t>.</w:t>
      </w:r>
      <w:r>
        <w:t>0982(Glutamate (mGluR group III) agonist) + 0</w:t>
      </w:r>
      <w:r w:rsidR="00644CD5">
        <w:t>.</w:t>
      </w:r>
      <w:r>
        <w:t>126(Cytosolic phospholipase A2 delta inhibitor) + 0</w:t>
      </w:r>
      <w:r w:rsidR="00644CD5">
        <w:t>.</w:t>
      </w:r>
      <w:r>
        <w:t>0775(Guanine deaminase inhibitor) + 0</w:t>
      </w:r>
      <w:r w:rsidR="00644CD5">
        <w:t>.</w:t>
      </w:r>
      <w:r>
        <w:t>117(Angiotensin AT2 receptor antagonist) -0</w:t>
      </w:r>
      <w:r w:rsidR="00644CD5">
        <w:t>.</w:t>
      </w:r>
      <w:r>
        <w:t>194(Beta amyloid protein antagonist) + 0</w:t>
      </w:r>
      <w:r w:rsidR="00644CD5">
        <w:t>.</w:t>
      </w:r>
      <w:r>
        <w:t>137(Tyrosine-ester sulfotransferase inhibitor) -0</w:t>
      </w:r>
      <w:r w:rsidR="00644CD5">
        <w:t>.</w:t>
      </w:r>
      <w:r>
        <w:t>198(3C-like protease (Human coronavirus) inhibitor) -0</w:t>
      </w:r>
      <w:r w:rsidR="00644CD5">
        <w:t>.</w:t>
      </w:r>
      <w:r>
        <w:t>0877(Interferon inducer) + 0</w:t>
      </w:r>
      <w:r w:rsidR="00644CD5">
        <w:t>.</w:t>
      </w:r>
      <w:r>
        <w:t>0874(Neuraminidase (Infl</w:t>
      </w:r>
      <w:r>
        <w:t>u</w:t>
      </w:r>
      <w:r>
        <w:t>enza B) inhibitor) + 0</w:t>
      </w:r>
      <w:r w:rsidR="00644CD5">
        <w:t>.</w:t>
      </w:r>
      <w:r>
        <w:t>0817(Carcinogenic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257(Collagenase inhibitor) + 0</w:t>
      </w:r>
      <w:r w:rsidR="00644CD5">
        <w:t>.</w:t>
      </w:r>
      <w:r>
        <w:t>179(Antineoplastic (colon cancer)) -0</w:t>
      </w:r>
      <w:r w:rsidR="00644CD5">
        <w:t>.</w:t>
      </w:r>
      <w:r>
        <w:t>142(Carcinogenic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0466(Antiviral (HIV)) + 0</w:t>
      </w:r>
      <w:r w:rsidR="00644CD5">
        <w:t>.</w:t>
      </w:r>
      <w:r>
        <w:t>119(Uric acid excretion stimulant) -0</w:t>
      </w:r>
      <w:r w:rsidR="00644CD5">
        <w:t>.</w:t>
      </w:r>
      <w:r>
        <w:t>0867(Collagenase 3 inhibitor) -0</w:t>
      </w:r>
      <w:r w:rsidR="00644CD5">
        <w:t>.</w:t>
      </w:r>
      <w:r>
        <w:t>222(Melatonin 1a antagonist) + 0</w:t>
      </w:r>
      <w:r w:rsidR="00644CD5">
        <w:t>.</w:t>
      </w:r>
      <w:r>
        <w:t>0627(Tryptophan hydroxylase 1 inhibitor) + 0</w:t>
      </w:r>
      <w:r w:rsidR="00644CD5">
        <w:t>.</w:t>
      </w:r>
      <w:r>
        <w:t>214(Matrilysin inhibitor) + 0</w:t>
      </w:r>
      <w:r w:rsidR="00644CD5">
        <w:t>.</w:t>
      </w:r>
      <w:r>
        <w:t>213(Breast cancer-resistant protein inhibitor) -0</w:t>
      </w:r>
      <w:r w:rsidR="00644CD5">
        <w:t>.</w:t>
      </w:r>
      <w:r>
        <w:t>0605(HIV-1 reverse transcriptase inhibitor) + 0</w:t>
      </w:r>
      <w:r w:rsidR="00644CD5">
        <w:t>.</w:t>
      </w:r>
      <w:r>
        <w:t>126(Extrapyramidal disorders treatment) -0</w:t>
      </w:r>
      <w:r w:rsidR="00644CD5">
        <w:t>.</w:t>
      </w:r>
      <w:r>
        <w:t>107(Alkylator) + 0</w:t>
      </w:r>
      <w:r w:rsidR="00644CD5">
        <w:t>.</w:t>
      </w:r>
      <w:r>
        <w:t>0596(Estrogen receptor alpha antagonist) -0</w:t>
      </w:r>
      <w:r w:rsidR="00644CD5">
        <w:t>.</w:t>
      </w:r>
      <w:r>
        <w:t>0648(Hypomania) -0</w:t>
      </w:r>
      <w:r w:rsidR="00644CD5">
        <w:t>.</w:t>
      </w:r>
      <w:r>
        <w:t>0569(Cyclin-dependent kinase 9 inhibitor) + 0</w:t>
      </w:r>
      <w:r w:rsidR="00644CD5">
        <w:t>.</w:t>
      </w:r>
      <w:r>
        <w:t>059(Melanocortin antagonist) + 0</w:t>
      </w:r>
      <w:r w:rsidR="00644CD5">
        <w:t>.</w:t>
      </w:r>
      <w:r>
        <w:t>161(Retinyl-palmitate esterase inhibitor) + 0</w:t>
      </w:r>
      <w:r w:rsidR="00644CD5">
        <w:t>.</w:t>
      </w:r>
      <w:r>
        <w:t>052(cAMP-dependent protein kinase beta catalytic subunit inhibitor) -0</w:t>
      </w:r>
      <w:r w:rsidR="00644CD5">
        <w:t>.</w:t>
      </w:r>
      <w:r>
        <w:t>0707(Nicastrin inhibitor) -0</w:t>
      </w:r>
      <w:r w:rsidR="00644CD5">
        <w:t>.</w:t>
      </w:r>
      <w:r>
        <w:t>0469(Inflammation) -0</w:t>
      </w:r>
      <w:r w:rsidR="00644CD5">
        <w:t>.</w:t>
      </w:r>
      <w:r>
        <w:t>138(Glycogen (starch) synthase inhibitor) -0</w:t>
      </w:r>
      <w:r w:rsidR="00644CD5">
        <w:t>.</w:t>
      </w:r>
      <w:r>
        <w:t>153(Uridine phosphorylase 1 inhibitor) -0</w:t>
      </w:r>
      <w:r w:rsidR="00644CD5">
        <w:t>.</w:t>
      </w:r>
      <w:r>
        <w:t>0351(CXC chemokine receptor antagonist) -0</w:t>
      </w:r>
      <w:r w:rsidR="00644CD5">
        <w:t>.</w:t>
      </w:r>
      <w:r>
        <w:t>184(Demethylmacrocin O-methyltransferase inhibitor) + 0</w:t>
      </w:r>
      <w:r w:rsidR="00644CD5">
        <w:t>.</w:t>
      </w:r>
      <w:r>
        <w:t>077(ATPase inhibitor) -0</w:t>
      </w:r>
      <w:r w:rsidR="00644CD5">
        <w:t>.</w:t>
      </w:r>
      <w:r>
        <w:t>121(Synaptic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0741(AKR1C1 expression enhancer) + 0</w:t>
      </w:r>
      <w:r w:rsidR="00644CD5">
        <w:t>.</w:t>
      </w:r>
      <w:r>
        <w:t>0405(Protease inhibitor) + 0</w:t>
      </w:r>
      <w:r w:rsidR="00644CD5">
        <w:t>.</w:t>
      </w:r>
      <w:r>
        <w:t>0369(Liver X receptor alpha agonist) -0</w:t>
      </w:r>
      <w:r w:rsidR="00644CD5">
        <w:t>.</w:t>
      </w:r>
      <w:r>
        <w:t>134(Histone-lysine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085(Potassium channel (ATP-sensitive) activator) -0</w:t>
      </w:r>
      <w:r w:rsidR="00644CD5">
        <w:t>.</w:t>
      </w:r>
      <w:r>
        <w:t>0256(Antineoplastic (glioblastoma multiforme)) + 0</w:t>
      </w:r>
      <w:r w:rsidR="00644CD5">
        <w:t>.</w:t>
      </w:r>
      <w:r>
        <w:t>125(DNA polymerase III polC-type inhibitor) + 0</w:t>
      </w:r>
      <w:r w:rsidR="00644CD5">
        <w:t>.</w:t>
      </w:r>
      <w:r>
        <w:t>0351(Phosphodiesterase 6B inhibitor) + 0</w:t>
      </w:r>
      <w:r w:rsidR="00644CD5">
        <w:t>.</w:t>
      </w:r>
      <w:r>
        <w:t>0767(I kappa B kinase inhibitor) + 0</w:t>
      </w:r>
      <w:r w:rsidR="00644CD5">
        <w:t>.</w:t>
      </w:r>
      <w:r>
        <w:t>0319(Neutropenia treatment) + 0</w:t>
      </w:r>
      <w:r w:rsidR="00644CD5">
        <w:t>.</w:t>
      </w:r>
      <w:r>
        <w:t>0358(Sexual dysfunction) -0</w:t>
      </w:r>
      <w:r w:rsidR="00644CD5">
        <w:t>.</w:t>
      </w:r>
      <w:r>
        <w:t>0341(5 Hydroxytryptamine 4 agonist) + 0</w:t>
      </w:r>
      <w:r w:rsidR="00644CD5">
        <w:t>.</w:t>
      </w:r>
      <w:r>
        <w:t>0387(TIE-2 antagonist) -0</w:t>
      </w:r>
      <w:r w:rsidR="00644CD5">
        <w:t>.</w:t>
      </w:r>
      <w:r>
        <w:t>0826(Glutathione peroxidase inhibitor) + 0</w:t>
      </w:r>
      <w:r w:rsidR="00644CD5">
        <w:t>.</w:t>
      </w:r>
      <w:r>
        <w:t>0194(Interleukin 2 agonist) -0</w:t>
      </w:r>
      <w:r w:rsidR="00644CD5">
        <w:t>.</w:t>
      </w:r>
      <w:r>
        <w:t>0686(Dihydropyrimidinase inhibitor) -0</w:t>
      </w:r>
      <w:r w:rsidR="00644CD5">
        <w:t>.</w:t>
      </w:r>
      <w:r>
        <w:t>0718(Photinus-luciferin 4-monooxygenase (ATP-hydrolysing) inhibitor) + 0</w:t>
      </w:r>
      <w:r w:rsidR="00644CD5">
        <w:t>.</w:t>
      </w:r>
      <w:r>
        <w:t>0145(Troponin C inhibitor) + 0</w:t>
      </w:r>
      <w:r w:rsidR="00644CD5">
        <w:t>.</w:t>
      </w:r>
      <w:r>
        <w:t>0176(Antineoplastic (breast cancer)) -0</w:t>
      </w:r>
      <w:r w:rsidR="00644CD5">
        <w:t>.</w:t>
      </w:r>
      <w:r>
        <w:t>0198(DNA gyrase subunit B inhibitor) -0</w:t>
      </w:r>
      <w:r w:rsidR="00644CD5">
        <w:t>.</w:t>
      </w:r>
      <w:r>
        <w:t>025(Fibroblast growth factor 1 antagonist) + 0</w:t>
      </w:r>
      <w:r w:rsidR="00644CD5">
        <w:t>.</w:t>
      </w:r>
      <w:r>
        <w:t>0549(TH expression enhancer) + 0</w:t>
      </w:r>
      <w:r w:rsidR="00644CD5">
        <w:t>.</w:t>
      </w:r>
      <w:r>
        <w:t>0207(Histone deacetylase 3 inhibitor) + 0</w:t>
      </w:r>
      <w:r w:rsidR="00644CD5">
        <w:t>.</w:t>
      </w:r>
      <w:r>
        <w:t>0193(Lysine-tRNA ligase inhibitor) -0</w:t>
      </w:r>
      <w:r w:rsidR="00644CD5">
        <w:t>.</w:t>
      </w:r>
      <w:r>
        <w:t>0561(Kallikrein 13 inhibitor) -0</w:t>
      </w:r>
      <w:r w:rsidR="00644CD5">
        <w:t>.</w:t>
      </w:r>
      <w:r>
        <w:t>0167(Protein kinase (CK2) inhibitor) + 0</w:t>
      </w:r>
      <w:r w:rsidR="00644CD5">
        <w:t>.</w:t>
      </w:r>
      <w:r>
        <w:t>0339(Menopausal disorders treatment) + 0</w:t>
      </w:r>
      <w:r w:rsidR="00644CD5">
        <w:t>.</w:t>
      </w:r>
      <w:r>
        <w:t>0423(Beta-D-fucosidase inhibitor) + 0</w:t>
      </w:r>
      <w:r w:rsidR="00644CD5">
        <w:t>.</w:t>
      </w:r>
      <w:r>
        <w:t>0546(Reverse transcriptase (Hepatitis B) inhibitor) -0</w:t>
      </w:r>
      <w:r w:rsidR="00644CD5">
        <w:t>.</w:t>
      </w:r>
      <w:r>
        <w:t>0223(Carcinogenic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0324(Viral entry inhibitor) + 0</w:t>
      </w:r>
      <w:r w:rsidR="00644CD5">
        <w:t>.</w:t>
      </w:r>
      <w:r>
        <w:t>0257(Cytochrome P450 stimulant) + 0</w:t>
      </w:r>
      <w:r w:rsidR="00644CD5">
        <w:t>.</w:t>
      </w:r>
      <w:r>
        <w:t>0178(Neurokinin antagonist) -0</w:t>
      </w:r>
      <w:r w:rsidR="00644CD5">
        <w:t>.</w:t>
      </w:r>
      <w:r>
        <w:t>0285(GPX2 expression enhancer) + 0</w:t>
      </w:r>
      <w:r w:rsidR="00644CD5">
        <w:t>.</w:t>
      </w:r>
      <w:r>
        <w:t>00947(Antiasthmatic) + 0</w:t>
      </w:r>
      <w:r w:rsidR="00644CD5">
        <w:t>.</w:t>
      </w:r>
      <w:r>
        <w:t>0115(Protein-tyrosine phosphatase non-receptor type 22 inhibitor) + 0</w:t>
      </w:r>
      <w:r w:rsidR="00644CD5">
        <w:t>.</w:t>
      </w:r>
      <w:r>
        <w:t>00964(Troponin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0396(Aminopeptidase microsomal inhibitor) + 0</w:t>
      </w:r>
      <w:r w:rsidR="00644CD5">
        <w:t>.</w:t>
      </w:r>
      <w:r>
        <w:t>0264(Cyclooxygenase 1 inhibitor) + 0</w:t>
      </w:r>
      <w:r w:rsidR="00644CD5">
        <w:t>.</w:t>
      </w:r>
      <w:r>
        <w:t>0121(Plasmepsin II inhib</w:t>
      </w:r>
      <w:r>
        <w:t>i</w:t>
      </w:r>
      <w:r>
        <w:t>tor) + 0</w:t>
      </w:r>
      <w:r w:rsidR="00644CD5">
        <w:t>.</w:t>
      </w:r>
      <w:r>
        <w:t>0407(Prephenate dehydratase inhibitor) -0</w:t>
      </w:r>
      <w:r w:rsidR="00644CD5">
        <w:t>.</w:t>
      </w:r>
      <w:r>
        <w:t>0329(Dihydroorotate oxidase inhibitor) + 0</w:t>
      </w:r>
      <w:r w:rsidR="00644CD5">
        <w:t>.</w:t>
      </w:r>
      <w:r>
        <w:t>00902(CYP1B1 su</w:t>
      </w:r>
      <w:r>
        <w:t>b</w:t>
      </w:r>
      <w:r>
        <w:t>strate) -0</w:t>
      </w:r>
      <w:r w:rsidR="00644CD5">
        <w:t>.</w:t>
      </w:r>
      <w:r>
        <w:t>00845(NADPH oxidase 4 inhibitor) -0</w:t>
      </w:r>
      <w:r w:rsidR="00644CD5">
        <w:t>.</w:t>
      </w:r>
      <w:r>
        <w:t>0392(mRNA (nucleoside-2'-O-)-methyltransferase inhibitor) + 0</w:t>
      </w:r>
      <w:r w:rsidR="00644CD5">
        <w:t>.</w:t>
      </w:r>
      <w:r>
        <w:t>0148(Insecticide) -0</w:t>
      </w:r>
      <w:r w:rsidR="00644CD5">
        <w:t>.</w:t>
      </w:r>
      <w:r>
        <w:t>00815(Retinoic acid receptor antagonist) + 0</w:t>
      </w:r>
      <w:r w:rsidR="00644CD5">
        <w:t>.</w:t>
      </w:r>
      <w:r>
        <w:t>00664(Protein kinase B gamma inhibitor) + 0</w:t>
      </w:r>
      <w:r w:rsidR="00644CD5">
        <w:t>.</w:t>
      </w:r>
      <w:r>
        <w:t>00715(Pectate lyase inhibitor) + 0</w:t>
      </w:r>
      <w:r w:rsidR="00644CD5">
        <w:t>.</w:t>
      </w:r>
      <w:r>
        <w:t>0145(Prostaglandin-I synthase inhibitor) + 0</w:t>
      </w:r>
      <w:r w:rsidR="00644CD5">
        <w:t>.</w:t>
      </w:r>
      <w:r>
        <w:t>00391(Troponin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0213(Mannitol-1-phosphate 5-dehydrogenase inhibitor) + 0</w:t>
      </w:r>
      <w:r w:rsidR="00644CD5">
        <w:t>.</w:t>
      </w:r>
      <w:r>
        <w:t>00902(MAP kinase kinase 4 inhibitor) + 0</w:t>
      </w:r>
      <w:r w:rsidR="00644CD5">
        <w:t>.</w:t>
      </w:r>
      <w:r>
        <w:t>00802(NMDA 2A receptor antagonist) + 0</w:t>
      </w:r>
      <w:r w:rsidR="00644CD5">
        <w:t>.</w:t>
      </w:r>
      <w:r>
        <w:t>00282(N-carbamoyl-L-amino-acid hydrolase inhibitor) -0</w:t>
      </w:r>
      <w:r w:rsidR="00644CD5">
        <w:t>.</w:t>
      </w:r>
      <w:r>
        <w:t>00474(Phosphatidylinositol diacylglycerol-lyase inhibitor) + 0</w:t>
      </w:r>
      <w:r w:rsidR="00644CD5">
        <w:t>.</w:t>
      </w:r>
      <w:r>
        <w:t>00187(Thyroid hormone alpha antagonist) + 0</w:t>
      </w:r>
      <w:r w:rsidR="00644CD5">
        <w:t>.</w:t>
      </w:r>
      <w:r>
        <w:t>00195(Protein kinase C delta inhibitor) -0</w:t>
      </w:r>
      <w:r w:rsidR="00644CD5">
        <w:t>.</w:t>
      </w:r>
      <w:r>
        <w:t>00229(DNA damaging) -0</w:t>
      </w:r>
      <w:r w:rsidR="00644CD5">
        <w:t>.</w:t>
      </w:r>
      <w:r>
        <w:t>000573(Chemokine receptor antagonist) + 6</w:t>
      </w:r>
      <w:r w:rsidR="00644CD5">
        <w:t>.</w:t>
      </w:r>
      <w:r>
        <w:t>27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843(Thiopurine S-methyltransferase inhibitor) + 0</w:t>
      </w:r>
      <w:r w:rsidR="00644CD5">
        <w:t>.</w:t>
      </w:r>
      <w:r>
        <w:t>801(CYP2D6 substrate) -0</w:t>
      </w:r>
      <w:r w:rsidR="00644CD5">
        <w:t>.</w:t>
      </w:r>
      <w:r>
        <w:t>00576(Exanthema) + 0</w:t>
      </w:r>
      <w:r w:rsidR="00644CD5">
        <w:t>.</w:t>
      </w:r>
      <w:r>
        <w:t>132(NumAromAtoms) -0</w:t>
      </w:r>
      <w:r w:rsidR="00644CD5">
        <w:t>.</w:t>
      </w:r>
      <w:r>
        <w:t>434(CDK1/cyclin B inhibitor) + 0</w:t>
      </w:r>
      <w:r w:rsidR="00644CD5">
        <w:t>.</w:t>
      </w:r>
      <w:r>
        <w:t>513(Gastrointestinal disturbance) -0</w:t>
      </w:r>
      <w:r w:rsidR="00644CD5">
        <w:t>.</w:t>
      </w:r>
      <w:r>
        <w:t>734(CYP2 su</w:t>
      </w:r>
      <w:r>
        <w:t>b</w:t>
      </w:r>
      <w:r>
        <w:t>strate) -0</w:t>
      </w:r>
      <w:r w:rsidR="00644CD5">
        <w:t>.</w:t>
      </w:r>
      <w:r>
        <w:t>0515(TRPM8 blocker) -0</w:t>
      </w:r>
      <w:r w:rsidR="00644CD5">
        <w:t>.</w:t>
      </w:r>
      <w:r>
        <w:t>109(Platelet antagonist) -0</w:t>
      </w:r>
      <w:r w:rsidR="00644CD5">
        <w:t>.</w:t>
      </w:r>
      <w:r>
        <w:t>627(Alpha-L-rhamnosidase inhibitor) -0</w:t>
      </w:r>
      <w:r w:rsidR="00644CD5">
        <w:t>.</w:t>
      </w:r>
      <w:r>
        <w:t>763(CDK4/cyclin D inhibitor) + 0</w:t>
      </w:r>
      <w:r w:rsidR="00644CD5">
        <w:t>.</w:t>
      </w:r>
      <w:r>
        <w:t>368(Carcinogenic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+ 1</w:t>
      </w:r>
      <w:r w:rsidR="00644CD5">
        <w:t>.</w:t>
      </w:r>
      <w:r>
        <w:t>37(Thymidine kinase (Herpes simplex virus 2) inhibitor) + 0</w:t>
      </w:r>
      <w:r w:rsidR="00644CD5">
        <w:t>.</w:t>
      </w:r>
      <w:r>
        <w:t>915(NOS2 expression enhancer) -0</w:t>
      </w:r>
      <w:r w:rsidR="00644CD5">
        <w:t>.</w:t>
      </w:r>
      <w:r>
        <w:t>218(Antismoking) -0</w:t>
      </w:r>
      <w:r w:rsidR="00644CD5">
        <w:t>.</w:t>
      </w:r>
      <w:r>
        <w:t>414(Purine biosynthesis i</w:t>
      </w:r>
      <w:r>
        <w:t>n</w:t>
      </w:r>
      <w:r>
        <w:t>hibitor) -0</w:t>
      </w:r>
      <w:r w:rsidR="00644CD5">
        <w:t>.</w:t>
      </w:r>
      <w:r>
        <w:t>106(Homoserine O-acetyltransferase inhibitor) -0</w:t>
      </w:r>
      <w:r w:rsidR="00644CD5">
        <w:t>.</w:t>
      </w:r>
      <w:r>
        <w:t>349(Collagenase 3 inhibitor) -0</w:t>
      </w:r>
      <w:r w:rsidR="00644CD5">
        <w:t>.</w:t>
      </w:r>
      <w:r>
        <w:t>765(Hyperthermic) -0</w:t>
      </w:r>
      <w:r w:rsidR="00644CD5">
        <w:t>.</w:t>
      </w:r>
      <w:r>
        <w:t>406(Protein-tyrosine phosphatase 1B inhibitor) + 0</w:t>
      </w:r>
      <w:r w:rsidR="00644CD5">
        <w:t>.</w:t>
      </w:r>
      <w:r>
        <w:t>481(HMGCS1 expression enhancer) + 0</w:t>
      </w:r>
      <w:r w:rsidR="00644CD5">
        <w:t>.</w:t>
      </w:r>
      <w:r>
        <w:t>866(Calcium antag</w:t>
      </w:r>
      <w:r>
        <w:t>o</w:t>
      </w:r>
      <w:r>
        <w:t>nist) -0</w:t>
      </w:r>
      <w:r w:rsidR="00644CD5">
        <w:t>.</w:t>
      </w:r>
      <w:r>
        <w:t>335(Prostatic (benign) hyperplasia treatment) -11</w:t>
      </w:r>
      <w:r w:rsidR="00644CD5">
        <w:t>.</w:t>
      </w:r>
      <w:r>
        <w:t>1(Volume^2) + 0</w:t>
      </w:r>
      <w:r w:rsidR="00644CD5">
        <w:t>.</w:t>
      </w:r>
      <w:r>
        <w:t xml:space="preserve">177(Aldehyde dehydrogenase substrate) + </w:t>
      </w:r>
      <w:r>
        <w:lastRenderedPageBreak/>
        <w:t>0</w:t>
      </w:r>
      <w:r w:rsidR="00644CD5">
        <w:t>.</w:t>
      </w:r>
      <w:r>
        <w:t>459(Gynecological disorders treatment) -0</w:t>
      </w:r>
      <w:r w:rsidR="00644CD5">
        <w:t>.</w:t>
      </w:r>
      <w:r>
        <w:t>611(Carcinogenic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646(Antihematotoxic) -0</w:t>
      </w:r>
      <w:r w:rsidR="00644CD5">
        <w:t>.</w:t>
      </w:r>
      <w:r>
        <w:t>369(Sialorrhea) -0</w:t>
      </w:r>
      <w:r w:rsidR="00644CD5">
        <w:t>.</w:t>
      </w:r>
      <w:r>
        <w:t>188(24-sterol C-methyltransferase inhibitor) + 1</w:t>
      </w:r>
      <w:r w:rsidR="00644CD5">
        <w:t>.</w:t>
      </w:r>
      <w:r>
        <w:t>63(Methionyl aminopeptidase inhibitor) -0</w:t>
      </w:r>
      <w:r w:rsidR="00644CD5">
        <w:t>.</w:t>
      </w:r>
      <w:r>
        <w:t>269(Orexin receptor 2 antagonist) + 0</w:t>
      </w:r>
      <w:r w:rsidR="00644CD5">
        <w:t>.</w:t>
      </w:r>
      <w:r>
        <w:t>119(Transcription factor STAT inhibitor) + 1</w:t>
      </w:r>
      <w:r w:rsidR="00644CD5">
        <w:t>.</w:t>
      </w:r>
      <w:r>
        <w:t>51(Calmodulin-domain protein kinase 1 inhibitor) -0</w:t>
      </w:r>
      <w:r w:rsidR="00644CD5">
        <w:t>.</w:t>
      </w:r>
      <w:r>
        <w:t>934(Phosphodiesterase 1B inhibitor) + 0</w:t>
      </w:r>
      <w:r w:rsidR="00644CD5">
        <w:t>.</w:t>
      </w:r>
      <w:r>
        <w:t>274(Methylenetetrahydrofolate reductase (NADPH) inhibitor) + 0</w:t>
      </w:r>
      <w:r w:rsidR="00644CD5">
        <w:t>.</w:t>
      </w:r>
      <w:r>
        <w:t>674(Ethanolaminephosphotransferase inhibitor) -1</w:t>
      </w:r>
      <w:r w:rsidR="00644CD5">
        <w:t>.</w:t>
      </w:r>
      <w:r>
        <w:t>53(Low molecular weight phosphotyrosine protein phosphatase inhibitor) + 2</w:t>
      </w:r>
      <w:r w:rsidR="00644CD5">
        <w:t>.</w:t>
      </w:r>
      <w:r>
        <w:t>31(Procollagen-proline 3-dioxygenase inhibitor) -1</w:t>
      </w:r>
      <w:r w:rsidR="00644CD5">
        <w:t>.</w:t>
      </w:r>
      <w:r>
        <w:t>17(Glyoxylate reductase (NADP+) inhibitor) + 0</w:t>
      </w:r>
      <w:r w:rsidR="00644CD5">
        <w:t>.</w:t>
      </w:r>
      <w:r>
        <w:t>38(Estrogen beta receptor agonist) + 1</w:t>
      </w:r>
      <w:r w:rsidR="00644CD5">
        <w:t>.</w:t>
      </w:r>
      <w:r>
        <w:t>1(CYP1A2 expression enhancer) + 0</w:t>
      </w:r>
      <w:r w:rsidR="00644CD5">
        <w:t>.</w:t>
      </w:r>
      <w:r>
        <w:t>6(Pain) + 1</w:t>
      </w:r>
      <w:r w:rsidR="00644CD5">
        <w:t>.</w:t>
      </w:r>
      <w:r>
        <w:t>63(Pyruvate dehydrogenase stimulant) -0</w:t>
      </w:r>
      <w:r w:rsidR="00644CD5">
        <w:t>.</w:t>
      </w:r>
      <w:r>
        <w:t>479(Glutathione S-transferase substrate) -0</w:t>
      </w:r>
      <w:r w:rsidR="00644CD5">
        <w:t>.</w:t>
      </w:r>
      <w:r>
        <w:t>183(Topoisomerase II inhibitor) + 0</w:t>
      </w:r>
      <w:r w:rsidR="00644CD5">
        <w:t>.</w:t>
      </w:r>
      <w:r>
        <w:t>704(Corticosteroid-like) -0</w:t>
      </w:r>
      <w:r w:rsidR="00644CD5">
        <w:t>.</w:t>
      </w:r>
      <w:r>
        <w:t>988(Prostaglandin EP3 antagonist) -0</w:t>
      </w:r>
      <w:r w:rsidR="00644CD5">
        <w:t>.</w:t>
      </w:r>
      <w:r>
        <w:t>806(Cholesterol antagonist) -0</w:t>
      </w:r>
      <w:r w:rsidR="00644CD5">
        <w:t>.</w:t>
      </w:r>
      <w:r>
        <w:t>419(Menstruation disorders treatment) -0</w:t>
      </w:r>
      <w:r w:rsidR="00644CD5">
        <w:t>.</w:t>
      </w:r>
      <w:r>
        <w:t>444(Steroid 17-alpha-hydroxylase/17</w:t>
      </w:r>
      <w:r w:rsidR="00644CD5">
        <w:t>.</w:t>
      </w:r>
      <w:r>
        <w:t>20 lyase inhibitor) + 0</w:t>
      </w:r>
      <w:r w:rsidR="00644CD5">
        <w:t>.</w:t>
      </w:r>
      <w:r>
        <w:t>0286(Polypeptide N-acetylgalactosaminyltransferase inhibitor) + 1</w:t>
      </w:r>
      <w:r w:rsidR="00644CD5">
        <w:t>.</w:t>
      </w:r>
      <w:r>
        <w:t>15(Phosphoenolpyruvate carboxykinase (ATP) inhibitor) + 1</w:t>
      </w:r>
      <w:r w:rsidR="00644CD5">
        <w:t>.</w:t>
      </w:r>
      <w:r>
        <w:t>24(TGF beta receptor type II kinase inhibitor) + 18</w:t>
      </w:r>
      <w:r w:rsidR="00644CD5">
        <w:t>.</w:t>
      </w:r>
      <w:r>
        <w:t>5(Lipophilicity) + 0</w:t>
      </w:r>
      <w:r w:rsidR="00644CD5">
        <w:t>.</w:t>
      </w:r>
      <w:r>
        <w:t>582(Ribosomal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105(Antibiotic Oxacephem-like) -0</w:t>
      </w:r>
      <w:r w:rsidR="00644CD5">
        <w:t>.</w:t>
      </w:r>
      <w:r>
        <w:t>36(Histamine H2 receptor agonist) -0</w:t>
      </w:r>
      <w:r w:rsidR="00644CD5">
        <w:t>.</w:t>
      </w:r>
      <w:r>
        <w:t>677(DNA methyltransferase 3B inhib</w:t>
      </w:r>
      <w:r>
        <w:t>i</w:t>
      </w:r>
      <w:r>
        <w:t>tor) -1</w:t>
      </w:r>
      <w:r w:rsidR="00644CD5">
        <w:t>.</w:t>
      </w:r>
      <w:r>
        <w:t>1(Thyroid hormone beta 1 antagonist) + 0</w:t>
      </w:r>
      <w:r w:rsidR="00644CD5">
        <w:t>.</w:t>
      </w:r>
      <w:r>
        <w:t>422(Cytosolic phospholipase A2 beta inhibitor) + 4</w:t>
      </w:r>
      <w:r w:rsidR="00644CD5">
        <w:t>.</w:t>
      </w:r>
      <w:r>
        <w:t>87(Volume) + 0</w:t>
      </w:r>
      <w:r w:rsidR="00644CD5">
        <w:t>.</w:t>
      </w:r>
      <w:r>
        <w:t>275(Vitamin D3 hydroxylase inhibitor) + 0</w:t>
      </w:r>
      <w:r w:rsidR="00644CD5">
        <w:t>.</w:t>
      </w:r>
      <w:r>
        <w:t>521(Inosine monophosphate dehydrogenase 1 inhibitor) + 0</w:t>
      </w:r>
      <w:r w:rsidR="00644CD5">
        <w:t>.</w:t>
      </w:r>
      <w:r>
        <w:t>299(Alpha adrenoreceptor antagonist) -0</w:t>
      </w:r>
      <w:r w:rsidR="00644CD5">
        <w:t>.</w:t>
      </w:r>
      <w:r>
        <w:t>4(Tyrosine-protein kinase TXK inhibitor) + 0</w:t>
      </w:r>
      <w:r w:rsidR="00644CD5">
        <w:t>.</w:t>
      </w:r>
      <w:r>
        <w:t>0129(Endo-1</w:t>
      </w:r>
      <w:r w:rsidR="00644CD5">
        <w:t>.</w:t>
      </w:r>
      <w:r>
        <w:t>4-beta-xylanase inhibitor) + 0</w:t>
      </w:r>
      <w:r w:rsidR="00644CD5">
        <w:t>.</w:t>
      </w:r>
      <w:r>
        <w:t>165(NumPositive) -0</w:t>
      </w:r>
      <w:r w:rsidR="00644CD5">
        <w:t>.</w:t>
      </w:r>
      <w:r>
        <w:t>0798(NumAcceptor) -0</w:t>
      </w:r>
      <w:r w:rsidR="00644CD5">
        <w:t>.</w:t>
      </w:r>
      <w:r>
        <w:t>754(N4-(beta-N-acetylglucosaminyl)-L-asparaginase inhibitor) -0</w:t>
      </w:r>
      <w:r w:rsidR="00644CD5">
        <w:t>.</w:t>
      </w:r>
      <w:r>
        <w:t>423(Nitric oxide antagonist) -0</w:t>
      </w:r>
      <w:r w:rsidR="00644CD5">
        <w:t>.</w:t>
      </w:r>
      <w:r>
        <w:t>702(Hypoxanthine phosphoribosyltransferase inhibitor) + 0</w:t>
      </w:r>
      <w:r w:rsidR="00644CD5">
        <w:t>.</w:t>
      </w:r>
      <w:r>
        <w:t>734(Antihypotensive) + 0</w:t>
      </w:r>
      <w:r w:rsidR="00644CD5">
        <w:t>.</w:t>
      </w:r>
      <w:r>
        <w:t>356(Carcinogenic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766(Heat shock protein 90 beta antagonist) -1</w:t>
      </w:r>
      <w:r w:rsidR="00644CD5">
        <w:t>.</w:t>
      </w:r>
      <w:r>
        <w:t>94(Histone-lysine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316(Phosphodiesterase VIII inhibitor) + 0</w:t>
      </w:r>
      <w:r w:rsidR="00644CD5">
        <w:t>.</w:t>
      </w:r>
      <w:r>
        <w:t>282(Biliary tract disorders treatment) + 0</w:t>
      </w:r>
      <w:r w:rsidR="00644CD5">
        <w:t>.</w:t>
      </w:r>
      <w:r>
        <w:t>408(Oxytocic) -0</w:t>
      </w:r>
      <w:r w:rsidR="00644CD5">
        <w:t>.</w:t>
      </w:r>
      <w:r>
        <w:t>421(Preterm labor treatment) -0</w:t>
      </w:r>
      <w:r w:rsidR="00644CD5">
        <w:t>.</w:t>
      </w:r>
      <w:r>
        <w:t>445(Protein phosphatase 2A inhibitor) + 0</w:t>
      </w:r>
      <w:r w:rsidR="00644CD5">
        <w:t>.</w:t>
      </w:r>
      <w:r>
        <w:t>459(Hypolipemic) -0</w:t>
      </w:r>
      <w:r w:rsidR="00644CD5">
        <w:t>.</w:t>
      </w:r>
      <w:r>
        <w:t>467(CCNE1 expression inhibitor) + 0</w:t>
      </w:r>
      <w:r w:rsidR="00644CD5">
        <w:t>.</w:t>
      </w:r>
      <w:r>
        <w:t>198(Lipophilicity^2) + 0</w:t>
      </w:r>
      <w:r w:rsidR="00644CD5">
        <w:t>.</w:t>
      </w:r>
      <w:r>
        <w:t>982(Alanine dehydrogenase inhibitor) -1</w:t>
      </w:r>
      <w:r w:rsidR="00644CD5">
        <w:t>.</w:t>
      </w:r>
      <w:r>
        <w:t>42(5-Formyltetrahydrofolate cyclo-ligase inhibitor) -0</w:t>
      </w:r>
      <w:r w:rsidR="00644CD5">
        <w:t>.</w:t>
      </w:r>
      <w:r>
        <w:t>418(Potassium channel intermediate-conductance Ca-activated 4 blocker) -0</w:t>
      </w:r>
      <w:r w:rsidR="00644CD5">
        <w:t>.</w:t>
      </w:r>
      <w:r>
        <w:t>299(YWHAE expression inhibitor) + 0</w:t>
      </w:r>
      <w:r w:rsidR="00644CD5">
        <w:t>.</w:t>
      </w:r>
      <w:r>
        <w:t>514(Interleukin 10 agonist) + 1</w:t>
      </w:r>
      <w:r w:rsidR="00644CD5">
        <w:t>.</w:t>
      </w:r>
      <w:r>
        <w:t>16(Chorismate mutase inhibitor) + 0</w:t>
      </w:r>
      <w:r w:rsidR="00644CD5">
        <w:t>.</w:t>
      </w:r>
      <w:r>
        <w:t>411(Fibrinogen receptor antagonist) + 0</w:t>
      </w:r>
      <w:r w:rsidR="00644CD5">
        <w:t>.</w:t>
      </w:r>
      <w:r>
        <w:t>153(MW) + 0</w:t>
      </w:r>
      <w:r w:rsidR="00644CD5">
        <w:t>.</w:t>
      </w:r>
      <w:r>
        <w:t>628(Diabetic neuropathy treatment) + 0</w:t>
      </w:r>
      <w:r w:rsidR="00644CD5">
        <w:t>.</w:t>
      </w:r>
      <w:r>
        <w:t>268(Sucrase-isomaltase inhibitor) + 0</w:t>
      </w:r>
      <w:r w:rsidR="00644CD5">
        <w:t>.</w:t>
      </w:r>
      <w:r>
        <w:t>274(Carcinogenic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-1</w:t>
      </w:r>
      <w:r w:rsidR="00644CD5">
        <w:t>.</w:t>
      </w:r>
      <w:r>
        <w:t>38(Antineoplastic antimetabolite) -1</w:t>
      </w:r>
      <w:r w:rsidR="00644CD5">
        <w:t>.</w:t>
      </w:r>
      <w:r>
        <w:t>42(Nicotinate phosphoribosyltransferase inhibitor) -0</w:t>
      </w:r>
      <w:r w:rsidR="00644CD5">
        <w:t>.</w:t>
      </w:r>
      <w:r>
        <w:t>176(Analgesic</w:t>
      </w:r>
      <w:r w:rsidR="00644CD5">
        <w:t>.</w:t>
      </w:r>
      <w:r>
        <w:t xml:space="preserve"> non-opioid) + 0</w:t>
      </w:r>
      <w:r w:rsidR="00644CD5">
        <w:t>.</w:t>
      </w:r>
      <w:r>
        <w:t>318(Antineoplastic (colon cancer)) + 0</w:t>
      </w:r>
      <w:r w:rsidR="00644CD5">
        <w:t>.</w:t>
      </w:r>
      <w:r>
        <w:t>319(Neurotoxic) -0</w:t>
      </w:r>
      <w:r w:rsidR="00644CD5">
        <w:t>.</w:t>
      </w:r>
      <w:r>
        <w:t>308(KPNB1 expression inhibitor) -0</w:t>
      </w:r>
      <w:r w:rsidR="00644CD5">
        <w:t>.</w:t>
      </w:r>
      <w:r>
        <w:t>213(Platelet derived growth factor receptor kinase inhibitor) + 0</w:t>
      </w:r>
      <w:r w:rsidR="00644CD5">
        <w:t>.</w:t>
      </w:r>
      <w:r>
        <w:t>158(Matrix metalloproteinase 2 (membrane-type) inhibitor) -0</w:t>
      </w:r>
      <w:r w:rsidR="00644CD5">
        <w:t>.</w:t>
      </w:r>
      <w:r>
        <w:t>29(Somatostatin 5 agonist) + 8</w:t>
      </w:r>
      <w:r w:rsidR="00644CD5">
        <w:t>.</w:t>
      </w:r>
      <w:r>
        <w:t>84E-05(Lipophilicity^3) + 0</w:t>
      </w:r>
      <w:r w:rsidR="00644CD5">
        <w:t>.</w:t>
      </w:r>
      <w:r>
        <w:t>00741(Renal failure treatment) -1</w:t>
      </w:r>
      <w:r w:rsidR="00644CD5">
        <w:t>.</w:t>
      </w:r>
      <w:r>
        <w:t>57(UGT2B20 substrate) -0</w:t>
      </w:r>
      <w:r w:rsidR="00644CD5">
        <w:t>.</w:t>
      </w:r>
      <w:r>
        <w:t>248(Lysophosphatidic acid 2 receptor antagonist) + 1</w:t>
      </w:r>
      <w:r w:rsidR="00644CD5">
        <w:t>.</w:t>
      </w:r>
      <w:r>
        <w:t>52(Progesterone receptor B1 antagonist) + 0</w:t>
      </w:r>
      <w:r w:rsidR="00644CD5">
        <w:t>.</w:t>
      </w:r>
      <w:r>
        <w:t>458(AR expression inhibitor) -0</w:t>
      </w:r>
      <w:r w:rsidR="00644CD5">
        <w:t>.</w:t>
      </w:r>
      <w:r>
        <w:t>725(Antidepressant</w:t>
      </w:r>
      <w:r w:rsidR="00644CD5">
        <w:t>.</w:t>
      </w:r>
      <w:r>
        <w:t xml:space="preserve"> Imipramin-like) -1(Histone deacetylase 11 inhibitor) + 1</w:t>
      </w:r>
      <w:r w:rsidR="00644CD5">
        <w:t>.</w:t>
      </w:r>
      <w:r>
        <w:t>08(AMP-activated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147(Antiviral (HIV)) -0</w:t>
      </w:r>
      <w:r w:rsidR="00644CD5">
        <w:t>.</w:t>
      </w:r>
      <w:r>
        <w:t>044(NumNegative) -0</w:t>
      </w:r>
      <w:r w:rsidR="00644CD5">
        <w:t>.</w:t>
      </w:r>
      <w:r>
        <w:t>0962(Prostaglandin EP2 agonist) + 0</w:t>
      </w:r>
      <w:r w:rsidR="00644CD5">
        <w:t>.</w:t>
      </w:r>
      <w:r>
        <w:t>247(Neurokinin 2 antagonist) + 0</w:t>
      </w:r>
      <w:r w:rsidR="00644CD5">
        <w:t>.</w:t>
      </w:r>
      <w:r>
        <w:t>284(Ileal bile acid transport inhibitor) + 0</w:t>
      </w:r>
      <w:r w:rsidR="00644CD5">
        <w:t>.</w:t>
      </w:r>
      <w:r>
        <w:t>263(Farnesoid X receptor agonist) -0</w:t>
      </w:r>
      <w:r w:rsidR="00644CD5">
        <w:t>.</w:t>
      </w:r>
      <w:r>
        <w:t>243(Antineoplastic (renal cancer)) -0</w:t>
      </w:r>
      <w:r w:rsidR="00644CD5">
        <w:t>.</w:t>
      </w:r>
      <w:r>
        <w:t>209(Endothelin receptor antagonist) + 0</w:t>
      </w:r>
      <w:r w:rsidR="00644CD5">
        <w:t>.</w:t>
      </w:r>
      <w:r>
        <w:t>426(Psychostimulant) + 0</w:t>
      </w:r>
      <w:r w:rsidR="00644CD5">
        <w:t>.</w:t>
      </w:r>
      <w:r>
        <w:t>325(Plasminogen activator inhibitor antagonist) -0</w:t>
      </w:r>
      <w:r w:rsidR="00644CD5">
        <w:t>.</w:t>
      </w:r>
      <w:r>
        <w:t>265(Cyclin T1 inhibitor) + 0</w:t>
      </w:r>
      <w:r w:rsidR="00644CD5">
        <w:t>.</w:t>
      </w:r>
      <w:r>
        <w:t>407(15-Lipoxygenase 2 inhibitor) + 0</w:t>
      </w:r>
      <w:r w:rsidR="00644CD5">
        <w:t>.</w:t>
      </w:r>
      <w:r>
        <w:t>391(Uterine relaxant) -0</w:t>
      </w:r>
      <w:r w:rsidR="00644CD5">
        <w:t>.</w:t>
      </w:r>
      <w:r>
        <w:t>753(Vascular adhesion protein 1 inhibitor) -0</w:t>
      </w:r>
      <w:r w:rsidR="00644CD5">
        <w:t>.</w:t>
      </w:r>
      <w:r>
        <w:t>127(Platelet aggregation inhibitor) -0</w:t>
      </w:r>
      <w:r w:rsidR="00644CD5">
        <w:t>.</w:t>
      </w:r>
      <w:r>
        <w:t>195(17-Beta-hydroxysteroid dehydrogenase 1 inhibitor) -0</w:t>
      </w:r>
      <w:r w:rsidR="00644CD5">
        <w:t>.</w:t>
      </w:r>
      <w:r>
        <w:t>85(Nicotinic receptor gamma subunit antagonist) -0</w:t>
      </w:r>
      <w:r w:rsidR="00644CD5">
        <w:t>.</w:t>
      </w:r>
      <w:r>
        <w:t>649(Carbonic anhydrase stimulant) -0</w:t>
      </w:r>
      <w:r w:rsidR="00644CD5">
        <w:t>.</w:t>
      </w:r>
      <w:r>
        <w:t>391(Antiacne) + 1</w:t>
      </w:r>
      <w:r w:rsidR="00644CD5">
        <w:t>.</w:t>
      </w:r>
      <w:r>
        <w:t>07(Ether-a-go-go potassium channel 1 blocker) -0</w:t>
      </w:r>
      <w:r w:rsidR="00644CD5">
        <w:t>.</w:t>
      </w:r>
      <w:r>
        <w:t>615(5 Hydroxytry</w:t>
      </w:r>
      <w:r>
        <w:t>p</w:t>
      </w:r>
      <w:r>
        <w:t>tamine 2 agonist) + 0</w:t>
      </w:r>
      <w:r w:rsidR="00644CD5">
        <w:t>.</w:t>
      </w:r>
      <w:r>
        <w:t>572(Ulceration) -0</w:t>
      </w:r>
      <w:r w:rsidR="00644CD5">
        <w:t>.</w:t>
      </w:r>
      <w:r>
        <w:t>481(Anesthetic inhalation) -0</w:t>
      </w:r>
      <w:r w:rsidR="00644CD5">
        <w:t>.</w:t>
      </w:r>
      <w:r>
        <w:t>184(Prokinetic) + 0</w:t>
      </w:r>
      <w:r w:rsidR="00644CD5">
        <w:t>.</w:t>
      </w:r>
      <w:r>
        <w:t>77(Somatostatin 4 antag</w:t>
      </w:r>
      <w:r>
        <w:t>o</w:t>
      </w:r>
      <w:r>
        <w:t>nist) -0</w:t>
      </w:r>
      <w:r w:rsidR="00644CD5">
        <w:t>.</w:t>
      </w:r>
      <w:r>
        <w:t>128(Antihypertensive) -0</w:t>
      </w:r>
      <w:r w:rsidR="00644CD5">
        <w:t>.</w:t>
      </w:r>
      <w:r>
        <w:t>306(Protein kinase C beta I inhibitor) + 0</w:t>
      </w:r>
      <w:r w:rsidR="00644CD5">
        <w:t>.</w:t>
      </w:r>
      <w:r>
        <w:t>281(Sentrin-specific protease 6 inhibitor) -0</w:t>
      </w:r>
      <w:r w:rsidR="00644CD5">
        <w:t>.</w:t>
      </w:r>
      <w:r>
        <w:t>332(Purinergic P2T antagonist) -0</w:t>
      </w:r>
      <w:r w:rsidR="00644CD5">
        <w:t>.</w:t>
      </w:r>
      <w:r>
        <w:t>149(CYP3A4 inhibitor) -0</w:t>
      </w:r>
      <w:r w:rsidR="00644CD5">
        <w:t>.</w:t>
      </w:r>
      <w:r>
        <w:t>403(Endothelin-converting enzyme 1 inhibitor) + 0</w:t>
      </w:r>
      <w:r w:rsidR="00644CD5">
        <w:t>.</w:t>
      </w:r>
      <w:r>
        <w:t>828(Saccharopine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393(Cyclin-dependent kinase 7 inhibitor) + 0</w:t>
      </w:r>
      <w:r w:rsidR="00644CD5">
        <w:t>.</w:t>
      </w:r>
      <w:r>
        <w:t>861(Gastricsin inhibitor) -1</w:t>
      </w:r>
      <w:r w:rsidR="00644CD5">
        <w:t>.</w:t>
      </w:r>
      <w:r>
        <w:t>02(Pyruvate carboxylase inhibitor) -0</w:t>
      </w:r>
      <w:r w:rsidR="00644CD5">
        <w:t>.</w:t>
      </w:r>
      <w:r>
        <w:t>258(MAP kinase 8 inhibitor) -0</w:t>
      </w:r>
      <w:r w:rsidR="00644CD5">
        <w:t>.</w:t>
      </w:r>
      <w:r>
        <w:t>0663(Cyclin-dependent kinase 6 inhibitor) -0</w:t>
      </w:r>
      <w:r w:rsidR="00644CD5">
        <w:t>.</w:t>
      </w:r>
      <w:r>
        <w:t>195(COL1A1 expression enhancer) + 0</w:t>
      </w:r>
      <w:r w:rsidR="00644CD5">
        <w:t>.</w:t>
      </w:r>
      <w:r>
        <w:t>189(Constipation treatment) -0</w:t>
      </w:r>
      <w:r w:rsidR="00644CD5">
        <w:t>.</w:t>
      </w:r>
      <w:r>
        <w:t>688(Peptidylglycine monooxygenase inhibitor) + 1</w:t>
      </w:r>
      <w:r w:rsidR="00644CD5">
        <w:t>.</w:t>
      </w:r>
      <w:r>
        <w:t>16(Neuraminidase inhibitor) + 0</w:t>
      </w:r>
      <w:r w:rsidR="00644CD5">
        <w:t>.</w:t>
      </w:r>
      <w:r>
        <w:t>152(Antineoplastic (non-Hodgkin's lymphoma)) + 0</w:t>
      </w:r>
      <w:r w:rsidR="00644CD5">
        <w:t>.</w:t>
      </w:r>
      <w:r>
        <w:t>545(GABA A receptor agonist) -0</w:t>
      </w:r>
      <w:r w:rsidR="00644CD5">
        <w:t>.</w:t>
      </w:r>
      <w:r>
        <w:t>496(UGT1A3 substrate) -0</w:t>
      </w:r>
      <w:r w:rsidR="00644CD5">
        <w:t>.</w:t>
      </w:r>
      <w:r>
        <w:t>508(Arylamine N-Acetyltransferase substrate) + 0</w:t>
      </w:r>
      <w:r w:rsidR="00644CD5">
        <w:t>.</w:t>
      </w:r>
      <w:r>
        <w:t>231(Tachycardiac) -1</w:t>
      </w:r>
      <w:r w:rsidR="00644CD5">
        <w:t>.</w:t>
      </w:r>
      <w:r>
        <w:t>44(Chalcone isomerase inhibitor) + 0</w:t>
      </w:r>
      <w:r w:rsidR="00644CD5">
        <w:t>.</w:t>
      </w:r>
      <w:r>
        <w:t>131(Phosphodiesterase 11A inhibitor) + 1</w:t>
      </w:r>
      <w:r w:rsidR="00644CD5">
        <w:t>.</w:t>
      </w:r>
      <w:r>
        <w:t>19(FAD diphosphatase inhibitor) -0</w:t>
      </w:r>
      <w:r w:rsidR="00644CD5">
        <w:t>.</w:t>
      </w:r>
      <w:r>
        <w:t>493(Histone acetyltransferase inhibitor) + 0</w:t>
      </w:r>
      <w:r w:rsidR="00644CD5">
        <w:t>.</w:t>
      </w:r>
      <w:r>
        <w:t>533(Pneumotoxic) + 0</w:t>
      </w:r>
      <w:r w:rsidR="00644CD5">
        <w:t>.</w:t>
      </w:r>
      <w:r>
        <w:t>194(Troponin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177(Elongation of very long chain fatty acids protein 3 inhibitor) -0</w:t>
      </w:r>
      <w:r w:rsidR="00644CD5">
        <w:t>.</w:t>
      </w:r>
      <w:r>
        <w:t>594(Hypoxia inducible factor 1 alpha inhibitor) -0</w:t>
      </w:r>
      <w:r w:rsidR="00644CD5">
        <w:t>.</w:t>
      </w:r>
      <w:r>
        <w:t>165(Lymphocytopoiesis inhibitor) -0</w:t>
      </w:r>
      <w:r w:rsidR="00644CD5">
        <w:t>.</w:t>
      </w:r>
      <w:r>
        <w:t>462(Dizziness) + 0</w:t>
      </w:r>
      <w:r w:rsidR="00644CD5">
        <w:t>.</w:t>
      </w:r>
      <w:r>
        <w:t>526(Galactose oxidase inhibitor) + 0</w:t>
      </w:r>
      <w:r w:rsidR="00644CD5">
        <w:t>.</w:t>
      </w:r>
      <w:r>
        <w:t>244(Respiratory analeptic) -0</w:t>
      </w:r>
      <w:r w:rsidR="00644CD5">
        <w:t>.</w:t>
      </w:r>
      <w:r>
        <w:t>256(Methionyl aminopeptidase 2 inhibitor) + 0</w:t>
      </w:r>
      <w:r w:rsidR="00644CD5">
        <w:t>.</w:t>
      </w:r>
      <w:r>
        <w:t>384(CYP2C19 inhibitor) -0</w:t>
      </w:r>
      <w:r w:rsidR="00644CD5">
        <w:t>.</w:t>
      </w:r>
      <w:r>
        <w:t>524(Macrophage migration inhibitory factor inhibitor) + 0</w:t>
      </w:r>
      <w:r w:rsidR="00644CD5">
        <w:t>.</w:t>
      </w:r>
      <w:r>
        <w:t>614(SLC7A11 expression enhancer) -0</w:t>
      </w:r>
      <w:r w:rsidR="00644CD5">
        <w:t>.</w:t>
      </w:r>
      <w:r>
        <w:t>35(Splenomegaly) -0</w:t>
      </w:r>
      <w:r w:rsidR="00644CD5">
        <w:t>.</w:t>
      </w:r>
      <w:r>
        <w:t>377(Carcinogenic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158(Lipoxygenase inhibitor) -</w:t>
      </w:r>
      <w:r>
        <w:lastRenderedPageBreak/>
        <w:t>0</w:t>
      </w:r>
      <w:r w:rsidR="00644CD5">
        <w:t>.</w:t>
      </w:r>
      <w:r>
        <w:t>43(Endopeptidase inhibitor) -0</w:t>
      </w:r>
      <w:r w:rsidR="00644CD5">
        <w:t>.</w:t>
      </w:r>
      <w:r>
        <w:t>318(Cholestasis) + 0</w:t>
      </w:r>
      <w:r w:rsidR="00644CD5">
        <w:t>.</w:t>
      </w:r>
      <w:r>
        <w:t>616(Peptide deformylase inhibitor) + 0</w:t>
      </w:r>
      <w:r w:rsidR="00644CD5">
        <w:t>.</w:t>
      </w:r>
      <w:r>
        <w:t>322(MAO B substrate) -0</w:t>
      </w:r>
      <w:r w:rsidR="00644CD5">
        <w:t>.</w:t>
      </w:r>
      <w:r>
        <w:t>81([hydroxymethylglutaryl-CoA reductase (NADPH)] kinase inhibitor) -0</w:t>
      </w:r>
      <w:r w:rsidR="00644CD5">
        <w:t>.</w:t>
      </w:r>
      <w:r>
        <w:t>564(SULT1A1 substrate) -0</w:t>
      </w:r>
      <w:r w:rsidR="00644CD5">
        <w:t>.</w:t>
      </w:r>
      <w:r>
        <w:t>583(Potassium channel Kv1.3 blocker) + 0</w:t>
      </w:r>
      <w:r w:rsidR="00644CD5">
        <w:t>.</w:t>
      </w:r>
      <w:r>
        <w:t>209(N-Acetylated alpha-linked acidic dipeptidase inhibitor) -0</w:t>
      </w:r>
      <w:r w:rsidR="00644CD5">
        <w:t>.</w:t>
      </w:r>
      <w:r>
        <w:t>416(Inducible nitric oxide synthase inhibitor) + 0</w:t>
      </w:r>
      <w:r w:rsidR="00644CD5">
        <w:t>.</w:t>
      </w:r>
      <w:r>
        <w:t>596(Phosphatidate cytidylyltransferase inhibitor) -0</w:t>
      </w:r>
      <w:r w:rsidR="00644CD5">
        <w:t>.</w:t>
      </w:r>
      <w:r>
        <w:t>241(Dopamine D4 agonist) + 0</w:t>
      </w:r>
      <w:r w:rsidR="00644CD5">
        <w:t>.</w:t>
      </w:r>
      <w:r>
        <w:t>166(Opioid mu 2 receptor antagonist) + 0</w:t>
      </w:r>
      <w:r w:rsidR="00644CD5">
        <w:t>.</w:t>
      </w:r>
      <w:r>
        <w:t>194(ADAM inhibitor) + 0</w:t>
      </w:r>
      <w:r w:rsidR="00644CD5">
        <w:t>.</w:t>
      </w:r>
      <w:r>
        <w:t>188(Pantetheine-phosphate ad</w:t>
      </w:r>
      <w:r>
        <w:t>e</w:t>
      </w:r>
      <w:r>
        <w:t>nylyltransferase inhibitor) -0</w:t>
      </w:r>
      <w:r w:rsidR="00644CD5">
        <w:t>.</w:t>
      </w:r>
      <w:r>
        <w:t>163(Prolactin release inhibitor) + 0</w:t>
      </w:r>
      <w:r w:rsidR="00644CD5">
        <w:t>.</w:t>
      </w:r>
      <w:r>
        <w:t>373(Beta 1 adrenoreceptor antagonist) -0</w:t>
      </w:r>
      <w:r w:rsidR="00644CD5">
        <w:t>.</w:t>
      </w:r>
      <w:r>
        <w:t>153(GST P substrate) + 0</w:t>
      </w:r>
      <w:r w:rsidR="00644CD5">
        <w:t>.</w:t>
      </w:r>
      <w:r>
        <w:t>555(Poly(ADP-ribose) glycohydrolase inhibitor) -0</w:t>
      </w:r>
      <w:r w:rsidR="00644CD5">
        <w:t>.</w:t>
      </w:r>
      <w:r>
        <w:t>564(CC chemokine receptor agonist) -0</w:t>
      </w:r>
      <w:r w:rsidR="00644CD5">
        <w:t>.</w:t>
      </w:r>
      <w:r>
        <w:t>411(Diacylglycerol cholinephosphotransferase inhibitor) -0</w:t>
      </w:r>
      <w:r w:rsidR="00644CD5">
        <w:t>.</w:t>
      </w:r>
      <w:r>
        <w:t>175(Keratolytic) -0</w:t>
      </w:r>
      <w:r w:rsidR="00644CD5">
        <w:t>.</w:t>
      </w:r>
      <w:r>
        <w:t>0905(Antimitotic) -0</w:t>
      </w:r>
      <w:r w:rsidR="00644CD5">
        <w:t>.</w:t>
      </w:r>
      <w:r>
        <w:t>5(Fatty acid oxidation inhibitor) + 0</w:t>
      </w:r>
      <w:r w:rsidR="00644CD5">
        <w:t>.</w:t>
      </w:r>
      <w:r>
        <w:t>0839(Systemic lupus erythematosus treatment) -0</w:t>
      </w:r>
      <w:r w:rsidR="00644CD5">
        <w:t>.</w:t>
      </w:r>
      <w:r>
        <w:t>171(Kainate receptor 4 antagonist) -0</w:t>
      </w:r>
      <w:r w:rsidR="00644CD5">
        <w:t>.</w:t>
      </w:r>
      <w:r>
        <w:t>599(Carboxypeptidase E inhibitor) + 0</w:t>
      </w:r>
      <w:r w:rsidR="00644CD5">
        <w:t>.</w:t>
      </w:r>
      <w:r>
        <w:t>98(UGT2B7H substrate) + 0</w:t>
      </w:r>
      <w:r w:rsidR="00644CD5">
        <w:t>.</w:t>
      </w:r>
      <w:r>
        <w:t>152(Antibiotic Penicillin-like) -0</w:t>
      </w:r>
      <w:r w:rsidR="00644CD5">
        <w:t>.</w:t>
      </w:r>
      <w:r>
        <w:t>293(PPARG expression enhancer) -0</w:t>
      </w:r>
      <w:r w:rsidR="00644CD5">
        <w:t>.</w:t>
      </w:r>
      <w:r>
        <w:t>218(Janus tyrosine kinase 2 inhibitor) -0</w:t>
      </w:r>
      <w:r w:rsidR="00644CD5">
        <w:t>.</w:t>
      </w:r>
      <w:r>
        <w:t>386(SKP2 expression inhibitor) + 0</w:t>
      </w:r>
      <w:r w:rsidR="00644CD5">
        <w:t>.</w:t>
      </w:r>
      <w:r>
        <w:t>422(Leukotriene C antagonist) + 0</w:t>
      </w:r>
      <w:r w:rsidR="00644CD5">
        <w:t>.</w:t>
      </w:r>
      <w:r>
        <w:t>13(Cachexia treatment) -0</w:t>
      </w:r>
      <w:r w:rsidR="00644CD5">
        <w:t>.</w:t>
      </w:r>
      <w:r>
        <w:t>0937(Rhinitis treatment) -0</w:t>
      </w:r>
      <w:r w:rsidR="00644CD5">
        <w:t>.</w:t>
      </w:r>
      <w:r>
        <w:t>548(Anabolic) + 0</w:t>
      </w:r>
      <w:r w:rsidR="00644CD5">
        <w:t>.</w:t>
      </w:r>
      <w:r>
        <w:t>16(Carcinogenic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149(Antidepressant) + 0</w:t>
      </w:r>
      <w:r w:rsidR="00644CD5">
        <w:t>.</w:t>
      </w:r>
      <w:r>
        <w:t>381(NMDA receptor subunit 3A antagonist) -0</w:t>
      </w:r>
      <w:r w:rsidR="00644CD5">
        <w:t>.</w:t>
      </w:r>
      <w:r>
        <w:t>129(CDC25 phosphatase inhibitor) -0</w:t>
      </w:r>
      <w:r w:rsidR="00644CD5">
        <w:t>.</w:t>
      </w:r>
      <w:r>
        <w:t>27(PCNA expression enhancer) -0</w:t>
      </w:r>
      <w:r w:rsidR="00644CD5">
        <w:t>.</w:t>
      </w:r>
      <w:r>
        <w:t>21(Neutral endopeptidase inhibitor) -0</w:t>
      </w:r>
      <w:r w:rsidR="00644CD5">
        <w:t>.</w:t>
      </w:r>
      <w:r>
        <w:t>565(Purine nucleosidase inhibitor) + 0</w:t>
      </w:r>
      <w:r w:rsidR="00644CD5">
        <w:t>.</w:t>
      </w:r>
      <w:r>
        <w:t>144(Alpha tubulin antagonist) + 0</w:t>
      </w:r>
      <w:r w:rsidR="00644CD5">
        <w:t>.</w:t>
      </w:r>
      <w:r>
        <w:t>373(CDKN1C expression enhancer) -0</w:t>
      </w:r>
      <w:r w:rsidR="00644CD5">
        <w:t>.</w:t>
      </w:r>
      <w:r>
        <w:t>0769(Antioxidant) -0</w:t>
      </w:r>
      <w:r w:rsidR="00644CD5">
        <w:t>.</w:t>
      </w:r>
      <w:r>
        <w:t>354(NOS3 expre</w:t>
      </w:r>
      <w:r>
        <w:t>s</w:t>
      </w:r>
      <w:r>
        <w:t>sion inhibitor) + 0</w:t>
      </w:r>
      <w:r w:rsidR="00644CD5">
        <w:t>.</w:t>
      </w:r>
      <w:r>
        <w:t>199(IL1B expression enhancer) + 0</w:t>
      </w:r>
      <w:r w:rsidR="00644CD5">
        <w:t>.</w:t>
      </w:r>
      <w:r>
        <w:t>32(Intermittent claudication treatment) + 0</w:t>
      </w:r>
      <w:r w:rsidR="00644CD5">
        <w:t>.</w:t>
      </w:r>
      <w:r>
        <w:t>294(Phosphodiesterase VII inhibitor) + 0</w:t>
      </w:r>
      <w:r w:rsidR="00644CD5">
        <w:t>.</w:t>
      </w:r>
      <w:r>
        <w:t>211(ID1 expression inhibitor) -0</w:t>
      </w:r>
      <w:r w:rsidR="00644CD5">
        <w:t>.</w:t>
      </w:r>
      <w:r>
        <w:t>218(Psychosexual dysfunction treatment) + 0</w:t>
      </w:r>
      <w:r w:rsidR="00644CD5">
        <w:t>.</w:t>
      </w:r>
      <w:r>
        <w:t>0718(Antineoplastic (brain cancer)) + 0</w:t>
      </w:r>
      <w:r w:rsidR="00644CD5">
        <w:t>.</w:t>
      </w:r>
      <w:r>
        <w:t>12(Adenosylmethionine cyclotransferase inhibitor) -0</w:t>
      </w:r>
      <w:r w:rsidR="00644CD5">
        <w:t>.</w:t>
      </w:r>
      <w:r>
        <w:t>234(Endothelin B receptor antagonist) -0</w:t>
      </w:r>
      <w:r w:rsidR="00644CD5">
        <w:t>.</w:t>
      </w:r>
      <w:r>
        <w:t>141(SCD expression enhancer) -0</w:t>
      </w:r>
      <w:r w:rsidR="00644CD5">
        <w:t>.</w:t>
      </w:r>
      <w:r>
        <w:t>481(UDP-glucuronosyltransferase 2B7 inhibitor) + 0</w:t>
      </w:r>
      <w:r w:rsidR="00644CD5">
        <w:t>.</w:t>
      </w:r>
      <w:r>
        <w:t>593(NAD(P)+ transhydrogenase (B-specific) inhibitor) + 0</w:t>
      </w:r>
      <w:r w:rsidR="00644CD5">
        <w:t>.</w:t>
      </w:r>
      <w:r>
        <w:t>118(Cathepsin B inhibitor) + 0</w:t>
      </w:r>
      <w:r w:rsidR="00644CD5">
        <w:t>.</w:t>
      </w:r>
      <w:r>
        <w:t>374(CDC-like kinase 3 inhibitor) -0</w:t>
      </w:r>
      <w:r w:rsidR="00644CD5">
        <w:t>.</w:t>
      </w:r>
      <w:r>
        <w:t>0972(DNA-dependent protein kinase inhibitor) -0</w:t>
      </w:r>
      <w:r w:rsidR="00644CD5">
        <w:t>.</w:t>
      </w:r>
      <w:r>
        <w:t>0954(Vasopressin 2 antagonist) -0</w:t>
      </w:r>
      <w:r w:rsidR="00644CD5">
        <w:t>.</w:t>
      </w:r>
      <w:r>
        <w:t>212(GPX2 expre</w:t>
      </w:r>
      <w:r>
        <w:t>s</w:t>
      </w:r>
      <w:r>
        <w:t>sion enhancer) + 0</w:t>
      </w:r>
      <w:r w:rsidR="00644CD5">
        <w:t>.</w:t>
      </w:r>
      <w:r>
        <w:t>301(Phospholipase A2 inhibitor) -0</w:t>
      </w:r>
      <w:r w:rsidR="00644CD5">
        <w:t>.</w:t>
      </w:r>
      <w:r>
        <w:t>106(Ribosomal protein S6 kinase alpha 3 inhibitor) + 0</w:t>
      </w:r>
      <w:r w:rsidR="00644CD5">
        <w:t>.</w:t>
      </w:r>
      <w:r>
        <w:t>0644(Transcription factor STAT1 inhibitor) + 0</w:t>
      </w:r>
      <w:r w:rsidR="00644CD5">
        <w:t>.</w:t>
      </w:r>
      <w:r>
        <w:t>176(Membrane permeability enhancer) + 0</w:t>
      </w:r>
      <w:r w:rsidR="00644CD5">
        <w:t>.</w:t>
      </w:r>
      <w:r>
        <w:t>349(Nicotinic receptor alpha7 subunit antagonist) + 0</w:t>
      </w:r>
      <w:r w:rsidR="00644CD5">
        <w:t>.</w:t>
      </w:r>
      <w:r>
        <w:t>205(Phosphodiesterase XI inhibitor) + 0</w:t>
      </w:r>
      <w:r w:rsidR="00644CD5">
        <w:t>.</w:t>
      </w:r>
      <w:r>
        <w:t>111(Ca2+/calmodulin-dependent kinase II delta inhibitor) -0</w:t>
      </w:r>
      <w:r w:rsidR="00644CD5">
        <w:t>.</w:t>
      </w:r>
      <w:r>
        <w:t>358(CF transmembrane conductance regulator antagonist) + 0</w:t>
      </w:r>
      <w:r w:rsidR="00644CD5">
        <w:t>.</w:t>
      </w:r>
      <w:r>
        <w:t>353(Urotensin II antagonist) + 0</w:t>
      </w:r>
      <w:r w:rsidR="00644CD5">
        <w:t>.</w:t>
      </w:r>
      <w:r>
        <w:t>247(CDK1 expression enhancer) -0</w:t>
      </w:r>
      <w:r w:rsidR="00644CD5">
        <w:t>.</w:t>
      </w:r>
      <w:r>
        <w:t>13(Gastrin inhibitor) -0</w:t>
      </w:r>
      <w:r w:rsidR="00644CD5">
        <w:t>.</w:t>
      </w:r>
      <w:r>
        <w:t>154(CYP3A4 inducer) + 0</w:t>
      </w:r>
      <w:r w:rsidR="00644CD5">
        <w:t>.</w:t>
      </w:r>
      <w:r>
        <w:t>0625(Fusion protein inhib</w:t>
      </w:r>
      <w:r>
        <w:t>i</w:t>
      </w:r>
      <w:r>
        <w:t>tor) + 0</w:t>
      </w:r>
      <w:r w:rsidR="00644CD5">
        <w:t>.</w:t>
      </w:r>
      <w:r>
        <w:t>246(Hematopoietic) -0</w:t>
      </w:r>
      <w:r w:rsidR="00644CD5">
        <w:t>.</w:t>
      </w:r>
      <w:r>
        <w:t>0743(Nicotinic alpha3beta4 receptor agonist) + 0</w:t>
      </w:r>
      <w:r w:rsidR="00644CD5">
        <w:t>.</w:t>
      </w:r>
      <w:r>
        <w:t>147(CYP2C18 substrate) -0</w:t>
      </w:r>
      <w:r w:rsidR="00644CD5">
        <w:t>.</w:t>
      </w:r>
      <w:r>
        <w:t>297(5-Alpha-reductase inhibitor) -0</w:t>
      </w:r>
      <w:r w:rsidR="00644CD5">
        <w:t>.</w:t>
      </w:r>
      <w:r>
        <w:t>479(Aminopeptidase I inhibitor) + 0</w:t>
      </w:r>
      <w:r w:rsidR="00644CD5">
        <w:t>.</w:t>
      </w:r>
      <w:r>
        <w:t>23(Guanidinobutyrase inhibitor) -0</w:t>
      </w:r>
      <w:r w:rsidR="00644CD5">
        <w:t>.</w:t>
      </w:r>
      <w:r>
        <w:t>159(Amyotrophic lateral sclerosis treatment) -0</w:t>
      </w:r>
      <w:r w:rsidR="00644CD5">
        <w:t>.</w:t>
      </w:r>
      <w:r>
        <w:t>213(8-Amino-7-oxononanoate synthase inhibitor) -0</w:t>
      </w:r>
      <w:r w:rsidR="00644CD5">
        <w:t>.</w:t>
      </w:r>
      <w:r>
        <w:t>061(Prostate cancer treatment) -0</w:t>
      </w:r>
      <w:r w:rsidR="00644CD5">
        <w:t>.</w:t>
      </w:r>
      <w:r>
        <w:t>0774(Dopamine autoreceptor agonist) -0</w:t>
      </w:r>
      <w:r w:rsidR="00644CD5">
        <w:t>.</w:t>
      </w:r>
      <w:r>
        <w:t>224(Procollagen C-endopeptidase inhibitor) + 0</w:t>
      </w:r>
      <w:r w:rsidR="00644CD5">
        <w:t>.</w:t>
      </w:r>
      <w:r>
        <w:t>071(Factor V inhibitor) + 0</w:t>
      </w:r>
      <w:r w:rsidR="00644CD5">
        <w:t>.</w:t>
      </w:r>
      <w:r>
        <w:t>0731(Rhodesain inhibitor) + 0</w:t>
      </w:r>
      <w:r w:rsidR="00644CD5">
        <w:t>.</w:t>
      </w:r>
      <w:r>
        <w:t>182(GST M substrate) + 0</w:t>
      </w:r>
      <w:r w:rsidR="00644CD5">
        <w:t>.</w:t>
      </w:r>
      <w:r>
        <w:t>11(Metabolic disease trea</w:t>
      </w:r>
      <w:r>
        <w:t>t</w:t>
      </w:r>
      <w:r>
        <w:t>ment) -0</w:t>
      </w:r>
      <w:r w:rsidR="00644CD5">
        <w:t>.</w:t>
      </w:r>
      <w:r>
        <w:t>0597(Interleukin 8 antagonist) + 0</w:t>
      </w:r>
      <w:r w:rsidR="00644CD5">
        <w:t>.</w:t>
      </w:r>
      <w:r>
        <w:t>334(Leucine aminopeptidase inhibitor) -0</w:t>
      </w:r>
      <w:r w:rsidR="00644CD5">
        <w:t>.</w:t>
      </w:r>
      <w:r>
        <w:t>0815(Melatonin 3 antagonist) + 0</w:t>
      </w:r>
      <w:r w:rsidR="00644CD5">
        <w:t>.</w:t>
      </w:r>
      <w:r>
        <w:t>0609(Bone formation stimulant) + 0</w:t>
      </w:r>
      <w:r w:rsidR="00644CD5">
        <w:t>.</w:t>
      </w:r>
      <w:r>
        <w:t>0637(Alpha 2c adrenoreceptor agonist) -0</w:t>
      </w:r>
      <w:r w:rsidR="00644CD5">
        <w:t>.</w:t>
      </w:r>
      <w:r>
        <w:t>316(Dopamine D2B antagonist) + 0</w:t>
      </w:r>
      <w:r w:rsidR="00644CD5">
        <w:t>.</w:t>
      </w:r>
      <w:r>
        <w:t>292(MAP3K11 inhibitor) -0</w:t>
      </w:r>
      <w:r w:rsidR="00644CD5">
        <w:t>.</w:t>
      </w:r>
      <w:r>
        <w:t>14(G0S2 expression enhancer) + 0</w:t>
      </w:r>
      <w:r w:rsidR="00644CD5">
        <w:t>.</w:t>
      </w:r>
      <w:r>
        <w:t>0829(5 Hydroxytryptamine 5 antagonist) + 0</w:t>
      </w:r>
      <w:r w:rsidR="00644CD5">
        <w:t>.</w:t>
      </w:r>
      <w:r>
        <w:t>127(Expectorant) -0</w:t>
      </w:r>
      <w:r w:rsidR="00644CD5">
        <w:t>.</w:t>
      </w:r>
      <w:r>
        <w:t>0886(Ribosomal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148(Microtubule formation inhibitor) -0</w:t>
      </w:r>
      <w:r w:rsidR="00644CD5">
        <w:t>.</w:t>
      </w:r>
      <w:r>
        <w:t>0553(Neurotrophic factor) + 0</w:t>
      </w:r>
      <w:r w:rsidR="00644CD5">
        <w:t>.</w:t>
      </w:r>
      <w:r>
        <w:t>14(Hirsutism) + 0</w:t>
      </w:r>
      <w:r w:rsidR="00644CD5">
        <w:t>.</w:t>
      </w:r>
      <w:r>
        <w:t>0741(Coma) -0</w:t>
      </w:r>
      <w:r w:rsidR="00644CD5">
        <w:t>.</w:t>
      </w:r>
      <w:r>
        <w:t>173(MAO A inhibitor) + 0</w:t>
      </w:r>
      <w:r w:rsidR="00644CD5">
        <w:t>.</w:t>
      </w:r>
      <w:r>
        <w:t>0495(Dihydrofolate reductase (Toxoplasma gondii) inhibitor) + 0</w:t>
      </w:r>
      <w:r w:rsidR="00644CD5">
        <w:t>.</w:t>
      </w:r>
      <w:r>
        <w:t>172(Vanilloid 4 antagonist) + 0</w:t>
      </w:r>
      <w:r w:rsidR="00644CD5">
        <w:t>.</w:t>
      </w:r>
      <w:r>
        <w:t>17(Adenosine A2a receptor antagonist) -0</w:t>
      </w:r>
      <w:r w:rsidR="00644CD5">
        <w:t>.</w:t>
      </w:r>
      <w:r>
        <w:t>148(EGR3 expression enhancer) + 0</w:t>
      </w:r>
      <w:r w:rsidR="00644CD5">
        <w:t>.</w:t>
      </w:r>
      <w:r>
        <w:t>231(D-Lysine 5</w:t>
      </w:r>
      <w:r w:rsidR="00644CD5">
        <w:t>.</w:t>
      </w:r>
      <w:r>
        <w:t>6-aminomutase inhibitor) -0</w:t>
      </w:r>
      <w:r w:rsidR="00644CD5">
        <w:t>.</w:t>
      </w:r>
      <w:r>
        <w:t>0466(2</w:t>
      </w:r>
      <w:r w:rsidR="00644CD5">
        <w:t>.</w:t>
      </w:r>
      <w:r>
        <w:t>3-Oxidosqualene-lanosterol cyclase inhibitor) + 0</w:t>
      </w:r>
      <w:r w:rsidR="00644CD5">
        <w:t>.</w:t>
      </w:r>
      <w:r>
        <w:t>0425(DNA primase inhibitor) + 0</w:t>
      </w:r>
      <w:r w:rsidR="00644CD5">
        <w:t>.</w:t>
      </w:r>
      <w:r>
        <w:t>0725(Bronchoconstrictor) -0</w:t>
      </w:r>
      <w:r w:rsidR="00644CD5">
        <w:t>.</w:t>
      </w:r>
      <w:r>
        <w:t>118(Dopamine D3 agonist) + 0</w:t>
      </w:r>
      <w:r w:rsidR="00644CD5">
        <w:t>.</w:t>
      </w:r>
      <w:r>
        <w:t>129(Squalene-hopene cyclase inhibitor) + 0</w:t>
      </w:r>
      <w:r w:rsidR="00644CD5">
        <w:t>.</w:t>
      </w:r>
      <w:r>
        <w:t>0399(Alpha 1a adrenoreceptor agonist) -0</w:t>
      </w:r>
      <w:r w:rsidR="00644CD5">
        <w:t>.</w:t>
      </w:r>
      <w:r>
        <w:t>168(Calpain small subunit 1 inhibitor) -0</w:t>
      </w:r>
      <w:r w:rsidR="00644CD5">
        <w:t>.</w:t>
      </w:r>
      <w:r>
        <w:t>12(Analgesic stimulant) + 0</w:t>
      </w:r>
      <w:r w:rsidR="00644CD5">
        <w:t>.</w:t>
      </w:r>
      <w:r>
        <w:t>048(Protease 3C (Human rhinovirus) inhibitor) -0</w:t>
      </w:r>
      <w:r w:rsidR="00644CD5">
        <w:t>.</w:t>
      </w:r>
      <w:r>
        <w:t>11(Thromboxane synthase inhibitor) + 0</w:t>
      </w:r>
      <w:r w:rsidR="00644CD5">
        <w:t>.</w:t>
      </w:r>
      <w:r>
        <w:t>127(Cystathionine beta-synthase inhibitor) -0</w:t>
      </w:r>
      <w:r w:rsidR="00644CD5">
        <w:t>.</w:t>
      </w:r>
      <w:r>
        <w:t>114(Tocolytic) + 0</w:t>
      </w:r>
      <w:r w:rsidR="00644CD5">
        <w:t>.</w:t>
      </w:r>
      <w:r>
        <w:t>0479(Aldehyde oxidase i</w:t>
      </w:r>
      <w:r>
        <w:t>n</w:t>
      </w:r>
      <w:r>
        <w:t>hibitor) -0</w:t>
      </w:r>
      <w:r w:rsidR="00644CD5">
        <w:t>.</w:t>
      </w:r>
      <w:r>
        <w:t>0497(Growth hormone release inhibitor) + 0</w:t>
      </w:r>
      <w:r w:rsidR="00644CD5">
        <w:t>.</w:t>
      </w:r>
      <w:r>
        <w:t>191(Prostaglandin agonist) -0</w:t>
      </w:r>
      <w:r w:rsidR="00644CD5">
        <w:t>.</w:t>
      </w:r>
      <w:r>
        <w:t>0847(TGFB1 expression enha</w:t>
      </w:r>
      <w:r>
        <w:t>n</w:t>
      </w:r>
      <w:r>
        <w:t>cer) + 0</w:t>
      </w:r>
      <w:r w:rsidR="00644CD5">
        <w:t>.</w:t>
      </w:r>
      <w:r>
        <w:t>208(CDC-like kinase 4 inhibitor) -0</w:t>
      </w:r>
      <w:r w:rsidR="00644CD5">
        <w:t>.</w:t>
      </w:r>
      <w:r>
        <w:t>0332(Kinase inhibitor) -0</w:t>
      </w:r>
      <w:r w:rsidR="00644CD5">
        <w:t>.</w:t>
      </w:r>
      <w:r>
        <w:t>208(Cyclomaltodextrin glucanotransferase inhibitor) -0</w:t>
      </w:r>
      <w:r w:rsidR="00644CD5">
        <w:t>.</w:t>
      </w:r>
      <w:r>
        <w:t>117(Cholesterol esterase inhibitor) -0</w:t>
      </w:r>
      <w:r w:rsidR="00644CD5">
        <w:t>.</w:t>
      </w:r>
      <w:r>
        <w:t>0544(MAP kinase 13 inhibitor) -0</w:t>
      </w:r>
      <w:r w:rsidR="00644CD5">
        <w:t>.</w:t>
      </w:r>
      <w:r>
        <w:t>108(Bcl-w inhibitor) + 0</w:t>
      </w:r>
      <w:r w:rsidR="00644CD5">
        <w:t>.</w:t>
      </w:r>
      <w:r>
        <w:t>0692(GSTP1 expression enhancer) + 0</w:t>
      </w:r>
      <w:r w:rsidR="00644CD5">
        <w:t>.</w:t>
      </w:r>
      <w:r>
        <w:t>0553(Penicillin amidase inhibitor) + 0</w:t>
      </w:r>
      <w:r w:rsidR="00644CD5">
        <w:t>.</w:t>
      </w:r>
      <w:r>
        <w:t>0326(Factor XII inhibitor) -0</w:t>
      </w:r>
      <w:r w:rsidR="00644CD5">
        <w:t>.</w:t>
      </w:r>
      <w:r>
        <w:t>0332(Envelope glycoprotein gp160 inhibitor) + 0</w:t>
      </w:r>
      <w:r w:rsidR="00644CD5">
        <w:t>.</w:t>
      </w:r>
      <w:r>
        <w:t>117(Juvenile-hormone esterase inhibitor) -0</w:t>
      </w:r>
      <w:r w:rsidR="00644CD5">
        <w:t>.</w:t>
      </w:r>
      <w:r>
        <w:t>0351(Glutamate (mGluR4) antagonist) -0</w:t>
      </w:r>
      <w:r w:rsidR="00644CD5">
        <w:t>.</w:t>
      </w:r>
      <w:r>
        <w:t>0823(Histidine decarboxylase inhibitor) -0</w:t>
      </w:r>
      <w:r w:rsidR="00644CD5">
        <w:t>.</w:t>
      </w:r>
      <w:r>
        <w:t>075(CYP2B11 substrate) -0</w:t>
      </w:r>
      <w:r w:rsidR="00644CD5">
        <w:t>.</w:t>
      </w:r>
      <w:r>
        <w:t>0268(Paraplegia) -0</w:t>
      </w:r>
      <w:r w:rsidR="00644CD5">
        <w:t>.</w:t>
      </w:r>
      <w:r>
        <w:t>0282(Cyclin-dependent kinase 5 activator 1 inhibitor) + 0</w:t>
      </w:r>
      <w:r w:rsidR="00644CD5">
        <w:t>.</w:t>
      </w:r>
      <w:r>
        <w:t>0512(Dependence treatment) + 0</w:t>
      </w:r>
      <w:r w:rsidR="00644CD5">
        <w:t>.</w:t>
      </w:r>
      <w:r>
        <w:t>0747(6</w:t>
      </w:r>
      <w:r w:rsidR="00644CD5">
        <w:t>.</w:t>
      </w:r>
      <w:r>
        <w:t>7-Dihydropteridine reductase inhibitor) + 0</w:t>
      </w:r>
      <w:r w:rsidR="00644CD5">
        <w:t>.</w:t>
      </w:r>
      <w:r>
        <w:t>0264(Integrin alpha1beta1 antagonist) -0</w:t>
      </w:r>
      <w:r w:rsidR="00644CD5">
        <w:t>.</w:t>
      </w:r>
      <w:r>
        <w:t>0263(Tubulin agonist) -0</w:t>
      </w:r>
      <w:r w:rsidR="00644CD5">
        <w:t>.</w:t>
      </w:r>
      <w:r>
        <w:t>0322(Glucose-1</w:t>
      </w:r>
      <w:r w:rsidR="00644CD5">
        <w:t>.</w:t>
      </w:r>
      <w:r>
        <w:t>6-bisphosphate synthase inhibitor) -0</w:t>
      </w:r>
      <w:r w:rsidR="00644CD5">
        <w:t>.</w:t>
      </w:r>
      <w:r>
        <w:t>0171(Potassium channel blocker) + 0</w:t>
      </w:r>
      <w:r w:rsidR="00644CD5">
        <w:t>.</w:t>
      </w:r>
      <w:r>
        <w:t>0812(Alpha-mannosidase inhibitor) -0</w:t>
      </w:r>
      <w:r w:rsidR="00644CD5">
        <w:t>.</w:t>
      </w:r>
      <w:r>
        <w:t>0196(Raynaud's phenomenon treatment) + 0</w:t>
      </w:r>
      <w:r w:rsidR="00644CD5">
        <w:t>.</w:t>
      </w:r>
      <w:r>
        <w:t>0202(Leukotriene E4 antagonist) -0</w:t>
      </w:r>
      <w:r w:rsidR="00644CD5">
        <w:t>.</w:t>
      </w:r>
      <w:r>
        <w:t>021(Proto-oncogene tyrosine-protein kinase CSK inhibitor) + 0</w:t>
      </w:r>
      <w:r w:rsidR="00644CD5">
        <w:t>.</w:t>
      </w:r>
      <w:r>
        <w:t>0309(Alcohol oxidase inhibitor) -0</w:t>
      </w:r>
      <w:r w:rsidR="00644CD5">
        <w:t>.</w:t>
      </w:r>
      <w:r>
        <w:t>0193(Antiulcerative) + 0</w:t>
      </w:r>
      <w:r w:rsidR="00644CD5">
        <w:t>.</w:t>
      </w:r>
      <w:r>
        <w:t>0172(Death-associated protein kinase inhibitor) -0</w:t>
      </w:r>
      <w:r w:rsidR="00644CD5">
        <w:t>.</w:t>
      </w:r>
      <w:r>
        <w:t xml:space="preserve">0258(TGF beta receptor type I kinase inhibitor) + </w:t>
      </w:r>
      <w:r>
        <w:lastRenderedPageBreak/>
        <w:t>0</w:t>
      </w:r>
      <w:r w:rsidR="00644CD5">
        <w:t>.</w:t>
      </w:r>
      <w:r>
        <w:t>64(Volume^3) -0</w:t>
      </w:r>
      <w:r w:rsidR="00644CD5">
        <w:t>.</w:t>
      </w:r>
      <w:r>
        <w:t>0158(Presenilin 1 inhibitor) -0</w:t>
      </w:r>
      <w:r w:rsidR="00644CD5">
        <w:t>.</w:t>
      </w:r>
      <w:r>
        <w:t>0281(BAD expression inhibitor) -0</w:t>
      </w:r>
      <w:r w:rsidR="00644CD5">
        <w:t>.</w:t>
      </w:r>
      <w:r>
        <w:t>0448(Myeloperoxidase inhib</w:t>
      </w:r>
      <w:r>
        <w:t>i</w:t>
      </w:r>
      <w:r>
        <w:t>tor) + 0</w:t>
      </w:r>
      <w:r w:rsidR="00644CD5">
        <w:t>.</w:t>
      </w:r>
      <w:r>
        <w:t>0233(Glycerol dehydrogenase inhibitor) + 0</w:t>
      </w:r>
      <w:r w:rsidR="00644CD5">
        <w:t>.</w:t>
      </w:r>
      <w:r>
        <w:t>018(Probable DNA dC-&gt;dU-editing enzyme APOBEC-3A inhib</w:t>
      </w:r>
      <w:r>
        <w:t>i</w:t>
      </w:r>
      <w:r>
        <w:t>tor) -0</w:t>
      </w:r>
      <w:r w:rsidR="00644CD5">
        <w:t>.</w:t>
      </w:r>
      <w:r>
        <w:t>0197(Scytalone dehydratase inhibitor) + 0</w:t>
      </w:r>
      <w:r w:rsidR="00644CD5">
        <w:t>.</w:t>
      </w:r>
      <w:r>
        <w:t>0203(Kinesin-like protein 1 inhibitor) + 0</w:t>
      </w:r>
      <w:r w:rsidR="00644CD5">
        <w:t>.</w:t>
      </w:r>
      <w:r>
        <w:t>00689(Antineoplastic (testis)) -0</w:t>
      </w:r>
      <w:r w:rsidR="00644CD5">
        <w:t>.</w:t>
      </w:r>
      <w:r>
        <w:t>0235(Antihyperaldosteronism) -0</w:t>
      </w:r>
      <w:r w:rsidR="00644CD5">
        <w:t>.</w:t>
      </w:r>
      <w:r>
        <w:t>0368(Mannitol-1-phosphate 5-dehydrogenase inhibitor) -0</w:t>
      </w:r>
      <w:r w:rsidR="00644CD5">
        <w:t>.</w:t>
      </w:r>
      <w:r>
        <w:t>00995(Dopamine D2 antagonist) -0</w:t>
      </w:r>
      <w:r w:rsidR="00644CD5">
        <w:t>.</w:t>
      </w:r>
      <w:r>
        <w:t>0192(Antirickettsial) + 0</w:t>
      </w:r>
      <w:r w:rsidR="00644CD5">
        <w:t>.</w:t>
      </w:r>
      <w:r>
        <w:t>0233(3-Hydroxyanthranilate 3</w:t>
      </w:r>
      <w:r w:rsidR="00644CD5">
        <w:t>.</w:t>
      </w:r>
      <w:r>
        <w:t>4-dioxygenase inhib</w:t>
      </w:r>
      <w:r>
        <w:t>i</w:t>
      </w:r>
      <w:r>
        <w:t>tor) -0</w:t>
      </w:r>
      <w:r w:rsidR="00644CD5">
        <w:t>.</w:t>
      </w:r>
      <w:r>
        <w:t>00374(Complement inhibitor) + 0</w:t>
      </w:r>
      <w:r w:rsidR="00644CD5">
        <w:t>.</w:t>
      </w:r>
      <w:r>
        <w:t>0125(Histone deacetylase 8 inhibitor) + 0</w:t>
      </w:r>
      <w:r w:rsidR="00644CD5">
        <w:t>.</w:t>
      </w:r>
      <w:r>
        <w:t>00573(Pectate lyase inhibitor) -0</w:t>
      </w:r>
      <w:r w:rsidR="00644CD5">
        <w:t>.</w:t>
      </w:r>
      <w:r>
        <w:t>0103(Antibiotic Oxazolidinone-like) -0</w:t>
      </w:r>
      <w:r w:rsidR="00644CD5">
        <w:t>.</w:t>
      </w:r>
      <w:r>
        <w:t>00592(Linoleate diol synthase inhibitor) -0</w:t>
      </w:r>
      <w:r w:rsidR="00644CD5">
        <w:t>.</w:t>
      </w:r>
      <w:r>
        <w:t>00857(Inner centromere protein inhibitor) + 0</w:t>
      </w:r>
      <w:r w:rsidR="00644CD5">
        <w:t>.</w:t>
      </w:r>
      <w:r>
        <w:t>00166(Opioid kappa receptor agonist) + 0</w:t>
      </w:r>
      <w:r w:rsidR="00644CD5">
        <w:t>.</w:t>
      </w:r>
      <w:r>
        <w:t>00285(Adenylate cyclase I stimulant) + 5</w:t>
      </w:r>
      <w:r w:rsidR="00644CD5">
        <w:t>.</w:t>
      </w:r>
      <w:r>
        <w:t>64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146(Thiopurine S-methyltransferase inhibitor) + 0</w:t>
      </w:r>
      <w:r w:rsidR="00644CD5">
        <w:t>.</w:t>
      </w:r>
      <w:r>
        <w:t>144(Narcotic antagonist) -0</w:t>
      </w:r>
      <w:r w:rsidR="00644CD5">
        <w:t>.</w:t>
      </w:r>
      <w:r>
        <w:t>179(HIV-1 integrase inhibitor) -0</w:t>
      </w:r>
      <w:r w:rsidR="00644CD5">
        <w:t>.</w:t>
      </w:r>
      <w:r>
        <w:t>253(Speech disturbance) + 0</w:t>
      </w:r>
      <w:r w:rsidR="00644CD5">
        <w:t>.</w:t>
      </w:r>
      <w:r>
        <w:t>532(CYP2D substrate) + 0</w:t>
      </w:r>
      <w:r w:rsidR="00644CD5">
        <w:t>.</w:t>
      </w:r>
      <w:r>
        <w:t>146(NumAromAtoms) + 0</w:t>
      </w:r>
      <w:r w:rsidR="00644CD5">
        <w:t>.</w:t>
      </w:r>
      <w:r>
        <w:t>06(Carnitine palmitoyltran</w:t>
      </w:r>
      <w:r>
        <w:t>s</w:t>
      </w:r>
      <w:r>
        <w:t>ferase inhibitor) -0</w:t>
      </w:r>
      <w:r w:rsidR="00644CD5">
        <w:t>.</w:t>
      </w:r>
      <w:r>
        <w:t>166(TNF convertase inhibitor) + 0</w:t>
      </w:r>
      <w:r w:rsidR="00644CD5">
        <w:t>.</w:t>
      </w:r>
      <w:r>
        <w:t>327(Acetylcholinesterase inhibitor) -1</w:t>
      </w:r>
      <w:r w:rsidR="00644CD5">
        <w:t>.</w:t>
      </w:r>
      <w:r>
        <w:t>54(5 Hydroxytryptamine 2A agonist) + 0</w:t>
      </w:r>
      <w:r w:rsidR="00644CD5">
        <w:t>.</w:t>
      </w:r>
      <w:r>
        <w:t>0558(Pancytopenia) -0</w:t>
      </w:r>
      <w:r w:rsidR="00644CD5">
        <w:t>.</w:t>
      </w:r>
      <w:r>
        <w:t>0588(Magnesium-protoporphyrin IX methyltransferase inhibitor) + 0</w:t>
      </w:r>
      <w:r w:rsidR="00644CD5">
        <w:t>.</w:t>
      </w:r>
      <w:r>
        <w:t>291(TRPM8 blocker) + 0</w:t>
      </w:r>
      <w:r w:rsidR="00644CD5">
        <w:t>.</w:t>
      </w:r>
      <w:r>
        <w:t>675(Tremor) -0</w:t>
      </w:r>
      <w:r w:rsidR="00644CD5">
        <w:t>.</w:t>
      </w:r>
      <w:r>
        <w:t>0254((R)-3-amino-2-methylpropionate-pyruvate transaminase inhibitor) -0</w:t>
      </w:r>
      <w:r w:rsidR="00644CD5">
        <w:t>.</w:t>
      </w:r>
      <w:r>
        <w:t>31(Phosphoglycolate phosphatase inhibitor) + 0</w:t>
      </w:r>
      <w:r w:rsidR="00644CD5">
        <w:t>.</w:t>
      </w:r>
      <w:r>
        <w:t>55(Spermicide) + 0</w:t>
      </w:r>
      <w:r w:rsidR="00644CD5">
        <w:t>.</w:t>
      </w:r>
      <w:r>
        <w:t>163(Lipophilicity^2) -0</w:t>
      </w:r>
      <w:r w:rsidR="00644CD5">
        <w:t>.</w:t>
      </w:r>
      <w:r>
        <w:t>874(Thrombin inhib</w:t>
      </w:r>
      <w:r>
        <w:t>i</w:t>
      </w:r>
      <w:r>
        <w:t>tor) -0</w:t>
      </w:r>
      <w:r w:rsidR="00644CD5">
        <w:t>.</w:t>
      </w:r>
      <w:r>
        <w:t>879(CDK4/cyclin D inhibitor) + 0</w:t>
      </w:r>
      <w:r w:rsidR="00644CD5">
        <w:t>.</w:t>
      </w:r>
      <w:r>
        <w:t>332(Respiratory distress syndrome treatment) -0</w:t>
      </w:r>
      <w:r w:rsidR="00644CD5">
        <w:t>.</w:t>
      </w:r>
      <w:r>
        <w:t>524(Antiuremic) + 0</w:t>
      </w:r>
      <w:r w:rsidR="00644CD5">
        <w:t>.</w:t>
      </w:r>
      <w:r>
        <w:t>631(CYP2C18 inhibitor) + 0</w:t>
      </w:r>
      <w:r w:rsidR="00644CD5">
        <w:t>.</w:t>
      </w:r>
      <w:r>
        <w:t>517(Phospholipase A2 inhibitor) -0</w:t>
      </w:r>
      <w:r w:rsidR="00644CD5">
        <w:t>.</w:t>
      </w:r>
      <w:r>
        <w:t>106(NumAcceptor) -1</w:t>
      </w:r>
      <w:r w:rsidR="00644CD5">
        <w:t>.</w:t>
      </w:r>
      <w:r>
        <w:t>09(Phosphodiesterase 1B inhibitor) -0</w:t>
      </w:r>
      <w:r w:rsidR="00644CD5">
        <w:t>.</w:t>
      </w:r>
      <w:r>
        <w:t>202(HIV-1 protease inhibitor) -0</w:t>
      </w:r>
      <w:r w:rsidR="00644CD5">
        <w:t>.</w:t>
      </w:r>
      <w:r>
        <w:t>401(CYP3A substrate) + 0</w:t>
      </w:r>
      <w:r w:rsidR="00644CD5">
        <w:t>.</w:t>
      </w:r>
      <w:r>
        <w:t>855(Retinyl-palmitate esterase inhibitor) + 0</w:t>
      </w:r>
      <w:r w:rsidR="00644CD5">
        <w:t>.</w:t>
      </w:r>
      <w:r>
        <w:t>0648(Convulsant) + 0</w:t>
      </w:r>
      <w:r w:rsidR="00644CD5">
        <w:t>.</w:t>
      </w:r>
      <w:r>
        <w:t>234(UGT1A7 substrate) + 1</w:t>
      </w:r>
      <w:r w:rsidR="00644CD5">
        <w:t>.</w:t>
      </w:r>
      <w:r>
        <w:t>82(Methionyl aminopeptidase 1 inhibitor) -0</w:t>
      </w:r>
      <w:r w:rsidR="00644CD5">
        <w:t>.</w:t>
      </w:r>
      <w:r>
        <w:t>719(Antihematotoxic) + 0</w:t>
      </w:r>
      <w:r w:rsidR="00644CD5">
        <w:t>.</w:t>
      </w:r>
      <w:r>
        <w:t>34(Estrogen beta receptor agonist) + 0</w:t>
      </w:r>
      <w:r w:rsidR="00644CD5">
        <w:t>.</w:t>
      </w:r>
      <w:r>
        <w:t>463(Antineoplastic (colon cancer)) + 0</w:t>
      </w:r>
      <w:r w:rsidR="00644CD5">
        <w:t>.</w:t>
      </w:r>
      <w:r>
        <w:t>0429(Laccase inhibitor) -0</w:t>
      </w:r>
      <w:r w:rsidR="00644CD5">
        <w:t>.</w:t>
      </w:r>
      <w:r>
        <w:t>442(Nephrotoxic) -0</w:t>
      </w:r>
      <w:r w:rsidR="00644CD5">
        <w:t>.</w:t>
      </w:r>
      <w:r>
        <w:t>336(Prostatic (benign) hyperplasia treatment) -0</w:t>
      </w:r>
      <w:r w:rsidR="00644CD5">
        <w:t>.</w:t>
      </w:r>
      <w:r>
        <w:t>415(5 Hydrox</w:t>
      </w:r>
      <w:r>
        <w:t>y</w:t>
      </w:r>
      <w:r>
        <w:t>tryptamine release inhibitor) -0</w:t>
      </w:r>
      <w:r w:rsidR="00644CD5">
        <w:t>.</w:t>
      </w:r>
      <w:r>
        <w:t>0777(Tumour necrosis factor alpha antagonist) + 0</w:t>
      </w:r>
      <w:r w:rsidR="00644CD5">
        <w:t>.</w:t>
      </w:r>
      <w:r>
        <w:t>189(NumPositive) + 0</w:t>
      </w:r>
      <w:r w:rsidR="00644CD5">
        <w:t>.</w:t>
      </w:r>
      <w:r>
        <w:t>259(MAP kinase kinase 4 inhibitor) + 7</w:t>
      </w:r>
      <w:r w:rsidR="00644CD5">
        <w:t>.</w:t>
      </w:r>
      <w:r>
        <w:t>84(Volume) + 0</w:t>
      </w:r>
      <w:r w:rsidR="00644CD5">
        <w:t>.</w:t>
      </w:r>
      <w:r>
        <w:t>872(CYP2G1 substrate) -0</w:t>
      </w:r>
      <w:r w:rsidR="00644CD5">
        <w:t>.</w:t>
      </w:r>
      <w:r>
        <w:t>919(Fatty liver) -0</w:t>
      </w:r>
      <w:r w:rsidR="00644CD5">
        <w:t>.</w:t>
      </w:r>
      <w:r>
        <w:t>523(Phosphodiesterase 8B inhibitor) -0</w:t>
      </w:r>
      <w:r w:rsidR="00644CD5">
        <w:t>.</w:t>
      </w:r>
      <w:r>
        <w:t>158(CYP2 substrate) + 0</w:t>
      </w:r>
      <w:r w:rsidR="00644CD5">
        <w:t>.</w:t>
      </w:r>
      <w:r>
        <w:t>29(Respiratory failure) + 0</w:t>
      </w:r>
      <w:r w:rsidR="00644CD5">
        <w:t>.</w:t>
      </w:r>
      <w:r>
        <w:t>317(Alpha adrenoreceptor antagonist) + 0</w:t>
      </w:r>
      <w:r w:rsidR="00644CD5">
        <w:t>.</w:t>
      </w:r>
      <w:r>
        <w:t>637(Diabetic neuropathy treatment) -0</w:t>
      </w:r>
      <w:r w:rsidR="00644CD5">
        <w:t>.</w:t>
      </w:r>
      <w:r>
        <w:t>597(3-Dehydroquinate synthase inhibitor) + 13</w:t>
      </w:r>
      <w:r w:rsidR="00644CD5">
        <w:t>.</w:t>
      </w:r>
      <w:r>
        <w:t>9(Lipophilicity) + 0</w:t>
      </w:r>
      <w:r w:rsidR="00644CD5">
        <w:t>.</w:t>
      </w:r>
      <w:r>
        <w:t>203(AMP deaminase 3 inhibitor) -0</w:t>
      </w:r>
      <w:r w:rsidR="00644CD5">
        <w:t>.</w:t>
      </w:r>
      <w:r>
        <w:t>978(Histamine H2 receptor agonist) + 0</w:t>
      </w:r>
      <w:r w:rsidR="00644CD5">
        <w:t>.</w:t>
      </w:r>
      <w:r>
        <w:t>589(Nuclear factor of activated T-cells cytoplasmic 2 inhibitor) + 0</w:t>
      </w:r>
      <w:r w:rsidR="00644CD5">
        <w:t>.</w:t>
      </w:r>
      <w:r>
        <w:t>433(Inosine monophosphate dehydrogenase 1 inhibitor) + 0</w:t>
      </w:r>
      <w:r w:rsidR="00644CD5">
        <w:t>.</w:t>
      </w:r>
      <w:r>
        <w:t>26(CYP11B2 inhibitor) -0</w:t>
      </w:r>
      <w:r w:rsidR="00644CD5">
        <w:t>.</w:t>
      </w:r>
      <w:r>
        <w:t>405(Pyruvate dehydrogenase kinase inhibitor) + 0</w:t>
      </w:r>
      <w:r w:rsidR="00644CD5">
        <w:t>.</w:t>
      </w:r>
      <w:r>
        <w:t>237(Estrone sulfatase inhibitor) -2</w:t>
      </w:r>
      <w:r w:rsidR="00644CD5">
        <w:t>.</w:t>
      </w:r>
      <w:r>
        <w:t>28(Sigma 2 receptor antag</w:t>
      </w:r>
      <w:r>
        <w:t>o</w:t>
      </w:r>
      <w:r>
        <w:t>nist) + 0</w:t>
      </w:r>
      <w:r w:rsidR="00644CD5">
        <w:t>.</w:t>
      </w:r>
      <w:r>
        <w:t>251(Sexual dysfunction) -0</w:t>
      </w:r>
      <w:r w:rsidR="00644CD5">
        <w:t>.</w:t>
      </w:r>
      <w:r>
        <w:t>595(Purinergic P2T antagonist) -0</w:t>
      </w:r>
      <w:r w:rsidR="00644CD5">
        <w:t>.</w:t>
      </w:r>
      <w:r>
        <w:t>315(24-sterol C-methyltransferase inhibitor) -0</w:t>
      </w:r>
      <w:r w:rsidR="00644CD5">
        <w:t>.</w:t>
      </w:r>
      <w:r>
        <w:t>442(Steroid 17-alpha-hydroxylase/17</w:t>
      </w:r>
      <w:r w:rsidR="00644CD5">
        <w:t>.</w:t>
      </w:r>
      <w:r>
        <w:t>20 lyase inhibitor) + 0</w:t>
      </w:r>
      <w:r w:rsidR="00644CD5">
        <w:t>.</w:t>
      </w:r>
      <w:r>
        <w:t>549(Diuretic inhibitor) -0</w:t>
      </w:r>
      <w:r w:rsidR="00644CD5">
        <w:t>.</w:t>
      </w:r>
      <w:r>
        <w:t>0852(IFNG expression inhib</w:t>
      </w:r>
      <w:r>
        <w:t>i</w:t>
      </w:r>
      <w:r>
        <w:t>tor) -0</w:t>
      </w:r>
      <w:r w:rsidR="00644CD5">
        <w:t>.</w:t>
      </w:r>
      <w:r>
        <w:t>401(Potassium channel intermediate-conductance Ca-activated blocker) + 0</w:t>
      </w:r>
      <w:r w:rsidR="00644CD5">
        <w:t>.</w:t>
      </w:r>
      <w:r>
        <w:t>33(Caspase 9 inhibitor) -0</w:t>
      </w:r>
      <w:r w:rsidR="00644CD5">
        <w:t>.</w:t>
      </w:r>
      <w:r>
        <w:t>592(Capillary fragility treatment) + 0</w:t>
      </w:r>
      <w:r w:rsidR="00644CD5">
        <w:t>.</w:t>
      </w:r>
      <w:r>
        <w:t>619(Procollagen-lysine 5-dioxygenase inhibitor) + 0</w:t>
      </w:r>
      <w:r w:rsidR="00644CD5">
        <w:t>.</w:t>
      </w:r>
      <w:r>
        <w:t>341(Beta glucosidase inhibitor) -0</w:t>
      </w:r>
      <w:r w:rsidR="00644CD5">
        <w:t>.</w:t>
      </w:r>
      <w:r>
        <w:t>687(Histone deacetylase 4 inhibitor) + 0</w:t>
      </w:r>
      <w:r w:rsidR="00644CD5">
        <w:t>.</w:t>
      </w:r>
      <w:r>
        <w:t>451(MT2A expression enhancer) + 0</w:t>
      </w:r>
      <w:r w:rsidR="00644CD5">
        <w:t>.</w:t>
      </w:r>
      <w:r>
        <w:t>506(Matrix metallopr</w:t>
      </w:r>
      <w:r>
        <w:t>o</w:t>
      </w:r>
      <w:r>
        <w:t>teinase 4 (membrane-type) inhibitor) -0</w:t>
      </w:r>
      <w:r w:rsidR="00644CD5">
        <w:t>.</w:t>
      </w:r>
      <w:r>
        <w:t>299(HCV NS5B polymerase inhibitor) + 0</w:t>
      </w:r>
      <w:r w:rsidR="00644CD5">
        <w:t>.</w:t>
      </w:r>
      <w:r>
        <w:t>806(5 Hydroxytryptamine 3 ag</w:t>
      </w:r>
      <w:r>
        <w:t>o</w:t>
      </w:r>
      <w:r>
        <w:t>nist) -0</w:t>
      </w:r>
      <w:r w:rsidR="00644CD5">
        <w:t>.</w:t>
      </w:r>
      <w:r>
        <w:t>275(Selectin P antagonist) + 0</w:t>
      </w:r>
      <w:r w:rsidR="00644CD5">
        <w:t>.</w:t>
      </w:r>
      <w:r>
        <w:t>669(Follicle-stimulating hormone antagonist) + 1</w:t>
      </w:r>
      <w:r w:rsidR="00644CD5">
        <w:t>.</w:t>
      </w:r>
      <w:r>
        <w:t>13(15-Lipoxygenase inhib</w:t>
      </w:r>
      <w:r>
        <w:t>i</w:t>
      </w:r>
      <w:r>
        <w:t>tor) -0</w:t>
      </w:r>
      <w:r w:rsidR="00644CD5">
        <w:t>.</w:t>
      </w:r>
      <w:r>
        <w:t>38(Epstein-Barr nuclear antigen 1 inhibitor) -0</w:t>
      </w:r>
      <w:r w:rsidR="00644CD5">
        <w:t>.</w:t>
      </w:r>
      <w:r>
        <w:t>553(Free radical scavenger) + 0</w:t>
      </w:r>
      <w:r w:rsidR="00644CD5">
        <w:t>.</w:t>
      </w:r>
      <w:r>
        <w:t>561(Fibrinogen gamma chain inhibitor) -0</w:t>
      </w:r>
      <w:r w:rsidR="00644CD5">
        <w:t>.</w:t>
      </w:r>
      <w:r>
        <w:t>321(Prostacyclin antagonist) + 0</w:t>
      </w:r>
      <w:r w:rsidR="00644CD5">
        <w:t>.</w:t>
      </w:r>
      <w:r>
        <w:t>227(Galanin receptor antagonist) -1</w:t>
      </w:r>
      <w:r w:rsidR="00644CD5">
        <w:t>.</w:t>
      </w:r>
      <w:r>
        <w:t>07(Histidine decarboxylase inhib</w:t>
      </w:r>
      <w:r>
        <w:t>i</w:t>
      </w:r>
      <w:r>
        <w:t>tor) -1</w:t>
      </w:r>
      <w:r w:rsidR="00644CD5">
        <w:t>.</w:t>
      </w:r>
      <w:r>
        <w:t>19(Aminopeptidase B inhibitor) + 0</w:t>
      </w:r>
      <w:r w:rsidR="00644CD5">
        <w:t>.</w:t>
      </w:r>
      <w:r>
        <w:t>0866(Vasodilator</w:t>
      </w:r>
      <w:r w:rsidR="00644CD5">
        <w:t>.</w:t>
      </w:r>
      <w:r>
        <w:t xml:space="preserve"> peripheral) + 1</w:t>
      </w:r>
      <w:r w:rsidR="00644CD5">
        <w:t>.</w:t>
      </w:r>
      <w:r>
        <w:t>09(Adenosine A1 receptor agonist e</w:t>
      </w:r>
      <w:r>
        <w:t>n</w:t>
      </w:r>
      <w:r>
        <w:t>hancer) + 0</w:t>
      </w:r>
      <w:r w:rsidR="00644CD5">
        <w:t>.</w:t>
      </w:r>
      <w:r>
        <w:t>234(GDPD3 expression enhancer) + 0</w:t>
      </w:r>
      <w:r w:rsidR="00644CD5">
        <w:t>.</w:t>
      </w:r>
      <w:r>
        <w:t>809(Chitinase inhibitor) + 0</w:t>
      </w:r>
      <w:r w:rsidR="00644CD5">
        <w:t>.</w:t>
      </w:r>
      <w:r>
        <w:t>25(Serine carboxypeptidase inhibitor) -13</w:t>
      </w:r>
      <w:r w:rsidR="00644CD5">
        <w:t>.</w:t>
      </w:r>
      <w:r>
        <w:t>9(Volume^2) -1</w:t>
      </w:r>
      <w:r w:rsidR="00644CD5">
        <w:t>.</w:t>
      </w:r>
      <w:r>
        <w:t>45(N-formylglutamate deformylase inhibitor) -0</w:t>
      </w:r>
      <w:r w:rsidR="00644CD5">
        <w:t>.</w:t>
      </w:r>
      <w:r>
        <w:t>889(MAO B inhibitor) -0</w:t>
      </w:r>
      <w:r w:rsidR="00644CD5">
        <w:t>.</w:t>
      </w:r>
      <w:r>
        <w:t>763(HSD17B1 expre</w:t>
      </w:r>
      <w:r>
        <w:t>s</w:t>
      </w:r>
      <w:r>
        <w:t>sion enhancer) + 0</w:t>
      </w:r>
      <w:r w:rsidR="00644CD5">
        <w:t>.</w:t>
      </w:r>
      <w:r>
        <w:t>154(MW) + 0</w:t>
      </w:r>
      <w:r w:rsidR="00644CD5">
        <w:t>.</w:t>
      </w:r>
      <w:r>
        <w:t>752(Glutamate decarboxylase inhibitor) -0</w:t>
      </w:r>
      <w:r w:rsidR="00644CD5">
        <w:t>.</w:t>
      </w:r>
      <w:r>
        <w:t>421(Thioredoxin reductase inhibitor) + 0</w:t>
      </w:r>
      <w:r w:rsidR="00644CD5">
        <w:t>.</w:t>
      </w:r>
      <w:r>
        <w:t>504(Cytokine production stimulant) -0</w:t>
      </w:r>
      <w:r w:rsidR="00644CD5">
        <w:t>.</w:t>
      </w:r>
      <w:r>
        <w:t>233(Carbonic anhydrase IX inhibitor) -0</w:t>
      </w:r>
      <w:r w:rsidR="00644CD5">
        <w:t>.</w:t>
      </w:r>
      <w:r>
        <w:t>269(Endothelin B receptor antag</w:t>
      </w:r>
      <w:r>
        <w:t>o</w:t>
      </w:r>
      <w:r>
        <w:t>nist) + 0</w:t>
      </w:r>
      <w:r w:rsidR="00644CD5">
        <w:t>.</w:t>
      </w:r>
      <w:r>
        <w:t>318(Protease activated receptor antagonist) -0</w:t>
      </w:r>
      <w:r w:rsidR="00644CD5">
        <w:t>.</w:t>
      </w:r>
      <w:r>
        <w:t>235(Antioxidant) + 0</w:t>
      </w:r>
      <w:r w:rsidR="00644CD5">
        <w:t>.</w:t>
      </w:r>
      <w:r>
        <w:t>329(Postural (orthostatic) hypotension) -0</w:t>
      </w:r>
      <w:r w:rsidR="00644CD5">
        <w:t>.</w:t>
      </w:r>
      <w:r>
        <w:t>453(Hyperkinesia) + 0</w:t>
      </w:r>
      <w:r w:rsidR="00644CD5">
        <w:t>.</w:t>
      </w:r>
      <w:r>
        <w:t>63(CYP4B1 substrate) + 0</w:t>
      </w:r>
      <w:r w:rsidR="00644CD5">
        <w:t>.</w:t>
      </w:r>
      <w:r>
        <w:t>271(Death-associated protein kinase inhibitor) + 0</w:t>
      </w:r>
      <w:r w:rsidR="00644CD5">
        <w:t>.</w:t>
      </w:r>
      <w:r>
        <w:t>836(Adenosine A3 receptor antagonist) + 0</w:t>
      </w:r>
      <w:r w:rsidR="00644CD5">
        <w:t>.</w:t>
      </w:r>
      <w:r>
        <w:t>445(Cytosolic phospholipase A2 inhibitor) -0</w:t>
      </w:r>
      <w:r w:rsidR="00644CD5">
        <w:t>.</w:t>
      </w:r>
      <w:r>
        <w:t>327(Polo-like kinase-2 inhibitor) + 0</w:t>
      </w:r>
      <w:r w:rsidR="00644CD5">
        <w:t>.</w:t>
      </w:r>
      <w:r>
        <w:t>573(GABA C receptor antagonist) -1</w:t>
      </w:r>
      <w:r w:rsidR="00644CD5">
        <w:t>.</w:t>
      </w:r>
      <w:r>
        <w:t>06(Estrogen-related receptor alpha antagonist) -0</w:t>
      </w:r>
      <w:r w:rsidR="00644CD5">
        <w:t>.</w:t>
      </w:r>
      <w:r>
        <w:t>144(T cell receptor antag</w:t>
      </w:r>
      <w:r>
        <w:t>o</w:t>
      </w:r>
      <w:r>
        <w:t>nist) + 0</w:t>
      </w:r>
      <w:r w:rsidR="00644CD5">
        <w:t>.</w:t>
      </w:r>
      <w:r>
        <w:t>361(UDP-N-acetylmuramate-L-alanine ligase inhibitor) -0</w:t>
      </w:r>
      <w:r w:rsidR="00644CD5">
        <w:t>.</w:t>
      </w:r>
      <w:r>
        <w:t>25(Matrix metalloproteinase (membrane-type) inhibitor) + 0</w:t>
      </w:r>
      <w:r w:rsidR="00644CD5">
        <w:t>.</w:t>
      </w:r>
      <w:r>
        <w:t>292(Sweating) -0</w:t>
      </w:r>
      <w:r w:rsidR="00644CD5">
        <w:t>.</w:t>
      </w:r>
      <w:r>
        <w:t>22(Interferon inducer) + 0</w:t>
      </w:r>
      <w:r w:rsidR="00644CD5">
        <w:t>.</w:t>
      </w:r>
      <w:r>
        <w:t>18(Antineoplastic (endocrine cancer)) -0</w:t>
      </w:r>
      <w:r w:rsidR="00644CD5">
        <w:t>.</w:t>
      </w:r>
      <w:r>
        <w:t>18(Aryl-acylamidase inhibitor) + 0</w:t>
      </w:r>
      <w:r w:rsidR="00644CD5">
        <w:t>.</w:t>
      </w:r>
      <w:r>
        <w:t>689(Saccharopine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284(Substance P antagonist) + 0</w:t>
      </w:r>
      <w:r w:rsidR="00644CD5">
        <w:t>.</w:t>
      </w:r>
      <w:r>
        <w:t>191(Bombesin 3 receptor agonist) + 0</w:t>
      </w:r>
      <w:r w:rsidR="00644CD5">
        <w:t>.</w:t>
      </w:r>
      <w:r>
        <w:t>309(Ileal bile acid transport inhibitor) + 1</w:t>
      </w:r>
      <w:r w:rsidR="00644CD5">
        <w:t>.</w:t>
      </w:r>
      <w:r>
        <w:t>35(Progesterone receptor B1 antagonist) -0</w:t>
      </w:r>
      <w:r w:rsidR="00644CD5">
        <w:t>.</w:t>
      </w:r>
      <w:r>
        <w:t>18(Neuropeptide FF1 antagonist) + 0</w:t>
      </w:r>
      <w:r w:rsidR="00644CD5">
        <w:t>.</w:t>
      </w:r>
      <w:r>
        <w:t>738(Methionyl aminopeptidase inhibitor) + 0</w:t>
      </w:r>
      <w:r w:rsidR="00644CD5">
        <w:t>.</w:t>
      </w:r>
      <w:r>
        <w:t>497(Calcium channel (voltage-sensitive) blocker) -0</w:t>
      </w:r>
      <w:r w:rsidR="00644CD5">
        <w:t>.</w:t>
      </w:r>
      <w:r>
        <w:t>518(Antihyperaldosteronism) + 0</w:t>
      </w:r>
      <w:r w:rsidR="00644CD5">
        <w:t>.</w:t>
      </w:r>
      <w:r>
        <w:t>217(Dual specificity pho</w:t>
      </w:r>
      <w:r>
        <w:t>s</w:t>
      </w:r>
      <w:r>
        <w:t>phatase 3 inhibitor) + 0</w:t>
      </w:r>
      <w:r w:rsidR="00644CD5">
        <w:t>.</w:t>
      </w:r>
      <w:r>
        <w:t>682(CEBPD expression enhancer) -0</w:t>
      </w:r>
      <w:r w:rsidR="00644CD5">
        <w:t>.</w:t>
      </w:r>
      <w:r>
        <w:t>355(Gastrin inhibitor) -1</w:t>
      </w:r>
      <w:r w:rsidR="00644CD5">
        <w:t>.</w:t>
      </w:r>
      <w:r>
        <w:t xml:space="preserve">02(tRNA methyltransferase </w:t>
      </w:r>
      <w:r>
        <w:lastRenderedPageBreak/>
        <w:t>inhibitor) + 0</w:t>
      </w:r>
      <w:r w:rsidR="00644CD5">
        <w:t>.</w:t>
      </w:r>
      <w:r>
        <w:t>308(ABCC2 expression enhancer) -0</w:t>
      </w:r>
      <w:r w:rsidR="00644CD5">
        <w:t>.</w:t>
      </w:r>
      <w:r>
        <w:t>481(TGFB1 expression enhancer) -0</w:t>
      </w:r>
      <w:r w:rsidR="00644CD5">
        <w:t>.</w:t>
      </w:r>
      <w:r>
        <w:t>581(5-Alpha-reductase i</w:t>
      </w:r>
      <w:r>
        <w:t>n</w:t>
      </w:r>
      <w:r>
        <w:t>hibitor) + 0</w:t>
      </w:r>
      <w:r w:rsidR="00644CD5">
        <w:t>.</w:t>
      </w:r>
      <w:r>
        <w:t>179(MAP-kinase-activated kinase inhibitor) + 0</w:t>
      </w:r>
      <w:r w:rsidR="00644CD5">
        <w:t>.</w:t>
      </w:r>
      <w:r>
        <w:t>795(TH expression enhancer) -0</w:t>
      </w:r>
      <w:r w:rsidR="00644CD5">
        <w:t>.</w:t>
      </w:r>
      <w:r>
        <w:t>452(Immunomodulator) -0</w:t>
      </w:r>
      <w:r w:rsidR="00644CD5">
        <w:t>.</w:t>
      </w:r>
      <w:r>
        <w:t>141(Rotamase (FKBP12) inhibitor) -0</w:t>
      </w:r>
      <w:r w:rsidR="00644CD5">
        <w:t>.</w:t>
      </w:r>
      <w:r>
        <w:t>906(CF transmembrane conductance regulator antagonist) -0</w:t>
      </w:r>
      <w:r w:rsidR="00644CD5">
        <w:t>.</w:t>
      </w:r>
      <w:r>
        <w:t>227(CC chemokine 5 receptor agonist) + 0</w:t>
      </w:r>
      <w:r w:rsidR="00644CD5">
        <w:t>.</w:t>
      </w:r>
      <w:r>
        <w:t>576(Inotropic) -0</w:t>
      </w:r>
      <w:r w:rsidR="00644CD5">
        <w:t>.</w:t>
      </w:r>
      <w:r>
        <w:t>513(CYP2C substrate) + 0</w:t>
      </w:r>
      <w:r w:rsidR="00644CD5">
        <w:t>.</w:t>
      </w:r>
      <w:r>
        <w:t>458(Antiinflammatory</w:t>
      </w:r>
      <w:r w:rsidR="00644CD5">
        <w:t>.</w:t>
      </w:r>
      <w:r>
        <w:t xml:space="preserve"> ophthalmic) + 0</w:t>
      </w:r>
      <w:r w:rsidR="00644CD5">
        <w:t>.</w:t>
      </w:r>
      <w:r>
        <w:t>25(Opioid kappa receptor agonist) + 0</w:t>
      </w:r>
      <w:r w:rsidR="00644CD5">
        <w:t>.</w:t>
      </w:r>
      <w:r>
        <w:t>207(ADAM inhibitor) + 0</w:t>
      </w:r>
      <w:r w:rsidR="00644CD5">
        <w:t>.</w:t>
      </w:r>
      <w:r>
        <w:t>307(Estrone sulfotransferase stimulant) -0</w:t>
      </w:r>
      <w:r w:rsidR="00644CD5">
        <w:t>.</w:t>
      </w:r>
      <w:r>
        <w:t>119(Analgesic) + 0</w:t>
      </w:r>
      <w:r w:rsidR="00644CD5">
        <w:t>.</w:t>
      </w:r>
      <w:r>
        <w:t>52(Peroxisome proliferator-activated receptor alpha agonist) + 0</w:t>
      </w:r>
      <w:r w:rsidR="00644CD5">
        <w:t>.</w:t>
      </w:r>
      <w:r>
        <w:t>893(2-(acetamidomethylene)succinate hydrolase inhibitor) + 0</w:t>
      </w:r>
      <w:r w:rsidR="00644CD5">
        <w:t>.</w:t>
      </w:r>
      <w:r>
        <w:t>265(GADD45A expression enhancer) + 0</w:t>
      </w:r>
      <w:r w:rsidR="00644CD5">
        <w:t>.</w:t>
      </w:r>
      <w:r>
        <w:t>256(Antiviral (I</w:t>
      </w:r>
      <w:r>
        <w:t>n</w:t>
      </w:r>
      <w:r>
        <w:t>fluenza)) -0</w:t>
      </w:r>
      <w:r w:rsidR="00644CD5">
        <w:t>.</w:t>
      </w:r>
      <w:r>
        <w:t>278(Hexokinase stimulant) + 0</w:t>
      </w:r>
      <w:r w:rsidR="00644CD5">
        <w:t>.</w:t>
      </w:r>
      <w:r>
        <w:t>407(Metabolic disease treatment) -0</w:t>
      </w:r>
      <w:r w:rsidR="00644CD5">
        <w:t>.</w:t>
      </w:r>
      <w:r>
        <w:t>293(Carcinogenic) -0</w:t>
      </w:r>
      <w:r w:rsidR="00644CD5">
        <w:t>.</w:t>
      </w:r>
      <w:r>
        <w:t>157(Vesicle monoamine transporter inhibitor) -0</w:t>
      </w:r>
      <w:r w:rsidR="00644CD5">
        <w:t>.</w:t>
      </w:r>
      <w:r>
        <w:t>199(Interleukin 8 antagonist) -0</w:t>
      </w:r>
      <w:r w:rsidR="00644CD5">
        <w:t>.</w:t>
      </w:r>
      <w:r>
        <w:t>312(Retinoid X receptor agonist) -0</w:t>
      </w:r>
      <w:r w:rsidR="00644CD5">
        <w:t>.</w:t>
      </w:r>
      <w:r>
        <w:t>25(Vascular endothelial growth factor 3 antagonist) + 1</w:t>
      </w:r>
      <w:r w:rsidR="00644CD5">
        <w:t>.</w:t>
      </w:r>
      <w:r>
        <w:t>06(Arachidonic acid antagonist) -0</w:t>
      </w:r>
      <w:r w:rsidR="00644CD5">
        <w:t>.</w:t>
      </w:r>
      <w:r>
        <w:t>288(Cyclin T1 inhibitor) -0</w:t>
      </w:r>
      <w:r w:rsidR="00644CD5">
        <w:t>.</w:t>
      </w:r>
      <w:r>
        <w:t>718(UDP-glucuronosyltransferase 2B7 inhibitor) + 0</w:t>
      </w:r>
      <w:r w:rsidR="00644CD5">
        <w:t>.</w:t>
      </w:r>
      <w:r>
        <w:t>176(Baculoviral IAP repeat-containing protein 2 inhibitor) + 0</w:t>
      </w:r>
      <w:r w:rsidR="00644CD5">
        <w:t>.</w:t>
      </w:r>
      <w:r>
        <w:t>106(Neurodegenerative diseases treatment) -0</w:t>
      </w:r>
      <w:r w:rsidR="00644CD5">
        <w:t>.</w:t>
      </w:r>
      <w:r>
        <w:t>547(3(or 17)beta-hydroxysteroid dehydrogenase inhibitor) + 0</w:t>
      </w:r>
      <w:r w:rsidR="00644CD5">
        <w:t>.</w:t>
      </w:r>
      <w:r>
        <w:t>231(Interleukin 5 antagonist) + 1</w:t>
      </w:r>
      <w:r w:rsidR="00644CD5">
        <w:t>.</w:t>
      </w:r>
      <w:r>
        <w:t>08(Ether-a-go-go potassium channel 1 blocker) -0</w:t>
      </w:r>
      <w:r w:rsidR="00644CD5">
        <w:t>.</w:t>
      </w:r>
      <w:r>
        <w:t>197(Neurotrophic factor) -0</w:t>
      </w:r>
      <w:r w:rsidR="00644CD5">
        <w:t>.</w:t>
      </w:r>
      <w:r>
        <w:t>42(Glutathione reductase (NADPH) stimulant) -0</w:t>
      </w:r>
      <w:r w:rsidR="00644CD5">
        <w:t>.</w:t>
      </w:r>
      <w:r>
        <w:t>0401(NumNegative) -0</w:t>
      </w:r>
      <w:r w:rsidR="00644CD5">
        <w:t>.</w:t>
      </w:r>
      <w:r>
        <w:t>537(Aspartate transaminase inhibitor) + 0</w:t>
      </w:r>
      <w:r w:rsidR="00644CD5">
        <w:t>.</w:t>
      </w:r>
      <w:r>
        <w:t>433(Piloerection) -0</w:t>
      </w:r>
      <w:r w:rsidR="00644CD5">
        <w:t>.</w:t>
      </w:r>
      <w:r>
        <w:t>553(Adenosine receptor antagonist) -0</w:t>
      </w:r>
      <w:r w:rsidR="00644CD5">
        <w:t>.</w:t>
      </w:r>
      <w:r>
        <w:t>278(AKR1C2 expression enhancer) + 0</w:t>
      </w:r>
      <w:r w:rsidR="00644CD5">
        <w:t>.</w:t>
      </w:r>
      <w:r>
        <w:t>121(CYP4F2 inhibitor) -0</w:t>
      </w:r>
      <w:r w:rsidR="00644CD5">
        <w:t>.</w:t>
      </w:r>
      <w:r>
        <w:t>403(CCNE1 expression inhibitor) + 0</w:t>
      </w:r>
      <w:r w:rsidR="00644CD5">
        <w:t>.</w:t>
      </w:r>
      <w:r>
        <w:t>162(Protein kinase C theta inhibitor) -0</w:t>
      </w:r>
      <w:r w:rsidR="00644CD5">
        <w:t>.</w:t>
      </w:r>
      <w:r>
        <w:t>123(ATP citrate lysase inhibitor) -0</w:t>
      </w:r>
      <w:r w:rsidR="00644CD5">
        <w:t>.</w:t>
      </w:r>
      <w:r>
        <w:t>483(Heat shock protein agonist) + 0</w:t>
      </w:r>
      <w:r w:rsidR="00644CD5">
        <w:t>.</w:t>
      </w:r>
      <w:r>
        <w:t>634(Antihypotensive) + 0</w:t>
      </w:r>
      <w:r w:rsidR="00644CD5">
        <w:t>.</w:t>
      </w:r>
      <w:r>
        <w:t>324(AMP-activated protein kinase stim</w:t>
      </w:r>
      <w:r>
        <w:t>u</w:t>
      </w:r>
      <w:r>
        <w:t>lant) + 0</w:t>
      </w:r>
      <w:r w:rsidR="00644CD5">
        <w:t>.</w:t>
      </w:r>
      <w:r>
        <w:t>301(Anesthetic local) -0</w:t>
      </w:r>
      <w:r w:rsidR="00644CD5">
        <w:t>.</w:t>
      </w:r>
      <w:r>
        <w:t>627(Glutamate (mGluR2) agonist) + 0</w:t>
      </w:r>
      <w:r w:rsidR="00644CD5">
        <w:t>.</w:t>
      </w:r>
      <w:r>
        <w:t>669(Phosphoenolpyruvate carboxykinase (ATP) inhibitor) -0</w:t>
      </w:r>
      <w:r w:rsidR="00644CD5">
        <w:t>.</w:t>
      </w:r>
      <w:r>
        <w:t>229(Carcinogenic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211(Hypolipemic) -0</w:t>
      </w:r>
      <w:r w:rsidR="00644CD5">
        <w:t>.</w:t>
      </w:r>
      <w:r>
        <w:t>282(Heat shock protein antagonist) -0</w:t>
      </w:r>
      <w:r w:rsidR="00644CD5">
        <w:t>.</w:t>
      </w:r>
      <w:r>
        <w:t>133(CYP11A1 inhibitor) -0</w:t>
      </w:r>
      <w:r w:rsidR="00644CD5">
        <w:t>.</w:t>
      </w:r>
      <w:r>
        <w:t>628(CDC25C inhibitor) + 0</w:t>
      </w:r>
      <w:r w:rsidR="00644CD5">
        <w:t>.</w:t>
      </w:r>
      <w:r>
        <w:t>159(Deoxynucleoside kinase inhibitor) -0</w:t>
      </w:r>
      <w:r w:rsidR="00644CD5">
        <w:t>.</w:t>
      </w:r>
      <w:r>
        <w:t>779(UGT2B20 substrate) + 0</w:t>
      </w:r>
      <w:r w:rsidR="00644CD5">
        <w:t>.</w:t>
      </w:r>
      <w:r>
        <w:t>408(Pyridoxal kinase inhibitor) + 0</w:t>
      </w:r>
      <w:r w:rsidR="00644CD5">
        <w:t>.</w:t>
      </w:r>
      <w:r>
        <w:t>159(TIE-2 antagonist) -0</w:t>
      </w:r>
      <w:r w:rsidR="00644CD5">
        <w:t>.</w:t>
      </w:r>
      <w:r>
        <w:t>194(Ribosomal protein S6 kinase alpha 4 inhibitor) -0</w:t>
      </w:r>
      <w:r w:rsidR="00644CD5">
        <w:t>.</w:t>
      </w:r>
      <w:r>
        <w:t>148(Beta-adrenergic receptor kinase inhibitor) -0</w:t>
      </w:r>
      <w:r w:rsidR="00644CD5">
        <w:t>.</w:t>
      </w:r>
      <w:r>
        <w:t>429(L-amino-acid oxidase inhibitor) + 0</w:t>
      </w:r>
      <w:r w:rsidR="00644CD5">
        <w:t>.</w:t>
      </w:r>
      <w:r>
        <w:t>133(Trypsin III inhibitor) -0</w:t>
      </w:r>
      <w:r w:rsidR="00644CD5">
        <w:t>.</w:t>
      </w:r>
      <w:r>
        <w:t>133(Myocardial ischemia treatment) -0</w:t>
      </w:r>
      <w:r w:rsidR="00644CD5">
        <w:t>.</w:t>
      </w:r>
      <w:r>
        <w:t>154(Thymidine kinase 2 inhibitor) + 0</w:t>
      </w:r>
      <w:r w:rsidR="00644CD5">
        <w:t>.</w:t>
      </w:r>
      <w:r>
        <w:t>498(ICAM 1 antagonist) -0</w:t>
      </w:r>
      <w:r w:rsidR="00644CD5">
        <w:t>.</w:t>
      </w:r>
      <w:r>
        <w:t>448(Glutamate (mGluR6) antagonist) + 0</w:t>
      </w:r>
      <w:r w:rsidR="00644CD5">
        <w:t>.</w:t>
      </w:r>
      <w:r>
        <w:t>201(Carbonic anhydrase XII inhibitor) -0</w:t>
      </w:r>
      <w:r w:rsidR="00644CD5">
        <w:t>.</w:t>
      </w:r>
      <w:r>
        <w:t>26(Gastrointestinal hemorrhage) -0</w:t>
      </w:r>
      <w:r w:rsidR="00644CD5">
        <w:t>.</w:t>
      </w:r>
      <w:r>
        <w:t>472(Antimetabolite) + 0</w:t>
      </w:r>
      <w:r w:rsidR="00644CD5">
        <w:t>.</w:t>
      </w:r>
      <w:r>
        <w:t>218(Pantetheine-phosphate adenylyltransferase inhibitor) -0</w:t>
      </w:r>
      <w:r w:rsidR="00644CD5">
        <w:t>.</w:t>
      </w:r>
      <w:r>
        <w:t>388(5 Hydroxytryptamine 6 antagonist) + 0</w:t>
      </w:r>
      <w:r w:rsidR="00644CD5">
        <w:t>.</w:t>
      </w:r>
      <w:r>
        <w:t>138(Granulocyte macrophage colony stimulating factor antagonist) -0</w:t>
      </w:r>
      <w:r w:rsidR="00644CD5">
        <w:t>.</w:t>
      </w:r>
      <w:r>
        <w:t>51(Glycine C-acetyltransferase inhibitor) -0</w:t>
      </w:r>
      <w:r w:rsidR="00644CD5">
        <w:t>.</w:t>
      </w:r>
      <w:r>
        <w:t>112(Methylglyoxal synthase inhibitor) -0</w:t>
      </w:r>
      <w:r w:rsidR="00644CD5">
        <w:t>.</w:t>
      </w:r>
      <w:r>
        <w:t>122(Niemann-Pick C1-like 1 protein antagonist) -0</w:t>
      </w:r>
      <w:r w:rsidR="00644CD5">
        <w:t>.</w:t>
      </w:r>
      <w:r>
        <w:t>106(Antineoplastic (cervical cancer)) -0</w:t>
      </w:r>
      <w:r w:rsidR="00644CD5">
        <w:t>.</w:t>
      </w:r>
      <w:r>
        <w:t>116(Mucosal addressin cell adhesion molecule 1 inhibitor) + 0</w:t>
      </w:r>
      <w:r w:rsidR="00644CD5">
        <w:t>.</w:t>
      </w:r>
      <w:r>
        <w:t>148(Integrin alpha4beta1 antagonist) + 0</w:t>
      </w:r>
      <w:r w:rsidR="00644CD5">
        <w:t>.</w:t>
      </w:r>
      <w:r>
        <w:t>503(Formyl peptide receptor antagonist) + 0</w:t>
      </w:r>
      <w:r w:rsidR="00644CD5">
        <w:t>.</w:t>
      </w:r>
      <w:r>
        <w:t>216(Carcinogenic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273(Formate-dihydrofolate ligase inhibitor) + 0</w:t>
      </w:r>
      <w:r w:rsidR="00644CD5">
        <w:t>.</w:t>
      </w:r>
      <w:r>
        <w:t>178(Yawning) + 0</w:t>
      </w:r>
      <w:r w:rsidR="00644CD5">
        <w:t>.</w:t>
      </w:r>
      <w:r>
        <w:t>347(Tyrosine-ester sulfotransferase inhibitor) + 0</w:t>
      </w:r>
      <w:r w:rsidR="00644CD5">
        <w:t>.</w:t>
      </w:r>
      <w:r>
        <w:t>158(Ribosomal protein S6 kinase 2 inhibitor) + 0</w:t>
      </w:r>
      <w:r w:rsidR="00644CD5">
        <w:t>.</w:t>
      </w:r>
      <w:r>
        <w:t>359(Inosine monophosphate dehydrogenase 2 inhibitor) -0</w:t>
      </w:r>
      <w:r w:rsidR="00644CD5">
        <w:t>.</w:t>
      </w:r>
      <w:r>
        <w:t>142(Kainate receptor 5 antagonist) + 0</w:t>
      </w:r>
      <w:r w:rsidR="00644CD5">
        <w:t>.</w:t>
      </w:r>
      <w:r>
        <w:t>206(Hemolysis) -0</w:t>
      </w:r>
      <w:r w:rsidR="00644CD5">
        <w:t>.</w:t>
      </w:r>
      <w:r>
        <w:t>279(Fibromyalgia syndrome treatment) -0</w:t>
      </w:r>
      <w:r w:rsidR="00644CD5">
        <w:t>.</w:t>
      </w:r>
      <w:r>
        <w:t>0831(Antineoplastic (glioblastoma multiforme)) -0</w:t>
      </w:r>
      <w:r w:rsidR="00644CD5">
        <w:t>.</w:t>
      </w:r>
      <w:r>
        <w:t>147(Sirtuin 1 inhibitor) + 0</w:t>
      </w:r>
      <w:r w:rsidR="00644CD5">
        <w:t>.</w:t>
      </w:r>
      <w:r>
        <w:t>162(Phosphodiesterase 11A inhib</w:t>
      </w:r>
      <w:r>
        <w:t>i</w:t>
      </w:r>
      <w:r>
        <w:t>tor) + 0</w:t>
      </w:r>
      <w:r w:rsidR="00644CD5">
        <w:t>.</w:t>
      </w:r>
      <w:r>
        <w:t>203(Necrosis) + 0</w:t>
      </w:r>
      <w:r w:rsidR="00644CD5">
        <w:t>.</w:t>
      </w:r>
      <w:r>
        <w:t>109(Transglutaminase 2 inhibitor) -0</w:t>
      </w:r>
      <w:r w:rsidR="00644CD5">
        <w:t>.</w:t>
      </w:r>
      <w:r>
        <w:t>106(Glycine receptor agonist) + 0</w:t>
      </w:r>
      <w:r w:rsidR="00644CD5">
        <w:t>.</w:t>
      </w:r>
      <w:r>
        <w:t>0952(Interleukin antagonist) + 0</w:t>
      </w:r>
      <w:r w:rsidR="00644CD5">
        <w:t>.</w:t>
      </w:r>
      <w:r>
        <w:t>14(Glutamate (mGluR group III) agonist) -0</w:t>
      </w:r>
      <w:r w:rsidR="00644CD5">
        <w:t>.</w:t>
      </w:r>
      <w:r>
        <w:t>13(Hypertensive) -0</w:t>
      </w:r>
      <w:r w:rsidR="00644CD5">
        <w:t>.</w:t>
      </w:r>
      <w:r>
        <w:t>447(Carbonic anhydrase stimulant) + 0</w:t>
      </w:r>
      <w:r w:rsidR="00644CD5">
        <w:t>.</w:t>
      </w:r>
      <w:r>
        <w:t>223(Intestinal alkaline phosphatase inhibitor) -0</w:t>
      </w:r>
      <w:r w:rsidR="00644CD5">
        <w:t>.</w:t>
      </w:r>
      <w:r>
        <w:t>443(Potassium channel Kv4.3 blocker) + 0</w:t>
      </w:r>
      <w:r w:rsidR="00644CD5">
        <w:t>.</w:t>
      </w:r>
      <w:r>
        <w:t>0966(Cachexia trea</w:t>
      </w:r>
      <w:r>
        <w:t>t</w:t>
      </w:r>
      <w:r>
        <w:t>ment) + 0</w:t>
      </w:r>
      <w:r w:rsidR="00644CD5">
        <w:t>.</w:t>
      </w:r>
      <w:r>
        <w:t>0673(Antifungal (Candida)) + 0</w:t>
      </w:r>
      <w:r w:rsidR="00644CD5">
        <w:t>.</w:t>
      </w:r>
      <w:r>
        <w:t>143(CYP1A2 inducer) -0</w:t>
      </w:r>
      <w:r w:rsidR="00644CD5">
        <w:t>.</w:t>
      </w:r>
      <w:r>
        <w:t>313(Antiperistaltic) -0</w:t>
      </w:r>
      <w:r w:rsidR="00644CD5">
        <w:t>.</w:t>
      </w:r>
      <w:r>
        <w:t>37(Heat shock protein 90 beta antagonist) -0</w:t>
      </w:r>
      <w:r w:rsidR="00644CD5">
        <w:t>.</w:t>
      </w:r>
      <w:r>
        <w:t>409(Nicotinic receptor alpha9 subunit antagonist) + 0</w:t>
      </w:r>
      <w:r w:rsidR="00644CD5">
        <w:t>.</w:t>
      </w:r>
      <w:r>
        <w:t>283(Histamine H4 receptor antagonist) -0</w:t>
      </w:r>
      <w:r w:rsidR="00644CD5">
        <w:t>.</w:t>
      </w:r>
      <w:r>
        <w:t>371(NADH dehydrogenase inhibitor) -0</w:t>
      </w:r>
      <w:r w:rsidR="00644CD5">
        <w:t>.</w:t>
      </w:r>
      <w:r>
        <w:t>104(Methionyl aminopeptidase 2 inhibitor) + 0</w:t>
      </w:r>
      <w:r w:rsidR="00644CD5">
        <w:t>.</w:t>
      </w:r>
      <w:r>
        <w:t>109(Antiseborrheic) + 0</w:t>
      </w:r>
      <w:r w:rsidR="00644CD5">
        <w:t>.</w:t>
      </w:r>
      <w:r>
        <w:t>196(Narcolepsy treatment) + 0</w:t>
      </w:r>
      <w:r w:rsidR="00644CD5">
        <w:t>.</w:t>
      </w:r>
      <w:r>
        <w:t>267(Formate dehydrogenase inhibitor) -0</w:t>
      </w:r>
      <w:r w:rsidR="00644CD5">
        <w:t>.</w:t>
      </w:r>
      <w:r>
        <w:t>295(UDP-glucuronate decarboxylase i</w:t>
      </w:r>
      <w:r>
        <w:t>n</w:t>
      </w:r>
      <w:r>
        <w:t>hibitor) -0</w:t>
      </w:r>
      <w:r w:rsidR="00644CD5">
        <w:t>.</w:t>
      </w:r>
      <w:r>
        <w:t>084(GABA transporter 2 inhibitor) -0</w:t>
      </w:r>
      <w:r w:rsidR="00644CD5">
        <w:t>.</w:t>
      </w:r>
      <w:r>
        <w:t>446(Carboxypeptidase E inhibitor) -0</w:t>
      </w:r>
      <w:r w:rsidR="00644CD5">
        <w:t>.</w:t>
      </w:r>
      <w:r>
        <w:t>0747(G protein-coupled rece</w:t>
      </w:r>
      <w:r>
        <w:t>p</w:t>
      </w:r>
      <w:r>
        <w:t>tor 7 antagonist) -0</w:t>
      </w:r>
      <w:r w:rsidR="00644CD5">
        <w:t>.</w:t>
      </w:r>
      <w:r>
        <w:t>381(Methylcrotonoyl-CoA carboxylase inhibitor) + 0</w:t>
      </w:r>
      <w:r w:rsidR="00644CD5">
        <w:t>.</w:t>
      </w:r>
      <w:r>
        <w:t>0958(Behavioral disturbance) -0</w:t>
      </w:r>
      <w:r w:rsidR="00644CD5">
        <w:t>.</w:t>
      </w:r>
      <w:r>
        <w:t>0887(Antiacne) -0</w:t>
      </w:r>
      <w:r w:rsidR="00644CD5">
        <w:t>.</w:t>
      </w:r>
      <w:r>
        <w:t>216(Neuropathy treatment) + 0</w:t>
      </w:r>
      <w:r w:rsidR="00644CD5">
        <w:t>.</w:t>
      </w:r>
      <w:r>
        <w:t>101(Carcinogenic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0803(Prostaglandin F2 alpha antagonist) + 0</w:t>
      </w:r>
      <w:r w:rsidR="00644CD5">
        <w:t>.</w:t>
      </w:r>
      <w:r>
        <w:t>317(Argininosuccinate synthase inhibitor) + 0</w:t>
      </w:r>
      <w:r w:rsidR="00644CD5">
        <w:t>.</w:t>
      </w:r>
      <w:r>
        <w:t>263(Carbonic anhydrase VA inhibitor) + 0</w:t>
      </w:r>
      <w:r w:rsidR="00644CD5">
        <w:t>.</w:t>
      </w:r>
      <w:r>
        <w:t>0727(Diacylglycerol O-acyltransferase 1 inhibitor) -0</w:t>
      </w:r>
      <w:r w:rsidR="00644CD5">
        <w:t>.</w:t>
      </w:r>
      <w:r>
        <w:t>156(SULT1A3 substrate) + 0</w:t>
      </w:r>
      <w:r w:rsidR="00644CD5">
        <w:t>.</w:t>
      </w:r>
      <w:r>
        <w:t>0685(Sodium/glucose cotransporter 2 inhibitor) -0</w:t>
      </w:r>
      <w:r w:rsidR="00644CD5">
        <w:t>.</w:t>
      </w:r>
      <w:r>
        <w:t>0653(Preterm labor treatment) + 0</w:t>
      </w:r>
      <w:r w:rsidR="00644CD5">
        <w:t>.</w:t>
      </w:r>
      <w:r>
        <w:t>0683(Purinergic P2X3 antag</w:t>
      </w:r>
      <w:r>
        <w:t>o</w:t>
      </w:r>
      <w:r>
        <w:t>nist) + 0</w:t>
      </w:r>
      <w:r w:rsidR="00644CD5">
        <w:t>.</w:t>
      </w:r>
      <w:r>
        <w:t>44(NAD+ diphosphatase inhibitor) -0</w:t>
      </w:r>
      <w:r w:rsidR="00644CD5">
        <w:t>.</w:t>
      </w:r>
      <w:r>
        <w:t>269(Lysophosphatidic acid 1 receptor antagonist) -0</w:t>
      </w:r>
      <w:r w:rsidR="00644CD5">
        <w:t>.</w:t>
      </w:r>
      <w:r>
        <w:t>191(Dihydropyrimidinase inhibitor) + 0</w:t>
      </w:r>
      <w:r w:rsidR="00644CD5">
        <w:t>.</w:t>
      </w:r>
      <w:r>
        <w:t>505(Fibrinogen inhibitor) -0</w:t>
      </w:r>
      <w:r w:rsidR="00644CD5">
        <w:t>.</w:t>
      </w:r>
      <w:r>
        <w:t>0729(Xerostomia) + 0</w:t>
      </w:r>
      <w:r w:rsidR="00644CD5">
        <w:t>.</w:t>
      </w:r>
      <w:r>
        <w:t>164(Caspase 3 inhibitor) + 0</w:t>
      </w:r>
      <w:r w:rsidR="00644CD5">
        <w:t>.</w:t>
      </w:r>
      <w:r>
        <w:t>18(KiSS-1 receptor antagonist) -0</w:t>
      </w:r>
      <w:r w:rsidR="00644CD5">
        <w:t>.</w:t>
      </w:r>
      <w:r>
        <w:t>0482(Antineoplastic (small cell lung cancer)) -0</w:t>
      </w:r>
      <w:r w:rsidR="00644CD5">
        <w:t>.</w:t>
      </w:r>
      <w:r>
        <w:t>0573(Antineoplastic (lung cancer)) + 0</w:t>
      </w:r>
      <w:r w:rsidR="00644CD5">
        <w:t>.</w:t>
      </w:r>
      <w:r>
        <w:t>133(BAX expression inhibitor) + 0</w:t>
      </w:r>
      <w:r w:rsidR="00644CD5">
        <w:t>.</w:t>
      </w:r>
      <w:r>
        <w:t>0782(Proto-oncogene tyrosine-protein kinase Kit inhibitor) -0</w:t>
      </w:r>
      <w:r w:rsidR="00644CD5">
        <w:t>.</w:t>
      </w:r>
      <w:r>
        <w:t>0564(HCV NS3-helicase inhibitor) -0</w:t>
      </w:r>
      <w:r w:rsidR="00644CD5">
        <w:t>.</w:t>
      </w:r>
      <w:r>
        <w:t>168(Prolyl endopeptidase inhibitor) -0</w:t>
      </w:r>
      <w:r w:rsidR="00644CD5">
        <w:t>.</w:t>
      </w:r>
      <w:r>
        <w:t>0678(CYP2A6 substrate) + 0</w:t>
      </w:r>
      <w:r w:rsidR="00644CD5">
        <w:t>.</w:t>
      </w:r>
      <w:r>
        <w:t>0708(Apnea) + 0</w:t>
      </w:r>
      <w:r w:rsidR="00644CD5">
        <w:t>.</w:t>
      </w:r>
      <w:r>
        <w:t>0447(Antiprotozoal (Toxoplasma)) -0</w:t>
      </w:r>
      <w:r w:rsidR="00644CD5">
        <w:t>.</w:t>
      </w:r>
      <w:r>
        <w:t>0643(Fibroblast growth factor 1 antagonist) -0</w:t>
      </w:r>
      <w:r w:rsidR="00644CD5">
        <w:t>.</w:t>
      </w:r>
      <w:r>
        <w:t>0481(Bone morphogenic protein inhibitor) + 0</w:t>
      </w:r>
      <w:r w:rsidR="00644CD5">
        <w:t>.</w:t>
      </w:r>
      <w:r>
        <w:t>0349(Antineoplastic (non-small cell lung cancer)) + 0</w:t>
      </w:r>
      <w:r w:rsidR="00644CD5">
        <w:t>.</w:t>
      </w:r>
      <w:r>
        <w:t>0442(Antidepressant) + 0</w:t>
      </w:r>
      <w:r w:rsidR="00644CD5">
        <w:t>.</w:t>
      </w:r>
      <w:r>
        <w:t>0391(Gout treatment) -0</w:t>
      </w:r>
      <w:r w:rsidR="00644CD5">
        <w:t>.</w:t>
      </w:r>
      <w:r>
        <w:t>0511(Check point kinase 2 inhibitor) + 0</w:t>
      </w:r>
      <w:r w:rsidR="00644CD5">
        <w:t>.</w:t>
      </w:r>
      <w:r>
        <w:t xml:space="preserve">0467(Protein kinase C beta inhibitor) + </w:t>
      </w:r>
      <w:r>
        <w:lastRenderedPageBreak/>
        <w:t>0</w:t>
      </w:r>
      <w:r w:rsidR="00644CD5">
        <w:t>.</w:t>
      </w:r>
      <w:r>
        <w:t>0915(Cholinergic) -0</w:t>
      </w:r>
      <w:r w:rsidR="00644CD5">
        <w:t>.</w:t>
      </w:r>
      <w:r>
        <w:t>0473(Phosphatidylinositol 3-kinase gamma inhibitor) + 0</w:t>
      </w:r>
      <w:r w:rsidR="00644CD5">
        <w:t>.</w:t>
      </w:r>
      <w:r>
        <w:t>155(Tetracycline antiport transporter antagonist) -0</w:t>
      </w:r>
      <w:r w:rsidR="00644CD5">
        <w:t>.</w:t>
      </w:r>
      <w:r>
        <w:t>0515(HSPA5 expression enhancer) -0</w:t>
      </w:r>
      <w:r w:rsidR="00644CD5">
        <w:t>.</w:t>
      </w:r>
      <w:r>
        <w:t>105(Dextransucrase inhibitor) -0</w:t>
      </w:r>
      <w:r w:rsidR="00644CD5">
        <w:t>.</w:t>
      </w:r>
      <w:r>
        <w:t>0624(Immunostimulant) + 0</w:t>
      </w:r>
      <w:r w:rsidR="00644CD5">
        <w:t>.</w:t>
      </w:r>
      <w:r>
        <w:t>1(NMDA receptor subunit 3A antagonist) + 0</w:t>
      </w:r>
      <w:r w:rsidR="00644CD5">
        <w:t>.</w:t>
      </w:r>
      <w:r>
        <w:t>205(GTP cyclohydrolase I inhibitor) -0</w:t>
      </w:r>
      <w:r w:rsidR="00644CD5">
        <w:t>.</w:t>
      </w:r>
      <w:r>
        <w:t>0953(CC chemokine 8 rece</w:t>
      </w:r>
      <w:r>
        <w:t>p</w:t>
      </w:r>
      <w:r>
        <w:t>tor antagonist) -0</w:t>
      </w:r>
      <w:r w:rsidR="00644CD5">
        <w:t>.</w:t>
      </w:r>
      <w:r>
        <w:t>164(mRNA (guanine-N7-)-methyltransferase inhibitor) -0</w:t>
      </w:r>
      <w:r w:rsidR="00644CD5">
        <w:t>.</w:t>
      </w:r>
      <w:r>
        <w:t>0424(Phospholipase A2 X inhibitor) -0</w:t>
      </w:r>
      <w:r w:rsidR="00644CD5">
        <w:t>.</w:t>
      </w:r>
      <w:r>
        <w:t>212(Histone deacetylase class IIa inhibitor) + 0</w:t>
      </w:r>
      <w:r w:rsidR="00644CD5">
        <w:t>.</w:t>
      </w:r>
      <w:r>
        <w:t>0674(CYP3A4 substrate) + 0</w:t>
      </w:r>
      <w:r w:rsidR="00644CD5">
        <w:t>.</w:t>
      </w:r>
      <w:r>
        <w:t>0246(M18 aspartyl aminopeptidase inhibitor) -0</w:t>
      </w:r>
      <w:r w:rsidR="00644CD5">
        <w:t>.</w:t>
      </w:r>
      <w:r>
        <w:t>0191(Antischistosomal) + 0</w:t>
      </w:r>
      <w:r w:rsidR="00644CD5">
        <w:t>.</w:t>
      </w:r>
      <w:r>
        <w:t>0858(Targeting protein for Xklp2 inhibitor) -0</w:t>
      </w:r>
      <w:r w:rsidR="00644CD5">
        <w:t>.</w:t>
      </w:r>
      <w:r>
        <w:t>0477(Sphingosine 1-phosphate receptor 2 antagonist) -0</w:t>
      </w:r>
      <w:r w:rsidR="00644CD5">
        <w:t>.</w:t>
      </w:r>
      <w:r>
        <w:t>0296(Rhinitis) + 0</w:t>
      </w:r>
      <w:r w:rsidR="00644CD5">
        <w:t>.</w:t>
      </w:r>
      <w:r>
        <w:t>0955(3-Dehydroquinate dehydratase inhibitor) + 0</w:t>
      </w:r>
      <w:r w:rsidR="00644CD5">
        <w:t>.</w:t>
      </w:r>
      <w:r>
        <w:t>0206(Integrin-linked kinase inhibitor) -0</w:t>
      </w:r>
      <w:r w:rsidR="00644CD5">
        <w:t>.</w:t>
      </w:r>
      <w:r>
        <w:t>03(Phosphodiesterase X inhibitor) + 0</w:t>
      </w:r>
      <w:r w:rsidR="00644CD5">
        <w:t>.</w:t>
      </w:r>
      <w:r>
        <w:t>0356(CYP3A5 substrate) + 0</w:t>
      </w:r>
      <w:r w:rsidR="00644CD5">
        <w:t>.</w:t>
      </w:r>
      <w:r>
        <w:t>047(TP53I3 expression enhancer) + 0</w:t>
      </w:r>
      <w:r w:rsidR="00644CD5">
        <w:t>.</w:t>
      </w:r>
      <w:r>
        <w:t>0228(11-Beta-hydroxysteroid dehydrogenase 2 inhibitor) -0</w:t>
      </w:r>
      <w:r w:rsidR="00644CD5">
        <w:t>.</w:t>
      </w:r>
      <w:r>
        <w:t>0591(NOS2 e</w:t>
      </w:r>
      <w:r>
        <w:t>x</w:t>
      </w:r>
      <w:r>
        <w:t>pression inhibitor) + 0</w:t>
      </w:r>
      <w:r w:rsidR="00644CD5">
        <w:t>.</w:t>
      </w:r>
      <w:r>
        <w:t>0138(Antipsoriatic) + 0</w:t>
      </w:r>
      <w:r w:rsidR="00644CD5">
        <w:t>.</w:t>
      </w:r>
      <w:r>
        <w:t>0245(Pepsin inhibitor) + 0</w:t>
      </w:r>
      <w:r w:rsidR="00644CD5">
        <w:t>.</w:t>
      </w:r>
      <w:r>
        <w:t>0178(CYP26A1 inhibitor) -0</w:t>
      </w:r>
      <w:r w:rsidR="00644CD5">
        <w:t>.</w:t>
      </w:r>
      <w:r>
        <w:t>0246(Endocrine disruptor) -0</w:t>
      </w:r>
      <w:r w:rsidR="00644CD5">
        <w:t>.</w:t>
      </w:r>
      <w:r>
        <w:t>0486(Indanol dehydrogenase inhibitor) -0</w:t>
      </w:r>
      <w:r w:rsidR="00644CD5">
        <w:t>.</w:t>
      </w:r>
      <w:r>
        <w:t>0855(N-acetylglucosamine kinase inhibitor) -0</w:t>
      </w:r>
      <w:r w:rsidR="00644CD5">
        <w:t>.</w:t>
      </w:r>
      <w:r>
        <w:t>0205(Homoserine O-acetyltransferase inhibitor) -0</w:t>
      </w:r>
      <w:r w:rsidR="00644CD5">
        <w:t>.</w:t>
      </w:r>
      <w:r>
        <w:t>0189(Premenstrual syndrome treatment) + 0</w:t>
      </w:r>
      <w:r w:rsidR="00644CD5">
        <w:t>.</w:t>
      </w:r>
      <w:r>
        <w:t>04(Clostripain inhibitor) -0</w:t>
      </w:r>
      <w:r w:rsidR="00644CD5">
        <w:t>.</w:t>
      </w:r>
      <w:r>
        <w:t>0577(Melatonin 5 antagonist) + 0</w:t>
      </w:r>
      <w:r w:rsidR="00644CD5">
        <w:t>.</w:t>
      </w:r>
      <w:r>
        <w:t>017(MAP kinase 1 inhibitor) -0</w:t>
      </w:r>
      <w:r w:rsidR="00644CD5">
        <w:t>.</w:t>
      </w:r>
      <w:r>
        <w:t>0384(DDIT4 expression enhancer) -0</w:t>
      </w:r>
      <w:r w:rsidR="00644CD5">
        <w:t>.</w:t>
      </w:r>
      <w:r>
        <w:t>0184(Epithelial sodium channel blocker) + 0</w:t>
      </w:r>
      <w:r w:rsidR="00644CD5">
        <w:t>.</w:t>
      </w:r>
      <w:r>
        <w:t>0323(CDK1 expression enhancer) + 0</w:t>
      </w:r>
      <w:r w:rsidR="00644CD5">
        <w:t>.</w:t>
      </w:r>
      <w:r>
        <w:t>0158(Aconitate hydratase inhib</w:t>
      </w:r>
      <w:r>
        <w:t>i</w:t>
      </w:r>
      <w:r>
        <w:t>tor) + 0</w:t>
      </w:r>
      <w:r w:rsidR="00644CD5">
        <w:t>.</w:t>
      </w:r>
      <w:r>
        <w:t>0334(SLC7A11 expression enhancer) + 0</w:t>
      </w:r>
      <w:r w:rsidR="00644CD5">
        <w:t>.</w:t>
      </w:r>
      <w:r>
        <w:t>0239(Ovulation inhibitor) -0</w:t>
      </w:r>
      <w:r w:rsidR="00644CD5">
        <w:t>.</w:t>
      </w:r>
      <w:r>
        <w:t>0146(17-Beta-hydroxysteroid deh</w:t>
      </w:r>
      <w:r>
        <w:t>y</w:t>
      </w:r>
      <w:r>
        <w:t>drogenase 1 inhibitor) -0</w:t>
      </w:r>
      <w:r w:rsidR="00644CD5">
        <w:t>.</w:t>
      </w:r>
      <w:r>
        <w:t>0373(Potassium channel KCNQ2 activator) -0</w:t>
      </w:r>
      <w:r w:rsidR="00644CD5">
        <w:t>.</w:t>
      </w:r>
      <w:r>
        <w:t>0155(VEGFA expression inhibitor) + 0</w:t>
      </w:r>
      <w:r w:rsidR="00644CD5">
        <w:t>.</w:t>
      </w:r>
      <w:r>
        <w:t>0153(Delusion) + 0</w:t>
      </w:r>
      <w:r w:rsidR="00644CD5">
        <w:t>.</w:t>
      </w:r>
      <w:r>
        <w:t>0306(Phosphodiesterase 1A inhibitor) + 0</w:t>
      </w:r>
      <w:r w:rsidR="00644CD5">
        <w:t>.</w:t>
      </w:r>
      <w:r>
        <w:t>0193(Cannabinoid CB1 receptor agonist) -0</w:t>
      </w:r>
      <w:r w:rsidR="00644CD5">
        <w:t>.</w:t>
      </w:r>
      <w:r>
        <w:t>0206(Low molecular weight phosphotyrosine protein phosphatase inhibitor) + 0</w:t>
      </w:r>
      <w:r w:rsidR="00644CD5">
        <w:t>.</w:t>
      </w:r>
      <w:r>
        <w:t>0154(Leukotriene C4 antagonist) -0</w:t>
      </w:r>
      <w:r w:rsidR="00644CD5">
        <w:t>.</w:t>
      </w:r>
      <w:r>
        <w:t>011(Potassium channel Kv1.3 blocker) -0</w:t>
      </w:r>
      <w:r w:rsidR="00644CD5">
        <w:t>.</w:t>
      </w:r>
      <w:r>
        <w:t>00671(Atrolysin C inhibitor) -0</w:t>
      </w:r>
      <w:r w:rsidR="00644CD5">
        <w:t>.</w:t>
      </w:r>
      <w:r>
        <w:t>00268(Sigma receptor antagonist) + 0</w:t>
      </w:r>
      <w:r w:rsidR="00644CD5">
        <w:t>.</w:t>
      </w:r>
      <w:r>
        <w:t>00328(Arylformamidase inhibitor) -0</w:t>
      </w:r>
      <w:r w:rsidR="00644CD5">
        <w:t>.</w:t>
      </w:r>
      <w:r>
        <w:t>0024(TGF beta receptor type I kinase inhibitor) -0</w:t>
      </w:r>
      <w:r w:rsidR="00644CD5">
        <w:t>.</w:t>
      </w:r>
      <w:r>
        <w:t>000861(Protein-Npi-phosphohistidine-sugar phosphotransferase inhibitor) + 5</w:t>
      </w:r>
      <w:r w:rsidR="00644CD5">
        <w:t>.</w:t>
      </w:r>
      <w:r>
        <w:t>55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0505((R)-3-amino-2-methylpropionate-pyruvate transaminase inhibitor) + 0</w:t>
      </w:r>
      <w:r w:rsidR="00644CD5">
        <w:t>.</w:t>
      </w:r>
      <w:r>
        <w:t>265(Miotic) + 0</w:t>
      </w:r>
      <w:r w:rsidR="00644CD5">
        <w:t>.</w:t>
      </w:r>
      <w:r>
        <w:t>134(NumAromAtoms) -0</w:t>
      </w:r>
      <w:r w:rsidR="00644CD5">
        <w:t>.</w:t>
      </w:r>
      <w:r>
        <w:t>607(Neutropenia) + 0</w:t>
      </w:r>
      <w:r w:rsidR="00644CD5">
        <w:t>.</w:t>
      </w:r>
      <w:r>
        <w:t>235(Cholinergic) + 0</w:t>
      </w:r>
      <w:r w:rsidR="00644CD5">
        <w:t>.</w:t>
      </w:r>
      <w:r>
        <w:t>0367(Dual specificity phosphatase 3 inhibitor) + 0</w:t>
      </w:r>
      <w:r w:rsidR="00644CD5">
        <w:t>.</w:t>
      </w:r>
      <w:r>
        <w:t>573(Arrhythmogenic) -0</w:t>
      </w:r>
      <w:r w:rsidR="00644CD5">
        <w:t>.</w:t>
      </w:r>
      <w:r>
        <w:t>0806(Heart failure treatment) -0</w:t>
      </w:r>
      <w:r w:rsidR="00644CD5">
        <w:t>.</w:t>
      </w:r>
      <w:r>
        <w:t>335(Alpha</w:t>
      </w:r>
      <w:r w:rsidR="00644CD5">
        <w:t>.</w:t>
      </w:r>
      <w:r>
        <w:t>alpha-trehalose phosphorylase (configuration-retaining) inhibitor) -0</w:t>
      </w:r>
      <w:r w:rsidR="00644CD5">
        <w:t>.</w:t>
      </w:r>
      <w:r>
        <w:t>227(Collagenase 3 inhibitor) + 0</w:t>
      </w:r>
      <w:r w:rsidR="00644CD5">
        <w:t>.</w:t>
      </w:r>
      <w:r>
        <w:t>499(Magnesium-protoporphyrin IX methyltransferase inhib</w:t>
      </w:r>
      <w:r>
        <w:t>i</w:t>
      </w:r>
      <w:r>
        <w:t>tor) -0</w:t>
      </w:r>
      <w:r w:rsidR="00644CD5">
        <w:t>.</w:t>
      </w:r>
      <w:r>
        <w:t>537(Serine/threonine-protein kinase WEE1 inhibitor) + 0</w:t>
      </w:r>
      <w:r w:rsidR="00644CD5">
        <w:t>.</w:t>
      </w:r>
      <w:r>
        <w:t>547(Ceramide glucosyltransferase inhibitor) + 1</w:t>
      </w:r>
      <w:r w:rsidR="00644CD5">
        <w:t>.</w:t>
      </w:r>
      <w:r>
        <w:t>37(Thymidine kinase (Herpes simplex virus 2) inhibitor) -0</w:t>
      </w:r>
      <w:r w:rsidR="00644CD5">
        <w:t>.</w:t>
      </w:r>
      <w:r>
        <w:t>615(Phosphodiesterase I inhibitor) + 0</w:t>
      </w:r>
      <w:r w:rsidR="00644CD5">
        <w:t>.</w:t>
      </w:r>
      <w:r>
        <w:t>206(Src kinase inhibitor) + 20</w:t>
      </w:r>
      <w:r w:rsidR="00644CD5">
        <w:t>.</w:t>
      </w:r>
      <w:r>
        <w:t>3(Volume) -0</w:t>
      </w:r>
      <w:r w:rsidR="00644CD5">
        <w:t>.</w:t>
      </w:r>
      <w:r>
        <w:t>492(Carcinogenic) + 17</w:t>
      </w:r>
      <w:r w:rsidR="00644CD5">
        <w:t>.</w:t>
      </w:r>
      <w:r>
        <w:t>3(Lipophilicity) + 0</w:t>
      </w:r>
      <w:r w:rsidR="00644CD5">
        <w:t>.</w:t>
      </w:r>
      <w:r>
        <w:t>605(Gastrointestinal disturbance) + 0</w:t>
      </w:r>
      <w:r w:rsidR="00644CD5">
        <w:t>.</w:t>
      </w:r>
      <w:r>
        <w:t>679(NOS2 expression enhancer) -0</w:t>
      </w:r>
      <w:r w:rsidR="00644CD5">
        <w:t>.</w:t>
      </w:r>
      <w:r>
        <w:t>8(Cyclic AMP modulator) -0</w:t>
      </w:r>
      <w:r w:rsidR="00644CD5">
        <w:t>.</w:t>
      </w:r>
      <w:r>
        <w:t>677(Glutathione synthase inhibitor) -0</w:t>
      </w:r>
      <w:r w:rsidR="00644CD5">
        <w:t>.</w:t>
      </w:r>
      <w:r>
        <w:t>457(Purinergic P2T antagonist) + 0</w:t>
      </w:r>
      <w:r w:rsidR="00644CD5">
        <w:t>.</w:t>
      </w:r>
      <w:r>
        <w:t>163(NumPositive) + 0</w:t>
      </w:r>
      <w:r w:rsidR="00644CD5">
        <w:t>.</w:t>
      </w:r>
      <w:r>
        <w:t>197(Lipophilicity^2) -0</w:t>
      </w:r>
      <w:r w:rsidR="00644CD5">
        <w:t>.</w:t>
      </w:r>
      <w:r>
        <w:t>407(Opioid antagonist) -0</w:t>
      </w:r>
      <w:r w:rsidR="00644CD5">
        <w:t>.</w:t>
      </w:r>
      <w:r>
        <w:t>29(Dactylysin inhibitor) + 0</w:t>
      </w:r>
      <w:r w:rsidR="00644CD5">
        <w:t>.</w:t>
      </w:r>
      <w:r>
        <w:t>0411(Metalloproteinase-11 inhibitor) -1</w:t>
      </w:r>
      <w:r w:rsidR="00644CD5">
        <w:t>.</w:t>
      </w:r>
      <w:r>
        <w:t>07(5 Hydroxytryptamine 2A agonist) + 0</w:t>
      </w:r>
      <w:r w:rsidR="00644CD5">
        <w:t>.</w:t>
      </w:r>
      <w:r>
        <w:t>272(Myocarditis) -0</w:t>
      </w:r>
      <w:r w:rsidR="00644CD5">
        <w:t>.</w:t>
      </w:r>
      <w:r>
        <w:t>332(Steroid 17-alpha-hydroxylase/17</w:t>
      </w:r>
      <w:r w:rsidR="00644CD5">
        <w:t>.</w:t>
      </w:r>
      <w:r>
        <w:t>20 lyase inhibitor) -0</w:t>
      </w:r>
      <w:r w:rsidR="00644CD5">
        <w:t>.</w:t>
      </w:r>
      <w:r>
        <w:t>82(Glutamate dehydrogenase [NAD(P)+] inhibitor) + 1</w:t>
      </w:r>
      <w:r w:rsidR="00644CD5">
        <w:t>.</w:t>
      </w:r>
      <w:r>
        <w:t>46(Tyrosine transaminase inhibitor) -0</w:t>
      </w:r>
      <w:r w:rsidR="00644CD5">
        <w:t>.</w:t>
      </w:r>
      <w:r>
        <w:t>679(Hyperthermic) -0</w:t>
      </w:r>
      <w:r w:rsidR="00644CD5">
        <w:t>.</w:t>
      </w:r>
      <w:r>
        <w:t>451(Cystathionine beta-synthase inhibitor) + 0</w:t>
      </w:r>
      <w:r w:rsidR="00644CD5">
        <w:t>.</w:t>
      </w:r>
      <w:r>
        <w:t>647(Tremor) -1</w:t>
      </w:r>
      <w:r w:rsidR="00644CD5">
        <w:t>.</w:t>
      </w:r>
      <w:r>
        <w:t>48(Antihematotoxic) -13</w:t>
      </w:r>
      <w:r w:rsidR="00644CD5">
        <w:t>.</w:t>
      </w:r>
      <w:r>
        <w:t>3(Volume^2) -0</w:t>
      </w:r>
      <w:r w:rsidR="00644CD5">
        <w:t>.</w:t>
      </w:r>
      <w:r>
        <w:t>74(Indanol dehydrogenase inhibitor) + 0</w:t>
      </w:r>
      <w:r w:rsidR="00644CD5">
        <w:t>.</w:t>
      </w:r>
      <w:r>
        <w:t>0783(Estradiol 17 beta dehydrogenase stimulant) -0</w:t>
      </w:r>
      <w:r w:rsidR="00644CD5">
        <w:t>.</w:t>
      </w:r>
      <w:r>
        <w:t>356(Dizziness) + 0</w:t>
      </w:r>
      <w:r w:rsidR="00644CD5">
        <w:t>.</w:t>
      </w:r>
      <w:r>
        <w:t>498(CYP2A3 substrate) + 0</w:t>
      </w:r>
      <w:r w:rsidR="00644CD5">
        <w:t>.</w:t>
      </w:r>
      <w:r>
        <w:t>327(C10ORF10 expression enhancer) + 0</w:t>
      </w:r>
      <w:r w:rsidR="00644CD5">
        <w:t>.</w:t>
      </w:r>
      <w:r>
        <w:t>0149(Speech disturbance) + 0</w:t>
      </w:r>
      <w:r w:rsidR="00644CD5">
        <w:t>.</w:t>
      </w:r>
      <w:r>
        <w:t>305(CXCR4 expression enhancer) -0</w:t>
      </w:r>
      <w:r w:rsidR="00644CD5">
        <w:t>.</w:t>
      </w:r>
      <w:r>
        <w:t>473(Vitamin D receptor antagonist) -0</w:t>
      </w:r>
      <w:r w:rsidR="00644CD5">
        <w:t>.</w:t>
      </w:r>
      <w:r>
        <w:t>256(Cytostatic) -0</w:t>
      </w:r>
      <w:r w:rsidR="00644CD5">
        <w:t>.</w:t>
      </w:r>
      <w:r>
        <w:t>934(Glycerate kinase inhibitor) + 0</w:t>
      </w:r>
      <w:r w:rsidR="00644CD5">
        <w:t>.</w:t>
      </w:r>
      <w:r>
        <w:t>451(Diuretic inhibitor) -0</w:t>
      </w:r>
      <w:r w:rsidR="00644CD5">
        <w:t>.</w:t>
      </w:r>
      <w:r>
        <w:t>0785(NumAcceptor) + 0</w:t>
      </w:r>
      <w:r w:rsidR="00644CD5">
        <w:t>.</w:t>
      </w:r>
      <w:r>
        <w:t>538(Antibiotic Cephalosporin-like) -0</w:t>
      </w:r>
      <w:r w:rsidR="00644CD5">
        <w:t>.</w:t>
      </w:r>
      <w:r>
        <w:t>436(Tyrosine-protein kinase TXK inhibitor) + 0</w:t>
      </w:r>
      <w:r w:rsidR="00644CD5">
        <w:t>.</w:t>
      </w:r>
      <w:r>
        <w:t>584(Metabolic disease treatment) + 0</w:t>
      </w:r>
      <w:r w:rsidR="00644CD5">
        <w:t>.</w:t>
      </w:r>
      <w:r>
        <w:t>921(Phosphoglycerate dehydrogenase inhibitor) -0</w:t>
      </w:r>
      <w:r w:rsidR="00644CD5">
        <w:t>.</w:t>
      </w:r>
      <w:r>
        <w:t>285(Presenilin 1 inhibitor) -0</w:t>
      </w:r>
      <w:r w:rsidR="00644CD5">
        <w:t>.</w:t>
      </w:r>
      <w:r>
        <w:t>246(Lysophosphatidic acid 2 receptor antagonist) -0</w:t>
      </w:r>
      <w:r w:rsidR="00644CD5">
        <w:t>.</w:t>
      </w:r>
      <w:r>
        <w:t>404(Preterm labor treatment) -0</w:t>
      </w:r>
      <w:r w:rsidR="00644CD5">
        <w:t>.</w:t>
      </w:r>
      <w:r>
        <w:t>457(Prostatic (benign) hype</w:t>
      </w:r>
      <w:r>
        <w:t>r</w:t>
      </w:r>
      <w:r>
        <w:t>plasia treatment) -0</w:t>
      </w:r>
      <w:r w:rsidR="00644CD5">
        <w:t>.</w:t>
      </w:r>
      <w:r>
        <w:t>764(MAO B inhibitor) + 1</w:t>
      </w:r>
      <w:r w:rsidR="00644CD5">
        <w:t>.</w:t>
      </w:r>
      <w:r>
        <w:t>26(Adenosine A1 receptor agonist enhancer) + 0</w:t>
      </w:r>
      <w:r w:rsidR="00644CD5">
        <w:t>.</w:t>
      </w:r>
      <w:r>
        <w:t>351(Ribosomal pr</w:t>
      </w:r>
      <w:r>
        <w:t>o</w:t>
      </w:r>
      <w:r>
        <w:t>tein S6 kinase</w:t>
      </w:r>
      <w:r w:rsidR="00644CD5">
        <w:t>.</w:t>
      </w:r>
      <w:r>
        <w:t xml:space="preserve"> 70-kDa inhibitor) + 0</w:t>
      </w:r>
      <w:r w:rsidR="00644CD5">
        <w:t>.</w:t>
      </w:r>
      <w:r>
        <w:t>363(Convulsant) -0</w:t>
      </w:r>
      <w:r w:rsidR="00644CD5">
        <w:t>.</w:t>
      </w:r>
      <w:r>
        <w:t>325(Antibiotic Glycopeptide-like) -1</w:t>
      </w:r>
      <w:r w:rsidR="00644CD5">
        <w:t>.</w:t>
      </w:r>
      <w:r>
        <w:t>42(DNA methylase inhibitor) -0</w:t>
      </w:r>
      <w:r w:rsidR="00644CD5">
        <w:t>.</w:t>
      </w:r>
      <w:r>
        <w:t>264(Antiviral (Hepatitis)) + 0</w:t>
      </w:r>
      <w:r w:rsidR="00644CD5">
        <w:t>.</w:t>
      </w:r>
      <w:r>
        <w:t>29(Antineoplastic (colorectal cancer)) + 0</w:t>
      </w:r>
      <w:r w:rsidR="00644CD5">
        <w:t>.</w:t>
      </w:r>
      <w:r>
        <w:t>33(Alpha galactosidase inhibitor) -0</w:t>
      </w:r>
      <w:r w:rsidR="00644CD5">
        <w:t>.</w:t>
      </w:r>
      <w:r>
        <w:t>531(Glutathione S-transferase substrate) + 0</w:t>
      </w:r>
      <w:r w:rsidR="00644CD5">
        <w:t>.</w:t>
      </w:r>
      <w:r>
        <w:t>835(UGT2B4 substrate) -0</w:t>
      </w:r>
      <w:r w:rsidR="00644CD5">
        <w:t>.</w:t>
      </w:r>
      <w:r>
        <w:t>208(5 Hydroxytryptamine 4 agonist) + 0</w:t>
      </w:r>
      <w:r w:rsidR="00644CD5">
        <w:t>.</w:t>
      </w:r>
      <w:r>
        <w:t>337(Caspase 9 inhibitor) + 0</w:t>
      </w:r>
      <w:r w:rsidR="00644CD5">
        <w:t>.</w:t>
      </w:r>
      <w:r>
        <w:t>798(Chitinase inhibitor) + 0</w:t>
      </w:r>
      <w:r w:rsidR="00644CD5">
        <w:t>.</w:t>
      </w:r>
      <w:r>
        <w:t>142(Antianorexic) + 1</w:t>
      </w:r>
      <w:r w:rsidR="00644CD5">
        <w:t>.</w:t>
      </w:r>
      <w:r>
        <w:t>4(Cytidylate kinase inhibitor) -0</w:t>
      </w:r>
      <w:r w:rsidR="00644CD5">
        <w:t>.</w:t>
      </w:r>
      <w:r>
        <w:t>271(UGT1A substrate) -1</w:t>
      </w:r>
      <w:r w:rsidR="00644CD5">
        <w:t>.</w:t>
      </w:r>
      <w:r>
        <w:t>3(Orotate phosphoribosyltransferase inhibitor) + 0</w:t>
      </w:r>
      <w:r w:rsidR="00644CD5">
        <w:t>.</w:t>
      </w:r>
      <w:r>
        <w:t>52(MYC expression enhancer) + 0</w:t>
      </w:r>
      <w:r w:rsidR="00644CD5">
        <w:t>.</w:t>
      </w:r>
      <w:r>
        <w:t>323(Endometrios treatment) -0</w:t>
      </w:r>
      <w:r w:rsidR="00644CD5">
        <w:t>.</w:t>
      </w:r>
      <w:r>
        <w:t>215(Myocardial ischemia treatment) + 0</w:t>
      </w:r>
      <w:r w:rsidR="00644CD5">
        <w:t>.</w:t>
      </w:r>
      <w:r>
        <w:t>298(T cell inhibitor) -0</w:t>
      </w:r>
      <w:r w:rsidR="00644CD5">
        <w:t>.</w:t>
      </w:r>
      <w:r>
        <w:t>448(CCNA2 expre</w:t>
      </w:r>
      <w:r>
        <w:t>s</w:t>
      </w:r>
      <w:r>
        <w:t>sion enhancer) -0</w:t>
      </w:r>
      <w:r w:rsidR="00644CD5">
        <w:t>.</w:t>
      </w:r>
      <w:r>
        <w:t>377(Pyruvate dehydrogenase kinase 1 inhibitor) -0</w:t>
      </w:r>
      <w:r w:rsidR="00644CD5">
        <w:t>.</w:t>
      </w:r>
      <w:r>
        <w:t>22(Acetylcholine M4 receptor agonist) -0</w:t>
      </w:r>
      <w:r w:rsidR="00644CD5">
        <w:t>.</w:t>
      </w:r>
      <w:r>
        <w:t>888(Lactoylglutathione lyase inhibitor) -0</w:t>
      </w:r>
      <w:r w:rsidR="00644CD5">
        <w:t>.</w:t>
      </w:r>
      <w:r>
        <w:t>697(Orexin receptor 2 antagonist) + 0</w:t>
      </w:r>
      <w:r w:rsidR="00644CD5">
        <w:t>.</w:t>
      </w:r>
      <w:r>
        <w:t>238(Rho-associated kinase II i</w:t>
      </w:r>
      <w:r>
        <w:t>n</w:t>
      </w:r>
      <w:r>
        <w:t>hibitor) + 0</w:t>
      </w:r>
      <w:r w:rsidR="00644CD5">
        <w:t>.</w:t>
      </w:r>
      <w:r>
        <w:t>415(Carcinogenic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251(24-sterol C-methyltransferase inhibitor) + 0</w:t>
      </w:r>
      <w:r w:rsidR="00644CD5">
        <w:t>.</w:t>
      </w:r>
      <w:r>
        <w:t>418(Lichenoid eruption) -0</w:t>
      </w:r>
      <w:r w:rsidR="00644CD5">
        <w:t>.</w:t>
      </w:r>
      <w:r>
        <w:t>86(CYP2B2 substrate) + 0</w:t>
      </w:r>
      <w:r w:rsidR="00644CD5">
        <w:t>.</w:t>
      </w:r>
      <w:r>
        <w:t>512(KiSS-1 receptor antagonist) + 0</w:t>
      </w:r>
      <w:r w:rsidR="00644CD5">
        <w:t>.</w:t>
      </w:r>
      <w:r>
        <w:t>237(Antiviral (Influenza A)) + 0</w:t>
      </w:r>
      <w:r w:rsidR="00644CD5">
        <w:t>.</w:t>
      </w:r>
      <w:r>
        <w:t>572(Glyceraldehyde-3-phosphate dehydrogenase inhibitor) -0</w:t>
      </w:r>
      <w:r w:rsidR="00644CD5">
        <w:t>.</w:t>
      </w:r>
      <w:r>
        <w:t>259(Ribosomal protein S6 kinase alpha 3 inhib</w:t>
      </w:r>
      <w:r>
        <w:t>i</w:t>
      </w:r>
      <w:r>
        <w:lastRenderedPageBreak/>
        <w:t>tor) + 0</w:t>
      </w:r>
      <w:r w:rsidR="00644CD5">
        <w:t>.</w:t>
      </w:r>
      <w:r>
        <w:t>183(ABCB1 expression enhancer) + 0</w:t>
      </w:r>
      <w:r w:rsidR="00644CD5">
        <w:t>.</w:t>
      </w:r>
      <w:r>
        <w:t>427(Corticosteroid-like) -0</w:t>
      </w:r>
      <w:r w:rsidR="00644CD5">
        <w:t>.</w:t>
      </w:r>
      <w:r>
        <w:t>414(Beta amyloid protein antagonist) + 0</w:t>
      </w:r>
      <w:r w:rsidR="00644CD5">
        <w:t>.</w:t>
      </w:r>
      <w:r>
        <w:t>287(Kinesin antagonist) + 0</w:t>
      </w:r>
      <w:r w:rsidR="00644CD5">
        <w:t>.</w:t>
      </w:r>
      <w:r>
        <w:t>225(Antineoplastic (endocrine cancer)) -0</w:t>
      </w:r>
      <w:r w:rsidR="00644CD5">
        <w:t>.</w:t>
      </w:r>
      <w:r>
        <w:t>351(Methylglyoxal synthase inhibitor) -1</w:t>
      </w:r>
      <w:r w:rsidR="00644CD5">
        <w:t>.</w:t>
      </w:r>
      <w:r>
        <w:t>52(Low molecular weight phosphotyrosine protein phosphatase inhibitor) + 0</w:t>
      </w:r>
      <w:r w:rsidR="00644CD5">
        <w:t>.</w:t>
      </w:r>
      <w:r>
        <w:t>308(CYP1A1 substrate) + 0</w:t>
      </w:r>
      <w:r w:rsidR="00644CD5">
        <w:t>.</w:t>
      </w:r>
      <w:r>
        <w:t>465(CYP2C18 substrate) -0</w:t>
      </w:r>
      <w:r w:rsidR="00644CD5">
        <w:t>.</w:t>
      </w:r>
      <w:r>
        <w:t>338(Carcinogenic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211(Glycine receptor agonist) + 0</w:t>
      </w:r>
      <w:r w:rsidR="00644CD5">
        <w:t>.</w:t>
      </w:r>
      <w:r>
        <w:t>451(Nuclear factor of activated T-cells cytoplasmic 2 inhibitor) -0</w:t>
      </w:r>
      <w:r w:rsidR="00644CD5">
        <w:t>.</w:t>
      </w:r>
      <w:r>
        <w:t>882(HSD17B1 expression enhancer) -0</w:t>
      </w:r>
      <w:r w:rsidR="00644CD5">
        <w:t>.</w:t>
      </w:r>
      <w:r>
        <w:t>184(Extrapyramidal effect) + 0</w:t>
      </w:r>
      <w:r w:rsidR="00644CD5">
        <w:t>.</w:t>
      </w:r>
      <w:r>
        <w:t>961(Phospholipase inhibitor) + 0</w:t>
      </w:r>
      <w:r w:rsidR="00644CD5">
        <w:t>.</w:t>
      </w:r>
      <w:r>
        <w:t>129(Benzoate 4-monooxygenase inhibitor) + 0</w:t>
      </w:r>
      <w:r w:rsidR="00644CD5">
        <w:t>.</w:t>
      </w:r>
      <w:r>
        <w:t>0568(Ca2+/calmodulin-dependent protein kinase inhibitor) -0</w:t>
      </w:r>
      <w:r w:rsidR="00644CD5">
        <w:t>.</w:t>
      </w:r>
      <w:r>
        <w:t>148(Antioxidant) + 0</w:t>
      </w:r>
      <w:r w:rsidR="00644CD5">
        <w:t>.</w:t>
      </w:r>
      <w:r>
        <w:t>542(Adenosine A3 receptor antagonist) -0</w:t>
      </w:r>
      <w:r w:rsidR="00644CD5">
        <w:t>.</w:t>
      </w:r>
      <w:r>
        <w:t>622(Histone deacetylase 11 inhibitor) -0</w:t>
      </w:r>
      <w:r w:rsidR="00644CD5">
        <w:t>.</w:t>
      </w:r>
      <w:r>
        <w:t>199(Protein kinase (CK1) gamma 1 inhibitor) + 0</w:t>
      </w:r>
      <w:r w:rsidR="00644CD5">
        <w:t>.</w:t>
      </w:r>
      <w:r>
        <w:t>646(Indoleamine-pyrrole 2</w:t>
      </w:r>
      <w:r w:rsidR="00644CD5">
        <w:t>.</w:t>
      </w:r>
      <w:r>
        <w:t>3-dioxygenase inhibitor) -0</w:t>
      </w:r>
      <w:r w:rsidR="00644CD5">
        <w:t>.</w:t>
      </w:r>
      <w:r>
        <w:t>71(Gamma-glutamyltransferase inhibitor) -0</w:t>
      </w:r>
      <w:r w:rsidR="00644CD5">
        <w:t>.</w:t>
      </w:r>
      <w:r>
        <w:t>483(Carcinogenic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163(Farnesoid X receptor agonist) -0</w:t>
      </w:r>
      <w:r w:rsidR="00644CD5">
        <w:t>.</w:t>
      </w:r>
      <w:r>
        <w:t>739(Integrin alpha2beta1 antagonist) + 0</w:t>
      </w:r>
      <w:r w:rsidR="00644CD5">
        <w:t>.</w:t>
      </w:r>
      <w:r>
        <w:t>282(Protein kinase C iota inhibitor) -0</w:t>
      </w:r>
      <w:r w:rsidR="00644CD5">
        <w:t>.</w:t>
      </w:r>
      <w:r>
        <w:t>202(Antineoplastic (lung cancer)) + 0</w:t>
      </w:r>
      <w:r w:rsidR="00644CD5">
        <w:t>.</w:t>
      </w:r>
      <w:r>
        <w:t>513(SUMO-conjugating enzyme UBC9 inhibitor) + 0</w:t>
      </w:r>
      <w:r w:rsidR="00644CD5">
        <w:t>.</w:t>
      </w:r>
      <w:r>
        <w:t>134(3 Beta-hydroxy-delta 5-steroid dehydrogenase inhibitor) -0</w:t>
      </w:r>
      <w:r w:rsidR="00644CD5">
        <w:t>.</w:t>
      </w:r>
      <w:r>
        <w:t>316(DNA damaging) + 0</w:t>
      </w:r>
      <w:r w:rsidR="00644CD5">
        <w:t>.</w:t>
      </w:r>
      <w:r>
        <w:t>208(Hepatocyte growth factor antagonist) -0</w:t>
      </w:r>
      <w:r w:rsidR="00644CD5">
        <w:t>.</w:t>
      </w:r>
      <w:r>
        <w:t>217(ICAM1 expression inhibitor) -0</w:t>
      </w:r>
      <w:r w:rsidR="00644CD5">
        <w:t>.</w:t>
      </w:r>
      <w:r>
        <w:t>0361(NumNegative) -0</w:t>
      </w:r>
      <w:r w:rsidR="00644CD5">
        <w:t>.</w:t>
      </w:r>
      <w:r>
        <w:t>15(Antibiotic Penem-like) + 0</w:t>
      </w:r>
      <w:r w:rsidR="00644CD5">
        <w:t>.</w:t>
      </w:r>
      <w:r>
        <w:t>448(Sirtuin 2 inhibitor) + 0</w:t>
      </w:r>
      <w:r w:rsidR="00644CD5">
        <w:t>.</w:t>
      </w:r>
      <w:r>
        <w:t>721(Follicle-stimulating hormone antagonist) + 1</w:t>
      </w:r>
      <w:r w:rsidR="00644CD5">
        <w:t>.</w:t>
      </w:r>
      <w:r>
        <w:t>14(2-(acetamidomethylene)succinate hydrolase inhibitor) -0</w:t>
      </w:r>
      <w:r w:rsidR="00644CD5">
        <w:t>.</w:t>
      </w:r>
      <w:r>
        <w:t>531(UDP-N-acetylglucosamine-dolichyl-phosphate N-acetylglucosaminephosphotransferase inhibitor) -0</w:t>
      </w:r>
      <w:r w:rsidR="00644CD5">
        <w:t>.</w:t>
      </w:r>
      <w:r>
        <w:t>371(Immunostimulant) -0</w:t>
      </w:r>
      <w:r w:rsidR="00644CD5">
        <w:t>.</w:t>
      </w:r>
      <w:r>
        <w:t>328(Anesthetic inhalation) + 0</w:t>
      </w:r>
      <w:r w:rsidR="00644CD5">
        <w:t>.</w:t>
      </w:r>
      <w:r>
        <w:t>364(CAT expression inhibitor) + 0</w:t>
      </w:r>
      <w:r w:rsidR="00644CD5">
        <w:t>.</w:t>
      </w:r>
      <w:r>
        <w:t>186(Elastase 3B inhibitor) -0</w:t>
      </w:r>
      <w:r w:rsidR="00644CD5">
        <w:t>.</w:t>
      </w:r>
      <w:r>
        <w:t>269(Cancer associated disorders treatment) -0</w:t>
      </w:r>
      <w:r w:rsidR="00644CD5">
        <w:t>.</w:t>
      </w:r>
      <w:r>
        <w:t>739(EGR3 e</w:t>
      </w:r>
      <w:r>
        <w:t>x</w:t>
      </w:r>
      <w:r>
        <w:t>pression enhancer) + 0</w:t>
      </w:r>
      <w:r w:rsidR="00644CD5">
        <w:t>.</w:t>
      </w:r>
      <w:r>
        <w:t>588(CYP4B substrate) + 0</w:t>
      </w:r>
      <w:r w:rsidR="00644CD5">
        <w:t>.</w:t>
      </w:r>
      <w:r>
        <w:t>212(Carcinogenic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473(CDK4/cyclin D inhibitor) -0</w:t>
      </w:r>
      <w:r w:rsidR="00644CD5">
        <w:t>.</w:t>
      </w:r>
      <w:r>
        <w:t>23(SLC7A5 expression enhancer) -0</w:t>
      </w:r>
      <w:r w:rsidR="00644CD5">
        <w:t>.</w:t>
      </w:r>
      <w:r>
        <w:t>2(Neutral endopeptidase inhibitor) + 0</w:t>
      </w:r>
      <w:r w:rsidR="00644CD5">
        <w:t>.</w:t>
      </w:r>
      <w:r>
        <w:t>396(Piloerection) -0</w:t>
      </w:r>
      <w:r w:rsidR="00644CD5">
        <w:t>.</w:t>
      </w:r>
      <w:r>
        <w:t>183(Hirsutism treatment) + 0</w:t>
      </w:r>
      <w:r w:rsidR="00644CD5">
        <w:t>.</w:t>
      </w:r>
      <w:r>
        <w:t>628(Anticholelithogenic) + 0</w:t>
      </w:r>
      <w:r w:rsidR="00644CD5">
        <w:t>.</w:t>
      </w:r>
      <w:r>
        <w:t>107(Toxic</w:t>
      </w:r>
      <w:r w:rsidR="00644CD5">
        <w:t>.</w:t>
      </w:r>
      <w:r>
        <w:t xml:space="preserve"> respiratory center) + 0</w:t>
      </w:r>
      <w:r w:rsidR="00644CD5">
        <w:t>.</w:t>
      </w:r>
      <w:r>
        <w:t>335(CDKN1A expre</w:t>
      </w:r>
      <w:r>
        <w:t>s</w:t>
      </w:r>
      <w:r>
        <w:t>sion enhancer) + 0</w:t>
      </w:r>
      <w:r w:rsidR="00644CD5">
        <w:t>.</w:t>
      </w:r>
      <w:r>
        <w:t>157(CYP2C19 inhibitor) -0</w:t>
      </w:r>
      <w:r w:rsidR="00644CD5">
        <w:t>.</w:t>
      </w:r>
      <w:r>
        <w:t>109(Antineoplastic (renal cancer)) + 0</w:t>
      </w:r>
      <w:r w:rsidR="00644CD5">
        <w:t>.</w:t>
      </w:r>
      <w:r>
        <w:t>329(Sentrin-specific protease 6 inhibitor) -0</w:t>
      </w:r>
      <w:r w:rsidR="00644CD5">
        <w:t>.</w:t>
      </w:r>
      <w:r>
        <w:t>88(UGT1A1 substrate) + 0</w:t>
      </w:r>
      <w:r w:rsidR="00644CD5">
        <w:t>.</w:t>
      </w:r>
      <w:r>
        <w:t>977(Cytosine deaminase inhibitor) + 0</w:t>
      </w:r>
      <w:r w:rsidR="00644CD5">
        <w:t>.</w:t>
      </w:r>
      <w:r>
        <w:t>33(SELENBP1 expression inhibitor) -0</w:t>
      </w:r>
      <w:r w:rsidR="00644CD5">
        <w:t>.</w:t>
      </w:r>
      <w:r>
        <w:t>202(Nucleoside transporters inhibitor) -0</w:t>
      </w:r>
      <w:r w:rsidR="00644CD5">
        <w:t>.</w:t>
      </w:r>
      <w:r>
        <w:t>545(Malate synthase inhibitor) -0</w:t>
      </w:r>
      <w:r w:rsidR="00644CD5">
        <w:t>.</w:t>
      </w:r>
      <w:r>
        <w:t>154(Beta-adrenergic receptor kinase inhibitor) -0</w:t>
      </w:r>
      <w:r w:rsidR="00644CD5">
        <w:t>.</w:t>
      </w:r>
      <w:r>
        <w:t>15(Pulmonary hypertension treatment) + 0</w:t>
      </w:r>
      <w:r w:rsidR="00644CD5">
        <w:t>.</w:t>
      </w:r>
      <w:r>
        <w:t>251(Adenylate cyclase inhibitor) -0</w:t>
      </w:r>
      <w:r w:rsidR="00644CD5">
        <w:t>.</w:t>
      </w:r>
      <w:r>
        <w:t>203(Gastroesophageal reflux disease treatment) + 0</w:t>
      </w:r>
      <w:r w:rsidR="00644CD5">
        <w:t>.</w:t>
      </w:r>
      <w:r>
        <w:t>127(RRM2B expression enhancer) -0</w:t>
      </w:r>
      <w:r w:rsidR="00644CD5">
        <w:t>.</w:t>
      </w:r>
      <w:r>
        <w:t>224(Cytokine production inhibitor) + 0</w:t>
      </w:r>
      <w:r w:rsidR="00644CD5">
        <w:t>.</w:t>
      </w:r>
      <w:r>
        <w:t>104(Adrenaline antagonist) -0</w:t>
      </w:r>
      <w:r w:rsidR="00644CD5">
        <w:t>.</w:t>
      </w:r>
      <w:r>
        <w:t>236(Ribosomal protein S6 kinase alpha 5 inhibitor) -0</w:t>
      </w:r>
      <w:r w:rsidR="00644CD5">
        <w:t>.</w:t>
      </w:r>
      <w:r>
        <w:t>292(Menstruation disorders treatment) + 0</w:t>
      </w:r>
      <w:r w:rsidR="00644CD5">
        <w:t>.</w:t>
      </w:r>
      <w:r>
        <w:t>394(NMDA receptor subunit 3A antagonist) -0</w:t>
      </w:r>
      <w:r w:rsidR="00644CD5">
        <w:t>.</w:t>
      </w:r>
      <w:r>
        <w:t>505(Oxaloacetate tautomerase inhibitor) -0</w:t>
      </w:r>
      <w:r w:rsidR="00644CD5">
        <w:t>.</w:t>
      </w:r>
      <w:r>
        <w:t>134(Angiotensin antagonist) + 0</w:t>
      </w:r>
      <w:r w:rsidR="00644CD5">
        <w:t>.</w:t>
      </w:r>
      <w:r>
        <w:t>171(Phosphodiesterase XI inhibitor) -0</w:t>
      </w:r>
      <w:r w:rsidR="00644CD5">
        <w:t>.</w:t>
      </w:r>
      <w:r>
        <w:t>193(Antiemetic) + 0</w:t>
      </w:r>
      <w:r w:rsidR="00644CD5">
        <w:t>.</w:t>
      </w:r>
      <w:r>
        <w:t>551(Alanine dehydr</w:t>
      </w:r>
      <w:r>
        <w:t>o</w:t>
      </w:r>
      <w:r>
        <w:t>genase inhibitor) -0</w:t>
      </w:r>
      <w:r w:rsidR="00644CD5">
        <w:t>.</w:t>
      </w:r>
      <w:r>
        <w:t>593(Glutamate (mGluR6) antagonist) + 0</w:t>
      </w:r>
      <w:r w:rsidR="00644CD5">
        <w:t>.</w:t>
      </w:r>
      <w:r>
        <w:t>22(Anesthetic local) + 0</w:t>
      </w:r>
      <w:r w:rsidR="00644CD5">
        <w:t>.</w:t>
      </w:r>
      <w:r>
        <w:t>113(Chronic obstructive pu</w:t>
      </w:r>
      <w:r>
        <w:t>l</w:t>
      </w:r>
      <w:r>
        <w:t>monary disease treatment) + 0</w:t>
      </w:r>
      <w:r w:rsidR="00644CD5">
        <w:t>.</w:t>
      </w:r>
      <w:r>
        <w:t>808(Kinesin-like protein 1 inhibitor) -0</w:t>
      </w:r>
      <w:r w:rsidR="00644CD5">
        <w:t>.</w:t>
      </w:r>
      <w:r>
        <w:t>149(Peptidyl-prolyl cis-trans isomerase FKBP4 inhibitor) + 0</w:t>
      </w:r>
      <w:r w:rsidR="00644CD5">
        <w:t>.</w:t>
      </w:r>
      <w:r>
        <w:t>478(AMP-activated protein kinase inhibitor) + 0</w:t>
      </w:r>
      <w:r w:rsidR="00644CD5">
        <w:t>.</w:t>
      </w:r>
      <w:r>
        <w:t>314(Psychostimulant) + 0</w:t>
      </w:r>
      <w:r w:rsidR="00644CD5">
        <w:t>.</w:t>
      </w:r>
      <w:r>
        <w:t>158(Cytosolic phospholipase A2 delta inhibitor) -0</w:t>
      </w:r>
      <w:r w:rsidR="00644CD5">
        <w:t>.</w:t>
      </w:r>
      <w:r>
        <w:t>393(Galactolipase inhibitor) -0</w:t>
      </w:r>
      <w:r w:rsidR="00644CD5">
        <w:t>.</w:t>
      </w:r>
      <w:r>
        <w:t>133(Aggrecanase 1 inhibitor) -0</w:t>
      </w:r>
      <w:r w:rsidR="00644CD5">
        <w:t>.</w:t>
      </w:r>
      <w:r>
        <w:t>229(CYP19A1 expression e</w:t>
      </w:r>
      <w:r>
        <w:t>n</w:t>
      </w:r>
      <w:r>
        <w:t>hancer) + 0</w:t>
      </w:r>
      <w:r w:rsidR="00644CD5">
        <w:t>.</w:t>
      </w:r>
      <w:r>
        <w:t>242(N-carbamoyl-L-amino-acid hydrolase inhibitor) -0</w:t>
      </w:r>
      <w:r w:rsidR="00644CD5">
        <w:t>.</w:t>
      </w:r>
      <w:r>
        <w:t>185(Gastrin inhibitor) + 0</w:t>
      </w:r>
      <w:r w:rsidR="00644CD5">
        <w:t>.</w:t>
      </w:r>
      <w:r>
        <w:t>296(ABCG2 expression enhancer) + 0</w:t>
      </w:r>
      <w:r w:rsidR="00644CD5">
        <w:t>.</w:t>
      </w:r>
      <w:r>
        <w:t>142(Matrix metalloproteinase 2 (membrane-type) inhibitor) + 0</w:t>
      </w:r>
      <w:r w:rsidR="00644CD5">
        <w:t>.</w:t>
      </w:r>
      <w:r>
        <w:t>183(Calpain inhibitor) -0</w:t>
      </w:r>
      <w:r w:rsidR="00644CD5">
        <w:t>.</w:t>
      </w:r>
      <w:r>
        <w:t>127(Phosphorylase kinase gamma subunit 1 inhibitor) -0</w:t>
      </w:r>
      <w:r w:rsidR="00644CD5">
        <w:t>.</w:t>
      </w:r>
      <w:r>
        <w:t>127(B cell inhibitor) -0</w:t>
      </w:r>
      <w:r w:rsidR="00644CD5">
        <w:t>.</w:t>
      </w:r>
      <w:r>
        <w:t>248(FMO1 substrate) + 0</w:t>
      </w:r>
      <w:r w:rsidR="00644CD5">
        <w:t>.</w:t>
      </w:r>
      <w:r>
        <w:t>452(Proto-oncogene protein c-fos inhibitor) + 0</w:t>
      </w:r>
      <w:r w:rsidR="00644CD5">
        <w:t>.</w:t>
      </w:r>
      <w:r>
        <w:t>162(Prolyl aminopeptidase inhibitor) -0</w:t>
      </w:r>
      <w:r w:rsidR="00644CD5">
        <w:t>.</w:t>
      </w:r>
      <w:r>
        <w:t>298(Chymase inhibitor) -0</w:t>
      </w:r>
      <w:r w:rsidR="00644CD5">
        <w:t>.</w:t>
      </w:r>
      <w:r>
        <w:t>157(CD45 antagonist) + 0</w:t>
      </w:r>
      <w:r w:rsidR="00644CD5">
        <w:t>.</w:t>
      </w:r>
      <w:r>
        <w:t>398(Aminopeptidase N inhibitor) -0</w:t>
      </w:r>
      <w:r w:rsidR="00644CD5">
        <w:t>.</w:t>
      </w:r>
      <w:r>
        <w:t>354(RNA synthesis inhibitor) -0</w:t>
      </w:r>
      <w:r w:rsidR="00644CD5">
        <w:t>.</w:t>
      </w:r>
      <w:r>
        <w:t>405(SUMO-activating enzyme subunit 1 inhibitor) + 0</w:t>
      </w:r>
      <w:r w:rsidR="00644CD5">
        <w:t>.</w:t>
      </w:r>
      <w:r>
        <w:t>0869(Antifungal enhancer) + 0</w:t>
      </w:r>
      <w:r w:rsidR="00644CD5">
        <w:t>.</w:t>
      </w:r>
      <w:r>
        <w:t>631(Caspase 8 inhibitor) -0</w:t>
      </w:r>
      <w:r w:rsidR="00644CD5">
        <w:t>.</w:t>
      </w:r>
      <w:r>
        <w:t>121(NACHT</w:t>
      </w:r>
      <w:r w:rsidR="00644CD5">
        <w:t>.</w:t>
      </w:r>
      <w:r>
        <w:t xml:space="preserve"> LRR and PYD domains-containing protein 3 inhibitor) -0</w:t>
      </w:r>
      <w:r w:rsidR="00644CD5">
        <w:t>.</w:t>
      </w:r>
      <w:r>
        <w:t>194(HIV-2 pol protein inhibitor) + 0</w:t>
      </w:r>
      <w:r w:rsidR="00644CD5">
        <w:t>.</w:t>
      </w:r>
      <w:r>
        <w:t>449(Carbonic anh</w:t>
      </w:r>
      <w:r>
        <w:t>y</w:t>
      </w:r>
      <w:r>
        <w:t>drase X inhibitor) + 0</w:t>
      </w:r>
      <w:r w:rsidR="00644CD5">
        <w:t>.</w:t>
      </w:r>
      <w:r>
        <w:t>131(Inositol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724(Aminopeptidase I inhibitor) -0</w:t>
      </w:r>
      <w:r w:rsidR="00644CD5">
        <w:t>.</w:t>
      </w:r>
      <w:r>
        <w:t>105(EphA4 antagonist) + 0</w:t>
      </w:r>
      <w:r w:rsidR="00644CD5">
        <w:t>.</w:t>
      </w:r>
      <w:r>
        <w:t>236(Ca2+/calmodulin-dependent kinase II alpha inhibitor) + 0</w:t>
      </w:r>
      <w:r w:rsidR="00644CD5">
        <w:t>.</w:t>
      </w:r>
      <w:r>
        <w:t>142(ADAM inhibitor) + 0</w:t>
      </w:r>
      <w:r w:rsidR="00644CD5">
        <w:t>.</w:t>
      </w:r>
      <w:r>
        <w:t>179(Gastrointestinal disorders treatment) -0</w:t>
      </w:r>
      <w:r w:rsidR="00644CD5">
        <w:t>.</w:t>
      </w:r>
      <w:r>
        <w:t>175(Kruppel-like factor 5 inhibitor) + 0</w:t>
      </w:r>
      <w:r w:rsidR="00644CD5">
        <w:t>.</w:t>
      </w:r>
      <w:r>
        <w:t>099(Alanine racemase inhibitor) + 0</w:t>
      </w:r>
      <w:r w:rsidR="00644CD5">
        <w:t>.</w:t>
      </w:r>
      <w:r>
        <w:t>454(Inosine monophosphate dehydrogenase 2 inhibitor) + 0</w:t>
      </w:r>
      <w:r w:rsidR="00644CD5">
        <w:t>.</w:t>
      </w:r>
      <w:r>
        <w:t>172(Irritation) -0</w:t>
      </w:r>
      <w:r w:rsidR="00644CD5">
        <w:t>.</w:t>
      </w:r>
      <w:r>
        <w:t>471(Beta 2 adrenoreceptor agonist) -0</w:t>
      </w:r>
      <w:r w:rsidR="00644CD5">
        <w:t>.</w:t>
      </w:r>
      <w:r>
        <w:t>303(SULT1A3 substrate) + 0</w:t>
      </w:r>
      <w:r w:rsidR="00644CD5">
        <w:t>.</w:t>
      </w:r>
      <w:r>
        <w:t>0998(Bombesin agonist) + 0</w:t>
      </w:r>
      <w:r w:rsidR="00644CD5">
        <w:t>.</w:t>
      </w:r>
      <w:r>
        <w:t>586(Neuraminidase (Influenza A) inhibitor) -0</w:t>
      </w:r>
      <w:r w:rsidR="00644CD5">
        <w:t>.</w:t>
      </w:r>
      <w:r>
        <w:t>725(Purine nucleosidase inhibitor) -0</w:t>
      </w:r>
      <w:r w:rsidR="00644CD5">
        <w:t>.</w:t>
      </w:r>
      <w:r>
        <w:t>135(Phosphatidylinositol 3-kinase alpha inhibitor) + 0</w:t>
      </w:r>
      <w:r w:rsidR="00644CD5">
        <w:t>.</w:t>
      </w:r>
      <w:r>
        <w:t>532(Prostaglandin-I synthase inhibitor) -0</w:t>
      </w:r>
      <w:r w:rsidR="00644CD5">
        <w:t>.</w:t>
      </w:r>
      <w:r>
        <w:t>132(MAP kinase 7 inhibitor) -0</w:t>
      </w:r>
      <w:r w:rsidR="00644CD5">
        <w:t>.</w:t>
      </w:r>
      <w:r>
        <w:t>281(CCNE1 expression inhibitor) -0</w:t>
      </w:r>
      <w:r w:rsidR="00644CD5">
        <w:t>.</w:t>
      </w:r>
      <w:r>
        <w:t>284(Antihyperaldosteronism) + 0</w:t>
      </w:r>
      <w:r w:rsidR="00644CD5">
        <w:t>.</w:t>
      </w:r>
      <w:r>
        <w:t>106(Lipase inhibitor) -0</w:t>
      </w:r>
      <w:r w:rsidR="00644CD5">
        <w:t>.</w:t>
      </w:r>
      <w:r>
        <w:t>157(Protein kinase (CK1) delta inhibitor) + 0</w:t>
      </w:r>
      <w:r w:rsidR="00644CD5">
        <w:t>.</w:t>
      </w:r>
      <w:r>
        <w:t>143(Cyclin-dependent kinase 7 inhibitor) -0</w:t>
      </w:r>
      <w:r w:rsidR="00644CD5">
        <w:t>.</w:t>
      </w:r>
      <w:r>
        <w:t>141(Alopecia (hair loss)) -0</w:t>
      </w:r>
      <w:r w:rsidR="00644CD5">
        <w:t>.</w:t>
      </w:r>
      <w:r>
        <w:t>617(Dihydrodipicolinate synthase inhibitor) + 0</w:t>
      </w:r>
      <w:r w:rsidR="00644CD5">
        <w:t>.</w:t>
      </w:r>
      <w:r>
        <w:t>593(CYP4B1 substrate) + 0</w:t>
      </w:r>
      <w:r w:rsidR="00644CD5">
        <w:t>.</w:t>
      </w:r>
      <w:r>
        <w:t>411(2-Acylglycerol O-acyltransferase inhibitor) -0</w:t>
      </w:r>
      <w:r w:rsidR="00644CD5">
        <w:t>.</w:t>
      </w:r>
      <w:r>
        <w:t>278(Bcl-w inhibitor) + 0</w:t>
      </w:r>
      <w:r w:rsidR="00644CD5">
        <w:t>.</w:t>
      </w:r>
      <w:r>
        <w:t>296(3</w:t>
      </w:r>
      <w:r w:rsidR="00644CD5">
        <w:t>.</w:t>
      </w:r>
      <w:r>
        <w:t>4-Dihydroxyphenylacetate 2</w:t>
      </w:r>
      <w:r w:rsidR="00644CD5">
        <w:t>.</w:t>
      </w:r>
      <w:r>
        <w:t>3-dioxygenase inhibitor) + 0</w:t>
      </w:r>
      <w:r w:rsidR="00644CD5">
        <w:t>.</w:t>
      </w:r>
      <w:r>
        <w:t>138(Carcinogenic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223(Antipyretic) + 0</w:t>
      </w:r>
      <w:r w:rsidR="00644CD5">
        <w:t>.</w:t>
      </w:r>
      <w:r>
        <w:t>1(Cyclophilin A inhibitor) + 0</w:t>
      </w:r>
      <w:r w:rsidR="00644CD5">
        <w:t>.</w:t>
      </w:r>
      <w:r>
        <w:t>143(cGMP-dependent protein kinase 1 alpha inhibitor) + 0</w:t>
      </w:r>
      <w:r w:rsidR="00644CD5">
        <w:t>.</w:t>
      </w:r>
      <w:r>
        <w:t>225(Catechol oxidase inhibitor) -0</w:t>
      </w:r>
      <w:r w:rsidR="00644CD5">
        <w:t>.</w:t>
      </w:r>
      <w:r>
        <w:t>094(Proto-oncogene tyrosine-protein kinase Yes inhibitor) + 0</w:t>
      </w:r>
      <w:r w:rsidR="00644CD5">
        <w:t>.</w:t>
      </w:r>
      <w:r>
        <w:t>188(CDH1 expression enhancer) -0</w:t>
      </w:r>
      <w:r w:rsidR="00644CD5">
        <w:t>.</w:t>
      </w:r>
      <w:r>
        <w:t>749(Histone deacetylase 9 inhibitor) -0</w:t>
      </w:r>
      <w:r w:rsidR="00644CD5">
        <w:t>.</w:t>
      </w:r>
      <w:r>
        <w:t>344(UDP-N-acetylglucosamine 1-carboxyvinyltransferase inhibitor) -0</w:t>
      </w:r>
      <w:r w:rsidR="00644CD5">
        <w:t>.</w:t>
      </w:r>
      <w:r>
        <w:t>215(TK1 expression inhibitor) -0</w:t>
      </w:r>
      <w:r w:rsidR="00644CD5">
        <w:t>.</w:t>
      </w:r>
      <w:r>
        <w:t>139(Hypotonia) + 0</w:t>
      </w:r>
      <w:r w:rsidR="00644CD5">
        <w:t>.</w:t>
      </w:r>
      <w:r>
        <w:t>425(Membrane dipeptidase inhibitor) -0</w:t>
      </w:r>
      <w:r w:rsidR="00644CD5">
        <w:t>.</w:t>
      </w:r>
      <w:r>
        <w:t>139(Antiinfective) -</w:t>
      </w:r>
      <w:r>
        <w:lastRenderedPageBreak/>
        <w:t>0</w:t>
      </w:r>
      <w:r w:rsidR="00644CD5">
        <w:t>.</w:t>
      </w:r>
      <w:r>
        <w:t>543(Saccharopine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297(Histone deacetylase inhibitor) + 0</w:t>
      </w:r>
      <w:r w:rsidR="00644CD5">
        <w:t>.</w:t>
      </w:r>
      <w:r>
        <w:t>274(CYP1B1 expression enhancer) + 0</w:t>
      </w:r>
      <w:r w:rsidR="00644CD5">
        <w:t>.</w:t>
      </w:r>
      <w:r>
        <w:t>121(Substance P antagonist) + 0</w:t>
      </w:r>
      <w:r w:rsidR="00644CD5">
        <w:t>.</w:t>
      </w:r>
      <w:r>
        <w:t>0771(Chemosensitizer) -0</w:t>
      </w:r>
      <w:r w:rsidR="00644CD5">
        <w:t>.</w:t>
      </w:r>
      <w:r>
        <w:t>12(Histone deacetylase class III inhibitor) -0</w:t>
      </w:r>
      <w:r w:rsidR="00644CD5">
        <w:t>.</w:t>
      </w:r>
      <w:r>
        <w:t>235(CA2 expression enhancer) + 0</w:t>
      </w:r>
      <w:r w:rsidR="00644CD5">
        <w:t>.</w:t>
      </w:r>
      <w:r>
        <w:t>421(LGALS8 expression enhancer) + 0</w:t>
      </w:r>
      <w:r w:rsidR="00644CD5">
        <w:t>.</w:t>
      </w:r>
      <w:r>
        <w:t>079(Bombesin 3 receptor antagonist) -0</w:t>
      </w:r>
      <w:r w:rsidR="00644CD5">
        <w:t>.</w:t>
      </w:r>
      <w:r>
        <w:t>106(Phosphodiesterase IV inhibitor) -0</w:t>
      </w:r>
      <w:r w:rsidR="00644CD5">
        <w:t>.</w:t>
      </w:r>
      <w:r>
        <w:t>314(CYP1B1 inhibitor) + 0</w:t>
      </w:r>
      <w:r w:rsidR="00644CD5">
        <w:t>.</w:t>
      </w:r>
      <w:r>
        <w:t>165(Phosphatidylcholine-sterol O-acyltransferase inhibitor) + 0</w:t>
      </w:r>
      <w:r w:rsidR="00644CD5">
        <w:t>.</w:t>
      </w:r>
      <w:r>
        <w:t>225(Phosphatidylinositol 4-kinase inhibitor) + 0</w:t>
      </w:r>
      <w:r w:rsidR="00644CD5">
        <w:t>.</w:t>
      </w:r>
      <w:r>
        <w:t>101(Ca2+/calmodulin-dependent kinase IV inhibitor) + 0</w:t>
      </w:r>
      <w:r w:rsidR="00644CD5">
        <w:t>.</w:t>
      </w:r>
      <w:r>
        <w:t>0906(Liver X receptor agonist) -0</w:t>
      </w:r>
      <w:r w:rsidR="00644CD5">
        <w:t>.</w:t>
      </w:r>
      <w:r>
        <w:t>119(Protein kinase C zeta inhibitor) -0</w:t>
      </w:r>
      <w:r w:rsidR="00644CD5">
        <w:t>.</w:t>
      </w:r>
      <w:r>
        <w:t>114(MAP kinase 14 inhibitor) + 0</w:t>
      </w:r>
      <w:r w:rsidR="00644CD5">
        <w:t>.</w:t>
      </w:r>
      <w:r>
        <w:t>382(Deoxyhypusine monooxygenase inhibitor) + 0</w:t>
      </w:r>
      <w:r w:rsidR="00644CD5">
        <w:t>.</w:t>
      </w:r>
      <w:r>
        <w:t>128(Carcinogenic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155(Hematopoietic inhibitor) -0</w:t>
      </w:r>
      <w:r w:rsidR="00644CD5">
        <w:t>.</w:t>
      </w:r>
      <w:r>
        <w:t>209(Potassium channel Kv4.3 blocker) + 0</w:t>
      </w:r>
      <w:r w:rsidR="00644CD5">
        <w:t>.</w:t>
      </w:r>
      <w:r>
        <w:t>0607(Celiac disease treatment) -0</w:t>
      </w:r>
      <w:r w:rsidR="00644CD5">
        <w:t>.</w:t>
      </w:r>
      <w:r>
        <w:t>0609(Fibrosis treatment) -0</w:t>
      </w:r>
      <w:r w:rsidR="00644CD5">
        <w:t>.</w:t>
      </w:r>
      <w:r>
        <w:t>0897(Ribosomal protein S6 kinase alpha 4 inhibitor) + 0</w:t>
      </w:r>
      <w:r w:rsidR="00644CD5">
        <w:t>.</w:t>
      </w:r>
      <w:r>
        <w:t>177(Ether-a-go-go potassium channel 1 blocker) -0</w:t>
      </w:r>
      <w:r w:rsidR="00644CD5">
        <w:t>.</w:t>
      </w:r>
      <w:r>
        <w:t>187(Antiperistaltic) + 0</w:t>
      </w:r>
      <w:r w:rsidR="00644CD5">
        <w:t>.</w:t>
      </w:r>
      <w:r>
        <w:t>29(DNA methyltransferase I inhibitor) + 0</w:t>
      </w:r>
      <w:r w:rsidR="00644CD5">
        <w:t>.</w:t>
      </w:r>
      <w:r>
        <w:t>147(Inotropic) -0</w:t>
      </w:r>
      <w:r w:rsidR="00644CD5">
        <w:t>.</w:t>
      </w:r>
      <w:r>
        <w:t>166(NOS3 expression enhancer) + 0</w:t>
      </w:r>
      <w:r w:rsidR="00644CD5">
        <w:t>.</w:t>
      </w:r>
      <w:r>
        <w:t>144(Intermittent claudication treatment) + 0</w:t>
      </w:r>
      <w:r w:rsidR="00644CD5">
        <w:t>.</w:t>
      </w:r>
      <w:r>
        <w:t>0704(Hemolysis) -0</w:t>
      </w:r>
      <w:r w:rsidR="00644CD5">
        <w:t>.</w:t>
      </w:r>
      <w:r>
        <w:t>163(Heat shock protein 90 beta antagonist) -0</w:t>
      </w:r>
      <w:r w:rsidR="00644CD5">
        <w:t>.</w:t>
      </w:r>
      <w:r>
        <w:t>166(Glycine hydroxymethyltransferase inhibitor) + 0</w:t>
      </w:r>
      <w:r w:rsidR="00644CD5">
        <w:t>.</w:t>
      </w:r>
      <w:r>
        <w:t>0929(Necrosis) + 0</w:t>
      </w:r>
      <w:r w:rsidR="00644CD5">
        <w:t>.</w:t>
      </w:r>
      <w:r>
        <w:t>15(ESR2 expression enhancer) -0</w:t>
      </w:r>
      <w:r w:rsidR="00644CD5">
        <w:t>.</w:t>
      </w:r>
      <w:r>
        <w:t>159(TFF1 expression enhancer) -0</w:t>
      </w:r>
      <w:r w:rsidR="00644CD5">
        <w:t>.</w:t>
      </w:r>
      <w:r>
        <w:t>187(Inner centromere protein inhibitor) + 0</w:t>
      </w:r>
      <w:r w:rsidR="00644CD5">
        <w:t>.</w:t>
      </w:r>
      <w:r>
        <w:t>106(Nitrile hydratase inhibitor) + 0</w:t>
      </w:r>
      <w:r w:rsidR="00644CD5">
        <w:t>.</w:t>
      </w:r>
      <w:r>
        <w:t>209(UGT1A8 substrate) + 0</w:t>
      </w:r>
      <w:r w:rsidR="00644CD5">
        <w:t>.</w:t>
      </w:r>
      <w:r>
        <w:t>0554(Factor XI inhibitor) -0</w:t>
      </w:r>
      <w:r w:rsidR="00644CD5">
        <w:t>.</w:t>
      </w:r>
      <w:r>
        <w:t>332(Cellulose synthase (UDP-forming) inhibitor) -0</w:t>
      </w:r>
      <w:r w:rsidR="00644CD5">
        <w:t>.</w:t>
      </w:r>
      <w:r>
        <w:t>206(GABA transporter 1 inhibitor) -0</w:t>
      </w:r>
      <w:r w:rsidR="00644CD5">
        <w:t>.</w:t>
      </w:r>
      <w:r>
        <w:t>0632(Sigma 1 receptor antagonist) -0</w:t>
      </w:r>
      <w:r w:rsidR="00644CD5">
        <w:t>.</w:t>
      </w:r>
      <w:r>
        <w:t>23(Glucosylceramidase inhibitor) -0</w:t>
      </w:r>
      <w:r w:rsidR="00644CD5">
        <w:t>.</w:t>
      </w:r>
      <w:r>
        <w:t>0638(Growth hormone release inhibitor) + 0</w:t>
      </w:r>
      <w:r w:rsidR="00644CD5">
        <w:t>.</w:t>
      </w:r>
      <w:r>
        <w:t>054(MAP kinase 1 inhibitor) -0</w:t>
      </w:r>
      <w:r w:rsidR="00644CD5">
        <w:t>.</w:t>
      </w:r>
      <w:r>
        <w:t>21(Isocitrate dehydrogenase (NAD+) inhibitor) + 0</w:t>
      </w:r>
      <w:r w:rsidR="00644CD5">
        <w:t>.</w:t>
      </w:r>
      <w:r>
        <w:t>233(Ether-a-go-go potassium channel blocker) + 0</w:t>
      </w:r>
      <w:r w:rsidR="00644CD5">
        <w:t>.</w:t>
      </w:r>
      <w:r>
        <w:t>039(Antineoplastic (bone cancer)) + 0</w:t>
      </w:r>
      <w:r w:rsidR="00644CD5">
        <w:t>.</w:t>
      </w:r>
      <w:r>
        <w:t>103(Carcinogenic</w:t>
      </w:r>
      <w:r w:rsidR="00644CD5">
        <w:t>.</w:t>
      </w:r>
      <w:r>
        <w:t xml:space="preserve"> group 1) -0</w:t>
      </w:r>
      <w:r w:rsidR="00644CD5">
        <w:t>.</w:t>
      </w:r>
      <w:r>
        <w:t>114(G-protein-coupled receptor kinase inhib</w:t>
      </w:r>
      <w:r>
        <w:t>i</w:t>
      </w:r>
      <w:r>
        <w:t>tor) + 0</w:t>
      </w:r>
      <w:r w:rsidR="00644CD5">
        <w:t>.</w:t>
      </w:r>
      <w:r>
        <w:t>0766(Antiadrenergic) + 0</w:t>
      </w:r>
      <w:r w:rsidR="00644CD5">
        <w:t>.</w:t>
      </w:r>
      <w:r>
        <w:t>0475(ErbB-1 antagonist) -0</w:t>
      </w:r>
      <w:r w:rsidR="00644CD5">
        <w:t>.</w:t>
      </w:r>
      <w:r>
        <w:t>055(Fibroblast growth factor antagonist) + 0</w:t>
      </w:r>
      <w:r w:rsidR="00644CD5">
        <w:t>.</w:t>
      </w:r>
      <w:r>
        <w:t>119(Diphosphomevalonate decarboxylase inhibitor) -0</w:t>
      </w:r>
      <w:r w:rsidR="00644CD5">
        <w:t>.</w:t>
      </w:r>
      <w:r>
        <w:t>272(Carbonic anhydrase VI inhibitor) + 0</w:t>
      </w:r>
      <w:r w:rsidR="00644CD5">
        <w:t>.</w:t>
      </w:r>
      <w:r>
        <w:t>426(Deoxyguanosine kinase inhibitor) -0</w:t>
      </w:r>
      <w:r w:rsidR="00644CD5">
        <w:t>.</w:t>
      </w:r>
      <w:r>
        <w:t>131(Glutathione reductase stimulant) + 0</w:t>
      </w:r>
      <w:r w:rsidR="00644CD5">
        <w:t>.</w:t>
      </w:r>
      <w:r>
        <w:t>156(Cathepsin E inhibitor) + 0</w:t>
      </w:r>
      <w:r w:rsidR="00644CD5">
        <w:t>.</w:t>
      </w:r>
      <w:r>
        <w:t>119(MAP kinase kinase inhibitor) -0</w:t>
      </w:r>
      <w:r w:rsidR="00644CD5">
        <w:t>.</w:t>
      </w:r>
      <w:r>
        <w:t>0489(Platelet growth factor beta antagonist) + 0</w:t>
      </w:r>
      <w:r w:rsidR="00644CD5">
        <w:t>.</w:t>
      </w:r>
      <w:r>
        <w:t>0371(Squalene synthetase inhibitor) + 0</w:t>
      </w:r>
      <w:r w:rsidR="00644CD5">
        <w:t>.</w:t>
      </w:r>
      <w:r>
        <w:t>0463(Transforming growth factor beta 2 antagonist) + 0</w:t>
      </w:r>
      <w:r w:rsidR="00644CD5">
        <w:t>.</w:t>
      </w:r>
      <w:r>
        <w:t>039(Anemia) + 0</w:t>
      </w:r>
      <w:r w:rsidR="00644CD5">
        <w:t>.</w:t>
      </w:r>
      <w:r>
        <w:t>263(Carbonic anhydrase XI inhibitor) + 0</w:t>
      </w:r>
      <w:r w:rsidR="00644CD5">
        <w:t>.</w:t>
      </w:r>
      <w:r>
        <w:t>167(Ribonucleoside-diphosphate reductase M2 chain inhibitor) + 0</w:t>
      </w:r>
      <w:r w:rsidR="00644CD5">
        <w:t>.</w:t>
      </w:r>
      <w:r>
        <w:t>0374(Plasmepsin inhibitor) -0</w:t>
      </w:r>
      <w:r w:rsidR="00644CD5">
        <w:t>.</w:t>
      </w:r>
      <w:r>
        <w:t>0835(Renilla-luciferin 2-monooxygenase inhibitor) + 0</w:t>
      </w:r>
      <w:r w:rsidR="00644CD5">
        <w:t>.</w:t>
      </w:r>
      <w:r>
        <w:t>0252(Troponin C inhibitor) + 0</w:t>
      </w:r>
      <w:r w:rsidR="00644CD5">
        <w:t>.</w:t>
      </w:r>
      <w:r>
        <w:t>106(CYP1B substrate) -0</w:t>
      </w:r>
      <w:r w:rsidR="00644CD5">
        <w:t>.</w:t>
      </w:r>
      <w:r>
        <w:t>0803(Propanediol dehydratase inhibitor) + 0</w:t>
      </w:r>
      <w:r w:rsidR="00644CD5">
        <w:t>.</w:t>
      </w:r>
      <w:r>
        <w:t>0838(CDK6 expression inhibitor) -0</w:t>
      </w:r>
      <w:r w:rsidR="00644CD5">
        <w:t>.</w:t>
      </w:r>
      <w:r>
        <w:t>0624(Heat shock protein antag</w:t>
      </w:r>
      <w:r>
        <w:t>o</w:t>
      </w:r>
      <w:r>
        <w:t>nist) -0</w:t>
      </w:r>
      <w:r w:rsidR="00644CD5">
        <w:t>.</w:t>
      </w:r>
      <w:r>
        <w:t>125(Diacylglycerol kinase inhibitor) + 0</w:t>
      </w:r>
      <w:r w:rsidR="00644CD5">
        <w:t>.</w:t>
      </w:r>
      <w:r>
        <w:t>0298(Acaricide) -0</w:t>
      </w:r>
      <w:r w:rsidR="00644CD5">
        <w:t>.</w:t>
      </w:r>
      <w:r>
        <w:t>0677(UGT1A3 substrate) + 0</w:t>
      </w:r>
      <w:r w:rsidR="00644CD5">
        <w:t>.</w:t>
      </w:r>
      <w:r>
        <w:t>0239(Coma) + 0</w:t>
      </w:r>
      <w:r w:rsidR="00644CD5">
        <w:t>.</w:t>
      </w:r>
      <w:r>
        <w:t>0543(SPP1 expression enhancer) -0</w:t>
      </w:r>
      <w:r w:rsidR="00644CD5">
        <w:t>.</w:t>
      </w:r>
      <w:r>
        <w:t>0658(Prolyl endopeptidase inhibitor) -0</w:t>
      </w:r>
      <w:r w:rsidR="00644CD5">
        <w:t>.</w:t>
      </w:r>
      <w:r>
        <w:t>0391(Cytotoxic) + 0</w:t>
      </w:r>
      <w:r w:rsidR="00644CD5">
        <w:t>.</w:t>
      </w:r>
      <w:r>
        <w:t>0454(Extrapyramidal disorders treatment) + 0</w:t>
      </w:r>
      <w:r w:rsidR="00644CD5">
        <w:t>.</w:t>
      </w:r>
      <w:r>
        <w:t>0276(Bronchoconstrictor) -0</w:t>
      </w:r>
      <w:r w:rsidR="00644CD5">
        <w:t>.</w:t>
      </w:r>
      <w:r>
        <w:t>0423(Glutathione reductase inhibitor) -0</w:t>
      </w:r>
      <w:r w:rsidR="00644CD5">
        <w:t>.</w:t>
      </w:r>
      <w:r>
        <w:t>016(G protein-coupled receptor 7 antagonist) + 0</w:t>
      </w:r>
      <w:r w:rsidR="00644CD5">
        <w:t>.</w:t>
      </w:r>
      <w:r>
        <w:t>0385(Geranylgeranyltransferase inhibitor) -0</w:t>
      </w:r>
      <w:r w:rsidR="00644CD5">
        <w:t>.</w:t>
      </w:r>
      <w:r>
        <w:t>0231(Urethanase inhibitor) + 0</w:t>
      </w:r>
      <w:r w:rsidR="00644CD5">
        <w:t>.</w:t>
      </w:r>
      <w:r>
        <w:t>0294(Tyrosine-ester sulfotransferase inhibitor) + 0</w:t>
      </w:r>
      <w:r w:rsidR="00644CD5">
        <w:t>.</w:t>
      </w:r>
      <w:r>
        <w:t>015(Hyperglycemic) -0</w:t>
      </w:r>
      <w:r w:rsidR="00644CD5">
        <w:t>.</w:t>
      </w:r>
      <w:r>
        <w:t>0194(QT interval prolong</w:t>
      </w:r>
      <w:r>
        <w:t>a</w:t>
      </w:r>
      <w:r>
        <w:t>tion) + 0</w:t>
      </w:r>
      <w:r w:rsidR="00644CD5">
        <w:t>.</w:t>
      </w:r>
      <w:r>
        <w:t>0119(Troponin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0756(CTP synthase inhibitor) + 0</w:t>
      </w:r>
      <w:r w:rsidR="00644CD5">
        <w:t>.</w:t>
      </w:r>
      <w:r>
        <w:t>0201(Pancytopenia) + 0</w:t>
      </w:r>
      <w:r w:rsidR="00644CD5">
        <w:t>.</w:t>
      </w:r>
      <w:r>
        <w:t>0263(Protein kinase B alpha inhibitor) + 0</w:t>
      </w:r>
      <w:r w:rsidR="00644CD5">
        <w:t>.</w:t>
      </w:r>
      <w:r>
        <w:t>0361(Phospholipase A2 IIE inhibitor) -0</w:t>
      </w:r>
      <w:r w:rsidR="00644CD5">
        <w:t>.</w:t>
      </w:r>
      <w:r>
        <w:t>00937(Vasopressin 2 agonist) + 0</w:t>
      </w:r>
      <w:r w:rsidR="00644CD5">
        <w:t>.</w:t>
      </w:r>
      <w:r>
        <w:t>0244(Antibiotic Carbapenem-like) -0</w:t>
      </w:r>
      <w:r w:rsidR="00644CD5">
        <w:t>.</w:t>
      </w:r>
      <w:r>
        <w:t>0152(1-Alkylglycerophosphocholine O-acetyltransferase inhibitor) + 0</w:t>
      </w:r>
      <w:r w:rsidR="00644CD5">
        <w:t>.</w:t>
      </w:r>
      <w:r>
        <w:t>00765(Dysmenorrhea treatment) -0</w:t>
      </w:r>
      <w:r w:rsidR="00644CD5">
        <w:t>.</w:t>
      </w:r>
      <w:r>
        <w:t>0139(8-Amino-7-oxononanoate synthase inhibitor) + 0</w:t>
      </w:r>
      <w:r w:rsidR="00644CD5">
        <w:t>.</w:t>
      </w:r>
      <w:r>
        <w:t>0198(Carbonic anhydrase V inhibitor) -0</w:t>
      </w:r>
      <w:r w:rsidR="00644CD5">
        <w:t>.</w:t>
      </w:r>
      <w:r>
        <w:t>0106(Dihydropteroate synthase inhibitor) + 0</w:t>
      </w:r>
      <w:r w:rsidR="00644CD5">
        <w:t>.</w:t>
      </w:r>
      <w:r>
        <w:t>00596(GABA receptor agonist) + 0</w:t>
      </w:r>
      <w:r w:rsidR="00644CD5">
        <w:t>.</w:t>
      </w:r>
      <w:r>
        <w:t>00227(Retinopathy treatment) + 0</w:t>
      </w:r>
      <w:r w:rsidR="00644CD5">
        <w:t>.</w:t>
      </w:r>
      <w:r>
        <w:t>00146(N-Acetylated alpha-linked acidic dipeptidase inhibitor) -0</w:t>
      </w:r>
      <w:r w:rsidR="00644CD5">
        <w:t>.</w:t>
      </w:r>
      <w:r>
        <w:t>00161(Protein kinase C epsilon inhib</w:t>
      </w:r>
      <w:r>
        <w:t>i</w:t>
      </w:r>
      <w:r>
        <w:t>tor) -0</w:t>
      </w:r>
      <w:r w:rsidR="00644CD5">
        <w:t>.</w:t>
      </w:r>
      <w:r>
        <w:t>000752(Superoxide dismutase inhibitor) + 5</w:t>
      </w:r>
      <w:r w:rsidR="00644CD5">
        <w:t>.</w:t>
      </w:r>
      <w:r>
        <w:t>56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0447(Thiopurine S-methyltransferase inhibitor) + 0</w:t>
      </w:r>
      <w:r w:rsidR="00644CD5">
        <w:t>.</w:t>
      </w:r>
      <w:r>
        <w:t>376(Acetylcholine neuromuscular blocking agent) + 0</w:t>
      </w:r>
      <w:r w:rsidR="00644CD5">
        <w:t>.</w:t>
      </w:r>
      <w:r>
        <w:t>11(Amyloid beta precursor protein antagonist) + 11</w:t>
      </w:r>
      <w:r w:rsidR="00644CD5">
        <w:t>.</w:t>
      </w:r>
      <w:r>
        <w:t>8(Volume) -0</w:t>
      </w:r>
      <w:r w:rsidR="00644CD5">
        <w:t>.</w:t>
      </w:r>
      <w:r>
        <w:t>242((R)-3-amino-2-methylpropionate-pyruvate transaminase inhibitor) + 0</w:t>
      </w:r>
      <w:r w:rsidR="00644CD5">
        <w:t>.</w:t>
      </w:r>
      <w:r>
        <w:t>292(Lipophilicity^2) -0</w:t>
      </w:r>
      <w:r w:rsidR="00644CD5">
        <w:t>.</w:t>
      </w:r>
      <w:r>
        <w:t>0852(Flavin-containing monooxygenase substrate) -0</w:t>
      </w:r>
      <w:r w:rsidR="00644CD5">
        <w:t>.</w:t>
      </w:r>
      <w:r>
        <w:t>557(CYP3A substrate) + 20</w:t>
      </w:r>
      <w:r w:rsidR="00644CD5">
        <w:t>.</w:t>
      </w:r>
      <w:r>
        <w:t>6(Lipophilicity) + 0</w:t>
      </w:r>
      <w:r w:rsidR="00644CD5">
        <w:t>.</w:t>
      </w:r>
      <w:r>
        <w:t>498(CYP2D6 substrate) -1</w:t>
      </w:r>
      <w:r w:rsidR="00644CD5">
        <w:t>.</w:t>
      </w:r>
      <w:r>
        <w:t>8(5 Hydroxytryptamine 2A agonist) -0</w:t>
      </w:r>
      <w:r w:rsidR="00644CD5">
        <w:t>.</w:t>
      </w:r>
      <w:r>
        <w:t>26(Collagenase 3 inhibitor) + 1</w:t>
      </w:r>
      <w:r w:rsidR="00644CD5">
        <w:t>.</w:t>
      </w:r>
      <w:r>
        <w:t>05(NOS2 expression enhancer) + 0</w:t>
      </w:r>
      <w:r w:rsidR="00644CD5">
        <w:t>.</w:t>
      </w:r>
      <w:r>
        <w:t>117(ADAM inhibitor) + 0</w:t>
      </w:r>
      <w:r w:rsidR="00644CD5">
        <w:t>.</w:t>
      </w:r>
      <w:r>
        <w:t>122(NumAromAtoms) + 0</w:t>
      </w:r>
      <w:r w:rsidR="00644CD5">
        <w:t>.</w:t>
      </w:r>
      <w:r>
        <w:t>295(Insulin like growth factor 1 antagonist) -0</w:t>
      </w:r>
      <w:r w:rsidR="00644CD5">
        <w:t>.</w:t>
      </w:r>
      <w:r>
        <w:t>34(Tumour necrosis factor alpha antagonist) -0</w:t>
      </w:r>
      <w:r w:rsidR="00644CD5">
        <w:t>.</w:t>
      </w:r>
      <w:r>
        <w:t>215(MAP kinase kinase 2 inhibitor) + 0</w:t>
      </w:r>
      <w:r w:rsidR="00644CD5">
        <w:t>.</w:t>
      </w:r>
      <w:r>
        <w:t>436(Bradycardic) -0</w:t>
      </w:r>
      <w:r w:rsidR="00644CD5">
        <w:t>.</w:t>
      </w:r>
      <w:r>
        <w:t>433(Diphosphate-fructose-6-phosphate 1-phosphotransferase inhibitor) + 0</w:t>
      </w:r>
      <w:r w:rsidR="00644CD5">
        <w:t>.</w:t>
      </w:r>
      <w:r>
        <w:t>123(Antineoplastic (uterine cancer)) -0</w:t>
      </w:r>
      <w:r w:rsidR="00644CD5">
        <w:t>.</w:t>
      </w:r>
      <w:r>
        <w:t>171(Protein-tyrosine phosphatase 1B inhibitor) -0</w:t>
      </w:r>
      <w:r w:rsidR="00644CD5">
        <w:t>.</w:t>
      </w:r>
      <w:r>
        <w:t>263(Fibrosis treatment) + 0</w:t>
      </w:r>
      <w:r w:rsidR="00644CD5">
        <w:t>.</w:t>
      </w:r>
      <w:r>
        <w:t>884(Colony stimulating factor agonist) -0</w:t>
      </w:r>
      <w:r w:rsidR="00644CD5">
        <w:t>.</w:t>
      </w:r>
      <w:r>
        <w:t>616(Rhinitis) + 0</w:t>
      </w:r>
      <w:r w:rsidR="00644CD5">
        <w:t>.</w:t>
      </w:r>
      <w:r>
        <w:t>394(Gynecological disorders treatment) -0</w:t>
      </w:r>
      <w:r w:rsidR="00644CD5">
        <w:t>.</w:t>
      </w:r>
      <w:r>
        <w:t>365(Prostaglandin-E2 synthase 1 inhibitor) + 1</w:t>
      </w:r>
      <w:r w:rsidR="00644CD5">
        <w:t>.</w:t>
      </w:r>
      <w:r>
        <w:t>34(Sulfinoalanine decarboxylase inhibitor) + 0</w:t>
      </w:r>
      <w:r w:rsidR="00644CD5">
        <w:t>.</w:t>
      </w:r>
      <w:r>
        <w:t>33(Bone formation stimulant) -0</w:t>
      </w:r>
      <w:r w:rsidR="00644CD5">
        <w:t>.</w:t>
      </w:r>
      <w:r>
        <w:t>19(Proto-oncogene tyrosine-protein kinase Yes inhibitor) -0</w:t>
      </w:r>
      <w:r w:rsidR="00644CD5">
        <w:t>.</w:t>
      </w:r>
      <w:r>
        <w:t>298(Antidyskinetic) + 0</w:t>
      </w:r>
      <w:r w:rsidR="00644CD5">
        <w:t>.</w:t>
      </w:r>
      <w:r>
        <w:t>184(Cytokine modulator) -0</w:t>
      </w:r>
      <w:r w:rsidR="00644CD5">
        <w:t>.</w:t>
      </w:r>
      <w:r>
        <w:t>525(Antihematotoxic) + 0</w:t>
      </w:r>
      <w:r w:rsidR="00644CD5">
        <w:t>.</w:t>
      </w:r>
      <w:r>
        <w:t>146(Carcinogenic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447(Cytostatic) -0</w:t>
      </w:r>
      <w:r w:rsidR="00644CD5">
        <w:t>.</w:t>
      </w:r>
      <w:r>
        <w:t>363(MAP kinase 13 inhibitor) -0</w:t>
      </w:r>
      <w:r w:rsidR="00644CD5">
        <w:t>.</w:t>
      </w:r>
      <w:r>
        <w:t>2(Aspartate ammonia-lyase inhibitor) + 0</w:t>
      </w:r>
      <w:r w:rsidR="00644CD5">
        <w:t>.</w:t>
      </w:r>
      <w:r>
        <w:t>253(AMP deaminase 3 inhibitor) + 0</w:t>
      </w:r>
      <w:r w:rsidR="00644CD5">
        <w:t>.</w:t>
      </w:r>
      <w:r>
        <w:t>507(Ca2+/calmodulin-dependent kinase II inhibitor) -1</w:t>
      </w:r>
      <w:r w:rsidR="00644CD5">
        <w:t>.</w:t>
      </w:r>
      <w:r>
        <w:t xml:space="preserve">47(Glycogen debranching enzyme inhibitor) + </w:t>
      </w:r>
      <w:r>
        <w:lastRenderedPageBreak/>
        <w:t>0</w:t>
      </w:r>
      <w:r w:rsidR="00644CD5">
        <w:t>.</w:t>
      </w:r>
      <w:r>
        <w:t>785(Membrane permeability enhancer) + 0</w:t>
      </w:r>
      <w:r w:rsidR="00644CD5">
        <w:t>.</w:t>
      </w:r>
      <w:r>
        <w:t>687(Thymidine kinase (Herpes simplex virus 2) inhibitor) + 0</w:t>
      </w:r>
      <w:r w:rsidR="00644CD5">
        <w:t>.</w:t>
      </w:r>
      <w:r>
        <w:t>473(Glyceraldehyde-3-phosphate dehydrogenase inhibitor) -1</w:t>
      </w:r>
      <w:r w:rsidR="00644CD5">
        <w:t>.</w:t>
      </w:r>
      <w:r>
        <w:t>13(CDK5/p25 inhibitor) + 0</w:t>
      </w:r>
      <w:r w:rsidR="00644CD5">
        <w:t>.</w:t>
      </w:r>
      <w:r>
        <w:t>465(Estrogen beta rece</w:t>
      </w:r>
      <w:r>
        <w:t>p</w:t>
      </w:r>
      <w:r>
        <w:t>tor agonist) -0</w:t>
      </w:r>
      <w:r w:rsidR="00644CD5">
        <w:t>.</w:t>
      </w:r>
      <w:r>
        <w:t>405(Glycogen synthase kinase-3 alpha inhibitor) -0</w:t>
      </w:r>
      <w:r w:rsidR="00644CD5">
        <w:t>.</w:t>
      </w:r>
      <w:r>
        <w:t>175(HSPA8 expression inhibitor) -0</w:t>
      </w:r>
      <w:r w:rsidR="00644CD5">
        <w:t>.</w:t>
      </w:r>
      <w:r>
        <w:t>213(Sorbitol dehydrogenase inhibitor) -0</w:t>
      </w:r>
      <w:r w:rsidR="00644CD5">
        <w:t>.</w:t>
      </w:r>
      <w:r>
        <w:t>433(Antiacne) -0</w:t>
      </w:r>
      <w:r w:rsidR="00644CD5">
        <w:t>.</w:t>
      </w:r>
      <w:r>
        <w:t>308(Endothelin B receptor antagonist) -1</w:t>
      </w:r>
      <w:r w:rsidR="00644CD5">
        <w:t>.</w:t>
      </w:r>
      <w:r>
        <w:t>07(Arylamine N-Acetyltransferase substrate) + 0</w:t>
      </w:r>
      <w:r w:rsidR="00644CD5">
        <w:t>.</w:t>
      </w:r>
      <w:r>
        <w:t>345(Serine carboxypeptidase inhibitor) + 0</w:t>
      </w:r>
      <w:r w:rsidR="00644CD5">
        <w:t>.</w:t>
      </w:r>
      <w:r>
        <w:t>269(Antineoplastic (colorectal cancer)) -0</w:t>
      </w:r>
      <w:r w:rsidR="00644CD5">
        <w:t>.</w:t>
      </w:r>
      <w:r>
        <w:t>198(Calcium channel N-type blocker) -0</w:t>
      </w:r>
      <w:r w:rsidR="00644CD5">
        <w:t>.</w:t>
      </w:r>
      <w:r>
        <w:t>32(Antineoplastic (renal cancer)) -0</w:t>
      </w:r>
      <w:r w:rsidR="00644CD5">
        <w:t>.</w:t>
      </w:r>
      <w:r>
        <w:t>318(Tubulin agonist) -0</w:t>
      </w:r>
      <w:r w:rsidR="00644CD5">
        <w:t>.</w:t>
      </w:r>
      <w:r>
        <w:t>213(Antineoplastic (osteosarcoma)) + 0</w:t>
      </w:r>
      <w:r w:rsidR="00644CD5">
        <w:t>.</w:t>
      </w:r>
      <w:r>
        <w:t>425(Inotropic) -0</w:t>
      </w:r>
      <w:r w:rsidR="00644CD5">
        <w:t>.</w:t>
      </w:r>
      <w:r>
        <w:t>0715(Aryl sulfotransferase inhibitor) -0</w:t>
      </w:r>
      <w:r w:rsidR="00644CD5">
        <w:t>.</w:t>
      </w:r>
      <w:r>
        <w:t>483(Hair growth stimulant) + 0</w:t>
      </w:r>
      <w:r w:rsidR="00644CD5">
        <w:t>.</w:t>
      </w:r>
      <w:r>
        <w:t>254(Thrombopoietin agonist) -0</w:t>
      </w:r>
      <w:r w:rsidR="00644CD5">
        <w:t>.</w:t>
      </w:r>
      <w:r>
        <w:t>299(Rotamase (FKBP12) inhibitor) + 0</w:t>
      </w:r>
      <w:r w:rsidR="00644CD5">
        <w:t>.</w:t>
      </w:r>
      <w:r>
        <w:t>119(NumPositive) -0</w:t>
      </w:r>
      <w:r w:rsidR="00644CD5">
        <w:t>.</w:t>
      </w:r>
      <w:r>
        <w:t>558(Glycine C-acetyltransferase inhibitor) + 0</w:t>
      </w:r>
      <w:r w:rsidR="00644CD5">
        <w:t>.</w:t>
      </w:r>
      <w:r>
        <w:t>325(Caspase 6 inhibitor) -0</w:t>
      </w:r>
      <w:r w:rsidR="00644CD5">
        <w:t>.</w:t>
      </w:r>
      <w:r>
        <w:t>0917(Purinergic P2 antagonist) + 0</w:t>
      </w:r>
      <w:r w:rsidR="00644CD5">
        <w:t>.</w:t>
      </w:r>
      <w:r>
        <w:t>695(Arylamine N-acetyltransferase inhibitor) + 0</w:t>
      </w:r>
      <w:r w:rsidR="00644CD5">
        <w:t>.</w:t>
      </w:r>
      <w:r>
        <w:t>406(Tachycardiac) -0</w:t>
      </w:r>
      <w:r w:rsidR="00644CD5">
        <w:t>.</w:t>
      </w:r>
      <w:r>
        <w:t>0851(NumAcceptor) + 0</w:t>
      </w:r>
      <w:r w:rsidR="00644CD5">
        <w:t>.</w:t>
      </w:r>
      <w:r>
        <w:t>638(CYP1B su</w:t>
      </w:r>
      <w:r>
        <w:t>b</w:t>
      </w:r>
      <w:r>
        <w:t>strate) + 0</w:t>
      </w:r>
      <w:r w:rsidR="00644CD5">
        <w:t>.</w:t>
      </w:r>
      <w:r>
        <w:t>811(Tyrosine transaminase inhibitor) -0</w:t>
      </w:r>
      <w:r w:rsidR="00644CD5">
        <w:t>.</w:t>
      </w:r>
      <w:r>
        <w:t>31(Leukotriene B4 receptor 2 antagonist) + 0</w:t>
      </w:r>
      <w:r w:rsidR="00644CD5">
        <w:t>.</w:t>
      </w:r>
      <w:r>
        <w:t>647(Bipolar disorder treatment) -1</w:t>
      </w:r>
      <w:r w:rsidR="00644CD5">
        <w:t>.</w:t>
      </w:r>
      <w:r>
        <w:t>28(Low molecular weight phosphotyrosine protein phosphatase inhibitor) + 0</w:t>
      </w:r>
      <w:r w:rsidR="00644CD5">
        <w:t>.</w:t>
      </w:r>
      <w:r>
        <w:t>0557(Ophthalmic drug) + 0</w:t>
      </w:r>
      <w:r w:rsidR="00644CD5">
        <w:t>.</w:t>
      </w:r>
      <w:r>
        <w:t>312(Dyslipidemia) + 0</w:t>
      </w:r>
      <w:r w:rsidR="00644CD5">
        <w:t>.</w:t>
      </w:r>
      <w:r>
        <w:t>301(5 Hydroxytryptamine release stimulant) + 0</w:t>
      </w:r>
      <w:r w:rsidR="00644CD5">
        <w:t>.</w:t>
      </w:r>
      <w:r>
        <w:t>483(Cytosolic phospholipase A2 beta inhib</w:t>
      </w:r>
      <w:r>
        <w:t>i</w:t>
      </w:r>
      <w:r>
        <w:t>tor) -0</w:t>
      </w:r>
      <w:r w:rsidR="00644CD5">
        <w:t>.</w:t>
      </w:r>
      <w:r>
        <w:t>473(Amiloride-sensitive cation channel 1 blocker) + 0</w:t>
      </w:r>
      <w:r w:rsidR="00644CD5">
        <w:t>.</w:t>
      </w:r>
      <w:r>
        <w:t>826(FOS expression enhancer) -0</w:t>
      </w:r>
      <w:r w:rsidR="00644CD5">
        <w:t>.</w:t>
      </w:r>
      <w:r>
        <w:t>83(TP73 expression enhancer) -0</w:t>
      </w:r>
      <w:r w:rsidR="00644CD5">
        <w:t>.</w:t>
      </w:r>
      <w:r>
        <w:t>13(Histone deacetylase 9 inhibitor) -0</w:t>
      </w:r>
      <w:r w:rsidR="00644CD5">
        <w:t>.</w:t>
      </w:r>
      <w:r>
        <w:t>832(Andropause treatment) + 0</w:t>
      </w:r>
      <w:r w:rsidR="00644CD5">
        <w:t>.</w:t>
      </w:r>
      <w:r>
        <w:t>306(Trypsin III inhibitor) + 0</w:t>
      </w:r>
      <w:r w:rsidR="00644CD5">
        <w:t>.</w:t>
      </w:r>
      <w:r>
        <w:t>211(Lck kinase inhibitor) -12</w:t>
      </w:r>
      <w:r w:rsidR="00644CD5">
        <w:t>.</w:t>
      </w:r>
      <w:r>
        <w:t>7(Volume^2) -0</w:t>
      </w:r>
      <w:r w:rsidR="00644CD5">
        <w:t>.</w:t>
      </w:r>
      <w:r>
        <w:t>592(Fatty acid oxidation inhibitor) + 0</w:t>
      </w:r>
      <w:r w:rsidR="00644CD5">
        <w:t>.</w:t>
      </w:r>
      <w:r>
        <w:t>335(Cruzipain inhibitor) -0</w:t>
      </w:r>
      <w:r w:rsidR="00644CD5">
        <w:t>.</w:t>
      </w:r>
      <w:r>
        <w:t>799(Potassium channel (Ca-activated) activator) + 0</w:t>
      </w:r>
      <w:r w:rsidR="00644CD5">
        <w:t>.</w:t>
      </w:r>
      <w:r>
        <w:t>953(Stromelysin 2 inhibitor) + 0</w:t>
      </w:r>
      <w:r w:rsidR="00644CD5">
        <w:t>.</w:t>
      </w:r>
      <w:r>
        <w:t>55(MAP kinase signal-integrating kinase 1 inhibitor) -0</w:t>
      </w:r>
      <w:r w:rsidR="00644CD5">
        <w:t>.</w:t>
      </w:r>
      <w:r>
        <w:t>67(Cytosol alanyl aminopeptidase inhibitor) -0</w:t>
      </w:r>
      <w:r w:rsidR="00644CD5">
        <w:t>.</w:t>
      </w:r>
      <w:r>
        <w:t>314(Epstein-Barr nuclear antigen 1 inhibitor) + 1</w:t>
      </w:r>
      <w:r w:rsidR="00644CD5">
        <w:t>.</w:t>
      </w:r>
      <w:r>
        <w:t>19(Carbonic anhydrase XIV inhibitor) + 0</w:t>
      </w:r>
      <w:r w:rsidR="00644CD5">
        <w:t>.</w:t>
      </w:r>
      <w:r>
        <w:t>924(Adenylate cyclase V inhibitor) + 0</w:t>
      </w:r>
      <w:r w:rsidR="00644CD5">
        <w:t>.</w:t>
      </w:r>
      <w:r>
        <w:t>315(Farnesoid X receptor agonist) -0</w:t>
      </w:r>
      <w:r w:rsidR="00644CD5">
        <w:t>.</w:t>
      </w:r>
      <w:r>
        <w:t>498(UGT2B substrate) + 0</w:t>
      </w:r>
      <w:r w:rsidR="00644CD5">
        <w:t>.</w:t>
      </w:r>
      <w:r>
        <w:t>147(Inflammatory Bowel disease treatment) + 0</w:t>
      </w:r>
      <w:r w:rsidR="00644CD5">
        <w:t>.</w:t>
      </w:r>
      <w:r>
        <w:t>595(Tyrosine phenol-lyase inhibitor) + 0</w:t>
      </w:r>
      <w:r w:rsidR="00644CD5">
        <w:t>.</w:t>
      </w:r>
      <w:r>
        <w:t>233(Protocollagen prolyl hydroxylase inhibitor) -0</w:t>
      </w:r>
      <w:r w:rsidR="00644CD5">
        <w:t>.</w:t>
      </w:r>
      <w:r>
        <w:t>419(Retinoic acid receptor antagonist) + 1</w:t>
      </w:r>
      <w:r w:rsidR="00644CD5">
        <w:t>.</w:t>
      </w:r>
      <w:r>
        <w:t>05(Neuraminidase (Influenza A) inhibitor) -0</w:t>
      </w:r>
      <w:r w:rsidR="00644CD5">
        <w:t>.</w:t>
      </w:r>
      <w:r>
        <w:t>0422(MGMT expression enhancer) -0</w:t>
      </w:r>
      <w:r w:rsidR="00644CD5">
        <w:t>.</w:t>
      </w:r>
      <w:r>
        <w:t>411(Tyrosine-protein kinase TXK inhibitor) -0</w:t>
      </w:r>
      <w:r w:rsidR="00644CD5">
        <w:t>.</w:t>
      </w:r>
      <w:r>
        <w:t>676(P-glycoprotein inhibitor) -1</w:t>
      </w:r>
      <w:r w:rsidR="00644CD5">
        <w:t>.</w:t>
      </w:r>
      <w:r>
        <w:t>08(CDC25C inhibitor) + 1</w:t>
      </w:r>
      <w:r w:rsidR="00644CD5">
        <w:t>.</w:t>
      </w:r>
      <w:r>
        <w:t>13(Phospholipase inhibitor) -0</w:t>
      </w:r>
      <w:r w:rsidR="00644CD5">
        <w:t>.</w:t>
      </w:r>
      <w:r>
        <w:t>943(UDP-N-acetylglucosamine 1-carboxyvinyltransferase inhibitor) + 0</w:t>
      </w:r>
      <w:r w:rsidR="00644CD5">
        <w:t>.</w:t>
      </w:r>
      <w:r>
        <w:t>454(IL1B expression enhancer) + 0</w:t>
      </w:r>
      <w:r w:rsidR="00644CD5">
        <w:t>.</w:t>
      </w:r>
      <w:r>
        <w:t>758(MAP kinase kinase inhibitor) -0</w:t>
      </w:r>
      <w:r w:rsidR="00644CD5">
        <w:t>.</w:t>
      </w:r>
      <w:r>
        <w:t>437(Thrombin inhibitor) -0</w:t>
      </w:r>
      <w:r w:rsidR="00644CD5">
        <w:t>.</w:t>
      </w:r>
      <w:r>
        <w:t>381(Beta tubulin antagonist) + 0</w:t>
      </w:r>
      <w:r w:rsidR="00644CD5">
        <w:t>.</w:t>
      </w:r>
      <w:r>
        <w:t>231(Psychotropic) -1</w:t>
      </w:r>
      <w:r w:rsidR="00644CD5">
        <w:t>.</w:t>
      </w:r>
      <w:r>
        <w:t>21(GMP synthase inhibitor) + 0</w:t>
      </w:r>
      <w:r w:rsidR="00644CD5">
        <w:t>.</w:t>
      </w:r>
      <w:r>
        <w:t>333(Carcinogenic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+ 0</w:t>
      </w:r>
      <w:r w:rsidR="00644CD5">
        <w:t>.</w:t>
      </w:r>
      <w:r>
        <w:t>219(Antineoplastic (brain ca</w:t>
      </w:r>
      <w:r>
        <w:t>n</w:t>
      </w:r>
      <w:r>
        <w:t>cer)) -0</w:t>
      </w:r>
      <w:r w:rsidR="00644CD5">
        <w:t>.</w:t>
      </w:r>
      <w:r>
        <w:t>363(Protein kinase C zeta inhibitor) + 0</w:t>
      </w:r>
      <w:r w:rsidR="00644CD5">
        <w:t>.</w:t>
      </w:r>
      <w:r>
        <w:t>22(Factor XII inhibitor) -0</w:t>
      </w:r>
      <w:r w:rsidR="00644CD5">
        <w:t>.</w:t>
      </w:r>
      <w:r>
        <w:t>52(Phosphodiesterase I inhibitor) -0</w:t>
      </w:r>
      <w:r w:rsidR="00644CD5">
        <w:t>.</w:t>
      </w:r>
      <w:r>
        <w:t>791(Calcium-independent phospholipase A2 inhibitor) + 0</w:t>
      </w:r>
      <w:r w:rsidR="00644CD5">
        <w:t>.</w:t>
      </w:r>
      <w:r>
        <w:t>724(CC chemokine 9 receptor antagonist) + 0</w:t>
      </w:r>
      <w:r w:rsidR="00644CD5">
        <w:t>.</w:t>
      </w:r>
      <w:r>
        <w:t>298(Apnea) + 0</w:t>
      </w:r>
      <w:r w:rsidR="00644CD5">
        <w:t>.</w:t>
      </w:r>
      <w:r>
        <w:t>205(Interleukin 5 antagonist) -0</w:t>
      </w:r>
      <w:r w:rsidR="00644CD5">
        <w:t>.</w:t>
      </w:r>
      <w:r>
        <w:t>42(DNA-dependent protein kinase inhibitor) -0</w:t>
      </w:r>
      <w:r w:rsidR="00644CD5">
        <w:t>.</w:t>
      </w:r>
      <w:r>
        <w:t>233(Hexokinase stimulant) + 0</w:t>
      </w:r>
      <w:r w:rsidR="00644CD5">
        <w:t>.</w:t>
      </w:r>
      <w:r>
        <w:t>245(Antiadrenergic) + 0</w:t>
      </w:r>
      <w:r w:rsidR="00644CD5">
        <w:t>.</w:t>
      </w:r>
      <w:r>
        <w:t>235(5 Hydroxytryptamine 5 antagonist) -0</w:t>
      </w:r>
      <w:r w:rsidR="00644CD5">
        <w:t>.</w:t>
      </w:r>
      <w:r>
        <w:t>985(Vitamin) -0</w:t>
      </w:r>
      <w:r w:rsidR="00644CD5">
        <w:t>.</w:t>
      </w:r>
      <w:r>
        <w:t>165(TRPA1 a</w:t>
      </w:r>
      <w:r>
        <w:t>n</w:t>
      </w:r>
      <w:r>
        <w:t>tagonist) + 0</w:t>
      </w:r>
      <w:r w:rsidR="00644CD5">
        <w:t>.</w:t>
      </w:r>
      <w:r>
        <w:t>182(Xanthine-like) -0</w:t>
      </w:r>
      <w:r w:rsidR="00644CD5">
        <w:t>.</w:t>
      </w:r>
      <w:r>
        <w:t>346(G-protein-coupled receptor kinase inhibitor) -0</w:t>
      </w:r>
      <w:r w:rsidR="00644CD5">
        <w:t>.</w:t>
      </w:r>
      <w:r>
        <w:t>174(Serine protease unspec</w:t>
      </w:r>
      <w:r>
        <w:t>i</w:t>
      </w:r>
      <w:r>
        <w:t>fied inhibitor) + 0</w:t>
      </w:r>
      <w:r w:rsidR="00644CD5">
        <w:t>.</w:t>
      </w:r>
      <w:r>
        <w:t>2(Protein 30S ribosomal subunit inhibitor) -0</w:t>
      </w:r>
      <w:r w:rsidR="00644CD5">
        <w:t>.</w:t>
      </w:r>
      <w:r>
        <w:t>555(Indanol dehydrogenase inhibitor) -0</w:t>
      </w:r>
      <w:r w:rsidR="00644CD5">
        <w:t>.</w:t>
      </w:r>
      <w:r>
        <w:t>755(Lysozyme inhibitor) -0</w:t>
      </w:r>
      <w:r w:rsidR="00644CD5">
        <w:t>.</w:t>
      </w:r>
      <w:r>
        <w:t>46(MMP9 expression enhancer) + 0</w:t>
      </w:r>
      <w:r w:rsidR="00644CD5">
        <w:t>.</w:t>
      </w:r>
      <w:r>
        <w:t>809(Sodium/hydrogen exchanger 3 inhibitor) -0</w:t>
      </w:r>
      <w:r w:rsidR="00644CD5">
        <w:t>.</w:t>
      </w:r>
      <w:r>
        <w:t>598(Saccharopine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352(Alpha tubulin antagonist) + 0</w:t>
      </w:r>
      <w:r w:rsidR="00644CD5">
        <w:t>.</w:t>
      </w:r>
      <w:r>
        <w:t>723(Linoleate isomerase inhibitor) -0</w:t>
      </w:r>
      <w:r w:rsidR="00644CD5">
        <w:t>.</w:t>
      </w:r>
      <w:r>
        <w:t>228(Cyclin-dependent kinase 6 inhibitor) -0</w:t>
      </w:r>
      <w:r w:rsidR="00644CD5">
        <w:t>.</w:t>
      </w:r>
      <w:r>
        <w:t>298(Ribosomal protein S6 kinase alpha 4 inhibitor) + 0</w:t>
      </w:r>
      <w:r w:rsidR="00644CD5">
        <w:t>.</w:t>
      </w:r>
      <w:r>
        <w:t>846(2-Isopropylmalate synthase inhibitor) -0</w:t>
      </w:r>
      <w:r w:rsidR="00644CD5">
        <w:t>.</w:t>
      </w:r>
      <w:r>
        <w:t>267(Sodium/calcium exchanger inhibitor) + 0</w:t>
      </w:r>
      <w:r w:rsidR="00644CD5">
        <w:t>.</w:t>
      </w:r>
      <w:r>
        <w:t>52(Procollagen-lysine 5-dioxygenase inhibitor) + 0</w:t>
      </w:r>
      <w:r w:rsidR="00644CD5">
        <w:t>.</w:t>
      </w:r>
      <w:r>
        <w:t>403(DNA ligase (ATP) inhibitor) + 0</w:t>
      </w:r>
      <w:r w:rsidR="00644CD5">
        <w:t>.</w:t>
      </w:r>
      <w:r>
        <w:t>594(CYP2G1 substrate) + 0</w:t>
      </w:r>
      <w:r w:rsidR="00644CD5">
        <w:t>.</w:t>
      </w:r>
      <w:r>
        <w:t>0868(MW) -0</w:t>
      </w:r>
      <w:r w:rsidR="00644CD5">
        <w:t>.</w:t>
      </w:r>
      <w:r>
        <w:t>367(CYP1A2 substrate) + 0</w:t>
      </w:r>
      <w:r w:rsidR="00644CD5">
        <w:t>.</w:t>
      </w:r>
      <w:r>
        <w:t>215(Death-associated protein kinase inhibitor) -0</w:t>
      </w:r>
      <w:r w:rsidR="00644CD5">
        <w:t>.</w:t>
      </w:r>
      <w:r>
        <w:t>194(Glutathionylspermidine synthase inhibitor) + 0</w:t>
      </w:r>
      <w:r w:rsidR="00644CD5">
        <w:t>.</w:t>
      </w:r>
      <w:r>
        <w:t>39(Carcinogenic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209(Potassium channel intermediate-conductance Ca-activated blocker) + 0</w:t>
      </w:r>
      <w:r w:rsidR="00644CD5">
        <w:t>.</w:t>
      </w:r>
      <w:r>
        <w:t>46(Anesthetic local) + 0</w:t>
      </w:r>
      <w:r w:rsidR="00644CD5">
        <w:t>.</w:t>
      </w:r>
      <w:r>
        <w:t>325(Diabetic neuropathy treatment) + 0</w:t>
      </w:r>
      <w:r w:rsidR="00644CD5">
        <w:t>.</w:t>
      </w:r>
      <w:r>
        <w:t>216(Janus tyrosine kinase 1 inhibitor) + 0</w:t>
      </w:r>
      <w:r w:rsidR="00644CD5">
        <w:t>.</w:t>
      </w:r>
      <w:r>
        <w:t>323(Ulcer</w:t>
      </w:r>
      <w:r w:rsidR="00644CD5">
        <w:t>.</w:t>
      </w:r>
      <w:r>
        <w:t xml:space="preserve"> peptic) -0</w:t>
      </w:r>
      <w:r w:rsidR="00644CD5">
        <w:t>.</w:t>
      </w:r>
      <w:r>
        <w:t>0872(5 Hydroxytryptamine 2C antagonist) + 0</w:t>
      </w:r>
      <w:r w:rsidR="00644CD5">
        <w:t>.</w:t>
      </w:r>
      <w:r>
        <w:t>138(Protein kinase C theta inhibitor) + 0</w:t>
      </w:r>
      <w:r w:rsidR="00644CD5">
        <w:t>.</w:t>
      </w:r>
      <w:r>
        <w:t>275(ABCB1 expression enhancer) -0</w:t>
      </w:r>
      <w:r w:rsidR="00644CD5">
        <w:t>.</w:t>
      </w:r>
      <w:r>
        <w:t>296(Antinaupathic) + 0</w:t>
      </w:r>
      <w:r w:rsidR="00644CD5">
        <w:t>.</w:t>
      </w:r>
      <w:r>
        <w:t>305(Envelope glycoprotein gp70 inhibitor) + 0</w:t>
      </w:r>
      <w:r w:rsidR="00644CD5">
        <w:t>.</w:t>
      </w:r>
      <w:r>
        <w:t>429(CYP26 inhibitor) + 1</w:t>
      </w:r>
      <w:r w:rsidR="00644CD5">
        <w:t>.</w:t>
      </w:r>
      <w:r>
        <w:t>19(N-acylneuraminate cytidylyltransferase inhibitor) -0</w:t>
      </w:r>
      <w:r w:rsidR="00644CD5">
        <w:t>.</w:t>
      </w:r>
      <w:r>
        <w:t>0251(NumNegative) -0</w:t>
      </w:r>
      <w:r w:rsidR="00644CD5">
        <w:t>.</w:t>
      </w:r>
      <w:r>
        <w:t>233(5 Hydroxytryptamine 6 antagonist) -0</w:t>
      </w:r>
      <w:r w:rsidR="00644CD5">
        <w:t>.</w:t>
      </w:r>
      <w:r>
        <w:t>894(Orotate phosphoribosyltransferase inhibitor) -0</w:t>
      </w:r>
      <w:r w:rsidR="00644CD5">
        <w:t>.</w:t>
      </w:r>
      <w:r>
        <w:t>0704(Antihypertensive) -0</w:t>
      </w:r>
      <w:r w:rsidR="00644CD5">
        <w:t>.</w:t>
      </w:r>
      <w:r>
        <w:t>155(Analgesic</w:t>
      </w:r>
      <w:r w:rsidR="00644CD5">
        <w:t>.</w:t>
      </w:r>
      <w:r>
        <w:t xml:space="preserve"> opioid) -0</w:t>
      </w:r>
      <w:r w:rsidR="00644CD5">
        <w:t>.</w:t>
      </w:r>
      <w:r>
        <w:t>661(Neuropathy treatment) -0</w:t>
      </w:r>
      <w:r w:rsidR="00644CD5">
        <w:t>.</w:t>
      </w:r>
      <w:r>
        <w:t>279(Cyclic AMP agonist) -0</w:t>
      </w:r>
      <w:r w:rsidR="00644CD5">
        <w:t>.</w:t>
      </w:r>
      <w:r>
        <w:t>15(CDC25A inhibitor) + 0</w:t>
      </w:r>
      <w:r w:rsidR="00644CD5">
        <w:t>.</w:t>
      </w:r>
      <w:r>
        <w:t>728(CMP-N-acylneuraminate phosphodiesterase inhibitor) + 0</w:t>
      </w:r>
      <w:r w:rsidR="00644CD5">
        <w:t>.</w:t>
      </w:r>
      <w:r>
        <w:t>454(15-Lipoxygenase inhibitor) + 0</w:t>
      </w:r>
      <w:r w:rsidR="00644CD5">
        <w:t>.</w:t>
      </w:r>
      <w:r>
        <w:t>217(Pain) + 0</w:t>
      </w:r>
      <w:r w:rsidR="00644CD5">
        <w:t>.</w:t>
      </w:r>
      <w:r>
        <w:t>276(GABA aminotransferase inhibitor) + 0</w:t>
      </w:r>
      <w:r w:rsidR="00644CD5">
        <w:t>.</w:t>
      </w:r>
      <w:r>
        <w:t>607(Ether-a-go-go potassium channel blocker) -0</w:t>
      </w:r>
      <w:r w:rsidR="00644CD5">
        <w:t>.</w:t>
      </w:r>
      <w:r>
        <w:t>184(Methemoglobinemia) -1</w:t>
      </w:r>
      <w:r w:rsidR="00644CD5">
        <w:t>.</w:t>
      </w:r>
      <w:r>
        <w:t>29(Chalcone isomerase inhibitor) -0</w:t>
      </w:r>
      <w:r w:rsidR="00644CD5">
        <w:t>.</w:t>
      </w:r>
      <w:r>
        <w:t>168(Keratopathy) + 0</w:t>
      </w:r>
      <w:r w:rsidR="00644CD5">
        <w:t>.</w:t>
      </w:r>
      <w:r>
        <w:t>14(Cannabinoid CB2 r</w:t>
      </w:r>
      <w:r>
        <w:t>e</w:t>
      </w:r>
      <w:r>
        <w:t>ceptor antagonist) + 0</w:t>
      </w:r>
      <w:r w:rsidR="00644CD5">
        <w:t>.</w:t>
      </w:r>
      <w:r>
        <w:t>139(Antiprotozoal (Toxoplasma)) -0</w:t>
      </w:r>
      <w:r w:rsidR="00644CD5">
        <w:t>.</w:t>
      </w:r>
      <w:r>
        <w:t>153(Adenosylhomocysteine nucleosidase inhibitor) + 0</w:t>
      </w:r>
      <w:r w:rsidR="00644CD5">
        <w:t>.</w:t>
      </w:r>
      <w:r>
        <w:t>14(Ataxia) + 0</w:t>
      </w:r>
      <w:r w:rsidR="00644CD5">
        <w:t>.</w:t>
      </w:r>
      <w:r>
        <w:t>525(CYP1B1 expression enhancer) -0</w:t>
      </w:r>
      <w:r w:rsidR="00644CD5">
        <w:t>.</w:t>
      </w:r>
      <w:r>
        <w:t>314(Carcinogenic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18(Consciousness alteration) -0</w:t>
      </w:r>
      <w:r w:rsidR="00644CD5">
        <w:t>.</w:t>
      </w:r>
      <w:r>
        <w:t>106(Acute neurologic disorders treatment) -0</w:t>
      </w:r>
      <w:r w:rsidR="00644CD5">
        <w:t>.</w:t>
      </w:r>
      <w:r>
        <w:t>372(IFITM1 expression enhancer) -0</w:t>
      </w:r>
      <w:r w:rsidR="00644CD5">
        <w:t>.</w:t>
      </w:r>
      <w:r>
        <w:t>525(Chymotrypsin inhibitor) -0</w:t>
      </w:r>
      <w:r w:rsidR="00644CD5">
        <w:t>.</w:t>
      </w:r>
      <w:r>
        <w:t>128(Carcinogenic</w:t>
      </w:r>
      <w:r w:rsidR="00644CD5">
        <w:t>.</w:t>
      </w:r>
      <w:r>
        <w:t xml:space="preserve"> rat) + 0</w:t>
      </w:r>
      <w:r w:rsidR="00644CD5">
        <w:t>.</w:t>
      </w:r>
      <w:r>
        <w:t>238(Estrogen alpha receptor agonist) -0</w:t>
      </w:r>
      <w:r w:rsidR="00644CD5">
        <w:t>.</w:t>
      </w:r>
      <w:r>
        <w:t>283(Purinergic receptor antagonist) -0</w:t>
      </w:r>
      <w:r w:rsidR="00644CD5">
        <w:t>.</w:t>
      </w:r>
      <w:r>
        <w:t>165(Estradiol 17 beta dehydrogenase 3 inhibitor) + 0</w:t>
      </w:r>
      <w:r w:rsidR="00644CD5">
        <w:t>.</w:t>
      </w:r>
      <w:r>
        <w:t>207(Caspase 7 inhibitor) -0</w:t>
      </w:r>
      <w:r w:rsidR="00644CD5">
        <w:t>.</w:t>
      </w:r>
      <w:r>
        <w:t>156(Carbonyl reductase [NADPH] 1 inhibitor) + 0</w:t>
      </w:r>
      <w:r w:rsidR="00644CD5">
        <w:t>.</w:t>
      </w:r>
      <w:r>
        <w:t>247(Tryptophan 2-monooxygenase inhibitor) + 0</w:t>
      </w:r>
      <w:r w:rsidR="00644CD5">
        <w:t>.</w:t>
      </w:r>
      <w:r>
        <w:t>142(Antiviral (Influenza A)) -0</w:t>
      </w:r>
      <w:r w:rsidR="00644CD5">
        <w:t>.</w:t>
      </w:r>
      <w:r>
        <w:t>169(Bone morph</w:t>
      </w:r>
      <w:r>
        <w:t>o</w:t>
      </w:r>
      <w:r>
        <w:lastRenderedPageBreak/>
        <w:t>genic protein 1 inhibitor) -0</w:t>
      </w:r>
      <w:r w:rsidR="00644CD5">
        <w:t>.</w:t>
      </w:r>
      <w:r>
        <w:t>52(AMP nucleosidase inhibitor) + 0</w:t>
      </w:r>
      <w:r w:rsidR="00644CD5">
        <w:t>.</w:t>
      </w:r>
      <w:r>
        <w:t>11(Pantetheine-phosphate adenylyltransferase inhib</w:t>
      </w:r>
      <w:r>
        <w:t>i</w:t>
      </w:r>
      <w:r>
        <w:t>tor) + 0</w:t>
      </w:r>
      <w:r w:rsidR="00644CD5">
        <w:t>.</w:t>
      </w:r>
      <w:r>
        <w:t>107(Phosphate transporter inhibitor) + 0</w:t>
      </w:r>
      <w:r w:rsidR="00644CD5">
        <w:t>.</w:t>
      </w:r>
      <w:r>
        <w:t>36(Protein-tyrosine phosphatase LC-PTP inhibitor) + 0</w:t>
      </w:r>
      <w:r w:rsidR="00644CD5">
        <w:t>.</w:t>
      </w:r>
      <w:r>
        <w:t>423(Beta-D-fucosidase inhibitor) -0</w:t>
      </w:r>
      <w:r w:rsidR="00644CD5">
        <w:t>.</w:t>
      </w:r>
      <w:r>
        <w:t>128(Histone deacetylase 1B inhibitor) -0</w:t>
      </w:r>
      <w:r w:rsidR="00644CD5">
        <w:t>.</w:t>
      </w:r>
      <w:r>
        <w:t>684(Histone deacetylase class IV inhibitor) -0</w:t>
      </w:r>
      <w:r w:rsidR="00644CD5">
        <w:t>.</w:t>
      </w:r>
      <w:r>
        <w:t>167(Eosinophilia) -0</w:t>
      </w:r>
      <w:r w:rsidR="00644CD5">
        <w:t>.</w:t>
      </w:r>
      <w:r>
        <w:t>265(Antihistaminic) + 0</w:t>
      </w:r>
      <w:r w:rsidR="00644CD5">
        <w:t>.</w:t>
      </w:r>
      <w:r>
        <w:t>505(Glutathione S-transferase P1 inhibitor) -0</w:t>
      </w:r>
      <w:r w:rsidR="00644CD5">
        <w:t>.</w:t>
      </w:r>
      <w:r>
        <w:t>141(Drowsiness) + 0</w:t>
      </w:r>
      <w:r w:rsidR="00644CD5">
        <w:t>.</w:t>
      </w:r>
      <w:r>
        <w:t>151(Protein kinase C iota inhibitor) + 0</w:t>
      </w:r>
      <w:r w:rsidR="00644CD5">
        <w:t>.</w:t>
      </w:r>
      <w:r>
        <w:t>0957(Bombesin 3 receptor agonist) -0</w:t>
      </w:r>
      <w:r w:rsidR="00644CD5">
        <w:t>.</w:t>
      </w:r>
      <w:r>
        <w:t>248(CYP1B1 expression inhibitor) + 0</w:t>
      </w:r>
      <w:r w:rsidR="00644CD5">
        <w:t>.</w:t>
      </w:r>
      <w:r>
        <w:t>112(Proto-oncogene tyrosine-protein kinase Fyn inhibitor) + 0</w:t>
      </w:r>
      <w:r w:rsidR="00644CD5">
        <w:t>.</w:t>
      </w:r>
      <w:r>
        <w:t>093(Transforming protein p21/H-Ras-1 inhibitor) -0</w:t>
      </w:r>
      <w:r w:rsidR="00644CD5">
        <w:t>.</w:t>
      </w:r>
      <w:r>
        <w:t>31(Acid phosphatase inhibitor) + 0</w:t>
      </w:r>
      <w:r w:rsidR="00644CD5">
        <w:t>.</w:t>
      </w:r>
      <w:r>
        <w:t>126(CDC-like kinase 1 inhibitor) + 0</w:t>
      </w:r>
      <w:r w:rsidR="00644CD5">
        <w:t>.</w:t>
      </w:r>
      <w:r>
        <w:t>321(AMP-activated protein kinase</w:t>
      </w:r>
      <w:r w:rsidR="00644CD5">
        <w:t>.</w:t>
      </w:r>
      <w:r>
        <w:t xml:space="preserve"> alpha-2 subunit inhibitor) + 0</w:t>
      </w:r>
      <w:r w:rsidR="00644CD5">
        <w:t>.</w:t>
      </w:r>
      <w:r>
        <w:t>187(Carcinogenic</w:t>
      </w:r>
      <w:r w:rsidR="00644CD5">
        <w:t>.</w:t>
      </w:r>
      <w:r>
        <w:t xml:space="preserve"> group 2B) -0</w:t>
      </w:r>
      <w:r w:rsidR="00644CD5">
        <w:t>.</w:t>
      </w:r>
      <w:r>
        <w:t>294(Fibromyalgia syndrome treatment) + 0</w:t>
      </w:r>
      <w:r w:rsidR="00644CD5">
        <w:t>.</w:t>
      </w:r>
      <w:r>
        <w:t>103(Eukaryotic translation initiation factor 2-alpha kinase 3 inhibitor) -0</w:t>
      </w:r>
      <w:r w:rsidR="00644CD5">
        <w:t>.</w:t>
      </w:r>
      <w:r>
        <w:t>219(Potassium channel Kv4.3 blocker) -0</w:t>
      </w:r>
      <w:r w:rsidR="00644CD5">
        <w:t>.</w:t>
      </w:r>
      <w:r>
        <w:t>119(Carcinogenic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uterus) -0</w:t>
      </w:r>
      <w:r w:rsidR="00644CD5">
        <w:t>.</w:t>
      </w:r>
      <w:r>
        <w:t>275(Mucolytic) + 0</w:t>
      </w:r>
      <w:r w:rsidR="00644CD5">
        <w:t>.</w:t>
      </w:r>
      <w:r>
        <w:t>0966(MAP kinase 1 inhibitor) + 0</w:t>
      </w:r>
      <w:r w:rsidR="00644CD5">
        <w:t>.</w:t>
      </w:r>
      <w:r>
        <w:t>214(Morphine 6-dehydrogenase inhib</w:t>
      </w:r>
      <w:r>
        <w:t>i</w:t>
      </w:r>
      <w:r>
        <w:t>tor) + 0</w:t>
      </w:r>
      <w:r w:rsidR="00644CD5">
        <w:t>.</w:t>
      </w:r>
      <w:r>
        <w:t>11(Protease 3C (Human rhinovirus) inhibitor) -0</w:t>
      </w:r>
      <w:r w:rsidR="00644CD5">
        <w:t>.</w:t>
      </w:r>
      <w:r>
        <w:t>373(Tryptase gamma inhibitor) -0</w:t>
      </w:r>
      <w:r w:rsidR="00644CD5">
        <w:t>.</w:t>
      </w:r>
      <w:r>
        <w:t>228(Janus tyrosine kinase 2 inhibitor) + 0</w:t>
      </w:r>
      <w:r w:rsidR="00644CD5">
        <w:t>.</w:t>
      </w:r>
      <w:r>
        <w:t>521(MAP3K11 inhibitor) + 0</w:t>
      </w:r>
      <w:r w:rsidR="00644CD5">
        <w:t>.</w:t>
      </w:r>
      <w:r>
        <w:t>094(Nausea) -0</w:t>
      </w:r>
      <w:r w:rsidR="00644CD5">
        <w:t>.</w:t>
      </w:r>
      <w:r>
        <w:t>102(Melatonin antagonist) -0</w:t>
      </w:r>
      <w:r w:rsidR="00644CD5">
        <w:t>.</w:t>
      </w:r>
      <w:r>
        <w:t>23(Integrin alpha2beta1 antagonist) -0</w:t>
      </w:r>
      <w:r w:rsidR="00644CD5">
        <w:t>.</w:t>
      </w:r>
      <w:r>
        <w:t>119(Platelet activating factor alpha antagonist) -0</w:t>
      </w:r>
      <w:r w:rsidR="00644CD5">
        <w:t>.</w:t>
      </w:r>
      <w:r>
        <w:t>143(Transcription factor E2F1 inhibitor) + 0</w:t>
      </w:r>
      <w:r w:rsidR="00644CD5">
        <w:t>.</w:t>
      </w:r>
      <w:r>
        <w:t>218(Acetyl-CoA carboxylase inhibitor) + 0</w:t>
      </w:r>
      <w:r w:rsidR="00644CD5">
        <w:t>.</w:t>
      </w:r>
      <w:r>
        <w:t>000537(Lipophilicity^3) + 0</w:t>
      </w:r>
      <w:r w:rsidR="00644CD5">
        <w:t>.</w:t>
      </w:r>
      <w:r>
        <w:t>111(Antialcoholic) + 0</w:t>
      </w:r>
      <w:r w:rsidR="00644CD5">
        <w:t>.</w:t>
      </w:r>
      <w:r>
        <w:t>0232(NumHal) + 0</w:t>
      </w:r>
      <w:r w:rsidR="00644CD5">
        <w:t>.</w:t>
      </w:r>
      <w:r>
        <w:t>208(Secretase beta 1 inhibitor) -0</w:t>
      </w:r>
      <w:r w:rsidR="00644CD5">
        <w:t>.</w:t>
      </w:r>
      <w:r>
        <w:t>127(Cyclin B inhibitor) -0</w:t>
      </w:r>
      <w:r w:rsidR="00644CD5">
        <w:t>.</w:t>
      </w:r>
      <w:r>
        <w:t>152(PCNA expression enhancer) -0</w:t>
      </w:r>
      <w:r w:rsidR="00644CD5">
        <w:t>.</w:t>
      </w:r>
      <w:r>
        <w:t>211(Cyclic AMP modulator) -0</w:t>
      </w:r>
      <w:r w:rsidR="00644CD5">
        <w:t>.</w:t>
      </w:r>
      <w:r>
        <w:t>552(Heparan-alpha-glucosaminide N-acetyltransferase inhibitor) + 0</w:t>
      </w:r>
      <w:r w:rsidR="00644CD5">
        <w:t>.</w:t>
      </w:r>
      <w:r>
        <w:t>33(Tripeptidyl peptidase II inhib</w:t>
      </w:r>
      <w:r>
        <w:t>i</w:t>
      </w:r>
      <w:r>
        <w:t>tor) -0</w:t>
      </w:r>
      <w:r w:rsidR="00644CD5">
        <w:t>.</w:t>
      </w:r>
      <w:r>
        <w:t>24(Heat shock protein 90 antagonist) + 0</w:t>
      </w:r>
      <w:r w:rsidR="00644CD5">
        <w:t>.</w:t>
      </w:r>
      <w:r>
        <w:t>0657(Antineoplastic (breast cancer)) + 0</w:t>
      </w:r>
      <w:r w:rsidR="00644CD5">
        <w:t>.</w:t>
      </w:r>
      <w:r>
        <w:t>108(Antipruritic) -0</w:t>
      </w:r>
      <w:r w:rsidR="00644CD5">
        <w:t>.</w:t>
      </w:r>
      <w:r>
        <w:t>0936(Tardive dyskinesia treatment) -0</w:t>
      </w:r>
      <w:r w:rsidR="00644CD5">
        <w:t>.</w:t>
      </w:r>
      <w:r>
        <w:t>0503(KPNB1 expression inhibitor) + 0</w:t>
      </w:r>
      <w:r w:rsidR="00644CD5">
        <w:t>.</w:t>
      </w:r>
      <w:r>
        <w:t>0811(Antibiotic Tribactam-like) -0</w:t>
      </w:r>
      <w:r w:rsidR="00644CD5">
        <w:t>.</w:t>
      </w:r>
      <w:r>
        <w:t>0821(Phosphodiesterase X inhibitor) -0</w:t>
      </w:r>
      <w:r w:rsidR="00644CD5">
        <w:t>.</w:t>
      </w:r>
      <w:r>
        <w:t>104(Fibrinolytic) -0</w:t>
      </w:r>
      <w:r w:rsidR="00644CD5">
        <w:t>.</w:t>
      </w:r>
      <w:r>
        <w:t>276(Aminopeptidase B inhibitor) + 0</w:t>
      </w:r>
      <w:r w:rsidR="00644CD5">
        <w:t>.</w:t>
      </w:r>
      <w:r>
        <w:t>511(Deoxyguanosine kinase inhibitor) + 0</w:t>
      </w:r>
      <w:r w:rsidR="00644CD5">
        <w:t>.</w:t>
      </w:r>
      <w:r>
        <w:t>186(Glutamate (mGluR5) antagonist) + 0</w:t>
      </w:r>
      <w:r w:rsidR="00644CD5">
        <w:t>.</w:t>
      </w:r>
      <w:r>
        <w:t>0881(Estrone sulfatase inhib</w:t>
      </w:r>
      <w:r>
        <w:t>i</w:t>
      </w:r>
      <w:r>
        <w:t>tor) + 0</w:t>
      </w:r>
      <w:r w:rsidR="00644CD5">
        <w:t>.</w:t>
      </w:r>
      <w:r>
        <w:t>0449(Chemosensitizer) -0</w:t>
      </w:r>
      <w:r w:rsidR="00644CD5">
        <w:t>.</w:t>
      </w:r>
      <w:r>
        <w:t>21(Fructose-1</w:t>
      </w:r>
      <w:r w:rsidR="00644CD5">
        <w:t>.</w:t>
      </w:r>
      <w:r>
        <w:t>6-bisphosphatase 1 inhibitor) + 0</w:t>
      </w:r>
      <w:r w:rsidR="00644CD5">
        <w:t>.</w:t>
      </w:r>
      <w:r>
        <w:t>0667(Alpha 2c adrenoreceptor agonist) + 0</w:t>
      </w:r>
      <w:r w:rsidR="00644CD5">
        <w:t>.</w:t>
      </w:r>
      <w:r>
        <w:t>0855(Melanocortin 4 antagonist) + 0</w:t>
      </w:r>
      <w:r w:rsidR="00644CD5">
        <w:t>.</w:t>
      </w:r>
      <w:r>
        <w:t>185(Choline sulfotransferase inhibitor) -0</w:t>
      </w:r>
      <w:r w:rsidR="00644CD5">
        <w:t>.</w:t>
      </w:r>
      <w:r>
        <w:t>109(Carcinogenic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0879(Monodehydroascorbate reductase (NADH) inhibitor) + 0</w:t>
      </w:r>
      <w:r w:rsidR="00644CD5">
        <w:t>.</w:t>
      </w:r>
      <w:r>
        <w:t>212(LGALS8 expression enhancer) -0</w:t>
      </w:r>
      <w:r w:rsidR="00644CD5">
        <w:t>.</w:t>
      </w:r>
      <w:r>
        <w:t>0614(HIV-1 integrase inhibitor) -0</w:t>
      </w:r>
      <w:r w:rsidR="00644CD5">
        <w:t>.</w:t>
      </w:r>
      <w:r>
        <w:t>282(Shal potassium channel blocker) -0</w:t>
      </w:r>
      <w:r w:rsidR="00644CD5">
        <w:t>.</w:t>
      </w:r>
      <w:r>
        <w:t>0789(Alpha 2a adrenoreceptor antag</w:t>
      </w:r>
      <w:r>
        <w:t>o</w:t>
      </w:r>
      <w:r>
        <w:t>nist) -0</w:t>
      </w:r>
      <w:r w:rsidR="00644CD5">
        <w:t>.</w:t>
      </w:r>
      <w:r>
        <w:t>0452(Antiischemic) + 0</w:t>
      </w:r>
      <w:r w:rsidR="00644CD5">
        <w:t>.</w:t>
      </w:r>
      <w:r>
        <w:t>153(Butyrylcholinesterase inhibitor) + 0</w:t>
      </w:r>
      <w:r w:rsidR="00644CD5">
        <w:t>.</w:t>
      </w:r>
      <w:r>
        <w:t>0779(Eye irritation</w:t>
      </w:r>
      <w:r w:rsidR="00644CD5">
        <w:t>.</w:t>
      </w:r>
      <w:r>
        <w:t xml:space="preserve"> moderate) -0</w:t>
      </w:r>
      <w:r w:rsidR="00644CD5">
        <w:t>.</w:t>
      </w:r>
      <w:r>
        <w:t>128(Cyclohexanone monooxygenase inhibitor) + 0</w:t>
      </w:r>
      <w:r w:rsidR="00644CD5">
        <w:t>.</w:t>
      </w:r>
      <w:r>
        <w:t>0623(Weakness) -0</w:t>
      </w:r>
      <w:r w:rsidR="00644CD5">
        <w:t>.</w:t>
      </w:r>
      <w:r>
        <w:t>244(Proteasome subunit beta type-8 inhib</w:t>
      </w:r>
      <w:r>
        <w:t>i</w:t>
      </w:r>
      <w:r>
        <w:t>tor) + 0</w:t>
      </w:r>
      <w:r w:rsidR="00644CD5">
        <w:t>.</w:t>
      </w:r>
      <w:r>
        <w:t>288(Dihydrofolate reductase (Mycobacterium avium) inhibitor) -0</w:t>
      </w:r>
      <w:r w:rsidR="00644CD5">
        <w:t>.</w:t>
      </w:r>
      <w:r>
        <w:t>0717(AMPA 4 receptor antagonist) -0</w:t>
      </w:r>
      <w:r w:rsidR="00644CD5">
        <w:t>.</w:t>
      </w:r>
      <w:r>
        <w:t>139(GABA A receptor antagonist) + 0</w:t>
      </w:r>
      <w:r w:rsidR="00644CD5">
        <w:t>.</w:t>
      </w:r>
      <w:r>
        <w:t>0667(Diuretic) -0</w:t>
      </w:r>
      <w:r w:rsidR="00644CD5">
        <w:t>.</w:t>
      </w:r>
      <w:r>
        <w:t>299(Cyanate hydratase inhibitor) -0</w:t>
      </w:r>
      <w:r w:rsidR="00644CD5">
        <w:t>.</w:t>
      </w:r>
      <w:r>
        <w:t>406(Rhodopsin kinase inhibitor) -0</w:t>
      </w:r>
      <w:r w:rsidR="00644CD5">
        <w:t>.</w:t>
      </w:r>
      <w:r>
        <w:t>0722(Adenosine uptake inhibitor) + 0</w:t>
      </w:r>
      <w:r w:rsidR="00644CD5">
        <w:t>.</w:t>
      </w:r>
      <w:r>
        <w:t>229(Aryl hydrocarbon receptor antagonist) -0</w:t>
      </w:r>
      <w:r w:rsidR="00644CD5">
        <w:t>.</w:t>
      </w:r>
      <w:r>
        <w:t>0573(SLC7A5 e</w:t>
      </w:r>
      <w:r>
        <w:t>x</w:t>
      </w:r>
      <w:r>
        <w:t>pression enhancer) + 0</w:t>
      </w:r>
      <w:r w:rsidR="00644CD5">
        <w:t>.</w:t>
      </w:r>
      <w:r>
        <w:t>0845(Diuretic inhibitor) + 0</w:t>
      </w:r>
      <w:r w:rsidR="00644CD5">
        <w:t>.</w:t>
      </w:r>
      <w:r>
        <w:t>0474(DNA gyrase subunit A inhibitor) -0</w:t>
      </w:r>
      <w:r w:rsidR="00644CD5">
        <w:t>.</w:t>
      </w:r>
      <w:r>
        <w:t>143(KPNA2 expression inhibitor) -0</w:t>
      </w:r>
      <w:r w:rsidR="00644CD5">
        <w:t>.</w:t>
      </w:r>
      <w:r>
        <w:t>144(Gastrointestinal motility stimulant) -0</w:t>
      </w:r>
      <w:r w:rsidR="00644CD5">
        <w:t>.</w:t>
      </w:r>
      <w:r>
        <w:t>0466(Vanilloid agonist) -0</w:t>
      </w:r>
      <w:r w:rsidR="00644CD5">
        <w:t>.</w:t>
      </w:r>
      <w:r>
        <w:t>0524(Platelet activating factor antagonist) + 0</w:t>
      </w:r>
      <w:r w:rsidR="00644CD5">
        <w:t>.</w:t>
      </w:r>
      <w:r>
        <w:t>105(Antiparkinsonian</w:t>
      </w:r>
      <w:r w:rsidR="00644CD5">
        <w:t>.</w:t>
      </w:r>
      <w:r>
        <w:t xml:space="preserve"> tremor relieving) + 0</w:t>
      </w:r>
      <w:r w:rsidR="00644CD5">
        <w:t>.</w:t>
      </w:r>
      <w:r>
        <w:t>19(CYP2D substrate) -0</w:t>
      </w:r>
      <w:r w:rsidR="00644CD5">
        <w:t>.</w:t>
      </w:r>
      <w:r>
        <w:t>0475(Lipocortins synthesis a</w:t>
      </w:r>
      <w:r>
        <w:t>n</w:t>
      </w:r>
      <w:r>
        <w:t>tagonist) + 0</w:t>
      </w:r>
      <w:r w:rsidR="00644CD5">
        <w:t>.</w:t>
      </w:r>
      <w:r>
        <w:t>0535(Fibroblast growth factor 3 antagonist) -0</w:t>
      </w:r>
      <w:r w:rsidR="00644CD5">
        <w:t>.</w:t>
      </w:r>
      <w:r>
        <w:t>14(Glutamate (mGluR6) antagonist) -0</w:t>
      </w:r>
      <w:r w:rsidR="00644CD5">
        <w:t>.</w:t>
      </w:r>
      <w:r>
        <w:t>0512(Antiprotozoal (Trypanosoma)) -0</w:t>
      </w:r>
      <w:r w:rsidR="00644CD5">
        <w:t>.</w:t>
      </w:r>
      <w:r>
        <w:t>117(EGR3 expression enhancer) + 0</w:t>
      </w:r>
      <w:r w:rsidR="00644CD5">
        <w:t>.</w:t>
      </w:r>
      <w:r>
        <w:t>0919(NKX3-1 expression inhibitor) + 0</w:t>
      </w:r>
      <w:r w:rsidR="00644CD5">
        <w:t>.</w:t>
      </w:r>
      <w:r>
        <w:t>0538(Sterol 24-C-methyltransferase inhibitor) + 0</w:t>
      </w:r>
      <w:r w:rsidR="00644CD5">
        <w:t>.</w:t>
      </w:r>
      <w:r>
        <w:t>109(Beta 1 adrenoreceptor antagonist) + 0</w:t>
      </w:r>
      <w:r w:rsidR="00644CD5">
        <w:t>.</w:t>
      </w:r>
      <w:r>
        <w:t>0748(DELTA14-sterol reductase inhibitor) -0</w:t>
      </w:r>
      <w:r w:rsidR="00644CD5">
        <w:t>.</w:t>
      </w:r>
      <w:r>
        <w:t>0386(Cytochrome P450 inhibitor) + 0</w:t>
      </w:r>
      <w:r w:rsidR="00644CD5">
        <w:t>.</w:t>
      </w:r>
      <w:r>
        <w:t>04(Protein kinase A inhibitor) -0</w:t>
      </w:r>
      <w:r w:rsidR="00644CD5">
        <w:t>.</w:t>
      </w:r>
      <w:r>
        <w:t>0517(Dizziness) -0</w:t>
      </w:r>
      <w:r w:rsidR="00644CD5">
        <w:t>.</w:t>
      </w:r>
      <w:r>
        <w:t>078(YWHAE expression inhibitor) -0</w:t>
      </w:r>
      <w:r w:rsidR="00644CD5">
        <w:t>.</w:t>
      </w:r>
      <w:r>
        <w:t>0874(Melatonin 5 antagonist) -0</w:t>
      </w:r>
      <w:r w:rsidR="00644CD5">
        <w:t>.</w:t>
      </w:r>
      <w:r>
        <w:t>128(Glucosylceramidase inhibitor) -0</w:t>
      </w:r>
      <w:r w:rsidR="00644CD5">
        <w:t>.</w:t>
      </w:r>
      <w:r>
        <w:t>0632(Histone acetyltransferase inhibitor) + 0</w:t>
      </w:r>
      <w:r w:rsidR="00644CD5">
        <w:t>.</w:t>
      </w:r>
      <w:r>
        <w:t>0964(Aromatic-amino-acid transaminase inhibitor) -0</w:t>
      </w:r>
      <w:r w:rsidR="00644CD5">
        <w:t>.</w:t>
      </w:r>
      <w:r>
        <w:t>0354(Estradiol 17 beta-dehydrogenase 1 inhibitor) + 0</w:t>
      </w:r>
      <w:r w:rsidR="00644CD5">
        <w:t>.</w:t>
      </w:r>
      <w:r>
        <w:t>0698(Intermittent claudication treatment) -0</w:t>
      </w:r>
      <w:r w:rsidR="00644CD5">
        <w:t>.</w:t>
      </w:r>
      <w:r>
        <w:t>0561(EDN1 expression inhibitor) + 0</w:t>
      </w:r>
      <w:r w:rsidR="00644CD5">
        <w:t>.</w:t>
      </w:r>
      <w:r>
        <w:t>0806(Ethanolaminephosphotransferase inhibitor) -0</w:t>
      </w:r>
      <w:r w:rsidR="00644CD5">
        <w:t>.</w:t>
      </w:r>
      <w:r>
        <w:t>0239(Cyclin H inhibitor) -0</w:t>
      </w:r>
      <w:r w:rsidR="00644CD5">
        <w:t>.</w:t>
      </w:r>
      <w:r>
        <w:t>0346(Protein phosphatase 2A inhibitor) + 0</w:t>
      </w:r>
      <w:r w:rsidR="00644CD5">
        <w:t>.</w:t>
      </w:r>
      <w:r>
        <w:t>0115(Antiprotozoal) + 0</w:t>
      </w:r>
      <w:r w:rsidR="00644CD5">
        <w:t>.</w:t>
      </w:r>
      <w:r>
        <w:t>0319(Allergic reaction) + 0</w:t>
      </w:r>
      <w:r w:rsidR="00644CD5">
        <w:t>.</w:t>
      </w:r>
      <w:r>
        <w:t>0786(Acyl-CoA dehydrogenase (NADP+) inhib</w:t>
      </w:r>
      <w:r>
        <w:t>i</w:t>
      </w:r>
      <w:r>
        <w:t>tor) -0</w:t>
      </w:r>
      <w:r w:rsidR="00644CD5">
        <w:t>.</w:t>
      </w:r>
      <w:r>
        <w:t>0156(Paraplegia) -0</w:t>
      </w:r>
      <w:r w:rsidR="00644CD5">
        <w:t>.</w:t>
      </w:r>
      <w:r>
        <w:t>0394(UDP-glucuronosyltransferase substrate) + 0</w:t>
      </w:r>
      <w:r w:rsidR="00644CD5">
        <w:t>.</w:t>
      </w:r>
      <w:r>
        <w:t>0286(Antinociceptive) + 0</w:t>
      </w:r>
      <w:r w:rsidR="00644CD5">
        <w:t>.</w:t>
      </w:r>
      <w:r>
        <w:t>0269(5 H</w:t>
      </w:r>
      <w:r>
        <w:t>y</w:t>
      </w:r>
      <w:r>
        <w:t>droxytryptamine 2 antagonist) + 0</w:t>
      </w:r>
      <w:r w:rsidR="00644CD5">
        <w:t>.</w:t>
      </w:r>
      <w:r>
        <w:t>022(Cardiodepressant) -0</w:t>
      </w:r>
      <w:r w:rsidR="00644CD5">
        <w:t>.</w:t>
      </w:r>
      <w:r>
        <w:t>0139(Vasopressin 1 agonist) + 0</w:t>
      </w:r>
      <w:r w:rsidR="00644CD5">
        <w:t>.</w:t>
      </w:r>
      <w:r>
        <w:t>0537(Beta galactosidase inhibitor) -0</w:t>
      </w:r>
      <w:r w:rsidR="00644CD5">
        <w:t>.</w:t>
      </w:r>
      <w:r>
        <w:t>0103(Antimitotic) + 0</w:t>
      </w:r>
      <w:r w:rsidR="00644CD5">
        <w:t>.</w:t>
      </w:r>
      <w:r>
        <w:t>021(Exanthema) + 0</w:t>
      </w:r>
      <w:r w:rsidR="00644CD5">
        <w:t>.</w:t>
      </w:r>
      <w:r>
        <w:t>0371(Secretase beta inhibitor) -0</w:t>
      </w:r>
      <w:r w:rsidR="00644CD5">
        <w:t>.</w:t>
      </w:r>
      <w:r>
        <w:t>0077(Ophthalmoplegia) + 0</w:t>
      </w:r>
      <w:r w:rsidR="00644CD5">
        <w:t>.</w:t>
      </w:r>
      <w:r>
        <w:t>0304(Apolipoprotein A inhibitor) + 0</w:t>
      </w:r>
      <w:r w:rsidR="00644CD5">
        <w:t>.</w:t>
      </w:r>
      <w:r>
        <w:t>00896(TRKA antagonist) -0</w:t>
      </w:r>
      <w:r w:rsidR="00644CD5">
        <w:t>.</w:t>
      </w:r>
      <w:r>
        <w:t>0138(Monoamine uptake inhibitor) -0</w:t>
      </w:r>
      <w:r w:rsidR="00644CD5">
        <w:t>.</w:t>
      </w:r>
      <w:r>
        <w:t>0218(Free fatty acid receptor 1 agonist) -0</w:t>
      </w:r>
      <w:r w:rsidR="00644CD5">
        <w:t>.</w:t>
      </w:r>
      <w:r>
        <w:t>0166(Nicotinic alpha7 receptor agonist) + 0</w:t>
      </w:r>
      <w:r w:rsidR="00644CD5">
        <w:t>.</w:t>
      </w:r>
      <w:r>
        <w:t>0107(Torticollis) + 0</w:t>
      </w:r>
      <w:r w:rsidR="00644CD5">
        <w:t>.</w:t>
      </w:r>
      <w:r>
        <w:t>00624(Neurokinin antagonist) -0</w:t>
      </w:r>
      <w:r w:rsidR="00644CD5">
        <w:t>.</w:t>
      </w:r>
      <w:r>
        <w:t>0173(Adenylate cyclase III inhibitor) + 0</w:t>
      </w:r>
      <w:r w:rsidR="00644CD5">
        <w:t>.</w:t>
      </w:r>
      <w:r>
        <w:t>00555(12-Lipoxygenase inhibitor) + 0</w:t>
      </w:r>
      <w:r w:rsidR="00644CD5">
        <w:t>.</w:t>
      </w:r>
      <w:r>
        <w:t>00294(Bombesin a</w:t>
      </w:r>
      <w:r>
        <w:t>n</w:t>
      </w:r>
      <w:r>
        <w:t>tagonist) -0</w:t>
      </w:r>
      <w:r w:rsidR="00644CD5">
        <w:t>.</w:t>
      </w:r>
      <w:r>
        <w:t>00237(Hematuria) -0</w:t>
      </w:r>
      <w:r w:rsidR="00644CD5">
        <w:t>.</w:t>
      </w:r>
      <w:r>
        <w:t>00239(Antiprotozoal (Trichomonas)) + 5</w:t>
      </w:r>
      <w:r w:rsidR="00644CD5">
        <w:t>.</w:t>
      </w:r>
      <w:r>
        <w:t>34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372(Thiopurine S-methyltransferase inhibitor) + 0</w:t>
      </w:r>
      <w:r w:rsidR="00644CD5">
        <w:t>.</w:t>
      </w:r>
      <w:r>
        <w:t>5(Acetylcholine neuromuscular blocking agent) + 0</w:t>
      </w:r>
      <w:r w:rsidR="00644CD5">
        <w:t>.</w:t>
      </w:r>
      <w:r>
        <w:t>479(Arrhythmogenic) + 0</w:t>
      </w:r>
      <w:r w:rsidR="00644CD5">
        <w:t>.</w:t>
      </w:r>
      <w:r>
        <w:t>142(NumAromAtoms) + 0</w:t>
      </w:r>
      <w:r w:rsidR="00644CD5">
        <w:t>.</w:t>
      </w:r>
      <w:r>
        <w:t>0739(Sodium/calcium exchanger 1 inhibitor) -0</w:t>
      </w:r>
      <w:r w:rsidR="00644CD5">
        <w:t>.</w:t>
      </w:r>
      <w:r>
        <w:t>59(Glycogen synthase kinase-3 alpha inhibitor) -0</w:t>
      </w:r>
      <w:r w:rsidR="00644CD5">
        <w:t>.</w:t>
      </w:r>
      <w:r>
        <w:t>26(Antiinfective) -0</w:t>
      </w:r>
      <w:r w:rsidR="00644CD5">
        <w:t>.</w:t>
      </w:r>
      <w:r>
        <w:t>0787(Neutropenia) -0</w:t>
      </w:r>
      <w:r w:rsidR="00644CD5">
        <w:t>.</w:t>
      </w:r>
      <w:r>
        <w:t>155(TNF convertase inhibitor) + 0</w:t>
      </w:r>
      <w:r w:rsidR="00644CD5">
        <w:t>.</w:t>
      </w:r>
      <w:r>
        <w:t>624(Serine carboxypeptidase inhibitor) + 0</w:t>
      </w:r>
      <w:r w:rsidR="00644CD5">
        <w:t>.</w:t>
      </w:r>
      <w:r>
        <w:t>398(Glyceryl-ether monooxygenase inhibitor) + 0</w:t>
      </w:r>
      <w:r w:rsidR="00644CD5">
        <w:t>.</w:t>
      </w:r>
      <w:r>
        <w:t>561(CYP1A1 expre</w:t>
      </w:r>
      <w:r>
        <w:t>s</w:t>
      </w:r>
      <w:r>
        <w:lastRenderedPageBreak/>
        <w:t>sion enhancer) -0</w:t>
      </w:r>
      <w:r w:rsidR="00644CD5">
        <w:t>.</w:t>
      </w:r>
      <w:r>
        <w:t>138(AICAR transformylase inhibitor) -0</w:t>
      </w:r>
      <w:r w:rsidR="00644CD5">
        <w:t>.</w:t>
      </w:r>
      <w:r>
        <w:t>542(Xanthine oxidase inhibitor) -0</w:t>
      </w:r>
      <w:r w:rsidR="00644CD5">
        <w:t>.</w:t>
      </w:r>
      <w:r>
        <w:t>232(Geranyltranstransferase (Leishmania) inhibitor) -0</w:t>
      </w:r>
      <w:r w:rsidR="00644CD5">
        <w:t>.</w:t>
      </w:r>
      <w:r>
        <w:t>41(Preterm labor treatment) -0</w:t>
      </w:r>
      <w:r w:rsidR="00644CD5">
        <w:t>.</w:t>
      </w:r>
      <w:r>
        <w:t>434(Cystathionine gamma-lyase inhibitor) + 0</w:t>
      </w:r>
      <w:r w:rsidR="00644CD5">
        <w:t>.</w:t>
      </w:r>
      <w:r>
        <w:t>48(Eye irritation</w:t>
      </w:r>
      <w:r w:rsidR="00644CD5">
        <w:t>.</w:t>
      </w:r>
      <w:r>
        <w:t xml:space="preserve"> weak) + 0</w:t>
      </w:r>
      <w:r w:rsidR="00644CD5">
        <w:t>.</w:t>
      </w:r>
      <w:r>
        <w:t>606(Carcinogenic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243(Alcohol dehydrogenase (NADP+) inhibitor) -0</w:t>
      </w:r>
      <w:r w:rsidR="00644CD5">
        <w:t>.</w:t>
      </w:r>
      <w:r>
        <w:t>11(NumAcceptor) -0</w:t>
      </w:r>
      <w:r w:rsidR="00644CD5">
        <w:t>.</w:t>
      </w:r>
      <w:r>
        <w:t>317(Nephrotoxic) -0</w:t>
      </w:r>
      <w:r w:rsidR="00644CD5">
        <w:t>.</w:t>
      </w:r>
      <w:r>
        <w:t>54(Glutamate dehydrogenase [NAD(P)+] inhibitor) + 0</w:t>
      </w:r>
      <w:r w:rsidR="00644CD5">
        <w:t>.</w:t>
      </w:r>
      <w:r>
        <w:t>387(Respiratory failure) + 2</w:t>
      </w:r>
      <w:r w:rsidR="00644CD5">
        <w:t>.</w:t>
      </w:r>
      <w:r>
        <w:t>41(Carbonic anhydrase XIV inhibitor) + 0</w:t>
      </w:r>
      <w:r w:rsidR="00644CD5">
        <w:t>.</w:t>
      </w:r>
      <w:r>
        <w:t>506(HMGCS1 expression enhancer) + 0</w:t>
      </w:r>
      <w:r w:rsidR="00644CD5">
        <w:t>.</w:t>
      </w:r>
      <w:r>
        <w:t>0318(Alpha-L-rhamnosidase inhibitor) + 0</w:t>
      </w:r>
      <w:r w:rsidR="00644CD5">
        <w:t>.</w:t>
      </w:r>
      <w:r>
        <w:t>334(Antifungal) -0</w:t>
      </w:r>
      <w:r w:rsidR="00644CD5">
        <w:t>.</w:t>
      </w:r>
      <w:r>
        <w:t>316(Bradykinin antagonist) -0</w:t>
      </w:r>
      <w:r w:rsidR="00644CD5">
        <w:t>.</w:t>
      </w:r>
      <w:r>
        <w:t>347(CDC25A inhib</w:t>
      </w:r>
      <w:r>
        <w:t>i</w:t>
      </w:r>
      <w:r>
        <w:t>tor) -1</w:t>
      </w:r>
      <w:r w:rsidR="00644CD5">
        <w:t>.</w:t>
      </w:r>
      <w:r>
        <w:t>59(MAO B inhibitor) + 0</w:t>
      </w:r>
      <w:r w:rsidR="00644CD5">
        <w:t>.</w:t>
      </w:r>
      <w:r>
        <w:t>156(rRNA (adenosine-2'-O-)-methyltransferase inhibitor) + 0</w:t>
      </w:r>
      <w:r w:rsidR="00644CD5">
        <w:t>.</w:t>
      </w:r>
      <w:r>
        <w:t>823(1-Acylglycerol-3-phosphate O-acyltransferase inhibitor) + 0</w:t>
      </w:r>
      <w:r w:rsidR="00644CD5">
        <w:t>.</w:t>
      </w:r>
      <w:r>
        <w:t>757(Proline transporter inhibitor) + 15</w:t>
      </w:r>
      <w:r w:rsidR="00644CD5">
        <w:t>.</w:t>
      </w:r>
      <w:r>
        <w:t>9(Lipophilicity) -0</w:t>
      </w:r>
      <w:r w:rsidR="00644CD5">
        <w:t>.</w:t>
      </w:r>
      <w:r>
        <w:t>528(Glycerone-phosphate O-acyltransferase inhibitor) + 0</w:t>
      </w:r>
      <w:r w:rsidR="00644CD5">
        <w:t>.</w:t>
      </w:r>
      <w:r>
        <w:t>434(Ototoxicity) -0</w:t>
      </w:r>
      <w:r w:rsidR="00644CD5">
        <w:t>.</w:t>
      </w:r>
      <w:r>
        <w:t>866(Hyperthermic) -0</w:t>
      </w:r>
      <w:r w:rsidR="00644CD5">
        <w:t>.</w:t>
      </w:r>
      <w:r>
        <w:t>254(Platelet aggregation inhib</w:t>
      </w:r>
      <w:r>
        <w:t>i</w:t>
      </w:r>
      <w:r>
        <w:t>tor) -1</w:t>
      </w:r>
      <w:r w:rsidR="00644CD5">
        <w:t>.</w:t>
      </w:r>
      <w:r>
        <w:t>7(Testosterone 17beta-dehydrogenase inhibitor) + 0</w:t>
      </w:r>
      <w:r w:rsidR="00644CD5">
        <w:t>.</w:t>
      </w:r>
      <w:r>
        <w:t>983(Chitinase inhibitor) -0</w:t>
      </w:r>
      <w:r w:rsidR="00644CD5">
        <w:t>.</w:t>
      </w:r>
      <w:r>
        <w:t>248(Withdrawal) + 0</w:t>
      </w:r>
      <w:r w:rsidR="00644CD5">
        <w:t>.</w:t>
      </w:r>
      <w:r>
        <w:t>838(IL4 expression enhancer) + 0</w:t>
      </w:r>
      <w:r w:rsidR="00644CD5">
        <w:t>.</w:t>
      </w:r>
      <w:r>
        <w:t>288(Rho-associated kinase I inhibitor) -0</w:t>
      </w:r>
      <w:r w:rsidR="00644CD5">
        <w:t>.</w:t>
      </w:r>
      <w:r>
        <w:t>5(Prokinetic) + 0</w:t>
      </w:r>
      <w:r w:rsidR="00644CD5">
        <w:t>.</w:t>
      </w:r>
      <w:r>
        <w:t>359(TIE antagonist) + 1</w:t>
      </w:r>
      <w:r w:rsidR="00644CD5">
        <w:t>.</w:t>
      </w:r>
      <w:r>
        <w:t>12(CYP24 inhibitor) -1</w:t>
      </w:r>
      <w:r w:rsidR="00644CD5">
        <w:t>.</w:t>
      </w:r>
      <w:r>
        <w:t>48(Lysozyme inhibitor) + 9</w:t>
      </w:r>
      <w:r w:rsidR="00644CD5">
        <w:t>.</w:t>
      </w:r>
      <w:r>
        <w:t>04(Volume) + 0</w:t>
      </w:r>
      <w:r w:rsidR="00644CD5">
        <w:t>.</w:t>
      </w:r>
      <w:r>
        <w:t>377(Uterine relaxant) -0</w:t>
      </w:r>
      <w:r w:rsidR="00644CD5">
        <w:t>.</w:t>
      </w:r>
      <w:r>
        <w:t>829(Cytokine produ</w:t>
      </w:r>
      <w:r>
        <w:t>c</w:t>
      </w:r>
      <w:r>
        <w:t>tion inhibitor) + 0</w:t>
      </w:r>
      <w:r w:rsidR="00644CD5">
        <w:t>.</w:t>
      </w:r>
      <w:r>
        <w:t>528(Inosine monophosphate dehydrogenase 1 inhibitor) + 0</w:t>
      </w:r>
      <w:r w:rsidR="00644CD5">
        <w:t>.</w:t>
      </w:r>
      <w:r>
        <w:t>456(CYP2G1 substrate) + 0</w:t>
      </w:r>
      <w:r w:rsidR="00644CD5">
        <w:t>.</w:t>
      </w:r>
      <w:r>
        <w:t>114(Inflammatory Bowel disease treatment) + 0</w:t>
      </w:r>
      <w:r w:rsidR="00644CD5">
        <w:t>.</w:t>
      </w:r>
      <w:r>
        <w:t>944(CCND1 expression enhancer) + 0</w:t>
      </w:r>
      <w:r w:rsidR="00644CD5">
        <w:t>.</w:t>
      </w:r>
      <w:r>
        <w:t>432(Mood disorders trea</w:t>
      </w:r>
      <w:r>
        <w:t>t</w:t>
      </w:r>
      <w:r>
        <w:t>ment) + 0</w:t>
      </w:r>
      <w:r w:rsidR="00644CD5">
        <w:t>.</w:t>
      </w:r>
      <w:r>
        <w:t>216(CNS active muscle relaxant) -0</w:t>
      </w:r>
      <w:r w:rsidR="00644CD5">
        <w:t>.</w:t>
      </w:r>
      <w:r>
        <w:t>19(Antiprotozoal (Trichomonas)) + 0</w:t>
      </w:r>
      <w:r w:rsidR="00644CD5">
        <w:t>.</w:t>
      </w:r>
      <w:r>
        <w:t>402(Caspase 7 inhibitor) -0</w:t>
      </w:r>
      <w:r w:rsidR="00644CD5">
        <w:t>.</w:t>
      </w:r>
      <w:r>
        <w:t>448(Vitamin D receptor antagonist) -0</w:t>
      </w:r>
      <w:r w:rsidR="00644CD5">
        <w:t>.</w:t>
      </w:r>
      <w:r>
        <w:t>373(Orexin receptor 2 antagonist) -0</w:t>
      </w:r>
      <w:r w:rsidR="00644CD5">
        <w:t>.</w:t>
      </w:r>
      <w:r>
        <w:t>308(CYP2 substrate) + 0</w:t>
      </w:r>
      <w:r w:rsidR="00644CD5">
        <w:t>.</w:t>
      </w:r>
      <w:r>
        <w:t>544(Secretase beta 1 inhibitor) -0</w:t>
      </w:r>
      <w:r w:rsidR="00644CD5">
        <w:t>.</w:t>
      </w:r>
      <w:r>
        <w:t>119(Nicastrin inhibitor) -0</w:t>
      </w:r>
      <w:r w:rsidR="00644CD5">
        <w:t>.</w:t>
      </w:r>
      <w:r>
        <w:t>646(Indanol dehydrogenase inhibitor) -0</w:t>
      </w:r>
      <w:r w:rsidR="00644CD5">
        <w:t>.</w:t>
      </w:r>
      <w:r>
        <w:t>302(Acute neurologic diso</w:t>
      </w:r>
      <w:r>
        <w:t>r</w:t>
      </w:r>
      <w:r>
        <w:t>ders treatment) -0</w:t>
      </w:r>
      <w:r w:rsidR="00644CD5">
        <w:t>.</w:t>
      </w:r>
      <w:r>
        <w:t>687(DNA-(apurinic or apyrimidinic site) lyase inhibitor) -0</w:t>
      </w:r>
      <w:r w:rsidR="00644CD5">
        <w:t>.</w:t>
      </w:r>
      <w:r>
        <w:t>201(S-methyl-5-thioadenosine pho</w:t>
      </w:r>
      <w:r>
        <w:t>s</w:t>
      </w:r>
      <w:r>
        <w:t>phorylase inhibitor) + 0</w:t>
      </w:r>
      <w:r w:rsidR="00644CD5">
        <w:t>.</w:t>
      </w:r>
      <w:r>
        <w:t>327(HDL-cholesterol increasing) -0</w:t>
      </w:r>
      <w:r w:rsidR="00644CD5">
        <w:t>.</w:t>
      </w:r>
      <w:r>
        <w:t>467(Glutamate (mGluR4) antagonist) + 1</w:t>
      </w:r>
      <w:r w:rsidR="00644CD5">
        <w:t>.</w:t>
      </w:r>
      <w:r>
        <w:t>02(Thymidine kinase (Herpes simplex virus 2) inhibitor) + 0</w:t>
      </w:r>
      <w:r w:rsidR="00644CD5">
        <w:t>.</w:t>
      </w:r>
      <w:r>
        <w:t>721(2-Nitropropane dioxygenase inhibitor) + 1</w:t>
      </w:r>
      <w:r w:rsidR="00644CD5">
        <w:t>.</w:t>
      </w:r>
      <w:r>
        <w:t>18(Glycerol-3-phosphate dehydrogenase (NAD+) inhibitor) + 0</w:t>
      </w:r>
      <w:r w:rsidR="00644CD5">
        <w:t>.</w:t>
      </w:r>
      <w:r>
        <w:t>943(Phospholipase inhibitor) + 0</w:t>
      </w:r>
      <w:r w:rsidR="00644CD5">
        <w:t>.</w:t>
      </w:r>
      <w:r>
        <w:t>377(Anemia) + 0</w:t>
      </w:r>
      <w:r w:rsidR="00644CD5">
        <w:t>.</w:t>
      </w:r>
      <w:r>
        <w:t>399(Alpha galactosidase inhibitor) -9</w:t>
      </w:r>
      <w:r w:rsidR="00644CD5">
        <w:t>.</w:t>
      </w:r>
      <w:r>
        <w:t>54(Volume^2) + 0</w:t>
      </w:r>
      <w:r w:rsidR="00644CD5">
        <w:t>.</w:t>
      </w:r>
      <w:r>
        <w:t>344(Antiseborrheic) -0</w:t>
      </w:r>
      <w:r w:rsidR="00644CD5">
        <w:t>.</w:t>
      </w:r>
      <w:r>
        <w:t>402(TGFB1 expression enhancer) + 0</w:t>
      </w:r>
      <w:r w:rsidR="00644CD5">
        <w:t>.</w:t>
      </w:r>
      <w:r>
        <w:t>649(Antiviral (CMV)) + 0</w:t>
      </w:r>
      <w:r w:rsidR="00644CD5">
        <w:t>.</w:t>
      </w:r>
      <w:r>
        <w:t>0965(NumPositive) + 0</w:t>
      </w:r>
      <w:r w:rsidR="00644CD5">
        <w:t>.</w:t>
      </w:r>
      <w:r>
        <w:t>0867(Lipophilicity^2) -0</w:t>
      </w:r>
      <w:r w:rsidR="00644CD5">
        <w:t>.</w:t>
      </w:r>
      <w:r>
        <w:t>238(Proteasome endopeptidase complex inhibitor) + 0</w:t>
      </w:r>
      <w:r w:rsidR="00644CD5">
        <w:t>.</w:t>
      </w:r>
      <w:r>
        <w:t>178(Farnesoid X receptor agonist) -0</w:t>
      </w:r>
      <w:r w:rsidR="00644CD5">
        <w:t>.</w:t>
      </w:r>
      <w:r>
        <w:t>18(HSPA5 expression enhancer) + 0</w:t>
      </w:r>
      <w:r w:rsidR="00644CD5">
        <w:t>.</w:t>
      </w:r>
      <w:r>
        <w:t>26(Antiviral (Influenza A)) + 0</w:t>
      </w:r>
      <w:r w:rsidR="00644CD5">
        <w:t>.</w:t>
      </w:r>
      <w:r>
        <w:t>145(Integrin alphaVbeta1 antagonist) -0</w:t>
      </w:r>
      <w:r w:rsidR="00644CD5">
        <w:t>.</w:t>
      </w:r>
      <w:r>
        <w:t>885(Thiosulfate sulfurtransferase inhibitor) -0</w:t>
      </w:r>
      <w:r w:rsidR="00644CD5">
        <w:t>.</w:t>
      </w:r>
      <w:r>
        <w:t>389(Opioid delta receptor antagonist) -0</w:t>
      </w:r>
      <w:r w:rsidR="00644CD5">
        <w:t>.</w:t>
      </w:r>
      <w:r>
        <w:t>14(Carbonic anhydrase IX inhibitor) -0</w:t>
      </w:r>
      <w:r w:rsidR="00644CD5">
        <w:t>.</w:t>
      </w:r>
      <w:r>
        <w:t>263(Eye irritation</w:t>
      </w:r>
      <w:r w:rsidR="00644CD5">
        <w:t>.</w:t>
      </w:r>
      <w:r>
        <w:t xml:space="preserve"> high) -0</w:t>
      </w:r>
      <w:r w:rsidR="00644CD5">
        <w:t>.</w:t>
      </w:r>
      <w:r>
        <w:t>54(Melanocortin agonist) + 0</w:t>
      </w:r>
      <w:r w:rsidR="00644CD5">
        <w:t>.</w:t>
      </w:r>
      <w:r>
        <w:t>209(Sodium/glucose cotransporter 2 inhibitor) -0</w:t>
      </w:r>
      <w:r w:rsidR="00644CD5">
        <w:t>.</w:t>
      </w:r>
      <w:r>
        <w:t>214(CYP51 inhibitor) + 0</w:t>
      </w:r>
      <w:r w:rsidR="00644CD5">
        <w:t>.</w:t>
      </w:r>
      <w:r>
        <w:t>36(CDK2-associated protein 1 inhibitor) -0</w:t>
      </w:r>
      <w:r w:rsidR="00644CD5">
        <w:t>.</w:t>
      </w:r>
      <w:r>
        <w:t>321(Integrin alphaVbeta3 antagonist) -0</w:t>
      </w:r>
      <w:r w:rsidR="00644CD5">
        <w:t>.</w:t>
      </w:r>
      <w:r>
        <w:t>321(Trace amine-associated receptor 1 antagonist) -0</w:t>
      </w:r>
      <w:r w:rsidR="00644CD5">
        <w:t>.</w:t>
      </w:r>
      <w:r>
        <w:t>35(Purinergic P2T antagonist) + 0</w:t>
      </w:r>
      <w:r w:rsidR="00644CD5">
        <w:t>.</w:t>
      </w:r>
      <w:r>
        <w:t>275(ATP-dependent RNA helicase inhibitor) -0</w:t>
      </w:r>
      <w:r w:rsidR="00644CD5">
        <w:t>.</w:t>
      </w:r>
      <w:r>
        <w:t>79(NOS2 expression inhibitor) -0</w:t>
      </w:r>
      <w:r w:rsidR="00644CD5">
        <w:t>.</w:t>
      </w:r>
      <w:r>
        <w:t>349(Collagenase 3 inhibitor) + 0</w:t>
      </w:r>
      <w:r w:rsidR="00644CD5">
        <w:t>.</w:t>
      </w:r>
      <w:r>
        <w:t>297(Matrix metalloproteinase 4 (membrane-type) inhibitor) + 0</w:t>
      </w:r>
      <w:r w:rsidR="00644CD5">
        <w:t>.</w:t>
      </w:r>
      <w:r>
        <w:t>583(HMGCR expression inhibitor) -0</w:t>
      </w:r>
      <w:r w:rsidR="00644CD5">
        <w:t>.</w:t>
      </w:r>
      <w:r>
        <w:t>372(Nicotinic acid receptor 1 agonist) + 0</w:t>
      </w:r>
      <w:r w:rsidR="00644CD5">
        <w:t>.</w:t>
      </w:r>
      <w:r>
        <w:t>516(Nicotinic acid receptor agonist) + 0</w:t>
      </w:r>
      <w:r w:rsidR="00644CD5">
        <w:t>.</w:t>
      </w:r>
      <w:r>
        <w:t>441(GADD45A expression e</w:t>
      </w:r>
      <w:r>
        <w:t>n</w:t>
      </w:r>
      <w:r>
        <w:t>hancer) -0</w:t>
      </w:r>
      <w:r w:rsidR="00644CD5">
        <w:t>.</w:t>
      </w:r>
      <w:r>
        <w:t>165(Growth stimulant) + 0</w:t>
      </w:r>
      <w:r w:rsidR="00644CD5">
        <w:t>.</w:t>
      </w:r>
      <w:r>
        <w:t>336(Cyclin-dependent kinase 7 inhibitor) -0</w:t>
      </w:r>
      <w:r w:rsidR="00644CD5">
        <w:t>.</w:t>
      </w:r>
      <w:r>
        <w:t>282(Neurotrophic factor) + 0</w:t>
      </w:r>
      <w:r w:rsidR="00644CD5">
        <w:t>.</w:t>
      </w:r>
      <w:r>
        <w:t>346(Interleukin 1 antagonist) -0</w:t>
      </w:r>
      <w:r w:rsidR="00644CD5">
        <w:t>.</w:t>
      </w:r>
      <w:r>
        <w:t>357(Carcinogenic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+ 0</w:t>
      </w:r>
      <w:r w:rsidR="00644CD5">
        <w:t>.</w:t>
      </w:r>
      <w:r>
        <w:t>349(Growth hormone releasing factor agonist) -1</w:t>
      </w:r>
      <w:r w:rsidR="00644CD5">
        <w:t>.</w:t>
      </w:r>
      <w:r>
        <w:t>79(Carbonic anhydrase XIII inhibitor) -0</w:t>
      </w:r>
      <w:r w:rsidR="00644CD5">
        <w:t>.</w:t>
      </w:r>
      <w:r>
        <w:t>642(Heat shock protein antagonist) -0</w:t>
      </w:r>
      <w:r w:rsidR="00644CD5">
        <w:t>.</w:t>
      </w:r>
      <w:r>
        <w:t>283(Keratolytic) + 0</w:t>
      </w:r>
      <w:r w:rsidR="00644CD5">
        <w:t>.</w:t>
      </w:r>
      <w:r>
        <w:t>156(Apoptosis agonist) -0</w:t>
      </w:r>
      <w:r w:rsidR="00644CD5">
        <w:t>.</w:t>
      </w:r>
      <w:r>
        <w:t>513(CDK1/cyclin B inhibitor) + 0</w:t>
      </w:r>
      <w:r w:rsidR="00644CD5">
        <w:t>.</w:t>
      </w:r>
      <w:r>
        <w:t>417(Analeptic) + 0</w:t>
      </w:r>
      <w:r w:rsidR="00644CD5">
        <w:t>.</w:t>
      </w:r>
      <w:r>
        <w:t>16(DNA gyrase subunit A inhib</w:t>
      </w:r>
      <w:r>
        <w:t>i</w:t>
      </w:r>
      <w:r>
        <w:t>tor) -0</w:t>
      </w:r>
      <w:r w:rsidR="00644CD5">
        <w:t>.</w:t>
      </w:r>
      <w:r>
        <w:t>906(Thyroid hormone beta antagonist) + 0</w:t>
      </w:r>
      <w:r w:rsidR="00644CD5">
        <w:t>.</w:t>
      </w:r>
      <w:r>
        <w:t>32(Spasmolytic</w:t>
      </w:r>
      <w:r w:rsidR="00644CD5">
        <w:t>.</w:t>
      </w:r>
      <w:r>
        <w:t xml:space="preserve"> Papaverin-like) -0</w:t>
      </w:r>
      <w:r w:rsidR="00644CD5">
        <w:t>.</w:t>
      </w:r>
      <w:r>
        <w:t>267(MAP kinase 7 inhibitor) + 0</w:t>
      </w:r>
      <w:r w:rsidR="00644CD5">
        <w:t>.</w:t>
      </w:r>
      <w:r>
        <w:t>189(Integrin alpha4beta7 antagonist) + 0</w:t>
      </w:r>
      <w:r w:rsidR="00644CD5">
        <w:t>.</w:t>
      </w:r>
      <w:r>
        <w:t>272(Carcinogenic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261(CYP3A4 inhibitor) -0</w:t>
      </w:r>
      <w:r w:rsidR="00644CD5">
        <w:t>.</w:t>
      </w:r>
      <w:r>
        <w:t>538(Sensitization) + 0</w:t>
      </w:r>
      <w:r w:rsidR="00644CD5">
        <w:t>.</w:t>
      </w:r>
      <w:r>
        <w:t>356(MMP2 expression inhibitor) -0</w:t>
      </w:r>
      <w:r w:rsidR="00644CD5">
        <w:t>.</w:t>
      </w:r>
      <w:r>
        <w:t>263(Apical sodium codependent bile acid transporter inhibitor) -0</w:t>
      </w:r>
      <w:r w:rsidR="00644CD5">
        <w:t>.</w:t>
      </w:r>
      <w:r>
        <w:t>494(Transforming growth factor antagonist) + 0</w:t>
      </w:r>
      <w:r w:rsidR="00644CD5">
        <w:t>.</w:t>
      </w:r>
      <w:r>
        <w:t>459(I kappa B kinase inhibitor) + 0</w:t>
      </w:r>
      <w:r w:rsidR="00644CD5">
        <w:t>.</w:t>
      </w:r>
      <w:r>
        <w:t>193(Carcinogenic</w:t>
      </w:r>
      <w:r w:rsidR="00644CD5">
        <w:t>.</w:t>
      </w:r>
      <w:r>
        <w:t xml:space="preserve"> breast) + 0</w:t>
      </w:r>
      <w:r w:rsidR="00644CD5">
        <w:t>.</w:t>
      </w:r>
      <w:r>
        <w:t>361(Glycogen synthase kinase-3 inhibitor) + 0</w:t>
      </w:r>
      <w:r w:rsidR="00644CD5">
        <w:t>.</w:t>
      </w:r>
      <w:r>
        <w:t>278(Carcinogenic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368(Retinoid X receptor agonist) + 0</w:t>
      </w:r>
      <w:r w:rsidR="00644CD5">
        <w:t>.</w:t>
      </w:r>
      <w:r>
        <w:t>433(Peroxisome proliferator-activated receptor alpha antagonist) -0</w:t>
      </w:r>
      <w:r w:rsidR="00644CD5">
        <w:t>.</w:t>
      </w:r>
      <w:r>
        <w:t>342(Fibroblast growth factor 1 antagonist) -1</w:t>
      </w:r>
      <w:r w:rsidR="00644CD5">
        <w:t>.</w:t>
      </w:r>
      <w:r>
        <w:t>41(Sigma 2 receptor antagonist) -0</w:t>
      </w:r>
      <w:r w:rsidR="00644CD5">
        <w:t>.</w:t>
      </w:r>
      <w:r>
        <w:t>235(Amino acid-polyamine-organocation (APC) transporter antagonist) -0</w:t>
      </w:r>
      <w:r w:rsidR="00644CD5">
        <w:t>.</w:t>
      </w:r>
      <w:r>
        <w:t>411(Carcinogenic</w:t>
      </w:r>
      <w:r w:rsidR="00644CD5">
        <w:t>.</w:t>
      </w:r>
      <w:r>
        <w:t xml:space="preserve"> mouse) + 0</w:t>
      </w:r>
      <w:r w:rsidR="00644CD5">
        <w:t>.</w:t>
      </w:r>
      <w:r>
        <w:t>304(Neurotoxic) -0</w:t>
      </w:r>
      <w:r w:rsidR="00644CD5">
        <w:t>.</w:t>
      </w:r>
      <w:r>
        <w:t>766(Prostaglandin EP3 antagonist) + 0</w:t>
      </w:r>
      <w:r w:rsidR="00644CD5">
        <w:t>.</w:t>
      </w:r>
      <w:r>
        <w:t>511(Adenosine A2b receptor antagonist) -0</w:t>
      </w:r>
      <w:r w:rsidR="00644CD5">
        <w:t>.</w:t>
      </w:r>
      <w:r>
        <w:t>434(5 Hydroxytryptamine 2B antagonist) -0</w:t>
      </w:r>
      <w:r w:rsidR="00644CD5">
        <w:t>.</w:t>
      </w:r>
      <w:r>
        <w:t>327(NR3C1 expression inhibitor) + 0</w:t>
      </w:r>
      <w:r w:rsidR="00644CD5">
        <w:t>.</w:t>
      </w:r>
      <w:r>
        <w:t>839(Tyrosine phenol-lyase inhibitor) -0</w:t>
      </w:r>
      <w:r w:rsidR="00644CD5">
        <w:t>.</w:t>
      </w:r>
      <w:r>
        <w:t>154(Hypercalcemia treatment) -0</w:t>
      </w:r>
      <w:r w:rsidR="00644CD5">
        <w:t>.</w:t>
      </w:r>
      <w:r>
        <w:t>491(SQLE expression inhibitor) + 0</w:t>
      </w:r>
      <w:r w:rsidR="00644CD5">
        <w:t>.</w:t>
      </w:r>
      <w:r>
        <w:t>433(Ca2+/calmodulin-dependent kinase II beta inhibitor) + 0</w:t>
      </w:r>
      <w:r w:rsidR="00644CD5">
        <w:t>.</w:t>
      </w:r>
      <w:r>
        <w:t>289(Paralysis) -0</w:t>
      </w:r>
      <w:r w:rsidR="00644CD5">
        <w:t>.</w:t>
      </w:r>
      <w:r>
        <w:t>256(Mucosal addressin cell adhesion molecule 1 inhibitor) -0</w:t>
      </w:r>
      <w:r w:rsidR="00644CD5">
        <w:t>.</w:t>
      </w:r>
      <w:r>
        <w:t>331(Ribosomal protein S6 kinase alpha 3 inhibitor) -0</w:t>
      </w:r>
      <w:r w:rsidR="00644CD5">
        <w:t>.</w:t>
      </w:r>
      <w:r>
        <w:t>587(Antineoplastic antimetabolite) -0</w:t>
      </w:r>
      <w:r w:rsidR="00644CD5">
        <w:t>.</w:t>
      </w:r>
      <w:r>
        <w:t>333(Alopecia (hair loss)) -0</w:t>
      </w:r>
      <w:r w:rsidR="00644CD5">
        <w:t>.</w:t>
      </w:r>
      <w:r>
        <w:t>199(Exanthema) -0</w:t>
      </w:r>
      <w:r w:rsidR="00644CD5">
        <w:t>.</w:t>
      </w:r>
      <w:r>
        <w:t>104(TRPA1 antagonist) -0</w:t>
      </w:r>
      <w:r w:rsidR="00644CD5">
        <w:t>.</w:t>
      </w:r>
      <w:r>
        <w:t>198(Kainate receptor 3 antagonist) + 0</w:t>
      </w:r>
      <w:r w:rsidR="00644CD5">
        <w:t>.</w:t>
      </w:r>
      <w:r>
        <w:t>411(FOS expression enhancer) + 0</w:t>
      </w:r>
      <w:r w:rsidR="00644CD5">
        <w:t>.</w:t>
      </w:r>
      <w:r>
        <w:t>16(GDPD3 expression enhancer) -0</w:t>
      </w:r>
      <w:r w:rsidR="00644CD5">
        <w:t>.</w:t>
      </w:r>
      <w:r>
        <w:t>103(Carcinogenic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uterus) -0</w:t>
      </w:r>
      <w:r w:rsidR="00644CD5">
        <w:t>.</w:t>
      </w:r>
      <w:r>
        <w:t>235(Steroid 17-alpha-hydroxylase/17</w:t>
      </w:r>
      <w:r w:rsidR="00644CD5">
        <w:t>.</w:t>
      </w:r>
      <w:r>
        <w:t>20 lyase inhibitor) -0</w:t>
      </w:r>
      <w:r w:rsidR="00644CD5">
        <w:t>.</w:t>
      </w:r>
      <w:r>
        <w:t>28(Aryl-acylamidase inhibitor) + 0</w:t>
      </w:r>
      <w:r w:rsidR="00644CD5">
        <w:t>.</w:t>
      </w:r>
      <w:r>
        <w:t>168(ErbB-1 antagonist) -0</w:t>
      </w:r>
      <w:r w:rsidR="00644CD5">
        <w:t>.</w:t>
      </w:r>
      <w:r>
        <w:t>611(Beta lactamase II inhibitor) + 0</w:t>
      </w:r>
      <w:r w:rsidR="00644CD5">
        <w:t>.</w:t>
      </w:r>
      <w:r>
        <w:t>429(GABA A receptor agonist) + 0</w:t>
      </w:r>
      <w:r w:rsidR="00644CD5">
        <w:t>.</w:t>
      </w:r>
      <w:r>
        <w:t>257(Focal adhesion kinase 2 inhibitor) -0</w:t>
      </w:r>
      <w:r w:rsidR="00644CD5">
        <w:t>.</w:t>
      </w:r>
      <w:r>
        <w:t>361(Wound healing agent) + 0</w:t>
      </w:r>
      <w:r w:rsidR="00644CD5">
        <w:t>.</w:t>
      </w:r>
      <w:r>
        <w:t>184(Glutamate (mGluR group III) agonist) -0</w:t>
      </w:r>
      <w:r w:rsidR="00644CD5">
        <w:t>.</w:t>
      </w:r>
      <w:r>
        <w:t>257(PCNA expression enhancer) + 0</w:t>
      </w:r>
      <w:r w:rsidR="00644CD5">
        <w:t>.</w:t>
      </w:r>
      <w:r>
        <w:t>341(Alcohol oxidase inhibitor) -0</w:t>
      </w:r>
      <w:r w:rsidR="00644CD5">
        <w:t>.</w:t>
      </w:r>
      <w:r>
        <w:t>959(Diacylglycerol kinase inhibitor) + 0</w:t>
      </w:r>
      <w:r w:rsidR="00644CD5">
        <w:t>.</w:t>
      </w:r>
      <w:r>
        <w:t>0925(MW) -0</w:t>
      </w:r>
      <w:r w:rsidR="00644CD5">
        <w:t>.</w:t>
      </w:r>
      <w:r>
        <w:t>298(Cyclooxygenase inhibitor) -0</w:t>
      </w:r>
      <w:r w:rsidR="00644CD5">
        <w:t>.</w:t>
      </w:r>
      <w:r>
        <w:t>714(Melatonin 2 agonist) + 0</w:t>
      </w:r>
      <w:r w:rsidR="00644CD5">
        <w:t>.</w:t>
      </w:r>
      <w:r>
        <w:t>192(Opioid kappa rece</w:t>
      </w:r>
      <w:r>
        <w:t>p</w:t>
      </w:r>
      <w:r>
        <w:lastRenderedPageBreak/>
        <w:t>tor agonist) + 0</w:t>
      </w:r>
      <w:r w:rsidR="00644CD5">
        <w:t>.</w:t>
      </w:r>
      <w:r>
        <w:t>27(Headache) + 0</w:t>
      </w:r>
      <w:r w:rsidR="00644CD5">
        <w:t>.</w:t>
      </w:r>
      <w:r>
        <w:t>362(Ulcer</w:t>
      </w:r>
      <w:r w:rsidR="00644CD5">
        <w:t>.</w:t>
      </w:r>
      <w:r>
        <w:t xml:space="preserve"> gastric) + 0</w:t>
      </w:r>
      <w:r w:rsidR="00644CD5">
        <w:t>.</w:t>
      </w:r>
      <w:r>
        <w:t>27(Protein kinase C mu inhibitor) + 0</w:t>
      </w:r>
      <w:r w:rsidR="00644CD5">
        <w:t>.</w:t>
      </w:r>
      <w:r>
        <w:t>151(Integrin a</w:t>
      </w:r>
      <w:r>
        <w:t>l</w:t>
      </w:r>
      <w:r>
        <w:t>pha1beta1 antagonist) + 0</w:t>
      </w:r>
      <w:r w:rsidR="00644CD5">
        <w:t>.</w:t>
      </w:r>
      <w:r>
        <w:t>149(K(ir) 6.2 channel activator) -0</w:t>
      </w:r>
      <w:r w:rsidR="00644CD5">
        <w:t>.</w:t>
      </w:r>
      <w:r>
        <w:t>167(Proto-oncogene tyrosine-protein kinase Yes inhib</w:t>
      </w:r>
      <w:r>
        <w:t>i</w:t>
      </w:r>
      <w:r>
        <w:t>tor) -0</w:t>
      </w:r>
      <w:r w:rsidR="00644CD5">
        <w:t>.</w:t>
      </w:r>
      <w:r>
        <w:t>961(SMN2 expression enhancer) + 0</w:t>
      </w:r>
      <w:r w:rsidR="00644CD5">
        <w:t>.</w:t>
      </w:r>
      <w:r>
        <w:t>612(Prostaglandin-I synthase inhibitor) + 0</w:t>
      </w:r>
      <w:r w:rsidR="00644CD5">
        <w:t>.</w:t>
      </w:r>
      <w:r>
        <w:t>715(Adenylate cyclase I stimulant) -0</w:t>
      </w:r>
      <w:r w:rsidR="00644CD5">
        <w:t>.</w:t>
      </w:r>
      <w:r>
        <w:t>32(LAMP3 expression inhibitor) -0</w:t>
      </w:r>
      <w:r w:rsidR="00644CD5">
        <w:t>.</w:t>
      </w:r>
      <w:r>
        <w:t>34(Aldehyde oxidase substrate) -0</w:t>
      </w:r>
      <w:r w:rsidR="00644CD5">
        <w:t>.</w:t>
      </w:r>
      <w:r>
        <w:t>183(Sarcopenia treatment) + 0</w:t>
      </w:r>
      <w:r w:rsidR="00644CD5">
        <w:t>.</w:t>
      </w:r>
      <w:r>
        <w:t>326(Pyridoxal kinase inhibitor) -0</w:t>
      </w:r>
      <w:r w:rsidR="00644CD5">
        <w:t>.</w:t>
      </w:r>
      <w:r>
        <w:t>184(Chymotrypsin B inhibitor) + 0</w:t>
      </w:r>
      <w:r w:rsidR="00644CD5">
        <w:t>.</w:t>
      </w:r>
      <w:r>
        <w:t>213(Trypsin II inhibitor) -0</w:t>
      </w:r>
      <w:r w:rsidR="00644CD5">
        <w:t>.</w:t>
      </w:r>
      <w:r>
        <w:t>635(Arginine decarboxylase inhibitor) + 0</w:t>
      </w:r>
      <w:r w:rsidR="00644CD5">
        <w:t>.</w:t>
      </w:r>
      <w:r>
        <w:t>29(Adrenergic) + 0</w:t>
      </w:r>
      <w:r w:rsidR="00644CD5">
        <w:t>.</w:t>
      </w:r>
      <w:r>
        <w:t>586(Imidazoline receptor antagonist) + 0</w:t>
      </w:r>
      <w:r w:rsidR="00644CD5">
        <w:t>.</w:t>
      </w:r>
      <w:r>
        <w:t>244(Integrin alpha4beta1 antagonist) + 0</w:t>
      </w:r>
      <w:r w:rsidR="00644CD5">
        <w:t>.</w:t>
      </w:r>
      <w:r>
        <w:t>553(DUSP10 expression enhancer) + 0</w:t>
      </w:r>
      <w:r w:rsidR="00644CD5">
        <w:t>.</w:t>
      </w:r>
      <w:r>
        <w:t>205(Muscle relaxant) + 4</w:t>
      </w:r>
      <w:r w:rsidR="00644CD5">
        <w:t>.</w:t>
      </w:r>
      <w:r>
        <w:t>74(Volume^3) + 0</w:t>
      </w:r>
      <w:r w:rsidR="00644CD5">
        <w:t>.</w:t>
      </w:r>
      <w:r>
        <w:t>181(Protein 30S ribosomal subunit inhibitor) -0</w:t>
      </w:r>
      <w:r w:rsidR="00644CD5">
        <w:t>.</w:t>
      </w:r>
      <w:r>
        <w:t>307(Sphingosine 1-phosphate receptor 1 antagonist) + 0</w:t>
      </w:r>
      <w:r w:rsidR="00644CD5">
        <w:t>.</w:t>
      </w:r>
      <w:r>
        <w:t>204(Protein kinase B inhibitor) -0</w:t>
      </w:r>
      <w:r w:rsidR="00644CD5">
        <w:t>.</w:t>
      </w:r>
      <w:r>
        <w:t>136(Elongation of very long chain fatty acids protein 3 inhibitor) -0</w:t>
      </w:r>
      <w:r w:rsidR="00644CD5">
        <w:t>.</w:t>
      </w:r>
      <w:r>
        <w:t>144(Methylglyoxal synthase inhibitor) -0</w:t>
      </w:r>
      <w:r w:rsidR="00644CD5">
        <w:t>.</w:t>
      </w:r>
      <w:r>
        <w:t>333(Antidepressant</w:t>
      </w:r>
      <w:r w:rsidR="00644CD5">
        <w:t>.</w:t>
      </w:r>
      <w:r>
        <w:t xml:space="preserve"> Imipramin-like) + 0</w:t>
      </w:r>
      <w:r w:rsidR="00644CD5">
        <w:t>.</w:t>
      </w:r>
      <w:r>
        <w:t>404(Bombesin 2 receptor antagonist) -0</w:t>
      </w:r>
      <w:r w:rsidR="00644CD5">
        <w:t>.</w:t>
      </w:r>
      <w:r>
        <w:t>000599(Lipophilicity^3) -0</w:t>
      </w:r>
      <w:r w:rsidR="00644CD5">
        <w:t>.</w:t>
      </w:r>
      <w:r>
        <w:t>22(Lysophosphatidic acid 3 receptor antagonist) + 0</w:t>
      </w:r>
      <w:r w:rsidR="00644CD5">
        <w:t>.</w:t>
      </w:r>
      <w:r>
        <w:t>331(Skin whitener) -0</w:t>
      </w:r>
      <w:r w:rsidR="00644CD5">
        <w:t>.</w:t>
      </w:r>
      <w:r>
        <w:t>506(Glucosylceramidase inhibitor) -0</w:t>
      </w:r>
      <w:r w:rsidR="00644CD5">
        <w:t>.</w:t>
      </w:r>
      <w:r>
        <w:t>326(UDP-glucuronosyltransferase substrate) -0</w:t>
      </w:r>
      <w:r w:rsidR="00644CD5">
        <w:t>.</w:t>
      </w:r>
      <w:r>
        <w:t>46(Sialorrhea) + 0</w:t>
      </w:r>
      <w:r w:rsidR="00644CD5">
        <w:t>.</w:t>
      </w:r>
      <w:r>
        <w:t>199(Carcinogenic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adrenal gland) + 0</w:t>
      </w:r>
      <w:r w:rsidR="00644CD5">
        <w:t>.</w:t>
      </w:r>
      <w:r>
        <w:t>185(Antialcoholic) -0</w:t>
      </w:r>
      <w:r w:rsidR="00644CD5">
        <w:t>.</w:t>
      </w:r>
      <w:r>
        <w:t>441(UGT1A1 substrate) + 0</w:t>
      </w:r>
      <w:r w:rsidR="00644CD5">
        <w:t>.</w:t>
      </w:r>
      <w:r>
        <w:t>501(Phosphate acetyltransferase inhibitor) -0</w:t>
      </w:r>
      <w:r w:rsidR="00644CD5">
        <w:t>.</w:t>
      </w:r>
      <w:r>
        <w:t>157(HIV-1 protease inhibitor) + 0</w:t>
      </w:r>
      <w:r w:rsidR="00644CD5">
        <w:t>.</w:t>
      </w:r>
      <w:r>
        <w:t>43(TH expression enhancer) -0</w:t>
      </w:r>
      <w:r w:rsidR="00644CD5">
        <w:t>.</w:t>
      </w:r>
      <w:r>
        <w:t>203(Gelatinase inhibitor) -0</w:t>
      </w:r>
      <w:r w:rsidR="00644CD5">
        <w:t>.</w:t>
      </w:r>
      <w:r>
        <w:t>221(Gastrointestinal hemorrhage) -0</w:t>
      </w:r>
      <w:r w:rsidR="00644CD5">
        <w:t>.</w:t>
      </w:r>
      <w:r>
        <w:t>243(Leukopenia) -0</w:t>
      </w:r>
      <w:r w:rsidR="00644CD5">
        <w:t>.</w:t>
      </w:r>
      <w:r>
        <w:t>122(Protein kinase C gamma inhibitor) -0</w:t>
      </w:r>
      <w:r w:rsidR="00644CD5">
        <w:t>.</w:t>
      </w:r>
      <w:r>
        <w:t>187(Cyclin D3 inhibitor) + 0</w:t>
      </w:r>
      <w:r w:rsidR="00644CD5">
        <w:t>.</w:t>
      </w:r>
      <w:r>
        <w:t>552(Fatty acid binding protein inhibitor) + 0</w:t>
      </w:r>
      <w:r w:rsidR="00644CD5">
        <w:t>.</w:t>
      </w:r>
      <w:r>
        <w:t>121(UDP-N-acetylmuramate-L-alanine ligase inhibitor) -0</w:t>
      </w:r>
      <w:r w:rsidR="00644CD5">
        <w:t>.</w:t>
      </w:r>
      <w:r>
        <w:t>48(Histone deacetylase class IV i</w:t>
      </w:r>
      <w:r>
        <w:t>n</w:t>
      </w:r>
      <w:r>
        <w:t>hibitor) -0</w:t>
      </w:r>
      <w:r w:rsidR="00644CD5">
        <w:t>.</w:t>
      </w:r>
      <w:r>
        <w:t>778(Beta-1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318(5 Hydrox</w:t>
      </w:r>
      <w:r>
        <w:t>y</w:t>
      </w:r>
      <w:r>
        <w:t>tryptamine 2 agonist) + 0</w:t>
      </w:r>
      <w:r w:rsidR="00644CD5">
        <w:t>.</w:t>
      </w:r>
      <w:r>
        <w:t>278(Nitric-oxide synthase stimulant) + 0</w:t>
      </w:r>
      <w:r w:rsidR="00644CD5">
        <w:t>.</w:t>
      </w:r>
      <w:r>
        <w:t>259(Caspase 3 inhibitor) -0</w:t>
      </w:r>
      <w:r w:rsidR="00644CD5">
        <w:t>.</w:t>
      </w:r>
      <w:r>
        <w:t>223(CA2 expression enhancer) + 0</w:t>
      </w:r>
      <w:r w:rsidR="00644CD5">
        <w:t>.</w:t>
      </w:r>
      <w:r>
        <w:t>36(Adenylate cyclase V inhibitor) + 0</w:t>
      </w:r>
      <w:r w:rsidR="00644CD5">
        <w:t>.</w:t>
      </w:r>
      <w:r>
        <w:t>145(CYP2C8 inhibitor) + 0</w:t>
      </w:r>
      <w:r w:rsidR="00644CD5">
        <w:t>.</w:t>
      </w:r>
      <w:r>
        <w:t>125(Estrone sulfotransferase stim</w:t>
      </w:r>
      <w:r>
        <w:t>u</w:t>
      </w:r>
      <w:r>
        <w:t>lant) + 0</w:t>
      </w:r>
      <w:r w:rsidR="00644CD5">
        <w:t>.</w:t>
      </w:r>
      <w:r>
        <w:t>139(Human T-cell leukemia virus type I protease inhibitor) -0</w:t>
      </w:r>
      <w:r w:rsidR="00644CD5">
        <w:t>.</w:t>
      </w:r>
      <w:r>
        <w:t>495(Glutathione synthase inhibitor) -0</w:t>
      </w:r>
      <w:r w:rsidR="00644CD5">
        <w:t>.</w:t>
      </w:r>
      <w:r>
        <w:t>162(Nucleotide-binding oligomerization domain-containing protein 2 inhibitor) -0</w:t>
      </w:r>
      <w:r w:rsidR="00644CD5">
        <w:t>.</w:t>
      </w:r>
      <w:r>
        <w:t>168(IL6 expression enhancer) + 0</w:t>
      </w:r>
      <w:r w:rsidR="00644CD5">
        <w:t>.</w:t>
      </w:r>
      <w:r>
        <w:t>331(Adenosine A3 receptor antagonist) + 0</w:t>
      </w:r>
      <w:r w:rsidR="00644CD5">
        <w:t>.</w:t>
      </w:r>
      <w:r>
        <w:t>279(Adenylate cyclase stimulant) -0</w:t>
      </w:r>
      <w:r w:rsidR="00644CD5">
        <w:t>.</w:t>
      </w:r>
      <w:r>
        <w:t>24(Arylamine N-Acetyltransferase substrate) -0</w:t>
      </w:r>
      <w:r w:rsidR="00644CD5">
        <w:t>.</w:t>
      </w:r>
      <w:r>
        <w:t>288(Microtubule formation inhibitor) + 0</w:t>
      </w:r>
      <w:r w:rsidR="00644CD5">
        <w:t>.</w:t>
      </w:r>
      <w:r>
        <w:t>11(Alpha adrenoreceptor antagonist) + 0</w:t>
      </w:r>
      <w:r w:rsidR="00644CD5">
        <w:t>.</w:t>
      </w:r>
      <w:r>
        <w:t>0783(Plectin inhibitor) + 0</w:t>
      </w:r>
      <w:r w:rsidR="00644CD5">
        <w:t>.</w:t>
      </w:r>
      <w:r>
        <w:t>125(Vasopressin 2 antagonist) -0</w:t>
      </w:r>
      <w:r w:rsidR="00644CD5">
        <w:t>.</w:t>
      </w:r>
      <w:r>
        <w:t>23(CYP2B4 substrate) + 0</w:t>
      </w:r>
      <w:r w:rsidR="00644CD5">
        <w:t>.</w:t>
      </w:r>
      <w:r>
        <w:t>0936(Tryptophan hydroxylase 1 inhibitor) + 0</w:t>
      </w:r>
      <w:r w:rsidR="00644CD5">
        <w:t>.</w:t>
      </w:r>
      <w:r>
        <w:t>133(Mediator release inhibitor) + 0</w:t>
      </w:r>
      <w:r w:rsidR="00644CD5">
        <w:t>.</w:t>
      </w:r>
      <w:r>
        <w:t>125(Rho-associated kinase II inhibitor) -0</w:t>
      </w:r>
      <w:r w:rsidR="00644CD5">
        <w:t>.</w:t>
      </w:r>
      <w:r>
        <w:t>135(Toll-Like receptor 7 agonist) + 0</w:t>
      </w:r>
      <w:r w:rsidR="00644CD5">
        <w:t>.</w:t>
      </w:r>
      <w:r>
        <w:t>0862(Geranylgeranyltransferase I inhibitor) -0</w:t>
      </w:r>
      <w:r w:rsidR="00644CD5">
        <w:t>.</w:t>
      </w:r>
      <w:r>
        <w:t>39(Polyamine biosynthesis inhibitor) + 0</w:t>
      </w:r>
      <w:r w:rsidR="00644CD5">
        <w:t>.</w:t>
      </w:r>
      <w:r>
        <w:t>277(Antihypotensive) -0</w:t>
      </w:r>
      <w:r w:rsidR="00644CD5">
        <w:t>.</w:t>
      </w:r>
      <w:r>
        <w:t>0755(Histidine-rich protein PFHRP-II inhibitor) + 0</w:t>
      </w:r>
      <w:r w:rsidR="00644CD5">
        <w:t>.</w:t>
      </w:r>
      <w:r>
        <w:t>27(Arachnoiditis) + 0</w:t>
      </w:r>
      <w:r w:rsidR="00644CD5">
        <w:t>.</w:t>
      </w:r>
      <w:r>
        <w:t>167(2-Dehydropantolactone reductase (A-specific) inhibitor) -0</w:t>
      </w:r>
      <w:r w:rsidR="00644CD5">
        <w:t>.</w:t>
      </w:r>
      <w:r>
        <w:t>0768(CXC chemokine receptor antagonist) -0</w:t>
      </w:r>
      <w:r w:rsidR="00644CD5">
        <w:t>.</w:t>
      </w:r>
      <w:r>
        <w:t>22(Cathepsin S inhibitor) + 0</w:t>
      </w:r>
      <w:r w:rsidR="00644CD5">
        <w:t>.</w:t>
      </w:r>
      <w:r>
        <w:t>273(Peptide defo</w:t>
      </w:r>
      <w:r>
        <w:t>r</w:t>
      </w:r>
      <w:r>
        <w:t>mylase inhibitor) -0</w:t>
      </w:r>
      <w:r w:rsidR="00644CD5">
        <w:t>.</w:t>
      </w:r>
      <w:r>
        <w:t>125(Glycosylceramidase inhibitor) + 0</w:t>
      </w:r>
      <w:r w:rsidR="00644CD5">
        <w:t>.</w:t>
      </w:r>
      <w:r>
        <w:t>177(Acetylcholine release stimulant) -0</w:t>
      </w:r>
      <w:r w:rsidR="00644CD5">
        <w:t>.</w:t>
      </w:r>
      <w:r>
        <w:t>238(CDK4/cyclin D inhibitor) + 0</w:t>
      </w:r>
      <w:r w:rsidR="00644CD5">
        <w:t>.</w:t>
      </w:r>
      <w:r>
        <w:t>165(Calcium channel activator) + 0</w:t>
      </w:r>
      <w:r w:rsidR="00644CD5">
        <w:t>.</w:t>
      </w:r>
      <w:r>
        <w:t>324(Nucleotidyltransferase inhibitor) + 0</w:t>
      </w:r>
      <w:r w:rsidR="00644CD5">
        <w:t>.</w:t>
      </w:r>
      <w:r>
        <w:t>301(Sodium/hydrogen exchanger 3 inhibitor) + 0</w:t>
      </w:r>
      <w:r w:rsidR="00644CD5">
        <w:t>.</w:t>
      </w:r>
      <w:r>
        <w:t>0738(Signal transduction pathways inhibitor) -0</w:t>
      </w:r>
      <w:r w:rsidR="00644CD5">
        <w:t>.</w:t>
      </w:r>
      <w:r>
        <w:t>0694(Epstein-Barr nuclear antigen 1 inhib</w:t>
      </w:r>
      <w:r>
        <w:t>i</w:t>
      </w:r>
      <w:r>
        <w:t>tor) -0</w:t>
      </w:r>
      <w:r w:rsidR="00644CD5">
        <w:t>.</w:t>
      </w:r>
      <w:r>
        <w:t>0853(Catechol O methyltransferase inhibitor) + 0</w:t>
      </w:r>
      <w:r w:rsidR="00644CD5">
        <w:t>.</w:t>
      </w:r>
      <w:r>
        <w:t>139(PTGS2 expression inhibitor) + 0</w:t>
      </w:r>
      <w:r w:rsidR="00644CD5">
        <w:t>.</w:t>
      </w:r>
      <w:r>
        <w:t>243(Juvenile-hormone esterase inhibitor) -0</w:t>
      </w:r>
      <w:r w:rsidR="00644CD5">
        <w:t>.</w:t>
      </w:r>
      <w:r>
        <w:t>0793(Antibiotic Glycopeptide-like) -0</w:t>
      </w:r>
      <w:r w:rsidR="00644CD5">
        <w:t>.</w:t>
      </w:r>
      <w:r>
        <w:t>0701(Phosphorylase kinase gamma subunit 1 inhibitor) + 0</w:t>
      </w:r>
      <w:r w:rsidR="00644CD5">
        <w:t>.</w:t>
      </w:r>
      <w:r>
        <w:t>0748(Neuropeptide FF antagonist) -0</w:t>
      </w:r>
      <w:r w:rsidR="00644CD5">
        <w:t>.</w:t>
      </w:r>
      <w:r>
        <w:t>0996(Hyponatremia) -0</w:t>
      </w:r>
      <w:r w:rsidR="00644CD5">
        <w:t>.</w:t>
      </w:r>
      <w:r>
        <w:t>0736(Sodium/hydrogen exchanger 2 inhibitor) -0</w:t>
      </w:r>
      <w:r w:rsidR="00644CD5">
        <w:t>.</w:t>
      </w:r>
      <w:r>
        <w:t>0436(Analgesic</w:t>
      </w:r>
      <w:r w:rsidR="00644CD5">
        <w:t>.</w:t>
      </w:r>
      <w:r>
        <w:t xml:space="preserve"> non-opioid) + 0</w:t>
      </w:r>
      <w:r w:rsidR="00644CD5">
        <w:t>.</w:t>
      </w:r>
      <w:r>
        <w:t>0778(Proteasome subunit beta type-5 inhibitor) + 0</w:t>
      </w:r>
      <w:r w:rsidR="00644CD5">
        <w:t>.</w:t>
      </w:r>
      <w:r>
        <w:t>0716(5-Lipoxygenase inhibitor) -0</w:t>
      </w:r>
      <w:r w:rsidR="00644CD5">
        <w:t>.</w:t>
      </w:r>
      <w:r>
        <w:t>325(Cyclomaltodextrin glucanotransferase inhibitor) -0</w:t>
      </w:r>
      <w:r w:rsidR="00644CD5">
        <w:t>.</w:t>
      </w:r>
      <w:r>
        <w:t>0888(Nonstructural protein 1 (Influenza A) inhibitor) + 0</w:t>
      </w:r>
      <w:r w:rsidR="00644CD5">
        <w:t>.</w:t>
      </w:r>
      <w:r>
        <w:t>124(Huntington's disease treatment) -0</w:t>
      </w:r>
      <w:r w:rsidR="00644CD5">
        <w:t>.</w:t>
      </w:r>
      <w:r>
        <w:t>173(Beta amyloid protein antagonist) -0</w:t>
      </w:r>
      <w:r w:rsidR="00644CD5">
        <w:t>.</w:t>
      </w:r>
      <w:r>
        <w:t>0833(T-cell protein-tyrosine pho</w:t>
      </w:r>
      <w:r>
        <w:t>s</w:t>
      </w:r>
      <w:r>
        <w:t>phatase inhibitor) -0</w:t>
      </w:r>
      <w:r w:rsidR="00644CD5">
        <w:t>.</w:t>
      </w:r>
      <w:r>
        <w:t>239(Neuropathy treatment) + 0</w:t>
      </w:r>
      <w:r w:rsidR="00644CD5">
        <w:t>.</w:t>
      </w:r>
      <w:r>
        <w:t>257(Gamma-secretase subunit APH-1B inhibitor) -0</w:t>
      </w:r>
      <w:r w:rsidR="00644CD5">
        <w:t>.</w:t>
      </w:r>
      <w:r>
        <w:t>227(Chymotrypsin inhibitor) -0</w:t>
      </w:r>
      <w:r w:rsidR="00644CD5">
        <w:t>.</w:t>
      </w:r>
      <w:r>
        <w:t>149(TOP2A expression inhibitor) -0</w:t>
      </w:r>
      <w:r w:rsidR="00644CD5">
        <w:t>.</w:t>
      </w:r>
      <w:r>
        <w:t>0493(Protein kinase A anchoring protein 1 inhibitor) -0</w:t>
      </w:r>
      <w:r w:rsidR="00644CD5">
        <w:t>.</w:t>
      </w:r>
      <w:r>
        <w:t>165(Beta 1 adrenoreceptor agonist) -0</w:t>
      </w:r>
      <w:r w:rsidR="00644CD5">
        <w:t>.</w:t>
      </w:r>
      <w:r>
        <w:t>16(Antiperistaltic) -0</w:t>
      </w:r>
      <w:r w:rsidR="00644CD5">
        <w:t>.</w:t>
      </w:r>
      <w:r>
        <w:t>108(Histamine release inhibitor) + 0</w:t>
      </w:r>
      <w:r w:rsidR="00644CD5">
        <w:t>.</w:t>
      </w:r>
      <w:r>
        <w:t>0638(Eukaryotic translation initiation factor 2-alpha kinase 3 inhibitor) + 0</w:t>
      </w:r>
      <w:r w:rsidR="00644CD5">
        <w:t>.</w:t>
      </w:r>
      <w:r>
        <w:t>199(Cellulose 1</w:t>
      </w:r>
      <w:r w:rsidR="00644CD5">
        <w:t>.</w:t>
      </w:r>
      <w:r>
        <w:t>4-beta-cellobiosidase inhibitor) + 0</w:t>
      </w:r>
      <w:r w:rsidR="00644CD5">
        <w:t>.</w:t>
      </w:r>
      <w:r>
        <w:t>0584(TRKB antagonist) + 0</w:t>
      </w:r>
      <w:r w:rsidR="00644CD5">
        <w:t>.</w:t>
      </w:r>
      <w:r>
        <w:t>127(SERPINB2 expression enhancer) + 0</w:t>
      </w:r>
      <w:r w:rsidR="00644CD5">
        <w:t>.</w:t>
      </w:r>
      <w:r>
        <w:t>132(Acetyl-CoA carboxylase 2 inhibitor) + 0</w:t>
      </w:r>
      <w:r w:rsidR="00644CD5">
        <w:t>.</w:t>
      </w:r>
      <w:r>
        <w:t>097(Leukopoiesis inhibitor) -0</w:t>
      </w:r>
      <w:r w:rsidR="00644CD5">
        <w:t>.</w:t>
      </w:r>
      <w:r>
        <w:t>0778(MAP kinase 14 inhibitor) + 0</w:t>
      </w:r>
      <w:r w:rsidR="00644CD5">
        <w:t>.</w:t>
      </w:r>
      <w:r>
        <w:t>131(Acetyl-CoA transferase 2 inhib</w:t>
      </w:r>
      <w:r>
        <w:t>i</w:t>
      </w:r>
      <w:r>
        <w:t>tor) -0</w:t>
      </w:r>
      <w:r w:rsidR="00644CD5">
        <w:t>.</w:t>
      </w:r>
      <w:r>
        <w:t>201(5 Hydroxytryptamine 2C agonist) + 0</w:t>
      </w:r>
      <w:r w:rsidR="00644CD5">
        <w:t>.</w:t>
      </w:r>
      <w:r>
        <w:t>034(Antineoplastic (endocrine cancer)) -0</w:t>
      </w:r>
      <w:r w:rsidR="00644CD5">
        <w:t>.</w:t>
      </w:r>
      <w:r>
        <w:t>0659(Kruppel-like factor 5 inhibitor) + 0</w:t>
      </w:r>
      <w:r w:rsidR="00644CD5">
        <w:t>.</w:t>
      </w:r>
      <w:r>
        <w:t>0633(Carcinogenic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173(Beta-N-acetylhexosaminidase inhibitor) + 0</w:t>
      </w:r>
      <w:r w:rsidR="00644CD5">
        <w:t>.</w:t>
      </w:r>
      <w:r>
        <w:t>0338(Inositol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13(Somatostatin agonist) + 0</w:t>
      </w:r>
      <w:r w:rsidR="00644CD5">
        <w:t>.</w:t>
      </w:r>
      <w:r>
        <w:t>186(Nucleotidyltransferase (FIV) inhibitor) + 0</w:t>
      </w:r>
      <w:r w:rsidR="00644CD5">
        <w:t>.</w:t>
      </w:r>
      <w:r>
        <w:t>121(Granulocyte macrophage colony stimulating factor agonist) + 0</w:t>
      </w:r>
      <w:r w:rsidR="00644CD5">
        <w:t>.</w:t>
      </w:r>
      <w:r>
        <w:t>084(TXNRD1 expression enhancer) + 0</w:t>
      </w:r>
      <w:r w:rsidR="00644CD5">
        <w:t>.</w:t>
      </w:r>
      <w:r>
        <w:t>0409(Antineurogenic pain) -0</w:t>
      </w:r>
      <w:r w:rsidR="00644CD5">
        <w:t>.</w:t>
      </w:r>
      <w:r>
        <w:t>0771(ME1 expression enhancer) + 0</w:t>
      </w:r>
      <w:r w:rsidR="00644CD5">
        <w:t>.</w:t>
      </w:r>
      <w:r>
        <w:t>114(Apolipoprotein A inhibitor) -0</w:t>
      </w:r>
      <w:r w:rsidR="00644CD5">
        <w:t>.</w:t>
      </w:r>
      <w:r>
        <w:t>109(Proteasome subunit beta type-8 inhibitor) -0</w:t>
      </w:r>
      <w:r w:rsidR="00644CD5">
        <w:t>.</w:t>
      </w:r>
      <w:r>
        <w:t>0314(Granulocyte macrophage colony stimulating factor antag</w:t>
      </w:r>
      <w:r>
        <w:t>o</w:t>
      </w:r>
      <w:r>
        <w:t>nist) -0</w:t>
      </w:r>
      <w:r w:rsidR="00644CD5">
        <w:t>.</w:t>
      </w:r>
      <w:r>
        <w:t>0615(MO15-related protein kinase Pfmrk inhibitor) -0</w:t>
      </w:r>
      <w:r w:rsidR="00644CD5">
        <w:t>.</w:t>
      </w:r>
      <w:r>
        <w:t>0204(Niemann-Pick C1-like 1 protein antagonist) + 0</w:t>
      </w:r>
      <w:r w:rsidR="00644CD5">
        <w:t>.</w:t>
      </w:r>
      <w:r>
        <w:t>0467(Galanin receptor antagonist) -0</w:t>
      </w:r>
      <w:r w:rsidR="00644CD5">
        <w:t>.</w:t>
      </w:r>
      <w:r>
        <w:t>117(Heparan-alpha-glucosaminide N-acetyltransferase inhibitor) -0</w:t>
      </w:r>
      <w:r w:rsidR="00644CD5">
        <w:t>.</w:t>
      </w:r>
      <w:r>
        <w:t>097(Lysophosphatidic acid 1 receptor antagonist) -0</w:t>
      </w:r>
      <w:r w:rsidR="00644CD5">
        <w:t>.</w:t>
      </w:r>
      <w:r>
        <w:t>0616(CCNA2 expression enhancer) + 0</w:t>
      </w:r>
      <w:r w:rsidR="00644CD5">
        <w:t>.</w:t>
      </w:r>
      <w:r>
        <w:t>0063(NumDonor) + 0</w:t>
      </w:r>
      <w:r w:rsidR="00644CD5">
        <w:t>.</w:t>
      </w:r>
      <w:r>
        <w:t>049(IL1A expression enhancer) -0</w:t>
      </w:r>
      <w:r w:rsidR="00644CD5">
        <w:t>.</w:t>
      </w:r>
      <w:r>
        <w:t>0365(Alkylator) + 0</w:t>
      </w:r>
      <w:r w:rsidR="00644CD5">
        <w:t>.</w:t>
      </w:r>
      <w:r>
        <w:t>0359(Glutathione-disulfide reductase inhibitor) -0</w:t>
      </w:r>
      <w:r w:rsidR="00644CD5">
        <w:t>.</w:t>
      </w:r>
      <w:r>
        <w:t>0512(Sphingosine kinase inhibitor) -0</w:t>
      </w:r>
      <w:r w:rsidR="00644CD5">
        <w:t>.</w:t>
      </w:r>
      <w:r>
        <w:t>018(Antidiuretic hormone agonist) + 0</w:t>
      </w:r>
      <w:r w:rsidR="00644CD5">
        <w:t>.</w:t>
      </w:r>
      <w:r>
        <w:t xml:space="preserve">062(Chorismate mutase inhibitor) + </w:t>
      </w:r>
      <w:r>
        <w:lastRenderedPageBreak/>
        <w:t>0</w:t>
      </w:r>
      <w:r w:rsidR="00644CD5">
        <w:t>.</w:t>
      </w:r>
      <w:r>
        <w:t>0164(Phosphodiesterase 6D inhibitor) -0</w:t>
      </w:r>
      <w:r w:rsidR="00644CD5">
        <w:t>.</w:t>
      </w:r>
      <w:r>
        <w:t>00246(NumNegative) + 0</w:t>
      </w:r>
      <w:r w:rsidR="00644CD5">
        <w:t>.</w:t>
      </w:r>
      <w:r>
        <w:t>0209(Protein kinase B beta inhibitor) + 0</w:t>
      </w:r>
      <w:r w:rsidR="00644CD5">
        <w:t>.</w:t>
      </w:r>
      <w:r>
        <w:t>042(Activating transcription factor 1 inhibitor) -0</w:t>
      </w:r>
      <w:r w:rsidR="00644CD5">
        <w:t>.</w:t>
      </w:r>
      <w:r>
        <w:t>0404(Homoserine dehydrogenase inhibitor) -0</w:t>
      </w:r>
      <w:r w:rsidR="00644CD5">
        <w:t>.</w:t>
      </w:r>
      <w:r>
        <w:t>0281(Thromboxane synthase inhibitor) + 0</w:t>
      </w:r>
      <w:r w:rsidR="00644CD5">
        <w:t>.</w:t>
      </w:r>
      <w:r>
        <w:t>0384(Alpha</w:t>
      </w:r>
      <w:r w:rsidR="00644CD5">
        <w:t>.</w:t>
      </w:r>
      <w:r>
        <w:t>alpha-trehalase inhibitor) + 0</w:t>
      </w:r>
      <w:r w:rsidR="00644CD5">
        <w:t>.</w:t>
      </w:r>
      <w:r>
        <w:t>033(NADPH oxidoreductase inhibitor) + 0</w:t>
      </w:r>
      <w:r w:rsidR="00644CD5">
        <w:t>.</w:t>
      </w:r>
      <w:r>
        <w:t>0169(Pneumotoxic) -0</w:t>
      </w:r>
      <w:r w:rsidR="00644CD5">
        <w:t>.</w:t>
      </w:r>
      <w:r>
        <w:t>00879(Sodium channel blocker) + 0</w:t>
      </w:r>
      <w:r w:rsidR="00644CD5">
        <w:t>.</w:t>
      </w:r>
      <w:r>
        <w:t>00399(ALK inhibitor) + 0</w:t>
      </w:r>
      <w:r w:rsidR="00644CD5">
        <w:t>.</w:t>
      </w:r>
      <w:r>
        <w:t>00779(Integrin alpha4 a</w:t>
      </w:r>
      <w:r>
        <w:t>n</w:t>
      </w:r>
      <w:r>
        <w:t>tagonist) -0</w:t>
      </w:r>
      <w:r w:rsidR="00644CD5">
        <w:t>.</w:t>
      </w:r>
      <w:r>
        <w:t>00853(Acetylcholine nicotinic agonist) + 0</w:t>
      </w:r>
      <w:r w:rsidR="00644CD5">
        <w:t>.</w:t>
      </w:r>
      <w:r>
        <w:t>00933(Mannosyl-oligosaccharide 1</w:t>
      </w:r>
      <w:r w:rsidR="00644CD5">
        <w:t>.</w:t>
      </w:r>
      <w:r>
        <w:t>2-alpha-mannosidase i</w:t>
      </w:r>
      <w:r>
        <w:t>n</w:t>
      </w:r>
      <w:r>
        <w:t>hibitor) -0</w:t>
      </w:r>
      <w:r w:rsidR="00644CD5">
        <w:t>.</w:t>
      </w:r>
      <w:r>
        <w:t>0136(AMP nucleosidase inhibitor) -0</w:t>
      </w:r>
      <w:r w:rsidR="00644CD5">
        <w:t>.</w:t>
      </w:r>
      <w:r>
        <w:t>00242(Premenstrual syndrome treatment) + 0</w:t>
      </w:r>
      <w:r w:rsidR="00644CD5">
        <w:t>.</w:t>
      </w:r>
      <w:r>
        <w:t>00205(Thiazolidinedione) -0</w:t>
      </w:r>
      <w:r w:rsidR="00644CD5">
        <w:t>.</w:t>
      </w:r>
      <w:r>
        <w:t>00605(CDK/Cyclin complex inhibitor) + 1</w:t>
      </w:r>
      <w:r w:rsidR="00644CD5">
        <w:t>.</w:t>
      </w:r>
      <w:r>
        <w:t>98E-05(CYP26A1 inhibitor) + 5</w:t>
      </w:r>
      <w:r w:rsidR="00644CD5">
        <w:t>.</w:t>
      </w:r>
      <w:r>
        <w:t>16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128</w:t>
      </w:r>
    </w:p>
    <w:p w:rsidR="00484000" w:rsidRDefault="00484000" w:rsidP="00484000">
      <w:pPr>
        <w:pStyle w:val="paragraph"/>
      </w:pPr>
      <w:r>
        <w:t xml:space="preserve"> </w:t>
      </w:r>
      <w:proofErr w:type="gramStart"/>
      <w:r>
        <w:t>-0</w:t>
      </w:r>
      <w:r w:rsidR="00644CD5">
        <w:t>.</w:t>
      </w:r>
      <w:r>
        <w:t>65(Cystathionine gamma-lyase inhibitor) + 0</w:t>
      </w:r>
      <w:r w:rsidR="00644CD5">
        <w:t>.</w:t>
      </w:r>
      <w:r>
        <w:t>2(CYP2D substrate) -0</w:t>
      </w:r>
      <w:r w:rsidR="00644CD5">
        <w:t>.</w:t>
      </w:r>
      <w:r>
        <w:t>242(Thrombocytopenia) -0</w:t>
      </w:r>
      <w:r w:rsidR="00644CD5">
        <w:t>.</w:t>
      </w:r>
      <w:r>
        <w:t>109(Protein kinase (CaMK</w:t>
      </w:r>
      <w:r w:rsidR="00644CD5">
        <w:t>.</w:t>
      </w:r>
      <w:proofErr w:type="gramEnd"/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114(NumAromAtoms) + 0</w:t>
      </w:r>
      <w:r w:rsidR="00644CD5">
        <w:t>.</w:t>
      </w:r>
      <w:r>
        <w:t>37(Carcinogenic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191(Carbonic anhydrase II stimulant) -0</w:t>
      </w:r>
      <w:r w:rsidR="00644CD5">
        <w:t>.</w:t>
      </w:r>
      <w:r>
        <w:t>0278(Sodium/calcium exchanger 1 inhibitor) -0</w:t>
      </w:r>
      <w:r w:rsidR="00644CD5">
        <w:t>.</w:t>
      </w:r>
      <w:r>
        <w:t>283(Potassium channel Kv1.5 blocker) + 0</w:t>
      </w:r>
      <w:r w:rsidR="00644CD5">
        <w:t>.</w:t>
      </w:r>
      <w:r>
        <w:t>512(CYP1A1* substrate) -0</w:t>
      </w:r>
      <w:r w:rsidR="00644CD5">
        <w:t>.</w:t>
      </w:r>
      <w:r>
        <w:t>513(Carcinogenic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256(Glycogen synthase kinase-3 alpha inhibitor) -0</w:t>
      </w:r>
      <w:r w:rsidR="00644CD5">
        <w:t>.</w:t>
      </w:r>
      <w:r>
        <w:t>241(HIV-1 integrase inhibitor) + 0</w:t>
      </w:r>
      <w:r w:rsidR="00644CD5">
        <w:t>.</w:t>
      </w:r>
      <w:r>
        <w:t>409(HMGCS1 expression enhancer) + 0</w:t>
      </w:r>
      <w:r w:rsidR="00644CD5">
        <w:t>.</w:t>
      </w:r>
      <w:r>
        <w:t>467(N-carbamoyl-L-amino-acid hydrolase inhibitor) + 0</w:t>
      </w:r>
      <w:r w:rsidR="00644CD5">
        <w:t>.</w:t>
      </w:r>
      <w:r>
        <w:t>361(Protein kinase (CK1) gamma 2 inhibitor) -0</w:t>
      </w:r>
      <w:r w:rsidR="00644CD5">
        <w:t>.</w:t>
      </w:r>
      <w:r>
        <w:t>112(Bradykinin antagonist) + 0</w:t>
      </w:r>
      <w:r w:rsidR="00644CD5">
        <w:t>.</w:t>
      </w:r>
      <w:r>
        <w:t>197(Cholinergic) + 19</w:t>
      </w:r>
      <w:r w:rsidR="00644CD5">
        <w:t>.</w:t>
      </w:r>
      <w:r>
        <w:t>1(Volume) -2</w:t>
      </w:r>
      <w:r w:rsidR="00644CD5">
        <w:t>.</w:t>
      </w:r>
      <w:r>
        <w:t>25(N-formylglutamate deformylase inhibitor) -0</w:t>
      </w:r>
      <w:r w:rsidR="00644CD5">
        <w:t>.</w:t>
      </w:r>
      <w:r>
        <w:t>475(SUMO-activating enzyme subunit 1 inhibitor) + 1</w:t>
      </w:r>
      <w:r w:rsidR="00644CD5">
        <w:t>.</w:t>
      </w:r>
      <w:r>
        <w:t>12(Methionyl aminopeptidase inhibitor) + 0</w:t>
      </w:r>
      <w:r w:rsidR="00644CD5">
        <w:t>.</w:t>
      </w:r>
      <w:r>
        <w:t>169(Aphasia) + 0</w:t>
      </w:r>
      <w:r w:rsidR="00644CD5">
        <w:t>.</w:t>
      </w:r>
      <w:r>
        <w:t>348(Immunosuppressant) + 1</w:t>
      </w:r>
      <w:r w:rsidR="00644CD5">
        <w:t>.</w:t>
      </w:r>
      <w:r>
        <w:t>48(Antineoplastic (ins</w:t>
      </w:r>
      <w:r>
        <w:t>u</w:t>
      </w:r>
      <w:r>
        <w:t>linoma)) -0</w:t>
      </w:r>
      <w:r w:rsidR="00644CD5">
        <w:t>.</w:t>
      </w:r>
      <w:r>
        <w:t>0957(NumAcceptor) -0</w:t>
      </w:r>
      <w:r w:rsidR="00644CD5">
        <w:t>.</w:t>
      </w:r>
      <w:r>
        <w:t>499(Serine/threonine-protein kinase WEE1 inhibitor) + 0</w:t>
      </w:r>
      <w:r w:rsidR="00644CD5">
        <w:t>.</w:t>
      </w:r>
      <w:r>
        <w:t>638(Ceramide glucosy</w:t>
      </w:r>
      <w:r>
        <w:t>l</w:t>
      </w:r>
      <w:r>
        <w:t>transferase inhibitor) + 1</w:t>
      </w:r>
      <w:r w:rsidR="00644CD5">
        <w:t>.</w:t>
      </w:r>
      <w:r>
        <w:t>44(Tyrosine transaminase inhibitor) -0</w:t>
      </w:r>
      <w:r w:rsidR="00644CD5">
        <w:t>.</w:t>
      </w:r>
      <w:r>
        <w:t>133(CYP3A4 substrate) -0</w:t>
      </w:r>
      <w:r w:rsidR="00644CD5">
        <w:t>.</w:t>
      </w:r>
      <w:r>
        <w:t>585(Carcinogenic</w:t>
      </w:r>
      <w:r w:rsidR="00644CD5">
        <w:t>.</w:t>
      </w:r>
      <w:r>
        <w:t xml:space="preserve"> rat) + 1</w:t>
      </w:r>
      <w:r w:rsidR="00644CD5">
        <w:t>.</w:t>
      </w:r>
      <w:r>
        <w:t>07(CYP1A2 expression enhancer) -0</w:t>
      </w:r>
      <w:r w:rsidR="00644CD5">
        <w:t>.</w:t>
      </w:r>
      <w:r>
        <w:t>469(ICAM1 expression inhibitor) -0</w:t>
      </w:r>
      <w:r w:rsidR="00644CD5">
        <w:t>.</w:t>
      </w:r>
      <w:r>
        <w:t>67(Histamine release inhibitor) -1</w:t>
      </w:r>
      <w:r w:rsidR="00644CD5">
        <w:t>.</w:t>
      </w:r>
      <w:r>
        <w:t>17(DNA synthesis inhibitor) + 0</w:t>
      </w:r>
      <w:r w:rsidR="00644CD5">
        <w:t>.</w:t>
      </w:r>
      <w:r>
        <w:t>0777(Vasodilator) + 0</w:t>
      </w:r>
      <w:r w:rsidR="00644CD5">
        <w:t>.</w:t>
      </w:r>
      <w:r>
        <w:t>2(Antineoplastic (brain cancer)) + 0</w:t>
      </w:r>
      <w:r w:rsidR="00644CD5">
        <w:t>.</w:t>
      </w:r>
      <w:r>
        <w:t>43(Endometrios trea</w:t>
      </w:r>
      <w:r>
        <w:t>t</w:t>
      </w:r>
      <w:r>
        <w:t>ment) -0</w:t>
      </w:r>
      <w:r w:rsidR="00644CD5">
        <w:t>.</w:t>
      </w:r>
      <w:r>
        <w:t>963(Estrogen-related receptor alpha antagonist) -0</w:t>
      </w:r>
      <w:r w:rsidR="00644CD5">
        <w:t>.</w:t>
      </w:r>
      <w:r>
        <w:t>498(Histamine H3 receptor antagonist) + 0</w:t>
      </w:r>
      <w:r w:rsidR="00644CD5">
        <w:t>.</w:t>
      </w:r>
      <w:r>
        <w:t>712(Phosphate acetyltransferase inhibitor) -0</w:t>
      </w:r>
      <w:r w:rsidR="00644CD5">
        <w:t>.</w:t>
      </w:r>
      <w:r>
        <w:t>304(Antineoplastic (renal cancer)) -0</w:t>
      </w:r>
      <w:r w:rsidR="00644CD5">
        <w:t>.</w:t>
      </w:r>
      <w:r>
        <w:t>759(Hyperthermic) -0</w:t>
      </w:r>
      <w:r w:rsidR="00644CD5">
        <w:t>.</w:t>
      </w:r>
      <w:r>
        <w:t>169(Dopamine D2L antag</w:t>
      </w:r>
      <w:r>
        <w:t>o</w:t>
      </w:r>
      <w:r>
        <w:t>nist) -0</w:t>
      </w:r>
      <w:r w:rsidR="00644CD5">
        <w:t>.</w:t>
      </w:r>
      <w:r>
        <w:t>281(Matrix metalloproteinase inhibitor) + 0</w:t>
      </w:r>
      <w:r w:rsidR="00644CD5">
        <w:t>.</w:t>
      </w:r>
      <w:r>
        <w:t>996(Calmodulin-domain protein kinase 1 inhibitor) + 0</w:t>
      </w:r>
      <w:r w:rsidR="00644CD5">
        <w:t>.</w:t>
      </w:r>
      <w:r>
        <w:t>343(Mood disorders treatment) + 0</w:t>
      </w:r>
      <w:r w:rsidR="00644CD5">
        <w:t>.</w:t>
      </w:r>
      <w:r>
        <w:t>563(Inosine monophosphate dehydrogenase 1 inhibitor) -0</w:t>
      </w:r>
      <w:r w:rsidR="00644CD5">
        <w:t>.</w:t>
      </w:r>
      <w:r>
        <w:t>47(Steroid 17-alpha-hydroxylase/17</w:t>
      </w:r>
      <w:r w:rsidR="00644CD5">
        <w:t>.</w:t>
      </w:r>
      <w:r>
        <w:t>20 lyase inhibitor) -0</w:t>
      </w:r>
      <w:r w:rsidR="00644CD5">
        <w:t>.</w:t>
      </w:r>
      <w:r>
        <w:t>477(Purinergic P2T antagonist) -0</w:t>
      </w:r>
      <w:r w:rsidR="00644CD5">
        <w:t>.</w:t>
      </w:r>
      <w:r>
        <w:t>493(Adenosine uptake inhibitor) -0</w:t>
      </w:r>
      <w:r w:rsidR="00644CD5">
        <w:t>.</w:t>
      </w:r>
      <w:r>
        <w:t>0547(Cystathionine beta-synthase inhibitor) -0</w:t>
      </w:r>
      <w:r w:rsidR="00644CD5">
        <w:t>.</w:t>
      </w:r>
      <w:r>
        <w:t>322(Phosphodiesterase 8B inhibitor) + 0</w:t>
      </w:r>
      <w:r w:rsidR="00644CD5">
        <w:t>.</w:t>
      </w:r>
      <w:r>
        <w:t>438(Anemia) -1</w:t>
      </w:r>
      <w:r w:rsidR="00644CD5">
        <w:t>.</w:t>
      </w:r>
      <w:r>
        <w:t>3(Chemokine receptor agonist) + 18</w:t>
      </w:r>
      <w:r w:rsidR="00644CD5">
        <w:t>.</w:t>
      </w:r>
      <w:r>
        <w:t>7(Lipophilicity) + 0</w:t>
      </w:r>
      <w:r w:rsidR="00644CD5">
        <w:t>.</w:t>
      </w:r>
      <w:r>
        <w:t>327(Carcinogenic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32(Trypsin III inhibitor) + 0</w:t>
      </w:r>
      <w:r w:rsidR="00644CD5">
        <w:t>.</w:t>
      </w:r>
      <w:r>
        <w:t>164(NumPositive) + 0</w:t>
      </w:r>
      <w:r w:rsidR="00644CD5">
        <w:t>.</w:t>
      </w:r>
      <w:r>
        <w:t>752(Adenylate cyclase V inhibitor) + 0</w:t>
      </w:r>
      <w:r w:rsidR="00644CD5">
        <w:t>.</w:t>
      </w:r>
      <w:r>
        <w:t>644(Dyskinesia) -0</w:t>
      </w:r>
      <w:r w:rsidR="00644CD5">
        <w:t>.</w:t>
      </w:r>
      <w:r>
        <w:t>17(Platelet antagonist) + 0</w:t>
      </w:r>
      <w:r w:rsidR="00644CD5">
        <w:t>.</w:t>
      </w:r>
      <w:r>
        <w:t>841(Vascular dementia treatment) -0</w:t>
      </w:r>
      <w:r w:rsidR="00644CD5">
        <w:t>.</w:t>
      </w:r>
      <w:r>
        <w:t>901(Cholesterol antagonist) -0</w:t>
      </w:r>
      <w:r w:rsidR="00644CD5">
        <w:t>.</w:t>
      </w:r>
      <w:r>
        <w:t>635(Transcription factor E2F1 inhibitor) + 1</w:t>
      </w:r>
      <w:r w:rsidR="00644CD5">
        <w:t>.</w:t>
      </w:r>
      <w:r>
        <w:t>57(Arachidonic acid antagonist) + 0</w:t>
      </w:r>
      <w:r w:rsidR="00644CD5">
        <w:t>.</w:t>
      </w:r>
      <w:r>
        <w:t>525(Serine carboxypeptidase inhibitor) -0</w:t>
      </w:r>
      <w:r w:rsidR="00644CD5">
        <w:t>.</w:t>
      </w:r>
      <w:r>
        <w:t>38(Akinesia) -0</w:t>
      </w:r>
      <w:r w:rsidR="00644CD5">
        <w:t>.</w:t>
      </w:r>
      <w:r>
        <w:t>779(Histamine H2 receptor agonist) + 0</w:t>
      </w:r>
      <w:r w:rsidR="00644CD5">
        <w:t>.</w:t>
      </w:r>
      <w:r>
        <w:t>537(CYP2D6 inhibitor) -1</w:t>
      </w:r>
      <w:r w:rsidR="00644CD5">
        <w:t>.</w:t>
      </w:r>
      <w:r>
        <w:t>54(3(or 17)beta-hydroxysteroid dehydrogenase inhibitor) + 0</w:t>
      </w:r>
      <w:r w:rsidR="00644CD5">
        <w:t>.</w:t>
      </w:r>
      <w:r>
        <w:t>977(Phenylalanine 4-hydroxylase inhibitor) -8</w:t>
      </w:r>
      <w:r w:rsidR="00644CD5">
        <w:t>.</w:t>
      </w:r>
      <w:r>
        <w:t>94(Volume^2) -0</w:t>
      </w:r>
      <w:r w:rsidR="00644CD5">
        <w:t>.</w:t>
      </w:r>
      <w:r>
        <w:t>478(CYP2B1 substrate) + 0</w:t>
      </w:r>
      <w:r w:rsidR="00644CD5">
        <w:t>.</w:t>
      </w:r>
      <w:r>
        <w:t>193(Lipophilicity^2) -0</w:t>
      </w:r>
      <w:r w:rsidR="00644CD5">
        <w:t>.</w:t>
      </w:r>
      <w:r>
        <w:t>0733(Sodium/calcium exchanger inhibitor) + 0</w:t>
      </w:r>
      <w:r w:rsidR="00644CD5">
        <w:t>.</w:t>
      </w:r>
      <w:r>
        <w:t>854(Fibrinogen alpha chain inhibitor) -0</w:t>
      </w:r>
      <w:r w:rsidR="00644CD5">
        <w:t>.</w:t>
      </w:r>
      <w:r>
        <w:t>296(Propanediol dehydr</w:t>
      </w:r>
      <w:r>
        <w:t>a</w:t>
      </w:r>
      <w:r>
        <w:t>tase inhibitor) + 0</w:t>
      </w:r>
      <w:r w:rsidR="00644CD5">
        <w:t>.</w:t>
      </w:r>
      <w:r>
        <w:t>287(Caspase 6 inhibitor) + 0</w:t>
      </w:r>
      <w:r w:rsidR="00644CD5">
        <w:t>.</w:t>
      </w:r>
      <w:r>
        <w:t>44(Probable DNA dC-&gt;dU-editing enzyme APOBEC-3A inhibitor) + 0</w:t>
      </w:r>
      <w:r w:rsidR="00644CD5">
        <w:t>.</w:t>
      </w:r>
      <w:r>
        <w:t>405(Respiratory analeptic) + 0</w:t>
      </w:r>
      <w:r w:rsidR="00644CD5">
        <w:t>.</w:t>
      </w:r>
      <w:r>
        <w:t>527(Estrogen beta receptor agonist) -1</w:t>
      </w:r>
      <w:r w:rsidR="00644CD5">
        <w:t>.</w:t>
      </w:r>
      <w:r>
        <w:t>26(Amylo-alpha-1</w:t>
      </w:r>
      <w:r w:rsidR="00644CD5">
        <w:t>.</w:t>
      </w:r>
      <w:r>
        <w:t>6-glucosidase inhibitor) + 0</w:t>
      </w:r>
      <w:r w:rsidR="00644CD5">
        <w:t>.</w:t>
      </w:r>
      <w:r>
        <w:t>302(Ulcer</w:t>
      </w:r>
      <w:r w:rsidR="00644CD5">
        <w:t>.</w:t>
      </w:r>
      <w:r>
        <w:t xml:space="preserve"> peptic) -1</w:t>
      </w:r>
      <w:r w:rsidR="00644CD5">
        <w:t>.</w:t>
      </w:r>
      <w:r>
        <w:t>29(5-Formyltetrahydrofolate cyclo-ligase inhibitor) -0</w:t>
      </w:r>
      <w:r w:rsidR="00644CD5">
        <w:t>.</w:t>
      </w:r>
      <w:r>
        <w:t>408(11-Beta-hydroxysteroid dehydr</w:t>
      </w:r>
      <w:r>
        <w:t>o</w:t>
      </w:r>
      <w:r>
        <w:t>genase 1 inhibitor) + 1</w:t>
      </w:r>
      <w:r w:rsidR="00644CD5">
        <w:t>.</w:t>
      </w:r>
      <w:r>
        <w:t>16(Adenosine A3 receptor antagonist) -0</w:t>
      </w:r>
      <w:r w:rsidR="00644CD5">
        <w:t>.</w:t>
      </w:r>
      <w:r>
        <w:t>726(Heat shock protein 90 alpha antagonist) -0</w:t>
      </w:r>
      <w:r w:rsidR="00644CD5">
        <w:t>.</w:t>
      </w:r>
      <w:r>
        <w:t>18(CYP2E1 inhibitor) + 0</w:t>
      </w:r>
      <w:r w:rsidR="00644CD5">
        <w:t>.</w:t>
      </w:r>
      <w:r>
        <w:t>542(SV40 T antigen inhibitor) + 0</w:t>
      </w:r>
      <w:r w:rsidR="00644CD5">
        <w:t>.</w:t>
      </w:r>
      <w:r>
        <w:t>435(Fibroblast activation protein alpha inhibitor) + 0</w:t>
      </w:r>
      <w:r w:rsidR="00644CD5">
        <w:t>.</w:t>
      </w:r>
      <w:r>
        <w:t>44(Glycerol-3-phosphate dehydrogenase (NAD+) inhibitor) -0</w:t>
      </w:r>
      <w:r w:rsidR="00644CD5">
        <w:t>.</w:t>
      </w:r>
      <w:r>
        <w:t>526(Mucolytic) -0</w:t>
      </w:r>
      <w:r w:rsidR="00644CD5">
        <w:t>.</w:t>
      </w:r>
      <w:r>
        <w:t>799(Lacrimal secretion stimulant) -0</w:t>
      </w:r>
      <w:r w:rsidR="00644CD5">
        <w:t>.</w:t>
      </w:r>
      <w:r>
        <w:t>112(Splicing factor 3B subunit 3 inhibitor) + 0</w:t>
      </w:r>
      <w:r w:rsidR="00644CD5">
        <w:t>.</w:t>
      </w:r>
      <w:r>
        <w:t>148(Hepatic disorders treatment) -0</w:t>
      </w:r>
      <w:r w:rsidR="00644CD5">
        <w:t>.</w:t>
      </w:r>
      <w:r>
        <w:t>229(Nitric oxide antagonist) -0</w:t>
      </w:r>
      <w:r w:rsidR="00644CD5">
        <w:t>.</w:t>
      </w:r>
      <w:r>
        <w:t>311(TFF1 expression enhancer) + 0</w:t>
      </w:r>
      <w:r w:rsidR="00644CD5">
        <w:t>.</w:t>
      </w:r>
      <w:r>
        <w:t>171(Proteasome subunit beta type-5 inhibitor) -0</w:t>
      </w:r>
      <w:r w:rsidR="00644CD5">
        <w:t>.</w:t>
      </w:r>
      <w:r>
        <w:t>924(Glucose-6-phosphate isomerase inhibitor) -0</w:t>
      </w:r>
      <w:r w:rsidR="00644CD5">
        <w:t>.</w:t>
      </w:r>
      <w:r>
        <w:t>19(RNA-directed RNA polymerase (Influenza A) inhibitor) + 0</w:t>
      </w:r>
      <w:r w:rsidR="00644CD5">
        <w:t>.</w:t>
      </w:r>
      <w:r>
        <w:t>193(CC chemokine 4 receptor antagonist) + 0</w:t>
      </w:r>
      <w:r w:rsidR="00644CD5">
        <w:t>.</w:t>
      </w:r>
      <w:r>
        <w:t>706(Alpha-mannosidase inhibitor) + 0</w:t>
      </w:r>
      <w:r w:rsidR="00644CD5">
        <w:t>.</w:t>
      </w:r>
      <w:r>
        <w:t>408(Carcinogenic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391(Antipyretic) + 0</w:t>
      </w:r>
      <w:r w:rsidR="00644CD5">
        <w:t>.</w:t>
      </w:r>
      <w:r>
        <w:t>857(Hematopoietic) + 0</w:t>
      </w:r>
      <w:r w:rsidR="00644CD5">
        <w:t>.</w:t>
      </w:r>
      <w:r>
        <w:t>269(Maillard reaction inhibitor) -0</w:t>
      </w:r>
      <w:r w:rsidR="00644CD5">
        <w:t>.</w:t>
      </w:r>
      <w:r>
        <w:t>199(BRCA1 expression enhancer) + 1</w:t>
      </w:r>
      <w:r w:rsidR="00644CD5">
        <w:t>.</w:t>
      </w:r>
      <w:r>
        <w:t>12(Phosphoenolpyruvate carboxykinase (ATP) inhibitor) -0</w:t>
      </w:r>
      <w:r w:rsidR="00644CD5">
        <w:t>.</w:t>
      </w:r>
      <w:r>
        <w:t>147(Apical sodium codependent bile acid transporter inhibitor) -0</w:t>
      </w:r>
      <w:r w:rsidR="00644CD5">
        <w:t>.</w:t>
      </w:r>
      <w:r>
        <w:t>393(Hypoxia inducible factor 1 alpha inhibitor) + 0</w:t>
      </w:r>
      <w:r w:rsidR="00644CD5">
        <w:t>.</w:t>
      </w:r>
      <w:r>
        <w:t>346(Necrosis) -0</w:t>
      </w:r>
      <w:r w:rsidR="00644CD5">
        <w:t>.</w:t>
      </w:r>
      <w:r>
        <w:t>511(Sphingosine 1-phosphate rece</w:t>
      </w:r>
      <w:r>
        <w:t>p</w:t>
      </w:r>
      <w:r>
        <w:t>tor 3 antagonist) + 0</w:t>
      </w:r>
      <w:r w:rsidR="00644CD5">
        <w:t>.</w:t>
      </w:r>
      <w:r>
        <w:t>621(Postcoital contraceptive) + 2</w:t>
      </w:r>
      <w:r w:rsidR="00644CD5">
        <w:t>.</w:t>
      </w:r>
      <w:r>
        <w:t>01E-05(Lipophilicity^3) + 1</w:t>
      </w:r>
      <w:r w:rsidR="00644CD5">
        <w:t>.</w:t>
      </w:r>
      <w:r>
        <w:t>11(CYP24 inhibitor) -0</w:t>
      </w:r>
      <w:r w:rsidR="00644CD5">
        <w:t>.</w:t>
      </w:r>
      <w:r>
        <w:t>586(Proteasome subunit beta type-8 inhibitor) + 0</w:t>
      </w:r>
      <w:r w:rsidR="00644CD5">
        <w:t>.</w:t>
      </w:r>
      <w:r>
        <w:t>427(TNF expression enhancer) -0</w:t>
      </w:r>
      <w:r w:rsidR="00644CD5">
        <w:t>.</w:t>
      </w:r>
      <w:r>
        <w:t>507(Antinephrotoxic) + 0</w:t>
      </w:r>
      <w:r w:rsidR="00644CD5">
        <w:t>.</w:t>
      </w:r>
      <w:r>
        <w:t>879(Interleukin 10 agonist) + 0</w:t>
      </w:r>
      <w:r w:rsidR="00644CD5">
        <w:t>.</w:t>
      </w:r>
      <w:r>
        <w:t>194(Biliary tract disorders treatment) + 1</w:t>
      </w:r>
      <w:r w:rsidR="00644CD5">
        <w:t>.</w:t>
      </w:r>
      <w:r>
        <w:t>13(Chloride/bicarbonate exchanger inhib</w:t>
      </w:r>
      <w:r>
        <w:t>i</w:t>
      </w:r>
      <w:r>
        <w:t>tor) + 0</w:t>
      </w:r>
      <w:r w:rsidR="00644CD5">
        <w:t>.</w:t>
      </w:r>
      <w:r>
        <w:t>955(Phosphofructokinase-1 inhibitor) + 0</w:t>
      </w:r>
      <w:r w:rsidR="00644CD5">
        <w:t>.</w:t>
      </w:r>
      <w:r>
        <w:t>125(Antineoplastic (non-small cell lung cancer)) + 0</w:t>
      </w:r>
      <w:r w:rsidR="00644CD5">
        <w:t>.</w:t>
      </w:r>
      <w:r>
        <w:t>619(Carbonic anhydrase XI inhibitor) -0</w:t>
      </w:r>
      <w:r w:rsidR="00644CD5">
        <w:t>.</w:t>
      </w:r>
      <w:r>
        <w:t>291(Dopamine D1B antagonist) + 0</w:t>
      </w:r>
      <w:r w:rsidR="00644CD5">
        <w:t>.</w:t>
      </w:r>
      <w:r>
        <w:t>332(Adenylate cyclase VIII inhibitor) + 0</w:t>
      </w:r>
      <w:r w:rsidR="00644CD5">
        <w:t>.</w:t>
      </w:r>
      <w:r>
        <w:t>864(Cathepsin D inhibitor) -0</w:t>
      </w:r>
      <w:r w:rsidR="00644CD5">
        <w:t>.</w:t>
      </w:r>
      <w:r>
        <w:t>782(GMP synthase inhibitor) + 0</w:t>
      </w:r>
      <w:r w:rsidR="00644CD5">
        <w:t>.</w:t>
      </w:r>
      <w:r>
        <w:t>991(Arginine deiminase inhibitor) -0</w:t>
      </w:r>
      <w:r w:rsidR="00644CD5">
        <w:t>.</w:t>
      </w:r>
      <w:r>
        <w:t xml:space="preserve">285(CYP1 </w:t>
      </w:r>
      <w:r>
        <w:lastRenderedPageBreak/>
        <w:t>substrate) -0</w:t>
      </w:r>
      <w:r w:rsidR="00644CD5">
        <w:t>.</w:t>
      </w:r>
      <w:r>
        <w:t>232(Myocardial ischemia treatment) + 0</w:t>
      </w:r>
      <w:r w:rsidR="00644CD5">
        <w:t>.</w:t>
      </w:r>
      <w:r>
        <w:t>28(Protein-tyrosine phosphatase 2C inhibitor) -0</w:t>
      </w:r>
      <w:r w:rsidR="00644CD5">
        <w:t>.</w:t>
      </w:r>
      <w:r>
        <w:t>298(Sphingosine 1-phosphate receptor 2 antagonist) -0</w:t>
      </w:r>
      <w:r w:rsidR="00644CD5">
        <w:t>.</w:t>
      </w:r>
      <w:r>
        <w:t>623(Acetoin dehydrogenase inhibitor) + 1</w:t>
      </w:r>
      <w:r w:rsidR="00644CD5">
        <w:t>.</w:t>
      </w:r>
      <w:r>
        <w:t>62(Methionyl aminopeptidase 1 inhibitor) + 0</w:t>
      </w:r>
      <w:r w:rsidR="00644CD5">
        <w:t>.</w:t>
      </w:r>
      <w:r>
        <w:t>502(Calcium channel (voltage-sensitive) blocker) -0</w:t>
      </w:r>
      <w:r w:rsidR="00644CD5">
        <w:t>.</w:t>
      </w:r>
      <w:r>
        <w:t>729(Myristoyl transferase 1 i</w:t>
      </w:r>
      <w:r>
        <w:t>n</w:t>
      </w:r>
      <w:r>
        <w:t>hibitor) -0</w:t>
      </w:r>
      <w:r w:rsidR="00644CD5">
        <w:t>.</w:t>
      </w:r>
      <w:r>
        <w:t>25(Protein kinase (CK1) gamma inhibitor) -0</w:t>
      </w:r>
      <w:r w:rsidR="00644CD5">
        <w:t>.</w:t>
      </w:r>
      <w:r>
        <w:t>85(Sigma 2 receptor antagonist) + 0</w:t>
      </w:r>
      <w:r w:rsidR="00644CD5">
        <w:t>.</w:t>
      </w:r>
      <w:r>
        <w:t>0906(Troponin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848(L-iditol 2-dehydrogenase inhibitor) -0</w:t>
      </w:r>
      <w:r w:rsidR="00644CD5">
        <w:t>.</w:t>
      </w:r>
      <w:r>
        <w:t>73(Xanthine dehydrogenase inhibitor) + 0</w:t>
      </w:r>
      <w:r w:rsidR="00644CD5">
        <w:t>.</w:t>
      </w:r>
      <w:r>
        <w:t>23(Purinergic P2X1 antagonist) -0</w:t>
      </w:r>
      <w:r w:rsidR="00644CD5">
        <w:t>.</w:t>
      </w:r>
      <w:r>
        <w:t>369(Non-steroidal antiinflammatory agent) -0</w:t>
      </w:r>
      <w:r w:rsidR="00644CD5">
        <w:t>.</w:t>
      </w:r>
      <w:r>
        <w:t>349(Prostacyclin antagonist) -1</w:t>
      </w:r>
      <w:r w:rsidR="00644CD5">
        <w:t>.</w:t>
      </w:r>
      <w:r>
        <w:t>16(Testosterone 17beta-dehydrogenase inhibitor) + 0</w:t>
      </w:r>
      <w:r w:rsidR="00644CD5">
        <w:t>.</w:t>
      </w:r>
      <w:r>
        <w:t>21(Cytosolic phospholipase A2 inhibitor) -0</w:t>
      </w:r>
      <w:r w:rsidR="00644CD5">
        <w:t>.</w:t>
      </w:r>
      <w:r>
        <w:t>431(SCD expre</w:t>
      </w:r>
      <w:r>
        <w:t>s</w:t>
      </w:r>
      <w:r>
        <w:t>sion enhancer) -0</w:t>
      </w:r>
      <w:r w:rsidR="00644CD5">
        <w:t>.</w:t>
      </w:r>
      <w:r>
        <w:t>231(Pyruvate dehydrogenase kinase 1 inhibitor) + 0</w:t>
      </w:r>
      <w:r w:rsidR="00644CD5">
        <w:t>.</w:t>
      </w:r>
      <w:r>
        <w:t>402(Porphyria) + 0</w:t>
      </w:r>
      <w:r w:rsidR="00644CD5">
        <w:t>.</w:t>
      </w:r>
      <w:r>
        <w:t>165(Phosphate transporter inhibitor) + 0</w:t>
      </w:r>
      <w:r w:rsidR="00644CD5">
        <w:t>.</w:t>
      </w:r>
      <w:r>
        <w:t>245(Protein kinase B gamma inhibitor) -0</w:t>
      </w:r>
      <w:r w:rsidR="00644CD5">
        <w:t>.</w:t>
      </w:r>
      <w:r>
        <w:t>38(Prostaglandin EP3 antagonist) + 0</w:t>
      </w:r>
      <w:r w:rsidR="00644CD5">
        <w:t>.</w:t>
      </w:r>
      <w:r>
        <w:t>844(Peptide deform</w:t>
      </w:r>
      <w:r>
        <w:t>y</w:t>
      </w:r>
      <w:r>
        <w:t>lase inhibitor) -0</w:t>
      </w:r>
      <w:r w:rsidR="00644CD5">
        <w:t>.</w:t>
      </w:r>
      <w:r>
        <w:t>83(Protein C (activated) inhibitor) -0</w:t>
      </w:r>
      <w:r w:rsidR="00644CD5">
        <w:t>.</w:t>
      </w:r>
      <w:r>
        <w:t>183(Protein phosphatase 2A inhibitor) -0</w:t>
      </w:r>
      <w:r w:rsidR="00644CD5">
        <w:t>.</w:t>
      </w:r>
      <w:r>
        <w:t>269(Preterm labor treatment) -0</w:t>
      </w:r>
      <w:r w:rsidR="00644CD5">
        <w:t>.</w:t>
      </w:r>
      <w:r>
        <w:t>586(Histidine decarboxylase inhibitor) -0</w:t>
      </w:r>
      <w:r w:rsidR="00644CD5">
        <w:t>.</w:t>
      </w:r>
      <w:r>
        <w:t>226(Nonstructural protein 1 (Influenza A) inhibitor) -0</w:t>
      </w:r>
      <w:r w:rsidR="00644CD5">
        <w:t>.</w:t>
      </w:r>
      <w:r>
        <w:t>187(CYP11A1 inhibitor) -0</w:t>
      </w:r>
      <w:r w:rsidR="00644CD5">
        <w:t>.</w:t>
      </w:r>
      <w:r>
        <w:t>528(CDK/Cyclin complex inhibitor) -0</w:t>
      </w:r>
      <w:r w:rsidR="00644CD5">
        <w:t>.</w:t>
      </w:r>
      <w:r>
        <w:t>897(SMN2 expression enhancer) -0</w:t>
      </w:r>
      <w:r w:rsidR="00644CD5">
        <w:t>.</w:t>
      </w:r>
      <w:r>
        <w:t>289(Urease inhibitor) -0</w:t>
      </w:r>
      <w:r w:rsidR="00644CD5">
        <w:t>.</w:t>
      </w:r>
      <w:r>
        <w:t>715(CC chemokine 8 receptor antagonist) + 0</w:t>
      </w:r>
      <w:r w:rsidR="00644CD5">
        <w:t>.</w:t>
      </w:r>
      <w:r>
        <w:t>45(Glutamate decarboxylase inhibitor) + 0</w:t>
      </w:r>
      <w:r w:rsidR="00644CD5">
        <w:t>.</w:t>
      </w:r>
      <w:r>
        <w:t>347(Carcinogenic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35(Plasminogen activator inhibitor antagonist) -0</w:t>
      </w:r>
      <w:r w:rsidR="00644CD5">
        <w:t>.</w:t>
      </w:r>
      <w:r>
        <w:t>309(NADPH oxidase 4 inhibitor) -0</w:t>
      </w:r>
      <w:r w:rsidR="00644CD5">
        <w:t>.</w:t>
      </w:r>
      <w:r>
        <w:t>139(Histone deacetylase class IIa inhibitor) + 0</w:t>
      </w:r>
      <w:r w:rsidR="00644CD5">
        <w:t>.</w:t>
      </w:r>
      <w:r>
        <w:t>465(Hypocalcaemic) + 0</w:t>
      </w:r>
      <w:r w:rsidR="00644CD5">
        <w:t>.</w:t>
      </w:r>
      <w:r>
        <w:t>369(5 Hydroxytry</w:t>
      </w:r>
      <w:r>
        <w:t>p</w:t>
      </w:r>
      <w:r>
        <w:t>tamine 1D antagonist) -0</w:t>
      </w:r>
      <w:r w:rsidR="00644CD5">
        <w:t>.</w:t>
      </w:r>
      <w:r>
        <w:t>239(Gelatinase inhibitor) -0</w:t>
      </w:r>
      <w:r w:rsidR="00644CD5">
        <w:t>.</w:t>
      </w:r>
      <w:r>
        <w:t>263(Endothelin A receptor antagonist) + 0</w:t>
      </w:r>
      <w:r w:rsidR="00644CD5">
        <w:t>.</w:t>
      </w:r>
      <w:r>
        <w:t>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0279(NumNegative) -0</w:t>
      </w:r>
      <w:r w:rsidR="00644CD5">
        <w:t>.</w:t>
      </w:r>
      <w:r>
        <w:t>52(Free fatty acid receptor 1 agonist) -0</w:t>
      </w:r>
      <w:r w:rsidR="00644CD5">
        <w:t>.</w:t>
      </w:r>
      <w:r>
        <w:t>123(Pulmonary hyperte</w:t>
      </w:r>
      <w:r>
        <w:t>n</w:t>
      </w:r>
      <w:r>
        <w:t>sion treatment) + 0</w:t>
      </w:r>
      <w:r w:rsidR="00644CD5">
        <w:t>.</w:t>
      </w:r>
      <w:r>
        <w:t>0334(NumHal) + 0</w:t>
      </w:r>
      <w:r w:rsidR="00644CD5">
        <w:t>.</w:t>
      </w:r>
      <w:r>
        <w:t>564(Antiviral (CMV)) + 0</w:t>
      </w:r>
      <w:r w:rsidR="00644CD5">
        <w:t>.</w:t>
      </w:r>
      <w:r>
        <w:t>489(NF-E2-related factor 2 stimulant) + 1</w:t>
      </w:r>
      <w:r w:rsidR="00644CD5">
        <w:t>.</w:t>
      </w:r>
      <w:r>
        <w:t>1(NAD+ diphosphatase inhibitor) -0</w:t>
      </w:r>
      <w:r w:rsidR="00644CD5">
        <w:t>.</w:t>
      </w:r>
      <w:r>
        <w:t>544(Anesthetic inhalation) + 0</w:t>
      </w:r>
      <w:r w:rsidR="00644CD5">
        <w:t>.</w:t>
      </w:r>
      <w:r>
        <w:t>234(Protocollagen prolyl hydroxylase inhibitor) -0</w:t>
      </w:r>
      <w:r w:rsidR="00644CD5">
        <w:t>.</w:t>
      </w:r>
      <w:r>
        <w:t>197(Purinergic P2Y antagonist) -1</w:t>
      </w:r>
      <w:r w:rsidR="00644CD5">
        <w:t>.</w:t>
      </w:r>
      <w:r>
        <w:t>02(Glutamate synthase (ferredoxin) inhibitor) + 0</w:t>
      </w:r>
      <w:r w:rsidR="00644CD5">
        <w:t>.</w:t>
      </w:r>
      <w:r>
        <w:t>167(Phosphodiesterase 11A inhibitor) -0</w:t>
      </w:r>
      <w:r w:rsidR="00644CD5">
        <w:t>.</w:t>
      </w:r>
      <w:r>
        <w:t>23(CD45 antagonist) + 0</w:t>
      </w:r>
      <w:r w:rsidR="00644CD5">
        <w:t>.</w:t>
      </w:r>
      <w:r>
        <w:t>388(SERPINE1 expression enhancer) -0</w:t>
      </w:r>
      <w:r w:rsidR="00644CD5">
        <w:t>.</w:t>
      </w:r>
      <w:r>
        <w:t>79(NF-kappa-B essential modulator inhibitor) + 0</w:t>
      </w:r>
      <w:r w:rsidR="00644CD5">
        <w:t>.</w:t>
      </w:r>
      <w:r>
        <w:t>15(cGMP-dependent protein kinase inhibitor) + 0</w:t>
      </w:r>
      <w:r w:rsidR="00644CD5">
        <w:t>.</w:t>
      </w:r>
      <w:r>
        <w:t>751(Alanine dehydrogenase inhibitor) + 0</w:t>
      </w:r>
      <w:r w:rsidR="00644CD5">
        <w:t>.</w:t>
      </w:r>
      <w:r>
        <w:t>196(Sirtuin 2 inhibitor) -0</w:t>
      </w:r>
      <w:r w:rsidR="00644CD5">
        <w:t>.</w:t>
      </w:r>
      <w:r>
        <w:t>26(TGF beta receptor type I kinase inhibitor) -0</w:t>
      </w:r>
      <w:r w:rsidR="00644CD5">
        <w:t>.</w:t>
      </w:r>
      <w:r>
        <w:t>281(Flavin-containing monooxygenase substrate) + 0</w:t>
      </w:r>
      <w:r w:rsidR="00644CD5">
        <w:t>.</w:t>
      </w:r>
      <w:r>
        <w:t>2(Toxic) + 0</w:t>
      </w:r>
      <w:r w:rsidR="00644CD5">
        <w:t>.</w:t>
      </w:r>
      <w:r>
        <w:t>178(Ileal bile acid transport inhibitor) -0</w:t>
      </w:r>
      <w:r w:rsidR="00644CD5">
        <w:t>.</w:t>
      </w:r>
      <w:r>
        <w:t>163(Estradiol 17 beta dehydrogenase 3 inhibitor) -0</w:t>
      </w:r>
      <w:r w:rsidR="00644CD5">
        <w:t>.</w:t>
      </w:r>
      <w:r>
        <w:t>531(ErbB antagonist) -0</w:t>
      </w:r>
      <w:r w:rsidR="00644CD5">
        <w:t>.</w:t>
      </w:r>
      <w:r>
        <w:t>199(Cardiovascular analeptic) + 0</w:t>
      </w:r>
      <w:r w:rsidR="00644CD5">
        <w:t>.</w:t>
      </w:r>
      <w:r>
        <w:t>223(Cytosolic phospholipase A2 beta inhibitor) -0</w:t>
      </w:r>
      <w:r w:rsidR="00644CD5">
        <w:t>.</w:t>
      </w:r>
      <w:r>
        <w:t>199(Amiloride-sensitive sodium channel 1 alpha-subunit blocker) -0</w:t>
      </w:r>
      <w:r w:rsidR="00644CD5">
        <w:t>.</w:t>
      </w:r>
      <w:r>
        <w:t>455(Hypoxanthine phosphoribosyltransferase inhibitor) -0</w:t>
      </w:r>
      <w:r w:rsidR="00644CD5">
        <w:t>.</w:t>
      </w:r>
      <w:r>
        <w:t>21(Carcinogenic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118(Septic shock treatment) + 0</w:t>
      </w:r>
      <w:r w:rsidR="00644CD5">
        <w:t>.</w:t>
      </w:r>
      <w:r>
        <w:t>181(Plasmepsin II inhibitor) + 0</w:t>
      </w:r>
      <w:r w:rsidR="00644CD5">
        <w:t>.</w:t>
      </w:r>
      <w:r>
        <w:t>859(Secretase alpha stimulant) + 0</w:t>
      </w:r>
      <w:r w:rsidR="00644CD5">
        <w:t>.</w:t>
      </w:r>
      <w:r>
        <w:t>292(Carboxylesterase inhibitor) -0</w:t>
      </w:r>
      <w:r w:rsidR="00644CD5">
        <w:t>.</w:t>
      </w:r>
      <w:r>
        <w:t>201(Platelet growth factor antagonist) + 0</w:t>
      </w:r>
      <w:r w:rsidR="00644CD5">
        <w:t>.</w:t>
      </w:r>
      <w:r>
        <w:t>172(ErbB-1 antag</w:t>
      </w:r>
      <w:r>
        <w:t>o</w:t>
      </w:r>
      <w:r>
        <w:t>nist) -0</w:t>
      </w:r>
      <w:r w:rsidR="00644CD5">
        <w:t>.</w:t>
      </w:r>
      <w:r>
        <w:t>486(HSD17B1 expression enhancer) -0</w:t>
      </w:r>
      <w:r w:rsidR="00644CD5">
        <w:t>.</w:t>
      </w:r>
      <w:r>
        <w:t>153(Potassium channel intermediate-conductance Ca-activated 4 blocker) + 0</w:t>
      </w:r>
      <w:r w:rsidR="00644CD5">
        <w:t>.</w:t>
      </w:r>
      <w:r>
        <w:t>221(Neurokinin 3 antagonist) + 0</w:t>
      </w:r>
      <w:r w:rsidR="00644CD5">
        <w:t>.</w:t>
      </w:r>
      <w:r>
        <w:t>266(Diuretic inhibitor) + 0</w:t>
      </w:r>
      <w:r w:rsidR="00644CD5">
        <w:t>.</w:t>
      </w:r>
      <w:r>
        <w:t>196(Antiparasitic) -0</w:t>
      </w:r>
      <w:r w:rsidR="00644CD5">
        <w:t>.</w:t>
      </w:r>
      <w:r>
        <w:t>186(Glucose-1</w:t>
      </w:r>
      <w:r w:rsidR="00644CD5">
        <w:t>.</w:t>
      </w:r>
      <w:r>
        <w:t>6-bisphosphate synthase inhibitor) -0</w:t>
      </w:r>
      <w:r w:rsidR="00644CD5">
        <w:t>.</w:t>
      </w:r>
      <w:r>
        <w:t>127(Antiviral (Hepatitis)) -0</w:t>
      </w:r>
      <w:r w:rsidR="00644CD5">
        <w:t>.</w:t>
      </w:r>
      <w:r>
        <w:t>268(Acylaminoacyl-peptidase inhibitor) + 0</w:t>
      </w:r>
      <w:r w:rsidR="00644CD5">
        <w:t>.</w:t>
      </w:r>
      <w:r>
        <w:t>187(Focal adhesion kinase inhibitor) -0</w:t>
      </w:r>
      <w:r w:rsidR="00644CD5">
        <w:t>.</w:t>
      </w:r>
      <w:r>
        <w:t>173(CDC25A inhibitor) -0</w:t>
      </w:r>
      <w:r w:rsidR="00644CD5">
        <w:t>.</w:t>
      </w:r>
      <w:r>
        <w:t>364(Cushing's syndrome treatment) + 0</w:t>
      </w:r>
      <w:r w:rsidR="00644CD5">
        <w:t>.</w:t>
      </w:r>
      <w:r>
        <w:t>345(Ribonucleoside triphosphate reductase inhibitor) -0</w:t>
      </w:r>
      <w:r w:rsidR="00644CD5">
        <w:t>.</w:t>
      </w:r>
      <w:r>
        <w:t>212(Dopamine D4 agonist) -0</w:t>
      </w:r>
      <w:r w:rsidR="00644CD5">
        <w:t>.</w:t>
      </w:r>
      <w:r>
        <w:t>349(Antileprosy) -0</w:t>
      </w:r>
      <w:r w:rsidR="00644CD5">
        <w:t>.</w:t>
      </w:r>
      <w:r>
        <w:t>559(Asparagine synthase (glutamine-hydrolysing) inhibitor) -0</w:t>
      </w:r>
      <w:r w:rsidR="00644CD5">
        <w:t>.</w:t>
      </w:r>
      <w:r>
        <w:t>41(Analgesic stimulant) + 0</w:t>
      </w:r>
      <w:r w:rsidR="00644CD5">
        <w:t>.</w:t>
      </w:r>
      <w:r>
        <w:t>426(Kinesin-like protein 1 inhibitor) + 0</w:t>
      </w:r>
      <w:r w:rsidR="00644CD5">
        <w:t>.</w:t>
      </w:r>
      <w:r>
        <w:t>0718(Autoimmune disorders treatment) -0</w:t>
      </w:r>
      <w:r w:rsidR="00644CD5">
        <w:t>.</w:t>
      </w:r>
      <w:r>
        <w:t>16(Heme oxygenase stimulant) + 0</w:t>
      </w:r>
      <w:r w:rsidR="00644CD5">
        <w:t>.</w:t>
      </w:r>
      <w:r>
        <w:t>352(Ulceration) + 0</w:t>
      </w:r>
      <w:r w:rsidR="00644CD5">
        <w:t>.</w:t>
      </w:r>
      <w:r>
        <w:t>185(Multidrug resistance-associated protein 1 inhibitor) -0</w:t>
      </w:r>
      <w:r w:rsidR="00644CD5">
        <w:t>.</w:t>
      </w:r>
      <w:r>
        <w:t>456(Beta lactamase II inhibitor) + 0</w:t>
      </w:r>
      <w:r w:rsidR="00644CD5">
        <w:t>.</w:t>
      </w:r>
      <w:r>
        <w:t>504(Ether-a-go-go potassium channel blocker) + 0</w:t>
      </w:r>
      <w:r w:rsidR="00644CD5">
        <w:t>.</w:t>
      </w:r>
      <w:r>
        <w:t>225(Troponin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0924(Retinoprotector) -0</w:t>
      </w:r>
      <w:r w:rsidR="00644CD5">
        <w:t>.</w:t>
      </w:r>
      <w:r>
        <w:t>216(Protein kinase (CK1) delta inhibitor) -0</w:t>
      </w:r>
      <w:r w:rsidR="00644CD5">
        <w:t>.</w:t>
      </w:r>
      <w:r>
        <w:t>305(Gastrointestinal hemorrhage) -0</w:t>
      </w:r>
      <w:r w:rsidR="00644CD5">
        <w:t>.</w:t>
      </w:r>
      <w:r>
        <w:t>322(Phosphodiesterase I inhibitor) + 0</w:t>
      </w:r>
      <w:r w:rsidR="00644CD5">
        <w:t>.</w:t>
      </w:r>
      <w:r>
        <w:t>328(MMP2 expression inhibitor) -0</w:t>
      </w:r>
      <w:r w:rsidR="00644CD5">
        <w:t>.</w:t>
      </w:r>
      <w:r>
        <w:t>12(Protein-tyrosine phosphatase F inhibitor) + 0</w:t>
      </w:r>
      <w:r w:rsidR="00644CD5">
        <w:t>.</w:t>
      </w:r>
      <w:r>
        <w:t>141(Vasopressin 1A antag</w:t>
      </w:r>
      <w:r>
        <w:t>o</w:t>
      </w:r>
      <w:r>
        <w:t>nist) -0</w:t>
      </w:r>
      <w:r w:rsidR="00644CD5">
        <w:t>.</w:t>
      </w:r>
      <w:r>
        <w:t>548(Histone deacetylase 7 inhibitor) + 0</w:t>
      </w:r>
      <w:r w:rsidR="00644CD5">
        <w:t>.</w:t>
      </w:r>
      <w:r>
        <w:t>129(Interleukin 4 antagonist) + 0</w:t>
      </w:r>
      <w:r w:rsidR="00644CD5">
        <w:t>.</w:t>
      </w:r>
      <w:r>
        <w:t>458(Asparagine-oxo-acid transam</w:t>
      </w:r>
      <w:r>
        <w:t>i</w:t>
      </w:r>
      <w:r>
        <w:t>nase inhibitor) -0</w:t>
      </w:r>
      <w:r w:rsidR="00644CD5">
        <w:t>.</w:t>
      </w:r>
      <w:r>
        <w:t>141(Calpain 2 inhibitor) -0</w:t>
      </w:r>
      <w:r w:rsidR="00644CD5">
        <w:t>.</w:t>
      </w:r>
      <w:r>
        <w:t>0998(Phosphomevalonate kinase inhibitor) -0</w:t>
      </w:r>
      <w:r w:rsidR="00644CD5">
        <w:t>.</w:t>
      </w:r>
      <w:r>
        <w:t>302(NOS3 expression inhibitor) -0</w:t>
      </w:r>
      <w:r w:rsidR="00644CD5">
        <w:t>.</w:t>
      </w:r>
      <w:r>
        <w:t>34(Glycine C-acetyltransferase inhibitor) + 0</w:t>
      </w:r>
      <w:r w:rsidR="00644CD5">
        <w:t>.</w:t>
      </w:r>
      <w:r>
        <w:t>151(QT interval prolongation) + 0</w:t>
      </w:r>
      <w:r w:rsidR="00644CD5">
        <w:t>.</w:t>
      </w:r>
      <w:r>
        <w:t>433(Transcortin receptor antagonist) -0</w:t>
      </w:r>
      <w:r w:rsidR="00644CD5">
        <w:t>.</w:t>
      </w:r>
      <w:r>
        <w:t>289(Protein Wnt-2 inhibitor) -0</w:t>
      </w:r>
      <w:r w:rsidR="00644CD5">
        <w:t>.</w:t>
      </w:r>
      <w:r>
        <w:t>248(Alpha 2 adrenoreceptor agonist) + 0</w:t>
      </w:r>
      <w:r w:rsidR="00644CD5">
        <w:t>.</w:t>
      </w:r>
      <w:r>
        <w:t>0916(Xanthine-like) -0</w:t>
      </w:r>
      <w:r w:rsidR="00644CD5">
        <w:t>.</w:t>
      </w:r>
      <w:r>
        <w:t>103(Mineralocorticoid antagonist) + 0</w:t>
      </w:r>
      <w:r w:rsidR="00644CD5">
        <w:t>.</w:t>
      </w:r>
      <w:r>
        <w:t>27(Phosphoethanolamine/phosphocholine phosphatase inhibitor) + 0</w:t>
      </w:r>
      <w:r w:rsidR="00644CD5">
        <w:t>.</w:t>
      </w:r>
      <w:r>
        <w:t>168(Sigma receptor agonist) -0</w:t>
      </w:r>
      <w:r w:rsidR="00644CD5">
        <w:t>.</w:t>
      </w:r>
      <w:r>
        <w:t>0829(Liver fibrosis treatment) -0</w:t>
      </w:r>
      <w:r w:rsidR="00644CD5">
        <w:t>.</w:t>
      </w:r>
      <w:r>
        <w:t>356(Andropause treatment) + 0</w:t>
      </w:r>
      <w:r w:rsidR="00644CD5">
        <w:t>.</w:t>
      </w:r>
      <w:r>
        <w:t>325(CYP1B su</w:t>
      </w:r>
      <w:r>
        <w:t>b</w:t>
      </w:r>
      <w:r>
        <w:t>strate) -0</w:t>
      </w:r>
      <w:r w:rsidR="00644CD5">
        <w:t>.</w:t>
      </w:r>
      <w:r>
        <w:t>261(Chymase inhibitor) -0</w:t>
      </w:r>
      <w:r w:rsidR="00644CD5">
        <w:t>.</w:t>
      </w:r>
      <w:r>
        <w:t>251(Squalene-hopene cyclase inhibitor) -0</w:t>
      </w:r>
      <w:r w:rsidR="00644CD5">
        <w:t>.</w:t>
      </w:r>
      <w:r>
        <w:t>352(Glutamate (mGluR6) antagonist) -0</w:t>
      </w:r>
      <w:r w:rsidR="00644CD5">
        <w:t>.</w:t>
      </w:r>
      <w:r>
        <w:t>0789(Antiemphysemic) + 0</w:t>
      </w:r>
      <w:r w:rsidR="00644CD5">
        <w:t>.</w:t>
      </w:r>
      <w:r>
        <w:t>0605(Transcription factor STAT1 inhibitor) + 0</w:t>
      </w:r>
      <w:r w:rsidR="00644CD5">
        <w:t>.</w:t>
      </w:r>
      <w:r>
        <w:t>258(Antithyroid) + 0</w:t>
      </w:r>
      <w:r w:rsidR="00644CD5">
        <w:t>.</w:t>
      </w:r>
      <w:r>
        <w:t>285(Peptidyl-glycinamidase inhibitor) + 0</w:t>
      </w:r>
      <w:r w:rsidR="00644CD5">
        <w:t>.</w:t>
      </w:r>
      <w:r>
        <w:t>0934(Endothelin converting enzyme 1 inhibitor) + 0</w:t>
      </w:r>
      <w:r w:rsidR="00644CD5">
        <w:t>.</w:t>
      </w:r>
      <w:r>
        <w:t>09(Cannabinoid CB2 receptor a</w:t>
      </w:r>
      <w:r>
        <w:t>n</w:t>
      </w:r>
      <w:r>
        <w:t>tagonist) + 0</w:t>
      </w:r>
      <w:r w:rsidR="00644CD5">
        <w:t>.</w:t>
      </w:r>
      <w:r>
        <w:t>245(Raf kinase C inhibitor) + 0</w:t>
      </w:r>
      <w:r w:rsidR="00644CD5">
        <w:t>.</w:t>
      </w:r>
      <w:r>
        <w:t>0872(Hematinic) -0</w:t>
      </w:r>
      <w:r w:rsidR="00644CD5">
        <w:t>.</w:t>
      </w:r>
      <w:r>
        <w:t>151(AKR1C1 expression enhancer) -0</w:t>
      </w:r>
      <w:r w:rsidR="00644CD5">
        <w:t>.</w:t>
      </w:r>
      <w:r>
        <w:t>112(Pruritus) + 0</w:t>
      </w:r>
      <w:r w:rsidR="00644CD5">
        <w:t>.</w:t>
      </w:r>
      <w:r>
        <w:t>352(Gastricsin inhibitor) + 0</w:t>
      </w:r>
      <w:r w:rsidR="00644CD5">
        <w:t>.</w:t>
      </w:r>
      <w:r>
        <w:t>212(Glucosamine-6-phosphate deaminase inhibitor) + 0</w:t>
      </w:r>
      <w:r w:rsidR="00644CD5">
        <w:t>.</w:t>
      </w:r>
      <w:r>
        <w:t>2(Serine-glyoxylate trans</w:t>
      </w:r>
      <w:r>
        <w:t>a</w:t>
      </w:r>
      <w:r>
        <w:t>minase inhibitor) -0</w:t>
      </w:r>
      <w:r w:rsidR="00644CD5">
        <w:t>.</w:t>
      </w:r>
      <w:r>
        <w:t>153(P-glycoprotein inhibitor) + 0</w:t>
      </w:r>
      <w:r w:rsidR="00644CD5">
        <w:t>.</w:t>
      </w:r>
      <w:r>
        <w:t>165(Protein-tyrosine phosphatase LC-PTP inhibitor) + 0</w:t>
      </w:r>
      <w:r w:rsidR="00644CD5">
        <w:t>.</w:t>
      </w:r>
      <w:r>
        <w:t>213(Abortion inducer) + 0</w:t>
      </w:r>
      <w:r w:rsidR="00644CD5">
        <w:t>.</w:t>
      </w:r>
      <w:r>
        <w:t>0741(Signal transduction pathways inhibitor) -0</w:t>
      </w:r>
      <w:r w:rsidR="00644CD5">
        <w:t>.</w:t>
      </w:r>
      <w:r>
        <w:t>218(Sphingosine kinase inhibitor) -0</w:t>
      </w:r>
      <w:r w:rsidR="00644CD5">
        <w:t>.</w:t>
      </w:r>
      <w:r>
        <w:t>0726(Antimigraine) + 0</w:t>
      </w:r>
      <w:r w:rsidR="00644CD5">
        <w:t>.</w:t>
      </w:r>
      <w:r>
        <w:t>0817(Rho-associated kinase I inhibitor) + 0</w:t>
      </w:r>
      <w:r w:rsidR="00644CD5">
        <w:t>.</w:t>
      </w:r>
      <w:r>
        <w:t>169(Phosphatidylcholine-sterol O-acyltransferase inhibitor) -0</w:t>
      </w:r>
      <w:r w:rsidR="00644CD5">
        <w:t>.</w:t>
      </w:r>
      <w:r>
        <w:t>218(Potassium channel (Inward rectifier) 1 blocker) + 0</w:t>
      </w:r>
      <w:r w:rsidR="00644CD5">
        <w:t>.</w:t>
      </w:r>
      <w:r>
        <w:t>223(Leukotriene C antagonist) -</w:t>
      </w:r>
      <w:r>
        <w:lastRenderedPageBreak/>
        <w:t>0</w:t>
      </w:r>
      <w:r w:rsidR="00644CD5">
        <w:t>.</w:t>
      </w:r>
      <w:r>
        <w:t>0635(Breakpoint cluster region protein inhibitor) -0</w:t>
      </w:r>
      <w:r w:rsidR="00644CD5">
        <w:t>.</w:t>
      </w:r>
      <w:r>
        <w:t>303(Purine nucleosidase inhibitor) -0</w:t>
      </w:r>
      <w:r w:rsidR="00644CD5">
        <w:t>.</w:t>
      </w:r>
      <w:r>
        <w:t>149(Carnosine synthase inhibitor) + 0</w:t>
      </w:r>
      <w:r w:rsidR="00644CD5">
        <w:t>.</w:t>
      </w:r>
      <w:r>
        <w:t>0452(TRPM8 blocker) -0</w:t>
      </w:r>
      <w:r w:rsidR="00644CD5">
        <w:t>.</w:t>
      </w:r>
      <w:r>
        <w:t>0731(Ribosomal protein S6 kinase alpha 1 inhibitor) + 0</w:t>
      </w:r>
      <w:r w:rsidR="00644CD5">
        <w:t>.</w:t>
      </w:r>
      <w:r>
        <w:t>0488(Celiac disease treatment) -0</w:t>
      </w:r>
      <w:r w:rsidR="00644CD5">
        <w:t>.</w:t>
      </w:r>
      <w:r>
        <w:t>0501(Osteoclast antagonist) -0</w:t>
      </w:r>
      <w:r w:rsidR="00644CD5">
        <w:t>.</w:t>
      </w:r>
      <w:r>
        <w:t>0668(Pyruvate dehydrogenase kinase inhibitor) + 0</w:t>
      </w:r>
      <w:r w:rsidR="00644CD5">
        <w:t>.</w:t>
      </w:r>
      <w:r>
        <w:t>0653(Eye irritation</w:t>
      </w:r>
      <w:r w:rsidR="00644CD5">
        <w:t>.</w:t>
      </w:r>
      <w:r>
        <w:t xml:space="preserve"> moderate) + 0</w:t>
      </w:r>
      <w:r w:rsidR="00644CD5">
        <w:t>.</w:t>
      </w:r>
      <w:r>
        <w:t>197(Pyruvate dehydrogenase kinase 3 inhibitor) + 0</w:t>
      </w:r>
      <w:r w:rsidR="00644CD5">
        <w:t>.</w:t>
      </w:r>
      <w:r>
        <w:t>0517(Protein kinase C theta inhibitor) -0</w:t>
      </w:r>
      <w:r w:rsidR="00644CD5">
        <w:t>.</w:t>
      </w:r>
      <w:r>
        <w:t>087(Cytokine production inhibitor) -0</w:t>
      </w:r>
      <w:r w:rsidR="00644CD5">
        <w:t>.</w:t>
      </w:r>
      <w:r>
        <w:t>0546(Tyrosine-protein kinase TXK inhibitor) -0</w:t>
      </w:r>
      <w:r w:rsidR="00644CD5">
        <w:t>.</w:t>
      </w:r>
      <w:r>
        <w:t>046(Protein kinase (CK2) inhibitor) -0</w:t>
      </w:r>
      <w:r w:rsidR="00644CD5">
        <w:t>.</w:t>
      </w:r>
      <w:r>
        <w:t>115(Cyclooxygenase 2 inhibitor) -0</w:t>
      </w:r>
      <w:r w:rsidR="00644CD5">
        <w:t>.</w:t>
      </w:r>
      <w:r>
        <w:t>0355(Thioredoxin glutathione reductase inhibitor) -0</w:t>
      </w:r>
      <w:r w:rsidR="00644CD5">
        <w:t>.</w:t>
      </w:r>
      <w:r>
        <w:t>132(Heat shock protein 70 agonist) -0</w:t>
      </w:r>
      <w:r w:rsidR="00644CD5">
        <w:t>.</w:t>
      </w:r>
      <w:r>
        <w:t>0952(CYP19A1 expression enhancer) -0</w:t>
      </w:r>
      <w:r w:rsidR="00644CD5">
        <w:t>.</w:t>
      </w:r>
      <w:r>
        <w:t>213(Lysophosphatidic acid receptor antagonist) + 0</w:t>
      </w:r>
      <w:r w:rsidR="00644CD5">
        <w:t>.</w:t>
      </w:r>
      <w:r>
        <w:t>0385(Proto-oncogene tyrosine-protein kinase Fgr inhibitor) -0</w:t>
      </w:r>
      <w:r w:rsidR="00644CD5">
        <w:t>.</w:t>
      </w:r>
      <w:r>
        <w:t>0396(Fatty acid elongase inhibitor) + 0</w:t>
      </w:r>
      <w:r w:rsidR="00644CD5">
        <w:t>.</w:t>
      </w:r>
      <w:r>
        <w:t>0472(Nicotinic acid receptor agonist) -0</w:t>
      </w:r>
      <w:r w:rsidR="00644CD5">
        <w:t>.</w:t>
      </w:r>
      <w:r>
        <w:t>0461(Antidiuretic hormone agonist) + 0</w:t>
      </w:r>
      <w:r w:rsidR="00644CD5">
        <w:t>.</w:t>
      </w:r>
      <w:r>
        <w:t>154(TGM2 expression enhancer) + 0</w:t>
      </w:r>
      <w:r w:rsidR="00644CD5">
        <w:t>.</w:t>
      </w:r>
      <w:r>
        <w:t>0243(Cardiotonic) + 0</w:t>
      </w:r>
      <w:r w:rsidR="00644CD5">
        <w:t>.</w:t>
      </w:r>
      <w:r>
        <w:t>0411(Cannabinoid CB2 receptor agonist) -0</w:t>
      </w:r>
      <w:r w:rsidR="00644CD5">
        <w:t>.</w:t>
      </w:r>
      <w:r>
        <w:t>0325(Interleukin 1b antagonist) -0</w:t>
      </w:r>
      <w:r w:rsidR="00644CD5">
        <w:t>.</w:t>
      </w:r>
      <w:r>
        <w:t>088(Cycloartenol synthase inhibitor) -0</w:t>
      </w:r>
      <w:r w:rsidR="00644CD5">
        <w:t>.</w:t>
      </w:r>
      <w:r>
        <w:t>092(11-Beta-hydroxysteroid dehydrogenase inhibitor) + 0</w:t>
      </w:r>
      <w:r w:rsidR="00644CD5">
        <w:t>.</w:t>
      </w:r>
      <w:r>
        <w:t>0394(Toxic</w:t>
      </w:r>
      <w:r w:rsidR="00644CD5">
        <w:t>.</w:t>
      </w:r>
      <w:r>
        <w:t xml:space="preserve"> ga</w:t>
      </w:r>
      <w:r>
        <w:t>s</w:t>
      </w:r>
      <w:r>
        <w:t>trointestinal) + 0</w:t>
      </w:r>
      <w:r w:rsidR="00644CD5">
        <w:t>.</w:t>
      </w:r>
      <w:r>
        <w:t>0377(Dopamine D1 agonist) + 0</w:t>
      </w:r>
      <w:r w:rsidR="00644CD5">
        <w:t>.</w:t>
      </w:r>
      <w:r>
        <w:t>105(Saccharopine dehydrogenase (NAD+</w:t>
      </w:r>
      <w:r w:rsidR="00644CD5">
        <w:t>.</w:t>
      </w:r>
      <w:r>
        <w:t xml:space="preserve"> L-lysine-forming) inhib</w:t>
      </w:r>
      <w:r>
        <w:t>i</w:t>
      </w:r>
      <w:r>
        <w:t>tor) -0</w:t>
      </w:r>
      <w:r w:rsidR="00644CD5">
        <w:t>.</w:t>
      </w:r>
      <w:r>
        <w:t>0795(MDM2 inhibitor) + 0</w:t>
      </w:r>
      <w:r w:rsidR="00644CD5">
        <w:t>.</w:t>
      </w:r>
      <w:r>
        <w:t>0784(Isoamylase inhibitor) -0</w:t>
      </w:r>
      <w:r w:rsidR="00644CD5">
        <w:t>.</w:t>
      </w:r>
      <w:r>
        <w:t>118(Glucosylceramidase inhibitor) -0</w:t>
      </w:r>
      <w:r w:rsidR="00644CD5">
        <w:t>.</w:t>
      </w:r>
      <w:r>
        <w:t>0195(Antihypertensive) + 0</w:t>
      </w:r>
      <w:r w:rsidR="00644CD5">
        <w:t>.</w:t>
      </w:r>
      <w:r>
        <w:t>0771(AMP-activated protein kinase inhibitor) + 0</w:t>
      </w:r>
      <w:r w:rsidR="00644CD5">
        <w:t>.</w:t>
      </w:r>
      <w:r>
        <w:t>0669(CD14 expression enhancer) -0</w:t>
      </w:r>
      <w:r w:rsidR="00644CD5">
        <w:t>.</w:t>
      </w:r>
      <w:r>
        <w:t>0777(Antineoplastic antimetabolite) + 0</w:t>
      </w:r>
      <w:r w:rsidR="00644CD5">
        <w:t>.</w:t>
      </w:r>
      <w:r>
        <w:t>0706(Acetylcholine M1 receptor antagonist) + 0</w:t>
      </w:r>
      <w:r w:rsidR="00644CD5">
        <w:t>.</w:t>
      </w:r>
      <w:r>
        <w:t>0273(MAP-kinase-activated kinase 5 inhibitor) + 0</w:t>
      </w:r>
      <w:r w:rsidR="00644CD5">
        <w:t>.</w:t>
      </w:r>
      <w:r>
        <w:t>0421(MAP kinase inhibitor) -0</w:t>
      </w:r>
      <w:r w:rsidR="00644CD5">
        <w:t>.</w:t>
      </w:r>
      <w:r>
        <w:t>0731(Phloroglucinol reductase inhibitor) -0</w:t>
      </w:r>
      <w:r w:rsidR="00644CD5">
        <w:t>.</w:t>
      </w:r>
      <w:r>
        <w:t>0245(Protein kinase C zeta inhibitor) -0</w:t>
      </w:r>
      <w:r w:rsidR="00644CD5">
        <w:t>.</w:t>
      </w:r>
      <w:r>
        <w:t>0228(Transcription factor STAT inhibitor) + 0</w:t>
      </w:r>
      <w:r w:rsidR="00644CD5">
        <w:t>.</w:t>
      </w:r>
      <w:r>
        <w:t>069(Cell wall synthesis i</w:t>
      </w:r>
      <w:r>
        <w:t>n</w:t>
      </w:r>
      <w:r>
        <w:t>hibitor) + 0</w:t>
      </w:r>
      <w:r w:rsidR="00644CD5">
        <w:t>.</w:t>
      </w:r>
      <w:r>
        <w:t>0133(Rheumatoid arthritis treatment) -0</w:t>
      </w:r>
      <w:r w:rsidR="00644CD5">
        <w:t>.</w:t>
      </w:r>
      <w:r>
        <w:t>0692(Homocitrate synthase inhibitor) -0</w:t>
      </w:r>
      <w:r w:rsidR="00644CD5">
        <w:t>.</w:t>
      </w:r>
      <w:r>
        <w:t>0514(CF transmembrane conductance regulator antagonist) -0</w:t>
      </w:r>
      <w:r w:rsidR="00644CD5">
        <w:t>.</w:t>
      </w:r>
      <w:r>
        <w:t>0228(p38 MAP kinase inhibitor) -0</w:t>
      </w:r>
      <w:r w:rsidR="00644CD5">
        <w:t>.</w:t>
      </w:r>
      <w:r>
        <w:t>0153(Epstein-Barr nuclear antigen 1 inhib</w:t>
      </w:r>
      <w:r>
        <w:t>i</w:t>
      </w:r>
      <w:r>
        <w:t>tor) -0</w:t>
      </w:r>
      <w:r w:rsidR="00644CD5">
        <w:t>.</w:t>
      </w:r>
      <w:r>
        <w:t>00822(Antiinflammatory) + 0</w:t>
      </w:r>
      <w:r w:rsidR="00644CD5">
        <w:t>.</w:t>
      </w:r>
      <w:r>
        <w:t>0258(Systemic lupus erythematosus) + 0</w:t>
      </w:r>
      <w:r w:rsidR="00644CD5">
        <w:t>.</w:t>
      </w:r>
      <w:r>
        <w:t>0755(Neuraminidase inhibitor) + 0</w:t>
      </w:r>
      <w:r w:rsidR="00644CD5">
        <w:t>.</w:t>
      </w:r>
      <w:r>
        <w:t>0153(Benzodiazepine inverse agonist) + 0</w:t>
      </w:r>
      <w:r w:rsidR="00644CD5">
        <w:t>.</w:t>
      </w:r>
      <w:r>
        <w:t>0405(Peroxisome proliferator-activated receptor alpha agonist) + 0</w:t>
      </w:r>
      <w:r w:rsidR="00644CD5">
        <w:t>.</w:t>
      </w:r>
      <w:r>
        <w:t>0411(AMP-activated protein kinase</w:t>
      </w:r>
      <w:r w:rsidR="00644CD5">
        <w:t>.</w:t>
      </w:r>
      <w:r>
        <w:t xml:space="preserve"> alpha-2 subunit inhibitor) -0</w:t>
      </w:r>
      <w:r w:rsidR="00644CD5">
        <w:t>.</w:t>
      </w:r>
      <w:r>
        <w:t>0617(Nucleotide diphosphatase inhibitor) + 0</w:t>
      </w:r>
      <w:r w:rsidR="00644CD5">
        <w:t>.</w:t>
      </w:r>
      <w:r>
        <w:t>01(Death-associated protein kinase 3 inhibitor) -0</w:t>
      </w:r>
      <w:r w:rsidR="00644CD5">
        <w:t>.</w:t>
      </w:r>
      <w:r>
        <w:t>0146(Epithelial sodium channel blocker) -0</w:t>
      </w:r>
      <w:r w:rsidR="00644CD5">
        <w:t>.</w:t>
      </w:r>
      <w:r>
        <w:t>0101(EphB4 antag</w:t>
      </w:r>
      <w:r>
        <w:t>o</w:t>
      </w:r>
      <w:r>
        <w:t>nist) -0</w:t>
      </w:r>
      <w:r w:rsidR="00644CD5">
        <w:t>.</w:t>
      </w:r>
      <w:r>
        <w:t>00971(Jaundice) + 0</w:t>
      </w:r>
      <w:r w:rsidR="00644CD5">
        <w:t>.</w:t>
      </w:r>
      <w:r>
        <w:t>0321(D-malate dehydrogenase (decarboxylating) inhibitor) + 0</w:t>
      </w:r>
      <w:r w:rsidR="00644CD5">
        <w:t>.</w:t>
      </w:r>
      <w:r>
        <w:t>00322(Opioid mu 1 rece</w:t>
      </w:r>
      <w:r>
        <w:t>p</w:t>
      </w:r>
      <w:r>
        <w:t>tor antagonist) -0</w:t>
      </w:r>
      <w:r w:rsidR="00644CD5">
        <w:t>.</w:t>
      </w:r>
      <w:r>
        <w:t>00512(Aryl sulfotransferase inhibitor) + 0</w:t>
      </w:r>
      <w:r w:rsidR="00644CD5">
        <w:t>.</w:t>
      </w:r>
      <w:r>
        <w:t>00239(Pulmonary edema) -0</w:t>
      </w:r>
      <w:r w:rsidR="00644CD5">
        <w:t>.</w:t>
      </w:r>
      <w:r>
        <w:t>00265(Antidepressant</w:t>
      </w:r>
      <w:r w:rsidR="00644CD5">
        <w:t>.</w:t>
      </w:r>
      <w:r>
        <w:t xml:space="preserve"> Imipramin-like) + 0</w:t>
      </w:r>
      <w:r w:rsidR="00644CD5">
        <w:t>.</w:t>
      </w:r>
      <w:r>
        <w:t>000688(JNK mitogen-activated protein kinase inhibitor) -8</w:t>
      </w:r>
      <w:r w:rsidR="00644CD5">
        <w:t>.</w:t>
      </w:r>
      <w:r>
        <w:t>85E-05(Protein-serine-threonine kinase inhibitor) + 6</w:t>
      </w:r>
      <w:r w:rsidR="00644CD5">
        <w:t>.</w:t>
      </w:r>
      <w:r>
        <w:t>35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129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44(Cytosol alanyl aminopeptidase inhibitor) + 0</w:t>
      </w:r>
      <w:r w:rsidR="00644CD5">
        <w:t>.</w:t>
      </w:r>
      <w:r>
        <w:t>06(Toxic</w:t>
      </w:r>
      <w:r w:rsidR="00644CD5">
        <w:t>.</w:t>
      </w:r>
      <w:r>
        <w:t xml:space="preserve"> respiratory center) + 0</w:t>
      </w:r>
      <w:r w:rsidR="00644CD5">
        <w:t>.</w:t>
      </w:r>
      <w:r>
        <w:t>188(Dual specificity pho</w:t>
      </w:r>
      <w:r>
        <w:t>s</w:t>
      </w:r>
      <w:r>
        <w:t>phatase 3 inhibitor) -0</w:t>
      </w:r>
      <w:r w:rsidR="00644CD5">
        <w:t>.</w:t>
      </w:r>
      <w:r>
        <w:t>412(Antiviral (Hepatitis C)) + 0</w:t>
      </w:r>
      <w:r w:rsidR="00644CD5">
        <w:t>.</w:t>
      </w:r>
      <w:r>
        <w:t>163(NumAromAtoms) -0</w:t>
      </w:r>
      <w:r w:rsidR="00644CD5">
        <w:t>.</w:t>
      </w:r>
      <w:r>
        <w:t>109(HIV-1 integrase (Strand Tran</w:t>
      </w:r>
      <w:r>
        <w:t>s</w:t>
      </w:r>
      <w:r>
        <w:t>fer) inhibitor) -0</w:t>
      </w:r>
      <w:r w:rsidR="00644CD5">
        <w:t>.</w:t>
      </w:r>
      <w:r>
        <w:t>0845(FMO1 substrate) -0</w:t>
      </w:r>
      <w:r w:rsidR="00644CD5">
        <w:t>.</w:t>
      </w:r>
      <w:r>
        <w:t>74(Phosphodiesterase 1B inhibitor) + 0</w:t>
      </w:r>
      <w:r w:rsidR="00644CD5">
        <w:t>.</w:t>
      </w:r>
      <w:r>
        <w:t>221(G-protein coupled bile acid receptor 1 antagonist) + 0</w:t>
      </w:r>
      <w:r w:rsidR="00644CD5">
        <w:t>.</w:t>
      </w:r>
      <w:r>
        <w:t>593(Cytokine production stimulant) -0</w:t>
      </w:r>
      <w:r w:rsidR="00644CD5">
        <w:t>.</w:t>
      </w:r>
      <w:r>
        <w:t>261(MAP kinase kinase 2 inhibitor) -0</w:t>
      </w:r>
      <w:r w:rsidR="00644CD5">
        <w:t>.</w:t>
      </w:r>
      <w:r>
        <w:t>149(Glycogen debranching enzyme inhibitor) + 0</w:t>
      </w:r>
      <w:r w:rsidR="00644CD5">
        <w:t>.</w:t>
      </w:r>
      <w:r>
        <w:t>656(Ototoxicity) + 0</w:t>
      </w:r>
      <w:r w:rsidR="00644CD5">
        <w:t>.</w:t>
      </w:r>
      <w:r>
        <w:t>339(Bradycardic) + 0</w:t>
      </w:r>
      <w:r w:rsidR="00644CD5">
        <w:t>.</w:t>
      </w:r>
      <w:r>
        <w:t>505(Trypsin II inhibitor) -0</w:t>
      </w:r>
      <w:r w:rsidR="00644CD5">
        <w:t>.</w:t>
      </w:r>
      <w:r>
        <w:t>192(Thrombocytopenia) -0</w:t>
      </w:r>
      <w:r w:rsidR="00644CD5">
        <w:t>.</w:t>
      </w:r>
      <w:r>
        <w:t>168(Protein-tyrosine phosphatase 1B inhibitor) -0</w:t>
      </w:r>
      <w:r w:rsidR="00644CD5">
        <w:t>.</w:t>
      </w:r>
      <w:r>
        <w:t>627(Phosphodiesterase 8B inhibitor) -0</w:t>
      </w:r>
      <w:r w:rsidR="00644CD5">
        <w:t>.</w:t>
      </w:r>
      <w:r>
        <w:t>645(Sphingosine 1-phosphate receptor 3 antagonist) -0</w:t>
      </w:r>
      <w:r w:rsidR="00644CD5">
        <w:t>.</w:t>
      </w:r>
      <w:r>
        <w:t>377(Antiulcerative) + 0</w:t>
      </w:r>
      <w:r w:rsidR="00644CD5">
        <w:t>.</w:t>
      </w:r>
      <w:r>
        <w:t>258(Spasmolytic) + 0</w:t>
      </w:r>
      <w:r w:rsidR="00644CD5">
        <w:t>.</w:t>
      </w:r>
      <w:r>
        <w:t>436(Potassium channel Kv1.1 blocker) + 0</w:t>
      </w:r>
      <w:r w:rsidR="00644CD5">
        <w:t>.</w:t>
      </w:r>
      <w:r>
        <w:t>619(Gynecological disorders treatment) -0</w:t>
      </w:r>
      <w:r w:rsidR="00644CD5">
        <w:t>.</w:t>
      </w:r>
      <w:r>
        <w:t>321(Antidiabetic (type 1)) -0</w:t>
      </w:r>
      <w:r w:rsidR="00644CD5">
        <w:t>.</w:t>
      </w:r>
      <w:r>
        <w:t>313(CDK4/cyclin D1 inhibitor) + 0</w:t>
      </w:r>
      <w:r w:rsidR="00644CD5">
        <w:t>.</w:t>
      </w:r>
      <w:r>
        <w:t>224(TRPM8 blocker) -0</w:t>
      </w:r>
      <w:r w:rsidR="00644CD5">
        <w:t>.</w:t>
      </w:r>
      <w:r>
        <w:t>188(Prostatic (benign) hyperplasia treatment) -1</w:t>
      </w:r>
      <w:r w:rsidR="00644CD5">
        <w:t>.</w:t>
      </w:r>
      <w:r>
        <w:t>21(MAO inhibitor) -0</w:t>
      </w:r>
      <w:r w:rsidR="00644CD5">
        <w:t>.</w:t>
      </w:r>
      <w:r>
        <w:t>489(Pyruvate dehydrogenase kinase inhibitor) + 0</w:t>
      </w:r>
      <w:r w:rsidR="00644CD5">
        <w:t>.</w:t>
      </w:r>
      <w:r>
        <w:t>157(Protein kinase C theta inhibitor) + 1</w:t>
      </w:r>
      <w:r w:rsidR="00644CD5">
        <w:t>.</w:t>
      </w:r>
      <w:r>
        <w:t>49(Methionyl aminope</w:t>
      </w:r>
      <w:r>
        <w:t>p</w:t>
      </w:r>
      <w:r>
        <w:t>tidase inhibitor) -0</w:t>
      </w:r>
      <w:r w:rsidR="00644CD5">
        <w:t>.</w:t>
      </w:r>
      <w:r>
        <w:t>102(NumAcceptor) -0</w:t>
      </w:r>
      <w:r w:rsidR="00644CD5">
        <w:t>.</w:t>
      </w:r>
      <w:r>
        <w:t>185(Aggrecanase 1 inhibitor) + 0</w:t>
      </w:r>
      <w:r w:rsidR="00644CD5">
        <w:t>.</w:t>
      </w:r>
      <w:r>
        <w:t>0634(Antibiotic Oxacephem-like) + 16</w:t>
      </w:r>
      <w:r w:rsidR="00644CD5">
        <w:t>.</w:t>
      </w:r>
      <w:r>
        <w:t>9(Lipophilicity) + 0</w:t>
      </w:r>
      <w:r w:rsidR="00644CD5">
        <w:t>.</w:t>
      </w:r>
      <w:r>
        <w:t>485(Hepatic disorders treatment) + 0</w:t>
      </w:r>
      <w:r w:rsidR="00644CD5">
        <w:t>.</w:t>
      </w:r>
      <w:r>
        <w:t>224(5 Hydroxytryptamine release stimulant) + 0</w:t>
      </w:r>
      <w:r w:rsidR="00644CD5">
        <w:t>.</w:t>
      </w:r>
      <w:r>
        <w:t>00823(Antineoplastic (multiple myeloma)) + 0</w:t>
      </w:r>
      <w:r w:rsidR="00644CD5">
        <w:t>.</w:t>
      </w:r>
      <w:r>
        <w:t>247(Coma) -0</w:t>
      </w:r>
      <w:r w:rsidR="00644CD5">
        <w:t>.</w:t>
      </w:r>
      <w:r>
        <w:t>221(Cyclin-dependent kinase 5 activator 1 inhibitor) -0</w:t>
      </w:r>
      <w:r w:rsidR="00644CD5">
        <w:t>.</w:t>
      </w:r>
      <w:r>
        <w:t>0103(Carcinogenic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all tumor bearing animals) + 0</w:t>
      </w:r>
      <w:r w:rsidR="00644CD5">
        <w:t>.</w:t>
      </w:r>
      <w:r>
        <w:t>444(ATPase inhibitor) + 0</w:t>
      </w:r>
      <w:r w:rsidR="00644CD5">
        <w:t>.</w:t>
      </w:r>
      <w:r>
        <w:t>474(AMP deaminase 3 inhibitor) + 0</w:t>
      </w:r>
      <w:r w:rsidR="00644CD5">
        <w:t>.</w:t>
      </w:r>
      <w:r>
        <w:t>682(Corticosteroid-like) + 0</w:t>
      </w:r>
      <w:r w:rsidR="00644CD5">
        <w:t>.</w:t>
      </w:r>
      <w:r>
        <w:t>668(Serine carboxypeptidase inhibitor) -0</w:t>
      </w:r>
      <w:r w:rsidR="00644CD5">
        <w:t>.</w:t>
      </w:r>
      <w:r>
        <w:t>856(Fatty liver) -0</w:t>
      </w:r>
      <w:r w:rsidR="00644CD5">
        <w:t>.</w:t>
      </w:r>
      <w:r>
        <w:t>306(Alpha</w:t>
      </w:r>
      <w:r w:rsidR="00644CD5">
        <w:t>.</w:t>
      </w:r>
      <w:r>
        <w:t>alpha-trehalose phosphorylase (configuration-retaining) inhibitor) -0</w:t>
      </w:r>
      <w:r w:rsidR="00644CD5">
        <w:t>.</w:t>
      </w:r>
      <w:r>
        <w:t>463(MGMT expression enhancer) + 0</w:t>
      </w:r>
      <w:r w:rsidR="00644CD5">
        <w:t>.</w:t>
      </w:r>
      <w:r>
        <w:t>398(Carcinogenic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396(Protein-S-isoprenylcysteine O-methyltransferase inhibitor) + 0</w:t>
      </w:r>
      <w:r w:rsidR="00644CD5">
        <w:t>.</w:t>
      </w:r>
      <w:r>
        <w:t>715(Adenosine A1 receptor agonist enhancer) -0</w:t>
      </w:r>
      <w:r w:rsidR="00644CD5">
        <w:t>.</w:t>
      </w:r>
      <w:r>
        <w:t>427(CYP2C substrate) -0</w:t>
      </w:r>
      <w:r w:rsidR="00644CD5">
        <w:t>.</w:t>
      </w:r>
      <w:r>
        <w:t>306(Cyclohexanone monooxygenase inhibitor) -16</w:t>
      </w:r>
      <w:r w:rsidR="00644CD5">
        <w:t>.</w:t>
      </w:r>
      <w:r>
        <w:t>6(Volume^2) -0</w:t>
      </w:r>
      <w:r w:rsidR="00644CD5">
        <w:t>.</w:t>
      </w:r>
      <w:r>
        <w:t>446(Atrial natriuretic peptide antagonist) -0</w:t>
      </w:r>
      <w:r w:rsidR="00644CD5">
        <w:t>.</w:t>
      </w:r>
      <w:r>
        <w:t>0426(GP IIb/IIIa receptor antagonist) -1</w:t>
      </w:r>
      <w:r w:rsidR="00644CD5">
        <w:t>.</w:t>
      </w:r>
      <w:r>
        <w:t>17(Heat shock protein 90 beta antagonist) + 5</w:t>
      </w:r>
      <w:r w:rsidR="00644CD5">
        <w:t>.</w:t>
      </w:r>
      <w:r>
        <w:t>74(Volume) -0</w:t>
      </w:r>
      <w:r w:rsidR="00644CD5">
        <w:t>.</w:t>
      </w:r>
      <w:r>
        <w:t>565(Choreoathetosis) -0</w:t>
      </w:r>
      <w:r w:rsidR="00644CD5">
        <w:t>.</w:t>
      </w:r>
      <w:r>
        <w:t>286(Uterine stimulant) + 2</w:t>
      </w:r>
      <w:r w:rsidR="00644CD5">
        <w:t>.</w:t>
      </w:r>
      <w:r>
        <w:t>05(Carbonic anhydrase XIV inhibitor) + 0</w:t>
      </w:r>
      <w:r w:rsidR="00644CD5">
        <w:t>.</w:t>
      </w:r>
      <w:r>
        <w:t>209(Histone deacetylase SIRT1 stimulant) -0</w:t>
      </w:r>
      <w:r w:rsidR="00644CD5">
        <w:t>.</w:t>
      </w:r>
      <w:r>
        <w:t>341(Keratoses actinic (s</w:t>
      </w:r>
      <w:r>
        <w:t>o</w:t>
      </w:r>
      <w:r>
        <w:t>lar) treatment) -0</w:t>
      </w:r>
      <w:r w:rsidR="00644CD5">
        <w:t>.</w:t>
      </w:r>
      <w:r>
        <w:t>608(Antiacne) + 0</w:t>
      </w:r>
      <w:r w:rsidR="00644CD5">
        <w:t>.</w:t>
      </w:r>
      <w:r>
        <w:t>0906(Lipophilicity^2) + 0</w:t>
      </w:r>
      <w:r w:rsidR="00644CD5">
        <w:t>.</w:t>
      </w:r>
      <w:r>
        <w:t>151(NumPositive) + 0</w:t>
      </w:r>
      <w:r w:rsidR="00644CD5">
        <w:t>.</w:t>
      </w:r>
      <w:r>
        <w:t>155(Adenylate cyclase III i</w:t>
      </w:r>
      <w:r>
        <w:t>n</w:t>
      </w:r>
      <w:r>
        <w:t>hibitor) -0</w:t>
      </w:r>
      <w:r w:rsidR="00644CD5">
        <w:t>.</w:t>
      </w:r>
      <w:r>
        <w:t>489(Tyrosine-protein kinase TXK inhibitor) + 0</w:t>
      </w:r>
      <w:r w:rsidR="00644CD5">
        <w:t>.</w:t>
      </w:r>
      <w:r>
        <w:t>423(Rho-associated kinase I inhibitor) -0</w:t>
      </w:r>
      <w:r w:rsidR="00644CD5">
        <w:t>.</w:t>
      </w:r>
      <w:r>
        <w:t>336(MAP kinase 12 inhibitor) + 0</w:t>
      </w:r>
      <w:r w:rsidR="00644CD5">
        <w:t>.</w:t>
      </w:r>
      <w:r>
        <w:t>422(UGT2B17 substrate) -0</w:t>
      </w:r>
      <w:r w:rsidR="00644CD5">
        <w:t>.</w:t>
      </w:r>
      <w:r>
        <w:t>254(GABA transporter 2 inhibitor) -0</w:t>
      </w:r>
      <w:r w:rsidR="00644CD5">
        <w:t>.</w:t>
      </w:r>
      <w:r>
        <w:t>204(Insulin secretagoues) + 0</w:t>
      </w:r>
      <w:r w:rsidR="00644CD5">
        <w:t>.</w:t>
      </w:r>
      <w:r>
        <w:t>073(Ophthalmic drug) -0</w:t>
      </w:r>
      <w:r w:rsidR="00644CD5">
        <w:t>.</w:t>
      </w:r>
      <w:r>
        <w:t>644(Heat shock protein agonist) + 0</w:t>
      </w:r>
      <w:r w:rsidR="00644CD5">
        <w:t>.</w:t>
      </w:r>
      <w:r>
        <w:t xml:space="preserve">44(Intestinal alkaline phosphatase inhibitor) + </w:t>
      </w:r>
      <w:r>
        <w:lastRenderedPageBreak/>
        <w:t>0</w:t>
      </w:r>
      <w:r w:rsidR="00644CD5">
        <w:t>.</w:t>
      </w:r>
      <w:r>
        <w:t>375(Ether-a-go-go potassium channel 1 blocker) + 0</w:t>
      </w:r>
      <w:r w:rsidR="00644CD5">
        <w:t>.</w:t>
      </w:r>
      <w:r>
        <w:t>261(MAP kinase kinase 1 inhibitor) + 0</w:t>
      </w:r>
      <w:r w:rsidR="00644CD5">
        <w:t>.</w:t>
      </w:r>
      <w:r>
        <w:t>186(Xanthine-like) + 0</w:t>
      </w:r>
      <w:r w:rsidR="00644CD5">
        <w:t>.</w:t>
      </w:r>
      <w:r>
        <w:t>443(Paranoia) + 0</w:t>
      </w:r>
      <w:r w:rsidR="00644CD5">
        <w:t>.</w:t>
      </w:r>
      <w:r>
        <w:t>532(S-adenosyl-L-methionine decarboxylase inhibitor) + 0</w:t>
      </w:r>
      <w:r w:rsidR="00644CD5">
        <w:t>.</w:t>
      </w:r>
      <w:r>
        <w:t>287(Myocarditis) -0</w:t>
      </w:r>
      <w:r w:rsidR="00644CD5">
        <w:t>.</w:t>
      </w:r>
      <w:r>
        <w:t>312(Fatty acid elongase inhibitor) + 0</w:t>
      </w:r>
      <w:r w:rsidR="00644CD5">
        <w:t>.</w:t>
      </w:r>
      <w:r>
        <w:t>5(Glycogen synthase kinase-3 inhibitor) -0</w:t>
      </w:r>
      <w:r w:rsidR="00644CD5">
        <w:t>.</w:t>
      </w:r>
      <w:r>
        <w:t>931(Sorbitol dehydrogenase inhibitor) -0</w:t>
      </w:r>
      <w:r w:rsidR="00644CD5">
        <w:t>.</w:t>
      </w:r>
      <w:r>
        <w:t>213(Oxidoreductase inhibitor) + 0</w:t>
      </w:r>
      <w:r w:rsidR="00644CD5">
        <w:t>.</w:t>
      </w:r>
      <w:r>
        <w:t>309(Baculoviral IAP repeat-containing protein 2 inhibitor) -1</w:t>
      </w:r>
      <w:r w:rsidR="00644CD5">
        <w:t>.</w:t>
      </w:r>
      <w:r>
        <w:t>69(Carbonic anh</w:t>
      </w:r>
      <w:r>
        <w:t>y</w:t>
      </w:r>
      <w:r>
        <w:t>drase VI inhibitor) -0</w:t>
      </w:r>
      <w:r w:rsidR="00644CD5">
        <w:t>.</w:t>
      </w:r>
      <w:r>
        <w:t>148(Hallucinogen) + 0</w:t>
      </w:r>
      <w:r w:rsidR="00644CD5">
        <w:t>.</w:t>
      </w:r>
      <w:r>
        <w:t>661(MMP2 expression inhibitor) -0</w:t>
      </w:r>
      <w:r w:rsidR="00644CD5">
        <w:t>.</w:t>
      </w:r>
      <w:r>
        <w:t>354(Phosphodiesterase II inhibitor) + 0</w:t>
      </w:r>
      <w:r w:rsidR="00644CD5">
        <w:t>.</w:t>
      </w:r>
      <w:r>
        <w:t>572(Protein kinase C mu inhibitor) -0</w:t>
      </w:r>
      <w:r w:rsidR="00644CD5">
        <w:t>.</w:t>
      </w:r>
      <w:r>
        <w:t>286(Glucocorticoid agonist) -0</w:t>
      </w:r>
      <w:r w:rsidR="00644CD5">
        <w:t>.</w:t>
      </w:r>
      <w:r>
        <w:t>551(Free radical scavenger) -0</w:t>
      </w:r>
      <w:r w:rsidR="00644CD5">
        <w:t>.</w:t>
      </w:r>
      <w:r>
        <w:t>429(Gelatinase inhibitor) + 0</w:t>
      </w:r>
      <w:r w:rsidR="00644CD5">
        <w:t>.</w:t>
      </w:r>
      <w:r>
        <w:t>132(Alpha 1a adrenoreceptor agonist) -0</w:t>
      </w:r>
      <w:r w:rsidR="00644CD5">
        <w:t>.</w:t>
      </w:r>
      <w:r>
        <w:t>165(Adenosine uptake inhibitor) + 0</w:t>
      </w:r>
      <w:r w:rsidR="00644CD5">
        <w:t>.</w:t>
      </w:r>
      <w:r>
        <w:t>155(MW) + 8</w:t>
      </w:r>
      <w:r w:rsidR="00644CD5">
        <w:t>.</w:t>
      </w:r>
      <w:r>
        <w:t>37(Volume^3) + 0</w:t>
      </w:r>
      <w:r w:rsidR="00644CD5">
        <w:t>.</w:t>
      </w:r>
      <w:r>
        <w:t>328(Antineoplastic (colorectal cancer)) -0</w:t>
      </w:r>
      <w:r w:rsidR="00644CD5">
        <w:t>.</w:t>
      </w:r>
      <w:r>
        <w:t>306(IL12B expression inhibitor) + 0</w:t>
      </w:r>
      <w:r w:rsidR="00644CD5">
        <w:t>.</w:t>
      </w:r>
      <w:r>
        <w:t>468(TIE-2 a</w:t>
      </w:r>
      <w:r>
        <w:t>n</w:t>
      </w:r>
      <w:r>
        <w:t>tagonist) + 1</w:t>
      </w:r>
      <w:r w:rsidR="00644CD5">
        <w:t>.</w:t>
      </w:r>
      <w:r>
        <w:t>37(Pyruvate dehydrogenase stimulant) -0</w:t>
      </w:r>
      <w:r w:rsidR="00644CD5">
        <w:t>.</w:t>
      </w:r>
      <w:r>
        <w:t>645(Histamine H2 receptor agonist) -0</w:t>
      </w:r>
      <w:r w:rsidR="00644CD5">
        <w:t>.</w:t>
      </w:r>
      <w:r>
        <w:t>639(EFNB2 expression inhibitor) -0</w:t>
      </w:r>
      <w:r w:rsidR="00644CD5">
        <w:t>.</w:t>
      </w:r>
      <w:r>
        <w:t>239(Adenine phosphoribosyltransferase inhibitor) -0</w:t>
      </w:r>
      <w:r w:rsidR="00644CD5">
        <w:t>.</w:t>
      </w:r>
      <w:r>
        <w:t>356(Estrogen receptor alpha antagonist) -0</w:t>
      </w:r>
      <w:r w:rsidR="00644CD5">
        <w:t>.</w:t>
      </w:r>
      <w:r>
        <w:t>247(Protein kinase C gamma inhibitor) + 1</w:t>
      </w:r>
      <w:r w:rsidR="00644CD5">
        <w:t>.</w:t>
      </w:r>
      <w:r>
        <w:t>19(N-acylneuraminate cytidylyltransferase inhibitor) -0</w:t>
      </w:r>
      <w:r w:rsidR="00644CD5">
        <w:t>.</w:t>
      </w:r>
      <w:r>
        <w:t>342(Ribosomal protein S6 kinase alpha 2 inhibitor) -0</w:t>
      </w:r>
      <w:r w:rsidR="00644CD5">
        <w:t>.</w:t>
      </w:r>
      <w:r>
        <w:t>851(Glycerate kinase inhibitor) + 0</w:t>
      </w:r>
      <w:r w:rsidR="00644CD5">
        <w:t>.</w:t>
      </w:r>
      <w:r>
        <w:t>0791(Proteasome subunit beta type-5 inhib</w:t>
      </w:r>
      <w:r>
        <w:t>i</w:t>
      </w:r>
      <w:r>
        <w:t>tor) + 0</w:t>
      </w:r>
      <w:r w:rsidR="00644CD5">
        <w:t>.</w:t>
      </w:r>
      <w:r>
        <w:t>804(Alanine dehydrogenase inhibitor) + 0</w:t>
      </w:r>
      <w:r w:rsidR="00644CD5">
        <w:t>.</w:t>
      </w:r>
      <w:r>
        <w:t>581(CYP1A2 expression enhancer) -0</w:t>
      </w:r>
      <w:r w:rsidR="00644CD5">
        <w:t>.</w:t>
      </w:r>
      <w:r>
        <w:t>402(Aryl-acylamidase i</w:t>
      </w:r>
      <w:r>
        <w:t>n</w:t>
      </w:r>
      <w:r>
        <w:t>hibitor) + 0</w:t>
      </w:r>
      <w:r w:rsidR="00644CD5">
        <w:t>.</w:t>
      </w:r>
      <w:r>
        <w:t>449(TXNRD1 expression enhancer) -0</w:t>
      </w:r>
      <w:r w:rsidR="00644CD5">
        <w:t>.</w:t>
      </w:r>
      <w:r>
        <w:t>121(DNA intercalator) -0</w:t>
      </w:r>
      <w:r w:rsidR="00644CD5">
        <w:t>.</w:t>
      </w:r>
      <w:r>
        <w:t>291(Liver fibrosis treatment) -0</w:t>
      </w:r>
      <w:r w:rsidR="00644CD5">
        <w:t>.</w:t>
      </w:r>
      <w:r>
        <w:t>41(Purinergic P2T antagonist) -0</w:t>
      </w:r>
      <w:r w:rsidR="00644CD5">
        <w:t>.</w:t>
      </w:r>
      <w:r>
        <w:t>125(Apical sodium codependent bile acid transporter inhibitor) + 0</w:t>
      </w:r>
      <w:r w:rsidR="00644CD5">
        <w:t>.</w:t>
      </w:r>
      <w:r>
        <w:t>328(MAP kinase kinase 7 inhibitor) -0</w:t>
      </w:r>
      <w:r w:rsidR="00644CD5">
        <w:t>.</w:t>
      </w:r>
      <w:r>
        <w:t>495(Cyclin-dependent kinase 1 inhibitor) + 0</w:t>
      </w:r>
      <w:r w:rsidR="00644CD5">
        <w:t>.</w:t>
      </w:r>
      <w:r>
        <w:t>129(Phosphatidylinositol 3-kinase beta inhibitor) -1</w:t>
      </w:r>
      <w:r w:rsidR="00644CD5">
        <w:t>.</w:t>
      </w:r>
      <w:r>
        <w:t>25(Vitamin) + 0</w:t>
      </w:r>
      <w:r w:rsidR="00644CD5">
        <w:t>.</w:t>
      </w:r>
      <w:r>
        <w:t>173(Interleukin 1 beta converting enzyme inhibitor) -0</w:t>
      </w:r>
      <w:r w:rsidR="00644CD5">
        <w:t>.</w:t>
      </w:r>
      <w:r>
        <w:t>189(Antineoplastic (squamous cell carcinoma)) -0</w:t>
      </w:r>
      <w:r w:rsidR="00644CD5">
        <w:t>.</w:t>
      </w:r>
      <w:r>
        <w:t>843(Homoserine dehydrogenase inhibitor) + 0</w:t>
      </w:r>
      <w:r w:rsidR="00644CD5">
        <w:t>.</w:t>
      </w:r>
      <w:r>
        <w:t>403(15-Lipoxygenase 2 inhibitor) -0</w:t>
      </w:r>
      <w:r w:rsidR="00644CD5">
        <w:t>.</w:t>
      </w:r>
      <w:r>
        <w:t>42(CTGF expression inhibitor) -1</w:t>
      </w:r>
      <w:r w:rsidR="00644CD5">
        <w:t>.</w:t>
      </w:r>
      <w:r>
        <w:t>84(Purine nucleosidase inhibitor) + 0</w:t>
      </w:r>
      <w:r w:rsidR="00644CD5">
        <w:t>.</w:t>
      </w:r>
      <w:r>
        <w:t>597(Cardiodepressant) + 0</w:t>
      </w:r>
      <w:r w:rsidR="00644CD5">
        <w:t>.</w:t>
      </w:r>
      <w:r>
        <w:t>791(1-Alkyl-2-acetylglycerophosphocholine esterase inhibitor) + 0</w:t>
      </w:r>
      <w:r w:rsidR="00644CD5">
        <w:t>.</w:t>
      </w:r>
      <w:r>
        <w:t>339(Clk dual-specificity kinase inhibitor) -0</w:t>
      </w:r>
      <w:r w:rsidR="00644CD5">
        <w:t>.</w:t>
      </w:r>
      <w:r>
        <w:t>378(Sialorrhea) + 1</w:t>
      </w:r>
      <w:r w:rsidR="00644CD5">
        <w:t>.</w:t>
      </w:r>
      <w:r>
        <w:t>05(CYP4A11 inhibitor) + 0</w:t>
      </w:r>
      <w:r w:rsidR="00644CD5">
        <w:t>.</w:t>
      </w:r>
      <w:r>
        <w:t>635(Antibiotic Carbapenem-like) + 0</w:t>
      </w:r>
      <w:r w:rsidR="00644CD5">
        <w:t>.</w:t>
      </w:r>
      <w:r>
        <w:t>257(TRKB antagonist) + 0</w:t>
      </w:r>
      <w:r w:rsidR="00644CD5">
        <w:t>.</w:t>
      </w:r>
      <w:r>
        <w:t>603(Extrapyramidal disorders treatment) + 0</w:t>
      </w:r>
      <w:r w:rsidR="00644CD5">
        <w:t>.</w:t>
      </w:r>
      <w:r>
        <w:t>916(HSPA1B expression enhancer) -0</w:t>
      </w:r>
      <w:r w:rsidR="00644CD5">
        <w:t>.</w:t>
      </w:r>
      <w:r>
        <w:t>508(Amyotrophic lateral sclerosis treatment) -0</w:t>
      </w:r>
      <w:r w:rsidR="00644CD5">
        <w:t>.</w:t>
      </w:r>
      <w:r>
        <w:t>0234(EGFR expression enhancer) + 0</w:t>
      </w:r>
      <w:r w:rsidR="00644CD5">
        <w:t>.</w:t>
      </w:r>
      <w:r>
        <w:t>373(Neurokinin 3 antagonist) -0</w:t>
      </w:r>
      <w:r w:rsidR="00644CD5">
        <w:t>.</w:t>
      </w:r>
      <w:r>
        <w:t>047(SESN2 expression enhancer) -0</w:t>
      </w:r>
      <w:r w:rsidR="00644CD5">
        <w:t>.</w:t>
      </w:r>
      <w:r>
        <w:t>834(Thyroid hormone beta antagonist) + 0</w:t>
      </w:r>
      <w:r w:rsidR="00644CD5">
        <w:t>.</w:t>
      </w:r>
      <w:r>
        <w:t>353(Respiratory failure) -0</w:t>
      </w:r>
      <w:r w:rsidR="00644CD5">
        <w:t>.</w:t>
      </w:r>
      <w:r>
        <w:t>941(5 Hydroxytryptamine 2 agonist) + 0</w:t>
      </w:r>
      <w:r w:rsidR="00644CD5">
        <w:t>.</w:t>
      </w:r>
      <w:r>
        <w:t>469(Aryl hydrocarbon receptor antagonist) + 0</w:t>
      </w:r>
      <w:r w:rsidR="00644CD5">
        <w:t>.</w:t>
      </w:r>
      <w:r>
        <w:t>227(Histone deacetylase class II inhibitor) + 0</w:t>
      </w:r>
      <w:r w:rsidR="00644CD5">
        <w:t>.</w:t>
      </w:r>
      <w:r>
        <w:t>482(Hematopoietic) + 0</w:t>
      </w:r>
      <w:r w:rsidR="00644CD5">
        <w:t>.</w:t>
      </w:r>
      <w:r>
        <w:t>233(Lichenoid eruption) + 0</w:t>
      </w:r>
      <w:r w:rsidR="00644CD5">
        <w:t>.</w:t>
      </w:r>
      <w:r>
        <w:t>488(FMN reductase inhibitor) + 0</w:t>
      </w:r>
      <w:r w:rsidR="00644CD5">
        <w:t>.</w:t>
      </w:r>
      <w:r>
        <w:t>347(Beta glucosidase inhibitor) + 0</w:t>
      </w:r>
      <w:r w:rsidR="00644CD5">
        <w:t>.</w:t>
      </w:r>
      <w:r>
        <w:t>526(Estrogen alpha receptor agonist) + 1</w:t>
      </w:r>
      <w:r w:rsidR="00644CD5">
        <w:t>.</w:t>
      </w:r>
      <w:r>
        <w:t>19(Glucan 1</w:t>
      </w:r>
      <w:r w:rsidR="00644CD5">
        <w:t>.</w:t>
      </w:r>
      <w:r>
        <w:t>4-alpha-glucosidase inhibitor) -1</w:t>
      </w:r>
      <w:r w:rsidR="00644CD5">
        <w:t>.</w:t>
      </w:r>
      <w:r>
        <w:t>61(Chalcone isomerase inhibitor) + 0</w:t>
      </w:r>
      <w:r w:rsidR="00644CD5">
        <w:t>.</w:t>
      </w:r>
      <w:r>
        <w:t>166(Phosphate transporter inhibitor) + 0</w:t>
      </w:r>
      <w:r w:rsidR="00644CD5">
        <w:t>.</w:t>
      </w:r>
      <w:r>
        <w:t>434(Oxalate oxidase inhibitor) -0</w:t>
      </w:r>
      <w:r w:rsidR="00644CD5">
        <w:t>.</w:t>
      </w:r>
      <w:r>
        <w:t>183(Toll-Like receptor antagonist) -0</w:t>
      </w:r>
      <w:r w:rsidR="00644CD5">
        <w:t>.</w:t>
      </w:r>
      <w:r>
        <w:t>139(Teratogen) -0</w:t>
      </w:r>
      <w:r w:rsidR="00644CD5">
        <w:t>.</w:t>
      </w:r>
      <w:r>
        <w:t>461(Acid phosphatase inhibitor) -0</w:t>
      </w:r>
      <w:r w:rsidR="00644CD5">
        <w:t>.</w:t>
      </w:r>
      <w:r>
        <w:t>423(UDP-3-O-acyl-N-acetylglucosamine deacetylase inhib</w:t>
      </w:r>
      <w:r>
        <w:t>i</w:t>
      </w:r>
      <w:r>
        <w:t>tor) -0</w:t>
      </w:r>
      <w:r w:rsidR="00644CD5">
        <w:t>.</w:t>
      </w:r>
      <w:r>
        <w:t>488(DNA-dependent protein kinase inhibitor) -0</w:t>
      </w:r>
      <w:r w:rsidR="00644CD5">
        <w:t>.</w:t>
      </w:r>
      <w:r>
        <w:t>786(CDK4/cyclin D inhibitor) -0</w:t>
      </w:r>
      <w:r w:rsidR="00644CD5">
        <w:t>.</w:t>
      </w:r>
      <w:r>
        <w:t>535(Aurora kinase inhibitor) -0</w:t>
      </w:r>
      <w:r w:rsidR="00644CD5">
        <w:t>.</w:t>
      </w:r>
      <w:r>
        <w:t>296(Tubulin agonist) + 0</w:t>
      </w:r>
      <w:r w:rsidR="00644CD5">
        <w:t>.</w:t>
      </w:r>
      <w:r>
        <w:t>134(Systemic lupus erythematosus treatment) -0</w:t>
      </w:r>
      <w:r w:rsidR="00644CD5">
        <w:t>.</w:t>
      </w:r>
      <w:r>
        <w:t>868(HSD17B1 expression enhancer) + 1</w:t>
      </w:r>
      <w:r w:rsidR="00644CD5">
        <w:t>.</w:t>
      </w:r>
      <w:r>
        <w:t>78(Cytidylate kinase inhibitor) -0</w:t>
      </w:r>
      <w:r w:rsidR="00644CD5">
        <w:t>.</w:t>
      </w:r>
      <w:r>
        <w:t>301(Withdrawal) -0</w:t>
      </w:r>
      <w:r w:rsidR="00644CD5">
        <w:t>.</w:t>
      </w:r>
      <w:r>
        <w:t>247(Platelet activating factor alpha antagonist) -0</w:t>
      </w:r>
      <w:r w:rsidR="00644CD5">
        <w:t>.</w:t>
      </w:r>
      <w:r>
        <w:t>173(Glucose-1</w:t>
      </w:r>
      <w:r w:rsidR="00644CD5">
        <w:t>.</w:t>
      </w:r>
      <w:r>
        <w:t>6-bisphosphate synthase inhibitor) + 0</w:t>
      </w:r>
      <w:r w:rsidR="00644CD5">
        <w:t>.</w:t>
      </w:r>
      <w:r>
        <w:t>576(GABA C receptor rho-2 antagonist) + 0</w:t>
      </w:r>
      <w:r w:rsidR="00644CD5">
        <w:t>.</w:t>
      </w:r>
      <w:r>
        <w:t>172(Purinergic P2X1 antagonist) -0</w:t>
      </w:r>
      <w:r w:rsidR="00644CD5">
        <w:t>.</w:t>
      </w:r>
      <w:r>
        <w:t>214(D-Amino-acid oxidase inhibitor) + 0</w:t>
      </w:r>
      <w:r w:rsidR="00644CD5">
        <w:t>.</w:t>
      </w:r>
      <w:r>
        <w:t>51(Alkaline phosphatase inhibitor) + 0</w:t>
      </w:r>
      <w:r w:rsidR="00644CD5">
        <w:t>.</w:t>
      </w:r>
      <w:r>
        <w:t>506(SPP1 e</w:t>
      </w:r>
      <w:r>
        <w:t>x</w:t>
      </w:r>
      <w:r>
        <w:t>pression enhancer) + 0</w:t>
      </w:r>
      <w:r w:rsidR="00644CD5">
        <w:t>.</w:t>
      </w:r>
      <w:r>
        <w:t>217(Purinergic P2X3 antagonist) -0</w:t>
      </w:r>
      <w:r w:rsidR="00644CD5">
        <w:t>.</w:t>
      </w:r>
      <w:r>
        <w:t>631(Melatonin 1a antagonist) -1</w:t>
      </w:r>
      <w:r w:rsidR="00644CD5">
        <w:t>.</w:t>
      </w:r>
      <w:r>
        <w:t>2(Amylo-alpha-1</w:t>
      </w:r>
      <w:r w:rsidR="00644CD5">
        <w:t>.</w:t>
      </w:r>
      <w:r>
        <w:t>6-glucosidase inhibitor) + 0</w:t>
      </w:r>
      <w:r w:rsidR="00644CD5">
        <w:t>.</w:t>
      </w:r>
      <w:r>
        <w:t>391(CNS active muscle relaxant) -0</w:t>
      </w:r>
      <w:r w:rsidR="00644CD5">
        <w:t>.</w:t>
      </w:r>
      <w:r>
        <w:t>0315(NumNegative) + 0</w:t>
      </w:r>
      <w:r w:rsidR="00644CD5">
        <w:t>.</w:t>
      </w:r>
      <w:r>
        <w:t>371(Calcium channel L-type blocker) + 0</w:t>
      </w:r>
      <w:r w:rsidR="00644CD5">
        <w:t>.</w:t>
      </w:r>
      <w:r>
        <w:t>205(K(ir) 6.2 channel activator) -0</w:t>
      </w:r>
      <w:r w:rsidR="00644CD5">
        <w:t>.</w:t>
      </w:r>
      <w:r>
        <w:t>189(Protein kinase (CK1) gamma inhibitor) -0</w:t>
      </w:r>
      <w:r w:rsidR="00644CD5">
        <w:t>.</w:t>
      </w:r>
      <w:r>
        <w:t>698(AREG expression enhancer) + 0</w:t>
      </w:r>
      <w:r w:rsidR="00644CD5">
        <w:t>.</w:t>
      </w:r>
      <w:r>
        <w:t>399(Antipruritic</w:t>
      </w:r>
      <w:r w:rsidR="00644CD5">
        <w:t>.</w:t>
      </w:r>
      <w:r>
        <w:t xml:space="preserve"> allergic) -0</w:t>
      </w:r>
      <w:r w:rsidR="00644CD5">
        <w:t>.</w:t>
      </w:r>
      <w:r>
        <w:t>98(CYP24 substrate) + 1</w:t>
      </w:r>
      <w:r w:rsidR="00644CD5">
        <w:t>.</w:t>
      </w:r>
      <w:r>
        <w:t>13(3-Hydroxyanthranilate 3</w:t>
      </w:r>
      <w:r w:rsidR="00644CD5">
        <w:t>.</w:t>
      </w:r>
      <w:r>
        <w:t>4-dioxygenase i</w:t>
      </w:r>
      <w:r>
        <w:t>n</w:t>
      </w:r>
      <w:r>
        <w:t>hibitor) -0</w:t>
      </w:r>
      <w:r w:rsidR="00644CD5">
        <w:t>.</w:t>
      </w:r>
      <w:r>
        <w:t>187(HIV attachment inhibitor) + 1</w:t>
      </w:r>
      <w:r w:rsidR="00644CD5">
        <w:t>.</w:t>
      </w:r>
      <w:r>
        <w:t>53(Ether-a-go-go potassium channel blocker) -0</w:t>
      </w:r>
      <w:r w:rsidR="00644CD5">
        <w:t>.</w:t>
      </w:r>
      <w:r>
        <w:t>209(Amiloride-sensitive sodium channel 1 alpha-subunit blocker) + 0</w:t>
      </w:r>
      <w:r w:rsidR="00644CD5">
        <w:t>.</w:t>
      </w:r>
      <w:r>
        <w:t>514(Phosphatidate cytidylyltransferase inhibitor) + 0</w:t>
      </w:r>
      <w:r w:rsidR="00644CD5">
        <w:t>.</w:t>
      </w:r>
      <w:r>
        <w:t>0953(Poly(ADP-ribose) polymerase inhibitor) -0</w:t>
      </w:r>
      <w:r w:rsidR="00644CD5">
        <w:t>.</w:t>
      </w:r>
      <w:r>
        <w:t>812(Protein phosphatase 2B inhibitor) + 0</w:t>
      </w:r>
      <w:r w:rsidR="00644CD5">
        <w:t>.</w:t>
      </w:r>
      <w:r>
        <w:t>37(Skin irritation</w:t>
      </w:r>
      <w:r w:rsidR="00644CD5">
        <w:t>.</w:t>
      </w:r>
      <w:r>
        <w:t xml:space="preserve"> weak) -0</w:t>
      </w:r>
      <w:r w:rsidR="00644CD5">
        <w:t>.</w:t>
      </w:r>
      <w:r>
        <w:t>673(Nuclear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263(Antiseborrheic) + 0</w:t>
      </w:r>
      <w:r w:rsidR="00644CD5">
        <w:t>.</w:t>
      </w:r>
      <w:r>
        <w:t>193(Diabetic retinopathy treatment) + 0</w:t>
      </w:r>
      <w:r w:rsidR="00644CD5">
        <w:t>.</w:t>
      </w:r>
      <w:r>
        <w:t>604(Hypocalcaemic) -0</w:t>
      </w:r>
      <w:r w:rsidR="00644CD5">
        <w:t>.</w:t>
      </w:r>
      <w:r>
        <w:t>202(Bcl2 antagonist) -0</w:t>
      </w:r>
      <w:r w:rsidR="00644CD5">
        <w:t>.</w:t>
      </w:r>
      <w:r>
        <w:t>243(Adenosylhomocysteine nucleosidase inhibitor) + 0</w:t>
      </w:r>
      <w:r w:rsidR="00644CD5">
        <w:t>.</w:t>
      </w:r>
      <w:r>
        <w:t>22(Cathepsin B inhibitor) + 0</w:t>
      </w:r>
      <w:r w:rsidR="00644CD5">
        <w:t>.</w:t>
      </w:r>
      <w:r>
        <w:t>183(Antihypoxic) + 0</w:t>
      </w:r>
      <w:r w:rsidR="00644CD5">
        <w:t>.</w:t>
      </w:r>
      <w:r>
        <w:t>159(Neurotoxic) + 0</w:t>
      </w:r>
      <w:r w:rsidR="00644CD5">
        <w:t>.</w:t>
      </w:r>
      <w:r>
        <w:t>406(CYP2D6 inhibitor) -0</w:t>
      </w:r>
      <w:r w:rsidR="00644CD5">
        <w:t>.</w:t>
      </w:r>
      <w:r>
        <w:t>359(P-glycoprotein 1 inhibitor) + 0</w:t>
      </w:r>
      <w:r w:rsidR="00644CD5">
        <w:t>.</w:t>
      </w:r>
      <w:r>
        <w:t>159(Pyrimidine antagonist) + 0</w:t>
      </w:r>
      <w:r w:rsidR="00644CD5">
        <w:t>.</w:t>
      </w:r>
      <w:r>
        <w:t>288(Weight gain) + 0</w:t>
      </w:r>
      <w:r w:rsidR="00644CD5">
        <w:t>.</w:t>
      </w:r>
      <w:r>
        <w:t>43(Intermittent claudication trea</w:t>
      </w:r>
      <w:r>
        <w:t>t</w:t>
      </w:r>
      <w:r>
        <w:t>ment) -0</w:t>
      </w:r>
      <w:r w:rsidR="00644CD5">
        <w:t>.</w:t>
      </w:r>
      <w:r>
        <w:t>639(Peptidyl-Lys metalloendopeptidase inhibitor) -0</w:t>
      </w:r>
      <w:r w:rsidR="00644CD5">
        <w:t>.</w:t>
      </w:r>
      <w:r>
        <w:t>53(ATP phosphoribosyltransferase inhibitor) + 0</w:t>
      </w:r>
      <w:r w:rsidR="00644CD5">
        <w:t>.</w:t>
      </w:r>
      <w:r>
        <w:t>202(Integrin antagonist) + 0</w:t>
      </w:r>
      <w:r w:rsidR="00644CD5">
        <w:t>.</w:t>
      </w:r>
      <w:r>
        <w:t>244(Prolyl aminopeptidase inhibitor) + 0</w:t>
      </w:r>
      <w:r w:rsidR="00644CD5">
        <w:t>.</w:t>
      </w:r>
      <w:r>
        <w:t>173(Elastase 3A inhibitor) -0</w:t>
      </w:r>
      <w:r w:rsidR="00644CD5">
        <w:t>.</w:t>
      </w:r>
      <w:r>
        <w:t>492(Histone deacetylase class IV inhibitor) + 0</w:t>
      </w:r>
      <w:r w:rsidR="00644CD5">
        <w:t>.</w:t>
      </w:r>
      <w:r>
        <w:t>21(CYP1A inhibitor) -0</w:t>
      </w:r>
      <w:r w:rsidR="00644CD5">
        <w:t>.</w:t>
      </w:r>
      <w:r>
        <w:t>562(Dipeptidyl peptidase I inhibitor) + 0</w:t>
      </w:r>
      <w:r w:rsidR="00644CD5">
        <w:t>.</w:t>
      </w:r>
      <w:r>
        <w:t>325(Lysine ca</w:t>
      </w:r>
      <w:r>
        <w:t>r</w:t>
      </w:r>
      <w:r>
        <w:t>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694(GABA transporter inhibitor) -0</w:t>
      </w:r>
      <w:r w:rsidR="00644CD5">
        <w:t>.</w:t>
      </w:r>
      <w:r>
        <w:t>505(Peptidylglycine monooxygenase inhibitor) + 0</w:t>
      </w:r>
      <w:r w:rsidR="00644CD5">
        <w:t>.</w:t>
      </w:r>
      <w:r>
        <w:t>507(CYP27A substrate) + 0</w:t>
      </w:r>
      <w:r w:rsidR="00644CD5">
        <w:t>.</w:t>
      </w:r>
      <w:r>
        <w:t>328(UGT1A9 substrate) + 0</w:t>
      </w:r>
      <w:r w:rsidR="00644CD5">
        <w:t>.</w:t>
      </w:r>
      <w:r>
        <w:t>293(Cyclin B2 inhibitor) -0</w:t>
      </w:r>
      <w:r w:rsidR="00644CD5">
        <w:t>.</w:t>
      </w:r>
      <w:r>
        <w:t>000543(Lipophilicity^3) -0</w:t>
      </w:r>
      <w:r w:rsidR="00644CD5">
        <w:t>.</w:t>
      </w:r>
      <w:r>
        <w:t>442(Lactate 2-monooxygenase inhibitor) -0</w:t>
      </w:r>
      <w:r w:rsidR="00644CD5">
        <w:t>.</w:t>
      </w:r>
      <w:r>
        <w:t>238(Plasminogen activator inhibitor) -0</w:t>
      </w:r>
      <w:r w:rsidR="00644CD5">
        <w:t>.</w:t>
      </w:r>
      <w:r>
        <w:t>517(CpG-Oligodeoxynucleotides inhibitor) + 0</w:t>
      </w:r>
      <w:r w:rsidR="00644CD5">
        <w:t>.</w:t>
      </w:r>
      <w:r>
        <w:t>11(Antineoplastic (brain cancer)) + 0</w:t>
      </w:r>
      <w:r w:rsidR="00644CD5">
        <w:t>.</w:t>
      </w:r>
      <w:r>
        <w:t>312(FASLG expression inhib</w:t>
      </w:r>
      <w:r>
        <w:t>i</w:t>
      </w:r>
      <w:r>
        <w:t>tor) -0</w:t>
      </w:r>
      <w:r w:rsidR="00644CD5">
        <w:t>.</w:t>
      </w:r>
      <w:r>
        <w:t>165(EIF5A expression inhibitor) -0</w:t>
      </w:r>
      <w:r w:rsidR="00644CD5">
        <w:t>.</w:t>
      </w:r>
      <w:r>
        <w:t>0922(Antihypertensive) -0</w:t>
      </w:r>
      <w:r w:rsidR="00644CD5">
        <w:t>.</w:t>
      </w:r>
      <w:r>
        <w:t>589(Rhodopsin kinase inhibitor) -0</w:t>
      </w:r>
      <w:r w:rsidR="00644CD5">
        <w:t>.</w:t>
      </w:r>
      <w:r>
        <w:t>216(Cytokine production inhibitor) -0</w:t>
      </w:r>
      <w:r w:rsidR="00644CD5">
        <w:t>.</w:t>
      </w:r>
      <w:r>
        <w:t>589(SULT1A1 substrate) -0</w:t>
      </w:r>
      <w:r w:rsidR="00644CD5">
        <w:t>.</w:t>
      </w:r>
      <w:r>
        <w:t>144(5 Hydroxytryptamine 4 agonist) -</w:t>
      </w:r>
      <w:r>
        <w:lastRenderedPageBreak/>
        <w:t>0</w:t>
      </w:r>
      <w:r w:rsidR="00644CD5">
        <w:t>.</w:t>
      </w:r>
      <w:r>
        <w:t>519(CYP1B1 inhibitor) + 0</w:t>
      </w:r>
      <w:r w:rsidR="00644CD5">
        <w:t>.</w:t>
      </w:r>
      <w:r>
        <w:t>59(Chorismate mutase inhibitor) -0</w:t>
      </w:r>
      <w:r w:rsidR="00644CD5">
        <w:t>.</w:t>
      </w:r>
      <w:r>
        <w:t>149(Antihelmintic (Nematodes)) -0</w:t>
      </w:r>
      <w:r w:rsidR="00644CD5">
        <w:t>.</w:t>
      </w:r>
      <w:r>
        <w:t>298(UGT1A4 substrate) + 0</w:t>
      </w:r>
      <w:r w:rsidR="00644CD5">
        <w:t>.</w:t>
      </w:r>
      <w:r>
        <w:t>448(Membrane dipeptidase inhibitor) + 0</w:t>
      </w:r>
      <w:r w:rsidR="00644CD5">
        <w:t>.</w:t>
      </w:r>
      <w:r>
        <w:t>771(Caspase 8 inhibitor) + 0</w:t>
      </w:r>
      <w:r w:rsidR="00644CD5">
        <w:t>.</w:t>
      </w:r>
      <w:r>
        <w:t>162(Glutamate (mGluR3) a</w:t>
      </w:r>
      <w:r>
        <w:t>n</w:t>
      </w:r>
      <w:r>
        <w:t>tagonist) + 0</w:t>
      </w:r>
      <w:r w:rsidR="00644CD5">
        <w:t>.</w:t>
      </w:r>
      <w:r>
        <w:t>119(Multidrug resistance-associated protein inhibitor) + 0</w:t>
      </w:r>
      <w:r w:rsidR="00644CD5">
        <w:t>.</w:t>
      </w:r>
      <w:r>
        <w:t>151(Dipeptidyl peptidase IV inhibitor) + 0</w:t>
      </w:r>
      <w:r w:rsidR="00644CD5">
        <w:t>.</w:t>
      </w:r>
      <w:r>
        <w:t>36(CYP1A1 expression inhibitor) + 0</w:t>
      </w:r>
      <w:r w:rsidR="00644CD5">
        <w:t>.</w:t>
      </w:r>
      <w:r>
        <w:t>143(Lysine-tRNA ligase inhibitor) + 0</w:t>
      </w:r>
      <w:r w:rsidR="00644CD5">
        <w:t>.</w:t>
      </w:r>
      <w:r>
        <w:t>51(Imidazoline receptor antagonist) + 0</w:t>
      </w:r>
      <w:r w:rsidR="00644CD5">
        <w:t>.</w:t>
      </w:r>
      <w:r>
        <w:t>137(5 Hydroxytryptamine 2 antagonist) -0</w:t>
      </w:r>
      <w:r w:rsidR="00644CD5">
        <w:t>.</w:t>
      </w:r>
      <w:r>
        <w:t>157(Prostacyclin antagonist) + 0</w:t>
      </w:r>
      <w:r w:rsidR="00644CD5">
        <w:t>.</w:t>
      </w:r>
      <w:r>
        <w:t>177(MAP kinase 1 inhibitor) -0</w:t>
      </w:r>
      <w:r w:rsidR="00644CD5">
        <w:t>.</w:t>
      </w:r>
      <w:r>
        <w:t>228(p38 MAP kinase inhibitor) -0</w:t>
      </w:r>
      <w:r w:rsidR="00644CD5">
        <w:t>.</w:t>
      </w:r>
      <w:r>
        <w:t>135(Methylglyoxal synthase inhibitor) -0</w:t>
      </w:r>
      <w:r w:rsidR="00644CD5">
        <w:t>.</w:t>
      </w:r>
      <w:r>
        <w:t>147(5 Hydroxytryptamine 1F agonist) -0</w:t>
      </w:r>
      <w:r w:rsidR="00644CD5">
        <w:t>.</w:t>
      </w:r>
      <w:r>
        <w:t>097(Platelet aggregation inhibitor) -0</w:t>
      </w:r>
      <w:r w:rsidR="00644CD5">
        <w:t>.</w:t>
      </w:r>
      <w:r>
        <w:t>145(5 Hydroxytryptamine 4E antagonist) + 0</w:t>
      </w:r>
      <w:r w:rsidR="00644CD5">
        <w:t>.</w:t>
      </w:r>
      <w:r>
        <w:t>105(Troponin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125(Geranylgeranyltransferase I inhibitor) -0</w:t>
      </w:r>
      <w:r w:rsidR="00644CD5">
        <w:t>.</w:t>
      </w:r>
      <w:r>
        <w:t>164(MAP kinase 7 inhibitor) -0</w:t>
      </w:r>
      <w:r w:rsidR="00644CD5">
        <w:t>.</w:t>
      </w:r>
      <w:r>
        <w:t>152(Methionyl aminope</w:t>
      </w:r>
      <w:r>
        <w:t>p</w:t>
      </w:r>
      <w:r>
        <w:t>tidase 2 inhibitor) + 0</w:t>
      </w:r>
      <w:r w:rsidR="00644CD5">
        <w:t>.</w:t>
      </w:r>
      <w:r>
        <w:t>365(Nuclear factor of activated T-cells cytoplasmic 2 inhibitor) + 0</w:t>
      </w:r>
      <w:r w:rsidR="00644CD5">
        <w:t>.</w:t>
      </w:r>
      <w:r>
        <w:t>0815(Transcription factor STAT1 inhibitor) -0</w:t>
      </w:r>
      <w:r w:rsidR="00644CD5">
        <w:t>.</w:t>
      </w:r>
      <w:r>
        <w:t>567(Testosterone 17beta-dehydrogenase inhibitor) + 0</w:t>
      </w:r>
      <w:r w:rsidR="00644CD5">
        <w:t>.</w:t>
      </w:r>
      <w:r>
        <w:t>156(MAP-kinase-activated kinase 5 inhib</w:t>
      </w:r>
      <w:r>
        <w:t>i</w:t>
      </w:r>
      <w:r>
        <w:t>tor) + 0</w:t>
      </w:r>
      <w:r w:rsidR="00644CD5">
        <w:t>.</w:t>
      </w:r>
      <w:r>
        <w:t>217(Carcinogenic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242(Chorea) -0</w:t>
      </w:r>
      <w:r w:rsidR="00644CD5">
        <w:t>.</w:t>
      </w:r>
      <w:r>
        <w:t>144(CC chemokine 2 receptor antagonist) -0</w:t>
      </w:r>
      <w:r w:rsidR="00644CD5">
        <w:t>.</w:t>
      </w:r>
      <w:r>
        <w:t>106(Antineoplastic (small cell lung cancer)) + 0</w:t>
      </w:r>
      <w:r w:rsidR="00644CD5">
        <w:t>.</w:t>
      </w:r>
      <w:r>
        <w:t>427(Aminopeptidase N inhibitor) -0</w:t>
      </w:r>
      <w:r w:rsidR="00644CD5">
        <w:t>.</w:t>
      </w:r>
      <w:r>
        <w:t>151(Aphasia) -0</w:t>
      </w:r>
      <w:r w:rsidR="00644CD5">
        <w:t>.</w:t>
      </w:r>
      <w:r>
        <w:t>378(Aspartate ammonia-lyase inhibitor) + 0</w:t>
      </w:r>
      <w:r w:rsidR="00644CD5">
        <w:t>.</w:t>
      </w:r>
      <w:r>
        <w:t>125(CYP1A1 substrate) -0</w:t>
      </w:r>
      <w:r w:rsidR="00644CD5">
        <w:t>.</w:t>
      </w:r>
      <w:r>
        <w:t>225(Thymidylate synthase inhibitor) -0</w:t>
      </w:r>
      <w:r w:rsidR="00644CD5">
        <w:t>.</w:t>
      </w:r>
      <w:r>
        <w:t>145(Transcription factor E2F1 inhibitor) + 0</w:t>
      </w:r>
      <w:r w:rsidR="00644CD5">
        <w:t>.</w:t>
      </w:r>
      <w:r>
        <w:t>0932(Glucagon-like peptide 1 receptor antagonist) -0</w:t>
      </w:r>
      <w:r w:rsidR="00644CD5">
        <w:t>.</w:t>
      </w:r>
      <w:r>
        <w:t>0994(Adenosine A2b receptor agonist) + 0</w:t>
      </w:r>
      <w:r w:rsidR="00644CD5">
        <w:t>.</w:t>
      </w:r>
      <w:r>
        <w:t>479(2-Isopropylmalate synthase inhibitor) + 0</w:t>
      </w:r>
      <w:r w:rsidR="00644CD5">
        <w:t>.</w:t>
      </w:r>
      <w:r>
        <w:t>0765(Pancreatic disorders treatment) -0</w:t>
      </w:r>
      <w:r w:rsidR="00644CD5">
        <w:t>.</w:t>
      </w:r>
      <w:r>
        <w:t>488(Neurotensin 3 receptor antagonist) + 0</w:t>
      </w:r>
      <w:r w:rsidR="00644CD5">
        <w:t>.</w:t>
      </w:r>
      <w:r>
        <w:t>202(NFE2L2 expression enhancer) + 0</w:t>
      </w:r>
      <w:r w:rsidR="00644CD5">
        <w:t>.</w:t>
      </w:r>
      <w:r>
        <w:t>376(Granulocyte macrophage colony stimulating factor agonist) -0</w:t>
      </w:r>
      <w:r w:rsidR="00644CD5">
        <w:t>.</w:t>
      </w:r>
      <w:r>
        <w:t>138(Glutamate (mGluR4) antagonist) -0</w:t>
      </w:r>
      <w:r w:rsidR="00644CD5">
        <w:t>.</w:t>
      </w:r>
      <w:r>
        <w:t>096(Parathyroid hormone secretion stimulant) -0</w:t>
      </w:r>
      <w:r w:rsidR="00644CD5">
        <w:t>.</w:t>
      </w:r>
      <w:r>
        <w:t>558(Pyruvate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112(Attention deficit/hyperactivity disorder treatment) + 0</w:t>
      </w:r>
      <w:r w:rsidR="00644CD5">
        <w:t>.</w:t>
      </w:r>
      <w:r>
        <w:t>383(Formyl peptide receptor antagonist) + 0</w:t>
      </w:r>
      <w:r w:rsidR="00644CD5">
        <w:t>.</w:t>
      </w:r>
      <w:r>
        <w:t>12(Mucomembranous protector) + 0</w:t>
      </w:r>
      <w:r w:rsidR="00644CD5">
        <w:t>.</w:t>
      </w:r>
      <w:r>
        <w:t>119(Periodontitis treatment) + 0</w:t>
      </w:r>
      <w:r w:rsidR="00644CD5">
        <w:t>.</w:t>
      </w:r>
      <w:r>
        <w:t>153(Saluretic) -0</w:t>
      </w:r>
      <w:r w:rsidR="00644CD5">
        <w:t>.</w:t>
      </w:r>
      <w:r>
        <w:t>213(VCAM antagonist) -0</w:t>
      </w:r>
      <w:r w:rsidR="00644CD5">
        <w:t>.</w:t>
      </w:r>
      <w:r>
        <w:t>12(Serine/threonine-protein kinase WEE1 inhibitor) + 0</w:t>
      </w:r>
      <w:r w:rsidR="00644CD5">
        <w:t>.</w:t>
      </w:r>
      <w:r>
        <w:t>292(Hydroxymethylbilane synthase inhibitor) -0</w:t>
      </w:r>
      <w:r w:rsidR="00644CD5">
        <w:t>.</w:t>
      </w:r>
      <w:r>
        <w:t>126(Immunostimulant) -0</w:t>
      </w:r>
      <w:r w:rsidR="00644CD5">
        <w:t>.</w:t>
      </w:r>
      <w:r>
        <w:t>466(Histone deacetylase 10 inhibitor) + 0</w:t>
      </w:r>
      <w:r w:rsidR="00644CD5">
        <w:t>.</w:t>
      </w:r>
      <w:r>
        <w:t>218(Antiinflammatory</w:t>
      </w:r>
      <w:r w:rsidR="00644CD5">
        <w:t>.</w:t>
      </w:r>
      <w:r>
        <w:t xml:space="preserve"> ophthalmic) -0</w:t>
      </w:r>
      <w:r w:rsidR="00644CD5">
        <w:t>.</w:t>
      </w:r>
      <w:r>
        <w:t>281(NOS2 expression inhibitor) -0</w:t>
      </w:r>
      <w:r w:rsidR="00644CD5">
        <w:t>.</w:t>
      </w:r>
      <w:r>
        <w:t>342(Free fatty acid receptor 1 agonist) -0</w:t>
      </w:r>
      <w:r w:rsidR="00644CD5">
        <w:t>.</w:t>
      </w:r>
      <w:r>
        <w:t>384(Glucosyl transferase inhibitor) + 0</w:t>
      </w:r>
      <w:r w:rsidR="00644CD5">
        <w:t>.</w:t>
      </w:r>
      <w:r>
        <w:t>114(Proto-oncogene tyrosine-protein kinase c-hck inhibitor) + 0</w:t>
      </w:r>
      <w:r w:rsidR="00644CD5">
        <w:t>.</w:t>
      </w:r>
      <w:r>
        <w:t>187(Beta-glucosidase inhibitor) -0</w:t>
      </w:r>
      <w:r w:rsidR="00644CD5">
        <w:t>.</w:t>
      </w:r>
      <w:r>
        <w:t>337(P2 nucleoside transporter inhibitor) + 0</w:t>
      </w:r>
      <w:r w:rsidR="00644CD5">
        <w:t>.</w:t>
      </w:r>
      <w:r>
        <w:t>164(GADD45A expression enhancer) + 0</w:t>
      </w:r>
      <w:r w:rsidR="00644CD5">
        <w:t>.</w:t>
      </w:r>
      <w:r>
        <w:t>477(P3 purinoceptor-like protein antagonist) -0</w:t>
      </w:r>
      <w:r w:rsidR="00644CD5">
        <w:t>.</w:t>
      </w:r>
      <w:r>
        <w:t>104(Carcinogenic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423(Alpha</w:t>
      </w:r>
      <w:r w:rsidR="00644CD5">
        <w:t>.</w:t>
      </w:r>
      <w:r>
        <w:t>alpha-trehalase inhib</w:t>
      </w:r>
      <w:r>
        <w:t>i</w:t>
      </w:r>
      <w:r>
        <w:t>tor) -0</w:t>
      </w:r>
      <w:r w:rsidR="00644CD5">
        <w:t>.</w:t>
      </w:r>
      <w:r>
        <w:t>237(Nicotinic neuronal receptor agonist) + 0</w:t>
      </w:r>
      <w:r w:rsidR="00644CD5">
        <w:t>.</w:t>
      </w:r>
      <w:r>
        <w:t>613(CYP27 substrate) + 0</w:t>
      </w:r>
      <w:r w:rsidR="00644CD5">
        <w:t>.</w:t>
      </w:r>
      <w:r>
        <w:t>111(Carcinogenic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109(Dyrk kinase inhibitor) + 0</w:t>
      </w:r>
      <w:r w:rsidR="00644CD5">
        <w:t>.</w:t>
      </w:r>
      <w:r>
        <w:t>0853(Sucrose-phosphate synthase inhibitor) -0</w:t>
      </w:r>
      <w:r w:rsidR="00644CD5">
        <w:t>.</w:t>
      </w:r>
      <w:r>
        <w:t>102(Skeletal muscle relaxant) + 0</w:t>
      </w:r>
      <w:r w:rsidR="00644CD5">
        <w:t>.</w:t>
      </w:r>
      <w:r>
        <w:t>353(NADPH oxidoreductase inhibitor) -0</w:t>
      </w:r>
      <w:r w:rsidR="00644CD5">
        <w:t>.</w:t>
      </w:r>
      <w:r>
        <w:t>121(Mineralocorticoid) + 0</w:t>
      </w:r>
      <w:r w:rsidR="00644CD5">
        <w:t>.</w:t>
      </w:r>
      <w:r>
        <w:t>0883(Estrogen-related receptor beta antag</w:t>
      </w:r>
      <w:r>
        <w:t>o</w:t>
      </w:r>
      <w:r>
        <w:t>nist) -0</w:t>
      </w:r>
      <w:r w:rsidR="00644CD5">
        <w:t>.</w:t>
      </w:r>
      <w:r>
        <w:t>0792(T-cell protein-tyrosine phosphatase inhibitor) + 0</w:t>
      </w:r>
      <w:r w:rsidR="00644CD5">
        <w:t>.</w:t>
      </w:r>
      <w:r>
        <w:t>21(CXCL12 expression enhancer) -0</w:t>
      </w:r>
      <w:r w:rsidR="00644CD5">
        <w:t>.</w:t>
      </w:r>
      <w:r>
        <w:t>0939(Pruritus) -0</w:t>
      </w:r>
      <w:r w:rsidR="00644CD5">
        <w:t>.</w:t>
      </w:r>
      <w:r>
        <w:t>12(Antiviral (Poxvirus)) + 0</w:t>
      </w:r>
      <w:r w:rsidR="00644CD5">
        <w:t>.</w:t>
      </w:r>
      <w:r>
        <w:t>253(Urotensin II agonist) + 0</w:t>
      </w:r>
      <w:r w:rsidR="00644CD5">
        <w:t>.</w:t>
      </w:r>
      <w:r>
        <w:t>0699(Factor XI inhibitor) -0</w:t>
      </w:r>
      <w:r w:rsidR="00644CD5">
        <w:t>.</w:t>
      </w:r>
      <w:r>
        <w:t>0694(Histone deacetylase SIRT2 inhibitor) -0</w:t>
      </w:r>
      <w:r w:rsidR="00644CD5">
        <w:t>.</w:t>
      </w:r>
      <w:r>
        <w:t>211(Abortion inducer) -0</w:t>
      </w:r>
      <w:r w:rsidR="00644CD5">
        <w:t>.</w:t>
      </w:r>
      <w:r>
        <w:t>192(Trans-1</w:t>
      </w:r>
      <w:r w:rsidR="00644CD5">
        <w:t>.</w:t>
      </w:r>
      <w:r>
        <w:t>2-dihydrobenzene-1</w:t>
      </w:r>
      <w:r w:rsidR="00644CD5">
        <w:t>.</w:t>
      </w:r>
      <w:r>
        <w:t>2-diol dehydrogenase inhibitor) -0</w:t>
      </w:r>
      <w:r w:rsidR="00644CD5">
        <w:t>.</w:t>
      </w:r>
      <w:r>
        <w:t>0991(CTNNB1 expression inhibitor) + 0</w:t>
      </w:r>
      <w:r w:rsidR="00644CD5">
        <w:t>.</w:t>
      </w:r>
      <w:r>
        <w:t>126(Carcinogenic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0817(Ribosomal protein S6 kinase alpha 5 inhibitor) -0</w:t>
      </w:r>
      <w:r w:rsidR="00644CD5">
        <w:t>.</w:t>
      </w:r>
      <w:r>
        <w:t>183(Acyl-CoA hydrolase inhibitor) -0</w:t>
      </w:r>
      <w:r w:rsidR="00644CD5">
        <w:t>.</w:t>
      </w:r>
      <w:r>
        <w:t>3(Lysophosphatidic acid receptor antagonist) + 0</w:t>
      </w:r>
      <w:r w:rsidR="00644CD5">
        <w:t>.</w:t>
      </w:r>
      <w:r>
        <w:t>311(Carboxy-cis</w:t>
      </w:r>
      <w:r w:rsidR="00644CD5">
        <w:t>.</w:t>
      </w:r>
      <w:r>
        <w:t>cis-muconate cyclase inhibitor) + 0</w:t>
      </w:r>
      <w:r w:rsidR="00644CD5">
        <w:t>.</w:t>
      </w:r>
      <w:r>
        <w:t>316(4-Hydroxy-4-methyl-2-oxoglutarate aldolase inhibitor) -0</w:t>
      </w:r>
      <w:r w:rsidR="00644CD5">
        <w:t>.</w:t>
      </w:r>
      <w:r>
        <w:t>239(Agaritine gamma-glutamyltransferase inhibitor) -0</w:t>
      </w:r>
      <w:r w:rsidR="00644CD5">
        <w:t>.</w:t>
      </w:r>
      <w:r>
        <w:t>331(Biliverdin reductase inhibitor) + 0</w:t>
      </w:r>
      <w:r w:rsidR="00644CD5">
        <w:t>.</w:t>
      </w:r>
      <w:r>
        <w:t>211(5 Hydroxytry</w:t>
      </w:r>
      <w:r>
        <w:t>p</w:t>
      </w:r>
      <w:r>
        <w:t>tamine 1B agonist) -0</w:t>
      </w:r>
      <w:r w:rsidR="00644CD5">
        <w:t>.</w:t>
      </w:r>
      <w:r>
        <w:t>0584(GHS receptor antagonist) -0</w:t>
      </w:r>
      <w:r w:rsidR="00644CD5">
        <w:t>.</w:t>
      </w:r>
      <w:r>
        <w:t>0679(Melanocortin 5 antagonist) -0</w:t>
      </w:r>
      <w:r w:rsidR="00644CD5">
        <w:t>.</w:t>
      </w:r>
      <w:r>
        <w:t>0805(Phosphatidylinositol 3-kinase alpha inhibitor) + 0</w:t>
      </w:r>
      <w:r w:rsidR="00644CD5">
        <w:t>.</w:t>
      </w:r>
      <w:r>
        <w:t>154(Secretase beta inhibitor) + 0</w:t>
      </w:r>
      <w:r w:rsidR="00644CD5">
        <w:t>.</w:t>
      </w:r>
      <w:r>
        <w:t>246(Glutamate-cysteine ligase inhibitor) + 0</w:t>
      </w:r>
      <w:r w:rsidR="00644CD5">
        <w:t>.</w:t>
      </w:r>
      <w:r>
        <w:t>0631(Thyroid hormone alpha antagonist) -0</w:t>
      </w:r>
      <w:r w:rsidR="00644CD5">
        <w:t>.</w:t>
      </w:r>
      <w:r>
        <w:t>137(UGT2B1 substrate) -0</w:t>
      </w:r>
      <w:r w:rsidR="00644CD5">
        <w:t>.</w:t>
      </w:r>
      <w:r>
        <w:t>0573(Tyrosine kinase non-receptor protein 2 inhibitor) -0</w:t>
      </w:r>
      <w:r w:rsidR="00644CD5">
        <w:t>.</w:t>
      </w:r>
      <w:r>
        <w:t>19(Aspartate transaminase inhibitor) -0</w:t>
      </w:r>
      <w:r w:rsidR="00644CD5">
        <w:t>.</w:t>
      </w:r>
      <w:r>
        <w:t>0579(L lactate dehydrogenase C4 inhib</w:t>
      </w:r>
      <w:r>
        <w:t>i</w:t>
      </w:r>
      <w:r>
        <w:t>tor) -0</w:t>
      </w:r>
      <w:r w:rsidR="00644CD5">
        <w:t>.</w:t>
      </w:r>
      <w:r>
        <w:t>0719(Steroid-like) + 0</w:t>
      </w:r>
      <w:r w:rsidR="00644CD5">
        <w:t>.</w:t>
      </w:r>
      <w:r>
        <w:t>074(Ca2+/calmodulin-dependent kinase II delta inhibitor) -0</w:t>
      </w:r>
      <w:r w:rsidR="00644CD5">
        <w:t>.</w:t>
      </w:r>
      <w:r>
        <w:t>155(Antihyperaldosteronism) -0</w:t>
      </w:r>
      <w:r w:rsidR="00644CD5">
        <w:t>.</w:t>
      </w:r>
      <w:r>
        <w:t>0644(HIV-2 pol protein inhibitor) -0</w:t>
      </w:r>
      <w:r w:rsidR="00644CD5">
        <w:t>.</w:t>
      </w:r>
      <w:r>
        <w:t>0579(Phenylethanolamine N methyltransferase inhibitor) -0</w:t>
      </w:r>
      <w:r w:rsidR="00644CD5">
        <w:t>.</w:t>
      </w:r>
      <w:r>
        <w:t>141(Polo-like kinase-3 inhibitor) -0</w:t>
      </w:r>
      <w:r w:rsidR="00644CD5">
        <w:t>.</w:t>
      </w:r>
      <w:r>
        <w:t>064(Hyperbilirubinemia) -0</w:t>
      </w:r>
      <w:r w:rsidR="00644CD5">
        <w:t>.</w:t>
      </w:r>
      <w:r>
        <w:t>0461(BRCA1 expression enhancer) + 0</w:t>
      </w:r>
      <w:r w:rsidR="00644CD5">
        <w:t>.</w:t>
      </w:r>
      <w:r>
        <w:t>0558(Protein kinase A inhibitor) -0</w:t>
      </w:r>
      <w:r w:rsidR="00644CD5">
        <w:t>.</w:t>
      </w:r>
      <w:r>
        <w:t>203(Heparan-alpha-glucosaminide N-acetyltransferase inhibitor) + 0</w:t>
      </w:r>
      <w:r w:rsidR="00644CD5">
        <w:t>.</w:t>
      </w:r>
      <w:r>
        <w:t>129(Ethanolaminephosphotransferase inhibitor) + 0</w:t>
      </w:r>
      <w:r w:rsidR="00644CD5">
        <w:t>.</w:t>
      </w:r>
      <w:r>
        <w:t>0417(Ca2+/calmodulin-dependent kinase IV inhibitor) + 0</w:t>
      </w:r>
      <w:r w:rsidR="00644CD5">
        <w:t>.</w:t>
      </w:r>
      <w:r>
        <w:t>158(Anticholelithogenic) + 0</w:t>
      </w:r>
      <w:r w:rsidR="00644CD5">
        <w:t>.</w:t>
      </w:r>
      <w:r>
        <w:t>13(Mannosyl-oligosaccharide 1</w:t>
      </w:r>
      <w:r w:rsidR="00644CD5">
        <w:t>.</w:t>
      </w:r>
      <w:r>
        <w:t>2-alpha-mannosidase inhibitor) + 0</w:t>
      </w:r>
      <w:r w:rsidR="00644CD5">
        <w:t>.</w:t>
      </w:r>
      <w:r>
        <w:t>0841(Membrane permeability enhancer) -0</w:t>
      </w:r>
      <w:r w:rsidR="00644CD5">
        <w:t>.</w:t>
      </w:r>
      <w:r>
        <w:t>0608(THBS1 expression enhancer) -0</w:t>
      </w:r>
      <w:r w:rsidR="00644CD5">
        <w:t>.</w:t>
      </w:r>
      <w:r>
        <w:t>0391(ATPase (Mitochondrial F1F0) inhibitor) + 0</w:t>
      </w:r>
      <w:r w:rsidR="00644CD5">
        <w:t>.</w:t>
      </w:r>
      <w:r>
        <w:t>114(Phosphatidylinositol 4-kinase inhibitor) -0</w:t>
      </w:r>
      <w:r w:rsidR="00644CD5">
        <w:t>.</w:t>
      </w:r>
      <w:r>
        <w:t>133(Capillary fragility treatment) + 0</w:t>
      </w:r>
      <w:r w:rsidR="00644CD5">
        <w:t>.</w:t>
      </w:r>
      <w:r>
        <w:t>118(Pyruvate kinase inhibitor) + 0</w:t>
      </w:r>
      <w:r w:rsidR="00644CD5">
        <w:t>.</w:t>
      </w:r>
      <w:r>
        <w:t>0235(Chloride channel blocker) + 0</w:t>
      </w:r>
      <w:r w:rsidR="00644CD5">
        <w:t>.</w:t>
      </w:r>
      <w:r>
        <w:t>033(Opioid mu 1 receptor antagonist) -0</w:t>
      </w:r>
      <w:r w:rsidR="00644CD5">
        <w:t>.</w:t>
      </w:r>
      <w:r>
        <w:t>0797(Psychosexual dysfunction treatment) -0</w:t>
      </w:r>
      <w:r w:rsidR="00644CD5">
        <w:t>.</w:t>
      </w:r>
      <w:r>
        <w:t>0315(Prostaglandin EP2 antagonist) -0</w:t>
      </w:r>
      <w:r w:rsidR="00644CD5">
        <w:t>.</w:t>
      </w:r>
      <w:r>
        <w:t>0921(ATPase (Vacuolar H+) inhibitor) -0</w:t>
      </w:r>
      <w:r w:rsidR="00644CD5">
        <w:t>.</w:t>
      </w:r>
      <w:r>
        <w:t>0284(MDM2 expre</w:t>
      </w:r>
      <w:r>
        <w:t>s</w:t>
      </w:r>
      <w:r>
        <w:t>sion enhancer) -0</w:t>
      </w:r>
      <w:r w:rsidR="00644CD5">
        <w:t>.</w:t>
      </w:r>
      <w:r>
        <w:t>0195(Sodium/bile acid cotransporter inhibitor) -0</w:t>
      </w:r>
      <w:r w:rsidR="00644CD5">
        <w:t>.</w:t>
      </w:r>
      <w:r>
        <w:t>0225(Histone deacetylase class III inhibitor) + 0</w:t>
      </w:r>
      <w:r w:rsidR="00644CD5">
        <w:t>.</w:t>
      </w:r>
      <w:r>
        <w:t>0455(CYP1B1 expression enhancer) -0</w:t>
      </w:r>
      <w:r w:rsidR="00644CD5">
        <w:t>.</w:t>
      </w:r>
      <w:r>
        <w:t>0742(GMP synthase inhibitor) -0</w:t>
      </w:r>
      <w:r w:rsidR="00644CD5">
        <w:t>.</w:t>
      </w:r>
      <w:r>
        <w:t>0172(CDK2/cyclin E inhibitor) -0</w:t>
      </w:r>
      <w:r w:rsidR="00644CD5">
        <w:t>.</w:t>
      </w:r>
      <w:r>
        <w:t>0362(PHLDA1 expression enhancer) + 0</w:t>
      </w:r>
      <w:r w:rsidR="00644CD5">
        <w:t>.</w:t>
      </w:r>
      <w:r>
        <w:t>00362(NumDonor) -0</w:t>
      </w:r>
      <w:r w:rsidR="00644CD5">
        <w:t>.</w:t>
      </w:r>
      <w:r>
        <w:t>0491(Na+ K+ transporting ATPase inhibitor) -0</w:t>
      </w:r>
      <w:r w:rsidR="00644CD5">
        <w:t>.</w:t>
      </w:r>
      <w:r>
        <w:t>0125(Dopamine transporter inhibitor) -0</w:t>
      </w:r>
      <w:r w:rsidR="00644CD5">
        <w:t>.</w:t>
      </w:r>
      <w:r>
        <w:t>00969(Cyclooxygenase 3 inhibitor) + 0</w:t>
      </w:r>
      <w:r w:rsidR="00644CD5">
        <w:t>.</w:t>
      </w:r>
      <w:r>
        <w:t>0102(Toxic</w:t>
      </w:r>
      <w:r w:rsidR="00644CD5">
        <w:t>.</w:t>
      </w:r>
      <w:r>
        <w:t xml:space="preserve"> vascular) + 0</w:t>
      </w:r>
      <w:r w:rsidR="00644CD5">
        <w:t>.</w:t>
      </w:r>
      <w:r>
        <w:t>0112(Alpha 1L adrenoreceptor antagonist) -0</w:t>
      </w:r>
      <w:r w:rsidR="00644CD5">
        <w:t>.</w:t>
      </w:r>
      <w:r>
        <w:t>0115(Antiamyloidogenic) -0</w:t>
      </w:r>
      <w:r w:rsidR="00644CD5">
        <w:t>.</w:t>
      </w:r>
      <w:r>
        <w:t>00982(Bisphosphonate) + 0</w:t>
      </w:r>
      <w:r w:rsidR="00644CD5">
        <w:t>.</w:t>
      </w:r>
      <w:r>
        <w:t>04(1-</w:t>
      </w:r>
      <w:r>
        <w:lastRenderedPageBreak/>
        <w:t>Pyrroline-5-carboxylate dehydrogenase inhibitor) -0</w:t>
      </w:r>
      <w:r w:rsidR="00644CD5">
        <w:t>.</w:t>
      </w:r>
      <w:r>
        <w:t>0358(Glucosylceramidase inhibitor) -0</w:t>
      </w:r>
      <w:r w:rsidR="00644CD5">
        <w:t>.</w:t>
      </w:r>
      <w:r>
        <w:t>00679(Collagenase 3 inhibitor) -0</w:t>
      </w:r>
      <w:r w:rsidR="00644CD5">
        <w:t>.</w:t>
      </w:r>
      <w:r>
        <w:t>012(Pyroglutamyl-peptidase I inhibitor) + 0</w:t>
      </w:r>
      <w:r w:rsidR="00644CD5">
        <w:t>.</w:t>
      </w:r>
      <w:r>
        <w:t>0206(Fatty acid binding protein adipocyte inhibitor) + 0</w:t>
      </w:r>
      <w:r w:rsidR="00644CD5">
        <w:t>.</w:t>
      </w:r>
      <w:r>
        <w:t>00797(Kinesin antagonist) -0</w:t>
      </w:r>
      <w:r w:rsidR="00644CD5">
        <w:t>.</w:t>
      </w:r>
      <w:r>
        <w:t>0036(Euphoria) + 0</w:t>
      </w:r>
      <w:r w:rsidR="00644CD5">
        <w:t>.</w:t>
      </w:r>
      <w:r>
        <w:t>00437(Histamine H2 receptor antagonist) -0</w:t>
      </w:r>
      <w:r w:rsidR="00644CD5">
        <w:t>.</w:t>
      </w:r>
      <w:r>
        <w:t>00185(Monoamine uptake inhibitor) + 0</w:t>
      </w:r>
      <w:r w:rsidR="00644CD5">
        <w:t>.</w:t>
      </w:r>
      <w:r>
        <w:t>00174(Anthranilate 3-monooxygenase (deaminating) inhibitor) + 5</w:t>
      </w:r>
      <w:r w:rsidR="00644CD5">
        <w:t>.</w:t>
      </w:r>
      <w:r>
        <w:t>01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00387(Monoamine uptake inhibitor) -0</w:t>
      </w:r>
      <w:r w:rsidR="00644CD5">
        <w:t>.</w:t>
      </w:r>
      <w:r>
        <w:t>558(Cystathionine gamma-lyase inhibitor) + 0</w:t>
      </w:r>
      <w:r w:rsidR="00644CD5">
        <w:t>.</w:t>
      </w:r>
      <w:r>
        <w:t>154(NumAromAtoms) -0</w:t>
      </w:r>
      <w:r w:rsidR="00644CD5">
        <w:t>.</w:t>
      </w:r>
      <w:r>
        <w:t>61(Cyclin-dependent kinase 1 inhibitor) + 0</w:t>
      </w:r>
      <w:r w:rsidR="00644CD5">
        <w:t>.</w:t>
      </w:r>
      <w:r>
        <w:t>261(Ocular toxicity) -0</w:t>
      </w:r>
      <w:r w:rsidR="00644CD5">
        <w:t>.</w:t>
      </w:r>
      <w:r>
        <w:t>32(Hyperbilirubinemia) + 0</w:t>
      </w:r>
      <w:r w:rsidR="00644CD5">
        <w:t>.</w:t>
      </w:r>
      <w:r>
        <w:t>0307(CYP2E1 inhibitor) -0</w:t>
      </w:r>
      <w:r w:rsidR="00644CD5">
        <w:t>.</w:t>
      </w:r>
      <w:r>
        <w:t>186(Alcohol dehydrogenase (NADP+) inhibitor) -0</w:t>
      </w:r>
      <w:r w:rsidR="00644CD5">
        <w:t>.</w:t>
      </w:r>
      <w:r>
        <w:t>482(ATM kinase inhibitor) + 2</w:t>
      </w:r>
      <w:r w:rsidR="00644CD5">
        <w:t>.</w:t>
      </w:r>
      <w:r>
        <w:t>15(Arachidonic acid antagonist) + 1</w:t>
      </w:r>
      <w:r w:rsidR="00644CD5">
        <w:t>.</w:t>
      </w:r>
      <w:r>
        <w:t>26(Antineoplastic (insulinoma)) -0</w:t>
      </w:r>
      <w:r w:rsidR="00644CD5">
        <w:t>.</w:t>
      </w:r>
      <w:r>
        <w:t>431(Nephrotoxic) -0</w:t>
      </w:r>
      <w:r w:rsidR="00644CD5">
        <w:t>.</w:t>
      </w:r>
      <w:r>
        <w:t>483(Dextransucrase inhibitor) + 0</w:t>
      </w:r>
      <w:r w:rsidR="00644CD5">
        <w:t>.</w:t>
      </w:r>
      <w:r>
        <w:t>167(Choline sulfotransferase inhibitor) -1</w:t>
      </w:r>
      <w:r w:rsidR="00644CD5">
        <w:t>.</w:t>
      </w:r>
      <w:r>
        <w:t>18(Antineoplastic antimetabolite) + 0</w:t>
      </w:r>
      <w:r w:rsidR="00644CD5">
        <w:t>.</w:t>
      </w:r>
      <w:r>
        <w:t>439(Lanosterol 14 alpha demeth</w:t>
      </w:r>
      <w:r>
        <w:t>y</w:t>
      </w:r>
      <w:r>
        <w:t>lase inhibitor) + 0</w:t>
      </w:r>
      <w:r w:rsidR="00644CD5">
        <w:t>.</w:t>
      </w:r>
      <w:r>
        <w:t>648(Behavioral disturbance) + 0</w:t>
      </w:r>
      <w:r w:rsidR="00644CD5">
        <w:t>.</w:t>
      </w:r>
      <w:r>
        <w:t>141(Alpha 1a adrenoreceptor agonist) + 0</w:t>
      </w:r>
      <w:r w:rsidR="00644CD5">
        <w:t>.</w:t>
      </w:r>
      <w:r>
        <w:t>362(Antibiotic Ceph</w:t>
      </w:r>
      <w:r>
        <w:t>a</w:t>
      </w:r>
      <w:r>
        <w:t>losporin-like) -0</w:t>
      </w:r>
      <w:r w:rsidR="00644CD5">
        <w:t>.</w:t>
      </w:r>
      <w:r>
        <w:t>737(Akinesia) -0</w:t>
      </w:r>
      <w:r w:rsidR="00644CD5">
        <w:t>.</w:t>
      </w:r>
      <w:r>
        <w:t>0234(CYP2C9 inhibitor) -0</w:t>
      </w:r>
      <w:r w:rsidR="00644CD5">
        <w:t>.</w:t>
      </w:r>
      <w:r>
        <w:t>399(Matrix metalloproteinase (membrane-type) inhib</w:t>
      </w:r>
      <w:r>
        <w:t>i</w:t>
      </w:r>
      <w:r>
        <w:t>tor) -0</w:t>
      </w:r>
      <w:r w:rsidR="00644CD5">
        <w:t>.</w:t>
      </w:r>
      <w:r>
        <w:t>126(NumAcceptor) + 0</w:t>
      </w:r>
      <w:r w:rsidR="00644CD5">
        <w:t>.</w:t>
      </w:r>
      <w:r>
        <w:t>406(Bradycardic) + 0</w:t>
      </w:r>
      <w:r w:rsidR="00644CD5">
        <w:t>.</w:t>
      </w:r>
      <w:r>
        <w:t>84(Endothelial nitric-oxide synthase inhibitor) + 0</w:t>
      </w:r>
      <w:r w:rsidR="00644CD5">
        <w:t>.</w:t>
      </w:r>
      <w:r>
        <w:t>368(Menopausal disorders treatment) -1</w:t>
      </w:r>
      <w:r w:rsidR="00644CD5">
        <w:t>.</w:t>
      </w:r>
      <w:r>
        <w:t>03(Dermatitis) -0</w:t>
      </w:r>
      <w:r w:rsidR="00644CD5">
        <w:t>.</w:t>
      </w:r>
      <w:r>
        <w:t>704(Vascular adhesion protein 1 inhibitor) -0</w:t>
      </w:r>
      <w:r w:rsidR="00644CD5">
        <w:t>.</w:t>
      </w:r>
      <w:r>
        <w:t>182(Acute neurologic disorders treatment) -0</w:t>
      </w:r>
      <w:r w:rsidR="00644CD5">
        <w:t>.</w:t>
      </w:r>
      <w:r>
        <w:t>434(Withdrawal) -0</w:t>
      </w:r>
      <w:r w:rsidR="00644CD5">
        <w:t>.</w:t>
      </w:r>
      <w:r>
        <w:t>064(Carnitine palmitoyltransferase inhibitor) + 0</w:t>
      </w:r>
      <w:r w:rsidR="00644CD5">
        <w:t>.</w:t>
      </w:r>
      <w:r>
        <w:t>171(Protein kinase C theta inhibitor) -0</w:t>
      </w:r>
      <w:r w:rsidR="00644CD5">
        <w:t>.</w:t>
      </w:r>
      <w:r>
        <w:t>168(Endothelin receptor antagonist) + 0</w:t>
      </w:r>
      <w:r w:rsidR="00644CD5">
        <w:t>.</w:t>
      </w:r>
      <w:r>
        <w:t>104(Lipophilicity^2) + 0</w:t>
      </w:r>
      <w:r w:rsidR="00644CD5">
        <w:t>.</w:t>
      </w:r>
      <w:r>
        <w:t>235(Anthranilate 3-monooxygenase (deaminating) inhibitor) + 0</w:t>
      </w:r>
      <w:r w:rsidR="00644CD5">
        <w:t>.</w:t>
      </w:r>
      <w:r>
        <w:t>0735(Antiprotozoal) -0</w:t>
      </w:r>
      <w:r w:rsidR="00644CD5">
        <w:t>.</w:t>
      </w:r>
      <w:r>
        <w:t>231(N-hydroxyarylamine O-acetyltransferase inhibitor) + 0</w:t>
      </w:r>
      <w:r w:rsidR="00644CD5">
        <w:t>.</w:t>
      </w:r>
      <w:r>
        <w:t>17(DNA methyltransferase 3B inhibitor) -0</w:t>
      </w:r>
      <w:r w:rsidR="00644CD5">
        <w:t>.</w:t>
      </w:r>
      <w:r>
        <w:t>288(Growth stimulant) -0</w:t>
      </w:r>
      <w:r w:rsidR="00644CD5">
        <w:t>.</w:t>
      </w:r>
      <w:r>
        <w:t>194(Neurotrophic factor) + 0</w:t>
      </w:r>
      <w:r w:rsidR="00644CD5">
        <w:t>.</w:t>
      </w:r>
      <w:r>
        <w:t>158(CYP3A5 expression enhancer) -0</w:t>
      </w:r>
      <w:r w:rsidR="00644CD5">
        <w:t>.</w:t>
      </w:r>
      <w:r>
        <w:t>652(Malaise) + 0</w:t>
      </w:r>
      <w:r w:rsidR="00644CD5">
        <w:t>.</w:t>
      </w:r>
      <w:r>
        <w:t>538(Inosine monophosphate dehydrogenase 1 inhibitor) + 10</w:t>
      </w:r>
      <w:r w:rsidR="00644CD5">
        <w:t>.</w:t>
      </w:r>
      <w:r>
        <w:t>4(Volume) + 0</w:t>
      </w:r>
      <w:r w:rsidR="00644CD5">
        <w:t>.</w:t>
      </w:r>
      <w:r>
        <w:t>313(Muscle relaxant) -0</w:t>
      </w:r>
      <w:r w:rsidR="00644CD5">
        <w:t>.</w:t>
      </w:r>
      <w:r>
        <w:t>377(Steroid 17-alpha-hydroxylase/17</w:t>
      </w:r>
      <w:r w:rsidR="00644CD5">
        <w:t>.</w:t>
      </w:r>
      <w:r>
        <w:t>20 lyase inhibitor) + 0</w:t>
      </w:r>
      <w:r w:rsidR="00644CD5">
        <w:t>.</w:t>
      </w:r>
      <w:r>
        <w:t>335(Uterine relaxant) -1</w:t>
      </w:r>
      <w:r w:rsidR="00644CD5">
        <w:t>.</w:t>
      </w:r>
      <w:r>
        <w:t>18(Potassium channel (Ca-activated) activator) -0</w:t>
      </w:r>
      <w:r w:rsidR="00644CD5">
        <w:t>.</w:t>
      </w:r>
      <w:r>
        <w:t>281(Adenosine uptake inhibitor) + 0</w:t>
      </w:r>
      <w:r w:rsidR="00644CD5">
        <w:t>.</w:t>
      </w:r>
      <w:r>
        <w:t>282(p21-activated kinase inhibitor) + 0</w:t>
      </w:r>
      <w:r w:rsidR="00644CD5">
        <w:t>.</w:t>
      </w:r>
      <w:r>
        <w:t>244(Hepatic disorders treatment) -0</w:t>
      </w:r>
      <w:r w:rsidR="00644CD5">
        <w:t>.</w:t>
      </w:r>
      <w:r>
        <w:t>274(Hexokinase stimulant) -0</w:t>
      </w:r>
      <w:r w:rsidR="00644CD5">
        <w:t>.</w:t>
      </w:r>
      <w:r>
        <w:t>531(Cholesterol esterase i</w:t>
      </w:r>
      <w:r>
        <w:t>n</w:t>
      </w:r>
      <w:r>
        <w:t>hibitor) -0</w:t>
      </w:r>
      <w:r w:rsidR="00644CD5">
        <w:t>.</w:t>
      </w:r>
      <w:r>
        <w:t>361(Carbonic anhydrase II stimulant) -0</w:t>
      </w:r>
      <w:r w:rsidR="00644CD5">
        <w:t>.</w:t>
      </w:r>
      <w:r>
        <w:t>284(T-cell protein-tyrosine phosphatase inhibitor) + 0</w:t>
      </w:r>
      <w:r w:rsidR="00644CD5">
        <w:t>.</w:t>
      </w:r>
      <w:r>
        <w:t>501(Sweating) + 0</w:t>
      </w:r>
      <w:r w:rsidR="00644CD5">
        <w:t>.</w:t>
      </w:r>
      <w:r>
        <w:t>42(Serine carboxypeptidase inhibitor) + 0</w:t>
      </w:r>
      <w:r w:rsidR="00644CD5">
        <w:t>.</w:t>
      </w:r>
      <w:r>
        <w:t>639(IL4 expression enhancer) + 0</w:t>
      </w:r>
      <w:r w:rsidR="00644CD5">
        <w:t>.</w:t>
      </w:r>
      <w:r>
        <w:t>365(Caspase 6 i</w:t>
      </w:r>
      <w:r>
        <w:t>n</w:t>
      </w:r>
      <w:r>
        <w:t>hibitor) -0</w:t>
      </w:r>
      <w:r w:rsidR="00644CD5">
        <w:t>.</w:t>
      </w:r>
      <w:r>
        <w:t>539(CDK2 expression inhibitor) -0</w:t>
      </w:r>
      <w:r w:rsidR="00644CD5">
        <w:t>.</w:t>
      </w:r>
      <w:r>
        <w:t>811(Glutathione S-transferase substrate) + 0</w:t>
      </w:r>
      <w:r w:rsidR="00644CD5">
        <w:t>.</w:t>
      </w:r>
      <w:r>
        <w:t>172(CXCR4 expression enhancer) -0</w:t>
      </w:r>
      <w:r w:rsidR="00644CD5">
        <w:t>.</w:t>
      </w:r>
      <w:r>
        <w:t>218(DNA intercalator) + 1</w:t>
      </w:r>
      <w:r w:rsidR="00644CD5">
        <w:t>.</w:t>
      </w:r>
      <w:r>
        <w:t>21(Colony stimulating factor agonist) + 0</w:t>
      </w:r>
      <w:r w:rsidR="00644CD5">
        <w:t>.</w:t>
      </w:r>
      <w:r>
        <w:t>623(Allergic reaction) + 0</w:t>
      </w:r>
      <w:r w:rsidR="00644CD5">
        <w:t>.</w:t>
      </w:r>
      <w:r>
        <w:t>317(Paranoia) -0</w:t>
      </w:r>
      <w:r w:rsidR="00644CD5">
        <w:t>.</w:t>
      </w:r>
      <w:r>
        <w:t>293(Antimetastatic) -0</w:t>
      </w:r>
      <w:r w:rsidR="00644CD5">
        <w:t>.</w:t>
      </w:r>
      <w:r>
        <w:t>373(5 Hydroxytryptamine 4 agonist) + 1</w:t>
      </w:r>
      <w:r w:rsidR="00644CD5">
        <w:t>.</w:t>
      </w:r>
      <w:r>
        <w:t>08(Guanylate kinase inhibitor) + 0</w:t>
      </w:r>
      <w:r w:rsidR="00644CD5">
        <w:t>.</w:t>
      </w:r>
      <w:r>
        <w:t>911(Phenylalanine 4-hydroxylase inhibitor) + 0</w:t>
      </w:r>
      <w:r w:rsidR="00644CD5">
        <w:t>.</w:t>
      </w:r>
      <w:r>
        <w:t>288(Cruzipain inhibitor) -0</w:t>
      </w:r>
      <w:r w:rsidR="00644CD5">
        <w:t>.</w:t>
      </w:r>
      <w:r>
        <w:t>421(Neuropeptide FF1 antagonist) + 0</w:t>
      </w:r>
      <w:r w:rsidR="00644CD5">
        <w:t>.</w:t>
      </w:r>
      <w:r>
        <w:t>324(HMGCS1 expression enhancer) -0</w:t>
      </w:r>
      <w:r w:rsidR="00644CD5">
        <w:t>.</w:t>
      </w:r>
      <w:r>
        <w:t>124(Dihydroorotase inhibitor) + 0</w:t>
      </w:r>
      <w:r w:rsidR="00644CD5">
        <w:t>.</w:t>
      </w:r>
      <w:r>
        <w:t>122(Antineoplastic (colorectal cancer)) + 0</w:t>
      </w:r>
      <w:r w:rsidR="00644CD5">
        <w:t>.</w:t>
      </w:r>
      <w:r>
        <w:t>296(Periodontitis treatment) + 0</w:t>
      </w:r>
      <w:r w:rsidR="00644CD5">
        <w:t>.</w:t>
      </w:r>
      <w:r>
        <w:t>438(Phosphate acetyltransferase inhibitor) + 0</w:t>
      </w:r>
      <w:r w:rsidR="00644CD5">
        <w:t>.</w:t>
      </w:r>
      <w:r>
        <w:t>684(Ulcer</w:t>
      </w:r>
      <w:r w:rsidR="00644CD5">
        <w:t>.</w:t>
      </w:r>
      <w:r>
        <w:t xml:space="preserve"> peptic) + 0</w:t>
      </w:r>
      <w:r w:rsidR="00644CD5">
        <w:t>.</w:t>
      </w:r>
      <w:r>
        <w:t>173(5-Lipoxygenase inhibitor) -0</w:t>
      </w:r>
      <w:r w:rsidR="00644CD5">
        <w:t>.</w:t>
      </w:r>
      <w:r>
        <w:t>317(Mutagenic</w:t>
      </w:r>
      <w:r w:rsidR="00644CD5">
        <w:t>.</w:t>
      </w:r>
      <w:r>
        <w:t xml:space="preserve"> Salmonella) + 0</w:t>
      </w:r>
      <w:r w:rsidR="00644CD5">
        <w:t>.</w:t>
      </w:r>
      <w:r>
        <w:t>521(Sickle-cell anemia treatment) -0</w:t>
      </w:r>
      <w:r w:rsidR="00644CD5">
        <w:t>.</w:t>
      </w:r>
      <w:r>
        <w:t>724(Shal potassium channel blocker) + 0</w:t>
      </w:r>
      <w:r w:rsidR="00644CD5">
        <w:t>.</w:t>
      </w:r>
      <w:r>
        <w:t>542(Irritation) -0</w:t>
      </w:r>
      <w:r w:rsidR="00644CD5">
        <w:t>.</w:t>
      </w:r>
      <w:r>
        <w:t>132(Analgesic) + 0</w:t>
      </w:r>
      <w:r w:rsidR="00644CD5">
        <w:t>.</w:t>
      </w:r>
      <w:r>
        <w:t>643(Diabetic neuropathy treatment) -0</w:t>
      </w:r>
      <w:r w:rsidR="00644CD5">
        <w:t>.</w:t>
      </w:r>
      <w:r>
        <w:t>437(CYP2C su</w:t>
      </w:r>
      <w:r>
        <w:t>b</w:t>
      </w:r>
      <w:r>
        <w:t>strate) -0</w:t>
      </w:r>
      <w:r w:rsidR="00644CD5">
        <w:t>.</w:t>
      </w:r>
      <w:r>
        <w:t>729(8-Amino-7-oxononanoate synthase inhibitor) + 8</w:t>
      </w:r>
      <w:r w:rsidR="00644CD5">
        <w:t>.</w:t>
      </w:r>
      <w:r>
        <w:t>79(Lipophilicity) -1</w:t>
      </w:r>
      <w:r w:rsidR="00644CD5">
        <w:t>.</w:t>
      </w:r>
      <w:r>
        <w:t>57(Amidophosphoribosyltransferase inhibitor) -0</w:t>
      </w:r>
      <w:r w:rsidR="00644CD5">
        <w:t>.</w:t>
      </w:r>
      <w:r>
        <w:t>217(HIV-1 integrase (Strand Transfer) inhibitor) + 0</w:t>
      </w:r>
      <w:r w:rsidR="00644CD5">
        <w:t>.</w:t>
      </w:r>
      <w:r>
        <w:t>761(Phosphodiesterase VII inhibitor) -0</w:t>
      </w:r>
      <w:r w:rsidR="00644CD5">
        <w:t>.</w:t>
      </w:r>
      <w:r>
        <w:t>352(Tyrosine-protein kinase TXK inhibitor) -2</w:t>
      </w:r>
      <w:r w:rsidR="00644CD5">
        <w:t>.</w:t>
      </w:r>
      <w:r>
        <w:t>04(Chalcone isomerase inhibitor) -0</w:t>
      </w:r>
      <w:r w:rsidR="00644CD5">
        <w:t>.</w:t>
      </w:r>
      <w:r>
        <w:t>388(Amiloride-sensitive cation channel 1 blocker) + 0</w:t>
      </w:r>
      <w:r w:rsidR="00644CD5">
        <w:t>.</w:t>
      </w:r>
      <w:r>
        <w:t>207(Estrone sulfatase inhibitor) + 0</w:t>
      </w:r>
      <w:r w:rsidR="00644CD5">
        <w:t>.</w:t>
      </w:r>
      <w:r>
        <w:t>354(15-Lipoxygenase 2 inhibitor) + 0</w:t>
      </w:r>
      <w:r w:rsidR="00644CD5">
        <w:t>.</w:t>
      </w:r>
      <w:r>
        <w:t>177(Lysine-tRNA ligase inhibitor) -0</w:t>
      </w:r>
      <w:r w:rsidR="00644CD5">
        <w:t>.</w:t>
      </w:r>
      <w:r>
        <w:t>507(Pyruvate dehydrogenase kinase 1 inhibitor) -0</w:t>
      </w:r>
      <w:r w:rsidR="00644CD5">
        <w:t>.</w:t>
      </w:r>
      <w:r>
        <w:t>888(N4-(beta-N-acetylglucosaminyl)-L-asparaginase inhibitor) -0</w:t>
      </w:r>
      <w:r w:rsidR="00644CD5">
        <w:t>.</w:t>
      </w:r>
      <w:r>
        <w:t>27(11-Beta-hydroxysteroid dehydrogenase 1 i</w:t>
      </w:r>
      <w:r>
        <w:t>n</w:t>
      </w:r>
      <w:r>
        <w:t>hibitor) + 0</w:t>
      </w:r>
      <w:r w:rsidR="00644CD5">
        <w:t>.</w:t>
      </w:r>
      <w:r>
        <w:t>208(Systemic lupus erythematosus treatment) + 0</w:t>
      </w:r>
      <w:r w:rsidR="00644CD5">
        <w:t>.</w:t>
      </w:r>
      <w:r>
        <w:t>247(CC chemokine 1 receptor antagonist) + 0</w:t>
      </w:r>
      <w:r w:rsidR="00644CD5">
        <w:t>.</w:t>
      </w:r>
      <w:r>
        <w:t>204(Phospholipase A1 inhibitor) + 1</w:t>
      </w:r>
      <w:r w:rsidR="00644CD5">
        <w:t>.</w:t>
      </w:r>
      <w:r>
        <w:t>53(Tetracycline antiport transporter antagonist) -1(ICAM1 expression inhibitor) -0</w:t>
      </w:r>
      <w:r w:rsidR="00644CD5">
        <w:t>.</w:t>
      </w:r>
      <w:r>
        <w:t>317(Hypertensive) -0</w:t>
      </w:r>
      <w:r w:rsidR="00644CD5">
        <w:t>.</w:t>
      </w:r>
      <w:r>
        <w:t>908(Leukotriene B4 receptor 1 antagonist) + 0</w:t>
      </w:r>
      <w:r w:rsidR="00644CD5">
        <w:t>.</w:t>
      </w:r>
      <w:r>
        <w:t>274(Cannabinoid CB2 receptor agonist) + 1</w:t>
      </w:r>
      <w:r w:rsidR="00644CD5">
        <w:t>.</w:t>
      </w:r>
      <w:r>
        <w:t>48(Riboflavin synthase inhibitor) -10</w:t>
      </w:r>
      <w:r w:rsidR="00644CD5">
        <w:t>.</w:t>
      </w:r>
      <w:r>
        <w:t>8(Volume^2) -0</w:t>
      </w:r>
      <w:r w:rsidR="00644CD5">
        <w:t>.</w:t>
      </w:r>
      <w:r>
        <w:t>265(MAP kinase 9 inhibitor) + 0</w:t>
      </w:r>
      <w:r w:rsidR="00644CD5">
        <w:t>.</w:t>
      </w:r>
      <w:r>
        <w:t>558(Vision disturbance) + 0</w:t>
      </w:r>
      <w:r w:rsidR="00644CD5">
        <w:t>.</w:t>
      </w:r>
      <w:r>
        <w:t>11(NumPositive) -0</w:t>
      </w:r>
      <w:r w:rsidR="00644CD5">
        <w:t>.</w:t>
      </w:r>
      <w:r>
        <w:t>286(MAP kinase 7 inhibitor) -0</w:t>
      </w:r>
      <w:r w:rsidR="00644CD5">
        <w:t>.</w:t>
      </w:r>
      <w:r>
        <w:t>743(Antinephrotoxic) -0</w:t>
      </w:r>
      <w:r w:rsidR="00644CD5">
        <w:t>.</w:t>
      </w:r>
      <w:r>
        <w:t>269(Antioxidant) + 1</w:t>
      </w:r>
      <w:r w:rsidR="00644CD5">
        <w:t>.</w:t>
      </w:r>
      <w:r>
        <w:t>14(Aryl hydr</w:t>
      </w:r>
      <w:r>
        <w:t>o</w:t>
      </w:r>
      <w:r>
        <w:t>carbon receptor antagonist) + 0</w:t>
      </w:r>
      <w:r w:rsidR="00644CD5">
        <w:t>.</w:t>
      </w:r>
      <w:r>
        <w:t>273(AMP deaminase 3 inhibitor) -0</w:t>
      </w:r>
      <w:r w:rsidR="00644CD5">
        <w:t>.</w:t>
      </w:r>
      <w:r>
        <w:t>291(Prostaglandin F2 alpha antagonist) -0</w:t>
      </w:r>
      <w:r w:rsidR="00644CD5">
        <w:t>.</w:t>
      </w:r>
      <w:r>
        <w:t>292(Antineoplastic (renal cancer)) + 0</w:t>
      </w:r>
      <w:r w:rsidR="00644CD5">
        <w:t>.</w:t>
      </w:r>
      <w:r>
        <w:t>167(Potassium channel large-conductance Ca-activated activator) + 0</w:t>
      </w:r>
      <w:r w:rsidR="00644CD5">
        <w:t>.</w:t>
      </w:r>
      <w:r>
        <w:t>523(Ca2+/calmodulin-dependent kinase II alpha inhibitor) -0</w:t>
      </w:r>
      <w:r w:rsidR="00644CD5">
        <w:t>.</w:t>
      </w:r>
      <w:r>
        <w:t>297(Peripheral neuropathy) + 0</w:t>
      </w:r>
      <w:r w:rsidR="00644CD5">
        <w:t>.</w:t>
      </w:r>
      <w:r>
        <w:t>201(Factor XI inhib</w:t>
      </w:r>
      <w:r>
        <w:t>i</w:t>
      </w:r>
      <w:r>
        <w:t>tor) + 0</w:t>
      </w:r>
      <w:r w:rsidR="00644CD5">
        <w:t>.</w:t>
      </w:r>
      <w:r>
        <w:t>287(Antipsychotic) + 0</w:t>
      </w:r>
      <w:r w:rsidR="00644CD5">
        <w:t>.</w:t>
      </w:r>
      <w:r>
        <w:t>454(TIE antagonist) + 0</w:t>
      </w:r>
      <w:r w:rsidR="00644CD5">
        <w:t>.</w:t>
      </w:r>
      <w:r>
        <w:t>38(CNS active muscle relaxant) -0</w:t>
      </w:r>
      <w:r w:rsidR="00644CD5">
        <w:t>.</w:t>
      </w:r>
      <w:r>
        <w:t>312(Aldose reductase substrate) -0</w:t>
      </w:r>
      <w:r w:rsidR="00644CD5">
        <w:t>.</w:t>
      </w:r>
      <w:r>
        <w:t>226(Potassium channel intermediate-conductance Ca-activated 4 blocker) -0</w:t>
      </w:r>
      <w:r w:rsidR="00644CD5">
        <w:t>.</w:t>
      </w:r>
      <w:r>
        <w:t>232(Purinergic P2 antag</w:t>
      </w:r>
      <w:r>
        <w:t>o</w:t>
      </w:r>
      <w:r>
        <w:t>nist) + 0</w:t>
      </w:r>
      <w:r w:rsidR="00644CD5">
        <w:t>.</w:t>
      </w:r>
      <w:r>
        <w:t>582(Secretase beta 1 inhibitor) + 0</w:t>
      </w:r>
      <w:r w:rsidR="00644CD5">
        <w:t>.</w:t>
      </w:r>
      <w:r>
        <w:t>302(Estrogen agonist) -0</w:t>
      </w:r>
      <w:r w:rsidR="00644CD5">
        <w:t>.</w:t>
      </w:r>
      <w:r>
        <w:t>267(SCD expression enhancer) -0</w:t>
      </w:r>
      <w:r w:rsidR="00644CD5">
        <w:t>.</w:t>
      </w:r>
      <w:r>
        <w:t>616(Chemokine receptor agonist) + 0</w:t>
      </w:r>
      <w:r w:rsidR="00644CD5">
        <w:t>.</w:t>
      </w:r>
      <w:r>
        <w:t>207(Protein 30S ribosomal subunit inhibitor) + 0</w:t>
      </w:r>
      <w:r w:rsidR="00644CD5">
        <w:t>.</w:t>
      </w:r>
      <w:r>
        <w:t>479(L-threonine 3-dehydrogenase inhibitor) -0</w:t>
      </w:r>
      <w:r w:rsidR="00644CD5">
        <w:t>.</w:t>
      </w:r>
      <w:r>
        <w:t>229(MAP3K7 inhibitor) -0</w:t>
      </w:r>
      <w:r w:rsidR="00644CD5">
        <w:t>.</w:t>
      </w:r>
      <w:r>
        <w:t>762(5 Hydroxytryptamine 6 antagonist) -0</w:t>
      </w:r>
      <w:r w:rsidR="00644CD5">
        <w:t>.</w:t>
      </w:r>
      <w:r>
        <w:t>246(Ribosomal protein S6 kinase alpha 2 inhibitor) + 0</w:t>
      </w:r>
      <w:r w:rsidR="00644CD5">
        <w:t>.</w:t>
      </w:r>
      <w:r>
        <w:t>378(Rho-associated kinase inhibitor) -0</w:t>
      </w:r>
      <w:r w:rsidR="00644CD5">
        <w:t>.</w:t>
      </w:r>
      <w:r>
        <w:t>393(Antidepressant</w:t>
      </w:r>
      <w:r w:rsidR="00644CD5">
        <w:t>.</w:t>
      </w:r>
      <w:r>
        <w:t xml:space="preserve"> Imipramin-like) -0</w:t>
      </w:r>
      <w:r w:rsidR="00644CD5">
        <w:t>.</w:t>
      </w:r>
      <w:r>
        <w:t>205(Factor X inhibitor) + 0</w:t>
      </w:r>
      <w:r w:rsidR="00644CD5">
        <w:t>.</w:t>
      </w:r>
      <w:r>
        <w:t>181(Cyclophilin A inhibitor) -0</w:t>
      </w:r>
      <w:r w:rsidR="00644CD5">
        <w:t>.</w:t>
      </w:r>
      <w:r>
        <w:t>204(Guanylate cyclase 1 stimulant) + 0</w:t>
      </w:r>
      <w:r w:rsidR="00644CD5">
        <w:t>.</w:t>
      </w:r>
      <w:r>
        <w:t xml:space="preserve">329(Cytosolic </w:t>
      </w:r>
      <w:r>
        <w:lastRenderedPageBreak/>
        <w:t>phospholipase A2 beta inhibitor) + 0</w:t>
      </w:r>
      <w:r w:rsidR="00644CD5">
        <w:t>.</w:t>
      </w:r>
      <w:r>
        <w:t>123(MW) -0</w:t>
      </w:r>
      <w:r w:rsidR="00644CD5">
        <w:t>.</w:t>
      </w:r>
      <w:r>
        <w:t>674(UGT1A1 substrate) + 0</w:t>
      </w:r>
      <w:r w:rsidR="00644CD5">
        <w:t>.</w:t>
      </w:r>
      <w:r>
        <w:t>346(CYP2A3 substrate) -0</w:t>
      </w:r>
      <w:r w:rsidR="00644CD5">
        <w:t>.</w:t>
      </w:r>
      <w:r>
        <w:t>121(Dopamine D1B antagonist) + 0</w:t>
      </w:r>
      <w:r w:rsidR="00644CD5">
        <w:t>.</w:t>
      </w:r>
      <w:r>
        <w:t>705(Opioid kappa 2b receptor antagonist) + 0</w:t>
      </w:r>
      <w:r w:rsidR="00644CD5">
        <w:t>.</w:t>
      </w:r>
      <w:r>
        <w:t>399(D-alanine transaminase i</w:t>
      </w:r>
      <w:r>
        <w:t>n</w:t>
      </w:r>
      <w:r>
        <w:t>hibitor) -0</w:t>
      </w:r>
      <w:r w:rsidR="00644CD5">
        <w:t>.</w:t>
      </w:r>
      <w:r>
        <w:t>971(Lysophosphatidic acid receptor antagonist) -0</w:t>
      </w:r>
      <w:r w:rsidR="00644CD5">
        <w:t>.</w:t>
      </w:r>
      <w:r>
        <w:t>388(Platelet activating factor alpha antagonist) + 0</w:t>
      </w:r>
      <w:r w:rsidR="00644CD5">
        <w:t>.</w:t>
      </w:r>
      <w:r>
        <w:t>412(CYP2G1 substrate) -0</w:t>
      </w:r>
      <w:r w:rsidR="00644CD5">
        <w:t>.</w:t>
      </w:r>
      <w:r>
        <w:t>468(Endothelin B receptor antagonist) + 0</w:t>
      </w:r>
      <w:r w:rsidR="00644CD5">
        <w:t>.</w:t>
      </w:r>
      <w:r>
        <w:t>153(Ribosomal protein S6 kinase 2 inhibitor) -0</w:t>
      </w:r>
      <w:r w:rsidR="00644CD5">
        <w:t>.</w:t>
      </w:r>
      <w:r>
        <w:t>946(5-Formyltetrahydrofolate cyclo-ligase inhibitor) + 0</w:t>
      </w:r>
      <w:r w:rsidR="00644CD5">
        <w:t>.</w:t>
      </w:r>
      <w:r>
        <w:t>0813(Antineoplastic (lymphoma)) + 0</w:t>
      </w:r>
      <w:r w:rsidR="00644CD5">
        <w:t>.</w:t>
      </w:r>
      <w:r>
        <w:t>265(Liver X receptor agonist) + 0</w:t>
      </w:r>
      <w:r w:rsidR="00644CD5">
        <w:t>.</w:t>
      </w:r>
      <w:r>
        <w:t>289(Peptidyl-glycinamidase inhibitor) -0</w:t>
      </w:r>
      <w:r w:rsidR="00644CD5">
        <w:t>.</w:t>
      </w:r>
      <w:r>
        <w:t>175(Kinase inhibitor) + 0</w:t>
      </w:r>
      <w:r w:rsidR="00644CD5">
        <w:t>.</w:t>
      </w:r>
      <w:r>
        <w:t>239(CYP11B2 inhibitor) -0</w:t>
      </w:r>
      <w:r w:rsidR="00644CD5">
        <w:t>.</w:t>
      </w:r>
      <w:r>
        <w:t>26(Phosphatidylinositol 3-kinase alpha inhibitor) -0</w:t>
      </w:r>
      <w:r w:rsidR="00644CD5">
        <w:t>.</w:t>
      </w:r>
      <w:r>
        <w:t>821(Calcium-independent phospholipase A2 inhibitor) + 0</w:t>
      </w:r>
      <w:r w:rsidR="00644CD5">
        <w:t>.</w:t>
      </w:r>
      <w:r>
        <w:t>261(Neutropenia treatment) + 0</w:t>
      </w:r>
      <w:r w:rsidR="00644CD5">
        <w:t>.</w:t>
      </w:r>
      <w:r>
        <w:t>276(Purinergic P2X1 antagonist) -0</w:t>
      </w:r>
      <w:r w:rsidR="00644CD5">
        <w:t>.</w:t>
      </w:r>
      <w:r>
        <w:t>159(CD45 antagonist) + 0</w:t>
      </w:r>
      <w:r w:rsidR="00644CD5">
        <w:t>.</w:t>
      </w:r>
      <w:r>
        <w:t>181(Protocollagen prolyl hydroxylase inhibitor) -0</w:t>
      </w:r>
      <w:r w:rsidR="00644CD5">
        <w:t>.</w:t>
      </w:r>
      <w:r>
        <w:t>128(Apical sodium codependent bile acid transporter inhibitor) + 0</w:t>
      </w:r>
      <w:r w:rsidR="00644CD5">
        <w:t>.</w:t>
      </w:r>
      <w:r>
        <w:t>307(Phospholipase A2 inhibitor) -0</w:t>
      </w:r>
      <w:r w:rsidR="00644CD5">
        <w:t>.</w:t>
      </w:r>
      <w:r>
        <w:t>262(Aspartate 4-decarboxylase inhibitor) -0</w:t>
      </w:r>
      <w:r w:rsidR="00644CD5">
        <w:t>.</w:t>
      </w:r>
      <w:r>
        <w:t>0308(NumNegative) + 0</w:t>
      </w:r>
      <w:r w:rsidR="00644CD5">
        <w:t>.</w:t>
      </w:r>
      <w:r>
        <w:t>677(Glycerol-3-phosphate deh</w:t>
      </w:r>
      <w:r>
        <w:t>y</w:t>
      </w:r>
      <w:r>
        <w:t>drogenase (NAD+) inhibitor) + 0</w:t>
      </w:r>
      <w:r w:rsidR="00644CD5">
        <w:t>.</w:t>
      </w:r>
      <w:r>
        <w:t>243(Phosphodiesterase XI inhibitor) + 0</w:t>
      </w:r>
      <w:r w:rsidR="00644CD5">
        <w:t>.</w:t>
      </w:r>
      <w:r>
        <w:t>205(Excitatory amino acid transporter 1 inhibitor) + 0</w:t>
      </w:r>
      <w:r w:rsidR="00644CD5">
        <w:t>.</w:t>
      </w:r>
      <w:r>
        <w:t>218(CDK4 expression inhibitor) -0</w:t>
      </w:r>
      <w:r w:rsidR="00644CD5">
        <w:t>.</w:t>
      </w:r>
      <w:r>
        <w:t>168(Raynaud's phenomenon treatment) + 0</w:t>
      </w:r>
      <w:r w:rsidR="00644CD5">
        <w:t>.</w:t>
      </w:r>
      <w:r>
        <w:t>595(Hypercalcaemic) -0</w:t>
      </w:r>
      <w:r w:rsidR="00644CD5">
        <w:t>.</w:t>
      </w:r>
      <w:r>
        <w:t>295(MAP kinase 13 inhibitor) + 0</w:t>
      </w:r>
      <w:r w:rsidR="00644CD5">
        <w:t>.</w:t>
      </w:r>
      <w:r>
        <w:t>313(Cyclin-dependent kinase inhibitor) -0</w:t>
      </w:r>
      <w:r w:rsidR="00644CD5">
        <w:t>.</w:t>
      </w:r>
      <w:r>
        <w:t>616(SMN2 expression enhancer) -0</w:t>
      </w:r>
      <w:r w:rsidR="00644CD5">
        <w:t>.</w:t>
      </w:r>
      <w:r>
        <w:t>217(Melanin-concentrating hormone receptor 2 antagonist) + 0</w:t>
      </w:r>
      <w:r w:rsidR="00644CD5">
        <w:t>.</w:t>
      </w:r>
      <w:r>
        <w:t>55(UDP-glucose 4-epimerase inhibitor) -0</w:t>
      </w:r>
      <w:r w:rsidR="00644CD5">
        <w:t>.</w:t>
      </w:r>
      <w:r>
        <w:t>444(Lactose synthase inhibitor) + 0</w:t>
      </w:r>
      <w:r w:rsidR="00644CD5">
        <w:t>.</w:t>
      </w:r>
      <w:r>
        <w:t>183(Aldehyde dehydrogenase substrate) + 0</w:t>
      </w:r>
      <w:r w:rsidR="00644CD5">
        <w:t>.</w:t>
      </w:r>
      <w:r>
        <w:t>195(Bronchoconstrictor) + 0</w:t>
      </w:r>
      <w:r w:rsidR="00644CD5">
        <w:t>.</w:t>
      </w:r>
      <w:r>
        <w:t>69(Chorismate mutase inhibitor) -0</w:t>
      </w:r>
      <w:r w:rsidR="00644CD5">
        <w:t>.</w:t>
      </w:r>
      <w:r>
        <w:t>411(Mannose-6-phosphate isomerase inhibitor) -0</w:t>
      </w:r>
      <w:r w:rsidR="00644CD5">
        <w:t>.</w:t>
      </w:r>
      <w:r>
        <w:t>502(Beta 2 adrenoreceptor agonist) + 0</w:t>
      </w:r>
      <w:r w:rsidR="00644CD5">
        <w:t>.</w:t>
      </w:r>
      <w:r>
        <w:t>133(Proto-oncogene tyrosine-protein kinase Fgr inhibitor) -0</w:t>
      </w:r>
      <w:r w:rsidR="00644CD5">
        <w:t>.</w:t>
      </w:r>
      <w:r>
        <w:t>493(Melatonin agonist) + 0</w:t>
      </w:r>
      <w:r w:rsidR="00644CD5">
        <w:t>.</w:t>
      </w:r>
      <w:r>
        <w:t>528(Leukotriene antagonist) + 0</w:t>
      </w:r>
      <w:r w:rsidR="00644CD5">
        <w:t>.</w:t>
      </w:r>
      <w:r>
        <w:t>177(Opioid kappa receptor agonist) + 0</w:t>
      </w:r>
      <w:r w:rsidR="00644CD5">
        <w:t>.</w:t>
      </w:r>
      <w:r>
        <w:t>188(Fibroblast activation protein alpha inhibitor) -0</w:t>
      </w:r>
      <w:r w:rsidR="00644CD5">
        <w:t>.</w:t>
      </w:r>
      <w:r>
        <w:t>389(Carcinogenic</w:t>
      </w:r>
      <w:r w:rsidR="00644CD5">
        <w:t>.</w:t>
      </w:r>
      <w:r>
        <w:t xml:space="preserve"> liver) -0</w:t>
      </w:r>
      <w:r w:rsidR="00644CD5">
        <w:t>.</w:t>
      </w:r>
      <w:r>
        <w:t>197(Aminopeptidase A inhibitor) -0</w:t>
      </w:r>
      <w:r w:rsidR="00644CD5">
        <w:t>.</w:t>
      </w:r>
      <w:r>
        <w:t>425(5 Hydroxytryptamine 4 antagonist) -0</w:t>
      </w:r>
      <w:r w:rsidR="00644CD5">
        <w:t>.</w:t>
      </w:r>
      <w:r>
        <w:t>129(Analgesic</w:t>
      </w:r>
      <w:r w:rsidR="00644CD5">
        <w:t>.</w:t>
      </w:r>
      <w:r>
        <w:t xml:space="preserve"> opioid) + 0</w:t>
      </w:r>
      <w:r w:rsidR="00644CD5">
        <w:t>.</w:t>
      </w:r>
      <w:r>
        <w:t>219(5 Hydroxytryptamine agonist) + 1</w:t>
      </w:r>
      <w:r w:rsidR="00644CD5">
        <w:t>.</w:t>
      </w:r>
      <w:r>
        <w:t>21(N-acetylglucosamine-6-phosphate deacetylase inhibitor) -0</w:t>
      </w:r>
      <w:r w:rsidR="00644CD5">
        <w:t>.</w:t>
      </w:r>
      <w:r>
        <w:t>207(Retinoic acid receptor antagonist) -0</w:t>
      </w:r>
      <w:r w:rsidR="00644CD5">
        <w:t>.</w:t>
      </w:r>
      <w:r>
        <w:t>494(NOS2 expression inhibitor) + 0</w:t>
      </w:r>
      <w:r w:rsidR="00644CD5">
        <w:t>.</w:t>
      </w:r>
      <w:r>
        <w:t>208(Carcinogenic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7(Spermidine synthase inhibitor) -0</w:t>
      </w:r>
      <w:r w:rsidR="00644CD5">
        <w:t>.</w:t>
      </w:r>
      <w:r>
        <w:t>501(Glutamate (mGluR6) antagonist) -0</w:t>
      </w:r>
      <w:r w:rsidR="00644CD5">
        <w:t>.</w:t>
      </w:r>
      <w:r>
        <w:t>366(Histamine agonist) + 0</w:t>
      </w:r>
      <w:r w:rsidR="00644CD5">
        <w:t>.</w:t>
      </w:r>
      <w:r>
        <w:t>0929(Pancreatic disorders treatment) + 0</w:t>
      </w:r>
      <w:r w:rsidR="00644CD5">
        <w:t>.</w:t>
      </w:r>
      <w:r>
        <w:t>273(Antineoplastic (colon cancer)) + 0</w:t>
      </w:r>
      <w:r w:rsidR="00644CD5">
        <w:t>.</w:t>
      </w:r>
      <w:r>
        <w:t>494(Imidazoline receptor antag</w:t>
      </w:r>
      <w:r>
        <w:t>o</w:t>
      </w:r>
      <w:r>
        <w:t>nist) + 0</w:t>
      </w:r>
      <w:r w:rsidR="00644CD5">
        <w:t>.</w:t>
      </w:r>
      <w:r>
        <w:t>421(Thromboxane A2 antagonist) -0</w:t>
      </w:r>
      <w:r w:rsidR="00644CD5">
        <w:t>.</w:t>
      </w:r>
      <w:r>
        <w:t>147(Xanthine oxidase substrate) -0</w:t>
      </w:r>
      <w:r w:rsidR="00644CD5">
        <w:t>.</w:t>
      </w:r>
      <w:r>
        <w:t>767(Inositol-3-phosphate synthase inhibitor) -0</w:t>
      </w:r>
      <w:r w:rsidR="00644CD5">
        <w:t>.</w:t>
      </w:r>
      <w:r>
        <w:t>57(3-Alpha-hydroxysteroid dehydrogenase type II inhibitor) + 0</w:t>
      </w:r>
      <w:r w:rsidR="00644CD5">
        <w:t>.</w:t>
      </w:r>
      <w:r>
        <w:t>227(Cytochrome P450 stimulant) -0</w:t>
      </w:r>
      <w:r w:rsidR="00644CD5">
        <w:t>.</w:t>
      </w:r>
      <w:r>
        <w:t>102(Antiviral (Rhinovirus)) + 0</w:t>
      </w:r>
      <w:r w:rsidR="00644CD5">
        <w:t>.</w:t>
      </w:r>
      <w:r>
        <w:t>304(Membrane permeability enhancer) -0</w:t>
      </w:r>
      <w:r w:rsidR="00644CD5">
        <w:t>.</w:t>
      </w:r>
      <w:r>
        <w:t>117(GST P1-1 substrate) + 0</w:t>
      </w:r>
      <w:r w:rsidR="00644CD5">
        <w:t>.</w:t>
      </w:r>
      <w:r>
        <w:t>115(HIF1A expression inhibitor) + 0</w:t>
      </w:r>
      <w:r w:rsidR="00644CD5">
        <w:t>.</w:t>
      </w:r>
      <w:r>
        <w:t>165(Estrone sulfotransferase stimulant) -0</w:t>
      </w:r>
      <w:r w:rsidR="00644CD5">
        <w:t>.</w:t>
      </w:r>
      <w:r>
        <w:t>232(Serine/threonine-protein kinase WEE1 inhib</w:t>
      </w:r>
      <w:r>
        <w:t>i</w:t>
      </w:r>
      <w:r>
        <w:t>tor) -0</w:t>
      </w:r>
      <w:r w:rsidR="00644CD5">
        <w:t>.</w:t>
      </w:r>
      <w:r>
        <w:t>12(Elongation of very long chain fatty acids protein 3 inhibitor) + 0</w:t>
      </w:r>
      <w:r w:rsidR="00644CD5">
        <w:t>.</w:t>
      </w:r>
      <w:r>
        <w:t>135(Caspase 9 inhibitor) + 0</w:t>
      </w:r>
      <w:r w:rsidR="00644CD5">
        <w:t>.</w:t>
      </w:r>
      <w:r>
        <w:t>081(Transglutaminase 2 inhibitor) + 0</w:t>
      </w:r>
      <w:r w:rsidR="00644CD5">
        <w:t>.</w:t>
      </w:r>
      <w:r>
        <w:t>189(UDP-N-acetylmuramate-L-alanine ligase inhibitor) + 0</w:t>
      </w:r>
      <w:r w:rsidR="00644CD5">
        <w:t>.</w:t>
      </w:r>
      <w:r>
        <w:t>0292(NumDonor) + 0</w:t>
      </w:r>
      <w:r w:rsidR="00644CD5">
        <w:t>.</w:t>
      </w:r>
      <w:r>
        <w:t>646(Cathepsin E inhibitor) -0</w:t>
      </w:r>
      <w:r w:rsidR="00644CD5">
        <w:t>.</w:t>
      </w:r>
      <w:r>
        <w:t>143(ATPase (Mitochondrial F1F0) inhibitor) -0</w:t>
      </w:r>
      <w:r w:rsidR="00644CD5">
        <w:t>.</w:t>
      </w:r>
      <w:r>
        <w:t>538(Kainate receptor agonist) + 0</w:t>
      </w:r>
      <w:r w:rsidR="00644CD5">
        <w:t>.</w:t>
      </w:r>
      <w:r>
        <w:t>347(DNA ligase (ATP) inhibitor) -0</w:t>
      </w:r>
      <w:r w:rsidR="00644CD5">
        <w:t>.</w:t>
      </w:r>
      <w:r>
        <w:t>801(N-acetylglucosamine kinase inhibitor) -0</w:t>
      </w:r>
      <w:r w:rsidR="00644CD5">
        <w:t>.</w:t>
      </w:r>
      <w:r>
        <w:t>153(Angiotensin agonist) -0</w:t>
      </w:r>
      <w:r w:rsidR="00644CD5">
        <w:t>.</w:t>
      </w:r>
      <w:r>
        <w:t>0956(L lactate dehydrogenase C inhibitor) + 0</w:t>
      </w:r>
      <w:r w:rsidR="00644CD5">
        <w:t>.</w:t>
      </w:r>
      <w:r>
        <w:t>149(Sphingomyelinase inhibitor) + 0</w:t>
      </w:r>
      <w:r w:rsidR="00644CD5">
        <w:t>.</w:t>
      </w:r>
      <w:r>
        <w:t>166(Antineurogenic pain) -0</w:t>
      </w:r>
      <w:r w:rsidR="00644CD5">
        <w:t>.</w:t>
      </w:r>
      <w:r>
        <w:t>262(ATF3 expression enhancer) + 0</w:t>
      </w:r>
      <w:r w:rsidR="00644CD5">
        <w:t>.</w:t>
      </w:r>
      <w:r>
        <w:t>361(Peroxisome proliferator-activated receptor alpha agonist) -0</w:t>
      </w:r>
      <w:r w:rsidR="00644CD5">
        <w:t>.</w:t>
      </w:r>
      <w:r>
        <w:t>128(Renin inhibitor) + 0</w:t>
      </w:r>
      <w:r w:rsidR="00644CD5">
        <w:t>.</w:t>
      </w:r>
      <w:r>
        <w:t>218(SLC2A3 expression inhibitor) + 0</w:t>
      </w:r>
      <w:r w:rsidR="00644CD5">
        <w:t>.</w:t>
      </w:r>
      <w:r>
        <w:t>122(MAP kinase 3 inhibitor) -0</w:t>
      </w:r>
      <w:r w:rsidR="00644CD5">
        <w:t>.</w:t>
      </w:r>
      <w:r>
        <w:t>29(Glucagon receptor antagonist) -0</w:t>
      </w:r>
      <w:r w:rsidR="00644CD5">
        <w:t>.</w:t>
      </w:r>
      <w:r>
        <w:t>306(DNA-(apurinic or apyrimidinic site) lyase inhibitor) -0</w:t>
      </w:r>
      <w:r w:rsidR="00644CD5">
        <w:t>.</w:t>
      </w:r>
      <w:r>
        <w:t>43(Dihydrodipicolinate synthase inhibitor) -0</w:t>
      </w:r>
      <w:r w:rsidR="00644CD5">
        <w:t>.</w:t>
      </w:r>
      <w:r>
        <w:t>131(Carcinogenic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+ 0</w:t>
      </w:r>
      <w:r w:rsidR="00644CD5">
        <w:t>.</w:t>
      </w:r>
      <w:r>
        <w:t>475(2-(acetamidomethylene)succinate hydrolase inhib</w:t>
      </w:r>
      <w:r>
        <w:t>i</w:t>
      </w:r>
      <w:r>
        <w:t>tor) + 0</w:t>
      </w:r>
      <w:r w:rsidR="00644CD5">
        <w:t>.</w:t>
      </w:r>
      <w:r>
        <w:t>35(AMP-activated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192(Aurora kinase inhibitor) + 0</w:t>
      </w:r>
      <w:r w:rsidR="00644CD5">
        <w:t>.</w:t>
      </w:r>
      <w:r>
        <w:t>278(NF-E2-related factor 2 stimulant) + 0</w:t>
      </w:r>
      <w:r w:rsidR="00644CD5">
        <w:t>.</w:t>
      </w:r>
      <w:r>
        <w:t>0801(Cyclic GMP phosphodiesterase inhibitor) -0</w:t>
      </w:r>
      <w:r w:rsidR="00644CD5">
        <w:t>.</w:t>
      </w:r>
      <w:r>
        <w:t>095(Sodium/hydrogen exchanger 1 inhibitor) -0</w:t>
      </w:r>
      <w:r w:rsidR="00644CD5">
        <w:t>.</w:t>
      </w:r>
      <w:r>
        <w:t>104(Polo-like kinase inhibitor) + 0</w:t>
      </w:r>
      <w:r w:rsidR="00644CD5">
        <w:t>.</w:t>
      </w:r>
      <w:r>
        <w:t>0888(Ca2+/calmodulin-dependent kinase IV inhibitor) -0</w:t>
      </w:r>
      <w:r w:rsidR="00644CD5">
        <w:t>.</w:t>
      </w:r>
      <w:r>
        <w:t>142(Ribosomal protein S6 kinase alpha 1 inhibitor) + 0</w:t>
      </w:r>
      <w:r w:rsidR="00644CD5">
        <w:t>.</w:t>
      </w:r>
      <w:r>
        <w:t>137(Prostaglandin EP12 antagonist) + 0</w:t>
      </w:r>
      <w:r w:rsidR="00644CD5">
        <w:t>.</w:t>
      </w:r>
      <w:r>
        <w:t>245(NMDA rece</w:t>
      </w:r>
      <w:r>
        <w:t>p</w:t>
      </w:r>
      <w:r>
        <w:t>tor glycine site agonist) + 0</w:t>
      </w:r>
      <w:r w:rsidR="00644CD5">
        <w:t>.</w:t>
      </w:r>
      <w:r>
        <w:t>0749(Protein-tyrosine kinase (PTK</w:t>
      </w:r>
      <w:r w:rsidR="00644CD5">
        <w:t>.</w:t>
      </w:r>
      <w:r>
        <w:t xml:space="preserve"> not ETK</w:t>
      </w:r>
      <w:r w:rsidR="00644CD5">
        <w:t>.</w:t>
      </w:r>
      <w:r>
        <w:t xml:space="preserve"> WZC) inhibitor) -0</w:t>
      </w:r>
      <w:r w:rsidR="00644CD5">
        <w:t>.</w:t>
      </w:r>
      <w:r>
        <w:t>677(Fructokinase inhib</w:t>
      </w:r>
      <w:r>
        <w:t>i</w:t>
      </w:r>
      <w:r>
        <w:t>tor) -0</w:t>
      </w:r>
      <w:r w:rsidR="00644CD5">
        <w:t>.</w:t>
      </w:r>
      <w:r>
        <w:t>299(Dopamine D1 antagonist) -0</w:t>
      </w:r>
      <w:r w:rsidR="00644CD5">
        <w:t>.</w:t>
      </w:r>
      <w:r>
        <w:t>264(Prolyl endopeptidase inhibitor) -0</w:t>
      </w:r>
      <w:r w:rsidR="00644CD5">
        <w:t>.</w:t>
      </w:r>
      <w:r>
        <w:t>175(Antihyperlipoproteinemic) -0</w:t>
      </w:r>
      <w:r w:rsidR="00644CD5">
        <w:t>.</w:t>
      </w:r>
      <w:r>
        <w:t>0658(Prostate disorders treatment) -0</w:t>
      </w:r>
      <w:r w:rsidR="00644CD5">
        <w:t>.</w:t>
      </w:r>
      <w:r>
        <w:t>0908(2</w:t>
      </w:r>
      <w:r w:rsidR="00644CD5">
        <w:t>.</w:t>
      </w:r>
      <w:r>
        <w:t>3-Oxidosqualene-lanosterol cyclase inhibitor) + 0</w:t>
      </w:r>
      <w:r w:rsidR="00644CD5">
        <w:t>.</w:t>
      </w:r>
      <w:r>
        <w:t>181(Alpha 1 adr</w:t>
      </w:r>
      <w:r>
        <w:t>e</w:t>
      </w:r>
      <w:r>
        <w:t>noreceptor antagonist) + 0</w:t>
      </w:r>
      <w:r w:rsidR="00644CD5">
        <w:t>.</w:t>
      </w:r>
      <w:r>
        <w:t>158(Carcinogenic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0822(Matrix metalloproteinase 2 (membrane-type) inhibitor) + 0</w:t>
      </w:r>
      <w:r w:rsidR="00644CD5">
        <w:t>.</w:t>
      </w:r>
      <w:r>
        <w:t>262(Procollagen-lysine 5-dioxygenase inhibitor) + 0</w:t>
      </w:r>
      <w:r w:rsidR="00644CD5">
        <w:t>.</w:t>
      </w:r>
      <w:r>
        <w:t>11(Rho-associated kinase I inhibitor) + 0</w:t>
      </w:r>
      <w:r w:rsidR="00644CD5">
        <w:t>.</w:t>
      </w:r>
      <w:r>
        <w:t>22(FMN reductase inhibitor) -0</w:t>
      </w:r>
      <w:r w:rsidR="00644CD5">
        <w:t>.</w:t>
      </w:r>
      <w:r>
        <w:t>194(G0S2 expression enhancer) + 0</w:t>
      </w:r>
      <w:r w:rsidR="00644CD5">
        <w:t>.</w:t>
      </w:r>
      <w:r>
        <w:t>0148(NumHal) -0</w:t>
      </w:r>
      <w:r w:rsidR="00644CD5">
        <w:t>.</w:t>
      </w:r>
      <w:r>
        <w:t>1(Eye irritation</w:t>
      </w:r>
      <w:r w:rsidR="00644CD5">
        <w:t>.</w:t>
      </w:r>
      <w:r>
        <w:t xml:space="preserve"> inactive) -0</w:t>
      </w:r>
      <w:r w:rsidR="00644CD5">
        <w:t>.</w:t>
      </w:r>
      <w:r>
        <w:t>337(Beta-N-acetylhexosaminidase inhibitor) + 0</w:t>
      </w:r>
      <w:r w:rsidR="00644CD5">
        <w:t>.</w:t>
      </w:r>
      <w:r>
        <w:t>118(IL1B expression enhancer) -0</w:t>
      </w:r>
      <w:r w:rsidR="00644CD5">
        <w:t>.</w:t>
      </w:r>
      <w:r>
        <w:t>0642(Antiemphysemic) -0</w:t>
      </w:r>
      <w:r w:rsidR="00644CD5">
        <w:t>.</w:t>
      </w:r>
      <w:r>
        <w:t>177(Beta adrenor</w:t>
      </w:r>
      <w:r>
        <w:t>e</w:t>
      </w:r>
      <w:r>
        <w:t>ceptor agonist) + 0</w:t>
      </w:r>
      <w:r w:rsidR="00644CD5">
        <w:t>.</w:t>
      </w:r>
      <w:r>
        <w:t>0747(Diarrhea) + 0</w:t>
      </w:r>
      <w:r w:rsidR="00644CD5">
        <w:t>.</w:t>
      </w:r>
      <w:r>
        <w:t>136(MMP9 expression inhibitor) -0</w:t>
      </w:r>
      <w:r w:rsidR="00644CD5">
        <w:t>.</w:t>
      </w:r>
      <w:r>
        <w:t>155(Renilla-luciferin 2-monooxygenase inhibitor) -0</w:t>
      </w:r>
      <w:r w:rsidR="00644CD5">
        <w:t>.</w:t>
      </w:r>
      <w:r>
        <w:t>0881(Hypotonia) + 0</w:t>
      </w:r>
      <w:r w:rsidR="00644CD5">
        <w:t>.</w:t>
      </w:r>
      <w:r>
        <w:t>103(Nav1.6 sodium channel blocker) + 0</w:t>
      </w:r>
      <w:r w:rsidR="00644CD5">
        <w:t>.</w:t>
      </w:r>
      <w:r>
        <w:t>0577(Guanine deaminase inhibitor) + 0</w:t>
      </w:r>
      <w:r w:rsidR="00644CD5">
        <w:t>.</w:t>
      </w:r>
      <w:r>
        <w:t>0619(Lipase inhibitor) + 0</w:t>
      </w:r>
      <w:r w:rsidR="00644CD5">
        <w:t>.</w:t>
      </w:r>
      <w:r>
        <w:t>109(GABA C receptor antagonist) + 0</w:t>
      </w:r>
      <w:r w:rsidR="00644CD5">
        <w:t>.</w:t>
      </w:r>
      <w:r>
        <w:t>188(Formyl peptide receptor 1 antagonist) + 0</w:t>
      </w:r>
      <w:r w:rsidR="00644CD5">
        <w:t>.</w:t>
      </w:r>
      <w:r>
        <w:t>153(HSPA1B expression enhancer) -0</w:t>
      </w:r>
      <w:r w:rsidR="00644CD5">
        <w:t>.</w:t>
      </w:r>
      <w:r>
        <w:t>187(Nicotinic alpha4 receptor agonist) + 0</w:t>
      </w:r>
      <w:r w:rsidR="00644CD5">
        <w:t>.</w:t>
      </w:r>
      <w:r>
        <w:t>0585(Cannabinoid CB2 receptor antagonist) -0</w:t>
      </w:r>
      <w:r w:rsidR="00644CD5">
        <w:t>.</w:t>
      </w:r>
      <w:r>
        <w:t>0641(Prostaglandin-E2 synthase 1 inhibitor) -0</w:t>
      </w:r>
      <w:r w:rsidR="00644CD5">
        <w:t>.</w:t>
      </w:r>
      <w:r>
        <w:t>245(Cyanate hydratase inhibitor) -0</w:t>
      </w:r>
      <w:r w:rsidR="00644CD5">
        <w:t>.</w:t>
      </w:r>
      <w:r>
        <w:t>205(Neuropathy treatment) + 0</w:t>
      </w:r>
      <w:r w:rsidR="00644CD5">
        <w:t>.</w:t>
      </w:r>
      <w:r>
        <w:t>0936(Diuretic inhibitor) + 0</w:t>
      </w:r>
      <w:r w:rsidR="00644CD5">
        <w:t>.</w:t>
      </w:r>
      <w:r>
        <w:t>0749(Nicotinic acid receptor agonist) -0</w:t>
      </w:r>
      <w:r w:rsidR="00644CD5">
        <w:t>.</w:t>
      </w:r>
      <w:r>
        <w:t>248(Arginine decarboxylase i</w:t>
      </w:r>
      <w:r>
        <w:t>n</w:t>
      </w:r>
      <w:r>
        <w:t>hibitor) -0</w:t>
      </w:r>
      <w:r w:rsidR="00644CD5">
        <w:t>.</w:t>
      </w:r>
      <w:r>
        <w:t>207(Melatonin 1a antagonist) + 0</w:t>
      </w:r>
      <w:r w:rsidR="00644CD5">
        <w:t>.</w:t>
      </w:r>
      <w:r>
        <w:t>216(1-Deoxy-D-xylulose-5-phosphate reductoisomerase inhibitor) -</w:t>
      </w:r>
      <w:r>
        <w:lastRenderedPageBreak/>
        <w:t>0</w:t>
      </w:r>
      <w:r w:rsidR="00644CD5">
        <w:t>.</w:t>
      </w:r>
      <w:r>
        <w:t>0736(Carcinogenic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173(Metalloproteinase inhibitor) + 0</w:t>
      </w:r>
      <w:r w:rsidR="00644CD5">
        <w:t>.</w:t>
      </w:r>
      <w:r>
        <w:t>0771(5 Hydroxytryptamine 1 antagonist) + 0</w:t>
      </w:r>
      <w:r w:rsidR="00644CD5">
        <w:t>.</w:t>
      </w:r>
      <w:r>
        <w:t>0847(Calcium channel (voltage-sensitive) blocker) + 0</w:t>
      </w:r>
      <w:r w:rsidR="00644CD5">
        <w:t>.</w:t>
      </w:r>
      <w:r>
        <w:t>0511(Alpha 2c adrenoreceptor agonist) -0</w:t>
      </w:r>
      <w:r w:rsidR="00644CD5">
        <w:t>.</w:t>
      </w:r>
      <w:r>
        <w:t>158(Cholesterol ester transfer protein antagonist) -0</w:t>
      </w:r>
      <w:r w:rsidR="00644CD5">
        <w:t>.</w:t>
      </w:r>
      <w:r>
        <w:t>191(Tryptase gamma inhibitor) + 0</w:t>
      </w:r>
      <w:r w:rsidR="00644CD5">
        <w:t>.</w:t>
      </w:r>
      <w:r>
        <w:t>208(Alpha-L-fucosidase inhibitor) + 0</w:t>
      </w:r>
      <w:r w:rsidR="00644CD5">
        <w:t>.</w:t>
      </w:r>
      <w:r>
        <w:t>166(Plasmin inhibitor) -0</w:t>
      </w:r>
      <w:r w:rsidR="00644CD5">
        <w:t>.</w:t>
      </w:r>
      <w:r>
        <w:t>0342(Antineoplastic enhancer) + 0</w:t>
      </w:r>
      <w:r w:rsidR="00644CD5">
        <w:t>.</w:t>
      </w:r>
      <w:r>
        <w:t>0539(Radical formation agonist) + 0</w:t>
      </w:r>
      <w:r w:rsidR="00644CD5">
        <w:t>.</w:t>
      </w:r>
      <w:r>
        <w:t>114(Kinesin a</w:t>
      </w:r>
      <w:r>
        <w:t>n</w:t>
      </w:r>
      <w:r>
        <w:t>tagonist) -0</w:t>
      </w:r>
      <w:r w:rsidR="00644CD5">
        <w:t>.</w:t>
      </w:r>
      <w:r>
        <w:t>0515(Integrin alphaVbeta3 antagonist) + 0</w:t>
      </w:r>
      <w:r w:rsidR="00644CD5">
        <w:t>.</w:t>
      </w:r>
      <w:r>
        <w:t>0479(Purinergic P2X4 antagonist) -0</w:t>
      </w:r>
      <w:r w:rsidR="00644CD5">
        <w:t>.</w:t>
      </w:r>
      <w:r>
        <w:t>118(Cathepsin S inhib</w:t>
      </w:r>
      <w:r>
        <w:t>i</w:t>
      </w:r>
      <w:r>
        <w:t>tor) + 0</w:t>
      </w:r>
      <w:r w:rsidR="00644CD5">
        <w:t>.</w:t>
      </w:r>
      <w:r>
        <w:t>0391(Dual specificity phosphatase inhibitor) -0</w:t>
      </w:r>
      <w:r w:rsidR="00644CD5">
        <w:t>.</w:t>
      </w:r>
      <w:r>
        <w:t>0753(Sneezing) + 0</w:t>
      </w:r>
      <w:r w:rsidR="00644CD5">
        <w:t>.</w:t>
      </w:r>
      <w:r>
        <w:t>117(N-acetylneuraminate lyase inhibitor) -0</w:t>
      </w:r>
      <w:r w:rsidR="00644CD5">
        <w:t>.</w:t>
      </w:r>
      <w:r>
        <w:t>106(Glycogen (starch) synthase inhibitor) -0</w:t>
      </w:r>
      <w:r w:rsidR="00644CD5">
        <w:t>.</w:t>
      </w:r>
      <w:r>
        <w:t>0538(Retinoic acid beta receptor agonist) + 0</w:t>
      </w:r>
      <w:r w:rsidR="00644CD5">
        <w:t>.</w:t>
      </w:r>
      <w:r>
        <w:t>114(H+/K+-transporting ATPase inhibitor) + 0</w:t>
      </w:r>
      <w:r w:rsidR="00644CD5">
        <w:t>.</w:t>
      </w:r>
      <w:r>
        <w:t>0352(Elastase 3A inhibitor) -0</w:t>
      </w:r>
      <w:r w:rsidR="00644CD5">
        <w:t>.</w:t>
      </w:r>
      <w:r>
        <w:t>036(Cyclooxygenase 3 inhibitor) -0</w:t>
      </w:r>
      <w:r w:rsidR="00644CD5">
        <w:t>.</w:t>
      </w:r>
      <w:r>
        <w:t>046(Melanocortin 3 antag</w:t>
      </w:r>
      <w:r>
        <w:t>o</w:t>
      </w:r>
      <w:r>
        <w:t>nist) -0</w:t>
      </w:r>
      <w:r w:rsidR="00644CD5">
        <w:t>.</w:t>
      </w:r>
      <w:r>
        <w:t>0453(Insulin growth factor antagonist) -0</w:t>
      </w:r>
      <w:r w:rsidR="00644CD5">
        <w:t>.</w:t>
      </w:r>
      <w:r>
        <w:t>0816(Adenosine receptor antagonist) -0</w:t>
      </w:r>
      <w:r w:rsidR="00644CD5">
        <w:t>.</w:t>
      </w:r>
      <w:r>
        <w:t>0884(Inositol-polyphosphate 5-phosphatase inhibitor) + 0</w:t>
      </w:r>
      <w:r w:rsidR="00644CD5">
        <w:t>.</w:t>
      </w:r>
      <w:r>
        <w:t>087(Acetylcholine M3 receptor antagonist) + 0</w:t>
      </w:r>
      <w:r w:rsidR="00644CD5">
        <w:t>.</w:t>
      </w:r>
      <w:r>
        <w:t>151(Glutamate dehydrogenase (NADP+) inhibitor) -0</w:t>
      </w:r>
      <w:r w:rsidR="00644CD5">
        <w:t>.</w:t>
      </w:r>
      <w:r>
        <w:t>071(3C-like protease (Human coronavirus) inhibitor) -0</w:t>
      </w:r>
      <w:r w:rsidR="00644CD5">
        <w:t>.</w:t>
      </w:r>
      <w:r>
        <w:t>113(P2 nucleoside transporter inhibitor) + 0</w:t>
      </w:r>
      <w:r w:rsidR="00644CD5">
        <w:t>.</w:t>
      </w:r>
      <w:r>
        <w:t>128(Thermolysin inhibitor) -0</w:t>
      </w:r>
      <w:r w:rsidR="00644CD5">
        <w:t>.</w:t>
      </w:r>
      <w:r>
        <w:t>0977(Endonuclease (influenza) inhibitor) + 0</w:t>
      </w:r>
      <w:r w:rsidR="00644CD5">
        <w:t>.</w:t>
      </w:r>
      <w:r>
        <w:t>0846(Activating transcription factor inhibitor) -0</w:t>
      </w:r>
      <w:r w:rsidR="00644CD5">
        <w:t>.</w:t>
      </w:r>
      <w:r>
        <w:t>053(MAP kinase 12 inhibitor) + 0</w:t>
      </w:r>
      <w:r w:rsidR="00644CD5">
        <w:t>.</w:t>
      </w:r>
      <w:r>
        <w:t>0851(Collagenase inhibitor) -0</w:t>
      </w:r>
      <w:r w:rsidR="00644CD5">
        <w:t>.</w:t>
      </w:r>
      <w:r>
        <w:t>0356(Bronchodilator) + 0</w:t>
      </w:r>
      <w:r w:rsidR="00644CD5">
        <w:t>.</w:t>
      </w:r>
      <w:r>
        <w:t>02(ADAM inhibitor) -0</w:t>
      </w:r>
      <w:r w:rsidR="00644CD5">
        <w:t>.</w:t>
      </w:r>
      <w:r>
        <w:t>0197(Rotamase (FKBP12) inhibitor) + 0</w:t>
      </w:r>
      <w:r w:rsidR="00644CD5">
        <w:t>.</w:t>
      </w:r>
      <w:r>
        <w:t>0739(NAD(P)+ transhydrogenase (B-specific) inhibitor) + 0</w:t>
      </w:r>
      <w:r w:rsidR="00644CD5">
        <w:t>.</w:t>
      </w:r>
      <w:r>
        <w:t>0776(Na+ K+ transporting ATPase inhibitor) + 0</w:t>
      </w:r>
      <w:r w:rsidR="00644CD5">
        <w:t>.</w:t>
      </w:r>
      <w:r>
        <w:t>0239(Antiviral (Influenza)) -0</w:t>
      </w:r>
      <w:r w:rsidR="00644CD5">
        <w:t>.</w:t>
      </w:r>
      <w:r>
        <w:t>0312(KPNA2 expression inhibitor) -0</w:t>
      </w:r>
      <w:r w:rsidR="00644CD5">
        <w:t>.</w:t>
      </w:r>
      <w:r>
        <w:t>0276(UDP-glucuronosyltransferase substrate) + 0</w:t>
      </w:r>
      <w:r w:rsidR="00644CD5">
        <w:t>.</w:t>
      </w:r>
      <w:r>
        <w:t>0265(GCLM expression enhancer) + 0</w:t>
      </w:r>
      <w:r w:rsidR="00644CD5">
        <w:t>.</w:t>
      </w:r>
      <w:r>
        <w:t>0291(Kinesin-like protein 1 inhibitor) + 0</w:t>
      </w:r>
      <w:r w:rsidR="00644CD5">
        <w:t>.</w:t>
      </w:r>
      <w:r>
        <w:t>00669(Antineoplastic (brain cancer)) -0</w:t>
      </w:r>
      <w:r w:rsidR="00644CD5">
        <w:t>.</w:t>
      </w:r>
      <w:r>
        <w:t>00562(Restenosis treatment) + 0</w:t>
      </w:r>
      <w:r w:rsidR="00644CD5">
        <w:t>.</w:t>
      </w:r>
      <w:r>
        <w:t>0258(Sodium/hydrogen e</w:t>
      </w:r>
      <w:r>
        <w:t>x</w:t>
      </w:r>
      <w:r>
        <w:t>changer 3 inhibitor) + 0</w:t>
      </w:r>
      <w:r w:rsidR="00644CD5">
        <w:t>.</w:t>
      </w:r>
      <w:r>
        <w:t>0082(CDC-like kinase 1 inhibitor) + 0</w:t>
      </w:r>
      <w:r w:rsidR="00644CD5">
        <w:t>.</w:t>
      </w:r>
      <w:r>
        <w:t>00826(NADH oxidase inhibitor) + 0</w:t>
      </w:r>
      <w:r w:rsidR="00644CD5">
        <w:t>.</w:t>
      </w:r>
      <w:r>
        <w:t>0252(CC chemokine 9 receptor antagonist) -0</w:t>
      </w:r>
      <w:r w:rsidR="00644CD5">
        <w:t>.</w:t>
      </w:r>
      <w:r>
        <w:t>00777(Potassium channel intermediate-conductance Ca-activated blocker) -0</w:t>
      </w:r>
      <w:r w:rsidR="00644CD5">
        <w:t>.</w:t>
      </w:r>
      <w:r>
        <w:t>00633(Glucocorticoid agonist) -0</w:t>
      </w:r>
      <w:r w:rsidR="00644CD5">
        <w:t>.</w:t>
      </w:r>
      <w:r>
        <w:t>0107(Cytokine production inhibitor) -0</w:t>
      </w:r>
      <w:r w:rsidR="00644CD5">
        <w:t>.</w:t>
      </w:r>
      <w:r>
        <w:t>0125(TOP2A expression inhibitor) + 0</w:t>
      </w:r>
      <w:r w:rsidR="00644CD5">
        <w:t>.</w:t>
      </w:r>
      <w:r>
        <w:t>0133(Henoch-Schonlein purpura) -0</w:t>
      </w:r>
      <w:r w:rsidR="00644CD5">
        <w:t>.</w:t>
      </w:r>
      <w:r>
        <w:t>00287(Prostate cancer treatment) -0</w:t>
      </w:r>
      <w:r w:rsidR="00644CD5">
        <w:t>.</w:t>
      </w:r>
      <w:r>
        <w:t>0127(Glyceraldehyde-3-phosphate deh</w:t>
      </w:r>
      <w:r>
        <w:t>y</w:t>
      </w:r>
      <w:r>
        <w:t>drogenase (NADP+) inhibitor) -0</w:t>
      </w:r>
      <w:r w:rsidR="00644CD5">
        <w:t>.</w:t>
      </w:r>
      <w:r>
        <w:t>00317(Glycine transporter 1 inhibitor) -0</w:t>
      </w:r>
      <w:r w:rsidR="00644CD5">
        <w:t>.</w:t>
      </w:r>
      <w:r>
        <w:t>00179(Calcitonin gene-related peptide antagonist) + 6</w:t>
      </w:r>
      <w:r w:rsidR="00644CD5">
        <w:t>.</w:t>
      </w:r>
      <w:r>
        <w:t>25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402(Thiopurine S-methyltransferase inhibitor) + 0</w:t>
      </w:r>
      <w:r w:rsidR="00644CD5">
        <w:t>.</w:t>
      </w:r>
      <w:r>
        <w:t>038(Narcotic antagonist) + 0</w:t>
      </w:r>
      <w:r w:rsidR="00644CD5">
        <w:t>.</w:t>
      </w:r>
      <w:r>
        <w:t>138(NumAromAtoms) -1</w:t>
      </w:r>
      <w:r w:rsidR="00644CD5">
        <w:t>.</w:t>
      </w:r>
      <w:r>
        <w:t>01(DNA synthesis inhibitor) + 0</w:t>
      </w:r>
      <w:r w:rsidR="00644CD5">
        <w:t>.</w:t>
      </w:r>
      <w:r>
        <w:t>836(CYP2D6 substrate) -0</w:t>
      </w:r>
      <w:r w:rsidR="00644CD5">
        <w:t>.</w:t>
      </w:r>
      <w:r>
        <w:t>188(Aggrecanase inhibitor) + 0</w:t>
      </w:r>
      <w:r w:rsidR="00644CD5">
        <w:t>.</w:t>
      </w:r>
      <w:r>
        <w:t>438(Acyl-CoA deh</w:t>
      </w:r>
      <w:r>
        <w:t>y</w:t>
      </w:r>
      <w:r>
        <w:t>drogenase inhibitor) + 0</w:t>
      </w:r>
      <w:r w:rsidR="00644CD5">
        <w:t>.</w:t>
      </w:r>
      <w:r>
        <w:t>965(NOS2 expression enhancer) -0</w:t>
      </w:r>
      <w:r w:rsidR="00644CD5">
        <w:t>.</w:t>
      </w:r>
      <w:r>
        <w:t>867(Amylo-alpha-1</w:t>
      </w:r>
      <w:r w:rsidR="00644CD5">
        <w:t>.</w:t>
      </w:r>
      <w:r>
        <w:t>6-glucosidase inhibitor) -0</w:t>
      </w:r>
      <w:r w:rsidR="00644CD5">
        <w:t>.</w:t>
      </w:r>
      <w:r>
        <w:t>619(Neutropenia) -0</w:t>
      </w:r>
      <w:r w:rsidR="00644CD5">
        <w:t>.</w:t>
      </w:r>
      <w:r>
        <w:t>554(Serine/threonine-protein kinase WEE1 inhibitor) + 0</w:t>
      </w:r>
      <w:r w:rsidR="00644CD5">
        <w:t>.</w:t>
      </w:r>
      <w:r>
        <w:t>181(Antineoplastic (bone cancer)) + 0</w:t>
      </w:r>
      <w:r w:rsidR="00644CD5">
        <w:t>.</w:t>
      </w:r>
      <w:r>
        <w:t>391(Alpha galactosidase inhibitor) -0</w:t>
      </w:r>
      <w:r w:rsidR="00644CD5">
        <w:t>.</w:t>
      </w:r>
      <w:r>
        <w:t>913(CYP2C substrate) + 0</w:t>
      </w:r>
      <w:r w:rsidR="00644CD5">
        <w:t>.</w:t>
      </w:r>
      <w:r>
        <w:t>478(Arrhythmogenic) -0</w:t>
      </w:r>
      <w:r w:rsidR="00644CD5">
        <w:t>.</w:t>
      </w:r>
      <w:r>
        <w:t>259(Uterine stimulant) -0</w:t>
      </w:r>
      <w:r w:rsidR="00644CD5">
        <w:t>.</w:t>
      </w:r>
      <w:r>
        <w:t>543(Glycosuria) + 0</w:t>
      </w:r>
      <w:r w:rsidR="00644CD5">
        <w:t>.</w:t>
      </w:r>
      <w:r>
        <w:t>45(Immunosuppressant) -0</w:t>
      </w:r>
      <w:r w:rsidR="00644CD5">
        <w:t>.</w:t>
      </w:r>
      <w:r>
        <w:t>04(Stroke treatment) + 0</w:t>
      </w:r>
      <w:r w:rsidR="00644CD5">
        <w:t>.</w:t>
      </w:r>
      <w:r>
        <w:t>0561(Alpha</w:t>
      </w:r>
      <w:r w:rsidR="00644CD5">
        <w:t>.</w:t>
      </w:r>
      <w:r>
        <w:t>alpha-trehalose phosphorylase (configuration-retaining) inhibitor) -0</w:t>
      </w:r>
      <w:r w:rsidR="00644CD5">
        <w:t>.</w:t>
      </w:r>
      <w:r>
        <w:t>897(Phosphodiesterase 1C inhibitor) -0</w:t>
      </w:r>
      <w:r w:rsidR="00644CD5">
        <w:t>.</w:t>
      </w:r>
      <w:r>
        <w:t>809(Glutamate synthase (NADPH) inhibitor) -17</w:t>
      </w:r>
      <w:r w:rsidR="00644CD5">
        <w:t>.</w:t>
      </w:r>
      <w:r>
        <w:t>5(Volume^2) + 0</w:t>
      </w:r>
      <w:r w:rsidR="00644CD5">
        <w:t>.</w:t>
      </w:r>
      <w:r>
        <w:t>48(Gynecological disorders treatment) + 0</w:t>
      </w:r>
      <w:r w:rsidR="00644CD5">
        <w:t>.</w:t>
      </w:r>
      <w:r>
        <w:t>235(Antidiabetic symptomatic) + 0</w:t>
      </w:r>
      <w:r w:rsidR="00644CD5">
        <w:t>.</w:t>
      </w:r>
      <w:r>
        <w:t>355(Oleamide hydrolase inhibitor) -0</w:t>
      </w:r>
      <w:r w:rsidR="00644CD5">
        <w:t>.</w:t>
      </w:r>
      <w:r>
        <w:t>763(Antiacne) + 1</w:t>
      </w:r>
      <w:r w:rsidR="00644CD5">
        <w:t>.</w:t>
      </w:r>
      <w:r>
        <w:t>16(Carbonic anhydrase VIII inhibitor) + 20</w:t>
      </w:r>
      <w:r w:rsidR="00644CD5">
        <w:t>.</w:t>
      </w:r>
      <w:r>
        <w:t>8(Lipophilicity) + 0</w:t>
      </w:r>
      <w:r w:rsidR="00644CD5">
        <w:t>.</w:t>
      </w:r>
      <w:r>
        <w:t>428(Convulsant) + 0</w:t>
      </w:r>
      <w:r w:rsidR="00644CD5">
        <w:t>.</w:t>
      </w:r>
      <w:r>
        <w:t>273(GDPD3 expression enhancer) + 0</w:t>
      </w:r>
      <w:r w:rsidR="00644CD5">
        <w:t>.</w:t>
      </w:r>
      <w:r>
        <w:t>0459(Nitric oxide antagonist) + 0</w:t>
      </w:r>
      <w:r w:rsidR="00644CD5">
        <w:t>.</w:t>
      </w:r>
      <w:r>
        <w:t>506(Hypolipemic) + 1</w:t>
      </w:r>
      <w:r w:rsidR="00644CD5">
        <w:t>.</w:t>
      </w:r>
      <w:r>
        <w:t>2(Phosphate acetyltransferase inhibitor) -0</w:t>
      </w:r>
      <w:r w:rsidR="00644CD5">
        <w:t>.</w:t>
      </w:r>
      <w:r>
        <w:t>158(Lipoprotein disorders treatment) + 0</w:t>
      </w:r>
      <w:r w:rsidR="00644CD5">
        <w:t>.</w:t>
      </w:r>
      <w:r>
        <w:t>559(Corticosteroid-like) + 6</w:t>
      </w:r>
      <w:r w:rsidR="00644CD5">
        <w:t>.</w:t>
      </w:r>
      <w:r>
        <w:t>35(Volume^3) -0</w:t>
      </w:r>
      <w:r w:rsidR="00644CD5">
        <w:t>.</w:t>
      </w:r>
      <w:r>
        <w:t>445(Potassium channel Kv4.3 blocker) + 0</w:t>
      </w:r>
      <w:r w:rsidR="00644CD5">
        <w:t>.</w:t>
      </w:r>
      <w:r>
        <w:t>184(MAP kinase 3 inhibitor) + 0</w:t>
      </w:r>
      <w:r w:rsidR="00644CD5">
        <w:t>.</w:t>
      </w:r>
      <w:r>
        <w:t>519(CYP1A1* su</w:t>
      </w:r>
      <w:r>
        <w:t>b</w:t>
      </w:r>
      <w:r>
        <w:t>strate) -0</w:t>
      </w:r>
      <w:r w:rsidR="00644CD5">
        <w:t>.</w:t>
      </w:r>
      <w:r>
        <w:t>36(Urinary retention) + 9</w:t>
      </w:r>
      <w:r w:rsidR="00644CD5">
        <w:t>.</w:t>
      </w:r>
      <w:r>
        <w:t>73(Volume) -0</w:t>
      </w:r>
      <w:r w:rsidR="00644CD5">
        <w:t>.</w:t>
      </w:r>
      <w:r>
        <w:t>918(3-Dehydroquinate synthase inhibitor) -0</w:t>
      </w:r>
      <w:r w:rsidR="00644CD5">
        <w:t>.</w:t>
      </w:r>
      <w:r>
        <w:t>184(Carbonic anh</w:t>
      </w:r>
      <w:r>
        <w:t>y</w:t>
      </w:r>
      <w:r>
        <w:t>drase IX inhibitor) + 1</w:t>
      </w:r>
      <w:r w:rsidR="00644CD5">
        <w:t>.</w:t>
      </w:r>
      <w:r>
        <w:t>06(Phosphodiesterase VII inhibitor) -0</w:t>
      </w:r>
      <w:r w:rsidR="00644CD5">
        <w:t>.</w:t>
      </w:r>
      <w:r>
        <w:t>326(MT1G expression enhancer) -0</w:t>
      </w:r>
      <w:r w:rsidR="00644CD5">
        <w:t>.</w:t>
      </w:r>
      <w:r>
        <w:t>292(CYP2E1 su</w:t>
      </w:r>
      <w:r>
        <w:t>b</w:t>
      </w:r>
      <w:r>
        <w:t>strate) -0</w:t>
      </w:r>
      <w:r w:rsidR="00644CD5">
        <w:t>.</w:t>
      </w:r>
      <w:r>
        <w:t>45(Hexokinase stimulant) + 0</w:t>
      </w:r>
      <w:r w:rsidR="00644CD5">
        <w:t>.</w:t>
      </w:r>
      <w:r>
        <w:t>45(Lysine carboxypeptidase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0522(5 Hydroxytryptamine 1A agonist) -0</w:t>
      </w:r>
      <w:r w:rsidR="00644CD5">
        <w:t>.</w:t>
      </w:r>
      <w:r>
        <w:t>214(Orexin receptor 2 antagonist) + 0</w:t>
      </w:r>
      <w:r w:rsidR="00644CD5">
        <w:t>.</w:t>
      </w:r>
      <w:r>
        <w:t>613(Vision disturbance) + 0</w:t>
      </w:r>
      <w:r w:rsidR="00644CD5">
        <w:t>.</w:t>
      </w:r>
      <w:r>
        <w:t>5(Phenylalanine 4-hydroxylase inhibitor) + 0</w:t>
      </w:r>
      <w:r w:rsidR="00644CD5">
        <w:t>.</w:t>
      </w:r>
      <w:r>
        <w:t>127(NumPositive) -0</w:t>
      </w:r>
      <w:r w:rsidR="00644CD5">
        <w:t>.</w:t>
      </w:r>
      <w:r>
        <w:t>0906(NumAcceptor) -0</w:t>
      </w:r>
      <w:r w:rsidR="00644CD5">
        <w:t>.</w:t>
      </w:r>
      <w:r>
        <w:t>706(Menstruation disorders treatment) -0</w:t>
      </w:r>
      <w:r w:rsidR="00644CD5">
        <w:t>.</w:t>
      </w:r>
      <w:r>
        <w:t>394(CYP2B4 substrate) + 0</w:t>
      </w:r>
      <w:r w:rsidR="00644CD5">
        <w:t>.</w:t>
      </w:r>
      <w:r>
        <w:t>35(Clk dual-specificity kinase inhibitor) -0</w:t>
      </w:r>
      <w:r w:rsidR="00644CD5">
        <w:t>.</w:t>
      </w:r>
      <w:r>
        <w:t>853(Glucose-6-phosphate isomerase inhib</w:t>
      </w:r>
      <w:r>
        <w:t>i</w:t>
      </w:r>
      <w:r>
        <w:t>tor) + 1</w:t>
      </w:r>
      <w:r w:rsidR="00644CD5">
        <w:t>.</w:t>
      </w:r>
      <w:r>
        <w:t>21((R)-aminopropanol dehydrogenase inhibitor) -0</w:t>
      </w:r>
      <w:r w:rsidR="00644CD5">
        <w:t>.</w:t>
      </w:r>
      <w:r>
        <w:t>224(GABA A receptor antagonist) -0</w:t>
      </w:r>
      <w:r w:rsidR="00644CD5">
        <w:t>.</w:t>
      </w:r>
      <w:r>
        <w:t>59(Dermatitis) -0</w:t>
      </w:r>
      <w:r w:rsidR="00644CD5">
        <w:t>.</w:t>
      </w:r>
      <w:r>
        <w:t>383(Phosphodiesterase VIII inhibitor) -1</w:t>
      </w:r>
      <w:r w:rsidR="00644CD5">
        <w:t>.</w:t>
      </w:r>
      <w:r>
        <w:t>22(Glyoxylate reductase (NADP+) inhibitor) + 0</w:t>
      </w:r>
      <w:r w:rsidR="00644CD5">
        <w:t>.</w:t>
      </w:r>
      <w:r>
        <w:t>292(Pregnane X receptor agonist) + 0</w:t>
      </w:r>
      <w:r w:rsidR="00644CD5">
        <w:t>.</w:t>
      </w:r>
      <w:r>
        <w:t>346(Caspase 6 inhibitor) + 0</w:t>
      </w:r>
      <w:r w:rsidR="00644CD5">
        <w:t>.</w:t>
      </w:r>
      <w:r>
        <w:t>355(Proteasome subunit beta type-5 inhibitor) + 1</w:t>
      </w:r>
      <w:r w:rsidR="00644CD5">
        <w:t>.</w:t>
      </w:r>
      <w:r>
        <w:t>14(CYP4B substrate) -0</w:t>
      </w:r>
      <w:r w:rsidR="00644CD5">
        <w:t>.</w:t>
      </w:r>
      <w:r>
        <w:t>45(Microtubule stabilization) + 0</w:t>
      </w:r>
      <w:r w:rsidR="00644CD5">
        <w:t>.</w:t>
      </w:r>
      <w:r>
        <w:t>437(Protein kinase A inhibitor) -0</w:t>
      </w:r>
      <w:r w:rsidR="00644CD5">
        <w:t>.</w:t>
      </w:r>
      <w:r>
        <w:t>706(5 Hydroxytryptamine 6 antagonist) + 0</w:t>
      </w:r>
      <w:r w:rsidR="00644CD5">
        <w:t>.</w:t>
      </w:r>
      <w:r>
        <w:t>387(Ca2+/calmodulin-dependent kinase IV inhibitor) -0</w:t>
      </w:r>
      <w:r w:rsidR="00644CD5">
        <w:t>.</w:t>
      </w:r>
      <w:r>
        <w:t>366(Retinoprotector) -0</w:t>
      </w:r>
      <w:r w:rsidR="00644CD5">
        <w:t>.</w:t>
      </w:r>
      <w:r>
        <w:t>144(Bone morphogenic protein 1 inhibitor) + 0</w:t>
      </w:r>
      <w:r w:rsidR="00644CD5">
        <w:t>.</w:t>
      </w:r>
      <w:r>
        <w:t>203(5 Hydroxytryptamine release stimulant) -0</w:t>
      </w:r>
      <w:r w:rsidR="00644CD5">
        <w:t>.</w:t>
      </w:r>
      <w:r>
        <w:t>75(ICAM1 expression inhibitor) -0</w:t>
      </w:r>
      <w:r w:rsidR="00644CD5">
        <w:t>.</w:t>
      </w:r>
      <w:r>
        <w:t>148(Guanylate c</w:t>
      </w:r>
      <w:r>
        <w:t>y</w:t>
      </w:r>
      <w:r>
        <w:t>clase 1 stimulant) + 0</w:t>
      </w:r>
      <w:r w:rsidR="00644CD5">
        <w:t>.</w:t>
      </w:r>
      <w:r>
        <w:t>232(Lipophilicity^2) -0</w:t>
      </w:r>
      <w:r w:rsidR="00644CD5">
        <w:t>.</w:t>
      </w:r>
      <w:r>
        <w:t>0696(Vesicle monoamine transporter inhibitor) + 0</w:t>
      </w:r>
      <w:r w:rsidR="00644CD5">
        <w:t>.</w:t>
      </w:r>
      <w:r>
        <w:t>209(Fibrinogen receptor antagonist) -0</w:t>
      </w:r>
      <w:r w:rsidR="00644CD5">
        <w:t>.</w:t>
      </w:r>
      <w:r>
        <w:t>339(KPNB1 expression inhibitor) -0</w:t>
      </w:r>
      <w:r w:rsidR="00644CD5">
        <w:t>.</w:t>
      </w:r>
      <w:r>
        <w:t>792(L-Serine ammonia-lyase inhibitor) -0</w:t>
      </w:r>
      <w:r w:rsidR="00644CD5">
        <w:t>.</w:t>
      </w:r>
      <w:r>
        <w:t>509(Gastrointestinal hemorrhage) -0</w:t>
      </w:r>
      <w:r w:rsidR="00644CD5">
        <w:t>.</w:t>
      </w:r>
      <w:r>
        <w:t>168(Teratogen) + 0</w:t>
      </w:r>
      <w:r w:rsidR="00644CD5">
        <w:t>.</w:t>
      </w:r>
      <w:r>
        <w:t>000123(Lipophilicity^3) -0</w:t>
      </w:r>
      <w:r w:rsidR="00644CD5">
        <w:t>.</w:t>
      </w:r>
      <w:r>
        <w:t>25(Myocardial ischemia trea</w:t>
      </w:r>
      <w:r>
        <w:t>t</w:t>
      </w:r>
      <w:r>
        <w:t>ment) -0</w:t>
      </w:r>
      <w:r w:rsidR="00644CD5">
        <w:t>.</w:t>
      </w:r>
      <w:r>
        <w:t>747(Arylamine N-Acetyltransferase substrate) + 0</w:t>
      </w:r>
      <w:r w:rsidR="00644CD5">
        <w:t>.</w:t>
      </w:r>
      <w:r>
        <w:t>262(Neurokinin antagonist) + 0</w:t>
      </w:r>
      <w:r w:rsidR="00644CD5">
        <w:t>.</w:t>
      </w:r>
      <w:r>
        <w:t>909(CYP11B1 inhibitor) -0</w:t>
      </w:r>
      <w:r w:rsidR="00644CD5">
        <w:t>.</w:t>
      </w:r>
      <w:r>
        <w:t>314(Rotamase (FKBP12) inhibitor) + 1</w:t>
      </w:r>
      <w:r w:rsidR="00644CD5">
        <w:t>.</w:t>
      </w:r>
      <w:r>
        <w:t>16(Carbonic anhydrase inhibitor) -0</w:t>
      </w:r>
      <w:r w:rsidR="00644CD5">
        <w:t>.</w:t>
      </w:r>
      <w:r>
        <w:t>309(Paraplegia) -0</w:t>
      </w:r>
      <w:r w:rsidR="00644CD5">
        <w:t>.</w:t>
      </w:r>
      <w:r>
        <w:t>809(Histone deacet</w:t>
      </w:r>
      <w:r>
        <w:t>y</w:t>
      </w:r>
      <w:r>
        <w:lastRenderedPageBreak/>
        <w:t>lase class IV inhibitor) + 0</w:t>
      </w:r>
      <w:r w:rsidR="00644CD5">
        <w:t>.</w:t>
      </w:r>
      <w:r>
        <w:t>266(Adenylate cyclase inhibitor) -0</w:t>
      </w:r>
      <w:r w:rsidR="00644CD5">
        <w:t>.</w:t>
      </w:r>
      <w:r>
        <w:t>363(UDP-3-O-acyl-N-acetylglucosamine deacetylase inhibitor) -0</w:t>
      </w:r>
      <w:r w:rsidR="00644CD5">
        <w:t>.</w:t>
      </w:r>
      <w:r>
        <w:t>166(Antisecretoric) + 0</w:t>
      </w:r>
      <w:r w:rsidR="00644CD5">
        <w:t>.</w:t>
      </w:r>
      <w:r>
        <w:t>3(Pain) + 0</w:t>
      </w:r>
      <w:r w:rsidR="00644CD5">
        <w:t>.</w:t>
      </w:r>
      <w:r>
        <w:t>37(Cytosolic phospholipase A2 inhibitor) -0</w:t>
      </w:r>
      <w:r w:rsidR="00644CD5">
        <w:t>.</w:t>
      </w:r>
      <w:r>
        <w:t>228(Cyclin H inhibitor) + 0</w:t>
      </w:r>
      <w:r w:rsidR="00644CD5">
        <w:t>.</w:t>
      </w:r>
      <w:r>
        <w:t>666(Ulcer</w:t>
      </w:r>
      <w:r w:rsidR="00644CD5">
        <w:t>.</w:t>
      </w:r>
      <w:r>
        <w:t xml:space="preserve"> peptic) + 1</w:t>
      </w:r>
      <w:r w:rsidR="00644CD5">
        <w:t>.</w:t>
      </w:r>
      <w:r>
        <w:t>39(Neuraminidase (Influenza A) inhibitor) -0</w:t>
      </w:r>
      <w:r w:rsidR="00644CD5">
        <w:t>.</w:t>
      </w:r>
      <w:r>
        <w:t>306(Transcription factor E2F1 inhibitor) + 0</w:t>
      </w:r>
      <w:r w:rsidR="00644CD5">
        <w:t>.</w:t>
      </w:r>
      <w:r>
        <w:t>589(Targeting protein for Xklp2 inhibitor) -0</w:t>
      </w:r>
      <w:r w:rsidR="00644CD5">
        <w:t>.</w:t>
      </w:r>
      <w:r>
        <w:t>284(Glucose-1</w:t>
      </w:r>
      <w:r w:rsidR="00644CD5">
        <w:t>.</w:t>
      </w:r>
      <w:r>
        <w:t>6-bisphosphate synthase inhibitor) + 0</w:t>
      </w:r>
      <w:r w:rsidR="00644CD5">
        <w:t>.</w:t>
      </w:r>
      <w:r>
        <w:t>224(Glyceryl-ether monooxygenase inhibitor) + 0</w:t>
      </w:r>
      <w:r w:rsidR="00644CD5">
        <w:t>.</w:t>
      </w:r>
      <w:r>
        <w:t>39(Nicotinic receptor alpha5 subunit antagonist) + 0</w:t>
      </w:r>
      <w:r w:rsidR="00644CD5">
        <w:t>.</w:t>
      </w:r>
      <w:r>
        <w:t>219(Sucrose-phosphate sy</w:t>
      </w:r>
      <w:r>
        <w:t>n</w:t>
      </w:r>
      <w:r>
        <w:t>thase inhibitor) + 0</w:t>
      </w:r>
      <w:r w:rsidR="00644CD5">
        <w:t>.</w:t>
      </w:r>
      <w:r>
        <w:t>475(UGT1A9 substrate) -0</w:t>
      </w:r>
      <w:r w:rsidR="00644CD5">
        <w:t>.</w:t>
      </w:r>
      <w:r>
        <w:t>308(CYP2C10 substrate) + 0</w:t>
      </w:r>
      <w:r w:rsidR="00644CD5">
        <w:t>.</w:t>
      </w:r>
      <w:r>
        <w:t>242(Dysarthria) -0</w:t>
      </w:r>
      <w:r w:rsidR="00644CD5">
        <w:t>.</w:t>
      </w:r>
      <w:r>
        <w:t>238(Antineoplastic (glioma)) -0</w:t>
      </w:r>
      <w:r w:rsidR="00644CD5">
        <w:t>.</w:t>
      </w:r>
      <w:r>
        <w:t>393(Endothelin B receptor antagonist) + 0</w:t>
      </w:r>
      <w:r w:rsidR="00644CD5">
        <w:t>.</w:t>
      </w:r>
      <w:r>
        <w:t>264(TNF expression enhancer) + 0</w:t>
      </w:r>
      <w:r w:rsidR="00644CD5">
        <w:t>.</w:t>
      </w:r>
      <w:r>
        <w:t>326(Sentrin-specific prot</w:t>
      </w:r>
      <w:r>
        <w:t>e</w:t>
      </w:r>
      <w:r>
        <w:t>ase 6 inhibitor) -0</w:t>
      </w:r>
      <w:r w:rsidR="00644CD5">
        <w:t>.</w:t>
      </w:r>
      <w:r>
        <w:t>125(K(Ca) 3.1 channel blocker) -0</w:t>
      </w:r>
      <w:r w:rsidR="00644CD5">
        <w:t>.</w:t>
      </w:r>
      <w:r>
        <w:t>159(HCV NS3-helicase inhibitor) + 0</w:t>
      </w:r>
      <w:r w:rsidR="00644CD5">
        <w:t>.</w:t>
      </w:r>
      <w:r>
        <w:t>382(Anticataract) + 0</w:t>
      </w:r>
      <w:r w:rsidR="00644CD5">
        <w:t>.</w:t>
      </w:r>
      <w:r>
        <w:t>373(Serine carboxypeptidase inhibitor) -0</w:t>
      </w:r>
      <w:r w:rsidR="00644CD5">
        <w:t>.</w:t>
      </w:r>
      <w:r>
        <w:t>214(Trans-octaprenyltranstransferase inhibitor) -0</w:t>
      </w:r>
      <w:r w:rsidR="00644CD5">
        <w:t>.</w:t>
      </w:r>
      <w:r>
        <w:t>425(Hematopoietic inhibitor) -0</w:t>
      </w:r>
      <w:r w:rsidR="00644CD5">
        <w:t>.</w:t>
      </w:r>
      <w:r>
        <w:t>52(Cholesterol esterase inhibitor) -0</w:t>
      </w:r>
      <w:r w:rsidR="00644CD5">
        <w:t>.</w:t>
      </w:r>
      <w:r>
        <w:t>308(LAMP3 expression inhibitor) + 0</w:t>
      </w:r>
      <w:r w:rsidR="00644CD5">
        <w:t>.</w:t>
      </w:r>
      <w:r>
        <w:t>393(STC2 expression enha</w:t>
      </w:r>
      <w:r>
        <w:t>n</w:t>
      </w:r>
      <w:r>
        <w:t>cer) + 1</w:t>
      </w:r>
      <w:r w:rsidR="00644CD5">
        <w:t>.</w:t>
      </w:r>
      <w:r>
        <w:t>07(Formyl peptide receptor 1 antagonist) -0</w:t>
      </w:r>
      <w:r w:rsidR="00644CD5">
        <w:t>.</w:t>
      </w:r>
      <w:r>
        <w:t>236(Phosphodiesterase II inhibitor) + 0</w:t>
      </w:r>
      <w:r w:rsidR="00644CD5">
        <w:t>.</w:t>
      </w:r>
      <w:r>
        <w:t>249(MAP kinase kinase 7 inhibitor) + 0</w:t>
      </w:r>
      <w:r w:rsidR="00644CD5">
        <w:t>.</w:t>
      </w:r>
      <w:r>
        <w:t>188(Antibiotic Penicillin-like) -0</w:t>
      </w:r>
      <w:r w:rsidR="00644CD5">
        <w:t>.</w:t>
      </w:r>
      <w:r>
        <w:t>234(Antiprotozoal (Trypanosoma)) + 0</w:t>
      </w:r>
      <w:r w:rsidR="00644CD5">
        <w:t>.</w:t>
      </w:r>
      <w:r>
        <w:t>393(Plasminogen activator inhibitor antagonist) -0</w:t>
      </w:r>
      <w:r w:rsidR="00644CD5">
        <w:t>.</w:t>
      </w:r>
      <w:r>
        <w:t>26(Ribosomal protein S6 kinase alpha 4 inhibitor) -0</w:t>
      </w:r>
      <w:r w:rsidR="00644CD5">
        <w:t>.</w:t>
      </w:r>
      <w:r>
        <w:t>195(Protein-tyrosine phosphatase 1B inhibitor) -0</w:t>
      </w:r>
      <w:r w:rsidR="00644CD5">
        <w:t>.</w:t>
      </w:r>
      <w:r>
        <w:t>353(Chymotrypsin inhibitor) + 0</w:t>
      </w:r>
      <w:r w:rsidR="00644CD5">
        <w:t>.</w:t>
      </w:r>
      <w:r>
        <w:t>127(MW) + 0</w:t>
      </w:r>
      <w:r w:rsidR="00644CD5">
        <w:t>.</w:t>
      </w:r>
      <w:r>
        <w:t>454(Chloride/bicarbonate exchanger inhibitor) + 0</w:t>
      </w:r>
      <w:r w:rsidR="00644CD5">
        <w:t>.</w:t>
      </w:r>
      <w:r>
        <w:t>454(CDKN1A expression enhancer) -0</w:t>
      </w:r>
      <w:r w:rsidR="00644CD5">
        <w:t>.</w:t>
      </w:r>
      <w:r>
        <w:t>96(AMP nucleosidase inhibitor) + 0</w:t>
      </w:r>
      <w:r w:rsidR="00644CD5">
        <w:t>.</w:t>
      </w:r>
      <w:r>
        <w:t>0548(Alcohol dehydrogenase I inhib</w:t>
      </w:r>
      <w:r>
        <w:t>i</w:t>
      </w:r>
      <w:r>
        <w:t>tor) + 0</w:t>
      </w:r>
      <w:r w:rsidR="00644CD5">
        <w:t>.</w:t>
      </w:r>
      <w:r>
        <w:t>862(Glycerol-3-phosphate dehydrogenase (NAD+) inhibitor) -0</w:t>
      </w:r>
      <w:r w:rsidR="00644CD5">
        <w:t>.</w:t>
      </w:r>
      <w:r>
        <w:t>732(Prolyl endopeptidase inhibitor) -0</w:t>
      </w:r>
      <w:r w:rsidR="00644CD5">
        <w:t>.</w:t>
      </w:r>
      <w:r>
        <w:t>827(UGT1A1 substrate) -0</w:t>
      </w:r>
      <w:r w:rsidR="00644CD5">
        <w:t>.</w:t>
      </w:r>
      <w:r>
        <w:t>413(YWHAE expression inhibitor) + 0</w:t>
      </w:r>
      <w:r w:rsidR="00644CD5">
        <w:t>.</w:t>
      </w:r>
      <w:r>
        <w:t>358(TP53 expression enhancer) + 0</w:t>
      </w:r>
      <w:r w:rsidR="00644CD5">
        <w:t>.</w:t>
      </w:r>
      <w:r>
        <w:t>42(Sickle-cell anemia treatment) + 0</w:t>
      </w:r>
      <w:r w:rsidR="00644CD5">
        <w:t>.</w:t>
      </w:r>
      <w:r>
        <w:t>245(Carcinogenic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328(Phospholipase D2 inhibitor) + 0</w:t>
      </w:r>
      <w:r w:rsidR="00644CD5">
        <w:t>.</w:t>
      </w:r>
      <w:r>
        <w:t>799(Prephenate dehydratase inhibitor) + 0</w:t>
      </w:r>
      <w:r w:rsidR="00644CD5">
        <w:t>.</w:t>
      </w:r>
      <w:r>
        <w:t>324(Irritation) -0</w:t>
      </w:r>
      <w:r w:rsidR="00644CD5">
        <w:t>.</w:t>
      </w:r>
      <w:r>
        <w:t>401(Alcohol dehydrogenase inhibitor) -0</w:t>
      </w:r>
      <w:r w:rsidR="00644CD5">
        <w:t>.</w:t>
      </w:r>
      <w:r>
        <w:t>141(Preterm labor treatment) + 0</w:t>
      </w:r>
      <w:r w:rsidR="00644CD5">
        <w:t>.</w:t>
      </w:r>
      <w:r>
        <w:t>486(Fibrinogen beta chain inhibitor) + 0</w:t>
      </w:r>
      <w:r w:rsidR="00644CD5">
        <w:t>.</w:t>
      </w:r>
      <w:r>
        <w:t>439(Anthranilate 3-monooxygenase (deaminating) i</w:t>
      </w:r>
      <w:r>
        <w:t>n</w:t>
      </w:r>
      <w:r>
        <w:t>hibitor) + 0</w:t>
      </w:r>
      <w:r w:rsidR="00644CD5">
        <w:t>.</w:t>
      </w:r>
      <w:r>
        <w:t>269(Psychostimulant) + 0</w:t>
      </w:r>
      <w:r w:rsidR="00644CD5">
        <w:t>.</w:t>
      </w:r>
      <w:r>
        <w:t>18(Ca2+/calmodulin-dependent kinase II delta inhibitor) -1</w:t>
      </w:r>
      <w:r w:rsidR="00644CD5">
        <w:t>.</w:t>
      </w:r>
      <w:r>
        <w:t>09(NF-kappa-B essential modulator inhibitor) + 0</w:t>
      </w:r>
      <w:r w:rsidR="00644CD5">
        <w:t>.</w:t>
      </w:r>
      <w:r>
        <w:t>29(Lichenoid eruption) -0</w:t>
      </w:r>
      <w:r w:rsidR="00644CD5">
        <w:t>.</w:t>
      </w:r>
      <w:r>
        <w:t>918(Lysophosphatidic acid receptor antagonist) -0</w:t>
      </w:r>
      <w:r w:rsidR="00644CD5">
        <w:t>.</w:t>
      </w:r>
      <w:r>
        <w:t>0979(TRPA1 antagonist) -0</w:t>
      </w:r>
      <w:r w:rsidR="00644CD5">
        <w:t>.</w:t>
      </w:r>
      <w:r>
        <w:t>641(Protein Wnt-2 inhibitor) -0</w:t>
      </w:r>
      <w:r w:rsidR="00644CD5">
        <w:t>.</w:t>
      </w:r>
      <w:r>
        <w:t>145(Fibrosis treatment) + 0</w:t>
      </w:r>
      <w:r w:rsidR="00644CD5">
        <w:t>.</w:t>
      </w:r>
      <w:r>
        <w:t>877(Progesterone receptor B1 antagonist) -0</w:t>
      </w:r>
      <w:r w:rsidR="00644CD5">
        <w:t>.</w:t>
      </w:r>
      <w:r>
        <w:t>129(AMPA 4 receptor antagonist) + 0</w:t>
      </w:r>
      <w:r w:rsidR="00644CD5">
        <w:t>.</w:t>
      </w:r>
      <w:r>
        <w:t>076(Phosphodiesterase 6D inhibitor) -0</w:t>
      </w:r>
      <w:r w:rsidR="00644CD5">
        <w:t>.</w:t>
      </w:r>
      <w:r>
        <w:t>198(EphB4 antag</w:t>
      </w:r>
      <w:r>
        <w:t>o</w:t>
      </w:r>
      <w:r>
        <w:t>nist) -0</w:t>
      </w:r>
      <w:r w:rsidR="00644CD5">
        <w:t>.</w:t>
      </w:r>
      <w:r>
        <w:t>207(Flavin-containing monooxygenase substrate) -0</w:t>
      </w:r>
      <w:r w:rsidR="00644CD5">
        <w:t>.</w:t>
      </w:r>
      <w:r>
        <w:t>243(cAMP-dependent protein kinase gamma catalytic subunit inhibitor) -0</w:t>
      </w:r>
      <w:r w:rsidR="00644CD5">
        <w:t>.</w:t>
      </w:r>
      <w:r>
        <w:t>153(Acute neurologic disorders treatment) + 0</w:t>
      </w:r>
      <w:r w:rsidR="00644CD5">
        <w:t>.</w:t>
      </w:r>
      <w:r>
        <w:t>126(Dermatologic) + 0</w:t>
      </w:r>
      <w:r w:rsidR="00644CD5">
        <w:t>.</w:t>
      </w:r>
      <w:r>
        <w:t>116(Purinergic P2X3 a</w:t>
      </w:r>
      <w:r>
        <w:t>n</w:t>
      </w:r>
      <w:r>
        <w:t>tagonist) + 0</w:t>
      </w:r>
      <w:r w:rsidR="00644CD5">
        <w:t>.</w:t>
      </w:r>
      <w:r>
        <w:t>163(Phosphodiesterase 11A inhibitor) + 0</w:t>
      </w:r>
      <w:r w:rsidR="00644CD5">
        <w:t>.</w:t>
      </w:r>
      <w:r>
        <w:t>143(Histone deacetylase class IIb inhibitor) -0</w:t>
      </w:r>
      <w:r w:rsidR="00644CD5">
        <w:t>.</w:t>
      </w:r>
      <w:r>
        <w:t>173(Botulinum neurotoxin type A inhibitor) + 0</w:t>
      </w:r>
      <w:r w:rsidR="00644CD5">
        <w:t>.</w:t>
      </w:r>
      <w:r>
        <w:t>206(15-Lipoxygenase 2 inhibitor) + 0</w:t>
      </w:r>
      <w:r w:rsidR="00644CD5">
        <w:t>.</w:t>
      </w:r>
      <w:r>
        <w:t>742(L-iditol 2-dehydrogenase inhibitor) -0</w:t>
      </w:r>
      <w:r w:rsidR="00644CD5">
        <w:t>.</w:t>
      </w:r>
      <w:r>
        <w:t>272(Cyclin D3 inhibitor) -0</w:t>
      </w:r>
      <w:r w:rsidR="00644CD5">
        <w:t>.</w:t>
      </w:r>
      <w:r>
        <w:t>226(Dyspnea) -0</w:t>
      </w:r>
      <w:r w:rsidR="00644CD5">
        <w:t>.</w:t>
      </w:r>
      <w:r>
        <w:t>302(Carcinogenic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594(2-Aminohexano-6-lactam racemase inhibitor) + 0</w:t>
      </w:r>
      <w:r w:rsidR="00644CD5">
        <w:t>.</w:t>
      </w:r>
      <w:r>
        <w:t>211(Tyk2 inhibitor) + 0</w:t>
      </w:r>
      <w:r w:rsidR="00644CD5">
        <w:t>.</w:t>
      </w:r>
      <w:r>
        <w:t>179(Proto-oncogene tyrosine-protein kinase Fgr inhibitor) -0</w:t>
      </w:r>
      <w:r w:rsidR="00644CD5">
        <w:t>.</w:t>
      </w:r>
      <w:r>
        <w:t>235(P-glycoprotein 1 inhibitor) + 0</w:t>
      </w:r>
      <w:r w:rsidR="00644CD5">
        <w:t>.</w:t>
      </w:r>
      <w:r>
        <w:t>411(Expectorant) + 0</w:t>
      </w:r>
      <w:r w:rsidR="00644CD5">
        <w:t>.</w:t>
      </w:r>
      <w:r>
        <w:t>0802(MAPT expression inhibitor) -0</w:t>
      </w:r>
      <w:r w:rsidR="00644CD5">
        <w:t>.</w:t>
      </w:r>
      <w:r>
        <w:t>292(Chemopreventive) -0</w:t>
      </w:r>
      <w:r w:rsidR="00644CD5">
        <w:t>.</w:t>
      </w:r>
      <w:r>
        <w:t>352(Sialorrhea) -0</w:t>
      </w:r>
      <w:r w:rsidR="00644CD5">
        <w:t>.</w:t>
      </w:r>
      <w:r>
        <w:t>917(5-Formyltetrahydrofolate cyclo-ligase inhibitor) -0</w:t>
      </w:r>
      <w:r w:rsidR="00644CD5">
        <w:t>.</w:t>
      </w:r>
      <w:r>
        <w:t>114(Platelet aggregation inhibitor) -1</w:t>
      </w:r>
      <w:r w:rsidR="00644CD5">
        <w:t>.</w:t>
      </w:r>
      <w:r>
        <w:t>05(Carboxypeptidase E inhibitor) -0</w:t>
      </w:r>
      <w:r w:rsidR="00644CD5">
        <w:t>.</w:t>
      </w:r>
      <w:r>
        <w:t>153(HIV-1 integrase (3'-Processing) inhibitor) + 0</w:t>
      </w:r>
      <w:r w:rsidR="00644CD5">
        <w:t>.</w:t>
      </w:r>
      <w:r>
        <w:t>27(CYP3A2 substrate) -0</w:t>
      </w:r>
      <w:r w:rsidR="00644CD5">
        <w:t>.</w:t>
      </w:r>
      <w:r>
        <w:t>726(DNA methyltransferase 3B inhibitor) -0</w:t>
      </w:r>
      <w:r w:rsidR="00644CD5">
        <w:t>.</w:t>
      </w:r>
      <w:r>
        <w:t>196(Bacterial leucyl aminopeptidase inhib</w:t>
      </w:r>
      <w:r>
        <w:t>i</w:t>
      </w:r>
      <w:r>
        <w:t>tor) -0</w:t>
      </w:r>
      <w:r w:rsidR="00644CD5">
        <w:t>.</w:t>
      </w:r>
      <w:r>
        <w:t>197(Carcinogenic</w:t>
      </w:r>
      <w:r w:rsidR="00644CD5">
        <w:t>.</w:t>
      </w:r>
      <w:r>
        <w:t xml:space="preserve"> mouse) -0</w:t>
      </w:r>
      <w:r w:rsidR="00644CD5">
        <w:t>.</w:t>
      </w:r>
      <w:r>
        <w:t>238(Phosphatidylinositol 3-kinase alpha inhibitor) -0</w:t>
      </w:r>
      <w:r w:rsidR="00644CD5">
        <w:t>.</w:t>
      </w:r>
      <w:r>
        <w:t>113(T-cell protein-tyrosine phosphatase inhibitor) -0</w:t>
      </w:r>
      <w:r w:rsidR="00644CD5">
        <w:t>.</w:t>
      </w:r>
      <w:r>
        <w:t>928(Chalcone isomerase inhibitor) + 0</w:t>
      </w:r>
      <w:r w:rsidR="00644CD5">
        <w:t>.</w:t>
      </w:r>
      <w:r>
        <w:t>125(Carcinogenic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164(Protein kinase C eta inhibitor) -0</w:t>
      </w:r>
      <w:r w:rsidR="00644CD5">
        <w:t>.</w:t>
      </w:r>
      <w:r>
        <w:t>473(Thyroid hormone agonist) + 0</w:t>
      </w:r>
      <w:r w:rsidR="00644CD5">
        <w:t>.</w:t>
      </w:r>
      <w:r>
        <w:t>169(Prolyl aminopeptidase inhibitor) -0</w:t>
      </w:r>
      <w:r w:rsidR="00644CD5">
        <w:t>.</w:t>
      </w:r>
      <w:r>
        <w:t>45(CYP2B2 substrate) -0</w:t>
      </w:r>
      <w:r w:rsidR="00644CD5">
        <w:t>.</w:t>
      </w:r>
      <w:r>
        <w:t>192(Epithelial sodium channel blocker) + 0</w:t>
      </w:r>
      <w:r w:rsidR="00644CD5">
        <w:t>.</w:t>
      </w:r>
      <w:r>
        <w:t>207(CDC7 inhibitor) -0</w:t>
      </w:r>
      <w:r w:rsidR="00644CD5">
        <w:t>.</w:t>
      </w:r>
      <w:r>
        <w:t>26(Coccolysin inhib</w:t>
      </w:r>
      <w:r>
        <w:t>i</w:t>
      </w:r>
      <w:r>
        <w:t>tor) + 0</w:t>
      </w:r>
      <w:r w:rsidR="00644CD5">
        <w:t>.</w:t>
      </w:r>
      <w:r>
        <w:t>423(Procollagen-lysine 5-dioxygenase inhibitor) -0</w:t>
      </w:r>
      <w:r w:rsidR="00644CD5">
        <w:t>.</w:t>
      </w:r>
      <w:r>
        <w:t>31(Kruppel-like factor 5 inhibitor) + 0</w:t>
      </w:r>
      <w:r w:rsidR="00644CD5">
        <w:t>.</w:t>
      </w:r>
      <w:r>
        <w:t>201(Estrogen ag</w:t>
      </w:r>
      <w:r>
        <w:t>o</w:t>
      </w:r>
      <w:r>
        <w:t>nist) -0</w:t>
      </w:r>
      <w:r w:rsidR="00644CD5">
        <w:t>.</w:t>
      </w:r>
      <w:r>
        <w:t>142(Hemozoin inhibitor) + 0</w:t>
      </w:r>
      <w:r w:rsidR="00644CD5">
        <w:t>.</w:t>
      </w:r>
      <w:r>
        <w:t>142(Sterol 24-C-methyltransferase inhibitor) + 0</w:t>
      </w:r>
      <w:r w:rsidR="00644CD5">
        <w:t>.</w:t>
      </w:r>
      <w:r>
        <w:t>267(Antiparkinsonian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418(Agaritine gamma-glutamyltransferase inhibitor) -0</w:t>
      </w:r>
      <w:r w:rsidR="00644CD5">
        <w:t>.</w:t>
      </w:r>
      <w:r>
        <w:t>143(2</w:t>
      </w:r>
      <w:r w:rsidR="00644CD5">
        <w:t>.</w:t>
      </w:r>
      <w:r>
        <w:t>3-Oxidosqualene-lanosterol cyclase inhib</w:t>
      </w:r>
      <w:r>
        <w:t>i</w:t>
      </w:r>
      <w:r>
        <w:t>tor) + 0</w:t>
      </w:r>
      <w:r w:rsidR="00644CD5">
        <w:t>.</w:t>
      </w:r>
      <w:r>
        <w:t>14(Ileal bile acid transport inhibitor) + 0</w:t>
      </w:r>
      <w:r w:rsidR="00644CD5">
        <w:t>.</w:t>
      </w:r>
      <w:r>
        <w:t>743(2-Isopropylmalate synthase inhibitor) + 0</w:t>
      </w:r>
      <w:r w:rsidR="00644CD5">
        <w:t>.</w:t>
      </w:r>
      <w:r>
        <w:t>0941(Antianginal) -0</w:t>
      </w:r>
      <w:r w:rsidR="00644CD5">
        <w:t>.</w:t>
      </w:r>
      <w:r>
        <w:t>409(Protease (Human cytomegalovirus) inhibitor) -0</w:t>
      </w:r>
      <w:r w:rsidR="00644CD5">
        <w:t>.</w:t>
      </w:r>
      <w:r>
        <w:t>204(Polo-like kinase-2 inhibitor) + 0</w:t>
      </w:r>
      <w:r w:rsidR="00644CD5">
        <w:t>.</w:t>
      </w:r>
      <w:r>
        <w:t>641(Pyruvate dehydr</w:t>
      </w:r>
      <w:r>
        <w:t>o</w:t>
      </w:r>
      <w:r>
        <w:t>genase stimulant) -0</w:t>
      </w:r>
      <w:r w:rsidR="00644CD5">
        <w:t>.</w:t>
      </w:r>
      <w:r>
        <w:t>795(Ethanolamine kinase inhibitor) -0</w:t>
      </w:r>
      <w:r w:rsidR="00644CD5">
        <w:t>.</w:t>
      </w:r>
      <w:r>
        <w:t>141(Glycogen synthase kinase-3 alpha inhibitor) + 0</w:t>
      </w:r>
      <w:r w:rsidR="00644CD5">
        <w:t>.</w:t>
      </w:r>
      <w:r>
        <w:t>118(Troponin C inhibitor) + 0</w:t>
      </w:r>
      <w:r w:rsidR="00644CD5">
        <w:t>.</w:t>
      </w:r>
      <w:r>
        <w:t>125(Gastrointestinal disorders treatment) -0</w:t>
      </w:r>
      <w:r w:rsidR="00644CD5">
        <w:t>.</w:t>
      </w:r>
      <w:r>
        <w:t>631(Polyamine biosynthesis inhibitor) + 0</w:t>
      </w:r>
      <w:r w:rsidR="00644CD5">
        <w:t>.</w:t>
      </w:r>
      <w:r>
        <w:t>133(Respiratory failure) + 0</w:t>
      </w:r>
      <w:r w:rsidR="00644CD5">
        <w:t>.</w:t>
      </w:r>
      <w:r>
        <w:t>121(Lysine-tRNA ligase inhibitor) + 0</w:t>
      </w:r>
      <w:r w:rsidR="00644CD5">
        <w:t>.</w:t>
      </w:r>
      <w:r>
        <w:t>334(Antiviral (Adenovirus)) -0</w:t>
      </w:r>
      <w:r w:rsidR="00644CD5">
        <w:t>.</w:t>
      </w:r>
      <w:r>
        <w:t>363(Hair growth stimulant) + 0</w:t>
      </w:r>
      <w:r w:rsidR="00644CD5">
        <w:t>.</w:t>
      </w:r>
      <w:r>
        <w:t>0863(Antineoplastic (non-Hodgkin's lymphoma)) + 0</w:t>
      </w:r>
      <w:r w:rsidR="00644CD5">
        <w:t>.</w:t>
      </w:r>
      <w:r>
        <w:t>233(Histone deacetylase class II inhibitor) -0</w:t>
      </w:r>
      <w:r w:rsidR="00644CD5">
        <w:t>.</w:t>
      </w:r>
      <w:r>
        <w:t>102(Liver fibrosis treatment) + 0</w:t>
      </w:r>
      <w:r w:rsidR="00644CD5">
        <w:t>.</w:t>
      </w:r>
      <w:r>
        <w:t>22(Inducible nitric-oxide synthase inhibitor) + 0</w:t>
      </w:r>
      <w:r w:rsidR="00644CD5">
        <w:t>.</w:t>
      </w:r>
      <w:r>
        <w:t>808(Cytidylate kinase inhibitor) -0</w:t>
      </w:r>
      <w:r w:rsidR="00644CD5">
        <w:t>.</w:t>
      </w:r>
      <w:r>
        <w:t>496(Dopamine D2B antagonist) -0</w:t>
      </w:r>
      <w:r w:rsidR="00644CD5">
        <w:t>.</w:t>
      </w:r>
      <w:r>
        <w:t>19(Aminopeptidase A inhibitor) + 0</w:t>
      </w:r>
      <w:r w:rsidR="00644CD5">
        <w:t>.</w:t>
      </w:r>
      <w:r>
        <w:t>294(Lysosomal Pro-X carboxypeptidase inhibitor) -0</w:t>
      </w:r>
      <w:r w:rsidR="00644CD5">
        <w:t>.</w:t>
      </w:r>
      <w:r>
        <w:t>0854(GST P substrate) + 0</w:t>
      </w:r>
      <w:r w:rsidR="00644CD5">
        <w:t>.</w:t>
      </w:r>
      <w:r>
        <w:t>319(Beta adrenoreceptor antagonist) + 0</w:t>
      </w:r>
      <w:r w:rsidR="00644CD5">
        <w:t>.</w:t>
      </w:r>
      <w:r>
        <w:t>131(Phosphate transporter inhibitor) + 0</w:t>
      </w:r>
      <w:r w:rsidR="00644CD5">
        <w:t>.</w:t>
      </w:r>
      <w:r>
        <w:t>342(HCV NS3/NS4A protease inhibitor) -0</w:t>
      </w:r>
      <w:r w:rsidR="00644CD5">
        <w:t>.</w:t>
      </w:r>
      <w:r>
        <w:t>113(Potassium channel blocker) -0</w:t>
      </w:r>
      <w:r w:rsidR="00644CD5">
        <w:t>.</w:t>
      </w:r>
      <w:r>
        <w:t>291(Antileprosy) -0</w:t>
      </w:r>
      <w:r w:rsidR="00644CD5">
        <w:t>.</w:t>
      </w:r>
      <w:r>
        <w:t>135(24-sterol C-methyltransferase inhibitor) + 0</w:t>
      </w:r>
      <w:r w:rsidR="00644CD5">
        <w:t>.</w:t>
      </w:r>
      <w:r>
        <w:t>414(GADD45B expression enhancer) + 0</w:t>
      </w:r>
      <w:r w:rsidR="00644CD5">
        <w:t>.</w:t>
      </w:r>
      <w:r>
        <w:t>169(Apnea) + 0</w:t>
      </w:r>
      <w:r w:rsidR="00644CD5">
        <w:t>.</w:t>
      </w:r>
      <w:r>
        <w:t>113(Antiprotozoal (Toxoplasma)) -0</w:t>
      </w:r>
      <w:r w:rsidR="00644CD5">
        <w:t>.</w:t>
      </w:r>
      <w:r>
        <w:t>0895(Dihydroorotase inhibitor) -0</w:t>
      </w:r>
      <w:r w:rsidR="00644CD5">
        <w:t>.</w:t>
      </w:r>
      <w:r>
        <w:t>427(Beta-N-acetylhexosaminidase inhibitor) -0</w:t>
      </w:r>
      <w:r w:rsidR="00644CD5">
        <w:t>.</w:t>
      </w:r>
      <w:r>
        <w:t>388(Glutamate (mGluR6) antagonist) + 0</w:t>
      </w:r>
      <w:r w:rsidR="00644CD5">
        <w:t>.</w:t>
      </w:r>
      <w:r>
        <w:t>114(Antiadrenergic) -0</w:t>
      </w:r>
      <w:r w:rsidR="00644CD5">
        <w:t>.</w:t>
      </w:r>
      <w:r>
        <w:t>302(NOS2 expression inhibitor) + 0</w:t>
      </w:r>
      <w:r w:rsidR="00644CD5">
        <w:t>.</w:t>
      </w:r>
      <w:r>
        <w:t xml:space="preserve">13(ADAM inhibitor) + </w:t>
      </w:r>
      <w:r>
        <w:lastRenderedPageBreak/>
        <w:t>0</w:t>
      </w:r>
      <w:r w:rsidR="00644CD5">
        <w:t>.</w:t>
      </w:r>
      <w:r>
        <w:t>133(UDP-N-acetylmuramate-L-alanine ligase inhibitor) -0</w:t>
      </w:r>
      <w:r w:rsidR="00644CD5">
        <w:t>.</w:t>
      </w:r>
      <w:r>
        <w:t>4(Dihydrodipicolinate synthase inhibitor) -0</w:t>
      </w:r>
      <w:r w:rsidR="00644CD5">
        <w:t>.</w:t>
      </w:r>
      <w:r>
        <w:t>157(Dopamine D4 agonist) -0</w:t>
      </w:r>
      <w:r w:rsidR="00644CD5">
        <w:t>.</w:t>
      </w:r>
      <w:r>
        <w:t>319(VEGFA expression enhancer) + 0</w:t>
      </w:r>
      <w:r w:rsidR="00644CD5">
        <w:t>.</w:t>
      </w:r>
      <w:r>
        <w:t>152(Carcinogenic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53(Tetracycline antiport transporter antagonist) -0</w:t>
      </w:r>
      <w:r w:rsidR="00644CD5">
        <w:t>.</w:t>
      </w:r>
      <w:r>
        <w:t>245(Urease inhibitor) + 0</w:t>
      </w:r>
      <w:r w:rsidR="00644CD5">
        <w:t>.</w:t>
      </w:r>
      <w:r>
        <w:t>299(Astacin inhibitor) + 0</w:t>
      </w:r>
      <w:r w:rsidR="00644CD5">
        <w:t>.</w:t>
      </w:r>
      <w:r>
        <w:t>251(Polyamine oxidase inhibitor) -0</w:t>
      </w:r>
      <w:r w:rsidR="00644CD5">
        <w:t>.</w:t>
      </w:r>
      <w:r>
        <w:t>117(TEC kinase inhibitor) + 0</w:t>
      </w:r>
      <w:r w:rsidR="00644CD5">
        <w:t>.</w:t>
      </w:r>
      <w:r>
        <w:t>318(15-Lipoxygenase inhibitor) + 0</w:t>
      </w:r>
      <w:r w:rsidR="00644CD5">
        <w:t>.</w:t>
      </w:r>
      <w:r>
        <w:t>0712(ErbB-1 antagonist) -0</w:t>
      </w:r>
      <w:r w:rsidR="00644CD5">
        <w:t>.</w:t>
      </w:r>
      <w:r>
        <w:t>11(Drowsiness) -0</w:t>
      </w:r>
      <w:r w:rsidR="00644CD5">
        <w:t>.</w:t>
      </w:r>
      <w:r>
        <w:t>256(UGT2B1 substrate) + 0</w:t>
      </w:r>
      <w:r w:rsidR="00644CD5">
        <w:t>.</w:t>
      </w:r>
      <w:r>
        <w:t>189(Phosphodiesterase 6G inhibitor) -0</w:t>
      </w:r>
      <w:r w:rsidR="00644CD5">
        <w:t>.</w:t>
      </w:r>
      <w:r>
        <w:t>0974(Vitronectin receptor antagonist) + 0</w:t>
      </w:r>
      <w:r w:rsidR="00644CD5">
        <w:t>.</w:t>
      </w:r>
      <w:r>
        <w:t>153(VLA-4 antagonist) + 0</w:t>
      </w:r>
      <w:r w:rsidR="00644CD5">
        <w:t>.</w:t>
      </w:r>
      <w:r>
        <w:t>297(2-Acylglycerol O-acyltransferase inhib</w:t>
      </w:r>
      <w:r>
        <w:t>i</w:t>
      </w:r>
      <w:r>
        <w:t>tor) -0</w:t>
      </w:r>
      <w:r w:rsidR="00644CD5">
        <w:t>.</w:t>
      </w:r>
      <w:r>
        <w:t>203(Antismoking) + 0</w:t>
      </w:r>
      <w:r w:rsidR="00644CD5">
        <w:t>.</w:t>
      </w:r>
      <w:r>
        <w:t>111(Ocular toxicity) -0</w:t>
      </w:r>
      <w:r w:rsidR="00644CD5">
        <w:t>.</w:t>
      </w:r>
      <w:r>
        <w:t>109(Eye irritation</w:t>
      </w:r>
      <w:r w:rsidR="00644CD5">
        <w:t>.</w:t>
      </w:r>
      <w:r>
        <w:t xml:space="preserve"> inactive) -0</w:t>
      </w:r>
      <w:r w:rsidR="00644CD5">
        <w:t>.</w:t>
      </w:r>
      <w:r>
        <w:t>108(Renin inhibitor) + 0</w:t>
      </w:r>
      <w:r w:rsidR="00644CD5">
        <w:t>.</w:t>
      </w:r>
      <w:r>
        <w:t>126(Nav1.6 sodium channel blocker) -0</w:t>
      </w:r>
      <w:r w:rsidR="00644CD5">
        <w:t>.</w:t>
      </w:r>
      <w:r>
        <w:t>122(Sigma 1 receptor antagonist) -0</w:t>
      </w:r>
      <w:r w:rsidR="00644CD5">
        <w:t>.</w:t>
      </w:r>
      <w:r>
        <w:t>0953(Homoserine kinase inhibitor) + 0</w:t>
      </w:r>
      <w:r w:rsidR="00644CD5">
        <w:t>.</w:t>
      </w:r>
      <w:r>
        <w:t>123(Endometrios treatment) + 0</w:t>
      </w:r>
      <w:r w:rsidR="00644CD5">
        <w:t>.</w:t>
      </w:r>
      <w:r>
        <w:t>169(CYP3A1 substrate) + 0</w:t>
      </w:r>
      <w:r w:rsidR="00644CD5">
        <w:t>.</w:t>
      </w:r>
      <w:r>
        <w:t>111(Hypnotic) + 0</w:t>
      </w:r>
      <w:r w:rsidR="00644CD5">
        <w:t>.</w:t>
      </w:r>
      <w:r>
        <w:t>269(Phosphatidate cytidylyltran</w:t>
      </w:r>
      <w:r>
        <w:t>s</w:t>
      </w:r>
      <w:r>
        <w:t>ferase inhibitor) -0</w:t>
      </w:r>
      <w:r w:rsidR="00644CD5">
        <w:t>.</w:t>
      </w:r>
      <w:r>
        <w:t>112(Hypertensive) -0</w:t>
      </w:r>
      <w:r w:rsidR="00644CD5">
        <w:t>.</w:t>
      </w:r>
      <w:r>
        <w:t>36(Lysozyme inhibitor) + 0</w:t>
      </w:r>
      <w:r w:rsidR="00644CD5">
        <w:t>.</w:t>
      </w:r>
      <w:r>
        <w:t>0681(Bone formation stimulant) -0</w:t>
      </w:r>
      <w:r w:rsidR="00644CD5">
        <w:t>.</w:t>
      </w:r>
      <w:r>
        <w:t>254(5 H</w:t>
      </w:r>
      <w:r>
        <w:t>y</w:t>
      </w:r>
      <w:r>
        <w:t>droxytryptamine 4 antagonist) + 0</w:t>
      </w:r>
      <w:r w:rsidR="00644CD5">
        <w:t>.</w:t>
      </w:r>
      <w:r>
        <w:t>11(Bulimia treatment) + 0</w:t>
      </w:r>
      <w:r w:rsidR="00644CD5">
        <w:t>.</w:t>
      </w:r>
      <w:r>
        <w:t>517(Fibrinogen gamma chain inhibitor) -0</w:t>
      </w:r>
      <w:r w:rsidR="00644CD5">
        <w:t>.</w:t>
      </w:r>
      <w:r>
        <w:t>0916(Confusion) -0</w:t>
      </w:r>
      <w:r w:rsidR="00644CD5">
        <w:t>.</w:t>
      </w:r>
      <w:r>
        <w:t>0124(NumNegative) + 0</w:t>
      </w:r>
      <w:r w:rsidR="00644CD5">
        <w:t>.</w:t>
      </w:r>
      <w:r>
        <w:t>178(RARB expression enhancer) -0</w:t>
      </w:r>
      <w:r w:rsidR="00644CD5">
        <w:t>.</w:t>
      </w:r>
      <w:r>
        <w:t>166(PPARG expression enhancer) + 0</w:t>
      </w:r>
      <w:r w:rsidR="00644CD5">
        <w:t>.</w:t>
      </w:r>
      <w:r>
        <w:t>0569(Alpha 2c adrenoreceptor agonist) + 0</w:t>
      </w:r>
      <w:r w:rsidR="00644CD5">
        <w:t>.</w:t>
      </w:r>
      <w:r>
        <w:t>226(Mannosyl-oligosaccharide 1</w:t>
      </w:r>
      <w:r w:rsidR="00644CD5">
        <w:t>.</w:t>
      </w:r>
      <w:r>
        <w:t>2-alpha-mannosidase inhibitor) -0</w:t>
      </w:r>
      <w:r w:rsidR="00644CD5">
        <w:t>.</w:t>
      </w:r>
      <w:r>
        <w:t>113(Carcinogenic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0679(MAP kinase 9 inhibitor) -0</w:t>
      </w:r>
      <w:r w:rsidR="00644CD5">
        <w:t>.</w:t>
      </w:r>
      <w:r>
        <w:t>125(CYP3A4 expression enhancer) -0</w:t>
      </w:r>
      <w:r w:rsidR="00644CD5">
        <w:t>.</w:t>
      </w:r>
      <w:r>
        <w:t>0686(HIV-1 integrase inhibitor) + 0</w:t>
      </w:r>
      <w:r w:rsidR="00644CD5">
        <w:t>.</w:t>
      </w:r>
      <w:r>
        <w:t>187(Arachnoiditis) -0</w:t>
      </w:r>
      <w:r w:rsidR="00644CD5">
        <w:t>.</w:t>
      </w:r>
      <w:r>
        <w:t>0549(Hirsutism treatment) + 0</w:t>
      </w:r>
      <w:r w:rsidR="00644CD5">
        <w:t>.</w:t>
      </w:r>
      <w:r>
        <w:t>197(Somatostatin 4 a</w:t>
      </w:r>
      <w:r>
        <w:t>n</w:t>
      </w:r>
      <w:r>
        <w:t>tagonist) + 0</w:t>
      </w:r>
      <w:r w:rsidR="00644CD5">
        <w:t>.</w:t>
      </w:r>
      <w:r>
        <w:t>173(Cyclic nucleotide specific phosphodiesterase inhibitor) -0</w:t>
      </w:r>
      <w:r w:rsidR="00644CD5">
        <w:t>.</w:t>
      </w:r>
      <w:r>
        <w:t>0562(Antiviral (Trachoma)) -0</w:t>
      </w:r>
      <w:r w:rsidR="00644CD5">
        <w:t>.</w:t>
      </w:r>
      <w:r>
        <w:t>0473(Sporulation kinase A inhibitor) + 0</w:t>
      </w:r>
      <w:r w:rsidR="00644CD5">
        <w:t>.</w:t>
      </w:r>
      <w:r>
        <w:t>045(Urologic disorders treatment) + 0</w:t>
      </w:r>
      <w:r w:rsidR="00644CD5">
        <w:t>.</w:t>
      </w:r>
      <w:r>
        <w:t>0575(Respiratory analeptic) + 0</w:t>
      </w:r>
      <w:r w:rsidR="00644CD5">
        <w:t>.</w:t>
      </w:r>
      <w:r>
        <w:t>0587(Toxic</w:t>
      </w:r>
      <w:r w:rsidR="00644CD5">
        <w:t>.</w:t>
      </w:r>
      <w:r>
        <w:t xml:space="preserve"> respiration) + 0</w:t>
      </w:r>
      <w:r w:rsidR="00644CD5">
        <w:t>.</w:t>
      </w:r>
      <w:r>
        <w:t>152(CC chemokine 3 receptor antagonist) -0</w:t>
      </w:r>
      <w:r w:rsidR="00644CD5">
        <w:t>.</w:t>
      </w:r>
      <w:r>
        <w:t>187(Calpain small subunit 1 inhibitor) + 0</w:t>
      </w:r>
      <w:r w:rsidR="00644CD5">
        <w:t>.</w:t>
      </w:r>
      <w:r>
        <w:t>174(Peroxisome proliferator-activated receptor delta agonist) + 0</w:t>
      </w:r>
      <w:r w:rsidR="00644CD5">
        <w:t>.</w:t>
      </w:r>
      <w:r>
        <w:t>0673(Protein kinase C mu inhibitor) + 0</w:t>
      </w:r>
      <w:r w:rsidR="00644CD5">
        <w:t>.</w:t>
      </w:r>
      <w:r>
        <w:t>0432(Nitric oxide donor) + 0</w:t>
      </w:r>
      <w:r w:rsidR="00644CD5">
        <w:t>.</w:t>
      </w:r>
      <w:r>
        <w:t>167(NMDA receptor glycine site agonist) -0</w:t>
      </w:r>
      <w:r w:rsidR="00644CD5">
        <w:t>.</w:t>
      </w:r>
      <w:r>
        <w:t>0573(Calcium-dependent phospholipase A2 inhibitor) + 0</w:t>
      </w:r>
      <w:r w:rsidR="00644CD5">
        <w:t>.</w:t>
      </w:r>
      <w:r>
        <w:t>12(Phospholipase inhibitor) -0</w:t>
      </w:r>
      <w:r w:rsidR="00644CD5">
        <w:t>.</w:t>
      </w:r>
      <w:r>
        <w:t>149(Prostaglandin antagonist) -0</w:t>
      </w:r>
      <w:r w:rsidR="00644CD5">
        <w:t>.</w:t>
      </w:r>
      <w:r>
        <w:t>0586(11-Beta-hydroxysteroid deh</w:t>
      </w:r>
      <w:r>
        <w:t>y</w:t>
      </w:r>
      <w:r>
        <w:t>drogenase inhibitor) -0</w:t>
      </w:r>
      <w:r w:rsidR="00644CD5">
        <w:t>.</w:t>
      </w:r>
      <w:r>
        <w:t>104(Palmitoyl-CoA hydrolase inhibitor) -0</w:t>
      </w:r>
      <w:r w:rsidR="00644CD5">
        <w:t>.</w:t>
      </w:r>
      <w:r>
        <w:t>111(VDR expression enhancer) + 0</w:t>
      </w:r>
      <w:r w:rsidR="00644CD5">
        <w:t>.</w:t>
      </w:r>
      <w:r>
        <w:t>117(Tyrosine phenol-lyase inhibitor) -0</w:t>
      </w:r>
      <w:r w:rsidR="00644CD5">
        <w:t>.</w:t>
      </w:r>
      <w:r>
        <w:t>127(Neuropathy treatment) + 0</w:t>
      </w:r>
      <w:r w:rsidR="00644CD5">
        <w:t>.</w:t>
      </w:r>
      <w:r>
        <w:t>0963(GABA C receptor rho-2 antagonist) + 0</w:t>
      </w:r>
      <w:r w:rsidR="00644CD5">
        <w:t>.</w:t>
      </w:r>
      <w:r>
        <w:t>237(Neuraminidase inhibitor) + 0</w:t>
      </w:r>
      <w:r w:rsidR="00644CD5">
        <w:t>.</w:t>
      </w:r>
      <w:r>
        <w:t>0228(Antineoplastic (brain cancer)) -0</w:t>
      </w:r>
      <w:r w:rsidR="00644CD5">
        <w:t>.</w:t>
      </w:r>
      <w:r>
        <w:t>0698(Sphingosine 1-phosphate receptor 2 antagonist) + 0</w:t>
      </w:r>
      <w:r w:rsidR="00644CD5">
        <w:t>.</w:t>
      </w:r>
      <w:r>
        <w:t>0545(Yawning) -0</w:t>
      </w:r>
      <w:r w:rsidR="00644CD5">
        <w:t>.</w:t>
      </w:r>
      <w:r>
        <w:t>027(NGFR expression enhancer) -0</w:t>
      </w:r>
      <w:r w:rsidR="00644CD5">
        <w:t>.</w:t>
      </w:r>
      <w:r>
        <w:t>077(Gamma-glutamyltransferase inhibitor) + 0</w:t>
      </w:r>
      <w:r w:rsidR="00644CD5">
        <w:t>.</w:t>
      </w:r>
      <w:r>
        <w:t>122(Cyclin D2 inhibitor) -0</w:t>
      </w:r>
      <w:r w:rsidR="00644CD5">
        <w:t>.</w:t>
      </w:r>
      <w:r>
        <w:t>0647(Histone acetyltransferase inhibitor) + 0</w:t>
      </w:r>
      <w:r w:rsidR="00644CD5">
        <w:t>.</w:t>
      </w:r>
      <w:r>
        <w:t>0552(Glycerol dehydrogenase inhibitor) + 0</w:t>
      </w:r>
      <w:r w:rsidR="00644CD5">
        <w:t>.</w:t>
      </w:r>
      <w:r>
        <w:t>107(Membrane dipeptidase inhibitor) + 0</w:t>
      </w:r>
      <w:r w:rsidR="00644CD5">
        <w:t>.</w:t>
      </w:r>
      <w:r>
        <w:t>08(Secretase beta 1 inhibitor) -0</w:t>
      </w:r>
      <w:r w:rsidR="00644CD5">
        <w:t>.</w:t>
      </w:r>
      <w:r>
        <w:t>12(Testosterone 17beta-dehydrogenase inhibitor) -0</w:t>
      </w:r>
      <w:r w:rsidR="00644CD5">
        <w:t>.</w:t>
      </w:r>
      <w:r>
        <w:t>0242(HCV NS5B polymerase inhibitor) + 0</w:t>
      </w:r>
      <w:r w:rsidR="00644CD5">
        <w:t>.</w:t>
      </w:r>
      <w:r>
        <w:t>0374(TIE-2 antagonist) + 0</w:t>
      </w:r>
      <w:r w:rsidR="00644CD5">
        <w:t>.</w:t>
      </w:r>
      <w:r>
        <w:t>0259(Protein kinase B inhibitor) -0</w:t>
      </w:r>
      <w:r w:rsidR="00644CD5">
        <w:t>.</w:t>
      </w:r>
      <w:r>
        <w:t>0426(Monoamine uptake inhibitor) + 0</w:t>
      </w:r>
      <w:r w:rsidR="00644CD5">
        <w:t>.</w:t>
      </w:r>
      <w:r>
        <w:t>0808(CYP4A11 inhibitor) -0</w:t>
      </w:r>
      <w:r w:rsidR="00644CD5">
        <w:t>.</w:t>
      </w:r>
      <w:r>
        <w:t>0301(Parathyroid hormone antagonist) -0</w:t>
      </w:r>
      <w:r w:rsidR="00644CD5">
        <w:t>.</w:t>
      </w:r>
      <w:r>
        <w:t>0339(Tyrosine-protein kinase receptor FLT3 inhibitor) -0</w:t>
      </w:r>
      <w:r w:rsidR="00644CD5">
        <w:t>.</w:t>
      </w:r>
      <w:r>
        <w:t>0517(UDP-glucuronosyltransferase substrate) -0</w:t>
      </w:r>
      <w:r w:rsidR="00644CD5">
        <w:t>.</w:t>
      </w:r>
      <w:r>
        <w:t>0513(NOS3 expression enhancer) -0</w:t>
      </w:r>
      <w:r w:rsidR="00644CD5">
        <w:t>.</w:t>
      </w:r>
      <w:r>
        <w:t>0267(Phosphodiesterase V inhibitor) -0</w:t>
      </w:r>
      <w:r w:rsidR="00644CD5">
        <w:t>.</w:t>
      </w:r>
      <w:r>
        <w:t>0206(Methemoglobinemia) + 0</w:t>
      </w:r>
      <w:r w:rsidR="00644CD5">
        <w:t>.</w:t>
      </w:r>
      <w:r>
        <w:t>0643(Adenosylmethionine-8-amino-7-oxononanoate transaminase inhibitor) + 0</w:t>
      </w:r>
      <w:r w:rsidR="00644CD5">
        <w:t>.</w:t>
      </w:r>
      <w:r>
        <w:t>0469(Phospholipase A2 inhibitor) + 0</w:t>
      </w:r>
      <w:r w:rsidR="00644CD5">
        <w:t>.</w:t>
      </w:r>
      <w:r>
        <w:t>0554(Progesterone receptor A antagonist) -0</w:t>
      </w:r>
      <w:r w:rsidR="00644CD5">
        <w:t>.</w:t>
      </w:r>
      <w:r>
        <w:t>0239(TGFB1 expression enhancer) -0</w:t>
      </w:r>
      <w:r w:rsidR="00644CD5">
        <w:t>.</w:t>
      </w:r>
      <w:r>
        <w:t>0156(Neuropeptide Y5 antag</w:t>
      </w:r>
      <w:r>
        <w:t>o</w:t>
      </w:r>
      <w:r>
        <w:t>nist) + 0</w:t>
      </w:r>
      <w:r w:rsidR="00644CD5">
        <w:t>.</w:t>
      </w:r>
      <w:r>
        <w:t>0172(5 Hydroxytryptamine 2 antagonist) -0</w:t>
      </w:r>
      <w:r w:rsidR="00644CD5">
        <w:t>.</w:t>
      </w:r>
      <w:r>
        <w:t>013(Diabetes insipidus treatment) + 0</w:t>
      </w:r>
      <w:r w:rsidR="00644CD5">
        <w:t>.</w:t>
      </w:r>
      <w:r>
        <w:t>0127(Carcinogenic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0107(Glucocorticoid agonist) -0</w:t>
      </w:r>
      <w:r w:rsidR="00644CD5">
        <w:t>.</w:t>
      </w:r>
      <w:r>
        <w:t>0324(Thyroid hormone antagonist) -0</w:t>
      </w:r>
      <w:r w:rsidR="00644CD5">
        <w:t>.</w:t>
      </w:r>
      <w:r>
        <w:t>0233(Endopeptidase inhib</w:t>
      </w:r>
      <w:r>
        <w:t>i</w:t>
      </w:r>
      <w:r>
        <w:t>tor) + 0</w:t>
      </w:r>
      <w:r w:rsidR="00644CD5">
        <w:t>.</w:t>
      </w:r>
      <w:r>
        <w:t>00605(Septic shock treatment) + 0</w:t>
      </w:r>
      <w:r w:rsidR="00644CD5">
        <w:t>.</w:t>
      </w:r>
      <w:r>
        <w:t>0294(Squalene epoxidase inhibitor) -0</w:t>
      </w:r>
      <w:r w:rsidR="00644CD5">
        <w:t>.</w:t>
      </w:r>
      <w:r>
        <w:t>0159(Cystathionine gamma-lyase inhibitor) + 0</w:t>
      </w:r>
      <w:r w:rsidR="00644CD5">
        <w:t>.</w:t>
      </w:r>
      <w:r>
        <w:t>00834(Dopamine D4 antagonist) -0</w:t>
      </w:r>
      <w:r w:rsidR="00644CD5">
        <w:t>.</w:t>
      </w:r>
      <w:r>
        <w:t>006(GST P1-1 substrate) + 0</w:t>
      </w:r>
      <w:r w:rsidR="00644CD5">
        <w:t>.</w:t>
      </w:r>
      <w:r>
        <w:t>0036(Myocarditis) + 0</w:t>
      </w:r>
      <w:r w:rsidR="00644CD5">
        <w:t>.</w:t>
      </w:r>
      <w:r>
        <w:t>00817(Antinociceptive) + 0</w:t>
      </w:r>
      <w:r w:rsidR="00644CD5">
        <w:t>.</w:t>
      </w:r>
      <w:r>
        <w:t>00514(Sirtuin inhibitor) -0</w:t>
      </w:r>
      <w:r w:rsidR="00644CD5">
        <w:t>.</w:t>
      </w:r>
      <w:r>
        <w:t>00427(Ketol-acid reductoisomerase inhibitor) -0</w:t>
      </w:r>
      <w:r w:rsidR="00644CD5">
        <w:t>.</w:t>
      </w:r>
      <w:r>
        <w:t>0044(I kappa B kinase 1 inhibitor) + 0</w:t>
      </w:r>
      <w:r w:rsidR="00644CD5">
        <w:t>.</w:t>
      </w:r>
      <w:r>
        <w:t>0022(K(ir) 6.2 channel activator) + 0</w:t>
      </w:r>
      <w:r w:rsidR="00644CD5">
        <w:t>.</w:t>
      </w:r>
      <w:r>
        <w:t>00713(Stromelysin 2 inhibitor) + 6</w:t>
      </w:r>
      <w:r w:rsidR="00644CD5">
        <w:t>.</w:t>
      </w:r>
      <w:r>
        <w:t>29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0221(Antiparkinsonian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891(Cystathionine gamma-lyase inhibitor) -0</w:t>
      </w:r>
      <w:r w:rsidR="00644CD5">
        <w:t>.</w:t>
      </w:r>
      <w:r>
        <w:t>0446(Carbonic a</w:t>
      </w:r>
      <w:r>
        <w:t>n</w:t>
      </w:r>
      <w:r>
        <w:t>hydrase I stimulant) -1</w:t>
      </w:r>
      <w:r w:rsidR="00644CD5">
        <w:t>.</w:t>
      </w:r>
      <w:r>
        <w:t>22(Beta lactamase inhibitor) + 0</w:t>
      </w:r>
      <w:r w:rsidR="00644CD5">
        <w:t>.</w:t>
      </w:r>
      <w:r>
        <w:t>132(NumAromAtoms) -0</w:t>
      </w:r>
      <w:r w:rsidR="00644CD5">
        <w:t>.</w:t>
      </w:r>
      <w:r>
        <w:t>332(Agranulocytosis) + 0</w:t>
      </w:r>
      <w:r w:rsidR="00644CD5">
        <w:t>.</w:t>
      </w:r>
      <w:r>
        <w:t>238(4-Hydroxymandelate oxidase inhibitor) -0</w:t>
      </w:r>
      <w:r w:rsidR="00644CD5">
        <w:t>.</w:t>
      </w:r>
      <w:r>
        <w:t>573(Phosphodiesterase 1A inhibitor) -0</w:t>
      </w:r>
      <w:r w:rsidR="00644CD5">
        <w:t>.</w:t>
      </w:r>
      <w:r>
        <w:t>112(NumAcceptor) -0</w:t>
      </w:r>
      <w:r w:rsidR="00644CD5">
        <w:t>.</w:t>
      </w:r>
      <w:r>
        <w:t>256(tRNA (uracil-5-)-methyltransferase inhibitor) + 0</w:t>
      </w:r>
      <w:r w:rsidR="00644CD5">
        <w:t>.</w:t>
      </w:r>
      <w:r>
        <w:t>298(Nicotinic receptor alpha10 subunit antagonist) + 0</w:t>
      </w:r>
      <w:r w:rsidR="00644CD5">
        <w:t>.</w:t>
      </w:r>
      <w:r>
        <w:t>387(Guanine deaminase inhibitor) + 0</w:t>
      </w:r>
      <w:r w:rsidR="00644CD5">
        <w:t>.</w:t>
      </w:r>
      <w:r>
        <w:t>278(Convulsant) + 0</w:t>
      </w:r>
      <w:r w:rsidR="00644CD5">
        <w:t>.</w:t>
      </w:r>
      <w:r>
        <w:t>318(Antidiabetic symptomatic) + 0</w:t>
      </w:r>
      <w:r w:rsidR="00644CD5">
        <w:t>.</w:t>
      </w:r>
      <w:r>
        <w:t>0341(Dextransucrase inhibitor) + 0</w:t>
      </w:r>
      <w:r w:rsidR="00644CD5">
        <w:t>.</w:t>
      </w:r>
      <w:r>
        <w:t>145(Lipophilicity^2) -1</w:t>
      </w:r>
      <w:r w:rsidR="00644CD5">
        <w:t>.</w:t>
      </w:r>
      <w:r>
        <w:t>15(Potassium channel Kv4.3 blocker) -1</w:t>
      </w:r>
      <w:r w:rsidR="00644CD5">
        <w:t>.</w:t>
      </w:r>
      <w:r>
        <w:t>14(DNA synthesis inhibitor) + 0</w:t>
      </w:r>
      <w:r w:rsidR="00644CD5">
        <w:t>.</w:t>
      </w:r>
      <w:r>
        <w:t>492(Phosphoglycerate kinase 2 inhibitor) -1</w:t>
      </w:r>
      <w:r w:rsidR="00644CD5">
        <w:t>.</w:t>
      </w:r>
      <w:r>
        <w:t>03(Histamine H2 receptor agonist) + 2</w:t>
      </w:r>
      <w:r w:rsidR="00644CD5">
        <w:t>.</w:t>
      </w:r>
      <w:r>
        <w:t>03(Methionyl aminopeptidase 1 inhibitor) -0</w:t>
      </w:r>
      <w:r w:rsidR="00644CD5">
        <w:t>.</w:t>
      </w:r>
      <w:r>
        <w:t>449(Endothelin receptor antagonist) + 0</w:t>
      </w:r>
      <w:r w:rsidR="00644CD5">
        <w:t>.</w:t>
      </w:r>
      <w:r>
        <w:t>177(Laccase inhibitor) -0</w:t>
      </w:r>
      <w:r w:rsidR="00644CD5">
        <w:t>.</w:t>
      </w:r>
      <w:r>
        <w:t>37(Aggrecanase 1 inhibitor) -0</w:t>
      </w:r>
      <w:r w:rsidR="00644CD5">
        <w:t>.</w:t>
      </w:r>
      <w:r>
        <w:t>673(Amiloride-sensitive cation channel 1 blocker) + 0</w:t>
      </w:r>
      <w:r w:rsidR="00644CD5">
        <w:t>.</w:t>
      </w:r>
      <w:r>
        <w:t>171(NumPositive) + 0</w:t>
      </w:r>
      <w:r w:rsidR="00644CD5">
        <w:t>.</w:t>
      </w:r>
      <w:r>
        <w:t>578(Bronchoconstrictor) -0</w:t>
      </w:r>
      <w:r w:rsidR="00644CD5">
        <w:t>.</w:t>
      </w:r>
      <w:r>
        <w:t>0607(Diamine oxidase inhibitor) + 13</w:t>
      </w:r>
      <w:r w:rsidR="00644CD5">
        <w:t>.</w:t>
      </w:r>
      <w:r>
        <w:t>9(Volume) + 0</w:t>
      </w:r>
      <w:r w:rsidR="00644CD5">
        <w:t>.</w:t>
      </w:r>
      <w:r>
        <w:t>427(Paranoia) + 0</w:t>
      </w:r>
      <w:r w:rsidR="00644CD5">
        <w:t>.</w:t>
      </w:r>
      <w:r>
        <w:t>792(Magnesium-protoporphyrin IX methy</w:t>
      </w:r>
      <w:r>
        <w:t>l</w:t>
      </w:r>
      <w:r>
        <w:t>transferase inhibitor) + 0</w:t>
      </w:r>
      <w:r w:rsidR="00644CD5">
        <w:t>.</w:t>
      </w:r>
      <w:r>
        <w:t>406(Caspase 6 inhibitor) + 0</w:t>
      </w:r>
      <w:r w:rsidR="00644CD5">
        <w:t>.</w:t>
      </w:r>
      <w:r>
        <w:t>0567(Thyroid hormone agonist) + 0</w:t>
      </w:r>
      <w:r w:rsidR="00644CD5">
        <w:t>.</w:t>
      </w:r>
      <w:r>
        <w:t>63(Potassium channel Kv1.1 blocker) + 0</w:t>
      </w:r>
      <w:r w:rsidR="00644CD5">
        <w:t>.</w:t>
      </w:r>
      <w:r>
        <w:t>343(Glyceryl-ether monooxygenase inhibitor) -0</w:t>
      </w:r>
      <w:r w:rsidR="00644CD5">
        <w:t>.</w:t>
      </w:r>
      <w:r>
        <w:t>442(Prostatic (benign) hyperplasia treatment) -0</w:t>
      </w:r>
      <w:r w:rsidR="00644CD5">
        <w:t>.</w:t>
      </w:r>
      <w:r>
        <w:t>578(Antiuremic) -0</w:t>
      </w:r>
      <w:r w:rsidR="00644CD5">
        <w:t>.</w:t>
      </w:r>
      <w:r>
        <w:t>233(Glucose-1</w:t>
      </w:r>
      <w:r w:rsidR="00644CD5">
        <w:t>.</w:t>
      </w:r>
      <w:r>
        <w:t>6-bisphosphate synthase inhibitor) + 0</w:t>
      </w:r>
      <w:r w:rsidR="00644CD5">
        <w:t>.</w:t>
      </w:r>
      <w:r>
        <w:t xml:space="preserve">215(CYP3A5 expression enhancer) + </w:t>
      </w:r>
      <w:r>
        <w:lastRenderedPageBreak/>
        <w:t>0</w:t>
      </w:r>
      <w:r w:rsidR="00644CD5">
        <w:t>.</w:t>
      </w:r>
      <w:r>
        <w:t>112(NR0B2 expression enhancer) + 0</w:t>
      </w:r>
      <w:r w:rsidR="00644CD5">
        <w:t>.</w:t>
      </w:r>
      <w:r>
        <w:t>218(Alkylator) + 12</w:t>
      </w:r>
      <w:r w:rsidR="00644CD5">
        <w:t>.</w:t>
      </w:r>
      <w:r>
        <w:t>3(Lipophilicity) -0</w:t>
      </w:r>
      <w:r w:rsidR="00644CD5">
        <w:t>.</w:t>
      </w:r>
      <w:r>
        <w:t>934(YWHAE expression inhibitor) + 0</w:t>
      </w:r>
      <w:r w:rsidR="00644CD5">
        <w:t>.</w:t>
      </w:r>
      <w:r>
        <w:t>808(Glutamate decarboxylase inhibitor) + 0</w:t>
      </w:r>
      <w:r w:rsidR="00644CD5">
        <w:t>.</w:t>
      </w:r>
      <w:r>
        <w:t>76(15-Lipoxygenase inhibitor) -1</w:t>
      </w:r>
      <w:r w:rsidR="00644CD5">
        <w:t>.</w:t>
      </w:r>
      <w:r>
        <w:t>13(MAO B inhibitor) -0</w:t>
      </w:r>
      <w:r w:rsidR="00644CD5">
        <w:t>.</w:t>
      </w:r>
      <w:r>
        <w:t>168(Phosphodiesterase 4A inhibitor) -0</w:t>
      </w:r>
      <w:r w:rsidR="00644CD5">
        <w:t>.</w:t>
      </w:r>
      <w:r>
        <w:t>811(Citrate (Si)-synthase inhibitor) -0</w:t>
      </w:r>
      <w:r w:rsidR="00644CD5">
        <w:t>.</w:t>
      </w:r>
      <w:r>
        <w:t>378(Protein kinase C beta I inhibitor) -0</w:t>
      </w:r>
      <w:r w:rsidR="00644CD5">
        <w:t>.</w:t>
      </w:r>
      <w:r>
        <w:t>241(CYP2 substrate) + 0</w:t>
      </w:r>
      <w:r w:rsidR="00644CD5">
        <w:t>.</w:t>
      </w:r>
      <w:r>
        <w:t>196(TP53 expression enhancer) -0</w:t>
      </w:r>
      <w:r w:rsidR="00644CD5">
        <w:t>.</w:t>
      </w:r>
      <w:r>
        <w:t>242(Retinoprotector) + 0</w:t>
      </w:r>
      <w:r w:rsidR="00644CD5">
        <w:t>.</w:t>
      </w:r>
      <w:r>
        <w:t>608(Vascular dementia trea</w:t>
      </w:r>
      <w:r>
        <w:t>t</w:t>
      </w:r>
      <w:r>
        <w:t>ment) + 0</w:t>
      </w:r>
      <w:r w:rsidR="00644CD5">
        <w:t>.</w:t>
      </w:r>
      <w:r>
        <w:t>661(Ulcer</w:t>
      </w:r>
      <w:r w:rsidR="00644CD5">
        <w:t>.</w:t>
      </w:r>
      <w:r>
        <w:t xml:space="preserve"> peptic) + 0</w:t>
      </w:r>
      <w:r w:rsidR="00644CD5">
        <w:t>.</w:t>
      </w:r>
      <w:r>
        <w:t>597(Acetate-CoA ligase inhibitor) -0</w:t>
      </w:r>
      <w:r w:rsidR="00644CD5">
        <w:t>.</w:t>
      </w:r>
      <w:r>
        <w:t>394(Phosphodiesterase VIII inhibitor) -0</w:t>
      </w:r>
      <w:r w:rsidR="00644CD5">
        <w:t>.</w:t>
      </w:r>
      <w:r>
        <w:t>398(Carcinogenic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-1</w:t>
      </w:r>
      <w:r w:rsidR="00644CD5">
        <w:t>.</w:t>
      </w:r>
      <w:r>
        <w:t>12(Histone deacetylase 7 inhibitor) + 0</w:t>
      </w:r>
      <w:r w:rsidR="00644CD5">
        <w:t>.</w:t>
      </w:r>
      <w:r>
        <w:t>0684(Antianginal) + 0</w:t>
      </w:r>
      <w:r w:rsidR="00644CD5">
        <w:t>.</w:t>
      </w:r>
      <w:r>
        <w:t>216(TRPM8 blocker) -0</w:t>
      </w:r>
      <w:r w:rsidR="00644CD5">
        <w:t>.</w:t>
      </w:r>
      <w:r>
        <w:t>215(Cyclin H inhibitor) + 0</w:t>
      </w:r>
      <w:r w:rsidR="00644CD5">
        <w:t>.</w:t>
      </w:r>
      <w:r>
        <w:t>367(Deoxyhypusine synthase inhibitor) + 0</w:t>
      </w:r>
      <w:r w:rsidR="00644CD5">
        <w:t>.</w:t>
      </w:r>
      <w:r>
        <w:t>286(Cathepsin L2 inhibitor) -0</w:t>
      </w:r>
      <w:r w:rsidR="00644CD5">
        <w:t>.</w:t>
      </w:r>
      <w:r>
        <w:t>585(Aspartate ammonia-lyase inhibitor) + 0</w:t>
      </w:r>
      <w:r w:rsidR="00644CD5">
        <w:t>.</w:t>
      </w:r>
      <w:r>
        <w:t>571(Intestinal alkaline phosphatase inhibitor) -0</w:t>
      </w:r>
      <w:r w:rsidR="00644CD5">
        <w:t>.</w:t>
      </w:r>
      <w:r>
        <w:t>342(SLC7A5 expression enhancer) + 0</w:t>
      </w:r>
      <w:r w:rsidR="00644CD5">
        <w:t>.</w:t>
      </w:r>
      <w:r>
        <w:t>451(Gynecological disorders treatment) + 0</w:t>
      </w:r>
      <w:r w:rsidR="00644CD5">
        <w:t>.</w:t>
      </w:r>
      <w:r>
        <w:t>484(Estrone sulfotransferase stimulant) + 0</w:t>
      </w:r>
      <w:r w:rsidR="00644CD5">
        <w:t>.</w:t>
      </w:r>
      <w:r>
        <w:t>34(CYP2C18 inhibitor) -1</w:t>
      </w:r>
      <w:r w:rsidR="00644CD5">
        <w:t>.</w:t>
      </w:r>
      <w:r>
        <w:t>13(Macrophage migration inhibitory factor inhibitor) + 0</w:t>
      </w:r>
      <w:r w:rsidR="00644CD5">
        <w:t>.</w:t>
      </w:r>
      <w:r>
        <w:t>368(Carcinogenic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+ 1</w:t>
      </w:r>
      <w:r w:rsidR="00644CD5">
        <w:t>.</w:t>
      </w:r>
      <w:r>
        <w:t>22(Spermidine synthase inhibitor) -0</w:t>
      </w:r>
      <w:r w:rsidR="00644CD5">
        <w:t>.</w:t>
      </w:r>
      <w:r>
        <w:t>476(Prostaglandin F2 alpha antagonist) + 0</w:t>
      </w:r>
      <w:r w:rsidR="00644CD5">
        <w:t>.</w:t>
      </w:r>
      <w:r>
        <w:t>616(CCL20 expression enhancer) -1</w:t>
      </w:r>
      <w:r w:rsidR="00644CD5">
        <w:t>.</w:t>
      </w:r>
      <w:r>
        <w:t>04(Saccharopine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633(Tyrosine transaminase inhibitor) + 0</w:t>
      </w:r>
      <w:r w:rsidR="00644CD5">
        <w:t>.</w:t>
      </w:r>
      <w:r>
        <w:t>316(Antidepressant) -0</w:t>
      </w:r>
      <w:r w:rsidR="00644CD5">
        <w:t>.</w:t>
      </w:r>
      <w:r>
        <w:t>598(Vascular adhesion protein 1 inhibitor) -0</w:t>
      </w:r>
      <w:r w:rsidR="00644CD5">
        <w:t>.</w:t>
      </w:r>
      <w:r>
        <w:t>79(Vitamin) + 0</w:t>
      </w:r>
      <w:r w:rsidR="00644CD5">
        <w:t>.</w:t>
      </w:r>
      <w:r>
        <w:t>457(Prostaglandin EP12 antagonist) + 0</w:t>
      </w:r>
      <w:r w:rsidR="00644CD5">
        <w:t>.</w:t>
      </w:r>
      <w:r>
        <w:t>31(Cytosolic phospholipase A2 inhibitor) + 0</w:t>
      </w:r>
      <w:r w:rsidR="00644CD5">
        <w:t>.</w:t>
      </w:r>
      <w:r>
        <w:t>076(Methylenetetrahydrofolate reductase (NADPH) inhibitor) -1</w:t>
      </w:r>
      <w:r w:rsidR="00644CD5">
        <w:t>.</w:t>
      </w:r>
      <w:r>
        <w:t>11(Dopamine D2B antagonist) + 0</w:t>
      </w:r>
      <w:r w:rsidR="00644CD5">
        <w:t>.</w:t>
      </w:r>
      <w:r>
        <w:t>927(Fibrinogen beta chain inhibitor) -0</w:t>
      </w:r>
      <w:r w:rsidR="00644CD5">
        <w:t>.</w:t>
      </w:r>
      <w:r>
        <w:t>419(Thymidylate synthase inhibitor) -0</w:t>
      </w:r>
      <w:r w:rsidR="00644CD5">
        <w:t>.</w:t>
      </w:r>
      <w:r>
        <w:t>628(Arylamine N-Acetyltransferase substrate) + 0</w:t>
      </w:r>
      <w:r w:rsidR="00644CD5">
        <w:t>.</w:t>
      </w:r>
      <w:r>
        <w:t>988(DNA ligase (ATP) inhibitor) -0</w:t>
      </w:r>
      <w:r w:rsidR="00644CD5">
        <w:t>.</w:t>
      </w:r>
      <w:r>
        <w:t>27(Leukotriene B4 receptor 2 antagonist) -0</w:t>
      </w:r>
      <w:r w:rsidR="00644CD5">
        <w:t>.</w:t>
      </w:r>
      <w:r>
        <w:t>213(Calcium channel N-type blocker) -0</w:t>
      </w:r>
      <w:r w:rsidR="00644CD5">
        <w:t>.</w:t>
      </w:r>
      <w:r>
        <w:t>111(Tyrosine-protein kinase receptor antagonist) + 0</w:t>
      </w:r>
      <w:r w:rsidR="00644CD5">
        <w:t>.</w:t>
      </w:r>
      <w:r>
        <w:t>941(Formyl peptide receptor antagonist) -0</w:t>
      </w:r>
      <w:r w:rsidR="00644CD5">
        <w:t>.</w:t>
      </w:r>
      <w:r>
        <w:t>968(Glycogen debranching enzyme inhibitor) + 0</w:t>
      </w:r>
      <w:r w:rsidR="00644CD5">
        <w:t>.</w:t>
      </w:r>
      <w:r>
        <w:t>471(Galactose oxidase inhibitor) -0</w:t>
      </w:r>
      <w:r w:rsidR="00644CD5">
        <w:t>.</w:t>
      </w:r>
      <w:r>
        <w:t>194(Apolipoprotein B-100 inhibitor) + 0</w:t>
      </w:r>
      <w:r w:rsidR="00644CD5">
        <w:t>.</w:t>
      </w:r>
      <w:r>
        <w:t>241(Carcinogenic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-0</w:t>
      </w:r>
      <w:r w:rsidR="00644CD5">
        <w:t>.</w:t>
      </w:r>
      <w:r>
        <w:t>415(Carcinogenic</w:t>
      </w:r>
      <w:r w:rsidR="00644CD5">
        <w:t>.</w:t>
      </w:r>
      <w:r>
        <w:t xml:space="preserve"> rat) + 0</w:t>
      </w:r>
      <w:r w:rsidR="00644CD5">
        <w:t>.</w:t>
      </w:r>
      <w:r>
        <w:t>182(Histone deacetylase class II inhib</w:t>
      </w:r>
      <w:r>
        <w:t>i</w:t>
      </w:r>
      <w:r>
        <w:t>tor) + 0</w:t>
      </w:r>
      <w:r w:rsidR="00644CD5">
        <w:t>.</w:t>
      </w:r>
      <w:r>
        <w:t>213(Growth hormone release promoting) + 0</w:t>
      </w:r>
      <w:r w:rsidR="00644CD5">
        <w:t>.</w:t>
      </w:r>
      <w:r>
        <w:t>522(Alpha 1 adrenoreceptor antagonist) -1</w:t>
      </w:r>
      <w:r w:rsidR="00644CD5">
        <w:t>.</w:t>
      </w:r>
      <w:r>
        <w:t>36(Sigma 2 receptor antagonist) + 0</w:t>
      </w:r>
      <w:r w:rsidR="00644CD5">
        <w:t>.</w:t>
      </w:r>
      <w:r>
        <w:t>156(Opioid delta 1 receptor antagonist) -11</w:t>
      </w:r>
      <w:r w:rsidR="00644CD5">
        <w:t>.</w:t>
      </w:r>
      <w:r>
        <w:t>6(Volume^2) -0</w:t>
      </w:r>
      <w:r w:rsidR="00644CD5">
        <w:t>.</w:t>
      </w:r>
      <w:r>
        <w:t>69(Hair growth stimulant) -0</w:t>
      </w:r>
      <w:r w:rsidR="00644CD5">
        <w:t>.</w:t>
      </w:r>
      <w:r>
        <w:t>276(Ribosomal protein S6 kinase alpha 1 inhibitor) -0</w:t>
      </w:r>
      <w:r w:rsidR="00644CD5">
        <w:t>.</w:t>
      </w:r>
      <w:r>
        <w:t>244(Retinoid X receptor agonist) -0</w:t>
      </w:r>
      <w:r w:rsidR="00644CD5">
        <w:t>.</w:t>
      </w:r>
      <w:r>
        <w:t>265(Neurotrophic factor) -0</w:t>
      </w:r>
      <w:r w:rsidR="00644CD5">
        <w:t>.</w:t>
      </w:r>
      <w:r>
        <w:t>858(Methylmalonyl-CoA mutase inhibitor) + 0</w:t>
      </w:r>
      <w:r w:rsidR="00644CD5">
        <w:t>.</w:t>
      </w:r>
      <w:r>
        <w:t>422(TH expression enhancer) + 0</w:t>
      </w:r>
      <w:r w:rsidR="00644CD5">
        <w:t>.</w:t>
      </w:r>
      <w:r>
        <w:t>438(Protein S100-A10 inhibitor) -1</w:t>
      </w:r>
      <w:r w:rsidR="00644CD5">
        <w:t>.</w:t>
      </w:r>
      <w:r>
        <w:t>02(Glyoxylate reductase (NADP+) inhibitor) + 0</w:t>
      </w:r>
      <w:r w:rsidR="00644CD5">
        <w:t>.</w:t>
      </w:r>
      <w:r>
        <w:t>338(MAP kinase kinase 7 inhibitor) + 0</w:t>
      </w:r>
      <w:r w:rsidR="00644CD5">
        <w:t>.</w:t>
      </w:r>
      <w:r>
        <w:t>159(CYP1B1 substrate) + 0</w:t>
      </w:r>
      <w:r w:rsidR="00644CD5">
        <w:t>.</w:t>
      </w:r>
      <w:r>
        <w:t>498(Colony stimulating factor agonist) + 0</w:t>
      </w:r>
      <w:r w:rsidR="00644CD5">
        <w:t>.</w:t>
      </w:r>
      <w:r>
        <w:t>255(Caspase 7 inhibitor) + 0</w:t>
      </w:r>
      <w:r w:rsidR="00644CD5">
        <w:t>.</w:t>
      </w:r>
      <w:r>
        <w:t>248(Pyrimidine antagonist) -0</w:t>
      </w:r>
      <w:r w:rsidR="00644CD5">
        <w:t>.</w:t>
      </w:r>
      <w:r>
        <w:t>309(Antibacterial</w:t>
      </w:r>
      <w:r w:rsidR="00644CD5">
        <w:t>.</w:t>
      </w:r>
      <w:r>
        <w:t xml:space="preserve"> ophthalmic) + 0</w:t>
      </w:r>
      <w:r w:rsidR="00644CD5">
        <w:t>.</w:t>
      </w:r>
      <w:r>
        <w:t>391(Cytosolic phospholipase A2 beta inhibitor) + 0</w:t>
      </w:r>
      <w:r w:rsidR="00644CD5">
        <w:t>.</w:t>
      </w:r>
      <w:r>
        <w:t>213(Sentrin-specific protease 6 inhibitor) -0</w:t>
      </w:r>
      <w:r w:rsidR="00644CD5">
        <w:t>.</w:t>
      </w:r>
      <w:r>
        <w:t>265(Phosphorylase kinase gamma subunit 1 inhibitor) + 0</w:t>
      </w:r>
      <w:r w:rsidR="00644CD5">
        <w:t>.</w:t>
      </w:r>
      <w:r>
        <w:t>67(Carbonic anhydrase II inhibitor) + 0</w:t>
      </w:r>
      <w:r w:rsidR="00644CD5">
        <w:t>.</w:t>
      </w:r>
      <w:r>
        <w:t>601(KLK3 expression inhibitor) -0</w:t>
      </w:r>
      <w:r w:rsidR="00644CD5">
        <w:t>.</w:t>
      </w:r>
      <w:r>
        <w:t>163(Nucleoside transporters inhibitor) + 0</w:t>
      </w:r>
      <w:r w:rsidR="00644CD5">
        <w:t>.</w:t>
      </w:r>
      <w:r>
        <w:t>294(Carcinogenic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176(Xanthine-like) + 0</w:t>
      </w:r>
      <w:r w:rsidR="00644CD5">
        <w:t>.</w:t>
      </w:r>
      <w:r>
        <w:t>118(Farnesyltransferase inhibitor) -0</w:t>
      </w:r>
      <w:r w:rsidR="00644CD5">
        <w:t>.</w:t>
      </w:r>
      <w:r>
        <w:t>425(Lacrimal secretion stimulant) -1</w:t>
      </w:r>
      <w:r w:rsidR="00644CD5">
        <w:t>.</w:t>
      </w:r>
      <w:r>
        <w:t>18(Carbonic anhydrase stimulant) + 0</w:t>
      </w:r>
      <w:r w:rsidR="00644CD5">
        <w:t>.</w:t>
      </w:r>
      <w:r>
        <w:t>996(Riboflavin synthase inhibitor) -1</w:t>
      </w:r>
      <w:r w:rsidR="00644CD5">
        <w:t>.</w:t>
      </w:r>
      <w:r>
        <w:t>1(CYP24 substrate) -0</w:t>
      </w:r>
      <w:r w:rsidR="00644CD5">
        <w:t>.</w:t>
      </w:r>
      <w:r>
        <w:t>203(Phosphodiesterase II inhib</w:t>
      </w:r>
      <w:r>
        <w:t>i</w:t>
      </w:r>
      <w:r>
        <w:t>tor) -0</w:t>
      </w:r>
      <w:r w:rsidR="00644CD5">
        <w:t>.</w:t>
      </w:r>
      <w:r>
        <w:t>363(NACHT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243(Periodontitis treatment) -1</w:t>
      </w:r>
      <w:r w:rsidR="00644CD5">
        <w:t>.</w:t>
      </w:r>
      <w:r>
        <w:t>15(Aspartate carbamoyltransferase inhibitor) -0</w:t>
      </w:r>
      <w:r w:rsidR="00644CD5">
        <w:t>.</w:t>
      </w:r>
      <w:r>
        <w:t>549(Cholesterol synthesis inhibitor) + 0</w:t>
      </w:r>
      <w:r w:rsidR="00644CD5">
        <w:t>.</w:t>
      </w:r>
      <w:r>
        <w:t>0846(HIF1A expression inhibitor) + 0</w:t>
      </w:r>
      <w:r w:rsidR="00644CD5">
        <w:t>.</w:t>
      </w:r>
      <w:r>
        <w:t>0869(MW) -0</w:t>
      </w:r>
      <w:r w:rsidR="00644CD5">
        <w:t>.</w:t>
      </w:r>
      <w:r>
        <w:t>233(Lysophosphatidic acid 3 receptor antagonist) + 0</w:t>
      </w:r>
      <w:r w:rsidR="00644CD5">
        <w:t>.</w:t>
      </w:r>
      <w:r>
        <w:t>611(Adenosine A3 receptor antag</w:t>
      </w:r>
      <w:r>
        <w:t>o</w:t>
      </w:r>
      <w:r>
        <w:t>nist) -0</w:t>
      </w:r>
      <w:r w:rsidR="00644CD5">
        <w:t>.</w:t>
      </w:r>
      <w:r>
        <w:t>866(SMN2 expression enhancer) + 0</w:t>
      </w:r>
      <w:r w:rsidR="00644CD5">
        <w:t>.</w:t>
      </w:r>
      <w:r>
        <w:t>479(NUPR1 expression enhancer) + 0</w:t>
      </w:r>
      <w:r w:rsidR="00644CD5">
        <w:t>.</w:t>
      </w:r>
      <w:r>
        <w:t>131(General pump inhibitor) -0</w:t>
      </w:r>
      <w:r w:rsidR="00644CD5">
        <w:t>.</w:t>
      </w:r>
      <w:r>
        <w:t>226(Antimetastatic) + 0</w:t>
      </w:r>
      <w:r w:rsidR="00644CD5">
        <w:t>.</w:t>
      </w:r>
      <w:r>
        <w:t>205(Dipeptidyl peptidase IV inhibitor) -0</w:t>
      </w:r>
      <w:r w:rsidR="00644CD5">
        <w:t>.</w:t>
      </w:r>
      <w:r>
        <w:t>236(Purinergic receptor antagonist) + 0</w:t>
      </w:r>
      <w:r w:rsidR="00644CD5">
        <w:t>.</w:t>
      </w:r>
      <w:r>
        <w:t>372(Lichenoid eruption) + 0</w:t>
      </w:r>
      <w:r w:rsidR="00644CD5">
        <w:t>.</w:t>
      </w:r>
      <w:r>
        <w:t>21(Phosphate transporter inhibitor) + 0</w:t>
      </w:r>
      <w:r w:rsidR="00644CD5">
        <w:t>.</w:t>
      </w:r>
      <w:r>
        <w:t>831(Human papillomavirus - 16 inhibitor) -1</w:t>
      </w:r>
      <w:r w:rsidR="00644CD5">
        <w:t>.</w:t>
      </w:r>
      <w:r>
        <w:t>07(Amidophosphoribosyltransferase inhibitor) -0</w:t>
      </w:r>
      <w:r w:rsidR="00644CD5">
        <w:t>.</w:t>
      </w:r>
      <w:r>
        <w:t>163(Angiotensin AT1 receptor antagonist) + 1</w:t>
      </w:r>
      <w:r w:rsidR="00644CD5">
        <w:t>.</w:t>
      </w:r>
      <w:r>
        <w:t>18(Neuraminidase (Influenza A) inhibitor) -0</w:t>
      </w:r>
      <w:r w:rsidR="00644CD5">
        <w:t>.</w:t>
      </w:r>
      <w:r>
        <w:t>618(Histidine decarboxylase inhibitor) -0</w:t>
      </w:r>
      <w:r w:rsidR="00644CD5">
        <w:t>.</w:t>
      </w:r>
      <w:r>
        <w:t>226(NGFR expression enhancer) -0</w:t>
      </w:r>
      <w:r w:rsidR="00644CD5">
        <w:t>.</w:t>
      </w:r>
      <w:r>
        <w:t>234(Hypertensive) -0</w:t>
      </w:r>
      <w:r w:rsidR="00644CD5">
        <w:t>.</w:t>
      </w:r>
      <w:r>
        <w:t>637(3-Hydroxyanthranilate oxidase inhibitor) + 1</w:t>
      </w:r>
      <w:r w:rsidR="00644CD5">
        <w:t>.</w:t>
      </w:r>
      <w:r>
        <w:t>1(Cytosine deaminase inhibitor) + 0</w:t>
      </w:r>
      <w:r w:rsidR="00644CD5">
        <w:t>.</w:t>
      </w:r>
      <w:r>
        <w:t>161(Bone formation stimulant) -0</w:t>
      </w:r>
      <w:r w:rsidR="00644CD5">
        <w:t>.</w:t>
      </w:r>
      <w:r>
        <w:t>177(Antineoplastic (lymphocytic leukemia)) -0</w:t>
      </w:r>
      <w:r w:rsidR="00644CD5">
        <w:t>.</w:t>
      </w:r>
      <w:r>
        <w:t>104(Cyclin-dependent kinase 5 inhibitor) + 0</w:t>
      </w:r>
      <w:r w:rsidR="00644CD5">
        <w:t>.</w:t>
      </w:r>
      <w:r>
        <w:t>182(Opioid kappa 1 receptor antagonist) -0</w:t>
      </w:r>
      <w:r w:rsidR="00644CD5">
        <w:t>.</w:t>
      </w:r>
      <w:r>
        <w:t>846(CYP1B1 inhibitor) + 0</w:t>
      </w:r>
      <w:r w:rsidR="00644CD5">
        <w:t>.</w:t>
      </w:r>
      <w:r>
        <w:t>524(Phosphoenolpyruvate ca</w:t>
      </w:r>
      <w:r>
        <w:t>r</w:t>
      </w:r>
      <w:r>
        <w:t>boxykinase (ATP) inhibitor) + 0</w:t>
      </w:r>
      <w:r w:rsidR="00644CD5">
        <w:t>.</w:t>
      </w:r>
      <w:r>
        <w:t>147(Guanylate cyclase stimulant) + 0</w:t>
      </w:r>
      <w:r w:rsidR="00644CD5">
        <w:t>.</w:t>
      </w:r>
      <w:r>
        <w:t>254(Phospholipase C inhibitor) -0</w:t>
      </w:r>
      <w:r w:rsidR="00644CD5">
        <w:t>.</w:t>
      </w:r>
      <w:r>
        <w:t>229(Nitric oxide antagonist) + 0</w:t>
      </w:r>
      <w:r w:rsidR="00644CD5">
        <w:t>.</w:t>
      </w:r>
      <w:r>
        <w:t>299(Skin irritation</w:t>
      </w:r>
      <w:r w:rsidR="00644CD5">
        <w:t>.</w:t>
      </w:r>
      <w:r>
        <w:t xml:space="preserve"> weak) -0</w:t>
      </w:r>
      <w:r w:rsidR="00644CD5">
        <w:t>.</w:t>
      </w:r>
      <w:r>
        <w:t>377(Carcinogenic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364(Acetylcholinesterase inhibitor) -0</w:t>
      </w:r>
      <w:r w:rsidR="00644CD5">
        <w:t>.</w:t>
      </w:r>
      <w:r>
        <w:t>193(Paraplegia) -0</w:t>
      </w:r>
      <w:r w:rsidR="00644CD5">
        <w:t>.</w:t>
      </w:r>
      <w:r>
        <w:t>253(Hydroxylamine reductase (NADH) inhibitor) -0</w:t>
      </w:r>
      <w:r w:rsidR="00644CD5">
        <w:t>.</w:t>
      </w:r>
      <w:r>
        <w:t>17(T-cell protein-tyrosine phosphatase inhibitor) + 0</w:t>
      </w:r>
      <w:r w:rsidR="00644CD5">
        <w:t>.</w:t>
      </w:r>
      <w:r>
        <w:t>608(Aryl hydrocarbon receptor antagonist) -0</w:t>
      </w:r>
      <w:r w:rsidR="00644CD5">
        <w:t>.</w:t>
      </w:r>
      <w:r>
        <w:t>0891(Hemozoin inhib</w:t>
      </w:r>
      <w:r>
        <w:t>i</w:t>
      </w:r>
      <w:r>
        <w:t>tor) + 0</w:t>
      </w:r>
      <w:r w:rsidR="00644CD5">
        <w:t>.</w:t>
      </w:r>
      <w:r>
        <w:t>189(Protein 50S ribosomal subunit inhibitor) + 0</w:t>
      </w:r>
      <w:r w:rsidR="00644CD5">
        <w:t>.</w:t>
      </w:r>
      <w:r>
        <w:t>392(Phosphoenolpyruvate carboxykinase (GTP) inhibitor) + 0</w:t>
      </w:r>
      <w:r w:rsidR="00644CD5">
        <w:t>.</w:t>
      </w:r>
      <w:r>
        <w:t>21(Apnea) + 0</w:t>
      </w:r>
      <w:r w:rsidR="00644CD5">
        <w:t>.</w:t>
      </w:r>
      <w:r>
        <w:t>195(Ornithine decarboxylase inhibitor) + 0</w:t>
      </w:r>
      <w:r w:rsidR="00644CD5">
        <w:t>.</w:t>
      </w:r>
      <w:r>
        <w:t>218(MAP kinase 1 inhibitor) + 0</w:t>
      </w:r>
      <w:r w:rsidR="00644CD5">
        <w:t>.</w:t>
      </w:r>
      <w:r>
        <w:t>161(Toxic</w:t>
      </w:r>
      <w:r w:rsidR="00644CD5">
        <w:t>.</w:t>
      </w:r>
      <w:r>
        <w:t xml:space="preserve"> gastrointe</w:t>
      </w:r>
      <w:r>
        <w:t>s</w:t>
      </w:r>
      <w:r>
        <w:t>tinal) + 0</w:t>
      </w:r>
      <w:r w:rsidR="00644CD5">
        <w:t>.</w:t>
      </w:r>
      <w:r>
        <w:t>166(HERG 1 channel blocker) + 0</w:t>
      </w:r>
      <w:r w:rsidR="00644CD5">
        <w:t>.</w:t>
      </w:r>
      <w:r>
        <w:t>677(2-Acylglycerol O-acyltransferase inhibitor) + 0</w:t>
      </w:r>
      <w:r w:rsidR="00644CD5">
        <w:t>.</w:t>
      </w:r>
      <w:r>
        <w:t>154(Cannabinoid CB2 receptor antagonist) -0</w:t>
      </w:r>
      <w:r w:rsidR="00644CD5">
        <w:t>.</w:t>
      </w:r>
      <w:r>
        <w:t>776(Glycerone-phosphate O-acyltransferase inhibitor) -0</w:t>
      </w:r>
      <w:r w:rsidR="00644CD5">
        <w:t>.</w:t>
      </w:r>
      <w:r>
        <w:t>213(Adenosine A2b receptor agonist) + 0</w:t>
      </w:r>
      <w:r w:rsidR="00644CD5">
        <w:t>.</w:t>
      </w:r>
      <w:r>
        <w:t>652(Antihypotensive) + 0</w:t>
      </w:r>
      <w:r w:rsidR="00644CD5">
        <w:t>.</w:t>
      </w:r>
      <w:r>
        <w:t>291(STC2 expression enhancer) + 0</w:t>
      </w:r>
      <w:r w:rsidR="00644CD5">
        <w:t>.</w:t>
      </w:r>
      <w:r>
        <w:t>303(Nitrilase inhibitor) + 0</w:t>
      </w:r>
      <w:r w:rsidR="00644CD5">
        <w:t>.</w:t>
      </w:r>
      <w:r>
        <w:t>441(Hematopoietic) + 0</w:t>
      </w:r>
      <w:r w:rsidR="00644CD5">
        <w:t>.</w:t>
      </w:r>
      <w:r>
        <w:t>238(Protocollagen prolyl hydroxylase inhibitor) + 0</w:t>
      </w:r>
      <w:r w:rsidR="00644CD5">
        <w:t>.</w:t>
      </w:r>
      <w:r>
        <w:t>101(Antineoplastic (breast cancer)) + 0</w:t>
      </w:r>
      <w:r w:rsidR="00644CD5">
        <w:t>.</w:t>
      </w:r>
      <w:r>
        <w:t>307(Carcinogenic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372(HSD17B1 expression enhancer) -0</w:t>
      </w:r>
      <w:r w:rsidR="00644CD5">
        <w:t>.</w:t>
      </w:r>
      <w:r>
        <w:t>169(Transcription factor E2F1 inhibitor) + 0</w:t>
      </w:r>
      <w:r w:rsidR="00644CD5">
        <w:t>.</w:t>
      </w:r>
      <w:r>
        <w:t>204(Carcinogenic</w:t>
      </w:r>
      <w:r w:rsidR="00644CD5">
        <w:t>.</w:t>
      </w:r>
      <w:r>
        <w:t xml:space="preserve"> group 2B) -0</w:t>
      </w:r>
      <w:r w:rsidR="00644CD5">
        <w:t>.</w:t>
      </w:r>
      <w:r>
        <w:t>19(Immunomodulator) -0</w:t>
      </w:r>
      <w:r w:rsidR="00644CD5">
        <w:t>.</w:t>
      </w:r>
      <w:r>
        <w:t xml:space="preserve">156(DNA-dependent protein </w:t>
      </w:r>
      <w:r>
        <w:lastRenderedPageBreak/>
        <w:t>kinase inhibitor) -0</w:t>
      </w:r>
      <w:r w:rsidR="00644CD5">
        <w:t>.</w:t>
      </w:r>
      <w:r>
        <w:t>352(TGFB1 expression enhancer) -0</w:t>
      </w:r>
      <w:r w:rsidR="00644CD5">
        <w:t>.</w:t>
      </w:r>
      <w:r>
        <w:t>119(CC chemokine receptor antagonist) + 0</w:t>
      </w:r>
      <w:r w:rsidR="00644CD5">
        <w:t>.</w:t>
      </w:r>
      <w:r>
        <w:t>521(Aspartate kinase inhibitor) + 0</w:t>
      </w:r>
      <w:r w:rsidR="00644CD5">
        <w:t>.</w:t>
      </w:r>
      <w:r>
        <w:t>369(Intermittent claudication treatment) -0</w:t>
      </w:r>
      <w:r w:rsidR="00644CD5">
        <w:t>.</w:t>
      </w:r>
      <w:r>
        <w:t>167(2</w:t>
      </w:r>
      <w:r w:rsidR="00644CD5">
        <w:t>.</w:t>
      </w:r>
      <w:r>
        <w:t>3-Oxidosqualene-lanosterol cyclase inhibitor) + 0</w:t>
      </w:r>
      <w:r w:rsidR="00644CD5">
        <w:t>.</w:t>
      </w:r>
      <w:r>
        <w:t>0563(Apoptosis agonist) + 0</w:t>
      </w:r>
      <w:r w:rsidR="00644CD5">
        <w:t>.</w:t>
      </w:r>
      <w:r>
        <w:t>338(Oxalate oxidase inhibitor) + 0</w:t>
      </w:r>
      <w:r w:rsidR="00644CD5">
        <w:t>.</w:t>
      </w:r>
      <w:r>
        <w:t>286(Dependence treatment) -0</w:t>
      </w:r>
      <w:r w:rsidR="00644CD5">
        <w:t>.</w:t>
      </w:r>
      <w:r>
        <w:t>241(Antiprotozoal (Amoeba)) -0</w:t>
      </w:r>
      <w:r w:rsidR="00644CD5">
        <w:t>.</w:t>
      </w:r>
      <w:r>
        <w:t>157(Glutamate (mGluR4) antagonist) + 0</w:t>
      </w:r>
      <w:r w:rsidR="00644CD5">
        <w:t>.</w:t>
      </w:r>
      <w:r>
        <w:t>41(Antipruritic</w:t>
      </w:r>
      <w:r w:rsidR="00644CD5">
        <w:t>.</w:t>
      </w:r>
      <w:r>
        <w:t xml:space="preserve"> non-allergic) -0</w:t>
      </w:r>
      <w:r w:rsidR="00644CD5">
        <w:t>.</w:t>
      </w:r>
      <w:r>
        <w:t>155(Kainate receptor 3 a</w:t>
      </w:r>
      <w:r>
        <w:t>n</w:t>
      </w:r>
      <w:r>
        <w:t>tagonist) + 0</w:t>
      </w:r>
      <w:r w:rsidR="00644CD5">
        <w:t>.</w:t>
      </w:r>
      <w:r>
        <w:t>207(Apoptosis antagonist) -0</w:t>
      </w:r>
      <w:r w:rsidR="00644CD5">
        <w:t>.</w:t>
      </w:r>
      <w:r>
        <w:t>169(Glycine receptor agonist) + 0</w:t>
      </w:r>
      <w:r w:rsidR="00644CD5">
        <w:t>.</w:t>
      </w:r>
      <w:r>
        <w:t>191(Glutamate (mGluR group III) ag</w:t>
      </w:r>
      <w:r>
        <w:t>o</w:t>
      </w:r>
      <w:r>
        <w:t>nist) + 0</w:t>
      </w:r>
      <w:r w:rsidR="00644CD5">
        <w:t>.</w:t>
      </w:r>
      <w:r>
        <w:t>143(Rho-associated kinase I inhibitor) + 0</w:t>
      </w:r>
      <w:r w:rsidR="00644CD5">
        <w:t>.</w:t>
      </w:r>
      <w:r>
        <w:t>49(Phosphate acetyltransferase inhibitor) + 0</w:t>
      </w:r>
      <w:r w:rsidR="00644CD5">
        <w:t>.</w:t>
      </w:r>
      <w:r>
        <w:t>172(ABCB1 expre</w:t>
      </w:r>
      <w:r>
        <w:t>s</w:t>
      </w:r>
      <w:r>
        <w:t>sion enhancer) -0</w:t>
      </w:r>
      <w:r w:rsidR="00644CD5">
        <w:t>.</w:t>
      </w:r>
      <w:r>
        <w:t>361(Myristoyl transferase 1 inhibitor) -0</w:t>
      </w:r>
      <w:r w:rsidR="00644CD5">
        <w:t>.</w:t>
      </w:r>
      <w:r>
        <w:t>0253(NumNegative) + 0</w:t>
      </w:r>
      <w:r w:rsidR="00644CD5">
        <w:t>.</w:t>
      </w:r>
      <w:r>
        <w:t>135(Endocannabinoid uptake inhibitor) + 0</w:t>
      </w:r>
      <w:r w:rsidR="00644CD5">
        <w:t>.</w:t>
      </w:r>
      <w:r>
        <w:t>345(Calcium antagonist) -0</w:t>
      </w:r>
      <w:r w:rsidR="00644CD5">
        <w:t>.</w:t>
      </w:r>
      <w:r>
        <w:t>136(Peripheral neuropathy) + 0</w:t>
      </w:r>
      <w:r w:rsidR="00644CD5">
        <w:t>.</w:t>
      </w:r>
      <w:r>
        <w:t>207(CYR61 expression enhancer) -0</w:t>
      </w:r>
      <w:r w:rsidR="00644CD5">
        <w:t>.</w:t>
      </w:r>
      <w:r>
        <w:t>103(Breakpoint cluster region protein inhibitor) -0</w:t>
      </w:r>
      <w:r w:rsidR="00644CD5">
        <w:t>.</w:t>
      </w:r>
      <w:r>
        <w:t>566(Sphingosine kinase inhibitor) + 0</w:t>
      </w:r>
      <w:r w:rsidR="00644CD5">
        <w:t>.</w:t>
      </w:r>
      <w:r>
        <w:t>425(UGT2B7H substrate) -0</w:t>
      </w:r>
      <w:r w:rsidR="00644CD5">
        <w:t>.</w:t>
      </w:r>
      <w:r>
        <w:t>223(Acylaminoacyl-peptidase inhibitor) + 0</w:t>
      </w:r>
      <w:r w:rsidR="00644CD5">
        <w:t>.</w:t>
      </w:r>
      <w:r>
        <w:t>453(Ribonucleotide reductase inhibitor) -0</w:t>
      </w:r>
      <w:r w:rsidR="00644CD5">
        <w:t>.</w:t>
      </w:r>
      <w:r>
        <w:t>334(Melatonin 1a antag</w:t>
      </w:r>
      <w:r>
        <w:t>o</w:t>
      </w:r>
      <w:r>
        <w:t>nist) -0</w:t>
      </w:r>
      <w:r w:rsidR="00644CD5">
        <w:t>.</w:t>
      </w:r>
      <w:r>
        <w:t>127(Nicotinamide phosphoribosyltransferase inhibitor) -0</w:t>
      </w:r>
      <w:r w:rsidR="00644CD5">
        <w:t>.</w:t>
      </w:r>
      <w:r>
        <w:t>177(Allergic dermatitis) -0</w:t>
      </w:r>
      <w:r w:rsidR="00644CD5">
        <w:t>.</w:t>
      </w:r>
      <w:r>
        <w:t>13(Bone morphogenic protein inhibitor) -0</w:t>
      </w:r>
      <w:r w:rsidR="00644CD5">
        <w:t>.</w:t>
      </w:r>
      <w:r>
        <w:t>579(DNA methylase inhibitor) + 0</w:t>
      </w:r>
      <w:r w:rsidR="00644CD5">
        <w:t>.</w:t>
      </w:r>
      <w:r>
        <w:t>119(Protein kinase C delta inhibitor) -0</w:t>
      </w:r>
      <w:r w:rsidR="00644CD5">
        <w:t>.</w:t>
      </w:r>
      <w:r>
        <w:t>178(CYP2C9 su</w:t>
      </w:r>
      <w:r>
        <w:t>b</w:t>
      </w:r>
      <w:r>
        <w:t>strate) -0</w:t>
      </w:r>
      <w:r w:rsidR="00644CD5">
        <w:t>.</w:t>
      </w:r>
      <w:r>
        <w:t>37(5-Alpha-reductase inhibitor) -0</w:t>
      </w:r>
      <w:r w:rsidR="00644CD5">
        <w:t>.</w:t>
      </w:r>
      <w:r>
        <w:t>405(GABA transporter 1 inhibitor) + 0</w:t>
      </w:r>
      <w:r w:rsidR="00644CD5">
        <w:t>.</w:t>
      </w:r>
      <w:r>
        <w:t>146(Pim-2 kinase inhibitor) + 0</w:t>
      </w:r>
      <w:r w:rsidR="00644CD5">
        <w:t>.</w:t>
      </w:r>
      <w:r>
        <w:t>151(Weight gain) + 0</w:t>
      </w:r>
      <w:r w:rsidR="00644CD5">
        <w:t>.</w:t>
      </w:r>
      <w:r>
        <w:t>24(Diabetic neuropathy treatment) -0</w:t>
      </w:r>
      <w:r w:rsidR="00644CD5">
        <w:t>.</w:t>
      </w:r>
      <w:r>
        <w:t>136(Skeletal muscle relaxant) + 0</w:t>
      </w:r>
      <w:r w:rsidR="00644CD5">
        <w:t>.</w:t>
      </w:r>
      <w:r>
        <w:t>146(Coma) -0</w:t>
      </w:r>
      <w:r w:rsidR="00644CD5">
        <w:t>.</w:t>
      </w:r>
      <w:r>
        <w:t>259(CCNA2 expression enhancer) -0</w:t>
      </w:r>
      <w:r w:rsidR="00644CD5">
        <w:t>.</w:t>
      </w:r>
      <w:r>
        <w:t>282(Skin whitener) -0</w:t>
      </w:r>
      <w:r w:rsidR="00644CD5">
        <w:t>.</w:t>
      </w:r>
      <w:r>
        <w:t>157(Histidine-rich protein PFHRP-II inhibitor) -0</w:t>
      </w:r>
      <w:r w:rsidR="00644CD5">
        <w:t>.</w:t>
      </w:r>
      <w:r>
        <w:t>343(5 Hydroxytryptamine 6 antagonist) -0</w:t>
      </w:r>
      <w:r w:rsidR="00644CD5">
        <w:t>.</w:t>
      </w:r>
      <w:r>
        <w:t>107(D-Amino-acid oxidase inhibitor) + 0</w:t>
      </w:r>
      <w:r w:rsidR="00644CD5">
        <w:t>.</w:t>
      </w:r>
      <w:r>
        <w:t>409(D-alanine transaminase inhibitor) + 0</w:t>
      </w:r>
      <w:r w:rsidR="00644CD5">
        <w:t>.</w:t>
      </w:r>
      <w:r>
        <w:t>396(Chorismate mutase inhibitor) -0</w:t>
      </w:r>
      <w:r w:rsidR="00644CD5">
        <w:t>.</w:t>
      </w:r>
      <w:r>
        <w:t>262(3-Oxoacyl-[acyl-carrier-protein] synthase III inhibitor) -0</w:t>
      </w:r>
      <w:r w:rsidR="00644CD5">
        <w:t>.</w:t>
      </w:r>
      <w:r>
        <w:t>12(Electron transport complex I inhibitor) + 0</w:t>
      </w:r>
      <w:r w:rsidR="00644CD5">
        <w:t>.</w:t>
      </w:r>
      <w:r>
        <w:t>107(5 Hydroxytryptamine 1F antagonist) + 0</w:t>
      </w:r>
      <w:r w:rsidR="00644CD5">
        <w:t>.</w:t>
      </w:r>
      <w:r>
        <w:t>216(Peroxisome proliferator-activated receptor gamma antagonist) -0</w:t>
      </w:r>
      <w:r w:rsidR="00644CD5">
        <w:t>.</w:t>
      </w:r>
      <w:r>
        <w:t>221(Vasopressin 1B antagonist) + 0</w:t>
      </w:r>
      <w:r w:rsidR="00644CD5">
        <w:t>.</w:t>
      </w:r>
      <w:r>
        <w:t>233(Purinergic P2X2 antagonist) -0</w:t>
      </w:r>
      <w:r w:rsidR="00644CD5">
        <w:t>.</w:t>
      </w:r>
      <w:r>
        <w:t>179(Amyloid beta aggregation inhibitor) -0</w:t>
      </w:r>
      <w:r w:rsidR="00644CD5">
        <w:t>.</w:t>
      </w:r>
      <w:r>
        <w:t>312(Andropause treatment) -0</w:t>
      </w:r>
      <w:r w:rsidR="00644CD5">
        <w:t>.</w:t>
      </w:r>
      <w:r>
        <w:t>213(Galactolipase inhibitor) -0</w:t>
      </w:r>
      <w:r w:rsidR="00644CD5">
        <w:t>.</w:t>
      </w:r>
      <w:r>
        <w:t>106(Protein-tyrosine kinase Lyn inhibitor) + 0</w:t>
      </w:r>
      <w:r w:rsidR="00644CD5">
        <w:t>.</w:t>
      </w:r>
      <w:r>
        <w:t>0499(Chemosensitizer) -0</w:t>
      </w:r>
      <w:r w:rsidR="00644CD5">
        <w:t>.</w:t>
      </w:r>
      <w:r>
        <w:t>0789(Prostate disorders treatment) -0</w:t>
      </w:r>
      <w:r w:rsidR="00644CD5">
        <w:t>.</w:t>
      </w:r>
      <w:r>
        <w:t>201(Fibromyalgia syndrome treatment) -0</w:t>
      </w:r>
      <w:r w:rsidR="00644CD5">
        <w:t>.</w:t>
      </w:r>
      <w:r>
        <w:t>183(Leukopenia) -0</w:t>
      </w:r>
      <w:r w:rsidR="00644CD5">
        <w:t>.</w:t>
      </w:r>
      <w:r>
        <w:t>0932(I kappa B kinase 1 inhibitor) + 0</w:t>
      </w:r>
      <w:r w:rsidR="00644CD5">
        <w:t>.</w:t>
      </w:r>
      <w:r>
        <w:t>281(MAP kinase signal-integrating kinase 1 inhibitor) -0</w:t>
      </w:r>
      <w:r w:rsidR="00644CD5">
        <w:t>.</w:t>
      </w:r>
      <w:r>
        <w:t>182(Heat shock protein antagonist) -0</w:t>
      </w:r>
      <w:r w:rsidR="00644CD5">
        <w:t>.</w:t>
      </w:r>
      <w:r>
        <w:t>0877(Protein-tyrosine phosphatase 1B inhibitor) + 0</w:t>
      </w:r>
      <w:r w:rsidR="00644CD5">
        <w:t>.</w:t>
      </w:r>
      <w:r>
        <w:t>12(CDKN1A expression enhancer) -0</w:t>
      </w:r>
      <w:r w:rsidR="00644CD5">
        <w:t>.</w:t>
      </w:r>
      <w:r>
        <w:t>203(NOS2 expression inhibitor) + 0</w:t>
      </w:r>
      <w:r w:rsidR="00644CD5">
        <w:t>.</w:t>
      </w:r>
      <w:r>
        <w:t>0951(Analeptic) + 0</w:t>
      </w:r>
      <w:r w:rsidR="00644CD5">
        <w:t>.</w:t>
      </w:r>
      <w:r>
        <w:t>241(Antibiotic Carbapenem-like) -0</w:t>
      </w:r>
      <w:r w:rsidR="00644CD5">
        <w:t>.</w:t>
      </w:r>
      <w:r>
        <w:t>208(4-Hydroxybenzoate nonaprenyltransferase inhibitor) -0</w:t>
      </w:r>
      <w:r w:rsidR="00644CD5">
        <w:t>.</w:t>
      </w:r>
      <w:r>
        <w:t>126(Complement C3a chemotactic receptor antagonist) + 0</w:t>
      </w:r>
      <w:r w:rsidR="00644CD5">
        <w:t>.</w:t>
      </w:r>
      <w:r>
        <w:t>0564(Antileukemic) + 0</w:t>
      </w:r>
      <w:r w:rsidR="00644CD5">
        <w:t>.</w:t>
      </w:r>
      <w:r>
        <w:t>162(Morphine 6-dehydrogenase inhibitor) -0</w:t>
      </w:r>
      <w:r w:rsidR="00644CD5">
        <w:t>.</w:t>
      </w:r>
      <w:r>
        <w:t>071(Antineoplastic (small cell lung cancer)) -0</w:t>
      </w:r>
      <w:r w:rsidR="00644CD5">
        <w:t>.</w:t>
      </w:r>
      <w:r>
        <w:t>275(Glutathione synthase inhibitor) + 0</w:t>
      </w:r>
      <w:r w:rsidR="00644CD5">
        <w:t>.</w:t>
      </w:r>
      <w:r>
        <w:t>0818(Sterol 24-C-methyltransferase inhibitor) + 0</w:t>
      </w:r>
      <w:r w:rsidR="00644CD5">
        <w:t>.</w:t>
      </w:r>
      <w:r>
        <w:t>086(Ca2+/calmodulin-dependent kinase II inhibitor) + 0</w:t>
      </w:r>
      <w:r w:rsidR="00644CD5">
        <w:t>.</w:t>
      </w:r>
      <w:r>
        <w:t>0678(Serine-sulfate ammonia-lyase inhibitor) + 0</w:t>
      </w:r>
      <w:r w:rsidR="00644CD5">
        <w:t>.</w:t>
      </w:r>
      <w:r>
        <w:t>0716(ErbB-1 antagonist) + 0</w:t>
      </w:r>
      <w:r w:rsidR="00644CD5">
        <w:t>.</w:t>
      </w:r>
      <w:r>
        <w:t>171(D-lactaldehyde dehydrogenase inhibitor) -0</w:t>
      </w:r>
      <w:r w:rsidR="00644CD5">
        <w:t>.</w:t>
      </w:r>
      <w:r>
        <w:t>178(Formaldehyde dehydrogenase inhibitor) + 0</w:t>
      </w:r>
      <w:r w:rsidR="00644CD5">
        <w:t>.</w:t>
      </w:r>
      <w:r>
        <w:t>242(Carbonic anhydrase VA inhibitor) -0</w:t>
      </w:r>
      <w:r w:rsidR="00644CD5">
        <w:t>.</w:t>
      </w:r>
      <w:r>
        <w:t>0869(Parkinsonism) + 0</w:t>
      </w:r>
      <w:r w:rsidR="00644CD5">
        <w:t>.</w:t>
      </w:r>
      <w:r>
        <w:t>168(NAD(P)H dehydrogenase (quinone) inhibitor) -0</w:t>
      </w:r>
      <w:r w:rsidR="00644CD5">
        <w:t>.</w:t>
      </w:r>
      <w:r>
        <w:t>0653(Adenosine uptake inhibitor) -0</w:t>
      </w:r>
      <w:r w:rsidR="00644CD5">
        <w:t>.</w:t>
      </w:r>
      <w:r>
        <w:t>114(UGT1A4 substrate) + 0</w:t>
      </w:r>
      <w:r w:rsidR="00644CD5">
        <w:t>.</w:t>
      </w:r>
      <w:r>
        <w:t>0849(DNA polymerase beta inhibitor) -0</w:t>
      </w:r>
      <w:r w:rsidR="00644CD5">
        <w:t>.</w:t>
      </w:r>
      <w:r>
        <w:t>117(Potassium channel Kv1.5 blocker) + 0</w:t>
      </w:r>
      <w:r w:rsidR="00644CD5">
        <w:t>.</w:t>
      </w:r>
      <w:r>
        <w:t>0315(Alzheimer's disease treatment) -0</w:t>
      </w:r>
      <w:r w:rsidR="00644CD5">
        <w:t>.</w:t>
      </w:r>
      <w:r>
        <w:t>0585(Protein kinase (CK1) eps</w:t>
      </w:r>
      <w:r>
        <w:t>i</w:t>
      </w:r>
      <w:r>
        <w:t>lon inhibitor) -0</w:t>
      </w:r>
      <w:r w:rsidR="00644CD5">
        <w:t>.</w:t>
      </w:r>
      <w:r>
        <w:t>0322(CYP2C9 inhibitor) -0</w:t>
      </w:r>
      <w:r w:rsidR="00644CD5">
        <w:t>.</w:t>
      </w:r>
      <w:r>
        <w:t>0614(Check point kinase inhibitor) + 0</w:t>
      </w:r>
      <w:r w:rsidR="00644CD5">
        <w:t>.</w:t>
      </w:r>
      <w:r>
        <w:t>115(MMP2 expression inhibitor) + 0</w:t>
      </w:r>
      <w:r w:rsidR="00644CD5">
        <w:t>.</w:t>
      </w:r>
      <w:r>
        <w:t>0532(Integrin alphaVbeta1 antagonist) + 0</w:t>
      </w:r>
      <w:r w:rsidR="00644CD5">
        <w:t>.</w:t>
      </w:r>
      <w:r>
        <w:t>0563(Sialidase 3 inhibitor) + 0</w:t>
      </w:r>
      <w:r w:rsidR="00644CD5">
        <w:t>.</w:t>
      </w:r>
      <w:r>
        <w:t>0715(CYP2C19 inhibitor) -0</w:t>
      </w:r>
      <w:r w:rsidR="00644CD5">
        <w:t>.</w:t>
      </w:r>
      <w:r>
        <w:t>0558(Bradykinin B1 receptor antagonist) + 0</w:t>
      </w:r>
      <w:r w:rsidR="00644CD5">
        <w:t>.</w:t>
      </w:r>
      <w:r>
        <w:t>106(Histamine H1 receptor antagonist) -0</w:t>
      </w:r>
      <w:r w:rsidR="00644CD5">
        <w:t>.</w:t>
      </w:r>
      <w:r>
        <w:t>0433(Purinergic P2T a</w:t>
      </w:r>
      <w:r>
        <w:t>n</w:t>
      </w:r>
      <w:r>
        <w:t>tagonist) + 0</w:t>
      </w:r>
      <w:r w:rsidR="00644CD5">
        <w:t>.</w:t>
      </w:r>
      <w:r>
        <w:t>0606(Prostaglandin E2 agonist) + 0</w:t>
      </w:r>
      <w:r w:rsidR="00644CD5">
        <w:t>.</w:t>
      </w:r>
      <w:r>
        <w:t>0979(GABA C receptor antagonist) + 0</w:t>
      </w:r>
      <w:r w:rsidR="00644CD5">
        <w:t>.</w:t>
      </w:r>
      <w:r>
        <w:t>0517(Sexual dysfunction) -0</w:t>
      </w:r>
      <w:r w:rsidR="00644CD5">
        <w:t>.</w:t>
      </w:r>
      <w:r>
        <w:t>077(Sphingosine 1-phosphate receptor 2 antagonist) + 0</w:t>
      </w:r>
      <w:r w:rsidR="00644CD5">
        <w:t>.</w:t>
      </w:r>
      <w:r>
        <w:t>0554(Melanocortin 4 antagonist) + 0</w:t>
      </w:r>
      <w:r w:rsidR="00644CD5">
        <w:t>.</w:t>
      </w:r>
      <w:r>
        <w:t>0601(Lck kinase i</w:t>
      </w:r>
      <w:r>
        <w:t>n</w:t>
      </w:r>
      <w:r>
        <w:t>hibitor) + 0</w:t>
      </w:r>
      <w:r w:rsidR="00644CD5">
        <w:t>.</w:t>
      </w:r>
      <w:r>
        <w:t>135(Prostaglandin-I synthase inhibitor) + 0</w:t>
      </w:r>
      <w:r w:rsidR="00644CD5">
        <w:t>.</w:t>
      </w:r>
      <w:r>
        <w:t>0335(Chloride channel blocker) + 0</w:t>
      </w:r>
      <w:r w:rsidR="00644CD5">
        <w:t>.</w:t>
      </w:r>
      <w:r>
        <w:t>0927(Phosphatidylcholine-sterol O-acyltransferase inhibitor) + 0</w:t>
      </w:r>
      <w:r w:rsidR="00644CD5">
        <w:t>.</w:t>
      </w:r>
      <w:r>
        <w:t>0373(Inositol 1</w:t>
      </w:r>
      <w:r w:rsidR="00644CD5">
        <w:t>.</w:t>
      </w:r>
      <w:r>
        <w:t>4</w:t>
      </w:r>
      <w:r w:rsidR="00644CD5">
        <w:t>.</w:t>
      </w:r>
      <w:r>
        <w:t>5-triphosphate receptor 1 antag</w:t>
      </w:r>
      <w:r>
        <w:t>o</w:t>
      </w:r>
      <w:r>
        <w:t>nist) -0</w:t>
      </w:r>
      <w:r w:rsidR="00644CD5">
        <w:t>.</w:t>
      </w:r>
      <w:r>
        <w:t>0856(P-glycoprotein 1 inhibitor) -0</w:t>
      </w:r>
      <w:r w:rsidR="00644CD5">
        <w:t>.</w:t>
      </w:r>
      <w:r>
        <w:t>128(Glycine C-acetyltransferase inhibitor) + 0</w:t>
      </w:r>
      <w:r w:rsidR="00644CD5">
        <w:t>.</w:t>
      </w:r>
      <w:r>
        <w:t>0464(QT interval prolong</w:t>
      </w:r>
      <w:r>
        <w:t>a</w:t>
      </w:r>
      <w:r>
        <w:t>tion) + 0</w:t>
      </w:r>
      <w:r w:rsidR="00644CD5">
        <w:t>.</w:t>
      </w:r>
      <w:r>
        <w:t>0795(CCL5 expression enhancer) + 0</w:t>
      </w:r>
      <w:r w:rsidR="00644CD5">
        <w:t>.</w:t>
      </w:r>
      <w:r>
        <w:t>155(Methionyl aminopeptidase inhibitor) + 0</w:t>
      </w:r>
      <w:r w:rsidR="00644CD5">
        <w:t>.</w:t>
      </w:r>
      <w:r>
        <w:t>153(Adenylate cyclase I inhibitor) -0</w:t>
      </w:r>
      <w:r w:rsidR="00644CD5">
        <w:t>.</w:t>
      </w:r>
      <w:r>
        <w:t>0624(Antispirochetal) + 0</w:t>
      </w:r>
      <w:r w:rsidR="00644CD5">
        <w:t>.</w:t>
      </w:r>
      <w:r>
        <w:t>134(Phosphorylase kinase inhibitor) + 0</w:t>
      </w:r>
      <w:r w:rsidR="00644CD5">
        <w:t>.</w:t>
      </w:r>
      <w:r>
        <w:t>0764(GCLM expression enhancer) -0</w:t>
      </w:r>
      <w:r w:rsidR="00644CD5">
        <w:t>.</w:t>
      </w:r>
      <w:r>
        <w:t>0617(Free radical scavenger) + 0</w:t>
      </w:r>
      <w:r w:rsidR="00644CD5">
        <w:t>.</w:t>
      </w:r>
      <w:r>
        <w:t>065(Glutamate (mGluR group I) antagonist) -0</w:t>
      </w:r>
      <w:r w:rsidR="00644CD5">
        <w:t>.</w:t>
      </w:r>
      <w:r>
        <w:t>0451(Eukaryotic translation initi</w:t>
      </w:r>
      <w:r>
        <w:t>a</w:t>
      </w:r>
      <w:r>
        <w:t>tion factor inhibitor) + 0</w:t>
      </w:r>
      <w:r w:rsidR="00644CD5">
        <w:t>.</w:t>
      </w:r>
      <w:r>
        <w:t>0339(Rho-associated kinase II inhibitor) -0</w:t>
      </w:r>
      <w:r w:rsidR="00644CD5">
        <w:t>.</w:t>
      </w:r>
      <w:r>
        <w:t>0561(ATP phosphoribosyltransferase inhibitor) + 0</w:t>
      </w:r>
      <w:r w:rsidR="00644CD5">
        <w:t>.</w:t>
      </w:r>
      <w:r>
        <w:t>021(Tryptophan hydroxylase 1 inhibitor) + 0</w:t>
      </w:r>
      <w:r w:rsidR="00644CD5">
        <w:t>.</w:t>
      </w:r>
      <w:r>
        <w:t>0276(Tachycardiac) + 0</w:t>
      </w:r>
      <w:r w:rsidR="00644CD5">
        <w:t>.</w:t>
      </w:r>
      <w:r>
        <w:t>0842(Glutamate dehydrogenase (NADP+) inhibitor) -0</w:t>
      </w:r>
      <w:r w:rsidR="00644CD5">
        <w:t>.</w:t>
      </w:r>
      <w:r>
        <w:t>0197(Tyrosine-protein kinase EMT inhibitor) + 0</w:t>
      </w:r>
      <w:r w:rsidR="00644CD5">
        <w:t>.</w:t>
      </w:r>
      <w:r>
        <w:t>0211(Pepsin inhibitor) -0</w:t>
      </w:r>
      <w:r w:rsidR="00644CD5">
        <w:t>.</w:t>
      </w:r>
      <w:r>
        <w:t>021(GP IIb/IIIa receptor antagonist) -0</w:t>
      </w:r>
      <w:r w:rsidR="00644CD5">
        <w:t>.</w:t>
      </w:r>
      <w:r>
        <w:t>0145(Platelet activating factor antagonist) + 0</w:t>
      </w:r>
      <w:r w:rsidR="00644CD5">
        <w:t>.</w:t>
      </w:r>
      <w:r>
        <w:t>015(Histone deacetylase stimulant) -0</w:t>
      </w:r>
      <w:r w:rsidR="00644CD5">
        <w:t>.</w:t>
      </w:r>
      <w:r>
        <w:t>0119(Ophthalmoplegia) + 0</w:t>
      </w:r>
      <w:r w:rsidR="00644CD5">
        <w:t>.</w:t>
      </w:r>
      <w:r>
        <w:t>0117(Estrogen-related receptor beta antagonist) -0</w:t>
      </w:r>
      <w:r w:rsidR="00644CD5">
        <w:t>.</w:t>
      </w:r>
      <w:r>
        <w:t>0286(Dopamine beta hydroxylase inhibitor) + 0</w:t>
      </w:r>
      <w:r w:rsidR="00644CD5">
        <w:t>.</w:t>
      </w:r>
      <w:r>
        <w:t>0194(Proliferative diseases treatment) + 0</w:t>
      </w:r>
      <w:r w:rsidR="00644CD5">
        <w:t>.</w:t>
      </w:r>
      <w:r>
        <w:t>00605(C10ORF10 expression enhancer) -0</w:t>
      </w:r>
      <w:r w:rsidR="00644CD5">
        <w:t>.</w:t>
      </w:r>
      <w:r>
        <w:t>00946(Dizziness) -0</w:t>
      </w:r>
      <w:r w:rsidR="00644CD5">
        <w:t>.</w:t>
      </w:r>
      <w:r>
        <w:t>00708(Protein kinase (CK2) alpha inhibitor) + 0</w:t>
      </w:r>
      <w:r w:rsidR="00644CD5">
        <w:t>.</w:t>
      </w:r>
      <w:r>
        <w:t>00744(Mediator release inhibitor) -0</w:t>
      </w:r>
      <w:r w:rsidR="00644CD5">
        <w:t>.</w:t>
      </w:r>
      <w:r>
        <w:t>0068(Carcinogenic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00493(Ephrin antagonist) + 0</w:t>
      </w:r>
      <w:r w:rsidR="00644CD5">
        <w:t>.</w:t>
      </w:r>
      <w:r>
        <w:t>0111(Histone deacetylase inhibitor) -0</w:t>
      </w:r>
      <w:r w:rsidR="00644CD5">
        <w:t>.</w:t>
      </w:r>
      <w:r>
        <w:t>00594(TNF expression inhibitor) + 0</w:t>
      </w:r>
      <w:r w:rsidR="00644CD5">
        <w:t>.</w:t>
      </w:r>
      <w:r>
        <w:t>000241(NMDA receptor glutamate site antagonist) -9</w:t>
      </w:r>
      <w:r w:rsidR="00644CD5">
        <w:t>.</w:t>
      </w:r>
      <w:r>
        <w:t>06E-05(Nicotinic receptor gamma subunit antagonist) + 5</w:t>
      </w:r>
      <w:r w:rsidR="00644CD5">
        <w:t>.</w:t>
      </w:r>
      <w:r>
        <w:t>38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lastRenderedPageBreak/>
        <w:tab/>
        <w:t>Model 133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272(Glutamate dehydrogenase inhibitor) + 0</w:t>
      </w:r>
      <w:r w:rsidR="00644CD5">
        <w:t>.</w:t>
      </w:r>
      <w:r>
        <w:t>683(CYP2B6 substrate) -0</w:t>
      </w:r>
      <w:r w:rsidR="00644CD5">
        <w:t>.</w:t>
      </w:r>
      <w:r>
        <w:t>563(SUMO-activating enzyme su</w:t>
      </w:r>
      <w:r>
        <w:t>b</w:t>
      </w:r>
      <w:r>
        <w:t>unit 1 inhibitor) -0</w:t>
      </w:r>
      <w:r w:rsidR="00644CD5">
        <w:t>.</w:t>
      </w:r>
      <w:r>
        <w:t>553(Leukopenia) + 0</w:t>
      </w:r>
      <w:r w:rsidR="00644CD5">
        <w:t>.</w:t>
      </w:r>
      <w:r>
        <w:t>246(Carcinogenic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163(NumAromAtoms) + 0</w:t>
      </w:r>
      <w:r w:rsidR="00644CD5">
        <w:t>.</w:t>
      </w:r>
      <w:r>
        <w:t>136(Ceramidase inhibitor) -0</w:t>
      </w:r>
      <w:r w:rsidR="00644CD5">
        <w:t>.</w:t>
      </w:r>
      <w:r>
        <w:t>339(Thrombocytopoiesis inhibitor) + 0</w:t>
      </w:r>
      <w:r w:rsidR="00644CD5">
        <w:t>.</w:t>
      </w:r>
      <w:r>
        <w:t>504(Plasminogen activator inhibitor antagonist) + 0</w:t>
      </w:r>
      <w:r w:rsidR="00644CD5">
        <w:t>.</w:t>
      </w:r>
      <w:r>
        <w:t>065(Fasciculation) + 0</w:t>
      </w:r>
      <w:r w:rsidR="00644CD5">
        <w:t>.</w:t>
      </w:r>
      <w:r>
        <w:t>345(S-adenosyl-L-homocysteine hydrolase inhibitor) + 0</w:t>
      </w:r>
      <w:r w:rsidR="00644CD5">
        <w:t>.</w:t>
      </w:r>
      <w:r>
        <w:t>872(TRPV2 blocker) -0</w:t>
      </w:r>
      <w:r w:rsidR="00644CD5">
        <w:t>.</w:t>
      </w:r>
      <w:r>
        <w:t>229(Aldose reductase substrate) + 0</w:t>
      </w:r>
      <w:r w:rsidR="00644CD5">
        <w:t>.</w:t>
      </w:r>
      <w:r>
        <w:t>218(ESR2 expression inhibitor) -0</w:t>
      </w:r>
      <w:r w:rsidR="00644CD5">
        <w:t>.</w:t>
      </w:r>
      <w:r>
        <w:t>985(CYP2C substrate) + 0</w:t>
      </w:r>
      <w:r w:rsidR="00644CD5">
        <w:t>.</w:t>
      </w:r>
      <w:r>
        <w:t>204(Transglutaminase 2 inhibitor) -0</w:t>
      </w:r>
      <w:r w:rsidR="00644CD5">
        <w:t>.</w:t>
      </w:r>
      <w:r>
        <w:t>502(Cytostatic) + 0</w:t>
      </w:r>
      <w:r w:rsidR="00644CD5">
        <w:t>.</w:t>
      </w:r>
      <w:r>
        <w:t>41(Immunosuppressant) + 0</w:t>
      </w:r>
      <w:r w:rsidR="00644CD5">
        <w:t>.</w:t>
      </w:r>
      <w:r>
        <w:t>577(Emetic) + 0</w:t>
      </w:r>
      <w:r w:rsidR="00644CD5">
        <w:t>.</w:t>
      </w:r>
      <w:r>
        <w:t>156(Lipophilicity^2) -0</w:t>
      </w:r>
      <w:r w:rsidR="00644CD5">
        <w:t>.</w:t>
      </w:r>
      <w:r>
        <w:t>031(Myocardial infarction treatment) + 0</w:t>
      </w:r>
      <w:r w:rsidR="00644CD5">
        <w:t>.</w:t>
      </w:r>
      <w:r>
        <w:t>184(T cell inhibitor) -0</w:t>
      </w:r>
      <w:r w:rsidR="00644CD5">
        <w:t>.</w:t>
      </w:r>
      <w:r>
        <w:t>146(Bone morphogenic protein 1 inhibitor) -1</w:t>
      </w:r>
      <w:r w:rsidR="00644CD5">
        <w:t>.</w:t>
      </w:r>
      <w:r>
        <w:t>33(Phosphoglycolate phosphatase inhibitor) -1</w:t>
      </w:r>
      <w:r w:rsidR="00644CD5">
        <w:t>.</w:t>
      </w:r>
      <w:r>
        <w:t>22(Phosphodiesterase 1C inhibitor) -0</w:t>
      </w:r>
      <w:r w:rsidR="00644CD5">
        <w:t>.</w:t>
      </w:r>
      <w:r>
        <w:t>711(Glutathione S-transferase substrate) + 0</w:t>
      </w:r>
      <w:r w:rsidR="00644CD5">
        <w:t>.</w:t>
      </w:r>
      <w:r>
        <w:t>313(Antidiabetic symptomatic) + 0</w:t>
      </w:r>
      <w:r w:rsidR="00644CD5">
        <w:t>.</w:t>
      </w:r>
      <w:r>
        <w:t>895(Beta adrenoreceptor antagonist) + 0</w:t>
      </w:r>
      <w:r w:rsidR="00644CD5">
        <w:t>.</w:t>
      </w:r>
      <w:r>
        <w:t>525(CYP2C18 inhibitor) -0</w:t>
      </w:r>
      <w:r w:rsidR="00644CD5">
        <w:t>.</w:t>
      </w:r>
      <w:r>
        <w:t>131(AICAR transformylase inhibitor) + 0</w:t>
      </w:r>
      <w:r w:rsidR="00644CD5">
        <w:t>.</w:t>
      </w:r>
      <w:r>
        <w:t>459(Ribosomal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312(CDK2/cyclin E inhibitor) + 13</w:t>
      </w:r>
      <w:r w:rsidR="00644CD5">
        <w:t>.</w:t>
      </w:r>
      <w:r>
        <w:t>3(Volume) -0</w:t>
      </w:r>
      <w:r w:rsidR="00644CD5">
        <w:t>.</w:t>
      </w:r>
      <w:r>
        <w:t>775(Diphosphate-fructose-6-phosphate 1-phosphotransferase inhibitor) -0</w:t>
      </w:r>
      <w:r w:rsidR="00644CD5">
        <w:t>.</w:t>
      </w:r>
      <w:r>
        <w:t>274(Endothelin B receptor antagonist) -0</w:t>
      </w:r>
      <w:r w:rsidR="00644CD5">
        <w:t>.</w:t>
      </w:r>
      <w:r>
        <w:t>595(Hyperthermic) -0</w:t>
      </w:r>
      <w:r w:rsidR="00644CD5">
        <w:t>.</w:t>
      </w:r>
      <w:r>
        <w:t>0776(NumAcceptor) + 0</w:t>
      </w:r>
      <w:r w:rsidR="00644CD5">
        <w:t>.</w:t>
      </w:r>
      <w:r>
        <w:t>522(CYP2C18 substrate) + 1</w:t>
      </w:r>
      <w:r w:rsidR="00644CD5">
        <w:t>.</w:t>
      </w:r>
      <w:r>
        <w:t>27(Ether-a-go-go potassium channel 1 blocker) -0</w:t>
      </w:r>
      <w:r w:rsidR="00644CD5">
        <w:t>.</w:t>
      </w:r>
      <w:r>
        <w:t>902(Inner centromere protein inhibitor) + 0</w:t>
      </w:r>
      <w:r w:rsidR="00644CD5">
        <w:t>.</w:t>
      </w:r>
      <w:r>
        <w:t>203(rRNA (adenosine-2'-O-)-methyltransferase inhibitor) + 0</w:t>
      </w:r>
      <w:r w:rsidR="00644CD5">
        <w:t>.</w:t>
      </w:r>
      <w:r>
        <w:t>989(Phosphate acetyltransferase inhibitor) -0</w:t>
      </w:r>
      <w:r w:rsidR="00644CD5">
        <w:t>.</w:t>
      </w:r>
      <w:r>
        <w:t>221(MAP kinase 9 inhibitor) + 0</w:t>
      </w:r>
      <w:r w:rsidR="00644CD5">
        <w:t>.</w:t>
      </w:r>
      <w:r>
        <w:t>327(Ileal bile acid transport inhibitor) + 0</w:t>
      </w:r>
      <w:r w:rsidR="00644CD5">
        <w:t>.</w:t>
      </w:r>
      <w:r>
        <w:t>48(Cataract) + 0</w:t>
      </w:r>
      <w:r w:rsidR="00644CD5">
        <w:t>.</w:t>
      </w:r>
      <w:r>
        <w:t>793(Diabetic neurop</w:t>
      </w:r>
      <w:r>
        <w:t>a</w:t>
      </w:r>
      <w:r>
        <w:t>thy treatment) + 0</w:t>
      </w:r>
      <w:r w:rsidR="00644CD5">
        <w:t>.</w:t>
      </w:r>
      <w:r>
        <w:t>966(MAP kinase signal-integrating kinase 1 inhibitor) + 1</w:t>
      </w:r>
      <w:r w:rsidR="00644CD5">
        <w:t>.</w:t>
      </w:r>
      <w:r>
        <w:t>03(Chitinase inhibitor) -1</w:t>
      </w:r>
      <w:r w:rsidR="00644CD5">
        <w:t>.</w:t>
      </w:r>
      <w:r>
        <w:t>76(Citrate (Si)-synthase inhibitor) -0</w:t>
      </w:r>
      <w:r w:rsidR="00644CD5">
        <w:t>.</w:t>
      </w:r>
      <w:r>
        <w:t>518(Leukotriene B4 receptor 2 antagonist) + 0</w:t>
      </w:r>
      <w:r w:rsidR="00644CD5">
        <w:t>.</w:t>
      </w:r>
      <w:r>
        <w:t>398(15-Lipoxygenase 2 inhibitor) -0</w:t>
      </w:r>
      <w:r w:rsidR="00644CD5">
        <w:t>.</w:t>
      </w:r>
      <w:r>
        <w:t>523(Histamine H3 receptor antagonist) -0</w:t>
      </w:r>
      <w:r w:rsidR="00644CD5">
        <w:t>.</w:t>
      </w:r>
      <w:r>
        <w:t>576(Protein phosphatase 2B inhibitor) -0</w:t>
      </w:r>
      <w:r w:rsidR="00644CD5">
        <w:t>.</w:t>
      </w:r>
      <w:r>
        <w:t>213(G-protein coupled receptor 55 antagonist) + 0</w:t>
      </w:r>
      <w:r w:rsidR="00644CD5">
        <w:t>.</w:t>
      </w:r>
      <w:r>
        <w:t>156(Analeptic) + 0</w:t>
      </w:r>
      <w:r w:rsidR="00644CD5">
        <w:t>.</w:t>
      </w:r>
      <w:r>
        <w:t>91(Antibiotic Carbapenem-like) -0</w:t>
      </w:r>
      <w:r w:rsidR="00644CD5">
        <w:t>.</w:t>
      </w:r>
      <w:r>
        <w:t>558(Antiacne) -0</w:t>
      </w:r>
      <w:r w:rsidR="00644CD5">
        <w:t>.</w:t>
      </w:r>
      <w:r>
        <w:t>157(Antidiuretic hormone agonist) -0</w:t>
      </w:r>
      <w:r w:rsidR="00644CD5">
        <w:t>.</w:t>
      </w:r>
      <w:r>
        <w:t>297(Hexokinase stimulant) + 0</w:t>
      </w:r>
      <w:r w:rsidR="00644CD5">
        <w:t>.</w:t>
      </w:r>
      <w:r>
        <w:t>38(Endometrios treatment) -0</w:t>
      </w:r>
      <w:r w:rsidR="00644CD5">
        <w:t>.</w:t>
      </w:r>
      <w:r>
        <w:t>104(Cannabinoid CB1 receptor antagonist) + 11</w:t>
      </w:r>
      <w:r w:rsidR="00644CD5">
        <w:t>.</w:t>
      </w:r>
      <w:r>
        <w:t>9(Lipophilicity) + 0</w:t>
      </w:r>
      <w:r w:rsidR="00644CD5">
        <w:t>.</w:t>
      </w:r>
      <w:r>
        <w:t>316(Diplopia) -0</w:t>
      </w:r>
      <w:r w:rsidR="00644CD5">
        <w:t>.</w:t>
      </w:r>
      <w:r>
        <w:t>191(Rhinitis) -2</w:t>
      </w:r>
      <w:r w:rsidR="00644CD5">
        <w:t>.</w:t>
      </w:r>
      <w:r>
        <w:t>05(Amidophosphoribosyltransferase inhibitor) + 0</w:t>
      </w:r>
      <w:r w:rsidR="00644CD5">
        <w:t>.</w:t>
      </w:r>
      <w:r>
        <w:t>257(Sodium/glucose cotransporter 2 inhibitor) + 0</w:t>
      </w:r>
      <w:r w:rsidR="00644CD5">
        <w:t>.</w:t>
      </w:r>
      <w:r>
        <w:t>0646(Granulocyte stimulating factor agonist) -0</w:t>
      </w:r>
      <w:r w:rsidR="00644CD5">
        <w:t>.</w:t>
      </w:r>
      <w:r>
        <w:t>495(Neuronal nicotinic receptor antagonist) + 0</w:t>
      </w:r>
      <w:r w:rsidR="00644CD5">
        <w:t>.</w:t>
      </w:r>
      <w:r>
        <w:t>151(Insulin like growth factor 1 antagonist) + 0</w:t>
      </w:r>
      <w:r w:rsidR="00644CD5">
        <w:t>.</w:t>
      </w:r>
      <w:r>
        <w:t>0999(Carnitine palmitoyltransferase inhibitor) -0</w:t>
      </w:r>
      <w:r w:rsidR="00644CD5">
        <w:t>.</w:t>
      </w:r>
      <w:r>
        <w:t>319(Purinergic receptor antagonist) + 1</w:t>
      </w:r>
      <w:r w:rsidR="00644CD5">
        <w:t>.</w:t>
      </w:r>
      <w:r>
        <w:t>36(UGT2B7 substrate) + 1</w:t>
      </w:r>
      <w:r w:rsidR="00644CD5">
        <w:t>.</w:t>
      </w:r>
      <w:r>
        <w:t>09(Saccharopine dehydrogenase (NAD+</w:t>
      </w:r>
      <w:r w:rsidR="00644CD5">
        <w:t>.</w:t>
      </w:r>
      <w:r>
        <w:t xml:space="preserve"> L-lysine-forming) inhibitor) + 2</w:t>
      </w:r>
      <w:r w:rsidR="00644CD5">
        <w:t>.</w:t>
      </w:r>
      <w:r>
        <w:t>31(N-acylneuraminate cytidylyltransferase inhibitor) + 0</w:t>
      </w:r>
      <w:r w:rsidR="00644CD5">
        <w:t>.</w:t>
      </w:r>
      <w:r>
        <w:t>986(MAO B su</w:t>
      </w:r>
      <w:r>
        <w:t>b</w:t>
      </w:r>
      <w:r>
        <w:t>strate) -0</w:t>
      </w:r>
      <w:r w:rsidR="00644CD5">
        <w:t>.</w:t>
      </w:r>
      <w:r>
        <w:t>126(Interleukin 12 agonist) + 0</w:t>
      </w:r>
      <w:r w:rsidR="00644CD5">
        <w:t>.</w:t>
      </w:r>
      <w:r>
        <w:t>571(Imidazoline I2 receptor antagonist) -0</w:t>
      </w:r>
      <w:r w:rsidR="00644CD5">
        <w:t>.</w:t>
      </w:r>
      <w:r>
        <w:t>768(Heat shock protein 90 beta antagonist) + 0</w:t>
      </w:r>
      <w:r w:rsidR="00644CD5">
        <w:t>.</w:t>
      </w:r>
      <w:r>
        <w:t>339(Purinergic P2X1 antagonist) -0</w:t>
      </w:r>
      <w:r w:rsidR="00644CD5">
        <w:t>.</w:t>
      </w:r>
      <w:r>
        <w:t>18(Sodium/hydrogen exchanger 1 inhibitor) -0</w:t>
      </w:r>
      <w:r w:rsidR="00644CD5">
        <w:t>.</w:t>
      </w:r>
      <w:r>
        <w:t>214(Adenosine A2b receptor agonist) -0</w:t>
      </w:r>
      <w:r w:rsidR="00644CD5">
        <w:t>.</w:t>
      </w:r>
      <w:r>
        <w:t>295(Guanylate cyclase 1 stimulant) -0</w:t>
      </w:r>
      <w:r w:rsidR="00644CD5">
        <w:t>.</w:t>
      </w:r>
      <w:r>
        <w:t>702(Gastrointestinal motility stimulant) -0</w:t>
      </w:r>
      <w:r w:rsidR="00644CD5">
        <w:t>.</w:t>
      </w:r>
      <w:r>
        <w:t>491(Testosterone 17beta-dehydrogenase inhibitor) + 0</w:t>
      </w:r>
      <w:r w:rsidR="00644CD5">
        <w:t>.</w:t>
      </w:r>
      <w:r>
        <w:t>456(Cholinergic) + 0</w:t>
      </w:r>
      <w:r w:rsidR="00644CD5">
        <w:t>.</w:t>
      </w:r>
      <w:r>
        <w:t>944(Sodium/hydrogen exchanger 3 inhibitor) -0</w:t>
      </w:r>
      <w:r w:rsidR="00644CD5">
        <w:t>.</w:t>
      </w:r>
      <w:r>
        <w:t>0995(Integrin alpha2 antagonist) -17</w:t>
      </w:r>
      <w:r w:rsidR="00644CD5">
        <w:t>.</w:t>
      </w:r>
      <w:r>
        <w:t>1(Volume^2) -0</w:t>
      </w:r>
      <w:r w:rsidR="00644CD5">
        <w:t>.</w:t>
      </w:r>
      <w:r>
        <w:t>262(Urease inhibitor) -0</w:t>
      </w:r>
      <w:r w:rsidR="00644CD5">
        <w:t>.</w:t>
      </w:r>
      <w:r>
        <w:t>268(Tardive dyskinesia treatment) -0</w:t>
      </w:r>
      <w:r w:rsidR="00644CD5">
        <w:t>.</w:t>
      </w:r>
      <w:r>
        <w:t>263(Angiotensin antagonist) + 0</w:t>
      </w:r>
      <w:r w:rsidR="00644CD5">
        <w:t>.</w:t>
      </w:r>
      <w:r>
        <w:t>265(Phosphodiesterase 6A inhibitor) + 0</w:t>
      </w:r>
      <w:r w:rsidR="00644CD5">
        <w:t>.</w:t>
      </w:r>
      <w:r>
        <w:t>415(UGT2B10 substrate) + 0</w:t>
      </w:r>
      <w:r w:rsidR="00644CD5">
        <w:t>.</w:t>
      </w:r>
      <w:r>
        <w:t>335(Aminolevulinate transaminase inhibitor) + 0</w:t>
      </w:r>
      <w:r w:rsidR="00644CD5">
        <w:t>.</w:t>
      </w:r>
      <w:r>
        <w:t>423(Carbonic anhydrase X inhibitor) -0</w:t>
      </w:r>
      <w:r w:rsidR="00644CD5">
        <w:t>.</w:t>
      </w:r>
      <w:r>
        <w:t>289(Histone deacetylase 11 inhibitor) + 0</w:t>
      </w:r>
      <w:r w:rsidR="00644CD5">
        <w:t>.</w:t>
      </w:r>
      <w:r>
        <w:t>241(Antiviral (Influenza A)) -0</w:t>
      </w:r>
      <w:r w:rsidR="00644CD5">
        <w:t>.</w:t>
      </w:r>
      <w:r>
        <w:t>406(Phosphodiesterase II inhibitor) -0</w:t>
      </w:r>
      <w:r w:rsidR="00644CD5">
        <w:t>.</w:t>
      </w:r>
      <w:r>
        <w:t>527(Antismoking) + 0</w:t>
      </w:r>
      <w:r w:rsidR="00644CD5">
        <w:t>.</w:t>
      </w:r>
      <w:r>
        <w:t>862(Formyl peptide receptor antagonist) -0</w:t>
      </w:r>
      <w:r w:rsidR="00644CD5">
        <w:t>.</w:t>
      </w:r>
      <w:r>
        <w:t>284(AXL receptor tyrosine kinase inhibitor) -0</w:t>
      </w:r>
      <w:r w:rsidR="00644CD5">
        <w:t>.</w:t>
      </w:r>
      <w:r>
        <w:t>636(Fibromyalgia sy</w:t>
      </w:r>
      <w:r>
        <w:t>n</w:t>
      </w:r>
      <w:r>
        <w:t>drome treatment) -0</w:t>
      </w:r>
      <w:r w:rsidR="00644CD5">
        <w:t>.</w:t>
      </w:r>
      <w:r>
        <w:t>44(Immunomodulator) -0</w:t>
      </w:r>
      <w:r w:rsidR="00644CD5">
        <w:t>.</w:t>
      </w:r>
      <w:r>
        <w:t>382(Pyruvate dehydrogenase kinase 1 inhibitor) + 0</w:t>
      </w:r>
      <w:r w:rsidR="00644CD5">
        <w:t>.</w:t>
      </w:r>
      <w:r>
        <w:t>247(GDPD3 e</w:t>
      </w:r>
      <w:r>
        <w:t>x</w:t>
      </w:r>
      <w:r>
        <w:t>pression enhancer) + 0</w:t>
      </w:r>
      <w:r w:rsidR="00644CD5">
        <w:t>.</w:t>
      </w:r>
      <w:r>
        <w:t>407(Serine carboxypeptidase inhibitor) + 0</w:t>
      </w:r>
      <w:r w:rsidR="00644CD5">
        <w:t>.</w:t>
      </w:r>
      <w:r>
        <w:t>499(MYC expression enhancer) -0</w:t>
      </w:r>
      <w:r w:rsidR="00644CD5">
        <w:t>.</w:t>
      </w:r>
      <w:r>
        <w:t>24(Nephrotoxic) + 0</w:t>
      </w:r>
      <w:r w:rsidR="00644CD5">
        <w:t>.</w:t>
      </w:r>
      <w:r>
        <w:t>173(Estradiol 17 beta dehydrogenase stimulant) -0</w:t>
      </w:r>
      <w:r w:rsidR="00644CD5">
        <w:t>.</w:t>
      </w:r>
      <w:r>
        <w:t>33(Cerebral hemorrhage) + 0</w:t>
      </w:r>
      <w:r w:rsidR="00644CD5">
        <w:t>.</w:t>
      </w:r>
      <w:r>
        <w:t>232(Antineoplastic (breast ca</w:t>
      </w:r>
      <w:r>
        <w:t>n</w:t>
      </w:r>
      <w:r>
        <w:t>cer)) + 0</w:t>
      </w:r>
      <w:r w:rsidR="00644CD5">
        <w:t>.</w:t>
      </w:r>
      <w:r>
        <w:t>696(CYP1A2 expression enhancer) -0</w:t>
      </w:r>
      <w:r w:rsidR="00644CD5">
        <w:t>.</w:t>
      </w:r>
      <w:r>
        <w:t>413(Alcohol dehydrogenase (NADP+) inhibitor) + 0</w:t>
      </w:r>
      <w:r w:rsidR="00644CD5">
        <w:t>.</w:t>
      </w:r>
      <w:r>
        <w:t>523(Anesthetic local) -2</w:t>
      </w:r>
      <w:r w:rsidR="00644CD5">
        <w:t>.</w:t>
      </w:r>
      <w:r>
        <w:t>11(Procollagen galactosyltransferase inhibitor) + 0</w:t>
      </w:r>
      <w:r w:rsidR="00644CD5">
        <w:t>.</w:t>
      </w:r>
      <w:r>
        <w:t>146(CYP26A1 inhibitor) -0</w:t>
      </w:r>
      <w:r w:rsidR="00644CD5">
        <w:t>.</w:t>
      </w:r>
      <w:r>
        <w:t>663(CCNA2 expression e</w:t>
      </w:r>
      <w:r>
        <w:t>n</w:t>
      </w:r>
      <w:r>
        <w:t>hancer) + 0</w:t>
      </w:r>
      <w:r w:rsidR="00644CD5">
        <w:t>.</w:t>
      </w:r>
      <w:r>
        <w:t>798(Prostaglandin agonist) + 3</w:t>
      </w:r>
      <w:r w:rsidR="00644CD5">
        <w:t>.</w:t>
      </w:r>
      <w:r>
        <w:t>73(Volume^3) + 0</w:t>
      </w:r>
      <w:r w:rsidR="00644CD5">
        <w:t>.</w:t>
      </w:r>
      <w:r>
        <w:t>188(Farnesoid X receptor agonist) -0</w:t>
      </w:r>
      <w:r w:rsidR="00644CD5">
        <w:t>.</w:t>
      </w:r>
      <w:r>
        <w:t>254(Antimetastatic) -0</w:t>
      </w:r>
      <w:r w:rsidR="00644CD5">
        <w:t>.</w:t>
      </w:r>
      <w:r>
        <w:t>633(Endopeptidase inhibitor) + 0</w:t>
      </w:r>
      <w:r w:rsidR="00644CD5">
        <w:t>.</w:t>
      </w:r>
      <w:r>
        <w:t>383(Glutathione-disulfide reductase inhibitor) -0</w:t>
      </w:r>
      <w:r w:rsidR="00644CD5">
        <w:t>.</w:t>
      </w:r>
      <w:r>
        <w:t>212(Ribosomal protein S6 kinase alpha 3 inhibitor) + 0</w:t>
      </w:r>
      <w:r w:rsidR="00644CD5">
        <w:t>.</w:t>
      </w:r>
      <w:r>
        <w:t>122(Purinergic P2 agonist) -0</w:t>
      </w:r>
      <w:r w:rsidR="00644CD5">
        <w:t>.</w:t>
      </w:r>
      <w:r>
        <w:t>176(Retinoic acid beta rece</w:t>
      </w:r>
      <w:r>
        <w:t>p</w:t>
      </w:r>
      <w:r>
        <w:t>tor agonist) -0</w:t>
      </w:r>
      <w:r w:rsidR="00644CD5">
        <w:t>.</w:t>
      </w:r>
      <w:r>
        <w:t>416(Metalloproteinase-3 inhibitor) + 0</w:t>
      </w:r>
      <w:r w:rsidR="00644CD5">
        <w:t>.</w:t>
      </w:r>
      <w:r>
        <w:t>284(Lethargy) -0</w:t>
      </w:r>
      <w:r w:rsidR="00644CD5">
        <w:t>.</w:t>
      </w:r>
      <w:r>
        <w:t>156(Alpha 2d adrenoreceptor antagonist) -0</w:t>
      </w:r>
      <w:r w:rsidR="00644CD5">
        <w:t>.</w:t>
      </w:r>
      <w:r>
        <w:t>133(NFKBIA expression enhancer) -0</w:t>
      </w:r>
      <w:r w:rsidR="00644CD5">
        <w:t>.</w:t>
      </w:r>
      <w:r>
        <w:t>442(P-glycoprotein inhibitor) + 0</w:t>
      </w:r>
      <w:r w:rsidR="00644CD5">
        <w:t>.</w:t>
      </w:r>
      <w:r>
        <w:t>638(Hematopoietic) + 2</w:t>
      </w:r>
      <w:r w:rsidR="00644CD5">
        <w:t>.</w:t>
      </w:r>
      <w:r>
        <w:t>33(NAD+ dipho</w:t>
      </w:r>
      <w:r>
        <w:t>s</w:t>
      </w:r>
      <w:r>
        <w:t>phatase inhibitor) -0</w:t>
      </w:r>
      <w:r w:rsidR="00644CD5">
        <w:t>.</w:t>
      </w:r>
      <w:r>
        <w:t>294(Gastrointestinal hemorrhage) -0</w:t>
      </w:r>
      <w:r w:rsidR="00644CD5">
        <w:t>.</w:t>
      </w:r>
      <w:r>
        <w:t>205(Fibroblast growth factor 2 antagonist) + 0</w:t>
      </w:r>
      <w:r w:rsidR="00644CD5">
        <w:t>.</w:t>
      </w:r>
      <w:r>
        <w:t>384(Porphyria) -2(Histone deacetylase class IV inhibitor) + 0</w:t>
      </w:r>
      <w:r w:rsidR="00644CD5">
        <w:t>.</w:t>
      </w:r>
      <w:r>
        <w:t>173(Cachexia treatment) -0</w:t>
      </w:r>
      <w:r w:rsidR="00644CD5">
        <w:t>.</w:t>
      </w:r>
      <w:r>
        <w:t>704(Dihydropyrimidinase inhibitor) -1</w:t>
      </w:r>
      <w:r w:rsidR="00644CD5">
        <w:t>.</w:t>
      </w:r>
      <w:r>
        <w:t>01(Ethanolamine kinase inhibitor) -0</w:t>
      </w:r>
      <w:r w:rsidR="00644CD5">
        <w:t>.</w:t>
      </w:r>
      <w:r>
        <w:t>386(Polo-like kinase-2 inhibitor) + 0</w:t>
      </w:r>
      <w:r w:rsidR="00644CD5">
        <w:t>.</w:t>
      </w:r>
      <w:r>
        <w:t>289(ALK inhibitor) + 0</w:t>
      </w:r>
      <w:r w:rsidR="00644CD5">
        <w:t>.</w:t>
      </w:r>
      <w:r>
        <w:t>869(Stromelysin 2 inhibitor) -0</w:t>
      </w:r>
      <w:r w:rsidR="00644CD5">
        <w:t>.</w:t>
      </w:r>
      <w:r>
        <w:t>138(NGFR expression enhancer) -0</w:t>
      </w:r>
      <w:r w:rsidR="00644CD5">
        <w:t>.</w:t>
      </w:r>
      <w:r>
        <w:t>273(Prostaglandin F2 alpha antagonist) -0</w:t>
      </w:r>
      <w:r w:rsidR="00644CD5">
        <w:t>.</w:t>
      </w:r>
      <w:r>
        <w:t>713(5 Hydroxytryptamine 2 agonist) + 0</w:t>
      </w:r>
      <w:r w:rsidR="00644CD5">
        <w:t>.</w:t>
      </w:r>
      <w:r>
        <w:t>304(Protein kinase B gamma inhibitor) + 0</w:t>
      </w:r>
      <w:r w:rsidR="00644CD5">
        <w:t>.</w:t>
      </w:r>
      <w:r>
        <w:t>601(CAT expression inhibitor) + 0</w:t>
      </w:r>
      <w:r w:rsidR="00644CD5">
        <w:t>.</w:t>
      </w:r>
      <w:r>
        <w:t>877(CDC-like kinase 3 inhibitor) + 0</w:t>
      </w:r>
      <w:r w:rsidR="00644CD5">
        <w:t>.</w:t>
      </w:r>
      <w:r>
        <w:t>438(Alkaline phosphatase inhibitor) + 0</w:t>
      </w:r>
      <w:r w:rsidR="00644CD5">
        <w:t>.</w:t>
      </w:r>
      <w:r>
        <w:t>319(Protein kinase C nu inhibitor) -1</w:t>
      </w:r>
      <w:r w:rsidR="00644CD5">
        <w:t>.</w:t>
      </w:r>
      <w:r>
        <w:t>99(Chalcone isomerase inhibitor) + 0</w:t>
      </w:r>
      <w:r w:rsidR="00644CD5">
        <w:t>.</w:t>
      </w:r>
      <w:r>
        <w:t>258(Respiratory failure) -0</w:t>
      </w:r>
      <w:r w:rsidR="00644CD5">
        <w:t>.</w:t>
      </w:r>
      <w:r>
        <w:t>802(Nicotinic receptor alpha3 subunit antagonist) -0</w:t>
      </w:r>
      <w:r w:rsidR="00644CD5">
        <w:t>.</w:t>
      </w:r>
      <w:r>
        <w:t>329(Neurotensin 2 receptor antagonist) + 0</w:t>
      </w:r>
      <w:r w:rsidR="00644CD5">
        <w:t>.</w:t>
      </w:r>
      <w:r>
        <w:t>168(Integrin beta7 antagonist) -0</w:t>
      </w:r>
      <w:r w:rsidR="00644CD5">
        <w:t>.</w:t>
      </w:r>
      <w:r>
        <w:t>378(Glutathionylspermidine synthase inhibitor) + 0</w:t>
      </w:r>
      <w:r w:rsidR="00644CD5">
        <w:t>.</w:t>
      </w:r>
      <w:r>
        <w:t>565(MAP kinase kinase inhibitor) -0</w:t>
      </w:r>
      <w:r w:rsidR="00644CD5">
        <w:t>.</w:t>
      </w:r>
      <w:r>
        <w:t>671(Calpain small subunit 1 inhibitor) + 0</w:t>
      </w:r>
      <w:r w:rsidR="00644CD5">
        <w:t>.</w:t>
      </w:r>
      <w:r>
        <w:t xml:space="preserve">526(Estrogen alpha </w:t>
      </w:r>
      <w:r>
        <w:lastRenderedPageBreak/>
        <w:t>receptor agonist) -0</w:t>
      </w:r>
      <w:r w:rsidR="00644CD5">
        <w:t>.</w:t>
      </w:r>
      <w:r>
        <w:t>478(Cystic fibrosis treatment) + 0</w:t>
      </w:r>
      <w:r w:rsidR="00644CD5">
        <w:t>.</w:t>
      </w:r>
      <w:r>
        <w:t>139(DNA gyrase subunit A inhibitor) + 0</w:t>
      </w:r>
      <w:r w:rsidR="00644CD5">
        <w:t>.</w:t>
      </w:r>
      <w:r>
        <w:t>302(Carcinogenic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3(Rho-associated kinase I inhibitor) + 0</w:t>
      </w:r>
      <w:r w:rsidR="00644CD5">
        <w:t>.</w:t>
      </w:r>
      <w:r>
        <w:t>29(Fibroblast activation protein alpha inhibitor) + 0</w:t>
      </w:r>
      <w:r w:rsidR="00644CD5">
        <w:t>.</w:t>
      </w:r>
      <w:r>
        <w:t>21(Cruzipain inhibitor) + 0</w:t>
      </w:r>
      <w:r w:rsidR="00644CD5">
        <w:t>.</w:t>
      </w:r>
      <w:r>
        <w:t>638(Secretase beta inhibitor) -0</w:t>
      </w:r>
      <w:r w:rsidR="00644CD5">
        <w:t>.</w:t>
      </w:r>
      <w:r>
        <w:t>373(Carcinogenic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-1</w:t>
      </w:r>
      <w:r w:rsidR="00644CD5">
        <w:t>.</w:t>
      </w:r>
      <w:r>
        <w:t>01(Transcription factor RelA inhibitor) -0</w:t>
      </w:r>
      <w:r w:rsidR="00644CD5">
        <w:t>.</w:t>
      </w:r>
      <w:r>
        <w:t>723(UGT1A1 substrate) -0</w:t>
      </w:r>
      <w:r w:rsidR="00644CD5">
        <w:t>.</w:t>
      </w:r>
      <w:r>
        <w:t>649(Cyclic AMP modulator) -0</w:t>
      </w:r>
      <w:r w:rsidR="00644CD5">
        <w:t>.</w:t>
      </w:r>
      <w:r>
        <w:t>492(Hematopoietic inhibitor) -1</w:t>
      </w:r>
      <w:r w:rsidR="00644CD5">
        <w:t>.</w:t>
      </w:r>
      <w:r>
        <w:t>35(Purine nucleosidase inhibitor) -0</w:t>
      </w:r>
      <w:r w:rsidR="00644CD5">
        <w:t>.</w:t>
      </w:r>
      <w:r>
        <w:t>26(NADPH oxidase 4 inhibitor) + 0</w:t>
      </w:r>
      <w:r w:rsidR="00644CD5">
        <w:t>.</w:t>
      </w:r>
      <w:r>
        <w:t>699(Polyamine oxidase inhibitor) + 0</w:t>
      </w:r>
      <w:r w:rsidR="00644CD5">
        <w:t>.</w:t>
      </w:r>
      <w:r>
        <w:t>199(Phospholipase A1 inhibitor) + 0</w:t>
      </w:r>
      <w:r w:rsidR="00644CD5">
        <w:t>.</w:t>
      </w:r>
      <w:r>
        <w:t>501(Calcium channel (voltage-sensitive) blocker) -0</w:t>
      </w:r>
      <w:r w:rsidR="00644CD5">
        <w:t>.</w:t>
      </w:r>
      <w:r>
        <w:t>664(IFITM1 expression enhancer) -0</w:t>
      </w:r>
      <w:r w:rsidR="00644CD5">
        <w:t>.</w:t>
      </w:r>
      <w:r>
        <w:t>45(Apyrase inhibitor) + 0</w:t>
      </w:r>
      <w:r w:rsidR="00644CD5">
        <w:t>.</w:t>
      </w:r>
      <w:r>
        <w:t>238(Carcinogenic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717(Antihypotensive) -0</w:t>
      </w:r>
      <w:r w:rsidR="00644CD5">
        <w:t>.</w:t>
      </w:r>
      <w:r>
        <w:t>523(CYP2B4 substrate) -0</w:t>
      </w:r>
      <w:r w:rsidR="00644CD5">
        <w:t>.</w:t>
      </w:r>
      <w:r>
        <w:t>207(Methemoglobinemia) -0</w:t>
      </w:r>
      <w:r w:rsidR="00644CD5">
        <w:t>.</w:t>
      </w:r>
      <w:r>
        <w:t>315(Carcinogenic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+ 0</w:t>
      </w:r>
      <w:r w:rsidR="00644CD5">
        <w:t>.</w:t>
      </w:r>
      <w:r>
        <w:t>368(Trimethylamine-N-oxide reductase inhibitor) -0</w:t>
      </w:r>
      <w:r w:rsidR="00644CD5">
        <w:t>.</w:t>
      </w:r>
      <w:r>
        <w:t>161(Collagenase 3 inhibitor) -0</w:t>
      </w:r>
      <w:r w:rsidR="00644CD5">
        <w:t>.</w:t>
      </w:r>
      <w:r>
        <w:t>0389(NumNegative) -0</w:t>
      </w:r>
      <w:r w:rsidR="00644CD5">
        <w:t>.</w:t>
      </w:r>
      <w:r>
        <w:t>155(Antineoplastic (glioblastoma multiforme)) + 0</w:t>
      </w:r>
      <w:r w:rsidR="00644CD5">
        <w:t>.</w:t>
      </w:r>
      <w:r>
        <w:t>232(Nicotinic acid receptor agonist) -0</w:t>
      </w:r>
      <w:r w:rsidR="00644CD5">
        <w:t>.</w:t>
      </w:r>
      <w:r>
        <w:t>973(Lysozyme inhibitor) + 0</w:t>
      </w:r>
      <w:r w:rsidR="00644CD5">
        <w:t>.</w:t>
      </w:r>
      <w:r>
        <w:t>0952(MW) + 0</w:t>
      </w:r>
      <w:r w:rsidR="00644CD5">
        <w:t>.</w:t>
      </w:r>
      <w:r>
        <w:t>0698(NumPositive) -0</w:t>
      </w:r>
      <w:r w:rsidR="00644CD5">
        <w:t>.</w:t>
      </w:r>
      <w:r>
        <w:t>148(Fibrillation</w:t>
      </w:r>
      <w:r w:rsidR="00644CD5">
        <w:t>.</w:t>
      </w:r>
      <w:r>
        <w:t xml:space="preserve"> atrial) + 0</w:t>
      </w:r>
      <w:r w:rsidR="00644CD5">
        <w:t>.</w:t>
      </w:r>
      <w:r>
        <w:t>48(Arachidonic acid antagonist) + 0</w:t>
      </w:r>
      <w:r w:rsidR="00644CD5">
        <w:t>.</w:t>
      </w:r>
      <w:r>
        <w:t>713(Alanine dehydrogenase inhibitor) -0</w:t>
      </w:r>
      <w:r w:rsidR="00644CD5">
        <w:t>.</w:t>
      </w:r>
      <w:r>
        <w:t>788(Beta 2 adrenoreceptor agonist) + 0</w:t>
      </w:r>
      <w:r w:rsidR="00644CD5">
        <w:t>.</w:t>
      </w:r>
      <w:r>
        <w:t>695(Histone deacetylase inhibitor) + 0</w:t>
      </w:r>
      <w:r w:rsidR="00644CD5">
        <w:t>.</w:t>
      </w:r>
      <w:r>
        <w:t>355(TP53I3 expression enhancer) -0</w:t>
      </w:r>
      <w:r w:rsidR="00644CD5">
        <w:t>.</w:t>
      </w:r>
      <w:r>
        <w:t>564(CC chemokine receptor agonist) + 0</w:t>
      </w:r>
      <w:r w:rsidR="00644CD5">
        <w:t>.</w:t>
      </w:r>
      <w:r>
        <w:t>498(Leukotriene antagonist) + 0</w:t>
      </w:r>
      <w:r w:rsidR="00644CD5">
        <w:t>.</w:t>
      </w:r>
      <w:r>
        <w:t>153(Systemic lupus erythematosus treatment) -0</w:t>
      </w:r>
      <w:r w:rsidR="00644CD5">
        <w:t>.</w:t>
      </w:r>
      <w:r>
        <w:t>183(Raynaud's phenomenon treatment) + 0</w:t>
      </w:r>
      <w:r w:rsidR="00644CD5">
        <w:t>.</w:t>
      </w:r>
      <w:r>
        <w:t>556(Adenylate cyclase V inhibitor) -0</w:t>
      </w:r>
      <w:r w:rsidR="00644CD5">
        <w:t>.</w:t>
      </w:r>
      <w:r>
        <w:t>198(11-Beta-hydroxysteroid dehydrogenase inhibitor) + 0</w:t>
      </w:r>
      <w:r w:rsidR="00644CD5">
        <w:t>.</w:t>
      </w:r>
      <w:r>
        <w:t>435(CXC chemokine 1 receptor antagonist) + 0</w:t>
      </w:r>
      <w:r w:rsidR="00644CD5">
        <w:t>.</w:t>
      </w:r>
      <w:r>
        <w:t>205(IL6 expression enhancer) -0</w:t>
      </w:r>
      <w:r w:rsidR="00644CD5">
        <w:t>.</w:t>
      </w:r>
      <w:r>
        <w:t>489(CDK2 expression inhibitor) -0</w:t>
      </w:r>
      <w:r w:rsidR="00644CD5">
        <w:t>.</w:t>
      </w:r>
      <w:r>
        <w:t>284(Ribosomal protein S6 kinase alpha 1 inhibitor) -0</w:t>
      </w:r>
      <w:r w:rsidR="00644CD5">
        <w:t>.</w:t>
      </w:r>
      <w:r>
        <w:t>102(Platelet aggregation inhibitor) -0</w:t>
      </w:r>
      <w:r w:rsidR="00644CD5">
        <w:t>.</w:t>
      </w:r>
      <w:r>
        <w:t>236(CYP1A2 substrate) -0</w:t>
      </w:r>
      <w:r w:rsidR="00644CD5">
        <w:t>.</w:t>
      </w:r>
      <w:r>
        <w:t>249(Protein phosphatase 2A inhibitor) -0</w:t>
      </w:r>
      <w:r w:rsidR="00644CD5">
        <w:t>.</w:t>
      </w:r>
      <w:r>
        <w:t>43(MT1X expression enhancer) -0</w:t>
      </w:r>
      <w:r w:rsidR="00644CD5">
        <w:t>.</w:t>
      </w:r>
      <w:r>
        <w:t>403(CYP19 inhibitor) -0</w:t>
      </w:r>
      <w:r w:rsidR="00644CD5">
        <w:t>.</w:t>
      </w:r>
      <w:r>
        <w:t>174(Epidermal growth factor antagonist) + 0</w:t>
      </w:r>
      <w:r w:rsidR="00644CD5">
        <w:t>.</w:t>
      </w:r>
      <w:r>
        <w:t>392(CYP2G1 substrate) -0</w:t>
      </w:r>
      <w:r w:rsidR="00644CD5">
        <w:t>.</w:t>
      </w:r>
      <w:r>
        <w:t>378(Pyruvate dehydrogenase inhibitor) + 0</w:t>
      </w:r>
      <w:r w:rsidR="00644CD5">
        <w:t>.</w:t>
      </w:r>
      <w:r>
        <w:t>19(ATP-dependent RNA helicase inhibitor) + 0</w:t>
      </w:r>
      <w:r w:rsidR="00644CD5">
        <w:t>.</w:t>
      </w:r>
      <w:r>
        <w:t>402(CYP4A11 inhibitor) + 0</w:t>
      </w:r>
      <w:r w:rsidR="00644CD5">
        <w:t>.</w:t>
      </w:r>
      <w:r>
        <w:t>685(Peptide deformylase inhibitor) + 0</w:t>
      </w:r>
      <w:r w:rsidR="00644CD5">
        <w:t>.</w:t>
      </w:r>
      <w:r>
        <w:t>15(Maillard reaction inhibitor) + 0</w:t>
      </w:r>
      <w:r w:rsidR="00644CD5">
        <w:t>.</w:t>
      </w:r>
      <w:r>
        <w:t>184(FABP1 expression enhancer) + 0</w:t>
      </w:r>
      <w:r w:rsidR="00644CD5">
        <w:t>.</w:t>
      </w:r>
      <w:r>
        <w:t>256(Phosphodiesterase 6C inhibitor) + 0</w:t>
      </w:r>
      <w:r w:rsidR="00644CD5">
        <w:t>.</w:t>
      </w:r>
      <w:r>
        <w:t>347(CMP-N-acetylneuraminate monooxygenase inhibitor) + 0</w:t>
      </w:r>
      <w:r w:rsidR="00644CD5">
        <w:t>.</w:t>
      </w:r>
      <w:r>
        <w:t>366(CCL20 expression enhancer) -0</w:t>
      </w:r>
      <w:r w:rsidR="00644CD5">
        <w:t>.</w:t>
      </w:r>
      <w:r>
        <w:t>138(Sodium/bile acid cotransporter inhibitor) -0</w:t>
      </w:r>
      <w:r w:rsidR="00644CD5">
        <w:t>.</w:t>
      </w:r>
      <w:r>
        <w:t>214(Retinoic acid receptor antagonist) -0</w:t>
      </w:r>
      <w:r w:rsidR="00644CD5">
        <w:t>.</w:t>
      </w:r>
      <w:r>
        <w:t>185(Purinergic P2Y antagonist) + 0</w:t>
      </w:r>
      <w:r w:rsidR="00644CD5">
        <w:t>.</w:t>
      </w:r>
      <w:r>
        <w:t>416(Caspase 8 inhibitor) -0</w:t>
      </w:r>
      <w:r w:rsidR="00644CD5">
        <w:t>.</w:t>
      </w:r>
      <w:r>
        <w:t>466(CXC chemokine 5 rece</w:t>
      </w:r>
      <w:r>
        <w:t>p</w:t>
      </w:r>
      <w:r>
        <w:t>tor antagonist) -0</w:t>
      </w:r>
      <w:r w:rsidR="00644CD5">
        <w:t>.</w:t>
      </w:r>
      <w:r>
        <w:t>326(Histamine agonist) -0</w:t>
      </w:r>
      <w:r w:rsidR="00644CD5">
        <w:t>.</w:t>
      </w:r>
      <w:r>
        <w:t>499(SMN2 expression enhancer) + 0</w:t>
      </w:r>
      <w:r w:rsidR="00644CD5">
        <w:t>.</w:t>
      </w:r>
      <w:r>
        <w:t>33(Antipruritic</w:t>
      </w:r>
      <w:r w:rsidR="00644CD5">
        <w:t>.</w:t>
      </w:r>
      <w:r>
        <w:t xml:space="preserve"> non-allergic) + 0</w:t>
      </w:r>
      <w:r w:rsidR="00644CD5">
        <w:t>.</w:t>
      </w:r>
      <w:r>
        <w:t>238(ABCB1 expression enhancer) -0</w:t>
      </w:r>
      <w:r w:rsidR="00644CD5">
        <w:t>.</w:t>
      </w:r>
      <w:r>
        <w:t>0783(Vanilloid agonist) + 0</w:t>
      </w:r>
      <w:r w:rsidR="00644CD5">
        <w:t>.</w:t>
      </w:r>
      <w:r>
        <w:t>116(Elastase 3B inhibitor) + 0</w:t>
      </w:r>
      <w:r w:rsidR="00644CD5">
        <w:t>.</w:t>
      </w:r>
      <w:r>
        <w:t>275(Histamine H2 receptor antagonist) + 0</w:t>
      </w:r>
      <w:r w:rsidR="00644CD5">
        <w:t>.</w:t>
      </w:r>
      <w:r>
        <w:t>216(Inosine monophosphate dehydrogenase 2 inhibitor) -0</w:t>
      </w:r>
      <w:r w:rsidR="00644CD5">
        <w:t>.</w:t>
      </w:r>
      <w:r>
        <w:t>25(Linoleate diol synthase inhib</w:t>
      </w:r>
      <w:r>
        <w:t>i</w:t>
      </w:r>
      <w:r>
        <w:t>tor) -0</w:t>
      </w:r>
      <w:r w:rsidR="00644CD5">
        <w:t>.</w:t>
      </w:r>
      <w:r>
        <w:t>279(Menstruation disorders treatment) -0</w:t>
      </w:r>
      <w:r w:rsidR="00644CD5">
        <w:t>.</w:t>
      </w:r>
      <w:r>
        <w:t>0689(Endothelin receptor agonist) + 0</w:t>
      </w:r>
      <w:r w:rsidR="00644CD5">
        <w:t>.</w:t>
      </w:r>
      <w:r>
        <w:t>396(Dihydrofolate reductase (Mycobacterium avium) inhibitor) + 0</w:t>
      </w:r>
      <w:r w:rsidR="00644CD5">
        <w:t>.</w:t>
      </w:r>
      <w:r>
        <w:t>468(Cellulose 1</w:t>
      </w:r>
      <w:r w:rsidR="00644CD5">
        <w:t>.</w:t>
      </w:r>
      <w:r>
        <w:t>4-beta-cellobiosidase inhibitor) + 0</w:t>
      </w:r>
      <w:r w:rsidR="00644CD5">
        <w:t>.</w:t>
      </w:r>
      <w:r>
        <w:t>381(Thromboxane A2 antagonist) -0</w:t>
      </w:r>
      <w:r w:rsidR="00644CD5">
        <w:t>.</w:t>
      </w:r>
      <w:r>
        <w:t>254(Sphingosine 1-phosphate receptor 2 antagonist) -0</w:t>
      </w:r>
      <w:r w:rsidR="00644CD5">
        <w:t>.</w:t>
      </w:r>
      <w:r>
        <w:t>19(Mandelate 4-monooxygenase inhibitor) -0</w:t>
      </w:r>
      <w:r w:rsidR="00644CD5">
        <w:t>.</w:t>
      </w:r>
      <w:r>
        <w:t>129(SLC7A5 expression enhancer) -0</w:t>
      </w:r>
      <w:r w:rsidR="00644CD5">
        <w:t>.</w:t>
      </w:r>
      <w:r>
        <w:t>124(Prostacyclin antagonist) -0</w:t>
      </w:r>
      <w:r w:rsidR="00644CD5">
        <w:t>.</w:t>
      </w:r>
      <w:r>
        <w:t>12(Antineoplastic (lung cancer)) -0</w:t>
      </w:r>
      <w:r w:rsidR="00644CD5">
        <w:t>.</w:t>
      </w:r>
      <w:r>
        <w:t>149(Renin inhibitor) -0</w:t>
      </w:r>
      <w:r w:rsidR="00644CD5">
        <w:t>.</w:t>
      </w:r>
      <w:r>
        <w:t>166(Steroid DELTA-isomerase inhibitor) + 0</w:t>
      </w:r>
      <w:r w:rsidR="00644CD5">
        <w:t>.</w:t>
      </w:r>
      <w:r>
        <w:t>29(Calcium channel activator) + 0</w:t>
      </w:r>
      <w:r w:rsidR="00644CD5">
        <w:t>.</w:t>
      </w:r>
      <w:r>
        <w:t>31(SPP1 expression enhancer) -0</w:t>
      </w:r>
      <w:r w:rsidR="00644CD5">
        <w:t>.</w:t>
      </w:r>
      <w:r>
        <w:t>3(Dipeptidyl peptidase I inhibitor) + 0</w:t>
      </w:r>
      <w:r w:rsidR="00644CD5">
        <w:t>.</w:t>
      </w:r>
      <w:r>
        <w:t>0657(Antileukemic) + 0</w:t>
      </w:r>
      <w:r w:rsidR="00644CD5">
        <w:t>.</w:t>
      </w:r>
      <w:r>
        <w:t>274(Lysosomal Pro-X carboxypeptidase inhibitor) -0</w:t>
      </w:r>
      <w:r w:rsidR="00644CD5">
        <w:t>.</w:t>
      </w:r>
      <w:r>
        <w:t>359(Potassium channel small-conductance Ca-activated blocker) + 0</w:t>
      </w:r>
      <w:r w:rsidR="00644CD5">
        <w:t>.</w:t>
      </w:r>
      <w:r>
        <w:t>0932(Protein synthesis inhibitor) -0</w:t>
      </w:r>
      <w:r w:rsidR="00644CD5">
        <w:t>.</w:t>
      </w:r>
      <w:r>
        <w:t>324(ATP phosphoribosyltransferase inhibitor) + 0</w:t>
      </w:r>
      <w:r w:rsidR="00644CD5">
        <w:t>.</w:t>
      </w:r>
      <w:r>
        <w:t>0191(NumHal) + 0</w:t>
      </w:r>
      <w:r w:rsidR="00644CD5">
        <w:t>.</w:t>
      </w:r>
      <w:r>
        <w:t>119(Adenylate cyclase VIII inhibitor) -0</w:t>
      </w:r>
      <w:r w:rsidR="00644CD5">
        <w:t>.</w:t>
      </w:r>
      <w:r>
        <w:t>297(RNA synthesis inhibitor) -0</w:t>
      </w:r>
      <w:r w:rsidR="00644CD5">
        <w:t>.</w:t>
      </w:r>
      <w:r>
        <w:t>132(SCD expression enhancer) -0</w:t>
      </w:r>
      <w:r w:rsidR="00644CD5">
        <w:t>.</w:t>
      </w:r>
      <w:r>
        <w:t>322(Calcium channel L-type blocker) + 0</w:t>
      </w:r>
      <w:r w:rsidR="00644CD5">
        <w:t>.</w:t>
      </w:r>
      <w:r>
        <w:t>1(Ketol-acid reductoisomerase inhibitor) + 0</w:t>
      </w:r>
      <w:r w:rsidR="00644CD5">
        <w:t>.</w:t>
      </w:r>
      <w:r>
        <w:t>0978(Antitussive</w:t>
      </w:r>
      <w:r w:rsidR="00644CD5">
        <w:t>.</w:t>
      </w:r>
      <w:r>
        <w:t xml:space="preserve"> narcotic) + 0</w:t>
      </w:r>
      <w:r w:rsidR="00644CD5">
        <w:t>.</w:t>
      </w:r>
      <w:r>
        <w:t>33(Phosphodiesterase VII inhibitor) + 0</w:t>
      </w:r>
      <w:r w:rsidR="00644CD5">
        <w:t>.</w:t>
      </w:r>
      <w:r>
        <w:t>294(Ethanolaminephosphotransferase inhibitor) + 0</w:t>
      </w:r>
      <w:r w:rsidR="00644CD5">
        <w:t>.</w:t>
      </w:r>
      <w:r>
        <w:t>0657(Irritable Bowel syndrome treatment) -0</w:t>
      </w:r>
      <w:r w:rsidR="00644CD5">
        <w:t>.</w:t>
      </w:r>
      <w:r>
        <w:t>269(Acetylcholine agonist) + 0</w:t>
      </w:r>
      <w:r w:rsidR="00644CD5">
        <w:t>.</w:t>
      </w:r>
      <w:r>
        <w:t>179(Antinociceptive) + 0</w:t>
      </w:r>
      <w:r w:rsidR="00644CD5">
        <w:t>.</w:t>
      </w:r>
      <w:r>
        <w:t>582(Neuraminidase (Influenza A) inhibitor) -0</w:t>
      </w:r>
      <w:r w:rsidR="00644CD5">
        <w:t>.</w:t>
      </w:r>
      <w:r>
        <w:t>14(Angiotensin AT1A receptor antagonist) + 0</w:t>
      </w:r>
      <w:r w:rsidR="00644CD5">
        <w:t>.</w:t>
      </w:r>
      <w:r>
        <w:t>103(HCV NS5A inhibitor) + 0</w:t>
      </w:r>
      <w:r w:rsidR="00644CD5">
        <w:t>.</w:t>
      </w:r>
      <w:r>
        <w:t>151(N-carbamoyl-L-amino-acid hydrolase inhibitor) + 0</w:t>
      </w:r>
      <w:r w:rsidR="00644CD5">
        <w:t>.</w:t>
      </w:r>
      <w:r>
        <w:t>306(5 H</w:t>
      </w:r>
      <w:r>
        <w:t>y</w:t>
      </w:r>
      <w:r>
        <w:t>droxytryptamine 3 agonist) -0</w:t>
      </w:r>
      <w:r w:rsidR="00644CD5">
        <w:t>.</w:t>
      </w:r>
      <w:r>
        <w:t>0636(Antiviral (Hepatitis C)) -0</w:t>
      </w:r>
      <w:r w:rsidR="00644CD5">
        <w:t>.</w:t>
      </w:r>
      <w:r>
        <w:t>158(Neuropeptide Y1 antagonist) -0</w:t>
      </w:r>
      <w:r w:rsidR="00644CD5">
        <w:t>.</w:t>
      </w:r>
      <w:r>
        <w:t>117(Dermatitis) -0</w:t>
      </w:r>
      <w:r w:rsidR="00644CD5">
        <w:t>.</w:t>
      </w:r>
      <w:r>
        <w:t>203(CYP3A4 expression enhancer) -0</w:t>
      </w:r>
      <w:r w:rsidR="00644CD5">
        <w:t>.</w:t>
      </w:r>
      <w:r>
        <w:t>12(Peroxidase inhibitor) + 0</w:t>
      </w:r>
      <w:r w:rsidR="00644CD5">
        <w:t>.</w:t>
      </w:r>
      <w:r>
        <w:t>359(Leukotriene C4 antagonist) -0</w:t>
      </w:r>
      <w:r w:rsidR="00644CD5">
        <w:t>.</w:t>
      </w:r>
      <w:r>
        <w:t>0775(DNA intercalator) + 0</w:t>
      </w:r>
      <w:r w:rsidR="00644CD5">
        <w:t>.</w:t>
      </w:r>
      <w:r>
        <w:t>411(CYP19A1 substrate) + 0</w:t>
      </w:r>
      <w:r w:rsidR="00644CD5">
        <w:t>.</w:t>
      </w:r>
      <w:r>
        <w:t>151(VDR expression enhancer) -0</w:t>
      </w:r>
      <w:r w:rsidR="00644CD5">
        <w:t>.</w:t>
      </w:r>
      <w:r>
        <w:t>0748(2</w:t>
      </w:r>
      <w:r w:rsidR="00644CD5">
        <w:t>.</w:t>
      </w:r>
      <w:r>
        <w:t>3-Oxidosqualene-lanosterol cyclase inhibitor) -0</w:t>
      </w:r>
      <w:r w:rsidR="00644CD5">
        <w:t>.</w:t>
      </w:r>
      <w:r>
        <w:t>246(Glutathione reductase stimulant) -0</w:t>
      </w:r>
      <w:r w:rsidR="00644CD5">
        <w:t>.</w:t>
      </w:r>
      <w:r>
        <w:t>104(Sodium channel blocker) -0</w:t>
      </w:r>
      <w:r w:rsidR="00644CD5">
        <w:t>.</w:t>
      </w:r>
      <w:r>
        <w:t>192(Fatty acid oxidation inhibitor) + 0</w:t>
      </w:r>
      <w:r w:rsidR="00644CD5">
        <w:t>.</w:t>
      </w:r>
      <w:r>
        <w:t>408(Uridine nucleosidase inhibitor) -0</w:t>
      </w:r>
      <w:r w:rsidR="00644CD5">
        <w:t>.</w:t>
      </w:r>
      <w:r>
        <w:t>0864(Beta-adrenergic receptor kinase inhibitor) + 0</w:t>
      </w:r>
      <w:r w:rsidR="00644CD5">
        <w:t>.</w:t>
      </w:r>
      <w:r>
        <w:t>256(Inosine monophosphate dehydrogenase inhibitor) + 0</w:t>
      </w:r>
      <w:r w:rsidR="00644CD5">
        <w:t>.</w:t>
      </w:r>
      <w:r>
        <w:t>0677(Opioid mu receptor agonist) -0</w:t>
      </w:r>
      <w:r w:rsidR="00644CD5">
        <w:t>.</w:t>
      </w:r>
      <w:r>
        <w:t>105(Aminopeptidase A inhibitor) -0</w:t>
      </w:r>
      <w:r w:rsidR="00644CD5">
        <w:t>.</w:t>
      </w:r>
      <w:r>
        <w:t>228(Hot flush treatment) + 0</w:t>
      </w:r>
      <w:r w:rsidR="00644CD5">
        <w:t>.</w:t>
      </w:r>
      <w:r>
        <w:t>0953(Pepsin inhibitor) + 0</w:t>
      </w:r>
      <w:r w:rsidR="00644CD5">
        <w:t>.</w:t>
      </w:r>
      <w:r>
        <w:t>067(Alanine racemase inhibitor) -0</w:t>
      </w:r>
      <w:r w:rsidR="00644CD5">
        <w:t>.</w:t>
      </w:r>
      <w:r>
        <w:t>111(Carcinogenic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oral cavity) + 0</w:t>
      </w:r>
      <w:r w:rsidR="00644CD5">
        <w:t>.</w:t>
      </w:r>
      <w:r>
        <w:t>328(Histone deacetylase 4 inhibitor) -0</w:t>
      </w:r>
      <w:r w:rsidR="00644CD5">
        <w:t>.</w:t>
      </w:r>
      <w:r>
        <w:t>228(Synaptic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0737(Ataxia) + 0</w:t>
      </w:r>
      <w:r w:rsidR="00644CD5">
        <w:t>.</w:t>
      </w:r>
      <w:r>
        <w:t>059(Equilibrative nucleoside transport protein inhibitor) + 0</w:t>
      </w:r>
      <w:r w:rsidR="00644CD5">
        <w:t>.</w:t>
      </w:r>
      <w:r>
        <w:t>135(2-Nitropropane dioxygenase inhibitor) + 0</w:t>
      </w:r>
      <w:r w:rsidR="00644CD5">
        <w:t>.</w:t>
      </w:r>
      <w:r>
        <w:t>0504(Farnesyltransferase inhibitor) + 0</w:t>
      </w:r>
      <w:r w:rsidR="00644CD5">
        <w:t>.</w:t>
      </w:r>
      <w:r>
        <w:t>0726(Antibiotic Macrolide-like) -0</w:t>
      </w:r>
      <w:r w:rsidR="00644CD5">
        <w:t>.</w:t>
      </w:r>
      <w:r>
        <w:t>0472(Cyclin-dependent kinase 6 inhibitor) + 0</w:t>
      </w:r>
      <w:r w:rsidR="00644CD5">
        <w:t>.</w:t>
      </w:r>
      <w:r>
        <w:t>0868(Fibrinogen receptor antagonist) + 0</w:t>
      </w:r>
      <w:r w:rsidR="00644CD5">
        <w:t>.</w:t>
      </w:r>
      <w:r>
        <w:t>0293(Ophthalmic drug) + 0</w:t>
      </w:r>
      <w:r w:rsidR="00644CD5">
        <w:t>.</w:t>
      </w:r>
      <w:r>
        <w:t>125(IL1A expression enhancer) -0</w:t>
      </w:r>
      <w:r w:rsidR="00644CD5">
        <w:t>.</w:t>
      </w:r>
      <w:r>
        <w:t>123(Glucagon receptor antagonist) + 0</w:t>
      </w:r>
      <w:r w:rsidR="00644CD5">
        <w:t>.</w:t>
      </w:r>
      <w:r>
        <w:t>0314(Antineoplastic (non-small cell lung cancer)) -0</w:t>
      </w:r>
      <w:r w:rsidR="00644CD5">
        <w:t>.</w:t>
      </w:r>
      <w:r>
        <w:t>0404(Plasminogen activator inhibitor) -0</w:t>
      </w:r>
      <w:r w:rsidR="00644CD5">
        <w:t>.</w:t>
      </w:r>
      <w:r>
        <w:t>0369(Sodium/calcium exchanger 1 inhibitor) -0</w:t>
      </w:r>
      <w:r w:rsidR="00644CD5">
        <w:t>.</w:t>
      </w:r>
      <w:r>
        <w:t>0395(Protein kinase (CK2) alpha inhibitor) -0</w:t>
      </w:r>
      <w:r w:rsidR="00644CD5">
        <w:t>.</w:t>
      </w:r>
      <w:r>
        <w:t>151(Pantoate-beta-alanine ligase inhibitor) -0</w:t>
      </w:r>
      <w:r w:rsidR="00644CD5">
        <w:t>.</w:t>
      </w:r>
      <w:r>
        <w:t>141(Peptidyl-Lys metalloendopeptidase inhibitor) + 0</w:t>
      </w:r>
      <w:r w:rsidR="00644CD5">
        <w:t>.</w:t>
      </w:r>
      <w:r>
        <w:t>142(Envelope glycoprotein gp70 inhibitor) -0</w:t>
      </w:r>
      <w:r w:rsidR="00644CD5">
        <w:t>.</w:t>
      </w:r>
      <w:r>
        <w:t>0402(Embryotoxic) -0</w:t>
      </w:r>
      <w:r w:rsidR="00644CD5">
        <w:t>.</w:t>
      </w:r>
      <w:r>
        <w:t>153(Saccharopine dehydrogenase (NADP+</w:t>
      </w:r>
      <w:r w:rsidR="00644CD5">
        <w:t>.</w:t>
      </w:r>
      <w:r>
        <w:t xml:space="preserve"> L-</w:t>
      </w:r>
      <w:r>
        <w:lastRenderedPageBreak/>
        <w:t>lysine-forming) inhibitor) -0</w:t>
      </w:r>
      <w:r w:rsidR="00644CD5">
        <w:t>.</w:t>
      </w:r>
      <w:r>
        <w:t>05(Pyruvate dehydrogenase kinase inhibitor) -0</w:t>
      </w:r>
      <w:r w:rsidR="00644CD5">
        <w:t>.</w:t>
      </w:r>
      <w:r>
        <w:t>0292(TRPA1 antagonist) + 0</w:t>
      </w:r>
      <w:r w:rsidR="00644CD5">
        <w:t>.</w:t>
      </w:r>
      <w:r>
        <w:t>0341(Cathepsin B inhibitor) + 0</w:t>
      </w:r>
      <w:r w:rsidR="00644CD5">
        <w:t>.</w:t>
      </w:r>
      <w:r>
        <w:t>135(Isocitrate dehydrogenase (NAD+) inhibitor) + 0</w:t>
      </w:r>
      <w:r w:rsidR="00644CD5">
        <w:t>.</w:t>
      </w:r>
      <w:r>
        <w:t>0409(Histone deacetylase 3 inhibitor) -0</w:t>
      </w:r>
      <w:r w:rsidR="00644CD5">
        <w:t>.</w:t>
      </w:r>
      <w:r>
        <w:t>0327(CXC chemokine receptor antagonist) -0</w:t>
      </w:r>
      <w:r w:rsidR="00644CD5">
        <w:t>.</w:t>
      </w:r>
      <w:r>
        <w:t>0632(Endothelin A receptor antagonist) + 0</w:t>
      </w:r>
      <w:r w:rsidR="00644CD5">
        <w:t>.</w:t>
      </w:r>
      <w:r>
        <w:t>0303(Integrin alphaVbeta1 antagonist) -0</w:t>
      </w:r>
      <w:r w:rsidR="00644CD5">
        <w:t>.</w:t>
      </w:r>
      <w:r>
        <w:t>032(Interleukin 1b antagonist) + 0</w:t>
      </w:r>
      <w:r w:rsidR="00644CD5">
        <w:t>.</w:t>
      </w:r>
      <w:r>
        <w:t>0218(ATPase stimulant) + 0</w:t>
      </w:r>
      <w:r w:rsidR="00644CD5">
        <w:t>.</w:t>
      </w:r>
      <w:r>
        <w:t>0396(Radiosensitizer) + 0</w:t>
      </w:r>
      <w:r w:rsidR="00644CD5">
        <w:t>.</w:t>
      </w:r>
      <w:r>
        <w:t>0394(Enuresis) + 0</w:t>
      </w:r>
      <w:r w:rsidR="00644CD5">
        <w:t>.</w:t>
      </w:r>
      <w:r>
        <w:t>113(Theanine hydrolase inhibitor) -0</w:t>
      </w:r>
      <w:r w:rsidR="00644CD5">
        <w:t>.</w:t>
      </w:r>
      <w:r>
        <w:t>0881(Pyruvate dehydrogenase (lipoamide) inhibitor) + 0</w:t>
      </w:r>
      <w:r w:rsidR="00644CD5">
        <w:t>.</w:t>
      </w:r>
      <w:r>
        <w:t>014(Alzheimer's disease treatment) -0</w:t>
      </w:r>
      <w:r w:rsidR="00644CD5">
        <w:t>.</w:t>
      </w:r>
      <w:r>
        <w:t>0407(G-protein-coupled receptor kinase inhibitor) + 0</w:t>
      </w:r>
      <w:r w:rsidR="00644CD5">
        <w:t>.</w:t>
      </w:r>
      <w:r>
        <w:t>0156(Heart failure treatment) + 0</w:t>
      </w:r>
      <w:r w:rsidR="00644CD5">
        <w:t>.</w:t>
      </w:r>
      <w:r>
        <w:t>0927(Alpha</w:t>
      </w:r>
      <w:r w:rsidR="00644CD5">
        <w:t>.</w:t>
      </w:r>
      <w:r>
        <w:t>alpha-trehalase inhibitor) + 0</w:t>
      </w:r>
      <w:r w:rsidR="00644CD5">
        <w:t>.</w:t>
      </w:r>
      <w:r>
        <w:t>0206(Integrin alphaLbeta2 antagonist) -0</w:t>
      </w:r>
      <w:r w:rsidR="00644CD5">
        <w:t>.</w:t>
      </w:r>
      <w:r>
        <w:t>0638(Antimetabolite) -0</w:t>
      </w:r>
      <w:r w:rsidR="00644CD5">
        <w:t>.</w:t>
      </w:r>
      <w:r>
        <w:t>0557(GABA transporter 1 inhibitor) -0</w:t>
      </w:r>
      <w:r w:rsidR="00644CD5">
        <w:t>.</w:t>
      </w:r>
      <w:r>
        <w:t>016(Nucleoside transporters inhibitor) -0</w:t>
      </w:r>
      <w:r w:rsidR="00644CD5">
        <w:t>.</w:t>
      </w:r>
      <w:r>
        <w:t>036(Propanediol dehydratase inhibitor) -0</w:t>
      </w:r>
      <w:r w:rsidR="00644CD5">
        <w:t>.</w:t>
      </w:r>
      <w:r>
        <w:t>0152(Melatonin antagonist) + 0</w:t>
      </w:r>
      <w:r w:rsidR="00644CD5">
        <w:t>.</w:t>
      </w:r>
      <w:r>
        <w:t>0146(Protease activated receptor 1 a</w:t>
      </w:r>
      <w:r>
        <w:t>n</w:t>
      </w:r>
      <w:r>
        <w:t>tagonist) -0</w:t>
      </w:r>
      <w:r w:rsidR="00644CD5">
        <w:t>.</w:t>
      </w:r>
      <w:r>
        <w:t>0446(WARS expression enhancer) + 0</w:t>
      </w:r>
      <w:r w:rsidR="00644CD5">
        <w:t>.</w:t>
      </w:r>
      <w:r>
        <w:t>0126(UDP-N-acetylmuramate-L-alanine ligase inhibitor) + 0</w:t>
      </w:r>
      <w:r w:rsidR="00644CD5">
        <w:t>.</w:t>
      </w:r>
      <w:r>
        <w:t>0541(Cyclopropane-fatty-acyl-phospholipid synthase inhibitor) + 0</w:t>
      </w:r>
      <w:r w:rsidR="00644CD5">
        <w:t>.</w:t>
      </w:r>
      <w:r>
        <w:t>0278(Protein kinase B alpha inhibitor) + 0</w:t>
      </w:r>
      <w:r w:rsidR="00644CD5">
        <w:t>.</w:t>
      </w:r>
      <w:r>
        <w:t>0244(Expectorant) -0</w:t>
      </w:r>
      <w:r w:rsidR="00644CD5">
        <w:t>.</w:t>
      </w:r>
      <w:r>
        <w:t>0151(CLU expression enhancer) -0</w:t>
      </w:r>
      <w:r w:rsidR="00644CD5">
        <w:t>.</w:t>
      </w:r>
      <w:r>
        <w:t>0096(Mucosal addressin cell adhesion molecule 1 inhib</w:t>
      </w:r>
      <w:r>
        <w:t>i</w:t>
      </w:r>
      <w:r>
        <w:t>tor) + 0</w:t>
      </w:r>
      <w:r w:rsidR="00644CD5">
        <w:t>.</w:t>
      </w:r>
      <w:r>
        <w:t>0346(Human papillomavirus - 16 inhibitor) -0</w:t>
      </w:r>
      <w:r w:rsidR="00644CD5">
        <w:t>.</w:t>
      </w:r>
      <w:r>
        <w:t>0161(5 Hydroxytryptamine release inhibitor) -0</w:t>
      </w:r>
      <w:r w:rsidR="00644CD5">
        <w:t>.</w:t>
      </w:r>
      <w:r>
        <w:t>0703(Beta-1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0142(Uterine stimulant) + 0</w:t>
      </w:r>
      <w:r w:rsidR="00644CD5">
        <w:t>.</w:t>
      </w:r>
      <w:r>
        <w:t>00463(p21-activated kinase inhibitor) + 0</w:t>
      </w:r>
      <w:r w:rsidR="00644CD5">
        <w:t>.</w:t>
      </w:r>
      <w:r>
        <w:t>00595(Antibacterial) + 0</w:t>
      </w:r>
      <w:r w:rsidR="00644CD5">
        <w:t>.</w:t>
      </w:r>
      <w:r>
        <w:t>00334(Bombesin 3 receptor antagonist) -0</w:t>
      </w:r>
      <w:r w:rsidR="00644CD5">
        <w:t>.</w:t>
      </w:r>
      <w:r>
        <w:t>00957(Free fatty acid receptor 1 antagonist) + 0</w:t>
      </w:r>
      <w:r w:rsidR="00644CD5">
        <w:t>.</w:t>
      </w:r>
      <w:r>
        <w:t>00405(Aspartate-semialdehyde dehydrogenase inhibitor) -0</w:t>
      </w:r>
      <w:r w:rsidR="00644CD5">
        <w:t>.</w:t>
      </w:r>
      <w:r>
        <w:t>000611(Protein kinase C zeta inhibitor) + 6</w:t>
      </w:r>
      <w:r w:rsidR="00644CD5">
        <w:t>.</w:t>
      </w:r>
      <w:r>
        <w:t>19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71(Cystathionine gamma-lyase inhibitor) + 0</w:t>
      </w:r>
      <w:r w:rsidR="00644CD5">
        <w:t>.</w:t>
      </w:r>
      <w:r>
        <w:t>415(CYP2D6 substrate) -0</w:t>
      </w:r>
      <w:r w:rsidR="00644CD5">
        <w:t>.</w:t>
      </w:r>
      <w:r>
        <w:t>451(Aggrecanase inhibitor) -0</w:t>
      </w:r>
      <w:r w:rsidR="00644CD5">
        <w:t>.</w:t>
      </w:r>
      <w:r>
        <w:t>306(Thrombocytopenia) + 0</w:t>
      </w:r>
      <w:r w:rsidR="00644CD5">
        <w:t>.</w:t>
      </w:r>
      <w:r>
        <w:t>352(Antiparkinsonian</w:t>
      </w:r>
      <w:r w:rsidR="00644CD5">
        <w:t>.</w:t>
      </w:r>
      <w:r>
        <w:t xml:space="preserve"> tremor relieving) + 0</w:t>
      </w:r>
      <w:r w:rsidR="00644CD5">
        <w:t>.</w:t>
      </w:r>
      <w:r>
        <w:t>162(NumAromAtoms) -0</w:t>
      </w:r>
      <w:r w:rsidR="00644CD5">
        <w:t>.</w:t>
      </w:r>
      <w:r>
        <w:t>271(Phosphodiesterase 3B inhibitor) + 0</w:t>
      </w:r>
      <w:r w:rsidR="00644CD5">
        <w:t>.</w:t>
      </w:r>
      <w:r>
        <w:t>554(Matrix metalloproteinase 4 (membrane-type) inhibitor) + 0</w:t>
      </w:r>
      <w:r w:rsidR="00644CD5">
        <w:t>.</w:t>
      </w:r>
      <w:r>
        <w:t>183(TRPM8 blocker) + 0</w:t>
      </w:r>
      <w:r w:rsidR="00644CD5">
        <w:t>.</w:t>
      </w:r>
      <w:r>
        <w:t>535(Ceramide glucosyltransferase inhibitor) + 0</w:t>
      </w:r>
      <w:r w:rsidR="00644CD5">
        <w:t>.</w:t>
      </w:r>
      <w:r>
        <w:t>162(Lipophilicity^2) -0</w:t>
      </w:r>
      <w:r w:rsidR="00644CD5">
        <w:t>.</w:t>
      </w:r>
      <w:r>
        <w:t>557(Nephrotoxic) -0</w:t>
      </w:r>
      <w:r w:rsidR="00644CD5">
        <w:t>.</w:t>
      </w:r>
      <w:r>
        <w:t>975(CDK4/cyclin D inhibitor) + 0</w:t>
      </w:r>
      <w:r w:rsidR="00644CD5">
        <w:t>.</w:t>
      </w:r>
      <w:r>
        <w:t>139(Coma) + 0</w:t>
      </w:r>
      <w:r w:rsidR="00644CD5">
        <w:t>.</w:t>
      </w:r>
      <w:r>
        <w:t>447(Glyceraldehyde-3-phosphate dehydrogenase inhibitor) -0</w:t>
      </w:r>
      <w:r w:rsidR="00644CD5">
        <w:t>.</w:t>
      </w:r>
      <w:r>
        <w:t>125(NumAcceptor) -0</w:t>
      </w:r>
      <w:r w:rsidR="00644CD5">
        <w:t>.</w:t>
      </w:r>
      <w:r>
        <w:t>346(Indole-3-acetaldehyde reductase (NADPH) inhibitor) + 1</w:t>
      </w:r>
      <w:r w:rsidR="00644CD5">
        <w:t>.</w:t>
      </w:r>
      <w:r>
        <w:t>22(Sulfinoalanine decarbox</w:t>
      </w:r>
      <w:r>
        <w:t>y</w:t>
      </w:r>
      <w:r>
        <w:t>lase inhibitor) -1</w:t>
      </w:r>
      <w:r w:rsidR="00644CD5">
        <w:t>.</w:t>
      </w:r>
      <w:r>
        <w:t>08(Amylo-alpha-1</w:t>
      </w:r>
      <w:r w:rsidR="00644CD5">
        <w:t>.</w:t>
      </w:r>
      <w:r>
        <w:t>6-glucosidase inhibitor) + 1</w:t>
      </w:r>
      <w:r w:rsidR="00644CD5">
        <w:t>.</w:t>
      </w:r>
      <w:r>
        <w:t>45(Colony stimulating factor agonist) -0</w:t>
      </w:r>
      <w:r w:rsidR="00644CD5">
        <w:t>.</w:t>
      </w:r>
      <w:r>
        <w:t>43(Endothelin A receptor antagonist) + 0</w:t>
      </w:r>
      <w:r w:rsidR="00644CD5">
        <w:t>.</w:t>
      </w:r>
      <w:r>
        <w:t>383(CAT expression inhibitor) + 13</w:t>
      </w:r>
      <w:r w:rsidR="00644CD5">
        <w:t>.</w:t>
      </w:r>
      <w:r>
        <w:t>8(Volume) + 0</w:t>
      </w:r>
      <w:r w:rsidR="00644CD5">
        <w:t>.</w:t>
      </w:r>
      <w:r>
        <w:t>3(Ocular toxicity) -1</w:t>
      </w:r>
      <w:r w:rsidR="00644CD5">
        <w:t>.</w:t>
      </w:r>
      <w:r>
        <w:t>24(5 Hydroxytryptamine 2A agonist) + 0</w:t>
      </w:r>
      <w:r w:rsidR="00644CD5">
        <w:t>.</w:t>
      </w:r>
      <w:r>
        <w:t>249(AMP deaminase 3 inhibitor) + 0</w:t>
      </w:r>
      <w:r w:rsidR="00644CD5">
        <w:t>.</w:t>
      </w:r>
      <w:r>
        <w:t>198(Lanosterol 14 alpha demethylase inhibitor) -1</w:t>
      </w:r>
      <w:r w:rsidR="00644CD5">
        <w:t>.</w:t>
      </w:r>
      <w:r>
        <w:t>02(Lacrimal secretion stimulant) + 0</w:t>
      </w:r>
      <w:r w:rsidR="00644CD5">
        <w:t>.</w:t>
      </w:r>
      <w:r>
        <w:t>774(Carcinogenic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0437(AICAR transformylase inhibitor) + 0</w:t>
      </w:r>
      <w:r w:rsidR="00644CD5">
        <w:t>.</w:t>
      </w:r>
      <w:r>
        <w:t>57(Anemia) + 0</w:t>
      </w:r>
      <w:r w:rsidR="00644CD5">
        <w:t>.</w:t>
      </w:r>
      <w:r>
        <w:t>301(Integrin alphaLbeta2 antagonist) -0</w:t>
      </w:r>
      <w:r w:rsidR="00644CD5">
        <w:t>.</w:t>
      </w:r>
      <w:r>
        <w:t>717(Amyloid beta aggregation inhibitor) + 0</w:t>
      </w:r>
      <w:r w:rsidR="00644CD5">
        <w:t>.</w:t>
      </w:r>
      <w:r>
        <w:t>338(Myocarditis) + 1</w:t>
      </w:r>
      <w:r w:rsidR="00644CD5">
        <w:t>.</w:t>
      </w:r>
      <w:r>
        <w:t>61(Methionyl aminopeptidase 1 inhibitor) -0</w:t>
      </w:r>
      <w:r w:rsidR="00644CD5">
        <w:t>.</w:t>
      </w:r>
      <w:r>
        <w:t>254(Thymidine kinase 2 inhibitor) -0</w:t>
      </w:r>
      <w:r w:rsidR="00644CD5">
        <w:t>.</w:t>
      </w:r>
      <w:r>
        <w:t>324(Aspartate ammonia-lyase inhibitor) -1</w:t>
      </w:r>
      <w:r w:rsidR="00644CD5">
        <w:t>.</w:t>
      </w:r>
      <w:r>
        <w:t>34(Lysophosphatidic acid 1 receptor antagonist) + 14</w:t>
      </w:r>
      <w:r w:rsidR="00644CD5">
        <w:t>.</w:t>
      </w:r>
      <w:r>
        <w:t>1(Lipophilicity) + 0</w:t>
      </w:r>
      <w:r w:rsidR="00644CD5">
        <w:t>.</w:t>
      </w:r>
      <w:r>
        <w:t>174(NumPositive) -0</w:t>
      </w:r>
      <w:r w:rsidR="00644CD5">
        <w:t>.</w:t>
      </w:r>
      <w:r>
        <w:t>197(Speech disturbance) -0</w:t>
      </w:r>
      <w:r w:rsidR="00644CD5">
        <w:t>.</w:t>
      </w:r>
      <w:r>
        <w:t>685(Hair growth stimulant) + 0</w:t>
      </w:r>
      <w:r w:rsidR="00644CD5">
        <w:t>.</w:t>
      </w:r>
      <w:r>
        <w:t>341(Cardiodepressant) -0</w:t>
      </w:r>
      <w:r w:rsidR="00644CD5">
        <w:t>.</w:t>
      </w:r>
      <w:r>
        <w:t>421(Prostaglandin-E2 synthase 1 inhibitor) + 0</w:t>
      </w:r>
      <w:r w:rsidR="00644CD5">
        <w:t>.</w:t>
      </w:r>
      <w:r>
        <w:t>398(Respiratory failure) + 0</w:t>
      </w:r>
      <w:r w:rsidR="00644CD5">
        <w:t>.</w:t>
      </w:r>
      <w:r>
        <w:t>978(Transcortin receptor antagonist) -0</w:t>
      </w:r>
      <w:r w:rsidR="00644CD5">
        <w:t>.</w:t>
      </w:r>
      <w:r>
        <w:t>427(Antiacne) -1</w:t>
      </w:r>
      <w:r w:rsidR="00644CD5">
        <w:t>.</w:t>
      </w:r>
      <w:r>
        <w:t>99(Orotate phosphoribosyltransferase inhibitor) + 0</w:t>
      </w:r>
      <w:r w:rsidR="00644CD5">
        <w:t>.</w:t>
      </w:r>
      <w:r>
        <w:t>336(Antineoplastic (colorectal cancer)) -0</w:t>
      </w:r>
      <w:r w:rsidR="00644CD5">
        <w:t>.</w:t>
      </w:r>
      <w:r>
        <w:t>308(Melatonin 1 agonist) + 2</w:t>
      </w:r>
      <w:r w:rsidR="00644CD5">
        <w:t>.</w:t>
      </w:r>
      <w:r>
        <w:t>17(Sialidase 1 inhibitor) + 0</w:t>
      </w:r>
      <w:r w:rsidR="00644CD5">
        <w:t>.</w:t>
      </w:r>
      <w:r>
        <w:t>345(Irritation) + 0</w:t>
      </w:r>
      <w:r w:rsidR="00644CD5">
        <w:t>.</w:t>
      </w:r>
      <w:r>
        <w:t>122(Vasodilator</w:t>
      </w:r>
      <w:r w:rsidR="00644CD5">
        <w:t>.</w:t>
      </w:r>
      <w:r>
        <w:t xml:space="preserve"> peripheral) -0</w:t>
      </w:r>
      <w:r w:rsidR="00644CD5">
        <w:t>.</w:t>
      </w:r>
      <w:r>
        <w:t>529(Carcinogenic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444(Plasminogen activator inhibitor antagonist) -0</w:t>
      </w:r>
      <w:r w:rsidR="00644CD5">
        <w:t>.</w:t>
      </w:r>
      <w:r>
        <w:t>503(Glutamate (mGluR group II) agonist) -0</w:t>
      </w:r>
      <w:r w:rsidR="00644CD5">
        <w:t>.</w:t>
      </w:r>
      <w:r>
        <w:t>311(Antiulcerative) + 0</w:t>
      </w:r>
      <w:r w:rsidR="00644CD5">
        <w:t>.</w:t>
      </w:r>
      <w:r>
        <w:t>356(Glucocorticoid antagonist) -0</w:t>
      </w:r>
      <w:r w:rsidR="00644CD5">
        <w:t>.</w:t>
      </w:r>
      <w:r>
        <w:t>322(Vitamin D receptor antagonist) + 0</w:t>
      </w:r>
      <w:r w:rsidR="00644CD5">
        <w:t>.</w:t>
      </w:r>
      <w:r>
        <w:t>43(Bradycardic) + 0</w:t>
      </w:r>
      <w:r w:rsidR="00644CD5">
        <w:t>.</w:t>
      </w:r>
      <w:r>
        <w:t>499(GABA C receptor antagonist) -0</w:t>
      </w:r>
      <w:r w:rsidR="00644CD5">
        <w:t>.</w:t>
      </w:r>
      <w:r>
        <w:t>567(AKR1C1 expression enhancer) -0</w:t>
      </w:r>
      <w:r w:rsidR="00644CD5">
        <w:t>.</w:t>
      </w:r>
      <w:r>
        <w:t>616(Phosphodiesterase 1B inhibitor) -0</w:t>
      </w:r>
      <w:r w:rsidR="00644CD5">
        <w:t>.</w:t>
      </w:r>
      <w:r>
        <w:t>64(Cytotoxic) + 0</w:t>
      </w:r>
      <w:r w:rsidR="00644CD5">
        <w:t>.</w:t>
      </w:r>
      <w:r>
        <w:t>248(Thyroid hormone alpha antagonist) -0</w:t>
      </w:r>
      <w:r w:rsidR="00644CD5">
        <w:t>.</w:t>
      </w:r>
      <w:r>
        <w:t>0613(Growth stimulant) -1</w:t>
      </w:r>
      <w:r w:rsidR="00644CD5">
        <w:t>.</w:t>
      </w:r>
      <w:r>
        <w:t>06(Argininosuccinate lyase inhibitor) -0</w:t>
      </w:r>
      <w:r w:rsidR="00644CD5">
        <w:t>.</w:t>
      </w:r>
      <w:r>
        <w:t>38(Hexokinase stimulant) -0</w:t>
      </w:r>
      <w:r w:rsidR="00644CD5">
        <w:t>.</w:t>
      </w:r>
      <w:r>
        <w:t>309(Lipocortins synthesis antag</w:t>
      </w:r>
      <w:r>
        <w:t>o</w:t>
      </w:r>
      <w:r>
        <w:t>nist) -0</w:t>
      </w:r>
      <w:r w:rsidR="00644CD5">
        <w:t>.</w:t>
      </w:r>
      <w:r>
        <w:t>382(Aryl-alcohol dehydrogenase inhibitor) -0</w:t>
      </w:r>
      <w:r w:rsidR="00644CD5">
        <w:t>.</w:t>
      </w:r>
      <w:r>
        <w:t>255(Purinergic receptor antagonist) + 0</w:t>
      </w:r>
      <w:r w:rsidR="00644CD5">
        <w:t>.</w:t>
      </w:r>
      <w:r>
        <w:t>219(Inositol-polyphosphate 5-phosphatase inhibitor) + 0</w:t>
      </w:r>
      <w:r w:rsidR="00644CD5">
        <w:t>.</w:t>
      </w:r>
      <w:r>
        <w:t>992(Ether-a-go-go potassium channel blocker) -0</w:t>
      </w:r>
      <w:r w:rsidR="00644CD5">
        <w:t>.</w:t>
      </w:r>
      <w:r>
        <w:t>751(CC chemokine receptor agonist) + 0</w:t>
      </w:r>
      <w:r w:rsidR="00644CD5">
        <w:t>.</w:t>
      </w:r>
      <w:r>
        <w:t>469(Ubiquitin-conjugating enzyme E2 N inhibitor) -0</w:t>
      </w:r>
      <w:r w:rsidR="00644CD5">
        <w:t>.</w:t>
      </w:r>
      <w:r>
        <w:t>484(Serine/threonine-protein kinase WEE1 inhibitor) + 0</w:t>
      </w:r>
      <w:r w:rsidR="00644CD5">
        <w:t>.</w:t>
      </w:r>
      <w:r>
        <w:t>186(Protein kinase inhibitor) + 0</w:t>
      </w:r>
      <w:r w:rsidR="00644CD5">
        <w:t>.</w:t>
      </w:r>
      <w:r>
        <w:t>236(CYP24A1 expression enhancer) + 1</w:t>
      </w:r>
      <w:r w:rsidR="00644CD5">
        <w:t>.</w:t>
      </w:r>
      <w:r>
        <w:t>34(Pyruvate dehydrogenase stimulant) -0</w:t>
      </w:r>
      <w:r w:rsidR="00644CD5">
        <w:t>.</w:t>
      </w:r>
      <w:r>
        <w:t>946(SUMO-activating enzyme subunit 2 inhibitor) + 0</w:t>
      </w:r>
      <w:r w:rsidR="00644CD5">
        <w:t>.</w:t>
      </w:r>
      <w:r>
        <w:t>263(Sigma receptor agonist) -0</w:t>
      </w:r>
      <w:r w:rsidR="00644CD5">
        <w:t>.</w:t>
      </w:r>
      <w:r>
        <w:t>862(Histone-lysine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241(Lipoxygenase inhibitor) -0</w:t>
      </w:r>
      <w:r w:rsidR="00644CD5">
        <w:t>.</w:t>
      </w:r>
      <w:r>
        <w:t>165(Acute neurologic disorders treatment) + 0</w:t>
      </w:r>
      <w:r w:rsidR="00644CD5">
        <w:t>.</w:t>
      </w:r>
      <w:r>
        <w:t>346(1-Acylglycerol-3-phosphate O-acyltransferase inhibitor) -0</w:t>
      </w:r>
      <w:r w:rsidR="00644CD5">
        <w:t>.</w:t>
      </w:r>
      <w:r>
        <w:t>392(Glycosuria) -0</w:t>
      </w:r>
      <w:r w:rsidR="00644CD5">
        <w:t>.</w:t>
      </w:r>
      <w:r>
        <w:t>18(Nephrotic syndrome) -10</w:t>
      </w:r>
      <w:r w:rsidR="00644CD5">
        <w:t>.</w:t>
      </w:r>
      <w:r>
        <w:t>5(Volume^2) -0</w:t>
      </w:r>
      <w:r w:rsidR="00644CD5">
        <w:t>.</w:t>
      </w:r>
      <w:r>
        <w:t>317(Urinary retention) -0</w:t>
      </w:r>
      <w:r w:rsidR="00644CD5">
        <w:t>.</w:t>
      </w:r>
      <w:r>
        <w:t>187(Sodium/hydrogen exchanger 2 inhibitor) + 0</w:t>
      </w:r>
      <w:r w:rsidR="00644CD5">
        <w:t>.</w:t>
      </w:r>
      <w:r>
        <w:t>921(Tyrosine transaminase inhibitor) + 0</w:t>
      </w:r>
      <w:r w:rsidR="00644CD5">
        <w:t>.</w:t>
      </w:r>
      <w:r>
        <w:t>361(MAP kinase 1 inhibitor) + 0</w:t>
      </w:r>
      <w:r w:rsidR="00644CD5">
        <w:t>.</w:t>
      </w:r>
      <w:r>
        <w:t>395(Sentrin-specific protease 6 inhib</w:t>
      </w:r>
      <w:r>
        <w:t>i</w:t>
      </w:r>
      <w:r>
        <w:t>tor) + 0</w:t>
      </w:r>
      <w:r w:rsidR="00644CD5">
        <w:t>.</w:t>
      </w:r>
      <w:r>
        <w:t>606(Formate dehydrogenase inhibitor) -0</w:t>
      </w:r>
      <w:r w:rsidR="00644CD5">
        <w:t>.</w:t>
      </w:r>
      <w:r>
        <w:t>157(B cell inhibitor) -0</w:t>
      </w:r>
      <w:r w:rsidR="00644CD5">
        <w:t>.</w:t>
      </w:r>
      <w:r>
        <w:t>221(Antimycobacterial) -0</w:t>
      </w:r>
      <w:r w:rsidR="00644CD5">
        <w:t>.</w:t>
      </w:r>
      <w:r>
        <w:t>296(Cytostatic) + 0</w:t>
      </w:r>
      <w:r w:rsidR="00644CD5">
        <w:t>.</w:t>
      </w:r>
      <w:r>
        <w:t>0525(Benzodiazepine agonist) + 0</w:t>
      </w:r>
      <w:r w:rsidR="00644CD5">
        <w:t>.</w:t>
      </w:r>
      <w:r>
        <w:t>506(Gamma-butyrobetaine dioxygenase inhibitor) -0</w:t>
      </w:r>
      <w:r w:rsidR="00644CD5">
        <w:t>.</w:t>
      </w:r>
      <w:r>
        <w:t>232(Prostate disorders treatment) -0</w:t>
      </w:r>
      <w:r w:rsidR="00644CD5">
        <w:t>.</w:t>
      </w:r>
      <w:r>
        <w:t>268(Microtubule stabilization) + 0</w:t>
      </w:r>
      <w:r w:rsidR="00644CD5">
        <w:t>.</w:t>
      </w:r>
      <w:r>
        <w:t>492(Phosphoenolpyruvate carboxykinase (GTP) inhibitor) -0</w:t>
      </w:r>
      <w:r w:rsidR="00644CD5">
        <w:t>.</w:t>
      </w:r>
      <w:r>
        <w:t>19(Antineoplastic (renal cancer)) -0</w:t>
      </w:r>
      <w:r w:rsidR="00644CD5">
        <w:t>.</w:t>
      </w:r>
      <w:r>
        <w:t>425(Vascular endothelial growth factor 3 antagonist) + 0</w:t>
      </w:r>
      <w:r w:rsidR="00644CD5">
        <w:t>.</w:t>
      </w:r>
      <w:r>
        <w:t>506(Glutathione-</w:t>
      </w:r>
      <w:r>
        <w:lastRenderedPageBreak/>
        <w:t>disulfide reductase inhibitor) + 0</w:t>
      </w:r>
      <w:r w:rsidR="00644CD5">
        <w:t>.</w:t>
      </w:r>
      <w:r>
        <w:t>166(Ca2+/calmodulin-dependent kinase II beta inhibitor) -0</w:t>
      </w:r>
      <w:r w:rsidR="00644CD5">
        <w:t>.</w:t>
      </w:r>
      <w:r>
        <w:t>309(Amiloride-sensitive sodium channel 1 alpha-subunit blocker) -0</w:t>
      </w:r>
      <w:r w:rsidR="00644CD5">
        <w:t>.</w:t>
      </w:r>
      <w:r>
        <w:t>217(Mydriatic) -1</w:t>
      </w:r>
      <w:r w:rsidR="00644CD5">
        <w:t>.</w:t>
      </w:r>
      <w:r>
        <w:t>07(Ribulose-bisphosphate carboxylase inhibitor) -0</w:t>
      </w:r>
      <w:r w:rsidR="00644CD5">
        <w:t>.</w:t>
      </w:r>
      <w:r>
        <w:t>238(Ribosomal protein S6 kinase alpha 2 inhibitor) + 0</w:t>
      </w:r>
      <w:r w:rsidR="00644CD5">
        <w:t>.</w:t>
      </w:r>
      <w:r>
        <w:t>346(Headache) + 0</w:t>
      </w:r>
      <w:r w:rsidR="00644CD5">
        <w:t>.</w:t>
      </w:r>
      <w:r>
        <w:t>782(Sodium/hydrogen exchanger 3 i</w:t>
      </w:r>
      <w:r>
        <w:t>n</w:t>
      </w:r>
      <w:r>
        <w:t>hibitor) -0</w:t>
      </w:r>
      <w:r w:rsidR="00644CD5">
        <w:t>.</w:t>
      </w:r>
      <w:r>
        <w:t>582(Acid phosphatase inhibitor) + 0</w:t>
      </w:r>
      <w:r w:rsidR="00644CD5">
        <w:t>.</w:t>
      </w:r>
      <w:r>
        <w:t>182(Dipeptidyl peptidase IV inhibitor) + 0</w:t>
      </w:r>
      <w:r w:rsidR="00644CD5">
        <w:t>.</w:t>
      </w:r>
      <w:r>
        <w:t>243(MAP-kinase-activated kinase 2 inhibitor) + 0</w:t>
      </w:r>
      <w:r w:rsidR="00644CD5">
        <w:t>.</w:t>
      </w:r>
      <w:r>
        <w:t>49(Probable DNA dC-&gt;dU-editing enzyme APOBEC-3A inhibitor) + 0</w:t>
      </w:r>
      <w:r w:rsidR="00644CD5">
        <w:t>.</w:t>
      </w:r>
      <w:r>
        <w:t>243(Sodium/glucose cotransporter inhibitor) + 0</w:t>
      </w:r>
      <w:r w:rsidR="00644CD5">
        <w:t>.</w:t>
      </w:r>
      <w:r>
        <w:t>0921(Antiparasitic) -0</w:t>
      </w:r>
      <w:r w:rsidR="00644CD5">
        <w:t>.</w:t>
      </w:r>
      <w:r>
        <w:t>218(Polyadenylate-binding protein 1 inhibitor) -0</w:t>
      </w:r>
      <w:r w:rsidR="00644CD5">
        <w:t>.</w:t>
      </w:r>
      <w:r>
        <w:t>666(NOS2 e</w:t>
      </w:r>
      <w:r>
        <w:t>x</w:t>
      </w:r>
      <w:r>
        <w:t>pression inhibitor) + 0</w:t>
      </w:r>
      <w:r w:rsidR="00644CD5">
        <w:t>.</w:t>
      </w:r>
      <w:r>
        <w:t>417(Cataract) + 0</w:t>
      </w:r>
      <w:r w:rsidR="00644CD5">
        <w:t>.</w:t>
      </w:r>
      <w:r>
        <w:t>385(FASLG expression inhibitor) + 0</w:t>
      </w:r>
      <w:r w:rsidR="00644CD5">
        <w:t>.</w:t>
      </w:r>
      <w:r>
        <w:t>176(Elastase 3A inhibitor) -0</w:t>
      </w:r>
      <w:r w:rsidR="00644CD5">
        <w:t>.</w:t>
      </w:r>
      <w:r>
        <w:t>449(Potassium channel activator) -0</w:t>
      </w:r>
      <w:r w:rsidR="00644CD5">
        <w:t>.</w:t>
      </w:r>
      <w:r>
        <w:t>244(MAP kinase 7 inhibitor) + 0</w:t>
      </w:r>
      <w:r w:rsidR="00644CD5">
        <w:t>.</w:t>
      </w:r>
      <w:r>
        <w:t>131(Adrenaline antagonist) -0</w:t>
      </w:r>
      <w:r w:rsidR="00644CD5">
        <w:t>.</w:t>
      </w:r>
      <w:r>
        <w:t>725(Prolyl endopeptidase inhibitor) + 0</w:t>
      </w:r>
      <w:r w:rsidR="00644CD5">
        <w:t>.</w:t>
      </w:r>
      <w:r>
        <w:t>111(dTMP kinase inhibitor) + 0</w:t>
      </w:r>
      <w:r w:rsidR="00644CD5">
        <w:t>.</w:t>
      </w:r>
      <w:r>
        <w:t>144(Protein kinase stimulant) -0</w:t>
      </w:r>
      <w:r w:rsidR="00644CD5">
        <w:t>.</w:t>
      </w:r>
      <w:r>
        <w:t>246(Dopamine agonist) -0</w:t>
      </w:r>
      <w:r w:rsidR="00644CD5">
        <w:t>.</w:t>
      </w:r>
      <w:r>
        <w:t>208(Kainate receptor 2 antagonist) + 0</w:t>
      </w:r>
      <w:r w:rsidR="00644CD5">
        <w:t>.</w:t>
      </w:r>
      <w:r>
        <w:t>224(Protein kinase B gamma inhibitor) -0</w:t>
      </w:r>
      <w:r w:rsidR="00644CD5">
        <w:t>.</w:t>
      </w:r>
      <w:r>
        <w:t>17(Nitric oxide antagonist) -0</w:t>
      </w:r>
      <w:r w:rsidR="00644CD5">
        <w:t>.</w:t>
      </w:r>
      <w:r>
        <w:t>881(Carbonic anhydrase stimulant) + 0</w:t>
      </w:r>
      <w:r w:rsidR="00644CD5">
        <w:t>.</w:t>
      </w:r>
      <w:r>
        <w:t>159(CDC-like kinase 1 inhibitor) + 0</w:t>
      </w:r>
      <w:r w:rsidR="00644CD5">
        <w:t>.</w:t>
      </w:r>
      <w:r>
        <w:t>885(MAP3K11 inhibitor) + 0</w:t>
      </w:r>
      <w:r w:rsidR="00644CD5">
        <w:t>.</w:t>
      </w:r>
      <w:r>
        <w:t>314(Eye irritation</w:t>
      </w:r>
      <w:r w:rsidR="00644CD5">
        <w:t>.</w:t>
      </w:r>
      <w:r>
        <w:t xml:space="preserve"> weak) + 0</w:t>
      </w:r>
      <w:r w:rsidR="00644CD5">
        <w:t>.</w:t>
      </w:r>
      <w:r>
        <w:t>517(BAX expression inhibitor) -0</w:t>
      </w:r>
      <w:r w:rsidR="00644CD5">
        <w:t>.</w:t>
      </w:r>
      <w:r>
        <w:t>623(Gastrointestinal motility stimulant) -0</w:t>
      </w:r>
      <w:r w:rsidR="00644CD5">
        <w:t>.</w:t>
      </w:r>
      <w:r>
        <w:t>192(Withdrawal) + 0</w:t>
      </w:r>
      <w:r w:rsidR="00644CD5">
        <w:t>.</w:t>
      </w:r>
      <w:r>
        <w:t>643(Potassium channel Kv1.1 blocker) -0</w:t>
      </w:r>
      <w:r w:rsidR="00644CD5">
        <w:t>.</w:t>
      </w:r>
      <w:r>
        <w:t>27(Nucleoside transporters inhibitor) -0</w:t>
      </w:r>
      <w:r w:rsidR="00644CD5">
        <w:t>.</w:t>
      </w:r>
      <w:r>
        <w:t>227(Glutamate (mGluR4) antag</w:t>
      </w:r>
      <w:r>
        <w:t>o</w:t>
      </w:r>
      <w:r>
        <w:t>nist) + 0</w:t>
      </w:r>
      <w:r w:rsidR="00644CD5">
        <w:t>.</w:t>
      </w:r>
      <w:r>
        <w:t>217(Phosphodiesterase 6D inhibitor) + 0</w:t>
      </w:r>
      <w:r w:rsidR="00644CD5">
        <w:t>.</w:t>
      </w:r>
      <w:r>
        <w:t>237(Caspase 9 inhibitor) -0</w:t>
      </w:r>
      <w:r w:rsidR="00644CD5">
        <w:t>.</w:t>
      </w:r>
      <w:r>
        <w:t>227(Tyrosine-protein kinase TXK i</w:t>
      </w:r>
      <w:r>
        <w:t>n</w:t>
      </w:r>
      <w:r>
        <w:t>hibitor) -0</w:t>
      </w:r>
      <w:r w:rsidR="00644CD5">
        <w:t>.</w:t>
      </w:r>
      <w:r>
        <w:t>168(Trans-octaprenyltranstransferase inhibitor) -0</w:t>
      </w:r>
      <w:r w:rsidR="00644CD5">
        <w:t>.</w:t>
      </w:r>
      <w:r>
        <w:t>748(Free fatty acid receptor 1 antagonist) + 0</w:t>
      </w:r>
      <w:r w:rsidR="00644CD5">
        <w:t>.</w:t>
      </w:r>
      <w:r>
        <w:t>223(Antibiotic Trimethoprim-like) -0</w:t>
      </w:r>
      <w:r w:rsidR="00644CD5">
        <w:t>.</w:t>
      </w:r>
      <w:r>
        <w:t>586(Thyrotropin releasing hormone agonist) + 0</w:t>
      </w:r>
      <w:r w:rsidR="00644CD5">
        <w:t>.</w:t>
      </w:r>
      <w:r>
        <w:t>616(AMP-activated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298(Carcinogenic</w:t>
      </w:r>
      <w:r w:rsidR="00644CD5">
        <w:t>.</w:t>
      </w:r>
      <w:r>
        <w:t xml:space="preserve"> rat) -0</w:t>
      </w:r>
      <w:r w:rsidR="00644CD5">
        <w:t>.</w:t>
      </w:r>
      <w:r>
        <w:t>582(Neuropathy treatment) -0</w:t>
      </w:r>
      <w:r w:rsidR="00644CD5">
        <w:t>.</w:t>
      </w:r>
      <w:r>
        <w:t>272(CTNNB1 expre</w:t>
      </w:r>
      <w:r>
        <w:t>s</w:t>
      </w:r>
      <w:r>
        <w:t>sion inhibitor) -0</w:t>
      </w:r>
      <w:r w:rsidR="00644CD5">
        <w:t>.</w:t>
      </w:r>
      <w:r>
        <w:t>5(Aldehyde dehydrogenase inhibitor) -0</w:t>
      </w:r>
      <w:r w:rsidR="00644CD5">
        <w:t>.</w:t>
      </w:r>
      <w:r>
        <w:t>333(Protein-serine-threonine kinase inhibitor) + 0</w:t>
      </w:r>
      <w:r w:rsidR="00644CD5">
        <w:t>.</w:t>
      </w:r>
      <w:r>
        <w:t>527(Peptide deformylase inhibitor) + 0</w:t>
      </w:r>
      <w:r w:rsidR="00644CD5">
        <w:t>.</w:t>
      </w:r>
      <w:r>
        <w:t>529(Pancreatic elastase inhibitor) -0</w:t>
      </w:r>
      <w:r w:rsidR="00644CD5">
        <w:t>.</w:t>
      </w:r>
      <w:r>
        <w:t>182(Epstein-Barr nuclear antigen 1 inhibitor) + 0</w:t>
      </w:r>
      <w:r w:rsidR="00644CD5">
        <w:t>.</w:t>
      </w:r>
      <w:r>
        <w:t>166(Interleukin 2 agonist) -0</w:t>
      </w:r>
      <w:r w:rsidR="00644CD5">
        <w:t>.</w:t>
      </w:r>
      <w:r>
        <w:t>192(TGF beta receptor type I kinase inhibitor) + 0</w:t>
      </w:r>
      <w:r w:rsidR="00644CD5">
        <w:t>.</w:t>
      </w:r>
      <w:r>
        <w:t>332(CYP1B1 expression enhancer) -0</w:t>
      </w:r>
      <w:r w:rsidR="00644CD5">
        <w:t>.</w:t>
      </w:r>
      <w:r>
        <w:t>811(Andropause treatment) + 0</w:t>
      </w:r>
      <w:r w:rsidR="00644CD5">
        <w:t>.</w:t>
      </w:r>
      <w:r>
        <w:t>161(Granulocyte macrophage colony stimulating factor antagonist) + 0</w:t>
      </w:r>
      <w:r w:rsidR="00644CD5">
        <w:t>.</w:t>
      </w:r>
      <w:r>
        <w:t>231(Estradiol 17 beta dehydrogenase stimulant) + 0</w:t>
      </w:r>
      <w:r w:rsidR="00644CD5">
        <w:t>.</w:t>
      </w:r>
      <w:r>
        <w:t>375(Rubredoxin-NAD+ reductase inhibitor) -0</w:t>
      </w:r>
      <w:r w:rsidR="00644CD5">
        <w:t>.</w:t>
      </w:r>
      <w:r>
        <w:t>156(Tubulin antagonist) + 0</w:t>
      </w:r>
      <w:r w:rsidR="00644CD5">
        <w:t>.</w:t>
      </w:r>
      <w:r>
        <w:t>327(Antiviral (Adenovirus)) + 0</w:t>
      </w:r>
      <w:r w:rsidR="00644CD5">
        <w:t>.</w:t>
      </w:r>
      <w:r>
        <w:t>436(D-lactaldehyde dehydrogenase inhibitor) + 0</w:t>
      </w:r>
      <w:r w:rsidR="00644CD5">
        <w:t>.</w:t>
      </w:r>
      <w:r>
        <w:t>0608(MW) -0</w:t>
      </w:r>
      <w:r w:rsidR="00644CD5">
        <w:t>.</w:t>
      </w:r>
      <w:r>
        <w:t>253(Pruritus) -0</w:t>
      </w:r>
      <w:r w:rsidR="00644CD5">
        <w:t>.</w:t>
      </w:r>
      <w:r>
        <w:t>621(Protein Wnt-2 inhibitor) -0</w:t>
      </w:r>
      <w:r w:rsidR="00644CD5">
        <w:t>.</w:t>
      </w:r>
      <w:r>
        <w:t>392(SULT1A1 substrate) + 0</w:t>
      </w:r>
      <w:r w:rsidR="00644CD5">
        <w:t>.</w:t>
      </w:r>
      <w:r>
        <w:t>221(Respiratory analeptic) + 0</w:t>
      </w:r>
      <w:r w:rsidR="00644CD5">
        <w:t>.</w:t>
      </w:r>
      <w:r>
        <w:t>105(Inositol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262(Glycosylceramidase inhibitor) -0</w:t>
      </w:r>
      <w:r w:rsidR="00644CD5">
        <w:t>.</w:t>
      </w:r>
      <w:r>
        <w:t>173(Potassium cha</w:t>
      </w:r>
      <w:r>
        <w:t>n</w:t>
      </w:r>
      <w:r>
        <w:t>nel intermediate-conductance Ca-activated blocker) + 0</w:t>
      </w:r>
      <w:r w:rsidR="00644CD5">
        <w:t>.</w:t>
      </w:r>
      <w:r>
        <w:t>356(Carboxylesterase inhibitor) + 0</w:t>
      </w:r>
      <w:r w:rsidR="00644CD5">
        <w:t>.</w:t>
      </w:r>
      <w:r>
        <w:t>83(2-(acetamidomethylene)succinate hydrolase inhibitor) -0</w:t>
      </w:r>
      <w:r w:rsidR="00644CD5">
        <w:t>.</w:t>
      </w:r>
      <w:r>
        <w:t>526(tRNA methyltransferase inhibitor) + 0</w:t>
      </w:r>
      <w:r w:rsidR="00644CD5">
        <w:t>.</w:t>
      </w:r>
      <w:r>
        <w:t>433(Antinociceptive) -0</w:t>
      </w:r>
      <w:r w:rsidR="00644CD5">
        <w:t>.</w:t>
      </w:r>
      <w:r>
        <w:t>127(Potassium channel (Inward rectifier) 11 blocker) + 1</w:t>
      </w:r>
      <w:r w:rsidR="00644CD5">
        <w:t>.</w:t>
      </w:r>
      <w:r>
        <w:t>12(CYP27A substrate) + 0</w:t>
      </w:r>
      <w:r w:rsidR="00644CD5">
        <w:t>.</w:t>
      </w:r>
      <w:r>
        <w:t>181(Prostaglandin E2 agonist) -0</w:t>
      </w:r>
      <w:r w:rsidR="00644CD5">
        <w:t>.</w:t>
      </w:r>
      <w:r>
        <w:t>255(Acylaminoacyl-peptidase inhibitor) + 0</w:t>
      </w:r>
      <w:r w:rsidR="00644CD5">
        <w:t>.</w:t>
      </w:r>
      <w:r>
        <w:t>382(AR expression inhibitor) -0</w:t>
      </w:r>
      <w:r w:rsidR="00644CD5">
        <w:t>.</w:t>
      </w:r>
      <w:r>
        <w:t>0257(NumNegative) -0</w:t>
      </w:r>
      <w:r w:rsidR="00644CD5">
        <w:t>.</w:t>
      </w:r>
      <w:r>
        <w:t>445(Choline kinase inhibitor) -0</w:t>
      </w:r>
      <w:r w:rsidR="00644CD5">
        <w:t>.</w:t>
      </w:r>
      <w:r>
        <w:t>607(Glucosylceramidase inhibitor) + 0</w:t>
      </w:r>
      <w:r w:rsidR="00644CD5">
        <w:t>.</w:t>
      </w:r>
      <w:r>
        <w:t>1(Transforming protein p21/H-Ras-1 inhibitor) + 0</w:t>
      </w:r>
      <w:r w:rsidR="00644CD5">
        <w:t>.</w:t>
      </w:r>
      <w:r>
        <w:t>237(Rho-associated kinase II inhibitor) + 0</w:t>
      </w:r>
      <w:r w:rsidR="00644CD5">
        <w:t>.</w:t>
      </w:r>
      <w:r>
        <w:t>174(Matrix metalloproteinase 1 inhib</w:t>
      </w:r>
      <w:r>
        <w:t>i</w:t>
      </w:r>
      <w:r>
        <w:t>tor) + 0</w:t>
      </w:r>
      <w:r w:rsidR="00644CD5">
        <w:t>.</w:t>
      </w:r>
      <w:r>
        <w:t>649(Formyl peptide receptor 1 antagonist) -0</w:t>
      </w:r>
      <w:r w:rsidR="00644CD5">
        <w:t>.</w:t>
      </w:r>
      <w:r>
        <w:t>554(3-Dehydroquinate synthase inhibitor) -0</w:t>
      </w:r>
      <w:r w:rsidR="00644CD5">
        <w:t>.</w:t>
      </w:r>
      <w:r>
        <w:t>171(Polo-like kinase-2 inhibitor) -0</w:t>
      </w:r>
      <w:r w:rsidR="00644CD5">
        <w:t>.</w:t>
      </w:r>
      <w:r>
        <w:t>281(Matrix metalloproteinase (membrane-type) inhibitor) + 0</w:t>
      </w:r>
      <w:r w:rsidR="00644CD5">
        <w:t>.</w:t>
      </w:r>
      <w:r>
        <w:t>26(Antibiotic) -0</w:t>
      </w:r>
      <w:r w:rsidR="00644CD5">
        <w:t>.</w:t>
      </w:r>
      <w:r>
        <w:t>712(Beta-1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435(GABA C receptor rho-1 antagonist) -0</w:t>
      </w:r>
      <w:r w:rsidR="00644CD5">
        <w:t>.</w:t>
      </w:r>
      <w:r>
        <w:t>307(CCND3 expression inhibitor) -0</w:t>
      </w:r>
      <w:r w:rsidR="00644CD5">
        <w:t>.</w:t>
      </w:r>
      <w:r>
        <w:t>162(Selectin P antagonist) + 0</w:t>
      </w:r>
      <w:r w:rsidR="00644CD5">
        <w:t>.</w:t>
      </w:r>
      <w:r>
        <w:t>193(Sirtuin inhibitor) -0</w:t>
      </w:r>
      <w:r w:rsidR="00644CD5">
        <w:t>.</w:t>
      </w:r>
      <w:r>
        <w:t>541(Aminopeptidase B inhibitor) -0</w:t>
      </w:r>
      <w:r w:rsidR="00644CD5">
        <w:t>.</w:t>
      </w:r>
      <w:r>
        <w:t>111(Fatty acid elongase inhibitor) + 0</w:t>
      </w:r>
      <w:r w:rsidR="00644CD5">
        <w:t>.</w:t>
      </w:r>
      <w:r>
        <w:t>14(Dopamine D4 antagonist) + 0</w:t>
      </w:r>
      <w:r w:rsidR="00644CD5">
        <w:t>.</w:t>
      </w:r>
      <w:r>
        <w:t>319(Cystathionine beta-synthase inhibitor) + 0</w:t>
      </w:r>
      <w:r w:rsidR="00644CD5">
        <w:t>.</w:t>
      </w:r>
      <w:r>
        <w:t>137(Nicotinic acid receptor 2 agonist) + 0</w:t>
      </w:r>
      <w:r w:rsidR="00644CD5">
        <w:t>.</w:t>
      </w:r>
      <w:r>
        <w:t>149(TIE-2 antagonist) -0</w:t>
      </w:r>
      <w:r w:rsidR="00644CD5">
        <w:t>.</w:t>
      </w:r>
      <w:r>
        <w:t>0961(Adenosine A2b receptor ag</w:t>
      </w:r>
      <w:r>
        <w:t>o</w:t>
      </w:r>
      <w:r>
        <w:t>nist) + 0</w:t>
      </w:r>
      <w:r w:rsidR="00644CD5">
        <w:t>.</w:t>
      </w:r>
      <w:r>
        <w:t>156(Protocollagen prolyl hydroxylase inhibitor) + 0</w:t>
      </w:r>
      <w:r w:rsidR="00644CD5">
        <w:t>.</w:t>
      </w:r>
      <w:r>
        <w:t>515(Oxaloacetate decarboxylase inhibitor) + 0</w:t>
      </w:r>
      <w:r w:rsidR="00644CD5">
        <w:t>.</w:t>
      </w:r>
      <w:r>
        <w:t>898(Neuraminidase inhibitor) + 0</w:t>
      </w:r>
      <w:r w:rsidR="00644CD5">
        <w:t>.</w:t>
      </w:r>
      <w:r>
        <w:t>867(CMP-N-acylneuraminate phosphodiesterase inhibitor) -0</w:t>
      </w:r>
      <w:r w:rsidR="00644CD5">
        <w:t>.</w:t>
      </w:r>
      <w:r>
        <w:t>19(Alcohol deh</w:t>
      </w:r>
      <w:r>
        <w:t>y</w:t>
      </w:r>
      <w:r>
        <w:t>drogenase (NADP+) inhibitor) -0</w:t>
      </w:r>
      <w:r w:rsidR="00644CD5">
        <w:t>.</w:t>
      </w:r>
      <w:r>
        <w:t>498(CYP1B1 inhibitor) + 0</w:t>
      </w:r>
      <w:r w:rsidR="00644CD5">
        <w:t>.</w:t>
      </w:r>
      <w:r>
        <w:t>55(Uridine nucleosidase inhibitor) + 0</w:t>
      </w:r>
      <w:r w:rsidR="00644CD5">
        <w:t>.</w:t>
      </w:r>
      <w:r>
        <w:t>0966(Urinary incontinence treatment) + 0</w:t>
      </w:r>
      <w:r w:rsidR="00644CD5">
        <w:t>.</w:t>
      </w:r>
      <w:r>
        <w:t>3(Beta-glucosidase inhibitor) + 0</w:t>
      </w:r>
      <w:r w:rsidR="00644CD5">
        <w:t>.</w:t>
      </w:r>
      <w:r>
        <w:t>389(CYP4A11 inhibitor) + 0</w:t>
      </w:r>
      <w:r w:rsidR="00644CD5">
        <w:t>.</w:t>
      </w:r>
      <w:r>
        <w:t>161(Carcinogenic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148(Vasopressin 1 antagonist) -0</w:t>
      </w:r>
      <w:r w:rsidR="00644CD5">
        <w:t>.</w:t>
      </w:r>
      <w:r>
        <w:t>201(Dopamine D4 agonist) + 0</w:t>
      </w:r>
      <w:r w:rsidR="00644CD5">
        <w:t>.</w:t>
      </w:r>
      <w:r>
        <w:t>189(CYR61 expression enha</w:t>
      </w:r>
      <w:r>
        <w:t>n</w:t>
      </w:r>
      <w:r>
        <w:t>cer) + 0</w:t>
      </w:r>
      <w:r w:rsidR="00644CD5">
        <w:t>.</w:t>
      </w:r>
      <w:r>
        <w:t>303(Cholesterol ester transfer protein antagonist) + 0</w:t>
      </w:r>
      <w:r w:rsidR="00644CD5">
        <w:t>.</w:t>
      </w:r>
      <w:r>
        <w:t>244(Ca2+/calmodulin-dependent kinase II alpha inhib</w:t>
      </w:r>
      <w:r>
        <w:t>i</w:t>
      </w:r>
      <w:r>
        <w:t>tor) + 0</w:t>
      </w:r>
      <w:r w:rsidR="00644CD5">
        <w:t>.</w:t>
      </w:r>
      <w:r>
        <w:t>11(Prolyl aminopeptidase inhibitor) -0</w:t>
      </w:r>
      <w:r w:rsidR="00644CD5">
        <w:t>.</w:t>
      </w:r>
      <w:r>
        <w:t>458(KRT18 expression enhancer) -0</w:t>
      </w:r>
      <w:r w:rsidR="00644CD5">
        <w:t>.</w:t>
      </w:r>
      <w:r>
        <w:t>0627(Restenosis treatment) + 0</w:t>
      </w:r>
      <w:r w:rsidR="00644CD5">
        <w:t>.</w:t>
      </w:r>
      <w:r>
        <w:t>297(TH expression enhancer) -0</w:t>
      </w:r>
      <w:r w:rsidR="00644CD5">
        <w:t>.</w:t>
      </w:r>
      <w:r>
        <w:t>155(Hyperkinesia) + 0</w:t>
      </w:r>
      <w:r w:rsidR="00644CD5">
        <w:t>.</w:t>
      </w:r>
      <w:r>
        <w:t>355(Antineoplastic (insulinoma)) + 0</w:t>
      </w:r>
      <w:r w:rsidR="00644CD5">
        <w:t>.</w:t>
      </w:r>
      <w:r>
        <w:t>29(CDKN1C expre</w:t>
      </w:r>
      <w:r>
        <w:t>s</w:t>
      </w:r>
      <w:r>
        <w:t>sion enhancer) -0</w:t>
      </w:r>
      <w:r w:rsidR="00644CD5">
        <w:t>.</w:t>
      </w:r>
      <w:r>
        <w:t>106(Protein kinase (CK2) inhibitor) + 0</w:t>
      </w:r>
      <w:r w:rsidR="00644CD5">
        <w:t>.</w:t>
      </w:r>
      <w:r>
        <w:t>237(Membrane permeability enhancer) -0</w:t>
      </w:r>
      <w:r w:rsidR="00644CD5">
        <w:t>.</w:t>
      </w:r>
      <w:r>
        <w:t>318(Helicase E1 (Human papillomavirus) inhibitor) + 0</w:t>
      </w:r>
      <w:r w:rsidR="00644CD5">
        <w:t>.</w:t>
      </w:r>
      <w:r>
        <w:t>0932(Integrin antagonist) -0</w:t>
      </w:r>
      <w:r w:rsidR="00644CD5">
        <w:t>.</w:t>
      </w:r>
      <w:r>
        <w:t>307(Hot flush treatment) + 0</w:t>
      </w:r>
      <w:r w:rsidR="00644CD5">
        <w:t>.</w:t>
      </w:r>
      <w:r>
        <w:t>212(Galactose ox</w:t>
      </w:r>
      <w:r>
        <w:t>i</w:t>
      </w:r>
      <w:r>
        <w:t>dase inhibitor) -0</w:t>
      </w:r>
      <w:r w:rsidR="00644CD5">
        <w:t>.</w:t>
      </w:r>
      <w:r>
        <w:t>19(Carcinogenic</w:t>
      </w:r>
      <w:r w:rsidR="00644CD5">
        <w:t>.</w:t>
      </w:r>
      <w:r>
        <w:t xml:space="preserve"> mouse) -0</w:t>
      </w:r>
      <w:r w:rsidR="00644CD5">
        <w:t>.</w:t>
      </w:r>
      <w:r>
        <w:t>193(Acetoin dehydrogenase inhibitor) -0</w:t>
      </w:r>
      <w:r w:rsidR="00644CD5">
        <w:t>.</w:t>
      </w:r>
      <w:r>
        <w:t>211(Nicotinic neuronal rece</w:t>
      </w:r>
      <w:r>
        <w:t>p</w:t>
      </w:r>
      <w:r>
        <w:t>tor agonist) -0</w:t>
      </w:r>
      <w:r w:rsidR="00644CD5">
        <w:t>.</w:t>
      </w:r>
      <w:r>
        <w:t>195(IFITM1 expression enhancer) + 0</w:t>
      </w:r>
      <w:r w:rsidR="00644CD5">
        <w:t>.</w:t>
      </w:r>
      <w:r>
        <w:t>0968(Baculoviral IAP repeat-containing protein 2 inhibitor) -0</w:t>
      </w:r>
      <w:r w:rsidR="00644CD5">
        <w:t>.</w:t>
      </w:r>
      <w:r>
        <w:t>287(Corticotropin releasing factor antagonist) -0</w:t>
      </w:r>
      <w:r w:rsidR="00644CD5">
        <w:t>.</w:t>
      </w:r>
      <w:r>
        <w:t>276(Dihydroorotate dehydrogenase inhibitor) -0</w:t>
      </w:r>
      <w:r w:rsidR="00644CD5">
        <w:t>.</w:t>
      </w:r>
      <w:r>
        <w:t>0738(CYP11A1 inhibitor) + 0</w:t>
      </w:r>
      <w:r w:rsidR="00644CD5">
        <w:t>.</w:t>
      </w:r>
      <w:r>
        <w:t>0716(Yersiniabactin siderophore biosynthetic protein inhibitor) + 0</w:t>
      </w:r>
      <w:r w:rsidR="00644CD5">
        <w:t>.</w:t>
      </w:r>
      <w:r>
        <w:t>134(Ulcer</w:t>
      </w:r>
      <w:r w:rsidR="00644CD5">
        <w:t>.</w:t>
      </w:r>
      <w:r>
        <w:t xml:space="preserve"> peptic) -0</w:t>
      </w:r>
      <w:r w:rsidR="00644CD5">
        <w:t>.</w:t>
      </w:r>
      <w:r>
        <w:t>145(MGMT expression enhancer) + 0</w:t>
      </w:r>
      <w:r w:rsidR="00644CD5">
        <w:t>.</w:t>
      </w:r>
      <w:r>
        <w:t>0927(Sucrase-isomaltase inhibitor) + 0</w:t>
      </w:r>
      <w:r w:rsidR="00644CD5">
        <w:t>.</w:t>
      </w:r>
      <w:r>
        <w:t>16(Glutamate (mGluR group I) antagonist) + 0</w:t>
      </w:r>
      <w:r w:rsidR="00644CD5">
        <w:t>.</w:t>
      </w:r>
      <w:r>
        <w:t>263(Urotensin II agonist) -0</w:t>
      </w:r>
      <w:r w:rsidR="00644CD5">
        <w:t>.</w:t>
      </w:r>
      <w:r>
        <w:t>0639(Fibrosis treatment) -0</w:t>
      </w:r>
      <w:r w:rsidR="00644CD5">
        <w:t>.</w:t>
      </w:r>
      <w:r>
        <w:t>0699(Chemokine receptor antagonist) -0</w:t>
      </w:r>
      <w:r w:rsidR="00644CD5">
        <w:t>.</w:t>
      </w:r>
      <w:r>
        <w:t>093(Fibrillation</w:t>
      </w:r>
      <w:r w:rsidR="00644CD5">
        <w:t>.</w:t>
      </w:r>
      <w:r>
        <w:t xml:space="preserve"> atrial) -0</w:t>
      </w:r>
      <w:r w:rsidR="00644CD5">
        <w:t>.</w:t>
      </w:r>
      <w:r>
        <w:t>403(N-acetylglucosamine kinase inhibitor) -0</w:t>
      </w:r>
      <w:r w:rsidR="00644CD5">
        <w:t>.</w:t>
      </w:r>
      <w:r>
        <w:t>0757(Keratolytic) -0</w:t>
      </w:r>
      <w:r w:rsidR="00644CD5">
        <w:t>.</w:t>
      </w:r>
      <w:r>
        <w:t xml:space="preserve">0976(Toll-Like receptor 7 agonist) + </w:t>
      </w:r>
      <w:r>
        <w:lastRenderedPageBreak/>
        <w:t>0</w:t>
      </w:r>
      <w:r w:rsidR="00644CD5">
        <w:t>.</w:t>
      </w:r>
      <w:r>
        <w:t>0786(N-Acetylated alpha-linked acidic dipeptidase inhibitor) + 0</w:t>
      </w:r>
      <w:r w:rsidR="00644CD5">
        <w:t>.</w:t>
      </w:r>
      <w:r>
        <w:t>0464(Troponin C inhibitor) -0</w:t>
      </w:r>
      <w:r w:rsidR="00644CD5">
        <w:t>.</w:t>
      </w:r>
      <w:r>
        <w:t>175(Interferon ag</w:t>
      </w:r>
      <w:r>
        <w:t>o</w:t>
      </w:r>
      <w:r>
        <w:t>nist) -0</w:t>
      </w:r>
      <w:r w:rsidR="00644CD5">
        <w:t>.</w:t>
      </w:r>
      <w:r>
        <w:t>282(NAD(P)H dehydrogenase (quinone) 1 inhibitor) -0</w:t>
      </w:r>
      <w:r w:rsidR="00644CD5">
        <w:t>.</w:t>
      </w:r>
      <w:r>
        <w:t>088(cAMP-dependent protein kinase type I-alpha regulatory subunit inhibitor) + 0</w:t>
      </w:r>
      <w:r w:rsidR="00644CD5">
        <w:t>.</w:t>
      </w:r>
      <w:r>
        <w:t>0558(5 Hydroxytryptamine 1E antagonist) + 0</w:t>
      </w:r>
      <w:r w:rsidR="00644CD5">
        <w:t>.</w:t>
      </w:r>
      <w:r>
        <w:t>0473(Antipsoriatic) -0</w:t>
      </w:r>
      <w:r w:rsidR="00644CD5">
        <w:t>.</w:t>
      </w:r>
      <w:r>
        <w:t>231(Peptidyl-prolyl cis-trans isomerase inhibitor) -0</w:t>
      </w:r>
      <w:r w:rsidR="00644CD5">
        <w:t>.</w:t>
      </w:r>
      <w:r>
        <w:t>268(NADH dehydrogenase inhibitor) -0</w:t>
      </w:r>
      <w:r w:rsidR="00644CD5">
        <w:t>.</w:t>
      </w:r>
      <w:r>
        <w:t>157(SKP2 expression inhibitor) + 0</w:t>
      </w:r>
      <w:r w:rsidR="00644CD5">
        <w:t>.</w:t>
      </w:r>
      <w:r>
        <w:t>179(Transcription factor NF kappa B1 inhibitor) + 0</w:t>
      </w:r>
      <w:r w:rsidR="00644CD5">
        <w:t>.</w:t>
      </w:r>
      <w:r>
        <w:t>202(MAP kinase kinase inhibitor) -0</w:t>
      </w:r>
      <w:r w:rsidR="00644CD5">
        <w:t>.</w:t>
      </w:r>
      <w:r>
        <w:t>358(Aspartate carbamoy</w:t>
      </w:r>
      <w:r>
        <w:t>l</w:t>
      </w:r>
      <w:r>
        <w:t>transferase inhibitor) -0</w:t>
      </w:r>
      <w:r w:rsidR="00644CD5">
        <w:t>.</w:t>
      </w:r>
      <w:r>
        <w:t>0566(Vasopressin 1 agonist) + 0</w:t>
      </w:r>
      <w:r w:rsidR="00644CD5">
        <w:t>.</w:t>
      </w:r>
      <w:r>
        <w:t>198(NEDD9 expression enhancer) -0</w:t>
      </w:r>
      <w:r w:rsidR="00644CD5">
        <w:t>.</w:t>
      </w:r>
      <w:r>
        <w:t>178(UGT1A3 su</w:t>
      </w:r>
      <w:r>
        <w:t>b</w:t>
      </w:r>
      <w:r>
        <w:t>strate) -0</w:t>
      </w:r>
      <w:r w:rsidR="00644CD5">
        <w:t>.</w:t>
      </w:r>
      <w:r>
        <w:t>0517(Analgesic</w:t>
      </w:r>
      <w:r w:rsidR="00644CD5">
        <w:t>.</w:t>
      </w:r>
      <w:r>
        <w:t xml:space="preserve"> opioid) -0</w:t>
      </w:r>
      <w:r w:rsidR="00644CD5">
        <w:t>.</w:t>
      </w:r>
      <w:r>
        <w:t>226(Calpain small subunit 1 inhibitor) + 0</w:t>
      </w:r>
      <w:r w:rsidR="00644CD5">
        <w:t>.</w:t>
      </w:r>
      <w:r>
        <w:t>206(HCV NS3/NS4A protease inhib</w:t>
      </w:r>
      <w:r>
        <w:t>i</w:t>
      </w:r>
      <w:r>
        <w:t>tor) + 0</w:t>
      </w:r>
      <w:r w:rsidR="00644CD5">
        <w:t>.</w:t>
      </w:r>
      <w:r>
        <w:t>118(ID1 expression inhibitor) -0</w:t>
      </w:r>
      <w:r w:rsidR="00644CD5">
        <w:t>.</w:t>
      </w:r>
      <w:r>
        <w:t>0746(Endocrine disruptor) + 0</w:t>
      </w:r>
      <w:r w:rsidR="00644CD5">
        <w:t>.</w:t>
      </w:r>
      <w:r>
        <w:t>0868(Toxic) + 0</w:t>
      </w:r>
      <w:r w:rsidR="00644CD5">
        <w:t>.</w:t>
      </w:r>
      <w:r>
        <w:t>0765(Membrane integrity antagonist) -0</w:t>
      </w:r>
      <w:r w:rsidR="00644CD5">
        <w:t>.</w:t>
      </w:r>
      <w:r>
        <w:t>211(Leukotriene B4 receptor 1 antagonist) + 0</w:t>
      </w:r>
      <w:r w:rsidR="00644CD5">
        <w:t>.</w:t>
      </w:r>
      <w:r>
        <w:t>166(Saccharopine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0104(NumHal) + 0</w:t>
      </w:r>
      <w:r w:rsidR="00644CD5">
        <w:t>.</w:t>
      </w:r>
      <w:r>
        <w:t>13(Anthranilate 3-monooxygenase (deaminating) inhibitor) -0</w:t>
      </w:r>
      <w:r w:rsidR="00644CD5">
        <w:t>.</w:t>
      </w:r>
      <w:r>
        <w:t>157(Tripeptidyl-peptidase I inhibitor) + 0</w:t>
      </w:r>
      <w:r w:rsidR="00644CD5">
        <w:t>.</w:t>
      </w:r>
      <w:r>
        <w:t>0861(Spermicide) + 0</w:t>
      </w:r>
      <w:r w:rsidR="00644CD5">
        <w:t>.</w:t>
      </w:r>
      <w:r>
        <w:t>117(TIE antagonist) -0</w:t>
      </w:r>
      <w:r w:rsidR="00644CD5">
        <w:t>.</w:t>
      </w:r>
      <w:r>
        <w:t>141(CDK5/p25 inhibitor) + 0</w:t>
      </w:r>
      <w:r w:rsidR="00644CD5">
        <w:t>.</w:t>
      </w:r>
      <w:r>
        <w:t>0449(Rhodesain inhibitor) -0</w:t>
      </w:r>
      <w:r w:rsidR="00644CD5">
        <w:t>.</w:t>
      </w:r>
      <w:r>
        <w:t>143(Cholesterol synthesis inhibitor) -0</w:t>
      </w:r>
      <w:r w:rsidR="00644CD5">
        <w:t>.</w:t>
      </w:r>
      <w:r>
        <w:t>148(Acetylcholine nicotinic agonist) + 1</w:t>
      </w:r>
      <w:r w:rsidR="00644CD5">
        <w:t>.</w:t>
      </w:r>
      <w:r>
        <w:t>55(Volume^3) + 0</w:t>
      </w:r>
      <w:r w:rsidR="00644CD5">
        <w:t>.</w:t>
      </w:r>
      <w:r>
        <w:t>041(ADAM inhibitor) -0</w:t>
      </w:r>
      <w:r w:rsidR="00644CD5">
        <w:t>.</w:t>
      </w:r>
      <w:r>
        <w:t>0661(CYP1A substrate) + 0</w:t>
      </w:r>
      <w:r w:rsidR="00644CD5">
        <w:t>.</w:t>
      </w:r>
      <w:r>
        <w:t>119(Prostaglandin-E synthase inhibitor) + 0</w:t>
      </w:r>
      <w:r w:rsidR="00644CD5">
        <w:t>.</w:t>
      </w:r>
      <w:r>
        <w:t>0443(Troponin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0665(Nav1.6 sodium channel blocker) -0</w:t>
      </w:r>
      <w:r w:rsidR="00644CD5">
        <w:t>.</w:t>
      </w:r>
      <w:r>
        <w:t>0954(VDR expression enhancer) -0</w:t>
      </w:r>
      <w:r w:rsidR="00644CD5">
        <w:t>.</w:t>
      </w:r>
      <w:r>
        <w:t>0401(BTG1 expression enhancer) -0</w:t>
      </w:r>
      <w:r w:rsidR="00644CD5">
        <w:t>.</w:t>
      </w:r>
      <w:r>
        <w:t>0581(MAP kinase 12 inhibitor) + 0</w:t>
      </w:r>
      <w:r w:rsidR="00644CD5">
        <w:t>.</w:t>
      </w:r>
      <w:r>
        <w:t>0657(Enterocolitis) + 0</w:t>
      </w:r>
      <w:r w:rsidR="00644CD5">
        <w:t>.</w:t>
      </w:r>
      <w:r>
        <w:t>0532(Eye irritation</w:t>
      </w:r>
      <w:r w:rsidR="00644CD5">
        <w:t>.</w:t>
      </w:r>
      <w:r>
        <w:t xml:space="preserve"> moderate) -0</w:t>
      </w:r>
      <w:r w:rsidR="00644CD5">
        <w:t>.</w:t>
      </w:r>
      <w:r>
        <w:t>0327(Protein kinase A anchoring protein 1 inhibitor) + 0</w:t>
      </w:r>
      <w:r w:rsidR="00644CD5">
        <w:t>.</w:t>
      </w:r>
      <w:r>
        <w:t>0835(NF-E2-related factor 2 stimulant) + 0</w:t>
      </w:r>
      <w:r w:rsidR="00644CD5">
        <w:t>.</w:t>
      </w:r>
      <w:r>
        <w:t>0514(Vision disturbance) + 0</w:t>
      </w:r>
      <w:r w:rsidR="00644CD5">
        <w:t>.</w:t>
      </w:r>
      <w:r>
        <w:t>0409(Antineurogenic pain) + 0</w:t>
      </w:r>
      <w:r w:rsidR="00644CD5">
        <w:t>.</w:t>
      </w:r>
      <w:r>
        <w:t>0337(3 Beta-hydroxy-delta 5-steroid dehydrogenase inhibitor) + 0</w:t>
      </w:r>
      <w:r w:rsidR="00644CD5">
        <w:t>.</w:t>
      </w:r>
      <w:r>
        <w:t>0823(SERPINE1 expression enhancer) + 0</w:t>
      </w:r>
      <w:r w:rsidR="00644CD5">
        <w:t>.</w:t>
      </w:r>
      <w:r>
        <w:t>0686(Nav1.8 sodium channel blocker) + 0</w:t>
      </w:r>
      <w:r w:rsidR="00644CD5">
        <w:t>.</w:t>
      </w:r>
      <w:r>
        <w:t>0716(Xaa-Pro dipeptidyl-peptidase inhibitor) -0</w:t>
      </w:r>
      <w:r w:rsidR="00644CD5">
        <w:t>.</w:t>
      </w:r>
      <w:r>
        <w:t>0587(Janus tyrosine kinase 2 inhibitor) -0</w:t>
      </w:r>
      <w:r w:rsidR="00644CD5">
        <w:t>.</w:t>
      </w:r>
      <w:r>
        <w:t>162(CTP synthase inhibitor) + 0</w:t>
      </w:r>
      <w:r w:rsidR="00644CD5">
        <w:t>.</w:t>
      </w:r>
      <w:r>
        <w:t>0225(HIF1A expression inhibitor) -0</w:t>
      </w:r>
      <w:r w:rsidR="00644CD5">
        <w:t>.</w:t>
      </w:r>
      <w:r>
        <w:t>043(Steroid DELTA-isomerase inhibitor) + 0</w:t>
      </w:r>
      <w:r w:rsidR="00644CD5">
        <w:t>.</w:t>
      </w:r>
      <w:r>
        <w:t>0174(Antidiabetic) + 0</w:t>
      </w:r>
      <w:r w:rsidR="00644CD5">
        <w:t>.</w:t>
      </w:r>
      <w:r>
        <w:t>0985(Phosphoenolpyruvate carboxykinase (ATP) inhibitor) -0</w:t>
      </w:r>
      <w:r w:rsidR="00644CD5">
        <w:t>.</w:t>
      </w:r>
      <w:r>
        <w:t>0594(LAMP3 expression inhibitor) + 0</w:t>
      </w:r>
      <w:r w:rsidR="00644CD5">
        <w:t>.</w:t>
      </w:r>
      <w:r>
        <w:t>0293(CYP1B1 substrate) -0</w:t>
      </w:r>
      <w:r w:rsidR="00644CD5">
        <w:t>.</w:t>
      </w:r>
      <w:r>
        <w:t>047(Antiprotozoal (Coccidial)) -0</w:t>
      </w:r>
      <w:r w:rsidR="00644CD5">
        <w:t>.</w:t>
      </w:r>
      <w:r>
        <w:t>0298(Bradykinin B1 receptor antagonist) + 0</w:t>
      </w:r>
      <w:r w:rsidR="00644CD5">
        <w:t>.</w:t>
      </w:r>
      <w:r>
        <w:t>0249(Dysmenorrhea treatment) -0</w:t>
      </w:r>
      <w:r w:rsidR="00644CD5">
        <w:t>.</w:t>
      </w:r>
      <w:r>
        <w:t>065(Prostaglandin D2 antagonist) -0</w:t>
      </w:r>
      <w:r w:rsidR="00644CD5">
        <w:t>.</w:t>
      </w:r>
      <w:r>
        <w:t>0808(Procollagen C-endopeptidase inhibitor) -0</w:t>
      </w:r>
      <w:r w:rsidR="00644CD5">
        <w:t>.</w:t>
      </w:r>
      <w:r>
        <w:t>0424(Purinergic P2 antagonist) + 0</w:t>
      </w:r>
      <w:r w:rsidR="00644CD5">
        <w:t>.</w:t>
      </w:r>
      <w:r>
        <w:t>0227(Opioid delta 1 receptor antagonist) -0</w:t>
      </w:r>
      <w:r w:rsidR="00644CD5">
        <w:t>.</w:t>
      </w:r>
      <w:r>
        <w:t>023(Preterm labor treatment) + 0</w:t>
      </w:r>
      <w:r w:rsidR="00644CD5">
        <w:t>.</w:t>
      </w:r>
      <w:r>
        <w:t>104(Prostaglandin agonist) + 0</w:t>
      </w:r>
      <w:r w:rsidR="00644CD5">
        <w:t>.</w:t>
      </w:r>
      <w:r>
        <w:t>0327(5 Hydroxytryptamine 1 agonist) -0</w:t>
      </w:r>
      <w:r w:rsidR="00644CD5">
        <w:t>.</w:t>
      </w:r>
      <w:r>
        <w:t>061(Inner centromere protein inhibitor) -0</w:t>
      </w:r>
      <w:r w:rsidR="00644CD5">
        <w:t>.</w:t>
      </w:r>
      <w:r>
        <w:t>0294(Palpitation) -0</w:t>
      </w:r>
      <w:r w:rsidR="00644CD5">
        <w:t>.</w:t>
      </w:r>
      <w:r>
        <w:t>0179(Prostaglandin F2 alpha antagonist) -0</w:t>
      </w:r>
      <w:r w:rsidR="00644CD5">
        <w:t>.</w:t>
      </w:r>
      <w:r>
        <w:t>0716(Rotamase (FKBP14) inhibitor) + 0</w:t>
      </w:r>
      <w:r w:rsidR="00644CD5">
        <w:t>.</w:t>
      </w:r>
      <w:r>
        <w:t>0182(Sucrose-phosphate synthase inhibitor) + 0</w:t>
      </w:r>
      <w:r w:rsidR="00644CD5">
        <w:t>.</w:t>
      </w:r>
      <w:r>
        <w:t>0181(Carbonic anhydrase XII inhibitor) -0</w:t>
      </w:r>
      <w:r w:rsidR="00644CD5">
        <w:t>.</w:t>
      </w:r>
      <w:r>
        <w:t>0107(Antihypertensive) -0</w:t>
      </w:r>
      <w:r w:rsidR="00644CD5">
        <w:t>.</w:t>
      </w:r>
      <w:r>
        <w:t>0516(Ubiquitin-protein ligase inhibitor) -0</w:t>
      </w:r>
      <w:r w:rsidR="00644CD5">
        <w:t>.</w:t>
      </w:r>
      <w:r>
        <w:t>0273(Carcinogenic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0144(Macrophage colony-stimulating factor 1 receptor antagonist) + 0</w:t>
      </w:r>
      <w:r w:rsidR="00644CD5">
        <w:t>.</w:t>
      </w:r>
      <w:r>
        <w:t>0236(Carcinogenic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+ 0</w:t>
      </w:r>
      <w:r w:rsidR="00644CD5">
        <w:t>.</w:t>
      </w:r>
      <w:r>
        <w:t>0765(N-acylneuraminate cytidylyltransferase inhibitor) -0</w:t>
      </w:r>
      <w:r w:rsidR="00644CD5">
        <w:t>.</w:t>
      </w:r>
      <w:r>
        <w:t>0114(Protein kinase A anchoring protein 2 inhibitor) -0</w:t>
      </w:r>
      <w:r w:rsidR="00644CD5">
        <w:t>.</w:t>
      </w:r>
      <w:r>
        <w:t>0192(Carcinogenic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012(Neurokinin antagonist) + 0</w:t>
      </w:r>
      <w:r w:rsidR="00644CD5">
        <w:t>.</w:t>
      </w:r>
      <w:r>
        <w:t>0143(Lysase inhibitor) + 0</w:t>
      </w:r>
      <w:r w:rsidR="00644CD5">
        <w:t>.</w:t>
      </w:r>
      <w:r>
        <w:t>0456(Linoleate isomerase inhibitor) + 0</w:t>
      </w:r>
      <w:r w:rsidR="00644CD5">
        <w:t>.</w:t>
      </w:r>
      <w:r>
        <w:t>00941(Proteasome subunit beta type-5 inhibitor) -0</w:t>
      </w:r>
      <w:r w:rsidR="00644CD5">
        <w:t>.</w:t>
      </w:r>
      <w:r>
        <w:t>0091(Potassium channel intermediate-conductance Ca-activated 4 blocker) -0</w:t>
      </w:r>
      <w:r w:rsidR="00644CD5">
        <w:t>.</w:t>
      </w:r>
      <w:r>
        <w:t>00985(Atrial natriuretic peptide antagonist) + 0</w:t>
      </w:r>
      <w:r w:rsidR="00644CD5">
        <w:t>.</w:t>
      </w:r>
      <w:r>
        <w:t>0075(Glutamate (mGluR) agonist) -0</w:t>
      </w:r>
      <w:r w:rsidR="00644CD5">
        <w:t>.</w:t>
      </w:r>
      <w:r>
        <w:t>0206(Antihypertriglyceridemic) -0</w:t>
      </w:r>
      <w:r w:rsidR="00644CD5">
        <w:t>.</w:t>
      </w:r>
      <w:r>
        <w:t>0268(Melatonin 2 agonist) -0</w:t>
      </w:r>
      <w:r w:rsidR="00644CD5">
        <w:t>.</w:t>
      </w:r>
      <w:r>
        <w:t>00741(T cell receptor antag</w:t>
      </w:r>
      <w:r>
        <w:t>o</w:t>
      </w:r>
      <w:r>
        <w:t>nist) -0</w:t>
      </w:r>
      <w:r w:rsidR="00644CD5">
        <w:t>.</w:t>
      </w:r>
      <w:r>
        <w:t>00844(Sigma receptor antagonist) -0</w:t>
      </w:r>
      <w:r w:rsidR="00644CD5">
        <w:t>.</w:t>
      </w:r>
      <w:r>
        <w:t>00524(Hyponatremia) + 0</w:t>
      </w:r>
      <w:r w:rsidR="00644CD5">
        <w:t>.</w:t>
      </w:r>
      <w:r>
        <w:t>00895(Intermittent claudication treatment) -0</w:t>
      </w:r>
      <w:r w:rsidR="00644CD5">
        <w:t>.</w:t>
      </w:r>
      <w:r>
        <w:t>00657(G0S2 expression enhancer) + 0</w:t>
      </w:r>
      <w:r w:rsidR="00644CD5">
        <w:t>.</w:t>
      </w:r>
      <w:r>
        <w:t>00414(Indoleacetaldoxime dehydratase inhibitor) -0</w:t>
      </w:r>
      <w:r w:rsidR="00644CD5">
        <w:t>.</w:t>
      </w:r>
      <w:r>
        <w:t>00636(Fatty acid tran</w:t>
      </w:r>
      <w:r>
        <w:t>s</w:t>
      </w:r>
      <w:r>
        <w:t>port protein 4 inhibitor) + 0</w:t>
      </w:r>
      <w:r w:rsidR="00644CD5">
        <w:t>.</w:t>
      </w:r>
      <w:r>
        <w:t>00216(CYP1A1 substrate) -0</w:t>
      </w:r>
      <w:r w:rsidR="00644CD5">
        <w:t>.</w:t>
      </w:r>
      <w:r>
        <w:t>00598(Diacylglycerol kinase inhibitor) + 5</w:t>
      </w:r>
      <w:r w:rsidR="00644CD5">
        <w:t>.</w:t>
      </w:r>
      <w:r>
        <w:t>47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158(CYP2D6 substrate) -0</w:t>
      </w:r>
      <w:r w:rsidR="00644CD5">
        <w:t>.</w:t>
      </w:r>
      <w:r>
        <w:t>918(Cytosol alanyl aminopeptidase inhibitor) + 0</w:t>
      </w:r>
      <w:r w:rsidR="00644CD5">
        <w:t>.</w:t>
      </w:r>
      <w:r>
        <w:t>151(NumAromAtoms) + 0</w:t>
      </w:r>
      <w:r w:rsidR="00644CD5">
        <w:t>.</w:t>
      </w:r>
      <w:r>
        <w:t>283(Agranulocytosis) -0</w:t>
      </w:r>
      <w:r w:rsidR="00644CD5">
        <w:t>.</w:t>
      </w:r>
      <w:r>
        <w:t>151(MAP kinase kinase 2 inhibitor) + 0</w:t>
      </w:r>
      <w:r w:rsidR="00644CD5">
        <w:t>.</w:t>
      </w:r>
      <w:r>
        <w:t>0456(Carnitine palmitoyltransferase inhibitor) -0</w:t>
      </w:r>
      <w:r w:rsidR="00644CD5">
        <w:t>.</w:t>
      </w:r>
      <w:r>
        <w:t>396(HCV NS5B polymerase inhibitor) -0</w:t>
      </w:r>
      <w:r w:rsidR="00644CD5">
        <w:t>.</w:t>
      </w:r>
      <w:r>
        <w:t>0632(QT interval prolongation) -0</w:t>
      </w:r>
      <w:r w:rsidR="00644CD5">
        <w:t>.</w:t>
      </w:r>
      <w:r>
        <w:t>505(Platelet antagonist) + 0</w:t>
      </w:r>
      <w:r w:rsidR="00644CD5">
        <w:t>.</w:t>
      </w:r>
      <w:r>
        <w:t>26(Carboxypeptidase U inhibitor) + 0</w:t>
      </w:r>
      <w:r w:rsidR="00644CD5">
        <w:t>.</w:t>
      </w:r>
      <w:r>
        <w:t>537(Arrhythmogenic) -1</w:t>
      </w:r>
      <w:r w:rsidR="00644CD5">
        <w:t>.</w:t>
      </w:r>
      <w:r>
        <w:t>12(Amylo-alpha-1</w:t>
      </w:r>
      <w:r w:rsidR="00644CD5">
        <w:t>.</w:t>
      </w:r>
      <w:r>
        <w:t>6-glucosidase inhibitor) -0</w:t>
      </w:r>
      <w:r w:rsidR="00644CD5">
        <w:t>.</w:t>
      </w:r>
      <w:r>
        <w:t>718(Obsessive-compulsive disorder treatment) + 0</w:t>
      </w:r>
      <w:r w:rsidR="00644CD5">
        <w:t>.</w:t>
      </w:r>
      <w:r>
        <w:t>159(Respiratory distress syndrome treatment) + 0</w:t>
      </w:r>
      <w:r w:rsidR="00644CD5">
        <w:t>.</w:t>
      </w:r>
      <w:r>
        <w:t>208(Gametolysin inhibitor) -0</w:t>
      </w:r>
      <w:r w:rsidR="00644CD5">
        <w:t>.</w:t>
      </w:r>
      <w:r>
        <w:t>149(Antiemphysemic) -0</w:t>
      </w:r>
      <w:r w:rsidR="00644CD5">
        <w:t>.</w:t>
      </w:r>
      <w:r>
        <w:t>597(Glutamate dehydrogenase inhibitor) + 0</w:t>
      </w:r>
      <w:r w:rsidR="00644CD5">
        <w:t>.</w:t>
      </w:r>
      <w:r>
        <w:t>236(cAMP-dependent protein kinase alpha catalytic subunit inhibitor) + 1</w:t>
      </w:r>
      <w:r w:rsidR="00644CD5">
        <w:t>.</w:t>
      </w:r>
      <w:r>
        <w:t>21(2-Acylglycerol O-acyltransferase inhibitor) -0</w:t>
      </w:r>
      <w:r w:rsidR="00644CD5">
        <w:t>.</w:t>
      </w:r>
      <w:r>
        <w:t>104(NumAcceptor) + 0</w:t>
      </w:r>
      <w:r w:rsidR="00644CD5">
        <w:t>.</w:t>
      </w:r>
      <w:r>
        <w:t>351(Respiratory analeptic) -1</w:t>
      </w:r>
      <w:r w:rsidR="00644CD5">
        <w:t>.</w:t>
      </w:r>
      <w:r>
        <w:t>01(Shaker potassium channel blocker) + 0</w:t>
      </w:r>
      <w:r w:rsidR="00644CD5">
        <w:t>.</w:t>
      </w:r>
      <w:r>
        <w:t>563(Gynecological disorders treatment) + 0</w:t>
      </w:r>
      <w:r w:rsidR="00644CD5">
        <w:t>.</w:t>
      </w:r>
      <w:r>
        <w:t>143(Lipophilicity^2) + 0</w:t>
      </w:r>
      <w:r w:rsidR="00644CD5">
        <w:t>.</w:t>
      </w:r>
      <w:r>
        <w:t>413(Dyslipidemia) + 0</w:t>
      </w:r>
      <w:r w:rsidR="00644CD5">
        <w:t>.</w:t>
      </w:r>
      <w:r>
        <w:t>204(Sterol 3-beta-glucosyltransferase inhib</w:t>
      </w:r>
      <w:r>
        <w:t>i</w:t>
      </w:r>
      <w:r>
        <w:t>tor) -1</w:t>
      </w:r>
      <w:r w:rsidR="00644CD5">
        <w:t>.</w:t>
      </w:r>
      <w:r>
        <w:t>32(MAO B inhibitor) -0</w:t>
      </w:r>
      <w:r w:rsidR="00644CD5">
        <w:t>.</w:t>
      </w:r>
      <w:r>
        <w:t>448(MT1G expression enhancer) -1</w:t>
      </w:r>
      <w:r w:rsidR="00644CD5">
        <w:t>.</w:t>
      </w:r>
      <w:r>
        <w:t>18(Leukopenia) + 0</w:t>
      </w:r>
      <w:r w:rsidR="00644CD5">
        <w:t>.</w:t>
      </w:r>
      <w:r>
        <w:t>434(NR0B2 expression e</w:t>
      </w:r>
      <w:r>
        <w:t>n</w:t>
      </w:r>
      <w:r>
        <w:t>hancer) + 0</w:t>
      </w:r>
      <w:r w:rsidR="00644CD5">
        <w:t>.</w:t>
      </w:r>
      <w:r>
        <w:t>535(Potassium channel Kv1.1 blocker) + 0</w:t>
      </w:r>
      <w:r w:rsidR="00644CD5">
        <w:t>.</w:t>
      </w:r>
      <w:r>
        <w:t>193(Cyclic nucleotide specific phosphodiesterase inhibitor) -0</w:t>
      </w:r>
      <w:r w:rsidR="00644CD5">
        <w:t>.</w:t>
      </w:r>
      <w:r>
        <w:t>534(Pyruvate dehydrogenase kinase 1 inhibitor) + 0</w:t>
      </w:r>
      <w:r w:rsidR="00644CD5">
        <w:t>.</w:t>
      </w:r>
      <w:r>
        <w:t>494(Carcinogenic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418(Growth hormone releasing factor agonist) + 1</w:t>
      </w:r>
      <w:r w:rsidR="00644CD5">
        <w:t>.</w:t>
      </w:r>
      <w:r>
        <w:t>74(Ether-a-go-go potassium channel 1 blocker) -0</w:t>
      </w:r>
      <w:r w:rsidR="00644CD5">
        <w:t>.</w:t>
      </w:r>
      <w:r>
        <w:t>214(Prostatic (benign) hyperplasia treatment) + 1</w:t>
      </w:r>
      <w:r w:rsidR="00644CD5">
        <w:t>.</w:t>
      </w:r>
      <w:r>
        <w:t>93(Carbonic anhydrase XIV inhibitor) -0</w:t>
      </w:r>
      <w:r w:rsidR="00644CD5">
        <w:t>.</w:t>
      </w:r>
      <w:r>
        <w:t>801(Rotamase (FKBP14) inhibitor) + 0</w:t>
      </w:r>
      <w:r w:rsidR="00644CD5">
        <w:t>.</w:t>
      </w:r>
      <w:r>
        <w:t>276(Ceramide gluc</w:t>
      </w:r>
      <w:r>
        <w:t>o</w:t>
      </w:r>
      <w:r>
        <w:t>syltransferase inhibitor) -0</w:t>
      </w:r>
      <w:r w:rsidR="00644CD5">
        <w:t>.</w:t>
      </w:r>
      <w:r>
        <w:t>103(Aggrecanase 2 inhibitor) -1</w:t>
      </w:r>
      <w:r w:rsidR="00644CD5">
        <w:t>.</w:t>
      </w:r>
      <w:r>
        <w:t>06(Histamine H2 receptor agonist) -0</w:t>
      </w:r>
      <w:r w:rsidR="00644CD5">
        <w:t>.</w:t>
      </w:r>
      <w:r>
        <w:t>414(Carcinogenic) -</w:t>
      </w:r>
      <w:r>
        <w:lastRenderedPageBreak/>
        <w:t>0</w:t>
      </w:r>
      <w:r w:rsidR="00644CD5">
        <w:t>.</w:t>
      </w:r>
      <w:r>
        <w:t>311(Antimetastatic) -0</w:t>
      </w:r>
      <w:r w:rsidR="00644CD5">
        <w:t>.</w:t>
      </w:r>
      <w:r>
        <w:t>603(L lactate dehydrogenase inhibitor) -1</w:t>
      </w:r>
      <w:r w:rsidR="00644CD5">
        <w:t>.</w:t>
      </w:r>
      <w:r>
        <w:t>38(3-Dehydroquinate synthase inhibitor) -0</w:t>
      </w:r>
      <w:r w:rsidR="00644CD5">
        <w:t>.</w:t>
      </w:r>
      <w:r>
        <w:t>564(Antiuremic) -0</w:t>
      </w:r>
      <w:r w:rsidR="00644CD5">
        <w:t>.</w:t>
      </w:r>
      <w:r>
        <w:t>363(Nucleotide-binding oligomerization domain-containing protein 2 inhibitor) + 0</w:t>
      </w:r>
      <w:r w:rsidR="00644CD5">
        <w:t>.</w:t>
      </w:r>
      <w:r>
        <w:t>151(Hypercalcaemic) + 0</w:t>
      </w:r>
      <w:r w:rsidR="00644CD5">
        <w:t>.</w:t>
      </w:r>
      <w:r>
        <w:t>745(CDC-like kinase 3 inhibitor) + 0</w:t>
      </w:r>
      <w:r w:rsidR="00644CD5">
        <w:t>.</w:t>
      </w:r>
      <w:r>
        <w:t>454(Dyskinesia) + 0</w:t>
      </w:r>
      <w:r w:rsidR="00644CD5">
        <w:t>.</w:t>
      </w:r>
      <w:r>
        <w:t>524(Sirtuin 2 inhibitor) + 0</w:t>
      </w:r>
      <w:r w:rsidR="00644CD5">
        <w:t>.</w:t>
      </w:r>
      <w:r>
        <w:t>73(Pneumotoxic) + 8(Volume) + 1</w:t>
      </w:r>
      <w:r w:rsidR="00644CD5">
        <w:t>.</w:t>
      </w:r>
      <w:r>
        <w:t>22((R)-aminopropanol dehydrogenase inhibitor) + 0</w:t>
      </w:r>
      <w:r w:rsidR="00644CD5">
        <w:t>.</w:t>
      </w:r>
      <w:r>
        <w:t>166(Antidiabetic sympt</w:t>
      </w:r>
      <w:r>
        <w:t>o</w:t>
      </w:r>
      <w:r>
        <w:t>matic) + 0</w:t>
      </w:r>
      <w:r w:rsidR="00644CD5">
        <w:t>.</w:t>
      </w:r>
      <w:r>
        <w:t>562(Estrogen beta receptor agonist) -0</w:t>
      </w:r>
      <w:r w:rsidR="00644CD5">
        <w:t>.</w:t>
      </w:r>
      <w:r>
        <w:t>23(Apical sodium codependent bile acid transporter inhibitor) + 0</w:t>
      </w:r>
      <w:r w:rsidR="00644CD5">
        <w:t>.</w:t>
      </w:r>
      <w:r>
        <w:t>516(CXCL12 expression enhancer) + 0</w:t>
      </w:r>
      <w:r w:rsidR="00644CD5">
        <w:t>.</w:t>
      </w:r>
      <w:r>
        <w:t>343(T cell inhibitor) -0</w:t>
      </w:r>
      <w:r w:rsidR="00644CD5">
        <w:t>.</w:t>
      </w:r>
      <w:r>
        <w:t>312(Steroid 17-alpha-hydroxylase/17</w:t>
      </w:r>
      <w:r w:rsidR="00644CD5">
        <w:t>.</w:t>
      </w:r>
      <w:r>
        <w:t>20 lyase inhib</w:t>
      </w:r>
      <w:r>
        <w:t>i</w:t>
      </w:r>
      <w:r>
        <w:t>tor) + 0</w:t>
      </w:r>
      <w:r w:rsidR="00644CD5">
        <w:t>.</w:t>
      </w:r>
      <w:r>
        <w:t>708(Collagenase inhibitor) + 11</w:t>
      </w:r>
      <w:r w:rsidR="00644CD5">
        <w:t>.</w:t>
      </w:r>
      <w:r>
        <w:t>1(Lipophilicity) -0</w:t>
      </w:r>
      <w:r w:rsidR="00644CD5">
        <w:t>.</w:t>
      </w:r>
      <w:r>
        <w:t>797(Cholesterol antagonist) -0</w:t>
      </w:r>
      <w:r w:rsidR="00644CD5">
        <w:t>.</w:t>
      </w:r>
      <w:r>
        <w:t>321(Amiloride-sensitive cation channel 1 blocker) -0</w:t>
      </w:r>
      <w:r w:rsidR="00644CD5">
        <w:t>.</w:t>
      </w:r>
      <w:r>
        <w:t>489(Antiprotozoal (Trichomonas)) + 0</w:t>
      </w:r>
      <w:r w:rsidR="00644CD5">
        <w:t>.</w:t>
      </w:r>
      <w:r>
        <w:t>541(Squalene epoxidase inhibitor) -0</w:t>
      </w:r>
      <w:r w:rsidR="00644CD5">
        <w:t>.</w:t>
      </w:r>
      <w:r>
        <w:t>216(Antineoplastic (renal cancer)) + 0</w:t>
      </w:r>
      <w:r w:rsidR="00644CD5">
        <w:t>.</w:t>
      </w:r>
      <w:r>
        <w:t>302(Huntington's disease treatment) -0</w:t>
      </w:r>
      <w:r w:rsidR="00644CD5">
        <w:t>.</w:t>
      </w:r>
      <w:r>
        <w:t>147(Restenosis treatment) -1</w:t>
      </w:r>
      <w:r w:rsidR="00644CD5">
        <w:t>.</w:t>
      </w:r>
      <w:r>
        <w:t>52(Sigma 2 receptor antagonist) -0</w:t>
      </w:r>
      <w:r w:rsidR="00644CD5">
        <w:t>.</w:t>
      </w:r>
      <w:r>
        <w:t>12(KPNB1 expression inhibitor) + 0</w:t>
      </w:r>
      <w:r w:rsidR="00644CD5">
        <w:t>.</w:t>
      </w:r>
      <w:r>
        <w:t>145(MW) + 0</w:t>
      </w:r>
      <w:r w:rsidR="00644CD5">
        <w:t>.</w:t>
      </w:r>
      <w:r>
        <w:t>501(Cytidine deaminase inhibitor) + 0</w:t>
      </w:r>
      <w:r w:rsidR="00644CD5">
        <w:t>.</w:t>
      </w:r>
      <w:r>
        <w:t>798(Colony stimulating factor agonist) -0</w:t>
      </w:r>
      <w:r w:rsidR="00644CD5">
        <w:t>.</w:t>
      </w:r>
      <w:r>
        <w:t>887(Neuropathy treatment) -0</w:t>
      </w:r>
      <w:r w:rsidR="00644CD5">
        <w:t>.</w:t>
      </w:r>
      <w:r>
        <w:t>31(Catalase stimulant) + 0</w:t>
      </w:r>
      <w:r w:rsidR="00644CD5">
        <w:t>.</w:t>
      </w:r>
      <w:r>
        <w:t>147(Prostaglandin-E2 9-reductase inhibitor) + 0</w:t>
      </w:r>
      <w:r w:rsidR="00644CD5">
        <w:t>.</w:t>
      </w:r>
      <w:r>
        <w:t>895(Thromboxane A2 antagonist) + 0</w:t>
      </w:r>
      <w:r w:rsidR="00644CD5">
        <w:t>.</w:t>
      </w:r>
      <w:r>
        <w:t>408(15-Lipoxygenase 2 i</w:t>
      </w:r>
      <w:r>
        <w:t>n</w:t>
      </w:r>
      <w:r>
        <w:t>hibitor) -0</w:t>
      </w:r>
      <w:r w:rsidR="00644CD5">
        <w:t>.</w:t>
      </w:r>
      <w:r>
        <w:t>639(Chymotrypsin inhibitor) + 0</w:t>
      </w:r>
      <w:r w:rsidR="00644CD5">
        <w:t>.</w:t>
      </w:r>
      <w:r>
        <w:t>246(Biliary tract disorders treatment) -0</w:t>
      </w:r>
      <w:r w:rsidR="00644CD5">
        <w:t>.</w:t>
      </w:r>
      <w:r>
        <w:t>176(Keratolytic) -14</w:t>
      </w:r>
      <w:r w:rsidR="00644CD5">
        <w:t>.</w:t>
      </w:r>
      <w:r>
        <w:t>8(Volume^2) -0</w:t>
      </w:r>
      <w:r w:rsidR="00644CD5">
        <w:t>.</w:t>
      </w:r>
      <w:r>
        <w:t>0949(COL1A1 expression enhancer) -0</w:t>
      </w:r>
      <w:r w:rsidR="00644CD5">
        <w:t>.</w:t>
      </w:r>
      <w:r>
        <w:t>402(CTGF expression inhibitor) + 0</w:t>
      </w:r>
      <w:r w:rsidR="00644CD5">
        <w:t>.</w:t>
      </w:r>
      <w:r>
        <w:t>687(Geranyltranstransferase inhibitor) + 0</w:t>
      </w:r>
      <w:r w:rsidR="00644CD5">
        <w:t>.</w:t>
      </w:r>
      <w:r>
        <w:t>194(Myocarditis) -0</w:t>
      </w:r>
      <w:r w:rsidR="00644CD5">
        <w:t>.</w:t>
      </w:r>
      <w:r>
        <w:t>26(Excitatory amino acid transporter 2 inhibitor) -0</w:t>
      </w:r>
      <w:r w:rsidR="00644CD5">
        <w:t>.</w:t>
      </w:r>
      <w:r>
        <w:t>61(Carcinogenic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143(Troponin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132(Paranoia) + 0</w:t>
      </w:r>
      <w:r w:rsidR="00644CD5">
        <w:t>.</w:t>
      </w:r>
      <w:r>
        <w:t>352(Bradycardic) -0</w:t>
      </w:r>
      <w:r w:rsidR="00644CD5">
        <w:t>.</w:t>
      </w:r>
      <w:r>
        <w:t>109(Gastroesophageal reflux disease treatment) -1</w:t>
      </w:r>
      <w:r w:rsidR="00644CD5">
        <w:t>.</w:t>
      </w:r>
      <w:r>
        <w:t>46(Orotate phosphoribosyltransferase inhib</w:t>
      </w:r>
      <w:r>
        <w:t>i</w:t>
      </w:r>
      <w:r>
        <w:t>tor) + 0</w:t>
      </w:r>
      <w:r w:rsidR="00644CD5">
        <w:t>.</w:t>
      </w:r>
      <w:r>
        <w:t>215(Carcinogenic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176(NumPositive) -0</w:t>
      </w:r>
      <w:r w:rsidR="00644CD5">
        <w:t>.</w:t>
      </w:r>
      <w:r>
        <w:t>532(AKR1C1 expression enhancer) -1</w:t>
      </w:r>
      <w:r w:rsidR="00644CD5">
        <w:t>.</w:t>
      </w:r>
      <w:r>
        <w:t>08(Histone-lysine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321(Serine/threonine-protein kinase WEE1 inhibitor) + 0</w:t>
      </w:r>
      <w:r w:rsidR="00644CD5">
        <w:t>.</w:t>
      </w:r>
      <w:r>
        <w:t>383(Opioid kappa receptor agonist) + 0</w:t>
      </w:r>
      <w:r w:rsidR="00644CD5">
        <w:t>.</w:t>
      </w:r>
      <w:r>
        <w:t>184(BCL2L1 expression inhibitor) + 0</w:t>
      </w:r>
      <w:r w:rsidR="00644CD5">
        <w:t>.</w:t>
      </w:r>
      <w:r>
        <w:t>314(Hematotoxic) + 0</w:t>
      </w:r>
      <w:r w:rsidR="00644CD5">
        <w:t>.</w:t>
      </w:r>
      <w:r>
        <w:t>4(Ribosomal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611(CYP2G1 substrate) + 0</w:t>
      </w:r>
      <w:r w:rsidR="00644CD5">
        <w:t>.</w:t>
      </w:r>
      <w:r>
        <w:t>214(Chronic obstructive pu</w:t>
      </w:r>
      <w:r>
        <w:t>l</w:t>
      </w:r>
      <w:r>
        <w:t>monary disease treatment) -0</w:t>
      </w:r>
      <w:r w:rsidR="00644CD5">
        <w:t>.</w:t>
      </w:r>
      <w:r>
        <w:t>335(Adenosylhomocysteine nucleosidase inhibitor) + 0</w:t>
      </w:r>
      <w:r w:rsidR="00644CD5">
        <w:t>.</w:t>
      </w:r>
      <w:r>
        <w:t>226(Antineoplastic (colon ca</w:t>
      </w:r>
      <w:r>
        <w:t>n</w:t>
      </w:r>
      <w:r>
        <w:t>cer)) + 0</w:t>
      </w:r>
      <w:r w:rsidR="00644CD5">
        <w:t>.</w:t>
      </w:r>
      <w:r>
        <w:t>756(IL4 expression enhancer) -0</w:t>
      </w:r>
      <w:r w:rsidR="00644CD5">
        <w:t>.</w:t>
      </w:r>
      <w:r>
        <w:t>568(DNA repair enzyme inhibitor) -0</w:t>
      </w:r>
      <w:r w:rsidR="00644CD5">
        <w:t>.</w:t>
      </w:r>
      <w:r>
        <w:t>176(Melatonin antagonist) + 0</w:t>
      </w:r>
      <w:r w:rsidR="00644CD5">
        <w:t>.</w:t>
      </w:r>
      <w:r>
        <w:t>283(Phosphate transporter inhibitor) + 0</w:t>
      </w:r>
      <w:r w:rsidR="00644CD5">
        <w:t>.</w:t>
      </w:r>
      <w:r>
        <w:t>438(BCL2 expression inhibitor) -0</w:t>
      </w:r>
      <w:r w:rsidR="00644CD5">
        <w:t>.</w:t>
      </w:r>
      <w:r>
        <w:t>375(MAP3K7 inhibitor) -0</w:t>
      </w:r>
      <w:r w:rsidR="00644CD5">
        <w:t>.</w:t>
      </w:r>
      <w:r>
        <w:t>523(Psychosexual dysfunction treatment) -0</w:t>
      </w:r>
      <w:r w:rsidR="00644CD5">
        <w:t>.</w:t>
      </w:r>
      <w:r>
        <w:t>383(Ribosomal protein S6 kinase alpha 1 inhibitor) -0</w:t>
      </w:r>
      <w:r w:rsidR="00644CD5">
        <w:t>.</w:t>
      </w:r>
      <w:r>
        <w:t>519(Protease (Human cytomegalovirus) inhibitor) -0</w:t>
      </w:r>
      <w:r w:rsidR="00644CD5">
        <w:t>.</w:t>
      </w:r>
      <w:r>
        <w:t>232(Matrix metalloproteinase 1 (membrane-type) inhibitor) -0</w:t>
      </w:r>
      <w:r w:rsidR="00644CD5">
        <w:t>.</w:t>
      </w:r>
      <w:r>
        <w:t>389(Antiacne) + 0</w:t>
      </w:r>
      <w:r w:rsidR="00644CD5">
        <w:t>.</w:t>
      </w:r>
      <w:r>
        <w:t>122(Histone deacetylase 6 inhibitor) -0</w:t>
      </w:r>
      <w:r w:rsidR="00644CD5">
        <w:t>.</w:t>
      </w:r>
      <w:r>
        <w:t>662(Phosphoglycolate phosphatase inhibitor) -0</w:t>
      </w:r>
      <w:r w:rsidR="00644CD5">
        <w:t>.</w:t>
      </w:r>
      <w:r>
        <w:t>248(Dopamine D1A antag</w:t>
      </w:r>
      <w:r>
        <w:t>o</w:t>
      </w:r>
      <w:r>
        <w:t>nist) -0</w:t>
      </w:r>
      <w:r w:rsidR="00644CD5">
        <w:t>.</w:t>
      </w:r>
      <w:r>
        <w:t>193(Aminopeptidase A inhibitor) + 0</w:t>
      </w:r>
      <w:r w:rsidR="00644CD5">
        <w:t>.</w:t>
      </w:r>
      <w:r>
        <w:t>14(CYP3A5 expression enhancer) + 0</w:t>
      </w:r>
      <w:r w:rsidR="00644CD5">
        <w:t>.</w:t>
      </w:r>
      <w:r>
        <w:t>305(Alpha galactosidase inhibitor) + 0</w:t>
      </w:r>
      <w:r w:rsidR="00644CD5">
        <w:t>.</w:t>
      </w:r>
      <w:r>
        <w:t>79(MAP kinase signal-integrating kinase 1 inhibitor) + 0</w:t>
      </w:r>
      <w:r w:rsidR="00644CD5">
        <w:t>.</w:t>
      </w:r>
      <w:r>
        <w:t>255(Cytosolic phospholipase A2 inhibitor) -0</w:t>
      </w:r>
      <w:r w:rsidR="00644CD5">
        <w:t>.</w:t>
      </w:r>
      <w:r>
        <w:t>766(Histone deacetylase 11 inhibitor) + 0</w:t>
      </w:r>
      <w:r w:rsidR="00644CD5">
        <w:t>.</w:t>
      </w:r>
      <w:r>
        <w:t>454(Ulceration) + 0</w:t>
      </w:r>
      <w:r w:rsidR="00644CD5">
        <w:t>.</w:t>
      </w:r>
      <w:r>
        <w:t>195(Caspase 2 inhibitor) + 0</w:t>
      </w:r>
      <w:r w:rsidR="00644CD5">
        <w:t>.</w:t>
      </w:r>
      <w:r>
        <w:t>392(Prolyl aminopept</w:t>
      </w:r>
      <w:r>
        <w:t>i</w:t>
      </w:r>
      <w:r>
        <w:t>dase inhibitor) + 0</w:t>
      </w:r>
      <w:r w:rsidR="00644CD5">
        <w:t>.</w:t>
      </w:r>
      <w:r>
        <w:t>492(HSPA1A expression enhancer) + 0</w:t>
      </w:r>
      <w:r w:rsidR="00644CD5">
        <w:t>.</w:t>
      </w:r>
      <w:r>
        <w:t>0946(Metalloproteinase-11 inhibitor) -0</w:t>
      </w:r>
      <w:r w:rsidR="00644CD5">
        <w:t>.</w:t>
      </w:r>
      <w:r>
        <w:t>294(CYP2B1 substrate) -0</w:t>
      </w:r>
      <w:r w:rsidR="00644CD5">
        <w:t>.</w:t>
      </w:r>
      <w:r>
        <w:t>207(Chemokine receptor antagonist) -1</w:t>
      </w:r>
      <w:r w:rsidR="00644CD5">
        <w:t>.</w:t>
      </w:r>
      <w:r>
        <w:t>13(Testosterone 17beta-dehydrogenase inhibitor) -0</w:t>
      </w:r>
      <w:r w:rsidR="00644CD5">
        <w:t>.</w:t>
      </w:r>
      <w:r>
        <w:t>181(Prostaglandin D2 antagonist) + 0</w:t>
      </w:r>
      <w:r w:rsidR="00644CD5">
        <w:t>.</w:t>
      </w:r>
      <w:r>
        <w:t>608(Phosphate acetyltransferase inhibitor) -0</w:t>
      </w:r>
      <w:r w:rsidR="00644CD5">
        <w:t>.</w:t>
      </w:r>
      <w:r>
        <w:t>385(Acylaminoacyl-peptidase inhibitor) -0</w:t>
      </w:r>
      <w:r w:rsidR="00644CD5">
        <w:t>.</w:t>
      </w:r>
      <w:r>
        <w:t>209(Cardiovascular analeptic) + 0</w:t>
      </w:r>
      <w:r w:rsidR="00644CD5">
        <w:t>.</w:t>
      </w:r>
      <w:r>
        <w:t>734(Peptide deformylase inhibitor) -0</w:t>
      </w:r>
      <w:r w:rsidR="00644CD5">
        <w:t>.</w:t>
      </w:r>
      <w:r>
        <w:t>204(Polyadenylate-binding pr</w:t>
      </w:r>
      <w:r>
        <w:t>o</w:t>
      </w:r>
      <w:r>
        <w:t>tein 1 inhibitor) + 0</w:t>
      </w:r>
      <w:r w:rsidR="00644CD5">
        <w:t>.</w:t>
      </w:r>
      <w:r>
        <w:t>329(Rho-associated kinase II inhibitor) -0</w:t>
      </w:r>
      <w:r w:rsidR="00644CD5">
        <w:t>.</w:t>
      </w:r>
      <w:r>
        <w:t>185(Anaphylaxis) -0</w:t>
      </w:r>
      <w:r w:rsidR="00644CD5">
        <w:t>.</w:t>
      </w:r>
      <w:r>
        <w:t>207(IL12B expression inhibitor) -0</w:t>
      </w:r>
      <w:r w:rsidR="00644CD5">
        <w:t>.</w:t>
      </w:r>
      <w:r>
        <w:t>458(Biphenyl-2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904(Andropause treatment) -0</w:t>
      </w:r>
      <w:r w:rsidR="00644CD5">
        <w:t>.</w:t>
      </w:r>
      <w:r>
        <w:t>364(Sphingosine 1-phosphate receptor 2 antagonist) + 0</w:t>
      </w:r>
      <w:r w:rsidR="00644CD5">
        <w:t>.</w:t>
      </w:r>
      <w:r>
        <w:t>963(Pyruvate dehydrogenase stimulant) -0</w:t>
      </w:r>
      <w:r w:rsidR="00644CD5">
        <w:t>.</w:t>
      </w:r>
      <w:r>
        <w:t>312(Drowsiness) + 0</w:t>
      </w:r>
      <w:r w:rsidR="00644CD5">
        <w:t>.</w:t>
      </w:r>
      <w:r>
        <w:t>889(Oxaloacetate deca</w:t>
      </w:r>
      <w:r>
        <w:t>r</w:t>
      </w:r>
      <w:r>
        <w:t>boxylase inhibitor) -0</w:t>
      </w:r>
      <w:r w:rsidR="00644CD5">
        <w:t>.</w:t>
      </w:r>
      <w:r>
        <w:t>681(5-Formyltetrahydrofolate cyclo-ligase inhibitor) -0</w:t>
      </w:r>
      <w:r w:rsidR="00644CD5">
        <w:t>.</w:t>
      </w:r>
      <w:r>
        <w:t>0359(NumNegative) -0</w:t>
      </w:r>
      <w:r w:rsidR="00644CD5">
        <w:t>.</w:t>
      </w:r>
      <w:r>
        <w:t>0706(Prostate cancer treatment) + 1</w:t>
      </w:r>
      <w:r w:rsidR="00644CD5">
        <w:t>.</w:t>
      </w:r>
      <w:r>
        <w:t>05(Ornithine-oxo-acid transaminase inhibitor) + 0</w:t>
      </w:r>
      <w:r w:rsidR="00644CD5">
        <w:t>.</w:t>
      </w:r>
      <w:r>
        <w:t>247(Analeptic) + 0</w:t>
      </w:r>
      <w:r w:rsidR="00644CD5">
        <w:t>.</w:t>
      </w:r>
      <w:r>
        <w:t>293(Pancytopenia) + 0</w:t>
      </w:r>
      <w:r w:rsidR="00644CD5">
        <w:t>.</w:t>
      </w:r>
      <w:r>
        <w:t>135(G-protein coupled bile acid receptor 1 antagonist) + 0</w:t>
      </w:r>
      <w:r w:rsidR="00644CD5">
        <w:t>.</w:t>
      </w:r>
      <w:r>
        <w:t>187(Cachexia treatment) -0</w:t>
      </w:r>
      <w:r w:rsidR="00644CD5">
        <w:t>.</w:t>
      </w:r>
      <w:r>
        <w:t>263(Glycosylceramidase inhibitor) + 0</w:t>
      </w:r>
      <w:r w:rsidR="00644CD5">
        <w:t>.</w:t>
      </w:r>
      <w:r>
        <w:t>23(Behavioral disturbance) -0</w:t>
      </w:r>
      <w:r w:rsidR="00644CD5">
        <w:t>.</w:t>
      </w:r>
      <w:r>
        <w:t>295(Immunomodulator) + 0</w:t>
      </w:r>
      <w:r w:rsidR="00644CD5">
        <w:t>.</w:t>
      </w:r>
      <w:r>
        <w:t>821(Glycosylphosphatidylinositol diacy</w:t>
      </w:r>
      <w:r>
        <w:t>l</w:t>
      </w:r>
      <w:r>
        <w:t>glycerol-lyase inhibitor) -0</w:t>
      </w:r>
      <w:r w:rsidR="00644CD5">
        <w:t>.</w:t>
      </w:r>
      <w:r>
        <w:t>296(CD86 expression enhancer) + 0</w:t>
      </w:r>
      <w:r w:rsidR="00644CD5">
        <w:t>.</w:t>
      </w:r>
      <w:r>
        <w:t>309(Antidiabetic (type 1)) + 0</w:t>
      </w:r>
      <w:r w:rsidR="00644CD5">
        <w:t>.</w:t>
      </w:r>
      <w:r>
        <w:t>204(Adenylate cyclase VIII inhibitor) -0</w:t>
      </w:r>
      <w:r w:rsidR="00644CD5">
        <w:t>.</w:t>
      </w:r>
      <w:r>
        <w:t>764(Homocitrate synthase inhibitor) -0</w:t>
      </w:r>
      <w:r w:rsidR="00644CD5">
        <w:t>.</w:t>
      </w:r>
      <w:r>
        <w:t>921(Aminopeptidase I inhibitor) + 0</w:t>
      </w:r>
      <w:r w:rsidR="00644CD5">
        <w:t>.</w:t>
      </w:r>
      <w:r>
        <w:t>394(Antiprotozoal (Leishmania)) -0</w:t>
      </w:r>
      <w:r w:rsidR="00644CD5">
        <w:t>.</w:t>
      </w:r>
      <w:r>
        <w:t>267(Glycosuria) + 0</w:t>
      </w:r>
      <w:r w:rsidR="00644CD5">
        <w:t>.</w:t>
      </w:r>
      <w:r>
        <w:t>499(Corticotropin releasing factor 1 receptor antagonist) -0</w:t>
      </w:r>
      <w:r w:rsidR="00644CD5">
        <w:t>.</w:t>
      </w:r>
      <w:r>
        <w:t>23(Retinoic acid receptor antagonist) + 0</w:t>
      </w:r>
      <w:r w:rsidR="00644CD5">
        <w:t>.</w:t>
      </w:r>
      <w:r>
        <w:t>129(Pyrimidine antagonist) + 0</w:t>
      </w:r>
      <w:r w:rsidR="00644CD5">
        <w:t>.</w:t>
      </w:r>
      <w:r>
        <w:t>476(Potassium channel Kv1.3 blocker) -0</w:t>
      </w:r>
      <w:r w:rsidR="00644CD5">
        <w:t>.</w:t>
      </w:r>
      <w:r>
        <w:t>355(Melatonin 3 antagonist) -0</w:t>
      </w:r>
      <w:r w:rsidR="00644CD5">
        <w:t>.</w:t>
      </w:r>
      <w:r>
        <w:t>288(CYP2B4 substrate) -0</w:t>
      </w:r>
      <w:r w:rsidR="00644CD5">
        <w:t>.</w:t>
      </w:r>
      <w:r>
        <w:t>196(Estrogen antagonist) + 0</w:t>
      </w:r>
      <w:r w:rsidR="00644CD5">
        <w:t>.</w:t>
      </w:r>
      <w:r>
        <w:t>721(Cathepsin D inhibitor) + 0</w:t>
      </w:r>
      <w:r w:rsidR="00644CD5">
        <w:t>.</w:t>
      </w:r>
      <w:r>
        <w:t>831(MAP3K11 inhibitor) + 0</w:t>
      </w:r>
      <w:r w:rsidR="00644CD5">
        <w:t>.</w:t>
      </w:r>
      <w:r>
        <w:t>323(Carcinogenic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208(Hexokinase stimulant) -0</w:t>
      </w:r>
      <w:r w:rsidR="00644CD5">
        <w:t>.</w:t>
      </w:r>
      <w:r>
        <w:t>617(Arginine deca</w:t>
      </w:r>
      <w:r>
        <w:t>r</w:t>
      </w:r>
      <w:r>
        <w:t>boxylase inhibitor) -0</w:t>
      </w:r>
      <w:r w:rsidR="00644CD5">
        <w:t>.</w:t>
      </w:r>
      <w:r>
        <w:t>147(Lysophosphatidic acid 2 receptor antagonist) + 0</w:t>
      </w:r>
      <w:r w:rsidR="00644CD5">
        <w:t>.</w:t>
      </w:r>
      <w:r>
        <w:t>461(Nav1.7 sodium channel blocker) + 0</w:t>
      </w:r>
      <w:r w:rsidR="00644CD5">
        <w:t>.</w:t>
      </w:r>
      <w:r>
        <w:t>212(Sentrin-specific protease 8 inhibitor) + 0</w:t>
      </w:r>
      <w:r w:rsidR="00644CD5">
        <w:t>.</w:t>
      </w:r>
      <w:r>
        <w:t>302(Antipruritic) + 0</w:t>
      </w:r>
      <w:r w:rsidR="00644CD5">
        <w:t>.</w:t>
      </w:r>
      <w:r>
        <w:t>155(DNA gyrase subunit A inhibitor) + 0</w:t>
      </w:r>
      <w:r w:rsidR="00644CD5">
        <w:t>.</w:t>
      </w:r>
      <w:r>
        <w:t>148(Carbonic anhydrase XII inhibitor) + 0</w:t>
      </w:r>
      <w:r w:rsidR="00644CD5">
        <w:t>.</w:t>
      </w:r>
      <w:r>
        <w:t>834(Procollagen-proline 3-dioxygenase inhibitor) -0</w:t>
      </w:r>
      <w:r w:rsidR="00644CD5">
        <w:t>.</w:t>
      </w:r>
      <w:r>
        <w:t>682(Antihematotoxic) + 0</w:t>
      </w:r>
      <w:r w:rsidR="00644CD5">
        <w:t>.</w:t>
      </w:r>
      <w:r>
        <w:t>366(Phenylalanine 4-hydroxylase inhibitor) -0</w:t>
      </w:r>
      <w:r w:rsidR="00644CD5">
        <w:t>.</w:t>
      </w:r>
      <w:r>
        <w:t>542(5 Hydroxytryptamine 4 antagonist) + 0</w:t>
      </w:r>
      <w:r w:rsidR="00644CD5">
        <w:t>.</w:t>
      </w:r>
      <w:r>
        <w:t>191(Protocollagen prolyl hydroxylase inhibitor) + 0</w:t>
      </w:r>
      <w:r w:rsidR="00644CD5">
        <w:t>.</w:t>
      </w:r>
      <w:r>
        <w:t>359(Estrogen alpha receptor agonist) + 0</w:t>
      </w:r>
      <w:r w:rsidR="00644CD5">
        <w:t>.</w:t>
      </w:r>
      <w:r>
        <w:t>296(Antiviral (Aden</w:t>
      </w:r>
      <w:r>
        <w:t>o</w:t>
      </w:r>
      <w:r>
        <w:t>virus)) + 0</w:t>
      </w:r>
      <w:r w:rsidR="00644CD5">
        <w:t>.</w:t>
      </w:r>
      <w:r>
        <w:t>189(Clk dual-specificity kinase inhibitor) -0</w:t>
      </w:r>
      <w:r w:rsidR="00644CD5">
        <w:t>.</w:t>
      </w:r>
      <w:r>
        <w:t>349(Polo-like kinase-3 inhibitor) -0</w:t>
      </w:r>
      <w:r w:rsidR="00644CD5">
        <w:t>.</w:t>
      </w:r>
      <w:r>
        <w:t>291(Estradiol 17 beta-dehydrogenase 1 inhibitor) + 0</w:t>
      </w:r>
      <w:r w:rsidR="00644CD5">
        <w:t>.</w:t>
      </w:r>
      <w:r>
        <w:t>171(Integrin alpha1beta1 antagonist) + 0</w:t>
      </w:r>
      <w:r w:rsidR="00644CD5">
        <w:t>.</w:t>
      </w:r>
      <w:r>
        <w:t xml:space="preserve">362(Somatostatin antagonist) + </w:t>
      </w:r>
      <w:r>
        <w:lastRenderedPageBreak/>
        <w:t>0</w:t>
      </w:r>
      <w:r w:rsidR="00644CD5">
        <w:t>.</w:t>
      </w:r>
      <w:r>
        <w:t>351(Kallikrein 1 inhibitor) + 0</w:t>
      </w:r>
      <w:r w:rsidR="00644CD5">
        <w:t>.</w:t>
      </w:r>
      <w:r>
        <w:t>105(Phosphodiesterase 4B inhibitor) + 1</w:t>
      </w:r>
      <w:r w:rsidR="00644CD5">
        <w:t>.</w:t>
      </w:r>
      <w:r>
        <w:t>07(NAD+ diphosphatase inhibitor) -0</w:t>
      </w:r>
      <w:r w:rsidR="00644CD5">
        <w:t>.</w:t>
      </w:r>
      <w:r>
        <w:t>816(Polyamine biosynthesis inhibitor) -0</w:t>
      </w:r>
      <w:r w:rsidR="00644CD5">
        <w:t>.</w:t>
      </w:r>
      <w:r>
        <w:t>138(Proto-oncogene tyrosine-protein kinase CSK inhibitor) -0</w:t>
      </w:r>
      <w:r w:rsidR="00644CD5">
        <w:t>.</w:t>
      </w:r>
      <w:r>
        <w:t>53(Thyroid hormone beta 1 antagonist) + 0</w:t>
      </w:r>
      <w:r w:rsidR="00644CD5">
        <w:t>.</w:t>
      </w:r>
      <w:r>
        <w:t>102(Glyceryl-ether monooxygenase inhibitor) -0</w:t>
      </w:r>
      <w:r w:rsidR="00644CD5">
        <w:t>.</w:t>
      </w:r>
      <w:r>
        <w:t>123(Purinergic receptor antagonist) + 0</w:t>
      </w:r>
      <w:r w:rsidR="00644CD5">
        <w:t>.</w:t>
      </w:r>
      <w:r>
        <w:t>121(Antineoplastic (liver cancer)) -0</w:t>
      </w:r>
      <w:r w:rsidR="00644CD5">
        <w:t>.</w:t>
      </w:r>
      <w:r>
        <w:t>112(Phosphorylase kinase gamma subunit 1 inhibitor) + 0</w:t>
      </w:r>
      <w:r w:rsidR="00644CD5">
        <w:t>.</w:t>
      </w:r>
      <w:r>
        <w:t>406(Ethanolaminephosphotransferase inhibitor) + 0</w:t>
      </w:r>
      <w:r w:rsidR="00644CD5">
        <w:t>.</w:t>
      </w:r>
      <w:r>
        <w:t>349(NQO1 expression enhancer) + 0</w:t>
      </w:r>
      <w:r w:rsidR="00644CD5">
        <w:t>.</w:t>
      </w:r>
      <w:r>
        <w:t>534(5 Hydroxytryptamine 3 agonist) -0</w:t>
      </w:r>
      <w:r w:rsidR="00644CD5">
        <w:t>.</w:t>
      </w:r>
      <w:r>
        <w:t>554(L-Serine ammonia-lyase inhibitor) -0</w:t>
      </w:r>
      <w:r w:rsidR="00644CD5">
        <w:t>.</w:t>
      </w:r>
      <w:r>
        <w:t>163(Carcinogenic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+ 0</w:t>
      </w:r>
      <w:r w:rsidR="00644CD5">
        <w:t>.</w:t>
      </w:r>
      <w:r>
        <w:t>486(Narcotic antagonist) -0</w:t>
      </w:r>
      <w:r w:rsidR="00644CD5">
        <w:t>.</w:t>
      </w:r>
      <w:r>
        <w:t>499(Secreted frizzled-related protein 1 inhibitor) -0</w:t>
      </w:r>
      <w:r w:rsidR="00644CD5">
        <w:t>.</w:t>
      </w:r>
      <w:r>
        <w:t>634(GMP synthase inhibitor) -0</w:t>
      </w:r>
      <w:r w:rsidR="00644CD5">
        <w:t>.</w:t>
      </w:r>
      <w:r>
        <w:t>162(SLC7A5 expression enhancer) + 0</w:t>
      </w:r>
      <w:r w:rsidR="00644CD5">
        <w:t>.</w:t>
      </w:r>
      <w:r>
        <w:t>178(Toxic</w:t>
      </w:r>
      <w:r w:rsidR="00644CD5">
        <w:t>.</w:t>
      </w:r>
      <w:r>
        <w:t xml:space="preserve"> vascular) + 0</w:t>
      </w:r>
      <w:r w:rsidR="00644CD5">
        <w:t>.</w:t>
      </w:r>
      <w:r>
        <w:t>305(5 Hydroxytryptamine 1D agonist) -0</w:t>
      </w:r>
      <w:r w:rsidR="00644CD5">
        <w:t>.</w:t>
      </w:r>
      <w:r>
        <w:t>159(Farnesyltransferase</w:t>
      </w:r>
      <w:r w:rsidR="00644CD5">
        <w:t>.</w:t>
      </w:r>
      <w:r>
        <w:t xml:space="preserve"> putative inhibitor) + 0</w:t>
      </w:r>
      <w:r w:rsidR="00644CD5">
        <w:t>.</w:t>
      </w:r>
      <w:r>
        <w:t>141(Plasmepsin II inhibitor) -0</w:t>
      </w:r>
      <w:r w:rsidR="00644CD5">
        <w:t>.</w:t>
      </w:r>
      <w:r>
        <w:t>12(Phosphodiesterase 7A inhibitor) + 0</w:t>
      </w:r>
      <w:r w:rsidR="00644CD5">
        <w:t>.</w:t>
      </w:r>
      <w:r>
        <w:t>119(Sucrose-phosphate synthase inhibitor) -0</w:t>
      </w:r>
      <w:r w:rsidR="00644CD5">
        <w:t>.</w:t>
      </w:r>
      <w:r>
        <w:t>428(Myeloperoxidase inhibitor) -0</w:t>
      </w:r>
      <w:r w:rsidR="00644CD5">
        <w:t>.</w:t>
      </w:r>
      <w:r>
        <w:t>554(UGT1A1 substrate) + 0</w:t>
      </w:r>
      <w:r w:rsidR="00644CD5">
        <w:t>.</w:t>
      </w:r>
      <w:r>
        <w:t>254(Inotropic) -1</w:t>
      </w:r>
      <w:r w:rsidR="00644CD5">
        <w:t>.</w:t>
      </w:r>
      <w:r>
        <w:t>03(Diacylglycerol kinase inhibitor) -0</w:t>
      </w:r>
      <w:r w:rsidR="00644CD5">
        <w:t>.</w:t>
      </w:r>
      <w:r>
        <w:t>372(Nicotinic alpha7 receptor agonist) + 0</w:t>
      </w:r>
      <w:r w:rsidR="00644CD5">
        <w:t>.</w:t>
      </w:r>
      <w:r>
        <w:t>609(Adenosine deaminase inhibitor) -0</w:t>
      </w:r>
      <w:r w:rsidR="00644CD5">
        <w:t>.</w:t>
      </w:r>
      <w:r>
        <w:t>487(Glycogen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703(Antineoplastic (insulinoma)) -0</w:t>
      </w:r>
      <w:r w:rsidR="00644CD5">
        <w:t>.</w:t>
      </w:r>
      <w:r>
        <w:t>334(Dihydropteroate synthase inhibitor) -0</w:t>
      </w:r>
      <w:r w:rsidR="00644CD5">
        <w:t>.</w:t>
      </w:r>
      <w:r>
        <w:t>217(CLU expression enhancer) + 0</w:t>
      </w:r>
      <w:r w:rsidR="00644CD5">
        <w:t>.</w:t>
      </w:r>
      <w:r>
        <w:t>301(Ovulation inhibitor) + 0</w:t>
      </w:r>
      <w:r w:rsidR="00644CD5">
        <w:t>.</w:t>
      </w:r>
      <w:r>
        <w:t>234(Antibiotic) -0</w:t>
      </w:r>
      <w:r w:rsidR="00644CD5">
        <w:t>.</w:t>
      </w:r>
      <w:r>
        <w:t>12(Prostate disorders treatment) + 0</w:t>
      </w:r>
      <w:r w:rsidR="00644CD5">
        <w:t>.</w:t>
      </w:r>
      <w:r>
        <w:t>215(Protein-tyrosine phosphatase LC-PTP inhibitor) -0</w:t>
      </w:r>
      <w:r w:rsidR="00644CD5">
        <w:t>.</w:t>
      </w:r>
      <w:r>
        <w:t>149(Nicotinic acid receptor 1 agonist) -0</w:t>
      </w:r>
      <w:r w:rsidR="00644CD5">
        <w:t>.</w:t>
      </w:r>
      <w:r>
        <w:t>143(Teratogen) + 0</w:t>
      </w:r>
      <w:r w:rsidR="00644CD5">
        <w:t>.</w:t>
      </w:r>
      <w:r>
        <w:t>126(SULT1A2 substrate) -0</w:t>
      </w:r>
      <w:r w:rsidR="00644CD5">
        <w:t>.</w:t>
      </w:r>
      <w:r>
        <w:t>0903(Cyclooxygenase 3 inhibitor) -0</w:t>
      </w:r>
      <w:r w:rsidR="00644CD5">
        <w:t>.</w:t>
      </w:r>
      <w:r>
        <w:t>0801(GST P substrate) -0</w:t>
      </w:r>
      <w:r w:rsidR="00644CD5">
        <w:t>.</w:t>
      </w:r>
      <w:r>
        <w:t>583(Glycerone-phosphate O-acyltransferase inhibitor) -0</w:t>
      </w:r>
      <w:r w:rsidR="00644CD5">
        <w:t>.</w:t>
      </w:r>
      <w:r>
        <w:t>413(SUMO-activating enzyme subunit 2 inhibitor) -0</w:t>
      </w:r>
      <w:r w:rsidR="00644CD5">
        <w:t>.</w:t>
      </w:r>
      <w:r>
        <w:t>103(Antiischemic) -0</w:t>
      </w:r>
      <w:r w:rsidR="00644CD5">
        <w:t>.</w:t>
      </w:r>
      <w:r>
        <w:t>187(Beta-adrenergic receptor kinase inhibitor) + 0</w:t>
      </w:r>
      <w:r w:rsidR="00644CD5">
        <w:t>.</w:t>
      </w:r>
      <w:r>
        <w:t>198(Nav1.8 sodium channel blocker) + 0</w:t>
      </w:r>
      <w:r w:rsidR="00644CD5">
        <w:t>.</w:t>
      </w:r>
      <w:r>
        <w:t>477(Human papillomavirus - 16 inhibitor) -0</w:t>
      </w:r>
      <w:r w:rsidR="00644CD5">
        <w:t>.</w:t>
      </w:r>
      <w:r>
        <w:t>212(Menstruation disorders treatment) + 0</w:t>
      </w:r>
      <w:r w:rsidR="00644CD5">
        <w:t>.</w:t>
      </w:r>
      <w:r>
        <w:t>107(Factor XI inhibitor) -0</w:t>
      </w:r>
      <w:r w:rsidR="00644CD5">
        <w:t>.</w:t>
      </w:r>
      <w:r>
        <w:t>115(Hypotension) + 0</w:t>
      </w:r>
      <w:r w:rsidR="00644CD5">
        <w:t>.</w:t>
      </w:r>
      <w:r>
        <w:t>11(Cannabinoid CB2 receptor agonist) + 0</w:t>
      </w:r>
      <w:r w:rsidR="00644CD5">
        <w:t>.</w:t>
      </w:r>
      <w:r>
        <w:t>179(TIE antagonist) -0</w:t>
      </w:r>
      <w:r w:rsidR="00644CD5">
        <w:t>.</w:t>
      </w:r>
      <w:r>
        <w:t>167(Aurora-A kinase inhibitor) + 0</w:t>
      </w:r>
      <w:r w:rsidR="00644CD5">
        <w:t>.</w:t>
      </w:r>
      <w:r>
        <w:t>115(Purinergic P2Y1 antagonist) -0</w:t>
      </w:r>
      <w:r w:rsidR="00644CD5">
        <w:t>.</w:t>
      </w:r>
      <w:r>
        <w:t>327(Dextransucrase inhibitor) + 0</w:t>
      </w:r>
      <w:r w:rsidR="00644CD5">
        <w:t>.</w:t>
      </w:r>
      <w:r>
        <w:t>399(CYP4F substrate) -0</w:t>
      </w:r>
      <w:r w:rsidR="00644CD5">
        <w:t>.</w:t>
      </w:r>
      <w:r>
        <w:t>391(CC chemokine 8 receptor antagonist) -0</w:t>
      </w:r>
      <w:r w:rsidR="00644CD5">
        <w:t>.</w:t>
      </w:r>
      <w:r>
        <w:t>103(Sodium/hydrogen exchanger 2 inhibitor) + 0</w:t>
      </w:r>
      <w:r w:rsidR="00644CD5">
        <w:t>.</w:t>
      </w:r>
      <w:r>
        <w:t>377(Fatty acid binding protein inhibitor) + 0</w:t>
      </w:r>
      <w:r w:rsidR="00644CD5">
        <w:t>.</w:t>
      </w:r>
      <w:r>
        <w:t>412(Glycerol-3-phosphate dehydrogenase (NAD+) inhibitor) -0</w:t>
      </w:r>
      <w:r w:rsidR="00644CD5">
        <w:t>.</w:t>
      </w:r>
      <w:r>
        <w:t>546(Carbonic anhydrase VI inhibitor) -0</w:t>
      </w:r>
      <w:r w:rsidR="00644CD5">
        <w:t>.</w:t>
      </w:r>
      <w:r>
        <w:t>119(Growth hormone release inhibitor) -0</w:t>
      </w:r>
      <w:r w:rsidR="00644CD5">
        <w:t>.</w:t>
      </w:r>
      <w:r>
        <w:t>476(Isopentenyl-diphosphate DELTA-isomerase inhibitor) -0</w:t>
      </w:r>
      <w:r w:rsidR="00644CD5">
        <w:t>.</w:t>
      </w:r>
      <w:r>
        <w:t>0844(Antineoplastic (lung cancer)) + 0</w:t>
      </w:r>
      <w:r w:rsidR="00644CD5">
        <w:t>.</w:t>
      </w:r>
      <w:r>
        <w:t>18(Calcium channel activator) -0</w:t>
      </w:r>
      <w:r w:rsidR="00644CD5">
        <w:t>.</w:t>
      </w:r>
      <w:r>
        <w:t>0868(Nitric oxide antagonist) + 0</w:t>
      </w:r>
      <w:r w:rsidR="00644CD5">
        <w:t>.</w:t>
      </w:r>
      <w:r>
        <w:t>0517(Bromodomain-containing protein 2 inhibitor) -0</w:t>
      </w:r>
      <w:r w:rsidR="00644CD5">
        <w:t>.</w:t>
      </w:r>
      <w:r>
        <w:t>312(Prolyl endopeptidase inhibitor) + 0</w:t>
      </w:r>
      <w:r w:rsidR="00644CD5">
        <w:t>.</w:t>
      </w:r>
      <w:r>
        <w:t>15(Uric acid excretion stimulant) + 0</w:t>
      </w:r>
      <w:r w:rsidR="00644CD5">
        <w:t>.</w:t>
      </w:r>
      <w:r>
        <w:t>169(CYP2D1 substrate) + 0</w:t>
      </w:r>
      <w:r w:rsidR="00644CD5">
        <w:t>.</w:t>
      </w:r>
      <w:r>
        <w:t>0993(Runt-related transcription factor 1 inhibitor) + 0</w:t>
      </w:r>
      <w:r w:rsidR="00644CD5">
        <w:t>.</w:t>
      </w:r>
      <w:r>
        <w:t>54(CMP-N-acylneuraminate phosphodiesterase inhibitor) -0</w:t>
      </w:r>
      <w:r w:rsidR="00644CD5">
        <w:t>.</w:t>
      </w:r>
      <w:r>
        <w:t>0994(Fibroblast growth factor 1 antagonist) -0</w:t>
      </w:r>
      <w:r w:rsidR="00644CD5">
        <w:t>.</w:t>
      </w:r>
      <w:r>
        <w:t>166(UGT1A1 expression enhancer) -0</w:t>
      </w:r>
      <w:r w:rsidR="00644CD5">
        <w:t>.</w:t>
      </w:r>
      <w:r>
        <w:t>156(EREG expression enhancer) + 0</w:t>
      </w:r>
      <w:r w:rsidR="00644CD5">
        <w:t>.</w:t>
      </w:r>
      <w:r>
        <w:t>0796(Injection site pain) + 0</w:t>
      </w:r>
      <w:r w:rsidR="00644CD5">
        <w:t>.</w:t>
      </w:r>
      <w:r>
        <w:t>0388(Apoptosis agonist) + 0</w:t>
      </w:r>
      <w:r w:rsidR="00644CD5">
        <w:t>.</w:t>
      </w:r>
      <w:r>
        <w:t>287(Cell wall synthesis inhibitor) -0</w:t>
      </w:r>
      <w:r w:rsidR="00644CD5">
        <w:t>.</w:t>
      </w:r>
      <w:r>
        <w:t>0819(Presenilin 1 inhibitor) + 0</w:t>
      </w:r>
      <w:r w:rsidR="00644CD5">
        <w:t>.</w:t>
      </w:r>
      <w:r>
        <w:t>085(Protease inhibitor) -0</w:t>
      </w:r>
      <w:r w:rsidR="00644CD5">
        <w:t>.</w:t>
      </w:r>
      <w:r>
        <w:t>255(Prostaglandin EP3 antagonist) -0</w:t>
      </w:r>
      <w:r w:rsidR="00644CD5">
        <w:t>.</w:t>
      </w:r>
      <w:r>
        <w:t>16(Nucleotide-binding oligomerization domain-containing protein 1 inhibitor) + 0</w:t>
      </w:r>
      <w:r w:rsidR="00644CD5">
        <w:t>.</w:t>
      </w:r>
      <w:r>
        <w:t>0849(Dysarthria) -0</w:t>
      </w:r>
      <w:r w:rsidR="00644CD5">
        <w:t>.</w:t>
      </w:r>
      <w:r>
        <w:t>115(TNF expression inhibitor) + 0</w:t>
      </w:r>
      <w:r w:rsidR="00644CD5">
        <w:t>.</w:t>
      </w:r>
      <w:r>
        <w:t>178(E2F1 expression inhibitor) + 0</w:t>
      </w:r>
      <w:r w:rsidR="00644CD5">
        <w:t>.</w:t>
      </w:r>
      <w:r>
        <w:t>384(CYP27A substrate) -0</w:t>
      </w:r>
      <w:r w:rsidR="00644CD5">
        <w:t>.</w:t>
      </w:r>
      <w:r>
        <w:t>154(Coccolysin inhibitor) -0</w:t>
      </w:r>
      <w:r w:rsidR="00644CD5">
        <w:t>.</w:t>
      </w:r>
      <w:r>
        <w:t>1(Transforming growth factor beta antagonist) + 0</w:t>
      </w:r>
      <w:r w:rsidR="00644CD5">
        <w:t>.</w:t>
      </w:r>
      <w:r>
        <w:t>0984(Spasmolytic</w:t>
      </w:r>
      <w:r w:rsidR="00644CD5">
        <w:t>.</w:t>
      </w:r>
      <w:r>
        <w:t xml:space="preserve"> Papaverin-like) -0</w:t>
      </w:r>
      <w:r w:rsidR="00644CD5">
        <w:t>.</w:t>
      </w:r>
      <w:r>
        <w:t>252(Gamma-glutamyl hydrolase inhibitor) -0</w:t>
      </w:r>
      <w:r w:rsidR="00644CD5">
        <w:t>.</w:t>
      </w:r>
      <w:r>
        <w:t>176(Shal potassium channel blocker) + 0</w:t>
      </w:r>
      <w:r w:rsidR="00644CD5">
        <w:t>.</w:t>
      </w:r>
      <w:r>
        <w:t>0512(Proto-oncogene tyrosine-protein kinase Fyn inhibitor) -0</w:t>
      </w:r>
      <w:r w:rsidR="00644CD5">
        <w:t>.</w:t>
      </w:r>
      <w:r>
        <w:t>111(Vascular endothelial growth factor antagonist) -0</w:t>
      </w:r>
      <w:r w:rsidR="00644CD5">
        <w:t>.</w:t>
      </w:r>
      <w:r>
        <w:t>0731(Interferon inducer) + 0</w:t>
      </w:r>
      <w:r w:rsidR="00644CD5">
        <w:t>.</w:t>
      </w:r>
      <w:r>
        <w:t>0666(Calcium release-activated channel blocker) + 0</w:t>
      </w:r>
      <w:r w:rsidR="00644CD5">
        <w:t>.</w:t>
      </w:r>
      <w:r>
        <w:t>0642(Cyclophilin A inhibitor) + 0</w:t>
      </w:r>
      <w:r w:rsidR="00644CD5">
        <w:t>.</w:t>
      </w:r>
      <w:r>
        <w:t>0483(Antifungal (Candida)) -0</w:t>
      </w:r>
      <w:r w:rsidR="00644CD5">
        <w:t>.</w:t>
      </w:r>
      <w:r>
        <w:t>0649(Nicotinic receptor alpha2 subunit antagonist) -0</w:t>
      </w:r>
      <w:r w:rsidR="00644CD5">
        <w:t>.</w:t>
      </w:r>
      <w:r>
        <w:t>312(Rhodopsin kinase inhibitor) -0</w:t>
      </w:r>
      <w:r w:rsidR="00644CD5">
        <w:t>.</w:t>
      </w:r>
      <w:r>
        <w:t>0659(Bone morphogenic protein 1 inhibitor) -0</w:t>
      </w:r>
      <w:r w:rsidR="00644CD5">
        <w:t>.</w:t>
      </w:r>
      <w:r>
        <w:t>238(Dihydrodipicolinate synthase inhibitor) + 0</w:t>
      </w:r>
      <w:r w:rsidR="00644CD5">
        <w:t>.</w:t>
      </w:r>
      <w:r>
        <w:t>146(Piloerection) -0</w:t>
      </w:r>
      <w:r w:rsidR="00644CD5">
        <w:t>.</w:t>
      </w:r>
      <w:r>
        <w:t>0855(Alopecia (hair loss)) + 0</w:t>
      </w:r>
      <w:r w:rsidR="00644CD5">
        <w:t>.</w:t>
      </w:r>
      <w:r>
        <w:t>0898(Endometrios treatment) -0</w:t>
      </w:r>
      <w:r w:rsidR="00644CD5">
        <w:t>.</w:t>
      </w:r>
      <w:r>
        <w:t>246(Nicotinic neuronal receptor agonist) -0</w:t>
      </w:r>
      <w:r w:rsidR="00644CD5">
        <w:t>.</w:t>
      </w:r>
      <w:r>
        <w:t>193(Glycine C-acetyltransferase inhibitor) -0</w:t>
      </w:r>
      <w:r w:rsidR="00644CD5">
        <w:t>.</w:t>
      </w:r>
      <w:r>
        <w:t>191(NRIP1 expression enhancer) + 0</w:t>
      </w:r>
      <w:r w:rsidR="00644CD5">
        <w:t>.</w:t>
      </w:r>
      <w:r>
        <w:t>177(Arachnoiditis) + 0</w:t>
      </w:r>
      <w:r w:rsidR="00644CD5">
        <w:t>.</w:t>
      </w:r>
      <w:r>
        <w:t>0662(Prostaglandin E1 agonist) -0</w:t>
      </w:r>
      <w:r w:rsidR="00644CD5">
        <w:t>.</w:t>
      </w:r>
      <w:r>
        <w:t>268(Dolichyl-phosphate beta-D-mannosyltransferase inhibitor) + 0</w:t>
      </w:r>
      <w:r w:rsidR="00644CD5">
        <w:t>.</w:t>
      </w:r>
      <w:r>
        <w:t>08(Calpain inhibitor) -0</w:t>
      </w:r>
      <w:r w:rsidR="00644CD5">
        <w:t>.</w:t>
      </w:r>
      <w:r>
        <w:t>0632(Vitamin D receptor antagonist) + 0</w:t>
      </w:r>
      <w:r w:rsidR="00644CD5">
        <w:t>.</w:t>
      </w:r>
      <w:r>
        <w:t>127(Premature ejaculation treatment) + 0</w:t>
      </w:r>
      <w:r w:rsidR="00644CD5">
        <w:t>.</w:t>
      </w:r>
      <w:r>
        <w:t>0343(Anxiolytic) + 0</w:t>
      </w:r>
      <w:r w:rsidR="00644CD5">
        <w:t>.</w:t>
      </w:r>
      <w:r>
        <w:t>093(Expectorant) -0</w:t>
      </w:r>
      <w:r w:rsidR="00644CD5">
        <w:t>.</w:t>
      </w:r>
      <w:r>
        <w:t>0547(Diabetes insipidus treatment) + 0</w:t>
      </w:r>
      <w:r w:rsidR="00644CD5">
        <w:t>.</w:t>
      </w:r>
      <w:r>
        <w:t>0515(Alpha-L-fucosidase 1 inhibitor) + 0</w:t>
      </w:r>
      <w:r w:rsidR="00644CD5">
        <w:t>.</w:t>
      </w:r>
      <w:r>
        <w:t>113(Morphine 6-dehydrogenase inhibitor) + 0</w:t>
      </w:r>
      <w:r w:rsidR="00644CD5">
        <w:t>.</w:t>
      </w:r>
      <w:r>
        <w:t>0388(CYP4F2 inhibitor) -0</w:t>
      </w:r>
      <w:r w:rsidR="00644CD5">
        <w:t>.</w:t>
      </w:r>
      <w:r>
        <w:t>19(Heparan-alpha-glucosaminide N-acetyltransferase i</w:t>
      </w:r>
      <w:r>
        <w:t>n</w:t>
      </w:r>
      <w:r>
        <w:t>hibitor) + 0</w:t>
      </w:r>
      <w:r w:rsidR="00644CD5">
        <w:t>.</w:t>
      </w:r>
      <w:r>
        <w:t>154(Mannosyl-oligosaccharide 1</w:t>
      </w:r>
      <w:r w:rsidR="00644CD5">
        <w:t>.</w:t>
      </w:r>
      <w:r>
        <w:t>2-alpha-mannosidase inhibitor) -0</w:t>
      </w:r>
      <w:r w:rsidR="00644CD5">
        <w:t>.</w:t>
      </w:r>
      <w:r>
        <w:t>171(Thimet oligopeptidase inhibitor) -0</w:t>
      </w:r>
      <w:r w:rsidR="00644CD5">
        <w:t>.</w:t>
      </w:r>
      <w:r>
        <w:t>0471(Aryl-acylamidase inhibitor) + 0</w:t>
      </w:r>
      <w:r w:rsidR="00644CD5">
        <w:t>.</w:t>
      </w:r>
      <w:r>
        <w:t>118(AMP-activated protein kinase stimulant) + 0</w:t>
      </w:r>
      <w:r w:rsidR="00644CD5">
        <w:t>.</w:t>
      </w:r>
      <w:r>
        <w:t>0397(Integrin antagonist) + 0</w:t>
      </w:r>
      <w:r w:rsidR="00644CD5">
        <w:t>.</w:t>
      </w:r>
      <w:r>
        <w:t>0674(Histone deacetylase class II inhibitor) + 0</w:t>
      </w:r>
      <w:r w:rsidR="00644CD5">
        <w:t>.</w:t>
      </w:r>
      <w:r>
        <w:t>14(Poly(ADP-ribose) glycohydrolase inhibitor) + 0</w:t>
      </w:r>
      <w:r w:rsidR="00644CD5">
        <w:t>.</w:t>
      </w:r>
      <w:r>
        <w:t>0095(NumDonor) -0</w:t>
      </w:r>
      <w:r w:rsidR="00644CD5">
        <w:t>.</w:t>
      </w:r>
      <w:r>
        <w:t>0482(Galactorrhea) + 0</w:t>
      </w:r>
      <w:r w:rsidR="00644CD5">
        <w:t>.</w:t>
      </w:r>
      <w:r>
        <w:t>0318(Deoxynucleoside kinase inhibitor) -0</w:t>
      </w:r>
      <w:r w:rsidR="00644CD5">
        <w:t>.</w:t>
      </w:r>
      <w:r>
        <w:t>0901(EGR3 expression enhancer) + 0</w:t>
      </w:r>
      <w:r w:rsidR="00644CD5">
        <w:t>.</w:t>
      </w:r>
      <w:r>
        <w:t>0249(HIF1A expression inhibitor) -0</w:t>
      </w:r>
      <w:r w:rsidR="00644CD5">
        <w:t>.</w:t>
      </w:r>
      <w:r>
        <w:t>121(P2 nucleoside transporter inhibitor) -0</w:t>
      </w:r>
      <w:r w:rsidR="00644CD5">
        <w:t>.</w:t>
      </w:r>
      <w:r>
        <w:t>0238(RNA directed DNA polymerase inhibitor) -0</w:t>
      </w:r>
      <w:r w:rsidR="00644CD5">
        <w:t>.</w:t>
      </w:r>
      <w:r>
        <w:t>0393(p38 MAP kinase inhibitor) -0</w:t>
      </w:r>
      <w:r w:rsidR="00644CD5">
        <w:t>.</w:t>
      </w:r>
      <w:r>
        <w:t>0345(Retinoid X receptor agonist) + 0</w:t>
      </w:r>
      <w:r w:rsidR="00644CD5">
        <w:t>.</w:t>
      </w:r>
      <w:r>
        <w:t>0326(Prostacyclin agonist) + 0</w:t>
      </w:r>
      <w:r w:rsidR="00644CD5">
        <w:t>.</w:t>
      </w:r>
      <w:r>
        <w:t>0234(Macrophage colony-stimulating factor 1 receptor antagonist) + 0</w:t>
      </w:r>
      <w:r w:rsidR="00644CD5">
        <w:t>.</w:t>
      </w:r>
      <w:r>
        <w:t>0865(Metalloproteinase inhibitor) -0</w:t>
      </w:r>
      <w:r w:rsidR="00644CD5">
        <w:t>.</w:t>
      </w:r>
      <w:r>
        <w:t>0444(MMP9 expression enhancer) + 0</w:t>
      </w:r>
      <w:r w:rsidR="00644CD5">
        <w:t>.</w:t>
      </w:r>
      <w:r>
        <w:t>0415(Antianorexic) + 0</w:t>
      </w:r>
      <w:r w:rsidR="00644CD5">
        <w:t>.</w:t>
      </w:r>
      <w:r>
        <w:t>0233(Tryptophan hydroxylase 1 inhibitor) + 0</w:t>
      </w:r>
      <w:r w:rsidR="00644CD5">
        <w:t>.</w:t>
      </w:r>
      <w:r>
        <w:t>112(8-oxodGTPase stimulant) + 0</w:t>
      </w:r>
      <w:r w:rsidR="00644CD5">
        <w:t>.</w:t>
      </w:r>
      <w:r>
        <w:t>0205(Respiratory failure) + 0</w:t>
      </w:r>
      <w:r w:rsidR="00644CD5">
        <w:t>.</w:t>
      </w:r>
      <w:r>
        <w:t>0148(GDPD3 expression enhancer) + 0</w:t>
      </w:r>
      <w:r w:rsidR="00644CD5">
        <w:t>.</w:t>
      </w:r>
      <w:r>
        <w:t>0425(Anticataract) + 0</w:t>
      </w:r>
      <w:r w:rsidR="00644CD5">
        <w:t>.</w:t>
      </w:r>
      <w:r>
        <w:t>077(NAD(P)+ transhydrogenase (B-specific) inhib</w:t>
      </w:r>
      <w:r>
        <w:t>i</w:t>
      </w:r>
      <w:r>
        <w:t>tor) + 0</w:t>
      </w:r>
      <w:r w:rsidR="00644CD5">
        <w:t>.</w:t>
      </w:r>
      <w:r>
        <w:t>0527(CYP1B substrate) -0</w:t>
      </w:r>
      <w:r w:rsidR="00644CD5">
        <w:t>.</w:t>
      </w:r>
      <w:r>
        <w:t>0191(TEC kinase inhibitor) + 0</w:t>
      </w:r>
      <w:r w:rsidR="00644CD5">
        <w:t>.</w:t>
      </w:r>
      <w:r>
        <w:t xml:space="preserve">042(Extrapyramidal disorders treatment) + </w:t>
      </w:r>
      <w:r>
        <w:lastRenderedPageBreak/>
        <w:t>0</w:t>
      </w:r>
      <w:r w:rsidR="00644CD5">
        <w:t>.</w:t>
      </w:r>
      <w:r>
        <w:t>0265(Nitrilase inhibitor) + 0</w:t>
      </w:r>
      <w:r w:rsidR="00644CD5">
        <w:t>.</w:t>
      </w:r>
      <w:r>
        <w:t>0152(Vitamin D3 hydroxylase inhibitor) + 0</w:t>
      </w:r>
      <w:r w:rsidR="00644CD5">
        <w:t>.</w:t>
      </w:r>
      <w:r>
        <w:t>0127(Purinergic P2X3 antagonist) -0</w:t>
      </w:r>
      <w:r w:rsidR="00644CD5">
        <w:t>.</w:t>
      </w:r>
      <w:r>
        <w:t>0148(5 Hydroxytryptamine 1F agonist) -0</w:t>
      </w:r>
      <w:r w:rsidR="00644CD5">
        <w:t>.</w:t>
      </w:r>
      <w:r>
        <w:t>0552(Erythropoietin receptor agonist) + 0</w:t>
      </w:r>
      <w:r w:rsidR="00644CD5">
        <w:t>.</w:t>
      </w:r>
      <w:r>
        <w:t>0552(Deoxyhypusine monooxygenase inhibitor) -0</w:t>
      </w:r>
      <w:r w:rsidR="00644CD5">
        <w:t>.</w:t>
      </w:r>
      <w:r>
        <w:t>0503(Melatonin 2 agonist) + 0</w:t>
      </w:r>
      <w:r w:rsidR="00644CD5">
        <w:t>.</w:t>
      </w:r>
      <w:r>
        <w:t>0113(Elastase 1 inhibitor) + 0</w:t>
      </w:r>
      <w:r w:rsidR="00644CD5">
        <w:t>.</w:t>
      </w:r>
      <w:r>
        <w:t>0209(IL1B expression enhancer) -0</w:t>
      </w:r>
      <w:r w:rsidR="00644CD5">
        <w:t>.</w:t>
      </w:r>
      <w:r>
        <w:t>035(Histamine agonist) -0</w:t>
      </w:r>
      <w:r w:rsidR="00644CD5">
        <w:t>.</w:t>
      </w:r>
      <w:r>
        <w:t>0389(Hot flush treatment) + 0</w:t>
      </w:r>
      <w:r w:rsidR="00644CD5">
        <w:t>.</w:t>
      </w:r>
      <w:r>
        <w:t>0117(Carbonic anhydrase VB inhibitor) + 0</w:t>
      </w:r>
      <w:r w:rsidR="00644CD5">
        <w:t>.</w:t>
      </w:r>
      <w:r>
        <w:t>019(Thrombocytopenia) -0</w:t>
      </w:r>
      <w:r w:rsidR="00644CD5">
        <w:t>.</w:t>
      </w:r>
      <w:r>
        <w:t>03(Retinoid X alpha receptor antagonist) + 0</w:t>
      </w:r>
      <w:r w:rsidR="00644CD5">
        <w:t>.</w:t>
      </w:r>
      <w:r>
        <w:t>017(CYP1A1 expression inhibitor) -0</w:t>
      </w:r>
      <w:r w:rsidR="00644CD5">
        <w:t>.</w:t>
      </w:r>
      <w:r>
        <w:t>00636(Prostacyclin antagonist) -0</w:t>
      </w:r>
      <w:r w:rsidR="00644CD5">
        <w:t>.</w:t>
      </w:r>
      <w:r>
        <w:t>0164(5 Hydroxytryptamine 2B antagonist) -0</w:t>
      </w:r>
      <w:r w:rsidR="00644CD5">
        <w:t>.</w:t>
      </w:r>
      <w:r>
        <w:t>00682(Amino acid-polyamine-organocation (APC) transporter antagonist) + 0</w:t>
      </w:r>
      <w:r w:rsidR="00644CD5">
        <w:t>.</w:t>
      </w:r>
      <w:r>
        <w:t>0139(Diaminopropionate ammonia-lyase inhibitor) + 0</w:t>
      </w:r>
      <w:r w:rsidR="00644CD5">
        <w:t>.</w:t>
      </w:r>
      <w:r>
        <w:t>0197(Tryptase inhibitor) -0</w:t>
      </w:r>
      <w:r w:rsidR="00644CD5">
        <w:t>.</w:t>
      </w:r>
      <w:r>
        <w:t>0203(Calcium-independent phospholipase A2 inhibitor) -0</w:t>
      </w:r>
      <w:r w:rsidR="00644CD5">
        <w:t>.</w:t>
      </w:r>
      <w:r>
        <w:t>00707(Antiprotozoal (Amoeba)) -0</w:t>
      </w:r>
      <w:r w:rsidR="00644CD5">
        <w:t>.</w:t>
      </w:r>
      <w:r>
        <w:t>00508(Cyclin-dependent kinase 1 inhibitor) -0</w:t>
      </w:r>
      <w:r w:rsidR="00644CD5">
        <w:t>.</w:t>
      </w:r>
      <w:r>
        <w:t>0034(Presenilin 2 inhibitor) + 0</w:t>
      </w:r>
      <w:r w:rsidR="00644CD5">
        <w:t>.</w:t>
      </w:r>
      <w:r>
        <w:t>00448(UGT2B9 substrate) + 0</w:t>
      </w:r>
      <w:r w:rsidR="00644CD5">
        <w:t>.</w:t>
      </w:r>
      <w:r>
        <w:t>00461(Cathepsin H inhibitor) + 0</w:t>
      </w:r>
      <w:r w:rsidR="00644CD5">
        <w:t>.</w:t>
      </w:r>
      <w:r>
        <w:t>000645(5 Hydroxytryptamine 1D antagonist) -0</w:t>
      </w:r>
      <w:r w:rsidR="00644CD5">
        <w:t>.</w:t>
      </w:r>
      <w:r>
        <w:t>000169(P-glycoprotein substrate) + 5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363(Thiopurine S-methyltransferase inhibitor) + 0</w:t>
      </w:r>
      <w:r w:rsidR="00644CD5">
        <w:t>.</w:t>
      </w:r>
      <w:r>
        <w:t>572(Acetylcholine neuromuscular blocking agent) -0</w:t>
      </w:r>
      <w:r w:rsidR="00644CD5">
        <w:t>.</w:t>
      </w:r>
      <w:r>
        <w:t>282(Aggrecanase inhibitor) + 0</w:t>
      </w:r>
      <w:r w:rsidR="00644CD5">
        <w:t>.</w:t>
      </w:r>
      <w:r>
        <w:t>195(Glutathione S-transferase P1 inhibitor) -1</w:t>
      </w:r>
      <w:r w:rsidR="00644CD5">
        <w:t>.</w:t>
      </w:r>
      <w:r>
        <w:t>2(Beta lactamase inhibitor) + 0</w:t>
      </w:r>
      <w:r w:rsidR="00644CD5">
        <w:t>.</w:t>
      </w:r>
      <w:r>
        <w:t>158(NumAromAtoms) -0</w:t>
      </w:r>
      <w:r w:rsidR="00644CD5">
        <w:t>.</w:t>
      </w:r>
      <w:r>
        <w:t>533(DNA repair enzyme inhibitor) + 0</w:t>
      </w:r>
      <w:r w:rsidR="00644CD5">
        <w:t>.</w:t>
      </w:r>
      <w:r>
        <w:t>357(Cholinergic) + 0</w:t>
      </w:r>
      <w:r w:rsidR="00644CD5">
        <w:t>.</w:t>
      </w:r>
      <w:r>
        <w:t>588(Estrogen beta receptor agonist) -0</w:t>
      </w:r>
      <w:r w:rsidR="00644CD5">
        <w:t>.</w:t>
      </w:r>
      <w:r>
        <w:t>0461(Ceramidase inhibitor) -1</w:t>
      </w:r>
      <w:r w:rsidR="00644CD5">
        <w:t>.</w:t>
      </w:r>
      <w:r>
        <w:t>04(DNA synthesis inhibitor) -0</w:t>
      </w:r>
      <w:r w:rsidR="00644CD5">
        <w:t>.</w:t>
      </w:r>
      <w:r>
        <w:t>997(N4-(beta-N-acetylglucosaminyl)-L-asparaginase inhibitor) -0</w:t>
      </w:r>
      <w:r w:rsidR="00644CD5">
        <w:t>.</w:t>
      </w:r>
      <w:r>
        <w:t>254(MAP kinase kinase 2 inhibitor) + 2</w:t>
      </w:r>
      <w:r w:rsidR="00644CD5">
        <w:t>.</w:t>
      </w:r>
      <w:r>
        <w:t>43(CYP4F3 substrate) -0</w:t>
      </w:r>
      <w:r w:rsidR="00644CD5">
        <w:t>.</w:t>
      </w:r>
      <w:r>
        <w:t>252(S-adenosyl-L-homocysteine hydrolase inhibitor) + 0</w:t>
      </w:r>
      <w:r w:rsidR="00644CD5">
        <w:t>.</w:t>
      </w:r>
      <w:r>
        <w:t>858(Gastrointestinal disturbance) + 1</w:t>
      </w:r>
      <w:r w:rsidR="00644CD5">
        <w:t>.</w:t>
      </w:r>
      <w:r>
        <w:t>31(Arylamine N-acetyltransferase inhib</w:t>
      </w:r>
      <w:r>
        <w:t>i</w:t>
      </w:r>
      <w:r>
        <w:t>tor) + 0</w:t>
      </w:r>
      <w:r w:rsidR="00644CD5">
        <w:t>.</w:t>
      </w:r>
      <w:r>
        <w:t>159(Lipophilicity^2) -1</w:t>
      </w:r>
      <w:r w:rsidR="00644CD5">
        <w:t>.</w:t>
      </w:r>
      <w:r>
        <w:t>05(Glycerate kinase inhibitor) + 0</w:t>
      </w:r>
      <w:r w:rsidR="00644CD5">
        <w:t>.</w:t>
      </w:r>
      <w:r>
        <w:t>543(Glyceraldehyde-3-phosphate dehydrogenase inhibitor) + 1</w:t>
      </w:r>
      <w:r w:rsidR="00644CD5">
        <w:t>.</w:t>
      </w:r>
      <w:r>
        <w:t>96(Methionyl aminopeptidase inhibitor) + 0</w:t>
      </w:r>
      <w:r w:rsidR="00644CD5">
        <w:t>.</w:t>
      </w:r>
      <w:r>
        <w:t>508(Convulsant) -0</w:t>
      </w:r>
      <w:r w:rsidR="00644CD5">
        <w:t>.</w:t>
      </w:r>
      <w:r>
        <w:t>563(Phosphodiesterase 1C inhibitor) -0</w:t>
      </w:r>
      <w:r w:rsidR="00644CD5">
        <w:t>.</w:t>
      </w:r>
      <w:r>
        <w:t>133(AICAR transformylase inhibitor) + 1</w:t>
      </w:r>
      <w:r w:rsidR="00644CD5">
        <w:t>.</w:t>
      </w:r>
      <w:r>
        <w:t>76(TGF beta receptor type II kinase inhibitor) -0</w:t>
      </w:r>
      <w:r w:rsidR="00644CD5">
        <w:t>.</w:t>
      </w:r>
      <w:r>
        <w:t>633(Cytostatic) + 0</w:t>
      </w:r>
      <w:r w:rsidR="00644CD5">
        <w:t>.</w:t>
      </w:r>
      <w:r>
        <w:t>123(Substance P antagonist) -0</w:t>
      </w:r>
      <w:r w:rsidR="00644CD5">
        <w:t>.</w:t>
      </w:r>
      <w:r>
        <w:t>539(Cytochrome P450 inhibitor) -1</w:t>
      </w:r>
      <w:r w:rsidR="00644CD5">
        <w:t>.</w:t>
      </w:r>
      <w:r>
        <w:t>38(Antihematotoxic) + 1</w:t>
      </w:r>
      <w:r w:rsidR="00644CD5">
        <w:t>.</w:t>
      </w:r>
      <w:r>
        <w:t>43(Cell wall synthesis inhibitor) -0</w:t>
      </w:r>
      <w:r w:rsidR="00644CD5">
        <w:t>.</w:t>
      </w:r>
      <w:r>
        <w:t>484(Pyruvate dehydrogenase kinase 1 inhibitor) + 0</w:t>
      </w:r>
      <w:r w:rsidR="00644CD5">
        <w:t>.</w:t>
      </w:r>
      <w:r>
        <w:t>391(Cytosolic phospholipase A2 inhibitor) -0</w:t>
      </w:r>
      <w:r w:rsidR="00644CD5">
        <w:t>.</w:t>
      </w:r>
      <w:r>
        <w:t>0192(VIM expression inhibitor) + 8</w:t>
      </w:r>
      <w:r w:rsidR="00644CD5">
        <w:t>.</w:t>
      </w:r>
      <w:r>
        <w:t>58(Volume) -0</w:t>
      </w:r>
      <w:r w:rsidR="00644CD5">
        <w:t>.</w:t>
      </w:r>
      <w:r>
        <w:t>931(Prostaglandin EP3 antagonist) -0</w:t>
      </w:r>
      <w:r w:rsidR="00644CD5">
        <w:t>.</w:t>
      </w:r>
      <w:r>
        <w:t>588(Nephrotoxic) + 0</w:t>
      </w:r>
      <w:r w:rsidR="00644CD5">
        <w:t>.</w:t>
      </w:r>
      <w:r>
        <w:t>376(Carcinogenic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558(Neuronal nitric oxide synthase inhibitor) + 0</w:t>
      </w:r>
      <w:r w:rsidR="00644CD5">
        <w:t>.</w:t>
      </w:r>
      <w:r>
        <w:t>349(Trypsin II inhibitor) -1</w:t>
      </w:r>
      <w:r w:rsidR="00644CD5">
        <w:t>.</w:t>
      </w:r>
      <w:r>
        <w:t>54(5 Hydroxytryptamine 2A agonist) -0</w:t>
      </w:r>
      <w:r w:rsidR="00644CD5">
        <w:t>.</w:t>
      </w:r>
      <w:r>
        <w:t>948(Cholesterol antagonist) + 0</w:t>
      </w:r>
      <w:r w:rsidR="00644CD5">
        <w:t>.</w:t>
      </w:r>
      <w:r>
        <w:t>198(Dementia treatment) -0</w:t>
      </w:r>
      <w:r w:rsidR="00644CD5">
        <w:t>.</w:t>
      </w:r>
      <w:r>
        <w:t>0787(NumAcceptor) + 1(Tyrosine transaminase inhibitor) + 0</w:t>
      </w:r>
      <w:r w:rsidR="00644CD5">
        <w:t>.</w:t>
      </w:r>
      <w:r>
        <w:t>381(Antineoplastic (colorectal cancer)) + 0</w:t>
      </w:r>
      <w:r w:rsidR="00644CD5">
        <w:t>.</w:t>
      </w:r>
      <w:r>
        <w:t>504(Alpha-L-fucosidase inhibitor) -0</w:t>
      </w:r>
      <w:r w:rsidR="00644CD5">
        <w:t>.</w:t>
      </w:r>
      <w:r>
        <w:t>396(Serine/threonine-protein kinase WEE1 inhibitor) -0</w:t>
      </w:r>
      <w:r w:rsidR="00644CD5">
        <w:t>.</w:t>
      </w:r>
      <w:r>
        <w:t>36(Phosphodiesterase VIII inhibitor) -0</w:t>
      </w:r>
      <w:r w:rsidR="00644CD5">
        <w:t>.</w:t>
      </w:r>
      <w:r>
        <w:t>0759(Antiviral (Hepatitis)) -0</w:t>
      </w:r>
      <w:r w:rsidR="00644CD5">
        <w:t>.</w:t>
      </w:r>
      <w:r>
        <w:t>908(NRIP1 expression enhancer) + 0</w:t>
      </w:r>
      <w:r w:rsidR="00644CD5">
        <w:t>.</w:t>
      </w:r>
      <w:r>
        <w:t>806(Adenylate cyclase V inhib</w:t>
      </w:r>
      <w:r>
        <w:t>i</w:t>
      </w:r>
      <w:r>
        <w:t>tor) -0</w:t>
      </w:r>
      <w:r w:rsidR="00644CD5">
        <w:t>.</w:t>
      </w:r>
      <w:r>
        <w:t>48(NGFR expression enhancer) + 0</w:t>
      </w:r>
      <w:r w:rsidR="00644CD5">
        <w:t>.</w:t>
      </w:r>
      <w:r>
        <w:t>532(Ribosomal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796(5-Formyltetrahydrofolate cyclo-ligase inhibitor) + 0</w:t>
      </w:r>
      <w:r w:rsidR="00644CD5">
        <w:t>.</w:t>
      </w:r>
      <w:r>
        <w:t>424(Immunosuppressant) + 13</w:t>
      </w:r>
      <w:r w:rsidR="00644CD5">
        <w:t>.</w:t>
      </w:r>
      <w:r>
        <w:t>3(Lipophilicity) -0</w:t>
      </w:r>
      <w:r w:rsidR="00644CD5">
        <w:t>.</w:t>
      </w:r>
      <w:r>
        <w:t>441(Potassium channel intermediate-conductance Ca-activated blocker) + 0</w:t>
      </w:r>
      <w:r w:rsidR="00644CD5">
        <w:t>.</w:t>
      </w:r>
      <w:r>
        <w:t>339(Glyceryl-ether monooxygenase inhibitor) -0</w:t>
      </w:r>
      <w:r w:rsidR="00644CD5">
        <w:t>.</w:t>
      </w:r>
      <w:r>
        <w:t>286(HIV-1 reverse transcriptase inhibitor) + 0</w:t>
      </w:r>
      <w:r w:rsidR="00644CD5">
        <w:t>.</w:t>
      </w:r>
      <w:r>
        <w:t>274(Antifungal enhancer) -0</w:t>
      </w:r>
      <w:r w:rsidR="00644CD5">
        <w:t>.</w:t>
      </w:r>
      <w:r>
        <w:t>501(DNA damaging) + 0</w:t>
      </w:r>
      <w:r w:rsidR="00644CD5">
        <w:t>.</w:t>
      </w:r>
      <w:r>
        <w:t>359(HMGCS1 expression enhancer) + 0</w:t>
      </w:r>
      <w:r w:rsidR="00644CD5">
        <w:t>.</w:t>
      </w:r>
      <w:r>
        <w:t>541(Peroxisome proliferator-activated receptor alpha antagonist) -0</w:t>
      </w:r>
      <w:r w:rsidR="00644CD5">
        <w:t>.</w:t>
      </w:r>
      <w:r>
        <w:t>887(Photinus-luciferin 4-monooxygenase (ATP-hydrolysing) inhibitor) -0</w:t>
      </w:r>
      <w:r w:rsidR="00644CD5">
        <w:t>.</w:t>
      </w:r>
      <w:r>
        <w:t>0843(Glycine receptor antagonist) -0</w:t>
      </w:r>
      <w:r w:rsidR="00644CD5">
        <w:t>.</w:t>
      </w:r>
      <w:r>
        <w:t>368(EIF5A expression inhib</w:t>
      </w:r>
      <w:r>
        <w:t>i</w:t>
      </w:r>
      <w:r>
        <w:t>tor) + 0</w:t>
      </w:r>
      <w:r w:rsidR="00644CD5">
        <w:t>.</w:t>
      </w:r>
      <w:r>
        <w:t>261(Chronic obstructive pulmonary disease treatment) -1</w:t>
      </w:r>
      <w:r w:rsidR="00644CD5">
        <w:t>.</w:t>
      </w:r>
      <w:r>
        <w:t>49(Purine nucleosidase inhibitor) + 1</w:t>
      </w:r>
      <w:r w:rsidR="00644CD5">
        <w:t>.</w:t>
      </w:r>
      <w:r>
        <w:t>78(Procollagen-proline 3-dioxygenase inhibitor) + 0</w:t>
      </w:r>
      <w:r w:rsidR="00644CD5">
        <w:t>.</w:t>
      </w:r>
      <w:r>
        <w:t>394(Apnea) + 0</w:t>
      </w:r>
      <w:r w:rsidR="00644CD5">
        <w:t>.</w:t>
      </w:r>
      <w:r>
        <w:t>678(Cytochrome c oxidase inhibitor) + 0</w:t>
      </w:r>
      <w:r w:rsidR="00644CD5">
        <w:t>.</w:t>
      </w:r>
      <w:r>
        <w:t>225(PDCD4 expression enhancer) -0</w:t>
      </w:r>
      <w:r w:rsidR="00644CD5">
        <w:t>.</w:t>
      </w:r>
      <w:r>
        <w:t>421(Panic) -0</w:t>
      </w:r>
      <w:r w:rsidR="00644CD5">
        <w:t>.</w:t>
      </w:r>
      <w:r>
        <w:t>37(Phosphorylase kinase gamma subunit 1 inhibitor) -0</w:t>
      </w:r>
      <w:r w:rsidR="00644CD5">
        <w:t>.</w:t>
      </w:r>
      <w:r>
        <w:t>358(Hyperkinesia) + 0</w:t>
      </w:r>
      <w:r w:rsidR="00644CD5">
        <w:t>.</w:t>
      </w:r>
      <w:r>
        <w:t>621(CDH1 expression enhancer) -0</w:t>
      </w:r>
      <w:r w:rsidR="00644CD5">
        <w:t>.</w:t>
      </w:r>
      <w:r>
        <w:t>391(Carcinogenic</w:t>
      </w:r>
      <w:r w:rsidR="00644CD5">
        <w:t>.</w:t>
      </w:r>
      <w:r>
        <w:t xml:space="preserve"> rat) -0</w:t>
      </w:r>
      <w:r w:rsidR="00644CD5">
        <w:t>.</w:t>
      </w:r>
      <w:r>
        <w:t>175(Trans-octaprenyltranstransferase inhibitor) + 0</w:t>
      </w:r>
      <w:r w:rsidR="00644CD5">
        <w:t>.</w:t>
      </w:r>
      <w:r>
        <w:t>309(Calcium channel blocker) + 1</w:t>
      </w:r>
      <w:r w:rsidR="00644CD5">
        <w:t>.</w:t>
      </w:r>
      <w:r>
        <w:t>24(MAP3K11 inhibitor) + 0</w:t>
      </w:r>
      <w:r w:rsidR="00644CD5">
        <w:t>.</w:t>
      </w:r>
      <w:r>
        <w:t>443(MAP kinase signal-integrating kinase 1 inhibitor) + 0</w:t>
      </w:r>
      <w:r w:rsidR="00644CD5">
        <w:t>.</w:t>
      </w:r>
      <w:r>
        <w:t>199(Carcinogenic</w:t>
      </w:r>
      <w:r w:rsidR="00644CD5">
        <w:t>.</w:t>
      </w:r>
      <w:r>
        <w:t xml:space="preserve"> group 2B) -0</w:t>
      </w:r>
      <w:r w:rsidR="00644CD5">
        <w:t>.</w:t>
      </w:r>
      <w:r>
        <w:t>313(Nucleoside transporters inhibitor) -1</w:t>
      </w:r>
      <w:r w:rsidR="00644CD5">
        <w:t>.</w:t>
      </w:r>
      <w:r>
        <w:t>04(Acetylcholine nicotinic agonist) -0</w:t>
      </w:r>
      <w:r w:rsidR="00644CD5">
        <w:t>.</w:t>
      </w:r>
      <w:r>
        <w:t>884(Glycerone-phosphate O-acyltransferase inhibitor) + 0</w:t>
      </w:r>
      <w:r w:rsidR="00644CD5">
        <w:t>.</w:t>
      </w:r>
      <w:r>
        <w:t>4(Sigma receptor agonist) + 0</w:t>
      </w:r>
      <w:r w:rsidR="00644CD5">
        <w:t>.</w:t>
      </w:r>
      <w:r>
        <w:t>33(Vision disturbance) -0</w:t>
      </w:r>
      <w:r w:rsidR="00644CD5">
        <w:t>.</w:t>
      </w:r>
      <w:r>
        <w:t>873(UDP-3-O-acyl-N-acetylglucosamine deacetylase inhibitor) + 0</w:t>
      </w:r>
      <w:r w:rsidR="00644CD5">
        <w:t>.</w:t>
      </w:r>
      <w:r>
        <w:t>494(Granzyme B inhibitor) -0</w:t>
      </w:r>
      <w:r w:rsidR="00644CD5">
        <w:t>.</w:t>
      </w:r>
      <w:r>
        <w:t>118(Nucleotide-binding oligomerization domain-containing protein 2 inhibitor) + 0</w:t>
      </w:r>
      <w:r w:rsidR="00644CD5">
        <w:t>.</w:t>
      </w:r>
      <w:r>
        <w:t>447(Uterine relaxant) -0</w:t>
      </w:r>
      <w:r w:rsidR="00644CD5">
        <w:t>.</w:t>
      </w:r>
      <w:r>
        <w:t>338(Prostaglandin F2 alpha antagonist) + 0</w:t>
      </w:r>
      <w:r w:rsidR="00644CD5">
        <w:t>.</w:t>
      </w:r>
      <w:r>
        <w:t>854(STC2 expression enhancer) -0</w:t>
      </w:r>
      <w:r w:rsidR="00644CD5">
        <w:t>.</w:t>
      </w:r>
      <w:r>
        <w:t>301(CYP3A substrate) + 0</w:t>
      </w:r>
      <w:r w:rsidR="00644CD5">
        <w:t>.</w:t>
      </w:r>
      <w:r>
        <w:t>455(Choleretic) + 0</w:t>
      </w:r>
      <w:r w:rsidR="00644CD5">
        <w:t>.</w:t>
      </w:r>
      <w:r>
        <w:t>152(Ca2+/calmodulin-dependent kinase II beta inhibitor) -0</w:t>
      </w:r>
      <w:r w:rsidR="00644CD5">
        <w:t>.</w:t>
      </w:r>
      <w:r>
        <w:t>329(Cytokine produ</w:t>
      </w:r>
      <w:r>
        <w:t>c</w:t>
      </w:r>
      <w:r>
        <w:t>tion inhibitor) -0</w:t>
      </w:r>
      <w:r w:rsidR="00644CD5">
        <w:t>.</w:t>
      </w:r>
      <w:r>
        <w:t>346(Rotamase (FKBP12) inhibitor) + 0</w:t>
      </w:r>
      <w:r w:rsidR="00644CD5">
        <w:t>.</w:t>
      </w:r>
      <w:r>
        <w:t>649(Aryl hydrocarbon receptor antagonist) + 0</w:t>
      </w:r>
      <w:r w:rsidR="00644CD5">
        <w:t>.</w:t>
      </w:r>
      <w:r>
        <w:t>482(CYP2C19 inhibitor) + 0</w:t>
      </w:r>
      <w:r w:rsidR="00644CD5">
        <w:t>.</w:t>
      </w:r>
      <w:r>
        <w:t>127(DNA helicase inhibitor) + 0</w:t>
      </w:r>
      <w:r w:rsidR="00644CD5">
        <w:t>.</w:t>
      </w:r>
      <w:r>
        <w:t>176(Guanine deaminase inhibitor) -1</w:t>
      </w:r>
      <w:r w:rsidR="00644CD5">
        <w:t>.</w:t>
      </w:r>
      <w:r>
        <w:t>75(Chalcone isomerase inhibitor) -1</w:t>
      </w:r>
      <w:r w:rsidR="00644CD5">
        <w:t>.</w:t>
      </w:r>
      <w:r>
        <w:t>02(Carboxypeptidase E inhibitor) + 0</w:t>
      </w:r>
      <w:r w:rsidR="00644CD5">
        <w:t>.</w:t>
      </w:r>
      <w:r>
        <w:t>272(Hypolipemic) -0</w:t>
      </w:r>
      <w:r w:rsidR="00644CD5">
        <w:t>.</w:t>
      </w:r>
      <w:r>
        <w:t>112(Lipoprotein disorders trea</w:t>
      </w:r>
      <w:r>
        <w:t>t</w:t>
      </w:r>
      <w:r>
        <w:t>ment) -0</w:t>
      </w:r>
      <w:r w:rsidR="00644CD5">
        <w:t>.</w:t>
      </w:r>
      <w:r>
        <w:t>742(P2 nucleoside transporter inhibitor) -0</w:t>
      </w:r>
      <w:r w:rsidR="00644CD5">
        <w:t>.</w:t>
      </w:r>
      <w:r>
        <w:t>645(Gastrointestinal hemorrhage) -0</w:t>
      </w:r>
      <w:r w:rsidR="00644CD5">
        <w:t>.</w:t>
      </w:r>
      <w:r>
        <w:t>857(Lysophosphatidic acid 1 receptor antagonist) + 0</w:t>
      </w:r>
      <w:r w:rsidR="00644CD5">
        <w:t>.</w:t>
      </w:r>
      <w:r>
        <w:t>498(Hemolysis) + 1</w:t>
      </w:r>
      <w:r w:rsidR="00644CD5">
        <w:t>.</w:t>
      </w:r>
      <w:r>
        <w:t>02(Phosphatidylinositol 4-kinase inhibitor) -0</w:t>
      </w:r>
      <w:r w:rsidR="00644CD5">
        <w:t>.</w:t>
      </w:r>
      <w:r>
        <w:t>848(Hot flush treatment) -0</w:t>
      </w:r>
      <w:r w:rsidR="00644CD5">
        <w:t>.</w:t>
      </w:r>
      <w:r>
        <w:t>25(Glutamate (mGluR group I) agonist) + 0</w:t>
      </w:r>
      <w:r w:rsidR="00644CD5">
        <w:t>.</w:t>
      </w:r>
      <w:r>
        <w:t>225(Phosphatidylinositol 3-kinase beta inhibitor) -0</w:t>
      </w:r>
      <w:r w:rsidR="00644CD5">
        <w:t>.</w:t>
      </w:r>
      <w:r>
        <w:t>408(Bronchodilator) -0</w:t>
      </w:r>
      <w:r w:rsidR="00644CD5">
        <w:t>.</w:t>
      </w:r>
      <w:r>
        <w:t>25(MAP kinase 12 inhibitor) + 0</w:t>
      </w:r>
      <w:r w:rsidR="00644CD5">
        <w:t>.</w:t>
      </w:r>
      <w:r>
        <w:t>574(Antihypotensive) + 0</w:t>
      </w:r>
      <w:r w:rsidR="00644CD5">
        <w:t>.</w:t>
      </w:r>
      <w:r>
        <w:t xml:space="preserve">97(Adenosine A2b receptor </w:t>
      </w:r>
      <w:r>
        <w:lastRenderedPageBreak/>
        <w:t>antagonist) -0</w:t>
      </w:r>
      <w:r w:rsidR="00644CD5">
        <w:t>.</w:t>
      </w:r>
      <w:r>
        <w:t>139(TGFA expression enhancer) -0</w:t>
      </w:r>
      <w:r w:rsidR="00644CD5">
        <w:t>.</w:t>
      </w:r>
      <w:r>
        <w:t>357(DNA-dependent protein kinase inhibitor) + 0</w:t>
      </w:r>
      <w:r w:rsidR="00644CD5">
        <w:t>.</w:t>
      </w:r>
      <w:r>
        <w:t>501(CYP2G1 substrate) -0</w:t>
      </w:r>
      <w:r w:rsidR="00644CD5">
        <w:t>.</w:t>
      </w:r>
      <w:r>
        <w:t>2(CDK2/cyclin E inhibitor) -0</w:t>
      </w:r>
      <w:r w:rsidR="00644CD5">
        <w:t>.</w:t>
      </w:r>
      <w:r>
        <w:t>944(Agaritine gamma-glutamyltransferase inhibitor) + 0</w:t>
      </w:r>
      <w:r w:rsidR="00644CD5">
        <w:t>.</w:t>
      </w:r>
      <w:r>
        <w:t>252(Sentrin-specific protease 6 inhibitor) + 0</w:t>
      </w:r>
      <w:r w:rsidR="00644CD5">
        <w:t>.</w:t>
      </w:r>
      <w:r>
        <w:t>196(HCV NS5A inhibitor) -0</w:t>
      </w:r>
      <w:r w:rsidR="00644CD5">
        <w:t>.</w:t>
      </w:r>
      <w:r>
        <w:t>213(Adenosine uptake inhibitor) -0</w:t>
      </w:r>
      <w:r w:rsidR="00644CD5">
        <w:t>.</w:t>
      </w:r>
      <w:r>
        <w:t>28(Heat shock protein 90 antagonist) -0</w:t>
      </w:r>
      <w:r w:rsidR="00644CD5">
        <w:t>.</w:t>
      </w:r>
      <w:r>
        <w:t>569(TGFB1 expression enhancer) + 0</w:t>
      </w:r>
      <w:r w:rsidR="00644CD5">
        <w:t>.</w:t>
      </w:r>
      <w:r>
        <w:t>0846(NumPositive) -0</w:t>
      </w:r>
      <w:r w:rsidR="00644CD5">
        <w:t>.</w:t>
      </w:r>
      <w:r>
        <w:t>208(Histamine H3 receptor antagonist) + 0</w:t>
      </w:r>
      <w:r w:rsidR="00644CD5">
        <w:t>.</w:t>
      </w:r>
      <w:r>
        <w:t>897(Folylpolyglutamate synthase inhibitor) -0</w:t>
      </w:r>
      <w:r w:rsidR="00644CD5">
        <w:t>.</w:t>
      </w:r>
      <w:r>
        <w:t>212(Antiinfective) + 0</w:t>
      </w:r>
      <w:r w:rsidR="00644CD5">
        <w:t>.</w:t>
      </w:r>
      <w:r>
        <w:t>109(MW) + 0</w:t>
      </w:r>
      <w:r w:rsidR="00644CD5">
        <w:t>.</w:t>
      </w:r>
      <w:r>
        <w:t>303(Bronchoconstrictor) + 0</w:t>
      </w:r>
      <w:r w:rsidR="00644CD5">
        <w:t>.</w:t>
      </w:r>
      <w:r>
        <w:t>396(Ribonucleoside triphosphate reductase inhibitor) + 0</w:t>
      </w:r>
      <w:r w:rsidR="00644CD5">
        <w:t>.</w:t>
      </w:r>
      <w:r>
        <w:t>645(Alanine transaminase inhibitor) -0</w:t>
      </w:r>
      <w:r w:rsidR="00644CD5">
        <w:t>.</w:t>
      </w:r>
      <w:r>
        <w:t>221(Preterm labor treatment) -8</w:t>
      </w:r>
      <w:r w:rsidR="00644CD5">
        <w:t>.</w:t>
      </w:r>
      <w:r>
        <w:t>99(Volume^2) + 0</w:t>
      </w:r>
      <w:r w:rsidR="00644CD5">
        <w:t>.</w:t>
      </w:r>
      <w:r>
        <w:t>151(Alpha-L-fucosidase 1 inhibitor) -0</w:t>
      </w:r>
      <w:r w:rsidR="00644CD5">
        <w:t>.</w:t>
      </w:r>
      <w:r>
        <w:t>172(Antineoplastic (renal cancer)) -0</w:t>
      </w:r>
      <w:r w:rsidR="00644CD5">
        <w:t>.</w:t>
      </w:r>
      <w:r>
        <w:t>346(DNA-(apurinic or apyrimidinic site) lyase inhibitor) -0</w:t>
      </w:r>
      <w:r w:rsidR="00644CD5">
        <w:t>.</w:t>
      </w:r>
      <w:r>
        <w:t>527(Thrombin inhibitor) + 0</w:t>
      </w:r>
      <w:r w:rsidR="00644CD5">
        <w:t>.</w:t>
      </w:r>
      <w:r>
        <w:t>158(Purinergic P2X1 antagonist) -0</w:t>
      </w:r>
      <w:r w:rsidR="00644CD5">
        <w:t>.</w:t>
      </w:r>
      <w:r>
        <w:t>322(Chemokine receptor agonist) -0</w:t>
      </w:r>
      <w:r w:rsidR="00644CD5">
        <w:t>.</w:t>
      </w:r>
      <w:r>
        <w:t>315(Purinergic P2Y antagonist) + 0</w:t>
      </w:r>
      <w:r w:rsidR="00644CD5">
        <w:t>.</w:t>
      </w:r>
      <w:r>
        <w:t>548(HCV NS3/NS4A protease inhibitor) + 0</w:t>
      </w:r>
      <w:r w:rsidR="00644CD5">
        <w:t>.</w:t>
      </w:r>
      <w:r>
        <w:t>613(CYP11B1 inhibitor) -0</w:t>
      </w:r>
      <w:r w:rsidR="00644CD5">
        <w:t>.</w:t>
      </w:r>
      <w:r>
        <w:t>329(CYP19A1 expression enhancer) -0</w:t>
      </w:r>
      <w:r w:rsidR="00644CD5">
        <w:t>.</w:t>
      </w:r>
      <w:r>
        <w:t>57(Acid phosphatase inhibitor) + 0</w:t>
      </w:r>
      <w:r w:rsidR="00644CD5">
        <w:t>.</w:t>
      </w:r>
      <w:r>
        <w:t>215(Antidepressant) -0</w:t>
      </w:r>
      <w:r w:rsidR="00644CD5">
        <w:t>.</w:t>
      </w:r>
      <w:r>
        <w:t>786(Aminopeptidase B inhibitor) + 0</w:t>
      </w:r>
      <w:r w:rsidR="00644CD5">
        <w:t>.</w:t>
      </w:r>
      <w:r>
        <w:t>692(Prostaglandin D synthase inhibitor) -0</w:t>
      </w:r>
      <w:r w:rsidR="00644CD5">
        <w:t>.</w:t>
      </w:r>
      <w:r>
        <w:t>135(Fatty acid elongase inhibitor) + 0</w:t>
      </w:r>
      <w:r w:rsidR="00644CD5">
        <w:t>.</w:t>
      </w:r>
      <w:r>
        <w:t>546(Somatostatin antagonist) -1</w:t>
      </w:r>
      <w:r w:rsidR="00644CD5">
        <w:t>.</w:t>
      </w:r>
      <w:r>
        <w:t>14(Diacylglycerol kinase inhibitor) + 0</w:t>
      </w:r>
      <w:r w:rsidR="00644CD5">
        <w:t>.</w:t>
      </w:r>
      <w:r>
        <w:t>256(Pim-2 kinase inhibitor) + 0</w:t>
      </w:r>
      <w:r w:rsidR="00644CD5">
        <w:t>.</w:t>
      </w:r>
      <w:r>
        <w:t>181(Diaminopropionate ammonia-lyase inhibitor) + 1</w:t>
      </w:r>
      <w:r w:rsidR="00644CD5">
        <w:t>.</w:t>
      </w:r>
      <w:r>
        <w:t>48(Alpha-N-acetylneuraminate alpha-2</w:t>
      </w:r>
      <w:r w:rsidR="00644CD5">
        <w:t>.</w:t>
      </w:r>
      <w:r>
        <w:t>8-sialyltransferase inhibitor) -0</w:t>
      </w:r>
      <w:r w:rsidR="00644CD5">
        <w:t>.</w:t>
      </w:r>
      <w:r>
        <w:t>234(Neutral endopeptidase inhibitor) + 0</w:t>
      </w:r>
      <w:r w:rsidR="00644CD5">
        <w:t>.</w:t>
      </w:r>
      <w:r>
        <w:t>339(Beta-fructofuranosidase inhibitor) + 0</w:t>
      </w:r>
      <w:r w:rsidR="00644CD5">
        <w:t>.</w:t>
      </w:r>
      <w:r>
        <w:t>131(Cathepsin B inhibitor) + 0</w:t>
      </w:r>
      <w:r w:rsidR="00644CD5">
        <w:t>.</w:t>
      </w:r>
      <w:r>
        <w:t>707(Aminopeptidase microsomal inhibitor) + 0</w:t>
      </w:r>
      <w:r w:rsidR="00644CD5">
        <w:t>.</w:t>
      </w:r>
      <w:r>
        <w:t>167(Pyrimidine antagonist) + 0</w:t>
      </w:r>
      <w:r w:rsidR="00644CD5">
        <w:t>.</w:t>
      </w:r>
      <w:r>
        <w:t>182(Growth hormone release promoting) + 0</w:t>
      </w:r>
      <w:r w:rsidR="00644CD5">
        <w:t>.</w:t>
      </w:r>
      <w:r>
        <w:t>241(Estrone sulfotransferase stimulant) + 0</w:t>
      </w:r>
      <w:r w:rsidR="00644CD5">
        <w:t>.</w:t>
      </w:r>
      <w:r>
        <w:t>338(Interstitial nephritis) -0</w:t>
      </w:r>
      <w:r w:rsidR="00644CD5">
        <w:t>.</w:t>
      </w:r>
      <w:r>
        <w:t>18(Carbonic anhydrase IX inhibitor) -0</w:t>
      </w:r>
      <w:r w:rsidR="00644CD5">
        <w:t>.</w:t>
      </w:r>
      <w:r>
        <w:t>993(Polyamine biosynthesis inhibitor) -0</w:t>
      </w:r>
      <w:r w:rsidR="00644CD5">
        <w:t>.</w:t>
      </w:r>
      <w:r>
        <w:t>532(Beta 2 adrenoreceptor antagonist) -0</w:t>
      </w:r>
      <w:r w:rsidR="00644CD5">
        <w:t>.</w:t>
      </w:r>
      <w:r>
        <w:t>24(Epithelial sodium channel blocker) -0</w:t>
      </w:r>
      <w:r w:rsidR="00644CD5">
        <w:t>.</w:t>
      </w:r>
      <w:r>
        <w:t>098(Aurora-C kinase inhibitor) + 0</w:t>
      </w:r>
      <w:r w:rsidR="00644CD5">
        <w:t>.</w:t>
      </w:r>
      <w:r>
        <w:t>683(Phosphatidate cytidylyltransferase inhibitor) + 0</w:t>
      </w:r>
      <w:r w:rsidR="00644CD5">
        <w:t>.</w:t>
      </w:r>
      <w:r>
        <w:t>564(Plasmin inhibitor) + 0</w:t>
      </w:r>
      <w:r w:rsidR="00644CD5">
        <w:t>.</w:t>
      </w:r>
      <w:r>
        <w:t>201(Carcinogenic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139(Purinergic P2Y1 antagonist) + 0</w:t>
      </w:r>
      <w:r w:rsidR="00644CD5">
        <w:t>.</w:t>
      </w:r>
      <w:r>
        <w:t>581(Ether-a-go-go potassium channel 1 blocker) + 0</w:t>
      </w:r>
      <w:r w:rsidR="00644CD5">
        <w:t>.</w:t>
      </w:r>
      <w:r>
        <w:t>3(Phosphatidylcholine-sterol O-acyltransferase inhibitor) + 0</w:t>
      </w:r>
      <w:r w:rsidR="00644CD5">
        <w:t>.</w:t>
      </w:r>
      <w:r>
        <w:t>163(Prostaglandin E2 agonist) -0</w:t>
      </w:r>
      <w:r w:rsidR="00644CD5">
        <w:t>.</w:t>
      </w:r>
      <w:r>
        <w:t>182(Antiviral (Hep</w:t>
      </w:r>
      <w:r>
        <w:t>a</w:t>
      </w:r>
      <w:r>
        <w:t>titis C)) + 0</w:t>
      </w:r>
      <w:r w:rsidR="00644CD5">
        <w:t>.</w:t>
      </w:r>
      <w:r>
        <w:t>192(Phosphate transporter inhibitor) -0</w:t>
      </w:r>
      <w:r w:rsidR="00644CD5">
        <w:t>.</w:t>
      </w:r>
      <w:r>
        <w:t>186(Nitric oxide antagonist) -0</w:t>
      </w:r>
      <w:r w:rsidR="00644CD5">
        <w:t>.</w:t>
      </w:r>
      <w:r>
        <w:t>126(Histone deacetylase 9 inhib</w:t>
      </w:r>
      <w:r>
        <w:t>i</w:t>
      </w:r>
      <w:r>
        <w:t>tor) + 0</w:t>
      </w:r>
      <w:r w:rsidR="00644CD5">
        <w:t>.</w:t>
      </w:r>
      <w:r>
        <w:t>196(Hemostatic) + 0</w:t>
      </w:r>
      <w:r w:rsidR="00644CD5">
        <w:t>.</w:t>
      </w:r>
      <w:r>
        <w:t>142(DNA gyrase subunit A inhibitor) -0</w:t>
      </w:r>
      <w:r w:rsidR="00644CD5">
        <w:t>.</w:t>
      </w:r>
      <w:r>
        <w:t>126(Eosinophilia) + 0</w:t>
      </w:r>
      <w:r w:rsidR="00644CD5">
        <w:t>.</w:t>
      </w:r>
      <w:r>
        <w:t>29(UGT1A9 substrate) + 0</w:t>
      </w:r>
      <w:r w:rsidR="00644CD5">
        <w:t>.</w:t>
      </w:r>
      <w:r>
        <w:t>313(Raynaud's phenomenon) -0</w:t>
      </w:r>
      <w:r w:rsidR="00644CD5">
        <w:t>.</w:t>
      </w:r>
      <w:r>
        <w:t>164(Keratoses actinic (solar) treatment) -0</w:t>
      </w:r>
      <w:r w:rsidR="00644CD5">
        <w:t>.</w:t>
      </w:r>
      <w:r>
        <w:t>025(NumNegative) + 0</w:t>
      </w:r>
      <w:r w:rsidR="00644CD5">
        <w:t>.</w:t>
      </w:r>
      <w:r>
        <w:t>153(Rhodesain inhibitor) + 0</w:t>
      </w:r>
      <w:r w:rsidR="00644CD5">
        <w:t>.</w:t>
      </w:r>
      <w:r>
        <w:t>159(Prolyl aminopeptidase inhibitor) -0</w:t>
      </w:r>
      <w:r w:rsidR="00644CD5">
        <w:t>.</w:t>
      </w:r>
      <w:r>
        <w:t>542(Biliverdin reductase inhibitor) + 0</w:t>
      </w:r>
      <w:r w:rsidR="00644CD5">
        <w:t>.</w:t>
      </w:r>
      <w:r>
        <w:t>224(CD14 expression enhancer) -0</w:t>
      </w:r>
      <w:r w:rsidR="00644CD5">
        <w:t>.</w:t>
      </w:r>
      <w:r>
        <w:t>317(Hypoxanthine phosphoribosyltransferase inhibitor) -0</w:t>
      </w:r>
      <w:r w:rsidR="00644CD5">
        <w:t>.</w:t>
      </w:r>
      <w:r>
        <w:t>142(Cholestasis) + 0</w:t>
      </w:r>
      <w:r w:rsidR="00644CD5">
        <w:t>.</w:t>
      </w:r>
      <w:r>
        <w:t>397(Nicotinic receptor alpha5 subunit antagonist) -0</w:t>
      </w:r>
      <w:r w:rsidR="00644CD5">
        <w:t>.</w:t>
      </w:r>
      <w:r>
        <w:t>382([hydroxymethylglutaryl-CoA reductase (NADPH)] kinase inhibitor) + 0</w:t>
      </w:r>
      <w:r w:rsidR="00644CD5">
        <w:t>.</w:t>
      </w:r>
      <w:r>
        <w:t>1(HSPA5 expression enhancer) + 0</w:t>
      </w:r>
      <w:r w:rsidR="00644CD5">
        <w:t>.</w:t>
      </w:r>
      <w:r>
        <w:t>154(Protein kinase B inhibitor) + 0</w:t>
      </w:r>
      <w:r w:rsidR="00644CD5">
        <w:t>.</w:t>
      </w:r>
      <w:r>
        <w:t>157(Protocollagen prolyl hydroxylase inhibitor) -0</w:t>
      </w:r>
      <w:r w:rsidR="00644CD5">
        <w:t>.</w:t>
      </w:r>
      <w:r>
        <w:t>121(L lactate dehydrogenase A4 inhibitor) -0</w:t>
      </w:r>
      <w:r w:rsidR="00644CD5">
        <w:t>.</w:t>
      </w:r>
      <w:r>
        <w:t>456(Histone deacetylase 11 inhibitor) -0</w:t>
      </w:r>
      <w:r w:rsidR="00644CD5">
        <w:t>.</w:t>
      </w:r>
      <w:r>
        <w:t>394(Neuropathy treatment) -0</w:t>
      </w:r>
      <w:r w:rsidR="00644CD5">
        <w:t>.</w:t>
      </w:r>
      <w:r>
        <w:t>0663(Insulin secretagoues) -0</w:t>
      </w:r>
      <w:r w:rsidR="00644CD5">
        <w:t>.</w:t>
      </w:r>
      <w:r>
        <w:t>424(SQLE expression inhibitor) -0</w:t>
      </w:r>
      <w:r w:rsidR="00644CD5">
        <w:t>.</w:t>
      </w:r>
      <w:r>
        <w:t>148(Cyclin-dependent kinase 1 inhibitor) -0</w:t>
      </w:r>
      <w:r w:rsidR="00644CD5">
        <w:t>.</w:t>
      </w:r>
      <w:r>
        <w:t>73(GMP synthase inhibitor) + 0</w:t>
      </w:r>
      <w:r w:rsidR="00644CD5">
        <w:t>.</w:t>
      </w:r>
      <w:r>
        <w:t>0917(Histone deacetylase class IIb inhibitor) -0</w:t>
      </w:r>
      <w:r w:rsidR="00644CD5">
        <w:t>.</w:t>
      </w:r>
      <w:r>
        <w:t>137(Chemokine receptor antagonist) + 0</w:t>
      </w:r>
      <w:r w:rsidR="00644CD5">
        <w:t>.</w:t>
      </w:r>
      <w:r>
        <w:t>349(Protein kinase stimulant) + 0</w:t>
      </w:r>
      <w:r w:rsidR="00644CD5">
        <w:t>.</w:t>
      </w:r>
      <w:r>
        <w:t>235(BAX expression inhibitor) + 0</w:t>
      </w:r>
      <w:r w:rsidR="00644CD5">
        <w:t>.</w:t>
      </w:r>
      <w:r>
        <w:t>143(Nicotinic acid receptor agonist) + 0</w:t>
      </w:r>
      <w:r w:rsidR="00644CD5">
        <w:t>.</w:t>
      </w:r>
      <w:r>
        <w:t>108(4-Hydroxyphenylpyruvate dioxygenase inhibitor) -0</w:t>
      </w:r>
      <w:r w:rsidR="00644CD5">
        <w:t>.</w:t>
      </w:r>
      <w:r>
        <w:t>109(Kainate receptor 2 antagonist) + 0</w:t>
      </w:r>
      <w:r w:rsidR="00644CD5">
        <w:t>.</w:t>
      </w:r>
      <w:r>
        <w:t>112(Integrin a</w:t>
      </w:r>
      <w:r>
        <w:t>n</w:t>
      </w:r>
      <w:r>
        <w:t>tagonist) -0</w:t>
      </w:r>
      <w:r w:rsidR="00644CD5">
        <w:t>.</w:t>
      </w:r>
      <w:r>
        <w:t>093(Topoisomerase II inhibitor) + 0</w:t>
      </w:r>
      <w:r w:rsidR="00644CD5">
        <w:t>.</w:t>
      </w:r>
      <w:r>
        <w:t>193(Glycerol dehydrogenase inhibitor) + 0</w:t>
      </w:r>
      <w:r w:rsidR="00644CD5">
        <w:t>.</w:t>
      </w:r>
      <w:r>
        <w:t>248(Alpha 2b adrenor</w:t>
      </w:r>
      <w:r>
        <w:t>e</w:t>
      </w:r>
      <w:r>
        <w:t>ceptor agonist) + 0</w:t>
      </w:r>
      <w:r w:rsidR="00644CD5">
        <w:t>.</w:t>
      </w:r>
      <w:r>
        <w:t>215(Ulcer</w:t>
      </w:r>
      <w:r w:rsidR="00644CD5">
        <w:t>.</w:t>
      </w:r>
      <w:r>
        <w:t xml:space="preserve"> peptic) + 0</w:t>
      </w:r>
      <w:r w:rsidR="00644CD5">
        <w:t>.</w:t>
      </w:r>
      <w:r>
        <w:t>102(Factor XII inhibitor) + 0</w:t>
      </w:r>
      <w:r w:rsidR="00644CD5">
        <w:t>.</w:t>
      </w:r>
      <w:r>
        <w:t>116(Src kinase inhibitor) -0</w:t>
      </w:r>
      <w:r w:rsidR="00644CD5">
        <w:t>.</w:t>
      </w:r>
      <w:r>
        <w:t>223(Janus tyrosine kinase 2 inhibitor) -0</w:t>
      </w:r>
      <w:r w:rsidR="00644CD5">
        <w:t>.</w:t>
      </w:r>
      <w:r>
        <w:t>106(HSPA8 expression inhibitor) -0</w:t>
      </w:r>
      <w:r w:rsidR="00644CD5">
        <w:t>.</w:t>
      </w:r>
      <w:r>
        <w:t>078(Antiischemic) + 0</w:t>
      </w:r>
      <w:r w:rsidR="00644CD5">
        <w:t>.</w:t>
      </w:r>
      <w:r>
        <w:t>327(CYP1B substrate) -0</w:t>
      </w:r>
      <w:r w:rsidR="00644CD5">
        <w:t>.</w:t>
      </w:r>
      <w:r>
        <w:t>19(Neutropenia) -0</w:t>
      </w:r>
      <w:r w:rsidR="00644CD5">
        <w:t>.</w:t>
      </w:r>
      <w:r>
        <w:t>115(Phosphodiesterase 3B inhibitor) -0</w:t>
      </w:r>
      <w:r w:rsidR="00644CD5">
        <w:t>.</w:t>
      </w:r>
      <w:r>
        <w:t>464(CYP1B1 inhibitor) -0</w:t>
      </w:r>
      <w:r w:rsidR="00644CD5">
        <w:t>.</w:t>
      </w:r>
      <w:r>
        <w:t>215(Palmitoyl-CoA hydrolase inhibitor) -0</w:t>
      </w:r>
      <w:r w:rsidR="00644CD5">
        <w:t>.</w:t>
      </w:r>
      <w:r>
        <w:t>198(Trans-1</w:t>
      </w:r>
      <w:r w:rsidR="00644CD5">
        <w:t>.</w:t>
      </w:r>
      <w:r>
        <w:t>2-dihydrobenzene-1</w:t>
      </w:r>
      <w:r w:rsidR="00644CD5">
        <w:t>.</w:t>
      </w:r>
      <w:r>
        <w:t>2-diol dehydrogenase inhibitor) + 0</w:t>
      </w:r>
      <w:r w:rsidR="00644CD5">
        <w:t>.</w:t>
      </w:r>
      <w:r>
        <w:t>509(Argininosuccinate synthase inhibitor) -0</w:t>
      </w:r>
      <w:r w:rsidR="00644CD5">
        <w:t>.</w:t>
      </w:r>
      <w:r>
        <w:t>294(CYP1B1 expression inhibitor) -0</w:t>
      </w:r>
      <w:r w:rsidR="00644CD5">
        <w:t>.</w:t>
      </w:r>
      <w:r>
        <w:t>447(Secreted frizzled-related protein 1 inhibitor) + 0</w:t>
      </w:r>
      <w:r w:rsidR="00644CD5">
        <w:t>.</w:t>
      </w:r>
      <w:r>
        <w:t>154(FOSL1 expression enhancer) -0</w:t>
      </w:r>
      <w:r w:rsidR="00644CD5">
        <w:t>.</w:t>
      </w:r>
      <w:r>
        <w:t>135(Phosphodiesterase X inhibitor) -0</w:t>
      </w:r>
      <w:r w:rsidR="00644CD5">
        <w:t>.</w:t>
      </w:r>
      <w:r>
        <w:t>395(Glutamate (mGluR6) antagonist) + 0</w:t>
      </w:r>
      <w:r w:rsidR="00644CD5">
        <w:t>.</w:t>
      </w:r>
      <w:r>
        <w:t>189(PLAU expression enhancer) -0</w:t>
      </w:r>
      <w:r w:rsidR="00644CD5">
        <w:t>.</w:t>
      </w:r>
      <w:r>
        <w:t>398(Glucosylceramidase inhibitor) -0</w:t>
      </w:r>
      <w:r w:rsidR="00644CD5">
        <w:t>.</w:t>
      </w:r>
      <w:r>
        <w:t>184(Adrenergic) -0</w:t>
      </w:r>
      <w:r w:rsidR="00644CD5">
        <w:t>.</w:t>
      </w:r>
      <w:r>
        <w:t>333(Glycine C-acetyltransferase inhibitor) + 0</w:t>
      </w:r>
      <w:r w:rsidR="00644CD5">
        <w:t>.</w:t>
      </w:r>
      <w:r>
        <w:t>441(Tetracycline antiport transporter antagonist) -0</w:t>
      </w:r>
      <w:r w:rsidR="00644CD5">
        <w:t>.</w:t>
      </w:r>
      <w:r>
        <w:t>344(Shal potassium channel blocker) + 0</w:t>
      </w:r>
      <w:r w:rsidR="00644CD5">
        <w:t>.</w:t>
      </w:r>
      <w:r>
        <w:t>194(Pyroglutamyl-peptidase II inhibitor) -0</w:t>
      </w:r>
      <w:r w:rsidR="00644CD5">
        <w:t>.</w:t>
      </w:r>
      <w:r>
        <w:t>49(Testosterone 17beta-dehydrogenase inhibitor) + 0</w:t>
      </w:r>
      <w:r w:rsidR="00644CD5">
        <w:t>.</w:t>
      </w:r>
      <w:r>
        <w:t>267(CDK1 expre</w:t>
      </w:r>
      <w:r>
        <w:t>s</w:t>
      </w:r>
      <w:r>
        <w:t>sion inhibitor) -0</w:t>
      </w:r>
      <w:r w:rsidR="00644CD5">
        <w:t>.</w:t>
      </w:r>
      <w:r>
        <w:t>0989(Vascular endothelial growth factor 1 antagonist) + 0</w:t>
      </w:r>
      <w:r w:rsidR="00644CD5">
        <w:t>.</w:t>
      </w:r>
      <w:r>
        <w:t>11(15-Lipoxygenase 2 inhibitor) -0</w:t>
      </w:r>
      <w:r w:rsidR="00644CD5">
        <w:t>.</w:t>
      </w:r>
      <w:r>
        <w:t>208(FMO3 substrate) -0</w:t>
      </w:r>
      <w:r w:rsidR="00644CD5">
        <w:t>.</w:t>
      </w:r>
      <w:r>
        <w:t>102(CYP1A substrate) + 0</w:t>
      </w:r>
      <w:r w:rsidR="00644CD5">
        <w:t>.</w:t>
      </w:r>
      <w:r>
        <w:t>106(Eye irritation</w:t>
      </w:r>
      <w:r w:rsidR="00644CD5">
        <w:t>.</w:t>
      </w:r>
      <w:r>
        <w:t xml:space="preserve"> weak) + 0</w:t>
      </w:r>
      <w:r w:rsidR="00644CD5">
        <w:t>.</w:t>
      </w:r>
      <w:r>
        <w:t>299(Octopamine agonist) -0</w:t>
      </w:r>
      <w:r w:rsidR="00644CD5">
        <w:t>.</w:t>
      </w:r>
      <w:r>
        <w:t>112(Antipyretic) + 0</w:t>
      </w:r>
      <w:r w:rsidR="00644CD5">
        <w:t>.</w:t>
      </w:r>
      <w:r>
        <w:t>199(Sodium channel (voltage-gated) blocker) -0</w:t>
      </w:r>
      <w:r w:rsidR="00644CD5">
        <w:t>.</w:t>
      </w:r>
      <w:r>
        <w:t>323(Dihydrodipicolinate synthase inhibitor) -0</w:t>
      </w:r>
      <w:r w:rsidR="00644CD5">
        <w:t>.</w:t>
      </w:r>
      <w:r>
        <w:t>108(Plasminogen activator inhibitor) + 0</w:t>
      </w:r>
      <w:r w:rsidR="00644CD5">
        <w:t>.</w:t>
      </w:r>
      <w:r>
        <w:t>094(11-Beta-hydroxysteroid dehydrogenase 2 inhibitor) + 0</w:t>
      </w:r>
      <w:r w:rsidR="00644CD5">
        <w:t>.</w:t>
      </w:r>
      <w:r>
        <w:t>129(CYP2C18 substrate) -0</w:t>
      </w:r>
      <w:r w:rsidR="00644CD5">
        <w:t>.</w:t>
      </w:r>
      <w:r>
        <w:t>0925(p38 MAP kinase inhibitor) + 0</w:t>
      </w:r>
      <w:r w:rsidR="00644CD5">
        <w:t>.</w:t>
      </w:r>
      <w:r>
        <w:t>101(Emetic) + 0</w:t>
      </w:r>
      <w:r w:rsidR="00644CD5">
        <w:t>.</w:t>
      </w:r>
      <w:r>
        <w:t>232(CDKN1C expression enhancer) + 0</w:t>
      </w:r>
      <w:r w:rsidR="00644CD5">
        <w:t>.</w:t>
      </w:r>
      <w:r>
        <w:t>426(Neurolysin inhibitor) + 0</w:t>
      </w:r>
      <w:r w:rsidR="00644CD5">
        <w:t>.</w:t>
      </w:r>
      <w:r>
        <w:t>193(Galactose oxidase inhibitor) -0</w:t>
      </w:r>
      <w:r w:rsidR="00644CD5">
        <w:t>.</w:t>
      </w:r>
      <w:r>
        <w:t>18(ME1 expression enhancer) -0</w:t>
      </w:r>
      <w:r w:rsidR="00644CD5">
        <w:t>.</w:t>
      </w:r>
      <w:r>
        <w:t>117(Protein kinase (CK1) delta inhibitor) -0</w:t>
      </w:r>
      <w:r w:rsidR="00644CD5">
        <w:t>.</w:t>
      </w:r>
      <w:r>
        <w:t>0189(NumDonor) + 0</w:t>
      </w:r>
      <w:r w:rsidR="00644CD5">
        <w:t>.</w:t>
      </w:r>
      <w:r>
        <w:t>0893(Hematuria) -0</w:t>
      </w:r>
      <w:r w:rsidR="00644CD5">
        <w:t>.</w:t>
      </w:r>
      <w:r>
        <w:t>235(Glycogen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139(Viral entry inhibitor) -0</w:t>
      </w:r>
      <w:r w:rsidR="00644CD5">
        <w:t>.</w:t>
      </w:r>
      <w:r>
        <w:t>587(Histone deacetylase class IV inhibitor) -0</w:t>
      </w:r>
      <w:r w:rsidR="00644CD5">
        <w:t>.</w:t>
      </w:r>
      <w:r>
        <w:t>11(Pruritus) + 0</w:t>
      </w:r>
      <w:r w:rsidR="00644CD5">
        <w:t>.</w:t>
      </w:r>
      <w:r>
        <w:t>222(CYP1B1 expression enhancer) + 0</w:t>
      </w:r>
      <w:r w:rsidR="00644CD5">
        <w:t>.</w:t>
      </w:r>
      <w:r>
        <w:t>102(Antifungal) -0</w:t>
      </w:r>
      <w:r w:rsidR="00644CD5">
        <w:t>.</w:t>
      </w:r>
      <w:r>
        <w:t>0719(Leukotriene D4 antagonist) -0</w:t>
      </w:r>
      <w:r w:rsidR="00644CD5">
        <w:t>.</w:t>
      </w:r>
      <w:r>
        <w:t>14(CASP9 expre</w:t>
      </w:r>
      <w:r>
        <w:t>s</w:t>
      </w:r>
      <w:r>
        <w:t>sion enhancer) + 0</w:t>
      </w:r>
      <w:r w:rsidR="00644CD5">
        <w:t>.</w:t>
      </w:r>
      <w:r>
        <w:t>0134(NumHal) + 0</w:t>
      </w:r>
      <w:r w:rsidR="00644CD5">
        <w:t>.</w:t>
      </w:r>
      <w:r>
        <w:t>106(Histone deacetylase class II inhibitor) -0</w:t>
      </w:r>
      <w:r w:rsidR="00644CD5">
        <w:t>.</w:t>
      </w:r>
      <w:r>
        <w:t>136(Sentrin-specific protease 7 inhibitor) + 0</w:t>
      </w:r>
      <w:r w:rsidR="00644CD5">
        <w:t>.</w:t>
      </w:r>
      <w:r>
        <w:t>164(CYP1A1 expression inhibitor) -0</w:t>
      </w:r>
      <w:r w:rsidR="00644CD5">
        <w:t>.</w:t>
      </w:r>
      <w:r>
        <w:t>0566(Motilin receptor agonist) + 0</w:t>
      </w:r>
      <w:r w:rsidR="00644CD5">
        <w:t>.</w:t>
      </w:r>
      <w:r>
        <w:t>105(Spermicide) -0</w:t>
      </w:r>
      <w:r w:rsidR="00644CD5">
        <w:t>.</w:t>
      </w:r>
      <w:r>
        <w:t>182(Beta-</w:t>
      </w:r>
      <w:r>
        <w:lastRenderedPageBreak/>
        <w:t>ureidopropionase inhibitor) -0</w:t>
      </w:r>
      <w:r w:rsidR="00644CD5">
        <w:t>.</w:t>
      </w:r>
      <w:r>
        <w:t>0751(Hypotonia) -0</w:t>
      </w:r>
      <w:r w:rsidR="00644CD5">
        <w:t>.</w:t>
      </w:r>
      <w:r>
        <w:t>231(Prolyl endopeptidase inhibitor) -0</w:t>
      </w:r>
      <w:r w:rsidR="00644CD5">
        <w:t>.</w:t>
      </w:r>
      <w:r>
        <w:t>169(EGR3 expression e</w:t>
      </w:r>
      <w:r>
        <w:t>n</w:t>
      </w:r>
      <w:r>
        <w:t>hancer) + 0</w:t>
      </w:r>
      <w:r w:rsidR="00644CD5">
        <w:t>.</w:t>
      </w:r>
      <w:r>
        <w:t>0762(5 Hydroxytryptamine 2 antagonist) -0</w:t>
      </w:r>
      <w:r w:rsidR="00644CD5">
        <w:t>.</w:t>
      </w:r>
      <w:r>
        <w:t>0926(Acylphosphatase inhibitor) -0</w:t>
      </w:r>
      <w:r w:rsidR="00644CD5">
        <w:t>.</w:t>
      </w:r>
      <w:r>
        <w:t>0719(Peroxisome proli</w:t>
      </w:r>
      <w:r>
        <w:t>f</w:t>
      </w:r>
      <w:r>
        <w:t>erator-activated receptor gamma agonist) -0</w:t>
      </w:r>
      <w:r w:rsidR="00644CD5">
        <w:t>.</w:t>
      </w:r>
      <w:r>
        <w:t>216(NAD(P)H dehydrogenase (quinone) 1 inhibitor) + 0</w:t>
      </w:r>
      <w:r w:rsidR="00644CD5">
        <w:t>.</w:t>
      </w:r>
      <w:r>
        <w:t>126(Alkaline phosphatase inhibitor) + 0</w:t>
      </w:r>
      <w:r w:rsidR="00644CD5">
        <w:t>.</w:t>
      </w:r>
      <w:r>
        <w:t>252(8-oxodGTPase stimulant) -0</w:t>
      </w:r>
      <w:r w:rsidR="00644CD5">
        <w:t>.</w:t>
      </w:r>
      <w:r>
        <w:t>0941(Subtilisin inhibitor) + 0</w:t>
      </w:r>
      <w:r w:rsidR="00644CD5">
        <w:t>.</w:t>
      </w:r>
      <w:r>
        <w:t>233(UGT2B7Y substrate) -0</w:t>
      </w:r>
      <w:r w:rsidR="00644CD5">
        <w:t>.</w:t>
      </w:r>
      <w:r>
        <w:t>0761(Aurora-B kinase inhibitor) -0</w:t>
      </w:r>
      <w:r w:rsidR="00644CD5">
        <w:t>.</w:t>
      </w:r>
      <w:r>
        <w:t>0692(SCD expression enhancer) + 0</w:t>
      </w:r>
      <w:r w:rsidR="00644CD5">
        <w:t>.</w:t>
      </w:r>
      <w:r>
        <w:t>0479(p21-activated kinase inhibitor) + 0</w:t>
      </w:r>
      <w:r w:rsidR="00644CD5">
        <w:t>.</w:t>
      </w:r>
      <w:r>
        <w:t>0483(ErbB-4 antagonist) + 0</w:t>
      </w:r>
      <w:r w:rsidR="00644CD5">
        <w:t>.</w:t>
      </w:r>
      <w:r>
        <w:t>0329(Angiogenesis inhibitor) + 0</w:t>
      </w:r>
      <w:r w:rsidR="00644CD5">
        <w:t>.</w:t>
      </w:r>
      <w:r>
        <w:t>105(Morphine 6-dehydrogenase inhibitor) + 0</w:t>
      </w:r>
      <w:r w:rsidR="00644CD5">
        <w:t>.</w:t>
      </w:r>
      <w:r>
        <w:t>122(5 Hydroxytryptamine 1D agonist) -0</w:t>
      </w:r>
      <w:r w:rsidR="00644CD5">
        <w:t>.</w:t>
      </w:r>
      <w:r>
        <w:t>196(Protein phosphatase 2B inhibitor) + 0</w:t>
      </w:r>
      <w:r w:rsidR="00644CD5">
        <w:t>.</w:t>
      </w:r>
      <w:r>
        <w:t>131(Elastase inhibitor) -0</w:t>
      </w:r>
      <w:r w:rsidR="00644CD5">
        <w:t>.</w:t>
      </w:r>
      <w:r>
        <w:t>105(Cathepsin S inhibitor) -0</w:t>
      </w:r>
      <w:r w:rsidR="00644CD5">
        <w:t>.</w:t>
      </w:r>
      <w:r>
        <w:t>199(Carbonic anhydrase VI inhibitor) -0</w:t>
      </w:r>
      <w:r w:rsidR="00644CD5">
        <w:t>.</w:t>
      </w:r>
      <w:r>
        <w:t>0463(Toll-Like receptor agonist) + 0</w:t>
      </w:r>
      <w:r w:rsidR="00644CD5">
        <w:t>.</w:t>
      </w:r>
      <w:r>
        <w:t>0937(CYP2E1 inducer) + 0</w:t>
      </w:r>
      <w:r w:rsidR="00644CD5">
        <w:t>.</w:t>
      </w:r>
      <w:r>
        <w:t>0773(Expectorant) -0</w:t>
      </w:r>
      <w:r w:rsidR="00644CD5">
        <w:t>.</w:t>
      </w:r>
      <w:r>
        <w:t>0294(Sodium/hydrogen exchanger inhibitor) + 0</w:t>
      </w:r>
      <w:r w:rsidR="00644CD5">
        <w:t>.</w:t>
      </w:r>
      <w:r>
        <w:t>122(Human papillomavirus - 16 inhibitor) + 0</w:t>
      </w:r>
      <w:r w:rsidR="00644CD5">
        <w:t>.</w:t>
      </w:r>
      <w:r>
        <w:t>0473(Glycogen synthase kinase-3 inhibitor) -0</w:t>
      </w:r>
      <w:r w:rsidR="00644CD5">
        <w:t>.</w:t>
      </w:r>
      <w:r>
        <w:t>0237(Dihydroorotase inhibitor) -0</w:t>
      </w:r>
      <w:r w:rsidR="00644CD5">
        <w:t>.</w:t>
      </w:r>
      <w:r>
        <w:t>0331(Histone deacetylase SIRT2 inhibitor) + 0</w:t>
      </w:r>
      <w:r w:rsidR="00644CD5">
        <w:t>.</w:t>
      </w:r>
      <w:r>
        <w:t>0726(Anticataract) -0</w:t>
      </w:r>
      <w:r w:rsidR="00644CD5">
        <w:t>.</w:t>
      </w:r>
      <w:r>
        <w:t>0329(Phosphodiesterase IV inhibitor) -0</w:t>
      </w:r>
      <w:r w:rsidR="00644CD5">
        <w:t>.</w:t>
      </w:r>
      <w:r>
        <w:t>0686(Aldehyde dehydrogenase inhibitor) -0</w:t>
      </w:r>
      <w:r w:rsidR="00644CD5">
        <w:t>.</w:t>
      </w:r>
      <w:r>
        <w:t>0318(Bone morphogenic protein inhibitor) -0</w:t>
      </w:r>
      <w:r w:rsidR="00644CD5">
        <w:t>.</w:t>
      </w:r>
      <w:r>
        <w:t>0755(Mannose-6-phosphate isomerase inhibitor) + 0</w:t>
      </w:r>
      <w:r w:rsidR="00644CD5">
        <w:t>.</w:t>
      </w:r>
      <w:r>
        <w:t>0606(Pectin lyase inhibitor) -0</w:t>
      </w:r>
      <w:r w:rsidR="00644CD5">
        <w:t>.</w:t>
      </w:r>
      <w:r>
        <w:t>0562(Lipotropic) -0</w:t>
      </w:r>
      <w:r w:rsidR="00644CD5">
        <w:t>.</w:t>
      </w:r>
      <w:r>
        <w:t>0389(Phosphatidylinositol 3-kinase delta inhibitor) -0</w:t>
      </w:r>
      <w:r w:rsidR="00644CD5">
        <w:t>.</w:t>
      </w:r>
      <w:r>
        <w:t>029(Carcinogenic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0271(Beta glucosidase inhibitor) -0</w:t>
      </w:r>
      <w:r w:rsidR="00644CD5">
        <w:t>.</w:t>
      </w:r>
      <w:r>
        <w:t>0626(CC chemokine 8 receptor antagonist) -0</w:t>
      </w:r>
      <w:r w:rsidR="00644CD5">
        <w:t>.</w:t>
      </w:r>
      <w:r>
        <w:t>035(EREG expression enhancer) + 0</w:t>
      </w:r>
      <w:r w:rsidR="00644CD5">
        <w:t>.</w:t>
      </w:r>
      <w:r>
        <w:t>0125(FABP1 expression enhancer) + 0</w:t>
      </w:r>
      <w:r w:rsidR="00644CD5">
        <w:t>.</w:t>
      </w:r>
      <w:r>
        <w:t>0503(G protein-coupled receptor a</w:t>
      </w:r>
      <w:r>
        <w:t>n</w:t>
      </w:r>
      <w:r>
        <w:t>tagonist) + 0</w:t>
      </w:r>
      <w:r w:rsidR="00644CD5">
        <w:t>.</w:t>
      </w:r>
      <w:r>
        <w:t>016(Bombesin antagonist) + 0</w:t>
      </w:r>
      <w:r w:rsidR="00644CD5">
        <w:t>.</w:t>
      </w:r>
      <w:r>
        <w:t>0674(Asparagine-oxo-acid transaminase inhibitor) + 0</w:t>
      </w:r>
      <w:r w:rsidR="00644CD5">
        <w:t>.</w:t>
      </w:r>
      <w:r>
        <w:t>103(Glycolipid 3-alpha-mannosyltransferase inhibitor) -0</w:t>
      </w:r>
      <w:r w:rsidR="00644CD5">
        <w:t>.</w:t>
      </w:r>
      <w:r>
        <w:t>0134(Estrogen antagonist) + 0</w:t>
      </w:r>
      <w:r w:rsidR="00644CD5">
        <w:t>.</w:t>
      </w:r>
      <w:r>
        <w:t>0133(Endothelin converting enzyme 1 inhib</w:t>
      </w:r>
      <w:r>
        <w:t>i</w:t>
      </w:r>
      <w:r>
        <w:t>tor) -0</w:t>
      </w:r>
      <w:r w:rsidR="00644CD5">
        <w:t>.</w:t>
      </w:r>
      <w:r>
        <w:t>0121(Peptidyl-prolyl cis-trans isomerase FKBP4 inhibitor) + 0</w:t>
      </w:r>
      <w:r w:rsidR="00644CD5">
        <w:t>.</w:t>
      </w:r>
      <w:r>
        <w:t>00936(MAP kinase 3 inhibitor) -0</w:t>
      </w:r>
      <w:r w:rsidR="00644CD5">
        <w:t>.</w:t>
      </w:r>
      <w:r>
        <w:t>0112(Ribosomal protein S6 kinase alpha 1 inhibitor) -0</w:t>
      </w:r>
      <w:r w:rsidR="00644CD5">
        <w:t>.</w:t>
      </w:r>
      <w:r>
        <w:t>00713(Nicotinamide phosphoribosyltransferase inhibitor) + 0</w:t>
      </w:r>
      <w:r w:rsidR="00644CD5">
        <w:t>.</w:t>
      </w:r>
      <w:r>
        <w:t>00722(Protein kinase C iota inhibitor) + 0</w:t>
      </w:r>
      <w:r w:rsidR="00644CD5">
        <w:t>.</w:t>
      </w:r>
      <w:r>
        <w:t>02(PGR expression enhancer) + 0</w:t>
      </w:r>
      <w:r w:rsidR="00644CD5">
        <w:t>.</w:t>
      </w:r>
      <w:r>
        <w:t>0296(3-Phosphoshikimate 1-carboxyvinyltransferase inhibitor) -0</w:t>
      </w:r>
      <w:r w:rsidR="00644CD5">
        <w:t>.</w:t>
      </w:r>
      <w:r>
        <w:t>00366(GABA transporter 2 inhibitor) + 0</w:t>
      </w:r>
      <w:r w:rsidR="00644CD5">
        <w:t>.</w:t>
      </w:r>
      <w:r>
        <w:t>00902(Phosphodiesterase 9A inhibitor) + 0</w:t>
      </w:r>
      <w:r w:rsidR="00644CD5">
        <w:t>.</w:t>
      </w:r>
      <w:r>
        <w:t>00735(Phosphoenolpyruvate carboxykinase (GTP) inhibitor) + 0</w:t>
      </w:r>
      <w:r w:rsidR="00644CD5">
        <w:t>.</w:t>
      </w:r>
      <w:r>
        <w:t>00471(CCL5 expression enhancer) + 0</w:t>
      </w:r>
      <w:r w:rsidR="00644CD5">
        <w:t>.</w:t>
      </w:r>
      <w:r>
        <w:t>00135(Antidiabetic (type 2)) + 0</w:t>
      </w:r>
      <w:r w:rsidR="00644CD5">
        <w:t>.</w:t>
      </w:r>
      <w:r>
        <w:t>000521(Secretase beta 1 inhibitor) + 6</w:t>
      </w:r>
      <w:r w:rsidR="00644CD5">
        <w:t>.</w:t>
      </w:r>
      <w:r>
        <w:t>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693(CYP2D6 substrate) -0</w:t>
      </w:r>
      <w:r w:rsidR="00644CD5">
        <w:t>.</w:t>
      </w:r>
      <w:r>
        <w:t>527(Cystathionine beta-lyase inhibitor) -0</w:t>
      </w:r>
      <w:r w:rsidR="00644CD5">
        <w:t>.</w:t>
      </w:r>
      <w:r>
        <w:t>524(Neutropenia) -0</w:t>
      </w:r>
      <w:r w:rsidR="00644CD5">
        <w:t>.</w:t>
      </w:r>
      <w:r>
        <w:t>584(Prostaglandin-E2 synthase 1 inhibitor) + 0</w:t>
      </w:r>
      <w:r w:rsidR="00644CD5">
        <w:t>.</w:t>
      </w:r>
      <w:r>
        <w:t>176(NumAromAtoms) + 1</w:t>
      </w:r>
      <w:r w:rsidR="00644CD5">
        <w:t>.</w:t>
      </w:r>
      <w:r>
        <w:t>37(Butyrylcholinesterase inhibitor) -0</w:t>
      </w:r>
      <w:r w:rsidR="00644CD5">
        <w:t>.</w:t>
      </w:r>
      <w:r>
        <w:t>539(CDK4/cyclin D1 inhibitor) -0</w:t>
      </w:r>
      <w:r w:rsidR="00644CD5">
        <w:t>.</w:t>
      </w:r>
      <w:r>
        <w:t>216(Restenosis treatment) -0</w:t>
      </w:r>
      <w:r w:rsidR="00644CD5">
        <w:t>.</w:t>
      </w:r>
      <w:r>
        <w:t>496(Endothelin receptor antagonist) + 0</w:t>
      </w:r>
      <w:r w:rsidR="00644CD5">
        <w:t>.</w:t>
      </w:r>
      <w:r>
        <w:t>633(Antiviral (Adenovirus)) + 0</w:t>
      </w:r>
      <w:r w:rsidR="00644CD5">
        <w:t>.</w:t>
      </w:r>
      <w:r>
        <w:t>152(ADAM9 inhibitor) + 0</w:t>
      </w:r>
      <w:r w:rsidR="00644CD5">
        <w:t>.</w:t>
      </w:r>
      <w:r>
        <w:t>757(Cationic amino acid transporter 4 inhibitor) + 0</w:t>
      </w:r>
      <w:r w:rsidR="00644CD5">
        <w:t>.</w:t>
      </w:r>
      <w:r>
        <w:t>626(Magnesium-protoporphyrin IX methyltransferase inhibitor) + 0</w:t>
      </w:r>
      <w:r w:rsidR="00644CD5">
        <w:t>.</w:t>
      </w:r>
      <w:r>
        <w:t>0616(Adenylosuccinate synthase inhibitor) + 0</w:t>
      </w:r>
      <w:r w:rsidR="00644CD5">
        <w:t>.</w:t>
      </w:r>
      <w:r>
        <w:t>391(Respiratory distress syndrome treatment) -0</w:t>
      </w:r>
      <w:r w:rsidR="00644CD5">
        <w:t>.</w:t>
      </w:r>
      <w:r>
        <w:t>197(HIV-1 integrase (3'-Processing) inhibitor) + 0</w:t>
      </w:r>
      <w:r w:rsidR="00644CD5">
        <w:t>.</w:t>
      </w:r>
      <w:r>
        <w:t>575(Peroxisome proliferator-activated receptor alpha antagonist) -0</w:t>
      </w:r>
      <w:r w:rsidR="00644CD5">
        <w:t>.</w:t>
      </w:r>
      <w:r>
        <w:t>224(Acetylcholine release stimulant) -2</w:t>
      </w:r>
      <w:r w:rsidR="00644CD5">
        <w:t>.</w:t>
      </w:r>
      <w:r>
        <w:t>4(N-formylglutamate deformylase inhibitor) -0</w:t>
      </w:r>
      <w:r w:rsidR="00644CD5">
        <w:t>.</w:t>
      </w:r>
      <w:r>
        <w:t>314(Xanthine oxidase inhibitor) + 0</w:t>
      </w:r>
      <w:r w:rsidR="00644CD5">
        <w:t>.</w:t>
      </w:r>
      <w:r>
        <w:t>473(Hemolysis) + 0</w:t>
      </w:r>
      <w:r w:rsidR="00644CD5">
        <w:t>.</w:t>
      </w:r>
      <w:r>
        <w:t>172(Neurotoxic) -0</w:t>
      </w:r>
      <w:r w:rsidR="00644CD5">
        <w:t>.</w:t>
      </w:r>
      <w:r>
        <w:t>065(Aggrecanase 1 inhibitor) -0</w:t>
      </w:r>
      <w:r w:rsidR="00644CD5">
        <w:t>.</w:t>
      </w:r>
      <w:r>
        <w:t>14(NumAcceptor) -0</w:t>
      </w:r>
      <w:r w:rsidR="00644CD5">
        <w:t>.</w:t>
      </w:r>
      <w:r>
        <w:t>569(MAO inhibitor) + 0</w:t>
      </w:r>
      <w:r w:rsidR="00644CD5">
        <w:t>.</w:t>
      </w:r>
      <w:r>
        <w:t>146(Lipophilicity^2) -1</w:t>
      </w:r>
      <w:r w:rsidR="00644CD5">
        <w:t>.</w:t>
      </w:r>
      <w:r>
        <w:t>22(DNA synthesis inhibitor) -0</w:t>
      </w:r>
      <w:r w:rsidR="00644CD5">
        <w:t>.</w:t>
      </w:r>
      <w:r>
        <w:t>855(Hyperthermic) -0</w:t>
      </w:r>
      <w:r w:rsidR="00644CD5">
        <w:t>.</w:t>
      </w:r>
      <w:r>
        <w:t>238(Platelet antagonist) + 0</w:t>
      </w:r>
      <w:r w:rsidR="00644CD5">
        <w:t>.</w:t>
      </w:r>
      <w:r>
        <w:t>558(Tremor) + 1</w:t>
      </w:r>
      <w:r w:rsidR="00644CD5">
        <w:t>.</w:t>
      </w:r>
      <w:r>
        <w:t>37(Calmodulin-domain protein kinase 1 inhibitor) + 0</w:t>
      </w:r>
      <w:r w:rsidR="00644CD5">
        <w:t>.</w:t>
      </w:r>
      <w:r>
        <w:t>235(Trypsin III inhibitor) -0</w:t>
      </w:r>
      <w:r w:rsidR="00644CD5">
        <w:t>.</w:t>
      </w:r>
      <w:r>
        <w:t>409(Corticotropin releasing factor 2 receptor antagonist) + 0</w:t>
      </w:r>
      <w:r w:rsidR="00644CD5">
        <w:t>.</w:t>
      </w:r>
      <w:r>
        <w:t>22(Glucocorticoid antagonist) -0</w:t>
      </w:r>
      <w:r w:rsidR="00644CD5">
        <w:t>.</w:t>
      </w:r>
      <w:r>
        <w:t>248(Gastrin inhibitor) -0</w:t>
      </w:r>
      <w:r w:rsidR="00644CD5">
        <w:t>.</w:t>
      </w:r>
      <w:r>
        <w:t>0439(Estradiol 17 beta dehydrogenase 2 inhibitor) -1</w:t>
      </w:r>
      <w:r w:rsidR="00644CD5">
        <w:t>.</w:t>
      </w:r>
      <w:r>
        <w:t>66(Adenylylsulphatase inhibitor) -0</w:t>
      </w:r>
      <w:r w:rsidR="00644CD5">
        <w:t>.</w:t>
      </w:r>
      <w:r>
        <w:t>551(Prostatic (benign) hyperplasia treatment) -0</w:t>
      </w:r>
      <w:r w:rsidR="00644CD5">
        <w:t>.</w:t>
      </w:r>
      <w:r>
        <w:t>366(Nucleoside transporters inhibitor) + 0</w:t>
      </w:r>
      <w:r w:rsidR="00644CD5">
        <w:t>.</w:t>
      </w:r>
      <w:r>
        <w:t>655(Acetolactate synthase inhibitor) + 0</w:t>
      </w:r>
      <w:r w:rsidR="00644CD5">
        <w:t>.</w:t>
      </w:r>
      <w:r>
        <w:t>638(Adenylate cyclase inhibitor) + 0</w:t>
      </w:r>
      <w:r w:rsidR="00644CD5">
        <w:t>.</w:t>
      </w:r>
      <w:r>
        <w:t>411(Paranoia) + 0</w:t>
      </w:r>
      <w:r w:rsidR="00644CD5">
        <w:t>.</w:t>
      </w:r>
      <w:r>
        <w:t>319(Caspase 9 inhibitor) + 0</w:t>
      </w:r>
      <w:r w:rsidR="00644CD5">
        <w:t>.</w:t>
      </w:r>
      <w:r>
        <w:t>128(Mood disorders treatment) + 2</w:t>
      </w:r>
      <w:r w:rsidR="00644CD5">
        <w:t>.</w:t>
      </w:r>
      <w:r>
        <w:t>69(NAD+ diphosphatase inhibitor) + 0</w:t>
      </w:r>
      <w:r w:rsidR="00644CD5">
        <w:t>.</w:t>
      </w:r>
      <w:r>
        <w:t>929(Cytochrome c oxidase inhibitor) -0</w:t>
      </w:r>
      <w:r w:rsidR="00644CD5">
        <w:t>.</w:t>
      </w:r>
      <w:r>
        <w:t>769(Antihematotoxic) -0</w:t>
      </w:r>
      <w:r w:rsidR="00644CD5">
        <w:t>.</w:t>
      </w:r>
      <w:r>
        <w:t>249(Carbonic anhydrase II stimulant) + 0</w:t>
      </w:r>
      <w:r w:rsidR="00644CD5">
        <w:t>.</w:t>
      </w:r>
      <w:r>
        <w:t>228(Carcinogenic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571(Glyceraldehyde-3-phosphate dehydrogenase inhibitor) -0</w:t>
      </w:r>
      <w:r w:rsidR="00644CD5">
        <w:t>.</w:t>
      </w:r>
      <w:r>
        <w:t>22(CYP2C9 inhibitor) + 0</w:t>
      </w:r>
      <w:r w:rsidR="00644CD5">
        <w:t>.</w:t>
      </w:r>
      <w:r>
        <w:t>104(NumPositive) + 11</w:t>
      </w:r>
      <w:r w:rsidR="00644CD5">
        <w:t>.</w:t>
      </w:r>
      <w:r>
        <w:t>6(Lipophilicity) + 8</w:t>
      </w:r>
      <w:r w:rsidR="00644CD5">
        <w:t>.</w:t>
      </w:r>
      <w:r>
        <w:t>78(Volume) -1</w:t>
      </w:r>
      <w:r w:rsidR="00644CD5">
        <w:t>.</w:t>
      </w:r>
      <w:r>
        <w:t>2(Neuropathy treatment) + 0</w:t>
      </w:r>
      <w:r w:rsidR="00644CD5">
        <w:t>.</w:t>
      </w:r>
      <w:r>
        <w:t>839(Chitinase inhibitor) -0</w:t>
      </w:r>
      <w:r w:rsidR="00644CD5">
        <w:t>.</w:t>
      </w:r>
      <w:r>
        <w:t>435(Steroid 17-alpha-hydroxylase/17</w:t>
      </w:r>
      <w:r w:rsidR="00644CD5">
        <w:t>.</w:t>
      </w:r>
      <w:r>
        <w:t>20 lyase inhibitor) -0</w:t>
      </w:r>
      <w:r w:rsidR="00644CD5">
        <w:t>.</w:t>
      </w:r>
      <w:r>
        <w:t>399(Age-related macular degeneration treatment) -0</w:t>
      </w:r>
      <w:r w:rsidR="00644CD5">
        <w:t>.</w:t>
      </w:r>
      <w:r>
        <w:t>194(Melatonin 1 agonist) + 0</w:t>
      </w:r>
      <w:r w:rsidR="00644CD5">
        <w:t>.</w:t>
      </w:r>
      <w:r>
        <w:t>268(Protein kinase C mu inhib</w:t>
      </w:r>
      <w:r>
        <w:t>i</w:t>
      </w:r>
      <w:r>
        <w:t>tor) + 0</w:t>
      </w:r>
      <w:r w:rsidR="00644CD5">
        <w:t>.</w:t>
      </w:r>
      <w:r>
        <w:t>738(Alanine dehydrogenase inhibitor) + 0</w:t>
      </w:r>
      <w:r w:rsidR="00644CD5">
        <w:t>.</w:t>
      </w:r>
      <w:r>
        <w:t>238(Antineoplastic (colon cancer)) + 0</w:t>
      </w:r>
      <w:r w:rsidR="00644CD5">
        <w:t>.</w:t>
      </w:r>
      <w:r>
        <w:t>364(Pain) -0</w:t>
      </w:r>
      <w:r w:rsidR="00644CD5">
        <w:t>.</w:t>
      </w:r>
      <w:r>
        <w:t>905(Antidepressant</w:t>
      </w:r>
      <w:r w:rsidR="00644CD5">
        <w:t>.</w:t>
      </w:r>
      <w:r>
        <w:t xml:space="preserve"> Imipramin-like) -0</w:t>
      </w:r>
      <w:r w:rsidR="00644CD5">
        <w:t>.</w:t>
      </w:r>
      <w:r>
        <w:t>333(HIV-1 protease inhibitor) -0</w:t>
      </w:r>
      <w:r w:rsidR="00644CD5">
        <w:t>.</w:t>
      </w:r>
      <w:r>
        <w:t>614(Cystic fibrosis treatment) -0</w:t>
      </w:r>
      <w:r w:rsidR="00644CD5">
        <w:t>.</w:t>
      </w:r>
      <w:r>
        <w:t>263(NGFR expression enhancer) -12</w:t>
      </w:r>
      <w:r w:rsidR="00644CD5">
        <w:t>.</w:t>
      </w:r>
      <w:r>
        <w:t>5(Volume^2) + 0</w:t>
      </w:r>
      <w:r w:rsidR="00644CD5">
        <w:t>.</w:t>
      </w:r>
      <w:r>
        <w:t>93(MAP kinase signal-integrating kinase 1 inhibitor) + 0</w:t>
      </w:r>
      <w:r w:rsidR="00644CD5">
        <w:t>.</w:t>
      </w:r>
      <w:r>
        <w:t>736(CCL5 expression enhancer) + 0</w:t>
      </w:r>
      <w:r w:rsidR="00644CD5">
        <w:t>.</w:t>
      </w:r>
      <w:r>
        <w:t>359(CYP2D6 inhibitor) + 0</w:t>
      </w:r>
      <w:r w:rsidR="00644CD5">
        <w:t>.</w:t>
      </w:r>
      <w:r>
        <w:t>658(CYP1A2 expression enhancer) + 0</w:t>
      </w:r>
      <w:r w:rsidR="00644CD5">
        <w:t>.</w:t>
      </w:r>
      <w:r>
        <w:t>245(Respiratory analeptic) -0</w:t>
      </w:r>
      <w:r w:rsidR="00644CD5">
        <w:t>.</w:t>
      </w:r>
      <w:r>
        <w:t>249(Antineoplastic (lymphocytic leukemia)) -0</w:t>
      </w:r>
      <w:r w:rsidR="00644CD5">
        <w:t>.</w:t>
      </w:r>
      <w:r>
        <w:t>221(Carcinogenic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764(Histone deacetylase 10 inhibitor) -0</w:t>
      </w:r>
      <w:r w:rsidR="00644CD5">
        <w:t>.</w:t>
      </w:r>
      <w:r>
        <w:t>476(Phosphodiesterase II inhibitor) + 0</w:t>
      </w:r>
      <w:r w:rsidR="00644CD5">
        <w:t>.</w:t>
      </w:r>
      <w:r>
        <w:t>443(Antihypotensive) -0</w:t>
      </w:r>
      <w:r w:rsidR="00644CD5">
        <w:t>.</w:t>
      </w:r>
      <w:r>
        <w:t>155(Analgesic) -0</w:t>
      </w:r>
      <w:r w:rsidR="00644CD5">
        <w:t>.</w:t>
      </w:r>
      <w:r>
        <w:t>642(G-protein-coupled receptor kinase inhibitor) + 0</w:t>
      </w:r>
      <w:r w:rsidR="00644CD5">
        <w:t>.</w:t>
      </w:r>
      <w:r>
        <w:t>421(Alpha galactosidase inhibitor) -1</w:t>
      </w:r>
      <w:r w:rsidR="00644CD5">
        <w:t>.</w:t>
      </w:r>
      <w:r>
        <w:t>62(Low molecular weight phosphotyrosine protein phosphatase inhibitor) + 0</w:t>
      </w:r>
      <w:r w:rsidR="00644CD5">
        <w:t>.</w:t>
      </w:r>
      <w:r>
        <w:t>0927(Catenin beta inhibitor) + 0</w:t>
      </w:r>
      <w:r w:rsidR="00644CD5">
        <w:t>.</w:t>
      </w:r>
      <w:r>
        <w:t>657(CAT expression inhibitor) + 0</w:t>
      </w:r>
      <w:r w:rsidR="00644CD5">
        <w:t>.</w:t>
      </w:r>
      <w:r>
        <w:t>135(Gout treatment) -0</w:t>
      </w:r>
      <w:r w:rsidR="00644CD5">
        <w:t>.</w:t>
      </w:r>
      <w:r>
        <w:t>394(CYP2B1 substrate) -0</w:t>
      </w:r>
      <w:r w:rsidR="00644CD5">
        <w:t>.</w:t>
      </w:r>
      <w:r>
        <w:t>368(Phosphatidylinositol 3-kinase delta inhibitor) -0</w:t>
      </w:r>
      <w:r w:rsidR="00644CD5">
        <w:t>.</w:t>
      </w:r>
      <w:r>
        <w:t>59(Serine/threonine-protein kinase WEE1 inhibitor) + 0</w:t>
      </w:r>
      <w:r w:rsidR="00644CD5">
        <w:t>.</w:t>
      </w:r>
      <w:r>
        <w:t xml:space="preserve">405(Plasminogen activator inhibitor </w:t>
      </w:r>
      <w:r>
        <w:lastRenderedPageBreak/>
        <w:t>antagonist) + 0</w:t>
      </w:r>
      <w:r w:rsidR="00644CD5">
        <w:t>.</w:t>
      </w:r>
      <w:r>
        <w:t>462(FOSL1 expression enhancer) -0</w:t>
      </w:r>
      <w:r w:rsidR="00644CD5">
        <w:t>.</w:t>
      </w:r>
      <w:r>
        <w:t>306(Antidote</w:t>
      </w:r>
      <w:r w:rsidR="00644CD5">
        <w:t>.</w:t>
      </w:r>
      <w:r>
        <w:t xml:space="preserve"> heavy metal) + 0</w:t>
      </w:r>
      <w:r w:rsidR="00644CD5">
        <w:t>.</w:t>
      </w:r>
      <w:r>
        <w:t>249(Insulin antagonist) -0</w:t>
      </w:r>
      <w:r w:rsidR="00644CD5">
        <w:t>.</w:t>
      </w:r>
      <w:r>
        <w:t>515(Phosphoglycolate phosphatase inhibitor) + 0</w:t>
      </w:r>
      <w:r w:rsidR="00644CD5">
        <w:t>.</w:t>
      </w:r>
      <w:r>
        <w:t>549(Irritation) -0</w:t>
      </w:r>
      <w:r w:rsidR="00644CD5">
        <w:t>.</w:t>
      </w:r>
      <w:r>
        <w:t>703(Cathepsin S inhibitor) + 1</w:t>
      </w:r>
      <w:r w:rsidR="00644CD5">
        <w:t>.</w:t>
      </w:r>
      <w:r>
        <w:t>14(Activating transcription factor inhibitor) + 0</w:t>
      </w:r>
      <w:r w:rsidR="00644CD5">
        <w:t>.</w:t>
      </w:r>
      <w:r>
        <w:t>29(GDPD3 expression enhancer) + 0</w:t>
      </w:r>
      <w:r w:rsidR="00644CD5">
        <w:t>.</w:t>
      </w:r>
      <w:r>
        <w:t>65(3-Hydroxybutyrate dehydrogenase inhib</w:t>
      </w:r>
      <w:r>
        <w:t>i</w:t>
      </w:r>
      <w:r>
        <w:t>tor) + 0</w:t>
      </w:r>
      <w:r w:rsidR="00644CD5">
        <w:t>.</w:t>
      </w:r>
      <w:r>
        <w:t>735(Cell wall synthesis inhibitor) -0</w:t>
      </w:r>
      <w:r w:rsidR="00644CD5">
        <w:t>.</w:t>
      </w:r>
      <w:r>
        <w:t>457(Anti-Helicobacter pylori) -0</w:t>
      </w:r>
      <w:r w:rsidR="00644CD5">
        <w:t>.</w:t>
      </w:r>
      <w:r>
        <w:t>377(Skin irritation</w:t>
      </w:r>
      <w:r w:rsidR="00644CD5">
        <w:t>.</w:t>
      </w:r>
      <w:r>
        <w:t xml:space="preserve"> high) + 1</w:t>
      </w:r>
      <w:r w:rsidR="00644CD5">
        <w:t>.</w:t>
      </w:r>
      <w:r>
        <w:t>28(Phosphoglycerate dehydrogenase inhibitor) -1</w:t>
      </w:r>
      <w:r w:rsidR="00644CD5">
        <w:t>.</w:t>
      </w:r>
      <w:r>
        <w:t>04(Cholesterol esterase inhibitor) -0</w:t>
      </w:r>
      <w:r w:rsidR="00644CD5">
        <w:t>.</w:t>
      </w:r>
      <w:r>
        <w:t>35(Polo-like kinase-2 inhib</w:t>
      </w:r>
      <w:r>
        <w:t>i</w:t>
      </w:r>
      <w:r>
        <w:t>tor) -0</w:t>
      </w:r>
      <w:r w:rsidR="00644CD5">
        <w:t>.</w:t>
      </w:r>
      <w:r>
        <w:t>907(UGT2B20 substrate) -0</w:t>
      </w:r>
      <w:r w:rsidR="00644CD5">
        <w:t>.</w:t>
      </w:r>
      <w:r>
        <w:t>645(Amylo-alpha-1</w:t>
      </w:r>
      <w:r w:rsidR="00644CD5">
        <w:t>.</w:t>
      </w:r>
      <w:r>
        <w:t>6-glucosidase inhibitor) + 0</w:t>
      </w:r>
      <w:r w:rsidR="00644CD5">
        <w:t>.</w:t>
      </w:r>
      <w:r>
        <w:t>323(Tyk2 inhibitor) + 1</w:t>
      </w:r>
      <w:r w:rsidR="00644CD5">
        <w:t>.</w:t>
      </w:r>
      <w:r>
        <w:t>22(MAP3K11 inhibitor) -0</w:t>
      </w:r>
      <w:r w:rsidR="00644CD5">
        <w:t>.</w:t>
      </w:r>
      <w:r>
        <w:t>252(SLC7A5 expression enhancer) + 0</w:t>
      </w:r>
      <w:r w:rsidR="00644CD5">
        <w:t>.</w:t>
      </w:r>
      <w:r>
        <w:t>249(Pantetheine-phosphate adenylyltransferase inhibitor) + 0</w:t>
      </w:r>
      <w:r w:rsidR="00644CD5">
        <w:t>.</w:t>
      </w:r>
      <w:r>
        <w:t>183(Phosphodiesterase 6A inhibitor) + 0</w:t>
      </w:r>
      <w:r w:rsidR="00644CD5">
        <w:t>.</w:t>
      </w:r>
      <w:r>
        <w:t>56(Fibrinogen receptor antagonist) + 0</w:t>
      </w:r>
      <w:r w:rsidR="00644CD5">
        <w:t>.</w:t>
      </w:r>
      <w:r>
        <w:t>255(Elastase 3B inhib</w:t>
      </w:r>
      <w:r>
        <w:t>i</w:t>
      </w:r>
      <w:r>
        <w:t>tor) -0</w:t>
      </w:r>
      <w:r w:rsidR="00644CD5">
        <w:t>.</w:t>
      </w:r>
      <w:r>
        <w:t>333(Preterm labor treatment) -0</w:t>
      </w:r>
      <w:r w:rsidR="00644CD5">
        <w:t>.</w:t>
      </w:r>
      <w:r>
        <w:t>443(Amyotrophic lateral sclerosis treatment) + 0</w:t>
      </w:r>
      <w:r w:rsidR="00644CD5">
        <w:t>.</w:t>
      </w:r>
      <w:r>
        <w:t>271(Bombesin 3 receptor agonist) -0</w:t>
      </w:r>
      <w:r w:rsidR="00644CD5">
        <w:t>.</w:t>
      </w:r>
      <w:r>
        <w:t>197(MAP3K7 inhibitor) -0</w:t>
      </w:r>
      <w:r w:rsidR="00644CD5">
        <w:t>.</w:t>
      </w:r>
      <w:r>
        <w:t>158(GST P1-1 substrate) + 0</w:t>
      </w:r>
      <w:r w:rsidR="00644CD5">
        <w:t>.</w:t>
      </w:r>
      <w:r>
        <w:t>117(MW) -0</w:t>
      </w:r>
      <w:r w:rsidR="00644CD5">
        <w:t>.</w:t>
      </w:r>
      <w:r>
        <w:t>855(CTP synthase inhibitor) + 0</w:t>
      </w:r>
      <w:r w:rsidR="00644CD5">
        <w:t>.</w:t>
      </w:r>
      <w:r>
        <w:t>191(4-Hydroxyphenylpyruvate dioxygenase inhibitor) + 0</w:t>
      </w:r>
      <w:r w:rsidR="00644CD5">
        <w:t>.</w:t>
      </w:r>
      <w:r>
        <w:t>221(Imidazoleacetate 4-monooxygenase inhibitor) + 0</w:t>
      </w:r>
      <w:r w:rsidR="00644CD5">
        <w:t>.</w:t>
      </w:r>
      <w:r>
        <w:t>0549(NumDonor) -0</w:t>
      </w:r>
      <w:r w:rsidR="00644CD5">
        <w:t>.</w:t>
      </w:r>
      <w:r>
        <w:t>327(CYP2A substrate) -0</w:t>
      </w:r>
      <w:r w:rsidR="00644CD5">
        <w:t>.</w:t>
      </w:r>
      <w:r>
        <w:t>792(Free fatty acid receptor 1 antagonist) -0</w:t>
      </w:r>
      <w:r w:rsidR="00644CD5">
        <w:t>.</w:t>
      </w:r>
      <w:r>
        <w:t>491(Dizziness) -0</w:t>
      </w:r>
      <w:r w:rsidR="00644CD5">
        <w:t>.</w:t>
      </w:r>
      <w:r>
        <w:t>422(Protein phosphatase 2A inhibitor) + 0</w:t>
      </w:r>
      <w:r w:rsidR="00644CD5">
        <w:t>.</w:t>
      </w:r>
      <w:r>
        <w:t>107(Excitability) -0</w:t>
      </w:r>
      <w:r w:rsidR="00644CD5">
        <w:t>.</w:t>
      </w:r>
      <w:r>
        <w:t>863(5-Formyltetrahydrofolate cyclo-ligase inhibitor) + 0</w:t>
      </w:r>
      <w:r w:rsidR="00644CD5">
        <w:t>.</w:t>
      </w:r>
      <w:r>
        <w:t>391(Spermicide) + 0</w:t>
      </w:r>
      <w:r w:rsidR="00644CD5">
        <w:t>.</w:t>
      </w:r>
      <w:r>
        <w:t>438(cAMP-dependent protein kinase beta catalytic subunit inhibitor) -0</w:t>
      </w:r>
      <w:r w:rsidR="00644CD5">
        <w:t>.</w:t>
      </w:r>
      <w:r>
        <w:t>243(Protein kinase C eta inhibitor) + 0</w:t>
      </w:r>
      <w:r w:rsidR="00644CD5">
        <w:t>.</w:t>
      </w:r>
      <w:r>
        <w:t>149(Purinergic P2X4 antagonist) -0</w:t>
      </w:r>
      <w:r w:rsidR="00644CD5">
        <w:t>.</w:t>
      </w:r>
      <w:r>
        <w:t>12(Ca(v)2.2 blocker) + 0</w:t>
      </w:r>
      <w:r w:rsidR="00644CD5">
        <w:t>.</w:t>
      </w:r>
      <w:r>
        <w:t>4(RHOB expression enhancer) + 0</w:t>
      </w:r>
      <w:r w:rsidR="00644CD5">
        <w:t>.</w:t>
      </w:r>
      <w:r>
        <w:t>296(Factor XII inhibitor) + 0</w:t>
      </w:r>
      <w:r w:rsidR="00644CD5">
        <w:t>.</w:t>
      </w:r>
      <w:r>
        <w:t>14(Pyridoxamine-oxaloacetate transaminase inhibitor) -1</w:t>
      </w:r>
      <w:r w:rsidR="00644CD5">
        <w:t>.</w:t>
      </w:r>
      <w:r>
        <w:t>04(Glycerate kinase inhib</w:t>
      </w:r>
      <w:r>
        <w:t>i</w:t>
      </w:r>
      <w:r>
        <w:t>tor) -0</w:t>
      </w:r>
      <w:r w:rsidR="00644CD5">
        <w:t>.</w:t>
      </w:r>
      <w:r>
        <w:t>429(AKR1C1 expression enhancer) + 0</w:t>
      </w:r>
      <w:r w:rsidR="00644CD5">
        <w:t>.</w:t>
      </w:r>
      <w:r>
        <w:t>368(GABA receptor agonist) + 0</w:t>
      </w:r>
      <w:r w:rsidR="00644CD5">
        <w:t>.</w:t>
      </w:r>
      <w:r>
        <w:t>26(Antineoplastic (endocrine cancer)) -0</w:t>
      </w:r>
      <w:r w:rsidR="00644CD5">
        <w:t>.</w:t>
      </w:r>
      <w:r>
        <w:t>0349(NumNegative) -0</w:t>
      </w:r>
      <w:r w:rsidR="00644CD5">
        <w:t>.</w:t>
      </w:r>
      <w:r>
        <w:t>282(Lysophosphatidic acid 2 receptor antagonist) -0</w:t>
      </w:r>
      <w:r w:rsidR="00644CD5">
        <w:t>.</w:t>
      </w:r>
      <w:r>
        <w:t>226(Potassium channel (Ca-activated) blocker) + 0</w:t>
      </w:r>
      <w:r w:rsidR="00644CD5">
        <w:t>.</w:t>
      </w:r>
      <w:r>
        <w:t>159(Caspase 7 inhibitor) -0</w:t>
      </w:r>
      <w:r w:rsidR="00644CD5">
        <w:t>.</w:t>
      </w:r>
      <w:r>
        <w:t>495(Kexin inhibitor) -0</w:t>
      </w:r>
      <w:r w:rsidR="00644CD5">
        <w:t>.</w:t>
      </w:r>
      <w:r>
        <w:t>171(Sodium/hydrogen exchanger inhibitor) -0</w:t>
      </w:r>
      <w:r w:rsidR="00644CD5">
        <w:t>.</w:t>
      </w:r>
      <w:r>
        <w:t>674(Glutamin-(asparagin-)ase inhibitor) -0</w:t>
      </w:r>
      <w:r w:rsidR="00644CD5">
        <w:t>.</w:t>
      </w:r>
      <w:r>
        <w:t>196(IL12B expression inhibitor) + 0</w:t>
      </w:r>
      <w:r w:rsidR="00644CD5">
        <w:t>.</w:t>
      </w:r>
      <w:r>
        <w:t>214(CDC7 inhibitor) -0</w:t>
      </w:r>
      <w:r w:rsidR="00644CD5">
        <w:t>.</w:t>
      </w:r>
      <w:r>
        <w:t>144(Cyclin H inhibitor) + 0</w:t>
      </w:r>
      <w:r w:rsidR="00644CD5">
        <w:t>.</w:t>
      </w:r>
      <w:r>
        <w:t>33(Radioprotector) -0</w:t>
      </w:r>
      <w:r w:rsidR="00644CD5">
        <w:t>.</w:t>
      </w:r>
      <w:r>
        <w:t>608(PPARG expression enhancer) -0</w:t>
      </w:r>
      <w:r w:rsidR="00644CD5">
        <w:t>.</w:t>
      </w:r>
      <w:r>
        <w:t>485(Histone acetyltransferase inhibitor) -0</w:t>
      </w:r>
      <w:r w:rsidR="00644CD5">
        <w:t>.</w:t>
      </w:r>
      <w:r>
        <w:t>664(5-Aminolevulinate synthase inhibitor) + 0</w:t>
      </w:r>
      <w:r w:rsidR="00644CD5">
        <w:t>.</w:t>
      </w:r>
      <w:r>
        <w:t>0425(Antieczematic atopic) -0</w:t>
      </w:r>
      <w:r w:rsidR="00644CD5">
        <w:t>.</w:t>
      </w:r>
      <w:r>
        <w:t>467(TGFB1 expression enhancer) + 1</w:t>
      </w:r>
      <w:r w:rsidR="00644CD5">
        <w:t>.</w:t>
      </w:r>
      <w:r>
        <w:t>07(D-alanine transaminase inhibitor) + 0</w:t>
      </w:r>
      <w:r w:rsidR="00644CD5">
        <w:t>.</w:t>
      </w:r>
      <w:r>
        <w:t>461(HSPA1B expression enhancer) -0</w:t>
      </w:r>
      <w:r w:rsidR="00644CD5">
        <w:t>.</w:t>
      </w:r>
      <w:r>
        <w:t>29(Aryl-alcohol dehydrogenase inhibitor) + 0</w:t>
      </w:r>
      <w:r w:rsidR="00644CD5">
        <w:t>.</w:t>
      </w:r>
      <w:r>
        <w:t>262(Histone deacetylase class IIb inhibitor) + 0</w:t>
      </w:r>
      <w:r w:rsidR="00644CD5">
        <w:t>.</w:t>
      </w:r>
      <w:r>
        <w:t>147(BCL2 expression inhibitor) + 1</w:t>
      </w:r>
      <w:r w:rsidR="00644CD5">
        <w:t>.</w:t>
      </w:r>
      <w:r>
        <w:t>14(Acyl-CoA deh</w:t>
      </w:r>
      <w:r>
        <w:t>y</w:t>
      </w:r>
      <w:r>
        <w:t>drogenase (NADP+) inhibitor) -0</w:t>
      </w:r>
      <w:r w:rsidR="00644CD5">
        <w:t>.</w:t>
      </w:r>
      <w:r>
        <w:t>185(INHBE expression enhancer) + 0</w:t>
      </w:r>
      <w:r w:rsidR="00644CD5">
        <w:t>.</w:t>
      </w:r>
      <w:r>
        <w:t>119(Dry eye) + 0</w:t>
      </w:r>
      <w:r w:rsidR="00644CD5">
        <w:t>.</w:t>
      </w:r>
      <w:r>
        <w:t>276(Glutamate (mGluR group III) agonist) -0</w:t>
      </w:r>
      <w:r w:rsidR="00644CD5">
        <w:t>.</w:t>
      </w:r>
      <w:r>
        <w:t>947(Ribose-phosphate diphosphokinase inhibitor) + 0</w:t>
      </w:r>
      <w:r w:rsidR="00644CD5">
        <w:t>.</w:t>
      </w:r>
      <w:r>
        <w:t>803(Phosphoglucomutase inhibitor) -0</w:t>
      </w:r>
      <w:r w:rsidR="00644CD5">
        <w:t>.</w:t>
      </w:r>
      <w:r>
        <w:t>176(Acetylcholine M1 receptor agonist) -0</w:t>
      </w:r>
      <w:r w:rsidR="00644CD5">
        <w:t>.</w:t>
      </w:r>
      <w:r>
        <w:t>218(Glycosylceramidase inhibitor) + 0</w:t>
      </w:r>
      <w:r w:rsidR="00644CD5">
        <w:t>.</w:t>
      </w:r>
      <w:r>
        <w:t>551(UGT2B9 substrate) + 0</w:t>
      </w:r>
      <w:r w:rsidR="00644CD5">
        <w:t>.</w:t>
      </w:r>
      <w:r>
        <w:t>177(Thyroid hormone alpha antagonist) + 0</w:t>
      </w:r>
      <w:r w:rsidR="00644CD5">
        <w:t>.</w:t>
      </w:r>
      <w:r>
        <w:t>252(Paralysis) -0</w:t>
      </w:r>
      <w:r w:rsidR="00644CD5">
        <w:t>.</w:t>
      </w:r>
      <w:r>
        <w:t>288(Cancer associated disorders treatment) + 0</w:t>
      </w:r>
      <w:r w:rsidR="00644CD5">
        <w:t>.</w:t>
      </w:r>
      <w:r>
        <w:t>462(Anthranilate 3-monooxygenase (deaminating) inhibitor) -0</w:t>
      </w:r>
      <w:r w:rsidR="00644CD5">
        <w:t>.</w:t>
      </w:r>
      <w:r>
        <w:t>534(Heat shock protein agonist) + 0</w:t>
      </w:r>
      <w:r w:rsidR="00644CD5">
        <w:t>.</w:t>
      </w:r>
      <w:r>
        <w:t>13(Phospholipase A1 inhibitor) -0</w:t>
      </w:r>
      <w:r w:rsidR="00644CD5">
        <w:t>.</w:t>
      </w:r>
      <w:r>
        <w:t>207(Ribosomal protein S6 kinase alpha 5 inhibitor) + 0</w:t>
      </w:r>
      <w:r w:rsidR="00644CD5">
        <w:t>.</w:t>
      </w:r>
      <w:r>
        <w:t>134(Convulsant) + 0</w:t>
      </w:r>
      <w:r w:rsidR="00644CD5">
        <w:t>.</w:t>
      </w:r>
      <w:r>
        <w:t>219(12-Lipoxygenase inhibitor) + 0</w:t>
      </w:r>
      <w:r w:rsidR="00644CD5">
        <w:t>.</w:t>
      </w:r>
      <w:r>
        <w:t>685(Urotensin II agonist) -0</w:t>
      </w:r>
      <w:r w:rsidR="00644CD5">
        <w:t>.</w:t>
      </w:r>
      <w:r>
        <w:t>301(Protein kinase C beta I inhibitor) -0</w:t>
      </w:r>
      <w:r w:rsidR="00644CD5">
        <w:t>.</w:t>
      </w:r>
      <w:r>
        <w:t>167(Kainate receptor 4 antagonist) + 0</w:t>
      </w:r>
      <w:r w:rsidR="00644CD5">
        <w:t>.</w:t>
      </w:r>
      <w:r>
        <w:t>121(Guanylate cyclase stimulant) -0</w:t>
      </w:r>
      <w:r w:rsidR="00644CD5">
        <w:t>.</w:t>
      </w:r>
      <w:r>
        <w:t>197(Matrix metalloproteinase 3 (me</w:t>
      </w:r>
      <w:r>
        <w:t>m</w:t>
      </w:r>
      <w:r>
        <w:t>brane-type) inhibitor) -0</w:t>
      </w:r>
      <w:r w:rsidR="00644CD5">
        <w:t>.</w:t>
      </w:r>
      <w:r>
        <w:t>909(Ethanolamine kinase inhibitor) + 0</w:t>
      </w:r>
      <w:r w:rsidR="00644CD5">
        <w:t>.</w:t>
      </w:r>
      <w:r>
        <w:t>154(Cyclophilin A inhibitor) + 0</w:t>
      </w:r>
      <w:r w:rsidR="00644CD5">
        <w:t>.</w:t>
      </w:r>
      <w:r>
        <w:t>333(Antidepressant) -0</w:t>
      </w:r>
      <w:r w:rsidR="00644CD5">
        <w:t>.</w:t>
      </w:r>
      <w:r>
        <w:t>739(Melatonin 2 agonist) + 0</w:t>
      </w:r>
      <w:r w:rsidR="00644CD5">
        <w:t>.</w:t>
      </w:r>
      <w:r>
        <w:t>208(Candidapepsin 2 inhibitor) + 0</w:t>
      </w:r>
      <w:r w:rsidR="00644CD5">
        <w:t>.</w:t>
      </w:r>
      <w:r>
        <w:t>234(Kinesin antagonist) -0</w:t>
      </w:r>
      <w:r w:rsidR="00644CD5">
        <w:t>.</w:t>
      </w:r>
      <w:r>
        <w:t>3(UDP-glucuronosyltransferase substrate) -0</w:t>
      </w:r>
      <w:r w:rsidR="00644CD5">
        <w:t>.</w:t>
      </w:r>
      <w:r>
        <w:t>324(Fatty liver) + 0</w:t>
      </w:r>
      <w:r w:rsidR="00644CD5">
        <w:t>.</w:t>
      </w:r>
      <w:r>
        <w:t>187(Endometrios treatment) + 0</w:t>
      </w:r>
      <w:r w:rsidR="00644CD5">
        <w:t>.</w:t>
      </w:r>
      <w:r>
        <w:t>511(UGT2B4 substrate) + 0</w:t>
      </w:r>
      <w:r w:rsidR="00644CD5">
        <w:t>.</w:t>
      </w:r>
      <w:r>
        <w:t>232(Apnea) + 0</w:t>
      </w:r>
      <w:r w:rsidR="00644CD5">
        <w:t>.</w:t>
      </w:r>
      <w:r>
        <w:t>792(2-(acetamidomethylene)succinate hydrolase inhibitor) -0</w:t>
      </w:r>
      <w:r w:rsidR="00644CD5">
        <w:t>.</w:t>
      </w:r>
      <w:r>
        <w:t>177(Retinoid X receptor agonist) + 0</w:t>
      </w:r>
      <w:r w:rsidR="00644CD5">
        <w:t>.</w:t>
      </w:r>
      <w:r>
        <w:t>233(Clk dual-specificity kinase inhibitor) + 0</w:t>
      </w:r>
      <w:r w:rsidR="00644CD5">
        <w:t>.</w:t>
      </w:r>
      <w:r>
        <w:t>258(Skin irritation</w:t>
      </w:r>
      <w:r w:rsidR="00644CD5">
        <w:t>.</w:t>
      </w:r>
      <w:r>
        <w:t xml:space="preserve"> weak) -0</w:t>
      </w:r>
      <w:r w:rsidR="00644CD5">
        <w:t>.</w:t>
      </w:r>
      <w:r>
        <w:t>517(Quinone reductase 2 inhibitor) + 0</w:t>
      </w:r>
      <w:r w:rsidR="00644CD5">
        <w:t>.</w:t>
      </w:r>
      <w:r>
        <w:t>883(Glycerol-3-phosphate dehydrogenase (NAD+) inhibitor) -0</w:t>
      </w:r>
      <w:r w:rsidR="00644CD5">
        <w:t>.</w:t>
      </w:r>
      <w:r>
        <w:t>51(Testosterone 17beta-dehydrogenase inhibitor) -0</w:t>
      </w:r>
      <w:r w:rsidR="00644CD5">
        <w:t>.</w:t>
      </w:r>
      <w:r>
        <w:t>299(Phosphodiesterase I inhibitor) -0</w:t>
      </w:r>
      <w:r w:rsidR="00644CD5">
        <w:t>.</w:t>
      </w:r>
      <w:r>
        <w:t>811(GMP synthase inhibitor) -0</w:t>
      </w:r>
      <w:r w:rsidR="00644CD5">
        <w:t>.</w:t>
      </w:r>
      <w:r>
        <w:t>177(Antiprotozoal (Amoeba)) + 0</w:t>
      </w:r>
      <w:r w:rsidR="00644CD5">
        <w:t>.</w:t>
      </w:r>
      <w:r>
        <w:t>124(Protein kinase B gamma inhibitor) + 0</w:t>
      </w:r>
      <w:r w:rsidR="00644CD5">
        <w:t>.</w:t>
      </w:r>
      <w:r>
        <w:t>467(Antibiotic Carbapenem-like) -0</w:t>
      </w:r>
      <w:r w:rsidR="00644CD5">
        <w:t>.</w:t>
      </w:r>
      <w:r>
        <w:t>593(KRT18 expression enhancer) + 0</w:t>
      </w:r>
      <w:r w:rsidR="00644CD5">
        <w:t>.</w:t>
      </w:r>
      <w:r>
        <w:t>377(CYP1B1 expression enhancer) -0</w:t>
      </w:r>
      <w:r w:rsidR="00644CD5">
        <w:t>.</w:t>
      </w:r>
      <w:r>
        <w:t>129(24-sterol C-methyltransferase inhibitor) + 0</w:t>
      </w:r>
      <w:r w:rsidR="00644CD5">
        <w:t>.</w:t>
      </w:r>
      <w:r>
        <w:t>0945(Antineoplastic (brain cancer)) + 0</w:t>
      </w:r>
      <w:r w:rsidR="00644CD5">
        <w:t>.</w:t>
      </w:r>
      <w:r>
        <w:t>299(Formate dehydrogenase inhibitor) + 0</w:t>
      </w:r>
      <w:r w:rsidR="00644CD5">
        <w:t>.</w:t>
      </w:r>
      <w:r>
        <w:t>686(Kinesin-like protein 1 inhibitor) -0</w:t>
      </w:r>
      <w:r w:rsidR="00644CD5">
        <w:t>.</w:t>
      </w:r>
      <w:r>
        <w:t>159(Neutral endope</w:t>
      </w:r>
      <w:r>
        <w:t>p</w:t>
      </w:r>
      <w:r>
        <w:t>tidase inhibitor) + 0</w:t>
      </w:r>
      <w:r w:rsidR="00644CD5">
        <w:t>.</w:t>
      </w:r>
      <w:r>
        <w:t>562(Glutamate-cysteine ligase inhibitor) -0</w:t>
      </w:r>
      <w:r w:rsidR="00644CD5">
        <w:t>.</w:t>
      </w:r>
      <w:r>
        <w:t>361(Kallikrein 13 inhibitor) -0</w:t>
      </w:r>
      <w:r w:rsidR="00644CD5">
        <w:t>.</w:t>
      </w:r>
      <w:r>
        <w:t>182(Microtubule stab</w:t>
      </w:r>
      <w:r>
        <w:t>i</w:t>
      </w:r>
      <w:r>
        <w:t>lization) -0</w:t>
      </w:r>
      <w:r w:rsidR="00644CD5">
        <w:t>.</w:t>
      </w:r>
      <w:r>
        <w:t>2(Tyrosine-protein kinase receptor FLT3 inhibitor) + 0</w:t>
      </w:r>
      <w:r w:rsidR="00644CD5">
        <w:t>.</w:t>
      </w:r>
      <w:r>
        <w:t>425(Interleukin 1a antagonist) -0</w:t>
      </w:r>
      <w:r w:rsidR="00644CD5">
        <w:t>.</w:t>
      </w:r>
      <w:r>
        <w:t>585(Nicotinate phosphoribosyltransferase inhibitor) + 0</w:t>
      </w:r>
      <w:r w:rsidR="00644CD5">
        <w:t>.</w:t>
      </w:r>
      <w:r>
        <w:t>452(Phosphatidate cytidylyltransferase inhibitor) -0</w:t>
      </w:r>
      <w:r w:rsidR="00644CD5">
        <w:t>.</w:t>
      </w:r>
      <w:r>
        <w:t>148(Nonstructural protein 1 (Influenza A) inhibitor) + 0</w:t>
      </w:r>
      <w:r w:rsidR="00644CD5">
        <w:t>.</w:t>
      </w:r>
      <w:r>
        <w:t>459(Sterol 3-beta-glucosyltransferase inhibitor) + 0</w:t>
      </w:r>
      <w:r w:rsidR="00644CD5">
        <w:t>.</w:t>
      </w:r>
      <w:r>
        <w:t>112(Phosphodiesterase 4B inhibitor) + 0</w:t>
      </w:r>
      <w:r w:rsidR="00644CD5">
        <w:t>.</w:t>
      </w:r>
      <w:r>
        <w:t>199(5 Hydroxytryptamine 5 antagonist) + 0</w:t>
      </w:r>
      <w:r w:rsidR="00644CD5">
        <w:t>.</w:t>
      </w:r>
      <w:r>
        <w:t>14(Lck kinase inhibitor) -0</w:t>
      </w:r>
      <w:r w:rsidR="00644CD5">
        <w:t>.</w:t>
      </w:r>
      <w:r>
        <w:t>0931(CC chemokine 5 receptor agonist) -0</w:t>
      </w:r>
      <w:r w:rsidR="00644CD5">
        <w:t>.</w:t>
      </w:r>
      <w:r>
        <w:t>547(Glycerone-phosphate O-acyltransferase inhibitor) -0</w:t>
      </w:r>
      <w:r w:rsidR="00644CD5">
        <w:t>.</w:t>
      </w:r>
      <w:r>
        <w:t>129(Keratoses actinic (solar) treatment) + 0</w:t>
      </w:r>
      <w:r w:rsidR="00644CD5">
        <w:t>.</w:t>
      </w:r>
      <w:r>
        <w:t>171(Hypolipemic) + 0</w:t>
      </w:r>
      <w:r w:rsidR="00644CD5">
        <w:t>.</w:t>
      </w:r>
      <w:r>
        <w:t>349(GST M substrate) -0</w:t>
      </w:r>
      <w:r w:rsidR="00644CD5">
        <w:t>.</w:t>
      </w:r>
      <w:r>
        <w:t>485(UGT1A10 substrate) -0</w:t>
      </w:r>
      <w:r w:rsidR="00644CD5">
        <w:t>.</w:t>
      </w:r>
      <w:r>
        <w:t>149(Trans-octaprenyltranstransferase inhibitor) + 0</w:t>
      </w:r>
      <w:r w:rsidR="00644CD5">
        <w:t>.</w:t>
      </w:r>
      <w:r>
        <w:t>102(HIF1A expression inhibitor) -0</w:t>
      </w:r>
      <w:r w:rsidR="00644CD5">
        <w:t>.</w:t>
      </w:r>
      <w:r>
        <w:t>378(Uroporphyrinogen decarboxylase inhibitor) + 0</w:t>
      </w:r>
      <w:r w:rsidR="00644CD5">
        <w:t>.</w:t>
      </w:r>
      <w:r>
        <w:t>425(LGALS8 expression enhancer) + 0</w:t>
      </w:r>
      <w:r w:rsidR="00644CD5">
        <w:t>.</w:t>
      </w:r>
      <w:r>
        <w:t>486(Membrane dipeptidase inhibitor) + 0</w:t>
      </w:r>
      <w:r w:rsidR="00644CD5">
        <w:t>.</w:t>
      </w:r>
      <w:r>
        <w:t>357(GABA C receptor rho-2 antagonist) -0</w:t>
      </w:r>
      <w:r w:rsidR="00644CD5">
        <w:t>.</w:t>
      </w:r>
      <w:r>
        <w:t>106(5 Hydroxytryptamine 4E antagonist) -0</w:t>
      </w:r>
      <w:r w:rsidR="00644CD5">
        <w:t>.</w:t>
      </w:r>
      <w:r>
        <w:t>098(Acetyl-CoA transferase inhibitor) -0</w:t>
      </w:r>
      <w:r w:rsidR="00644CD5">
        <w:t>.</w:t>
      </w:r>
      <w:r>
        <w:t>119(Catalase stimulant) -0</w:t>
      </w:r>
      <w:r w:rsidR="00644CD5">
        <w:t>.</w:t>
      </w:r>
      <w:r>
        <w:t>157(Cyclin-dependent kinase 4 inhibitor) + 0</w:t>
      </w:r>
      <w:r w:rsidR="00644CD5">
        <w:t>.</w:t>
      </w:r>
      <w:r>
        <w:t>175(Sirtuin inhibitor) -0</w:t>
      </w:r>
      <w:r w:rsidR="00644CD5">
        <w:t>.</w:t>
      </w:r>
      <w:r>
        <w:t>49(3-Hydroxyanthranilate oxidase inhibitor) + 0</w:t>
      </w:r>
      <w:r w:rsidR="00644CD5">
        <w:t>.</w:t>
      </w:r>
      <w:r>
        <w:t>131(Sphingomyelinase inhibitor) + 0</w:t>
      </w:r>
      <w:r w:rsidR="00644CD5">
        <w:t>.</w:t>
      </w:r>
      <w:r>
        <w:t>132(Adenylate cyclase IV inhibitor) + 0</w:t>
      </w:r>
      <w:r w:rsidR="00644CD5">
        <w:t>.</w:t>
      </w:r>
      <w:r>
        <w:t>136(Sentrin-specific protease 6 inhib</w:t>
      </w:r>
      <w:r>
        <w:t>i</w:t>
      </w:r>
      <w:r>
        <w:lastRenderedPageBreak/>
        <w:t>tor) -0</w:t>
      </w:r>
      <w:r w:rsidR="00644CD5">
        <w:t>.</w:t>
      </w:r>
      <w:r>
        <w:t>647(Glucose-1-phosphate adenylyltransferase inhibitor) -0</w:t>
      </w:r>
      <w:r w:rsidR="00644CD5">
        <w:t>.</w:t>
      </w:r>
      <w:r>
        <w:t>535(Aminopeptidase I inhibitor) -0</w:t>
      </w:r>
      <w:r w:rsidR="00644CD5">
        <w:t>.</w:t>
      </w:r>
      <w:r>
        <w:t>124(Neuropeptide FF1 antagonist) + 0</w:t>
      </w:r>
      <w:r w:rsidR="00644CD5">
        <w:t>.</w:t>
      </w:r>
      <w:r>
        <w:t>14(Estradiol 17 beta dehydrogenase stimulant) -0</w:t>
      </w:r>
      <w:r w:rsidR="00644CD5">
        <w:t>.</w:t>
      </w:r>
      <w:r>
        <w:t>134(Lipocortins synthesis antagonist) -0</w:t>
      </w:r>
      <w:r w:rsidR="00644CD5">
        <w:t>.</w:t>
      </w:r>
      <w:r>
        <w:t>341(Sphingosine kinase inhibitor) + 0</w:t>
      </w:r>
      <w:r w:rsidR="00644CD5">
        <w:t>.</w:t>
      </w:r>
      <w:r>
        <w:t>327(Dihydrofolate reductase (Mycobacterium avium) inhibitor) -0</w:t>
      </w:r>
      <w:r w:rsidR="00644CD5">
        <w:t>.</w:t>
      </w:r>
      <w:r>
        <w:t>0821(Liver fibrosis treatment) -0</w:t>
      </w:r>
      <w:r w:rsidR="00644CD5">
        <w:t>.</w:t>
      </w:r>
      <w:r>
        <w:t>137(CYP1A substrate) -0</w:t>
      </w:r>
      <w:r w:rsidR="00644CD5">
        <w:t>.</w:t>
      </w:r>
      <w:r>
        <w:t>215(Antitoxic) + 0</w:t>
      </w:r>
      <w:r w:rsidR="00644CD5">
        <w:t>.</w:t>
      </w:r>
      <w:r>
        <w:t>124(Protein kinase B inhibitor) + 0</w:t>
      </w:r>
      <w:r w:rsidR="00644CD5">
        <w:t>.</w:t>
      </w:r>
      <w:r>
        <w:t>461(Caspase 8 inhibitor) + 0</w:t>
      </w:r>
      <w:r w:rsidR="00644CD5">
        <w:t>.</w:t>
      </w:r>
      <w:r>
        <w:t>107(Respiratory failure) -0</w:t>
      </w:r>
      <w:r w:rsidR="00644CD5">
        <w:t>.</w:t>
      </w:r>
      <w:r>
        <w:t>145(Ribosomal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0686(Urinary incontinence treatment) + 0</w:t>
      </w:r>
      <w:r w:rsidR="00644CD5">
        <w:t>.</w:t>
      </w:r>
      <w:r>
        <w:t>151(Carcinogenic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195(Telomerase inhibitor) + 0</w:t>
      </w:r>
      <w:r w:rsidR="00644CD5">
        <w:t>.</w:t>
      </w:r>
      <w:r>
        <w:t>154(Phosphodiesterase 6B inhibitor) -0</w:t>
      </w:r>
      <w:r w:rsidR="00644CD5">
        <w:t>.</w:t>
      </w:r>
      <w:r>
        <w:t>122(Flavin-containing monooxygenase substrate) -0</w:t>
      </w:r>
      <w:r w:rsidR="00644CD5">
        <w:t>.</w:t>
      </w:r>
      <w:r>
        <w:t>145(Kainate receptor 5 antagonist) -0</w:t>
      </w:r>
      <w:r w:rsidR="00644CD5">
        <w:t>.</w:t>
      </w:r>
      <w:r>
        <w:t>13(CYP2C9 inducer) + 0</w:t>
      </w:r>
      <w:r w:rsidR="00644CD5">
        <w:t>.</w:t>
      </w:r>
      <w:r>
        <w:t>0914(Protein 50S ribosomal subunit inhibitor) + 0</w:t>
      </w:r>
      <w:r w:rsidR="00644CD5">
        <w:t>.</w:t>
      </w:r>
      <w:r>
        <w:t>119(CYP2D1 substrate) + 0</w:t>
      </w:r>
      <w:r w:rsidR="00644CD5">
        <w:t>.</w:t>
      </w:r>
      <w:r>
        <w:t>2(ABCG2 expression enhancer) -0</w:t>
      </w:r>
      <w:r w:rsidR="00644CD5">
        <w:t>.</w:t>
      </w:r>
      <w:r>
        <w:t>257(Prostaglandin E2 antagonist) + 0</w:t>
      </w:r>
      <w:r w:rsidR="00644CD5">
        <w:t>.</w:t>
      </w:r>
      <w:r>
        <w:t>159(MCL1 expression inhibitor) -0</w:t>
      </w:r>
      <w:r w:rsidR="00644CD5">
        <w:t>.</w:t>
      </w:r>
      <w:r>
        <w:t>0963(Dopamine transporter inhibitor) -0</w:t>
      </w:r>
      <w:r w:rsidR="00644CD5">
        <w:t>.</w:t>
      </w:r>
      <w:r>
        <w:t>133(Carcinogenic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487(Chalcone isomerase inhibitor) -0</w:t>
      </w:r>
      <w:r w:rsidR="00644CD5">
        <w:t>.</w:t>
      </w:r>
      <w:r>
        <w:t>0896(Gelatinase inhibitor) + 0</w:t>
      </w:r>
      <w:r w:rsidR="00644CD5">
        <w:t>.</w:t>
      </w:r>
      <w:r>
        <w:t>0674(Alanine racemase inhibitor) + 0</w:t>
      </w:r>
      <w:r w:rsidR="00644CD5">
        <w:t>.</w:t>
      </w:r>
      <w:r>
        <w:t>0656(Antibiotic beta Lactam-like) + 0</w:t>
      </w:r>
      <w:r w:rsidR="00644CD5">
        <w:t>.</w:t>
      </w:r>
      <w:r>
        <w:t>221(Leukotriene antagonist) + 0</w:t>
      </w:r>
      <w:r w:rsidR="00644CD5">
        <w:t>.</w:t>
      </w:r>
      <w:r>
        <w:t>117(Saluretic) -0</w:t>
      </w:r>
      <w:r w:rsidR="00644CD5">
        <w:t>.</w:t>
      </w:r>
      <w:r>
        <w:t>193(Peroxisome proliferator-activated receptor antagonist) + 0</w:t>
      </w:r>
      <w:r w:rsidR="00644CD5">
        <w:t>.</w:t>
      </w:r>
      <w:r>
        <w:t>147(Sepsis treatment) + 0</w:t>
      </w:r>
      <w:r w:rsidR="00644CD5">
        <w:t>.</w:t>
      </w:r>
      <w:r>
        <w:t>0535(AICAR transformylase inhibitor) -0</w:t>
      </w:r>
      <w:r w:rsidR="00644CD5">
        <w:t>.</w:t>
      </w:r>
      <w:r>
        <w:t>248(SMN2 expression enhancer) + 0</w:t>
      </w:r>
      <w:r w:rsidR="00644CD5">
        <w:t>.</w:t>
      </w:r>
      <w:r>
        <w:t>171(Acetylcholine M3 receptor antagonist) -0</w:t>
      </w:r>
      <w:r w:rsidR="00644CD5">
        <w:t>.</w:t>
      </w:r>
      <w:r>
        <w:t>0821(Activin receptor-like kinase 4 inhibitor) -0</w:t>
      </w:r>
      <w:r w:rsidR="00644CD5">
        <w:t>.</w:t>
      </w:r>
      <w:r>
        <w:t>21(Tyrosine-protein kinase ABL2 inhibitor) -0</w:t>
      </w:r>
      <w:r w:rsidR="00644CD5">
        <w:t>.</w:t>
      </w:r>
      <w:r>
        <w:t>206(Thyroid hormone beta agonist) -0</w:t>
      </w:r>
      <w:r w:rsidR="00644CD5">
        <w:t>.</w:t>
      </w:r>
      <w:r>
        <w:t>266(Baculoviral IAP repeat-containing protein i</w:t>
      </w:r>
      <w:r>
        <w:t>n</w:t>
      </w:r>
      <w:r>
        <w:t>hibitor) + 0</w:t>
      </w:r>
      <w:r w:rsidR="00644CD5">
        <w:t>.</w:t>
      </w:r>
      <w:r>
        <w:t>13(Catechol oxidase inhibitor) -0</w:t>
      </w:r>
      <w:r w:rsidR="00644CD5">
        <w:t>.</w:t>
      </w:r>
      <w:r>
        <w:t>134(Formaldehyde dehydrogenase inhibitor) -0</w:t>
      </w:r>
      <w:r w:rsidR="00644CD5">
        <w:t>.</w:t>
      </w:r>
      <w:r>
        <w:t>0588(Antineoplastic (lung cancer)) + 0</w:t>
      </w:r>
      <w:r w:rsidR="00644CD5">
        <w:t>.</w:t>
      </w:r>
      <w:r>
        <w:t>225(6</w:t>
      </w:r>
      <w:r w:rsidR="00644CD5">
        <w:t>.</w:t>
      </w:r>
      <w:r>
        <w:t>7-Dihydropteridine reductase inhibitor) + 0</w:t>
      </w:r>
      <w:r w:rsidR="00644CD5">
        <w:t>.</w:t>
      </w:r>
      <w:r>
        <w:t>205(Matrilysin inhibitor) -0</w:t>
      </w:r>
      <w:r w:rsidR="00644CD5">
        <w:t>.</w:t>
      </w:r>
      <w:r>
        <w:t>142(SQLE expre</w:t>
      </w:r>
      <w:r>
        <w:t>s</w:t>
      </w:r>
      <w:r>
        <w:t>sion inhibitor) + 0</w:t>
      </w:r>
      <w:r w:rsidR="00644CD5">
        <w:t>.</w:t>
      </w:r>
      <w:r>
        <w:t>0582(Xanthine-like) + 0</w:t>
      </w:r>
      <w:r w:rsidR="00644CD5">
        <w:t>.</w:t>
      </w:r>
      <w:r>
        <w:t>153(CXCL12 expression enhancer) -0</w:t>
      </w:r>
      <w:r w:rsidR="00644CD5">
        <w:t>.</w:t>
      </w:r>
      <w:r>
        <w:t>0823(Endocrine disruptor) + 0</w:t>
      </w:r>
      <w:r w:rsidR="00644CD5">
        <w:t>.</w:t>
      </w:r>
      <w:r>
        <w:t>0637(Glutamate (mGluR7) antagonist) + 0</w:t>
      </w:r>
      <w:r w:rsidR="00644CD5">
        <w:t>.</w:t>
      </w:r>
      <w:r>
        <w:t>564(Glycolipid 3-alpha-mannosyltransferase inhibitor) -0</w:t>
      </w:r>
      <w:r w:rsidR="00644CD5">
        <w:t>.</w:t>
      </w:r>
      <w:r>
        <w:t>12(Coccolysin inhibitor) + 0</w:t>
      </w:r>
      <w:r w:rsidR="00644CD5">
        <w:t>.</w:t>
      </w:r>
      <w:r>
        <w:t>291(3-Hydroxyanthranilate 3</w:t>
      </w:r>
      <w:r w:rsidR="00644CD5">
        <w:t>.</w:t>
      </w:r>
      <w:r>
        <w:t>4-dioxygenase inhibitor) + 0</w:t>
      </w:r>
      <w:r w:rsidR="00644CD5">
        <w:t>.</w:t>
      </w:r>
      <w:r>
        <w:t>0457(Alpha 1a adrenoreceptor agonist) -0</w:t>
      </w:r>
      <w:r w:rsidR="00644CD5">
        <w:t>.</w:t>
      </w:r>
      <w:r>
        <w:t>0354(Neuronal K-Cl cotransporter inhibitor) + 0</w:t>
      </w:r>
      <w:r w:rsidR="00644CD5">
        <w:t>.</w:t>
      </w:r>
      <w:r>
        <w:t>128(BIRC5 expression enhancer) -0</w:t>
      </w:r>
      <w:r w:rsidR="00644CD5">
        <w:t>.</w:t>
      </w:r>
      <w:r>
        <w:t>0994(Heat shock protein a</w:t>
      </w:r>
      <w:r>
        <w:t>n</w:t>
      </w:r>
      <w:r>
        <w:t>tagonist) + 0</w:t>
      </w:r>
      <w:r w:rsidR="00644CD5">
        <w:t>.</w:t>
      </w:r>
      <w:r>
        <w:t>0252(Antiprotozoal) -0</w:t>
      </w:r>
      <w:r w:rsidR="00644CD5">
        <w:t>.</w:t>
      </w:r>
      <w:r>
        <w:t>0474(Cyclin-dependent kinase 9 inhibitor) -0</w:t>
      </w:r>
      <w:r w:rsidR="00644CD5">
        <w:t>.</w:t>
      </w:r>
      <w:r>
        <w:t>0581(Choreoathetosis) + 0</w:t>
      </w:r>
      <w:r w:rsidR="00644CD5">
        <w:t>.</w:t>
      </w:r>
      <w:r>
        <w:t>043(EphA2 antagonist) -0</w:t>
      </w:r>
      <w:r w:rsidR="00644CD5">
        <w:t>.</w:t>
      </w:r>
      <w:r>
        <w:t>04(Analgesic</w:t>
      </w:r>
      <w:r w:rsidR="00644CD5">
        <w:t>.</w:t>
      </w:r>
      <w:r>
        <w:t xml:space="preserve"> opioid) + 0</w:t>
      </w:r>
      <w:r w:rsidR="00644CD5">
        <w:t>.</w:t>
      </w:r>
      <w:r>
        <w:t>0618(Vasoprotector) -0</w:t>
      </w:r>
      <w:r w:rsidR="00644CD5">
        <w:t>.</w:t>
      </w:r>
      <w:r>
        <w:t>24(Cellulose synthase (UDP-forming) inhibitor) + 0</w:t>
      </w:r>
      <w:r w:rsidR="00644CD5">
        <w:t>.</w:t>
      </w:r>
      <w:r>
        <w:t>112(Cyclin A1 inhibitor) -0</w:t>
      </w:r>
      <w:r w:rsidR="00644CD5">
        <w:t>.</w:t>
      </w:r>
      <w:r>
        <w:t>0464(Renin inhibitor) -0</w:t>
      </w:r>
      <w:r w:rsidR="00644CD5">
        <w:t>.</w:t>
      </w:r>
      <w:r>
        <w:t>0431(Antipsychotic) -0</w:t>
      </w:r>
      <w:r w:rsidR="00644CD5">
        <w:t>.</w:t>
      </w:r>
      <w:r>
        <w:t>0281(Adenosine A2b r</w:t>
      </w:r>
      <w:r>
        <w:t>e</w:t>
      </w:r>
      <w:r>
        <w:t>ceptor agonist) + 0</w:t>
      </w:r>
      <w:r w:rsidR="00644CD5">
        <w:t>.</w:t>
      </w:r>
      <w:r>
        <w:t>0422(Phosphomevalonate kinase inhibitor) + 0</w:t>
      </w:r>
      <w:r w:rsidR="00644CD5">
        <w:t>.</w:t>
      </w:r>
      <w:r>
        <w:t>0444(MHC Class II antagonist) -0</w:t>
      </w:r>
      <w:r w:rsidR="00644CD5">
        <w:t>.</w:t>
      </w:r>
      <w:r>
        <w:t>11(Argininosuccinate lyase inhibitor) -0</w:t>
      </w:r>
      <w:r w:rsidR="00644CD5">
        <w:t>.</w:t>
      </w:r>
      <w:r>
        <w:t>0638(BAD expression inhibitor) -0</w:t>
      </w:r>
      <w:r w:rsidR="00644CD5">
        <w:t>.</w:t>
      </w:r>
      <w:r>
        <w:t>0645(Bronchodilator) -0</w:t>
      </w:r>
      <w:r w:rsidR="00644CD5">
        <w:t>.</w:t>
      </w:r>
      <w:r>
        <w:t>125(Agaritine gamma-glutamyltransferase inhibitor) -0</w:t>
      </w:r>
      <w:r w:rsidR="00644CD5">
        <w:t>.</w:t>
      </w:r>
      <w:r>
        <w:t>14(Carbonic anhydrase stimulant) -0</w:t>
      </w:r>
      <w:r w:rsidR="00644CD5">
        <w:t>.</w:t>
      </w:r>
      <w:r>
        <w:t>124(Calpain small subunit 1 inhibitor) -0</w:t>
      </w:r>
      <w:r w:rsidR="00644CD5">
        <w:t>.</w:t>
      </w:r>
      <w:r>
        <w:t>0712(CYP1 substrate) + 0</w:t>
      </w:r>
      <w:r w:rsidR="00644CD5">
        <w:t>.</w:t>
      </w:r>
      <w:r>
        <w:t>109(Leukotriene C antagonist) + 0</w:t>
      </w:r>
      <w:r w:rsidR="00644CD5">
        <w:t>.</w:t>
      </w:r>
      <w:r>
        <w:t>0538(Histamine release stimulant) -0</w:t>
      </w:r>
      <w:r w:rsidR="00644CD5">
        <w:t>.</w:t>
      </w:r>
      <w:r>
        <w:t>0336(Calcium-dependent phospholipase A2 inhibitor) + 0</w:t>
      </w:r>
      <w:r w:rsidR="00644CD5">
        <w:t>.</w:t>
      </w:r>
      <w:r>
        <w:t>103(Human herpesvirus 4 protease/capsid scaffold protein inhibitor) -0</w:t>
      </w:r>
      <w:r w:rsidR="00644CD5">
        <w:t>.</w:t>
      </w:r>
      <w:r>
        <w:t>0606(5 Hydroxytryptamine 2C agonist) -0</w:t>
      </w:r>
      <w:r w:rsidR="00644CD5">
        <w:t>.</w:t>
      </w:r>
      <w:r>
        <w:t>0846(Glutamate (mGluR6) antagonist) + 0</w:t>
      </w:r>
      <w:r w:rsidR="00644CD5">
        <w:t>.</w:t>
      </w:r>
      <w:r>
        <w:t>0733(CXC chemokine L1/GRO-alpha antagonist) + 0</w:t>
      </w:r>
      <w:r w:rsidR="00644CD5">
        <w:t>.</w:t>
      </w:r>
      <w:r>
        <w:t>0265(Phosphatidylinositol 3-kinase beta inhibitor) + 0</w:t>
      </w:r>
      <w:r w:rsidR="00644CD5">
        <w:t>.</w:t>
      </w:r>
      <w:r>
        <w:t>0226(Opioid mu 2 receptor antagonist) + 0</w:t>
      </w:r>
      <w:r w:rsidR="00644CD5">
        <w:t>.</w:t>
      </w:r>
      <w:r>
        <w:t>0481(ESR2 expression enhancer) + 0</w:t>
      </w:r>
      <w:r w:rsidR="00644CD5">
        <w:t>.</w:t>
      </w:r>
      <w:r>
        <w:t>0168(Pyrimidine antagonist) -0</w:t>
      </w:r>
      <w:r w:rsidR="00644CD5">
        <w:t>.</w:t>
      </w:r>
      <w:r>
        <w:t>0189(Dopamine autoreceptor agonist) -0</w:t>
      </w:r>
      <w:r w:rsidR="00644CD5">
        <w:t>.</w:t>
      </w:r>
      <w:r>
        <w:t>0137(Cognition disorders treatment) + 0</w:t>
      </w:r>
      <w:r w:rsidR="00644CD5">
        <w:t>.</w:t>
      </w:r>
      <w:r>
        <w:t>0574(Phosphoenolpyruvate carboxykinase (GTP) inhibitor) -0</w:t>
      </w:r>
      <w:r w:rsidR="00644CD5">
        <w:t>.</w:t>
      </w:r>
      <w:r>
        <w:t>0193(Tubulin agonist) + 0</w:t>
      </w:r>
      <w:r w:rsidR="00644CD5">
        <w:t>.</w:t>
      </w:r>
      <w:r>
        <w:t>0962(CMP-N-acylneuraminate phosphodiesterase inhibitor) + 0</w:t>
      </w:r>
      <w:r w:rsidR="00644CD5">
        <w:t>.</w:t>
      </w:r>
      <w:r>
        <w:t>0167(Estradiol 17 beta dehydrogenase inhibitor) -0</w:t>
      </w:r>
      <w:r w:rsidR="00644CD5">
        <w:t>.</w:t>
      </w:r>
      <w:r>
        <w:t>0657(Beta-galactoside alpha-2</w:t>
      </w:r>
      <w:r w:rsidR="00644CD5">
        <w:t>.</w:t>
      </w:r>
      <w:r>
        <w:t>3-sialyltransferase inhibitor) + 0</w:t>
      </w:r>
      <w:r w:rsidR="00644CD5">
        <w:t>.</w:t>
      </w:r>
      <w:r>
        <w:t>0227(Sensory distu</w:t>
      </w:r>
      <w:r>
        <w:t>r</w:t>
      </w:r>
      <w:r>
        <w:t>bance) + 0</w:t>
      </w:r>
      <w:r w:rsidR="00644CD5">
        <w:t>.</w:t>
      </w:r>
      <w:r>
        <w:t>034(Queuine tRNA-ribosyltransferase inhibitor) -0</w:t>
      </w:r>
      <w:r w:rsidR="00644CD5">
        <w:t>.</w:t>
      </w:r>
      <w:r>
        <w:t>0214(Monophenol monooxygenase inhibitor) + 0</w:t>
      </w:r>
      <w:r w:rsidR="00644CD5">
        <w:t>.</w:t>
      </w:r>
      <w:r>
        <w:t>0285(Telangiectasia) -0</w:t>
      </w:r>
      <w:r w:rsidR="00644CD5">
        <w:t>.</w:t>
      </w:r>
      <w:r>
        <w:t>00822(Progesterone antagonist) + 0</w:t>
      </w:r>
      <w:r w:rsidR="00644CD5">
        <w:t>.</w:t>
      </w:r>
      <w:r>
        <w:t>0323(Leucine-tRNA ligase inhibitor) + 0</w:t>
      </w:r>
      <w:r w:rsidR="00644CD5">
        <w:t>.</w:t>
      </w:r>
      <w:r>
        <w:t>0231(Neutrophil fMLF receptor antagonist) -0</w:t>
      </w:r>
      <w:r w:rsidR="00644CD5">
        <w:t>.</w:t>
      </w:r>
      <w:r>
        <w:t>00674(EDN1 expression inhibitor) + 0</w:t>
      </w:r>
      <w:r w:rsidR="00644CD5">
        <w:t>.</w:t>
      </w:r>
      <w:r>
        <w:t>00905(2-Pyrocatechuate d</w:t>
      </w:r>
      <w:r>
        <w:t>e</w:t>
      </w:r>
      <w:r>
        <w:t>carboxylase inhibitor) + 0</w:t>
      </w:r>
      <w:r w:rsidR="00644CD5">
        <w:t>.</w:t>
      </w:r>
      <w:r>
        <w:t>00475(Adenylate kinase inhibitor) + 0</w:t>
      </w:r>
      <w:r w:rsidR="00644CD5">
        <w:t>.</w:t>
      </w:r>
      <w:r>
        <w:t>000892(Ca2+/calmodulin-dependent kinase II alpha inhibitor) + 0</w:t>
      </w:r>
      <w:r w:rsidR="00644CD5">
        <w:t>.</w:t>
      </w:r>
      <w:r>
        <w:t>00096(Beta-mannosidase inhibitor) + 0</w:t>
      </w:r>
      <w:r w:rsidR="00644CD5">
        <w:t>.</w:t>
      </w:r>
      <w:r>
        <w:t>000518(GADD45A expression enhancer) + 5</w:t>
      </w:r>
      <w:r w:rsidR="00644CD5">
        <w:t>.</w:t>
      </w:r>
      <w:r>
        <w:t>55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138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544(CYP2D6 substrate) -0</w:t>
      </w:r>
      <w:r w:rsidR="00644CD5">
        <w:t>.</w:t>
      </w:r>
      <w:r>
        <w:t>346(Agranulocytosis) + 0</w:t>
      </w:r>
      <w:r w:rsidR="00644CD5">
        <w:t>.</w:t>
      </w:r>
      <w:r>
        <w:t>168(NumAromAtoms) -0</w:t>
      </w:r>
      <w:r w:rsidR="00644CD5">
        <w:t>.</w:t>
      </w:r>
      <w:r>
        <w:t>184(MAP kinase kinase 2 i</w:t>
      </w:r>
      <w:r>
        <w:t>n</w:t>
      </w:r>
      <w:r>
        <w:t>hibitor) + 0</w:t>
      </w:r>
      <w:r w:rsidR="00644CD5">
        <w:t>.</w:t>
      </w:r>
      <w:r>
        <w:t>612(Tremor) -0</w:t>
      </w:r>
      <w:r w:rsidR="00644CD5">
        <w:t>.</w:t>
      </w:r>
      <w:r>
        <w:t>215(HIV-1 integrase inhibitor) + 0</w:t>
      </w:r>
      <w:r w:rsidR="00644CD5">
        <w:t>.</w:t>
      </w:r>
      <w:r>
        <w:t>134(Kallikrein 1 inhibitor) + 0</w:t>
      </w:r>
      <w:r w:rsidR="00644CD5">
        <w:t>.</w:t>
      </w:r>
      <w:r>
        <w:t>271(5 Hydroxytry</w:t>
      </w:r>
      <w:r>
        <w:t>p</w:t>
      </w:r>
      <w:r>
        <w:t>tamine 5 antagonist) + 0</w:t>
      </w:r>
      <w:r w:rsidR="00644CD5">
        <w:t>.</w:t>
      </w:r>
      <w:r>
        <w:t>128(Ocular toxicity) + 0</w:t>
      </w:r>
      <w:r w:rsidR="00644CD5">
        <w:t>.</w:t>
      </w:r>
      <w:r>
        <w:t>299(Respiratory distress syndrome treatment) + 0</w:t>
      </w:r>
      <w:r w:rsidR="00644CD5">
        <w:t>.</w:t>
      </w:r>
      <w:r>
        <w:t>904(Potassium channel Kv1.1 blocker) -0</w:t>
      </w:r>
      <w:r w:rsidR="00644CD5">
        <w:t>.</w:t>
      </w:r>
      <w:r>
        <w:t>164(Phosphodiesterase 3B inhibitor) -0</w:t>
      </w:r>
      <w:r w:rsidR="00644CD5">
        <w:t>.</w:t>
      </w:r>
      <w:r>
        <w:t>655(CDK4/cyclin D1 inhibitor) + 1</w:t>
      </w:r>
      <w:r w:rsidR="00644CD5">
        <w:t>.</w:t>
      </w:r>
      <w:r>
        <w:t>24(NOS2 e</w:t>
      </w:r>
      <w:r>
        <w:t>x</w:t>
      </w:r>
      <w:r>
        <w:t>pression enhancer) -0</w:t>
      </w:r>
      <w:r w:rsidR="00644CD5">
        <w:t>.</w:t>
      </w:r>
      <w:r>
        <w:t>142(Glutamate (mGluR5) agonist) + 0</w:t>
      </w:r>
      <w:r w:rsidR="00644CD5">
        <w:t>.</w:t>
      </w:r>
      <w:r>
        <w:t>141(Lipophilicity^2) -0</w:t>
      </w:r>
      <w:r w:rsidR="00644CD5">
        <w:t>.</w:t>
      </w:r>
      <w:r>
        <w:t>55(Xanthine dehydrogenase inhibitor) + 0</w:t>
      </w:r>
      <w:r w:rsidR="00644CD5">
        <w:t>.</w:t>
      </w:r>
      <w:r>
        <w:t>741(Estrogen alpha receptor agonist) -0</w:t>
      </w:r>
      <w:r w:rsidR="00644CD5">
        <w:t>.</w:t>
      </w:r>
      <w:r>
        <w:t>11(Bacterial leucyl aminopeptidase inhibitor) -0</w:t>
      </w:r>
      <w:r w:rsidR="00644CD5">
        <w:t>.</w:t>
      </w:r>
      <w:r>
        <w:t>614(CYP2 substrate) + 1</w:t>
      </w:r>
      <w:r w:rsidR="00644CD5">
        <w:t>.</w:t>
      </w:r>
      <w:r>
        <w:t>05(Colony stimulating factor agonist) -0</w:t>
      </w:r>
      <w:r w:rsidR="00644CD5">
        <w:t>.</w:t>
      </w:r>
      <w:r>
        <w:t>329(Phosphodiesterase VIII inhibitor) -0</w:t>
      </w:r>
      <w:r w:rsidR="00644CD5">
        <w:t>.</w:t>
      </w:r>
      <w:r>
        <w:t>916(Cystic fibrosis treatment) + 0</w:t>
      </w:r>
      <w:r w:rsidR="00644CD5">
        <w:t>.</w:t>
      </w:r>
      <w:r>
        <w:t>179(AMP deaminase 3 inhibitor) -0</w:t>
      </w:r>
      <w:r w:rsidR="00644CD5">
        <w:t>.</w:t>
      </w:r>
      <w:r>
        <w:t>105(NumAcceptor) -1</w:t>
      </w:r>
      <w:r w:rsidR="00644CD5">
        <w:t>.</w:t>
      </w:r>
      <w:r>
        <w:t>05(Antidepressant</w:t>
      </w:r>
      <w:r w:rsidR="00644CD5">
        <w:t>.</w:t>
      </w:r>
      <w:r>
        <w:t xml:space="preserve"> Imipramin-like) + 13</w:t>
      </w:r>
      <w:r w:rsidR="00644CD5">
        <w:t>.</w:t>
      </w:r>
      <w:r>
        <w:t>5(Volume) + 0</w:t>
      </w:r>
      <w:r w:rsidR="00644CD5">
        <w:t>.</w:t>
      </w:r>
      <w:r>
        <w:t>446(Purinergic P2X1 antagonist) -0</w:t>
      </w:r>
      <w:r w:rsidR="00644CD5">
        <w:t>.</w:t>
      </w:r>
      <w:r>
        <w:t>546(Carcinogenic) -0</w:t>
      </w:r>
      <w:r w:rsidR="00644CD5">
        <w:t>.</w:t>
      </w:r>
      <w:r>
        <w:t>129(Endothelin receptor antagonist) -0</w:t>
      </w:r>
      <w:r w:rsidR="00644CD5">
        <w:t>.</w:t>
      </w:r>
      <w:r>
        <w:t>292(Keratoses actinic (solar) treatment) + 0</w:t>
      </w:r>
      <w:r w:rsidR="00644CD5">
        <w:t>.</w:t>
      </w:r>
      <w:r>
        <w:t>385(Sodium/hydrogen exchanger 3 inhibitor) -0</w:t>
      </w:r>
      <w:r w:rsidR="00644CD5">
        <w:t>.</w:t>
      </w:r>
      <w:r>
        <w:t>148(Mucosal addressin cell adhesion molecule 1 inhibitor) + 0</w:t>
      </w:r>
      <w:r w:rsidR="00644CD5">
        <w:t>.</w:t>
      </w:r>
      <w:r>
        <w:t>407(Membrane dipeptidase inhibitor) -1</w:t>
      </w:r>
      <w:r w:rsidR="00644CD5">
        <w:t>.</w:t>
      </w:r>
      <w:r>
        <w:t>51(Adenylylsulphatase inhibitor) -0</w:t>
      </w:r>
      <w:r w:rsidR="00644CD5">
        <w:t>.</w:t>
      </w:r>
      <w:r>
        <w:t>171(Anesthetic inhalation) + 0</w:t>
      </w:r>
      <w:r w:rsidR="00644CD5">
        <w:t>.</w:t>
      </w:r>
      <w:r>
        <w:t>482(Ribosomal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 xml:space="preserve">369(Caspase 6 inhibitor) + </w:t>
      </w:r>
      <w:r>
        <w:lastRenderedPageBreak/>
        <w:t>0</w:t>
      </w:r>
      <w:r w:rsidR="00644CD5">
        <w:t>.</w:t>
      </w:r>
      <w:r>
        <w:t>247(Electrolyte absorption antagonist) -0</w:t>
      </w:r>
      <w:r w:rsidR="00644CD5">
        <w:t>.</w:t>
      </w:r>
      <w:r>
        <w:t>0623(Aphasia) + 0</w:t>
      </w:r>
      <w:r w:rsidR="00644CD5">
        <w:t>.</w:t>
      </w:r>
      <w:r>
        <w:t>341(Ceramide glucosyltransferase inhibitor) + 0</w:t>
      </w:r>
      <w:r w:rsidR="00644CD5">
        <w:t>.</w:t>
      </w:r>
      <w:r>
        <w:t>0318(Carcinogenic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319(Immunosuppressant) + 0</w:t>
      </w:r>
      <w:r w:rsidR="00644CD5">
        <w:t>.</w:t>
      </w:r>
      <w:r>
        <w:t>501(Peroxisome proliferator-activated receptor alpha antagonist) + 0</w:t>
      </w:r>
      <w:r w:rsidR="00644CD5">
        <w:t>.</w:t>
      </w:r>
      <w:r>
        <w:t>678(MYC expression enhancer) + 0</w:t>
      </w:r>
      <w:r w:rsidR="00644CD5">
        <w:t>.</w:t>
      </w:r>
      <w:r>
        <w:t>407(Protein kinase C nu inhibitor) -0</w:t>
      </w:r>
      <w:r w:rsidR="00644CD5">
        <w:t>.</w:t>
      </w:r>
      <w:r>
        <w:t>244(Sodium/glucose cotransporter 1 inhibitor) -0</w:t>
      </w:r>
      <w:r w:rsidR="00644CD5">
        <w:t>.</w:t>
      </w:r>
      <w:r>
        <w:t>288(Antiviral (Hepatitis)) + 0</w:t>
      </w:r>
      <w:r w:rsidR="00644CD5">
        <w:t>.</w:t>
      </w:r>
      <w:r>
        <w:t>176(Cytokine production stimulant) -0</w:t>
      </w:r>
      <w:r w:rsidR="00644CD5">
        <w:t>.</w:t>
      </w:r>
      <w:r>
        <w:t>0335(Peroxisome proliferator-activated receptor delta agonist) -0</w:t>
      </w:r>
      <w:r w:rsidR="00644CD5">
        <w:t>.</w:t>
      </w:r>
      <w:r>
        <w:t>448(CDK2 expression inhibitor) -0</w:t>
      </w:r>
      <w:r w:rsidR="00644CD5">
        <w:t>.</w:t>
      </w:r>
      <w:r>
        <w:t>416(Adenosine uptake inhibitor) -0</w:t>
      </w:r>
      <w:r w:rsidR="00644CD5">
        <w:t>.</w:t>
      </w:r>
      <w:r>
        <w:t>124(AICAR transformylase inhibitor) + 0</w:t>
      </w:r>
      <w:r w:rsidR="00644CD5">
        <w:t>.</w:t>
      </w:r>
      <w:r>
        <w:t>63(Glycosoaminoglycans antagonist) -0</w:t>
      </w:r>
      <w:r w:rsidR="00644CD5">
        <w:t>.</w:t>
      </w:r>
      <w:r>
        <w:t>589(Glutathione S-transferase substrate) -1</w:t>
      </w:r>
      <w:r w:rsidR="00644CD5">
        <w:t>.</w:t>
      </w:r>
      <w:r>
        <w:t>09(Histone deacetylase class IV inhibitor) + 0</w:t>
      </w:r>
      <w:r w:rsidR="00644CD5">
        <w:t>.</w:t>
      </w:r>
      <w:r>
        <w:t>129(T cell inhibitor) -0</w:t>
      </w:r>
      <w:r w:rsidR="00644CD5">
        <w:t>.</w:t>
      </w:r>
      <w:r>
        <w:t>229(Antiarrhythmic) + 0</w:t>
      </w:r>
      <w:r w:rsidR="00644CD5">
        <w:t>.</w:t>
      </w:r>
      <w:r>
        <w:t>37(Antidepressant) + 12</w:t>
      </w:r>
      <w:r w:rsidR="00644CD5">
        <w:t>.</w:t>
      </w:r>
      <w:r>
        <w:t>3(Lipophilicity) -0</w:t>
      </w:r>
      <w:r w:rsidR="00644CD5">
        <w:t>.</w:t>
      </w:r>
      <w:r>
        <w:t>181(Prostaglandin EP2 agonist) + 1</w:t>
      </w:r>
      <w:r w:rsidR="00644CD5">
        <w:t>.</w:t>
      </w:r>
      <w:r>
        <w:t>16(Gastricsin inhibitor) -0</w:t>
      </w:r>
      <w:r w:rsidR="00644CD5">
        <w:t>.</w:t>
      </w:r>
      <w:r>
        <w:t>259(Antiallergic) + 0</w:t>
      </w:r>
      <w:r w:rsidR="00644CD5">
        <w:t>.</w:t>
      </w:r>
      <w:r>
        <w:t>733(Chorismate mutase inhibitor) + 0</w:t>
      </w:r>
      <w:r w:rsidR="00644CD5">
        <w:t>.</w:t>
      </w:r>
      <w:r>
        <w:t>141(NumPositive) -0</w:t>
      </w:r>
      <w:r w:rsidR="00644CD5">
        <w:t>.</w:t>
      </w:r>
      <w:r>
        <w:t>578(Interferon antagonist) + 0</w:t>
      </w:r>
      <w:r w:rsidR="00644CD5">
        <w:t>.</w:t>
      </w:r>
      <w:r>
        <w:t>66(Phospholipase inhibitor) + 0</w:t>
      </w:r>
      <w:r w:rsidR="00644CD5">
        <w:t>.</w:t>
      </w:r>
      <w:r>
        <w:t>0541(Aurora-C kinase inhibitor) -0</w:t>
      </w:r>
      <w:r w:rsidR="00644CD5">
        <w:t>.</w:t>
      </w:r>
      <w:r>
        <w:t>313(Palpitation) + 0</w:t>
      </w:r>
      <w:r w:rsidR="00644CD5">
        <w:t>.</w:t>
      </w:r>
      <w:r>
        <w:t>315(Cardiodepressant) + 0</w:t>
      </w:r>
      <w:r w:rsidR="00644CD5">
        <w:t>.</w:t>
      </w:r>
      <w:r>
        <w:t>356(Antiprotozoal (Leishmania)) -0</w:t>
      </w:r>
      <w:r w:rsidR="00644CD5">
        <w:t>.</w:t>
      </w:r>
      <w:r>
        <w:t>365(Protein kinase C zeta inhibitor) -0</w:t>
      </w:r>
      <w:r w:rsidR="00644CD5">
        <w:t>.</w:t>
      </w:r>
      <w:r>
        <w:t>486(Hyperkinesia) -0</w:t>
      </w:r>
      <w:r w:rsidR="00644CD5">
        <w:t>.</w:t>
      </w:r>
      <w:r>
        <w:t>161(Purinergic receptor antagonist) -0</w:t>
      </w:r>
      <w:r w:rsidR="00644CD5">
        <w:t>.</w:t>
      </w:r>
      <w:r>
        <w:t>393(Dihydropteroate synthase inhibitor) -0</w:t>
      </w:r>
      <w:r w:rsidR="00644CD5">
        <w:t>.</w:t>
      </w:r>
      <w:r>
        <w:t>326(Purinergic P2T antagonist) + 0</w:t>
      </w:r>
      <w:r w:rsidR="00644CD5">
        <w:t>.</w:t>
      </w:r>
      <w:r>
        <w:t>31(Torsades de pointes) + 0</w:t>
      </w:r>
      <w:r w:rsidR="00644CD5">
        <w:t>.</w:t>
      </w:r>
      <w:r>
        <w:t>238(Chronic obstructive pulmonary disease trea</w:t>
      </w:r>
      <w:r>
        <w:t>t</w:t>
      </w:r>
      <w:r>
        <w:t>ment) -0</w:t>
      </w:r>
      <w:r w:rsidR="00644CD5">
        <w:t>.</w:t>
      </w:r>
      <w:r>
        <w:t>252(Preterm labor treatment) + 0</w:t>
      </w:r>
      <w:r w:rsidR="00644CD5">
        <w:t>.</w:t>
      </w:r>
      <w:r>
        <w:t>368(Uterine relaxant) -9</w:t>
      </w:r>
      <w:r w:rsidR="00644CD5">
        <w:t>.</w:t>
      </w:r>
      <w:r>
        <w:t>54(Volume^2) -1</w:t>
      </w:r>
      <w:r w:rsidR="00644CD5">
        <w:t>.</w:t>
      </w:r>
      <w:r>
        <w:t>02(DNA synthesis inhibitor) + 0</w:t>
      </w:r>
      <w:r w:rsidR="00644CD5">
        <w:t>.</w:t>
      </w:r>
      <w:r>
        <w:t>231(Galanin receptor 2 antagonist) -0</w:t>
      </w:r>
      <w:r w:rsidR="00644CD5">
        <w:t>.</w:t>
      </w:r>
      <w:r>
        <w:t>219(Ophthalmoplegia) + 0</w:t>
      </w:r>
      <w:r w:rsidR="00644CD5">
        <w:t>.</w:t>
      </w:r>
      <w:r>
        <w:t>288(Mutagenic</w:t>
      </w:r>
      <w:r w:rsidR="00644CD5">
        <w:t>.</w:t>
      </w:r>
      <w:r>
        <w:t xml:space="preserve"> Salmonella) -0</w:t>
      </w:r>
      <w:r w:rsidR="00644CD5">
        <w:t>.</w:t>
      </w:r>
      <w:r>
        <w:t>458(Macrophage colony stimulating factor antagonist) -0</w:t>
      </w:r>
      <w:r w:rsidR="00644CD5">
        <w:t>.</w:t>
      </w:r>
      <w:r>
        <w:t>778(Andropause treatment) + 0</w:t>
      </w:r>
      <w:r w:rsidR="00644CD5">
        <w:t>.</w:t>
      </w:r>
      <w:r>
        <w:t>684(Phenylalanine 4-hydroxylase inhibitor) + 0</w:t>
      </w:r>
      <w:r w:rsidR="00644CD5">
        <w:t>.</w:t>
      </w:r>
      <w:r>
        <w:t>435(Oxytocic) -0</w:t>
      </w:r>
      <w:r w:rsidR="00644CD5">
        <w:t>.</w:t>
      </w:r>
      <w:r>
        <w:t>436(Ribosomal protein S6 kinase alpha 1 inhibitor) + 0</w:t>
      </w:r>
      <w:r w:rsidR="00644CD5">
        <w:t>.</w:t>
      </w:r>
      <w:r>
        <w:t>419(GABA receptor agonist) -0</w:t>
      </w:r>
      <w:r w:rsidR="00644CD5">
        <w:t>.</w:t>
      </w:r>
      <w:r>
        <w:t>395(MAP kinase 13 inhibitor) + 0</w:t>
      </w:r>
      <w:r w:rsidR="00644CD5">
        <w:t>.</w:t>
      </w:r>
      <w:r>
        <w:t>401(Carcinogenic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495(CYP1A2 substrate) + 0</w:t>
      </w:r>
      <w:r w:rsidR="00644CD5">
        <w:t>.</w:t>
      </w:r>
      <w:r>
        <w:t>257(Prostaglandin F2 alpha agonist) + 0</w:t>
      </w:r>
      <w:r w:rsidR="00644CD5">
        <w:t>.</w:t>
      </w:r>
      <w:r>
        <w:t>232(Signal transduction pathways inhibitor) -0</w:t>
      </w:r>
      <w:r w:rsidR="00644CD5">
        <w:t>.</w:t>
      </w:r>
      <w:r>
        <w:t>817(Indanol dehydrogenase inhibitor) + 0</w:t>
      </w:r>
      <w:r w:rsidR="00644CD5">
        <w:t>.</w:t>
      </w:r>
      <w:r>
        <w:t>197(Protein kinase A inhibitor) -0</w:t>
      </w:r>
      <w:r w:rsidR="00644CD5">
        <w:t>.</w:t>
      </w:r>
      <w:r>
        <w:t>343(EIF5A expression inhibitor) -0</w:t>
      </w:r>
      <w:r w:rsidR="00644CD5">
        <w:t>.</w:t>
      </w:r>
      <w:r>
        <w:t>339(Prostaglandin F2 alpha antagonist) + 0</w:t>
      </w:r>
      <w:r w:rsidR="00644CD5">
        <w:t>.</w:t>
      </w:r>
      <w:r>
        <w:t>71(CYP1B1 expression enhancer) -0</w:t>
      </w:r>
      <w:r w:rsidR="00644CD5">
        <w:t>.</w:t>
      </w:r>
      <w:r>
        <w:t>702(P-glycoprotein inhibitor) -0</w:t>
      </w:r>
      <w:r w:rsidR="00644CD5">
        <w:t>.</w:t>
      </w:r>
      <w:r>
        <w:t>328(Antihemorrhagic) -1</w:t>
      </w:r>
      <w:r w:rsidR="00644CD5">
        <w:t>.</w:t>
      </w:r>
      <w:r>
        <w:t>29(Sigma 2 receptor antagonist) + 0</w:t>
      </w:r>
      <w:r w:rsidR="00644CD5">
        <w:t>.</w:t>
      </w:r>
      <w:r>
        <w:t>799(Riboflavin synthase inhibitor) -0</w:t>
      </w:r>
      <w:r w:rsidR="00644CD5">
        <w:t>.</w:t>
      </w:r>
      <w:r>
        <w:t>162(Antimetastatic) + 0</w:t>
      </w:r>
      <w:r w:rsidR="00644CD5">
        <w:t>.</w:t>
      </w:r>
      <w:r>
        <w:t>139(Protein-tyrosine phosphatase 2C inhibitor) -0</w:t>
      </w:r>
      <w:r w:rsidR="00644CD5">
        <w:t>.</w:t>
      </w:r>
      <w:r>
        <w:t>252(Carcinogenic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615(Acid phosphatase inhibitor) -0</w:t>
      </w:r>
      <w:r w:rsidR="00644CD5">
        <w:t>.</w:t>
      </w:r>
      <w:r>
        <w:t>349(Aryl hydrocarbon receptor agonist) + 0</w:t>
      </w:r>
      <w:r w:rsidR="00644CD5">
        <w:t>.</w:t>
      </w:r>
      <w:r>
        <w:t>289(Excitatory amino acid transporter 1 inhibitor) -0</w:t>
      </w:r>
      <w:r w:rsidR="00644CD5">
        <w:t>.</w:t>
      </w:r>
      <w:r>
        <w:t>285(Cyclin-dependent kinase 1 inhibitor) -0</w:t>
      </w:r>
      <w:r w:rsidR="00644CD5">
        <w:t>.</w:t>
      </w:r>
      <w:r>
        <w:t>271(Phosphorylase kinase gamma subunit 1 inhibitor) -0</w:t>
      </w:r>
      <w:r w:rsidR="00644CD5">
        <w:t>.</w:t>
      </w:r>
      <w:r>
        <w:t>201(Neuronal K-Cl cotransporter inhibitor) + 0</w:t>
      </w:r>
      <w:r w:rsidR="00644CD5">
        <w:t>.</w:t>
      </w:r>
      <w:r>
        <w:t>0794(Angiogenesis inhibitor) + 0</w:t>
      </w:r>
      <w:r w:rsidR="00644CD5">
        <w:t>.</w:t>
      </w:r>
      <w:r>
        <w:t>137(PDCD4 expression enhancer) + 0</w:t>
      </w:r>
      <w:r w:rsidR="00644CD5">
        <w:t>.</w:t>
      </w:r>
      <w:r>
        <w:t>31(Cytosolic phospholipase A2 beta inhib</w:t>
      </w:r>
      <w:r>
        <w:t>i</w:t>
      </w:r>
      <w:r>
        <w:t>tor) + 0</w:t>
      </w:r>
      <w:r w:rsidR="00644CD5">
        <w:t>.</w:t>
      </w:r>
      <w:r>
        <w:t>269(Granulocyte stimulating factor agonist) + 0</w:t>
      </w:r>
      <w:r w:rsidR="00644CD5">
        <w:t>.</w:t>
      </w:r>
      <w:r>
        <w:t>0893(Urologic disorders treatment) + 0</w:t>
      </w:r>
      <w:r w:rsidR="00644CD5">
        <w:t>.</w:t>
      </w:r>
      <w:r>
        <w:t>489(CYP2G1 su</w:t>
      </w:r>
      <w:r>
        <w:t>b</w:t>
      </w:r>
      <w:r>
        <w:t>strate) -0</w:t>
      </w:r>
      <w:r w:rsidR="00644CD5">
        <w:t>.</w:t>
      </w:r>
      <w:r>
        <w:t>0773(Peptidyltransferase inhibitor) + 0</w:t>
      </w:r>
      <w:r w:rsidR="00644CD5">
        <w:t>.</w:t>
      </w:r>
      <w:r>
        <w:t>166(Alpha-L-fucosidase 1 inhibitor) -0</w:t>
      </w:r>
      <w:r w:rsidR="00644CD5">
        <w:t>.</w:t>
      </w:r>
      <w:r>
        <w:t>0321(NumNegative) -0</w:t>
      </w:r>
      <w:r w:rsidR="00644CD5">
        <w:t>.</w:t>
      </w:r>
      <w:r>
        <w:t>765(Thyroid hormone beta 1 antagonist) + 0</w:t>
      </w:r>
      <w:r w:rsidR="00644CD5">
        <w:t>.</w:t>
      </w:r>
      <w:r>
        <w:t>155(Diabetic nephropathy treatment) + 0</w:t>
      </w:r>
      <w:r w:rsidR="00644CD5">
        <w:t>.</w:t>
      </w:r>
      <w:r>
        <w:t>343(NAD+ kinase inhibitor) + 0</w:t>
      </w:r>
      <w:r w:rsidR="00644CD5">
        <w:t>.</w:t>
      </w:r>
      <w:r>
        <w:t>159(Antineoplastic (colorectal cancer)) -0</w:t>
      </w:r>
      <w:r w:rsidR="00644CD5">
        <w:t>.</w:t>
      </w:r>
      <w:r>
        <w:t>382(MMP9 expression enhancer) + 0</w:t>
      </w:r>
      <w:r w:rsidR="00644CD5">
        <w:t>.</w:t>
      </w:r>
      <w:r>
        <w:t>381(Ca2+/calmodulin-dependent kinase II beta inhibitor) -0</w:t>
      </w:r>
      <w:r w:rsidR="00644CD5">
        <w:t>.</w:t>
      </w:r>
      <w:r>
        <w:t>277(Glutamate (mGluR4) antagonist) -0</w:t>
      </w:r>
      <w:r w:rsidR="00644CD5">
        <w:t>.</w:t>
      </w:r>
      <w:r>
        <w:t>17(Phospholipase A2 X inhibitor) -0</w:t>
      </w:r>
      <w:r w:rsidR="00644CD5">
        <w:t>.</w:t>
      </w:r>
      <w:r>
        <w:t>374(Protein phosphatase 2A inhibitor) -0</w:t>
      </w:r>
      <w:r w:rsidR="00644CD5">
        <w:t>.</w:t>
      </w:r>
      <w:r>
        <w:t>195(Estradiol 17 beta dehydrogenase 2 inhibitor) -0</w:t>
      </w:r>
      <w:r w:rsidR="00644CD5">
        <w:t>.</w:t>
      </w:r>
      <w:r>
        <w:t>337(Gonadotropin antagonist) -0</w:t>
      </w:r>
      <w:r w:rsidR="00644CD5">
        <w:t>.</w:t>
      </w:r>
      <w:r>
        <w:t>0996(Antihypertensive) + 0</w:t>
      </w:r>
      <w:r w:rsidR="00644CD5">
        <w:t>.</w:t>
      </w:r>
      <w:r>
        <w:t>806(Cell wall synthesis inhibitor) -0</w:t>
      </w:r>
      <w:r w:rsidR="00644CD5">
        <w:t>.</w:t>
      </w:r>
      <w:r>
        <w:t>517(AMP nucleosidase inhibitor) + 0</w:t>
      </w:r>
      <w:r w:rsidR="00644CD5">
        <w:t>.</w:t>
      </w:r>
      <w:r>
        <w:t>17(Diuretic) + 0</w:t>
      </w:r>
      <w:r w:rsidR="00644CD5">
        <w:t>.</w:t>
      </w:r>
      <w:r>
        <w:t>372(Fibrinogen receptor antagonist) -0</w:t>
      </w:r>
      <w:r w:rsidR="00644CD5">
        <w:t>.</w:t>
      </w:r>
      <w:r>
        <w:t>727(Excitatory amino acid transporter 3 inhibitor) + 0</w:t>
      </w:r>
      <w:r w:rsidR="00644CD5">
        <w:t>.</w:t>
      </w:r>
      <w:r>
        <w:t>394(FOS expression enhancer) -0</w:t>
      </w:r>
      <w:r w:rsidR="00644CD5">
        <w:t>.</w:t>
      </w:r>
      <w:r>
        <w:t>262(Proto-oncogene tyrosine-protein kinase CSK inhibitor) + 0</w:t>
      </w:r>
      <w:r w:rsidR="00644CD5">
        <w:t>.</w:t>
      </w:r>
      <w:r>
        <w:t>0864(Antibiotic Oxacephem-like) + 0</w:t>
      </w:r>
      <w:r w:rsidR="00644CD5">
        <w:t>.</w:t>
      </w:r>
      <w:r>
        <w:t>461(Ulcer</w:t>
      </w:r>
      <w:r w:rsidR="00644CD5">
        <w:t>.</w:t>
      </w:r>
      <w:r>
        <w:t xml:space="preserve"> peptic) -0</w:t>
      </w:r>
      <w:r w:rsidR="00644CD5">
        <w:t>.</w:t>
      </w:r>
      <w:r>
        <w:t>19(Neurotrophic factor) -0</w:t>
      </w:r>
      <w:r w:rsidR="00644CD5">
        <w:t>.</w:t>
      </w:r>
      <w:r>
        <w:t>56(L-Serine ammonia-lyase inhibitor) + 0</w:t>
      </w:r>
      <w:r w:rsidR="00644CD5">
        <w:t>.</w:t>
      </w:r>
      <w:r>
        <w:t>123(General pump i</w:t>
      </w:r>
      <w:r>
        <w:t>n</w:t>
      </w:r>
      <w:r>
        <w:t>hibitor) + 0</w:t>
      </w:r>
      <w:r w:rsidR="00644CD5">
        <w:t>.</w:t>
      </w:r>
      <w:r>
        <w:t>991(Procollagen-proline 3-dioxygenase inhibitor) + 0</w:t>
      </w:r>
      <w:r w:rsidR="00644CD5">
        <w:t>.</w:t>
      </w:r>
      <w:r>
        <w:t>223(Allergic reaction) -0</w:t>
      </w:r>
      <w:r w:rsidR="00644CD5">
        <w:t>.</w:t>
      </w:r>
      <w:r>
        <w:t>965(Free fatty acid rece</w:t>
      </w:r>
      <w:r>
        <w:t>p</w:t>
      </w:r>
      <w:r>
        <w:t>tor 1 antagonist) + 0</w:t>
      </w:r>
      <w:r w:rsidR="00644CD5">
        <w:t>.</w:t>
      </w:r>
      <w:r>
        <w:t>239(Prolyl aminopeptidase inhibitor) + 0</w:t>
      </w:r>
      <w:r w:rsidR="00644CD5">
        <w:t>.</w:t>
      </w:r>
      <w:r>
        <w:t>301(Pantetheine-phosphate adenylyltransferase inhib</w:t>
      </w:r>
      <w:r>
        <w:t>i</w:t>
      </w:r>
      <w:r>
        <w:t>tor) + 0</w:t>
      </w:r>
      <w:r w:rsidR="00644CD5">
        <w:t>.</w:t>
      </w:r>
      <w:r>
        <w:t>423(Acetylcholinesterase inhibitor) + 0</w:t>
      </w:r>
      <w:r w:rsidR="00644CD5">
        <w:t>.</w:t>
      </w:r>
      <w:r>
        <w:t>177(Phosphomevalonate kinase inhibitor) -0</w:t>
      </w:r>
      <w:r w:rsidR="00644CD5">
        <w:t>.</w:t>
      </w:r>
      <w:r>
        <w:t>416(Gastrointestinal motility stimulant) + 0</w:t>
      </w:r>
      <w:r w:rsidR="00644CD5">
        <w:t>.</w:t>
      </w:r>
      <w:r>
        <w:t>535(Progesterone receptor A antagonist) + 0</w:t>
      </w:r>
      <w:r w:rsidR="00644CD5">
        <w:t>.</w:t>
      </w:r>
      <w:r>
        <w:t>264(Nav1.6 sodium channel blocker) -0</w:t>
      </w:r>
      <w:r w:rsidR="00644CD5">
        <w:t>.</w:t>
      </w:r>
      <w:r>
        <w:t>596(Cholesterol esterase inhibitor) -0</w:t>
      </w:r>
      <w:r w:rsidR="00644CD5">
        <w:t>.</w:t>
      </w:r>
      <w:r>
        <w:t>448(DNA-(apurinic or apyrimidinic site) lyase inhibitor) + 0</w:t>
      </w:r>
      <w:r w:rsidR="00644CD5">
        <w:t>.</w:t>
      </w:r>
      <w:r>
        <w:t>603(2-Acylglycerol O-acyltransferase inhibitor) + 0</w:t>
      </w:r>
      <w:r w:rsidR="00644CD5">
        <w:t>.</w:t>
      </w:r>
      <w:r>
        <w:t>198(Matrix metalloproteinase 4 (membrane-type) inhibitor) -0</w:t>
      </w:r>
      <w:r w:rsidR="00644CD5">
        <w:t>.</w:t>
      </w:r>
      <w:r>
        <w:t>679(Antihematotoxic) + 0</w:t>
      </w:r>
      <w:r w:rsidR="00644CD5">
        <w:t>.</w:t>
      </w:r>
      <w:r>
        <w:t>483(MMP9 expression inhibitor) + 0</w:t>
      </w:r>
      <w:r w:rsidR="00644CD5">
        <w:t>.</w:t>
      </w:r>
      <w:r>
        <w:t>269(Respiratory impairment) + 0</w:t>
      </w:r>
      <w:r w:rsidR="00644CD5">
        <w:t>.</w:t>
      </w:r>
      <w:r>
        <w:t>26(Hypothermic) -0</w:t>
      </w:r>
      <w:r w:rsidR="00644CD5">
        <w:t>.</w:t>
      </w:r>
      <w:r>
        <w:t>281(Lysophosphatidic acid 2 receptor antagonist) -0</w:t>
      </w:r>
      <w:r w:rsidR="00644CD5">
        <w:t>.</w:t>
      </w:r>
      <w:r>
        <w:t>342(Endothelin B receptor antagonist) -0</w:t>
      </w:r>
      <w:r w:rsidR="00644CD5">
        <w:t>.</w:t>
      </w:r>
      <w:r>
        <w:t>149(Beta-adrenergic receptor kinase inhibitor) + 0</w:t>
      </w:r>
      <w:r w:rsidR="00644CD5">
        <w:t>.</w:t>
      </w:r>
      <w:r>
        <w:t>921(Transcortin receptor antagonist) + 0</w:t>
      </w:r>
      <w:r w:rsidR="00644CD5">
        <w:t>.</w:t>
      </w:r>
      <w:r>
        <w:t>504(NAD(P)H dehydrogenase (quinone) inhib</w:t>
      </w:r>
      <w:r>
        <w:t>i</w:t>
      </w:r>
      <w:r>
        <w:t>tor) -0</w:t>
      </w:r>
      <w:r w:rsidR="00644CD5">
        <w:t>.</w:t>
      </w:r>
      <w:r>
        <w:t>167(GPX2 expression enhancer) + 0</w:t>
      </w:r>
      <w:r w:rsidR="00644CD5">
        <w:t>.</w:t>
      </w:r>
      <w:r>
        <w:t>399(SPP1 expression enhancer) -0</w:t>
      </w:r>
      <w:r w:rsidR="00644CD5">
        <w:t>.</w:t>
      </w:r>
      <w:r>
        <w:t>113(TNF convertase inhibitor) + 0</w:t>
      </w:r>
      <w:r w:rsidR="00644CD5">
        <w:t>.</w:t>
      </w:r>
      <w:r>
        <w:t>145(Sphingomyelinase inhibitor) + 0</w:t>
      </w:r>
      <w:r w:rsidR="00644CD5">
        <w:t>.</w:t>
      </w:r>
      <w:r>
        <w:t>167(MAP kinase 1 inhibitor) + 0</w:t>
      </w:r>
      <w:r w:rsidR="00644CD5">
        <w:t>.</w:t>
      </w:r>
      <w:r>
        <w:t>474(Prolactin inhibitor) + 0</w:t>
      </w:r>
      <w:r w:rsidR="00644CD5">
        <w:t>.</w:t>
      </w:r>
      <w:r>
        <w:t>451(Cytochrome-b5 reductase inhibitor) + 0</w:t>
      </w:r>
      <w:r w:rsidR="00644CD5">
        <w:t>.</w:t>
      </w:r>
      <w:r>
        <w:t>113(Benzodiazepine inverse agonist) -0</w:t>
      </w:r>
      <w:r w:rsidR="00644CD5">
        <w:t>.</w:t>
      </w:r>
      <w:r>
        <w:t>654(Glutamate synthase (ferredoxin) inhibitor) -0</w:t>
      </w:r>
      <w:r w:rsidR="00644CD5">
        <w:t>.</w:t>
      </w:r>
      <w:r>
        <w:t>189(Neurotensin 2 receptor antagonist) -0</w:t>
      </w:r>
      <w:r w:rsidR="00644CD5">
        <w:t>.</w:t>
      </w:r>
      <w:r>
        <w:t>102(Complement inhibitor) -0</w:t>
      </w:r>
      <w:r w:rsidR="00644CD5">
        <w:t>.</w:t>
      </w:r>
      <w:r>
        <w:t>488(Phosphodiesterase 1C inhibitor) -0</w:t>
      </w:r>
      <w:r w:rsidR="00644CD5">
        <w:t>.</w:t>
      </w:r>
      <w:r>
        <w:t>388(Indole-3-acetaldehyde reductase (NADPH) inhibitor) + 0</w:t>
      </w:r>
      <w:r w:rsidR="00644CD5">
        <w:t>.</w:t>
      </w:r>
      <w:r>
        <w:t>187(Sentrin-specific protease 6 inhibitor) -0</w:t>
      </w:r>
      <w:r w:rsidR="00644CD5">
        <w:t>.</w:t>
      </w:r>
      <w:r>
        <w:t>426(Histamine H2 receptor agonist) + 0</w:t>
      </w:r>
      <w:r w:rsidR="00644CD5">
        <w:t>.</w:t>
      </w:r>
      <w:r>
        <w:t>57(Theanine hydrolase inhibitor) + 0</w:t>
      </w:r>
      <w:r w:rsidR="00644CD5">
        <w:t>.</w:t>
      </w:r>
      <w:r>
        <w:t>322(Saluretic) + 0</w:t>
      </w:r>
      <w:r w:rsidR="00644CD5">
        <w:t>.</w:t>
      </w:r>
      <w:r>
        <w:t>177(Sucrase-isomaltase inhibitor) + 0</w:t>
      </w:r>
      <w:r w:rsidR="00644CD5">
        <w:t>.</w:t>
      </w:r>
      <w:r>
        <w:t>543(Adenylate cyclase inhibitor) -1</w:t>
      </w:r>
      <w:r w:rsidR="00644CD5">
        <w:t>.</w:t>
      </w:r>
      <w:r>
        <w:t>02(UGT2B20 substrate) + 0</w:t>
      </w:r>
      <w:r w:rsidR="00644CD5">
        <w:t>.</w:t>
      </w:r>
      <w:r>
        <w:t>606(Sterol 3-beta-glucosyltransferase inhibitor) -0</w:t>
      </w:r>
      <w:r w:rsidR="00644CD5">
        <w:t>.</w:t>
      </w:r>
      <w:r>
        <w:t>428(Glycine hydroxymethyltransferase inhibitor) + 0</w:t>
      </w:r>
      <w:r w:rsidR="00644CD5">
        <w:t>.</w:t>
      </w:r>
      <w:r>
        <w:t>535(1-Aminocyclopropane-1-carboxylate deaminase inhibitor) + 0</w:t>
      </w:r>
      <w:r w:rsidR="00644CD5">
        <w:t>.</w:t>
      </w:r>
      <w:r>
        <w:t>16(Neurotoxic) -0</w:t>
      </w:r>
      <w:r w:rsidR="00644CD5">
        <w:t>.</w:t>
      </w:r>
      <w:r>
        <w:t>53(Protein Wnt-2 inhibitor) + 0</w:t>
      </w:r>
      <w:r w:rsidR="00644CD5">
        <w:t>.</w:t>
      </w:r>
      <w:r>
        <w:t xml:space="preserve">293(Cocain dependency </w:t>
      </w:r>
      <w:r>
        <w:lastRenderedPageBreak/>
        <w:t>treatment) -0</w:t>
      </w:r>
      <w:r w:rsidR="00644CD5">
        <w:t>.</w:t>
      </w:r>
      <w:r>
        <w:t>196(CYP3A4 expression enhancer) -0</w:t>
      </w:r>
      <w:r w:rsidR="00644CD5">
        <w:t>.</w:t>
      </w:r>
      <w:r>
        <w:t>44(Heat shock protein 90 alpha antagonist) -0</w:t>
      </w:r>
      <w:r w:rsidR="00644CD5">
        <w:t>.</w:t>
      </w:r>
      <w:r>
        <w:t>474(Agaritine gamma-glutamyltransferase inhibitor) + 0</w:t>
      </w:r>
      <w:r w:rsidR="00644CD5">
        <w:t>.</w:t>
      </w:r>
      <w:r>
        <w:t>364(CpG-Oligodeoxynucleotides inhibitor) -0</w:t>
      </w:r>
      <w:r w:rsidR="00644CD5">
        <w:t>.</w:t>
      </w:r>
      <w:r>
        <w:t>132(Hexokinase stimulant) -0</w:t>
      </w:r>
      <w:r w:rsidR="00644CD5">
        <w:t>.</w:t>
      </w:r>
      <w:r>
        <w:t>0961(Interleukin 8 antagonist) + 0</w:t>
      </w:r>
      <w:r w:rsidR="00644CD5">
        <w:t>.</w:t>
      </w:r>
      <w:r>
        <w:t>284(Glutamate decarboxylase inhibitor) -0</w:t>
      </w:r>
      <w:r w:rsidR="00644CD5">
        <w:t>.</w:t>
      </w:r>
      <w:r>
        <w:t>182(11-Beta-hydroxysteroid dehydr</w:t>
      </w:r>
      <w:r>
        <w:t>o</w:t>
      </w:r>
      <w:r>
        <w:t>genase 1 inhibitor) + 0</w:t>
      </w:r>
      <w:r w:rsidR="00644CD5">
        <w:t>.</w:t>
      </w:r>
      <w:r>
        <w:t>138(Cytosolic phospholipase A2 inhibitor) + 0</w:t>
      </w:r>
      <w:r w:rsidR="00644CD5">
        <w:t>.</w:t>
      </w:r>
      <w:r>
        <w:t>557(Carbonic anhydrase V inhibitor) -0</w:t>
      </w:r>
      <w:r w:rsidR="00644CD5">
        <w:t>.</w:t>
      </w:r>
      <w:r>
        <w:t>245(Chymase inhibitor) -0</w:t>
      </w:r>
      <w:r w:rsidR="00644CD5">
        <w:t>.</w:t>
      </w:r>
      <w:r>
        <w:t>257(TGFB1 expression enhancer) + 0</w:t>
      </w:r>
      <w:r w:rsidR="00644CD5">
        <w:t>.</w:t>
      </w:r>
      <w:r>
        <w:t>213(Phosphatidylcholine-sterol O-acyltransferase inhibitor) + 0</w:t>
      </w:r>
      <w:r w:rsidR="00644CD5">
        <w:t>.</w:t>
      </w:r>
      <w:r>
        <w:t>0571(MW) -0</w:t>
      </w:r>
      <w:r w:rsidR="00644CD5">
        <w:t>.</w:t>
      </w:r>
      <w:r>
        <w:t>367(G-protein-coupled receptor kinase inhibitor) + 0</w:t>
      </w:r>
      <w:r w:rsidR="00644CD5">
        <w:t>.</w:t>
      </w:r>
      <w:r>
        <w:t>342(TRPV2 blocker) -0</w:t>
      </w:r>
      <w:r w:rsidR="00644CD5">
        <w:t>.</w:t>
      </w:r>
      <w:r>
        <w:t>387(SUMO-activating enzyme subunit 2 inhibitor) -0</w:t>
      </w:r>
      <w:r w:rsidR="00644CD5">
        <w:t>.</w:t>
      </w:r>
      <w:r>
        <w:t>354(Thermitase inhibitor) -0</w:t>
      </w:r>
      <w:r w:rsidR="00644CD5">
        <w:t>.</w:t>
      </w:r>
      <w:r>
        <w:t>238(Histone acetyltransferase inhibitor) + 0</w:t>
      </w:r>
      <w:r w:rsidR="00644CD5">
        <w:t>.</w:t>
      </w:r>
      <w:r>
        <w:t>34(Alcohol dehydrogenase [NAD(P)+] inhibitor) + 0</w:t>
      </w:r>
      <w:r w:rsidR="00644CD5">
        <w:t>.</w:t>
      </w:r>
      <w:r>
        <w:t>127(Trypsin II inhibitor) -0</w:t>
      </w:r>
      <w:r w:rsidR="00644CD5">
        <w:t>.</w:t>
      </w:r>
      <w:r>
        <w:t>153(TEC kinase inhibitor) + 0</w:t>
      </w:r>
      <w:r w:rsidR="00644CD5">
        <w:t>.</w:t>
      </w:r>
      <w:r>
        <w:t>128(Gastrointestinal disorders treatment) + 0</w:t>
      </w:r>
      <w:r w:rsidR="00644CD5">
        <w:t>.</w:t>
      </w:r>
      <w:r>
        <w:t>135(Female germline-specific tumor suppressor gld-1 inhibitor) + 0</w:t>
      </w:r>
      <w:r w:rsidR="00644CD5">
        <w:t>.</w:t>
      </w:r>
      <w:r>
        <w:t>377(AMP-activated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263(Skin irritation</w:t>
      </w:r>
      <w:r w:rsidR="00644CD5">
        <w:t>.</w:t>
      </w:r>
      <w:r>
        <w:t xml:space="preserve"> weak) + 0</w:t>
      </w:r>
      <w:r w:rsidR="00644CD5">
        <w:t>.</w:t>
      </w:r>
      <w:r>
        <w:t>123(Enoyl-[acyl-carrier-protein] reductase inhibitor) -0</w:t>
      </w:r>
      <w:r w:rsidR="00644CD5">
        <w:t>.</w:t>
      </w:r>
      <w:r>
        <w:t>146(Skin irritation</w:t>
      </w:r>
      <w:r w:rsidR="00644CD5">
        <w:t>.</w:t>
      </w:r>
      <w:r>
        <w:t xml:space="preserve"> high) + 0</w:t>
      </w:r>
      <w:r w:rsidR="00644CD5">
        <w:t>.</w:t>
      </w:r>
      <w:r>
        <w:t>136(Respiratory failure) -0</w:t>
      </w:r>
      <w:r w:rsidR="00644CD5">
        <w:t>.</w:t>
      </w:r>
      <w:r>
        <w:t>242(AKR1C2 expre</w:t>
      </w:r>
      <w:r>
        <w:t>s</w:t>
      </w:r>
      <w:r>
        <w:t>sion enhancer) + 0</w:t>
      </w:r>
      <w:r w:rsidR="00644CD5">
        <w:t>.</w:t>
      </w:r>
      <w:r>
        <w:t>413(Juvenile-hormone esterase inhibitor) -0</w:t>
      </w:r>
      <w:r w:rsidR="00644CD5">
        <w:t>.</w:t>
      </w:r>
      <w:r>
        <w:t>472(Glucan 1</w:t>
      </w:r>
      <w:r w:rsidR="00644CD5">
        <w:t>.</w:t>
      </w:r>
      <w:r>
        <w:t>4-alpha-glucosidase inhibitor) -0</w:t>
      </w:r>
      <w:r w:rsidR="00644CD5">
        <w:t>.</w:t>
      </w:r>
      <w:r>
        <w:t>106(Antibiotic Penem-like) -0</w:t>
      </w:r>
      <w:r w:rsidR="00644CD5">
        <w:t>.</w:t>
      </w:r>
      <w:r>
        <w:t>094(Antineoplastic (lung cancer)) -0</w:t>
      </w:r>
      <w:r w:rsidR="00644CD5">
        <w:t>.</w:t>
      </w:r>
      <w:r>
        <w:t>139(Integrin beta3 antagonist) + 0</w:t>
      </w:r>
      <w:r w:rsidR="00644CD5">
        <w:t>.</w:t>
      </w:r>
      <w:r>
        <w:t>118(AMPA receptor agonist) + 0</w:t>
      </w:r>
      <w:r w:rsidR="00644CD5">
        <w:t>.</w:t>
      </w:r>
      <w:r>
        <w:t>488(MAP3K11 inhibitor) -0</w:t>
      </w:r>
      <w:r w:rsidR="00644CD5">
        <w:t>.</w:t>
      </w:r>
      <w:r>
        <w:t>392(Histone-lysine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215(cAMP-dependent protein kinase alpha catalytic subunit inhibitor) -0</w:t>
      </w:r>
      <w:r w:rsidR="00644CD5">
        <w:t>.</w:t>
      </w:r>
      <w:r>
        <w:t>294(Antineoplastic antimetab</w:t>
      </w:r>
      <w:r>
        <w:t>o</w:t>
      </w:r>
      <w:r>
        <w:t>lite) + 0</w:t>
      </w:r>
      <w:r w:rsidR="00644CD5">
        <w:t>.</w:t>
      </w:r>
      <w:r>
        <w:t>147(Carcinogenic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-0</w:t>
      </w:r>
      <w:r w:rsidR="00644CD5">
        <w:t>.</w:t>
      </w:r>
      <w:r>
        <w:t>406(Melatonin 2 agonist) + 0</w:t>
      </w:r>
      <w:r w:rsidR="00644CD5">
        <w:t>.</w:t>
      </w:r>
      <w:r>
        <w:t>103(Phosphoglycerate kinase 2 inhibitor) -0</w:t>
      </w:r>
      <w:r w:rsidR="00644CD5">
        <w:t>.</w:t>
      </w:r>
      <w:r>
        <w:t>0875(TNFSF9 expression enhancer) + 0</w:t>
      </w:r>
      <w:r w:rsidR="00644CD5">
        <w:t>.</w:t>
      </w:r>
      <w:r>
        <w:t>226(Dopamine D2S antagonist) + 0</w:t>
      </w:r>
      <w:r w:rsidR="00644CD5">
        <w:t>.</w:t>
      </w:r>
      <w:r>
        <w:t>263(GABA A receptor ag</w:t>
      </w:r>
      <w:r>
        <w:t>o</w:t>
      </w:r>
      <w:r>
        <w:t>nist) + 0</w:t>
      </w:r>
      <w:r w:rsidR="00644CD5">
        <w:t>.</w:t>
      </w:r>
      <w:r>
        <w:t>0955(Glutamate (mGluR) agonist) -0</w:t>
      </w:r>
      <w:r w:rsidR="00644CD5">
        <w:t>.</w:t>
      </w:r>
      <w:r>
        <w:t>435(CYP24 substrate) -0</w:t>
      </w:r>
      <w:r w:rsidR="00644CD5">
        <w:t>.</w:t>
      </w:r>
      <w:r>
        <w:t>152(Agitation) -0</w:t>
      </w:r>
      <w:r w:rsidR="00644CD5">
        <w:t>.</w:t>
      </w:r>
      <w:r>
        <w:t>227(Palmitoyl-CoA h</w:t>
      </w:r>
      <w:r>
        <w:t>y</w:t>
      </w:r>
      <w:r>
        <w:t>drolase inhibitor) + 0</w:t>
      </w:r>
      <w:r w:rsidR="00644CD5">
        <w:t>.</w:t>
      </w:r>
      <w:r>
        <w:t>28(Galanin receptor antagonist) -0</w:t>
      </w:r>
      <w:r w:rsidR="00644CD5">
        <w:t>.</w:t>
      </w:r>
      <w:r>
        <w:t>123(Neutrophil collagenase inhibitor) -0</w:t>
      </w:r>
      <w:r w:rsidR="00644CD5">
        <w:t>.</w:t>
      </w:r>
      <w:r>
        <w:t>376(Tryptophan 5 hydroxylase inhibitor) + 0</w:t>
      </w:r>
      <w:r w:rsidR="00644CD5">
        <w:t>.</w:t>
      </w:r>
      <w:r>
        <w:t>0984(Weakness) + 0</w:t>
      </w:r>
      <w:r w:rsidR="00644CD5">
        <w:t>.</w:t>
      </w:r>
      <w:r>
        <w:t>182(DELTA14-sterol reductase inhibitor) + 0</w:t>
      </w:r>
      <w:r w:rsidR="00644CD5">
        <w:t>.</w:t>
      </w:r>
      <w:r>
        <w:t>136(Dysarthria) -0</w:t>
      </w:r>
      <w:r w:rsidR="00644CD5">
        <w:t>.</w:t>
      </w:r>
      <w:r>
        <w:t>302(Secreted frizzled-related protein 1 inhibitor) -0</w:t>
      </w:r>
      <w:r w:rsidR="00644CD5">
        <w:t>.</w:t>
      </w:r>
      <w:r>
        <w:t>135(GP IIb/IIIa receptor antagonist) -0</w:t>
      </w:r>
      <w:r w:rsidR="00644CD5">
        <w:t>.</w:t>
      </w:r>
      <w:r>
        <w:t>233(CYP2B11 substrate) + 0</w:t>
      </w:r>
      <w:r w:rsidR="00644CD5">
        <w:t>.</w:t>
      </w:r>
      <w:r>
        <w:t>0966(Protein 30S ribosomal subunit inhibitor) -0</w:t>
      </w:r>
      <w:r w:rsidR="00644CD5">
        <w:t>.</w:t>
      </w:r>
      <w:r>
        <w:t>149(UGT1A1 expression enhancer) -0</w:t>
      </w:r>
      <w:r w:rsidR="00644CD5">
        <w:t>.</w:t>
      </w:r>
      <w:r>
        <w:t>425(Zinc finger protein GLI1 inhibitor) -0</w:t>
      </w:r>
      <w:r w:rsidR="00644CD5">
        <w:t>.</w:t>
      </w:r>
      <w:r>
        <w:t>114(Protein kinase (CK1) delta inhibitor) + 0</w:t>
      </w:r>
      <w:r w:rsidR="00644CD5">
        <w:t>.</w:t>
      </w:r>
      <w:r>
        <w:t>266(Histamine H4 receptor antagonist) -0</w:t>
      </w:r>
      <w:r w:rsidR="00644CD5">
        <w:t>.</w:t>
      </w:r>
      <w:r>
        <w:t>158(CYP3A5 substrate) + 0</w:t>
      </w:r>
      <w:r w:rsidR="00644CD5">
        <w:t>.</w:t>
      </w:r>
      <w:r>
        <w:t>416(Neutrophil fMLF receptor antagonist) + 0</w:t>
      </w:r>
      <w:r w:rsidR="00644CD5">
        <w:t>.</w:t>
      </w:r>
      <w:r>
        <w:t>0862(Endothelin converting enzyme 1 inhibitor) + 0</w:t>
      </w:r>
      <w:r w:rsidR="00644CD5">
        <w:t>.</w:t>
      </w:r>
      <w:r>
        <w:t>133(Headache) -0</w:t>
      </w:r>
      <w:r w:rsidR="00644CD5">
        <w:t>.</w:t>
      </w:r>
      <w:r>
        <w:t>0846(Teratogen) + 0</w:t>
      </w:r>
      <w:r w:rsidR="00644CD5">
        <w:t>.</w:t>
      </w:r>
      <w:r>
        <w:t>257(6</w:t>
      </w:r>
      <w:r w:rsidR="00644CD5">
        <w:t>.</w:t>
      </w:r>
      <w:r>
        <w:t>7-Dihydropteridine reductase inhibitor) -0</w:t>
      </w:r>
      <w:r w:rsidR="00644CD5">
        <w:t>.</w:t>
      </w:r>
      <w:r>
        <w:t>314(Sphingosine 1-phosphate receptor 3 antagonist) -0</w:t>
      </w:r>
      <w:r w:rsidR="00644CD5">
        <w:t>.</w:t>
      </w:r>
      <w:r>
        <w:t>194(DDIT4 expression enhancer) -0</w:t>
      </w:r>
      <w:r w:rsidR="00644CD5">
        <w:t>.</w:t>
      </w:r>
      <w:r>
        <w:t>0945(MAP kinase 8 inhibitor) -0</w:t>
      </w:r>
      <w:r w:rsidR="00644CD5">
        <w:t>.</w:t>
      </w:r>
      <w:r>
        <w:t>105(Lipid peroxidase inhibitor) + 0</w:t>
      </w:r>
      <w:r w:rsidR="00644CD5">
        <w:t>.</w:t>
      </w:r>
      <w:r>
        <w:t>29(CYP4A11 inhibitor) + 0</w:t>
      </w:r>
      <w:r w:rsidR="00644CD5">
        <w:t>.</w:t>
      </w:r>
      <w:r>
        <w:t>112(Carcinogenic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205(Choline kinase inhibitor) + 0</w:t>
      </w:r>
      <w:r w:rsidR="00644CD5">
        <w:t>.</w:t>
      </w:r>
      <w:r>
        <w:t>0767(HERG 1 channel blocker) + 0</w:t>
      </w:r>
      <w:r w:rsidR="00644CD5">
        <w:t>.</w:t>
      </w:r>
      <w:r>
        <w:t>151(Interleukin 10 agonist) -0</w:t>
      </w:r>
      <w:r w:rsidR="00644CD5">
        <w:t>.</w:t>
      </w:r>
      <w:r>
        <w:t>118(Carcinogenic</w:t>
      </w:r>
      <w:r w:rsidR="00644CD5">
        <w:t>.</w:t>
      </w:r>
      <w:r>
        <w:t xml:space="preserve"> mouse) -0</w:t>
      </w:r>
      <w:r w:rsidR="00644CD5">
        <w:t>.</w:t>
      </w:r>
      <w:r>
        <w:t>129(Protein kinase C eta inhibitor) -0</w:t>
      </w:r>
      <w:r w:rsidR="00644CD5">
        <w:t>.</w:t>
      </w:r>
      <w:r>
        <w:t>16(SULT1A3 substrate) + 0</w:t>
      </w:r>
      <w:r w:rsidR="00644CD5">
        <w:t>.</w:t>
      </w:r>
      <w:r>
        <w:t>0963(VLA-4 a</w:t>
      </w:r>
      <w:r>
        <w:t>n</w:t>
      </w:r>
      <w:r>
        <w:t>tagonist) -0</w:t>
      </w:r>
      <w:r w:rsidR="00644CD5">
        <w:t>.</w:t>
      </w:r>
      <w:r>
        <w:t>163(Histamine agonist) -0</w:t>
      </w:r>
      <w:r w:rsidR="00644CD5">
        <w:t>.</w:t>
      </w:r>
      <w:r>
        <w:t>0553(Histone deacetylase 1B inhibitor) + 0</w:t>
      </w:r>
      <w:r w:rsidR="00644CD5">
        <w:t>.</w:t>
      </w:r>
      <w:r>
        <w:t>0759(Phospho-N-acetylmuramoyl-pentapeptide-transferase inhibitor) -0</w:t>
      </w:r>
      <w:r w:rsidR="00644CD5">
        <w:t>.</w:t>
      </w:r>
      <w:r>
        <w:t>169(UDP-N-acetylglucosamine 1-carboxyvinyltransferase inhibitor) -0</w:t>
      </w:r>
      <w:r w:rsidR="00644CD5">
        <w:t>.</w:t>
      </w:r>
      <w:r>
        <w:t>0816(Gastroesophageal reflux disease treatment) + 0</w:t>
      </w:r>
      <w:r w:rsidR="00644CD5">
        <w:t>.</w:t>
      </w:r>
      <w:r>
        <w:t>147(Diaminopropionate ammonia-lyase inhibitor) + 0</w:t>
      </w:r>
      <w:r w:rsidR="00644CD5">
        <w:t>.</w:t>
      </w:r>
      <w:r>
        <w:t>0681(Clk dual-specificity kinase inhibitor) + 0</w:t>
      </w:r>
      <w:r w:rsidR="00644CD5">
        <w:t>.</w:t>
      </w:r>
      <w:r>
        <w:t>0689(Candidapepsin 2 inhibitor) + 0</w:t>
      </w:r>
      <w:r w:rsidR="00644CD5">
        <w:t>.</w:t>
      </w:r>
      <w:r>
        <w:t>15(Secretase beta 1 inhibitor) + 0</w:t>
      </w:r>
      <w:r w:rsidR="00644CD5">
        <w:t>.</w:t>
      </w:r>
      <w:r>
        <w:t>0735(Membrane integrity antagonist) -0</w:t>
      </w:r>
      <w:r w:rsidR="00644CD5">
        <w:t>.</w:t>
      </w:r>
      <w:r>
        <w:t>0491(Peristaltic stimulant) -0</w:t>
      </w:r>
      <w:r w:rsidR="00644CD5">
        <w:t>.</w:t>
      </w:r>
      <w:r>
        <w:t>186(Calpain 1 inhibitor) -0</w:t>
      </w:r>
      <w:r w:rsidR="00644CD5">
        <w:t>.</w:t>
      </w:r>
      <w:r>
        <w:t>0548(CDC25 phosphatase inhibitor) + 0</w:t>
      </w:r>
      <w:r w:rsidR="00644CD5">
        <w:t>.</w:t>
      </w:r>
      <w:r>
        <w:t>0447(Antifungal enhancer) -0</w:t>
      </w:r>
      <w:r w:rsidR="00644CD5">
        <w:t>.</w:t>
      </w:r>
      <w:r>
        <w:t>0573(ATPase (Mitochondrial F1F0) inhibitor) + 0</w:t>
      </w:r>
      <w:r w:rsidR="00644CD5">
        <w:t>.</w:t>
      </w:r>
      <w:r>
        <w:t>0312(Dry eye) -0</w:t>
      </w:r>
      <w:r w:rsidR="00644CD5">
        <w:t>.</w:t>
      </w:r>
      <w:r>
        <w:t>0512(Secretase beta 2 inhibitor) -0</w:t>
      </w:r>
      <w:r w:rsidR="00644CD5">
        <w:t>.</w:t>
      </w:r>
      <w:r>
        <w:t>065(Endocrine disruptor) + 0</w:t>
      </w:r>
      <w:r w:rsidR="00644CD5">
        <w:t>.</w:t>
      </w:r>
      <w:r>
        <w:t>0592(Adrenaline uptake inhibitor) -0</w:t>
      </w:r>
      <w:r w:rsidR="00644CD5">
        <w:t>.</w:t>
      </w:r>
      <w:r>
        <w:t>0393(Antiviral (Rhinovirus)) -0</w:t>
      </w:r>
      <w:r w:rsidR="00644CD5">
        <w:t>.</w:t>
      </w:r>
      <w:r>
        <w:t>0648(Urinary retention) -0</w:t>
      </w:r>
      <w:r w:rsidR="00644CD5">
        <w:t>.</w:t>
      </w:r>
      <w:r>
        <w:t>143(EGR3 expression enhancer) + 0</w:t>
      </w:r>
      <w:r w:rsidR="00644CD5">
        <w:t>.</w:t>
      </w:r>
      <w:r>
        <w:t>0476(Convulsant) -0</w:t>
      </w:r>
      <w:r w:rsidR="00644CD5">
        <w:t>.</w:t>
      </w:r>
      <w:r>
        <w:t>047(Antibiotic Tetracycline-like) -0</w:t>
      </w:r>
      <w:r w:rsidR="00644CD5">
        <w:t>.</w:t>
      </w:r>
      <w:r>
        <w:t>149(3-Oxoacid CoA-transferase inhibitor) + 0</w:t>
      </w:r>
      <w:r w:rsidR="00644CD5">
        <w:t>.</w:t>
      </w:r>
      <w:r>
        <w:t>0572(Psychostimulant) -0</w:t>
      </w:r>
      <w:r w:rsidR="00644CD5">
        <w:t>.</w:t>
      </w:r>
      <w:r>
        <w:t>0849(Free radical scavenger) + 0</w:t>
      </w:r>
      <w:r w:rsidR="00644CD5">
        <w:t>.</w:t>
      </w:r>
      <w:r>
        <w:t>0717(UGT1A9 substrate) + 0</w:t>
      </w:r>
      <w:r w:rsidR="00644CD5">
        <w:t>.</w:t>
      </w:r>
      <w:r>
        <w:t>103(Potassium channel (Inward rectifier) blocker) -0</w:t>
      </w:r>
      <w:r w:rsidR="00644CD5">
        <w:t>.</w:t>
      </w:r>
      <w:r>
        <w:t>0336(Guanylate cyclase 1 stimulant) + 0</w:t>
      </w:r>
      <w:r w:rsidR="00644CD5">
        <w:t>.</w:t>
      </w:r>
      <w:r>
        <w:t>0417(Fatty acid binding protein muscle inhibitor) -0</w:t>
      </w:r>
      <w:r w:rsidR="00644CD5">
        <w:t>.</w:t>
      </w:r>
      <w:r>
        <w:t>123(Mannosyl-oligosaccharide glucosidase inhibitor) + 0</w:t>
      </w:r>
      <w:r w:rsidR="00644CD5">
        <w:t>.</w:t>
      </w:r>
      <w:r>
        <w:t>145(Sigma 3 receptor antagonist) -0</w:t>
      </w:r>
      <w:r w:rsidR="00644CD5">
        <w:t>.</w:t>
      </w:r>
      <w:r>
        <w:t>0521(Malaise) -0</w:t>
      </w:r>
      <w:r w:rsidR="00644CD5">
        <w:t>.</w:t>
      </w:r>
      <w:r>
        <w:t>0409(5 Hydroxytry</w:t>
      </w:r>
      <w:r>
        <w:t>p</w:t>
      </w:r>
      <w:r>
        <w:t>tamine 1F agonist) -0</w:t>
      </w:r>
      <w:r w:rsidR="00644CD5">
        <w:t>.</w:t>
      </w:r>
      <w:r>
        <w:t>0477(Retinoic acid receptor antagonist) + 0</w:t>
      </w:r>
      <w:r w:rsidR="00644CD5">
        <w:t>.</w:t>
      </w:r>
      <w:r>
        <w:t>0363(Melanocortin 4 antagonist) + 0</w:t>
      </w:r>
      <w:r w:rsidR="00644CD5">
        <w:t>.</w:t>
      </w:r>
      <w:r>
        <w:t>148(CYP4F substrate) + 0</w:t>
      </w:r>
      <w:r w:rsidR="00644CD5">
        <w:t>.</w:t>
      </w:r>
      <w:r>
        <w:t>0174(Antineoplastic) -0</w:t>
      </w:r>
      <w:r w:rsidR="00644CD5">
        <w:t>.</w:t>
      </w:r>
      <w:r>
        <w:t>0997(NOS3 expression inhibitor) + 0</w:t>
      </w:r>
      <w:r w:rsidR="00644CD5">
        <w:t>.</w:t>
      </w:r>
      <w:r>
        <w:t>0221(Macrophage colony-stimulating factor 1 receptor antagonist) -0</w:t>
      </w:r>
      <w:r w:rsidR="00644CD5">
        <w:t>.</w:t>
      </w:r>
      <w:r>
        <w:t>0153(Restenosis treatment) + 0</w:t>
      </w:r>
      <w:r w:rsidR="00644CD5">
        <w:t>.</w:t>
      </w:r>
      <w:r>
        <w:t>0338(CYP2C8 inhibitor) + 0</w:t>
      </w:r>
      <w:r w:rsidR="00644CD5">
        <w:t>.</w:t>
      </w:r>
      <w:r>
        <w:t>0171(Interleukin agonist) + 0</w:t>
      </w:r>
      <w:r w:rsidR="00644CD5">
        <w:t>.</w:t>
      </w:r>
      <w:r>
        <w:t>0656(Amylin agonist) + 0</w:t>
      </w:r>
      <w:r w:rsidR="00644CD5">
        <w:t>.</w:t>
      </w:r>
      <w:r>
        <w:t>0919(2-Isopropylmalate synthase inhibitor) -0</w:t>
      </w:r>
      <w:r w:rsidR="00644CD5">
        <w:t>.</w:t>
      </w:r>
      <w:r>
        <w:t>0424(Adrenaline agonist) + 0</w:t>
      </w:r>
      <w:r w:rsidR="00644CD5">
        <w:t>.</w:t>
      </w:r>
      <w:r>
        <w:t>0167(Antiviral (Influenza A)) -0</w:t>
      </w:r>
      <w:r w:rsidR="00644CD5">
        <w:t>.</w:t>
      </w:r>
      <w:r>
        <w:t>0841(mRNA (guanine-N7-)-methyltransferase inhibitor) + 0</w:t>
      </w:r>
      <w:r w:rsidR="00644CD5">
        <w:t>.</w:t>
      </w:r>
      <w:r>
        <w:t>0248(Paralysis) + 0</w:t>
      </w:r>
      <w:r w:rsidR="00644CD5">
        <w:t>.</w:t>
      </w:r>
      <w:r>
        <w:t>0229(Carcinogenic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adrenal gland) + 0</w:t>
      </w:r>
      <w:r w:rsidR="00644CD5">
        <w:t>.</w:t>
      </w:r>
      <w:r>
        <w:t>0556(Integrin alpha3 antagonist) -0</w:t>
      </w:r>
      <w:r w:rsidR="00644CD5">
        <w:t>.</w:t>
      </w:r>
      <w:r>
        <w:t>0122(D-Amino-acid oxidase inhibitor) -0</w:t>
      </w:r>
      <w:r w:rsidR="00644CD5">
        <w:t>.</w:t>
      </w:r>
      <w:r>
        <w:t>00943(Antineoplastic (small cell lung cancer)) + 0</w:t>
      </w:r>
      <w:r w:rsidR="00644CD5">
        <w:t>.</w:t>
      </w:r>
      <w:r>
        <w:t>00843(Cannabinoid CB2 receptor agonist) + 0</w:t>
      </w:r>
      <w:r w:rsidR="00644CD5">
        <w:t>.</w:t>
      </w:r>
      <w:r>
        <w:t>00773(Geranylgeranyltransferase I inhibitor) -0</w:t>
      </w:r>
      <w:r w:rsidR="00644CD5">
        <w:t>.</w:t>
      </w:r>
      <w:r>
        <w:t>0159(Biphenyl-2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00927(Microtubule stabilization) -0</w:t>
      </w:r>
      <w:r w:rsidR="00644CD5">
        <w:t>.</w:t>
      </w:r>
      <w:r>
        <w:t>0128(Reductant) + 0</w:t>
      </w:r>
      <w:r w:rsidR="00644CD5">
        <w:t>.</w:t>
      </w:r>
      <w:r>
        <w:t>007(Antineoplastic (testis)) + 0</w:t>
      </w:r>
      <w:r w:rsidR="00644CD5">
        <w:t>.</w:t>
      </w:r>
      <w:r>
        <w:t>0183(Proliferative diseases treatment) + 0</w:t>
      </w:r>
      <w:r w:rsidR="00644CD5">
        <w:t>.</w:t>
      </w:r>
      <w:r>
        <w:t>0233(Integrin alpha5beta6 antagonist) + 0</w:t>
      </w:r>
      <w:r w:rsidR="00644CD5">
        <w:t>.</w:t>
      </w:r>
      <w:r>
        <w:t>00441(Antineoplastic (non-small cell lung cancer)) + 0</w:t>
      </w:r>
      <w:r w:rsidR="00644CD5">
        <w:t>.</w:t>
      </w:r>
      <w:r>
        <w:t>00549(Dipeptidyl peptidase IV inhibitor) + 0</w:t>
      </w:r>
      <w:r w:rsidR="00644CD5">
        <w:t>.</w:t>
      </w:r>
      <w:r>
        <w:t>00508(Prostaglandin EP12 antagonist) -0</w:t>
      </w:r>
      <w:r w:rsidR="00644CD5">
        <w:t>.</w:t>
      </w:r>
      <w:r>
        <w:t>00669(Methane monoox</w:t>
      </w:r>
      <w:r>
        <w:t>y</w:t>
      </w:r>
      <w:r>
        <w:t>genase inhibitor) + 0</w:t>
      </w:r>
      <w:r w:rsidR="00644CD5">
        <w:t>.</w:t>
      </w:r>
      <w:r>
        <w:t>00379(Carcinogenic</w:t>
      </w:r>
      <w:r w:rsidR="00644CD5">
        <w:t>.</w:t>
      </w:r>
      <w:r>
        <w:t xml:space="preserve"> group 1) -0</w:t>
      </w:r>
      <w:r w:rsidR="00644CD5">
        <w:t>.</w:t>
      </w:r>
      <w:r>
        <w:t>0014(Cyclin-dependent kinase 9 inhibitor) + 5</w:t>
      </w:r>
      <w:r w:rsidR="00644CD5">
        <w:t>.</w:t>
      </w:r>
      <w:r>
        <w:t>72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lastRenderedPageBreak/>
        <w:tab/>
        <w:t>Model 139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18(8-Amino-7-oxononanoate synthase inhibitor) + 1</w:t>
      </w:r>
      <w:r w:rsidR="00644CD5">
        <w:t>.</w:t>
      </w:r>
      <w:r>
        <w:t>14(Butyrylcholinesterase inhibitor) -0</w:t>
      </w:r>
      <w:r w:rsidR="00644CD5">
        <w:t>.</w:t>
      </w:r>
      <w:r>
        <w:t>222(Agranulocytosis) -0</w:t>
      </w:r>
      <w:r w:rsidR="00644CD5">
        <w:t>.</w:t>
      </w:r>
      <w:r>
        <w:t>0671(Miotic) + 0</w:t>
      </w:r>
      <w:r w:rsidR="00644CD5">
        <w:t>.</w:t>
      </w:r>
      <w:r>
        <w:t>139(NumAromAtoms) + 0</w:t>
      </w:r>
      <w:r w:rsidR="00644CD5">
        <w:t>.</w:t>
      </w:r>
      <w:r>
        <w:t>105(Interleukin 12 agonist) + 0</w:t>
      </w:r>
      <w:r w:rsidR="00644CD5">
        <w:t>.</w:t>
      </w:r>
      <w:r>
        <w:t>389(Spasmolytic) + 0</w:t>
      </w:r>
      <w:r w:rsidR="00644CD5">
        <w:t>.</w:t>
      </w:r>
      <w:r>
        <w:t>516(Endothelial nitric-oxide synthase inhibitor) -1</w:t>
      </w:r>
      <w:r w:rsidR="00644CD5">
        <w:t>.</w:t>
      </w:r>
      <w:r>
        <w:t>29(Phosphodiesterase 1C inhibitor) -0</w:t>
      </w:r>
      <w:r w:rsidR="00644CD5">
        <w:t>.</w:t>
      </w:r>
      <w:r>
        <w:t>49(Isocitrate lyase inhibitor) -0</w:t>
      </w:r>
      <w:r w:rsidR="00644CD5">
        <w:t>.</w:t>
      </w:r>
      <w:r>
        <w:t>00779(Myocardial infarction treatment) + 1</w:t>
      </w:r>
      <w:r w:rsidR="00644CD5">
        <w:t>.</w:t>
      </w:r>
      <w:r>
        <w:t>21(Thromboxane A2 antagonist) -0</w:t>
      </w:r>
      <w:r w:rsidR="00644CD5">
        <w:t>.</w:t>
      </w:r>
      <w:r>
        <w:t>0816(AICAR transformylase inhibitor) + 0</w:t>
      </w:r>
      <w:r w:rsidR="00644CD5">
        <w:t>.</w:t>
      </w:r>
      <w:r>
        <w:t>168(Carnitine palmitoyltransferase inhibitor) + 0</w:t>
      </w:r>
      <w:r w:rsidR="00644CD5">
        <w:t>.</w:t>
      </w:r>
      <w:r>
        <w:t>276(Magnesium-protoporphyrin IX methyltransferase inhibitor) -0</w:t>
      </w:r>
      <w:r w:rsidR="00644CD5">
        <w:t>.</w:t>
      </w:r>
      <w:r>
        <w:t>512(DNA damaging) -0</w:t>
      </w:r>
      <w:r w:rsidR="00644CD5">
        <w:t>.</w:t>
      </w:r>
      <w:r>
        <w:t>799(Cyclooxygenase inhibitor) + 0</w:t>
      </w:r>
      <w:r w:rsidR="00644CD5">
        <w:t>.</w:t>
      </w:r>
      <w:r>
        <w:t>492(Convulsant) + 20</w:t>
      </w:r>
      <w:r w:rsidR="00644CD5">
        <w:t>.</w:t>
      </w:r>
      <w:r>
        <w:t>1(Volume) -1</w:t>
      </w:r>
      <w:r w:rsidR="00644CD5">
        <w:t>.</w:t>
      </w:r>
      <w:r>
        <w:t>02(Hyperthermic) + 0</w:t>
      </w:r>
      <w:r w:rsidR="00644CD5">
        <w:t>.</w:t>
      </w:r>
      <w:r>
        <w:t>288(Phosphate transporter inhibitor) -0</w:t>
      </w:r>
      <w:r w:rsidR="00644CD5">
        <w:t>.</w:t>
      </w:r>
      <w:r>
        <w:t>186(Selectin antagonist) + 0</w:t>
      </w:r>
      <w:r w:rsidR="00644CD5">
        <w:t>.</w:t>
      </w:r>
      <w:r>
        <w:t>142(QT interval prolongation) + 0</w:t>
      </w:r>
      <w:r w:rsidR="00644CD5">
        <w:t>.</w:t>
      </w:r>
      <w:r>
        <w:t>281(CYP1B1 substrate) + 0</w:t>
      </w:r>
      <w:r w:rsidR="00644CD5">
        <w:t>.</w:t>
      </w:r>
      <w:r>
        <w:t>386(Carbonic anhydrase X inhibitor) -0</w:t>
      </w:r>
      <w:r w:rsidR="00644CD5">
        <w:t>.</w:t>
      </w:r>
      <w:r>
        <w:t>0453(Glycogen synthase kinase-3 alpha inhibitor) + 3</w:t>
      </w:r>
      <w:r w:rsidR="00644CD5">
        <w:t>.</w:t>
      </w:r>
      <w:r>
        <w:t>3(Volume^3) + 21</w:t>
      </w:r>
      <w:r w:rsidR="00644CD5">
        <w:t>.</w:t>
      </w:r>
      <w:r>
        <w:t>7(Lipophilicity) -0</w:t>
      </w:r>
      <w:r w:rsidR="00644CD5">
        <w:t>.</w:t>
      </w:r>
      <w:r>
        <w:t>0357(Gastrin-releasing peptide antagonist) + 0</w:t>
      </w:r>
      <w:r w:rsidR="00644CD5">
        <w:t>.</w:t>
      </w:r>
      <w:r>
        <w:t>0462(Inner centromere protein inhibitor) -0</w:t>
      </w:r>
      <w:r w:rsidR="00644CD5">
        <w:t>.</w:t>
      </w:r>
      <w:r>
        <w:t>0501(TNF convertase inhibitor) + 0</w:t>
      </w:r>
      <w:r w:rsidR="00644CD5">
        <w:t>.</w:t>
      </w:r>
      <w:r>
        <w:t>256(Antineoplastic (colorectal cancer)) -0</w:t>
      </w:r>
      <w:r w:rsidR="00644CD5">
        <w:t>.</w:t>
      </w:r>
      <w:r>
        <w:t>245(Withdrawal) -0</w:t>
      </w:r>
      <w:r w:rsidR="00644CD5">
        <w:t>.</w:t>
      </w:r>
      <w:r>
        <w:t>645(Antimycobacterial) + 0</w:t>
      </w:r>
      <w:r w:rsidR="00644CD5">
        <w:t>.</w:t>
      </w:r>
      <w:r>
        <w:t>381(Antibiotic Ceph</w:t>
      </w:r>
      <w:r>
        <w:t>a</w:t>
      </w:r>
      <w:r>
        <w:t>losporin-like) -0</w:t>
      </w:r>
      <w:r w:rsidR="00644CD5">
        <w:t>.</w:t>
      </w:r>
      <w:r>
        <w:t>454(Endothelin receptor antagonist) + 0</w:t>
      </w:r>
      <w:r w:rsidR="00644CD5">
        <w:t>.</w:t>
      </w:r>
      <w:r>
        <w:t>352(Insulin like growth factor 1 antagonist) + 0</w:t>
      </w:r>
      <w:r w:rsidR="00644CD5">
        <w:t>.</w:t>
      </w:r>
      <w:r>
        <w:t>887(Prolactin inhibitor) -0</w:t>
      </w:r>
      <w:r w:rsidR="00644CD5">
        <w:t>.</w:t>
      </w:r>
      <w:r>
        <w:t>344(Antiulcerative) + 0</w:t>
      </w:r>
      <w:r w:rsidR="00644CD5">
        <w:t>.</w:t>
      </w:r>
      <w:r>
        <w:t>0275(NumHal) -14</w:t>
      </w:r>
      <w:r w:rsidR="00644CD5">
        <w:t>.</w:t>
      </w:r>
      <w:r>
        <w:t>8(Volume^2) + 0</w:t>
      </w:r>
      <w:r w:rsidR="00644CD5">
        <w:t>.</w:t>
      </w:r>
      <w:r>
        <w:t>564(Antifungal) + 0</w:t>
      </w:r>
      <w:r w:rsidR="00644CD5">
        <w:t>.</w:t>
      </w:r>
      <w:r>
        <w:t>16(Transglutaminase 2 inhibitor) -0</w:t>
      </w:r>
      <w:r w:rsidR="00644CD5">
        <w:t>.</w:t>
      </w:r>
      <w:r>
        <w:t>881(Synaptic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231(Melatonin 1 agonist) + 1</w:t>
      </w:r>
      <w:r w:rsidR="00644CD5">
        <w:t>.</w:t>
      </w:r>
      <w:r>
        <w:t>34(Antineoplastic (insulinoma)) + 0</w:t>
      </w:r>
      <w:r w:rsidR="00644CD5">
        <w:t>.</w:t>
      </w:r>
      <w:r>
        <w:t>0119(DDIT4 expression enhancer) + 0</w:t>
      </w:r>
      <w:r w:rsidR="00644CD5">
        <w:t>.</w:t>
      </w:r>
      <w:r>
        <w:t>304(MHC Class II antagonist) -0</w:t>
      </w:r>
      <w:r w:rsidR="00644CD5">
        <w:t>.</w:t>
      </w:r>
      <w:r>
        <w:t>0678(NumAcceptor) + 0</w:t>
      </w:r>
      <w:r w:rsidR="00644CD5">
        <w:t>.</w:t>
      </w:r>
      <w:r>
        <w:t>292(Dopamine D2A antagonist) + 1</w:t>
      </w:r>
      <w:r w:rsidR="00644CD5">
        <w:t>.</w:t>
      </w:r>
      <w:r>
        <w:t>44(Tyrosine transaminase inhib</w:t>
      </w:r>
      <w:r>
        <w:t>i</w:t>
      </w:r>
      <w:r>
        <w:t>tor) + 0</w:t>
      </w:r>
      <w:r w:rsidR="00644CD5">
        <w:t>.</w:t>
      </w:r>
      <w:r>
        <w:t>649(Ulceration) + 0</w:t>
      </w:r>
      <w:r w:rsidR="00644CD5">
        <w:t>.</w:t>
      </w:r>
      <w:r>
        <w:t>332(Erythema) + 1</w:t>
      </w:r>
      <w:r w:rsidR="00644CD5">
        <w:t>.</w:t>
      </w:r>
      <w:r>
        <w:t>26(5 Hydroxytryptamine 3 agonist) -0</w:t>
      </w:r>
      <w:r w:rsidR="00644CD5">
        <w:t>.</w:t>
      </w:r>
      <w:r>
        <w:t>403(Tyrosine-protein kinase TXK inhibitor) + 0</w:t>
      </w:r>
      <w:r w:rsidR="00644CD5">
        <w:t>.</w:t>
      </w:r>
      <w:r>
        <w:t>597(Mediator release inhibitor) -1</w:t>
      </w:r>
      <w:r w:rsidR="00644CD5">
        <w:t>.</w:t>
      </w:r>
      <w:r>
        <w:t>08(MAO B inhibitor) + 0</w:t>
      </w:r>
      <w:r w:rsidR="00644CD5">
        <w:t>.</w:t>
      </w:r>
      <w:r>
        <w:t>221(TRPM8 blocker) + 0</w:t>
      </w:r>
      <w:r w:rsidR="00644CD5">
        <w:t>.</w:t>
      </w:r>
      <w:r>
        <w:t>448(CAT expression inhibitor) -0</w:t>
      </w:r>
      <w:r w:rsidR="00644CD5">
        <w:t>.</w:t>
      </w:r>
      <w:r>
        <w:t>112(Hirsutism treatment) -0</w:t>
      </w:r>
      <w:r w:rsidR="00644CD5">
        <w:t>.</w:t>
      </w:r>
      <w:r>
        <w:t>235(CYP3A substrate) -0</w:t>
      </w:r>
      <w:r w:rsidR="00644CD5">
        <w:t>.</w:t>
      </w:r>
      <w:r>
        <w:t>738(Pantoate-beta-alanine ligase inhib</w:t>
      </w:r>
      <w:r>
        <w:t>i</w:t>
      </w:r>
      <w:r>
        <w:t>tor) -0</w:t>
      </w:r>
      <w:r w:rsidR="00644CD5">
        <w:t>.</w:t>
      </w:r>
      <w:r>
        <w:t>982(Phenylalanine-tRNA ligase inhibitor) + 0</w:t>
      </w:r>
      <w:r w:rsidR="00644CD5">
        <w:t>.</w:t>
      </w:r>
      <w:r>
        <w:t>524(Estrogen beta receptor agonist) -0</w:t>
      </w:r>
      <w:r w:rsidR="00644CD5">
        <w:t>.</w:t>
      </w:r>
      <w:r>
        <w:t>254(Rotamase (FKBP12) inhibitor) + 0</w:t>
      </w:r>
      <w:r w:rsidR="00644CD5">
        <w:t>.</w:t>
      </w:r>
      <w:r>
        <w:t>239(Lipophilicity^2) + 0</w:t>
      </w:r>
      <w:r w:rsidR="00644CD5">
        <w:t>.</w:t>
      </w:r>
      <w:r>
        <w:t>0907(NumPositive) -0</w:t>
      </w:r>
      <w:r w:rsidR="00644CD5">
        <w:t>.</w:t>
      </w:r>
      <w:r>
        <w:t>208(RNA-directed RNA polymerase (Influenza A) inhibitor) -0</w:t>
      </w:r>
      <w:r w:rsidR="00644CD5">
        <w:t>.</w:t>
      </w:r>
      <w:r>
        <w:t>136(Protein-tyrosine phosphatase 1B inhibitor) -0</w:t>
      </w:r>
      <w:r w:rsidR="00644CD5">
        <w:t>.</w:t>
      </w:r>
      <w:r>
        <w:t>183(Melatonin 3 antagonist) -0</w:t>
      </w:r>
      <w:r w:rsidR="00644CD5">
        <w:t>.</w:t>
      </w:r>
      <w:r>
        <w:t>525(MAP kinase 12 inhibitor) -0</w:t>
      </w:r>
      <w:r w:rsidR="00644CD5">
        <w:t>.</w:t>
      </w:r>
      <w:r>
        <w:t>405(Integrin beta3 antagonist) + 4</w:t>
      </w:r>
      <w:r w:rsidR="00644CD5">
        <w:t>.</w:t>
      </w:r>
      <w:r>
        <w:t>5E-05(Lipophilicity^3) -0</w:t>
      </w:r>
      <w:r w:rsidR="00644CD5">
        <w:t>.</w:t>
      </w:r>
      <w:r>
        <w:t>948(Carboxypeptidase E inhibitor) + 0</w:t>
      </w:r>
      <w:r w:rsidR="00644CD5">
        <w:t>.</w:t>
      </w:r>
      <w:r>
        <w:t>326(Sirtuin inhibitor) + 0</w:t>
      </w:r>
      <w:r w:rsidR="00644CD5">
        <w:t>.</w:t>
      </w:r>
      <w:r>
        <w:t>667(Phosphate acetyltransferase inhibitor) -0</w:t>
      </w:r>
      <w:r w:rsidR="00644CD5">
        <w:t>.</w:t>
      </w:r>
      <w:r>
        <w:t>408(Prolactin release inhibitor) + 0</w:t>
      </w:r>
      <w:r w:rsidR="00644CD5">
        <w:t>.</w:t>
      </w:r>
      <w:r>
        <w:t>0349(ABCC2 expression enhancer) + 0</w:t>
      </w:r>
      <w:r w:rsidR="00644CD5">
        <w:t>.</w:t>
      </w:r>
      <w:r>
        <w:t>215(Carcinogenic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412(Carcinogenic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145(Alpha-1</w:t>
      </w:r>
      <w:r w:rsidR="00644CD5">
        <w:t>.</w:t>
      </w:r>
      <w:r>
        <w:t>3-mannosyl-glycoprotein 2-beta-N-acetylglucosaminyltransferase inhibitor) + 0</w:t>
      </w:r>
      <w:r w:rsidR="00644CD5">
        <w:t>.</w:t>
      </w:r>
      <w:r>
        <w:t>316(CDC-like kinase 1 inhibitor) -0</w:t>
      </w:r>
      <w:r w:rsidR="00644CD5">
        <w:t>.</w:t>
      </w:r>
      <w:r>
        <w:t>246(Sodium channel blocker) -0</w:t>
      </w:r>
      <w:r w:rsidR="00644CD5">
        <w:t>.</w:t>
      </w:r>
      <w:r>
        <w:t>375(Steroid 17-alpha-hydroxylase/17</w:t>
      </w:r>
      <w:r w:rsidR="00644CD5">
        <w:t>.</w:t>
      </w:r>
      <w:r>
        <w:t>20 lyase inhibitor) + 0</w:t>
      </w:r>
      <w:r w:rsidR="00644CD5">
        <w:t>.</w:t>
      </w:r>
      <w:r>
        <w:t>401(VLA-4 antagonist) + 0</w:t>
      </w:r>
      <w:r w:rsidR="00644CD5">
        <w:t>.</w:t>
      </w:r>
      <w:r>
        <w:t>221(ADAM inhibitor) + 0</w:t>
      </w:r>
      <w:r w:rsidR="00644CD5">
        <w:t>.</w:t>
      </w:r>
      <w:r>
        <w:t>28(Diplopia) + 0</w:t>
      </w:r>
      <w:r w:rsidR="00644CD5">
        <w:t>.</w:t>
      </w:r>
      <w:r>
        <w:t>877(CYP1A2 expression enha</w:t>
      </w:r>
      <w:r>
        <w:t>n</w:t>
      </w:r>
      <w:r>
        <w:t>cer) -0</w:t>
      </w:r>
      <w:r w:rsidR="00644CD5">
        <w:t>.</w:t>
      </w:r>
      <w:r>
        <w:t>94(Histone-lysine N-methyltransferase</w:t>
      </w:r>
      <w:r w:rsidR="00644CD5">
        <w:t>.</w:t>
      </w:r>
      <w:r>
        <w:t xml:space="preserve"> H3 lysine-9 specific 3 inhibitor) + 1</w:t>
      </w:r>
      <w:r w:rsidR="00644CD5">
        <w:t>.</w:t>
      </w:r>
      <w:r>
        <w:t>16((R)-aminopropanol dehydr</w:t>
      </w:r>
      <w:r>
        <w:t>o</w:t>
      </w:r>
      <w:r>
        <w:t>genase inhibitor) -0</w:t>
      </w:r>
      <w:r w:rsidR="00644CD5">
        <w:t>.</w:t>
      </w:r>
      <w:r>
        <w:t>089(Aggrecanase 2 inhibitor) + 0</w:t>
      </w:r>
      <w:r w:rsidR="00644CD5">
        <w:t>.</w:t>
      </w:r>
      <w:r>
        <w:t>645(Adenosine A3 receptor agonist) -0</w:t>
      </w:r>
      <w:r w:rsidR="00644CD5">
        <w:t>.</w:t>
      </w:r>
      <w:r>
        <w:t>531(P-glycoprotein inhibitor) -1</w:t>
      </w:r>
      <w:r w:rsidR="00644CD5">
        <w:t>.</w:t>
      </w:r>
      <w:r>
        <w:t>03(Nicotinic receptor gamma subunit antagonist) + 0</w:t>
      </w:r>
      <w:r w:rsidR="00644CD5">
        <w:t>.</w:t>
      </w:r>
      <w:r>
        <w:t>414(Protein kinase C iota inhibitor) -0</w:t>
      </w:r>
      <w:r w:rsidR="00644CD5">
        <w:t>.</w:t>
      </w:r>
      <w:r>
        <w:t>193(Presenilin 1 inhibitor) -0</w:t>
      </w:r>
      <w:r w:rsidR="00644CD5">
        <w:t>.</w:t>
      </w:r>
      <w:r>
        <w:t>147(Spasmolytic</w:t>
      </w:r>
      <w:r w:rsidR="00644CD5">
        <w:t>.</w:t>
      </w:r>
      <w:r>
        <w:t xml:space="preserve"> urinary) + 0</w:t>
      </w:r>
      <w:r w:rsidR="00644CD5">
        <w:t>.</w:t>
      </w:r>
      <w:r>
        <w:t>48(Serine carboxypeptidase inhibitor) -0</w:t>
      </w:r>
      <w:r w:rsidR="00644CD5">
        <w:t>.</w:t>
      </w:r>
      <w:r>
        <w:t>375(Thromboxane synthase inhibitor) -0</w:t>
      </w:r>
      <w:r w:rsidR="00644CD5">
        <w:t>.</w:t>
      </w:r>
      <w:r>
        <w:t>371(Rhinitis) -0</w:t>
      </w:r>
      <w:r w:rsidR="00644CD5">
        <w:t>.</w:t>
      </w:r>
      <w:r>
        <w:t>989(Methylthioadenosine nucleosidase inhibitor) + 1</w:t>
      </w:r>
      <w:r w:rsidR="00644CD5">
        <w:t>.</w:t>
      </w:r>
      <w:r>
        <w:t>39(Riboflavin synthase inhibitor) + 0</w:t>
      </w:r>
      <w:r w:rsidR="00644CD5">
        <w:t>.</w:t>
      </w:r>
      <w:r>
        <w:t>473(Imidazoline I2 receptor antagonist) + 0</w:t>
      </w:r>
      <w:r w:rsidR="00644CD5">
        <w:t>.</w:t>
      </w:r>
      <w:r>
        <w:t>625(Pneumotoxic) + 0</w:t>
      </w:r>
      <w:r w:rsidR="00644CD5">
        <w:t>.</w:t>
      </w:r>
      <w:r>
        <w:t>32(ErbB-4 antagonist) + 0</w:t>
      </w:r>
      <w:r w:rsidR="00644CD5">
        <w:t>.</w:t>
      </w:r>
      <w:r>
        <w:t>517(Metabolic disease treatment) + 1</w:t>
      </w:r>
      <w:r w:rsidR="00644CD5">
        <w:t>.</w:t>
      </w:r>
      <w:r>
        <w:t>25(Phosphofructokinase-1 inhibitor) + 0</w:t>
      </w:r>
      <w:r w:rsidR="00644CD5">
        <w:t>.</w:t>
      </w:r>
      <w:r>
        <w:t>235(Myocarditis) -0</w:t>
      </w:r>
      <w:r w:rsidR="00644CD5">
        <w:t>.</w:t>
      </w:r>
      <w:r>
        <w:t>401(Polo-like kinase inhibitor) -0</w:t>
      </w:r>
      <w:r w:rsidR="00644CD5">
        <w:t>.</w:t>
      </w:r>
      <w:r>
        <w:t>489(Chymase inhibitor) + 0</w:t>
      </w:r>
      <w:r w:rsidR="00644CD5">
        <w:t>.</w:t>
      </w:r>
      <w:r>
        <w:t>803(Arachidonic acid antagonist) -1</w:t>
      </w:r>
      <w:r w:rsidR="00644CD5">
        <w:t>.</w:t>
      </w:r>
      <w:r>
        <w:t>52(Citrate (Si)-synthase inhibitor) -0</w:t>
      </w:r>
      <w:r w:rsidR="00644CD5">
        <w:t>.</w:t>
      </w:r>
      <w:r>
        <w:t>918(UGT2B20 substrate) + 1</w:t>
      </w:r>
      <w:r w:rsidR="00644CD5">
        <w:t>.</w:t>
      </w:r>
      <w:r>
        <w:t>78(NAD+ diphosphatase inhibitor) -0</w:t>
      </w:r>
      <w:r w:rsidR="00644CD5">
        <w:t>.</w:t>
      </w:r>
      <w:r>
        <w:t>627(Cyclic AMP modulator) + 0</w:t>
      </w:r>
      <w:r w:rsidR="00644CD5">
        <w:t>.</w:t>
      </w:r>
      <w:r>
        <w:t>26(Trypsin III inhibitor) + 0</w:t>
      </w:r>
      <w:r w:rsidR="00644CD5">
        <w:t>.</w:t>
      </w:r>
      <w:r>
        <w:t>753(Hematopoietic) -0</w:t>
      </w:r>
      <w:r w:rsidR="00644CD5">
        <w:t>.</w:t>
      </w:r>
      <w:r>
        <w:t>678(Fibromyalgia syndrome treatment) -0</w:t>
      </w:r>
      <w:r w:rsidR="00644CD5">
        <w:t>.</w:t>
      </w:r>
      <w:r>
        <w:t>375(Pyruvate deh</w:t>
      </w:r>
      <w:r>
        <w:t>y</w:t>
      </w:r>
      <w:r>
        <w:t>drogenase kinase inhibitor) -0</w:t>
      </w:r>
      <w:r w:rsidR="00644CD5">
        <w:t>.</w:t>
      </w:r>
      <w:r>
        <w:t>138(Ribosomal protein S6 kinase alpha 4 inhibitor) -0</w:t>
      </w:r>
      <w:r w:rsidR="00644CD5">
        <w:t>.</w:t>
      </w:r>
      <w:r>
        <w:t>353(Dopamine autoreceptor agonist) + 0</w:t>
      </w:r>
      <w:r w:rsidR="00644CD5">
        <w:t>.</w:t>
      </w:r>
      <w:r>
        <w:t>57(JNK mitogen-activated protein kinase inhibitor) + 0</w:t>
      </w:r>
      <w:r w:rsidR="00644CD5">
        <w:t>.</w:t>
      </w:r>
      <w:r>
        <w:t>288(CYR61 expression enhancer) + 0</w:t>
      </w:r>
      <w:r w:rsidR="00644CD5">
        <w:t>.</w:t>
      </w:r>
      <w:r>
        <w:t>336(Melanin-concentrating hormone receptor 1 antagonist) -0</w:t>
      </w:r>
      <w:r w:rsidR="00644CD5">
        <w:t>.</w:t>
      </w:r>
      <w:r>
        <w:t>183(Acute neurologic disorders treatment) -0</w:t>
      </w:r>
      <w:r w:rsidR="00644CD5">
        <w:t>.</w:t>
      </w:r>
      <w:r>
        <w:t>897(Chemokine receptor agonist) -0</w:t>
      </w:r>
      <w:r w:rsidR="00644CD5">
        <w:t>.</w:t>
      </w:r>
      <w:r>
        <w:t>505(Epoxide hydrolase substrate) + 0</w:t>
      </w:r>
      <w:r w:rsidR="00644CD5">
        <w:t>.</w:t>
      </w:r>
      <w:r>
        <w:t>984(Gastricsin inhibitor) -0</w:t>
      </w:r>
      <w:r w:rsidR="00644CD5">
        <w:t>.</w:t>
      </w:r>
      <w:r>
        <w:t>474(CDK4/cyclin D inhibitor) + 0</w:t>
      </w:r>
      <w:r w:rsidR="00644CD5">
        <w:t>.</w:t>
      </w:r>
      <w:r>
        <w:t>632(Phosphodiesterase VII inhibitor) + 0</w:t>
      </w:r>
      <w:r w:rsidR="00644CD5">
        <w:t>.</w:t>
      </w:r>
      <w:r>
        <w:t>269(Mood disorders treatment) + 0</w:t>
      </w:r>
      <w:r w:rsidR="00644CD5">
        <w:t>.</w:t>
      </w:r>
      <w:r>
        <w:t>426(Ototoxicity) -0</w:t>
      </w:r>
      <w:r w:rsidR="00644CD5">
        <w:t>.</w:t>
      </w:r>
      <w:r>
        <w:t>194(Kinase inhibitor) -0</w:t>
      </w:r>
      <w:r w:rsidR="00644CD5">
        <w:t>.</w:t>
      </w:r>
      <w:r>
        <w:t>442(Histamine release inhibitor) + 0</w:t>
      </w:r>
      <w:r w:rsidR="00644CD5">
        <w:t>.</w:t>
      </w:r>
      <w:r>
        <w:t>293(Dysphoria) -1</w:t>
      </w:r>
      <w:r w:rsidR="00644CD5">
        <w:t>.</w:t>
      </w:r>
      <w:r>
        <w:t>07(Alpha</w:t>
      </w:r>
      <w:r w:rsidR="00644CD5">
        <w:t>.</w:t>
      </w:r>
      <w:r>
        <w:t>alpha-trehalose-phosphate synthase (UDP-forming) inhibitor) -0</w:t>
      </w:r>
      <w:r w:rsidR="00644CD5">
        <w:t>.</w:t>
      </w:r>
      <w:r>
        <w:t>0223(NumNegative) -0</w:t>
      </w:r>
      <w:r w:rsidR="00644CD5">
        <w:t>.</w:t>
      </w:r>
      <w:r>
        <w:t>296(Estrogen receptor beta antagonist) + 0</w:t>
      </w:r>
      <w:r w:rsidR="00644CD5">
        <w:t>.</w:t>
      </w:r>
      <w:r>
        <w:t>207(Alpha-L-fucosidase 1 inhibitor) + 0</w:t>
      </w:r>
      <w:r w:rsidR="00644CD5">
        <w:t>.</w:t>
      </w:r>
      <w:r>
        <w:t>111(Anticonvulsant) + 0</w:t>
      </w:r>
      <w:r w:rsidR="00644CD5">
        <w:t>.</w:t>
      </w:r>
      <w:r>
        <w:t>331(Cytosolic pho</w:t>
      </w:r>
      <w:r>
        <w:t>s</w:t>
      </w:r>
      <w:r>
        <w:t>pholipase A2 beta inhibitor) -1(CDC25C inhibitor) -0</w:t>
      </w:r>
      <w:r w:rsidR="00644CD5">
        <w:t>.</w:t>
      </w:r>
      <w:r>
        <w:t>226(Aldose reductase substrate) -0</w:t>
      </w:r>
      <w:r w:rsidR="00644CD5">
        <w:t>.</w:t>
      </w:r>
      <w:r>
        <w:t>267(Cyclin-dependent kinase 5 activator 1 inhibitor) -0</w:t>
      </w:r>
      <w:r w:rsidR="00644CD5">
        <w:t>.</w:t>
      </w:r>
      <w:r>
        <w:t>209(Epstein-Barr nuclear antigen 1 inhibitor) -0</w:t>
      </w:r>
      <w:r w:rsidR="00644CD5">
        <w:t>.</w:t>
      </w:r>
      <w:r>
        <w:t>274(GABA transporter 2 inhibitor) + 0</w:t>
      </w:r>
      <w:r w:rsidR="00644CD5">
        <w:t>.</w:t>
      </w:r>
      <w:r>
        <w:t>355(Ferredoxin-nitrite reductase inhibitor) + 0</w:t>
      </w:r>
      <w:r w:rsidR="00644CD5">
        <w:t>.</w:t>
      </w:r>
      <w:r>
        <w:t>866(D-alanine transaminase inhibitor) + 0</w:t>
      </w:r>
      <w:r w:rsidR="00644CD5">
        <w:t>.</w:t>
      </w:r>
      <w:r>
        <w:t>852(Formyl peptide rece</w:t>
      </w:r>
      <w:r>
        <w:t>p</w:t>
      </w:r>
      <w:r>
        <w:t>tor antagonist) -0</w:t>
      </w:r>
      <w:r w:rsidR="00644CD5">
        <w:t>.</w:t>
      </w:r>
      <w:r>
        <w:t>23(Lysophosphatidic acid 2 receptor antagonist) + 0</w:t>
      </w:r>
      <w:r w:rsidR="00644CD5">
        <w:t>.</w:t>
      </w:r>
      <w:r>
        <w:t>214(Alpha tubulin antagonist) -0</w:t>
      </w:r>
      <w:r w:rsidR="00644CD5">
        <w:t>.</w:t>
      </w:r>
      <w:r>
        <w:t>329(Protein kinase C beta I inhibitor) -0</w:t>
      </w:r>
      <w:r w:rsidR="00644CD5">
        <w:t>.</w:t>
      </w:r>
      <w:r>
        <w:t>3(Growth hormone release inhibitor) + 0</w:t>
      </w:r>
      <w:r w:rsidR="00644CD5">
        <w:t>.</w:t>
      </w:r>
      <w:r>
        <w:t>154(Hepatic disorders treatment) + 0</w:t>
      </w:r>
      <w:r w:rsidR="00644CD5">
        <w:t>.</w:t>
      </w:r>
      <w:r>
        <w:t>629(Glycosoaminoglycans antagonist) + 0</w:t>
      </w:r>
      <w:r w:rsidR="00644CD5">
        <w:t>.</w:t>
      </w:r>
      <w:r>
        <w:t>559(Calcium channel activator) + 0</w:t>
      </w:r>
      <w:r w:rsidR="00644CD5">
        <w:t>.</w:t>
      </w:r>
      <w:r>
        <w:t>261(Ca2+/calmodulin-dependent kinase II delta inhibitor) + 0</w:t>
      </w:r>
      <w:r w:rsidR="00644CD5">
        <w:t>.</w:t>
      </w:r>
      <w:r>
        <w:t>227(Thyroid hormone alpha antagonist) + 0</w:t>
      </w:r>
      <w:r w:rsidR="00644CD5">
        <w:t>.</w:t>
      </w:r>
      <w:r>
        <w:t>615(Pyruvate dehydrogenase stimulant) -</w:t>
      </w:r>
      <w:r>
        <w:lastRenderedPageBreak/>
        <w:t>0</w:t>
      </w:r>
      <w:r w:rsidR="00644CD5">
        <w:t>.</w:t>
      </w:r>
      <w:r>
        <w:t>132(DNA intercalator) + 0</w:t>
      </w:r>
      <w:r w:rsidR="00644CD5">
        <w:t>.</w:t>
      </w:r>
      <w:r>
        <w:t>519(SPP1 expression enhancer) -0</w:t>
      </w:r>
      <w:r w:rsidR="00644CD5">
        <w:t>.</w:t>
      </w:r>
      <w:r>
        <w:t>673(Glutamate (mGluR6) antagonist) -0</w:t>
      </w:r>
      <w:r w:rsidR="00644CD5">
        <w:t>.</w:t>
      </w:r>
      <w:r>
        <w:t>895(Purine nucleosidase inhibitor) -0</w:t>
      </w:r>
      <w:r w:rsidR="00644CD5">
        <w:t>.</w:t>
      </w:r>
      <w:r>
        <w:t>188(GST P1-1 substrate) -0</w:t>
      </w:r>
      <w:r w:rsidR="00644CD5">
        <w:t>.</w:t>
      </w:r>
      <w:r>
        <w:t>764(Hypoxia inducible factor 1 alpha inhibitor) -0</w:t>
      </w:r>
      <w:r w:rsidR="00644CD5">
        <w:t>.</w:t>
      </w:r>
      <w:r>
        <w:t>466(Indanol dehydrogenase inhibitor) + 0</w:t>
      </w:r>
      <w:r w:rsidR="00644CD5">
        <w:t>.</w:t>
      </w:r>
      <w:r>
        <w:t>655(Lysosomal Pro-X carboxypeptidase inhibitor) -0</w:t>
      </w:r>
      <w:r w:rsidR="00644CD5">
        <w:t>.</w:t>
      </w:r>
      <w:r>
        <w:t>564(Protein-Npi-phosphohistidine-sugar phosphotransferase inhibitor) -0</w:t>
      </w:r>
      <w:r w:rsidR="00644CD5">
        <w:t>.</w:t>
      </w:r>
      <w:r>
        <w:t>831(Gamma-glutamyl hydrolase inhibitor) -0</w:t>
      </w:r>
      <w:r w:rsidR="00644CD5">
        <w:t>.</w:t>
      </w:r>
      <w:r>
        <w:t>305(Antinaupathic) -0</w:t>
      </w:r>
      <w:r w:rsidR="00644CD5">
        <w:t>.</w:t>
      </w:r>
      <w:r>
        <w:t>33(Potassium channel intermediate-conductance Ca-activated blocker) -0</w:t>
      </w:r>
      <w:r w:rsidR="00644CD5">
        <w:t>.</w:t>
      </w:r>
      <w:r>
        <w:t>248(Beta-adrenergic receptor kinase i</w:t>
      </w:r>
      <w:r>
        <w:t>n</w:t>
      </w:r>
      <w:r>
        <w:t>hibitor) -0</w:t>
      </w:r>
      <w:r w:rsidR="00644CD5">
        <w:t>.</w:t>
      </w:r>
      <w:r>
        <w:t>899(N4-(beta-N-acetylglucosaminyl)-L-asparaginase inhibitor) + 0</w:t>
      </w:r>
      <w:r w:rsidR="00644CD5">
        <w:t>.</w:t>
      </w:r>
      <w:r>
        <w:t>324(Antipruritic</w:t>
      </w:r>
      <w:r w:rsidR="00644CD5">
        <w:t>.</w:t>
      </w:r>
      <w:r>
        <w:t xml:space="preserve"> allergic) + 0</w:t>
      </w:r>
      <w:r w:rsidR="00644CD5">
        <w:t>.</w:t>
      </w:r>
      <w:r>
        <w:t>202(ATP-dependent RNA helicase inhibitor) + 0</w:t>
      </w:r>
      <w:r w:rsidR="00644CD5">
        <w:t>.</w:t>
      </w:r>
      <w:r>
        <w:t>411(Peroxisome proliferator-activated receptor alpha antagonist) -0</w:t>
      </w:r>
      <w:r w:rsidR="00644CD5">
        <w:t>.</w:t>
      </w:r>
      <w:r>
        <w:t>167(LFA antagonist) -0</w:t>
      </w:r>
      <w:r w:rsidR="00644CD5">
        <w:t>.</w:t>
      </w:r>
      <w:r>
        <w:t>198(Lipocortins synthesis antagonist) -0</w:t>
      </w:r>
      <w:r w:rsidR="00644CD5">
        <w:t>.</w:t>
      </w:r>
      <w:r>
        <w:t>679(Polycystin-2 inhibitor) -0</w:t>
      </w:r>
      <w:r w:rsidR="00644CD5">
        <w:t>.</w:t>
      </w:r>
      <w:r>
        <w:t>765(Glucosylceramidase inhib</w:t>
      </w:r>
      <w:r>
        <w:t>i</w:t>
      </w:r>
      <w:r>
        <w:t>tor) + 0</w:t>
      </w:r>
      <w:r w:rsidR="00644CD5">
        <w:t>.</w:t>
      </w:r>
      <w:r>
        <w:t>176(Dopamine D2 agonist) + 0</w:t>
      </w:r>
      <w:r w:rsidR="00644CD5">
        <w:t>.</w:t>
      </w:r>
      <w:r>
        <w:t>218(Monodehydroascorbate reductase (NADH) inhibitor) -0</w:t>
      </w:r>
      <w:r w:rsidR="00644CD5">
        <w:t>.</w:t>
      </w:r>
      <w:r>
        <w:t>421(Analgesic stimulant) + 0</w:t>
      </w:r>
      <w:r w:rsidR="00644CD5">
        <w:t>.</w:t>
      </w:r>
      <w:r>
        <w:t>227(Adenylate cyclase V inhibitor) + 0</w:t>
      </w:r>
      <w:r w:rsidR="00644CD5">
        <w:t>.</w:t>
      </w:r>
      <w:r>
        <w:t>217(Inositol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574(Fructose-1</w:t>
      </w:r>
      <w:r w:rsidR="00644CD5">
        <w:t>.</w:t>
      </w:r>
      <w:r>
        <w:t>6-bisphosphatase 1 inhibitor) -0</w:t>
      </w:r>
      <w:r w:rsidR="00644CD5">
        <w:t>.</w:t>
      </w:r>
      <w:r>
        <w:t>134(SLC5A5 expression enhancer) + 0</w:t>
      </w:r>
      <w:r w:rsidR="00644CD5">
        <w:t>.</w:t>
      </w:r>
      <w:r>
        <w:t>251(UDP-N-acetylmuramate-L-alanine ligase inhibitor) + 0</w:t>
      </w:r>
      <w:r w:rsidR="00644CD5">
        <w:t>.</w:t>
      </w:r>
      <w:r>
        <w:t>644(Cytochrome c oxidase inhibitor) -0</w:t>
      </w:r>
      <w:r w:rsidR="00644CD5">
        <w:t>.</w:t>
      </w:r>
      <w:r>
        <w:t>666(Transcription factor RelA inhibitor) + 0</w:t>
      </w:r>
      <w:r w:rsidR="00644CD5">
        <w:t>.</w:t>
      </w:r>
      <w:r>
        <w:t>59(Polyamine oxidase inhibitor) + 0</w:t>
      </w:r>
      <w:r w:rsidR="00644CD5">
        <w:t>.</w:t>
      </w:r>
      <w:r>
        <w:t>555(Coagulant) + 0</w:t>
      </w:r>
      <w:r w:rsidR="00644CD5">
        <w:t>.</w:t>
      </w:r>
      <w:r>
        <w:t>397(Targeting protein for Xklp2 inhibitor) + 0</w:t>
      </w:r>
      <w:r w:rsidR="00644CD5">
        <w:t>.</w:t>
      </w:r>
      <w:r>
        <w:t>202(Antiviral (Influenza)) -0</w:t>
      </w:r>
      <w:r w:rsidR="00644CD5">
        <w:t>.</w:t>
      </w:r>
      <w:r>
        <w:t>188([phosphorylase] phosphatase inhibitor) -0</w:t>
      </w:r>
      <w:r w:rsidR="00644CD5">
        <w:t>.</w:t>
      </w:r>
      <w:r>
        <w:t>509(Photinus-luciferin 4-monooxygenase (ATP-hydrolysing) inhibitor) -1</w:t>
      </w:r>
      <w:r w:rsidR="00644CD5">
        <w:t>.</w:t>
      </w:r>
      <w:r>
        <w:t>15(Chalcone isomerase inhibitor) -0</w:t>
      </w:r>
      <w:r w:rsidR="00644CD5">
        <w:t>.</w:t>
      </w:r>
      <w:r>
        <w:t>428(Aryl-alcohol dehydrogenase inhibitor) -0</w:t>
      </w:r>
      <w:r w:rsidR="00644CD5">
        <w:t>.</w:t>
      </w:r>
      <w:r>
        <w:t>154(Sodium/hydrogen exchanger 2 inhibitor) -0</w:t>
      </w:r>
      <w:r w:rsidR="00644CD5">
        <w:t>.</w:t>
      </w:r>
      <w:r>
        <w:t>314(Transforming growth factor beta antagonist) -0</w:t>
      </w:r>
      <w:r w:rsidR="00644CD5">
        <w:t>.</w:t>
      </w:r>
      <w:r>
        <w:t>63(Polynucleotide 5'-hydroxy-kinase inhibitor) + 0</w:t>
      </w:r>
      <w:r w:rsidR="00644CD5">
        <w:t>.</w:t>
      </w:r>
      <w:r>
        <w:t>31(Phospholipase C inhibitor) + 0</w:t>
      </w:r>
      <w:r w:rsidR="00644CD5">
        <w:t>.</w:t>
      </w:r>
      <w:r>
        <w:t>765(TGF beta receptor type II kinase inhibitor) -1</w:t>
      </w:r>
      <w:r w:rsidR="00644CD5">
        <w:t>.</w:t>
      </w:r>
      <w:r>
        <w:t>01(Neutrophil fMLF receptor antagonist) -0</w:t>
      </w:r>
      <w:r w:rsidR="00644CD5">
        <w:t>.</w:t>
      </w:r>
      <w:r>
        <w:t>529(Hot flush treatment) + 0</w:t>
      </w:r>
      <w:r w:rsidR="00644CD5">
        <w:t>.</w:t>
      </w:r>
      <w:r>
        <w:t>191(Irritation) -0</w:t>
      </w:r>
      <w:r w:rsidR="00644CD5">
        <w:t>.</w:t>
      </w:r>
      <w:r>
        <w:t>226(Akinesia) + 0</w:t>
      </w:r>
      <w:r w:rsidR="00644CD5">
        <w:t>.</w:t>
      </w:r>
      <w:r>
        <w:t>273(Henoch-Schonlein purpura) + 0</w:t>
      </w:r>
      <w:r w:rsidR="00644CD5">
        <w:t>.</w:t>
      </w:r>
      <w:r>
        <w:t>526(MAP kinase kinase inhibitor) -0</w:t>
      </w:r>
      <w:r w:rsidR="00644CD5">
        <w:t>.</w:t>
      </w:r>
      <w:r>
        <w:t>609(3-Alpha-hydroxysteroid dehydrogenase type II inhibitor) -0</w:t>
      </w:r>
      <w:r w:rsidR="00644CD5">
        <w:t>.</w:t>
      </w:r>
      <w:r>
        <w:t>618(Putrescine oxidase inhibitor) + 0</w:t>
      </w:r>
      <w:r w:rsidR="00644CD5">
        <w:t>.</w:t>
      </w:r>
      <w:r>
        <w:t>441(D-lactaldehyde dehydr</w:t>
      </w:r>
      <w:r>
        <w:t>o</w:t>
      </w:r>
      <w:r>
        <w:t>genase inhibitor) + 0</w:t>
      </w:r>
      <w:r w:rsidR="00644CD5">
        <w:t>.</w:t>
      </w:r>
      <w:r>
        <w:t>083(Erectile dysfunction treatment) + 0</w:t>
      </w:r>
      <w:r w:rsidR="00644CD5">
        <w:t>.</w:t>
      </w:r>
      <w:r>
        <w:t>446(HSPA1B expression enhancer) + 0</w:t>
      </w:r>
      <w:r w:rsidR="00644CD5">
        <w:t>.</w:t>
      </w:r>
      <w:r>
        <w:t>541(Nuclear factor of activated T-cells cytoplasmic 2 inhibitor) -0</w:t>
      </w:r>
      <w:r w:rsidR="00644CD5">
        <w:t>.</w:t>
      </w:r>
      <w:r>
        <w:t>228(Cardioprotectant) -0</w:t>
      </w:r>
      <w:r w:rsidR="00644CD5">
        <w:t>.</w:t>
      </w:r>
      <w:r>
        <w:t>154(Macrophage elastase inhibitor) -0</w:t>
      </w:r>
      <w:r w:rsidR="00644CD5">
        <w:t>.</w:t>
      </w:r>
      <w:r>
        <w:t>382(PPARA expression enhancer) -0</w:t>
      </w:r>
      <w:r w:rsidR="00644CD5">
        <w:t>.</w:t>
      </w:r>
      <w:r>
        <w:t>146(Homoserine kinase inhibitor) -0</w:t>
      </w:r>
      <w:r w:rsidR="00644CD5">
        <w:t>.</w:t>
      </w:r>
      <w:r>
        <w:t>545(Sorbitol dehydrogenase inhibitor) + 0</w:t>
      </w:r>
      <w:r w:rsidR="00644CD5">
        <w:t>.</w:t>
      </w:r>
      <w:r>
        <w:t>718(Tetracycline antiport transporter antagonist) -0</w:t>
      </w:r>
      <w:r w:rsidR="00644CD5">
        <w:t>.</w:t>
      </w:r>
      <w:r>
        <w:t>21(MAP kinase 7 inhibitor) + 0</w:t>
      </w:r>
      <w:r w:rsidR="00644CD5">
        <w:t>.</w:t>
      </w:r>
      <w:r>
        <w:t>353(TP53I3 expression enha</w:t>
      </w:r>
      <w:r>
        <w:t>n</w:t>
      </w:r>
      <w:r>
        <w:t>cer) + 0</w:t>
      </w:r>
      <w:r w:rsidR="00644CD5">
        <w:t>.</w:t>
      </w:r>
      <w:r>
        <w:t>215(Porphyria) + 0</w:t>
      </w:r>
      <w:r w:rsidR="00644CD5">
        <w:t>.</w:t>
      </w:r>
      <w:r>
        <w:t>191(Death-associated protein kinase inhibitor) + 0</w:t>
      </w:r>
      <w:r w:rsidR="00644CD5">
        <w:t>.</w:t>
      </w:r>
      <w:r>
        <w:t>673(Neuraminidase inhibitor) -0</w:t>
      </w:r>
      <w:r w:rsidR="00644CD5">
        <w:t>.</w:t>
      </w:r>
      <w:r>
        <w:t>459(IFITM1 expression enhancer) -0</w:t>
      </w:r>
      <w:r w:rsidR="00644CD5">
        <w:t>.</w:t>
      </w:r>
      <w:r>
        <w:t>325(Protease (Human cytomegalovirus) inhibitor) + 0</w:t>
      </w:r>
      <w:r w:rsidR="00644CD5">
        <w:t>.</w:t>
      </w:r>
      <w:r>
        <w:t>188(Cyclin B2 inhibitor) -0</w:t>
      </w:r>
      <w:r w:rsidR="00644CD5">
        <w:t>.</w:t>
      </w:r>
      <w:r>
        <w:t>391(Calpain small subunit 1 inhibitor) -0</w:t>
      </w:r>
      <w:r w:rsidR="00644CD5">
        <w:t>.</w:t>
      </w:r>
      <w:r>
        <w:t>125(CDC25A inhibitor) + 0</w:t>
      </w:r>
      <w:r w:rsidR="00644CD5">
        <w:t>.</w:t>
      </w:r>
      <w:r>
        <w:t>171(Adenylate cyclase VIII inhibitor) -0</w:t>
      </w:r>
      <w:r w:rsidR="00644CD5">
        <w:t>.</w:t>
      </w:r>
      <w:r>
        <w:t>422(Melatonin 2 antagonist) + 0</w:t>
      </w:r>
      <w:r w:rsidR="00644CD5">
        <w:t>.</w:t>
      </w:r>
      <w:r>
        <w:t>106(Cell division control protein 42 homolog inhibitor) + 0</w:t>
      </w:r>
      <w:r w:rsidR="00644CD5">
        <w:t>.</w:t>
      </w:r>
      <w:r>
        <w:t>471(Thymine diox</w:t>
      </w:r>
      <w:r>
        <w:t>y</w:t>
      </w:r>
      <w:r>
        <w:t>genase inhibitor) + 0</w:t>
      </w:r>
      <w:r w:rsidR="00644CD5">
        <w:t>.</w:t>
      </w:r>
      <w:r>
        <w:t>832(Formyl peptide receptor 1 antagonist) + 0</w:t>
      </w:r>
      <w:r w:rsidR="00644CD5">
        <w:t>.</w:t>
      </w:r>
      <w:r>
        <w:t>628(Fatty acid binding protein adipocyte inhibitor) + 0</w:t>
      </w:r>
      <w:r w:rsidR="00644CD5">
        <w:t>.</w:t>
      </w:r>
      <w:r>
        <w:t>169(Phosphodiesterase XI inhibitor) + 0</w:t>
      </w:r>
      <w:r w:rsidR="00644CD5">
        <w:t>.</w:t>
      </w:r>
      <w:r>
        <w:t>105(ALK inhibitor) -0</w:t>
      </w:r>
      <w:r w:rsidR="00644CD5">
        <w:t>.</w:t>
      </w:r>
      <w:r>
        <w:t>0987(Nucleoside transporters inhibitor) + 0</w:t>
      </w:r>
      <w:r w:rsidR="00644CD5">
        <w:t>.</w:t>
      </w:r>
      <w:r>
        <w:t>113(Antineoplastic (endocrine cancer)) -0</w:t>
      </w:r>
      <w:r w:rsidR="00644CD5">
        <w:t>.</w:t>
      </w:r>
      <w:r>
        <w:t>807(CYP24 substrate) -0</w:t>
      </w:r>
      <w:r w:rsidR="00644CD5">
        <w:t>.</w:t>
      </w:r>
      <w:r>
        <w:t>163(CYP2C substrate) -0</w:t>
      </w:r>
      <w:r w:rsidR="00644CD5">
        <w:t>.</w:t>
      </w:r>
      <w:r>
        <w:t>144(Aryl-acylamidase inhibitor) -0</w:t>
      </w:r>
      <w:r w:rsidR="00644CD5">
        <w:t>.</w:t>
      </w:r>
      <w:r>
        <w:t>158(Aurora kinase inhibitor) -0</w:t>
      </w:r>
      <w:r w:rsidR="00644CD5">
        <w:t>.</w:t>
      </w:r>
      <w:r>
        <w:t>515(Anabolic) + 0</w:t>
      </w:r>
      <w:r w:rsidR="00644CD5">
        <w:t>.</w:t>
      </w:r>
      <w:r>
        <w:t>179(Glaucoma) -0</w:t>
      </w:r>
      <w:r w:rsidR="00644CD5">
        <w:t>.</w:t>
      </w:r>
      <w:r>
        <w:t>156(Carcinogenic</w:t>
      </w:r>
      <w:r w:rsidR="00644CD5">
        <w:t>.</w:t>
      </w:r>
      <w:r>
        <w:t xml:space="preserve"> rat) + 0</w:t>
      </w:r>
      <w:r w:rsidR="00644CD5">
        <w:t>.</w:t>
      </w:r>
      <w:r>
        <w:t>439(UGT2B7 substrate) -0</w:t>
      </w:r>
      <w:r w:rsidR="00644CD5">
        <w:t>.</w:t>
      </w:r>
      <w:r>
        <w:t>299(UGT1A1 substrate) -0</w:t>
      </w:r>
      <w:r w:rsidR="00644CD5">
        <w:t>.</w:t>
      </w:r>
      <w:r>
        <w:t>201(CDK1/cyclin B inhibitor) + 0</w:t>
      </w:r>
      <w:r w:rsidR="00644CD5">
        <w:t>.</w:t>
      </w:r>
      <w:r>
        <w:t>113(K(Ca) 3.1 channel blocker) + 0</w:t>
      </w:r>
      <w:r w:rsidR="00644CD5">
        <w:t>.</w:t>
      </w:r>
      <w:r>
        <w:t>342(Serine-glyoxylate transaminase inhibitor) -0</w:t>
      </w:r>
      <w:r w:rsidR="00644CD5">
        <w:t>.</w:t>
      </w:r>
      <w:r>
        <w:t>267(Somatostatin 5 agonist) -0</w:t>
      </w:r>
      <w:r w:rsidR="00644CD5">
        <w:t>.</w:t>
      </w:r>
      <w:r>
        <w:t>226(Alpha 1d adrenor</w:t>
      </w:r>
      <w:r>
        <w:t>e</w:t>
      </w:r>
      <w:r>
        <w:t>ceptor antagonist) -0</w:t>
      </w:r>
      <w:r w:rsidR="00644CD5">
        <w:t>.</w:t>
      </w:r>
      <w:r>
        <w:t>0915(Analgesic</w:t>
      </w:r>
      <w:r w:rsidR="00644CD5">
        <w:t>.</w:t>
      </w:r>
      <w:r>
        <w:t xml:space="preserve"> opioid) + 0</w:t>
      </w:r>
      <w:r w:rsidR="00644CD5">
        <w:t>.</w:t>
      </w:r>
      <w:r>
        <w:t>329(HCV NS3/NS4A protease inhibitor) + 0</w:t>
      </w:r>
      <w:r w:rsidR="00644CD5">
        <w:t>.</w:t>
      </w:r>
      <w:r>
        <w:t>267(Glutamate (mGluR5) antagonist) + 0</w:t>
      </w:r>
      <w:r w:rsidR="00644CD5">
        <w:t>.</w:t>
      </w:r>
      <w:r>
        <w:t>725(Sialidase 1 inhibitor) -0</w:t>
      </w:r>
      <w:r w:rsidR="00644CD5">
        <w:t>.</w:t>
      </w:r>
      <w:r>
        <w:t>353(Thrombopoietin agonist) + 0</w:t>
      </w:r>
      <w:r w:rsidR="00644CD5">
        <w:t>.</w:t>
      </w:r>
      <w:r>
        <w:t>366(Urotensin II antagonist) + 0</w:t>
      </w:r>
      <w:r w:rsidR="00644CD5">
        <w:t>.</w:t>
      </w:r>
      <w:r>
        <w:t>0721(Urinary incontinence treatment) + 0</w:t>
      </w:r>
      <w:r w:rsidR="00644CD5">
        <w:t>.</w:t>
      </w:r>
      <w:r>
        <w:t>0937(AMP deaminase 3 inhibitor) -0</w:t>
      </w:r>
      <w:r w:rsidR="00644CD5">
        <w:t>.</w:t>
      </w:r>
      <w:r>
        <w:t>249(Heat shock protein 90 beta antagonist) + 0</w:t>
      </w:r>
      <w:r w:rsidR="00644CD5">
        <w:t>.</w:t>
      </w:r>
      <w:r>
        <w:t>245(CYP1A1 expression enhancer) -0</w:t>
      </w:r>
      <w:r w:rsidR="00644CD5">
        <w:t>.</w:t>
      </w:r>
      <w:r>
        <w:t>434(Homocitrate synthase inhibitor) + 0</w:t>
      </w:r>
      <w:r w:rsidR="00644CD5">
        <w:t>.</w:t>
      </w:r>
      <w:r>
        <w:t>0837(Mcl-1 antagonist) -0</w:t>
      </w:r>
      <w:r w:rsidR="00644CD5">
        <w:t>.</w:t>
      </w:r>
      <w:r>
        <w:t>0995(COL1A1 expression enhancer) + 0</w:t>
      </w:r>
      <w:r w:rsidR="00644CD5">
        <w:t>.</w:t>
      </w:r>
      <w:r>
        <w:t>126(Cyclin-dependent kinase inhibitor) + 0</w:t>
      </w:r>
      <w:r w:rsidR="00644CD5">
        <w:t>.</w:t>
      </w:r>
      <w:r>
        <w:t>178(Anesthetic local) + 0</w:t>
      </w:r>
      <w:r w:rsidR="00644CD5">
        <w:t>.</w:t>
      </w:r>
      <w:r>
        <w:t>119(CYP2C18 substrate) + 0</w:t>
      </w:r>
      <w:r w:rsidR="00644CD5">
        <w:t>.</w:t>
      </w:r>
      <w:r>
        <w:t>215(Beta-glucosidase inhibitor) + 0</w:t>
      </w:r>
      <w:r w:rsidR="00644CD5">
        <w:t>.</w:t>
      </w:r>
      <w:r>
        <w:t>183(Hypersexuality) -0</w:t>
      </w:r>
      <w:r w:rsidR="00644CD5">
        <w:t>.</w:t>
      </w:r>
      <w:r>
        <w:t>36(Prolyl endopeptidase inhibitor) -0</w:t>
      </w:r>
      <w:r w:rsidR="00644CD5">
        <w:t>.</w:t>
      </w:r>
      <w:r>
        <w:t>226(MAO inhibitor) -0</w:t>
      </w:r>
      <w:r w:rsidR="00644CD5">
        <w:t>.</w:t>
      </w:r>
      <w:r>
        <w:t>192(Ribosomal protein S6 kinase alpha 2 inhibitor) + 0</w:t>
      </w:r>
      <w:r w:rsidR="00644CD5">
        <w:t>.</w:t>
      </w:r>
      <w:r>
        <w:t>1(Lipoxygenase inhibitor) -0</w:t>
      </w:r>
      <w:r w:rsidR="00644CD5">
        <w:t>.</w:t>
      </w:r>
      <w:r>
        <w:t>0414(Antiinflammatory) -0</w:t>
      </w:r>
      <w:r w:rsidR="00644CD5">
        <w:t>.</w:t>
      </w:r>
      <w:r>
        <w:t>108(Adenosine uptake inhibitor) -0</w:t>
      </w:r>
      <w:r w:rsidR="00644CD5">
        <w:t>.</w:t>
      </w:r>
      <w:r>
        <w:t>0944(Antiviral (Trachoma)) + 0</w:t>
      </w:r>
      <w:r w:rsidR="00644CD5">
        <w:t>.</w:t>
      </w:r>
      <w:r>
        <w:t>09(Multidrug resi</w:t>
      </w:r>
      <w:r>
        <w:t>s</w:t>
      </w:r>
      <w:r>
        <w:t>tance-associated protein inhibitor) + 0</w:t>
      </w:r>
      <w:r w:rsidR="00644CD5">
        <w:t>.</w:t>
      </w:r>
      <w:r>
        <w:t>126(Ca2+/calmodulin-dependent kinase I inhibitor) -0</w:t>
      </w:r>
      <w:r w:rsidR="00644CD5">
        <w:t>.</w:t>
      </w:r>
      <w:r>
        <w:t>146(AKR1C2 expression enhancer) -0</w:t>
      </w:r>
      <w:r w:rsidR="00644CD5">
        <w:t>.</w:t>
      </w:r>
      <w:r>
        <w:t>23(Histone deacetylase 10 inhibitor) -0</w:t>
      </w:r>
      <w:r w:rsidR="00644CD5">
        <w:t>.</w:t>
      </w:r>
      <w:r>
        <w:t>107(Neutral endopeptidase inhibitor) + 0</w:t>
      </w:r>
      <w:r w:rsidR="00644CD5">
        <w:t>.</w:t>
      </w:r>
      <w:r>
        <w:t>247(CDC-like kinase 3 inhibitor) + 0</w:t>
      </w:r>
      <w:r w:rsidR="00644CD5">
        <w:t>.</w:t>
      </w:r>
      <w:r>
        <w:t>0839(Aconitate hydratase inhibitor) + 0</w:t>
      </w:r>
      <w:r w:rsidR="00644CD5">
        <w:t>.</w:t>
      </w:r>
      <w:r>
        <w:t>184(Alpha-amylase inhibitor) + 0</w:t>
      </w:r>
      <w:r w:rsidR="00644CD5">
        <w:t>.</w:t>
      </w:r>
      <w:r>
        <w:t>446(Gestagen-like) + 0</w:t>
      </w:r>
      <w:r w:rsidR="00644CD5">
        <w:t>.</w:t>
      </w:r>
      <w:r>
        <w:t>0728(M18 aspartyl aminopeptidase inhibitor) -0</w:t>
      </w:r>
      <w:r w:rsidR="00644CD5">
        <w:t>.</w:t>
      </w:r>
      <w:r>
        <w:t>0804(Protein kinase (CK2) inhibitor) -0</w:t>
      </w:r>
      <w:r w:rsidR="00644CD5">
        <w:t>.</w:t>
      </w:r>
      <w:r>
        <w:t>0746(Leukotriene D4 a</w:t>
      </w:r>
      <w:r>
        <w:t>n</w:t>
      </w:r>
      <w:r>
        <w:t>tagonist) + 0</w:t>
      </w:r>
      <w:r w:rsidR="00644CD5">
        <w:t>.</w:t>
      </w:r>
      <w:r>
        <w:t>115(Dyslipidemia) + 0</w:t>
      </w:r>
      <w:r w:rsidR="00644CD5">
        <w:t>.</w:t>
      </w:r>
      <w:r>
        <w:t>0591(Adenosylmethionine cyclotransferase inhibitor) -0</w:t>
      </w:r>
      <w:r w:rsidR="00644CD5">
        <w:t>.</w:t>
      </w:r>
      <w:r>
        <w:t>259(Mannosyl-oligosaccharide glucosidase inhibitor) -0</w:t>
      </w:r>
      <w:r w:rsidR="00644CD5">
        <w:t>.</w:t>
      </w:r>
      <w:r>
        <w:t>318(Thymidine phosphorylase inhibitor) + 0</w:t>
      </w:r>
      <w:r w:rsidR="00644CD5">
        <w:t>.</w:t>
      </w:r>
      <w:r>
        <w:t>108(CYP3A3 substrate) + 0</w:t>
      </w:r>
      <w:r w:rsidR="00644CD5">
        <w:t>.</w:t>
      </w:r>
      <w:r>
        <w:t>353(8-oxodGTPase stimulant) + 0</w:t>
      </w:r>
      <w:r w:rsidR="00644CD5">
        <w:t>.</w:t>
      </w:r>
      <w:r>
        <w:t>0503(Dual specificity phosphatase 1 inhibitor) -0</w:t>
      </w:r>
      <w:r w:rsidR="00644CD5">
        <w:t>.</w:t>
      </w:r>
      <w:r>
        <w:t>056(Protein kinase A anchoring protein 2 inhibitor) + 0</w:t>
      </w:r>
      <w:r w:rsidR="00644CD5">
        <w:t>.</w:t>
      </w:r>
      <w:r>
        <w:t>211(CYP4B substrate) + 0</w:t>
      </w:r>
      <w:r w:rsidR="00644CD5">
        <w:t>.</w:t>
      </w:r>
      <w:r>
        <w:t>0645(Vesicle monoamine transporter 2 inhibitor) + 0</w:t>
      </w:r>
      <w:r w:rsidR="00644CD5">
        <w:t>.</w:t>
      </w:r>
      <w:r>
        <w:t>062(Protein phosphatase inhibitor) -0</w:t>
      </w:r>
      <w:r w:rsidR="00644CD5">
        <w:t>.</w:t>
      </w:r>
      <w:r>
        <w:t>0354(Antineoplastic (solid tumors)) + 0</w:t>
      </w:r>
      <w:r w:rsidR="00644CD5">
        <w:t>.</w:t>
      </w:r>
      <w:r>
        <w:t>361(Alpha</w:t>
      </w:r>
      <w:r w:rsidR="00644CD5">
        <w:t>.</w:t>
      </w:r>
      <w:r>
        <w:t>alpha-trehalase inhibitor) + 0</w:t>
      </w:r>
      <w:r w:rsidR="00644CD5">
        <w:t>.</w:t>
      </w:r>
      <w:r>
        <w:t>101(Antiviral (Adenovirus)) + 0</w:t>
      </w:r>
      <w:r w:rsidR="00644CD5">
        <w:t>.</w:t>
      </w:r>
      <w:r>
        <w:t>081(5 Hydroxytryptamine agonist) -0</w:t>
      </w:r>
      <w:r w:rsidR="00644CD5">
        <w:t>.</w:t>
      </w:r>
      <w:r>
        <w:t>184(Glycine C-acetyltransferase inhibitor) + 0</w:t>
      </w:r>
      <w:r w:rsidR="00644CD5">
        <w:t>.</w:t>
      </w:r>
      <w:r>
        <w:t>0584(Ileal bile acid transport inhibitor) + 0</w:t>
      </w:r>
      <w:r w:rsidR="00644CD5">
        <w:t>.</w:t>
      </w:r>
      <w:r>
        <w:t>0761(Hematuria) -0</w:t>
      </w:r>
      <w:r w:rsidR="00644CD5">
        <w:t>.</w:t>
      </w:r>
      <w:r>
        <w:t>246(Thyroid hormone beta 1 antagonist) + 0</w:t>
      </w:r>
      <w:r w:rsidR="00644CD5">
        <w:t>.</w:t>
      </w:r>
      <w:r>
        <w:t>0908(Vasopressor) -0</w:t>
      </w:r>
      <w:r w:rsidR="00644CD5">
        <w:t>.</w:t>
      </w:r>
      <w:r>
        <w:t>19(P2 nucleoside transporter inhibitor) + 0</w:t>
      </w:r>
      <w:r w:rsidR="00644CD5">
        <w:t>.</w:t>
      </w:r>
      <w:r>
        <w:t xml:space="preserve">0319(Neurodegenerative diseases treatment) + </w:t>
      </w:r>
      <w:r>
        <w:lastRenderedPageBreak/>
        <w:t>0</w:t>
      </w:r>
      <w:r w:rsidR="00644CD5">
        <w:t>.</w:t>
      </w:r>
      <w:r>
        <w:t>213(Acyl-CoA dehydrogenase (NADP+) inhibitor) -0</w:t>
      </w:r>
      <w:r w:rsidR="00644CD5">
        <w:t>.</w:t>
      </w:r>
      <w:r>
        <w:t>14(Dopamine D3 agonist) -0</w:t>
      </w:r>
      <w:r w:rsidR="00644CD5">
        <w:t>.</w:t>
      </w:r>
      <w:r>
        <w:t>195(Glutathione S-transferase inhibitor) -0</w:t>
      </w:r>
      <w:r w:rsidR="00644CD5">
        <w:t>.</w:t>
      </w:r>
      <w:r>
        <w:t>126(Alpha 1 adrenoreceptor agonist) -0</w:t>
      </w:r>
      <w:r w:rsidR="00644CD5">
        <w:t>.</w:t>
      </w:r>
      <w:r>
        <w:t>0856(GPX2 expression enhancer) + 0</w:t>
      </w:r>
      <w:r w:rsidR="00644CD5">
        <w:t>.</w:t>
      </w:r>
      <w:r>
        <w:t>145(Cell wall synthesis inhibitor) -0</w:t>
      </w:r>
      <w:r w:rsidR="00644CD5">
        <w:t>.</w:t>
      </w:r>
      <w:r>
        <w:t>132(Dopamine agonist) + 0</w:t>
      </w:r>
      <w:r w:rsidR="00644CD5">
        <w:t>.</w:t>
      </w:r>
      <w:r>
        <w:t>0706(Neuroleptic malignant syndrome) -0</w:t>
      </w:r>
      <w:r w:rsidR="00644CD5">
        <w:t>.</w:t>
      </w:r>
      <w:r>
        <w:t>163(3-Hydroxyanthranilate ox</w:t>
      </w:r>
      <w:r>
        <w:t>i</w:t>
      </w:r>
      <w:r>
        <w:t>dase inhibitor) -0</w:t>
      </w:r>
      <w:r w:rsidR="00644CD5">
        <w:t>.</w:t>
      </w:r>
      <w:r>
        <w:t>0348(KPNB1 expression inhibitor) + 0</w:t>
      </w:r>
      <w:r w:rsidR="00644CD5">
        <w:t>.</w:t>
      </w:r>
      <w:r>
        <w:t>123(CDKN1C expression enhancer) -0</w:t>
      </w:r>
      <w:r w:rsidR="00644CD5">
        <w:t>.</w:t>
      </w:r>
      <w:r>
        <w:t>117(SKP2 expression inhibitor) -0</w:t>
      </w:r>
      <w:r w:rsidR="00644CD5">
        <w:t>.</w:t>
      </w:r>
      <w:r>
        <w:t>107(RNA synthesis inhibitor) -0</w:t>
      </w:r>
      <w:r w:rsidR="00644CD5">
        <w:t>.</w:t>
      </w:r>
      <w:r>
        <w:t>039(Bone marrow suppression) + 0</w:t>
      </w:r>
      <w:r w:rsidR="00644CD5">
        <w:t>.</w:t>
      </w:r>
      <w:r>
        <w:t>0407(11-Beta-hydroxysteroid deh</w:t>
      </w:r>
      <w:r>
        <w:t>y</w:t>
      </w:r>
      <w:r>
        <w:t>drogenase 2 inhibitor) + 0</w:t>
      </w:r>
      <w:r w:rsidR="00644CD5">
        <w:t>.</w:t>
      </w:r>
      <w:r>
        <w:t>0589(Mucositis treatment) + 0</w:t>
      </w:r>
      <w:r w:rsidR="00644CD5">
        <w:t>.</w:t>
      </w:r>
      <w:r>
        <w:t>0454(Melanocortin 4 antagonist) + 0</w:t>
      </w:r>
      <w:r w:rsidR="00644CD5">
        <w:t>.</w:t>
      </w:r>
      <w:r>
        <w:t>0387(Estrone su</w:t>
      </w:r>
      <w:r>
        <w:t>l</w:t>
      </w:r>
      <w:r>
        <w:t>fotransferase stimulant) -0</w:t>
      </w:r>
      <w:r w:rsidR="00644CD5">
        <w:t>.</w:t>
      </w:r>
      <w:r>
        <w:t>037(Sphingosine 1-phosphate receptor 5 antagonist) -0</w:t>
      </w:r>
      <w:r w:rsidR="00644CD5">
        <w:t>.</w:t>
      </w:r>
      <w:r>
        <w:t>0307(Potassium channel (Voltage-sensitive) blocker) -0</w:t>
      </w:r>
      <w:r w:rsidR="00644CD5">
        <w:t>.</w:t>
      </w:r>
      <w:r>
        <w:t>0299(Fatty acid elongase inhibitor) + 0</w:t>
      </w:r>
      <w:r w:rsidR="00644CD5">
        <w:t>.</w:t>
      </w:r>
      <w:r>
        <w:t>0282(DNA primase inhibitor) -0</w:t>
      </w:r>
      <w:r w:rsidR="00644CD5">
        <w:t>.</w:t>
      </w:r>
      <w:r>
        <w:t>0446(Matrix metall</w:t>
      </w:r>
      <w:r>
        <w:t>o</w:t>
      </w:r>
      <w:r>
        <w:t>proteinase inhibitor) + 0</w:t>
      </w:r>
      <w:r w:rsidR="00644CD5">
        <w:t>.</w:t>
      </w:r>
      <w:r>
        <w:t>0391(Colony stimulating factor antagonist) + 0</w:t>
      </w:r>
      <w:r w:rsidR="00644CD5">
        <w:t>.</w:t>
      </w:r>
      <w:r>
        <w:t>0176(Status epilepticus) -0</w:t>
      </w:r>
      <w:r w:rsidR="00644CD5">
        <w:t>.</w:t>
      </w:r>
      <w:r>
        <w:t>0425(Retinoic acid receptor antagonist) + 0</w:t>
      </w:r>
      <w:r w:rsidR="00644CD5">
        <w:t>.</w:t>
      </w:r>
      <w:r>
        <w:t>0314(Glucocorticoid antagonist) -0</w:t>
      </w:r>
      <w:r w:rsidR="00644CD5">
        <w:t>.</w:t>
      </w:r>
      <w:r>
        <w:t>109(Procollagen glucosyltransferase inhibitor) + 0</w:t>
      </w:r>
      <w:r w:rsidR="00644CD5">
        <w:t>.</w:t>
      </w:r>
      <w:r>
        <w:t>0251(Cachexia treatment) -0</w:t>
      </w:r>
      <w:r w:rsidR="00644CD5">
        <w:t>.</w:t>
      </w:r>
      <w:r>
        <w:t>0786(Hypoxanthine phosphoribosyltransferase inhibitor) + 0</w:t>
      </w:r>
      <w:r w:rsidR="00644CD5">
        <w:t>.</w:t>
      </w:r>
      <w:r>
        <w:t>0603(Chloride channel activator) -0</w:t>
      </w:r>
      <w:r w:rsidR="00644CD5">
        <w:t>.</w:t>
      </w:r>
      <w:r>
        <w:t>0245(Vesicular acetylcholine transporter inhibitor) -0</w:t>
      </w:r>
      <w:r w:rsidR="00644CD5">
        <w:t>.</w:t>
      </w:r>
      <w:r>
        <w:t>0213(Lymphocytopoiesis inhibitor) + 0</w:t>
      </w:r>
      <w:r w:rsidR="00644CD5">
        <w:t>.</w:t>
      </w:r>
      <w:r>
        <w:t>0353(Carcinogenic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0246(Urologic disorders treatment) -0</w:t>
      </w:r>
      <w:r w:rsidR="00644CD5">
        <w:t>.</w:t>
      </w:r>
      <w:r>
        <w:t>0386(Carcinogenic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pancreas) -0</w:t>
      </w:r>
      <w:r w:rsidR="00644CD5">
        <w:t>.</w:t>
      </w:r>
      <w:r>
        <w:t>0505(RNA-directed RNA polymerase inhibitor) -0</w:t>
      </w:r>
      <w:r w:rsidR="00644CD5">
        <w:t>.</w:t>
      </w:r>
      <w:r>
        <w:t>0256(11-Beta-hydroxysteroid dehydrogenase 1 inhibitor) + 0</w:t>
      </w:r>
      <w:r w:rsidR="00644CD5">
        <w:t>.</w:t>
      </w:r>
      <w:r>
        <w:t>0183(Protein-tyrosine phosphatase 2C inhibitor) + 0</w:t>
      </w:r>
      <w:r w:rsidR="00644CD5">
        <w:t>.</w:t>
      </w:r>
      <w:r>
        <w:t>059(Adenosine A2b receptor antagonist) + 0</w:t>
      </w:r>
      <w:r w:rsidR="00644CD5">
        <w:t>.</w:t>
      </w:r>
      <w:r>
        <w:t>0264(Protein kinase C nu inhibitor) + 0</w:t>
      </w:r>
      <w:r w:rsidR="00644CD5">
        <w:t>.</w:t>
      </w:r>
      <w:r>
        <w:t>0352(Histone deacetylase inhibitor) + 0</w:t>
      </w:r>
      <w:r w:rsidR="00644CD5">
        <w:t>.</w:t>
      </w:r>
      <w:r>
        <w:t>0132(Hematinic) + 0</w:t>
      </w:r>
      <w:r w:rsidR="00644CD5">
        <w:t>.</w:t>
      </w:r>
      <w:r>
        <w:t>029(GABA C receptor antagonist) + 0</w:t>
      </w:r>
      <w:r w:rsidR="00644CD5">
        <w:t>.</w:t>
      </w:r>
      <w:r>
        <w:t>0488(Phosphoethanolamine/phosphocholine phosphatase inhibitor) -0</w:t>
      </w:r>
      <w:r w:rsidR="00644CD5">
        <w:t>.</w:t>
      </w:r>
      <w:r>
        <w:t>0328(Mannose-6-phosphate isomerase inhibitor) + 0</w:t>
      </w:r>
      <w:r w:rsidR="00644CD5">
        <w:t>.</w:t>
      </w:r>
      <w:r>
        <w:t>0108(Falcipain inhibitor) -0</w:t>
      </w:r>
      <w:r w:rsidR="00644CD5">
        <w:t>.</w:t>
      </w:r>
      <w:r>
        <w:t>033(5 Hydroxytryptamine 2C agonist) + 0</w:t>
      </w:r>
      <w:r w:rsidR="00644CD5">
        <w:t>.</w:t>
      </w:r>
      <w:r>
        <w:t>0401(Heat shock 70 kDa protein 1 antagonist) -0</w:t>
      </w:r>
      <w:r w:rsidR="00644CD5">
        <w:t>.</w:t>
      </w:r>
      <w:r>
        <w:t>00992(Topoisomerase II alpha inhibitor) -0</w:t>
      </w:r>
      <w:r w:rsidR="00644CD5">
        <w:t>.</w:t>
      </w:r>
      <w:r>
        <w:t>00667(EphA4 antagonist) -0</w:t>
      </w:r>
      <w:r w:rsidR="00644CD5">
        <w:t>.</w:t>
      </w:r>
      <w:r>
        <w:t>0179(Aryl sulfotransferase inhibitor) -0</w:t>
      </w:r>
      <w:r w:rsidR="00644CD5">
        <w:t>.</w:t>
      </w:r>
      <w:r>
        <w:t>00769(Antiemetic) + 0</w:t>
      </w:r>
      <w:r w:rsidR="00644CD5">
        <w:t>.</w:t>
      </w:r>
      <w:r>
        <w:t>00632(Maillard reaction inhibitor) -0</w:t>
      </w:r>
      <w:r w:rsidR="00644CD5">
        <w:t>.</w:t>
      </w:r>
      <w:r>
        <w:t>00571(Teratogen) -0</w:t>
      </w:r>
      <w:r w:rsidR="00644CD5">
        <w:t>.</w:t>
      </w:r>
      <w:r>
        <w:t>0153(Trace amine-associated receptor 1 antagonist) -0</w:t>
      </w:r>
      <w:r w:rsidR="00644CD5">
        <w:t>.</w:t>
      </w:r>
      <w:r>
        <w:t>0114(Glycerone-phosphate O-acyltransferase inhibitor) + 0</w:t>
      </w:r>
      <w:r w:rsidR="00644CD5">
        <w:t>.</w:t>
      </w:r>
      <w:r>
        <w:t>00233(Elastase 2A inhibitor) + 0</w:t>
      </w:r>
      <w:r w:rsidR="00644CD5">
        <w:t>.</w:t>
      </w:r>
      <w:r>
        <w:t>00219(MAP kinase kinase 7 inhibitor) -0</w:t>
      </w:r>
      <w:r w:rsidR="00644CD5">
        <w:t>.</w:t>
      </w:r>
      <w:r>
        <w:t>000874(cAMP-dependent protein kinase type II-beta regulatory subunit inhibitor) -0</w:t>
      </w:r>
      <w:r w:rsidR="00644CD5">
        <w:t>.</w:t>
      </w:r>
      <w:r>
        <w:t>00011(T cell receptor gamma-delta antagonist) + 5</w:t>
      </w:r>
      <w:r w:rsidR="00644CD5">
        <w:t>.</w:t>
      </w:r>
      <w:r>
        <w:t>8</w:t>
      </w:r>
      <w:r>
        <w:cr/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0184(Toxic</w:t>
      </w:r>
      <w:r w:rsidR="00644CD5">
        <w:t>.</w:t>
      </w:r>
      <w:r>
        <w:t xml:space="preserve"> respiratory center) -0</w:t>
      </w:r>
      <w:r w:rsidR="00644CD5">
        <w:t>.</w:t>
      </w:r>
      <w:r>
        <w:t>802(Beta lactamase inhibitor) -0</w:t>
      </w:r>
      <w:r w:rsidR="00644CD5">
        <w:t>.</w:t>
      </w:r>
      <w:r>
        <w:t>665(Leukopenia) -0</w:t>
      </w:r>
      <w:r w:rsidR="00644CD5">
        <w:t>.</w:t>
      </w:r>
      <w:r>
        <w:t>392(Aggrecanase i</w:t>
      </w:r>
      <w:r>
        <w:t>n</w:t>
      </w:r>
      <w:r>
        <w:t>hibitor) + 0</w:t>
      </w:r>
      <w:r w:rsidR="00644CD5">
        <w:t>.</w:t>
      </w:r>
      <w:r>
        <w:t>148(NumAromAtoms) + 0</w:t>
      </w:r>
      <w:r w:rsidR="00644CD5">
        <w:t>.</w:t>
      </w:r>
      <w:r>
        <w:t>182(Acetylcholinesterase inhibitor) + 0</w:t>
      </w:r>
      <w:r w:rsidR="00644CD5">
        <w:t>.</w:t>
      </w:r>
      <w:r>
        <w:t>686(Potassium channel Kv1.1 blocker) + 0</w:t>
      </w:r>
      <w:r w:rsidR="00644CD5">
        <w:t>.</w:t>
      </w:r>
      <w:r>
        <w:t>124(Raf kinase C inhibitor) + 0</w:t>
      </w:r>
      <w:r w:rsidR="00644CD5">
        <w:t>.</w:t>
      </w:r>
      <w:r>
        <w:t>691(Arrhythmogenic) -0</w:t>
      </w:r>
      <w:r w:rsidR="00644CD5">
        <w:t>.</w:t>
      </w:r>
      <w:r>
        <w:t>683(Glutamate dehydrogenase [NAD(P)+] inhibitor) + 0</w:t>
      </w:r>
      <w:r w:rsidR="00644CD5">
        <w:t>.</w:t>
      </w:r>
      <w:r>
        <w:t>176(Carcinogenic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27(Phosphodiesterase 3B inhibitor) + 0</w:t>
      </w:r>
      <w:r w:rsidR="00644CD5">
        <w:t>.</w:t>
      </w:r>
      <w:r>
        <w:t>495(Matrix metalloproteinase 4 (membrane-type) inhibitor) -0</w:t>
      </w:r>
      <w:r w:rsidR="00644CD5">
        <w:t>.</w:t>
      </w:r>
      <w:r>
        <w:t>693(N4-(beta-N-acetylglucosaminyl)-L-asparaginase inhibitor) + 0</w:t>
      </w:r>
      <w:r w:rsidR="00644CD5">
        <w:t>.</w:t>
      </w:r>
      <w:r>
        <w:t>155(Phosphatidylcholine-sterol O-acyltransferase inhibitor) -0</w:t>
      </w:r>
      <w:r w:rsidR="00644CD5">
        <w:t>.</w:t>
      </w:r>
      <w:r>
        <w:t>799(Glycogen debranching enzyme inhibitor) + 0</w:t>
      </w:r>
      <w:r w:rsidR="00644CD5">
        <w:t>.</w:t>
      </w:r>
      <w:r>
        <w:t>417(Alpha galactosidase inhibitor) + 1</w:t>
      </w:r>
      <w:r w:rsidR="00644CD5">
        <w:t>.</w:t>
      </w:r>
      <w:r>
        <w:t>44(CYP4F3 substrate) -0</w:t>
      </w:r>
      <w:r w:rsidR="00644CD5">
        <w:t>.</w:t>
      </w:r>
      <w:r>
        <w:t>224(Prostatic (benign) hyperplasia treatment) + 0</w:t>
      </w:r>
      <w:r w:rsidR="00644CD5">
        <w:t>.</w:t>
      </w:r>
      <w:r>
        <w:t>66(Gynecological disorders treatment) + 0</w:t>
      </w:r>
      <w:r w:rsidR="00644CD5">
        <w:t>.</w:t>
      </w:r>
      <w:r>
        <w:t>139(Lipophilicity^2) + 0</w:t>
      </w:r>
      <w:r w:rsidR="00644CD5">
        <w:t>.</w:t>
      </w:r>
      <w:r>
        <w:t>139(Respiratory distress syndrome treatment) -0</w:t>
      </w:r>
      <w:r w:rsidR="00644CD5">
        <w:t>.</w:t>
      </w:r>
      <w:r>
        <w:t>101(NumAcceptor) + 0</w:t>
      </w:r>
      <w:r w:rsidR="00644CD5">
        <w:t>.</w:t>
      </w:r>
      <w:r>
        <w:t>127(Insulin like growth factor 1 antagonist) -0</w:t>
      </w:r>
      <w:r w:rsidR="00644CD5">
        <w:t>.</w:t>
      </w:r>
      <w:r>
        <w:t>0308(Aminolevulinate transaminase inhibitor) + 1</w:t>
      </w:r>
      <w:r w:rsidR="00644CD5">
        <w:t>.</w:t>
      </w:r>
      <w:r>
        <w:t>78(Phospholipase inhibitor) -0</w:t>
      </w:r>
      <w:r w:rsidR="00644CD5">
        <w:t>.</w:t>
      </w:r>
      <w:r>
        <w:t>533(Endothelin A receptor antagonist) + 0</w:t>
      </w:r>
      <w:r w:rsidR="00644CD5">
        <w:t>.</w:t>
      </w:r>
      <w:r>
        <w:t>271(5 Lipoxygenase activating protein inhibitor) + 0</w:t>
      </w:r>
      <w:r w:rsidR="00644CD5">
        <w:t>.</w:t>
      </w:r>
      <w:r>
        <w:t>319(Antiviral (Influenza)) + 0</w:t>
      </w:r>
      <w:r w:rsidR="00644CD5">
        <w:t>.</w:t>
      </w:r>
      <w:r>
        <w:t>121(Psychotropic) -0</w:t>
      </w:r>
      <w:r w:rsidR="00644CD5">
        <w:t>.</w:t>
      </w:r>
      <w:r>
        <w:t>948(CF transmembrane conductance regulator a</w:t>
      </w:r>
      <w:r>
        <w:t>n</w:t>
      </w:r>
      <w:r>
        <w:t>tagonist) + 0</w:t>
      </w:r>
      <w:r w:rsidR="00644CD5">
        <w:t>.</w:t>
      </w:r>
      <w:r>
        <w:t>446(Sodium/glucose cotransporter 2 inhibitor) + 0</w:t>
      </w:r>
      <w:r w:rsidR="00644CD5">
        <w:t>.</w:t>
      </w:r>
      <w:r>
        <w:t>0398(Calpain 1 inhibitor) -0</w:t>
      </w:r>
      <w:r w:rsidR="00644CD5">
        <w:t>.</w:t>
      </w:r>
      <w:r>
        <w:t>883(Anesthetic inhal</w:t>
      </w:r>
      <w:r>
        <w:t>a</w:t>
      </w:r>
      <w:r>
        <w:t>tion) -0</w:t>
      </w:r>
      <w:r w:rsidR="00644CD5">
        <w:t>.</w:t>
      </w:r>
      <w:r>
        <w:t>416(Antimetastatic) -1</w:t>
      </w:r>
      <w:r w:rsidR="00644CD5">
        <w:t>.</w:t>
      </w:r>
      <w:r>
        <w:t>46(Free fatty acid receptor 1 antagonist) + 0</w:t>
      </w:r>
      <w:r w:rsidR="00644CD5">
        <w:t>.</w:t>
      </w:r>
      <w:r>
        <w:t>464(Carcinogenic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+ 1</w:t>
      </w:r>
      <w:r w:rsidR="00644CD5">
        <w:t>.</w:t>
      </w:r>
      <w:r>
        <w:t>44(Calmodulin-domain protein kinase 1 inhibitor) -0</w:t>
      </w:r>
      <w:r w:rsidR="00644CD5">
        <w:t>.</w:t>
      </w:r>
      <w:r>
        <w:t>857(5 Hydroxytryptamine 6 antagonist) -0</w:t>
      </w:r>
      <w:r w:rsidR="00644CD5">
        <w:t>.</w:t>
      </w:r>
      <w:r>
        <w:t>908(Cyclic AMP modulator) + 1</w:t>
      </w:r>
      <w:r w:rsidR="00644CD5">
        <w:t>.</w:t>
      </w:r>
      <w:r>
        <w:t>06(Phosphate acetyltransferase inhibitor) + 2</w:t>
      </w:r>
      <w:r w:rsidR="00644CD5">
        <w:t>.</w:t>
      </w:r>
      <w:r>
        <w:t>14(Carbonic anhydrase XIV inhibitor) -1(DNA synthesis inhibitor) + 0</w:t>
      </w:r>
      <w:r w:rsidR="00644CD5">
        <w:t>.</w:t>
      </w:r>
      <w:r>
        <w:t>634(Nicotinic receptor alpha7 subunit antagonist) -0</w:t>
      </w:r>
      <w:r w:rsidR="00644CD5">
        <w:t>.</w:t>
      </w:r>
      <w:r>
        <w:t>334(Nephrotoxic) -0</w:t>
      </w:r>
      <w:r w:rsidR="00644CD5">
        <w:t>.</w:t>
      </w:r>
      <w:r>
        <w:t>923(Histone deacetylase 7 inhibitor) + 8</w:t>
      </w:r>
      <w:r w:rsidR="00644CD5">
        <w:t>.</w:t>
      </w:r>
      <w:r>
        <w:t>29(Volume) + 0</w:t>
      </w:r>
      <w:r w:rsidR="00644CD5">
        <w:t>.</w:t>
      </w:r>
      <w:r>
        <w:t>174(Adenylate cyclase VI inhibitor) -0</w:t>
      </w:r>
      <w:r w:rsidR="00644CD5">
        <w:t>.</w:t>
      </w:r>
      <w:r>
        <w:t>528(Aurora kinase inhibitor) -0</w:t>
      </w:r>
      <w:r w:rsidR="00644CD5">
        <w:t>.</w:t>
      </w:r>
      <w:r>
        <w:t>537(Opioid delta receptor antagonist) -0</w:t>
      </w:r>
      <w:r w:rsidR="00644CD5">
        <w:t>.</w:t>
      </w:r>
      <w:r>
        <w:t>467(Sodium/glucose cotransporter 1 inhibitor) -1</w:t>
      </w:r>
      <w:r w:rsidR="00644CD5">
        <w:t>.</w:t>
      </w:r>
      <w:r>
        <w:t>03(Potassium channel (Ca-activated) activ</w:t>
      </w:r>
      <w:r>
        <w:t>a</w:t>
      </w:r>
      <w:r>
        <w:t>tor) + 0</w:t>
      </w:r>
      <w:r w:rsidR="00644CD5">
        <w:t>.</w:t>
      </w:r>
      <w:r>
        <w:t>408(Dipeptidyl peptidase IX inhibitor) + 1</w:t>
      </w:r>
      <w:r w:rsidR="00644CD5">
        <w:t>.</w:t>
      </w:r>
      <w:r>
        <w:t>47(Glutamate decarboxylase inhibitor) -0</w:t>
      </w:r>
      <w:r w:rsidR="00644CD5">
        <w:t>.</w:t>
      </w:r>
      <w:r>
        <w:t>278(Sphingosine 1-phosphate receptor 2 antagonist) + 0</w:t>
      </w:r>
      <w:r w:rsidR="00644CD5">
        <w:t>.</w:t>
      </w:r>
      <w:r>
        <w:t>23(Integrin alpha4 antagonist) + 1</w:t>
      </w:r>
      <w:r w:rsidR="00644CD5">
        <w:t>.</w:t>
      </w:r>
      <w:r>
        <w:t>17(Carboxy-cis</w:t>
      </w:r>
      <w:r w:rsidR="00644CD5">
        <w:t>.</w:t>
      </w:r>
      <w:r>
        <w:t>cis-muconate cyclase inhib</w:t>
      </w:r>
      <w:r>
        <w:t>i</w:t>
      </w:r>
      <w:r>
        <w:t>tor) -0</w:t>
      </w:r>
      <w:r w:rsidR="00644CD5">
        <w:t>.</w:t>
      </w:r>
      <w:r>
        <w:t>7(Antiacne) -0</w:t>
      </w:r>
      <w:r w:rsidR="00644CD5">
        <w:t>.</w:t>
      </w:r>
      <w:r>
        <w:t>448(UDP-3-O-acyl-N-acetylglucosamine deacetylase inhibitor) -1</w:t>
      </w:r>
      <w:r w:rsidR="00644CD5">
        <w:t>.</w:t>
      </w:r>
      <w:r>
        <w:t>34(Vitamin) + 0</w:t>
      </w:r>
      <w:r w:rsidR="00644CD5">
        <w:t>.</w:t>
      </w:r>
      <w:r>
        <w:t>363(Calcitonin stimulant) + 12</w:t>
      </w:r>
      <w:r w:rsidR="00644CD5">
        <w:t>.</w:t>
      </w:r>
      <w:r>
        <w:t>6(Lipophilicity) + 0</w:t>
      </w:r>
      <w:r w:rsidR="00644CD5">
        <w:t>.</w:t>
      </w:r>
      <w:r>
        <w:t>114(Histone deacetylase SIRT1 stimulant) + 0</w:t>
      </w:r>
      <w:r w:rsidR="00644CD5">
        <w:t>.</w:t>
      </w:r>
      <w:r>
        <w:t>199(Dermatologic) -0</w:t>
      </w:r>
      <w:r w:rsidR="00644CD5">
        <w:t>.</w:t>
      </w:r>
      <w:r>
        <w:t>467(Thiosulfate sulfurtransferase inhibitor) -0</w:t>
      </w:r>
      <w:r w:rsidR="00644CD5">
        <w:t>.</w:t>
      </w:r>
      <w:r>
        <w:t>295(Vesicle monoamine transporter inhibitor) + 0</w:t>
      </w:r>
      <w:r w:rsidR="00644CD5">
        <w:t>.</w:t>
      </w:r>
      <w:r>
        <w:t>112(Phospholipase A1 inhibitor) -0</w:t>
      </w:r>
      <w:r w:rsidR="00644CD5">
        <w:t>.</w:t>
      </w:r>
      <w:r>
        <w:t>156(Analgesic) + 0</w:t>
      </w:r>
      <w:r w:rsidR="00644CD5">
        <w:t>.</w:t>
      </w:r>
      <w:r>
        <w:t>319(Baculoviral IAP repeat-containing protein 3 inhibitor) -0</w:t>
      </w:r>
      <w:r w:rsidR="00644CD5">
        <w:t>.</w:t>
      </w:r>
      <w:r>
        <w:t>244(CYP2C6 substrate) -1</w:t>
      </w:r>
      <w:r w:rsidR="00644CD5">
        <w:t>.</w:t>
      </w:r>
      <w:r>
        <w:t>03(Histidine decarboxylase inhibitor) + 0</w:t>
      </w:r>
      <w:r w:rsidR="00644CD5">
        <w:t>.</w:t>
      </w:r>
      <w:r>
        <w:t>236(Biliary tract disorders treatment) + 0</w:t>
      </w:r>
      <w:r w:rsidR="00644CD5">
        <w:t>.</w:t>
      </w:r>
      <w:r>
        <w:t>891(Deoxyhypusine monooxygenase inhibitor) + 0</w:t>
      </w:r>
      <w:r w:rsidR="00644CD5">
        <w:t>.</w:t>
      </w:r>
      <w:r>
        <w:t>324(Trypsin II inhibitor) -0</w:t>
      </w:r>
      <w:r w:rsidR="00644CD5">
        <w:t>.</w:t>
      </w:r>
      <w:r>
        <w:t>328(Dihydrodipicolinate synthase inhibitor) + 0</w:t>
      </w:r>
      <w:r w:rsidR="00644CD5">
        <w:t>.</w:t>
      </w:r>
      <w:r>
        <w:t>0176(General pump inhibitor) -0</w:t>
      </w:r>
      <w:r w:rsidR="00644CD5">
        <w:t>.</w:t>
      </w:r>
      <w:r>
        <w:t>443(Antidepressant</w:t>
      </w:r>
      <w:r w:rsidR="00644CD5">
        <w:t>.</w:t>
      </w:r>
      <w:r>
        <w:t xml:space="preserve"> Imipramin-like) + 0</w:t>
      </w:r>
      <w:r w:rsidR="00644CD5">
        <w:t>.</w:t>
      </w:r>
      <w:r>
        <w:t>171(N-hydroxyarylamine O-</w:t>
      </w:r>
      <w:r>
        <w:lastRenderedPageBreak/>
        <w:t>acetyltransferase inhibitor) + 0</w:t>
      </w:r>
      <w:r w:rsidR="00644CD5">
        <w:t>.</w:t>
      </w:r>
      <w:r>
        <w:t>322(15-Lipoxygenase 2 inhibitor) -0</w:t>
      </w:r>
      <w:r w:rsidR="00644CD5">
        <w:t>.</w:t>
      </w:r>
      <w:r>
        <w:t>223(Trans-octaprenyltranstransferase inhibitor) + 0</w:t>
      </w:r>
      <w:r w:rsidR="00644CD5">
        <w:t>.</w:t>
      </w:r>
      <w:r>
        <w:t>316(Uterine relaxant) -0</w:t>
      </w:r>
      <w:r w:rsidR="00644CD5">
        <w:t>.</w:t>
      </w:r>
      <w:r>
        <w:t>447(Aspartate 4-decarboxylase inhibitor) + 0</w:t>
      </w:r>
      <w:r w:rsidR="00644CD5">
        <w:t>.</w:t>
      </w:r>
      <w:r>
        <w:t>424(Plasminogen activator inhibitor antag</w:t>
      </w:r>
      <w:r>
        <w:t>o</w:t>
      </w:r>
      <w:r>
        <w:t>nist) -0</w:t>
      </w:r>
      <w:r w:rsidR="00644CD5">
        <w:t>.</w:t>
      </w:r>
      <w:r>
        <w:t>313(Prostaglandin F2 alpha antagonist) -0</w:t>
      </w:r>
      <w:r w:rsidR="00644CD5">
        <w:t>.</w:t>
      </w:r>
      <w:r>
        <w:t>241(Integrin beta3 antagonist) -0</w:t>
      </w:r>
      <w:r w:rsidR="00644CD5">
        <w:t>.</w:t>
      </w:r>
      <w:r>
        <w:t>759(Thrombin inhibitor) -0</w:t>
      </w:r>
      <w:r w:rsidR="00644CD5">
        <w:t>.</w:t>
      </w:r>
      <w:r>
        <w:t>0954(CYP2C9 inhibitor) + 0</w:t>
      </w:r>
      <w:r w:rsidR="00644CD5">
        <w:t>.</w:t>
      </w:r>
      <w:r>
        <w:t>65(Pyruvate dehydrogenase (lipoamide) inhibitor) + 0</w:t>
      </w:r>
      <w:r w:rsidR="00644CD5">
        <w:t>.</w:t>
      </w:r>
      <w:r>
        <w:t>293(Cardiodepressant) -1</w:t>
      </w:r>
      <w:r w:rsidR="00644CD5">
        <w:t>.</w:t>
      </w:r>
      <w:r>
        <w:t>3(Low molecular weight phosphotyrosine protein phosphatase inhibitor) -0</w:t>
      </w:r>
      <w:r w:rsidR="00644CD5">
        <w:t>.</w:t>
      </w:r>
      <w:r>
        <w:t>202(Cyclin-dependent kinase 5 activator 1 inhib</w:t>
      </w:r>
      <w:r>
        <w:t>i</w:t>
      </w:r>
      <w:r>
        <w:t>tor) + 0</w:t>
      </w:r>
      <w:r w:rsidR="00644CD5">
        <w:t>.</w:t>
      </w:r>
      <w:r>
        <w:t>116(NumPositive) + 0</w:t>
      </w:r>
      <w:r w:rsidR="00644CD5">
        <w:t>.</w:t>
      </w:r>
      <w:r>
        <w:t>348(Cytosolic phospholipase A2 inhibitor) + 0</w:t>
      </w:r>
      <w:r w:rsidR="00644CD5">
        <w:t>.</w:t>
      </w:r>
      <w:r>
        <w:t>32(Antipruritic</w:t>
      </w:r>
      <w:r w:rsidR="00644CD5">
        <w:t>.</w:t>
      </w:r>
      <w:r>
        <w:t xml:space="preserve"> allergic) -0</w:t>
      </w:r>
      <w:r w:rsidR="00644CD5">
        <w:t>.</w:t>
      </w:r>
      <w:r>
        <w:t>731(Synaptic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874(Adenosine A3 receptor antagonist) + 0</w:t>
      </w:r>
      <w:r w:rsidR="00644CD5">
        <w:t>.</w:t>
      </w:r>
      <w:r>
        <w:t>189(Antiprotozoal (Leishmania)) + 0</w:t>
      </w:r>
      <w:r w:rsidR="00644CD5">
        <w:t>.</w:t>
      </w:r>
      <w:r>
        <w:t>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771(Membrane dipeptidase inhibitor) -0</w:t>
      </w:r>
      <w:r w:rsidR="00644CD5">
        <w:t>.</w:t>
      </w:r>
      <w:r>
        <w:t>169(GST P substrate) + 0</w:t>
      </w:r>
      <w:r w:rsidR="00644CD5">
        <w:t>.</w:t>
      </w:r>
      <w:r>
        <w:t>348(Weakness) + 0</w:t>
      </w:r>
      <w:r w:rsidR="00644CD5">
        <w:t>.</w:t>
      </w:r>
      <w:r>
        <w:t>408(Rho-associated kinase inhibitor) + 0</w:t>
      </w:r>
      <w:r w:rsidR="00644CD5">
        <w:t>.</w:t>
      </w:r>
      <w:r>
        <w:t>356(Hypolipemic) + 0</w:t>
      </w:r>
      <w:r w:rsidR="00644CD5">
        <w:t>.</w:t>
      </w:r>
      <w:r>
        <w:t>657(Cancer procoagulant inhibitor) -0</w:t>
      </w:r>
      <w:r w:rsidR="00644CD5">
        <w:t>.</w:t>
      </w:r>
      <w:r>
        <w:t>399(CDK2 expression inhibitor) + 0</w:t>
      </w:r>
      <w:r w:rsidR="00644CD5">
        <w:t>.</w:t>
      </w:r>
      <w:r>
        <w:t>593(NOS2 expression enhancer) + 0</w:t>
      </w:r>
      <w:r w:rsidR="00644CD5">
        <w:t>.</w:t>
      </w:r>
      <w:r>
        <w:t>197(Inositol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281(DNA-dependent protein kinase inhibitor) -0</w:t>
      </w:r>
      <w:r w:rsidR="00644CD5">
        <w:t>.</w:t>
      </w:r>
      <w:r>
        <w:t>604(Cholesterol antagonist) + 0</w:t>
      </w:r>
      <w:r w:rsidR="00644CD5">
        <w:t>.</w:t>
      </w:r>
      <w:r>
        <w:t>113(Myasthenia Gravis) -0</w:t>
      </w:r>
      <w:r w:rsidR="00644CD5">
        <w:t>.</w:t>
      </w:r>
      <w:r>
        <w:t>994(IGF1 expression enhancer) + 0</w:t>
      </w:r>
      <w:r w:rsidR="00644CD5">
        <w:t>.</w:t>
      </w:r>
      <w:r>
        <w:t>309(Fibroblast act</w:t>
      </w:r>
      <w:r>
        <w:t>i</w:t>
      </w:r>
      <w:r>
        <w:t>vation protein alpha inhibitor) -1</w:t>
      </w:r>
      <w:r w:rsidR="00644CD5">
        <w:t>.</w:t>
      </w:r>
      <w:r>
        <w:t>11(Glucose-6-phosphate isomerase inhibitor) + 0</w:t>
      </w:r>
      <w:r w:rsidR="00644CD5">
        <w:t>.</w:t>
      </w:r>
      <w:r>
        <w:t>275(Integrin alphaLbeta2 antag</w:t>
      </w:r>
      <w:r>
        <w:t>o</w:t>
      </w:r>
      <w:r>
        <w:t>nist) + 0</w:t>
      </w:r>
      <w:r w:rsidR="00644CD5">
        <w:t>.</w:t>
      </w:r>
      <w:r>
        <w:t>169(Antineoplastic (bone cancer)) -0</w:t>
      </w:r>
      <w:r w:rsidR="00644CD5">
        <w:t>.</w:t>
      </w:r>
      <w:r>
        <w:t>224(Kainate receptor 2 antagonist) -0</w:t>
      </w:r>
      <w:r w:rsidR="00644CD5">
        <w:t>.</w:t>
      </w:r>
      <w:r>
        <w:t>259(Carcinogenic</w:t>
      </w:r>
      <w:r w:rsidR="00644CD5">
        <w:t>.</w:t>
      </w:r>
      <w:r>
        <w:t xml:space="preserve"> rat) -0</w:t>
      </w:r>
      <w:r w:rsidR="00644CD5">
        <w:t>.</w:t>
      </w:r>
      <w:r>
        <w:t>423(Histamine release inhibitor) + 0</w:t>
      </w:r>
      <w:r w:rsidR="00644CD5">
        <w:t>.</w:t>
      </w:r>
      <w:r>
        <w:t>969(4</w:t>
      </w:r>
      <w:r w:rsidR="00644CD5">
        <w:t>.</w:t>
      </w:r>
      <w:r>
        <w:t>5-Dihydroxyphthalate decarboxylase inhibitor) + 0</w:t>
      </w:r>
      <w:r w:rsidR="00644CD5">
        <w:t>.</w:t>
      </w:r>
      <w:r>
        <w:t>27(Lichenoid eru</w:t>
      </w:r>
      <w:r>
        <w:t>p</w:t>
      </w:r>
      <w:r>
        <w:t>tion) -9(Volume^2) + 0</w:t>
      </w:r>
      <w:r w:rsidR="00644CD5">
        <w:t>.</w:t>
      </w:r>
      <w:r>
        <w:t>186(Alanine racemase inhibitor) -0</w:t>
      </w:r>
      <w:r w:rsidR="00644CD5">
        <w:t>.</w:t>
      </w:r>
      <w:r>
        <w:t>259(Muscular dystrophy treatment) -0</w:t>
      </w:r>
      <w:r w:rsidR="00644CD5">
        <w:t>.</w:t>
      </w:r>
      <w:r>
        <w:t>236(Sigma 1 rece</w:t>
      </w:r>
      <w:r>
        <w:t>p</w:t>
      </w:r>
      <w:r>
        <w:t>tor antagonist) -0</w:t>
      </w:r>
      <w:r w:rsidR="00644CD5">
        <w:t>.</w:t>
      </w:r>
      <w:r>
        <w:t>286(Amiloride-sensitive cation channel 1 blocker) + 0</w:t>
      </w:r>
      <w:r w:rsidR="00644CD5">
        <w:t>.</w:t>
      </w:r>
      <w:r>
        <w:t>316(CYP2C19 inhibitor) + 0</w:t>
      </w:r>
      <w:r w:rsidR="00644CD5">
        <w:t>.</w:t>
      </w:r>
      <w:r>
        <w:t>165(Vision disturbance) + 0</w:t>
      </w:r>
      <w:r w:rsidR="00644CD5">
        <w:t>.</w:t>
      </w:r>
      <w:r>
        <w:t>315(Alpha 2 adrenoreceptor antagonist) -0</w:t>
      </w:r>
      <w:r w:rsidR="00644CD5">
        <w:t>.</w:t>
      </w:r>
      <w:r>
        <w:t>344(SULT1A3 substrate) -1</w:t>
      </w:r>
      <w:r w:rsidR="00644CD5">
        <w:t>.</w:t>
      </w:r>
      <w:r>
        <w:t>13(Glyoxylate reductase (NADP+) inhibitor) + 0</w:t>
      </w:r>
      <w:r w:rsidR="00644CD5">
        <w:t>.</w:t>
      </w:r>
      <w:r>
        <w:t>133(JUN expression enhancer) -0</w:t>
      </w:r>
      <w:r w:rsidR="00644CD5">
        <w:t>.</w:t>
      </w:r>
      <w:r>
        <w:t>875(Asparagine synthase (glutamine-hydrolysing) inhibitor) -0</w:t>
      </w:r>
      <w:r w:rsidR="00644CD5">
        <w:t>.</w:t>
      </w:r>
      <w:r>
        <w:t>518(Fatty acid oxidation inhibitor) -0</w:t>
      </w:r>
      <w:r w:rsidR="00644CD5">
        <w:t>.</w:t>
      </w:r>
      <w:r>
        <w:t>36(Cerebral hemorrhage) + 0</w:t>
      </w:r>
      <w:r w:rsidR="00644CD5">
        <w:t>.</w:t>
      </w:r>
      <w:r>
        <w:t>264(Apnea) + 0</w:t>
      </w:r>
      <w:r w:rsidR="00644CD5">
        <w:t>.</w:t>
      </w:r>
      <w:r>
        <w:t>703(Ether-a-go-go potassium channel 1 blocker) + 0</w:t>
      </w:r>
      <w:r w:rsidR="00644CD5">
        <w:t>.</w:t>
      </w:r>
      <w:r>
        <w:t>574(UGT2B7 substrate) + 0</w:t>
      </w:r>
      <w:r w:rsidR="00644CD5">
        <w:t>.</w:t>
      </w:r>
      <w:r>
        <w:t>108(MW) + 0</w:t>
      </w:r>
      <w:r w:rsidR="00644CD5">
        <w:t>.</w:t>
      </w:r>
      <w:r>
        <w:t>233(Cytochrome P450 stimulant) -0</w:t>
      </w:r>
      <w:r w:rsidR="00644CD5">
        <w:t>.</w:t>
      </w:r>
      <w:r>
        <w:t>189(Acetylcholine M2 receptor agonist) + 0</w:t>
      </w:r>
      <w:r w:rsidR="00644CD5">
        <w:t>.</w:t>
      </w:r>
      <w:r>
        <w:t>636(Proto-oncogene protein c-fos inhibitor) -0</w:t>
      </w:r>
      <w:r w:rsidR="00644CD5">
        <w:t>.</w:t>
      </w:r>
      <w:r>
        <w:t>56(Indanol dehydr</w:t>
      </w:r>
      <w:r>
        <w:t>o</w:t>
      </w:r>
      <w:r>
        <w:t>genase inhibitor) -0</w:t>
      </w:r>
      <w:r w:rsidR="00644CD5">
        <w:t>.</w:t>
      </w:r>
      <w:r>
        <w:t>835(SMN2 expression enhancer) -0</w:t>
      </w:r>
      <w:r w:rsidR="00644CD5">
        <w:t>.</w:t>
      </w:r>
      <w:r>
        <w:t>457(Fatty liver) + 0</w:t>
      </w:r>
      <w:r w:rsidR="00644CD5">
        <w:t>.</w:t>
      </w:r>
      <w:r>
        <w:t>191(Thrombolytic) + 0</w:t>
      </w:r>
      <w:r w:rsidR="00644CD5">
        <w:t>.</w:t>
      </w:r>
      <w:r>
        <w:t>342(Focal adh</w:t>
      </w:r>
      <w:r>
        <w:t>e</w:t>
      </w:r>
      <w:r>
        <w:t>sion kinase 2 inhibitor) + 0</w:t>
      </w:r>
      <w:r w:rsidR="00644CD5">
        <w:t>.</w:t>
      </w:r>
      <w:r>
        <w:t>252(Radioprotector) -0</w:t>
      </w:r>
      <w:r w:rsidR="00644CD5">
        <w:t>.</w:t>
      </w:r>
      <w:r>
        <w:t>225(T-cell protein-tyrosine phosphatase inhibitor) -0</w:t>
      </w:r>
      <w:r w:rsidR="00644CD5">
        <w:t>.</w:t>
      </w:r>
      <w:r>
        <w:t>13(Interleukin 8 antagonist) + 0</w:t>
      </w:r>
      <w:r w:rsidR="00644CD5">
        <w:t>.</w:t>
      </w:r>
      <w:r>
        <w:t>727(Leukotriene C antagonist) + 0</w:t>
      </w:r>
      <w:r w:rsidR="00644CD5">
        <w:t>.</w:t>
      </w:r>
      <w:r>
        <w:t>166(MAP kinase kinase 7 inhibitor) + 0</w:t>
      </w:r>
      <w:r w:rsidR="00644CD5">
        <w:t>.</w:t>
      </w:r>
      <w:r>
        <w:t>311(ATPase inhibitor) + 0</w:t>
      </w:r>
      <w:r w:rsidR="00644CD5">
        <w:t>.</w:t>
      </w:r>
      <w:r>
        <w:t>3(CYP3A3 substrate) + 0</w:t>
      </w:r>
      <w:r w:rsidR="00644CD5">
        <w:t>.</w:t>
      </w:r>
      <w:r>
        <w:t>0787(HPN expression enhancer) -0</w:t>
      </w:r>
      <w:r w:rsidR="00644CD5">
        <w:t>.</w:t>
      </w:r>
      <w:r>
        <w:t>145(Antiviral (Hepatitis)) -0</w:t>
      </w:r>
      <w:r w:rsidR="00644CD5">
        <w:t>.</w:t>
      </w:r>
      <w:r>
        <w:t>19(CYP1A2 substrate) + 0</w:t>
      </w:r>
      <w:r w:rsidR="00644CD5">
        <w:t>.</w:t>
      </w:r>
      <w:r>
        <w:t>102(Delirium) + 0</w:t>
      </w:r>
      <w:r w:rsidR="00644CD5">
        <w:t>.</w:t>
      </w:r>
      <w:r>
        <w:t>593(HSPA1B expression enhancer) + 0</w:t>
      </w:r>
      <w:r w:rsidR="00644CD5">
        <w:t>.</w:t>
      </w:r>
      <w:r>
        <w:t>556(3-Hydroxybutyrate dehydrogenase inhibitor) + 0</w:t>
      </w:r>
      <w:r w:rsidR="00644CD5">
        <w:t>.</w:t>
      </w:r>
      <w:r>
        <w:t>303(Carcinogenic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-0</w:t>
      </w:r>
      <w:r w:rsidR="00644CD5">
        <w:t>.</w:t>
      </w:r>
      <w:r>
        <w:t>479(Heat shock protein 90 antagonist) -0</w:t>
      </w:r>
      <w:r w:rsidR="00644CD5">
        <w:t>.</w:t>
      </w:r>
      <w:r>
        <w:t>404(Myosin ATPase inhib</w:t>
      </w:r>
      <w:r>
        <w:t>i</w:t>
      </w:r>
      <w:r>
        <w:t>tor) -0</w:t>
      </w:r>
      <w:r w:rsidR="00644CD5">
        <w:t>.</w:t>
      </w:r>
      <w:r>
        <w:t>585(Orotate phosphoribosyltransferase inhibitor) -0</w:t>
      </w:r>
      <w:r w:rsidR="00644CD5">
        <w:t>.</w:t>
      </w:r>
      <w:r>
        <w:t>222(Dopamine D4 agonist) -0</w:t>
      </w:r>
      <w:r w:rsidR="00644CD5">
        <w:t>.</w:t>
      </w:r>
      <w:r>
        <w:t>0275(NumNegative) + 0</w:t>
      </w:r>
      <w:r w:rsidR="00644CD5">
        <w:t>.</w:t>
      </w:r>
      <w:r>
        <w:t>774(Dihydrofolate reductase (Mycobacterium avium) inhibitor) + 0</w:t>
      </w:r>
      <w:r w:rsidR="00644CD5">
        <w:t>.</w:t>
      </w:r>
      <w:r>
        <w:t>229(Neurotoxic) -0</w:t>
      </w:r>
      <w:r w:rsidR="00644CD5">
        <w:t>.</w:t>
      </w:r>
      <w:r>
        <w:t>572(Hypoxia inducible factor 1 alpha inhibitor) -0</w:t>
      </w:r>
      <w:r w:rsidR="00644CD5">
        <w:t>.</w:t>
      </w:r>
      <w:r>
        <w:t>231(Superoxide dismutase inhibitor) + 0</w:t>
      </w:r>
      <w:r w:rsidR="00644CD5">
        <w:t>.</w:t>
      </w:r>
      <w:r>
        <w:t>164(Antineoplastic (endocrine cancer)) -0</w:t>
      </w:r>
      <w:r w:rsidR="00644CD5">
        <w:t>.</w:t>
      </w:r>
      <w:r>
        <w:t>122(Osteoclast antagonist) + 0</w:t>
      </w:r>
      <w:r w:rsidR="00644CD5">
        <w:t>.</w:t>
      </w:r>
      <w:r>
        <w:t>23(Protocollagen prolyl hydroxylase inhibitor) -0</w:t>
      </w:r>
      <w:r w:rsidR="00644CD5">
        <w:t>.</w:t>
      </w:r>
      <w:r>
        <w:t>516(Heat shock protein 70 agonist) -0</w:t>
      </w:r>
      <w:r w:rsidR="00644CD5">
        <w:t>.</w:t>
      </w:r>
      <w:r>
        <w:t>24(Neurotrophic factor) -0</w:t>
      </w:r>
      <w:r w:rsidR="00644CD5">
        <w:t>.</w:t>
      </w:r>
      <w:r>
        <w:t>631(Ethanolamine kinase inhibitor) -0</w:t>
      </w:r>
      <w:r w:rsidR="00644CD5">
        <w:t>.</w:t>
      </w:r>
      <w:r>
        <w:t>204(Kinase inhibitor) -0</w:t>
      </w:r>
      <w:r w:rsidR="00644CD5">
        <w:t>.</w:t>
      </w:r>
      <w:r>
        <w:t>169(CYP3A substrate) -0</w:t>
      </w:r>
      <w:r w:rsidR="00644CD5">
        <w:t>.</w:t>
      </w:r>
      <w:r>
        <w:t>34(Adrenaline agonist) -0</w:t>
      </w:r>
      <w:r w:rsidR="00644CD5">
        <w:t>.</w:t>
      </w:r>
      <w:r>
        <w:t>239(Phosphodiesterase III inhibitor) + 0</w:t>
      </w:r>
      <w:r w:rsidR="00644CD5">
        <w:t>.</w:t>
      </w:r>
      <w:r>
        <w:t>236(DNA polymerase beta inhibitor) + 0</w:t>
      </w:r>
      <w:r w:rsidR="00644CD5">
        <w:t>.</w:t>
      </w:r>
      <w:r>
        <w:t>921(TGF beta receptor type II kinase inhibitor) -0</w:t>
      </w:r>
      <w:r w:rsidR="00644CD5">
        <w:t>.</w:t>
      </w:r>
      <w:r>
        <w:t>564(CDK4/cyclin D inhibitor) -0</w:t>
      </w:r>
      <w:r w:rsidR="00644CD5">
        <w:t>.</w:t>
      </w:r>
      <w:r>
        <w:t>149(Guanylate cyclase 1 stim</w:t>
      </w:r>
      <w:r>
        <w:t>u</w:t>
      </w:r>
      <w:r>
        <w:t>lant) + 0</w:t>
      </w:r>
      <w:r w:rsidR="00644CD5">
        <w:t>.</w:t>
      </w:r>
      <w:r>
        <w:t>184(Histone deacetylase class II inhibitor) + 0</w:t>
      </w:r>
      <w:r w:rsidR="00644CD5">
        <w:t>.</w:t>
      </w:r>
      <w:r>
        <w:t>142(Interleukin 5 antagonist) + 0</w:t>
      </w:r>
      <w:r w:rsidR="00644CD5">
        <w:t>.</w:t>
      </w:r>
      <w:r>
        <w:t>405(Cytokine modulator) -0</w:t>
      </w:r>
      <w:r w:rsidR="00644CD5">
        <w:t>.</w:t>
      </w:r>
      <w:r>
        <w:t>735(Carbonic anhydrase XIII inhibitor) -0</w:t>
      </w:r>
      <w:r w:rsidR="00644CD5">
        <w:t>.</w:t>
      </w:r>
      <w:r>
        <w:t>308(Nucleotide-binding oligomerization domain-containing protein 2 inhibitor) -0</w:t>
      </w:r>
      <w:r w:rsidR="00644CD5">
        <w:t>.</w:t>
      </w:r>
      <w:r>
        <w:t>172(Lipocortins synthesis antagonist) -0</w:t>
      </w:r>
      <w:r w:rsidR="00644CD5">
        <w:t>.</w:t>
      </w:r>
      <w:r>
        <w:t>283(Benzodiazepine agonist partial) -0</w:t>
      </w:r>
      <w:r w:rsidR="00644CD5">
        <w:t>.</w:t>
      </w:r>
      <w:r>
        <w:t>174(Paraplegia) -0</w:t>
      </w:r>
      <w:r w:rsidR="00644CD5">
        <w:t>.</w:t>
      </w:r>
      <w:r>
        <w:t>377(Cholesterol esterase inhibitor) -0</w:t>
      </w:r>
      <w:r w:rsidR="00644CD5">
        <w:t>.</w:t>
      </w:r>
      <w:r>
        <w:t>486(Argininosuccinate lyase inhibitor) + 0</w:t>
      </w:r>
      <w:r w:rsidR="00644CD5">
        <w:t>.</w:t>
      </w:r>
      <w:r>
        <w:t>119(Cholestenone 5alpha-reductase inhibitor) + 0</w:t>
      </w:r>
      <w:r w:rsidR="00644CD5">
        <w:t>.</w:t>
      </w:r>
      <w:r>
        <w:t>222(Metabolic disease treatment) -0</w:t>
      </w:r>
      <w:r w:rsidR="00644CD5">
        <w:t>.</w:t>
      </w:r>
      <w:r>
        <w:t>164(Polo-like kinase inhibitor) -0</w:t>
      </w:r>
      <w:r w:rsidR="00644CD5">
        <w:t>.</w:t>
      </w:r>
      <w:r>
        <w:t>574(Dipeptidyl peptidase I inhib</w:t>
      </w:r>
      <w:r>
        <w:t>i</w:t>
      </w:r>
      <w:r>
        <w:t>tor) + 0</w:t>
      </w:r>
      <w:r w:rsidR="00644CD5">
        <w:t>.</w:t>
      </w:r>
      <w:r>
        <w:t>301(CCL5 expression enhancer) -0</w:t>
      </w:r>
      <w:r w:rsidR="00644CD5">
        <w:t>.</w:t>
      </w:r>
      <w:r>
        <w:t>137(Antineoplastic (small cell lung cancer)) + 0</w:t>
      </w:r>
      <w:r w:rsidR="00644CD5">
        <w:t>.</w:t>
      </w:r>
      <w:r>
        <w:t>421(Formate dehydr</w:t>
      </w:r>
      <w:r>
        <w:t>o</w:t>
      </w:r>
      <w:r>
        <w:t>genase inhibitor) -0</w:t>
      </w:r>
      <w:r w:rsidR="00644CD5">
        <w:t>.</w:t>
      </w:r>
      <w:r>
        <w:t>132(Histidine-rich protein PFHRP-II inhibitor) -0</w:t>
      </w:r>
      <w:r w:rsidR="00644CD5">
        <w:t>.</w:t>
      </w:r>
      <w:r>
        <w:t>185(Phosphodiesterase 7B inhibitor) -0</w:t>
      </w:r>
      <w:r w:rsidR="00644CD5">
        <w:t>.</w:t>
      </w:r>
      <w:r>
        <w:t>548(Capillary fragility treatment) -0</w:t>
      </w:r>
      <w:r w:rsidR="00644CD5">
        <w:t>.</w:t>
      </w:r>
      <w:r>
        <w:t>237(Immunomodulator) + 0</w:t>
      </w:r>
      <w:r w:rsidR="00644CD5">
        <w:t>.</w:t>
      </w:r>
      <w:r>
        <w:t>105(Dry eye) -0</w:t>
      </w:r>
      <w:r w:rsidR="00644CD5">
        <w:t>.</w:t>
      </w:r>
      <w:r>
        <w:t>214(Lysophosphatidic acid 3 r</w:t>
      </w:r>
      <w:r>
        <w:t>e</w:t>
      </w:r>
      <w:r>
        <w:t>ceptor antagonist) + 0</w:t>
      </w:r>
      <w:r w:rsidR="00644CD5">
        <w:t>.</w:t>
      </w:r>
      <w:r>
        <w:t>621(2-Acylglycerol O-acyltransferase inhibitor) + 0</w:t>
      </w:r>
      <w:r w:rsidR="00644CD5">
        <w:t>.</w:t>
      </w:r>
      <w:r>
        <w:t>2(Respiratory analeptic) + 0</w:t>
      </w:r>
      <w:r w:rsidR="00644CD5">
        <w:t>.</w:t>
      </w:r>
      <w:r>
        <w:t>124(Antineoplastic (breast cancer)) + 0</w:t>
      </w:r>
      <w:r w:rsidR="00644CD5">
        <w:t>.</w:t>
      </w:r>
      <w:r>
        <w:t>26(DELTA14-sterol reductase inhibitor) -0</w:t>
      </w:r>
      <w:r w:rsidR="00644CD5">
        <w:t>.</w:t>
      </w:r>
      <w:r>
        <w:t>264(UGT1A4 substrate) -0</w:t>
      </w:r>
      <w:r w:rsidR="00644CD5">
        <w:t>.</w:t>
      </w:r>
      <w:r>
        <w:t>441(Alpha 1 adrenoreceptor agonist) -0</w:t>
      </w:r>
      <w:r w:rsidR="00644CD5">
        <w:t>.</w:t>
      </w:r>
      <w:r>
        <w:t>261(Mydriatic) + 0</w:t>
      </w:r>
      <w:r w:rsidR="00644CD5">
        <w:t>.</w:t>
      </w:r>
      <w:r>
        <w:t>143(Sarcosine oxidase inhibitor) + 0</w:t>
      </w:r>
      <w:r w:rsidR="00644CD5">
        <w:t>.</w:t>
      </w:r>
      <w:r>
        <w:t>33(GABA receptor agonist) + 0</w:t>
      </w:r>
      <w:r w:rsidR="00644CD5">
        <w:t>.</w:t>
      </w:r>
      <w:r>
        <w:t>719(Tetracycline antiport transporter antagonist) -0</w:t>
      </w:r>
      <w:r w:rsidR="00644CD5">
        <w:t>.</w:t>
      </w:r>
      <w:r>
        <w:t>715(Aminoglycoside N6'-acetyltransferase inhibitor) + 0</w:t>
      </w:r>
      <w:r w:rsidR="00644CD5">
        <w:t>.</w:t>
      </w:r>
      <w:r>
        <w:t>152(MAP-kinase-activated kinase 5 inhibitor) + 0</w:t>
      </w:r>
      <w:r w:rsidR="00644CD5">
        <w:t>.</w:t>
      </w:r>
      <w:r>
        <w:t>21(Cyclin-dependent kinase 7 inhibitor) + 0</w:t>
      </w:r>
      <w:r w:rsidR="00644CD5">
        <w:t>.</w:t>
      </w:r>
      <w:r>
        <w:t>142(Antiprotozoal (Toxoplasma)) -0</w:t>
      </w:r>
      <w:r w:rsidR="00644CD5">
        <w:t>.</w:t>
      </w:r>
      <w:r>
        <w:t>163(5 Hydroxytryptamine 1F agonist) + 0</w:t>
      </w:r>
      <w:r w:rsidR="00644CD5">
        <w:t>.</w:t>
      </w:r>
      <w:r>
        <w:t>507(NMDA receptor glycine site agonist) -0</w:t>
      </w:r>
      <w:r w:rsidR="00644CD5">
        <w:t>.</w:t>
      </w:r>
      <w:r>
        <w:t>0828(Restenosis treatment) + 0</w:t>
      </w:r>
      <w:r w:rsidR="00644CD5">
        <w:t>.</w:t>
      </w:r>
      <w:r>
        <w:t>41(Antidote</w:t>
      </w:r>
      <w:r w:rsidR="00644CD5">
        <w:t>.</w:t>
      </w:r>
      <w:r>
        <w:t xml:space="preserve"> heavy metal) + 0</w:t>
      </w:r>
      <w:r w:rsidR="00644CD5">
        <w:t>.</w:t>
      </w:r>
      <w:r>
        <w:t>443(Adenylate cyclase III inhibitor) -0</w:t>
      </w:r>
      <w:r w:rsidR="00644CD5">
        <w:t>.</w:t>
      </w:r>
      <w:r>
        <w:t>116(CYP11A1 inhibitor) + 0</w:t>
      </w:r>
      <w:r w:rsidR="00644CD5">
        <w:t>.</w:t>
      </w:r>
      <w:r>
        <w:t>157([glutamate-ammonia-ligase] adenylyltransferase inhibitor) + 0</w:t>
      </w:r>
      <w:r w:rsidR="00644CD5">
        <w:t>.</w:t>
      </w:r>
      <w:r>
        <w:t>244(TIE-2 antagonist) -0</w:t>
      </w:r>
      <w:r w:rsidR="00644CD5">
        <w:t>.</w:t>
      </w:r>
      <w:r>
        <w:t>199(Acyl-CoA hydrolase inhibitor) -0</w:t>
      </w:r>
      <w:r w:rsidR="00644CD5">
        <w:t>.</w:t>
      </w:r>
      <w:r>
        <w:t>159(Matrix metalloproteinase 1 (membrane-type) inhibitor) -0</w:t>
      </w:r>
      <w:r w:rsidR="00644CD5">
        <w:t>.</w:t>
      </w:r>
      <w:r>
        <w:t>541(Dihydropyrimidinase inhibitor) + 0</w:t>
      </w:r>
      <w:r w:rsidR="00644CD5">
        <w:t>.</w:t>
      </w:r>
      <w:r>
        <w:t>235(Intestinal alkaline phosphatase inhibitor) + 0</w:t>
      </w:r>
      <w:r w:rsidR="00644CD5">
        <w:t>.</w:t>
      </w:r>
      <w:r>
        <w:t>264(CYP11B1 inhibitor) + 0</w:t>
      </w:r>
      <w:r w:rsidR="00644CD5">
        <w:t>.</w:t>
      </w:r>
      <w:r>
        <w:t>322(Morphine 6-dehydrogenase inhibitor) + 0</w:t>
      </w:r>
      <w:r w:rsidR="00644CD5">
        <w:t>.</w:t>
      </w:r>
      <w:r>
        <w:t>0955(FABP1 expression enhancer) + 0</w:t>
      </w:r>
      <w:r w:rsidR="00644CD5">
        <w:t>.</w:t>
      </w:r>
      <w:r>
        <w:t>15(Protease inhibitor) -0</w:t>
      </w:r>
      <w:r w:rsidR="00644CD5">
        <w:t>.</w:t>
      </w:r>
      <w:r>
        <w:t xml:space="preserve">122(Antihypermotility) </w:t>
      </w:r>
      <w:r>
        <w:lastRenderedPageBreak/>
        <w:t>+ 0</w:t>
      </w:r>
      <w:r w:rsidR="00644CD5">
        <w:t>.</w:t>
      </w:r>
      <w:r>
        <w:t>322(JNK mitogen-activated protein kinase inhibitor) -0</w:t>
      </w:r>
      <w:r w:rsidR="00644CD5">
        <w:t>.</w:t>
      </w:r>
      <w:r>
        <w:t>317(Nicotinic neuronal receptor agonist) + 0</w:t>
      </w:r>
      <w:r w:rsidR="00644CD5">
        <w:t>.</w:t>
      </w:r>
      <w:r>
        <w:t>431(Glyceraldehyde-3-phosphate dehydrogenase (phosphorylating) inhibitor) -0</w:t>
      </w:r>
      <w:r w:rsidR="00644CD5">
        <w:t>.</w:t>
      </w:r>
      <w:r>
        <w:t>363(Transforming growth factor beta 3 antagonist) + 0</w:t>
      </w:r>
      <w:r w:rsidR="00644CD5">
        <w:t>.</w:t>
      </w:r>
      <w:r>
        <w:t>171(5 Hydroxytryptamine 1F antagonist) -0</w:t>
      </w:r>
      <w:r w:rsidR="00644CD5">
        <w:t>.</w:t>
      </w:r>
      <w:r>
        <w:t>537(Calpain small subunit 1 inhibitor) + 0</w:t>
      </w:r>
      <w:r w:rsidR="00644CD5">
        <w:t>.</w:t>
      </w:r>
      <w:r>
        <w:t>247(Glutamate (mGluR1) antagonist) + 0</w:t>
      </w:r>
      <w:r w:rsidR="00644CD5">
        <w:t>.</w:t>
      </w:r>
      <w:r>
        <w:t>121(Headache) -0</w:t>
      </w:r>
      <w:r w:rsidR="00644CD5">
        <w:t>.</w:t>
      </w:r>
      <w:r>
        <w:t>135(Kainate receptor 4 antagonist) -0</w:t>
      </w:r>
      <w:r w:rsidR="00644CD5">
        <w:t>.</w:t>
      </w:r>
      <w:r>
        <w:t>331(Aldose r</w:t>
      </w:r>
      <w:r>
        <w:t>e</w:t>
      </w:r>
      <w:r>
        <w:t>ductase inhibitor) -0</w:t>
      </w:r>
      <w:r w:rsidR="00644CD5">
        <w:t>.</w:t>
      </w:r>
      <w:r>
        <w:t>0864(Angiotensin AT1 receptor antagonist) -0</w:t>
      </w:r>
      <w:r w:rsidR="00644CD5">
        <w:t>.</w:t>
      </w:r>
      <w:r>
        <w:t>0962(mTOR inhibitor) + 0</w:t>
      </w:r>
      <w:r w:rsidR="00644CD5">
        <w:t>.</w:t>
      </w:r>
      <w:r>
        <w:t>121(Apraxia) -0</w:t>
      </w:r>
      <w:r w:rsidR="00644CD5">
        <w:t>.</w:t>
      </w:r>
      <w:r>
        <w:t>0768(Potassium channel (Ca-activated) blocker) + 0</w:t>
      </w:r>
      <w:r w:rsidR="00644CD5">
        <w:t>.</w:t>
      </w:r>
      <w:r>
        <w:t>113(Nicotinic acid receptor 2 agonist) + 0</w:t>
      </w:r>
      <w:r w:rsidR="00644CD5">
        <w:t>.</w:t>
      </w:r>
      <w:r>
        <w:t>334(Cathepsin E inhibitor) -0</w:t>
      </w:r>
      <w:r w:rsidR="00644CD5">
        <w:t>.</w:t>
      </w:r>
      <w:r>
        <w:t>252(CYP1B1 expression inhibitor) -0</w:t>
      </w:r>
      <w:r w:rsidR="00644CD5">
        <w:t>.</w:t>
      </w:r>
      <w:r>
        <w:t>371(DNA methyltransferase 3B inhibitor) + 0</w:t>
      </w:r>
      <w:r w:rsidR="00644CD5">
        <w:t>.</w:t>
      </w:r>
      <w:r>
        <w:t>0884(cAMP-dependent protein kinase alpha catalytic subunit inhibitor) -0</w:t>
      </w:r>
      <w:r w:rsidR="00644CD5">
        <w:t>.</w:t>
      </w:r>
      <w:r>
        <w:t>138(EDN1 expression inhibitor) + 0</w:t>
      </w:r>
      <w:r w:rsidR="00644CD5">
        <w:t>.</w:t>
      </w:r>
      <w:r>
        <w:t>129(Eye irritation</w:t>
      </w:r>
      <w:r w:rsidR="00644CD5">
        <w:t>.</w:t>
      </w:r>
      <w:r>
        <w:t xml:space="preserve"> weak) + 0</w:t>
      </w:r>
      <w:r w:rsidR="00644CD5">
        <w:t>.</w:t>
      </w:r>
      <w:r>
        <w:t>416(Deoxyguanosine kinase inhibitor) + 0</w:t>
      </w:r>
      <w:r w:rsidR="00644CD5">
        <w:t>.</w:t>
      </w:r>
      <w:r>
        <w:t>0991(5 Hydroxytryptamine 2 antagonist) + 0</w:t>
      </w:r>
      <w:r w:rsidR="00644CD5">
        <w:t>.</w:t>
      </w:r>
      <w:r>
        <w:t>103(SOX4 expre</w:t>
      </w:r>
      <w:r>
        <w:t>s</w:t>
      </w:r>
      <w:r>
        <w:t>sion inhibitor) -0</w:t>
      </w:r>
      <w:r w:rsidR="00644CD5">
        <w:t>.</w:t>
      </w:r>
      <w:r>
        <w:t>0801(Neurotensin 1 receptor antagonist) + 0</w:t>
      </w:r>
      <w:r w:rsidR="00644CD5">
        <w:t>.</w:t>
      </w:r>
      <w:r>
        <w:t>0917(Dysarthria) + 0</w:t>
      </w:r>
      <w:r w:rsidR="00644CD5">
        <w:t>.</w:t>
      </w:r>
      <w:r>
        <w:t>316(UGT2B11 substrate) -0</w:t>
      </w:r>
      <w:r w:rsidR="00644CD5">
        <w:t>.</w:t>
      </w:r>
      <w:r>
        <w:t>0935(Choreoathetosis) + 0</w:t>
      </w:r>
      <w:r w:rsidR="00644CD5">
        <w:t>.</w:t>
      </w:r>
      <w:r>
        <w:t>0646(Yersiniabactin siderophore biosynthetic protein inhibitor) + 0</w:t>
      </w:r>
      <w:r w:rsidR="00644CD5">
        <w:t>.</w:t>
      </w:r>
      <w:r>
        <w:t>0808(Anemia) -0</w:t>
      </w:r>
      <w:r w:rsidR="00644CD5">
        <w:t>.</w:t>
      </w:r>
      <w:r>
        <w:t>12(Hypercholesterolemic) + 0</w:t>
      </w:r>
      <w:r w:rsidR="00644CD5">
        <w:t>.</w:t>
      </w:r>
      <w:r>
        <w:t>185(Opioid dependency treatment) + 0</w:t>
      </w:r>
      <w:r w:rsidR="00644CD5">
        <w:t>.</w:t>
      </w:r>
      <w:r>
        <w:t>139(Nitrilase inhibitor) -0</w:t>
      </w:r>
      <w:r w:rsidR="00644CD5">
        <w:t>.</w:t>
      </w:r>
      <w:r>
        <w:t>267(Palmitoyl-CoA hydrolase inhibitor) -0</w:t>
      </w:r>
      <w:r w:rsidR="00644CD5">
        <w:t>.</w:t>
      </w:r>
      <w:r>
        <w:t>215(Diamine oxidase inhibitor) + 0</w:t>
      </w:r>
      <w:r w:rsidR="00644CD5">
        <w:t>.</w:t>
      </w:r>
      <w:r>
        <w:t>203(ICAM 1 antagonist) + 0</w:t>
      </w:r>
      <w:r w:rsidR="00644CD5">
        <w:t>.</w:t>
      </w:r>
      <w:r>
        <w:t>0726(Protein kinase B inhib</w:t>
      </w:r>
      <w:r>
        <w:t>i</w:t>
      </w:r>
      <w:r>
        <w:t>tor) -0</w:t>
      </w:r>
      <w:r w:rsidR="00644CD5">
        <w:t>.</w:t>
      </w:r>
      <w:r>
        <w:t>0709(CDC25A inhibitor) + 0</w:t>
      </w:r>
      <w:r w:rsidR="00644CD5">
        <w:t>.</w:t>
      </w:r>
      <w:r>
        <w:t>388(Oligonucleotidase inhibitor) -0</w:t>
      </w:r>
      <w:r w:rsidR="00644CD5">
        <w:t>.</w:t>
      </w:r>
      <w:r>
        <w:t>0769(MAP kinase 9 inhibitor) -0</w:t>
      </w:r>
      <w:r w:rsidR="00644CD5">
        <w:t>.</w:t>
      </w:r>
      <w:r>
        <w:t>0706(Catalase stimulant) + 0</w:t>
      </w:r>
      <w:r w:rsidR="00644CD5">
        <w:t>.</w:t>
      </w:r>
      <w:r>
        <w:t>0557(Elastase 3B inhibitor) -0</w:t>
      </w:r>
      <w:r w:rsidR="00644CD5">
        <w:t>.</w:t>
      </w:r>
      <w:r>
        <w:t>331(Lysophosphatidic acid receptor antagonist) -0</w:t>
      </w:r>
      <w:r w:rsidR="00644CD5">
        <w:t>.</w:t>
      </w:r>
      <w:r>
        <w:t>189(Sphingosine kinase inhibitor) + 0</w:t>
      </w:r>
      <w:r w:rsidR="00644CD5">
        <w:t>.</w:t>
      </w:r>
      <w:r>
        <w:t>0593(Protein synthesis inhibitor) -0</w:t>
      </w:r>
      <w:r w:rsidR="00644CD5">
        <w:t>.</w:t>
      </w:r>
      <w:r>
        <w:t>0513(Ophthalmoplegia) -0</w:t>
      </w:r>
      <w:r w:rsidR="00644CD5">
        <w:t>.</w:t>
      </w:r>
      <w:r>
        <w:t>143(Cell wall biosynthesis inhibitor) -0</w:t>
      </w:r>
      <w:r w:rsidR="00644CD5">
        <w:t>.</w:t>
      </w:r>
      <w:r>
        <w:t>0523(Bcl-xL inhibitor) + 0</w:t>
      </w:r>
      <w:r w:rsidR="00644CD5">
        <w:t>.</w:t>
      </w:r>
      <w:r>
        <w:t>155(15-Lipoxygenase inhibitor) -0</w:t>
      </w:r>
      <w:r w:rsidR="00644CD5">
        <w:t>.</w:t>
      </w:r>
      <w:r>
        <w:t>0869(Bradycardic) + 0</w:t>
      </w:r>
      <w:r w:rsidR="00644CD5">
        <w:t>.</w:t>
      </w:r>
      <w:r>
        <w:t>0538(Adenosylmethionine cyclotransferase inhibitor) + 0</w:t>
      </w:r>
      <w:r w:rsidR="00644CD5">
        <w:t>.</w:t>
      </w:r>
      <w:r>
        <w:t>12(Perilipin-1 inhibitor) + 0</w:t>
      </w:r>
      <w:r w:rsidR="00644CD5">
        <w:t>.</w:t>
      </w:r>
      <w:r>
        <w:t>0109(NumHal) -0</w:t>
      </w:r>
      <w:r w:rsidR="00644CD5">
        <w:t>.</w:t>
      </w:r>
      <w:r>
        <w:t>0656(Sirtuin 1 inhibitor) + 0</w:t>
      </w:r>
      <w:r w:rsidR="00644CD5">
        <w:t>.</w:t>
      </w:r>
      <w:r>
        <w:t>0728(L-glucuronate reductase inhibitor) + 0</w:t>
      </w:r>
      <w:r w:rsidR="00644CD5">
        <w:t>.</w:t>
      </w:r>
      <w:r>
        <w:t>0299(Neurodegenerative diseases trea</w:t>
      </w:r>
      <w:r>
        <w:t>t</w:t>
      </w:r>
      <w:r>
        <w:t>ment) -0</w:t>
      </w:r>
      <w:r w:rsidR="00644CD5">
        <w:t>.</w:t>
      </w:r>
      <w:r>
        <w:t>073(Acylaminoacyl-peptidase inhibitor) -0</w:t>
      </w:r>
      <w:r w:rsidR="00644CD5">
        <w:t>.</w:t>
      </w:r>
      <w:r>
        <w:t>0633(Antimycobacterial) + 0</w:t>
      </w:r>
      <w:r w:rsidR="00644CD5">
        <w:t>.</w:t>
      </w:r>
      <w:r>
        <w:t>0391(Antineoplastic (liver cancer)) -0</w:t>
      </w:r>
      <w:r w:rsidR="00644CD5">
        <w:t>.</w:t>
      </w:r>
      <w:r>
        <w:t>067(Xerostomia) -0</w:t>
      </w:r>
      <w:r w:rsidR="00644CD5">
        <w:t>.</w:t>
      </w:r>
      <w:r>
        <w:t>0432(Mucosal addressin cell adhesion molecule 1 inhibitor) + 0</w:t>
      </w:r>
      <w:r w:rsidR="00644CD5">
        <w:t>.</w:t>
      </w:r>
      <w:r>
        <w:t>0396(Dual specificity pho</w:t>
      </w:r>
      <w:r>
        <w:t>s</w:t>
      </w:r>
      <w:r>
        <w:t>phatase inhibitor) + 0</w:t>
      </w:r>
      <w:r w:rsidR="00644CD5">
        <w:t>.</w:t>
      </w:r>
      <w:r>
        <w:t>161(Phosphomannomutase inhibitor) + 0</w:t>
      </w:r>
      <w:r w:rsidR="00644CD5">
        <w:t>.</w:t>
      </w:r>
      <w:r>
        <w:t>0724(WIPI1 expression enhancer) -0</w:t>
      </w:r>
      <w:r w:rsidR="00644CD5">
        <w:t>.</w:t>
      </w:r>
      <w:r>
        <w:t>0948(P-glycoprotein inhibitor) + 0</w:t>
      </w:r>
      <w:r w:rsidR="00644CD5">
        <w:t>.</w:t>
      </w:r>
      <w:r>
        <w:t>188(Tyrosine transaminase inhibitor) -0</w:t>
      </w:r>
      <w:r w:rsidR="00644CD5">
        <w:t>.</w:t>
      </w:r>
      <w:r>
        <w:t>0825(CYP3A4 expression enhancer) + 0</w:t>
      </w:r>
      <w:r w:rsidR="00644CD5">
        <w:t>.</w:t>
      </w:r>
      <w:r>
        <w:t>139(NAD(P)H dehydrogenase (quinone) inhibitor) + 0</w:t>
      </w:r>
      <w:r w:rsidR="00644CD5">
        <w:t>.</w:t>
      </w:r>
      <w:r>
        <w:t>05(Caspase 9 inhibitor) -0</w:t>
      </w:r>
      <w:r w:rsidR="00644CD5">
        <w:t>.</w:t>
      </w:r>
      <w:r>
        <w:t>0337(Calcium regulator) + 0</w:t>
      </w:r>
      <w:r w:rsidR="00644CD5">
        <w:t>.</w:t>
      </w:r>
      <w:r>
        <w:t>0928(2-Dehydropantolactone reductase (A-specific) inhibitor) + 0</w:t>
      </w:r>
      <w:r w:rsidR="00644CD5">
        <w:t>.</w:t>
      </w:r>
      <w:r>
        <w:t>123(5 Hydroxytryptamine 3 agonist) -0</w:t>
      </w:r>
      <w:r w:rsidR="00644CD5">
        <w:t>.</w:t>
      </w:r>
      <w:r>
        <w:t>045(Phosphogluconate 2-dehydrogenase inhibitor) -0</w:t>
      </w:r>
      <w:r w:rsidR="00644CD5">
        <w:t>.</w:t>
      </w:r>
      <w:r>
        <w:t>0411(Sarcopenia treatment) + 0</w:t>
      </w:r>
      <w:r w:rsidR="00644CD5">
        <w:t>.</w:t>
      </w:r>
      <w:r>
        <w:t>0317(Antibiotic Carbac</w:t>
      </w:r>
      <w:r>
        <w:t>e</w:t>
      </w:r>
      <w:r>
        <w:t>phem-like) + 0</w:t>
      </w:r>
      <w:r w:rsidR="00644CD5">
        <w:t>.</w:t>
      </w:r>
      <w:r>
        <w:t>0346(Cannabinoid CB2 receptor antagonist) + 0</w:t>
      </w:r>
      <w:r w:rsidR="00644CD5">
        <w:t>.</w:t>
      </w:r>
      <w:r>
        <w:t>0779(2-Nitropropane dioxygenase inhibitor) + 0</w:t>
      </w:r>
      <w:r w:rsidR="00644CD5">
        <w:t>.</w:t>
      </w:r>
      <w:r>
        <w:t>151(Theanine hydrolase inhibitor) -0</w:t>
      </w:r>
      <w:r w:rsidR="00644CD5">
        <w:t>.</w:t>
      </w:r>
      <w:r>
        <w:t>115(3-Oxoacyl-[acyl-carrier-protein] synthase inhibitor) + 0</w:t>
      </w:r>
      <w:r w:rsidR="00644CD5">
        <w:t>.</w:t>
      </w:r>
      <w:r>
        <w:t>0346(CDC-like kinase 1 inhibitor) + 0</w:t>
      </w:r>
      <w:r w:rsidR="00644CD5">
        <w:t>.</w:t>
      </w:r>
      <w:r>
        <w:t>0442(Pectate lyase inhibitor) -0</w:t>
      </w:r>
      <w:r w:rsidR="00644CD5">
        <w:t>.</w:t>
      </w:r>
      <w:r>
        <w:t>0333(Estrogen receptor beta antagonist) -0</w:t>
      </w:r>
      <w:r w:rsidR="00644CD5">
        <w:t>.</w:t>
      </w:r>
      <w:r>
        <w:t>0554(FMO3 su</w:t>
      </w:r>
      <w:r>
        <w:t>b</w:t>
      </w:r>
      <w:r>
        <w:t>strate) -0</w:t>
      </w:r>
      <w:r w:rsidR="00644CD5">
        <w:t>.</w:t>
      </w:r>
      <w:r>
        <w:t>0398(Pulmonary edema) + 0</w:t>
      </w:r>
      <w:r w:rsidR="00644CD5">
        <w:t>.</w:t>
      </w:r>
      <w:r>
        <w:t>0304(Candidapepsin 2 inhibitor) -0</w:t>
      </w:r>
      <w:r w:rsidR="00644CD5">
        <w:t>.</w:t>
      </w:r>
      <w:r>
        <w:t>0319(Melanin-concentrating hormone r</w:t>
      </w:r>
      <w:r>
        <w:t>e</w:t>
      </w:r>
      <w:r>
        <w:t>ceptor 2 antagonist) -0</w:t>
      </w:r>
      <w:r w:rsidR="00644CD5">
        <w:t>.</w:t>
      </w:r>
      <w:r>
        <w:t>203(Histone deacetylase 5 inhibitor) + 0</w:t>
      </w:r>
      <w:r w:rsidR="00644CD5">
        <w:t>.</w:t>
      </w:r>
      <w:r>
        <w:t>0281(Squalene synthetase inhibitor) -0</w:t>
      </w:r>
      <w:r w:rsidR="00644CD5">
        <w:t>.</w:t>
      </w:r>
      <w:r>
        <w:t>152(Adenylosuccinate lyase inhibitor) + 0</w:t>
      </w:r>
      <w:r w:rsidR="00644CD5">
        <w:t>.</w:t>
      </w:r>
      <w:r>
        <w:t>786(Volume^3) + 0</w:t>
      </w:r>
      <w:r w:rsidR="00644CD5">
        <w:t>.</w:t>
      </w:r>
      <w:r>
        <w:t>0256(Neuropeptide FF antagonist) + 0</w:t>
      </w:r>
      <w:r w:rsidR="00644CD5">
        <w:t>.</w:t>
      </w:r>
      <w:r>
        <w:t>07(Oxytocic) -0</w:t>
      </w:r>
      <w:r w:rsidR="00644CD5">
        <w:t>.</w:t>
      </w:r>
      <w:r>
        <w:t>0321(Complement C3a chemotactic receptor antagonist) -0</w:t>
      </w:r>
      <w:r w:rsidR="00644CD5">
        <w:t>.</w:t>
      </w:r>
      <w:r>
        <w:t>0609(Dihydropteroate synthase inhibitor) -0</w:t>
      </w:r>
      <w:r w:rsidR="00644CD5">
        <w:t>.</w:t>
      </w:r>
      <w:r>
        <w:t>0275(CDK2/cyclin E inhibitor) + 0</w:t>
      </w:r>
      <w:r w:rsidR="00644CD5">
        <w:t>.</w:t>
      </w:r>
      <w:r>
        <w:t>0675(Mannosyl-oligosaccharide 1</w:t>
      </w:r>
      <w:r w:rsidR="00644CD5">
        <w:t>.</w:t>
      </w:r>
      <w:r>
        <w:t>2-alpha-mannosidase inhibitor) -0</w:t>
      </w:r>
      <w:r w:rsidR="00644CD5">
        <w:t>.</w:t>
      </w:r>
      <w:r>
        <w:t>0769(Glucosylceramidase inhibitor) -0</w:t>
      </w:r>
      <w:r w:rsidR="00644CD5">
        <w:t>.</w:t>
      </w:r>
      <w:r>
        <w:t>0212(Renin inhibitor) + 0</w:t>
      </w:r>
      <w:r w:rsidR="00644CD5">
        <w:t>.</w:t>
      </w:r>
      <w:r>
        <w:t>0357(CYP3A2 substrate) + 0</w:t>
      </w:r>
      <w:r w:rsidR="00644CD5">
        <w:t>.</w:t>
      </w:r>
      <w:r>
        <w:t>0136(Urinary inco</w:t>
      </w:r>
      <w:r>
        <w:t>n</w:t>
      </w:r>
      <w:r>
        <w:t>tinence treatment) + 0</w:t>
      </w:r>
      <w:r w:rsidR="00644CD5">
        <w:t>.</w:t>
      </w:r>
      <w:r>
        <w:t>0226(5 Hydroxytryptamine 5 antagonist) + 0</w:t>
      </w:r>
      <w:r w:rsidR="00644CD5">
        <w:t>.</w:t>
      </w:r>
      <w:r>
        <w:t>0452(Monoacylglycerol lipase inhibitor) -0</w:t>
      </w:r>
      <w:r w:rsidR="00644CD5">
        <w:t>.</w:t>
      </w:r>
      <w:r>
        <w:t>0162(Carbonic anhydrase VII inhibitor) -0</w:t>
      </w:r>
      <w:r w:rsidR="00644CD5">
        <w:t>.</w:t>
      </w:r>
      <w:r>
        <w:t>042(ATR kinase inhibitor) -0</w:t>
      </w:r>
      <w:r w:rsidR="00644CD5">
        <w:t>.</w:t>
      </w:r>
      <w:r>
        <w:t>0875(Methylmalonyl-CoA mutase inhib</w:t>
      </w:r>
      <w:r>
        <w:t>i</w:t>
      </w:r>
      <w:r>
        <w:t>tor) -0</w:t>
      </w:r>
      <w:r w:rsidR="00644CD5">
        <w:t>.</w:t>
      </w:r>
      <w:r>
        <w:t>0182(Phosphatidylinositol 3-kinase inhibitor) -0</w:t>
      </w:r>
      <w:r w:rsidR="00644CD5">
        <w:t>.</w:t>
      </w:r>
      <w:r>
        <w:t>0131(NADPH oxidase 4 inhibitor) + 0</w:t>
      </w:r>
      <w:r w:rsidR="00644CD5">
        <w:t>.</w:t>
      </w:r>
      <w:r>
        <w:t>0282(Carcinogenic</w:t>
      </w:r>
      <w:r w:rsidR="00644CD5">
        <w:t>.</w:t>
      </w:r>
      <w:r>
        <w:t xml:space="preserve"> group 1) + 0</w:t>
      </w:r>
      <w:r w:rsidR="00644CD5">
        <w:t>.</w:t>
      </w:r>
      <w:r>
        <w:t>0145(MAP-kinase-activated kinase 2 inhibitor) + 0</w:t>
      </w:r>
      <w:r w:rsidR="00644CD5">
        <w:t>.</w:t>
      </w:r>
      <w:r>
        <w:t>0131(Plasmepsin inhibitor) -0</w:t>
      </w:r>
      <w:r w:rsidR="00644CD5">
        <w:t>.</w:t>
      </w:r>
      <w:r>
        <w:t>00846(Glutamate (mGluR group I) agonist) + 0</w:t>
      </w:r>
      <w:r w:rsidR="00644CD5">
        <w:t>.</w:t>
      </w:r>
      <w:r>
        <w:t>0139(Histone deacetylase 6 inhibitor) -0</w:t>
      </w:r>
      <w:r w:rsidR="00644CD5">
        <w:t>.</w:t>
      </w:r>
      <w:r>
        <w:t>00882(Premenstrual syndrome treatment) + 0</w:t>
      </w:r>
      <w:r w:rsidR="00644CD5">
        <w:t>.</w:t>
      </w:r>
      <w:r>
        <w:t>0052(Urologic disorders treatment) -0</w:t>
      </w:r>
      <w:r w:rsidR="00644CD5">
        <w:t>.</w:t>
      </w:r>
      <w:r>
        <w:t>0193(Antihyperaldosteronism) -0</w:t>
      </w:r>
      <w:r w:rsidR="00644CD5">
        <w:t>.</w:t>
      </w:r>
      <w:r>
        <w:t>018(Heat shock protein antagonist) -0</w:t>
      </w:r>
      <w:r w:rsidR="00644CD5">
        <w:t>.</w:t>
      </w:r>
      <w:r>
        <w:t>00858(Sneezing) -0</w:t>
      </w:r>
      <w:r w:rsidR="00644CD5">
        <w:t>.</w:t>
      </w:r>
      <w:r>
        <w:t>00536(Beta-1</w:t>
      </w:r>
      <w:r w:rsidR="00644CD5">
        <w:t>.</w:t>
      </w:r>
      <w:r>
        <w:t>4-mannosyl-glycoprotein 4-beta-N-acetylglucosaminyltransferase inhibitor) + 6</w:t>
      </w:r>
      <w:r w:rsidR="00644CD5">
        <w:t>.</w:t>
      </w:r>
      <w:r>
        <w:t>24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556(Thiopurine S-methyltransferase inhibitor) + 0</w:t>
      </w:r>
      <w:r w:rsidR="00644CD5">
        <w:t>.</w:t>
      </w:r>
      <w:r>
        <w:t>403(NR0B2 expression enhancer) + 0</w:t>
      </w:r>
      <w:r w:rsidR="00644CD5">
        <w:t>.</w:t>
      </w:r>
      <w:r>
        <w:t>553(CYP2B6 su</w:t>
      </w:r>
      <w:r>
        <w:t>b</w:t>
      </w:r>
      <w:r>
        <w:t>strate) -0</w:t>
      </w:r>
      <w:r w:rsidR="00644CD5">
        <w:t>.</w:t>
      </w:r>
      <w:r>
        <w:t>359(Thrombophlebitis) + 35</w:t>
      </w:r>
      <w:r w:rsidR="00644CD5">
        <w:t>.</w:t>
      </w:r>
      <w:r>
        <w:t>5(Volume) -0</w:t>
      </w:r>
      <w:r w:rsidR="00644CD5">
        <w:t>.</w:t>
      </w:r>
      <w:r>
        <w:t>354((R)-3-amino-2-methylpropionate-pyruvate transaminase inhibitor) + 0</w:t>
      </w:r>
      <w:r w:rsidR="00644CD5">
        <w:t>.</w:t>
      </w:r>
      <w:r>
        <w:t>981(Butyrylcholinesterase inhibitor) + 0</w:t>
      </w:r>
      <w:r w:rsidR="00644CD5">
        <w:t>.</w:t>
      </w:r>
      <w:r>
        <w:t>0449(Amyloid beta precursor protein antagonist) -0</w:t>
      </w:r>
      <w:r w:rsidR="00644CD5">
        <w:t>.</w:t>
      </w:r>
      <w:r>
        <w:t>75(Carcinogenic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29(Transglutaminase 2 inhibitor) -35</w:t>
      </w:r>
      <w:r w:rsidR="00644CD5">
        <w:t>.</w:t>
      </w:r>
      <w:r>
        <w:t>9(Volume^2) + 0</w:t>
      </w:r>
      <w:r w:rsidR="00644CD5">
        <w:t>.</w:t>
      </w:r>
      <w:r>
        <w:t>261(Carcinogenic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314(4</w:t>
      </w:r>
      <w:r w:rsidR="00644CD5">
        <w:t>.</w:t>
      </w:r>
      <w:r>
        <w:t>5-Dihydroxyphthalate decarboxylase inhibitor) -0</w:t>
      </w:r>
      <w:r w:rsidR="00644CD5">
        <w:t>.</w:t>
      </w:r>
      <w:r>
        <w:t>363(Cyclin-dependent kinase 5 activator 1 inhibitor) -0</w:t>
      </w:r>
      <w:r w:rsidR="00644CD5">
        <w:t>.</w:t>
      </w:r>
      <w:r>
        <w:t>386(Antiulcerative) + 0</w:t>
      </w:r>
      <w:r w:rsidR="00644CD5">
        <w:t>.</w:t>
      </w:r>
      <w:r>
        <w:t>452(Arrhythmogenic) + 13</w:t>
      </w:r>
      <w:r w:rsidR="00644CD5">
        <w:t>.</w:t>
      </w:r>
      <w:r>
        <w:t>9(Volume^3) -0</w:t>
      </w:r>
      <w:r w:rsidR="00644CD5">
        <w:t>.</w:t>
      </w:r>
      <w:r>
        <w:t>784(CYP3A7 substrate) -1</w:t>
      </w:r>
      <w:r w:rsidR="00644CD5">
        <w:t>.</w:t>
      </w:r>
      <w:r>
        <w:t>34(MAO inhibitor) -0</w:t>
      </w:r>
      <w:r w:rsidR="00644CD5">
        <w:t>.</w:t>
      </w:r>
      <w:r>
        <w:t>667(Phosphodiesterase 8B inhibitor) -1</w:t>
      </w:r>
      <w:r w:rsidR="00644CD5">
        <w:t>.</w:t>
      </w:r>
      <w:r>
        <w:t>26(Alpha-L-rhamnosidase inhibitor) + 0</w:t>
      </w:r>
      <w:r w:rsidR="00644CD5">
        <w:t>.</w:t>
      </w:r>
      <w:r>
        <w:t>0986(Vasodilator</w:t>
      </w:r>
      <w:r w:rsidR="00644CD5">
        <w:t>.</w:t>
      </w:r>
      <w:r>
        <w:t xml:space="preserve"> peripheral) + 0</w:t>
      </w:r>
      <w:r w:rsidR="00644CD5">
        <w:t>.</w:t>
      </w:r>
      <w:r>
        <w:t>0957(Glutamate dehydrogenase inhibitor) + 0</w:t>
      </w:r>
      <w:r w:rsidR="00644CD5">
        <w:t>.</w:t>
      </w:r>
      <w:r>
        <w:t>855(NOS2 expression enhancer) -0</w:t>
      </w:r>
      <w:r w:rsidR="00644CD5">
        <w:t>.</w:t>
      </w:r>
      <w:r>
        <w:t>555(Withdrawal) + 0</w:t>
      </w:r>
      <w:r w:rsidR="00644CD5">
        <w:t>.</w:t>
      </w:r>
      <w:r>
        <w:t>198(Granulocyte stimulating factor agonist) + 0</w:t>
      </w:r>
      <w:r w:rsidR="00644CD5">
        <w:t>.</w:t>
      </w:r>
      <w:r>
        <w:t>204(Alpha 2 adrenoreceptor a</w:t>
      </w:r>
      <w:r>
        <w:t>n</w:t>
      </w:r>
      <w:r>
        <w:lastRenderedPageBreak/>
        <w:t>tagonist) + 0</w:t>
      </w:r>
      <w:r w:rsidR="00644CD5">
        <w:t>.</w:t>
      </w:r>
      <w:r>
        <w:t>103(Glutamate (mGluR3) antagonist) + 0</w:t>
      </w:r>
      <w:r w:rsidR="00644CD5">
        <w:t>.</w:t>
      </w:r>
      <w:r>
        <w:t>621(Gynecological disorders treatment) + 0</w:t>
      </w:r>
      <w:r w:rsidR="00644CD5">
        <w:t>.</w:t>
      </w:r>
      <w:r>
        <w:t>345(Carcinogenic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624(Ribosomal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553(Serine carboxypeptidase inhibitor) -0</w:t>
      </w:r>
      <w:r w:rsidR="00644CD5">
        <w:t>.</w:t>
      </w:r>
      <w:r>
        <w:t>158(CDK2/cyclin E inhibitor) -0</w:t>
      </w:r>
      <w:r w:rsidR="00644CD5">
        <w:t>.</w:t>
      </w:r>
      <w:r>
        <w:t>327(CYP3A4 substrate) + 1</w:t>
      </w:r>
      <w:r w:rsidR="00644CD5">
        <w:t>.</w:t>
      </w:r>
      <w:r>
        <w:t>86(Carbonic anhydrase XIV inhibitor) -0</w:t>
      </w:r>
      <w:r w:rsidR="00644CD5">
        <w:t>.</w:t>
      </w:r>
      <w:r>
        <w:t>873(Fatty liver) -0</w:t>
      </w:r>
      <w:r w:rsidR="00644CD5">
        <w:t>.</w:t>
      </w:r>
      <w:r>
        <w:t>232(Integrin beta3 antagonist) + 0</w:t>
      </w:r>
      <w:r w:rsidR="00644CD5">
        <w:t>.</w:t>
      </w:r>
      <w:r>
        <w:t>154(Trypsin III inhibitor) -0</w:t>
      </w:r>
      <w:r w:rsidR="00644CD5">
        <w:t>.</w:t>
      </w:r>
      <w:r>
        <w:t>0812(Catechol O methyltransferase inhibitor) + 0</w:t>
      </w:r>
      <w:r w:rsidR="00644CD5">
        <w:t>.</w:t>
      </w:r>
      <w:r>
        <w:t>549(CYP1A1* substrate) + 0</w:t>
      </w:r>
      <w:r w:rsidR="00644CD5">
        <w:t>.</w:t>
      </w:r>
      <w:r>
        <w:t>626(Carcinogenic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542(Sodium/hydrogen exchanger 3 inhib</w:t>
      </w:r>
      <w:r>
        <w:t>i</w:t>
      </w:r>
      <w:r>
        <w:t>tor) + 1(Aromatic-amino-acid transaminase inhibitor) -1</w:t>
      </w:r>
      <w:r w:rsidR="00644CD5">
        <w:t>.</w:t>
      </w:r>
      <w:r>
        <w:t>47(Asparagine synthase (glutamine-hydrolysing) inhibitor) + 0</w:t>
      </w:r>
      <w:r w:rsidR="00644CD5">
        <w:t>.</w:t>
      </w:r>
      <w:r>
        <w:t>404(Ototoxicity) -0</w:t>
      </w:r>
      <w:r w:rsidR="00644CD5">
        <w:t>.</w:t>
      </w:r>
      <w:r>
        <w:t>326(Antispirochetal) -0</w:t>
      </w:r>
      <w:r w:rsidR="00644CD5">
        <w:t>.</w:t>
      </w:r>
      <w:r>
        <w:t>918(Inner centromere protein inhibitor) -0</w:t>
      </w:r>
      <w:r w:rsidR="00644CD5">
        <w:t>.</w:t>
      </w:r>
      <w:r>
        <w:t>269(Prostate disorders trea</w:t>
      </w:r>
      <w:r>
        <w:t>t</w:t>
      </w:r>
      <w:r>
        <w:t>ment) + 1</w:t>
      </w:r>
      <w:r w:rsidR="00644CD5">
        <w:t>.</w:t>
      </w:r>
      <w:r>
        <w:t>97(Riboflavin synthase inhibitor) + 1</w:t>
      </w:r>
      <w:r w:rsidR="00644CD5">
        <w:t>.</w:t>
      </w:r>
      <w:r>
        <w:t>66(Arachidonic acid antagonist) -0</w:t>
      </w:r>
      <w:r w:rsidR="00644CD5">
        <w:t>.</w:t>
      </w:r>
      <w:r>
        <w:t>309(Interferon inducer) + 0</w:t>
      </w:r>
      <w:r w:rsidR="00644CD5">
        <w:t>.</w:t>
      </w:r>
      <w:r>
        <w:t>507(Adenosine A2a receptor agonist) -1</w:t>
      </w:r>
      <w:r w:rsidR="00644CD5">
        <w:t>.</w:t>
      </w:r>
      <w:r>
        <w:t>04(5-Alpha-reductase inhibitor) -1</w:t>
      </w:r>
      <w:r w:rsidR="00644CD5">
        <w:t>.</w:t>
      </w:r>
      <w:r>
        <w:t>14([hydroxymethylglutaryl-CoA redu</w:t>
      </w:r>
      <w:r>
        <w:t>c</w:t>
      </w:r>
      <w:r>
        <w:t>tase (NADPH)] kinase inhibitor) + 0</w:t>
      </w:r>
      <w:r w:rsidR="00644CD5">
        <w:t>.</w:t>
      </w:r>
      <w:r>
        <w:t>239(Protein-tyrosine phosphatase non-receptor type 22 inhibitor) + 0</w:t>
      </w:r>
      <w:r w:rsidR="00644CD5">
        <w:t>.</w:t>
      </w:r>
      <w:r>
        <w:t>0931(N-acetylmuramoyl-L-alanine amidase inhibitor) -0</w:t>
      </w:r>
      <w:r w:rsidR="00644CD5">
        <w:t>.</w:t>
      </w:r>
      <w:r>
        <w:t>26(Glutamate receptor agonist) + 0</w:t>
      </w:r>
      <w:r w:rsidR="00644CD5">
        <w:t>.</w:t>
      </w:r>
      <w:r>
        <w:t>781(S-adenosyl-L-methionine decarboxylase inhibitor) + 0</w:t>
      </w:r>
      <w:r w:rsidR="00644CD5">
        <w:t>.</w:t>
      </w:r>
      <w:r>
        <w:t>13(Psychotropic) -0</w:t>
      </w:r>
      <w:r w:rsidR="00644CD5">
        <w:t>.</w:t>
      </w:r>
      <w:r>
        <w:t>262(Epstein-Barr nuclear antigen 1 inhibitor) -0</w:t>
      </w:r>
      <w:r w:rsidR="00644CD5">
        <w:t>.</w:t>
      </w:r>
      <w:r>
        <w:t>273(L lactate deh</w:t>
      </w:r>
      <w:r>
        <w:t>y</w:t>
      </w:r>
      <w:r>
        <w:t>drogenase C4 inhibitor) + 0</w:t>
      </w:r>
      <w:r w:rsidR="00644CD5">
        <w:t>.</w:t>
      </w:r>
      <w:r>
        <w:t>598(Gamma-butyrobetaine dioxygenase inhibitor) -0</w:t>
      </w:r>
      <w:r w:rsidR="00644CD5">
        <w:t>.</w:t>
      </w:r>
      <w:r>
        <w:t>286(AKR1C2 expression enhancer) + 0</w:t>
      </w:r>
      <w:r w:rsidR="00644CD5">
        <w:t>.</w:t>
      </w:r>
      <w:r>
        <w:t>36(Inosine monophosphate dehydrogenase 1 inhibitor) + 0</w:t>
      </w:r>
      <w:r w:rsidR="00644CD5">
        <w:t>.</w:t>
      </w:r>
      <w:r>
        <w:t>996(Alpha-mannosidase inhibitor) -0</w:t>
      </w:r>
      <w:r w:rsidR="00644CD5">
        <w:t>.</w:t>
      </w:r>
      <w:r>
        <w:t>677(Lactoylglutathione lyase inhibitor) -0</w:t>
      </w:r>
      <w:r w:rsidR="00644CD5">
        <w:t>.</w:t>
      </w:r>
      <w:r>
        <w:t>239(CYP3A inducer) + 0</w:t>
      </w:r>
      <w:r w:rsidR="00644CD5">
        <w:t>.</w:t>
      </w:r>
      <w:r>
        <w:t>255(Spasmolytic</w:t>
      </w:r>
      <w:r w:rsidR="00644CD5">
        <w:t>.</w:t>
      </w:r>
      <w:r>
        <w:t xml:space="preserve"> Papaverin-like) + 1</w:t>
      </w:r>
      <w:r w:rsidR="00644CD5">
        <w:t>.</w:t>
      </w:r>
      <w:r>
        <w:t>02(2-Isopropylmalate synthase inhibitor) -0</w:t>
      </w:r>
      <w:r w:rsidR="00644CD5">
        <w:t>.</w:t>
      </w:r>
      <w:r>
        <w:t>0996(Purinergic P2X antagonist) + 0</w:t>
      </w:r>
      <w:r w:rsidR="00644CD5">
        <w:t>.</w:t>
      </w:r>
      <w:r>
        <w:t>251(PDCD4 expression enhancer) -0</w:t>
      </w:r>
      <w:r w:rsidR="00644CD5">
        <w:t>.</w:t>
      </w:r>
      <w:r>
        <w:t>3(Cerebral hemorrhage) + 0</w:t>
      </w:r>
      <w:r w:rsidR="00644CD5">
        <w:t>.</w:t>
      </w:r>
      <w:r>
        <w:t>647(Chitinase inhibitor) + 0</w:t>
      </w:r>
      <w:r w:rsidR="00644CD5">
        <w:t>.</w:t>
      </w:r>
      <w:r>
        <w:t>386(JNK mitogen-activated protein kinase inhibitor) -1</w:t>
      </w:r>
      <w:r w:rsidR="00644CD5">
        <w:t>.</w:t>
      </w:r>
      <w:r>
        <w:t>1(Glycogen debranching enzyme inhibitor) -1</w:t>
      </w:r>
      <w:r w:rsidR="00644CD5">
        <w:t>.</w:t>
      </w:r>
      <w:r>
        <w:t>61(CYP24 substrate) + 0</w:t>
      </w:r>
      <w:r w:rsidR="00644CD5">
        <w:t>.</w:t>
      </w:r>
      <w:r>
        <w:t>306(Cytosolic phospholipase A2 delta i</w:t>
      </w:r>
      <w:r>
        <w:t>n</w:t>
      </w:r>
      <w:r>
        <w:t>hibitor) -0</w:t>
      </w:r>
      <w:r w:rsidR="00644CD5">
        <w:t>.</w:t>
      </w:r>
      <w:r>
        <w:t>208(Hypotension) -0</w:t>
      </w:r>
      <w:r w:rsidR="00644CD5">
        <w:t>.</w:t>
      </w:r>
      <w:r>
        <w:t>2(Antimycoplasmal) + 0</w:t>
      </w:r>
      <w:r w:rsidR="00644CD5">
        <w:t>.</w:t>
      </w:r>
      <w:r>
        <w:t>29(Beta glucosidase inhibitor) -0</w:t>
      </w:r>
      <w:r w:rsidR="00644CD5">
        <w:t>.</w:t>
      </w:r>
      <w:r>
        <w:t>186(GST P substrate) + 0</w:t>
      </w:r>
      <w:r w:rsidR="00644CD5">
        <w:t>.</w:t>
      </w:r>
      <w:r>
        <w:t>271(MAP-kinase-activated kinase inhibitor) -0</w:t>
      </w:r>
      <w:r w:rsidR="00644CD5">
        <w:t>.</w:t>
      </w:r>
      <w:r>
        <w:t>323(Retinoic acid receptor antagonist) -0</w:t>
      </w:r>
      <w:r w:rsidR="00644CD5">
        <w:t>.</w:t>
      </w:r>
      <w:r>
        <w:t>172(Platelet aggregation inhibitor) -0</w:t>
      </w:r>
      <w:r w:rsidR="00644CD5">
        <w:t>.</w:t>
      </w:r>
      <w:r>
        <w:t>184(Prostaglandin F2 alpha antagonist) + 0</w:t>
      </w:r>
      <w:r w:rsidR="00644CD5">
        <w:t>.</w:t>
      </w:r>
      <w:r>
        <w:t>371(CYP2C19 inhibitor) -0</w:t>
      </w:r>
      <w:r w:rsidR="00644CD5">
        <w:t>.</w:t>
      </w:r>
      <w:r>
        <w:t>232(HMG CoA reductase inhib</w:t>
      </w:r>
      <w:r>
        <w:t>i</w:t>
      </w:r>
      <w:r>
        <w:t>tor) -0</w:t>
      </w:r>
      <w:r w:rsidR="00644CD5">
        <w:t>.</w:t>
      </w:r>
      <w:r>
        <w:t>149(Metalloproteinase-9 inhibitor) + 0</w:t>
      </w:r>
      <w:r w:rsidR="00644CD5">
        <w:t>.</w:t>
      </w:r>
      <w:r>
        <w:t>134(5 Hydroxytryptamine 1 antagonist) -0</w:t>
      </w:r>
      <w:r w:rsidR="00644CD5">
        <w:t>.</w:t>
      </w:r>
      <w:r>
        <w:t>98(Polyamine biosynthesis inhibitor) + 0</w:t>
      </w:r>
      <w:r w:rsidR="00644CD5">
        <w:t>.</w:t>
      </w:r>
      <w:r>
        <w:t>564(Phosphatidylcholine-sterol O-acyltransferase inhibitor) + 0</w:t>
      </w:r>
      <w:r w:rsidR="00644CD5">
        <w:t>.</w:t>
      </w:r>
      <w:r>
        <w:t>112(TRPM8 blocker) -0</w:t>
      </w:r>
      <w:r w:rsidR="00644CD5">
        <w:t>.</w:t>
      </w:r>
      <w:r>
        <w:t>158(Melanin-concentrating hormone receptor 2 antagonist) -0</w:t>
      </w:r>
      <w:r w:rsidR="00644CD5">
        <w:t>.</w:t>
      </w:r>
      <w:r>
        <w:t>401(Epithelial sodium channel blocker) -0</w:t>
      </w:r>
      <w:r w:rsidR="00644CD5">
        <w:t>.</w:t>
      </w:r>
      <w:r>
        <w:t>924(Free fatty acid rece</w:t>
      </w:r>
      <w:r>
        <w:t>p</w:t>
      </w:r>
      <w:r>
        <w:t>tor 1 agonist) + 0</w:t>
      </w:r>
      <w:r w:rsidR="00644CD5">
        <w:t>.</w:t>
      </w:r>
      <w:r>
        <w:t>935(MAP kinase signal-integrating kinase 1 inhibitor) -0</w:t>
      </w:r>
      <w:r w:rsidR="00644CD5">
        <w:t>.</w:t>
      </w:r>
      <w:r>
        <w:t>91(Glutamate (mGluR6) antagonist) -0</w:t>
      </w:r>
      <w:r w:rsidR="00644CD5">
        <w:t>.</w:t>
      </w:r>
      <w:r>
        <w:t>202(Protein kinase A anchoring protein 2 inhibitor) -0</w:t>
      </w:r>
      <w:r w:rsidR="00644CD5">
        <w:t>.</w:t>
      </w:r>
      <w:r>
        <w:t>221(CYP3A4 inhibitor) + 0</w:t>
      </w:r>
      <w:r w:rsidR="00644CD5">
        <w:t>.</w:t>
      </w:r>
      <w:r>
        <w:t>274(Vasoprotector) -0</w:t>
      </w:r>
      <w:r w:rsidR="00644CD5">
        <w:t>.</w:t>
      </w:r>
      <w:r>
        <w:t>431(Sialorrhea) -0</w:t>
      </w:r>
      <w:r w:rsidR="00644CD5">
        <w:t>.</w:t>
      </w:r>
      <w:r>
        <w:t>216(Catalase stimulant) + 0</w:t>
      </w:r>
      <w:r w:rsidR="00644CD5">
        <w:t>.</w:t>
      </w:r>
      <w:r>
        <w:t>443(Integrin alphaVbeta6 antagonist) + 2</w:t>
      </w:r>
      <w:r w:rsidR="00644CD5">
        <w:t>.</w:t>
      </w:r>
      <w:r>
        <w:t>02(Sialidase 1 inhibitor) + 0</w:t>
      </w:r>
      <w:r w:rsidR="00644CD5">
        <w:t>.</w:t>
      </w:r>
      <w:r>
        <w:t>293(Glyceraldehyde-3-phosphate dehydrogenase inhibitor) -0</w:t>
      </w:r>
      <w:r w:rsidR="00644CD5">
        <w:t>.</w:t>
      </w:r>
      <w:r>
        <w:t>169(HCV NS5B polymerase inhibitor) -0</w:t>
      </w:r>
      <w:r w:rsidR="00644CD5">
        <w:t>.</w:t>
      </w:r>
      <w:r>
        <w:t>493(CDK4/cyclin D inhibitor) -0</w:t>
      </w:r>
      <w:r w:rsidR="00644CD5">
        <w:t>.</w:t>
      </w:r>
      <w:r>
        <w:t>268(Hexokinase stimulant) + 0</w:t>
      </w:r>
      <w:r w:rsidR="00644CD5">
        <w:t>.</w:t>
      </w:r>
      <w:r>
        <w:t>183(Bone formation stimulant) -0</w:t>
      </w:r>
      <w:r w:rsidR="00644CD5">
        <w:t>.</w:t>
      </w:r>
      <w:r>
        <w:t>482(Carcinogenic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333(Immunomodulator) -0</w:t>
      </w:r>
      <w:r w:rsidR="00644CD5">
        <w:t>.</w:t>
      </w:r>
      <w:r>
        <w:t>662(Galactolipase inhibitor) + 0</w:t>
      </w:r>
      <w:r w:rsidR="00644CD5">
        <w:t>.</w:t>
      </w:r>
      <w:r>
        <w:t>278(Coma) -0</w:t>
      </w:r>
      <w:r w:rsidR="00644CD5">
        <w:t>.</w:t>
      </w:r>
      <w:r>
        <w:t>162(Nitric oxide antagonist) -0</w:t>
      </w:r>
      <w:r w:rsidR="00644CD5">
        <w:t>.</w:t>
      </w:r>
      <w:r>
        <w:t>915(Heat shock protein agonist) -0</w:t>
      </w:r>
      <w:r w:rsidR="00644CD5">
        <w:t>.</w:t>
      </w:r>
      <w:r>
        <w:t>342(Endocrine disruptor) + 0</w:t>
      </w:r>
      <w:r w:rsidR="00644CD5">
        <w:t>.</w:t>
      </w:r>
      <w:r>
        <w:t>448(Narcolepsy treatment) + 0</w:t>
      </w:r>
      <w:r w:rsidR="00644CD5">
        <w:t>.</w:t>
      </w:r>
      <w:r>
        <w:t>543(Pectin lyase inhibitor) -0</w:t>
      </w:r>
      <w:r w:rsidR="00644CD5">
        <w:t>.</w:t>
      </w:r>
      <w:r>
        <w:t>265(Glycosylceramidase inhibitor) + 0</w:t>
      </w:r>
      <w:r w:rsidR="00644CD5">
        <w:t>.</w:t>
      </w:r>
      <w:r>
        <w:t>00861(Vasculitis treatment) + 0</w:t>
      </w:r>
      <w:r w:rsidR="00644CD5">
        <w:t>.</w:t>
      </w:r>
      <w:r>
        <w:t>373(Expectorant) -0</w:t>
      </w:r>
      <w:r w:rsidR="00644CD5">
        <w:t>.</w:t>
      </w:r>
      <w:r>
        <w:t>364(Alcohol dehydrogenase inhibitor) + 1</w:t>
      </w:r>
      <w:r w:rsidR="00644CD5">
        <w:t>.</w:t>
      </w:r>
      <w:r>
        <w:t>12(Aryl hydrocarbon receptor antagonist) -0</w:t>
      </w:r>
      <w:r w:rsidR="00644CD5">
        <w:t>.</w:t>
      </w:r>
      <w:r>
        <w:t>52(Corticotropin releasing factor antagonist) + 0</w:t>
      </w:r>
      <w:r w:rsidR="00644CD5">
        <w:t>.</w:t>
      </w:r>
      <w:r>
        <w:t>473(Diabetic neuropathy treatment) -0</w:t>
      </w:r>
      <w:r w:rsidR="00644CD5">
        <w:t>.</w:t>
      </w:r>
      <w:r>
        <w:t>585(Catechol 2</w:t>
      </w:r>
      <w:r w:rsidR="00644CD5">
        <w:t>.</w:t>
      </w:r>
      <w:r>
        <w:t>3-dioxygenase inhibitor) -0</w:t>
      </w:r>
      <w:r w:rsidR="00644CD5">
        <w:t>.</w:t>
      </w:r>
      <w:r>
        <w:t>273(Pyruvate dehydrogenase kinase inhibitor) -0</w:t>
      </w:r>
      <w:r w:rsidR="00644CD5">
        <w:t>.</w:t>
      </w:r>
      <w:r>
        <w:t>352(CDK5/p25 inhibitor) + 0</w:t>
      </w:r>
      <w:r w:rsidR="00644CD5">
        <w:t>.</w:t>
      </w:r>
      <w:r>
        <w:t>335(Cytosolic phospholipase A2 inhibitor) + 0</w:t>
      </w:r>
      <w:r w:rsidR="00644CD5">
        <w:t>.</w:t>
      </w:r>
      <w:r>
        <w:t>506(Protein-tyrosine phosphatase LC-PTP inhibitor) + 0</w:t>
      </w:r>
      <w:r w:rsidR="00644CD5">
        <w:t>.</w:t>
      </w:r>
      <w:r>
        <w:t>348(Galactose oxidase inhibitor) + 0</w:t>
      </w:r>
      <w:r w:rsidR="00644CD5">
        <w:t>.</w:t>
      </w:r>
      <w:r>
        <w:t>199(Antiviral (Influenza A)) + 0</w:t>
      </w:r>
      <w:r w:rsidR="00644CD5">
        <w:t>.</w:t>
      </w:r>
      <w:r>
        <w:t>434(CDC-like kinase 3 inhibitor) + 0</w:t>
      </w:r>
      <w:r w:rsidR="00644CD5">
        <w:t>.</w:t>
      </w:r>
      <w:r>
        <w:t>266(N-carbamoyl-L-amino-acid hydrolase inhibitor) -0</w:t>
      </w:r>
      <w:r w:rsidR="00644CD5">
        <w:t>.</w:t>
      </w:r>
      <w:r>
        <w:t>631(Sonic hedgehog protein inhibitor) + 0</w:t>
      </w:r>
      <w:r w:rsidR="00644CD5">
        <w:t>.</w:t>
      </w:r>
      <w:r>
        <w:t>24(Gastrointestinal distu</w:t>
      </w:r>
      <w:r>
        <w:t>r</w:t>
      </w:r>
      <w:r>
        <w:t>bance) + 0</w:t>
      </w:r>
      <w:r w:rsidR="00644CD5">
        <w:t>.</w:t>
      </w:r>
      <w:r>
        <w:t>58(Arylamine N-acetyltransferase inhibitor) + 0</w:t>
      </w:r>
      <w:r w:rsidR="00644CD5">
        <w:t>.</w:t>
      </w:r>
      <w:r>
        <w:t>683(FOS expression enhancer) + 0</w:t>
      </w:r>
      <w:r w:rsidR="00644CD5">
        <w:t>.</w:t>
      </w:r>
      <w:r>
        <w:t>817(Nuclear factor of activated T-cells cytoplasmic 2 inhibitor) -0</w:t>
      </w:r>
      <w:r w:rsidR="00644CD5">
        <w:t>.</w:t>
      </w:r>
      <w:r>
        <w:t>272(CYP2C9 substrate) -0</w:t>
      </w:r>
      <w:r w:rsidR="00644CD5">
        <w:t>.</w:t>
      </w:r>
      <w:r>
        <w:t>253(Neutral endopeptidase inhibitor) + 0</w:t>
      </w:r>
      <w:r w:rsidR="00644CD5">
        <w:t>.</w:t>
      </w:r>
      <w:r>
        <w:t>294(Histone deacetylase 8 inhibitor) + 0</w:t>
      </w:r>
      <w:r w:rsidR="00644CD5">
        <w:t>.</w:t>
      </w:r>
      <w:r>
        <w:t>629(CYP4B substrate) + 0</w:t>
      </w:r>
      <w:r w:rsidR="00644CD5">
        <w:t>.</w:t>
      </w:r>
      <w:r>
        <w:t>545(CNS active muscle relaxant) + 0</w:t>
      </w:r>
      <w:r w:rsidR="00644CD5">
        <w:t>.</w:t>
      </w:r>
      <w:r>
        <w:t>139(Immunosuppressant) -0</w:t>
      </w:r>
      <w:r w:rsidR="00644CD5">
        <w:t>.</w:t>
      </w:r>
      <w:r>
        <w:t>903(Cellulose synthase (UDP-forming) inhibitor) -0</w:t>
      </w:r>
      <w:r w:rsidR="00644CD5">
        <w:t>.</w:t>
      </w:r>
      <w:r>
        <w:t>124(Peptidyl-prolyl cis-trans iso</w:t>
      </w:r>
      <w:r>
        <w:t>m</w:t>
      </w:r>
      <w:r>
        <w:t>erase FKBP1B inhibitor) -0</w:t>
      </w:r>
      <w:r w:rsidR="00644CD5">
        <w:t>.</w:t>
      </w:r>
      <w:r>
        <w:t>847(Glucosylceramidase inhibitor) -0</w:t>
      </w:r>
      <w:r w:rsidR="00644CD5">
        <w:t>.</w:t>
      </w:r>
      <w:r>
        <w:t>552(Heat shock protein 90 beta antagonist) -0</w:t>
      </w:r>
      <w:r w:rsidR="00644CD5">
        <w:t>.</w:t>
      </w:r>
      <w:r>
        <w:t>182(Polyadenylate-binding protein 1 inhibitor) -0</w:t>
      </w:r>
      <w:r w:rsidR="00644CD5">
        <w:t>.</w:t>
      </w:r>
      <w:r>
        <w:t>252(HIV-1 reverse transcriptase inhibitor) + 0</w:t>
      </w:r>
      <w:r w:rsidR="00644CD5">
        <w:t>.</w:t>
      </w:r>
      <w:r>
        <w:t>163(G-protein co</w:t>
      </w:r>
      <w:r>
        <w:t>u</w:t>
      </w:r>
      <w:r>
        <w:t>pled bile acid receptor 1 antagonist) + 0</w:t>
      </w:r>
      <w:r w:rsidR="00644CD5">
        <w:t>.</w:t>
      </w:r>
      <w:r>
        <w:t>22(Signal transduction pathways inhibitor) -0</w:t>
      </w:r>
      <w:r w:rsidR="00644CD5">
        <w:t>.</w:t>
      </w:r>
      <w:r>
        <w:t>436(Procollagen glucosyltran</w:t>
      </w:r>
      <w:r>
        <w:t>s</w:t>
      </w:r>
      <w:r>
        <w:t>ferase inhibitor) -0</w:t>
      </w:r>
      <w:r w:rsidR="00644CD5">
        <w:t>.</w:t>
      </w:r>
      <w:r>
        <w:t>288(Acrosin inhibitor) -0</w:t>
      </w:r>
      <w:r w:rsidR="00644CD5">
        <w:t>.</w:t>
      </w:r>
      <w:r>
        <w:t>985(Nicotinate phosphoribosyltransferase inhibitor) -0</w:t>
      </w:r>
      <w:r w:rsidR="00644CD5">
        <w:t>.</w:t>
      </w:r>
      <w:r>
        <w:t>13(HIV attac</w:t>
      </w:r>
      <w:r>
        <w:t>h</w:t>
      </w:r>
      <w:r>
        <w:t>ment inhibitor) -0</w:t>
      </w:r>
      <w:r w:rsidR="00644CD5">
        <w:t>.</w:t>
      </w:r>
      <w:r>
        <w:t>16(Presenilin 2 inhibitor) + 0</w:t>
      </w:r>
      <w:r w:rsidR="00644CD5">
        <w:t>.</w:t>
      </w:r>
      <w:r>
        <w:t>895(Gastricsin inhibitor) + 0</w:t>
      </w:r>
      <w:r w:rsidR="00644CD5">
        <w:t>.</w:t>
      </w:r>
      <w:r>
        <w:t>477(TNF expression enhancer) -0</w:t>
      </w:r>
      <w:r w:rsidR="00644CD5">
        <w:t>.</w:t>
      </w:r>
      <w:r>
        <w:t>558(WARS expression enhancer) -0</w:t>
      </w:r>
      <w:r w:rsidR="00644CD5">
        <w:t>.</w:t>
      </w:r>
      <w:r>
        <w:t>346(Transcription factor E2F1 inhibitor) + 0</w:t>
      </w:r>
      <w:r w:rsidR="00644CD5">
        <w:t>.</w:t>
      </w:r>
      <w:r>
        <w:t>473(CYP2G1 substrate) + 0</w:t>
      </w:r>
      <w:r w:rsidR="00644CD5">
        <w:t>.</w:t>
      </w:r>
      <w:r>
        <w:t>31(CYP2D6 inhibitor) -0</w:t>
      </w:r>
      <w:r w:rsidR="00644CD5">
        <w:t>.</w:t>
      </w:r>
      <w:r>
        <w:t>349(Eosinophilia) + 0</w:t>
      </w:r>
      <w:r w:rsidR="00644CD5">
        <w:t>.</w:t>
      </w:r>
      <w:r>
        <w:t>297(DNA polymerase beta inhibitor) -0</w:t>
      </w:r>
      <w:r w:rsidR="00644CD5">
        <w:t>.</w:t>
      </w:r>
      <w:r>
        <w:t>192(Prostacyclin antag</w:t>
      </w:r>
      <w:r>
        <w:t>o</w:t>
      </w:r>
      <w:r>
        <w:t>nist) -1</w:t>
      </w:r>
      <w:r w:rsidR="00644CD5">
        <w:t>.</w:t>
      </w:r>
      <w:r>
        <w:t>63(Carbonic anhydrase VI inhibitor) -0</w:t>
      </w:r>
      <w:r w:rsidR="00644CD5">
        <w:t>.</w:t>
      </w:r>
      <w:r>
        <w:t>47(Antiuremic) + 0</w:t>
      </w:r>
      <w:r w:rsidR="00644CD5">
        <w:t>.</w:t>
      </w:r>
      <w:r>
        <w:t>774(Alanine dehydrogenase inhibitor) -0</w:t>
      </w:r>
      <w:r w:rsidR="00644CD5">
        <w:t>.</w:t>
      </w:r>
      <w:r>
        <w:t>183(Ribosomal protein S6 kinase alpha 3 inhibitor) -0</w:t>
      </w:r>
      <w:r w:rsidR="00644CD5">
        <w:t>.</w:t>
      </w:r>
      <w:r>
        <w:t>565(MMP9 expression enhancer) + 0</w:t>
      </w:r>
      <w:r w:rsidR="00644CD5">
        <w:t>.</w:t>
      </w:r>
      <w:r>
        <w:t>894(N-acylneuraminate cytidylyltransferase inhibitor) -0</w:t>
      </w:r>
      <w:r w:rsidR="00644CD5">
        <w:t>.</w:t>
      </w:r>
      <w:r>
        <w:t>0849(Antineoplastic (osteosarcoma)) -0</w:t>
      </w:r>
      <w:r w:rsidR="00644CD5">
        <w:t>.</w:t>
      </w:r>
      <w:r>
        <w:t>659(Acetylcholine nicotinic agonist) + 0</w:t>
      </w:r>
      <w:r w:rsidR="00644CD5">
        <w:t>.</w:t>
      </w:r>
      <w:r>
        <w:t>201(Benzodiazepine inverse agonist) + 0</w:t>
      </w:r>
      <w:r w:rsidR="00644CD5">
        <w:t>.</w:t>
      </w:r>
      <w:r>
        <w:t>142(Integrin alpha1beta1 antagonist) + 0</w:t>
      </w:r>
      <w:r w:rsidR="00644CD5">
        <w:t>.</w:t>
      </w:r>
      <w:r>
        <w:t>211(Alkaline phosphatase inhib</w:t>
      </w:r>
      <w:r>
        <w:t>i</w:t>
      </w:r>
      <w:r>
        <w:t>tor) -0</w:t>
      </w:r>
      <w:r w:rsidR="00644CD5">
        <w:t>.</w:t>
      </w:r>
      <w:r>
        <w:t>167(Fibrosis treatment) -0</w:t>
      </w:r>
      <w:r w:rsidR="00644CD5">
        <w:t>.</w:t>
      </w:r>
      <w:r>
        <w:t>429(YWHAE expression inhibitor) + 0</w:t>
      </w:r>
      <w:r w:rsidR="00644CD5">
        <w:t>.</w:t>
      </w:r>
      <w:r>
        <w:t>256(Paranoia) + 0</w:t>
      </w:r>
      <w:r w:rsidR="00644CD5">
        <w:t>.</w:t>
      </w:r>
      <w:r>
        <w:t xml:space="preserve">181(Integrin alpha4beta7 </w:t>
      </w:r>
      <w:r>
        <w:lastRenderedPageBreak/>
        <w:t>antagonist) + 0</w:t>
      </w:r>
      <w:r w:rsidR="00644CD5">
        <w:t>.</w:t>
      </w:r>
      <w:r>
        <w:t>62(Henoch-Schonlein purpura) -0</w:t>
      </w:r>
      <w:r w:rsidR="00644CD5">
        <w:t>.</w:t>
      </w:r>
      <w:r>
        <w:t>844(Saccharopine dehydrogenase (NADP+</w:t>
      </w:r>
      <w:r w:rsidR="00644CD5">
        <w:t>.</w:t>
      </w:r>
      <w:r>
        <w:t xml:space="preserve"> L-lysine-forming) i</w:t>
      </w:r>
      <w:r>
        <w:t>n</w:t>
      </w:r>
      <w:r>
        <w:t>hibitor) -0</w:t>
      </w:r>
      <w:r w:rsidR="00644CD5">
        <w:t>.</w:t>
      </w:r>
      <w:r>
        <w:t>405(Endopeptidase La inhibitor) -0</w:t>
      </w:r>
      <w:r w:rsidR="00644CD5">
        <w:t>.</w:t>
      </w:r>
      <w:r>
        <w:t>547(UGT2B1 substrate) + 0</w:t>
      </w:r>
      <w:r w:rsidR="00644CD5">
        <w:t>.</w:t>
      </w:r>
      <w:r>
        <w:t>322(Alpha adrenoreceptor antagonist) + 0</w:t>
      </w:r>
      <w:r w:rsidR="00644CD5">
        <w:t>.</w:t>
      </w:r>
      <w:r>
        <w:t>597(Tyrosine phenol-lyase inhibitor) -0</w:t>
      </w:r>
      <w:r w:rsidR="00644CD5">
        <w:t>.</w:t>
      </w:r>
      <w:r>
        <w:t>614(Thiosulfate sulfurtransferase inhibitor) + 0</w:t>
      </w:r>
      <w:r w:rsidR="00644CD5">
        <w:t>.</w:t>
      </w:r>
      <w:r>
        <w:t>595(Histone deacetylase 1 inhibitor) + 0</w:t>
      </w:r>
      <w:r w:rsidR="00644CD5">
        <w:t>.</w:t>
      </w:r>
      <w:r>
        <w:t>448(MMP9 expression inhibitor) + 0</w:t>
      </w:r>
      <w:r w:rsidR="00644CD5">
        <w:t>.</w:t>
      </w:r>
      <w:r>
        <w:t>518(Phosphoenolpyruvate carboxykinase (ATP) inhibitor) -0</w:t>
      </w:r>
      <w:r w:rsidR="00644CD5">
        <w:t>.</w:t>
      </w:r>
      <w:r>
        <w:t>73(Protein phosphatase 2B inhibitor) -0</w:t>
      </w:r>
      <w:r w:rsidR="00644CD5">
        <w:t>.</w:t>
      </w:r>
      <w:r>
        <w:t>187(Paraplegia) + 0</w:t>
      </w:r>
      <w:r w:rsidR="00644CD5">
        <w:t>.</w:t>
      </w:r>
      <w:r>
        <w:t>162(Troponin C inhibitor) + 0</w:t>
      </w:r>
      <w:r w:rsidR="00644CD5">
        <w:t>.</w:t>
      </w:r>
      <w:r>
        <w:t>348(CYP3A1 substrate) + 0</w:t>
      </w:r>
      <w:r w:rsidR="00644CD5">
        <w:t>.</w:t>
      </w:r>
      <w:r>
        <w:t>179(Histone deacetylase SIRT1 stimulant) + 0</w:t>
      </w:r>
      <w:r w:rsidR="00644CD5">
        <w:t>.</w:t>
      </w:r>
      <w:r>
        <w:t>26(Sucrase-isomaltase inhibitor) + 0</w:t>
      </w:r>
      <w:r w:rsidR="00644CD5">
        <w:t>.</w:t>
      </w:r>
      <w:r>
        <w:t>203(Vision disturbance) + 0</w:t>
      </w:r>
      <w:r w:rsidR="00644CD5">
        <w:t>.</w:t>
      </w:r>
      <w:r>
        <w:t>231(Eye irritation</w:t>
      </w:r>
      <w:r w:rsidR="00644CD5">
        <w:t>.</w:t>
      </w:r>
      <w:r>
        <w:t xml:space="preserve"> weak) -0</w:t>
      </w:r>
      <w:r w:rsidR="00644CD5">
        <w:t>.</w:t>
      </w:r>
      <w:r>
        <w:t>607(Transthyretin amyloid fibril formation inhibitor) -0</w:t>
      </w:r>
      <w:r w:rsidR="00644CD5">
        <w:t>.</w:t>
      </w:r>
      <w:r>
        <w:t>63(Nicotinic receptor delta subunit antagonist) -0</w:t>
      </w:r>
      <w:r w:rsidR="00644CD5">
        <w:t>.</w:t>
      </w:r>
      <w:r>
        <w:t>102(Purinergic P2Y antagonist) + 0</w:t>
      </w:r>
      <w:r w:rsidR="00644CD5">
        <w:t>.</w:t>
      </w:r>
      <w:r>
        <w:t>464(Granulocyte macrophage colony stimulating factor agonist) -0</w:t>
      </w:r>
      <w:r w:rsidR="00644CD5">
        <w:t>.</w:t>
      </w:r>
      <w:r>
        <w:t>573(Glutathione synthase inhibitor) -0</w:t>
      </w:r>
      <w:r w:rsidR="00644CD5">
        <w:t>.</w:t>
      </w:r>
      <w:r>
        <w:t>405(Lactose synthase inhibitor) + 0</w:t>
      </w:r>
      <w:r w:rsidR="00644CD5">
        <w:t>.</w:t>
      </w:r>
      <w:r>
        <w:t>39(Ether-a-go-go potassium channel 1 blocker) + 0</w:t>
      </w:r>
      <w:r w:rsidR="00644CD5">
        <w:t>.</w:t>
      </w:r>
      <w:r>
        <w:t>083(Geranylgeranyltransferase I inhibitor) + 0</w:t>
      </w:r>
      <w:r w:rsidR="00644CD5">
        <w:t>.</w:t>
      </w:r>
      <w:r>
        <w:t>224(Cholinergic) -0</w:t>
      </w:r>
      <w:r w:rsidR="00644CD5">
        <w:t>.</w:t>
      </w:r>
      <w:r>
        <w:t>238(Gastrin inhibitor) + 0</w:t>
      </w:r>
      <w:r w:rsidR="00644CD5">
        <w:t>.</w:t>
      </w:r>
      <w:r>
        <w:t>62(Leukotriene C antagonist) + 0</w:t>
      </w:r>
      <w:r w:rsidR="00644CD5">
        <w:t>.</w:t>
      </w:r>
      <w:r>
        <w:t>146(Proto-oncogene tyrosine-protein kinase Fgr inhibitor) -0</w:t>
      </w:r>
      <w:r w:rsidR="00644CD5">
        <w:t>.</w:t>
      </w:r>
      <w:r>
        <w:t>153(Proto-oncogene tyrosine-protein kinase Yes inhibitor) -0</w:t>
      </w:r>
      <w:r w:rsidR="00644CD5">
        <w:t>.</w:t>
      </w:r>
      <w:r>
        <w:t>448(Protein Wnt-2 inhibitor) -0</w:t>
      </w:r>
      <w:r w:rsidR="00644CD5">
        <w:t>.</w:t>
      </w:r>
      <w:r>
        <w:t>156(Carcinogenic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esophagus) + 0</w:t>
      </w:r>
      <w:r w:rsidR="00644CD5">
        <w:t>.</w:t>
      </w:r>
      <w:r>
        <w:t>464(Oxytocic) -0</w:t>
      </w:r>
      <w:r w:rsidR="00644CD5">
        <w:t>.</w:t>
      </w:r>
      <w:r>
        <w:t>123(Calcium channel T-type blocker) -0</w:t>
      </w:r>
      <w:r w:rsidR="00644CD5">
        <w:t>.</w:t>
      </w:r>
      <w:r>
        <w:t>458(NOS2 expression inhibitor) + 0</w:t>
      </w:r>
      <w:r w:rsidR="00644CD5">
        <w:t>.</w:t>
      </w:r>
      <w:r>
        <w:t>127(Multidrug resi</w:t>
      </w:r>
      <w:r>
        <w:t>s</w:t>
      </w:r>
      <w:r>
        <w:t>tance-associated protein 1 inhibitor) + 0</w:t>
      </w:r>
      <w:r w:rsidR="00644CD5">
        <w:t>.</w:t>
      </w:r>
      <w:r>
        <w:t>371(Endothelial nitric-oxide synthase inhibitor) -0</w:t>
      </w:r>
      <w:r w:rsidR="00644CD5">
        <w:t>.</w:t>
      </w:r>
      <w:r>
        <w:t>117(Protein-tyrosine pho</w:t>
      </w:r>
      <w:r>
        <w:t>s</w:t>
      </w:r>
      <w:r>
        <w:t>phatase F inhibitor) -0</w:t>
      </w:r>
      <w:r w:rsidR="00644CD5">
        <w:t>.</w:t>
      </w:r>
      <w:r>
        <w:t>424(Phosphodiesterase 1C inhibitor) -0</w:t>
      </w:r>
      <w:r w:rsidR="00644CD5">
        <w:t>.</w:t>
      </w:r>
      <w:r>
        <w:t>161(Dizziness) -0</w:t>
      </w:r>
      <w:r w:rsidR="00644CD5">
        <w:t>.</w:t>
      </w:r>
      <w:r>
        <w:t>238(Antitussive) -0</w:t>
      </w:r>
      <w:r w:rsidR="00644CD5">
        <w:t>.</w:t>
      </w:r>
      <w:r>
        <w:t>696(Histone deacetylase 11 inhibitor) -0</w:t>
      </w:r>
      <w:r w:rsidR="00644CD5">
        <w:t>.</w:t>
      </w:r>
      <w:r>
        <w:t>159(Peptidyl-prolyl cis-trans isomerase FKBP4 inhibitor) -0</w:t>
      </w:r>
      <w:r w:rsidR="00644CD5">
        <w:t>.</w:t>
      </w:r>
      <w:r>
        <w:t>3(IFITM1 expression enha</w:t>
      </w:r>
      <w:r>
        <w:t>n</w:t>
      </w:r>
      <w:r>
        <w:t>cer) + 0</w:t>
      </w:r>
      <w:r w:rsidR="00644CD5">
        <w:t>.</w:t>
      </w:r>
      <w:r>
        <w:t>11(Phosphodiesterase 6A inhibitor) + 0</w:t>
      </w:r>
      <w:r w:rsidR="00644CD5">
        <w:t>.</w:t>
      </w:r>
      <w:r>
        <w:t>559(MAP3K10 inhibitor) + 0</w:t>
      </w:r>
      <w:r w:rsidR="00644CD5">
        <w:t>.</w:t>
      </w:r>
      <w:r>
        <w:t>114(NMDA receptor glutamate site antagonist) -0</w:t>
      </w:r>
      <w:r w:rsidR="00644CD5">
        <w:t>.</w:t>
      </w:r>
      <w:r>
        <w:t>106(Anorexiant) + 0</w:t>
      </w:r>
      <w:r w:rsidR="00644CD5">
        <w:t>.</w:t>
      </w:r>
      <w:r>
        <w:t>104(Phosphodiesterase 4B inhibitor) -0</w:t>
      </w:r>
      <w:r w:rsidR="00644CD5">
        <w:t>.</w:t>
      </w:r>
      <w:r>
        <w:t>139(Prolactin release inhibitor) + 0</w:t>
      </w:r>
      <w:r w:rsidR="00644CD5">
        <w:t>.</w:t>
      </w:r>
      <w:r>
        <w:t>169(Opioid kappa receptor agonist) + 0</w:t>
      </w:r>
      <w:r w:rsidR="00644CD5">
        <w:t>.</w:t>
      </w:r>
      <w:r>
        <w:t>33(Antiviral (CMV)) + 0</w:t>
      </w:r>
      <w:r w:rsidR="00644CD5">
        <w:t>.</w:t>
      </w:r>
      <w:r>
        <w:t>107(Cannabinoid CB2 receptor antagonist) + 0</w:t>
      </w:r>
      <w:r w:rsidR="00644CD5">
        <w:t>.</w:t>
      </w:r>
      <w:r>
        <w:t>312(Beta-D-fucosidase inhibitor) + 0</w:t>
      </w:r>
      <w:r w:rsidR="00644CD5">
        <w:t>.</w:t>
      </w:r>
      <w:r>
        <w:t>14(Cathepsin L2 inhibitor) -0</w:t>
      </w:r>
      <w:r w:rsidR="00644CD5">
        <w:t>.</w:t>
      </w:r>
      <w:r>
        <w:t>313(CYP2B2 substrate) -0</w:t>
      </w:r>
      <w:r w:rsidR="00644CD5">
        <w:t>.</w:t>
      </w:r>
      <w:r>
        <w:t>165(Cyclin-dependent kinase 4 inhibitor) -0</w:t>
      </w:r>
      <w:r w:rsidR="00644CD5">
        <w:t>.</w:t>
      </w:r>
      <w:r>
        <w:t>65(Dolichyl-phosphate beta-D-mannosyltransferase inhibitor) -0</w:t>
      </w:r>
      <w:r w:rsidR="00644CD5">
        <w:t>.</w:t>
      </w:r>
      <w:r>
        <w:t>322(Potassium cha</w:t>
      </w:r>
      <w:r>
        <w:t>n</w:t>
      </w:r>
      <w:r>
        <w:t>nel KCNQ2 activator) + 0</w:t>
      </w:r>
      <w:r w:rsidR="00644CD5">
        <w:t>.</w:t>
      </w:r>
      <w:r>
        <w:t>246(STC2 expression enhancer) -0</w:t>
      </w:r>
      <w:r w:rsidR="00644CD5">
        <w:t>.</w:t>
      </w:r>
      <w:r>
        <w:t>102(Antiviral (Hepatitis C)) + 0</w:t>
      </w:r>
      <w:r w:rsidR="00644CD5">
        <w:t>.</w:t>
      </w:r>
      <w:r>
        <w:t>181(Carcinogenic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833(CMP-N-acylneuraminate phosphodiesterase inhibitor) -0</w:t>
      </w:r>
      <w:r w:rsidR="00644CD5">
        <w:t>.</w:t>
      </w:r>
      <w:r>
        <w:t>115(Dopamine transporter inhibitor) -0</w:t>
      </w:r>
      <w:r w:rsidR="00644CD5">
        <w:t>.</w:t>
      </w:r>
      <w:r>
        <w:t>258(Glutathione reductase inhibitor) + 0</w:t>
      </w:r>
      <w:r w:rsidR="00644CD5">
        <w:t>.</w:t>
      </w:r>
      <w:r>
        <w:t>274(Intestinal alkaline phosphatase inhibitor) + 0</w:t>
      </w:r>
      <w:r w:rsidR="00644CD5">
        <w:t>.</w:t>
      </w:r>
      <w:r>
        <w:t>0734(Antidiabetic (type 2)) + 0</w:t>
      </w:r>
      <w:r w:rsidR="00644CD5">
        <w:t>.</w:t>
      </w:r>
      <w:r>
        <w:t>157(CYP2C8 inhibitor) + 0</w:t>
      </w:r>
      <w:r w:rsidR="00644CD5">
        <w:t>.</w:t>
      </w:r>
      <w:r>
        <w:t>3(Phosphodiesterase VII inhibitor) -0</w:t>
      </w:r>
      <w:r w:rsidR="00644CD5">
        <w:t>.</w:t>
      </w:r>
      <w:r>
        <w:t>166(HSPA5 e</w:t>
      </w:r>
      <w:r>
        <w:t>x</w:t>
      </w:r>
      <w:r>
        <w:t>pression enhancer) -0</w:t>
      </w:r>
      <w:r w:rsidR="00644CD5">
        <w:t>.</w:t>
      </w:r>
      <w:r>
        <w:t>245(MDM2 inhibitor) + 0</w:t>
      </w:r>
      <w:r w:rsidR="00644CD5">
        <w:t>.</w:t>
      </w:r>
      <w:r>
        <w:t>234(Secretase beta inhibitor) -0</w:t>
      </w:r>
      <w:r w:rsidR="00644CD5">
        <w:t>.</w:t>
      </w:r>
      <w:r>
        <w:t>295(Cholesterol esterase inhibitor) -0</w:t>
      </w:r>
      <w:r w:rsidR="00644CD5">
        <w:t>.</w:t>
      </w:r>
      <w:r>
        <w:t>0892(Ophthalmoplegia) + 0</w:t>
      </w:r>
      <w:r w:rsidR="00644CD5">
        <w:t>.</w:t>
      </w:r>
      <w:r>
        <w:t>306(HCV NS3/NS4A protease inhibitor) + 0</w:t>
      </w:r>
      <w:r w:rsidR="00644CD5">
        <w:t>.</w:t>
      </w:r>
      <w:r>
        <w:t>0826(Guanylate cyclase stimulant) + 0</w:t>
      </w:r>
      <w:r w:rsidR="00644CD5">
        <w:t>.</w:t>
      </w:r>
      <w:r>
        <w:t>0772(Rhodesain inhibitor) -0</w:t>
      </w:r>
      <w:r w:rsidR="00644CD5">
        <w:t>.</w:t>
      </w:r>
      <w:r>
        <w:t>116(Protein kinase (CK1) gamma 1 inhibitor) + 0</w:t>
      </w:r>
      <w:r w:rsidR="00644CD5">
        <w:t>.</w:t>
      </w:r>
      <w:r>
        <w:t>0891(Histone deacetylase 6 inhib</w:t>
      </w:r>
      <w:r>
        <w:t>i</w:t>
      </w:r>
      <w:r>
        <w:t>tor) -0</w:t>
      </w:r>
      <w:r w:rsidR="00644CD5">
        <w:t>.</w:t>
      </w:r>
      <w:r>
        <w:t>1(Factor VII inhibitor) + 0</w:t>
      </w:r>
      <w:r w:rsidR="00644CD5">
        <w:t>.</w:t>
      </w:r>
      <w:r>
        <w:t>157(Headache) -0</w:t>
      </w:r>
      <w:r w:rsidR="00644CD5">
        <w:t>.</w:t>
      </w:r>
      <w:r>
        <w:t>0981(Acidosis) -0</w:t>
      </w:r>
      <w:r w:rsidR="00644CD5">
        <w:t>.</w:t>
      </w:r>
      <w:r>
        <w:t>198(Pyruvate dehydrogenase (lipoamide) i</w:t>
      </w:r>
      <w:r>
        <w:t>n</w:t>
      </w:r>
      <w:r>
        <w:t>hibitor) -0</w:t>
      </w:r>
      <w:r w:rsidR="00644CD5">
        <w:t>.</w:t>
      </w:r>
      <w:r>
        <w:t>323(Agaritine gamma-glutamyltransferase inhibitor) -0</w:t>
      </w:r>
      <w:r w:rsidR="00644CD5">
        <w:t>.</w:t>
      </w:r>
      <w:r>
        <w:t>721(Procollagen galactosyltransferase inhibitor) -0</w:t>
      </w:r>
      <w:r w:rsidR="00644CD5">
        <w:t>.</w:t>
      </w:r>
      <w:r>
        <w:t>0963(MAP kinase 8 inhibitor) -0</w:t>
      </w:r>
      <w:r w:rsidR="00644CD5">
        <w:t>.</w:t>
      </w:r>
      <w:r>
        <w:t>0779(Interleukin 1b antagonist) + 0</w:t>
      </w:r>
      <w:r w:rsidR="00644CD5">
        <w:t>.</w:t>
      </w:r>
      <w:r>
        <w:t>348(Theanine hydrolase inhibitor) + 0</w:t>
      </w:r>
      <w:r w:rsidR="00644CD5">
        <w:t>.</w:t>
      </w:r>
      <w:r>
        <w:t>0838(Enoyl-[acyl-carrier-protein] reductase inhibitor) -0</w:t>
      </w:r>
      <w:r w:rsidR="00644CD5">
        <w:t>.</w:t>
      </w:r>
      <w:r>
        <w:t>213(Prostaglandin E2 antagonist) -0</w:t>
      </w:r>
      <w:r w:rsidR="00644CD5">
        <w:t>.</w:t>
      </w:r>
      <w:r>
        <w:t>068(Fatty acid elo</w:t>
      </w:r>
      <w:r>
        <w:t>n</w:t>
      </w:r>
      <w:r>
        <w:t>gase inhibitor) -0</w:t>
      </w:r>
      <w:r w:rsidR="00644CD5">
        <w:t>.</w:t>
      </w:r>
      <w:r>
        <w:t>0798(Kainate receptor 5 antagonist) + 0</w:t>
      </w:r>
      <w:r w:rsidR="00644CD5">
        <w:t>.</w:t>
      </w:r>
      <w:r>
        <w:t>0751(Alanine racemase inhibitor) + 0</w:t>
      </w:r>
      <w:r w:rsidR="00644CD5">
        <w:t>.</w:t>
      </w:r>
      <w:r>
        <w:t>0605(HERG 1 cha</w:t>
      </w:r>
      <w:r>
        <w:t>n</w:t>
      </w:r>
      <w:r>
        <w:t>nel blocker) + 0</w:t>
      </w:r>
      <w:r w:rsidR="00644CD5">
        <w:t>.</w:t>
      </w:r>
      <w:r>
        <w:t>339(Carbonic anhydrase VA inhibitor) -0</w:t>
      </w:r>
      <w:r w:rsidR="00644CD5">
        <w:t>.</w:t>
      </w:r>
      <w:r>
        <w:t>0636(Niemann-Pick C1-like 1 protein antagonist) -0</w:t>
      </w:r>
      <w:r w:rsidR="00644CD5">
        <w:t>.</w:t>
      </w:r>
      <w:r>
        <w:t>0728(HIV-1 protease inhibitor) + 0</w:t>
      </w:r>
      <w:r w:rsidR="00644CD5">
        <w:t>.</w:t>
      </w:r>
      <w:r>
        <w:t>0643(Imidazoleacetate 4-monooxygenase inhibitor) + 0</w:t>
      </w:r>
      <w:r w:rsidR="00644CD5">
        <w:t>.</w:t>
      </w:r>
      <w:r>
        <w:t>15(Kinesin antagonist) -0</w:t>
      </w:r>
      <w:r w:rsidR="00644CD5">
        <w:t>.</w:t>
      </w:r>
      <w:r>
        <w:t>077(Glutamate (mGluR7) antagonist) + 0</w:t>
      </w:r>
      <w:r w:rsidR="00644CD5">
        <w:t>.</w:t>
      </w:r>
      <w:r>
        <w:t>177(Beta adrenoreceptor antagonist) + 0</w:t>
      </w:r>
      <w:r w:rsidR="00644CD5">
        <w:t>.</w:t>
      </w:r>
      <w:r>
        <w:t>161(CYP1A2 expression enha</w:t>
      </w:r>
      <w:r>
        <w:t>n</w:t>
      </w:r>
      <w:r>
        <w:t>cer) -0</w:t>
      </w:r>
      <w:r w:rsidR="00644CD5">
        <w:t>.</w:t>
      </w:r>
      <w:r>
        <w:t>213(Somatostatin 5 agonist) + 0</w:t>
      </w:r>
      <w:r w:rsidR="00644CD5">
        <w:t>.</w:t>
      </w:r>
      <w:r>
        <w:t>186(5 Hydroxytryptamine 3 agonist) + 0</w:t>
      </w:r>
      <w:r w:rsidR="00644CD5">
        <w:t>.</w:t>
      </w:r>
      <w:r>
        <w:t>128(Calcium channel (voltage-sensitive) blocker) -0</w:t>
      </w:r>
      <w:r w:rsidR="00644CD5">
        <w:t>.</w:t>
      </w:r>
      <w:r>
        <w:t>122(Neuropeptide antagonist) -0</w:t>
      </w:r>
      <w:r w:rsidR="00644CD5">
        <w:t>.</w:t>
      </w:r>
      <w:r>
        <w:t>064(Potassium channel (Ca-activated) blocker) -0</w:t>
      </w:r>
      <w:r w:rsidR="00644CD5">
        <w:t>.</w:t>
      </w:r>
      <w:r>
        <w:t>195(Chemopreventive) -0</w:t>
      </w:r>
      <w:r w:rsidR="00644CD5">
        <w:t>.</w:t>
      </w:r>
      <w:r>
        <w:t>0735(Antimycobacterial) -0</w:t>
      </w:r>
      <w:r w:rsidR="00644CD5">
        <w:t>.</w:t>
      </w:r>
      <w:r>
        <w:t>209(Secreted frizzled-related protein 1 inhibitor) + 0</w:t>
      </w:r>
      <w:r w:rsidR="00644CD5">
        <w:t>.</w:t>
      </w:r>
      <w:r>
        <w:t>0987(Mediator release inhibitor) + 0</w:t>
      </w:r>
      <w:r w:rsidR="00644CD5">
        <w:t>.</w:t>
      </w:r>
      <w:r>
        <w:t>0392(Urologic disorders treatment) + 0</w:t>
      </w:r>
      <w:r w:rsidR="00644CD5">
        <w:t>.</w:t>
      </w:r>
      <w:r>
        <w:t>0642(MAP kinase kinase 7 inhibitor) + 0</w:t>
      </w:r>
      <w:r w:rsidR="00644CD5">
        <w:t>.</w:t>
      </w:r>
      <w:r>
        <w:t>064(Interleukin 1 antagonist) -0</w:t>
      </w:r>
      <w:r w:rsidR="00644CD5">
        <w:t>.</w:t>
      </w:r>
      <w:r>
        <w:t>0439(Pulmonary hypertension treatment) -0</w:t>
      </w:r>
      <w:r w:rsidR="00644CD5">
        <w:t>.</w:t>
      </w:r>
      <w:r>
        <w:t>0564(Hallucinogen) -0</w:t>
      </w:r>
      <w:r w:rsidR="00644CD5">
        <w:t>.</w:t>
      </w:r>
      <w:r>
        <w:t>174(Antithrombocytopenic) + 0</w:t>
      </w:r>
      <w:r w:rsidR="00644CD5">
        <w:t>.</w:t>
      </w:r>
      <w:r>
        <w:t>267(D-Lysine 5</w:t>
      </w:r>
      <w:r w:rsidR="00644CD5">
        <w:t>.</w:t>
      </w:r>
      <w:r>
        <w:t>6-aminomutase inhibitor) + 0</w:t>
      </w:r>
      <w:r w:rsidR="00644CD5">
        <w:t>.</w:t>
      </w:r>
      <w:r>
        <w:t>0655(Pim-2 kinase inhibitor) + 0</w:t>
      </w:r>
      <w:r w:rsidR="00644CD5">
        <w:t>.</w:t>
      </w:r>
      <w:r>
        <w:t>0325(Antipsoriatic) -0</w:t>
      </w:r>
      <w:r w:rsidR="00644CD5">
        <w:t>.</w:t>
      </w:r>
      <w:r>
        <w:t>11(UGT1A4 substrate) + 0</w:t>
      </w:r>
      <w:r w:rsidR="00644CD5">
        <w:t>.</w:t>
      </w:r>
      <w:r>
        <w:t>0507(Focal adhesion kinase 1 inhibitor) + 0</w:t>
      </w:r>
      <w:r w:rsidR="00644CD5">
        <w:t>.</w:t>
      </w:r>
      <w:r>
        <w:t>104(IFIT1 expression enhancer) -0</w:t>
      </w:r>
      <w:r w:rsidR="00644CD5">
        <w:t>.</w:t>
      </w:r>
      <w:r>
        <w:t>0489(cAMP-dependent protein kinase type II-alpha regulatory subunit inhibitor) -0</w:t>
      </w:r>
      <w:r w:rsidR="00644CD5">
        <w:t>.</w:t>
      </w:r>
      <w:r>
        <w:t>0988(Thioredoxin reductase inhibitor) + 0</w:t>
      </w:r>
      <w:r w:rsidR="00644CD5">
        <w:t>.</w:t>
      </w:r>
      <w:r>
        <w:t>183(Prephenate dehydratase inhibitor) + 0</w:t>
      </w:r>
      <w:r w:rsidR="00644CD5">
        <w:t>.</w:t>
      </w:r>
      <w:r>
        <w:t>0494(Carcinogenic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0533(Hypotonia) + 0</w:t>
      </w:r>
      <w:r w:rsidR="00644CD5">
        <w:t>.</w:t>
      </w:r>
      <w:r>
        <w:t>0337(Antineoplastic (uterine cancer)) + 0</w:t>
      </w:r>
      <w:r w:rsidR="00644CD5">
        <w:t>.</w:t>
      </w:r>
      <w:r>
        <w:t>0624(Spermicide) -0</w:t>
      </w:r>
      <w:r w:rsidR="00644CD5">
        <w:t>.</w:t>
      </w:r>
      <w:r>
        <w:t>0373(Prokinetic) + 0</w:t>
      </w:r>
      <w:r w:rsidR="00644CD5">
        <w:t>.</w:t>
      </w:r>
      <w:r>
        <w:t>253(Cytidylate kinase inhibitor) -0</w:t>
      </w:r>
      <w:r w:rsidR="00644CD5">
        <w:t>.</w:t>
      </w:r>
      <w:r>
        <w:t>0357(Homoserine O-acetyltransferase inhibitor) + 0</w:t>
      </w:r>
      <w:r w:rsidR="00644CD5">
        <w:t>.</w:t>
      </w:r>
      <w:r>
        <w:t>0385(Phosphoinositide d</w:t>
      </w:r>
      <w:r>
        <w:t>e</w:t>
      </w:r>
      <w:r>
        <w:t>pendent kinase 1 inhibitor) + 0</w:t>
      </w:r>
      <w:r w:rsidR="00644CD5">
        <w:t>.</w:t>
      </w:r>
      <w:r>
        <w:t>0949(Adenylate cyclase stimulant) -0</w:t>
      </w:r>
      <w:r w:rsidR="00644CD5">
        <w:t>.</w:t>
      </w:r>
      <w:r>
        <w:t>0763(Antihematotoxic) -0</w:t>
      </w:r>
      <w:r w:rsidR="00644CD5">
        <w:t>.</w:t>
      </w:r>
      <w:r>
        <w:t>032(Fibrillation</w:t>
      </w:r>
      <w:r w:rsidR="00644CD5">
        <w:t>.</w:t>
      </w:r>
      <w:r>
        <w:t xml:space="preserve"> atrial) + 0</w:t>
      </w:r>
      <w:r w:rsidR="00644CD5">
        <w:t>.</w:t>
      </w:r>
      <w:r>
        <w:t>029(Acetylcholine M4 receptor agonist) + 0</w:t>
      </w:r>
      <w:r w:rsidR="00644CD5">
        <w:t>.</w:t>
      </w:r>
      <w:r>
        <w:t>0356(Neurokinin antagonist) -0</w:t>
      </w:r>
      <w:r w:rsidR="00644CD5">
        <w:t>.</w:t>
      </w:r>
      <w:r>
        <w:t>0686(CYP1A1 inducer) -0</w:t>
      </w:r>
      <w:r w:rsidR="00644CD5">
        <w:t>.</w:t>
      </w:r>
      <w:r>
        <w:t>111(Lysophosphatidic acid receptor antagonist) + 0</w:t>
      </w:r>
      <w:r w:rsidR="00644CD5">
        <w:t>.</w:t>
      </w:r>
      <w:r>
        <w:t>0167(Antileukemic) + 0</w:t>
      </w:r>
      <w:r w:rsidR="00644CD5">
        <w:t>.</w:t>
      </w:r>
      <w:r>
        <w:t>031(cAMP-dependent protein kinase alpha catalytic subunit inhibitor) -0</w:t>
      </w:r>
      <w:r w:rsidR="00644CD5">
        <w:t>.</w:t>
      </w:r>
      <w:r>
        <w:t>045(Oculogyric crisis) -0</w:t>
      </w:r>
      <w:r w:rsidR="00644CD5">
        <w:t>.</w:t>
      </w:r>
      <w:r>
        <w:t>0272(Protein kinase C beta II inhibitor) + 0</w:t>
      </w:r>
      <w:r w:rsidR="00644CD5">
        <w:t>.</w:t>
      </w:r>
      <w:r>
        <w:t>0804(Fructose-1</w:t>
      </w:r>
      <w:r w:rsidR="00644CD5">
        <w:t>.</w:t>
      </w:r>
      <w:r>
        <w:t>6-bisphosphatase 2 inhibitor) -0</w:t>
      </w:r>
      <w:r w:rsidR="00644CD5">
        <w:t>.</w:t>
      </w:r>
      <w:r>
        <w:t>0224(Antioxidant) -0</w:t>
      </w:r>
      <w:r w:rsidR="00644CD5">
        <w:t>.</w:t>
      </w:r>
      <w:r>
        <w:t>0252(cAMP-dependent protein kinase type II-beta regulatory subunit inhibitor) + 0</w:t>
      </w:r>
      <w:r w:rsidR="00644CD5">
        <w:t>.</w:t>
      </w:r>
      <w:r>
        <w:t>0225(Carbonic anhydrase XII inhibitor) -0</w:t>
      </w:r>
      <w:r w:rsidR="00644CD5">
        <w:t>.</w:t>
      </w:r>
      <w:r>
        <w:t>0783(Histamine H3 receptor ag</w:t>
      </w:r>
      <w:r>
        <w:t>o</w:t>
      </w:r>
      <w:r>
        <w:t>nist) -0</w:t>
      </w:r>
      <w:r w:rsidR="00644CD5">
        <w:t>.</w:t>
      </w:r>
      <w:r>
        <w:t>0347(Presenilin 1 inhibitor) -0</w:t>
      </w:r>
      <w:r w:rsidR="00644CD5">
        <w:t>.</w:t>
      </w:r>
      <w:r>
        <w:t>0117(RNA directed DNA polymerase inhibitor) -0</w:t>
      </w:r>
      <w:r w:rsidR="00644CD5">
        <w:t>.</w:t>
      </w:r>
      <w:r>
        <w:t xml:space="preserve">0147(Chemokine receptor </w:t>
      </w:r>
      <w:r>
        <w:lastRenderedPageBreak/>
        <w:t>antagonist) -0</w:t>
      </w:r>
      <w:r w:rsidR="00644CD5">
        <w:t>.</w:t>
      </w:r>
      <w:r>
        <w:t>0101(Antineoplastic (lymphocytic leukemia)) + 0</w:t>
      </w:r>
      <w:r w:rsidR="00644CD5">
        <w:t>.</w:t>
      </w:r>
      <w:r>
        <w:t>0401(Kinesin-like protein 1 inhibitor) + 0</w:t>
      </w:r>
      <w:r w:rsidR="00644CD5">
        <w:t>.</w:t>
      </w:r>
      <w:r>
        <w:t>0112(CDC-like kinase 1 inhibitor) + 0</w:t>
      </w:r>
      <w:r w:rsidR="00644CD5">
        <w:t>.</w:t>
      </w:r>
      <w:r>
        <w:t>0224(Piloerection) -0</w:t>
      </w:r>
      <w:r w:rsidR="00644CD5">
        <w:t>.</w:t>
      </w:r>
      <w:r>
        <w:t>0297(Glutamate (mGluR2) agonist) -0</w:t>
      </w:r>
      <w:r w:rsidR="00644CD5">
        <w:t>.</w:t>
      </w:r>
      <w:r>
        <w:t>00846(Topoisomerase II i</w:t>
      </w:r>
      <w:r>
        <w:t>n</w:t>
      </w:r>
      <w:r>
        <w:t>hibitor) + 0</w:t>
      </w:r>
      <w:r w:rsidR="00644CD5">
        <w:t>.</w:t>
      </w:r>
      <w:r>
        <w:t>00782(Antibiotic Penicillin-like) + 0</w:t>
      </w:r>
      <w:r w:rsidR="00644CD5">
        <w:t>.</w:t>
      </w:r>
      <w:r>
        <w:t>0207(Antihypotensive) + 0</w:t>
      </w:r>
      <w:r w:rsidR="00644CD5">
        <w:t>.</w:t>
      </w:r>
      <w:r>
        <w:t>0154(KLK3 expression inhibitor) -0</w:t>
      </w:r>
      <w:r w:rsidR="00644CD5">
        <w:t>.</w:t>
      </w:r>
      <w:r>
        <w:t>00868(CLU expression enhancer) -0</w:t>
      </w:r>
      <w:r w:rsidR="00644CD5">
        <w:t>.</w:t>
      </w:r>
      <w:r>
        <w:t>00724([phosphorylase] phosphatase inhibitor) -0</w:t>
      </w:r>
      <w:r w:rsidR="00644CD5">
        <w:t>.</w:t>
      </w:r>
      <w:r>
        <w:t>0066(Carcinogenic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0112(Tripeptidyl-peptidase I inhibitor) -0</w:t>
      </w:r>
      <w:r w:rsidR="00644CD5">
        <w:t>.</w:t>
      </w:r>
      <w:r>
        <w:t>00687(CA2 expression enhancer) -0</w:t>
      </w:r>
      <w:r w:rsidR="00644CD5">
        <w:t>.</w:t>
      </w:r>
      <w:r>
        <w:t>00147(Antiviral (Rh</w:t>
      </w:r>
      <w:r>
        <w:t>i</w:t>
      </w:r>
      <w:r>
        <w:t>novirus)) + 0</w:t>
      </w:r>
      <w:r w:rsidR="00644CD5">
        <w:t>.</w:t>
      </w:r>
      <w:r>
        <w:t>00157(Phosphatidylinositol 3-kinase beta inhibitor) -0</w:t>
      </w:r>
      <w:r w:rsidR="00644CD5">
        <w:t>.</w:t>
      </w:r>
      <w:r>
        <w:t>00204(CYP1A2 inhibitor) + 0</w:t>
      </w:r>
      <w:r w:rsidR="00644CD5">
        <w:t>.</w:t>
      </w:r>
      <w:r>
        <w:t>000941(Janus tyrosine kinase 1 inhibitor) + 0</w:t>
      </w:r>
      <w:r w:rsidR="00644CD5">
        <w:t>.</w:t>
      </w:r>
      <w:r>
        <w:t>00116(L-threonine 3-dehydrogenase inhibitor) + 6</w:t>
      </w:r>
      <w:r w:rsidR="00644CD5">
        <w:t>.</w:t>
      </w:r>
      <w:r>
        <w:t>43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0539(Dopamine D1A antagonist) -0</w:t>
      </w:r>
      <w:r w:rsidR="00644CD5">
        <w:t>.</w:t>
      </w:r>
      <w:r>
        <w:t>655(Beta lactamase inhibitor) + 0</w:t>
      </w:r>
      <w:r w:rsidR="00644CD5">
        <w:t>.</w:t>
      </w:r>
      <w:r>
        <w:t>0092(Carbonic anhydrase II stimulant) + 0</w:t>
      </w:r>
      <w:r w:rsidR="00644CD5">
        <w:t>.</w:t>
      </w:r>
      <w:r>
        <w:t>101(HERG 1 channel blocker) -0</w:t>
      </w:r>
      <w:r w:rsidR="00644CD5">
        <w:t>.</w:t>
      </w:r>
      <w:r>
        <w:t>876(Serine/threonine-protein kinase WEE1 inhibitor) + 37(Volume) -0</w:t>
      </w:r>
      <w:r w:rsidR="00644CD5">
        <w:t>.</w:t>
      </w:r>
      <w:r>
        <w:t>221(Neutropenia) + 0</w:t>
      </w:r>
      <w:r w:rsidR="00644CD5">
        <w:t>.</w:t>
      </w:r>
      <w:r>
        <w:t>494(CYP2D substrate) -38</w:t>
      </w:r>
      <w:r w:rsidR="00644CD5">
        <w:t>.</w:t>
      </w:r>
      <w:r>
        <w:t>8(Volume^2) -0</w:t>
      </w:r>
      <w:r w:rsidR="00644CD5">
        <w:t>.</w:t>
      </w:r>
      <w:r>
        <w:t>686(Glutamate dehydrogenase inhibitor) + 0</w:t>
      </w:r>
      <w:r w:rsidR="00644CD5">
        <w:t>.</w:t>
      </w:r>
      <w:r>
        <w:t>362(Nicotinic alpha4beta2 receptor agonist) + 0</w:t>
      </w:r>
      <w:r w:rsidR="00644CD5">
        <w:t>.</w:t>
      </w:r>
      <w:r>
        <w:t>471(Hypothermic) + 0</w:t>
      </w:r>
      <w:r w:rsidR="00644CD5">
        <w:t>.</w:t>
      </w:r>
      <w:r>
        <w:t>111(LFA-1 antagonist) + 0</w:t>
      </w:r>
      <w:r w:rsidR="00644CD5">
        <w:t>.</w:t>
      </w:r>
      <w:r>
        <w:t>049(Cystinyl aminopeptidase inhibitor) -1</w:t>
      </w:r>
      <w:r w:rsidR="00644CD5">
        <w:t>.</w:t>
      </w:r>
      <w:r>
        <w:t>29(Thrombin inhibitor) + 0</w:t>
      </w:r>
      <w:r w:rsidR="00644CD5">
        <w:t>.</w:t>
      </w:r>
      <w:r>
        <w:t>766(Gastrointestinal disturbance) -0</w:t>
      </w:r>
      <w:r w:rsidR="00644CD5">
        <w:t>.</w:t>
      </w:r>
      <w:r>
        <w:t>527(CYP3A substrate) + 0</w:t>
      </w:r>
      <w:r w:rsidR="00644CD5">
        <w:t>.</w:t>
      </w:r>
      <w:r>
        <w:t>748(Sulfinoalanine decarboxylase inhibitor) + 0</w:t>
      </w:r>
      <w:r w:rsidR="00644CD5">
        <w:t>.</w:t>
      </w:r>
      <w:r>
        <w:t>368(CYP11B2 inhibitor) -0</w:t>
      </w:r>
      <w:r w:rsidR="00644CD5">
        <w:t>.</w:t>
      </w:r>
      <w:r>
        <w:t>401(Matrix metalloproteinase (me</w:t>
      </w:r>
      <w:r>
        <w:t>m</w:t>
      </w:r>
      <w:r>
        <w:t>brane-type) inhibitor) -1</w:t>
      </w:r>
      <w:r w:rsidR="00644CD5">
        <w:t>.</w:t>
      </w:r>
      <w:r>
        <w:t>11(Glycogen debranching enzyme inhibitor) + 0</w:t>
      </w:r>
      <w:r w:rsidR="00644CD5">
        <w:t>.</w:t>
      </w:r>
      <w:r>
        <w:t>337(Antibiotic Cephalosporin-like) -0</w:t>
      </w:r>
      <w:r w:rsidR="00644CD5">
        <w:t>.</w:t>
      </w:r>
      <w:r>
        <w:t>591(Cyclin-dependent kinase 1 inhibitor) -0</w:t>
      </w:r>
      <w:r w:rsidR="00644CD5">
        <w:t>.</w:t>
      </w:r>
      <w:r>
        <w:t>461(Prostatic (benign) hyperplasia treatment) + 0</w:t>
      </w:r>
      <w:r w:rsidR="00644CD5">
        <w:t>.</w:t>
      </w:r>
      <w:r>
        <w:t>894(Alpha-L-fucosidase inhibitor) -0</w:t>
      </w:r>
      <w:r w:rsidR="00644CD5">
        <w:t>.</w:t>
      </w:r>
      <w:r>
        <w:t>769(Hyperthermic) + 16</w:t>
      </w:r>
      <w:r w:rsidR="00644CD5">
        <w:t>.</w:t>
      </w:r>
      <w:r>
        <w:t>4(Volume^3) -0</w:t>
      </w:r>
      <w:r w:rsidR="00644CD5">
        <w:t>.</w:t>
      </w:r>
      <w:r>
        <w:t>00606(Endopeptidase La inhibitor) -1</w:t>
      </w:r>
      <w:r w:rsidR="00644CD5">
        <w:t>.</w:t>
      </w:r>
      <w:r>
        <w:t>46(Beta 2 adrenoreceptor agonist) -0</w:t>
      </w:r>
      <w:r w:rsidR="00644CD5">
        <w:t>.</w:t>
      </w:r>
      <w:r>
        <w:t>943(Glutamate synthase (ferredoxin) inhibitor) + 0</w:t>
      </w:r>
      <w:r w:rsidR="00644CD5">
        <w:t>.</w:t>
      </w:r>
      <w:r>
        <w:t>318(Carcinogenic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</w:t>
      </w:r>
      <w:r>
        <w:t>v</w:t>
      </w:r>
      <w:r>
        <w:t>ity) + 0</w:t>
      </w:r>
      <w:r w:rsidR="00644CD5">
        <w:t>.</w:t>
      </w:r>
      <w:r>
        <w:t>22(DNA primase inhibitor) -0</w:t>
      </w:r>
      <w:r w:rsidR="00644CD5">
        <w:t>.</w:t>
      </w:r>
      <w:r>
        <w:t>181(CYP2A substrate) + 0</w:t>
      </w:r>
      <w:r w:rsidR="00644CD5">
        <w:t>.</w:t>
      </w:r>
      <w:r>
        <w:t>144(Carnitine palmitoyltransferase inhibitor) + 0</w:t>
      </w:r>
      <w:r w:rsidR="00644CD5">
        <w:t>.</w:t>
      </w:r>
      <w:r>
        <w:t>479(Ocular toxicity) -1</w:t>
      </w:r>
      <w:r w:rsidR="00644CD5">
        <w:t>.</w:t>
      </w:r>
      <w:r>
        <w:t>25(DNA synthesis inhibitor) -0</w:t>
      </w:r>
      <w:r w:rsidR="00644CD5">
        <w:t>.</w:t>
      </w:r>
      <w:r>
        <w:t>377(Aspartate 4-decarboxylase inhibitor) + 1</w:t>
      </w:r>
      <w:r w:rsidR="00644CD5">
        <w:t>.</w:t>
      </w:r>
      <w:r>
        <w:t>76(Tyrosine transaminase inhibitor) -0</w:t>
      </w:r>
      <w:r w:rsidR="00644CD5">
        <w:t>.</w:t>
      </w:r>
      <w:r>
        <w:t>371(Epstein-Barr nuclear antigen 1 inhibitor) + 0</w:t>
      </w:r>
      <w:r w:rsidR="00644CD5">
        <w:t>.</w:t>
      </w:r>
      <w:r>
        <w:t>275(Antineoplastic (colon cancer)) + 0</w:t>
      </w:r>
      <w:r w:rsidR="00644CD5">
        <w:t>.</w:t>
      </w:r>
      <w:r>
        <w:t>516(Potassium channel Kv1.1 blocker) -0</w:t>
      </w:r>
      <w:r w:rsidR="00644CD5">
        <w:t>.</w:t>
      </w:r>
      <w:r>
        <w:t>198(Guanylate cyclase 1 stimulant) + 0</w:t>
      </w:r>
      <w:r w:rsidR="00644CD5">
        <w:t>.</w:t>
      </w:r>
      <w:r>
        <w:t>165(CYP3A5 expression enha</w:t>
      </w:r>
      <w:r>
        <w:t>n</w:t>
      </w:r>
      <w:r>
        <w:t>cer) -0</w:t>
      </w:r>
      <w:r w:rsidR="00644CD5">
        <w:t>.</w:t>
      </w:r>
      <w:r>
        <w:t>471(Carcinogenic) + 0</w:t>
      </w:r>
      <w:r w:rsidR="00644CD5">
        <w:t>.</w:t>
      </w:r>
      <w:r>
        <w:t>706(FOS expression enhancer) -0</w:t>
      </w:r>
      <w:r w:rsidR="00644CD5">
        <w:t>.</w:t>
      </w:r>
      <w:r>
        <w:t>493(Laxative) + 0</w:t>
      </w:r>
      <w:r w:rsidR="00644CD5">
        <w:t>.</w:t>
      </w:r>
      <w:r>
        <w:t>428(Clk dual-specificity kinase inhibitor) -0</w:t>
      </w:r>
      <w:r w:rsidR="00644CD5">
        <w:t>.</w:t>
      </w:r>
      <w:r>
        <w:t>185(Proteasome endopeptidase complex inhibitor) -0</w:t>
      </w:r>
      <w:r w:rsidR="00644CD5">
        <w:t>.</w:t>
      </w:r>
      <w:r>
        <w:t>144(Nicotinic alpha4beta2 receptor antagonist) -0</w:t>
      </w:r>
      <w:r w:rsidR="00644CD5">
        <w:t>.</w:t>
      </w:r>
      <w:r>
        <w:t>365(FMO1 substrate) -0</w:t>
      </w:r>
      <w:r w:rsidR="00644CD5">
        <w:t>.</w:t>
      </w:r>
      <w:r>
        <w:t>232(3-Hydroxyanthranilate oxidase inhibitor) -0</w:t>
      </w:r>
      <w:r w:rsidR="00644CD5">
        <w:t>.</w:t>
      </w:r>
      <w:r>
        <w:t>215(L lactate dehydrogenase A4 inhibitor) -1</w:t>
      </w:r>
      <w:r w:rsidR="00644CD5">
        <w:t>.</w:t>
      </w:r>
      <w:r>
        <w:t>71(NF-kappa-B essential modulator inhibitor) + 0</w:t>
      </w:r>
      <w:r w:rsidR="00644CD5">
        <w:t>.</w:t>
      </w:r>
      <w:r>
        <w:t>585(Corticosteroid-like) + 0</w:t>
      </w:r>
      <w:r w:rsidR="00644CD5">
        <w:t>.</w:t>
      </w:r>
      <w:r>
        <w:t>86(Alanine transaminase inhibitor) -0</w:t>
      </w:r>
      <w:r w:rsidR="00644CD5">
        <w:t>.</w:t>
      </w:r>
      <w:r>
        <w:t>485(Gastrin inhibitor) -1</w:t>
      </w:r>
      <w:r w:rsidR="00644CD5">
        <w:t>.</w:t>
      </w:r>
      <w:r>
        <w:t>26(MAO B inhibitor) + 0</w:t>
      </w:r>
      <w:r w:rsidR="00644CD5">
        <w:t>.</w:t>
      </w:r>
      <w:r>
        <w:t>299(Carcinogenic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951(Chitinase inhibitor) + 0</w:t>
      </w:r>
      <w:r w:rsidR="00644CD5">
        <w:t>.</w:t>
      </w:r>
      <w:r>
        <w:t>528(CYP4 substrate) -0</w:t>
      </w:r>
      <w:r w:rsidR="00644CD5">
        <w:t>.</w:t>
      </w:r>
      <w:r>
        <w:t>371(CDC25A inhibitor) + 0</w:t>
      </w:r>
      <w:r w:rsidR="00644CD5">
        <w:t>.</w:t>
      </w:r>
      <w:r>
        <w:t>907(Calmodulin-domain protein kinase 1 inhibitor) + 0</w:t>
      </w:r>
      <w:r w:rsidR="00644CD5">
        <w:t>.</w:t>
      </w:r>
      <w:r>
        <w:t>152(Dopamine D1 agonist) + 0</w:t>
      </w:r>
      <w:r w:rsidR="00644CD5">
        <w:t>.</w:t>
      </w:r>
      <w:r>
        <w:t>123(Dual specificity phosphatase 1 inhibitor) + 0</w:t>
      </w:r>
      <w:r w:rsidR="00644CD5">
        <w:t>.</w:t>
      </w:r>
      <w:r>
        <w:t>345(Galanin receptor 2 antagonist) + 0</w:t>
      </w:r>
      <w:r w:rsidR="00644CD5">
        <w:t>.</w:t>
      </w:r>
      <w:r>
        <w:t>477(15-Lipoxygenase 2 inhibitor) -0</w:t>
      </w:r>
      <w:r w:rsidR="00644CD5">
        <w:t>.</w:t>
      </w:r>
      <w:r>
        <w:t>0833(Phosphodiesterase inhibitor) -0</w:t>
      </w:r>
      <w:r w:rsidR="00644CD5">
        <w:t>.</w:t>
      </w:r>
      <w:r>
        <w:t>28(NGFR e</w:t>
      </w:r>
      <w:r>
        <w:t>x</w:t>
      </w:r>
      <w:r>
        <w:t>pression enhancer) + 0</w:t>
      </w:r>
      <w:r w:rsidR="00644CD5">
        <w:t>.</w:t>
      </w:r>
      <w:r>
        <w:t>443(Endometrios treatment) + 0</w:t>
      </w:r>
      <w:r w:rsidR="00644CD5">
        <w:t>.</w:t>
      </w:r>
      <w:r>
        <w:t>347(Ileal bile acid transport inhibitor) -0</w:t>
      </w:r>
      <w:r w:rsidR="00644CD5">
        <w:t>.</w:t>
      </w:r>
      <w:r>
        <w:t>355(2</w:t>
      </w:r>
      <w:r w:rsidR="00644CD5">
        <w:t>.</w:t>
      </w:r>
      <w:r>
        <w:t>3-Oxidosqualene-lanosterol cyclase inhibitor) + 1</w:t>
      </w:r>
      <w:r w:rsidR="00644CD5">
        <w:t>.</w:t>
      </w:r>
      <w:r>
        <w:t>04(Neuraminidase (Influenza A) inhibitor) + 0</w:t>
      </w:r>
      <w:r w:rsidR="00644CD5">
        <w:t>.</w:t>
      </w:r>
      <w:r>
        <w:t>111(Neurodegenerative diseases treatment) + 0</w:t>
      </w:r>
      <w:r w:rsidR="00644CD5">
        <w:t>.</w:t>
      </w:r>
      <w:r>
        <w:t>231(FABP1 expression enhancer) -1</w:t>
      </w:r>
      <w:r w:rsidR="00644CD5">
        <w:t>.</w:t>
      </w:r>
      <w:r>
        <w:t>18(Asparagine synthase (glutamine-hydrolysing) inhib</w:t>
      </w:r>
      <w:r>
        <w:t>i</w:t>
      </w:r>
      <w:r>
        <w:t>tor) + 0</w:t>
      </w:r>
      <w:r w:rsidR="00644CD5">
        <w:t>.</w:t>
      </w:r>
      <w:r>
        <w:t>323(Interleukin 5 antagonist) + 0</w:t>
      </w:r>
      <w:r w:rsidR="00644CD5">
        <w:t>.</w:t>
      </w:r>
      <w:r>
        <w:t>47(Caspase 3 inhibitor) -0</w:t>
      </w:r>
      <w:r w:rsidR="00644CD5">
        <w:t>.</w:t>
      </w:r>
      <w:r>
        <w:t>357(Pyruvate dehydrogenase kinase 1 inhibitor) -0</w:t>
      </w:r>
      <w:r w:rsidR="00644CD5">
        <w:t>.</w:t>
      </w:r>
      <w:r>
        <w:t>316(Purinergic P2T antagonist) -0</w:t>
      </w:r>
      <w:r w:rsidR="00644CD5">
        <w:t>.</w:t>
      </w:r>
      <w:r>
        <w:t>844(Agaritine gamma-glutamyltransferase inhibitor) -0</w:t>
      </w:r>
      <w:r w:rsidR="00644CD5">
        <w:t>.</w:t>
      </w:r>
      <w:r>
        <w:t>668(Galactolipase inhib</w:t>
      </w:r>
      <w:r>
        <w:t>i</w:t>
      </w:r>
      <w:r>
        <w:t>tor) -0</w:t>
      </w:r>
      <w:r w:rsidR="00644CD5">
        <w:t>.</w:t>
      </w:r>
      <w:r>
        <w:t>262(Fatty acid elongase inhibitor) -0</w:t>
      </w:r>
      <w:r w:rsidR="00644CD5">
        <w:t>.</w:t>
      </w:r>
      <w:r>
        <w:t>421(Potassium channel intermediate-conductance Ca-activated 4 blocker) + 0</w:t>
      </w:r>
      <w:r w:rsidR="00644CD5">
        <w:t>.</w:t>
      </w:r>
      <w:r>
        <w:t>304(Phosphate transporter inhibitor) -0</w:t>
      </w:r>
      <w:r w:rsidR="00644CD5">
        <w:t>.</w:t>
      </w:r>
      <w:r>
        <w:t>233(Proline racemase inhibitor) -0</w:t>
      </w:r>
      <w:r w:rsidR="00644CD5">
        <w:t>.</w:t>
      </w:r>
      <w:r>
        <w:t>236(Angiotensin II receptor antagonist) -0</w:t>
      </w:r>
      <w:r w:rsidR="00644CD5">
        <w:t>.</w:t>
      </w:r>
      <w:r>
        <w:t>16(Topoisomerase II inhibitor) -0</w:t>
      </w:r>
      <w:r w:rsidR="00644CD5">
        <w:t>.</w:t>
      </w:r>
      <w:r>
        <w:t>129(CYP2E substrate) -0</w:t>
      </w:r>
      <w:r w:rsidR="00644CD5">
        <w:t>.</w:t>
      </w:r>
      <w:r>
        <w:t>309(Gastrointestinal hemorrhage) + 0</w:t>
      </w:r>
      <w:r w:rsidR="00644CD5">
        <w:t>.</w:t>
      </w:r>
      <w:r>
        <w:t>244(Phosphodiesterase 6C inhibitor) + 0</w:t>
      </w:r>
      <w:r w:rsidR="00644CD5">
        <w:t>.</w:t>
      </w:r>
      <w:r>
        <w:t>296(Ca2+/calmodulin-dependent kinase II alpha inhibitor) + 0</w:t>
      </w:r>
      <w:r w:rsidR="00644CD5">
        <w:t>.</w:t>
      </w:r>
      <w:r>
        <w:t>264(Purinergic P2Y1 antagonist) -0</w:t>
      </w:r>
      <w:r w:rsidR="00644CD5">
        <w:t>.</w:t>
      </w:r>
      <w:r>
        <w:t>439(MAP kinase 13 inhibitor) + 0</w:t>
      </w:r>
      <w:r w:rsidR="00644CD5">
        <w:t>.</w:t>
      </w:r>
      <w:r>
        <w:t>4(Neurokinin 3 antagonist) -0</w:t>
      </w:r>
      <w:r w:rsidR="00644CD5">
        <w:t>.</w:t>
      </w:r>
      <w:r>
        <w:t>722(Peptidyl-Lys metalloendopeptidase inhibitor) + 0</w:t>
      </w:r>
      <w:r w:rsidR="00644CD5">
        <w:t>.</w:t>
      </w:r>
      <w:r>
        <w:t>227(Benzodiazepine antagonist) + 0</w:t>
      </w:r>
      <w:r w:rsidR="00644CD5">
        <w:t>.</w:t>
      </w:r>
      <w:r>
        <w:t>0679(Antiprotozoal) -0</w:t>
      </w:r>
      <w:r w:rsidR="00644CD5">
        <w:t>.</w:t>
      </w:r>
      <w:r>
        <w:t>275(YWHAE expression inhibitor) + 1</w:t>
      </w:r>
      <w:r w:rsidR="00644CD5">
        <w:t>.</w:t>
      </w:r>
      <w:r>
        <w:t>25(Adenosine A1 receptor agonist enhancer) -0</w:t>
      </w:r>
      <w:r w:rsidR="00644CD5">
        <w:t>.</w:t>
      </w:r>
      <w:r>
        <w:t>641(Cholesterol antagonist) + 0</w:t>
      </w:r>
      <w:r w:rsidR="00644CD5">
        <w:t>.</w:t>
      </w:r>
      <w:r>
        <w:t>618(Fatty acid binding protein inhibitor) + 0</w:t>
      </w:r>
      <w:r w:rsidR="00644CD5">
        <w:t>.</w:t>
      </w:r>
      <w:r>
        <w:t>545(MAP3K10 inhibitor) + 0</w:t>
      </w:r>
      <w:r w:rsidR="00644CD5">
        <w:t>.</w:t>
      </w:r>
      <w:r>
        <w:t>5(SERPINE1 expression enhancer) + 0</w:t>
      </w:r>
      <w:r w:rsidR="00644CD5">
        <w:t>.</w:t>
      </w:r>
      <w:r>
        <w:t>391(Hypolipemic) + 0</w:t>
      </w:r>
      <w:r w:rsidR="00644CD5">
        <w:t>.</w:t>
      </w:r>
      <w:r>
        <w:t>347(Carcinogenic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hematopoietic system) + 0</w:t>
      </w:r>
      <w:r w:rsidR="00644CD5">
        <w:t>.</w:t>
      </w:r>
      <w:r>
        <w:t>813(D-alanine transaminase inhib</w:t>
      </w:r>
      <w:r>
        <w:t>i</w:t>
      </w:r>
      <w:r>
        <w:t>tor) + 0</w:t>
      </w:r>
      <w:r w:rsidR="00644CD5">
        <w:t>.</w:t>
      </w:r>
      <w:r>
        <w:t>303(CYP2D6 inhibitor) + 0</w:t>
      </w:r>
      <w:r w:rsidR="00644CD5">
        <w:t>.</w:t>
      </w:r>
      <w:r>
        <w:t>603(Sickle-cell anemia treatment) -0</w:t>
      </w:r>
      <w:r w:rsidR="00644CD5">
        <w:t>.</w:t>
      </w:r>
      <w:r>
        <w:t>385(Integrin beta3 antagonist) -0</w:t>
      </w:r>
      <w:r w:rsidR="00644CD5">
        <w:t>.</w:t>
      </w:r>
      <w:r>
        <w:t>304(Ribosomal protein S6 kinase alpha 2 inhibitor) -0</w:t>
      </w:r>
      <w:r w:rsidR="00644CD5">
        <w:t>.</w:t>
      </w:r>
      <w:r>
        <w:t>275(Melatonin antagonist) -0</w:t>
      </w:r>
      <w:r w:rsidR="00644CD5">
        <w:t>.</w:t>
      </w:r>
      <w:r>
        <w:t>37(Tyrosine-protein kinase TXK inhibitor) + 0</w:t>
      </w:r>
      <w:r w:rsidR="00644CD5">
        <w:t>.</w:t>
      </w:r>
      <w:r>
        <w:t>208(Trypsin III inhibitor) + 0</w:t>
      </w:r>
      <w:r w:rsidR="00644CD5">
        <w:t>.</w:t>
      </w:r>
      <w:r>
        <w:t>611(Envelysin inhibitor) + 0</w:t>
      </w:r>
      <w:r w:rsidR="00644CD5">
        <w:t>.</w:t>
      </w:r>
      <w:r>
        <w:t>281(Protein kinase C iota inhibitor) -0</w:t>
      </w:r>
      <w:r w:rsidR="00644CD5">
        <w:t>.</w:t>
      </w:r>
      <w:r>
        <w:t>154(Apical sodium codependent bile acid transporter inhibitor) -0</w:t>
      </w:r>
      <w:r w:rsidR="00644CD5">
        <w:t>.</w:t>
      </w:r>
      <w:r>
        <w:t>63(Melatonin 1a antagonist) + 0</w:t>
      </w:r>
      <w:r w:rsidR="00644CD5">
        <w:t>.</w:t>
      </w:r>
      <w:r>
        <w:t>356(Interstitial nephritis) -0</w:t>
      </w:r>
      <w:r w:rsidR="00644CD5">
        <w:t>.</w:t>
      </w:r>
      <w:r>
        <w:t>594(Fatty acid oxidation inhibitor) + 0</w:t>
      </w:r>
      <w:r w:rsidR="00644CD5">
        <w:t>.</w:t>
      </w:r>
      <w:r>
        <w:t>262(ALK inhibitor) -0</w:t>
      </w:r>
      <w:r w:rsidR="00644CD5">
        <w:t>.</w:t>
      </w:r>
      <w:r>
        <w:t>807(Procollagen glucosyltransferase inhib</w:t>
      </w:r>
      <w:r>
        <w:t>i</w:t>
      </w:r>
      <w:r>
        <w:t>tor) -0</w:t>
      </w:r>
      <w:r w:rsidR="00644CD5">
        <w:t>.</w:t>
      </w:r>
      <w:r>
        <w:t>378(P-glycoprotein 1 inhibitor) + 1</w:t>
      </w:r>
      <w:r w:rsidR="00644CD5">
        <w:t>.</w:t>
      </w:r>
      <w:r>
        <w:t>27(Follicle-stimulating hormone antagonist) + 1</w:t>
      </w:r>
      <w:r w:rsidR="00644CD5">
        <w:t>.</w:t>
      </w:r>
      <w:r>
        <w:t>06(NAD+ diphosphatase inhibitor) -1</w:t>
      </w:r>
      <w:r w:rsidR="00644CD5">
        <w:t>.</w:t>
      </w:r>
      <w:r>
        <w:t>12(UGT2B20 substrate) + 0</w:t>
      </w:r>
      <w:r w:rsidR="00644CD5">
        <w:t>.</w:t>
      </w:r>
      <w:r>
        <w:t>19(Elastase 3A inhibitor) + 0</w:t>
      </w:r>
      <w:r w:rsidR="00644CD5">
        <w:t>.</w:t>
      </w:r>
      <w:r>
        <w:t>262(Carcinogenic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-1(Lysophosphatidic acid 1 receptor antagonist) + 0</w:t>
      </w:r>
      <w:r w:rsidR="00644CD5">
        <w:t>.</w:t>
      </w:r>
      <w:r>
        <w:t>19(Antineoplastic (brain cancer)) -0</w:t>
      </w:r>
      <w:r w:rsidR="00644CD5">
        <w:t>.</w:t>
      </w:r>
      <w:r>
        <w:t>876(NOS3 expre</w:t>
      </w:r>
      <w:r>
        <w:t>s</w:t>
      </w:r>
      <w:r>
        <w:t>sion inhibitor) -0</w:t>
      </w:r>
      <w:r w:rsidR="00644CD5">
        <w:t>.</w:t>
      </w:r>
      <w:r>
        <w:t>495(Transforming growth factor beta 3 antagonist) + 0</w:t>
      </w:r>
      <w:r w:rsidR="00644CD5">
        <w:t>.</w:t>
      </w:r>
      <w:r>
        <w:t xml:space="preserve">869(MAP kinase signal-integrating kinase 1 </w:t>
      </w:r>
      <w:r>
        <w:lastRenderedPageBreak/>
        <w:t>inhibitor) -0</w:t>
      </w:r>
      <w:r w:rsidR="00644CD5">
        <w:t>.</w:t>
      </w:r>
      <w:r>
        <w:t>212(Antineoplastic (lung cancer)) -0</w:t>
      </w:r>
      <w:r w:rsidR="00644CD5">
        <w:t>.</w:t>
      </w:r>
      <w:r>
        <w:t>15(Prostate cancer treatment) -0</w:t>
      </w:r>
      <w:r w:rsidR="00644CD5">
        <w:t>.</w:t>
      </w:r>
      <w:r>
        <w:t>44(MO15-related protein kinase Pfmrk inhibitor) -0</w:t>
      </w:r>
      <w:r w:rsidR="00644CD5">
        <w:t>.</w:t>
      </w:r>
      <w:r>
        <w:t>256(Prostaglandin F2 alpha antagonist) -0</w:t>
      </w:r>
      <w:r w:rsidR="00644CD5">
        <w:t>.</w:t>
      </w:r>
      <w:r>
        <w:t>275(MAP kinase 8 inhibitor) + 0</w:t>
      </w:r>
      <w:r w:rsidR="00644CD5">
        <w:t>.</w:t>
      </w:r>
      <w:r>
        <w:t>196(Rhodesain inhib</w:t>
      </w:r>
      <w:r>
        <w:t>i</w:t>
      </w:r>
      <w:r>
        <w:t>tor) + 0</w:t>
      </w:r>
      <w:r w:rsidR="00644CD5">
        <w:t>.</w:t>
      </w:r>
      <w:r>
        <w:t>561(Phospholipase A2 inhibitor) + 0</w:t>
      </w:r>
      <w:r w:rsidR="00644CD5">
        <w:t>.</w:t>
      </w:r>
      <w:r>
        <w:t>243(Cytosolic phospholipase A2 beta inhibitor) + 0</w:t>
      </w:r>
      <w:r w:rsidR="00644CD5">
        <w:t>.</w:t>
      </w:r>
      <w:r>
        <w:t>268(Sensory distu</w:t>
      </w:r>
      <w:r>
        <w:t>r</w:t>
      </w:r>
      <w:r>
        <w:t>bance) + 0</w:t>
      </w:r>
      <w:r w:rsidR="00644CD5">
        <w:t>.</w:t>
      </w:r>
      <w:r>
        <w:t>698(Prolactin inhibitor) + 0</w:t>
      </w:r>
      <w:r w:rsidR="00644CD5">
        <w:t>.</w:t>
      </w:r>
      <w:r>
        <w:t>372(Skin irritation</w:t>
      </w:r>
      <w:r w:rsidR="00644CD5">
        <w:t>.</w:t>
      </w:r>
      <w:r>
        <w:t xml:space="preserve"> weak) + 0</w:t>
      </w:r>
      <w:r w:rsidR="00644CD5">
        <w:t>.</w:t>
      </w:r>
      <w:r>
        <w:t>991(Riboflavin synthase inhibitor) + 0</w:t>
      </w:r>
      <w:r w:rsidR="00644CD5">
        <w:t>.</w:t>
      </w:r>
      <w:r>
        <w:t>197(Factor V inhibitor) -0</w:t>
      </w:r>
      <w:r w:rsidR="00644CD5">
        <w:t>.</w:t>
      </w:r>
      <w:r>
        <w:t>45(Antidepressant</w:t>
      </w:r>
      <w:r w:rsidR="00644CD5">
        <w:t>.</w:t>
      </w:r>
      <w:r>
        <w:t xml:space="preserve"> Imipramin-like) + 0</w:t>
      </w:r>
      <w:r w:rsidR="00644CD5">
        <w:t>.</w:t>
      </w:r>
      <w:r>
        <w:t>234(CYP3A3 substrate) + 0</w:t>
      </w:r>
      <w:r w:rsidR="00644CD5">
        <w:t>.</w:t>
      </w:r>
      <w:r>
        <w:t>229(T cell inhibitor) -0</w:t>
      </w:r>
      <w:r w:rsidR="00644CD5">
        <w:t>.</w:t>
      </w:r>
      <w:r>
        <w:t>84(CTP synthase inhibitor) + 0</w:t>
      </w:r>
      <w:r w:rsidR="00644CD5">
        <w:t>.</w:t>
      </w:r>
      <w:r>
        <w:t>615(Proline transporter inhibitor) + 0</w:t>
      </w:r>
      <w:r w:rsidR="00644CD5">
        <w:t>.</w:t>
      </w:r>
      <w:r>
        <w:t>905(Anticholelithogenic) -0</w:t>
      </w:r>
      <w:r w:rsidR="00644CD5">
        <w:t>.</w:t>
      </w:r>
      <w:r>
        <w:t>229(Glutamate receptor antagonist) + 0</w:t>
      </w:r>
      <w:r w:rsidR="00644CD5">
        <w:t>.</w:t>
      </w:r>
      <w:r>
        <w:t>671(Tryptophan-tRNA ligase inhibitor) -0</w:t>
      </w:r>
      <w:r w:rsidR="00644CD5">
        <w:t>.</w:t>
      </w:r>
      <w:r>
        <w:t>461(CDK5/p25 inhibitor) -0</w:t>
      </w:r>
      <w:r w:rsidR="00644CD5">
        <w:t>.</w:t>
      </w:r>
      <w:r>
        <w:t>591(Nociceptin (N/OFQ) receptor antagonist) + 0</w:t>
      </w:r>
      <w:r w:rsidR="00644CD5">
        <w:t>.</w:t>
      </w:r>
      <w:r>
        <w:t>235(Integrin alpha1beta1 antagonist) -0</w:t>
      </w:r>
      <w:r w:rsidR="00644CD5">
        <w:t>.</w:t>
      </w:r>
      <w:r>
        <w:t>553(Inner centromere protein inhibitor) -0</w:t>
      </w:r>
      <w:r w:rsidR="00644CD5">
        <w:t>.</w:t>
      </w:r>
      <w:r>
        <w:t>207(Tubulin agonist) -0</w:t>
      </w:r>
      <w:r w:rsidR="00644CD5">
        <w:t>.</w:t>
      </w:r>
      <w:r>
        <w:t>226(Eye irritation</w:t>
      </w:r>
      <w:r w:rsidR="00644CD5">
        <w:t>.</w:t>
      </w:r>
      <w:r>
        <w:t xml:space="preserve"> high) + 0</w:t>
      </w:r>
      <w:r w:rsidR="00644CD5">
        <w:t>.</w:t>
      </w:r>
      <w:r>
        <w:t>202(Enoyl-[acyl-carrier-protein] reductase (NADH) inhibitor) + 0</w:t>
      </w:r>
      <w:r w:rsidR="00644CD5">
        <w:t>.</w:t>
      </w:r>
      <w:r>
        <w:t>876(Cell wall synthesis inhibitor) + 0</w:t>
      </w:r>
      <w:r w:rsidR="00644CD5">
        <w:t>.</w:t>
      </w:r>
      <w:r>
        <w:t>224(Quercetin 2</w:t>
      </w:r>
      <w:r w:rsidR="00644CD5">
        <w:t>.</w:t>
      </w:r>
      <w:r>
        <w:t>3-dioxygenase inhibitor) -0</w:t>
      </w:r>
      <w:r w:rsidR="00644CD5">
        <w:t>.</w:t>
      </w:r>
      <w:r>
        <w:t>195(Membrane integrity ag</w:t>
      </w:r>
      <w:r>
        <w:t>o</w:t>
      </w:r>
      <w:r>
        <w:t>nist) + 0</w:t>
      </w:r>
      <w:r w:rsidR="00644CD5">
        <w:t>.</w:t>
      </w:r>
      <w:r>
        <w:t>227(Dysarthria) -0</w:t>
      </w:r>
      <w:r w:rsidR="00644CD5">
        <w:t>.</w:t>
      </w:r>
      <w:r>
        <w:t>57(Prostaglandin antagonist) -0</w:t>
      </w:r>
      <w:r w:rsidR="00644CD5">
        <w:t>.</w:t>
      </w:r>
      <w:r>
        <w:t>379(CCNE1 expression inhibitor) + 0</w:t>
      </w:r>
      <w:r w:rsidR="00644CD5">
        <w:t>.</w:t>
      </w:r>
      <w:r>
        <w:t>312(5 Hydroxytry</w:t>
      </w:r>
      <w:r>
        <w:t>p</w:t>
      </w:r>
      <w:r>
        <w:t>tamine 1D antagonist) -0</w:t>
      </w:r>
      <w:r w:rsidR="00644CD5">
        <w:t>.</w:t>
      </w:r>
      <w:r>
        <w:t>112(Antiviral (Hepatitis C)) + 0</w:t>
      </w:r>
      <w:r w:rsidR="00644CD5">
        <w:t>.</w:t>
      </w:r>
      <w:r>
        <w:t>569(UGT2B17 substrate) -0</w:t>
      </w:r>
      <w:r w:rsidR="00644CD5">
        <w:t>.</w:t>
      </w:r>
      <w:r>
        <w:t>161(Hypertensive) + 0</w:t>
      </w:r>
      <w:r w:rsidR="00644CD5">
        <w:t>.</w:t>
      </w:r>
      <w:r>
        <w:t>209(Protocollagen prolyl hydroxylase inhibitor) -0</w:t>
      </w:r>
      <w:r w:rsidR="00644CD5">
        <w:t>.</w:t>
      </w:r>
      <w:r>
        <w:t>333(Acylaminoacyl-peptidase inhibitor) + 0</w:t>
      </w:r>
      <w:r w:rsidR="00644CD5">
        <w:t>.</w:t>
      </w:r>
      <w:r>
        <w:t>457(HSPA1B e</w:t>
      </w:r>
      <w:r>
        <w:t>x</w:t>
      </w:r>
      <w:r>
        <w:t>pression enhancer) + 0</w:t>
      </w:r>
      <w:r w:rsidR="00644CD5">
        <w:t>.</w:t>
      </w:r>
      <w:r>
        <w:t>164(DNA gyrase subunit A inhibitor) -0</w:t>
      </w:r>
      <w:r w:rsidR="00644CD5">
        <w:t>.</w:t>
      </w:r>
      <w:r>
        <w:t>231(Acetylcholine release stimulant) + 0</w:t>
      </w:r>
      <w:r w:rsidR="00644CD5">
        <w:t>.</w:t>
      </w:r>
      <w:r>
        <w:t>368(Hypocalcaemic) + 0</w:t>
      </w:r>
      <w:r w:rsidR="00644CD5">
        <w:t>.</w:t>
      </w:r>
      <w:r>
        <w:t>361(IFIT1 expression enhancer) + 0</w:t>
      </w:r>
      <w:r w:rsidR="00644CD5">
        <w:t>.</w:t>
      </w:r>
      <w:r>
        <w:t>137(Postmenopausal disorders treatment) -0</w:t>
      </w:r>
      <w:r w:rsidR="00644CD5">
        <w:t>.</w:t>
      </w:r>
      <w:r>
        <w:t>173(Calcium-dependent phospholipase A2 inhibitor) + 0</w:t>
      </w:r>
      <w:r w:rsidR="00644CD5">
        <w:t>.</w:t>
      </w:r>
      <w:r>
        <w:t>532(Thromboxane A2 antagonist) + 0</w:t>
      </w:r>
      <w:r w:rsidR="00644CD5">
        <w:t>.</w:t>
      </w:r>
      <w:r>
        <w:t>211(Antineurogenic pain) + 0</w:t>
      </w:r>
      <w:r w:rsidR="00644CD5">
        <w:t>.</w:t>
      </w:r>
      <w:r>
        <w:t>206(CYP2A6 inhibitor) + 0</w:t>
      </w:r>
      <w:r w:rsidR="00644CD5">
        <w:t>.</w:t>
      </w:r>
      <w:r>
        <w:t>143(Vitamin D-like) -0</w:t>
      </w:r>
      <w:r w:rsidR="00644CD5">
        <w:t>.</w:t>
      </w:r>
      <w:r>
        <w:t>337(Phenylalanine-tRNA ligase inhibitor) + 0</w:t>
      </w:r>
      <w:r w:rsidR="00644CD5">
        <w:t>.</w:t>
      </w:r>
      <w:r>
        <w:t>555(Peroxisome proliferator-activated receptor alpha agonist) + 0</w:t>
      </w:r>
      <w:r w:rsidR="00644CD5">
        <w:t>.</w:t>
      </w:r>
      <w:r>
        <w:t>182(Liver X receptor agonist) -0</w:t>
      </w:r>
      <w:r w:rsidR="00644CD5">
        <w:t>.</w:t>
      </w:r>
      <w:r>
        <w:t>289(PPARG expression enhancer) + 0</w:t>
      </w:r>
      <w:r w:rsidR="00644CD5">
        <w:t>.</w:t>
      </w:r>
      <w:r>
        <w:t>0969(Antiviral (HIV)) -0</w:t>
      </w:r>
      <w:r w:rsidR="00644CD5">
        <w:t>.</w:t>
      </w:r>
      <w:r>
        <w:t>333(Nicotinic receptor beta2 subunit antagonist) -0</w:t>
      </w:r>
      <w:r w:rsidR="00644CD5">
        <w:t>.</w:t>
      </w:r>
      <w:r>
        <w:t>123(Peptidyl-prolyl cis-trans isomerase FKBP4 inhibitor) -0</w:t>
      </w:r>
      <w:r w:rsidR="00644CD5">
        <w:t>.</w:t>
      </w:r>
      <w:r>
        <w:t>143(Keratoses actinic (solar) treatment) -0</w:t>
      </w:r>
      <w:r w:rsidR="00644CD5">
        <w:t>.</w:t>
      </w:r>
      <w:r>
        <w:t>159(HSPA8 expression inhibitor) -0</w:t>
      </w:r>
      <w:r w:rsidR="00644CD5">
        <w:t>.</w:t>
      </w:r>
      <w:r>
        <w:t>109(Lipoprotein disorders treatment) -0</w:t>
      </w:r>
      <w:r w:rsidR="00644CD5">
        <w:t>.</w:t>
      </w:r>
      <w:r>
        <w:t>088(Polyadenylate-binding protein 1 inhibitor) + 0</w:t>
      </w:r>
      <w:r w:rsidR="00644CD5">
        <w:t>.</w:t>
      </w:r>
      <w:r>
        <w:t>281(Alpha 1 adrenoreceptor antagonist) -0</w:t>
      </w:r>
      <w:r w:rsidR="00644CD5">
        <w:t>.</w:t>
      </w:r>
      <w:r>
        <w:t>292(Eukaryotic translation initiation factor 4E inhibitor) -0</w:t>
      </w:r>
      <w:r w:rsidR="00644CD5">
        <w:t>.</w:t>
      </w:r>
      <w:r>
        <w:t>0803(Cognition disorders treatment) + 0</w:t>
      </w:r>
      <w:r w:rsidR="00644CD5">
        <w:t>.</w:t>
      </w:r>
      <w:r>
        <w:t>161(CYP2C8 inhibitor) -0</w:t>
      </w:r>
      <w:r w:rsidR="00644CD5">
        <w:t>.</w:t>
      </w:r>
      <w:r>
        <w:t>177(Electron transport complex I inhibitor) -0</w:t>
      </w:r>
      <w:r w:rsidR="00644CD5">
        <w:t>.</w:t>
      </w:r>
      <w:r>
        <w:t>21(CYP19A1 expression enhancer) -0</w:t>
      </w:r>
      <w:r w:rsidR="00644CD5">
        <w:t>.</w:t>
      </w:r>
      <w:r>
        <w:t>0964(Bromodomain-containing protein 2 inhibitor) -0</w:t>
      </w:r>
      <w:r w:rsidR="00644CD5">
        <w:t>.</w:t>
      </w:r>
      <w:r>
        <w:t>159(Renin inhibitor) -0</w:t>
      </w:r>
      <w:r w:rsidR="00644CD5">
        <w:t>.</w:t>
      </w:r>
      <w:r>
        <w:t>212(Antihypercholesterolemic) -0</w:t>
      </w:r>
      <w:r w:rsidR="00644CD5">
        <w:t>.</w:t>
      </w:r>
      <w:r>
        <w:t>167(Platelet activating factor alpha antagonist) + 0</w:t>
      </w:r>
      <w:r w:rsidR="00644CD5">
        <w:t>.</w:t>
      </w:r>
      <w:r>
        <w:t>748(N-acetylglucosamine-6-phosphate deacetylase inhibitor) -0</w:t>
      </w:r>
      <w:r w:rsidR="00644CD5">
        <w:t>.</w:t>
      </w:r>
      <w:r>
        <w:t>119(Prostacyclin antagonist) + 0</w:t>
      </w:r>
      <w:r w:rsidR="00644CD5">
        <w:t>.</w:t>
      </w:r>
      <w:r>
        <w:t>131(Dual specificity phosphatase 3 inhibitor) -0</w:t>
      </w:r>
      <w:r w:rsidR="00644CD5">
        <w:t>.</w:t>
      </w:r>
      <w:r>
        <w:t>0922(Bcl2 antagonist) -0</w:t>
      </w:r>
      <w:r w:rsidR="00644CD5">
        <w:t>.</w:t>
      </w:r>
      <w:r>
        <w:t>667(Glucose-1-phosphate adenylyltransferase inhibitor) -0</w:t>
      </w:r>
      <w:r w:rsidR="00644CD5">
        <w:t>.</w:t>
      </w:r>
      <w:r>
        <w:t>261(DOPA decarboxylase i</w:t>
      </w:r>
      <w:r>
        <w:t>n</w:t>
      </w:r>
      <w:r>
        <w:t>hibitor) -0</w:t>
      </w:r>
      <w:r w:rsidR="00644CD5">
        <w:t>.</w:t>
      </w:r>
      <w:r>
        <w:t>316(Aminopeptidase B inhibitor) + 0</w:t>
      </w:r>
      <w:r w:rsidR="00644CD5">
        <w:t>.</w:t>
      </w:r>
      <w:r>
        <w:t>103(Elastase 2A inhibitor) + 0</w:t>
      </w:r>
      <w:r w:rsidR="00644CD5">
        <w:t>.</w:t>
      </w:r>
      <w:r>
        <w:t>29(IL1A expression enhancer) + 0</w:t>
      </w:r>
      <w:r w:rsidR="00644CD5">
        <w:t>.</w:t>
      </w:r>
      <w:r>
        <w:t>323(Adenosine A2b receptor antagonist) -0</w:t>
      </w:r>
      <w:r w:rsidR="00644CD5">
        <w:t>.</w:t>
      </w:r>
      <w:r>
        <w:t>323(Potassium channel Kv1.3 blocker) + 0</w:t>
      </w:r>
      <w:r w:rsidR="00644CD5">
        <w:t>.</w:t>
      </w:r>
      <w:r>
        <w:t>126(Proteasome subunit beta type-5 inhibitor) -0</w:t>
      </w:r>
      <w:r w:rsidR="00644CD5">
        <w:t>.</w:t>
      </w:r>
      <w:r>
        <w:t>343(Histidine ammonia-lyase inhibitor) -0</w:t>
      </w:r>
      <w:r w:rsidR="00644CD5">
        <w:t>.</w:t>
      </w:r>
      <w:r>
        <w:t>105(Calcium-sensing receptor antagonist) + 0</w:t>
      </w:r>
      <w:r w:rsidR="00644CD5">
        <w:t>.</w:t>
      </w:r>
      <w:r>
        <w:t>228(Carcinogenic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199(Matrix metalloproteinase 1 inhibitor) -0</w:t>
      </w:r>
      <w:r w:rsidR="00644CD5">
        <w:t>.</w:t>
      </w:r>
      <w:r>
        <w:t>213(Janus tyrosine kinase inhibitor) -0</w:t>
      </w:r>
      <w:r w:rsidR="00644CD5">
        <w:t>.</w:t>
      </w:r>
      <w:r>
        <w:t>13(DNA gyrase subunit B inhibitor) -0</w:t>
      </w:r>
      <w:r w:rsidR="00644CD5">
        <w:t>.</w:t>
      </w:r>
      <w:r>
        <w:t>102(Protein phosphatase PP1 inhibitor) -0</w:t>
      </w:r>
      <w:r w:rsidR="00644CD5">
        <w:t>.</w:t>
      </w:r>
      <w:r>
        <w:t>123(Phosphatidylinositol 3-kinase alpha inhibitor) + 0</w:t>
      </w:r>
      <w:r w:rsidR="00644CD5">
        <w:t>.</w:t>
      </w:r>
      <w:r>
        <w:t>321(Plasmin inhibitor) + 0</w:t>
      </w:r>
      <w:r w:rsidR="00644CD5">
        <w:t>.</w:t>
      </w:r>
      <w:r>
        <w:t>478(Tetracycline antiport tran</w:t>
      </w:r>
      <w:r>
        <w:t>s</w:t>
      </w:r>
      <w:r>
        <w:t>porter antagonist) + 0</w:t>
      </w:r>
      <w:r w:rsidR="00644CD5">
        <w:t>.</w:t>
      </w:r>
      <w:r>
        <w:t>125(Plasmepsin inhibitor) + 0</w:t>
      </w:r>
      <w:r w:rsidR="00644CD5">
        <w:t>.</w:t>
      </w:r>
      <w:r>
        <w:t>188(STAR expression inhibitor) + 0</w:t>
      </w:r>
      <w:r w:rsidR="00644CD5">
        <w:t>.</w:t>
      </w:r>
      <w:r>
        <w:t>123(Sirtuin 2 inhibitor) -0</w:t>
      </w:r>
      <w:r w:rsidR="00644CD5">
        <w:t>.</w:t>
      </w:r>
      <w:r>
        <w:t>114(Sirtuin 1 inhibitor) -0</w:t>
      </w:r>
      <w:r w:rsidR="00644CD5">
        <w:t>.</w:t>
      </w:r>
      <w:r>
        <w:t>313(NRIP1 expression enhancer) -0</w:t>
      </w:r>
      <w:r w:rsidR="00644CD5">
        <w:t>.</w:t>
      </w:r>
      <w:r>
        <w:t>12(Neutral endopeptidase inhibitor) -0</w:t>
      </w:r>
      <w:r w:rsidR="00644CD5">
        <w:t>.</w:t>
      </w:r>
      <w:r>
        <w:t>113(Bone morphogenic protein 1 inhibitor) -0</w:t>
      </w:r>
      <w:r w:rsidR="00644CD5">
        <w:t>.</w:t>
      </w:r>
      <w:r>
        <w:t>156(Acylphosphatase inhibitor) + 0</w:t>
      </w:r>
      <w:r w:rsidR="00644CD5">
        <w:t>.</w:t>
      </w:r>
      <w:r>
        <w:t>0453(Dry eye) + 0</w:t>
      </w:r>
      <w:r w:rsidR="00644CD5">
        <w:t>.</w:t>
      </w:r>
      <w:r>
        <w:t>333(Alanine dehydr</w:t>
      </w:r>
      <w:r>
        <w:t>o</w:t>
      </w:r>
      <w:r>
        <w:t>genase inhibitor) -0</w:t>
      </w:r>
      <w:r w:rsidR="00644CD5">
        <w:t>.</w:t>
      </w:r>
      <w:r>
        <w:t>11(Chymotrypsin B inhibitor) -0</w:t>
      </w:r>
      <w:r w:rsidR="00644CD5">
        <w:t>.</w:t>
      </w:r>
      <w:r>
        <w:t>258(VCAM1 expression enhancer) -0</w:t>
      </w:r>
      <w:r w:rsidR="00644CD5">
        <w:t>.</w:t>
      </w:r>
      <w:r>
        <w:t>147(CYP2B1 substrate) + 0</w:t>
      </w:r>
      <w:r w:rsidR="00644CD5">
        <w:t>.</w:t>
      </w:r>
      <w:r>
        <w:t>0684(Apoptosis agonist) + 0</w:t>
      </w:r>
      <w:r w:rsidR="00644CD5">
        <w:t>.</w:t>
      </w:r>
      <w:r>
        <w:t>103(Adenosylmethionine cyclotransferase inhibitor) -0</w:t>
      </w:r>
      <w:r w:rsidR="00644CD5">
        <w:t>.</w:t>
      </w:r>
      <w:r>
        <w:t>182(Akinesia) + 0</w:t>
      </w:r>
      <w:r w:rsidR="00644CD5">
        <w:t>.</w:t>
      </w:r>
      <w:r>
        <w:t>0967(Hematinic) -0</w:t>
      </w:r>
      <w:r w:rsidR="00644CD5">
        <w:t>.</w:t>
      </w:r>
      <w:r>
        <w:t>0808(Mucosal addressin cell adhesion molecule 1 inhibitor) -0</w:t>
      </w:r>
      <w:r w:rsidR="00644CD5">
        <w:t>.</w:t>
      </w:r>
      <w:r>
        <w:t>292(Antineoplastic antimetab</w:t>
      </w:r>
      <w:r>
        <w:t>o</w:t>
      </w:r>
      <w:r>
        <w:t>lite) + 0</w:t>
      </w:r>
      <w:r w:rsidR="00644CD5">
        <w:t>.</w:t>
      </w:r>
      <w:r>
        <w:t>24(Dopamine D2S antagonist) -0</w:t>
      </w:r>
      <w:r w:rsidR="00644CD5">
        <w:t>.</w:t>
      </w:r>
      <w:r>
        <w:t>075(Adenosine A2b receptor agonist) + 0</w:t>
      </w:r>
      <w:r w:rsidR="00644CD5">
        <w:t>.</w:t>
      </w:r>
      <w:r>
        <w:t>235(Acetylcholine M3 receptor antagonist) + 0</w:t>
      </w:r>
      <w:r w:rsidR="00644CD5">
        <w:t>.</w:t>
      </w:r>
      <w:r>
        <w:t>0853(Alpha-L-fucosidase 1 inhibitor) -0</w:t>
      </w:r>
      <w:r w:rsidR="00644CD5">
        <w:t>.</w:t>
      </w:r>
      <w:r>
        <w:t>109(Parkinsonism) -0</w:t>
      </w:r>
      <w:r w:rsidR="00644CD5">
        <w:t>.</w:t>
      </w:r>
      <w:r>
        <w:t>101(Homoserine O-acetyltransferase inhibitor) -0</w:t>
      </w:r>
      <w:r w:rsidR="00644CD5">
        <w:t>.</w:t>
      </w:r>
      <w:r>
        <w:t>279(Dihydropyrimidinase inhibitor) + 0</w:t>
      </w:r>
      <w:r w:rsidR="00644CD5">
        <w:t>.</w:t>
      </w:r>
      <w:r>
        <w:t>104(Prostaglandin E2 agonist) -0</w:t>
      </w:r>
      <w:r w:rsidR="00644CD5">
        <w:t>.</w:t>
      </w:r>
      <w:r>
        <w:t>207(G protein-coupled receptor agonist) + 0</w:t>
      </w:r>
      <w:r w:rsidR="00644CD5">
        <w:t>.</w:t>
      </w:r>
      <w:r>
        <w:t>188(Bradykinin B2 receptor antagonist) + 0</w:t>
      </w:r>
      <w:r w:rsidR="00644CD5">
        <w:t>.</w:t>
      </w:r>
      <w:r>
        <w:t>089(Protein kinase B inhibitor) + 0</w:t>
      </w:r>
      <w:r w:rsidR="00644CD5">
        <w:t>.</w:t>
      </w:r>
      <w:r>
        <w:t>125(Chorea) + 0</w:t>
      </w:r>
      <w:r w:rsidR="00644CD5">
        <w:t>.</w:t>
      </w:r>
      <w:r>
        <w:t>212(Amylase inhibitor) + 0</w:t>
      </w:r>
      <w:r w:rsidR="00644CD5">
        <w:t>.</w:t>
      </w:r>
      <w:r>
        <w:t>061(K(ir) 6.2 channel activator) -0</w:t>
      </w:r>
      <w:r w:rsidR="00644CD5">
        <w:t>.</w:t>
      </w:r>
      <w:r>
        <w:t>145(Menstruation disorders treatment) + 0</w:t>
      </w:r>
      <w:r w:rsidR="00644CD5">
        <w:t>.</w:t>
      </w:r>
      <w:r>
        <w:t>171(KLK3 expression inhibitor) + 0</w:t>
      </w:r>
      <w:r w:rsidR="00644CD5">
        <w:t>.</w:t>
      </w:r>
      <w:r>
        <w:t>0748(Abl kinase inhibitor) + 0</w:t>
      </w:r>
      <w:r w:rsidR="00644CD5">
        <w:t>.</w:t>
      </w:r>
      <w:r>
        <w:t>355(3-Methyl-2-oxobutanoate dehydrogenase (lipoamide) inhibitor) -0</w:t>
      </w:r>
      <w:r w:rsidR="00644CD5">
        <w:t>.</w:t>
      </w:r>
      <w:r>
        <w:t>0916(Kainate receptor 2 antagonist) + 0</w:t>
      </w:r>
      <w:r w:rsidR="00644CD5">
        <w:t>.</w:t>
      </w:r>
      <w:r>
        <w:t>192(Corticotropin releasing factor 1 receptor antagonist) -0</w:t>
      </w:r>
      <w:r w:rsidR="00644CD5">
        <w:t>.</w:t>
      </w:r>
      <w:r>
        <w:t>0985(Transforming growth factor beta antagonist) -0</w:t>
      </w:r>
      <w:r w:rsidR="00644CD5">
        <w:t>.</w:t>
      </w:r>
      <w:r>
        <w:t>0951(Lipid peroxidase inhibitor) + 0</w:t>
      </w:r>
      <w:r w:rsidR="00644CD5">
        <w:t>.</w:t>
      </w:r>
      <w:r>
        <w:t>23(Phosphatidylinositol 4-kinase inhibitor) -0</w:t>
      </w:r>
      <w:r w:rsidR="00644CD5">
        <w:t>.</w:t>
      </w:r>
      <w:r>
        <w:t>208(5 Hydroxytryptamine 6 antagonist) -0</w:t>
      </w:r>
      <w:r w:rsidR="00644CD5">
        <w:t>.</w:t>
      </w:r>
      <w:r>
        <w:t>111(Sensitization) -0</w:t>
      </w:r>
      <w:r w:rsidR="00644CD5">
        <w:t>.</w:t>
      </w:r>
      <w:r>
        <w:t>0653(Antineoplastic (ovarian cancer)) -0</w:t>
      </w:r>
      <w:r w:rsidR="00644CD5">
        <w:t>.</w:t>
      </w:r>
      <w:r>
        <w:t>256(Protein C (activated) inhibitor) -0</w:t>
      </w:r>
      <w:r w:rsidR="00644CD5">
        <w:t>.</w:t>
      </w:r>
      <w:r>
        <w:t>475(Fructokinase inhibitor) -0</w:t>
      </w:r>
      <w:r w:rsidR="00644CD5">
        <w:t>.</w:t>
      </w:r>
      <w:r>
        <w:t>0917(Allergic dermatitis) + 0</w:t>
      </w:r>
      <w:r w:rsidR="00644CD5">
        <w:t>.</w:t>
      </w:r>
      <w:r>
        <w:t>0877(Alpha 2 adrenoreceptor antagonist) + 0</w:t>
      </w:r>
      <w:r w:rsidR="00644CD5">
        <w:t>.</w:t>
      </w:r>
      <w:r>
        <w:t>12(Cyclin-dependent kinase inhibitor) -0</w:t>
      </w:r>
      <w:r w:rsidR="00644CD5">
        <w:t>.</w:t>
      </w:r>
      <w:r>
        <w:t>0805(Toll-Like receptor agonist) -0</w:t>
      </w:r>
      <w:r w:rsidR="00644CD5">
        <w:t>.</w:t>
      </w:r>
      <w:r>
        <w:t>149(SQLE expression inhibitor) + 0</w:t>
      </w:r>
      <w:r w:rsidR="00644CD5">
        <w:t>.</w:t>
      </w:r>
      <w:r>
        <w:t>0487(General pump inhibitor) -0</w:t>
      </w:r>
      <w:r w:rsidR="00644CD5">
        <w:t>.</w:t>
      </w:r>
      <w:r>
        <w:t>0464(Analgesic</w:t>
      </w:r>
      <w:r w:rsidR="00644CD5">
        <w:t>.</w:t>
      </w:r>
      <w:r>
        <w:t xml:space="preserve"> non-opioid) + 0</w:t>
      </w:r>
      <w:r w:rsidR="00644CD5">
        <w:t>.</w:t>
      </w:r>
      <w:r>
        <w:t>179(Secretase beta 1 inhibitor) + 0</w:t>
      </w:r>
      <w:r w:rsidR="00644CD5">
        <w:t>.</w:t>
      </w:r>
      <w:r>
        <w:t>189(Peptide deformylase inhibitor) -0</w:t>
      </w:r>
      <w:r w:rsidR="00644CD5">
        <w:t>.</w:t>
      </w:r>
      <w:r>
        <w:t>279(Isopentenyl-diphosphate DELTA-isomerase inhibitor) -0</w:t>
      </w:r>
      <w:r w:rsidR="00644CD5">
        <w:t>.</w:t>
      </w:r>
      <w:r>
        <w:t>116(Kruppel-like factor 5 inhibitor) + 0</w:t>
      </w:r>
      <w:r w:rsidR="00644CD5">
        <w:t>.</w:t>
      </w:r>
      <w:r>
        <w:t>234(Anthranilate synthase inhibitor) -0</w:t>
      </w:r>
      <w:r w:rsidR="00644CD5">
        <w:t>.</w:t>
      </w:r>
      <w:r>
        <w:t>165(MDM2 inhibitor) + 0</w:t>
      </w:r>
      <w:r w:rsidR="00644CD5">
        <w:t>.</w:t>
      </w:r>
      <w:r>
        <w:t>0821(Aldehyde oxidase inhibitor) + 0</w:t>
      </w:r>
      <w:r w:rsidR="00644CD5">
        <w:t>.</w:t>
      </w:r>
      <w:r>
        <w:t>145(Acetate kinase inhibitor) + 0</w:t>
      </w:r>
      <w:r w:rsidR="00644CD5">
        <w:t>.</w:t>
      </w:r>
      <w:r>
        <w:t xml:space="preserve">114(Cyclooxygenase 1 inhibitor) </w:t>
      </w:r>
      <w:r>
        <w:lastRenderedPageBreak/>
        <w:t>+ 0</w:t>
      </w:r>
      <w:r w:rsidR="00644CD5">
        <w:t>.</w:t>
      </w:r>
      <w:r>
        <w:t>0632(G-protein-coupled receptor 120 agonist) -0</w:t>
      </w:r>
      <w:r w:rsidR="00644CD5">
        <w:t>.</w:t>
      </w:r>
      <w:r>
        <w:t>0661(Hyperbilirubinemia) + 0</w:t>
      </w:r>
      <w:r w:rsidR="00644CD5">
        <w:t>.</w:t>
      </w:r>
      <w:r>
        <w:t>0554(Troponin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142(Alcohol dehydrogenase inhibitor) -0</w:t>
      </w:r>
      <w:r w:rsidR="00644CD5">
        <w:t>.</w:t>
      </w:r>
      <w:r>
        <w:t>0419(HIV-1 integrase inhibitor) -0</w:t>
      </w:r>
      <w:r w:rsidR="00644CD5">
        <w:t>.</w:t>
      </w:r>
      <w:r>
        <w:t>175(UGT2B substrate) + 0</w:t>
      </w:r>
      <w:r w:rsidR="00644CD5">
        <w:t>.</w:t>
      </w:r>
      <w:r>
        <w:t>0714(Proto-oncogene tyrosine-protein kinase Kit inhibitor) + 0</w:t>
      </w:r>
      <w:r w:rsidR="00644CD5">
        <w:t>.</w:t>
      </w:r>
      <w:r>
        <w:t>0776(Irritation) -0</w:t>
      </w:r>
      <w:r w:rsidR="00644CD5">
        <w:t>.</w:t>
      </w:r>
      <w:r>
        <w:t>0566(Envelope glycoprotein gp160 inhibitor) -0</w:t>
      </w:r>
      <w:r w:rsidR="00644CD5">
        <w:t>.</w:t>
      </w:r>
      <w:r>
        <w:t>0833(Carcinogenic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0815(Allergic reaction) + 0</w:t>
      </w:r>
      <w:r w:rsidR="00644CD5">
        <w:t>.</w:t>
      </w:r>
      <w:r>
        <w:t>151(Oxytocic) -0</w:t>
      </w:r>
      <w:r w:rsidR="00644CD5">
        <w:t>.</w:t>
      </w:r>
      <w:r>
        <w:t>051(Protein-tyrosine phosphatase 1B inhibitor) + 0</w:t>
      </w:r>
      <w:r w:rsidR="00644CD5">
        <w:t>.</w:t>
      </w:r>
      <w:r>
        <w:t>156(Antipruritic</w:t>
      </w:r>
      <w:r w:rsidR="00644CD5">
        <w:t>.</w:t>
      </w:r>
      <w:r>
        <w:t xml:space="preserve"> non-allergic) + 0</w:t>
      </w:r>
      <w:r w:rsidR="00644CD5">
        <w:t>.</w:t>
      </w:r>
      <w:r>
        <w:t>137(15-Lipoxygenase inhib</w:t>
      </w:r>
      <w:r>
        <w:t>i</w:t>
      </w:r>
      <w:r>
        <w:t>tor) -0</w:t>
      </w:r>
      <w:r w:rsidR="00644CD5">
        <w:t>.</w:t>
      </w:r>
      <w:r>
        <w:t>0376(GST P substrate) -0</w:t>
      </w:r>
      <w:r w:rsidR="00644CD5">
        <w:t>.</w:t>
      </w:r>
      <w:r>
        <w:t>251(Solute carrier family 22 member 12 inhibitor) -0</w:t>
      </w:r>
      <w:r w:rsidR="00644CD5">
        <w:t>.</w:t>
      </w:r>
      <w:r>
        <w:t>173(Hypoxanthine phosphor</w:t>
      </w:r>
      <w:r>
        <w:t>i</w:t>
      </w:r>
      <w:r>
        <w:t>bosyltransferase inhibitor) -0</w:t>
      </w:r>
      <w:r w:rsidR="00644CD5">
        <w:t>.</w:t>
      </w:r>
      <w:r>
        <w:t>0595(Cyclin-dependent kinase 5 inhibitor) -0</w:t>
      </w:r>
      <w:r w:rsidR="00644CD5">
        <w:t>.</w:t>
      </w:r>
      <w:r>
        <w:t>177(Calpain small subunit 1 inhibitor) + 0</w:t>
      </w:r>
      <w:r w:rsidR="00644CD5">
        <w:t>.</w:t>
      </w:r>
      <w:r>
        <w:t>0574(Coma) -0</w:t>
      </w:r>
      <w:r w:rsidR="00644CD5">
        <w:t>.</w:t>
      </w:r>
      <w:r>
        <w:t>0475(Lipocortins synthesis antagonist) + 0</w:t>
      </w:r>
      <w:r w:rsidR="00644CD5">
        <w:t>.</w:t>
      </w:r>
      <w:r>
        <w:t>0533(Bruton tyrosine kinase inhibitor) + 0</w:t>
      </w:r>
      <w:r w:rsidR="00644CD5">
        <w:t>.</w:t>
      </w:r>
      <w:r>
        <w:t>12(Inosine monophosphate dehydrogenase inhibitor) -0</w:t>
      </w:r>
      <w:r w:rsidR="00644CD5">
        <w:t>.</w:t>
      </w:r>
      <w:r>
        <w:t>185(ARHGDIA expression inhibitor) -0</w:t>
      </w:r>
      <w:r w:rsidR="00644CD5">
        <w:t>.</w:t>
      </w:r>
      <w:r>
        <w:t>103(Aldehyde oxidase substrate) -0</w:t>
      </w:r>
      <w:r w:rsidR="00644CD5">
        <w:t>.</w:t>
      </w:r>
      <w:r>
        <w:t>0506(Calcium channel T-type blocker) + 0</w:t>
      </w:r>
      <w:r w:rsidR="00644CD5">
        <w:t>.</w:t>
      </w:r>
      <w:r>
        <w:t>0455(ADAM9 inhibitor) + 0</w:t>
      </w:r>
      <w:r w:rsidR="00644CD5">
        <w:t>.</w:t>
      </w:r>
      <w:r>
        <w:t>108(Endothelin-converting enzyme inhib</w:t>
      </w:r>
      <w:r>
        <w:t>i</w:t>
      </w:r>
      <w:r>
        <w:t>tor) -0</w:t>
      </w:r>
      <w:r w:rsidR="00644CD5">
        <w:t>.</w:t>
      </w:r>
      <w:r>
        <w:t>042(Selectin antagonist) + 0</w:t>
      </w:r>
      <w:r w:rsidR="00644CD5">
        <w:t>.</w:t>
      </w:r>
      <w:r>
        <w:t>152(Deoxyhypusine monooxygenase inhibitor) -0</w:t>
      </w:r>
      <w:r w:rsidR="00644CD5">
        <w:t>.</w:t>
      </w:r>
      <w:r>
        <w:t>0459(Eye irritation</w:t>
      </w:r>
      <w:r w:rsidR="00644CD5">
        <w:t>.</w:t>
      </w:r>
      <w:r>
        <w:t xml:space="preserve"> inactive) -0</w:t>
      </w:r>
      <w:r w:rsidR="00644CD5">
        <w:t>.</w:t>
      </w:r>
      <w:r>
        <w:t>1(MAO A inhibitor) -0</w:t>
      </w:r>
      <w:r w:rsidR="00644CD5">
        <w:t>.</w:t>
      </w:r>
      <w:r>
        <w:t>028(Histidine-rich protein PFHRP-II inhibitor) + 0</w:t>
      </w:r>
      <w:r w:rsidR="00644CD5">
        <w:t>.</w:t>
      </w:r>
      <w:r>
        <w:t>0247(Alkaline phosphatase placental-like inhibitor) -0</w:t>
      </w:r>
      <w:r w:rsidR="00644CD5">
        <w:t>.</w:t>
      </w:r>
      <w:r>
        <w:t>145(Aspartate carbamoyltransferase inhibitor) + 0</w:t>
      </w:r>
      <w:r w:rsidR="00644CD5">
        <w:t>.</w:t>
      </w:r>
      <w:r>
        <w:t>0193(Renal disease treatment) + 0</w:t>
      </w:r>
      <w:r w:rsidR="00644CD5">
        <w:t>.</w:t>
      </w:r>
      <w:r>
        <w:t>0668(Galactose oxidase inhibitor) + 0</w:t>
      </w:r>
      <w:r w:rsidR="00644CD5">
        <w:t>.</w:t>
      </w:r>
      <w:r>
        <w:t>034(Retinoid X alpha receptor agonist) -0</w:t>
      </w:r>
      <w:r w:rsidR="00644CD5">
        <w:t>.</w:t>
      </w:r>
      <w:r>
        <w:t>0314(Antimigraine) -0</w:t>
      </w:r>
      <w:r w:rsidR="00644CD5">
        <w:t>.</w:t>
      </w:r>
      <w:r>
        <w:t>065(Catechol 1</w:t>
      </w:r>
      <w:r w:rsidR="00644CD5">
        <w:t>.</w:t>
      </w:r>
      <w:r>
        <w:t>2-dioxygenase inhibitor) + 0</w:t>
      </w:r>
      <w:r w:rsidR="00644CD5">
        <w:t>.</w:t>
      </w:r>
      <w:r>
        <w:t>0516(Carbonyl reductase [NADPH] inhibitor) + 0</w:t>
      </w:r>
      <w:r w:rsidR="00644CD5">
        <w:t>.</w:t>
      </w:r>
      <w:r>
        <w:t>0268(Integrin alpha4beta7 antagonist) + 0</w:t>
      </w:r>
      <w:r w:rsidR="00644CD5">
        <w:t>.</w:t>
      </w:r>
      <w:r>
        <w:t>0687(Dipeptidyl peptidase II inhibitor) -0</w:t>
      </w:r>
      <w:r w:rsidR="00644CD5">
        <w:t>.</w:t>
      </w:r>
      <w:r>
        <w:t>0301(Carcinogenic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108(RNA ligase (ATP) inhibitor) -0</w:t>
      </w:r>
      <w:r w:rsidR="00644CD5">
        <w:t>.</w:t>
      </w:r>
      <w:r>
        <w:t>0259(Ephrin antagonist) + 0</w:t>
      </w:r>
      <w:r w:rsidR="00644CD5">
        <w:t>.</w:t>
      </w:r>
      <w:r>
        <w:t>0605(Tyrosine phenol-lyase inhibitor) -0</w:t>
      </w:r>
      <w:r w:rsidR="00644CD5">
        <w:t>.</w:t>
      </w:r>
      <w:r>
        <w:t>074(Thyroid hormone beta antagonist) -0</w:t>
      </w:r>
      <w:r w:rsidR="00644CD5">
        <w:t>.</w:t>
      </w:r>
      <w:r>
        <w:t>0214(Heparin epidermal growth factor antagonist) + 0</w:t>
      </w:r>
      <w:r w:rsidR="00644CD5">
        <w:t>.</w:t>
      </w:r>
      <w:r>
        <w:t>0744(Adenosine A3 receptor agonist) + 0</w:t>
      </w:r>
      <w:r w:rsidR="00644CD5">
        <w:t>.</w:t>
      </w:r>
      <w:r>
        <w:t>0483(Contraceptive male) -0</w:t>
      </w:r>
      <w:r w:rsidR="00644CD5">
        <w:t>.</w:t>
      </w:r>
      <w:r>
        <w:t>0241(SCD expression enhancer) + 0</w:t>
      </w:r>
      <w:r w:rsidR="00644CD5">
        <w:t>.</w:t>
      </w:r>
      <w:r>
        <w:t>0265(DNA polymerase beta inhibitor) + 0</w:t>
      </w:r>
      <w:r w:rsidR="00644CD5">
        <w:t>.</w:t>
      </w:r>
      <w:r>
        <w:t>0366(MMP2 expression i</w:t>
      </w:r>
      <w:r>
        <w:t>n</w:t>
      </w:r>
      <w:r>
        <w:t>hibitor) + 0</w:t>
      </w:r>
      <w:r w:rsidR="00644CD5">
        <w:t>.</w:t>
      </w:r>
      <w:r>
        <w:t>0213(Pim-2 kinase inhibitor) + 0</w:t>
      </w:r>
      <w:r w:rsidR="00644CD5">
        <w:t>.</w:t>
      </w:r>
      <w:r>
        <w:t>042(Phenylalanine 4-hydroxylase inhibitor) -0</w:t>
      </w:r>
      <w:r w:rsidR="00644CD5">
        <w:t>.</w:t>
      </w:r>
      <w:r>
        <w:t>0179(Methylglyoxal synthase inhibitor) -0</w:t>
      </w:r>
      <w:r w:rsidR="00644CD5">
        <w:t>.</w:t>
      </w:r>
      <w:r>
        <w:t>035(BAD expression enhancer) -0</w:t>
      </w:r>
      <w:r w:rsidR="00644CD5">
        <w:t>.</w:t>
      </w:r>
      <w:r>
        <w:t>0777(Methionine adenosyltransferase inhibitor) -0</w:t>
      </w:r>
      <w:r w:rsidR="00644CD5">
        <w:t>.</w:t>
      </w:r>
      <w:r>
        <w:t>0511(Tryptase gamma inhibitor) -0</w:t>
      </w:r>
      <w:r w:rsidR="00644CD5">
        <w:t>.</w:t>
      </w:r>
      <w:r>
        <w:t>0294(Janus tyrosine kinase 2 inhibitor) -0</w:t>
      </w:r>
      <w:r w:rsidR="00644CD5">
        <w:t>.</w:t>
      </w:r>
      <w:r>
        <w:t>018(Phospholipase A2 X inhibitor) + 0</w:t>
      </w:r>
      <w:r w:rsidR="00644CD5">
        <w:t>.</w:t>
      </w:r>
      <w:r>
        <w:t>0578(Spermine synthase inhibitor) + 0</w:t>
      </w:r>
      <w:r w:rsidR="00644CD5">
        <w:t>.</w:t>
      </w:r>
      <w:r>
        <w:t>017(TP53 expression enhancer) + 0</w:t>
      </w:r>
      <w:r w:rsidR="00644CD5">
        <w:t>.</w:t>
      </w:r>
      <w:r>
        <w:t>0132(Psychoses) + 0</w:t>
      </w:r>
      <w:r w:rsidR="00644CD5">
        <w:t>.</w:t>
      </w:r>
      <w:r>
        <w:t>02(Pectin lyase inhibitor) + 0</w:t>
      </w:r>
      <w:r w:rsidR="00644CD5">
        <w:t>.</w:t>
      </w:r>
      <w:r>
        <w:t>0331(Heat shock 70 kDa protein 1 antagonist) -0</w:t>
      </w:r>
      <w:r w:rsidR="00644CD5">
        <w:t>.</w:t>
      </w:r>
      <w:r>
        <w:t>026(5-Aminolevulinate synthase inhibitor) -0</w:t>
      </w:r>
      <w:r w:rsidR="00644CD5">
        <w:t>.</w:t>
      </w:r>
      <w:r>
        <w:t>0177(Antiperistaltic) -0</w:t>
      </w:r>
      <w:r w:rsidR="00644CD5">
        <w:t>.</w:t>
      </w:r>
      <w:r>
        <w:t>00434(Peristaltic stimulant) -0</w:t>
      </w:r>
      <w:r w:rsidR="00644CD5">
        <w:t>.</w:t>
      </w:r>
      <w:r>
        <w:t>0104(L-amino-acid oxidase inhibitor) -0</w:t>
      </w:r>
      <w:r w:rsidR="00644CD5">
        <w:t>.</w:t>
      </w:r>
      <w:r>
        <w:t>0041(Mineralocorticoid antagonist) -0</w:t>
      </w:r>
      <w:r w:rsidR="00644CD5">
        <w:t>.</w:t>
      </w:r>
      <w:r>
        <w:t>00433(CYP1A inhibitor) + 0</w:t>
      </w:r>
      <w:r w:rsidR="00644CD5">
        <w:t>.</w:t>
      </w:r>
      <w:r>
        <w:t>00477(SPP1 expression enhancer) -0</w:t>
      </w:r>
      <w:r w:rsidR="00644CD5">
        <w:t>.</w:t>
      </w:r>
      <w:r>
        <w:t>00348(Glutamate (mGluR) antagonist) -0</w:t>
      </w:r>
      <w:r w:rsidR="00644CD5">
        <w:t>.</w:t>
      </w:r>
      <w:r>
        <w:t>00469(Potassium channel Kv7.1 blocker) + 5</w:t>
      </w:r>
      <w:r w:rsidR="00644CD5">
        <w:t>.</w:t>
      </w:r>
      <w:r>
        <w:t>78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163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3(Aspartate transaminase inhibitor) + 0</w:t>
      </w:r>
      <w:r w:rsidR="00644CD5">
        <w:t>.</w:t>
      </w:r>
      <w:r>
        <w:t>501(CYP2D6 substrate) -0</w:t>
      </w:r>
      <w:r w:rsidR="00644CD5">
        <w:t>.</w:t>
      </w:r>
      <w:r>
        <w:t>23(Agranulocytosis) -0</w:t>
      </w:r>
      <w:r w:rsidR="00644CD5">
        <w:t>.</w:t>
      </w:r>
      <w:r>
        <w:t>403(Mydriatic) -1</w:t>
      </w:r>
      <w:r w:rsidR="00644CD5">
        <w:t>.</w:t>
      </w:r>
      <w:r>
        <w:t>02(Phosphodiesterase 1C inhibitor) + 1</w:t>
      </w:r>
      <w:r w:rsidR="00644CD5">
        <w:t>.</w:t>
      </w:r>
      <w:r>
        <w:t>43(CDC-like kinase 3 inhibitor) + 31</w:t>
      </w:r>
      <w:r w:rsidR="00644CD5">
        <w:t>.</w:t>
      </w:r>
      <w:r>
        <w:t>7(Volume) -0</w:t>
      </w:r>
      <w:r w:rsidR="00644CD5">
        <w:t>.</w:t>
      </w:r>
      <w:r>
        <w:t>106(Sporulation kinase A inhibitor) + 1</w:t>
      </w:r>
      <w:r w:rsidR="00644CD5">
        <w:t>.</w:t>
      </w:r>
      <w:r>
        <w:t>03(IL4 expression enhancer) -0</w:t>
      </w:r>
      <w:r w:rsidR="00644CD5">
        <w:t>.</w:t>
      </w:r>
      <w:r>
        <w:t>307(Antiulcerative) + 0</w:t>
      </w:r>
      <w:r w:rsidR="00644CD5">
        <w:t>.</w:t>
      </w:r>
      <w:r>
        <w:t>301(5 Hydroxytryptamine 5 antagonist) -0</w:t>
      </w:r>
      <w:r w:rsidR="00644CD5">
        <w:t>.</w:t>
      </w:r>
      <w:r>
        <w:t>418(HCV NS5B polymerase inhibitor) -27</w:t>
      </w:r>
      <w:r w:rsidR="00644CD5">
        <w:t>.</w:t>
      </w:r>
      <w:r>
        <w:t>4(Volume^2) + 0</w:t>
      </w:r>
      <w:r w:rsidR="00644CD5">
        <w:t>.</w:t>
      </w:r>
      <w:r>
        <w:t>492(Arrhythmogenic) -0</w:t>
      </w:r>
      <w:r w:rsidR="00644CD5">
        <w:t>.</w:t>
      </w:r>
      <w:r>
        <w:t>776(Mannosyl-oligosaccharide glucosidase inhibitor) -0</w:t>
      </w:r>
      <w:r w:rsidR="00644CD5">
        <w:t>.</w:t>
      </w:r>
      <w:r>
        <w:t>315(CYP2 substrate) + 0</w:t>
      </w:r>
      <w:r w:rsidR="00644CD5">
        <w:t>.</w:t>
      </w:r>
      <w:r>
        <w:t>415(Tremor) + 0</w:t>
      </w:r>
      <w:r w:rsidR="00644CD5">
        <w:t>.</w:t>
      </w:r>
      <w:r>
        <w:t>278(Respiratory distress syndrome treatment) -0</w:t>
      </w:r>
      <w:r w:rsidR="00644CD5">
        <w:t>.</w:t>
      </w:r>
      <w:r>
        <w:t>109(Eosinophilia) + 0</w:t>
      </w:r>
      <w:r w:rsidR="00644CD5">
        <w:t>.</w:t>
      </w:r>
      <w:r>
        <w:t>0789(Tumour necrosis factor alpha antagonist) + 0</w:t>
      </w:r>
      <w:r w:rsidR="00644CD5">
        <w:t>.</w:t>
      </w:r>
      <w:r>
        <w:t>361(Carcinogenic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+ 1</w:t>
      </w:r>
      <w:r w:rsidR="00644CD5">
        <w:t>.</w:t>
      </w:r>
      <w:r>
        <w:t>19(Fatty acid binding protein adipocyte inhibitor) + 0</w:t>
      </w:r>
      <w:r w:rsidR="00644CD5">
        <w:t>.</w:t>
      </w:r>
      <w:r>
        <w:t>166(Dual specificity phosphatase 1 inhibitor) -0</w:t>
      </w:r>
      <w:r w:rsidR="00644CD5">
        <w:t>.</w:t>
      </w:r>
      <w:r>
        <w:t>711(N4-(beta-N-acetylglucosaminyl)-L-asparaginase inhibitor) -0</w:t>
      </w:r>
      <w:r w:rsidR="00644CD5">
        <w:t>.</w:t>
      </w:r>
      <w:r>
        <w:t>98(CF transmembrane conductance regulator antagonist) -0</w:t>
      </w:r>
      <w:r w:rsidR="00644CD5">
        <w:t>.</w:t>
      </w:r>
      <w:r>
        <w:t>486(Nephrotoxic) -1</w:t>
      </w:r>
      <w:r w:rsidR="00644CD5">
        <w:t>.</w:t>
      </w:r>
      <w:r>
        <w:t>26(Phosphoglycolate phosphatase inhibitor) -0</w:t>
      </w:r>
      <w:r w:rsidR="00644CD5">
        <w:t>.</w:t>
      </w:r>
      <w:r>
        <w:t>0465(Protein S100-A10 inhibitor) -0</w:t>
      </w:r>
      <w:r w:rsidR="00644CD5">
        <w:t>.</w:t>
      </w:r>
      <w:r>
        <w:t>496(Pyruvate dehydrogenase kinase inhibitor) + 0</w:t>
      </w:r>
      <w:r w:rsidR="00644CD5">
        <w:t>.</w:t>
      </w:r>
      <w:r>
        <w:t>601(Convulsant) -0</w:t>
      </w:r>
      <w:r w:rsidR="00644CD5">
        <w:t>.</w:t>
      </w:r>
      <w:r>
        <w:t>224(Matrix metalloproteinase inhibitor) -0</w:t>
      </w:r>
      <w:r w:rsidR="00644CD5">
        <w:t>.</w:t>
      </w:r>
      <w:r>
        <w:t>541(Dermatitis) + 8</w:t>
      </w:r>
      <w:r w:rsidR="00644CD5">
        <w:t>.</w:t>
      </w:r>
      <w:r>
        <w:t>54(Volume^3) -0</w:t>
      </w:r>
      <w:r w:rsidR="00644CD5">
        <w:t>.</w:t>
      </w:r>
      <w:r>
        <w:t>386(CDK4/cyclin D1 inhibitor) -0</w:t>
      </w:r>
      <w:r w:rsidR="00644CD5">
        <w:t>.</w:t>
      </w:r>
      <w:r>
        <w:t>497(Amiloride-sensitive cation channel 1 blocker) -0</w:t>
      </w:r>
      <w:r w:rsidR="00644CD5">
        <w:t>.</w:t>
      </w:r>
      <w:r>
        <w:t>947(Cyclic AMP modulator) + 0</w:t>
      </w:r>
      <w:r w:rsidR="00644CD5">
        <w:t>.</w:t>
      </w:r>
      <w:r>
        <w:t>414(Prephenate dehydrogenase inhibitor) -0</w:t>
      </w:r>
      <w:r w:rsidR="00644CD5">
        <w:t>.</w:t>
      </w:r>
      <w:r>
        <w:t>246(HIV-1 integrase inhib</w:t>
      </w:r>
      <w:r>
        <w:t>i</w:t>
      </w:r>
      <w:r>
        <w:t>tor) -0</w:t>
      </w:r>
      <w:r w:rsidR="00644CD5">
        <w:t>.</w:t>
      </w:r>
      <w:r>
        <w:t>302(NGFR expression enhancer) + 0</w:t>
      </w:r>
      <w:r w:rsidR="00644CD5">
        <w:t>.</w:t>
      </w:r>
      <w:r>
        <w:t>212(AMP deaminase 3 inhibitor) + 0</w:t>
      </w:r>
      <w:r w:rsidR="00644CD5">
        <w:t>.</w:t>
      </w:r>
      <w:r>
        <w:t>517(Glyceraldehyde-3-phosphate dehydrogenase inhibitor) + 0</w:t>
      </w:r>
      <w:r w:rsidR="00644CD5">
        <w:t>.</w:t>
      </w:r>
      <w:r>
        <w:t>303(Glyceryl-ether monooxygenase inhibitor) -0</w:t>
      </w:r>
      <w:r w:rsidR="00644CD5">
        <w:t>.</w:t>
      </w:r>
      <w:r>
        <w:t>228(Topoisomerase II alpha inhibitor) + 0</w:t>
      </w:r>
      <w:r w:rsidR="00644CD5">
        <w:t>.</w:t>
      </w:r>
      <w:r>
        <w:t>316(Antineoplastic (colorectal cancer)) + 0</w:t>
      </w:r>
      <w:r w:rsidR="00644CD5">
        <w:t>.</w:t>
      </w:r>
      <w:r>
        <w:t>174(Inflammatory Bowel disease treatment) -0</w:t>
      </w:r>
      <w:r w:rsidR="00644CD5">
        <w:t>.</w:t>
      </w:r>
      <w:r>
        <w:t>41(Carcinogenic) -0</w:t>
      </w:r>
      <w:r w:rsidR="00644CD5">
        <w:t>.</w:t>
      </w:r>
      <w:r>
        <w:t>847(Capillary fragility treatment) + 0</w:t>
      </w:r>
      <w:r w:rsidR="00644CD5">
        <w:t>.</w:t>
      </w:r>
      <w:r>
        <w:t>473(Gastrointestinal disturbance) -0</w:t>
      </w:r>
      <w:r w:rsidR="00644CD5">
        <w:t>.</w:t>
      </w:r>
      <w:r>
        <w:t>143(Heat shock protein antagonist) -0</w:t>
      </w:r>
      <w:r w:rsidR="00644CD5">
        <w:t>.</w:t>
      </w:r>
      <w:r>
        <w:t>104(Antineoplastic (glioblastoma multiforme)) + 1</w:t>
      </w:r>
      <w:r w:rsidR="00644CD5">
        <w:t>.</w:t>
      </w:r>
      <w:r>
        <w:t>29(Methionyl aminopeptidase inhibitor) + 0</w:t>
      </w:r>
      <w:r w:rsidR="00644CD5">
        <w:t>.</w:t>
      </w:r>
      <w:r>
        <w:t>276(CYP3A5 e</w:t>
      </w:r>
      <w:r>
        <w:t>x</w:t>
      </w:r>
      <w:r>
        <w:t>pression enhancer) -0</w:t>
      </w:r>
      <w:r w:rsidR="00644CD5">
        <w:t>.</w:t>
      </w:r>
      <w:r>
        <w:t>314(Neuropeptide Y antagonist) -0</w:t>
      </w:r>
      <w:r w:rsidR="00644CD5">
        <w:t>.</w:t>
      </w:r>
      <w:r>
        <w:t>225(Malaise) + 1(MAP kinase signal-integrating kinase 1 inhibitor) + 0</w:t>
      </w:r>
      <w:r w:rsidR="00644CD5">
        <w:t>.</w:t>
      </w:r>
      <w:r>
        <w:t>361(Hypersexuality) + 0</w:t>
      </w:r>
      <w:r w:rsidR="00644CD5">
        <w:t>.</w:t>
      </w:r>
      <w:r>
        <w:t>268(Biliary tract disorders treatment) + 0</w:t>
      </w:r>
      <w:r w:rsidR="00644CD5">
        <w:t>.</w:t>
      </w:r>
      <w:r>
        <w:t>285(UGT2B17 substrate) -0</w:t>
      </w:r>
      <w:r w:rsidR="00644CD5">
        <w:t>.</w:t>
      </w:r>
      <w:r>
        <w:t>47(Protein phosphatase 2A inhibitor) + 0</w:t>
      </w:r>
      <w:r w:rsidR="00644CD5">
        <w:t>.</w:t>
      </w:r>
      <w:r>
        <w:t>782(L-ascorbate peroxidase inhibitor) + 0</w:t>
      </w:r>
      <w:r w:rsidR="00644CD5">
        <w:t>.</w:t>
      </w:r>
      <w:r>
        <w:t>577(Vision disturbance) + 0</w:t>
      </w:r>
      <w:r w:rsidR="00644CD5">
        <w:t>.</w:t>
      </w:r>
      <w:r>
        <w:t>859(Glucosamine-6-phosphate deaminase inhibitor) -0</w:t>
      </w:r>
      <w:r w:rsidR="00644CD5">
        <w:t>.</w:t>
      </w:r>
      <w:r>
        <w:t>665(Glycogen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276(Myocarditis) -0</w:t>
      </w:r>
      <w:r w:rsidR="00644CD5">
        <w:t>.</w:t>
      </w:r>
      <w:r>
        <w:t>437(Cytostatic) + 0</w:t>
      </w:r>
      <w:r w:rsidR="00644CD5">
        <w:t>.</w:t>
      </w:r>
      <w:r>
        <w:t>193(Death-associated protein kinase inhibitor) -0</w:t>
      </w:r>
      <w:r w:rsidR="00644CD5">
        <w:t>.</w:t>
      </w:r>
      <w:r>
        <w:t>568(H+/K+-transporting ATPase inhibitor) -0</w:t>
      </w:r>
      <w:r w:rsidR="00644CD5">
        <w:t>.</w:t>
      </w:r>
      <w:r>
        <w:t>561(Serine-phosphoethanolamine synthase inhibitor) -1</w:t>
      </w:r>
      <w:r w:rsidR="00644CD5">
        <w:t>.</w:t>
      </w:r>
      <w:r>
        <w:t>64(Low molecular weight phosphotyr</w:t>
      </w:r>
      <w:r>
        <w:t>o</w:t>
      </w:r>
      <w:r>
        <w:t>sine protein phosphatase inhibitor) + 0</w:t>
      </w:r>
      <w:r w:rsidR="00644CD5">
        <w:t>.</w:t>
      </w:r>
      <w:r>
        <w:t>301(Integrin alpha4 antagonist) -0</w:t>
      </w:r>
      <w:r w:rsidR="00644CD5">
        <w:t>.</w:t>
      </w:r>
      <w:r>
        <w:t>301(Glycogen synthase kinase-3 alpha i</w:t>
      </w:r>
      <w:r>
        <w:t>n</w:t>
      </w:r>
      <w:r>
        <w:t>hibitor) + 0</w:t>
      </w:r>
      <w:r w:rsidR="00644CD5">
        <w:t>.</w:t>
      </w:r>
      <w:r>
        <w:t>0589(Age-related macular degeneration treatment) + 2</w:t>
      </w:r>
      <w:r w:rsidR="00644CD5">
        <w:t>.</w:t>
      </w:r>
      <w:r>
        <w:t xml:space="preserve">03(Neuraminidase (Influenza A) inhibitor) + </w:t>
      </w:r>
      <w:r>
        <w:lastRenderedPageBreak/>
        <w:t>0</w:t>
      </w:r>
      <w:r w:rsidR="00644CD5">
        <w:t>.</w:t>
      </w:r>
      <w:r>
        <w:t>626(Chitinase inhibitor) -1</w:t>
      </w:r>
      <w:r w:rsidR="00644CD5">
        <w:t>.</w:t>
      </w:r>
      <w:r>
        <w:t>05(Leukotriene B4 receptor 1 antagonist) -0</w:t>
      </w:r>
      <w:r w:rsidR="00644CD5">
        <w:t>.</w:t>
      </w:r>
      <w:r>
        <w:t>763(Cholesterol absorption inhibitor) -0</w:t>
      </w:r>
      <w:r w:rsidR="00644CD5">
        <w:t>.</w:t>
      </w:r>
      <w:r>
        <w:t>495(Melatonin 5 antagonist) + 0</w:t>
      </w:r>
      <w:r w:rsidR="00644CD5">
        <w:t>.</w:t>
      </w:r>
      <w:r>
        <w:t>392(Inositol 1</w:t>
      </w:r>
      <w:r w:rsidR="00644CD5">
        <w:t>.</w:t>
      </w:r>
      <w:r>
        <w:t>4</w:t>
      </w:r>
      <w:r w:rsidR="00644CD5">
        <w:t>.</w:t>
      </w:r>
      <w:r>
        <w:t>5-trisphosphate 3-kinase B inhibitor) + 0</w:t>
      </w:r>
      <w:r w:rsidR="00644CD5">
        <w:t>.</w:t>
      </w:r>
      <w:r>
        <w:t>863(Arachidonic acid antagonist) + 0</w:t>
      </w:r>
      <w:r w:rsidR="00644CD5">
        <w:t>.</w:t>
      </w:r>
      <w:r>
        <w:t>332(Diaminopropionate ammonia-lyase inhibitor) + 0</w:t>
      </w:r>
      <w:r w:rsidR="00644CD5">
        <w:t>.</w:t>
      </w:r>
      <w:r>
        <w:t>421(N-carbamoyl-L-amino-acid hydrolase i</w:t>
      </w:r>
      <w:r>
        <w:t>n</w:t>
      </w:r>
      <w:r>
        <w:t>hibitor) + 0</w:t>
      </w:r>
      <w:r w:rsidR="00644CD5">
        <w:t>.</w:t>
      </w:r>
      <w:r>
        <w:t>432(Sirtuin 2 inhibitor) -0</w:t>
      </w:r>
      <w:r w:rsidR="00644CD5">
        <w:t>.</w:t>
      </w:r>
      <w:r>
        <w:t>224(Presenilin 1 inhibitor) -1</w:t>
      </w:r>
      <w:r w:rsidR="00644CD5">
        <w:t>.</w:t>
      </w:r>
      <w:r>
        <w:t>31(CYP24 substrate) + 0</w:t>
      </w:r>
      <w:r w:rsidR="00644CD5">
        <w:t>.</w:t>
      </w:r>
      <w:r>
        <w:t>131(Mood disorders treatment) -0</w:t>
      </w:r>
      <w:r w:rsidR="00644CD5">
        <w:t>.</w:t>
      </w:r>
      <w:r>
        <w:t>429(Acylaminoacyl-peptidase inhibitor) -0</w:t>
      </w:r>
      <w:r w:rsidR="00644CD5">
        <w:t>.</w:t>
      </w:r>
      <w:r>
        <w:t>358(CYP1A2 substrate) + 0</w:t>
      </w:r>
      <w:r w:rsidR="00644CD5">
        <w:t>.</w:t>
      </w:r>
      <w:r>
        <w:t>335(Cardiodepressant) + 0</w:t>
      </w:r>
      <w:r w:rsidR="00644CD5">
        <w:t>.</w:t>
      </w:r>
      <w:r>
        <w:t>612(SLC7A11 expression enhancer) -0</w:t>
      </w:r>
      <w:r w:rsidR="00644CD5">
        <w:t>.</w:t>
      </w:r>
      <w:r>
        <w:t>251(T cell receptor antagonist) -0</w:t>
      </w:r>
      <w:r w:rsidR="00644CD5">
        <w:t>.</w:t>
      </w:r>
      <w:r>
        <w:t>2(Kinase inhibitor) + 1</w:t>
      </w:r>
      <w:r w:rsidR="00644CD5">
        <w:t>.</w:t>
      </w:r>
      <w:r>
        <w:t>32(D-alanine transaminase inhibitor) -0</w:t>
      </w:r>
      <w:r w:rsidR="00644CD5">
        <w:t>.</w:t>
      </w:r>
      <w:r>
        <w:t>052(Acetylcholine M4 receptor agonist) + 0</w:t>
      </w:r>
      <w:r w:rsidR="00644CD5">
        <w:t>.</w:t>
      </w:r>
      <w:r>
        <w:t>337(15-Lipoxygenase inhibitor) -0</w:t>
      </w:r>
      <w:r w:rsidR="00644CD5">
        <w:t>.</w:t>
      </w:r>
      <w:r>
        <w:t>374(MGMT expression enhancer) -0</w:t>
      </w:r>
      <w:r w:rsidR="00644CD5">
        <w:t>.</w:t>
      </w:r>
      <w:r>
        <w:t>189(Antineoplastic (renal cancer)) -0</w:t>
      </w:r>
      <w:r w:rsidR="00644CD5">
        <w:t>.</w:t>
      </w:r>
      <w:r>
        <w:t>835(G0S2 expression enhancer) -0</w:t>
      </w:r>
      <w:r w:rsidR="00644CD5">
        <w:t>.</w:t>
      </w:r>
      <w:r>
        <w:t>285(Antiacne) -0</w:t>
      </w:r>
      <w:r w:rsidR="00644CD5">
        <w:t>.</w:t>
      </w:r>
      <w:r>
        <w:t>168(cAMP-dependent protein kinase type I-beta regulatory subunit inhibitor) + 0</w:t>
      </w:r>
      <w:r w:rsidR="00644CD5">
        <w:t>.</w:t>
      </w:r>
      <w:r>
        <w:t>212(Antineoplastic (melanoma)) -0</w:t>
      </w:r>
      <w:r w:rsidR="00644CD5">
        <w:t>.</w:t>
      </w:r>
      <w:r>
        <w:t>586(Melatonin 2 agonist) + 1</w:t>
      </w:r>
      <w:r w:rsidR="00644CD5">
        <w:t>.</w:t>
      </w:r>
      <w:r>
        <w:t>61(Procollagen-proline 3-dioxygenase inhibitor) -0</w:t>
      </w:r>
      <w:r w:rsidR="00644CD5">
        <w:t>.</w:t>
      </w:r>
      <w:r>
        <w:t>296(Epstein-Barr nuclear antigen 1 inhibitor) -0</w:t>
      </w:r>
      <w:r w:rsidR="00644CD5">
        <w:t>.</w:t>
      </w:r>
      <w:r>
        <w:t>226(Carcinogenic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248(Antineoplastic (lymphocytic leukemia)) + 0</w:t>
      </w:r>
      <w:r w:rsidR="00644CD5">
        <w:t>.</w:t>
      </w:r>
      <w:r>
        <w:t>237(G-protein coupled bile acid receptor 1 antagonist) + 0</w:t>
      </w:r>
      <w:r w:rsidR="00644CD5">
        <w:t>.</w:t>
      </w:r>
      <w:r>
        <w:t>251(Alpha galactosidase inhibitor) + 0</w:t>
      </w:r>
      <w:r w:rsidR="00644CD5">
        <w:t>.</w:t>
      </w:r>
      <w:r>
        <w:t>857(Adenosine A3 receptor antagonist) + 0</w:t>
      </w:r>
      <w:r w:rsidR="00644CD5">
        <w:t>.</w:t>
      </w:r>
      <w:r>
        <w:t>28(Xanthine-like) -0</w:t>
      </w:r>
      <w:r w:rsidR="00644CD5">
        <w:t>.</w:t>
      </w:r>
      <w:r>
        <w:t>192(Insulin secretagoues) + 0</w:t>
      </w:r>
      <w:r w:rsidR="00644CD5">
        <w:t>.</w:t>
      </w:r>
      <w:r>
        <w:t>435(Lichenoid eruption) -0</w:t>
      </w:r>
      <w:r w:rsidR="00644CD5">
        <w:t>.</w:t>
      </w:r>
      <w:r>
        <w:t>263(5 Hydroxytry</w:t>
      </w:r>
      <w:r>
        <w:t>p</w:t>
      </w:r>
      <w:r>
        <w:t>tamine 2C antagonist) + 0</w:t>
      </w:r>
      <w:r w:rsidR="00644CD5">
        <w:t>.</w:t>
      </w:r>
      <w:r>
        <w:t>249(4-Hydroxyphenylpyruvate dioxygenase inhibitor) + 0</w:t>
      </w:r>
      <w:r w:rsidR="00644CD5">
        <w:t>.</w:t>
      </w:r>
      <w:r>
        <w:t>229(Carcinogenic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725(Glutathione synthase inhibitor) -0</w:t>
      </w:r>
      <w:r w:rsidR="00644CD5">
        <w:t>.</w:t>
      </w:r>
      <w:r>
        <w:t>24(Vasculitis treatment) -0</w:t>
      </w:r>
      <w:r w:rsidR="00644CD5">
        <w:t>.</w:t>
      </w:r>
      <w:r>
        <w:t>657(Indanol dehydrogenase i</w:t>
      </w:r>
      <w:r>
        <w:t>n</w:t>
      </w:r>
      <w:r>
        <w:t>hibitor) -0</w:t>
      </w:r>
      <w:r w:rsidR="00644CD5">
        <w:t>.</w:t>
      </w:r>
      <w:r>
        <w:t>7(Heat shock protein 90 beta antagonist) + 0</w:t>
      </w:r>
      <w:r w:rsidR="00644CD5">
        <w:t>.</w:t>
      </w:r>
      <w:r>
        <w:t>584(Arylamine N-acetyltransferase inhibitor) -0</w:t>
      </w:r>
      <w:r w:rsidR="00644CD5">
        <w:t>.</w:t>
      </w:r>
      <w:r>
        <w:t>236(Integrin beta6 antagonist) -0</w:t>
      </w:r>
      <w:r w:rsidR="00644CD5">
        <w:t>.</w:t>
      </w:r>
      <w:r>
        <w:t>438(Antiuremic) + 0</w:t>
      </w:r>
      <w:r w:rsidR="00644CD5">
        <w:t>.</w:t>
      </w:r>
      <w:r>
        <w:t>571(Geranylgeranyltransferase inhibitor) -1</w:t>
      </w:r>
      <w:r w:rsidR="00644CD5">
        <w:t>.</w:t>
      </w:r>
      <w:r>
        <w:t>01(Saccharopine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221(Lethargy) -0</w:t>
      </w:r>
      <w:r w:rsidR="00644CD5">
        <w:t>.</w:t>
      </w:r>
      <w:r>
        <w:t>137(Glutamate (mGluR4) antagonist) -0</w:t>
      </w:r>
      <w:r w:rsidR="00644CD5">
        <w:t>.</w:t>
      </w:r>
      <w:r>
        <w:t>895(NF-kappa-B essential modulator inhibitor) -0</w:t>
      </w:r>
      <w:r w:rsidR="00644CD5">
        <w:t>.</w:t>
      </w:r>
      <w:r>
        <w:t>814(Phosphorylase inhibitor) -0</w:t>
      </w:r>
      <w:r w:rsidR="00644CD5">
        <w:t>.</w:t>
      </w:r>
      <w:r>
        <w:t>607(Endo-1</w:t>
      </w:r>
      <w:r w:rsidR="00644CD5">
        <w:t>.</w:t>
      </w:r>
      <w:r>
        <w:t>4-beta-xylanase inhibitor) + 0</w:t>
      </w:r>
      <w:r w:rsidR="00644CD5">
        <w:t>.</w:t>
      </w:r>
      <w:r>
        <w:t>299(CYP2C8 inhibitor) -0</w:t>
      </w:r>
      <w:r w:rsidR="00644CD5">
        <w:t>.</w:t>
      </w:r>
      <w:r>
        <w:t>327(CYP2A6 substrate) + 0</w:t>
      </w:r>
      <w:r w:rsidR="00644CD5">
        <w:t>.</w:t>
      </w:r>
      <w:r>
        <w:t>325(MYC expression enhancer) + 0</w:t>
      </w:r>
      <w:r w:rsidR="00644CD5">
        <w:t>.</w:t>
      </w:r>
      <w:r>
        <w:t>549(MMP2 expression inhibitor) -0</w:t>
      </w:r>
      <w:r w:rsidR="00644CD5">
        <w:t>.</w:t>
      </w:r>
      <w:r>
        <w:t>231(Xerostomia) + 0</w:t>
      </w:r>
      <w:r w:rsidR="00644CD5">
        <w:t>.</w:t>
      </w:r>
      <w:r>
        <w:t>33(Protocollagen prolyl hydroxylase inhibitor) + 0</w:t>
      </w:r>
      <w:r w:rsidR="00644CD5">
        <w:t>.</w:t>
      </w:r>
      <w:r>
        <w:t>493(NOS2 expression enhancer) -0</w:t>
      </w:r>
      <w:r w:rsidR="00644CD5">
        <w:t>.</w:t>
      </w:r>
      <w:r>
        <w:t>197(Carbonyl reductase [NADPH] 1 inhibitor) -0</w:t>
      </w:r>
      <w:r w:rsidR="00644CD5">
        <w:t>.</w:t>
      </w:r>
      <w:r>
        <w:t>134(Antihypertensive) -1</w:t>
      </w:r>
      <w:r w:rsidR="00644CD5">
        <w:t>.</w:t>
      </w:r>
      <w:r>
        <w:t>59(UDP-glucuronosyltransferase 2B7 inhibitor) -0</w:t>
      </w:r>
      <w:r w:rsidR="00644CD5">
        <w:t>.</w:t>
      </w:r>
      <w:r>
        <w:t>291(Potassium channel (Ca-activated) blocker) -0</w:t>
      </w:r>
      <w:r w:rsidR="00644CD5">
        <w:t>.</w:t>
      </w:r>
      <w:r>
        <w:t>55(CYP3A inducer) + 0</w:t>
      </w:r>
      <w:r w:rsidR="00644CD5">
        <w:t>.</w:t>
      </w:r>
      <w:r>
        <w:t>157(Chloride channel blocker) -0</w:t>
      </w:r>
      <w:r w:rsidR="00644CD5">
        <w:t>.</w:t>
      </w:r>
      <w:r>
        <w:t>427(Carnosine synthase inhibitor) -0</w:t>
      </w:r>
      <w:r w:rsidR="00644CD5">
        <w:t>.</w:t>
      </w:r>
      <w:r>
        <w:t>156(HIV-2 retropepsin inhibitor) -0</w:t>
      </w:r>
      <w:r w:rsidR="00644CD5">
        <w:t>.</w:t>
      </w:r>
      <w:r>
        <w:t>229(B cell inhibitor) -0</w:t>
      </w:r>
      <w:r w:rsidR="00644CD5">
        <w:t>.</w:t>
      </w:r>
      <w:r>
        <w:t>405(Histone deacetylase 10 inhibitor) + 0</w:t>
      </w:r>
      <w:r w:rsidR="00644CD5">
        <w:t>.</w:t>
      </w:r>
      <w:r>
        <w:t>344(CYP3A3 substrate) -0</w:t>
      </w:r>
      <w:r w:rsidR="00644CD5">
        <w:t>.</w:t>
      </w:r>
      <w:r>
        <w:t>113(Raf kinase inhibitor) -0</w:t>
      </w:r>
      <w:r w:rsidR="00644CD5">
        <w:t>.</w:t>
      </w:r>
      <w:r>
        <w:t>302(Carcinogenic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</w:t>
      </w:r>
      <w:r>
        <w:t>e</w:t>
      </w:r>
      <w:r>
        <w:t>male) + 0</w:t>
      </w:r>
      <w:r w:rsidR="00644CD5">
        <w:t>.</w:t>
      </w:r>
      <w:r>
        <w:t>292(Protein kinase B inhibitor) -0</w:t>
      </w:r>
      <w:r w:rsidR="00644CD5">
        <w:t>.</w:t>
      </w:r>
      <w:r>
        <w:t>602(Antihyperaldosteronism) -0</w:t>
      </w:r>
      <w:r w:rsidR="00644CD5">
        <w:t>.</w:t>
      </w:r>
      <w:r>
        <w:t>158(Prolactin release inhibitor) + 0</w:t>
      </w:r>
      <w:r w:rsidR="00644CD5">
        <w:t>.</w:t>
      </w:r>
      <w:r>
        <w:t>191(3 Beta-hydroxy-delta 5-steroid dehydrogenase inhibitor) + 0</w:t>
      </w:r>
      <w:r w:rsidR="00644CD5">
        <w:t>.</w:t>
      </w:r>
      <w:r>
        <w:t>308(Acetyl-CoA carboxylase 1 inhibitor) + 0</w:t>
      </w:r>
      <w:r w:rsidR="00644CD5">
        <w:t>.</w:t>
      </w:r>
      <w:r>
        <w:t>222(Alpha 2c adrenoreceptor agonist) -0</w:t>
      </w:r>
      <w:r w:rsidR="00644CD5">
        <w:t>.</w:t>
      </w:r>
      <w:r>
        <w:t>356(Carcinogenic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small intestine) -0</w:t>
      </w:r>
      <w:r w:rsidR="00644CD5">
        <w:t>.</w:t>
      </w:r>
      <w:r>
        <w:t>472(UGT1A1 substrate) + 0</w:t>
      </w:r>
      <w:r w:rsidR="00644CD5">
        <w:t>.</w:t>
      </w:r>
      <w:r>
        <w:t>208(Glycogen synthase kinase-3 inhibitor) + 0</w:t>
      </w:r>
      <w:r w:rsidR="00644CD5">
        <w:t>.</w:t>
      </w:r>
      <w:r>
        <w:t>683(Ether-a-go-go potassium channel 1 blocker) -0</w:t>
      </w:r>
      <w:r w:rsidR="00644CD5">
        <w:t>.</w:t>
      </w:r>
      <w:r>
        <w:t>295(MAP kinase 11 inhibitor) -0</w:t>
      </w:r>
      <w:r w:rsidR="00644CD5">
        <w:t>.</w:t>
      </w:r>
      <w:r>
        <w:t>181(Cyclin E inhibitor) -0</w:t>
      </w:r>
      <w:r w:rsidR="00644CD5">
        <w:t>.</w:t>
      </w:r>
      <w:r>
        <w:t>301(Hypercholesterolemic) + 0</w:t>
      </w:r>
      <w:r w:rsidR="00644CD5">
        <w:t>.</w:t>
      </w:r>
      <w:r>
        <w:t>106(MAP kinase kinase 7 inhibitor) + 0</w:t>
      </w:r>
      <w:r w:rsidR="00644CD5">
        <w:t>.</w:t>
      </w:r>
      <w:r>
        <w:t>176(Cachexia treatment) -0</w:t>
      </w:r>
      <w:r w:rsidR="00644CD5">
        <w:t>.</w:t>
      </w:r>
      <w:r>
        <w:t>37(GPX2 expression enhancer) + 0</w:t>
      </w:r>
      <w:r w:rsidR="00644CD5">
        <w:t>.</w:t>
      </w:r>
      <w:r>
        <w:t>522(CDK1 expression enhancer) -0</w:t>
      </w:r>
      <w:r w:rsidR="00644CD5">
        <w:t>.</w:t>
      </w:r>
      <w:r>
        <w:t>809(Nicotinate phosphoribosy</w:t>
      </w:r>
      <w:r>
        <w:t>l</w:t>
      </w:r>
      <w:r>
        <w:t>transferase inhibitor) -0</w:t>
      </w:r>
      <w:r w:rsidR="00644CD5">
        <w:t>.</w:t>
      </w:r>
      <w:r>
        <w:t>633(CDK2 expression enhancer) + 1</w:t>
      </w:r>
      <w:r w:rsidR="00644CD5">
        <w:t>.</w:t>
      </w:r>
      <w:r>
        <w:t>54(CYP27A substrate) + 0</w:t>
      </w:r>
      <w:r w:rsidR="00644CD5">
        <w:t>.</w:t>
      </w:r>
      <w:r>
        <w:t>708(Leukotriene antagonist) -0</w:t>
      </w:r>
      <w:r w:rsidR="00644CD5">
        <w:t>.</w:t>
      </w:r>
      <w:r>
        <w:t>232(Nicotinic acid receptor 1 agonist) -0</w:t>
      </w:r>
      <w:r w:rsidR="00644CD5">
        <w:t>.</w:t>
      </w:r>
      <w:r>
        <w:t>397(CCNA2 expression enhancer) -0</w:t>
      </w:r>
      <w:r w:rsidR="00644CD5">
        <w:t>.</w:t>
      </w:r>
      <w:r>
        <w:t>453(Antidepressant</w:t>
      </w:r>
      <w:r w:rsidR="00644CD5">
        <w:t>.</w:t>
      </w:r>
      <w:r>
        <w:t xml:space="preserve"> Imipramin-like) + 0</w:t>
      </w:r>
      <w:r w:rsidR="00644CD5">
        <w:t>.</w:t>
      </w:r>
      <w:r>
        <w:t>321(CNS active muscle relaxant) + 0</w:t>
      </w:r>
      <w:r w:rsidR="00644CD5">
        <w:t>.</w:t>
      </w:r>
      <w:r>
        <w:t>662(Uridine phosphorylase inhibitor) + 0</w:t>
      </w:r>
      <w:r w:rsidR="00644CD5">
        <w:t>.</w:t>
      </w:r>
      <w:r>
        <w:t>446(Calcium channel activator) -0</w:t>
      </w:r>
      <w:r w:rsidR="00644CD5">
        <w:t>.</w:t>
      </w:r>
      <w:r>
        <w:t>187(Glycosuria) + 0</w:t>
      </w:r>
      <w:r w:rsidR="00644CD5">
        <w:t>.</w:t>
      </w:r>
      <w:r>
        <w:t>138(Protein kinase C mu inhibitor) -0</w:t>
      </w:r>
      <w:r w:rsidR="00644CD5">
        <w:t>.</w:t>
      </w:r>
      <w:r>
        <w:t>286(HPN expression enhancer) -0</w:t>
      </w:r>
      <w:r w:rsidR="00644CD5">
        <w:t>.</w:t>
      </w:r>
      <w:r>
        <w:t>575(Andropause treatment) + 0</w:t>
      </w:r>
      <w:r w:rsidR="00644CD5">
        <w:t>.</w:t>
      </w:r>
      <w:r>
        <w:t>444(STC2 expression enhancer) -0</w:t>
      </w:r>
      <w:r w:rsidR="00644CD5">
        <w:t>.</w:t>
      </w:r>
      <w:r>
        <w:t>147(Potassium channel intermediate-conductance Ca-activated 4 blocker) + 0</w:t>
      </w:r>
      <w:r w:rsidR="00644CD5">
        <w:t>.</w:t>
      </w:r>
      <w:r>
        <w:t>179(GDPD3 expression enhancer) -0</w:t>
      </w:r>
      <w:r w:rsidR="00644CD5">
        <w:t>.</w:t>
      </w:r>
      <w:r>
        <w:t>309(Gastrointestinal hemorrhage) + 0</w:t>
      </w:r>
      <w:r w:rsidR="00644CD5">
        <w:t>.</w:t>
      </w:r>
      <w:r>
        <w:t>595(Heat shock 70 kDa pr</w:t>
      </w:r>
      <w:r>
        <w:t>o</w:t>
      </w:r>
      <w:r>
        <w:t>tein 1 antagonist) -0</w:t>
      </w:r>
      <w:r w:rsidR="00644CD5">
        <w:t>.</w:t>
      </w:r>
      <w:r>
        <w:t>218(SLC7A5 expression enhancer) -0</w:t>
      </w:r>
      <w:r w:rsidR="00644CD5">
        <w:t>.</w:t>
      </w:r>
      <w:r>
        <w:t>144(Melatonin 1b antagonist) + 0</w:t>
      </w:r>
      <w:r w:rsidR="00644CD5">
        <w:t>.</w:t>
      </w:r>
      <w:r>
        <w:t>752(Cytosine deaminase inhibitor) + 0</w:t>
      </w:r>
      <w:r w:rsidR="00644CD5">
        <w:t>.</w:t>
      </w:r>
      <w:r>
        <w:t>762(Transcortin receptor antagonist) -0</w:t>
      </w:r>
      <w:r w:rsidR="00644CD5">
        <w:t>.</w:t>
      </w:r>
      <w:r>
        <w:t>123(Gelatinase inhibitor) -0</w:t>
      </w:r>
      <w:r w:rsidR="00644CD5">
        <w:t>.</w:t>
      </w:r>
      <w:r>
        <w:t>286(Immunomodulator) + 0</w:t>
      </w:r>
      <w:r w:rsidR="00644CD5">
        <w:t>.</w:t>
      </w:r>
      <w:r>
        <w:t>535(Follicle-stimulating hormone antagonist) -0</w:t>
      </w:r>
      <w:r w:rsidR="00644CD5">
        <w:t>.</w:t>
      </w:r>
      <w:r>
        <w:t>391(Dopamine D1 antagonist) + 0</w:t>
      </w:r>
      <w:r w:rsidR="00644CD5">
        <w:t>.</w:t>
      </w:r>
      <w:r>
        <w:t>351(Antidepressant) -0</w:t>
      </w:r>
      <w:r w:rsidR="00644CD5">
        <w:t>.</w:t>
      </w:r>
      <w:r>
        <w:t>566(DNA methylase inhibitor) + 0</w:t>
      </w:r>
      <w:r w:rsidR="00644CD5">
        <w:t>.</w:t>
      </w:r>
      <w:r>
        <w:t>149(Spermicide) + 0</w:t>
      </w:r>
      <w:r w:rsidR="00644CD5">
        <w:t>.</w:t>
      </w:r>
      <w:r>
        <w:t>158(Death-associated protein kinase 3 inhibitor) + 0</w:t>
      </w:r>
      <w:r w:rsidR="00644CD5">
        <w:t>.</w:t>
      </w:r>
      <w:r>
        <w:t>13(Cannabinoid CB2 receptor antagonist) + 0</w:t>
      </w:r>
      <w:r w:rsidR="00644CD5">
        <w:t>.</w:t>
      </w:r>
      <w:r>
        <w:t>616(Cell wall synthesis inhibitor) + 0</w:t>
      </w:r>
      <w:r w:rsidR="00644CD5">
        <w:t>.</w:t>
      </w:r>
      <w:r>
        <w:t>393(Anesthetic local) + 0</w:t>
      </w:r>
      <w:r w:rsidR="00644CD5">
        <w:t>.</w:t>
      </w:r>
      <w:r>
        <w:t>149(Interleukin 1 antagonist) + 0</w:t>
      </w:r>
      <w:r w:rsidR="00644CD5">
        <w:t>.</w:t>
      </w:r>
      <w:r>
        <w:t>346(Electrolyte absorption antagonist) -0</w:t>
      </w:r>
      <w:r w:rsidR="00644CD5">
        <w:t>.</w:t>
      </w:r>
      <w:r>
        <w:t>636(Gamma-glutamyl hydrolase inhib</w:t>
      </w:r>
      <w:r>
        <w:t>i</w:t>
      </w:r>
      <w:r>
        <w:t>tor) + 0</w:t>
      </w:r>
      <w:r w:rsidR="00644CD5">
        <w:t>.</w:t>
      </w:r>
      <w:r>
        <w:t>424(Stromelysin 2 inhibitor) + 0</w:t>
      </w:r>
      <w:r w:rsidR="00644CD5">
        <w:t>.</w:t>
      </w:r>
      <w:r>
        <w:t>136(THBS1 expression inhibitor) -0</w:t>
      </w:r>
      <w:r w:rsidR="00644CD5">
        <w:t>.</w:t>
      </w:r>
      <w:r>
        <w:t>0821(Tumour necrosis factor alpha release inhibitor) + 0</w:t>
      </w:r>
      <w:r w:rsidR="00644CD5">
        <w:t>.</w:t>
      </w:r>
      <w:r>
        <w:t>392(MAO B substrate) + 0</w:t>
      </w:r>
      <w:r w:rsidR="00644CD5">
        <w:t>.</w:t>
      </w:r>
      <w:r>
        <w:t>663(Fumarylacetoacetase inhibitor) -0</w:t>
      </w:r>
      <w:r w:rsidR="00644CD5">
        <w:t>.</w:t>
      </w:r>
      <w:r>
        <w:t>35(CYP2B11 substrate) -0</w:t>
      </w:r>
      <w:r w:rsidR="00644CD5">
        <w:t>.</w:t>
      </w:r>
      <w:r>
        <w:t>124(Glycine receptor agonist) + 0</w:t>
      </w:r>
      <w:r w:rsidR="00644CD5">
        <w:t>.</w:t>
      </w:r>
      <w:r>
        <w:t>36(Anticarcinogenic) + 0</w:t>
      </w:r>
      <w:r w:rsidR="00644CD5">
        <w:t>.</w:t>
      </w:r>
      <w:r>
        <w:t>38(SPP1 expression enhancer) + 0</w:t>
      </w:r>
      <w:r w:rsidR="00644CD5">
        <w:t>.</w:t>
      </w:r>
      <w:r>
        <w:t>475(TFF1 expression inhibitor) -0</w:t>
      </w:r>
      <w:r w:rsidR="00644CD5">
        <w:t>.</w:t>
      </w:r>
      <w:r>
        <w:t>167(Raynaud's phenomenon treatment) + 0</w:t>
      </w:r>
      <w:r w:rsidR="00644CD5">
        <w:t>.</w:t>
      </w:r>
      <w:r>
        <w:t>298(CYP2C18 substrate) -0</w:t>
      </w:r>
      <w:r w:rsidR="00644CD5">
        <w:t>.</w:t>
      </w:r>
      <w:r>
        <w:t>466(Thiosulfate sulfurtransferase inhibitor) + 0</w:t>
      </w:r>
      <w:r w:rsidR="00644CD5">
        <w:t>.</w:t>
      </w:r>
      <w:r>
        <w:t>125(Troponin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175(Fatty acid synthase inhibitor) + 0</w:t>
      </w:r>
      <w:r w:rsidR="00644CD5">
        <w:t>.</w:t>
      </w:r>
      <w:r>
        <w:t>284(Nicotinic acid receptor agonist) + 0</w:t>
      </w:r>
      <w:r w:rsidR="00644CD5">
        <w:t>.</w:t>
      </w:r>
      <w:r>
        <w:t>255(Potassium channel Kv1.1 blocker) + 0</w:t>
      </w:r>
      <w:r w:rsidR="00644CD5">
        <w:t>.</w:t>
      </w:r>
      <w:r>
        <w:t>173(Vesicle monoamine transporter 2 inhibitor) -0</w:t>
      </w:r>
      <w:r w:rsidR="00644CD5">
        <w:t>.</w:t>
      </w:r>
      <w:r>
        <w:t>174(Methionyl aminopeptidase 2 inhibitor) + 0</w:t>
      </w:r>
      <w:r w:rsidR="00644CD5">
        <w:t>.</w:t>
      </w:r>
      <w:r>
        <w:t>154(11-Beta-hydroxysteroid dehydrogenase 2 inhibitor) -0</w:t>
      </w:r>
      <w:r w:rsidR="00644CD5">
        <w:t>.</w:t>
      </w:r>
      <w:r>
        <w:t>342(Arylamine N-Acetyltransferase substrate) + 0</w:t>
      </w:r>
      <w:r w:rsidR="00644CD5">
        <w:t>.</w:t>
      </w:r>
      <w:r>
        <w:t>372(Somatostatin 2 antagonist) -0</w:t>
      </w:r>
      <w:r w:rsidR="00644CD5">
        <w:t>.</w:t>
      </w:r>
      <w:r>
        <w:t>352(5 Hydroxytryptamine 4 antagonist) -0</w:t>
      </w:r>
      <w:r w:rsidR="00644CD5">
        <w:t>.</w:t>
      </w:r>
      <w:r>
        <w:t>556(3(or 17)beta-hydroxysteroid dehydrogenase inhibitor) + 0</w:t>
      </w:r>
      <w:r w:rsidR="00644CD5">
        <w:t>.</w:t>
      </w:r>
      <w:r>
        <w:t>195(Trypsin II inhibitor) -0</w:t>
      </w:r>
      <w:r w:rsidR="00644CD5">
        <w:t>.</w:t>
      </w:r>
      <w:r>
        <w:t>0634(DNA directed RNA polymerase inhibitor) + 0</w:t>
      </w:r>
      <w:r w:rsidR="00644CD5">
        <w:t>.</w:t>
      </w:r>
      <w:r>
        <w:t>285(Adenylate cyclase III inhibitor) -0</w:t>
      </w:r>
      <w:r w:rsidR="00644CD5">
        <w:t>.</w:t>
      </w:r>
      <w:r>
        <w:t>22(Platelet growth factor antagonist) -0</w:t>
      </w:r>
      <w:r w:rsidR="00644CD5">
        <w:t>.</w:t>
      </w:r>
      <w:r>
        <w:t>151(Histone deacetylase class III inhibitor) -0</w:t>
      </w:r>
      <w:r w:rsidR="00644CD5">
        <w:t>.</w:t>
      </w:r>
      <w:r>
        <w:t>244(Antitoxic) + 0</w:t>
      </w:r>
      <w:r w:rsidR="00644CD5">
        <w:t>.</w:t>
      </w:r>
      <w:r>
        <w:t xml:space="preserve">234(Calcium channel (voltage-sensitive) blocker) </w:t>
      </w:r>
      <w:r>
        <w:lastRenderedPageBreak/>
        <w:t>+ 0</w:t>
      </w:r>
      <w:r w:rsidR="00644CD5">
        <w:t>.</w:t>
      </w:r>
      <w:r>
        <w:t>47(Histone deacetylase 1 inhibitor) + 0</w:t>
      </w:r>
      <w:r w:rsidR="00644CD5">
        <w:t>.</w:t>
      </w:r>
      <w:r>
        <w:t>333(Acetylcholine release stimulant) -0</w:t>
      </w:r>
      <w:r w:rsidR="00644CD5">
        <w:t>.</w:t>
      </w:r>
      <w:r>
        <w:t>826(Histone deacetylase class IV inhibitor) + 0</w:t>
      </w:r>
      <w:r w:rsidR="00644CD5">
        <w:t>.</w:t>
      </w:r>
      <w:r>
        <w:t>17(Leukotriene D4 antagonist) -0</w:t>
      </w:r>
      <w:r w:rsidR="00644CD5">
        <w:t>.</w:t>
      </w:r>
      <w:r>
        <w:t>139(Protein kinase C beta I inhibitor) + 0</w:t>
      </w:r>
      <w:r w:rsidR="00644CD5">
        <w:t>.</w:t>
      </w:r>
      <w:r>
        <w:t>256(Sepsis treatment) -0</w:t>
      </w:r>
      <w:r w:rsidR="00644CD5">
        <w:t>.</w:t>
      </w:r>
      <w:r>
        <w:t>319(Thrombin inhibitor) -0</w:t>
      </w:r>
      <w:r w:rsidR="00644CD5">
        <w:t>.</w:t>
      </w:r>
      <w:r>
        <w:t>222(Fibromyalgia syndrome treatment) -0</w:t>
      </w:r>
      <w:r w:rsidR="00644CD5">
        <w:t>.</w:t>
      </w:r>
      <w:r>
        <w:t>121(Phosphodiesterase X inhibitor) + 0</w:t>
      </w:r>
      <w:r w:rsidR="00644CD5">
        <w:t>.</w:t>
      </w:r>
      <w:r>
        <w:t>358(2-Acylglycerol O-acyltransferase inhibitor) + 0</w:t>
      </w:r>
      <w:r w:rsidR="00644CD5">
        <w:t>.</w:t>
      </w:r>
      <w:r>
        <w:t>0901(Transforming protein p21/H-Ras-1 inhibitor) -0</w:t>
      </w:r>
      <w:r w:rsidR="00644CD5">
        <w:t>.</w:t>
      </w:r>
      <w:r>
        <w:t>191(Aldehyde dehydrogenase (NADP+) inhibitor) + 0</w:t>
      </w:r>
      <w:r w:rsidR="00644CD5">
        <w:t>.</w:t>
      </w:r>
      <w:r>
        <w:t>191(Gamma-butyrobetaine dioxygenase inhibitor) + 0</w:t>
      </w:r>
      <w:r w:rsidR="00644CD5">
        <w:t>.</w:t>
      </w:r>
      <w:r>
        <w:t>351(Matrilysin inhibitor) -0</w:t>
      </w:r>
      <w:r w:rsidR="00644CD5">
        <w:t>.</w:t>
      </w:r>
      <w:r>
        <w:t>373(Calcium channel L-type blocker) -0</w:t>
      </w:r>
      <w:r w:rsidR="00644CD5">
        <w:t>.</w:t>
      </w:r>
      <w:r>
        <w:t>434(3-Oxoacyl-[acyl-carrier-protein] synthase inhibitor) -0</w:t>
      </w:r>
      <w:r w:rsidR="00644CD5">
        <w:t>.</w:t>
      </w:r>
      <w:r>
        <w:t>499(Rhodopsin kinase inhibitor) + 0</w:t>
      </w:r>
      <w:r w:rsidR="00644CD5">
        <w:t>.</w:t>
      </w:r>
      <w:r>
        <w:t>402(S-adenosyl-L-methionine decarboxylase inhibitor) + 0</w:t>
      </w:r>
      <w:r w:rsidR="00644CD5">
        <w:t>.</w:t>
      </w:r>
      <w:r>
        <w:t>493(Carbonic anhydrase XI inhibitor) + 0</w:t>
      </w:r>
      <w:r w:rsidR="00644CD5">
        <w:t>.</w:t>
      </w:r>
      <w:r>
        <w:t>347(L-iditol 2-dehydrogenase inhibitor) + 0</w:t>
      </w:r>
      <w:r w:rsidR="00644CD5">
        <w:t>.</w:t>
      </w:r>
      <w:r>
        <w:t>279(Calcium channel blocker) -0</w:t>
      </w:r>
      <w:r w:rsidR="00644CD5">
        <w:t>.</w:t>
      </w:r>
      <w:r>
        <w:t>281(Protein Wnt-2 inhibitor) -0</w:t>
      </w:r>
      <w:r w:rsidR="00644CD5">
        <w:t>.</w:t>
      </w:r>
      <w:r>
        <w:t>219(Janus tyrosine kinase inhibitor) -0</w:t>
      </w:r>
      <w:r w:rsidR="00644CD5">
        <w:t>.</w:t>
      </w:r>
      <w:r>
        <w:t>23(Potassium channel Kv1.3 blocker) -0</w:t>
      </w:r>
      <w:r w:rsidR="00644CD5">
        <w:t>.</w:t>
      </w:r>
      <w:r>
        <w:t>507(mRNA (guanine-N7-)-methyltransferase inhibitor) + 0</w:t>
      </w:r>
      <w:r w:rsidR="00644CD5">
        <w:t>.</w:t>
      </w:r>
      <w:r>
        <w:t>433(P3 purinoceptor-like protein antagonist) -0</w:t>
      </w:r>
      <w:r w:rsidR="00644CD5">
        <w:t>.</w:t>
      </w:r>
      <w:r>
        <w:t>11(Kainate receptor 5 antagonist) -0</w:t>
      </w:r>
      <w:r w:rsidR="00644CD5">
        <w:t>.</w:t>
      </w:r>
      <w:r>
        <w:t>149(Amyotrophic lateral sclerosis treatment) + 0</w:t>
      </w:r>
      <w:r w:rsidR="00644CD5">
        <w:t>.</w:t>
      </w:r>
      <w:r>
        <w:t>0983(Growth hormone relea</w:t>
      </w:r>
      <w:r>
        <w:t>s</w:t>
      </w:r>
      <w:r>
        <w:t>ing factor agonist) -0</w:t>
      </w:r>
      <w:r w:rsidR="00644CD5">
        <w:t>.</w:t>
      </w:r>
      <w:r>
        <w:t>351(Sn1-specific diacylglycerol lipase alpha inhibitor) -0</w:t>
      </w:r>
      <w:r w:rsidR="00644CD5">
        <w:t>.</w:t>
      </w:r>
      <w:r>
        <w:t>112(Secretase beta 2 inhibitor) + 0</w:t>
      </w:r>
      <w:r w:rsidR="00644CD5">
        <w:t>.</w:t>
      </w:r>
      <w:r>
        <w:t>286(Chloride/bicarbonate exchanger inhibitor) + 0</w:t>
      </w:r>
      <w:r w:rsidR="00644CD5">
        <w:t>.</w:t>
      </w:r>
      <w:r>
        <w:t>0945(CYP1B1 substrate) + 0</w:t>
      </w:r>
      <w:r w:rsidR="00644CD5">
        <w:t>.</w:t>
      </w:r>
      <w:r>
        <w:t>27(Glucose-6-phosphate translocase inhibitor) -0</w:t>
      </w:r>
      <w:r w:rsidR="00644CD5">
        <w:t>.</w:t>
      </w:r>
      <w:r>
        <w:t>0863(Carbonic anhydrase IX inhibitor) + 0</w:t>
      </w:r>
      <w:r w:rsidR="00644CD5">
        <w:t>.</w:t>
      </w:r>
      <w:r>
        <w:t>159(Kinesin antagonist) + 0</w:t>
      </w:r>
      <w:r w:rsidR="00644CD5">
        <w:t>.</w:t>
      </w:r>
      <w:r>
        <w:t>122(Antiprotozoal (Coccidial)) + 0</w:t>
      </w:r>
      <w:r w:rsidR="00644CD5">
        <w:t>.</w:t>
      </w:r>
      <w:r>
        <w:t>0671(DNA helicase inhibitor) + 0</w:t>
      </w:r>
      <w:r w:rsidR="00644CD5">
        <w:t>.</w:t>
      </w:r>
      <w:r>
        <w:t>304(Kinesin-like protein 1 inhibitor) + 0</w:t>
      </w:r>
      <w:r w:rsidR="00644CD5">
        <w:t>.</w:t>
      </w:r>
      <w:r>
        <w:t>212(Oleamide hydrolase inhibitor) -0</w:t>
      </w:r>
      <w:r w:rsidR="00644CD5">
        <w:t>.</w:t>
      </w:r>
      <w:r>
        <w:t>117(Carcinogenic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467(Carbonic anhydrase VI inhibitor) -0</w:t>
      </w:r>
      <w:r w:rsidR="00644CD5">
        <w:t>.</w:t>
      </w:r>
      <w:r>
        <w:t>115(Poly(ADP-ribose) pol</w:t>
      </w:r>
      <w:r>
        <w:t>y</w:t>
      </w:r>
      <w:r>
        <w:t>merase 1 inhibitor) -0</w:t>
      </w:r>
      <w:r w:rsidR="00644CD5">
        <w:t>.</w:t>
      </w:r>
      <w:r>
        <w:t>138(Sodium channel (voltage-gated) blocker) + 0</w:t>
      </w:r>
      <w:r w:rsidR="00644CD5">
        <w:t>.</w:t>
      </w:r>
      <w:r>
        <w:t>102(Lck kinase inhibitor) + 0</w:t>
      </w:r>
      <w:r w:rsidR="00644CD5">
        <w:t>.</w:t>
      </w:r>
      <w:r>
        <w:t>22(Carnitine 3-dehydrogenase inhibitor) -0</w:t>
      </w:r>
      <w:r w:rsidR="00644CD5">
        <w:t>.</w:t>
      </w:r>
      <w:r>
        <w:t>23(Prostaglandin E2 antagonist) -0</w:t>
      </w:r>
      <w:r w:rsidR="00644CD5">
        <w:t>.</w:t>
      </w:r>
      <w:r>
        <w:t>303(CYP1B1 inhibitor) -0</w:t>
      </w:r>
      <w:r w:rsidR="00644CD5">
        <w:t>.</w:t>
      </w:r>
      <w:r>
        <w:t>15(Glutamate (mGluR) antagonist) -0</w:t>
      </w:r>
      <w:r w:rsidR="00644CD5">
        <w:t>.</w:t>
      </w:r>
      <w:r>
        <w:t>0613(Topoisomerase II inhibitor) + 0</w:t>
      </w:r>
      <w:r w:rsidR="00644CD5">
        <w:t>.</w:t>
      </w:r>
      <w:r>
        <w:t>181(Tyrosine phenol-lyase inhibitor) -0</w:t>
      </w:r>
      <w:r w:rsidR="00644CD5">
        <w:t>.</w:t>
      </w:r>
      <w:r>
        <w:t>289(Glucosylceramidase inhibitor) + 0</w:t>
      </w:r>
      <w:r w:rsidR="00644CD5">
        <w:t>.</w:t>
      </w:r>
      <w:r>
        <w:t>0627(Factor XI inhibitor) -0</w:t>
      </w:r>
      <w:r w:rsidR="00644CD5">
        <w:t>.</w:t>
      </w:r>
      <w:r>
        <w:t>0673(Peptidyl-prolyl cis-trans isomerase FKBP4 inhibitor) + 0</w:t>
      </w:r>
      <w:r w:rsidR="00644CD5">
        <w:t>.</w:t>
      </w:r>
      <w:r>
        <w:t>113(Ulcer</w:t>
      </w:r>
      <w:r w:rsidR="00644CD5">
        <w:t>.</w:t>
      </w:r>
      <w:r>
        <w:t xml:space="preserve"> gastric) + 0</w:t>
      </w:r>
      <w:r w:rsidR="00644CD5">
        <w:t>.</w:t>
      </w:r>
      <w:r>
        <w:t>296(Leukotriene C antagonist) + 0</w:t>
      </w:r>
      <w:r w:rsidR="00644CD5">
        <w:t>.</w:t>
      </w:r>
      <w:r>
        <w:t>224(Lysine decarboxylase inhibitor) + 0</w:t>
      </w:r>
      <w:r w:rsidR="00644CD5">
        <w:t>.</w:t>
      </w:r>
      <w:r>
        <w:t>154(Hirsutism) -0</w:t>
      </w:r>
      <w:r w:rsidR="00644CD5">
        <w:t>.</w:t>
      </w:r>
      <w:r>
        <w:t>149(CDK2 expression inhibitor) + 0</w:t>
      </w:r>
      <w:r w:rsidR="00644CD5">
        <w:t>.</w:t>
      </w:r>
      <w:r>
        <w:t>252(Caspase 8 inhibitor) + 0</w:t>
      </w:r>
      <w:r w:rsidR="00644CD5">
        <w:t>.</w:t>
      </w:r>
      <w:r>
        <w:t>0628(MAP kinase 1 inhibitor) -0</w:t>
      </w:r>
      <w:r w:rsidR="00644CD5">
        <w:t>.</w:t>
      </w:r>
      <w:r>
        <w:t>0795(Tyrosine-protein kinase receptor antagonist) -0</w:t>
      </w:r>
      <w:r w:rsidR="00644CD5">
        <w:t>.</w:t>
      </w:r>
      <w:r>
        <w:t>181(Estrogen-related receptor alpha antagonist) -0</w:t>
      </w:r>
      <w:r w:rsidR="00644CD5">
        <w:t>.</w:t>
      </w:r>
      <w:r>
        <w:t>134(CYP2B2 substrate) + 0</w:t>
      </w:r>
      <w:r w:rsidR="00644CD5">
        <w:t>.</w:t>
      </w:r>
      <w:r>
        <w:t>152(Secretase beta inhibitor) + 0</w:t>
      </w:r>
      <w:r w:rsidR="00644CD5">
        <w:t>.</w:t>
      </w:r>
      <w:r>
        <w:t>137(CYP1A2 inducer) + 0</w:t>
      </w:r>
      <w:r w:rsidR="00644CD5">
        <w:t>.</w:t>
      </w:r>
      <w:r>
        <w:t>0634(ErbB-1 antagonist) -0</w:t>
      </w:r>
      <w:r w:rsidR="00644CD5">
        <w:t>.</w:t>
      </w:r>
      <w:r>
        <w:t>092(Akinesia) -0</w:t>
      </w:r>
      <w:r w:rsidR="00644CD5">
        <w:t>.</w:t>
      </w:r>
      <w:r>
        <w:t>074(Melatonin antagonist) -0</w:t>
      </w:r>
      <w:r w:rsidR="00644CD5">
        <w:t>.</w:t>
      </w:r>
      <w:r>
        <w:t>106(Carcinogenic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clitoral gland) -0</w:t>
      </w:r>
      <w:r w:rsidR="00644CD5">
        <w:t>.</w:t>
      </w:r>
      <w:r>
        <w:t>159(Acetoin dehydrogenase inhibitor) -0</w:t>
      </w:r>
      <w:r w:rsidR="00644CD5">
        <w:t>.</w:t>
      </w:r>
      <w:r>
        <w:t>163(Dactylysin inhibitor) + 0</w:t>
      </w:r>
      <w:r w:rsidR="00644CD5">
        <w:t>.</w:t>
      </w:r>
      <w:r>
        <w:t>0613(Spasmogenic) + 0</w:t>
      </w:r>
      <w:r w:rsidR="00644CD5">
        <w:t>.</w:t>
      </w:r>
      <w:r>
        <w:t>171(Queuine tRNA-ribosyltransferase inhibitor) + 0</w:t>
      </w:r>
      <w:r w:rsidR="00644CD5">
        <w:t>.</w:t>
      </w:r>
      <w:r>
        <w:t>138(Procollagen-lysine 5-dioxygenase inhibitor) + 0</w:t>
      </w:r>
      <w:r w:rsidR="00644CD5">
        <w:t>.</w:t>
      </w:r>
      <w:r>
        <w:t>053(Plasmepsin inhibitor) + 0</w:t>
      </w:r>
      <w:r w:rsidR="00644CD5">
        <w:t>.</w:t>
      </w:r>
      <w:r>
        <w:t>124(Protein kinase B stimulant) + 0</w:t>
      </w:r>
      <w:r w:rsidR="00644CD5">
        <w:t>.</w:t>
      </w:r>
      <w:r>
        <w:t>0385(Dual specificity phosphatase 3 inhibitor) -0</w:t>
      </w:r>
      <w:r w:rsidR="00644CD5">
        <w:t>.</w:t>
      </w:r>
      <w:r>
        <w:t>0471(AXL receptor tyrosine kinase inhibitor) + 0</w:t>
      </w:r>
      <w:r w:rsidR="00644CD5">
        <w:t>.</w:t>
      </w:r>
      <w:r>
        <w:t>276(Deoxyguanosine kinase inhibitor) -0</w:t>
      </w:r>
      <w:r w:rsidR="00644CD5">
        <w:t>.</w:t>
      </w:r>
      <w:r>
        <w:t>12(Tripeptidyl-peptidase I inhibitor) + 0</w:t>
      </w:r>
      <w:r w:rsidR="00644CD5">
        <w:t>.</w:t>
      </w:r>
      <w:r>
        <w:t>0295(Thiol protease inhibitor) -0</w:t>
      </w:r>
      <w:r w:rsidR="00644CD5">
        <w:t>.</w:t>
      </w:r>
      <w:r>
        <w:t>135(Glutamate (mGluR6) antagonist) + 0</w:t>
      </w:r>
      <w:r w:rsidR="00644CD5">
        <w:t>.</w:t>
      </w:r>
      <w:r>
        <w:t>132(Lysyl endopeptidase inhibitor) -0</w:t>
      </w:r>
      <w:r w:rsidR="00644CD5">
        <w:t>.</w:t>
      </w:r>
      <w:r>
        <w:t>245(Citrate (Si)-synthase inhibitor) -0</w:t>
      </w:r>
      <w:r w:rsidR="00644CD5">
        <w:t>.</w:t>
      </w:r>
      <w:r>
        <w:t>159(Neurotensin 3 receptor antagonist) -0</w:t>
      </w:r>
      <w:r w:rsidR="00644CD5">
        <w:t>.</w:t>
      </w:r>
      <w:r>
        <w:t>0873(Cyclooxygenase inhibitor) -0</w:t>
      </w:r>
      <w:r w:rsidR="00644CD5">
        <w:t>.</w:t>
      </w:r>
      <w:r>
        <w:t>0526(Histone deacetylase SIRT2 inhibitor) + 0</w:t>
      </w:r>
      <w:r w:rsidR="00644CD5">
        <w:t>.</w:t>
      </w:r>
      <w:r>
        <w:t>0179(Apoptosis agonist) -0</w:t>
      </w:r>
      <w:r w:rsidR="00644CD5">
        <w:t>.</w:t>
      </w:r>
      <w:r>
        <w:t>0504(Carcinogenic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0408(Atrial natriuretic peptide antagonist) + 0</w:t>
      </w:r>
      <w:r w:rsidR="00644CD5">
        <w:t>.</w:t>
      </w:r>
      <w:r>
        <w:t>0574(GADD45A expression enhancer) -0</w:t>
      </w:r>
      <w:r w:rsidR="00644CD5">
        <w:t>.</w:t>
      </w:r>
      <w:r>
        <w:t>0976(UDP-N-acetylglucosamine 1-carboxyvinyltransferase inhibitor) + 0</w:t>
      </w:r>
      <w:r w:rsidR="00644CD5">
        <w:t>.</w:t>
      </w:r>
      <w:r>
        <w:t>0389(Nicotinic acid receptor 2 agonist) + 0</w:t>
      </w:r>
      <w:r w:rsidR="00644CD5">
        <w:t>.</w:t>
      </w:r>
      <w:r>
        <w:t>0812(Cyclooxygenase 1 inhibitor) + 0</w:t>
      </w:r>
      <w:r w:rsidR="00644CD5">
        <w:t>.</w:t>
      </w:r>
      <w:r>
        <w:t>0363(Protein kinase C delta inhibitor) + 0</w:t>
      </w:r>
      <w:r w:rsidR="00644CD5">
        <w:t>.</w:t>
      </w:r>
      <w:r>
        <w:t>0807(L-threonine 3-dehydrogenase inhibitor) + 0</w:t>
      </w:r>
      <w:r w:rsidR="00644CD5">
        <w:t>.</w:t>
      </w:r>
      <w:r>
        <w:t>0443(Psychostimulant) -0</w:t>
      </w:r>
      <w:r w:rsidR="00644CD5">
        <w:t>.</w:t>
      </w:r>
      <w:r>
        <w:t>0788(Leukopenia) + 0</w:t>
      </w:r>
      <w:r w:rsidR="00644CD5">
        <w:t>.</w:t>
      </w:r>
      <w:r>
        <w:t>0433(Carcinogenic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0513(Gamma-secretase subunit APH-1A inhibitor) -0</w:t>
      </w:r>
      <w:r w:rsidR="00644CD5">
        <w:t>.</w:t>
      </w:r>
      <w:r>
        <w:t>0286(Proto-oncogene tyrosine-protein kinase CSK inhibitor) -0</w:t>
      </w:r>
      <w:r w:rsidR="00644CD5">
        <w:t>.</w:t>
      </w:r>
      <w:r>
        <w:t>0695(Macrophage migration inhibitory factor inhibitor) -0</w:t>
      </w:r>
      <w:r w:rsidR="00644CD5">
        <w:t>.</w:t>
      </w:r>
      <w:r>
        <w:t>0239(Microsomal triglyceride transfer protein inhibitor) -0</w:t>
      </w:r>
      <w:r w:rsidR="00644CD5">
        <w:t>.</w:t>
      </w:r>
      <w:r>
        <w:t>0331(MAPK3 expression inhibitor) + 0</w:t>
      </w:r>
      <w:r w:rsidR="00644CD5">
        <w:t>.</w:t>
      </w:r>
      <w:r>
        <w:t>0225(Inflammation) -0</w:t>
      </w:r>
      <w:r w:rsidR="00644CD5">
        <w:t>.</w:t>
      </w:r>
      <w:r>
        <w:t>019(Endothelin receptor antag</w:t>
      </w:r>
      <w:r>
        <w:t>o</w:t>
      </w:r>
      <w:r>
        <w:t>nist) + 0</w:t>
      </w:r>
      <w:r w:rsidR="00644CD5">
        <w:t>.</w:t>
      </w:r>
      <w:r>
        <w:t>015(p21-activated kinase inhibitor) -0</w:t>
      </w:r>
      <w:r w:rsidR="00644CD5">
        <w:t>.</w:t>
      </w:r>
      <w:r>
        <w:t>0222(Aurora-B kinase inhibitor) -0</w:t>
      </w:r>
      <w:r w:rsidR="00644CD5">
        <w:t>.</w:t>
      </w:r>
      <w:r>
        <w:t>0119(IL12B expression inhibitor) + 0</w:t>
      </w:r>
      <w:r w:rsidR="00644CD5">
        <w:t>.</w:t>
      </w:r>
      <w:r>
        <w:t>00884(Antineoplastic (solid tumors)) + 0</w:t>
      </w:r>
      <w:r w:rsidR="00644CD5">
        <w:t>.</w:t>
      </w:r>
      <w:r>
        <w:t>0192(CYP2A6 inhibitor) + 0</w:t>
      </w:r>
      <w:r w:rsidR="00644CD5">
        <w:t>.</w:t>
      </w:r>
      <w:r>
        <w:t>0221(Ovulation inhibitor) -0</w:t>
      </w:r>
      <w:r w:rsidR="00644CD5">
        <w:t>.</w:t>
      </w:r>
      <w:r>
        <w:t>024(IL4 expre</w:t>
      </w:r>
      <w:r>
        <w:t>s</w:t>
      </w:r>
      <w:r>
        <w:t>sion inhibitor) + 0</w:t>
      </w:r>
      <w:r w:rsidR="00644CD5">
        <w:t>.</w:t>
      </w:r>
      <w:r>
        <w:t>0272(Antiinflammatory</w:t>
      </w:r>
      <w:r w:rsidR="00644CD5">
        <w:t>.</w:t>
      </w:r>
      <w:r>
        <w:t xml:space="preserve"> ophthalmic) + 0</w:t>
      </w:r>
      <w:r w:rsidR="00644CD5">
        <w:t>.</w:t>
      </w:r>
      <w:r>
        <w:t>02(Ubiquitin-conjugating enzyme E2 N inhibitor) -0</w:t>
      </w:r>
      <w:r w:rsidR="00644CD5">
        <w:t>.</w:t>
      </w:r>
      <w:r>
        <w:t>0172(TGF beta receptor type I kinase inhibitor) + 0</w:t>
      </w:r>
      <w:r w:rsidR="00644CD5">
        <w:t>.</w:t>
      </w:r>
      <w:r>
        <w:t>014(Prolyl aminopeptidase inhibitor) + 0</w:t>
      </w:r>
      <w:r w:rsidR="00644CD5">
        <w:t>.</w:t>
      </w:r>
      <w:r>
        <w:t>0177(Insecticide) -0</w:t>
      </w:r>
      <w:r w:rsidR="00644CD5">
        <w:t>.</w:t>
      </w:r>
      <w:r>
        <w:t>0262(Macrophage colony stimulating factor antagonist) + 0</w:t>
      </w:r>
      <w:r w:rsidR="00644CD5">
        <w:t>.</w:t>
      </w:r>
      <w:r>
        <w:t>00712(ATPase stimulant) -0</w:t>
      </w:r>
      <w:r w:rsidR="00644CD5">
        <w:t>.</w:t>
      </w:r>
      <w:r>
        <w:t>0107(Acidosis</w:t>
      </w:r>
      <w:r w:rsidR="00644CD5">
        <w:t>.</w:t>
      </w:r>
      <w:r>
        <w:t xml:space="preserve"> metabolic) + 0</w:t>
      </w:r>
      <w:r w:rsidR="00644CD5">
        <w:t>.</w:t>
      </w:r>
      <w:r>
        <w:t>0137(VLA-4 antagonist) -0</w:t>
      </w:r>
      <w:r w:rsidR="00644CD5">
        <w:t>.</w:t>
      </w:r>
      <w:r>
        <w:t>0326(Endonuclease (influenza) inhibitor) + 0</w:t>
      </w:r>
      <w:r w:rsidR="00644CD5">
        <w:t>.</w:t>
      </w:r>
      <w:r>
        <w:t>0093(Diplopia) -0</w:t>
      </w:r>
      <w:r w:rsidR="00644CD5">
        <w:t>.</w:t>
      </w:r>
      <w:r>
        <w:t>0216(Peptidyl-Lys metalloendopeptidase inhibitor) + 0</w:t>
      </w:r>
      <w:r w:rsidR="00644CD5">
        <w:t>.</w:t>
      </w:r>
      <w:r>
        <w:t>00704(Cyclin-dependent kinase 7 inhibitor) + 0</w:t>
      </w:r>
      <w:r w:rsidR="00644CD5">
        <w:t>.</w:t>
      </w:r>
      <w:r>
        <w:t>00647(Phosphodiesterase XI inhibitor) -0</w:t>
      </w:r>
      <w:r w:rsidR="00644CD5">
        <w:t>.</w:t>
      </w:r>
      <w:r>
        <w:t>0167(Testosterone 17beta-dehydrogenase inhibitor) + 0</w:t>
      </w:r>
      <w:r w:rsidR="00644CD5">
        <w:t>.</w:t>
      </w:r>
      <w:r>
        <w:t>00587(Antiparkinsonian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00576(Aldehyde dehydrogenase inhibitor) + 0</w:t>
      </w:r>
      <w:r w:rsidR="00644CD5">
        <w:t>.</w:t>
      </w:r>
      <w:r>
        <w:t>00201(Antibiotic Tribactam-like) -0</w:t>
      </w:r>
      <w:r w:rsidR="00644CD5">
        <w:t>.</w:t>
      </w:r>
      <w:r>
        <w:t>00152(Breakpoint cluster region protein inhibitor) + 0</w:t>
      </w:r>
      <w:r w:rsidR="00644CD5">
        <w:t>.</w:t>
      </w:r>
      <w:r>
        <w:t>00011(Retinoid X alpha receptor agonist) + 5</w:t>
      </w:r>
      <w:r w:rsidR="00644CD5">
        <w:t>.</w:t>
      </w:r>
      <w:r>
        <w:t>45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247(Dopamine D1A antagonist) + 0</w:t>
      </w:r>
      <w:r w:rsidR="00644CD5">
        <w:t>.</w:t>
      </w:r>
      <w:r>
        <w:t>119(AMPA receptor agonist) -0</w:t>
      </w:r>
      <w:r w:rsidR="00644CD5">
        <w:t>.</w:t>
      </w:r>
      <w:r>
        <w:t>323(Glutamate dehydrogenase inhibitor) + 0</w:t>
      </w:r>
      <w:r w:rsidR="00644CD5">
        <w:t>.</w:t>
      </w:r>
      <w:r>
        <w:t>506(Gastrointestinal disturbance) -0</w:t>
      </w:r>
      <w:r w:rsidR="00644CD5">
        <w:t>.</w:t>
      </w:r>
      <w:r>
        <w:t>221(Amyloid beta precursor protein antagonist) + 34</w:t>
      </w:r>
      <w:r w:rsidR="00644CD5">
        <w:t>.</w:t>
      </w:r>
      <w:r>
        <w:t>8(Volume) + 0</w:t>
      </w:r>
      <w:r w:rsidR="00644CD5">
        <w:t>.</w:t>
      </w:r>
      <w:r>
        <w:t>534(Acetylcholine neuromuscular blocking agent) -0</w:t>
      </w:r>
      <w:r w:rsidR="00644CD5">
        <w:t>.</w:t>
      </w:r>
      <w:r>
        <w:t>703(Antiviral (Herpes)) -34</w:t>
      </w:r>
      <w:r w:rsidR="00644CD5">
        <w:t>.</w:t>
      </w:r>
      <w:r>
        <w:t>4(Volume^2) -0</w:t>
      </w:r>
      <w:r w:rsidR="00644CD5">
        <w:t>.</w:t>
      </w:r>
      <w:r>
        <w:t>0329(NAT2 su</w:t>
      </w:r>
      <w:r>
        <w:t>b</w:t>
      </w:r>
      <w:r>
        <w:t>strate) -0</w:t>
      </w:r>
      <w:r w:rsidR="00644CD5">
        <w:t>.</w:t>
      </w:r>
      <w:r>
        <w:t>465(HCV NS5B polymerase inhibitor) + 0</w:t>
      </w:r>
      <w:r w:rsidR="00644CD5">
        <w:t>.</w:t>
      </w:r>
      <w:r>
        <w:t>262(CYP11B2 inhibitor) + 0</w:t>
      </w:r>
      <w:r w:rsidR="00644CD5">
        <w:t>.</w:t>
      </w:r>
      <w:r>
        <w:t>98(S-adenosyl-L-methionine deca</w:t>
      </w:r>
      <w:r>
        <w:t>r</w:t>
      </w:r>
      <w:r>
        <w:lastRenderedPageBreak/>
        <w:t>boxylase inhibitor) -0</w:t>
      </w:r>
      <w:r w:rsidR="00644CD5">
        <w:t>.</w:t>
      </w:r>
      <w:r>
        <w:t>233(Purinergic P2X7 antagonist) + 0</w:t>
      </w:r>
      <w:r w:rsidR="00644CD5">
        <w:t>.</w:t>
      </w:r>
      <w:r>
        <w:t>364(5 Hydroxytryptamine 5 antagonist) -0</w:t>
      </w:r>
      <w:r w:rsidR="00644CD5">
        <w:t>.</w:t>
      </w:r>
      <w:r>
        <w:t>362(Tumour necrosis factor alpha antagonist) + 0</w:t>
      </w:r>
      <w:r w:rsidR="00644CD5">
        <w:t>.</w:t>
      </w:r>
      <w:r>
        <w:t>0375(Human T-cell leukemia virus type I protease inhibitor) -0</w:t>
      </w:r>
      <w:r w:rsidR="00644CD5">
        <w:t>.</w:t>
      </w:r>
      <w:r>
        <w:t>62(Antimycobacterial) -0</w:t>
      </w:r>
      <w:r w:rsidR="00644CD5">
        <w:t>.</w:t>
      </w:r>
      <w:r>
        <w:t>289(Amiloride-sensitive sodium channel 1 alpha-subunit blocker) -0</w:t>
      </w:r>
      <w:r w:rsidR="00644CD5">
        <w:t>.</w:t>
      </w:r>
      <w:r>
        <w:t>18(Antifungal (Cryptococcus)) -0</w:t>
      </w:r>
      <w:r w:rsidR="00644CD5">
        <w:t>.</w:t>
      </w:r>
      <w:r>
        <w:t>242(Hypercholesterolemic) -0</w:t>
      </w:r>
      <w:r w:rsidR="00644CD5">
        <w:t>.</w:t>
      </w:r>
      <w:r>
        <w:t>562(Dermatitis) -0</w:t>
      </w:r>
      <w:r w:rsidR="00644CD5">
        <w:t>.</w:t>
      </w:r>
      <w:r>
        <w:t>651(Akinesia) + 0</w:t>
      </w:r>
      <w:r w:rsidR="00644CD5">
        <w:t>.</w:t>
      </w:r>
      <w:r>
        <w:t>192(Lipid metabolism regul</w:t>
      </w:r>
      <w:r>
        <w:t>a</w:t>
      </w:r>
      <w:r>
        <w:t>tor) + 0</w:t>
      </w:r>
      <w:r w:rsidR="00644CD5">
        <w:t>.</w:t>
      </w:r>
      <w:r>
        <w:t>206(Psychotropic) + 0</w:t>
      </w:r>
      <w:r w:rsidR="00644CD5">
        <w:t>.</w:t>
      </w:r>
      <w:r>
        <w:t>894(Calmodulin-domain protein kinase 1 inhibitor) + 0</w:t>
      </w:r>
      <w:r w:rsidR="00644CD5">
        <w:t>.</w:t>
      </w:r>
      <w:r>
        <w:t>127(TRPM8 blocker) -0</w:t>
      </w:r>
      <w:r w:rsidR="00644CD5">
        <w:t>.</w:t>
      </w:r>
      <w:r>
        <w:t>0536(Phosphodiesterase 3B inhibitor) + 0</w:t>
      </w:r>
      <w:r w:rsidR="00644CD5">
        <w:t>.</w:t>
      </w:r>
      <w:r>
        <w:t>381(Sentrin-specific protease 6 inhibitor) + 0</w:t>
      </w:r>
      <w:r w:rsidR="00644CD5">
        <w:t>.</w:t>
      </w:r>
      <w:r>
        <w:t>77(Intestinal alkaline pho</w:t>
      </w:r>
      <w:r>
        <w:t>s</w:t>
      </w:r>
      <w:r>
        <w:t>phatase inhibitor) + 14(Volume^3) + 0</w:t>
      </w:r>
      <w:r w:rsidR="00644CD5">
        <w:t>.</w:t>
      </w:r>
      <w:r>
        <w:t>266(Ceramide glucosyltransferase inhibitor) -0</w:t>
      </w:r>
      <w:r w:rsidR="00644CD5">
        <w:t>.</w:t>
      </w:r>
      <w:r>
        <w:t>419(Serine-type D-Ala-D-Ala carboxypeptidase inhibitor) + 0</w:t>
      </w:r>
      <w:r w:rsidR="00644CD5">
        <w:t>.</w:t>
      </w:r>
      <w:r>
        <w:t>91(Tyrosine transaminase inhibitor) + 0</w:t>
      </w:r>
      <w:r w:rsidR="00644CD5">
        <w:t>.</w:t>
      </w:r>
      <w:r>
        <w:t>418(Inosine monophosphate dehydrogenase 1 inhibitor) -0</w:t>
      </w:r>
      <w:r w:rsidR="00644CD5">
        <w:t>.</w:t>
      </w:r>
      <w:r>
        <w:t>981(MAO inhibitor) + 0</w:t>
      </w:r>
      <w:r w:rsidR="00644CD5">
        <w:t>.</w:t>
      </w:r>
      <w:r>
        <w:t>713(Tremor) + 0</w:t>
      </w:r>
      <w:r w:rsidR="00644CD5">
        <w:t>.</w:t>
      </w:r>
      <w:r>
        <w:t>0285(Asparaginase inhibitor) -0</w:t>
      </w:r>
      <w:r w:rsidR="00644CD5">
        <w:t>.</w:t>
      </w:r>
      <w:r>
        <w:t>0335(tRNA (uracil-5-)-methyltransferase inhibitor) -0</w:t>
      </w:r>
      <w:r w:rsidR="00644CD5">
        <w:t>.</w:t>
      </w:r>
      <w:r>
        <w:t>333(Phosphodiesterase 8B inhibitor) + 1</w:t>
      </w:r>
      <w:r w:rsidR="00644CD5">
        <w:t>.</w:t>
      </w:r>
      <w:r>
        <w:t>5(Antineoplastic (insulinoma)) -1</w:t>
      </w:r>
      <w:r w:rsidR="00644CD5">
        <w:t>.</w:t>
      </w:r>
      <w:r>
        <w:t>1(YWHAE expression inhibitor) + 0</w:t>
      </w:r>
      <w:r w:rsidR="00644CD5">
        <w:t>.</w:t>
      </w:r>
      <w:r>
        <w:t>0872(Acetylcholine muscarinic antagonist) + 0</w:t>
      </w:r>
      <w:r w:rsidR="00644CD5">
        <w:t>.</w:t>
      </w:r>
      <w:r>
        <w:t>426(Matrix metalloproteinase 4 (membrane-type) inhibitor) + 0</w:t>
      </w:r>
      <w:r w:rsidR="00644CD5">
        <w:t>.</w:t>
      </w:r>
      <w:r>
        <w:t>413(Convulsant) -0</w:t>
      </w:r>
      <w:r w:rsidR="00644CD5">
        <w:t>.</w:t>
      </w:r>
      <w:r>
        <w:t>392(mRNA (nucleoside-2'-O-)-methyltransferase inhibitor) -0</w:t>
      </w:r>
      <w:r w:rsidR="00644CD5">
        <w:t>.</w:t>
      </w:r>
      <w:r>
        <w:t>372(NGFR expression enhancer) + 1</w:t>
      </w:r>
      <w:r w:rsidR="00644CD5">
        <w:t>.</w:t>
      </w:r>
      <w:r>
        <w:t>11(HSPA1B expression enhancer) + 0</w:t>
      </w:r>
      <w:r w:rsidR="00644CD5">
        <w:t>.</w:t>
      </w:r>
      <w:r>
        <w:t>285(Elastase 3B inhibitor) + 0</w:t>
      </w:r>
      <w:r w:rsidR="00644CD5">
        <w:t>.</w:t>
      </w:r>
      <w:r>
        <w:t>172(Antidiabetic symptomatic) + 0</w:t>
      </w:r>
      <w:r w:rsidR="00644CD5">
        <w:t>.</w:t>
      </w:r>
      <w:r>
        <w:t>29(Cystinyl aminopeptidase inhibitor) -0</w:t>
      </w:r>
      <w:r w:rsidR="00644CD5">
        <w:t>.</w:t>
      </w:r>
      <w:r>
        <w:t>249(Selectin antagonist) -0</w:t>
      </w:r>
      <w:r w:rsidR="00644CD5">
        <w:t>.</w:t>
      </w:r>
      <w:r>
        <w:t>0678(Pyridoxal kinase inhib</w:t>
      </w:r>
      <w:r>
        <w:t>i</w:t>
      </w:r>
      <w:r>
        <w:t>tor) + 0</w:t>
      </w:r>
      <w:r w:rsidR="00644CD5">
        <w:t>.</w:t>
      </w:r>
      <w:r>
        <w:t>468(GSTP1 expression enhancer) -0</w:t>
      </w:r>
      <w:r w:rsidR="00644CD5">
        <w:t>.</w:t>
      </w:r>
      <w:r>
        <w:t>745(Lacrimal secretion stimulant) + 0</w:t>
      </w:r>
      <w:r w:rsidR="00644CD5">
        <w:t>.</w:t>
      </w:r>
      <w:r>
        <w:t>687(Ulceration) -0</w:t>
      </w:r>
      <w:r w:rsidR="00644CD5">
        <w:t>.</w:t>
      </w:r>
      <w:r>
        <w:t>467(Matrix metalloproteinase (membrane-type) inhibitor) -1</w:t>
      </w:r>
      <w:r w:rsidR="00644CD5">
        <w:t>.</w:t>
      </w:r>
      <w:r>
        <w:t>15(Dihydrodipicolinate synthase inhibitor) -0</w:t>
      </w:r>
      <w:r w:rsidR="00644CD5">
        <w:t>.</w:t>
      </w:r>
      <w:r>
        <w:t>732(CCNA2 expression enhancer) + 0</w:t>
      </w:r>
      <w:r w:rsidR="00644CD5">
        <w:t>.</w:t>
      </w:r>
      <w:r>
        <w:t>712(Alanine transaminase inhibitor) + 0</w:t>
      </w:r>
      <w:r w:rsidR="00644CD5">
        <w:t>.</w:t>
      </w:r>
      <w:r>
        <w:t>348(Gynecological disorders treatment) -0</w:t>
      </w:r>
      <w:r w:rsidR="00644CD5">
        <w:t>.</w:t>
      </w:r>
      <w:r>
        <w:t>66(Carboxypeptidase E inhibitor) -0</w:t>
      </w:r>
      <w:r w:rsidR="00644CD5">
        <w:t>.</w:t>
      </w:r>
      <w:r>
        <w:t>231(Retinoprotector) + 0</w:t>
      </w:r>
      <w:r w:rsidR="00644CD5">
        <w:t>.</w:t>
      </w:r>
      <w:r>
        <w:t>179(Hepatic disorders treatment) -0</w:t>
      </w:r>
      <w:r w:rsidR="00644CD5">
        <w:t>.</w:t>
      </w:r>
      <w:r>
        <w:t>281(Gastrin i</w:t>
      </w:r>
      <w:r>
        <w:t>n</w:t>
      </w:r>
      <w:r>
        <w:t>hibitor) -0</w:t>
      </w:r>
      <w:r w:rsidR="00644CD5">
        <w:t>.</w:t>
      </w:r>
      <w:r>
        <w:t>203(Withdrawal) -0</w:t>
      </w:r>
      <w:r w:rsidR="00644CD5">
        <w:t>.</w:t>
      </w:r>
      <w:r>
        <w:t>4(Prostatic (benign) hyperplasia treatment) + 0</w:t>
      </w:r>
      <w:r w:rsidR="00644CD5">
        <w:t>.</w:t>
      </w:r>
      <w:r>
        <w:t>276(Nav1.8 sodium channel blocker) + 0</w:t>
      </w:r>
      <w:r w:rsidR="00644CD5">
        <w:t>.</w:t>
      </w:r>
      <w:r>
        <w:t>971(Phosphate acetyltransferase inhibitor) + 0</w:t>
      </w:r>
      <w:r w:rsidR="00644CD5">
        <w:t>.</w:t>
      </w:r>
      <w:r>
        <w:t>619(Carbonic anhydrase II inhibitor) -0</w:t>
      </w:r>
      <w:r w:rsidR="00644CD5">
        <w:t>.</w:t>
      </w:r>
      <w:r>
        <w:t>544(Vitamin D receptor a</w:t>
      </w:r>
      <w:r>
        <w:t>n</w:t>
      </w:r>
      <w:r>
        <w:t>tagonist) -0</w:t>
      </w:r>
      <w:r w:rsidR="00644CD5">
        <w:t>.</w:t>
      </w:r>
      <w:r>
        <w:t>483(MAPK3 expression inhibitor) -0</w:t>
      </w:r>
      <w:r w:rsidR="00644CD5">
        <w:t>.</w:t>
      </w:r>
      <w:r>
        <w:t>323(CYP3A substrate) -0</w:t>
      </w:r>
      <w:r w:rsidR="00644CD5">
        <w:t>.</w:t>
      </w:r>
      <w:r>
        <w:t>545(Heat shock protein 70 agonist) + 0</w:t>
      </w:r>
      <w:r w:rsidR="00644CD5">
        <w:t>.</w:t>
      </w:r>
      <w:r>
        <w:t>744(Steroid synthesis inhibitor) -0</w:t>
      </w:r>
      <w:r w:rsidR="00644CD5">
        <w:t>.</w:t>
      </w:r>
      <w:r>
        <w:t>551(Potassium channel (Ca-activated) activator) + 0</w:t>
      </w:r>
      <w:r w:rsidR="00644CD5">
        <w:t>.</w:t>
      </w:r>
      <w:r>
        <w:t>498(N-carbamoyl-L-amino-acid hydrolase inhibitor) + 1</w:t>
      </w:r>
      <w:r w:rsidR="00644CD5">
        <w:t>.</w:t>
      </w:r>
      <w:r>
        <w:t>1(Fatty acid binding protein adipocyte inhibitor) + 0</w:t>
      </w:r>
      <w:r w:rsidR="00644CD5">
        <w:t>.</w:t>
      </w:r>
      <w:r>
        <w:t>113(Cathepsin L2 inhibitor) -0</w:t>
      </w:r>
      <w:r w:rsidR="00644CD5">
        <w:t>.</w:t>
      </w:r>
      <w:r>
        <w:t>681(Phosphoketolase inhibitor) -0</w:t>
      </w:r>
      <w:r w:rsidR="00644CD5">
        <w:t>.</w:t>
      </w:r>
      <w:r>
        <w:t>882(Nucleotide diphosphatase inhibitor) + 0</w:t>
      </w:r>
      <w:r w:rsidR="00644CD5">
        <w:t>.</w:t>
      </w:r>
      <w:r>
        <w:t>242(PDCD4 expression enhancer) + 0</w:t>
      </w:r>
      <w:r w:rsidR="00644CD5">
        <w:t>.</w:t>
      </w:r>
      <w:r>
        <w:t>744(SERPINE1 expression enhancer) + 0</w:t>
      </w:r>
      <w:r w:rsidR="00644CD5">
        <w:t>.</w:t>
      </w:r>
      <w:r>
        <w:t>256(Periodontitis treatment) + 0</w:t>
      </w:r>
      <w:r w:rsidR="00644CD5">
        <w:t>.</w:t>
      </w:r>
      <w:r>
        <w:t>287(Purinergic P2X1 antagonist) -0</w:t>
      </w:r>
      <w:r w:rsidR="00644CD5">
        <w:t>.</w:t>
      </w:r>
      <w:r>
        <w:t>345(Integrin beta3 antagonist) + 0</w:t>
      </w:r>
      <w:r w:rsidR="00644CD5">
        <w:t>.</w:t>
      </w:r>
      <w:r>
        <w:t>82(UGT2B17 substrate) -0</w:t>
      </w:r>
      <w:r w:rsidR="00644CD5">
        <w:t>.</w:t>
      </w:r>
      <w:r>
        <w:t>475(Acid phosphatase inhibitor) -1</w:t>
      </w:r>
      <w:r w:rsidR="00644CD5">
        <w:t>.</w:t>
      </w:r>
      <w:r>
        <w:t>46(N4-(beta-N-acetylglucosaminyl)-L-asparaginase inhibitor) -0</w:t>
      </w:r>
      <w:r w:rsidR="00644CD5">
        <w:t>.</w:t>
      </w:r>
      <w:r>
        <w:t>575(Capillary fragility treatment) + 0</w:t>
      </w:r>
      <w:r w:rsidR="00644CD5">
        <w:t>.</w:t>
      </w:r>
      <w:r>
        <w:t>238(Janus tyrosine kinase 1 inhibitor) + 1</w:t>
      </w:r>
      <w:r w:rsidR="00644CD5">
        <w:t>.</w:t>
      </w:r>
      <w:r>
        <w:t>31(Riboflavin synthase inhibitor) + 0</w:t>
      </w:r>
      <w:r w:rsidR="00644CD5">
        <w:t>.</w:t>
      </w:r>
      <w:r>
        <w:t>264(Integrin antagonist) + 0</w:t>
      </w:r>
      <w:r w:rsidR="00644CD5">
        <w:t>.</w:t>
      </w:r>
      <w:r>
        <w:t>567(Estrogen alpha receptor agonist) -0</w:t>
      </w:r>
      <w:r w:rsidR="00644CD5">
        <w:t>.</w:t>
      </w:r>
      <w:r>
        <w:t>494(Carcinogenic</w:t>
      </w:r>
      <w:r w:rsidR="00644CD5">
        <w:t>.</w:t>
      </w:r>
      <w:r>
        <w:t xml:space="preserve"> rat) -0</w:t>
      </w:r>
      <w:r w:rsidR="00644CD5">
        <w:t>.</w:t>
      </w:r>
      <w:r>
        <w:t>331(Alcohol dehydrogenase inhibitor) + 0</w:t>
      </w:r>
      <w:r w:rsidR="00644CD5">
        <w:t>.</w:t>
      </w:r>
      <w:r>
        <w:t>232(Farnesyltransferase inhibitor) -0</w:t>
      </w:r>
      <w:r w:rsidR="00644CD5">
        <w:t>.</w:t>
      </w:r>
      <w:r>
        <w:t>918(Nicotinate-nucleotide diphosphorylase (carboxylating) inhibitor) -0</w:t>
      </w:r>
      <w:r w:rsidR="00644CD5">
        <w:t>.</w:t>
      </w:r>
      <w:r>
        <w:t>12(Cholecystokinin B antagonist) -0</w:t>
      </w:r>
      <w:r w:rsidR="00644CD5">
        <w:t>.</w:t>
      </w:r>
      <w:r>
        <w:t>697(EDN1 expression enhancer) + 0</w:t>
      </w:r>
      <w:r w:rsidR="00644CD5">
        <w:t>.</w:t>
      </w:r>
      <w:r>
        <w:t>183(Sucrase-isomaltase inhibitor) -0</w:t>
      </w:r>
      <w:r w:rsidR="00644CD5">
        <w:t>.</w:t>
      </w:r>
      <w:r>
        <w:t>283(Aggrecanase 1 inhibitor) -0</w:t>
      </w:r>
      <w:r w:rsidR="00644CD5">
        <w:t>.</w:t>
      </w:r>
      <w:r>
        <w:t>315(Estradiol 17 beta dehydrogenase 2 inhibitor) -0</w:t>
      </w:r>
      <w:r w:rsidR="00644CD5">
        <w:t>.</w:t>
      </w:r>
      <w:r>
        <w:t>696(Histidine ammonia-lyase inhibitor) + 0</w:t>
      </w:r>
      <w:r w:rsidR="00644CD5">
        <w:t>.</w:t>
      </w:r>
      <w:r>
        <w:t>983(Hypertrichosis) + 0</w:t>
      </w:r>
      <w:r w:rsidR="00644CD5">
        <w:t>.</w:t>
      </w:r>
      <w:r>
        <w:t>632(Cardiodepressant) -0</w:t>
      </w:r>
      <w:r w:rsidR="00644CD5">
        <w:t>.</w:t>
      </w:r>
      <w:r>
        <w:t>639(AKR1C1 expression enhancer) + 0</w:t>
      </w:r>
      <w:r w:rsidR="00644CD5">
        <w:t>.</w:t>
      </w:r>
      <w:r>
        <w:t>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148(Antihypertensive) + 0</w:t>
      </w:r>
      <w:r w:rsidR="00644CD5">
        <w:t>.</w:t>
      </w:r>
      <w:r>
        <w:t>237(5 Hydroxytryptamine 1 antagonist) + 0</w:t>
      </w:r>
      <w:r w:rsidR="00644CD5">
        <w:t>.</w:t>
      </w:r>
      <w:r>
        <w:t>362(JUN expression enhancer) -0</w:t>
      </w:r>
      <w:r w:rsidR="00644CD5">
        <w:t>.</w:t>
      </w:r>
      <w:r>
        <w:t>464(Cytotoxic) -0</w:t>
      </w:r>
      <w:r w:rsidR="00644CD5">
        <w:t>.</w:t>
      </w:r>
      <w:r>
        <w:t>774(Dihydroorotate oxidase inhibitor) + 0</w:t>
      </w:r>
      <w:r w:rsidR="00644CD5">
        <w:t>.</w:t>
      </w:r>
      <w:r>
        <w:t>375(Beta glucosidase inhibitor) -0</w:t>
      </w:r>
      <w:r w:rsidR="00644CD5">
        <w:t>.</w:t>
      </w:r>
      <w:r>
        <w:t>678(Peptidyl-prolyl cis-trans isomerase inhibitor) -0</w:t>
      </w:r>
      <w:r w:rsidR="00644CD5">
        <w:t>.</w:t>
      </w:r>
      <w:r>
        <w:t>124(SLC5A5 expression enhancer) + 0</w:t>
      </w:r>
      <w:r w:rsidR="00644CD5">
        <w:t>.</w:t>
      </w:r>
      <w:r>
        <w:t>19(Guanylate cyclase stimulant) + 0</w:t>
      </w:r>
      <w:r w:rsidR="00644CD5">
        <w:t>.</w:t>
      </w:r>
      <w:r>
        <w:t>42(Eye irritation</w:t>
      </w:r>
      <w:r w:rsidR="00644CD5">
        <w:t>.</w:t>
      </w:r>
      <w:r>
        <w:t xml:space="preserve"> weak) + 0</w:t>
      </w:r>
      <w:r w:rsidR="00644CD5">
        <w:t>.</w:t>
      </w:r>
      <w:r>
        <w:t>375(Peroxisome proliferator-activated receptor alpha antagonist) + 1</w:t>
      </w:r>
      <w:r w:rsidR="00644CD5">
        <w:t>.</w:t>
      </w:r>
      <w:r>
        <w:t>68(Methionyl aminopept</w:t>
      </w:r>
      <w:r>
        <w:t>i</w:t>
      </w:r>
      <w:r>
        <w:t>dase 1 inhibitor) + 0</w:t>
      </w:r>
      <w:r w:rsidR="00644CD5">
        <w:t>.</w:t>
      </w:r>
      <w:r>
        <w:t>212(Baculoviral IAP repeat-containing protein 2 inhibitor) + 0</w:t>
      </w:r>
      <w:r w:rsidR="00644CD5">
        <w:t>.</w:t>
      </w:r>
      <w:r>
        <w:t>556(Vanilloid 4 antagonist) + 0</w:t>
      </w:r>
      <w:r w:rsidR="00644CD5">
        <w:t>.</w:t>
      </w:r>
      <w:r>
        <w:t>252(DNA gyrase subunit A inhibitor) -0</w:t>
      </w:r>
      <w:r w:rsidR="00644CD5">
        <w:t>.</w:t>
      </w:r>
      <w:r>
        <w:t>137(Cyclin B inhibitor) + 0</w:t>
      </w:r>
      <w:r w:rsidR="00644CD5">
        <w:t>.</w:t>
      </w:r>
      <w:r>
        <w:t>773(Acetylcholine M2 receptor antagonist) -0</w:t>
      </w:r>
      <w:r w:rsidR="00644CD5">
        <w:t>.</w:t>
      </w:r>
      <w:r>
        <w:t>828(Fatty acid oxidation inhibitor) -0</w:t>
      </w:r>
      <w:r w:rsidR="00644CD5">
        <w:t>.</w:t>
      </w:r>
      <w:r>
        <w:t>333(24-sterol C-methyltransferase inhibitor) + 0</w:t>
      </w:r>
      <w:r w:rsidR="00644CD5">
        <w:t>.</w:t>
      </w:r>
      <w:r>
        <w:t>18(CYP2A3 substrate) -0</w:t>
      </w:r>
      <w:r w:rsidR="00644CD5">
        <w:t>.</w:t>
      </w:r>
      <w:r>
        <w:t>873(Histamine H2 receptor agonist) -1</w:t>
      </w:r>
      <w:r w:rsidR="00644CD5">
        <w:t>.</w:t>
      </w:r>
      <w:r>
        <w:t>12(Calpain small subunit 1 inhibitor) + 0</w:t>
      </w:r>
      <w:r w:rsidR="00644CD5">
        <w:t>.</w:t>
      </w:r>
      <w:r>
        <w:t>271(MAP kinase 1 inhibitor) -0</w:t>
      </w:r>
      <w:r w:rsidR="00644CD5">
        <w:t>.</w:t>
      </w:r>
      <w:r>
        <w:t>428(Hyperkinesia) + 0</w:t>
      </w:r>
      <w:r w:rsidR="00644CD5">
        <w:t>.</w:t>
      </w:r>
      <w:r>
        <w:t>364(Lactosylceramide alpha-2</w:t>
      </w:r>
      <w:r w:rsidR="00644CD5">
        <w:t>.</w:t>
      </w:r>
      <w:r>
        <w:t>3-sialyltransferase inhibitor) -0</w:t>
      </w:r>
      <w:r w:rsidR="00644CD5">
        <w:t>.</w:t>
      </w:r>
      <w:r>
        <w:t>133(Antihemorrhagic) + 0</w:t>
      </w:r>
      <w:r w:rsidR="00644CD5">
        <w:t>.</w:t>
      </w:r>
      <w:r>
        <w:t>463(MYC expression enhancer) + 0</w:t>
      </w:r>
      <w:r w:rsidR="00644CD5">
        <w:t>.</w:t>
      </w:r>
      <w:r>
        <w:t>734(HCV NS3/NS4A protease inhibitor) + 0</w:t>
      </w:r>
      <w:r w:rsidR="00644CD5">
        <w:t>.</w:t>
      </w:r>
      <w:r>
        <w:t>861((R)-aminopropanol dehydr</w:t>
      </w:r>
      <w:r>
        <w:t>o</w:t>
      </w:r>
      <w:r>
        <w:t>genase inhibitor) -0</w:t>
      </w:r>
      <w:r w:rsidR="00644CD5">
        <w:t>.</w:t>
      </w:r>
      <w:r>
        <w:t>19(Proto-oncogene tyrosine-protein kinase c-hck inhibitor) -0</w:t>
      </w:r>
      <w:r w:rsidR="00644CD5">
        <w:t>.</w:t>
      </w:r>
      <w:r>
        <w:t>239(Insulin secretagoues) -0</w:t>
      </w:r>
      <w:r w:rsidR="00644CD5">
        <w:t>.</w:t>
      </w:r>
      <w:r>
        <w:t>275(Prostacyclin antagonist) -0</w:t>
      </w:r>
      <w:r w:rsidR="00644CD5">
        <w:t>.</w:t>
      </w:r>
      <w:r>
        <w:t>218(Phosphorylase kinase gamma subunit 2 inhibitor) -0</w:t>
      </w:r>
      <w:r w:rsidR="00644CD5">
        <w:t>.</w:t>
      </w:r>
      <w:r>
        <w:t>262(Methemoglobinemia) -0</w:t>
      </w:r>
      <w:r w:rsidR="00644CD5">
        <w:t>.</w:t>
      </w:r>
      <w:r>
        <w:t>214(Methionyl aminopeptidase 2 inhibitor) + 0</w:t>
      </w:r>
      <w:r w:rsidR="00644CD5">
        <w:t>.</w:t>
      </w:r>
      <w:r>
        <w:t>194(Vasopressin 2 antagonist) + 0</w:t>
      </w:r>
      <w:r w:rsidR="00644CD5">
        <w:t>.</w:t>
      </w:r>
      <w:r>
        <w:t>0871(Interleukin antagonist) -0</w:t>
      </w:r>
      <w:r w:rsidR="00644CD5">
        <w:t>.</w:t>
      </w:r>
      <w:r>
        <w:t>567(SKP2 expression inhibitor) + 0</w:t>
      </w:r>
      <w:r w:rsidR="00644CD5">
        <w:t>.</w:t>
      </w:r>
      <w:r>
        <w:t>155(Alanine racemase inhibitor) + 0</w:t>
      </w:r>
      <w:r w:rsidR="00644CD5">
        <w:t>.</w:t>
      </w:r>
      <w:r>
        <w:t>829(Cytochrome c oxidase inhibitor) -1</w:t>
      </w:r>
      <w:r w:rsidR="00644CD5">
        <w:t>.</w:t>
      </w:r>
      <w:r>
        <w:t>01(Andropause treatment) -0</w:t>
      </w:r>
      <w:r w:rsidR="00644CD5">
        <w:t>.</w:t>
      </w:r>
      <w:r>
        <w:t>743(Glycogen phosphorylase</w:t>
      </w:r>
      <w:r w:rsidR="00644CD5">
        <w:t>.</w:t>
      </w:r>
      <w:r>
        <w:t xml:space="preserve"> muscle form inhibitor) -1</w:t>
      </w:r>
      <w:r w:rsidR="00644CD5">
        <w:t>.</w:t>
      </w:r>
      <w:r>
        <w:t>97(Chalcone isomerase inhib</w:t>
      </w:r>
      <w:r>
        <w:t>i</w:t>
      </w:r>
      <w:r>
        <w:t>tor) + 0</w:t>
      </w:r>
      <w:r w:rsidR="00644CD5">
        <w:t>.</w:t>
      </w:r>
      <w:r>
        <w:t>176(Glyceryl-ether monooxygenase inhibitor) + 0</w:t>
      </w:r>
      <w:r w:rsidR="00644CD5">
        <w:t>.</w:t>
      </w:r>
      <w:r>
        <w:t>0895(Interleukin 10 agonist) + 0</w:t>
      </w:r>
      <w:r w:rsidR="00644CD5">
        <w:t>.</w:t>
      </w:r>
      <w:r>
        <w:t>559(2-Enoate reductase inhibitor) + 0</w:t>
      </w:r>
      <w:r w:rsidR="00644CD5">
        <w:t>.</w:t>
      </w:r>
      <w:r>
        <w:t>748(CYP1A2 expression enhancer) + 0</w:t>
      </w:r>
      <w:r w:rsidR="00644CD5">
        <w:t>.</w:t>
      </w:r>
      <w:r>
        <w:t>0988(Histone deacetylase class IIb inhibitor) -0</w:t>
      </w:r>
      <w:r w:rsidR="00644CD5">
        <w:t>.</w:t>
      </w:r>
      <w:r>
        <w:t>941(Histone deacetylase 11 inhibitor) -0</w:t>
      </w:r>
      <w:r w:rsidR="00644CD5">
        <w:t>.</w:t>
      </w:r>
      <w:r>
        <w:t>314(CC chemokine receptor agonist) + 0</w:t>
      </w:r>
      <w:r w:rsidR="00644CD5">
        <w:t>.</w:t>
      </w:r>
      <w:r>
        <w:t>471(Acetolactate synthase inhibitor) -0</w:t>
      </w:r>
      <w:r w:rsidR="00644CD5">
        <w:t>.</w:t>
      </w:r>
      <w:r>
        <w:t>165(Cyclin E1 inhibitor) -0</w:t>
      </w:r>
      <w:r w:rsidR="00644CD5">
        <w:t>.</w:t>
      </w:r>
      <w:r>
        <w:t>234(Purinergic P2Y antagonist) + 0</w:t>
      </w:r>
      <w:r w:rsidR="00644CD5">
        <w:t>.</w:t>
      </w:r>
      <w:r>
        <w:t>297(Phenylalanine dehydrogenase inhibitor) + 0</w:t>
      </w:r>
      <w:r w:rsidR="00644CD5">
        <w:t>.</w:t>
      </w:r>
      <w:r>
        <w:t>536(Oxaloacetate decarboxylase inhibitor) -0</w:t>
      </w:r>
      <w:r w:rsidR="00644CD5">
        <w:t>.</w:t>
      </w:r>
      <w:r>
        <w:t>491(UGT1A4 substrate) -0</w:t>
      </w:r>
      <w:r w:rsidR="00644CD5">
        <w:t>.</w:t>
      </w:r>
      <w:r>
        <w:t>382(Splenomegaly) + 0</w:t>
      </w:r>
      <w:r w:rsidR="00644CD5">
        <w:t>.</w:t>
      </w:r>
      <w:r>
        <w:t>318(Kallikrein inhibitor) -0</w:t>
      </w:r>
      <w:r w:rsidR="00644CD5">
        <w:t>.</w:t>
      </w:r>
      <w:r>
        <w:t>489(Glutamate (mGluR) antagonist) -0</w:t>
      </w:r>
      <w:r w:rsidR="00644CD5">
        <w:t>.</w:t>
      </w:r>
      <w:r>
        <w:t>552(Antirickettsial) -0</w:t>
      </w:r>
      <w:r w:rsidR="00644CD5">
        <w:t>.</w:t>
      </w:r>
      <w:r>
        <w:t xml:space="preserve">162(Angiotensin antagonist) + </w:t>
      </w:r>
      <w:r>
        <w:lastRenderedPageBreak/>
        <w:t>0</w:t>
      </w:r>
      <w:r w:rsidR="00644CD5">
        <w:t>.</w:t>
      </w:r>
      <w:r>
        <w:t>442(Cathepsin H inhibitor) -0</w:t>
      </w:r>
      <w:r w:rsidR="00644CD5">
        <w:t>.</w:t>
      </w:r>
      <w:r>
        <w:t>375(L-amino-acid oxidase inhibitor) + 0</w:t>
      </w:r>
      <w:r w:rsidR="00644CD5">
        <w:t>.</w:t>
      </w:r>
      <w:r>
        <w:t>768(Somatostatin 4 antagonist) + 0</w:t>
      </w:r>
      <w:r w:rsidR="00644CD5">
        <w:t>.</w:t>
      </w:r>
      <w:r>
        <w:t>481(Protein-tyrosine phosphatase LC-PTP inhibitor) -0</w:t>
      </w:r>
      <w:r w:rsidR="00644CD5">
        <w:t>.</w:t>
      </w:r>
      <w:r>
        <w:t>31(Pyroglutamyl-peptidase I inhibitor) + 0</w:t>
      </w:r>
      <w:r w:rsidR="00644CD5">
        <w:t>.</w:t>
      </w:r>
      <w:r>
        <w:t>864(Phosphoenolpyruvate carboxykinase (ATP) inhibitor) -0</w:t>
      </w:r>
      <w:r w:rsidR="00644CD5">
        <w:t>.</w:t>
      </w:r>
      <w:r>
        <w:t>613(EGR3 expression enhancer) + 0</w:t>
      </w:r>
      <w:r w:rsidR="00644CD5">
        <w:t>.</w:t>
      </w:r>
      <w:r>
        <w:t>48(Thioredoxin reductase 3 inhibitor) + 0</w:t>
      </w:r>
      <w:r w:rsidR="00644CD5">
        <w:t>.</w:t>
      </w:r>
      <w:r>
        <w:t>19(Excitatory amino acid transporter 1 inhibitor) + 0</w:t>
      </w:r>
      <w:r w:rsidR="00644CD5">
        <w:t>.</w:t>
      </w:r>
      <w:r>
        <w:t>16(Inositol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46(Antipruritic</w:t>
      </w:r>
      <w:r w:rsidR="00644CD5">
        <w:t>.</w:t>
      </w:r>
      <w:r>
        <w:t xml:space="preserve"> non-allergic) -0</w:t>
      </w:r>
      <w:r w:rsidR="00644CD5">
        <w:t>.</w:t>
      </w:r>
      <w:r>
        <w:t>52(Aldose reductase inhibitor) -0</w:t>
      </w:r>
      <w:r w:rsidR="00644CD5">
        <w:t>.</w:t>
      </w:r>
      <w:r>
        <w:t>721(Carbonic anhydrase stimulant) -0</w:t>
      </w:r>
      <w:r w:rsidR="00644CD5">
        <w:t>.</w:t>
      </w:r>
      <w:r>
        <w:t>343(Phosphodiesterase V inhibitor) + 0</w:t>
      </w:r>
      <w:r w:rsidR="00644CD5">
        <w:t>.</w:t>
      </w:r>
      <w:r>
        <w:t>161(Luteinizing hormone-releasing hormone antagonist) + 0</w:t>
      </w:r>
      <w:r w:rsidR="00644CD5">
        <w:t>.</w:t>
      </w:r>
      <w:r>
        <w:t>304(Oculogyric crisis) + 0</w:t>
      </w:r>
      <w:r w:rsidR="00644CD5">
        <w:t>.</w:t>
      </w:r>
      <w:r>
        <w:t>127(Proteasome inhibitor) + 0</w:t>
      </w:r>
      <w:r w:rsidR="00644CD5">
        <w:t>.</w:t>
      </w:r>
      <w:r>
        <w:t>241(Pyrimidine antagonist) + 0</w:t>
      </w:r>
      <w:r w:rsidR="00644CD5">
        <w:t>.</w:t>
      </w:r>
      <w:r>
        <w:t>585(Lysine decarboxylase inhibitor) + 0</w:t>
      </w:r>
      <w:r w:rsidR="00644CD5">
        <w:t>.</w:t>
      </w:r>
      <w:r>
        <w:t>14(Cannabinoid CB2 receptor antagonist) -0</w:t>
      </w:r>
      <w:r w:rsidR="00644CD5">
        <w:t>.</w:t>
      </w:r>
      <w:r>
        <w:t>233(MT1G expression enhancer) -0</w:t>
      </w:r>
      <w:r w:rsidR="00644CD5">
        <w:t>.</w:t>
      </w:r>
      <w:r>
        <w:t>152(Protein-tyrosine phosphatase 1B inhibitor) -1</w:t>
      </w:r>
      <w:r w:rsidR="00644CD5">
        <w:t>.</w:t>
      </w:r>
      <w:r>
        <w:t>01(Chemokine receptor agonist) -0</w:t>
      </w:r>
      <w:r w:rsidR="00644CD5">
        <w:t>.</w:t>
      </w:r>
      <w:r>
        <w:t>433(SUMO-activating enzyme subunit 1 inhibitor) -0</w:t>
      </w:r>
      <w:r w:rsidR="00644CD5">
        <w:t>.</w:t>
      </w:r>
      <w:r>
        <w:t>335(Phosphodiesterase VIII inhibitor) -0</w:t>
      </w:r>
      <w:r w:rsidR="00644CD5">
        <w:t>.</w:t>
      </w:r>
      <w:r>
        <w:t>262(Glycosylceramidase inhibitor) + 0</w:t>
      </w:r>
      <w:r w:rsidR="00644CD5">
        <w:t>.</w:t>
      </w:r>
      <w:r>
        <w:t>333(Phospholipase C inhibitor) + 0</w:t>
      </w:r>
      <w:r w:rsidR="00644CD5">
        <w:t>.</w:t>
      </w:r>
      <w:r>
        <w:t>165(Plasminogen activator inhibitor antagonist) -0</w:t>
      </w:r>
      <w:r w:rsidR="00644CD5">
        <w:t>.</w:t>
      </w:r>
      <w:r>
        <w:t>469(Urocanate hydratase inhibitor) + 0</w:t>
      </w:r>
      <w:r w:rsidR="00644CD5">
        <w:t>.</w:t>
      </w:r>
      <w:r>
        <w:t>113(Ileal bile acid tran</w:t>
      </w:r>
      <w:r>
        <w:t>s</w:t>
      </w:r>
      <w:r>
        <w:t>port inhibitor) + 0</w:t>
      </w:r>
      <w:r w:rsidR="00644CD5">
        <w:t>.</w:t>
      </w:r>
      <w:r>
        <w:t>383(Amylin agonist) + 0</w:t>
      </w:r>
      <w:r w:rsidR="00644CD5">
        <w:t>.</w:t>
      </w:r>
      <w:r>
        <w:t>171(Ribosomal protein S6 kinase 2 inhibitor) + 0</w:t>
      </w:r>
      <w:r w:rsidR="00644CD5">
        <w:t>.</w:t>
      </w:r>
      <w:r>
        <w:t>894(Gastricsin inhibitor) -0</w:t>
      </w:r>
      <w:r w:rsidR="00644CD5">
        <w:t>.</w:t>
      </w:r>
      <w:r>
        <w:t>157(Antineoplastic (lymphocytic leukemia)) -0</w:t>
      </w:r>
      <w:r w:rsidR="00644CD5">
        <w:t>.</w:t>
      </w:r>
      <w:r>
        <w:t>173(Cyclooxygenase 3 inhibitor) -0</w:t>
      </w:r>
      <w:r w:rsidR="00644CD5">
        <w:t>.</w:t>
      </w:r>
      <w:r>
        <w:t>115(NADPH oxidase 1 inhib</w:t>
      </w:r>
      <w:r>
        <w:t>i</w:t>
      </w:r>
      <w:r>
        <w:t>tor) + 0</w:t>
      </w:r>
      <w:r w:rsidR="00644CD5">
        <w:t>.</w:t>
      </w:r>
      <w:r>
        <w:t>101(Ethanolamine ammonia-lyase inhibitor) + 0</w:t>
      </w:r>
      <w:r w:rsidR="00644CD5">
        <w:t>.</w:t>
      </w:r>
      <w:r>
        <w:t>155(Antiviral (Influenza)) + 0</w:t>
      </w:r>
      <w:r w:rsidR="00644CD5">
        <w:t>.</w:t>
      </w:r>
      <w:r>
        <w:t>32(Calcium channel blocker) -0</w:t>
      </w:r>
      <w:r w:rsidR="00644CD5">
        <w:t>.</w:t>
      </w:r>
      <w:r>
        <w:t>482(Choline kinase inhibitor) -0</w:t>
      </w:r>
      <w:r w:rsidR="00644CD5">
        <w:t>.</w:t>
      </w:r>
      <w:r>
        <w:t>178(2</w:t>
      </w:r>
      <w:r w:rsidR="00644CD5">
        <w:t>.</w:t>
      </w:r>
      <w:r>
        <w:t>3-Oxidosqualene-lanosterol cyclase inhibitor) + 0</w:t>
      </w:r>
      <w:r w:rsidR="00644CD5">
        <w:t>.</w:t>
      </w:r>
      <w:r>
        <w:t>186(Liver X receptor ag</w:t>
      </w:r>
      <w:r>
        <w:t>o</w:t>
      </w:r>
      <w:r>
        <w:t>nist) + 0</w:t>
      </w:r>
      <w:r w:rsidR="00644CD5">
        <w:t>.</w:t>
      </w:r>
      <w:r>
        <w:t>66(Caspase 8 inhibitor) -0</w:t>
      </w:r>
      <w:r w:rsidR="00644CD5">
        <w:t>.</w:t>
      </w:r>
      <w:r>
        <w:t>245(Catechol 1</w:t>
      </w:r>
      <w:r w:rsidR="00644CD5">
        <w:t>.</w:t>
      </w:r>
      <w:r>
        <w:t>2-dioxygenase inhibitor) + 0</w:t>
      </w:r>
      <w:r w:rsidR="00644CD5">
        <w:t>.</w:t>
      </w:r>
      <w:r>
        <w:t>111(Antineoplastic (brain cancer)) + 0</w:t>
      </w:r>
      <w:r w:rsidR="00644CD5">
        <w:t>.</w:t>
      </w:r>
      <w:r>
        <w:t>111(CYP4F2 inhibitor) -0</w:t>
      </w:r>
      <w:r w:rsidR="00644CD5">
        <w:t>.</w:t>
      </w:r>
      <w:r>
        <w:t>559(Aminopeptidase B inhibitor) + 0</w:t>
      </w:r>
      <w:r w:rsidR="00644CD5">
        <w:t>.</w:t>
      </w:r>
      <w:r>
        <w:t>305(Antituberculosic) + 0</w:t>
      </w:r>
      <w:r w:rsidR="00644CD5">
        <w:t>.</w:t>
      </w:r>
      <w:r>
        <w:t>0805(Apoptosis agonist) -0</w:t>
      </w:r>
      <w:r w:rsidR="00644CD5">
        <w:t>.</w:t>
      </w:r>
      <w:r>
        <w:t>486(Lysophosphatidic acid 1 receptor antagonist) + 0</w:t>
      </w:r>
      <w:r w:rsidR="00644CD5">
        <w:t>.</w:t>
      </w:r>
      <w:r>
        <w:t>144(CDC7 inhibitor) + 0</w:t>
      </w:r>
      <w:r w:rsidR="00644CD5">
        <w:t>.</w:t>
      </w:r>
      <w:r>
        <w:t>348(Morphine 6-dehydrogenase inhibitor) -0</w:t>
      </w:r>
      <w:r w:rsidR="00644CD5">
        <w:t>.</w:t>
      </w:r>
      <w:r>
        <w:t>506(Dihydropyrimidinase inhibitor) + 0</w:t>
      </w:r>
      <w:r w:rsidR="00644CD5">
        <w:t>.</w:t>
      </w:r>
      <w:r>
        <w:t>401(Lipoxygenase substrate) -0</w:t>
      </w:r>
      <w:r w:rsidR="00644CD5">
        <w:t>.</w:t>
      </w:r>
      <w:r>
        <w:t>206(CYP3A5 substrate) + 0</w:t>
      </w:r>
      <w:r w:rsidR="00644CD5">
        <w:t>.</w:t>
      </w:r>
      <w:r>
        <w:t>448(2-Aminohexano-6-lactam racemase inhibitor) + 0</w:t>
      </w:r>
      <w:r w:rsidR="00644CD5">
        <w:t>.</w:t>
      </w:r>
      <w:r>
        <w:t>514(Heat shock 70 kDa protein 1 antagonist) -0</w:t>
      </w:r>
      <w:r w:rsidR="00644CD5">
        <w:t>.</w:t>
      </w:r>
      <w:r>
        <w:t>892(Procollagen galactosyltransferase inhibitor) + 0</w:t>
      </w:r>
      <w:r w:rsidR="00644CD5">
        <w:t>.</w:t>
      </w:r>
      <w:r>
        <w:t>225(Histone deacetylase class II inhibitor) -0</w:t>
      </w:r>
      <w:r w:rsidR="00644CD5">
        <w:t>.</w:t>
      </w:r>
      <w:r>
        <w:t>114(Thymidine kinase 2 inhibitor) -0</w:t>
      </w:r>
      <w:r w:rsidR="00644CD5">
        <w:t>.</w:t>
      </w:r>
      <w:r>
        <w:t>212(CYP2C9 inducer) + 0</w:t>
      </w:r>
      <w:r w:rsidR="00644CD5">
        <w:t>.</w:t>
      </w:r>
      <w:r>
        <w:t>102(Growth hormone agonist) + 0</w:t>
      </w:r>
      <w:r w:rsidR="00644CD5">
        <w:t>.</w:t>
      </w:r>
      <w:r>
        <w:t>582(3-Deoxy-7-phosphoheptulonate synthase inhibitor) -0</w:t>
      </w:r>
      <w:r w:rsidR="00644CD5">
        <w:t>.</w:t>
      </w:r>
      <w:r>
        <w:t>124(Tyrosine-protein kinase receptor FLT3 inhibitor) + 0</w:t>
      </w:r>
      <w:r w:rsidR="00644CD5">
        <w:t>.</w:t>
      </w:r>
      <w:r>
        <w:t>378(Dopamine D2S antagonist) -0</w:t>
      </w:r>
      <w:r w:rsidR="00644CD5">
        <w:t>.</w:t>
      </w:r>
      <w:r>
        <w:t>179(Aryl-acylamidase inhibitor) -0</w:t>
      </w:r>
      <w:r w:rsidR="00644CD5">
        <w:t>.</w:t>
      </w:r>
      <w:r>
        <w:t>151(Retinoic acid receptor agonist) + 0</w:t>
      </w:r>
      <w:r w:rsidR="00644CD5">
        <w:t>.</w:t>
      </w:r>
      <w:r>
        <w:t>114(CXC chemokine 3 receptor antagonist) + 0</w:t>
      </w:r>
      <w:r w:rsidR="00644CD5">
        <w:t>.</w:t>
      </w:r>
      <w:r>
        <w:t>158(N-acetylmuramoyl-L-alanine amidase inhibitor) + 0</w:t>
      </w:r>
      <w:r w:rsidR="00644CD5">
        <w:t>.</w:t>
      </w:r>
      <w:r>
        <w:t>13(Caspase 9 inhibitor) -0</w:t>
      </w:r>
      <w:r w:rsidR="00644CD5">
        <w:t>.</w:t>
      </w:r>
      <w:r>
        <w:t>159(CDK2/cyclin E inhibitor) + 0</w:t>
      </w:r>
      <w:r w:rsidR="00644CD5">
        <w:t>.</w:t>
      </w:r>
      <w:r>
        <w:t>0971(Phosphate transporter inhibitor) + 0</w:t>
      </w:r>
      <w:r w:rsidR="00644CD5">
        <w:t>.</w:t>
      </w:r>
      <w:r>
        <w:t>0925(Adenine nucleotide translocase inhibitor) + 0</w:t>
      </w:r>
      <w:r w:rsidR="00644CD5">
        <w:t>.</w:t>
      </w:r>
      <w:r>
        <w:t>112(Immunosuppressant) -0</w:t>
      </w:r>
      <w:r w:rsidR="00644CD5">
        <w:t>.</w:t>
      </w:r>
      <w:r>
        <w:t>112(Histone deacetylase 1B inhibitor) -0</w:t>
      </w:r>
      <w:r w:rsidR="00644CD5">
        <w:t>.</w:t>
      </w:r>
      <w:r>
        <w:t>373(Dopamine D3 agonist) + 0</w:t>
      </w:r>
      <w:r w:rsidR="00644CD5">
        <w:t>.</w:t>
      </w:r>
      <w:r>
        <w:t>205(FMO3 substrate) -0</w:t>
      </w:r>
      <w:r w:rsidR="00644CD5">
        <w:t>.</w:t>
      </w:r>
      <w:r>
        <w:t>269(Macrophage migration inhibitory factor inhibitor) -0</w:t>
      </w:r>
      <w:r w:rsidR="00644CD5">
        <w:t>.</w:t>
      </w:r>
      <w:r>
        <w:t>364(Alpha-L-rhamnosidase i</w:t>
      </w:r>
      <w:r>
        <w:t>n</w:t>
      </w:r>
      <w:r>
        <w:t>hibitor) + 0</w:t>
      </w:r>
      <w:r w:rsidR="00644CD5">
        <w:t>.</w:t>
      </w:r>
      <w:r>
        <w:t>624(Linoleate isomerase inhibitor) -0</w:t>
      </w:r>
      <w:r w:rsidR="00644CD5">
        <w:t>.</w:t>
      </w:r>
      <w:r>
        <w:t>545(Asparagine synthase (glutamine-hydrolysing) inhibitor) -0</w:t>
      </w:r>
      <w:r w:rsidR="00644CD5">
        <w:t>.</w:t>
      </w:r>
      <w:r>
        <w:t>111(Sodium/hydrogen exchanger 2 inhibitor) + 0</w:t>
      </w:r>
      <w:r w:rsidR="00644CD5">
        <w:t>.</w:t>
      </w:r>
      <w:r>
        <w:t>258(Heparanase inhibitor) -0</w:t>
      </w:r>
      <w:r w:rsidR="00644CD5">
        <w:t>.</w:t>
      </w:r>
      <w:r>
        <w:t>161(Electron transport complex I inhibitor) + 0</w:t>
      </w:r>
      <w:r w:rsidR="00644CD5">
        <w:t>.</w:t>
      </w:r>
      <w:r>
        <w:t>189(Cyclooxygenase 1 inhibitor) -0</w:t>
      </w:r>
      <w:r w:rsidR="00644CD5">
        <w:t>.</w:t>
      </w:r>
      <w:r>
        <w:t>108(Teratogen) -0</w:t>
      </w:r>
      <w:r w:rsidR="00644CD5">
        <w:t>.</w:t>
      </w:r>
      <w:r>
        <w:t>176(Nicotinamidase inhibitor) + 0</w:t>
      </w:r>
      <w:r w:rsidR="00644CD5">
        <w:t>.</w:t>
      </w:r>
      <w:r>
        <w:t>198(Calcium channel activator) + 0</w:t>
      </w:r>
      <w:r w:rsidR="00644CD5">
        <w:t>.</w:t>
      </w:r>
      <w:r>
        <w:t>311(KiSS-1 receptor antagonist) -0</w:t>
      </w:r>
      <w:r w:rsidR="00644CD5">
        <w:t>.</w:t>
      </w:r>
      <w:r>
        <w:t>406(Glycerate kinase inhibitor) + 0</w:t>
      </w:r>
      <w:r w:rsidR="00644CD5">
        <w:t>.</w:t>
      </w:r>
      <w:r>
        <w:t>358(Adenosine A3 r</w:t>
      </w:r>
      <w:r>
        <w:t>e</w:t>
      </w:r>
      <w:r>
        <w:t>ceptor agonist) -0</w:t>
      </w:r>
      <w:r w:rsidR="00644CD5">
        <w:t>.</w:t>
      </w:r>
      <w:r>
        <w:t>107(T-cell protein-tyrosine phosphatase inhibitor) -0</w:t>
      </w:r>
      <w:r w:rsidR="00644CD5">
        <w:t>.</w:t>
      </w:r>
      <w:r>
        <w:t>151(Eukaryotic translation initiation factor 4 gamma 1 inhibitor) + 0</w:t>
      </w:r>
      <w:r w:rsidR="00644CD5">
        <w:t>.</w:t>
      </w:r>
      <w:r>
        <w:t>204(Clostripain inhibitor) -0</w:t>
      </w:r>
      <w:r w:rsidR="00644CD5">
        <w:t>.</w:t>
      </w:r>
      <w:r>
        <w:t>242(CDC25C inhibitor) + 0</w:t>
      </w:r>
      <w:r w:rsidR="00644CD5">
        <w:t>.</w:t>
      </w:r>
      <w:r>
        <w:t>679(Uridine nucleosidase inhibitor) + 0</w:t>
      </w:r>
      <w:r w:rsidR="00644CD5">
        <w:t>.</w:t>
      </w:r>
      <w:r>
        <w:t>101(Miotic) + 0</w:t>
      </w:r>
      <w:r w:rsidR="00644CD5">
        <w:t>.</w:t>
      </w:r>
      <w:r>
        <w:t>409(NADPH oxidoreductase inhibitor) -0</w:t>
      </w:r>
      <w:r w:rsidR="00644CD5">
        <w:t>.</w:t>
      </w:r>
      <w:r>
        <w:t>196(CDK2/cyclin A inhibitor) -0</w:t>
      </w:r>
      <w:r w:rsidR="00644CD5">
        <w:t>.</w:t>
      </w:r>
      <w:r>
        <w:t>197(TNFSF10 expre</w:t>
      </w:r>
      <w:r>
        <w:t>s</w:t>
      </w:r>
      <w:r>
        <w:t>sion enhancer) -0</w:t>
      </w:r>
      <w:r w:rsidR="00644CD5">
        <w:t>.</w:t>
      </w:r>
      <w:r>
        <w:t>114(Protein-serine-threonine kinase inhibitor) + 0</w:t>
      </w:r>
      <w:r w:rsidR="00644CD5">
        <w:t>.</w:t>
      </w:r>
      <w:r>
        <w:t>181(I kappa B kinase inhibitor) -0</w:t>
      </w:r>
      <w:r w:rsidR="00644CD5">
        <w:t>.</w:t>
      </w:r>
      <w:r>
        <w:t>0904(Amino acid-polyamine-organocation (APC) transporter antagonist) -0</w:t>
      </w:r>
      <w:r w:rsidR="00644CD5">
        <w:t>.</w:t>
      </w:r>
      <w:r>
        <w:t>352(Excitatory amino acid transporter 3 inhibitor) + 0</w:t>
      </w:r>
      <w:r w:rsidR="00644CD5">
        <w:t>.</w:t>
      </w:r>
      <w:r>
        <w:t>111(Pim-2 kinase inhibitor) -0</w:t>
      </w:r>
      <w:r w:rsidR="00644CD5">
        <w:t>.</w:t>
      </w:r>
      <w:r>
        <w:t>0586(Kinase inhibitor) -0</w:t>
      </w:r>
      <w:r w:rsidR="00644CD5">
        <w:t>.</w:t>
      </w:r>
      <w:r>
        <w:t>0789(Plasminogen activator inhibitor) -0</w:t>
      </w:r>
      <w:r w:rsidR="00644CD5">
        <w:t>.</w:t>
      </w:r>
      <w:r>
        <w:t>112(Dopamine D4 agonist) + 0</w:t>
      </w:r>
      <w:r w:rsidR="00644CD5">
        <w:t>.</w:t>
      </w:r>
      <w:r>
        <w:t>136(ASNS expression inhibitor) + 0</w:t>
      </w:r>
      <w:r w:rsidR="00644CD5">
        <w:t>.</w:t>
      </w:r>
      <w:r>
        <w:t>0515(Antiviral (HIV)) -0</w:t>
      </w:r>
      <w:r w:rsidR="00644CD5">
        <w:t>.</w:t>
      </w:r>
      <w:r>
        <w:t>203(Alpha adrenoreceptor agonist) -0</w:t>
      </w:r>
      <w:r w:rsidR="00644CD5">
        <w:t>.</w:t>
      </w:r>
      <w:r>
        <w:t>298(Pyruvate carboxylase inhibitor) -0</w:t>
      </w:r>
      <w:r w:rsidR="00644CD5">
        <w:t>.</w:t>
      </w:r>
      <w:r>
        <w:t>218(Sphingosine 1-phosphate receptor 3 antagonist) -0</w:t>
      </w:r>
      <w:r w:rsidR="00644CD5">
        <w:t>.</w:t>
      </w:r>
      <w:r>
        <w:t>0687(HIV-1 integrase (3'-Processing) inhibitor) -0</w:t>
      </w:r>
      <w:r w:rsidR="00644CD5">
        <w:t>.</w:t>
      </w:r>
      <w:r>
        <w:t>117(Carcinogenic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0859(Neurokinin 1 antagonist) + 0</w:t>
      </w:r>
      <w:r w:rsidR="00644CD5">
        <w:t>.</w:t>
      </w:r>
      <w:r>
        <w:t>105(Antifungal) + 0</w:t>
      </w:r>
      <w:r w:rsidR="00644CD5">
        <w:t>.</w:t>
      </w:r>
      <w:r>
        <w:t>215(SPP1 expression enhancer) -0</w:t>
      </w:r>
      <w:r w:rsidR="00644CD5">
        <w:t>.</w:t>
      </w:r>
      <w:r>
        <w:t>179(CF transmembrane conductance regulator antagonist) -0</w:t>
      </w:r>
      <w:r w:rsidR="00644CD5">
        <w:t>.</w:t>
      </w:r>
      <w:r>
        <w:t>143(PPARG expression enhancer) + 0</w:t>
      </w:r>
      <w:r w:rsidR="00644CD5">
        <w:t>.</w:t>
      </w:r>
      <w:r>
        <w:t>165(Ethanolaminephosphotransferase inhibitor) + 0</w:t>
      </w:r>
      <w:r w:rsidR="00644CD5">
        <w:t>.</w:t>
      </w:r>
      <w:r>
        <w:t>0705(Cyanosis) + 0</w:t>
      </w:r>
      <w:r w:rsidR="00644CD5">
        <w:t>.</w:t>
      </w:r>
      <w:r>
        <w:t>0578(Prostaglandin E2 agonist) -0</w:t>
      </w:r>
      <w:r w:rsidR="00644CD5">
        <w:t>.</w:t>
      </w:r>
      <w:r>
        <w:t>0504(Dyspepsia treatment) + 0</w:t>
      </w:r>
      <w:r w:rsidR="00644CD5">
        <w:t>.</w:t>
      </w:r>
      <w:r>
        <w:t>0741(Antialcoholic) -0</w:t>
      </w:r>
      <w:r w:rsidR="00644CD5">
        <w:t>.</w:t>
      </w:r>
      <w:r>
        <w:t>0599(Neuropeptide FF1 antagonist) + 0</w:t>
      </w:r>
      <w:r w:rsidR="00644CD5">
        <w:t>.</w:t>
      </w:r>
      <w:r>
        <w:t>209(2-(acetamidomethylene)succinate hydrolase inhibitor) + 0</w:t>
      </w:r>
      <w:r w:rsidR="00644CD5">
        <w:t>.</w:t>
      </w:r>
      <w:r>
        <w:t>0473(Antiviral (Influenza A)) + 0</w:t>
      </w:r>
      <w:r w:rsidR="00644CD5">
        <w:t>.</w:t>
      </w:r>
      <w:r>
        <w:t>131(CYP19A1 expression inhibitor) + 0</w:t>
      </w:r>
      <w:r w:rsidR="00644CD5">
        <w:t>.</w:t>
      </w:r>
      <w:r>
        <w:t>346(N-acylneuraminate cytidylyltransferase inhibitor) + 0</w:t>
      </w:r>
      <w:r w:rsidR="00644CD5">
        <w:t>.</w:t>
      </w:r>
      <w:r>
        <w:t>136(Prostaglandin-E synthase inhibitor) -0</w:t>
      </w:r>
      <w:r w:rsidR="00644CD5">
        <w:t>.</w:t>
      </w:r>
      <w:r>
        <w:t>133(AMPA 1 receptor antagonist) + 0</w:t>
      </w:r>
      <w:r w:rsidR="00644CD5">
        <w:t>.</w:t>
      </w:r>
      <w:r>
        <w:t>0753(Neurokinin 3 antagonist) -0</w:t>
      </w:r>
      <w:r w:rsidR="00644CD5">
        <w:t>.</w:t>
      </w:r>
      <w:r>
        <w:t>275(CTP synthase inhibitor) + 0</w:t>
      </w:r>
      <w:r w:rsidR="00644CD5">
        <w:t>.</w:t>
      </w:r>
      <w:r>
        <w:t>0611(Estrone sulfotransferase stimulant) -0</w:t>
      </w:r>
      <w:r w:rsidR="00644CD5">
        <w:t>.</w:t>
      </w:r>
      <w:r>
        <w:t>0954(Antismoking) + 0</w:t>
      </w:r>
      <w:r w:rsidR="00644CD5">
        <w:t>.</w:t>
      </w:r>
      <w:r>
        <w:t>0477(Alpha 2b adrenoreceptor antagonist) + 0</w:t>
      </w:r>
      <w:r w:rsidR="00644CD5">
        <w:t>.</w:t>
      </w:r>
      <w:r>
        <w:t>058(WIPI1 expression enhancer) -0</w:t>
      </w:r>
      <w:r w:rsidR="00644CD5">
        <w:t>.</w:t>
      </w:r>
      <w:r>
        <w:t>046(M17 leucyl aminopeptidase inhibitor) -0</w:t>
      </w:r>
      <w:r w:rsidR="00644CD5">
        <w:t>.</w:t>
      </w:r>
      <w:r>
        <w:t>123(Triose-phosphate isomerase inhibitor) + 0</w:t>
      </w:r>
      <w:r w:rsidR="00644CD5">
        <w:t>.</w:t>
      </w:r>
      <w:r>
        <w:t>0437(Glutamate (mGluR group III) agonist) -0</w:t>
      </w:r>
      <w:r w:rsidR="00644CD5">
        <w:t>.</w:t>
      </w:r>
      <w:r>
        <w:t>0326(Antiviral (Hep</w:t>
      </w:r>
      <w:r>
        <w:t>a</w:t>
      </w:r>
      <w:r>
        <w:t>titis)) -0</w:t>
      </w:r>
      <w:r w:rsidR="00644CD5">
        <w:t>.</w:t>
      </w:r>
      <w:r>
        <w:t>211(Dolichyl-phosphate beta-D-mannosyltransferase inhibitor) + 0</w:t>
      </w:r>
      <w:r w:rsidR="00644CD5">
        <w:t>.</w:t>
      </w:r>
      <w:r>
        <w:t>136(Ether-a-go-go potassium channel blocker) -0</w:t>
      </w:r>
      <w:r w:rsidR="00644CD5">
        <w:t>.</w:t>
      </w:r>
      <w:r>
        <w:t>0402(Protein kinase (CK2) alpha inhibitor) -0</w:t>
      </w:r>
      <w:r w:rsidR="00644CD5">
        <w:t>.</w:t>
      </w:r>
      <w:r>
        <w:t>0824(Cholecystokinin antagonist) + 0</w:t>
      </w:r>
      <w:r w:rsidR="00644CD5">
        <w:t>.</w:t>
      </w:r>
      <w:r>
        <w:t>17(Pyruvate kinase inhibitor) + 0</w:t>
      </w:r>
      <w:r w:rsidR="00644CD5">
        <w:t>.</w:t>
      </w:r>
      <w:r>
        <w:t>108(Histone deacetylase inhibitor) + 0</w:t>
      </w:r>
      <w:r w:rsidR="00644CD5">
        <w:t>.</w:t>
      </w:r>
      <w:r>
        <w:t>109(Procollagen-lysine 5-dioxygenase inhibitor) -0</w:t>
      </w:r>
      <w:r w:rsidR="00644CD5">
        <w:t>.</w:t>
      </w:r>
      <w:r>
        <w:t>0713(Heat shock protein antagonist) + 0</w:t>
      </w:r>
      <w:r w:rsidR="00644CD5">
        <w:t>.</w:t>
      </w:r>
      <w:r>
        <w:t>0926(Henoch-Schonlein purpura) -0</w:t>
      </w:r>
      <w:r w:rsidR="00644CD5">
        <w:t>.</w:t>
      </w:r>
      <w:r>
        <w:t xml:space="preserve">233(Ribose-phosphate diphosphokinase inhibitor) + </w:t>
      </w:r>
      <w:r>
        <w:lastRenderedPageBreak/>
        <w:t>0</w:t>
      </w:r>
      <w:r w:rsidR="00644CD5">
        <w:t>.</w:t>
      </w:r>
      <w:r>
        <w:t>0472(TIE antagonist) -0</w:t>
      </w:r>
      <w:r w:rsidR="00644CD5">
        <w:t>.</w:t>
      </w:r>
      <w:r>
        <w:t>118(Cellulase inhibitor) -0</w:t>
      </w:r>
      <w:r w:rsidR="00644CD5">
        <w:t>.</w:t>
      </w:r>
      <w:r>
        <w:t>12(Opioid delta 2 receptor antagonist) -0</w:t>
      </w:r>
      <w:r w:rsidR="00644CD5">
        <w:t>.</w:t>
      </w:r>
      <w:r>
        <w:t>0318(Vestibular dy</w:t>
      </w:r>
      <w:r>
        <w:t>s</w:t>
      </w:r>
      <w:r>
        <w:t>function) -0</w:t>
      </w:r>
      <w:r w:rsidR="00644CD5">
        <w:t>.</w:t>
      </w:r>
      <w:r>
        <w:t>0395(I kappa B kinase 1 inhibitor) -0</w:t>
      </w:r>
      <w:r w:rsidR="00644CD5">
        <w:t>.</w:t>
      </w:r>
      <w:r>
        <w:t>016(Atherosclerosis treatment) -0</w:t>
      </w:r>
      <w:r w:rsidR="00644CD5">
        <w:t>.</w:t>
      </w:r>
      <w:r>
        <w:t>0712(Endopeptidase inhibitor) + 0</w:t>
      </w:r>
      <w:r w:rsidR="00644CD5">
        <w:t>.</w:t>
      </w:r>
      <w:r>
        <w:t>085(Succinate-semialdehyde dehydrogenase inhibitor) + 0</w:t>
      </w:r>
      <w:r w:rsidR="00644CD5">
        <w:t>.</w:t>
      </w:r>
      <w:r>
        <w:t>106(Cellulose 1</w:t>
      </w:r>
      <w:r w:rsidR="00644CD5">
        <w:t>.</w:t>
      </w:r>
      <w:r>
        <w:t>4-beta-cellobiosidase inhibitor) + 0</w:t>
      </w:r>
      <w:r w:rsidR="00644CD5">
        <w:t>.</w:t>
      </w:r>
      <w:r>
        <w:t>0676(Phosphodiesterase VII inhibitor) -0</w:t>
      </w:r>
      <w:r w:rsidR="00644CD5">
        <w:t>.</w:t>
      </w:r>
      <w:r>
        <w:t>0272(L lactate dehydrogenase C4 inhibitor) + 0</w:t>
      </w:r>
      <w:r w:rsidR="00644CD5">
        <w:t>.</w:t>
      </w:r>
      <w:r>
        <w:t>036(Hypolipemic) -0</w:t>
      </w:r>
      <w:r w:rsidR="00644CD5">
        <w:t>.</w:t>
      </w:r>
      <w:r>
        <w:t>0241(Phosphodiesterase inhibitor) -0</w:t>
      </w:r>
      <w:r w:rsidR="00644CD5">
        <w:t>.</w:t>
      </w:r>
      <w:r>
        <w:t>0429(Menstruation disorders treatment) -0</w:t>
      </w:r>
      <w:r w:rsidR="00644CD5">
        <w:t>.</w:t>
      </w:r>
      <w:r>
        <w:t>057(Cathepsin S inhibitor) + 0</w:t>
      </w:r>
      <w:r w:rsidR="00644CD5">
        <w:t>.</w:t>
      </w:r>
      <w:r>
        <w:t>0219(SULT1A2 substrate) -0</w:t>
      </w:r>
      <w:r w:rsidR="00644CD5">
        <w:t>.</w:t>
      </w:r>
      <w:r>
        <w:t>0749(Sphingosine kinase inhibitor) + 0</w:t>
      </w:r>
      <w:r w:rsidR="00644CD5">
        <w:t>.</w:t>
      </w:r>
      <w:r>
        <w:t>0245(Cytosolic phospholipase A2 delta inhib</w:t>
      </w:r>
      <w:r>
        <w:t>i</w:t>
      </w:r>
      <w:r>
        <w:t>tor) + 0</w:t>
      </w:r>
      <w:r w:rsidR="00644CD5">
        <w:t>.</w:t>
      </w:r>
      <w:r>
        <w:t>0504(Piloerection) + 0</w:t>
      </w:r>
      <w:r w:rsidR="00644CD5">
        <w:t>.</w:t>
      </w:r>
      <w:r>
        <w:t>0253(Anxiety) -0</w:t>
      </w:r>
      <w:r w:rsidR="00644CD5">
        <w:t>.</w:t>
      </w:r>
      <w:r>
        <w:t>0639(FAS expression inhibitor) + 0</w:t>
      </w:r>
      <w:r w:rsidR="00644CD5">
        <w:t>.</w:t>
      </w:r>
      <w:r>
        <w:t>0707(HMGCR expression i</w:t>
      </w:r>
      <w:r>
        <w:t>n</w:t>
      </w:r>
      <w:r>
        <w:t>hibitor) + 0</w:t>
      </w:r>
      <w:r w:rsidR="00644CD5">
        <w:t>.</w:t>
      </w:r>
      <w:r>
        <w:t>0582(Antibiotic Oxazolidinone-like) -0</w:t>
      </w:r>
      <w:r w:rsidR="00644CD5">
        <w:t>.</w:t>
      </w:r>
      <w:r>
        <w:t>021(Lysophosphatidic acid 2 receptor antagonist) -0</w:t>
      </w:r>
      <w:r w:rsidR="00644CD5">
        <w:t>.</w:t>
      </w:r>
      <w:r>
        <w:t>0164(Eukaryotic translation initiation factor 4H inhibitor) + 0</w:t>
      </w:r>
      <w:r w:rsidR="00644CD5">
        <w:t>.</w:t>
      </w:r>
      <w:r>
        <w:t>0133(Antiarrhythmic) + 0</w:t>
      </w:r>
      <w:r w:rsidR="00644CD5">
        <w:t>.</w:t>
      </w:r>
      <w:r>
        <w:t>0224(Rho-associated kinase II inhibitor) -0</w:t>
      </w:r>
      <w:r w:rsidR="00644CD5">
        <w:t>.</w:t>
      </w:r>
      <w:r>
        <w:t>0277(Glaucoma) + 0</w:t>
      </w:r>
      <w:r w:rsidR="00644CD5">
        <w:t>.</w:t>
      </w:r>
      <w:r>
        <w:t>0157(Bombesin agonist) -0</w:t>
      </w:r>
      <w:r w:rsidR="00644CD5">
        <w:t>.</w:t>
      </w:r>
      <w:r>
        <w:t>017(CYP2B1 substrate) + 0</w:t>
      </w:r>
      <w:r w:rsidR="00644CD5">
        <w:t>.</w:t>
      </w:r>
      <w:r>
        <w:t>0114(NMDA receptor glutamate site antagonist) -0</w:t>
      </w:r>
      <w:r w:rsidR="00644CD5">
        <w:t>.</w:t>
      </w:r>
      <w:r>
        <w:t>0111(L lactate dehydrogenase A4 inhibitor) -0</w:t>
      </w:r>
      <w:r w:rsidR="00644CD5">
        <w:t>.</w:t>
      </w:r>
      <w:r>
        <w:t>00877(Bone marrow suppression) + 0</w:t>
      </w:r>
      <w:r w:rsidR="00644CD5">
        <w:t>.</w:t>
      </w:r>
      <w:r>
        <w:t>0192(Baculoviral IAP repeat-containing protein 3 inhibitor) -0</w:t>
      </w:r>
      <w:r w:rsidR="00644CD5">
        <w:t>.</w:t>
      </w:r>
      <w:r>
        <w:t>0502(Beta-1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0104(Cystic fibrosis treatment) -0</w:t>
      </w:r>
      <w:r w:rsidR="00644CD5">
        <w:t>.</w:t>
      </w:r>
      <w:r>
        <w:t>00474(Antischistosomal) -0</w:t>
      </w:r>
      <w:r w:rsidR="00644CD5">
        <w:t>.</w:t>
      </w:r>
      <w:r>
        <w:t>0275(Testosterone 17beta-dehydrogenase inhibitor) -0</w:t>
      </w:r>
      <w:r w:rsidR="00644CD5">
        <w:t>.</w:t>
      </w:r>
      <w:r>
        <w:t>0176(Dextransucrase inhibitor) + 0</w:t>
      </w:r>
      <w:r w:rsidR="00644CD5">
        <w:t>.</w:t>
      </w:r>
      <w:r>
        <w:t>0131(5 Hydroxytry</w:t>
      </w:r>
      <w:r>
        <w:t>p</w:t>
      </w:r>
      <w:r>
        <w:t>tamine 1B agonist) -0</w:t>
      </w:r>
      <w:r w:rsidR="00644CD5">
        <w:t>.</w:t>
      </w:r>
      <w:r>
        <w:t>0114(Sn1-specific diacylglycerol lipase alpha inhibitor) -0</w:t>
      </w:r>
      <w:r w:rsidR="00644CD5">
        <w:t>.</w:t>
      </w:r>
      <w:r>
        <w:t>011(Diamine oxidase inhibitor) + 0</w:t>
      </w:r>
      <w:r w:rsidR="00644CD5">
        <w:t>.</w:t>
      </w:r>
      <w:r>
        <w:t>00125(Cyclic GMP phosphodiesterase inhibitor) + 0</w:t>
      </w:r>
      <w:r w:rsidR="00644CD5">
        <w:t>.</w:t>
      </w:r>
      <w:r>
        <w:t>00132(Sodium/glucose cotransporter inhibitor) + 0</w:t>
      </w:r>
      <w:r w:rsidR="00644CD5">
        <w:t>.</w:t>
      </w:r>
      <w:r>
        <w:t>00146(Opioid mu 1 receptor antagonist) -0</w:t>
      </w:r>
      <w:r w:rsidR="00644CD5">
        <w:t>.</w:t>
      </w:r>
      <w:r>
        <w:t>000144(Purine antagonist) + 6</w:t>
      </w:r>
      <w:r w:rsidR="00644CD5">
        <w:t>.</w:t>
      </w:r>
      <w:r>
        <w:t>98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623((R)-3-amino-2-methylpropionate-pyruvate transaminase inhibitor) + 0</w:t>
      </w:r>
      <w:r w:rsidR="00644CD5">
        <w:t>.</w:t>
      </w:r>
      <w:r>
        <w:t>666(Dysphoria) -0</w:t>
      </w:r>
      <w:r w:rsidR="00644CD5">
        <w:t>.</w:t>
      </w:r>
      <w:r>
        <w:t>0447(AMPA r</w:t>
      </w:r>
      <w:r>
        <w:t>e</w:t>
      </w:r>
      <w:r>
        <w:t>ceptor agonist) + 34(Volume) -0</w:t>
      </w:r>
      <w:r w:rsidR="00644CD5">
        <w:t>.</w:t>
      </w:r>
      <w:r>
        <w:t>27(HIV-1 integrase (3'-Processing) inhibitor) + 0</w:t>
      </w:r>
      <w:r w:rsidR="00644CD5">
        <w:t>.</w:t>
      </w:r>
      <w:r>
        <w:t>145(G-protein coupled bile acid receptor 1 antagonist) -0</w:t>
      </w:r>
      <w:r w:rsidR="00644CD5">
        <w:t>.</w:t>
      </w:r>
      <w:r>
        <w:t>137(Lanosterol 14 alpha demethylase inhibitor) -1</w:t>
      </w:r>
      <w:r w:rsidR="00644CD5">
        <w:t>.</w:t>
      </w:r>
      <w:r>
        <w:t>8(CDK5/p25 inhibitor) + 0</w:t>
      </w:r>
      <w:r w:rsidR="00644CD5">
        <w:t>.</w:t>
      </w:r>
      <w:r>
        <w:t>896(H+/K+-transporting ATPase inhibitor) -0</w:t>
      </w:r>
      <w:r w:rsidR="00644CD5">
        <w:t>.</w:t>
      </w:r>
      <w:r>
        <w:t>647(Antiulcerative) + 0</w:t>
      </w:r>
      <w:r w:rsidR="00644CD5">
        <w:t>.</w:t>
      </w:r>
      <w:r>
        <w:t>377(Transglutaminase 2 inhibitor) -0</w:t>
      </w:r>
      <w:r w:rsidR="00644CD5">
        <w:t>.</w:t>
      </w:r>
      <w:r>
        <w:t>325(Tumour necrosis factor alpha antagonist) + 0</w:t>
      </w:r>
      <w:r w:rsidR="00644CD5">
        <w:t>.</w:t>
      </w:r>
      <w:r>
        <w:t>198(Carbamoyl-phosphate synthase (ammonia) inhibitor) -30</w:t>
      </w:r>
      <w:r w:rsidR="00644CD5">
        <w:t>.</w:t>
      </w:r>
      <w:r>
        <w:t>5(Volume^2) + 0</w:t>
      </w:r>
      <w:r w:rsidR="00644CD5">
        <w:t>.</w:t>
      </w:r>
      <w:r>
        <w:t>757(Anthranilate 3-monooxygenase (deaminating) inhibitor) + 0</w:t>
      </w:r>
      <w:r w:rsidR="00644CD5">
        <w:t>.</w:t>
      </w:r>
      <w:r>
        <w:t>459(Respiratory distress syndrome treatment) + 0</w:t>
      </w:r>
      <w:r w:rsidR="00644CD5">
        <w:t>.</w:t>
      </w:r>
      <w:r>
        <w:t>658(Potassium channel Kv1.1 blocker) -0</w:t>
      </w:r>
      <w:r w:rsidR="00644CD5">
        <w:t>.</w:t>
      </w:r>
      <w:r>
        <w:t>215(Angiotensin antagonist) + 0</w:t>
      </w:r>
      <w:r w:rsidR="00644CD5">
        <w:t>.</w:t>
      </w:r>
      <w:r>
        <w:t>206(Spasmogenic) -0</w:t>
      </w:r>
      <w:r w:rsidR="00644CD5">
        <w:t>.</w:t>
      </w:r>
      <w:r>
        <w:t>204(ASAH1 e</w:t>
      </w:r>
      <w:r>
        <w:t>x</w:t>
      </w:r>
      <w:r>
        <w:t>pression enhancer) + 0</w:t>
      </w:r>
      <w:r w:rsidR="00644CD5">
        <w:t>.</w:t>
      </w:r>
      <w:r>
        <w:t>446(Antiprotozoal (Leishmania)) + 0</w:t>
      </w:r>
      <w:r w:rsidR="00644CD5">
        <w:t>.</w:t>
      </w:r>
      <w:r>
        <w:t>539(Rho-associated kinase inhibitor) + 10</w:t>
      </w:r>
      <w:r w:rsidR="00644CD5">
        <w:t>.</w:t>
      </w:r>
      <w:r>
        <w:t>9(Volume^3) -0</w:t>
      </w:r>
      <w:r w:rsidR="00644CD5">
        <w:t>.</w:t>
      </w:r>
      <w:r>
        <w:t>391(Leukopenia) + 0</w:t>
      </w:r>
      <w:r w:rsidR="00644CD5">
        <w:t>.</w:t>
      </w:r>
      <w:r>
        <w:t>835(Adenosine A3 receptor agonist) -1</w:t>
      </w:r>
      <w:r w:rsidR="00644CD5">
        <w:t>.</w:t>
      </w:r>
      <w:r>
        <w:t>66(Potassium channel Kv4.3 blocker) -0</w:t>
      </w:r>
      <w:r w:rsidR="00644CD5">
        <w:t>.</w:t>
      </w:r>
      <w:r>
        <w:t>482(Pyruvate dehydrogenase kinase inhibitor) -0</w:t>
      </w:r>
      <w:r w:rsidR="00644CD5">
        <w:t>.</w:t>
      </w:r>
      <w:r>
        <w:t>186(Cyclin-dependent kinase 2 inhibitor) -0</w:t>
      </w:r>
      <w:r w:rsidR="00644CD5">
        <w:t>.</w:t>
      </w:r>
      <w:r>
        <w:t>91(Glyceraldehyde-3-phosphate deh</w:t>
      </w:r>
      <w:r>
        <w:t>y</w:t>
      </w:r>
      <w:r>
        <w:t>drogenase (NADP+) inhibitor) + 0</w:t>
      </w:r>
      <w:r w:rsidR="00644CD5">
        <w:t>.</w:t>
      </w:r>
      <w:r>
        <w:t>294(Dual specificity phosphatase 1 inhibitor) + 0</w:t>
      </w:r>
      <w:r w:rsidR="00644CD5">
        <w:t>.</w:t>
      </w:r>
      <w:r>
        <w:t>596(Carcinogenic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00721(Amiloride-sensitive sodium channel 1 alpha-subunit blocker) + 0</w:t>
      </w:r>
      <w:r w:rsidR="00644CD5">
        <w:t>.</w:t>
      </w:r>
      <w:r>
        <w:t>13(CYP2D6 substrate) -0</w:t>
      </w:r>
      <w:r w:rsidR="00644CD5">
        <w:t>.</w:t>
      </w:r>
      <w:r>
        <w:t>57(MAO A inhibitor) + 1</w:t>
      </w:r>
      <w:r w:rsidR="00644CD5">
        <w:t>.</w:t>
      </w:r>
      <w:r>
        <w:t>32(Calmodulin-domain protein kinase 1 inhibitor) + 0</w:t>
      </w:r>
      <w:r w:rsidR="00644CD5">
        <w:t>.</w:t>
      </w:r>
      <w:r>
        <w:t>161(Dopamine D4 antagonist) -0</w:t>
      </w:r>
      <w:r w:rsidR="00644CD5">
        <w:t>.</w:t>
      </w:r>
      <w:r>
        <w:t>11(HIV attac</w:t>
      </w:r>
      <w:r>
        <w:t>h</w:t>
      </w:r>
      <w:r>
        <w:t>ment inhibitor) + 0</w:t>
      </w:r>
      <w:r w:rsidR="00644CD5">
        <w:t>.</w:t>
      </w:r>
      <w:r>
        <w:t>335(Myocarditis) + 1</w:t>
      </w:r>
      <w:r w:rsidR="00644CD5">
        <w:t>.</w:t>
      </w:r>
      <w:r>
        <w:t>96(Methionyl aminopeptidase 1 inhibitor) -1</w:t>
      </w:r>
      <w:r w:rsidR="00644CD5">
        <w:t>.</w:t>
      </w:r>
      <w:r>
        <w:t>31(Neuropathy treatment) -0</w:t>
      </w:r>
      <w:r w:rsidR="00644CD5">
        <w:t>.</w:t>
      </w:r>
      <w:r>
        <w:t>956(Beta lactamase inhibitor) -1</w:t>
      </w:r>
      <w:r w:rsidR="00644CD5">
        <w:t>.</w:t>
      </w:r>
      <w:r>
        <w:t>06(Photinus-luciferin 4-monooxygenase (ATP-hydrolysing) inhibitor) + 0</w:t>
      </w:r>
      <w:r w:rsidR="00644CD5">
        <w:t>.</w:t>
      </w:r>
      <w:r>
        <w:t>259(Cell adhesion inhibitor) + 0</w:t>
      </w:r>
      <w:r w:rsidR="00644CD5">
        <w:t>.</w:t>
      </w:r>
      <w:r>
        <w:t>761(Thymidine kinase (Herpes simplex virus 2) inhibitor) -0</w:t>
      </w:r>
      <w:r w:rsidR="00644CD5">
        <w:t>.</w:t>
      </w:r>
      <w:r>
        <w:t>435(Carcinogenic</w:t>
      </w:r>
      <w:r w:rsidR="00644CD5">
        <w:t>.</w:t>
      </w:r>
      <w:r>
        <w:t xml:space="preserve"> rat) + 0</w:t>
      </w:r>
      <w:r w:rsidR="00644CD5">
        <w:t>.</w:t>
      </w:r>
      <w:r>
        <w:t>423(Uroporphyrinogen decarboxylase inhibitor) -0</w:t>
      </w:r>
      <w:r w:rsidR="00644CD5">
        <w:t>.</w:t>
      </w:r>
      <w:r>
        <w:t>678(Antiacne) + 0</w:t>
      </w:r>
      <w:r w:rsidR="00644CD5">
        <w:t>.</w:t>
      </w:r>
      <w:r>
        <w:t>204(Focal adhesion kinase inhibitor) + 0</w:t>
      </w:r>
      <w:r w:rsidR="00644CD5">
        <w:t>.</w:t>
      </w:r>
      <w:r>
        <w:t>175(Antipsoriatic) -0</w:t>
      </w:r>
      <w:r w:rsidR="00644CD5">
        <w:t>.</w:t>
      </w:r>
      <w:r>
        <w:t>301(Aggrecanase 1 inhibitor) -0</w:t>
      </w:r>
      <w:r w:rsidR="00644CD5">
        <w:t>.</w:t>
      </w:r>
      <w:r>
        <w:t>324(Integrin beta6 antagonist) + 0</w:t>
      </w:r>
      <w:r w:rsidR="00644CD5">
        <w:t>.</w:t>
      </w:r>
      <w:r>
        <w:t>174(Elastase 2B inhibitor) + 0</w:t>
      </w:r>
      <w:r w:rsidR="00644CD5">
        <w:t>.</w:t>
      </w:r>
      <w:r>
        <w:t>218(Fibroblast activation protein alpha inhibitor) -0</w:t>
      </w:r>
      <w:r w:rsidR="00644CD5">
        <w:t>.</w:t>
      </w:r>
      <w:r>
        <w:t>425(CYP1A2 substrate) + 0</w:t>
      </w:r>
      <w:r w:rsidR="00644CD5">
        <w:t>.</w:t>
      </w:r>
      <w:r>
        <w:t>429(Glyceraldehyde-3-phosphate dehydrogenase inhibitor) + 0</w:t>
      </w:r>
      <w:r w:rsidR="00644CD5">
        <w:t>.</w:t>
      </w:r>
      <w:r>
        <w:t>134(Antibiotic Penicillin-like) + 0</w:t>
      </w:r>
      <w:r w:rsidR="00644CD5">
        <w:t>.</w:t>
      </w:r>
      <w:r>
        <w:t>633(Anesthetic local) + 0</w:t>
      </w:r>
      <w:r w:rsidR="00644CD5">
        <w:t>.</w:t>
      </w:r>
      <w:r>
        <w:t>705(Antifungal) -0</w:t>
      </w:r>
      <w:r w:rsidR="00644CD5">
        <w:t>.</w:t>
      </w:r>
      <w:r>
        <w:t>373(Tyrosine-protein kinase TXK inhibitor) -0</w:t>
      </w:r>
      <w:r w:rsidR="00644CD5">
        <w:t>.</w:t>
      </w:r>
      <w:r>
        <w:t>265(Purinergic P2 antagonist) -1</w:t>
      </w:r>
      <w:r w:rsidR="00644CD5">
        <w:t>.</w:t>
      </w:r>
      <w:r>
        <w:t>22(Glyoxylate reductase (NADP+) inhibitor) -0</w:t>
      </w:r>
      <w:r w:rsidR="00644CD5">
        <w:t>.</w:t>
      </w:r>
      <w:r>
        <w:t>0838(Phosphodiesterase III inhibitor) + 0</w:t>
      </w:r>
      <w:r w:rsidR="00644CD5">
        <w:t>.</w:t>
      </w:r>
      <w:r>
        <w:t>266(PDCD4 expression enhancer) -0</w:t>
      </w:r>
      <w:r w:rsidR="00644CD5">
        <w:t>.</w:t>
      </w:r>
      <w:r>
        <w:t>384(Peptidyl-prolyl cis-trans isomerase FKBP4 inhibitor) + 0</w:t>
      </w:r>
      <w:r w:rsidR="00644CD5">
        <w:t>.</w:t>
      </w:r>
      <w:r>
        <w:t>706(Cytokine production stimulant) -0</w:t>
      </w:r>
      <w:r w:rsidR="00644CD5">
        <w:t>.</w:t>
      </w:r>
      <w:r>
        <w:t>586(Antispirochetal) -0</w:t>
      </w:r>
      <w:r w:rsidR="00644CD5">
        <w:t>.</w:t>
      </w:r>
      <w:r>
        <w:t>343(VCAM1 expression enhancer) -0</w:t>
      </w:r>
      <w:r w:rsidR="00644CD5">
        <w:t>.</w:t>
      </w:r>
      <w:r>
        <w:t>375(Antimycobacterial) -0</w:t>
      </w:r>
      <w:r w:rsidR="00644CD5">
        <w:t>.</w:t>
      </w:r>
      <w:r>
        <w:t>74(CYP3A4 expression enhancer) -0</w:t>
      </w:r>
      <w:r w:rsidR="00644CD5">
        <w:t>.</w:t>
      </w:r>
      <w:r>
        <w:t>366(Lipocortins synthesis antagonist) + 0</w:t>
      </w:r>
      <w:r w:rsidR="00644CD5">
        <w:t>.</w:t>
      </w:r>
      <w:r>
        <w:t>435(Gynecological disorders treatment) -0</w:t>
      </w:r>
      <w:r w:rsidR="00644CD5">
        <w:t>.</w:t>
      </w:r>
      <w:r>
        <w:t>345(Cytochrome P450 inhibitor) + 0</w:t>
      </w:r>
      <w:r w:rsidR="00644CD5">
        <w:t>.</w:t>
      </w:r>
      <w:r>
        <w:t>448(Valine-tRNA ligase inhibitor) + 0</w:t>
      </w:r>
      <w:r w:rsidR="00644CD5">
        <w:t>.</w:t>
      </w:r>
      <w:r>
        <w:t>477(Skin irritation</w:t>
      </w:r>
      <w:r w:rsidR="00644CD5">
        <w:t>.</w:t>
      </w:r>
      <w:r>
        <w:t xml:space="preserve"> weak) -0</w:t>
      </w:r>
      <w:r w:rsidR="00644CD5">
        <w:t>.</w:t>
      </w:r>
      <w:r>
        <w:t>422(Kallikrein 13 inhibitor) -0</w:t>
      </w:r>
      <w:r w:rsidR="00644CD5">
        <w:t>.</w:t>
      </w:r>
      <w:r>
        <w:t>354(Ribosomal protein S6 kinase alpha 3 inhibitor) -0</w:t>
      </w:r>
      <w:r w:rsidR="00644CD5">
        <w:t>.</w:t>
      </w:r>
      <w:r>
        <w:t>178(Niemann-Pick C1-like 1 protein antagonist) -0</w:t>
      </w:r>
      <w:r w:rsidR="00644CD5">
        <w:t>.</w:t>
      </w:r>
      <w:r>
        <w:t>668(Akinesia) + 0</w:t>
      </w:r>
      <w:r w:rsidR="00644CD5">
        <w:t>.</w:t>
      </w:r>
      <w:r>
        <w:t>125(Emetic) -1</w:t>
      </w:r>
      <w:r w:rsidR="00644CD5">
        <w:t>.</w:t>
      </w:r>
      <w:r>
        <w:t>26(Vitamin) + 0</w:t>
      </w:r>
      <w:r w:rsidR="00644CD5">
        <w:t>.</w:t>
      </w:r>
      <w:r>
        <w:t>74(CYP1A2 expression enhancer) + 0</w:t>
      </w:r>
      <w:r w:rsidR="00644CD5">
        <w:t>.</w:t>
      </w:r>
      <w:r>
        <w:t>315(5 Hydroxytryptamine 1F antagonist) -0</w:t>
      </w:r>
      <w:r w:rsidR="00644CD5">
        <w:t>.</w:t>
      </w:r>
      <w:r>
        <w:t>31(Potassium channel (Ca-activated) blocker) + 0</w:t>
      </w:r>
      <w:r w:rsidR="00644CD5">
        <w:t>.</w:t>
      </w:r>
      <w:r>
        <w:t>218(NADH oxidase inhibitor) + 0</w:t>
      </w:r>
      <w:r w:rsidR="00644CD5">
        <w:t>.</w:t>
      </w:r>
      <w:r>
        <w:t>241(FABP1 expression enhancer) -1</w:t>
      </w:r>
      <w:r w:rsidR="00644CD5">
        <w:t>.</w:t>
      </w:r>
      <w:r>
        <w:t>17(Ethanolamine kinase inhibitor) + 0</w:t>
      </w:r>
      <w:r w:rsidR="00644CD5">
        <w:t>.</w:t>
      </w:r>
      <w:r>
        <w:t>414(Probable DNA dC-&gt;dU-editing enzyme APOBEC-3A inhibitor) + 1</w:t>
      </w:r>
      <w:r w:rsidR="00644CD5">
        <w:t>.</w:t>
      </w:r>
      <w:r>
        <w:t>21(Cytosine deaminase inhibitor) -0</w:t>
      </w:r>
      <w:r w:rsidR="00644CD5">
        <w:t>.</w:t>
      </w:r>
      <w:r>
        <w:t>136(GST P substrate) + 0</w:t>
      </w:r>
      <w:r w:rsidR="00644CD5">
        <w:t>.</w:t>
      </w:r>
      <w:r>
        <w:t>456(CDC-like kinase 3 inhibitor) + 0</w:t>
      </w:r>
      <w:r w:rsidR="00644CD5">
        <w:t>.</w:t>
      </w:r>
      <w:r>
        <w:t>366(Cyclin-dependent kinase 7 inhibitor) + 0</w:t>
      </w:r>
      <w:r w:rsidR="00644CD5">
        <w:t>.</w:t>
      </w:r>
      <w:r>
        <w:t>182(p21-activated kinase inhibitor) -0</w:t>
      </w:r>
      <w:r w:rsidR="00644CD5">
        <w:t>.</w:t>
      </w:r>
      <w:r>
        <w:t>21(CDK1/cyclin B inhibitor) + 0</w:t>
      </w:r>
      <w:r w:rsidR="00644CD5">
        <w:t>.</w:t>
      </w:r>
      <w:r>
        <w:t>477(Ribosomal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607(Dipeptidyl peptidase I inhibitor) + 0</w:t>
      </w:r>
      <w:r w:rsidR="00644CD5">
        <w:t>.</w:t>
      </w:r>
      <w:r>
        <w:t>491(Vision di</w:t>
      </w:r>
      <w:r>
        <w:t>s</w:t>
      </w:r>
      <w:r>
        <w:t>turbance) + 0</w:t>
      </w:r>
      <w:r w:rsidR="00644CD5">
        <w:t>.</w:t>
      </w:r>
      <w:r>
        <w:t>265(Skin irritation</w:t>
      </w:r>
      <w:r w:rsidR="00644CD5">
        <w:t>.</w:t>
      </w:r>
      <w:r>
        <w:t xml:space="preserve"> corrasive) -0</w:t>
      </w:r>
      <w:r w:rsidR="00644CD5">
        <w:t>.</w:t>
      </w:r>
      <w:r>
        <w:t>253(Adenosylhomocysteine nucleosidase inhibitor) + 1</w:t>
      </w:r>
      <w:r w:rsidR="00644CD5">
        <w:t>.</w:t>
      </w:r>
      <w:r>
        <w:t>22(DNA ligase (ATP) inhibitor) + 0</w:t>
      </w:r>
      <w:r w:rsidR="00644CD5">
        <w:t>.</w:t>
      </w:r>
      <w:r>
        <w:t>731(Ether-a-go-go potassium channel blocker) -0</w:t>
      </w:r>
      <w:r w:rsidR="00644CD5">
        <w:t>.</w:t>
      </w:r>
      <w:r>
        <w:t>392(Carcinogenic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</w:t>
      </w:r>
      <w:r>
        <w:lastRenderedPageBreak/>
        <w:t>0</w:t>
      </w:r>
      <w:r w:rsidR="00644CD5">
        <w:t>.</w:t>
      </w:r>
      <w:r>
        <w:t>275(Respiratory analeptic) -0</w:t>
      </w:r>
      <w:r w:rsidR="00644CD5">
        <w:t>.</w:t>
      </w:r>
      <w:r>
        <w:t>488(Dopamine agonist) -0</w:t>
      </w:r>
      <w:r w:rsidR="00644CD5">
        <w:t>.</w:t>
      </w:r>
      <w:r>
        <w:t>297(Microtubule stabilization) + 0</w:t>
      </w:r>
      <w:r w:rsidR="00644CD5">
        <w:t>.</w:t>
      </w:r>
      <w:r>
        <w:t>279(Protein kinase C mu inhibitor) -0</w:t>
      </w:r>
      <w:r w:rsidR="00644CD5">
        <w:t>.</w:t>
      </w:r>
      <w:r>
        <w:t>211(Antidiuretic hormone antagonist) -0</w:t>
      </w:r>
      <w:r w:rsidR="00644CD5">
        <w:t>.</w:t>
      </w:r>
      <w:r>
        <w:t>111(Vesicle monoamine transporter inhibitor) + 0</w:t>
      </w:r>
      <w:r w:rsidR="00644CD5">
        <w:t>.</w:t>
      </w:r>
      <w:r>
        <w:t>356(Carcinogenic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198(Growth hormone release inhibitor) -0</w:t>
      </w:r>
      <w:r w:rsidR="00644CD5">
        <w:t>.</w:t>
      </w:r>
      <w:r>
        <w:t>326(Hexokinase stimulant) + 0</w:t>
      </w:r>
      <w:r w:rsidR="00644CD5">
        <w:t>.</w:t>
      </w:r>
      <w:r>
        <w:t>666(L-iditol 2-dehydrogenase inhibitor) -1</w:t>
      </w:r>
      <w:r w:rsidR="00644CD5">
        <w:t>.</w:t>
      </w:r>
      <w:r>
        <w:t>22(Purine nucleosidase inhibitor) + 1</w:t>
      </w:r>
      <w:r w:rsidR="00644CD5">
        <w:t>.</w:t>
      </w:r>
      <w:r>
        <w:t>11(Tetracycline antiport transporter antagonist) -0</w:t>
      </w:r>
      <w:r w:rsidR="00644CD5">
        <w:t>.</w:t>
      </w:r>
      <w:r>
        <w:t>479(Antiperistaltic) + 0</w:t>
      </w:r>
      <w:r w:rsidR="00644CD5">
        <w:t>.</w:t>
      </w:r>
      <w:r>
        <w:t>259(Biliary tract disorders treatment) + 0</w:t>
      </w:r>
      <w:r w:rsidR="00644CD5">
        <w:t>.</w:t>
      </w:r>
      <w:r>
        <w:t>929(Pyruvate kinase inhibitor) -0</w:t>
      </w:r>
      <w:r w:rsidR="00644CD5">
        <w:t>.</w:t>
      </w:r>
      <w:r>
        <w:t>502(Amiloride-sensitive cation channel 1 blocker) + 0</w:t>
      </w:r>
      <w:r w:rsidR="00644CD5">
        <w:t>.</w:t>
      </w:r>
      <w:r>
        <w:t>226(Sodium/glucose cotransporter 2 inhibitor) -0</w:t>
      </w:r>
      <w:r w:rsidR="00644CD5">
        <w:t>.</w:t>
      </w:r>
      <w:r>
        <w:t>168(Myocardial ischemia treatment) -0</w:t>
      </w:r>
      <w:r w:rsidR="00644CD5">
        <w:t>.</w:t>
      </w:r>
      <w:r>
        <w:t>247(Drowsiness) + 0</w:t>
      </w:r>
      <w:r w:rsidR="00644CD5">
        <w:t>.</w:t>
      </w:r>
      <w:r>
        <w:t>254(Xanthine-like) + 0</w:t>
      </w:r>
      <w:r w:rsidR="00644CD5">
        <w:t>.</w:t>
      </w:r>
      <w:r>
        <w:t>565(Antiinflammatory</w:t>
      </w:r>
      <w:r w:rsidR="00644CD5">
        <w:t>.</w:t>
      </w:r>
      <w:r>
        <w:t xml:space="preserve"> op</w:t>
      </w:r>
      <w:r>
        <w:t>h</w:t>
      </w:r>
      <w:r>
        <w:t>thalmic) + 0</w:t>
      </w:r>
      <w:r w:rsidR="00644CD5">
        <w:t>.</w:t>
      </w:r>
      <w:r>
        <w:t>205(Trypsin III inhibitor) -0</w:t>
      </w:r>
      <w:r w:rsidR="00644CD5">
        <w:t>.</w:t>
      </w:r>
      <w:r>
        <w:t>441(Cystic fibrosis treatment) + 0</w:t>
      </w:r>
      <w:r w:rsidR="00644CD5">
        <w:t>.</w:t>
      </w:r>
      <w:r>
        <w:t>41(Calcium channel (voltage-sensitive) blocker) -0</w:t>
      </w:r>
      <w:r w:rsidR="00644CD5">
        <w:t>.</w:t>
      </w:r>
      <w:r>
        <w:t>186(Potassium channel large-conductance Ca-activated activator) + 0</w:t>
      </w:r>
      <w:r w:rsidR="00644CD5">
        <w:t>.</w:t>
      </w:r>
      <w:r>
        <w:t>31(CAT expression inhibitor) + 0</w:t>
      </w:r>
      <w:r w:rsidR="00644CD5">
        <w:t>.</w:t>
      </w:r>
      <w:r>
        <w:t>202(Enoyl-[acyl-carrier-protein] reductase (NADH) inhibitor) -0</w:t>
      </w:r>
      <w:r w:rsidR="00644CD5">
        <w:t>.</w:t>
      </w:r>
      <w:r>
        <w:t>441(Endopeptidase inhibitor) + 0</w:t>
      </w:r>
      <w:r w:rsidR="00644CD5">
        <w:t>.</w:t>
      </w:r>
      <w:r>
        <w:t>171(Proteasome subunit beta type-5 inhibitor) -0</w:t>
      </w:r>
      <w:r w:rsidR="00644CD5">
        <w:t>.</w:t>
      </w:r>
      <w:r>
        <w:t>202(Factor X inhibitor) -0</w:t>
      </w:r>
      <w:r w:rsidR="00644CD5">
        <w:t>.</w:t>
      </w:r>
      <w:r>
        <w:t>294(Phosphodiesterase 7B inhibitor) -0</w:t>
      </w:r>
      <w:r w:rsidR="00644CD5">
        <w:t>.</w:t>
      </w:r>
      <w:r>
        <w:t>346(Ribosomal protein S6 kinase alpha 1 inhibitor) -0</w:t>
      </w:r>
      <w:r w:rsidR="00644CD5">
        <w:t>.</w:t>
      </w:r>
      <w:r>
        <w:t>0977(Prostate disorders treatment) + 0</w:t>
      </w:r>
      <w:r w:rsidR="00644CD5">
        <w:t>.</w:t>
      </w:r>
      <w:r>
        <w:t>179(Interleukin 5 antagonist) + 0</w:t>
      </w:r>
      <w:r w:rsidR="00644CD5">
        <w:t>.</w:t>
      </w:r>
      <w:r>
        <w:t>244(CDC-like kinase 1 inhibitor) -0</w:t>
      </w:r>
      <w:r w:rsidR="00644CD5">
        <w:t>.</w:t>
      </w:r>
      <w:r>
        <w:t>138(Apical sodium codependent bile acid transporter inhibitor) -0</w:t>
      </w:r>
      <w:r w:rsidR="00644CD5">
        <w:t>.</w:t>
      </w:r>
      <w:r>
        <w:t>168(IL12B expression inhibitor) + 0</w:t>
      </w:r>
      <w:r w:rsidR="00644CD5">
        <w:t>.</w:t>
      </w:r>
      <w:r>
        <w:t>668(3-Hydroxyanthranilate 3</w:t>
      </w:r>
      <w:r w:rsidR="00644CD5">
        <w:t>.</w:t>
      </w:r>
      <w:r>
        <w:t>4-dioxygenase inhibitor) -0</w:t>
      </w:r>
      <w:r w:rsidR="00644CD5">
        <w:t>.</w:t>
      </w:r>
      <w:r>
        <w:t>979(TP63 expression enhancer) -0</w:t>
      </w:r>
      <w:r w:rsidR="00644CD5">
        <w:t>.</w:t>
      </w:r>
      <w:r>
        <w:t>119(Dihydroorotase inhibitor) + 0</w:t>
      </w:r>
      <w:r w:rsidR="00644CD5">
        <w:t>.</w:t>
      </w:r>
      <w:r>
        <w:t>635(Adenosine A2b receptor antagonist) + 0</w:t>
      </w:r>
      <w:r w:rsidR="00644CD5">
        <w:t>.</w:t>
      </w:r>
      <w:r>
        <w:t>458(2-Nitropropane dioxygenase inhibitor) + 0</w:t>
      </w:r>
      <w:r w:rsidR="00644CD5">
        <w:t>.</w:t>
      </w:r>
      <w:r>
        <w:t>203(Sweating) -0</w:t>
      </w:r>
      <w:r w:rsidR="00644CD5">
        <w:t>.</w:t>
      </w:r>
      <w:r>
        <w:t>61(UDP-glucuronate decarboxylase inhibitor) + 0</w:t>
      </w:r>
      <w:r w:rsidR="00644CD5">
        <w:t>.</w:t>
      </w:r>
      <w:r>
        <w:t>213(Ileal bile acid transport inhib</w:t>
      </w:r>
      <w:r>
        <w:t>i</w:t>
      </w:r>
      <w:r>
        <w:t>tor) + 0</w:t>
      </w:r>
      <w:r w:rsidR="00644CD5">
        <w:t>.</w:t>
      </w:r>
      <w:r>
        <w:t>811(Aryl hydrocarbon receptor antagonist) + 0</w:t>
      </w:r>
      <w:r w:rsidR="00644CD5">
        <w:t>.</w:t>
      </w:r>
      <w:r>
        <w:t>634(Somatostatin antagonist) -0</w:t>
      </w:r>
      <w:r w:rsidR="00644CD5">
        <w:t>.</w:t>
      </w:r>
      <w:r>
        <w:t>332(IL4 expression inhibitor) -0</w:t>
      </w:r>
      <w:r w:rsidR="00644CD5">
        <w:t>.</w:t>
      </w:r>
      <w:r>
        <w:t>0856(DNA directed RNA polymerase inhibitor) -0</w:t>
      </w:r>
      <w:r w:rsidR="00644CD5">
        <w:t>.</w:t>
      </w:r>
      <w:r>
        <w:t>197(MAP3K7 inhibitor) + 0</w:t>
      </w:r>
      <w:r w:rsidR="00644CD5">
        <w:t>.</w:t>
      </w:r>
      <w:r>
        <w:t>197(DNA gyrase subunit A inhib</w:t>
      </w:r>
      <w:r>
        <w:t>i</w:t>
      </w:r>
      <w:r>
        <w:t>tor) -0</w:t>
      </w:r>
      <w:r w:rsidR="00644CD5">
        <w:t>.</w:t>
      </w:r>
      <w:r>
        <w:t>642(Quinone reductase 2 inhibitor) + 0</w:t>
      </w:r>
      <w:r w:rsidR="00644CD5">
        <w:t>.</w:t>
      </w:r>
      <w:r>
        <w:t>273(cAMP-dependent protein kinase alpha catalytic subunit inhibitor) -0</w:t>
      </w:r>
      <w:r w:rsidR="00644CD5">
        <w:t>.</w:t>
      </w:r>
      <w:r>
        <w:t>32(CDK2 expression inhibitor) + 0</w:t>
      </w:r>
      <w:r w:rsidR="00644CD5">
        <w:t>.</w:t>
      </w:r>
      <w:r>
        <w:t>0754(Antiprotozoal) + 0</w:t>
      </w:r>
      <w:r w:rsidR="00644CD5">
        <w:t>.</w:t>
      </w:r>
      <w:r>
        <w:t>36(CYP1A2 inducer) -0</w:t>
      </w:r>
      <w:r w:rsidR="00644CD5">
        <w:t>.</w:t>
      </w:r>
      <w:r>
        <w:t>36(Sialorrhea) -0</w:t>
      </w:r>
      <w:r w:rsidR="00644CD5">
        <w:t>.</w:t>
      </w:r>
      <w:r>
        <w:t>265(Antiseptic) + 0</w:t>
      </w:r>
      <w:r w:rsidR="00644CD5">
        <w:t>.</w:t>
      </w:r>
      <w:r>
        <w:t>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212(L lactate dehydrogenase C inhibitor) -0</w:t>
      </w:r>
      <w:r w:rsidR="00644CD5">
        <w:t>.</w:t>
      </w:r>
      <w:r>
        <w:t>532(Protein Wnt-2 inhibitor) + 0</w:t>
      </w:r>
      <w:r w:rsidR="00644CD5">
        <w:t>.</w:t>
      </w:r>
      <w:r>
        <w:t>147(MAP kinase 3 inhibitor) -0</w:t>
      </w:r>
      <w:r w:rsidR="00644CD5">
        <w:t>.</w:t>
      </w:r>
      <w:r>
        <w:t>47(Glutamate (mGluR5) agonist) + 0</w:t>
      </w:r>
      <w:r w:rsidR="00644CD5">
        <w:t>.</w:t>
      </w:r>
      <w:r>
        <w:t>267(Estrone sulfotransferase stimulant) + 0</w:t>
      </w:r>
      <w:r w:rsidR="00644CD5">
        <w:t>.</w:t>
      </w:r>
      <w:r>
        <w:t>293(CYR61 expression enhancer) + 0</w:t>
      </w:r>
      <w:r w:rsidR="00644CD5">
        <w:t>.</w:t>
      </w:r>
      <w:r>
        <w:t>163(CYP26A1 inhibitor) -0</w:t>
      </w:r>
      <w:r w:rsidR="00644CD5">
        <w:t>.</w:t>
      </w:r>
      <w:r>
        <w:t>377(Polo-like kinase-1 inhibitor) -0</w:t>
      </w:r>
      <w:r w:rsidR="00644CD5">
        <w:t>.</w:t>
      </w:r>
      <w:r>
        <w:t>171(Protein kinase (CK2) inhibitor) + 0</w:t>
      </w:r>
      <w:r w:rsidR="00644CD5">
        <w:t>.</w:t>
      </w:r>
      <w:r>
        <w:t>305(Intestinal alkaline phosphatase inhibitor) -0</w:t>
      </w:r>
      <w:r w:rsidR="00644CD5">
        <w:t>.</w:t>
      </w:r>
      <w:r>
        <w:t>143(Epstein-Barr nuclear antigen 1 inhibitor) -0</w:t>
      </w:r>
      <w:r w:rsidR="00644CD5">
        <w:t>.</w:t>
      </w:r>
      <w:r>
        <w:t>273(Protein kinase C beta I inhibitor) + 0</w:t>
      </w:r>
      <w:r w:rsidR="00644CD5">
        <w:t>.</w:t>
      </w:r>
      <w:r>
        <w:t>201(Respiratory failure) + 0</w:t>
      </w:r>
      <w:r w:rsidR="00644CD5">
        <w:t>.</w:t>
      </w:r>
      <w:r>
        <w:t>103(Transcription factor STAT1 inhibitor) + 0</w:t>
      </w:r>
      <w:r w:rsidR="00644CD5">
        <w:t>.</w:t>
      </w:r>
      <w:r>
        <w:t>0942(Antifungal (Candida)) + 0</w:t>
      </w:r>
      <w:r w:rsidR="00644CD5">
        <w:t>.</w:t>
      </w:r>
      <w:r>
        <w:t>268(Antipruritic</w:t>
      </w:r>
      <w:r w:rsidR="00644CD5">
        <w:t>.</w:t>
      </w:r>
      <w:r>
        <w:t xml:space="preserve"> allergic) + 0</w:t>
      </w:r>
      <w:r w:rsidR="00644CD5">
        <w:t>.</w:t>
      </w:r>
      <w:r>
        <w:t>14(Guanine deaminase inhibitor) -0</w:t>
      </w:r>
      <w:r w:rsidR="00644CD5">
        <w:t>.</w:t>
      </w:r>
      <w:r>
        <w:t>194(Hyponatremia) + 0</w:t>
      </w:r>
      <w:r w:rsidR="00644CD5">
        <w:t>.</w:t>
      </w:r>
      <w:r>
        <w:t>0992(General pump inhibitor) + 0</w:t>
      </w:r>
      <w:r w:rsidR="00644CD5">
        <w:t>.</w:t>
      </w:r>
      <w:r>
        <w:t>463(Inositol 1</w:t>
      </w:r>
      <w:r w:rsidR="00644CD5">
        <w:t>.</w:t>
      </w:r>
      <w:r>
        <w:t>4</w:t>
      </w:r>
      <w:r w:rsidR="00644CD5">
        <w:t>.</w:t>
      </w:r>
      <w:r>
        <w:t>5-trisphosphate 3-kinase inhibitor) + 0</w:t>
      </w:r>
      <w:r w:rsidR="00644CD5">
        <w:t>.</w:t>
      </w:r>
      <w:r>
        <w:t>182(Carbonic anhydrase XII inhibitor) + 0</w:t>
      </w:r>
      <w:r w:rsidR="00644CD5">
        <w:t>.</w:t>
      </w:r>
      <w:r>
        <w:t>13(Imidazoleacetate 4-monooxygenase inhibitor) -0</w:t>
      </w:r>
      <w:r w:rsidR="00644CD5">
        <w:t>.</w:t>
      </w:r>
      <w:r>
        <w:t>362(DOPA decarboxylase inhibitor) + 0</w:t>
      </w:r>
      <w:r w:rsidR="00644CD5">
        <w:t>.</w:t>
      </w:r>
      <w:r>
        <w:t>538(Cyclohexadienyl dehydrogenase inhibitor) -0</w:t>
      </w:r>
      <w:r w:rsidR="00644CD5">
        <w:t>.</w:t>
      </w:r>
      <w:r>
        <w:t>464(Histone deacetylase 9 inhibitor) + 0</w:t>
      </w:r>
      <w:r w:rsidR="00644CD5">
        <w:t>.</w:t>
      </w:r>
      <w:r>
        <w:t>127(Integrin alpha4beta7 antagonist) -0</w:t>
      </w:r>
      <w:r w:rsidR="00644CD5">
        <w:t>.</w:t>
      </w:r>
      <w:r>
        <w:t>151(ATPase (Mitochondrial F1F0) inhibitor) -0</w:t>
      </w:r>
      <w:r w:rsidR="00644CD5">
        <w:t>.</w:t>
      </w:r>
      <w:r>
        <w:t>392(Aspartate transaminase inhibitor) -0</w:t>
      </w:r>
      <w:r w:rsidR="00644CD5">
        <w:t>.</w:t>
      </w:r>
      <w:r>
        <w:t>189(CC chemokine 2 receptor antagonist) -0</w:t>
      </w:r>
      <w:r w:rsidR="00644CD5">
        <w:t>.</w:t>
      </w:r>
      <w:r>
        <w:t>477(Beta-N-acetylhexosaminidase inhibitor) -0</w:t>
      </w:r>
      <w:r w:rsidR="00644CD5">
        <w:t>.</w:t>
      </w:r>
      <w:r>
        <w:t>297(CYP3A7 substrate) + 0</w:t>
      </w:r>
      <w:r w:rsidR="00644CD5">
        <w:t>.</w:t>
      </w:r>
      <w:r>
        <w:t>18(Vision blurring) -0</w:t>
      </w:r>
      <w:r w:rsidR="00644CD5">
        <w:t>.</w:t>
      </w:r>
      <w:r>
        <w:t>345(Chymotrypsin inhibitor) -0</w:t>
      </w:r>
      <w:r w:rsidR="00644CD5">
        <w:t>.</w:t>
      </w:r>
      <w:r>
        <w:t>228(SKP2 expression inhibitor) -0</w:t>
      </w:r>
      <w:r w:rsidR="00644CD5">
        <w:t>.</w:t>
      </w:r>
      <w:r>
        <w:t>464(Carbonic anhydrase stimulant) + 0</w:t>
      </w:r>
      <w:r w:rsidR="00644CD5">
        <w:t>.</w:t>
      </w:r>
      <w:r>
        <w:t>181(Paranoia) -0</w:t>
      </w:r>
      <w:r w:rsidR="00644CD5">
        <w:t>.</w:t>
      </w:r>
      <w:r>
        <w:t>156(Nucleoside tran</w:t>
      </w:r>
      <w:r>
        <w:t>s</w:t>
      </w:r>
      <w:r>
        <w:t>porters inhibitor) + 0</w:t>
      </w:r>
      <w:r w:rsidR="00644CD5">
        <w:t>.</w:t>
      </w:r>
      <w:r>
        <w:t>389(SPP1 expression enhancer) -0</w:t>
      </w:r>
      <w:r w:rsidR="00644CD5">
        <w:t>.</w:t>
      </w:r>
      <w:r>
        <w:t>136(Estrogen receptor alpha antagonist) -0</w:t>
      </w:r>
      <w:r w:rsidR="00644CD5">
        <w:t>.</w:t>
      </w:r>
      <w:r>
        <w:t>112(HMG CoA reductase inhibitor) -0</w:t>
      </w:r>
      <w:r w:rsidR="00644CD5">
        <w:t>.</w:t>
      </w:r>
      <w:r>
        <w:t>418(Lysophosphatidic acid 1 receptor antagonist) + 0</w:t>
      </w:r>
      <w:r w:rsidR="00644CD5">
        <w:t>.</w:t>
      </w:r>
      <w:r>
        <w:t>28(Nucleotidyltransferase inhibitor) + 0</w:t>
      </w:r>
      <w:r w:rsidR="00644CD5">
        <w:t>.</w:t>
      </w:r>
      <w:r>
        <w:t>124(Peroxisome proliferator-activated receptor delta antagonist) + 0</w:t>
      </w:r>
      <w:r w:rsidR="00644CD5">
        <w:t>.</w:t>
      </w:r>
      <w:r>
        <w:t>127(Antineoplastic (testis)) + 0</w:t>
      </w:r>
      <w:r w:rsidR="00644CD5">
        <w:t>.</w:t>
      </w:r>
      <w:r>
        <w:t>404(3-Hydroxybutyrate dehydrogenase inhibitor) -0</w:t>
      </w:r>
      <w:r w:rsidR="00644CD5">
        <w:t>.</w:t>
      </w:r>
      <w:r>
        <w:t>244(Benzodiazepine agonist) -0</w:t>
      </w:r>
      <w:r w:rsidR="00644CD5">
        <w:t>.</w:t>
      </w:r>
      <w:r>
        <w:t>0864(Ophthalmoplegia) + 0</w:t>
      </w:r>
      <w:r w:rsidR="00644CD5">
        <w:t>.</w:t>
      </w:r>
      <w:r>
        <w:t>447(Peptide deformylase inhibitor) -0</w:t>
      </w:r>
      <w:r w:rsidR="00644CD5">
        <w:t>.</w:t>
      </w:r>
      <w:r>
        <w:t>256(JUN expression inhibitor) -0</w:t>
      </w:r>
      <w:r w:rsidR="00644CD5">
        <w:t>.</w:t>
      </w:r>
      <w:r>
        <w:t>269(Branched-chain-amino-acid transaminase inhibitor) -0</w:t>
      </w:r>
      <w:r w:rsidR="00644CD5">
        <w:t>.</w:t>
      </w:r>
      <w:r>
        <w:t>365(Protein phosphatase 2B inhibitor) + 0</w:t>
      </w:r>
      <w:r w:rsidR="00644CD5">
        <w:t>.</w:t>
      </w:r>
      <w:r>
        <w:t>104(Lethargy) + 0</w:t>
      </w:r>
      <w:r w:rsidR="00644CD5">
        <w:t>.</w:t>
      </w:r>
      <w:r>
        <w:t>457(2-(acetamidomethylene)succinate hydrolase i</w:t>
      </w:r>
      <w:r>
        <w:t>n</w:t>
      </w:r>
      <w:r>
        <w:t>hibitor) + 0</w:t>
      </w:r>
      <w:r w:rsidR="00644CD5">
        <w:t>.</w:t>
      </w:r>
      <w:r>
        <w:t>183(Ovulation inhibitor) -0</w:t>
      </w:r>
      <w:r w:rsidR="00644CD5">
        <w:t>.</w:t>
      </w:r>
      <w:r>
        <w:t>165(Carcinogenic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411(Carbonic anhydrase VA inhibitor) -0</w:t>
      </w:r>
      <w:r w:rsidR="00644CD5">
        <w:t>.</w:t>
      </w:r>
      <w:r>
        <w:t>122(Malaise) + 0</w:t>
      </w:r>
      <w:r w:rsidR="00644CD5">
        <w:t>.</w:t>
      </w:r>
      <w:r>
        <w:t>259(Kallikrein 3 inhibitor) + 0</w:t>
      </w:r>
      <w:r w:rsidR="00644CD5">
        <w:t>.</w:t>
      </w:r>
      <w:r>
        <w:t>184(GABA C receptor antagonist) -0</w:t>
      </w:r>
      <w:r w:rsidR="00644CD5">
        <w:t>.</w:t>
      </w:r>
      <w:r>
        <w:t>239(Gonadotropin antagonist) -0</w:t>
      </w:r>
      <w:r w:rsidR="00644CD5">
        <w:t>.</w:t>
      </w:r>
      <w:r>
        <w:t>091(EphB4 antagonist) -0</w:t>
      </w:r>
      <w:r w:rsidR="00644CD5">
        <w:t>.</w:t>
      </w:r>
      <w:r>
        <w:t>092(Ribosomal protein S6 kinase alpha 2 inhibitor) + 0</w:t>
      </w:r>
      <w:r w:rsidR="00644CD5">
        <w:t>.</w:t>
      </w:r>
      <w:r>
        <w:t>0682(Angiogenesis inhibitor) -0</w:t>
      </w:r>
      <w:r w:rsidR="00644CD5">
        <w:t>.</w:t>
      </w:r>
      <w:r>
        <w:t>102(T-cell protein-tyrosine phosphatase inhibitor) -0</w:t>
      </w:r>
      <w:r w:rsidR="00644CD5">
        <w:t>.</w:t>
      </w:r>
      <w:r>
        <w:t>376(Lysine carboxypeptidase inhibitor) -0</w:t>
      </w:r>
      <w:r w:rsidR="00644CD5">
        <w:t>.</w:t>
      </w:r>
      <w:r>
        <w:t>0655(Antineoplastic (lung cancer)) -0</w:t>
      </w:r>
      <w:r w:rsidR="00644CD5">
        <w:t>.</w:t>
      </w:r>
      <w:r>
        <w:t>0564(Restenosis treatment) + 0</w:t>
      </w:r>
      <w:r w:rsidR="00644CD5">
        <w:t>.</w:t>
      </w:r>
      <w:r>
        <w:t>0867(Rhodesain inhibitor) -0</w:t>
      </w:r>
      <w:r w:rsidR="00644CD5">
        <w:t>.</w:t>
      </w:r>
      <w:r>
        <w:t>073(Antiacromegalic) -0</w:t>
      </w:r>
      <w:r w:rsidR="00644CD5">
        <w:t>.</w:t>
      </w:r>
      <w:r>
        <w:t>0956(CYP11A1 inhibitor) + 0</w:t>
      </w:r>
      <w:r w:rsidR="00644CD5">
        <w:t>.</w:t>
      </w:r>
      <w:r>
        <w:t>212(Cathepsin H inhibitor) + 0</w:t>
      </w:r>
      <w:r w:rsidR="00644CD5">
        <w:t>.</w:t>
      </w:r>
      <w:r>
        <w:t>276(CXC chemokine 1 r</w:t>
      </w:r>
      <w:r>
        <w:t>e</w:t>
      </w:r>
      <w:r>
        <w:t>ceptor antagonist) -0</w:t>
      </w:r>
      <w:r w:rsidR="00644CD5">
        <w:t>.</w:t>
      </w:r>
      <w:r>
        <w:t>299(Asparagine synthase (glutamine-hydrolysing) inhibitor) + 0</w:t>
      </w:r>
      <w:r w:rsidR="00644CD5">
        <w:t>.</w:t>
      </w:r>
      <w:r>
        <w:t>157(CYP2A3 substrate) -0</w:t>
      </w:r>
      <w:r w:rsidR="00644CD5">
        <w:t>.</w:t>
      </w:r>
      <w:r>
        <w:t>316(Sn1-specific diacylglycerol lipase alpha inhibitor) + 0</w:t>
      </w:r>
      <w:r w:rsidR="00644CD5">
        <w:t>.</w:t>
      </w:r>
      <w:r>
        <w:t>203(Histamine H1 receptor antagonist) -0</w:t>
      </w:r>
      <w:r w:rsidR="00644CD5">
        <w:t>.</w:t>
      </w:r>
      <w:r>
        <w:t>0922(Fibrillation</w:t>
      </w:r>
      <w:r w:rsidR="00644CD5">
        <w:t>.</w:t>
      </w:r>
      <w:r>
        <w:t xml:space="preserve"> atrial) + 0</w:t>
      </w:r>
      <w:r w:rsidR="00644CD5">
        <w:t>.</w:t>
      </w:r>
      <w:r>
        <w:t>105(Polycystin-1 inhibitor) -0</w:t>
      </w:r>
      <w:r w:rsidR="00644CD5">
        <w:t>.</w:t>
      </w:r>
      <w:r>
        <w:t>29(Adenosine kinase inhibitor) + 0</w:t>
      </w:r>
      <w:r w:rsidR="00644CD5">
        <w:t>.</w:t>
      </w:r>
      <w:r>
        <w:t>475(NAD+ dipho</w:t>
      </w:r>
      <w:r>
        <w:t>s</w:t>
      </w:r>
      <w:r>
        <w:t>phatase inhibitor) + 0</w:t>
      </w:r>
      <w:r w:rsidR="00644CD5">
        <w:t>.</w:t>
      </w:r>
      <w:r>
        <w:t>0864(Dual specificity phosphatase 3 inhibitor) + 0</w:t>
      </w:r>
      <w:r w:rsidR="00644CD5">
        <w:t>.</w:t>
      </w:r>
      <w:r>
        <w:t>243(Histone deacetylase 8 inhibitor) -0</w:t>
      </w:r>
      <w:r w:rsidR="00644CD5">
        <w:t>.</w:t>
      </w:r>
      <w:r>
        <w:t>0727(TNFSF9 expression enhancer) -0</w:t>
      </w:r>
      <w:r w:rsidR="00644CD5">
        <w:t>.</w:t>
      </w:r>
      <w:r>
        <w:t>287(Protocatechuate 3</w:t>
      </w:r>
      <w:r w:rsidR="00644CD5">
        <w:t>.</w:t>
      </w:r>
      <w:r>
        <w:t>4-dioxygenase inhibitor) + 0</w:t>
      </w:r>
      <w:r w:rsidR="00644CD5">
        <w:t>.</w:t>
      </w:r>
      <w:r>
        <w:t>267(Antipruritic</w:t>
      </w:r>
      <w:r w:rsidR="00644CD5">
        <w:t>.</w:t>
      </w:r>
      <w:r>
        <w:t xml:space="preserve"> non-allergic) + 0</w:t>
      </w:r>
      <w:r w:rsidR="00644CD5">
        <w:t>.</w:t>
      </w:r>
      <w:r>
        <w:t>0663(Macrophage colony-stimulating factor 1 receptor antagonist) -0</w:t>
      </w:r>
      <w:r w:rsidR="00644CD5">
        <w:t>.</w:t>
      </w:r>
      <w:r>
        <w:t>235(Laxative) -0</w:t>
      </w:r>
      <w:r w:rsidR="00644CD5">
        <w:t>.</w:t>
      </w:r>
      <w:r>
        <w:t>0639(Sodium/hydrogen exchanger 1 inhibitor) -0</w:t>
      </w:r>
      <w:r w:rsidR="00644CD5">
        <w:t>.</w:t>
      </w:r>
      <w:r>
        <w:t>0692(Breakpoint cluster region protein inhibitor) + 0</w:t>
      </w:r>
      <w:r w:rsidR="00644CD5">
        <w:t>.</w:t>
      </w:r>
      <w:r>
        <w:t>0584(3 Beta-hydroxy-delta 5-steroid dehydrogenase inhibitor) + 0</w:t>
      </w:r>
      <w:r w:rsidR="00644CD5">
        <w:t>.</w:t>
      </w:r>
      <w:r>
        <w:t>104(Headache) -0</w:t>
      </w:r>
      <w:r w:rsidR="00644CD5">
        <w:t>.</w:t>
      </w:r>
      <w:r>
        <w:t>22(Prostaglandin EP3 antagonist) -0</w:t>
      </w:r>
      <w:r w:rsidR="00644CD5">
        <w:t>.</w:t>
      </w:r>
      <w:r>
        <w:t>223(Nicotinic alpha7 receptor agonist) + 0</w:t>
      </w:r>
      <w:r w:rsidR="00644CD5">
        <w:t>.</w:t>
      </w:r>
      <w:r>
        <w:t>289(S-adenosyl-L-methionine decarboxylase inhibitor) -</w:t>
      </w:r>
      <w:r>
        <w:lastRenderedPageBreak/>
        <w:t>0</w:t>
      </w:r>
      <w:r w:rsidR="00644CD5">
        <w:t>.</w:t>
      </w:r>
      <w:r>
        <w:t>0805(Collagenase 3 inhibitor) + 0</w:t>
      </w:r>
      <w:r w:rsidR="00644CD5">
        <w:t>.</w:t>
      </w:r>
      <w:r>
        <w:t>208(6</w:t>
      </w:r>
      <w:r w:rsidR="00644CD5">
        <w:t>.</w:t>
      </w:r>
      <w:r>
        <w:t>7-Dihydropteridine reductase inhibitor) -0</w:t>
      </w:r>
      <w:r w:rsidR="00644CD5">
        <w:t>.</w:t>
      </w:r>
      <w:r>
        <w:t>082(AXL receptor tyrosine kinase inhibitor) + 0</w:t>
      </w:r>
      <w:r w:rsidR="00644CD5">
        <w:t>.</w:t>
      </w:r>
      <w:r>
        <w:t>0729(CYP1B1 substrate) -0</w:t>
      </w:r>
      <w:r w:rsidR="00644CD5">
        <w:t>.</w:t>
      </w:r>
      <w:r>
        <w:t>0685(Teratogen) + 0</w:t>
      </w:r>
      <w:r w:rsidR="00644CD5">
        <w:t>.</w:t>
      </w:r>
      <w:r>
        <w:t>0835(Immunosuppressant) + 0</w:t>
      </w:r>
      <w:r w:rsidR="00644CD5">
        <w:t>.</w:t>
      </w:r>
      <w:r>
        <w:t>0662(NMDA receptor glutamate site antagonist) -0</w:t>
      </w:r>
      <w:r w:rsidR="00644CD5">
        <w:t>.</w:t>
      </w:r>
      <w:r>
        <w:t>0778(Carbonic anhydrase IX inhibitor) + 0</w:t>
      </w:r>
      <w:r w:rsidR="00644CD5">
        <w:t>.</w:t>
      </w:r>
      <w:r>
        <w:t>0908(Liver X receptor agonist) -0</w:t>
      </w:r>
      <w:r w:rsidR="00644CD5">
        <w:t>.</w:t>
      </w:r>
      <w:r>
        <w:t>238(Myristoyl transferase 2 inhibitor) -0</w:t>
      </w:r>
      <w:r w:rsidR="00644CD5">
        <w:t>.</w:t>
      </w:r>
      <w:r>
        <w:t>0738(AMPA 4 receptor antagonist) + 0</w:t>
      </w:r>
      <w:r w:rsidR="00644CD5">
        <w:t>.</w:t>
      </w:r>
      <w:r>
        <w:t>0741(Caspase 9 inhibitor) + 0</w:t>
      </w:r>
      <w:r w:rsidR="00644CD5">
        <w:t>.</w:t>
      </w:r>
      <w:r>
        <w:t>0921(Melanin-concentrating hormone receptor antagonist) -0</w:t>
      </w:r>
      <w:r w:rsidR="00644CD5">
        <w:t>.</w:t>
      </w:r>
      <w:r>
        <w:t>546(Amidophosphoribosyltransferase inhibitor) + 0</w:t>
      </w:r>
      <w:r w:rsidR="00644CD5">
        <w:t>.</w:t>
      </w:r>
      <w:r>
        <w:t>143(TERT expression enhancer) + 0</w:t>
      </w:r>
      <w:r w:rsidR="00644CD5">
        <w:t>.</w:t>
      </w:r>
      <w:r>
        <w:t>0632(Periodontitis treatment) -0</w:t>
      </w:r>
      <w:r w:rsidR="00644CD5">
        <w:t>.</w:t>
      </w:r>
      <w:r>
        <w:t>102(Immunostimulant) + 0</w:t>
      </w:r>
      <w:r w:rsidR="00644CD5">
        <w:t>.</w:t>
      </w:r>
      <w:r>
        <w:t>0709(Carcinogenic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128(Antiprotozoal (Trichomonas)) + 0</w:t>
      </w:r>
      <w:r w:rsidR="00644CD5">
        <w:t>.</w:t>
      </w:r>
      <w:r>
        <w:t>0479(dTMP kinase inhibitor) -0</w:t>
      </w:r>
      <w:r w:rsidR="00644CD5">
        <w:t>.</w:t>
      </w:r>
      <w:r>
        <w:t>058(CDC25A inhibitor) -0</w:t>
      </w:r>
      <w:r w:rsidR="00644CD5">
        <w:t>.</w:t>
      </w:r>
      <w:r>
        <w:t>0676(Methemoglobinemia) + 0</w:t>
      </w:r>
      <w:r w:rsidR="00644CD5">
        <w:t>.</w:t>
      </w:r>
      <w:r>
        <w:t>0412(Complement factor 1r inhibitor) + 0</w:t>
      </w:r>
      <w:r w:rsidR="00644CD5">
        <w:t>.</w:t>
      </w:r>
      <w:r>
        <w:t>135(2-Aminohexano-6-lactam racemase inhibitor) -0</w:t>
      </w:r>
      <w:r w:rsidR="00644CD5">
        <w:t>.</w:t>
      </w:r>
      <w:r>
        <w:t>0566(Atrial natriuretic peptide antagonist) -0</w:t>
      </w:r>
      <w:r w:rsidR="00644CD5">
        <w:t>.</w:t>
      </w:r>
      <w:r>
        <w:t>0631(CYP3A substrate) -0</w:t>
      </w:r>
      <w:r w:rsidR="00644CD5">
        <w:t>.</w:t>
      </w:r>
      <w:r>
        <w:t>0568(Hyperbilirubinemia) -0</w:t>
      </w:r>
      <w:r w:rsidR="00644CD5">
        <w:t>.</w:t>
      </w:r>
      <w:r>
        <w:t>066(Protein-serine-threonine kinase inhibitor) -0</w:t>
      </w:r>
      <w:r w:rsidR="00644CD5">
        <w:t>.</w:t>
      </w:r>
      <w:r>
        <w:t>169(Protocatechuate 4</w:t>
      </w:r>
      <w:r w:rsidR="00644CD5">
        <w:t>.</w:t>
      </w:r>
      <w:r>
        <w:t>5-dioxygenase inhibitor) -0</w:t>
      </w:r>
      <w:r w:rsidR="00644CD5">
        <w:t>.</w:t>
      </w:r>
      <w:r>
        <w:t>102(Inducible nitric-oxide synthase inhibitor) + 0</w:t>
      </w:r>
      <w:r w:rsidR="00644CD5">
        <w:t>.</w:t>
      </w:r>
      <w:r>
        <w:t>0786(Glycerol-3-phosphate dehydrogenase inhibitor) -0</w:t>
      </w:r>
      <w:r w:rsidR="00644CD5">
        <w:t>.</w:t>
      </w:r>
      <w:r>
        <w:t>0437(NADPH oxidase 4 inhibitor) + 0</w:t>
      </w:r>
      <w:r w:rsidR="00644CD5">
        <w:t>.</w:t>
      </w:r>
      <w:r>
        <w:t>136(Plasmin inhibitor) + 0</w:t>
      </w:r>
      <w:r w:rsidR="00644CD5">
        <w:t>.</w:t>
      </w:r>
      <w:r>
        <w:t>0269(Cardiotonic) -0</w:t>
      </w:r>
      <w:r w:rsidR="00644CD5">
        <w:t>.</w:t>
      </w:r>
      <w:r>
        <w:t>0674(Alcohol dehydr</w:t>
      </w:r>
      <w:r>
        <w:t>o</w:t>
      </w:r>
      <w:r>
        <w:t>genase (NADP+) inhibitor) -0</w:t>
      </w:r>
      <w:r w:rsidR="00644CD5">
        <w:t>.</w:t>
      </w:r>
      <w:r>
        <w:t>0419(Homoserine O-acetyltransferase inhibitor) + 0</w:t>
      </w:r>
      <w:r w:rsidR="00644CD5">
        <w:t>.</w:t>
      </w:r>
      <w:r>
        <w:t>04(Antiprotozoal (Toxoplasma)) + 0</w:t>
      </w:r>
      <w:r w:rsidR="00644CD5">
        <w:t>.</w:t>
      </w:r>
      <w:r>
        <w:t>103(15-Lipoxygenase inhibitor) -0</w:t>
      </w:r>
      <w:r w:rsidR="00644CD5">
        <w:t>.</w:t>
      </w:r>
      <w:r>
        <w:t>148(Free fatty acid receptor 1 antagonist) + 0</w:t>
      </w:r>
      <w:r w:rsidR="00644CD5">
        <w:t>.</w:t>
      </w:r>
      <w:r>
        <w:t>0399(Tyrosine kinase inhibitor) -0</w:t>
      </w:r>
      <w:r w:rsidR="00644CD5">
        <w:t>.</w:t>
      </w:r>
      <w:r>
        <w:t>0413(Phosphorylase kinase gamma subunit 2 inhibitor) -0</w:t>
      </w:r>
      <w:r w:rsidR="00644CD5">
        <w:t>.</w:t>
      </w:r>
      <w:r>
        <w:t>039(Melanin-concentrating hormone receptor 2 antag</w:t>
      </w:r>
      <w:r>
        <w:t>o</w:t>
      </w:r>
      <w:r>
        <w:t>nist) -0</w:t>
      </w:r>
      <w:r w:rsidR="00644CD5">
        <w:t>.</w:t>
      </w:r>
      <w:r>
        <w:t>121(Inositol monophosphatase inhibitor) + 0</w:t>
      </w:r>
      <w:r w:rsidR="00644CD5">
        <w:t>.</w:t>
      </w:r>
      <w:r>
        <w:t>0434(Sexual dysfunction) + 0</w:t>
      </w:r>
      <w:r w:rsidR="00644CD5">
        <w:t>.</w:t>
      </w:r>
      <w:r>
        <w:t>117(Heat shock protein 70 antag</w:t>
      </w:r>
      <w:r>
        <w:t>o</w:t>
      </w:r>
      <w:r>
        <w:t>nist) + 0</w:t>
      </w:r>
      <w:r w:rsidR="00644CD5">
        <w:t>.</w:t>
      </w:r>
      <w:r>
        <w:t>04(Ceramidase inhibitor) + 0</w:t>
      </w:r>
      <w:r w:rsidR="00644CD5">
        <w:t>.</w:t>
      </w:r>
      <w:r>
        <w:t>0795(Geranylgeranyltransferase inhibitor) -0</w:t>
      </w:r>
      <w:r w:rsidR="00644CD5">
        <w:t>.</w:t>
      </w:r>
      <w:r>
        <w:t>0343(Interferon inducer) -0</w:t>
      </w:r>
      <w:r w:rsidR="00644CD5">
        <w:t>.</w:t>
      </w:r>
      <w:r>
        <w:t>0862(CXC chemokine 4 receptor antagonist) -0</w:t>
      </w:r>
      <w:r w:rsidR="00644CD5">
        <w:t>.</w:t>
      </w:r>
      <w:r>
        <w:t>0755(Potassium channel Kv1.3 blocker) + 0</w:t>
      </w:r>
      <w:r w:rsidR="00644CD5">
        <w:t>.</w:t>
      </w:r>
      <w:r>
        <w:t>0966(Cellulose 1</w:t>
      </w:r>
      <w:r w:rsidR="00644CD5">
        <w:t>.</w:t>
      </w:r>
      <w:r>
        <w:t>4-beta-cellobiosidase inhibitor) -0</w:t>
      </w:r>
      <w:r w:rsidR="00644CD5">
        <w:t>.</w:t>
      </w:r>
      <w:r>
        <w:t>0332(Hypotonia) -0</w:t>
      </w:r>
      <w:r w:rsidR="00644CD5">
        <w:t>.</w:t>
      </w:r>
      <w:r>
        <w:t>0828(Hypoxanthine phosphoribosyltransferase inhibitor) -0</w:t>
      </w:r>
      <w:r w:rsidR="00644CD5">
        <w:t>.</w:t>
      </w:r>
      <w:r>
        <w:t>0263(Platelet antagonist) + 0</w:t>
      </w:r>
      <w:r w:rsidR="00644CD5">
        <w:t>.</w:t>
      </w:r>
      <w:r>
        <w:t>028(MAP kinase 1 inhibitor) + 0</w:t>
      </w:r>
      <w:r w:rsidR="00644CD5">
        <w:t>.</w:t>
      </w:r>
      <w:r>
        <w:t>103(Plasminogen activator stimulant) -0</w:t>
      </w:r>
      <w:r w:rsidR="00644CD5">
        <w:t>.</w:t>
      </w:r>
      <w:r>
        <w:t>0252(Fibroblast growth factor 1 antagonist) + 0</w:t>
      </w:r>
      <w:r w:rsidR="00644CD5">
        <w:t>.</w:t>
      </w:r>
      <w:r>
        <w:t>0735(Activating transcription factor inhibitor) -0</w:t>
      </w:r>
      <w:r w:rsidR="00644CD5">
        <w:t>.</w:t>
      </w:r>
      <w:r>
        <w:t>0661(Fructose-2</w:t>
      </w:r>
      <w:r w:rsidR="00644CD5">
        <w:t>.</w:t>
      </w:r>
      <w:r>
        <w:t>6-bisphosphate 2-phosphatase inhibitor) -0</w:t>
      </w:r>
      <w:r w:rsidR="00644CD5">
        <w:t>.</w:t>
      </w:r>
      <w:r>
        <w:t>048(Peptidylglycine monooxygenase inhibitor) -0</w:t>
      </w:r>
      <w:r w:rsidR="00644CD5">
        <w:t>.</w:t>
      </w:r>
      <w:r>
        <w:t>0254(IL6 expression i</w:t>
      </w:r>
      <w:r>
        <w:t>n</w:t>
      </w:r>
      <w:r>
        <w:t>hibitor) + 0</w:t>
      </w:r>
      <w:r w:rsidR="00644CD5">
        <w:t>.</w:t>
      </w:r>
      <w:r>
        <w:t>0143(Radical formation agonist) + 0</w:t>
      </w:r>
      <w:r w:rsidR="00644CD5">
        <w:t>.</w:t>
      </w:r>
      <w:r>
        <w:t>0164(Bombesin antagonist) -0</w:t>
      </w:r>
      <w:r w:rsidR="00644CD5">
        <w:t>.</w:t>
      </w:r>
      <w:r>
        <w:t>0157(Heme oxygenase stimulant) + 0</w:t>
      </w:r>
      <w:r w:rsidR="00644CD5">
        <w:t>.</w:t>
      </w:r>
      <w:r>
        <w:t>0257(Inotropic) -0</w:t>
      </w:r>
      <w:r w:rsidR="00644CD5">
        <w:t>.</w:t>
      </w:r>
      <w:r>
        <w:t>0146(Proteasome inhibitor) + 0</w:t>
      </w:r>
      <w:r w:rsidR="00644CD5">
        <w:t>.</w:t>
      </w:r>
      <w:r>
        <w:t>0161(Growth factor antagonist) -0</w:t>
      </w:r>
      <w:r w:rsidR="00644CD5">
        <w:t>.</w:t>
      </w:r>
      <w:r>
        <w:t>0395(Homoserine dehydr</w:t>
      </w:r>
      <w:r>
        <w:t>o</w:t>
      </w:r>
      <w:r>
        <w:t>genase inhibitor) -0</w:t>
      </w:r>
      <w:r w:rsidR="00644CD5">
        <w:t>.</w:t>
      </w:r>
      <w:r>
        <w:t>00905(Glutamate (mGluR4) antagonist) + 0</w:t>
      </w:r>
      <w:r w:rsidR="00644CD5">
        <w:t>.</w:t>
      </w:r>
      <w:r>
        <w:t>0281(Cathepsin D inhibitor) + 0</w:t>
      </w:r>
      <w:r w:rsidR="00644CD5">
        <w:t>.</w:t>
      </w:r>
      <w:r>
        <w:t>00998(MHC Class II antagonist) -0</w:t>
      </w:r>
      <w:r w:rsidR="00644CD5">
        <w:t>.</w:t>
      </w:r>
      <w:r>
        <w:t>00647(Follicle-stimulating hormone agonist) -0</w:t>
      </w:r>
      <w:r w:rsidR="00644CD5">
        <w:t>.</w:t>
      </w:r>
      <w:r>
        <w:t>029(Carcinogenic</w:t>
      </w:r>
      <w:r w:rsidR="00644CD5">
        <w:t>.</w:t>
      </w:r>
      <w:r>
        <w:t xml:space="preserve"> liver) + 0</w:t>
      </w:r>
      <w:r w:rsidR="00644CD5">
        <w:t>.</w:t>
      </w:r>
      <w:r>
        <w:t>00565(Liver cirrhosis treatment) -0</w:t>
      </w:r>
      <w:r w:rsidR="00644CD5">
        <w:t>.</w:t>
      </w:r>
      <w:r>
        <w:t>00668(Celiac disease treatment) + 0</w:t>
      </w:r>
      <w:r w:rsidR="00644CD5">
        <w:t>.</w:t>
      </w:r>
      <w:r>
        <w:t>0155(MAP kinase signal-integrating kinase 1 inhibitor) -0</w:t>
      </w:r>
      <w:r w:rsidR="00644CD5">
        <w:t>.</w:t>
      </w:r>
      <w:r>
        <w:t>0158(SFN expression enhancer) -0</w:t>
      </w:r>
      <w:r w:rsidR="00644CD5">
        <w:t>.</w:t>
      </w:r>
      <w:r>
        <w:t>0069(Acetylcholine nicotinic agonist) -0</w:t>
      </w:r>
      <w:r w:rsidR="00644CD5">
        <w:t>.</w:t>
      </w:r>
      <w:r>
        <w:t>00309(p38 MAP kinase inhibitor) -0</w:t>
      </w:r>
      <w:r w:rsidR="00644CD5">
        <w:t>.</w:t>
      </w:r>
      <w:r>
        <w:t>000398(Spasmolytic</w:t>
      </w:r>
      <w:r w:rsidR="00644CD5">
        <w:t>.</w:t>
      </w:r>
      <w:r>
        <w:t xml:space="preserve"> urinary) + 0</w:t>
      </w:r>
      <w:r w:rsidR="00644CD5">
        <w:t>.</w:t>
      </w:r>
      <w:r>
        <w:t>000486(Plasmepsin inhibitor) + 5</w:t>
      </w:r>
      <w:r w:rsidR="00644CD5">
        <w:t>.</w:t>
      </w:r>
      <w:r>
        <w:t>88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87(Thiopurine S-methyltransferase inhibitor) + 1</w:t>
      </w:r>
      <w:r w:rsidR="00644CD5">
        <w:t>.</w:t>
      </w:r>
      <w:r>
        <w:t>39(TFF1 expression inhibitor) -0</w:t>
      </w:r>
      <w:r w:rsidR="00644CD5">
        <w:t>.</w:t>
      </w:r>
      <w:r>
        <w:t>00921(Sodium/calcium exchanger 1 inhibitor) -0</w:t>
      </w:r>
      <w:r w:rsidR="00644CD5">
        <w:t>.</w:t>
      </w:r>
      <w:r>
        <w:t>75(Leukopenia) -0</w:t>
      </w:r>
      <w:r w:rsidR="00644CD5">
        <w:t>.</w:t>
      </w:r>
      <w:r>
        <w:t>773(Phosphodiesterase 1C inhibitor) -1</w:t>
      </w:r>
      <w:r w:rsidR="00644CD5">
        <w:t>.</w:t>
      </w:r>
      <w:r>
        <w:t>5(Lysozyme inhibitor) + 0</w:t>
      </w:r>
      <w:r w:rsidR="00644CD5">
        <w:t>.</w:t>
      </w:r>
      <w:r>
        <w:t>734(Gastrointestinal disturbance) + 34</w:t>
      </w:r>
      <w:r w:rsidR="00644CD5">
        <w:t>.</w:t>
      </w:r>
      <w:r>
        <w:t>7(Volume) + 0</w:t>
      </w:r>
      <w:r w:rsidR="00644CD5">
        <w:t>.</w:t>
      </w:r>
      <w:r>
        <w:t>353(Nicotinic alpha4 receptor agonist) + 0</w:t>
      </w:r>
      <w:r w:rsidR="00644CD5">
        <w:t>.</w:t>
      </w:r>
      <w:r>
        <w:t>625(Spasmolytic) -0</w:t>
      </w:r>
      <w:r w:rsidR="00644CD5">
        <w:t>.</w:t>
      </w:r>
      <w:r>
        <w:t>276(Antiulcerative) -0</w:t>
      </w:r>
      <w:r w:rsidR="00644CD5">
        <w:t>.</w:t>
      </w:r>
      <w:r>
        <w:t>0273(AICAR transformylase inhibitor) -35</w:t>
      </w:r>
      <w:r w:rsidR="00644CD5">
        <w:t>.</w:t>
      </w:r>
      <w:r>
        <w:t>3(Volume^2) + 0</w:t>
      </w:r>
      <w:r w:rsidR="00644CD5">
        <w:t>.</w:t>
      </w:r>
      <w:r>
        <w:t>281(Respiratory distress sy</w:t>
      </w:r>
      <w:r>
        <w:t>n</w:t>
      </w:r>
      <w:r>
        <w:t>drome treatment) + 1</w:t>
      </w:r>
      <w:r w:rsidR="00644CD5">
        <w:t>.</w:t>
      </w:r>
      <w:r>
        <w:t>49(Methionyl aminopeptidase 1 inhibitor) -0</w:t>
      </w:r>
      <w:r w:rsidR="00644CD5">
        <w:t>.</w:t>
      </w:r>
      <w:r>
        <w:t>00494(Stearoyl-CoA desaturase inhibitor) -0</w:t>
      </w:r>
      <w:r w:rsidR="00644CD5">
        <w:t>.</w:t>
      </w:r>
      <w:r>
        <w:t>573(Thymidylate synthase inhibitor) -0</w:t>
      </w:r>
      <w:r w:rsidR="00644CD5">
        <w:t>.</w:t>
      </w:r>
      <w:r>
        <w:t>144(Neurotrophic factor) -1</w:t>
      </w:r>
      <w:r w:rsidR="00644CD5">
        <w:t>.</w:t>
      </w:r>
      <w:r>
        <w:t>15(Asparagine synthase (glutamine-hydrolysing) inhibitor) + 13</w:t>
      </w:r>
      <w:r w:rsidR="00644CD5">
        <w:t>.</w:t>
      </w:r>
      <w:r>
        <w:t>9(Volume^3) -0</w:t>
      </w:r>
      <w:r w:rsidR="00644CD5">
        <w:t>.</w:t>
      </w:r>
      <w:r>
        <w:t>339(Glycine receptor agonist) + 0</w:t>
      </w:r>
      <w:r w:rsidR="00644CD5">
        <w:t>.</w:t>
      </w:r>
      <w:r>
        <w:t>453(Membrane integrity antagonist) -0</w:t>
      </w:r>
      <w:r w:rsidR="00644CD5">
        <w:t>.</w:t>
      </w:r>
      <w:r>
        <w:t>388(Protein-serine-threonine kinase inhibitor) + 0</w:t>
      </w:r>
      <w:r w:rsidR="00644CD5">
        <w:t>.</w:t>
      </w:r>
      <w:r>
        <w:t>436(Glyceraldehyde-3-phosphate dehydrogenase inhibitor) -1</w:t>
      </w:r>
      <w:r w:rsidR="00644CD5">
        <w:t>.</w:t>
      </w:r>
      <w:r>
        <w:t>59(5 Hydroxytryptamine 2A agonist) + 0</w:t>
      </w:r>
      <w:r w:rsidR="00644CD5">
        <w:t>.</w:t>
      </w:r>
      <w:r>
        <w:t>705(Insulin like growth factor 1 antagonist) + 0</w:t>
      </w:r>
      <w:r w:rsidR="00644CD5">
        <w:t>.</w:t>
      </w:r>
      <w:r>
        <w:t>474(GABA aminotran</w:t>
      </w:r>
      <w:r>
        <w:t>s</w:t>
      </w:r>
      <w:r>
        <w:t>ferase inhibitor) + 0</w:t>
      </w:r>
      <w:r w:rsidR="00644CD5">
        <w:t>.</w:t>
      </w:r>
      <w:r>
        <w:t>117(CYP1A1 substrate) -0</w:t>
      </w:r>
      <w:r w:rsidR="00644CD5">
        <w:t>.</w:t>
      </w:r>
      <w:r>
        <w:t>0848(Sodium/calcium exchanger inhibitor) -0</w:t>
      </w:r>
      <w:r w:rsidR="00644CD5">
        <w:t>.</w:t>
      </w:r>
      <w:r>
        <w:t>739(Carcinogenic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377(Antispirochetal) + 0</w:t>
      </w:r>
      <w:r w:rsidR="00644CD5">
        <w:t>.</w:t>
      </w:r>
      <w:r>
        <w:t>523(CYP2A3 substrate) + 0</w:t>
      </w:r>
      <w:r w:rsidR="00644CD5">
        <w:t>.</w:t>
      </w:r>
      <w:r>
        <w:t>171(Emetic) -0</w:t>
      </w:r>
      <w:r w:rsidR="00644CD5">
        <w:t>.</w:t>
      </w:r>
      <w:r>
        <w:t>0206(Carcinogenic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322(Collagenase 3 inhibitor) -0</w:t>
      </w:r>
      <w:r w:rsidR="00644CD5">
        <w:t>.</w:t>
      </w:r>
      <w:r>
        <w:t>831(TGFB1 expression enhancer) + 1</w:t>
      </w:r>
      <w:r w:rsidR="00644CD5">
        <w:t>.</w:t>
      </w:r>
      <w:r>
        <w:t>17(8-oxodGTPase stimulant) + 0</w:t>
      </w:r>
      <w:r w:rsidR="00644CD5">
        <w:t>.</w:t>
      </w:r>
      <w:r>
        <w:t>221(Antidiabetic symptomatic) -0</w:t>
      </w:r>
      <w:r w:rsidR="00644CD5">
        <w:t>.</w:t>
      </w:r>
      <w:r>
        <w:t>743(Cyclin-dependent kinase 1 inhibitor) -0</w:t>
      </w:r>
      <w:r w:rsidR="00644CD5">
        <w:t>.</w:t>
      </w:r>
      <w:r>
        <w:t>494(Phosphodiesterase II inhibitor) + 0</w:t>
      </w:r>
      <w:r w:rsidR="00644CD5">
        <w:t>.</w:t>
      </w:r>
      <w:r>
        <w:t>341(CYP1A1* substrate) -0</w:t>
      </w:r>
      <w:r w:rsidR="00644CD5">
        <w:t>.</w:t>
      </w:r>
      <w:r>
        <w:t>227(Platelet aggregation inhibitor) + 0</w:t>
      </w:r>
      <w:r w:rsidR="00644CD5">
        <w:t>.</w:t>
      </w:r>
      <w:r>
        <w:t>794(Gynecological disorders trea</w:t>
      </w:r>
      <w:r>
        <w:t>t</w:t>
      </w:r>
      <w:r>
        <w:t>ment) -0</w:t>
      </w:r>
      <w:r w:rsidR="00644CD5">
        <w:t>.</w:t>
      </w:r>
      <w:r>
        <w:t>779(PDZK1 expression enhancer) -0</w:t>
      </w:r>
      <w:r w:rsidR="00644CD5">
        <w:t>.</w:t>
      </w:r>
      <w:r>
        <w:t>272(DNA intercalator) -0</w:t>
      </w:r>
      <w:r w:rsidR="00644CD5">
        <w:t>.</w:t>
      </w:r>
      <w:r>
        <w:t>296(Insulin secretagoues) + 0</w:t>
      </w:r>
      <w:r w:rsidR="00644CD5">
        <w:t>.</w:t>
      </w:r>
      <w:r>
        <w:t>312(15-Lipoxygenase 2 inhibitor) -0</w:t>
      </w:r>
      <w:r w:rsidR="00644CD5">
        <w:t>.</w:t>
      </w:r>
      <w:r>
        <w:t>589(5 Hydroxytryptamine 7 antagonist) + 0</w:t>
      </w:r>
      <w:r w:rsidR="00644CD5">
        <w:t>.</w:t>
      </w:r>
      <w:r>
        <w:t>797(DNA methyltransferase I inhibitor) + 0</w:t>
      </w:r>
      <w:r w:rsidR="00644CD5">
        <w:t>.</w:t>
      </w:r>
      <w:r>
        <w:t>504(TIE-2 antagonist) -0</w:t>
      </w:r>
      <w:r w:rsidR="00644CD5">
        <w:t>.</w:t>
      </w:r>
      <w:r>
        <w:t>357(Steroid 17-alpha-hydroxylase/17</w:t>
      </w:r>
      <w:r w:rsidR="00644CD5">
        <w:t>.</w:t>
      </w:r>
      <w:r>
        <w:t>20 lyase inhibitor) -0</w:t>
      </w:r>
      <w:r w:rsidR="00644CD5">
        <w:t>.</w:t>
      </w:r>
      <w:r>
        <w:t>233(Antiviral (Hepatitis C)) + 1</w:t>
      </w:r>
      <w:r w:rsidR="00644CD5">
        <w:t>.</w:t>
      </w:r>
      <w:r>
        <w:t>54(Cytosine deaminase inhibitor) -0</w:t>
      </w:r>
      <w:r w:rsidR="00644CD5">
        <w:t>.</w:t>
      </w:r>
      <w:r>
        <w:t>911(Arylamine N-Acetyltransferase substrate) + 0</w:t>
      </w:r>
      <w:r w:rsidR="00644CD5">
        <w:t>.</w:t>
      </w:r>
      <w:r>
        <w:t>535(Opioid kappa receptor agonist) + 0</w:t>
      </w:r>
      <w:r w:rsidR="00644CD5">
        <w:t>.</w:t>
      </w:r>
      <w:r>
        <w:t>988(3-Hydroxybutyrate dehydrogenase inhibitor) + 0</w:t>
      </w:r>
      <w:r w:rsidR="00644CD5">
        <w:t>.</w:t>
      </w:r>
      <w:r>
        <w:t>155(CYP3A3 substrate) + 0</w:t>
      </w:r>
      <w:r w:rsidR="00644CD5">
        <w:t>.</w:t>
      </w:r>
      <w:r>
        <w:t>228(Cyclin-dependent kinase 9 inhibitor) -0</w:t>
      </w:r>
      <w:r w:rsidR="00644CD5">
        <w:t>.</w:t>
      </w:r>
      <w:r>
        <w:t>408(Antimetastatic) + 0</w:t>
      </w:r>
      <w:r w:rsidR="00644CD5">
        <w:t>.</w:t>
      </w:r>
      <w:r>
        <w:t>157(Inflammatory Bowel disease treatment) + 0</w:t>
      </w:r>
      <w:r w:rsidR="00644CD5">
        <w:t>.</w:t>
      </w:r>
      <w:r>
        <w:t>969(Ether-a-go-go potassium channel blocker) + 0</w:t>
      </w:r>
      <w:r w:rsidR="00644CD5">
        <w:t>.</w:t>
      </w:r>
      <w:r>
        <w:t>412(Corticosteroid-like) + 0</w:t>
      </w:r>
      <w:r w:rsidR="00644CD5">
        <w:t>.</w:t>
      </w:r>
      <w:r>
        <w:t>432(Nausea) + 0</w:t>
      </w:r>
      <w:r w:rsidR="00644CD5">
        <w:t>.</w:t>
      </w:r>
      <w:r>
        <w:t>273(Ethanolamine ammonia-lyase i</w:t>
      </w:r>
      <w:r>
        <w:t>n</w:t>
      </w:r>
      <w:r>
        <w:t>hibitor) -0</w:t>
      </w:r>
      <w:r w:rsidR="00644CD5">
        <w:t>.</w:t>
      </w:r>
      <w:r>
        <w:t>227(Acylaminoacyl-peptidase inhibitor) -0</w:t>
      </w:r>
      <w:r w:rsidR="00644CD5">
        <w:t>.</w:t>
      </w:r>
      <w:r>
        <w:t>425(Phosphodiesterase VIII inhibitor) + 0</w:t>
      </w:r>
      <w:r w:rsidR="00644CD5">
        <w:t>.</w:t>
      </w:r>
      <w:r>
        <w:t>433(Acetylcholine neuromuscular blocking agent) -0</w:t>
      </w:r>
      <w:r w:rsidR="00644CD5">
        <w:t>.</w:t>
      </w:r>
      <w:r>
        <w:t>286(NADPH oxidase 1 inhibitor) -0</w:t>
      </w:r>
      <w:r w:rsidR="00644CD5">
        <w:t>.</w:t>
      </w:r>
      <w:r>
        <w:t>453(Protein kinase C beta I inhibitor) -</w:t>
      </w:r>
      <w:r>
        <w:lastRenderedPageBreak/>
        <w:t>1</w:t>
      </w:r>
      <w:r w:rsidR="00644CD5">
        <w:t>.</w:t>
      </w:r>
      <w:r>
        <w:t>56(Adenylylsulphatase inhibitor) + 0</w:t>
      </w:r>
      <w:r w:rsidR="00644CD5">
        <w:t>.</w:t>
      </w:r>
      <w:r>
        <w:t>171(Elastase 2A inhibitor) -0</w:t>
      </w:r>
      <w:r w:rsidR="00644CD5">
        <w:t>.</w:t>
      </w:r>
      <w:r>
        <w:t>475(Antiacne) + 0</w:t>
      </w:r>
      <w:r w:rsidR="00644CD5">
        <w:t>.</w:t>
      </w:r>
      <w:r>
        <w:t>263(Farnesyltransferase i</w:t>
      </w:r>
      <w:r>
        <w:t>n</w:t>
      </w:r>
      <w:r>
        <w:t>hibitor) -0</w:t>
      </w:r>
      <w:r w:rsidR="00644CD5">
        <w:t>.</w:t>
      </w:r>
      <w:r>
        <w:t>172(Inflammation) + 0</w:t>
      </w:r>
      <w:r w:rsidR="00644CD5">
        <w:t>.</w:t>
      </w:r>
      <w:r>
        <w:t>479(Tremor) + 0</w:t>
      </w:r>
      <w:r w:rsidR="00644CD5">
        <w:t>.</w:t>
      </w:r>
      <w:r>
        <w:t>749(CAT expression inhibitor) + 0</w:t>
      </w:r>
      <w:r w:rsidR="00644CD5">
        <w:t>.</w:t>
      </w:r>
      <w:r>
        <w:t>386(Antinociceptive) + 0</w:t>
      </w:r>
      <w:r w:rsidR="00644CD5">
        <w:t>.</w:t>
      </w:r>
      <w:r>
        <w:t>608(Tyrosine phenol-lyase inhibitor) + 0</w:t>
      </w:r>
      <w:r w:rsidR="00644CD5">
        <w:t>.</w:t>
      </w:r>
      <w:r>
        <w:t>206(4-Hydroxymandelate oxidase inhibitor) + 0</w:t>
      </w:r>
      <w:r w:rsidR="00644CD5">
        <w:t>.</w:t>
      </w:r>
      <w:r>
        <w:t>246(Myocarditis) + 0</w:t>
      </w:r>
      <w:r w:rsidR="00644CD5">
        <w:t>.</w:t>
      </w:r>
      <w:r>
        <w:t>398(Clk dual-specificity kinase inhibitor) -0</w:t>
      </w:r>
      <w:r w:rsidR="00644CD5">
        <w:t>.</w:t>
      </w:r>
      <w:r>
        <w:t>37(Chemokine receptor agonist) -0</w:t>
      </w:r>
      <w:r w:rsidR="00644CD5">
        <w:t>.</w:t>
      </w:r>
      <w:r>
        <w:t>618(Gastrointestinal hemorrhage) -0</w:t>
      </w:r>
      <w:r w:rsidR="00644CD5">
        <w:t>.</w:t>
      </w:r>
      <w:r>
        <w:t>721(Gonadotropin antagonist) + 0</w:t>
      </w:r>
      <w:r w:rsidR="00644CD5">
        <w:t>.</w:t>
      </w:r>
      <w:r>
        <w:t>473(CYP2C19 inhibitor) -1</w:t>
      </w:r>
      <w:r w:rsidR="00644CD5">
        <w:t>.</w:t>
      </w:r>
      <w:r>
        <w:t>21(Beta 2 adrenoreceptor agonist) -0</w:t>
      </w:r>
      <w:r w:rsidR="00644CD5">
        <w:t>.</w:t>
      </w:r>
      <w:r>
        <w:t>544(Beta la</w:t>
      </w:r>
      <w:r>
        <w:t>c</w:t>
      </w:r>
      <w:r>
        <w:t>tamase inhibitor) -0</w:t>
      </w:r>
      <w:r w:rsidR="00644CD5">
        <w:t>.</w:t>
      </w:r>
      <w:r>
        <w:t>267(CYP3A4 inhibitor) -0</w:t>
      </w:r>
      <w:r w:rsidR="00644CD5">
        <w:t>.</w:t>
      </w:r>
      <w:r>
        <w:t>26(Sigma 1 receptor agonist) -2</w:t>
      </w:r>
      <w:r w:rsidR="00644CD5">
        <w:t>.</w:t>
      </w:r>
      <w:r>
        <w:t>15(Phosphoribulokinase inhibitor) + 1</w:t>
      </w:r>
      <w:r w:rsidR="00644CD5">
        <w:t>.</w:t>
      </w:r>
      <w:r>
        <w:t>07(Membrane dipeptidase inhibitor) + 0</w:t>
      </w:r>
      <w:r w:rsidR="00644CD5">
        <w:t>.</w:t>
      </w:r>
      <w:r>
        <w:t>292(Cachexia treatment) -0</w:t>
      </w:r>
      <w:r w:rsidR="00644CD5">
        <w:t>.</w:t>
      </w:r>
      <w:r>
        <w:t>0155(Purinergic P2 antagonist) + 0</w:t>
      </w:r>
      <w:r w:rsidR="00644CD5">
        <w:t>.</w:t>
      </w:r>
      <w:r>
        <w:t>371(Inosine monophosphate dehydrogenase 1 inhibitor) + 0</w:t>
      </w:r>
      <w:r w:rsidR="00644CD5">
        <w:t>.</w:t>
      </w:r>
      <w:r>
        <w:t>413(Protein-S-isoprenylcysteine O-methyltransferase inhibitor) + 0</w:t>
      </w:r>
      <w:r w:rsidR="00644CD5">
        <w:t>.</w:t>
      </w:r>
      <w:r>
        <w:t>352(Mood disorders treatment) -0</w:t>
      </w:r>
      <w:r w:rsidR="00644CD5">
        <w:t>.</w:t>
      </w:r>
      <w:r>
        <w:t>393(HSPA8 expression inhibitor) -0</w:t>
      </w:r>
      <w:r w:rsidR="00644CD5">
        <w:t>.</w:t>
      </w:r>
      <w:r>
        <w:t>224(Factor VII inhibitor) + 0</w:t>
      </w:r>
      <w:r w:rsidR="00644CD5">
        <w:t>.</w:t>
      </w:r>
      <w:r>
        <w:t>149(Chronic obstructive pulmonary disease treatment) -0</w:t>
      </w:r>
      <w:r w:rsidR="00644CD5">
        <w:t>.</w:t>
      </w:r>
      <w:r>
        <w:t>737(SQLE expression inhibitor) -0</w:t>
      </w:r>
      <w:r w:rsidR="00644CD5">
        <w:t>.</w:t>
      </w:r>
      <w:r>
        <w:t>355(Endothelin B receptor antagonist) -0</w:t>
      </w:r>
      <w:r w:rsidR="00644CD5">
        <w:t>.</w:t>
      </w:r>
      <w:r>
        <w:t>378(NF-kappa-B essential modulator inhibitor) + 0</w:t>
      </w:r>
      <w:r w:rsidR="00644CD5">
        <w:t>.</w:t>
      </w:r>
      <w:r>
        <w:t>977(JNK mitogen-activated protein kinase inhibitor) + 0</w:t>
      </w:r>
      <w:r w:rsidR="00644CD5">
        <w:t>.</w:t>
      </w:r>
      <w:r>
        <w:t>18(Guanine deaminase inhibitor) + 0</w:t>
      </w:r>
      <w:r w:rsidR="00644CD5">
        <w:t>.</w:t>
      </w:r>
      <w:r>
        <w:t>311(CDH1 expression enhancer) + 0</w:t>
      </w:r>
      <w:r w:rsidR="00644CD5">
        <w:t>.</w:t>
      </w:r>
      <w:r>
        <w:t>614(Phosphoenolpyruvate carboxykinase (GTP) inhibitor) -0</w:t>
      </w:r>
      <w:r w:rsidR="00644CD5">
        <w:t>.</w:t>
      </w:r>
      <w:r>
        <w:t>271(Analgesic</w:t>
      </w:r>
      <w:r w:rsidR="00644CD5">
        <w:t>.</w:t>
      </w:r>
      <w:r>
        <w:t xml:space="preserve"> opioid) + 0</w:t>
      </w:r>
      <w:r w:rsidR="00644CD5">
        <w:t>.</w:t>
      </w:r>
      <w:r>
        <w:t>391(Hypersexuality) -0</w:t>
      </w:r>
      <w:r w:rsidR="00644CD5">
        <w:t>.</w:t>
      </w:r>
      <w:r>
        <w:t>55(Antidepressant</w:t>
      </w:r>
      <w:r w:rsidR="00644CD5">
        <w:t>.</w:t>
      </w:r>
      <w:r>
        <w:t xml:space="preserve"> Imipramin-like) + 0</w:t>
      </w:r>
      <w:r w:rsidR="00644CD5">
        <w:t>.</w:t>
      </w:r>
      <w:r>
        <w:t>219(Antibiotic Carbacephem-like) -0</w:t>
      </w:r>
      <w:r w:rsidR="00644CD5">
        <w:t>.</w:t>
      </w:r>
      <w:r>
        <w:t>717(Shaker potassium channel blocker) -0</w:t>
      </w:r>
      <w:r w:rsidR="00644CD5">
        <w:t>.</w:t>
      </w:r>
      <w:r>
        <w:t>367(Hypertensive) + 0</w:t>
      </w:r>
      <w:r w:rsidR="00644CD5">
        <w:t>.</w:t>
      </w:r>
      <w:r>
        <w:t>382(Antipruritic</w:t>
      </w:r>
      <w:r w:rsidR="00644CD5">
        <w:t>.</w:t>
      </w:r>
      <w:r>
        <w:t xml:space="preserve"> allergic) -0</w:t>
      </w:r>
      <w:r w:rsidR="00644CD5">
        <w:t>.</w:t>
      </w:r>
      <w:r>
        <w:t>2(Tardive dyskinesia treatment) + 1</w:t>
      </w:r>
      <w:r w:rsidR="00644CD5">
        <w:t>.</w:t>
      </w:r>
      <w:r>
        <w:t>33(Tyrosine transaminase inhibitor) + 0</w:t>
      </w:r>
      <w:r w:rsidR="00644CD5">
        <w:t>.</w:t>
      </w:r>
      <w:r>
        <w:t>37(Phosphodiesterase 6A inhibitor) -0</w:t>
      </w:r>
      <w:r w:rsidR="00644CD5">
        <w:t>.</w:t>
      </w:r>
      <w:r>
        <w:t>312(cAMP-dependent protein kinase type II-beta regulatory subunit inhibitor) -0</w:t>
      </w:r>
      <w:r w:rsidR="00644CD5">
        <w:t>.</w:t>
      </w:r>
      <w:r>
        <w:t>377(Vascular endothelial growth factor 3 antagonist) + 0</w:t>
      </w:r>
      <w:r w:rsidR="00644CD5">
        <w:t>.</w:t>
      </w:r>
      <w:r>
        <w:t>27(Protein kinase inhibitor) -0</w:t>
      </w:r>
      <w:r w:rsidR="00644CD5">
        <w:t>.</w:t>
      </w:r>
      <w:r>
        <w:t>106(Purinergic P2 agonist) -0</w:t>
      </w:r>
      <w:r w:rsidR="00644CD5">
        <w:t>.</w:t>
      </w:r>
      <w:r>
        <w:t>26(Antimycobacterial) + 0</w:t>
      </w:r>
      <w:r w:rsidR="00644CD5">
        <w:t>.</w:t>
      </w:r>
      <w:r>
        <w:t>197(Hyperglycemic) -0</w:t>
      </w:r>
      <w:r w:rsidR="00644CD5">
        <w:t>.</w:t>
      </w:r>
      <w:r>
        <w:t>271(Beta-adrenergic receptor kinase inhibitor) + 0</w:t>
      </w:r>
      <w:r w:rsidR="00644CD5">
        <w:t>.</w:t>
      </w:r>
      <w:r>
        <w:t>216(Caspase 6 inhibitor) -0</w:t>
      </w:r>
      <w:r w:rsidR="00644CD5">
        <w:t>.</w:t>
      </w:r>
      <w:r>
        <w:t>24(11-Beta-hydroxysteroid dehydrogenase inhibitor) -0</w:t>
      </w:r>
      <w:r w:rsidR="00644CD5">
        <w:t>.</w:t>
      </w:r>
      <w:r>
        <w:t>492(Neuropathy treatment) + 0</w:t>
      </w:r>
      <w:r w:rsidR="00644CD5">
        <w:t>.</w:t>
      </w:r>
      <w:r>
        <w:t>226(Sepsis treatment) + 0</w:t>
      </w:r>
      <w:r w:rsidR="00644CD5">
        <w:t>.</w:t>
      </w:r>
      <w:r>
        <w:t>387(Exanthema) -0</w:t>
      </w:r>
      <w:r w:rsidR="00644CD5">
        <w:t>.</w:t>
      </w:r>
      <w:r>
        <w:t>381(Protein phosphatase 2A inhibitor) -0</w:t>
      </w:r>
      <w:r w:rsidR="00644CD5">
        <w:t>.</w:t>
      </w:r>
      <w:r>
        <w:t>362(Purinergic receptor antagonist) + 0</w:t>
      </w:r>
      <w:r w:rsidR="00644CD5">
        <w:t>.</w:t>
      </w:r>
      <w:r>
        <w:t>466(Peroxisome proliferator-activated receptor alpha agonist) + 0</w:t>
      </w:r>
      <w:r w:rsidR="00644CD5">
        <w:t>.</w:t>
      </w:r>
      <w:r>
        <w:t>275(Alpha 2c adrenoreceptor antagonist) + 0</w:t>
      </w:r>
      <w:r w:rsidR="00644CD5">
        <w:t>.</w:t>
      </w:r>
      <w:r>
        <w:t>258(HERG 1 channel blocker) -0</w:t>
      </w:r>
      <w:r w:rsidR="00644CD5">
        <w:t>.</w:t>
      </w:r>
      <w:r>
        <w:t>982(Carboxypeptidase E inhibitor) + 0</w:t>
      </w:r>
      <w:r w:rsidR="00644CD5">
        <w:t>.</w:t>
      </w:r>
      <w:r>
        <w:t>368(HSPA1A expression enhancer) -0</w:t>
      </w:r>
      <w:r w:rsidR="00644CD5">
        <w:t>.</w:t>
      </w:r>
      <w:r>
        <w:t>218(Carcinogenic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176(Autotaxin inhibitor) + 0</w:t>
      </w:r>
      <w:r w:rsidR="00644CD5">
        <w:t>.</w:t>
      </w:r>
      <w:r>
        <w:t>577(Adenosine A3 receptor antagonist) -1</w:t>
      </w:r>
      <w:r w:rsidR="00644CD5">
        <w:t>.</w:t>
      </w:r>
      <w:r>
        <w:t>01(Carbonic anhydrase stimulant) + 0</w:t>
      </w:r>
      <w:r w:rsidR="00644CD5">
        <w:t>.</w:t>
      </w:r>
      <w:r>
        <w:t>38(Ornithine-oxo-acid transaminase inhibitor) -0</w:t>
      </w:r>
      <w:r w:rsidR="00644CD5">
        <w:t>.</w:t>
      </w:r>
      <w:r>
        <w:t>405(SULT1A3 substrate) -0</w:t>
      </w:r>
      <w:r w:rsidR="00644CD5">
        <w:t>.</w:t>
      </w:r>
      <w:r>
        <w:t>255(Prokinetic) -0</w:t>
      </w:r>
      <w:r w:rsidR="00644CD5">
        <w:t>.</w:t>
      </w:r>
      <w:r>
        <w:t>518(Cathepsin S inhibitor) + 0</w:t>
      </w:r>
      <w:r w:rsidR="00644CD5">
        <w:t>.</w:t>
      </w:r>
      <w:r>
        <w:t>46(Carcinogenic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837(Histone deacetylase 1 inhibitor) -0</w:t>
      </w:r>
      <w:r w:rsidR="00644CD5">
        <w:t>.</w:t>
      </w:r>
      <w:r>
        <w:t>291(Histone deacetylase 11 inhibitor) -0</w:t>
      </w:r>
      <w:r w:rsidR="00644CD5">
        <w:t>.</w:t>
      </w:r>
      <w:r>
        <w:t>568(Calpain small subunit 1 inhibitor) -0</w:t>
      </w:r>
      <w:r w:rsidR="00644CD5">
        <w:t>.</w:t>
      </w:r>
      <w:r>
        <w:t>569(Potassium channel small-conductance Ca-activated blocker) + 0</w:t>
      </w:r>
      <w:r w:rsidR="00644CD5">
        <w:t>.</w:t>
      </w:r>
      <w:r>
        <w:t>739(Carbonic anhydrase IV inhibitor) -0</w:t>
      </w:r>
      <w:r w:rsidR="00644CD5">
        <w:t>.</w:t>
      </w:r>
      <w:r>
        <w:t>372(Cyclin T1 inhibitor) + 0</w:t>
      </w:r>
      <w:r w:rsidR="00644CD5">
        <w:t>.</w:t>
      </w:r>
      <w:r>
        <w:t>296(Growth hormone releasing factor agonist) + 0</w:t>
      </w:r>
      <w:r w:rsidR="00644CD5">
        <w:t>.</w:t>
      </w:r>
      <w:r>
        <w:t>152(Cruzipain inhibitor) + 0</w:t>
      </w:r>
      <w:r w:rsidR="00644CD5">
        <w:t>.</w:t>
      </w:r>
      <w:r>
        <w:t>866(Gastricsin inhibitor) + 0</w:t>
      </w:r>
      <w:r w:rsidR="00644CD5">
        <w:t>.</w:t>
      </w:r>
      <w:r>
        <w:t>489(AMP-activated protein kinase</w:t>
      </w:r>
      <w:r w:rsidR="00644CD5">
        <w:t>.</w:t>
      </w:r>
      <w:r>
        <w:t xml:space="preserve"> alpha-2 subunit inhibitor) + 0</w:t>
      </w:r>
      <w:r w:rsidR="00644CD5">
        <w:t>.</w:t>
      </w:r>
      <w:r>
        <w:t>206(Integrin a</w:t>
      </w:r>
      <w:r>
        <w:t>l</w:t>
      </w:r>
      <w:r>
        <w:t>pha1beta1 antagonist) + 0</w:t>
      </w:r>
      <w:r w:rsidR="00644CD5">
        <w:t>.</w:t>
      </w:r>
      <w:r>
        <w:t>253(Protein kinase A inhibitor) + 0</w:t>
      </w:r>
      <w:r w:rsidR="00644CD5">
        <w:t>.</w:t>
      </w:r>
      <w:r>
        <w:t>0884(HIF1A expression inhibitor) + 0</w:t>
      </w:r>
      <w:r w:rsidR="00644CD5">
        <w:t>.</w:t>
      </w:r>
      <w:r>
        <w:t>776(Peptide deformylase inhibitor) -0</w:t>
      </w:r>
      <w:r w:rsidR="00644CD5">
        <w:t>.</w:t>
      </w:r>
      <w:r>
        <w:t>137(Selectin antagonist) + 0</w:t>
      </w:r>
      <w:r w:rsidR="00644CD5">
        <w:t>.</w:t>
      </w:r>
      <w:r>
        <w:t>167(Deoxynucleoside kinase inhibitor) + 0</w:t>
      </w:r>
      <w:r w:rsidR="00644CD5">
        <w:t>.</w:t>
      </w:r>
      <w:r>
        <w:t>672(Nucleotidyltransferase (FIV) inhibitor) -0</w:t>
      </w:r>
      <w:r w:rsidR="00644CD5">
        <w:t>.</w:t>
      </w:r>
      <w:r>
        <w:t>205(Kainate receptor 5 antagonist) -1</w:t>
      </w:r>
      <w:r w:rsidR="00644CD5">
        <w:t>.</w:t>
      </w:r>
      <w:r>
        <w:t>42(Histone deacetylase class IV inhibitor) -0</w:t>
      </w:r>
      <w:r w:rsidR="00644CD5">
        <w:t>.</w:t>
      </w:r>
      <w:r>
        <w:t>459(Aldose reductase inhibitor) -0</w:t>
      </w:r>
      <w:r w:rsidR="00644CD5">
        <w:t>.</w:t>
      </w:r>
      <w:r>
        <w:t>216(Bradykinin B1 receptor antagonist) -0</w:t>
      </w:r>
      <w:r w:rsidR="00644CD5">
        <w:t>.</w:t>
      </w:r>
      <w:r>
        <w:t>602(Glutamate (mGluR6) antagonist) -0</w:t>
      </w:r>
      <w:r w:rsidR="00644CD5">
        <w:t>.</w:t>
      </w:r>
      <w:r>
        <w:t>442(Thiosulfate sulfurtransferase inhibitor) -0</w:t>
      </w:r>
      <w:r w:rsidR="00644CD5">
        <w:t>.</w:t>
      </w:r>
      <w:r>
        <w:t>232(Transcription factor E2F1 inhibitor) + 0</w:t>
      </w:r>
      <w:r w:rsidR="00644CD5">
        <w:t>.</w:t>
      </w:r>
      <w:r>
        <w:t>238(Toxic</w:t>
      </w:r>
      <w:r w:rsidR="00644CD5">
        <w:t>.</w:t>
      </w:r>
      <w:r>
        <w:t xml:space="preserve"> respiration) -0</w:t>
      </w:r>
      <w:r w:rsidR="00644CD5">
        <w:t>.</w:t>
      </w:r>
      <w:r>
        <w:t>184(Purinergic P2Y antagonist) -0</w:t>
      </w:r>
      <w:r w:rsidR="00644CD5">
        <w:t>.</w:t>
      </w:r>
      <w:r>
        <w:t>212(Prostaglandin-E2 synthase 1 inhibitor) + 0</w:t>
      </w:r>
      <w:r w:rsidR="00644CD5">
        <w:t>.</w:t>
      </w:r>
      <w:r>
        <w:t>142(Benzodiazepine inverse agonist) -0</w:t>
      </w:r>
      <w:r w:rsidR="00644CD5">
        <w:t>.</w:t>
      </w:r>
      <w:r>
        <w:t>413(Antiperistaltic) -0</w:t>
      </w:r>
      <w:r w:rsidR="00644CD5">
        <w:t>.</w:t>
      </w:r>
      <w:r>
        <w:t>13(GST P substrate) + 0</w:t>
      </w:r>
      <w:r w:rsidR="00644CD5">
        <w:t>.</w:t>
      </w:r>
      <w:r>
        <w:t>35(Serine-glyoxylate transaminase inhibitor) + 0</w:t>
      </w:r>
      <w:r w:rsidR="00644CD5">
        <w:t>.</w:t>
      </w:r>
      <w:r>
        <w:t>186(Rho-associated kinase I inhibitor) + 0</w:t>
      </w:r>
      <w:r w:rsidR="00644CD5">
        <w:t>.</w:t>
      </w:r>
      <w:r>
        <w:t>186(Granulocyte stimulating factor agonist) -0</w:t>
      </w:r>
      <w:r w:rsidR="00644CD5">
        <w:t>.</w:t>
      </w:r>
      <w:r>
        <w:t>356(CYP3A7 substrate) -0</w:t>
      </w:r>
      <w:r w:rsidR="00644CD5">
        <w:t>.</w:t>
      </w:r>
      <w:r>
        <w:t>394(Aurora kinase inhibitor) + 0</w:t>
      </w:r>
      <w:r w:rsidR="00644CD5">
        <w:t>.</w:t>
      </w:r>
      <w:r>
        <w:t>125(Sentrin-specific protease 8 inhibitor) + 0</w:t>
      </w:r>
      <w:r w:rsidR="00644CD5">
        <w:t>.</w:t>
      </w:r>
      <w:r>
        <w:t>119(Hypothermic) -0</w:t>
      </w:r>
      <w:r w:rsidR="00644CD5">
        <w:t>.</w:t>
      </w:r>
      <w:r>
        <w:t>232(Ribosomal protein S6 kinase alpha 1 inhibitor) -0</w:t>
      </w:r>
      <w:r w:rsidR="00644CD5">
        <w:t>.</w:t>
      </w:r>
      <w:r>
        <w:t>309(Xanthine dehydrogenase inhibitor) -0</w:t>
      </w:r>
      <w:r w:rsidR="00644CD5">
        <w:t>.</w:t>
      </w:r>
      <w:r>
        <w:t>319(Akinesia) -0</w:t>
      </w:r>
      <w:r w:rsidR="00644CD5">
        <w:t>.</w:t>
      </w:r>
      <w:r>
        <w:t>22(Vasopressin 2 agonist) + 0</w:t>
      </w:r>
      <w:r w:rsidR="00644CD5">
        <w:t>.</w:t>
      </w:r>
      <w:r>
        <w:t>138(Vesicle monoamine transporter 2 inhibitor) -0</w:t>
      </w:r>
      <w:r w:rsidR="00644CD5">
        <w:t>.</w:t>
      </w:r>
      <w:r>
        <w:t>0708(Cell adhesion molecule inhibitor) -0</w:t>
      </w:r>
      <w:r w:rsidR="00644CD5">
        <w:t>.</w:t>
      </w:r>
      <w:r>
        <w:t>14(Follicle-stimulating hormone agonist) + 0</w:t>
      </w:r>
      <w:r w:rsidR="00644CD5">
        <w:t>.</w:t>
      </w:r>
      <w:r>
        <w:t>17(Pantetheine-phosphate adenylyltransferase inhibitor) + 0</w:t>
      </w:r>
      <w:r w:rsidR="00644CD5">
        <w:t>.</w:t>
      </w:r>
      <w:r>
        <w:t>0918(Ulcer</w:t>
      </w:r>
      <w:r w:rsidR="00644CD5">
        <w:t>.</w:t>
      </w:r>
      <w:r>
        <w:t xml:space="preserve"> gastric) -0</w:t>
      </w:r>
      <w:r w:rsidR="00644CD5">
        <w:t>.</w:t>
      </w:r>
      <w:r>
        <w:t>659(N4-(beta-N-acetylglucosaminyl)-L-asparaginase inhibitor) + 0</w:t>
      </w:r>
      <w:r w:rsidR="00644CD5">
        <w:t>.</w:t>
      </w:r>
      <w:r>
        <w:t>134(Vitamin D3 hydroxylase inhibitor) + 0</w:t>
      </w:r>
      <w:r w:rsidR="00644CD5">
        <w:t>.</w:t>
      </w:r>
      <w:r>
        <w:t>526(Fatty acid binding protein adipocyte inhibitor) -0</w:t>
      </w:r>
      <w:r w:rsidR="00644CD5">
        <w:t>.</w:t>
      </w:r>
      <w:r>
        <w:t>0808(DNA directed RNA polymerase inhibitor) -0</w:t>
      </w:r>
      <w:r w:rsidR="00644CD5">
        <w:t>.</w:t>
      </w:r>
      <w:r>
        <w:t>565(Uridine phosphorylase 1 inhibitor) + 0</w:t>
      </w:r>
      <w:r w:rsidR="00644CD5">
        <w:t>.</w:t>
      </w:r>
      <w:r>
        <w:t>386(Phosphatidate cytidylyltransferase inhibitor) + 0</w:t>
      </w:r>
      <w:r w:rsidR="00644CD5">
        <w:t>.</w:t>
      </w:r>
      <w:r>
        <w:t>32(Xaa-Pro dipe</w:t>
      </w:r>
      <w:r>
        <w:t>p</w:t>
      </w:r>
      <w:r>
        <w:t>tidyl-peptidase inhibitor) + 0</w:t>
      </w:r>
      <w:r w:rsidR="00644CD5">
        <w:t>.</w:t>
      </w:r>
      <w:r>
        <w:t>118(Integrin alphaVbeta1 antagonist) + 0</w:t>
      </w:r>
      <w:r w:rsidR="00644CD5">
        <w:t>.</w:t>
      </w:r>
      <w:r>
        <w:t>169(Ca2+/calmodulin-dependent kinase IV inhibitor) + 0</w:t>
      </w:r>
      <w:r w:rsidR="00644CD5">
        <w:t>.</w:t>
      </w:r>
      <w:r>
        <w:t>233(Tyrosine 3 hydroxylase inhibitor) -0</w:t>
      </w:r>
      <w:r w:rsidR="00644CD5">
        <w:t>.</w:t>
      </w:r>
      <w:r>
        <w:t>555(Protocatechuate 3</w:t>
      </w:r>
      <w:r w:rsidR="00644CD5">
        <w:t>.</w:t>
      </w:r>
      <w:r>
        <w:t>4-dioxygenase inhibitor) + 0</w:t>
      </w:r>
      <w:r w:rsidR="00644CD5">
        <w:t>.</w:t>
      </w:r>
      <w:r>
        <w:t>439(Saccharopine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712(Methionine adenosyltransferase i</w:t>
      </w:r>
      <w:r>
        <w:t>n</w:t>
      </w:r>
      <w:r>
        <w:t>hibitor) + 0</w:t>
      </w:r>
      <w:r w:rsidR="00644CD5">
        <w:t>.</w:t>
      </w:r>
      <w:r>
        <w:t>555(2-(acetamidomethylene)succinate hydrolase inhibitor) -0</w:t>
      </w:r>
      <w:r w:rsidR="00644CD5">
        <w:t>.</w:t>
      </w:r>
      <w:r>
        <w:t>583(Methylenetetrahydrofolate dehydr</w:t>
      </w:r>
      <w:r>
        <w:t>o</w:t>
      </w:r>
      <w:r>
        <w:t>genase (NADP+) inhibitor) + 0</w:t>
      </w:r>
      <w:r w:rsidR="00644CD5">
        <w:t>.</w:t>
      </w:r>
      <w:r>
        <w:t>354(Contraceptive female) -0</w:t>
      </w:r>
      <w:r w:rsidR="00644CD5">
        <w:t>.</w:t>
      </w:r>
      <w:r>
        <w:t>12(17-Beta-hydroxysteroid dehydrogenase 1 inhibitor) + 0</w:t>
      </w:r>
      <w:r w:rsidR="00644CD5">
        <w:t>.</w:t>
      </w:r>
      <w:r>
        <w:t>407(Motilin receptor antagonist) -0</w:t>
      </w:r>
      <w:r w:rsidR="00644CD5">
        <w:t>.</w:t>
      </w:r>
      <w:r>
        <w:t>156(Prostaglandin F2 alpha antagonist) -0</w:t>
      </w:r>
      <w:r w:rsidR="00644CD5">
        <w:t>.</w:t>
      </w:r>
      <w:r>
        <w:t>381(Ethanolamine kinase inhibitor) -0</w:t>
      </w:r>
      <w:r w:rsidR="00644CD5">
        <w:t>.</w:t>
      </w:r>
      <w:r>
        <w:t>179(Methemoglobinemia) + 0</w:t>
      </w:r>
      <w:r w:rsidR="00644CD5">
        <w:t>.</w:t>
      </w:r>
      <w:r>
        <w:t>116(Interleukin 2 agonist) -0</w:t>
      </w:r>
      <w:r w:rsidR="00644CD5">
        <w:t>.</w:t>
      </w:r>
      <w:r>
        <w:t>154(Plasminogen activator inhibitor) + 0</w:t>
      </w:r>
      <w:r w:rsidR="00644CD5">
        <w:t>.</w:t>
      </w:r>
      <w:r>
        <w:t>32(Membrane permeability enhancer) + 0</w:t>
      </w:r>
      <w:r w:rsidR="00644CD5">
        <w:t>.</w:t>
      </w:r>
      <w:r>
        <w:t>117(3 Beta-hydroxy-delta 5-steroid dehydrogenase inhibitor) -0</w:t>
      </w:r>
      <w:r w:rsidR="00644CD5">
        <w:t>.</w:t>
      </w:r>
      <w:r>
        <w:t>316(ICAM1 expression inhibitor) + 0</w:t>
      </w:r>
      <w:r w:rsidR="00644CD5">
        <w:t>.</w:t>
      </w:r>
      <w:r>
        <w:t>228(Tyrosine-ester sulfotransferase inhibitor) -0</w:t>
      </w:r>
      <w:r w:rsidR="00644CD5">
        <w:t>.</w:t>
      </w:r>
      <w:r>
        <w:t>404(Inositol monophosphatase inhibitor) + 0</w:t>
      </w:r>
      <w:r w:rsidR="00644CD5">
        <w:t>.</w:t>
      </w:r>
      <w:r>
        <w:t>178(Antialcoholic) + 0</w:t>
      </w:r>
      <w:r w:rsidR="00644CD5">
        <w:t>.</w:t>
      </w:r>
      <w:r>
        <w:t>162(Monodehydroascorbate reductase (NADH) inhibitor) + 0</w:t>
      </w:r>
      <w:r w:rsidR="00644CD5">
        <w:t>.</w:t>
      </w:r>
      <w:r>
        <w:t>321(UGT2B4 substrate) -</w:t>
      </w:r>
      <w:r>
        <w:lastRenderedPageBreak/>
        <w:t>0</w:t>
      </w:r>
      <w:r w:rsidR="00644CD5">
        <w:t>.</w:t>
      </w:r>
      <w:r>
        <w:t>253(Aldehyde dehydrogenase inhibitor) + 0</w:t>
      </w:r>
      <w:r w:rsidR="00644CD5">
        <w:t>.</w:t>
      </w:r>
      <w:r>
        <w:t>199(Cyclin B2 inhibitor) -0</w:t>
      </w:r>
      <w:r w:rsidR="00644CD5">
        <w:t>.</w:t>
      </w:r>
      <w:r>
        <w:t>408(CDC25C inhibitor) + 0</w:t>
      </w:r>
      <w:r w:rsidR="00644CD5">
        <w:t>.</w:t>
      </w:r>
      <w:r>
        <w:t>393(Thromboxane A2 antagonist) + 0</w:t>
      </w:r>
      <w:r w:rsidR="00644CD5">
        <w:t>.</w:t>
      </w:r>
      <w:r>
        <w:t>381(2-Aminohexano-6-lactam racemase inhibitor) + 0</w:t>
      </w:r>
      <w:r w:rsidR="00644CD5">
        <w:t>.</w:t>
      </w:r>
      <w:r>
        <w:t>156(Prostaglandin E2 agonist) -0</w:t>
      </w:r>
      <w:r w:rsidR="00644CD5">
        <w:t>.</w:t>
      </w:r>
      <w:r>
        <w:t>123(KPNB1 expression inhibitor) -0</w:t>
      </w:r>
      <w:r w:rsidR="00644CD5">
        <w:t>.</w:t>
      </w:r>
      <w:r>
        <w:t>274(UGT2B substrate) + 0</w:t>
      </w:r>
      <w:r w:rsidR="00644CD5">
        <w:t>.</w:t>
      </w:r>
      <w:r>
        <w:t>208(Carboxylesterase inhibitor) + 0</w:t>
      </w:r>
      <w:r w:rsidR="00644CD5">
        <w:t>.</w:t>
      </w:r>
      <w:r>
        <w:t>286(Pim-3 kinase inhibitor) -0</w:t>
      </w:r>
      <w:r w:rsidR="00644CD5">
        <w:t>.</w:t>
      </w:r>
      <w:r>
        <w:t>122(MAP kinase 7 inhibitor) + 0</w:t>
      </w:r>
      <w:r w:rsidR="00644CD5">
        <w:t>.</w:t>
      </w:r>
      <w:r>
        <w:t>218(Prion diseases treatment) -0</w:t>
      </w:r>
      <w:r w:rsidR="00644CD5">
        <w:t>.</w:t>
      </w:r>
      <w:r>
        <w:t>213(Janus tyrosine kinase 2 inhibitor) -0</w:t>
      </w:r>
      <w:r w:rsidR="00644CD5">
        <w:t>.</w:t>
      </w:r>
      <w:r>
        <w:t>143(Phosphatidylinositol 3-kinase alpha inhibitor) -0</w:t>
      </w:r>
      <w:r w:rsidR="00644CD5">
        <w:t>.</w:t>
      </w:r>
      <w:r>
        <w:t>1(Renin inhibitor) + 0</w:t>
      </w:r>
      <w:r w:rsidR="00644CD5">
        <w:t>.</w:t>
      </w:r>
      <w:r>
        <w:t>0646(Histone deac</w:t>
      </w:r>
      <w:r>
        <w:t>e</w:t>
      </w:r>
      <w:r>
        <w:t>tylase SIRT1 stimulant) + 0</w:t>
      </w:r>
      <w:r w:rsidR="00644CD5">
        <w:t>.</w:t>
      </w:r>
      <w:r>
        <w:t>318(Glyceraldehyde-3-phosphate dehydrogenase (phosphorylating) inhibitor) -0</w:t>
      </w:r>
      <w:r w:rsidR="00644CD5">
        <w:t>.</w:t>
      </w:r>
      <w:r>
        <w:t>396(ARHGDIA expression inhibitor) + 0</w:t>
      </w:r>
      <w:r w:rsidR="00644CD5">
        <w:t>.</w:t>
      </w:r>
      <w:r>
        <w:t>231(GST M substrate) + 0</w:t>
      </w:r>
      <w:r w:rsidR="00644CD5">
        <w:t>.</w:t>
      </w:r>
      <w:r>
        <w:t>11(Smooth muscle myosin light chain kinase inhibitor) -0</w:t>
      </w:r>
      <w:r w:rsidR="00644CD5">
        <w:t>.</w:t>
      </w:r>
      <w:r>
        <w:t>203(Chymotrypsin C inhibitor) + 0</w:t>
      </w:r>
      <w:r w:rsidR="00644CD5">
        <w:t>.</w:t>
      </w:r>
      <w:r>
        <w:t>161(GADD45A expression enhancer) -0</w:t>
      </w:r>
      <w:r w:rsidR="00644CD5">
        <w:t>.</w:t>
      </w:r>
      <w:r>
        <w:t>385(3-Oxoacid CoA-transferase inhibitor) -0</w:t>
      </w:r>
      <w:r w:rsidR="00644CD5">
        <w:t>.</w:t>
      </w:r>
      <w:r>
        <w:t>211(Coccolysin inhibitor) -0</w:t>
      </w:r>
      <w:r w:rsidR="00644CD5">
        <w:t>.</w:t>
      </w:r>
      <w:r>
        <w:t>24(Aryl sulfotransferase inhibitor) -0</w:t>
      </w:r>
      <w:r w:rsidR="00644CD5">
        <w:t>.</w:t>
      </w:r>
      <w:r>
        <w:t>127(TEC kinase inhibitor) + 0</w:t>
      </w:r>
      <w:r w:rsidR="00644CD5">
        <w:t>.</w:t>
      </w:r>
      <w:r>
        <w:t>226(Geranylgeranyltransferase inhibitor) + 0</w:t>
      </w:r>
      <w:r w:rsidR="00644CD5">
        <w:t>.</w:t>
      </w:r>
      <w:r>
        <w:t>0778(Pyrimidine antagonist) -0</w:t>
      </w:r>
      <w:r w:rsidR="00644CD5">
        <w:t>.</w:t>
      </w:r>
      <w:r>
        <w:t>175(Histamine H3 receptor antag</w:t>
      </w:r>
      <w:r>
        <w:t>o</w:t>
      </w:r>
      <w:r>
        <w:t>nist) + 0</w:t>
      </w:r>
      <w:r w:rsidR="00644CD5">
        <w:t>.</w:t>
      </w:r>
      <w:r>
        <w:t>107(TRKB antagonist) -0</w:t>
      </w:r>
      <w:r w:rsidR="00644CD5">
        <w:t>.</w:t>
      </w:r>
      <w:r>
        <w:t>107(Nitric oxide antagonist) -0</w:t>
      </w:r>
      <w:r w:rsidR="00644CD5">
        <w:t>.</w:t>
      </w:r>
      <w:r>
        <w:t>22(CYP2B2 substrate) -0</w:t>
      </w:r>
      <w:r w:rsidR="00644CD5">
        <w:t>.</w:t>
      </w:r>
      <w:r>
        <w:t>377(Beta-N-acetylhexosaminidase inhibitor) + 0</w:t>
      </w:r>
      <w:r w:rsidR="00644CD5">
        <w:t>.</w:t>
      </w:r>
      <w:r>
        <w:t>162(Cytokine modulator) + 0</w:t>
      </w:r>
      <w:r w:rsidR="00644CD5">
        <w:t>.</w:t>
      </w:r>
      <w:r>
        <w:t>377(LGALS8 expression enhancer) -0</w:t>
      </w:r>
      <w:r w:rsidR="00644CD5">
        <w:t>.</w:t>
      </w:r>
      <w:r>
        <w:t>37(Cyanate hydratase inhibitor) + 0</w:t>
      </w:r>
      <w:r w:rsidR="00644CD5">
        <w:t>.</w:t>
      </w:r>
      <w:r>
        <w:t>14(CYP2B6 substrate) -0</w:t>
      </w:r>
      <w:r w:rsidR="00644CD5">
        <w:t>.</w:t>
      </w:r>
      <w:r>
        <w:t>0949(Mineralocorticoid antagonist) + 0</w:t>
      </w:r>
      <w:r w:rsidR="00644CD5">
        <w:t>.</w:t>
      </w:r>
      <w:r>
        <w:t>152(Probable DNA dC-&gt;dU-editing enzyme APOBEC-3A inhibitor) + 0</w:t>
      </w:r>
      <w:r w:rsidR="00644CD5">
        <w:t>.</w:t>
      </w:r>
      <w:r>
        <w:t>0592(Angiogenesis inhibitor) -0</w:t>
      </w:r>
      <w:r w:rsidR="00644CD5">
        <w:t>.</w:t>
      </w:r>
      <w:r>
        <w:t>351(Polyamine biosynthesis inhib</w:t>
      </w:r>
      <w:r>
        <w:t>i</w:t>
      </w:r>
      <w:r>
        <w:t>tor) + 0</w:t>
      </w:r>
      <w:r w:rsidR="00644CD5">
        <w:t>.</w:t>
      </w:r>
      <w:r>
        <w:t>298(Granulocyte macrophage colony stimulating factor agonist) -0</w:t>
      </w:r>
      <w:r w:rsidR="00644CD5">
        <w:t>.</w:t>
      </w:r>
      <w:r>
        <w:t>0927(Sirtuin 1 inhibitor) + 0</w:t>
      </w:r>
      <w:r w:rsidR="00644CD5">
        <w:t>.</w:t>
      </w:r>
      <w:r>
        <w:t>353(Phosphoglycerate dehydrogenase inhibitor) -0</w:t>
      </w:r>
      <w:r w:rsidR="00644CD5">
        <w:t>.</w:t>
      </w:r>
      <w:r>
        <w:t>1(Cyclin D3 inhibitor) + 0</w:t>
      </w:r>
      <w:r w:rsidR="00644CD5">
        <w:t>.</w:t>
      </w:r>
      <w:r>
        <w:t>37(Uridine nucleosidase inhibitor) -0</w:t>
      </w:r>
      <w:r w:rsidR="00644CD5">
        <w:t>.</w:t>
      </w:r>
      <w:r>
        <w:t>247(Phosphorylase inhibitor) -0</w:t>
      </w:r>
      <w:r w:rsidR="00644CD5">
        <w:t>.</w:t>
      </w:r>
      <w:r>
        <w:t>286(Putrescine oxidase inhibitor) + 0</w:t>
      </w:r>
      <w:r w:rsidR="00644CD5">
        <w:t>.</w:t>
      </w:r>
      <w:r>
        <w:t>1(Rho-associated kinase II inhibitor) -0</w:t>
      </w:r>
      <w:r w:rsidR="00644CD5">
        <w:t>.</w:t>
      </w:r>
      <w:r>
        <w:t>0345(Antiinflammatory) + 0</w:t>
      </w:r>
      <w:r w:rsidR="00644CD5">
        <w:t>.</w:t>
      </w:r>
      <w:r>
        <w:t>137(Peroxidase substrate) + 0</w:t>
      </w:r>
      <w:r w:rsidR="00644CD5">
        <w:t>.</w:t>
      </w:r>
      <w:r>
        <w:t>339(CYP27 substrate) + 0</w:t>
      </w:r>
      <w:r w:rsidR="00644CD5">
        <w:t>.</w:t>
      </w:r>
      <w:r>
        <w:t>0563(GCLC expression e</w:t>
      </w:r>
      <w:r>
        <w:t>n</w:t>
      </w:r>
      <w:r>
        <w:t>hancer) -0</w:t>
      </w:r>
      <w:r w:rsidR="00644CD5">
        <w:t>.</w:t>
      </w:r>
      <w:r>
        <w:t>0961(EphB4 antagonist) -0</w:t>
      </w:r>
      <w:r w:rsidR="00644CD5">
        <w:t>.</w:t>
      </w:r>
      <w:r>
        <w:t>137(TOP1 expression inhibitor) -0</w:t>
      </w:r>
      <w:r w:rsidR="00644CD5">
        <w:t>.</w:t>
      </w:r>
      <w:r>
        <w:t>0707(Ophthalmoplegia) + 0</w:t>
      </w:r>
      <w:r w:rsidR="00644CD5">
        <w:t>.</w:t>
      </w:r>
      <w:r>
        <w:t>0722(Squalene synthetase inhibitor) -0</w:t>
      </w:r>
      <w:r w:rsidR="00644CD5">
        <w:t>.</w:t>
      </w:r>
      <w:r>
        <w:t>236(Tryptase gamma inhibitor) + 0</w:t>
      </w:r>
      <w:r w:rsidR="00644CD5">
        <w:t>.</w:t>
      </w:r>
      <w:r>
        <w:t>173(AR expression inhibitor) -0</w:t>
      </w:r>
      <w:r w:rsidR="00644CD5">
        <w:t>.</w:t>
      </w:r>
      <w:r>
        <w:t>252(Malonyl-CoA deca</w:t>
      </w:r>
      <w:r>
        <w:t>r</w:t>
      </w:r>
      <w:r>
        <w:t>boxylase inhibitor) + 0</w:t>
      </w:r>
      <w:r w:rsidR="00644CD5">
        <w:t>.</w:t>
      </w:r>
      <w:r>
        <w:t>0707(Calcium release-activated channel blocker) -0</w:t>
      </w:r>
      <w:r w:rsidR="00644CD5">
        <w:t>.</w:t>
      </w:r>
      <w:r>
        <w:t>0761(Edema) + 0</w:t>
      </w:r>
      <w:r w:rsidR="00644CD5">
        <w:t>.</w:t>
      </w:r>
      <w:r>
        <w:t>0612(Hematinic) + 0</w:t>
      </w:r>
      <w:r w:rsidR="00644CD5">
        <w:t>.</w:t>
      </w:r>
      <w:r>
        <w:t>121(SV40 T antigen inhibitor) -0</w:t>
      </w:r>
      <w:r w:rsidR="00644CD5">
        <w:t>.</w:t>
      </w:r>
      <w:r>
        <w:t>057(Fatty acid elongase inhibitor) -0</w:t>
      </w:r>
      <w:r w:rsidR="00644CD5">
        <w:t>.</w:t>
      </w:r>
      <w:r>
        <w:t>175(Chymotrypsin inhibitor) + 0</w:t>
      </w:r>
      <w:r w:rsidR="00644CD5">
        <w:t>.</w:t>
      </w:r>
      <w:r>
        <w:t>099(Photoallergy dermatitis) + 0</w:t>
      </w:r>
      <w:r w:rsidR="00644CD5">
        <w:t>.</w:t>
      </w:r>
      <w:r>
        <w:t>0548(MAP kinase 1 inhibitor) -0</w:t>
      </w:r>
      <w:r w:rsidR="00644CD5">
        <w:t>.</w:t>
      </w:r>
      <w:r>
        <w:t>052(Ribosomal protein S6 kinase alpha 2 inhib</w:t>
      </w:r>
      <w:r>
        <w:t>i</w:t>
      </w:r>
      <w:r>
        <w:t>tor) + 0</w:t>
      </w:r>
      <w:r w:rsidR="00644CD5">
        <w:t>.</w:t>
      </w:r>
      <w:r>
        <w:t>0576(Sphingomyelinase inhibitor) + 0</w:t>
      </w:r>
      <w:r w:rsidR="00644CD5">
        <w:t>.</w:t>
      </w:r>
      <w:r>
        <w:t>0497(Xanthine-like) + 0</w:t>
      </w:r>
      <w:r w:rsidR="00644CD5">
        <w:t>.</w:t>
      </w:r>
      <w:r>
        <w:t>0512(Calcitonin gene-related peptide antag</w:t>
      </w:r>
      <w:r>
        <w:t>o</w:t>
      </w:r>
      <w:r>
        <w:t>nist) -0</w:t>
      </w:r>
      <w:r w:rsidR="00644CD5">
        <w:t>.</w:t>
      </w:r>
      <w:r>
        <w:t>0863(Proline racemase inhibitor) -0</w:t>
      </w:r>
      <w:r w:rsidR="00644CD5">
        <w:t>.</w:t>
      </w:r>
      <w:r>
        <w:t>0853(H+-exporting ATPase inhibitor) + 0</w:t>
      </w:r>
      <w:r w:rsidR="00644CD5">
        <w:t>.</w:t>
      </w:r>
      <w:r>
        <w:t>0399(Alpha 1a adrenoreceptor agonist) -0</w:t>
      </w:r>
      <w:r w:rsidR="00644CD5">
        <w:t>.</w:t>
      </w:r>
      <w:r>
        <w:t>0781(EREG expression enhancer) + 0</w:t>
      </w:r>
      <w:r w:rsidR="00644CD5">
        <w:t>.</w:t>
      </w:r>
      <w:r>
        <w:t>0426(Protein 30S ribosomal subunit inhibitor) + 0</w:t>
      </w:r>
      <w:r w:rsidR="00644CD5">
        <w:t>.</w:t>
      </w:r>
      <w:r>
        <w:t>0234(Rheumatoid arthritis treatment) + 0</w:t>
      </w:r>
      <w:r w:rsidR="00644CD5">
        <w:t>.</w:t>
      </w:r>
      <w:r>
        <w:t>0324(Troponin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0773(Carcinogenic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-0</w:t>
      </w:r>
      <w:r w:rsidR="00644CD5">
        <w:t>.</w:t>
      </w:r>
      <w:r>
        <w:t>052(Antineoplastic antibiotic) + 0</w:t>
      </w:r>
      <w:r w:rsidR="00644CD5">
        <w:t>.</w:t>
      </w:r>
      <w:r>
        <w:t>136(CC chemokine 9 receptor antagonist) + 0</w:t>
      </w:r>
      <w:r w:rsidR="00644CD5">
        <w:t>.</w:t>
      </w:r>
      <w:r>
        <w:t>0424(Calcineurin inhibitor) + 0</w:t>
      </w:r>
      <w:r w:rsidR="00644CD5">
        <w:t>.</w:t>
      </w:r>
      <w:r>
        <w:t>0769(Intestinal alkaline phosphatase inhibitor) -0</w:t>
      </w:r>
      <w:r w:rsidR="00644CD5">
        <w:t>.</w:t>
      </w:r>
      <w:r>
        <w:t>037(Falcipain 2 inhibitor) -0</w:t>
      </w:r>
      <w:r w:rsidR="00644CD5">
        <w:t>.</w:t>
      </w:r>
      <w:r>
        <w:t>136(EGR3 expression enhancer) -0</w:t>
      </w:r>
      <w:r w:rsidR="00644CD5">
        <w:t>.</w:t>
      </w:r>
      <w:r>
        <w:t>0917(Cystathionine gamma-lyase inhibitor) + 0</w:t>
      </w:r>
      <w:r w:rsidR="00644CD5">
        <w:t>.</w:t>
      </w:r>
      <w:r>
        <w:t>0389(Phosphodiesterase 4C inhibitor) -0</w:t>
      </w:r>
      <w:r w:rsidR="00644CD5">
        <w:t>.</w:t>
      </w:r>
      <w:r>
        <w:t>123(Andropause treatment) + 0</w:t>
      </w:r>
      <w:r w:rsidR="00644CD5">
        <w:t>.</w:t>
      </w:r>
      <w:r>
        <w:t>0808(Nav1.8 sodium channel blocker) + 0</w:t>
      </w:r>
      <w:r w:rsidR="00644CD5">
        <w:t>.</w:t>
      </w:r>
      <w:r>
        <w:t>121(Adenosine A2b receptor antagonist) + 0</w:t>
      </w:r>
      <w:r w:rsidR="00644CD5">
        <w:t>.</w:t>
      </w:r>
      <w:r>
        <w:t>0867(MCL1 expression inhibitor) + 0</w:t>
      </w:r>
      <w:r w:rsidR="00644CD5">
        <w:t>.</w:t>
      </w:r>
      <w:r>
        <w:t>0231(Alzheimer's disease treatment) + 0</w:t>
      </w:r>
      <w:r w:rsidR="00644CD5">
        <w:t>.</w:t>
      </w:r>
      <w:r>
        <w:t>0449(Protein kinase C delta inhibitor) + 0</w:t>
      </w:r>
      <w:r w:rsidR="00644CD5">
        <w:t>.</w:t>
      </w:r>
      <w:r>
        <w:t>0356(Ileal bile acid transport inhibitor) -0</w:t>
      </w:r>
      <w:r w:rsidR="00644CD5">
        <w:t>.</w:t>
      </w:r>
      <w:r>
        <w:t>0418(MAP kinase 10 inhibitor) + 0</w:t>
      </w:r>
      <w:r w:rsidR="00644CD5">
        <w:t>.</w:t>
      </w:r>
      <w:r>
        <w:t>0409(Alpha tubulin antagonist) -0</w:t>
      </w:r>
      <w:r w:rsidR="00644CD5">
        <w:t>.</w:t>
      </w:r>
      <w:r>
        <w:t>0508(Histamine release inhibitor) + 0</w:t>
      </w:r>
      <w:r w:rsidR="00644CD5">
        <w:t>.</w:t>
      </w:r>
      <w:r>
        <w:t>0859(Beta adrenoreceptor antagonist) + 0</w:t>
      </w:r>
      <w:r w:rsidR="00644CD5">
        <w:t>.</w:t>
      </w:r>
      <w:r>
        <w:t>0301(Cathepsin B inhibitor) -0</w:t>
      </w:r>
      <w:r w:rsidR="00644CD5">
        <w:t>.</w:t>
      </w:r>
      <w:r>
        <w:t>0759(TOP2A expression i</w:t>
      </w:r>
      <w:r>
        <w:t>n</w:t>
      </w:r>
      <w:r>
        <w:t>hibitor) -0</w:t>
      </w:r>
      <w:r w:rsidR="00644CD5">
        <w:t>.</w:t>
      </w:r>
      <w:r>
        <w:t>102(Myristoyl transferase inhibitor) + 0</w:t>
      </w:r>
      <w:r w:rsidR="00644CD5">
        <w:t>.</w:t>
      </w:r>
      <w:r>
        <w:t>0199(Transcription factor STAT1 inhibitor) -0</w:t>
      </w:r>
      <w:r w:rsidR="00644CD5">
        <w:t>.</w:t>
      </w:r>
      <w:r>
        <w:t>032(Toll-Like r</w:t>
      </w:r>
      <w:r>
        <w:t>e</w:t>
      </w:r>
      <w:r>
        <w:t>ceptor 7 agonist) + 0</w:t>
      </w:r>
      <w:r w:rsidR="00644CD5">
        <w:t>.</w:t>
      </w:r>
      <w:r>
        <w:t>0267(Protein 50S ribosomal subunit inhibitor) + 0</w:t>
      </w:r>
      <w:r w:rsidR="00644CD5">
        <w:t>.</w:t>
      </w:r>
      <w:r>
        <w:t>0215(Elastase 3A inhibitor) -0</w:t>
      </w:r>
      <w:r w:rsidR="00644CD5">
        <w:t>.</w:t>
      </w:r>
      <w:r>
        <w:t>0354(IL6 e</w:t>
      </w:r>
      <w:r>
        <w:t>x</w:t>
      </w:r>
      <w:r>
        <w:t>pression inhibitor) -0</w:t>
      </w:r>
      <w:r w:rsidR="00644CD5">
        <w:t>.</w:t>
      </w:r>
      <w:r>
        <w:t>0293(MAP kinase 14 inhibitor) -0</w:t>
      </w:r>
      <w:r w:rsidR="00644CD5">
        <w:t>.</w:t>
      </w:r>
      <w:r>
        <w:t>0757(Lysophosphatidic acid 1 receptor antagonist) + 0</w:t>
      </w:r>
      <w:r w:rsidR="00644CD5">
        <w:t>.</w:t>
      </w:r>
      <w:r>
        <w:t>0242(Glycogen synthase kinase-3 beta inhibitor) + 0</w:t>
      </w:r>
      <w:r w:rsidR="00644CD5">
        <w:t>.</w:t>
      </w:r>
      <w:r>
        <w:t>0259(Hypolipemic) + 0</w:t>
      </w:r>
      <w:r w:rsidR="00644CD5">
        <w:t>.</w:t>
      </w:r>
      <w:r>
        <w:t>0179(Phosphodiesterase 3A inhibitor) -0</w:t>
      </w:r>
      <w:r w:rsidR="00644CD5">
        <w:t>.</w:t>
      </w:r>
      <w:r>
        <w:t>0374(Heat shock protein 90 beta antagonist) -0</w:t>
      </w:r>
      <w:r w:rsidR="00644CD5">
        <w:t>.</w:t>
      </w:r>
      <w:r>
        <w:t>0579(Hydroxyacylglutathione hydrolase inhibitor) + 0</w:t>
      </w:r>
      <w:r w:rsidR="00644CD5">
        <w:t>.</w:t>
      </w:r>
      <w:r>
        <w:t>0552(Nicotinic receptor alpha6 subunit antagonist) + 0</w:t>
      </w:r>
      <w:r w:rsidR="00644CD5">
        <w:t>.</w:t>
      </w:r>
      <w:r>
        <w:t>0416(Transcription factor NF kappa B1 inhibitor) + 0</w:t>
      </w:r>
      <w:r w:rsidR="00644CD5">
        <w:t>.</w:t>
      </w:r>
      <w:r>
        <w:t>0438(Leukotriene C antagonist) + 0</w:t>
      </w:r>
      <w:r w:rsidR="00644CD5">
        <w:t>.</w:t>
      </w:r>
      <w:r>
        <w:t>0165(SOX4 expression inhibitor) -0</w:t>
      </w:r>
      <w:r w:rsidR="00644CD5">
        <w:t>.</w:t>
      </w:r>
      <w:r>
        <w:t>0135(CC chemokine 5 receptor antagonist) + 0</w:t>
      </w:r>
      <w:r w:rsidR="00644CD5">
        <w:t>.</w:t>
      </w:r>
      <w:r>
        <w:t>0392(NAD(P)H dehydrogenase (quinone) inhibitor) + 0</w:t>
      </w:r>
      <w:r w:rsidR="00644CD5">
        <w:t>.</w:t>
      </w:r>
      <w:r>
        <w:t>0418(Aromatic-amino-acid transaminase inhibitor) -0</w:t>
      </w:r>
      <w:r w:rsidR="00644CD5">
        <w:t>.</w:t>
      </w:r>
      <w:r>
        <w:t>0115(Topoisomerase II beta inhibitor) + 0</w:t>
      </w:r>
      <w:r w:rsidR="00644CD5">
        <w:t>.</w:t>
      </w:r>
      <w:r>
        <w:t>0278(Carnitine 3-dehydrogenase inhibitor) -0</w:t>
      </w:r>
      <w:r w:rsidR="00644CD5">
        <w:t>.</w:t>
      </w:r>
      <w:r>
        <w:t>00968(Cyclin-dependent kinase 5 activator 1 inhibitor) + 0</w:t>
      </w:r>
      <w:r w:rsidR="00644CD5">
        <w:t>.</w:t>
      </w:r>
      <w:r>
        <w:t>0258(Antihypotensive) + 0</w:t>
      </w:r>
      <w:r w:rsidR="00644CD5">
        <w:t>.</w:t>
      </w:r>
      <w:r>
        <w:t>00897(Non mutagenic</w:t>
      </w:r>
      <w:r w:rsidR="00644CD5">
        <w:t>.</w:t>
      </w:r>
      <w:r>
        <w:t xml:space="preserve"> Salmonella) -0</w:t>
      </w:r>
      <w:r w:rsidR="00644CD5">
        <w:t>.</w:t>
      </w:r>
      <w:r>
        <w:t>00864(ABCA1 expression enhancer) + 0</w:t>
      </w:r>
      <w:r w:rsidR="00644CD5">
        <w:t>.</w:t>
      </w:r>
      <w:r>
        <w:t>0188(Oleamide hydrolase inhibitor) -0</w:t>
      </w:r>
      <w:r w:rsidR="00644CD5">
        <w:t>.</w:t>
      </w:r>
      <w:r>
        <w:t>0435(5'-Nucleotidase inhibitor) -0</w:t>
      </w:r>
      <w:r w:rsidR="00644CD5">
        <w:t>.</w:t>
      </w:r>
      <w:r>
        <w:t>00769(Glutamate (mGluR4) antagonist) + 0</w:t>
      </w:r>
      <w:r w:rsidR="00644CD5">
        <w:t>.</w:t>
      </w:r>
      <w:r>
        <w:t>0222(NMDA receptor glycine site agonist) -0</w:t>
      </w:r>
      <w:r w:rsidR="00644CD5">
        <w:t>.</w:t>
      </w:r>
      <w:r>
        <w:t>00854(Hyperkinesia) + 0</w:t>
      </w:r>
      <w:r w:rsidR="00644CD5">
        <w:t>.</w:t>
      </w:r>
      <w:r>
        <w:t>00663(Caspase 9 inhibitor) -0</w:t>
      </w:r>
      <w:r w:rsidR="00644CD5">
        <w:t>.</w:t>
      </w:r>
      <w:r>
        <w:t>0135(Dopamine beta hydroxylase inhibitor) -0</w:t>
      </w:r>
      <w:r w:rsidR="00644CD5">
        <w:t>.</w:t>
      </w:r>
      <w:r>
        <w:t>0139(NOS2 expression inhibitor) + 0</w:t>
      </w:r>
      <w:r w:rsidR="00644CD5">
        <w:t>.</w:t>
      </w:r>
      <w:r>
        <w:t>00589(Opioid mu 1 receptor antagonist) + 0</w:t>
      </w:r>
      <w:r w:rsidR="00644CD5">
        <w:t>.</w:t>
      </w:r>
      <w:r>
        <w:t>00594(Geranylgeranyltransferase I inhibitor) + 0</w:t>
      </w:r>
      <w:r w:rsidR="00644CD5">
        <w:t>.</w:t>
      </w:r>
      <w:r>
        <w:t>00636(Alpha 2b adrenoreceptor antagonist) -0</w:t>
      </w:r>
      <w:r w:rsidR="00644CD5">
        <w:t>.</w:t>
      </w:r>
      <w:r>
        <w:t>00388(Gelatinase inhibitor) + 0</w:t>
      </w:r>
      <w:r w:rsidR="00644CD5">
        <w:t>.</w:t>
      </w:r>
      <w:r>
        <w:t>00201(Antineoplastic (endocrine cancer)) + 0</w:t>
      </w:r>
      <w:r w:rsidR="00644CD5">
        <w:t>.</w:t>
      </w:r>
      <w:r>
        <w:t>00742(Gentamicin 3'-N-acetyltransferase inhibitor) + 0</w:t>
      </w:r>
      <w:r w:rsidR="00644CD5">
        <w:t>.</w:t>
      </w:r>
      <w:r>
        <w:t>0038(Cysteine-tRNA ligase inhibitor) + 5</w:t>
      </w:r>
      <w:r w:rsidR="00644CD5">
        <w:t>.</w:t>
      </w:r>
      <w:r>
        <w:t>25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857(Thiopurine S-methyltransferase inhibitor) + 0</w:t>
      </w:r>
      <w:r w:rsidR="00644CD5">
        <w:t>.</w:t>
      </w:r>
      <w:r>
        <w:t>321(CYP2D substrate) -0</w:t>
      </w:r>
      <w:r w:rsidR="00644CD5">
        <w:t>.</w:t>
      </w:r>
      <w:r>
        <w:t>405(Agranulocytosis) + 0</w:t>
      </w:r>
      <w:r w:rsidR="00644CD5">
        <w:t>.</w:t>
      </w:r>
      <w:r>
        <w:t>176(Nicotinic receptor alpha7 subunit antagonist) + 36</w:t>
      </w:r>
      <w:r w:rsidR="00644CD5">
        <w:t>.</w:t>
      </w:r>
      <w:r>
        <w:t>4(Volume) -0</w:t>
      </w:r>
      <w:r w:rsidR="00644CD5">
        <w:t>.</w:t>
      </w:r>
      <w:r>
        <w:t>234(Aggrecanase inhibitor) -41</w:t>
      </w:r>
      <w:r w:rsidR="00644CD5">
        <w:t>.</w:t>
      </w:r>
      <w:r>
        <w:t xml:space="preserve">4(Volume^2) + </w:t>
      </w:r>
      <w:r>
        <w:lastRenderedPageBreak/>
        <w:t>0</w:t>
      </w:r>
      <w:r w:rsidR="00644CD5">
        <w:t>.</w:t>
      </w:r>
      <w:r>
        <w:t>0638(Potassium channel small-conductance Ca-activated 3 blocker) + 0</w:t>
      </w:r>
      <w:r w:rsidR="00644CD5">
        <w:t>.</w:t>
      </w:r>
      <w:r>
        <w:t>442(Ceramide glucosyltransferase inhibitor) + 0</w:t>
      </w:r>
      <w:r w:rsidR="00644CD5">
        <w:t>.</w:t>
      </w:r>
      <w:r>
        <w:t>737(Gastrointestinal disturbance) -0</w:t>
      </w:r>
      <w:r w:rsidR="00644CD5">
        <w:t>.</w:t>
      </w:r>
      <w:r>
        <w:t>208(Aspartate ammonia-lyase inhibitor) + 0</w:t>
      </w:r>
      <w:r w:rsidR="00644CD5">
        <w:t>.</w:t>
      </w:r>
      <w:r>
        <w:t>0106(Adenosine A2 receptor antagonist) + 0</w:t>
      </w:r>
      <w:r w:rsidR="00644CD5">
        <w:t>.</w:t>
      </w:r>
      <w:r>
        <w:t>588(Cholinergic) + 0</w:t>
      </w:r>
      <w:r w:rsidR="00644CD5">
        <w:t>.</w:t>
      </w:r>
      <w:r>
        <w:t>213(Cyclopropane-fatty-acyl-phospholipid synthase inhibitor) -0</w:t>
      </w:r>
      <w:r w:rsidR="00644CD5">
        <w:t>.</w:t>
      </w:r>
      <w:r>
        <w:t>536(CYP2 substrate) -0</w:t>
      </w:r>
      <w:r w:rsidR="00644CD5">
        <w:t>.</w:t>
      </w:r>
      <w:r>
        <w:t>3(Purinergic P2X7 antagonist) + 0</w:t>
      </w:r>
      <w:r w:rsidR="00644CD5">
        <w:t>.</w:t>
      </w:r>
      <w:r>
        <w:t>833(GST M substrate) -0</w:t>
      </w:r>
      <w:r w:rsidR="00644CD5">
        <w:t>.</w:t>
      </w:r>
      <w:r>
        <w:t>262(Mannose-6-phosphate isomerase inhib</w:t>
      </w:r>
      <w:r>
        <w:t>i</w:t>
      </w:r>
      <w:r>
        <w:t>tor) + 19</w:t>
      </w:r>
      <w:r w:rsidR="00644CD5">
        <w:t>.</w:t>
      </w:r>
      <w:r>
        <w:t>6(Volume^3) + 2</w:t>
      </w:r>
      <w:r w:rsidR="00644CD5">
        <w:t>.</w:t>
      </w:r>
      <w:r>
        <w:t>03(Calmodulin-domain protein kinase 1 inhibitor) + 0</w:t>
      </w:r>
      <w:r w:rsidR="00644CD5">
        <w:t>.</w:t>
      </w:r>
      <w:r>
        <w:t>423(Allergic reaction) -0</w:t>
      </w:r>
      <w:r w:rsidR="00644CD5">
        <w:t>.</w:t>
      </w:r>
      <w:r>
        <w:t>449(Glycosylceramidase inhibitor) -0</w:t>
      </w:r>
      <w:r w:rsidR="00644CD5">
        <w:t>.</w:t>
      </w:r>
      <w:r>
        <w:t>538(Phosphodiesterase 1A inhibitor) + 0</w:t>
      </w:r>
      <w:r w:rsidR="00644CD5">
        <w:t>.</w:t>
      </w:r>
      <w:r>
        <w:t>0748(Antidiabetic symptomatic) -0</w:t>
      </w:r>
      <w:r w:rsidR="00644CD5">
        <w:t>.</w:t>
      </w:r>
      <w:r>
        <w:t>468(Non-steroidal antiinflammatory agent) -2</w:t>
      </w:r>
      <w:r w:rsidR="00644CD5">
        <w:t>.</w:t>
      </w:r>
      <w:r>
        <w:t>28(Glyoxylate reductase (NADP+) inhibitor) + 0</w:t>
      </w:r>
      <w:r w:rsidR="00644CD5">
        <w:t>.</w:t>
      </w:r>
      <w:r>
        <w:t>31(Immunosuppressant) + 0</w:t>
      </w:r>
      <w:r w:rsidR="00644CD5">
        <w:t>.</w:t>
      </w:r>
      <w:r>
        <w:t>325(Sodium/glucose cotransporter 2 inhibitor) + 0</w:t>
      </w:r>
      <w:r w:rsidR="00644CD5">
        <w:t>.</w:t>
      </w:r>
      <w:r>
        <w:t>604(Diaminopropionate ammonia-lyase inhibitor) -0</w:t>
      </w:r>
      <w:r w:rsidR="00644CD5">
        <w:t>.</w:t>
      </w:r>
      <w:r>
        <w:t>411(NGFR expression enhancer) + 0</w:t>
      </w:r>
      <w:r w:rsidR="00644CD5">
        <w:t>.</w:t>
      </w:r>
      <w:r>
        <w:t>247(Nicotinic alpha4beta2 receptor agonist) -0</w:t>
      </w:r>
      <w:r w:rsidR="00644CD5">
        <w:t>.</w:t>
      </w:r>
      <w:r>
        <w:t>55(Withdrawal) + 0</w:t>
      </w:r>
      <w:r w:rsidR="00644CD5">
        <w:t>.</w:t>
      </w:r>
      <w:r>
        <w:t>285(Elastase 3A inhibitor) + 0</w:t>
      </w:r>
      <w:r w:rsidR="00644CD5">
        <w:t>.</w:t>
      </w:r>
      <w:r>
        <w:t>673(Diabetic neuropathy treatment) -0</w:t>
      </w:r>
      <w:r w:rsidR="00644CD5">
        <w:t>.</w:t>
      </w:r>
      <w:r>
        <w:t>764(Thrombin inhibitor) + 0</w:t>
      </w:r>
      <w:r w:rsidR="00644CD5">
        <w:t>.</w:t>
      </w:r>
      <w:r>
        <w:t>316(Hypolipemic) -0</w:t>
      </w:r>
      <w:r w:rsidR="00644CD5">
        <w:t>.</w:t>
      </w:r>
      <w:r>
        <w:t>604(Pyruvate dehydrogenase kinase 1 inhibitor) + 0</w:t>
      </w:r>
      <w:r w:rsidR="00644CD5">
        <w:t>.</w:t>
      </w:r>
      <w:r>
        <w:t>887(Carbonic anhydrase VIII inhibitor) -0</w:t>
      </w:r>
      <w:r w:rsidR="00644CD5">
        <w:t>.</w:t>
      </w:r>
      <w:r>
        <w:t>453(Phosphodiesterase VIII inhibitor) + 0</w:t>
      </w:r>
      <w:r w:rsidR="00644CD5">
        <w:t>.</w:t>
      </w:r>
      <w:r>
        <w:t>622(Arrhythmogenic) -0</w:t>
      </w:r>
      <w:r w:rsidR="00644CD5">
        <w:t>.</w:t>
      </w:r>
      <w:r>
        <w:t>0523(Cytokine modulator) -0</w:t>
      </w:r>
      <w:r w:rsidR="00644CD5">
        <w:t>.</w:t>
      </w:r>
      <w:r>
        <w:t>39(Antiviral (He</w:t>
      </w:r>
      <w:r>
        <w:t>r</w:t>
      </w:r>
      <w:r>
        <w:t>pes)) + 0</w:t>
      </w:r>
      <w:r w:rsidR="00644CD5">
        <w:t>.</w:t>
      </w:r>
      <w:r>
        <w:t>502(Carcinogenic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538(Anesthetic inhalation) -0</w:t>
      </w:r>
      <w:r w:rsidR="00644CD5">
        <w:t>.</w:t>
      </w:r>
      <w:r>
        <w:t>119(Allergic dermatitis) -0</w:t>
      </w:r>
      <w:r w:rsidR="00644CD5">
        <w:t>.</w:t>
      </w:r>
      <w:r>
        <w:t>627(Heat shock protein 70 agonist) + 0</w:t>
      </w:r>
      <w:r w:rsidR="00644CD5">
        <w:t>.</w:t>
      </w:r>
      <w:r>
        <w:t>177(Human T-cell leukemia virus type I protease inhibitor) + 0</w:t>
      </w:r>
      <w:r w:rsidR="00644CD5">
        <w:t>.</w:t>
      </w:r>
      <w:r>
        <w:t>547(FOS expression enhancer) -0</w:t>
      </w:r>
      <w:r w:rsidR="00644CD5">
        <w:t>.</w:t>
      </w:r>
      <w:r>
        <w:t>858(Cholesterol antagonist) -0</w:t>
      </w:r>
      <w:r w:rsidR="00644CD5">
        <w:t>.</w:t>
      </w:r>
      <w:r>
        <w:t>498(MAP kinase 13 inhibitor) + 0</w:t>
      </w:r>
      <w:r w:rsidR="00644CD5">
        <w:t>.</w:t>
      </w:r>
      <w:r>
        <w:t>468(Inosine monophosphate dehydr</w:t>
      </w:r>
      <w:r>
        <w:t>o</w:t>
      </w:r>
      <w:r>
        <w:t>genase 1 inhibitor) + 0</w:t>
      </w:r>
      <w:r w:rsidR="00644CD5">
        <w:t>.</w:t>
      </w:r>
      <w:r>
        <w:t>111(Sucrase-isomaltase inhibitor) + 0</w:t>
      </w:r>
      <w:r w:rsidR="00644CD5">
        <w:t>.</w:t>
      </w:r>
      <w:r>
        <w:t>252(Insulin like growth factor 1 antagonist) -1</w:t>
      </w:r>
      <w:r w:rsidR="00644CD5">
        <w:t>.</w:t>
      </w:r>
      <w:r>
        <w:t>18(Asparagine synthase (glutamine-hydrolysing) inhibitor) -0</w:t>
      </w:r>
      <w:r w:rsidR="00644CD5">
        <w:t>.</w:t>
      </w:r>
      <w:r>
        <w:t>49(Matrix metalloproteinase (membrane-type) inhib</w:t>
      </w:r>
      <w:r>
        <w:t>i</w:t>
      </w:r>
      <w:r>
        <w:t>tor) -0</w:t>
      </w:r>
      <w:r w:rsidR="00644CD5">
        <w:t>.</w:t>
      </w:r>
      <w:r>
        <w:t>32(Hypertensive) -0</w:t>
      </w:r>
      <w:r w:rsidR="00644CD5">
        <w:t>.</w:t>
      </w:r>
      <w:r>
        <w:t>914(Fatty acid oxidation inhibitor) + 0</w:t>
      </w:r>
      <w:r w:rsidR="00644CD5">
        <w:t>.</w:t>
      </w:r>
      <w:r>
        <w:t>456(Vision disturbance) -0</w:t>
      </w:r>
      <w:r w:rsidR="00644CD5">
        <w:t>.</w:t>
      </w:r>
      <w:r>
        <w:t>297(Steroid 17-alpha-hydroxylase/17</w:t>
      </w:r>
      <w:r w:rsidR="00644CD5">
        <w:t>.</w:t>
      </w:r>
      <w:r>
        <w:t>20 lyase inhibitor) + 0</w:t>
      </w:r>
      <w:r w:rsidR="00644CD5">
        <w:t>.</w:t>
      </w:r>
      <w:r>
        <w:t>511(Nucleotidyltransferase inhibitor) -0</w:t>
      </w:r>
      <w:r w:rsidR="00644CD5">
        <w:t>.</w:t>
      </w:r>
      <w:r>
        <w:t>454(Purinergic P2T antagonist) + 0</w:t>
      </w:r>
      <w:r w:rsidR="00644CD5">
        <w:t>.</w:t>
      </w:r>
      <w:r>
        <w:t>065(Anxiolytic) + 0</w:t>
      </w:r>
      <w:r w:rsidR="00644CD5">
        <w:t>.</w:t>
      </w:r>
      <w:r>
        <w:t>331(AMP deaminase 3 inhibitor) -0</w:t>
      </w:r>
      <w:r w:rsidR="00644CD5">
        <w:t>.</w:t>
      </w:r>
      <w:r>
        <w:t>73(Carcinogenic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351(Matrix metall</w:t>
      </w:r>
      <w:r>
        <w:t>o</w:t>
      </w:r>
      <w:r>
        <w:t>proteinase 4 (membrane-type) inhibitor) -0</w:t>
      </w:r>
      <w:r w:rsidR="00644CD5">
        <w:t>.</w:t>
      </w:r>
      <w:r>
        <w:t>32(Antineoplastic (lymphocytic leukemia)) -0</w:t>
      </w:r>
      <w:r w:rsidR="00644CD5">
        <w:t>.</w:t>
      </w:r>
      <w:r>
        <w:t>806(HSD17B1 expression enhancer) + 0</w:t>
      </w:r>
      <w:r w:rsidR="00644CD5">
        <w:t>.</w:t>
      </w:r>
      <w:r>
        <w:t>832(Chorismate mutase inhibitor) -0</w:t>
      </w:r>
      <w:r w:rsidR="00644CD5">
        <w:t>.</w:t>
      </w:r>
      <w:r>
        <w:t>855(Capillary fragility treatment) -1</w:t>
      </w:r>
      <w:r w:rsidR="00644CD5">
        <w:t>.</w:t>
      </w:r>
      <w:r>
        <w:t>05(Hair growth stimulant) + 0</w:t>
      </w:r>
      <w:r w:rsidR="00644CD5">
        <w:t>.</w:t>
      </w:r>
      <w:r>
        <w:t>414(TNFSF10 expression inhibitor) -0</w:t>
      </w:r>
      <w:r w:rsidR="00644CD5">
        <w:t>.</w:t>
      </w:r>
      <w:r>
        <w:t>164(DNA intercalator) + 1</w:t>
      </w:r>
      <w:r w:rsidR="00644CD5">
        <w:t>.</w:t>
      </w:r>
      <w:r>
        <w:t>5(Arachidonic acid antagonist) -1</w:t>
      </w:r>
      <w:r w:rsidR="00644CD5">
        <w:t>.</w:t>
      </w:r>
      <w:r>
        <w:t>53(GMP sy</w:t>
      </w:r>
      <w:r>
        <w:t>n</w:t>
      </w:r>
      <w:r>
        <w:t>thase inhibitor) + 0</w:t>
      </w:r>
      <w:r w:rsidR="00644CD5">
        <w:t>.</w:t>
      </w:r>
      <w:r>
        <w:t>384(Eye irritation</w:t>
      </w:r>
      <w:r w:rsidR="00644CD5">
        <w:t>.</w:t>
      </w:r>
      <w:r>
        <w:t xml:space="preserve"> moderate) + 0</w:t>
      </w:r>
      <w:r w:rsidR="00644CD5">
        <w:t>.</w:t>
      </w:r>
      <w:r>
        <w:t>797(Glycerol-3-phosphate dehydrogenase (NAD+) inhibitor) -0</w:t>
      </w:r>
      <w:r w:rsidR="00644CD5">
        <w:t>.</w:t>
      </w:r>
      <w:r>
        <w:t>645(Protein phosphatase 2A inhibitor) -0</w:t>
      </w:r>
      <w:r w:rsidR="00644CD5">
        <w:t>.</w:t>
      </w:r>
      <w:r>
        <w:t>642(Fatty liver) + 0</w:t>
      </w:r>
      <w:r w:rsidR="00644CD5">
        <w:t>.</w:t>
      </w:r>
      <w:r>
        <w:t>515(Diuretic inhibitor) + 0</w:t>
      </w:r>
      <w:r w:rsidR="00644CD5">
        <w:t>.</w:t>
      </w:r>
      <w:r>
        <w:t>225(PDCD4 expression enhancer) + 0</w:t>
      </w:r>
      <w:r w:rsidR="00644CD5">
        <w:t>.</w:t>
      </w:r>
      <w:r>
        <w:t>193(Transcription factor STAT1 inhibitor) + 0</w:t>
      </w:r>
      <w:r w:rsidR="00644CD5">
        <w:t>.</w:t>
      </w:r>
      <w:r>
        <w:t>187(Spasmolytic</w:t>
      </w:r>
      <w:r w:rsidR="00644CD5">
        <w:t>.</w:t>
      </w:r>
      <w:r>
        <w:t xml:space="preserve"> Papaverin-like) + 0</w:t>
      </w:r>
      <w:r w:rsidR="00644CD5">
        <w:t>.</w:t>
      </w:r>
      <w:r>
        <w:t>36(Trypsin II i</w:t>
      </w:r>
      <w:r>
        <w:t>n</w:t>
      </w:r>
      <w:r>
        <w:t>hibitor) + 1</w:t>
      </w:r>
      <w:r w:rsidR="00644CD5">
        <w:t>.</w:t>
      </w:r>
      <w:r>
        <w:t>31(TGF beta receptor type II kinase inhibitor) + 0</w:t>
      </w:r>
      <w:r w:rsidR="00644CD5">
        <w:t>.</w:t>
      </w:r>
      <w:r>
        <w:t>161(Myocarditis) + 0</w:t>
      </w:r>
      <w:r w:rsidR="00644CD5">
        <w:t>.</w:t>
      </w:r>
      <w:r>
        <w:t>466(CYP2D6 inhibitor) -0</w:t>
      </w:r>
      <w:r w:rsidR="00644CD5">
        <w:t>.</w:t>
      </w:r>
      <w:r>
        <w:t>573(Histone deacetylase 9 inhibitor) + 0</w:t>
      </w:r>
      <w:r w:rsidR="00644CD5">
        <w:t>.</w:t>
      </w:r>
      <w:r>
        <w:t>175(Cachexia treatment) -0</w:t>
      </w:r>
      <w:r w:rsidR="00644CD5">
        <w:t>.</w:t>
      </w:r>
      <w:r>
        <w:t>189(CDK2/cyclin E inhibitor) + 0</w:t>
      </w:r>
      <w:r w:rsidR="00644CD5">
        <w:t>.</w:t>
      </w:r>
      <w:r>
        <w:t>324(Sodium/hydrogen exchanger 3 inhibitor) -0</w:t>
      </w:r>
      <w:r w:rsidR="00644CD5">
        <w:t>.</w:t>
      </w:r>
      <w:r>
        <w:t>8(Heat shock protein 90 antagonist) -0</w:t>
      </w:r>
      <w:r w:rsidR="00644CD5">
        <w:t>.</w:t>
      </w:r>
      <w:r>
        <w:t>13(Antineoplastic (renal cancer)) + 0</w:t>
      </w:r>
      <w:r w:rsidR="00644CD5">
        <w:t>.</w:t>
      </w:r>
      <w:r>
        <w:t>191(Hepatic disorders treatment) -1</w:t>
      </w:r>
      <w:r w:rsidR="00644CD5">
        <w:t>.</w:t>
      </w:r>
      <w:r>
        <w:t>32(NF-kappa-B essential modulator inhibitor) -0</w:t>
      </w:r>
      <w:r w:rsidR="00644CD5">
        <w:t>.</w:t>
      </w:r>
      <w:r>
        <w:t>219(Plasminogen activator inhibitor) -0</w:t>
      </w:r>
      <w:r w:rsidR="00644CD5">
        <w:t>.</w:t>
      </w:r>
      <w:r>
        <w:t>445(Antiacne) -0</w:t>
      </w:r>
      <w:r w:rsidR="00644CD5">
        <w:t>.</w:t>
      </w:r>
      <w:r>
        <w:t>382(Gastrin inhibitor) + 0</w:t>
      </w:r>
      <w:r w:rsidR="00644CD5">
        <w:t>.</w:t>
      </w:r>
      <w:r>
        <w:t>284(Antineoplastic (colon cancer)) + 0</w:t>
      </w:r>
      <w:r w:rsidR="00644CD5">
        <w:t>.</w:t>
      </w:r>
      <w:r>
        <w:t>309(Protein kinase C nu inhibitor) -0</w:t>
      </w:r>
      <w:r w:rsidR="00644CD5">
        <w:t>.</w:t>
      </w:r>
      <w:r>
        <w:t>21(Proteasome endopeptidase complex inhibitor) + 0</w:t>
      </w:r>
      <w:r w:rsidR="00644CD5">
        <w:t>.</w:t>
      </w:r>
      <w:r>
        <w:t>303(DELTA14-sterol reductase inhib</w:t>
      </w:r>
      <w:r>
        <w:t>i</w:t>
      </w:r>
      <w:r>
        <w:t>tor) + 0</w:t>
      </w:r>
      <w:r w:rsidR="00644CD5">
        <w:t>.</w:t>
      </w:r>
      <w:r>
        <w:t>295(Liver X receptor agonist) + 0</w:t>
      </w:r>
      <w:r w:rsidR="00644CD5">
        <w:t>.</w:t>
      </w:r>
      <w:r>
        <w:t>96(Hematopoietic) -1</w:t>
      </w:r>
      <w:r w:rsidR="00644CD5">
        <w:t>.</w:t>
      </w:r>
      <w:r>
        <w:t>17(Ethanolamine kinase inhibitor) + 0</w:t>
      </w:r>
      <w:r w:rsidR="00644CD5">
        <w:t>.</w:t>
      </w:r>
      <w:r>
        <w:t>226(Caspase 9 inhibitor) -0</w:t>
      </w:r>
      <w:r w:rsidR="00644CD5">
        <w:t>.</w:t>
      </w:r>
      <w:r>
        <w:t>318(Potassium channel intermediate-conductance Ca-activated blocker) -0</w:t>
      </w:r>
      <w:r w:rsidR="00644CD5">
        <w:t>.</w:t>
      </w:r>
      <w:r>
        <w:t>531(CDK2 expression inhib</w:t>
      </w:r>
      <w:r>
        <w:t>i</w:t>
      </w:r>
      <w:r>
        <w:t>tor) + 0</w:t>
      </w:r>
      <w:r w:rsidR="00644CD5">
        <w:t>.</w:t>
      </w:r>
      <w:r>
        <w:t>12(Bombesin 1 receptor antagonist) + 0</w:t>
      </w:r>
      <w:r w:rsidR="00644CD5">
        <w:t>.</w:t>
      </w:r>
      <w:r>
        <w:t>525(Acetate kinase inhibitor) + 0</w:t>
      </w:r>
      <w:r w:rsidR="00644CD5">
        <w:t>.</w:t>
      </w:r>
      <w:r>
        <w:t>853(Fatty acid binding protein ad</w:t>
      </w:r>
      <w:r>
        <w:t>i</w:t>
      </w:r>
      <w:r>
        <w:t>pocyte inhibitor) + 0</w:t>
      </w:r>
      <w:r w:rsidR="00644CD5">
        <w:t>.</w:t>
      </w:r>
      <w:r>
        <w:t>211(Mineralocorticoid) + 0</w:t>
      </w:r>
      <w:r w:rsidR="00644CD5">
        <w:t>.</w:t>
      </w:r>
      <w:r>
        <w:t>342(Pain) -0</w:t>
      </w:r>
      <w:r w:rsidR="00644CD5">
        <w:t>.</w:t>
      </w:r>
      <w:r>
        <w:t>459(Pruritus) -0</w:t>
      </w:r>
      <w:r w:rsidR="00644CD5">
        <w:t>.</w:t>
      </w:r>
      <w:r>
        <w:t>445(Sphingosine 1-phosphate receptor 3 antagonist) + 0</w:t>
      </w:r>
      <w:r w:rsidR="00644CD5">
        <w:t>.</w:t>
      </w:r>
      <w:r>
        <w:t>263(Antidepressant) -0</w:t>
      </w:r>
      <w:r w:rsidR="00644CD5">
        <w:t>.</w:t>
      </w:r>
      <w:r>
        <w:t>985(Purine nucleoside phosphorylase inhibitor) + 0</w:t>
      </w:r>
      <w:r w:rsidR="00644CD5">
        <w:t>.</w:t>
      </w:r>
      <w:r>
        <w:t>538(Stromelysin 2 inhib</w:t>
      </w:r>
      <w:r>
        <w:t>i</w:t>
      </w:r>
      <w:r>
        <w:t>tor) -0</w:t>
      </w:r>
      <w:r w:rsidR="00644CD5">
        <w:t>.</w:t>
      </w:r>
      <w:r>
        <w:t>572(Glucan 1</w:t>
      </w:r>
      <w:r w:rsidR="00644CD5">
        <w:t>.</w:t>
      </w:r>
      <w:r>
        <w:t>3-alpha-glucosidase inhibitor) -0</w:t>
      </w:r>
      <w:r w:rsidR="00644CD5">
        <w:t>.</w:t>
      </w:r>
      <w:r>
        <w:t>225(Hypotension) + 0</w:t>
      </w:r>
      <w:r w:rsidR="00644CD5">
        <w:t>.</w:t>
      </w:r>
      <w:r>
        <w:t>366(Interleukin 6 antagonist) -0</w:t>
      </w:r>
      <w:r w:rsidR="00644CD5">
        <w:t>.</w:t>
      </w:r>
      <w:r>
        <w:t>471(CYP3A5 substrate) + 0</w:t>
      </w:r>
      <w:r w:rsidR="00644CD5">
        <w:t>.</w:t>
      </w:r>
      <w:r>
        <w:t>196(K(ir) 6.2 channel activator) -1</w:t>
      </w:r>
      <w:r w:rsidR="00644CD5">
        <w:t>.</w:t>
      </w:r>
      <w:r>
        <w:t>21(Dihydropyrimidinase inhibitor) -0</w:t>
      </w:r>
      <w:r w:rsidR="00644CD5">
        <w:t>.</w:t>
      </w:r>
      <w:r>
        <w:t>234(Aldose reductase substrate) + 0</w:t>
      </w:r>
      <w:r w:rsidR="00644CD5">
        <w:t>.</w:t>
      </w:r>
      <w:r>
        <w:t>65(Antihypotensive) -0</w:t>
      </w:r>
      <w:r w:rsidR="00644CD5">
        <w:t>.</w:t>
      </w:r>
      <w:r>
        <w:t>712(Arylamine N-Acetyltransferase substrate) -0</w:t>
      </w:r>
      <w:r w:rsidR="00644CD5">
        <w:t>.</w:t>
      </w:r>
      <w:r>
        <w:t>112(Allergic contact dermatitis) + 0</w:t>
      </w:r>
      <w:r w:rsidR="00644CD5">
        <w:t>.</w:t>
      </w:r>
      <w:r>
        <w:t>423(NAD(P)+ transhydrogenase (AB-specific) inhibitor) + 0</w:t>
      </w:r>
      <w:r w:rsidR="00644CD5">
        <w:t>.</w:t>
      </w:r>
      <w:r>
        <w:t>569(Cytosine deaminase inhibitor) + 0</w:t>
      </w:r>
      <w:r w:rsidR="00644CD5">
        <w:t>.</w:t>
      </w:r>
      <w:r>
        <w:t>3(Convulsant) + 0</w:t>
      </w:r>
      <w:r w:rsidR="00644CD5">
        <w:t>.</w:t>
      </w:r>
      <w:r>
        <w:t>322(Sterol 24-C-methyltransferase inhibitor) -0</w:t>
      </w:r>
      <w:r w:rsidR="00644CD5">
        <w:t>.</w:t>
      </w:r>
      <w:r>
        <w:t>42(Renin inhibitor) + 0</w:t>
      </w:r>
      <w:r w:rsidR="00644CD5">
        <w:t>.</w:t>
      </w:r>
      <w:r>
        <w:t>199(Luteinizing hormone-releasing hormone antagonist) + 0</w:t>
      </w:r>
      <w:r w:rsidR="00644CD5">
        <w:t>.</w:t>
      </w:r>
      <w:r>
        <w:t>183(T cell inhibitor) -0</w:t>
      </w:r>
      <w:r w:rsidR="00644CD5">
        <w:t>.</w:t>
      </w:r>
      <w:r>
        <w:t>284(MAP3K7 inhibitor) + 0</w:t>
      </w:r>
      <w:r w:rsidR="00644CD5">
        <w:t>.</w:t>
      </w:r>
      <w:r>
        <w:t>898(Cathepsin D inhibitor) -0</w:t>
      </w:r>
      <w:r w:rsidR="00644CD5">
        <w:t>.</w:t>
      </w:r>
      <w:r>
        <w:t>624(Oxytocin antagonist) + 0</w:t>
      </w:r>
      <w:r w:rsidR="00644CD5">
        <w:t>.</w:t>
      </w:r>
      <w:r>
        <w:t>271(ASNS expression inhibitor) + 0</w:t>
      </w:r>
      <w:r w:rsidR="00644CD5">
        <w:t>.</w:t>
      </w:r>
      <w:r>
        <w:t>227(Neurokinin 2 antagonist) + 0</w:t>
      </w:r>
      <w:r w:rsidR="00644CD5">
        <w:t>.</w:t>
      </w:r>
      <w:r>
        <w:t>638(Kinesin-like protein 1 inhibitor) + 1</w:t>
      </w:r>
      <w:r w:rsidR="00644CD5">
        <w:t>.</w:t>
      </w:r>
      <w:r>
        <w:t>44(Cytidylate kinase inhibitor) -0</w:t>
      </w:r>
      <w:r w:rsidR="00644CD5">
        <w:t>.</w:t>
      </w:r>
      <w:r>
        <w:t>189(BTG1 expression enhancer) -0</w:t>
      </w:r>
      <w:r w:rsidR="00644CD5">
        <w:t>.</w:t>
      </w:r>
      <w:r>
        <w:t>201(Potassium channel blocker) -1</w:t>
      </w:r>
      <w:r w:rsidR="00644CD5">
        <w:t>.</w:t>
      </w:r>
      <w:r>
        <w:t>23(UGT2B20 substrate) + 0</w:t>
      </w:r>
      <w:r w:rsidR="00644CD5">
        <w:t>.</w:t>
      </w:r>
      <w:r>
        <w:t>222(MAP kinase kinase 7 inhibitor) + 0</w:t>
      </w:r>
      <w:r w:rsidR="00644CD5">
        <w:t>.</w:t>
      </w:r>
      <w:r>
        <w:t>305(Sialidase 3 inhibitor) -0</w:t>
      </w:r>
      <w:r w:rsidR="00644CD5">
        <w:t>.</w:t>
      </w:r>
      <w:r>
        <w:t>347(Acylaminoacyl-peptidase inhibitor) -0</w:t>
      </w:r>
      <w:r w:rsidR="00644CD5">
        <w:t>.</w:t>
      </w:r>
      <w:r>
        <w:t>224(Vasopressin 1 agonist) -0</w:t>
      </w:r>
      <w:r w:rsidR="00644CD5">
        <w:t>.</w:t>
      </w:r>
      <w:r>
        <w:t>596(Neuropathy treatment) + 0</w:t>
      </w:r>
      <w:r w:rsidR="00644CD5">
        <w:t>.</w:t>
      </w:r>
      <w:r>
        <w:t>425(CDC-like kinase 3 inhibitor) + 0</w:t>
      </w:r>
      <w:r w:rsidR="00644CD5">
        <w:t>.</w:t>
      </w:r>
      <w:r>
        <w:t>17(ErbB-4 antagonist) -0</w:t>
      </w:r>
      <w:r w:rsidR="00644CD5">
        <w:t>.</w:t>
      </w:r>
      <w:r>
        <w:t>256(AXL receptor tyrosine kinase inhibitor) + 0</w:t>
      </w:r>
      <w:r w:rsidR="00644CD5">
        <w:t>.</w:t>
      </w:r>
      <w:r>
        <w:t>232(15-Lipoxygenase 2 inhibitor) + 0</w:t>
      </w:r>
      <w:r w:rsidR="00644CD5">
        <w:t>.</w:t>
      </w:r>
      <w:r>
        <w:t>283(Aminoacylase inhibitor) -0</w:t>
      </w:r>
      <w:r w:rsidR="00644CD5">
        <w:t>.</w:t>
      </w:r>
      <w:r>
        <w:t>452(Antismoking) + 0</w:t>
      </w:r>
      <w:r w:rsidR="00644CD5">
        <w:t>.</w:t>
      </w:r>
      <w:r>
        <w:t>586(5 Hydroxytryptamine 3 agonist) + 0</w:t>
      </w:r>
      <w:r w:rsidR="00644CD5">
        <w:t>.</w:t>
      </w:r>
      <w:r>
        <w:t>433(KLK3 expression inhibitor) + 0</w:t>
      </w:r>
      <w:r w:rsidR="00644CD5">
        <w:t>.</w:t>
      </w:r>
      <w:r>
        <w:t>568(FMN reductase inhibitor) -0</w:t>
      </w:r>
      <w:r w:rsidR="00644CD5">
        <w:t>.</w:t>
      </w:r>
      <w:r>
        <w:t>623(Glucosylceramidase inhibitor) + 1</w:t>
      </w:r>
      <w:r w:rsidR="00644CD5">
        <w:t>.</w:t>
      </w:r>
      <w:r>
        <w:t>04(MAP3K11 inhibitor) -0</w:t>
      </w:r>
      <w:r w:rsidR="00644CD5">
        <w:t>.</w:t>
      </w:r>
      <w:r>
        <w:t>648(Protein Wnt-2 inhibitor) + 0</w:t>
      </w:r>
      <w:r w:rsidR="00644CD5">
        <w:t>.</w:t>
      </w:r>
      <w:r>
        <w:t>395(2-Acylglycerol O-acyltransferase inhibitor) + 0</w:t>
      </w:r>
      <w:r w:rsidR="00644CD5">
        <w:t>.</w:t>
      </w:r>
      <w:r>
        <w:t>362(CYP3A3 substrate) -0</w:t>
      </w:r>
      <w:r w:rsidR="00644CD5">
        <w:t>.</w:t>
      </w:r>
      <w:r>
        <w:t>125(Restenosis treatment) -0</w:t>
      </w:r>
      <w:r w:rsidR="00644CD5">
        <w:t>.</w:t>
      </w:r>
      <w:r>
        <w:t>268(Hyperbilirubinemia) + 0</w:t>
      </w:r>
      <w:r w:rsidR="00644CD5">
        <w:t>.</w:t>
      </w:r>
      <w:r>
        <w:t>535(Alanine transaminase inhibitor) -0</w:t>
      </w:r>
      <w:r w:rsidR="00644CD5">
        <w:t>.</w:t>
      </w:r>
      <w:r>
        <w:t>488(AKR1C1 expression enhancer) + 0</w:t>
      </w:r>
      <w:r w:rsidR="00644CD5">
        <w:t>.</w:t>
      </w:r>
      <w:r>
        <w:t>181(Vasodilator) -0</w:t>
      </w:r>
      <w:r w:rsidR="00644CD5">
        <w:t>.</w:t>
      </w:r>
      <w:r>
        <w:t>478(Phosphoglycolate phosphatase inhibitor) + 0</w:t>
      </w:r>
      <w:r w:rsidR="00644CD5">
        <w:t>.</w:t>
      </w:r>
      <w:r>
        <w:t>245(CDKN1A expression enhancer) + 0</w:t>
      </w:r>
      <w:r w:rsidR="00644CD5">
        <w:t>.</w:t>
      </w:r>
      <w:r>
        <w:t>425(TNFRSF1A expression inhibitor) + 0</w:t>
      </w:r>
      <w:r w:rsidR="00644CD5">
        <w:t>.</w:t>
      </w:r>
      <w:r>
        <w:t>175(Carcinogenic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</w:t>
      </w:r>
      <w:r>
        <w:lastRenderedPageBreak/>
        <w:t>male</w:t>
      </w:r>
      <w:r w:rsidR="00644CD5">
        <w:t>.</w:t>
      </w:r>
      <w:r>
        <w:t xml:space="preserve"> thyroid gland) + 0</w:t>
      </w:r>
      <w:r w:rsidR="00644CD5">
        <w:t>.</w:t>
      </w:r>
      <w:r>
        <w:t>196(C10ORF10 expression enhancer) + 0</w:t>
      </w:r>
      <w:r w:rsidR="00644CD5">
        <w:t>.</w:t>
      </w:r>
      <w:r>
        <w:t>141(Abl kinase inhibitor) -0</w:t>
      </w:r>
      <w:r w:rsidR="00644CD5">
        <w:t>.</w:t>
      </w:r>
      <w:r>
        <w:t>442(Aldose reductase 2 inhibitor) -0</w:t>
      </w:r>
      <w:r w:rsidR="00644CD5">
        <w:t>.</w:t>
      </w:r>
      <w:r>
        <w:t>24(SLC7A5 expression enhancer) -0</w:t>
      </w:r>
      <w:r w:rsidR="00644CD5">
        <w:t>.</w:t>
      </w:r>
      <w:r>
        <w:t>164(Guanylate cyclase 1 stimulant) + 0</w:t>
      </w:r>
      <w:r w:rsidR="00644CD5">
        <w:t>.</w:t>
      </w:r>
      <w:r>
        <w:t>587(Protein-tyrosine pho</w:t>
      </w:r>
      <w:r>
        <w:t>s</w:t>
      </w:r>
      <w:r>
        <w:t>phatase LC-PTP inhibitor) -0</w:t>
      </w:r>
      <w:r w:rsidR="00644CD5">
        <w:t>.</w:t>
      </w:r>
      <w:r>
        <w:t>488(Dopamine D1 antagonist) -0</w:t>
      </w:r>
      <w:r w:rsidR="00644CD5">
        <w:t>.</w:t>
      </w:r>
      <w:r>
        <w:t>171(Glutathionylspermidine synthase inhibitor) -0</w:t>
      </w:r>
      <w:r w:rsidR="00644CD5">
        <w:t>.</w:t>
      </w:r>
      <w:r>
        <w:t>229(Antibiotic Penem-like) -0</w:t>
      </w:r>
      <w:r w:rsidR="00644CD5">
        <w:t>.</w:t>
      </w:r>
      <w:r>
        <w:t>489(ATP phosphoribosyltransferase inhibitor) + 0</w:t>
      </w:r>
      <w:r w:rsidR="00644CD5">
        <w:t>.</w:t>
      </w:r>
      <w:r>
        <w:t>623(Methionyl aminopeptidase inhibitor) -0</w:t>
      </w:r>
      <w:r w:rsidR="00644CD5">
        <w:t>.</w:t>
      </w:r>
      <w:r>
        <w:t>111(Topoisomerase II inhibitor) -0</w:t>
      </w:r>
      <w:r w:rsidR="00644CD5">
        <w:t>.</w:t>
      </w:r>
      <w:r>
        <w:t>443(CDK5/p25 inhibitor) -0</w:t>
      </w:r>
      <w:r w:rsidR="00644CD5">
        <w:t>.</w:t>
      </w:r>
      <w:r>
        <w:t>159(HIV attachment inhibitor) -0</w:t>
      </w:r>
      <w:r w:rsidR="00644CD5">
        <w:t>.</w:t>
      </w:r>
      <w:r>
        <w:t>388(IFITM1 expression enhancer) + 0</w:t>
      </w:r>
      <w:r w:rsidR="00644CD5">
        <w:t>.</w:t>
      </w:r>
      <w:r>
        <w:t>0561(Status epilepticus) -0</w:t>
      </w:r>
      <w:r w:rsidR="00644CD5">
        <w:t>.</w:t>
      </w:r>
      <w:r>
        <w:t>505(Prostaglandin EP3 antagonist) + 0</w:t>
      </w:r>
      <w:r w:rsidR="00644CD5">
        <w:t>.</w:t>
      </w:r>
      <w:r>
        <w:t>357(Pancreatic elastase inhibitor) + 0</w:t>
      </w:r>
      <w:r w:rsidR="00644CD5">
        <w:t>.</w:t>
      </w:r>
      <w:r>
        <w:t>0573(p21-activated kinase inhibitor) + 0</w:t>
      </w:r>
      <w:r w:rsidR="00644CD5">
        <w:t>.</w:t>
      </w:r>
      <w:r>
        <w:t>218(Cathepsin L2 inhibitor) + 0</w:t>
      </w:r>
      <w:r w:rsidR="00644CD5">
        <w:t>.</w:t>
      </w:r>
      <w:r>
        <w:t>307(Fibrinogen receptor antagonist) + 0</w:t>
      </w:r>
      <w:r w:rsidR="00644CD5">
        <w:t>.</w:t>
      </w:r>
      <w:r>
        <w:t>385(Sickle-cell anemia treatment) + 0</w:t>
      </w:r>
      <w:r w:rsidR="00644CD5">
        <w:t>.</w:t>
      </w:r>
      <w:r>
        <w:t>556(Glyceraldehyde-3-phosphate dehydrogenase (phosphorylating) inhibitor) + 0</w:t>
      </w:r>
      <w:r w:rsidR="00644CD5">
        <w:t>.</w:t>
      </w:r>
      <w:r>
        <w:t>191(Ca2+/calmodulin-dependent kinase II alpha inhibitor) -0</w:t>
      </w:r>
      <w:r w:rsidR="00644CD5">
        <w:t>.</w:t>
      </w:r>
      <w:r>
        <w:t>41(Glucosyl transferase inhibitor) -0</w:t>
      </w:r>
      <w:r w:rsidR="00644CD5">
        <w:t>.</w:t>
      </w:r>
      <w:r>
        <w:t>579(Myristoyl transferase 1 inhibitor) -0</w:t>
      </w:r>
      <w:r w:rsidR="00644CD5">
        <w:t>.</w:t>
      </w:r>
      <w:r>
        <w:t>151(Ribosomal protein S6 kinase alpha 3 inhibitor) -0</w:t>
      </w:r>
      <w:r w:rsidR="00644CD5">
        <w:t>.</w:t>
      </w:r>
      <w:r>
        <w:t>323(Obsessive-compulsive disorder treatment) + 0</w:t>
      </w:r>
      <w:r w:rsidR="00644CD5">
        <w:t>.</w:t>
      </w:r>
      <w:r>
        <w:t>395(3-Hydroxyanthranilate 3</w:t>
      </w:r>
      <w:r w:rsidR="00644CD5">
        <w:t>.</w:t>
      </w:r>
      <w:r>
        <w:t>4-dioxygenase inhibitor) -0</w:t>
      </w:r>
      <w:r w:rsidR="00644CD5">
        <w:t>.</w:t>
      </w:r>
      <w:r>
        <w:t>135(24-sterol C-methyltransferase inhibitor) + 0</w:t>
      </w:r>
      <w:r w:rsidR="00644CD5">
        <w:t>.</w:t>
      </w:r>
      <w:r>
        <w:t>126(Transglutaminase 2 inhibitor) -0</w:t>
      </w:r>
      <w:r w:rsidR="00644CD5">
        <w:t>.</w:t>
      </w:r>
      <w:r>
        <w:t>184(Ribosomal protein S6 kinase alpha 2 inhibitor) + 0</w:t>
      </w:r>
      <w:r w:rsidR="00644CD5">
        <w:t>.</w:t>
      </w:r>
      <w:r>
        <w:t>306(Apolipoprotein B inhibitor) -0</w:t>
      </w:r>
      <w:r w:rsidR="00644CD5">
        <w:t>.</w:t>
      </w:r>
      <w:r>
        <w:t>412(Trypsin inhibitor) + 0</w:t>
      </w:r>
      <w:r w:rsidR="00644CD5">
        <w:t>.</w:t>
      </w:r>
      <w:r>
        <w:t>127(Alpha 2c adrenoreceptor agonist) -0</w:t>
      </w:r>
      <w:r w:rsidR="00644CD5">
        <w:t>.</w:t>
      </w:r>
      <w:r>
        <w:t>268(Analgesic stimulant) -0</w:t>
      </w:r>
      <w:r w:rsidR="00644CD5">
        <w:t>.</w:t>
      </w:r>
      <w:r>
        <w:t>491(Glutamate formimidoyltransferase inhibitor) + 0</w:t>
      </w:r>
      <w:r w:rsidR="00644CD5">
        <w:t>.</w:t>
      </w:r>
      <w:r>
        <w:t>0932(Chloride channel blocker) + 0</w:t>
      </w:r>
      <w:r w:rsidR="00644CD5">
        <w:t>.</w:t>
      </w:r>
      <w:r>
        <w:t>389(Phenylalanine 4-hydroxylase inhibitor) + 0</w:t>
      </w:r>
      <w:r w:rsidR="00644CD5">
        <w:t>.</w:t>
      </w:r>
      <w:r>
        <w:t>177(CDC-like kinase 1 inhib</w:t>
      </w:r>
      <w:r>
        <w:t>i</w:t>
      </w:r>
      <w:r>
        <w:t>tor) -0</w:t>
      </w:r>
      <w:r w:rsidR="00644CD5">
        <w:t>.</w:t>
      </w:r>
      <w:r>
        <w:t>123(Fibrosis treatment) -0</w:t>
      </w:r>
      <w:r w:rsidR="00644CD5">
        <w:t>.</w:t>
      </w:r>
      <w:r>
        <w:t>121(Epstein-Barr nuclear antigen 1 inhibitor) -0</w:t>
      </w:r>
      <w:r w:rsidR="00644CD5">
        <w:t>.</w:t>
      </w:r>
      <w:r>
        <w:t>503(Cholesterol synthesis inhibitor) -0</w:t>
      </w:r>
      <w:r w:rsidR="00644CD5">
        <w:t>.</w:t>
      </w:r>
      <w:r>
        <w:t>127(Purinergic P2Y antagonist) -0</w:t>
      </w:r>
      <w:r w:rsidR="00644CD5">
        <w:t>.</w:t>
      </w:r>
      <w:r>
        <w:t>149(Methionyl aminopeptidase 2 inhibitor) -0</w:t>
      </w:r>
      <w:r w:rsidR="00644CD5">
        <w:t>.</w:t>
      </w:r>
      <w:r>
        <w:t>423(Janus tyrosine kinase inhib</w:t>
      </w:r>
      <w:r>
        <w:t>i</w:t>
      </w:r>
      <w:r>
        <w:t>tor) + 0</w:t>
      </w:r>
      <w:r w:rsidR="00644CD5">
        <w:t>.</w:t>
      </w:r>
      <w:r>
        <w:t>484(Envelope glycoprotein gp70 inhibitor) -0</w:t>
      </w:r>
      <w:r w:rsidR="00644CD5">
        <w:t>.</w:t>
      </w:r>
      <w:r>
        <w:t>542(Glycoprotein 3-alpha-L-fucosyltransferase inhibitor) -0</w:t>
      </w:r>
      <w:r w:rsidR="00644CD5">
        <w:t>.</w:t>
      </w:r>
      <w:r>
        <w:t>119(Sigma 1 receptor antagonist) -0</w:t>
      </w:r>
      <w:r w:rsidR="00644CD5">
        <w:t>.</w:t>
      </w:r>
      <w:r>
        <w:t>282(MDM2 inhibitor) -0</w:t>
      </w:r>
      <w:r w:rsidR="00644CD5">
        <w:t>.</w:t>
      </w:r>
      <w:r>
        <w:t>544(GABA transporter inhibitor) + 0</w:t>
      </w:r>
      <w:r w:rsidR="00644CD5">
        <w:t>.</w:t>
      </w:r>
      <w:r>
        <w:t>185(Pantetheine-phosphate adenylyltransferase inhibitor) + 0</w:t>
      </w:r>
      <w:r w:rsidR="00644CD5">
        <w:t>.</w:t>
      </w:r>
      <w:r>
        <w:t>152(Porphyria) -0</w:t>
      </w:r>
      <w:r w:rsidR="00644CD5">
        <w:t>.</w:t>
      </w:r>
      <w:r>
        <w:t>444(Gaucher disease treatment) + 0</w:t>
      </w:r>
      <w:r w:rsidR="00644CD5">
        <w:t>.</w:t>
      </w:r>
      <w:r>
        <w:t>149(Antibiotic Tribactam-like) -0</w:t>
      </w:r>
      <w:r w:rsidR="00644CD5">
        <w:t>.</w:t>
      </w:r>
      <w:r>
        <w:t>139(Fibrillation</w:t>
      </w:r>
      <w:r w:rsidR="00644CD5">
        <w:t>.</w:t>
      </w:r>
      <w:r>
        <w:t xml:space="preserve"> atrial) + 0</w:t>
      </w:r>
      <w:r w:rsidR="00644CD5">
        <w:t>.</w:t>
      </w:r>
      <w:r>
        <w:t>286(Cocain dependency treatment) + 0</w:t>
      </w:r>
      <w:r w:rsidR="00644CD5">
        <w:t>.</w:t>
      </w:r>
      <w:r>
        <w:t>116(Adenosylmethionine cyclotransferase inhibitor) -0</w:t>
      </w:r>
      <w:r w:rsidR="00644CD5">
        <w:t>.</w:t>
      </w:r>
      <w:r>
        <w:t>33(Histidine decarboxylase inhibitor) + 0</w:t>
      </w:r>
      <w:r w:rsidR="00644CD5">
        <w:t>.</w:t>
      </w:r>
      <w:r>
        <w:t>37(Peptide deformylase inhibitor) -0</w:t>
      </w:r>
      <w:r w:rsidR="00644CD5">
        <w:t>.</w:t>
      </w:r>
      <w:r>
        <w:t>376(Calpain 1 inhibitor) + 0</w:t>
      </w:r>
      <w:r w:rsidR="00644CD5">
        <w:t>.</w:t>
      </w:r>
      <w:r>
        <w:t>0949(Antineoplastic (breast cancer)) -0</w:t>
      </w:r>
      <w:r w:rsidR="00644CD5">
        <w:t>.</w:t>
      </w:r>
      <w:r>
        <w:t>104(5 Hydroxytryptamine 4E antagonist) + 0</w:t>
      </w:r>
      <w:r w:rsidR="00644CD5">
        <w:t>.</w:t>
      </w:r>
      <w:r>
        <w:t>213(CYP2E1 inducer) -0</w:t>
      </w:r>
      <w:r w:rsidR="00644CD5">
        <w:t>.</w:t>
      </w:r>
      <w:r>
        <w:t>344(Propanediol dehydratase inhibitor) + 0</w:t>
      </w:r>
      <w:r w:rsidR="00644CD5">
        <w:t>.</w:t>
      </w:r>
      <w:r>
        <w:t>128(Tyk2 inhibitor) + 0</w:t>
      </w:r>
      <w:r w:rsidR="00644CD5">
        <w:t>.</w:t>
      </w:r>
      <w:r>
        <w:t>186(GST A substrate) -0</w:t>
      </w:r>
      <w:r w:rsidR="00644CD5">
        <w:t>.</w:t>
      </w:r>
      <w:r>
        <w:t>149(Neutral endopeptidase inhibitor) -0</w:t>
      </w:r>
      <w:r w:rsidR="00644CD5">
        <w:t>.</w:t>
      </w:r>
      <w:r>
        <w:t>173(Antitussive) -0</w:t>
      </w:r>
      <w:r w:rsidR="00644CD5">
        <w:t>.</w:t>
      </w:r>
      <w:r>
        <w:t>105(Catalase stimulant) + 0</w:t>
      </w:r>
      <w:r w:rsidR="00644CD5">
        <w:t>.</w:t>
      </w:r>
      <w:r>
        <w:t>166(SOX4 expression inhibitor) + 0</w:t>
      </w:r>
      <w:r w:rsidR="00644CD5">
        <w:t>.</w:t>
      </w:r>
      <w:r>
        <w:t>493(3-Methyl-2-oxobutanoate dehydrogenase (lipoamide) inhibitor) -0</w:t>
      </w:r>
      <w:r w:rsidR="00644CD5">
        <w:t>.</w:t>
      </w:r>
      <w:r>
        <w:t>163(Leucyltransferase inhibitor) + 0</w:t>
      </w:r>
      <w:r w:rsidR="00644CD5">
        <w:t>.</w:t>
      </w:r>
      <w:r>
        <w:t>286(Pectin lyase inhibitor) -0</w:t>
      </w:r>
      <w:r w:rsidR="00644CD5">
        <w:t>.</w:t>
      </w:r>
      <w:r>
        <w:t>322(Melatonin agonist) + 0</w:t>
      </w:r>
      <w:r w:rsidR="00644CD5">
        <w:t>.</w:t>
      </w:r>
      <w:r>
        <w:t>347(Hypertrichosis) -0</w:t>
      </w:r>
      <w:r w:rsidR="00644CD5">
        <w:t>.</w:t>
      </w:r>
      <w:r>
        <w:t>157(GPX2 expression enhancer) + 0</w:t>
      </w:r>
      <w:r w:rsidR="00644CD5">
        <w:t>.</w:t>
      </w:r>
      <w:r>
        <w:t>125(HIV rev inhibitor) -0</w:t>
      </w:r>
      <w:r w:rsidR="00644CD5">
        <w:t>.</w:t>
      </w:r>
      <w:r>
        <w:t>356(Glutamate synthase (ferredoxin) inhibitor) + 0</w:t>
      </w:r>
      <w:r w:rsidR="00644CD5">
        <w:t>.</w:t>
      </w:r>
      <w:r>
        <w:t>0932(Rho-associated kinase I inhib</w:t>
      </w:r>
      <w:r>
        <w:t>i</w:t>
      </w:r>
      <w:r>
        <w:t>tor) + 0</w:t>
      </w:r>
      <w:r w:rsidR="00644CD5">
        <w:t>.</w:t>
      </w:r>
      <w:r>
        <w:t>1(Matrix metalloproteinase 1 inhibitor) + 0</w:t>
      </w:r>
      <w:r w:rsidR="00644CD5">
        <w:t>.</w:t>
      </w:r>
      <w:r>
        <w:t>0792(Hematinic) -0</w:t>
      </w:r>
      <w:r w:rsidR="00644CD5">
        <w:t>.</w:t>
      </w:r>
      <w:r>
        <w:t>109(Toxic</w:t>
      </w:r>
      <w:r w:rsidR="00644CD5">
        <w:t>.</w:t>
      </w:r>
      <w:r>
        <w:t xml:space="preserve"> gastrointestinal) + 0</w:t>
      </w:r>
      <w:r w:rsidR="00644CD5">
        <w:t>.</w:t>
      </w:r>
      <w:r>
        <w:t>201(Premature ejaculation treatment) -0</w:t>
      </w:r>
      <w:r w:rsidR="00644CD5">
        <w:t>.</w:t>
      </w:r>
      <w:r>
        <w:t>0941(Keratolytic) + 0</w:t>
      </w:r>
      <w:r w:rsidR="00644CD5">
        <w:t>.</w:t>
      </w:r>
      <w:r>
        <w:t>188(Membrane permeability enhancer) -0</w:t>
      </w:r>
      <w:r w:rsidR="00644CD5">
        <w:t>.</w:t>
      </w:r>
      <w:r>
        <w:t>145(Proline racemase inhibitor) -0</w:t>
      </w:r>
      <w:r w:rsidR="00644CD5">
        <w:t>.</w:t>
      </w:r>
      <w:r>
        <w:t>0808(Prolactin release inhibitor) + 0</w:t>
      </w:r>
      <w:r w:rsidR="00644CD5">
        <w:t>.</w:t>
      </w:r>
      <w:r>
        <w:t>101(Ribosomal protein S6 kinase 2 inhibitor) -0</w:t>
      </w:r>
      <w:r w:rsidR="00644CD5">
        <w:t>.</w:t>
      </w:r>
      <w:r>
        <w:t>219(Shal potassium channel blocker) + 0</w:t>
      </w:r>
      <w:r w:rsidR="00644CD5">
        <w:t>.</w:t>
      </w:r>
      <w:r>
        <w:t>224(Thromboxane antagonist) + 0</w:t>
      </w:r>
      <w:r w:rsidR="00644CD5">
        <w:t>.</w:t>
      </w:r>
      <w:r>
        <w:t>0895(CDC7 inhibitor) -0</w:t>
      </w:r>
      <w:r w:rsidR="00644CD5">
        <w:t>.</w:t>
      </w:r>
      <w:r>
        <w:t>0651(Cyclin H inhibitor) + 0</w:t>
      </w:r>
      <w:r w:rsidR="00644CD5">
        <w:t>.</w:t>
      </w:r>
      <w:r>
        <w:t>0907(Ileal bile acid transport inhibitor) + 0</w:t>
      </w:r>
      <w:r w:rsidR="00644CD5">
        <w:t>.</w:t>
      </w:r>
      <w:r>
        <w:t>0741(Fusion protein inhibitor) + 0</w:t>
      </w:r>
      <w:r w:rsidR="00644CD5">
        <w:t>.</w:t>
      </w:r>
      <w:r>
        <w:t>265(Somatostatin 5 antagonist) -0</w:t>
      </w:r>
      <w:r w:rsidR="00644CD5">
        <w:t>.</w:t>
      </w:r>
      <w:r>
        <w:t>0818(Factor X inhibitor) -0</w:t>
      </w:r>
      <w:r w:rsidR="00644CD5">
        <w:t>.</w:t>
      </w:r>
      <w:r>
        <w:t>0772(Topoisomerase II alpha inhibitor) + 0</w:t>
      </w:r>
      <w:r w:rsidR="00644CD5">
        <w:t>.</w:t>
      </w:r>
      <w:r>
        <w:t>0764(Carbonic anhydrase VB inhibitor) -0</w:t>
      </w:r>
      <w:r w:rsidR="00644CD5">
        <w:t>.</w:t>
      </w:r>
      <w:r>
        <w:t>17(RNA synthesis inhibitor) -0</w:t>
      </w:r>
      <w:r w:rsidR="00644CD5">
        <w:t>.</w:t>
      </w:r>
      <w:r>
        <w:t>0559(Antiviral (Rhinovirus)) -0</w:t>
      </w:r>
      <w:r w:rsidR="00644CD5">
        <w:t>.</w:t>
      </w:r>
      <w:r>
        <w:t>0672(Mineralocorticoid antagonist) -0</w:t>
      </w:r>
      <w:r w:rsidR="00644CD5">
        <w:t>.</w:t>
      </w:r>
      <w:r>
        <w:t>0643(Kainate receptor 2 antagonist) -0</w:t>
      </w:r>
      <w:r w:rsidR="00644CD5">
        <w:t>.</w:t>
      </w:r>
      <w:r>
        <w:t>0687(Phosphodiesterase III inhibitor) + 0</w:t>
      </w:r>
      <w:r w:rsidR="00644CD5">
        <w:t>.</w:t>
      </w:r>
      <w:r>
        <w:t>0654(Glutamate (mGluR3) antagonist) + 0</w:t>
      </w:r>
      <w:r w:rsidR="00644CD5">
        <w:t>.</w:t>
      </w:r>
      <w:r>
        <w:t>0314(Autoimmune disorders treatment) + 0</w:t>
      </w:r>
      <w:r w:rsidR="00644CD5">
        <w:t>.</w:t>
      </w:r>
      <w:r>
        <w:t>0472(Heart failure treatment) + 0</w:t>
      </w:r>
      <w:r w:rsidR="00644CD5">
        <w:t>.</w:t>
      </w:r>
      <w:r>
        <w:t>2(CC chemokine 9 receptor antag</w:t>
      </w:r>
      <w:r>
        <w:t>o</w:t>
      </w:r>
      <w:r>
        <w:t>nist) -0</w:t>
      </w:r>
      <w:r w:rsidR="00644CD5">
        <w:t>.</w:t>
      </w:r>
      <w:r>
        <w:t>102(Antidepressant</w:t>
      </w:r>
      <w:r w:rsidR="00644CD5">
        <w:t>.</w:t>
      </w:r>
      <w:r>
        <w:t xml:space="preserve"> </w:t>
      </w:r>
      <w:proofErr w:type="gramStart"/>
      <w:r>
        <w:t>Imipramin-like) -0</w:t>
      </w:r>
      <w:r w:rsidR="00644CD5">
        <w:t>.</w:t>
      </w:r>
      <w:r>
        <w:t>104(UDP-glucuronosyltransferase substrate) + 0</w:t>
      </w:r>
      <w:r w:rsidR="00644CD5">
        <w:t>.</w:t>
      </w:r>
      <w:r>
        <w:t>118(CYP2A3 su</w:t>
      </w:r>
      <w:r>
        <w:t>b</w:t>
      </w:r>
      <w:r>
        <w:t>strate) -0</w:t>
      </w:r>
      <w:r w:rsidR="00644CD5">
        <w:t>.</w:t>
      </w:r>
      <w:r>
        <w:t>0479(Mucosal addressin cell adhesion molecule 1 inhibitor) -0</w:t>
      </w:r>
      <w:r w:rsidR="00644CD5">
        <w:t>.</w:t>
      </w:r>
      <w:r>
        <w:t>0773(Cardiotoxic) + 0</w:t>
      </w:r>
      <w:r w:rsidR="00644CD5">
        <w:t>.</w:t>
      </w:r>
      <w:r>
        <w:t>0585(Phosphodiesterase XI inhibitor) + 0</w:t>
      </w:r>
      <w:r w:rsidR="00644CD5">
        <w:t>.</w:t>
      </w:r>
      <w:r>
        <w:t>134(Henoch-Schonlein purpura) + 0</w:t>
      </w:r>
      <w:r w:rsidR="00644CD5">
        <w:t>.</w:t>
      </w:r>
      <w:r>
        <w:t>0885(Alkaline phosphatase inhibitor) + 0</w:t>
      </w:r>
      <w:r w:rsidR="00644CD5">
        <w:t>.</w:t>
      </w:r>
      <w:r>
        <w:t>0539(Protein kinase (PKA</w:t>
      </w:r>
      <w:r w:rsidR="00644CD5">
        <w:t>.</w:t>
      </w:r>
      <w:proofErr w:type="gramEnd"/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+ 0</w:t>
      </w:r>
      <w:r w:rsidR="00644CD5">
        <w:t>.</w:t>
      </w:r>
      <w:r>
        <w:t>0328(Macular d</w:t>
      </w:r>
      <w:r>
        <w:t>e</w:t>
      </w:r>
      <w:r>
        <w:t>generation treatment) + 0</w:t>
      </w:r>
      <w:r w:rsidR="00644CD5">
        <w:t>.</w:t>
      </w:r>
      <w:r>
        <w:t>0982(MAO B substrate) + 0</w:t>
      </w:r>
      <w:r w:rsidR="00644CD5">
        <w:t>.</w:t>
      </w:r>
      <w:r>
        <w:t>168(Caspase 8 inhibitor) -0</w:t>
      </w:r>
      <w:r w:rsidR="00644CD5">
        <w:t>.</w:t>
      </w:r>
      <w:r>
        <w:t>04(HIV-1 integrase (3'-Processing) inhibitor) -0</w:t>
      </w:r>
      <w:r w:rsidR="00644CD5">
        <w:t>.</w:t>
      </w:r>
      <w:r>
        <w:t>051(I kappa B kinase 2 inhibitor) + 0</w:t>
      </w:r>
      <w:r w:rsidR="00644CD5">
        <w:t>.</w:t>
      </w:r>
      <w:r>
        <w:t>0301(Glyceryl-ether monooxygenase inhibitor) -0</w:t>
      </w:r>
      <w:r w:rsidR="00644CD5">
        <w:t>.</w:t>
      </w:r>
      <w:r>
        <w:t>0323(Adenosine A2b receptor agonist) + 0</w:t>
      </w:r>
      <w:r w:rsidR="00644CD5">
        <w:t>.</w:t>
      </w:r>
      <w:r>
        <w:t>15(Cathepsin E inhibitor) + 0</w:t>
      </w:r>
      <w:r w:rsidR="00644CD5">
        <w:t>.</w:t>
      </w:r>
      <w:r>
        <w:t>0656(Nav1.8 sodium channel blocker) + 0</w:t>
      </w:r>
      <w:r w:rsidR="00644CD5">
        <w:t>.</w:t>
      </w:r>
      <w:r>
        <w:t>0335(Phosphoglycerate kinase 2 inhibitor) + 0</w:t>
      </w:r>
      <w:r w:rsidR="00644CD5">
        <w:t>.</w:t>
      </w:r>
      <w:r>
        <w:t>102(UDP-glucose 4-epimerase inhibitor) + 0</w:t>
      </w:r>
      <w:r w:rsidR="00644CD5">
        <w:t>.</w:t>
      </w:r>
      <w:r>
        <w:t>0969(Histone deacet</w:t>
      </w:r>
      <w:r>
        <w:t>y</w:t>
      </w:r>
      <w:r>
        <w:t>lase 1 inhibitor) + 0</w:t>
      </w:r>
      <w:r w:rsidR="00644CD5">
        <w:t>.</w:t>
      </w:r>
      <w:r>
        <w:t>0387(Eye irritation</w:t>
      </w:r>
      <w:r w:rsidR="00644CD5">
        <w:t>.</w:t>
      </w:r>
      <w:r>
        <w:t xml:space="preserve"> weak) + 0</w:t>
      </w:r>
      <w:r w:rsidR="00644CD5">
        <w:t>.</w:t>
      </w:r>
      <w:r>
        <w:t>0371(Protein kinase C iota inhibitor) + 0</w:t>
      </w:r>
      <w:r w:rsidR="00644CD5">
        <w:t>.</w:t>
      </w:r>
      <w:r>
        <w:t>0669(Dopamine D2S antagonist) + 0</w:t>
      </w:r>
      <w:r w:rsidR="00644CD5">
        <w:t>.</w:t>
      </w:r>
      <w:r>
        <w:t>041(Parotid gland enlargement) -0</w:t>
      </w:r>
      <w:r w:rsidR="00644CD5">
        <w:t>.</w:t>
      </w:r>
      <w:r>
        <w:t>018(Metallothionein-3 inhibitor) + 0</w:t>
      </w:r>
      <w:r w:rsidR="00644CD5">
        <w:t>.</w:t>
      </w:r>
      <w:r>
        <w:t>0566(Phospholipase A2 inhib</w:t>
      </w:r>
      <w:r>
        <w:t>i</w:t>
      </w:r>
      <w:r>
        <w:t>tor) -0</w:t>
      </w:r>
      <w:r w:rsidR="00644CD5">
        <w:t>.</w:t>
      </w:r>
      <w:r>
        <w:t>0239(Glutamate (mGluR4) antagonist) + 0</w:t>
      </w:r>
      <w:r w:rsidR="00644CD5">
        <w:t>.</w:t>
      </w:r>
      <w:r>
        <w:t>0612(Magnesium-protoporphyrin IX methyltransferase inhibitor) -0</w:t>
      </w:r>
      <w:r w:rsidR="00644CD5">
        <w:t>.</w:t>
      </w:r>
      <w:r>
        <w:t>0263(5 Hydroxytryptamine 2C antagonist) + 0</w:t>
      </w:r>
      <w:r w:rsidR="00644CD5">
        <w:t>.</w:t>
      </w:r>
      <w:r>
        <w:t>0876(Alpha-mannosidase inhibitor) -0</w:t>
      </w:r>
      <w:r w:rsidR="00644CD5">
        <w:t>.</w:t>
      </w:r>
      <w:r>
        <w:t>0323(CYP2B1 substrate) + 0</w:t>
      </w:r>
      <w:r w:rsidR="00644CD5">
        <w:t>.</w:t>
      </w:r>
      <w:r>
        <w:t>0328(Spermicide) + 0</w:t>
      </w:r>
      <w:r w:rsidR="00644CD5">
        <w:t>.</w:t>
      </w:r>
      <w:r>
        <w:t>0179(Interleukin 5 antagonist) -0</w:t>
      </w:r>
      <w:r w:rsidR="00644CD5">
        <w:t>.</w:t>
      </w:r>
      <w:r>
        <w:t>0202(Antineoplastic (lung cancer)) -0</w:t>
      </w:r>
      <w:r w:rsidR="00644CD5">
        <w:t>.</w:t>
      </w:r>
      <w:r>
        <w:t>0422(Potassium cha</w:t>
      </w:r>
      <w:r>
        <w:t>n</w:t>
      </w:r>
      <w:r>
        <w:t>nel activator) + 0</w:t>
      </w:r>
      <w:r w:rsidR="00644CD5">
        <w:t>.</w:t>
      </w:r>
      <w:r>
        <w:t>0155(Macrophage colony-stimulating factor 1 receptor antagonist) -0</w:t>
      </w:r>
      <w:r w:rsidR="00644CD5">
        <w:t>.</w:t>
      </w:r>
      <w:r>
        <w:t>0194(Sodium/glucose cotran</w:t>
      </w:r>
      <w:r>
        <w:t>s</w:t>
      </w:r>
      <w:r>
        <w:t>porter 1 inhibitor) + 0</w:t>
      </w:r>
      <w:r w:rsidR="00644CD5">
        <w:t>.</w:t>
      </w:r>
      <w:r>
        <w:t>0181(Glutamate (mGluR group II) antagonist) -0</w:t>
      </w:r>
      <w:r w:rsidR="00644CD5">
        <w:t>.</w:t>
      </w:r>
      <w:r>
        <w:t>0327(Glutamate (mGluR) antagonist) -0</w:t>
      </w:r>
      <w:r w:rsidR="00644CD5">
        <w:t>.</w:t>
      </w:r>
      <w:r>
        <w:t>0398(UGT2B substrate) -0</w:t>
      </w:r>
      <w:r w:rsidR="00644CD5">
        <w:t>.</w:t>
      </w:r>
      <w:r>
        <w:t>0481(Tryptase inhibitor) -0</w:t>
      </w:r>
      <w:r w:rsidR="00644CD5">
        <w:t>.</w:t>
      </w:r>
      <w:r>
        <w:t>0138(RNA-directed RNA polymerase (Influenza A) inhib</w:t>
      </w:r>
      <w:r>
        <w:t>i</w:t>
      </w:r>
      <w:r>
        <w:t>tor) -0</w:t>
      </w:r>
      <w:r w:rsidR="00644CD5">
        <w:t>.</w:t>
      </w:r>
      <w:r>
        <w:t>0444(Argininosuccinate lyase inhibitor) + 0</w:t>
      </w:r>
      <w:r w:rsidR="00644CD5">
        <w:t>.</w:t>
      </w:r>
      <w:r>
        <w:t>0142(Integrin alpha4 antagonist) + 0</w:t>
      </w:r>
      <w:r w:rsidR="00644CD5">
        <w:t>.</w:t>
      </w:r>
      <w:r>
        <w:t xml:space="preserve">019(Nav1.6 sodium channel </w:t>
      </w:r>
      <w:r>
        <w:lastRenderedPageBreak/>
        <w:t>blocker) -0</w:t>
      </w:r>
      <w:r w:rsidR="00644CD5">
        <w:t>.</w:t>
      </w:r>
      <w:r>
        <w:t>0612([acyl-carrier-protein] S-malonyltransferase inhibitor) -0</w:t>
      </w:r>
      <w:r w:rsidR="00644CD5">
        <w:t>.</w:t>
      </w:r>
      <w:r>
        <w:t>0384(KLK3 expression enhancer) -0</w:t>
      </w:r>
      <w:r w:rsidR="00644CD5">
        <w:t>.</w:t>
      </w:r>
      <w:r>
        <w:t>0118(Carcinogenic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ear Zymbals gland) + 0</w:t>
      </w:r>
      <w:r w:rsidR="00644CD5">
        <w:t>.</w:t>
      </w:r>
      <w:r>
        <w:t>0212(5 Hydroxytryptamine 1B agonist) -0</w:t>
      </w:r>
      <w:r w:rsidR="00644CD5">
        <w:t>.</w:t>
      </w:r>
      <w:r>
        <w:t>0222(5 Hydrox</w:t>
      </w:r>
      <w:r>
        <w:t>y</w:t>
      </w:r>
      <w:r>
        <w:t>tryptamine 7 antagonist) -0</w:t>
      </w:r>
      <w:r w:rsidR="00644CD5">
        <w:t>.</w:t>
      </w:r>
      <w:r>
        <w:t>00801(Proto-oncogene tyrosine-protein kinase CSK inhibitor) -0</w:t>
      </w:r>
      <w:r w:rsidR="00644CD5">
        <w:t>.</w:t>
      </w:r>
      <w:r>
        <w:t>017(Antiperistaltic) -0</w:t>
      </w:r>
      <w:r w:rsidR="00644CD5">
        <w:t>.</w:t>
      </w:r>
      <w:r>
        <w:t>00682(Trans-octaprenyltranstransferase inhibitor) + 0</w:t>
      </w:r>
      <w:r w:rsidR="00644CD5">
        <w:t>.</w:t>
      </w:r>
      <w:r>
        <w:t>00771(SV40 T antigen inhibitor) -0</w:t>
      </w:r>
      <w:r w:rsidR="00644CD5">
        <w:t>.</w:t>
      </w:r>
      <w:r>
        <w:t>00476(Complement C5a chemotactic receptor antagonist) + 0</w:t>
      </w:r>
      <w:r w:rsidR="00644CD5">
        <w:t>.</w:t>
      </w:r>
      <w:r>
        <w:t>00812(SLC7A11 expression enhancer) -0</w:t>
      </w:r>
      <w:r w:rsidR="00644CD5">
        <w:t>.</w:t>
      </w:r>
      <w:r>
        <w:t>0153(Demethylmacrocin O-methyltransferase inhibitor) + 5</w:t>
      </w:r>
      <w:r w:rsidR="00644CD5">
        <w:t>.</w:t>
      </w:r>
      <w:r>
        <w:t>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182(Antitussive</w:t>
      </w:r>
      <w:r w:rsidR="00644CD5">
        <w:t>.</w:t>
      </w:r>
      <w:r>
        <w:t xml:space="preserve"> narcotic) -1</w:t>
      </w:r>
      <w:r w:rsidR="00644CD5">
        <w:t>.</w:t>
      </w:r>
      <w:r>
        <w:t>38(Glutamate dehydrogenase inhibitor) + 0</w:t>
      </w:r>
      <w:r w:rsidR="00644CD5">
        <w:t>.</w:t>
      </w:r>
      <w:r>
        <w:t>0252(Aggrecanase inhibitor) -0</w:t>
      </w:r>
      <w:r w:rsidR="00644CD5">
        <w:t>.</w:t>
      </w:r>
      <w:r>
        <w:t>173(ICAM1 expression enhancer) + 36</w:t>
      </w:r>
      <w:r w:rsidR="00644CD5">
        <w:t>.</w:t>
      </w:r>
      <w:r>
        <w:t>6(Volume) + 0</w:t>
      </w:r>
      <w:r w:rsidR="00644CD5">
        <w:t>.</w:t>
      </w:r>
      <w:r>
        <w:t>57(Adenylate cyclase I inhibitor) -1</w:t>
      </w:r>
      <w:r w:rsidR="00644CD5">
        <w:t>.</w:t>
      </w:r>
      <w:r>
        <w:t>06(DDIT4 expression enhancer) -0</w:t>
      </w:r>
      <w:r w:rsidR="00644CD5">
        <w:t>.</w:t>
      </w:r>
      <w:r>
        <w:t>688(Tyrosine-protein kinase ABL2 inhibitor) -0</w:t>
      </w:r>
      <w:r w:rsidR="00644CD5">
        <w:t>.</w:t>
      </w:r>
      <w:r>
        <w:t>538(Thrombocytopenia) -37</w:t>
      </w:r>
      <w:r w:rsidR="00644CD5">
        <w:t>.</w:t>
      </w:r>
      <w:r>
        <w:t>6(Volume^2) -0</w:t>
      </w:r>
      <w:r w:rsidR="00644CD5">
        <w:t>.</w:t>
      </w:r>
      <w:r>
        <w:t>0268(Spasmogenic) + 0</w:t>
      </w:r>
      <w:r w:rsidR="00644CD5">
        <w:t>.</w:t>
      </w:r>
      <w:r>
        <w:t>348(Nicotinic alpha4beta2 receptor agonist) -0</w:t>
      </w:r>
      <w:r w:rsidR="00644CD5">
        <w:t>.</w:t>
      </w:r>
      <w:r>
        <w:t>351(Antiulcerative) + 0</w:t>
      </w:r>
      <w:r w:rsidR="00644CD5">
        <w:t>.</w:t>
      </w:r>
      <w:r>
        <w:t>535(CAT expression inhibitor) + 0</w:t>
      </w:r>
      <w:r w:rsidR="00644CD5">
        <w:t>.</w:t>
      </w:r>
      <w:r>
        <w:t>614(Bronchoconstrictor) -0</w:t>
      </w:r>
      <w:r w:rsidR="00644CD5">
        <w:t>.</w:t>
      </w:r>
      <w:r>
        <w:t>847(Heat shock protein 90 antagonist) + 0</w:t>
      </w:r>
      <w:r w:rsidR="00644CD5">
        <w:t>.</w:t>
      </w:r>
      <w:r>
        <w:t>464(CDKN1A expression enha</w:t>
      </w:r>
      <w:r>
        <w:t>n</w:t>
      </w:r>
      <w:r>
        <w:t>cer) -0</w:t>
      </w:r>
      <w:r w:rsidR="00644CD5">
        <w:t>.</w:t>
      </w:r>
      <w:r>
        <w:t>872(Anesthetic inhalation) + 0</w:t>
      </w:r>
      <w:r w:rsidR="00644CD5">
        <w:t>.</w:t>
      </w:r>
      <w:r>
        <w:t>47(Amidase inhibitor) -0</w:t>
      </w:r>
      <w:r w:rsidR="00644CD5">
        <w:t>.</w:t>
      </w:r>
      <w:r>
        <w:t>485(Cancer associated disorders treatment) -0</w:t>
      </w:r>
      <w:r w:rsidR="00644CD5">
        <w:t>.</w:t>
      </w:r>
      <w:r>
        <w:t>0648(HIV-1 integrase inhibitor) -0</w:t>
      </w:r>
      <w:r w:rsidR="00644CD5">
        <w:t>.</w:t>
      </w:r>
      <w:r>
        <w:t>814(Hyperthermic) + 0</w:t>
      </w:r>
      <w:r w:rsidR="00644CD5">
        <w:t>.</w:t>
      </w:r>
      <w:r>
        <w:t>26(CYP3A5 expression enhancer) + 0</w:t>
      </w:r>
      <w:r w:rsidR="00644CD5">
        <w:t>.</w:t>
      </w:r>
      <w:r>
        <w:t>37(Psychostimulant) + 0</w:t>
      </w:r>
      <w:r w:rsidR="00644CD5">
        <w:t>.</w:t>
      </w:r>
      <w:r>
        <w:t>152(Carcinogenic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431(Epstein-Barr nuclear antigen 1 inhib</w:t>
      </w:r>
      <w:r>
        <w:t>i</w:t>
      </w:r>
      <w:r>
        <w:t>tor) + 1</w:t>
      </w:r>
      <w:r w:rsidR="00644CD5">
        <w:t>.</w:t>
      </w:r>
      <w:r>
        <w:t>22(CYP4B substrate) + 0</w:t>
      </w:r>
      <w:r w:rsidR="00644CD5">
        <w:t>.</w:t>
      </w:r>
      <w:r>
        <w:t>376(Arrhythmogenic) + 0</w:t>
      </w:r>
      <w:r w:rsidR="00644CD5">
        <w:t>.</w:t>
      </w:r>
      <w:r>
        <w:t>854(Estrogen alpha receptor agonist) + 0</w:t>
      </w:r>
      <w:r w:rsidR="00644CD5">
        <w:t>.</w:t>
      </w:r>
      <w:r>
        <w:t>433(Histamine H3 receptor agonist) + 16</w:t>
      </w:r>
      <w:r w:rsidR="00644CD5">
        <w:t>.</w:t>
      </w:r>
      <w:r>
        <w:t>2(Volume^3) + 0</w:t>
      </w:r>
      <w:r w:rsidR="00644CD5">
        <w:t>.</w:t>
      </w:r>
      <w:r>
        <w:t>398(Intestinal alkaline phosphatase inhibitor) -0</w:t>
      </w:r>
      <w:r w:rsidR="00644CD5">
        <w:t>.</w:t>
      </w:r>
      <w:r>
        <w:t>565(Pyruvate dehydr</w:t>
      </w:r>
      <w:r>
        <w:t>o</w:t>
      </w:r>
      <w:r>
        <w:t>genase kinase 1 inhibitor) -0</w:t>
      </w:r>
      <w:r w:rsidR="00644CD5">
        <w:t>.</w:t>
      </w:r>
      <w:r>
        <w:t>502(Phosphodiesterase VIII inhibitor) -0</w:t>
      </w:r>
      <w:r w:rsidR="00644CD5">
        <w:t>.</w:t>
      </w:r>
      <w:r>
        <w:t>999(Cholesterol antagonist) -0</w:t>
      </w:r>
      <w:r w:rsidR="00644CD5">
        <w:t>.</w:t>
      </w:r>
      <w:r>
        <w:t>282(Antineoplastic (renal cancer)) + 1</w:t>
      </w:r>
      <w:r w:rsidR="00644CD5">
        <w:t>.</w:t>
      </w:r>
      <w:r>
        <w:t>38(Adenosine A3 receptor agonist) + 0</w:t>
      </w:r>
      <w:r w:rsidR="00644CD5">
        <w:t>.</w:t>
      </w:r>
      <w:r>
        <w:t>358(Irritation) + 1</w:t>
      </w:r>
      <w:r w:rsidR="00644CD5">
        <w:t>.</w:t>
      </w:r>
      <w:r>
        <w:t>22(Colony stim</w:t>
      </w:r>
      <w:r>
        <w:t>u</w:t>
      </w:r>
      <w:r>
        <w:t>lating factor agonist) -0</w:t>
      </w:r>
      <w:r w:rsidR="00644CD5">
        <w:t>.</w:t>
      </w:r>
      <w:r>
        <w:t>987(UDP-3-O-acyl-N-acetylglucosamine deacetylase inhibitor) + 0</w:t>
      </w:r>
      <w:r w:rsidR="00644CD5">
        <w:t>.</w:t>
      </w:r>
      <w:r>
        <w:t>217(Antineoplastic (colon cancer)) -0</w:t>
      </w:r>
      <w:r w:rsidR="00644CD5">
        <w:t>.</w:t>
      </w:r>
      <w:r>
        <w:t>733(Aldose reductase 2 inhibitor) + 0</w:t>
      </w:r>
      <w:r w:rsidR="00644CD5">
        <w:t>.</w:t>
      </w:r>
      <w:r>
        <w:t>453(Dyslipidemia) + 0</w:t>
      </w:r>
      <w:r w:rsidR="00644CD5">
        <w:t>.</w:t>
      </w:r>
      <w:r>
        <w:t>483(Beta glucosidase inhibitor) -0</w:t>
      </w:r>
      <w:r w:rsidR="00644CD5">
        <w:t>.</w:t>
      </w:r>
      <w:r>
        <w:t>523(SLC7A5 expression enhancer) + 0</w:t>
      </w:r>
      <w:r w:rsidR="00644CD5">
        <w:t>.</w:t>
      </w:r>
      <w:r>
        <w:t>0853(Protein-tyrosine phosphatase non-receptor type 22 inhibitor) + 0</w:t>
      </w:r>
      <w:r w:rsidR="00644CD5">
        <w:t>.</w:t>
      </w:r>
      <w:r>
        <w:t>083(Envelope glycoprotein gp70 inhibitor) + 1</w:t>
      </w:r>
      <w:r w:rsidR="00644CD5">
        <w:t>.</w:t>
      </w:r>
      <w:r>
        <w:t>09(Retinyl-palmitate esterase inhibitor) + 0</w:t>
      </w:r>
      <w:r w:rsidR="00644CD5">
        <w:t>.</w:t>
      </w:r>
      <w:r>
        <w:t>721(CYP2D6 inhibitor) -0</w:t>
      </w:r>
      <w:r w:rsidR="00644CD5">
        <w:t>.</w:t>
      </w:r>
      <w:r>
        <w:t>295(Macrophage elastase inhibitor) + 1</w:t>
      </w:r>
      <w:r w:rsidR="00644CD5">
        <w:t>.</w:t>
      </w:r>
      <w:r>
        <w:t>07(Sodium/hydrogen exchanger 3 inhibitor) -0</w:t>
      </w:r>
      <w:r w:rsidR="00644CD5">
        <w:t>.</w:t>
      </w:r>
      <w:r>
        <w:t>399(Endothelin A receptor antagonist) -0</w:t>
      </w:r>
      <w:r w:rsidR="00644CD5">
        <w:t>.</w:t>
      </w:r>
      <w:r>
        <w:t>517(Antiprotozoal (Trichomonas)) + 0</w:t>
      </w:r>
      <w:r w:rsidR="00644CD5">
        <w:t>.</w:t>
      </w:r>
      <w:r>
        <w:t>505(Plasminogen activator inhibitor antagonist) + 0</w:t>
      </w:r>
      <w:r w:rsidR="00644CD5">
        <w:t>.</w:t>
      </w:r>
      <w:r>
        <w:t>489(Respiratory analeptic) -0</w:t>
      </w:r>
      <w:r w:rsidR="00644CD5">
        <w:t>.</w:t>
      </w:r>
      <w:r>
        <w:t>757(Gastrointestinal motility stimulant) -0</w:t>
      </w:r>
      <w:r w:rsidR="00644CD5">
        <w:t>.</w:t>
      </w:r>
      <w:r>
        <w:t>179(Guanylate cyclase 1 stimulant) + 0</w:t>
      </w:r>
      <w:r w:rsidR="00644CD5">
        <w:t>.</w:t>
      </w:r>
      <w:r>
        <w:t>335(Phosphodiesterase XI inhibitor) -0</w:t>
      </w:r>
      <w:r w:rsidR="00644CD5">
        <w:t>.</w:t>
      </w:r>
      <w:r>
        <w:t>354(Cyclic AMP modulator) -1</w:t>
      </w:r>
      <w:r w:rsidR="00644CD5">
        <w:t>.</w:t>
      </w:r>
      <w:r>
        <w:t>36(Glyoxylate reductase (NADP+) inhibitor) + 0</w:t>
      </w:r>
      <w:r w:rsidR="00644CD5">
        <w:t>.</w:t>
      </w:r>
      <w:r>
        <w:t>48(Sentrin-specific protease 6 inhibitor) + 0</w:t>
      </w:r>
      <w:r w:rsidR="00644CD5">
        <w:t>.</w:t>
      </w:r>
      <w:r>
        <w:t>64(L lactate dehydrogenase A inhibitor) + 1</w:t>
      </w:r>
      <w:r w:rsidR="00644CD5">
        <w:t>.</w:t>
      </w:r>
      <w:r>
        <w:t>81(Carbonic anhydrase XIV inhibitor) -0</w:t>
      </w:r>
      <w:r w:rsidR="00644CD5">
        <w:t>.</w:t>
      </w:r>
      <w:r>
        <w:t>798(Oxytocin antagonist) + 0</w:t>
      </w:r>
      <w:r w:rsidR="00644CD5">
        <w:t>.</w:t>
      </w:r>
      <w:r>
        <w:t>508(MYC expression enhancer) -0</w:t>
      </w:r>
      <w:r w:rsidR="00644CD5">
        <w:t>.</w:t>
      </w:r>
      <w:r>
        <w:t>526(UDP-glucuronate decarbox</w:t>
      </w:r>
      <w:r>
        <w:t>y</w:t>
      </w:r>
      <w:r>
        <w:t>lase inhibitor) + 0</w:t>
      </w:r>
      <w:r w:rsidR="00644CD5">
        <w:t>.</w:t>
      </w:r>
      <w:r>
        <w:t>491(Morphine 6-dehydrogenase inhibitor) -0</w:t>
      </w:r>
      <w:r w:rsidR="00644CD5">
        <w:t>.</w:t>
      </w:r>
      <w:r>
        <w:t>272(Prostate disorders treatment) -0</w:t>
      </w:r>
      <w:r w:rsidR="00644CD5">
        <w:t>.</w:t>
      </w:r>
      <w:r>
        <w:t>265(Pyrroline-5-carboxylate reductase inhibitor) + 0</w:t>
      </w:r>
      <w:r w:rsidR="00644CD5">
        <w:t>.</w:t>
      </w:r>
      <w:r>
        <w:t>112(Integrin alpha4beta1 antagonist) -0</w:t>
      </w:r>
      <w:r w:rsidR="00644CD5">
        <w:t>.</w:t>
      </w:r>
      <w:r>
        <w:t>18(DNA damaging) -0</w:t>
      </w:r>
      <w:r w:rsidR="00644CD5">
        <w:t>.</w:t>
      </w:r>
      <w:r>
        <w:t>797(NF-kappa-B essential modulator inhibitor) -0</w:t>
      </w:r>
      <w:r w:rsidR="00644CD5">
        <w:t>.</w:t>
      </w:r>
      <w:r>
        <w:t>545(CYP3A4 expression enhancer) -0</w:t>
      </w:r>
      <w:r w:rsidR="00644CD5">
        <w:t>.</w:t>
      </w:r>
      <w:r>
        <w:t>784(Indanol dehydrogenase inhibitor) + 0</w:t>
      </w:r>
      <w:r w:rsidR="00644CD5">
        <w:t>.</w:t>
      </w:r>
      <w:r>
        <w:t>414(Vision disturbance) + 0</w:t>
      </w:r>
      <w:r w:rsidR="00644CD5">
        <w:t>.</w:t>
      </w:r>
      <w:r>
        <w:t>166(Cytosolic phospholipase A2 delta inhibitor) -0</w:t>
      </w:r>
      <w:r w:rsidR="00644CD5">
        <w:t>.</w:t>
      </w:r>
      <w:r>
        <w:t>26(CYP2E1 substrate) + 0</w:t>
      </w:r>
      <w:r w:rsidR="00644CD5">
        <w:t>.</w:t>
      </w:r>
      <w:r>
        <w:t>252(Protein kinase B inhibitor) + 0</w:t>
      </w:r>
      <w:r w:rsidR="00644CD5">
        <w:t>.</w:t>
      </w:r>
      <w:r>
        <w:t>765(Antineoplastic (insulinoma)) + 1</w:t>
      </w:r>
      <w:r w:rsidR="00644CD5">
        <w:t>.</w:t>
      </w:r>
      <w:r>
        <w:t>07((R)-aminopropanol dehydrogenase inhibitor) -1</w:t>
      </w:r>
      <w:r w:rsidR="00644CD5">
        <w:t>.</w:t>
      </w:r>
      <w:r>
        <w:t>02(Cellulose synthase (UDP-forming) inhibitor) -0</w:t>
      </w:r>
      <w:r w:rsidR="00644CD5">
        <w:t>.</w:t>
      </w:r>
      <w:r>
        <w:t>2(EIF5A expression inhibitor) -0</w:t>
      </w:r>
      <w:r w:rsidR="00644CD5">
        <w:t>.</w:t>
      </w:r>
      <w:r>
        <w:t>541(Dermatitis) + 0</w:t>
      </w:r>
      <w:r w:rsidR="00644CD5">
        <w:t>.</w:t>
      </w:r>
      <w:r>
        <w:t>374(Antiviral (Influenza)) + 0</w:t>
      </w:r>
      <w:r w:rsidR="00644CD5">
        <w:t>.</w:t>
      </w:r>
      <w:r>
        <w:t>177(Substance P antagonist) -0</w:t>
      </w:r>
      <w:r w:rsidR="00644CD5">
        <w:t>.</w:t>
      </w:r>
      <w:r>
        <w:t>297(Nucleoside transporters inhibitor) -0</w:t>
      </w:r>
      <w:r w:rsidR="00644CD5">
        <w:t>.</w:t>
      </w:r>
      <w:r>
        <w:t>16(Analgesic</w:t>
      </w:r>
      <w:r w:rsidR="00644CD5">
        <w:t>.</w:t>
      </w:r>
      <w:r>
        <w:t xml:space="preserve"> non-opioid) -0</w:t>
      </w:r>
      <w:r w:rsidR="00644CD5">
        <w:t>.</w:t>
      </w:r>
      <w:r>
        <w:t>621(ICAM1 expression inhibitor) + 0</w:t>
      </w:r>
      <w:r w:rsidR="00644CD5">
        <w:t>.</w:t>
      </w:r>
      <w:r>
        <w:t>192(Hepatic disorders treatment) + 0</w:t>
      </w:r>
      <w:r w:rsidR="00644CD5">
        <w:t>.</w:t>
      </w:r>
      <w:r>
        <w:t>507(2-Pyrocatechuate decarboxylase inhibitor) + 1</w:t>
      </w:r>
      <w:r w:rsidR="00644CD5">
        <w:t>.</w:t>
      </w:r>
      <w:r>
        <w:t>73(CMP-N-acylneuraminate phosphodiesterase inhibitor) -0</w:t>
      </w:r>
      <w:r w:rsidR="00644CD5">
        <w:t>.</w:t>
      </w:r>
      <w:r>
        <w:t>466(MT1G expression enhancer) -0</w:t>
      </w:r>
      <w:r w:rsidR="00644CD5">
        <w:t>.</w:t>
      </w:r>
      <w:r>
        <w:t>384(Cyclin-dependent kinase 2 inhibitor) + 0</w:t>
      </w:r>
      <w:r w:rsidR="00644CD5">
        <w:t>.</w:t>
      </w:r>
      <w:r>
        <w:t>116(Elastase 3A inhibitor) + 0</w:t>
      </w:r>
      <w:r w:rsidR="00644CD5">
        <w:t>.</w:t>
      </w:r>
      <w:r>
        <w:t>442(Pectin lyase inhibitor) + 0</w:t>
      </w:r>
      <w:r w:rsidR="00644CD5">
        <w:t>.</w:t>
      </w:r>
      <w:r>
        <w:t>305(DELTA14-sterol reductase inhibitor) + 0</w:t>
      </w:r>
      <w:r w:rsidR="00644CD5">
        <w:t>.</w:t>
      </w:r>
      <w:r>
        <w:t>125(Histone deacetylase class IIb inhibitor) + 0</w:t>
      </w:r>
      <w:r w:rsidR="00644CD5">
        <w:t>.</w:t>
      </w:r>
      <w:r>
        <w:t>242(Diarrhea) + 0</w:t>
      </w:r>
      <w:r w:rsidR="00644CD5">
        <w:t>.</w:t>
      </w:r>
      <w:r>
        <w:t>812(Ether-a-go-go potassium channel 1 blocker) -0</w:t>
      </w:r>
      <w:r w:rsidR="00644CD5">
        <w:t>.</w:t>
      </w:r>
      <w:r>
        <w:t>162(HIV-1 reverse transcriptase inhibitor) -0</w:t>
      </w:r>
      <w:r w:rsidR="00644CD5">
        <w:t>.</w:t>
      </w:r>
      <w:r>
        <w:t>266(Glycosylceramidase inhibitor) -0</w:t>
      </w:r>
      <w:r w:rsidR="00644CD5">
        <w:t>.</w:t>
      </w:r>
      <w:r>
        <w:t>325(Hyperkinesia) + 0</w:t>
      </w:r>
      <w:r w:rsidR="00644CD5">
        <w:t>.</w:t>
      </w:r>
      <w:r>
        <w:t>248(Death-associated protein kinase 3 inhibitor) -1</w:t>
      </w:r>
      <w:r w:rsidR="00644CD5">
        <w:t>.</w:t>
      </w:r>
      <w:r>
        <w:t>86(Chalcone isomerase inhibitor) -0</w:t>
      </w:r>
      <w:r w:rsidR="00644CD5">
        <w:t>.</w:t>
      </w:r>
      <w:r>
        <w:t>245(Keratolytic) -0</w:t>
      </w:r>
      <w:r w:rsidR="00644CD5">
        <w:t>.</w:t>
      </w:r>
      <w:r>
        <w:t>647(Nicotinic neuronal receptor agonist) + 0</w:t>
      </w:r>
      <w:r w:rsidR="00644CD5">
        <w:t>.</w:t>
      </w:r>
      <w:r>
        <w:t>13(Integrin alphaLbeta2 antagonist) -0</w:t>
      </w:r>
      <w:r w:rsidR="00644CD5">
        <w:t>.</w:t>
      </w:r>
      <w:r>
        <w:t>219(HIV attachment inhibitor) -0</w:t>
      </w:r>
      <w:r w:rsidR="00644CD5">
        <w:t>.</w:t>
      </w:r>
      <w:r>
        <w:t>901(Lysozyme inhibitor) + 0</w:t>
      </w:r>
      <w:r w:rsidR="00644CD5">
        <w:t>.</w:t>
      </w:r>
      <w:r>
        <w:t>352(Glyceraldehyde-3-phosphate dehydrogenase inhibitor) -0</w:t>
      </w:r>
      <w:r w:rsidR="00644CD5">
        <w:t>.</w:t>
      </w:r>
      <w:r>
        <w:t>619(Histone deacetylase 7 inhibitor) + 0</w:t>
      </w:r>
      <w:r w:rsidR="00644CD5">
        <w:t>.</w:t>
      </w:r>
      <w:r>
        <w:t>559(AMP-activated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123(Antiinflammatory) + 0</w:t>
      </w:r>
      <w:r w:rsidR="00644CD5">
        <w:t>.</w:t>
      </w:r>
      <w:r>
        <w:t>303(Neurotoxic) -0</w:t>
      </w:r>
      <w:r w:rsidR="00644CD5">
        <w:t>.</w:t>
      </w:r>
      <w:r>
        <w:t>288(Aldose reductase inhibitor) + 0</w:t>
      </w:r>
      <w:r w:rsidR="00644CD5">
        <w:t>.</w:t>
      </w:r>
      <w:r>
        <w:t>191(dTMP kinase inhibitor) -0</w:t>
      </w:r>
      <w:r w:rsidR="00644CD5">
        <w:t>.</w:t>
      </w:r>
      <w:r>
        <w:t>22(Antineoplastic (lymphocytic leukemia)) + 0</w:t>
      </w:r>
      <w:r w:rsidR="00644CD5">
        <w:t>.</w:t>
      </w:r>
      <w:r>
        <w:t>16(cAMP-dependent protein kinase beta catalytic subunit inhibitor) + 0</w:t>
      </w:r>
      <w:r w:rsidR="00644CD5">
        <w:t>.</w:t>
      </w:r>
      <w:r>
        <w:t>802(HSPA1B expression enhancer) + 0</w:t>
      </w:r>
      <w:r w:rsidR="00644CD5">
        <w:t>.</w:t>
      </w:r>
      <w:r>
        <w:t>599(TFF1 expression inhibitor) + 0</w:t>
      </w:r>
      <w:r w:rsidR="00644CD5">
        <w:t>.</w:t>
      </w:r>
      <w:r>
        <w:t>0766(Macular degeneration treatment) -0</w:t>
      </w:r>
      <w:r w:rsidR="00644CD5">
        <w:t>.</w:t>
      </w:r>
      <w:r>
        <w:t>131(Autotaxin inhibitor) + 0</w:t>
      </w:r>
      <w:r w:rsidR="00644CD5">
        <w:t>.</w:t>
      </w:r>
      <w:r>
        <w:t>375(Nausea) + 0</w:t>
      </w:r>
      <w:r w:rsidR="00644CD5">
        <w:t>.</w:t>
      </w:r>
      <w:r>
        <w:t>756(Acetate kinase inhib</w:t>
      </w:r>
      <w:r>
        <w:t>i</w:t>
      </w:r>
      <w:r>
        <w:t>tor) + 0</w:t>
      </w:r>
      <w:r w:rsidR="00644CD5">
        <w:t>.</w:t>
      </w:r>
      <w:r>
        <w:t>781(Aminopeptidase N inhibitor) -0</w:t>
      </w:r>
      <w:r w:rsidR="00644CD5">
        <w:t>.</w:t>
      </w:r>
      <w:r>
        <w:t>154(CYP2C substrate) -0</w:t>
      </w:r>
      <w:r w:rsidR="00644CD5">
        <w:t>.</w:t>
      </w:r>
      <w:r>
        <w:t>2(Prostaglandin-E2 synthase 1 inhibitor) + 0</w:t>
      </w:r>
      <w:r w:rsidR="00644CD5">
        <w:t>.</w:t>
      </w:r>
      <w:r>
        <w:t>252(Spasmolytic</w:t>
      </w:r>
      <w:r w:rsidR="00644CD5">
        <w:t>.</w:t>
      </w:r>
      <w:r>
        <w:t xml:space="preserve"> </w:t>
      </w:r>
      <w:proofErr w:type="gramStart"/>
      <w:r>
        <w:t>Papaverin-like) + 0</w:t>
      </w:r>
      <w:r w:rsidR="00644CD5">
        <w:t>.</w:t>
      </w:r>
      <w:r>
        <w:t>257(Glucagon-like peptide 1 receptor antagonist) -0</w:t>
      </w:r>
      <w:r w:rsidR="00644CD5">
        <w:t>.</w:t>
      </w:r>
      <w:r>
        <w:t>312(MAP kinase 13 i</w:t>
      </w:r>
      <w:r>
        <w:t>n</w:t>
      </w:r>
      <w:r>
        <w:t>hibitor) -0</w:t>
      </w:r>
      <w:r w:rsidR="00644CD5">
        <w:t>.</w:t>
      </w:r>
      <w:r>
        <w:t>474(Antidepressant</w:t>
      </w:r>
      <w:r w:rsidR="00644CD5">
        <w:t>.</w:t>
      </w:r>
      <w:proofErr w:type="gramEnd"/>
      <w:r>
        <w:t xml:space="preserve"> Imipramin-like) + 0</w:t>
      </w:r>
      <w:r w:rsidR="00644CD5">
        <w:t>.</w:t>
      </w:r>
      <w:r>
        <w:t>177(Bombesin 3 receptor antagonist) -0</w:t>
      </w:r>
      <w:r w:rsidR="00644CD5">
        <w:t>.</w:t>
      </w:r>
      <w:r>
        <w:t>684(Choline kinase i</w:t>
      </w:r>
      <w:r>
        <w:t>n</w:t>
      </w:r>
      <w:r>
        <w:t>hibitor) -0</w:t>
      </w:r>
      <w:r w:rsidR="00644CD5">
        <w:t>.</w:t>
      </w:r>
      <w:r>
        <w:t>65(Cholesterol esterase inhibitor) + 0</w:t>
      </w:r>
      <w:r w:rsidR="00644CD5">
        <w:t>.</w:t>
      </w:r>
      <w:r>
        <w:t>219(Sirtuin 2 inhibitor) -0</w:t>
      </w:r>
      <w:r w:rsidR="00644CD5">
        <w:t>.</w:t>
      </w:r>
      <w:r>
        <w:t>106(Integrin beta5 antagonist) + 0</w:t>
      </w:r>
      <w:r w:rsidR="00644CD5">
        <w:t>.</w:t>
      </w:r>
      <w:r>
        <w:t xml:space="preserve">193(5 </w:t>
      </w:r>
      <w:r>
        <w:lastRenderedPageBreak/>
        <w:t>Hydroxytryptamine 1 antagonist) + 1</w:t>
      </w:r>
      <w:r w:rsidR="00644CD5">
        <w:t>.</w:t>
      </w:r>
      <w:r>
        <w:t>77(Procollagen-proline 3-dioxygenase inhibitor) + 0</w:t>
      </w:r>
      <w:r w:rsidR="00644CD5">
        <w:t>.</w:t>
      </w:r>
      <w:r>
        <w:t>167(Antineoplastic (end</w:t>
      </w:r>
      <w:r>
        <w:t>o</w:t>
      </w:r>
      <w:r>
        <w:t>crine cancer)) -0</w:t>
      </w:r>
      <w:r w:rsidR="00644CD5">
        <w:t>.</w:t>
      </w:r>
      <w:r>
        <w:t>209(Liver fibrosis treatment) -0</w:t>
      </w:r>
      <w:r w:rsidR="00644CD5">
        <w:t>.</w:t>
      </w:r>
      <w:r>
        <w:t>786(Kallikrein 13 inhibitor) -1</w:t>
      </w:r>
      <w:r w:rsidR="00644CD5">
        <w:t>.</w:t>
      </w:r>
      <w:r>
        <w:t>1(UDP-glucuronosyltransferase 2B7 inhibitor) + 0</w:t>
      </w:r>
      <w:r w:rsidR="00644CD5">
        <w:t>.</w:t>
      </w:r>
      <w:r>
        <w:t>297(Paranoia) -0</w:t>
      </w:r>
      <w:r w:rsidR="00644CD5">
        <w:t>.</w:t>
      </w:r>
      <w:r>
        <w:t>507(Neuropathy treatment) -0</w:t>
      </w:r>
      <w:r w:rsidR="00644CD5">
        <w:t>.</w:t>
      </w:r>
      <w:r>
        <w:t>262(Melatonin 1 antagonist) + 0</w:t>
      </w:r>
      <w:r w:rsidR="00644CD5">
        <w:t>.</w:t>
      </w:r>
      <w:r>
        <w:t>135(Systemic lupus erythematosus treatment) -0</w:t>
      </w:r>
      <w:r w:rsidR="00644CD5">
        <w:t>.</w:t>
      </w:r>
      <w:r>
        <w:t>613(Neurotensin 3 receptor antagonist) + 0</w:t>
      </w:r>
      <w:r w:rsidR="00644CD5">
        <w:t>.</w:t>
      </w:r>
      <w:r>
        <w:t>537(Plasmin inhibitor) -0</w:t>
      </w:r>
      <w:r w:rsidR="00644CD5">
        <w:t>.</w:t>
      </w:r>
      <w:r>
        <w:t>444(SULT1A3 substrate) -0</w:t>
      </w:r>
      <w:r w:rsidR="00644CD5">
        <w:t>.</w:t>
      </w:r>
      <w:r>
        <w:t>604(Propanediol dehydratase inhibitor) + 0</w:t>
      </w:r>
      <w:r w:rsidR="00644CD5">
        <w:t>.</w:t>
      </w:r>
      <w:r>
        <w:t>112(Antiobesity) -0</w:t>
      </w:r>
      <w:r w:rsidR="00644CD5">
        <w:t>.</w:t>
      </w:r>
      <w:r>
        <w:t>364(Genotoxic) -0</w:t>
      </w:r>
      <w:r w:rsidR="00644CD5">
        <w:t>.</w:t>
      </w:r>
      <w:r>
        <w:t>481(Shaker potassium channel blocker) -0</w:t>
      </w:r>
      <w:r w:rsidR="00644CD5">
        <w:t>.</w:t>
      </w:r>
      <w:r>
        <w:t>171(Carbonyl reductase [NADPH] 1 inhibitor) -0</w:t>
      </w:r>
      <w:r w:rsidR="00644CD5">
        <w:t>.</w:t>
      </w:r>
      <w:r>
        <w:t>241(DNA intercalator) + 0</w:t>
      </w:r>
      <w:r w:rsidR="00644CD5">
        <w:t>.</w:t>
      </w:r>
      <w:r>
        <w:t>165(MAP kinase 1 inhibitor) -0</w:t>
      </w:r>
      <w:r w:rsidR="00644CD5">
        <w:t>.</w:t>
      </w:r>
      <w:r>
        <w:t>254(T-cell protein-tyrosine phosphatase inhibitor) -0</w:t>
      </w:r>
      <w:r w:rsidR="00644CD5">
        <w:t>.</w:t>
      </w:r>
      <w:r>
        <w:t>388(Antitoxic) -0</w:t>
      </w:r>
      <w:r w:rsidR="00644CD5">
        <w:t>.</w:t>
      </w:r>
      <w:r>
        <w:t>37(Immunomodulator) -0</w:t>
      </w:r>
      <w:r w:rsidR="00644CD5">
        <w:t>.</w:t>
      </w:r>
      <w:r>
        <w:t>451(4-Hydroxy-2-oxoglutarate aldolase inhibitor) -0</w:t>
      </w:r>
      <w:r w:rsidR="00644CD5">
        <w:t>.</w:t>
      </w:r>
      <w:r>
        <w:t>984(Anabolic) -0</w:t>
      </w:r>
      <w:r w:rsidR="00644CD5">
        <w:t>.</w:t>
      </w:r>
      <w:r>
        <w:t>171(Antiinfective) + 0</w:t>
      </w:r>
      <w:r w:rsidR="00644CD5">
        <w:t>.</w:t>
      </w:r>
      <w:r>
        <w:t>456(Nitrilase inhibitor) + 0</w:t>
      </w:r>
      <w:r w:rsidR="00644CD5">
        <w:t>.</w:t>
      </w:r>
      <w:r>
        <w:t>362(Cytokine production stimulant) + 0</w:t>
      </w:r>
      <w:r w:rsidR="00644CD5">
        <w:t>.</w:t>
      </w:r>
      <w:r>
        <w:t>361(Antiprotozoal (Leishmania)) + 0</w:t>
      </w:r>
      <w:r w:rsidR="00644CD5">
        <w:t>.</w:t>
      </w:r>
      <w:r>
        <w:t>409(ABCG2 expression enhancer) + 1</w:t>
      </w:r>
      <w:r w:rsidR="00644CD5">
        <w:t>.</w:t>
      </w:r>
      <w:r>
        <w:t>06(CYP27A substrate) + 0</w:t>
      </w:r>
      <w:r w:rsidR="00644CD5">
        <w:t>.</w:t>
      </w:r>
      <w:r>
        <w:t>771(Methionyl aminopeptidase inhibitor) + 0</w:t>
      </w:r>
      <w:r w:rsidR="00644CD5">
        <w:t>.</w:t>
      </w:r>
      <w:r>
        <w:t>481(Carcinogenic</w:t>
      </w:r>
      <w:r w:rsidR="00644CD5">
        <w:t>.</w:t>
      </w:r>
      <w:r>
        <w:t xml:space="preserve"> group 1) -0</w:t>
      </w:r>
      <w:r w:rsidR="00644CD5">
        <w:t>.</w:t>
      </w:r>
      <w:r>
        <w:t>239(AKR1C1 expression enhancer) + 0</w:t>
      </w:r>
      <w:r w:rsidR="00644CD5">
        <w:t>.</w:t>
      </w:r>
      <w:r>
        <w:t>58(Cannabinoid receptor antagonist) + 0</w:t>
      </w:r>
      <w:r w:rsidR="00644CD5">
        <w:t>.</w:t>
      </w:r>
      <w:r>
        <w:t>359(Histone deacetylase 6 inhib</w:t>
      </w:r>
      <w:r>
        <w:t>i</w:t>
      </w:r>
      <w:r>
        <w:t>tor) + 0</w:t>
      </w:r>
      <w:r w:rsidR="00644CD5">
        <w:t>.</w:t>
      </w:r>
      <w:r>
        <w:t>823(3-Hydroxybutyrate dehydrogenase inhibitor) -0</w:t>
      </w:r>
      <w:r w:rsidR="00644CD5">
        <w:t>.</w:t>
      </w:r>
      <w:r>
        <w:t>926(tRNA methyltransferase inhibitor) + 0</w:t>
      </w:r>
      <w:r w:rsidR="00644CD5">
        <w:t>.</w:t>
      </w:r>
      <w:r>
        <w:t>117(Antineoplastic (non-Hodgkin's lymphoma)) -0</w:t>
      </w:r>
      <w:r w:rsidR="00644CD5">
        <w:t>.</w:t>
      </w:r>
      <w:r>
        <w:t>362(Acylaminoacyl-peptidase inhibitor) -0</w:t>
      </w:r>
      <w:r w:rsidR="00644CD5">
        <w:t>.</w:t>
      </w:r>
      <w:r>
        <w:t>271(Oxaloacetate tautomerase inhibitor) -0</w:t>
      </w:r>
      <w:r w:rsidR="00644CD5">
        <w:t>.</w:t>
      </w:r>
      <w:r>
        <w:t>471(Sigma 2 receptor antagonist) + 0</w:t>
      </w:r>
      <w:r w:rsidR="00644CD5">
        <w:t>.</w:t>
      </w:r>
      <w:r>
        <w:t>248(Liver X receptor alpha agonist) -0</w:t>
      </w:r>
      <w:r w:rsidR="00644CD5">
        <w:t>.</w:t>
      </w:r>
      <w:r>
        <w:t>14(CYP51 inhibitor) -0</w:t>
      </w:r>
      <w:r w:rsidR="00644CD5">
        <w:t>.</w:t>
      </w:r>
      <w:r>
        <w:t>413(Myeloperoxidase inhibitor) + 0</w:t>
      </w:r>
      <w:r w:rsidR="00644CD5">
        <w:t>.</w:t>
      </w:r>
      <w:r>
        <w:t>159(T cell inhibitor) -0</w:t>
      </w:r>
      <w:r w:rsidR="00644CD5">
        <w:t>.</w:t>
      </w:r>
      <w:r>
        <w:t>41(TOP2A expression inhibitor) -0</w:t>
      </w:r>
      <w:r w:rsidR="00644CD5">
        <w:t>.</w:t>
      </w:r>
      <w:r>
        <w:t>181(Opioid delta receptor agonist) + 0</w:t>
      </w:r>
      <w:r w:rsidR="00644CD5">
        <w:t>.</w:t>
      </w:r>
      <w:r>
        <w:t>599(Hypertrichosis) -0</w:t>
      </w:r>
      <w:r w:rsidR="00644CD5">
        <w:t>.</w:t>
      </w:r>
      <w:r>
        <w:t>291(Vascular endothelial growth factor 3 antagonist) + 0</w:t>
      </w:r>
      <w:r w:rsidR="00644CD5">
        <w:t>.</w:t>
      </w:r>
      <w:r>
        <w:t>34(Parotid gland enlargement) -0</w:t>
      </w:r>
      <w:r w:rsidR="00644CD5">
        <w:t>.</w:t>
      </w:r>
      <w:r>
        <w:t>224(Retinoic acid receptor antagonist) -0</w:t>
      </w:r>
      <w:r w:rsidR="00644CD5">
        <w:t>.</w:t>
      </w:r>
      <w:r>
        <w:t>277(Aryl hydrocarbon receptor ag</w:t>
      </w:r>
      <w:r>
        <w:t>o</w:t>
      </w:r>
      <w:r>
        <w:t>nist) -0</w:t>
      </w:r>
      <w:r w:rsidR="00644CD5">
        <w:t>.</w:t>
      </w:r>
      <w:r>
        <w:t>324(PPARG expression enhancer) -0</w:t>
      </w:r>
      <w:r w:rsidR="00644CD5">
        <w:t>.</w:t>
      </w:r>
      <w:r>
        <w:t>167(Kinase inhibitor) -1</w:t>
      </w:r>
      <w:r w:rsidR="00644CD5">
        <w:t>.</w:t>
      </w:r>
      <w:r>
        <w:t>2(Carbonic anhydrase VI inhibitor) -0</w:t>
      </w:r>
      <w:r w:rsidR="00644CD5">
        <w:t>.</w:t>
      </w:r>
      <w:r>
        <w:t>121(Cardiovascular analeptic) + 0</w:t>
      </w:r>
      <w:r w:rsidR="00644CD5">
        <w:t>.</w:t>
      </w:r>
      <w:r>
        <w:t>16(Fibroblast activation protein alpha inhibitor) + 0</w:t>
      </w:r>
      <w:r w:rsidR="00644CD5">
        <w:t>.</w:t>
      </w:r>
      <w:r>
        <w:t>225(Phosphoglycerate kinase 2 inhibitor) -0</w:t>
      </w:r>
      <w:r w:rsidR="00644CD5">
        <w:t>.</w:t>
      </w:r>
      <w:r>
        <w:t>428(Sorbitol dehydrogenase inhibitor) -0</w:t>
      </w:r>
      <w:r w:rsidR="00644CD5">
        <w:t>.</w:t>
      </w:r>
      <w:r>
        <w:t>964(Adenylosuccinate lyase inhibitor) -0</w:t>
      </w:r>
      <w:r w:rsidR="00644CD5">
        <w:t>.</w:t>
      </w:r>
      <w:r>
        <w:t>213(Purinergic P2Y antagonist) -0</w:t>
      </w:r>
      <w:r w:rsidR="00644CD5">
        <w:t>.</w:t>
      </w:r>
      <w:r>
        <w:t>214(Carbonic anhydrase IX inhibitor) + 0</w:t>
      </w:r>
      <w:r w:rsidR="00644CD5">
        <w:t>.</w:t>
      </w:r>
      <w:r>
        <w:t>381(Antidote) + 0</w:t>
      </w:r>
      <w:r w:rsidR="00644CD5">
        <w:t>.</w:t>
      </w:r>
      <w:r>
        <w:t>327(NADPH-ferrihemoprotein reductase inhibitor) -0</w:t>
      </w:r>
      <w:r w:rsidR="00644CD5">
        <w:t>.</w:t>
      </w:r>
      <w:r>
        <w:t>296(DNA-(apurinic or apyrimidinic site) lyase inhibitor) + 0</w:t>
      </w:r>
      <w:r w:rsidR="00644CD5">
        <w:t>.</w:t>
      </w:r>
      <w:r>
        <w:t>452(Membrane dipeptidase inhibitor) + 0</w:t>
      </w:r>
      <w:r w:rsidR="00644CD5">
        <w:t>.</w:t>
      </w:r>
      <w:r>
        <w:t>132(Benzodiazepine inverse agonist) + 0</w:t>
      </w:r>
      <w:r w:rsidR="00644CD5">
        <w:t>.</w:t>
      </w:r>
      <w:r>
        <w:t>698(Adenosine A2b receptor antagonist) + 0</w:t>
      </w:r>
      <w:r w:rsidR="00644CD5">
        <w:t>.</w:t>
      </w:r>
      <w:r>
        <w:t>347(TIE-2 antagonist) -0</w:t>
      </w:r>
      <w:r w:rsidR="00644CD5">
        <w:t>.</w:t>
      </w:r>
      <w:r>
        <w:t>238(Complement C3a chemotactic receptor antagonist) + 1</w:t>
      </w:r>
      <w:r w:rsidR="00644CD5">
        <w:t>.</w:t>
      </w:r>
      <w:r>
        <w:t>12(N-acylneuraminate cytidylyltransferase inhibitor) -0</w:t>
      </w:r>
      <w:r w:rsidR="00644CD5">
        <w:t>.</w:t>
      </w:r>
      <w:r>
        <w:t>0835(Restenosis treatment) -0</w:t>
      </w:r>
      <w:r w:rsidR="00644CD5">
        <w:t>.</w:t>
      </w:r>
      <w:r>
        <w:t>608(CF transmembrane conductance regulator antagonist) + 0</w:t>
      </w:r>
      <w:r w:rsidR="00644CD5">
        <w:t>.</w:t>
      </w:r>
      <w:r>
        <w:t>934(Cathepsin E inhib</w:t>
      </w:r>
      <w:r>
        <w:t>i</w:t>
      </w:r>
      <w:r>
        <w:t>tor) + 0</w:t>
      </w:r>
      <w:r w:rsidR="00644CD5">
        <w:t>.</w:t>
      </w:r>
      <w:r>
        <w:t>149(ALK inhibitor) + 0</w:t>
      </w:r>
      <w:r w:rsidR="00644CD5">
        <w:t>.</w:t>
      </w:r>
      <w:r>
        <w:t>204(Acetylcholine neuromuscular blocking agent) -1</w:t>
      </w:r>
      <w:r w:rsidR="00644CD5">
        <w:t>.</w:t>
      </w:r>
      <w:r>
        <w:t>25(Beta-1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323(Hirsutism) -0</w:t>
      </w:r>
      <w:r w:rsidR="00644CD5">
        <w:t>.</w:t>
      </w:r>
      <w:r>
        <w:t>508(Laxative) -0</w:t>
      </w:r>
      <w:r w:rsidR="00644CD5">
        <w:t>.</w:t>
      </w:r>
      <w:r>
        <w:t>622(Phosphoserine phosphatase inhibitor) -0</w:t>
      </w:r>
      <w:r w:rsidR="00644CD5">
        <w:t>.</w:t>
      </w:r>
      <w:r>
        <w:t>765(Andropause treatment) -0</w:t>
      </w:r>
      <w:r w:rsidR="00644CD5">
        <w:t>.</w:t>
      </w:r>
      <w:r>
        <w:t>439(CYP1B1 expression inhibitor) -0</w:t>
      </w:r>
      <w:r w:rsidR="00644CD5">
        <w:t>.</w:t>
      </w:r>
      <w:r>
        <w:t>464(AMPA 3 receptor antagonist) + 0</w:t>
      </w:r>
      <w:r w:rsidR="00644CD5">
        <w:t>.</w:t>
      </w:r>
      <w:r>
        <w:t>776(Pyruvate dehydrogenase stimulant) + 0</w:t>
      </w:r>
      <w:r w:rsidR="00644CD5">
        <w:t>.</w:t>
      </w:r>
      <w:r>
        <w:t>36(Piloerection) + 0</w:t>
      </w:r>
      <w:r w:rsidR="00644CD5">
        <w:t>.</w:t>
      </w:r>
      <w:r>
        <w:t>181(Excitatory amino acid transporter 1 inhibitor) -0</w:t>
      </w:r>
      <w:r w:rsidR="00644CD5">
        <w:t>.</w:t>
      </w:r>
      <w:r>
        <w:t>128(Phosphodiesterase 2A inhibitor) -0</w:t>
      </w:r>
      <w:r w:rsidR="00644CD5">
        <w:t>.</w:t>
      </w:r>
      <w:r>
        <w:t>565(3-Oxoacid CoA-transferase inhibitor) -0</w:t>
      </w:r>
      <w:r w:rsidR="00644CD5">
        <w:t>.</w:t>
      </w:r>
      <w:r>
        <w:t>238(GP IIb/IIIa receptor antagonist) -0</w:t>
      </w:r>
      <w:r w:rsidR="00644CD5">
        <w:t>.</w:t>
      </w:r>
      <w:r>
        <w:t>0816(Dihydroorotase inhibitor) -0</w:t>
      </w:r>
      <w:r w:rsidR="00644CD5">
        <w:t>.</w:t>
      </w:r>
      <w:r>
        <w:t>848(Histone deac</w:t>
      </w:r>
      <w:r>
        <w:t>e</w:t>
      </w:r>
      <w:r>
        <w:t>tylase 10 inhibitor) -0</w:t>
      </w:r>
      <w:r w:rsidR="00644CD5">
        <w:t>.</w:t>
      </w:r>
      <w:r>
        <w:t>195(Melanin-concentrating hormone receptor 2 antagonist) -0</w:t>
      </w:r>
      <w:r w:rsidR="00644CD5">
        <w:t>.</w:t>
      </w:r>
      <w:r>
        <w:t>77(Cyanate hydratase inhibitor) + 0</w:t>
      </w:r>
      <w:r w:rsidR="00644CD5">
        <w:t>.</w:t>
      </w:r>
      <w:r>
        <w:t>174(Carbonic anhydrase XII inhibitor) + 0</w:t>
      </w:r>
      <w:r w:rsidR="00644CD5">
        <w:t>.</w:t>
      </w:r>
      <w:r>
        <w:t>547(CDC-like kinase 4 inhibitor) -0</w:t>
      </w:r>
      <w:r w:rsidR="00644CD5">
        <w:t>.</w:t>
      </w:r>
      <w:r>
        <w:t>172(EphB4 antagonist) + 0</w:t>
      </w:r>
      <w:r w:rsidR="00644CD5">
        <w:t>.</w:t>
      </w:r>
      <w:r>
        <w:t>183(ASNS expression inhibitor) + 0</w:t>
      </w:r>
      <w:r w:rsidR="00644CD5">
        <w:t>.</w:t>
      </w:r>
      <w:r>
        <w:t>138(Antibiotic Quinolone-like) + 0</w:t>
      </w:r>
      <w:r w:rsidR="00644CD5">
        <w:t>.</w:t>
      </w:r>
      <w:r>
        <w:t>145(Ca2+/calmodulin-dependent kinase II delta inhibitor) + 0</w:t>
      </w:r>
      <w:r w:rsidR="00644CD5">
        <w:t>.</w:t>
      </w:r>
      <w:r>
        <w:t>279(Kinesin antagonist) + 0</w:t>
      </w:r>
      <w:r w:rsidR="00644CD5">
        <w:t>.</w:t>
      </w:r>
      <w:r>
        <w:t>117(Bone formation stimulant) + 0</w:t>
      </w:r>
      <w:r w:rsidR="00644CD5">
        <w:t>.</w:t>
      </w:r>
      <w:r>
        <w:t>346(Antihypotensive) -0</w:t>
      </w:r>
      <w:r w:rsidR="00644CD5">
        <w:t>.</w:t>
      </w:r>
      <w:r>
        <w:t>124(Ketol-acid reductoisomerase inhibitor) + 0</w:t>
      </w:r>
      <w:r w:rsidR="00644CD5">
        <w:t>.</w:t>
      </w:r>
      <w:r>
        <w:t>401(Deacetoxycephalosporin-C synthase inhibitor) -0</w:t>
      </w:r>
      <w:r w:rsidR="00644CD5">
        <w:t>.</w:t>
      </w:r>
      <w:r>
        <w:t>448(Thyroid hormone beta antagonist) + 0</w:t>
      </w:r>
      <w:r w:rsidR="00644CD5">
        <w:t>.</w:t>
      </w:r>
      <w:r>
        <w:t>489(Coagulant) -0</w:t>
      </w:r>
      <w:r w:rsidR="00644CD5">
        <w:t>.</w:t>
      </w:r>
      <w:r>
        <w:t>133(Tardive dyskinesia treatment) + 0</w:t>
      </w:r>
      <w:r w:rsidR="00644CD5">
        <w:t>.</w:t>
      </w:r>
      <w:r>
        <w:t>225(Elastase 3B inhibitor) -0</w:t>
      </w:r>
      <w:r w:rsidR="00644CD5">
        <w:t>.</w:t>
      </w:r>
      <w:r>
        <w:t>24(BAD expression inhibitor) + 0</w:t>
      </w:r>
      <w:r w:rsidR="00644CD5">
        <w:t>.</w:t>
      </w:r>
      <w:r>
        <w:t>163(IL1B expression enhancer) -0</w:t>
      </w:r>
      <w:r w:rsidR="00644CD5">
        <w:t>.</w:t>
      </w:r>
      <w:r>
        <w:t>123(Phosphorylase kinase gamma subunit 1 inhibitor) -0</w:t>
      </w:r>
      <w:r w:rsidR="00644CD5">
        <w:t>.</w:t>
      </w:r>
      <w:r>
        <w:t>3(Inner centromere protein inhibitor) + 0</w:t>
      </w:r>
      <w:r w:rsidR="00644CD5">
        <w:t>.</w:t>
      </w:r>
      <w:r>
        <w:t>716(Alpha</w:t>
      </w:r>
      <w:r w:rsidR="00644CD5">
        <w:t>.</w:t>
      </w:r>
      <w:r>
        <w:t>alpha-trehalase inhibitor) + 0</w:t>
      </w:r>
      <w:r w:rsidR="00644CD5">
        <w:t>.</w:t>
      </w:r>
      <w:r>
        <w:t>089(Phospholipase A1 inhibitor) -0</w:t>
      </w:r>
      <w:r w:rsidR="00644CD5">
        <w:t>.</w:t>
      </w:r>
      <w:r>
        <w:t>118(Steroid-like) + 0</w:t>
      </w:r>
      <w:r w:rsidR="00644CD5">
        <w:t>.</w:t>
      </w:r>
      <w:r>
        <w:t>169(Tyk2 inhibitor) + 0</w:t>
      </w:r>
      <w:r w:rsidR="00644CD5">
        <w:t>.</w:t>
      </w:r>
      <w:r>
        <w:t>115(Dopamine D1 agonist) + 0</w:t>
      </w:r>
      <w:r w:rsidR="00644CD5">
        <w:t>.</w:t>
      </w:r>
      <w:r>
        <w:t>49(Tetracycline antiport transporter antagonist) + 0</w:t>
      </w:r>
      <w:r w:rsidR="00644CD5">
        <w:t>.</w:t>
      </w:r>
      <w:r>
        <w:t>117(Periodontitis treatment) -0</w:t>
      </w:r>
      <w:r w:rsidR="00644CD5">
        <w:t>.</w:t>
      </w:r>
      <w:r>
        <w:t>0993(DNA-dependent protein kinase inhibitor) + 0</w:t>
      </w:r>
      <w:r w:rsidR="00644CD5">
        <w:t>.</w:t>
      </w:r>
      <w:r>
        <w:t>347(TH expression enhancer) -0</w:t>
      </w:r>
      <w:r w:rsidR="00644CD5">
        <w:t>.</w:t>
      </w:r>
      <w:r>
        <w:t>184(Janus tyrosine kinase 2 inhibitor) + 0</w:t>
      </w:r>
      <w:r w:rsidR="00644CD5">
        <w:t>.</w:t>
      </w:r>
      <w:r>
        <w:t>197(STAR expression inhibitor) + 0</w:t>
      </w:r>
      <w:r w:rsidR="00644CD5">
        <w:t>.</w:t>
      </w:r>
      <w:r>
        <w:t>467(Histone deacetylase class I inhibitor) + 0</w:t>
      </w:r>
      <w:r w:rsidR="00644CD5">
        <w:t>.</w:t>
      </w:r>
      <w:r>
        <w:t>198(Antineoplastic (colorectal cancer)) + 0</w:t>
      </w:r>
      <w:r w:rsidR="00644CD5">
        <w:t>.</w:t>
      </w:r>
      <w:r>
        <w:t>308(Human papillomavirus - 16 inhibitor) + 0</w:t>
      </w:r>
      <w:r w:rsidR="00644CD5">
        <w:t>.</w:t>
      </w:r>
      <w:r>
        <w:t>137(Pectate lyase inhibitor) -0</w:t>
      </w:r>
      <w:r w:rsidR="00644CD5">
        <w:t>.</w:t>
      </w:r>
      <w:r>
        <w:t>135(Platelet growth factor antagonist) + 0</w:t>
      </w:r>
      <w:r w:rsidR="00644CD5">
        <w:t>.</w:t>
      </w:r>
      <w:r>
        <w:t>135(Necrosis) -0</w:t>
      </w:r>
      <w:r w:rsidR="00644CD5">
        <w:t>.</w:t>
      </w:r>
      <w:r>
        <w:t>116(Lipocortins synth</w:t>
      </w:r>
      <w:r>
        <w:t>e</w:t>
      </w:r>
      <w:r>
        <w:t>sis antagonist) + 0</w:t>
      </w:r>
      <w:r w:rsidR="00644CD5">
        <w:t>.</w:t>
      </w:r>
      <w:r>
        <w:t>436(Telangiectasia) -0</w:t>
      </w:r>
      <w:r w:rsidR="00644CD5">
        <w:t>.</w:t>
      </w:r>
      <w:r>
        <w:t>208(Menstruation disorders treatment) -0</w:t>
      </w:r>
      <w:r w:rsidR="00644CD5">
        <w:t>.</w:t>
      </w:r>
      <w:r>
        <w:t>285(Thiosulfate sulfurtransferase inhibitor) -0</w:t>
      </w:r>
      <w:r w:rsidR="00644CD5">
        <w:t>.</w:t>
      </w:r>
      <w:r>
        <w:t>179(Mutagenic</w:t>
      </w:r>
      <w:r w:rsidR="00644CD5">
        <w:t>.</w:t>
      </w:r>
      <w:r>
        <w:t xml:space="preserve"> Salmonella) + 0</w:t>
      </w:r>
      <w:r w:rsidR="00644CD5">
        <w:t>.</w:t>
      </w:r>
      <w:r>
        <w:t>0682(Urinary incontinence treatment) + 0</w:t>
      </w:r>
      <w:r w:rsidR="00644CD5">
        <w:t>.</w:t>
      </w:r>
      <w:r>
        <w:t>245(Geranylgeranyltransferase inhibitor) + 0</w:t>
      </w:r>
      <w:r w:rsidR="00644CD5">
        <w:t>.</w:t>
      </w:r>
      <w:r>
        <w:t>116(Nicotinic acid receptor agonist) + 0</w:t>
      </w:r>
      <w:r w:rsidR="00644CD5">
        <w:t>.</w:t>
      </w:r>
      <w:r>
        <w:t>234(Oleamide hydrolase inhibitor) -0</w:t>
      </w:r>
      <w:r w:rsidR="00644CD5">
        <w:t>.</w:t>
      </w:r>
      <w:r>
        <w:t>274(CC chemokine rece</w:t>
      </w:r>
      <w:r>
        <w:t>p</w:t>
      </w:r>
      <w:r>
        <w:t>tor agonist) + 0</w:t>
      </w:r>
      <w:r w:rsidR="00644CD5">
        <w:t>.</w:t>
      </w:r>
      <w:r>
        <w:t>229(Squalene epoxidase inhibitor) -0</w:t>
      </w:r>
      <w:r w:rsidR="00644CD5">
        <w:t>.</w:t>
      </w:r>
      <w:r>
        <w:t>178(Beta-carotene 15</w:t>
      </w:r>
      <w:r w:rsidR="00644CD5">
        <w:t>.</w:t>
      </w:r>
      <w:r>
        <w:t>15'-monooxygenase inhibitor) -0</w:t>
      </w:r>
      <w:r w:rsidR="00644CD5">
        <w:t>.</w:t>
      </w:r>
      <w:r>
        <w:t>118(Palpitation) + 0</w:t>
      </w:r>
      <w:r w:rsidR="00644CD5">
        <w:t>.</w:t>
      </w:r>
      <w:r>
        <w:t>217(2-Nitropropane dioxygenase inhibitor) -0</w:t>
      </w:r>
      <w:r w:rsidR="00644CD5">
        <w:t>.</w:t>
      </w:r>
      <w:r>
        <w:t>0963(NADPH oxidase 4 inhibitor) -0</w:t>
      </w:r>
      <w:r w:rsidR="00644CD5">
        <w:t>.</w:t>
      </w:r>
      <w:r>
        <w:t>243(Potassium channel Kv4.3 blocker) + 0</w:t>
      </w:r>
      <w:r w:rsidR="00644CD5">
        <w:t>.</w:t>
      </w:r>
      <w:r>
        <w:t>0646(Interleukin 1 antagonist) + 0</w:t>
      </w:r>
      <w:r w:rsidR="00644CD5">
        <w:t>.</w:t>
      </w:r>
      <w:r>
        <w:t>162(Ulcer</w:t>
      </w:r>
      <w:r w:rsidR="00644CD5">
        <w:t>.</w:t>
      </w:r>
      <w:r>
        <w:t xml:space="preserve"> gastric) -0</w:t>
      </w:r>
      <w:r w:rsidR="00644CD5">
        <w:t>.</w:t>
      </w:r>
      <w:r>
        <w:t>0837(Mucosal addressin cell adhesion molecule 1 inhibitor) + 0</w:t>
      </w:r>
      <w:r w:rsidR="00644CD5">
        <w:t>.</w:t>
      </w:r>
      <w:r>
        <w:t>124(Carcinogenic</w:t>
      </w:r>
      <w:r w:rsidR="00644CD5">
        <w:t>.</w:t>
      </w:r>
      <w:r>
        <w:t xml:space="preserve"> breast) -0</w:t>
      </w:r>
      <w:r w:rsidR="00644CD5">
        <w:t>.</w:t>
      </w:r>
      <w:r>
        <w:t>189(Glutamate (mGluR5) agonist) -0</w:t>
      </w:r>
      <w:r w:rsidR="00644CD5">
        <w:t>.</w:t>
      </w:r>
      <w:r>
        <w:t>15(Acid phosphatase inhibitor) -0</w:t>
      </w:r>
      <w:r w:rsidR="00644CD5">
        <w:t>.</w:t>
      </w:r>
      <w:r>
        <w:t>395(Adenosine receptor agonist) -0</w:t>
      </w:r>
      <w:r w:rsidR="00644CD5">
        <w:t>.</w:t>
      </w:r>
      <w:r>
        <w:t>126(Splenomegaly) -0</w:t>
      </w:r>
      <w:r w:rsidR="00644CD5">
        <w:t>.</w:t>
      </w:r>
      <w:r>
        <w:t>119(Hypotonia) -0</w:t>
      </w:r>
      <w:r w:rsidR="00644CD5">
        <w:t>.</w:t>
      </w:r>
      <w:r>
        <w:t>0772(Geranyltranstransferase (Leishmania) inhibitor) + 0</w:t>
      </w:r>
      <w:r w:rsidR="00644CD5">
        <w:t>.</w:t>
      </w:r>
      <w:r>
        <w:t>217(5 Hydroxytryptamine 1B agonist) + 0</w:t>
      </w:r>
      <w:r w:rsidR="00644CD5">
        <w:t>.</w:t>
      </w:r>
      <w:r>
        <w:t>073(Integrin alphaVbeta1 antagonist) -0</w:t>
      </w:r>
      <w:r w:rsidR="00644CD5">
        <w:t>.</w:t>
      </w:r>
      <w:r>
        <w:t>195(Sphingosine 1-phosphate receptor 1 agonist) + 0</w:t>
      </w:r>
      <w:r w:rsidR="00644CD5">
        <w:t>.</w:t>
      </w:r>
      <w:r>
        <w:t xml:space="preserve">326(Oxaloacetate decarboxylase </w:t>
      </w:r>
      <w:r>
        <w:lastRenderedPageBreak/>
        <w:t>inhibitor) + 0</w:t>
      </w:r>
      <w:r w:rsidR="00644CD5">
        <w:t>.</w:t>
      </w:r>
      <w:r>
        <w:t>144(Choline-phosphate cytidylyltransferase inhibitor) -0</w:t>
      </w:r>
      <w:r w:rsidR="00644CD5">
        <w:t>.</w:t>
      </w:r>
      <w:r>
        <w:t>224(Transcription factor RelA inhibitor) -0</w:t>
      </w:r>
      <w:r w:rsidR="00644CD5">
        <w:t>.</w:t>
      </w:r>
      <w:r>
        <w:t>0769(Diabetes insipidus treatment) + 0</w:t>
      </w:r>
      <w:r w:rsidR="00644CD5">
        <w:t>.</w:t>
      </w:r>
      <w:r>
        <w:t>207(CYP11B1 inhibitor) -0</w:t>
      </w:r>
      <w:r w:rsidR="00644CD5">
        <w:t>.</w:t>
      </w:r>
      <w:r>
        <w:t>0754(Nicotinic acid receptor 1 agonist) + 0</w:t>
      </w:r>
      <w:r w:rsidR="00644CD5">
        <w:t>.</w:t>
      </w:r>
      <w:r>
        <w:t>0532(Baculoviral IAP repeat-containing protein 2 inhibitor) -0</w:t>
      </w:r>
      <w:r w:rsidR="00644CD5">
        <w:t>.</w:t>
      </w:r>
      <w:r>
        <w:t>19(Prostaglandin E2 antagonist) -0</w:t>
      </w:r>
      <w:r w:rsidR="00644CD5">
        <w:t>.</w:t>
      </w:r>
      <w:r>
        <w:t>212(Lysophosphatidic acid 1 receptor antagonist) -0</w:t>
      </w:r>
      <w:r w:rsidR="00644CD5">
        <w:t>.</w:t>
      </w:r>
      <w:r>
        <w:t>0607(Serine O-acetyltransferase inhibitor) + 0</w:t>
      </w:r>
      <w:r w:rsidR="00644CD5">
        <w:t>.</w:t>
      </w:r>
      <w:r>
        <w:t>0532(Phosphodiesterase 6G inhibitor) -0</w:t>
      </w:r>
      <w:r w:rsidR="00644CD5">
        <w:t>.</w:t>
      </w:r>
      <w:r>
        <w:t>229(Beta-N-acetylhexosaminidase inhibitor) + 0</w:t>
      </w:r>
      <w:r w:rsidR="00644CD5">
        <w:t>.</w:t>
      </w:r>
      <w:r>
        <w:t>0694(Integrin alpha4beta7 antagonist) + 0</w:t>
      </w:r>
      <w:r w:rsidR="00644CD5">
        <w:t>.</w:t>
      </w:r>
      <w:r>
        <w:t>0368(Antiviral (HIV)) + 0</w:t>
      </w:r>
      <w:r w:rsidR="00644CD5">
        <w:t>.</w:t>
      </w:r>
      <w:r>
        <w:t>0591(Carcinogenic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0533(Protein kinase C beta II inhib</w:t>
      </w:r>
      <w:r>
        <w:t>i</w:t>
      </w:r>
      <w:r>
        <w:t>tor) -0</w:t>
      </w:r>
      <w:r w:rsidR="00644CD5">
        <w:t>.</w:t>
      </w:r>
      <w:r>
        <w:t>0607(Eye irritation</w:t>
      </w:r>
      <w:r w:rsidR="00644CD5">
        <w:t>.</w:t>
      </w:r>
      <w:r>
        <w:t xml:space="preserve"> inactive) -0</w:t>
      </w:r>
      <w:r w:rsidR="00644CD5">
        <w:t>.</w:t>
      </w:r>
      <w:r>
        <w:t>156(Uterine stimulant) + 0</w:t>
      </w:r>
      <w:r w:rsidR="00644CD5">
        <w:t>.</w:t>
      </w:r>
      <w:r>
        <w:t>188(UGT2B7H substrate) -0</w:t>
      </w:r>
      <w:r w:rsidR="00644CD5">
        <w:t>.</w:t>
      </w:r>
      <w:r>
        <w:t>0502(Carbonic anh</w:t>
      </w:r>
      <w:r>
        <w:t>y</w:t>
      </w:r>
      <w:r>
        <w:t>drase VII inhibitor) -0</w:t>
      </w:r>
      <w:r w:rsidR="00644CD5">
        <w:t>.</w:t>
      </w:r>
      <w:r>
        <w:t>0588(Melanocortin antagonist) -0</w:t>
      </w:r>
      <w:r w:rsidR="00644CD5">
        <w:t>.</w:t>
      </w:r>
      <w:r>
        <w:t>0522(Transforming growth factor beta antagonist) -0</w:t>
      </w:r>
      <w:r w:rsidR="00644CD5">
        <w:t>.</w:t>
      </w:r>
      <w:r>
        <w:t>0501(HIV-1 protease inhibitor) -0</w:t>
      </w:r>
      <w:r w:rsidR="00644CD5">
        <w:t>.</w:t>
      </w:r>
      <w:r>
        <w:t>0376(Acute neurologic disorders treatment) + 0</w:t>
      </w:r>
      <w:r w:rsidR="00644CD5">
        <w:t>.</w:t>
      </w:r>
      <w:r>
        <w:t>0547(N-acetylmuramoyl-L-alanine amidase inhibitor) -0</w:t>
      </w:r>
      <w:r w:rsidR="00644CD5">
        <w:t>.</w:t>
      </w:r>
      <w:r>
        <w:t>0668(cAMP-dependent protein kinase gamma catalytic subunit inhibitor) + 0</w:t>
      </w:r>
      <w:r w:rsidR="00644CD5">
        <w:t>.</w:t>
      </w:r>
      <w:r>
        <w:t>0518(Baculoviral IAP repeat-containing protein 3 inhibitor) + 0</w:t>
      </w:r>
      <w:r w:rsidR="00644CD5">
        <w:t>.</w:t>
      </w:r>
      <w:r>
        <w:t>0353(Guanine deaminase inhibitor) + 0</w:t>
      </w:r>
      <w:r w:rsidR="00644CD5">
        <w:t>.</w:t>
      </w:r>
      <w:r>
        <w:t>0311(Gastrointestinal disorders treatment) + 0</w:t>
      </w:r>
      <w:r w:rsidR="00644CD5">
        <w:t>.</w:t>
      </w:r>
      <w:r>
        <w:t>038(Pantetheine-phosphate adenylyltransferase inhibitor) + 0</w:t>
      </w:r>
      <w:r w:rsidR="00644CD5">
        <w:t>.</w:t>
      </w:r>
      <w:r>
        <w:t>14(Cathepsin D inhibitor) + 0</w:t>
      </w:r>
      <w:r w:rsidR="00644CD5">
        <w:t>.</w:t>
      </w:r>
      <w:r>
        <w:t>121(G protein-coupled receptor antagonist) + 0</w:t>
      </w:r>
      <w:r w:rsidR="00644CD5">
        <w:t>.</w:t>
      </w:r>
      <w:r>
        <w:t>147(Heat shock protein 70 antagonist) + 0</w:t>
      </w:r>
      <w:r w:rsidR="00644CD5">
        <w:t>.</w:t>
      </w:r>
      <w:r>
        <w:t>0663(Magnesium-protoporphyrin IX monomethyl ester (oxidative) cyclase inhibitor) + 0</w:t>
      </w:r>
      <w:r w:rsidR="00644CD5">
        <w:t>.</w:t>
      </w:r>
      <w:r>
        <w:t>0473(Membrane integrity antagonist) + 0</w:t>
      </w:r>
      <w:r w:rsidR="00644CD5">
        <w:t>.</w:t>
      </w:r>
      <w:r>
        <w:t>214(CYP4B1 substrate) -0</w:t>
      </w:r>
      <w:r w:rsidR="00644CD5">
        <w:t>.</w:t>
      </w:r>
      <w:r>
        <w:t>1(Amyloid beta aggregation inhibitor) -0</w:t>
      </w:r>
      <w:r w:rsidR="00644CD5">
        <w:t>.</w:t>
      </w:r>
      <w:r>
        <w:t>0482(Carcinogenic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</w:t>
      </w:r>
      <w:r>
        <w:t>e</w:t>
      </w:r>
      <w:r>
        <w:t>male</w:t>
      </w:r>
      <w:r w:rsidR="00644CD5">
        <w:t>.</w:t>
      </w:r>
      <w:r>
        <w:t xml:space="preserve"> urinary bladder) + 0</w:t>
      </w:r>
      <w:r w:rsidR="00644CD5">
        <w:t>.</w:t>
      </w:r>
      <w:r>
        <w:t>0338(Adenylate cyclase VIII inhibitor) + 0</w:t>
      </w:r>
      <w:r w:rsidR="00644CD5">
        <w:t>.</w:t>
      </w:r>
      <w:r>
        <w:t>0338(Antiamyloidogenic) -0</w:t>
      </w:r>
      <w:r w:rsidR="00644CD5">
        <w:t>.</w:t>
      </w:r>
      <w:r>
        <w:t>112(Isocitrate lyase inhibitor) + 0</w:t>
      </w:r>
      <w:r w:rsidR="00644CD5">
        <w:t>.</w:t>
      </w:r>
      <w:r>
        <w:t>0879(NMDA receptor glycine site agonist) + 0</w:t>
      </w:r>
      <w:r w:rsidR="00644CD5">
        <w:t>.</w:t>
      </w:r>
      <w:r>
        <w:t>11(Anticholelithogenic) -0</w:t>
      </w:r>
      <w:r w:rsidR="00644CD5">
        <w:t>.</w:t>
      </w:r>
      <w:r>
        <w:t>144(Cortisol sulfotran</w:t>
      </w:r>
      <w:r>
        <w:t>s</w:t>
      </w:r>
      <w:r>
        <w:t>ferase inhibitor) -0</w:t>
      </w:r>
      <w:r w:rsidR="00644CD5">
        <w:t>.</w:t>
      </w:r>
      <w:r>
        <w:t>0928(Excitatory amino acid transporter 2 inhibitor) + 0</w:t>
      </w:r>
      <w:r w:rsidR="00644CD5">
        <w:t>.</w:t>
      </w:r>
      <w:r>
        <w:t>0176(Chloride channel blocker) -0</w:t>
      </w:r>
      <w:r w:rsidR="00644CD5">
        <w:t>.</w:t>
      </w:r>
      <w:r>
        <w:t>0218(Estradiol 17 beta dehydrogenase 2 inhibitor) -0</w:t>
      </w:r>
      <w:r w:rsidR="00644CD5">
        <w:t>.</w:t>
      </w:r>
      <w:r>
        <w:t>0188(Antineoplastic (cervical cancer)) + 0</w:t>
      </w:r>
      <w:r w:rsidR="00644CD5">
        <w:t>.</w:t>
      </w:r>
      <w:r>
        <w:t>0295(Mediator release inhibitor) + 0</w:t>
      </w:r>
      <w:r w:rsidR="00644CD5">
        <w:t>.</w:t>
      </w:r>
      <w:r>
        <w:t>0208(Ornithine decarboxylase inhibitor) + 0</w:t>
      </w:r>
      <w:r w:rsidR="00644CD5">
        <w:t>.</w:t>
      </w:r>
      <w:r>
        <w:t>0759(2-(acetamidomethylene)succinate hydrolase inhibitor) + 0</w:t>
      </w:r>
      <w:r w:rsidR="00644CD5">
        <w:t>.</w:t>
      </w:r>
      <w:r>
        <w:t>0212(Attention deficit/hyperactivity disorder treatment) + 0</w:t>
      </w:r>
      <w:r w:rsidR="00644CD5">
        <w:t>.</w:t>
      </w:r>
      <w:r>
        <w:t>0188(Carbonic anhydrase VB inhibitor) + 0</w:t>
      </w:r>
      <w:r w:rsidR="00644CD5">
        <w:t>.</w:t>
      </w:r>
      <w:r>
        <w:t>0372(NKX3-1 expression inhibitor) + 0</w:t>
      </w:r>
      <w:r w:rsidR="00644CD5">
        <w:t>.</w:t>
      </w:r>
      <w:r>
        <w:t>041(Henoch-Schonlein purpura) -0</w:t>
      </w:r>
      <w:r w:rsidR="00644CD5">
        <w:t>.</w:t>
      </w:r>
      <w:r>
        <w:t>0111(Catalase stimulant) + 0</w:t>
      </w:r>
      <w:r w:rsidR="00644CD5">
        <w:t>.</w:t>
      </w:r>
      <w:r>
        <w:t>0152(Dyrk kinase inhibitor) -0</w:t>
      </w:r>
      <w:r w:rsidR="00644CD5">
        <w:t>.</w:t>
      </w:r>
      <w:r>
        <w:t>0127(Opioid mu receptor agonist) + 0</w:t>
      </w:r>
      <w:r w:rsidR="00644CD5">
        <w:t>.</w:t>
      </w:r>
      <w:r>
        <w:t>0134(Sarcosine oxidase inhibitor) -0</w:t>
      </w:r>
      <w:r w:rsidR="00644CD5">
        <w:t>.</w:t>
      </w:r>
      <w:r>
        <w:t>0292(Glucagon rece</w:t>
      </w:r>
      <w:r>
        <w:t>p</w:t>
      </w:r>
      <w:r>
        <w:t>tor antagonist) -0</w:t>
      </w:r>
      <w:r w:rsidR="00644CD5">
        <w:t>.</w:t>
      </w:r>
      <w:r>
        <w:t>0247(CYP11A1 expression enhancer) + 0</w:t>
      </w:r>
      <w:r w:rsidR="00644CD5">
        <w:t>.</w:t>
      </w:r>
      <w:r>
        <w:t>0159(Ca2+/calmodulin-dependent kinase II gamma inhib</w:t>
      </w:r>
      <w:r>
        <w:t>i</w:t>
      </w:r>
      <w:r>
        <w:t>tor) + 0</w:t>
      </w:r>
      <w:r w:rsidR="00644CD5">
        <w:t>.</w:t>
      </w:r>
      <w:r>
        <w:t>0396(Kinesin-like protein 1 inhibitor) -0</w:t>
      </w:r>
      <w:r w:rsidR="00644CD5">
        <w:t>.</w:t>
      </w:r>
      <w:r>
        <w:t>0368(Thyroid hormone antagonist) -0</w:t>
      </w:r>
      <w:r w:rsidR="00644CD5">
        <w:t>.</w:t>
      </w:r>
      <w:r>
        <w:t>00652(Antineoplastic (sa</w:t>
      </w:r>
      <w:r>
        <w:t>r</w:t>
      </w:r>
      <w:r>
        <w:t>coma)) -0</w:t>
      </w:r>
      <w:r w:rsidR="00644CD5">
        <w:t>.</w:t>
      </w:r>
      <w:r>
        <w:t>0464(Rhodopsin kinase inhibitor) + 0</w:t>
      </w:r>
      <w:r w:rsidR="00644CD5">
        <w:t>.</w:t>
      </w:r>
      <w:r>
        <w:t>0177(Expectorant) + 0</w:t>
      </w:r>
      <w:r w:rsidR="00644CD5">
        <w:t>.</w:t>
      </w:r>
      <w:r>
        <w:t>0161(Prion diseases treatment) + 0</w:t>
      </w:r>
      <w:r w:rsidR="00644CD5">
        <w:t>.</w:t>
      </w:r>
      <w:r>
        <w:t>00931(Ribosomal protein S6 kinase inhibitor) + 0</w:t>
      </w:r>
      <w:r w:rsidR="00644CD5">
        <w:t>.</w:t>
      </w:r>
      <w:r>
        <w:t>0102(Cytochrome P450 stimulant) -0</w:t>
      </w:r>
      <w:r w:rsidR="00644CD5">
        <w:t>.</w:t>
      </w:r>
      <w:r>
        <w:t>0108(Microtubule formation inhibitor) + 0</w:t>
      </w:r>
      <w:r w:rsidR="00644CD5">
        <w:t>.</w:t>
      </w:r>
      <w:r>
        <w:t>011(NAT1 substrate) -0</w:t>
      </w:r>
      <w:r w:rsidR="00644CD5">
        <w:t>.</w:t>
      </w:r>
      <w:r>
        <w:t>00355(Antineoplastic (thyroid cancer)) -0</w:t>
      </w:r>
      <w:r w:rsidR="00644CD5">
        <w:t>.</w:t>
      </w:r>
      <w:r>
        <w:t>0044(Bradykinin agonist) + 6</w:t>
      </w:r>
      <w:r w:rsidR="00644CD5">
        <w:t>.</w:t>
      </w:r>
      <w:r>
        <w:t>08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613(NR0B2 expression enhancer) -0</w:t>
      </w:r>
      <w:r w:rsidR="00644CD5">
        <w:t>.</w:t>
      </w:r>
      <w:r>
        <w:t>963(8-Amino-7-oxononanoate synthase inhibitor) -0</w:t>
      </w:r>
      <w:r w:rsidR="00644CD5">
        <w:t>.</w:t>
      </w:r>
      <w:r>
        <w:t>408(Agranulocytosis) -0</w:t>
      </w:r>
      <w:r w:rsidR="00644CD5">
        <w:t>.</w:t>
      </w:r>
      <w:r>
        <w:t>198(Hypertensive) -0</w:t>
      </w:r>
      <w:r w:rsidR="00644CD5">
        <w:t>.</w:t>
      </w:r>
      <w:r>
        <w:t>025(Carcinogenic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712(Cyclin-dependent kinase 1 inhibitor) + 34(Volume) + 0</w:t>
      </w:r>
      <w:r w:rsidR="00644CD5">
        <w:t>.</w:t>
      </w:r>
      <w:r>
        <w:t>594(Antidepressant) -0</w:t>
      </w:r>
      <w:r w:rsidR="00644CD5">
        <w:t>.</w:t>
      </w:r>
      <w:r>
        <w:t>726(Aspartate transaminase inhibitor) -0</w:t>
      </w:r>
      <w:r w:rsidR="00644CD5">
        <w:t>.</w:t>
      </w:r>
      <w:r>
        <w:t>259(Aldose reductase substrate) -1</w:t>
      </w:r>
      <w:r w:rsidR="00644CD5">
        <w:t>.</w:t>
      </w:r>
      <w:r>
        <w:t>98(Asparagine synthase (glutamine-hydrolysing) inhibitor) -32</w:t>
      </w:r>
      <w:r w:rsidR="00644CD5">
        <w:t>.</w:t>
      </w:r>
      <w:r>
        <w:t>2(Volume^2) + 1</w:t>
      </w:r>
      <w:r w:rsidR="00644CD5">
        <w:t>.</w:t>
      </w:r>
      <w:r>
        <w:t>02(Phenylalanine 4-hydroxylase inhibitor) + 0</w:t>
      </w:r>
      <w:r w:rsidR="00644CD5">
        <w:t>.</w:t>
      </w:r>
      <w:r>
        <w:t>888(Spermidine synthase inhibitor) + 0</w:t>
      </w:r>
      <w:r w:rsidR="00644CD5">
        <w:t>.</w:t>
      </w:r>
      <w:r>
        <w:t>477(CYP1A1* substrate) -1</w:t>
      </w:r>
      <w:r w:rsidR="00644CD5">
        <w:t>.</w:t>
      </w:r>
      <w:r>
        <w:t>37(Amylo-alpha-1</w:t>
      </w:r>
      <w:r w:rsidR="00644CD5">
        <w:t>.</w:t>
      </w:r>
      <w:r>
        <w:t>6-glucosidase inhibitor) -1</w:t>
      </w:r>
      <w:r w:rsidR="00644CD5">
        <w:t>.</w:t>
      </w:r>
      <w:r>
        <w:t>54(5 Hydroxytryptamine 2A agonist) + 0</w:t>
      </w:r>
      <w:r w:rsidR="00644CD5">
        <w:t>.</w:t>
      </w:r>
      <w:r>
        <w:t>214(Vasodilator</w:t>
      </w:r>
      <w:r w:rsidR="00644CD5">
        <w:t>.</w:t>
      </w:r>
      <w:r>
        <w:t xml:space="preserve"> peripheral) -0</w:t>
      </w:r>
      <w:r w:rsidR="00644CD5">
        <w:t>.</w:t>
      </w:r>
      <w:r>
        <w:t>455(Antiulcerative) + 1</w:t>
      </w:r>
      <w:r w:rsidR="00644CD5">
        <w:t>.</w:t>
      </w:r>
      <w:r>
        <w:t>13(Phospholipase inhibitor) -0</w:t>
      </w:r>
      <w:r w:rsidR="00644CD5">
        <w:t>.</w:t>
      </w:r>
      <w:r>
        <w:t>89(MAO inhibitor) + 0</w:t>
      </w:r>
      <w:r w:rsidR="00644CD5">
        <w:t>.</w:t>
      </w:r>
      <w:r>
        <w:t>976(Potassium channel Kv1.1 blocker) -0</w:t>
      </w:r>
      <w:r w:rsidR="00644CD5">
        <w:t>.</w:t>
      </w:r>
      <w:r>
        <w:t>342(Angiotensin antagonist) -0</w:t>
      </w:r>
      <w:r w:rsidR="00644CD5">
        <w:t>.</w:t>
      </w:r>
      <w:r>
        <w:t>295(Potassium channel (ATP-sensitive) blocker) -0</w:t>
      </w:r>
      <w:r w:rsidR="00644CD5">
        <w:t>.</w:t>
      </w:r>
      <w:r>
        <w:t>795(Phosphodiesterase 8B inhibitor) + 0</w:t>
      </w:r>
      <w:r w:rsidR="00644CD5">
        <w:t>.</w:t>
      </w:r>
      <w:r>
        <w:t>232(Protein kinase B beta inhibitor) -0</w:t>
      </w:r>
      <w:r w:rsidR="00644CD5">
        <w:t>.</w:t>
      </w:r>
      <w:r>
        <w:t>528(Prostaglandin F2 alpha antagonist) + 0</w:t>
      </w:r>
      <w:r w:rsidR="00644CD5">
        <w:t>.</w:t>
      </w:r>
      <w:r>
        <w:t>473(Antibiotic Cephalosporin-like) + 0</w:t>
      </w:r>
      <w:r w:rsidR="00644CD5">
        <w:t>.</w:t>
      </w:r>
      <w:r>
        <w:t>222(Antineoplastic (colorectal cancer)) -0</w:t>
      </w:r>
      <w:r w:rsidR="00644CD5">
        <w:t>.</w:t>
      </w:r>
      <w:r>
        <w:t>0827(Septic shock treatment) + 0</w:t>
      </w:r>
      <w:r w:rsidR="00644CD5">
        <w:t>.</w:t>
      </w:r>
      <w:r>
        <w:t>678(Gynecological disorders treatment) + 0</w:t>
      </w:r>
      <w:r w:rsidR="00644CD5">
        <w:t>.</w:t>
      </w:r>
      <w:r>
        <w:t>657(Inosine monophosphate dehydrogenase 1 inhibitor) + 11</w:t>
      </w:r>
      <w:r w:rsidR="00644CD5">
        <w:t>.</w:t>
      </w:r>
      <w:r>
        <w:t>8(Volume^3) + 0</w:t>
      </w:r>
      <w:r w:rsidR="00644CD5">
        <w:t>.</w:t>
      </w:r>
      <w:r>
        <w:t>673(Dyskinesia) + 0</w:t>
      </w:r>
      <w:r w:rsidR="00644CD5">
        <w:t>.</w:t>
      </w:r>
      <w:r>
        <w:t>163(Coproporphyrinogen oxidase inhibitor) -0</w:t>
      </w:r>
      <w:r w:rsidR="00644CD5">
        <w:t>.</w:t>
      </w:r>
      <w:r>
        <w:t>188(DNA damaging) -1</w:t>
      </w:r>
      <w:r w:rsidR="00644CD5">
        <w:t>.</w:t>
      </w:r>
      <w:r>
        <w:t>16(Antihematotoxic) -0</w:t>
      </w:r>
      <w:r w:rsidR="00644CD5">
        <w:t>.</w:t>
      </w:r>
      <w:r>
        <w:t>844(Fatty liver) + 0</w:t>
      </w:r>
      <w:r w:rsidR="00644CD5">
        <w:t>.</w:t>
      </w:r>
      <w:r>
        <w:t>654(IL4 expression enhancer) + 0</w:t>
      </w:r>
      <w:r w:rsidR="00644CD5">
        <w:t>.</w:t>
      </w:r>
      <w:r>
        <w:t>927(Follicle-stimulating hormone antagonist) + 0</w:t>
      </w:r>
      <w:r w:rsidR="00644CD5">
        <w:t>.</w:t>
      </w:r>
      <w:r>
        <w:t>544(GSTP1 expression enhancer) -0</w:t>
      </w:r>
      <w:r w:rsidR="00644CD5">
        <w:t>.</w:t>
      </w:r>
      <w:r>
        <w:t>43(Antispirochetal) -1</w:t>
      </w:r>
      <w:r w:rsidR="00644CD5">
        <w:t>.</w:t>
      </w:r>
      <w:r>
        <w:t>28(Laxative) + 0</w:t>
      </w:r>
      <w:r w:rsidR="00644CD5">
        <w:t>.</w:t>
      </w:r>
      <w:r>
        <w:t>768(Vitamin K-dependent protein C inhibitor) -0</w:t>
      </w:r>
      <w:r w:rsidR="00644CD5">
        <w:t>.</w:t>
      </w:r>
      <w:r>
        <w:t>875(Vascular adhesion protein 1 inhibitor) -0</w:t>
      </w:r>
      <w:r w:rsidR="00644CD5">
        <w:t>.</w:t>
      </w:r>
      <w:r>
        <w:t>549(Prostatic (benign) hyperplasia treatment) + 0</w:t>
      </w:r>
      <w:r w:rsidR="00644CD5">
        <w:t>.</w:t>
      </w:r>
      <w:r>
        <w:t>233(Bone formation stimulant) + 0</w:t>
      </w:r>
      <w:r w:rsidR="00644CD5">
        <w:t>.</w:t>
      </w:r>
      <w:r>
        <w:t>879(Opioid kappa 2 receptor antagonist) -0</w:t>
      </w:r>
      <w:r w:rsidR="00644CD5">
        <w:t>.</w:t>
      </w:r>
      <w:r>
        <w:t>83(Carcinogenic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208(Caspase 7 inhibitor) -1(Thyroid hormone beta 1 antagonist) -0</w:t>
      </w:r>
      <w:r w:rsidR="00644CD5">
        <w:t>.</w:t>
      </w:r>
      <w:r>
        <w:t>28(Matrix metalloproteinase 3 (membrane-type) inhibitor) -0</w:t>
      </w:r>
      <w:r w:rsidR="00644CD5">
        <w:t>.</w:t>
      </w:r>
      <w:r>
        <w:t>486(Lactoylglutathione lyase inhibitor) -1</w:t>
      </w:r>
      <w:r w:rsidR="00644CD5">
        <w:t>.</w:t>
      </w:r>
      <w:r>
        <w:t>09(3-Dehydroquinate synthase inhibitor) -0</w:t>
      </w:r>
      <w:r w:rsidR="00644CD5">
        <w:t>.</w:t>
      </w:r>
      <w:r>
        <w:t>344(Nitric oxide antagonist) + 0</w:t>
      </w:r>
      <w:r w:rsidR="00644CD5">
        <w:t>.</w:t>
      </w:r>
      <w:r>
        <w:t>367(Alpha-L-fucosidase 1 inhibitor) -1</w:t>
      </w:r>
      <w:r w:rsidR="00644CD5">
        <w:t>.</w:t>
      </w:r>
      <w:r>
        <w:t>1(Carbonic anhydrase stimulant) + 0</w:t>
      </w:r>
      <w:r w:rsidR="00644CD5">
        <w:t>.</w:t>
      </w:r>
      <w:r>
        <w:t>216(Opioid kappa 1 receptor antagonist) + 0</w:t>
      </w:r>
      <w:r w:rsidR="00644CD5">
        <w:t>.</w:t>
      </w:r>
      <w:r>
        <w:t>753(Phosphatidylinositol 4-kinase inhibitor) -0</w:t>
      </w:r>
      <w:r w:rsidR="00644CD5">
        <w:t>.</w:t>
      </w:r>
      <w:r>
        <w:t>293(RNA directed DNA polymerase inhibitor) -0</w:t>
      </w:r>
      <w:r w:rsidR="00644CD5">
        <w:t>.</w:t>
      </w:r>
      <w:r>
        <w:t>393(MGMT expression enhancer) + 0</w:t>
      </w:r>
      <w:r w:rsidR="00644CD5">
        <w:t>.</w:t>
      </w:r>
      <w:r>
        <w:t>28(Xanthine-like) -0</w:t>
      </w:r>
      <w:r w:rsidR="00644CD5">
        <w:t>.</w:t>
      </w:r>
      <w:r>
        <w:t>809(Chemokine receptor agonist) + 0</w:t>
      </w:r>
      <w:r w:rsidR="00644CD5">
        <w:t>.</w:t>
      </w:r>
      <w:r>
        <w:t>147(CYP2C18 inhibitor) + 1</w:t>
      </w:r>
      <w:r w:rsidR="00644CD5">
        <w:t>.</w:t>
      </w:r>
      <w:r>
        <w:t>52(Methionyl aminopeptidase 1 inhibitor) + 0</w:t>
      </w:r>
      <w:r w:rsidR="00644CD5">
        <w:t>.</w:t>
      </w:r>
      <w:r>
        <w:t>119(DNA helicase inhibitor) + 0</w:t>
      </w:r>
      <w:r w:rsidR="00644CD5">
        <w:t>.</w:t>
      </w:r>
      <w:r>
        <w:t>243(Carcinogenic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22(Glycine receptor agonist) + 0</w:t>
      </w:r>
      <w:r w:rsidR="00644CD5">
        <w:t>.</w:t>
      </w:r>
      <w:r>
        <w:t>485(Diuretic inhibitor) -0</w:t>
      </w:r>
      <w:r w:rsidR="00644CD5">
        <w:t>.</w:t>
      </w:r>
      <w:r>
        <w:t>319(Serine/threonine-protein kinase WEE1 inhibitor) -0</w:t>
      </w:r>
      <w:r w:rsidR="00644CD5">
        <w:t>.</w:t>
      </w:r>
      <w:r>
        <w:t>0969(Integrin alphaVbeta5 antagonist) + 0</w:t>
      </w:r>
      <w:r w:rsidR="00644CD5">
        <w:t>.</w:t>
      </w:r>
      <w:r>
        <w:t>167(Dual spec</w:t>
      </w:r>
      <w:r>
        <w:t>i</w:t>
      </w:r>
      <w:r>
        <w:lastRenderedPageBreak/>
        <w:t>ficity phosphatase 1 inhibitor) -0</w:t>
      </w:r>
      <w:r w:rsidR="00644CD5">
        <w:t>.</w:t>
      </w:r>
      <w:r>
        <w:t>254(CYP3A4 inhibitor) + 0</w:t>
      </w:r>
      <w:r w:rsidR="00644CD5">
        <w:t>.</w:t>
      </w:r>
      <w:r>
        <w:t>653(Carcinogenic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502(CCND1 expression enhancer) -0</w:t>
      </w:r>
      <w:r w:rsidR="00644CD5">
        <w:t>.</w:t>
      </w:r>
      <w:r>
        <w:t>296(Prostate cancer treatment) -0</w:t>
      </w:r>
      <w:r w:rsidR="00644CD5">
        <w:t>.</w:t>
      </w:r>
      <w:r>
        <w:t>187(5 Hydroxytryptamine 4E antagonist) -0</w:t>
      </w:r>
      <w:r w:rsidR="00644CD5">
        <w:t>.</w:t>
      </w:r>
      <w:r>
        <w:t>478(Potassium channel activator) + 0</w:t>
      </w:r>
      <w:r w:rsidR="00644CD5">
        <w:t>.</w:t>
      </w:r>
      <w:r>
        <w:t>488(Cytosolic phospholipase A2 beta inhibitor) + 0</w:t>
      </w:r>
      <w:r w:rsidR="00644CD5">
        <w:t>.</w:t>
      </w:r>
      <w:r>
        <w:t>512(Ribosomal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851(Sphingosine kinase inhibitor) -0</w:t>
      </w:r>
      <w:r w:rsidR="00644CD5">
        <w:t>.</w:t>
      </w:r>
      <w:r>
        <w:t>53(Pyruvate dehydrogenase kinase 1 inhibitor) + 0</w:t>
      </w:r>
      <w:r w:rsidR="00644CD5">
        <w:t>.</w:t>
      </w:r>
      <w:r>
        <w:t>172(Antifungal (Candida)) + 0</w:t>
      </w:r>
      <w:r w:rsidR="00644CD5">
        <w:t>.</w:t>
      </w:r>
      <w:r>
        <w:t>647(Methionyl aminopeptidase inhibitor) + 0</w:t>
      </w:r>
      <w:r w:rsidR="00644CD5">
        <w:t>.</w:t>
      </w:r>
      <w:r>
        <w:t>397(Apoptosis antagonist) -0</w:t>
      </w:r>
      <w:r w:rsidR="00644CD5">
        <w:t>.</w:t>
      </w:r>
      <w:r>
        <w:t>612(Choline kinase inhibitor) + 1</w:t>
      </w:r>
      <w:r w:rsidR="00644CD5">
        <w:t>.</w:t>
      </w:r>
      <w:r>
        <w:t>17(Alpha glucosidase inhibitor) -0</w:t>
      </w:r>
      <w:r w:rsidR="00644CD5">
        <w:t>.</w:t>
      </w:r>
      <w:r>
        <w:t>571(SUMO-activating enzyme subunit 2 inhib</w:t>
      </w:r>
      <w:r>
        <w:t>i</w:t>
      </w:r>
      <w:r>
        <w:t>tor) + 0</w:t>
      </w:r>
      <w:r w:rsidR="00644CD5">
        <w:t>.</w:t>
      </w:r>
      <w:r>
        <w:t>383(Interleukin 10 agonist) + 0</w:t>
      </w:r>
      <w:r w:rsidR="00644CD5">
        <w:t>.</w:t>
      </w:r>
      <w:r>
        <w:t>261(AMP deaminase 3 inhibitor) + 0</w:t>
      </w:r>
      <w:r w:rsidR="00644CD5">
        <w:t>.</w:t>
      </w:r>
      <w:r>
        <w:t>971((R)-aminopropanol dehydrogenase inhibitor) -0</w:t>
      </w:r>
      <w:r w:rsidR="00644CD5">
        <w:t>.</w:t>
      </w:r>
      <w:r>
        <w:t>708(CCNE1 expression inhibitor) -0</w:t>
      </w:r>
      <w:r w:rsidR="00644CD5">
        <w:t>.</w:t>
      </w:r>
      <w:r>
        <w:t>645(5-Alpha-reductase 2 inhibitor) -0</w:t>
      </w:r>
      <w:r w:rsidR="00644CD5">
        <w:t>.</w:t>
      </w:r>
      <w:r>
        <w:t>289(T-cell protein-tyrosine phosphatase inhibitor) + 0</w:t>
      </w:r>
      <w:r w:rsidR="00644CD5">
        <w:t>.</w:t>
      </w:r>
      <w:r>
        <w:t>957(Antipruritic</w:t>
      </w:r>
      <w:r w:rsidR="00644CD5">
        <w:t>.</w:t>
      </w:r>
      <w:r>
        <w:t xml:space="preserve"> non-allergic) + 0</w:t>
      </w:r>
      <w:r w:rsidR="00644CD5">
        <w:t>.</w:t>
      </w:r>
      <w:r>
        <w:t>737(CYP2D6 inhibitor) -0</w:t>
      </w:r>
      <w:r w:rsidR="00644CD5">
        <w:t>.</w:t>
      </w:r>
      <w:r>
        <w:t>174(Analgesic) + 0</w:t>
      </w:r>
      <w:r w:rsidR="00644CD5">
        <w:t>.</w:t>
      </w:r>
      <w:r>
        <w:t>216(Hepatic disorders treatment) + 0</w:t>
      </w:r>
      <w:r w:rsidR="00644CD5">
        <w:t>.</w:t>
      </w:r>
      <w:r>
        <w:t>199(Sepsis treatment) -0</w:t>
      </w:r>
      <w:r w:rsidR="00644CD5">
        <w:t>.</w:t>
      </w:r>
      <w:r>
        <w:t>201(Fibrosis treatment) + 0</w:t>
      </w:r>
      <w:r w:rsidR="00644CD5">
        <w:t>.</w:t>
      </w:r>
      <w:r>
        <w:t>834(Guanylate kinase inhibitor) + 0</w:t>
      </w:r>
      <w:r w:rsidR="00644CD5">
        <w:t>.</w:t>
      </w:r>
      <w:r>
        <w:t>802(Granulocyte macrophage colony stimulating factor agonist) + 0</w:t>
      </w:r>
      <w:r w:rsidR="00644CD5">
        <w:t>.</w:t>
      </w:r>
      <w:r>
        <w:t>366(Cyclin-dependent kinase 7 inhibitor) + 0</w:t>
      </w:r>
      <w:r w:rsidR="00644CD5">
        <w:t>.</w:t>
      </w:r>
      <w:r>
        <w:t>259(Endothelin converting enzyme 1 inhibitor) -0</w:t>
      </w:r>
      <w:r w:rsidR="00644CD5">
        <w:t>.</w:t>
      </w:r>
      <w:r>
        <w:t>447(EDN1 expression inhibitor) -0</w:t>
      </w:r>
      <w:r w:rsidR="00644CD5">
        <w:t>.</w:t>
      </w:r>
      <w:r>
        <w:t>816(NF-kappa-B essential modulator inhibitor) -0</w:t>
      </w:r>
      <w:r w:rsidR="00644CD5">
        <w:t>.</w:t>
      </w:r>
      <w:r>
        <w:t>884(Dihydrodipicolinate synthase inhibitor) + 1</w:t>
      </w:r>
      <w:r w:rsidR="00644CD5">
        <w:t>.</w:t>
      </w:r>
      <w:r>
        <w:t>12(Fibrinogen alpha chain inhibitor) + 0</w:t>
      </w:r>
      <w:r w:rsidR="00644CD5">
        <w:t>.</w:t>
      </w:r>
      <w:r>
        <w:t>422(Bronchoconstrictor) -0</w:t>
      </w:r>
      <w:r w:rsidR="00644CD5">
        <w:t>.</w:t>
      </w:r>
      <w:r>
        <w:t>539(Antimetabolite) -1</w:t>
      </w:r>
      <w:r w:rsidR="00644CD5">
        <w:t>.</w:t>
      </w:r>
      <w:r>
        <w:t>11(Melatonin 5 antagonist) + 0</w:t>
      </w:r>
      <w:r w:rsidR="00644CD5">
        <w:t>.</w:t>
      </w:r>
      <w:r>
        <w:t>994(Ether-a-go-go potassium channel 1 blocker) + 0</w:t>
      </w:r>
      <w:r w:rsidR="00644CD5">
        <w:t>.</w:t>
      </w:r>
      <w:r>
        <w:t>2(Confusion) + 0</w:t>
      </w:r>
      <w:r w:rsidR="00644CD5">
        <w:t>.</w:t>
      </w:r>
      <w:r>
        <w:t>156(Aldehyde dehydrogenase substrate) -0</w:t>
      </w:r>
      <w:r w:rsidR="00644CD5">
        <w:t>.</w:t>
      </w:r>
      <w:r>
        <w:t>235(Adenosylhomocysteine n</w:t>
      </w:r>
      <w:r>
        <w:t>u</w:t>
      </w:r>
      <w:r>
        <w:t>cleosidase inhibitor) + 0</w:t>
      </w:r>
      <w:r w:rsidR="00644CD5">
        <w:t>.</w:t>
      </w:r>
      <w:r>
        <w:t>431(CDKN1A expression enhancer) -0</w:t>
      </w:r>
      <w:r w:rsidR="00644CD5">
        <w:t>.</w:t>
      </w:r>
      <w:r>
        <w:t>25(Glutamate (mGluR4) antagonist) + 0</w:t>
      </w:r>
      <w:r w:rsidR="00644CD5">
        <w:t>.</w:t>
      </w:r>
      <w:r>
        <w:t>183(Polycystin-1 inhibitor) -0</w:t>
      </w:r>
      <w:r w:rsidR="00644CD5">
        <w:t>.</w:t>
      </w:r>
      <w:r>
        <w:t>26(Neutropenia) + 1</w:t>
      </w:r>
      <w:r w:rsidR="00644CD5">
        <w:t>.</w:t>
      </w:r>
      <w:r>
        <w:t>45(Cytidylate kinase inhibitor) + 0</w:t>
      </w:r>
      <w:r w:rsidR="00644CD5">
        <w:t>.</w:t>
      </w:r>
      <w:r>
        <w:t>833(CYP11B1 inhibitor) -0</w:t>
      </w:r>
      <w:r w:rsidR="00644CD5">
        <w:t>.</w:t>
      </w:r>
      <w:r>
        <w:t>648(UGT1A1 substrate) + 0</w:t>
      </w:r>
      <w:r w:rsidR="00644CD5">
        <w:t>.</w:t>
      </w:r>
      <w:r>
        <w:t>477(Cytoprotectant) -0</w:t>
      </w:r>
      <w:r w:rsidR="00644CD5">
        <w:t>.</w:t>
      </w:r>
      <w:r>
        <w:t>194(Calcium-dependent phospholipase A2 inhibitor) -0</w:t>
      </w:r>
      <w:r w:rsidR="00644CD5">
        <w:t>.</w:t>
      </w:r>
      <w:r>
        <w:t>984(Aminopeptidase B inhibitor) + 0</w:t>
      </w:r>
      <w:r w:rsidR="00644CD5">
        <w:t>.</w:t>
      </w:r>
      <w:r>
        <w:t>134(Convulsant) -0</w:t>
      </w:r>
      <w:r w:rsidR="00644CD5">
        <w:t>.</w:t>
      </w:r>
      <w:r>
        <w:t>593(Phosphodiesterase 1C inhibitor) -1</w:t>
      </w:r>
      <w:r w:rsidR="00644CD5">
        <w:t>.</w:t>
      </w:r>
      <w:r>
        <w:t>6(Chalcone iso</w:t>
      </w:r>
      <w:r>
        <w:t>m</w:t>
      </w:r>
      <w:r>
        <w:t>erase inhibitor) -0</w:t>
      </w:r>
      <w:r w:rsidR="00644CD5">
        <w:t>.</w:t>
      </w:r>
      <w:r>
        <w:t>19(Topoisomerase II inhibitor) + 1</w:t>
      </w:r>
      <w:r w:rsidR="00644CD5">
        <w:t>.</w:t>
      </w:r>
      <w:r>
        <w:t>03(2-Aminohexano-6-lactam racemase inhibitor) -0</w:t>
      </w:r>
      <w:r w:rsidR="00644CD5">
        <w:t>.</w:t>
      </w:r>
      <w:r>
        <w:t>11(Antiviral (Rhinovirus)) + 0</w:t>
      </w:r>
      <w:r w:rsidR="00644CD5">
        <w:t>.</w:t>
      </w:r>
      <w:r>
        <w:t>229(Trypsin II inhibitor) -0</w:t>
      </w:r>
      <w:r w:rsidR="00644CD5">
        <w:t>.</w:t>
      </w:r>
      <w:r>
        <w:t>342(Retinoid X receptor agonist) -0</w:t>
      </w:r>
      <w:r w:rsidR="00644CD5">
        <w:t>.</w:t>
      </w:r>
      <w:r>
        <w:t>243(CYP2C substrate) -0</w:t>
      </w:r>
      <w:r w:rsidR="00644CD5">
        <w:t>.</w:t>
      </w:r>
      <w:r>
        <w:t>148(Potassium channel intermediate-conductance Ca-activated 4 blocker) -0</w:t>
      </w:r>
      <w:r w:rsidR="00644CD5">
        <w:t>.</w:t>
      </w:r>
      <w:r>
        <w:t>252(Macrophage elastase inhibitor) + 0</w:t>
      </w:r>
      <w:r w:rsidR="00644CD5">
        <w:t>.</w:t>
      </w:r>
      <w:r>
        <w:t>336(Estrogen alpha receptor agonist) -0</w:t>
      </w:r>
      <w:r w:rsidR="00644CD5">
        <w:t>.</w:t>
      </w:r>
      <w:r>
        <w:t>844(5'-Nucleotidase inhibitor) + 0</w:t>
      </w:r>
      <w:r w:rsidR="00644CD5">
        <w:t>.</w:t>
      </w:r>
      <w:r>
        <w:t>398(2-Dehydropantolactone reductase (A-specific) inhibitor) + 0</w:t>
      </w:r>
      <w:r w:rsidR="00644CD5">
        <w:t>.</w:t>
      </w:r>
      <w:r>
        <w:t>932(Somatostatin 4 antagonist) + 0</w:t>
      </w:r>
      <w:r w:rsidR="00644CD5">
        <w:t>.</w:t>
      </w:r>
      <w:r>
        <w:t>283(Weight gain) + 0</w:t>
      </w:r>
      <w:r w:rsidR="00644CD5">
        <w:t>.</w:t>
      </w:r>
      <w:r>
        <w:t>262(Excitatory amino acid transporter 1 inhibitor) + 0</w:t>
      </w:r>
      <w:r w:rsidR="00644CD5">
        <w:t>.</w:t>
      </w:r>
      <w:r>
        <w:t>261(Glyceraldehyde-3-phosphate dehydrogenase inhibitor) -0</w:t>
      </w:r>
      <w:r w:rsidR="00644CD5">
        <w:t>.</w:t>
      </w:r>
      <w:r>
        <w:t>473(Splenomegaly) + 0</w:t>
      </w:r>
      <w:r w:rsidR="00644CD5">
        <w:t>.</w:t>
      </w:r>
      <w:r>
        <w:t>186(Antineoplastic (gastric cancer)) -0</w:t>
      </w:r>
      <w:r w:rsidR="00644CD5">
        <w:t>.</w:t>
      </w:r>
      <w:r>
        <w:t>485(Chymotrypsin inhibitor) -0</w:t>
      </w:r>
      <w:r w:rsidR="00644CD5">
        <w:t>.</w:t>
      </w:r>
      <w:r>
        <w:t>721(HSD17B1 expression enhancer) -0</w:t>
      </w:r>
      <w:r w:rsidR="00644CD5">
        <w:t>.</w:t>
      </w:r>
      <w:r>
        <w:t>316(Melanin-concentrating hormone receptor 2 antagonist) + 0</w:t>
      </w:r>
      <w:r w:rsidR="00644CD5">
        <w:t>.</w:t>
      </w:r>
      <w:r>
        <w:t>203(Guanylate cyclase stimulant) -0</w:t>
      </w:r>
      <w:r w:rsidR="00644CD5">
        <w:t>.</w:t>
      </w:r>
      <w:r>
        <w:t>341(Lipid pe</w:t>
      </w:r>
      <w:r>
        <w:t>r</w:t>
      </w:r>
      <w:r>
        <w:t>oxidase inhibitor) + 0</w:t>
      </w:r>
      <w:r w:rsidR="00644CD5">
        <w:t>.</w:t>
      </w:r>
      <w:r>
        <w:t>314(Cytochrome c oxidase inhibitor) -0</w:t>
      </w:r>
      <w:r w:rsidR="00644CD5">
        <w:t>.</w:t>
      </w:r>
      <w:r>
        <w:t>297(Myristoyl transferase 1 inhibitor) + 1</w:t>
      </w:r>
      <w:r w:rsidR="00644CD5">
        <w:t>.</w:t>
      </w:r>
      <w:r>
        <w:t>32(Ribose-5-phosphate isomerase inhibitor) + 0</w:t>
      </w:r>
      <w:r w:rsidR="00644CD5">
        <w:t>.</w:t>
      </w:r>
      <w:r>
        <w:t>385(CYP2C18 substrate) -0</w:t>
      </w:r>
      <w:r w:rsidR="00644CD5">
        <w:t>.</w:t>
      </w:r>
      <w:r>
        <w:t>191(Adenosine A2b receptor agonist) -0</w:t>
      </w:r>
      <w:r w:rsidR="00644CD5">
        <w:t>.</w:t>
      </w:r>
      <w:r>
        <w:t>2(Phosphodiesterase 2A inhibitor) -0</w:t>
      </w:r>
      <w:r w:rsidR="00644CD5">
        <w:t>.</w:t>
      </w:r>
      <w:r>
        <w:t>673(NADH dehydrogenase inhibitor) + 0</w:t>
      </w:r>
      <w:r w:rsidR="00644CD5">
        <w:t>.</w:t>
      </w:r>
      <w:r>
        <w:t>204(Proto-oncogene tyrosine-protein kinase Fgr inhibitor) + 0</w:t>
      </w:r>
      <w:r w:rsidR="00644CD5">
        <w:t>.</w:t>
      </w:r>
      <w:r>
        <w:t>757(Melanin inhibitor) + 0</w:t>
      </w:r>
      <w:r w:rsidR="00644CD5">
        <w:t>.</w:t>
      </w:r>
      <w:r>
        <w:t>308(Glycogen synthase kinase-3 inhibitor) + 0</w:t>
      </w:r>
      <w:r w:rsidR="00644CD5">
        <w:t>.</w:t>
      </w:r>
      <w:r>
        <w:t>344(Hypolipemic) + 0</w:t>
      </w:r>
      <w:r w:rsidR="00644CD5">
        <w:t>.</w:t>
      </w:r>
      <w:r>
        <w:t>262(Angiotensin AT2 receptor antagonist) + 0</w:t>
      </w:r>
      <w:r w:rsidR="00644CD5">
        <w:t>.</w:t>
      </w:r>
      <w:r>
        <w:t>649(L lactate dehydrogenase A inhibitor) + 0</w:t>
      </w:r>
      <w:r w:rsidR="00644CD5">
        <w:t>.</w:t>
      </w:r>
      <w:r>
        <w:t>24(Apnea) -0</w:t>
      </w:r>
      <w:r w:rsidR="00644CD5">
        <w:t>.</w:t>
      </w:r>
      <w:r>
        <w:t>293(Steroid 17-alpha-hydroxylase/17</w:t>
      </w:r>
      <w:r w:rsidR="00644CD5">
        <w:t>.</w:t>
      </w:r>
      <w:r>
        <w:t>20 lyase inhibitor) + 1</w:t>
      </w:r>
      <w:r w:rsidR="00644CD5">
        <w:t>.</w:t>
      </w:r>
      <w:r>
        <w:t>24(N-acetylglucosamine-6-phosphate deacetylase i</w:t>
      </w:r>
      <w:r>
        <w:t>n</w:t>
      </w:r>
      <w:r>
        <w:t>hibitor) -0</w:t>
      </w:r>
      <w:r w:rsidR="00644CD5">
        <w:t>.</w:t>
      </w:r>
      <w:r>
        <w:t>309(Renin inhibitor) + 0</w:t>
      </w:r>
      <w:r w:rsidR="00644CD5">
        <w:t>.</w:t>
      </w:r>
      <w:r>
        <w:t>506(Glyceraldehyde-3-phosphate dehydrogenase (phosphorylating) inhibitor) -0</w:t>
      </w:r>
      <w:r w:rsidR="00644CD5">
        <w:t>.</w:t>
      </w:r>
      <w:r>
        <w:t>324(Aryl-alcohol dehydrogenase inhibitor) -0</w:t>
      </w:r>
      <w:r w:rsidR="00644CD5">
        <w:t>.</w:t>
      </w:r>
      <w:r>
        <w:t>259(Tyrosine-protein kinase TXK inhibitor) -0</w:t>
      </w:r>
      <w:r w:rsidR="00644CD5">
        <w:t>.</w:t>
      </w:r>
      <w:r>
        <w:t>223(5 Hydroxytry</w:t>
      </w:r>
      <w:r>
        <w:t>p</w:t>
      </w:r>
      <w:r>
        <w:t>tamine 1F agonist) -0</w:t>
      </w:r>
      <w:r w:rsidR="00644CD5">
        <w:t>.</w:t>
      </w:r>
      <w:r>
        <w:t>256(Endothelin B receptor antagonist) -0</w:t>
      </w:r>
      <w:r w:rsidR="00644CD5">
        <w:t>.</w:t>
      </w:r>
      <w:r>
        <w:t>589(Lysophosphatidic acid 1 receptor antagonist) + 0</w:t>
      </w:r>
      <w:r w:rsidR="00644CD5">
        <w:t>.</w:t>
      </w:r>
      <w:r>
        <w:t>602(IL1A expression enhancer) -0</w:t>
      </w:r>
      <w:r w:rsidR="00644CD5">
        <w:t>.</w:t>
      </w:r>
      <w:r>
        <w:t>163(Phosphorylase kinase gamma subunit 1 inhibitor) + 0</w:t>
      </w:r>
      <w:r w:rsidR="00644CD5">
        <w:t>.</w:t>
      </w:r>
      <w:r>
        <w:t>76(Hematopoietic) + 0</w:t>
      </w:r>
      <w:r w:rsidR="00644CD5">
        <w:t>.</w:t>
      </w:r>
      <w:r>
        <w:t>193(Alpha 2c adrenoreceptor agonist) + 0</w:t>
      </w:r>
      <w:r w:rsidR="00644CD5">
        <w:t>.</w:t>
      </w:r>
      <w:r>
        <w:t>307(Estrogen beta receptor agonist) -0</w:t>
      </w:r>
      <w:r w:rsidR="00644CD5">
        <w:t>.</w:t>
      </w:r>
      <w:r>
        <w:t>609(3-Hydroxyanthranilate oxidase inhibitor) + 0</w:t>
      </w:r>
      <w:r w:rsidR="00644CD5">
        <w:t>.</w:t>
      </w:r>
      <w:r>
        <w:t>219(Bombesin 3 receptor agonist) + 0</w:t>
      </w:r>
      <w:r w:rsidR="00644CD5">
        <w:t>.</w:t>
      </w:r>
      <w:r>
        <w:t>722(Chorismate mutase inhibitor) + 0</w:t>
      </w:r>
      <w:r w:rsidR="00644CD5">
        <w:t>.</w:t>
      </w:r>
      <w:r>
        <w:t>232(Carcinogenic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614(Cholesterol synthesis inhibitor) + 0</w:t>
      </w:r>
      <w:r w:rsidR="00644CD5">
        <w:t>.</w:t>
      </w:r>
      <w:r>
        <w:t>14(Plasma kallikrein inhibitor) + 0</w:t>
      </w:r>
      <w:r w:rsidR="00644CD5">
        <w:t>.</w:t>
      </w:r>
      <w:r>
        <w:t>317(5 Hydroxytryptamine 1F antagonist) -0</w:t>
      </w:r>
      <w:r w:rsidR="00644CD5">
        <w:t>.</w:t>
      </w:r>
      <w:r>
        <w:t>732(Protein phosphatase 2B inhibitor) -0</w:t>
      </w:r>
      <w:r w:rsidR="00644CD5">
        <w:t>.</w:t>
      </w:r>
      <w:r>
        <w:t>165(Neuronal K-Cl cotransporter i</w:t>
      </w:r>
      <w:r>
        <w:t>n</w:t>
      </w:r>
      <w:r>
        <w:t>hibitor) -0</w:t>
      </w:r>
      <w:r w:rsidR="00644CD5">
        <w:t>.</w:t>
      </w:r>
      <w:r>
        <w:t>233(Dopamine D4 agonist) + 0</w:t>
      </w:r>
      <w:r w:rsidR="00644CD5">
        <w:t>.</w:t>
      </w:r>
      <w:r>
        <w:t>461(Envelope glycoprotein gp70 inhibitor) + 0</w:t>
      </w:r>
      <w:r w:rsidR="00644CD5">
        <w:t>.</w:t>
      </w:r>
      <w:r>
        <w:t>108(Kynurenine 3 monooxygenase inhibitor) -0</w:t>
      </w:r>
      <w:r w:rsidR="00644CD5">
        <w:t>.</w:t>
      </w:r>
      <w:r>
        <w:t>242(Eye irritation</w:t>
      </w:r>
      <w:r w:rsidR="00644CD5">
        <w:t>.</w:t>
      </w:r>
      <w:r>
        <w:t xml:space="preserve"> inactive) -0</w:t>
      </w:r>
      <w:r w:rsidR="00644CD5">
        <w:t>.</w:t>
      </w:r>
      <w:r>
        <w:t>608(Protein Wnt-2 inhibitor) + 0</w:t>
      </w:r>
      <w:r w:rsidR="00644CD5">
        <w:t>.</w:t>
      </w:r>
      <w:r>
        <w:t>386(Beta-fructofuranosidase inhibitor) -0</w:t>
      </w:r>
      <w:r w:rsidR="00644CD5">
        <w:t>.</w:t>
      </w:r>
      <w:r>
        <w:t>0939(Phosphodiesterase 10A inhibitor) -0</w:t>
      </w:r>
      <w:r w:rsidR="00644CD5">
        <w:t>.</w:t>
      </w:r>
      <w:r>
        <w:t>162(Amino acid-polyamine-organocation (APC) transporter antagonist) + 0</w:t>
      </w:r>
      <w:r w:rsidR="00644CD5">
        <w:t>.</w:t>
      </w:r>
      <w:r>
        <w:t>47(D-lactaldehyde dehydrogenase inhibitor) -0</w:t>
      </w:r>
      <w:r w:rsidR="00644CD5">
        <w:t>.</w:t>
      </w:r>
      <w:r>
        <w:t>399(5 Hydroxytryptamine 2B a</w:t>
      </w:r>
      <w:r>
        <w:t>n</w:t>
      </w:r>
      <w:r>
        <w:t>tagonist) -0</w:t>
      </w:r>
      <w:r w:rsidR="00644CD5">
        <w:t>.</w:t>
      </w:r>
      <w:r>
        <w:t>346(ATP phosphoribosyltransferase inhibitor) + 0</w:t>
      </w:r>
      <w:r w:rsidR="00644CD5">
        <w:t>.</w:t>
      </w:r>
      <w:r>
        <w:t>478(GABA C receptor rho-1 antagonist) + 0</w:t>
      </w:r>
      <w:r w:rsidR="00644CD5">
        <w:t>.</w:t>
      </w:r>
      <w:r>
        <w:t>111(Macular degeneration treatment) -0</w:t>
      </w:r>
      <w:r w:rsidR="00644CD5">
        <w:t>.</w:t>
      </w:r>
      <w:r>
        <w:t>397(VCAM1 expression enhancer) -0</w:t>
      </w:r>
      <w:r w:rsidR="00644CD5">
        <w:t>.</w:t>
      </w:r>
      <w:r>
        <w:t>14(Myocardial ischemia treatment) + 0</w:t>
      </w:r>
      <w:r w:rsidR="00644CD5">
        <w:t>.</w:t>
      </w:r>
      <w:r>
        <w:t>158(Vitamin D-like) + 0</w:t>
      </w:r>
      <w:r w:rsidR="00644CD5">
        <w:t>.</w:t>
      </w:r>
      <w:r>
        <w:t>656(3-Hydroxyanthranilate 3</w:t>
      </w:r>
      <w:r w:rsidR="00644CD5">
        <w:t>.</w:t>
      </w:r>
      <w:r>
        <w:t>4-dioxygenase inhibitor) -0</w:t>
      </w:r>
      <w:r w:rsidR="00644CD5">
        <w:t>.</w:t>
      </w:r>
      <w:r>
        <w:t>179(Ketol-acid reductoisomerase inhibitor) -0</w:t>
      </w:r>
      <w:r w:rsidR="00644CD5">
        <w:t>.</w:t>
      </w:r>
      <w:r>
        <w:t>612(Nicotinic receptor delta subunit antagonist) + 0</w:t>
      </w:r>
      <w:r w:rsidR="00644CD5">
        <w:t>.</w:t>
      </w:r>
      <w:r>
        <w:t>682(Sulfinoalanine decarboxylase inhibitor) + 0</w:t>
      </w:r>
      <w:r w:rsidR="00644CD5">
        <w:t>.</w:t>
      </w:r>
      <w:r>
        <w:t>0937(Antidiabetic symptomatic) -0</w:t>
      </w:r>
      <w:r w:rsidR="00644CD5">
        <w:t>.</w:t>
      </w:r>
      <w:r>
        <w:t>217(Lysophosphatidic acid 2 receptor antagonist) + 0</w:t>
      </w:r>
      <w:r w:rsidR="00644CD5">
        <w:t>.</w:t>
      </w:r>
      <w:r>
        <w:t>254(Carcinogenic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213(Sensory disturbance) -0</w:t>
      </w:r>
      <w:r w:rsidR="00644CD5">
        <w:t>.</w:t>
      </w:r>
      <w:r>
        <w:t>347(EREG expression enhancer) -0</w:t>
      </w:r>
      <w:r w:rsidR="00644CD5">
        <w:t>.</w:t>
      </w:r>
      <w:r>
        <w:t>343(CYP3A inducer) + 0</w:t>
      </w:r>
      <w:r w:rsidR="00644CD5">
        <w:t>.</w:t>
      </w:r>
      <w:r>
        <w:t>28(Raynaud's phenomenon) + 0</w:t>
      </w:r>
      <w:r w:rsidR="00644CD5">
        <w:t>.</w:t>
      </w:r>
      <w:r>
        <w:t>175(Pantetheine-phosphate adenylyltransferase inhibitor) + 0</w:t>
      </w:r>
      <w:r w:rsidR="00644CD5">
        <w:t>.</w:t>
      </w:r>
      <w:r>
        <w:t>17(Integrin a</w:t>
      </w:r>
      <w:r>
        <w:t>l</w:t>
      </w:r>
      <w:r>
        <w:t>phaVbeta1 antagonist) -1</w:t>
      </w:r>
      <w:r w:rsidR="00644CD5">
        <w:t>.</w:t>
      </w:r>
      <w:r>
        <w:t>19(Orotate phosphoribosyltransferase inhibitor) + 0</w:t>
      </w:r>
      <w:r w:rsidR="00644CD5">
        <w:t>.</w:t>
      </w:r>
      <w:r>
        <w:t>107(Factor XII inhibitor) -0</w:t>
      </w:r>
      <w:r w:rsidR="00644CD5">
        <w:t>.</w:t>
      </w:r>
      <w:r>
        <w:t>352(Carnosine synthase inhibitor) + 0</w:t>
      </w:r>
      <w:r w:rsidR="00644CD5">
        <w:t>.</w:t>
      </w:r>
      <w:r>
        <w:t>366(Phosphodiesterase VII inhibitor) -0</w:t>
      </w:r>
      <w:r w:rsidR="00644CD5">
        <w:t>.</w:t>
      </w:r>
      <w:r>
        <w:t>136(Cyclin-dependent kinase 5 i</w:t>
      </w:r>
      <w:r>
        <w:t>n</w:t>
      </w:r>
      <w:r>
        <w:lastRenderedPageBreak/>
        <w:t>hibitor) + 0</w:t>
      </w:r>
      <w:r w:rsidR="00644CD5">
        <w:t>.</w:t>
      </w:r>
      <w:r>
        <w:t>393(Histone deacetylase class I inhibitor) -0</w:t>
      </w:r>
      <w:r w:rsidR="00644CD5">
        <w:t>.</w:t>
      </w:r>
      <w:r>
        <w:t>479(UGT1A3 substrate) + 0</w:t>
      </w:r>
      <w:r w:rsidR="00644CD5">
        <w:t>.</w:t>
      </w:r>
      <w:r>
        <w:t>889(Polypeptide N-acetylgalactosaminyltransferase inhibitor) -0</w:t>
      </w:r>
      <w:r w:rsidR="00644CD5">
        <w:t>.</w:t>
      </w:r>
      <w:r>
        <w:t>136(L lactate dehydrogenase C inhibitor) + 0</w:t>
      </w:r>
      <w:r w:rsidR="00644CD5">
        <w:t>.</w:t>
      </w:r>
      <w:r>
        <w:t>471(KiSS-1 receptor a</w:t>
      </w:r>
      <w:r>
        <w:t>n</w:t>
      </w:r>
      <w:r>
        <w:t>tagonist) -0</w:t>
      </w:r>
      <w:r w:rsidR="00644CD5">
        <w:t>.</w:t>
      </w:r>
      <w:r>
        <w:t>515(Thymidylate synthase inhibitor) + 0</w:t>
      </w:r>
      <w:r w:rsidR="00644CD5">
        <w:t>.</w:t>
      </w:r>
      <w:r>
        <w:t>0945(General pump inhibitor) + 0</w:t>
      </w:r>
      <w:r w:rsidR="00644CD5">
        <w:t>.</w:t>
      </w:r>
      <w:r>
        <w:t>128(ESR2 expression inhib</w:t>
      </w:r>
      <w:r>
        <w:t>i</w:t>
      </w:r>
      <w:r>
        <w:t>tor) -0</w:t>
      </w:r>
      <w:r w:rsidR="00644CD5">
        <w:t>.</w:t>
      </w:r>
      <w:r>
        <w:t>212(Aurora kinase inhibitor) + 0</w:t>
      </w:r>
      <w:r w:rsidR="00644CD5">
        <w:t>.</w:t>
      </w:r>
      <w:r>
        <w:t>278(Carcinogenic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352(Monoacylglycerol lipase inhibitor) -0</w:t>
      </w:r>
      <w:r w:rsidR="00644CD5">
        <w:t>.</w:t>
      </w:r>
      <w:r>
        <w:t>129(Sodium/glucose cotransporter 1 inhibitor) + 0</w:t>
      </w:r>
      <w:r w:rsidR="00644CD5">
        <w:t>.</w:t>
      </w:r>
      <w:r>
        <w:t>219(Hematuria) + 0</w:t>
      </w:r>
      <w:r w:rsidR="00644CD5">
        <w:t>.</w:t>
      </w:r>
      <w:r>
        <w:t>138(Pectate lyase inhibitor) + 0</w:t>
      </w:r>
      <w:r w:rsidR="00644CD5">
        <w:t>.</w:t>
      </w:r>
      <w:r>
        <w:t>111(Ca2+/calmodulin-dependent kinase II delta inhibitor) -0</w:t>
      </w:r>
      <w:r w:rsidR="00644CD5">
        <w:t>.</w:t>
      </w:r>
      <w:r>
        <w:t>286(Heat shock protein 90 antagonist) -0</w:t>
      </w:r>
      <w:r w:rsidR="00644CD5">
        <w:t>.</w:t>
      </w:r>
      <w:r>
        <w:t>561(Histone deacetylase class IV inhibitor) -0</w:t>
      </w:r>
      <w:r w:rsidR="00644CD5">
        <w:t>.</w:t>
      </w:r>
      <w:r>
        <w:t>313(KPNA2 expression inhibitor) -0</w:t>
      </w:r>
      <w:r w:rsidR="00644CD5">
        <w:t>.</w:t>
      </w:r>
      <w:r>
        <w:t>4(Squalene-hopene cyclase inhibitor) + 0</w:t>
      </w:r>
      <w:r w:rsidR="00644CD5">
        <w:t>.</w:t>
      </w:r>
      <w:r>
        <w:t>356(SPP1 expression enhancer) + 0</w:t>
      </w:r>
      <w:r w:rsidR="00644CD5">
        <w:t>.</w:t>
      </w:r>
      <w:r>
        <w:t>0947(Heart failure treatment) + 0</w:t>
      </w:r>
      <w:r w:rsidR="00644CD5">
        <w:t>.</w:t>
      </w:r>
      <w:r>
        <w:t>54(CYP4A11 inhibitor) + 0</w:t>
      </w:r>
      <w:r w:rsidR="00644CD5">
        <w:t>.</w:t>
      </w:r>
      <w:r>
        <w:t>279(SERPINE1 expression enhancer) + 0</w:t>
      </w:r>
      <w:r w:rsidR="00644CD5">
        <w:t>.</w:t>
      </w:r>
      <w:r>
        <w:t>264(Hirsutism) + 0</w:t>
      </w:r>
      <w:r w:rsidR="00644CD5">
        <w:t>.</w:t>
      </w:r>
      <w:r>
        <w:t>15(Phosphodiesterase 11A inhibitor) -0</w:t>
      </w:r>
      <w:r w:rsidR="00644CD5">
        <w:t>.</w:t>
      </w:r>
      <w:r>
        <w:t>359(Anesthetic inhalation) -0</w:t>
      </w:r>
      <w:r w:rsidR="00644CD5">
        <w:t>.</w:t>
      </w:r>
      <w:r>
        <w:t>205(Choline-phosphate cytidylyltransferase inhibitor) -0</w:t>
      </w:r>
      <w:r w:rsidR="00644CD5">
        <w:t>.</w:t>
      </w:r>
      <w:r>
        <w:t>299(CCNA2 expression enhancer) -0</w:t>
      </w:r>
      <w:r w:rsidR="00644CD5">
        <w:t>.</w:t>
      </w:r>
      <w:r>
        <w:t>403(Glutamate (mGluR6) antagonist) -0</w:t>
      </w:r>
      <w:r w:rsidR="00644CD5">
        <w:t>.</w:t>
      </w:r>
      <w:r>
        <w:t>134(Ribosomal protein S6 kinase alpha 2 inhibitor) + 0</w:t>
      </w:r>
      <w:r w:rsidR="00644CD5">
        <w:t>.</w:t>
      </w:r>
      <w:r>
        <w:t>195(ID1 expression inhibitor) -0</w:t>
      </w:r>
      <w:r w:rsidR="00644CD5">
        <w:t>.</w:t>
      </w:r>
      <w:r>
        <w:t>187(Phosphodiesterase X inhibitor) + 0</w:t>
      </w:r>
      <w:r w:rsidR="00644CD5">
        <w:t>.</w:t>
      </w:r>
      <w:r>
        <w:t>125(Ca2+/calmodulin-dependent kinase I alpha inhibitor) -0</w:t>
      </w:r>
      <w:r w:rsidR="00644CD5">
        <w:t>.</w:t>
      </w:r>
      <w:r>
        <w:t>548(DNA m</w:t>
      </w:r>
      <w:r>
        <w:t>e</w:t>
      </w:r>
      <w:r>
        <w:t>thyltransferase 3B inhibitor) -0</w:t>
      </w:r>
      <w:r w:rsidR="00644CD5">
        <w:t>.</w:t>
      </w:r>
      <w:r>
        <w:t>135(Hyperbilirubinemia) -0</w:t>
      </w:r>
      <w:r w:rsidR="00644CD5">
        <w:t>.</w:t>
      </w:r>
      <w:r>
        <w:t>102(DNA gyrase subunit B inhibitor) + 0</w:t>
      </w:r>
      <w:r w:rsidR="00644CD5">
        <w:t>.</w:t>
      </w:r>
      <w:r>
        <w:t>141(Neurokinin antagonist) -0</w:t>
      </w:r>
      <w:r w:rsidR="00644CD5">
        <w:t>.</w:t>
      </w:r>
      <w:r>
        <w:t>329(G0S2 expression enhancer) + 0</w:t>
      </w:r>
      <w:r w:rsidR="00644CD5">
        <w:t>.</w:t>
      </w:r>
      <w:r>
        <w:t>111(HERG channel blocker) -0</w:t>
      </w:r>
      <w:r w:rsidR="00644CD5">
        <w:t>.</w:t>
      </w:r>
      <w:r>
        <w:t>471(Low molecular weight pho</w:t>
      </w:r>
      <w:r>
        <w:t>s</w:t>
      </w:r>
      <w:r>
        <w:t>photyrosine protein phosphatase inhibitor) -0</w:t>
      </w:r>
      <w:r w:rsidR="00644CD5">
        <w:t>.</w:t>
      </w:r>
      <w:r>
        <w:t>0952(Vasopressin 1 antagonist) + 0</w:t>
      </w:r>
      <w:r w:rsidR="00644CD5">
        <w:t>.</w:t>
      </w:r>
      <w:r>
        <w:t>0869(TRKB antagonist) + 0</w:t>
      </w:r>
      <w:r w:rsidR="00644CD5">
        <w:t>.</w:t>
      </w:r>
      <w:r>
        <w:t>283(Magnesium-protoporphyrin IX methyltransferase inhibitor) -0</w:t>
      </w:r>
      <w:r w:rsidR="00644CD5">
        <w:t>.</w:t>
      </w:r>
      <w:r>
        <w:t>095(Antibiotic Oxacephem-like) -0</w:t>
      </w:r>
      <w:r w:rsidR="00644CD5">
        <w:t>.</w:t>
      </w:r>
      <w:r>
        <w:t>181(Nucleotide-binding oligomerization domain-containing protein 2 inhibitor) -0</w:t>
      </w:r>
      <w:r w:rsidR="00644CD5">
        <w:t>.</w:t>
      </w:r>
      <w:r>
        <w:t>142(Carcinogenic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155(Carcinogenic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165(Janus tyrosine kinase 2 inhibitor) -0</w:t>
      </w:r>
      <w:r w:rsidR="00644CD5">
        <w:t>.</w:t>
      </w:r>
      <w:r>
        <w:t>0882(NADPH oxidase 4 inhibitor) + 0</w:t>
      </w:r>
      <w:r w:rsidR="00644CD5">
        <w:t>.</w:t>
      </w:r>
      <w:r>
        <w:t>147(Probable DNA dC-&gt;dU-editing enzyme APOBEC-3A inhibitor) -0</w:t>
      </w:r>
      <w:r w:rsidR="00644CD5">
        <w:t>.</w:t>
      </w:r>
      <w:r>
        <w:t>0622(Pulmonary hypertension treatment) -0</w:t>
      </w:r>
      <w:r w:rsidR="00644CD5">
        <w:t>.</w:t>
      </w:r>
      <w:r>
        <w:t>0595(Sodium/hydrogen exchanger 1 inhibitor) + 0</w:t>
      </w:r>
      <w:r w:rsidR="00644CD5">
        <w:t>.</w:t>
      </w:r>
      <w:r>
        <w:t>301(Motilin receptor antagonist) + 0</w:t>
      </w:r>
      <w:r w:rsidR="00644CD5">
        <w:t>.</w:t>
      </w:r>
      <w:r>
        <w:t>248(Chloride/bicarbonate exchanger inhibitor) -0</w:t>
      </w:r>
      <w:r w:rsidR="00644CD5">
        <w:t>.</w:t>
      </w:r>
      <w:r>
        <w:t>172(Hepatoprotectant) -0</w:t>
      </w:r>
      <w:r w:rsidR="00644CD5">
        <w:t>.</w:t>
      </w:r>
      <w:r>
        <w:t>288(Sn1-specific diacylglycerol lipase alpha inhibitor) + 0</w:t>
      </w:r>
      <w:r w:rsidR="00644CD5">
        <w:t>.</w:t>
      </w:r>
      <w:r>
        <w:t>139(Dipeptidyl peptidase inhibitor) -0</w:t>
      </w:r>
      <w:r w:rsidR="00644CD5">
        <w:t>.</w:t>
      </w:r>
      <w:r>
        <w:t>0821(Potassium channel intermediate-conductance Ca-activated blocker) + 0</w:t>
      </w:r>
      <w:r w:rsidR="00644CD5">
        <w:t>.</w:t>
      </w:r>
      <w:r>
        <w:t>0631(Cyclophilin A inhibitor) + 0</w:t>
      </w:r>
      <w:r w:rsidR="00644CD5">
        <w:t>.</w:t>
      </w:r>
      <w:r>
        <w:t>104(TIE antagonist) + 0</w:t>
      </w:r>
      <w:r w:rsidR="00644CD5">
        <w:t>.</w:t>
      </w:r>
      <w:r>
        <w:t>0908(5 Hydroxytryptamine 1 a</w:t>
      </w:r>
      <w:r>
        <w:t>n</w:t>
      </w:r>
      <w:r>
        <w:t>tagonist) -0</w:t>
      </w:r>
      <w:r w:rsidR="00644CD5">
        <w:t>.</w:t>
      </w:r>
      <w:r>
        <w:t>254(Alanine carboxypeptidase inhibitor) + 0</w:t>
      </w:r>
      <w:r w:rsidR="00644CD5">
        <w:t>.</w:t>
      </w:r>
      <w:r>
        <w:t>248(LGALS8 expression enhancer) + 0</w:t>
      </w:r>
      <w:r w:rsidR="00644CD5">
        <w:t>.</w:t>
      </w:r>
      <w:r>
        <w:t>338(Carbonic anh</w:t>
      </w:r>
      <w:r>
        <w:t>y</w:t>
      </w:r>
      <w:r>
        <w:t>drase VIII inhibitor) + 0</w:t>
      </w:r>
      <w:r w:rsidR="00644CD5">
        <w:t>.</w:t>
      </w:r>
      <w:r>
        <w:t>0943(Prostaglandin E2 agonist) -0</w:t>
      </w:r>
      <w:r w:rsidR="00644CD5">
        <w:t>.</w:t>
      </w:r>
      <w:r>
        <w:t>138(Hematopoietic inhibitor) + 0</w:t>
      </w:r>
      <w:r w:rsidR="00644CD5">
        <w:t>.</w:t>
      </w:r>
      <w:r>
        <w:t>0385(Rheumatoid arthr</w:t>
      </w:r>
      <w:r>
        <w:t>i</w:t>
      </w:r>
      <w:r>
        <w:t>tis treatment) -0</w:t>
      </w:r>
      <w:r w:rsidR="00644CD5">
        <w:t>.</w:t>
      </w:r>
      <w:r>
        <w:t>0847(Growth hormone release inhibitor) + 0</w:t>
      </w:r>
      <w:r w:rsidR="00644CD5">
        <w:t>.</w:t>
      </w:r>
      <w:r>
        <w:t>174(Kinesin-like protein 1 inhibitor) -0</w:t>
      </w:r>
      <w:r w:rsidR="00644CD5">
        <w:t>.</w:t>
      </w:r>
      <w:r>
        <w:t>0759(Antidiuretic hormone agonist) -0</w:t>
      </w:r>
      <w:r w:rsidR="00644CD5">
        <w:t>.</w:t>
      </w:r>
      <w:r>
        <w:t>212(Interferon gamma antagonist) -0</w:t>
      </w:r>
      <w:r w:rsidR="00644CD5">
        <w:t>.</w:t>
      </w:r>
      <w:r>
        <w:t>263(Homoserine dehydrogenase inhib</w:t>
      </w:r>
      <w:r>
        <w:t>i</w:t>
      </w:r>
      <w:r>
        <w:t>tor) + 0</w:t>
      </w:r>
      <w:r w:rsidR="00644CD5">
        <w:t>.</w:t>
      </w:r>
      <w:r>
        <w:t>252(Cathepsin E inhibitor) -0</w:t>
      </w:r>
      <w:r w:rsidR="00644CD5">
        <w:t>.</w:t>
      </w:r>
      <w:r>
        <w:t>059(CDC25 phosphatase inhibitor) + 0</w:t>
      </w:r>
      <w:r w:rsidR="00644CD5">
        <w:t>.</w:t>
      </w:r>
      <w:r>
        <w:t>0564(Eukaryotic translation initiation factor 2-alpha kinase 3 inhibitor) + 0</w:t>
      </w:r>
      <w:r w:rsidR="00644CD5">
        <w:t>.</w:t>
      </w:r>
      <w:r>
        <w:t>15(Phosphoenolpyruvate carboxykinase (GTP) inhibitor) -0</w:t>
      </w:r>
      <w:r w:rsidR="00644CD5">
        <w:t>.</w:t>
      </w:r>
      <w:r>
        <w:t>0732(Transcription factor E2F1 inhibitor) + 0</w:t>
      </w:r>
      <w:r w:rsidR="00644CD5">
        <w:t>.</w:t>
      </w:r>
      <w:r>
        <w:t>148(Acetate kinase inhibitor) -0</w:t>
      </w:r>
      <w:r w:rsidR="00644CD5">
        <w:t>.</w:t>
      </w:r>
      <w:r>
        <w:t>0727(Alopecia (hair loss)) + 0</w:t>
      </w:r>
      <w:r w:rsidR="00644CD5">
        <w:t>.</w:t>
      </w:r>
      <w:r>
        <w:t>0442(Multidrug resistance-associated protein inhibitor) + 0</w:t>
      </w:r>
      <w:r w:rsidR="00644CD5">
        <w:t>.</w:t>
      </w:r>
      <w:r>
        <w:t>118(Quercetin 2</w:t>
      </w:r>
      <w:r w:rsidR="00644CD5">
        <w:t>.</w:t>
      </w:r>
      <w:r>
        <w:t>3-dioxygenase inhibitor) + 0</w:t>
      </w:r>
      <w:r w:rsidR="00644CD5">
        <w:t>.</w:t>
      </w:r>
      <w:r>
        <w:t>13(Morphine 6-dehydrogenase inhib</w:t>
      </w:r>
      <w:r>
        <w:t>i</w:t>
      </w:r>
      <w:r>
        <w:t>tor) -0</w:t>
      </w:r>
      <w:r w:rsidR="00644CD5">
        <w:t>.</w:t>
      </w:r>
      <w:r>
        <w:t>228(Nucleotide diphosphatase inhibitor) -0</w:t>
      </w:r>
      <w:r w:rsidR="00644CD5">
        <w:t>.</w:t>
      </w:r>
      <w:r>
        <w:t>0799(Nicotinamidase inhibitor) -0</w:t>
      </w:r>
      <w:r w:rsidR="00644CD5">
        <w:t>.</w:t>
      </w:r>
      <w:r>
        <w:t>0558(Vascular endothelial growth factor 3 antagonist) -0</w:t>
      </w:r>
      <w:r w:rsidR="00644CD5">
        <w:t>.</w:t>
      </w:r>
      <w:r>
        <w:t>145(Prostaglandin E2 antagonist) + 0</w:t>
      </w:r>
      <w:r w:rsidR="00644CD5">
        <w:t>.</w:t>
      </w:r>
      <w:r>
        <w:t>0438(Protein kinase C theta inhibitor) -0</w:t>
      </w:r>
      <w:r w:rsidR="00644CD5">
        <w:t>.</w:t>
      </w:r>
      <w:r>
        <w:t>0735(Neuropeptide antagonist) -0</w:t>
      </w:r>
      <w:r w:rsidR="00644CD5">
        <w:t>.</w:t>
      </w:r>
      <w:r>
        <w:t>0818(Phosphoglycerate mutase inhibitor) + 0</w:t>
      </w:r>
      <w:r w:rsidR="00644CD5">
        <w:t>.</w:t>
      </w:r>
      <w:r>
        <w:t>0467(Neurotensin receptor antag</w:t>
      </w:r>
      <w:r>
        <w:t>o</w:t>
      </w:r>
      <w:r>
        <w:t>nist) -0</w:t>
      </w:r>
      <w:r w:rsidR="00644CD5">
        <w:t>.</w:t>
      </w:r>
      <w:r>
        <w:t>108(Alpha-L-rhamnosidase inhibitor) -0</w:t>
      </w:r>
      <w:r w:rsidR="00644CD5">
        <w:t>.</w:t>
      </w:r>
      <w:r>
        <w:t>0311(Glycogen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0291(Integrin alpha1beta1 antagonist) -0</w:t>
      </w:r>
      <w:r w:rsidR="00644CD5">
        <w:t>.</w:t>
      </w:r>
      <w:r>
        <w:t>0253(Antibiotic Carbacephem-like) + 0</w:t>
      </w:r>
      <w:r w:rsidR="00644CD5">
        <w:t>.</w:t>
      </w:r>
      <w:r>
        <w:t>0256(Antibiotic Glycopeptide-like) -0</w:t>
      </w:r>
      <w:r w:rsidR="00644CD5">
        <w:t>.</w:t>
      </w:r>
      <w:r>
        <w:t>0241(2</w:t>
      </w:r>
      <w:r w:rsidR="00644CD5">
        <w:t>.</w:t>
      </w:r>
      <w:r>
        <w:t>3-Oxidosqualene-lanosterol cyclase inhibitor) + 0</w:t>
      </w:r>
      <w:r w:rsidR="00644CD5">
        <w:t>.</w:t>
      </w:r>
      <w:r>
        <w:t>0836(DNA methyltransferase I inhibitor) -0</w:t>
      </w:r>
      <w:r w:rsidR="00644CD5">
        <w:t>.</w:t>
      </w:r>
      <w:r>
        <w:t>0655(Glucagon receptor antagonist) + 0</w:t>
      </w:r>
      <w:r w:rsidR="00644CD5">
        <w:t>.</w:t>
      </w:r>
      <w:r>
        <w:t>0594(Protein kinase B alpha inhibitor) + 0</w:t>
      </w:r>
      <w:r w:rsidR="00644CD5">
        <w:t>.</w:t>
      </w:r>
      <w:r>
        <w:t>0465(Antiinflammatory</w:t>
      </w:r>
      <w:r w:rsidR="00644CD5">
        <w:t>.</w:t>
      </w:r>
      <w:r>
        <w:t xml:space="preserve"> ophthalmic) + 0</w:t>
      </w:r>
      <w:r w:rsidR="00644CD5">
        <w:t>.</w:t>
      </w:r>
      <w:r>
        <w:t>0203(Baculoviral IAP repeat-containing protein 2 inhibitor) -0</w:t>
      </w:r>
      <w:r w:rsidR="00644CD5">
        <w:t>.</w:t>
      </w:r>
      <w:r>
        <w:t>037(L lactate dehydrogenase C4 inhibitor) + 0</w:t>
      </w:r>
      <w:r w:rsidR="00644CD5">
        <w:t>.</w:t>
      </w:r>
      <w:r>
        <w:t>0225(Histone deacetylase 3 inhibitor) + 0</w:t>
      </w:r>
      <w:r w:rsidR="00644CD5">
        <w:t>.</w:t>
      </w:r>
      <w:r>
        <w:t>0355(Fasciculation) -0</w:t>
      </w:r>
      <w:r w:rsidR="00644CD5">
        <w:t>.</w:t>
      </w:r>
      <w:r>
        <w:t>0127(Kinase inhibitor) + 0</w:t>
      </w:r>
      <w:r w:rsidR="00644CD5">
        <w:t>.</w:t>
      </w:r>
      <w:r>
        <w:t>0117(Troponin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0555(Hydroxyacylglutathione hydrolase inhibitor) + 0</w:t>
      </w:r>
      <w:r w:rsidR="00644CD5">
        <w:t>.</w:t>
      </w:r>
      <w:r>
        <w:t>0201(GST A substrate) + 0</w:t>
      </w:r>
      <w:r w:rsidR="00644CD5">
        <w:t>.</w:t>
      </w:r>
      <w:r>
        <w:t>062(Somatostatin 2 antagonist) + 0</w:t>
      </w:r>
      <w:r w:rsidR="00644CD5">
        <w:t>.</w:t>
      </w:r>
      <w:r>
        <w:t>016(Catalase inhibitor) -0</w:t>
      </w:r>
      <w:r w:rsidR="00644CD5">
        <w:t>.</w:t>
      </w:r>
      <w:r>
        <w:t>023(Heat shock protein antagonist) + 0</w:t>
      </w:r>
      <w:r w:rsidR="00644CD5">
        <w:t>.</w:t>
      </w:r>
      <w:r>
        <w:t>0292(Aminopeptidase N inhibitor) -0</w:t>
      </w:r>
      <w:r w:rsidR="00644CD5">
        <w:t>.</w:t>
      </w:r>
      <w:r>
        <w:t>0342(Aldose 1-epimerase inhibitor) -0</w:t>
      </w:r>
      <w:r w:rsidR="00644CD5">
        <w:t>.</w:t>
      </w:r>
      <w:r>
        <w:t>00588(HIV-1 integrase (Strand Transfer) inhibitor) + 0</w:t>
      </w:r>
      <w:r w:rsidR="00644CD5">
        <w:t>.</w:t>
      </w:r>
      <w:r>
        <w:t>005(Caspase 9 inhibitor) + 0</w:t>
      </w:r>
      <w:r w:rsidR="00644CD5">
        <w:t>.</w:t>
      </w:r>
      <w:r>
        <w:t>00287(FABP1 expression enhancer) + 0</w:t>
      </w:r>
      <w:r w:rsidR="00644CD5">
        <w:t>.</w:t>
      </w:r>
      <w:r>
        <w:t>00698(Acetylcholinesterase inhibitor) -0</w:t>
      </w:r>
      <w:r w:rsidR="00644CD5">
        <w:t>.</w:t>
      </w:r>
      <w:r>
        <w:t>00638(Aldehyde dehydrogenase inhibitor) + 0</w:t>
      </w:r>
      <w:r w:rsidR="00644CD5">
        <w:t>.</w:t>
      </w:r>
      <w:r>
        <w:t>00981(Sphingosine 1-phosphate receptor 3 agonist) -0</w:t>
      </w:r>
      <w:r w:rsidR="00644CD5">
        <w:t>.</w:t>
      </w:r>
      <w:r>
        <w:t>00445(Matrix metalloproteinase (membrane-type) inhibitor) -0</w:t>
      </w:r>
      <w:r w:rsidR="00644CD5">
        <w:t>.</w:t>
      </w:r>
      <w:r>
        <w:t>00376(AMPA 2 receptor antagonist) + 0</w:t>
      </w:r>
      <w:r w:rsidR="00644CD5">
        <w:t>.</w:t>
      </w:r>
      <w:r>
        <w:t>00232(Heat shock protein 70 antagonist) + 6</w:t>
      </w:r>
      <w:r w:rsidR="00644CD5">
        <w:t>.</w:t>
      </w:r>
      <w:r>
        <w:t>12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97(Thiopurine S-methyltransferase inhibitor) + 0</w:t>
      </w:r>
      <w:r w:rsidR="00644CD5">
        <w:t>.</w:t>
      </w:r>
      <w:r>
        <w:t>167(Acetylcholine neuromuscular blocking agent) + 37</w:t>
      </w:r>
      <w:r w:rsidR="00644CD5">
        <w:t>.</w:t>
      </w:r>
      <w:r>
        <w:t>7(Volume) + 0</w:t>
      </w:r>
      <w:r w:rsidR="00644CD5">
        <w:t>.</w:t>
      </w:r>
      <w:r>
        <w:t>461(CYP2D6 substrate) -0</w:t>
      </w:r>
      <w:r w:rsidR="00644CD5">
        <w:t>.</w:t>
      </w:r>
      <w:r>
        <w:t>115((R)-3-amino-2-methylpropionate-pyruvate transaminase inhibitor) -0</w:t>
      </w:r>
      <w:r w:rsidR="00644CD5">
        <w:t>.</w:t>
      </w:r>
      <w:r>
        <w:t>315(Aggrecanase inhibitor) -0</w:t>
      </w:r>
      <w:r w:rsidR="00644CD5">
        <w:t>.</w:t>
      </w:r>
      <w:r>
        <w:t>206(Agranulocytosis) + 0</w:t>
      </w:r>
      <w:r w:rsidR="00644CD5">
        <w:t>.</w:t>
      </w:r>
      <w:r>
        <w:t>233(Respiratory distress syndrome treatment) + 0</w:t>
      </w:r>
      <w:r w:rsidR="00644CD5">
        <w:t>.</w:t>
      </w:r>
      <w:r>
        <w:t>478(HMGCS1 expression enhancer) -0</w:t>
      </w:r>
      <w:r w:rsidR="00644CD5">
        <w:t>.</w:t>
      </w:r>
      <w:r>
        <w:t>22(MAP kinase kinase 2 inhibitor) -39</w:t>
      </w:r>
      <w:r w:rsidR="00644CD5">
        <w:t>.</w:t>
      </w:r>
      <w:r>
        <w:t>3(Volume^2) -1</w:t>
      </w:r>
      <w:r w:rsidR="00644CD5">
        <w:t>.</w:t>
      </w:r>
      <w:r>
        <w:t>18(ICAM1 expre</w:t>
      </w:r>
      <w:r>
        <w:t>s</w:t>
      </w:r>
      <w:r>
        <w:t>sion inhibitor) + 0</w:t>
      </w:r>
      <w:r w:rsidR="00644CD5">
        <w:t>.</w:t>
      </w:r>
      <w:r>
        <w:t>668(Gastrointestinal disturbance) + 1</w:t>
      </w:r>
      <w:r w:rsidR="00644CD5">
        <w:t>.</w:t>
      </w:r>
      <w:r>
        <w:t>06(NOS2 expression enhancer) -0</w:t>
      </w:r>
      <w:r w:rsidR="00644CD5">
        <w:t>.</w:t>
      </w:r>
      <w:r>
        <w:t>691(CYP2C substrate) + 16</w:t>
      </w:r>
      <w:r w:rsidR="00644CD5">
        <w:t>.</w:t>
      </w:r>
      <w:r>
        <w:t>2(Volume^3) -0</w:t>
      </w:r>
      <w:r w:rsidR="00644CD5">
        <w:t>.</w:t>
      </w:r>
      <w:r>
        <w:t>608(Glutamate dehydrogenase inhibitor) + 0</w:t>
      </w:r>
      <w:r w:rsidR="00644CD5">
        <w:t>.</w:t>
      </w:r>
      <w:r>
        <w:t>133(Priapism) + 0</w:t>
      </w:r>
      <w:r w:rsidR="00644CD5">
        <w:t>.</w:t>
      </w:r>
      <w:r>
        <w:t>274(CYP11B2 inhibitor) -</w:t>
      </w:r>
      <w:r>
        <w:lastRenderedPageBreak/>
        <w:t>0</w:t>
      </w:r>
      <w:r w:rsidR="00644CD5">
        <w:t>.</w:t>
      </w:r>
      <w:r>
        <w:t>169(Bromodomain-containing protein 2 inhibitor) -0</w:t>
      </w:r>
      <w:r w:rsidR="00644CD5">
        <w:t>.</w:t>
      </w:r>
      <w:r>
        <w:t>572(5 Hydroxytryptamine 6 antagonist) + 0</w:t>
      </w:r>
      <w:r w:rsidR="00644CD5">
        <w:t>.</w:t>
      </w:r>
      <w:r>
        <w:t>37(Sentrin-specific protease 6 inhibitor) + 0</w:t>
      </w:r>
      <w:r w:rsidR="00644CD5">
        <w:t>.</w:t>
      </w:r>
      <w:r>
        <w:t>106(Carcinogenic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esophagus) + 0</w:t>
      </w:r>
      <w:r w:rsidR="00644CD5">
        <w:t>.</w:t>
      </w:r>
      <w:r>
        <w:t>278(Retinoid X gamma receptor antagonist) -2</w:t>
      </w:r>
      <w:r w:rsidR="00644CD5">
        <w:t>.</w:t>
      </w:r>
      <w:r>
        <w:t>75(Amidophosphoribosyltransferase inhibitor) + 1</w:t>
      </w:r>
      <w:r w:rsidR="00644CD5">
        <w:t>.</w:t>
      </w:r>
      <w:r>
        <w:t>26(S-adenosyl-L-methionine decarboxylase inhibitor) + 0</w:t>
      </w:r>
      <w:r w:rsidR="00644CD5">
        <w:t>.</w:t>
      </w:r>
      <w:r>
        <w:t>96(Pyruvate dehydrogenase kinase 4 inhibitor) + 0</w:t>
      </w:r>
      <w:r w:rsidR="00644CD5">
        <w:t>.</w:t>
      </w:r>
      <w:r>
        <w:t>0493(Xanthine oxidase inhibitor) + 0</w:t>
      </w:r>
      <w:r w:rsidR="00644CD5">
        <w:t>.</w:t>
      </w:r>
      <w:r>
        <w:t>597(Dyskinesia) -0</w:t>
      </w:r>
      <w:r w:rsidR="00644CD5">
        <w:t>.</w:t>
      </w:r>
      <w:r>
        <w:t>771(Pyruvate dehydrogenase kinase 1 inhibitor) -0</w:t>
      </w:r>
      <w:r w:rsidR="00644CD5">
        <w:t>.</w:t>
      </w:r>
      <w:r>
        <w:t>372(Nephrotoxic) -0</w:t>
      </w:r>
      <w:r w:rsidR="00644CD5">
        <w:t>.</w:t>
      </w:r>
      <w:r>
        <w:t>415(Withdrawal) + 0</w:t>
      </w:r>
      <w:r w:rsidR="00644CD5">
        <w:t>.</w:t>
      </w:r>
      <w:r>
        <w:t>424(Carcinogenic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+ 1</w:t>
      </w:r>
      <w:r w:rsidR="00644CD5">
        <w:t>.</w:t>
      </w:r>
      <w:r>
        <w:t>06(Chorismate mutase inhibitor) + 0</w:t>
      </w:r>
      <w:r w:rsidR="00644CD5">
        <w:t>.</w:t>
      </w:r>
      <w:r>
        <w:t>13(Phosphoglycerate kinase 2 inhibitor) -0</w:t>
      </w:r>
      <w:r w:rsidR="00644CD5">
        <w:t>.</w:t>
      </w:r>
      <w:r>
        <w:t>828(Thrombin inhibitor) -0</w:t>
      </w:r>
      <w:r w:rsidR="00644CD5">
        <w:t>.</w:t>
      </w:r>
      <w:r>
        <w:t>211(Neurotrophic factor) -0</w:t>
      </w:r>
      <w:r w:rsidR="00644CD5">
        <w:t>.</w:t>
      </w:r>
      <w:r>
        <w:t>344(Carcinogenic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0433(Carnitine palmitoyltransferase inhibitor) + 1</w:t>
      </w:r>
      <w:r w:rsidR="00644CD5">
        <w:t>.</w:t>
      </w:r>
      <w:r>
        <w:t>01(CC chemokine 9 receptor antagonist) -0</w:t>
      </w:r>
      <w:r w:rsidR="00644CD5">
        <w:t>.</w:t>
      </w:r>
      <w:r>
        <w:t>849(Photinus-luciferin 4-monooxygenase (ATP-hydrolysing) inhibitor) -0</w:t>
      </w:r>
      <w:r w:rsidR="00644CD5">
        <w:t>.</w:t>
      </w:r>
      <w:r>
        <w:t>578(CYP1A2 substrate) -0</w:t>
      </w:r>
      <w:r w:rsidR="00644CD5">
        <w:t>.</w:t>
      </w:r>
      <w:r>
        <w:t>39(Rhinitis) + 0</w:t>
      </w:r>
      <w:r w:rsidR="00644CD5">
        <w:t>.</w:t>
      </w:r>
      <w:r>
        <w:t>458(Bradycardic) -0</w:t>
      </w:r>
      <w:r w:rsidR="00644CD5">
        <w:t>.</w:t>
      </w:r>
      <w:r>
        <w:t>363(T-cell protein-tyrosine phosphatase inhibitor) + 0</w:t>
      </w:r>
      <w:r w:rsidR="00644CD5">
        <w:t>.</w:t>
      </w:r>
      <w:r>
        <w:t>196(Amylase inhibitor) + 0</w:t>
      </w:r>
      <w:r w:rsidR="00644CD5">
        <w:t>.</w:t>
      </w:r>
      <w:r>
        <w:t>158(p21-activated kinase inhibitor) + 0</w:t>
      </w:r>
      <w:r w:rsidR="00644CD5">
        <w:t>.</w:t>
      </w:r>
      <w:r>
        <w:t>861(Carbonic anhydrase VA inhibitor) + 0</w:t>
      </w:r>
      <w:r w:rsidR="00644CD5">
        <w:t>.</w:t>
      </w:r>
      <w:r>
        <w:t>415(CYP3A3 substrate) -0</w:t>
      </w:r>
      <w:r w:rsidR="00644CD5">
        <w:t>.</w:t>
      </w:r>
      <w:r>
        <w:t>453(Phosphodiesterase VIII inhibitor) + 0</w:t>
      </w:r>
      <w:r w:rsidR="00644CD5">
        <w:t>.</w:t>
      </w:r>
      <w:r>
        <w:t>832(Sulfinoalanine decarbox</w:t>
      </w:r>
      <w:r>
        <w:t>y</w:t>
      </w:r>
      <w:r>
        <w:t>lase inhibitor) + 0</w:t>
      </w:r>
      <w:r w:rsidR="00644CD5">
        <w:t>.</w:t>
      </w:r>
      <w:r>
        <w:t>372(Alpha galactosidase inhibitor) -0</w:t>
      </w:r>
      <w:r w:rsidR="00644CD5">
        <w:t>.</w:t>
      </w:r>
      <w:r>
        <w:t>708(Argininosuccinate lyase inhibitor) -0</w:t>
      </w:r>
      <w:r w:rsidR="00644CD5">
        <w:t>.</w:t>
      </w:r>
      <w:r>
        <w:t>351(NGFR expre</w:t>
      </w:r>
      <w:r>
        <w:t>s</w:t>
      </w:r>
      <w:r>
        <w:t>sion enhancer) -0</w:t>
      </w:r>
      <w:r w:rsidR="00644CD5">
        <w:t>.</w:t>
      </w:r>
      <w:r>
        <w:t>473(Heat shock protein 90 beta antagonist) -0</w:t>
      </w:r>
      <w:r w:rsidR="00644CD5">
        <w:t>.</w:t>
      </w:r>
      <w:r>
        <w:t>326(Glycosuria) + 0</w:t>
      </w:r>
      <w:r w:rsidR="00644CD5">
        <w:t>.</w:t>
      </w:r>
      <w:r>
        <w:t>411(CYP1A1* substrate) + 0</w:t>
      </w:r>
      <w:r w:rsidR="00644CD5">
        <w:t>.</w:t>
      </w:r>
      <w:r>
        <w:t>718(Antipruritic</w:t>
      </w:r>
      <w:r w:rsidR="00644CD5">
        <w:t>.</w:t>
      </w:r>
      <w:r>
        <w:t xml:space="preserve"> allergic) -0</w:t>
      </w:r>
      <w:r w:rsidR="00644CD5">
        <w:t>.</w:t>
      </w:r>
      <w:r>
        <w:t>784(Prostaglandin EP3 antagonist) + 0</w:t>
      </w:r>
      <w:r w:rsidR="00644CD5">
        <w:t>.</w:t>
      </w:r>
      <w:r>
        <w:t>331(Ulcer</w:t>
      </w:r>
      <w:r w:rsidR="00644CD5">
        <w:t>.</w:t>
      </w:r>
      <w:r>
        <w:t xml:space="preserve"> peptic) -0</w:t>
      </w:r>
      <w:r w:rsidR="00644CD5">
        <w:t>.</w:t>
      </w:r>
      <w:r>
        <w:t>495(Antiacne) -0</w:t>
      </w:r>
      <w:r w:rsidR="00644CD5">
        <w:t>.</w:t>
      </w:r>
      <w:r>
        <w:t>966(N4-(beta-N-acetylglucosaminyl)-L-asparaginase inhibitor) -0</w:t>
      </w:r>
      <w:r w:rsidR="00644CD5">
        <w:t>.</w:t>
      </w:r>
      <w:r>
        <w:t>737(Prolyl endopeptidase inhibitor) + 0</w:t>
      </w:r>
      <w:r w:rsidR="00644CD5">
        <w:t>.</w:t>
      </w:r>
      <w:r>
        <w:t>411(Gynecological disorders treatment) + 0</w:t>
      </w:r>
      <w:r w:rsidR="00644CD5">
        <w:t>.</w:t>
      </w:r>
      <w:r>
        <w:t>829((R)-aminopropanol dehydrogenase inhibitor) + 0</w:t>
      </w:r>
      <w:r w:rsidR="00644CD5">
        <w:t>.</w:t>
      </w:r>
      <w:r>
        <w:t>285(Integrin alpha1beta1 antagonist) -0</w:t>
      </w:r>
      <w:r w:rsidR="00644CD5">
        <w:t>.</w:t>
      </w:r>
      <w:r>
        <w:t>489(Glutathione S-transferase substrate) -1</w:t>
      </w:r>
      <w:r w:rsidR="00644CD5">
        <w:t>.</w:t>
      </w:r>
      <w:r>
        <w:t>21(Phosphoserine phosphatase inhibitor) -0</w:t>
      </w:r>
      <w:r w:rsidR="00644CD5">
        <w:t>.</w:t>
      </w:r>
      <w:r>
        <w:t>386(Interferon inducer) -0</w:t>
      </w:r>
      <w:r w:rsidR="00644CD5">
        <w:t>.</w:t>
      </w:r>
      <w:r>
        <w:t>573(Dermatitis) -0</w:t>
      </w:r>
      <w:r w:rsidR="00644CD5">
        <w:t>.</w:t>
      </w:r>
      <w:r>
        <w:t>473(Histamine release inhibitor) -0</w:t>
      </w:r>
      <w:r w:rsidR="00644CD5">
        <w:t>.</w:t>
      </w:r>
      <w:r>
        <w:t>908(Vascular adhesion protein 1 inhibitor) + 0</w:t>
      </w:r>
      <w:r w:rsidR="00644CD5">
        <w:t>.</w:t>
      </w:r>
      <w:r>
        <w:t>254(Sialidase 3 inhibitor) + 1</w:t>
      </w:r>
      <w:r w:rsidR="00644CD5">
        <w:t>.</w:t>
      </w:r>
      <w:r>
        <w:t>05(Uridine nucleosidase inhibitor) + 0</w:t>
      </w:r>
      <w:r w:rsidR="00644CD5">
        <w:t>.</w:t>
      </w:r>
      <w:r>
        <w:t>248(Formyl peptide receptor antagonist) + 0</w:t>
      </w:r>
      <w:r w:rsidR="00644CD5">
        <w:t>.</w:t>
      </w:r>
      <w:r>
        <w:t>602(Vision distu</w:t>
      </w:r>
      <w:r>
        <w:t>r</w:t>
      </w:r>
      <w:r>
        <w:t>bance) -0</w:t>
      </w:r>
      <w:r w:rsidR="00644CD5">
        <w:t>.</w:t>
      </w:r>
      <w:r>
        <w:t>266(Antimetastatic) + 0</w:t>
      </w:r>
      <w:r w:rsidR="00644CD5">
        <w:t>.</w:t>
      </w:r>
      <w:r>
        <w:t>919(Human papillomavirus - 16 inhibitor) + 0</w:t>
      </w:r>
      <w:r w:rsidR="00644CD5">
        <w:t>.</w:t>
      </w:r>
      <w:r>
        <w:t>97(Chitinase inhibitor) -0</w:t>
      </w:r>
      <w:r w:rsidR="00644CD5">
        <w:t>.</w:t>
      </w:r>
      <w:r>
        <w:t>459(DNA damaging) + 0</w:t>
      </w:r>
      <w:r w:rsidR="00644CD5">
        <w:t>.</w:t>
      </w:r>
      <w:r>
        <w:t>371(Peroxisome proliferator-activated receptor alpha antagonist) + 0</w:t>
      </w:r>
      <w:r w:rsidR="00644CD5">
        <w:t>.</w:t>
      </w:r>
      <w:r>
        <w:t>586(Lysyl endopeptidase inhib</w:t>
      </w:r>
      <w:r>
        <w:t>i</w:t>
      </w:r>
      <w:r>
        <w:t>tor) + 0</w:t>
      </w:r>
      <w:r w:rsidR="00644CD5">
        <w:t>.</w:t>
      </w:r>
      <w:r>
        <w:t>9(SUMO-conjugating enzyme UBC9 inhibitor) + 0</w:t>
      </w:r>
      <w:r w:rsidR="00644CD5">
        <w:t>.</w:t>
      </w:r>
      <w:r>
        <w:t>429(Glyceraldehyde-3-phosphate dehydrogenase inhibitor) -0</w:t>
      </w:r>
      <w:r w:rsidR="00644CD5">
        <w:t>.</w:t>
      </w:r>
      <w:r>
        <w:t>291(Paraplegia) -0</w:t>
      </w:r>
      <w:r w:rsidR="00644CD5">
        <w:t>.</w:t>
      </w:r>
      <w:r>
        <w:t>564(Hot flush treatment) -1</w:t>
      </w:r>
      <w:r w:rsidR="00644CD5">
        <w:t>.</w:t>
      </w:r>
      <w:r>
        <w:t>05(Protein Wnt-2 inhibitor) -0</w:t>
      </w:r>
      <w:r w:rsidR="00644CD5">
        <w:t>.</w:t>
      </w:r>
      <w:r>
        <w:t>177(Anorexiant) + 0</w:t>
      </w:r>
      <w:r w:rsidR="00644CD5">
        <w:t>.</w:t>
      </w:r>
      <w:r>
        <w:t>564(Narcolepsy treatment) + 0</w:t>
      </w:r>
      <w:r w:rsidR="00644CD5">
        <w:t>.</w:t>
      </w:r>
      <w:r>
        <w:t>264(Miotic) -0</w:t>
      </w:r>
      <w:r w:rsidR="00644CD5">
        <w:t>.</w:t>
      </w:r>
      <w:r>
        <w:t>866(Hydroxyacylglutathione hydrolase inhibitor) + 0</w:t>
      </w:r>
      <w:r w:rsidR="00644CD5">
        <w:t>.</w:t>
      </w:r>
      <w:r>
        <w:t>317(SLC2A3 expression inhibitor) -0</w:t>
      </w:r>
      <w:r w:rsidR="00644CD5">
        <w:t>.</w:t>
      </w:r>
      <w:r>
        <w:t>162(GST P substrate) -0</w:t>
      </w:r>
      <w:r w:rsidR="00644CD5">
        <w:t>.</w:t>
      </w:r>
      <w:r>
        <w:t>413(Estrogen receptor alpha antagonist) -0</w:t>
      </w:r>
      <w:r w:rsidR="00644CD5">
        <w:t>.</w:t>
      </w:r>
      <w:r>
        <w:t>241(Antiprotozoal (Amoeba)) -0</w:t>
      </w:r>
      <w:r w:rsidR="00644CD5">
        <w:t>.</w:t>
      </w:r>
      <w:r>
        <w:t>452(Propanediol dehydratase inhibitor) -0</w:t>
      </w:r>
      <w:r w:rsidR="00644CD5">
        <w:t>.</w:t>
      </w:r>
      <w:r>
        <w:t>137(Urethanase inhibitor) + 0</w:t>
      </w:r>
      <w:r w:rsidR="00644CD5">
        <w:t>.</w:t>
      </w:r>
      <w:r>
        <w:t>415(Estrone sulfotransferase stimulant) + 0</w:t>
      </w:r>
      <w:r w:rsidR="00644CD5">
        <w:t>.</w:t>
      </w:r>
      <w:r>
        <w:t>144(Trypsin III inhibitor) -0</w:t>
      </w:r>
      <w:r w:rsidR="00644CD5">
        <w:t>.</w:t>
      </w:r>
      <w:r>
        <w:t>522(Dopamine D1 antagonist) -0</w:t>
      </w:r>
      <w:r w:rsidR="00644CD5">
        <w:t>.</w:t>
      </w:r>
      <w:r>
        <w:t>915(Testosterone 17beta-dehydrogenase inhibitor) -0</w:t>
      </w:r>
      <w:r w:rsidR="00644CD5">
        <w:t>.</w:t>
      </w:r>
      <w:r>
        <w:t>329(Leucyltransferase inhibitor) + 0</w:t>
      </w:r>
      <w:r w:rsidR="00644CD5">
        <w:t>.</w:t>
      </w:r>
      <w:r>
        <w:t>325(Monodehydroascorbate reductase (NADH) inhibitor) -0</w:t>
      </w:r>
      <w:r w:rsidR="00644CD5">
        <w:t>.</w:t>
      </w:r>
      <w:r>
        <w:t>268(Antiviral (Rhinovirus)) + 0</w:t>
      </w:r>
      <w:r w:rsidR="00644CD5">
        <w:t>.</w:t>
      </w:r>
      <w:r>
        <w:t>356(Sterol 24-C-methyltransferase inhibitor) -0</w:t>
      </w:r>
      <w:r w:rsidR="00644CD5">
        <w:t>.</w:t>
      </w:r>
      <w:r>
        <w:t>203(CDC25 phosphatase inhibitor) + 0</w:t>
      </w:r>
      <w:r w:rsidR="00644CD5">
        <w:t>.</w:t>
      </w:r>
      <w:r>
        <w:t>584(CYP1A1 substrate) + 0</w:t>
      </w:r>
      <w:r w:rsidR="00644CD5">
        <w:t>.</w:t>
      </w:r>
      <w:r>
        <w:t>266(Retinoid X alpha receptor agonist) -0</w:t>
      </w:r>
      <w:r w:rsidR="00644CD5">
        <w:t>.</w:t>
      </w:r>
      <w:r>
        <w:t>503(Arylamine N-Acetyltransferase substrate) -0</w:t>
      </w:r>
      <w:r w:rsidR="00644CD5">
        <w:t>.</w:t>
      </w:r>
      <w:r>
        <w:t>161(CXC chemokine receptor antagonist) + 0</w:t>
      </w:r>
      <w:r w:rsidR="00644CD5">
        <w:t>.</w:t>
      </w:r>
      <w:r>
        <w:t>38(MYC expression enhancer) + 0</w:t>
      </w:r>
      <w:r w:rsidR="00644CD5">
        <w:t>.</w:t>
      </w:r>
      <w:r>
        <w:t>302(Cytosolic phospholipase A2 inhibitor) + 0</w:t>
      </w:r>
      <w:r w:rsidR="00644CD5">
        <w:t>.</w:t>
      </w:r>
      <w:r>
        <w:t>219(Transcription factor STAT1 inhibitor) -0</w:t>
      </w:r>
      <w:r w:rsidR="00644CD5">
        <w:t>.</w:t>
      </w:r>
      <w:r>
        <w:t>243(Potassium channel intermediate-conductance Ca-activated blocker) + 0</w:t>
      </w:r>
      <w:r w:rsidR="00644CD5">
        <w:t>.</w:t>
      </w:r>
      <w:r>
        <w:t>0826(Alcohol dehydrogenase I inhibitor) -0</w:t>
      </w:r>
      <w:r w:rsidR="00644CD5">
        <w:t>.</w:t>
      </w:r>
      <w:r>
        <w:t>451(Sensitization) -0</w:t>
      </w:r>
      <w:r w:rsidR="00644CD5">
        <w:t>.</w:t>
      </w:r>
      <w:r>
        <w:t>532(Carcinogenic</w:t>
      </w:r>
      <w:r w:rsidR="00644CD5">
        <w:t>.</w:t>
      </w:r>
      <w:r>
        <w:t xml:space="preserve"> mouse) + 0</w:t>
      </w:r>
      <w:r w:rsidR="00644CD5">
        <w:t>.</w:t>
      </w:r>
      <w:r>
        <w:t>172(15-Lipoxygenase 2 inhibitor) + 0</w:t>
      </w:r>
      <w:r w:rsidR="00644CD5">
        <w:t>.</w:t>
      </w:r>
      <w:r>
        <w:t>217(Antineoplastic (colorectal cancer)) + 0</w:t>
      </w:r>
      <w:r w:rsidR="00644CD5">
        <w:t>.</w:t>
      </w:r>
      <w:r>
        <w:t>218(Mood disorders treatment) + 0</w:t>
      </w:r>
      <w:r w:rsidR="00644CD5">
        <w:t>.</w:t>
      </w:r>
      <w:r>
        <w:t>386(Estrogen beta receptor agonist) + 0</w:t>
      </w:r>
      <w:r w:rsidR="00644CD5">
        <w:t>.</w:t>
      </w:r>
      <w:r>
        <w:t>127(Chronic obstructive pulmonary disease treatment) + 0</w:t>
      </w:r>
      <w:r w:rsidR="00644CD5">
        <w:t>.</w:t>
      </w:r>
      <w:r>
        <w:t>215(Pyrimidine antagonist) + 0</w:t>
      </w:r>
      <w:r w:rsidR="00644CD5">
        <w:t>.</w:t>
      </w:r>
      <w:r>
        <w:t>175(Cachexia treatment) -0</w:t>
      </w:r>
      <w:r w:rsidR="00644CD5">
        <w:t>.</w:t>
      </w:r>
      <w:r>
        <w:t>824(CXC chemokine 5 receptor antagonist) -0</w:t>
      </w:r>
      <w:r w:rsidR="00644CD5">
        <w:t>.</w:t>
      </w:r>
      <w:r>
        <w:t>315(Renin inhibitor) -0</w:t>
      </w:r>
      <w:r w:rsidR="00644CD5">
        <w:t>.</w:t>
      </w:r>
      <w:r>
        <w:t>411(Lipotropic) -0</w:t>
      </w:r>
      <w:r w:rsidR="00644CD5">
        <w:t>.</w:t>
      </w:r>
      <w:r>
        <w:t>106(Dihydroorotase inhibitor) + 0</w:t>
      </w:r>
      <w:r w:rsidR="00644CD5">
        <w:t>.</w:t>
      </w:r>
      <w:r>
        <w:t>209(Hematotoxic) -0</w:t>
      </w:r>
      <w:r w:rsidR="00644CD5">
        <w:t>.</w:t>
      </w:r>
      <w:r>
        <w:t>147(Polyadenylate-binding protein 1 inhibitor) -0</w:t>
      </w:r>
      <w:r w:rsidR="00644CD5">
        <w:t>.</w:t>
      </w:r>
      <w:r>
        <w:t>104(Carcinogenic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11(Cyclin-dependent kinase 4 inhibitor) + 0</w:t>
      </w:r>
      <w:r w:rsidR="00644CD5">
        <w:t>.</w:t>
      </w:r>
      <w:r>
        <w:t>183(Carcinogenic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767(CYP4F3 substrate) + 0</w:t>
      </w:r>
      <w:r w:rsidR="00644CD5">
        <w:t>.</w:t>
      </w:r>
      <w:r>
        <w:t>294(Cytoprotectant) -0</w:t>
      </w:r>
      <w:r w:rsidR="00644CD5">
        <w:t>.</w:t>
      </w:r>
      <w:r>
        <w:t>174(DNA intercal</w:t>
      </w:r>
      <w:r>
        <w:t>a</w:t>
      </w:r>
      <w:r>
        <w:t>tor) -0</w:t>
      </w:r>
      <w:r w:rsidR="00644CD5">
        <w:t>.</w:t>
      </w:r>
      <w:r>
        <w:t>417(Lactoylglutathione lyase inhibitor) + 0</w:t>
      </w:r>
      <w:r w:rsidR="00644CD5">
        <w:t>.</w:t>
      </w:r>
      <w:r>
        <w:t>204(Alpha 2c adrenoreceptor antagonist) -0</w:t>
      </w:r>
      <w:r w:rsidR="00644CD5">
        <w:t>.</w:t>
      </w:r>
      <w:r>
        <w:t>257(Microtubule stab</w:t>
      </w:r>
      <w:r>
        <w:t>i</w:t>
      </w:r>
      <w:r>
        <w:t>lization) -0</w:t>
      </w:r>
      <w:r w:rsidR="00644CD5">
        <w:t>.</w:t>
      </w:r>
      <w:r>
        <w:t>332(JUN expression inhibitor) + 0</w:t>
      </w:r>
      <w:r w:rsidR="00644CD5">
        <w:t>.</w:t>
      </w:r>
      <w:r>
        <w:t>663(Membrane dipeptidase inhibitor) -0</w:t>
      </w:r>
      <w:r w:rsidR="00644CD5">
        <w:t>.</w:t>
      </w:r>
      <w:r>
        <w:t>137(Bone marrow suppression) + 0</w:t>
      </w:r>
      <w:r w:rsidR="00644CD5">
        <w:t>.</w:t>
      </w:r>
      <w:r>
        <w:t>305(CYP2C19 inhibitor) -0</w:t>
      </w:r>
      <w:r w:rsidR="00644CD5">
        <w:t>.</w:t>
      </w:r>
      <w:r>
        <w:t>159(Purine antagonist) -0</w:t>
      </w:r>
      <w:r w:rsidR="00644CD5">
        <w:t>.</w:t>
      </w:r>
      <w:r>
        <w:t>108(Antihypertensive) + 0</w:t>
      </w:r>
      <w:r w:rsidR="00644CD5">
        <w:t>.</w:t>
      </w:r>
      <w:r>
        <w:t>518(Acetyl-CoA carboxylase 2 inhibitor) -0</w:t>
      </w:r>
      <w:r w:rsidR="00644CD5">
        <w:t>.</w:t>
      </w:r>
      <w:r>
        <w:t>432(Retinoid X receptor agonist) + 0</w:t>
      </w:r>
      <w:r w:rsidR="00644CD5">
        <w:t>.</w:t>
      </w:r>
      <w:r>
        <w:t>0906(Lymphocytopoiesis inhibitor) + 0</w:t>
      </w:r>
      <w:r w:rsidR="00644CD5">
        <w:t>.</w:t>
      </w:r>
      <w:r>
        <w:t>654(Peptide deformylase inhibitor) -0</w:t>
      </w:r>
      <w:r w:rsidR="00644CD5">
        <w:t>.</w:t>
      </w:r>
      <w:r>
        <w:t>165(Hedgehog signaling inhibitor) + 0</w:t>
      </w:r>
      <w:r w:rsidR="00644CD5">
        <w:t>.</w:t>
      </w:r>
      <w:r>
        <w:t>186(Cyclophilin A inhibitor) -0</w:t>
      </w:r>
      <w:r w:rsidR="00644CD5">
        <w:t>.</w:t>
      </w:r>
      <w:r>
        <w:t>622(UDP-3-O-acyl-N-acetylglucosamine deacetylase inhibitor) -0</w:t>
      </w:r>
      <w:r w:rsidR="00644CD5">
        <w:t>.</w:t>
      </w:r>
      <w:r>
        <w:t>457(Janus tyrosine kinase inhibitor) + 0</w:t>
      </w:r>
      <w:r w:rsidR="00644CD5">
        <w:t>.</w:t>
      </w:r>
      <w:r>
        <w:t>822(D-alanine transaminase i</w:t>
      </w:r>
      <w:r>
        <w:t>n</w:t>
      </w:r>
      <w:r>
        <w:t>hibitor) + 0</w:t>
      </w:r>
      <w:r w:rsidR="00644CD5">
        <w:t>.</w:t>
      </w:r>
      <w:r>
        <w:t>279(Prolyl aminopeptidase inhibitor) -0</w:t>
      </w:r>
      <w:r w:rsidR="00644CD5">
        <w:t>.</w:t>
      </w:r>
      <w:r>
        <w:t>239(Dyspnea) -0</w:t>
      </w:r>
      <w:r w:rsidR="00644CD5">
        <w:t>.</w:t>
      </w:r>
      <w:r>
        <w:t>248(Amino acid-polyamine-organocation (APC) transporter antagonist) + 0</w:t>
      </w:r>
      <w:r w:rsidR="00644CD5">
        <w:t>.</w:t>
      </w:r>
      <w:r>
        <w:t>52(MAO B substrate) + 0</w:t>
      </w:r>
      <w:r w:rsidR="00644CD5">
        <w:t>.</w:t>
      </w:r>
      <w:r>
        <w:t>289(Tachycardiac) -0</w:t>
      </w:r>
      <w:r w:rsidR="00644CD5">
        <w:t>.</w:t>
      </w:r>
      <w:r>
        <w:t>215(5 Hydroxytryptamine 1F agonist) + 0</w:t>
      </w:r>
      <w:r w:rsidR="00644CD5">
        <w:t>.</w:t>
      </w:r>
      <w:r>
        <w:t>146(Microsomal triglyceride transfer protein inhibitor) + 0</w:t>
      </w:r>
      <w:r w:rsidR="00644CD5">
        <w:t>.</w:t>
      </w:r>
      <w:r>
        <w:t>234(UGT1A9 substrate) -0</w:t>
      </w:r>
      <w:r w:rsidR="00644CD5">
        <w:t>.</w:t>
      </w:r>
      <w:r>
        <w:t>333(Catechol 1</w:t>
      </w:r>
      <w:r w:rsidR="00644CD5">
        <w:t>.</w:t>
      </w:r>
      <w:r>
        <w:t>2-dioxygenase inhibitor) -0</w:t>
      </w:r>
      <w:r w:rsidR="00644CD5">
        <w:t>.</w:t>
      </w:r>
      <w:r>
        <w:t>22(Dopamine D4 agonist) -0</w:t>
      </w:r>
      <w:r w:rsidR="00644CD5">
        <w:t>.</w:t>
      </w:r>
      <w:r>
        <w:t>257(MAP kinase 13 inhibitor) -0</w:t>
      </w:r>
      <w:r w:rsidR="00644CD5">
        <w:t>.</w:t>
      </w:r>
      <w:r>
        <w:t>38(CDK2 expression inhib</w:t>
      </w:r>
      <w:r>
        <w:t>i</w:t>
      </w:r>
      <w:r>
        <w:t>tor) -0</w:t>
      </w:r>
      <w:r w:rsidR="00644CD5">
        <w:t>.</w:t>
      </w:r>
      <w:r>
        <w:t>585(Sulfate adenylyltransferase inhibitor) -0</w:t>
      </w:r>
      <w:r w:rsidR="00644CD5">
        <w:t>.</w:t>
      </w:r>
      <w:r>
        <w:t>16(Sodium/hydrogen exchanger 2 inhibitor) -0</w:t>
      </w:r>
      <w:r w:rsidR="00644CD5">
        <w:t>.</w:t>
      </w:r>
      <w:r>
        <w:t>646(CYP24 su</w:t>
      </w:r>
      <w:r>
        <w:t>b</w:t>
      </w:r>
      <w:r>
        <w:t>strate) -0</w:t>
      </w:r>
      <w:r w:rsidR="00644CD5">
        <w:t>.</w:t>
      </w:r>
      <w:r>
        <w:t>674(Kallikrein 13 inhibitor) -0</w:t>
      </w:r>
      <w:r w:rsidR="00644CD5">
        <w:t>.</w:t>
      </w:r>
      <w:r>
        <w:t>127(TRPA1 antagonist) + 0</w:t>
      </w:r>
      <w:r w:rsidR="00644CD5">
        <w:t>.</w:t>
      </w:r>
      <w:r>
        <w:t>184(4-Hydroxyphenylpyruvate dioxygenase inhibitor) + 0</w:t>
      </w:r>
      <w:r w:rsidR="00644CD5">
        <w:t>.</w:t>
      </w:r>
      <w:r>
        <w:t>27(CDH1 expression enhancer) -0</w:t>
      </w:r>
      <w:r w:rsidR="00644CD5">
        <w:t>.</w:t>
      </w:r>
      <w:r>
        <w:t>19(Agitation) + 0</w:t>
      </w:r>
      <w:r w:rsidR="00644CD5">
        <w:t>.</w:t>
      </w:r>
      <w:r>
        <w:t>664(L-iditol 2-dehydrogenase inhibitor) -0</w:t>
      </w:r>
      <w:r w:rsidR="00644CD5">
        <w:t>.</w:t>
      </w:r>
      <w:r>
        <w:t>187(CYP3A4 inducer) + 0</w:t>
      </w:r>
      <w:r w:rsidR="00644CD5">
        <w:t>.</w:t>
      </w:r>
      <w:r>
        <w:t>139(CDC7 inhibitor) + 0</w:t>
      </w:r>
      <w:r w:rsidR="00644CD5">
        <w:t>.</w:t>
      </w:r>
      <w:r>
        <w:t>198(Death-associated protein kinase inhibitor) -0</w:t>
      </w:r>
      <w:r w:rsidR="00644CD5">
        <w:t>.</w:t>
      </w:r>
      <w:r>
        <w:t>559(Fatty acid oxidation inhibitor) -0</w:t>
      </w:r>
      <w:r w:rsidR="00644CD5">
        <w:t>.</w:t>
      </w:r>
      <w:r>
        <w:t>373(Phosphodiesterase 1B inhibitor) + 0</w:t>
      </w:r>
      <w:r w:rsidR="00644CD5">
        <w:t>.</w:t>
      </w:r>
      <w:r>
        <w:t>226(Neurokinin 3 antagonist) -0</w:t>
      </w:r>
      <w:r w:rsidR="00644CD5">
        <w:t>.</w:t>
      </w:r>
      <w:r>
        <w:t xml:space="preserve">416(NMDA receptor </w:t>
      </w:r>
      <w:r>
        <w:lastRenderedPageBreak/>
        <w:t>glycine site antagonist) -0</w:t>
      </w:r>
      <w:r w:rsidR="00644CD5">
        <w:t>.</w:t>
      </w:r>
      <w:r>
        <w:t>437(Methylenetetrahydrofolate dehydrogenase (NADP+) inhibitor) + 0</w:t>
      </w:r>
      <w:r w:rsidR="00644CD5">
        <w:t>.</w:t>
      </w:r>
      <w:r>
        <w:t>572(Sodium/hydrogen exchanger 3 inhibitor) + 0</w:t>
      </w:r>
      <w:r w:rsidR="00644CD5">
        <w:t>.</w:t>
      </w:r>
      <w:r>
        <w:t>16(Phosphate transporter inhibitor) + 0</w:t>
      </w:r>
      <w:r w:rsidR="00644CD5">
        <w:t>.</w:t>
      </w:r>
      <w:r>
        <w:t>182(Mutagenic</w:t>
      </w:r>
      <w:r w:rsidR="00644CD5">
        <w:t>.</w:t>
      </w:r>
      <w:r>
        <w:t xml:space="preserve"> Salm</w:t>
      </w:r>
      <w:r>
        <w:t>o</w:t>
      </w:r>
      <w:r>
        <w:t>nella) -0</w:t>
      </w:r>
      <w:r w:rsidR="00644CD5">
        <w:t>.</w:t>
      </w:r>
      <w:r>
        <w:t>418(MAO A inhibitor) + 0</w:t>
      </w:r>
      <w:r w:rsidR="00644CD5">
        <w:t>.</w:t>
      </w:r>
      <w:r>
        <w:t>205(Caspase 6 inhibitor) + 0</w:t>
      </w:r>
      <w:r w:rsidR="00644CD5">
        <w:t>.</w:t>
      </w:r>
      <w:r>
        <w:t>775(Somatostatin 4 antagonist) -0</w:t>
      </w:r>
      <w:r w:rsidR="00644CD5">
        <w:t>.</w:t>
      </w:r>
      <w:r>
        <w:t>47(CDKN2C expression inhibitor) + 0</w:t>
      </w:r>
      <w:r w:rsidR="00644CD5">
        <w:t>.</w:t>
      </w:r>
      <w:r>
        <w:t>291(Thrombocytopenia) -0</w:t>
      </w:r>
      <w:r w:rsidR="00644CD5">
        <w:t>.</w:t>
      </w:r>
      <w:r>
        <w:t>15(Growth hormone release inhibitor) + 0</w:t>
      </w:r>
      <w:r w:rsidR="00644CD5">
        <w:t>.</w:t>
      </w:r>
      <w:r>
        <w:t>255(Cytochrome P450 stimulant) + 0</w:t>
      </w:r>
      <w:r w:rsidR="00644CD5">
        <w:t>.</w:t>
      </w:r>
      <w:r>
        <w:t>178(Proteasome subunit beta type-5 inhibitor) -0</w:t>
      </w:r>
      <w:r w:rsidR="00644CD5">
        <w:t>.</w:t>
      </w:r>
      <w:r>
        <w:t>148(Antiviral (Hepatitis C)) + 0</w:t>
      </w:r>
      <w:r w:rsidR="00644CD5">
        <w:t>.</w:t>
      </w:r>
      <w:r>
        <w:t>371(Antibiotic) -0</w:t>
      </w:r>
      <w:r w:rsidR="00644CD5">
        <w:t>.</w:t>
      </w:r>
      <w:r>
        <w:t>141(Dopamine D1B antagonist) -0</w:t>
      </w:r>
      <w:r w:rsidR="00644CD5">
        <w:t>.</w:t>
      </w:r>
      <w:r>
        <w:t>582(Calpain small subunit 1 inhibitor) -0</w:t>
      </w:r>
      <w:r w:rsidR="00644CD5">
        <w:t>.</w:t>
      </w:r>
      <w:r>
        <w:t>205(Arylsulfatase inhibitor) + 0</w:t>
      </w:r>
      <w:r w:rsidR="00644CD5">
        <w:t>.</w:t>
      </w:r>
      <w:r>
        <w:t>219(Anesthetic local) + 0</w:t>
      </w:r>
      <w:r w:rsidR="00644CD5">
        <w:t>.</w:t>
      </w:r>
      <w:r>
        <w:t>401(SLC7A11 expression enhancer) -0</w:t>
      </w:r>
      <w:r w:rsidR="00644CD5">
        <w:t>.</w:t>
      </w:r>
      <w:r>
        <w:t>378(Skin whitener) -1</w:t>
      </w:r>
      <w:r w:rsidR="00644CD5">
        <w:t>.</w:t>
      </w:r>
      <w:r>
        <w:t>01(Cellulose synthase (UDP-forming) inhibitor) -0</w:t>
      </w:r>
      <w:r w:rsidR="00644CD5">
        <w:t>.</w:t>
      </w:r>
      <w:r>
        <w:t>161(Topoisomerase II alpha inhibitor) + 0</w:t>
      </w:r>
      <w:r w:rsidR="00644CD5">
        <w:t>.</w:t>
      </w:r>
      <w:r>
        <w:t>163(Protein kinase B inhibitor) -0</w:t>
      </w:r>
      <w:r w:rsidR="00644CD5">
        <w:t>.</w:t>
      </w:r>
      <w:r>
        <w:t>486(Cholesterol esterase inhibitor) + 0</w:t>
      </w:r>
      <w:r w:rsidR="00644CD5">
        <w:t>.</w:t>
      </w:r>
      <w:r>
        <w:t>139(MAP kinase 1 inhibitor) + 0</w:t>
      </w:r>
      <w:r w:rsidR="00644CD5">
        <w:t>.</w:t>
      </w:r>
      <w:r>
        <w:t>308(Phosphoenolpyruvate carboxykinase (ATP) inhibitor) + 0</w:t>
      </w:r>
      <w:r w:rsidR="00644CD5">
        <w:t>.</w:t>
      </w:r>
      <w:r>
        <w:t>255(CYP2C18 substrate) + 0</w:t>
      </w:r>
      <w:r w:rsidR="00644CD5">
        <w:t>.</w:t>
      </w:r>
      <w:r>
        <w:t>309(Anticarcinogenic) + 0</w:t>
      </w:r>
      <w:r w:rsidR="00644CD5">
        <w:t>.</w:t>
      </w:r>
      <w:r>
        <w:t>34(CDC-like kinase 2 inhibitor) + 0</w:t>
      </w:r>
      <w:r w:rsidR="00644CD5">
        <w:t>.</w:t>
      </w:r>
      <w:r>
        <w:t>21(Protein kinase C stimulant) + 0</w:t>
      </w:r>
      <w:r w:rsidR="00644CD5">
        <w:t>.</w:t>
      </w:r>
      <w:r>
        <w:t>39(Thymidine kinase (Herpes simplex virus 2) inhibitor) + 0</w:t>
      </w:r>
      <w:r w:rsidR="00644CD5">
        <w:t>.</w:t>
      </w:r>
      <w:r>
        <w:t>0944(HERG 1 channel blocker) + 0</w:t>
      </w:r>
      <w:r w:rsidR="00644CD5">
        <w:t>.</w:t>
      </w:r>
      <w:r>
        <w:t>39(Tyrosine phenol-lyase inhibitor) + 0</w:t>
      </w:r>
      <w:r w:rsidR="00644CD5">
        <w:t>.</w:t>
      </w:r>
      <w:r>
        <w:t>115(BRCA1 expression enhancer) + 0</w:t>
      </w:r>
      <w:r w:rsidR="00644CD5">
        <w:t>.</w:t>
      </w:r>
      <w:r>
        <w:t>321(Glutathione-disulfide reductase inhibitor) + 0</w:t>
      </w:r>
      <w:r w:rsidR="00644CD5">
        <w:t>.</w:t>
      </w:r>
      <w:r>
        <w:t>104(HIF1A expression inhibitor) -0</w:t>
      </w:r>
      <w:r w:rsidR="00644CD5">
        <w:t>.</w:t>
      </w:r>
      <w:r>
        <w:t>205(Steroid DELTA-isomerase inhibitor) + 0</w:t>
      </w:r>
      <w:r w:rsidR="00644CD5">
        <w:t>.</w:t>
      </w:r>
      <w:r>
        <w:t>0837(Hepatic disorders treatment) -0</w:t>
      </w:r>
      <w:r w:rsidR="00644CD5">
        <w:t>.</w:t>
      </w:r>
      <w:r>
        <w:t>178(Bone morphogenic protein inhibitor) + 0</w:t>
      </w:r>
      <w:r w:rsidR="00644CD5">
        <w:t>.</w:t>
      </w:r>
      <w:r>
        <w:t>278(Prostaglandin-E synthase inhibitor) -0</w:t>
      </w:r>
      <w:r w:rsidR="00644CD5">
        <w:t>.</w:t>
      </w:r>
      <w:r>
        <w:t>142(Peroxidase inhibitor) -0</w:t>
      </w:r>
      <w:r w:rsidR="00644CD5">
        <w:t>.</w:t>
      </w:r>
      <w:r>
        <w:t>271(Thioredoxin reductase inhibitor) -0</w:t>
      </w:r>
      <w:r w:rsidR="00644CD5">
        <w:t>.</w:t>
      </w:r>
      <w:r>
        <w:t>2(Transforming growth factor a</w:t>
      </w:r>
      <w:r>
        <w:t>n</w:t>
      </w:r>
      <w:r>
        <w:t>tagonist) + 0</w:t>
      </w:r>
      <w:r w:rsidR="00644CD5">
        <w:t>.</w:t>
      </w:r>
      <w:r>
        <w:t>0861(Systemic lupus erythematosus treatment) -0</w:t>
      </w:r>
      <w:r w:rsidR="00644CD5">
        <w:t>.</w:t>
      </w:r>
      <w:r>
        <w:t>229(Pyroglutamyl-peptidase I inhibitor) + 0</w:t>
      </w:r>
      <w:r w:rsidR="00644CD5">
        <w:t>.</w:t>
      </w:r>
      <w:r>
        <w:t>716(Neuraminidase inhibitor) -0</w:t>
      </w:r>
      <w:r w:rsidR="00644CD5">
        <w:t>.</w:t>
      </w:r>
      <w:r>
        <w:t>287(Melatonin 5 antagonist) -0</w:t>
      </w:r>
      <w:r w:rsidR="00644CD5">
        <w:t>.</w:t>
      </w:r>
      <w:r>
        <w:t>116(Purinergic P2T antagonist) -0</w:t>
      </w:r>
      <w:r w:rsidR="00644CD5">
        <w:t>.</w:t>
      </w:r>
      <w:r>
        <w:t>123(Potassium channel intermediate-conductance Ca-activated 4 blocker) + 0</w:t>
      </w:r>
      <w:r w:rsidR="00644CD5">
        <w:t>.</w:t>
      </w:r>
      <w:r>
        <w:t>352(Collagenase inhibitor) + 0</w:t>
      </w:r>
      <w:r w:rsidR="00644CD5">
        <w:t>.</w:t>
      </w:r>
      <w:r>
        <w:t>668([protein-PII] uridylyltransferase inhibitor) -0</w:t>
      </w:r>
      <w:r w:rsidR="00644CD5">
        <w:t>.</w:t>
      </w:r>
      <w:r>
        <w:t>098(HIV-1 integrase (Strand Transfer) inhibitor) + 0</w:t>
      </w:r>
      <w:r w:rsidR="00644CD5">
        <w:t>.</w:t>
      </w:r>
      <w:r>
        <w:t>101(Phosphodiesterase 6H i</w:t>
      </w:r>
      <w:r>
        <w:t>n</w:t>
      </w:r>
      <w:r>
        <w:t>hibitor) -0</w:t>
      </w:r>
      <w:r w:rsidR="00644CD5">
        <w:t>.</w:t>
      </w:r>
      <w:r>
        <w:t>224(BCL2L1 expression inhibitor) -0</w:t>
      </w:r>
      <w:r w:rsidR="00644CD5">
        <w:t>.</w:t>
      </w:r>
      <w:r>
        <w:t>264(Histone acetyltransferase inhibitor) -0</w:t>
      </w:r>
      <w:r w:rsidR="00644CD5">
        <w:t>.</w:t>
      </w:r>
      <w:r>
        <w:t>218(Biphenyl-2</w:t>
      </w:r>
      <w:r w:rsidR="00644CD5">
        <w:t>.</w:t>
      </w:r>
      <w:r>
        <w:t>3-diol 1</w:t>
      </w:r>
      <w:r w:rsidR="00644CD5">
        <w:t>.</w:t>
      </w:r>
      <w:r>
        <w:t>2-dioxygenase inhibitor) + 0</w:t>
      </w:r>
      <w:r w:rsidR="00644CD5">
        <w:t>.</w:t>
      </w:r>
      <w:r>
        <w:t>173(Protein-tyrosine sulfotransferase inhibitor) -0</w:t>
      </w:r>
      <w:r w:rsidR="00644CD5">
        <w:t>.</w:t>
      </w:r>
      <w:r>
        <w:t>147(Antiamyloidogenic) + 0</w:t>
      </w:r>
      <w:r w:rsidR="00644CD5">
        <w:t>.</w:t>
      </w:r>
      <w:r>
        <w:t>0904(Protein 30S ribosomal subunit inhibitor) + 0</w:t>
      </w:r>
      <w:r w:rsidR="00644CD5">
        <w:t>.</w:t>
      </w:r>
      <w:r>
        <w:t>0976(Bombesin agonist) + 0</w:t>
      </w:r>
      <w:r w:rsidR="00644CD5">
        <w:t>.</w:t>
      </w:r>
      <w:r>
        <w:t>349(Transforming growth factor beta 1 antagonist) + 0</w:t>
      </w:r>
      <w:r w:rsidR="00644CD5">
        <w:t>.</w:t>
      </w:r>
      <w:r>
        <w:t>103(Sodium/glucose cotransporter inhibitor) + 0</w:t>
      </w:r>
      <w:r w:rsidR="00644CD5">
        <w:t>.</w:t>
      </w:r>
      <w:r>
        <w:t>222(Cyclooxygenase 1 inhibitor) -0</w:t>
      </w:r>
      <w:r w:rsidR="00644CD5">
        <w:t>.</w:t>
      </w:r>
      <w:r>
        <w:t>118(Protein kinase C gamma inhibitor) + 0</w:t>
      </w:r>
      <w:r w:rsidR="00644CD5">
        <w:t>.</w:t>
      </w:r>
      <w:r>
        <w:t>138(Ribosomal protein S6 kinase inhibitor) -0</w:t>
      </w:r>
      <w:r w:rsidR="00644CD5">
        <w:t>.</w:t>
      </w:r>
      <w:r>
        <w:t>145(Protein phosphatase 2A inhibitor) + 0</w:t>
      </w:r>
      <w:r w:rsidR="00644CD5">
        <w:t>.</w:t>
      </w:r>
      <w:r>
        <w:t>174(Arylamine N-acetyltransferase inhibitor) -0</w:t>
      </w:r>
      <w:r w:rsidR="00644CD5">
        <w:t>.</w:t>
      </w:r>
      <w:r>
        <w:t>227(Antifibrinolytic) -0</w:t>
      </w:r>
      <w:r w:rsidR="00644CD5">
        <w:t>.</w:t>
      </w:r>
      <w:r>
        <w:t>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0841(Inositol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0796(Urinary incontinence treatment) -0</w:t>
      </w:r>
      <w:r w:rsidR="00644CD5">
        <w:t>.</w:t>
      </w:r>
      <w:r>
        <w:t>122(Ribosomal protein S6 kinase alpha 1 inhibitor) -0</w:t>
      </w:r>
      <w:r w:rsidR="00644CD5">
        <w:t>.</w:t>
      </w:r>
      <w:r>
        <w:t>323(Dihydroorotate oxidase inhibitor) -0</w:t>
      </w:r>
      <w:r w:rsidR="00644CD5">
        <w:t>.</w:t>
      </w:r>
      <w:r>
        <w:t>0454(Analgesic) + 0</w:t>
      </w:r>
      <w:r w:rsidR="00644CD5">
        <w:t>.</w:t>
      </w:r>
      <w:r>
        <w:t>0694(Vesicle monoamine transporter 2 inhibitor) + 0</w:t>
      </w:r>
      <w:r w:rsidR="00644CD5">
        <w:t>.</w:t>
      </w:r>
      <w:r>
        <w:t>118(Carcinogenic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107(Cyclin B3 inhibitor) + 0</w:t>
      </w:r>
      <w:r w:rsidR="00644CD5">
        <w:t>.</w:t>
      </w:r>
      <w:r>
        <w:t>096(Vasodilator) + 0</w:t>
      </w:r>
      <w:r w:rsidR="00644CD5">
        <w:t>.</w:t>
      </w:r>
      <w:r>
        <w:t>0665(PRNP expression enhancer) + 0</w:t>
      </w:r>
      <w:r w:rsidR="00644CD5">
        <w:t>.</w:t>
      </w:r>
      <w:r>
        <w:t>199(NAT1 substrate) + 0</w:t>
      </w:r>
      <w:r w:rsidR="00644CD5">
        <w:t>.</w:t>
      </w:r>
      <w:r>
        <w:t>297(Dihydrofolate reductase (Mycobacterium avium) inhibitor) + 0</w:t>
      </w:r>
      <w:r w:rsidR="00644CD5">
        <w:t>.</w:t>
      </w:r>
      <w:r>
        <w:t>213(Morphine 6-dehydrogenase inhibitor) + 0</w:t>
      </w:r>
      <w:r w:rsidR="00644CD5">
        <w:t>.</w:t>
      </w:r>
      <w:r>
        <w:t>0894(Protein kinase B gamma inhibitor) + 0</w:t>
      </w:r>
      <w:r w:rsidR="00644CD5">
        <w:t>.</w:t>
      </w:r>
      <w:r>
        <w:t>0704(Isoleucine-tRNA ligase inhibitor) + 0</w:t>
      </w:r>
      <w:r w:rsidR="00644CD5">
        <w:t>.</w:t>
      </w:r>
      <w:r>
        <w:t>0515(General pump inhibitor) -0</w:t>
      </w:r>
      <w:r w:rsidR="00644CD5">
        <w:t>.</w:t>
      </w:r>
      <w:r>
        <w:t>069(Osteoclast antagonist) -0</w:t>
      </w:r>
      <w:r w:rsidR="00644CD5">
        <w:t>.</w:t>
      </w:r>
      <w:r>
        <w:t>198(Oxalate oxidase inhibitor) -0</w:t>
      </w:r>
      <w:r w:rsidR="00644CD5">
        <w:t>.</w:t>
      </w:r>
      <w:r>
        <w:t>256(Oxytocin agonist) -0</w:t>
      </w:r>
      <w:r w:rsidR="00644CD5">
        <w:t>.</w:t>
      </w:r>
      <w:r>
        <w:t>201(Agaritine gamma-glutamyltransferase inhibitor) -0</w:t>
      </w:r>
      <w:r w:rsidR="00644CD5">
        <w:t>.</w:t>
      </w:r>
      <w:r>
        <w:t>0559(Antineoplastic (small cell lung cancer)) -0</w:t>
      </w:r>
      <w:r w:rsidR="00644CD5">
        <w:t>.</w:t>
      </w:r>
      <w:r>
        <w:t>321(Glutathione synthase inhibitor) + 0</w:t>
      </w:r>
      <w:r w:rsidR="00644CD5">
        <w:t>.</w:t>
      </w:r>
      <w:r>
        <w:t>143(Intestinal alkaline phosphatase inhibitor) + 0</w:t>
      </w:r>
      <w:r w:rsidR="00644CD5">
        <w:t>.</w:t>
      </w:r>
      <w:r>
        <w:t>144(Electrolyte absorption antagonist) -0</w:t>
      </w:r>
      <w:r w:rsidR="00644CD5">
        <w:t>.</w:t>
      </w:r>
      <w:r>
        <w:t>274(Lysine carboxypeptidase inhibitor) + 0</w:t>
      </w:r>
      <w:r w:rsidR="00644CD5">
        <w:t>.</w:t>
      </w:r>
      <w:r>
        <w:t>293(Cathepsin D inhibitor) + 0</w:t>
      </w:r>
      <w:r w:rsidR="00644CD5">
        <w:t>.</w:t>
      </w:r>
      <w:r>
        <w:t>0812(Antibiotic Macrolide-like) -0</w:t>
      </w:r>
      <w:r w:rsidR="00644CD5">
        <w:t>.</w:t>
      </w:r>
      <w:r>
        <w:t>0656(Keratolytic) + 0</w:t>
      </w:r>
      <w:r w:rsidR="00644CD5">
        <w:t>.</w:t>
      </w:r>
      <w:r>
        <w:t>114(Ubiquitin-conjugating enzyme E2 N inhibitor) + 0</w:t>
      </w:r>
      <w:r w:rsidR="00644CD5">
        <w:t>.</w:t>
      </w:r>
      <w:r>
        <w:t>12(BCL2 expression inhibitor) -0</w:t>
      </w:r>
      <w:r w:rsidR="00644CD5">
        <w:t>.</w:t>
      </w:r>
      <w:r>
        <w:t>0711(Phosphorylase kinase gamma subunit 1 inhibitor) -0</w:t>
      </w:r>
      <w:r w:rsidR="00644CD5">
        <w:t>.</w:t>
      </w:r>
      <w:r>
        <w:t>221(NOS2 expression inhibitor) + 0</w:t>
      </w:r>
      <w:r w:rsidR="00644CD5">
        <w:t>.</w:t>
      </w:r>
      <w:r>
        <w:t>158(L-threonine 3-dehydrogenase inhibitor) + 0</w:t>
      </w:r>
      <w:r w:rsidR="00644CD5">
        <w:t>.</w:t>
      </w:r>
      <w:r>
        <w:t>0512(Troponin I</w:t>
      </w:r>
      <w:r w:rsidR="00644CD5">
        <w:t>.</w:t>
      </w:r>
      <w:r>
        <w:t xml:space="preserve"> cardiac mu</w:t>
      </w:r>
      <w:r>
        <w:t>s</w:t>
      </w:r>
      <w:r>
        <w:t>cle inhibitor) + 0</w:t>
      </w:r>
      <w:r w:rsidR="00644CD5">
        <w:t>.</w:t>
      </w:r>
      <w:r>
        <w:t>0981(Phosphodiesterase 6B inhibitor) + 0</w:t>
      </w:r>
      <w:r w:rsidR="00644CD5">
        <w:t>.</w:t>
      </w:r>
      <w:r>
        <w:t>0746(Protein kinase C nu inhibitor) -0</w:t>
      </w:r>
      <w:r w:rsidR="00644CD5">
        <w:t>.</w:t>
      </w:r>
      <w:r>
        <w:t>081(Cytochrome P450 inhibitor) -0</w:t>
      </w:r>
      <w:r w:rsidR="00644CD5">
        <w:t>.</w:t>
      </w:r>
      <w:r>
        <w:t>153(MDM2 inhibitor) -0</w:t>
      </w:r>
      <w:r w:rsidR="00644CD5">
        <w:t>.</w:t>
      </w:r>
      <w:r>
        <w:t>142(TOP2A expression inhibitor) + 0</w:t>
      </w:r>
      <w:r w:rsidR="00644CD5">
        <w:t>.</w:t>
      </w:r>
      <w:r>
        <w:t>0772(Butyrate-CoA ligase inhibitor) + 0</w:t>
      </w:r>
      <w:r w:rsidR="00644CD5">
        <w:t>.</w:t>
      </w:r>
      <w:r>
        <w:t>0727(Plasminogen activator inhibitor antagonist) -0</w:t>
      </w:r>
      <w:r w:rsidR="00644CD5">
        <w:t>.</w:t>
      </w:r>
      <w:r>
        <w:t>0661(Drowsiness) -0</w:t>
      </w:r>
      <w:r w:rsidR="00644CD5">
        <w:t>.</w:t>
      </w:r>
      <w:r>
        <w:t>0702(Opioid delta receptor antagonist) -0</w:t>
      </w:r>
      <w:r w:rsidR="00644CD5">
        <w:t>.</w:t>
      </w:r>
      <w:r>
        <w:t>0748(Premenstrual syndrome treatment) -0</w:t>
      </w:r>
      <w:r w:rsidR="00644CD5">
        <w:t>.</w:t>
      </w:r>
      <w:r>
        <w:t>0633(Prostaglandin H2 antagonist) + 0</w:t>
      </w:r>
      <w:r w:rsidR="00644CD5">
        <w:t>.</w:t>
      </w:r>
      <w:r>
        <w:t>0611(MAP-kinase-activated kinase 5 inhibitor) + 0</w:t>
      </w:r>
      <w:r w:rsidR="00644CD5">
        <w:t>.</w:t>
      </w:r>
      <w:r>
        <w:t>0723(Protein kinase C iota inhibitor) + 0</w:t>
      </w:r>
      <w:r w:rsidR="00644CD5">
        <w:t>.</w:t>
      </w:r>
      <w:r>
        <w:t>161(Diaminopropionate ammonia-lyase inhibitor) -0</w:t>
      </w:r>
      <w:r w:rsidR="00644CD5">
        <w:t>.</w:t>
      </w:r>
      <w:r>
        <w:t>0511(T cell receptor gamma-delta antagonist) -0</w:t>
      </w:r>
      <w:r w:rsidR="00644CD5">
        <w:t>.</w:t>
      </w:r>
      <w:r>
        <w:t>0486(Histone deacetylase 1B inhibitor) + 0</w:t>
      </w:r>
      <w:r w:rsidR="00644CD5">
        <w:t>.</w:t>
      </w:r>
      <w:r>
        <w:t>067(K(Ca) 3.1 channel blocker) + 0</w:t>
      </w:r>
      <w:r w:rsidR="00644CD5">
        <w:t>.</w:t>
      </w:r>
      <w:r>
        <w:t>0562(Baculoviral IAP repeat-containing protein 3 inhibitor) + 0</w:t>
      </w:r>
      <w:r w:rsidR="00644CD5">
        <w:t>.</w:t>
      </w:r>
      <w:r>
        <w:t>0705(Phosphodiesterase 11A inhibitor) -0</w:t>
      </w:r>
      <w:r w:rsidR="00644CD5">
        <w:t>.</w:t>
      </w:r>
      <w:r>
        <w:t>0404(Histidine-rich protein PFHRP-II inhibitor) -0</w:t>
      </w:r>
      <w:r w:rsidR="00644CD5">
        <w:t>.</w:t>
      </w:r>
      <w:r>
        <w:t>0617(SLC7A5 expression enhancer) + 0</w:t>
      </w:r>
      <w:r w:rsidR="00644CD5">
        <w:t>.</w:t>
      </w:r>
      <w:r>
        <w:t>0404(Dual specificity phosphatase 1 inhibitor) -0</w:t>
      </w:r>
      <w:r w:rsidR="00644CD5">
        <w:t>.</w:t>
      </w:r>
      <w:r>
        <w:t>213(Phosphoglycolate phosphatase inhibitor) + 0</w:t>
      </w:r>
      <w:r w:rsidR="00644CD5">
        <w:t>.</w:t>
      </w:r>
      <w:r>
        <w:t>0841(Hypersexuality) -0</w:t>
      </w:r>
      <w:r w:rsidR="00644CD5">
        <w:t>.</w:t>
      </w:r>
      <w:r>
        <w:t>0463(Fatty acid elongase inhibitor) -0</w:t>
      </w:r>
      <w:r w:rsidR="00644CD5">
        <w:t>.</w:t>
      </w:r>
      <w:r>
        <w:t>0498(Melatonin 1b antagonist) -0</w:t>
      </w:r>
      <w:r w:rsidR="00644CD5">
        <w:t>.</w:t>
      </w:r>
      <w:r>
        <w:t>0554(AXL receptor tyrosine kinase inhibitor) + 0</w:t>
      </w:r>
      <w:r w:rsidR="00644CD5">
        <w:t>.</w:t>
      </w:r>
      <w:r>
        <w:t>174(Opioid kappa 2 receptor antagonist) -0</w:t>
      </w:r>
      <w:r w:rsidR="00644CD5">
        <w:t>.</w:t>
      </w:r>
      <w:r>
        <w:t>099(CA2 expression enhancer) + 0</w:t>
      </w:r>
      <w:r w:rsidR="00644CD5">
        <w:t>.</w:t>
      </w:r>
      <w:r>
        <w:t>0819(Necrosis) -0</w:t>
      </w:r>
      <w:r w:rsidR="00644CD5">
        <w:t>.</w:t>
      </w:r>
      <w:r>
        <w:t>0924(Antidepressant</w:t>
      </w:r>
      <w:r w:rsidR="00644CD5">
        <w:t>.</w:t>
      </w:r>
      <w:r>
        <w:t xml:space="preserve"> Imipramin-like) -0</w:t>
      </w:r>
      <w:r w:rsidR="00644CD5">
        <w:t>.</w:t>
      </w:r>
      <w:r>
        <w:t>0508(Phosphodiesterase 7A inhibitor) + 0</w:t>
      </w:r>
      <w:r w:rsidR="00644CD5">
        <w:t>.</w:t>
      </w:r>
      <w:r>
        <w:t>158(Chloride/bicarbonate exchanger inhibitor) -0</w:t>
      </w:r>
      <w:r w:rsidR="00644CD5">
        <w:t>.</w:t>
      </w:r>
      <w:r>
        <w:t>0526(CDC25A inhibitor) + 0</w:t>
      </w:r>
      <w:r w:rsidR="00644CD5">
        <w:t>.</w:t>
      </w:r>
      <w:r>
        <w:t>0412(Antiprotozoal (Toxoplasma)) + 0</w:t>
      </w:r>
      <w:r w:rsidR="00644CD5">
        <w:t>.</w:t>
      </w:r>
      <w:r>
        <w:t>0608(Alpha adrenoreceptor antagonist) + 0</w:t>
      </w:r>
      <w:r w:rsidR="00644CD5">
        <w:t>.</w:t>
      </w:r>
      <w:r>
        <w:t>33(Alpha-N-acetylneuraminate alpha-2</w:t>
      </w:r>
      <w:r w:rsidR="00644CD5">
        <w:t>.</w:t>
      </w:r>
      <w:r>
        <w:t>8-sialyltransferase inhibitor) -0</w:t>
      </w:r>
      <w:r w:rsidR="00644CD5">
        <w:t>.</w:t>
      </w:r>
      <w:r>
        <w:t>088(Antiviral (Herpes)) + 0</w:t>
      </w:r>
      <w:r w:rsidR="00644CD5">
        <w:t>.</w:t>
      </w:r>
      <w:r>
        <w:t>0951(SPP1 e</w:t>
      </w:r>
      <w:r>
        <w:t>x</w:t>
      </w:r>
      <w:r>
        <w:t>pression enhancer) -0</w:t>
      </w:r>
      <w:r w:rsidR="00644CD5">
        <w:t>.</w:t>
      </w:r>
      <w:r>
        <w:t>13(CC chemokine receptor agonist) -0</w:t>
      </w:r>
      <w:r w:rsidR="00644CD5">
        <w:t>.</w:t>
      </w:r>
      <w:r>
        <w:t>143(3-Hydroxyanthranilate oxidase inhibitor) + 0</w:t>
      </w:r>
      <w:r w:rsidR="00644CD5">
        <w:t>.</w:t>
      </w:r>
      <w:r>
        <w:t>101(Geranylgeranyltransferase inhibitor) -0</w:t>
      </w:r>
      <w:r w:rsidR="00644CD5">
        <w:t>.</w:t>
      </w:r>
      <w:r>
        <w:t>0433(Phosphatidylinositol 3-kinase delta inhibitor) -0</w:t>
      </w:r>
      <w:r w:rsidR="00644CD5">
        <w:t>.</w:t>
      </w:r>
      <w:r>
        <w:t>0621(Cerebral hemorrhage) + 0</w:t>
      </w:r>
      <w:r w:rsidR="00644CD5">
        <w:t>.</w:t>
      </w:r>
      <w:r>
        <w:t>131(Juvenile-hormone esterase inhibitor) -0</w:t>
      </w:r>
      <w:r w:rsidR="00644CD5">
        <w:t>.</w:t>
      </w:r>
      <w:r>
        <w:t>0385(Hemozoin inhibitor) -0</w:t>
      </w:r>
      <w:r w:rsidR="00644CD5">
        <w:t>.</w:t>
      </w:r>
      <w:r>
        <w:t xml:space="preserve">0518(Lipid peroxidase </w:t>
      </w:r>
      <w:r>
        <w:lastRenderedPageBreak/>
        <w:t>inhibitor) -0</w:t>
      </w:r>
      <w:r w:rsidR="00644CD5">
        <w:t>.</w:t>
      </w:r>
      <w:r>
        <w:t>275(Procollagen galactosyltransferase inhibitor) -0</w:t>
      </w:r>
      <w:r w:rsidR="00644CD5">
        <w:t>.</w:t>
      </w:r>
      <w:r>
        <w:t>0871(ATP phosphoribosyltransferase inhibitor) + 0</w:t>
      </w:r>
      <w:r w:rsidR="00644CD5">
        <w:t>.</w:t>
      </w:r>
      <w:r>
        <w:t>147(NAD(P)+ transhydrogenase (B-specific) inhibitor) + 0</w:t>
      </w:r>
      <w:r w:rsidR="00644CD5">
        <w:t>.</w:t>
      </w:r>
      <w:r>
        <w:t>0255(K(ir) 6.2 channel activator) -0</w:t>
      </w:r>
      <w:r w:rsidR="00644CD5">
        <w:t>.</w:t>
      </w:r>
      <w:r>
        <w:t>0292(Insulin like growth factor 3 antagonist) -0</w:t>
      </w:r>
      <w:r w:rsidR="00644CD5">
        <w:t>.</w:t>
      </w:r>
      <w:r>
        <w:t>171(UDP-glucuronosyltransferase 2B7 inhibitor) -0</w:t>
      </w:r>
      <w:r w:rsidR="00644CD5">
        <w:t>.</w:t>
      </w:r>
      <w:r>
        <w:t>0207(Spasmolytic</w:t>
      </w:r>
      <w:r w:rsidR="00644CD5">
        <w:t>.</w:t>
      </w:r>
      <w:r>
        <w:t xml:space="preserve"> urinary) + 0</w:t>
      </w:r>
      <w:r w:rsidR="00644CD5">
        <w:t>.</w:t>
      </w:r>
      <w:r>
        <w:t>189(GMP reductase inhibitor) + 0</w:t>
      </w:r>
      <w:r w:rsidR="00644CD5">
        <w:t>.</w:t>
      </w:r>
      <w:r>
        <w:t>0685(5 Hydroxytryptamine 1D agonist) + 0</w:t>
      </w:r>
      <w:r w:rsidR="00644CD5">
        <w:t>.</w:t>
      </w:r>
      <w:r>
        <w:t>0827(Proline transporter inhibitor) -0</w:t>
      </w:r>
      <w:r w:rsidR="00644CD5">
        <w:t>.</w:t>
      </w:r>
      <w:r>
        <w:t>0718(Diacylglycerol cholinephosphotransferase inhibitor) + 0</w:t>
      </w:r>
      <w:r w:rsidR="00644CD5">
        <w:t>.</w:t>
      </w:r>
      <w:r>
        <w:t>0741(CMP-N-acetylneuraminate monooxygenase inhibitor) + 0</w:t>
      </w:r>
      <w:r w:rsidR="00644CD5">
        <w:t>.</w:t>
      </w:r>
      <w:r>
        <w:t>0172(Guanylate cyclase stimulant) -0</w:t>
      </w:r>
      <w:r w:rsidR="00644CD5">
        <w:t>.</w:t>
      </w:r>
      <w:r>
        <w:t>0154(Osteoarthritis treatment) + 0</w:t>
      </w:r>
      <w:r w:rsidR="00644CD5">
        <w:t>.</w:t>
      </w:r>
      <w:r>
        <w:t>0389(Kallikrein inhibitor) + 0</w:t>
      </w:r>
      <w:r w:rsidR="00644CD5">
        <w:t>.</w:t>
      </w:r>
      <w:r>
        <w:t>0148(Opioid kappa receptor agonist) + 0</w:t>
      </w:r>
      <w:r w:rsidR="00644CD5">
        <w:t>.</w:t>
      </w:r>
      <w:r>
        <w:t>0132(Protein kinase (CK1) inhibitor) -0</w:t>
      </w:r>
      <w:r w:rsidR="00644CD5">
        <w:t>.</w:t>
      </w:r>
      <w:r>
        <w:t>0265(Transcription factor AP-1 inhibitor) + 0</w:t>
      </w:r>
      <w:r w:rsidR="00644CD5">
        <w:t>.</w:t>
      </w:r>
      <w:r>
        <w:t>00997(Ca2+/calmodulin-dependent kinase I alpha inhibitor) + 0</w:t>
      </w:r>
      <w:r w:rsidR="00644CD5">
        <w:t>.</w:t>
      </w:r>
      <w:r>
        <w:t>026(Proto-oncogene protein c-fos i</w:t>
      </w:r>
      <w:r>
        <w:t>n</w:t>
      </w:r>
      <w:r>
        <w:t>hibitor) -0</w:t>
      </w:r>
      <w:r w:rsidR="00644CD5">
        <w:t>.</w:t>
      </w:r>
      <w:r>
        <w:t>00679(Glucagon-like peptide 1 receptor antagonist) + 0</w:t>
      </w:r>
      <w:r w:rsidR="00644CD5">
        <w:t>.</w:t>
      </w:r>
      <w:r>
        <w:t>00621(Retinopathy treatment) -0</w:t>
      </w:r>
      <w:r w:rsidR="00644CD5">
        <w:t>.</w:t>
      </w:r>
      <w:r>
        <w:t>0214(Beta 2 adr</w:t>
      </w:r>
      <w:r>
        <w:t>e</w:t>
      </w:r>
      <w:r>
        <w:t>noreceptor agonist) -0</w:t>
      </w:r>
      <w:r w:rsidR="00644CD5">
        <w:t>.</w:t>
      </w:r>
      <w:r>
        <w:t>00749(Matrix metalloproteinase (membrane-type) inhibitor) + 0</w:t>
      </w:r>
      <w:r w:rsidR="00644CD5">
        <w:t>.</w:t>
      </w:r>
      <w:r>
        <w:t>00741(Vasoprotector) + 0</w:t>
      </w:r>
      <w:r w:rsidR="00644CD5">
        <w:t>.</w:t>
      </w:r>
      <w:r>
        <w:t>0256(Acetoacetyl-CoA reductase inhibitor) -0</w:t>
      </w:r>
      <w:r w:rsidR="00644CD5">
        <w:t>.</w:t>
      </w:r>
      <w:r>
        <w:t>0153(Carboxypeptidase U inhibitor) -0</w:t>
      </w:r>
      <w:r w:rsidR="00644CD5">
        <w:t>.</w:t>
      </w:r>
      <w:r>
        <w:t>00323(M17 leucyl aminope</w:t>
      </w:r>
      <w:r>
        <w:t>p</w:t>
      </w:r>
      <w:r>
        <w:t>tidase inhibitor) + 0</w:t>
      </w:r>
      <w:r w:rsidR="00644CD5">
        <w:t>.</w:t>
      </w:r>
      <w:r>
        <w:t>00616(Gamma-butyrobetaine dioxygenase inhibitor) -0</w:t>
      </w:r>
      <w:r w:rsidR="00644CD5">
        <w:t>.</w:t>
      </w:r>
      <w:r>
        <w:t>00149(Platelet antagonist) -0</w:t>
      </w:r>
      <w:r w:rsidR="00644CD5">
        <w:t>.</w:t>
      </w:r>
      <w:r>
        <w:t>00163(Cyclin-dependent kinase 9 inhibitor) + 0</w:t>
      </w:r>
      <w:r w:rsidR="00644CD5">
        <w:t>.</w:t>
      </w:r>
      <w:r>
        <w:t>000438(Beta lactamase TEM-1 inhibitor) + 6</w:t>
      </w:r>
      <w:r w:rsidR="00644CD5">
        <w:t>.</w:t>
      </w:r>
      <w:r>
        <w:t>23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99(Cystathionine gamma-lyase inhibitor) + 0</w:t>
      </w:r>
      <w:r w:rsidR="00644CD5">
        <w:t>.</w:t>
      </w:r>
      <w:r>
        <w:t>443(CYP2D6 substrate) -0</w:t>
      </w:r>
      <w:r w:rsidR="00644CD5">
        <w:t>.</w:t>
      </w:r>
      <w:r>
        <w:t>591(Leukopenia) + 0</w:t>
      </w:r>
      <w:r w:rsidR="00644CD5">
        <w:t>.</w:t>
      </w:r>
      <w:r>
        <w:t>387(Neurotoxic) + 34</w:t>
      </w:r>
      <w:r w:rsidR="00644CD5">
        <w:t>.</w:t>
      </w:r>
      <w:r>
        <w:t>2(Volume) -1</w:t>
      </w:r>
      <w:r w:rsidR="00644CD5">
        <w:t>.</w:t>
      </w:r>
      <w:r>
        <w:t>61(5 Hydroxytryptamine 2A agonist) -0</w:t>
      </w:r>
      <w:r w:rsidR="00644CD5">
        <w:t>.</w:t>
      </w:r>
      <w:r>
        <w:t>0599(AICAR transformylase inhibitor) + 0</w:t>
      </w:r>
      <w:r w:rsidR="00644CD5">
        <w:t>.</w:t>
      </w:r>
      <w:r>
        <w:t>603(Nicotinic receptor beta3 subunit antagonist) + 0</w:t>
      </w:r>
      <w:r w:rsidR="00644CD5">
        <w:t>.</w:t>
      </w:r>
      <w:r>
        <w:t>0883(Phosphoglycerate kinase 2 inhibitor) -31</w:t>
      </w:r>
      <w:r w:rsidR="00644CD5">
        <w:t>.</w:t>
      </w:r>
      <w:r>
        <w:t>4(Volume^2) -0</w:t>
      </w:r>
      <w:r w:rsidR="00644CD5">
        <w:t>.</w:t>
      </w:r>
      <w:r>
        <w:t>108(Nicotinic alpha3beta4 receptor agonist) -0</w:t>
      </w:r>
      <w:r w:rsidR="00644CD5">
        <w:t>.</w:t>
      </w:r>
      <w:r>
        <w:t>0648(Carcinogenic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mammary gland) -0</w:t>
      </w:r>
      <w:r w:rsidR="00644CD5">
        <w:t>.</w:t>
      </w:r>
      <w:r>
        <w:t>0685(Neutropenia treatment) -0</w:t>
      </w:r>
      <w:r w:rsidR="00644CD5">
        <w:t>.</w:t>
      </w:r>
      <w:r>
        <w:t>803(CYP2C substrate) + 0</w:t>
      </w:r>
      <w:r w:rsidR="00644CD5">
        <w:t>.</w:t>
      </w:r>
      <w:r>
        <w:t>153(Potassium channel small-conductance Ca-activated 3 blocker) + 1</w:t>
      </w:r>
      <w:r w:rsidR="00644CD5">
        <w:t>.</w:t>
      </w:r>
      <w:r>
        <w:t>09(TNFRSF1A expression inhibitor) + 0</w:t>
      </w:r>
      <w:r w:rsidR="00644CD5">
        <w:t>.</w:t>
      </w:r>
      <w:r>
        <w:t>0633(Phosphodiesterase 3B inhibitor) -1</w:t>
      </w:r>
      <w:r w:rsidR="00644CD5">
        <w:t>.</w:t>
      </w:r>
      <w:r>
        <w:t>45(Amylo-alpha-1</w:t>
      </w:r>
      <w:r w:rsidR="00644CD5">
        <w:t>.</w:t>
      </w:r>
      <w:r>
        <w:t>6-glucosidase inhibitor) -0</w:t>
      </w:r>
      <w:r w:rsidR="00644CD5">
        <w:t>.</w:t>
      </w:r>
      <w:r>
        <w:t>178(Gamma-secretase subunit PEN-2 inhibitor) + 0</w:t>
      </w:r>
      <w:r w:rsidR="00644CD5">
        <w:t>.</w:t>
      </w:r>
      <w:r>
        <w:t>554(Ceramide glucosyltransferase inhib</w:t>
      </w:r>
      <w:r>
        <w:t>i</w:t>
      </w:r>
      <w:r>
        <w:t>tor) + 10</w:t>
      </w:r>
      <w:r w:rsidR="00644CD5">
        <w:t>.</w:t>
      </w:r>
      <w:r>
        <w:t>9(Volume^3) + 0</w:t>
      </w:r>
      <w:r w:rsidR="00644CD5">
        <w:t>.</w:t>
      </w:r>
      <w:r>
        <w:t>0856(Toxic</w:t>
      </w:r>
      <w:r w:rsidR="00644CD5">
        <w:t>.</w:t>
      </w:r>
      <w:r>
        <w:t xml:space="preserve"> vascular) + 0</w:t>
      </w:r>
      <w:r w:rsidR="00644CD5">
        <w:t>.</w:t>
      </w:r>
      <w:r>
        <w:t>983(Magnesium-protoporphyrin IX methyltransferase inhibitor) + 0</w:t>
      </w:r>
      <w:r w:rsidR="00644CD5">
        <w:t>.</w:t>
      </w:r>
      <w:r>
        <w:t>159(Fasciculation) + 0</w:t>
      </w:r>
      <w:r w:rsidR="00644CD5">
        <w:t>.</w:t>
      </w:r>
      <w:r>
        <w:t>663(Ribosomal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513(Glycogen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418(Phosphodiesterase VIII inhibitor) + 1</w:t>
      </w:r>
      <w:r w:rsidR="00644CD5">
        <w:t>.</w:t>
      </w:r>
      <w:r>
        <w:t>01(Cathepsin H inhibitor) + 0</w:t>
      </w:r>
      <w:r w:rsidR="00644CD5">
        <w:t>.</w:t>
      </w:r>
      <w:r>
        <w:t>556(Estrogen beta receptor agonist) + 0</w:t>
      </w:r>
      <w:r w:rsidR="00644CD5">
        <w:t>.</w:t>
      </w:r>
      <w:r>
        <w:t>404(Sirtuin inhibitor) -1</w:t>
      </w:r>
      <w:r w:rsidR="00644CD5">
        <w:t>.</w:t>
      </w:r>
      <w:r>
        <w:t>42(CTP synthase inhibitor) + 0</w:t>
      </w:r>
      <w:r w:rsidR="00644CD5">
        <w:t>.</w:t>
      </w:r>
      <w:r>
        <w:t>319(Myocarditis) -0</w:t>
      </w:r>
      <w:r w:rsidR="00644CD5">
        <w:t>.</w:t>
      </w:r>
      <w:r>
        <w:t>559(Integrin a</w:t>
      </w:r>
      <w:r>
        <w:t>l</w:t>
      </w:r>
      <w:r>
        <w:t>pha2beta1 antagonist) -1</w:t>
      </w:r>
      <w:r w:rsidR="00644CD5">
        <w:t>.</w:t>
      </w:r>
      <w:r>
        <w:t>32(Asparagine synthase (glutamine-hydrolysing) inhibitor) -0</w:t>
      </w:r>
      <w:r w:rsidR="00644CD5">
        <w:t>.</w:t>
      </w:r>
      <w:r>
        <w:t>246(Antiprotozoal (Trichom</w:t>
      </w:r>
      <w:r>
        <w:t>o</w:t>
      </w:r>
      <w:r>
        <w:t>nas)) + 1</w:t>
      </w:r>
      <w:r w:rsidR="00644CD5">
        <w:t>.</w:t>
      </w:r>
      <w:r>
        <w:t>01(Sulfinoalanine decarboxylase inhibitor) + 0</w:t>
      </w:r>
      <w:r w:rsidR="00644CD5">
        <w:t>.</w:t>
      </w:r>
      <w:r>
        <w:t>339(HCV NS5A inhibitor) -0</w:t>
      </w:r>
      <w:r w:rsidR="00644CD5">
        <w:t>.</w:t>
      </w:r>
      <w:r>
        <w:t>279(Antiviral (Hepatitis)) -0</w:t>
      </w:r>
      <w:r w:rsidR="00644CD5">
        <w:t>.</w:t>
      </w:r>
      <w:r>
        <w:t>377(Obsessive-compulsive disorder treatment) + 0</w:t>
      </w:r>
      <w:r w:rsidR="00644CD5">
        <w:t>.</w:t>
      </w:r>
      <w:r>
        <w:t>362(Matrilysin inhibitor) + 0</w:t>
      </w:r>
      <w:r w:rsidR="00644CD5">
        <w:t>.</w:t>
      </w:r>
      <w:r>
        <w:t>385(CYP1A1* substrate) + 0</w:t>
      </w:r>
      <w:r w:rsidR="00644CD5">
        <w:t>.</w:t>
      </w:r>
      <w:r>
        <w:t>532(Diuretic inhibitor) -0</w:t>
      </w:r>
      <w:r w:rsidR="00644CD5">
        <w:t>.</w:t>
      </w:r>
      <w:r>
        <w:t>495(Steroid 17-alpha-hydroxylase/17</w:t>
      </w:r>
      <w:r w:rsidR="00644CD5">
        <w:t>.</w:t>
      </w:r>
      <w:r>
        <w:t>20 lyase inhibitor) -0</w:t>
      </w:r>
      <w:r w:rsidR="00644CD5">
        <w:t>.</w:t>
      </w:r>
      <w:r>
        <w:t>312(Amiloride-sensitive s</w:t>
      </w:r>
      <w:r>
        <w:t>o</w:t>
      </w:r>
      <w:r>
        <w:t>dium channel 1 alpha-subunit blocker) -0</w:t>
      </w:r>
      <w:r w:rsidR="00644CD5">
        <w:t>.</w:t>
      </w:r>
      <w:r>
        <w:t>295(L lactate dehydrogenase C4 inhibitor) + 0</w:t>
      </w:r>
      <w:r w:rsidR="00644CD5">
        <w:t>.</w:t>
      </w:r>
      <w:r>
        <w:t>474(Dyskinesia) + 0</w:t>
      </w:r>
      <w:r w:rsidR="00644CD5">
        <w:t>.</w:t>
      </w:r>
      <w:r>
        <w:t>544(Urticaria) + 0</w:t>
      </w:r>
      <w:r w:rsidR="00644CD5">
        <w:t>.</w:t>
      </w:r>
      <w:r>
        <w:t>843(Cytokine production stimulant) + 1</w:t>
      </w:r>
      <w:r w:rsidR="00644CD5">
        <w:t>.</w:t>
      </w:r>
      <w:r>
        <w:t>17(Follicle-stimulating hormone antagonist) -0</w:t>
      </w:r>
      <w:r w:rsidR="00644CD5">
        <w:t>.</w:t>
      </w:r>
      <w:r>
        <w:t>222(Nitric oxide antagonist) -0</w:t>
      </w:r>
      <w:r w:rsidR="00644CD5">
        <w:t>.</w:t>
      </w:r>
      <w:r>
        <w:t>825(Cholesterol antagonist) -0</w:t>
      </w:r>
      <w:r w:rsidR="00644CD5">
        <w:t>.</w:t>
      </w:r>
      <w:r>
        <w:t>422(Ribosomal protein S6 kinase alpha 1 inhibitor) -0</w:t>
      </w:r>
      <w:r w:rsidR="00644CD5">
        <w:t>.</w:t>
      </w:r>
      <w:r>
        <w:t>187(Histone deacetylase 9 inhibitor) -0</w:t>
      </w:r>
      <w:r w:rsidR="00644CD5">
        <w:t>.</w:t>
      </w:r>
      <w:r>
        <w:t>699(Dermatitis) -0</w:t>
      </w:r>
      <w:r w:rsidR="00644CD5">
        <w:t>.</w:t>
      </w:r>
      <w:r>
        <w:t>804(CYP2B2 substrate) + 0</w:t>
      </w:r>
      <w:r w:rsidR="00644CD5">
        <w:t>.</w:t>
      </w:r>
      <w:r>
        <w:t>714(ABCB1 expression enhancer) + 0</w:t>
      </w:r>
      <w:r w:rsidR="00644CD5">
        <w:t>.</w:t>
      </w:r>
      <w:r>
        <w:t>89(Severe acute respiratory syndrome treatment) -0</w:t>
      </w:r>
      <w:r w:rsidR="00644CD5">
        <w:t>.</w:t>
      </w:r>
      <w:r>
        <w:t>676(Carcinogenic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15(Protein kinase (CK1) gamma 2 inhibitor) -0</w:t>
      </w:r>
      <w:r w:rsidR="00644CD5">
        <w:t>.</w:t>
      </w:r>
      <w:r>
        <w:t>25(UDP-3-O-acyl-N-acetylglucosamine deacetylase inhibitor) -0</w:t>
      </w:r>
      <w:r w:rsidR="00644CD5">
        <w:t>.</w:t>
      </w:r>
      <w:r>
        <w:t>15(Endothelin receptor ag</w:t>
      </w:r>
      <w:r>
        <w:t>o</w:t>
      </w:r>
      <w:r>
        <w:t>nist) + 0</w:t>
      </w:r>
      <w:r w:rsidR="00644CD5">
        <w:t>.</w:t>
      </w:r>
      <w:r>
        <w:t>506(Gynecological disorders treatment) + 0</w:t>
      </w:r>
      <w:r w:rsidR="00644CD5">
        <w:t>.</w:t>
      </w:r>
      <w:r>
        <w:t>714(Interleukin 10 agonist) -0</w:t>
      </w:r>
      <w:r w:rsidR="00644CD5">
        <w:t>.</w:t>
      </w:r>
      <w:r>
        <w:t>309(CYP3A5 substrate) + 0</w:t>
      </w:r>
      <w:r w:rsidR="00644CD5">
        <w:t>.</w:t>
      </w:r>
      <w:r>
        <w:t>198(Carcinogenic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287(Prostate disorders treatment) + 0</w:t>
      </w:r>
      <w:r w:rsidR="00644CD5">
        <w:t>.</w:t>
      </w:r>
      <w:r>
        <w:t>148(Cardiotonic) + 1</w:t>
      </w:r>
      <w:r w:rsidR="00644CD5">
        <w:t>.</w:t>
      </w:r>
      <w:r>
        <w:t>5(Antineoplastic (insulinoma)) + 0</w:t>
      </w:r>
      <w:r w:rsidR="00644CD5">
        <w:t>.</w:t>
      </w:r>
      <w:r>
        <w:t>203(Interleukin 5 antagonist) -0</w:t>
      </w:r>
      <w:r w:rsidR="00644CD5">
        <w:t>.</w:t>
      </w:r>
      <w:r>
        <w:t>158(Retinoprotector) + 0</w:t>
      </w:r>
      <w:r w:rsidR="00644CD5">
        <w:t>.</w:t>
      </w:r>
      <w:r>
        <w:t>225(Dihydrofolate reductase (Toxoplasma gondii) inhibitor) -1</w:t>
      </w:r>
      <w:r w:rsidR="00644CD5">
        <w:t>.</w:t>
      </w:r>
      <w:r>
        <w:t>14(NF-kappa-B essential modulator inhibitor) + 0</w:t>
      </w:r>
      <w:r w:rsidR="00644CD5">
        <w:t>.</w:t>
      </w:r>
      <w:r>
        <w:t>273(Lipid metabolism regulator) -0</w:t>
      </w:r>
      <w:r w:rsidR="00644CD5">
        <w:t>.</w:t>
      </w:r>
      <w:r>
        <w:t>803(N4-(beta-N-acetylglucosaminyl)-L-asparaginase inhibitor) -0</w:t>
      </w:r>
      <w:r w:rsidR="00644CD5">
        <w:t>.</w:t>
      </w:r>
      <w:r>
        <w:t>211(Platelet aggregation inhibitor) + 0</w:t>
      </w:r>
      <w:r w:rsidR="00644CD5">
        <w:t>.</w:t>
      </w:r>
      <w:r>
        <w:t>159(Alzheimer's disease treatment) + 0</w:t>
      </w:r>
      <w:r w:rsidR="00644CD5">
        <w:t>.</w:t>
      </w:r>
      <w:r>
        <w:t>353(MAP3K10 inhibitor) + 0</w:t>
      </w:r>
      <w:r w:rsidR="00644CD5">
        <w:t>.</w:t>
      </w:r>
      <w:r>
        <w:t>254(Dopamine D1 agonist) -0</w:t>
      </w:r>
      <w:r w:rsidR="00644CD5">
        <w:t>.</w:t>
      </w:r>
      <w:r>
        <w:t>303(Xanthine oxidase inhibitor) + 0</w:t>
      </w:r>
      <w:r w:rsidR="00644CD5">
        <w:t>.</w:t>
      </w:r>
      <w:r>
        <w:t>118(Inflammatory Bowel disease treatment) + 0</w:t>
      </w:r>
      <w:r w:rsidR="00644CD5">
        <w:t>.</w:t>
      </w:r>
      <w:r>
        <w:t>14(Sialidase 3 inhibitor) + 0</w:t>
      </w:r>
      <w:r w:rsidR="00644CD5">
        <w:t>.</w:t>
      </w:r>
      <w:r>
        <w:t>193(dTMP kinase inhibitor) -0</w:t>
      </w:r>
      <w:r w:rsidR="00644CD5">
        <w:t>.</w:t>
      </w:r>
      <w:r>
        <w:t>29(MAP kinase 12 inhibitor) + 1</w:t>
      </w:r>
      <w:r w:rsidR="00644CD5">
        <w:t>.</w:t>
      </w:r>
      <w:r>
        <w:t>58(D-alanine transaminase inhibitor) + 0</w:t>
      </w:r>
      <w:r w:rsidR="00644CD5">
        <w:t>.</w:t>
      </w:r>
      <w:r>
        <w:t>502(CYP1A2 expression e</w:t>
      </w:r>
      <w:r>
        <w:t>n</w:t>
      </w:r>
      <w:r>
        <w:t>hancer) -0</w:t>
      </w:r>
      <w:r w:rsidR="00644CD5">
        <w:t>.</w:t>
      </w:r>
      <w:r>
        <w:t>227(Potassium channel intermediate-conductance Ca-activated blocker) -0</w:t>
      </w:r>
      <w:r w:rsidR="00644CD5">
        <w:t>.</w:t>
      </w:r>
      <w:r>
        <w:t>0905(Tumour necrosis factor alpha antagonist) + 0</w:t>
      </w:r>
      <w:r w:rsidR="00644CD5">
        <w:t>.</w:t>
      </w:r>
      <w:r>
        <w:t>358(D-lactaldehyde dehydrogenase inhibitor) -0</w:t>
      </w:r>
      <w:r w:rsidR="00644CD5">
        <w:t>.</w:t>
      </w:r>
      <w:r>
        <w:t>596(Hair growth stimulant) + 0</w:t>
      </w:r>
      <w:r w:rsidR="00644CD5">
        <w:t>.</w:t>
      </w:r>
      <w:r>
        <w:t>806(CYP2G1 substrate) + 0</w:t>
      </w:r>
      <w:r w:rsidR="00644CD5">
        <w:t>.</w:t>
      </w:r>
      <w:r>
        <w:t>394(Bradycardic) -0</w:t>
      </w:r>
      <w:r w:rsidR="00644CD5">
        <w:t>.</w:t>
      </w:r>
      <w:r>
        <w:t>266(EDN1 expression inhibitor) -0</w:t>
      </w:r>
      <w:r w:rsidR="00644CD5">
        <w:t>.</w:t>
      </w:r>
      <w:r>
        <w:t>391(Neuropeptide FF1 antagonist) + 0</w:t>
      </w:r>
      <w:r w:rsidR="00644CD5">
        <w:t>.</w:t>
      </w:r>
      <w:r>
        <w:t>236(Matrix metalloproteinase 4 (membrane-type) inhibitor) -0</w:t>
      </w:r>
      <w:r w:rsidR="00644CD5">
        <w:t>.</w:t>
      </w:r>
      <w:r>
        <w:t>862(ATP phosphoribosyltransferase inhibitor) -0</w:t>
      </w:r>
      <w:r w:rsidR="00644CD5">
        <w:t>.</w:t>
      </w:r>
      <w:r>
        <w:t>237(Hexokinase stimulant) -2</w:t>
      </w:r>
      <w:r w:rsidR="00644CD5">
        <w:t>.</w:t>
      </w:r>
      <w:r>
        <w:t>55(Chalcone isomerase inhibitor) + 1</w:t>
      </w:r>
      <w:r w:rsidR="00644CD5">
        <w:t>.</w:t>
      </w:r>
      <w:r>
        <w:t>17(D-malate dehydrogenase (decarboxylating) inhibitor) -0</w:t>
      </w:r>
      <w:r w:rsidR="00644CD5">
        <w:t>.</w:t>
      </w:r>
      <w:r>
        <w:t>986(Glyoxylate reductase (NADP+) inhibitor) -0</w:t>
      </w:r>
      <w:r w:rsidR="00644CD5">
        <w:t>.</w:t>
      </w:r>
      <w:r>
        <w:t>333(Aryl-acylamidase inhibitor) -0</w:t>
      </w:r>
      <w:r w:rsidR="00644CD5">
        <w:t>.</w:t>
      </w:r>
      <w:r>
        <w:t>127(Muscular dy</w:t>
      </w:r>
      <w:r>
        <w:t>s</w:t>
      </w:r>
      <w:r>
        <w:t>trophy treatment) + 1</w:t>
      </w:r>
      <w:r w:rsidR="00644CD5">
        <w:t>.</w:t>
      </w:r>
      <w:r>
        <w:t>24(CYP27 substrate) -0</w:t>
      </w:r>
      <w:r w:rsidR="00644CD5">
        <w:t>.</w:t>
      </w:r>
      <w:r>
        <w:t>622(TGFB1 expression enhancer) -0</w:t>
      </w:r>
      <w:r w:rsidR="00644CD5">
        <w:t>.</w:t>
      </w:r>
      <w:r>
        <w:t>216(5 Hydroxytryptamine 4E antagonist) -0</w:t>
      </w:r>
      <w:r w:rsidR="00644CD5">
        <w:t>.</w:t>
      </w:r>
      <w:r>
        <w:t>113(Analgesic) -0</w:t>
      </w:r>
      <w:r w:rsidR="00644CD5">
        <w:t>.</w:t>
      </w:r>
      <w:r>
        <w:t>629(Splenomegaly) -0</w:t>
      </w:r>
      <w:r w:rsidR="00644CD5">
        <w:t>.</w:t>
      </w:r>
      <w:r>
        <w:t>222(MAP kinase 8 inhibitor) + 0</w:t>
      </w:r>
      <w:r w:rsidR="00644CD5">
        <w:t>.</w:t>
      </w:r>
      <w:r>
        <w:t>421(Glutamate (mGluR group III) agonist) -0</w:t>
      </w:r>
      <w:r w:rsidR="00644CD5">
        <w:t>.</w:t>
      </w:r>
      <w:r>
        <w:t>414(Sentrin-specific protease 7 inhibitor) + 0</w:t>
      </w:r>
      <w:r w:rsidR="00644CD5">
        <w:t>.</w:t>
      </w:r>
      <w:r>
        <w:t>432(Antipruritic</w:t>
      </w:r>
      <w:r w:rsidR="00644CD5">
        <w:t>.</w:t>
      </w:r>
      <w:r>
        <w:t xml:space="preserve"> allergic) -1</w:t>
      </w:r>
      <w:r w:rsidR="00644CD5">
        <w:t>.</w:t>
      </w:r>
      <w:r>
        <w:t>05(Vitamin) -0</w:t>
      </w:r>
      <w:r w:rsidR="00644CD5">
        <w:t>.</w:t>
      </w:r>
      <w:r>
        <w:t>392(Calcium-dependent phospholipase A2 inhibitor) + 0</w:t>
      </w:r>
      <w:r w:rsidR="00644CD5">
        <w:t>.</w:t>
      </w:r>
      <w:r>
        <w:t>318(Death-associated protein kinase inhibitor) + 0</w:t>
      </w:r>
      <w:r w:rsidR="00644CD5">
        <w:t>.</w:t>
      </w:r>
      <w:r>
        <w:t>75(L-</w:t>
      </w:r>
      <w:r>
        <w:lastRenderedPageBreak/>
        <w:t>threonine 3-dehydrogenase inhibitor) + 0</w:t>
      </w:r>
      <w:r w:rsidR="00644CD5">
        <w:t>.</w:t>
      </w:r>
      <w:r>
        <w:t>905(Phosphate acetyltransferase inhibitor) + 1</w:t>
      </w:r>
      <w:r w:rsidR="00644CD5">
        <w:t>.</w:t>
      </w:r>
      <w:r>
        <w:t>3(Arachidonic acid antag</w:t>
      </w:r>
      <w:r>
        <w:t>o</w:t>
      </w:r>
      <w:r>
        <w:t>nist) + 0</w:t>
      </w:r>
      <w:r w:rsidR="00644CD5">
        <w:t>.</w:t>
      </w:r>
      <w:r>
        <w:t>234(Integrin alphaLbeta2 antagonist) -0</w:t>
      </w:r>
      <w:r w:rsidR="00644CD5">
        <w:t>.</w:t>
      </w:r>
      <w:r>
        <w:t>358(Glutamate (mGluR4) antagonist) -1</w:t>
      </w:r>
      <w:r w:rsidR="00644CD5">
        <w:t>.</w:t>
      </w:r>
      <w:r>
        <w:t>34(Andropause treatment) -0</w:t>
      </w:r>
      <w:r w:rsidR="00644CD5">
        <w:t>.</w:t>
      </w:r>
      <w:r>
        <w:t>874(Sphingosine kinase inhibitor) + 0</w:t>
      </w:r>
      <w:r w:rsidR="00644CD5">
        <w:t>.</w:t>
      </w:r>
      <w:r>
        <w:t>278(Carcinogenic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283(Phosphorylase kinase gamma subunit 1 inhibitor) -0</w:t>
      </w:r>
      <w:r w:rsidR="00644CD5">
        <w:t>.</w:t>
      </w:r>
      <w:r>
        <w:t>0169(Metalloproteinase-11 inhibitor) -0</w:t>
      </w:r>
      <w:r w:rsidR="00644CD5">
        <w:t>.</w:t>
      </w:r>
      <w:r>
        <w:t>517(Antiviral (Poxvirus)) -0</w:t>
      </w:r>
      <w:r w:rsidR="00644CD5">
        <w:t>.</w:t>
      </w:r>
      <w:r>
        <w:t>153(DNA directed RNA polymerase inhibitor) + 0</w:t>
      </w:r>
      <w:r w:rsidR="00644CD5">
        <w:t>.</w:t>
      </w:r>
      <w:r>
        <w:t>469(Prephenate dehydratase inhibitor) + 0</w:t>
      </w:r>
      <w:r w:rsidR="00644CD5">
        <w:t>.</w:t>
      </w:r>
      <w:r>
        <w:t>197(Carcinogenic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605(Lysophosphatidic acid 1 receptor antagonist) + 0</w:t>
      </w:r>
      <w:r w:rsidR="00644CD5">
        <w:t>.</w:t>
      </w:r>
      <w:r>
        <w:t>249(Transcription factor STAT1 inhibitor) -0</w:t>
      </w:r>
      <w:r w:rsidR="00644CD5">
        <w:t>.</w:t>
      </w:r>
      <w:r>
        <w:t>0872(Sodium/hydrogen exchanger 1 inhibitor) + 0</w:t>
      </w:r>
      <w:r w:rsidR="00644CD5">
        <w:t>.</w:t>
      </w:r>
      <w:r>
        <w:t>348(Sentrin-specific protease 6 inhibitor) + 0</w:t>
      </w:r>
      <w:r w:rsidR="00644CD5">
        <w:t>.</w:t>
      </w:r>
      <w:r>
        <w:t>693(Hematopoietic) -0</w:t>
      </w:r>
      <w:r w:rsidR="00644CD5">
        <w:t>.</w:t>
      </w:r>
      <w:r>
        <w:t>248(Prostaglandin F2 alpha antagonist) + 0</w:t>
      </w:r>
      <w:r w:rsidR="00644CD5">
        <w:t>.</w:t>
      </w:r>
      <w:r>
        <w:t>347(Protein kinase C iota inhibitor) + 0</w:t>
      </w:r>
      <w:r w:rsidR="00644CD5">
        <w:t>.</w:t>
      </w:r>
      <w:r>
        <w:t>339(GDPD3 expression enha</w:t>
      </w:r>
      <w:r>
        <w:t>n</w:t>
      </w:r>
      <w:r>
        <w:t>cer) -1</w:t>
      </w:r>
      <w:r w:rsidR="00644CD5">
        <w:t>.</w:t>
      </w:r>
      <w:r>
        <w:t>49(Heparan-alpha-glucosaminide N-acetyltransferase inhibitor) -0</w:t>
      </w:r>
      <w:r w:rsidR="00644CD5">
        <w:t>.</w:t>
      </w:r>
      <w:r>
        <w:t>801(Macrophage migration inhibitory factor inhibitor) + 0</w:t>
      </w:r>
      <w:r w:rsidR="00644CD5">
        <w:t>.</w:t>
      </w:r>
      <w:r>
        <w:t>612(Calcium antagonist) + 0</w:t>
      </w:r>
      <w:r w:rsidR="00644CD5">
        <w:t>.</w:t>
      </w:r>
      <w:r>
        <w:t>716(Ethanolaminephosphotransferase inhibitor) + 1</w:t>
      </w:r>
      <w:r w:rsidR="00644CD5">
        <w:t>.</w:t>
      </w:r>
      <w:r>
        <w:t>4(Cytosine deaminase inhibitor) -0</w:t>
      </w:r>
      <w:r w:rsidR="00644CD5">
        <w:t>.</w:t>
      </w:r>
      <w:r>
        <w:t>391(Phosphodiesterase III inhibitor) -0</w:t>
      </w:r>
      <w:r w:rsidR="00644CD5">
        <w:t>.</w:t>
      </w:r>
      <w:r>
        <w:t>546(Antihematotoxic) + 0</w:t>
      </w:r>
      <w:r w:rsidR="00644CD5">
        <w:t>.</w:t>
      </w:r>
      <w:r>
        <w:t>131(Myocardial ischemia) -0</w:t>
      </w:r>
      <w:r w:rsidR="00644CD5">
        <w:t>.</w:t>
      </w:r>
      <w:r>
        <w:t>268(Cyclin B3 inhibitor) + 0</w:t>
      </w:r>
      <w:r w:rsidR="00644CD5">
        <w:t>.</w:t>
      </w:r>
      <w:r>
        <w:t>654(P3 purinoceptor-like protein antagonist) + 0</w:t>
      </w:r>
      <w:r w:rsidR="00644CD5">
        <w:t>.</w:t>
      </w:r>
      <w:r>
        <w:t>34(Antidepressant) + 0</w:t>
      </w:r>
      <w:r w:rsidR="00644CD5">
        <w:t>.</w:t>
      </w:r>
      <w:r>
        <w:t>722(KLK3 expression inhibitor) + 0</w:t>
      </w:r>
      <w:r w:rsidR="00644CD5">
        <w:t>.</w:t>
      </w:r>
      <w:r>
        <w:t>177(Interleukin 1 antagonist) -0</w:t>
      </w:r>
      <w:r w:rsidR="00644CD5">
        <w:t>.</w:t>
      </w:r>
      <w:r>
        <w:t>394(Estrogen receptor beta antagonist) + 0</w:t>
      </w:r>
      <w:r w:rsidR="00644CD5">
        <w:t>.</w:t>
      </w:r>
      <w:r>
        <w:t>138(Antiviral (HIV)) + 0</w:t>
      </w:r>
      <w:r w:rsidR="00644CD5">
        <w:t>.</w:t>
      </w:r>
      <w:r>
        <w:t>982(Leukotriene C antagonist) + 0</w:t>
      </w:r>
      <w:r w:rsidR="00644CD5">
        <w:t>.</w:t>
      </w:r>
      <w:r>
        <w:t>294(Glyceraldehyde-3-phosphate dehydrogenase inhibitor) -0</w:t>
      </w:r>
      <w:r w:rsidR="00644CD5">
        <w:t>.</w:t>
      </w:r>
      <w:r>
        <w:t>294(Carbonyl reductase [NADPH] 1 inhibitor) -0</w:t>
      </w:r>
      <w:r w:rsidR="00644CD5">
        <w:t>.</w:t>
      </w:r>
      <w:r>
        <w:t>389(Protein kinase C beta I inhibitor) -0</w:t>
      </w:r>
      <w:r w:rsidR="00644CD5">
        <w:t>.</w:t>
      </w:r>
      <w:r>
        <w:t>176(Potassium channel blocker) -0</w:t>
      </w:r>
      <w:r w:rsidR="00644CD5">
        <w:t>.</w:t>
      </w:r>
      <w:r>
        <w:t>872(Mannitol-1-phosphate 5-dehydrogenase inhibitor) + 0</w:t>
      </w:r>
      <w:r w:rsidR="00644CD5">
        <w:t>.</w:t>
      </w:r>
      <w:r>
        <w:t>247(AMP deaminase 3 inhibitor) -0</w:t>
      </w:r>
      <w:r w:rsidR="00644CD5">
        <w:t>.</w:t>
      </w:r>
      <w:r>
        <w:t>553(Melatonin agonist) + 0</w:t>
      </w:r>
      <w:r w:rsidR="00644CD5">
        <w:t>.</w:t>
      </w:r>
      <w:r>
        <w:t>338(CYP19A1 expression inhibitor) + 0</w:t>
      </w:r>
      <w:r w:rsidR="00644CD5">
        <w:t>.</w:t>
      </w:r>
      <w:r>
        <w:t>311(Respiratory impairment) + 0</w:t>
      </w:r>
      <w:r w:rsidR="00644CD5">
        <w:t>.</w:t>
      </w:r>
      <w:r>
        <w:t>572(Ribonucleoside triphosphate reductase inhibitor) + 0</w:t>
      </w:r>
      <w:r w:rsidR="00644CD5">
        <w:t>.</w:t>
      </w:r>
      <w:r>
        <w:t>214(Rho-associated kinase I inhibitor) + 1</w:t>
      </w:r>
      <w:r w:rsidR="00644CD5">
        <w:t>.</w:t>
      </w:r>
      <w:r>
        <w:t>53(Neuraminidase (Influenza A) inhibitor) -0</w:t>
      </w:r>
      <w:r w:rsidR="00644CD5">
        <w:t>.</w:t>
      </w:r>
      <w:r>
        <w:t>546(Chymotrypsin C inhibitor) + 0</w:t>
      </w:r>
      <w:r w:rsidR="00644CD5">
        <w:t>.</w:t>
      </w:r>
      <w:r>
        <w:t>375(Carcinogenic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-0</w:t>
      </w:r>
      <w:r w:rsidR="00644CD5">
        <w:t>.</w:t>
      </w:r>
      <w:r>
        <w:t>176(Myocardial ischemia treatment) -0</w:t>
      </w:r>
      <w:r w:rsidR="00644CD5">
        <w:t>.</w:t>
      </w:r>
      <w:r>
        <w:t>251(Aurora-B kinase inhibitor) + 0</w:t>
      </w:r>
      <w:r w:rsidR="00644CD5">
        <w:t>.</w:t>
      </w:r>
      <w:r>
        <w:t>39(Estrogen alpha receptor agonist) -0</w:t>
      </w:r>
      <w:r w:rsidR="00644CD5">
        <w:t>.</w:t>
      </w:r>
      <w:r>
        <w:t>528(Phosphatidylinositol diacylglycerol-lyase inhibitor) + 0</w:t>
      </w:r>
      <w:r w:rsidR="00644CD5">
        <w:t>.</w:t>
      </w:r>
      <w:r>
        <w:t>0741(Antiprotozoal) + 1</w:t>
      </w:r>
      <w:r w:rsidR="00644CD5">
        <w:t>.</w:t>
      </w:r>
      <w:r>
        <w:t>65(Uridine nucleos</w:t>
      </w:r>
      <w:r>
        <w:t>i</w:t>
      </w:r>
      <w:r>
        <w:t>dase inhibitor) + 0</w:t>
      </w:r>
      <w:r w:rsidR="00644CD5">
        <w:t>.</w:t>
      </w:r>
      <w:r>
        <w:t>306(Lichenoid eruption) -0</w:t>
      </w:r>
      <w:r w:rsidR="00644CD5">
        <w:t>.</w:t>
      </w:r>
      <w:r>
        <w:t>624(DDIT4 expression enhancer) + 0</w:t>
      </w:r>
      <w:r w:rsidR="00644CD5">
        <w:t>.</w:t>
      </w:r>
      <w:r>
        <w:t>409(Ether-a-go-go potassium channel 1 blocker) -0</w:t>
      </w:r>
      <w:r w:rsidR="00644CD5">
        <w:t>.</w:t>
      </w:r>
      <w:r>
        <w:t>169(Hypomania) -0</w:t>
      </w:r>
      <w:r w:rsidR="00644CD5">
        <w:t>.</w:t>
      </w:r>
      <w:r>
        <w:t>724(Calpain 1 inhibitor) + 0</w:t>
      </w:r>
      <w:r w:rsidR="00644CD5">
        <w:t>.</w:t>
      </w:r>
      <w:r>
        <w:t>166(Cannabinoid CB2 receptor antagonist) -0</w:t>
      </w:r>
      <w:r w:rsidR="00644CD5">
        <w:t>.</w:t>
      </w:r>
      <w:r>
        <w:t>386(Linoleate diol synthase inhibitor) -0</w:t>
      </w:r>
      <w:r w:rsidR="00644CD5">
        <w:t>.</w:t>
      </w:r>
      <w:r>
        <w:t>345(Transforming growth factor antagonist) + 0</w:t>
      </w:r>
      <w:r w:rsidR="00644CD5">
        <w:t>.</w:t>
      </w:r>
      <w:r>
        <w:t>193(Antifungal enhancer) -0</w:t>
      </w:r>
      <w:r w:rsidR="00644CD5">
        <w:t>.</w:t>
      </w:r>
      <w:r>
        <w:t>463(Thrombin inhibitor) + 0</w:t>
      </w:r>
      <w:r w:rsidR="00644CD5">
        <w:t>.</w:t>
      </w:r>
      <w:r>
        <w:t>593(Diabetic neuropathy treatment) -0</w:t>
      </w:r>
      <w:r w:rsidR="00644CD5">
        <w:t>.</w:t>
      </w:r>
      <w:r>
        <w:t>118(Antineoplastic (renal cancer)) + 0</w:t>
      </w:r>
      <w:r w:rsidR="00644CD5">
        <w:t>.</w:t>
      </w:r>
      <w:r>
        <w:t>219(Uterine relaxant) -1</w:t>
      </w:r>
      <w:r w:rsidR="00644CD5">
        <w:t>.</w:t>
      </w:r>
      <w:r>
        <w:t>12(5-Formyltetrahydrofolate cyclo-ligase inhibitor) -0</w:t>
      </w:r>
      <w:r w:rsidR="00644CD5">
        <w:t>.</w:t>
      </w:r>
      <w:r>
        <w:t>381(Retinoic acid receptor antag</w:t>
      </w:r>
      <w:r>
        <w:t>o</w:t>
      </w:r>
      <w:r>
        <w:t>nist) -0</w:t>
      </w:r>
      <w:r w:rsidR="00644CD5">
        <w:t>.</w:t>
      </w:r>
      <w:r>
        <w:t>143(Platelet antagonist) + 0</w:t>
      </w:r>
      <w:r w:rsidR="00644CD5">
        <w:t>.</w:t>
      </w:r>
      <w:r>
        <w:t>47(Hypertensive</w:t>
      </w:r>
      <w:r w:rsidR="00644CD5">
        <w:t>.</w:t>
      </w:r>
      <w:r>
        <w:t xml:space="preserve"> ophthalmic) -0</w:t>
      </w:r>
      <w:r w:rsidR="00644CD5">
        <w:t>.</w:t>
      </w:r>
      <w:r>
        <w:t>678(Methylthioadenosine nucleosidase inhibitor) + 0</w:t>
      </w:r>
      <w:r w:rsidR="00644CD5">
        <w:t>.</w:t>
      </w:r>
      <w:r>
        <w:t>665(Heat shock protein 70 antagonist) + 0</w:t>
      </w:r>
      <w:r w:rsidR="00644CD5">
        <w:t>.</w:t>
      </w:r>
      <w:r>
        <w:t>296(Alpha 2 adrenoreceptor antagonist) -0</w:t>
      </w:r>
      <w:r w:rsidR="00644CD5">
        <w:t>.</w:t>
      </w:r>
      <w:r>
        <w:t>405(Cystic fibrosis trea</w:t>
      </w:r>
      <w:r>
        <w:t>t</w:t>
      </w:r>
      <w:r>
        <w:t>ment) -0</w:t>
      </w:r>
      <w:r w:rsidR="00644CD5">
        <w:t>.</w:t>
      </w:r>
      <w:r>
        <w:t>179(Hypercholesterolemic) -0</w:t>
      </w:r>
      <w:r w:rsidR="00644CD5">
        <w:t>.</w:t>
      </w:r>
      <w:r>
        <w:t>21(Aldose reductase substrate) -0</w:t>
      </w:r>
      <w:r w:rsidR="00644CD5">
        <w:t>.</w:t>
      </w:r>
      <w:r>
        <w:t>163(CXC chemokine receptor antagonist) -0</w:t>
      </w:r>
      <w:r w:rsidR="00644CD5">
        <w:t>.</w:t>
      </w:r>
      <w:r>
        <w:t>122(p53 inhibitor) + 0</w:t>
      </w:r>
      <w:r w:rsidR="00644CD5">
        <w:t>.</w:t>
      </w:r>
      <w:r>
        <w:t>119(Thiol protease inhibitor) -0</w:t>
      </w:r>
      <w:r w:rsidR="00644CD5">
        <w:t>.</w:t>
      </w:r>
      <w:r>
        <w:t>562(CYP1A1 inducer) -0</w:t>
      </w:r>
      <w:r w:rsidR="00644CD5">
        <w:t>.</w:t>
      </w:r>
      <w:r>
        <w:t>256(Beta-adrenergic receptor kinase inhibitor) + 0</w:t>
      </w:r>
      <w:r w:rsidR="00644CD5">
        <w:t>.</w:t>
      </w:r>
      <w:r>
        <w:t>999(Phosphatidate cytidylyltransferase inhibitor) -0</w:t>
      </w:r>
      <w:r w:rsidR="00644CD5">
        <w:t>.</w:t>
      </w:r>
      <w:r>
        <w:t>187(Aspartate 4-decarboxylase inhibitor) + 0</w:t>
      </w:r>
      <w:r w:rsidR="00644CD5">
        <w:t>.</w:t>
      </w:r>
      <w:r>
        <w:t>179(Antineoplastic (brain cancer)) -0</w:t>
      </w:r>
      <w:r w:rsidR="00644CD5">
        <w:t>.</w:t>
      </w:r>
      <w:r>
        <w:t>643(Interferon antagonist) -0</w:t>
      </w:r>
      <w:r w:rsidR="00644CD5">
        <w:t>.</w:t>
      </w:r>
      <w:r>
        <w:t>832(Glycerone-phosphate O-acyltransferase inhibitor) + 0</w:t>
      </w:r>
      <w:r w:rsidR="00644CD5">
        <w:t>.</w:t>
      </w:r>
      <w:r>
        <w:t>62(Peroxisome proliferator-activated receptor alpha agonist) -0</w:t>
      </w:r>
      <w:r w:rsidR="00644CD5">
        <w:t>.</w:t>
      </w:r>
      <w:r>
        <w:t>418(Acetylcholine M5 receptor antag</w:t>
      </w:r>
      <w:r>
        <w:t>o</w:t>
      </w:r>
      <w:r>
        <w:t>nist) + 0</w:t>
      </w:r>
      <w:r w:rsidR="00644CD5">
        <w:t>.</w:t>
      </w:r>
      <w:r>
        <w:t>485(Fatty acid binding protein inhibitor) -0</w:t>
      </w:r>
      <w:r w:rsidR="00644CD5">
        <w:t>.</w:t>
      </w:r>
      <w:r>
        <w:t>211(11-Beta-hydroxysteroid dehydrogenase 1 inhibitor) -0</w:t>
      </w:r>
      <w:r w:rsidR="00644CD5">
        <w:t>.</w:t>
      </w:r>
      <w:r>
        <w:t>69(Erythropoietin receptor agonist) -0</w:t>
      </w:r>
      <w:r w:rsidR="00644CD5">
        <w:t>.</w:t>
      </w:r>
      <w:r>
        <w:t>748(Free fatty acid receptor 1 agonist) -0</w:t>
      </w:r>
      <w:r w:rsidR="00644CD5">
        <w:t>.</w:t>
      </w:r>
      <w:r>
        <w:t>539(Hypoxanthine phosphoribosy</w:t>
      </w:r>
      <w:r>
        <w:t>l</w:t>
      </w:r>
      <w:r>
        <w:t>transferase inhibitor) -0</w:t>
      </w:r>
      <w:r w:rsidR="00644CD5">
        <w:t>.</w:t>
      </w:r>
      <w:r>
        <w:t>594(Glutamate (mGluR6) antagonist) + 0</w:t>
      </w:r>
      <w:r w:rsidR="00644CD5">
        <w:t>.</w:t>
      </w:r>
      <w:r>
        <w:t>403(GABA A receptor agonist) + 0</w:t>
      </w:r>
      <w:r w:rsidR="00644CD5">
        <w:t>.</w:t>
      </w:r>
      <w:r>
        <w:t>63(CYP11B1 inhibitor) -0</w:t>
      </w:r>
      <w:r w:rsidR="00644CD5">
        <w:t>.</w:t>
      </w:r>
      <w:r>
        <w:t>209(Cyclin T1 inhibitor) -0</w:t>
      </w:r>
      <w:r w:rsidR="00644CD5">
        <w:t>.</w:t>
      </w:r>
      <w:r>
        <w:t>107(Peptidyl-prolyl cis-trans isomerase FKBP1B inhibitor) + 0</w:t>
      </w:r>
      <w:r w:rsidR="00644CD5">
        <w:t>.</w:t>
      </w:r>
      <w:r>
        <w:t>507(2-Dehydropantolactone reductase (A-specific) inhibitor) -0</w:t>
      </w:r>
      <w:r w:rsidR="00644CD5">
        <w:t>.</w:t>
      </w:r>
      <w:r>
        <w:t>975(CYP24 substrate) + 0</w:t>
      </w:r>
      <w:r w:rsidR="00644CD5">
        <w:t>.</w:t>
      </w:r>
      <w:r>
        <w:t>392(FOS expression enhancer) -0</w:t>
      </w:r>
      <w:r w:rsidR="00644CD5">
        <w:t>.</w:t>
      </w:r>
      <w:r>
        <w:t>137(Topoisomerase II inhibitor) + 0</w:t>
      </w:r>
      <w:r w:rsidR="00644CD5">
        <w:t>.</w:t>
      </w:r>
      <w:r>
        <w:t>487(Helicase E1 (Human papillomavirus) inhibitor) + 0</w:t>
      </w:r>
      <w:r w:rsidR="00644CD5">
        <w:t>.</w:t>
      </w:r>
      <w:r>
        <w:t>153(Histone deacet</w:t>
      </w:r>
      <w:r>
        <w:t>y</w:t>
      </w:r>
      <w:r>
        <w:t>lase class II inhibitor) -0</w:t>
      </w:r>
      <w:r w:rsidR="00644CD5">
        <w:t>.</w:t>
      </w:r>
      <w:r>
        <w:t>127(Purinergic P2Y12 antagonist) -0</w:t>
      </w:r>
      <w:r w:rsidR="00644CD5">
        <w:t>.</w:t>
      </w:r>
      <w:r>
        <w:t>143(IL12B expression inhibitor) -0</w:t>
      </w:r>
      <w:r w:rsidR="00644CD5">
        <w:t>.</w:t>
      </w:r>
      <w:r>
        <w:t>42(ICAM1 expre</w:t>
      </w:r>
      <w:r>
        <w:t>s</w:t>
      </w:r>
      <w:r>
        <w:t>sion inhibitor) + 0</w:t>
      </w:r>
      <w:r w:rsidR="00644CD5">
        <w:t>.</w:t>
      </w:r>
      <w:r>
        <w:t>219(CYP2B6 substrate) + 0</w:t>
      </w:r>
      <w:r w:rsidR="00644CD5">
        <w:t>.</w:t>
      </w:r>
      <w:r>
        <w:t>58(Phosphoglycerate dehydrogenase inhibitor) -0</w:t>
      </w:r>
      <w:r w:rsidR="00644CD5">
        <w:t>.</w:t>
      </w:r>
      <w:r>
        <w:t>361(Ubiquitin-protein ligase inhibitor) -0</w:t>
      </w:r>
      <w:r w:rsidR="00644CD5">
        <w:t>.</w:t>
      </w:r>
      <w:r>
        <w:t>289(Aldehyde oxidase substrate) -0</w:t>
      </w:r>
      <w:r w:rsidR="00644CD5">
        <w:t>.</w:t>
      </w:r>
      <w:r>
        <w:t>478(Carbonic anhydrase stimulant) + 0</w:t>
      </w:r>
      <w:r w:rsidR="00644CD5">
        <w:t>.</w:t>
      </w:r>
      <w:r>
        <w:t>448(Melanin inhibitor) + 0</w:t>
      </w:r>
      <w:r w:rsidR="00644CD5">
        <w:t>.</w:t>
      </w:r>
      <w:r>
        <w:t>872(NAD+ diphosphatase inhibitor) + 0</w:t>
      </w:r>
      <w:r w:rsidR="00644CD5">
        <w:t>.</w:t>
      </w:r>
      <w:r>
        <w:t>111(Interleukin antagonist) -0</w:t>
      </w:r>
      <w:r w:rsidR="00644CD5">
        <w:t>.</w:t>
      </w:r>
      <w:r>
        <w:t>246(Cycloartenol synthase i</w:t>
      </w:r>
      <w:r>
        <w:t>n</w:t>
      </w:r>
      <w:r>
        <w:t>hibitor) + 0</w:t>
      </w:r>
      <w:r w:rsidR="00644CD5">
        <w:t>.</w:t>
      </w:r>
      <w:r>
        <w:t>158(Mucomembranous protector) -0</w:t>
      </w:r>
      <w:r w:rsidR="00644CD5">
        <w:t>.</w:t>
      </w:r>
      <w:r>
        <w:t>532(Tryptase 3 inhibitor) -0</w:t>
      </w:r>
      <w:r w:rsidR="00644CD5">
        <w:t>.</w:t>
      </w:r>
      <w:r>
        <w:t>144(Nonstructural protein 1 (Influenza A) inhibitor) -0</w:t>
      </w:r>
      <w:r w:rsidR="00644CD5">
        <w:t>.</w:t>
      </w:r>
      <w:r>
        <w:t>325(Antifibrinolytic) + 0</w:t>
      </w:r>
      <w:r w:rsidR="00644CD5">
        <w:t>.</w:t>
      </w:r>
      <w:r>
        <w:t>239(Narcotic) -0</w:t>
      </w:r>
      <w:r w:rsidR="00644CD5">
        <w:t>.</w:t>
      </w:r>
      <w:r>
        <w:t>12(Peptidyl-prolyl cis-trans isomerase FKBP4 inhibitor) -0</w:t>
      </w:r>
      <w:r w:rsidR="00644CD5">
        <w:t>.</w:t>
      </w:r>
      <w:r>
        <w:t>636(Inositol-3-phosphate synthase inhibitor) + 0</w:t>
      </w:r>
      <w:r w:rsidR="00644CD5">
        <w:t>.</w:t>
      </w:r>
      <w:r>
        <w:t>506(Alpha glucosidase inhibitor) -0</w:t>
      </w:r>
      <w:r w:rsidR="00644CD5">
        <w:t>.</w:t>
      </w:r>
      <w:r>
        <w:t>135(Ribosomal protein S6 kinase alpha 4 inhibitor) + 0</w:t>
      </w:r>
      <w:r w:rsidR="00644CD5">
        <w:t>.</w:t>
      </w:r>
      <w:r>
        <w:t>0846(AMPA receptor agonist) + 0</w:t>
      </w:r>
      <w:r w:rsidR="00644CD5">
        <w:t>.</w:t>
      </w:r>
      <w:r>
        <w:t>171(Ca2+/calmodulin-dependent kinase II gamma inhibitor) + 0</w:t>
      </w:r>
      <w:r w:rsidR="00644CD5">
        <w:t>.</w:t>
      </w:r>
      <w:r>
        <w:t>125(Vision blurring) + 0</w:t>
      </w:r>
      <w:r w:rsidR="00644CD5">
        <w:t>.</w:t>
      </w:r>
      <w:r>
        <w:t>162(cAMP-dependent protein kinase alpha catalytic subunit inhibitor) -0</w:t>
      </w:r>
      <w:r w:rsidR="00644CD5">
        <w:t>.</w:t>
      </w:r>
      <w:r>
        <w:t>742(Citrate (Si)-synthase inhibitor) + 0</w:t>
      </w:r>
      <w:r w:rsidR="00644CD5">
        <w:t>.</w:t>
      </w:r>
      <w:r>
        <w:t>126(Prostaglandin E2 agonist) -0</w:t>
      </w:r>
      <w:r w:rsidR="00644CD5">
        <w:t>.</w:t>
      </w:r>
      <w:r>
        <w:t>143(TEC kinase inhibitor) -0</w:t>
      </w:r>
      <w:r w:rsidR="00644CD5">
        <w:t>.</w:t>
      </w:r>
      <w:r>
        <w:t>262(TOP2A expression inhibitor) + 0</w:t>
      </w:r>
      <w:r w:rsidR="00644CD5">
        <w:t>.</w:t>
      </w:r>
      <w:r>
        <w:t>624(Postcoital contraceptive) + 0</w:t>
      </w:r>
      <w:r w:rsidR="00644CD5">
        <w:t>.</w:t>
      </w:r>
      <w:r>
        <w:t>189(Nav1.6 sodium channel blocker) -0</w:t>
      </w:r>
      <w:r w:rsidR="00644CD5">
        <w:t>.</w:t>
      </w:r>
      <w:r>
        <w:t>538(Ribonuclease inhibitor) -0</w:t>
      </w:r>
      <w:r w:rsidR="00644CD5">
        <w:t>.</w:t>
      </w:r>
      <w:r>
        <w:t>144(Hyponatremia) + 0</w:t>
      </w:r>
      <w:r w:rsidR="00644CD5">
        <w:t>.</w:t>
      </w:r>
      <w:r>
        <w:t>111(Caspase 9 inhibitor) + 0</w:t>
      </w:r>
      <w:r w:rsidR="00644CD5">
        <w:t>.</w:t>
      </w:r>
      <w:r>
        <w:t>176(IGF1R expression inhibitor) + 0</w:t>
      </w:r>
      <w:r w:rsidR="00644CD5">
        <w:t>.</w:t>
      </w:r>
      <w:r>
        <w:t>425(Sepiapterin deaminase inhibitor) -0</w:t>
      </w:r>
      <w:r w:rsidR="00644CD5">
        <w:t>.</w:t>
      </w:r>
      <w:r>
        <w:t>107(Protein kinase C zeta inhibitor) + 0</w:t>
      </w:r>
      <w:r w:rsidR="00644CD5">
        <w:t>.</w:t>
      </w:r>
      <w:r>
        <w:t>101(3 Beta-hydroxy-delta 5-steroid dehydrogenase inhibitor) + 0</w:t>
      </w:r>
      <w:r w:rsidR="00644CD5">
        <w:t>.</w:t>
      </w:r>
      <w:r>
        <w:t>639(Ether-a-go-go potassium channel blocker) -0</w:t>
      </w:r>
      <w:r w:rsidR="00644CD5">
        <w:t>.</w:t>
      </w:r>
      <w:r>
        <w:t>0865(Neutral endopeptidase inhibitor) -0</w:t>
      </w:r>
      <w:r w:rsidR="00644CD5">
        <w:t>.</w:t>
      </w:r>
      <w:r>
        <w:t>0822(Antineoplastic (lymphocytic leukemia)) + 0</w:t>
      </w:r>
      <w:r w:rsidR="00644CD5">
        <w:t>.</w:t>
      </w:r>
      <w:r>
        <w:t>0489(Antineoplastic (melanoma)) -0</w:t>
      </w:r>
      <w:r w:rsidR="00644CD5">
        <w:t>.</w:t>
      </w:r>
      <w:r>
        <w:t>212(Aldehyde dehydr</w:t>
      </w:r>
      <w:r>
        <w:t>o</w:t>
      </w:r>
      <w:r>
        <w:lastRenderedPageBreak/>
        <w:t>genase inhibitor) -0</w:t>
      </w:r>
      <w:r w:rsidR="00644CD5">
        <w:t>.</w:t>
      </w:r>
      <w:r>
        <w:t>112(Phosphodiesterase 5A inhibitor) -0</w:t>
      </w:r>
      <w:r w:rsidR="00644CD5">
        <w:t>.</w:t>
      </w:r>
      <w:r>
        <w:t>17(5 Hydroxytryptamine 2B antagonist) -0</w:t>
      </w:r>
      <w:r w:rsidR="00644CD5">
        <w:t>.</w:t>
      </w:r>
      <w:r>
        <w:t>224(Bacterial efflux pump inhibitor) + 0</w:t>
      </w:r>
      <w:r w:rsidR="00644CD5">
        <w:t>.</w:t>
      </w:r>
      <w:r>
        <w:t>226(Cyclin A1 inhibitor) -0</w:t>
      </w:r>
      <w:r w:rsidR="00644CD5">
        <w:t>.</w:t>
      </w:r>
      <w:r>
        <w:t>103(Serine-type D-Ala-D-Ala carboxypeptidase inhibitor) -0</w:t>
      </w:r>
      <w:r w:rsidR="00644CD5">
        <w:t>.</w:t>
      </w:r>
      <w:r>
        <w:t>299(Potassium channel Kv4.3 blocker) + 0</w:t>
      </w:r>
      <w:r w:rsidR="00644CD5">
        <w:t>.</w:t>
      </w:r>
      <w:r>
        <w:t>205(CDK6 expression inhibitor) + 0</w:t>
      </w:r>
      <w:r w:rsidR="00644CD5">
        <w:t>.</w:t>
      </w:r>
      <w:r>
        <w:t>0894(Carbonic anhydrase XII i</w:t>
      </w:r>
      <w:r>
        <w:t>n</w:t>
      </w:r>
      <w:r>
        <w:t>hibitor) + 0</w:t>
      </w:r>
      <w:r w:rsidR="00644CD5">
        <w:t>.</w:t>
      </w:r>
      <w:r>
        <w:t>209(Anthranilate 3-monooxygenase (deaminating) inhibitor) -0</w:t>
      </w:r>
      <w:r w:rsidR="00644CD5">
        <w:t>.</w:t>
      </w:r>
      <w:r>
        <w:t>076(GST P1-1 substrate) -0</w:t>
      </w:r>
      <w:r w:rsidR="00644CD5">
        <w:t>.</w:t>
      </w:r>
      <w:r>
        <w:t>0915(Homoserine O-acetyltransferase inhibitor) + 0</w:t>
      </w:r>
      <w:r w:rsidR="00644CD5">
        <w:t>.</w:t>
      </w:r>
      <w:r>
        <w:t>0793(Integrin alphaVbeta1 antagonist) -0</w:t>
      </w:r>
      <w:r w:rsidR="00644CD5">
        <w:t>.</w:t>
      </w:r>
      <w:r>
        <w:t>184(Alpha adrenor</w:t>
      </w:r>
      <w:r>
        <w:t>e</w:t>
      </w:r>
      <w:r>
        <w:t>ceptor agonist) + 0</w:t>
      </w:r>
      <w:r w:rsidR="00644CD5">
        <w:t>.</w:t>
      </w:r>
      <w:r>
        <w:t>234(NADPH-ferrihemoprotein reductase inhibitor) + 0</w:t>
      </w:r>
      <w:r w:rsidR="00644CD5">
        <w:t>.</w:t>
      </w:r>
      <w:r>
        <w:t>0525(Multiple sclerosis treatment) -0</w:t>
      </w:r>
      <w:r w:rsidR="00644CD5">
        <w:t>.</w:t>
      </w:r>
      <w:r>
        <w:t>191(CYP3A7 substrate) -0</w:t>
      </w:r>
      <w:r w:rsidR="00644CD5">
        <w:t>.</w:t>
      </w:r>
      <w:r>
        <w:t>327(Histone deacetylase 11 inhibitor) -0</w:t>
      </w:r>
      <w:r w:rsidR="00644CD5">
        <w:t>.</w:t>
      </w:r>
      <w:r>
        <w:t>631(Histone deacetylase class IV inhibitor) + 0</w:t>
      </w:r>
      <w:r w:rsidR="00644CD5">
        <w:t>.</w:t>
      </w:r>
      <w:r>
        <w:t>351(Calcium-independent phospholipase A2 inhibitor) -0</w:t>
      </w:r>
      <w:r w:rsidR="00644CD5">
        <w:t>.</w:t>
      </w:r>
      <w:r>
        <w:t>0515(Antiinfertility</w:t>
      </w:r>
      <w:r w:rsidR="00644CD5">
        <w:t>.</w:t>
      </w:r>
      <w:r>
        <w:t xml:space="preserve"> female) -0</w:t>
      </w:r>
      <w:r w:rsidR="00644CD5">
        <w:t>.</w:t>
      </w:r>
      <w:r>
        <w:t>296(Prostaglandin EP3 antagonist) + 0</w:t>
      </w:r>
      <w:r w:rsidR="00644CD5">
        <w:t>.</w:t>
      </w:r>
      <w:r>
        <w:t>331(Histone deacetylase 1 inhibitor) + 0</w:t>
      </w:r>
      <w:r w:rsidR="00644CD5">
        <w:t>.</w:t>
      </w:r>
      <w:r>
        <w:t>0804(Prostaglandin EP1 antagonist) + 0</w:t>
      </w:r>
      <w:r w:rsidR="00644CD5">
        <w:t>.</w:t>
      </w:r>
      <w:r>
        <w:t>236(Amylin agonist) + 0</w:t>
      </w:r>
      <w:r w:rsidR="00644CD5">
        <w:t>.</w:t>
      </w:r>
      <w:r>
        <w:t>0615(Inositol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263(Glutamate (mGluR group III) antagonist) + 0</w:t>
      </w:r>
      <w:r w:rsidR="00644CD5">
        <w:t>.</w:t>
      </w:r>
      <w:r>
        <w:t>376(Fatty acid binding protein adipocyte inhibitor) -0</w:t>
      </w:r>
      <w:r w:rsidR="00644CD5">
        <w:t>.</w:t>
      </w:r>
      <w:r>
        <w:t>0688(Insulin like growth factor 3 antagonist) + 0</w:t>
      </w:r>
      <w:r w:rsidR="00644CD5">
        <w:t>.</w:t>
      </w:r>
      <w:r>
        <w:t>0821(Neuropeptide FF antagonist) + 0</w:t>
      </w:r>
      <w:r w:rsidR="00644CD5">
        <w:t>.</w:t>
      </w:r>
      <w:r>
        <w:t>0404(Troponin C inhibitor) + 0</w:t>
      </w:r>
      <w:r w:rsidR="00644CD5">
        <w:t>.</w:t>
      </w:r>
      <w:r>
        <w:t>0978(Histone deacetylase 3 inhibitor) -0</w:t>
      </w:r>
      <w:r w:rsidR="00644CD5">
        <w:t>.</w:t>
      </w:r>
      <w:r>
        <w:t>0608(Neurotrophic factor) + 0</w:t>
      </w:r>
      <w:r w:rsidR="00644CD5">
        <w:t>.</w:t>
      </w:r>
      <w:r>
        <w:t>0805(Antihelmintic) -0</w:t>
      </w:r>
      <w:r w:rsidR="00644CD5">
        <w:t>.</w:t>
      </w:r>
      <w:r>
        <w:t>0687(Carbonic anhydrase II stimulant) -0</w:t>
      </w:r>
      <w:r w:rsidR="00644CD5">
        <w:t>.</w:t>
      </w:r>
      <w:r>
        <w:t>153(Vascular adh</w:t>
      </w:r>
      <w:r>
        <w:t>e</w:t>
      </w:r>
      <w:r>
        <w:t>sion protein 1 inhibitor) + 0</w:t>
      </w:r>
      <w:r w:rsidR="00644CD5">
        <w:t>.</w:t>
      </w:r>
      <w:r>
        <w:t>0528(Alanine racemase inhibitor) -0</w:t>
      </w:r>
      <w:r w:rsidR="00644CD5">
        <w:t>.</w:t>
      </w:r>
      <w:r>
        <w:t>146(Thioredoxin reductase inhibitor) -0</w:t>
      </w:r>
      <w:r w:rsidR="00644CD5">
        <w:t>.</w:t>
      </w:r>
      <w:r>
        <w:t>0583(Antiinfective) -0</w:t>
      </w:r>
      <w:r w:rsidR="00644CD5">
        <w:t>.</w:t>
      </w:r>
      <w:r>
        <w:t>207(Dihydropyrimidinase inhibitor) -0</w:t>
      </w:r>
      <w:r w:rsidR="00644CD5">
        <w:t>.</w:t>
      </w:r>
      <w:r>
        <w:t>0543(Prokinetic) -0</w:t>
      </w:r>
      <w:r w:rsidR="00644CD5">
        <w:t>.</w:t>
      </w:r>
      <w:r>
        <w:t>153(Sphingosine 1-phosphate receptor agonist) + 0</w:t>
      </w:r>
      <w:r w:rsidR="00644CD5">
        <w:t>.</w:t>
      </w:r>
      <w:r>
        <w:t>176(L-iditol 2-dehydrogenase inhibitor) + 0</w:t>
      </w:r>
      <w:r w:rsidR="00644CD5">
        <w:t>.</w:t>
      </w:r>
      <w:r>
        <w:t>0496(SULT1A2 substrate) -0</w:t>
      </w:r>
      <w:r w:rsidR="00644CD5">
        <w:t>.</w:t>
      </w:r>
      <w:r>
        <w:t>115(Chloride channel activator) + 0</w:t>
      </w:r>
      <w:r w:rsidR="00644CD5">
        <w:t>.</w:t>
      </w:r>
      <w:r>
        <w:t>159(Thromboxane A2 antagonist) + 0</w:t>
      </w:r>
      <w:r w:rsidR="00644CD5">
        <w:t>.</w:t>
      </w:r>
      <w:r>
        <w:t>0362(Cachexia treatment) -0</w:t>
      </w:r>
      <w:r w:rsidR="00644CD5">
        <w:t>.</w:t>
      </w:r>
      <w:r>
        <w:t>116(Aryl hydrocarbon receptor agonist) + 0</w:t>
      </w:r>
      <w:r w:rsidR="00644CD5">
        <w:t>.</w:t>
      </w:r>
      <w:r>
        <w:t>11(TRPA1 agonist) -0</w:t>
      </w:r>
      <w:r w:rsidR="00644CD5">
        <w:t>.</w:t>
      </w:r>
      <w:r>
        <w:t>0433(Acetylcholine M2 receptor agonist) -0</w:t>
      </w:r>
      <w:r w:rsidR="00644CD5">
        <w:t>.</w:t>
      </w:r>
      <w:r>
        <w:t>0965(NR3C1 expression inhibitor) + 0</w:t>
      </w:r>
      <w:r w:rsidR="00644CD5">
        <w:t>.</w:t>
      </w:r>
      <w:r>
        <w:t>0404(Alpha 2c adrenoreceptor agonist) + 0</w:t>
      </w:r>
      <w:r w:rsidR="00644CD5">
        <w:t>.</w:t>
      </w:r>
      <w:r>
        <w:t>0462(Diarrhea) -0</w:t>
      </w:r>
      <w:r w:rsidR="00644CD5">
        <w:t>.</w:t>
      </w:r>
      <w:r>
        <w:t>0362(Sporulation kinase A inhibitor) -0</w:t>
      </w:r>
      <w:r w:rsidR="00644CD5">
        <w:t>.</w:t>
      </w:r>
      <w:r>
        <w:t>14(Myosin ATPase inhibitor) + 0</w:t>
      </w:r>
      <w:r w:rsidR="00644CD5">
        <w:t>.</w:t>
      </w:r>
      <w:r>
        <w:t>0462(Protein kinase inhibitor) -0</w:t>
      </w:r>
      <w:r w:rsidR="00644CD5">
        <w:t>.</w:t>
      </w:r>
      <w:r>
        <w:t>0497(Lysophosphatidic acid 3 receptor antagonist) + 0</w:t>
      </w:r>
      <w:r w:rsidR="00644CD5">
        <w:t>.</w:t>
      </w:r>
      <w:r>
        <w:t>0729(Antihypercholesterolemic) -0</w:t>
      </w:r>
      <w:r w:rsidR="00644CD5">
        <w:t>.</w:t>
      </w:r>
      <w:r>
        <w:t>0434(Keratolytic) -0</w:t>
      </w:r>
      <w:r w:rsidR="00644CD5">
        <w:t>.</w:t>
      </w:r>
      <w:r>
        <w:t>0514(Allergic dermatitis) + 0</w:t>
      </w:r>
      <w:r w:rsidR="00644CD5">
        <w:t>.</w:t>
      </w:r>
      <w:r>
        <w:t>0399(Matrix metallopr</w:t>
      </w:r>
      <w:r>
        <w:t>o</w:t>
      </w:r>
      <w:r>
        <w:t>teinase 2 (membrane-type) inhibitor) -0</w:t>
      </w:r>
      <w:r w:rsidR="00644CD5">
        <w:t>.</w:t>
      </w:r>
      <w:r>
        <w:t>124(Pantoate-beta-alanine ligase inhibitor) + 0</w:t>
      </w:r>
      <w:r w:rsidR="00644CD5">
        <w:t>.</w:t>
      </w:r>
      <w:r>
        <w:t>0321(Farnesoid X receptor agonist) + 0</w:t>
      </w:r>
      <w:r w:rsidR="00644CD5">
        <w:t>.</w:t>
      </w:r>
      <w:r>
        <w:t>134(Urate-ribonucleotide phosphorylase inhibitor) + 0</w:t>
      </w:r>
      <w:r w:rsidR="00644CD5">
        <w:t>.</w:t>
      </w:r>
      <w:r>
        <w:t>176(Histidine-tRNA ligase inhibitor) + 0</w:t>
      </w:r>
      <w:r w:rsidR="00644CD5">
        <w:t>.</w:t>
      </w:r>
      <w:r>
        <w:t>0392(Cysteine protease B inhibitor) -0</w:t>
      </w:r>
      <w:r w:rsidR="00644CD5">
        <w:t>.</w:t>
      </w:r>
      <w:r>
        <w:t>148(Melatonin 2 agonist) + 0</w:t>
      </w:r>
      <w:r w:rsidR="00644CD5">
        <w:t>.</w:t>
      </w:r>
      <w:r>
        <w:t>0305(Glucocorticoid antagonist) -0</w:t>
      </w:r>
      <w:r w:rsidR="00644CD5">
        <w:t>.</w:t>
      </w:r>
      <w:r>
        <w:t>103(CC chemokine 8 receptor antagonist) + 0</w:t>
      </w:r>
      <w:r w:rsidR="00644CD5">
        <w:t>.</w:t>
      </w:r>
      <w:r>
        <w:t>0945(CDC-like kinase 2 inhibitor) -0</w:t>
      </w:r>
      <w:r w:rsidR="00644CD5">
        <w:t>.</w:t>
      </w:r>
      <w:r>
        <w:t>0589(Photosensitizer) -0</w:t>
      </w:r>
      <w:r w:rsidR="00644CD5">
        <w:t>.</w:t>
      </w:r>
      <w:r>
        <w:t>0257(Paraplegia) -0</w:t>
      </w:r>
      <w:r w:rsidR="00644CD5">
        <w:t>.</w:t>
      </w:r>
      <w:r>
        <w:t>0717(Histamine H2 receptor agonist) -0</w:t>
      </w:r>
      <w:r w:rsidR="00644CD5">
        <w:t>.</w:t>
      </w:r>
      <w:r>
        <w:t>0256(Epstein-Barr nuclear antigen 1 inhibitor) + 0</w:t>
      </w:r>
      <w:r w:rsidR="00644CD5">
        <w:t>.</w:t>
      </w:r>
      <w:r>
        <w:t>0311(Glutamate (mGluR3) antagonist) + 0</w:t>
      </w:r>
      <w:r w:rsidR="00644CD5">
        <w:t>.</w:t>
      </w:r>
      <w:r>
        <w:t>0691(Pancreatic elastase inhibitor) + 0</w:t>
      </w:r>
      <w:r w:rsidR="00644CD5">
        <w:t>.</w:t>
      </w:r>
      <w:r>
        <w:t>0722(Adenylate cyclase V inhibitor) -0</w:t>
      </w:r>
      <w:r w:rsidR="00644CD5">
        <w:t>.</w:t>
      </w:r>
      <w:r>
        <w:t>064(Carnosine synthase inhibitor) -0</w:t>
      </w:r>
      <w:r w:rsidR="00644CD5">
        <w:t>.</w:t>
      </w:r>
      <w:r>
        <w:t>0609(Benzodiazepine agonist) + 0</w:t>
      </w:r>
      <w:r w:rsidR="00644CD5">
        <w:t>.</w:t>
      </w:r>
      <w:r>
        <w:t>0233(Troponin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0209(Dual specificity phosphatase inhibitor) + 0</w:t>
      </w:r>
      <w:r w:rsidR="00644CD5">
        <w:t>.</w:t>
      </w:r>
      <w:r>
        <w:t>0271(Antineurogenic pain) + 0</w:t>
      </w:r>
      <w:r w:rsidR="00644CD5">
        <w:t>.</w:t>
      </w:r>
      <w:r>
        <w:t>0616(5 Hydroxytryptamine 3A antagonist) + 0</w:t>
      </w:r>
      <w:r w:rsidR="00644CD5">
        <w:t>.</w:t>
      </w:r>
      <w:r>
        <w:t>0214(Aldehyde dehydrogenase substrate) -0</w:t>
      </w:r>
      <w:r w:rsidR="00644CD5">
        <w:t>.</w:t>
      </w:r>
      <w:r>
        <w:t>0212(Catechol O methyltransferase inhibitor) -0</w:t>
      </w:r>
      <w:r w:rsidR="00644CD5">
        <w:t>.</w:t>
      </w:r>
      <w:r>
        <w:t>0462(Nitrite reductase [NAD(P)H] inhibitor) -0</w:t>
      </w:r>
      <w:r w:rsidR="00644CD5">
        <w:t>.</w:t>
      </w:r>
      <w:r>
        <w:t>0476(Antihyperaldosteronism) + 0</w:t>
      </w:r>
      <w:r w:rsidR="00644CD5">
        <w:t>.</w:t>
      </w:r>
      <w:r>
        <w:t>0408(Dopamine D2S antagonist) -0</w:t>
      </w:r>
      <w:r w:rsidR="00644CD5">
        <w:t>.</w:t>
      </w:r>
      <w:r>
        <w:t>0415(Alpha 2 adrenoreceptor agonist) + 0</w:t>
      </w:r>
      <w:r w:rsidR="00644CD5">
        <w:t>.</w:t>
      </w:r>
      <w:r>
        <w:t>0122(Factor XI inhibitor) -0</w:t>
      </w:r>
      <w:r w:rsidR="00644CD5">
        <w:t>.</w:t>
      </w:r>
      <w:r>
        <w:t>0447(Histone-lysine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0215(UGT1A1 expression enhancer) + 0</w:t>
      </w:r>
      <w:r w:rsidR="00644CD5">
        <w:t>.</w:t>
      </w:r>
      <w:r>
        <w:t>0271(I kappa B kinase inhibitor) -0</w:t>
      </w:r>
      <w:r w:rsidR="00644CD5">
        <w:t>.</w:t>
      </w:r>
      <w:r>
        <w:t>01(Vasculitis treatment) -0</w:t>
      </w:r>
      <w:r w:rsidR="00644CD5">
        <w:t>.</w:t>
      </w:r>
      <w:r>
        <w:t>00776(Antineoplastic (small cell lung cancer)) -0</w:t>
      </w:r>
      <w:r w:rsidR="00644CD5">
        <w:t>.</w:t>
      </w:r>
      <w:r>
        <w:t>0234(Cytosol alanyl aminopeptidase inhibitor) + 0</w:t>
      </w:r>
      <w:r w:rsidR="00644CD5">
        <w:t>.</w:t>
      </w:r>
      <w:r>
        <w:t>0126(TIE-2 antagonist) + 0</w:t>
      </w:r>
      <w:r w:rsidR="00644CD5">
        <w:t>.</w:t>
      </w:r>
      <w:r>
        <w:t>0195(Hydroxymethylbilane synthase inhibitor) -0</w:t>
      </w:r>
      <w:r w:rsidR="00644CD5">
        <w:t>.</w:t>
      </w:r>
      <w:r>
        <w:t>0294(Melatonin 1a a</w:t>
      </w:r>
      <w:r>
        <w:t>n</w:t>
      </w:r>
      <w:r>
        <w:t>tagonist) + 0</w:t>
      </w:r>
      <w:r w:rsidR="00644CD5">
        <w:t>.</w:t>
      </w:r>
      <w:r>
        <w:t>0233(CDC-like kinase 4 inhibitor) -0</w:t>
      </w:r>
      <w:r w:rsidR="00644CD5">
        <w:t>.</w:t>
      </w:r>
      <w:r>
        <w:t>00618(Neuropeptide Y5 antagonist) -0</w:t>
      </w:r>
      <w:r w:rsidR="00644CD5">
        <w:t>.</w:t>
      </w:r>
      <w:r>
        <w:t>00609(Phosphodiesterase 10A inhibitor) -0</w:t>
      </w:r>
      <w:r w:rsidR="00644CD5">
        <w:t>.</w:t>
      </w:r>
      <w:r>
        <w:t>016(Adenosine kinase inhibitor) -0</w:t>
      </w:r>
      <w:r w:rsidR="00644CD5">
        <w:t>.</w:t>
      </w:r>
      <w:r>
        <w:t>003(Potassium channel large-conductance Ca-activated activator) + 0</w:t>
      </w:r>
      <w:r w:rsidR="00644CD5">
        <w:t>.</w:t>
      </w:r>
      <w:r>
        <w:t>00176(Fibrinogen receptor antagonist) + 5</w:t>
      </w:r>
      <w:r w:rsidR="00644CD5">
        <w:t>.</w:t>
      </w:r>
      <w:r>
        <w:t>61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172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59(Aspartate transaminase inhibitor) + 0</w:t>
      </w:r>
      <w:r w:rsidR="00644CD5">
        <w:t>.</w:t>
      </w:r>
      <w:r>
        <w:t>481(CYP2D6 substrate) -0</w:t>
      </w:r>
      <w:r w:rsidR="00644CD5">
        <w:t>.</w:t>
      </w:r>
      <w:r>
        <w:t>551(Agranulocytosis) -1</w:t>
      </w:r>
      <w:r w:rsidR="00644CD5">
        <w:t>.</w:t>
      </w:r>
      <w:r>
        <w:t>04(CDK/Cyclin complex inhibitor) + 0</w:t>
      </w:r>
      <w:r w:rsidR="00644CD5">
        <w:t>.</w:t>
      </w:r>
      <w:r>
        <w:t>611(Gastrointestinal disturbance) -0</w:t>
      </w:r>
      <w:r w:rsidR="00644CD5">
        <w:t>.</w:t>
      </w:r>
      <w:r>
        <w:t>578(HCV NS5B polymerase inhibitor) + 0</w:t>
      </w:r>
      <w:r w:rsidR="00644CD5">
        <w:t>.</w:t>
      </w:r>
      <w:r>
        <w:t>553(Antidepressant) + 32</w:t>
      </w:r>
      <w:r w:rsidR="00644CD5">
        <w:t>.</w:t>
      </w:r>
      <w:r>
        <w:t>9(Volume) -28</w:t>
      </w:r>
      <w:r w:rsidR="00644CD5">
        <w:t>.</w:t>
      </w:r>
      <w:r>
        <w:t>7(Volume^2) + 0</w:t>
      </w:r>
      <w:r w:rsidR="00644CD5">
        <w:t>.</w:t>
      </w:r>
      <w:r>
        <w:t>259(Respiratory distress syndrome treatment) + 0</w:t>
      </w:r>
      <w:r w:rsidR="00644CD5">
        <w:t>.</w:t>
      </w:r>
      <w:r>
        <w:t>11(Nicotinic alpha4 receptor agonist) -0</w:t>
      </w:r>
      <w:r w:rsidR="00644CD5">
        <w:t>.</w:t>
      </w:r>
      <w:r>
        <w:t>271(Purinergic P2X antagonist) -1</w:t>
      </w:r>
      <w:r w:rsidR="00644CD5">
        <w:t>.</w:t>
      </w:r>
      <w:r>
        <w:t>06(Adenosine A1 receptor antagonist) + 0</w:t>
      </w:r>
      <w:r w:rsidR="00644CD5">
        <w:t>.</w:t>
      </w:r>
      <w:r>
        <w:t>454(HMGCS1 expression enhancer) -0</w:t>
      </w:r>
      <w:r w:rsidR="00644CD5">
        <w:t>.</w:t>
      </w:r>
      <w:r>
        <w:t>889(Hyperthermic) -0</w:t>
      </w:r>
      <w:r w:rsidR="00644CD5">
        <w:t>.</w:t>
      </w:r>
      <w:r>
        <w:t>0811(DNA repair enzyme inhibitor) + 0</w:t>
      </w:r>
      <w:r w:rsidR="00644CD5">
        <w:t>.</w:t>
      </w:r>
      <w:r>
        <w:t>571(Inosine monophosphate dehydrogenase 1 inhibitor) -0</w:t>
      </w:r>
      <w:r w:rsidR="00644CD5">
        <w:t>.</w:t>
      </w:r>
      <w:r>
        <w:t>713(CYP2C substrate) + 0</w:t>
      </w:r>
      <w:r w:rsidR="00644CD5">
        <w:t>.</w:t>
      </w:r>
      <w:r>
        <w:t>799(Procollagen-lysine 5-dioxygenase i</w:t>
      </w:r>
      <w:r>
        <w:t>n</w:t>
      </w:r>
      <w:r>
        <w:t>hibitor) + 1</w:t>
      </w:r>
      <w:r w:rsidR="00644CD5">
        <w:t>.</w:t>
      </w:r>
      <w:r>
        <w:t>39(Sialidase 1 inhibitor) + 0</w:t>
      </w:r>
      <w:r w:rsidR="00644CD5">
        <w:t>.</w:t>
      </w:r>
      <w:r>
        <w:t>73(IL4 expression enhancer) -0</w:t>
      </w:r>
      <w:r w:rsidR="00644CD5">
        <w:t>.</w:t>
      </w:r>
      <w:r>
        <w:t>242(Platelet antagonist) -0</w:t>
      </w:r>
      <w:r w:rsidR="00644CD5">
        <w:t>.</w:t>
      </w:r>
      <w:r>
        <w:t>198(Aggrecanase inhibitor) + 9</w:t>
      </w:r>
      <w:r w:rsidR="00644CD5">
        <w:t>.</w:t>
      </w:r>
      <w:r>
        <w:t>33(Volume^3) -0</w:t>
      </w:r>
      <w:r w:rsidR="00644CD5">
        <w:t>.</w:t>
      </w:r>
      <w:r>
        <w:t>285(Eye irritation</w:t>
      </w:r>
      <w:r w:rsidR="00644CD5">
        <w:t>.</w:t>
      </w:r>
      <w:r>
        <w:t xml:space="preserve"> high) + 0</w:t>
      </w:r>
      <w:r w:rsidR="00644CD5">
        <w:t>.</w:t>
      </w:r>
      <w:r>
        <w:t>602(Gynecological disorders treatment) + 0</w:t>
      </w:r>
      <w:r w:rsidR="00644CD5">
        <w:t>.</w:t>
      </w:r>
      <w:r>
        <w:t>353(Carcinogenic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616(5 Hydroxytryptamine release inhibitor) + 0</w:t>
      </w:r>
      <w:r w:rsidR="00644CD5">
        <w:t>.</w:t>
      </w:r>
      <w:r>
        <w:t>492(Rho-associated kinase inhibitor) -0</w:t>
      </w:r>
      <w:r w:rsidR="00644CD5">
        <w:t>.</w:t>
      </w:r>
      <w:r>
        <w:t>581(Carcinogenic) -0</w:t>
      </w:r>
      <w:r w:rsidR="00644CD5">
        <w:t>.</w:t>
      </w:r>
      <w:r>
        <w:t>978(5 Hydroxytryptamine 2A agonist) + 0</w:t>
      </w:r>
      <w:r w:rsidR="00644CD5">
        <w:t>.</w:t>
      </w:r>
      <w:r>
        <w:t>463(Pancreatic elastase inhibitor) -0</w:t>
      </w:r>
      <w:r w:rsidR="00644CD5">
        <w:t>.</w:t>
      </w:r>
      <w:r>
        <w:t>222(Adenosine uptake inhibitor) + 0</w:t>
      </w:r>
      <w:r w:rsidR="00644CD5">
        <w:t>.</w:t>
      </w:r>
      <w:r>
        <w:t>425(Convulsant) + 0</w:t>
      </w:r>
      <w:r w:rsidR="00644CD5">
        <w:t>.</w:t>
      </w:r>
      <w:r>
        <w:t>858(CYP2D6 inhibitor) + 0</w:t>
      </w:r>
      <w:r w:rsidR="00644CD5">
        <w:t>.</w:t>
      </w:r>
      <w:r>
        <w:t>0355(5 Hydrox</w:t>
      </w:r>
      <w:r>
        <w:t>y</w:t>
      </w:r>
      <w:r>
        <w:t>tryptamine 2B antagonist) + 0</w:t>
      </w:r>
      <w:r w:rsidR="00644CD5">
        <w:t>.</w:t>
      </w:r>
      <w:r>
        <w:t>712(Corticosteroid-like) + 0</w:t>
      </w:r>
      <w:r w:rsidR="00644CD5">
        <w:t>.</w:t>
      </w:r>
      <w:r>
        <w:t>181(Transglutaminase 2 inhibitor) + 1</w:t>
      </w:r>
      <w:r w:rsidR="00644CD5">
        <w:t>.</w:t>
      </w:r>
      <w:r>
        <w:t>04(Ulceration) + 0</w:t>
      </w:r>
      <w:r w:rsidR="00644CD5">
        <w:t>.</w:t>
      </w:r>
      <w:r>
        <w:t>363(1-Acylglycerol-3-phosphate O-acyltransferase inhibitor) -0</w:t>
      </w:r>
      <w:r w:rsidR="00644CD5">
        <w:t>.</w:t>
      </w:r>
      <w:r>
        <w:t>937(Glutathione S-transferase substrate) + 0</w:t>
      </w:r>
      <w:r w:rsidR="00644CD5">
        <w:t>.</w:t>
      </w:r>
      <w:r>
        <w:t>438(ABCB1 expression enhancer) + 1</w:t>
      </w:r>
      <w:r w:rsidR="00644CD5">
        <w:t>.</w:t>
      </w:r>
      <w:r>
        <w:t>11(Antineoplastic (insulinoma)) -0</w:t>
      </w:r>
      <w:r w:rsidR="00644CD5">
        <w:t>.</w:t>
      </w:r>
      <w:r>
        <w:t>286(Guanylate cyclase 1 stimulant) -</w:t>
      </w:r>
      <w:r>
        <w:lastRenderedPageBreak/>
        <w:t>0</w:t>
      </w:r>
      <w:r w:rsidR="00644CD5">
        <w:t>.</w:t>
      </w:r>
      <w:r>
        <w:t>313(MGMT expression enhancer) -0</w:t>
      </w:r>
      <w:r w:rsidR="00644CD5">
        <w:t>.</w:t>
      </w:r>
      <w:r>
        <w:t>566(Histone deacetylase 4 inhibitor) + 0</w:t>
      </w:r>
      <w:r w:rsidR="00644CD5">
        <w:t>.</w:t>
      </w:r>
      <w:r>
        <w:t>0968(Cannabinoid CB1 receptor a</w:t>
      </w:r>
      <w:r>
        <w:t>n</w:t>
      </w:r>
      <w:r>
        <w:t>tagonist) -0</w:t>
      </w:r>
      <w:r w:rsidR="00644CD5">
        <w:t>.</w:t>
      </w:r>
      <w:r>
        <w:t>647(Acylphosphatase inhibitor) -0</w:t>
      </w:r>
      <w:r w:rsidR="00644CD5">
        <w:t>.</w:t>
      </w:r>
      <w:r>
        <w:t>217(Prostatic (benign) hyperplasia treatment) -0</w:t>
      </w:r>
      <w:r w:rsidR="00644CD5">
        <w:t>.</w:t>
      </w:r>
      <w:r>
        <w:t>563(Pyruvate deh</w:t>
      </w:r>
      <w:r>
        <w:t>y</w:t>
      </w:r>
      <w:r>
        <w:t>drogenase kinase 1 inhibitor) + 0</w:t>
      </w:r>
      <w:r w:rsidR="00644CD5">
        <w:t>.</w:t>
      </w:r>
      <w:r>
        <w:t>332(Nausea) + 1</w:t>
      </w:r>
      <w:r w:rsidR="00644CD5">
        <w:t>.</w:t>
      </w:r>
      <w:r>
        <w:t>95(Tetracycline antiport transporter antagonist) -0</w:t>
      </w:r>
      <w:r w:rsidR="00644CD5">
        <w:t>.</w:t>
      </w:r>
      <w:r>
        <w:t>166(Anorexiant) + 0</w:t>
      </w:r>
      <w:r w:rsidR="00644CD5">
        <w:t>.</w:t>
      </w:r>
      <w:r>
        <w:t>285(Biliary tract disorders treatment) -0</w:t>
      </w:r>
      <w:r w:rsidR="00644CD5">
        <w:t>.</w:t>
      </w:r>
      <w:r>
        <w:t>323(Epstein-Barr nuclear antigen 1 inhibitor) -0</w:t>
      </w:r>
      <w:r w:rsidR="00644CD5">
        <w:t>.</w:t>
      </w:r>
      <w:r>
        <w:t>609(Thrombin inhibitor) -0</w:t>
      </w:r>
      <w:r w:rsidR="00644CD5">
        <w:t>.</w:t>
      </w:r>
      <w:r>
        <w:t>816(Potassium channel (Ca-activated) activator) -0</w:t>
      </w:r>
      <w:r w:rsidR="00644CD5">
        <w:t>.</w:t>
      </w:r>
      <w:r>
        <w:t>773(CDK2 expression inhibitor) -0</w:t>
      </w:r>
      <w:r w:rsidR="00644CD5">
        <w:t>.</w:t>
      </w:r>
      <w:r>
        <w:t>496(Urinary retention) + 0</w:t>
      </w:r>
      <w:r w:rsidR="00644CD5">
        <w:t>.</w:t>
      </w:r>
      <w:r>
        <w:t>258(Eye irritation</w:t>
      </w:r>
      <w:r w:rsidR="00644CD5">
        <w:t>.</w:t>
      </w:r>
      <w:r>
        <w:t xml:space="preserve"> moderate) + 0</w:t>
      </w:r>
      <w:r w:rsidR="00644CD5">
        <w:t>.</w:t>
      </w:r>
      <w:r>
        <w:t>145(Inflammatory Bowel disease treatment) + 1</w:t>
      </w:r>
      <w:r w:rsidR="00644CD5">
        <w:t>.</w:t>
      </w:r>
      <w:r>
        <w:t>62(Methionyl aminopeptidase 1 inhibitor) + 1</w:t>
      </w:r>
      <w:r w:rsidR="00644CD5">
        <w:t>.</w:t>
      </w:r>
      <w:r>
        <w:t>02(Phosphate acetyltransferase inhibitor) + 0</w:t>
      </w:r>
      <w:r w:rsidR="00644CD5">
        <w:t>.</w:t>
      </w:r>
      <w:r>
        <w:t>403(Irritation) -0</w:t>
      </w:r>
      <w:r w:rsidR="00644CD5">
        <w:t>.</w:t>
      </w:r>
      <w:r>
        <w:t>11(Phosphoribosylglycinamide formy</w:t>
      </w:r>
      <w:r>
        <w:t>l</w:t>
      </w:r>
      <w:r>
        <w:t>transferase inhibitor) + 1</w:t>
      </w:r>
      <w:r w:rsidR="00644CD5">
        <w:t>.</w:t>
      </w:r>
      <w:r>
        <w:t>85(Guanylate kinase inhibitor) -0</w:t>
      </w:r>
      <w:r w:rsidR="00644CD5">
        <w:t>.</w:t>
      </w:r>
      <w:r>
        <w:t>839(Anabolic) -0</w:t>
      </w:r>
      <w:r w:rsidR="00644CD5">
        <w:t>.</w:t>
      </w:r>
      <w:r>
        <w:t>22(Platelet aggregation inhibitor) + 0</w:t>
      </w:r>
      <w:r w:rsidR="00644CD5">
        <w:t>.</w:t>
      </w:r>
      <w:r>
        <w:t>947(FOS expression enhancer) -0</w:t>
      </w:r>
      <w:r w:rsidR="00644CD5">
        <w:t>.</w:t>
      </w:r>
      <w:r>
        <w:t>583(Protein phosphatase 2A inhibitor) + 0</w:t>
      </w:r>
      <w:r w:rsidR="00644CD5">
        <w:t>.</w:t>
      </w:r>
      <w:r>
        <w:t>402(Matrix metalloproteinase 4 (me</w:t>
      </w:r>
      <w:r>
        <w:t>m</w:t>
      </w:r>
      <w:r>
        <w:t>brane-type) inhibitor) -1</w:t>
      </w:r>
      <w:r w:rsidR="00644CD5">
        <w:t>.</w:t>
      </w:r>
      <w:r>
        <w:t>25(Rhodopsin kinase inhibitor) + 0</w:t>
      </w:r>
      <w:r w:rsidR="00644CD5">
        <w:t>.</w:t>
      </w:r>
      <w:r>
        <w:t>94(HCV NS3/NS4A protease inhibitor) + 1</w:t>
      </w:r>
      <w:r w:rsidR="00644CD5">
        <w:t>.</w:t>
      </w:r>
      <w:r>
        <w:t>05(Adenosine A1 receptor agonist enhancer) -0</w:t>
      </w:r>
      <w:r w:rsidR="00644CD5">
        <w:t>.</w:t>
      </w:r>
      <w:r>
        <w:t>339(HMG CoA reductase inhibitor) -0</w:t>
      </w:r>
      <w:r w:rsidR="00644CD5">
        <w:t>.</w:t>
      </w:r>
      <w:r>
        <w:t>285(MMP9 expression enhancer) + 0</w:t>
      </w:r>
      <w:r w:rsidR="00644CD5">
        <w:t>.</w:t>
      </w:r>
      <w:r>
        <w:t>328(Carcinogenic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536(Protease (Human cytomegalovirus) inhibitor) -0</w:t>
      </w:r>
      <w:r w:rsidR="00644CD5">
        <w:t>.</w:t>
      </w:r>
      <w:r>
        <w:t>117(RNA directed DNA polymerase inhibitor) -0</w:t>
      </w:r>
      <w:r w:rsidR="00644CD5">
        <w:t>.</w:t>
      </w:r>
      <w:r>
        <w:t>421(Lipocortins synthesis antagonist) -0</w:t>
      </w:r>
      <w:r w:rsidR="00644CD5">
        <w:t>.</w:t>
      </w:r>
      <w:r>
        <w:t>405(DDIT3 expression enhancer) + 0</w:t>
      </w:r>
      <w:r w:rsidR="00644CD5">
        <w:t>.</w:t>
      </w:r>
      <w:r>
        <w:t>25(K(Ca) 3.1 channel blocker) -0</w:t>
      </w:r>
      <w:r w:rsidR="00644CD5">
        <w:t>.</w:t>
      </w:r>
      <w:r>
        <w:t>493(Photosensitizer) -0</w:t>
      </w:r>
      <w:r w:rsidR="00644CD5">
        <w:t>.</w:t>
      </w:r>
      <w:r>
        <w:t>215(Hemozoin inhibitor) -0</w:t>
      </w:r>
      <w:r w:rsidR="00644CD5">
        <w:t>.</w:t>
      </w:r>
      <w:r>
        <w:t>259(Osteoclast antagonist) + 0</w:t>
      </w:r>
      <w:r w:rsidR="00644CD5">
        <w:t>.</w:t>
      </w:r>
      <w:r>
        <w:t>617(CDKN1A expression enhancer) + 0</w:t>
      </w:r>
      <w:r w:rsidR="00644CD5">
        <w:t>.</w:t>
      </w:r>
      <w:r>
        <w:t>298(Phosphate transporter inhibitor) + 0</w:t>
      </w:r>
      <w:r w:rsidR="00644CD5">
        <w:t>.</w:t>
      </w:r>
      <w:r>
        <w:t>0916(Injection site pain) + 0</w:t>
      </w:r>
      <w:r w:rsidR="00644CD5">
        <w:t>.</w:t>
      </w:r>
      <w:r>
        <w:t>408(Weight gain) + 0</w:t>
      </w:r>
      <w:r w:rsidR="00644CD5">
        <w:t>.</w:t>
      </w:r>
      <w:r>
        <w:t>282(Baculoviral IAP repeat-containing protein 3 inhibitor) + 0</w:t>
      </w:r>
      <w:r w:rsidR="00644CD5">
        <w:t>.</w:t>
      </w:r>
      <w:r>
        <w:t>32(Clk dual-specificity kinase inhibitor) -0</w:t>
      </w:r>
      <w:r w:rsidR="00644CD5">
        <w:t>.</w:t>
      </w:r>
      <w:r>
        <w:t>322(Gonadotropin antagonist) -1</w:t>
      </w:r>
      <w:r w:rsidR="00644CD5">
        <w:t>.</w:t>
      </w:r>
      <w:r>
        <w:t>78(Amidophosphoribosyltransferase inhibitor) -0</w:t>
      </w:r>
      <w:r w:rsidR="00644CD5">
        <w:t>.</w:t>
      </w:r>
      <w:r>
        <w:t>377(Prostaglandin F2 alpha a</w:t>
      </w:r>
      <w:r>
        <w:t>n</w:t>
      </w:r>
      <w:r>
        <w:t>tagonist) + 1</w:t>
      </w:r>
      <w:r w:rsidR="00644CD5">
        <w:t>.</w:t>
      </w:r>
      <w:r>
        <w:t>6(Adenosine A3 receptor antagonist) -0</w:t>
      </w:r>
      <w:r w:rsidR="00644CD5">
        <w:t>.</w:t>
      </w:r>
      <w:r>
        <w:t>853(Antineoplastic antimetabolite) -0</w:t>
      </w:r>
      <w:r w:rsidR="00644CD5">
        <w:t>.</w:t>
      </w:r>
      <w:r>
        <w:t>217(CYP3A4 inhibitor) -0</w:t>
      </w:r>
      <w:r w:rsidR="00644CD5">
        <w:t>.</w:t>
      </w:r>
      <w:r>
        <w:t>433(Antiacne) + 0</w:t>
      </w:r>
      <w:r w:rsidR="00644CD5">
        <w:t>.</w:t>
      </w:r>
      <w:r>
        <w:t>607(Alanine transaminase inhibitor) + 0</w:t>
      </w:r>
      <w:r w:rsidR="00644CD5">
        <w:t>.</w:t>
      </w:r>
      <w:r>
        <w:t>687(Vision disturbance) -0</w:t>
      </w:r>
      <w:r w:rsidR="00644CD5">
        <w:t>.</w:t>
      </w:r>
      <w:r>
        <w:t>214(Topoisomerase II inhib</w:t>
      </w:r>
      <w:r>
        <w:t>i</w:t>
      </w:r>
      <w:r>
        <w:t>tor) -0</w:t>
      </w:r>
      <w:r w:rsidR="00644CD5">
        <w:t>.</w:t>
      </w:r>
      <w:r>
        <w:t>231(Carcinogenic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144(Metallothionein-3 inhibitor) + 0</w:t>
      </w:r>
      <w:r w:rsidR="00644CD5">
        <w:t>.</w:t>
      </w:r>
      <w:r>
        <w:t>34(Systemic lupus erythematosus) + 0</w:t>
      </w:r>
      <w:r w:rsidR="00644CD5">
        <w:t>.</w:t>
      </w:r>
      <w:r>
        <w:t>163(MAP-kinase-activated kinase 5 inhibitor) -0</w:t>
      </w:r>
      <w:r w:rsidR="00644CD5">
        <w:t>.</w:t>
      </w:r>
      <w:r>
        <w:t>335(Cyclin D3 inhibitor) -0</w:t>
      </w:r>
      <w:r w:rsidR="00644CD5">
        <w:t>.</w:t>
      </w:r>
      <w:r>
        <w:t>457(Immunomodulator) + 0</w:t>
      </w:r>
      <w:r w:rsidR="00644CD5">
        <w:t>.</w:t>
      </w:r>
      <w:r>
        <w:t>486(Tyrosine-ester sulfotransferase inhibitor) + 0</w:t>
      </w:r>
      <w:r w:rsidR="00644CD5">
        <w:t>.</w:t>
      </w:r>
      <w:r>
        <w:t>17(Protein 30S ribosomal subunit inhibitor) -0</w:t>
      </w:r>
      <w:r w:rsidR="00644CD5">
        <w:t>.</w:t>
      </w:r>
      <w:r>
        <w:t>564(Nicotinic alpha7 receptor agonist) -0</w:t>
      </w:r>
      <w:r w:rsidR="00644CD5">
        <w:t>.</w:t>
      </w:r>
      <w:r>
        <w:t>787(Chemokine receptor agonist) -0</w:t>
      </w:r>
      <w:r w:rsidR="00644CD5">
        <w:t>.</w:t>
      </w:r>
      <w:r>
        <w:t>267(GPX2 expression enhancer) + 0</w:t>
      </w:r>
      <w:r w:rsidR="00644CD5">
        <w:t>.</w:t>
      </w:r>
      <w:r>
        <w:t>622(Granzyme B inhibitor) -0</w:t>
      </w:r>
      <w:r w:rsidR="00644CD5">
        <w:t>.</w:t>
      </w:r>
      <w:r>
        <w:t>277(Choline kinase inhibitor) + 0</w:t>
      </w:r>
      <w:r w:rsidR="00644CD5">
        <w:t>.</w:t>
      </w:r>
      <w:r>
        <w:t>221(Immunosuppressant) + 0</w:t>
      </w:r>
      <w:r w:rsidR="00644CD5">
        <w:t>.</w:t>
      </w:r>
      <w:r>
        <w:t>185(Proto-oncogene tyrosine-protein kinase Fyn inhibitor) -0</w:t>
      </w:r>
      <w:r w:rsidR="00644CD5">
        <w:t>.</w:t>
      </w:r>
      <w:r>
        <w:t>15(Peripheral neuropathy) + 0</w:t>
      </w:r>
      <w:r w:rsidR="00644CD5">
        <w:t>.</w:t>
      </w:r>
      <w:r>
        <w:t>802(Glucosamine-6-phosphate deaminase inhibitor) -0</w:t>
      </w:r>
      <w:r w:rsidR="00644CD5">
        <w:t>.</w:t>
      </w:r>
      <w:r>
        <w:t>752(Glyoxylate reductase (NADP+) inhibitor) + 0</w:t>
      </w:r>
      <w:r w:rsidR="00644CD5">
        <w:t>.</w:t>
      </w:r>
      <w:r>
        <w:t>538(Anesthetic local) + 0</w:t>
      </w:r>
      <w:r w:rsidR="00644CD5">
        <w:t>.</w:t>
      </w:r>
      <w:r>
        <w:t>187(cAMP-dependent protein kinase beta catalytic subunit inhibitor) + 0</w:t>
      </w:r>
      <w:r w:rsidR="00644CD5">
        <w:t>.</w:t>
      </w:r>
      <w:r>
        <w:t>412(CAT expression inhibitor) -0</w:t>
      </w:r>
      <w:r w:rsidR="00644CD5">
        <w:t>.</w:t>
      </w:r>
      <w:r>
        <w:t>195(Sodium/hydrogen exchanger 2 inhibitor) + 0</w:t>
      </w:r>
      <w:r w:rsidR="00644CD5">
        <w:t>.</w:t>
      </w:r>
      <w:r>
        <w:t>591(L-iditol 2-dehydrogenase inhibitor) -0</w:t>
      </w:r>
      <w:r w:rsidR="00644CD5">
        <w:t>.</w:t>
      </w:r>
      <w:r>
        <w:t>25(CDC25 phosphatase inhibitor) -0</w:t>
      </w:r>
      <w:r w:rsidR="00644CD5">
        <w:t>.</w:t>
      </w:r>
      <w:r>
        <w:t>835(L-amino-acid oxidase inhibitor) -0</w:t>
      </w:r>
      <w:r w:rsidR="00644CD5">
        <w:t>.</w:t>
      </w:r>
      <w:r>
        <w:t>23(Aminopeptidase A inhibitor) + 0</w:t>
      </w:r>
      <w:r w:rsidR="00644CD5">
        <w:t>.</w:t>
      </w:r>
      <w:r>
        <w:t>261(Melanocortin 4 antag</w:t>
      </w:r>
      <w:r>
        <w:t>o</w:t>
      </w:r>
      <w:r>
        <w:t>nist) + 0</w:t>
      </w:r>
      <w:r w:rsidR="00644CD5">
        <w:t>.</w:t>
      </w:r>
      <w:r>
        <w:t>734(Leukotriene antagonist) + 0</w:t>
      </w:r>
      <w:r w:rsidR="00644CD5">
        <w:t>.</w:t>
      </w:r>
      <w:r>
        <w:t>351(Peroxisome proliferator-activated receptor alpha antagonist) + 0</w:t>
      </w:r>
      <w:r w:rsidR="00644CD5">
        <w:t>.</w:t>
      </w:r>
      <w:r>
        <w:t>245(Interleukin 1 antagonist) -0</w:t>
      </w:r>
      <w:r w:rsidR="00644CD5">
        <w:t>.</w:t>
      </w:r>
      <w:r>
        <w:t>122(Focal adhesion kinase 1 inhibitor) -1</w:t>
      </w:r>
      <w:r w:rsidR="00644CD5">
        <w:t>.</w:t>
      </w:r>
      <w:r>
        <w:t>24(Sigma 2 receptor antagonist) + 0</w:t>
      </w:r>
      <w:r w:rsidR="00644CD5">
        <w:t>.</w:t>
      </w:r>
      <w:r>
        <w:t>513(Sodium/hydrogen exchanger 3 inhibitor) -0</w:t>
      </w:r>
      <w:r w:rsidR="00644CD5">
        <w:t>.</w:t>
      </w:r>
      <w:r>
        <w:t>924(Low molecular weight phosphotyrosine protein phosphatase inhibitor) -0</w:t>
      </w:r>
      <w:r w:rsidR="00644CD5">
        <w:t>.</w:t>
      </w:r>
      <w:r>
        <w:t>563(Indanol dehydrogenase inhibitor) -0</w:t>
      </w:r>
      <w:r w:rsidR="00644CD5">
        <w:t>.</w:t>
      </w:r>
      <w:r>
        <w:t>439(Carcinogenic</w:t>
      </w:r>
      <w:r w:rsidR="00644CD5">
        <w:t>.</w:t>
      </w:r>
      <w:r>
        <w:t xml:space="preserve"> rat) + 0</w:t>
      </w:r>
      <w:r w:rsidR="00644CD5">
        <w:t>.</w:t>
      </w:r>
      <w:r>
        <w:t>333(Glutamate (mGluR group III) agonist) + 0</w:t>
      </w:r>
      <w:r w:rsidR="00644CD5">
        <w:t>.</w:t>
      </w:r>
      <w:r>
        <w:t>179(Dual specificity phosphatase inhibitor) -0</w:t>
      </w:r>
      <w:r w:rsidR="00644CD5">
        <w:t>.</w:t>
      </w:r>
      <w:r>
        <w:t>734(Sphingosine kinase inhibitor) -0</w:t>
      </w:r>
      <w:r w:rsidR="00644CD5">
        <w:t>.</w:t>
      </w:r>
      <w:r>
        <w:t>23(Platelet growth factor antagonist) -0</w:t>
      </w:r>
      <w:r w:rsidR="00644CD5">
        <w:t>.</w:t>
      </w:r>
      <w:r>
        <w:t>791(Ethanolamine kinase inhibitor) -0</w:t>
      </w:r>
      <w:r w:rsidR="00644CD5">
        <w:t>.</w:t>
      </w:r>
      <w:r>
        <w:t>312(Sphingosine 1-phosphate receptor 1 antagonist) + 0</w:t>
      </w:r>
      <w:r w:rsidR="00644CD5">
        <w:t>.</w:t>
      </w:r>
      <w:r>
        <w:t>795(Phosphoenolpyruvate carboxylase inhibitor) + 0</w:t>
      </w:r>
      <w:r w:rsidR="00644CD5">
        <w:t>.</w:t>
      </w:r>
      <w:r>
        <w:t>435(N-carbamoyl-L-amino-acid hydrolase inhibitor) -0</w:t>
      </w:r>
      <w:r w:rsidR="00644CD5">
        <w:t>.</w:t>
      </w:r>
      <w:r>
        <w:t>14(Antiparkinsonian) -0</w:t>
      </w:r>
      <w:r w:rsidR="00644CD5">
        <w:t>.</w:t>
      </w:r>
      <w:r>
        <w:t>143(Hepatotoxic) -0</w:t>
      </w:r>
      <w:r w:rsidR="00644CD5">
        <w:t>.</w:t>
      </w:r>
      <w:r>
        <w:t>761(Phosphoglycolate phosphatase inhibitor) -0</w:t>
      </w:r>
      <w:r w:rsidR="00644CD5">
        <w:t>.</w:t>
      </w:r>
      <w:r>
        <w:t>187(Ribosomal pr</w:t>
      </w:r>
      <w:r>
        <w:t>o</w:t>
      </w:r>
      <w:r>
        <w:t>tein S6 kinase alpha 2 inhibitor) + 0</w:t>
      </w:r>
      <w:r w:rsidR="00644CD5">
        <w:t>.</w:t>
      </w:r>
      <w:r>
        <w:t>212(ErbB-1 antagonist) + 0</w:t>
      </w:r>
      <w:r w:rsidR="00644CD5">
        <w:t>.</w:t>
      </w:r>
      <w:r>
        <w:t>579(Fatty acid binding protein adipocyte inhibitor) + 0</w:t>
      </w:r>
      <w:r w:rsidR="00644CD5">
        <w:t>.</w:t>
      </w:r>
      <w:r>
        <w:t>597(dCTP deaminase inhibitor) -0</w:t>
      </w:r>
      <w:r w:rsidR="00644CD5">
        <w:t>.</w:t>
      </w:r>
      <w:r>
        <w:t>581(Prostaglandin E2 antagonist) + 0</w:t>
      </w:r>
      <w:r w:rsidR="00644CD5">
        <w:t>.</w:t>
      </w:r>
      <w:r>
        <w:t>16(Protein kinase C delta inhibitor) -0</w:t>
      </w:r>
      <w:r w:rsidR="00644CD5">
        <w:t>.</w:t>
      </w:r>
      <w:r>
        <w:t>106(Glycogen synthase kinase-3 alpha inhibitor) + 0</w:t>
      </w:r>
      <w:r w:rsidR="00644CD5">
        <w:t>.</w:t>
      </w:r>
      <w:r>
        <w:t>228(Pantetheine-phosphate adenylyltransferase inhibitor) -0</w:t>
      </w:r>
      <w:r w:rsidR="00644CD5">
        <w:t>.</w:t>
      </w:r>
      <w:r>
        <w:t>149(CC chemokine receptor antagonist) + 0</w:t>
      </w:r>
      <w:r w:rsidR="00644CD5">
        <w:t>.</w:t>
      </w:r>
      <w:r>
        <w:t>656(Dihydrofolate reductase (Mycobacterium avium) inhibitor) -0</w:t>
      </w:r>
      <w:r w:rsidR="00644CD5">
        <w:t>.</w:t>
      </w:r>
      <w:r>
        <w:t>378(Protein-serine-threonine kinase inhibitor) -0</w:t>
      </w:r>
      <w:r w:rsidR="00644CD5">
        <w:t>.</w:t>
      </w:r>
      <w:r>
        <w:t>137(DNA gyrase subunit B inhibitor) -0</w:t>
      </w:r>
      <w:r w:rsidR="00644CD5">
        <w:t>.</w:t>
      </w:r>
      <w:r>
        <w:t>377(Human herpesvirus 6 protease inhibitor) -0</w:t>
      </w:r>
      <w:r w:rsidR="00644CD5">
        <w:t>.</w:t>
      </w:r>
      <w:r>
        <w:t>142(Nucleoside transporters inhibitor) -0</w:t>
      </w:r>
      <w:r w:rsidR="00644CD5">
        <w:t>.</w:t>
      </w:r>
      <w:r>
        <w:t>403(Glutamate (mGluR group III) antagonist) + 0</w:t>
      </w:r>
      <w:r w:rsidR="00644CD5">
        <w:t>.</w:t>
      </w:r>
      <w:r>
        <w:t>731(Leucine aminopeptidase inhibitor) + 0</w:t>
      </w:r>
      <w:r w:rsidR="00644CD5">
        <w:t>.</w:t>
      </w:r>
      <w:r>
        <w:t>164(Protease inhibitor) -0</w:t>
      </w:r>
      <w:r w:rsidR="00644CD5">
        <w:t>.</w:t>
      </w:r>
      <w:r>
        <w:t>305(Histamine release inhibitor) + 0</w:t>
      </w:r>
      <w:r w:rsidR="00644CD5">
        <w:t>.</w:t>
      </w:r>
      <w:r>
        <w:t>204(Signal transduction pathways inhibitor) + 0</w:t>
      </w:r>
      <w:r w:rsidR="00644CD5">
        <w:t>.</w:t>
      </w:r>
      <w:r>
        <w:t>102(Guanine deaminase inhibitor) -0</w:t>
      </w:r>
      <w:r w:rsidR="00644CD5">
        <w:t>.</w:t>
      </w:r>
      <w:r>
        <w:t>319(Biphenyl-2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252(Amiloride-sensitive cation channel 1 blocker) + 0</w:t>
      </w:r>
      <w:r w:rsidR="00644CD5">
        <w:t>.</w:t>
      </w:r>
      <w:r>
        <w:t>379(Secretase beta inhibitor) -0</w:t>
      </w:r>
      <w:r w:rsidR="00644CD5">
        <w:t>.</w:t>
      </w:r>
      <w:r>
        <w:t>202(Antiinfective) -0</w:t>
      </w:r>
      <w:r w:rsidR="00644CD5">
        <w:t>.</w:t>
      </w:r>
      <w:r>
        <w:t>378(Sonic hedgehog protein inhibitor) -0</w:t>
      </w:r>
      <w:r w:rsidR="00644CD5">
        <w:t>.</w:t>
      </w:r>
      <w:r>
        <w:t>199(Hypertensive) + 0</w:t>
      </w:r>
      <w:r w:rsidR="00644CD5">
        <w:t>.</w:t>
      </w:r>
      <w:r>
        <w:t>196(Uterine relaxant) + 0</w:t>
      </w:r>
      <w:r w:rsidR="00644CD5">
        <w:t>.</w:t>
      </w:r>
      <w:r>
        <w:t>251(Insulin like growth factor 1 antagonist) + 0</w:t>
      </w:r>
      <w:r w:rsidR="00644CD5">
        <w:t>.</w:t>
      </w:r>
      <w:r>
        <w:t>178(Protein kinase B gamma inhibitor) + 0</w:t>
      </w:r>
      <w:r w:rsidR="00644CD5">
        <w:t>.</w:t>
      </w:r>
      <w:r>
        <w:t>536(Riboflavin synthase inhibitor) -0</w:t>
      </w:r>
      <w:r w:rsidR="00644CD5">
        <w:t>.</w:t>
      </w:r>
      <w:r>
        <w:t>0947(Elastase 1 inhibitor) -0</w:t>
      </w:r>
      <w:r w:rsidR="00644CD5">
        <w:t>.</w:t>
      </w:r>
      <w:r>
        <w:t>198(Melatonin antagonist) + 1</w:t>
      </w:r>
      <w:r w:rsidR="00644CD5">
        <w:t>.</w:t>
      </w:r>
      <w:r>
        <w:t>13(Procollagen-proline 3-dioxygenase inhib</w:t>
      </w:r>
      <w:r>
        <w:t>i</w:t>
      </w:r>
      <w:r>
        <w:t>tor) -0</w:t>
      </w:r>
      <w:r w:rsidR="00644CD5">
        <w:t>.</w:t>
      </w:r>
      <w:r>
        <w:t>24(Gastric antisecretory) -0</w:t>
      </w:r>
      <w:r w:rsidR="00644CD5">
        <w:t>.</w:t>
      </w:r>
      <w:r>
        <w:t>149(CYP51 inhibitor) + 0</w:t>
      </w:r>
      <w:r w:rsidR="00644CD5">
        <w:t>.</w:t>
      </w:r>
      <w:r>
        <w:t>599(UGT2B7 substrate) + 0</w:t>
      </w:r>
      <w:r w:rsidR="00644CD5">
        <w:t>.</w:t>
      </w:r>
      <w:r>
        <w:t>162(Bone formation stim</w:t>
      </w:r>
      <w:r>
        <w:t>u</w:t>
      </w:r>
      <w:r>
        <w:t>lant) -0</w:t>
      </w:r>
      <w:r w:rsidR="00644CD5">
        <w:t>.</w:t>
      </w:r>
      <w:r>
        <w:t>78(Growth factor receptor-bound protein 2 antagonist) + 0</w:t>
      </w:r>
      <w:r w:rsidR="00644CD5">
        <w:t>.</w:t>
      </w:r>
      <w:r>
        <w:t>499(Cellulose 1</w:t>
      </w:r>
      <w:r w:rsidR="00644CD5">
        <w:t>.</w:t>
      </w:r>
      <w:r>
        <w:t>4-beta-cellobiosidase inhibitor) -0</w:t>
      </w:r>
      <w:r w:rsidR="00644CD5">
        <w:t>.</w:t>
      </w:r>
      <w:r>
        <w:t>754([acyl-carrier-protein] S-malonyltransferase inhibitor) -0</w:t>
      </w:r>
      <w:r w:rsidR="00644CD5">
        <w:t>.</w:t>
      </w:r>
      <w:r>
        <w:t>173(Ketol-acid reductoisomerase inhibitor) + 0</w:t>
      </w:r>
      <w:r w:rsidR="00644CD5">
        <w:t>.</w:t>
      </w:r>
      <w:r>
        <w:t>571(Phospholipase A2 inhibitor) -0</w:t>
      </w:r>
      <w:r w:rsidR="00644CD5">
        <w:t>.</w:t>
      </w:r>
      <w:r>
        <w:t>331(TK1 expression inhibitor) + 0</w:t>
      </w:r>
      <w:r w:rsidR="00644CD5">
        <w:t>.</w:t>
      </w:r>
      <w:r>
        <w:t>175(GDPD3 expression enhancer) -0</w:t>
      </w:r>
      <w:r w:rsidR="00644CD5">
        <w:t>.</w:t>
      </w:r>
      <w:r>
        <w:t>25(Secretory phospholipase A2 inhibitor) -0</w:t>
      </w:r>
      <w:r w:rsidR="00644CD5">
        <w:t>.</w:t>
      </w:r>
      <w:r>
        <w:t>0635(Antihypertensive) + 0</w:t>
      </w:r>
      <w:r w:rsidR="00644CD5">
        <w:t>.</w:t>
      </w:r>
      <w:r>
        <w:t xml:space="preserve">577(Carbonic anhydrase inhibitor) + </w:t>
      </w:r>
      <w:r>
        <w:lastRenderedPageBreak/>
        <w:t>0</w:t>
      </w:r>
      <w:r w:rsidR="00644CD5">
        <w:t>.</w:t>
      </w:r>
      <w:r>
        <w:t>146(Fusion protein inhibitor) -0</w:t>
      </w:r>
      <w:r w:rsidR="00644CD5">
        <w:t>.</w:t>
      </w:r>
      <w:r>
        <w:t>521(EGR3 expression enhancer) -0</w:t>
      </w:r>
      <w:r w:rsidR="00644CD5">
        <w:t>.</w:t>
      </w:r>
      <w:r>
        <w:t>467(Galactolipase inhibitor) + 0</w:t>
      </w:r>
      <w:r w:rsidR="00644CD5">
        <w:t>.</w:t>
      </w:r>
      <w:r>
        <w:t>143(Beta gl</w:t>
      </w:r>
      <w:r>
        <w:t>u</w:t>
      </w:r>
      <w:r>
        <w:t>cosidase inhibitor) -0</w:t>
      </w:r>
      <w:r w:rsidR="00644CD5">
        <w:t>.</w:t>
      </w:r>
      <w:r>
        <w:t>153(HIV-1 reverse transcriptase inhibitor) -0</w:t>
      </w:r>
      <w:r w:rsidR="00644CD5">
        <w:t>.</w:t>
      </w:r>
      <w:r>
        <w:t>528(Kallikrein 13 inhibitor) + 0</w:t>
      </w:r>
      <w:r w:rsidR="00644CD5">
        <w:t>.</w:t>
      </w:r>
      <w:r>
        <w:t>289(MAP kinase kinase 4 inhibitor) + 0</w:t>
      </w:r>
      <w:r w:rsidR="00644CD5">
        <w:t>.</w:t>
      </w:r>
      <w:r>
        <w:t>259(Antiseborrheic) -0</w:t>
      </w:r>
      <w:r w:rsidR="00644CD5">
        <w:t>.</w:t>
      </w:r>
      <w:r>
        <w:t>652(Chalcone isomerase inhibitor) + 0</w:t>
      </w:r>
      <w:r w:rsidR="00644CD5">
        <w:t>.</w:t>
      </w:r>
      <w:r>
        <w:t>147(Pyrimidine antagonist) -0</w:t>
      </w:r>
      <w:r w:rsidR="00644CD5">
        <w:t>.</w:t>
      </w:r>
      <w:r>
        <w:t>427(Thyroid hormone beta 1 antagonist) -0</w:t>
      </w:r>
      <w:r w:rsidR="00644CD5">
        <w:t>.</w:t>
      </w:r>
      <w:r>
        <w:t>294(Splenomegaly) -0</w:t>
      </w:r>
      <w:r w:rsidR="00644CD5">
        <w:t>.</w:t>
      </w:r>
      <w:r>
        <w:t>109(Antischistosomal) -0</w:t>
      </w:r>
      <w:r w:rsidR="00644CD5">
        <w:t>.</w:t>
      </w:r>
      <w:r>
        <w:t>131(Retinoic acid alpha receptor agonist) -0</w:t>
      </w:r>
      <w:r w:rsidR="00644CD5">
        <w:t>.</w:t>
      </w:r>
      <w:r>
        <w:t>433(5 Lipoxygenase activating protein inhibitor) + 0</w:t>
      </w:r>
      <w:r w:rsidR="00644CD5">
        <w:t>.</w:t>
      </w:r>
      <w:r>
        <w:t>138(Antiviral (HIV)) + 0</w:t>
      </w:r>
      <w:r w:rsidR="00644CD5">
        <w:t>.</w:t>
      </w:r>
      <w:r>
        <w:t>523(Ethanolaminephosphotransferase inhibitor) -0</w:t>
      </w:r>
      <w:r w:rsidR="00644CD5">
        <w:t>.</w:t>
      </w:r>
      <w:r>
        <w:t>689(Saccharopine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499(Dynamin GTPase inhibitor) + 0</w:t>
      </w:r>
      <w:r w:rsidR="00644CD5">
        <w:t>.</w:t>
      </w:r>
      <w:r>
        <w:t>147(Lipoxygenase inhibitor) + 0</w:t>
      </w:r>
      <w:r w:rsidR="00644CD5">
        <w:t>.</w:t>
      </w:r>
      <w:r>
        <w:t>134(Epoxide hydrolase 2 inhib</w:t>
      </w:r>
      <w:r>
        <w:t>i</w:t>
      </w:r>
      <w:r>
        <w:t>tor) + 0</w:t>
      </w:r>
      <w:r w:rsidR="00644CD5">
        <w:t>.</w:t>
      </w:r>
      <w:r>
        <w:t>229(Cardiodepressant) -0</w:t>
      </w:r>
      <w:r w:rsidR="00644CD5">
        <w:t>.</w:t>
      </w:r>
      <w:r>
        <w:t>177(Bradykinin B1 receptor antagonist) -0</w:t>
      </w:r>
      <w:r w:rsidR="00644CD5">
        <w:t>.</w:t>
      </w:r>
      <w:r>
        <w:t>41(Elastase inhibitor) + 0</w:t>
      </w:r>
      <w:r w:rsidR="00644CD5">
        <w:t>.</w:t>
      </w:r>
      <w:r>
        <w:t>574(HSPA1B expression enhancer) + 0</w:t>
      </w:r>
      <w:r w:rsidR="00644CD5">
        <w:t>.</w:t>
      </w:r>
      <w:r>
        <w:t>355(Nuclear factor of activated T-cells cytoplasmic 2 inhibitor) -0</w:t>
      </w:r>
      <w:r w:rsidR="00644CD5">
        <w:t>.</w:t>
      </w:r>
      <w:r>
        <w:t>102(Antineoplastic (lung cancer)) + 0</w:t>
      </w:r>
      <w:r w:rsidR="00644CD5">
        <w:t>.</w:t>
      </w:r>
      <w:r>
        <w:t>382(2-Aminohexano-6-lactam racemase inhibitor) -0</w:t>
      </w:r>
      <w:r w:rsidR="00644CD5">
        <w:t>.</w:t>
      </w:r>
      <w:r>
        <w:t>154(Reductant) -0</w:t>
      </w:r>
      <w:r w:rsidR="00644CD5">
        <w:t>.</w:t>
      </w:r>
      <w:r>
        <w:t>494(UGT1A1 substrate) + 0</w:t>
      </w:r>
      <w:r w:rsidR="00644CD5">
        <w:t>.</w:t>
      </w:r>
      <w:r>
        <w:t>448(Antiviral (CMV)) -0</w:t>
      </w:r>
      <w:r w:rsidR="00644CD5">
        <w:t>.</w:t>
      </w:r>
      <w:r>
        <w:t>0928(Estradiol 17 beta-dehydrogenase 1 inhibitor) -0</w:t>
      </w:r>
      <w:r w:rsidR="00644CD5">
        <w:t>.</w:t>
      </w:r>
      <w:r>
        <w:t>335(Glutamate synthase (ferredoxin) inhibitor) + 0</w:t>
      </w:r>
      <w:r w:rsidR="00644CD5">
        <w:t>.</w:t>
      </w:r>
      <w:r>
        <w:t>145(Endocannabinoid uptake inhibitor) + 0</w:t>
      </w:r>
      <w:r w:rsidR="00644CD5">
        <w:t>.</w:t>
      </w:r>
      <w:r>
        <w:t>389(5 Hydroxytryptamine 3 antagonist) -0</w:t>
      </w:r>
      <w:r w:rsidR="00644CD5">
        <w:t>.</w:t>
      </w:r>
      <w:r>
        <w:t>121(Rhinitis) + 0</w:t>
      </w:r>
      <w:r w:rsidR="00644CD5">
        <w:t>.</w:t>
      </w:r>
      <w:r>
        <w:t>447((R)-aminopropanol dehydrogenase inhibitor) + 0</w:t>
      </w:r>
      <w:r w:rsidR="00644CD5">
        <w:t>.</w:t>
      </w:r>
      <w:r>
        <w:t>186(Liver X receptor agonist) + 0</w:t>
      </w:r>
      <w:r w:rsidR="00644CD5">
        <w:t>.</w:t>
      </w:r>
      <w:r>
        <w:t>255(Acetylcholine neur</w:t>
      </w:r>
      <w:r>
        <w:t>o</w:t>
      </w:r>
      <w:r>
        <w:t>muscular blocking agent) -0</w:t>
      </w:r>
      <w:r w:rsidR="00644CD5">
        <w:t>.</w:t>
      </w:r>
      <w:r>
        <w:t>185(Cytochrome P450 inhibitor) + 0</w:t>
      </w:r>
      <w:r w:rsidR="00644CD5">
        <w:t>.</w:t>
      </w:r>
      <w:r>
        <w:t>21(Estrogen agonist) -0</w:t>
      </w:r>
      <w:r w:rsidR="00644CD5">
        <w:t>.</w:t>
      </w:r>
      <w:r>
        <w:t>0923(Restenosis treatment) + 1</w:t>
      </w:r>
      <w:r w:rsidR="00644CD5">
        <w:t>.</w:t>
      </w:r>
      <w:r>
        <w:t>07(Deoxyguanosine kinase inhibitor) -0</w:t>
      </w:r>
      <w:r w:rsidR="00644CD5">
        <w:t>.</w:t>
      </w:r>
      <w:r>
        <w:t>525(Dihydrodipicolinate synthase inhibitor) -0</w:t>
      </w:r>
      <w:r w:rsidR="00644CD5">
        <w:t>.</w:t>
      </w:r>
      <w:r>
        <w:t>125(Beta 3 adrenoreceptor agonist) -0</w:t>
      </w:r>
      <w:r w:rsidR="00644CD5">
        <w:t>.</w:t>
      </w:r>
      <w:r>
        <w:t>194(Galactorrhea) + 0</w:t>
      </w:r>
      <w:r w:rsidR="00644CD5">
        <w:t>.</w:t>
      </w:r>
      <w:r>
        <w:t>114(Protein-tyrosine phosphatase 2C inhibitor) -0</w:t>
      </w:r>
      <w:r w:rsidR="00644CD5">
        <w:t>.</w:t>
      </w:r>
      <w:r>
        <w:t>108(Protein-tyrosine kinase p55(blk) inhibitor) + 0</w:t>
      </w:r>
      <w:r w:rsidR="00644CD5">
        <w:t>.</w:t>
      </w:r>
      <w:r>
        <w:t>0993(Angiogenesis inhibitor) + 0</w:t>
      </w:r>
      <w:r w:rsidR="00644CD5">
        <w:t>.</w:t>
      </w:r>
      <w:r>
        <w:t>07(Urinary incontinence treatment) + 0</w:t>
      </w:r>
      <w:r w:rsidR="00644CD5">
        <w:t>.</w:t>
      </w:r>
      <w:r>
        <w:t>221(Carcinogenic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112(Phosphodiesterase inhibitor) + 0</w:t>
      </w:r>
      <w:r w:rsidR="00644CD5">
        <w:t>.</w:t>
      </w:r>
      <w:r>
        <w:t>14(Protein kinase C iota inhibitor) -0</w:t>
      </w:r>
      <w:r w:rsidR="00644CD5">
        <w:t>.</w:t>
      </w:r>
      <w:r>
        <w:t>395(IGF1 expression enhancer) -0</w:t>
      </w:r>
      <w:r w:rsidR="00644CD5">
        <w:t>.</w:t>
      </w:r>
      <w:r>
        <w:t>723(Nucleotide diphosphatase inhibitor) + 0</w:t>
      </w:r>
      <w:r w:rsidR="00644CD5">
        <w:t>.</w:t>
      </w:r>
      <w:r>
        <w:t>141(Nicotinic acid receptor 2 ag</w:t>
      </w:r>
      <w:r>
        <w:t>o</w:t>
      </w:r>
      <w:r>
        <w:t>nist) -0</w:t>
      </w:r>
      <w:r w:rsidR="00644CD5">
        <w:t>.</w:t>
      </w:r>
      <w:r>
        <w:t>0865(Potassium channel blocker) -0</w:t>
      </w:r>
      <w:r w:rsidR="00644CD5">
        <w:t>.</w:t>
      </w:r>
      <w:r>
        <w:t>696(Alpha-N-acetylgalactosaminide alpha-2</w:t>
      </w:r>
      <w:r w:rsidR="00644CD5">
        <w:t>.</w:t>
      </w:r>
      <w:r>
        <w:t>6-sialyltransferase inhibitor) + 0</w:t>
      </w:r>
      <w:r w:rsidR="00644CD5">
        <w:t>.</w:t>
      </w:r>
      <w:r>
        <w:t>0878(Hepatic disorders treatment) -0</w:t>
      </w:r>
      <w:r w:rsidR="00644CD5">
        <w:t>.</w:t>
      </w:r>
      <w:r>
        <w:t>455(Xanthine dehydrogenase inhibitor) -0</w:t>
      </w:r>
      <w:r w:rsidR="00644CD5">
        <w:t>.</w:t>
      </w:r>
      <w:r>
        <w:t>194(Gastrointestinal hemorrhage) -0</w:t>
      </w:r>
      <w:r w:rsidR="00644CD5">
        <w:t>.</w:t>
      </w:r>
      <w:r>
        <w:t>322(Neuropathy treatment) -0</w:t>
      </w:r>
      <w:r w:rsidR="00644CD5">
        <w:t>.</w:t>
      </w:r>
      <w:r>
        <w:t>379(NOS2 expression inhibitor) + 0</w:t>
      </w:r>
      <w:r w:rsidR="00644CD5">
        <w:t>.</w:t>
      </w:r>
      <w:r>
        <w:t>139(Hemolysis) -0</w:t>
      </w:r>
      <w:r w:rsidR="00644CD5">
        <w:t>.</w:t>
      </w:r>
      <w:r>
        <w:t>125(Metalloproteinase-2 inhibitor) -0</w:t>
      </w:r>
      <w:r w:rsidR="00644CD5">
        <w:t>.</w:t>
      </w:r>
      <w:r>
        <w:t>339(5 Hydroxytryptamine 4 antagonist) -0</w:t>
      </w:r>
      <w:r w:rsidR="00644CD5">
        <w:t>.</w:t>
      </w:r>
      <w:r>
        <w:t>405(Dihydroorotate oxidase inhibitor) + 0</w:t>
      </w:r>
      <w:r w:rsidR="00644CD5">
        <w:t>.</w:t>
      </w:r>
      <w:r>
        <w:t>294(Nav1.7 sodium channel blocker) -0</w:t>
      </w:r>
      <w:r w:rsidR="00644CD5">
        <w:t>.</w:t>
      </w:r>
      <w:r>
        <w:t>135(MAP kinase 7 inhibitor) + 0</w:t>
      </w:r>
      <w:r w:rsidR="00644CD5">
        <w:t>.</w:t>
      </w:r>
      <w:r>
        <w:t>119(Histone deacetylase 6 inhibitor) + 0</w:t>
      </w:r>
      <w:r w:rsidR="00644CD5">
        <w:t>.</w:t>
      </w:r>
      <w:r>
        <w:t>257(Pectin lyase inhib</w:t>
      </w:r>
      <w:r>
        <w:t>i</w:t>
      </w:r>
      <w:r>
        <w:t>tor) + 0</w:t>
      </w:r>
      <w:r w:rsidR="00644CD5">
        <w:t>.</w:t>
      </w:r>
      <w:r>
        <w:t>154(Focal adhesion kinase 2 inhibitor) + 0</w:t>
      </w:r>
      <w:r w:rsidR="00644CD5">
        <w:t>.</w:t>
      </w:r>
      <w:r>
        <w:t>423(Potassium channel (Inward rectifier) 1 blocker) -0</w:t>
      </w:r>
      <w:r w:rsidR="00644CD5">
        <w:t>.</w:t>
      </w:r>
      <w:r>
        <w:t>119(11-Beta-hydroxysteroid dehydrogenase inhibitor) -0</w:t>
      </w:r>
      <w:r w:rsidR="00644CD5">
        <w:t>.</w:t>
      </w:r>
      <w:r>
        <w:t>111(Retinoic acid beta receptor agonist) -0</w:t>
      </w:r>
      <w:r w:rsidR="00644CD5">
        <w:t>.</w:t>
      </w:r>
      <w:r>
        <w:t>109(Melanin-concentrating hormone receptor 2 antagonist) -0</w:t>
      </w:r>
      <w:r w:rsidR="00644CD5">
        <w:t>.</w:t>
      </w:r>
      <w:r>
        <w:t>0778(EphA4 antagonist) + 0</w:t>
      </w:r>
      <w:r w:rsidR="00644CD5">
        <w:t>.</w:t>
      </w:r>
      <w:r>
        <w:t>396(TGF beta receptor type II kinase inhibitor) + 0</w:t>
      </w:r>
      <w:r w:rsidR="00644CD5">
        <w:t>.</w:t>
      </w:r>
      <w:r>
        <w:t>282(GADD45B expression enhancer) -0</w:t>
      </w:r>
      <w:r w:rsidR="00644CD5">
        <w:t>.</w:t>
      </w:r>
      <w:r>
        <w:t>4(CYP1B1 inhibitor) + 0</w:t>
      </w:r>
      <w:r w:rsidR="00644CD5">
        <w:t>.</w:t>
      </w:r>
      <w:r>
        <w:t>0771(Irritable Bowel syndrome trea</w:t>
      </w:r>
      <w:r>
        <w:t>t</w:t>
      </w:r>
      <w:r>
        <w:t>ment) -0</w:t>
      </w:r>
      <w:r w:rsidR="00644CD5">
        <w:t>.</w:t>
      </w:r>
      <w:r>
        <w:t>297(Tryptase gamma inhibitor) + 0</w:t>
      </w:r>
      <w:r w:rsidR="00644CD5">
        <w:t>.</w:t>
      </w:r>
      <w:r>
        <w:t>095(Antibiotic Penicillin-like) + 0</w:t>
      </w:r>
      <w:r w:rsidR="00644CD5">
        <w:t>.</w:t>
      </w:r>
      <w:r>
        <w:t>197(Histamine H1 receptor antagonist) + 0</w:t>
      </w:r>
      <w:r w:rsidR="00644CD5">
        <w:t>.</w:t>
      </w:r>
      <w:r>
        <w:t>288(Tryptophan synthase inhibitor) -0</w:t>
      </w:r>
      <w:r w:rsidR="00644CD5">
        <w:t>.</w:t>
      </w:r>
      <w:r>
        <w:t>0929(EGFR expression inhibitor) + 0</w:t>
      </w:r>
      <w:r w:rsidR="00644CD5">
        <w:t>.</w:t>
      </w:r>
      <w:r>
        <w:t>267(NCF2 expression enhancer) -0</w:t>
      </w:r>
      <w:r w:rsidR="00644CD5">
        <w:t>.</w:t>
      </w:r>
      <w:r>
        <w:t>326(VCAM-1 antagonist) -0</w:t>
      </w:r>
      <w:r w:rsidR="00644CD5">
        <w:t>.</w:t>
      </w:r>
      <w:r>
        <w:t>29(CF transmembrane conductance regulator antagonist) -0</w:t>
      </w:r>
      <w:r w:rsidR="00644CD5">
        <w:t>.</w:t>
      </w:r>
      <w:r>
        <w:t>42(Methionine adenosy</w:t>
      </w:r>
      <w:r>
        <w:t>l</w:t>
      </w:r>
      <w:r>
        <w:t>transferase inhibitor) -0</w:t>
      </w:r>
      <w:r w:rsidR="00644CD5">
        <w:t>.</w:t>
      </w:r>
      <w:r>
        <w:t>0707(Histone deacetylase 1B inhibitor) + 0</w:t>
      </w:r>
      <w:r w:rsidR="00644CD5">
        <w:t>.</w:t>
      </w:r>
      <w:r>
        <w:t>123(Ribosomal protein S6 kinase</w:t>
      </w:r>
      <w:r w:rsidR="00644CD5">
        <w:t>.</w:t>
      </w:r>
      <w:r>
        <w:t xml:space="preserve"> 70-kDa inhib</w:t>
      </w:r>
      <w:r>
        <w:t>i</w:t>
      </w:r>
      <w:r>
        <w:t>tor) + 0</w:t>
      </w:r>
      <w:r w:rsidR="00644CD5">
        <w:t>.</w:t>
      </w:r>
      <w:r>
        <w:t>264(Melanin inhibitor) -0</w:t>
      </w:r>
      <w:r w:rsidR="00644CD5">
        <w:t>.</w:t>
      </w:r>
      <w:r>
        <w:t>133(TGF beta receptor type I kinase inhibitor) + 0</w:t>
      </w:r>
      <w:r w:rsidR="00644CD5">
        <w:t>.</w:t>
      </w:r>
      <w:r>
        <w:t>104(Emetic) -0</w:t>
      </w:r>
      <w:r w:rsidR="00644CD5">
        <w:t>.</w:t>
      </w:r>
      <w:r>
        <w:t>107(Collagenase 3 inhibitor) + 0</w:t>
      </w:r>
      <w:r w:rsidR="00644CD5">
        <w:t>.</w:t>
      </w:r>
      <w:r>
        <w:t>262(Urotensin II antagonist) -0</w:t>
      </w:r>
      <w:r w:rsidR="00644CD5">
        <w:t>.</w:t>
      </w:r>
      <w:r>
        <w:t>217(Sn1-specific diacylglycerol lipase alpha inhibitor) -0</w:t>
      </w:r>
      <w:r w:rsidR="00644CD5">
        <w:t>.</w:t>
      </w:r>
      <w:r>
        <w:t>126(Hyperkinesia) + 0</w:t>
      </w:r>
      <w:r w:rsidR="00644CD5">
        <w:t>.</w:t>
      </w:r>
      <w:r>
        <w:t>161(CDK4 expression inhibitor) + 0</w:t>
      </w:r>
      <w:r w:rsidR="00644CD5">
        <w:t>.</w:t>
      </w:r>
      <w:r>
        <w:t>234(Beta lactamase TEM-1 inhibitor) + 0</w:t>
      </w:r>
      <w:r w:rsidR="00644CD5">
        <w:t>.</w:t>
      </w:r>
      <w:r>
        <w:t>0806(Granulocyte macrophage colony stimulating factor antagonist) -0</w:t>
      </w:r>
      <w:r w:rsidR="00644CD5">
        <w:t>.</w:t>
      </w:r>
      <w:r>
        <w:t>212(Dipeptidyl peptidase I inhibitor) + 0</w:t>
      </w:r>
      <w:r w:rsidR="00644CD5">
        <w:t>.</w:t>
      </w:r>
      <w:r>
        <w:t>0533(Heart failure treatment) -0</w:t>
      </w:r>
      <w:r w:rsidR="00644CD5">
        <w:t>.</w:t>
      </w:r>
      <w:r>
        <w:t>227(FAS expression inhibitor) -0</w:t>
      </w:r>
      <w:r w:rsidR="00644CD5">
        <w:t>.</w:t>
      </w:r>
      <w:r>
        <w:t>144(Antiuremic) + 0</w:t>
      </w:r>
      <w:r w:rsidR="00644CD5">
        <w:t>.</w:t>
      </w:r>
      <w:r>
        <w:t>207(Phosphatidate cytidyly</w:t>
      </w:r>
      <w:r>
        <w:t>l</w:t>
      </w:r>
      <w:r>
        <w:t>transferase inhibitor) + 0</w:t>
      </w:r>
      <w:r w:rsidR="00644CD5">
        <w:t>.</w:t>
      </w:r>
      <w:r>
        <w:t>29(Tubulin-tyrosine ligase inhibitor) + 0</w:t>
      </w:r>
      <w:r w:rsidR="00644CD5">
        <w:t>.</w:t>
      </w:r>
      <w:r>
        <w:t>0686(Aconitate hydratase inhibitor) + 0</w:t>
      </w:r>
      <w:r w:rsidR="00644CD5">
        <w:t>.</w:t>
      </w:r>
      <w:r>
        <w:t>212(TRPV2 blocker) -0</w:t>
      </w:r>
      <w:r w:rsidR="00644CD5">
        <w:t>.</w:t>
      </w:r>
      <w:r>
        <w:t>0793(CLU expression enhancer) -0</w:t>
      </w:r>
      <w:r w:rsidR="00644CD5">
        <w:t>.</w:t>
      </w:r>
      <w:r>
        <w:t>032(Antidiabetic) -0</w:t>
      </w:r>
      <w:r w:rsidR="00644CD5">
        <w:t>.</w:t>
      </w:r>
      <w:r>
        <w:t>0435(Spasmolytic</w:t>
      </w:r>
      <w:r w:rsidR="00644CD5">
        <w:t>.</w:t>
      </w:r>
      <w:r>
        <w:t xml:space="preserve"> urinary) -0</w:t>
      </w:r>
      <w:r w:rsidR="00644CD5">
        <w:t>.</w:t>
      </w:r>
      <w:r>
        <w:t>0625(Premenstrual syndrome treatment) + 0</w:t>
      </w:r>
      <w:r w:rsidR="00644CD5">
        <w:t>.</w:t>
      </w:r>
      <w:r>
        <w:t>0747(Phosphodiesterase XI inhibitor) -0</w:t>
      </w:r>
      <w:r w:rsidR="00644CD5">
        <w:t>.</w:t>
      </w:r>
      <w:r>
        <w:t>192(Glutamate dehydrogenase inhibitor) -0</w:t>
      </w:r>
      <w:r w:rsidR="00644CD5">
        <w:t>.</w:t>
      </w:r>
      <w:r>
        <w:t>0643(Cyclin T1 inhibitor) + 0</w:t>
      </w:r>
      <w:r w:rsidR="00644CD5">
        <w:t>.</w:t>
      </w:r>
      <w:r>
        <w:t>274(Aryl hydrocarbon receptor antagonist) + 0</w:t>
      </w:r>
      <w:r w:rsidR="00644CD5">
        <w:t>.</w:t>
      </w:r>
      <w:r>
        <w:t>122(Caspase 3 inhibitor) + 0</w:t>
      </w:r>
      <w:r w:rsidR="00644CD5">
        <w:t>.</w:t>
      </w:r>
      <w:r>
        <w:t>0501(Purinergic P2Y1 antagonist) + 0</w:t>
      </w:r>
      <w:r w:rsidR="00644CD5">
        <w:t>.</w:t>
      </w:r>
      <w:r>
        <w:t>0624(Protocollagen prolyl hydroxylase inhibitor) -0</w:t>
      </w:r>
      <w:r w:rsidR="00644CD5">
        <w:t>.</w:t>
      </w:r>
      <w:r>
        <w:t>05(L lactate dehydr</w:t>
      </w:r>
      <w:r>
        <w:t>o</w:t>
      </w:r>
      <w:r>
        <w:t>genase C4 inhibitor) -0</w:t>
      </w:r>
      <w:r w:rsidR="00644CD5">
        <w:t>.</w:t>
      </w:r>
      <w:r>
        <w:t>231(Carbonic anhydrase XIII inhibitor) + 0</w:t>
      </w:r>
      <w:r w:rsidR="00644CD5">
        <w:t>.</w:t>
      </w:r>
      <w:r>
        <w:t>302(Transcortin receptor antagonist) + 0</w:t>
      </w:r>
      <w:r w:rsidR="00644CD5">
        <w:t>.</w:t>
      </w:r>
      <w:r>
        <w:t>0914(Nuclear receptor subfamily 2</w:t>
      </w:r>
      <w:r w:rsidR="00644CD5">
        <w:t>.</w:t>
      </w:r>
      <w:r>
        <w:t xml:space="preserve"> group E</w:t>
      </w:r>
      <w:r w:rsidR="00644CD5">
        <w:t>.</w:t>
      </w:r>
      <w:r>
        <w:t xml:space="preserve"> member 3 agonist) -0</w:t>
      </w:r>
      <w:r w:rsidR="00644CD5">
        <w:t>.</w:t>
      </w:r>
      <w:r>
        <w:t>0512(Atrial natriuretic peptide antagonist) + 0</w:t>
      </w:r>
      <w:r w:rsidR="00644CD5">
        <w:t>.</w:t>
      </w:r>
      <w:r>
        <w:t>0543(Depression) + 0</w:t>
      </w:r>
      <w:r w:rsidR="00644CD5">
        <w:t>.</w:t>
      </w:r>
      <w:r>
        <w:t>0409(CDC7 inhibitor) -0</w:t>
      </w:r>
      <w:r w:rsidR="00644CD5">
        <w:t>.</w:t>
      </w:r>
      <w:r>
        <w:t>153(Excitatory amino acid transporter 3 inhibitor) + 0</w:t>
      </w:r>
      <w:r w:rsidR="00644CD5">
        <w:t>.</w:t>
      </w:r>
      <w:r>
        <w:t>0764(CYP1A2 inducer) -0</w:t>
      </w:r>
      <w:r w:rsidR="00644CD5">
        <w:t>.</w:t>
      </w:r>
      <w:r>
        <w:t>0211(Antineoplastic (multiple myeloma)) -0</w:t>
      </w:r>
      <w:r w:rsidR="00644CD5">
        <w:t>.</w:t>
      </w:r>
      <w:r>
        <w:t>0832(Movement disorders treatment) -0</w:t>
      </w:r>
      <w:r w:rsidR="00644CD5">
        <w:t>.</w:t>
      </w:r>
      <w:r>
        <w:t>136(Glycerone-phosphate O-acyltransferase inhibitor) -0</w:t>
      </w:r>
      <w:r w:rsidR="00644CD5">
        <w:t>.</w:t>
      </w:r>
      <w:r>
        <w:t>041(Phosphodiesterase 5A inhibitor) + 0</w:t>
      </w:r>
      <w:r w:rsidR="00644CD5">
        <w:t>.</w:t>
      </w:r>
      <w:r>
        <w:t>0732(UGT1A9 substrate) -0</w:t>
      </w:r>
      <w:r w:rsidR="00644CD5">
        <w:t>.</w:t>
      </w:r>
      <w:r>
        <w:t>0934(Gastrointestinal motility stimulant) + 0</w:t>
      </w:r>
      <w:r w:rsidR="00644CD5">
        <w:t>.</w:t>
      </w:r>
      <w:r>
        <w:t>046(Antiparasitic) + 0</w:t>
      </w:r>
      <w:r w:rsidR="00644CD5">
        <w:t>.</w:t>
      </w:r>
      <w:r>
        <w:t>205(Arginine-tRNA ligase inhibitor) -0</w:t>
      </w:r>
      <w:r w:rsidR="00644CD5">
        <w:t>.</w:t>
      </w:r>
      <w:r>
        <w:t>119(Perilipin-5 inhibitor) -0</w:t>
      </w:r>
      <w:r w:rsidR="00644CD5">
        <w:t>.</w:t>
      </w:r>
      <w:r>
        <w:t>0846(Delta-5 fatty acid desaturase inhibitor) + 0</w:t>
      </w:r>
      <w:r w:rsidR="00644CD5">
        <w:t>.</w:t>
      </w:r>
      <w:r>
        <w:t>102(Proto-oncogene protein c-fos inhibitor) + 0</w:t>
      </w:r>
      <w:r w:rsidR="00644CD5">
        <w:t>.</w:t>
      </w:r>
      <w:r>
        <w:t>0392(Transcription factor inhibitor) + 0</w:t>
      </w:r>
      <w:r w:rsidR="00644CD5">
        <w:t>.</w:t>
      </w:r>
      <w:r>
        <w:t>0664(Deacetoxycephalosporin-C synthase inhibitor) + 0</w:t>
      </w:r>
      <w:r w:rsidR="00644CD5">
        <w:t>.</w:t>
      </w:r>
      <w:r>
        <w:t>0692(Galactose oxidase inhibitor) -0</w:t>
      </w:r>
      <w:r w:rsidR="00644CD5">
        <w:t>.</w:t>
      </w:r>
      <w:r>
        <w:t>0251(Acute neurologic disorders treatment) -0</w:t>
      </w:r>
      <w:r w:rsidR="00644CD5">
        <w:t>.</w:t>
      </w:r>
      <w:r>
        <w:t>02(Apical sodium codependent bile acid transporter inhibitor) -0</w:t>
      </w:r>
      <w:r w:rsidR="00644CD5">
        <w:t>.</w:t>
      </w:r>
      <w:r>
        <w:t>137(Cellulose synthase (UDP-forming) inhibitor) -0</w:t>
      </w:r>
      <w:r w:rsidR="00644CD5">
        <w:t>.</w:t>
      </w:r>
      <w:r>
        <w:t>0335(Raf kinase B inhibitor) + 0</w:t>
      </w:r>
      <w:r w:rsidR="00644CD5">
        <w:t>.</w:t>
      </w:r>
      <w:r>
        <w:t>0221(Cell division control protein 42 homolog inhibitor) -0</w:t>
      </w:r>
      <w:r w:rsidR="00644CD5">
        <w:t>.</w:t>
      </w:r>
      <w:r>
        <w:t>0198(Methylglyoxal synthase inhibitor) -0</w:t>
      </w:r>
      <w:r w:rsidR="00644CD5">
        <w:t>.</w:t>
      </w:r>
      <w:r>
        <w:t>0191(D-Amino-acid oxidase inhibitor) -0</w:t>
      </w:r>
      <w:r w:rsidR="00644CD5">
        <w:t>.</w:t>
      </w:r>
      <w:r>
        <w:t>0428(Aldehyde dehydrogenase (NAD+) inhibitor) + 0</w:t>
      </w:r>
      <w:r w:rsidR="00644CD5">
        <w:t>.</w:t>
      </w:r>
      <w:r>
        <w:t>0856(Thermolysin inhibitor) -</w:t>
      </w:r>
      <w:r>
        <w:lastRenderedPageBreak/>
        <w:t>0</w:t>
      </w:r>
      <w:r w:rsidR="00644CD5">
        <w:t>.</w:t>
      </w:r>
      <w:r>
        <w:t>0579(NRIP1 expression enhancer) + 0</w:t>
      </w:r>
      <w:r w:rsidR="00644CD5">
        <w:t>.</w:t>
      </w:r>
      <w:r>
        <w:t>0659(Fibrinogen alpha chain inhibitor) + 0</w:t>
      </w:r>
      <w:r w:rsidR="00644CD5">
        <w:t>.</w:t>
      </w:r>
      <w:r>
        <w:t>0231(Eye irritation</w:t>
      </w:r>
      <w:r w:rsidR="00644CD5">
        <w:t>.</w:t>
      </w:r>
      <w:r>
        <w:t xml:space="preserve"> weak) -0</w:t>
      </w:r>
      <w:r w:rsidR="00644CD5">
        <w:t>.</w:t>
      </w:r>
      <w:r>
        <w:t>0531(P2 nucleoside transporter inhibitor) + 0</w:t>
      </w:r>
      <w:r w:rsidR="00644CD5">
        <w:t>.</w:t>
      </w:r>
      <w:r>
        <w:t>0344(Potassium channel small-conductance Ca-activated blocker) -0</w:t>
      </w:r>
      <w:r w:rsidR="00644CD5">
        <w:t>.</w:t>
      </w:r>
      <w:r>
        <w:t>0512(Aminopeptidase I inhibitor) -0</w:t>
      </w:r>
      <w:r w:rsidR="00644CD5">
        <w:t>.</w:t>
      </w:r>
      <w:r>
        <w:t>0113(EphB4 antagonist) + 0</w:t>
      </w:r>
      <w:r w:rsidR="00644CD5">
        <w:t>.</w:t>
      </w:r>
      <w:r>
        <w:t>0221(Kinesin-like protein 1 inhibitor) -0</w:t>
      </w:r>
      <w:r w:rsidR="00644CD5">
        <w:t>.</w:t>
      </w:r>
      <w:r>
        <w:t>0182(NADPH oxidase inhibitor) -0</w:t>
      </w:r>
      <w:r w:rsidR="00644CD5">
        <w:t>.</w:t>
      </w:r>
      <w:r>
        <w:t>00933(Diacylglycerol O-acyltransferase 1 inhibitor) -0</w:t>
      </w:r>
      <w:r w:rsidR="00644CD5">
        <w:t>.</w:t>
      </w:r>
      <w:r>
        <w:t>00892(Protein kinase C gamma inhibitor) + 0</w:t>
      </w:r>
      <w:r w:rsidR="00644CD5">
        <w:t>.</w:t>
      </w:r>
      <w:r>
        <w:t>00804(Ca2+/calmodulin-dependent kinase II delta inhibitor) + 0</w:t>
      </w:r>
      <w:r w:rsidR="00644CD5">
        <w:t>.</w:t>
      </w:r>
      <w:r>
        <w:t>00558(Squalene synthetase inhibitor) + 0</w:t>
      </w:r>
      <w:r w:rsidR="00644CD5">
        <w:t>.</w:t>
      </w:r>
      <w:r>
        <w:t>0124(AMP-activated protein kinase stimulant) + 0</w:t>
      </w:r>
      <w:r w:rsidR="00644CD5">
        <w:t>.</w:t>
      </w:r>
      <w:r>
        <w:t>00279(Rheumatoid arthritis treatment) -0</w:t>
      </w:r>
      <w:r w:rsidR="00644CD5">
        <w:t>.</w:t>
      </w:r>
      <w:r>
        <w:t>0266(5'-Nucleotidase inhibitor) + 0</w:t>
      </w:r>
      <w:r w:rsidR="00644CD5">
        <w:t>.</w:t>
      </w:r>
      <w:r>
        <w:t>0148(Fibrinogen gamma chain inhibitor) -0</w:t>
      </w:r>
      <w:r w:rsidR="00644CD5">
        <w:t>.</w:t>
      </w:r>
      <w:r>
        <w:t>0066(Monophenol monooxygenase inhibitor) -0</w:t>
      </w:r>
      <w:r w:rsidR="00644CD5">
        <w:t>.</w:t>
      </w:r>
      <w:r>
        <w:t>00692(Androgen antagonist) + 0</w:t>
      </w:r>
      <w:r w:rsidR="00644CD5">
        <w:t>.</w:t>
      </w:r>
      <w:r>
        <w:t>00214(Antiadrenergic) + 0</w:t>
      </w:r>
      <w:r w:rsidR="00644CD5">
        <w:t>.</w:t>
      </w:r>
      <w:r>
        <w:t>00145(Macrophage colony-stimulating factor 1 receptor antagonist) + 0</w:t>
      </w:r>
      <w:r w:rsidR="00644CD5">
        <w:t>.</w:t>
      </w:r>
      <w:r>
        <w:t>00166(12-Lipoxygenase inhibitor) + 6</w:t>
      </w:r>
      <w:r w:rsidR="00644CD5">
        <w:t>.</w:t>
      </w:r>
      <w:r>
        <w:t>29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148((R)-3-amino-2-methylpropionate-pyruvate transaminase inhibitor) + 0</w:t>
      </w:r>
      <w:r w:rsidR="00644CD5">
        <w:t>.</w:t>
      </w:r>
      <w:r>
        <w:t>462(Dysphoria) -0</w:t>
      </w:r>
      <w:r w:rsidR="00644CD5">
        <w:t>.</w:t>
      </w:r>
      <w:r>
        <w:t>0557(Protein-tyrosine phosphatase LC-PTP inhibitor) -0</w:t>
      </w:r>
      <w:r w:rsidR="00644CD5">
        <w:t>.</w:t>
      </w:r>
      <w:r>
        <w:t>192(HIV-1 integrase (3'-Processing) inhibitor) -0</w:t>
      </w:r>
      <w:r w:rsidR="00644CD5">
        <w:t>.</w:t>
      </w:r>
      <w:r>
        <w:t>796(Hyperthermic) + 0</w:t>
      </w:r>
      <w:r w:rsidR="00644CD5">
        <w:t>.</w:t>
      </w:r>
      <w:r>
        <w:t>382(Antiparasitic) + 30</w:t>
      </w:r>
      <w:r w:rsidR="00644CD5">
        <w:t>.</w:t>
      </w:r>
      <w:r>
        <w:t>5(Volume) -0</w:t>
      </w:r>
      <w:r w:rsidR="00644CD5">
        <w:t>.</w:t>
      </w:r>
      <w:r>
        <w:t>559(CYP2 substrate) + 1</w:t>
      </w:r>
      <w:r w:rsidR="00644CD5">
        <w:t>.</w:t>
      </w:r>
      <w:r>
        <w:t>06(Fatty acid binding protein adipocyte inhibitor) -0</w:t>
      </w:r>
      <w:r w:rsidR="00644CD5">
        <w:t>.</w:t>
      </w:r>
      <w:r>
        <w:t>356(Analgesic stimulant) + 0</w:t>
      </w:r>
      <w:r w:rsidR="00644CD5">
        <w:t>.</w:t>
      </w:r>
      <w:r>
        <w:t>725(CYP2D6 substrate) -1</w:t>
      </w:r>
      <w:r w:rsidR="00644CD5">
        <w:t>.</w:t>
      </w:r>
      <w:r>
        <w:t>29(Oxytocin agonist) -0</w:t>
      </w:r>
      <w:r w:rsidR="00644CD5">
        <w:t>.</w:t>
      </w:r>
      <w:r>
        <w:t>467(Antiulcerative) -0</w:t>
      </w:r>
      <w:r w:rsidR="00644CD5">
        <w:t>.</w:t>
      </w:r>
      <w:r>
        <w:t>228(Growth hormone releasing factor antagonist) -1</w:t>
      </w:r>
      <w:r w:rsidR="00644CD5">
        <w:t>.</w:t>
      </w:r>
      <w:r>
        <w:t>01(Phosphodiesterase 1B inhibitor) + 0</w:t>
      </w:r>
      <w:r w:rsidR="00644CD5">
        <w:t>.</w:t>
      </w:r>
      <w:r>
        <w:t>42(CYP4F2 inhibitor) + 0</w:t>
      </w:r>
      <w:r w:rsidR="00644CD5">
        <w:t>.</w:t>
      </w:r>
      <w:r>
        <w:t>0502(Carcinogenic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-21</w:t>
      </w:r>
      <w:r w:rsidR="00644CD5">
        <w:t>.</w:t>
      </w:r>
      <w:r>
        <w:t>4(Volume^2) -1</w:t>
      </w:r>
      <w:r w:rsidR="00644CD5">
        <w:t>.</w:t>
      </w:r>
      <w:r>
        <w:t>15(N4-(beta-N-acetylglucosaminyl)-L-asparaginase inhibitor) + 0</w:t>
      </w:r>
      <w:r w:rsidR="00644CD5">
        <w:t>.</w:t>
      </w:r>
      <w:r>
        <w:t>695(Convulsant) + 0</w:t>
      </w:r>
      <w:r w:rsidR="00644CD5">
        <w:t>.</w:t>
      </w:r>
      <w:r>
        <w:t>356(Neurotoxic) + 0</w:t>
      </w:r>
      <w:r w:rsidR="00644CD5">
        <w:t>.</w:t>
      </w:r>
      <w:r>
        <w:t>495(Retinoid X gamma receptor antagonist) -0</w:t>
      </w:r>
      <w:r w:rsidR="00644CD5">
        <w:t>.</w:t>
      </w:r>
      <w:r>
        <w:t>536(Dextransucrase inhibitor) + 0</w:t>
      </w:r>
      <w:r w:rsidR="00644CD5">
        <w:t>.</w:t>
      </w:r>
      <w:r>
        <w:t>39(Raynaud's phenomenon) -0</w:t>
      </w:r>
      <w:r w:rsidR="00644CD5">
        <w:t>.</w:t>
      </w:r>
      <w:r>
        <w:t>718(Carbonic anhydrase II stimulant) + 0</w:t>
      </w:r>
      <w:r w:rsidR="00644CD5">
        <w:t>.</w:t>
      </w:r>
      <w:r>
        <w:t>551(Arrhythmogenic) + 0</w:t>
      </w:r>
      <w:r w:rsidR="00644CD5">
        <w:t>.</w:t>
      </w:r>
      <w:r>
        <w:t>214(Pantothenase inhibitor) + 0</w:t>
      </w:r>
      <w:r w:rsidR="00644CD5">
        <w:t>.</w:t>
      </w:r>
      <w:r>
        <w:t>0532(Phospholipase A1 inhibitor) -0</w:t>
      </w:r>
      <w:r w:rsidR="00644CD5">
        <w:t>.</w:t>
      </w:r>
      <w:r>
        <w:t>781(Dermatitis) -0</w:t>
      </w:r>
      <w:r w:rsidR="00644CD5">
        <w:t>.</w:t>
      </w:r>
      <w:r>
        <w:t>327(Preterm labor treatment) -0</w:t>
      </w:r>
      <w:r w:rsidR="00644CD5">
        <w:t>.</w:t>
      </w:r>
      <w:r>
        <w:t>377(Matrix metalloproteinase 3 (membrane-type) inhibitor) + 0</w:t>
      </w:r>
      <w:r w:rsidR="00644CD5">
        <w:t>.</w:t>
      </w:r>
      <w:r>
        <w:t>064(Nicotinic rece</w:t>
      </w:r>
      <w:r>
        <w:t>p</w:t>
      </w:r>
      <w:r>
        <w:t>tor alpha2 subunit antagonist) + 0</w:t>
      </w:r>
      <w:r w:rsidR="00644CD5">
        <w:t>.</w:t>
      </w:r>
      <w:r>
        <w:t>315(Bombesin antagonist) -0</w:t>
      </w:r>
      <w:r w:rsidR="00644CD5">
        <w:t>.</w:t>
      </w:r>
      <w:r>
        <w:t>0103(Sodium/calcium exchanger 1 inhibitor) -0</w:t>
      </w:r>
      <w:r w:rsidR="00644CD5">
        <w:t>.</w:t>
      </w:r>
      <w:r>
        <w:t>705(CYP1A2 substrate) + 1</w:t>
      </w:r>
      <w:r w:rsidR="00644CD5">
        <w:t>.</w:t>
      </w:r>
      <w:r>
        <w:t>07(Calmodulin-domain protein kinase 1 inhibitor) + 0</w:t>
      </w:r>
      <w:r w:rsidR="00644CD5">
        <w:t>.</w:t>
      </w:r>
      <w:r>
        <w:t>303(dTMP kinase inhibitor) -0</w:t>
      </w:r>
      <w:r w:rsidR="00644CD5">
        <w:t>.</w:t>
      </w:r>
      <w:r>
        <w:t>488(Epithelial sodium channel blocker) -0</w:t>
      </w:r>
      <w:r w:rsidR="00644CD5">
        <w:t>.</w:t>
      </w:r>
      <w:r>
        <w:t>594(5 Hydroxytryptamine 2 agonist) -0</w:t>
      </w:r>
      <w:r w:rsidR="00644CD5">
        <w:t>.</w:t>
      </w:r>
      <w:r>
        <w:t>228(Purinergic receptor antag</w:t>
      </w:r>
      <w:r>
        <w:t>o</w:t>
      </w:r>
      <w:r>
        <w:t>nist) -0</w:t>
      </w:r>
      <w:r w:rsidR="00644CD5">
        <w:t>.</w:t>
      </w:r>
      <w:r>
        <w:t>594(Phosphodiesterase VIII inhibitor) -0</w:t>
      </w:r>
      <w:r w:rsidR="00644CD5">
        <w:t>.</w:t>
      </w:r>
      <w:r>
        <w:t>493(Steroid 17-alpha-hydroxylase/17</w:t>
      </w:r>
      <w:r w:rsidR="00644CD5">
        <w:t>.</w:t>
      </w:r>
      <w:r>
        <w:t>20 lyase inhibitor) -0</w:t>
      </w:r>
      <w:r w:rsidR="00644CD5">
        <w:t>.</w:t>
      </w:r>
      <w:r>
        <w:t>463(NGFR expression enhancer) + 0</w:t>
      </w:r>
      <w:r w:rsidR="00644CD5">
        <w:t>.</w:t>
      </w:r>
      <w:r>
        <w:t>0756(Inflammatory Bowel disease treatment) + 0</w:t>
      </w:r>
      <w:r w:rsidR="00644CD5">
        <w:t>.</w:t>
      </w:r>
      <w:r>
        <w:t>422(FGFR3 expression i</w:t>
      </w:r>
      <w:r>
        <w:t>n</w:t>
      </w:r>
      <w:r>
        <w:t>hibitor) + 0</w:t>
      </w:r>
      <w:r w:rsidR="00644CD5">
        <w:t>.</w:t>
      </w:r>
      <w:r>
        <w:t>512(Corticosteroid-like) -0</w:t>
      </w:r>
      <w:r w:rsidR="00644CD5">
        <w:t>.</w:t>
      </w:r>
      <w:r>
        <w:t>24(Amyloid beta aggregation inhibitor) -0</w:t>
      </w:r>
      <w:r w:rsidR="00644CD5">
        <w:t>.</w:t>
      </w:r>
      <w:r>
        <w:t>616(Free fatty acid receptor 1 a</w:t>
      </w:r>
      <w:r>
        <w:t>n</w:t>
      </w:r>
      <w:r>
        <w:t>tagonist) + 0</w:t>
      </w:r>
      <w:r w:rsidR="00644CD5">
        <w:t>.</w:t>
      </w:r>
      <w:r>
        <w:t>167(Dimethylallyltranstransferase inhibitor) + 0</w:t>
      </w:r>
      <w:r w:rsidR="00644CD5">
        <w:t>.</w:t>
      </w:r>
      <w:r>
        <w:t>357(Rho-associated kinase inhibitor) + 1</w:t>
      </w:r>
      <w:r w:rsidR="00644CD5">
        <w:t>.</w:t>
      </w:r>
      <w:r>
        <w:t>79(Methionyl aminopeptidase 1 inhibitor) + 0</w:t>
      </w:r>
      <w:r w:rsidR="00644CD5">
        <w:t>.</w:t>
      </w:r>
      <w:r>
        <w:t>363(G-protein coupled bile acid receptor 1 antagonist) + 1</w:t>
      </w:r>
      <w:r w:rsidR="00644CD5">
        <w:t>.</w:t>
      </w:r>
      <w:r>
        <w:t>02(Antihypotensive) -1</w:t>
      </w:r>
      <w:r w:rsidR="00644CD5">
        <w:t>.</w:t>
      </w:r>
      <w:r>
        <w:t>2(Histone deacetylase class IV inhibitor) -0</w:t>
      </w:r>
      <w:r w:rsidR="00644CD5">
        <w:t>.</w:t>
      </w:r>
      <w:r>
        <w:t>235(Tumour necrosis factor alpha antagonist) + 0</w:t>
      </w:r>
      <w:r w:rsidR="00644CD5">
        <w:t>.</w:t>
      </w:r>
      <w:r>
        <w:t>456(TRPA1 agonist) + 1</w:t>
      </w:r>
      <w:r w:rsidR="00644CD5">
        <w:t>.</w:t>
      </w:r>
      <w:r>
        <w:t>63(Peptide deformylase inhibitor) + 0</w:t>
      </w:r>
      <w:r w:rsidR="00644CD5">
        <w:t>.</w:t>
      </w:r>
      <w:r>
        <w:t>508(Nucleotidyltransferase inhibitor) + 0</w:t>
      </w:r>
      <w:r w:rsidR="00644CD5">
        <w:t>.</w:t>
      </w:r>
      <w:r>
        <w:t>297(Elastase 2B inhibitor) -0</w:t>
      </w:r>
      <w:r w:rsidR="00644CD5">
        <w:t>.</w:t>
      </w:r>
      <w:r>
        <w:t>244(Glycine receptor agonist) -1</w:t>
      </w:r>
      <w:r w:rsidR="00644CD5">
        <w:t>.</w:t>
      </w:r>
      <w:r>
        <w:t>18(Sphingosine kinase inhibitor) -0</w:t>
      </w:r>
      <w:r w:rsidR="00644CD5">
        <w:t>.</w:t>
      </w:r>
      <w:r>
        <w:t>706(Beta lactamase inhibitor) + 0</w:t>
      </w:r>
      <w:r w:rsidR="00644CD5">
        <w:t>.</w:t>
      </w:r>
      <w:r>
        <w:t>754(CYP2G1 substrate) + 1</w:t>
      </w:r>
      <w:r w:rsidR="00644CD5">
        <w:t>.</w:t>
      </w:r>
      <w:r>
        <w:t>22(CYP4B1 substrate) + 0</w:t>
      </w:r>
      <w:r w:rsidR="00644CD5">
        <w:t>.</w:t>
      </w:r>
      <w:r>
        <w:t>177(Antidiabetic symptomatic) + 0</w:t>
      </w:r>
      <w:r w:rsidR="00644CD5">
        <w:t>.</w:t>
      </w:r>
      <w:r>
        <w:t>189(CDC7 inhibitor) -0</w:t>
      </w:r>
      <w:r w:rsidR="00644CD5">
        <w:t>.</w:t>
      </w:r>
      <w:r>
        <w:t>811(Lacrimal secretion stimulant) + 0</w:t>
      </w:r>
      <w:r w:rsidR="00644CD5">
        <w:t>.</w:t>
      </w:r>
      <w:r>
        <w:t>215(5 Hydroxytryptamine 5 antagonist) + 0</w:t>
      </w:r>
      <w:r w:rsidR="00644CD5">
        <w:t>.</w:t>
      </w:r>
      <w:r>
        <w:t>683(Adenylate cyclase V inhibitor) -0</w:t>
      </w:r>
      <w:r w:rsidR="00644CD5">
        <w:t>.</w:t>
      </w:r>
      <w:r>
        <w:t>388(Tyrosine-protein kinase TXK inhibitor) -1</w:t>
      </w:r>
      <w:r w:rsidR="00644CD5">
        <w:t>.</w:t>
      </w:r>
      <w:r>
        <w:t>38(Hair growth stimulant) -0</w:t>
      </w:r>
      <w:r w:rsidR="00644CD5">
        <w:t>.</w:t>
      </w:r>
      <w:r>
        <w:t>344(Neuropeptide FF1 antagonist) + 0</w:t>
      </w:r>
      <w:r w:rsidR="00644CD5">
        <w:t>.</w:t>
      </w:r>
      <w:r>
        <w:t>599(CYP1A1 substrate) -0</w:t>
      </w:r>
      <w:r w:rsidR="00644CD5">
        <w:t>.</w:t>
      </w:r>
      <w:r>
        <w:t>205(Sensitization) + 0</w:t>
      </w:r>
      <w:r w:rsidR="00644CD5">
        <w:t>.</w:t>
      </w:r>
      <w:r>
        <w:t>645(Anemia) -0</w:t>
      </w:r>
      <w:r w:rsidR="00644CD5">
        <w:t>.</w:t>
      </w:r>
      <w:r>
        <w:t>23(Topoisomerase II inhibitor) + 0</w:t>
      </w:r>
      <w:r w:rsidR="00644CD5">
        <w:t>.</w:t>
      </w:r>
      <w:r>
        <w:t>3(Imidazoline I2 receptor antagonist) + 0</w:t>
      </w:r>
      <w:r w:rsidR="00644CD5">
        <w:t>.</w:t>
      </w:r>
      <w:r>
        <w:t>266(Xanthine-like) + 0</w:t>
      </w:r>
      <w:r w:rsidR="00644CD5">
        <w:t>.</w:t>
      </w:r>
      <w:r>
        <w:t>305(Estradiol 17 beta dehydrogenase inhibitor) + 0</w:t>
      </w:r>
      <w:r w:rsidR="00644CD5">
        <w:t>.</w:t>
      </w:r>
      <w:r>
        <w:t>176(FABP1 expression enhancer) -1</w:t>
      </w:r>
      <w:r w:rsidR="00644CD5">
        <w:t>.</w:t>
      </w:r>
      <w:r>
        <w:t>34(Adenylosuccinate lyase inhibitor) + 0</w:t>
      </w:r>
      <w:r w:rsidR="00644CD5">
        <w:t>.</w:t>
      </w:r>
      <w:r>
        <w:t>41(Periodontitis treatment) -1</w:t>
      </w:r>
      <w:r w:rsidR="00644CD5">
        <w:t>.</w:t>
      </w:r>
      <w:r>
        <w:t>37(5 Hydroxytry</w:t>
      </w:r>
      <w:r>
        <w:t>p</w:t>
      </w:r>
      <w:r>
        <w:t>tamine 6 antagonist) -0</w:t>
      </w:r>
      <w:r w:rsidR="00644CD5">
        <w:t>.</w:t>
      </w:r>
      <w:r>
        <w:t>935(Indanol dehydrogenase inhibitor) -0</w:t>
      </w:r>
      <w:r w:rsidR="00644CD5">
        <w:t>.</w:t>
      </w:r>
      <w:r>
        <w:t>475(Antiprotozoal (Amoeba)) + 0</w:t>
      </w:r>
      <w:r w:rsidR="00644CD5">
        <w:t>.</w:t>
      </w:r>
      <w:r>
        <w:t>506(D-lactaldehyde dehydrogenase inhibitor) + 0</w:t>
      </w:r>
      <w:r w:rsidR="00644CD5">
        <w:t>.</w:t>
      </w:r>
      <w:r>
        <w:t>553(Carbonic anhydrase V inhibitor) -0</w:t>
      </w:r>
      <w:r w:rsidR="00644CD5">
        <w:t>.</w:t>
      </w:r>
      <w:r>
        <w:t>275(Myocardial ischemia trea</w:t>
      </w:r>
      <w:r>
        <w:t>t</w:t>
      </w:r>
      <w:r>
        <w:t>ment) -0</w:t>
      </w:r>
      <w:r w:rsidR="00644CD5">
        <w:t>.</w:t>
      </w:r>
      <w:r>
        <w:t>494(Ribosomal protein S6 kinase alpha 1 inhibitor) + 0</w:t>
      </w:r>
      <w:r w:rsidR="00644CD5">
        <w:t>.</w:t>
      </w:r>
      <w:r>
        <w:t>275(Cathepsin B inhibitor) + 0</w:t>
      </w:r>
      <w:r w:rsidR="00644CD5">
        <w:t>.</w:t>
      </w:r>
      <w:r>
        <w:t>19(APOA1 expression enhancer) + 0</w:t>
      </w:r>
      <w:r w:rsidR="00644CD5">
        <w:t>.</w:t>
      </w:r>
      <w:r>
        <w:t>251(Antineoplastic (colon cancer)) + 0</w:t>
      </w:r>
      <w:r w:rsidR="00644CD5">
        <w:t>.</w:t>
      </w:r>
      <w:r>
        <w:t>779(Alanine transaminase inhibitor) + 0</w:t>
      </w:r>
      <w:r w:rsidR="00644CD5">
        <w:t>.</w:t>
      </w:r>
      <w:r>
        <w:t>546(Ribosomal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855(Cytosine deaminase inhibitor) -0</w:t>
      </w:r>
      <w:r w:rsidR="00644CD5">
        <w:t>.</w:t>
      </w:r>
      <w:r>
        <w:t>868(Methionine adenosyltransferase inhibitor) -0</w:t>
      </w:r>
      <w:r w:rsidR="00644CD5">
        <w:t>.</w:t>
      </w:r>
      <w:r>
        <w:t>85(Antihematotoxic) + 0</w:t>
      </w:r>
      <w:r w:rsidR="00644CD5">
        <w:t>.</w:t>
      </w:r>
      <w:r>
        <w:t>253(Antipruritic) -0</w:t>
      </w:r>
      <w:r w:rsidR="00644CD5">
        <w:t>.</w:t>
      </w:r>
      <w:r>
        <w:t>374(Pyruvate dehydrogenase kinase 1 inhibitor) -0</w:t>
      </w:r>
      <w:r w:rsidR="00644CD5">
        <w:t>.</w:t>
      </w:r>
      <w:r>
        <w:t>8(NOS2 expression inhibitor) -0</w:t>
      </w:r>
      <w:r w:rsidR="00644CD5">
        <w:t>.</w:t>
      </w:r>
      <w:r>
        <w:t>216(Melatonin 1 antagonist) -0</w:t>
      </w:r>
      <w:r w:rsidR="00644CD5">
        <w:t>.</w:t>
      </w:r>
      <w:r>
        <w:t>179(Leukotriene B4 receptor 2 antagonist) -0</w:t>
      </w:r>
      <w:r w:rsidR="00644CD5">
        <w:t>.</w:t>
      </w:r>
      <w:r>
        <w:t>189(Benzodiazepine agonist partial) + 0</w:t>
      </w:r>
      <w:r w:rsidR="00644CD5">
        <w:t>.</w:t>
      </w:r>
      <w:r>
        <w:t>221(Matrix metalloproteinase 2 (membrane-type) inhibitor) -1</w:t>
      </w:r>
      <w:r w:rsidR="00644CD5">
        <w:t>.</w:t>
      </w:r>
      <w:r>
        <w:t>05(Orotate phosphoribosyltransferase i</w:t>
      </w:r>
      <w:r>
        <w:t>n</w:t>
      </w:r>
      <w:r>
        <w:t>hibitor) + 0</w:t>
      </w:r>
      <w:r w:rsidR="00644CD5">
        <w:t>.</w:t>
      </w:r>
      <w:r>
        <w:t>25(Cytokine modulator) -1</w:t>
      </w:r>
      <w:r w:rsidR="00644CD5">
        <w:t>.</w:t>
      </w:r>
      <w:r>
        <w:t>04(Glyoxylate reductase (NADP+) inhibitor) -0</w:t>
      </w:r>
      <w:r w:rsidR="00644CD5">
        <w:t>.</w:t>
      </w:r>
      <w:r>
        <w:t>174(Catalase stimulant) -0</w:t>
      </w:r>
      <w:r w:rsidR="00644CD5">
        <w:t>.</w:t>
      </w:r>
      <w:r>
        <w:t>893(Calpain small subunit 1 inhibitor) + 0</w:t>
      </w:r>
      <w:r w:rsidR="00644CD5">
        <w:t>.</w:t>
      </w:r>
      <w:r>
        <w:t>16(Dopamine D1 agonist) -0</w:t>
      </w:r>
      <w:r w:rsidR="00644CD5">
        <w:t>.</w:t>
      </w:r>
      <w:r>
        <w:t>122(Sodium/hydrogen exchanger 1 inhib</w:t>
      </w:r>
      <w:r>
        <w:t>i</w:t>
      </w:r>
      <w:r>
        <w:t>tor) -0</w:t>
      </w:r>
      <w:r w:rsidR="00644CD5">
        <w:t>.</w:t>
      </w:r>
      <w:r>
        <w:t>439(Coccolysin inhibitor) + 0</w:t>
      </w:r>
      <w:r w:rsidR="00644CD5">
        <w:t>.</w:t>
      </w:r>
      <w:r>
        <w:t>297(Troponin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345(Carcinogenic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881(Antirickettsial) + 0</w:t>
      </w:r>
      <w:r w:rsidR="00644CD5">
        <w:t>.</w:t>
      </w:r>
      <w:r>
        <w:t>224(Ribosomal protein S6 kinase 2 inhibitor) -0</w:t>
      </w:r>
      <w:r w:rsidR="00644CD5">
        <w:t>.</w:t>
      </w:r>
      <w:r>
        <w:t>901(Synaptic vesicle protein SV2</w:t>
      </w:r>
      <w:r w:rsidR="00644CD5">
        <w:t>.</w:t>
      </w:r>
      <w:r>
        <w:t xml:space="preserve"> levet</w:t>
      </w:r>
      <w:r>
        <w:t>i</w:t>
      </w:r>
      <w:r>
        <w:t>racetam binding site antagonist) + 0</w:t>
      </w:r>
      <w:r w:rsidR="00644CD5">
        <w:t>.</w:t>
      </w:r>
      <w:r>
        <w:t>499(CDKN1A expression enhancer) + 0</w:t>
      </w:r>
      <w:r w:rsidR="00644CD5">
        <w:t>.</w:t>
      </w:r>
      <w:r>
        <w:t>291(Neurokinin 3 antagonist) + 1</w:t>
      </w:r>
      <w:r w:rsidR="00644CD5">
        <w:t>.</w:t>
      </w:r>
      <w:r>
        <w:t>5(Neuraminidase (Influenza A) inhibitor) + 0</w:t>
      </w:r>
      <w:r w:rsidR="00644CD5">
        <w:t>.</w:t>
      </w:r>
      <w:r>
        <w:t>872(Adenosine A3 receptor antagonist) + 0</w:t>
      </w:r>
      <w:r w:rsidR="00644CD5">
        <w:t>.</w:t>
      </w:r>
      <w:r>
        <w:t>279(Granulocyte stimula</w:t>
      </w:r>
      <w:r>
        <w:t>t</w:t>
      </w:r>
      <w:r>
        <w:t>ing factor agonist) + 0</w:t>
      </w:r>
      <w:r w:rsidR="00644CD5">
        <w:t>.</w:t>
      </w:r>
      <w:r>
        <w:t>212(Carcinogenic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0757(Cyclin H inhibitor) -0</w:t>
      </w:r>
      <w:r w:rsidR="00644CD5">
        <w:t>.</w:t>
      </w:r>
      <w:r>
        <w:t>154(Antiviral (Hepatitis C)) + 0</w:t>
      </w:r>
      <w:r w:rsidR="00644CD5">
        <w:t>.</w:t>
      </w:r>
      <w:r>
        <w:t>25(Cannabinoid CB2 receptor agonist) + 0</w:t>
      </w:r>
      <w:r w:rsidR="00644CD5">
        <w:t>.</w:t>
      </w:r>
      <w:r>
        <w:t>72(CYP11B1 inhibitor) + 0</w:t>
      </w:r>
      <w:r w:rsidR="00644CD5">
        <w:t>.</w:t>
      </w:r>
      <w:r>
        <w:t>699(2-Acylglycerol O-</w:t>
      </w:r>
      <w:r>
        <w:lastRenderedPageBreak/>
        <w:t>acyltransferase inhibitor) -0</w:t>
      </w:r>
      <w:r w:rsidR="00644CD5">
        <w:t>.</w:t>
      </w:r>
      <w:r>
        <w:t>786(UGT1A1 substrate) -0</w:t>
      </w:r>
      <w:r w:rsidR="00644CD5">
        <w:t>.</w:t>
      </w:r>
      <w:r>
        <w:t>343(Cyclin D3 inhibitor) + 0</w:t>
      </w:r>
      <w:r w:rsidR="00644CD5">
        <w:t>.</w:t>
      </w:r>
      <w:r>
        <w:t>186(Hepatic disorders treatment) + 0</w:t>
      </w:r>
      <w:r w:rsidR="00644CD5">
        <w:t>.</w:t>
      </w:r>
      <w:r>
        <w:t>228(Toxic</w:t>
      </w:r>
      <w:r w:rsidR="00644CD5">
        <w:t>.</w:t>
      </w:r>
      <w:r>
        <w:t xml:space="preserve"> vascular) + 1</w:t>
      </w:r>
      <w:r w:rsidR="00644CD5">
        <w:t>.</w:t>
      </w:r>
      <w:r>
        <w:t>64(Tetracycline antiport transporter antagonist) -0</w:t>
      </w:r>
      <w:r w:rsidR="00644CD5">
        <w:t>.</w:t>
      </w:r>
      <w:r>
        <w:t>189(Apical sodium codependent bile acid transporter inhibitor) + 0</w:t>
      </w:r>
      <w:r w:rsidR="00644CD5">
        <w:t>.</w:t>
      </w:r>
      <w:r>
        <w:t>796(Phospholipase A2 IIE inhibitor) + 0</w:t>
      </w:r>
      <w:r w:rsidR="00644CD5">
        <w:t>.</w:t>
      </w:r>
      <w:r>
        <w:t>113(Dry eye) -0</w:t>
      </w:r>
      <w:r w:rsidR="00644CD5">
        <w:t>.</w:t>
      </w:r>
      <w:r>
        <w:t>316(Purinergic P2T antag</w:t>
      </w:r>
      <w:r>
        <w:t>o</w:t>
      </w:r>
      <w:r>
        <w:t>nist) + 0</w:t>
      </w:r>
      <w:r w:rsidR="00644CD5">
        <w:t>.</w:t>
      </w:r>
      <w:r>
        <w:t>457(Retinyl-palmitate esterase inhibitor) -0</w:t>
      </w:r>
      <w:r w:rsidR="00644CD5">
        <w:t>.</w:t>
      </w:r>
      <w:r>
        <w:t>262(Dopamine D4 agonist) + 0</w:t>
      </w:r>
      <w:r w:rsidR="00644CD5">
        <w:t>.</w:t>
      </w:r>
      <w:r>
        <w:t>266(Interleukin 5 antagonist) + 0</w:t>
      </w:r>
      <w:r w:rsidR="00644CD5">
        <w:t>.</w:t>
      </w:r>
      <w:r>
        <w:t>182(Apnea) + 0</w:t>
      </w:r>
      <w:r w:rsidR="00644CD5">
        <w:t>.</w:t>
      </w:r>
      <w:r>
        <w:t>226(Mood disorders treatment) + 0</w:t>
      </w:r>
      <w:r w:rsidR="00644CD5">
        <w:t>.</w:t>
      </w:r>
      <w:r>
        <w:t>246(Endometrios treatment) -0</w:t>
      </w:r>
      <w:r w:rsidR="00644CD5">
        <w:t>.</w:t>
      </w:r>
      <w:r>
        <w:t>756(Serine-phosphoethanolamine synthase inhibitor) -0</w:t>
      </w:r>
      <w:r w:rsidR="00644CD5">
        <w:t>.</w:t>
      </w:r>
      <w:r>
        <w:t>182(IL12B expression inhibitor) + 0</w:t>
      </w:r>
      <w:r w:rsidR="00644CD5">
        <w:t>.</w:t>
      </w:r>
      <w:r>
        <w:t>922(Formyl peptide receptor antag</w:t>
      </w:r>
      <w:r>
        <w:t>o</w:t>
      </w:r>
      <w:r>
        <w:t>nist) -0</w:t>
      </w:r>
      <w:r w:rsidR="00644CD5">
        <w:t>.</w:t>
      </w:r>
      <w:r>
        <w:t>685(GABA transporter inhibitor) + 0</w:t>
      </w:r>
      <w:r w:rsidR="00644CD5">
        <w:t>.</w:t>
      </w:r>
      <w:r>
        <w:t>459(Phenylalanine dehydrogenase inhibitor) -0</w:t>
      </w:r>
      <w:r w:rsidR="00644CD5">
        <w:t>.</w:t>
      </w:r>
      <w:r>
        <w:t>226(MAP3K7 inhibitor) -0</w:t>
      </w:r>
      <w:r w:rsidR="00644CD5">
        <w:t>.</w:t>
      </w:r>
      <w:r>
        <w:t>29(Transcription factor E2F1 inhibitor) + 0</w:t>
      </w:r>
      <w:r w:rsidR="00644CD5">
        <w:t>.</w:t>
      </w:r>
      <w:r>
        <w:t>217(Ca2+/calmodulin-dependent kinase II beta inhibitor) -0</w:t>
      </w:r>
      <w:r w:rsidR="00644CD5">
        <w:t>.</w:t>
      </w:r>
      <w:r>
        <w:t>268(Hexokinase stimulant) + 0</w:t>
      </w:r>
      <w:r w:rsidR="00644CD5">
        <w:t>.</w:t>
      </w:r>
      <w:r>
        <w:t>206(Tryptophan hydroxylase 1 inhibitor) + 0</w:t>
      </w:r>
      <w:r w:rsidR="00644CD5">
        <w:t>.</w:t>
      </w:r>
      <w:r>
        <w:t>288(Pantetheine-phosphate adenyly</w:t>
      </w:r>
      <w:r>
        <w:t>l</w:t>
      </w:r>
      <w:r>
        <w:t>transferase inhibitor) + 0</w:t>
      </w:r>
      <w:r w:rsidR="00644CD5">
        <w:t>.</w:t>
      </w:r>
      <w:r>
        <w:t>299(Prolyl aminopeptidase inhibitor) -0</w:t>
      </w:r>
      <w:r w:rsidR="00644CD5">
        <w:t>.</w:t>
      </w:r>
      <w:r>
        <w:t>27(Ribosomal protein S6 kinase alpha 2 inhibitor) + 0</w:t>
      </w:r>
      <w:r w:rsidR="00644CD5">
        <w:t>.</w:t>
      </w:r>
      <w:r>
        <w:t>188(Growth hormone agonist) + 0</w:t>
      </w:r>
      <w:r w:rsidR="00644CD5">
        <w:t>.</w:t>
      </w:r>
      <w:r>
        <w:t>159(Vision disturbance) + 0</w:t>
      </w:r>
      <w:r w:rsidR="00644CD5">
        <w:t>.</w:t>
      </w:r>
      <w:r>
        <w:t>196(3 Beta-hydroxy-delta 5-steroid dehydrogenase inhibitor) + 0</w:t>
      </w:r>
      <w:r w:rsidR="00644CD5">
        <w:t>.</w:t>
      </w:r>
      <w:r>
        <w:t>19(Thyroid hormone alpha antagonist) + 0</w:t>
      </w:r>
      <w:r w:rsidR="00644CD5">
        <w:t>.</w:t>
      </w:r>
      <w:r>
        <w:t>272(Vesicle monoamine transporter 2 inhibitor) -0</w:t>
      </w:r>
      <w:r w:rsidR="00644CD5">
        <w:t>.</w:t>
      </w:r>
      <w:r>
        <w:t>195(Potassium channel intermediate-conductance Ca-activated 4 blocker) + 0</w:t>
      </w:r>
      <w:r w:rsidR="00644CD5">
        <w:t>.</w:t>
      </w:r>
      <w:r>
        <w:t>304(Neuropeptide FF antagonist) -0</w:t>
      </w:r>
      <w:r w:rsidR="00644CD5">
        <w:t>.</w:t>
      </w:r>
      <w:r>
        <w:t>168(HSPA8 expression inhibitor) + 0</w:t>
      </w:r>
      <w:r w:rsidR="00644CD5">
        <w:t>.</w:t>
      </w:r>
      <w:r>
        <w:t>236(Ca2+/calmodulin-dependent kinase IV inhibitor) + 0</w:t>
      </w:r>
      <w:r w:rsidR="00644CD5">
        <w:t>.</w:t>
      </w:r>
      <w:r>
        <w:t>309(Lysase inhib</w:t>
      </w:r>
      <w:r>
        <w:t>i</w:t>
      </w:r>
      <w:r>
        <w:t>tor) -0</w:t>
      </w:r>
      <w:r w:rsidR="00644CD5">
        <w:t>.</w:t>
      </w:r>
      <w:r>
        <w:t>134(Potassium channel blocker) -0</w:t>
      </w:r>
      <w:r w:rsidR="00644CD5">
        <w:t>.</w:t>
      </w:r>
      <w:r>
        <w:t>28(Opioid delta receptor antagonist) -0</w:t>
      </w:r>
      <w:r w:rsidR="00644CD5">
        <w:t>.</w:t>
      </w:r>
      <w:r>
        <w:t>215(CDC25A inhibitor) + 0</w:t>
      </w:r>
      <w:r w:rsidR="00644CD5">
        <w:t>.</w:t>
      </w:r>
      <w:r>
        <w:t>5(Pyruvate dehydrogenase kinase 4 inhibitor) + 5</w:t>
      </w:r>
      <w:r w:rsidR="00644CD5">
        <w:t>.</w:t>
      </w:r>
      <w:r>
        <w:t>42(Volume^3) -0</w:t>
      </w:r>
      <w:r w:rsidR="00644CD5">
        <w:t>.</w:t>
      </w:r>
      <w:r>
        <w:t>363(Glutamate (mGluR6) antagonist) -0</w:t>
      </w:r>
      <w:r w:rsidR="00644CD5">
        <w:t>.</w:t>
      </w:r>
      <w:r>
        <w:t>229(Mydriatic) -0</w:t>
      </w:r>
      <w:r w:rsidR="00644CD5">
        <w:t>.</w:t>
      </w:r>
      <w:r>
        <w:t>12(Aldose reductase substrate) -0</w:t>
      </w:r>
      <w:r w:rsidR="00644CD5">
        <w:t>.</w:t>
      </w:r>
      <w:r>
        <w:t>171(24-sterol C-methyltransferase inhibitor) + 0</w:t>
      </w:r>
      <w:r w:rsidR="00644CD5">
        <w:t>.</w:t>
      </w:r>
      <w:r>
        <w:t>597(Aryl h</w:t>
      </w:r>
      <w:r>
        <w:t>y</w:t>
      </w:r>
      <w:r>
        <w:t>drocarbon receptor antagonist) + 0</w:t>
      </w:r>
      <w:r w:rsidR="00644CD5">
        <w:t>.</w:t>
      </w:r>
      <w:r>
        <w:t>182(Apoptosis antagonist) -0</w:t>
      </w:r>
      <w:r w:rsidR="00644CD5">
        <w:t>.</w:t>
      </w:r>
      <w:r>
        <w:t>476(Andropause treatment) + 0</w:t>
      </w:r>
      <w:r w:rsidR="00644CD5">
        <w:t>.</w:t>
      </w:r>
      <w:r>
        <w:t>314(Fibrinogen r</w:t>
      </w:r>
      <w:r>
        <w:t>e</w:t>
      </w:r>
      <w:r>
        <w:t>ceptor antagonist) -0</w:t>
      </w:r>
      <w:r w:rsidR="00644CD5">
        <w:t>.</w:t>
      </w:r>
      <w:r>
        <w:t>562(Cathepsin S inhibitor) -0</w:t>
      </w:r>
      <w:r w:rsidR="00644CD5">
        <w:t>.</w:t>
      </w:r>
      <w:r>
        <w:t>768(UGT2B20 substrate) + 0</w:t>
      </w:r>
      <w:r w:rsidR="00644CD5">
        <w:t>.</w:t>
      </w:r>
      <w:r>
        <w:t>147(UDP-N-acetylmuramate-L-alanine ligase inhibitor) + 0</w:t>
      </w:r>
      <w:r w:rsidR="00644CD5">
        <w:t>.</w:t>
      </w:r>
      <w:r>
        <w:t>209(Sucrase-isomaltase inhibitor) -0</w:t>
      </w:r>
      <w:r w:rsidR="00644CD5">
        <w:t>.</w:t>
      </w:r>
      <w:r>
        <w:t>246(Cyclin-dependent kinase 1 inhibitor) + 0</w:t>
      </w:r>
      <w:r w:rsidR="00644CD5">
        <w:t>.</w:t>
      </w:r>
      <w:r>
        <w:t>471(Secretase alpha stimulant) -0</w:t>
      </w:r>
      <w:r w:rsidR="00644CD5">
        <w:t>.</w:t>
      </w:r>
      <w:r>
        <w:t>467(Histidine decarboxylase inhibitor) + 0</w:t>
      </w:r>
      <w:r w:rsidR="00644CD5">
        <w:t>.</w:t>
      </w:r>
      <w:r>
        <w:t>142(Protein kinase (CK1) inhibitor) + 0</w:t>
      </w:r>
      <w:r w:rsidR="00644CD5">
        <w:t>.</w:t>
      </w:r>
      <w:r>
        <w:t>608(CYP1B substrate) -0</w:t>
      </w:r>
      <w:r w:rsidR="00644CD5">
        <w:t>.</w:t>
      </w:r>
      <w:r>
        <w:t>165(Sigma 1 receptor antagonist) + 0</w:t>
      </w:r>
      <w:r w:rsidR="00644CD5">
        <w:t>.</w:t>
      </w:r>
      <w:r>
        <w:t>299(CYP2D6 inhibitor) + 0</w:t>
      </w:r>
      <w:r w:rsidR="00644CD5">
        <w:t>.</w:t>
      </w:r>
      <w:r>
        <w:t>347(Carbonic anhydrase I stimulant) -0</w:t>
      </w:r>
      <w:r w:rsidR="00644CD5">
        <w:t>.</w:t>
      </w:r>
      <w:r>
        <w:t>256(Sterol 3-beta-glucosyltransferase inhibitor) + 0</w:t>
      </w:r>
      <w:r w:rsidR="00644CD5">
        <w:t>.</w:t>
      </w:r>
      <w:r>
        <w:t>202(Neuroleptic malignant syndrome) -0</w:t>
      </w:r>
      <w:r w:rsidR="00644CD5">
        <w:t>.</w:t>
      </w:r>
      <w:r>
        <w:t>159(Hemozoin inhibitor) -0</w:t>
      </w:r>
      <w:r w:rsidR="00644CD5">
        <w:t>.</w:t>
      </w:r>
      <w:r>
        <w:t>203(Steroid DELTA-isomerase inhibitor) -0</w:t>
      </w:r>
      <w:r w:rsidR="00644CD5">
        <w:t>.</w:t>
      </w:r>
      <w:r>
        <w:t>381(Sonic hedgehog protein inhibitor) -0</w:t>
      </w:r>
      <w:r w:rsidR="00644CD5">
        <w:t>.</w:t>
      </w:r>
      <w:r>
        <w:t>186(Parkinsonism) -0</w:t>
      </w:r>
      <w:r w:rsidR="00644CD5">
        <w:t>.</w:t>
      </w:r>
      <w:r>
        <w:t>196(Antiviral (Poxvirus)) + 0</w:t>
      </w:r>
      <w:r w:rsidR="00644CD5">
        <w:t>.</w:t>
      </w:r>
      <w:r>
        <w:t>297(Kinesin antagonist) + 0</w:t>
      </w:r>
      <w:r w:rsidR="00644CD5">
        <w:t>.</w:t>
      </w:r>
      <w:r>
        <w:t>406(6</w:t>
      </w:r>
      <w:r w:rsidR="00644CD5">
        <w:t>.</w:t>
      </w:r>
      <w:r>
        <w:t>7-Dihydropteridine reductase inhibitor) -0</w:t>
      </w:r>
      <w:r w:rsidR="00644CD5">
        <w:t>.</w:t>
      </w:r>
      <w:r>
        <w:t>602(Solute carrier family 22 member 12 inhibitor) -0</w:t>
      </w:r>
      <w:r w:rsidR="00644CD5">
        <w:t>.</w:t>
      </w:r>
      <w:r>
        <w:t>534(Procollagen C-endopeptidase inhibitor) -0</w:t>
      </w:r>
      <w:r w:rsidR="00644CD5">
        <w:t>.</w:t>
      </w:r>
      <w:r>
        <w:t>219(CYP1A2 inhibitor) -0</w:t>
      </w:r>
      <w:r w:rsidR="00644CD5">
        <w:t>.</w:t>
      </w:r>
      <w:r>
        <w:t>106(Niemann-Pick C1-like 1 protein antagonist) -0</w:t>
      </w:r>
      <w:r w:rsidR="00644CD5">
        <w:t>.</w:t>
      </w:r>
      <w:r>
        <w:t>167(11-Beta-hydroxysteroid dehydr</w:t>
      </w:r>
      <w:r>
        <w:t>o</w:t>
      </w:r>
      <w:r>
        <w:t>genase 1 inhibitor) + 0</w:t>
      </w:r>
      <w:r w:rsidR="00644CD5">
        <w:t>.</w:t>
      </w:r>
      <w:r>
        <w:t>0895(Dual specificity phosphatase 1 inhibitor) -0</w:t>
      </w:r>
      <w:r w:rsidR="00644CD5">
        <w:t>.</w:t>
      </w:r>
      <w:r>
        <w:t>105(T cell receptor antagonist) + 0</w:t>
      </w:r>
      <w:r w:rsidR="00644CD5">
        <w:t>.</w:t>
      </w:r>
      <w:r>
        <w:t>495(GABA B receptor antagonist) -0</w:t>
      </w:r>
      <w:r w:rsidR="00644CD5">
        <w:t>.</w:t>
      </w:r>
      <w:r>
        <w:t>252(Cancer associated disorders treatment) + 0</w:t>
      </w:r>
      <w:r w:rsidR="00644CD5">
        <w:t>.</w:t>
      </w:r>
      <w:r>
        <w:t>281(Pancreatic elastase inhib</w:t>
      </w:r>
      <w:r>
        <w:t>i</w:t>
      </w:r>
      <w:r>
        <w:t>tor) -0</w:t>
      </w:r>
      <w:r w:rsidR="00644CD5">
        <w:t>.</w:t>
      </w:r>
      <w:r>
        <w:t>37(Microtubule formation inhibitor) -0</w:t>
      </w:r>
      <w:r w:rsidR="00644CD5">
        <w:t>.</w:t>
      </w:r>
      <w:r>
        <w:t>181(Transforming growth factor antagonist) + 0</w:t>
      </w:r>
      <w:r w:rsidR="00644CD5">
        <w:t>.</w:t>
      </w:r>
      <w:r>
        <w:t>132(Alcohol dehydr</w:t>
      </w:r>
      <w:r>
        <w:t>o</w:t>
      </w:r>
      <w:r>
        <w:t>genase substrate) + 0</w:t>
      </w:r>
      <w:r w:rsidR="00644CD5">
        <w:t>.</w:t>
      </w:r>
      <w:r>
        <w:t>157(Nitrilase inhibitor) + 0</w:t>
      </w:r>
      <w:r w:rsidR="00644CD5">
        <w:t>.</w:t>
      </w:r>
      <w:r>
        <w:t>164(Protein kinase A inhibitor) + 0</w:t>
      </w:r>
      <w:r w:rsidR="00644CD5">
        <w:t>.</w:t>
      </w:r>
      <w:r>
        <w:t>432(Arachidonic acid antagonist) + 0</w:t>
      </w:r>
      <w:r w:rsidR="00644CD5">
        <w:t>.</w:t>
      </w:r>
      <w:r>
        <w:t>115(Cannabinoid CB2 receptor antagonist) + 0</w:t>
      </w:r>
      <w:r w:rsidR="00644CD5">
        <w:t>.</w:t>
      </w:r>
      <w:r>
        <w:t>294(NF-E2-related factor 2 stimulant) -0</w:t>
      </w:r>
      <w:r w:rsidR="00644CD5">
        <w:t>.</w:t>
      </w:r>
      <w:r>
        <w:t>384(Chemopreventive) -0</w:t>
      </w:r>
      <w:r w:rsidR="00644CD5">
        <w:t>.</w:t>
      </w:r>
      <w:r>
        <w:t>408(Isocitrate dehydrogenase (NADP+) inhibitor) -0</w:t>
      </w:r>
      <w:r w:rsidR="00644CD5">
        <w:t>.</w:t>
      </w:r>
      <w:r>
        <w:t>301(Macrophage colony stimulating factor antagonist) -0</w:t>
      </w:r>
      <w:r w:rsidR="00644CD5">
        <w:t>.</w:t>
      </w:r>
      <w:r>
        <w:t>112(Adenosylhomocysteine nucleosidase inhibitor) -0</w:t>
      </w:r>
      <w:r w:rsidR="00644CD5">
        <w:t>.</w:t>
      </w:r>
      <w:r>
        <w:t>569(TP73 expression enhancer) -0</w:t>
      </w:r>
      <w:r w:rsidR="00644CD5">
        <w:t>.</w:t>
      </w:r>
      <w:r>
        <w:t>387(Glutamate (mGluR group II) agonist) + 0</w:t>
      </w:r>
      <w:r w:rsidR="00644CD5">
        <w:t>.</w:t>
      </w:r>
      <w:r>
        <w:t>211(CYP2C19 inhibitor) -0</w:t>
      </w:r>
      <w:r w:rsidR="00644CD5">
        <w:t>.</w:t>
      </w:r>
      <w:r>
        <w:t>593(Dipeptidyl peptidase VI inhibitor) + 0</w:t>
      </w:r>
      <w:r w:rsidR="00644CD5">
        <w:t>.</w:t>
      </w:r>
      <w:r>
        <w:t>412(NADPH oxidor</w:t>
      </w:r>
      <w:r>
        <w:t>e</w:t>
      </w:r>
      <w:r>
        <w:t>ductase inhibitor) + 0</w:t>
      </w:r>
      <w:r w:rsidR="00644CD5">
        <w:t>.</w:t>
      </w:r>
      <w:r>
        <w:t>182(Lichenoid eruption) -0</w:t>
      </w:r>
      <w:r w:rsidR="00644CD5">
        <w:t>.</w:t>
      </w:r>
      <w:r>
        <w:t>257(CYP3A7 substrate) -0</w:t>
      </w:r>
      <w:r w:rsidR="00644CD5">
        <w:t>.</w:t>
      </w:r>
      <w:r>
        <w:t>115(Endothelin receptor antagonist) + 0</w:t>
      </w:r>
      <w:r w:rsidR="00644CD5">
        <w:t>.</w:t>
      </w:r>
      <w:r>
        <w:t>166(Chorea) -0</w:t>
      </w:r>
      <w:r w:rsidR="00644CD5">
        <w:t>.</w:t>
      </w:r>
      <w:r>
        <w:t>543(Lysophosphatidic acid 1 receptor antagonist) -0</w:t>
      </w:r>
      <w:r w:rsidR="00644CD5">
        <w:t>.</w:t>
      </w:r>
      <w:r>
        <w:t>288(Thromboxane synthase inhibitor) + 0</w:t>
      </w:r>
      <w:r w:rsidR="00644CD5">
        <w:t>.</w:t>
      </w:r>
      <w:r>
        <w:t>121(Matrix metalloproteinase 1 inhibitor) + 0</w:t>
      </w:r>
      <w:r w:rsidR="00644CD5">
        <w:t>.</w:t>
      </w:r>
      <w:r>
        <w:t>284(Corticotropin releasing factor 1 receptor antagonist) -0</w:t>
      </w:r>
      <w:r w:rsidR="00644CD5">
        <w:t>.</w:t>
      </w:r>
      <w:r>
        <w:t>293(CYP2B2 substrate) + 0</w:t>
      </w:r>
      <w:r w:rsidR="00644CD5">
        <w:t>.</w:t>
      </w:r>
      <w:r>
        <w:t>212(Ovulation inhibitor) -0</w:t>
      </w:r>
      <w:r w:rsidR="00644CD5">
        <w:t>.</w:t>
      </w:r>
      <w:r>
        <w:t>326(Histamine H2 receptor agonist) + 0</w:t>
      </w:r>
      <w:r w:rsidR="00644CD5">
        <w:t>.</w:t>
      </w:r>
      <w:r>
        <w:t>455(Glyceraldehyde-3-phosphate dehydrogenase (phosphorylating) inhibitor) + 0</w:t>
      </w:r>
      <w:r w:rsidR="00644CD5">
        <w:t>.</w:t>
      </w:r>
      <w:r>
        <w:t>0707(Protein-tyrosine phosphatase inhibitor) + 0</w:t>
      </w:r>
      <w:r w:rsidR="00644CD5">
        <w:t>.</w:t>
      </w:r>
      <w:r>
        <w:t>261(5 Hydroxytryptamine 3 agonist) + 0</w:t>
      </w:r>
      <w:r w:rsidR="00644CD5">
        <w:t>.</w:t>
      </w:r>
      <w:r>
        <w:t>243(Phosphatidylinositol 4-kinase inhibitor) + 0</w:t>
      </w:r>
      <w:r w:rsidR="00644CD5">
        <w:t>.</w:t>
      </w:r>
      <w:r>
        <w:t>281(DUSP10 expression enhancer) + 0</w:t>
      </w:r>
      <w:r w:rsidR="00644CD5">
        <w:t>.</w:t>
      </w:r>
      <w:r>
        <w:t>0829(Transglutaminase 2 inhibitor) -0</w:t>
      </w:r>
      <w:r w:rsidR="00644CD5">
        <w:t>.</w:t>
      </w:r>
      <w:r>
        <w:t>175(MDM2 expression enhancer) + 0</w:t>
      </w:r>
      <w:r w:rsidR="00644CD5">
        <w:t>.</w:t>
      </w:r>
      <w:r>
        <w:t>27(AMP-activated protein kinase stimulant) + 0</w:t>
      </w:r>
      <w:r w:rsidR="00644CD5">
        <w:t>.</w:t>
      </w:r>
      <w:r>
        <w:t>457(8-oxodGTPase stimulant) -0</w:t>
      </w:r>
      <w:r w:rsidR="00644CD5">
        <w:t>.</w:t>
      </w:r>
      <w:r>
        <w:t>0511(Antidiabetic) -0</w:t>
      </w:r>
      <w:r w:rsidR="00644CD5">
        <w:t>.</w:t>
      </w:r>
      <w:r>
        <w:t>169(Fatty liver) -0</w:t>
      </w:r>
      <w:r w:rsidR="00644CD5">
        <w:t>.</w:t>
      </w:r>
      <w:r>
        <w:t>0628(Antineoplastic (small cell lung cancer)) -0</w:t>
      </w:r>
      <w:r w:rsidR="00644CD5">
        <w:t>.</w:t>
      </w:r>
      <w:r>
        <w:t>106(Fibroblast growth factor 4 antagonist) + 0</w:t>
      </w:r>
      <w:r w:rsidR="00644CD5">
        <w:t>.</w:t>
      </w:r>
      <w:r>
        <w:t>149(Antinephritic) + 0</w:t>
      </w:r>
      <w:r w:rsidR="00644CD5">
        <w:t>.</w:t>
      </w:r>
      <w:r>
        <w:t>101(RET inhibitor) -0</w:t>
      </w:r>
      <w:r w:rsidR="00644CD5">
        <w:t>.</w:t>
      </w:r>
      <w:r>
        <w:t>0583(Protein kinase A anchoring protein 2 inhibitor) + 0</w:t>
      </w:r>
      <w:r w:rsidR="00644CD5">
        <w:t>.</w:t>
      </w:r>
      <w:r>
        <w:t>178(Butyrylcholinesterase inhibitor) -0</w:t>
      </w:r>
      <w:r w:rsidR="00644CD5">
        <w:t>.</w:t>
      </w:r>
      <w:r>
        <w:t>205(VEGFA expression enhancer) + 0</w:t>
      </w:r>
      <w:r w:rsidR="00644CD5">
        <w:t>.</w:t>
      </w:r>
      <w:r>
        <w:t>242(Envelysin inhibitor) + 0</w:t>
      </w:r>
      <w:r w:rsidR="00644CD5">
        <w:t>.</w:t>
      </w:r>
      <w:r>
        <w:t>05(Alzheimer's disease treatment) -0</w:t>
      </w:r>
      <w:r w:rsidR="00644CD5">
        <w:t>.</w:t>
      </w:r>
      <w:r>
        <w:t>22(Protein-Npi-phosphohistidine-sugar phosphotransferase inhibitor) + 0</w:t>
      </w:r>
      <w:r w:rsidR="00644CD5">
        <w:t>.</w:t>
      </w:r>
      <w:r>
        <w:t>0846(Allergic reaction) -0</w:t>
      </w:r>
      <w:r w:rsidR="00644CD5">
        <w:t>.</w:t>
      </w:r>
      <w:r>
        <w:t>312(Polynucleotide 5'-hydroxy-kinase inhibitor) + 0</w:t>
      </w:r>
      <w:r w:rsidR="00644CD5">
        <w:t>.</w:t>
      </w:r>
      <w:r>
        <w:t>233(Ethanolaminephosphotransferase inhibitor) + 0</w:t>
      </w:r>
      <w:r w:rsidR="00644CD5">
        <w:t>.</w:t>
      </w:r>
      <w:r>
        <w:t>0659(Autotaxin inhibitor) -0</w:t>
      </w:r>
      <w:r w:rsidR="00644CD5">
        <w:t>.</w:t>
      </w:r>
      <w:r>
        <w:t>266(Free fatty acid receptor 1 agonist) + 0</w:t>
      </w:r>
      <w:r w:rsidR="00644CD5">
        <w:t>.</w:t>
      </w:r>
      <w:r>
        <w:t>127(N-carbamoyl-L-amino-acid hydrolase inhibitor) -0</w:t>
      </w:r>
      <w:r w:rsidR="00644CD5">
        <w:t>.</w:t>
      </w:r>
      <w:r>
        <w:t>242(Arginine decarboxylase inhibitor) + 0</w:t>
      </w:r>
      <w:r w:rsidR="00644CD5">
        <w:t>.</w:t>
      </w:r>
      <w:r>
        <w:t>161(TP53I3 expression enhancer) -0</w:t>
      </w:r>
      <w:r w:rsidR="00644CD5">
        <w:t>.</w:t>
      </w:r>
      <w:r>
        <w:t>158(Acid phosphatase inhibitor) + 0</w:t>
      </w:r>
      <w:r w:rsidR="00644CD5">
        <w:t>.</w:t>
      </w:r>
      <w:r>
        <w:t>301(Beta-fructofuranosidase inhibitor) -0</w:t>
      </w:r>
      <w:r w:rsidR="00644CD5">
        <w:t>.</w:t>
      </w:r>
      <w:r>
        <w:t>145(CYP2C substrate) -0</w:t>
      </w:r>
      <w:r w:rsidR="00644CD5">
        <w:t>.</w:t>
      </w:r>
      <w:r>
        <w:t>069(D-Amino-acid oxidase inhib</w:t>
      </w:r>
      <w:r>
        <w:t>i</w:t>
      </w:r>
      <w:r>
        <w:t>tor) + 0</w:t>
      </w:r>
      <w:r w:rsidR="00644CD5">
        <w:t>.</w:t>
      </w:r>
      <w:r>
        <w:t>0859(Pim-2 kinase inhibitor) + 0</w:t>
      </w:r>
      <w:r w:rsidR="00644CD5">
        <w:t>.</w:t>
      </w:r>
      <w:r>
        <w:t>477(Secretase stimulant) + 0</w:t>
      </w:r>
      <w:r w:rsidR="00644CD5">
        <w:t>.</w:t>
      </w:r>
      <w:r>
        <w:t>165(PGR expression enhancer) -0</w:t>
      </w:r>
      <w:r w:rsidR="00644CD5">
        <w:t>.</w:t>
      </w:r>
      <w:r>
        <w:t>0719(Protein kinase C zeta inhibitor) + 0</w:t>
      </w:r>
      <w:r w:rsidR="00644CD5">
        <w:t>.</w:t>
      </w:r>
      <w:r>
        <w:t>0533(ESR2 expression inhibitor) -0</w:t>
      </w:r>
      <w:r w:rsidR="00644CD5">
        <w:t>.</w:t>
      </w:r>
      <w:r>
        <w:t>0966(Bronchodilator) -0</w:t>
      </w:r>
      <w:r w:rsidR="00644CD5">
        <w:t>.</w:t>
      </w:r>
      <w:r>
        <w:t>24(Melanocortin agonist) + 0</w:t>
      </w:r>
      <w:r w:rsidR="00644CD5">
        <w:t>.</w:t>
      </w:r>
      <w:r>
        <w:t>173(Lysosomal Pro-X carboxypeptidase inhibitor) -0</w:t>
      </w:r>
      <w:r w:rsidR="00644CD5">
        <w:t>.</w:t>
      </w:r>
      <w:r>
        <w:t>152(Guanylate cyclase inhibitor) -0</w:t>
      </w:r>
      <w:r w:rsidR="00644CD5">
        <w:t>.</w:t>
      </w:r>
      <w:r>
        <w:t xml:space="preserve">0687(Phosphatidylinositol </w:t>
      </w:r>
      <w:r>
        <w:lastRenderedPageBreak/>
        <w:t>3-kinase alpha inhibitor) -0</w:t>
      </w:r>
      <w:r w:rsidR="00644CD5">
        <w:t>.</w:t>
      </w:r>
      <w:r>
        <w:t>27(Polyamine biosynthesis inhibitor) + 0</w:t>
      </w:r>
      <w:r w:rsidR="00644CD5">
        <w:t>.</w:t>
      </w:r>
      <w:r>
        <w:t>0596(CDC-like kinase 1 inhibitor) -0</w:t>
      </w:r>
      <w:r w:rsidR="00644CD5">
        <w:t>.</w:t>
      </w:r>
      <w:r>
        <w:t>0511(Histone deacetylase 1B inhibitor) -0</w:t>
      </w:r>
      <w:r w:rsidR="00644CD5">
        <w:t>.</w:t>
      </w:r>
      <w:r>
        <w:t>049(Sigma 1 receptor agonist) -0</w:t>
      </w:r>
      <w:r w:rsidR="00644CD5">
        <w:t>.</w:t>
      </w:r>
      <w:r>
        <w:t>137(Polo-like kinase-1 inhibitor) + 0</w:t>
      </w:r>
      <w:r w:rsidR="00644CD5">
        <w:t>.</w:t>
      </w:r>
      <w:r>
        <w:t>0741(12-Lipoxygenase inhibitor) + 0</w:t>
      </w:r>
      <w:r w:rsidR="00644CD5">
        <w:t>.</w:t>
      </w:r>
      <w:r>
        <w:t>171(Phosphate acetyltransferase inhibitor) + 0</w:t>
      </w:r>
      <w:r w:rsidR="00644CD5">
        <w:t>.</w:t>
      </w:r>
      <w:r>
        <w:t>0795(Carcinogenic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138(Thromboxane antagonist) -0</w:t>
      </w:r>
      <w:r w:rsidR="00644CD5">
        <w:t>.</w:t>
      </w:r>
      <w:r>
        <w:t>131(G0S2 expression enhancer) -0</w:t>
      </w:r>
      <w:r w:rsidR="00644CD5">
        <w:t>.</w:t>
      </w:r>
      <w:r>
        <w:t>0359(Colic) + 0</w:t>
      </w:r>
      <w:r w:rsidR="00644CD5">
        <w:t>.</w:t>
      </w:r>
      <w:r>
        <w:t>0863(Metabolic disease treatment) + 0</w:t>
      </w:r>
      <w:r w:rsidR="00644CD5">
        <w:t>.</w:t>
      </w:r>
      <w:r>
        <w:t>0373(Urologic disorders treatment) + 0</w:t>
      </w:r>
      <w:r w:rsidR="00644CD5">
        <w:t>.</w:t>
      </w:r>
      <w:r>
        <w:t>0429(Macrophage colony-stimulating factor 1 receptor antagonist) + 0</w:t>
      </w:r>
      <w:r w:rsidR="00644CD5">
        <w:t>.</w:t>
      </w:r>
      <w:r>
        <w:t>0447(MAP kinase kinase 1 inhibitor) -0</w:t>
      </w:r>
      <w:r w:rsidR="00644CD5">
        <w:t>.</w:t>
      </w:r>
      <w:r>
        <w:t>049(Vascular endothelial growth factor 3 antagonist) + 0</w:t>
      </w:r>
      <w:r w:rsidR="00644CD5">
        <w:t>.</w:t>
      </w:r>
      <w:r>
        <w:t>0266(Antiviral) + 0</w:t>
      </w:r>
      <w:r w:rsidR="00644CD5">
        <w:t>.</w:t>
      </w:r>
      <w:r>
        <w:t>141(LGALS8 expression enhancer) -0</w:t>
      </w:r>
      <w:r w:rsidR="00644CD5">
        <w:t>.</w:t>
      </w:r>
      <w:r>
        <w:t>157(Peptidylglycine monooxygenase inhib</w:t>
      </w:r>
      <w:r>
        <w:t>i</w:t>
      </w:r>
      <w:r>
        <w:t>tor) + 0</w:t>
      </w:r>
      <w:r w:rsidR="00644CD5">
        <w:t>.</w:t>
      </w:r>
      <w:r>
        <w:t>0398(Benzodiazepine inverse agonist) -0</w:t>
      </w:r>
      <w:r w:rsidR="00644CD5">
        <w:t>.</w:t>
      </w:r>
      <w:r>
        <w:t>0409(Angiotensin AT1A receptor antagonist) + 0</w:t>
      </w:r>
      <w:r w:rsidR="00644CD5">
        <w:t>.</w:t>
      </w:r>
      <w:r>
        <w:t>0519(Photoallergy dermatitis) + 0</w:t>
      </w:r>
      <w:r w:rsidR="00644CD5">
        <w:t>.</w:t>
      </w:r>
      <w:r>
        <w:t>0836(Thiosulfate dehydrogenase inhibitor) -0</w:t>
      </w:r>
      <w:r w:rsidR="00644CD5">
        <w:t>.</w:t>
      </w:r>
      <w:r>
        <w:t>0443(Glycosylceramidase inhibitor) -0</w:t>
      </w:r>
      <w:r w:rsidR="00644CD5">
        <w:t>.</w:t>
      </w:r>
      <w:r>
        <w:t>225(Citrate (Si)-synthase inhibitor) -0</w:t>
      </w:r>
      <w:r w:rsidR="00644CD5">
        <w:t>.</w:t>
      </w:r>
      <w:r>
        <w:t>0927(L-3-cyanoalanine synthase inhibitor) + 0</w:t>
      </w:r>
      <w:r w:rsidR="00644CD5">
        <w:t>.</w:t>
      </w:r>
      <w:r>
        <w:t>0646(Sphingosine 1-phosphate receptor 1 a</w:t>
      </w:r>
      <w:r>
        <w:t>n</w:t>
      </w:r>
      <w:r>
        <w:t>tagonist) + 0</w:t>
      </w:r>
      <w:r w:rsidR="00644CD5">
        <w:t>.</w:t>
      </w:r>
      <w:r>
        <w:t>0213(Status epilepticus) + 0</w:t>
      </w:r>
      <w:r w:rsidR="00644CD5">
        <w:t>.</w:t>
      </w:r>
      <w:r>
        <w:t>0383(Methylenetetrahydrofolate reductase (NADPH) inhibitor) + 0</w:t>
      </w:r>
      <w:r w:rsidR="00644CD5">
        <w:t>.</w:t>
      </w:r>
      <w:r>
        <w:t>0342(ErbB-1 antagonist) -0</w:t>
      </w:r>
      <w:r w:rsidR="00644CD5">
        <w:t>.</w:t>
      </w:r>
      <w:r>
        <w:t>0391(Cyclin-dependent kinase 9 inhibitor) + 0</w:t>
      </w:r>
      <w:r w:rsidR="00644CD5">
        <w:t>.</w:t>
      </w:r>
      <w:r>
        <w:t>164(Thyroid hormone alpha 1 antagonist) + 0</w:t>
      </w:r>
      <w:r w:rsidR="00644CD5">
        <w:t>.</w:t>
      </w:r>
      <w:r>
        <w:t>0553(GADD45A expression enhancer) + 0</w:t>
      </w:r>
      <w:r w:rsidR="00644CD5">
        <w:t>.</w:t>
      </w:r>
      <w:r>
        <w:t>169(NAD+ diphosphatase inhibitor) -0</w:t>
      </w:r>
      <w:r w:rsidR="00644CD5">
        <w:t>.</w:t>
      </w:r>
      <w:r>
        <w:t>0396(Platelet activating factor alpha antagonist) + 0</w:t>
      </w:r>
      <w:r w:rsidR="00644CD5">
        <w:t>.</w:t>
      </w:r>
      <w:r>
        <w:t>0705(HSPA1B expression enhancer) -0</w:t>
      </w:r>
      <w:r w:rsidR="00644CD5">
        <w:t>.</w:t>
      </w:r>
      <w:r>
        <w:t>0649(Phenylalanine racemase (ATP-hydrolysing) inhib</w:t>
      </w:r>
      <w:r>
        <w:t>i</w:t>
      </w:r>
      <w:r>
        <w:t>tor) + 0</w:t>
      </w:r>
      <w:r w:rsidR="00644CD5">
        <w:t>.</w:t>
      </w:r>
      <w:r>
        <w:t>0253(Cyclophilin A inhibitor) + 0</w:t>
      </w:r>
      <w:r w:rsidR="00644CD5">
        <w:t>.</w:t>
      </w:r>
      <w:r>
        <w:t>0409(Monodehydroascorbate reductase (NADH) inhibitor) -0</w:t>
      </w:r>
      <w:r w:rsidR="00644CD5">
        <w:t>.</w:t>
      </w:r>
      <w:r>
        <w:t>0769(Phloroglucinol reductase inhibitor) -0</w:t>
      </w:r>
      <w:r w:rsidR="00644CD5">
        <w:t>.</w:t>
      </w:r>
      <w:r>
        <w:t>0411(CYP3A4 inducer) -0</w:t>
      </w:r>
      <w:r w:rsidR="00644CD5">
        <w:t>.</w:t>
      </w:r>
      <w:r>
        <w:t>0294(Matrix metalloproteinase 26 inhibitor) + 0</w:t>
      </w:r>
      <w:r w:rsidR="00644CD5">
        <w:t>.</w:t>
      </w:r>
      <w:r>
        <w:t>0286(Cardiodepressant) -0</w:t>
      </w:r>
      <w:r w:rsidR="00644CD5">
        <w:t>.</w:t>
      </w:r>
      <w:r>
        <w:t>0719(Putrescine oxidase inhibitor) -0</w:t>
      </w:r>
      <w:r w:rsidR="00644CD5">
        <w:t>.</w:t>
      </w:r>
      <w:r>
        <w:t>0108(Calcium channel N-type blocker) -0</w:t>
      </w:r>
      <w:r w:rsidR="00644CD5">
        <w:t>.</w:t>
      </w:r>
      <w:r>
        <w:t>0495(Kallikrein 13 inhibitor) + 0</w:t>
      </w:r>
      <w:r w:rsidR="00644CD5">
        <w:t>.</w:t>
      </w:r>
      <w:r>
        <w:t>0137(Smooth muscle myosin light chain kinase inhibitor) -0</w:t>
      </w:r>
      <w:r w:rsidR="00644CD5">
        <w:t>.</w:t>
      </w:r>
      <w:r>
        <w:t>0144(Tyrosine kinase non-receptor protein 2 inhibitor) + 0</w:t>
      </w:r>
      <w:r w:rsidR="00644CD5">
        <w:t>.</w:t>
      </w:r>
      <w:r>
        <w:t>0125(Purinergic P2 agonist) + 0</w:t>
      </w:r>
      <w:r w:rsidR="00644CD5">
        <w:t>.</w:t>
      </w:r>
      <w:r>
        <w:t>0456(Beta lactamase TEM-1 inhibitor) -0</w:t>
      </w:r>
      <w:r w:rsidR="00644CD5">
        <w:t>.</w:t>
      </w:r>
      <w:r>
        <w:t>0131(Dopamine transporter inhibitor) -0</w:t>
      </w:r>
      <w:r w:rsidR="00644CD5">
        <w:t>.</w:t>
      </w:r>
      <w:r>
        <w:t>0151(Complement C3a chemotactic receptor antagonist) -0</w:t>
      </w:r>
      <w:r w:rsidR="00644CD5">
        <w:t>.</w:t>
      </w:r>
      <w:r>
        <w:t>023(Dihydropteroate synthase inhibitor) + 0</w:t>
      </w:r>
      <w:r w:rsidR="00644CD5">
        <w:t>.</w:t>
      </w:r>
      <w:r>
        <w:t>0085(Endothelin receptor agonist) -0</w:t>
      </w:r>
      <w:r w:rsidR="00644CD5">
        <w:t>.</w:t>
      </w:r>
      <w:r>
        <w:t>015(Alcohol dehydrogenase (NADP+) inhibitor) + 0</w:t>
      </w:r>
      <w:r w:rsidR="00644CD5">
        <w:t>.</w:t>
      </w:r>
      <w:r>
        <w:t>0181(NADPH oxidase inhibitor) + 0</w:t>
      </w:r>
      <w:r w:rsidR="00644CD5">
        <w:t>.</w:t>
      </w:r>
      <w:r>
        <w:t>0225(Queuine tRNA-ribosyltransferase inhibitor) + 0</w:t>
      </w:r>
      <w:r w:rsidR="00644CD5">
        <w:t>.</w:t>
      </w:r>
      <w:r>
        <w:t>00588(Src kinase inhibitor) -0</w:t>
      </w:r>
      <w:r w:rsidR="00644CD5">
        <w:t>.</w:t>
      </w:r>
      <w:r>
        <w:t>00974(Antitoxic) -0</w:t>
      </w:r>
      <w:r w:rsidR="00644CD5">
        <w:t>.</w:t>
      </w:r>
      <w:r>
        <w:t>00671(Factor VII inhibitor) -0</w:t>
      </w:r>
      <w:r w:rsidR="00644CD5">
        <w:t>.</w:t>
      </w:r>
      <w:r>
        <w:t>00611(Dopamine autoreceptor agonist) -0</w:t>
      </w:r>
      <w:r w:rsidR="00644CD5">
        <w:t>.</w:t>
      </w:r>
      <w:r>
        <w:t>00536(Heme oxygenase stimulant) -0</w:t>
      </w:r>
      <w:r w:rsidR="00644CD5">
        <w:t>.</w:t>
      </w:r>
      <w:r>
        <w:t>00439(Check point kinase inhibitor) + 0</w:t>
      </w:r>
      <w:r w:rsidR="00644CD5">
        <w:t>.</w:t>
      </w:r>
      <w:r>
        <w:t>00712(Anticataract) + 0</w:t>
      </w:r>
      <w:r w:rsidR="00644CD5">
        <w:t>.</w:t>
      </w:r>
      <w:r>
        <w:t>00244(Histone deacetylase SIRT1 stimulant) + 0</w:t>
      </w:r>
      <w:r w:rsidR="00644CD5">
        <w:t>.</w:t>
      </w:r>
      <w:r>
        <w:t>00318(Interstitial nephritis) + 0</w:t>
      </w:r>
      <w:r w:rsidR="00644CD5">
        <w:t>.</w:t>
      </w:r>
      <w:r>
        <w:t>00611(Thymine dioxygenase i</w:t>
      </w:r>
      <w:r>
        <w:t>n</w:t>
      </w:r>
      <w:r>
        <w:t>hibitor) + 0</w:t>
      </w:r>
      <w:r w:rsidR="00644CD5">
        <w:t>.</w:t>
      </w:r>
      <w:r>
        <w:t>00291(Mucositis treatment) + 0</w:t>
      </w:r>
      <w:r w:rsidR="00644CD5">
        <w:t>.</w:t>
      </w:r>
      <w:r>
        <w:t>00219(Diaminopropionate ammonia-lyase inhibitor) + 0</w:t>
      </w:r>
      <w:r w:rsidR="00644CD5">
        <w:t>.</w:t>
      </w:r>
      <w:r>
        <w:t>000288(Proto-oncogene tyrosine-protein kinase Fyn inhibitor) + 5</w:t>
      </w:r>
      <w:r w:rsidR="00644CD5">
        <w:t>.</w:t>
      </w:r>
      <w:r>
        <w:t>99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123(Dopamine D1A antagonist) -0</w:t>
      </w:r>
      <w:r w:rsidR="00644CD5">
        <w:t>.</w:t>
      </w:r>
      <w:r>
        <w:t>677(Glutamate dehydrogenase [NAD(P)+] inhibitor) -0</w:t>
      </w:r>
      <w:r w:rsidR="00644CD5">
        <w:t>.</w:t>
      </w:r>
      <w:r>
        <w:t>152(Amyloid beta precursor protein antagonist) + 0</w:t>
      </w:r>
      <w:r w:rsidR="00644CD5">
        <w:t>.</w:t>
      </w:r>
      <w:r>
        <w:t>516(Gastrointestinal disturbance) -0</w:t>
      </w:r>
      <w:r w:rsidR="00644CD5">
        <w:t>.</w:t>
      </w:r>
      <w:r>
        <w:t>352(Agranulocytosis) + 34</w:t>
      </w:r>
      <w:r w:rsidR="00644CD5">
        <w:t>.</w:t>
      </w:r>
      <w:r>
        <w:t>4(Volume) -0</w:t>
      </w:r>
      <w:r w:rsidR="00644CD5">
        <w:t>.</w:t>
      </w:r>
      <w:r>
        <w:t>26(Mydriatic) + 0</w:t>
      </w:r>
      <w:r w:rsidR="00644CD5">
        <w:t>.</w:t>
      </w:r>
      <w:r>
        <w:t>053(Antineoplastic (uterine cancer)) -0</w:t>
      </w:r>
      <w:r w:rsidR="00644CD5">
        <w:t>.</w:t>
      </w:r>
      <w:r>
        <w:t>198(Aldose reductase substrate) -34</w:t>
      </w:r>
      <w:r w:rsidR="00644CD5">
        <w:t>.</w:t>
      </w:r>
      <w:r>
        <w:t>4(Volume^2) + 0</w:t>
      </w:r>
      <w:r w:rsidR="00644CD5">
        <w:t>.</w:t>
      </w:r>
      <w:r>
        <w:t>357(Lanosterol 14 alpha demethylase inhibitor) -0</w:t>
      </w:r>
      <w:r w:rsidR="00644CD5">
        <w:t>.</w:t>
      </w:r>
      <w:r>
        <w:t>786(CF transmembrane conductance regulator antagonist) -0</w:t>
      </w:r>
      <w:r w:rsidR="00644CD5">
        <w:t>.</w:t>
      </w:r>
      <w:r>
        <w:t>221(Carbonic anhydrase IX inhibitor) + 13</w:t>
      </w:r>
      <w:r w:rsidR="00644CD5">
        <w:t>.</w:t>
      </w:r>
      <w:r>
        <w:t>8(Volume^3) -1</w:t>
      </w:r>
      <w:r w:rsidR="00644CD5">
        <w:t>.</w:t>
      </w:r>
      <w:r>
        <w:t>31(Cyclic AMP modulator) + 0</w:t>
      </w:r>
      <w:r w:rsidR="00644CD5">
        <w:t>.</w:t>
      </w:r>
      <w:r>
        <w:t>245(Respiratory distress syndrome treatment) + 0</w:t>
      </w:r>
      <w:r w:rsidR="00644CD5">
        <w:t>.</w:t>
      </w:r>
      <w:r>
        <w:t>125(Benzoate 4-monooxygenase inhibitor) + 0</w:t>
      </w:r>
      <w:r w:rsidR="00644CD5">
        <w:t>.</w:t>
      </w:r>
      <w:r>
        <w:t>545(NOS2 expression enhancer) -0</w:t>
      </w:r>
      <w:r w:rsidR="00644CD5">
        <w:t>.</w:t>
      </w:r>
      <w:r>
        <w:t>767(PPARG expression enhancer) + 0</w:t>
      </w:r>
      <w:r w:rsidR="00644CD5">
        <w:t>.</w:t>
      </w:r>
      <w:r>
        <w:t>127(Aggrecanase 2 inhibitor) -0</w:t>
      </w:r>
      <w:r w:rsidR="00644CD5">
        <w:t>.</w:t>
      </w:r>
      <w:r>
        <w:t>592(Capillary fragility treatment) + 0</w:t>
      </w:r>
      <w:r w:rsidR="00644CD5">
        <w:t>.</w:t>
      </w:r>
      <w:r>
        <w:t>373(Ocular toxicity) + 1</w:t>
      </w:r>
      <w:r w:rsidR="00644CD5">
        <w:t>.</w:t>
      </w:r>
      <w:r>
        <w:t>18(Thymidine kinase (Herpes simplex virus 2) inhibitor) + 0</w:t>
      </w:r>
      <w:r w:rsidR="00644CD5">
        <w:t>.</w:t>
      </w:r>
      <w:r>
        <w:t>309(C10ORF10 expression enhancer) -1</w:t>
      </w:r>
      <w:r w:rsidR="00644CD5">
        <w:t>.</w:t>
      </w:r>
      <w:r>
        <w:t>25(Lysozyme inhibitor) + 0</w:t>
      </w:r>
      <w:r w:rsidR="00644CD5">
        <w:t>.</w:t>
      </w:r>
      <w:r>
        <w:t>701(Estrogen alpha receptor agonist) -0</w:t>
      </w:r>
      <w:r w:rsidR="00644CD5">
        <w:t>.</w:t>
      </w:r>
      <w:r>
        <w:t>209(Preterm labor treatment) -0</w:t>
      </w:r>
      <w:r w:rsidR="00644CD5">
        <w:t>.</w:t>
      </w:r>
      <w:r>
        <w:t>282(DNA damaging) -0</w:t>
      </w:r>
      <w:r w:rsidR="00644CD5">
        <w:t>.</w:t>
      </w:r>
      <w:r>
        <w:t>0691(AICAR transformylase inhibitor) + 0</w:t>
      </w:r>
      <w:r w:rsidR="00644CD5">
        <w:t>.</w:t>
      </w:r>
      <w:r>
        <w:t>297(Methylenetetrahydrofolate reductase (NADPH) inhibitor) + 0</w:t>
      </w:r>
      <w:r w:rsidR="00644CD5">
        <w:t>.</w:t>
      </w:r>
      <w:r>
        <w:t>14(Sigma 3 receptor antagonist) + 3</w:t>
      </w:r>
      <w:r w:rsidR="00644CD5">
        <w:t>.</w:t>
      </w:r>
      <w:r>
        <w:t>49(Neuraminidase (Influenza A) inhibitor) -0</w:t>
      </w:r>
      <w:r w:rsidR="00644CD5">
        <w:t>.</w:t>
      </w:r>
      <w:r>
        <w:t>962(Dermatitis) -0</w:t>
      </w:r>
      <w:r w:rsidR="00644CD5">
        <w:t>.</w:t>
      </w:r>
      <w:r>
        <w:t>259(Antipyretic) + 0</w:t>
      </w:r>
      <w:r w:rsidR="00644CD5">
        <w:t>.</w:t>
      </w:r>
      <w:r>
        <w:t>39(Bradycardic) + 0</w:t>
      </w:r>
      <w:r w:rsidR="00644CD5">
        <w:t>.</w:t>
      </w:r>
      <w:r>
        <w:t>597(Inosine monophosphate dehydrogenase 1 inhib</w:t>
      </w:r>
      <w:r>
        <w:t>i</w:t>
      </w:r>
      <w:r>
        <w:t>tor) -0</w:t>
      </w:r>
      <w:r w:rsidR="00644CD5">
        <w:t>.</w:t>
      </w:r>
      <w:r>
        <w:t>206(Purinergic receptor antagonist) -0</w:t>
      </w:r>
      <w:r w:rsidR="00644CD5">
        <w:t>.</w:t>
      </w:r>
      <w:r>
        <w:t>516(3(or 17)beta-hydroxysteroid dehydrogenase inhibitor) + 0</w:t>
      </w:r>
      <w:r w:rsidR="00644CD5">
        <w:t>.</w:t>
      </w:r>
      <w:r>
        <w:t>238(Ceramide glucosyltransferase inhibitor) + 0</w:t>
      </w:r>
      <w:r w:rsidR="00644CD5">
        <w:t>.</w:t>
      </w:r>
      <w:r>
        <w:t>416(Serine carboxypeptidase inhibitor) -0</w:t>
      </w:r>
      <w:r w:rsidR="00644CD5">
        <w:t>.</w:t>
      </w:r>
      <w:r>
        <w:t>493(Transcription factor E2F1 inhibitor) -0</w:t>
      </w:r>
      <w:r w:rsidR="00644CD5">
        <w:t>.</w:t>
      </w:r>
      <w:r>
        <w:t>0653(Heparin epidermal growth factor antagonist) -0</w:t>
      </w:r>
      <w:r w:rsidR="00644CD5">
        <w:t>.</w:t>
      </w:r>
      <w:r>
        <w:t>747(Thrombin inhibitor) -0</w:t>
      </w:r>
      <w:r w:rsidR="00644CD5">
        <w:t>.</w:t>
      </w:r>
      <w:r>
        <w:t>4(L lactate deh</w:t>
      </w:r>
      <w:r>
        <w:t>y</w:t>
      </w:r>
      <w:r>
        <w:t>drogenase C inhibitor) -0</w:t>
      </w:r>
      <w:r w:rsidR="00644CD5">
        <w:t>.</w:t>
      </w:r>
      <w:r>
        <w:t>865(Adenylylsulphatase inhibitor) + 0</w:t>
      </w:r>
      <w:r w:rsidR="00644CD5">
        <w:t>.</w:t>
      </w:r>
      <w:r>
        <w:t>0586(Photosensitizer) + 0</w:t>
      </w:r>
      <w:r w:rsidR="00644CD5">
        <w:t>.</w:t>
      </w:r>
      <w:r>
        <w:t>807(Colony stimulating factor agonist) + 0</w:t>
      </w:r>
      <w:r w:rsidR="00644CD5">
        <w:t>.</w:t>
      </w:r>
      <w:r>
        <w:t>664(IL4 expression enhancer) + 0</w:t>
      </w:r>
      <w:r w:rsidR="00644CD5">
        <w:t>.</w:t>
      </w:r>
      <w:r>
        <w:t>267(Mood disorders treatment) + 0</w:t>
      </w:r>
      <w:r w:rsidR="00644CD5">
        <w:t>.</w:t>
      </w:r>
      <w:r>
        <w:t>237(Clostripain inhibitor) + 0</w:t>
      </w:r>
      <w:r w:rsidR="00644CD5">
        <w:t>.</w:t>
      </w:r>
      <w:r>
        <w:t>327(Convulsant) + 0</w:t>
      </w:r>
      <w:r w:rsidR="00644CD5">
        <w:t>.</w:t>
      </w:r>
      <w:r>
        <w:t>159(Integrin alphaLbeta2 antagonist) -0</w:t>
      </w:r>
      <w:r w:rsidR="00644CD5">
        <w:t>.</w:t>
      </w:r>
      <w:r>
        <w:t>343(Melatonin 1 agonist) -0</w:t>
      </w:r>
      <w:r w:rsidR="00644CD5">
        <w:t>.</w:t>
      </w:r>
      <w:r>
        <w:t>537(Steroid 17-alpha-hydroxylase/17</w:t>
      </w:r>
      <w:r w:rsidR="00644CD5">
        <w:t>.</w:t>
      </w:r>
      <w:r>
        <w:t>20 lyase inhibitor) + 0</w:t>
      </w:r>
      <w:r w:rsidR="00644CD5">
        <w:t>.</w:t>
      </w:r>
      <w:r>
        <w:t>226(Neurotoxic) -0</w:t>
      </w:r>
      <w:r w:rsidR="00644CD5">
        <w:t>.</w:t>
      </w:r>
      <w:r>
        <w:t>803(Cholesterol antagonist) -0</w:t>
      </w:r>
      <w:r w:rsidR="00644CD5">
        <w:t>.</w:t>
      </w:r>
      <w:r>
        <w:t>152(Fibroblast growth factor 2 antagonist) -0</w:t>
      </w:r>
      <w:r w:rsidR="00644CD5">
        <w:t>.</w:t>
      </w:r>
      <w:r>
        <w:t>286(Antiviral (Hepatitis)) + 0</w:t>
      </w:r>
      <w:r w:rsidR="00644CD5">
        <w:t>.</w:t>
      </w:r>
      <w:r>
        <w:t>842(Anthranilate 3-monooxygenase (deaminating) inhibitor) + 1</w:t>
      </w:r>
      <w:r w:rsidR="00644CD5">
        <w:t>.</w:t>
      </w:r>
      <w:r>
        <w:t>03(Adenosine A3 receptor antagonist) -0</w:t>
      </w:r>
      <w:r w:rsidR="00644CD5">
        <w:t>.</w:t>
      </w:r>
      <w:r>
        <w:t>162(CYP2 substrate) + 0</w:t>
      </w:r>
      <w:r w:rsidR="00644CD5">
        <w:t>.</w:t>
      </w:r>
      <w:r>
        <w:t>469(ABCB1 expression enhancer) -0</w:t>
      </w:r>
      <w:r w:rsidR="00644CD5">
        <w:t>.</w:t>
      </w:r>
      <w:r>
        <w:t>135(Growth stimulant) + 0</w:t>
      </w:r>
      <w:r w:rsidR="00644CD5">
        <w:t>.</w:t>
      </w:r>
      <w:r>
        <w:t>749(AMP-activated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35(Purinergic P2T antagonist) + 0</w:t>
      </w:r>
      <w:r w:rsidR="00644CD5">
        <w:t>.</w:t>
      </w:r>
      <w:r>
        <w:t>137(Elastase 3B inhibitor) -0</w:t>
      </w:r>
      <w:r w:rsidR="00644CD5">
        <w:t>.</w:t>
      </w:r>
      <w:r>
        <w:t>561(Catechol 2</w:t>
      </w:r>
      <w:r w:rsidR="00644CD5">
        <w:t>.</w:t>
      </w:r>
      <w:r>
        <w:t>3-dioxygenase inhibitor) -0</w:t>
      </w:r>
      <w:r w:rsidR="00644CD5">
        <w:t>.</w:t>
      </w:r>
      <w:r>
        <w:t>123(Integrin beta3 antagonist) + 0</w:t>
      </w:r>
      <w:r w:rsidR="00644CD5">
        <w:t>.</w:t>
      </w:r>
      <w:r>
        <w:t>195(Hepatic disorders treatment) -0</w:t>
      </w:r>
      <w:r w:rsidR="00644CD5">
        <w:t>.</w:t>
      </w:r>
      <w:r>
        <w:t>52(Retinoic acid receptor antagonist) + 0</w:t>
      </w:r>
      <w:r w:rsidR="00644CD5">
        <w:t>.</w:t>
      </w:r>
      <w:r>
        <w:t>898(Thromboxane A2 antagonist) + 0</w:t>
      </w:r>
      <w:r w:rsidR="00644CD5">
        <w:t>.</w:t>
      </w:r>
      <w:r>
        <w:t>851(L lactate dehydrogenase A inhibitor) + 0</w:t>
      </w:r>
      <w:r w:rsidR="00644CD5">
        <w:t>.</w:t>
      </w:r>
      <w:r>
        <w:t>465(CYP11B2 inhibitor) + 0</w:t>
      </w:r>
      <w:r w:rsidR="00644CD5">
        <w:t>.</w:t>
      </w:r>
      <w:r>
        <w:t xml:space="preserve">332(Cytosolic phospholipase A2 beta </w:t>
      </w:r>
      <w:r>
        <w:lastRenderedPageBreak/>
        <w:t>inhibitor) + 0</w:t>
      </w:r>
      <w:r w:rsidR="00644CD5">
        <w:t>.</w:t>
      </w:r>
      <w:r>
        <w:t>249(Adenylate cyclase VIII inhibitor) -3</w:t>
      </w:r>
      <w:r w:rsidR="00644CD5">
        <w:t>.</w:t>
      </w:r>
      <w:r>
        <w:t>01(Chalcone isomerase inhibitor) -0</w:t>
      </w:r>
      <w:r w:rsidR="00644CD5">
        <w:t>.</w:t>
      </w:r>
      <w:r>
        <w:t>156(Histamine N-methyltransferase inhibitor) -1</w:t>
      </w:r>
      <w:r w:rsidR="00644CD5">
        <w:t>.</w:t>
      </w:r>
      <w:r>
        <w:t>72(N-formylglutamate deformylase inhibitor) + 0</w:t>
      </w:r>
      <w:r w:rsidR="00644CD5">
        <w:t>.</w:t>
      </w:r>
      <w:r>
        <w:t>0767(Antiviral (Influenza A)) -0</w:t>
      </w:r>
      <w:r w:rsidR="00644CD5">
        <w:t>.</w:t>
      </w:r>
      <w:r>
        <w:t>516(UDP-3-O-acyl-N-acetylglucosamine deacetylase inhibitor) + 0</w:t>
      </w:r>
      <w:r w:rsidR="00644CD5">
        <w:t>.</w:t>
      </w:r>
      <w:r>
        <w:t>354(Fibroblast activation protein alpha inhibitor) + 0</w:t>
      </w:r>
      <w:r w:rsidR="00644CD5">
        <w:t>.</w:t>
      </w:r>
      <w:r>
        <w:t>687(CYP2D6 inhibitor) -0</w:t>
      </w:r>
      <w:r w:rsidR="00644CD5">
        <w:t>.</w:t>
      </w:r>
      <w:r>
        <w:t>079(Heat shock protein 90 antagonist) + 1</w:t>
      </w:r>
      <w:r w:rsidR="00644CD5">
        <w:t>.</w:t>
      </w:r>
      <w:r>
        <w:t>22(Gestagen-like) -0</w:t>
      </w:r>
      <w:r w:rsidR="00644CD5">
        <w:t>.</w:t>
      </w:r>
      <w:r>
        <w:t>632(Bradykinin a</w:t>
      </w:r>
      <w:r>
        <w:t>n</w:t>
      </w:r>
      <w:r>
        <w:t>tagonist) + 0</w:t>
      </w:r>
      <w:r w:rsidR="00644CD5">
        <w:t>.</w:t>
      </w:r>
      <w:r>
        <w:t>411(Corticosteroid-like) -0</w:t>
      </w:r>
      <w:r w:rsidR="00644CD5">
        <w:t>.</w:t>
      </w:r>
      <w:r>
        <w:t>306(Leukotriene B4 receptor 2 antagonist) -1</w:t>
      </w:r>
      <w:r w:rsidR="00644CD5">
        <w:t>.</w:t>
      </w:r>
      <w:r>
        <w:t>73(Methylmalonyl-CoA mutase inhibitor) + 0</w:t>
      </w:r>
      <w:r w:rsidR="00644CD5">
        <w:t>.</w:t>
      </w:r>
      <w:r>
        <w:t>349(UDP-N-acetylmuramate-L-alanine ligase inhibitor) + 0</w:t>
      </w:r>
      <w:r w:rsidR="00644CD5">
        <w:t>.</w:t>
      </w:r>
      <w:r>
        <w:t>711(Interleukin 10 agonist) -0</w:t>
      </w:r>
      <w:r w:rsidR="00644CD5">
        <w:t>.</w:t>
      </w:r>
      <w:r>
        <w:t>579(Glutathione reductase inhibitor) -0</w:t>
      </w:r>
      <w:r w:rsidR="00644CD5">
        <w:t>.</w:t>
      </w:r>
      <w:r>
        <w:t>136(Presenilin 1 inhibitor) -0</w:t>
      </w:r>
      <w:r w:rsidR="00644CD5">
        <w:t>.</w:t>
      </w:r>
      <w:r>
        <w:t>285(MAP kinase 12 inhibitor) + 0</w:t>
      </w:r>
      <w:r w:rsidR="00644CD5">
        <w:t>.</w:t>
      </w:r>
      <w:r>
        <w:t>322(Calcium antagonist) + 1</w:t>
      </w:r>
      <w:r w:rsidR="00644CD5">
        <w:t>.</w:t>
      </w:r>
      <w:r>
        <w:t>05(K(ir) 6.1 channel blocker) + 0</w:t>
      </w:r>
      <w:r w:rsidR="00644CD5">
        <w:t>.</w:t>
      </w:r>
      <w:r>
        <w:t>437(1-Acylglycerol-3-phosphate O-acyltransferase inhibitor) -0</w:t>
      </w:r>
      <w:r w:rsidR="00644CD5">
        <w:t>.</w:t>
      </w:r>
      <w:r>
        <w:t>944(Sigma 2 receptor antagonist) + 0</w:t>
      </w:r>
      <w:r w:rsidR="00644CD5">
        <w:t>.</w:t>
      </w:r>
      <w:r>
        <w:t>651(MAO B substrate) -0</w:t>
      </w:r>
      <w:r w:rsidR="00644CD5">
        <w:t>.</w:t>
      </w:r>
      <w:r>
        <w:t>687(Andropause treatment) -0</w:t>
      </w:r>
      <w:r w:rsidR="00644CD5">
        <w:t>.</w:t>
      </w:r>
      <w:r>
        <w:t>464(Glycosylceramidase inhibitor) -1</w:t>
      </w:r>
      <w:r w:rsidR="00644CD5">
        <w:t>.</w:t>
      </w:r>
      <w:r>
        <w:t>41(NF-kappa-B essential modulator inhibitor) -0</w:t>
      </w:r>
      <w:r w:rsidR="00644CD5">
        <w:t>.</w:t>
      </w:r>
      <w:r>
        <w:t>664(Carcinogenic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543(4-Hydroxybenzoate 3-monooxygenase inhibitor) + 0</w:t>
      </w:r>
      <w:r w:rsidR="00644CD5">
        <w:t>.</w:t>
      </w:r>
      <w:r>
        <w:t>336(Carcinogenic</w:t>
      </w:r>
      <w:r w:rsidR="00644CD5">
        <w:t>.</w:t>
      </w:r>
      <w:r>
        <w:t xml:space="preserve"> group 2B) -0</w:t>
      </w:r>
      <w:r w:rsidR="00644CD5">
        <w:t>.</w:t>
      </w:r>
      <w:r>
        <w:t>112(Antibiotic Tetracycline-like) + 0</w:t>
      </w:r>
      <w:r w:rsidR="00644CD5">
        <w:t>.</w:t>
      </w:r>
      <w:r>
        <w:t>212(Baculoviral IAP repeat-containing protein 3 inhibitor) -0</w:t>
      </w:r>
      <w:r w:rsidR="00644CD5">
        <w:t>.</w:t>
      </w:r>
      <w:r>
        <w:t>89(Indanol dehydrogenase inhib</w:t>
      </w:r>
      <w:r>
        <w:t>i</w:t>
      </w:r>
      <w:r>
        <w:t>tor) -0</w:t>
      </w:r>
      <w:r w:rsidR="00644CD5">
        <w:t>.</w:t>
      </w:r>
      <w:r>
        <w:t>296(Glucose-1</w:t>
      </w:r>
      <w:r w:rsidR="00644CD5">
        <w:t>.</w:t>
      </w:r>
      <w:r>
        <w:t>6-bisphosphate synthase inhibitor) + 0</w:t>
      </w:r>
      <w:r w:rsidR="00644CD5">
        <w:t>.</w:t>
      </w:r>
      <w:r>
        <w:t>761(Fatty acid binding protein inhibitor) -0</w:t>
      </w:r>
      <w:r w:rsidR="00644CD5">
        <w:t>.</w:t>
      </w:r>
      <w:r>
        <w:t>941(Heat shock protein 90 beta antagonist) + 0</w:t>
      </w:r>
      <w:r w:rsidR="00644CD5">
        <w:t>.</w:t>
      </w:r>
      <w:r>
        <w:t>284(Cruzipain inhibitor) -0</w:t>
      </w:r>
      <w:r w:rsidR="00644CD5">
        <w:t>.</w:t>
      </w:r>
      <w:r>
        <w:t>194(Poly(ADP-ribose) polymerase 1 inhibitor) + 0</w:t>
      </w:r>
      <w:r w:rsidR="00644CD5">
        <w:t>.</w:t>
      </w:r>
      <w:r>
        <w:t>445(Bacterial efflux pump inhibitor) -0</w:t>
      </w:r>
      <w:r w:rsidR="00644CD5">
        <w:t>.</w:t>
      </w:r>
      <w:r>
        <w:t>559(Lacrimal secretion stimulant) -0</w:t>
      </w:r>
      <w:r w:rsidR="00644CD5">
        <w:t>.</w:t>
      </w:r>
      <w:r>
        <w:t>788(Beta 2 adrenoreceptor agonist) -0</w:t>
      </w:r>
      <w:r w:rsidR="00644CD5">
        <w:t>.</w:t>
      </w:r>
      <w:r>
        <w:t>659(Excitatory amino acid transporter 3 inhibitor) + 0</w:t>
      </w:r>
      <w:r w:rsidR="00644CD5">
        <w:t>.</w:t>
      </w:r>
      <w:r>
        <w:t>269(Sucrose-phosphate synthase inhibitor) + 0</w:t>
      </w:r>
      <w:r w:rsidR="00644CD5">
        <w:t>.</w:t>
      </w:r>
      <w:r>
        <w:t>205(Cathepsin L2 inhibitor) + 0</w:t>
      </w:r>
      <w:r w:rsidR="00644CD5">
        <w:t>.</w:t>
      </w:r>
      <w:r>
        <w:t>279(Irritation) -0</w:t>
      </w:r>
      <w:r w:rsidR="00644CD5">
        <w:t>.</w:t>
      </w:r>
      <w:r>
        <w:t>161(Raynaud's phenomenon treatment) -0</w:t>
      </w:r>
      <w:r w:rsidR="00644CD5">
        <w:t>.</w:t>
      </w:r>
      <w:r>
        <w:t>263(Prokinetic) -0</w:t>
      </w:r>
      <w:r w:rsidR="00644CD5">
        <w:t>.</w:t>
      </w:r>
      <w:r>
        <w:t>421(Endocrine disru</w:t>
      </w:r>
      <w:r>
        <w:t>p</w:t>
      </w:r>
      <w:r>
        <w:t>tor) + 2</w:t>
      </w:r>
      <w:r w:rsidR="00644CD5">
        <w:t>.</w:t>
      </w:r>
      <w:r>
        <w:t>26(Transcortin receptor antagonist) + 0</w:t>
      </w:r>
      <w:r w:rsidR="00644CD5">
        <w:t>.</w:t>
      </w:r>
      <w:r>
        <w:t>189(Antineoplastic (colon cancer)) -0</w:t>
      </w:r>
      <w:r w:rsidR="00644CD5">
        <w:t>.</w:t>
      </w:r>
      <w:r>
        <w:t>739(5-Alpha-reductase inhib</w:t>
      </w:r>
      <w:r>
        <w:t>i</w:t>
      </w:r>
      <w:r>
        <w:t>tor) -0</w:t>
      </w:r>
      <w:r w:rsidR="00644CD5">
        <w:t>.</w:t>
      </w:r>
      <w:r>
        <w:t>299(Nitric oxide antagonist) + 0</w:t>
      </w:r>
      <w:r w:rsidR="00644CD5">
        <w:t>.</w:t>
      </w:r>
      <w:r>
        <w:t>296(Pim-2 kinase inhibitor) -0</w:t>
      </w:r>
      <w:r w:rsidR="00644CD5">
        <w:t>.</w:t>
      </w:r>
      <w:r>
        <w:t>489(AMPA 2 receptor antagonist) -0</w:t>
      </w:r>
      <w:r w:rsidR="00644CD5">
        <w:t>.</w:t>
      </w:r>
      <w:r>
        <w:t>526(IFITM1 expression enhancer) + 0</w:t>
      </w:r>
      <w:r w:rsidR="00644CD5">
        <w:t>.</w:t>
      </w:r>
      <w:r>
        <w:t>63(Phosphoenolpyruvate carboxykinase (GTP) inhibitor) + 0</w:t>
      </w:r>
      <w:r w:rsidR="00644CD5">
        <w:t>.</w:t>
      </w:r>
      <w:r>
        <w:t>665(Collagenase inhibitor) -0</w:t>
      </w:r>
      <w:r w:rsidR="00644CD5">
        <w:t>.</w:t>
      </w:r>
      <w:r>
        <w:t>814(Dihydroorotate oxidase inhibitor) + 0</w:t>
      </w:r>
      <w:r w:rsidR="00644CD5">
        <w:t>.</w:t>
      </w:r>
      <w:r>
        <w:t>356(Opioid kappa 3 receptor antagonist) + 0</w:t>
      </w:r>
      <w:r w:rsidR="00644CD5">
        <w:t>.</w:t>
      </w:r>
      <w:r>
        <w:t>608(Antihypotensive) + 0</w:t>
      </w:r>
      <w:r w:rsidR="00644CD5">
        <w:t>.</w:t>
      </w:r>
      <w:r>
        <w:t>127(Cardiotoxic) -0</w:t>
      </w:r>
      <w:r w:rsidR="00644CD5">
        <w:t>.</w:t>
      </w:r>
      <w:r>
        <w:t>236(Nav1.5 sodium channel blocker) + 0</w:t>
      </w:r>
      <w:r w:rsidR="00644CD5">
        <w:t>.</w:t>
      </w:r>
      <w:r>
        <w:t>466(Antianemic) + 0</w:t>
      </w:r>
      <w:r w:rsidR="00644CD5">
        <w:t>.</w:t>
      </w:r>
      <w:r>
        <w:t>332(Ulceration) -0</w:t>
      </w:r>
      <w:r w:rsidR="00644CD5">
        <w:t>.</w:t>
      </w:r>
      <w:r>
        <w:t>155(Matrix metalloproteinase (membrane-type) inhibitor) -0</w:t>
      </w:r>
      <w:r w:rsidR="00644CD5">
        <w:t>.</w:t>
      </w:r>
      <w:r>
        <w:t>417(Chymotrypsin inhibitor) -1</w:t>
      </w:r>
      <w:r w:rsidR="00644CD5">
        <w:t>.</w:t>
      </w:r>
      <w:r>
        <w:t>02(SMN2 expression enhancer) + 0</w:t>
      </w:r>
      <w:r w:rsidR="00644CD5">
        <w:t>.</w:t>
      </w:r>
      <w:r>
        <w:t>156(Protein-tyrosine phosphatase 2C inhibitor) + 0</w:t>
      </w:r>
      <w:r w:rsidR="00644CD5">
        <w:t>.</w:t>
      </w:r>
      <w:r>
        <w:t>407(GSTP1 expression e</w:t>
      </w:r>
      <w:r>
        <w:t>n</w:t>
      </w:r>
      <w:r>
        <w:t>hancer) -0</w:t>
      </w:r>
      <w:r w:rsidR="00644CD5">
        <w:t>.</w:t>
      </w:r>
      <w:r>
        <w:t>275(DNA-dependent protein kinase inhibitor) + 0</w:t>
      </w:r>
      <w:r w:rsidR="00644CD5">
        <w:t>.</w:t>
      </w:r>
      <w:r>
        <w:t>472(Weight gain) -0</w:t>
      </w:r>
      <w:r w:rsidR="00644CD5">
        <w:t>.</w:t>
      </w:r>
      <w:r>
        <w:t>281(Peroxidase inhibitor) -0</w:t>
      </w:r>
      <w:r w:rsidR="00644CD5">
        <w:t>.</w:t>
      </w:r>
      <w:r>
        <w:t>228(Penicillin amidase inhibitor) + 0</w:t>
      </w:r>
      <w:r w:rsidR="00644CD5">
        <w:t>.</w:t>
      </w:r>
      <w:r>
        <w:t>527(Oxytocic) -1</w:t>
      </w:r>
      <w:r w:rsidR="00644CD5">
        <w:t>.</w:t>
      </w:r>
      <w:r>
        <w:t>25(GMP synthase inhibitor) -0</w:t>
      </w:r>
      <w:r w:rsidR="00644CD5">
        <w:t>.</w:t>
      </w:r>
      <w:r>
        <w:t>991(CDK4/cyclin D inhibitor) + 0</w:t>
      </w:r>
      <w:r w:rsidR="00644CD5">
        <w:t>.</w:t>
      </w:r>
      <w:r>
        <w:t>229(Sirtuin 2 inhibitor) + 0</w:t>
      </w:r>
      <w:r w:rsidR="00644CD5">
        <w:t>.</w:t>
      </w:r>
      <w:r>
        <w:t>253(Integrin antagonist) + 0</w:t>
      </w:r>
      <w:r w:rsidR="00644CD5">
        <w:t>.</w:t>
      </w:r>
      <w:r>
        <w:t>861(D-alanine transaminase inhibitor) -0</w:t>
      </w:r>
      <w:r w:rsidR="00644CD5">
        <w:t>.</w:t>
      </w:r>
      <w:r>
        <w:t>163(ATPase (Mitochondrial F1F0) inhibitor) + 0</w:t>
      </w:r>
      <w:r w:rsidR="00644CD5">
        <w:t>.</w:t>
      </w:r>
      <w:r>
        <w:t>358(TIE-2 antagonist) + 0</w:t>
      </w:r>
      <w:r w:rsidR="00644CD5">
        <w:t>.</w:t>
      </w:r>
      <w:r>
        <w:t>27(CYP1A1* substrate) -0</w:t>
      </w:r>
      <w:r w:rsidR="00644CD5">
        <w:t>.</w:t>
      </w:r>
      <w:r>
        <w:t>234(Vascular endothelial growth factor 3 antagonist) + 0</w:t>
      </w:r>
      <w:r w:rsidR="00644CD5">
        <w:t>.</w:t>
      </w:r>
      <w:r>
        <w:t>178(Urinary incontinence treatment) -0</w:t>
      </w:r>
      <w:r w:rsidR="00644CD5">
        <w:t>.</w:t>
      </w:r>
      <w:r>
        <w:t>534(Glutathione synthase inhibitor) -0</w:t>
      </w:r>
      <w:r w:rsidR="00644CD5">
        <w:t>.</w:t>
      </w:r>
      <w:r>
        <w:t>757(N4-(beta-N-acetylglucosaminyl)-L-asparaginase inhibitor) + 0</w:t>
      </w:r>
      <w:r w:rsidR="00644CD5">
        <w:t>.</w:t>
      </w:r>
      <w:r>
        <w:t>669(Targeting protein for Xklp2 inhibitor) -0</w:t>
      </w:r>
      <w:r w:rsidR="00644CD5">
        <w:t>.</w:t>
      </w:r>
      <w:r>
        <w:t>376(Platelet growth factor antagonist) + 0</w:t>
      </w:r>
      <w:r w:rsidR="00644CD5">
        <w:t>.</w:t>
      </w:r>
      <w:r>
        <w:t>222(Cannabinoid CB2 receptor antagonist) + 0</w:t>
      </w:r>
      <w:r w:rsidR="00644CD5">
        <w:t>.</w:t>
      </w:r>
      <w:r>
        <w:t>221(Inositol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371(Acyloxyacyl hydrolase inhibitor) -0</w:t>
      </w:r>
      <w:r w:rsidR="00644CD5">
        <w:t>.</w:t>
      </w:r>
      <w:r>
        <w:t>167(Antineoplastic (lung cancer)) + 0</w:t>
      </w:r>
      <w:r w:rsidR="00644CD5">
        <w:t>.</w:t>
      </w:r>
      <w:r>
        <w:t>397(Mediator release inhibitor) -0</w:t>
      </w:r>
      <w:r w:rsidR="00644CD5">
        <w:t>.</w:t>
      </w:r>
      <w:r>
        <w:t>168(Angiotensin AT1A receptor antagonist) + 0</w:t>
      </w:r>
      <w:r w:rsidR="00644CD5">
        <w:t>.</w:t>
      </w:r>
      <w:r>
        <w:t>438(ESR2 expression enhancer) + 0</w:t>
      </w:r>
      <w:r w:rsidR="00644CD5">
        <w:t>.</w:t>
      </w:r>
      <w:r>
        <w:t>247(Pepsin inhib</w:t>
      </w:r>
      <w:r>
        <w:t>i</w:t>
      </w:r>
      <w:r>
        <w:t>tor) -0</w:t>
      </w:r>
      <w:r w:rsidR="00644CD5">
        <w:t>.</w:t>
      </w:r>
      <w:r>
        <w:t>318(Sirtuin 1 inhibitor) -0</w:t>
      </w:r>
      <w:r w:rsidR="00644CD5">
        <w:t>.</w:t>
      </w:r>
      <w:r>
        <w:t>213(Renin inhibitor) -0</w:t>
      </w:r>
      <w:r w:rsidR="00644CD5">
        <w:t>.</w:t>
      </w:r>
      <w:r>
        <w:t>431(Cyclooxygenase substrate) + 0</w:t>
      </w:r>
      <w:r w:rsidR="00644CD5">
        <w:t>.</w:t>
      </w:r>
      <w:r>
        <w:t>196(Glyceryl-ether monooxygenase inhibitor) -0</w:t>
      </w:r>
      <w:r w:rsidR="00644CD5">
        <w:t>.</w:t>
      </w:r>
      <w:r>
        <w:t>225(Ca(v)2.2 blocker) + 0</w:t>
      </w:r>
      <w:r w:rsidR="00644CD5">
        <w:t>.</w:t>
      </w:r>
      <w:r>
        <w:t>264(Hematotoxic) + 0</w:t>
      </w:r>
      <w:r w:rsidR="00644CD5">
        <w:t>.</w:t>
      </w:r>
      <w:r>
        <w:t>181(Alpha tubulin antagonist) + 0</w:t>
      </w:r>
      <w:r w:rsidR="00644CD5">
        <w:t>.</w:t>
      </w:r>
      <w:r>
        <w:t>194(Dopamine D1 agonist) -0</w:t>
      </w:r>
      <w:r w:rsidR="00644CD5">
        <w:t>.</w:t>
      </w:r>
      <w:r>
        <w:t>263(Gelatinase inhibitor) -0</w:t>
      </w:r>
      <w:r w:rsidR="00644CD5">
        <w:t>.</w:t>
      </w:r>
      <w:r>
        <w:t>203(17-Beta-hydroxysteroid dehydrogenase 1 inhibitor) + 0</w:t>
      </w:r>
      <w:r w:rsidR="00644CD5">
        <w:t>.</w:t>
      </w:r>
      <w:r>
        <w:t>337(Galanin receptor antagonist) + 0</w:t>
      </w:r>
      <w:r w:rsidR="00644CD5">
        <w:t>.</w:t>
      </w:r>
      <w:r>
        <w:t>221(Phosphodiesterase XI inhibitor) -0</w:t>
      </w:r>
      <w:r w:rsidR="00644CD5">
        <w:t>.</w:t>
      </w:r>
      <w:r>
        <w:t>0994(TRPA1 antagonist) + 0</w:t>
      </w:r>
      <w:r w:rsidR="00644CD5">
        <w:t>.</w:t>
      </w:r>
      <w:r>
        <w:t>457(5 Hydroxytryptamine 3 agonist) -0</w:t>
      </w:r>
      <w:r w:rsidR="00644CD5">
        <w:t>.</w:t>
      </w:r>
      <w:r>
        <w:t>211(Transforming growth factor beta antagonist) -0</w:t>
      </w:r>
      <w:r w:rsidR="00644CD5">
        <w:t>.</w:t>
      </w:r>
      <w:r>
        <w:t>335(Oligo-1</w:t>
      </w:r>
      <w:r w:rsidR="00644CD5">
        <w:t>.</w:t>
      </w:r>
      <w:r>
        <w:t>6-glucosidase i</w:t>
      </w:r>
      <w:r>
        <w:t>n</w:t>
      </w:r>
      <w:r>
        <w:t>hibitor) + 0</w:t>
      </w:r>
      <w:r w:rsidR="00644CD5">
        <w:t>.</w:t>
      </w:r>
      <w:r>
        <w:t>182(Death-associated protein kinase inhibitor) + 0</w:t>
      </w:r>
      <w:r w:rsidR="00644CD5">
        <w:t>.</w:t>
      </w:r>
      <w:r>
        <w:t>731(Phosphate acetyltransferase inhibitor) -0</w:t>
      </w:r>
      <w:r w:rsidR="00644CD5">
        <w:t>.</w:t>
      </w:r>
      <w:r>
        <w:t>142(CYP51 inhibitor) -0</w:t>
      </w:r>
      <w:r w:rsidR="00644CD5">
        <w:t>.</w:t>
      </w:r>
      <w:r>
        <w:t>478(Nicotinic neuronal receptor agonist) + 0</w:t>
      </w:r>
      <w:r w:rsidR="00644CD5">
        <w:t>.</w:t>
      </w:r>
      <w:r>
        <w:t>188(Prostaglandin EP1 antagonist) + 0</w:t>
      </w:r>
      <w:r w:rsidR="00644CD5">
        <w:t>.</w:t>
      </w:r>
      <w:r>
        <w:t>139(Chloride channel blocker) -0</w:t>
      </w:r>
      <w:r w:rsidR="00644CD5">
        <w:t>.</w:t>
      </w:r>
      <w:r>
        <w:t>13(Kainate receptor 4 antagonist) -0</w:t>
      </w:r>
      <w:r w:rsidR="00644CD5">
        <w:t>.</w:t>
      </w:r>
      <w:r>
        <w:t>394(Nociceptin (N/OFQ) receptor antagonist) + 0</w:t>
      </w:r>
      <w:r w:rsidR="00644CD5">
        <w:t>.</w:t>
      </w:r>
      <w:r>
        <w:t>808(Cytosine deaminase inhibitor) + 0</w:t>
      </w:r>
      <w:r w:rsidR="00644CD5">
        <w:t>.</w:t>
      </w:r>
      <w:r>
        <w:t>101(Antineoplastic (lymphoma)) + 0</w:t>
      </w:r>
      <w:r w:rsidR="00644CD5">
        <w:t>.</w:t>
      </w:r>
      <w:r>
        <w:t>308(Neuroleptic malignant syndrome) + 0</w:t>
      </w:r>
      <w:r w:rsidR="00644CD5">
        <w:t>.</w:t>
      </w:r>
      <w:r>
        <w:t>696(Cell wall synthesis inhibitor) -0</w:t>
      </w:r>
      <w:r w:rsidR="00644CD5">
        <w:t>.</w:t>
      </w:r>
      <w:r>
        <w:t>115(Peptidyl-prolyl cis-trans isomerase FKBP4 inhibitor) + 0</w:t>
      </w:r>
      <w:r w:rsidR="00644CD5">
        <w:t>.</w:t>
      </w:r>
      <w:r>
        <w:t>27(CAT e</w:t>
      </w:r>
      <w:r>
        <w:t>x</w:t>
      </w:r>
      <w:r>
        <w:t>pression inhibitor) -0</w:t>
      </w:r>
      <w:r w:rsidR="00644CD5">
        <w:t>.</w:t>
      </w:r>
      <w:r>
        <w:t>163(Nucleoside transporters inhibitor) + 0</w:t>
      </w:r>
      <w:r w:rsidR="00644CD5">
        <w:t>.</w:t>
      </w:r>
      <w:r>
        <w:t>254(Xylan 1</w:t>
      </w:r>
      <w:r w:rsidR="00644CD5">
        <w:t>.</w:t>
      </w:r>
      <w:r>
        <w:t>4-beta-xylosidase inhibitor) + 0</w:t>
      </w:r>
      <w:r w:rsidR="00644CD5">
        <w:t>.</w:t>
      </w:r>
      <w:r>
        <w:t>359(Hypocalcaemic) -0</w:t>
      </w:r>
      <w:r w:rsidR="00644CD5">
        <w:t>.</w:t>
      </w:r>
      <w:r>
        <w:t>762(UGT2B20 substrate) + 0</w:t>
      </w:r>
      <w:r w:rsidR="00644CD5">
        <w:t>.</w:t>
      </w:r>
      <w:r>
        <w:t>427(Carcinogenic</w:t>
      </w:r>
      <w:r w:rsidR="00644CD5">
        <w:t>.</w:t>
      </w:r>
      <w:r>
        <w:t xml:space="preserve"> group 1) -0</w:t>
      </w:r>
      <w:r w:rsidR="00644CD5">
        <w:t>.</w:t>
      </w:r>
      <w:r>
        <w:t>125(Steroid-like) + 0</w:t>
      </w:r>
      <w:r w:rsidR="00644CD5">
        <w:t>.</w:t>
      </w:r>
      <w:r>
        <w:t>157(Neurokinin 2 antagonist) -0</w:t>
      </w:r>
      <w:r w:rsidR="00644CD5">
        <w:t>.</w:t>
      </w:r>
      <w:r>
        <w:t>571(Nicotinate phosphoribosyltransferase inhibitor) + 0</w:t>
      </w:r>
      <w:r w:rsidR="00644CD5">
        <w:t>.</w:t>
      </w:r>
      <w:r>
        <w:t>426(Caspase 8 stimulant) -0</w:t>
      </w:r>
      <w:r w:rsidR="00644CD5">
        <w:t>.</w:t>
      </w:r>
      <w:r>
        <w:t>172(cAMP-dependent protein kinase type II-alpha regulatory subunit inhibitor) -0</w:t>
      </w:r>
      <w:r w:rsidR="00644CD5">
        <w:t>.</w:t>
      </w:r>
      <w:r>
        <w:t>477(Peptidyl-prolyl cis-trans isomerase inhibitor) -0</w:t>
      </w:r>
      <w:r w:rsidR="00644CD5">
        <w:t>.</w:t>
      </w:r>
      <w:r>
        <w:t>363(FAS expression inhibitor) + 0</w:t>
      </w:r>
      <w:r w:rsidR="00644CD5">
        <w:t>.</w:t>
      </w:r>
      <w:r>
        <w:t>172(Respiratory failure) -0</w:t>
      </w:r>
      <w:r w:rsidR="00644CD5">
        <w:t>.</w:t>
      </w:r>
      <w:r>
        <w:t>149(Prostacyclin antagonist) -0</w:t>
      </w:r>
      <w:r w:rsidR="00644CD5">
        <w:t>.</w:t>
      </w:r>
      <w:r>
        <w:t>511(Estrogen-related receptor alpha antagonist) -0</w:t>
      </w:r>
      <w:r w:rsidR="00644CD5">
        <w:t>.</w:t>
      </w:r>
      <w:r>
        <w:t>149(Cytochrome P450 inhibitor) + 0</w:t>
      </w:r>
      <w:r w:rsidR="00644CD5">
        <w:t>.</w:t>
      </w:r>
      <w:r>
        <w:t>189(Alpha 2b adrenorece</w:t>
      </w:r>
      <w:r>
        <w:t>p</w:t>
      </w:r>
      <w:r>
        <w:t>tor antagonist) + 0</w:t>
      </w:r>
      <w:r w:rsidR="00644CD5">
        <w:t>.</w:t>
      </w:r>
      <w:r>
        <w:t>139(Interleukin 2 agonist) + 0</w:t>
      </w:r>
      <w:r w:rsidR="00644CD5">
        <w:t>.</w:t>
      </w:r>
      <w:r>
        <w:t>208(Cytosolic phospholipase A2 inhibitor) + 0</w:t>
      </w:r>
      <w:r w:rsidR="00644CD5">
        <w:t>.</w:t>
      </w:r>
      <w:r>
        <w:t>271(IFIT1 expression enhancer) + 0</w:t>
      </w:r>
      <w:r w:rsidR="00644CD5">
        <w:t>.</w:t>
      </w:r>
      <w:r>
        <w:t>36(Narcolepsy treatment) + 0</w:t>
      </w:r>
      <w:r w:rsidR="00644CD5">
        <w:t>.</w:t>
      </w:r>
      <w:r>
        <w:t>119(MAP kinase kinase 1 inhibitor) -0</w:t>
      </w:r>
      <w:r w:rsidR="00644CD5">
        <w:t>.</w:t>
      </w:r>
      <w:r>
        <w:t>119(Liver fibrosis treatment) -0</w:t>
      </w:r>
      <w:r w:rsidR="00644CD5">
        <w:t>.</w:t>
      </w:r>
      <w:r>
        <w:t>244(Myasthenia Gravis) -0</w:t>
      </w:r>
      <w:r w:rsidR="00644CD5">
        <w:t>.</w:t>
      </w:r>
      <w:r>
        <w:t>163(Tardive dyskinesia treatment) -0</w:t>
      </w:r>
      <w:r w:rsidR="00644CD5">
        <w:t>.</w:t>
      </w:r>
      <w:r>
        <w:t>295(NR3C1 expression inhibitor) + 0</w:t>
      </w:r>
      <w:r w:rsidR="00644CD5">
        <w:t>.</w:t>
      </w:r>
      <w:r>
        <w:t>515(Adenosine A2b receptor antagonist) + 0</w:t>
      </w:r>
      <w:r w:rsidR="00644CD5">
        <w:t>.</w:t>
      </w:r>
      <w:r>
        <w:t>394(UGT2B4 substrate) + 0</w:t>
      </w:r>
      <w:r w:rsidR="00644CD5">
        <w:t>.</w:t>
      </w:r>
      <w:r>
        <w:t>167(Antineurogenic pain) -0</w:t>
      </w:r>
      <w:r w:rsidR="00644CD5">
        <w:t>.</w:t>
      </w:r>
      <w:r>
        <w:t>222(Respiratory impairment) + 0</w:t>
      </w:r>
      <w:r w:rsidR="00644CD5">
        <w:t>.</w:t>
      </w:r>
      <w:r>
        <w:t>112(Imidazoleacetate 4-monooxygenase inhibitor) + 0</w:t>
      </w:r>
      <w:r w:rsidR="00644CD5">
        <w:t>.</w:t>
      </w:r>
      <w:r>
        <w:t>113(CC chemokine 1 rece</w:t>
      </w:r>
      <w:r>
        <w:t>p</w:t>
      </w:r>
      <w:r>
        <w:lastRenderedPageBreak/>
        <w:t>tor antagonist) -0</w:t>
      </w:r>
      <w:r w:rsidR="00644CD5">
        <w:t>.</w:t>
      </w:r>
      <w:r>
        <w:t>196(Poly(ADP-ribose) polymerase inhibitor) -0</w:t>
      </w:r>
      <w:r w:rsidR="00644CD5">
        <w:t>.</w:t>
      </w:r>
      <w:r>
        <w:t>108(Potassium channel blocker) -0</w:t>
      </w:r>
      <w:r w:rsidR="00644CD5">
        <w:t>.</w:t>
      </w:r>
      <w:r>
        <w:t>343(MAP3K8 inhibitor) + 0</w:t>
      </w:r>
      <w:r w:rsidR="00644CD5">
        <w:t>.</w:t>
      </w:r>
      <w:r>
        <w:t>281(Lysyl oxidase inhibitor) + 0</w:t>
      </w:r>
      <w:r w:rsidR="00644CD5">
        <w:t>.</w:t>
      </w:r>
      <w:r>
        <w:t>194(ID1 expression inhibitor) -0</w:t>
      </w:r>
      <w:r w:rsidR="00644CD5">
        <w:t>.</w:t>
      </w:r>
      <w:r>
        <w:t>467(Phosphoserine phosphatase i</w:t>
      </w:r>
      <w:r>
        <w:t>n</w:t>
      </w:r>
      <w:r>
        <w:t>hibitor) -0</w:t>
      </w:r>
      <w:r w:rsidR="00644CD5">
        <w:t>.</w:t>
      </w:r>
      <w:r>
        <w:t>178(Choreoathetosis) + 0</w:t>
      </w:r>
      <w:r w:rsidR="00644CD5">
        <w:t>.</w:t>
      </w:r>
      <w:r>
        <w:t>256(Anesthetic local) -0</w:t>
      </w:r>
      <w:r w:rsidR="00644CD5">
        <w:t>.</w:t>
      </w:r>
      <w:r>
        <w:t>502(Carbonic anhydrase stimulant) + 0</w:t>
      </w:r>
      <w:r w:rsidR="00644CD5">
        <w:t>.</w:t>
      </w:r>
      <w:r>
        <w:t>359(Kinesin-like protein 1 inhibitor) -0</w:t>
      </w:r>
      <w:r w:rsidR="00644CD5">
        <w:t>.</w:t>
      </w:r>
      <w:r>
        <w:t>166(Prostaglandin F2 alpha antagonist) + 0</w:t>
      </w:r>
      <w:r w:rsidR="00644CD5">
        <w:t>.</w:t>
      </w:r>
      <w:r>
        <w:t>349(6</w:t>
      </w:r>
      <w:r w:rsidR="00644CD5">
        <w:t>.</w:t>
      </w:r>
      <w:r>
        <w:t>7-Dihydropteridine reductase inhibitor) -0</w:t>
      </w:r>
      <w:r w:rsidR="00644CD5">
        <w:t>.</w:t>
      </w:r>
      <w:r>
        <w:t>278(Galactolipase inhibitor) -0</w:t>
      </w:r>
      <w:r w:rsidR="00644CD5">
        <w:t>.</w:t>
      </w:r>
      <w:r>
        <w:t>255(SULT1A3 substrate) -0</w:t>
      </w:r>
      <w:r w:rsidR="00644CD5">
        <w:t>.</w:t>
      </w:r>
      <w:r>
        <w:t>156(Neurotensin 2 receptor antagonist) + 0</w:t>
      </w:r>
      <w:r w:rsidR="00644CD5">
        <w:t>.</w:t>
      </w:r>
      <w:r>
        <w:t>46(Fibrinogen beta chain inhibitor) -0</w:t>
      </w:r>
      <w:r w:rsidR="00644CD5">
        <w:t>.</w:t>
      </w:r>
      <w:r>
        <w:t>138(Diaminopimelate decarboxylase inhibitor) -0</w:t>
      </w:r>
      <w:r w:rsidR="00644CD5">
        <w:t>.</w:t>
      </w:r>
      <w:r>
        <w:t>217(Genotoxic) + 0</w:t>
      </w:r>
      <w:r w:rsidR="00644CD5">
        <w:t>.</w:t>
      </w:r>
      <w:r>
        <w:t>292(AMP-activated protein kinase stimulant) + 0</w:t>
      </w:r>
      <w:r w:rsidR="00644CD5">
        <w:t>.</w:t>
      </w:r>
      <w:r>
        <w:t>464(Carbonic anhydrase inhibitor) -0</w:t>
      </w:r>
      <w:r w:rsidR="00644CD5">
        <w:t>.</w:t>
      </w:r>
      <w:r>
        <w:t>109(Phosphodiesterase 5A inhibitor) + 0</w:t>
      </w:r>
      <w:r w:rsidR="00644CD5">
        <w:t>.</w:t>
      </w:r>
      <w:r>
        <w:t>0927(Antineoplastic (breast cancer)) + 0</w:t>
      </w:r>
      <w:r w:rsidR="00644CD5">
        <w:t>.</w:t>
      </w:r>
      <w:r>
        <w:t>301(Phospholipase A2 inhibitor) + 0</w:t>
      </w:r>
      <w:r w:rsidR="00644CD5">
        <w:t>.</w:t>
      </w:r>
      <w:r>
        <w:t>116(HERG 1 channel blocker) + 0</w:t>
      </w:r>
      <w:r w:rsidR="00644CD5">
        <w:t>.</w:t>
      </w:r>
      <w:r>
        <w:t>512(D-Lysine 5</w:t>
      </w:r>
      <w:r w:rsidR="00644CD5">
        <w:t>.</w:t>
      </w:r>
      <w:r>
        <w:t>6-aminomutase inhibitor) -0</w:t>
      </w:r>
      <w:r w:rsidR="00644CD5">
        <w:t>.</w:t>
      </w:r>
      <w:r>
        <w:t>137(Aryl-acylamidase inhibitor) + 0</w:t>
      </w:r>
      <w:r w:rsidR="00644CD5">
        <w:t>.</w:t>
      </w:r>
      <w:r>
        <w:t>561(Bis(5'-nucleosyl)-tetraphosphatase (symmetrical) inhibitor) + 0</w:t>
      </w:r>
      <w:r w:rsidR="00644CD5">
        <w:t>.</w:t>
      </w:r>
      <w:r>
        <w:t>0912(Protocollagen prolyl hydroxylase inhibitor) + 0</w:t>
      </w:r>
      <w:r w:rsidR="00644CD5">
        <w:t>.</w:t>
      </w:r>
      <w:r>
        <w:t>263(Phosphorylase a inhibitor) -0</w:t>
      </w:r>
      <w:r w:rsidR="00644CD5">
        <w:t>.</w:t>
      </w:r>
      <w:r>
        <w:t>383(Putrescine oxidase inhibitor) -0</w:t>
      </w:r>
      <w:r w:rsidR="00644CD5">
        <w:t>.</w:t>
      </w:r>
      <w:r>
        <w:t>115(Glucocorticoid agonist) -0</w:t>
      </w:r>
      <w:r w:rsidR="00644CD5">
        <w:t>.</w:t>
      </w:r>
      <w:r>
        <w:t>116(Urinary retention) + 0</w:t>
      </w:r>
      <w:r w:rsidR="00644CD5">
        <w:t>.</w:t>
      </w:r>
      <w:r>
        <w:t>0702(Factor XII inhibitor) + 0</w:t>
      </w:r>
      <w:r w:rsidR="00644CD5">
        <w:t>.</w:t>
      </w:r>
      <w:r>
        <w:t>0839(Protein kinase (CK1) inhibitor) + 0</w:t>
      </w:r>
      <w:r w:rsidR="00644CD5">
        <w:t>.</w:t>
      </w:r>
      <w:r>
        <w:t>166(2-Nitropropane dioxygenase inhibitor) -0</w:t>
      </w:r>
      <w:r w:rsidR="00644CD5">
        <w:t>.</w:t>
      </w:r>
      <w:r>
        <w:t>0697(EphA4 antagonist) + 0</w:t>
      </w:r>
      <w:r w:rsidR="00644CD5">
        <w:t>.</w:t>
      </w:r>
      <w:r>
        <w:t>0776(Granulocyte stimulating factor agonist) + 0</w:t>
      </w:r>
      <w:r w:rsidR="00644CD5">
        <w:t>.</w:t>
      </w:r>
      <w:r>
        <w:t>0758(Equilibrative nucleoside tran</w:t>
      </w:r>
      <w:r>
        <w:t>s</w:t>
      </w:r>
      <w:r>
        <w:t>port protein inhibitor) -0</w:t>
      </w:r>
      <w:r w:rsidR="00644CD5">
        <w:t>.</w:t>
      </w:r>
      <w:r>
        <w:t>124(Antiseptic) -0</w:t>
      </w:r>
      <w:r w:rsidR="00644CD5">
        <w:t>.</w:t>
      </w:r>
      <w:r>
        <w:t>15(CASP9 expression enhancer) + 0</w:t>
      </w:r>
      <w:r w:rsidR="00644CD5">
        <w:t>.</w:t>
      </w:r>
      <w:r>
        <w:t>0813(Skin irritative effect) + 0</w:t>
      </w:r>
      <w:r w:rsidR="00644CD5">
        <w:t>.</w:t>
      </w:r>
      <w:r>
        <w:t>295(Dihydrofolate reductase (Mycobacterium avium) inhibitor) -0</w:t>
      </w:r>
      <w:r w:rsidR="00644CD5">
        <w:t>.</w:t>
      </w:r>
      <w:r>
        <w:t>294(Thyroid hormone beta antagonist) + 0</w:t>
      </w:r>
      <w:r w:rsidR="00644CD5">
        <w:t>.</w:t>
      </w:r>
      <w:r>
        <w:t>0814(Coma) -0</w:t>
      </w:r>
      <w:r w:rsidR="00644CD5">
        <w:t>.</w:t>
      </w:r>
      <w:r>
        <w:t>161(Glutamate (mGluR) antagonist) + 0</w:t>
      </w:r>
      <w:r w:rsidR="00644CD5">
        <w:t>.</w:t>
      </w:r>
      <w:r>
        <w:t>0533(Pancreatic disorders treatment) -0</w:t>
      </w:r>
      <w:r w:rsidR="00644CD5">
        <w:t>.</w:t>
      </w:r>
      <w:r>
        <w:t>119(Kainate rece</w:t>
      </w:r>
      <w:r>
        <w:t>p</w:t>
      </w:r>
      <w:r>
        <w:t>tor 5 antagonist) -0</w:t>
      </w:r>
      <w:r w:rsidR="00644CD5">
        <w:t>.</w:t>
      </w:r>
      <w:r>
        <w:t>06(NADPH oxidase 4 inhibitor) -0</w:t>
      </w:r>
      <w:r w:rsidR="00644CD5">
        <w:t>.</w:t>
      </w:r>
      <w:r>
        <w:t>131(Janus tyrosine kinase inhibitor) -0</w:t>
      </w:r>
      <w:r w:rsidR="00644CD5">
        <w:t>.</w:t>
      </w:r>
      <w:r>
        <w:t>125(H+-exporting A</w:t>
      </w:r>
      <w:r>
        <w:t>T</w:t>
      </w:r>
      <w:r>
        <w:t>Pase inhibitor) -0</w:t>
      </w:r>
      <w:r w:rsidR="00644CD5">
        <w:t>.</w:t>
      </w:r>
      <w:r>
        <w:t>112(CYP2C substrate) + 0</w:t>
      </w:r>
      <w:r w:rsidR="00644CD5">
        <w:t>.</w:t>
      </w:r>
      <w:r>
        <w:t>131(GABA aminotransferase inhibitor) -0</w:t>
      </w:r>
      <w:r w:rsidR="00644CD5">
        <w:t>.</w:t>
      </w:r>
      <w:r>
        <w:t>255(Ethanolamine kinase inhibitor) + 0</w:t>
      </w:r>
      <w:r w:rsidR="00644CD5">
        <w:t>.</w:t>
      </w:r>
      <w:r>
        <w:t>0481(Adenosylmethionine cyclotransferase inhibitor) + 0</w:t>
      </w:r>
      <w:r w:rsidR="00644CD5">
        <w:t>.</w:t>
      </w:r>
      <w:r>
        <w:t>111(Xaa-Pro dipeptidyl-peptidase inhibitor) + 0</w:t>
      </w:r>
      <w:r w:rsidR="00644CD5">
        <w:t>.</w:t>
      </w:r>
      <w:r>
        <w:t>133(Trimethylamine-N-oxide reductase inhibitor) -0</w:t>
      </w:r>
      <w:r w:rsidR="00644CD5">
        <w:t>.</w:t>
      </w:r>
      <w:r>
        <w:t>152(ATP phosphoribosyltransferase inhibitor) + 0</w:t>
      </w:r>
      <w:r w:rsidR="00644CD5">
        <w:t>.</w:t>
      </w:r>
      <w:r>
        <w:t>0669(N-acetylmuramoyl-L-alanine amidase inhibitor) -0</w:t>
      </w:r>
      <w:r w:rsidR="00644CD5">
        <w:t>.</w:t>
      </w:r>
      <w:r>
        <w:t>0585(Serine-sulfate ammonia-lyase inhibitor) -0</w:t>
      </w:r>
      <w:r w:rsidR="00644CD5">
        <w:t>.</w:t>
      </w:r>
      <w:r>
        <w:t>136(Alpha 1a adr</w:t>
      </w:r>
      <w:r>
        <w:t>e</w:t>
      </w:r>
      <w:r>
        <w:t>noreceptor antagonist) -0</w:t>
      </w:r>
      <w:r w:rsidR="00644CD5">
        <w:t>.</w:t>
      </w:r>
      <w:r>
        <w:t>0444(Platelet antagonist) + 0</w:t>
      </w:r>
      <w:r w:rsidR="00644CD5">
        <w:t>.</w:t>
      </w:r>
      <w:r>
        <w:t>0756(Chorea) -0</w:t>
      </w:r>
      <w:r w:rsidR="00644CD5">
        <w:t>.</w:t>
      </w:r>
      <w:r>
        <w:t>0983(VDR expression enhancer) -0</w:t>
      </w:r>
      <w:r w:rsidR="00644CD5">
        <w:t>.</w:t>
      </w:r>
      <w:r>
        <w:t>114(L-amino-acid oxidase inhibitor) -0</w:t>
      </w:r>
      <w:r w:rsidR="00644CD5">
        <w:t>.</w:t>
      </w:r>
      <w:r>
        <w:t>0291(Rhinitis treatment) + 0</w:t>
      </w:r>
      <w:r w:rsidR="00644CD5">
        <w:t>.</w:t>
      </w:r>
      <w:r>
        <w:t>135(Nitric-oxide synthase stimulant) + 0</w:t>
      </w:r>
      <w:r w:rsidR="00644CD5">
        <w:t>.</w:t>
      </w:r>
      <w:r>
        <w:t>0463(Opioid delta 1 receptor antagonist) + 0</w:t>
      </w:r>
      <w:r w:rsidR="00644CD5">
        <w:t>.</w:t>
      </w:r>
      <w:r>
        <w:t>0991(Kallikrein inhibitor) -0</w:t>
      </w:r>
      <w:r w:rsidR="00644CD5">
        <w:t>.</w:t>
      </w:r>
      <w:r>
        <w:t>0637(HIF1A expression enhancer) + 0</w:t>
      </w:r>
      <w:r w:rsidR="00644CD5">
        <w:t>.</w:t>
      </w:r>
      <w:r>
        <w:t>0409(Phosphodiesterase 6H inhibitor) + 0</w:t>
      </w:r>
      <w:r w:rsidR="00644CD5">
        <w:t>.</w:t>
      </w:r>
      <w:r>
        <w:t>166(Retinoic acid beta receptor antagonist) -0</w:t>
      </w:r>
      <w:r w:rsidR="00644CD5">
        <w:t>.</w:t>
      </w:r>
      <w:r>
        <w:t>0923(Hypoxia inducible factor 1 alpha inhibitor) + 0</w:t>
      </w:r>
      <w:r w:rsidR="00644CD5">
        <w:t>.</w:t>
      </w:r>
      <w:r>
        <w:t>0216(Alzheimer's disease treatment) -0</w:t>
      </w:r>
      <w:r w:rsidR="00644CD5">
        <w:t>.</w:t>
      </w:r>
      <w:r>
        <w:t>0443(Protein kinase C beta I inhibitor) + 0</w:t>
      </w:r>
      <w:r w:rsidR="00644CD5">
        <w:t>.</w:t>
      </w:r>
      <w:r>
        <w:t>0381(Histone deacetylase class II inhibitor) + 0</w:t>
      </w:r>
      <w:r w:rsidR="00644CD5">
        <w:t>.</w:t>
      </w:r>
      <w:r>
        <w:t>0985(Alpha 2b adrenoreceptor agonist) -0</w:t>
      </w:r>
      <w:r w:rsidR="00644CD5">
        <w:t>.</w:t>
      </w:r>
      <w:r>
        <w:t>103(Histone deacetylase class IV inhibitor) -0</w:t>
      </w:r>
      <w:r w:rsidR="00644CD5">
        <w:t>.</w:t>
      </w:r>
      <w:r>
        <w:t>0434(Angiotensin AT1 receptor antagonist) + 0</w:t>
      </w:r>
      <w:r w:rsidR="00644CD5">
        <w:t>.</w:t>
      </w:r>
      <w:r>
        <w:t>0333(Glutamate (mGluR group III) agonist) + 0</w:t>
      </w:r>
      <w:r w:rsidR="00644CD5">
        <w:t>.</w:t>
      </w:r>
      <w:r>
        <w:t>0803(CCND1 expression enhancer) -0</w:t>
      </w:r>
      <w:r w:rsidR="00644CD5">
        <w:t>.</w:t>
      </w:r>
      <w:r>
        <w:t>127(Baculoviral IAP repeat-containing protein 4 inhibitor) -0</w:t>
      </w:r>
      <w:r w:rsidR="00644CD5">
        <w:t>.</w:t>
      </w:r>
      <w:r>
        <w:t>027(Methionyl aminopeptidase 2 inhibitor) -0</w:t>
      </w:r>
      <w:r w:rsidR="00644CD5">
        <w:t>.</w:t>
      </w:r>
      <w:r>
        <w:t>171(dCMP deaminase inhibitor) + 0</w:t>
      </w:r>
      <w:r w:rsidR="00644CD5">
        <w:t>.</w:t>
      </w:r>
      <w:r>
        <w:t>0381(GABA receptor agonist) -0</w:t>
      </w:r>
      <w:r w:rsidR="00644CD5">
        <w:t>.</w:t>
      </w:r>
      <w:r>
        <w:t>078(Free fatty acid receptor 1 agonist) -0</w:t>
      </w:r>
      <w:r w:rsidR="00644CD5">
        <w:t>.</w:t>
      </w:r>
      <w:r>
        <w:t>0443(Menstruation disorders treatment) + 0</w:t>
      </w:r>
      <w:r w:rsidR="00644CD5">
        <w:t>.</w:t>
      </w:r>
      <w:r>
        <w:t>0338(MAP kinase inhibitor) + 0</w:t>
      </w:r>
      <w:r w:rsidR="00644CD5">
        <w:t>.</w:t>
      </w:r>
      <w:r>
        <w:t>07(Human papillomavirus - 16 inhibitor) + 0</w:t>
      </w:r>
      <w:r w:rsidR="00644CD5">
        <w:t>.</w:t>
      </w:r>
      <w:r>
        <w:t>118(CYP4F3 substrate) + 0</w:t>
      </w:r>
      <w:r w:rsidR="00644CD5">
        <w:t>.</w:t>
      </w:r>
      <w:r>
        <w:t>0497(Hypertensive</w:t>
      </w:r>
      <w:r w:rsidR="00644CD5">
        <w:t>.</w:t>
      </w:r>
      <w:r>
        <w:t xml:space="preserve"> ophthalmic) + 0</w:t>
      </w:r>
      <w:r w:rsidR="00644CD5">
        <w:t>.</w:t>
      </w:r>
      <w:r>
        <w:t>022(Caspase 6 inhibitor) + 0</w:t>
      </w:r>
      <w:r w:rsidR="00644CD5">
        <w:t>.</w:t>
      </w:r>
      <w:r>
        <w:t>021(Excitatory amino acid transporter 1 inhibitor) + 0</w:t>
      </w:r>
      <w:r w:rsidR="00644CD5">
        <w:t>.</w:t>
      </w:r>
      <w:r>
        <w:t>0196(Clk dual-specificity kinase inhibitor) + 0</w:t>
      </w:r>
      <w:r w:rsidR="00644CD5">
        <w:t>.</w:t>
      </w:r>
      <w:r>
        <w:t>0735(NAD(P)+ transhydrogenase (B-specific) inhibitor) + 0</w:t>
      </w:r>
      <w:r w:rsidR="00644CD5">
        <w:t>.</w:t>
      </w:r>
      <w:r>
        <w:t>0497(NMDA receptor subunit 3A antagonist) -0</w:t>
      </w:r>
      <w:r w:rsidR="00644CD5">
        <w:t>.</w:t>
      </w:r>
      <w:r>
        <w:t>0314(Carcinogenic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0435(Potassium channel (Inward rectifier) blocker) + 0</w:t>
      </w:r>
      <w:r w:rsidR="00644CD5">
        <w:t>.</w:t>
      </w:r>
      <w:r>
        <w:t>0442(Leukocyte elastase inhibitor) + 0</w:t>
      </w:r>
      <w:r w:rsidR="00644CD5">
        <w:t>.</w:t>
      </w:r>
      <w:r>
        <w:t>0172(Sucrase-isomaltase inhibitor) -0</w:t>
      </w:r>
      <w:r w:rsidR="00644CD5">
        <w:t>.</w:t>
      </w:r>
      <w:r>
        <w:t>0421(CC chemokine receptor agonist) -0</w:t>
      </w:r>
      <w:r w:rsidR="00644CD5">
        <w:t>.</w:t>
      </w:r>
      <w:r>
        <w:t>0278(CCNE1 expression inhibitor) -0</w:t>
      </w:r>
      <w:r w:rsidR="00644CD5">
        <w:t>.</w:t>
      </w:r>
      <w:r>
        <w:t>0369(Sphingosine kinase inhibitor) -0</w:t>
      </w:r>
      <w:r w:rsidR="00644CD5">
        <w:t>.</w:t>
      </w:r>
      <w:r>
        <w:t>00953(Protein kinase (CK2) inhibitor) + 0</w:t>
      </w:r>
      <w:r w:rsidR="00644CD5">
        <w:t>.</w:t>
      </w:r>
      <w:r>
        <w:t>0314(CMP-N-acetylneuraminate monooxygenase inhibitor) + 0</w:t>
      </w:r>
      <w:r w:rsidR="00644CD5">
        <w:t>.</w:t>
      </w:r>
      <w:r>
        <w:t>0185(HDL-cholesterol increasing) + 0</w:t>
      </w:r>
      <w:r w:rsidR="00644CD5">
        <w:t>.</w:t>
      </w:r>
      <w:r>
        <w:t>0215(Antidepressant) -0</w:t>
      </w:r>
      <w:r w:rsidR="00644CD5">
        <w:t>.</w:t>
      </w:r>
      <w:r>
        <w:t>00869(Tyrosine kinase non-receptor protein 2 inhibitor) -0</w:t>
      </w:r>
      <w:r w:rsidR="00644CD5">
        <w:t>.</w:t>
      </w:r>
      <w:r>
        <w:t>00666(Estradiol 17 beta deh</w:t>
      </w:r>
      <w:r>
        <w:t>y</w:t>
      </w:r>
      <w:r>
        <w:t>drogenase 2 inhibitor) -0</w:t>
      </w:r>
      <w:r w:rsidR="00644CD5">
        <w:t>.</w:t>
      </w:r>
      <w:r>
        <w:t>00532(T cell receptor antagonist) -0</w:t>
      </w:r>
      <w:r w:rsidR="00644CD5">
        <w:t>.</w:t>
      </w:r>
      <w:r>
        <w:t>016(Chemokine receptor agonist) -0</w:t>
      </w:r>
      <w:r w:rsidR="00644CD5">
        <w:t>.</w:t>
      </w:r>
      <w:r>
        <w:t>0134(DNA repair enzyme inhibitor) + 0</w:t>
      </w:r>
      <w:r w:rsidR="00644CD5">
        <w:t>.</w:t>
      </w:r>
      <w:r>
        <w:t>0138(Glucose-6-phosphate translocase inhibitor) + 0</w:t>
      </w:r>
      <w:r w:rsidR="00644CD5">
        <w:t>.</w:t>
      </w:r>
      <w:r>
        <w:t>00388(Lassitude treatment) -0</w:t>
      </w:r>
      <w:r w:rsidR="00644CD5">
        <w:t>.</w:t>
      </w:r>
      <w:r>
        <w:t>0204(Methionine adenosyltransferase inhibitor) + 0</w:t>
      </w:r>
      <w:r w:rsidR="00644CD5">
        <w:t>.</w:t>
      </w:r>
      <w:r>
        <w:t>0105(Serine-glyoxylate transaminase inhibitor) + 0</w:t>
      </w:r>
      <w:r w:rsidR="00644CD5">
        <w:t>.</w:t>
      </w:r>
      <w:r>
        <w:t>000434(Phospho-N-acetylmuramoyl-pentapeptide-transferase inhibitor) + 5</w:t>
      </w:r>
      <w:r w:rsidR="00644CD5">
        <w:t>.</w:t>
      </w:r>
      <w:r>
        <w:t>35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732(Thiopurine S-methyltransferase inhibitor) + 0</w:t>
      </w:r>
      <w:r w:rsidR="00644CD5">
        <w:t>.</w:t>
      </w:r>
      <w:r>
        <w:t>637(Narcotic antagonist) -1</w:t>
      </w:r>
      <w:r w:rsidR="00644CD5">
        <w:t>.</w:t>
      </w:r>
      <w:r>
        <w:t>12(DNA synthesis inhibitor) + 1</w:t>
      </w:r>
      <w:r w:rsidR="00644CD5">
        <w:t>.</w:t>
      </w:r>
      <w:r>
        <w:t>16(Butyrylcholinesterase inhibitor) -0</w:t>
      </w:r>
      <w:r w:rsidR="00644CD5">
        <w:t>.</w:t>
      </w:r>
      <w:r>
        <w:t>476(Prostaglandin-E2 synthase 1 inhibitor) + 35</w:t>
      </w:r>
      <w:r w:rsidR="00644CD5">
        <w:t>.</w:t>
      </w:r>
      <w:r>
        <w:t>7(Volume) + 0</w:t>
      </w:r>
      <w:r w:rsidR="00644CD5">
        <w:t>.</w:t>
      </w:r>
      <w:r>
        <w:t>574(Matrilysin inhibitor) + 0</w:t>
      </w:r>
      <w:r w:rsidR="00644CD5">
        <w:t>.</w:t>
      </w:r>
      <w:r>
        <w:t>527(Beta 1 adrenoreceptor antagonist) + 0</w:t>
      </w:r>
      <w:r w:rsidR="00644CD5">
        <w:t>.</w:t>
      </w:r>
      <w:r>
        <w:t>535(Calcium antagonist) + 0</w:t>
      </w:r>
      <w:r w:rsidR="00644CD5">
        <w:t>.</w:t>
      </w:r>
      <w:r>
        <w:t>223(Dextransucrase inhibitor) + 0</w:t>
      </w:r>
      <w:r w:rsidR="00644CD5">
        <w:t>.</w:t>
      </w:r>
      <w:r>
        <w:t>75(NOS2 expression enhancer) -1</w:t>
      </w:r>
      <w:r w:rsidR="00644CD5">
        <w:t>.</w:t>
      </w:r>
      <w:r>
        <w:t>15(Phosphodiesterase 1C inhibitor) -36</w:t>
      </w:r>
      <w:r w:rsidR="00644CD5">
        <w:t>.</w:t>
      </w:r>
      <w:r>
        <w:t>8(Volume^2) + 0</w:t>
      </w:r>
      <w:r w:rsidR="00644CD5">
        <w:t>.</w:t>
      </w:r>
      <w:r>
        <w:t>124(Transforming growth factor beta 2 antagonist) + 0</w:t>
      </w:r>
      <w:r w:rsidR="00644CD5">
        <w:t>.</w:t>
      </w:r>
      <w:r>
        <w:t>0277(Carnitine palmitoyltransferase i</w:t>
      </w:r>
      <w:r>
        <w:t>n</w:t>
      </w:r>
      <w:r>
        <w:t>hibitor) -0</w:t>
      </w:r>
      <w:r w:rsidR="00644CD5">
        <w:t>.</w:t>
      </w:r>
      <w:r>
        <w:t>609(Serine/threonine-protein kinase WEE1 inhibitor) -0</w:t>
      </w:r>
      <w:r w:rsidR="00644CD5">
        <w:t>.</w:t>
      </w:r>
      <w:r>
        <w:t>674(Matrix metalloproteinase 3 (membrane-type) inhibitor) -0</w:t>
      </w:r>
      <w:r w:rsidR="00644CD5">
        <w:t>.</w:t>
      </w:r>
      <w:r>
        <w:t>851(Hyperthermic) + 0</w:t>
      </w:r>
      <w:r w:rsidR="00644CD5">
        <w:t>.</w:t>
      </w:r>
      <w:r>
        <w:t>0319(Histone deacetylase SIRT1 inhibitor) + 0</w:t>
      </w:r>
      <w:r w:rsidR="00644CD5">
        <w:t>.</w:t>
      </w:r>
      <w:r>
        <w:t>379(Ocular toxicity) + 0</w:t>
      </w:r>
      <w:r w:rsidR="00644CD5">
        <w:t>.</w:t>
      </w:r>
      <w:r>
        <w:t>215(N-hydroxyarylamine O-acetyltransferase inhibitor) -0</w:t>
      </w:r>
      <w:r w:rsidR="00644CD5">
        <w:t>.</w:t>
      </w:r>
      <w:r>
        <w:t>376(CYP3A4 inducer) -0</w:t>
      </w:r>
      <w:r w:rsidR="00644CD5">
        <w:t>.</w:t>
      </w:r>
      <w:r>
        <w:t>643(Glutamate dehydrogenase [NAD(P)+] inhibitor) + 0</w:t>
      </w:r>
      <w:r w:rsidR="00644CD5">
        <w:t>.</w:t>
      </w:r>
      <w:r>
        <w:t>0721(Transcription factor STAT3 inhibitor) -0</w:t>
      </w:r>
      <w:r w:rsidR="00644CD5">
        <w:t>.</w:t>
      </w:r>
      <w:r>
        <w:t>377(Antihypercholesterolemic) -</w:t>
      </w:r>
      <w:r>
        <w:lastRenderedPageBreak/>
        <w:t>0</w:t>
      </w:r>
      <w:r w:rsidR="00644CD5">
        <w:t>.</w:t>
      </w:r>
      <w:r>
        <w:t>087(Cyclin B3 inhibitor) -0</w:t>
      </w:r>
      <w:r w:rsidR="00644CD5">
        <w:t>.</w:t>
      </w:r>
      <w:r>
        <w:t>492(Epstein-Barr nuclear antigen 1 inhibitor) + 0</w:t>
      </w:r>
      <w:r w:rsidR="00644CD5">
        <w:t>.</w:t>
      </w:r>
      <w:r>
        <w:t>406(Phenylalanine dehydrogenase inhibitor) -0</w:t>
      </w:r>
      <w:r w:rsidR="00644CD5">
        <w:t>.</w:t>
      </w:r>
      <w:r>
        <w:t>0621(HCV NS3/NS4A protease inhibitor) + 0</w:t>
      </w:r>
      <w:r w:rsidR="00644CD5">
        <w:t>.</w:t>
      </w:r>
      <w:r>
        <w:t>363(Ceramide glucosyltransferase inhibitor) + 0</w:t>
      </w:r>
      <w:r w:rsidR="00644CD5">
        <w:t>.</w:t>
      </w:r>
      <w:r>
        <w:t>421(Sentrin-specific protease 6 inhibitor) -0</w:t>
      </w:r>
      <w:r w:rsidR="00644CD5">
        <w:t>.</w:t>
      </w:r>
      <w:r>
        <w:t>201(Calcium channel N-type blocker) + 14</w:t>
      </w:r>
      <w:r w:rsidR="00644CD5">
        <w:t>.</w:t>
      </w:r>
      <w:r>
        <w:t>7(Volume^3) + 0</w:t>
      </w:r>
      <w:r w:rsidR="00644CD5">
        <w:t>.</w:t>
      </w:r>
      <w:r>
        <w:t>361(5 Hydroxytryptamine 5 antagonist) + 0</w:t>
      </w:r>
      <w:r w:rsidR="00644CD5">
        <w:t>.</w:t>
      </w:r>
      <w:r>
        <w:t>13(Spasmogenic) + 0</w:t>
      </w:r>
      <w:r w:rsidR="00644CD5">
        <w:t>.</w:t>
      </w:r>
      <w:r>
        <w:t>547(Ribonucleoside triphosphate reductase inhibitor) -0</w:t>
      </w:r>
      <w:r w:rsidR="00644CD5">
        <w:t>.</w:t>
      </w:r>
      <w:r>
        <w:t>644(Potassium channel Kv4.3 blocker) + 1</w:t>
      </w:r>
      <w:r w:rsidR="00644CD5">
        <w:t>.</w:t>
      </w:r>
      <w:r>
        <w:t>19(Adenosine A1 receptor agonist enhancer) + 0</w:t>
      </w:r>
      <w:r w:rsidR="00644CD5">
        <w:t>.</w:t>
      </w:r>
      <w:r>
        <w:t>116(AMP deaminase 3 inhibitor) -0</w:t>
      </w:r>
      <w:r w:rsidR="00644CD5">
        <w:t>.</w:t>
      </w:r>
      <w:r>
        <w:t>0574(Selectin P antagonist) -0</w:t>
      </w:r>
      <w:r w:rsidR="00644CD5">
        <w:t>.</w:t>
      </w:r>
      <w:r>
        <w:t>162(Platelet antagonist) -0</w:t>
      </w:r>
      <w:r w:rsidR="00644CD5">
        <w:t>.</w:t>
      </w:r>
      <w:r>
        <w:t>688(Cystathionine gamma-lyase inhibitor) + 1(Phospholipase inhibitor) + 0</w:t>
      </w:r>
      <w:r w:rsidR="00644CD5">
        <w:t>.</w:t>
      </w:r>
      <w:r>
        <w:t>214(Antialcoholic) -0</w:t>
      </w:r>
      <w:r w:rsidR="00644CD5">
        <w:t>.</w:t>
      </w:r>
      <w:r>
        <w:t>147(Trans-octaprenyltranstransferase inhibitor) + 0</w:t>
      </w:r>
      <w:r w:rsidR="00644CD5">
        <w:t>.</w:t>
      </w:r>
      <w:r>
        <w:t>206(Antiviral (Influenza A)) -1</w:t>
      </w:r>
      <w:r w:rsidR="00644CD5">
        <w:t>.</w:t>
      </w:r>
      <w:r>
        <w:t>09(Cyclooxygenase inhibitor) + 1</w:t>
      </w:r>
      <w:r w:rsidR="00644CD5">
        <w:t>.</w:t>
      </w:r>
      <w:r>
        <w:t>24(N-acylneuraminate cytidylyltransferase inhibitor) -1</w:t>
      </w:r>
      <w:r w:rsidR="00644CD5">
        <w:t>.</w:t>
      </w:r>
      <w:r>
        <w:t>64(N-formylglutamate deformylase inhibitor) -1</w:t>
      </w:r>
      <w:r w:rsidR="00644CD5">
        <w:t>.</w:t>
      </w:r>
      <w:r>
        <w:t>03(Cyclic AMP modulator) + 0</w:t>
      </w:r>
      <w:r w:rsidR="00644CD5">
        <w:t>.</w:t>
      </w:r>
      <w:r>
        <w:t>344(Sodium/calcium exchanger inhibitor) + 0</w:t>
      </w:r>
      <w:r w:rsidR="00644CD5">
        <w:t>.</w:t>
      </w:r>
      <w:r>
        <w:t>375(CYP1A1* substrate) -0</w:t>
      </w:r>
      <w:r w:rsidR="00644CD5">
        <w:t>.</w:t>
      </w:r>
      <w:r>
        <w:t>917(Acid phosphatase inhibitor) -0</w:t>
      </w:r>
      <w:r w:rsidR="00644CD5">
        <w:t>.</w:t>
      </w:r>
      <w:r>
        <w:t>659(Tyrosine-protein kinase TXK inhibitor) -1</w:t>
      </w:r>
      <w:r w:rsidR="00644CD5">
        <w:t>.</w:t>
      </w:r>
      <w:r>
        <w:t>25(Glycogen debranching enzyme inhibitor) -0</w:t>
      </w:r>
      <w:r w:rsidR="00644CD5">
        <w:t>.</w:t>
      </w:r>
      <w:r>
        <w:t>324(Carcinogenic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145(Glycerate kinase inhibitor) + 1</w:t>
      </w:r>
      <w:r w:rsidR="00644CD5">
        <w:t>.</w:t>
      </w:r>
      <w:r>
        <w:t>11(Cyclooxygenase 1 inhibitor) + 0</w:t>
      </w:r>
      <w:r w:rsidR="00644CD5">
        <w:t>.</w:t>
      </w:r>
      <w:r>
        <w:t>0749(Protein-tyrosine phosphatase G1 inhibitor) + 1</w:t>
      </w:r>
      <w:r w:rsidR="00644CD5">
        <w:t>.</w:t>
      </w:r>
      <w:r>
        <w:t>45(Adenosine A3 receptor antagonist) -0</w:t>
      </w:r>
      <w:r w:rsidR="00644CD5">
        <w:t>.</w:t>
      </w:r>
      <w:r>
        <w:t>456(1-Alkylglycerophosphocholine O-acetyltransferase inhibitor) + 0</w:t>
      </w:r>
      <w:r w:rsidR="00644CD5">
        <w:t>.</w:t>
      </w:r>
      <w:r>
        <w:t>385(Ototoxicity) -0</w:t>
      </w:r>
      <w:r w:rsidR="00644CD5">
        <w:t>.</w:t>
      </w:r>
      <w:r>
        <w:t>311(CYP51 inhibitor) -0</w:t>
      </w:r>
      <w:r w:rsidR="00644CD5">
        <w:t>.</w:t>
      </w:r>
      <w:r>
        <w:t>199(Peripheral neuropathy) + 0</w:t>
      </w:r>
      <w:r w:rsidR="00644CD5">
        <w:t>.</w:t>
      </w:r>
      <w:r>
        <w:t>284(FABP1 expression enhancer) + 0</w:t>
      </w:r>
      <w:r w:rsidR="00644CD5">
        <w:t>.</w:t>
      </w:r>
      <w:r>
        <w:t>326(Anemia) -0</w:t>
      </w:r>
      <w:r w:rsidR="00644CD5">
        <w:t>.</w:t>
      </w:r>
      <w:r>
        <w:t>272(Angiotensin II receptor antagonist) -1</w:t>
      </w:r>
      <w:r w:rsidR="00644CD5">
        <w:t>.</w:t>
      </w:r>
      <w:r>
        <w:t>88(Chalcone isomerase inhibitor) + 0</w:t>
      </w:r>
      <w:r w:rsidR="00644CD5">
        <w:t>.</w:t>
      </w:r>
      <w:r>
        <w:t>278(Protein kinase B gamma inhib</w:t>
      </w:r>
      <w:r>
        <w:t>i</w:t>
      </w:r>
      <w:r>
        <w:t>tor) -1</w:t>
      </w:r>
      <w:r w:rsidR="00644CD5">
        <w:t>.</w:t>
      </w:r>
      <w:r>
        <w:t>13(Sigma 2 receptor antagonist) + 0</w:t>
      </w:r>
      <w:r w:rsidR="00644CD5">
        <w:t>.</w:t>
      </w:r>
      <w:r>
        <w:t>955(Alanine transaminase inhibitor) -0</w:t>
      </w:r>
      <w:r w:rsidR="00644CD5">
        <w:t>.</w:t>
      </w:r>
      <w:r>
        <w:t>3(Glutamate (mGluR4) antagonist) + 1</w:t>
      </w:r>
      <w:r w:rsidR="00644CD5">
        <w:t>.</w:t>
      </w:r>
      <w:r>
        <w:t>07(Spermidine synthase inhibitor) -0</w:t>
      </w:r>
      <w:r w:rsidR="00644CD5">
        <w:t>.</w:t>
      </w:r>
      <w:r>
        <w:t>297(Analgesic</w:t>
      </w:r>
      <w:r w:rsidR="00644CD5">
        <w:t>.</w:t>
      </w:r>
      <w:r>
        <w:t xml:space="preserve"> non-opioid) + 0</w:t>
      </w:r>
      <w:r w:rsidR="00644CD5">
        <w:t>.</w:t>
      </w:r>
      <w:r>
        <w:t>579(N-carbamoyl-L-amino-acid hydrolase inhibitor) -0</w:t>
      </w:r>
      <w:r w:rsidR="00644CD5">
        <w:t>.</w:t>
      </w:r>
      <w:r>
        <w:t>354(Urethanase inhibitor) + 0</w:t>
      </w:r>
      <w:r w:rsidR="00644CD5">
        <w:t>.</w:t>
      </w:r>
      <w:r>
        <w:t>0306(L-3-cyanoalanine synthase inhibitor) + 0</w:t>
      </w:r>
      <w:r w:rsidR="00644CD5">
        <w:t>.</w:t>
      </w:r>
      <w:r>
        <w:t>849(Phosphoenolpyruvate carboxykinase (ATP) inhibitor) + 0</w:t>
      </w:r>
      <w:r w:rsidR="00644CD5">
        <w:t>.</w:t>
      </w:r>
      <w:r>
        <w:t>37(MMP2 expression inhibitor) + 0</w:t>
      </w:r>
      <w:r w:rsidR="00644CD5">
        <w:t>.</w:t>
      </w:r>
      <w:r>
        <w:t>201(Laccase inhibitor) + 0</w:t>
      </w:r>
      <w:r w:rsidR="00644CD5">
        <w:t>.</w:t>
      </w:r>
      <w:r>
        <w:t>152(Dual specifi</w:t>
      </w:r>
      <w:r>
        <w:t>c</w:t>
      </w:r>
      <w:r>
        <w:t>ity phosphatase 1 inhibitor) + 0</w:t>
      </w:r>
      <w:r w:rsidR="00644CD5">
        <w:t>.</w:t>
      </w:r>
      <w:r>
        <w:t>424(Procollagen-lysine 5-dioxygenase inhibitor) + 0</w:t>
      </w:r>
      <w:r w:rsidR="00644CD5">
        <w:t>.</w:t>
      </w:r>
      <w:r>
        <w:t>371(TIE-2 antagonist) -0</w:t>
      </w:r>
      <w:r w:rsidR="00644CD5">
        <w:t>.</w:t>
      </w:r>
      <w:r>
        <w:t>226(Cyclin H inhibitor) + 0</w:t>
      </w:r>
      <w:r w:rsidR="00644CD5">
        <w:t>.</w:t>
      </w:r>
      <w:r>
        <w:t>164(Hepatic disorders treatment) -0</w:t>
      </w:r>
      <w:r w:rsidR="00644CD5">
        <w:t>.</w:t>
      </w:r>
      <w:r>
        <w:t>244(MAP3K7 inhibitor) -0</w:t>
      </w:r>
      <w:r w:rsidR="00644CD5">
        <w:t>.</w:t>
      </w:r>
      <w:r>
        <w:t>848(MAO A inhibitor) + 0</w:t>
      </w:r>
      <w:r w:rsidR="00644CD5">
        <w:t>.</w:t>
      </w:r>
      <w:r>
        <w:t>409(Mood disorders treatment) + 0</w:t>
      </w:r>
      <w:r w:rsidR="00644CD5">
        <w:t>.</w:t>
      </w:r>
      <w:r>
        <w:t>21(Antipruritic</w:t>
      </w:r>
      <w:r w:rsidR="00644CD5">
        <w:t>.</w:t>
      </w:r>
      <w:r>
        <w:t xml:space="preserve"> allergic) + 0</w:t>
      </w:r>
      <w:r w:rsidR="00644CD5">
        <w:t>.</w:t>
      </w:r>
      <w:r>
        <w:t>382(Hypolipemic) + 0</w:t>
      </w:r>
      <w:r w:rsidR="00644CD5">
        <w:t>.</w:t>
      </w:r>
      <w:r>
        <w:t>176(MAP kinase kinase 7 inhibitor) + 0</w:t>
      </w:r>
      <w:r w:rsidR="00644CD5">
        <w:t>.</w:t>
      </w:r>
      <w:r>
        <w:t>0308(Rhodesain inhibitor) + 0</w:t>
      </w:r>
      <w:r w:rsidR="00644CD5">
        <w:t>.</w:t>
      </w:r>
      <w:r>
        <w:t>242(Myocarditis) + 1</w:t>
      </w:r>
      <w:r w:rsidR="00644CD5">
        <w:t>.</w:t>
      </w:r>
      <w:r>
        <w:t>55(Adenosine deaminase inhibitor) -0</w:t>
      </w:r>
      <w:r w:rsidR="00644CD5">
        <w:t>.</w:t>
      </w:r>
      <w:r>
        <w:t>313(Phosphatidylinositol 3-kinase alpha inhibitor) + 0</w:t>
      </w:r>
      <w:r w:rsidR="00644CD5">
        <w:t>.</w:t>
      </w:r>
      <w:r>
        <w:t>555(Pneumotoxic) -0</w:t>
      </w:r>
      <w:r w:rsidR="00644CD5">
        <w:t>.</w:t>
      </w:r>
      <w:r>
        <w:t>644(Aspartate transaminase inhibitor) + 0</w:t>
      </w:r>
      <w:r w:rsidR="00644CD5">
        <w:t>.</w:t>
      </w:r>
      <w:r>
        <w:t>174(Alpha 1a adrenoreceptor agonist) + 0</w:t>
      </w:r>
      <w:r w:rsidR="00644CD5">
        <w:t>.</w:t>
      </w:r>
      <w:r>
        <w:t>318(Carcinogenic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295(Nitric oxide antagonist) + 1</w:t>
      </w:r>
      <w:r w:rsidR="00644CD5">
        <w:t>.</w:t>
      </w:r>
      <w:r>
        <w:t>24(Ether-a-go-go potassium channel blocker) + 0</w:t>
      </w:r>
      <w:r w:rsidR="00644CD5">
        <w:t>.</w:t>
      </w:r>
      <w:r>
        <w:t>312(Cytosolic phospholipase A2 beta inhibitor) -0</w:t>
      </w:r>
      <w:r w:rsidR="00644CD5">
        <w:t>.</w:t>
      </w:r>
      <w:r>
        <w:t>296(Glycosylceramidase inhibitor) + 1</w:t>
      </w:r>
      <w:r w:rsidR="00644CD5">
        <w:t>.</w:t>
      </w:r>
      <w:r>
        <w:t>19(HSPA1B expression enhancer) + 0</w:t>
      </w:r>
      <w:r w:rsidR="00644CD5">
        <w:t>.</w:t>
      </w:r>
      <w:r>
        <w:t>315(Insulin antagonist) -0</w:t>
      </w:r>
      <w:r w:rsidR="00644CD5">
        <w:t>.</w:t>
      </w:r>
      <w:r>
        <w:t>272(Pulmonary hypertension treatment) -0</w:t>
      </w:r>
      <w:r w:rsidR="00644CD5">
        <w:t>.</w:t>
      </w:r>
      <w:r>
        <w:t>0336(Antitussive</w:t>
      </w:r>
      <w:r w:rsidR="00644CD5">
        <w:t>.</w:t>
      </w:r>
      <w:r>
        <w:t xml:space="preserve"> narcotic) -0</w:t>
      </w:r>
      <w:r w:rsidR="00644CD5">
        <w:t>.</w:t>
      </w:r>
      <w:r>
        <w:t>249(Adenosylhomocysteine nucleosidase inhibitor) + 0</w:t>
      </w:r>
      <w:r w:rsidR="00644CD5">
        <w:t>.</w:t>
      </w:r>
      <w:r>
        <w:t>312(CD14 expression enhancer) -0</w:t>
      </w:r>
      <w:r w:rsidR="00644CD5">
        <w:t>.</w:t>
      </w:r>
      <w:r>
        <w:t>292(5 Hydroxytryptamine 1F agonist) -0</w:t>
      </w:r>
      <w:r w:rsidR="00644CD5">
        <w:t>.</w:t>
      </w:r>
      <w:r>
        <w:t>688(Glutathione peroxidase inhibitor) -0</w:t>
      </w:r>
      <w:r w:rsidR="00644CD5">
        <w:t>.</w:t>
      </w:r>
      <w:r>
        <w:t>974(PPARG expression enhancer) -0</w:t>
      </w:r>
      <w:r w:rsidR="00644CD5">
        <w:t>.</w:t>
      </w:r>
      <w:r>
        <w:t>52(Immunomodulator) + 0</w:t>
      </w:r>
      <w:r w:rsidR="00644CD5">
        <w:t>.</w:t>
      </w:r>
      <w:r>
        <w:t>294(Integrin alpha1beta1 antagonist) -1</w:t>
      </w:r>
      <w:r w:rsidR="00644CD5">
        <w:t>.</w:t>
      </w:r>
      <w:r>
        <w:t>51(Purine nucleosidase inhibitor) + 0</w:t>
      </w:r>
      <w:r w:rsidR="00644CD5">
        <w:t>.</w:t>
      </w:r>
      <w:r>
        <w:t>0972(PDCD4 expression enhancer) + 0</w:t>
      </w:r>
      <w:r w:rsidR="00644CD5">
        <w:t>.</w:t>
      </w:r>
      <w:r>
        <w:t>176(D-lactaldehyde dehydrogenase inhibitor) + 0</w:t>
      </w:r>
      <w:r w:rsidR="00644CD5">
        <w:t>.</w:t>
      </w:r>
      <w:r>
        <w:t>224(Methylenetetrahydrofolate reductase (NADPH) inhibitor) -0</w:t>
      </w:r>
      <w:r w:rsidR="00644CD5">
        <w:t>.</w:t>
      </w:r>
      <w:r>
        <w:t>313(MAP kinase 13 inhibitor) -0</w:t>
      </w:r>
      <w:r w:rsidR="00644CD5">
        <w:t>.</w:t>
      </w:r>
      <w:r>
        <w:t>445(AKR1C1 expression enhancer) -0</w:t>
      </w:r>
      <w:r w:rsidR="00644CD5">
        <w:t>.</w:t>
      </w:r>
      <w:r>
        <w:t>51(Gastrointestinal hemorrhage) + 1</w:t>
      </w:r>
      <w:r w:rsidR="00644CD5">
        <w:t>.</w:t>
      </w:r>
      <w:r>
        <w:t>35(Carbonic anhydrase XIV inhibitor) -0</w:t>
      </w:r>
      <w:r w:rsidR="00644CD5">
        <w:t>.</w:t>
      </w:r>
      <w:r>
        <w:t>531(Heat shock protein 70 agonist) -0</w:t>
      </w:r>
      <w:r w:rsidR="00644CD5">
        <w:t>.</w:t>
      </w:r>
      <w:r>
        <w:t>409(Carcinogenic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313(HMGCS1 expression enhancer) -0</w:t>
      </w:r>
      <w:r w:rsidR="00644CD5">
        <w:t>.</w:t>
      </w:r>
      <w:r>
        <w:t>264(Hypomania) -0</w:t>
      </w:r>
      <w:r w:rsidR="00644CD5">
        <w:t>.</w:t>
      </w:r>
      <w:r>
        <w:t>685(Glutathione reductase inhibitor) + 0</w:t>
      </w:r>
      <w:r w:rsidR="00644CD5">
        <w:t>.</w:t>
      </w:r>
      <w:r>
        <w:t>488(Lanosterol 14 alpha demethylase inhibitor) + 0</w:t>
      </w:r>
      <w:r w:rsidR="00644CD5">
        <w:t>.</w:t>
      </w:r>
      <w:r>
        <w:t>263(Antineurogenic pain) + 0</w:t>
      </w:r>
      <w:r w:rsidR="00644CD5">
        <w:t>.</w:t>
      </w:r>
      <w:r>
        <w:t>248(cAMP-dependent protein kinase beta catalytic subunit inhibitor) -0</w:t>
      </w:r>
      <w:r w:rsidR="00644CD5">
        <w:t>.</w:t>
      </w:r>
      <w:r>
        <w:t>912(Chemokine receptor agonist) + 0</w:t>
      </w:r>
      <w:r w:rsidR="00644CD5">
        <w:t>.</w:t>
      </w:r>
      <w:r>
        <w:t>722(Liver X receptor beta agonist) -0</w:t>
      </w:r>
      <w:r w:rsidR="00644CD5">
        <w:t>.</w:t>
      </w:r>
      <w:r>
        <w:t>655(Testosterone 17beta-dehydrogenase inhibitor) -0</w:t>
      </w:r>
      <w:r w:rsidR="00644CD5">
        <w:t>.</w:t>
      </w:r>
      <w:r>
        <w:t>234(Keratolytic) -0</w:t>
      </w:r>
      <w:r w:rsidR="00644CD5">
        <w:t>.</w:t>
      </w:r>
      <w:r>
        <w:t>934(Vitamin) + 0</w:t>
      </w:r>
      <w:r w:rsidR="00644CD5">
        <w:t>.</w:t>
      </w:r>
      <w:r>
        <w:t>272(Cruzipain inhibitor) + 0</w:t>
      </w:r>
      <w:r w:rsidR="00644CD5">
        <w:t>.</w:t>
      </w:r>
      <w:r>
        <w:t>783(Ornithine carbamoyltransferase inhibitor) + 0</w:t>
      </w:r>
      <w:r w:rsidR="00644CD5">
        <w:t>.</w:t>
      </w:r>
      <w:r>
        <w:t>288(E2F1 expression inhibitor) -0</w:t>
      </w:r>
      <w:r w:rsidR="00644CD5">
        <w:t>.</w:t>
      </w:r>
      <w:r>
        <w:t>346(Neurotrophic factor) -0</w:t>
      </w:r>
      <w:r w:rsidR="00644CD5">
        <w:t>.</w:t>
      </w:r>
      <w:r>
        <w:t>0406(BID expression inhibitor) + 0</w:t>
      </w:r>
      <w:r w:rsidR="00644CD5">
        <w:t>.</w:t>
      </w:r>
      <w:r>
        <w:t>795(Kinesin antagonist) + 1</w:t>
      </w:r>
      <w:r w:rsidR="00644CD5">
        <w:t>.</w:t>
      </w:r>
      <w:r>
        <w:t>13(NAD(P)+ transhydrogenase (B-specific) inhibitor) + 0</w:t>
      </w:r>
      <w:r w:rsidR="00644CD5">
        <w:t>.</w:t>
      </w:r>
      <w:r>
        <w:t>408(Diabetic neuropathy treatment) + 2</w:t>
      </w:r>
      <w:r w:rsidR="00644CD5">
        <w:t>.</w:t>
      </w:r>
      <w:r>
        <w:t>41(Glycolipid 3-alpha-mannosyltransferase inhibitor) + 0</w:t>
      </w:r>
      <w:r w:rsidR="00644CD5">
        <w:t>.</w:t>
      </w:r>
      <w:r>
        <w:t>895(Phosphatidate cytidylyltransferase inhib</w:t>
      </w:r>
      <w:r>
        <w:t>i</w:t>
      </w:r>
      <w:r>
        <w:t>tor) + 0</w:t>
      </w:r>
      <w:r w:rsidR="00644CD5">
        <w:t>.</w:t>
      </w:r>
      <w:r>
        <w:t>246(Periodontitis treatment) + 0</w:t>
      </w:r>
      <w:r w:rsidR="00644CD5">
        <w:t>.</w:t>
      </w:r>
      <w:r>
        <w:t>112(Falcipain 2 inhibitor) + 0</w:t>
      </w:r>
      <w:r w:rsidR="00644CD5">
        <w:t>.</w:t>
      </w:r>
      <w:r>
        <w:t>722(Thromboxane A2 antagonist) + 0</w:t>
      </w:r>
      <w:r w:rsidR="00644CD5">
        <w:t>.</w:t>
      </w:r>
      <w:r>
        <w:t>622(CDH1 expression enhancer) -1</w:t>
      </w:r>
      <w:r w:rsidR="00644CD5">
        <w:t>.</w:t>
      </w:r>
      <w:r>
        <w:t>22([hydroxymethylglutaryl-CoA reductase (NADPH)] kinase inhibitor) -0</w:t>
      </w:r>
      <w:r w:rsidR="00644CD5">
        <w:t>.</w:t>
      </w:r>
      <w:r>
        <w:t>41(TGFB1 expression enhancer) -0</w:t>
      </w:r>
      <w:r w:rsidR="00644CD5">
        <w:t>.</w:t>
      </w:r>
      <w:r>
        <w:t>178(2</w:t>
      </w:r>
      <w:r w:rsidR="00644CD5">
        <w:t>.</w:t>
      </w:r>
      <w:r>
        <w:t>3-Oxidosqualene-lanosterol cyclase inhibitor) -0</w:t>
      </w:r>
      <w:r w:rsidR="00644CD5">
        <w:t>.</w:t>
      </w:r>
      <w:r>
        <w:t>26(Malaise) + 0</w:t>
      </w:r>
      <w:r w:rsidR="00644CD5">
        <w:t>.</w:t>
      </w:r>
      <w:r>
        <w:t>215(Estrogen-related receptor beta antagonist) -0</w:t>
      </w:r>
      <w:r w:rsidR="00644CD5">
        <w:t>.</w:t>
      </w:r>
      <w:r>
        <w:t>359(Toll-Like receptor agonist) -0</w:t>
      </w:r>
      <w:r w:rsidR="00644CD5">
        <w:t>.</w:t>
      </w:r>
      <w:r>
        <w:t>172(Toll-Like receptor antag</w:t>
      </w:r>
      <w:r>
        <w:t>o</w:t>
      </w:r>
      <w:r>
        <w:t>nist) -1</w:t>
      </w:r>
      <w:r w:rsidR="00644CD5">
        <w:t>.</w:t>
      </w:r>
      <w:r>
        <w:t>94(Ribose-phosphate diphosphokinase inhibitor) -0</w:t>
      </w:r>
      <w:r w:rsidR="00644CD5">
        <w:t>.</w:t>
      </w:r>
      <w:r>
        <w:t>37(CYP19A1 expression enhancer) + 0</w:t>
      </w:r>
      <w:r w:rsidR="00644CD5">
        <w:t>.</w:t>
      </w:r>
      <w:r>
        <w:t>602(Anticarcinogenic) -1</w:t>
      </w:r>
      <w:r w:rsidR="00644CD5">
        <w:t>.</w:t>
      </w:r>
      <w:r>
        <w:t>08(Lysophosphatidic acid receptor antagonist) -0</w:t>
      </w:r>
      <w:r w:rsidR="00644CD5">
        <w:t>.</w:t>
      </w:r>
      <w:r>
        <w:t>701(5-Alpha-reductase inhibitor) -0</w:t>
      </w:r>
      <w:r w:rsidR="00644CD5">
        <w:t>.</w:t>
      </w:r>
      <w:r>
        <w:t>578(Vascular adhesion protein 1 inhibitor) + 0</w:t>
      </w:r>
      <w:r w:rsidR="00644CD5">
        <w:t>.</w:t>
      </w:r>
      <w:r>
        <w:t>377(Anesthetic local) + 0</w:t>
      </w:r>
      <w:r w:rsidR="00644CD5">
        <w:t>.</w:t>
      </w:r>
      <w:r>
        <w:t>808(Phosphoglycerate dehydrogenase i</w:t>
      </w:r>
      <w:r>
        <w:t>n</w:t>
      </w:r>
      <w:r>
        <w:t>hibitor) -0</w:t>
      </w:r>
      <w:r w:rsidR="00644CD5">
        <w:t>.</w:t>
      </w:r>
      <w:r>
        <w:t>758(Hot flush treatment) -0</w:t>
      </w:r>
      <w:r w:rsidR="00644CD5">
        <w:t>.</w:t>
      </w:r>
      <w:r>
        <w:t>549(Choline kinase inhibitor) -1</w:t>
      </w:r>
      <w:r w:rsidR="00644CD5">
        <w:t>.</w:t>
      </w:r>
      <w:r>
        <w:t>02(Adenosine A1 receptor antagonist) -0</w:t>
      </w:r>
      <w:r w:rsidR="00644CD5">
        <w:t>.</w:t>
      </w:r>
      <w:r>
        <w:t>31(Syk tyrosine kinase inhibitor) + 0</w:t>
      </w:r>
      <w:r w:rsidR="00644CD5">
        <w:t>.</w:t>
      </w:r>
      <w:r>
        <w:t>29(Glutamate (mGluR group III) agonist) + 0</w:t>
      </w:r>
      <w:r w:rsidR="00644CD5">
        <w:t>.</w:t>
      </w:r>
      <w:r>
        <w:t>231(Respiratory failure) -0</w:t>
      </w:r>
      <w:r w:rsidR="00644CD5">
        <w:t>.</w:t>
      </w:r>
      <w:r>
        <w:t>219(CYP2C substrate) + 0</w:t>
      </w:r>
      <w:r w:rsidR="00644CD5">
        <w:t>.</w:t>
      </w:r>
      <w:r>
        <w:t>179(Sucrase-isomaltase inhibitor) -0</w:t>
      </w:r>
      <w:r w:rsidR="00644CD5">
        <w:t>.</w:t>
      </w:r>
      <w:r>
        <w:t>848(CYP24 substrate) + 0</w:t>
      </w:r>
      <w:r w:rsidR="00644CD5">
        <w:t>.</w:t>
      </w:r>
      <w:r>
        <w:t>24(ATPase inhibitor) + 0</w:t>
      </w:r>
      <w:r w:rsidR="00644CD5">
        <w:t>.</w:t>
      </w:r>
      <w:r>
        <w:t>368(CAT expression inhibitor) -0</w:t>
      </w:r>
      <w:r w:rsidR="00644CD5">
        <w:t>.</w:t>
      </w:r>
      <w:r>
        <w:t>655(Acyl-CoA hydrolase inhibitor) + 0</w:t>
      </w:r>
      <w:r w:rsidR="00644CD5">
        <w:t>.</w:t>
      </w:r>
      <w:r>
        <w:t>72(Delayed rectifier potassium channel blocker) + 0</w:t>
      </w:r>
      <w:r w:rsidR="00644CD5">
        <w:t>.</w:t>
      </w:r>
      <w:r>
        <w:t>941(Gastricsin inhibitor) -0</w:t>
      </w:r>
      <w:r w:rsidR="00644CD5">
        <w:t>.</w:t>
      </w:r>
      <w:r>
        <w:t>615(Kallikrein 3 inhibitor) + 0</w:t>
      </w:r>
      <w:r w:rsidR="00644CD5">
        <w:t>.</w:t>
      </w:r>
      <w:r>
        <w:t>188(Lipase inhibitor) + 0</w:t>
      </w:r>
      <w:r w:rsidR="00644CD5">
        <w:t>.</w:t>
      </w:r>
      <w:r>
        <w:t>523(Galactose ox</w:t>
      </w:r>
      <w:r>
        <w:t>i</w:t>
      </w:r>
      <w:r>
        <w:t>dase inhibitor) -0</w:t>
      </w:r>
      <w:r w:rsidR="00644CD5">
        <w:t>.</w:t>
      </w:r>
      <w:r>
        <w:t>422(Free radical scavenger) -0</w:t>
      </w:r>
      <w:r w:rsidR="00644CD5">
        <w:t>.</w:t>
      </w:r>
      <w:r>
        <w:t>128(GST P substrate) -0</w:t>
      </w:r>
      <w:r w:rsidR="00644CD5">
        <w:t>.</w:t>
      </w:r>
      <w:r>
        <w:t>82(Cholesterol esterase inhibitor) -</w:t>
      </w:r>
      <w:r>
        <w:lastRenderedPageBreak/>
        <w:t>0</w:t>
      </w:r>
      <w:r w:rsidR="00644CD5">
        <w:t>.</w:t>
      </w:r>
      <w:r>
        <w:t>645(Fatty acid oxidation inhibitor) -0</w:t>
      </w:r>
      <w:r w:rsidR="00644CD5">
        <w:t>.</w:t>
      </w:r>
      <w:r>
        <w:t>214(Glutamate receptor agonist) + 0</w:t>
      </w:r>
      <w:r w:rsidR="00644CD5">
        <w:t>.</w:t>
      </w:r>
      <w:r>
        <w:t>94(Pyruvate dehydrogenase stimulant) -0</w:t>
      </w:r>
      <w:r w:rsidR="00644CD5">
        <w:t>.</w:t>
      </w:r>
      <w:r>
        <w:t>121(Catalase stimulant) + 0</w:t>
      </w:r>
      <w:r w:rsidR="00644CD5">
        <w:t>.</w:t>
      </w:r>
      <w:r>
        <w:t>121(M18 aspartyl aminopeptidase inhibitor) + 0</w:t>
      </w:r>
      <w:r w:rsidR="00644CD5">
        <w:t>.</w:t>
      </w:r>
      <w:r>
        <w:t>294(Acaricide) + 0</w:t>
      </w:r>
      <w:r w:rsidR="00644CD5">
        <w:t>.</w:t>
      </w:r>
      <w:r>
        <w:t>182(Histone deac</w:t>
      </w:r>
      <w:r>
        <w:t>e</w:t>
      </w:r>
      <w:r>
        <w:t>tylase stimulant) -0</w:t>
      </w:r>
      <w:r w:rsidR="00644CD5">
        <w:t>.</w:t>
      </w:r>
      <w:r>
        <w:t>227(Antiprotozoal (Amoeba)) + 0</w:t>
      </w:r>
      <w:r w:rsidR="00644CD5">
        <w:t>.</w:t>
      </w:r>
      <w:r>
        <w:t>101(Alzheimer's disease treatment) -0</w:t>
      </w:r>
      <w:r w:rsidR="00644CD5">
        <w:t>.</w:t>
      </w:r>
      <w:r>
        <w:t>986(Inositol-3-phosphate synthase inhibitor) + 0</w:t>
      </w:r>
      <w:r w:rsidR="00644CD5">
        <w:t>.</w:t>
      </w:r>
      <w:r>
        <w:t>0846(Antileukemic) -0</w:t>
      </w:r>
      <w:r w:rsidR="00644CD5">
        <w:t>.</w:t>
      </w:r>
      <w:r>
        <w:t>234(Methemoglobinemia) -0</w:t>
      </w:r>
      <w:r w:rsidR="00644CD5">
        <w:t>.</w:t>
      </w:r>
      <w:r>
        <w:t>451(Hematopoietic inhibitor) -0</w:t>
      </w:r>
      <w:r w:rsidR="00644CD5">
        <w:t>.</w:t>
      </w:r>
      <w:r>
        <w:t>33(UGT2B1 substrate) + 0</w:t>
      </w:r>
      <w:r w:rsidR="00644CD5">
        <w:t>.</w:t>
      </w:r>
      <w:r>
        <w:t>241(Neurokinin 3 antagonist) -0</w:t>
      </w:r>
      <w:r w:rsidR="00644CD5">
        <w:t>.</w:t>
      </w:r>
      <w:r>
        <w:t>144(Antineoplastic (lymphocytic leukemia)) -0</w:t>
      </w:r>
      <w:r w:rsidR="00644CD5">
        <w:t>.</w:t>
      </w:r>
      <w:r>
        <w:t>551(Histone deacetylase 7 inhibitor) -0</w:t>
      </w:r>
      <w:r w:rsidR="00644CD5">
        <w:t>.</w:t>
      </w:r>
      <w:r>
        <w:t>168(MAP kinase 8 inhibitor) -0</w:t>
      </w:r>
      <w:r w:rsidR="00644CD5">
        <w:t>.</w:t>
      </w:r>
      <w:r>
        <w:t>188(Presenilin 1 inhibitor) -0</w:t>
      </w:r>
      <w:r w:rsidR="00644CD5">
        <w:t>.</w:t>
      </w:r>
      <w:r>
        <w:t>78(Calpain small subunit 1 inhibitor) -0</w:t>
      </w:r>
      <w:r w:rsidR="00644CD5">
        <w:t>.</w:t>
      </w:r>
      <w:r>
        <w:t>154(Hypotension) + 0</w:t>
      </w:r>
      <w:r w:rsidR="00644CD5">
        <w:t>.</w:t>
      </w:r>
      <w:r>
        <w:t>2(TNF expression enhancer) + 0</w:t>
      </w:r>
      <w:r w:rsidR="00644CD5">
        <w:t>.</w:t>
      </w:r>
      <w:r>
        <w:t>232(Weight gain) -0</w:t>
      </w:r>
      <w:r w:rsidR="00644CD5">
        <w:t>.</w:t>
      </w:r>
      <w:r>
        <w:t>467(Histidine decarboxylase inhibitor) -0</w:t>
      </w:r>
      <w:r w:rsidR="00644CD5">
        <w:t>.</w:t>
      </w:r>
      <w:r>
        <w:t>224(Polo-like kinase inhibitor) -0</w:t>
      </w:r>
      <w:r w:rsidR="00644CD5">
        <w:t>.</w:t>
      </w:r>
      <w:r>
        <w:t>621(UGT1A1 substrate) + 0</w:t>
      </w:r>
      <w:r w:rsidR="00644CD5">
        <w:t>.</w:t>
      </w:r>
      <w:r>
        <w:t>326(Intestinal alkaline phosphatase inhibitor) + 0</w:t>
      </w:r>
      <w:r w:rsidR="00644CD5">
        <w:t>.</w:t>
      </w:r>
      <w:r>
        <w:t>217(Bronchoconstrictor) + 0</w:t>
      </w:r>
      <w:r w:rsidR="00644CD5">
        <w:t>.</w:t>
      </w:r>
      <w:r>
        <w:t>986(Transcortin receptor antagonist) + 0</w:t>
      </w:r>
      <w:r w:rsidR="00644CD5">
        <w:t>.</w:t>
      </w:r>
      <w:r>
        <w:t>157(Purinergic P2Y1 antagonist) + 0</w:t>
      </w:r>
      <w:r w:rsidR="00644CD5">
        <w:t>.</w:t>
      </w:r>
      <w:r>
        <w:t>279(Skin irritation</w:t>
      </w:r>
      <w:r w:rsidR="00644CD5">
        <w:t>.</w:t>
      </w:r>
      <w:r>
        <w:t xml:space="preserve"> weak) + 0</w:t>
      </w:r>
      <w:r w:rsidR="00644CD5">
        <w:t>.</w:t>
      </w:r>
      <w:r>
        <w:t>28(Deacetoxycephalosporin-C synthase inhibitor) + 0</w:t>
      </w:r>
      <w:r w:rsidR="00644CD5">
        <w:t>.</w:t>
      </w:r>
      <w:r>
        <w:t>212(Cytosolic phospholipase A2 inhibitor) -0</w:t>
      </w:r>
      <w:r w:rsidR="00644CD5">
        <w:t>.</w:t>
      </w:r>
      <w:r>
        <w:t>184(Ketol-acid reductoisomerase inhibitor) -0</w:t>
      </w:r>
      <w:r w:rsidR="00644CD5">
        <w:t>.</w:t>
      </w:r>
      <w:r>
        <w:t>163(Ribosomal protein S6 kinase alpha 4 inhibitor) + 0</w:t>
      </w:r>
      <w:r w:rsidR="00644CD5">
        <w:t>.</w:t>
      </w:r>
      <w:r>
        <w:t>161(Antiprotozoal (Toxoplasma)) + 0</w:t>
      </w:r>
      <w:r w:rsidR="00644CD5">
        <w:t>.</w:t>
      </w:r>
      <w:r>
        <w:t>201(Ulceration) + 0</w:t>
      </w:r>
      <w:r w:rsidR="00644CD5">
        <w:t>.</w:t>
      </w:r>
      <w:r>
        <w:t>266(2-Nitropropane dioxygenase inhibitor) + 0</w:t>
      </w:r>
      <w:r w:rsidR="00644CD5">
        <w:t>.</w:t>
      </w:r>
      <w:r>
        <w:t>149(Pyrimidine antagonist) + 0</w:t>
      </w:r>
      <w:r w:rsidR="00644CD5">
        <w:t>.</w:t>
      </w:r>
      <w:r>
        <w:t>284(Glutaminyl-peptide cyclotransferase inhibitor) + 0</w:t>
      </w:r>
      <w:r w:rsidR="00644CD5">
        <w:t>.</w:t>
      </w:r>
      <w:r>
        <w:t>401(Arylamine N-acetyltransferase inhibitor) + 0</w:t>
      </w:r>
      <w:r w:rsidR="00644CD5">
        <w:t>.</w:t>
      </w:r>
      <w:r>
        <w:t>175(Radiosensitizer) + 0</w:t>
      </w:r>
      <w:r w:rsidR="00644CD5">
        <w:t>.</w:t>
      </w:r>
      <w:r>
        <w:t>284(Necrosis) -0</w:t>
      </w:r>
      <w:r w:rsidR="00644CD5">
        <w:t>.</w:t>
      </w:r>
      <w:r>
        <w:t>126(Retinoprotector) -0</w:t>
      </w:r>
      <w:r w:rsidR="00644CD5">
        <w:t>.</w:t>
      </w:r>
      <w:r>
        <w:t>357(Antifibrinolytic) -0</w:t>
      </w:r>
      <w:r w:rsidR="00644CD5">
        <w:t>.</w:t>
      </w:r>
      <w:r>
        <w:t>463(3-Oxoacyl-[acyl-carrier-protein] synthase inhibitor) + 0</w:t>
      </w:r>
      <w:r w:rsidR="00644CD5">
        <w:t>.</w:t>
      </w:r>
      <w:r>
        <w:t>177(Phosphodiesterase 11A inhibitor) + 0</w:t>
      </w:r>
      <w:r w:rsidR="00644CD5">
        <w:t>.</w:t>
      </w:r>
      <w:r>
        <w:t>146(5 Hydroxytryptamine release stimulant) -0</w:t>
      </w:r>
      <w:r w:rsidR="00644CD5">
        <w:t>.</w:t>
      </w:r>
      <w:r>
        <w:t>358(Hypoxanthine phosphoribosyltransferase inhibitor) + 0</w:t>
      </w:r>
      <w:r w:rsidR="00644CD5">
        <w:t>.</w:t>
      </w:r>
      <w:r>
        <w:t>178(Opioid kappa receptor agonist) -0</w:t>
      </w:r>
      <w:r w:rsidR="00644CD5">
        <w:t>.</w:t>
      </w:r>
      <w:r>
        <w:t>183(Neuropeptide FF1 antagonist) + 0</w:t>
      </w:r>
      <w:r w:rsidR="00644CD5">
        <w:t>.</w:t>
      </w:r>
      <w:r>
        <w:t>349(Stromelysin 2 inhibitor) -0</w:t>
      </w:r>
      <w:r w:rsidR="00644CD5">
        <w:t>.</w:t>
      </w:r>
      <w:r>
        <w:t>258(Alpha 1a adrenoreceptor antagonist) -0</w:t>
      </w:r>
      <w:r w:rsidR="00644CD5">
        <w:t>.</w:t>
      </w:r>
      <w:r>
        <w:t>166(HSPA8 expression inhibitor) + 0</w:t>
      </w:r>
      <w:r w:rsidR="00644CD5">
        <w:t>.</w:t>
      </w:r>
      <w:r>
        <w:t>17(Vasodilator) + 0</w:t>
      </w:r>
      <w:r w:rsidR="00644CD5">
        <w:t>.</w:t>
      </w:r>
      <w:r>
        <w:t>132(Phospho-N-acetylmuramoyl-pentapeptide-transferase inhibitor) + 0</w:t>
      </w:r>
      <w:r w:rsidR="00644CD5">
        <w:t>.</w:t>
      </w:r>
      <w:r>
        <w:t>499(Arachidonic acid antagonist) + 0</w:t>
      </w:r>
      <w:r w:rsidR="00644CD5">
        <w:t>.</w:t>
      </w:r>
      <w:r>
        <w:t>121(Interleukin 5 antagonist) -0</w:t>
      </w:r>
      <w:r w:rsidR="00644CD5">
        <w:t>.</w:t>
      </w:r>
      <w:r>
        <w:t>172(CYP3A substrate) + 0</w:t>
      </w:r>
      <w:r w:rsidR="00644CD5">
        <w:t>.</w:t>
      </w:r>
      <w:r>
        <w:t>405(Chloride/bicarbonate exchanger inhibitor) + 0</w:t>
      </w:r>
      <w:r w:rsidR="00644CD5">
        <w:t>.</w:t>
      </w:r>
      <w:r>
        <w:t>111(Factor VIIa inhibitor) -0</w:t>
      </w:r>
      <w:r w:rsidR="00644CD5">
        <w:t>.</w:t>
      </w:r>
      <w:r>
        <w:t>132(HMG CoA reductase inhibitor) + 0</w:t>
      </w:r>
      <w:r w:rsidR="00644CD5">
        <w:t>.</w:t>
      </w:r>
      <w:r>
        <w:t>195(Metalloproteinase-2 inhibitor) + 0</w:t>
      </w:r>
      <w:r w:rsidR="00644CD5">
        <w:t>.</w:t>
      </w:r>
      <w:r>
        <w:t>148(ErbB-1 antagonist) + 0</w:t>
      </w:r>
      <w:r w:rsidR="00644CD5">
        <w:t>.</w:t>
      </w:r>
      <w:r>
        <w:t>561(Fatty acid binding protein inhibitor) + 0</w:t>
      </w:r>
      <w:r w:rsidR="00644CD5">
        <w:t>.</w:t>
      </w:r>
      <w:r>
        <w:t>192(5 Hydroxytryptamine agonist) -0</w:t>
      </w:r>
      <w:r w:rsidR="00644CD5">
        <w:t>.</w:t>
      </w:r>
      <w:r>
        <w:t>285(3-Dehydroquinate synthase inhibitor) + 0</w:t>
      </w:r>
      <w:r w:rsidR="00644CD5">
        <w:t>.</w:t>
      </w:r>
      <w:r>
        <w:t>292(GCLM expression enhancer) -0</w:t>
      </w:r>
      <w:r w:rsidR="00644CD5">
        <w:t>.</w:t>
      </w:r>
      <w:r>
        <w:t>154(Bradykinin B1 receptor antagonist) + 0</w:t>
      </w:r>
      <w:r w:rsidR="00644CD5">
        <w:t>.</w:t>
      </w:r>
      <w:r>
        <w:t>508(UGT2B7 su</w:t>
      </w:r>
      <w:r>
        <w:t>b</w:t>
      </w:r>
      <w:r>
        <w:t>strate) -0</w:t>
      </w:r>
      <w:r w:rsidR="00644CD5">
        <w:t>.</w:t>
      </w:r>
      <w:r>
        <w:t>114(CYP11A1 inhibitor) -0</w:t>
      </w:r>
      <w:r w:rsidR="00644CD5">
        <w:t>.</w:t>
      </w:r>
      <w:r>
        <w:t>342(SKP2 expression inhibitor) + 0</w:t>
      </w:r>
      <w:r w:rsidR="00644CD5">
        <w:t>.</w:t>
      </w:r>
      <w:r>
        <w:t>442(NMDA receptor glycine site agonist) -0</w:t>
      </w:r>
      <w:r w:rsidR="00644CD5">
        <w:t>.</w:t>
      </w:r>
      <w:r>
        <w:t>111(Sigma 1 receptor agonist) + 0</w:t>
      </w:r>
      <w:r w:rsidR="00644CD5">
        <w:t>.</w:t>
      </w:r>
      <w:r>
        <w:t>153(Estrogen alpha receptor agonist) + 0</w:t>
      </w:r>
      <w:r w:rsidR="00644CD5">
        <w:t>.</w:t>
      </w:r>
      <w:r>
        <w:t>416(Nucleotidyltransferase inhibitor) + 0</w:t>
      </w:r>
      <w:r w:rsidR="00644CD5">
        <w:t>.</w:t>
      </w:r>
      <w:r>
        <w:t>118(MAP kinase 3 inhibitor) + 0</w:t>
      </w:r>
      <w:r w:rsidR="00644CD5">
        <w:t>.</w:t>
      </w:r>
      <w:r>
        <w:t>135(Protein kinase B inhibitor) + 0</w:t>
      </w:r>
      <w:r w:rsidR="00644CD5">
        <w:t>.</w:t>
      </w:r>
      <w:r>
        <w:t>11(Death-associated protein kinase inhibitor) -0</w:t>
      </w:r>
      <w:r w:rsidR="00644CD5">
        <w:t>.</w:t>
      </w:r>
      <w:r>
        <w:t>308(Pyruvate dehydrogenase kinase 4 inhibitor) -0</w:t>
      </w:r>
      <w:r w:rsidR="00644CD5">
        <w:t>.</w:t>
      </w:r>
      <w:r>
        <w:t>329(Alpha 1 adrenoreceptor agonist) + 0</w:t>
      </w:r>
      <w:r w:rsidR="00644CD5">
        <w:t>.</w:t>
      </w:r>
      <w:r>
        <w:t>212(Nitrilase inhibitor) -0</w:t>
      </w:r>
      <w:r w:rsidR="00644CD5">
        <w:t>.</w:t>
      </w:r>
      <w:r>
        <w:t>0761(HIV-1 integrase inhibitor) -0</w:t>
      </w:r>
      <w:r w:rsidR="00644CD5">
        <w:t>.</w:t>
      </w:r>
      <w:r>
        <w:t>834(Procollagen galactosyltransferase inhibitor) -0</w:t>
      </w:r>
      <w:r w:rsidR="00644CD5">
        <w:t>.</w:t>
      </w:r>
      <w:r>
        <w:t>242(Aldose reductase 2 i</w:t>
      </w:r>
      <w:r>
        <w:t>n</w:t>
      </w:r>
      <w:r>
        <w:t>hibitor) -0</w:t>
      </w:r>
      <w:r w:rsidR="00644CD5">
        <w:t>.</w:t>
      </w:r>
      <w:r>
        <w:t>149(PIM1 expression enhancer) -0</w:t>
      </w:r>
      <w:r w:rsidR="00644CD5">
        <w:t>.</w:t>
      </w:r>
      <w:r>
        <w:t>25(Mandelate racemase inhibitor) -0</w:t>
      </w:r>
      <w:r w:rsidR="00644CD5">
        <w:t>.</w:t>
      </w:r>
      <w:r>
        <w:t>178(Acylaminoacyl-peptidase inhibitor) + 0</w:t>
      </w:r>
      <w:r w:rsidR="00644CD5">
        <w:t>.</w:t>
      </w:r>
      <w:r>
        <w:t>163(Parotid gland enlargement) -0</w:t>
      </w:r>
      <w:r w:rsidR="00644CD5">
        <w:t>.</w:t>
      </w:r>
      <w:r>
        <w:t>1(Steroid DELTA-isomerase inhibitor) -0</w:t>
      </w:r>
      <w:r w:rsidR="00644CD5">
        <w:t>.</w:t>
      </w:r>
      <w:r>
        <w:t>296(Antihyperaldosteronism) -0</w:t>
      </w:r>
      <w:r w:rsidR="00644CD5">
        <w:t>.</w:t>
      </w:r>
      <w:r>
        <w:t>141(Transforming growth factor antagonist) -0</w:t>
      </w:r>
      <w:r w:rsidR="00644CD5">
        <w:t>.</w:t>
      </w:r>
      <w:r>
        <w:t>0769(Acetylcholine M2 receptor agonist) -0</w:t>
      </w:r>
      <w:r w:rsidR="00644CD5">
        <w:t>.</w:t>
      </w:r>
      <w:r>
        <w:t>139(Eosinophilia) + 0</w:t>
      </w:r>
      <w:r w:rsidR="00644CD5">
        <w:t>.</w:t>
      </w:r>
      <w:r>
        <w:t>144(Inotropic) -0</w:t>
      </w:r>
      <w:r w:rsidR="00644CD5">
        <w:t>.</w:t>
      </w:r>
      <w:r>
        <w:t>183(Antismoking) + 0</w:t>
      </w:r>
      <w:r w:rsidR="00644CD5">
        <w:t>.</w:t>
      </w:r>
      <w:r>
        <w:t>0995(CDC-like kinase 1 inhibitor) + 0</w:t>
      </w:r>
      <w:r w:rsidR="00644CD5">
        <w:t>.</w:t>
      </w:r>
      <w:r>
        <w:t>106(Prolyl aminopeptidase inhibitor) -0</w:t>
      </w:r>
      <w:r w:rsidR="00644CD5">
        <w:t>.</w:t>
      </w:r>
      <w:r>
        <w:t>187(GST M substrate) + 0</w:t>
      </w:r>
      <w:r w:rsidR="00644CD5">
        <w:t>.</w:t>
      </w:r>
      <w:r>
        <w:t>28(PGR expression enhancer) + 0</w:t>
      </w:r>
      <w:r w:rsidR="00644CD5">
        <w:t>.</w:t>
      </w:r>
      <w:r>
        <w:t>256(Alpha 2b adrenoreceptor agonist) + 0</w:t>
      </w:r>
      <w:r w:rsidR="00644CD5">
        <w:t>.</w:t>
      </w:r>
      <w:r>
        <w:t>4(Ketohexokinase inhibitor) + 0</w:t>
      </w:r>
      <w:r w:rsidR="00644CD5">
        <w:t>.</w:t>
      </w:r>
      <w:r>
        <w:t>12(Glutamate (mGluR8) antagonist) + 0</w:t>
      </w:r>
      <w:r w:rsidR="00644CD5">
        <w:t>.</w:t>
      </w:r>
      <w:r>
        <w:t>66([protein-PII] uridylyltransferase inhibitor) -0</w:t>
      </w:r>
      <w:r w:rsidR="00644CD5">
        <w:t>.</w:t>
      </w:r>
      <w:r>
        <w:t>399(UGT2B20 substrate) -0</w:t>
      </w:r>
      <w:r w:rsidR="00644CD5">
        <w:t>.</w:t>
      </w:r>
      <w:r>
        <w:t>403(Fructose-2</w:t>
      </w:r>
      <w:r w:rsidR="00644CD5">
        <w:t>.</w:t>
      </w:r>
      <w:r>
        <w:t>6-bisphosphate 2-phosphatase inhibitor) + 0</w:t>
      </w:r>
      <w:r w:rsidR="00644CD5">
        <w:t>.</w:t>
      </w:r>
      <w:r>
        <w:t>087(Carcinogenic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+ 0</w:t>
      </w:r>
      <w:r w:rsidR="00644CD5">
        <w:t>.</w:t>
      </w:r>
      <w:r>
        <w:t>115(GABA receptor agonist) -0</w:t>
      </w:r>
      <w:r w:rsidR="00644CD5">
        <w:t>.</w:t>
      </w:r>
      <w:r>
        <w:t>0758(Antiemetic) + 0</w:t>
      </w:r>
      <w:r w:rsidR="00644CD5">
        <w:t>.</w:t>
      </w:r>
      <w:r>
        <w:t>0625(Growth hormone agonist) -0</w:t>
      </w:r>
      <w:r w:rsidR="00644CD5">
        <w:t>.</w:t>
      </w:r>
      <w:r>
        <w:t>081(Glutamate (mGluR group I) agonist) + 0</w:t>
      </w:r>
      <w:r w:rsidR="00644CD5">
        <w:t>.</w:t>
      </w:r>
      <w:r>
        <w:t>0713(Cholecystokinin A agonist) -0</w:t>
      </w:r>
      <w:r w:rsidR="00644CD5">
        <w:t>.</w:t>
      </w:r>
      <w:r>
        <w:t>106(Superoxide dismutase inhibitor) -0</w:t>
      </w:r>
      <w:r w:rsidR="00644CD5">
        <w:t>.</w:t>
      </w:r>
      <w:r>
        <w:t>0486(RNA directed DNA polymerase inhibitor) + 0</w:t>
      </w:r>
      <w:r w:rsidR="00644CD5">
        <w:t>.</w:t>
      </w:r>
      <w:r>
        <w:t>262(Somatostatin 1 antagonist) + 0</w:t>
      </w:r>
      <w:r w:rsidR="00644CD5">
        <w:t>.</w:t>
      </w:r>
      <w:r>
        <w:t>198(Antiviral (CMV)) + 0</w:t>
      </w:r>
      <w:r w:rsidR="00644CD5">
        <w:t>.</w:t>
      </w:r>
      <w:r>
        <w:t>073(Alpha-L-fucosidase 1 inhibitor) -0</w:t>
      </w:r>
      <w:r w:rsidR="00644CD5">
        <w:t>.</w:t>
      </w:r>
      <w:r>
        <w:t>17(Prostaglandin D2 antagonist) -0</w:t>
      </w:r>
      <w:r w:rsidR="00644CD5">
        <w:t>.</w:t>
      </w:r>
      <w:r>
        <w:t>213(Tryptase 1 inhibitor) -0</w:t>
      </w:r>
      <w:r w:rsidR="00644CD5">
        <w:t>.</w:t>
      </w:r>
      <w:r>
        <w:t>195(Melatonin 5 antagonist) + 0</w:t>
      </w:r>
      <w:r w:rsidR="00644CD5">
        <w:t>.</w:t>
      </w:r>
      <w:r>
        <w:t>141(Geranylgeranyltransferase inhibitor) -0</w:t>
      </w:r>
      <w:r w:rsidR="00644CD5">
        <w:t>.</w:t>
      </w:r>
      <w:r>
        <w:t>0601(Melanin-concentrating hormone receptor 2 antagonist) + 0</w:t>
      </w:r>
      <w:r w:rsidR="00644CD5">
        <w:t>.</w:t>
      </w:r>
      <w:r>
        <w:t>161(5 Hydroxytryptamine 3A antagonist) -0</w:t>
      </w:r>
      <w:r w:rsidR="00644CD5">
        <w:t>.</w:t>
      </w:r>
      <w:r>
        <w:t>24(Thyroid hormone beta 1 antagonist) + 0</w:t>
      </w:r>
      <w:r w:rsidR="00644CD5">
        <w:t>.</w:t>
      </w:r>
      <w:r>
        <w:t>174(Adenylate cyclase V inhibitor) -0</w:t>
      </w:r>
      <w:r w:rsidR="00644CD5">
        <w:t>.</w:t>
      </w:r>
      <w:r>
        <w:t>147(Cell wall biosynthesis inhib</w:t>
      </w:r>
      <w:r>
        <w:t>i</w:t>
      </w:r>
      <w:r>
        <w:t>tor) + 0</w:t>
      </w:r>
      <w:r w:rsidR="00644CD5">
        <w:t>.</w:t>
      </w:r>
      <w:r>
        <w:t>179(Granulocyte macrophage colony stimulating factor agonist) -0</w:t>
      </w:r>
      <w:r w:rsidR="00644CD5">
        <w:t>.</w:t>
      </w:r>
      <w:r>
        <w:t>0683(Opioid delta receptor antagonist) -0</w:t>
      </w:r>
      <w:r w:rsidR="00644CD5">
        <w:t>.</w:t>
      </w:r>
      <w:r>
        <w:t>416(Shal potassium channel blocker) + 0</w:t>
      </w:r>
      <w:r w:rsidR="00644CD5">
        <w:t>.</w:t>
      </w:r>
      <w:r>
        <w:t>121(Membrane permeability enhancer) -0</w:t>
      </w:r>
      <w:r w:rsidR="00644CD5">
        <w:t>.</w:t>
      </w:r>
      <w:r>
        <w:t>0557(Serine/threonine-protein kinase NEK2 inhibitor) -0</w:t>
      </w:r>
      <w:r w:rsidR="00644CD5">
        <w:t>.</w:t>
      </w:r>
      <w:r>
        <w:t>17(tRNA cytidylyltransferase inhibitor) -0</w:t>
      </w:r>
      <w:r w:rsidR="00644CD5">
        <w:t>.</w:t>
      </w:r>
      <w:r>
        <w:t>0298(Dermatologic) + 0</w:t>
      </w:r>
      <w:r w:rsidR="00644CD5">
        <w:t>.</w:t>
      </w:r>
      <w:r>
        <w:t>036(Antineoplastic (colorectal cancer)) + 0</w:t>
      </w:r>
      <w:r w:rsidR="00644CD5">
        <w:t>.</w:t>
      </w:r>
      <w:r>
        <w:t>0898(IL5 expression inhibitor) -0</w:t>
      </w:r>
      <w:r w:rsidR="00644CD5">
        <w:t>.</w:t>
      </w:r>
      <w:r>
        <w:t>169(GABA transporter inhibitor) -0</w:t>
      </w:r>
      <w:r w:rsidR="00644CD5">
        <w:t>.</w:t>
      </w:r>
      <w:r>
        <w:t>119(G0S2 expression enhancer) + 0</w:t>
      </w:r>
      <w:r w:rsidR="00644CD5">
        <w:t>.</w:t>
      </w:r>
      <w:r>
        <w:t>0527(Cardiotoxic) -0</w:t>
      </w:r>
      <w:r w:rsidR="00644CD5">
        <w:t>.</w:t>
      </w:r>
      <w:r>
        <w:t>0402(Motilin receptor agonist) + 0</w:t>
      </w:r>
      <w:r w:rsidR="00644CD5">
        <w:t>.</w:t>
      </w:r>
      <w:r>
        <w:t>0472(CC chemokine 1 receptor antagonist) + 0</w:t>
      </w:r>
      <w:r w:rsidR="00644CD5">
        <w:t>.</w:t>
      </w:r>
      <w:r>
        <w:t>161(Endonuclease (influenza) inhibitor) -0</w:t>
      </w:r>
      <w:r w:rsidR="00644CD5">
        <w:t>.</w:t>
      </w:r>
      <w:r>
        <w:t>0749(P-glycoprotein inhibitor) -0</w:t>
      </w:r>
      <w:r w:rsidR="00644CD5">
        <w:t>.</w:t>
      </w:r>
      <w:r>
        <w:t>0346(Antibiotic Tetracycline-like) -0</w:t>
      </w:r>
      <w:r w:rsidR="00644CD5">
        <w:t>.</w:t>
      </w:r>
      <w:r>
        <w:t>0756(Oryzin inhibitor) + 0</w:t>
      </w:r>
      <w:r w:rsidR="00644CD5">
        <w:t>.</w:t>
      </w:r>
      <w:r>
        <w:t>0323(Trypsin III inhibitor) -0</w:t>
      </w:r>
      <w:r w:rsidR="00644CD5">
        <w:t>.</w:t>
      </w:r>
      <w:r>
        <w:t>0358(Kainate receptor 5 antagonist) + 0</w:t>
      </w:r>
      <w:r w:rsidR="00644CD5">
        <w:t>.</w:t>
      </w:r>
      <w:r>
        <w:t>0814(TXNRD1 expression enhancer) -0</w:t>
      </w:r>
      <w:r w:rsidR="00644CD5">
        <w:t>.</w:t>
      </w:r>
      <w:r>
        <w:t>0316(Apolipoprotein B-100 inhibitor) + 0</w:t>
      </w:r>
      <w:r w:rsidR="00644CD5">
        <w:t>.</w:t>
      </w:r>
      <w:r>
        <w:t>0358(Neurotensin receptor antagonist) -0</w:t>
      </w:r>
      <w:r w:rsidR="00644CD5">
        <w:t>.</w:t>
      </w:r>
      <w:r>
        <w:t>0854(Acetoin dehydrogenase inhibitor) -0</w:t>
      </w:r>
      <w:r w:rsidR="00644CD5">
        <w:t>.</w:t>
      </w:r>
      <w:r>
        <w:t>0898(Potassium channel KCNQ2 activator) -0</w:t>
      </w:r>
      <w:r w:rsidR="00644CD5">
        <w:t>.</w:t>
      </w:r>
      <w:r>
        <w:t>0774(Branched-chain-amino-acid transaminase inhibitor) + 0</w:t>
      </w:r>
      <w:r w:rsidR="00644CD5">
        <w:t>.</w:t>
      </w:r>
      <w:r>
        <w:t>0839(3-Hydroxybutyrate dehydrogenase inhibitor) -0</w:t>
      </w:r>
      <w:r w:rsidR="00644CD5">
        <w:t>.</w:t>
      </w:r>
      <w:r>
        <w:t>0313(Prostaglandin E1 agonist) + 0</w:t>
      </w:r>
      <w:r w:rsidR="00644CD5">
        <w:t>.</w:t>
      </w:r>
      <w:r>
        <w:t>103(Phosphofructokinase-1 inhibitor) + 0</w:t>
      </w:r>
      <w:r w:rsidR="00644CD5">
        <w:t>.</w:t>
      </w:r>
      <w:r>
        <w:t>0768(K(ir) 6.1 channel blocker) + 0</w:t>
      </w:r>
      <w:r w:rsidR="00644CD5">
        <w:t>.</w:t>
      </w:r>
      <w:r>
        <w:t>0176(Protein synthesis inhibitor) -0</w:t>
      </w:r>
      <w:r w:rsidR="00644CD5">
        <w:t>.</w:t>
      </w:r>
      <w:r>
        <w:t>0456(ME1 expression enhancer) + 0</w:t>
      </w:r>
      <w:r w:rsidR="00644CD5">
        <w:t>.</w:t>
      </w:r>
      <w:r>
        <w:t>0396(DELTA14-sterol reductase inhibitor) + 0</w:t>
      </w:r>
      <w:r w:rsidR="00644CD5">
        <w:t>.</w:t>
      </w:r>
      <w:r>
        <w:t xml:space="preserve">0145(ALK inhibitor) </w:t>
      </w:r>
      <w:r>
        <w:lastRenderedPageBreak/>
        <w:t>-0</w:t>
      </w:r>
      <w:r w:rsidR="00644CD5">
        <w:t>.</w:t>
      </w:r>
      <w:r>
        <w:t>0162(Prostaglandin H2 antagonist) -0</w:t>
      </w:r>
      <w:r w:rsidR="00644CD5">
        <w:t>.</w:t>
      </w:r>
      <w:r>
        <w:t>0289(Catatonia) + 0</w:t>
      </w:r>
      <w:r w:rsidR="00644CD5">
        <w:t>.</w:t>
      </w:r>
      <w:r>
        <w:t>0417(Antibiotic Carbapenem-like) -0</w:t>
      </w:r>
      <w:r w:rsidR="00644CD5">
        <w:t>.</w:t>
      </w:r>
      <w:r>
        <w:t>0608([acyl-carrier-protein] S-malonyltransferase inhibitor) -0</w:t>
      </w:r>
      <w:r w:rsidR="00644CD5">
        <w:t>.</w:t>
      </w:r>
      <w:r>
        <w:t>00925(Sleep disturbance) + 0</w:t>
      </w:r>
      <w:r w:rsidR="00644CD5">
        <w:t>.</w:t>
      </w:r>
      <w:r>
        <w:t>017(Antiparkinsonian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0078(Amino acid-polyamine-organocation (APC) transporter antagonist) + 0</w:t>
      </w:r>
      <w:r w:rsidR="00644CD5">
        <w:t>.</w:t>
      </w:r>
      <w:r>
        <w:t>0133(IL6 expression inhibitor) + 0</w:t>
      </w:r>
      <w:r w:rsidR="00644CD5">
        <w:t>.</w:t>
      </w:r>
      <w:r>
        <w:t>0248(Adenosine A2b receptor antagonist) + 0</w:t>
      </w:r>
      <w:r w:rsidR="00644CD5">
        <w:t>.</w:t>
      </w:r>
      <w:r>
        <w:t>0158(Gamma-butyrobetaine dioxygenase inhibitor) + 0</w:t>
      </w:r>
      <w:r w:rsidR="00644CD5">
        <w:t>.</w:t>
      </w:r>
      <w:r>
        <w:t>00549(Allergic rhinitis treatment) -0</w:t>
      </w:r>
      <w:r w:rsidR="00644CD5">
        <w:t>.</w:t>
      </w:r>
      <w:r>
        <w:t>0136(Scleroderma) + 0</w:t>
      </w:r>
      <w:r w:rsidR="00644CD5">
        <w:t>.</w:t>
      </w:r>
      <w:r>
        <w:t>017(Glycogen (starch) synthase inhibitor) -0</w:t>
      </w:r>
      <w:r w:rsidR="00644CD5">
        <w:t>.</w:t>
      </w:r>
      <w:r>
        <w:t>00799(Bronchodilator) + 0</w:t>
      </w:r>
      <w:r w:rsidR="00644CD5">
        <w:t>.</w:t>
      </w:r>
      <w:r>
        <w:t>00303(DNA helicase inhibitor) + 0</w:t>
      </w:r>
      <w:r w:rsidR="00644CD5">
        <w:t>.</w:t>
      </w:r>
      <w:r>
        <w:t>00821(5 Hydroxytryptamine 1D antagonist) -0</w:t>
      </w:r>
      <w:r w:rsidR="00644CD5">
        <w:t>.</w:t>
      </w:r>
      <w:r>
        <w:t>00271(CLU expression enhancer) -0</w:t>
      </w:r>
      <w:r w:rsidR="00644CD5">
        <w:t>.</w:t>
      </w:r>
      <w:r>
        <w:t>00119(EphA4 antagonist) + 0</w:t>
      </w:r>
      <w:r w:rsidR="00644CD5">
        <w:t>.</w:t>
      </w:r>
      <w:r>
        <w:t>00212(Hypoglycemic) + 0</w:t>
      </w:r>
      <w:r w:rsidR="00644CD5">
        <w:t>.</w:t>
      </w:r>
      <w:r>
        <w:t>00151(Neutropenia treatment) -0</w:t>
      </w:r>
      <w:r w:rsidR="00644CD5">
        <w:t>.</w:t>
      </w:r>
      <w:r>
        <w:t>00135(Kainate receptor 3 antagonist) + 0</w:t>
      </w:r>
      <w:r w:rsidR="00644CD5">
        <w:t>.</w:t>
      </w:r>
      <w:r>
        <w:t>00401(DNA methyltransferase I inhibitor) + 0</w:t>
      </w:r>
      <w:r w:rsidR="00644CD5">
        <w:t>.</w:t>
      </w:r>
      <w:r>
        <w:t>00085(Emetic) + 0</w:t>
      </w:r>
      <w:r w:rsidR="00644CD5">
        <w:t>.</w:t>
      </w:r>
      <w:r>
        <w:t>000367(CYP26A1 inhibitor) + 0</w:t>
      </w:r>
      <w:r w:rsidR="00644CD5">
        <w:t>.</w:t>
      </w:r>
      <w:r>
        <w:t>000982(Fibrinogen beta chain inhibitor) + 5</w:t>
      </w:r>
      <w:r w:rsidR="00644CD5">
        <w:t>.</w:t>
      </w:r>
      <w:r>
        <w:t>93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693(Cystathionine gamma-lyase inhibitor) + 0</w:t>
      </w:r>
      <w:r w:rsidR="00644CD5">
        <w:t>.</w:t>
      </w:r>
      <w:r>
        <w:t>401(CYP2D6 substrate) -0</w:t>
      </w:r>
      <w:r w:rsidR="00644CD5">
        <w:t>.</w:t>
      </w:r>
      <w:r>
        <w:t>43(Leukopenia) + 0</w:t>
      </w:r>
      <w:r w:rsidR="00644CD5">
        <w:t>.</w:t>
      </w:r>
      <w:r>
        <w:t>377(Antiparkinsonian</w:t>
      </w:r>
      <w:r w:rsidR="00644CD5">
        <w:t>.</w:t>
      </w:r>
      <w:r>
        <w:t xml:space="preserve"> tremor relieving) -0</w:t>
      </w:r>
      <w:r w:rsidR="00644CD5">
        <w:t>.</w:t>
      </w:r>
      <w:r>
        <w:t>582(CDK2/cyclin E inhibitor) + 37</w:t>
      </w:r>
      <w:r w:rsidR="00644CD5">
        <w:t>.</w:t>
      </w:r>
      <w:r>
        <w:t>1(Volume) -0</w:t>
      </w:r>
      <w:r w:rsidR="00644CD5">
        <w:t>.</w:t>
      </w:r>
      <w:r>
        <w:t>157(Aldose reductase substrate) + 0</w:t>
      </w:r>
      <w:r w:rsidR="00644CD5">
        <w:t>.</w:t>
      </w:r>
      <w:r>
        <w:t>304(Hypothermic) + 0</w:t>
      </w:r>
      <w:r w:rsidR="00644CD5">
        <w:t>.</w:t>
      </w:r>
      <w:r>
        <w:t>187(Nicotinic alpha4beta2 receptor agonist) -38</w:t>
      </w:r>
      <w:r w:rsidR="00644CD5">
        <w:t>.</w:t>
      </w:r>
      <w:r>
        <w:t>1(Volume^2) + 0</w:t>
      </w:r>
      <w:r w:rsidR="00644CD5">
        <w:t>.</w:t>
      </w:r>
      <w:r>
        <w:t>594(CYP1A1* substrate) -0</w:t>
      </w:r>
      <w:r w:rsidR="00644CD5">
        <w:t>.</w:t>
      </w:r>
      <w:r>
        <w:t>51(Kallikrein inhibitor) -0</w:t>
      </w:r>
      <w:r w:rsidR="00644CD5">
        <w:t>.</w:t>
      </w:r>
      <w:r>
        <w:t>399(Endothelin receptor antagonist) -0</w:t>
      </w:r>
      <w:r w:rsidR="00644CD5">
        <w:t>.</w:t>
      </w:r>
      <w:r>
        <w:t>933(MAO inhibitor) + 2</w:t>
      </w:r>
      <w:r w:rsidR="00644CD5">
        <w:t>.</w:t>
      </w:r>
      <w:r>
        <w:t>02(Sulfinoalanine decarboxylase inhibitor) -0</w:t>
      </w:r>
      <w:r w:rsidR="00644CD5">
        <w:t>.</w:t>
      </w:r>
      <w:r>
        <w:t>0866(CYP2C19 substrate) -0</w:t>
      </w:r>
      <w:r w:rsidR="00644CD5">
        <w:t>.</w:t>
      </w:r>
      <w:r>
        <w:t>535(Phosphodiesterase 8B inhibitor) + 0</w:t>
      </w:r>
      <w:r w:rsidR="00644CD5">
        <w:t>.</w:t>
      </w:r>
      <w:r>
        <w:t>336(Antidiabetic symptomatic) -0</w:t>
      </w:r>
      <w:r w:rsidR="00644CD5">
        <w:t>.</w:t>
      </w:r>
      <w:r>
        <w:t>587(Mannosyl-oligosaccharide glucosidase inhibitor) -0</w:t>
      </w:r>
      <w:r w:rsidR="00644CD5">
        <w:t>.</w:t>
      </w:r>
      <w:r>
        <w:t>144(Antitussive) + 0</w:t>
      </w:r>
      <w:r w:rsidR="00644CD5">
        <w:t>.</w:t>
      </w:r>
      <w:r>
        <w:t>27(CYP2A3 substrate) -0</w:t>
      </w:r>
      <w:r w:rsidR="00644CD5">
        <w:t>.</w:t>
      </w:r>
      <w:r>
        <w:t>338(Age-related macular degeneration treatment) -1</w:t>
      </w:r>
      <w:r w:rsidR="00644CD5">
        <w:t>.</w:t>
      </w:r>
      <w:r>
        <w:t>23(Asparagine synthase (glutamine-hydrolysing) inhibitor) -0</w:t>
      </w:r>
      <w:r w:rsidR="00644CD5">
        <w:t>.</w:t>
      </w:r>
      <w:r>
        <w:t>699(4-Hydroxy-2-oxoglutarate aldolase inhibitor) -0</w:t>
      </w:r>
      <w:r w:rsidR="00644CD5">
        <w:t>.</w:t>
      </w:r>
      <w:r>
        <w:t>189(Ribosomal protein S6 kinase i</w:t>
      </w:r>
      <w:r>
        <w:t>n</w:t>
      </w:r>
      <w:r>
        <w:t>hibitor) + 1</w:t>
      </w:r>
      <w:r w:rsidR="00644CD5">
        <w:t>.</w:t>
      </w:r>
      <w:r>
        <w:t>61(Phospholipase inhibitor) + 0</w:t>
      </w:r>
      <w:r w:rsidR="00644CD5">
        <w:t>.</w:t>
      </w:r>
      <w:r>
        <w:t>0603(AICAR transformylase inhibitor) + 0</w:t>
      </w:r>
      <w:r w:rsidR="00644CD5">
        <w:t>.</w:t>
      </w:r>
      <w:r>
        <w:t>138(Eye irritation</w:t>
      </w:r>
      <w:r w:rsidR="00644CD5">
        <w:t>.</w:t>
      </w:r>
      <w:r>
        <w:t xml:space="preserve"> weak) + 0</w:t>
      </w:r>
      <w:r w:rsidR="00644CD5">
        <w:t>.</w:t>
      </w:r>
      <w:r>
        <w:t>868(Endothelial nitric-oxide synthase inhibitor) + 15</w:t>
      </w:r>
      <w:r w:rsidR="00644CD5">
        <w:t>.</w:t>
      </w:r>
      <w:r>
        <w:t>7(Volume^3) + 0</w:t>
      </w:r>
      <w:r w:rsidR="00644CD5">
        <w:t>.</w:t>
      </w:r>
      <w:r>
        <w:t>626(Carcinogenic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384(DNA gyrase subunit A inhibitor) + 0</w:t>
      </w:r>
      <w:r w:rsidR="00644CD5">
        <w:t>.</w:t>
      </w:r>
      <w:r>
        <w:t>162(Irritable Bowel syndrome treatment) + 0</w:t>
      </w:r>
      <w:r w:rsidR="00644CD5">
        <w:t>.</w:t>
      </w:r>
      <w:r>
        <w:t>304(Calcium cha</w:t>
      </w:r>
      <w:r>
        <w:t>n</w:t>
      </w:r>
      <w:r>
        <w:t>nel (voltage-sensitive) blocker) -0</w:t>
      </w:r>
      <w:r w:rsidR="00644CD5">
        <w:t>.</w:t>
      </w:r>
      <w:r>
        <w:t>324(Hirsutism treatment) + 0</w:t>
      </w:r>
      <w:r w:rsidR="00644CD5">
        <w:t>.</w:t>
      </w:r>
      <w:r>
        <w:t>43(Convulsant) -0</w:t>
      </w:r>
      <w:r w:rsidR="00644CD5">
        <w:t>.</w:t>
      </w:r>
      <w:r>
        <w:t>51(Vitamin) + 0</w:t>
      </w:r>
      <w:r w:rsidR="00644CD5">
        <w:t>.</w:t>
      </w:r>
      <w:r>
        <w:t>259(Erythema) -0</w:t>
      </w:r>
      <w:r w:rsidR="00644CD5">
        <w:t>.</w:t>
      </w:r>
      <w:r>
        <w:t>292(Nephrotoxic) + 0</w:t>
      </w:r>
      <w:r w:rsidR="00644CD5">
        <w:t>.</w:t>
      </w:r>
      <w:r>
        <w:t>574(Calcium antagonist) -0</w:t>
      </w:r>
      <w:r w:rsidR="00644CD5">
        <w:t>.</w:t>
      </w:r>
      <w:r>
        <w:t>325(Platelet aggregation inhibitor) -0</w:t>
      </w:r>
      <w:r w:rsidR="00644CD5">
        <w:t>.</w:t>
      </w:r>
      <w:r>
        <w:t>237(T-cell protein-tyrosine phosphatase inhibitor) + 0</w:t>
      </w:r>
      <w:r w:rsidR="00644CD5">
        <w:t>.</w:t>
      </w:r>
      <w:r>
        <w:t>107(Interleukin 1 beta converting enzyme inhibitor) + 0</w:t>
      </w:r>
      <w:r w:rsidR="00644CD5">
        <w:t>.</w:t>
      </w:r>
      <w:r>
        <w:t>0322(Chelator) -0</w:t>
      </w:r>
      <w:r w:rsidR="00644CD5">
        <w:t>.</w:t>
      </w:r>
      <w:r>
        <w:t>811(Fatty liver) -0</w:t>
      </w:r>
      <w:r w:rsidR="00644CD5">
        <w:t>.</w:t>
      </w:r>
      <w:r>
        <w:t>958(YWHAE expression inhibitor) + 0</w:t>
      </w:r>
      <w:r w:rsidR="00644CD5">
        <w:t>.</w:t>
      </w:r>
      <w:r>
        <w:t>849(Glycosoaminoglycans antagonist) -1</w:t>
      </w:r>
      <w:r w:rsidR="00644CD5">
        <w:t>.</w:t>
      </w:r>
      <w:r>
        <w:t>07(N4-(beta-N-acetylglucosaminyl)-L-asparaginase inhibitor) + 0</w:t>
      </w:r>
      <w:r w:rsidR="00644CD5">
        <w:t>.</w:t>
      </w:r>
      <w:r>
        <w:t>8(Pyruvate dehydrogenase kinase 3 inhibitor) + 0</w:t>
      </w:r>
      <w:r w:rsidR="00644CD5">
        <w:t>.</w:t>
      </w:r>
      <w:r>
        <w:t>58(Beta glucos</w:t>
      </w:r>
      <w:r>
        <w:t>i</w:t>
      </w:r>
      <w:r>
        <w:t>dase inhibitor) + 0</w:t>
      </w:r>
      <w:r w:rsidR="00644CD5">
        <w:t>.</w:t>
      </w:r>
      <w:r>
        <w:t>496(Magnesium-protoporphyrin IX methyltransferase inhibitor) + 0</w:t>
      </w:r>
      <w:r w:rsidR="00644CD5">
        <w:t>.</w:t>
      </w:r>
      <w:r>
        <w:t>487(Pectin lyase inhibitor) + 0</w:t>
      </w:r>
      <w:r w:rsidR="00644CD5">
        <w:t>.</w:t>
      </w:r>
      <w:r>
        <w:t>181(Protein kinase inhibitor) -0</w:t>
      </w:r>
      <w:r w:rsidR="00644CD5">
        <w:t>.</w:t>
      </w:r>
      <w:r>
        <w:t>267(Glutamate (mGluR4) antagonist) -0</w:t>
      </w:r>
      <w:r w:rsidR="00644CD5">
        <w:t>.</w:t>
      </w:r>
      <w:r>
        <w:t>149(Osteoclast antagonist) -0</w:t>
      </w:r>
      <w:r w:rsidR="00644CD5">
        <w:t>.</w:t>
      </w:r>
      <w:r>
        <w:t>939(Glutamate (mGluR3) agonist) + 0</w:t>
      </w:r>
      <w:r w:rsidR="00644CD5">
        <w:t>.</w:t>
      </w:r>
      <w:r>
        <w:t>518(Paranoia) + 0</w:t>
      </w:r>
      <w:r w:rsidR="00644CD5">
        <w:t>.</w:t>
      </w:r>
      <w:r>
        <w:t>339(Estrogen-related receptor beta antagonist) + 0</w:t>
      </w:r>
      <w:r w:rsidR="00644CD5">
        <w:t>.</w:t>
      </w:r>
      <w:r>
        <w:t>522(Carcinogenic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306(TK1 expression inhibitor) + 0</w:t>
      </w:r>
      <w:r w:rsidR="00644CD5">
        <w:t>.</w:t>
      </w:r>
      <w:r>
        <w:t>739(Ulceration) -0</w:t>
      </w:r>
      <w:r w:rsidR="00644CD5">
        <w:t>.</w:t>
      </w:r>
      <w:r>
        <w:t>597(Pyruvate dehydrogenase kinase 1 inhibitor) -0</w:t>
      </w:r>
      <w:r w:rsidR="00644CD5">
        <w:t>.</w:t>
      </w:r>
      <w:r>
        <w:t>718(UDP-3-O-acyl-N-acetylglucosamine deacetylase inhibitor) + 0</w:t>
      </w:r>
      <w:r w:rsidR="00644CD5">
        <w:t>.</w:t>
      </w:r>
      <w:r>
        <w:t>254(Growth hormone releasing factor agonist) -0</w:t>
      </w:r>
      <w:r w:rsidR="00644CD5">
        <w:t>.</w:t>
      </w:r>
      <w:r>
        <w:t>686(Carcinogenic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532(Sialorrhea) -0</w:t>
      </w:r>
      <w:r w:rsidR="00644CD5">
        <w:t>.</w:t>
      </w:r>
      <w:r>
        <w:t>756(5 Hydroxytry</w:t>
      </w:r>
      <w:r>
        <w:t>p</w:t>
      </w:r>
      <w:r>
        <w:t>tamine 6 antagonist) -0</w:t>
      </w:r>
      <w:r w:rsidR="00644CD5">
        <w:t>.</w:t>
      </w:r>
      <w:r>
        <w:t>277(Antiinfective) -0</w:t>
      </w:r>
      <w:r w:rsidR="00644CD5">
        <w:t>.</w:t>
      </w:r>
      <w:r>
        <w:t>446(Orexin receptor 2 antagonist) -0</w:t>
      </w:r>
      <w:r w:rsidR="00644CD5">
        <w:t>.</w:t>
      </w:r>
      <w:r>
        <w:t>32(Neurokinin 1 antagonist) -0</w:t>
      </w:r>
      <w:r w:rsidR="00644CD5">
        <w:t>.</w:t>
      </w:r>
      <w:r>
        <w:t>378(Glycosylceramidase inhibitor) -0</w:t>
      </w:r>
      <w:r w:rsidR="00644CD5">
        <w:t>.</w:t>
      </w:r>
      <w:r>
        <w:t>152(Analgesic</w:t>
      </w:r>
      <w:r w:rsidR="00644CD5">
        <w:t>.</w:t>
      </w:r>
      <w:r>
        <w:t xml:space="preserve"> non-opioid) + 0</w:t>
      </w:r>
      <w:r w:rsidR="00644CD5">
        <w:t>.</w:t>
      </w:r>
      <w:r>
        <w:t>943(Thromboxane A2 antagonist) + 0</w:t>
      </w:r>
      <w:r w:rsidR="00644CD5">
        <w:t>.</w:t>
      </w:r>
      <w:r>
        <w:t>203(CYP3A5 expression enhancer) + 0</w:t>
      </w:r>
      <w:r w:rsidR="00644CD5">
        <w:t>.</w:t>
      </w:r>
      <w:r>
        <w:t>183(Torsades de pointes) -0</w:t>
      </w:r>
      <w:r w:rsidR="00644CD5">
        <w:t>.</w:t>
      </w:r>
      <w:r>
        <w:t>995(Prostaglandin EP3 antagonist) + 0</w:t>
      </w:r>
      <w:r w:rsidR="00644CD5">
        <w:t>.</w:t>
      </w:r>
      <w:r>
        <w:t>0621(Enoyl-[acyl-carrier-protein] reductase (NADH) inhibitor) + 0</w:t>
      </w:r>
      <w:r w:rsidR="00644CD5">
        <w:t>.</w:t>
      </w:r>
      <w:r>
        <w:t>451(Pain) -0</w:t>
      </w:r>
      <w:r w:rsidR="00644CD5">
        <w:t>.</w:t>
      </w:r>
      <w:r>
        <w:t>659(Dermatitis) -1</w:t>
      </w:r>
      <w:r w:rsidR="00644CD5">
        <w:t>.</w:t>
      </w:r>
      <w:r>
        <w:t>45(Glycogen debranching enzyme inhibitor) + 0</w:t>
      </w:r>
      <w:r w:rsidR="00644CD5">
        <w:t>.</w:t>
      </w:r>
      <w:r>
        <w:t>305(CDH1 expression enhancer) -0</w:t>
      </w:r>
      <w:r w:rsidR="00644CD5">
        <w:t>.</w:t>
      </w:r>
      <w:r>
        <w:t>303(Alopecia (hair loss)) -0</w:t>
      </w:r>
      <w:r w:rsidR="00644CD5">
        <w:t>.</w:t>
      </w:r>
      <w:r>
        <w:t>887(Dihydroorotate oxidase inhibitor) -0</w:t>
      </w:r>
      <w:r w:rsidR="00644CD5">
        <w:t>.</w:t>
      </w:r>
      <w:r>
        <w:t>851(Shaker potassium channel blocker) + 1</w:t>
      </w:r>
      <w:r w:rsidR="00644CD5">
        <w:t>.</w:t>
      </w:r>
      <w:r>
        <w:t>08(Ribosomal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329(MMP9 expression enhancer) + 0</w:t>
      </w:r>
      <w:r w:rsidR="00644CD5">
        <w:t>.</w:t>
      </w:r>
      <w:r>
        <w:t>538(Neurokinin 3 antagonist) -0</w:t>
      </w:r>
      <w:r w:rsidR="00644CD5">
        <w:t>.</w:t>
      </w:r>
      <w:r>
        <w:t>233(Calcium-dependent phospholipase A2 inhibitor) -0</w:t>
      </w:r>
      <w:r w:rsidR="00644CD5">
        <w:t>.</w:t>
      </w:r>
      <w:r>
        <w:t>724(Adenine phosphoribosyltransferase inhibitor) -0</w:t>
      </w:r>
      <w:r w:rsidR="00644CD5">
        <w:t>.</w:t>
      </w:r>
      <w:r>
        <w:t>204(Insulin secr</w:t>
      </w:r>
      <w:r>
        <w:t>e</w:t>
      </w:r>
      <w:r>
        <w:t>tagoues) + 0</w:t>
      </w:r>
      <w:r w:rsidR="00644CD5">
        <w:t>.</w:t>
      </w:r>
      <w:r>
        <w:t>287(Integrin alpha4beta7 antagonist) + 0</w:t>
      </w:r>
      <w:r w:rsidR="00644CD5">
        <w:t>.</w:t>
      </w:r>
      <w:r>
        <w:t>267(Peroxidase substrate) + 1</w:t>
      </w:r>
      <w:r w:rsidR="00644CD5">
        <w:t>.</w:t>
      </w:r>
      <w:r>
        <w:t>02(SUMO-conjugating enzyme UBC9 inhibitor) -0</w:t>
      </w:r>
      <w:r w:rsidR="00644CD5">
        <w:t>.</w:t>
      </w:r>
      <w:r>
        <w:t>221(Phosphodiesterase 5A inhibitor) + 0</w:t>
      </w:r>
      <w:r w:rsidR="00644CD5">
        <w:t>.</w:t>
      </w:r>
      <w:r>
        <w:t>485(UDP-N-acetylmuramate-L-alanine ligase inhibitor) + 0</w:t>
      </w:r>
      <w:r w:rsidR="00644CD5">
        <w:t>.</w:t>
      </w:r>
      <w:r>
        <w:t>258(Cyclophilin A inhibitor) -0</w:t>
      </w:r>
      <w:r w:rsidR="00644CD5">
        <w:t>.</w:t>
      </w:r>
      <w:r>
        <w:t>28(Mucosal addressin cell adhesion molecule 1 inhibitor) + 0</w:t>
      </w:r>
      <w:r w:rsidR="00644CD5">
        <w:t>.</w:t>
      </w:r>
      <w:r>
        <w:t>704(NF-E2-related factor 2 stimulant) -0</w:t>
      </w:r>
      <w:r w:rsidR="00644CD5">
        <w:t>.</w:t>
      </w:r>
      <w:r>
        <w:t>637(UGT2B1 substrate) -0</w:t>
      </w:r>
      <w:r w:rsidR="00644CD5">
        <w:t>.</w:t>
      </w:r>
      <w:r>
        <w:t>582(Ribosomal protein S6 kinase alpha 1 inhibitor) -0</w:t>
      </w:r>
      <w:r w:rsidR="00644CD5">
        <w:t>.</w:t>
      </w:r>
      <w:r>
        <w:t>776(Phosphoserine phosphatase inhibitor) + 0</w:t>
      </w:r>
      <w:r w:rsidR="00644CD5">
        <w:t>.</w:t>
      </w:r>
      <w:r>
        <w:t>244(MAP-kinase-activated kinase inhibitor) -0</w:t>
      </w:r>
      <w:r w:rsidR="00644CD5">
        <w:t>.</w:t>
      </w:r>
      <w:r>
        <w:t>123(Phosphodiesterase 3B inhibitor) -0</w:t>
      </w:r>
      <w:r w:rsidR="00644CD5">
        <w:t>.</w:t>
      </w:r>
      <w:r>
        <w:t>183(Amiloride-sensitive cation channel 1 blocker) + 0</w:t>
      </w:r>
      <w:r w:rsidR="00644CD5">
        <w:t>.</w:t>
      </w:r>
      <w:r>
        <w:t>222(Angiogenesis inhibitor) + 0</w:t>
      </w:r>
      <w:r w:rsidR="00644CD5">
        <w:t>.</w:t>
      </w:r>
      <w:r>
        <w:t>289(Serine carboxypeptidase inhibitor) + 0</w:t>
      </w:r>
      <w:r w:rsidR="00644CD5">
        <w:t>.</w:t>
      </w:r>
      <w:r>
        <w:t>179(dTMP kinase inhibitor) + 0</w:t>
      </w:r>
      <w:r w:rsidR="00644CD5">
        <w:t>.</w:t>
      </w:r>
      <w:r>
        <w:t>21(Urologic disorders treatment) + 0</w:t>
      </w:r>
      <w:r w:rsidR="00644CD5">
        <w:t>.</w:t>
      </w:r>
      <w:r>
        <w:t>627(Phosphatidylcholine-sterol O-acyltransferase inhibitor) + 0</w:t>
      </w:r>
      <w:r w:rsidR="00644CD5">
        <w:t>.</w:t>
      </w:r>
      <w:r>
        <w:t>335(Ribonucleoside triphosphate reductase inhibitor) -0</w:t>
      </w:r>
      <w:r w:rsidR="00644CD5">
        <w:t>.</w:t>
      </w:r>
      <w:r>
        <w:t>479(Aspartate 4-decarboxylase inhibitor) -0</w:t>
      </w:r>
      <w:r w:rsidR="00644CD5">
        <w:t>.</w:t>
      </w:r>
      <w:r>
        <w:t>675(Amyloid beta aggregation inhibitor) + 0</w:t>
      </w:r>
      <w:r w:rsidR="00644CD5">
        <w:t>.</w:t>
      </w:r>
      <w:r>
        <w:t>31(Nicotinic acid receptor agonist) -0</w:t>
      </w:r>
      <w:r w:rsidR="00644CD5">
        <w:t>.</w:t>
      </w:r>
      <w:r>
        <w:t>382(Mydriatic) + 1</w:t>
      </w:r>
      <w:r w:rsidR="00644CD5">
        <w:t>.</w:t>
      </w:r>
      <w:r>
        <w:t>28(Methionyl aminopeptidase 1 inhibitor) -0</w:t>
      </w:r>
      <w:r w:rsidR="00644CD5">
        <w:t>.</w:t>
      </w:r>
      <w:r>
        <w:t>162(Antineoplastic (osteosarcoma)) -0</w:t>
      </w:r>
      <w:r w:rsidR="00644CD5">
        <w:t>.</w:t>
      </w:r>
      <w:r>
        <w:t>288(Heme oxygenase stimulant) + 0</w:t>
      </w:r>
      <w:r w:rsidR="00644CD5">
        <w:t>.</w:t>
      </w:r>
      <w:r>
        <w:t>276(Toxic</w:t>
      </w:r>
      <w:r w:rsidR="00644CD5">
        <w:t>.</w:t>
      </w:r>
      <w:r>
        <w:t xml:space="preserve"> respiration) -0</w:t>
      </w:r>
      <w:r w:rsidR="00644CD5">
        <w:t>.</w:t>
      </w:r>
      <w:r>
        <w:t>225(Antimycobacterial) -0</w:t>
      </w:r>
      <w:r w:rsidR="00644CD5">
        <w:t>.</w:t>
      </w:r>
      <w:r>
        <w:t>605(TGFB1 expression enhancer) -0</w:t>
      </w:r>
      <w:r w:rsidR="00644CD5">
        <w:t>.</w:t>
      </w:r>
      <w:r>
        <w:t>245(CYP2E substrate) -0</w:t>
      </w:r>
      <w:r w:rsidR="00644CD5">
        <w:t>.</w:t>
      </w:r>
      <w:r>
        <w:t>361(Immunomodulator) + 0</w:t>
      </w:r>
      <w:r w:rsidR="00644CD5">
        <w:t>.</w:t>
      </w:r>
      <w:r>
        <w:t>239(Antineurogenic pain) -0</w:t>
      </w:r>
      <w:r w:rsidR="00644CD5">
        <w:t>.</w:t>
      </w:r>
      <w:r>
        <w:t>137(Lysophosphatidic acid 3 receptor antagonist) + 0</w:t>
      </w:r>
      <w:r w:rsidR="00644CD5">
        <w:t>.</w:t>
      </w:r>
      <w:r>
        <w:t>698(Guanylate kinase inhibitor) + 0</w:t>
      </w:r>
      <w:r w:rsidR="00644CD5">
        <w:t>.</w:t>
      </w:r>
      <w:r>
        <w:t xml:space="preserve">304(L-3-cyanoalanine </w:t>
      </w:r>
      <w:r>
        <w:lastRenderedPageBreak/>
        <w:t>synthase inhibitor) + 0</w:t>
      </w:r>
      <w:r w:rsidR="00644CD5">
        <w:t>.</w:t>
      </w:r>
      <w:r>
        <w:t>734(Prostaglandin agonist) + 1</w:t>
      </w:r>
      <w:r w:rsidR="00644CD5">
        <w:t>.</w:t>
      </w:r>
      <w:r>
        <w:t>08(2-(acetamidomethylene)succinate hydrolase inhibitor) -1</w:t>
      </w:r>
      <w:r w:rsidR="00644CD5">
        <w:t>.</w:t>
      </w:r>
      <w:r>
        <w:t>54(Diacylglycerol kinase inhibitor) + 0</w:t>
      </w:r>
      <w:r w:rsidR="00644CD5">
        <w:t>.</w:t>
      </w:r>
      <w:r>
        <w:t>499(Phosphoenolpyruvate carboxykinase (ATP) inhibitor) -0</w:t>
      </w:r>
      <w:r w:rsidR="00644CD5">
        <w:t>.</w:t>
      </w:r>
      <w:r>
        <w:t>721(Histone deacetylase 4 inhibitor) -0</w:t>
      </w:r>
      <w:r w:rsidR="00644CD5">
        <w:t>.</w:t>
      </w:r>
      <w:r>
        <w:t>166(Pulmonary hypertension treatment) + 0</w:t>
      </w:r>
      <w:r w:rsidR="00644CD5">
        <w:t>.</w:t>
      </w:r>
      <w:r>
        <w:t>534(CYP2G1 substrate) -0</w:t>
      </w:r>
      <w:r w:rsidR="00644CD5">
        <w:t>.</w:t>
      </w:r>
      <w:r>
        <w:t>206(DNA dama</w:t>
      </w:r>
      <w:r>
        <w:t>g</w:t>
      </w:r>
      <w:r>
        <w:t>ing) + 0</w:t>
      </w:r>
      <w:r w:rsidR="00644CD5">
        <w:t>.</w:t>
      </w:r>
      <w:r>
        <w:t>248(CDKN1A expression enhancer) + 0</w:t>
      </w:r>
      <w:r w:rsidR="00644CD5">
        <w:t>.</w:t>
      </w:r>
      <w:r>
        <w:t>141(Pyrimidine antagonist) -0</w:t>
      </w:r>
      <w:r w:rsidR="00644CD5">
        <w:t>.</w:t>
      </w:r>
      <w:r>
        <w:t>183(Adenosylhomocysteine nucleos</w:t>
      </w:r>
      <w:r>
        <w:t>i</w:t>
      </w:r>
      <w:r>
        <w:t>dase inhibitor) -0</w:t>
      </w:r>
      <w:r w:rsidR="00644CD5">
        <w:t>.</w:t>
      </w:r>
      <w:r>
        <w:t>202(Acute neurologic disorders treatment) + 0</w:t>
      </w:r>
      <w:r w:rsidR="00644CD5">
        <w:t>.</w:t>
      </w:r>
      <w:r>
        <w:t>176(Caspase 7 inhibitor) + 0</w:t>
      </w:r>
      <w:r w:rsidR="00644CD5">
        <w:t>.</w:t>
      </w:r>
      <w:r>
        <w:t>691(HCV NS3/NS4A protease inhibitor) + 0</w:t>
      </w:r>
      <w:r w:rsidR="00644CD5">
        <w:t>.</w:t>
      </w:r>
      <w:r>
        <w:t>186(Histone deacetylase SIRT1 stimulant) -0</w:t>
      </w:r>
      <w:r w:rsidR="00644CD5">
        <w:t>.</w:t>
      </w:r>
      <w:r>
        <w:t>551(Cholesterol esterase inhibitor) + 0</w:t>
      </w:r>
      <w:r w:rsidR="00644CD5">
        <w:t>.</w:t>
      </w:r>
      <w:r>
        <w:t>421(Sepsis treatment) + 0</w:t>
      </w:r>
      <w:r w:rsidR="00644CD5">
        <w:t>.</w:t>
      </w:r>
      <w:r>
        <w:t>206(Dopamine D1 agonist) -0</w:t>
      </w:r>
      <w:r w:rsidR="00644CD5">
        <w:t>.</w:t>
      </w:r>
      <w:r>
        <w:t>456(CCND3 expression inhibitor) -0</w:t>
      </w:r>
      <w:r w:rsidR="00644CD5">
        <w:t>.</w:t>
      </w:r>
      <w:r>
        <w:t>544(Prolyl endopeptidase inhibitor) -0</w:t>
      </w:r>
      <w:r w:rsidR="00644CD5">
        <w:t>.</w:t>
      </w:r>
      <w:r>
        <w:t>754(Phosphoglycolate phosphatase inhibitor) -0</w:t>
      </w:r>
      <w:r w:rsidR="00644CD5">
        <w:t>.</w:t>
      </w:r>
      <w:r>
        <w:t>151(Thymidine kinase 2 inhibitor) -1</w:t>
      </w:r>
      <w:r w:rsidR="00644CD5">
        <w:t>.</w:t>
      </w:r>
      <w:r>
        <w:t>11(Sigma 2 receptor antag</w:t>
      </w:r>
      <w:r>
        <w:t>o</w:t>
      </w:r>
      <w:r>
        <w:t>nist) -0</w:t>
      </w:r>
      <w:r w:rsidR="00644CD5">
        <w:t>.</w:t>
      </w:r>
      <w:r>
        <w:t>231(DNA-dependent protein kinase inhibitor) + 0</w:t>
      </w:r>
      <w:r w:rsidR="00644CD5">
        <w:t>.</w:t>
      </w:r>
      <w:r>
        <w:t>784(Human papillomavirus - 16 inhibitor) + 0</w:t>
      </w:r>
      <w:r w:rsidR="00644CD5">
        <w:t>.</w:t>
      </w:r>
      <w:r>
        <w:t>137(Transcription factor STAT1 inhibitor) -0</w:t>
      </w:r>
      <w:r w:rsidR="00644CD5">
        <w:t>.</w:t>
      </w:r>
      <w:r>
        <w:t>376(Beta adrenoreceptor agonist) -0</w:t>
      </w:r>
      <w:r w:rsidR="00644CD5">
        <w:t>.</w:t>
      </w:r>
      <w:r>
        <w:t>136(Protein kinase C-related protein kinase 2 inhibitor) + 0</w:t>
      </w:r>
      <w:r w:rsidR="00644CD5">
        <w:t>.</w:t>
      </w:r>
      <w:r>
        <w:t>471(Psychosexual dysfunction treatment) -1</w:t>
      </w:r>
      <w:r w:rsidR="00644CD5">
        <w:t>.</w:t>
      </w:r>
      <w:r>
        <w:t>08(Lysophosphatidic acid receptor antag</w:t>
      </w:r>
      <w:r>
        <w:t>o</w:t>
      </w:r>
      <w:r>
        <w:t>nist) -0</w:t>
      </w:r>
      <w:r w:rsidR="00644CD5">
        <w:t>.</w:t>
      </w:r>
      <w:r>
        <w:t>108(Matrix metalloproteinase inhibitor) -0</w:t>
      </w:r>
      <w:r w:rsidR="00644CD5">
        <w:t>.</w:t>
      </w:r>
      <w:r>
        <w:t>648(Potassium channel (Ca-activated) activator) + 0</w:t>
      </w:r>
      <w:r w:rsidR="00644CD5">
        <w:t>.</w:t>
      </w:r>
      <w:r>
        <w:t>615(NMDA receptor glycine site agonist) -0</w:t>
      </w:r>
      <w:r w:rsidR="00644CD5">
        <w:t>.</w:t>
      </w:r>
      <w:r>
        <w:t>328(CYP1A1 inducer) + 0</w:t>
      </w:r>
      <w:r w:rsidR="00644CD5">
        <w:t>.</w:t>
      </w:r>
      <w:r>
        <w:t>365(Ethanolaminephosphotransferase inhibitor) + 0</w:t>
      </w:r>
      <w:r w:rsidR="00644CD5">
        <w:t>.</w:t>
      </w:r>
      <w:r>
        <w:t>207(Opioid kappa receptor agonist) -0</w:t>
      </w:r>
      <w:r w:rsidR="00644CD5">
        <w:t>.</w:t>
      </w:r>
      <w:r>
        <w:t>403(CCNE1 expression inhibitor) -0</w:t>
      </w:r>
      <w:r w:rsidR="00644CD5">
        <w:t>.</w:t>
      </w:r>
      <w:r>
        <w:t>16(Protein kinase C beta I inhibitor) -0</w:t>
      </w:r>
      <w:r w:rsidR="00644CD5">
        <w:t>.</w:t>
      </w:r>
      <w:r>
        <w:t>204(Protein kinase (CK2) inhibitor) + 0</w:t>
      </w:r>
      <w:r w:rsidR="00644CD5">
        <w:t>.</w:t>
      </w:r>
      <w:r>
        <w:t>154(Adenosylmethionine cyclotransferase inhibitor) -0</w:t>
      </w:r>
      <w:r w:rsidR="00644CD5">
        <w:t>.</w:t>
      </w:r>
      <w:r>
        <w:t>108(IL12B expre</w:t>
      </w:r>
      <w:r>
        <w:t>s</w:t>
      </w:r>
      <w:r>
        <w:t>sion inhibitor) -1</w:t>
      </w:r>
      <w:r w:rsidR="00644CD5">
        <w:t>.</w:t>
      </w:r>
      <w:r>
        <w:t>28(Citrate (Si)-synthase inhibitor) + 0</w:t>
      </w:r>
      <w:r w:rsidR="00644CD5">
        <w:t>.</w:t>
      </w:r>
      <w:r>
        <w:t>574(Demethylmacrocin O-methyltransferase inhibitor) -0</w:t>
      </w:r>
      <w:r w:rsidR="00644CD5">
        <w:t>.</w:t>
      </w:r>
      <w:r>
        <w:t>406(Ubiquinol-cytochrome-c reductase inhibitor) -0</w:t>
      </w:r>
      <w:r w:rsidR="00644CD5">
        <w:t>.</w:t>
      </w:r>
      <w:r>
        <w:t>15(Epstein-Barr nuclear antigen 1 inhibitor) + 0</w:t>
      </w:r>
      <w:r w:rsidR="00644CD5">
        <w:t>.</w:t>
      </w:r>
      <w:r>
        <w:t>523(CYP1A2 expression enhancer) -0</w:t>
      </w:r>
      <w:r w:rsidR="00644CD5">
        <w:t>.</w:t>
      </w:r>
      <w:r>
        <w:t>658(Beta lactamase II inhibitor) + 0</w:t>
      </w:r>
      <w:r w:rsidR="00644CD5">
        <w:t>.</w:t>
      </w:r>
      <w:r>
        <w:t>402(Sickle-cell anemia treatment) + 0</w:t>
      </w:r>
      <w:r w:rsidR="00644CD5">
        <w:t>.</w:t>
      </w:r>
      <w:r>
        <w:t>155(TRPM8 blocker) -0</w:t>
      </w:r>
      <w:r w:rsidR="00644CD5">
        <w:t>.</w:t>
      </w:r>
      <w:r>
        <w:t>128(Analgesic) + 0</w:t>
      </w:r>
      <w:r w:rsidR="00644CD5">
        <w:t>.</w:t>
      </w:r>
      <w:r>
        <w:t>159(Biliary tract disorders treatment) + 0</w:t>
      </w:r>
      <w:r w:rsidR="00644CD5">
        <w:t>.</w:t>
      </w:r>
      <w:r>
        <w:t>536(CDK1 expression inhibitor) + 0</w:t>
      </w:r>
      <w:r w:rsidR="00644CD5">
        <w:t>.</w:t>
      </w:r>
      <w:r>
        <w:t>451(Corticotropin releasing factor 1 receptor antagonist) -0</w:t>
      </w:r>
      <w:r w:rsidR="00644CD5">
        <w:t>.</w:t>
      </w:r>
      <w:r>
        <w:t>0928(Antineoplastic (renal cancer)) -0</w:t>
      </w:r>
      <w:r w:rsidR="00644CD5">
        <w:t>.</w:t>
      </w:r>
      <w:r>
        <w:t>125(Antiviral (Rhinovirus)) + 0</w:t>
      </w:r>
      <w:r w:rsidR="00644CD5">
        <w:t>.</w:t>
      </w:r>
      <w:r>
        <w:t>144(Rho-associated kinase II inhibitor) -0</w:t>
      </w:r>
      <w:r w:rsidR="00644CD5">
        <w:t>.</w:t>
      </w:r>
      <w:r>
        <w:t>403(Arylamine N-Acetyltransferase substrate) + 0</w:t>
      </w:r>
      <w:r w:rsidR="00644CD5">
        <w:t>.</w:t>
      </w:r>
      <w:r>
        <w:t>397(Apolipoprotein A inhibitor) + 0</w:t>
      </w:r>
      <w:r w:rsidR="00644CD5">
        <w:t>.</w:t>
      </w:r>
      <w:r>
        <w:t>348(Phosphoenolpyruvate carboxykinase (GTP) inhibitor) + 0</w:t>
      </w:r>
      <w:r w:rsidR="00644CD5">
        <w:t>.</w:t>
      </w:r>
      <w:r>
        <w:t>332(IL1A e</w:t>
      </w:r>
      <w:r>
        <w:t>x</w:t>
      </w:r>
      <w:r>
        <w:t>pression enhancer) -0</w:t>
      </w:r>
      <w:r w:rsidR="00644CD5">
        <w:t>.</w:t>
      </w:r>
      <w:r>
        <w:t>192(Integrin beta3 antagonist) + 0</w:t>
      </w:r>
      <w:r w:rsidR="00644CD5">
        <w:t>.</w:t>
      </w:r>
      <w:r>
        <w:t>145(Ca2+/calmodulin-dependent kinase IV inhibitor) + 0</w:t>
      </w:r>
      <w:r w:rsidR="00644CD5">
        <w:t>.</w:t>
      </w:r>
      <w:r>
        <w:t>638(Neuraminidase inhibitor) + 0</w:t>
      </w:r>
      <w:r w:rsidR="00644CD5">
        <w:t>.</w:t>
      </w:r>
      <w:r>
        <w:t>323(Beta adrenoreceptor antagonist) -0</w:t>
      </w:r>
      <w:r w:rsidR="00644CD5">
        <w:t>.</w:t>
      </w:r>
      <w:r>
        <w:t>192(CDC25 phosphatase inhibitor) + 0</w:t>
      </w:r>
      <w:r w:rsidR="00644CD5">
        <w:t>.</w:t>
      </w:r>
      <w:r>
        <w:t>137(Antidepressant) + 0</w:t>
      </w:r>
      <w:r w:rsidR="00644CD5">
        <w:t>.</w:t>
      </w:r>
      <w:r>
        <w:t>177(Pectate lyase inhibitor) -0</w:t>
      </w:r>
      <w:r w:rsidR="00644CD5">
        <w:t>.</w:t>
      </w:r>
      <w:r>
        <w:t>669(Melatonin agonist) -0</w:t>
      </w:r>
      <w:r w:rsidR="00644CD5">
        <w:t>.</w:t>
      </w:r>
      <w:r>
        <w:t>203(Transforming growth factor antagonist) + 0</w:t>
      </w:r>
      <w:r w:rsidR="00644CD5">
        <w:t>.</w:t>
      </w:r>
      <w:r>
        <w:t>474(Henoch-Schonlein purpura) -0</w:t>
      </w:r>
      <w:r w:rsidR="00644CD5">
        <w:t>.</w:t>
      </w:r>
      <w:r>
        <w:t>152(Renin inhibitor) + 0</w:t>
      </w:r>
      <w:r w:rsidR="00644CD5">
        <w:t>.</w:t>
      </w:r>
      <w:r>
        <w:t>192(Platelet activating factor antagonist) + 0</w:t>
      </w:r>
      <w:r w:rsidR="00644CD5">
        <w:t>.</w:t>
      </w:r>
      <w:r>
        <w:t>135(K(ir) 6.2 channel activator) + 0</w:t>
      </w:r>
      <w:r w:rsidR="00644CD5">
        <w:t>.</w:t>
      </w:r>
      <w:r>
        <w:t>333(CYP2D6 inhibitor) + 0</w:t>
      </w:r>
      <w:r w:rsidR="00644CD5">
        <w:t>.</w:t>
      </w:r>
      <w:r>
        <w:t>533(dUTP diphosphatase inhibitor) -0</w:t>
      </w:r>
      <w:r w:rsidR="00644CD5">
        <w:t>.</w:t>
      </w:r>
      <w:r>
        <w:t>744(UGT2B20 substrate) -0</w:t>
      </w:r>
      <w:r w:rsidR="00644CD5">
        <w:t>.</w:t>
      </w:r>
      <w:r>
        <w:t>182(NACHT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592(Alanine dehydrogenase inhibitor) + 0</w:t>
      </w:r>
      <w:r w:rsidR="00644CD5">
        <w:t>.</w:t>
      </w:r>
      <w:r>
        <w:t>107(Dysmenorrhea treatment) + 0</w:t>
      </w:r>
      <w:r w:rsidR="00644CD5">
        <w:t>.</w:t>
      </w:r>
      <w:r>
        <w:t>174(Sphingomyelinase inhibitor) -0</w:t>
      </w:r>
      <w:r w:rsidR="00644CD5">
        <w:t>.</w:t>
      </w:r>
      <w:r>
        <w:t>175(Mineralocorticoid antagonist) + 0</w:t>
      </w:r>
      <w:r w:rsidR="00644CD5">
        <w:t>.</w:t>
      </w:r>
      <w:r>
        <w:t>176(Alpha 2 adrenoreceptor antagonist) + 0</w:t>
      </w:r>
      <w:r w:rsidR="00644CD5">
        <w:t>.</w:t>
      </w:r>
      <w:r>
        <w:t>431(Tyrosine phenol-lyase i</w:t>
      </w:r>
      <w:r>
        <w:t>n</w:t>
      </w:r>
      <w:r>
        <w:t>hibitor) + 0</w:t>
      </w:r>
      <w:r w:rsidR="00644CD5">
        <w:t>.</w:t>
      </w:r>
      <w:r>
        <w:t>0817(Protein-tyrosine phosphatase beta inhibitor) -0</w:t>
      </w:r>
      <w:r w:rsidR="00644CD5">
        <w:t>.</w:t>
      </w:r>
      <w:r>
        <w:t>346(5 Hydroxytryptamine 2 agonist) + 0</w:t>
      </w:r>
      <w:r w:rsidR="00644CD5">
        <w:t>.</w:t>
      </w:r>
      <w:r>
        <w:t>138(CD80 antagonist) -0</w:t>
      </w:r>
      <w:r w:rsidR="00644CD5">
        <w:t>.</w:t>
      </w:r>
      <w:r>
        <w:t>122(B cell inhibitor) + 0</w:t>
      </w:r>
      <w:r w:rsidR="00644CD5">
        <w:t>.</w:t>
      </w:r>
      <w:r>
        <w:t>16(Anemia) -0</w:t>
      </w:r>
      <w:r w:rsidR="00644CD5">
        <w:t>.</w:t>
      </w:r>
      <w:r>
        <w:t>188(MAP kinase 7 inhibitor) + 0</w:t>
      </w:r>
      <w:r w:rsidR="00644CD5">
        <w:t>.</w:t>
      </w:r>
      <w:r>
        <w:t>672(Aralkylamine N-acetyltransferase inhibitor) + 0</w:t>
      </w:r>
      <w:r w:rsidR="00644CD5">
        <w:t>.</w:t>
      </w:r>
      <w:r>
        <w:t>643(Carbonic anhydrase XIV inhibitor) + 0</w:t>
      </w:r>
      <w:r w:rsidR="00644CD5">
        <w:t>.</w:t>
      </w:r>
      <w:r>
        <w:t>0651(Alzheimer's disease treatment) -0</w:t>
      </w:r>
      <w:r w:rsidR="00644CD5">
        <w:t>.</w:t>
      </w:r>
      <w:r>
        <w:t>397(Dipeptidyl peptidase VI inhibitor) -0</w:t>
      </w:r>
      <w:r w:rsidR="00644CD5">
        <w:t>.</w:t>
      </w:r>
      <w:r>
        <w:t>686(Isopentenyl-diphosphate DELTA-isomerase inhibitor) + 0</w:t>
      </w:r>
      <w:r w:rsidR="00644CD5">
        <w:t>.</w:t>
      </w:r>
      <w:r>
        <w:t>128(Sucrose-phosphate synthase inhibitor) + 0</w:t>
      </w:r>
      <w:r w:rsidR="00644CD5">
        <w:t>.</w:t>
      </w:r>
      <w:r>
        <w:t>259(Dipeptidyl peptidase IX inhibitor) -0</w:t>
      </w:r>
      <w:r w:rsidR="00644CD5">
        <w:t>.</w:t>
      </w:r>
      <w:r>
        <w:t>541(Glutamate (mGluR6) antagonist) -0</w:t>
      </w:r>
      <w:r w:rsidR="00644CD5">
        <w:t>.</w:t>
      </w:r>
      <w:r>
        <w:t>135(Raynaud's phenomenon treatment) + 0</w:t>
      </w:r>
      <w:r w:rsidR="00644CD5">
        <w:t>.</w:t>
      </w:r>
      <w:r>
        <w:t>129(Sirtuin inhibitor) -0</w:t>
      </w:r>
      <w:r w:rsidR="00644CD5">
        <w:t>.</w:t>
      </w:r>
      <w:r>
        <w:t>149(Growth hormone release i</w:t>
      </w:r>
      <w:r>
        <w:t>n</w:t>
      </w:r>
      <w:r>
        <w:t>hibitor) -0</w:t>
      </w:r>
      <w:r w:rsidR="00644CD5">
        <w:t>.</w:t>
      </w:r>
      <w:r>
        <w:t>443(Sphingosine kinase inhibitor) + 0</w:t>
      </w:r>
      <w:r w:rsidR="00644CD5">
        <w:t>.</w:t>
      </w:r>
      <w:r>
        <w:t>242(Sphingosine 1-phosphate receptor 4 antagonist) -0</w:t>
      </w:r>
      <w:r w:rsidR="00644CD5">
        <w:t>.</w:t>
      </w:r>
      <w:r>
        <w:t>363(Pemphigus) -0</w:t>
      </w:r>
      <w:r w:rsidR="00644CD5">
        <w:t>.</w:t>
      </w:r>
      <w:r>
        <w:t>136(Palpitation) -0</w:t>
      </w:r>
      <w:r w:rsidR="00644CD5">
        <w:t>.</w:t>
      </w:r>
      <w:r>
        <w:t>364(Procollagen C-endopeptidase inhibitor) + 0</w:t>
      </w:r>
      <w:r w:rsidR="00644CD5">
        <w:t>.</w:t>
      </w:r>
      <w:r>
        <w:t>426(Antihypotensive) -0</w:t>
      </w:r>
      <w:r w:rsidR="00644CD5">
        <w:t>.</w:t>
      </w:r>
      <w:r>
        <w:t>446(DNA nucleotidylexotransferase inhibitor) + 0</w:t>
      </w:r>
      <w:r w:rsidR="00644CD5">
        <w:t>.</w:t>
      </w:r>
      <w:r>
        <w:t>116(Cannabinoid CB2 receptor antagonist) -0</w:t>
      </w:r>
      <w:r w:rsidR="00644CD5">
        <w:t>.</w:t>
      </w:r>
      <w:r>
        <w:t>126(Cyclin-dependent kinase 2 inhibitor) + 0</w:t>
      </w:r>
      <w:r w:rsidR="00644CD5">
        <w:t>.</w:t>
      </w:r>
      <w:r>
        <w:t>497(CYP27A substrate) + 0</w:t>
      </w:r>
      <w:r w:rsidR="00644CD5">
        <w:t>.</w:t>
      </w:r>
      <w:r>
        <w:t>0792(Elastase 3A inhibitor) + 0</w:t>
      </w:r>
      <w:r w:rsidR="00644CD5">
        <w:t>.</w:t>
      </w:r>
      <w:r>
        <w:t>305(Histone deacetylase inhibitor) -0</w:t>
      </w:r>
      <w:r w:rsidR="00644CD5">
        <w:t>.</w:t>
      </w:r>
      <w:r>
        <w:t>103(Tubulin agonist) + 0</w:t>
      </w:r>
      <w:r w:rsidR="00644CD5">
        <w:t>.</w:t>
      </w:r>
      <w:r>
        <w:t>599(Aminoglycoside N6'-acetyltransferase inhibitor) -0</w:t>
      </w:r>
      <w:r w:rsidR="00644CD5">
        <w:t>.</w:t>
      </w:r>
      <w:r>
        <w:t>111(Melanocortin 5 antagonist) + 0</w:t>
      </w:r>
      <w:r w:rsidR="00644CD5">
        <w:t>.</w:t>
      </w:r>
      <w:r>
        <w:t>0872(Trypsin III inhibitor) -0</w:t>
      </w:r>
      <w:r w:rsidR="00644CD5">
        <w:t>.</w:t>
      </w:r>
      <w:r>
        <w:t>102(Fibroblast growth factor antagonist) + 0</w:t>
      </w:r>
      <w:r w:rsidR="00644CD5">
        <w:t>.</w:t>
      </w:r>
      <w:r>
        <w:t>467(Cytosine deaminase inhibitor) + 0</w:t>
      </w:r>
      <w:r w:rsidR="00644CD5">
        <w:t>.</w:t>
      </w:r>
      <w:r>
        <w:t>0827(Interleukin 4 antagonist) -0</w:t>
      </w:r>
      <w:r w:rsidR="00644CD5">
        <w:t>.</w:t>
      </w:r>
      <w:r>
        <w:t>329(Trypsin inhibitor) + 0</w:t>
      </w:r>
      <w:r w:rsidR="00644CD5">
        <w:t>.</w:t>
      </w:r>
      <w:r>
        <w:t>0681(Troponin C inhibitor) + 0</w:t>
      </w:r>
      <w:r w:rsidR="00644CD5">
        <w:t>.</w:t>
      </w:r>
      <w:r>
        <w:t>344(LGALS8 expression enhancer) + 0</w:t>
      </w:r>
      <w:r w:rsidR="00644CD5">
        <w:t>.</w:t>
      </w:r>
      <w:r>
        <w:t>0948(MAP kinase 1 inhibitor) -0</w:t>
      </w:r>
      <w:r w:rsidR="00644CD5">
        <w:t>.</w:t>
      </w:r>
      <w:r>
        <w:t>121(CYP3A4 substrate) -0</w:t>
      </w:r>
      <w:r w:rsidR="00644CD5">
        <w:t>.</w:t>
      </w:r>
      <w:r>
        <w:t>246(Glutathione reductase inhibitor) -0</w:t>
      </w:r>
      <w:r w:rsidR="00644CD5">
        <w:t>.</w:t>
      </w:r>
      <w:r>
        <w:t>138(Histamine release inhibitor) -0</w:t>
      </w:r>
      <w:r w:rsidR="00644CD5">
        <w:t>.</w:t>
      </w:r>
      <w:r>
        <w:t>0818(Histone deacetylase 1B inhibitor) + 0</w:t>
      </w:r>
      <w:r w:rsidR="00644CD5">
        <w:t>.</w:t>
      </w:r>
      <w:r>
        <w:t>201(Trimethylamine-N-oxide reductase inhibitor) -0</w:t>
      </w:r>
      <w:r w:rsidR="00644CD5">
        <w:t>.</w:t>
      </w:r>
      <w:r>
        <w:t>38(Procollagen glucosyltransferase inhibitor) -0</w:t>
      </w:r>
      <w:r w:rsidR="00644CD5">
        <w:t>.</w:t>
      </w:r>
      <w:r>
        <w:t>248(Antithyroid) + 0</w:t>
      </w:r>
      <w:r w:rsidR="00644CD5">
        <w:t>.</w:t>
      </w:r>
      <w:r>
        <w:t>0575(Inflammatory Bowel disease treatment) + 0</w:t>
      </w:r>
      <w:r w:rsidR="00644CD5">
        <w:t>.</w:t>
      </w:r>
      <w:r>
        <w:t>244(MAP kinase signal-integrating kinase 1 inhibitor) + 0</w:t>
      </w:r>
      <w:r w:rsidR="00644CD5">
        <w:t>.</w:t>
      </w:r>
      <w:r>
        <w:t>0718(Carcinogenic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ear Zymbals gland) -0</w:t>
      </w:r>
      <w:r w:rsidR="00644CD5">
        <w:t>.</w:t>
      </w:r>
      <w:r>
        <w:t>358(Protein phosphatase 2B inhibitor) + 0</w:t>
      </w:r>
      <w:r w:rsidR="00644CD5">
        <w:t>.</w:t>
      </w:r>
      <w:r>
        <w:t>0946(Proteasome subunit beta type-5 inhibitor) -0</w:t>
      </w:r>
      <w:r w:rsidR="00644CD5">
        <w:t>.</w:t>
      </w:r>
      <w:r>
        <w:t>354(Protein C (activated) inhibitor) -0</w:t>
      </w:r>
      <w:r w:rsidR="00644CD5">
        <w:t>.</w:t>
      </w:r>
      <w:r>
        <w:t>154(Janus tyrosine kinase 2 inhibitor) + 0</w:t>
      </w:r>
      <w:r w:rsidR="00644CD5">
        <w:t>.</w:t>
      </w:r>
      <w:r>
        <w:t>0635(ESR2 expression inhibitor) + 0</w:t>
      </w:r>
      <w:r w:rsidR="00644CD5">
        <w:t>.</w:t>
      </w:r>
      <w:r>
        <w:t>0705(Peptidyltransferase inhibitor) -0</w:t>
      </w:r>
      <w:r w:rsidR="00644CD5">
        <w:t>.</w:t>
      </w:r>
      <w:r>
        <w:t>189(3C-like protease (H</w:t>
      </w:r>
      <w:r>
        <w:t>u</w:t>
      </w:r>
      <w:r>
        <w:t>man coronavirus) inhibitor) + 0</w:t>
      </w:r>
      <w:r w:rsidR="00644CD5">
        <w:t>.</w:t>
      </w:r>
      <w:r>
        <w:t>119(Antipruritic</w:t>
      </w:r>
      <w:r w:rsidR="00644CD5">
        <w:t>.</w:t>
      </w:r>
      <w:r>
        <w:t xml:space="preserve"> allergic) + 0</w:t>
      </w:r>
      <w:r w:rsidR="00644CD5">
        <w:t>.</w:t>
      </w:r>
      <w:r>
        <w:t>32(Fatty acid binding protein adipocyte inhibitor) + 0</w:t>
      </w:r>
      <w:r w:rsidR="00644CD5">
        <w:t>.</w:t>
      </w:r>
      <w:r>
        <w:t>151(Ovulation inhibitor) -0</w:t>
      </w:r>
      <w:r w:rsidR="00644CD5">
        <w:t>.</w:t>
      </w:r>
      <w:r>
        <w:t>0718(Ophthalmoplegia) -0</w:t>
      </w:r>
      <w:r w:rsidR="00644CD5">
        <w:t>.</w:t>
      </w:r>
      <w:r>
        <w:t>0835(Paraplegia) + 0</w:t>
      </w:r>
      <w:r w:rsidR="00644CD5">
        <w:t>.</w:t>
      </w:r>
      <w:r>
        <w:t>0755(CDC-like kinase 1 inhibitor) + 0</w:t>
      </w:r>
      <w:r w:rsidR="00644CD5">
        <w:t>.</w:t>
      </w:r>
      <w:r>
        <w:t>122(Metabolic disease treatment) + 0</w:t>
      </w:r>
      <w:r w:rsidR="00644CD5">
        <w:t>.</w:t>
      </w:r>
      <w:r>
        <w:t>134(BCL2L1 expression inhibitor) -0</w:t>
      </w:r>
      <w:r w:rsidR="00644CD5">
        <w:t>.</w:t>
      </w:r>
      <w:r>
        <w:t>116(Carcinogenic</w:t>
      </w:r>
      <w:r w:rsidR="00644CD5">
        <w:t>.</w:t>
      </w:r>
      <w:r>
        <w:t xml:space="preserve"> rat) + 0</w:t>
      </w:r>
      <w:r w:rsidR="00644CD5">
        <w:t>.</w:t>
      </w:r>
      <w:r>
        <w:t>191(Cathepsin H inhibitor) + 0</w:t>
      </w:r>
      <w:r w:rsidR="00644CD5">
        <w:t>.</w:t>
      </w:r>
      <w:r>
        <w:t>0693(Anxiolytic) -0</w:t>
      </w:r>
      <w:r w:rsidR="00644CD5">
        <w:t>.</w:t>
      </w:r>
      <w:r>
        <w:t>0629(CXC chemokine receptor antagonist) -0</w:t>
      </w:r>
      <w:r w:rsidR="00644CD5">
        <w:t>.</w:t>
      </w:r>
      <w:r>
        <w:t xml:space="preserve">0539(BRCA1 </w:t>
      </w:r>
      <w:r>
        <w:lastRenderedPageBreak/>
        <w:t>expression enhancer) + 0</w:t>
      </w:r>
      <w:r w:rsidR="00644CD5">
        <w:t>.</w:t>
      </w:r>
      <w:r>
        <w:t>233(Envelysin inhibitor) + 0</w:t>
      </w:r>
      <w:r w:rsidR="00644CD5">
        <w:t>.</w:t>
      </w:r>
      <w:r>
        <w:t>0722(ADAM inhibitor) -0</w:t>
      </w:r>
      <w:r w:rsidR="00644CD5">
        <w:t>.</w:t>
      </w:r>
      <w:r>
        <w:t>0918(Eosinophilia) + 0</w:t>
      </w:r>
      <w:r w:rsidR="00644CD5">
        <w:t>.</w:t>
      </w:r>
      <w:r>
        <w:t>0903(Rho-associated kinase I inhibitor) + 0</w:t>
      </w:r>
      <w:r w:rsidR="00644CD5">
        <w:t>.</w:t>
      </w:r>
      <w:r>
        <w:t>107(Antiprotozoal (Leishmania)) + 0</w:t>
      </w:r>
      <w:r w:rsidR="00644CD5">
        <w:t>.</w:t>
      </w:r>
      <w:r>
        <w:t>0618(M18 aspartyl aminopeptidase inhibitor) -0</w:t>
      </w:r>
      <w:r w:rsidR="00644CD5">
        <w:t>.</w:t>
      </w:r>
      <w:r>
        <w:t>0988(Aryl-acylamidase inhibitor) -0</w:t>
      </w:r>
      <w:r w:rsidR="00644CD5">
        <w:t>.</w:t>
      </w:r>
      <w:r>
        <w:t>0495(DNA directed RNA polymerase inhibitor) -0</w:t>
      </w:r>
      <w:r w:rsidR="00644CD5">
        <w:t>.</w:t>
      </w:r>
      <w:r>
        <w:t>109(Metalloproteinase-2 inhibitor) + 0</w:t>
      </w:r>
      <w:r w:rsidR="00644CD5">
        <w:t>.</w:t>
      </w:r>
      <w:r>
        <w:t>0647(Farnesoid X receptor agonist) -0</w:t>
      </w:r>
      <w:r w:rsidR="00644CD5">
        <w:t>.</w:t>
      </w:r>
      <w:r>
        <w:t>0582(5 Hydroxytryptamine 4E antagonist) -0</w:t>
      </w:r>
      <w:r w:rsidR="00644CD5">
        <w:t>.</w:t>
      </w:r>
      <w:r>
        <w:t>0793(24-sterol C-methyltransferase inhibitor) -0</w:t>
      </w:r>
      <w:r w:rsidR="00644CD5">
        <w:t>.</w:t>
      </w:r>
      <w:r>
        <w:t>0461(CYP2B6 expression enhancer) -0</w:t>
      </w:r>
      <w:r w:rsidR="00644CD5">
        <w:t>.</w:t>
      </w:r>
      <w:r>
        <w:t>109(Amyotrophic lateral sclerosis treatment) + 0</w:t>
      </w:r>
      <w:r w:rsidR="00644CD5">
        <w:t>.</w:t>
      </w:r>
      <w:r>
        <w:t>0653(Ca2+/calmodulin-dependent kinase II gamma inhibitor) + 0</w:t>
      </w:r>
      <w:r w:rsidR="00644CD5">
        <w:t>.</w:t>
      </w:r>
      <w:r>
        <w:t>0393(HIF1A expression inhibitor) -0</w:t>
      </w:r>
      <w:r w:rsidR="00644CD5">
        <w:t>.</w:t>
      </w:r>
      <w:r>
        <w:t>0614(Threonine synthase inhibitor) -0</w:t>
      </w:r>
      <w:r w:rsidR="00644CD5">
        <w:t>.</w:t>
      </w:r>
      <w:r>
        <w:t>0474(D-Amino-acid oxidase inhibitor) -0</w:t>
      </w:r>
      <w:r w:rsidR="00644CD5">
        <w:t>.</w:t>
      </w:r>
      <w:r>
        <w:t>108(Aldehyde dehydrogenase (NAD+) inhibitor) -0</w:t>
      </w:r>
      <w:r w:rsidR="00644CD5">
        <w:t>.</w:t>
      </w:r>
      <w:r>
        <w:t>0512(Antidiuretic hormone agonist) + 0</w:t>
      </w:r>
      <w:r w:rsidR="00644CD5">
        <w:t>.</w:t>
      </w:r>
      <w:r>
        <w:t>0427(Bombesin 3 receptor agonist) + 0</w:t>
      </w:r>
      <w:r w:rsidR="00644CD5">
        <w:t>.</w:t>
      </w:r>
      <w:r>
        <w:t>0837(Insecticide) -0</w:t>
      </w:r>
      <w:r w:rsidR="00644CD5">
        <w:t>.</w:t>
      </w:r>
      <w:r>
        <w:t>0354(CDK2/cyclin A3 inhibitor) + 0</w:t>
      </w:r>
      <w:r w:rsidR="00644CD5">
        <w:t>.</w:t>
      </w:r>
      <w:r>
        <w:t>0397(Guanine deaminase inhibitor) -0</w:t>
      </w:r>
      <w:r w:rsidR="00644CD5">
        <w:t>.</w:t>
      </w:r>
      <w:r>
        <w:t>089(Adrenergic) + 0</w:t>
      </w:r>
      <w:r w:rsidR="00644CD5">
        <w:t>.</w:t>
      </w:r>
      <w:r>
        <w:t>0406(Imidazoline I1 receptor antagonist) -0</w:t>
      </w:r>
      <w:r w:rsidR="00644CD5">
        <w:t>.</w:t>
      </w:r>
      <w:r>
        <w:t>0588(G-protein-coupled receptor kinase inhibitor) -0</w:t>
      </w:r>
      <w:r w:rsidR="00644CD5">
        <w:t>.</w:t>
      </w:r>
      <w:r>
        <w:t>0319(Antineoplastic (glioblastoma multiforme)) -0</w:t>
      </w:r>
      <w:r w:rsidR="00644CD5">
        <w:t>.</w:t>
      </w:r>
      <w:r>
        <w:t>0875(Aldehyde oxidase substrate) + 0</w:t>
      </w:r>
      <w:r w:rsidR="00644CD5">
        <w:t>.</w:t>
      </w:r>
      <w:r>
        <w:t>13(Heat shock protein 70 antagonist) + 0</w:t>
      </w:r>
      <w:r w:rsidR="00644CD5">
        <w:t>.</w:t>
      </w:r>
      <w:r>
        <w:t>0593(Antialcoholic) + 0</w:t>
      </w:r>
      <w:r w:rsidR="00644CD5">
        <w:t>.</w:t>
      </w:r>
      <w:r>
        <w:t>149(Oligo-1</w:t>
      </w:r>
      <w:r w:rsidR="00644CD5">
        <w:t>.</w:t>
      </w:r>
      <w:r>
        <w:t>6-glucosidase inhibitor) + 0</w:t>
      </w:r>
      <w:r w:rsidR="00644CD5">
        <w:t>.</w:t>
      </w:r>
      <w:r>
        <w:t>126(Formyl peptide receptor 1 a</w:t>
      </w:r>
      <w:r>
        <w:t>n</w:t>
      </w:r>
      <w:r>
        <w:t>tagonist) + 0</w:t>
      </w:r>
      <w:r w:rsidR="00644CD5">
        <w:t>.</w:t>
      </w:r>
      <w:r>
        <w:t>0905(Antiviral (Adenovirus)) + 0</w:t>
      </w:r>
      <w:r w:rsidR="00644CD5">
        <w:t>.</w:t>
      </w:r>
      <w:r>
        <w:t>108(Peroxisome proliferator-activated receptor antagonist) + 0</w:t>
      </w:r>
      <w:r w:rsidR="00644CD5">
        <w:t>.</w:t>
      </w:r>
      <w:r>
        <w:t>0505(Radiosensitizer) -0</w:t>
      </w:r>
      <w:r w:rsidR="00644CD5">
        <w:t>.</w:t>
      </w:r>
      <w:r>
        <w:t>1(Potassium channel (Voltage-sensitive) activator) + 0</w:t>
      </w:r>
      <w:r w:rsidR="00644CD5">
        <w:t>.</w:t>
      </w:r>
      <w:r>
        <w:t>0376(TRKB antagonist) -0</w:t>
      </w:r>
      <w:r w:rsidR="00644CD5">
        <w:t>.</w:t>
      </w:r>
      <w:r>
        <w:t>0625(Antitoxic) -0</w:t>
      </w:r>
      <w:r w:rsidR="00644CD5">
        <w:t>.</w:t>
      </w:r>
      <w:r>
        <w:t>0587(Phosphodiesterase V inhibitor) -0</w:t>
      </w:r>
      <w:r w:rsidR="00644CD5">
        <w:t>.</w:t>
      </w:r>
      <w:r>
        <w:t>0395(Peptidyl-prolyl cis-trans isomerase FKBP4 inhib</w:t>
      </w:r>
      <w:r>
        <w:t>i</w:t>
      </w:r>
      <w:r>
        <w:t>tor) -0</w:t>
      </w:r>
      <w:r w:rsidR="00644CD5">
        <w:t>.</w:t>
      </w:r>
      <w:r>
        <w:t>0815(Gastrointestinal motility stimulant) -0</w:t>
      </w:r>
      <w:r w:rsidR="00644CD5">
        <w:t>.</w:t>
      </w:r>
      <w:r>
        <w:t>15(DNA methyltransferase 3B inhibitor) + 0</w:t>
      </w:r>
      <w:r w:rsidR="00644CD5">
        <w:t>.</w:t>
      </w:r>
      <w:r>
        <w:t>12(Anticholelithogenic) -0</w:t>
      </w:r>
      <w:r w:rsidR="00644CD5">
        <w:t>.</w:t>
      </w:r>
      <w:r>
        <w:t>0898(Protease (Human cytomegalovirus) inhibitor) + 0</w:t>
      </w:r>
      <w:r w:rsidR="00644CD5">
        <w:t>.</w:t>
      </w:r>
      <w:r>
        <w:t>083(Targeting protein for Xklp2 inhibitor) + 0</w:t>
      </w:r>
      <w:r w:rsidR="00644CD5">
        <w:t>.</w:t>
      </w:r>
      <w:r>
        <w:t>0547(Rho-associated kinase inhibitor) + 0</w:t>
      </w:r>
      <w:r w:rsidR="00644CD5">
        <w:t>.</w:t>
      </w:r>
      <w:r>
        <w:t>0304(Protein kinase C delta inhibitor) -0</w:t>
      </w:r>
      <w:r w:rsidR="00644CD5">
        <w:t>.</w:t>
      </w:r>
      <w:r>
        <w:t>0265(Prostacyclin antagonist) + 0</w:t>
      </w:r>
      <w:r w:rsidR="00644CD5">
        <w:t>.</w:t>
      </w:r>
      <w:r>
        <w:t>0251(Baculoviral IAP repeat-containing protein 2 inhibitor) + 0</w:t>
      </w:r>
      <w:r w:rsidR="00644CD5">
        <w:t>.</w:t>
      </w:r>
      <w:r>
        <w:t>0281(Phosphodiesterase 6G inhibitor) + 0</w:t>
      </w:r>
      <w:r w:rsidR="00644CD5">
        <w:t>.</w:t>
      </w:r>
      <w:r>
        <w:t>0537(Antineoplastic (bladder cancer)) + 0</w:t>
      </w:r>
      <w:r w:rsidR="00644CD5">
        <w:t>.</w:t>
      </w:r>
      <w:r>
        <w:t>0285(Elastase 3B inhibitor) + 0</w:t>
      </w:r>
      <w:r w:rsidR="00644CD5">
        <w:t>.</w:t>
      </w:r>
      <w:r>
        <w:t>0464(Antidiabetic (type 1)) + 0</w:t>
      </w:r>
      <w:r w:rsidR="00644CD5">
        <w:t>.</w:t>
      </w:r>
      <w:r>
        <w:t>0259(Baculoviral IAP repeat-containing protein 3 inhibitor) -0</w:t>
      </w:r>
      <w:r w:rsidR="00644CD5">
        <w:t>.</w:t>
      </w:r>
      <w:r>
        <w:t>0714(Isocitrate dehydrogenase (NADP+) inhibitor) -0</w:t>
      </w:r>
      <w:r w:rsidR="00644CD5">
        <w:t>.</w:t>
      </w:r>
      <w:r>
        <w:t>0337(Aurora kinase inhibitor) + 0</w:t>
      </w:r>
      <w:r w:rsidR="00644CD5">
        <w:t>.</w:t>
      </w:r>
      <w:r>
        <w:t>0405(Platelet adhesion inhibitor) + 0</w:t>
      </w:r>
      <w:r w:rsidR="00644CD5">
        <w:t>.</w:t>
      </w:r>
      <w:r>
        <w:t>0163(Cachexia treatment) + 0</w:t>
      </w:r>
      <w:r w:rsidR="00644CD5">
        <w:t>.</w:t>
      </w:r>
      <w:r>
        <w:t>0206(MAP3K9 inhibitor) + 0</w:t>
      </w:r>
      <w:r w:rsidR="00644CD5">
        <w:t>.</w:t>
      </w:r>
      <w:r>
        <w:t>123(CYP27 substrate) -0</w:t>
      </w:r>
      <w:r w:rsidR="00644CD5">
        <w:t>.</w:t>
      </w:r>
      <w:r>
        <w:t>0332(Cytotoxic) + 0</w:t>
      </w:r>
      <w:r w:rsidR="00644CD5">
        <w:t>.</w:t>
      </w:r>
      <w:r>
        <w:t>0295(Antismoking) -0</w:t>
      </w:r>
      <w:r w:rsidR="00644CD5">
        <w:t>.</w:t>
      </w:r>
      <w:r>
        <w:t>0126(Check point kinase inhibitor) -0</w:t>
      </w:r>
      <w:r w:rsidR="00644CD5">
        <w:t>.</w:t>
      </w:r>
      <w:r>
        <w:t>00828(Catalase stimulant) -0</w:t>
      </w:r>
      <w:r w:rsidR="00644CD5">
        <w:t>.</w:t>
      </w:r>
      <w:r>
        <w:t>00856(Kainate receptor 3 antagonist) -0</w:t>
      </w:r>
      <w:r w:rsidR="00644CD5">
        <w:t>.</w:t>
      </w:r>
      <w:r>
        <w:t>00647(Follicle-stimulating hormone agonist) -0</w:t>
      </w:r>
      <w:r w:rsidR="00644CD5">
        <w:t>.</w:t>
      </w:r>
      <w:r>
        <w:t>0248(Peptidylglycine monooxygenase inhibitor) -0</w:t>
      </w:r>
      <w:r w:rsidR="00644CD5">
        <w:t>.</w:t>
      </w:r>
      <w:r>
        <w:t>0144(DHRS3 expression enha</w:t>
      </w:r>
      <w:r>
        <w:t>n</w:t>
      </w:r>
      <w:r>
        <w:t>cer) -0</w:t>
      </w:r>
      <w:r w:rsidR="00644CD5">
        <w:t>.</w:t>
      </w:r>
      <w:r>
        <w:t>0066(Prostaglandin F2 alpha antagonist) -0</w:t>
      </w:r>
      <w:r w:rsidR="00644CD5">
        <w:t>.</w:t>
      </w:r>
      <w:r>
        <w:t>0158(Restless leg syndrome treatment) + 0</w:t>
      </w:r>
      <w:r w:rsidR="00644CD5">
        <w:t>.</w:t>
      </w:r>
      <w:r>
        <w:t>0235(Granzyme B inhibitor) -0</w:t>
      </w:r>
      <w:r w:rsidR="00644CD5">
        <w:t>.</w:t>
      </w:r>
      <w:r>
        <w:t>014(SUMO-activating enzyme subunit 1 inhibitor) + 0</w:t>
      </w:r>
      <w:r w:rsidR="00644CD5">
        <w:t>.</w:t>
      </w:r>
      <w:r>
        <w:t>00712(Radioprotector) -0</w:t>
      </w:r>
      <w:r w:rsidR="00644CD5">
        <w:t>.</w:t>
      </w:r>
      <w:r>
        <w:t>00488(Anorexiant) + 0</w:t>
      </w:r>
      <w:r w:rsidR="00644CD5">
        <w:t>.</w:t>
      </w:r>
      <w:r>
        <w:t>00542(Phosphodiesterase 6H inhibitor) -0</w:t>
      </w:r>
      <w:r w:rsidR="00644CD5">
        <w:t>.</w:t>
      </w:r>
      <w:r>
        <w:t>0034(HIV attachment inhibitor) -0</w:t>
      </w:r>
      <w:r w:rsidR="00644CD5">
        <w:t>.</w:t>
      </w:r>
      <w:r>
        <w:t>00546(Eye irritation</w:t>
      </w:r>
      <w:r w:rsidR="00644CD5">
        <w:t>.</w:t>
      </w:r>
      <w:r>
        <w:t xml:space="preserve"> high) -0</w:t>
      </w:r>
      <w:r w:rsidR="00644CD5">
        <w:t>.</w:t>
      </w:r>
      <w:r>
        <w:t>00393(Choreoathetosis) + 0</w:t>
      </w:r>
      <w:r w:rsidR="00644CD5">
        <w:t>.</w:t>
      </w:r>
      <w:r>
        <w:t>0034([glutamate-ammonia-ligase] adenylyltransferase inhibitor) + 0</w:t>
      </w:r>
      <w:r w:rsidR="00644CD5">
        <w:t>.</w:t>
      </w:r>
      <w:r>
        <w:t>00763(CCL20 expression enhancer) -0</w:t>
      </w:r>
      <w:r w:rsidR="00644CD5">
        <w:t>.</w:t>
      </w:r>
      <w:r>
        <w:t>00135(TRPA1 antagonist) + 6</w:t>
      </w:r>
      <w:r w:rsidR="00644CD5">
        <w:t>.</w:t>
      </w:r>
      <w:r>
        <w:t>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122((R)-3-amino-2-methylpropionate-pyruvate transaminase inhibitor) + 0</w:t>
      </w:r>
      <w:r w:rsidR="00644CD5">
        <w:t>.</w:t>
      </w:r>
      <w:r>
        <w:t>27(Miotic) + 1</w:t>
      </w:r>
      <w:r w:rsidR="00644CD5">
        <w:t>.</w:t>
      </w:r>
      <w:r>
        <w:t>99(Postcoital co</w:t>
      </w:r>
      <w:r>
        <w:t>n</w:t>
      </w:r>
      <w:r>
        <w:t>traceptive) + 36</w:t>
      </w:r>
      <w:r w:rsidR="00644CD5">
        <w:t>.</w:t>
      </w:r>
      <w:r>
        <w:t>9(Volume) + 0</w:t>
      </w:r>
      <w:r w:rsidR="00644CD5">
        <w:t>.</w:t>
      </w:r>
      <w:r>
        <w:t>373(Carbamoyl-phosphate synthase (ammonia) inhibitor) -0</w:t>
      </w:r>
      <w:r w:rsidR="00644CD5">
        <w:t>.</w:t>
      </w:r>
      <w:r>
        <w:t>485(Endothelin receptor antagonist) + 0</w:t>
      </w:r>
      <w:r w:rsidR="00644CD5">
        <w:t>.</w:t>
      </w:r>
      <w:r>
        <w:t>553(Lanosterol 14 alpha demethylase inhibitor) + 1</w:t>
      </w:r>
      <w:r w:rsidR="00644CD5">
        <w:t>.</w:t>
      </w:r>
      <w:r>
        <w:t>07(CDK/Cyclin complex inhibitor) -0</w:t>
      </w:r>
      <w:r w:rsidR="00644CD5">
        <w:t>.</w:t>
      </w:r>
      <w:r>
        <w:t>0609(Aggrecanase inhibitor) + 0</w:t>
      </w:r>
      <w:r w:rsidR="00644CD5">
        <w:t>.</w:t>
      </w:r>
      <w:r>
        <w:t>453(Glucocorticoid antagonist) + 0</w:t>
      </w:r>
      <w:r w:rsidR="00644CD5">
        <w:t>.</w:t>
      </w:r>
      <w:r>
        <w:t>162(Alpha 2c adrenoreceptor agonist) -39</w:t>
      </w:r>
      <w:r w:rsidR="00644CD5">
        <w:t>.</w:t>
      </w:r>
      <w:r>
        <w:t>6(Volume^2) -0</w:t>
      </w:r>
      <w:r w:rsidR="00644CD5">
        <w:t>.</w:t>
      </w:r>
      <w:r>
        <w:t>739(Carcinogenic) + 0</w:t>
      </w:r>
      <w:r w:rsidR="00644CD5">
        <w:t>.</w:t>
      </w:r>
      <w:r>
        <w:t>916(CYP2C18 inhibitor) -1</w:t>
      </w:r>
      <w:r w:rsidR="00644CD5">
        <w:t>.</w:t>
      </w:r>
      <w:r>
        <w:t>12(Phosphodiesterase 1B inhibitor) + 0</w:t>
      </w:r>
      <w:r w:rsidR="00644CD5">
        <w:t>.</w:t>
      </w:r>
      <w:r>
        <w:t>0276(Opioid delta 1 receptor antagonist) + 0</w:t>
      </w:r>
      <w:r w:rsidR="00644CD5">
        <w:t>.</w:t>
      </w:r>
      <w:r>
        <w:t>473(TIE-2 antagonist) -0</w:t>
      </w:r>
      <w:r w:rsidR="00644CD5">
        <w:t>.</w:t>
      </w:r>
      <w:r>
        <w:t>0945(MAP kinase kinase 2 inhibitor) + 0</w:t>
      </w:r>
      <w:r w:rsidR="00644CD5">
        <w:t>.</w:t>
      </w:r>
      <w:r>
        <w:t>709(Tyrosine transaminase inhibitor) + 0</w:t>
      </w:r>
      <w:r w:rsidR="00644CD5">
        <w:t>.</w:t>
      </w:r>
      <w:r>
        <w:t>397(Hypothermic) -0</w:t>
      </w:r>
      <w:r w:rsidR="00644CD5">
        <w:t>.</w:t>
      </w:r>
      <w:r>
        <w:t>243(Carbonic anhydrase IX inhibitor) + 0</w:t>
      </w:r>
      <w:r w:rsidR="00644CD5">
        <w:t>.</w:t>
      </w:r>
      <w:r>
        <w:t>62(CYP1A1* substrate) -0</w:t>
      </w:r>
      <w:r w:rsidR="00644CD5">
        <w:t>.</w:t>
      </w:r>
      <w:r>
        <w:t>23(Antiviral (Hepatitis)) -0</w:t>
      </w:r>
      <w:r w:rsidR="00644CD5">
        <w:t>.</w:t>
      </w:r>
      <w:r>
        <w:t>788(Aldehyde oxidase substrate) -0</w:t>
      </w:r>
      <w:r w:rsidR="00644CD5">
        <w:t>.</w:t>
      </w:r>
      <w:r>
        <w:t>295(NGFR expression enhancer) -0</w:t>
      </w:r>
      <w:r w:rsidR="00644CD5">
        <w:t>.</w:t>
      </w:r>
      <w:r>
        <w:t>692(MAO B inhibitor) + 1</w:t>
      </w:r>
      <w:r w:rsidR="00644CD5">
        <w:t>.</w:t>
      </w:r>
      <w:r>
        <w:t>02(Imidazoline I2 receptor antagonist) -1</w:t>
      </w:r>
      <w:r w:rsidR="00644CD5">
        <w:t>.</w:t>
      </w:r>
      <w:r>
        <w:t>42(CDK4/cyclin D inhibitor) + 0</w:t>
      </w:r>
      <w:r w:rsidR="00644CD5">
        <w:t>.</w:t>
      </w:r>
      <w:r>
        <w:t>229(Antidiabetic symptomatic) -0</w:t>
      </w:r>
      <w:r w:rsidR="00644CD5">
        <w:t>.</w:t>
      </w:r>
      <w:r>
        <w:t>357(Antifibrinolytic) -0</w:t>
      </w:r>
      <w:r w:rsidR="00644CD5">
        <w:t>.</w:t>
      </w:r>
      <w:r>
        <w:t>386(CDK1/cyclin B inhibitor) + 0</w:t>
      </w:r>
      <w:r w:rsidR="00644CD5">
        <w:t>.</w:t>
      </w:r>
      <w:r>
        <w:t>0622(Nephrotic sy</w:t>
      </w:r>
      <w:r>
        <w:t>n</w:t>
      </w:r>
      <w:r>
        <w:t>drome) + 0</w:t>
      </w:r>
      <w:r w:rsidR="00644CD5">
        <w:t>.</w:t>
      </w:r>
      <w:r>
        <w:t>331(Myocarditis) + 0</w:t>
      </w:r>
      <w:r w:rsidR="00644CD5">
        <w:t>.</w:t>
      </w:r>
      <w:r>
        <w:t>122(Diplopia) + 17(Volume^3) -0</w:t>
      </w:r>
      <w:r w:rsidR="00644CD5">
        <w:t>.</w:t>
      </w:r>
      <w:r>
        <w:t>457(Pruritus) -0</w:t>
      </w:r>
      <w:r w:rsidR="00644CD5">
        <w:t>.</w:t>
      </w:r>
      <w:r>
        <w:t>309(Non-steroidal antiinflamm</w:t>
      </w:r>
      <w:r>
        <w:t>a</w:t>
      </w:r>
      <w:r>
        <w:t>tory agent) -0</w:t>
      </w:r>
      <w:r w:rsidR="00644CD5">
        <w:t>.</w:t>
      </w:r>
      <w:r>
        <w:t>448(Dopamine D1B antagonist) -0</w:t>
      </w:r>
      <w:r w:rsidR="00644CD5">
        <w:t>.</w:t>
      </w:r>
      <w:r>
        <w:t>0245(Cystathionine beta-lyase inhibitor) + 0</w:t>
      </w:r>
      <w:r w:rsidR="00644CD5">
        <w:t>.</w:t>
      </w:r>
      <w:r>
        <w:t>689(Diuretic inhibitor) -0</w:t>
      </w:r>
      <w:r w:rsidR="00644CD5">
        <w:t>.</w:t>
      </w:r>
      <w:r>
        <w:t>451(Gastrin inhibitor) -0</w:t>
      </w:r>
      <w:r w:rsidR="00644CD5">
        <w:t>.</w:t>
      </w:r>
      <w:r>
        <w:t>487(CYP3A4 inducer) -0</w:t>
      </w:r>
      <w:r w:rsidR="00644CD5">
        <w:t>.</w:t>
      </w:r>
      <w:r>
        <w:t>645(Kallikrein 13 inhibitor) + 0</w:t>
      </w:r>
      <w:r w:rsidR="00644CD5">
        <w:t>.</w:t>
      </w:r>
      <w:r>
        <w:t>656(Tremor) -0</w:t>
      </w:r>
      <w:r w:rsidR="00644CD5">
        <w:t>.</w:t>
      </w:r>
      <w:r>
        <w:t>807(Gastrointestinal motility stimulant) -0</w:t>
      </w:r>
      <w:r w:rsidR="00644CD5">
        <w:t>.</w:t>
      </w:r>
      <w:r>
        <w:t>376(MT1G expression enhancer) -0</w:t>
      </w:r>
      <w:r w:rsidR="00644CD5">
        <w:t>.</w:t>
      </w:r>
      <w:r>
        <w:t>12(Antineoplastic (renal cancer)) -0</w:t>
      </w:r>
      <w:r w:rsidR="00644CD5">
        <w:t>.</w:t>
      </w:r>
      <w:r>
        <w:t>0252(Mutagenic) + 0</w:t>
      </w:r>
      <w:r w:rsidR="00644CD5">
        <w:t>.</w:t>
      </w:r>
      <w:r>
        <w:t>186(Carcinogenic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34(Glucosamine-6-phosphate deaminase inhib</w:t>
      </w:r>
      <w:r>
        <w:t>i</w:t>
      </w:r>
      <w:r>
        <w:t>tor) + 0</w:t>
      </w:r>
      <w:r w:rsidR="00644CD5">
        <w:t>.</w:t>
      </w:r>
      <w:r>
        <w:t>345(Serine carboxypeptidase inhibitor) -1</w:t>
      </w:r>
      <w:r w:rsidR="00644CD5">
        <w:t>.</w:t>
      </w:r>
      <w:r>
        <w:t>56(Adenylylsulphatase inhibitor) + 0</w:t>
      </w:r>
      <w:r w:rsidR="00644CD5">
        <w:t>.</w:t>
      </w:r>
      <w:r>
        <w:t>656(MYC expression enha</w:t>
      </w:r>
      <w:r>
        <w:t>n</w:t>
      </w:r>
      <w:r>
        <w:t>cer) -0</w:t>
      </w:r>
      <w:r w:rsidR="00644CD5">
        <w:t>.</w:t>
      </w:r>
      <w:r>
        <w:t>0631(Histone deacetylase SIRT2 inhibitor) -0</w:t>
      </w:r>
      <w:r w:rsidR="00644CD5">
        <w:t>.</w:t>
      </w:r>
      <w:r>
        <w:t>135(Ca(v)2.2 blocker) -1</w:t>
      </w:r>
      <w:r w:rsidR="00644CD5">
        <w:t>.</w:t>
      </w:r>
      <w:r>
        <w:t>68(Carbonic anhydrase XIII inhibitor) -0</w:t>
      </w:r>
      <w:r w:rsidR="00644CD5">
        <w:t>.</w:t>
      </w:r>
      <w:r>
        <w:t>115(AHR expression enhancer) -0</w:t>
      </w:r>
      <w:r w:rsidR="00644CD5">
        <w:t>.</w:t>
      </w:r>
      <w:r>
        <w:t>527(Indanol dehydrogenase inhibitor) + 0</w:t>
      </w:r>
      <w:r w:rsidR="00644CD5">
        <w:t>.</w:t>
      </w:r>
      <w:r>
        <w:t>284(Alanine racemase inhibitor) + 0</w:t>
      </w:r>
      <w:r w:rsidR="00644CD5">
        <w:t>.</w:t>
      </w:r>
      <w:r>
        <w:t>383(Arrhythmogenic) -0</w:t>
      </w:r>
      <w:r w:rsidR="00644CD5">
        <w:t>.</w:t>
      </w:r>
      <w:r>
        <w:t>255(Protein phosphatase 2A inhibitor) + 1</w:t>
      </w:r>
      <w:r w:rsidR="00644CD5">
        <w:t>.</w:t>
      </w:r>
      <w:r>
        <w:t>68(Carbonic anhydrase XIV inhibitor) + 0</w:t>
      </w:r>
      <w:r w:rsidR="00644CD5">
        <w:t>.</w:t>
      </w:r>
      <w:r>
        <w:t>262(Angiogenesis stimulant) + 0</w:t>
      </w:r>
      <w:r w:rsidR="00644CD5">
        <w:t>.</w:t>
      </w:r>
      <w:r>
        <w:t>372(Antidepressant) + 0</w:t>
      </w:r>
      <w:r w:rsidR="00644CD5">
        <w:t>.</w:t>
      </w:r>
      <w:r>
        <w:t>437(Cytochrome-b5 reductase inhibitor) -1</w:t>
      </w:r>
      <w:r w:rsidR="00644CD5">
        <w:t>.</w:t>
      </w:r>
      <w:r>
        <w:t>17(Amylo-alpha-1</w:t>
      </w:r>
      <w:r w:rsidR="00644CD5">
        <w:t>.</w:t>
      </w:r>
      <w:r>
        <w:t>6-glucosidase inhibitor) + 0</w:t>
      </w:r>
      <w:r w:rsidR="00644CD5">
        <w:t>.</w:t>
      </w:r>
      <w:r>
        <w:t>744(CYP2G1 substrate) -0</w:t>
      </w:r>
      <w:r w:rsidR="00644CD5">
        <w:t>.</w:t>
      </w:r>
      <w:r>
        <w:t>053(Growth stimulant) -0</w:t>
      </w:r>
      <w:r w:rsidR="00644CD5">
        <w:t>.</w:t>
      </w:r>
      <w:r>
        <w:t>448(Hyperkinesia) -0</w:t>
      </w:r>
      <w:r w:rsidR="00644CD5">
        <w:t>.</w:t>
      </w:r>
      <w:r>
        <w:t>266(Topoisomerase II alpha inhibitor) -0</w:t>
      </w:r>
      <w:r w:rsidR="00644CD5">
        <w:t>.</w:t>
      </w:r>
      <w:r>
        <w:t>329(Prostaglandin F2 alpha antagonist) -0</w:t>
      </w:r>
      <w:r w:rsidR="00644CD5">
        <w:t>.</w:t>
      </w:r>
      <w:r>
        <w:t xml:space="preserve">0725(Carbonic anhydrase I </w:t>
      </w:r>
      <w:r>
        <w:lastRenderedPageBreak/>
        <w:t>stimulant) + 0</w:t>
      </w:r>
      <w:r w:rsidR="00644CD5">
        <w:t>.</w:t>
      </w:r>
      <w:r>
        <w:t>828(Carcinogenic</w:t>
      </w:r>
      <w:r w:rsidR="00644CD5">
        <w:t>.</w:t>
      </w:r>
      <w:r>
        <w:t xml:space="preserve"> group 1) -0</w:t>
      </w:r>
      <w:r w:rsidR="00644CD5">
        <w:t>.</w:t>
      </w:r>
      <w:r>
        <w:t>335(CYP2 substrate) -0</w:t>
      </w:r>
      <w:r w:rsidR="00644CD5">
        <w:t>.</w:t>
      </w:r>
      <w:r>
        <w:t>0997(Stroke treatment) + 0</w:t>
      </w:r>
      <w:r w:rsidR="00644CD5">
        <w:t>.</w:t>
      </w:r>
      <w:r>
        <w:t>191(Carcinogenic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398(Carcinogenic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19(Alpha-amylase inhibitor) -0</w:t>
      </w:r>
      <w:r w:rsidR="00644CD5">
        <w:t>.</w:t>
      </w:r>
      <w:r>
        <w:t>201(Dihydroorotase inhibitor) + 1</w:t>
      </w:r>
      <w:r w:rsidR="00644CD5">
        <w:t>.</w:t>
      </w:r>
      <w:r>
        <w:t>05(Phosphodiesterase VII inhibitor) -0</w:t>
      </w:r>
      <w:r w:rsidR="00644CD5">
        <w:t>.</w:t>
      </w:r>
      <w:r>
        <w:t>611(Thrombin inhibitor) -0</w:t>
      </w:r>
      <w:r w:rsidR="00644CD5">
        <w:t>.</w:t>
      </w:r>
      <w:r>
        <w:t>384(Matrix metalloproteinase 3 (membrane-type) inhibitor) -0</w:t>
      </w:r>
      <w:r w:rsidR="00644CD5">
        <w:t>.</w:t>
      </w:r>
      <w:r>
        <w:t>584(Carcinogenic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116(Inflammatory Bowel disease treatment) + 0</w:t>
      </w:r>
      <w:r w:rsidR="00644CD5">
        <w:t>.</w:t>
      </w:r>
      <w:r>
        <w:t>0826(MAP-kinase-activated kinase 5 inhibitor) -0</w:t>
      </w:r>
      <w:r w:rsidR="00644CD5">
        <w:t>.</w:t>
      </w:r>
      <w:r>
        <w:t>315(IFNG expression inhibitor) + 0</w:t>
      </w:r>
      <w:r w:rsidR="00644CD5">
        <w:t>.</w:t>
      </w:r>
      <w:r>
        <w:t>181(Macular degeneration treatment) + 1</w:t>
      </w:r>
      <w:r w:rsidR="00644CD5">
        <w:t>.</w:t>
      </w:r>
      <w:r>
        <w:t>53(Methionyl aminopeptidase 1 inhibitor) + 0</w:t>
      </w:r>
      <w:r w:rsidR="00644CD5">
        <w:t>.</w:t>
      </w:r>
      <w:r>
        <w:t>357(Purinergic P2X1 a</w:t>
      </w:r>
      <w:r>
        <w:t>n</w:t>
      </w:r>
      <w:r>
        <w:t>tagonist) -1</w:t>
      </w:r>
      <w:r w:rsidR="00644CD5">
        <w:t>.</w:t>
      </w:r>
      <w:r>
        <w:t>09(Vitamin) + 0</w:t>
      </w:r>
      <w:r w:rsidR="00644CD5">
        <w:t>.</w:t>
      </w:r>
      <w:r>
        <w:t>237(Convulsant) -0</w:t>
      </w:r>
      <w:r w:rsidR="00644CD5">
        <w:t>.</w:t>
      </w:r>
      <w:r>
        <w:t>714(Fatty acid oxidation inhibitor) -0</w:t>
      </w:r>
      <w:r w:rsidR="00644CD5">
        <w:t>.</w:t>
      </w:r>
      <w:r>
        <w:t>834(Ethanolamine kinase i</w:t>
      </w:r>
      <w:r>
        <w:t>n</w:t>
      </w:r>
      <w:r>
        <w:t>hibitor) -0</w:t>
      </w:r>
      <w:r w:rsidR="00644CD5">
        <w:t>.</w:t>
      </w:r>
      <w:r>
        <w:t>809(Arylamine N-Acetyltransferase substrate) -0</w:t>
      </w:r>
      <w:r w:rsidR="00644CD5">
        <w:t>.</w:t>
      </w:r>
      <w:r>
        <w:t>536(Estrogen-related receptor alpha antagonist) + 0</w:t>
      </w:r>
      <w:r w:rsidR="00644CD5">
        <w:t>.</w:t>
      </w:r>
      <w:r>
        <w:t>449(Dopamine D1 agonist) -0</w:t>
      </w:r>
      <w:r w:rsidR="00644CD5">
        <w:t>.</w:t>
      </w:r>
      <w:r>
        <w:t>245(Prostaglandin-E2 synthase 1 inhibitor) + 0</w:t>
      </w:r>
      <w:r w:rsidR="00644CD5">
        <w:t>.</w:t>
      </w:r>
      <w:r>
        <w:t>269(Dual specificity phosphatase 3 inhibitor) -0</w:t>
      </w:r>
      <w:r w:rsidR="00644CD5">
        <w:t>.</w:t>
      </w:r>
      <w:r>
        <w:t>817(Antineoplastic antimetabolite) -0</w:t>
      </w:r>
      <w:r w:rsidR="00644CD5">
        <w:t>.</w:t>
      </w:r>
      <w:r>
        <w:t>179(Retinoprotector) + 0</w:t>
      </w:r>
      <w:r w:rsidR="00644CD5">
        <w:t>.</w:t>
      </w:r>
      <w:r>
        <w:t>28(Transglutaminase 2 inhibitor) + 0</w:t>
      </w:r>
      <w:r w:rsidR="00644CD5">
        <w:t>.</w:t>
      </w:r>
      <w:r>
        <w:t>136(Pyruvate dehydrogenase inhibitor) + 0</w:t>
      </w:r>
      <w:r w:rsidR="00644CD5">
        <w:t>.</w:t>
      </w:r>
      <w:r>
        <w:t>342(Cardiodepressant) -1</w:t>
      </w:r>
      <w:r w:rsidR="00644CD5">
        <w:t>.</w:t>
      </w:r>
      <w:r>
        <w:t>11(Glutamate carboxypeptidase inhibitor) + 0</w:t>
      </w:r>
      <w:r w:rsidR="00644CD5">
        <w:t>.</w:t>
      </w:r>
      <w:r>
        <w:t>947(Arylamine N-acetyltransferase inhibitor) + 0</w:t>
      </w:r>
      <w:r w:rsidR="00644CD5">
        <w:t>.</w:t>
      </w:r>
      <w:r>
        <w:t>328(Calcium antagonist) -0</w:t>
      </w:r>
      <w:r w:rsidR="00644CD5">
        <w:t>.</w:t>
      </w:r>
      <w:r>
        <w:t>25(Fibrillation</w:t>
      </w:r>
      <w:r w:rsidR="00644CD5">
        <w:t>.</w:t>
      </w:r>
      <w:r>
        <w:t xml:space="preserve"> atrial) + 0</w:t>
      </w:r>
      <w:r w:rsidR="00644CD5">
        <w:t>.</w:t>
      </w:r>
      <w:r>
        <w:t>265(cAMP-dependent protein kinase alpha catalytic subunit inhibitor) + 0</w:t>
      </w:r>
      <w:r w:rsidR="00644CD5">
        <w:t>.</w:t>
      </w:r>
      <w:r>
        <w:t>436(S-adenosyl-L-methionine decarboxylase inhibitor) + 0</w:t>
      </w:r>
      <w:r w:rsidR="00644CD5">
        <w:t>.</w:t>
      </w:r>
      <w:r>
        <w:t>695(MAO B substrate) + 0</w:t>
      </w:r>
      <w:r w:rsidR="00644CD5">
        <w:t>.</w:t>
      </w:r>
      <w:r>
        <w:t>584(Raynaud's phenomenon) -0</w:t>
      </w:r>
      <w:r w:rsidR="00644CD5">
        <w:t>.</w:t>
      </w:r>
      <w:r>
        <w:t>323(Nonstructural protein 1 (Influenza A) inhibitor) + 0</w:t>
      </w:r>
      <w:r w:rsidR="00644CD5">
        <w:t>.</w:t>
      </w:r>
      <w:r>
        <w:t>19(Eukaryotic translation initiation factor 2-alpha kinase 3 inhibitor) -0</w:t>
      </w:r>
      <w:r w:rsidR="00644CD5">
        <w:t>.</w:t>
      </w:r>
      <w:r>
        <w:t>208(Tardive dyskinesia treatment) -0</w:t>
      </w:r>
      <w:r w:rsidR="00644CD5">
        <w:t>.</w:t>
      </w:r>
      <w:r>
        <w:t>18(Purinergic P2X7 antagonist) -0</w:t>
      </w:r>
      <w:r w:rsidR="00644CD5">
        <w:t>.</w:t>
      </w:r>
      <w:r>
        <w:t>691(Fibromyalgia syndrome treatment) -0</w:t>
      </w:r>
      <w:r w:rsidR="00644CD5">
        <w:t>.</w:t>
      </w:r>
      <w:r>
        <w:t>242(Lysophosphatidic acid 2 receptor antagonist) -0</w:t>
      </w:r>
      <w:r w:rsidR="00644CD5">
        <w:t>.</w:t>
      </w:r>
      <w:r>
        <w:t>226(Serine/threonine-protein kinase MRCK-A inhibitor) -0</w:t>
      </w:r>
      <w:r w:rsidR="00644CD5">
        <w:t>.</w:t>
      </w:r>
      <w:r>
        <w:t>281(Epithelial sodium channel blocker) + 0</w:t>
      </w:r>
      <w:r w:rsidR="00644CD5">
        <w:t>.</w:t>
      </w:r>
      <w:r>
        <w:t>301(SLC2A3 expression inhibitor) -0</w:t>
      </w:r>
      <w:r w:rsidR="00644CD5">
        <w:t>.</w:t>
      </w:r>
      <w:r>
        <w:t>336(cAMP-dependent protein kinase type II-alpha regulatory subunit inhib</w:t>
      </w:r>
      <w:r>
        <w:t>i</w:t>
      </w:r>
      <w:r>
        <w:t>tor) + 0</w:t>
      </w:r>
      <w:r w:rsidR="00644CD5">
        <w:t>.</w:t>
      </w:r>
      <w:r>
        <w:t>185(HCV NS5A inhibitor) + 0</w:t>
      </w:r>
      <w:r w:rsidR="00644CD5">
        <w:t>.</w:t>
      </w:r>
      <w:r>
        <w:t>578(Tryptophan 2-monooxygenase inhibitor) + 0</w:t>
      </w:r>
      <w:r w:rsidR="00644CD5">
        <w:t>.</w:t>
      </w:r>
      <w:r>
        <w:t>585(UGT2B4 substrate) -1</w:t>
      </w:r>
      <w:r w:rsidR="00644CD5">
        <w:t>.</w:t>
      </w:r>
      <w:r>
        <w:t>53(Chalcone isomerase inhibitor) -0</w:t>
      </w:r>
      <w:r w:rsidR="00644CD5">
        <w:t>.</w:t>
      </w:r>
      <w:r>
        <w:t>179(Hemozoin inhibitor) + 0</w:t>
      </w:r>
      <w:r w:rsidR="00644CD5">
        <w:t>.</w:t>
      </w:r>
      <w:r>
        <w:t>341(Antiviral (Influenza)) -0</w:t>
      </w:r>
      <w:r w:rsidR="00644CD5">
        <w:t>.</w:t>
      </w:r>
      <w:r>
        <w:t>296(Propanediol dehydratase inhibitor) -0</w:t>
      </w:r>
      <w:r w:rsidR="00644CD5">
        <w:t>.</w:t>
      </w:r>
      <w:r>
        <w:t>717(Sucrose synthase inhibitor) + 0</w:t>
      </w:r>
      <w:r w:rsidR="00644CD5">
        <w:t>.</w:t>
      </w:r>
      <w:r>
        <w:t>57(Calcium channel (voltage-sensitive) blocker) + 0</w:t>
      </w:r>
      <w:r w:rsidR="00644CD5">
        <w:t>.</w:t>
      </w:r>
      <w:r>
        <w:t>156(Protein kinase C iota inhibitor) + 0</w:t>
      </w:r>
      <w:r w:rsidR="00644CD5">
        <w:t>.</w:t>
      </w:r>
      <w:r>
        <w:t>765(TGF beta receptor type II kinase inhibitor) -0</w:t>
      </w:r>
      <w:r w:rsidR="00644CD5">
        <w:t>.</w:t>
      </w:r>
      <w:r>
        <w:t>592(Antidepressant</w:t>
      </w:r>
      <w:r w:rsidR="00644CD5">
        <w:t>.</w:t>
      </w:r>
      <w:r>
        <w:t xml:space="preserve"> Imipramin-like) + 1</w:t>
      </w:r>
      <w:r w:rsidR="00644CD5">
        <w:t>.</w:t>
      </w:r>
      <w:r>
        <w:t>11(Phosphoglycerate dehydrogenase inhibitor) + 0</w:t>
      </w:r>
      <w:r w:rsidR="00644CD5">
        <w:t>.</w:t>
      </w:r>
      <w:r>
        <w:t>707(Stromelysin 2 inhibitor) -0</w:t>
      </w:r>
      <w:r w:rsidR="00644CD5">
        <w:t>.</w:t>
      </w:r>
      <w:r>
        <w:t>198(Phosphorylase kinase gamma subunit 2 inhibitor) + 1(N-acylneuraminate cytidylyltransferase inhibitor) -0</w:t>
      </w:r>
      <w:r w:rsidR="00644CD5">
        <w:t>.</w:t>
      </w:r>
      <w:r>
        <w:t>299(Protein kinase C beta I inhibitor) -0</w:t>
      </w:r>
      <w:r w:rsidR="00644CD5">
        <w:t>.</w:t>
      </w:r>
      <w:r>
        <w:t>253(Pyruvate dehydrogenase kinase inhibitor) + 0</w:t>
      </w:r>
      <w:r w:rsidR="00644CD5">
        <w:t>.</w:t>
      </w:r>
      <w:r>
        <w:t>313(Carcinogenic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262(Phosphoglycerate kinase 2 inhibitor) -0</w:t>
      </w:r>
      <w:r w:rsidR="00644CD5">
        <w:t>.</w:t>
      </w:r>
      <w:r>
        <w:t>226(Sodium/hydrogen exchanger 2 inhibitor) + 0</w:t>
      </w:r>
      <w:r w:rsidR="00644CD5">
        <w:t>.</w:t>
      </w:r>
      <w:r>
        <w:t>556(N-carbamoyl-L-amino-acid hydrolase inhibitor) -0</w:t>
      </w:r>
      <w:r w:rsidR="00644CD5">
        <w:t>.</w:t>
      </w:r>
      <w:r>
        <w:t>743(Calpain small subunit 1 inhibitor) + 0</w:t>
      </w:r>
      <w:r w:rsidR="00644CD5">
        <w:t>.</w:t>
      </w:r>
      <w:r>
        <w:t>188(Cannabinoid CB2 receptor agonist) + 0</w:t>
      </w:r>
      <w:r w:rsidR="00644CD5">
        <w:t>.</w:t>
      </w:r>
      <w:r>
        <w:t>941(Ether-a-go-go potassium channel blocker) + 0</w:t>
      </w:r>
      <w:r w:rsidR="00644CD5">
        <w:t>.</w:t>
      </w:r>
      <w:r>
        <w:t>235(Dopamine precursors) + 0</w:t>
      </w:r>
      <w:r w:rsidR="00644CD5">
        <w:t>.</w:t>
      </w:r>
      <w:r>
        <w:t>176(Protein-tyrosine phosphatase beta inhibitor) -0</w:t>
      </w:r>
      <w:r w:rsidR="00644CD5">
        <w:t>.</w:t>
      </w:r>
      <w:r>
        <w:t>681(CDC25C inhibitor) + 0</w:t>
      </w:r>
      <w:r w:rsidR="00644CD5">
        <w:t>.</w:t>
      </w:r>
      <w:r>
        <w:t>55(Targeting protein for Xklp2 inhibitor) -0</w:t>
      </w:r>
      <w:r w:rsidR="00644CD5">
        <w:t>.</w:t>
      </w:r>
      <w:r>
        <w:t>709(Glycogen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379(Indoleacetaldoxime dehydratase inhibitor) -0</w:t>
      </w:r>
      <w:r w:rsidR="00644CD5">
        <w:t>.</w:t>
      </w:r>
      <w:r>
        <w:t>188(Threonine synthase inhibitor) + 0</w:t>
      </w:r>
      <w:r w:rsidR="00644CD5">
        <w:t>.</w:t>
      </w:r>
      <w:r>
        <w:t>164(3 Beta-hydroxy-delta 5-steroid dehydrogenase inhibitor) + 0</w:t>
      </w:r>
      <w:r w:rsidR="00644CD5">
        <w:t>.</w:t>
      </w:r>
      <w:r>
        <w:t>257(Pim-2 kinase inhibitor) -0</w:t>
      </w:r>
      <w:r w:rsidR="00644CD5">
        <w:t>.</w:t>
      </w:r>
      <w:r>
        <w:t>496(Galactolipase inhibitor) + 0</w:t>
      </w:r>
      <w:r w:rsidR="00644CD5">
        <w:t>.</w:t>
      </w:r>
      <w:r>
        <w:t>226(Opioid kappa 1 receptor antagonist) -0</w:t>
      </w:r>
      <w:r w:rsidR="00644CD5">
        <w:t>.</w:t>
      </w:r>
      <w:r>
        <w:t>766(Hair growth stimulant) + 0</w:t>
      </w:r>
      <w:r w:rsidR="00644CD5">
        <w:t>.</w:t>
      </w:r>
      <w:r>
        <w:t>496(Chitinase inhibitor) + 0</w:t>
      </w:r>
      <w:r w:rsidR="00644CD5">
        <w:t>.</w:t>
      </w:r>
      <w:r>
        <w:t>261(Inositol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71(Gamma-glutamyl hydrolase inhibitor) -1</w:t>
      </w:r>
      <w:r w:rsidR="00644CD5">
        <w:t>.</w:t>
      </w:r>
      <w:r>
        <w:t>16(Phosphoribulokinase inhibitor) + 0</w:t>
      </w:r>
      <w:r w:rsidR="00644CD5">
        <w:t>.</w:t>
      </w:r>
      <w:r>
        <w:t>395(GSTP1 expression enhancer) -0</w:t>
      </w:r>
      <w:r w:rsidR="00644CD5">
        <w:t>.</w:t>
      </w:r>
      <w:r>
        <w:t>653(CXC chemokine 4 receptor antagonist) + 0</w:t>
      </w:r>
      <w:r w:rsidR="00644CD5">
        <w:t>.</w:t>
      </w:r>
      <w:r>
        <w:t>205(Delusion) + 0</w:t>
      </w:r>
      <w:r w:rsidR="00644CD5">
        <w:t>.</w:t>
      </w:r>
      <w:r>
        <w:t>885(Carbonic anhydrase VA inhibitor) -0</w:t>
      </w:r>
      <w:r w:rsidR="00644CD5">
        <w:t>.</w:t>
      </w:r>
      <w:r>
        <w:t>272(Histidine a</w:t>
      </w:r>
      <w:r>
        <w:t>m</w:t>
      </w:r>
      <w:r>
        <w:t>monia-lyase inhibitor) -0</w:t>
      </w:r>
      <w:r w:rsidR="00644CD5">
        <w:t>.</w:t>
      </w:r>
      <w:r>
        <w:t>635(CC chemokine receptor agonist) + 0</w:t>
      </w:r>
      <w:r w:rsidR="00644CD5">
        <w:t>.</w:t>
      </w:r>
      <w:r>
        <w:t>963(Procollagen-proline 3-dioxygenase inhibitor) -0</w:t>
      </w:r>
      <w:r w:rsidR="00644CD5">
        <w:t>.</w:t>
      </w:r>
      <w:r>
        <w:t>278(Macrophage migration inhibitory factor inhibitor) -0</w:t>
      </w:r>
      <w:r w:rsidR="00644CD5">
        <w:t>.</w:t>
      </w:r>
      <w:r>
        <w:t>102(Analgesic) + 0</w:t>
      </w:r>
      <w:r w:rsidR="00644CD5">
        <w:t>.</w:t>
      </w:r>
      <w:r>
        <w:t>306(BCL2 expression inhibitor) -0</w:t>
      </w:r>
      <w:r w:rsidR="00644CD5">
        <w:t>.</w:t>
      </w:r>
      <w:r>
        <w:t>444(3C-like protease (Human coronavirus) inhibitor) + 0</w:t>
      </w:r>
      <w:r w:rsidR="00644CD5">
        <w:t>.</w:t>
      </w:r>
      <w:r>
        <w:t>187(Apoptosis antagonist) -0</w:t>
      </w:r>
      <w:r w:rsidR="00644CD5">
        <w:t>.</w:t>
      </w:r>
      <w:r>
        <w:t>222([phosphorylase] pho</w:t>
      </w:r>
      <w:r>
        <w:t>s</w:t>
      </w:r>
      <w:r>
        <w:t>phatase inhibitor) + 0</w:t>
      </w:r>
      <w:r w:rsidR="00644CD5">
        <w:t>.</w:t>
      </w:r>
      <w:r>
        <w:t>219(Leukotriene D4 antagonist) -0</w:t>
      </w:r>
      <w:r w:rsidR="00644CD5">
        <w:t>.</w:t>
      </w:r>
      <w:r>
        <w:t>249(Immunomodulator) -0</w:t>
      </w:r>
      <w:r w:rsidR="00644CD5">
        <w:t>.</w:t>
      </w:r>
      <w:r>
        <w:t>339(CYP3A7 substrate) + 0</w:t>
      </w:r>
      <w:r w:rsidR="00644CD5">
        <w:t>.</w:t>
      </w:r>
      <w:r>
        <w:t>627(Sodium/hydrogen exchanger 3 inhibitor) -0</w:t>
      </w:r>
      <w:r w:rsidR="00644CD5">
        <w:t>.</w:t>
      </w:r>
      <w:r>
        <w:t>344(CCNE1 expression inhibitor) + 0</w:t>
      </w:r>
      <w:r w:rsidR="00644CD5">
        <w:t>.</w:t>
      </w:r>
      <w:r>
        <w:t>475(Metalloproteinase inhib</w:t>
      </w:r>
      <w:r>
        <w:t>i</w:t>
      </w:r>
      <w:r>
        <w:t>tor) -0</w:t>
      </w:r>
      <w:r w:rsidR="00644CD5">
        <w:t>.</w:t>
      </w:r>
      <w:r>
        <w:t>371(Linoleate diol synthase inhibitor) + 0</w:t>
      </w:r>
      <w:r w:rsidR="00644CD5">
        <w:t>.</w:t>
      </w:r>
      <w:r>
        <w:t>0872(Glutamate (mGluR group III) agonist) + 0</w:t>
      </w:r>
      <w:r w:rsidR="00644CD5">
        <w:t>.</w:t>
      </w:r>
      <w:r>
        <w:t>085(Autoimmune disorders treatment) -0</w:t>
      </w:r>
      <w:r w:rsidR="00644CD5">
        <w:t>.</w:t>
      </w:r>
      <w:r>
        <w:t>229(Plasminogen activator inhibitor) -0</w:t>
      </w:r>
      <w:r w:rsidR="00644CD5">
        <w:t>.</w:t>
      </w:r>
      <w:r>
        <w:t>14(Lipid peroxidase inhibitor) + 0</w:t>
      </w:r>
      <w:r w:rsidR="00644CD5">
        <w:t>.</w:t>
      </w:r>
      <w:r>
        <w:t>422(Nav1.6 sodium channel blocker) + 0</w:t>
      </w:r>
      <w:r w:rsidR="00644CD5">
        <w:t>.</w:t>
      </w:r>
      <w:r>
        <w:t>199(Apnea) -0</w:t>
      </w:r>
      <w:r w:rsidR="00644CD5">
        <w:t>.</w:t>
      </w:r>
      <w:r>
        <w:t>187(Agitation) + 0</w:t>
      </w:r>
      <w:r w:rsidR="00644CD5">
        <w:t>.</w:t>
      </w:r>
      <w:r>
        <w:t>694(Plasmin inhibitor) + 0</w:t>
      </w:r>
      <w:r w:rsidR="00644CD5">
        <w:t>.</w:t>
      </w:r>
      <w:r>
        <w:t>336(Insecticide) + 0</w:t>
      </w:r>
      <w:r w:rsidR="00644CD5">
        <w:t>.</w:t>
      </w:r>
      <w:r>
        <w:t>39(CYP1A1 expression inhibitor) -0</w:t>
      </w:r>
      <w:r w:rsidR="00644CD5">
        <w:t>.</w:t>
      </w:r>
      <w:r>
        <w:t>104(HIV-1 integrase inhibitor) -0</w:t>
      </w:r>
      <w:r w:rsidR="00644CD5">
        <w:t>.</w:t>
      </w:r>
      <w:r>
        <w:t>593(SQLE expression inhibitor) -0</w:t>
      </w:r>
      <w:r w:rsidR="00644CD5">
        <w:t>.</w:t>
      </w:r>
      <w:r>
        <w:t>151(Antiviral (Tr</w:t>
      </w:r>
      <w:r>
        <w:t>a</w:t>
      </w:r>
      <w:r>
        <w:t>choma)) + 0</w:t>
      </w:r>
      <w:r w:rsidR="00644CD5">
        <w:t>.</w:t>
      </w:r>
      <w:r>
        <w:t>695(Caspase 8 inhibitor) -0</w:t>
      </w:r>
      <w:r w:rsidR="00644CD5">
        <w:t>.</w:t>
      </w:r>
      <w:r>
        <w:t>529(Alanine carboxypeptidase inhibitor) -0</w:t>
      </w:r>
      <w:r w:rsidR="00644CD5">
        <w:t>.</w:t>
      </w:r>
      <w:r>
        <w:t>713(Dipeptidyl peptidase I inhib</w:t>
      </w:r>
      <w:r>
        <w:t>i</w:t>
      </w:r>
      <w:r>
        <w:t>tor) -0</w:t>
      </w:r>
      <w:r w:rsidR="00644CD5">
        <w:t>.</w:t>
      </w:r>
      <w:r>
        <w:t>697(Excitatory amino acid transporter 3 inhibitor) + 0</w:t>
      </w:r>
      <w:r w:rsidR="00644CD5">
        <w:t>.</w:t>
      </w:r>
      <w:r>
        <w:t>14(Pyrimidine antagonist) + 0</w:t>
      </w:r>
      <w:r w:rsidR="00644CD5">
        <w:t>.</w:t>
      </w:r>
      <w:r>
        <w:t>179(Matrix metallopr</w:t>
      </w:r>
      <w:r>
        <w:t>o</w:t>
      </w:r>
      <w:r>
        <w:t>teinase 2 (membrane-type) inhibitor) + 0</w:t>
      </w:r>
      <w:r w:rsidR="00644CD5">
        <w:t>.</w:t>
      </w:r>
      <w:r>
        <w:t>271(SREBF1 expression inhibitor) + 0</w:t>
      </w:r>
      <w:r w:rsidR="00644CD5">
        <w:t>.</w:t>
      </w:r>
      <w:r>
        <w:t>182(Adenylate cyclase VIII inhibitor) -0</w:t>
      </w:r>
      <w:r w:rsidR="00644CD5">
        <w:t>.</w:t>
      </w:r>
      <w:r>
        <w:t>222(Aryl-alcohol dehydrogenase inhibitor) -0</w:t>
      </w:r>
      <w:r w:rsidR="00644CD5">
        <w:t>.</w:t>
      </w:r>
      <w:r>
        <w:t>254(Splenomegaly) -0</w:t>
      </w:r>
      <w:r w:rsidR="00644CD5">
        <w:t>.</w:t>
      </w:r>
      <w:r>
        <w:t>144(Phosphodiesterase III inhibitor) -0</w:t>
      </w:r>
      <w:r w:rsidR="00644CD5">
        <w:t>.</w:t>
      </w:r>
      <w:r>
        <w:t>296(Histone deacetylase 11 inhibitor) + 0</w:t>
      </w:r>
      <w:r w:rsidR="00644CD5">
        <w:t>.</w:t>
      </w:r>
      <w:r>
        <w:t>43(Histone deacetylase inhibitor) -0</w:t>
      </w:r>
      <w:r w:rsidR="00644CD5">
        <w:t>.</w:t>
      </w:r>
      <w:r>
        <w:t>173(Consciousness alteration) + 0</w:t>
      </w:r>
      <w:r w:rsidR="00644CD5">
        <w:t>.</w:t>
      </w:r>
      <w:r>
        <w:t>714(NADPH oxidoreductase inhibitor) + 0</w:t>
      </w:r>
      <w:r w:rsidR="00644CD5">
        <w:t>.</w:t>
      </w:r>
      <w:r>
        <w:t>0966(Systemic lupus erythematosus treatment) + 0</w:t>
      </w:r>
      <w:r w:rsidR="00644CD5">
        <w:t>.</w:t>
      </w:r>
      <w:r>
        <w:t>146(Cachexia trea</w:t>
      </w:r>
      <w:r>
        <w:t>t</w:t>
      </w:r>
      <w:r>
        <w:t>ment) -0</w:t>
      </w:r>
      <w:r w:rsidR="00644CD5">
        <w:t>.</w:t>
      </w:r>
      <w:r>
        <w:t>122(CYP51 inhibitor) -0</w:t>
      </w:r>
      <w:r w:rsidR="00644CD5">
        <w:t>.</w:t>
      </w:r>
      <w:r>
        <w:t>112(Neurotrophic factor) -0</w:t>
      </w:r>
      <w:r w:rsidR="00644CD5">
        <w:t>.</w:t>
      </w:r>
      <w:r>
        <w:t>125(Phosphatidylinositol kinase inhibitor) -0</w:t>
      </w:r>
      <w:r w:rsidR="00644CD5">
        <w:t>.</w:t>
      </w:r>
      <w:r>
        <w:t>241(Kruppel-like factor 5 inhibitor) -0</w:t>
      </w:r>
      <w:r w:rsidR="00644CD5">
        <w:t>.</w:t>
      </w:r>
      <w:r>
        <w:t>539(CXC chemokine 5 receptor antagonist) + 0</w:t>
      </w:r>
      <w:r w:rsidR="00644CD5">
        <w:t>.</w:t>
      </w:r>
      <w:r>
        <w:t>0997(Excitability) -0</w:t>
      </w:r>
      <w:r w:rsidR="00644CD5">
        <w:t>.</w:t>
      </w:r>
      <w:r>
        <w:t>152(Kinase inhibitor) + 0</w:t>
      </w:r>
      <w:r w:rsidR="00644CD5">
        <w:t>.</w:t>
      </w:r>
      <w:r>
        <w:t>138(Cruzipain inhibitor) + 0</w:t>
      </w:r>
      <w:r w:rsidR="00644CD5">
        <w:t>.</w:t>
      </w:r>
      <w:r>
        <w:t>358(Dimethylallyltranstransferase inhibitor) + 0</w:t>
      </w:r>
      <w:r w:rsidR="00644CD5">
        <w:t>.</w:t>
      </w:r>
      <w:r>
        <w:t>158(Dysarthria) + 0</w:t>
      </w:r>
      <w:r w:rsidR="00644CD5">
        <w:t>.</w:t>
      </w:r>
      <w:r>
        <w:t>19(Prostaglandin EP12 antagonist) -0</w:t>
      </w:r>
      <w:r w:rsidR="00644CD5">
        <w:t>.</w:t>
      </w:r>
      <w:r>
        <w:t>488(Protein Wnt-2 inhibitor) -0</w:t>
      </w:r>
      <w:r w:rsidR="00644CD5">
        <w:t>.</w:t>
      </w:r>
      <w:r>
        <w:t xml:space="preserve">126(I kappa B kinase 1 </w:t>
      </w:r>
      <w:r>
        <w:lastRenderedPageBreak/>
        <w:t>inhibitor) -0</w:t>
      </w:r>
      <w:r w:rsidR="00644CD5">
        <w:t>.</w:t>
      </w:r>
      <w:r>
        <w:t>0819(Antiischemic) -0</w:t>
      </w:r>
      <w:r w:rsidR="00644CD5">
        <w:t>.</w:t>
      </w:r>
      <w:r>
        <w:t>896(Histone deacetylase class IV inhibitor) -0</w:t>
      </w:r>
      <w:r w:rsidR="00644CD5">
        <w:t>.</w:t>
      </w:r>
      <w:r>
        <w:t>241(Vasopressor) -0</w:t>
      </w:r>
      <w:r w:rsidR="00644CD5">
        <w:t>.</w:t>
      </w:r>
      <w:r>
        <w:t>12(Angiotensin II receptor antagonist) -0</w:t>
      </w:r>
      <w:r w:rsidR="00644CD5">
        <w:t>.</w:t>
      </w:r>
      <w:r>
        <w:t>412(Potassium channel (Ca-activated) activator) + 0</w:t>
      </w:r>
      <w:r w:rsidR="00644CD5">
        <w:t>.</w:t>
      </w:r>
      <w:r>
        <w:t>668(Cytosine deam</w:t>
      </w:r>
      <w:r>
        <w:t>i</w:t>
      </w:r>
      <w:r>
        <w:t>nase inhibitor) -0</w:t>
      </w:r>
      <w:r w:rsidR="00644CD5">
        <w:t>.</w:t>
      </w:r>
      <w:r>
        <w:t>53(WARS expression enhancer) -0</w:t>
      </w:r>
      <w:r w:rsidR="00644CD5">
        <w:t>.</w:t>
      </w:r>
      <w:r>
        <w:t>233(Carcinogenic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211(Panic) + 0</w:t>
      </w:r>
      <w:r w:rsidR="00644CD5">
        <w:t>.</w:t>
      </w:r>
      <w:r>
        <w:t>198(Carcinogenic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198(Membrane integrity antagonist) + 0</w:t>
      </w:r>
      <w:r w:rsidR="00644CD5">
        <w:t>.</w:t>
      </w:r>
      <w:r>
        <w:t>093(Antifungal enha</w:t>
      </w:r>
      <w:r>
        <w:t>n</w:t>
      </w:r>
      <w:r>
        <w:t>cer) + 0</w:t>
      </w:r>
      <w:r w:rsidR="00644CD5">
        <w:t>.</w:t>
      </w:r>
      <w:r>
        <w:t>285(HDL-cholesterol increasing) -0</w:t>
      </w:r>
      <w:r w:rsidR="00644CD5">
        <w:t>.</w:t>
      </w:r>
      <w:r>
        <w:t>721(GMP synthase inhibitor) + 0</w:t>
      </w:r>
      <w:r w:rsidR="00644CD5">
        <w:t>.</w:t>
      </w:r>
      <w:r>
        <w:t>325(CCND1 expression enhancer) -0</w:t>
      </w:r>
      <w:r w:rsidR="00644CD5">
        <w:t>.</w:t>
      </w:r>
      <w:r>
        <w:t>545(Pyruvate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215(Carcinogenic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498(Glutamate deca</w:t>
      </w:r>
      <w:r>
        <w:t>r</w:t>
      </w:r>
      <w:r>
        <w:t>boxylase inhibitor) -0</w:t>
      </w:r>
      <w:r w:rsidR="00644CD5">
        <w:t>.</w:t>
      </w:r>
      <w:r>
        <w:t>227(X-Pro dipeptidase inhibitor) + 0</w:t>
      </w:r>
      <w:r w:rsidR="00644CD5">
        <w:t>.</w:t>
      </w:r>
      <w:r>
        <w:t>52(Phosphoenolpyruvate carboxylase inhibitor) -0</w:t>
      </w:r>
      <w:r w:rsidR="00644CD5">
        <w:t>.</w:t>
      </w:r>
      <w:r>
        <w:t>321(Cholesterol synthesis inhibitor) -0</w:t>
      </w:r>
      <w:r w:rsidR="00644CD5">
        <w:t>.</w:t>
      </w:r>
      <w:r>
        <w:t>411(3-Oxoacid CoA-transferase inhibitor) -0</w:t>
      </w:r>
      <w:r w:rsidR="00644CD5">
        <w:t>.</w:t>
      </w:r>
      <w:r>
        <w:t>137(Electron transport complex I inhibitor) + 0</w:t>
      </w:r>
      <w:r w:rsidR="00644CD5">
        <w:t>.</w:t>
      </w:r>
      <w:r>
        <w:t>157(Antipruritic) + 0</w:t>
      </w:r>
      <w:r w:rsidR="00644CD5">
        <w:t>.</w:t>
      </w:r>
      <w:r>
        <w:t>241(GCLM expression enhancer) -0</w:t>
      </w:r>
      <w:r w:rsidR="00644CD5">
        <w:t>.</w:t>
      </w:r>
      <w:r>
        <w:t>177(EphB4 antagonist) + 0</w:t>
      </w:r>
      <w:r w:rsidR="00644CD5">
        <w:t>.</w:t>
      </w:r>
      <w:r>
        <w:t>101(Antibiotic Carbacephem-like) -0</w:t>
      </w:r>
      <w:r w:rsidR="00644CD5">
        <w:t>.</w:t>
      </w:r>
      <w:r>
        <w:t>0951(Potassium channel (Ca-activated) blocker) + 0</w:t>
      </w:r>
      <w:r w:rsidR="00644CD5">
        <w:t>.</w:t>
      </w:r>
      <w:r>
        <w:t>206(Porphobilinogen synthase inhibitor) -0</w:t>
      </w:r>
      <w:r w:rsidR="00644CD5">
        <w:t>.</w:t>
      </w:r>
      <w:r>
        <w:t>209(Antineoplastic</w:t>
      </w:r>
      <w:r w:rsidR="00644CD5">
        <w:t>.</w:t>
      </w:r>
      <w:r>
        <w:t xml:space="preserve"> alkylator) -0</w:t>
      </w:r>
      <w:r w:rsidR="00644CD5">
        <w:t>.</w:t>
      </w:r>
      <w:r>
        <w:t>244(CYP2B2 substrate) + 0</w:t>
      </w:r>
      <w:r w:rsidR="00644CD5">
        <w:t>.</w:t>
      </w:r>
      <w:r>
        <w:t>0799(Caspase 2 inhibitor) + 0</w:t>
      </w:r>
      <w:r w:rsidR="00644CD5">
        <w:t>.</w:t>
      </w:r>
      <w:r>
        <w:t>296(Phosphatidate cyt</w:t>
      </w:r>
      <w:r>
        <w:t>i</w:t>
      </w:r>
      <w:r>
        <w:t>dylyltransferase inhibitor) -0</w:t>
      </w:r>
      <w:r w:rsidR="00644CD5">
        <w:t>.</w:t>
      </w:r>
      <w:r>
        <w:t>116(Amino acid-polyamine-organocation (APC) transporter antagonist) -0</w:t>
      </w:r>
      <w:r w:rsidR="00644CD5">
        <w:t>.</w:t>
      </w:r>
      <w:r>
        <w:t>366(Alpha-L-rhamnosidase inhibitor) -0</w:t>
      </w:r>
      <w:r w:rsidR="00644CD5">
        <w:t>.</w:t>
      </w:r>
      <w:r>
        <w:t>111(NADPH oxidase 4 inhibitor) -0</w:t>
      </w:r>
      <w:r w:rsidR="00644CD5">
        <w:t>.</w:t>
      </w:r>
      <w:r>
        <w:t>105(Homoserine O-acetyltransferase inhibitor) + 0</w:t>
      </w:r>
      <w:r w:rsidR="00644CD5">
        <w:t>.</w:t>
      </w:r>
      <w:r>
        <w:t>183(Protein kinase C nu inhibitor) + 0</w:t>
      </w:r>
      <w:r w:rsidR="00644CD5">
        <w:t>.</w:t>
      </w:r>
      <w:r>
        <w:t>0943(Lipoxygenase inhibitor) + 0</w:t>
      </w:r>
      <w:r w:rsidR="00644CD5">
        <w:t>.</w:t>
      </w:r>
      <w:r>
        <w:t>104(Periodontitis treatment) -0</w:t>
      </w:r>
      <w:r w:rsidR="00644CD5">
        <w:t>.</w:t>
      </w:r>
      <w:r>
        <w:t>415(Leukotriene B4 receptor 1 antagonist) -0</w:t>
      </w:r>
      <w:r w:rsidR="00644CD5">
        <w:t>.</w:t>
      </w:r>
      <w:r>
        <w:t>0965(Polo-like kinase-2 inhibitor) -0</w:t>
      </w:r>
      <w:r w:rsidR="00644CD5">
        <w:t>.</w:t>
      </w:r>
      <w:r>
        <w:t>112(Methionyl aminopeptidase 2 inhibitor) -0</w:t>
      </w:r>
      <w:r w:rsidR="00644CD5">
        <w:t>.</w:t>
      </w:r>
      <w:r>
        <w:t>221(Histone acetyltransferase inhibitor) -0</w:t>
      </w:r>
      <w:r w:rsidR="00644CD5">
        <w:t>.</w:t>
      </w:r>
      <w:r>
        <w:t>103(Teratogen) + 0</w:t>
      </w:r>
      <w:r w:rsidR="00644CD5">
        <w:t>.</w:t>
      </w:r>
      <w:r>
        <w:t>1(Hematotoxic) + 0</w:t>
      </w:r>
      <w:r w:rsidR="00644CD5">
        <w:t>.</w:t>
      </w:r>
      <w:r>
        <w:t>282(Coagulant) -0</w:t>
      </w:r>
      <w:r w:rsidR="00644CD5">
        <w:t>.</w:t>
      </w:r>
      <w:r>
        <w:t>11(Dopamine autoreceptor agonist) + 0</w:t>
      </w:r>
      <w:r w:rsidR="00644CD5">
        <w:t>.</w:t>
      </w:r>
      <w:r>
        <w:t>095(Antiprotozoal (Toxoplasma)) -0</w:t>
      </w:r>
      <w:r w:rsidR="00644CD5">
        <w:t>.</w:t>
      </w:r>
      <w:r>
        <w:t>141(Cystic fibrosis treatment) + 0</w:t>
      </w:r>
      <w:r w:rsidR="00644CD5">
        <w:t>.</w:t>
      </w:r>
      <w:r>
        <w:t>174(I(Ks) voltage-gated potassium channel blocker) -0</w:t>
      </w:r>
      <w:r w:rsidR="00644CD5">
        <w:t>.</w:t>
      </w:r>
      <w:r>
        <w:t>274(Somatostatin agonist) + 0</w:t>
      </w:r>
      <w:r w:rsidR="00644CD5">
        <w:t>.</w:t>
      </w:r>
      <w:r>
        <w:t>0783(Dual specificity tyr</w:t>
      </w:r>
      <w:r>
        <w:t>o</w:t>
      </w:r>
      <w:r>
        <w:t>sine-phosphorylation regulated kinase 1A inhibitor) -0</w:t>
      </w:r>
      <w:r w:rsidR="00644CD5">
        <w:t>.</w:t>
      </w:r>
      <w:r>
        <w:t>161(Beta-carotene 15</w:t>
      </w:r>
      <w:r w:rsidR="00644CD5">
        <w:t>.</w:t>
      </w:r>
      <w:r>
        <w:t>15'-monooxygenase inhibitor) + 0</w:t>
      </w:r>
      <w:r w:rsidR="00644CD5">
        <w:t>.</w:t>
      </w:r>
      <w:r>
        <w:t>335(Histone deacetylase 1 inhibitor) -0</w:t>
      </w:r>
      <w:r w:rsidR="00644CD5">
        <w:t>.</w:t>
      </w:r>
      <w:r>
        <w:t>148(AKR1C1 expression enhancer) -0</w:t>
      </w:r>
      <w:r w:rsidR="00644CD5">
        <w:t>.</w:t>
      </w:r>
      <w:r>
        <w:t>0843(Glycogen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0732(Tubulin agonist) + 0</w:t>
      </w:r>
      <w:r w:rsidR="00644CD5">
        <w:t>.</w:t>
      </w:r>
      <w:r>
        <w:t>256(Somatostatin antagonist) -0</w:t>
      </w:r>
      <w:r w:rsidR="00644CD5">
        <w:t>.</w:t>
      </w:r>
      <w:r>
        <w:t>0988(Phospholipase A2 X inhibitor) + 0</w:t>
      </w:r>
      <w:r w:rsidR="00644CD5">
        <w:t>.</w:t>
      </w:r>
      <w:r>
        <w:t>113(MAP kinase inhibitor) + 0</w:t>
      </w:r>
      <w:r w:rsidR="00644CD5">
        <w:t>.</w:t>
      </w:r>
      <w:r>
        <w:t>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hematopoietic system) -0</w:t>
      </w:r>
      <w:r w:rsidR="00644CD5">
        <w:t>.</w:t>
      </w:r>
      <w:r>
        <w:t>266(Glucosyl transferase inhibitor) + 0</w:t>
      </w:r>
      <w:r w:rsidR="00644CD5">
        <w:t>.</w:t>
      </w:r>
      <w:r>
        <w:t>126(Protein-tyrosine sulfotransferase inhibitor) + 0</w:t>
      </w:r>
      <w:r w:rsidR="00644CD5">
        <w:t>.</w:t>
      </w:r>
      <w:r>
        <w:t>115(Calcium channel activator) -0</w:t>
      </w:r>
      <w:r w:rsidR="00644CD5">
        <w:t>.</w:t>
      </w:r>
      <w:r>
        <w:t>163(Endopeptidase inhibitor) + 0</w:t>
      </w:r>
      <w:r w:rsidR="00644CD5">
        <w:t>.</w:t>
      </w:r>
      <w:r>
        <w:t>169(CYP4 substrate) -0</w:t>
      </w:r>
      <w:r w:rsidR="00644CD5">
        <w:t>.</w:t>
      </w:r>
      <w:r>
        <w:t>136(Antiviral (Herpes)) -0</w:t>
      </w:r>
      <w:r w:rsidR="00644CD5">
        <w:t>.</w:t>
      </w:r>
      <w:r>
        <w:t>0835(Hypotonia) + 0</w:t>
      </w:r>
      <w:r w:rsidR="00644CD5">
        <w:t>.</w:t>
      </w:r>
      <w:r>
        <w:t>0642(Weakness) -0</w:t>
      </w:r>
      <w:r w:rsidR="00644CD5">
        <w:t>.</w:t>
      </w:r>
      <w:r>
        <w:t>154(4-Hydroxybenzoate nonaprenyltransferase inhibitor) + 0</w:t>
      </w:r>
      <w:r w:rsidR="00644CD5">
        <w:t>.</w:t>
      </w:r>
      <w:r>
        <w:t>0639(CC chemokine 1 receptor antagonist) + 0</w:t>
      </w:r>
      <w:r w:rsidR="00644CD5">
        <w:t>.</w:t>
      </w:r>
      <w:r>
        <w:t>05(Cathepsin F inhibitor) + 0</w:t>
      </w:r>
      <w:r w:rsidR="00644CD5">
        <w:t>.</w:t>
      </w:r>
      <w:r>
        <w:t>177(Inosine monophosphate dehydrogenase inhibitor) -0</w:t>
      </w:r>
      <w:r w:rsidR="00644CD5">
        <w:t>.</w:t>
      </w:r>
      <w:r>
        <w:t>0379(Cell adh</w:t>
      </w:r>
      <w:r>
        <w:t>e</w:t>
      </w:r>
      <w:r>
        <w:t>sion molecule inhibitor) + 0</w:t>
      </w:r>
      <w:r w:rsidR="00644CD5">
        <w:t>.</w:t>
      </w:r>
      <w:r>
        <w:t>0533(DNA primase inhibitor) + 0</w:t>
      </w:r>
      <w:r w:rsidR="00644CD5">
        <w:t>.</w:t>
      </w:r>
      <w:r>
        <w:t>0602(Histone deacetylase stimulant) -0</w:t>
      </w:r>
      <w:r w:rsidR="00644CD5">
        <w:t>.</w:t>
      </w:r>
      <w:r>
        <w:t>0649(Cyclin-dependent kinase 5 inhibitor) + 0</w:t>
      </w:r>
      <w:r w:rsidR="00644CD5">
        <w:t>.</w:t>
      </w:r>
      <w:r>
        <w:t>171(AR expression enhancer) -0</w:t>
      </w:r>
      <w:r w:rsidR="00644CD5">
        <w:t>.</w:t>
      </w:r>
      <w:r>
        <w:t>164(MAO inhibitor) + 0</w:t>
      </w:r>
      <w:r w:rsidR="00644CD5">
        <w:t>.</w:t>
      </w:r>
      <w:r>
        <w:t>0964(Probable DNA dC-&gt;dU-editing enzyme APOBEC-3A inhibitor) + 0</w:t>
      </w:r>
      <w:r w:rsidR="00644CD5">
        <w:t>.</w:t>
      </w:r>
      <w:r>
        <w:t>194(Methionyl aminopeptidase inhibitor) + 0</w:t>
      </w:r>
      <w:r w:rsidR="00644CD5">
        <w:t>.</w:t>
      </w:r>
      <w:r>
        <w:t>0475(Integrin a</w:t>
      </w:r>
      <w:r>
        <w:t>l</w:t>
      </w:r>
      <w:r>
        <w:t>pha4beta7 antagonist) + 0</w:t>
      </w:r>
      <w:r w:rsidR="00644CD5">
        <w:t>.</w:t>
      </w:r>
      <w:r>
        <w:t>166(CYP24 inhibitor) + 0</w:t>
      </w:r>
      <w:r w:rsidR="00644CD5">
        <w:t>.</w:t>
      </w:r>
      <w:r>
        <w:t>129(1-Alkyl-2-acetylglycerophosphocholine esterase inhibitor) + 0</w:t>
      </w:r>
      <w:r w:rsidR="00644CD5">
        <w:t>.</w:t>
      </w:r>
      <w:r>
        <w:t>134(MAP kinase signal-integrating kinase 1 inhibitor) + 0</w:t>
      </w:r>
      <w:r w:rsidR="00644CD5">
        <w:t>.</w:t>
      </w:r>
      <w:r>
        <w:t>212(Somatostatin 4 antagonist) + 0</w:t>
      </w:r>
      <w:r w:rsidR="00644CD5">
        <w:t>.</w:t>
      </w:r>
      <w:r>
        <w:t>106(Endothelial nitric-oxide synthase inhibitor) -0</w:t>
      </w:r>
      <w:r w:rsidR="00644CD5">
        <w:t>.</w:t>
      </w:r>
      <w:r>
        <w:t>0334(5 Hydroxytryptamine 4E antagonist) -0</w:t>
      </w:r>
      <w:r w:rsidR="00644CD5">
        <w:t>.</w:t>
      </w:r>
      <w:r>
        <w:t>0408(Carbonyl reductase [NADPH] 1 inhib</w:t>
      </w:r>
      <w:r>
        <w:t>i</w:t>
      </w:r>
      <w:r>
        <w:t>tor) -0</w:t>
      </w:r>
      <w:r w:rsidR="00644CD5">
        <w:t>.</w:t>
      </w:r>
      <w:r>
        <w:t>1(Alpha 2 adrenoreceptor agonist) + 0</w:t>
      </w:r>
      <w:r w:rsidR="00644CD5">
        <w:t>.</w:t>
      </w:r>
      <w:r>
        <w:t>0385(Bombesin 3 receptor agonist) -0</w:t>
      </w:r>
      <w:r w:rsidR="00644CD5">
        <w:t>.</w:t>
      </w:r>
      <w:r>
        <w:t>063(X-methyl-His dipeptidase inhibitor) -0</w:t>
      </w:r>
      <w:r w:rsidR="00644CD5">
        <w:t>.</w:t>
      </w:r>
      <w:r>
        <w:t>0414(Neuropeptide Y5 antagonist) + 0</w:t>
      </w:r>
      <w:r w:rsidR="00644CD5">
        <w:t>.</w:t>
      </w:r>
      <w:r>
        <w:t>0786(Antiparkinsonian</w:t>
      </w:r>
      <w:r w:rsidR="00644CD5">
        <w:t>.</w:t>
      </w:r>
      <w:r>
        <w:t xml:space="preserve"> tremor relieving) -0</w:t>
      </w:r>
      <w:r w:rsidR="00644CD5">
        <w:t>.</w:t>
      </w:r>
      <w:r>
        <w:t>047(Integrin beta3 antagonist) + 0</w:t>
      </w:r>
      <w:r w:rsidR="00644CD5">
        <w:t>.</w:t>
      </w:r>
      <w:r>
        <w:t>0876(IL1A expression enhancer) -0</w:t>
      </w:r>
      <w:r w:rsidR="00644CD5">
        <w:t>.</w:t>
      </w:r>
      <w:r>
        <w:t>149(DNA methyltransferase 3B inhibitor) + 0</w:t>
      </w:r>
      <w:r w:rsidR="00644CD5">
        <w:t>.</w:t>
      </w:r>
      <w:r>
        <w:t>0908(5 Hydrox</w:t>
      </w:r>
      <w:r>
        <w:t>y</w:t>
      </w:r>
      <w:r>
        <w:t>tryptamine 3A antagonist) + 0</w:t>
      </w:r>
      <w:r w:rsidR="00644CD5">
        <w:t>.</w:t>
      </w:r>
      <w:r>
        <w:t>0851(Proliferative diseases treatment) + 0</w:t>
      </w:r>
      <w:r w:rsidR="00644CD5">
        <w:t>.</w:t>
      </w:r>
      <w:r>
        <w:t>0303(ALK inhibitor) -0</w:t>
      </w:r>
      <w:r w:rsidR="00644CD5">
        <w:t>.</w:t>
      </w:r>
      <w:r>
        <w:t>0856(3-Oxoacyl-[acyl-carrier-protein] synthase inhibitor) -0</w:t>
      </w:r>
      <w:r w:rsidR="00644CD5">
        <w:t>.</w:t>
      </w:r>
      <w:r>
        <w:t>0806(5 Hydroxytryptamine 1B antagonist) + 0</w:t>
      </w:r>
      <w:r w:rsidR="00644CD5">
        <w:t>.</w:t>
      </w:r>
      <w:r>
        <w:t>0286(Calcium release-activated channel blocker) + 0</w:t>
      </w:r>
      <w:r w:rsidR="00644CD5">
        <w:t>.</w:t>
      </w:r>
      <w:r>
        <w:t>029(Excitatory amino acid transporter 1 inhibitor) + 0</w:t>
      </w:r>
      <w:r w:rsidR="00644CD5">
        <w:t>.</w:t>
      </w:r>
      <w:r>
        <w:t>022(Purinergic P2X3 antagonist) + 0</w:t>
      </w:r>
      <w:r w:rsidR="00644CD5">
        <w:t>.</w:t>
      </w:r>
      <w:r>
        <w:t>0492(Scleroderma) + 0</w:t>
      </w:r>
      <w:r w:rsidR="00644CD5">
        <w:t>.</w:t>
      </w:r>
      <w:r>
        <w:t>0239(Estrone sulfatase inhibitor) -0</w:t>
      </w:r>
      <w:r w:rsidR="00644CD5">
        <w:t>.</w:t>
      </w:r>
      <w:r>
        <w:t>0328(Transforming growth factor antagonist) -0</w:t>
      </w:r>
      <w:r w:rsidR="00644CD5">
        <w:t>.</w:t>
      </w:r>
      <w:r>
        <w:t>0248(Selectin antagonist) + 0</w:t>
      </w:r>
      <w:r w:rsidR="00644CD5">
        <w:t>.</w:t>
      </w:r>
      <w:r>
        <w:t>0308(Wound healing agent) -0</w:t>
      </w:r>
      <w:r w:rsidR="00644CD5">
        <w:t>.</w:t>
      </w:r>
      <w:r>
        <w:t>0219(Heparin epidermal growth factor antagonist) -0</w:t>
      </w:r>
      <w:r w:rsidR="00644CD5">
        <w:t>.</w:t>
      </w:r>
      <w:r>
        <w:t>0211(Heme oxygenase stimulant) + 0</w:t>
      </w:r>
      <w:r w:rsidR="00644CD5">
        <w:t>.</w:t>
      </w:r>
      <w:r>
        <w:t>0162(Gout treatment) -0</w:t>
      </w:r>
      <w:r w:rsidR="00644CD5">
        <w:t>.</w:t>
      </w:r>
      <w:r>
        <w:t>0179(Protein kinase (CK2) inhibitor) -0</w:t>
      </w:r>
      <w:r w:rsidR="00644CD5">
        <w:t>.</w:t>
      </w:r>
      <w:r>
        <w:t>016(Antiemetic) -0</w:t>
      </w:r>
      <w:r w:rsidR="00644CD5">
        <w:t>.</w:t>
      </w:r>
      <w:r>
        <w:t>0452(Tripeptide aminopeptidase inhibitor) -0</w:t>
      </w:r>
      <w:r w:rsidR="00644CD5">
        <w:t>.</w:t>
      </w:r>
      <w:r>
        <w:t>0846(Glucose-1-phosphate adenylyltransferase inhibitor) -0</w:t>
      </w:r>
      <w:r w:rsidR="00644CD5">
        <w:t>.</w:t>
      </w:r>
      <w:r>
        <w:t>0447(Glutathione peroxidase inhibitor) + 0</w:t>
      </w:r>
      <w:r w:rsidR="00644CD5">
        <w:t>.</w:t>
      </w:r>
      <w:r>
        <w:t>013(Premenstrual syndrome treatment) + 0</w:t>
      </w:r>
      <w:r w:rsidR="00644CD5">
        <w:t>.</w:t>
      </w:r>
      <w:r>
        <w:t>0102(Protein-glutamate methylesterase inhibitor) -0</w:t>
      </w:r>
      <w:r w:rsidR="00644CD5">
        <w:t>.</w:t>
      </w:r>
      <w:r>
        <w:t>0152(IL4 expression inhibitor) + 0</w:t>
      </w:r>
      <w:r w:rsidR="00644CD5">
        <w:t>.</w:t>
      </w:r>
      <w:r>
        <w:t>00787(cGMP-dependent protein kinase 1 alpha inhibitor) -0</w:t>
      </w:r>
      <w:r w:rsidR="00644CD5">
        <w:t>.</w:t>
      </w:r>
      <w:r>
        <w:t>00901(Transcription factor E2F1 inhibitor) -0</w:t>
      </w:r>
      <w:r w:rsidR="00644CD5">
        <w:t>.</w:t>
      </w:r>
      <w:r>
        <w:t>0139(JUN expression inhibitor) -0</w:t>
      </w:r>
      <w:r w:rsidR="00644CD5">
        <w:t>.</w:t>
      </w:r>
      <w:r>
        <w:t>0158(Dopamine agonist) + 0</w:t>
      </w:r>
      <w:r w:rsidR="00644CD5">
        <w:t>.</w:t>
      </w:r>
      <w:r>
        <w:t>00364(Antineoplastic (non-Hodgkin's lymphoma)) + 0</w:t>
      </w:r>
      <w:r w:rsidR="00644CD5">
        <w:t>.</w:t>
      </w:r>
      <w:r>
        <w:t>00452(Equilibrative nucleoside transport protein inhibitor) + 0</w:t>
      </w:r>
      <w:r w:rsidR="00644CD5">
        <w:t>.</w:t>
      </w:r>
      <w:r>
        <w:t>00632(Nephritis) + 0</w:t>
      </w:r>
      <w:r w:rsidR="00644CD5">
        <w:t>.</w:t>
      </w:r>
      <w:r>
        <w:t>00279(Lipoxin receptor agonist) + 0</w:t>
      </w:r>
      <w:r w:rsidR="00644CD5">
        <w:t>.</w:t>
      </w:r>
      <w:r>
        <w:t>00153(Antiosteoporotic) + 0</w:t>
      </w:r>
      <w:r w:rsidR="00644CD5">
        <w:t>.</w:t>
      </w:r>
      <w:r>
        <w:t>0089(Tryptophan synthase inhibitor) + 0</w:t>
      </w:r>
      <w:r w:rsidR="00644CD5">
        <w:t>.</w:t>
      </w:r>
      <w:r>
        <w:t>0106(Polypeptide N-acetylgalactosaminyltransferase inhibitor) + 0</w:t>
      </w:r>
      <w:r w:rsidR="00644CD5">
        <w:t>.</w:t>
      </w:r>
      <w:r>
        <w:t>00333(CXC chemokine 1 receptor antagonist) + 0</w:t>
      </w:r>
      <w:r w:rsidR="00644CD5">
        <w:t>.</w:t>
      </w:r>
      <w:r>
        <w:t>00159(CC chemokine 3 receptor antagonist) + 0</w:t>
      </w:r>
      <w:r w:rsidR="00644CD5">
        <w:t>.</w:t>
      </w:r>
      <w:r>
        <w:t>00071(Alcohol dehydrogenase [NAD(P)+] inhibitor) + 5</w:t>
      </w:r>
      <w:r w:rsidR="00644CD5">
        <w:t>.</w:t>
      </w:r>
      <w:r>
        <w:t>87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0123((R)-3-amino-2-methylpropionate-pyruvate transaminase inhibitor) + 0</w:t>
      </w:r>
      <w:r w:rsidR="00644CD5">
        <w:t>.</w:t>
      </w:r>
      <w:r>
        <w:t>526(Dysphoria) -0</w:t>
      </w:r>
      <w:r w:rsidR="00644CD5">
        <w:t>.</w:t>
      </w:r>
      <w:r>
        <w:t>154(Prostaglandin-E2 synthase 1 inhibitor) + 0</w:t>
      </w:r>
      <w:r w:rsidR="00644CD5">
        <w:t>.</w:t>
      </w:r>
      <w:r>
        <w:t>284(Agranulocytosis) + 38</w:t>
      </w:r>
      <w:r w:rsidR="00644CD5">
        <w:t>.</w:t>
      </w:r>
      <w:r>
        <w:t>8(Volume) + 0</w:t>
      </w:r>
      <w:r w:rsidR="00644CD5">
        <w:t>.</w:t>
      </w:r>
      <w:r>
        <w:t>589(Miotic) -</w:t>
      </w:r>
      <w:r>
        <w:lastRenderedPageBreak/>
        <w:t>0</w:t>
      </w:r>
      <w:r w:rsidR="00644CD5">
        <w:t>.</w:t>
      </w:r>
      <w:r>
        <w:t>395(Glutamate dehydrogenase [NAD(P)+] inhibitor) + 0</w:t>
      </w:r>
      <w:r w:rsidR="00644CD5">
        <w:t>.</w:t>
      </w:r>
      <w:r>
        <w:t>416(Carcinogenic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471(CYP11B2 inhibitor) -40</w:t>
      </w:r>
      <w:r w:rsidR="00644CD5">
        <w:t>.</w:t>
      </w:r>
      <w:r>
        <w:t>6(Volume^2) -0</w:t>
      </w:r>
      <w:r w:rsidR="00644CD5">
        <w:t>.</w:t>
      </w:r>
      <w:r>
        <w:t>113(Phosphodiesterase 3B inhibitor) + 0</w:t>
      </w:r>
      <w:r w:rsidR="00644CD5">
        <w:t>.</w:t>
      </w:r>
      <w:r>
        <w:t>0391(QT interval prolongation) -0</w:t>
      </w:r>
      <w:r w:rsidR="00644CD5">
        <w:t>.</w:t>
      </w:r>
      <w:r>
        <w:t>39(Glutamate (mGluR4) antagonist) + 0</w:t>
      </w:r>
      <w:r w:rsidR="00644CD5">
        <w:t>.</w:t>
      </w:r>
      <w:r>
        <w:t>13(Ceramidase inhibitor) + 0</w:t>
      </w:r>
      <w:r w:rsidR="00644CD5">
        <w:t>.</w:t>
      </w:r>
      <w:r>
        <w:t>489(Endothelial nitric-oxide synthase inhib</w:t>
      </w:r>
      <w:r>
        <w:t>i</w:t>
      </w:r>
      <w:r>
        <w:t>tor) + 16</w:t>
      </w:r>
      <w:r w:rsidR="00644CD5">
        <w:t>.</w:t>
      </w:r>
      <w:r>
        <w:t>8(Volume^3) -1</w:t>
      </w:r>
      <w:r w:rsidR="00644CD5">
        <w:t>.</w:t>
      </w:r>
      <w:r>
        <w:t>05(5 Hydroxytryptamine 2A agonist) + 0</w:t>
      </w:r>
      <w:r w:rsidR="00644CD5">
        <w:t>.</w:t>
      </w:r>
      <w:r>
        <w:t>434(Anesthetic local) + 0</w:t>
      </w:r>
      <w:r w:rsidR="00644CD5">
        <w:t>.</w:t>
      </w:r>
      <w:r>
        <w:t>42(CYP3A5 expression enhancer) + 0</w:t>
      </w:r>
      <w:r w:rsidR="00644CD5">
        <w:t>.</w:t>
      </w:r>
      <w:r>
        <w:t>0618(Alpha 2b adrenoreceptor antagonist) -0</w:t>
      </w:r>
      <w:r w:rsidR="00644CD5">
        <w:t>.</w:t>
      </w:r>
      <w:r>
        <w:t>0983(Phosphodiesterase VIII inhibitor) + 1</w:t>
      </w:r>
      <w:r w:rsidR="00644CD5">
        <w:t>.</w:t>
      </w:r>
      <w:r>
        <w:t>17(Opioid kappa 2b receptor antagonist) -0</w:t>
      </w:r>
      <w:r w:rsidR="00644CD5">
        <w:t>.</w:t>
      </w:r>
      <w:r>
        <w:t>128(Tumour necrosis factor alpha antagonist) -0</w:t>
      </w:r>
      <w:r w:rsidR="00644CD5">
        <w:t>.</w:t>
      </w:r>
      <w:r>
        <w:t>0159(MAP-kinase-activated kinase 1 inhibitor) -0</w:t>
      </w:r>
      <w:r w:rsidR="00644CD5">
        <w:t>.</w:t>
      </w:r>
      <w:r>
        <w:t>191(LFA-1 antagonist) -0</w:t>
      </w:r>
      <w:r w:rsidR="00644CD5">
        <w:t>.</w:t>
      </w:r>
      <w:r>
        <w:t>286(CYP2C substrate) -0</w:t>
      </w:r>
      <w:r w:rsidR="00644CD5">
        <w:t>.</w:t>
      </w:r>
      <w:r>
        <w:t>637(Dermatitis) + 0</w:t>
      </w:r>
      <w:r w:rsidR="00644CD5">
        <w:t>.</w:t>
      </w:r>
      <w:r>
        <w:t>293(Magnesium-protoporphyrin IX methyltransferase inhibitor) -0</w:t>
      </w:r>
      <w:r w:rsidR="00644CD5">
        <w:t>.</w:t>
      </w:r>
      <w:r>
        <w:t>696(Antiprotozoal (Amoeba)) -2</w:t>
      </w:r>
      <w:r w:rsidR="00644CD5">
        <w:t>.</w:t>
      </w:r>
      <w:r>
        <w:t>31(N-formylglutamate deformylase inhibitor) -0</w:t>
      </w:r>
      <w:r w:rsidR="00644CD5">
        <w:t>.</w:t>
      </w:r>
      <w:r>
        <w:t>844(Hyperthermic) -0</w:t>
      </w:r>
      <w:r w:rsidR="00644CD5">
        <w:t>.</w:t>
      </w:r>
      <w:r>
        <w:t>245(Antiischemic) + 0</w:t>
      </w:r>
      <w:r w:rsidR="00644CD5">
        <w:t>.</w:t>
      </w:r>
      <w:r>
        <w:t>263(Respiratory distress syndrome treatment) -0</w:t>
      </w:r>
      <w:r w:rsidR="00644CD5">
        <w:t>.</w:t>
      </w:r>
      <w:r>
        <w:t>537(Orexin receptor 2 antagonist) + 0</w:t>
      </w:r>
      <w:r w:rsidR="00644CD5">
        <w:t>.</w:t>
      </w:r>
      <w:r>
        <w:t>157(Dual specificity tyrosine-phosphorylation regulated kinase 1A inhibitor) -0</w:t>
      </w:r>
      <w:r w:rsidR="00644CD5">
        <w:t>.</w:t>
      </w:r>
      <w:r>
        <w:t>26(Analgesic) + 0</w:t>
      </w:r>
      <w:r w:rsidR="00644CD5">
        <w:t>.</w:t>
      </w:r>
      <w:r>
        <w:t>295(Antidepressant) + 0</w:t>
      </w:r>
      <w:r w:rsidR="00644CD5">
        <w:t>.</w:t>
      </w:r>
      <w:r>
        <w:t>692(JNK mitogen-activated protein kinase inhibitor) -0</w:t>
      </w:r>
      <w:r w:rsidR="00644CD5">
        <w:t>.</w:t>
      </w:r>
      <w:r>
        <w:t>128(Integrin beta6 antagonist) -1</w:t>
      </w:r>
      <w:r w:rsidR="00644CD5">
        <w:t>.</w:t>
      </w:r>
      <w:r>
        <w:t>21(Antihematotoxic) + 0</w:t>
      </w:r>
      <w:r w:rsidR="00644CD5">
        <w:t>.</w:t>
      </w:r>
      <w:r>
        <w:t>347(Serine carboxypeptidase inhibitor) + 0</w:t>
      </w:r>
      <w:r w:rsidR="00644CD5">
        <w:t>.</w:t>
      </w:r>
      <w:r>
        <w:t>277(Neuropeptide agonist) + 0</w:t>
      </w:r>
      <w:r w:rsidR="00644CD5">
        <w:t>.</w:t>
      </w:r>
      <w:r>
        <w:t>0762(Cyclin-dependent kinase 2 inhibitor) -0</w:t>
      </w:r>
      <w:r w:rsidR="00644CD5">
        <w:t>.</w:t>
      </w:r>
      <w:r>
        <w:t>222(Fibrosis treatment) -0</w:t>
      </w:r>
      <w:r w:rsidR="00644CD5">
        <w:t>.</w:t>
      </w:r>
      <w:r>
        <w:t>315(Integrin beta3 antagonist) -0</w:t>
      </w:r>
      <w:r w:rsidR="00644CD5">
        <w:t>.</w:t>
      </w:r>
      <w:r>
        <w:t>139(Prostate disorders treatment) -0</w:t>
      </w:r>
      <w:r w:rsidR="00644CD5">
        <w:t>.</w:t>
      </w:r>
      <w:r>
        <w:t>721(Fatty liver) -0</w:t>
      </w:r>
      <w:r w:rsidR="00644CD5">
        <w:t>.</w:t>
      </w:r>
      <w:r>
        <w:t>19(Glycine receptor agonist) + 1</w:t>
      </w:r>
      <w:r w:rsidR="00644CD5">
        <w:t>.</w:t>
      </w:r>
      <w:r>
        <w:t>78(Neuraminidase (Influenza A) inhibitor) + 0</w:t>
      </w:r>
      <w:r w:rsidR="00644CD5">
        <w:t>.</w:t>
      </w:r>
      <w:r>
        <w:t>51(Peroxisome proliferator-activated receptor alpha antagonist) + 0</w:t>
      </w:r>
      <w:r w:rsidR="00644CD5">
        <w:t>.</w:t>
      </w:r>
      <w:r>
        <w:t>145(Anxiolytic) + 0</w:t>
      </w:r>
      <w:r w:rsidR="00644CD5">
        <w:t>.</w:t>
      </w:r>
      <w:r>
        <w:t>875(S-adenosyl-L-methionine decarboxylase inhibitor) -0</w:t>
      </w:r>
      <w:r w:rsidR="00644CD5">
        <w:t>.</w:t>
      </w:r>
      <w:r>
        <w:t>196(Antiviral (Rhinovirus)) + 0</w:t>
      </w:r>
      <w:r w:rsidR="00644CD5">
        <w:t>.</w:t>
      </w:r>
      <w:r>
        <w:t>111(Bradycardic) -1</w:t>
      </w:r>
      <w:r w:rsidR="00644CD5">
        <w:t>.</w:t>
      </w:r>
      <w:r>
        <w:t>3(Glycerate kinase inhib</w:t>
      </w:r>
      <w:r>
        <w:t>i</w:t>
      </w:r>
      <w:r>
        <w:t>tor) + 0</w:t>
      </w:r>
      <w:r w:rsidR="00644CD5">
        <w:t>.</w:t>
      </w:r>
      <w:r>
        <w:t>322(Integrin alpha1beta1 antagonist) + 0</w:t>
      </w:r>
      <w:r w:rsidR="00644CD5">
        <w:t>.</w:t>
      </w:r>
      <w:r>
        <w:t>513(Ribosomal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51(Vascular endothelial growth factor 3 antagonist) + 0</w:t>
      </w:r>
      <w:r w:rsidR="00644CD5">
        <w:t>.</w:t>
      </w:r>
      <w:r>
        <w:t>12(Saluretic) -0</w:t>
      </w:r>
      <w:r w:rsidR="00644CD5">
        <w:t>.</w:t>
      </w:r>
      <w:r>
        <w:t>307(Histamine antagonist) + 0</w:t>
      </w:r>
      <w:r w:rsidR="00644CD5">
        <w:t>.</w:t>
      </w:r>
      <w:r>
        <w:t>435(Hypolipemic) + 0</w:t>
      </w:r>
      <w:r w:rsidR="00644CD5">
        <w:t>.</w:t>
      </w:r>
      <w:r>
        <w:t>392(Antihelmintic (Nematodes)) -0</w:t>
      </w:r>
      <w:r w:rsidR="00644CD5">
        <w:t>.</w:t>
      </w:r>
      <w:r>
        <w:t>762(CF transmembrane conductance regulator antagonist) + 0</w:t>
      </w:r>
      <w:r w:rsidR="00644CD5">
        <w:t>.</w:t>
      </w:r>
      <w:r>
        <w:t>404(Toxic</w:t>
      </w:r>
      <w:r w:rsidR="00644CD5">
        <w:t>.</w:t>
      </w:r>
      <w:r>
        <w:t xml:space="preserve"> gastr</w:t>
      </w:r>
      <w:r>
        <w:t>o</w:t>
      </w:r>
      <w:r>
        <w:t>intestinal) -0</w:t>
      </w:r>
      <w:r w:rsidR="00644CD5">
        <w:t>.</w:t>
      </w:r>
      <w:r>
        <w:t>639(Oxytocin agonist) + 0</w:t>
      </w:r>
      <w:r w:rsidR="00644CD5">
        <w:t>.</w:t>
      </w:r>
      <w:r>
        <w:t>843((R)-aminopropanol dehydrogenase inhibitor) + 0</w:t>
      </w:r>
      <w:r w:rsidR="00644CD5">
        <w:t>.</w:t>
      </w:r>
      <w:r>
        <w:t>287(Integrin antagonist) + 0</w:t>
      </w:r>
      <w:r w:rsidR="00644CD5">
        <w:t>.</w:t>
      </w:r>
      <w:r>
        <w:t>31(Antiprotozoal (Leishmania)) -0</w:t>
      </w:r>
      <w:r w:rsidR="00644CD5">
        <w:t>.</w:t>
      </w:r>
      <w:r>
        <w:t>162(Presenilin 2 inhibitor) + 0</w:t>
      </w:r>
      <w:r w:rsidR="00644CD5">
        <w:t>.</w:t>
      </w:r>
      <w:r>
        <w:t>472(Phosphoenolpyruvate carboxykinase (GTP) inhibitor) -0</w:t>
      </w:r>
      <w:r w:rsidR="00644CD5">
        <w:t>.</w:t>
      </w:r>
      <w:r>
        <w:t>272(HIV-1 reverse transcriptase inhibitor) + 0</w:t>
      </w:r>
      <w:r w:rsidR="00644CD5">
        <w:t>.</w:t>
      </w:r>
      <w:r>
        <w:t>517(Narcolepsy treatment) -0</w:t>
      </w:r>
      <w:r w:rsidR="00644CD5">
        <w:t>.</w:t>
      </w:r>
      <w:r>
        <w:t>126(Antiviral (Herpes)) + 0</w:t>
      </w:r>
      <w:r w:rsidR="00644CD5">
        <w:t>.</w:t>
      </w:r>
      <w:r>
        <w:t>269(DNA gyrase subunit A inhibitor) -0</w:t>
      </w:r>
      <w:r w:rsidR="00644CD5">
        <w:t>.</w:t>
      </w:r>
      <w:r>
        <w:t>461(Glutathione S-transferase inhibitor) -0</w:t>
      </w:r>
      <w:r w:rsidR="00644CD5">
        <w:t>.</w:t>
      </w:r>
      <w:r>
        <w:t>196(CDK4/cyclin D inhibitor) + 0</w:t>
      </w:r>
      <w:r w:rsidR="00644CD5">
        <w:t>.</w:t>
      </w:r>
      <w:r>
        <w:t>0807(Hypersexuality) -0</w:t>
      </w:r>
      <w:r w:rsidR="00644CD5">
        <w:t>.</w:t>
      </w:r>
      <w:r>
        <w:t>718(Shaker potassium channel blocker) + 0</w:t>
      </w:r>
      <w:r w:rsidR="00644CD5">
        <w:t>.</w:t>
      </w:r>
      <w:r>
        <w:t>632(Arylamine N-acetyltransferase inhibitor) + 0</w:t>
      </w:r>
      <w:r w:rsidR="00644CD5">
        <w:t>.</w:t>
      </w:r>
      <w:r>
        <w:t>478(Arrhythmogenic) -0</w:t>
      </w:r>
      <w:r w:rsidR="00644CD5">
        <w:t>.</w:t>
      </w:r>
      <w:r>
        <w:t>575(Rhinitis) + 0</w:t>
      </w:r>
      <w:r w:rsidR="00644CD5">
        <w:t>.</w:t>
      </w:r>
      <w:r>
        <w:t>365(Elastase 3A inhibitor) -0</w:t>
      </w:r>
      <w:r w:rsidR="00644CD5">
        <w:t>.</w:t>
      </w:r>
      <w:r>
        <w:t>52(Retinoid X receptor agonist) + 0</w:t>
      </w:r>
      <w:r w:rsidR="00644CD5">
        <w:t>.</w:t>
      </w:r>
      <w:r>
        <w:t>309(ALK inhibitor) -1(Vascular adhesion protein 1 inhibitor) -0</w:t>
      </w:r>
      <w:r w:rsidR="00644CD5">
        <w:t>.</w:t>
      </w:r>
      <w:r>
        <w:t>15(Urinary retention) -0</w:t>
      </w:r>
      <w:r w:rsidR="00644CD5">
        <w:t>.</w:t>
      </w:r>
      <w:r>
        <w:t>232(Pyruvate dehydr</w:t>
      </w:r>
      <w:r>
        <w:t>o</w:t>
      </w:r>
      <w:r>
        <w:t>genase kinase 1 inhibitor) + 1</w:t>
      </w:r>
      <w:r w:rsidR="00644CD5">
        <w:t>.</w:t>
      </w:r>
      <w:r>
        <w:t>1(Methionyl aminopeptidase inhibitor) -0</w:t>
      </w:r>
      <w:r w:rsidR="00644CD5">
        <w:t>.</w:t>
      </w:r>
      <w:r>
        <w:t>201(B cell inhibitor) + 0</w:t>
      </w:r>
      <w:r w:rsidR="00644CD5">
        <w:t>.</w:t>
      </w:r>
      <w:r>
        <w:t>392(Estrogen beta receptor agonist) + 0</w:t>
      </w:r>
      <w:r w:rsidR="00644CD5">
        <w:t>.</w:t>
      </w:r>
      <w:r>
        <w:t>295(NUPR1 expression enhancer) -0</w:t>
      </w:r>
      <w:r w:rsidR="00644CD5">
        <w:t>.</w:t>
      </w:r>
      <w:r>
        <w:t>82(Aspartate transaminase inhibitor) + 0</w:t>
      </w:r>
      <w:r w:rsidR="00644CD5">
        <w:t>.</w:t>
      </w:r>
      <w:r>
        <w:t>968(Acetolactate synthase inhibitor) -0</w:t>
      </w:r>
      <w:r w:rsidR="00644CD5">
        <w:t>.</w:t>
      </w:r>
      <w:r>
        <w:t>245(Purinergic P2T antagonist) + 0</w:t>
      </w:r>
      <w:r w:rsidR="00644CD5">
        <w:t>.</w:t>
      </w:r>
      <w:r>
        <w:t>34(Respiratory failure) + 0</w:t>
      </w:r>
      <w:r w:rsidR="00644CD5">
        <w:t>.</w:t>
      </w:r>
      <w:r>
        <w:t>852(Chitinase inhibitor) -0</w:t>
      </w:r>
      <w:r w:rsidR="00644CD5">
        <w:t>.</w:t>
      </w:r>
      <w:r>
        <w:t>472(Alcohol dehydrogenase inhibitor) -0</w:t>
      </w:r>
      <w:r w:rsidR="00644CD5">
        <w:t>.</w:t>
      </w:r>
      <w:r>
        <w:t>519(Cyclic AMP modulator) -0</w:t>
      </w:r>
      <w:r w:rsidR="00644CD5">
        <w:t>.</w:t>
      </w:r>
      <w:r>
        <w:t>489(CYP3A4 inducer) + 0</w:t>
      </w:r>
      <w:r w:rsidR="00644CD5">
        <w:t>.</w:t>
      </w:r>
      <w:r>
        <w:t>124(NR0B2 expression enhancer) + 0</w:t>
      </w:r>
      <w:r w:rsidR="00644CD5">
        <w:t>.</w:t>
      </w:r>
      <w:r>
        <w:t>193(Sucrase-isomaltase inhibitor) + 0</w:t>
      </w:r>
      <w:r w:rsidR="00644CD5">
        <w:t>.</w:t>
      </w:r>
      <w:r>
        <w:t>247(Bronchoconstrictor) + 0</w:t>
      </w:r>
      <w:r w:rsidR="00644CD5">
        <w:t>.</w:t>
      </w:r>
      <w:r>
        <w:t>34(15-Lipoxygenase 2 inhibitor) -0</w:t>
      </w:r>
      <w:r w:rsidR="00644CD5">
        <w:t>.</w:t>
      </w:r>
      <w:r>
        <w:t>5(Indanol dehydrogenase inhibitor) + 0</w:t>
      </w:r>
      <w:r w:rsidR="00644CD5">
        <w:t>.</w:t>
      </w:r>
      <w:r>
        <w:t>704(MAO B substrate) -0</w:t>
      </w:r>
      <w:r w:rsidR="00644CD5">
        <w:t>.</w:t>
      </w:r>
      <w:r>
        <w:t>996(Testosterone 17beta-dehydrogenase inhibitor) -0</w:t>
      </w:r>
      <w:r w:rsidR="00644CD5">
        <w:t>.</w:t>
      </w:r>
      <w:r>
        <w:t>352(Protein kinase C beta I inhibitor) + 1</w:t>
      </w:r>
      <w:r w:rsidR="00644CD5">
        <w:t>.</w:t>
      </w:r>
      <w:r>
        <w:t>51(Procollagen-proline 3-dioxygenase inhibitor) + 0</w:t>
      </w:r>
      <w:r w:rsidR="00644CD5">
        <w:t>.</w:t>
      </w:r>
      <w:r>
        <w:t>331(Weight gain) + 0</w:t>
      </w:r>
      <w:r w:rsidR="00644CD5">
        <w:t>.</w:t>
      </w:r>
      <w:r>
        <w:t>286(Nicotinic receptor beta4 subunit antagonist) + 0</w:t>
      </w:r>
      <w:r w:rsidR="00644CD5">
        <w:t>.</w:t>
      </w:r>
      <w:r>
        <w:t>736(CYP2G1 substrate) + 0</w:t>
      </w:r>
      <w:r w:rsidR="00644CD5">
        <w:t>.</w:t>
      </w:r>
      <w:r>
        <w:t>455(Adenosine A2a receptor agonist) -0</w:t>
      </w:r>
      <w:r w:rsidR="00644CD5">
        <w:t>.</w:t>
      </w:r>
      <w:r>
        <w:t>42(Lactoylglutathione lyase inhibitor) + 0</w:t>
      </w:r>
      <w:r w:rsidR="00644CD5">
        <w:t>.</w:t>
      </w:r>
      <w:r>
        <w:t>584(SPP1 expression enhancer) -1</w:t>
      </w:r>
      <w:r w:rsidR="00644CD5">
        <w:t>.</w:t>
      </w:r>
      <w:r>
        <w:t>83(Carbonic anhydrase XIII inhibitor) -0</w:t>
      </w:r>
      <w:r w:rsidR="00644CD5">
        <w:t>.</w:t>
      </w:r>
      <w:r>
        <w:t>235(Epithelial sodium channel blocker) + 0</w:t>
      </w:r>
      <w:r w:rsidR="00644CD5">
        <w:t>.</w:t>
      </w:r>
      <w:r>
        <w:t>492(Tachycardiac) + 0</w:t>
      </w:r>
      <w:r w:rsidR="00644CD5">
        <w:t>.</w:t>
      </w:r>
      <w:r>
        <w:t>943(Hematopoietic) -0</w:t>
      </w:r>
      <w:r w:rsidR="00644CD5">
        <w:t>.</w:t>
      </w:r>
      <w:r>
        <w:t>663(Hematopoietic inhibitor) + 0</w:t>
      </w:r>
      <w:r w:rsidR="00644CD5">
        <w:t>.</w:t>
      </w:r>
      <w:r>
        <w:t>386(Antiprotozoal (Coccidial)) + 0</w:t>
      </w:r>
      <w:r w:rsidR="00644CD5">
        <w:t>.</w:t>
      </w:r>
      <w:r>
        <w:t>187(Nitrile hydratase inhibitor) -0</w:t>
      </w:r>
      <w:r w:rsidR="00644CD5">
        <w:t>.</w:t>
      </w:r>
      <w:r>
        <w:t>621(Dopamine uptake inhibitor) + 0</w:t>
      </w:r>
      <w:r w:rsidR="00644CD5">
        <w:t>.</w:t>
      </w:r>
      <w:r>
        <w:t>432(Calcium channel activator) -0</w:t>
      </w:r>
      <w:r w:rsidR="00644CD5">
        <w:t>.</w:t>
      </w:r>
      <w:r>
        <w:t>369(Cyclin-dependent kinase 1 inhibitor) + 0</w:t>
      </w:r>
      <w:r w:rsidR="00644CD5">
        <w:t>.</w:t>
      </w:r>
      <w:r>
        <w:t>474(Dyslipidemia) -0</w:t>
      </w:r>
      <w:r w:rsidR="00644CD5">
        <w:t>.</w:t>
      </w:r>
      <w:r>
        <w:t>531(Kruppel-like factor 5 inhibitor) -0</w:t>
      </w:r>
      <w:r w:rsidR="00644CD5">
        <w:t>.</w:t>
      </w:r>
      <w:r>
        <w:t>306(Carcinogenic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387(Tyrosine-protein kinase TXK inhibitor) -1</w:t>
      </w:r>
      <w:r w:rsidR="00644CD5">
        <w:t>.</w:t>
      </w:r>
      <w:r>
        <w:t>15(N4-(beta-N-acetylglucosaminyl)-L-asparaginase inhibitor) + 0</w:t>
      </w:r>
      <w:r w:rsidR="00644CD5">
        <w:t>.</w:t>
      </w:r>
      <w:r>
        <w:t>673(Deacetoxycephalosporin-C synthase inhibitor) + 0</w:t>
      </w:r>
      <w:r w:rsidR="00644CD5">
        <w:t>.</w:t>
      </w:r>
      <w:r>
        <w:t>121(Complement C5a chemotactic receptor antagonist) -0</w:t>
      </w:r>
      <w:r w:rsidR="00644CD5">
        <w:t>.</w:t>
      </w:r>
      <w:r>
        <w:t>248(Neurotrophic factor) + 0</w:t>
      </w:r>
      <w:r w:rsidR="00644CD5">
        <w:t>.</w:t>
      </w:r>
      <w:r>
        <w:t>173(MCL1 expression inhibitor) -0</w:t>
      </w:r>
      <w:r w:rsidR="00644CD5">
        <w:t>.</w:t>
      </w:r>
      <w:r>
        <w:t>958(Prostaglandin E2 antagonist) -0</w:t>
      </w:r>
      <w:r w:rsidR="00644CD5">
        <w:t>.</w:t>
      </w:r>
      <w:r>
        <w:t>838(SQLE expression inhibitor) -0</w:t>
      </w:r>
      <w:r w:rsidR="00644CD5">
        <w:t>.</w:t>
      </w:r>
      <w:r>
        <w:t>321(Prokinetic) -0</w:t>
      </w:r>
      <w:r w:rsidR="00644CD5">
        <w:t>.</w:t>
      </w:r>
      <w:r>
        <w:t>334(AKR1C1 expression enhancer) -0</w:t>
      </w:r>
      <w:r w:rsidR="00644CD5">
        <w:t>.</w:t>
      </w:r>
      <w:r>
        <w:t>651(Choline kinase inhibitor) -0</w:t>
      </w:r>
      <w:r w:rsidR="00644CD5">
        <w:t>.</w:t>
      </w:r>
      <w:r>
        <w:t>51(CYP3A7 substrate) + 0</w:t>
      </w:r>
      <w:r w:rsidR="00644CD5">
        <w:t>.</w:t>
      </w:r>
      <w:r>
        <w:t>577(SERPINE1 expression enhancer) -0</w:t>
      </w:r>
      <w:r w:rsidR="00644CD5">
        <w:t>.</w:t>
      </w:r>
      <w:r>
        <w:t>435(CCNE1 expression inhibitor) + 0</w:t>
      </w:r>
      <w:r w:rsidR="00644CD5">
        <w:t>.</w:t>
      </w:r>
      <w:r>
        <w:t>152(MAP-kinase-activated kinase 5 inhibitor) + 0</w:t>
      </w:r>
      <w:r w:rsidR="00644CD5">
        <w:t>.</w:t>
      </w:r>
      <w:r>
        <w:t>103(Autoimmune disorders treatment) + 0</w:t>
      </w:r>
      <w:r w:rsidR="00644CD5">
        <w:t>.</w:t>
      </w:r>
      <w:r>
        <w:t>98(Formyl peptide receptor antagonist) + 0</w:t>
      </w:r>
      <w:r w:rsidR="00644CD5">
        <w:t>.</w:t>
      </w:r>
      <w:r>
        <w:t>197(Protein-tyrosine kinase (PTK</w:t>
      </w:r>
      <w:r w:rsidR="00644CD5">
        <w:t>.</w:t>
      </w:r>
      <w:r>
        <w:t xml:space="preserve"> not ETK</w:t>
      </w:r>
      <w:r w:rsidR="00644CD5">
        <w:t>.</w:t>
      </w:r>
      <w:r>
        <w:t xml:space="preserve"> WZC) inhibitor) + 0</w:t>
      </w:r>
      <w:r w:rsidR="00644CD5">
        <w:t>.</w:t>
      </w:r>
      <w:r>
        <w:t>678(Follicle-stimulating hormone antagonist) -0</w:t>
      </w:r>
      <w:r w:rsidR="00644CD5">
        <w:t>.</w:t>
      </w:r>
      <w:r>
        <w:t>276(Dizziness) -0</w:t>
      </w:r>
      <w:r w:rsidR="00644CD5">
        <w:t>.</w:t>
      </w:r>
      <w:r>
        <w:t>148(Fatty acid elongase inhibitor) + 0</w:t>
      </w:r>
      <w:r w:rsidR="00644CD5">
        <w:t>.</w:t>
      </w:r>
      <w:r>
        <w:t>211(HCV NS5A inhibitor) + 0</w:t>
      </w:r>
      <w:r w:rsidR="00644CD5">
        <w:t>.</w:t>
      </w:r>
      <w:r>
        <w:t>206(Biliary tract disorders treatment) -0</w:t>
      </w:r>
      <w:r w:rsidR="00644CD5">
        <w:t>.</w:t>
      </w:r>
      <w:r>
        <w:t>469(Acylaminoacyl-peptidase inhibitor) -0</w:t>
      </w:r>
      <w:r w:rsidR="00644CD5">
        <w:t>.</w:t>
      </w:r>
      <w:r>
        <w:t>269(Transcription factor E2F1 inhibitor) + 0</w:t>
      </w:r>
      <w:r w:rsidR="00644CD5">
        <w:t>.</w:t>
      </w:r>
      <w:r>
        <w:t>239(Trypsin III inhibitor) -0</w:t>
      </w:r>
      <w:r w:rsidR="00644CD5">
        <w:t>.</w:t>
      </w:r>
      <w:r>
        <w:t>12(HIV attachment inhibitor) -0</w:t>
      </w:r>
      <w:r w:rsidR="00644CD5">
        <w:t>.</w:t>
      </w:r>
      <w:r>
        <w:t>287(Phosphodiesterase X inhibitor) + 0</w:t>
      </w:r>
      <w:r w:rsidR="00644CD5">
        <w:t>.</w:t>
      </w:r>
      <w:r>
        <w:t>149(Alpha 2c adrenoreceptor agonist) -0</w:t>
      </w:r>
      <w:r w:rsidR="00644CD5">
        <w:t>.</w:t>
      </w:r>
      <w:r>
        <w:t>68(5-Formyltetrahydrofolate cyclo-ligase inhibitor) -0</w:t>
      </w:r>
      <w:r w:rsidR="00644CD5">
        <w:t>.</w:t>
      </w:r>
      <w:r>
        <w:t>357(Potassium channel activator) -0</w:t>
      </w:r>
      <w:r w:rsidR="00644CD5">
        <w:t>.</w:t>
      </w:r>
      <w:r>
        <w:t>628(PPARG expression enhancer) -0</w:t>
      </w:r>
      <w:r w:rsidR="00644CD5">
        <w:t>.</w:t>
      </w:r>
      <w:r>
        <w:t>552(Dopamine agonist) -0</w:t>
      </w:r>
      <w:r w:rsidR="00644CD5">
        <w:t>.</w:t>
      </w:r>
      <w:r>
        <w:t>772(Carbonic anhydrase stim</w:t>
      </w:r>
      <w:r>
        <w:t>u</w:t>
      </w:r>
      <w:r>
        <w:t>lant) + 0</w:t>
      </w:r>
      <w:r w:rsidR="00644CD5">
        <w:t>.</w:t>
      </w:r>
      <w:r>
        <w:t>237(Insulin antagonist) -0</w:t>
      </w:r>
      <w:r w:rsidR="00644CD5">
        <w:t>.</w:t>
      </w:r>
      <w:r>
        <w:t>417(Leukopenia) + 0</w:t>
      </w:r>
      <w:r w:rsidR="00644CD5">
        <w:t>.</w:t>
      </w:r>
      <w:r>
        <w:t>211(Hedgehog signaling inhibitor) + 0</w:t>
      </w:r>
      <w:r w:rsidR="00644CD5">
        <w:t>.</w:t>
      </w:r>
      <w:r>
        <w:t>387(Headache) + 0</w:t>
      </w:r>
      <w:r w:rsidR="00644CD5">
        <w:t>.</w:t>
      </w:r>
      <w:r>
        <w:t>29(Carcinogenic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ear Zymbals gland) -0</w:t>
      </w:r>
      <w:r w:rsidR="00644CD5">
        <w:t>.</w:t>
      </w:r>
      <w:r>
        <w:t>683(Vitamin) + 0</w:t>
      </w:r>
      <w:r w:rsidR="00644CD5">
        <w:t>.</w:t>
      </w:r>
      <w:r>
        <w:t>521(Dopamine D2S antagonist) + 0</w:t>
      </w:r>
      <w:r w:rsidR="00644CD5">
        <w:t>.</w:t>
      </w:r>
      <w:r>
        <w:t>159(Protein 30S ribosomal subunit inhibitor) + 0</w:t>
      </w:r>
      <w:r w:rsidR="00644CD5">
        <w:t>.</w:t>
      </w:r>
      <w:r>
        <w:t>355(Antipruritic) + 0</w:t>
      </w:r>
      <w:r w:rsidR="00644CD5">
        <w:t>.</w:t>
      </w:r>
      <w:r>
        <w:t>523(NAD(P)+ transhydrogenase (AB-specific) inhibitor) -</w:t>
      </w:r>
      <w:r>
        <w:lastRenderedPageBreak/>
        <w:t>0</w:t>
      </w:r>
      <w:r w:rsidR="00644CD5">
        <w:t>.</w:t>
      </w:r>
      <w:r>
        <w:t>63(CCNA2 expression enhancer) + 0</w:t>
      </w:r>
      <w:r w:rsidR="00644CD5">
        <w:t>.</w:t>
      </w:r>
      <w:r>
        <w:t>349(Neurotrophic factor enhancer) + 0</w:t>
      </w:r>
      <w:r w:rsidR="00644CD5">
        <w:t>.</w:t>
      </w:r>
      <w:r>
        <w:t>359(IL1A expression enhancer) + 0</w:t>
      </w:r>
      <w:r w:rsidR="00644CD5">
        <w:t>.</w:t>
      </w:r>
      <w:r>
        <w:t>679(D-alanine transaminase inhibitor) + 0</w:t>
      </w:r>
      <w:r w:rsidR="00644CD5">
        <w:t>.</w:t>
      </w:r>
      <w:r>
        <w:t>251(Alpha adrenoreceptor antagonist) -0</w:t>
      </w:r>
      <w:r w:rsidR="00644CD5">
        <w:t>.</w:t>
      </w:r>
      <w:r>
        <w:t>228(Glycogen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293(Formate-dihydrofolate ligase inhibitor) -0</w:t>
      </w:r>
      <w:r w:rsidR="00644CD5">
        <w:t>.</w:t>
      </w:r>
      <w:r>
        <w:t>205(Cardiovascular analeptic) -0</w:t>
      </w:r>
      <w:r w:rsidR="00644CD5">
        <w:t>.</w:t>
      </w:r>
      <w:r>
        <w:t>137(Adenosylhomocysteine nucleosidase inhibitor) -0</w:t>
      </w:r>
      <w:r w:rsidR="00644CD5">
        <w:t>.</w:t>
      </w:r>
      <w:r>
        <w:t>594(Melatonin 5 antagonist) -0</w:t>
      </w:r>
      <w:r w:rsidR="00644CD5">
        <w:t>.</w:t>
      </w:r>
      <w:r>
        <w:t>131(Antineoplastic (thyroid cancer)) + 0</w:t>
      </w:r>
      <w:r w:rsidR="00644CD5">
        <w:t>.</w:t>
      </w:r>
      <w:r>
        <w:t>162(CYP4F2 inhibitor) -0</w:t>
      </w:r>
      <w:r w:rsidR="00644CD5">
        <w:t>.</w:t>
      </w:r>
      <w:r>
        <w:t>758(Nicotinate phosphoribosyltransferase inhibitor) + 0</w:t>
      </w:r>
      <w:r w:rsidR="00644CD5">
        <w:t>.</w:t>
      </w:r>
      <w:r>
        <w:t>152(UDP-N-acetylmuramate-L-alanine ligase inhibitor) + 0</w:t>
      </w:r>
      <w:r w:rsidR="00644CD5">
        <w:t>.</w:t>
      </w:r>
      <w:r>
        <w:t>362(ABCG2 expression enhancer) + 0</w:t>
      </w:r>
      <w:r w:rsidR="00644CD5">
        <w:t>.</w:t>
      </w:r>
      <w:r>
        <w:t>105(Antiviral (HIV)) + 0</w:t>
      </w:r>
      <w:r w:rsidR="00644CD5">
        <w:t>.</w:t>
      </w:r>
      <w:r>
        <w:t>207(Protein kinase C beta inhibitor) -0</w:t>
      </w:r>
      <w:r w:rsidR="00644CD5">
        <w:t>.</w:t>
      </w:r>
      <w:r>
        <w:t>248(MAP kinase 7 inhibitor) -0</w:t>
      </w:r>
      <w:r w:rsidR="00644CD5">
        <w:t>.</w:t>
      </w:r>
      <w:r>
        <w:t>525(Neuropathy treatment) + 0</w:t>
      </w:r>
      <w:r w:rsidR="00644CD5">
        <w:t>.</w:t>
      </w:r>
      <w:r>
        <w:t>215(Calcium channel blocker) -0</w:t>
      </w:r>
      <w:r w:rsidR="00644CD5">
        <w:t>.</w:t>
      </w:r>
      <w:r>
        <w:t>265(Free radical scavenger) -0</w:t>
      </w:r>
      <w:r w:rsidR="00644CD5">
        <w:t>.</w:t>
      </w:r>
      <w:r>
        <w:t>169(Embryotoxic) + 0</w:t>
      </w:r>
      <w:r w:rsidR="00644CD5">
        <w:t>.</w:t>
      </w:r>
      <w:r>
        <w:t>276(Lichenoid eruption) + 0</w:t>
      </w:r>
      <w:r w:rsidR="00644CD5">
        <w:t>.</w:t>
      </w:r>
      <w:r>
        <w:t>293(CEBPD expression enhancer) -0</w:t>
      </w:r>
      <w:r w:rsidR="00644CD5">
        <w:t>.</w:t>
      </w:r>
      <w:r>
        <w:t>547(GMP synthase inhibitor) + 0</w:t>
      </w:r>
      <w:r w:rsidR="00644CD5">
        <w:t>.</w:t>
      </w:r>
      <w:r>
        <w:t>338(Henoch-Schonlein purpura) -0</w:t>
      </w:r>
      <w:r w:rsidR="00644CD5">
        <w:t>.</w:t>
      </w:r>
      <w:r>
        <w:t>171(Collagenase 3 i</w:t>
      </w:r>
      <w:r>
        <w:t>n</w:t>
      </w:r>
      <w:r>
        <w:t>hibitor) + 0</w:t>
      </w:r>
      <w:r w:rsidR="00644CD5">
        <w:t>.</w:t>
      </w:r>
      <w:r>
        <w:t>596(CC chemokine 9 receptor antagonist) -0</w:t>
      </w:r>
      <w:r w:rsidR="00644CD5">
        <w:t>.</w:t>
      </w:r>
      <w:r>
        <w:t>46(Retinoid X alpha receptor antagonist) -0</w:t>
      </w:r>
      <w:r w:rsidR="00644CD5">
        <w:t>.</w:t>
      </w:r>
      <w:r>
        <w:t>599(Thyroid hormone beta antagonist) + 0</w:t>
      </w:r>
      <w:r w:rsidR="00644CD5">
        <w:t>.</w:t>
      </w:r>
      <w:r>
        <w:t>19(Antifungal) -0</w:t>
      </w:r>
      <w:r w:rsidR="00644CD5">
        <w:t>.</w:t>
      </w:r>
      <w:r>
        <w:t>155(Kainate receptor 5 antagonist) + 0</w:t>
      </w:r>
      <w:r w:rsidR="00644CD5">
        <w:t>.</w:t>
      </w:r>
      <w:r>
        <w:t>216(Antineurogenic pain) + 0</w:t>
      </w:r>
      <w:r w:rsidR="00644CD5">
        <w:t>.</w:t>
      </w:r>
      <w:r>
        <w:t>0636(5 Hydroxytryptamine 1E antagonist) -0</w:t>
      </w:r>
      <w:r w:rsidR="00644CD5">
        <w:t>.</w:t>
      </w:r>
      <w:r>
        <w:t>118(DNA intercalator) + 0</w:t>
      </w:r>
      <w:r w:rsidR="00644CD5">
        <w:t>.</w:t>
      </w:r>
      <w:r>
        <w:t>333(CMP-N-acetylneuraminate monoox</w:t>
      </w:r>
      <w:r>
        <w:t>y</w:t>
      </w:r>
      <w:r>
        <w:t>genase inhibitor) -0</w:t>
      </w:r>
      <w:r w:rsidR="00644CD5">
        <w:t>.</w:t>
      </w:r>
      <w:r>
        <w:t>451(UGT1A3 substrate) + 0</w:t>
      </w:r>
      <w:r w:rsidR="00644CD5">
        <w:t>.</w:t>
      </w:r>
      <w:r>
        <w:t>762(Polypeptide N-acetylgalactosaminyltransferase inhibitor) + 0</w:t>
      </w:r>
      <w:r w:rsidR="00644CD5">
        <w:t>.</w:t>
      </w:r>
      <w:r>
        <w:t>679(MAP3K10 inhibitor) -0</w:t>
      </w:r>
      <w:r w:rsidR="00644CD5">
        <w:t>.</w:t>
      </w:r>
      <w:r>
        <w:t>783(Amidophosphoribosyltransferase inhibitor) + 0</w:t>
      </w:r>
      <w:r w:rsidR="00644CD5">
        <w:t>.</w:t>
      </w:r>
      <w:r>
        <w:t>956(Carbonic anhydrase XIV i</w:t>
      </w:r>
      <w:r>
        <w:t>n</w:t>
      </w:r>
      <w:r>
        <w:t>hibitor) + 0</w:t>
      </w:r>
      <w:r w:rsidR="00644CD5">
        <w:t>.</w:t>
      </w:r>
      <w:r>
        <w:t>456(Gaucher disease treatment) + 0</w:t>
      </w:r>
      <w:r w:rsidR="00644CD5">
        <w:t>.</w:t>
      </w:r>
      <w:r>
        <w:t>277(Pectin lyase inhibitor) -0</w:t>
      </w:r>
      <w:r w:rsidR="00644CD5">
        <w:t>.</w:t>
      </w:r>
      <w:r>
        <w:t>112(CYP2C9 inhibitor) -0</w:t>
      </w:r>
      <w:r w:rsidR="00644CD5">
        <w:t>.</w:t>
      </w:r>
      <w:r>
        <w:t>232(Glycogen synthase kinase-3 alpha inhibitor) + 0</w:t>
      </w:r>
      <w:r w:rsidR="00644CD5">
        <w:t>.</w:t>
      </w:r>
      <w:r>
        <w:t>38(CYP19A1 expression inhibitor) -0</w:t>
      </w:r>
      <w:r w:rsidR="00644CD5">
        <w:t>.</w:t>
      </w:r>
      <w:r>
        <w:t>215(ErbB-2 antagonist) -0</w:t>
      </w:r>
      <w:r w:rsidR="00644CD5">
        <w:t>.</w:t>
      </w:r>
      <w:r>
        <w:t>364(Atrolysin C inhibitor) -0</w:t>
      </w:r>
      <w:r w:rsidR="00644CD5">
        <w:t>.</w:t>
      </w:r>
      <w:r>
        <w:t>111(Factor X inhibitor) -0</w:t>
      </w:r>
      <w:r w:rsidR="00644CD5">
        <w:t>.</w:t>
      </w:r>
      <w:r>
        <w:t>316(Nav1.1 sodium channel blocker) -0</w:t>
      </w:r>
      <w:r w:rsidR="00644CD5">
        <w:t>.</w:t>
      </w:r>
      <w:r>
        <w:t>441(DNA gyrase inhibitor) + 0</w:t>
      </w:r>
      <w:r w:rsidR="00644CD5">
        <w:t>.</w:t>
      </w:r>
      <w:r>
        <w:t>527(Leukotriene C antagonist) + 0</w:t>
      </w:r>
      <w:r w:rsidR="00644CD5">
        <w:t>.</w:t>
      </w:r>
      <w:r>
        <w:t>425(HSPA1B expression enhancer) -0</w:t>
      </w:r>
      <w:r w:rsidR="00644CD5">
        <w:t>.</w:t>
      </w:r>
      <w:r>
        <w:t>0942(Sodium/glucose cotran</w:t>
      </w:r>
      <w:r>
        <w:t>s</w:t>
      </w:r>
      <w:r>
        <w:t>porter 1 inhibitor) + 0</w:t>
      </w:r>
      <w:r w:rsidR="00644CD5">
        <w:t>.</w:t>
      </w:r>
      <w:r>
        <w:t>637(Phosphoglucomutase inhibitor) + 0</w:t>
      </w:r>
      <w:r w:rsidR="00644CD5">
        <w:t>.</w:t>
      </w:r>
      <w:r>
        <w:t>0969(Protein kinase C-related protein kinase 2 inhib</w:t>
      </w:r>
      <w:r>
        <w:t>i</w:t>
      </w:r>
      <w:r>
        <w:t>tor) -0</w:t>
      </w:r>
      <w:r w:rsidR="00644CD5">
        <w:t>.</w:t>
      </w:r>
      <w:r>
        <w:t>2(SULT1A3 substrate) + 0</w:t>
      </w:r>
      <w:r w:rsidR="00644CD5">
        <w:t>.</w:t>
      </w:r>
      <w:r>
        <w:t>0887(Interleukin antagonist) -0</w:t>
      </w:r>
      <w:r w:rsidR="00644CD5">
        <w:t>.</w:t>
      </w:r>
      <w:r>
        <w:t>345(Glutathione reductase inhibitor) + 0</w:t>
      </w:r>
      <w:r w:rsidR="00644CD5">
        <w:t>.</w:t>
      </w:r>
      <w:r>
        <w:t>23(Spermicide) + 0</w:t>
      </w:r>
      <w:r w:rsidR="00644CD5">
        <w:t>.</w:t>
      </w:r>
      <w:r>
        <w:t>394(Inosine monophosphate dehydrogenase inhibitor) + 0</w:t>
      </w:r>
      <w:r w:rsidR="00644CD5">
        <w:t>.</w:t>
      </w:r>
      <w:r>
        <w:t>203(CDH1 expression enhancer) + 0</w:t>
      </w:r>
      <w:r w:rsidR="00644CD5">
        <w:t>.</w:t>
      </w:r>
      <w:r>
        <w:t>331(Ether-a-go-go potassium channel 1 blocker) + 0</w:t>
      </w:r>
      <w:r w:rsidR="00644CD5">
        <w:t>.</w:t>
      </w:r>
      <w:r>
        <w:t>272(CDK4 expression inhibitor) + 0</w:t>
      </w:r>
      <w:r w:rsidR="00644CD5">
        <w:t>.</w:t>
      </w:r>
      <w:r>
        <w:t>105(Transcription factor STAT1 inhibitor) -0</w:t>
      </w:r>
      <w:r w:rsidR="00644CD5">
        <w:t>.</w:t>
      </w:r>
      <w:r>
        <w:t>319(MAO A substrate) -0</w:t>
      </w:r>
      <w:r w:rsidR="00644CD5">
        <w:t>.</w:t>
      </w:r>
      <w:r>
        <w:t>341(Excitatory amino acid transporter 3 inhibitor) + 0</w:t>
      </w:r>
      <w:r w:rsidR="00644CD5">
        <w:t>.</w:t>
      </w:r>
      <w:r>
        <w:t>349(Phospholipase inhibitor) -0</w:t>
      </w:r>
      <w:r w:rsidR="00644CD5">
        <w:t>.</w:t>
      </w:r>
      <w:r>
        <w:t>469(SMN2 expression enhancer) -0</w:t>
      </w:r>
      <w:r w:rsidR="00644CD5">
        <w:t>.</w:t>
      </w:r>
      <w:r>
        <w:t>385(Phosphoserine phosphatase inhibitor) -0</w:t>
      </w:r>
      <w:r w:rsidR="00644CD5">
        <w:t>.</w:t>
      </w:r>
      <w:r>
        <w:t>131(Interleukin 1b antagonist) + 0</w:t>
      </w:r>
      <w:r w:rsidR="00644CD5">
        <w:t>.</w:t>
      </w:r>
      <w:r>
        <w:t>169(Inositol oxygenase inhibitor) -0</w:t>
      </w:r>
      <w:r w:rsidR="00644CD5">
        <w:t>.</w:t>
      </w:r>
      <w:r>
        <w:t>181(DNA damaging) -0</w:t>
      </w:r>
      <w:r w:rsidR="00644CD5">
        <w:t>.</w:t>
      </w:r>
      <w:r>
        <w:t>0934(p53 inhibitor) -0</w:t>
      </w:r>
      <w:r w:rsidR="00644CD5">
        <w:t>.</w:t>
      </w:r>
      <w:r>
        <w:t>199(CDK2 expression inhibitor) -0</w:t>
      </w:r>
      <w:r w:rsidR="00644CD5">
        <w:t>.</w:t>
      </w:r>
      <w:r>
        <w:t>313(Antiperistaltic) -0</w:t>
      </w:r>
      <w:r w:rsidR="00644CD5">
        <w:t>.</w:t>
      </w:r>
      <w:r>
        <w:t>246(Phosphodiesterase 8B inhibitor) + 0</w:t>
      </w:r>
      <w:r w:rsidR="00644CD5">
        <w:t>.</w:t>
      </w:r>
      <w:r>
        <w:t>153(Cardiodepressant) + 0</w:t>
      </w:r>
      <w:r w:rsidR="00644CD5">
        <w:t>.</w:t>
      </w:r>
      <w:r>
        <w:t>135(5 Hydroxytryptamine 5 antagonist) + 0</w:t>
      </w:r>
      <w:r w:rsidR="00644CD5">
        <w:t>.</w:t>
      </w:r>
      <w:r>
        <w:t>221(Alcohol dehydrogenase [NAD(P)+] inhibitor) -0</w:t>
      </w:r>
      <w:r w:rsidR="00644CD5">
        <w:t>.</w:t>
      </w:r>
      <w:r>
        <w:t>242(DDIT4 expression enhancer) + 0</w:t>
      </w:r>
      <w:r w:rsidR="00644CD5">
        <w:t>.</w:t>
      </w:r>
      <w:r>
        <w:t>141(Carcinogenic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211(Nicotinamidase inhibitor) + 0</w:t>
      </w:r>
      <w:r w:rsidR="00644CD5">
        <w:t>.</w:t>
      </w:r>
      <w:r>
        <w:t>11(Histone deacetylase class II inhibitor) + 0</w:t>
      </w:r>
      <w:r w:rsidR="00644CD5">
        <w:t>.</w:t>
      </w:r>
      <w:r>
        <w:t>368(Peptide deformylase inhibitor) + 0</w:t>
      </w:r>
      <w:r w:rsidR="00644CD5">
        <w:t>.</w:t>
      </w:r>
      <w:r>
        <w:t>115(Ataxia) -0</w:t>
      </w:r>
      <w:r w:rsidR="00644CD5">
        <w:t>.</w:t>
      </w:r>
      <w:r>
        <w:t>22(Histone acetyltransferase inhibitor) -0</w:t>
      </w:r>
      <w:r w:rsidR="00644CD5">
        <w:t>.</w:t>
      </w:r>
      <w:r>
        <w:t>147(Antileprosy) -0</w:t>
      </w:r>
      <w:r w:rsidR="00644CD5">
        <w:t>.</w:t>
      </w:r>
      <w:r>
        <w:t>13(Transforming growth factor beta antagonist) + 0</w:t>
      </w:r>
      <w:r w:rsidR="00644CD5">
        <w:t>.</w:t>
      </w:r>
      <w:r>
        <w:t>147(TIE-2 antagonist) + 0</w:t>
      </w:r>
      <w:r w:rsidR="00644CD5">
        <w:t>.</w:t>
      </w:r>
      <w:r>
        <w:t>0596(Systemic lupus erythematosus treatment) + 0</w:t>
      </w:r>
      <w:r w:rsidR="00644CD5">
        <w:t>.</w:t>
      </w:r>
      <w:r>
        <w:t>355(LGALS8 expression enhancer) -0</w:t>
      </w:r>
      <w:r w:rsidR="00644CD5">
        <w:t>.</w:t>
      </w:r>
      <w:r>
        <w:t>117(Alopecia (hair loss)) -0</w:t>
      </w:r>
      <w:r w:rsidR="00644CD5">
        <w:t>.</w:t>
      </w:r>
      <w:r>
        <w:t>443(Dipeptidyl peptidase VI inhibitor) -0</w:t>
      </w:r>
      <w:r w:rsidR="00644CD5">
        <w:t>.</w:t>
      </w:r>
      <w:r>
        <w:t>189(Histone deacetylase class IIa inhibitor) -0</w:t>
      </w:r>
      <w:r w:rsidR="00644CD5">
        <w:t>.</w:t>
      </w:r>
      <w:r>
        <w:t>186(Heat shock protein 90 beta antagonist) + 0</w:t>
      </w:r>
      <w:r w:rsidR="00644CD5">
        <w:t>.</w:t>
      </w:r>
      <w:r>
        <w:t>217(GABA C receptor rho-2 antagonist) + 0</w:t>
      </w:r>
      <w:r w:rsidR="00644CD5">
        <w:t>.</w:t>
      </w:r>
      <w:r>
        <w:t>0688(Troponin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176(GPX2 expression enhancer) + 0</w:t>
      </w:r>
      <w:r w:rsidR="00644CD5">
        <w:t>.</w:t>
      </w:r>
      <w:r>
        <w:t>528(Carbonic anhydrase X i</w:t>
      </w:r>
      <w:r>
        <w:t>n</w:t>
      </w:r>
      <w:r>
        <w:t>hibitor) -0</w:t>
      </w:r>
      <w:r w:rsidR="00644CD5">
        <w:t>.</w:t>
      </w:r>
      <w:r>
        <w:t>321(CYP1B1 inhibitor) + 0</w:t>
      </w:r>
      <w:r w:rsidR="00644CD5">
        <w:t>.</w:t>
      </w:r>
      <w:r>
        <w:t>173(JUN expression enhancer) -0</w:t>
      </w:r>
      <w:r w:rsidR="00644CD5">
        <w:t>.</w:t>
      </w:r>
      <w:r>
        <w:t>0641(Constipation treatment) -0</w:t>
      </w:r>
      <w:r w:rsidR="00644CD5">
        <w:t>.</w:t>
      </w:r>
      <w:r>
        <w:t>15(Carcinogenic</w:t>
      </w:r>
      <w:r w:rsidR="00644CD5">
        <w:t>.</w:t>
      </w:r>
      <w:r>
        <w:t xml:space="preserve"> rat) + 0</w:t>
      </w:r>
      <w:r w:rsidR="00644CD5">
        <w:t>.</w:t>
      </w:r>
      <w:r>
        <w:t>146(GADD45A expression enhancer) + 0</w:t>
      </w:r>
      <w:r w:rsidR="00644CD5">
        <w:t>.</w:t>
      </w:r>
      <w:r>
        <w:t>139(Pyridoxal kinase inhibitor) + 0</w:t>
      </w:r>
      <w:r w:rsidR="00644CD5">
        <w:t>.</w:t>
      </w:r>
      <w:r>
        <w:t>212(Envelope glycoprotein gp70 inhibitor) + 0</w:t>
      </w:r>
      <w:r w:rsidR="00644CD5">
        <w:t>.</w:t>
      </w:r>
      <w:r>
        <w:t>15(Nucleoside-diphosphatase inhibitor) -0</w:t>
      </w:r>
      <w:r w:rsidR="00644CD5">
        <w:t>.</w:t>
      </w:r>
      <w:r>
        <w:t>254(Pantoate-beta-alanine ligase inhibitor) -0</w:t>
      </w:r>
      <w:r w:rsidR="00644CD5">
        <w:t>.</w:t>
      </w:r>
      <w:r>
        <w:t>107(Histamine release inhibitor) -0</w:t>
      </w:r>
      <w:r w:rsidR="00644CD5">
        <w:t>.</w:t>
      </w:r>
      <w:r>
        <w:t>0491(CYP2B6 expression enhancer) -0</w:t>
      </w:r>
      <w:r w:rsidR="00644CD5">
        <w:t>.</w:t>
      </w:r>
      <w:r>
        <w:t>0713(Bone morph</w:t>
      </w:r>
      <w:r>
        <w:t>o</w:t>
      </w:r>
      <w:r>
        <w:t>genic protein 1 inhibitor) -0</w:t>
      </w:r>
      <w:r w:rsidR="00644CD5">
        <w:t>.</w:t>
      </w:r>
      <w:r>
        <w:t>179(EGR3 expression enhancer) + 0</w:t>
      </w:r>
      <w:r w:rsidR="00644CD5">
        <w:t>.</w:t>
      </w:r>
      <w:r>
        <w:t>208(UGT2B17 substrate) -0</w:t>
      </w:r>
      <w:r w:rsidR="00644CD5">
        <w:t>.</w:t>
      </w:r>
      <w:r>
        <w:t>0665(Drowsiness) + 0</w:t>
      </w:r>
      <w:r w:rsidR="00644CD5">
        <w:t>.</w:t>
      </w:r>
      <w:r>
        <w:t>0591(Sentrin-specific protease 8 inhibitor) + 0</w:t>
      </w:r>
      <w:r w:rsidR="00644CD5">
        <w:t>.</w:t>
      </w:r>
      <w:r>
        <w:t>0544(ADAM9 inhibitor) + 0</w:t>
      </w:r>
      <w:r w:rsidR="00644CD5">
        <w:t>.</w:t>
      </w:r>
      <w:r>
        <w:t>0435(Pancreatic ribonuclease inhibitor) -0</w:t>
      </w:r>
      <w:r w:rsidR="00644CD5">
        <w:t>.</w:t>
      </w:r>
      <w:r>
        <w:t>235(Histone deacetylase 4 inhibitor) -0</w:t>
      </w:r>
      <w:r w:rsidR="00644CD5">
        <w:t>.</w:t>
      </w:r>
      <w:r>
        <w:t>0387(Antischistosomal) + 0</w:t>
      </w:r>
      <w:r w:rsidR="00644CD5">
        <w:t>.</w:t>
      </w:r>
      <w:r>
        <w:t>135(NF-E2-related factor 2 stimulant) -0</w:t>
      </w:r>
      <w:r w:rsidR="00644CD5">
        <w:t>.</w:t>
      </w:r>
      <w:r>
        <w:t>0644(Dopamine autoreceptor agonist) -0</w:t>
      </w:r>
      <w:r w:rsidR="00644CD5">
        <w:t>.</w:t>
      </w:r>
      <w:r>
        <w:t>178(Protein phosphatase 2B inhibitor) + 0</w:t>
      </w:r>
      <w:r w:rsidR="00644CD5">
        <w:t>.</w:t>
      </w:r>
      <w:r>
        <w:t>134(PGR expression enhancer) -0</w:t>
      </w:r>
      <w:r w:rsidR="00644CD5">
        <w:t>.</w:t>
      </w:r>
      <w:r>
        <w:t>12(COL1A1 expression inhibitor) -0</w:t>
      </w:r>
      <w:r w:rsidR="00644CD5">
        <w:t>.</w:t>
      </w:r>
      <w:r>
        <w:t>104(NR3C1 expression inhibitor) + 0</w:t>
      </w:r>
      <w:r w:rsidR="00644CD5">
        <w:t>.</w:t>
      </w:r>
      <w:r>
        <w:t>0512(Phosphodiesterase 6H inhibitor) -0</w:t>
      </w:r>
      <w:r w:rsidR="00644CD5">
        <w:t>.</w:t>
      </w:r>
      <w:r>
        <w:t>0667(Ephrin antagonist) -0</w:t>
      </w:r>
      <w:r w:rsidR="00644CD5">
        <w:t>.</w:t>
      </w:r>
      <w:r>
        <w:t>121(Contraceptive) + 0</w:t>
      </w:r>
      <w:r w:rsidR="00644CD5">
        <w:t>.</w:t>
      </w:r>
      <w:r>
        <w:t>0504(Interleukin 1 beta converting enzyme inhibitor) + 0</w:t>
      </w:r>
      <w:r w:rsidR="00644CD5">
        <w:t>.</w:t>
      </w:r>
      <w:r>
        <w:t>119(Nav1.7 sodium channel blocker) -0</w:t>
      </w:r>
      <w:r w:rsidR="00644CD5">
        <w:t>.</w:t>
      </w:r>
      <w:r>
        <w:t>0416(Phosphorylase kinase gamma subunit 1 inhibitor) + 0</w:t>
      </w:r>
      <w:r w:rsidR="00644CD5">
        <w:t>.</w:t>
      </w:r>
      <w:r>
        <w:t>0712(Interstitial nephritis) + 0</w:t>
      </w:r>
      <w:r w:rsidR="00644CD5">
        <w:t>.</w:t>
      </w:r>
      <w:r>
        <w:t>134(Phosphatidate cytidylyltransferase inhibitor) + 0</w:t>
      </w:r>
      <w:r w:rsidR="00644CD5">
        <w:t>.</w:t>
      </w:r>
      <w:r>
        <w:t>106(Contraceptive female) -0</w:t>
      </w:r>
      <w:r w:rsidR="00644CD5">
        <w:t>.</w:t>
      </w:r>
      <w:r>
        <w:t>0525(Glycosylceramidase inhibitor) + 0</w:t>
      </w:r>
      <w:r w:rsidR="00644CD5">
        <w:t>.</w:t>
      </w:r>
      <w:r>
        <w:t>0608(Paralysis) + 0</w:t>
      </w:r>
      <w:r w:rsidR="00644CD5">
        <w:t>.</w:t>
      </w:r>
      <w:r>
        <w:t>0796(Xaa-Pro dipeptidyl-peptidase inhibitor) + 0</w:t>
      </w:r>
      <w:r w:rsidR="00644CD5">
        <w:t>.</w:t>
      </w:r>
      <w:r>
        <w:t>0866(2-Nitropropane dioxygenase inhibitor) + 0</w:t>
      </w:r>
      <w:r w:rsidR="00644CD5">
        <w:t>.</w:t>
      </w:r>
      <w:r>
        <w:t>0349(Purinergic P2Y1 antagonist) -0</w:t>
      </w:r>
      <w:r w:rsidR="00644CD5">
        <w:t>.</w:t>
      </w:r>
      <w:r>
        <w:t>0285(Proto-oncogene tyr</w:t>
      </w:r>
      <w:r>
        <w:t>o</w:t>
      </w:r>
      <w:r>
        <w:t>sine-protein kinase Yes inhibitor) + 0</w:t>
      </w:r>
      <w:r w:rsidR="00644CD5">
        <w:t>.</w:t>
      </w:r>
      <w:r>
        <w:t>106(Thymine dioxygenase inhibitor) + 0</w:t>
      </w:r>
      <w:r w:rsidR="00644CD5">
        <w:t>.</w:t>
      </w:r>
      <w:r>
        <w:t>026(Interleukin 5 antagonist) -0</w:t>
      </w:r>
      <w:r w:rsidR="00644CD5">
        <w:t>.</w:t>
      </w:r>
      <w:r>
        <w:t>107(Malonyl-CoA decarboxylase inhibitor) + 0</w:t>
      </w:r>
      <w:r w:rsidR="00644CD5">
        <w:t>.</w:t>
      </w:r>
      <w:r>
        <w:t>0328(MAP kinase kinase kinase inhibitor) -0</w:t>
      </w:r>
      <w:r w:rsidR="00644CD5">
        <w:t>.</w:t>
      </w:r>
      <w:r>
        <w:t>026(Melatonin antag</w:t>
      </w:r>
      <w:r>
        <w:t>o</w:t>
      </w:r>
      <w:r>
        <w:t>nist) -0</w:t>
      </w:r>
      <w:r w:rsidR="00644CD5">
        <w:t>.</w:t>
      </w:r>
      <w:r>
        <w:t>0655(Carnosine synthase inhibitor) + 0</w:t>
      </w:r>
      <w:r w:rsidR="00644CD5">
        <w:t>.</w:t>
      </w:r>
      <w:r>
        <w:t>0476(Clostripain inhibitor) -0</w:t>
      </w:r>
      <w:r w:rsidR="00644CD5">
        <w:t>.</w:t>
      </w:r>
      <w:r>
        <w:t>022(Nicotinic acid receptor 1 agonist) + 0</w:t>
      </w:r>
      <w:r w:rsidR="00644CD5">
        <w:t>.</w:t>
      </w:r>
      <w:r>
        <w:t>0185(Non mutagenic</w:t>
      </w:r>
      <w:r w:rsidR="00644CD5">
        <w:t>.</w:t>
      </w:r>
      <w:r>
        <w:t xml:space="preserve"> Salmonella) -0</w:t>
      </w:r>
      <w:r w:rsidR="00644CD5">
        <w:t>.</w:t>
      </w:r>
      <w:r>
        <w:t>0141(Niemann-Pick C1-like 1 protein antagonist) -0</w:t>
      </w:r>
      <w:r w:rsidR="00644CD5">
        <w:t>.</w:t>
      </w:r>
      <w:r>
        <w:t>0854(4-Hydroxy-4-methyl-2-oxoglutarate aldolase inhibitor) + 0</w:t>
      </w:r>
      <w:r w:rsidR="00644CD5">
        <w:t>.</w:t>
      </w:r>
      <w:r>
        <w:t>0427(ESR1 expression enhancer) + 0</w:t>
      </w:r>
      <w:r w:rsidR="00644CD5">
        <w:t>.</w:t>
      </w:r>
      <w:r>
        <w:t>014(Dyspepsia treatment) + 0</w:t>
      </w:r>
      <w:r w:rsidR="00644CD5">
        <w:t>.</w:t>
      </w:r>
      <w:r>
        <w:t>0263(Integrin alpha4 antagonist) + 0</w:t>
      </w:r>
      <w:r w:rsidR="00644CD5">
        <w:t>.</w:t>
      </w:r>
      <w:r>
        <w:t>029(Anticataract) + 0</w:t>
      </w:r>
      <w:r w:rsidR="00644CD5">
        <w:t>.</w:t>
      </w:r>
      <w:r>
        <w:t xml:space="preserve">0243(Eukaryotic translation initiation factor 4 gamma 1 </w:t>
      </w:r>
      <w:r>
        <w:lastRenderedPageBreak/>
        <w:t>inhibitor) -0</w:t>
      </w:r>
      <w:r w:rsidR="00644CD5">
        <w:t>.</w:t>
      </w:r>
      <w:r>
        <w:t>0143(Hypertensive) + 0</w:t>
      </w:r>
      <w:r w:rsidR="00644CD5">
        <w:t>.</w:t>
      </w:r>
      <w:r>
        <w:t>0194(Urticaria) -0</w:t>
      </w:r>
      <w:r w:rsidR="00644CD5">
        <w:t>.</w:t>
      </w:r>
      <w:r>
        <w:t>0109(Carbonyl reductase [NADPH] 1 inhibitor) + 0</w:t>
      </w:r>
      <w:r w:rsidR="00644CD5">
        <w:t>.</w:t>
      </w:r>
      <w:r>
        <w:t>0488(Biliverdin reductase inhibitor) + 0</w:t>
      </w:r>
      <w:r w:rsidR="00644CD5">
        <w:t>.</w:t>
      </w:r>
      <w:r>
        <w:t>00788(Complement factor 1 inhibitor) + 0</w:t>
      </w:r>
      <w:r w:rsidR="00644CD5">
        <w:t>.</w:t>
      </w:r>
      <w:r>
        <w:t>0302(GABA C receptor rho-1 antagonist) + 0</w:t>
      </w:r>
      <w:r w:rsidR="00644CD5">
        <w:t>.</w:t>
      </w:r>
      <w:r>
        <w:t>0308(Beta lactamase TEM-1 inhibitor) -0</w:t>
      </w:r>
      <w:r w:rsidR="00644CD5">
        <w:t>.</w:t>
      </w:r>
      <w:r>
        <w:t>0391(KRT18 expression enhancer) + 0</w:t>
      </w:r>
      <w:r w:rsidR="00644CD5">
        <w:t>.</w:t>
      </w:r>
      <w:r>
        <w:t>0109(Glycogen sy</w:t>
      </w:r>
      <w:r>
        <w:t>n</w:t>
      </w:r>
      <w:r>
        <w:t>thase kinase-3 beta inhibitor) + 0</w:t>
      </w:r>
      <w:r w:rsidR="00644CD5">
        <w:t>.</w:t>
      </w:r>
      <w:r>
        <w:t>0317(Alpha-L-fucosidase inhibitor) -0</w:t>
      </w:r>
      <w:r w:rsidR="00644CD5">
        <w:t>.</w:t>
      </w:r>
      <w:r>
        <w:t>0061(COL1A1 expression enhancer) -0</w:t>
      </w:r>
      <w:r w:rsidR="00644CD5">
        <w:t>.</w:t>
      </w:r>
      <w:r>
        <w:t>0088(Protein kinase (Mos</w:t>
      </w:r>
      <w:r w:rsidR="00644CD5">
        <w:t>.</w:t>
      </w:r>
      <w:r>
        <w:t xml:space="preserve"> Mil/Raf</w:t>
      </w:r>
      <w:r w:rsidR="00644CD5">
        <w:t>.</w:t>
      </w:r>
      <w:r>
        <w:t xml:space="preserve"> </w:t>
      </w:r>
      <w:proofErr w:type="gramStart"/>
      <w:r>
        <w:t>MEKK</w:t>
      </w:r>
      <w:r w:rsidR="00644CD5">
        <w:t>.</w:t>
      </w:r>
      <w:proofErr w:type="gramEnd"/>
      <w:r>
        <w:t xml:space="preserve"> </w:t>
      </w:r>
      <w:proofErr w:type="gramStart"/>
      <w:r>
        <w:t>RIPK</w:t>
      </w:r>
      <w:r w:rsidR="00644CD5">
        <w:t>.</w:t>
      </w:r>
      <w:proofErr w:type="gramEnd"/>
      <w:r>
        <w:t xml:space="preserve"> </w:t>
      </w:r>
      <w:proofErr w:type="gramStart"/>
      <w:r>
        <w:t>TESK</w:t>
      </w:r>
      <w:r w:rsidR="00644CD5">
        <w:t>.</w:t>
      </w:r>
      <w:proofErr w:type="gramEnd"/>
      <w:r>
        <w:t xml:space="preserve"> </w:t>
      </w:r>
      <w:proofErr w:type="gramStart"/>
      <w:r>
        <w:t>LIMK</w:t>
      </w:r>
      <w:r w:rsidR="00644CD5">
        <w:t>.</w:t>
      </w:r>
      <w:proofErr w:type="gramEnd"/>
      <w:r>
        <w:t xml:space="preserve"> </w:t>
      </w:r>
      <w:proofErr w:type="gramStart"/>
      <w:r>
        <w:t>IRAK</w:t>
      </w:r>
      <w:r w:rsidR="00644CD5">
        <w:t>.</w:t>
      </w:r>
      <w:proofErr w:type="gramEnd"/>
      <w:r>
        <w:t xml:space="preserve"> </w:t>
      </w:r>
      <w:proofErr w:type="gramStart"/>
      <w:r>
        <w:t>ILK</w:t>
      </w:r>
      <w:r w:rsidR="00644CD5">
        <w:t>.</w:t>
      </w:r>
      <w:proofErr w:type="gramEnd"/>
      <w:r>
        <w:t xml:space="preserve"> Activin/TGF-beta) inhibitor) -0</w:t>
      </w:r>
      <w:r w:rsidR="00644CD5">
        <w:t>.</w:t>
      </w:r>
      <w:r>
        <w:t>0197(Sulfate adenylyltransferase inhibitor) + 0</w:t>
      </w:r>
      <w:r w:rsidR="00644CD5">
        <w:t>.</w:t>
      </w:r>
      <w:r>
        <w:t>00348(Hematinic) + 0</w:t>
      </w:r>
      <w:r w:rsidR="00644CD5">
        <w:t>.</w:t>
      </w:r>
      <w:r>
        <w:t>00457(CC chemokine receptor antagonist) + 0</w:t>
      </w:r>
      <w:r w:rsidR="00644CD5">
        <w:t>.</w:t>
      </w:r>
      <w:r>
        <w:t>00225(Deoxynucleoside kinase inhibitor) + 0</w:t>
      </w:r>
      <w:r w:rsidR="00644CD5">
        <w:t>.</w:t>
      </w:r>
      <w:r>
        <w:t>00328(Oleamide hydrolase inhibitor) + 0</w:t>
      </w:r>
      <w:r w:rsidR="00644CD5">
        <w:t>.</w:t>
      </w:r>
      <w:r>
        <w:t>00106(PfA-M1 aminopept</w:t>
      </w:r>
      <w:r>
        <w:t>i</w:t>
      </w:r>
      <w:r>
        <w:t>dase inhibitor) + 0</w:t>
      </w:r>
      <w:r w:rsidR="00644CD5">
        <w:t>.</w:t>
      </w:r>
      <w:r>
        <w:t>00282(Potassium channel (Inward rectifier) blocker) + 0</w:t>
      </w:r>
      <w:r w:rsidR="00644CD5">
        <w:t>.</w:t>
      </w:r>
      <w:r>
        <w:t>00196(Hypertrichosis) + 5</w:t>
      </w:r>
      <w:r w:rsidR="00644CD5">
        <w:t>.</w:t>
      </w:r>
      <w:r>
        <w:t>73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179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2(Cystathionine gamma-lyase inhibitor) + 0</w:t>
      </w:r>
      <w:r w:rsidR="00644CD5">
        <w:t>.</w:t>
      </w:r>
      <w:r>
        <w:t>209(CYP2D6 substrate) -0</w:t>
      </w:r>
      <w:r w:rsidR="00644CD5">
        <w:t>.</w:t>
      </w:r>
      <w:r>
        <w:t>497(Leukopenia) -0</w:t>
      </w:r>
      <w:r w:rsidR="00644CD5">
        <w:t>.</w:t>
      </w:r>
      <w:r>
        <w:t>434(Phosphodiesterase III inhibitor) + 0</w:t>
      </w:r>
      <w:r w:rsidR="00644CD5">
        <w:t>.</w:t>
      </w:r>
      <w:r>
        <w:t>712(Acetylcholinesterase inhibitor) + 37</w:t>
      </w:r>
      <w:r w:rsidR="00644CD5">
        <w:t>.</w:t>
      </w:r>
      <w:r>
        <w:t>2(Volume) + 1</w:t>
      </w:r>
      <w:r w:rsidR="00644CD5">
        <w:t>.</w:t>
      </w:r>
      <w:r>
        <w:t>24(Histone deac</w:t>
      </w:r>
      <w:r>
        <w:t>e</w:t>
      </w:r>
      <w:r>
        <w:t>tylase 1 inhibitor) + 0</w:t>
      </w:r>
      <w:r w:rsidR="00644CD5">
        <w:t>.</w:t>
      </w:r>
      <w:r>
        <w:t>976(CAT expression inhibitor) -36(Volume^2) -0</w:t>
      </w:r>
      <w:r w:rsidR="00644CD5">
        <w:t>.</w:t>
      </w:r>
      <w:r>
        <w:t>365(NACHT</w:t>
      </w:r>
      <w:r w:rsidR="00644CD5">
        <w:t>.</w:t>
      </w:r>
      <w:r>
        <w:t xml:space="preserve"> LRR and PYD domains-containing protein 3 inhibitor) -0</w:t>
      </w:r>
      <w:r w:rsidR="00644CD5">
        <w:t>.</w:t>
      </w:r>
      <w:r>
        <w:t>236(Cyclin-dependent kinase 1 inhibitor) + 0</w:t>
      </w:r>
      <w:r w:rsidR="00644CD5">
        <w:t>.</w:t>
      </w:r>
      <w:r>
        <w:t>00477(Potassium channel small-conductance Ca-activated 3 blocker) -0</w:t>
      </w:r>
      <w:r w:rsidR="00644CD5">
        <w:t>.</w:t>
      </w:r>
      <w:r>
        <w:t>253(Prostacyclin antagonist) -0</w:t>
      </w:r>
      <w:r w:rsidR="00644CD5">
        <w:t>.</w:t>
      </w:r>
      <w:r>
        <w:t>468(CYP2C substrate) -0</w:t>
      </w:r>
      <w:r w:rsidR="00644CD5">
        <w:t>.</w:t>
      </w:r>
      <w:r>
        <w:t>0199(LDLR expre</w:t>
      </w:r>
      <w:r>
        <w:t>s</w:t>
      </w:r>
      <w:r>
        <w:t>sion enhancer) + 1</w:t>
      </w:r>
      <w:r w:rsidR="00644CD5">
        <w:t>.</w:t>
      </w:r>
      <w:r>
        <w:t>48(Methionyl aminopeptidase inhibitor) + 0</w:t>
      </w:r>
      <w:r w:rsidR="00644CD5">
        <w:t>.</w:t>
      </w:r>
      <w:r>
        <w:t>265(Glyceryl-ether monooxygenase inhibitor) + 0</w:t>
      </w:r>
      <w:r w:rsidR="00644CD5">
        <w:t>.</w:t>
      </w:r>
      <w:r>
        <w:t>228(Vasodilator</w:t>
      </w:r>
      <w:r w:rsidR="00644CD5">
        <w:t>.</w:t>
      </w:r>
      <w:r>
        <w:t xml:space="preserve"> peripheral) -1</w:t>
      </w:r>
      <w:r w:rsidR="00644CD5">
        <w:t>.</w:t>
      </w:r>
      <w:r>
        <w:t>09(Amylo-alpha-1</w:t>
      </w:r>
      <w:r w:rsidR="00644CD5">
        <w:t>.</w:t>
      </w:r>
      <w:r>
        <w:t>6-glucosidase inhibitor) -0</w:t>
      </w:r>
      <w:r w:rsidR="00644CD5">
        <w:t>.</w:t>
      </w:r>
      <w:r>
        <w:t>294(Polarisation inhibitor) + 0</w:t>
      </w:r>
      <w:r w:rsidR="00644CD5">
        <w:t>.</w:t>
      </w:r>
      <w:r>
        <w:t>557(Carcinogenic</w:t>
      </w:r>
      <w:r w:rsidR="00644CD5">
        <w:t>.</w:t>
      </w:r>
      <w:r>
        <w:t xml:space="preserve"> group 1) + 0</w:t>
      </w:r>
      <w:r w:rsidR="00644CD5">
        <w:t>.</w:t>
      </w:r>
      <w:r>
        <w:t>0552(Purinergic P2X antagonist) -1</w:t>
      </w:r>
      <w:r w:rsidR="00644CD5">
        <w:t>.</w:t>
      </w:r>
      <w:r>
        <w:t>04(Antihematotoxic) + 0</w:t>
      </w:r>
      <w:r w:rsidR="00644CD5">
        <w:t>.</w:t>
      </w:r>
      <w:r>
        <w:t>524(Cytosolic pho</w:t>
      </w:r>
      <w:r>
        <w:t>s</w:t>
      </w:r>
      <w:r>
        <w:t>pholipase A2 beta inhibitor) + 0</w:t>
      </w:r>
      <w:r w:rsidR="00644CD5">
        <w:t>.</w:t>
      </w:r>
      <w:r>
        <w:t>601(Arrhythmogenic) + 14</w:t>
      </w:r>
      <w:r w:rsidR="00644CD5">
        <w:t>.</w:t>
      </w:r>
      <w:r>
        <w:t>8(Volume^3) -0</w:t>
      </w:r>
      <w:r w:rsidR="00644CD5">
        <w:t>.</w:t>
      </w:r>
      <w:r>
        <w:t>211(Vesicle monoamine transporter i</w:t>
      </w:r>
      <w:r>
        <w:t>n</w:t>
      </w:r>
      <w:r>
        <w:t>hibitor) + 0</w:t>
      </w:r>
      <w:r w:rsidR="00644CD5">
        <w:t>.</w:t>
      </w:r>
      <w:r>
        <w:t>543(Protein kinase B inhibitor) -0</w:t>
      </w:r>
      <w:r w:rsidR="00644CD5">
        <w:t>.</w:t>
      </w:r>
      <w:r>
        <w:t>444(Antiulcerative) -0</w:t>
      </w:r>
      <w:r w:rsidR="00644CD5">
        <w:t>.</w:t>
      </w:r>
      <w:r>
        <w:t>361(Prostaglandin-E2 synthase 1 inhibitor) -0</w:t>
      </w:r>
      <w:r w:rsidR="00644CD5">
        <w:t>.</w:t>
      </w:r>
      <w:r>
        <w:t>412(Leukotriene B4 receptor 2 antagonist) + 0</w:t>
      </w:r>
      <w:r w:rsidR="00644CD5">
        <w:t>.</w:t>
      </w:r>
      <w:r>
        <w:t>449(HMGCS1 expression enhancer) + 0</w:t>
      </w:r>
      <w:r w:rsidR="00644CD5">
        <w:t>.</w:t>
      </w:r>
      <w:r>
        <w:t>164(Methylenetetrahydrofolate reductase (NADPH) inhibitor) + 0</w:t>
      </w:r>
      <w:r w:rsidR="00644CD5">
        <w:t>.</w:t>
      </w:r>
      <w:r>
        <w:t>699(Interleukin 10 agonist) -0</w:t>
      </w:r>
      <w:r w:rsidR="00644CD5">
        <w:t>.</w:t>
      </w:r>
      <w:r>
        <w:t>507(Bradykinin B1 receptor antagonist) -0</w:t>
      </w:r>
      <w:r w:rsidR="00644CD5">
        <w:t>.</w:t>
      </w:r>
      <w:r>
        <w:t>23(Growth stimulant) -0</w:t>
      </w:r>
      <w:r w:rsidR="00644CD5">
        <w:t>.</w:t>
      </w:r>
      <w:r>
        <w:t>847(DNA-(apurinic or apyrimidinic site) lyase inhibitor) -0</w:t>
      </w:r>
      <w:r w:rsidR="00644CD5">
        <w:t>.</w:t>
      </w:r>
      <w:r>
        <w:t>0274(Phosphoribosylglycinamide formyltransferase inhibitor) + 0</w:t>
      </w:r>
      <w:r w:rsidR="00644CD5">
        <w:t>.</w:t>
      </w:r>
      <w:r>
        <w:t>524(Dyskinesia) + 0</w:t>
      </w:r>
      <w:r w:rsidR="00644CD5">
        <w:t>.</w:t>
      </w:r>
      <w:r>
        <w:t>661(MMP9 expression i</w:t>
      </w:r>
      <w:r>
        <w:t>n</w:t>
      </w:r>
      <w:r>
        <w:t>hibitor) -0</w:t>
      </w:r>
      <w:r w:rsidR="00644CD5">
        <w:t>.</w:t>
      </w:r>
      <w:r>
        <w:t>664(Pyruvate dehydrogenase kinase 1 inhibitor) + 0</w:t>
      </w:r>
      <w:r w:rsidR="00644CD5">
        <w:t>.</w:t>
      </w:r>
      <w:r>
        <w:t>367(Serine carboxypeptidase inhibitor) + 0</w:t>
      </w:r>
      <w:r w:rsidR="00644CD5">
        <w:t>.</w:t>
      </w:r>
      <w:r>
        <w:t>373(Cruzipain inhibitor) -0</w:t>
      </w:r>
      <w:r w:rsidR="00644CD5">
        <w:t>.</w:t>
      </w:r>
      <w:r>
        <w:t>563(Phosphodiesterase VIII inhibitor) -0</w:t>
      </w:r>
      <w:r w:rsidR="00644CD5">
        <w:t>.</w:t>
      </w:r>
      <w:r>
        <w:t>702(SQLE expression inhibitor) -0</w:t>
      </w:r>
      <w:r w:rsidR="00644CD5">
        <w:t>.</w:t>
      </w:r>
      <w:r>
        <w:t>244(Malaise) -0</w:t>
      </w:r>
      <w:r w:rsidR="00644CD5">
        <w:t>.</w:t>
      </w:r>
      <w:r>
        <w:t>817(Cholesterol absorption inhibitor) + 0</w:t>
      </w:r>
      <w:r w:rsidR="00644CD5">
        <w:t>.</w:t>
      </w:r>
      <w:r>
        <w:t>288(Ileal bile acid transport inhibitor) + 0</w:t>
      </w:r>
      <w:r w:rsidR="00644CD5">
        <w:t>.</w:t>
      </w:r>
      <w:r>
        <w:t>586(Carboxypeptidase B inhibitor) + 0</w:t>
      </w:r>
      <w:r w:rsidR="00644CD5">
        <w:t>.</w:t>
      </w:r>
      <w:r>
        <w:t>183(T cell inhibitor) + 0</w:t>
      </w:r>
      <w:r w:rsidR="00644CD5">
        <w:t>.</w:t>
      </w:r>
      <w:r>
        <w:t>494(Gynecological disorders treatment) + 1</w:t>
      </w:r>
      <w:r w:rsidR="00644CD5">
        <w:t>.</w:t>
      </w:r>
      <w:r>
        <w:t>04(Phospholipase A2 inhibitor) -0</w:t>
      </w:r>
      <w:r w:rsidR="00644CD5">
        <w:t>.</w:t>
      </w:r>
      <w:r>
        <w:t>537(Amyloid beta aggregation inhibitor) -0</w:t>
      </w:r>
      <w:r w:rsidR="00644CD5">
        <w:t>.</w:t>
      </w:r>
      <w:r>
        <w:t>989(Cholesterol antagonist) + 0</w:t>
      </w:r>
      <w:r w:rsidR="00644CD5">
        <w:t>.</w:t>
      </w:r>
      <w:r>
        <w:t>207(Beta 1 adrenoreceptor antagonist) + 0</w:t>
      </w:r>
      <w:r w:rsidR="00644CD5">
        <w:t>.</w:t>
      </w:r>
      <w:r>
        <w:t>742(Pectin lyase inhibitor) + 0</w:t>
      </w:r>
      <w:r w:rsidR="00644CD5">
        <w:t>.</w:t>
      </w:r>
      <w:r>
        <w:t>546(Sterol 3-beta-glucosyltransferase inhibitor) -0</w:t>
      </w:r>
      <w:r w:rsidR="00644CD5">
        <w:t>.</w:t>
      </w:r>
      <w:r>
        <w:t>586(Gonadotropin antagonist) + 0</w:t>
      </w:r>
      <w:r w:rsidR="00644CD5">
        <w:t>.</w:t>
      </w:r>
      <w:r>
        <w:t>486(Nicotinic acid receptor agonist) -0</w:t>
      </w:r>
      <w:r w:rsidR="00644CD5">
        <w:t>.</w:t>
      </w:r>
      <w:r>
        <w:t>242(Xanthine oxidase inhibitor) + 0</w:t>
      </w:r>
      <w:r w:rsidR="00644CD5">
        <w:t>.</w:t>
      </w:r>
      <w:r>
        <w:t>202(DNA primase inhibitor) + 0</w:t>
      </w:r>
      <w:r w:rsidR="00644CD5">
        <w:t>.</w:t>
      </w:r>
      <w:r>
        <w:t>365(Carcinogenic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+ 1</w:t>
      </w:r>
      <w:r w:rsidR="00644CD5">
        <w:t>.</w:t>
      </w:r>
      <w:r>
        <w:t>13(Postcoital contraceptive) -1</w:t>
      </w:r>
      <w:r w:rsidR="00644CD5">
        <w:t>.</w:t>
      </w:r>
      <w:r>
        <w:t>22(Diacylglycerol kinase inhibitor) + 0</w:t>
      </w:r>
      <w:r w:rsidR="00644CD5">
        <w:t>.</w:t>
      </w:r>
      <w:r>
        <w:t>903(Amylin agonist) -0</w:t>
      </w:r>
      <w:r w:rsidR="00644CD5">
        <w:t>.</w:t>
      </w:r>
      <w:r>
        <w:t>227(Hepatotoxic) + 0</w:t>
      </w:r>
      <w:r w:rsidR="00644CD5">
        <w:t>.</w:t>
      </w:r>
      <w:r>
        <w:t>438(Growth hormone relea</w:t>
      </w:r>
      <w:r>
        <w:t>s</w:t>
      </w:r>
      <w:r>
        <w:t>ing factor agonist) -1</w:t>
      </w:r>
      <w:r w:rsidR="00644CD5">
        <w:t>.</w:t>
      </w:r>
      <w:r>
        <w:t>26(Sigma 2 receptor antagonist) + 0</w:t>
      </w:r>
      <w:r w:rsidR="00644CD5">
        <w:t>.</w:t>
      </w:r>
      <w:r>
        <w:t>59(CYP1A2 expression enhancer) + 0</w:t>
      </w:r>
      <w:r w:rsidR="00644CD5">
        <w:t>.</w:t>
      </w:r>
      <w:r>
        <w:t>706(Pneumotoxic) + 0</w:t>
      </w:r>
      <w:r w:rsidR="00644CD5">
        <w:t>.</w:t>
      </w:r>
      <w:r>
        <w:t>139(Inflammatory Bowel disease treatment) -0</w:t>
      </w:r>
      <w:r w:rsidR="00644CD5">
        <w:t>.</w:t>
      </w:r>
      <w:r>
        <w:t>156(Endothelin receptor antagonist) + 0</w:t>
      </w:r>
      <w:r w:rsidR="00644CD5">
        <w:t>.</w:t>
      </w:r>
      <w:r>
        <w:t>395(Antifungal) -0</w:t>
      </w:r>
      <w:r w:rsidR="00644CD5">
        <w:t>.</w:t>
      </w:r>
      <w:r>
        <w:t>382(5'-Nucleotidase inhibitor) -0</w:t>
      </w:r>
      <w:r w:rsidR="00644CD5">
        <w:t>.</w:t>
      </w:r>
      <w:r>
        <w:t>366(Steroid 17-alpha-hydroxylase/17</w:t>
      </w:r>
      <w:r w:rsidR="00644CD5">
        <w:t>.</w:t>
      </w:r>
      <w:r>
        <w:t>20 lyase inhibitor) + 0</w:t>
      </w:r>
      <w:r w:rsidR="00644CD5">
        <w:t>.</w:t>
      </w:r>
      <w:r>
        <w:t>46(Ribonucleoside triphosphate reductase inhibitor) -0</w:t>
      </w:r>
      <w:r w:rsidR="00644CD5">
        <w:t>.</w:t>
      </w:r>
      <w:r>
        <w:t>847(Argininosuccinate lyase inhibitor) + 0</w:t>
      </w:r>
      <w:r w:rsidR="00644CD5">
        <w:t>.</w:t>
      </w:r>
      <w:r>
        <w:t>354(Alpha-L-fucosidase 1 inhibitor) -2</w:t>
      </w:r>
      <w:r w:rsidR="00644CD5">
        <w:t>.</w:t>
      </w:r>
      <w:r>
        <w:t>2(Histone deacetylase class IV inhibitor) + 0</w:t>
      </w:r>
      <w:r w:rsidR="00644CD5">
        <w:t>.</w:t>
      </w:r>
      <w:r>
        <w:t>508(GSTP1 expression enhancer) -0</w:t>
      </w:r>
      <w:r w:rsidR="00644CD5">
        <w:t>.</w:t>
      </w:r>
      <w:r>
        <w:t>5(Subtilisin inhibitor) -0</w:t>
      </w:r>
      <w:r w:rsidR="00644CD5">
        <w:t>.</w:t>
      </w:r>
      <w:r>
        <w:t>511(Methionine adenosyltransferase inhibitor) + 0</w:t>
      </w:r>
      <w:r w:rsidR="00644CD5">
        <w:t>.</w:t>
      </w:r>
      <w:r>
        <w:t>609(Alanine transaminase inhibitor) -1</w:t>
      </w:r>
      <w:r w:rsidR="00644CD5">
        <w:t>.</w:t>
      </w:r>
      <w:r>
        <w:t>03(Cholesterol esterase inhibitor) + 0</w:t>
      </w:r>
      <w:r w:rsidR="00644CD5">
        <w:t>.</w:t>
      </w:r>
      <w:r>
        <w:t>232(5 Hydroxytryptamine release stimulant) -0</w:t>
      </w:r>
      <w:r w:rsidR="00644CD5">
        <w:t>.</w:t>
      </w:r>
      <w:r>
        <w:t>661(ARHGDIA expression inhibitor) + 0</w:t>
      </w:r>
      <w:r w:rsidR="00644CD5">
        <w:t>.</w:t>
      </w:r>
      <w:r>
        <w:t>447(CYP1A1* substrate) -0</w:t>
      </w:r>
      <w:r w:rsidR="00644CD5">
        <w:t>.</w:t>
      </w:r>
      <w:r>
        <w:t>304(Cardiovascular analeptic) -0</w:t>
      </w:r>
      <w:r w:rsidR="00644CD5">
        <w:t>.</w:t>
      </w:r>
      <w:r>
        <w:t>024(Calcium antagonist) -0</w:t>
      </w:r>
      <w:r w:rsidR="00644CD5">
        <w:t>.</w:t>
      </w:r>
      <w:r>
        <w:t>359(Angiotensin antagonist) -0</w:t>
      </w:r>
      <w:r w:rsidR="00644CD5">
        <w:t>.</w:t>
      </w:r>
      <w:r>
        <w:t>265(Benzodiazepine agonist) + 0</w:t>
      </w:r>
      <w:r w:rsidR="00644CD5">
        <w:t>.</w:t>
      </w:r>
      <w:r>
        <w:t>15(Alpha 2c adrenoreceptor antagonist) + 0</w:t>
      </w:r>
      <w:r w:rsidR="00644CD5">
        <w:t>.</w:t>
      </w:r>
      <w:r>
        <w:t>247(Thyroid hormone alpha antagonist) -0</w:t>
      </w:r>
      <w:r w:rsidR="00644CD5">
        <w:t>.</w:t>
      </w:r>
      <w:r>
        <w:t>0817(Matrix me</w:t>
      </w:r>
      <w:r>
        <w:t>t</w:t>
      </w:r>
      <w:r>
        <w:t>alloproteinase 1 inhibitor) -0</w:t>
      </w:r>
      <w:r w:rsidR="00644CD5">
        <w:t>.</w:t>
      </w:r>
      <w:r>
        <w:t>46(Glutamate (mGluR2) antagonist) -0</w:t>
      </w:r>
      <w:r w:rsidR="00644CD5">
        <w:t>.</w:t>
      </w:r>
      <w:r>
        <w:t>0929(Galactorrhea) + 0</w:t>
      </w:r>
      <w:r w:rsidR="00644CD5">
        <w:t>.</w:t>
      </w:r>
      <w:r>
        <w:t>201(Inositol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243(Sweating) -1</w:t>
      </w:r>
      <w:r w:rsidR="00644CD5">
        <w:t>.</w:t>
      </w:r>
      <w:r>
        <w:t>19(UGT2B20 substrate) -0</w:t>
      </w:r>
      <w:r w:rsidR="00644CD5">
        <w:t>.</w:t>
      </w:r>
      <w:r>
        <w:t>581(Transcription factor E2F1 inhibitor) + 0</w:t>
      </w:r>
      <w:r w:rsidR="00644CD5">
        <w:t>.</w:t>
      </w:r>
      <w:r>
        <w:t>449(MYC expression enhancer) + 0</w:t>
      </w:r>
      <w:r w:rsidR="00644CD5">
        <w:t>.</w:t>
      </w:r>
      <w:r>
        <w:t>168(Matrix metalloproteinase 2 (membrane-type) inhibitor) -0</w:t>
      </w:r>
      <w:r w:rsidR="00644CD5">
        <w:t>.</w:t>
      </w:r>
      <w:r>
        <w:t>961(5-Formyltetrahydrofolate cyclo-ligase inhibitor) -0</w:t>
      </w:r>
      <w:r w:rsidR="00644CD5">
        <w:t>.</w:t>
      </w:r>
      <w:r>
        <w:t>314(SLC7A5 expression enhancer) + 0</w:t>
      </w:r>
      <w:r w:rsidR="00644CD5">
        <w:t>.</w:t>
      </w:r>
      <w:r>
        <w:t>33(Anemia) + 0</w:t>
      </w:r>
      <w:r w:rsidR="00644CD5">
        <w:t>.</w:t>
      </w:r>
      <w:r>
        <w:t>495(Diabetic neuropathy treatment) + 1</w:t>
      </w:r>
      <w:r w:rsidR="00644CD5">
        <w:t>.</w:t>
      </w:r>
      <w:r>
        <w:t>62(Transcortin receptor antagonist) -0</w:t>
      </w:r>
      <w:r w:rsidR="00644CD5">
        <w:t>.</w:t>
      </w:r>
      <w:r>
        <w:t>179(Proto-oncogene tyrosine-protein kinase Yes inhibitor) -0</w:t>
      </w:r>
      <w:r w:rsidR="00644CD5">
        <w:t>.</w:t>
      </w:r>
      <w:r>
        <w:t>235(Antineoplastic (small cell lung cancer)) -0</w:t>
      </w:r>
      <w:r w:rsidR="00644CD5">
        <w:t>.</w:t>
      </w:r>
      <w:r>
        <w:t>208(Antimetastatic) + 0</w:t>
      </w:r>
      <w:r w:rsidR="00644CD5">
        <w:t>.</w:t>
      </w:r>
      <w:r>
        <w:t>194(Hepatic disorders treatment) + 0</w:t>
      </w:r>
      <w:r w:rsidR="00644CD5">
        <w:t>.</w:t>
      </w:r>
      <w:r>
        <w:t>369(Guanidinobutyrase inhibitor) + 0</w:t>
      </w:r>
      <w:r w:rsidR="00644CD5">
        <w:t>.</w:t>
      </w:r>
      <w:r>
        <w:t>419(Pim-2 kinase inhibitor) -0</w:t>
      </w:r>
      <w:r w:rsidR="00644CD5">
        <w:t>.</w:t>
      </w:r>
      <w:r>
        <w:t>123(Secretase beta 2 inhibitor) + 0</w:t>
      </w:r>
      <w:r w:rsidR="00644CD5">
        <w:t>.</w:t>
      </w:r>
      <w:r>
        <w:t>953(Adenosine A3 receptor antagonist) + 0</w:t>
      </w:r>
      <w:r w:rsidR="00644CD5">
        <w:t>.</w:t>
      </w:r>
      <w:r>
        <w:t>353(Acetolactate synthase inhibitor) + 0</w:t>
      </w:r>
      <w:r w:rsidR="00644CD5">
        <w:t>.</w:t>
      </w:r>
      <w:r>
        <w:t>0989(Caspase 7 inhibitor) -0</w:t>
      </w:r>
      <w:r w:rsidR="00644CD5">
        <w:t>.</w:t>
      </w:r>
      <w:r>
        <w:t>421(Carcinogenic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381(NR0B2 expression enhancer) + 0</w:t>
      </w:r>
      <w:r w:rsidR="00644CD5">
        <w:t>.</w:t>
      </w:r>
      <w:r>
        <w:t>578(Arylamine N-acetyltransferase inhib</w:t>
      </w:r>
      <w:r>
        <w:t>i</w:t>
      </w:r>
      <w:r>
        <w:t>tor) + 0</w:t>
      </w:r>
      <w:r w:rsidR="00644CD5">
        <w:t>.</w:t>
      </w:r>
      <w:r>
        <w:t>264(Purinergic P2X1 antagonist) + 0</w:t>
      </w:r>
      <w:r w:rsidR="00644CD5">
        <w:t>.</w:t>
      </w:r>
      <w:r>
        <w:t>266(Cannabinoid CB2 receptor antagonist) + 0</w:t>
      </w:r>
      <w:r w:rsidR="00644CD5">
        <w:t>.</w:t>
      </w:r>
      <w:r>
        <w:t>345(Nitrilase inhibitor) -0</w:t>
      </w:r>
      <w:r w:rsidR="00644CD5">
        <w:t>.</w:t>
      </w:r>
      <w:r>
        <w:t>269(Toll-Like receptor antagonist) -0</w:t>
      </w:r>
      <w:r w:rsidR="00644CD5">
        <w:t>.</w:t>
      </w:r>
      <w:r>
        <w:t>277(Oculogyric crisis) + 1</w:t>
      </w:r>
      <w:r w:rsidR="00644CD5">
        <w:t>.</w:t>
      </w:r>
      <w:r>
        <w:t>11(Peptide deformylase inhibitor) + 0</w:t>
      </w:r>
      <w:r w:rsidR="00644CD5">
        <w:t>.</w:t>
      </w:r>
      <w:r>
        <w:t>372(Ether-a-go-go potassium channel 1 blocker) -0</w:t>
      </w:r>
      <w:r w:rsidR="00644CD5">
        <w:t>.</w:t>
      </w:r>
      <w:r>
        <w:t xml:space="preserve">467(N4-(beta-N-acetylglucosaminyl)-L-asparaginase inhibitor) + </w:t>
      </w:r>
      <w:r>
        <w:lastRenderedPageBreak/>
        <w:t>0</w:t>
      </w:r>
      <w:r w:rsidR="00644CD5">
        <w:t>.</w:t>
      </w:r>
      <w:r>
        <w:t>236(Bombesin agonist) -0</w:t>
      </w:r>
      <w:r w:rsidR="00644CD5">
        <w:t>.</w:t>
      </w:r>
      <w:r>
        <w:t>573(Estrogen-related receptor alpha antagonist) + 0</w:t>
      </w:r>
      <w:r w:rsidR="00644CD5">
        <w:t>.</w:t>
      </w:r>
      <w:r>
        <w:t>672(CYP4B substrate) -1</w:t>
      </w:r>
      <w:r w:rsidR="00644CD5">
        <w:t>.</w:t>
      </w:r>
      <w:r>
        <w:t>25(Andropause treatment) -0</w:t>
      </w:r>
      <w:r w:rsidR="00644CD5">
        <w:t>.</w:t>
      </w:r>
      <w:r>
        <w:t>228(Melanocortin 5 antagonist) -0</w:t>
      </w:r>
      <w:r w:rsidR="00644CD5">
        <w:t>.</w:t>
      </w:r>
      <w:r>
        <w:t>8(Melatonin 5 antagonist) -0</w:t>
      </w:r>
      <w:r w:rsidR="00644CD5">
        <w:t>.</w:t>
      </w:r>
      <w:r>
        <w:t>125(Lipoprotein diso</w:t>
      </w:r>
      <w:r>
        <w:t>r</w:t>
      </w:r>
      <w:r>
        <w:t>ders treatment) -0</w:t>
      </w:r>
      <w:r w:rsidR="00644CD5">
        <w:t>.</w:t>
      </w:r>
      <w:r>
        <w:t>236(Alcohol dehydrogenase inhibitor) -0</w:t>
      </w:r>
      <w:r w:rsidR="00644CD5">
        <w:t>.</w:t>
      </w:r>
      <w:r>
        <w:t>285(Tardive dyskinesia treatment) + 0</w:t>
      </w:r>
      <w:r w:rsidR="00644CD5">
        <w:t>.</w:t>
      </w:r>
      <w:r>
        <w:t>199(Angiotensin AT1B receptor antagonist) + 0</w:t>
      </w:r>
      <w:r w:rsidR="00644CD5">
        <w:t>.</w:t>
      </w:r>
      <w:r>
        <w:t>976(Antihypotensive) + 0</w:t>
      </w:r>
      <w:r w:rsidR="00644CD5">
        <w:t>.</w:t>
      </w:r>
      <w:r>
        <w:t>811(Phosphoenolpyruvate carboxykinase (ATP) inhibitor) + 0</w:t>
      </w:r>
      <w:r w:rsidR="00644CD5">
        <w:t>.</w:t>
      </w:r>
      <w:r>
        <w:t>185(Histone deacetylase stimulant) + 0</w:t>
      </w:r>
      <w:r w:rsidR="00644CD5">
        <w:t>.</w:t>
      </w:r>
      <w:r>
        <w:t>44(Anesthetic local) -0</w:t>
      </w:r>
      <w:r w:rsidR="00644CD5">
        <w:t>.</w:t>
      </w:r>
      <w:r>
        <w:t>499(Propanediol dehydratase inhibitor) + 0</w:t>
      </w:r>
      <w:r w:rsidR="00644CD5">
        <w:t>.</w:t>
      </w:r>
      <w:r>
        <w:t>448(L-iditol 2-dehydrogenase inhibitor) + 0</w:t>
      </w:r>
      <w:r w:rsidR="00644CD5">
        <w:t>.</w:t>
      </w:r>
      <w:r>
        <w:t>224(ATP-dependent RNA helicase inhibitor) + 0</w:t>
      </w:r>
      <w:r w:rsidR="00644CD5">
        <w:t>.</w:t>
      </w:r>
      <w:r>
        <w:t>593((R)-aminopropanol deh</w:t>
      </w:r>
      <w:r>
        <w:t>y</w:t>
      </w:r>
      <w:r>
        <w:t>drogenase inhibitor) -0</w:t>
      </w:r>
      <w:r w:rsidR="00644CD5">
        <w:t>.</w:t>
      </w:r>
      <w:r>
        <w:t>489(Diacylglycerol cholinephosphotransferase inhibitor) + 0</w:t>
      </w:r>
      <w:r w:rsidR="00644CD5">
        <w:t>.</w:t>
      </w:r>
      <w:r>
        <w:t>814(Hematopoietic) + 0</w:t>
      </w:r>
      <w:r w:rsidR="00644CD5">
        <w:t>.</w:t>
      </w:r>
      <w:r>
        <w:t>26(Phosphodiesterase 6C inhibitor) -0</w:t>
      </w:r>
      <w:r w:rsidR="00644CD5">
        <w:t>.</w:t>
      </w:r>
      <w:r>
        <w:t>215(Phospholipase A2 X inhibitor) -0</w:t>
      </w:r>
      <w:r w:rsidR="00644CD5">
        <w:t>.</w:t>
      </w:r>
      <w:r>
        <w:t>113(Antiviral (Hepatitis C)) -0</w:t>
      </w:r>
      <w:r w:rsidR="00644CD5">
        <w:t>.</w:t>
      </w:r>
      <w:r>
        <w:t>393(Heat shock protein antagonist) + 0</w:t>
      </w:r>
      <w:r w:rsidR="00644CD5">
        <w:t>.</w:t>
      </w:r>
      <w:r>
        <w:t>25(Trypsin II inhibitor) -0</w:t>
      </w:r>
      <w:r w:rsidR="00644CD5">
        <w:t>.</w:t>
      </w:r>
      <w:r>
        <w:t>316(Nicotinic acid receptor 1 agonist) + 0</w:t>
      </w:r>
      <w:r w:rsidR="00644CD5">
        <w:t>.</w:t>
      </w:r>
      <w:r>
        <w:t>921(Fibrinogen gamma chain inhibitor) -0</w:t>
      </w:r>
      <w:r w:rsidR="00644CD5">
        <w:t>.</w:t>
      </w:r>
      <w:r>
        <w:t>253(DNA-dependent protein kinase inhibitor) -0</w:t>
      </w:r>
      <w:r w:rsidR="00644CD5">
        <w:t>.</w:t>
      </w:r>
      <w:r>
        <w:t>782(Endopeptidase inhibitor) -0</w:t>
      </w:r>
      <w:r w:rsidR="00644CD5">
        <w:t>.</w:t>
      </w:r>
      <w:r>
        <w:t>589(Glutathione reductase inhibitor) + 0</w:t>
      </w:r>
      <w:r w:rsidR="00644CD5">
        <w:t>.</w:t>
      </w:r>
      <w:r>
        <w:t>243(Opioid kappa receptor agonist) + 0</w:t>
      </w:r>
      <w:r w:rsidR="00644CD5">
        <w:t>.</w:t>
      </w:r>
      <w:r>
        <w:t>253(Proto-oncogene tyrosine-protein kinase Fgr inhibitor) -0</w:t>
      </w:r>
      <w:r w:rsidR="00644CD5">
        <w:t>.</w:t>
      </w:r>
      <w:r>
        <w:t>125(Sarcopenia treatment) -0</w:t>
      </w:r>
      <w:r w:rsidR="00644CD5">
        <w:t>.</w:t>
      </w:r>
      <w:r>
        <w:t>282(Tyrosine-protein kinase TXK inhibitor) -0</w:t>
      </w:r>
      <w:r w:rsidR="00644CD5">
        <w:t>.</w:t>
      </w:r>
      <w:r>
        <w:t>339(Purinergic P2Y antagonist) -0</w:t>
      </w:r>
      <w:r w:rsidR="00644CD5">
        <w:t>.</w:t>
      </w:r>
      <w:r>
        <w:t>338(Peroxisome proliferator-activated receptor delta antagonist) + 0</w:t>
      </w:r>
      <w:r w:rsidR="00644CD5">
        <w:t>.</w:t>
      </w:r>
      <w:r>
        <w:t>175(Dopamine D4 antagonist) + 0</w:t>
      </w:r>
      <w:r w:rsidR="00644CD5">
        <w:t>.</w:t>
      </w:r>
      <w:r>
        <w:t>0753(Urinary incontinence treatment) -0</w:t>
      </w:r>
      <w:r w:rsidR="00644CD5">
        <w:t>.</w:t>
      </w:r>
      <w:r>
        <w:t>153(Antineoplastic (glioblastoma mult</w:t>
      </w:r>
      <w:r>
        <w:t>i</w:t>
      </w:r>
      <w:r>
        <w:t>forme)) + 0</w:t>
      </w:r>
      <w:r w:rsidR="00644CD5">
        <w:t>.</w:t>
      </w:r>
      <w:r>
        <w:t>272(Fibroblast activation protein alpha inhibitor) -0</w:t>
      </w:r>
      <w:r w:rsidR="00644CD5">
        <w:t>.</w:t>
      </w:r>
      <w:r>
        <w:t>224(Sphingosine 1-phosphate receptor 5 antagonist) + 0</w:t>
      </w:r>
      <w:r w:rsidR="00644CD5">
        <w:t>.</w:t>
      </w:r>
      <w:r>
        <w:t>554(Phosphatidylcholine-sterol O-acyltransferase inhibitor) + 0</w:t>
      </w:r>
      <w:r w:rsidR="00644CD5">
        <w:t>.</w:t>
      </w:r>
      <w:r>
        <w:t>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+ 0</w:t>
      </w:r>
      <w:r w:rsidR="00644CD5">
        <w:t>.</w:t>
      </w:r>
      <w:r>
        <w:t>622(Inosine monophosphate dehydrogenase inhibitor) + 0</w:t>
      </w:r>
      <w:r w:rsidR="00644CD5">
        <w:t>.</w:t>
      </w:r>
      <w:r>
        <w:t>587(Trimethylamine-N-oxide reductase inhibitor) -0</w:t>
      </w:r>
      <w:r w:rsidR="00644CD5">
        <w:t>.</w:t>
      </w:r>
      <w:r>
        <w:t>832(Ribulose-bisphosphate carboxylase inhibitor) -0</w:t>
      </w:r>
      <w:r w:rsidR="00644CD5">
        <w:t>.</w:t>
      </w:r>
      <w:r>
        <w:t>188(HIV-1 reverse transcriptase inhibitor) + 0</w:t>
      </w:r>
      <w:r w:rsidR="00644CD5">
        <w:t>.</w:t>
      </w:r>
      <w:r>
        <w:t>608(SERPINE1 expression enhancer) -0</w:t>
      </w:r>
      <w:r w:rsidR="00644CD5">
        <w:t>.</w:t>
      </w:r>
      <w:r>
        <w:t>149(Chymase inhibitor) + 0</w:t>
      </w:r>
      <w:r w:rsidR="00644CD5">
        <w:t>.</w:t>
      </w:r>
      <w:r>
        <w:t>528(Hypertrichosis) -0</w:t>
      </w:r>
      <w:r w:rsidR="00644CD5">
        <w:t>.</w:t>
      </w:r>
      <w:r>
        <w:t>198(Methionyl aminopeptidase 2 inhib</w:t>
      </w:r>
      <w:r>
        <w:t>i</w:t>
      </w:r>
      <w:r>
        <w:t>tor) -0</w:t>
      </w:r>
      <w:r w:rsidR="00644CD5">
        <w:t>.</w:t>
      </w:r>
      <w:r>
        <w:t>258(2</w:t>
      </w:r>
      <w:r w:rsidR="00644CD5">
        <w:t>.</w:t>
      </w:r>
      <w:r>
        <w:t>3-Oxidosqualene-lanosterol cyclase inhibitor) -0</w:t>
      </w:r>
      <w:r w:rsidR="00644CD5">
        <w:t>.</w:t>
      </w:r>
      <w:r>
        <w:t>221(Cytochrome P450 inhibitor) + 0</w:t>
      </w:r>
      <w:r w:rsidR="00644CD5">
        <w:t>.</w:t>
      </w:r>
      <w:r>
        <w:t>329(Antialcoholic) -0</w:t>
      </w:r>
      <w:r w:rsidR="00644CD5">
        <w:t>.</w:t>
      </w:r>
      <w:r>
        <w:t>598(5 Hydroxytryptamine 2 agonist) + 1</w:t>
      </w:r>
      <w:r w:rsidR="00644CD5">
        <w:t>.</w:t>
      </w:r>
      <w:r>
        <w:t>5(Ether-a-go-go potassium channel blocker) + 0</w:t>
      </w:r>
      <w:r w:rsidR="00644CD5">
        <w:t>.</w:t>
      </w:r>
      <w:r>
        <w:t>216(Sucrose-phosphate synthase inhibitor) -0</w:t>
      </w:r>
      <w:r w:rsidR="00644CD5">
        <w:t>.</w:t>
      </w:r>
      <w:r>
        <w:t>832(Cyanate hydratase inhibitor) + 0</w:t>
      </w:r>
      <w:r w:rsidR="00644CD5">
        <w:t>.</w:t>
      </w:r>
      <w:r>
        <w:t>222(Phosphodiesterase 3A inhibitor) -0</w:t>
      </w:r>
      <w:r w:rsidR="00644CD5">
        <w:t>.</w:t>
      </w:r>
      <w:r>
        <w:t>209(Antibiotic Tetracycline-like) -0</w:t>
      </w:r>
      <w:r w:rsidR="00644CD5">
        <w:t>.</w:t>
      </w:r>
      <w:r>
        <w:t>191(Topoisomerase II alpha inhibitor) + 0</w:t>
      </w:r>
      <w:r w:rsidR="00644CD5">
        <w:t>.</w:t>
      </w:r>
      <w:r>
        <w:t>239(Liver X receptor agonist) -0</w:t>
      </w:r>
      <w:r w:rsidR="00644CD5">
        <w:t>.</w:t>
      </w:r>
      <w:r>
        <w:t>623(Chemokine receptor agonist) -0</w:t>
      </w:r>
      <w:r w:rsidR="00644CD5">
        <w:t>.</w:t>
      </w:r>
      <w:r>
        <w:t>423(Antidepressant</w:t>
      </w:r>
      <w:r w:rsidR="00644CD5">
        <w:t>.</w:t>
      </w:r>
      <w:r>
        <w:t xml:space="preserve"> Imipramin-like) + 0</w:t>
      </w:r>
      <w:r w:rsidR="00644CD5">
        <w:t>.</w:t>
      </w:r>
      <w:r>
        <w:t>127(AMP deaminase 2 inhibitor) -0</w:t>
      </w:r>
      <w:r w:rsidR="00644CD5">
        <w:t>.</w:t>
      </w:r>
      <w:r>
        <w:t>742(NF-kappa-B essential modulator inhibitor) -0</w:t>
      </w:r>
      <w:r w:rsidR="00644CD5">
        <w:t>.</w:t>
      </w:r>
      <w:r>
        <w:t>267(Acylphosphatase inhibitor) -0</w:t>
      </w:r>
      <w:r w:rsidR="00644CD5">
        <w:t>.</w:t>
      </w:r>
      <w:r>
        <w:t>731(Glutamate (mGluR6) antagonist) -0</w:t>
      </w:r>
      <w:r w:rsidR="00644CD5">
        <w:t>.</w:t>
      </w:r>
      <w:r>
        <w:t>168(Histone deacetylase 1B inhibitor) + 0</w:t>
      </w:r>
      <w:r w:rsidR="00644CD5">
        <w:t>.</w:t>
      </w:r>
      <w:r>
        <w:t>154(Antineoplastic (testis)) -0</w:t>
      </w:r>
      <w:r w:rsidR="00644CD5">
        <w:t>.</w:t>
      </w:r>
      <w:r>
        <w:t>149(Dihydroorotase inhibitor) -0</w:t>
      </w:r>
      <w:r w:rsidR="00644CD5">
        <w:t>.</w:t>
      </w:r>
      <w:r>
        <w:t>582(Phosphodiesterase 1C inhibitor) + 0</w:t>
      </w:r>
      <w:r w:rsidR="00644CD5">
        <w:t>.</w:t>
      </w:r>
      <w:r>
        <w:t>168(Cycloartenol synthase inhibitor) + 0</w:t>
      </w:r>
      <w:r w:rsidR="00644CD5">
        <w:t>.</w:t>
      </w:r>
      <w:r>
        <w:t>516(Protein-tyrosine phosphatase LC-PTP inhibitor) -0</w:t>
      </w:r>
      <w:r w:rsidR="00644CD5">
        <w:t>.</w:t>
      </w:r>
      <w:r>
        <w:t>154(Prostate disorders treatment) -1</w:t>
      </w:r>
      <w:r w:rsidR="00644CD5">
        <w:t>.</w:t>
      </w:r>
      <w:r>
        <w:t>09(Phosphoribulokinase inhibitor) -0</w:t>
      </w:r>
      <w:r w:rsidR="00644CD5">
        <w:t>.</w:t>
      </w:r>
      <w:r>
        <w:t>292(ATF3 expression enhancer) + 0</w:t>
      </w:r>
      <w:r w:rsidR="00644CD5">
        <w:t>.</w:t>
      </w:r>
      <w:r>
        <w:t>267(Protein kinase A inhibitor) -0</w:t>
      </w:r>
      <w:r w:rsidR="00644CD5">
        <w:t>.</w:t>
      </w:r>
      <w:r>
        <w:t>237(Panic) + 0</w:t>
      </w:r>
      <w:r w:rsidR="00644CD5">
        <w:t>.</w:t>
      </w:r>
      <w:r>
        <w:t>2(Substance P antagonist) -0</w:t>
      </w:r>
      <w:r w:rsidR="00644CD5">
        <w:t>.</w:t>
      </w:r>
      <w:r>
        <w:t>186(Protein kinase C zeta inhibitor) + 0</w:t>
      </w:r>
      <w:r w:rsidR="00644CD5">
        <w:t>.</w:t>
      </w:r>
      <w:r>
        <w:t>892(2-(acetamidomethylene)succinate hydrolase inhibitor) -0</w:t>
      </w:r>
      <w:r w:rsidR="00644CD5">
        <w:t>.</w:t>
      </w:r>
      <w:r>
        <w:t>286(RRM2 expression inhibitor) + 0</w:t>
      </w:r>
      <w:r w:rsidR="00644CD5">
        <w:t>.</w:t>
      </w:r>
      <w:r>
        <w:t>261(Postmenopausal disorders treatment) -0</w:t>
      </w:r>
      <w:r w:rsidR="00644CD5">
        <w:t>.</w:t>
      </w:r>
      <w:r>
        <w:t>218(HSPA8 expression inhibitor) + 0</w:t>
      </w:r>
      <w:r w:rsidR="00644CD5">
        <w:t>.</w:t>
      </w:r>
      <w:r>
        <w:t>2(Focal adhesion kinase 2 inhib</w:t>
      </w:r>
      <w:r>
        <w:t>i</w:t>
      </w:r>
      <w:r>
        <w:t>tor) + 0</w:t>
      </w:r>
      <w:r w:rsidR="00644CD5">
        <w:t>.</w:t>
      </w:r>
      <w:r>
        <w:t>399(Peroxisome proliferator-activated receptor alpha antagonist) -0</w:t>
      </w:r>
      <w:r w:rsidR="00644CD5">
        <w:t>.</w:t>
      </w:r>
      <w:r>
        <w:t>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206(Melanin-concentrating hormone receptor 2 antagonist) -0</w:t>
      </w:r>
      <w:r w:rsidR="00644CD5">
        <w:t>.</w:t>
      </w:r>
      <w:r>
        <w:t>577(Glucosylceramidase inhibitor) + 0</w:t>
      </w:r>
      <w:r w:rsidR="00644CD5">
        <w:t>.</w:t>
      </w:r>
      <w:r>
        <w:t>374(Geranylgeranyltransferase inhibitor) + 0</w:t>
      </w:r>
      <w:r w:rsidR="00644CD5">
        <w:t>.</w:t>
      </w:r>
      <w:r>
        <w:t>175(Uterine relaxant) + 0</w:t>
      </w:r>
      <w:r w:rsidR="00644CD5">
        <w:t>.</w:t>
      </w:r>
      <w:r>
        <w:t>578(TFF1 expression inhibitor) -0</w:t>
      </w:r>
      <w:r w:rsidR="00644CD5">
        <w:t>.</w:t>
      </w:r>
      <w:r>
        <w:t>153(Autotaxin inhibitor) -0</w:t>
      </w:r>
      <w:r w:rsidR="00644CD5">
        <w:t>.</w:t>
      </w:r>
      <w:r>
        <w:t>269(Alopecia (hair loss)) + 1</w:t>
      </w:r>
      <w:r w:rsidR="00644CD5">
        <w:t>.</w:t>
      </w:r>
      <w:r>
        <w:t>24(Sialidase 1 inhibitor) + 0</w:t>
      </w:r>
      <w:r w:rsidR="00644CD5">
        <w:t>.</w:t>
      </w:r>
      <w:r>
        <w:t>404(Signal peptidase I inhib</w:t>
      </w:r>
      <w:r>
        <w:t>i</w:t>
      </w:r>
      <w:r>
        <w:t>tor) + 0</w:t>
      </w:r>
      <w:r w:rsidR="00644CD5">
        <w:t>.</w:t>
      </w:r>
      <w:r>
        <w:t>44(L-threonine 3-dehydrogenase inhibitor) -0</w:t>
      </w:r>
      <w:r w:rsidR="00644CD5">
        <w:t>.</w:t>
      </w:r>
      <w:r>
        <w:t>365(H+-exporting ATPase inhibitor) + 0</w:t>
      </w:r>
      <w:r w:rsidR="00644CD5">
        <w:t>.</w:t>
      </w:r>
      <w:r>
        <w:t>44(Glutamate (mGluR group I) antagonist) + 0</w:t>
      </w:r>
      <w:r w:rsidR="00644CD5">
        <w:t>.</w:t>
      </w:r>
      <w:r>
        <w:t>486(Heat shock 70 kDa protein 1 antagonist) + 0</w:t>
      </w:r>
      <w:r w:rsidR="00644CD5">
        <w:t>.</w:t>
      </w:r>
      <w:r>
        <w:t>166(Excitatory amino acid transporter 1 inhibitor) -0</w:t>
      </w:r>
      <w:r w:rsidR="00644CD5">
        <w:t>.</w:t>
      </w:r>
      <w:r>
        <w:t>259(TOP1 expression inhibitor) -0</w:t>
      </w:r>
      <w:r w:rsidR="00644CD5">
        <w:t>.</w:t>
      </w:r>
      <w:r>
        <w:t>19(Non-steroidal antiinflammatory agent) -0</w:t>
      </w:r>
      <w:r w:rsidR="00644CD5">
        <w:t>.</w:t>
      </w:r>
      <w:r>
        <w:t>119(Niemann-Pick C1-like 1 protein antagonist) + 0</w:t>
      </w:r>
      <w:r w:rsidR="00644CD5">
        <w:t>.</w:t>
      </w:r>
      <w:r>
        <w:t>146(Alpha 2c adrenoreceptor agonist) -0</w:t>
      </w:r>
      <w:r w:rsidR="00644CD5">
        <w:t>.</w:t>
      </w:r>
      <w:r>
        <w:t>172(Allergic dermatitis) + 0</w:t>
      </w:r>
      <w:r w:rsidR="00644CD5">
        <w:t>.</w:t>
      </w:r>
      <w:r>
        <w:t>13(UDP-N-acetylmuramate-L-alanine ligase inhibitor) -0</w:t>
      </w:r>
      <w:r w:rsidR="00644CD5">
        <w:t>.</w:t>
      </w:r>
      <w:r>
        <w:t>354(Atrolysin C inhibitor) + 0</w:t>
      </w:r>
      <w:r w:rsidR="00644CD5">
        <w:t>.</w:t>
      </w:r>
      <w:r>
        <w:t>33(Lipoxygenase substrate) -0</w:t>
      </w:r>
      <w:r w:rsidR="00644CD5">
        <w:t>.</w:t>
      </w:r>
      <w:r>
        <w:t>145(Trypsin I inhibitor) -0</w:t>
      </w:r>
      <w:r w:rsidR="00644CD5">
        <w:t>.</w:t>
      </w:r>
      <w:r>
        <w:t>488(Sphingosine kinase inhibitor) -0</w:t>
      </w:r>
      <w:r w:rsidR="00644CD5">
        <w:t>.</w:t>
      </w:r>
      <w:r>
        <w:t>187(Estrogen receptor alpha antagonist) -0</w:t>
      </w:r>
      <w:r w:rsidR="00644CD5">
        <w:t>.</w:t>
      </w:r>
      <w:r>
        <w:t>12(G-protein-coupled receptor kinase inhibitor) + 0</w:t>
      </w:r>
      <w:r w:rsidR="00644CD5">
        <w:t>.</w:t>
      </w:r>
      <w:r>
        <w:t>15(Carcinogenic</w:t>
      </w:r>
      <w:r w:rsidR="00644CD5">
        <w:t>.</w:t>
      </w:r>
      <w:r>
        <w:t xml:space="preserve"> breast) -0</w:t>
      </w:r>
      <w:r w:rsidR="00644CD5">
        <w:t>.</w:t>
      </w:r>
      <w:r>
        <w:t>15(I kappa B kinase 1 inhibitor) -0</w:t>
      </w:r>
      <w:r w:rsidR="00644CD5">
        <w:t>.</w:t>
      </w:r>
      <w:r>
        <w:t>529(AMP nucleosidase inhibitor) -0</w:t>
      </w:r>
      <w:r w:rsidR="00644CD5">
        <w:t>.</w:t>
      </w:r>
      <w:r>
        <w:t>177(Menstruation disorders treatment) -0</w:t>
      </w:r>
      <w:r w:rsidR="00644CD5">
        <w:t>.</w:t>
      </w:r>
      <w:r>
        <w:t>126(Heme oxygenase stimulant) -0</w:t>
      </w:r>
      <w:r w:rsidR="00644CD5">
        <w:t>.</w:t>
      </w:r>
      <w:r>
        <w:t>347(Mannose-6-phosphate isomerase inhibitor) -0</w:t>
      </w:r>
      <w:r w:rsidR="00644CD5">
        <w:t>.</w:t>
      </w:r>
      <w:r>
        <w:t>126(Sirtuin 1 inhibitor) + 0</w:t>
      </w:r>
      <w:r w:rsidR="00644CD5">
        <w:t>.</w:t>
      </w:r>
      <w:r>
        <w:t>318(IL1A expression enhancer) + 0</w:t>
      </w:r>
      <w:r w:rsidR="00644CD5">
        <w:t>.</w:t>
      </w:r>
      <w:r>
        <w:t>148(Urologic disorders treatment) + 0</w:t>
      </w:r>
      <w:r w:rsidR="00644CD5">
        <w:t>.</w:t>
      </w:r>
      <w:r>
        <w:t>0746(Systemic lupus erythematosus treatment) -0</w:t>
      </w:r>
      <w:r w:rsidR="00644CD5">
        <w:t>.</w:t>
      </w:r>
      <w:r>
        <w:t>175(1-Alkylglycerophosphocholine O-acetyltransferase inhibitor) -0</w:t>
      </w:r>
      <w:r w:rsidR="00644CD5">
        <w:t>.</w:t>
      </w:r>
      <w:r>
        <w:t>077(GST P substrate) + 0</w:t>
      </w:r>
      <w:r w:rsidR="00644CD5">
        <w:t>.</w:t>
      </w:r>
      <w:r>
        <w:t>148(Prolyl aminopeptidase inhibitor) -0</w:t>
      </w:r>
      <w:r w:rsidR="00644CD5">
        <w:t>.</w:t>
      </w:r>
      <w:r>
        <w:t>114(Fibrillation</w:t>
      </w:r>
      <w:r w:rsidR="00644CD5">
        <w:t>.</w:t>
      </w:r>
      <w:r>
        <w:t xml:space="preserve"> atrial) + 0</w:t>
      </w:r>
      <w:r w:rsidR="00644CD5">
        <w:t>.</w:t>
      </w:r>
      <w:r>
        <w:t>198(Nitrile hydratase inhibitor) -0</w:t>
      </w:r>
      <w:r w:rsidR="00644CD5">
        <w:t>.</w:t>
      </w:r>
      <w:r>
        <w:t>271(RNA synthesis inhibitor) + 0</w:t>
      </w:r>
      <w:r w:rsidR="00644CD5">
        <w:t>.</w:t>
      </w:r>
      <w:r>
        <w:t>132(Neurokinin 3 antagonist) -0</w:t>
      </w:r>
      <w:r w:rsidR="00644CD5">
        <w:t>.</w:t>
      </w:r>
      <w:r>
        <w:t>0852(Melatonin 1 antagonist) -0</w:t>
      </w:r>
      <w:r w:rsidR="00644CD5">
        <w:t>.</w:t>
      </w:r>
      <w:r>
        <w:t>101(Glucagon-like peptide 1 receptor antagonist) -0</w:t>
      </w:r>
      <w:r w:rsidR="00644CD5">
        <w:t>.</w:t>
      </w:r>
      <w:r>
        <w:t>126(Neurokinin 1 antagonist) + 0</w:t>
      </w:r>
      <w:r w:rsidR="00644CD5">
        <w:t>.</w:t>
      </w:r>
      <w:r>
        <w:t>094(CYP26A1 inhibitor) -0</w:t>
      </w:r>
      <w:r w:rsidR="00644CD5">
        <w:t>.</w:t>
      </w:r>
      <w:r>
        <w:t>295(Xanthine dehydrogenase inhibitor) + 0</w:t>
      </w:r>
      <w:r w:rsidR="00644CD5">
        <w:t>.</w:t>
      </w:r>
      <w:r>
        <w:t>11(Histone deacetylase 3 inhibitor) -0</w:t>
      </w:r>
      <w:r w:rsidR="00644CD5">
        <w:t>.</w:t>
      </w:r>
      <w:r>
        <w:t>105(Dopamine autoreceptor agonist) -0</w:t>
      </w:r>
      <w:r w:rsidR="00644CD5">
        <w:t>.</w:t>
      </w:r>
      <w:r>
        <w:t>0768(Elongation of very long chain fatty acids protein 3 inhibitor) -0</w:t>
      </w:r>
      <w:r w:rsidR="00644CD5">
        <w:t>.</w:t>
      </w:r>
      <w:r>
        <w:t>406(Carbonic anhydrase XIII inhibitor) + 0</w:t>
      </w:r>
      <w:r w:rsidR="00644CD5">
        <w:t>.</w:t>
      </w:r>
      <w:r>
        <w:t>0862(Vision blurring) -0</w:t>
      </w:r>
      <w:r w:rsidR="00644CD5">
        <w:t>.</w:t>
      </w:r>
      <w:r>
        <w:t>0885(24-sterol C-methyltransferase inhibitor) + 0</w:t>
      </w:r>
      <w:r w:rsidR="00644CD5">
        <w:t>.</w:t>
      </w:r>
      <w:r>
        <w:t>125(Angiotensin AT2 receptor antagonist) + 0</w:t>
      </w:r>
      <w:r w:rsidR="00644CD5">
        <w:t>.</w:t>
      </w:r>
      <w:r>
        <w:t>347(MAP3K11 inhibitor) -0</w:t>
      </w:r>
      <w:r w:rsidR="00644CD5">
        <w:t>.</w:t>
      </w:r>
      <w:r>
        <w:t>0905(Platelet antagonist) + 0</w:t>
      </w:r>
      <w:r w:rsidR="00644CD5">
        <w:t>.</w:t>
      </w:r>
      <w:r>
        <w:t>0831(G-protein coupled bile acid receptor 1 antagonist) + 0</w:t>
      </w:r>
      <w:r w:rsidR="00644CD5">
        <w:t>.</w:t>
      </w:r>
      <w:r>
        <w:t>117(Alpha adrenoreceptor antagonist) + 0</w:t>
      </w:r>
      <w:r w:rsidR="00644CD5">
        <w:t>.</w:t>
      </w:r>
      <w:r>
        <w:t>0676(Lipase inhibitor) -0</w:t>
      </w:r>
      <w:r w:rsidR="00644CD5">
        <w:t>.</w:t>
      </w:r>
      <w:r>
        <w:t>295(3(or 17)beta-hydroxysteroid dehydrogenase inhibitor) -0</w:t>
      </w:r>
      <w:r w:rsidR="00644CD5">
        <w:t>.</w:t>
      </w:r>
      <w:r>
        <w:t xml:space="preserve">299(Calpain </w:t>
      </w:r>
      <w:r>
        <w:lastRenderedPageBreak/>
        <w:t>small subunit 1 inhibitor) + 0</w:t>
      </w:r>
      <w:r w:rsidR="00644CD5">
        <w:t>.</w:t>
      </w:r>
      <w:r>
        <w:t>0825(Ca2+/calmodulin-dependent kinase II alpha inhibitor) -0</w:t>
      </w:r>
      <w:r w:rsidR="00644CD5">
        <w:t>.</w:t>
      </w:r>
      <w:r>
        <w:t>0559(Calcium regulator) -0</w:t>
      </w:r>
      <w:r w:rsidR="00644CD5">
        <w:t>.</w:t>
      </w:r>
      <w:r>
        <w:t>184(SKP2 expression inhibitor) -0</w:t>
      </w:r>
      <w:r w:rsidR="00644CD5">
        <w:t>.</w:t>
      </w:r>
      <w:r>
        <w:t>0879(CYP2E1 substrate) -0</w:t>
      </w:r>
      <w:r w:rsidR="00644CD5">
        <w:t>.</w:t>
      </w:r>
      <w:r>
        <w:t>068(NADPH oxidase 1 inhibitor) + 0</w:t>
      </w:r>
      <w:r w:rsidR="00644CD5">
        <w:t>.</w:t>
      </w:r>
      <w:r>
        <w:t>105(Carcinogenic</w:t>
      </w:r>
      <w:r w:rsidR="00644CD5">
        <w:t>.</w:t>
      </w:r>
      <w:r>
        <w:t xml:space="preserve"> group 2B) -0</w:t>
      </w:r>
      <w:r w:rsidR="00644CD5">
        <w:t>.</w:t>
      </w:r>
      <w:r>
        <w:t>202(Cytosol alanyl aminopeptidase inhibitor) + 0</w:t>
      </w:r>
      <w:r w:rsidR="00644CD5">
        <w:t>.</w:t>
      </w:r>
      <w:r>
        <w:t>222(CC chemokine 9 receptor antagonist) + 0</w:t>
      </w:r>
      <w:r w:rsidR="00644CD5">
        <w:t>.</w:t>
      </w:r>
      <w:r>
        <w:t>143(Expectorant) -0</w:t>
      </w:r>
      <w:r w:rsidR="00644CD5">
        <w:t>.</w:t>
      </w:r>
      <w:r>
        <w:t>291(Testosterone 17beta-dehydrogenase inhibitor) + 0</w:t>
      </w:r>
      <w:r w:rsidR="00644CD5">
        <w:t>.</w:t>
      </w:r>
      <w:r>
        <w:t>0697(Carbonic anhydrase XII inhibitor) -0</w:t>
      </w:r>
      <w:r w:rsidR="00644CD5">
        <w:t>.</w:t>
      </w:r>
      <w:r>
        <w:t>0726(Neuropeptide Y5 antagonist) + 0</w:t>
      </w:r>
      <w:r w:rsidR="00644CD5">
        <w:t>.</w:t>
      </w:r>
      <w:r>
        <w:t>0563(FABP1 expression enhancer) + 0</w:t>
      </w:r>
      <w:r w:rsidR="00644CD5">
        <w:t>.</w:t>
      </w:r>
      <w:r>
        <w:t>164(ATPase inhibitor) -0</w:t>
      </w:r>
      <w:r w:rsidR="00644CD5">
        <w:t>.</w:t>
      </w:r>
      <w:r>
        <w:t>134(Acyl-CoA hydrolase inhibitor) + 0</w:t>
      </w:r>
      <w:r w:rsidR="00644CD5">
        <w:t>.</w:t>
      </w:r>
      <w:r>
        <w:t>108(Alcohol oxidase inhibitor) -0</w:t>
      </w:r>
      <w:r w:rsidR="00644CD5">
        <w:t>.</w:t>
      </w:r>
      <w:r>
        <w:t>177(Oxytocin antagonist) -0</w:t>
      </w:r>
      <w:r w:rsidR="00644CD5">
        <w:t>.</w:t>
      </w:r>
      <w:r>
        <w:t>223(Glutamate (mGluR) antagonist) + 0</w:t>
      </w:r>
      <w:r w:rsidR="00644CD5">
        <w:t>.</w:t>
      </w:r>
      <w:r>
        <w:t>257(Motilin receptor antagonist) -0</w:t>
      </w:r>
      <w:r w:rsidR="00644CD5">
        <w:t>.</w:t>
      </w:r>
      <w:r>
        <w:t>143(UGT2B1 substrate) -0</w:t>
      </w:r>
      <w:r w:rsidR="00644CD5">
        <w:t>.</w:t>
      </w:r>
      <w:r>
        <w:t>159(Heat shock protein 90 alpha antagonist) -0</w:t>
      </w:r>
      <w:r w:rsidR="00644CD5">
        <w:t>.</w:t>
      </w:r>
      <w:r>
        <w:t>189(Adenosine A1 receptor antagonist) -0</w:t>
      </w:r>
      <w:r w:rsidR="00644CD5">
        <w:t>.</w:t>
      </w:r>
      <w:r>
        <w:t>136(Cathepsin L inhibitor) + 0</w:t>
      </w:r>
      <w:r w:rsidR="00644CD5">
        <w:t>.</w:t>
      </w:r>
      <w:r>
        <w:t>277(Aralkylamine N-acetyltransferase inhibitor) -0</w:t>
      </w:r>
      <w:r w:rsidR="00644CD5">
        <w:t>.</w:t>
      </w:r>
      <w:r>
        <w:t>07(Nicotinic acid receptor 2 agonist) -0</w:t>
      </w:r>
      <w:r w:rsidR="00644CD5">
        <w:t>.</w:t>
      </w:r>
      <w:r>
        <w:t>197(3-Hydroxyanthranilate oxidase inhibitor) + 0</w:t>
      </w:r>
      <w:r w:rsidR="00644CD5">
        <w:t>.</w:t>
      </w:r>
      <w:r>
        <w:t>131(GABA aminotransferase inhibitor) + 0</w:t>
      </w:r>
      <w:r w:rsidR="00644CD5">
        <w:t>.</w:t>
      </w:r>
      <w:r>
        <w:t>0575(3 Beta-hydroxy-delta 5-steroid dehydrogenase inhibitor) + 0</w:t>
      </w:r>
      <w:r w:rsidR="00644CD5">
        <w:t>.</w:t>
      </w:r>
      <w:r>
        <w:t>041(Antifungal (Candida)) + 0</w:t>
      </w:r>
      <w:r w:rsidR="00644CD5">
        <w:t>.</w:t>
      </w:r>
      <w:r>
        <w:t>0421(Antineoplastic (colon cancer)) + 0</w:t>
      </w:r>
      <w:r w:rsidR="00644CD5">
        <w:t>.</w:t>
      </w:r>
      <w:r>
        <w:t>13(SLC7A11 expression enhancer) -0</w:t>
      </w:r>
      <w:r w:rsidR="00644CD5">
        <w:t>.</w:t>
      </w:r>
      <w:r>
        <w:t>0678(Carcinogenic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-0</w:t>
      </w:r>
      <w:r w:rsidR="00644CD5">
        <w:t>.</w:t>
      </w:r>
      <w:r>
        <w:t>0442(Threonine sy</w:t>
      </w:r>
      <w:r>
        <w:t>n</w:t>
      </w:r>
      <w:r>
        <w:t>thase inhibitor) + 0</w:t>
      </w:r>
      <w:r w:rsidR="00644CD5">
        <w:t>.</w:t>
      </w:r>
      <w:r>
        <w:t>0717(Antiviral (Influenza)) + 0</w:t>
      </w:r>
      <w:r w:rsidR="00644CD5">
        <w:t>.</w:t>
      </w:r>
      <w:r>
        <w:t>122(AMP-activated protein kinase</w:t>
      </w:r>
      <w:r w:rsidR="00644CD5">
        <w:t>.</w:t>
      </w:r>
      <w:r>
        <w:t xml:space="preserve"> alpha-2 subunit inhibitor) -0</w:t>
      </w:r>
      <w:r w:rsidR="00644CD5">
        <w:t>.</w:t>
      </w:r>
      <w:r>
        <w:t>178(Nicotinic receptor alpha10 subunit antagonist) -0</w:t>
      </w:r>
      <w:r w:rsidR="00644CD5">
        <w:t>.</w:t>
      </w:r>
      <w:r>
        <w:t>151(Tryptase gamma inhibitor) -0</w:t>
      </w:r>
      <w:r w:rsidR="00644CD5">
        <w:t>.</w:t>
      </w:r>
      <w:r>
        <w:t>0414(CC chemokine 5 receptor agonist) -0</w:t>
      </w:r>
      <w:r w:rsidR="00644CD5">
        <w:t>.</w:t>
      </w:r>
      <w:r>
        <w:t>0448(Cyclin D3 inhibitor) + 0</w:t>
      </w:r>
      <w:r w:rsidR="00644CD5">
        <w:t>.</w:t>
      </w:r>
      <w:r>
        <w:t>0575(Carcinogenic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0447(Antimigraine) + 0</w:t>
      </w:r>
      <w:r w:rsidR="00644CD5">
        <w:t>.</w:t>
      </w:r>
      <w:r>
        <w:t>0441(Janus tyrosine kinase 1 inhibitor) -0</w:t>
      </w:r>
      <w:r w:rsidR="00644CD5">
        <w:t>.</w:t>
      </w:r>
      <w:r>
        <w:t>117(Palmitoyl-CoA hydrolase inhibitor) + 0</w:t>
      </w:r>
      <w:r w:rsidR="00644CD5">
        <w:t>.</w:t>
      </w:r>
      <w:r>
        <w:t>0373(Aldehyde dehydrogenase substrate) -0</w:t>
      </w:r>
      <w:r w:rsidR="00644CD5">
        <w:t>.</w:t>
      </w:r>
      <w:r>
        <w:t>0545(Cytostatic) -0</w:t>
      </w:r>
      <w:r w:rsidR="00644CD5">
        <w:t>.</w:t>
      </w:r>
      <w:r>
        <w:t>0671(CYP3A inducer) -0</w:t>
      </w:r>
      <w:r w:rsidR="00644CD5">
        <w:t>.</w:t>
      </w:r>
      <w:r>
        <w:t>227(Adenylosuccinate lyase inhibitor) + 0</w:t>
      </w:r>
      <w:r w:rsidR="00644CD5">
        <w:t>.</w:t>
      </w:r>
      <w:r>
        <w:t>106(Formate dehydrogenase inhibitor) + 0</w:t>
      </w:r>
      <w:r w:rsidR="00644CD5">
        <w:t>.</w:t>
      </w:r>
      <w:r>
        <w:t>11(Prolactin inhibitor) -0</w:t>
      </w:r>
      <w:r w:rsidR="00644CD5">
        <w:t>.</w:t>
      </w:r>
      <w:r>
        <w:t>0444(Glycogen synthase kinase-3 alpha inhibitor) -0</w:t>
      </w:r>
      <w:r w:rsidR="00644CD5">
        <w:t>.</w:t>
      </w:r>
      <w:r>
        <w:t>0885(CXC chemokine 4 receptor antagonist) -0</w:t>
      </w:r>
      <w:r w:rsidR="00644CD5">
        <w:t>.</w:t>
      </w:r>
      <w:r>
        <w:t>0293(Ribosomal protein S6 kinase alpha 4 inhibitor) -0</w:t>
      </w:r>
      <w:r w:rsidR="00644CD5">
        <w:t>.</w:t>
      </w:r>
      <w:r>
        <w:t>053(Hypercholesterolemic) + 0</w:t>
      </w:r>
      <w:r w:rsidR="00644CD5">
        <w:t>.</w:t>
      </w:r>
      <w:r>
        <w:t>0347(Estrone sulfotransferase stimulant) -0</w:t>
      </w:r>
      <w:r w:rsidR="00644CD5">
        <w:t>.</w:t>
      </w:r>
      <w:r>
        <w:t>0845(L-3-cyanoalanine sy</w:t>
      </w:r>
      <w:r>
        <w:t>n</w:t>
      </w:r>
      <w:r>
        <w:t>thase inhibitor) -0</w:t>
      </w:r>
      <w:r w:rsidR="00644CD5">
        <w:t>.</w:t>
      </w:r>
      <w:r>
        <w:t>108(Nicotinic receptor gamma subunit antagonist) + 0</w:t>
      </w:r>
      <w:r w:rsidR="00644CD5">
        <w:t>.</w:t>
      </w:r>
      <w:r>
        <w:t>0945(Opioid kappa 3 receptor antagonist) + 0</w:t>
      </w:r>
      <w:r w:rsidR="00644CD5">
        <w:t>.</w:t>
      </w:r>
      <w:r>
        <w:t>0856(Histamine H1 receptor antagonist) + 0</w:t>
      </w:r>
      <w:r w:rsidR="00644CD5">
        <w:t>.</w:t>
      </w:r>
      <w:r>
        <w:t>0243(Phosphate transporter inhibitor) -0</w:t>
      </w:r>
      <w:r w:rsidR="00644CD5">
        <w:t>.</w:t>
      </w:r>
      <w:r>
        <w:t>0309(Ketol-acid reductoiso</w:t>
      </w:r>
      <w:r>
        <w:t>m</w:t>
      </w:r>
      <w:r>
        <w:t>erase inhibitor) -0</w:t>
      </w:r>
      <w:r w:rsidR="00644CD5">
        <w:t>.</w:t>
      </w:r>
      <w:r>
        <w:t>0269(CXC chemokine 2 receptor antagonist) -0</w:t>
      </w:r>
      <w:r w:rsidR="00644CD5">
        <w:t>.</w:t>
      </w:r>
      <w:r>
        <w:t>0916(Melatonin 1a antagonist) -0</w:t>
      </w:r>
      <w:r w:rsidR="00644CD5">
        <w:t>.</w:t>
      </w:r>
      <w:r>
        <w:t>0562(CYP4A11 substrate) + 0</w:t>
      </w:r>
      <w:r w:rsidR="00644CD5">
        <w:t>.</w:t>
      </w:r>
      <w:r>
        <w:t>0138(Autoimmune disorders treatment) + 0</w:t>
      </w:r>
      <w:r w:rsidR="00644CD5">
        <w:t>.</w:t>
      </w:r>
      <w:r>
        <w:t>0249(AMPA receptor agonist) + 0</w:t>
      </w:r>
      <w:r w:rsidR="00644CD5">
        <w:t>.</w:t>
      </w:r>
      <w:r>
        <w:t>0297(Mucomembranous protector) -0</w:t>
      </w:r>
      <w:r w:rsidR="00644CD5">
        <w:t>.</w:t>
      </w:r>
      <w:r>
        <w:t>0824(Polyamine biosynthesis inhibitor) -0</w:t>
      </w:r>
      <w:r w:rsidR="00644CD5">
        <w:t>.</w:t>
      </w:r>
      <w:r>
        <w:t>0191(Aggrecanase 1 inhibitor) -0</w:t>
      </w:r>
      <w:r w:rsidR="00644CD5">
        <w:t>.</w:t>
      </w:r>
      <w:r>
        <w:t>0378(Urease inhibitor) + 0</w:t>
      </w:r>
      <w:r w:rsidR="00644CD5">
        <w:t>.</w:t>
      </w:r>
      <w:r>
        <w:t>0171(Elastase 3A inhibitor) -0</w:t>
      </w:r>
      <w:r w:rsidR="00644CD5">
        <w:t>.</w:t>
      </w:r>
      <w:r>
        <w:t>0661(Agaritine gamma-glutamyltransferase inhibitor) -0</w:t>
      </w:r>
      <w:r w:rsidR="00644CD5">
        <w:t>.</w:t>
      </w:r>
      <w:r>
        <w:t>017(CDC25B inhibitor) + 0</w:t>
      </w:r>
      <w:r w:rsidR="00644CD5">
        <w:t>.</w:t>
      </w:r>
      <w:r>
        <w:t>0279(GST A substrate) + 0</w:t>
      </w:r>
      <w:r w:rsidR="00644CD5">
        <w:t>.</w:t>
      </w:r>
      <w:r>
        <w:t>0546(Ethanolaminephosphotransferase inhibitor) + 0</w:t>
      </w:r>
      <w:r w:rsidR="00644CD5">
        <w:t>.</w:t>
      </w:r>
      <w:r>
        <w:t>014(Sentrin-specific protease 8 inhibitor) -0</w:t>
      </w:r>
      <w:r w:rsidR="00644CD5">
        <w:t>.</w:t>
      </w:r>
      <w:r>
        <w:t>0134(Lymphocytopoiesis inhibitor) + 0</w:t>
      </w:r>
      <w:r w:rsidR="00644CD5">
        <w:t>.</w:t>
      </w:r>
      <w:r>
        <w:t>0321(CYP1B1 expression enhancer) -0</w:t>
      </w:r>
      <w:r w:rsidR="00644CD5">
        <w:t>.</w:t>
      </w:r>
      <w:r>
        <w:t>0376(Protease (Human cytomegalovirus) inhibitor) -0</w:t>
      </w:r>
      <w:r w:rsidR="00644CD5">
        <w:t>.</w:t>
      </w:r>
      <w:r>
        <w:t>05(Procollagen glucosyltransferase inhibitor) -0</w:t>
      </w:r>
      <w:r w:rsidR="00644CD5">
        <w:t>.</w:t>
      </w:r>
      <w:r>
        <w:t>00897(DNA intercalator) + 0</w:t>
      </w:r>
      <w:r w:rsidR="00644CD5">
        <w:t>.</w:t>
      </w:r>
      <w:r>
        <w:t>0331(3-Hydroxybutyrate dehydrogenase inhibitor) + 0</w:t>
      </w:r>
      <w:r w:rsidR="00644CD5">
        <w:t>.</w:t>
      </w:r>
      <w:r>
        <w:t>0337(Urotensin II agonist) + 0</w:t>
      </w:r>
      <w:r w:rsidR="00644CD5">
        <w:t>.</w:t>
      </w:r>
      <w:r>
        <w:t>0237(I kappa B kinase inhibitor) -0</w:t>
      </w:r>
      <w:r w:rsidR="00644CD5">
        <w:t>.</w:t>
      </w:r>
      <w:r>
        <w:t>0101(Phosphatidylinositol kinase inhibitor) + 0</w:t>
      </w:r>
      <w:r w:rsidR="00644CD5">
        <w:t>.</w:t>
      </w:r>
      <w:r>
        <w:t>00853(IGFBP4 expression enhancer) + 0</w:t>
      </w:r>
      <w:r w:rsidR="00644CD5">
        <w:t>.</w:t>
      </w:r>
      <w:r>
        <w:t>00515(Myocarditis) -0</w:t>
      </w:r>
      <w:r w:rsidR="00644CD5">
        <w:t>.</w:t>
      </w:r>
      <w:r>
        <w:t>00546(HIV-1 integrase (3'-Processing) inhibitor) -0</w:t>
      </w:r>
      <w:r w:rsidR="00644CD5">
        <w:t>.</w:t>
      </w:r>
      <w:r>
        <w:t>0118(NOS3 expression inhibitor) + 0</w:t>
      </w:r>
      <w:r w:rsidR="00644CD5">
        <w:t>.</w:t>
      </w:r>
      <w:r>
        <w:t>00733(CXCL12 expre</w:t>
      </w:r>
      <w:r>
        <w:t>s</w:t>
      </w:r>
      <w:r>
        <w:t>sion enhancer) + 6</w:t>
      </w:r>
      <w:r w:rsidR="00644CD5">
        <w:t>.</w:t>
      </w:r>
      <w:r>
        <w:t>07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207(Thiopurine S-methyltransferase inhibitor) + 0</w:t>
      </w:r>
      <w:r w:rsidR="00644CD5">
        <w:t>.</w:t>
      </w:r>
      <w:r>
        <w:t>282(TFF1 expression inhibitor) + 0</w:t>
      </w:r>
      <w:r w:rsidR="00644CD5">
        <w:t>.</w:t>
      </w:r>
      <w:r>
        <w:t>000257(Amyloid beta precursor protein antagonist) + 0</w:t>
      </w:r>
      <w:r w:rsidR="00644CD5">
        <w:t>.</w:t>
      </w:r>
      <w:r>
        <w:t>0454(Alpha</w:t>
      </w:r>
      <w:r w:rsidR="00644CD5">
        <w:t>.</w:t>
      </w:r>
      <w:r>
        <w:t>alpha-trehalose phosphorylase (configuration-retaining) inhibitor) + 35</w:t>
      </w:r>
      <w:r w:rsidR="00644CD5">
        <w:t>.</w:t>
      </w:r>
      <w:r>
        <w:t>8(Volume) -0</w:t>
      </w:r>
      <w:r w:rsidR="00644CD5">
        <w:t>.</w:t>
      </w:r>
      <w:r>
        <w:t>0932(Aggrecanase inhibitor) + 0</w:t>
      </w:r>
      <w:r w:rsidR="00644CD5">
        <w:t>.</w:t>
      </w:r>
      <w:r>
        <w:t>0613(Lanosterol 14 alpha demethylase inhibitor) -0</w:t>
      </w:r>
      <w:r w:rsidR="00644CD5">
        <w:t>.</w:t>
      </w:r>
      <w:r>
        <w:t>183(Dopamine D5 antagonist) -35</w:t>
      </w:r>
      <w:r w:rsidR="00644CD5">
        <w:t>.</w:t>
      </w:r>
      <w:r>
        <w:t>1(Volume^2) -1</w:t>
      </w:r>
      <w:r w:rsidR="00644CD5">
        <w:t>.</w:t>
      </w:r>
      <w:r>
        <w:t>01(Guanylate cyclase inhibitor) -1</w:t>
      </w:r>
      <w:r w:rsidR="00644CD5">
        <w:t>.</w:t>
      </w:r>
      <w:r>
        <w:t>03(5 Hydroxytryptamine 2A agonist) -0</w:t>
      </w:r>
      <w:r w:rsidR="00644CD5">
        <w:t>.</w:t>
      </w:r>
      <w:r>
        <w:t>499(Antimetastatic) + 1</w:t>
      </w:r>
      <w:r w:rsidR="00644CD5">
        <w:t>.</w:t>
      </w:r>
      <w:r>
        <w:t>09(Adenylate cyclase stimulant) + 0</w:t>
      </w:r>
      <w:r w:rsidR="00644CD5">
        <w:t>.</w:t>
      </w:r>
      <w:r>
        <w:t>251(CYP11B2 inhibitor) + 1</w:t>
      </w:r>
      <w:r w:rsidR="00644CD5">
        <w:t>.</w:t>
      </w:r>
      <w:r>
        <w:t>66(Methionyl aminope</w:t>
      </w:r>
      <w:r>
        <w:t>p</w:t>
      </w:r>
      <w:r>
        <w:t>tidase inhibitor) -0</w:t>
      </w:r>
      <w:r w:rsidR="00644CD5">
        <w:t>.</w:t>
      </w:r>
      <w:r>
        <w:t>161(Thromboxane synthase inhibitor) + 0</w:t>
      </w:r>
      <w:r w:rsidR="00644CD5">
        <w:t>.</w:t>
      </w:r>
      <w:r>
        <w:t>464(Psychostimulant) -0</w:t>
      </w:r>
      <w:r w:rsidR="00644CD5">
        <w:t>.</w:t>
      </w:r>
      <w:r>
        <w:t>442(Antiulcerative) + 0</w:t>
      </w:r>
      <w:r w:rsidR="00644CD5">
        <w:t>.</w:t>
      </w:r>
      <w:r>
        <w:t>725(Imidazoline I2 receptor antagonist) -0</w:t>
      </w:r>
      <w:r w:rsidR="00644CD5">
        <w:t>.</w:t>
      </w:r>
      <w:r>
        <w:t>442(CDK4/cyclin D1 inhibitor) + 0</w:t>
      </w:r>
      <w:r w:rsidR="00644CD5">
        <w:t>.</w:t>
      </w:r>
      <w:r>
        <w:t>148(Antibiotic Tribactam-like) -0</w:t>
      </w:r>
      <w:r w:rsidR="00644CD5">
        <w:t>.</w:t>
      </w:r>
      <w:r>
        <w:t>286(Carbonic anhydrase II stimulant) + 13</w:t>
      </w:r>
      <w:r w:rsidR="00644CD5">
        <w:t>.</w:t>
      </w:r>
      <w:r>
        <w:t>1(Volume^3) -1</w:t>
      </w:r>
      <w:r w:rsidR="00644CD5">
        <w:t>.</w:t>
      </w:r>
      <w:r>
        <w:t>78(Phosphoketolase inhibitor) + 0</w:t>
      </w:r>
      <w:r w:rsidR="00644CD5">
        <w:t>.</w:t>
      </w:r>
      <w:r>
        <w:t>353(Sodium/glucose cotransporter 2 inhibitor) + 0</w:t>
      </w:r>
      <w:r w:rsidR="00644CD5">
        <w:t>.</w:t>
      </w:r>
      <w:r>
        <w:t>466(Glyceryl-ether monooxygenase inhibitor) -0</w:t>
      </w:r>
      <w:r w:rsidR="00644CD5">
        <w:t>.</w:t>
      </w:r>
      <w:r>
        <w:t>283(Dizziness) + 0</w:t>
      </w:r>
      <w:r w:rsidR="00644CD5">
        <w:t>.</w:t>
      </w:r>
      <w:r>
        <w:t>641(CYP1A2 e</w:t>
      </w:r>
      <w:r>
        <w:t>x</w:t>
      </w:r>
      <w:r>
        <w:t>pression enhancer) -0</w:t>
      </w:r>
      <w:r w:rsidR="00644CD5">
        <w:t>.</w:t>
      </w:r>
      <w:r>
        <w:t>209(Antiviral (Herpes)) -0</w:t>
      </w:r>
      <w:r w:rsidR="00644CD5">
        <w:t>.</w:t>
      </w:r>
      <w:r>
        <w:t>975(Arylamine N-Acetyltransferase substrate) -0</w:t>
      </w:r>
      <w:r w:rsidR="00644CD5">
        <w:t>.</w:t>
      </w:r>
      <w:r>
        <w:t>972(Fatty acid oxidation inhibitor) -0</w:t>
      </w:r>
      <w:r w:rsidR="00644CD5">
        <w:t>.</w:t>
      </w:r>
      <w:r>
        <w:t>612(Dopamine D3 agonist) + 0</w:t>
      </w:r>
      <w:r w:rsidR="00644CD5">
        <w:t>.</w:t>
      </w:r>
      <w:r>
        <w:t>961(Thymidine kinase (Herpes simplex virus 2) inhibitor) + 0</w:t>
      </w:r>
      <w:r w:rsidR="00644CD5">
        <w:t>.</w:t>
      </w:r>
      <w:r>
        <w:t>593(NOS2 expression enhancer) + 0</w:t>
      </w:r>
      <w:r w:rsidR="00644CD5">
        <w:t>.</w:t>
      </w:r>
      <w:r>
        <w:t>208(Bradycardic) + 0</w:t>
      </w:r>
      <w:r w:rsidR="00644CD5">
        <w:t>.</w:t>
      </w:r>
      <w:r>
        <w:t>38(Hypersexuality) + 0</w:t>
      </w:r>
      <w:r w:rsidR="00644CD5">
        <w:t>.</w:t>
      </w:r>
      <w:r>
        <w:t>255(Vasodilator</w:t>
      </w:r>
      <w:r w:rsidR="00644CD5">
        <w:t>.</w:t>
      </w:r>
      <w:r>
        <w:t xml:space="preserve"> peripheral) + 0</w:t>
      </w:r>
      <w:r w:rsidR="00644CD5">
        <w:t>.</w:t>
      </w:r>
      <w:r>
        <w:t>23(Antiviral (Adenovirus)) -0</w:t>
      </w:r>
      <w:r w:rsidR="00644CD5">
        <w:t>.</w:t>
      </w:r>
      <w:r>
        <w:t>412(Protein-tyrosine phosphatase 1B inhibitor) -0</w:t>
      </w:r>
      <w:r w:rsidR="00644CD5">
        <w:t>.</w:t>
      </w:r>
      <w:r>
        <w:t>158(Potassium channel (Inward rectifier) 11 blocker) + 0</w:t>
      </w:r>
      <w:r w:rsidR="00644CD5">
        <w:t>.</w:t>
      </w:r>
      <w:r>
        <w:t>218(Antidiabetic symptomatic) -1</w:t>
      </w:r>
      <w:r w:rsidR="00644CD5">
        <w:t>.</w:t>
      </w:r>
      <w:r>
        <w:t>13(ICAM1 expression inhibitor) + 0</w:t>
      </w:r>
      <w:r w:rsidR="00644CD5">
        <w:t>.</w:t>
      </w:r>
      <w:r>
        <w:t>036(Carcinogenic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791(IL4 expression enhancer) -0</w:t>
      </w:r>
      <w:r w:rsidR="00644CD5">
        <w:t>.</w:t>
      </w:r>
      <w:r>
        <w:t>219(Neurotrophic factor) + 0</w:t>
      </w:r>
      <w:r w:rsidR="00644CD5">
        <w:t>.</w:t>
      </w:r>
      <w:r>
        <w:t>709(Sentrin-specific protease 6 i</w:t>
      </w:r>
      <w:r>
        <w:t>n</w:t>
      </w:r>
      <w:r>
        <w:t>hibitor) -0</w:t>
      </w:r>
      <w:r w:rsidR="00644CD5">
        <w:t>.</w:t>
      </w:r>
      <w:r>
        <w:t>374(Phosphodiesterase V inhibitor) + 0</w:t>
      </w:r>
      <w:r w:rsidR="00644CD5">
        <w:t>.</w:t>
      </w:r>
      <w:r>
        <w:t>326(CYP2D6 substrate) + 1</w:t>
      </w:r>
      <w:r w:rsidR="00644CD5">
        <w:t>.</w:t>
      </w:r>
      <w:r>
        <w:t>11(MAP kinase signal-integrating kinase 1 inhibitor) -0</w:t>
      </w:r>
      <w:r w:rsidR="00644CD5">
        <w:t>.</w:t>
      </w:r>
      <w:r>
        <w:t>24(MAP kinase 7 inhibitor) + 0</w:t>
      </w:r>
      <w:r w:rsidR="00644CD5">
        <w:t>.</w:t>
      </w:r>
      <w:r>
        <w:t>657(Fatty acid binding protein adipocyte inhibitor) + 0</w:t>
      </w:r>
      <w:r w:rsidR="00644CD5">
        <w:t>.</w:t>
      </w:r>
      <w:r>
        <w:t>434(MAP-kinase-activated kinase inhibitor) + 0</w:t>
      </w:r>
      <w:r w:rsidR="00644CD5">
        <w:t>.</w:t>
      </w:r>
      <w:r>
        <w:t>34(HERG 1 channel blocker) -0</w:t>
      </w:r>
      <w:r w:rsidR="00644CD5">
        <w:t>.</w:t>
      </w:r>
      <w:r>
        <w:t>344(Sialorrhea) -0</w:t>
      </w:r>
      <w:r w:rsidR="00644CD5">
        <w:t>.</w:t>
      </w:r>
      <w:r>
        <w:t>39(Kinase i</w:t>
      </w:r>
      <w:r>
        <w:t>n</w:t>
      </w:r>
      <w:r>
        <w:t>hibitor) -0</w:t>
      </w:r>
      <w:r w:rsidR="00644CD5">
        <w:t>.</w:t>
      </w:r>
      <w:r>
        <w:t>423(Lipocortins synthesis antagonist) -0</w:t>
      </w:r>
      <w:r w:rsidR="00644CD5">
        <w:t>.</w:t>
      </w:r>
      <w:r>
        <w:t>954(Saccharopine dehydrogenase (NADP+</w:t>
      </w:r>
      <w:r w:rsidR="00644CD5">
        <w:t>.</w:t>
      </w:r>
      <w:r>
        <w:t xml:space="preserve"> L-lysine-forming) </w:t>
      </w:r>
      <w:r>
        <w:lastRenderedPageBreak/>
        <w:t>inhibitor) + 0</w:t>
      </w:r>
      <w:r w:rsidR="00644CD5">
        <w:t>.</w:t>
      </w:r>
      <w:r>
        <w:t>692(Peroxisome proliferator-activated receptor alpha agonist) + 0</w:t>
      </w:r>
      <w:r w:rsidR="00644CD5">
        <w:t>.</w:t>
      </w:r>
      <w:r>
        <w:t>268(Rho-associated kinase I inhibitor) -1</w:t>
      </w:r>
      <w:r w:rsidR="00644CD5">
        <w:t>.</w:t>
      </w:r>
      <w:r>
        <w:t>42(Diacylglycerol kinase inhibitor) -0</w:t>
      </w:r>
      <w:r w:rsidR="00644CD5">
        <w:t>.</w:t>
      </w:r>
      <w:r>
        <w:t>286(CYP2 substrate) -0</w:t>
      </w:r>
      <w:r w:rsidR="00644CD5">
        <w:t>.</w:t>
      </w:r>
      <w:r>
        <w:t>378(Antimycobacterial) -0</w:t>
      </w:r>
      <w:r w:rsidR="00644CD5">
        <w:t>.</w:t>
      </w:r>
      <w:r>
        <w:t>177(Withdrawal) -0</w:t>
      </w:r>
      <w:r w:rsidR="00644CD5">
        <w:t>.</w:t>
      </w:r>
      <w:r>
        <w:t>674(MAO inhibitor) + 0</w:t>
      </w:r>
      <w:r w:rsidR="00644CD5">
        <w:t>.</w:t>
      </w:r>
      <w:r>
        <w:t>338(Opioid kappa 1 receptor antagonist) + 0</w:t>
      </w:r>
      <w:r w:rsidR="00644CD5">
        <w:t>.</w:t>
      </w:r>
      <w:r>
        <w:t>308(Skin irritative effect) + 0</w:t>
      </w:r>
      <w:r w:rsidR="00644CD5">
        <w:t>.</w:t>
      </w:r>
      <w:r>
        <w:t>257(Cyclophilin A inhibitor) -0</w:t>
      </w:r>
      <w:r w:rsidR="00644CD5">
        <w:t>.</w:t>
      </w:r>
      <w:r>
        <w:t>407(Pyroglutamyl-peptidase I inhibitor) -0</w:t>
      </w:r>
      <w:r w:rsidR="00644CD5">
        <w:t>.</w:t>
      </w:r>
      <w:r>
        <w:t>176(Sodium/bile acid cotransporter inhibitor) + 0</w:t>
      </w:r>
      <w:r w:rsidR="00644CD5">
        <w:t>.</w:t>
      </w:r>
      <w:r>
        <w:t>263(DNA gyrase subunit A inhibitor) + 0</w:t>
      </w:r>
      <w:r w:rsidR="00644CD5">
        <w:t>.</w:t>
      </w:r>
      <w:r>
        <w:t>491(BCL2 expression inhibitor) -0</w:t>
      </w:r>
      <w:r w:rsidR="00644CD5">
        <w:t>.</w:t>
      </w:r>
      <w:r>
        <w:t>681(Protein-Npi-phosphohistidine-sugar pho</w:t>
      </w:r>
      <w:r>
        <w:t>s</w:t>
      </w:r>
      <w:r>
        <w:t>photransferase inhibitor) -0</w:t>
      </w:r>
      <w:r w:rsidR="00644CD5">
        <w:t>.</w:t>
      </w:r>
      <w:r>
        <w:t>55(Vesicle monoamine transporter inhibitor) + 1</w:t>
      </w:r>
      <w:r w:rsidR="00644CD5">
        <w:t>.</w:t>
      </w:r>
      <w:r>
        <w:t>35(Phosphate acetyltransferase inhibitor) + 0</w:t>
      </w:r>
      <w:r w:rsidR="00644CD5">
        <w:t>.</w:t>
      </w:r>
      <w:r>
        <w:t>332(Integrin antagonist) + 0</w:t>
      </w:r>
      <w:r w:rsidR="00644CD5">
        <w:t>.</w:t>
      </w:r>
      <w:r>
        <w:t>477(Diuretic inhibitor) -0</w:t>
      </w:r>
      <w:r w:rsidR="00644CD5">
        <w:t>.</w:t>
      </w:r>
      <w:r>
        <w:t>492(Pyruvate dehydrogenase kinase 1 inhibitor) -0</w:t>
      </w:r>
      <w:r w:rsidR="00644CD5">
        <w:t>.</w:t>
      </w:r>
      <w:r>
        <w:t>649(Cholesterol antagonist) -0</w:t>
      </w:r>
      <w:r w:rsidR="00644CD5">
        <w:t>.</w:t>
      </w:r>
      <w:r>
        <w:t>86(Carboxypeptidase E inhibitor) -0</w:t>
      </w:r>
      <w:r w:rsidR="00644CD5">
        <w:t>.</w:t>
      </w:r>
      <w:r>
        <w:t>225(Glutamate receptor antagonist) + 1</w:t>
      </w:r>
      <w:r w:rsidR="00644CD5">
        <w:t>.</w:t>
      </w:r>
      <w:r>
        <w:t>3(Arachidonic acid antagonist) -0</w:t>
      </w:r>
      <w:r w:rsidR="00644CD5">
        <w:t>.</w:t>
      </w:r>
      <w:r>
        <w:t>948(Antidepressant</w:t>
      </w:r>
      <w:r w:rsidR="00644CD5">
        <w:t>.</w:t>
      </w:r>
      <w:r>
        <w:t xml:space="preserve"> Imipramin-like) + 0</w:t>
      </w:r>
      <w:r w:rsidR="00644CD5">
        <w:t>.</w:t>
      </w:r>
      <w:r>
        <w:t>49(Carcinogenic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242(Transcription factor STAT1 inhibitor) + 0</w:t>
      </w:r>
      <w:r w:rsidR="00644CD5">
        <w:t>.</w:t>
      </w:r>
      <w:r>
        <w:t>148(Anxiolytic) -0</w:t>
      </w:r>
      <w:r w:rsidR="00644CD5">
        <w:t>.</w:t>
      </w:r>
      <w:r>
        <w:t>353(MAP kinase 13 inhibitor) -0</w:t>
      </w:r>
      <w:r w:rsidR="00644CD5">
        <w:t>.</w:t>
      </w:r>
      <w:r>
        <w:t>868(Hypoxia inducible factor 1 alpha inhibitor) -0</w:t>
      </w:r>
      <w:r w:rsidR="00644CD5">
        <w:t>.</w:t>
      </w:r>
      <w:r>
        <w:t>0457(Angiotensin antagonist) -0</w:t>
      </w:r>
      <w:r w:rsidR="00644CD5">
        <w:t>.</w:t>
      </w:r>
      <w:r>
        <w:t>363(Epstein-Barr nuclear antigen 1 inhibitor) -0</w:t>
      </w:r>
      <w:r w:rsidR="00644CD5">
        <w:t>.</w:t>
      </w:r>
      <w:r>
        <w:t>282(Adenosine uptake inhibitor) + 0</w:t>
      </w:r>
      <w:r w:rsidR="00644CD5">
        <w:t>.</w:t>
      </w:r>
      <w:r>
        <w:t>47(2-(acetamidomethylene)succinate hydrolase inhibitor) + 0</w:t>
      </w:r>
      <w:r w:rsidR="00644CD5">
        <w:t>.</w:t>
      </w:r>
      <w:r>
        <w:t>353(AMPA r</w:t>
      </w:r>
      <w:r>
        <w:t>e</w:t>
      </w:r>
      <w:r>
        <w:t>ceptor agonist) + 0</w:t>
      </w:r>
      <w:r w:rsidR="00644CD5">
        <w:t>.</w:t>
      </w:r>
      <w:r>
        <w:t>588(Vesicle monoamine transporter 2 inhibitor) -0</w:t>
      </w:r>
      <w:r w:rsidR="00644CD5">
        <w:t>.</w:t>
      </w:r>
      <w:r>
        <w:t>339(Retinoic acid receptor antagonist) + 1</w:t>
      </w:r>
      <w:r w:rsidR="00644CD5">
        <w:t>.</w:t>
      </w:r>
      <w:r>
        <w:t>73(Carbonic anhydrase XIV inhibitor) + 0</w:t>
      </w:r>
      <w:r w:rsidR="00644CD5">
        <w:t>.</w:t>
      </w:r>
      <w:r>
        <w:t>848(Chitinase inhibitor) -0</w:t>
      </w:r>
      <w:r w:rsidR="00644CD5">
        <w:t>.</w:t>
      </w:r>
      <w:r>
        <w:t>535(Antiuremic) -2</w:t>
      </w:r>
      <w:r w:rsidR="00644CD5">
        <w:t>.</w:t>
      </w:r>
      <w:r>
        <w:t>03(Chalcone isomerase inhibitor) + 0</w:t>
      </w:r>
      <w:r w:rsidR="00644CD5">
        <w:t>.</w:t>
      </w:r>
      <w:r>
        <w:t>548(Beta 2 adrenoreceptor antagonist) -0</w:t>
      </w:r>
      <w:r w:rsidR="00644CD5">
        <w:t>.</w:t>
      </w:r>
      <w:r>
        <w:t>45(Dopamine D1B antagonist) -0</w:t>
      </w:r>
      <w:r w:rsidR="00644CD5">
        <w:t>.</w:t>
      </w:r>
      <w:r>
        <w:t>133(Apical sodium cod</w:t>
      </w:r>
      <w:r>
        <w:t>e</w:t>
      </w:r>
      <w:r>
        <w:t>pendent bile acid transporter inhibitor) + 0</w:t>
      </w:r>
      <w:r w:rsidR="00644CD5">
        <w:t>.</w:t>
      </w:r>
      <w:r>
        <w:t>449(NUPR1 expression enhancer) -0</w:t>
      </w:r>
      <w:r w:rsidR="00644CD5">
        <w:t>.</w:t>
      </w:r>
      <w:r>
        <w:t>443(Potassium channel intermediate-conductance Ca-activated blocker) -0</w:t>
      </w:r>
      <w:r w:rsidR="00644CD5">
        <w:t>.</w:t>
      </w:r>
      <w:r>
        <w:t>758(Carcinogenic</w:t>
      </w:r>
      <w:r w:rsidR="00644CD5">
        <w:t>.</w:t>
      </w:r>
      <w:r>
        <w:t xml:space="preserve"> mouse) -0</w:t>
      </w:r>
      <w:r w:rsidR="00644CD5">
        <w:t>.</w:t>
      </w:r>
      <w:r>
        <w:t>297(CYP51 inhibitor) + 0</w:t>
      </w:r>
      <w:r w:rsidR="00644CD5">
        <w:t>.</w:t>
      </w:r>
      <w:r>
        <w:t>451(Antiprotozoal (Leishmania)) -1</w:t>
      </w:r>
      <w:r w:rsidR="00644CD5">
        <w:t>.</w:t>
      </w:r>
      <w:r>
        <w:t>03(CDC25C inhibitor) + 0</w:t>
      </w:r>
      <w:r w:rsidR="00644CD5">
        <w:t>.</w:t>
      </w:r>
      <w:r>
        <w:t>241(Melanin-concentrating hormone receptor 1 antagonist) -0</w:t>
      </w:r>
      <w:r w:rsidR="00644CD5">
        <w:t>.</w:t>
      </w:r>
      <w:r>
        <w:t>232(Platelet growth factor antagonist) + 0</w:t>
      </w:r>
      <w:r w:rsidR="00644CD5">
        <w:t>.</w:t>
      </w:r>
      <w:r>
        <w:t>706(5 Hydroxytryptamine 3 agonist) -0</w:t>
      </w:r>
      <w:r w:rsidR="00644CD5">
        <w:t>.</w:t>
      </w:r>
      <w:r>
        <w:t>354(Purinergic P2T antagonist) + 0</w:t>
      </w:r>
      <w:r w:rsidR="00644CD5">
        <w:t>.</w:t>
      </w:r>
      <w:r>
        <w:t>281(Sucrase-isomaltase inhibitor) + 0</w:t>
      </w:r>
      <w:r w:rsidR="00644CD5">
        <w:t>.</w:t>
      </w:r>
      <w:r>
        <w:t>291(Purinergic P2X1 antagonist) + 0</w:t>
      </w:r>
      <w:r w:rsidR="00644CD5">
        <w:t>.</w:t>
      </w:r>
      <w:r>
        <w:t>253(Dopamine D4 antagonist) -0</w:t>
      </w:r>
      <w:r w:rsidR="00644CD5">
        <w:t>.</w:t>
      </w:r>
      <w:r>
        <w:t>394(Cystic fibrosis treatment) + 0</w:t>
      </w:r>
      <w:r w:rsidR="00644CD5">
        <w:t>.</w:t>
      </w:r>
      <w:r>
        <w:t>539(Estrogen alpha receptor agonist) -1</w:t>
      </w:r>
      <w:r w:rsidR="00644CD5">
        <w:t>.</w:t>
      </w:r>
      <w:r>
        <w:t>17(3-Dehydroquinate synthase inhibitor) -1</w:t>
      </w:r>
      <w:r w:rsidR="00644CD5">
        <w:t>.</w:t>
      </w:r>
      <w:r>
        <w:t>35(Ribonuclease inhibitor) + 0</w:t>
      </w:r>
      <w:r w:rsidR="00644CD5">
        <w:t>.</w:t>
      </w:r>
      <w:r>
        <w:t>253(ATP-dependent RNA helicase inhibitor) + 0</w:t>
      </w:r>
      <w:r w:rsidR="00644CD5">
        <w:t>.</w:t>
      </w:r>
      <w:r>
        <w:t>258(Protein kinase C iota inhibitor) + 0</w:t>
      </w:r>
      <w:r w:rsidR="00644CD5">
        <w:t>.</w:t>
      </w:r>
      <w:r>
        <w:t>223(Alpha 2b adrenoreceptor antagonist) + 0</w:t>
      </w:r>
      <w:r w:rsidR="00644CD5">
        <w:t>.</w:t>
      </w:r>
      <w:r>
        <w:t>656(3-Hydroxyanthranilate 3</w:t>
      </w:r>
      <w:r w:rsidR="00644CD5">
        <w:t>.</w:t>
      </w:r>
      <w:r>
        <w:t>4-dioxygenase inhibitor) -0</w:t>
      </w:r>
      <w:r w:rsidR="00644CD5">
        <w:t>.</w:t>
      </w:r>
      <w:r>
        <w:t>839(Histone deacetylase 11 inhibitor) -0</w:t>
      </w:r>
      <w:r w:rsidR="00644CD5">
        <w:t>.</w:t>
      </w:r>
      <w:r>
        <w:t>208(L lactate dehydrogenase A4 inhibitor) + 0</w:t>
      </w:r>
      <w:r w:rsidR="00644CD5">
        <w:t>.</w:t>
      </w:r>
      <w:r>
        <w:t>605(Nuclear factor of act</w:t>
      </w:r>
      <w:r>
        <w:t>i</w:t>
      </w:r>
      <w:r>
        <w:t>vated T-cells cytoplasmic 2 inhibitor) -0</w:t>
      </w:r>
      <w:r w:rsidR="00644CD5">
        <w:t>.</w:t>
      </w:r>
      <w:r>
        <w:t>508(Melatonin agonist) + 0</w:t>
      </w:r>
      <w:r w:rsidR="00644CD5">
        <w:t>.</w:t>
      </w:r>
      <w:r>
        <w:t>25(Excitatory amino acid transporter 1 inhibitor) -0</w:t>
      </w:r>
      <w:r w:rsidR="00644CD5">
        <w:t>.</w:t>
      </w:r>
      <w:r>
        <w:t>219(Nicotinic acid receptor 1 agonist) -0</w:t>
      </w:r>
      <w:r w:rsidR="00644CD5">
        <w:t>.</w:t>
      </w:r>
      <w:r>
        <w:t>327(Glutamate receptor agonist) + 0</w:t>
      </w:r>
      <w:r w:rsidR="00644CD5">
        <w:t>.</w:t>
      </w:r>
      <w:r>
        <w:t>371(Arrhythmogenic) -0</w:t>
      </w:r>
      <w:r w:rsidR="00644CD5">
        <w:t>.</w:t>
      </w:r>
      <w:r>
        <w:t>458(Gastrointestinal motility stimulant) -0</w:t>
      </w:r>
      <w:r w:rsidR="00644CD5">
        <w:t>.</w:t>
      </w:r>
      <w:r>
        <w:t>533(CDK4/cyclin D inhibitor) + 1</w:t>
      </w:r>
      <w:r w:rsidR="00644CD5">
        <w:t>.</w:t>
      </w:r>
      <w:r>
        <w:t>52(Sialidase 1 inhibitor) + 0</w:t>
      </w:r>
      <w:r w:rsidR="00644CD5">
        <w:t>.</w:t>
      </w:r>
      <w:r>
        <w:t>171(Glucagon-like peptide 1 receptor antagonist) -0</w:t>
      </w:r>
      <w:r w:rsidR="00644CD5">
        <w:t>.</w:t>
      </w:r>
      <w:r>
        <w:t>808(Heparan-alpha-glucosaminide N-acetyltransferase inhibitor) -0</w:t>
      </w:r>
      <w:r w:rsidR="00644CD5">
        <w:t>.</w:t>
      </w:r>
      <w:r>
        <w:t>292(CYP1A2 substrate) -0</w:t>
      </w:r>
      <w:r w:rsidR="00644CD5">
        <w:t>.</w:t>
      </w:r>
      <w:r>
        <w:t>273(Nonstructural protein 1 (Influenza A) inhibitor) + 0</w:t>
      </w:r>
      <w:r w:rsidR="00644CD5">
        <w:t>.</w:t>
      </w:r>
      <w:r>
        <w:t>322(Pectate lyase inhibitor) -0</w:t>
      </w:r>
      <w:r w:rsidR="00644CD5">
        <w:t>.</w:t>
      </w:r>
      <w:r>
        <w:t>305(Guanidinoacetate kinase inhibitor) + 0</w:t>
      </w:r>
      <w:r w:rsidR="00644CD5">
        <w:t>.</w:t>
      </w:r>
      <w:r>
        <w:t>116(Histone deacetylase class IIb inhibitor) + 0</w:t>
      </w:r>
      <w:r w:rsidR="00644CD5">
        <w:t>.</w:t>
      </w:r>
      <w:r>
        <w:t>58(Antihypotensive) -0</w:t>
      </w:r>
      <w:r w:rsidR="00644CD5">
        <w:t>.</w:t>
      </w:r>
      <w:r>
        <w:t>659(Lysophosphatidic acid 1 receptor antagonist) -0</w:t>
      </w:r>
      <w:r w:rsidR="00644CD5">
        <w:t>.</w:t>
      </w:r>
      <w:r>
        <w:t>769(Prostaglandin E2 antagonist) -0</w:t>
      </w:r>
      <w:r w:rsidR="00644CD5">
        <w:t>.</w:t>
      </w:r>
      <w:r>
        <w:t>219(KPNB1 expression inhibitor) + 0</w:t>
      </w:r>
      <w:r w:rsidR="00644CD5">
        <w:t>.</w:t>
      </w:r>
      <w:r>
        <w:t>431(CYP1A1 substrate) + 0</w:t>
      </w:r>
      <w:r w:rsidR="00644CD5">
        <w:t>.</w:t>
      </w:r>
      <w:r>
        <w:t>485(Apolipoprotein A inhibitor) + 0</w:t>
      </w:r>
      <w:r w:rsidR="00644CD5">
        <w:t>.</w:t>
      </w:r>
      <w:r>
        <w:t>548(Sickle-cell anemia treatment) + 0</w:t>
      </w:r>
      <w:r w:rsidR="00644CD5">
        <w:t>.</w:t>
      </w:r>
      <w:r>
        <w:t>69(Phospholipase A2 inhibitor) -0</w:t>
      </w:r>
      <w:r w:rsidR="00644CD5">
        <w:t>.</w:t>
      </w:r>
      <w:r>
        <w:t>243(Sodium/hydrogen exchanger 2 inhibitor) + 0</w:t>
      </w:r>
      <w:r w:rsidR="00644CD5">
        <w:t>.</w:t>
      </w:r>
      <w:r>
        <w:t>384(GSTP1 expression enha</w:t>
      </w:r>
      <w:r>
        <w:t>n</w:t>
      </w:r>
      <w:r>
        <w:t>cer) -0</w:t>
      </w:r>
      <w:r w:rsidR="00644CD5">
        <w:t>.</w:t>
      </w:r>
      <w:r>
        <w:t>374(NR3C1 expression inhibitor) + 0</w:t>
      </w:r>
      <w:r w:rsidR="00644CD5">
        <w:t>.</w:t>
      </w:r>
      <w:r>
        <w:t>384(HSPA1A expression enhancer) + 0</w:t>
      </w:r>
      <w:r w:rsidR="00644CD5">
        <w:t>.</w:t>
      </w:r>
      <w:r>
        <w:t>275(APOBEC-3G inhibitor) -0</w:t>
      </w:r>
      <w:r w:rsidR="00644CD5">
        <w:t>.</w:t>
      </w:r>
      <w:r>
        <w:t>598(Aldose reductase inhibitor) + 0</w:t>
      </w:r>
      <w:r w:rsidR="00644CD5">
        <w:t>.</w:t>
      </w:r>
      <w:r>
        <w:t>49(Antipruritic</w:t>
      </w:r>
      <w:r w:rsidR="00644CD5">
        <w:t>.</w:t>
      </w:r>
      <w:r>
        <w:t xml:space="preserve"> non-allergic) -0</w:t>
      </w:r>
      <w:r w:rsidR="00644CD5">
        <w:t>.</w:t>
      </w:r>
      <w:r>
        <w:t>152(Homoserine O-acetyltransferase inhibitor) -0</w:t>
      </w:r>
      <w:r w:rsidR="00644CD5">
        <w:t>.</w:t>
      </w:r>
      <w:r>
        <w:t>762(Carbonic anhydrase stimulant) -0</w:t>
      </w:r>
      <w:r w:rsidR="00644CD5">
        <w:t>.</w:t>
      </w:r>
      <w:r>
        <w:t>155(Lipoprotein disorders treatment) -0</w:t>
      </w:r>
      <w:r w:rsidR="00644CD5">
        <w:t>.</w:t>
      </w:r>
      <w:r>
        <w:t>521(Shal potassium channel blocker) + 0</w:t>
      </w:r>
      <w:r w:rsidR="00644CD5">
        <w:t>.</w:t>
      </w:r>
      <w:r>
        <w:t>813(Antineoplastic (insulinoma)) + 0</w:t>
      </w:r>
      <w:r w:rsidR="00644CD5">
        <w:t>.</w:t>
      </w:r>
      <w:r>
        <w:t>266(Morphine 6-dehydrogenase inhibitor) + 1</w:t>
      </w:r>
      <w:r w:rsidR="00644CD5">
        <w:t>.</w:t>
      </w:r>
      <w:r>
        <w:t>33(NAD+ diphosphatase inhibitor) -0</w:t>
      </w:r>
      <w:r w:rsidR="00644CD5">
        <w:t>.</w:t>
      </w:r>
      <w:r>
        <w:t>173(Leucyltransferase inhibitor) + 0</w:t>
      </w:r>
      <w:r w:rsidR="00644CD5">
        <w:t>.</w:t>
      </w:r>
      <w:r>
        <w:t>137(Lymphocytopoiesis inhibitor) + 0</w:t>
      </w:r>
      <w:r w:rsidR="00644CD5">
        <w:t>.</w:t>
      </w:r>
      <w:r>
        <w:t>811(3-Dehydroquinate deh</w:t>
      </w:r>
      <w:r>
        <w:t>y</w:t>
      </w:r>
      <w:r>
        <w:t>dratase inhibitor) -0</w:t>
      </w:r>
      <w:r w:rsidR="00644CD5">
        <w:t>.</w:t>
      </w:r>
      <w:r>
        <w:t>202(Protein kinase C beta I inhibitor) -0</w:t>
      </w:r>
      <w:r w:rsidR="00644CD5">
        <w:t>.</w:t>
      </w:r>
      <w:r>
        <w:t>722(Glucosylceramidase inhibitor) -0</w:t>
      </w:r>
      <w:r w:rsidR="00644CD5">
        <w:t>.</w:t>
      </w:r>
      <w:r>
        <w:t>397(EREG expre</w:t>
      </w:r>
      <w:r>
        <w:t>s</w:t>
      </w:r>
      <w:r>
        <w:t>sion enhancer) -0</w:t>
      </w:r>
      <w:r w:rsidR="00644CD5">
        <w:t>.</w:t>
      </w:r>
      <w:r>
        <w:t>58(Prolyl endopeptidase inhibitor) + 0</w:t>
      </w:r>
      <w:r w:rsidR="00644CD5">
        <w:t>.</w:t>
      </w:r>
      <w:r>
        <w:t>157(Sweating) -0</w:t>
      </w:r>
      <w:r w:rsidR="00644CD5">
        <w:t>.</w:t>
      </w:r>
      <w:r>
        <w:t>26(BAX expression inhibitor) -0</w:t>
      </w:r>
      <w:r w:rsidR="00644CD5">
        <w:t>.</w:t>
      </w:r>
      <w:r>
        <w:t>702(Dihydropyrimidinase inhibitor) -0</w:t>
      </w:r>
      <w:r w:rsidR="00644CD5">
        <w:t>.</w:t>
      </w:r>
      <w:r>
        <w:t>131(TRPA1 antagonist) -0</w:t>
      </w:r>
      <w:r w:rsidR="00644CD5">
        <w:t>.</w:t>
      </w:r>
      <w:r>
        <w:t>112(Calcium channel N-type blocker) -0</w:t>
      </w:r>
      <w:r w:rsidR="00644CD5">
        <w:t>.</w:t>
      </w:r>
      <w:r>
        <w:t>0933(CYP3A4 inhibitor) + 0</w:t>
      </w:r>
      <w:r w:rsidR="00644CD5">
        <w:t>.</w:t>
      </w:r>
      <w:r>
        <w:t>466(HMGCR expression inhibitor) + 0</w:t>
      </w:r>
      <w:r w:rsidR="00644CD5">
        <w:t>.</w:t>
      </w:r>
      <w:r>
        <w:t>383(Hypolipemic) + 0</w:t>
      </w:r>
      <w:r w:rsidR="00644CD5">
        <w:t>.</w:t>
      </w:r>
      <w:r>
        <w:t>327(Interleukin 10 ag</w:t>
      </w:r>
      <w:r>
        <w:t>o</w:t>
      </w:r>
      <w:r>
        <w:t>nist) + 0</w:t>
      </w:r>
      <w:r w:rsidR="00644CD5">
        <w:t>.</w:t>
      </w:r>
      <w:r>
        <w:t>131(Antiparkinsonian) + 0</w:t>
      </w:r>
      <w:r w:rsidR="00644CD5">
        <w:t>.</w:t>
      </w:r>
      <w:r>
        <w:t>114(Thioredoxin glutathione reductase inhibitor) + 0</w:t>
      </w:r>
      <w:r w:rsidR="00644CD5">
        <w:t>.</w:t>
      </w:r>
      <w:r>
        <w:t>543(Secretase beta 1 inhib</w:t>
      </w:r>
      <w:r>
        <w:t>i</w:t>
      </w:r>
      <w:r>
        <w:t>tor) -0</w:t>
      </w:r>
      <w:r w:rsidR="00644CD5">
        <w:t>.</w:t>
      </w:r>
      <w:r>
        <w:t>191(Euphoria) + 0</w:t>
      </w:r>
      <w:r w:rsidR="00644CD5">
        <w:t>.</w:t>
      </w:r>
      <w:r>
        <w:t>223(Beta glucosidase inhibitor) + 0</w:t>
      </w:r>
      <w:r w:rsidR="00644CD5">
        <w:t>.</w:t>
      </w:r>
      <w:r>
        <w:t>728(Heat shock protein 70 antagonist) -0</w:t>
      </w:r>
      <w:r w:rsidR="00644CD5">
        <w:t>.</w:t>
      </w:r>
      <w:r>
        <w:t>833(Leukotriene B4 receptor 1 antagonist) -0</w:t>
      </w:r>
      <w:r w:rsidR="00644CD5">
        <w:t>.</w:t>
      </w:r>
      <w:r>
        <w:t>494(TOP2A expression inhibitor) -0</w:t>
      </w:r>
      <w:r w:rsidR="00644CD5">
        <w:t>.</w:t>
      </w:r>
      <w:r>
        <w:t>101(Analgesic) -0</w:t>
      </w:r>
      <w:r w:rsidR="00644CD5">
        <w:t>.</w:t>
      </w:r>
      <w:r>
        <w:t>176(Phosphorylase kinase gamma subunit 1 inhibitor) + 0</w:t>
      </w:r>
      <w:r w:rsidR="00644CD5">
        <w:t>.</w:t>
      </w:r>
      <w:r>
        <w:t>82(Urotensin II agonist) + 0</w:t>
      </w:r>
      <w:r w:rsidR="00644CD5">
        <w:t>.</w:t>
      </w:r>
      <w:r>
        <w:t>507(Ether-a-go-go potassium channel blocker) + 0</w:t>
      </w:r>
      <w:r w:rsidR="00644CD5">
        <w:t>.</w:t>
      </w:r>
      <w:r>
        <w:t>186(Platelet growth factor beta antagonist) + 0</w:t>
      </w:r>
      <w:r w:rsidR="00644CD5">
        <w:t>.</w:t>
      </w:r>
      <w:r>
        <w:t>209(Protein kinase A inhibitor) + 0</w:t>
      </w:r>
      <w:r w:rsidR="00644CD5">
        <w:t>.</w:t>
      </w:r>
      <w:r>
        <w:t>447(Inositol oxygenase inhibitor) + 0</w:t>
      </w:r>
      <w:r w:rsidR="00644CD5">
        <w:t>.</w:t>
      </w:r>
      <w:r>
        <w:t>557(Proto-oncogene protein c-fos inhibitor) + 0</w:t>
      </w:r>
      <w:r w:rsidR="00644CD5">
        <w:t>.</w:t>
      </w:r>
      <w:r>
        <w:t>184(Prostaglandin EP12 antagonist) + 0</w:t>
      </w:r>
      <w:r w:rsidR="00644CD5">
        <w:t>.</w:t>
      </w:r>
      <w:r>
        <w:t>329(Uric acid excretion stimulant) -0</w:t>
      </w:r>
      <w:r w:rsidR="00644CD5">
        <w:t>.</w:t>
      </w:r>
      <w:r>
        <w:t>433(Cytosol alanyl aminopeptidase inhibitor) + 0</w:t>
      </w:r>
      <w:r w:rsidR="00644CD5">
        <w:t>.</w:t>
      </w:r>
      <w:r>
        <w:t>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-0</w:t>
      </w:r>
      <w:r w:rsidR="00644CD5">
        <w:t>.</w:t>
      </w:r>
      <w:r>
        <w:t>392(Fibromyalgia syndrome treatment) + 0</w:t>
      </w:r>
      <w:r w:rsidR="00644CD5">
        <w:t>.</w:t>
      </w:r>
      <w:r>
        <w:t>22(CYP2C18 substrate) + 0</w:t>
      </w:r>
      <w:r w:rsidR="00644CD5">
        <w:t>.</w:t>
      </w:r>
      <w:r>
        <w:t>338(Adenylate cyclase V inhibitor) -0</w:t>
      </w:r>
      <w:r w:rsidR="00644CD5">
        <w:t>.</w:t>
      </w:r>
      <w:r>
        <w:t>387(ATP phosphoribosyltransferase inhibitor) -0</w:t>
      </w:r>
      <w:r w:rsidR="00644CD5">
        <w:t>.</w:t>
      </w:r>
      <w:r>
        <w:t>552(Cholesterol oxidase inhibitor) -0</w:t>
      </w:r>
      <w:r w:rsidR="00644CD5">
        <w:t>.</w:t>
      </w:r>
      <w:r>
        <w:t>315(L lactate dehydrogenase inhibitor) + 0</w:t>
      </w:r>
      <w:r w:rsidR="00644CD5">
        <w:t>.</w:t>
      </w:r>
      <w:r>
        <w:t>259(Carcinogenic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-0</w:t>
      </w:r>
      <w:r w:rsidR="00644CD5">
        <w:t>.</w:t>
      </w:r>
      <w:r>
        <w:t>41(CDK5/p25 inhibitor) + 0</w:t>
      </w:r>
      <w:r w:rsidR="00644CD5">
        <w:t>.</w:t>
      </w:r>
      <w:r>
        <w:t>186(Caspase 7 inhib</w:t>
      </w:r>
      <w:r>
        <w:t>i</w:t>
      </w:r>
      <w:r>
        <w:t>tor) + 0</w:t>
      </w:r>
      <w:r w:rsidR="00644CD5">
        <w:t>.</w:t>
      </w:r>
      <w:r>
        <w:t>124(Baculoviral IAP repeat-containing protein 3 inhibitor) + 0</w:t>
      </w:r>
      <w:r w:rsidR="00644CD5">
        <w:t>.</w:t>
      </w:r>
      <w:r>
        <w:t>467(Stromelysin 2 inhibitor) + 0</w:t>
      </w:r>
      <w:r w:rsidR="00644CD5">
        <w:t>.</w:t>
      </w:r>
      <w:r>
        <w:t>173(CDC7 inhibitor) -0</w:t>
      </w:r>
      <w:r w:rsidR="00644CD5">
        <w:t>.</w:t>
      </w:r>
      <w:r>
        <w:t>508(X-His dipeptidase inhibitor) + 0</w:t>
      </w:r>
      <w:r w:rsidR="00644CD5">
        <w:t>.</w:t>
      </w:r>
      <w:r>
        <w:t>268(Nitrile hydratase inhibitor) -0</w:t>
      </w:r>
      <w:r w:rsidR="00644CD5">
        <w:t>.</w:t>
      </w:r>
      <w:r>
        <w:t>181(Hypotonia) + 0</w:t>
      </w:r>
      <w:r w:rsidR="00644CD5">
        <w:t>.</w:t>
      </w:r>
      <w:r>
        <w:t xml:space="preserve">154(K(Ca) </w:t>
      </w:r>
      <w:r>
        <w:lastRenderedPageBreak/>
        <w:t>3.1 channel blocker) + 0</w:t>
      </w:r>
      <w:r w:rsidR="00644CD5">
        <w:t>.</w:t>
      </w:r>
      <w:r>
        <w:t>687(Procollagen-proline 3-dioxygenase inhibitor) + 0</w:t>
      </w:r>
      <w:r w:rsidR="00644CD5">
        <w:t>.</w:t>
      </w:r>
      <w:r>
        <w:t>174(Adenylate cyclase IV inhibitor) -0</w:t>
      </w:r>
      <w:r w:rsidR="00644CD5">
        <w:t>.</w:t>
      </w:r>
      <w:r>
        <w:t>394(Antinephrotoxic) + 0</w:t>
      </w:r>
      <w:r w:rsidR="00644CD5">
        <w:t>.</w:t>
      </w:r>
      <w:r>
        <w:t>277(STC2 expression enhancer) -0</w:t>
      </w:r>
      <w:r w:rsidR="00644CD5">
        <w:t>.</w:t>
      </w:r>
      <w:r>
        <w:t>185(HIV-1 protease inhibitor) -0</w:t>
      </w:r>
      <w:r w:rsidR="00644CD5">
        <w:t>.</w:t>
      </w:r>
      <w:r>
        <w:t>481(Alpha 2 adr</w:t>
      </w:r>
      <w:r>
        <w:t>e</w:t>
      </w:r>
      <w:r>
        <w:t>noreceptor agonist) -0</w:t>
      </w:r>
      <w:r w:rsidR="00644CD5">
        <w:t>.</w:t>
      </w:r>
      <w:r>
        <w:t>448(UGT2B1 substrate) -0</w:t>
      </w:r>
      <w:r w:rsidR="00644CD5">
        <w:t>.</w:t>
      </w:r>
      <w:r>
        <w:t>676(Carbonic anhydrase XIII inhibitor) -0</w:t>
      </w:r>
      <w:r w:rsidR="00644CD5">
        <w:t>.</w:t>
      </w:r>
      <w:r>
        <w:t>188(Integrin beta6 a</w:t>
      </w:r>
      <w:r>
        <w:t>n</w:t>
      </w:r>
      <w:r>
        <w:t>tagonist) -0</w:t>
      </w:r>
      <w:r w:rsidR="00644CD5">
        <w:t>.</w:t>
      </w:r>
      <w:r>
        <w:t>425(CYP1A1 inducer) -0</w:t>
      </w:r>
      <w:r w:rsidR="00644CD5">
        <w:t>.</w:t>
      </w:r>
      <w:r>
        <w:t>134(HIV-1 reverse transcriptase inhibitor) -0</w:t>
      </w:r>
      <w:r w:rsidR="00644CD5">
        <w:t>.</w:t>
      </w:r>
      <w:r>
        <w:t>501(Gamma-glutamyl hydrolase inhibitor) + 0</w:t>
      </w:r>
      <w:r w:rsidR="00644CD5">
        <w:t>.</w:t>
      </w:r>
      <w:r>
        <w:t>504(Leukotriene antagonist) + 0</w:t>
      </w:r>
      <w:r w:rsidR="00644CD5">
        <w:t>.</w:t>
      </w:r>
      <w:r>
        <w:t>135(Vanilloid antagonist) -0</w:t>
      </w:r>
      <w:r w:rsidR="00644CD5">
        <w:t>.</w:t>
      </w:r>
      <w:r>
        <w:t>426(Calpain small subunit 1 inhibitor) -0</w:t>
      </w:r>
      <w:r w:rsidR="00644CD5">
        <w:t>.</w:t>
      </w:r>
      <w:r>
        <w:t>172(Poly(ADP-ribose) polymerase 1 inhibitor) -0</w:t>
      </w:r>
      <w:r w:rsidR="00644CD5">
        <w:t>.</w:t>
      </w:r>
      <w:r>
        <w:t>5(Phosphoserine phosphatase inhibitor) -0</w:t>
      </w:r>
      <w:r w:rsidR="00644CD5">
        <w:t>.</w:t>
      </w:r>
      <w:r>
        <w:t>116(Guanylate cyclase 1 stimulant) -0</w:t>
      </w:r>
      <w:r w:rsidR="00644CD5">
        <w:t>.</w:t>
      </w:r>
      <w:r>
        <w:t>67(CYP24 substrate) + 0</w:t>
      </w:r>
      <w:r w:rsidR="00644CD5">
        <w:t>.</w:t>
      </w:r>
      <w:r>
        <w:t>177(Carcinogenic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228(P-glycoprotein inhibitor) + 0</w:t>
      </w:r>
      <w:r w:rsidR="00644CD5">
        <w:t>.</w:t>
      </w:r>
      <w:r>
        <w:t>158(Corticosteroid-like) + 0</w:t>
      </w:r>
      <w:r w:rsidR="00644CD5">
        <w:t>.</w:t>
      </w:r>
      <w:r>
        <w:t>104(Eukaryotic translation initiation factor 2-alpha kinase 3 inhibitor) + 0</w:t>
      </w:r>
      <w:r w:rsidR="00644CD5">
        <w:t>.</w:t>
      </w:r>
      <w:r>
        <w:t>124(Chorea) + 0</w:t>
      </w:r>
      <w:r w:rsidR="00644CD5">
        <w:t>.</w:t>
      </w:r>
      <w:r>
        <w:t>235(Carcinogenic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31(D-alanine transaminase inhibitor) -0</w:t>
      </w:r>
      <w:r w:rsidR="00644CD5">
        <w:t>.</w:t>
      </w:r>
      <w:r>
        <w:t>116(Cyclin-dependent kinase 5 inhibitor) -0</w:t>
      </w:r>
      <w:r w:rsidR="00644CD5">
        <w:t>.</w:t>
      </w:r>
      <w:r>
        <w:t>239(CC chemokine receptor agonist) + 0</w:t>
      </w:r>
      <w:r w:rsidR="00644CD5">
        <w:t>.</w:t>
      </w:r>
      <w:r>
        <w:t>437(K(ir) 6.1 channel blocker) -0</w:t>
      </w:r>
      <w:r w:rsidR="00644CD5">
        <w:t>.</w:t>
      </w:r>
      <w:r>
        <w:t>0785(Rhinitis trea</w:t>
      </w:r>
      <w:r>
        <w:t>t</w:t>
      </w:r>
      <w:r>
        <w:t>ment) -0</w:t>
      </w:r>
      <w:r w:rsidR="00644CD5">
        <w:t>.</w:t>
      </w:r>
      <w:r>
        <w:t>427(UDP-3-O-acyl-N-acetylglucosamine deacetylase inhibitor) + 0</w:t>
      </w:r>
      <w:r w:rsidR="00644CD5">
        <w:t>.</w:t>
      </w:r>
      <w:r>
        <w:t>145(Carcinogenic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hem</w:t>
      </w:r>
      <w:r>
        <w:t>a</w:t>
      </w:r>
      <w:r>
        <w:t>topoietic system) + 0</w:t>
      </w:r>
      <w:r w:rsidR="00644CD5">
        <w:t>.</w:t>
      </w:r>
      <w:r>
        <w:t>368(Alpha 2b adrenoreceptor agonist) + 0</w:t>
      </w:r>
      <w:r w:rsidR="00644CD5">
        <w:t>.</w:t>
      </w:r>
      <w:r>
        <w:t>157(Lichenoid eruption) + 0</w:t>
      </w:r>
      <w:r w:rsidR="00644CD5">
        <w:t>.</w:t>
      </w:r>
      <w:r>
        <w:t>0586(Renal disease treatment) + 0</w:t>
      </w:r>
      <w:r w:rsidR="00644CD5">
        <w:t>.</w:t>
      </w:r>
      <w:r>
        <w:t>354(3</w:t>
      </w:r>
      <w:r w:rsidR="00644CD5">
        <w:t>.</w:t>
      </w:r>
      <w:r>
        <w:t>4-Dihydroxyphenylacetate 2</w:t>
      </w:r>
      <w:r w:rsidR="00644CD5">
        <w:t>.</w:t>
      </w:r>
      <w:r>
        <w:t>3-dioxygenase inhibitor) -0</w:t>
      </w:r>
      <w:r w:rsidR="00644CD5">
        <w:t>.</w:t>
      </w:r>
      <w:r>
        <w:t>138(Fibroblast growth factor 1 antag</w:t>
      </w:r>
      <w:r>
        <w:t>o</w:t>
      </w:r>
      <w:r>
        <w:t>nist) -0</w:t>
      </w:r>
      <w:r w:rsidR="00644CD5">
        <w:t>.</w:t>
      </w:r>
      <w:r>
        <w:t>321(Cyclin A2 inhibitor) -0</w:t>
      </w:r>
      <w:r w:rsidR="00644CD5">
        <w:t>.</w:t>
      </w:r>
      <w:r>
        <w:t>286(NOS2 expression inhibitor) + 0</w:t>
      </w:r>
      <w:r w:rsidR="00644CD5">
        <w:t>.</w:t>
      </w:r>
      <w:r>
        <w:t>182(Histone deacetylase 6 inhibitor) + 0</w:t>
      </w:r>
      <w:r w:rsidR="00644CD5">
        <w:t>.</w:t>
      </w:r>
      <w:r>
        <w:t>176(Antidiarrheal) -0</w:t>
      </w:r>
      <w:r w:rsidR="00644CD5">
        <w:t>.</w:t>
      </w:r>
      <w:r>
        <w:t>105(Neutral endopeptidase inhibitor) -0</w:t>
      </w:r>
      <w:r w:rsidR="00644CD5">
        <w:t>.</w:t>
      </w:r>
      <w:r>
        <w:t>159(Glycosylceramidase inhibitor) + 0</w:t>
      </w:r>
      <w:r w:rsidR="00644CD5">
        <w:t>.</w:t>
      </w:r>
      <w:r>
        <w:t>294(SLC2A3 expression inhibitor) + 0</w:t>
      </w:r>
      <w:r w:rsidR="00644CD5">
        <w:t>.</w:t>
      </w:r>
      <w:r>
        <w:t>136(5 Hydroxytryptamine 2A antagonist) + 0</w:t>
      </w:r>
      <w:r w:rsidR="00644CD5">
        <w:t>.</w:t>
      </w:r>
      <w:r>
        <w:t>5(Linoleate isomerase inhibitor) + 0</w:t>
      </w:r>
      <w:r w:rsidR="00644CD5">
        <w:t>.</w:t>
      </w:r>
      <w:r>
        <w:t>357(Gastricsin inhibitor) -0</w:t>
      </w:r>
      <w:r w:rsidR="00644CD5">
        <w:t>.</w:t>
      </w:r>
      <w:r>
        <w:t>0712(Niemann-Pick C1-like 1 protein antagonist) -0</w:t>
      </w:r>
      <w:r w:rsidR="00644CD5">
        <w:t>.</w:t>
      </w:r>
      <w:r>
        <w:t>463(Aldose 1-epimerase inhibitor) + 0</w:t>
      </w:r>
      <w:r w:rsidR="00644CD5">
        <w:t>.</w:t>
      </w:r>
      <w:r>
        <w:t>091(Protein synthesis inhibitor) + 0</w:t>
      </w:r>
      <w:r w:rsidR="00644CD5">
        <w:t>.</w:t>
      </w:r>
      <w:r>
        <w:t>103(Cyclin-dependent kinase 7 inhibitor) -0</w:t>
      </w:r>
      <w:r w:rsidR="00644CD5">
        <w:t>.</w:t>
      </w:r>
      <w:r>
        <w:t>413(Melatonin 2 agonist) + 0</w:t>
      </w:r>
      <w:r w:rsidR="00644CD5">
        <w:t>.</w:t>
      </w:r>
      <w:r>
        <w:t>0766(PfA-M1 aminopeptidase inhibitor) -0</w:t>
      </w:r>
      <w:r w:rsidR="00644CD5">
        <w:t>.</w:t>
      </w:r>
      <w:r>
        <w:t>453(Lysine carboxypeptidase inhibitor) -0</w:t>
      </w:r>
      <w:r w:rsidR="00644CD5">
        <w:t>.</w:t>
      </w:r>
      <w:r>
        <w:t>242(CDK2 expression inhib</w:t>
      </w:r>
      <w:r>
        <w:t>i</w:t>
      </w:r>
      <w:r>
        <w:t>tor) + 0</w:t>
      </w:r>
      <w:r w:rsidR="00644CD5">
        <w:t>.</w:t>
      </w:r>
      <w:r>
        <w:t>276(NAD(P)+ transhydrogenase (AB-specific) inhibitor) + 0</w:t>
      </w:r>
      <w:r w:rsidR="00644CD5">
        <w:t>.</w:t>
      </w:r>
      <w:r>
        <w:t>293(TH expression enhancer) + 0</w:t>
      </w:r>
      <w:r w:rsidR="00644CD5">
        <w:t>.</w:t>
      </w:r>
      <w:r>
        <w:t>164(Antinociceptive) + 0</w:t>
      </w:r>
      <w:r w:rsidR="00644CD5">
        <w:t>.</w:t>
      </w:r>
      <w:r>
        <w:t>226(GCLM expression enhancer) + 0</w:t>
      </w:r>
      <w:r w:rsidR="00644CD5">
        <w:t>.</w:t>
      </w:r>
      <w:r>
        <w:t>314(Epoxide hydrolase substrate) + 0</w:t>
      </w:r>
      <w:r w:rsidR="00644CD5">
        <w:t>.</w:t>
      </w:r>
      <w:r>
        <w:t>124(Carcinogenic</w:t>
      </w:r>
      <w:r w:rsidR="00644CD5">
        <w:t>.</w:t>
      </w:r>
      <w:r>
        <w:t xml:space="preserve"> breast) -0</w:t>
      </w:r>
      <w:r w:rsidR="00644CD5">
        <w:t>.</w:t>
      </w:r>
      <w:r>
        <w:t>0814(Endothelin B receptor antagonist) -0</w:t>
      </w:r>
      <w:r w:rsidR="00644CD5">
        <w:t>.</w:t>
      </w:r>
      <w:r>
        <w:t>218(Lactoylglutathione lyase inhibitor) + 0</w:t>
      </w:r>
      <w:r w:rsidR="00644CD5">
        <w:t>.</w:t>
      </w:r>
      <w:r>
        <w:t>0845(Glucocorticoid antagonist) + 0</w:t>
      </w:r>
      <w:r w:rsidR="00644CD5">
        <w:t>.</w:t>
      </w:r>
      <w:r>
        <w:t>0895(Sucrose-phosphate synthase inhibitor) -0</w:t>
      </w:r>
      <w:r w:rsidR="00644CD5">
        <w:t>.</w:t>
      </w:r>
      <w:r>
        <w:t>051(Antiviral (Hepatitis)) + 0</w:t>
      </w:r>
      <w:r w:rsidR="00644CD5">
        <w:t>.</w:t>
      </w:r>
      <w:r>
        <w:t>199(Antiinflammatory</w:t>
      </w:r>
      <w:r w:rsidR="00644CD5">
        <w:t>.</w:t>
      </w:r>
      <w:r>
        <w:t xml:space="preserve"> ophthalmic) + 0</w:t>
      </w:r>
      <w:r w:rsidR="00644CD5">
        <w:t>.</w:t>
      </w:r>
      <w:r>
        <w:t>237(Nerve growth factor antagonist) -0</w:t>
      </w:r>
      <w:r w:rsidR="00644CD5">
        <w:t>.</w:t>
      </w:r>
      <w:r>
        <w:t>118(Carcinogenic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172(Sentrin-specific protease 7 inhibitor) + 0</w:t>
      </w:r>
      <w:r w:rsidR="00644CD5">
        <w:t>.</w:t>
      </w:r>
      <w:r>
        <w:t>0576(SMAD3 inhibitor) -0</w:t>
      </w:r>
      <w:r w:rsidR="00644CD5">
        <w:t>.</w:t>
      </w:r>
      <w:r>
        <w:t>221(Glutamate dehydrogenase inhibitor) -0</w:t>
      </w:r>
      <w:r w:rsidR="00644CD5">
        <w:t>.</w:t>
      </w:r>
      <w:r>
        <w:t>156(UGT1A substrate) -0</w:t>
      </w:r>
      <w:r w:rsidR="00644CD5">
        <w:t>.</w:t>
      </w:r>
      <w:r>
        <w:t>19(Glucan 1</w:t>
      </w:r>
      <w:r w:rsidR="00644CD5">
        <w:t>.</w:t>
      </w:r>
      <w:r>
        <w:t>3-alpha-glucosidase inhibitor) -0</w:t>
      </w:r>
      <w:r w:rsidR="00644CD5">
        <w:t>.</w:t>
      </w:r>
      <w:r>
        <w:t>147(HDL-cholesterol increasing) -0</w:t>
      </w:r>
      <w:r w:rsidR="00644CD5">
        <w:t>.</w:t>
      </w:r>
      <w:r>
        <w:t>181(Oxytocin antagonist) + 0</w:t>
      </w:r>
      <w:r w:rsidR="00644CD5">
        <w:t>.</w:t>
      </w:r>
      <w:r>
        <w:t>273(Glycerol kinase inhibitor) + 0</w:t>
      </w:r>
      <w:r w:rsidR="00644CD5">
        <w:t>.</w:t>
      </w:r>
      <w:r>
        <w:t>111(JUN expression enhancer) -0</w:t>
      </w:r>
      <w:r w:rsidR="00644CD5">
        <w:t>.</w:t>
      </w:r>
      <w:r>
        <w:t>067(Ribosomal protein S6 kinase alpha 5 inhibitor) -0</w:t>
      </w:r>
      <w:r w:rsidR="00644CD5">
        <w:t>.</w:t>
      </w:r>
      <w:r>
        <w:t>134(PPARG expression enhancer) -0</w:t>
      </w:r>
      <w:r w:rsidR="00644CD5">
        <w:t>.</w:t>
      </w:r>
      <w:r>
        <w:t>108(ASAH1 expression enhancer) + 0</w:t>
      </w:r>
      <w:r w:rsidR="00644CD5">
        <w:t>.</w:t>
      </w:r>
      <w:r>
        <w:t>0429(3 Beta-hydroxy-delta 5-steroid dehydrogenase inhibitor) + 0</w:t>
      </w:r>
      <w:r w:rsidR="00644CD5">
        <w:t>.</w:t>
      </w:r>
      <w:r>
        <w:t>218(Pyruvate kinase inhibitor) -0</w:t>
      </w:r>
      <w:r w:rsidR="00644CD5">
        <w:t>.</w:t>
      </w:r>
      <w:r>
        <w:t>0536(Melatonin 1 agonist) -0</w:t>
      </w:r>
      <w:r w:rsidR="00644CD5">
        <w:t>.</w:t>
      </w:r>
      <w:r>
        <w:t>22(Chemokine receptor agonist) -0</w:t>
      </w:r>
      <w:r w:rsidR="00644CD5">
        <w:t>.</w:t>
      </w:r>
      <w:r>
        <w:t>0464(Prostacyclin antagonist) + 0</w:t>
      </w:r>
      <w:r w:rsidR="00644CD5">
        <w:t>.</w:t>
      </w:r>
      <w:r>
        <w:t>127(Severe acute respiratory sy</w:t>
      </w:r>
      <w:r>
        <w:t>n</w:t>
      </w:r>
      <w:r>
        <w:t>drome treatment) + 0</w:t>
      </w:r>
      <w:r w:rsidR="00644CD5">
        <w:t>.</w:t>
      </w:r>
      <w:r>
        <w:t>0801(Orexin receptor 1 antagonist) + 0</w:t>
      </w:r>
      <w:r w:rsidR="00644CD5">
        <w:t>.</w:t>
      </w:r>
      <w:r>
        <w:t>0519(Cathepsin L2 inhibitor) + 0</w:t>
      </w:r>
      <w:r w:rsidR="00644CD5">
        <w:t>.</w:t>
      </w:r>
      <w:r>
        <w:t>14(Dipeptidyl pept</w:t>
      </w:r>
      <w:r>
        <w:t>i</w:t>
      </w:r>
      <w:r>
        <w:t>dase IX inhibitor) -0</w:t>
      </w:r>
      <w:r w:rsidR="00644CD5">
        <w:t>.</w:t>
      </w:r>
      <w:r>
        <w:t>155(Glutamate synthase (ferredoxin) inhibitor) + 0</w:t>
      </w:r>
      <w:r w:rsidR="00644CD5">
        <w:t>.</w:t>
      </w:r>
      <w:r>
        <w:t>136(Calmodulin-domain protein kinase 1 inhibitor) -0</w:t>
      </w:r>
      <w:r w:rsidR="00644CD5">
        <w:t>.</w:t>
      </w:r>
      <w:r>
        <w:t>121(MAP3K8 inhibitor) + 0</w:t>
      </w:r>
      <w:r w:rsidR="00644CD5">
        <w:t>.</w:t>
      </w:r>
      <w:r>
        <w:t>0871(Gamma-butyrobetaine dioxygenase inhibitor) + 0</w:t>
      </w:r>
      <w:r w:rsidR="00644CD5">
        <w:t>.</w:t>
      </w:r>
      <w:r>
        <w:t>0517(Ca2+/calmodulin-dependent kinase II alpha inhibitor) -0</w:t>
      </w:r>
      <w:r w:rsidR="00644CD5">
        <w:t>.</w:t>
      </w:r>
      <w:r>
        <w:t>235(Adenylosuccinate lyase inhibitor) + 0</w:t>
      </w:r>
      <w:r w:rsidR="00644CD5">
        <w:t>.</w:t>
      </w:r>
      <w:r>
        <w:t>0431(Weakness) + 0</w:t>
      </w:r>
      <w:r w:rsidR="00644CD5">
        <w:t>.</w:t>
      </w:r>
      <w:r>
        <w:t>0676(Insecticide) -0</w:t>
      </w:r>
      <w:r w:rsidR="00644CD5">
        <w:t>.</w:t>
      </w:r>
      <w:r>
        <w:t>0881(Monophenol monooxygenase inhibitor) + 0</w:t>
      </w:r>
      <w:r w:rsidR="00644CD5">
        <w:t>.</w:t>
      </w:r>
      <w:r>
        <w:t>111(Glutamate deca</w:t>
      </w:r>
      <w:r>
        <w:t>r</w:t>
      </w:r>
      <w:r>
        <w:t>boxylase inhibitor) + 0</w:t>
      </w:r>
      <w:r w:rsidR="00644CD5">
        <w:t>.</w:t>
      </w:r>
      <w:r>
        <w:t>0596(Spasmolytic</w:t>
      </w:r>
      <w:r w:rsidR="00644CD5">
        <w:t>.</w:t>
      </w:r>
      <w:r>
        <w:t xml:space="preserve"> Papaverin-like) + 0</w:t>
      </w:r>
      <w:r w:rsidR="00644CD5">
        <w:t>.</w:t>
      </w:r>
      <w:r>
        <w:t>058(MAP kinase 14 inhibitor) + 0</w:t>
      </w:r>
      <w:r w:rsidR="00644CD5">
        <w:t>.</w:t>
      </w:r>
      <w:r>
        <w:t>125(Cellulose 1</w:t>
      </w:r>
      <w:r w:rsidR="00644CD5">
        <w:t>.</w:t>
      </w:r>
      <w:r>
        <w:t>4-beta-cellobiosidase inhibitor) -0</w:t>
      </w:r>
      <w:r w:rsidR="00644CD5">
        <w:t>.</w:t>
      </w:r>
      <w:r>
        <w:t>0683(Aryl-alcohol dehydrogenase inhibitor) -0</w:t>
      </w:r>
      <w:r w:rsidR="00644CD5">
        <w:t>.</w:t>
      </w:r>
      <w:r>
        <w:t>0296(Histone deacetylase 1B inhib</w:t>
      </w:r>
      <w:r>
        <w:t>i</w:t>
      </w:r>
      <w:r>
        <w:t>tor) -0</w:t>
      </w:r>
      <w:r w:rsidR="00644CD5">
        <w:t>.</w:t>
      </w:r>
      <w:r>
        <w:t>0548(Protein kinase C beta II inhibitor) + 0</w:t>
      </w:r>
      <w:r w:rsidR="00644CD5">
        <w:t>.</w:t>
      </w:r>
      <w:r>
        <w:t>159(CYP27A substrate) + 0</w:t>
      </w:r>
      <w:r w:rsidR="00644CD5">
        <w:t>.</w:t>
      </w:r>
      <w:r>
        <w:t>0273(Benzodiazepine antagonist) -0</w:t>
      </w:r>
      <w:r w:rsidR="00644CD5">
        <w:t>.</w:t>
      </w:r>
      <w:r>
        <w:t>113(Thyroid hormone beta antagonist) -0</w:t>
      </w:r>
      <w:r w:rsidR="00644CD5">
        <w:t>.</w:t>
      </w:r>
      <w:r>
        <w:t>0585(GPX2 expression enhancer) + 0</w:t>
      </w:r>
      <w:r w:rsidR="00644CD5">
        <w:t>.</w:t>
      </w:r>
      <w:r>
        <w:t>0827(CDKN2C expression inhib</w:t>
      </w:r>
      <w:r>
        <w:t>i</w:t>
      </w:r>
      <w:r>
        <w:t>tor) + 0</w:t>
      </w:r>
      <w:r w:rsidR="00644CD5">
        <w:t>.</w:t>
      </w:r>
      <w:r>
        <w:t>0632(Histone deacetylase class II inhibitor) + 0</w:t>
      </w:r>
      <w:r w:rsidR="00644CD5">
        <w:t>.</w:t>
      </w:r>
      <w:r>
        <w:t>0403(Antihelmintic (Nematodes)) -0</w:t>
      </w:r>
      <w:r w:rsidR="00644CD5">
        <w:t>.</w:t>
      </w:r>
      <w:r>
        <w:t>0638(CYP2B2 substrate) -0</w:t>
      </w:r>
      <w:r w:rsidR="00644CD5">
        <w:t>.</w:t>
      </w:r>
      <w:r>
        <w:t>119(Anabolic) -0</w:t>
      </w:r>
      <w:r w:rsidR="00644CD5">
        <w:t>.</w:t>
      </w:r>
      <w:r>
        <w:t>0399(Thrombophlebitis) -0</w:t>
      </w:r>
      <w:r w:rsidR="00644CD5">
        <w:t>.</w:t>
      </w:r>
      <w:r>
        <w:t>0599(L-amino-acid oxidase inhibitor) + 0</w:t>
      </w:r>
      <w:r w:rsidR="00644CD5">
        <w:t>.</w:t>
      </w:r>
      <w:r>
        <w:t>0765(Indoleamine-pyrrole 2</w:t>
      </w:r>
      <w:r w:rsidR="00644CD5">
        <w:t>.</w:t>
      </w:r>
      <w:r>
        <w:t>3-dioxygenase inhibitor) + 0</w:t>
      </w:r>
      <w:r w:rsidR="00644CD5">
        <w:t>.</w:t>
      </w:r>
      <w:r>
        <w:t>0531(Anticarcinogenic) + 0</w:t>
      </w:r>
      <w:r w:rsidR="00644CD5">
        <w:t>.</w:t>
      </w:r>
      <w:r>
        <w:t>0192(Bombesin 3 receptor antagonist) + 0</w:t>
      </w:r>
      <w:r w:rsidR="00644CD5">
        <w:t>.</w:t>
      </w:r>
      <w:r>
        <w:t>0236(p21-activated kinase inhibitor) -0</w:t>
      </w:r>
      <w:r w:rsidR="00644CD5">
        <w:t>.</w:t>
      </w:r>
      <w:r>
        <w:t>0144(IL12B expression inhibitor) + 0</w:t>
      </w:r>
      <w:r w:rsidR="00644CD5">
        <w:t>.</w:t>
      </w:r>
      <w:r>
        <w:t>0194(Sirtuin inhibitor) -0</w:t>
      </w:r>
      <w:r w:rsidR="00644CD5">
        <w:t>.</w:t>
      </w:r>
      <w:r>
        <w:t>0392(3C-like protease (Human coronavirus) inhibitor) + 0</w:t>
      </w:r>
      <w:r w:rsidR="00644CD5">
        <w:t>.</w:t>
      </w:r>
      <w:r>
        <w:t>00761(Alzheimer's disease treatment) -0</w:t>
      </w:r>
      <w:r w:rsidR="00644CD5">
        <w:t>.</w:t>
      </w:r>
      <w:r>
        <w:t>0102(CC chemokine 5 receptor agonist) -0</w:t>
      </w:r>
      <w:r w:rsidR="00644CD5">
        <w:t>.</w:t>
      </w:r>
      <w:r>
        <w:t>0298(PTHLH expression inhibitor) -0</w:t>
      </w:r>
      <w:r w:rsidR="00644CD5">
        <w:t>.</w:t>
      </w:r>
      <w:r>
        <w:t>0102(Prolactin release inhibitor) + 0</w:t>
      </w:r>
      <w:r w:rsidR="00644CD5">
        <w:t>.</w:t>
      </w:r>
      <w:r>
        <w:t>00831(Protein-tyrosine phosphatase inhibitor) -0</w:t>
      </w:r>
      <w:r w:rsidR="00644CD5">
        <w:t>.</w:t>
      </w:r>
      <w:r>
        <w:t>0302(Sigma 3 receptor antagonist) -0</w:t>
      </w:r>
      <w:r w:rsidR="00644CD5">
        <w:t>.</w:t>
      </w:r>
      <w:r>
        <w:t>00796(Topoisomerase II alpha inhibitor) + 0</w:t>
      </w:r>
      <w:r w:rsidR="00644CD5">
        <w:t>.</w:t>
      </w:r>
      <w:r>
        <w:t>00723(Acetyl-CoA transferase 1 inhibitor) + 0</w:t>
      </w:r>
      <w:r w:rsidR="00644CD5">
        <w:t>.</w:t>
      </w:r>
      <w:r>
        <w:t>0337(CMP-N-acylneuraminate phosphodiesterase inhibitor) -0</w:t>
      </w:r>
      <w:r w:rsidR="00644CD5">
        <w:t>.</w:t>
      </w:r>
      <w:r>
        <w:t>0192(Glucosyl transferase inhibitor) + 0</w:t>
      </w:r>
      <w:r w:rsidR="00644CD5">
        <w:t>.</w:t>
      </w:r>
      <w:r>
        <w:t>00457(Phosphodiesterase 6H inhibitor) + 0</w:t>
      </w:r>
      <w:r w:rsidR="00644CD5">
        <w:t>.</w:t>
      </w:r>
      <w:r>
        <w:t>0115(Purinergic P2X2 antagonist) -0</w:t>
      </w:r>
      <w:r w:rsidR="00644CD5">
        <w:t>.</w:t>
      </w:r>
      <w:r>
        <w:t>00493(Retinoic acid receptor agonist) -0</w:t>
      </w:r>
      <w:r w:rsidR="00644CD5">
        <w:t>.</w:t>
      </w:r>
      <w:r>
        <w:t>00598(CA2 expression enhancer) + 0</w:t>
      </w:r>
      <w:r w:rsidR="00644CD5">
        <w:t>.</w:t>
      </w:r>
      <w:r>
        <w:t>00306(Antineoplastic alkaloid) -0</w:t>
      </w:r>
      <w:r w:rsidR="00644CD5">
        <w:t>.</w:t>
      </w:r>
      <w:r>
        <w:t>00283(Pruritus) + 0</w:t>
      </w:r>
      <w:r w:rsidR="00644CD5">
        <w:t>.</w:t>
      </w:r>
      <w:r>
        <w:t>00535(Phosphoglycerate dehydrogenase inhibitor) -0</w:t>
      </w:r>
      <w:r w:rsidR="00644CD5">
        <w:t>.</w:t>
      </w:r>
      <w:r>
        <w:t>0014(CYP11A1 inhibitor) + 0</w:t>
      </w:r>
      <w:r w:rsidR="00644CD5">
        <w:t>.</w:t>
      </w:r>
      <w:r>
        <w:t>00124(Kallikrein 1 inhibitor) + 0</w:t>
      </w:r>
      <w:r w:rsidR="00644CD5">
        <w:t>.</w:t>
      </w:r>
      <w:r>
        <w:t>00067(FOS expression inhibitor) + 5</w:t>
      </w:r>
      <w:r w:rsidR="00644CD5">
        <w:t>.</w:t>
      </w:r>
      <w:r>
        <w:t>39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201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0371(Dopamine D1A antagonist) -1</w:t>
      </w:r>
      <w:r w:rsidR="00644CD5">
        <w:t>.</w:t>
      </w:r>
      <w:r>
        <w:t>13(Beta lactamase inhibitor) + 0</w:t>
      </w:r>
      <w:r w:rsidR="00644CD5">
        <w:t>.</w:t>
      </w:r>
      <w:r>
        <w:t>37(Periodontitis treatment) + 0</w:t>
      </w:r>
      <w:r w:rsidR="00644CD5">
        <w:t>.</w:t>
      </w:r>
      <w:r>
        <w:t>194(NumAromAtoms) + 0</w:t>
      </w:r>
      <w:r w:rsidR="00644CD5">
        <w:t>.</w:t>
      </w:r>
      <w:r>
        <w:t>547(Anesthetic local) -0</w:t>
      </w:r>
      <w:r w:rsidR="00644CD5">
        <w:t>.</w:t>
      </w:r>
      <w:r>
        <w:t>178(Methylenetetrahydrofolate dehydrogenase (NADP+) inhib</w:t>
      </w:r>
      <w:r>
        <w:t>i</w:t>
      </w:r>
      <w:r>
        <w:t>tor) -0</w:t>
      </w:r>
      <w:r w:rsidR="00644CD5">
        <w:t>.</w:t>
      </w:r>
      <w:r>
        <w:t>0894(Aggrecanase inhibitor) + 0</w:t>
      </w:r>
      <w:r w:rsidR="00644CD5">
        <w:t>.</w:t>
      </w:r>
      <w:r>
        <w:t>273(Nicotinic receptor alpha5 subunit antagonist) + 0</w:t>
      </w:r>
      <w:r w:rsidR="00644CD5">
        <w:t>.</w:t>
      </w:r>
      <w:r>
        <w:t>698(Gastrointestinal disturbance) -0</w:t>
      </w:r>
      <w:r w:rsidR="00644CD5">
        <w:t>.</w:t>
      </w:r>
      <w:r>
        <w:t>0886(Phosphodiesterase 1A inhibitor) + 0</w:t>
      </w:r>
      <w:r w:rsidR="00644CD5">
        <w:t>.</w:t>
      </w:r>
      <w:r>
        <w:t>0376(Necrosis) + 0</w:t>
      </w:r>
      <w:r w:rsidR="00644CD5">
        <w:t>.</w:t>
      </w:r>
      <w:r>
        <w:t>19(Histone deacetylase class IIb inhib</w:t>
      </w:r>
      <w:r>
        <w:t>i</w:t>
      </w:r>
      <w:r>
        <w:t>tor) -1</w:t>
      </w:r>
      <w:r w:rsidR="00644CD5">
        <w:t>.</w:t>
      </w:r>
      <w:r>
        <w:t>1(DNA synthesis inhibitor) -0</w:t>
      </w:r>
      <w:r w:rsidR="00644CD5">
        <w:t>.</w:t>
      </w:r>
      <w:r>
        <w:t>383(Amiloride-sensitive sodium channel 1 alpha-subunit blocker) -1</w:t>
      </w:r>
      <w:r w:rsidR="00644CD5">
        <w:t>.</w:t>
      </w:r>
      <w:r>
        <w:t>27(Glycerate kinase inhibitor) + 0</w:t>
      </w:r>
      <w:r w:rsidR="00644CD5">
        <w:t>.</w:t>
      </w:r>
      <w:r>
        <w:t>38(Phosphoglycerate kinase 2 inhibitor) -0</w:t>
      </w:r>
      <w:r w:rsidR="00644CD5">
        <w:t>.</w:t>
      </w:r>
      <w:r>
        <w:t>0838(NumAcceptor) + 0</w:t>
      </w:r>
      <w:r w:rsidR="00644CD5">
        <w:t>.</w:t>
      </w:r>
      <w:r>
        <w:t>145(Lipophilicity^2) + 3</w:t>
      </w:r>
      <w:r w:rsidR="00644CD5">
        <w:t>.</w:t>
      </w:r>
      <w:r>
        <w:t>33(Sialidase 1 inhibitor) -0</w:t>
      </w:r>
      <w:r w:rsidR="00644CD5">
        <w:t>.</w:t>
      </w:r>
      <w:r>
        <w:t>217(CYP2C9 inhibitor) + 0</w:t>
      </w:r>
      <w:r w:rsidR="00644CD5">
        <w:t>.</w:t>
      </w:r>
      <w:r>
        <w:t>415(Respiratory distress syndrome treatment) + 0</w:t>
      </w:r>
      <w:r w:rsidR="00644CD5">
        <w:t>.</w:t>
      </w:r>
      <w:r>
        <w:t>624(Antiviral (Adenovirus)) -0</w:t>
      </w:r>
      <w:r w:rsidR="00644CD5">
        <w:t>.</w:t>
      </w:r>
      <w:r>
        <w:t>0934(Histone deacetylase 3 inhibitor) -0</w:t>
      </w:r>
      <w:r w:rsidR="00644CD5">
        <w:t>.</w:t>
      </w:r>
      <w:r>
        <w:t>175(Protease (Human c</w:t>
      </w:r>
      <w:r>
        <w:t>y</w:t>
      </w:r>
      <w:r>
        <w:t>tomegalovirus) inhibitor) + 1</w:t>
      </w:r>
      <w:r w:rsidR="00644CD5">
        <w:t>.</w:t>
      </w:r>
      <w:r>
        <w:t>32(Procollagen-proline 3-dioxygenase inhibitor) -0</w:t>
      </w:r>
      <w:r w:rsidR="00644CD5">
        <w:t>.</w:t>
      </w:r>
      <w:r>
        <w:t>328(Phosphodiesterase 3B inhibitor) + 0</w:t>
      </w:r>
      <w:r w:rsidR="00644CD5">
        <w:t>.</w:t>
      </w:r>
      <w:r>
        <w:t>203(Transglutaminase 2 inhibitor) + 0</w:t>
      </w:r>
      <w:r w:rsidR="00644CD5">
        <w:t>.</w:t>
      </w:r>
      <w:r>
        <w:t>0891(Tryptophan 2-monooxygenase inhibitor) + 0</w:t>
      </w:r>
      <w:r w:rsidR="00644CD5">
        <w:t>.</w:t>
      </w:r>
      <w:r>
        <w:t>115(MW) -0</w:t>
      </w:r>
      <w:r w:rsidR="00644CD5">
        <w:t>.</w:t>
      </w:r>
      <w:r>
        <w:t>47(Steroid 17-alpha-hydroxylase/17</w:t>
      </w:r>
      <w:r w:rsidR="00644CD5">
        <w:t>.</w:t>
      </w:r>
      <w:r>
        <w:t>20 lyase inhibitor) -0</w:t>
      </w:r>
      <w:r w:rsidR="00644CD5">
        <w:t>.</w:t>
      </w:r>
      <w:r>
        <w:t>15(Cyclin-dependent kinase 2 inhibitor) + 0</w:t>
      </w:r>
      <w:r w:rsidR="00644CD5">
        <w:t>.</w:t>
      </w:r>
      <w:r>
        <w:t>549(GABA C receptor antagonist) + 1</w:t>
      </w:r>
      <w:r w:rsidR="00644CD5">
        <w:t>.</w:t>
      </w:r>
      <w:r>
        <w:t>03(Vanilloid 4 antagonist) -0</w:t>
      </w:r>
      <w:r w:rsidR="00644CD5">
        <w:t>.</w:t>
      </w:r>
      <w:r>
        <w:t>291(Rotamase (FKBP14) inhibitor) + 0</w:t>
      </w:r>
      <w:r w:rsidR="00644CD5">
        <w:t>.</w:t>
      </w:r>
      <w:r>
        <w:t>539(CYP11B2 inhibitor) + 0</w:t>
      </w:r>
      <w:r w:rsidR="00644CD5">
        <w:t>.</w:t>
      </w:r>
      <w:r>
        <w:t>0973(Adenylate cyclase IV inhibitor) -0</w:t>
      </w:r>
      <w:r w:rsidR="00644CD5">
        <w:t>.</w:t>
      </w:r>
      <w:r>
        <w:t>399(Urinary retention) -0</w:t>
      </w:r>
      <w:r w:rsidR="00644CD5">
        <w:t>.</w:t>
      </w:r>
      <w:r>
        <w:t>255(Bradykinin B1 receptor antagonist) -0</w:t>
      </w:r>
      <w:r w:rsidR="00644CD5">
        <w:t>.</w:t>
      </w:r>
      <w:r>
        <w:t>927(Anesthetic inhalation) + 0</w:t>
      </w:r>
      <w:r w:rsidR="00644CD5">
        <w:t>.</w:t>
      </w:r>
      <w:r>
        <w:t>392(Insecticide) + 0</w:t>
      </w:r>
      <w:r w:rsidR="00644CD5">
        <w:t>.</w:t>
      </w:r>
      <w:r>
        <w:t>556(Envelope glycoprotein gp70 inhibitor) -0</w:t>
      </w:r>
      <w:r w:rsidR="00644CD5">
        <w:t>.</w:t>
      </w:r>
      <w:r>
        <w:t>61(Benzodiazepine agonist) + 0</w:t>
      </w:r>
      <w:r w:rsidR="00644CD5">
        <w:t>.</w:t>
      </w:r>
      <w:r>
        <w:t>272(TRPM8 blocker) + 0</w:t>
      </w:r>
      <w:r w:rsidR="00644CD5">
        <w:t>.</w:t>
      </w:r>
      <w:r>
        <w:t>171(5 Hydroxytryptamine 5 antagonist) -0</w:t>
      </w:r>
      <w:r w:rsidR="00644CD5">
        <w:t>.</w:t>
      </w:r>
      <w:r>
        <w:t>63(Histamine H2 receptor agonist) -0</w:t>
      </w:r>
      <w:r w:rsidR="00644CD5">
        <w:t>.</w:t>
      </w:r>
      <w:r>
        <w:t>248(Platelet aggregation inhibitor) -0</w:t>
      </w:r>
      <w:r w:rsidR="00644CD5">
        <w:t>.</w:t>
      </w:r>
      <w:r>
        <w:t>505(Carcinogenic) -0</w:t>
      </w:r>
      <w:r w:rsidR="00644CD5">
        <w:t>.</w:t>
      </w:r>
      <w:r>
        <w:t>924(Thyroid hormone agonist) + 0</w:t>
      </w:r>
      <w:r w:rsidR="00644CD5">
        <w:t>.</w:t>
      </w:r>
      <w:r>
        <w:t>195(CDKN1A expression enhancer) + 2</w:t>
      </w:r>
      <w:r w:rsidR="00644CD5">
        <w:t>.</w:t>
      </w:r>
      <w:r>
        <w:t>18(Carbonic anhydrase XIV inhibitor) + 1</w:t>
      </w:r>
      <w:r w:rsidR="00644CD5">
        <w:t>.</w:t>
      </w:r>
      <w:r>
        <w:t>38(Dihydrofolate reductase (Mycobacterium avium) inhibitor) + 0</w:t>
      </w:r>
      <w:r w:rsidR="00644CD5">
        <w:t>.</w:t>
      </w:r>
      <w:r>
        <w:t>117(Alpha 2 adrenoreceptor agonist) -0</w:t>
      </w:r>
      <w:r w:rsidR="00644CD5">
        <w:t>.</w:t>
      </w:r>
      <w:r>
        <w:t>475(Cyclin D3 inhibitor) -0</w:t>
      </w:r>
      <w:r w:rsidR="00644CD5">
        <w:t>.</w:t>
      </w:r>
      <w:r>
        <w:t>581(Thromboxane synthase inhibitor) + 0</w:t>
      </w:r>
      <w:r w:rsidR="00644CD5">
        <w:t>.</w:t>
      </w:r>
      <w:r>
        <w:t>16(Dual specificity phosphatase 1 inhibitor) + 0</w:t>
      </w:r>
      <w:r w:rsidR="00644CD5">
        <w:t>.</w:t>
      </w:r>
      <w:r>
        <w:t>152(Choline sulfotran</w:t>
      </w:r>
      <w:r>
        <w:t>s</w:t>
      </w:r>
      <w:r>
        <w:t>ferase inhibitor) -1</w:t>
      </w:r>
      <w:r w:rsidR="00644CD5">
        <w:t>.</w:t>
      </w:r>
      <w:r>
        <w:t>49(Low molecular weight phosphotyrosine protein phosphatase inhibitor) -0</w:t>
      </w:r>
      <w:r w:rsidR="00644CD5">
        <w:t>.</w:t>
      </w:r>
      <w:r>
        <w:t>449(Nonstructural protein 1 (Influenza A) inhibitor) + 0</w:t>
      </w:r>
      <w:r w:rsidR="00644CD5">
        <w:t>.</w:t>
      </w:r>
      <w:r>
        <w:t>274(Hepatic disorders treatment) -1</w:t>
      </w:r>
      <w:r w:rsidR="00644CD5">
        <w:t>.</w:t>
      </w:r>
      <w:r>
        <w:t>25(MAO B inhibitor) + 0</w:t>
      </w:r>
      <w:r w:rsidR="00644CD5">
        <w:t>.</w:t>
      </w:r>
      <w:r>
        <w:t>765(Antibiotic Carbapenem-like) -0</w:t>
      </w:r>
      <w:r w:rsidR="00644CD5">
        <w:t>.</w:t>
      </w:r>
      <w:r>
        <w:t>31(IL12B expression inhibitor) + 0</w:t>
      </w:r>
      <w:r w:rsidR="00644CD5">
        <w:t>.</w:t>
      </w:r>
      <w:r>
        <w:t>625(Antipruritic</w:t>
      </w:r>
      <w:r w:rsidR="00644CD5">
        <w:t>.</w:t>
      </w:r>
      <w:r>
        <w:t xml:space="preserve"> allergic) -1</w:t>
      </w:r>
      <w:r w:rsidR="00644CD5">
        <w:t>.</w:t>
      </w:r>
      <w:r>
        <w:t>06(CC chemokine receptor agonist) -0</w:t>
      </w:r>
      <w:r w:rsidR="00644CD5">
        <w:t>.</w:t>
      </w:r>
      <w:r>
        <w:t>256(Opioid delta receptor antagonist) + 0</w:t>
      </w:r>
      <w:r w:rsidR="00644CD5">
        <w:t>.</w:t>
      </w:r>
      <w:r>
        <w:t>306(MAP kinase 3 inhibitor) + 0</w:t>
      </w:r>
      <w:r w:rsidR="00644CD5">
        <w:t>.</w:t>
      </w:r>
      <w:r>
        <w:t>446(Carcinogenic</w:t>
      </w:r>
      <w:r w:rsidR="00644CD5">
        <w:t>.</w:t>
      </w:r>
      <w:r>
        <w:t xml:space="preserve"> breast) -0</w:t>
      </w:r>
      <w:r w:rsidR="00644CD5">
        <w:t>.</w:t>
      </w:r>
      <w:r>
        <w:t>395(Dizziness) -0</w:t>
      </w:r>
      <w:r w:rsidR="00644CD5">
        <w:t>.</w:t>
      </w:r>
      <w:r>
        <w:t>37(Sodium/hydrogen exchanger 2 inhibitor) + 15(Lipophilicity) -0</w:t>
      </w:r>
      <w:r w:rsidR="00644CD5">
        <w:t>.</w:t>
      </w:r>
      <w:r>
        <w:t>0485(Psychomotor impai</w:t>
      </w:r>
      <w:r>
        <w:t>r</w:t>
      </w:r>
      <w:r>
        <w:t>ment) -0</w:t>
      </w:r>
      <w:r w:rsidR="00644CD5">
        <w:t>.</w:t>
      </w:r>
      <w:r>
        <w:t>427(Excitatory amino acid transporter 3 inhibitor) -0</w:t>
      </w:r>
      <w:r w:rsidR="00644CD5">
        <w:t>.</w:t>
      </w:r>
      <w:r>
        <w:t>285(Antiviral (Hepatitis)) + 0</w:t>
      </w:r>
      <w:r w:rsidR="00644CD5">
        <w:t>.</w:t>
      </w:r>
      <w:r>
        <w:t>44(Tremor) -1</w:t>
      </w:r>
      <w:r w:rsidR="00644CD5">
        <w:t>.</w:t>
      </w:r>
      <w:r>
        <w:t>1(Potassium channel (Ca-activated) activator) + 0</w:t>
      </w:r>
      <w:r w:rsidR="00644CD5">
        <w:t>.</w:t>
      </w:r>
      <w:r>
        <w:t>425(Growth hormone releasing factor agonist) -0</w:t>
      </w:r>
      <w:r w:rsidR="00644CD5">
        <w:t>.</w:t>
      </w:r>
      <w:r>
        <w:t>301(Potassium channel intermediate-conductance Ca-activated 4 blocker) -0</w:t>
      </w:r>
      <w:r w:rsidR="00644CD5">
        <w:t>.</w:t>
      </w:r>
      <w:r>
        <w:t>32(CYP2C6 substrate) -0</w:t>
      </w:r>
      <w:r w:rsidR="00644CD5">
        <w:t>.</w:t>
      </w:r>
      <w:r>
        <w:t>932(Dactylysin inhibitor) -0</w:t>
      </w:r>
      <w:r w:rsidR="00644CD5">
        <w:t>.</w:t>
      </w:r>
      <w:r>
        <w:t>482(Glycosuria) + 0</w:t>
      </w:r>
      <w:r w:rsidR="00644CD5">
        <w:t>.</w:t>
      </w:r>
      <w:r>
        <w:t>643(KiSS-1 receptor antagonist) + 0</w:t>
      </w:r>
      <w:r w:rsidR="00644CD5">
        <w:t>.</w:t>
      </w:r>
      <w:r>
        <w:t>111(Galactoside 2-alpha-L-fucosyltransferase inhibitor) + 0</w:t>
      </w:r>
      <w:r w:rsidR="00644CD5">
        <w:t>.</w:t>
      </w:r>
      <w:r>
        <w:t>31(Trypsin III inhibitor) + 0</w:t>
      </w:r>
      <w:r w:rsidR="00644CD5">
        <w:t>.</w:t>
      </w:r>
      <w:r>
        <w:t>711(IL4 expression enhancer) + 0</w:t>
      </w:r>
      <w:r w:rsidR="00644CD5">
        <w:t>.</w:t>
      </w:r>
      <w:r>
        <w:t>628(CAT expression inhibitor) + 0</w:t>
      </w:r>
      <w:r w:rsidR="00644CD5">
        <w:t>.</w:t>
      </w:r>
      <w:r>
        <w:t>346(Nausea) + 0</w:t>
      </w:r>
      <w:r w:rsidR="00644CD5">
        <w:t>.</w:t>
      </w:r>
      <w:r>
        <w:t>3(DNA gyrase subunit A inhibitor) + 0</w:t>
      </w:r>
      <w:r w:rsidR="00644CD5">
        <w:t>.</w:t>
      </w:r>
      <w:r>
        <w:t>561(Probable DNA dC-&gt;dU-editing enzyme APOBEC-3A inhibitor) + 0</w:t>
      </w:r>
      <w:r w:rsidR="00644CD5">
        <w:t>.</w:t>
      </w:r>
      <w:r>
        <w:t>283(Phosphate transporter inhibitor) + 0</w:t>
      </w:r>
      <w:r w:rsidR="00644CD5">
        <w:t>.</w:t>
      </w:r>
      <w:r>
        <w:t>754(Carbonic anhydrase VA inhibitor) + 0</w:t>
      </w:r>
      <w:r w:rsidR="00644CD5">
        <w:t>.</w:t>
      </w:r>
      <w:r>
        <w:t>38(Opioid kappa receptor ag</w:t>
      </w:r>
      <w:r>
        <w:t>o</w:t>
      </w:r>
      <w:r>
        <w:t>nist) -0</w:t>
      </w:r>
      <w:r w:rsidR="00644CD5">
        <w:t>.</w:t>
      </w:r>
      <w:r>
        <w:t>343(Raynaud's phenomenon treatment) -0</w:t>
      </w:r>
      <w:r w:rsidR="00644CD5">
        <w:t>.</w:t>
      </w:r>
      <w:r>
        <w:t>799(CDK4/cyclin D inhibitor) + 0</w:t>
      </w:r>
      <w:r w:rsidR="00644CD5">
        <w:t>.</w:t>
      </w:r>
      <w:r>
        <w:t>643(5 Hydroxytryptamine 3 agonist) + 0</w:t>
      </w:r>
      <w:r w:rsidR="00644CD5">
        <w:t>.</w:t>
      </w:r>
      <w:r>
        <w:t>128(Phosphodiesterase 6A inhibitor) -2</w:t>
      </w:r>
      <w:r w:rsidR="00644CD5">
        <w:t>.</w:t>
      </w:r>
      <w:r>
        <w:t>1(Citrate (Si)-synthase inhibitor) + 0</w:t>
      </w:r>
      <w:r w:rsidR="00644CD5">
        <w:t>.</w:t>
      </w:r>
      <w:r>
        <w:t>804(Tyrosine phenol-lyase inhibitor) -1</w:t>
      </w:r>
      <w:r w:rsidR="00644CD5">
        <w:t>.</w:t>
      </w:r>
      <w:r>
        <w:t>68(Asparagine synthase (glutamine-hydrolysing) inhibitor) + 0</w:t>
      </w:r>
      <w:r w:rsidR="00644CD5">
        <w:t>.</w:t>
      </w:r>
      <w:r>
        <w:t>378(Radioprotector) -0</w:t>
      </w:r>
      <w:r w:rsidR="00644CD5">
        <w:t>.</w:t>
      </w:r>
      <w:r>
        <w:t>509(Inducible nitric oxide synthase inhibitor) -0</w:t>
      </w:r>
      <w:r w:rsidR="00644CD5">
        <w:t>.</w:t>
      </w:r>
      <w:r>
        <w:t>993(CYP24 substrate) -0</w:t>
      </w:r>
      <w:r w:rsidR="00644CD5">
        <w:t>.</w:t>
      </w:r>
      <w:r>
        <w:t>682(Mandelate 4-monooxygenase inhibitor) + 0</w:t>
      </w:r>
      <w:r w:rsidR="00644CD5">
        <w:t>.</w:t>
      </w:r>
      <w:r>
        <w:t>717(Hypertrichosis) -0</w:t>
      </w:r>
      <w:r w:rsidR="00644CD5">
        <w:t>.</w:t>
      </w:r>
      <w:r>
        <w:t>943(Lysozyme inhibitor) + 1</w:t>
      </w:r>
      <w:r w:rsidR="00644CD5">
        <w:t>.</w:t>
      </w:r>
      <w:r>
        <w:t>15(Peptide deformylase inhibitor) + 1</w:t>
      </w:r>
      <w:r w:rsidR="00644CD5">
        <w:t>.</w:t>
      </w:r>
      <w:r>
        <w:t>45(CMP-N-acylneuraminate phosphodiesterase inhibitor) -0</w:t>
      </w:r>
      <w:r w:rsidR="00644CD5">
        <w:t>.</w:t>
      </w:r>
      <w:r>
        <w:t>184(Hepatotoxic) -1</w:t>
      </w:r>
      <w:r w:rsidR="00644CD5">
        <w:t>.</w:t>
      </w:r>
      <w:r>
        <w:t>54(Carbonic anhydrase XIII inhibitor) -0</w:t>
      </w:r>
      <w:r w:rsidR="00644CD5">
        <w:t>.</w:t>
      </w:r>
      <w:r>
        <w:t>814(UDP-3-O-acyl-N-acetylglucosamine deacetylase inhibitor) -0</w:t>
      </w:r>
      <w:r w:rsidR="00644CD5">
        <w:t>.</w:t>
      </w:r>
      <w:r>
        <w:t>892(Myeloperoxidase inhibitor) -0</w:t>
      </w:r>
      <w:r w:rsidR="00644CD5">
        <w:t>.</w:t>
      </w:r>
      <w:r>
        <w:t>218(Acute neurologic disorders treatment) + 0</w:t>
      </w:r>
      <w:r w:rsidR="00644CD5">
        <w:t>.</w:t>
      </w:r>
      <w:r>
        <w:t>165(Dystonia) + 0</w:t>
      </w:r>
      <w:r w:rsidR="00644CD5">
        <w:t>.</w:t>
      </w:r>
      <w:r>
        <w:t>757(Pyruvate kinase inhibitor) -0</w:t>
      </w:r>
      <w:r w:rsidR="00644CD5">
        <w:t>.</w:t>
      </w:r>
      <w:r>
        <w:t>186(Weight loss) -0</w:t>
      </w:r>
      <w:r w:rsidR="00644CD5">
        <w:t>.</w:t>
      </w:r>
      <w:r>
        <w:t>202(CYP51 inhibitor) + 0</w:t>
      </w:r>
      <w:r w:rsidR="00644CD5">
        <w:t>.</w:t>
      </w:r>
      <w:r>
        <w:t>435(CYP2C19 inhibitor) -0</w:t>
      </w:r>
      <w:r w:rsidR="00644CD5">
        <w:t>.</w:t>
      </w:r>
      <w:r>
        <w:t>716(UGT1A1 substrate) -0</w:t>
      </w:r>
      <w:r w:rsidR="00644CD5">
        <w:t>.</w:t>
      </w:r>
      <w:r>
        <w:t>272(Nav1.1 sodium channel blocker) + 0</w:t>
      </w:r>
      <w:r w:rsidR="00644CD5">
        <w:t>.</w:t>
      </w:r>
      <w:r>
        <w:t>661(Sickle-cell anemia treatment) + 0</w:t>
      </w:r>
      <w:r w:rsidR="00644CD5">
        <w:t>.</w:t>
      </w:r>
      <w:r>
        <w:t>168(Xanthine-like) + 0</w:t>
      </w:r>
      <w:r w:rsidR="00644CD5">
        <w:t>.</w:t>
      </w:r>
      <w:r>
        <w:t>676(Antihypotensive) -0</w:t>
      </w:r>
      <w:r w:rsidR="00644CD5">
        <w:t>.</w:t>
      </w:r>
      <w:r>
        <w:t>171(Cyclin H inhibitor) -0</w:t>
      </w:r>
      <w:r w:rsidR="00644CD5">
        <w:t>.</w:t>
      </w:r>
      <w:r>
        <w:t>389(Matrix metalloproteinase (membrane-type) inhibitor) -0</w:t>
      </w:r>
      <w:r w:rsidR="00644CD5">
        <w:t>.</w:t>
      </w:r>
      <w:r>
        <w:t>305(Neuropeptide FF1 antagonist) -0</w:t>
      </w:r>
      <w:r w:rsidR="00644CD5">
        <w:t>.</w:t>
      </w:r>
      <w:r>
        <w:t>706(L lactate dehydrogenase inhibitor) + 0</w:t>
      </w:r>
      <w:r w:rsidR="00644CD5">
        <w:t>.</w:t>
      </w:r>
      <w:r>
        <w:t>37(Plasminogen activator inhibitor antagonist) + 0</w:t>
      </w:r>
      <w:r w:rsidR="00644CD5">
        <w:t>.</w:t>
      </w:r>
      <w:r>
        <w:t>449(Phosphatidate cytidyly</w:t>
      </w:r>
      <w:r>
        <w:t>l</w:t>
      </w:r>
      <w:r>
        <w:t>transferase inhibitor) + 0</w:t>
      </w:r>
      <w:r w:rsidR="00644CD5">
        <w:t>.</w:t>
      </w:r>
      <w:r>
        <w:t>225(Proteasome subunit beta type-5 inhibitor) -0</w:t>
      </w:r>
      <w:r w:rsidR="00644CD5">
        <w:t>.</w:t>
      </w:r>
      <w:r>
        <w:t>225(Testosterone 17beta-dehydrogenase inhibitor) -2</w:t>
      </w:r>
      <w:r w:rsidR="00644CD5">
        <w:t>.</w:t>
      </w:r>
      <w:r>
        <w:t>02(Amidophosphoribosyltransferase inhibitor) -0</w:t>
      </w:r>
      <w:r w:rsidR="00644CD5">
        <w:t>.</w:t>
      </w:r>
      <w:r>
        <w:t>354(Torticollis) + 0</w:t>
      </w:r>
      <w:r w:rsidR="00644CD5">
        <w:t>.</w:t>
      </w:r>
      <w:r>
        <w:t>771(Adenosine A2b receptor a</w:t>
      </w:r>
      <w:r>
        <w:t>n</w:t>
      </w:r>
      <w:r>
        <w:t>tagonist) -0</w:t>
      </w:r>
      <w:r w:rsidR="00644CD5">
        <w:t>.</w:t>
      </w:r>
      <w:r>
        <w:t>324(Vitamin D receptor antagonist) -0</w:t>
      </w:r>
      <w:r w:rsidR="00644CD5">
        <w:t>.</w:t>
      </w:r>
      <w:r>
        <w:t>177(Glutathionylspermidine synthase inhibitor) -0</w:t>
      </w:r>
      <w:r w:rsidR="00644CD5">
        <w:t>.</w:t>
      </w:r>
      <w:r>
        <w:t>901(Glyoxylate reductase (NADP+) inhibitor) + 0</w:t>
      </w:r>
      <w:r w:rsidR="00644CD5">
        <w:t>.</w:t>
      </w:r>
      <w:r>
        <w:t>367(Serine carboxypeptidase inhibitor) -0</w:t>
      </w:r>
      <w:r w:rsidR="00644CD5">
        <w:t>.</w:t>
      </w:r>
      <w:r>
        <w:t>484(Aurora kinase inhibitor) -0</w:t>
      </w:r>
      <w:r w:rsidR="00644CD5">
        <w:t>.</w:t>
      </w:r>
      <w:r>
        <w:t>33(Carcinogenic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324(Phenylalanine 4-hydroxylase inhibitor) -0</w:t>
      </w:r>
      <w:r w:rsidR="00644CD5">
        <w:t>.</w:t>
      </w:r>
      <w:r>
        <w:t>189(Interleukin 8 antagonist) + 0</w:t>
      </w:r>
      <w:r w:rsidR="00644CD5">
        <w:t>.</w:t>
      </w:r>
      <w:r>
        <w:t>672(Cytosine deaminase inhibitor) + 0</w:t>
      </w:r>
      <w:r w:rsidR="00644CD5">
        <w:t>.</w:t>
      </w:r>
      <w:r>
        <w:t>145(Tyrosine kinase inhibitor) + 0</w:t>
      </w:r>
      <w:r w:rsidR="00644CD5">
        <w:t>.</w:t>
      </w:r>
      <w:r>
        <w:t>322(Convulsant) -0</w:t>
      </w:r>
      <w:r w:rsidR="00644CD5">
        <w:t>.</w:t>
      </w:r>
      <w:r>
        <w:t>427(Renilla-luciferin 2-monooxygenase inhibitor) -0</w:t>
      </w:r>
      <w:r w:rsidR="00644CD5">
        <w:t>.</w:t>
      </w:r>
      <w:r>
        <w:t>183(Dry eye syndrome treatment) + 0</w:t>
      </w:r>
      <w:r w:rsidR="00644CD5">
        <w:t>.</w:t>
      </w:r>
      <w:r>
        <w:t>752(Amylin agonist) -0</w:t>
      </w:r>
      <w:r w:rsidR="00644CD5">
        <w:t>.</w:t>
      </w:r>
      <w:r>
        <w:t>37(DNA damaging) + 0</w:t>
      </w:r>
      <w:r w:rsidR="00644CD5">
        <w:t>.</w:t>
      </w:r>
      <w:r>
        <w:t>0969(Autoimmune disorders treatment) + 0</w:t>
      </w:r>
      <w:r w:rsidR="00644CD5">
        <w:t>.</w:t>
      </w:r>
      <w:r>
        <w:t>238(Hypothermic) + 0</w:t>
      </w:r>
      <w:r w:rsidR="00644CD5">
        <w:t>.</w:t>
      </w:r>
      <w:r>
        <w:t>896(Arginine-tRNA ligase inhibitor) -0</w:t>
      </w:r>
      <w:r w:rsidR="00644CD5">
        <w:t>.</w:t>
      </w:r>
      <w:r>
        <w:t>398(Glutamate (mGluR5) agonist) + 0</w:t>
      </w:r>
      <w:r w:rsidR="00644CD5">
        <w:t>.</w:t>
      </w:r>
      <w:r>
        <w:t>174(C10ORF10 expression enhancer) + 0</w:t>
      </w:r>
      <w:r w:rsidR="00644CD5">
        <w:t>.</w:t>
      </w:r>
      <w:r>
        <w:t>443(I kappa B kinase inhibitor) + 0</w:t>
      </w:r>
      <w:r w:rsidR="00644CD5">
        <w:t>.</w:t>
      </w:r>
      <w:r>
        <w:t>625(Alanine dehydrogenase inhibitor) -0</w:t>
      </w:r>
      <w:r w:rsidR="00644CD5">
        <w:t>.</w:t>
      </w:r>
      <w:r>
        <w:t>171(Selectin antagonist) -0</w:t>
      </w:r>
      <w:r w:rsidR="00644CD5">
        <w:t>.</w:t>
      </w:r>
      <w:r>
        <w:t>424(Lactoylglutathione lyase inhibitor) + 0</w:t>
      </w:r>
      <w:r w:rsidR="00644CD5">
        <w:t>.</w:t>
      </w:r>
      <w:r>
        <w:t>23(Pyrimidine antagonist) + 0</w:t>
      </w:r>
      <w:r w:rsidR="00644CD5">
        <w:t>.</w:t>
      </w:r>
      <w:r>
        <w:t>631(Tryptophan-tRNA ligase inhibitor) + 0</w:t>
      </w:r>
      <w:r w:rsidR="00644CD5">
        <w:t>.</w:t>
      </w:r>
      <w:r>
        <w:t xml:space="preserve">952(Tetracycline antiport transporter </w:t>
      </w:r>
      <w:r>
        <w:lastRenderedPageBreak/>
        <w:t>antagonist) -0</w:t>
      </w:r>
      <w:r w:rsidR="00644CD5">
        <w:t>.</w:t>
      </w:r>
      <w:r>
        <w:t>395(Potassium channel Kv4.3 blocker) -1</w:t>
      </w:r>
      <w:r w:rsidR="00644CD5">
        <w:t>.</w:t>
      </w:r>
      <w:r>
        <w:t>23(Histone deacetylase 11 inhibitor) + 0</w:t>
      </w:r>
      <w:r w:rsidR="00644CD5">
        <w:t>.</w:t>
      </w:r>
      <w:r>
        <w:t>621(TXNRD1 e</w:t>
      </w:r>
      <w:r>
        <w:t>x</w:t>
      </w:r>
      <w:r>
        <w:t>pression enhancer) + 0</w:t>
      </w:r>
      <w:r w:rsidR="00644CD5">
        <w:t>.</w:t>
      </w:r>
      <w:r>
        <w:t>227(Integrin alphaVbeta1 antagonist) + 0</w:t>
      </w:r>
      <w:r w:rsidR="00644CD5">
        <w:t>.</w:t>
      </w:r>
      <w:r>
        <w:t>914(Glutamate dehydrogenase (NADP+) inhibitor) -0</w:t>
      </w:r>
      <w:r w:rsidR="00644CD5">
        <w:t>.</w:t>
      </w:r>
      <w:r>
        <w:t>162(Angiotensin AT1B receptor antagonist) + 0</w:t>
      </w:r>
      <w:r w:rsidR="00644CD5">
        <w:t>.</w:t>
      </w:r>
      <w:r>
        <w:t>179(Lipoxygenase inhibitor) -0</w:t>
      </w:r>
      <w:r w:rsidR="00644CD5">
        <w:t>.</w:t>
      </w:r>
      <w:r>
        <w:t>354(Cytochrome P450 inhibitor) + 0</w:t>
      </w:r>
      <w:r w:rsidR="00644CD5">
        <w:t>.</w:t>
      </w:r>
      <w:r>
        <w:t>839(CYP11B1 inhibitor) -0</w:t>
      </w:r>
      <w:r w:rsidR="00644CD5">
        <w:t>.</w:t>
      </w:r>
      <w:r>
        <w:t>224(Kainate receptor 2 antagonist) + 0</w:t>
      </w:r>
      <w:r w:rsidR="00644CD5">
        <w:t>.</w:t>
      </w:r>
      <w:r>
        <w:t>652(Factor XIIIa inhibitor) -0</w:t>
      </w:r>
      <w:r w:rsidR="00644CD5">
        <w:t>.</w:t>
      </w:r>
      <w:r>
        <w:t>368(Antiulcerative) + 0</w:t>
      </w:r>
      <w:r w:rsidR="00644CD5">
        <w:t>.</w:t>
      </w:r>
      <w:r>
        <w:t>292(Apnea) + 0</w:t>
      </w:r>
      <w:r w:rsidR="00644CD5">
        <w:t>.</w:t>
      </w:r>
      <w:r>
        <w:t>724(Histone deacetylase class I inhibitor) -0</w:t>
      </w:r>
      <w:r w:rsidR="00644CD5">
        <w:t>.</w:t>
      </w:r>
      <w:r>
        <w:t>932(Histone-lysine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311(Antimycobacterial) + 0</w:t>
      </w:r>
      <w:r w:rsidR="00644CD5">
        <w:t>.</w:t>
      </w:r>
      <w:r>
        <w:t>789(NADPH oxidoreductase inhib</w:t>
      </w:r>
      <w:r>
        <w:t>i</w:t>
      </w:r>
      <w:r>
        <w:t>tor) -0</w:t>
      </w:r>
      <w:r w:rsidR="00644CD5">
        <w:t>.</w:t>
      </w:r>
      <w:r>
        <w:t>322(CYP3A4 expression enhancer) -0</w:t>
      </w:r>
      <w:r w:rsidR="00644CD5">
        <w:t>.</w:t>
      </w:r>
      <w:r>
        <w:t>593(Lactate 2-monooxygenase inhibitor) -0</w:t>
      </w:r>
      <w:r w:rsidR="00644CD5">
        <w:t>.</w:t>
      </w:r>
      <w:r>
        <w:t>0329(NumNegative) -0</w:t>
      </w:r>
      <w:r w:rsidR="00644CD5">
        <w:t>.</w:t>
      </w:r>
      <w:r>
        <w:t>47(5-Alpha-reductase inhibitor) + 1</w:t>
      </w:r>
      <w:r w:rsidR="00644CD5">
        <w:t>.</w:t>
      </w:r>
      <w:r>
        <w:t>47(Deoxyguanosine kinase inhibitor) + 0</w:t>
      </w:r>
      <w:r w:rsidR="00644CD5">
        <w:t>.</w:t>
      </w:r>
      <w:r>
        <w:t>647(Targeting protein for Xklp2 i</w:t>
      </w:r>
      <w:r>
        <w:t>n</w:t>
      </w:r>
      <w:r>
        <w:t>hibitor) -0</w:t>
      </w:r>
      <w:r w:rsidR="00644CD5">
        <w:t>.</w:t>
      </w:r>
      <w:r>
        <w:t>696(Synaptic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587(G0S2 expression enhancer) + 0</w:t>
      </w:r>
      <w:r w:rsidR="00644CD5">
        <w:t>.</w:t>
      </w:r>
      <w:r>
        <w:t>237(Weight gain) + 0</w:t>
      </w:r>
      <w:r w:rsidR="00644CD5">
        <w:t>.</w:t>
      </w:r>
      <w:r>
        <w:t>326(Deacetoxycephalosporin-C synthase inhibitor) + 0</w:t>
      </w:r>
      <w:r w:rsidR="00644CD5">
        <w:t>.</w:t>
      </w:r>
      <w:r>
        <w:t>126(Complement factor 1 inhibitor) -0</w:t>
      </w:r>
      <w:r w:rsidR="00644CD5">
        <w:t>.</w:t>
      </w:r>
      <w:r>
        <w:t>232(Superoxide dismutase inhibitor) + 0</w:t>
      </w:r>
      <w:r w:rsidR="00644CD5">
        <w:t>.</w:t>
      </w:r>
      <w:r>
        <w:t>163(Gastrointestinal disorders treatment) -0</w:t>
      </w:r>
      <w:r w:rsidR="00644CD5">
        <w:t>.</w:t>
      </w:r>
      <w:r>
        <w:t>22(Polo-like kinase-2 inhibitor) -0</w:t>
      </w:r>
      <w:r w:rsidR="00644CD5">
        <w:t>.</w:t>
      </w:r>
      <w:r>
        <w:t>393(Gastrointestinal motility stimulant) -0</w:t>
      </w:r>
      <w:r w:rsidR="00644CD5">
        <w:t>.</w:t>
      </w:r>
      <w:r>
        <w:t>257(NAT2 substrate) + 0</w:t>
      </w:r>
      <w:r w:rsidR="00644CD5">
        <w:t>.</w:t>
      </w:r>
      <w:r>
        <w:t>389(Alcohol dehydrogenase [NAD(P)+] inhib</w:t>
      </w:r>
      <w:r>
        <w:t>i</w:t>
      </w:r>
      <w:r>
        <w:t>tor) -0</w:t>
      </w:r>
      <w:r w:rsidR="00644CD5">
        <w:t>.</w:t>
      </w:r>
      <w:r>
        <w:t>508(Choline kinase inhibitor) -0</w:t>
      </w:r>
      <w:r w:rsidR="00644CD5">
        <w:t>.</w:t>
      </w:r>
      <w:r>
        <w:t>174(HIV-1 integrase inhibitor) -0</w:t>
      </w:r>
      <w:r w:rsidR="00644CD5">
        <w:t>.</w:t>
      </w:r>
      <w:r>
        <w:t>41(Analgesic stimulant) -0</w:t>
      </w:r>
      <w:r w:rsidR="00644CD5">
        <w:t>.</w:t>
      </w:r>
      <w:r>
        <w:t>443(SUMO-activating enzyme subunit 1 inhibitor) -0</w:t>
      </w:r>
      <w:r w:rsidR="00644CD5">
        <w:t>.</w:t>
      </w:r>
      <w:r>
        <w:t>57(Thyroid hormone antagonist) + 0</w:t>
      </w:r>
      <w:r w:rsidR="00644CD5">
        <w:t>.</w:t>
      </w:r>
      <w:r>
        <w:t>134(Diarrhea) -0</w:t>
      </w:r>
      <w:r w:rsidR="00644CD5">
        <w:t>.</w:t>
      </w:r>
      <w:r>
        <w:t>938(Glucose-1-phosphate cytidylyltransferase inhibitor) + 0</w:t>
      </w:r>
      <w:r w:rsidR="00644CD5">
        <w:t>.</w:t>
      </w:r>
      <w:r>
        <w:t>56(Procollagen-lysine 5-dioxygenase inhibitor) + 0</w:t>
      </w:r>
      <w:r w:rsidR="00644CD5">
        <w:t>.</w:t>
      </w:r>
      <w:r>
        <w:t>395(Glutathione-disulfide reductase inhibitor) -0</w:t>
      </w:r>
      <w:r w:rsidR="00644CD5">
        <w:t>.</w:t>
      </w:r>
      <w:r>
        <w:t>214(Diacylglycerol O-acyltransferase 1 inhibitor) -0</w:t>
      </w:r>
      <w:r w:rsidR="00644CD5">
        <w:t>.</w:t>
      </w:r>
      <w:r>
        <w:t>129(Antineoplastic (renal ca</w:t>
      </w:r>
      <w:r>
        <w:t>n</w:t>
      </w:r>
      <w:r>
        <w:t>cer)) + 0</w:t>
      </w:r>
      <w:r w:rsidR="00644CD5">
        <w:t>.</w:t>
      </w:r>
      <w:r>
        <w:t>301(Cell adhesion inhibitor) + 0</w:t>
      </w:r>
      <w:r w:rsidR="00644CD5">
        <w:t>.</w:t>
      </w:r>
      <w:r>
        <w:t>362(Dipeptidyl peptidase inhibitor) + 0</w:t>
      </w:r>
      <w:r w:rsidR="00644CD5">
        <w:t>.</w:t>
      </w:r>
      <w:r>
        <w:t>319(Acetylcholine M2 receptor antagonist) -1</w:t>
      </w:r>
      <w:r w:rsidR="00644CD5">
        <w:t>.</w:t>
      </w:r>
      <w:r>
        <w:t>01(Chalcone isomerase inhibitor) -0</w:t>
      </w:r>
      <w:r w:rsidR="00644CD5">
        <w:t>.</w:t>
      </w:r>
      <w:r>
        <w:t>468(Endopeptidase inhibitor) -0</w:t>
      </w:r>
      <w:r w:rsidR="00644CD5">
        <w:t>.</w:t>
      </w:r>
      <w:r>
        <w:t>526(Toll-Like receptor 2 antag</w:t>
      </w:r>
      <w:r>
        <w:t>o</w:t>
      </w:r>
      <w:r>
        <w:t>nist) + 0</w:t>
      </w:r>
      <w:r w:rsidR="00644CD5">
        <w:t>.</w:t>
      </w:r>
      <w:r>
        <w:t>0897(Multiple sclerosis treatment) -0</w:t>
      </w:r>
      <w:r w:rsidR="00644CD5">
        <w:t>.</w:t>
      </w:r>
      <w:r>
        <w:t>197(Sirtuin 1 inhibitor) + 0</w:t>
      </w:r>
      <w:r w:rsidR="00644CD5">
        <w:t>.</w:t>
      </w:r>
      <w:r>
        <w:t>2(12-Lipoxygenase inhibitor) + 0</w:t>
      </w:r>
      <w:r w:rsidR="00644CD5">
        <w:t>.</w:t>
      </w:r>
      <w:r>
        <w:t>309(GSTP1 expression enhancer) -0</w:t>
      </w:r>
      <w:r w:rsidR="00644CD5">
        <w:t>.</w:t>
      </w:r>
      <w:r>
        <w:t>4(Prolyl endopeptidase inhibitor) + 0</w:t>
      </w:r>
      <w:r w:rsidR="00644CD5">
        <w:t>.</w:t>
      </w:r>
      <w:r>
        <w:t>478(Squalene-hopene cyclase inhibitor) + 0</w:t>
      </w:r>
      <w:r w:rsidR="00644CD5">
        <w:t>.</w:t>
      </w:r>
      <w:r>
        <w:t>237(Cardiodepressant) + 0</w:t>
      </w:r>
      <w:r w:rsidR="00644CD5">
        <w:t>.</w:t>
      </w:r>
      <w:r>
        <w:t>893(UGT2B7H substrate) -0</w:t>
      </w:r>
      <w:r w:rsidR="00644CD5">
        <w:t>.</w:t>
      </w:r>
      <w:r>
        <w:t>207(Bone morphogenic protein inhibitor) + 0</w:t>
      </w:r>
      <w:r w:rsidR="00644CD5">
        <w:t>.</w:t>
      </w:r>
      <w:r>
        <w:t>13(GDPD3 expression enhancer) + 0</w:t>
      </w:r>
      <w:r w:rsidR="00644CD5">
        <w:t>.</w:t>
      </w:r>
      <w:r>
        <w:t>222(Neurokinin 3 antagonist) + 0</w:t>
      </w:r>
      <w:r w:rsidR="00644CD5">
        <w:t>.</w:t>
      </w:r>
      <w:r>
        <w:t>357(Geranylgeranyltransferase inhibitor) + 0</w:t>
      </w:r>
      <w:r w:rsidR="00644CD5">
        <w:t>.</w:t>
      </w:r>
      <w:r>
        <w:t>372(Stromelysin 2 inhibitor) + 0</w:t>
      </w:r>
      <w:r w:rsidR="00644CD5">
        <w:t>.</w:t>
      </w:r>
      <w:r>
        <w:t>123(Alpha 2c adrenoreceptor agonist) -0</w:t>
      </w:r>
      <w:r w:rsidR="00644CD5">
        <w:t>.</w:t>
      </w:r>
      <w:r>
        <w:t>227(Mydriatic) + 0</w:t>
      </w:r>
      <w:r w:rsidR="00644CD5">
        <w:t>.</w:t>
      </w:r>
      <w:r>
        <w:t>172(Hypolipemic) -0</w:t>
      </w:r>
      <w:r w:rsidR="00644CD5">
        <w:t>.</w:t>
      </w:r>
      <w:r>
        <w:t>11(M17 leucyl aminopeptidase inhibitor) -0</w:t>
      </w:r>
      <w:r w:rsidR="00644CD5">
        <w:t>.</w:t>
      </w:r>
      <w:r>
        <w:t>0802(Antiallergic) + 0</w:t>
      </w:r>
      <w:r w:rsidR="00644CD5">
        <w:t>.</w:t>
      </w:r>
      <w:r>
        <w:t>195(Pim-2 kinase inhibitor) + 0</w:t>
      </w:r>
      <w:r w:rsidR="00644CD5">
        <w:t>.</w:t>
      </w:r>
      <w:r>
        <w:t>201(Mcl-1 a</w:t>
      </w:r>
      <w:r>
        <w:t>n</w:t>
      </w:r>
      <w:r>
        <w:t>tagonist) -0</w:t>
      </w:r>
      <w:r w:rsidR="00644CD5">
        <w:t>.</w:t>
      </w:r>
      <w:r>
        <w:t>142(Sarcopenia treatment) -0</w:t>
      </w:r>
      <w:r w:rsidR="00644CD5">
        <w:t>.</w:t>
      </w:r>
      <w:r>
        <w:t>162(Dopamine autoreceptor agonist) + 1</w:t>
      </w:r>
      <w:r w:rsidR="00644CD5">
        <w:t>.</w:t>
      </w:r>
      <w:r>
        <w:t>13(Deoxyadenosine kinase inhib</w:t>
      </w:r>
      <w:r>
        <w:t>i</w:t>
      </w:r>
      <w:r>
        <w:t>tor) -0</w:t>
      </w:r>
      <w:r w:rsidR="00644CD5">
        <w:t>.</w:t>
      </w:r>
      <w:r>
        <w:t>196(Potassium channel intermediate-conductance Ca-activated blocker) -0</w:t>
      </w:r>
      <w:r w:rsidR="00644CD5">
        <w:t>.</w:t>
      </w:r>
      <w:r>
        <w:t>534(Melatonin 5 antagonist) -0</w:t>
      </w:r>
      <w:r w:rsidR="00644CD5">
        <w:t>.</w:t>
      </w:r>
      <w:r>
        <w:t>468(3(or 17)beta-hydroxysteroid dehydrogenase inhibitor) + 0</w:t>
      </w:r>
      <w:r w:rsidR="00644CD5">
        <w:t>.</w:t>
      </w:r>
      <w:r>
        <w:t>6(Fructose-1</w:t>
      </w:r>
      <w:r w:rsidR="00644CD5">
        <w:t>.</w:t>
      </w:r>
      <w:r>
        <w:t>6-bisphosphatase 2 inhibitor) + 0</w:t>
      </w:r>
      <w:r w:rsidR="00644CD5">
        <w:t>.</w:t>
      </w:r>
      <w:r>
        <w:t>401(Breast cancer-resistant protein inhibitor) -0</w:t>
      </w:r>
      <w:r w:rsidR="00644CD5">
        <w:t>.</w:t>
      </w:r>
      <w:r>
        <w:t>228(FNDC4 expression enhancer) -0</w:t>
      </w:r>
      <w:r w:rsidR="00644CD5">
        <w:t>.</w:t>
      </w:r>
      <w:r>
        <w:t>501(SFN expression enhancer) + 0</w:t>
      </w:r>
      <w:r w:rsidR="00644CD5">
        <w:t>.</w:t>
      </w:r>
      <w:r>
        <w:t>147(Integrin alpha4beta7 antagonist) + 0</w:t>
      </w:r>
      <w:r w:rsidR="00644CD5">
        <w:t>.</w:t>
      </w:r>
      <w:r>
        <w:t>16(Fibroblast activation protein alpha inhibitor) -0</w:t>
      </w:r>
      <w:r w:rsidR="00644CD5">
        <w:t>.</w:t>
      </w:r>
      <w:r>
        <w:t>672(mRNA (nucle</w:t>
      </w:r>
      <w:r>
        <w:t>o</w:t>
      </w:r>
      <w:r>
        <w:t>side-2'-O-)-methyltransferase inhibitor) + 0</w:t>
      </w:r>
      <w:r w:rsidR="00644CD5">
        <w:t>.</w:t>
      </w:r>
      <w:r>
        <w:t>135(CYP2D substrate) + 0</w:t>
      </w:r>
      <w:r w:rsidR="00644CD5">
        <w:t>.</w:t>
      </w:r>
      <w:r>
        <w:t>0363(NumPositive) + 0</w:t>
      </w:r>
      <w:r w:rsidR="00644CD5">
        <w:t>.</w:t>
      </w:r>
      <w:r>
        <w:t>147(Carcinogenic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138(Erythema) -0</w:t>
      </w:r>
      <w:r w:rsidR="00644CD5">
        <w:t>.</w:t>
      </w:r>
      <w:r>
        <w:t>109(Edema) + 0</w:t>
      </w:r>
      <w:r w:rsidR="00644CD5">
        <w:t>.</w:t>
      </w:r>
      <w:r>
        <w:t>076(Troponin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281(Cathepsin S inhibitor) -0</w:t>
      </w:r>
      <w:r w:rsidR="00644CD5">
        <w:t>.</w:t>
      </w:r>
      <w:r>
        <w:t>35(WARS expression enhancer) -0</w:t>
      </w:r>
      <w:r w:rsidR="00644CD5">
        <w:t>.</w:t>
      </w:r>
      <w:r>
        <w:t>112(Lipocortins synthesis antagonist) + 0</w:t>
      </w:r>
      <w:r w:rsidR="00644CD5">
        <w:t>.</w:t>
      </w:r>
      <w:r>
        <w:t>245(MAO B substrate) -0</w:t>
      </w:r>
      <w:r w:rsidR="00644CD5">
        <w:t>.</w:t>
      </w:r>
      <w:r>
        <w:t>232(Tyrosine-protein kinase ABL2 inhibitor) -0</w:t>
      </w:r>
      <w:r w:rsidR="00644CD5">
        <w:t>.</w:t>
      </w:r>
      <w:r>
        <w:t>414(UGT2B20 substrate) + 0</w:t>
      </w:r>
      <w:r w:rsidR="00644CD5">
        <w:t>.</w:t>
      </w:r>
      <w:r>
        <w:t>0967(K(Ca) 3.1 channel blocker) + 0</w:t>
      </w:r>
      <w:r w:rsidR="00644CD5">
        <w:t>.</w:t>
      </w:r>
      <w:r>
        <w:t>249(CCND1 expression enhancer) + 0</w:t>
      </w:r>
      <w:r w:rsidR="00644CD5">
        <w:t>.</w:t>
      </w:r>
      <w:r>
        <w:t>221(Pectin lyase inhibitor) + 0</w:t>
      </w:r>
      <w:r w:rsidR="00644CD5">
        <w:t>.</w:t>
      </w:r>
      <w:r>
        <w:t>249(Rubredoxin-NAD+ reductase inhibitor) -0</w:t>
      </w:r>
      <w:r w:rsidR="00644CD5">
        <w:t>.</w:t>
      </w:r>
      <w:r>
        <w:t>173(Shaker potassium channel blocker) -0</w:t>
      </w:r>
      <w:r w:rsidR="00644CD5">
        <w:t>.</w:t>
      </w:r>
      <w:r>
        <w:t>31(Nuclear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168(CA2 expression enhancer) -0</w:t>
      </w:r>
      <w:r w:rsidR="00644CD5">
        <w:t>.</w:t>
      </w:r>
      <w:r>
        <w:t>0784(Toll-Like receptor agonist) + 0</w:t>
      </w:r>
      <w:r w:rsidR="00644CD5">
        <w:t>.</w:t>
      </w:r>
      <w:r>
        <w:t>11(Cyclin-dependent kinase 7 inhibitor) -0</w:t>
      </w:r>
      <w:r w:rsidR="00644CD5">
        <w:t>.</w:t>
      </w:r>
      <w:r>
        <w:t>334(Phospholipase A2 IID inhibitor) -0</w:t>
      </w:r>
      <w:r w:rsidR="00644CD5">
        <w:t>.</w:t>
      </w:r>
      <w:r>
        <w:t>0743(Plasminogen activator inhibitor) -0</w:t>
      </w:r>
      <w:r w:rsidR="00644CD5">
        <w:t>.</w:t>
      </w:r>
      <w:r>
        <w:t>122(Aspartate 4-decarboxylase inhibitor) + 0</w:t>
      </w:r>
      <w:r w:rsidR="00644CD5">
        <w:t>.</w:t>
      </w:r>
      <w:r>
        <w:t>303(Gamma-secretase subunit APH-1B inhibitor) + 0</w:t>
      </w:r>
      <w:r w:rsidR="00644CD5">
        <w:t>.</w:t>
      </w:r>
      <w:r>
        <w:t>246(PLAT expression enhancer) + 0</w:t>
      </w:r>
      <w:r w:rsidR="00644CD5">
        <w:t>.</w:t>
      </w:r>
      <w:r>
        <w:t>325(Beta lactamase TEM-1 inhibitor) + 0</w:t>
      </w:r>
      <w:r w:rsidR="00644CD5">
        <w:t>.</w:t>
      </w:r>
      <w:r>
        <w:t>0629(Antibiotic beta Lactam-like) -0</w:t>
      </w:r>
      <w:r w:rsidR="00644CD5">
        <w:t>.</w:t>
      </w:r>
      <w:r>
        <w:t>0764(Neuropeptide Y5 antagonist) -0</w:t>
      </w:r>
      <w:r w:rsidR="00644CD5">
        <w:t>.</w:t>
      </w:r>
      <w:r>
        <w:t>164(SERPINB2 expression enhancer) + 0</w:t>
      </w:r>
      <w:r w:rsidR="00644CD5">
        <w:t>.</w:t>
      </w:r>
      <w:r>
        <w:t>0526(Antiosteoporotic) -0</w:t>
      </w:r>
      <w:r w:rsidR="00644CD5">
        <w:t>.</w:t>
      </w:r>
      <w:r>
        <w:t>0988(Integrin beta5 antagonist) + 0</w:t>
      </w:r>
      <w:r w:rsidR="00644CD5">
        <w:t>.</w:t>
      </w:r>
      <w:r>
        <w:t>0808(Antiprotozoal (Toxoplasma)) + 0</w:t>
      </w:r>
      <w:r w:rsidR="00644CD5">
        <w:t>.</w:t>
      </w:r>
      <w:r>
        <w:t>0773(Carnitine palmitoyltransferase inhibitor) + 0</w:t>
      </w:r>
      <w:r w:rsidR="00644CD5">
        <w:t>.</w:t>
      </w:r>
      <w:r>
        <w:t>401(Nucleotide dipho</w:t>
      </w:r>
      <w:r>
        <w:t>s</w:t>
      </w:r>
      <w:r>
        <w:t>phatase inhibitor) + 0</w:t>
      </w:r>
      <w:r w:rsidR="00644CD5">
        <w:t>.</w:t>
      </w:r>
      <w:r>
        <w:t>14(Phosphodiesterase 6C inhibitor) -0</w:t>
      </w:r>
      <w:r w:rsidR="00644CD5">
        <w:t>.</w:t>
      </w:r>
      <w:r>
        <w:t>224(Antifibrinolytic) -0</w:t>
      </w:r>
      <w:r w:rsidR="00644CD5">
        <w:t>.</w:t>
      </w:r>
      <w:r>
        <w:t>0902(Parkinsonism) -0</w:t>
      </w:r>
      <w:r w:rsidR="00644CD5">
        <w:t>.</w:t>
      </w:r>
      <w:r>
        <w:t>287(Dihydrodipicolinate synthase inhibitor) + 0</w:t>
      </w:r>
      <w:r w:rsidR="00644CD5">
        <w:t>.</w:t>
      </w:r>
      <w:r>
        <w:t>092(Analeptic) -0</w:t>
      </w:r>
      <w:r w:rsidR="00644CD5">
        <w:t>.</w:t>
      </w:r>
      <w:r>
        <w:t>107(Hyponatremia) + 0</w:t>
      </w:r>
      <w:r w:rsidR="00644CD5">
        <w:t>.</w:t>
      </w:r>
      <w:r>
        <w:t>0768(cAMP-dependent protein kinase beta catalytic subunit inhibitor) -0</w:t>
      </w:r>
      <w:r w:rsidR="00644CD5">
        <w:t>.</w:t>
      </w:r>
      <w:r>
        <w:t>0737(cAMP-dependent protein kinase type II-alpha regulatory su</w:t>
      </w:r>
      <w:r>
        <w:t>b</w:t>
      </w:r>
      <w:r>
        <w:t>unit inhibitor) + 0</w:t>
      </w:r>
      <w:r w:rsidR="00644CD5">
        <w:t>.</w:t>
      </w:r>
      <w:r>
        <w:t>128(NR0B2 expression enhancer) + 0</w:t>
      </w:r>
      <w:r w:rsidR="00644CD5">
        <w:t>.</w:t>
      </w:r>
      <w:r>
        <w:t>282(2-Isopropylmalate synthase inhibitor) + 0</w:t>
      </w:r>
      <w:r w:rsidR="00644CD5">
        <w:t>.</w:t>
      </w:r>
      <w:r>
        <w:t>0695(Prolyl aminopeptidase inhibitor) -0</w:t>
      </w:r>
      <w:r w:rsidR="00644CD5">
        <w:t>.</w:t>
      </w:r>
      <w:r>
        <w:t>0343(Rhinitis treatment) -0</w:t>
      </w:r>
      <w:r w:rsidR="00644CD5">
        <w:t>.</w:t>
      </w:r>
      <w:r>
        <w:t>0612(Purinergic P2Y antagonist) -0</w:t>
      </w:r>
      <w:r w:rsidR="00644CD5">
        <w:t>.</w:t>
      </w:r>
      <w:r>
        <w:t>214(Adenylate cyclase II inhibitor) + 0</w:t>
      </w:r>
      <w:r w:rsidR="00644CD5">
        <w:t>.</w:t>
      </w:r>
      <w:r>
        <w:t>0889(Mucositis treatment) + 0</w:t>
      </w:r>
      <w:r w:rsidR="00644CD5">
        <w:t>.</w:t>
      </w:r>
      <w:r>
        <w:t>00901(NumHal) -0</w:t>
      </w:r>
      <w:r w:rsidR="00644CD5">
        <w:t>.</w:t>
      </w:r>
      <w:r>
        <w:t>107(Aryl sulfotransferase inhibitor) -0</w:t>
      </w:r>
      <w:r w:rsidR="00644CD5">
        <w:t>.</w:t>
      </w:r>
      <w:r>
        <w:t>109(Histidine decarboxylase inhibitor) -0</w:t>
      </w:r>
      <w:r w:rsidR="00644CD5">
        <w:t>.</w:t>
      </w:r>
      <w:r>
        <w:t>131(Antiperistaltic) -0</w:t>
      </w:r>
      <w:r w:rsidR="00644CD5">
        <w:t>.</w:t>
      </w:r>
      <w:r>
        <w:t>145(Threonine ammonia-lyase inhibitor) + 0</w:t>
      </w:r>
      <w:r w:rsidR="00644CD5">
        <w:t>.</w:t>
      </w:r>
      <w:r>
        <w:t>0444(Dual specificity phosphatase 3 inhibitor) -0</w:t>
      </w:r>
      <w:r w:rsidR="00644CD5">
        <w:t>.</w:t>
      </w:r>
      <w:r>
        <w:t>118(HPN expression enhancer) + 0</w:t>
      </w:r>
      <w:r w:rsidR="00644CD5">
        <w:t>.</w:t>
      </w:r>
      <w:r>
        <w:t>0669(Lichenoid eruption) + 0</w:t>
      </w:r>
      <w:r w:rsidR="00644CD5">
        <w:t>.</w:t>
      </w:r>
      <w:r>
        <w:t>114(5 Hydroxytry</w:t>
      </w:r>
      <w:r>
        <w:t>p</w:t>
      </w:r>
      <w:r>
        <w:t>tamine 1D antagonist) -0</w:t>
      </w:r>
      <w:r w:rsidR="00644CD5">
        <w:t>.</w:t>
      </w:r>
      <w:r>
        <w:t>0491(Lysophosphatidic acid 2 receptor antagonist) + 0</w:t>
      </w:r>
      <w:r w:rsidR="00644CD5">
        <w:t>.</w:t>
      </w:r>
      <w:r>
        <w:t>149(Adenylate cyclase V inhibitor) + 0</w:t>
      </w:r>
      <w:r w:rsidR="00644CD5">
        <w:t>.</w:t>
      </w:r>
      <w:r>
        <w:t>0754(IL1B expression enhancer) + 0</w:t>
      </w:r>
      <w:r w:rsidR="00644CD5">
        <w:t>.</w:t>
      </w:r>
      <w:r>
        <w:t>158(Leukotriene C4 antagonist) + 0</w:t>
      </w:r>
      <w:r w:rsidR="00644CD5">
        <w:t>.</w:t>
      </w:r>
      <w:r>
        <w:t>0279(Status epilepticus) -0</w:t>
      </w:r>
      <w:r w:rsidR="00644CD5">
        <w:t>.</w:t>
      </w:r>
      <w:r>
        <w:t>0516(EphB4 antagonist) + 0</w:t>
      </w:r>
      <w:r w:rsidR="00644CD5">
        <w:t>.</w:t>
      </w:r>
      <w:r>
        <w:t>0338(Antineoplastic (bone cancer)) -0</w:t>
      </w:r>
      <w:r w:rsidR="00644CD5">
        <w:t>.</w:t>
      </w:r>
      <w:r>
        <w:t>139(Neuropathy treatment) -0</w:t>
      </w:r>
      <w:r w:rsidR="00644CD5">
        <w:t>.</w:t>
      </w:r>
      <w:r>
        <w:t>367(dCMP deaminase inhibitor) + 0</w:t>
      </w:r>
      <w:r w:rsidR="00644CD5">
        <w:t>.</w:t>
      </w:r>
      <w:r>
        <w:t>0382(Sucrose-phosphate synthase inhibitor) + 0</w:t>
      </w:r>
      <w:r w:rsidR="00644CD5">
        <w:t>.</w:t>
      </w:r>
      <w:r>
        <w:t>101(Membrane permeability enhancer) + 0</w:t>
      </w:r>
      <w:r w:rsidR="00644CD5">
        <w:t>.</w:t>
      </w:r>
      <w:r>
        <w:t>0561(Dyskinesia) -0</w:t>
      </w:r>
      <w:r w:rsidR="00644CD5">
        <w:t>.</w:t>
      </w:r>
      <w:r>
        <w:t>0651(Kainate receptor 4 antagonist) + 0</w:t>
      </w:r>
      <w:r w:rsidR="00644CD5">
        <w:t>.</w:t>
      </w:r>
      <w:r>
        <w:t>122(H+/K+-transporting ATPase inhibitor) -0</w:t>
      </w:r>
      <w:r w:rsidR="00644CD5">
        <w:t>.</w:t>
      </w:r>
      <w:r>
        <w:t>0469(Integrin beta6 antag</w:t>
      </w:r>
      <w:r>
        <w:t>o</w:t>
      </w:r>
      <w:r>
        <w:lastRenderedPageBreak/>
        <w:t>nist) -0</w:t>
      </w:r>
      <w:r w:rsidR="00644CD5">
        <w:t>.</w:t>
      </w:r>
      <w:r>
        <w:t>0341(Metallothionein-3 inhibitor) + 0</w:t>
      </w:r>
      <w:r w:rsidR="00644CD5">
        <w:t>.</w:t>
      </w:r>
      <w:r>
        <w:t>039(Estrone sulfatase inhibitor) + 0</w:t>
      </w:r>
      <w:r w:rsidR="00644CD5">
        <w:t>.</w:t>
      </w:r>
      <w:r>
        <w:t>136(L-iditol 2-dehydrogenase i</w:t>
      </w:r>
      <w:r>
        <w:t>n</w:t>
      </w:r>
      <w:r>
        <w:t>hibitor) + 0</w:t>
      </w:r>
      <w:r w:rsidR="00644CD5">
        <w:t>.</w:t>
      </w:r>
      <w:r>
        <w:t>116(NMDA receptor subunit 3A antagonist) -0</w:t>
      </w:r>
      <w:r w:rsidR="00644CD5">
        <w:t>.</w:t>
      </w:r>
      <w:r>
        <w:t>161(Erythropoietin receptor agonist) + 0</w:t>
      </w:r>
      <w:r w:rsidR="00644CD5">
        <w:t>.</w:t>
      </w:r>
      <w:r>
        <w:t>0462(Sirtuin inhibitor) + 0</w:t>
      </w:r>
      <w:r w:rsidR="00644CD5">
        <w:t>.</w:t>
      </w:r>
      <w:r>
        <w:t>118(Dopamine uptake inhibitor) -0</w:t>
      </w:r>
      <w:r w:rsidR="00644CD5">
        <w:t>.</w:t>
      </w:r>
      <w:r>
        <w:t>0418(Cholecystokinin A antagonist) -0</w:t>
      </w:r>
      <w:r w:rsidR="00644CD5">
        <w:t>.</w:t>
      </w:r>
      <w:r>
        <w:t>0342(Ribosomal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0823(NRIP1 expression enhancer) -0</w:t>
      </w:r>
      <w:r w:rsidR="00644CD5">
        <w:t>.</w:t>
      </w:r>
      <w:r>
        <w:t>0695(CXC chemokine 4 receptor antagonist) -0</w:t>
      </w:r>
      <w:r w:rsidR="00644CD5">
        <w:t>.</w:t>
      </w:r>
      <w:r>
        <w:t>0235(Threonine synthase inhibitor) + 0</w:t>
      </w:r>
      <w:r w:rsidR="00644CD5">
        <w:t>.</w:t>
      </w:r>
      <w:r>
        <w:t>041(Carcinogenic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vascular system) -0</w:t>
      </w:r>
      <w:r w:rsidR="00644CD5">
        <w:t>.</w:t>
      </w:r>
      <w:r>
        <w:t>117(Mannitol-1-phosphate 5-dehydrogenase inhibitor) + 0</w:t>
      </w:r>
      <w:r w:rsidR="00644CD5">
        <w:t>.</w:t>
      </w:r>
      <w:r>
        <w:t>0263(Anemia) -0</w:t>
      </w:r>
      <w:r w:rsidR="00644CD5">
        <w:t>.</w:t>
      </w:r>
      <w:r>
        <w:t>0978(Beta lactamase II inhibitor) + 0</w:t>
      </w:r>
      <w:r w:rsidR="00644CD5">
        <w:t>.</w:t>
      </w:r>
      <w:r>
        <w:t>0715(Chloride/bicarbonate exchanger inhibitor) -0</w:t>
      </w:r>
      <w:r w:rsidR="00644CD5">
        <w:t>.</w:t>
      </w:r>
      <w:r>
        <w:t>0321(Cardioprotectant) -0</w:t>
      </w:r>
      <w:r w:rsidR="00644CD5">
        <w:t>.</w:t>
      </w:r>
      <w:r>
        <w:t>025(11-Beta-hydroxysteroid dehydr</w:t>
      </w:r>
      <w:r>
        <w:t>o</w:t>
      </w:r>
      <w:r>
        <w:t>genase inhibitor) -0</w:t>
      </w:r>
      <w:r w:rsidR="00644CD5">
        <w:t>.</w:t>
      </w:r>
      <w:r>
        <w:t>0551(UGT1A10 substrate) + 0</w:t>
      </w:r>
      <w:r w:rsidR="00644CD5">
        <w:t>.</w:t>
      </w:r>
      <w:r>
        <w:t>021(Complement factor 1r inhibitor) -0</w:t>
      </w:r>
      <w:r w:rsidR="00644CD5">
        <w:t>.</w:t>
      </w:r>
      <w:r>
        <w:t>0187(Melanin-concentrating hormone receptor 2 antagonist) -0</w:t>
      </w:r>
      <w:r w:rsidR="00644CD5">
        <w:t>.</w:t>
      </w:r>
      <w:r>
        <w:t>0833(tRNA methyltransferase inhibitor) -0</w:t>
      </w:r>
      <w:r w:rsidR="00644CD5">
        <w:t>.</w:t>
      </w:r>
      <w:r>
        <w:t>0206(Oxidoreductase inhibitor) -0</w:t>
      </w:r>
      <w:r w:rsidR="00644CD5">
        <w:t>.</w:t>
      </w:r>
      <w:r>
        <w:t>0161(Potassium channel (Ca-activated) blocker) + 0</w:t>
      </w:r>
      <w:r w:rsidR="00644CD5">
        <w:t>.</w:t>
      </w:r>
      <w:r>
        <w:t>032(HDL-cholesterol increasing) -0</w:t>
      </w:r>
      <w:r w:rsidR="00644CD5">
        <w:t>.</w:t>
      </w:r>
      <w:r>
        <w:t>0153(Glutamate (mGluR group I) agonist) -0</w:t>
      </w:r>
      <w:r w:rsidR="00644CD5">
        <w:t>.</w:t>
      </w:r>
      <w:r>
        <w:t>0112(Sporulation kinase A inhibitor) + 0</w:t>
      </w:r>
      <w:r w:rsidR="00644CD5">
        <w:t>.</w:t>
      </w:r>
      <w:r>
        <w:t>042(Acetolactate synthase inhibitor) + 0</w:t>
      </w:r>
      <w:r w:rsidR="00644CD5">
        <w:t>.</w:t>
      </w:r>
      <w:r>
        <w:t>0645(Acyl-CoA dehydrogenase inhibitor) -0</w:t>
      </w:r>
      <w:r w:rsidR="00644CD5">
        <w:t>.</w:t>
      </w:r>
      <w:r>
        <w:t>0185(Ubiquinol-cytochrome-c reductase inhibitor) + 0</w:t>
      </w:r>
      <w:r w:rsidR="00644CD5">
        <w:t>.</w:t>
      </w:r>
      <w:r>
        <w:t>04(Apolipoprotein A inhibitor) + 0</w:t>
      </w:r>
      <w:r w:rsidR="00644CD5">
        <w:t>.</w:t>
      </w:r>
      <w:r>
        <w:t>0293(Somatostatin 3 antagonist) + 0</w:t>
      </w:r>
      <w:r w:rsidR="00644CD5">
        <w:t>.</w:t>
      </w:r>
      <w:r>
        <w:t>00576(Proteasome inhibitor) + 0</w:t>
      </w:r>
      <w:r w:rsidR="00644CD5">
        <w:t>.</w:t>
      </w:r>
      <w:r>
        <w:t>0192(CC chemokine 9 receptor antagonist) -0</w:t>
      </w:r>
      <w:r w:rsidR="00644CD5">
        <w:t>.</w:t>
      </w:r>
      <w:r>
        <w:t>0297(Solute carrier family 22 member 12 inhibitor) + 0</w:t>
      </w:r>
      <w:r w:rsidR="00644CD5">
        <w:t>.</w:t>
      </w:r>
      <w:r>
        <w:t>00381(ATPase stimulant) + 0</w:t>
      </w:r>
      <w:r w:rsidR="00644CD5">
        <w:t>.</w:t>
      </w:r>
      <w:r>
        <w:t>0109(Arylamine N-acetyltransferase inhibitor) -0</w:t>
      </w:r>
      <w:r w:rsidR="00644CD5">
        <w:t>.</w:t>
      </w:r>
      <w:r>
        <w:t>0063(Carcinogenic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00392(Botulinum neurotoxin type A inhibitor) + 0</w:t>
      </w:r>
      <w:r w:rsidR="00644CD5">
        <w:t>.</w:t>
      </w:r>
      <w:r>
        <w:t>0244(Linoleate isomerase inhibitor) -0</w:t>
      </w:r>
      <w:r w:rsidR="00644CD5">
        <w:t>.</w:t>
      </w:r>
      <w:r>
        <w:t>00424(Angiotensin II receptor antagonist) + 0</w:t>
      </w:r>
      <w:r w:rsidR="00644CD5">
        <w:t>.</w:t>
      </w:r>
      <w:r>
        <w:t>0132(Prephenate dehydratase inhibitor) -0</w:t>
      </w:r>
      <w:r w:rsidR="00644CD5">
        <w:t>.</w:t>
      </w:r>
      <w:r>
        <w:t>00242(Pulmonary hypertension treatment) -0</w:t>
      </w:r>
      <w:r w:rsidR="00644CD5">
        <w:t>.</w:t>
      </w:r>
      <w:r>
        <w:t>00206(Apical sodium codependent bile acid transporter inhibitor) -0</w:t>
      </w:r>
      <w:r w:rsidR="00644CD5">
        <w:t>.</w:t>
      </w:r>
      <w:r>
        <w:t>00382(Monoamine uptake inhibitor) + 0</w:t>
      </w:r>
      <w:r w:rsidR="00644CD5">
        <w:t>.</w:t>
      </w:r>
      <w:r>
        <w:t>00137(Antineoplastic (gastric cancer)) + 5</w:t>
      </w:r>
      <w:r w:rsidR="00644CD5">
        <w:t>.</w:t>
      </w:r>
      <w:r>
        <w:t>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106((R)-3-amino-2-methylpropionate-pyruvate transaminase inhibitor) + 0</w:t>
      </w:r>
      <w:r w:rsidR="00644CD5">
        <w:t>.</w:t>
      </w:r>
      <w:r>
        <w:t>822(Butyrylcholinesterase inhib</w:t>
      </w:r>
      <w:r>
        <w:t>i</w:t>
      </w:r>
      <w:r>
        <w:t>tor) + 0</w:t>
      </w:r>
      <w:r w:rsidR="00644CD5">
        <w:t>.</w:t>
      </w:r>
      <w:r>
        <w:t>176(NumAromAtoms) -0</w:t>
      </w:r>
      <w:r w:rsidR="00644CD5">
        <w:t>.</w:t>
      </w:r>
      <w:r>
        <w:t>362(Serum sickness) + 0</w:t>
      </w:r>
      <w:r w:rsidR="00644CD5">
        <w:t>.</w:t>
      </w:r>
      <w:r>
        <w:t>392(Skin irritative effect) + 0</w:t>
      </w:r>
      <w:r w:rsidR="00644CD5">
        <w:t>.</w:t>
      </w:r>
      <w:r>
        <w:t>432(HMGCS1 expression enhancer) -0</w:t>
      </w:r>
      <w:r w:rsidR="00644CD5">
        <w:t>.</w:t>
      </w:r>
      <w:r>
        <w:t>116(HIV-1 integrase (Strand Transfer) inhibitor) + 0</w:t>
      </w:r>
      <w:r w:rsidR="00644CD5">
        <w:t>.</w:t>
      </w:r>
      <w:r>
        <w:t>0119(Nuclear receptor subfamily 2</w:t>
      </w:r>
      <w:r w:rsidR="00644CD5">
        <w:t>.</w:t>
      </w:r>
      <w:r>
        <w:t xml:space="preserve"> group E</w:t>
      </w:r>
      <w:r w:rsidR="00644CD5">
        <w:t>.</w:t>
      </w:r>
      <w:r>
        <w:t xml:space="preserve"> me</w:t>
      </w:r>
      <w:r>
        <w:t>m</w:t>
      </w:r>
      <w:r>
        <w:t>ber 3 agonist) -0</w:t>
      </w:r>
      <w:r w:rsidR="00644CD5">
        <w:t>.</w:t>
      </w:r>
      <w:r>
        <w:t>582(Leukopenia) -0</w:t>
      </w:r>
      <w:r w:rsidR="00644CD5">
        <w:t>.</w:t>
      </w:r>
      <w:r>
        <w:t>237(Alpha-L-rhamnosidase inhibitor) + 2</w:t>
      </w:r>
      <w:r w:rsidR="00644CD5">
        <w:t>.</w:t>
      </w:r>
      <w:r>
        <w:t>08(Methionyl aminopeptidase inhib</w:t>
      </w:r>
      <w:r>
        <w:t>i</w:t>
      </w:r>
      <w:r>
        <w:t>tor) + 0</w:t>
      </w:r>
      <w:r w:rsidR="00644CD5">
        <w:t>.</w:t>
      </w:r>
      <w:r>
        <w:t>103(Magnesium-protoporphyrin IX methyltransferase inhibitor) -0</w:t>
      </w:r>
      <w:r w:rsidR="00644CD5">
        <w:t>.</w:t>
      </w:r>
      <w:r>
        <w:t>438(CYP2 substrate) -0</w:t>
      </w:r>
      <w:r w:rsidR="00644CD5">
        <w:t>.</w:t>
      </w:r>
      <w:r>
        <w:t>484(Pyruvate dehydrogenase kinase inhibitor) + 0</w:t>
      </w:r>
      <w:r w:rsidR="00644CD5">
        <w:t>.</w:t>
      </w:r>
      <w:r>
        <w:t>368(Amylase inhibitor) + 0</w:t>
      </w:r>
      <w:r w:rsidR="00644CD5">
        <w:t>.</w:t>
      </w:r>
      <w:r>
        <w:t>51(Gynecological disorders treatment) -1</w:t>
      </w:r>
      <w:r w:rsidR="00644CD5">
        <w:t>.</w:t>
      </w:r>
      <w:r>
        <w:t>05(Cyclic AMP modulator) -0</w:t>
      </w:r>
      <w:r w:rsidR="00644CD5">
        <w:t>.</w:t>
      </w:r>
      <w:r>
        <w:t>211(Alcohol dehydrogenase (NADP+) inhibitor) -0</w:t>
      </w:r>
      <w:r w:rsidR="00644CD5">
        <w:t>.</w:t>
      </w:r>
      <w:r>
        <w:t>68(Fatty acid transport protein 4 inhibitor) -1</w:t>
      </w:r>
      <w:r w:rsidR="00644CD5">
        <w:t>.</w:t>
      </w:r>
      <w:r>
        <w:t>4(MAO B inhibitor) -0</w:t>
      </w:r>
      <w:r w:rsidR="00644CD5">
        <w:t>.</w:t>
      </w:r>
      <w:r>
        <w:t>142(Aggrecanase 2 inhibitor) + 0</w:t>
      </w:r>
      <w:r w:rsidR="00644CD5">
        <w:t>.</w:t>
      </w:r>
      <w:r>
        <w:t>367(Glyceryl-ether monooxygenase inhibitor) + 0</w:t>
      </w:r>
      <w:r w:rsidR="00644CD5">
        <w:t>.</w:t>
      </w:r>
      <w:r>
        <w:t>224(CYP2D6 substrate) + 0</w:t>
      </w:r>
      <w:r w:rsidR="00644CD5">
        <w:t>.</w:t>
      </w:r>
      <w:r>
        <w:t>16(Lipophilicity^2) + 0</w:t>
      </w:r>
      <w:r w:rsidR="00644CD5">
        <w:t>.</w:t>
      </w:r>
      <w:r>
        <w:t>119(MW) -0</w:t>
      </w:r>
      <w:r w:rsidR="00644CD5">
        <w:t>.</w:t>
      </w:r>
      <w:r>
        <w:t>296(CDK5/p25 inhibitor) -0</w:t>
      </w:r>
      <w:r w:rsidR="00644CD5">
        <w:t>.</w:t>
      </w:r>
      <w:r>
        <w:t>718(ICAM1 expre</w:t>
      </w:r>
      <w:r>
        <w:t>s</w:t>
      </w:r>
      <w:r>
        <w:t>sion inhibitor) + 0</w:t>
      </w:r>
      <w:r w:rsidR="00644CD5">
        <w:t>.</w:t>
      </w:r>
      <w:r>
        <w:t>155(Erythema) + 0</w:t>
      </w:r>
      <w:r w:rsidR="00644CD5">
        <w:t>.</w:t>
      </w:r>
      <w:r>
        <w:t>225(Antidiabetic symptomatic) -0</w:t>
      </w:r>
      <w:r w:rsidR="00644CD5">
        <w:t>.</w:t>
      </w:r>
      <w:r>
        <w:t>7(Phosphoglycolate phosphatase inhibitor) -0</w:t>
      </w:r>
      <w:r w:rsidR="00644CD5">
        <w:t>.</w:t>
      </w:r>
      <w:r>
        <w:t>198(Coagulant) + 0</w:t>
      </w:r>
      <w:r w:rsidR="00644CD5">
        <w:t>.</w:t>
      </w:r>
      <w:r>
        <w:t>541(Convulsant) -1</w:t>
      </w:r>
      <w:r w:rsidR="00644CD5">
        <w:t>.</w:t>
      </w:r>
      <w:r>
        <w:t>41(Low molecular weight phosphotyrosine protein phosphatase inhibitor) -0</w:t>
      </w:r>
      <w:r w:rsidR="00644CD5">
        <w:t>.</w:t>
      </w:r>
      <w:r>
        <w:t>301(Integrin beta3 antagonist) + 1</w:t>
      </w:r>
      <w:r w:rsidR="00644CD5">
        <w:t>.</w:t>
      </w:r>
      <w:r>
        <w:t>26(Adenosine A1 receptor agonist enhancer) + 0</w:t>
      </w:r>
      <w:r w:rsidR="00644CD5">
        <w:t>.</w:t>
      </w:r>
      <w:r>
        <w:t>213(Antiprotozoal (Leishmania)) + 0</w:t>
      </w:r>
      <w:r w:rsidR="00644CD5">
        <w:t>.</w:t>
      </w:r>
      <w:r>
        <w:t>447(Carcinogenic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all tumor bearing animals) + 0</w:t>
      </w:r>
      <w:r w:rsidR="00644CD5">
        <w:t>.</w:t>
      </w:r>
      <w:r>
        <w:t>521(Lysyl endopeptidase inhibitor) + 1</w:t>
      </w:r>
      <w:r w:rsidR="00644CD5">
        <w:t>.</w:t>
      </w:r>
      <w:r>
        <w:t>76(Pyruvate dehydrogenase stimulant) -0</w:t>
      </w:r>
      <w:r w:rsidR="00644CD5">
        <w:t>.</w:t>
      </w:r>
      <w:r>
        <w:t>236(IL12B expression inhibitor) + 0</w:t>
      </w:r>
      <w:r w:rsidR="00644CD5">
        <w:t>.</w:t>
      </w:r>
      <w:r>
        <w:t>805(Tyrosine transaminase inhibitor) + 0</w:t>
      </w:r>
      <w:r w:rsidR="00644CD5">
        <w:t>.</w:t>
      </w:r>
      <w:r>
        <w:t>423(Protein kinase C mu inhibitor) + 0</w:t>
      </w:r>
      <w:r w:rsidR="00644CD5">
        <w:t>.</w:t>
      </w:r>
      <w:r>
        <w:t>341(Antibiotic Cephalosporin-like) -0</w:t>
      </w:r>
      <w:r w:rsidR="00644CD5">
        <w:t>.</w:t>
      </w:r>
      <w:r>
        <w:t>481(Quinone reductase 2 inhibitor) -0</w:t>
      </w:r>
      <w:r w:rsidR="00644CD5">
        <w:t>.</w:t>
      </w:r>
      <w:r>
        <w:t>252(Cushing's syndrome treatment) -1</w:t>
      </w:r>
      <w:r w:rsidR="00644CD5">
        <w:t>.</w:t>
      </w:r>
      <w:r>
        <w:t>13(Kallikrein 13 inhibitor) -0</w:t>
      </w:r>
      <w:r w:rsidR="00644CD5">
        <w:t>.</w:t>
      </w:r>
      <w:r>
        <w:t>227(Glutamate (mGluR5) agonist) -0</w:t>
      </w:r>
      <w:r w:rsidR="00644CD5">
        <w:t>.</w:t>
      </w:r>
      <w:r>
        <w:t>119(Collagenase 3 inhibitor) + 18</w:t>
      </w:r>
      <w:r w:rsidR="00644CD5">
        <w:t>.</w:t>
      </w:r>
      <w:r>
        <w:t>2(Lipophilicity) -0</w:t>
      </w:r>
      <w:r w:rsidR="00644CD5">
        <w:t>.</w:t>
      </w:r>
      <w:r>
        <w:t>634(Dermatitis) -1</w:t>
      </w:r>
      <w:r w:rsidR="00644CD5">
        <w:t>.</w:t>
      </w:r>
      <w:r>
        <w:t>02(Potassium channel (Ca-activated) activ</w:t>
      </w:r>
      <w:r>
        <w:t>a</w:t>
      </w:r>
      <w:r>
        <w:t>tor) -0</w:t>
      </w:r>
      <w:r w:rsidR="00644CD5">
        <w:t>.</w:t>
      </w:r>
      <w:r>
        <w:t>0929(NumAcceptor) + 0</w:t>
      </w:r>
      <w:r w:rsidR="00644CD5">
        <w:t>.</w:t>
      </w:r>
      <w:r>
        <w:t>925(Alanine transaminase inhibitor) -0</w:t>
      </w:r>
      <w:r w:rsidR="00644CD5">
        <w:t>.</w:t>
      </w:r>
      <w:r>
        <w:t>883(Phosphoserine phosphatase inhibitor) -0</w:t>
      </w:r>
      <w:r w:rsidR="00644CD5">
        <w:t>.</w:t>
      </w:r>
      <w:r>
        <w:t>304(KPNB1 expression inhibitor) -0</w:t>
      </w:r>
      <w:r w:rsidR="00644CD5">
        <w:t>.</w:t>
      </w:r>
      <w:r>
        <w:t>271(Antiviral (Hepatitis C)) -0</w:t>
      </w:r>
      <w:r w:rsidR="00644CD5">
        <w:t>.</w:t>
      </w:r>
      <w:r>
        <w:t>376(Ribosomal protein S6 kinase alpha 4 inhib</w:t>
      </w:r>
      <w:r>
        <w:t>i</w:t>
      </w:r>
      <w:r>
        <w:t>tor) + 0</w:t>
      </w:r>
      <w:r w:rsidR="00644CD5">
        <w:t>.</w:t>
      </w:r>
      <w:r>
        <w:t>558(CAT expression inhibitor) + 0</w:t>
      </w:r>
      <w:r w:rsidR="00644CD5">
        <w:t>.</w:t>
      </w:r>
      <w:r>
        <w:t>205(Estrogen-related receptor beta antagonist) + 1</w:t>
      </w:r>
      <w:r w:rsidR="00644CD5">
        <w:t>.</w:t>
      </w:r>
      <w:r>
        <w:t>59(Arachidonic acid antagonist) + 0</w:t>
      </w:r>
      <w:r w:rsidR="00644CD5">
        <w:t>.</w:t>
      </w:r>
      <w:r>
        <w:t>759(CDH1 expression enhancer) -0</w:t>
      </w:r>
      <w:r w:rsidR="00644CD5">
        <w:t>.</w:t>
      </w:r>
      <w:r>
        <w:t>891(Fatty liver) + 0</w:t>
      </w:r>
      <w:r w:rsidR="00644CD5">
        <w:t>.</w:t>
      </w:r>
      <w:r>
        <w:t>244(Bombesin antagonist) -0</w:t>
      </w:r>
      <w:r w:rsidR="00644CD5">
        <w:t>.</w:t>
      </w:r>
      <w:r>
        <w:t>289(Androgen antagonist) + 0</w:t>
      </w:r>
      <w:r w:rsidR="00644CD5">
        <w:t>.</w:t>
      </w:r>
      <w:r>
        <w:t>539(Exanthema) + 1</w:t>
      </w:r>
      <w:r w:rsidR="00644CD5">
        <w:t>.</w:t>
      </w:r>
      <w:r>
        <w:t>29(Guanylate kinase inhibitor) + 0</w:t>
      </w:r>
      <w:r w:rsidR="00644CD5">
        <w:t>.</w:t>
      </w:r>
      <w:r>
        <w:t>816(TGF beta receptor type II kinase inhibitor) -0</w:t>
      </w:r>
      <w:r w:rsidR="00644CD5">
        <w:t>.</w:t>
      </w:r>
      <w:r>
        <w:t>209(Myocardial ischemia treatment) + 0</w:t>
      </w:r>
      <w:r w:rsidR="00644CD5">
        <w:t>.</w:t>
      </w:r>
      <w:r>
        <w:t>421(Cytokine modulator) + 0</w:t>
      </w:r>
      <w:r w:rsidR="00644CD5">
        <w:t>.</w:t>
      </w:r>
      <w:r>
        <w:t>323(Spasmolytic</w:t>
      </w:r>
      <w:r w:rsidR="00644CD5">
        <w:t>.</w:t>
      </w:r>
      <w:r>
        <w:t xml:space="preserve"> Papaverin-like) + 0</w:t>
      </w:r>
      <w:r w:rsidR="00644CD5">
        <w:t>.</w:t>
      </w:r>
      <w:r>
        <w:t>0898(NumPositive) -0</w:t>
      </w:r>
      <w:r w:rsidR="00644CD5">
        <w:t>.</w:t>
      </w:r>
      <w:r>
        <w:t>266(Phosphodiesterase VIII inhibitor) + 0</w:t>
      </w:r>
      <w:r w:rsidR="00644CD5">
        <w:t>.</w:t>
      </w:r>
      <w:r>
        <w:t>291(Alpha galactosidase inhibitor) -0</w:t>
      </w:r>
      <w:r w:rsidR="00644CD5">
        <w:t>.</w:t>
      </w:r>
      <w:r>
        <w:t>132(Antiviral (Herpes)) -0</w:t>
      </w:r>
      <w:r w:rsidR="00644CD5">
        <w:t>.</w:t>
      </w:r>
      <w:r>
        <w:t>209(Endothelin receptor antagonist) + 0</w:t>
      </w:r>
      <w:r w:rsidR="00644CD5">
        <w:t>.</w:t>
      </w:r>
      <w:r>
        <w:t>357(Protein 30S ribosomal subunit inhibitor) + 0</w:t>
      </w:r>
      <w:r w:rsidR="00644CD5">
        <w:t>.</w:t>
      </w:r>
      <w:r>
        <w:t>349(Alpha 2 adrenoreceptor antagonist) -0</w:t>
      </w:r>
      <w:r w:rsidR="00644CD5">
        <w:t>.</w:t>
      </w:r>
      <w:r>
        <w:t>532(CYP26A1 expression enhancer) -0</w:t>
      </w:r>
      <w:r w:rsidR="00644CD5">
        <w:t>.</w:t>
      </w:r>
      <w:r>
        <w:t>829(TGFB1 expression enhancer) -0</w:t>
      </w:r>
      <w:r w:rsidR="00644CD5">
        <w:t>.</w:t>
      </w:r>
      <w:r>
        <w:t>666(Lysozyme inhibitor) + 0</w:t>
      </w:r>
      <w:r w:rsidR="00644CD5">
        <w:t>.</w:t>
      </w:r>
      <w:r>
        <w:t>305(MAP-kinase-activated kinase inhibitor) + 0</w:t>
      </w:r>
      <w:r w:rsidR="00644CD5">
        <w:t>.</w:t>
      </w:r>
      <w:r>
        <w:t>317(Bradycardic) -0</w:t>
      </w:r>
      <w:r w:rsidR="00644CD5">
        <w:t>.</w:t>
      </w:r>
      <w:r>
        <w:t>377(MAP kinase 7 inhibitor) -1</w:t>
      </w:r>
      <w:r w:rsidR="00644CD5">
        <w:t>.</w:t>
      </w:r>
      <w:r>
        <w:t>09(L-amino-acid oxidase inhibitor) + 0</w:t>
      </w:r>
      <w:r w:rsidR="00644CD5">
        <w:t>.</w:t>
      </w:r>
      <w:r>
        <w:t>589(Beta-D-fucosidase inhibitor) + 0</w:t>
      </w:r>
      <w:r w:rsidR="00644CD5">
        <w:t>.</w:t>
      </w:r>
      <w:r>
        <w:t>205(UGT2B7 substrate) + 0</w:t>
      </w:r>
      <w:r w:rsidR="00644CD5">
        <w:t>.</w:t>
      </w:r>
      <w:r>
        <w:t>149(Carcinogenic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+ 2</w:t>
      </w:r>
      <w:r w:rsidR="00644CD5">
        <w:t>.</w:t>
      </w:r>
      <w:r>
        <w:t>04(NAD+ diphosphatase inhibitor) -1</w:t>
      </w:r>
      <w:r w:rsidR="00644CD5">
        <w:t>.</w:t>
      </w:r>
      <w:r>
        <w:t>15(Ribose-phosphate dipho</w:t>
      </w:r>
      <w:r>
        <w:t>s</w:t>
      </w:r>
      <w:r>
        <w:t>phokinase inhibitor) + 0</w:t>
      </w:r>
      <w:r w:rsidR="00644CD5">
        <w:t>.</w:t>
      </w:r>
      <w:r>
        <w:t>433(Irritation) -0</w:t>
      </w:r>
      <w:r w:rsidR="00644CD5">
        <w:t>.</w:t>
      </w:r>
      <w:r>
        <w:t>237(Opioid mu receptor antagonist) -0</w:t>
      </w:r>
      <w:r w:rsidR="00644CD5">
        <w:t>.</w:t>
      </w:r>
      <w:r>
        <w:t>182(Cyclin-dependent kinase 5 act</w:t>
      </w:r>
      <w:r>
        <w:t>i</w:t>
      </w:r>
      <w:r>
        <w:t>vator 1 inhibitor) + 0</w:t>
      </w:r>
      <w:r w:rsidR="00644CD5">
        <w:t>.</w:t>
      </w:r>
      <w:r>
        <w:t>692(HSPA1A expression enhancer) -0</w:t>
      </w:r>
      <w:r w:rsidR="00644CD5">
        <w:t>.</w:t>
      </w:r>
      <w:r>
        <w:t>524(EGR3 expression enhancer) + 0</w:t>
      </w:r>
      <w:r w:rsidR="00644CD5">
        <w:t>.</w:t>
      </w:r>
      <w:r>
        <w:t>403(Integrin antag</w:t>
      </w:r>
      <w:r>
        <w:t>o</w:t>
      </w:r>
      <w:r>
        <w:t>nist) + 0</w:t>
      </w:r>
      <w:r w:rsidR="00644CD5">
        <w:t>.</w:t>
      </w:r>
      <w:r>
        <w:t>737(Uridine phosphorylase inhibitor) + 1</w:t>
      </w:r>
      <w:r w:rsidR="00644CD5">
        <w:t>.</w:t>
      </w:r>
      <w:r>
        <w:t>15(Sodium/hydrogen exchanger 3 inhibitor) + 0</w:t>
      </w:r>
      <w:r w:rsidR="00644CD5">
        <w:t>.</w:t>
      </w:r>
      <w:r>
        <w:t>404(Serine carboxypeptidase inhibitor) + 0</w:t>
      </w:r>
      <w:r w:rsidR="00644CD5">
        <w:t>.</w:t>
      </w:r>
      <w:r>
        <w:t>537(Fatty acid binding protein adipocyte inhibitor) + 0</w:t>
      </w:r>
      <w:r w:rsidR="00644CD5">
        <w:t>.</w:t>
      </w:r>
      <w:r>
        <w:t>647(Narcolepsy treatment) -</w:t>
      </w:r>
      <w:r>
        <w:lastRenderedPageBreak/>
        <w:t>0</w:t>
      </w:r>
      <w:r w:rsidR="00644CD5">
        <w:t>.</w:t>
      </w:r>
      <w:r>
        <w:t>254(Nitric oxide antagonist) -0</w:t>
      </w:r>
      <w:r w:rsidR="00644CD5">
        <w:t>.</w:t>
      </w:r>
      <w:r>
        <w:t>275(Antimetastatic) -0</w:t>
      </w:r>
      <w:r w:rsidR="00644CD5">
        <w:t>.</w:t>
      </w:r>
      <w:r>
        <w:t>82(DNA methylase inhibitor) + 0</w:t>
      </w:r>
      <w:r w:rsidR="00644CD5">
        <w:t>.</w:t>
      </w:r>
      <w:r>
        <w:t>356(CYP11B2 inhibitor) -0</w:t>
      </w:r>
      <w:r w:rsidR="00644CD5">
        <w:t>.</w:t>
      </w:r>
      <w:r>
        <w:t>336(Tyrosine-protein kinase TXK inhibitor) -0</w:t>
      </w:r>
      <w:r w:rsidR="00644CD5">
        <w:t>.</w:t>
      </w:r>
      <w:r>
        <w:t>822(5-Alpha-reductase inhibitor) -0</w:t>
      </w:r>
      <w:r w:rsidR="00644CD5">
        <w:t>.</w:t>
      </w:r>
      <w:r>
        <w:t>241(Restenosis treatment) + 0</w:t>
      </w:r>
      <w:r w:rsidR="00644CD5">
        <w:t>.</w:t>
      </w:r>
      <w:r>
        <w:t>896(Caspase 8 inhibitor) + 0</w:t>
      </w:r>
      <w:r w:rsidR="00644CD5">
        <w:t>.</w:t>
      </w:r>
      <w:r>
        <w:t>0832(Secretory phospholipase A2 inhibitor) -0</w:t>
      </w:r>
      <w:r w:rsidR="00644CD5">
        <w:t>.</w:t>
      </w:r>
      <w:r>
        <w:t>171(NGFR expression enhancer) -0</w:t>
      </w:r>
      <w:r w:rsidR="00644CD5">
        <w:t>.</w:t>
      </w:r>
      <w:r>
        <w:t>545(Oxytocin antagonist) -0</w:t>
      </w:r>
      <w:r w:rsidR="00644CD5">
        <w:t>.</w:t>
      </w:r>
      <w:r>
        <w:t>334(Aryl hydrocarbon receptor agonist) -0</w:t>
      </w:r>
      <w:r w:rsidR="00644CD5">
        <w:t>.</w:t>
      </w:r>
      <w:r>
        <w:t>365(CYP3A substrate) + 0</w:t>
      </w:r>
      <w:r w:rsidR="00644CD5">
        <w:t>.</w:t>
      </w:r>
      <w:r>
        <w:t>294(Interleukin 1 antagonist) + 0</w:t>
      </w:r>
      <w:r w:rsidR="00644CD5">
        <w:t>.</w:t>
      </w:r>
      <w:r>
        <w:t>216(5 Hydroxytryptamine 5 antagonist) -1</w:t>
      </w:r>
      <w:r w:rsidR="00644CD5">
        <w:t>.</w:t>
      </w:r>
      <w:r>
        <w:t>2(Adenine phosphoribosyltransferase inhibitor) -0</w:t>
      </w:r>
      <w:r w:rsidR="00644CD5">
        <w:t>.</w:t>
      </w:r>
      <w:r>
        <w:t>33(LAMP3 expression inhibitor) -0</w:t>
      </w:r>
      <w:r w:rsidR="00644CD5">
        <w:t>.</w:t>
      </w:r>
      <w:r>
        <w:t>357(Antimycobacterial) -0</w:t>
      </w:r>
      <w:r w:rsidR="00644CD5">
        <w:t>.</w:t>
      </w:r>
      <w:r>
        <w:t>233(Parathyroid hormone secretion stimulant) + 0</w:t>
      </w:r>
      <w:r w:rsidR="00644CD5">
        <w:t>.</w:t>
      </w:r>
      <w:r>
        <w:t>953(3-Hydroxyanthranilate 3</w:t>
      </w:r>
      <w:r w:rsidR="00644CD5">
        <w:t>.</w:t>
      </w:r>
      <w:r>
        <w:t>4-dioxygenase inhibitor) -0</w:t>
      </w:r>
      <w:r w:rsidR="00644CD5">
        <w:t>.</w:t>
      </w:r>
      <w:r>
        <w:t>266(Methionyl aminopeptidase 2 inhibitor) + 0</w:t>
      </w:r>
      <w:r w:rsidR="00644CD5">
        <w:t>.</w:t>
      </w:r>
      <w:r>
        <w:t>764(Alanine dehydrogenase inhibitor) + 0</w:t>
      </w:r>
      <w:r w:rsidR="00644CD5">
        <w:t>.</w:t>
      </w:r>
      <w:r>
        <w:t>359(Peroxisome proliferator-activated receptor alpha antagonist) -0</w:t>
      </w:r>
      <w:r w:rsidR="00644CD5">
        <w:t>.</w:t>
      </w:r>
      <w:r>
        <w:t>515(Prostaglandin D2 antagonist) -0</w:t>
      </w:r>
      <w:r w:rsidR="00644CD5">
        <w:t>.</w:t>
      </w:r>
      <w:r>
        <w:t>375(Gelatinase inhibitor) + 0</w:t>
      </w:r>
      <w:r w:rsidR="00644CD5">
        <w:t>.</w:t>
      </w:r>
      <w:r>
        <w:t>282(Sentrin-specific protease 6 inhibitor) + 0</w:t>
      </w:r>
      <w:r w:rsidR="00644CD5">
        <w:t>.</w:t>
      </w:r>
      <w:r>
        <w:t>303(JUN expression enhancer) -0</w:t>
      </w:r>
      <w:r w:rsidR="00644CD5">
        <w:t>.</w:t>
      </w:r>
      <w:r>
        <w:t>425(Antitoxic) -0</w:t>
      </w:r>
      <w:r w:rsidR="00644CD5">
        <w:t>.</w:t>
      </w:r>
      <w:r>
        <w:t>164(Elongation of very long chain fatty acids protein 3 inhib</w:t>
      </w:r>
      <w:r>
        <w:t>i</w:t>
      </w:r>
      <w:r>
        <w:t>tor) + 0</w:t>
      </w:r>
      <w:r w:rsidR="00644CD5">
        <w:t>.</w:t>
      </w:r>
      <w:r>
        <w:t>189(Antineoplastic (colorectal cancer)) -0</w:t>
      </w:r>
      <w:r w:rsidR="00644CD5">
        <w:t>.</w:t>
      </w:r>
      <w:r>
        <w:t>467(Gastrointestinal hemorrhage) -0</w:t>
      </w:r>
      <w:r w:rsidR="00644CD5">
        <w:t>.</w:t>
      </w:r>
      <w:r>
        <w:t>168(Adenosine uptake inhib</w:t>
      </w:r>
      <w:r>
        <w:t>i</w:t>
      </w:r>
      <w:r>
        <w:t>tor) + 0</w:t>
      </w:r>
      <w:r w:rsidR="00644CD5">
        <w:t>.</w:t>
      </w:r>
      <w:r>
        <w:t>39(Nav1.6 sodium channel blocker) -0</w:t>
      </w:r>
      <w:r w:rsidR="00644CD5">
        <w:t>.</w:t>
      </w:r>
      <w:r>
        <w:t>222(Sialorrhea) -0</w:t>
      </w:r>
      <w:r w:rsidR="00644CD5">
        <w:t>.</w:t>
      </w:r>
      <w:r>
        <w:t>829(Gamma-glutamyl hydrolase inhibitor) -1</w:t>
      </w:r>
      <w:r w:rsidR="00644CD5">
        <w:t>.</w:t>
      </w:r>
      <w:r>
        <w:t>14(Carbonic anhydrase VI inhibitor) + 0</w:t>
      </w:r>
      <w:r w:rsidR="00644CD5">
        <w:t>.</w:t>
      </w:r>
      <w:r>
        <w:t>441(Glutamate racemase inhibitor) -0</w:t>
      </w:r>
      <w:r w:rsidR="00644CD5">
        <w:t>.</w:t>
      </w:r>
      <w:r>
        <w:t>173(Retinoic acid beta receptor ag</w:t>
      </w:r>
      <w:r>
        <w:t>o</w:t>
      </w:r>
      <w:r>
        <w:t>nist) + 0</w:t>
      </w:r>
      <w:r w:rsidR="00644CD5">
        <w:t>.</w:t>
      </w:r>
      <w:r>
        <w:t>149(Urologic disorders treatment) -0</w:t>
      </w:r>
      <w:r w:rsidR="00644CD5">
        <w:t>.</w:t>
      </w:r>
      <w:r>
        <w:t>24(Purinergic P2T antagonist) + 0</w:t>
      </w:r>
      <w:r w:rsidR="00644CD5">
        <w:t>.</w:t>
      </w:r>
      <w:r>
        <w:t>225(Fibrinogen receptor antagonist) -0</w:t>
      </w:r>
      <w:r w:rsidR="00644CD5">
        <w:t>.</w:t>
      </w:r>
      <w:r>
        <w:t>33(Acylaminoacyl-peptidase inhibitor) + 0</w:t>
      </w:r>
      <w:r w:rsidR="00644CD5">
        <w:t>.</w:t>
      </w:r>
      <w:r>
        <w:t>38(PTGS2 expression inhibitor) + 0</w:t>
      </w:r>
      <w:r w:rsidR="00644CD5">
        <w:t>.</w:t>
      </w:r>
      <w:r>
        <w:t>221(ADAM inhibitor) -0</w:t>
      </w:r>
      <w:r w:rsidR="00644CD5">
        <w:t>.</w:t>
      </w:r>
      <w:r>
        <w:t>21(Estradiol 17 beta dehydrogenase 2 inhibitor) -0</w:t>
      </w:r>
      <w:r w:rsidR="00644CD5">
        <w:t>.</w:t>
      </w:r>
      <w:r>
        <w:t>0905(Antineoplastic (lymphocytic leukemia)) -0</w:t>
      </w:r>
      <w:r w:rsidR="00644CD5">
        <w:t>.</w:t>
      </w:r>
      <w:r>
        <w:t>282(Carcinogenic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148(Systemic lupus erythematosus treatment) + 0</w:t>
      </w:r>
      <w:r w:rsidR="00644CD5">
        <w:t>.</w:t>
      </w:r>
      <w:r>
        <w:t>696(Phosphoenolpyruvate carboxykinase (ATP) inhibitor) -0</w:t>
      </w:r>
      <w:r w:rsidR="00644CD5">
        <w:t>.</w:t>
      </w:r>
      <w:r>
        <w:t>204(Preterm labor treatment) -0</w:t>
      </w:r>
      <w:r w:rsidR="00644CD5">
        <w:t>.</w:t>
      </w:r>
      <w:r>
        <w:t>283(Non-steroidal antiinflammatory agent) -0</w:t>
      </w:r>
      <w:r w:rsidR="00644CD5">
        <w:t>.</w:t>
      </w:r>
      <w:r>
        <w:t>685(Histamine H2 receptor agonist) + 0</w:t>
      </w:r>
      <w:r w:rsidR="00644CD5">
        <w:t>.</w:t>
      </w:r>
      <w:r>
        <w:t>272(Phosphatidylcholine-sterol O-acyltransferase inhibitor) + 0</w:t>
      </w:r>
      <w:r w:rsidR="00644CD5">
        <w:t>.</w:t>
      </w:r>
      <w:r>
        <w:t>326(Carcinogenic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454(Nicotinic alpha7 receptor agonist) + 0</w:t>
      </w:r>
      <w:r w:rsidR="00644CD5">
        <w:t>.</w:t>
      </w:r>
      <w:r>
        <w:t>522(NAD(P)+ transhydrogenase (B-specific) inhibitor) -0</w:t>
      </w:r>
      <w:r w:rsidR="00644CD5">
        <w:t>.</w:t>
      </w:r>
      <w:r>
        <w:t>214(Chemokine receptor antagonist) + 0</w:t>
      </w:r>
      <w:r w:rsidR="00644CD5">
        <w:t>.</w:t>
      </w:r>
      <w:r>
        <w:t>174(Proteasome subunit beta type-5 inhibitor) + 0</w:t>
      </w:r>
      <w:r w:rsidR="00644CD5">
        <w:t>.</w:t>
      </w:r>
      <w:r>
        <w:t>241(PfA-M1 aminopeptidase inhibitor) + 0</w:t>
      </w:r>
      <w:r w:rsidR="00644CD5">
        <w:t>.</w:t>
      </w:r>
      <w:r>
        <w:t>292(Fibroblast activation protein alpha inhibitor) -0</w:t>
      </w:r>
      <w:r w:rsidR="00644CD5">
        <w:t>.</w:t>
      </w:r>
      <w:r>
        <w:t>73(NOS3 expression inhibitor) + 0</w:t>
      </w:r>
      <w:r w:rsidR="00644CD5">
        <w:t>.</w:t>
      </w:r>
      <w:r>
        <w:t>654(Oligo-1</w:t>
      </w:r>
      <w:r w:rsidR="00644CD5">
        <w:t>.</w:t>
      </w:r>
      <w:r>
        <w:t>6-glucosidase inhibitor) -0</w:t>
      </w:r>
      <w:r w:rsidR="00644CD5">
        <w:t>.</w:t>
      </w:r>
      <w:r>
        <w:t>18(CYP11A1 inhibitor) + 0</w:t>
      </w:r>
      <w:r w:rsidR="00644CD5">
        <w:t>.</w:t>
      </w:r>
      <w:r>
        <w:t>437(Proto-oncogene protein c-fos inhibitor) + 0</w:t>
      </w:r>
      <w:r w:rsidR="00644CD5">
        <w:t>.</w:t>
      </w:r>
      <w:r>
        <w:t>678(UGT2B17 substrate) -0</w:t>
      </w:r>
      <w:r w:rsidR="00644CD5">
        <w:t>.</w:t>
      </w:r>
      <w:r>
        <w:t>511(AKR1C2 expression enhancer) + 0</w:t>
      </w:r>
      <w:r w:rsidR="00644CD5">
        <w:t>.</w:t>
      </w:r>
      <w:r>
        <w:t>226(Carcinogenic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</w:t>
      </w:r>
      <w:r>
        <w:t>a</w:t>
      </w:r>
      <w:r>
        <w:t>topoietic system) + 0</w:t>
      </w:r>
      <w:r w:rsidR="00644CD5">
        <w:t>.</w:t>
      </w:r>
      <w:r>
        <w:t>184(Janus tyrosine kinase 1 inhibitor) -0</w:t>
      </w:r>
      <w:r w:rsidR="00644CD5">
        <w:t>.</w:t>
      </w:r>
      <w:r>
        <w:t>726(GABA transporter inhibitor) -0</w:t>
      </w:r>
      <w:r w:rsidR="00644CD5">
        <w:t>.</w:t>
      </w:r>
      <w:r>
        <w:t>331(Interleukin 1b antagonist) -0</w:t>
      </w:r>
      <w:r w:rsidR="00644CD5">
        <w:t>.</w:t>
      </w:r>
      <w:r>
        <w:t>354(ATM kinase inhibitor) + 0</w:t>
      </w:r>
      <w:r w:rsidR="00644CD5">
        <w:t>.</w:t>
      </w:r>
      <w:r>
        <w:t>249(Elastase 2B inhibitor) + 0</w:t>
      </w:r>
      <w:r w:rsidR="00644CD5">
        <w:t>.</w:t>
      </w:r>
      <w:r>
        <w:t>17(Paranoia) + 0</w:t>
      </w:r>
      <w:r w:rsidR="00644CD5">
        <w:t>.</w:t>
      </w:r>
      <w:r>
        <w:t>12(Angiogenesis inhib</w:t>
      </w:r>
      <w:r>
        <w:t>i</w:t>
      </w:r>
      <w:r>
        <w:t>tor) + 0</w:t>
      </w:r>
      <w:r w:rsidR="00644CD5">
        <w:t>.</w:t>
      </w:r>
      <w:r>
        <w:t>297(CYP2C18 substrate) + 0</w:t>
      </w:r>
      <w:r w:rsidR="00644CD5">
        <w:t>.</w:t>
      </w:r>
      <w:r>
        <w:t>124(CYP1B1 substrate) + 0</w:t>
      </w:r>
      <w:r w:rsidR="00644CD5">
        <w:t>.</w:t>
      </w:r>
      <w:r>
        <w:t>844(MAP3K11 inhibitor) -0</w:t>
      </w:r>
      <w:r w:rsidR="00644CD5">
        <w:t>.</w:t>
      </w:r>
      <w:r>
        <w:t>293(Carcinogenic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592(Histidine decarboxylase inhibitor) + 0</w:t>
      </w:r>
      <w:r w:rsidR="00644CD5">
        <w:t>.</w:t>
      </w:r>
      <w:r>
        <w:t>229(TIE-2 antagonist) -0</w:t>
      </w:r>
      <w:r w:rsidR="00644CD5">
        <w:t>.</w:t>
      </w:r>
      <w:r>
        <w:t>577(Endopeptidase i</w:t>
      </w:r>
      <w:r>
        <w:t>n</w:t>
      </w:r>
      <w:r>
        <w:t>hibitor) -0</w:t>
      </w:r>
      <w:r w:rsidR="00644CD5">
        <w:t>.</w:t>
      </w:r>
      <w:r>
        <w:t>213(Neurotensin 2 receptor antagonist) -0</w:t>
      </w:r>
      <w:r w:rsidR="00644CD5">
        <w:t>.</w:t>
      </w:r>
      <w:r>
        <w:t>306(Aryl-alcohol dehydrogenase inhibitor) + 0</w:t>
      </w:r>
      <w:r w:rsidR="00644CD5">
        <w:t>.</w:t>
      </w:r>
      <w:r>
        <w:t>145(HIF1A e</w:t>
      </w:r>
      <w:r>
        <w:t>x</w:t>
      </w:r>
      <w:r>
        <w:t>pression inhibitor) + 0</w:t>
      </w:r>
      <w:r w:rsidR="00644CD5">
        <w:t>.</w:t>
      </w:r>
      <w:r>
        <w:t>312(Formate-dihydrofolate ligase inhibitor) -0</w:t>
      </w:r>
      <w:r w:rsidR="00644CD5">
        <w:t>.</w:t>
      </w:r>
      <w:r>
        <w:t>587(Glucosylceramidase inhibitor) -0</w:t>
      </w:r>
      <w:r w:rsidR="00644CD5">
        <w:t>.</w:t>
      </w:r>
      <w:r>
        <w:t>452(SUMO-activating enzyme subunit 1 inhibitor) -1</w:t>
      </w:r>
      <w:r w:rsidR="00644CD5">
        <w:t>.</w:t>
      </w:r>
      <w:r>
        <w:t>06(N-formylglutamate deformylase inhibitor) -0</w:t>
      </w:r>
      <w:r w:rsidR="00644CD5">
        <w:t>.</w:t>
      </w:r>
      <w:r>
        <w:t>167(Cholecystokinin antagonist) -0</w:t>
      </w:r>
      <w:r w:rsidR="00644CD5">
        <w:t>.</w:t>
      </w:r>
      <w:r>
        <w:t>536(Protein Wnt-2 inhibitor) -0</w:t>
      </w:r>
      <w:r w:rsidR="00644CD5">
        <w:t>.</w:t>
      </w:r>
      <w:r>
        <w:t>894(UTP-glucose-1-phosphate uridylyltran</w:t>
      </w:r>
      <w:r>
        <w:t>s</w:t>
      </w:r>
      <w:r>
        <w:t>ferase inhibitor) -0</w:t>
      </w:r>
      <w:r w:rsidR="00644CD5">
        <w:t>.</w:t>
      </w:r>
      <w:r>
        <w:t>679(Dihydropyrimidinase inhibitor) + 0</w:t>
      </w:r>
      <w:r w:rsidR="00644CD5">
        <w:t>.</w:t>
      </w:r>
      <w:r>
        <w:t>415(Trimethylamine-N-oxide reductase inhibitor) -0</w:t>
      </w:r>
      <w:r w:rsidR="00644CD5">
        <w:t>.</w:t>
      </w:r>
      <w:r>
        <w:t>0271(NumNegative) -0</w:t>
      </w:r>
      <w:r w:rsidR="00644CD5">
        <w:t>.</w:t>
      </w:r>
      <w:r>
        <w:t>42(UDP-N-acetylglucosamine 1-carboxyvinyltransferase inhibitor) + 0</w:t>
      </w:r>
      <w:r w:rsidR="00644CD5">
        <w:t>.</w:t>
      </w:r>
      <w:r>
        <w:t>338(CYP2D su</w:t>
      </w:r>
      <w:r>
        <w:t>b</w:t>
      </w:r>
      <w:r>
        <w:t>strate) + 0</w:t>
      </w:r>
      <w:r w:rsidR="00644CD5">
        <w:t>.</w:t>
      </w:r>
      <w:r>
        <w:t>127(Maillard reaction inhibitor) -0</w:t>
      </w:r>
      <w:r w:rsidR="00644CD5">
        <w:t>.</w:t>
      </w:r>
      <w:r>
        <w:t>219(CYP3A4 inducer) -0</w:t>
      </w:r>
      <w:r w:rsidR="00644CD5">
        <w:t>.</w:t>
      </w:r>
      <w:r>
        <w:t>219(Dopamine transporter inhibitor) -0</w:t>
      </w:r>
      <w:r w:rsidR="00644CD5">
        <w:t>.</w:t>
      </w:r>
      <w:r>
        <w:t>172(Hypertensive) -0</w:t>
      </w:r>
      <w:r w:rsidR="00644CD5">
        <w:t>.</w:t>
      </w:r>
      <w:r>
        <w:t>164(T-cell protein-tyrosine phosphatase inhibitor) -0</w:t>
      </w:r>
      <w:r w:rsidR="00644CD5">
        <w:t>.</w:t>
      </w:r>
      <w:r>
        <w:t>0852(Antineoplastic (osteosarcoma)) + 0</w:t>
      </w:r>
      <w:r w:rsidR="00644CD5">
        <w:t>.</w:t>
      </w:r>
      <w:r>
        <w:t>234(Calcium channel blocker) + 0</w:t>
      </w:r>
      <w:r w:rsidR="00644CD5">
        <w:t>.</w:t>
      </w:r>
      <w:r>
        <w:t>25(CYP3A3 substrate) -0</w:t>
      </w:r>
      <w:r w:rsidR="00644CD5">
        <w:t>.</w:t>
      </w:r>
      <w:r>
        <w:t>351(CYP1B1 expression inhibitor) -0</w:t>
      </w:r>
      <w:r w:rsidR="00644CD5">
        <w:t>.</w:t>
      </w:r>
      <w:r>
        <w:t>372(AREG e</w:t>
      </w:r>
      <w:r>
        <w:t>x</w:t>
      </w:r>
      <w:r>
        <w:t>pression enhancer) -0</w:t>
      </w:r>
      <w:r w:rsidR="00644CD5">
        <w:t>.</w:t>
      </w:r>
      <w:r>
        <w:t>468(Choline kinase inhibitor) + 0</w:t>
      </w:r>
      <w:r w:rsidR="00644CD5">
        <w:t>.</w:t>
      </w:r>
      <w:r>
        <w:t>171(Baculoviral IAP repeat-containing protein 2 inhibitor) + 0</w:t>
      </w:r>
      <w:r w:rsidR="00644CD5">
        <w:t>.</w:t>
      </w:r>
      <w:r>
        <w:t>504(CYP11B1 inhibitor) -0</w:t>
      </w:r>
      <w:r w:rsidR="00644CD5">
        <w:t>.</w:t>
      </w:r>
      <w:r>
        <w:t>184(Aldehyde oxidase substrate) + 0</w:t>
      </w:r>
      <w:r w:rsidR="00644CD5">
        <w:t>.</w:t>
      </w:r>
      <w:r>
        <w:t>358(Polyamine oxidase inhibitor) -0</w:t>
      </w:r>
      <w:r w:rsidR="00644CD5">
        <w:t>.</w:t>
      </w:r>
      <w:r>
        <w:t>136(Histidine-rich protein PFHRP-II inhibitor) -0</w:t>
      </w:r>
      <w:r w:rsidR="00644CD5">
        <w:t>.</w:t>
      </w:r>
      <w:r>
        <w:t>231(Aurora-B kinase inhibitor) + 0</w:t>
      </w:r>
      <w:r w:rsidR="00644CD5">
        <w:t>.</w:t>
      </w:r>
      <w:r>
        <w:t>191(Psychostimulant) + 0</w:t>
      </w:r>
      <w:r w:rsidR="00644CD5">
        <w:t>.</w:t>
      </w:r>
      <w:r>
        <w:t>801(Steroid su</w:t>
      </w:r>
      <w:r>
        <w:t>l</w:t>
      </w:r>
      <w:r>
        <w:t>fotransferase inhibitor) -0</w:t>
      </w:r>
      <w:r w:rsidR="00644CD5">
        <w:t>.</w:t>
      </w:r>
      <w:r>
        <w:t>11(Mucosal addressin cell adhesion molecule 1 inhibitor) -0</w:t>
      </w:r>
      <w:r w:rsidR="00644CD5">
        <w:t>.</w:t>
      </w:r>
      <w:r>
        <w:t>105(Lipocortins synthesis a</w:t>
      </w:r>
      <w:r>
        <w:t>n</w:t>
      </w:r>
      <w:r>
        <w:t>tagonist) -0</w:t>
      </w:r>
      <w:r w:rsidR="00644CD5">
        <w:t>.</w:t>
      </w:r>
      <w:r>
        <w:t>431(Chemokine receptor agonist) + 0</w:t>
      </w:r>
      <w:r w:rsidR="00644CD5">
        <w:t>.</w:t>
      </w:r>
      <w:r>
        <w:t>192(Spermicide) -0</w:t>
      </w:r>
      <w:r w:rsidR="00644CD5">
        <w:t>.</w:t>
      </w:r>
      <w:r>
        <w:t>0626(Spasmolytic</w:t>
      </w:r>
      <w:r w:rsidR="00644CD5">
        <w:t>.</w:t>
      </w:r>
      <w:r>
        <w:t xml:space="preserve"> urinary) + 0</w:t>
      </w:r>
      <w:r w:rsidR="00644CD5">
        <w:t>.</w:t>
      </w:r>
      <w:r>
        <w:t>118(Opioid kappa 1 receptor antagonist) + 0</w:t>
      </w:r>
      <w:r w:rsidR="00644CD5">
        <w:t>.</w:t>
      </w:r>
      <w:r>
        <w:t>153(UDP-N-acetylmuramate-L-alanine ligase inhibitor) -0</w:t>
      </w:r>
      <w:r w:rsidR="00644CD5">
        <w:t>.</w:t>
      </w:r>
      <w:r>
        <w:t>114(Glycogen phosphor</w:t>
      </w:r>
      <w:r>
        <w:t>y</w:t>
      </w:r>
      <w:r>
        <w:t>lase</w:t>
      </w:r>
      <w:r w:rsidR="00644CD5">
        <w:t>.</w:t>
      </w:r>
      <w:r>
        <w:t xml:space="preserve"> liver form inhibitor) + 0</w:t>
      </w:r>
      <w:r w:rsidR="00644CD5">
        <w:t>.</w:t>
      </w:r>
      <w:r>
        <w:t>0878(rRNA (adenosine-2'-O-)-methyltransferase inhibitor) -0</w:t>
      </w:r>
      <w:r w:rsidR="00644CD5">
        <w:t>.</w:t>
      </w:r>
      <w:r>
        <w:t>0954(Bcl-xL inhibitor) -0</w:t>
      </w:r>
      <w:r w:rsidR="00644CD5">
        <w:t>.</w:t>
      </w:r>
      <w:r>
        <w:t>168(P-glycoprotein 1 inhibitor) -0</w:t>
      </w:r>
      <w:r w:rsidR="00644CD5">
        <w:t>.</w:t>
      </w:r>
      <w:r>
        <w:t>136(Growth hormone release inhibitor) + 0</w:t>
      </w:r>
      <w:r w:rsidR="00644CD5">
        <w:t>.</w:t>
      </w:r>
      <w:r>
        <w:t>122(CC chemokine 1 receptor antag</w:t>
      </w:r>
      <w:r>
        <w:t>o</w:t>
      </w:r>
      <w:r>
        <w:t>nist) + 0</w:t>
      </w:r>
      <w:r w:rsidR="00644CD5">
        <w:t>.</w:t>
      </w:r>
      <w:r>
        <w:t>096(Coma) + 0</w:t>
      </w:r>
      <w:r w:rsidR="00644CD5">
        <w:t>.</w:t>
      </w:r>
      <w:r>
        <w:t>0771(Antiviral (HIV)) -0</w:t>
      </w:r>
      <w:r w:rsidR="00644CD5">
        <w:t>.</w:t>
      </w:r>
      <w:r>
        <w:t>252(Corticotropin releasing factor antagonist) + 0</w:t>
      </w:r>
      <w:r w:rsidR="00644CD5">
        <w:t>.</w:t>
      </w:r>
      <w:r>
        <w:t>333(Oxytocic) -0</w:t>
      </w:r>
      <w:r w:rsidR="00644CD5">
        <w:t>.</w:t>
      </w:r>
      <w:r>
        <w:t>0994(Protein kinase (CK2) inhibitor) + 0</w:t>
      </w:r>
      <w:r w:rsidR="00644CD5">
        <w:t>.</w:t>
      </w:r>
      <w:r>
        <w:t>0843(FABP1 expression enhancer) + 0</w:t>
      </w:r>
      <w:r w:rsidR="00644CD5">
        <w:t>.</w:t>
      </w:r>
      <w:r>
        <w:t>204(ME1 expression enhancer) + 0</w:t>
      </w:r>
      <w:r w:rsidR="00644CD5">
        <w:t>.</w:t>
      </w:r>
      <w:r>
        <w:t>349(Antineoplastic (insulinoma)) -0</w:t>
      </w:r>
      <w:r w:rsidR="00644CD5">
        <w:t>.</w:t>
      </w:r>
      <w:r>
        <w:t>169(4-Methoxybenzoate monooxygenase (O-demethylating) inhibitor) -0</w:t>
      </w:r>
      <w:r w:rsidR="00644CD5">
        <w:t>.</w:t>
      </w:r>
      <w:r>
        <w:t>278(Nicotinic receptor gamma subunit antagonist) + 0</w:t>
      </w:r>
      <w:r w:rsidR="00644CD5">
        <w:t>.</w:t>
      </w:r>
      <w:r>
        <w:t>0803(Thrombolytic) -0</w:t>
      </w:r>
      <w:r w:rsidR="00644CD5">
        <w:t>.</w:t>
      </w:r>
      <w:r>
        <w:t>214(Guanylate cyclase inhibitor) -0</w:t>
      </w:r>
      <w:r w:rsidR="00644CD5">
        <w:t>.</w:t>
      </w:r>
      <w:r>
        <w:t>281(Hair growth stimulant) + 0</w:t>
      </w:r>
      <w:r w:rsidR="00644CD5">
        <w:t>.</w:t>
      </w:r>
      <w:r>
        <w:t>208(Phenylalanine 4-hydroxylase inhibitor) + 0</w:t>
      </w:r>
      <w:r w:rsidR="00644CD5">
        <w:t>.</w:t>
      </w:r>
      <w:r>
        <w:t>32(Prostaglandin agonist) -0</w:t>
      </w:r>
      <w:r w:rsidR="00644CD5">
        <w:t>.</w:t>
      </w:r>
      <w:r>
        <w:t>155(CASP9 expression enhancer) + 0</w:t>
      </w:r>
      <w:r w:rsidR="00644CD5">
        <w:t>.</w:t>
      </w:r>
      <w:r>
        <w:t>1(Bulimia treatment) + 0</w:t>
      </w:r>
      <w:r w:rsidR="00644CD5">
        <w:t>.</w:t>
      </w:r>
      <w:r>
        <w:t>135(VLA-4 antagonist) + 0</w:t>
      </w:r>
      <w:r w:rsidR="00644CD5">
        <w:t>.</w:t>
      </w:r>
      <w:r>
        <w:t>0952(Phosphodiesterase 6B inhibitor) + 0</w:t>
      </w:r>
      <w:r w:rsidR="00644CD5">
        <w:t>.</w:t>
      </w:r>
      <w:r>
        <w:t>228(3-Hydroxybutyrate dehydrogenase inhibitor) + 0</w:t>
      </w:r>
      <w:r w:rsidR="00644CD5">
        <w:t>.</w:t>
      </w:r>
      <w:r>
        <w:t>229(MAP kinase kinase inhibitor) -0</w:t>
      </w:r>
      <w:r w:rsidR="00644CD5">
        <w:t>.</w:t>
      </w:r>
      <w:r>
        <w:t>333(Protein phosphatase 2B inhibitor) -0</w:t>
      </w:r>
      <w:r w:rsidR="00644CD5">
        <w:t>.</w:t>
      </w:r>
      <w:r>
        <w:t>0654(CDC25A inhibitor) -0</w:t>
      </w:r>
      <w:r w:rsidR="00644CD5">
        <w:t>.</w:t>
      </w:r>
      <w:r>
        <w:t>246(Glyoxylate reductase (NADP+) inhibitor) -0</w:t>
      </w:r>
      <w:r w:rsidR="00644CD5">
        <w:t>.</w:t>
      </w:r>
      <w:r>
        <w:t>0696(Plectin inhibitor) -0</w:t>
      </w:r>
      <w:r w:rsidR="00644CD5">
        <w:t>.</w:t>
      </w:r>
      <w:r>
        <w:t>115(CYP2B1 substrate) + 0</w:t>
      </w:r>
      <w:r w:rsidR="00644CD5">
        <w:t>.</w:t>
      </w:r>
      <w:r>
        <w:t>172(CYP1A1 expression inhibitor) + 0</w:t>
      </w:r>
      <w:r w:rsidR="00644CD5">
        <w:t>.</w:t>
      </w:r>
      <w:r>
        <w:t>251(Fibrinogen i</w:t>
      </w:r>
      <w:r>
        <w:t>n</w:t>
      </w:r>
      <w:r>
        <w:lastRenderedPageBreak/>
        <w:t>hibitor) -0</w:t>
      </w:r>
      <w:r w:rsidR="00644CD5">
        <w:t>.</w:t>
      </w:r>
      <w:r>
        <w:t>106(Carcinogenic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-0</w:t>
      </w:r>
      <w:r w:rsidR="00644CD5">
        <w:t>.</w:t>
      </w:r>
      <w:r>
        <w:t>0703(Dopamine autoreceptor agonist) + 0</w:t>
      </w:r>
      <w:r w:rsidR="00644CD5">
        <w:t>.</w:t>
      </w:r>
      <w:r>
        <w:t>0916(Sweating) -0</w:t>
      </w:r>
      <w:r w:rsidR="00644CD5">
        <w:t>.</w:t>
      </w:r>
      <w:r>
        <w:t>0435(CYP2C9 inhibitor) -0</w:t>
      </w:r>
      <w:r w:rsidR="00644CD5">
        <w:t>.</w:t>
      </w:r>
      <w:r>
        <w:t>216(MAP3K8 inhibitor) + 0</w:t>
      </w:r>
      <w:r w:rsidR="00644CD5">
        <w:t>.</w:t>
      </w:r>
      <w:r>
        <w:t>245(Cystathionine beta-synthase inhib</w:t>
      </w:r>
      <w:r>
        <w:t>i</w:t>
      </w:r>
      <w:r>
        <w:t>tor) -0</w:t>
      </w:r>
      <w:r w:rsidR="00644CD5">
        <w:t>.</w:t>
      </w:r>
      <w:r>
        <w:t>0475(Analgesic</w:t>
      </w:r>
      <w:r w:rsidR="00644CD5">
        <w:t>.</w:t>
      </w:r>
      <w:r>
        <w:t xml:space="preserve"> non-opioid) + 0</w:t>
      </w:r>
      <w:r w:rsidR="00644CD5">
        <w:t>.</w:t>
      </w:r>
      <w:r>
        <w:t>0779(Cytosolic phospholipase A2 delta inhibitor) + 0</w:t>
      </w:r>
      <w:r w:rsidR="00644CD5">
        <w:t>.</w:t>
      </w:r>
      <w:r>
        <w:t>103(Ulcer</w:t>
      </w:r>
      <w:r w:rsidR="00644CD5">
        <w:t>.</w:t>
      </w:r>
      <w:r>
        <w:t xml:space="preserve"> gastric) + 0</w:t>
      </w:r>
      <w:r w:rsidR="00644CD5">
        <w:t>.</w:t>
      </w:r>
      <w:r>
        <w:t>0771(Potassium channel large-conductance Ca-activated activator) -0</w:t>
      </w:r>
      <w:r w:rsidR="00644CD5">
        <w:t>.</w:t>
      </w:r>
      <w:r>
        <w:t>241(Sphingosine kinase inhibitor) + 0</w:t>
      </w:r>
      <w:r w:rsidR="00644CD5">
        <w:t>.</w:t>
      </w:r>
      <w:r>
        <w:t>0993(CYR61 expression enhancer) + 0</w:t>
      </w:r>
      <w:r w:rsidR="00644CD5">
        <w:t>.</w:t>
      </w:r>
      <w:r>
        <w:t>0802(Hemolysis) -0</w:t>
      </w:r>
      <w:r w:rsidR="00644CD5">
        <w:t>.</w:t>
      </w:r>
      <w:r>
        <w:t>0794(Estrogen receptor alpha antagonist) -0</w:t>
      </w:r>
      <w:r w:rsidR="00644CD5">
        <w:t>.</w:t>
      </w:r>
      <w:r>
        <w:t>0912(Melanin-concentrating hormone receptor 2 antagonist) + 0</w:t>
      </w:r>
      <w:r w:rsidR="00644CD5">
        <w:t>.</w:t>
      </w:r>
      <w:r>
        <w:t>0971(Carcinogenic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0908(Platelet activating factor alpha antagonist) + 0</w:t>
      </w:r>
      <w:r w:rsidR="00644CD5">
        <w:t>.</w:t>
      </w:r>
      <w:r>
        <w:t>0525(Alpha 2c adrenoreceptor agonist) -0</w:t>
      </w:r>
      <w:r w:rsidR="00644CD5">
        <w:t>.</w:t>
      </w:r>
      <w:r>
        <w:t>147(Catechol 1</w:t>
      </w:r>
      <w:r w:rsidR="00644CD5">
        <w:t>.</w:t>
      </w:r>
      <w:r>
        <w:t>2-dioxygenase inhib</w:t>
      </w:r>
      <w:r>
        <w:t>i</w:t>
      </w:r>
      <w:r>
        <w:t>tor) + 0</w:t>
      </w:r>
      <w:r w:rsidR="00644CD5">
        <w:t>.</w:t>
      </w:r>
      <w:r>
        <w:t>26(Transcription factor NF kappa B2 inhibitor) + 0</w:t>
      </w:r>
      <w:r w:rsidR="00644CD5">
        <w:t>.</w:t>
      </w:r>
      <w:r>
        <w:t>201(Homogentisate 1</w:t>
      </w:r>
      <w:r w:rsidR="00644CD5">
        <w:t>.</w:t>
      </w:r>
      <w:r>
        <w:t>2-dioxygenase inhibitor) + 0</w:t>
      </w:r>
      <w:r w:rsidR="00644CD5">
        <w:t>.</w:t>
      </w:r>
      <w:r>
        <w:t>33(Neuraminidase (Influenza A) inhibitor) + 0</w:t>
      </w:r>
      <w:r w:rsidR="00644CD5">
        <w:t>.</w:t>
      </w:r>
      <w:r>
        <w:t>459(FAD diphosphatase inhibitor) + 0</w:t>
      </w:r>
      <w:r w:rsidR="00644CD5">
        <w:t>.</w:t>
      </w:r>
      <w:r>
        <w:t>0975(Monodehydroascorbate reductase (NADH) inhibitor) -0</w:t>
      </w:r>
      <w:r w:rsidR="00644CD5">
        <w:t>.</w:t>
      </w:r>
      <w:r>
        <w:t>0622(Melatonin 1 antagonist) + 0</w:t>
      </w:r>
      <w:r w:rsidR="00644CD5">
        <w:t>.</w:t>
      </w:r>
      <w:r>
        <w:t>0615(Opioid kappa receptor agonist) -0</w:t>
      </w:r>
      <w:r w:rsidR="00644CD5">
        <w:t>.</w:t>
      </w:r>
      <w:r>
        <w:t>0669(Serine O-acetyltransferase inhibitor) + 0</w:t>
      </w:r>
      <w:r w:rsidR="00644CD5">
        <w:t>.</w:t>
      </w:r>
      <w:r>
        <w:t>0618(Ileal bile acid transport inhibitor) -0</w:t>
      </w:r>
      <w:r w:rsidR="00644CD5">
        <w:t>.</w:t>
      </w:r>
      <w:r>
        <w:t>128(Histone acetyltransferase inhibitor) -0</w:t>
      </w:r>
      <w:r w:rsidR="00644CD5">
        <w:t>.</w:t>
      </w:r>
      <w:r>
        <w:t>107(TK1 expression inhibitor) + 0</w:t>
      </w:r>
      <w:r w:rsidR="00644CD5">
        <w:t>.</w:t>
      </w:r>
      <w:r>
        <w:t>147(Dihydroxy-acid dehydratase inhibitor) + 0</w:t>
      </w:r>
      <w:r w:rsidR="00644CD5">
        <w:t>.</w:t>
      </w:r>
      <w:r>
        <w:t>171(NMDA receptor glycine site agonist) + 0</w:t>
      </w:r>
      <w:r w:rsidR="00644CD5">
        <w:t>.</w:t>
      </w:r>
      <w:r>
        <w:t>0419(Serum-glucocorticoid regulated kinase 1 inhibitor) + 0</w:t>
      </w:r>
      <w:r w:rsidR="00644CD5">
        <w:t>.</w:t>
      </w:r>
      <w:r>
        <w:t>154(I kappa B kinase inhibitor) + 0</w:t>
      </w:r>
      <w:r w:rsidR="00644CD5">
        <w:t>.</w:t>
      </w:r>
      <w:r>
        <w:t>236(Glycerol-3-phosphate dehydrogenase (NAD+) inhibitor) + 0</w:t>
      </w:r>
      <w:r w:rsidR="00644CD5">
        <w:t>.</w:t>
      </w:r>
      <w:r>
        <w:t>052(Protein 50S ribosomal subunit inhibitor) + 0</w:t>
      </w:r>
      <w:r w:rsidR="00644CD5">
        <w:t>.</w:t>
      </w:r>
      <w:r>
        <w:t>0695(Diuretic inhibitor) -0</w:t>
      </w:r>
      <w:r w:rsidR="00644CD5">
        <w:t>.</w:t>
      </w:r>
      <w:r>
        <w:t>0946(Catechol 2</w:t>
      </w:r>
      <w:r w:rsidR="00644CD5">
        <w:t>.</w:t>
      </w:r>
      <w:r>
        <w:t>3-dioxygenase inhibitor) -0</w:t>
      </w:r>
      <w:r w:rsidR="00644CD5">
        <w:t>.</w:t>
      </w:r>
      <w:r>
        <w:t>13(CDK4/cyclin D inhibitor) + 0</w:t>
      </w:r>
      <w:r w:rsidR="00644CD5">
        <w:t>.</w:t>
      </w:r>
      <w:r>
        <w:t>0503(Dyrk kinase inhibitor) -0</w:t>
      </w:r>
      <w:r w:rsidR="00644CD5">
        <w:t>.</w:t>
      </w:r>
      <w:r>
        <w:t>108(RNA synthesis inhibitor) + 0</w:t>
      </w:r>
      <w:r w:rsidR="00644CD5">
        <w:t>.</w:t>
      </w:r>
      <w:r>
        <w:t>108(Prostaglandin D synthase inhibitor) + 0</w:t>
      </w:r>
      <w:r w:rsidR="00644CD5">
        <w:t>.</w:t>
      </w:r>
      <w:r>
        <w:t>129(Formyl peptide receptor antagonist) -0</w:t>
      </w:r>
      <w:r w:rsidR="00644CD5">
        <w:t>.</w:t>
      </w:r>
      <w:r>
        <w:t>0398(Phosphatidylinositol 3-kinase delta inhibitor) -0</w:t>
      </w:r>
      <w:r w:rsidR="00644CD5">
        <w:t>.</w:t>
      </w:r>
      <w:r>
        <w:t>0405(Epithelial sodium channel blocker) -0</w:t>
      </w:r>
      <w:r w:rsidR="00644CD5">
        <w:t>.</w:t>
      </w:r>
      <w:r>
        <w:t>109(Glutamate (mGluR6) antagonist) -0</w:t>
      </w:r>
      <w:r w:rsidR="00644CD5">
        <w:t>.</w:t>
      </w:r>
      <w:r>
        <w:t>0671(Cyclohexanone monooxygenase inhibitor) -0</w:t>
      </w:r>
      <w:r w:rsidR="00644CD5">
        <w:t>.</w:t>
      </w:r>
      <w:r>
        <w:t>0248(CYP51 inhibitor) + 0</w:t>
      </w:r>
      <w:r w:rsidR="00644CD5">
        <w:t>.</w:t>
      </w:r>
      <w:r>
        <w:t>0938(Matrilysin inhibitor) -0</w:t>
      </w:r>
      <w:r w:rsidR="00644CD5">
        <w:t>.</w:t>
      </w:r>
      <w:r>
        <w:t>153(Methionine adenosyltransferase inhibitor) -0</w:t>
      </w:r>
      <w:r w:rsidR="00644CD5">
        <w:t>.</w:t>
      </w:r>
      <w:r>
        <w:t>0407(Cyclin E inhibitor) + 0</w:t>
      </w:r>
      <w:r w:rsidR="00644CD5">
        <w:t>.</w:t>
      </w:r>
      <w:r>
        <w:t>0997(Acetolactate synthase inhibitor) -0</w:t>
      </w:r>
      <w:r w:rsidR="00644CD5">
        <w:t>.</w:t>
      </w:r>
      <w:r>
        <w:t>184(Cellulose synthase (UDP-forming) inhibitor) + 0</w:t>
      </w:r>
      <w:r w:rsidR="00644CD5">
        <w:t>.</w:t>
      </w:r>
      <w:r>
        <w:t>0327(Adenylate c</w:t>
      </w:r>
      <w:r>
        <w:t>y</w:t>
      </w:r>
      <w:r>
        <w:t>clase VIII inhibitor) + 0</w:t>
      </w:r>
      <w:r w:rsidR="00644CD5">
        <w:t>.</w:t>
      </w:r>
      <w:r>
        <w:t>0275(Antiadrenergic) + 0</w:t>
      </w:r>
      <w:r w:rsidR="00644CD5">
        <w:t>.</w:t>
      </w:r>
      <w:r>
        <w:t>029(Protein kinase inhibitor) -0</w:t>
      </w:r>
      <w:r w:rsidR="00644CD5">
        <w:t>.</w:t>
      </w:r>
      <w:r>
        <w:t>0429(Sneezing) + 0</w:t>
      </w:r>
      <w:r w:rsidR="00644CD5">
        <w:t>.</w:t>
      </w:r>
      <w:r>
        <w:t>178(Deoxyguanosine kinase inhibitor) + 0</w:t>
      </w:r>
      <w:r w:rsidR="00644CD5">
        <w:t>.</w:t>
      </w:r>
      <w:r>
        <w:t>0182(Cachexia treatment) -0</w:t>
      </w:r>
      <w:r w:rsidR="00644CD5">
        <w:t>.</w:t>
      </w:r>
      <w:r>
        <w:t>0279(Glycosuria) -0</w:t>
      </w:r>
      <w:r w:rsidR="00644CD5">
        <w:t>.</w:t>
      </w:r>
      <w:r>
        <w:t>0665(Thyroid hormone beta antagonist) + 0</w:t>
      </w:r>
      <w:r w:rsidR="00644CD5">
        <w:t>.</w:t>
      </w:r>
      <w:r>
        <w:t>0402(Monoamine oxidase substrate) -0</w:t>
      </w:r>
      <w:r w:rsidR="00644CD5">
        <w:t>.</w:t>
      </w:r>
      <w:r>
        <w:t>0153(Kainate receptor 2 antagonist) -0</w:t>
      </w:r>
      <w:r w:rsidR="00644CD5">
        <w:t>.</w:t>
      </w:r>
      <w:r>
        <w:t>0165(Glycine transporter 1 inhibitor) -0</w:t>
      </w:r>
      <w:r w:rsidR="00644CD5">
        <w:t>.</w:t>
      </w:r>
      <w:r>
        <w:t>0153(Heme oxygenase stimulant) + 0</w:t>
      </w:r>
      <w:r w:rsidR="00644CD5">
        <w:t>.</w:t>
      </w:r>
      <w:r>
        <w:t>0186(Neurokinin antagonist) -0</w:t>
      </w:r>
      <w:r w:rsidR="00644CD5">
        <w:t>.</w:t>
      </w:r>
      <w:r>
        <w:t>0126(Antineoplastic (lung cancer)) + 0</w:t>
      </w:r>
      <w:r w:rsidR="00644CD5">
        <w:t>.</w:t>
      </w:r>
      <w:r>
        <w:t>0513(Somatostatin 5 antagonist) + 0</w:t>
      </w:r>
      <w:r w:rsidR="00644CD5">
        <w:t>.</w:t>
      </w:r>
      <w:r>
        <w:t>0159(Prostaglandin E2 agonist) + 0</w:t>
      </w:r>
      <w:r w:rsidR="00644CD5">
        <w:t>.</w:t>
      </w:r>
      <w:r>
        <w:t>0144(Neuropeptide FF antagonist) -0</w:t>
      </w:r>
      <w:r w:rsidR="00644CD5">
        <w:t>.</w:t>
      </w:r>
      <w:r>
        <w:t>0337(5 Hydroxytryptamine 2C agonist) -0</w:t>
      </w:r>
      <w:r w:rsidR="00644CD5">
        <w:t>.</w:t>
      </w:r>
      <w:r>
        <w:t>0144(Peroxisome proliferator-activated receptor gamma agonist) + 0</w:t>
      </w:r>
      <w:r w:rsidR="00644CD5">
        <w:t>.</w:t>
      </w:r>
      <w:r>
        <w:t>0412(Glucose-6-phosphate translocase inhibitor) -0</w:t>
      </w:r>
      <w:r w:rsidR="00644CD5">
        <w:t>.</w:t>
      </w:r>
      <w:r>
        <w:t>0551(Glucose-1-phosphate adenylyltransferase inhib</w:t>
      </w:r>
      <w:r>
        <w:t>i</w:t>
      </w:r>
      <w:r>
        <w:t>tor) + 0</w:t>
      </w:r>
      <w:r w:rsidR="00644CD5">
        <w:t>.</w:t>
      </w:r>
      <w:r>
        <w:t>0262(Metalloproteinase inhibitor) -0</w:t>
      </w:r>
      <w:r w:rsidR="00644CD5">
        <w:t>.</w:t>
      </w:r>
      <w:r>
        <w:t>0113(Lipid peroxidase inhibitor) + 0</w:t>
      </w:r>
      <w:r w:rsidR="00644CD5">
        <w:t>.</w:t>
      </w:r>
      <w:r>
        <w:t>0295(Phosphoenolpyruvate ca</w:t>
      </w:r>
      <w:r>
        <w:t>r</w:t>
      </w:r>
      <w:r>
        <w:t>boxylase inhibitor) + 0</w:t>
      </w:r>
      <w:r w:rsidR="00644CD5">
        <w:t>.</w:t>
      </w:r>
      <w:r>
        <w:t>0373(Transcortin receptor antagonist) -0</w:t>
      </w:r>
      <w:r w:rsidR="00644CD5">
        <w:t>.</w:t>
      </w:r>
      <w:r>
        <w:t>00705(Dopamine D5 antagonist) -0</w:t>
      </w:r>
      <w:r w:rsidR="00644CD5">
        <w:t>.</w:t>
      </w:r>
      <w:r>
        <w:t>00189(Antihypertensive) -0</w:t>
      </w:r>
      <w:r w:rsidR="00644CD5">
        <w:t>.</w:t>
      </w:r>
      <w:r>
        <w:t>0029(Sarcopenia treatment) -0</w:t>
      </w:r>
      <w:r w:rsidR="00644CD5">
        <w:t>.</w:t>
      </w:r>
      <w:r>
        <w:t>00366(Epoxide hydrolase substrate) + 0</w:t>
      </w:r>
      <w:r w:rsidR="00644CD5">
        <w:t>.</w:t>
      </w:r>
      <w:r>
        <w:t>00142(Acetylcholine M3 receptor antagonist) + 6</w:t>
      </w:r>
      <w:r w:rsidR="00644CD5">
        <w:t>.</w:t>
      </w:r>
      <w:r>
        <w:t>51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784(Thiopurine S-methyltransferase inhibitor) + 0</w:t>
      </w:r>
      <w:r w:rsidR="00644CD5">
        <w:t>.</w:t>
      </w:r>
      <w:r>
        <w:t>246(CYP2D substrate) -0</w:t>
      </w:r>
      <w:r w:rsidR="00644CD5">
        <w:t>.</w:t>
      </w:r>
      <w:r>
        <w:t>588(Neutropenia) + 0</w:t>
      </w:r>
      <w:r w:rsidR="00644CD5">
        <w:t>.</w:t>
      </w:r>
      <w:r>
        <w:t>198(NumAromAtoms) -0</w:t>
      </w:r>
      <w:r w:rsidR="00644CD5">
        <w:t>.</w:t>
      </w:r>
      <w:r>
        <w:t>257(MAP kinase kinase 2 inhibitor) + 1</w:t>
      </w:r>
      <w:r w:rsidR="00644CD5">
        <w:t>.</w:t>
      </w:r>
      <w:r>
        <w:t>58(Acyl-CoA dehydrogenase inhibitor) -0</w:t>
      </w:r>
      <w:r w:rsidR="00644CD5">
        <w:t>.</w:t>
      </w:r>
      <w:r>
        <w:t>882(Amylo-alpha-1</w:t>
      </w:r>
      <w:r w:rsidR="00644CD5">
        <w:t>.</w:t>
      </w:r>
      <w:r>
        <w:t>6-glucosidase inhibitor) + 0</w:t>
      </w:r>
      <w:r w:rsidR="00644CD5">
        <w:t>.</w:t>
      </w:r>
      <w:r>
        <w:t>211(Aggrecanase 1 inhibitor) + 0</w:t>
      </w:r>
      <w:r w:rsidR="00644CD5">
        <w:t>.</w:t>
      </w:r>
      <w:r>
        <w:t>0664(Ceramidase inhibitor) -0</w:t>
      </w:r>
      <w:r w:rsidR="00644CD5">
        <w:t>.</w:t>
      </w:r>
      <w:r>
        <w:t>0519(Fumarate hydratase inhibitor) + 0</w:t>
      </w:r>
      <w:r w:rsidR="00644CD5">
        <w:t>.</w:t>
      </w:r>
      <w:r>
        <w:t>192(Immunosuppressant) -0</w:t>
      </w:r>
      <w:r w:rsidR="00644CD5">
        <w:t>.</w:t>
      </w:r>
      <w:r>
        <w:t>31(Methylthioadenosine nucleosidase inhibitor) -0</w:t>
      </w:r>
      <w:r w:rsidR="00644CD5">
        <w:t>.</w:t>
      </w:r>
      <w:r>
        <w:t>407(Purine biosynthesis inhibitor) -0</w:t>
      </w:r>
      <w:r w:rsidR="00644CD5">
        <w:t>.</w:t>
      </w:r>
      <w:r>
        <w:t>385(HCV NS5B polymerase inhibitor) + 0</w:t>
      </w:r>
      <w:r w:rsidR="00644CD5">
        <w:t>.</w:t>
      </w:r>
      <w:r>
        <w:t>0384(QT interval prolongation) + 0</w:t>
      </w:r>
      <w:r w:rsidR="00644CD5">
        <w:t>.</w:t>
      </w:r>
      <w:r>
        <w:t>126(Lipophilicity^2) + 0</w:t>
      </w:r>
      <w:r w:rsidR="00644CD5">
        <w:t>.</w:t>
      </w:r>
      <w:r>
        <w:t>559(15-Lipoxygenase 2 inhibitor) + 0</w:t>
      </w:r>
      <w:r w:rsidR="00644CD5">
        <w:t>.</w:t>
      </w:r>
      <w:r>
        <w:t>563(Spermidine synthase inhibitor) + 0</w:t>
      </w:r>
      <w:r w:rsidR="00644CD5">
        <w:t>.</w:t>
      </w:r>
      <w:r>
        <w:t>44(CXC chemokine L1/GRO-alpha antagonist) -0</w:t>
      </w:r>
      <w:r w:rsidR="00644CD5">
        <w:t>.</w:t>
      </w:r>
      <w:r>
        <w:t>314(Tumour necrosis factor alpha antagonist) + 0</w:t>
      </w:r>
      <w:r w:rsidR="00644CD5">
        <w:t>.</w:t>
      </w:r>
      <w:r>
        <w:t>202(Respiratory distress syndrome treatment) + 0</w:t>
      </w:r>
      <w:r w:rsidR="00644CD5">
        <w:t>.</w:t>
      </w:r>
      <w:r>
        <w:t>269(Respiratory analeptic) + 0</w:t>
      </w:r>
      <w:r w:rsidR="00644CD5">
        <w:t>.</w:t>
      </w:r>
      <w:r>
        <w:t>849(Lanosterol 14 alpha demethylase inhibitor) -0</w:t>
      </w:r>
      <w:r w:rsidR="00644CD5">
        <w:t>.</w:t>
      </w:r>
      <w:r>
        <w:t>211(HIV-1 integrase (3'-Processing) inhibitor) + 0</w:t>
      </w:r>
      <w:r w:rsidR="00644CD5">
        <w:t>.</w:t>
      </w:r>
      <w:r>
        <w:t>359(Phosphate transporter inhibitor) -0</w:t>
      </w:r>
      <w:r w:rsidR="00644CD5">
        <w:t>.</w:t>
      </w:r>
      <w:r>
        <w:t>305(Integrin beta6 antagonist) + 0</w:t>
      </w:r>
      <w:r w:rsidR="00644CD5">
        <w:t>.</w:t>
      </w:r>
      <w:r>
        <w:t>00151(Angiotensin antagonist) -0</w:t>
      </w:r>
      <w:r w:rsidR="00644CD5">
        <w:t>.</w:t>
      </w:r>
      <w:r>
        <w:t>986(6-Phosphofructo-2-kinase inhibitor) + 2</w:t>
      </w:r>
      <w:r w:rsidR="00644CD5">
        <w:t>.</w:t>
      </w:r>
      <w:r>
        <w:t>12(Pyruvate dehydrogenase stim</w:t>
      </w:r>
      <w:r>
        <w:t>u</w:t>
      </w:r>
      <w:r>
        <w:t>lant) + 0</w:t>
      </w:r>
      <w:r w:rsidR="00644CD5">
        <w:t>.</w:t>
      </w:r>
      <w:r>
        <w:t>202(CYP3A5 expression enhancer) -1</w:t>
      </w:r>
      <w:r w:rsidR="00644CD5">
        <w:t>.</w:t>
      </w:r>
      <w:r>
        <w:t>05(Prostaglandin EP3 antagonist) + 0</w:t>
      </w:r>
      <w:r w:rsidR="00644CD5">
        <w:t>.</w:t>
      </w:r>
      <w:r>
        <w:t>55(Arachidonic acid antagonist) -0</w:t>
      </w:r>
      <w:r w:rsidR="00644CD5">
        <w:t>.</w:t>
      </w:r>
      <w:r>
        <w:t>635(CYP3A4 inducer) -0</w:t>
      </w:r>
      <w:r w:rsidR="00644CD5">
        <w:t>.</w:t>
      </w:r>
      <w:r>
        <w:t>0748(G-protein coupled receptor 55 antagonist) -0</w:t>
      </w:r>
      <w:r w:rsidR="00644CD5">
        <w:t>.</w:t>
      </w:r>
      <w:r>
        <w:t>586(Pyruvate dehydrogenase kinase 1 inhibitor) + 0</w:t>
      </w:r>
      <w:r w:rsidR="00644CD5">
        <w:t>.</w:t>
      </w:r>
      <w:r>
        <w:t>311(Inositol-polyphosphate 5-phosphatase inhibitor) + 0</w:t>
      </w:r>
      <w:r w:rsidR="00644CD5">
        <w:t>.</w:t>
      </w:r>
      <w:r>
        <w:t>406(cAMP-dependent protein kinase beta cat</w:t>
      </w:r>
      <w:r>
        <w:t>a</w:t>
      </w:r>
      <w:r>
        <w:t>lytic subunit inhibitor) -0</w:t>
      </w:r>
      <w:r w:rsidR="00644CD5">
        <w:t>.</w:t>
      </w:r>
      <w:r>
        <w:t>395(CYP3A substrate) + 0</w:t>
      </w:r>
      <w:r w:rsidR="00644CD5">
        <w:t>.</w:t>
      </w:r>
      <w:r>
        <w:t>126(Antileukemic) -0</w:t>
      </w:r>
      <w:r w:rsidR="00644CD5">
        <w:t>.</w:t>
      </w:r>
      <w:r>
        <w:t>967(Orotate phosphoribosyltransferase inhibitor) -0</w:t>
      </w:r>
      <w:r w:rsidR="00644CD5">
        <w:t>.</w:t>
      </w:r>
      <w:r>
        <w:t>317(FMO1 substrate) + 0</w:t>
      </w:r>
      <w:r w:rsidR="00644CD5">
        <w:t>.</w:t>
      </w:r>
      <w:r>
        <w:t>00376(VIM expression inhibitor) -0</w:t>
      </w:r>
      <w:r w:rsidR="00644CD5">
        <w:t>.</w:t>
      </w:r>
      <w:r>
        <w:t>454(Pyroglutamyl-peptidase I inhibitor) -0</w:t>
      </w:r>
      <w:r w:rsidR="00644CD5">
        <w:t>.</w:t>
      </w:r>
      <w:r>
        <w:t>686(Thyroid hormone antagonist) + 0</w:t>
      </w:r>
      <w:r w:rsidR="00644CD5">
        <w:t>.</w:t>
      </w:r>
      <w:r>
        <w:t>328(Dopamine D3 antagonist) + 0</w:t>
      </w:r>
      <w:r w:rsidR="00644CD5">
        <w:t>.</w:t>
      </w:r>
      <w:r>
        <w:t>953(Ribonucleotide reductase inhibitor) -0</w:t>
      </w:r>
      <w:r w:rsidR="00644CD5">
        <w:t>.</w:t>
      </w:r>
      <w:r>
        <w:t>0913(NumAcceptor) + 0</w:t>
      </w:r>
      <w:r w:rsidR="00644CD5">
        <w:t>.</w:t>
      </w:r>
      <w:r>
        <w:t>406(MAP kinase 1 inhibitor) -0</w:t>
      </w:r>
      <w:r w:rsidR="00644CD5">
        <w:t>.</w:t>
      </w:r>
      <w:r>
        <w:t>977(Arylamine N-Acetyltransferase substrate) + 0</w:t>
      </w:r>
      <w:r w:rsidR="00644CD5">
        <w:t>.</w:t>
      </w:r>
      <w:r>
        <w:t>189(Antidiabetic symptomatic) -0</w:t>
      </w:r>
      <w:r w:rsidR="00644CD5">
        <w:t>.</w:t>
      </w:r>
      <w:r>
        <w:t>257(Protein-tyrosine phosphatase 1B inhibitor) -0</w:t>
      </w:r>
      <w:r w:rsidR="00644CD5">
        <w:t>.</w:t>
      </w:r>
      <w:r>
        <w:t>31(Carbonic anhydrase II stimulant) -0</w:t>
      </w:r>
      <w:r w:rsidR="00644CD5">
        <w:t>.</w:t>
      </w:r>
      <w:r>
        <w:t>934(Glutathione S-transferase substrate) + 0</w:t>
      </w:r>
      <w:r w:rsidR="00644CD5">
        <w:t>.</w:t>
      </w:r>
      <w:r>
        <w:t>379(Cytosolic phospholipase A2 inhibitor) + 0</w:t>
      </w:r>
      <w:r w:rsidR="00644CD5">
        <w:t>.</w:t>
      </w:r>
      <w:r>
        <w:t>115(MW) + 0</w:t>
      </w:r>
      <w:r w:rsidR="00644CD5">
        <w:t>.</w:t>
      </w:r>
      <w:r>
        <w:t>456(MAP-kinase-activated kinase inhibitor) -0</w:t>
      </w:r>
      <w:r w:rsidR="00644CD5">
        <w:t>.</w:t>
      </w:r>
      <w:r>
        <w:t>358(Phosphodiesterase 8B inhibitor) + 0</w:t>
      </w:r>
      <w:r w:rsidR="00644CD5">
        <w:t>.</w:t>
      </w:r>
      <w:r>
        <w:t>384(CYP2C18 inhibitor) -0</w:t>
      </w:r>
      <w:r w:rsidR="00644CD5">
        <w:t>.</w:t>
      </w:r>
      <w:r>
        <w:t>239(Melatonin 1b antagonist) -0</w:t>
      </w:r>
      <w:r w:rsidR="00644CD5">
        <w:t>.</w:t>
      </w:r>
      <w:r>
        <w:t>783(Photinus-luciferin 4-monooxygenase (ATP-hydrolysing) inhibitor) -</w:t>
      </w:r>
      <w:r>
        <w:lastRenderedPageBreak/>
        <w:t>0</w:t>
      </w:r>
      <w:r w:rsidR="00644CD5">
        <w:t>.</w:t>
      </w:r>
      <w:r>
        <w:t>457(Protein kinase C beta I inhibitor) + 0</w:t>
      </w:r>
      <w:r w:rsidR="00644CD5">
        <w:t>.</w:t>
      </w:r>
      <w:r>
        <w:t>595(MYC expression enhancer) -0</w:t>
      </w:r>
      <w:r w:rsidR="00644CD5">
        <w:t>.</w:t>
      </w:r>
      <w:r>
        <w:t>294(CYP3A4 inhibitor) -0</w:t>
      </w:r>
      <w:r w:rsidR="00644CD5">
        <w:t>.</w:t>
      </w:r>
      <w:r>
        <w:t>422(Neuropeptide FF1 antagonist) + 0</w:t>
      </w:r>
      <w:r w:rsidR="00644CD5">
        <w:t>.</w:t>
      </w:r>
      <w:r>
        <w:t>755(L-ascorbate peroxidase inhibitor) + 0</w:t>
      </w:r>
      <w:r w:rsidR="00644CD5">
        <w:t>.</w:t>
      </w:r>
      <w:r>
        <w:t>271(Tremor) -0</w:t>
      </w:r>
      <w:r w:rsidR="00644CD5">
        <w:t>.</w:t>
      </w:r>
      <w:r>
        <w:t>518(DDIT4 e</w:t>
      </w:r>
      <w:r>
        <w:t>x</w:t>
      </w:r>
      <w:r>
        <w:t>pression enhancer) + 0</w:t>
      </w:r>
      <w:r w:rsidR="00644CD5">
        <w:t>.</w:t>
      </w:r>
      <w:r>
        <w:t>0855(Beta 3 adrenoreceptor antagonist) + 0</w:t>
      </w:r>
      <w:r w:rsidR="00644CD5">
        <w:t>.</w:t>
      </w:r>
      <w:r>
        <w:t>46(Calcium antagonist) + 0</w:t>
      </w:r>
      <w:r w:rsidR="00644CD5">
        <w:t>.</w:t>
      </w:r>
      <w:r>
        <w:t>517(Fibroblast activ</w:t>
      </w:r>
      <w:r>
        <w:t>a</w:t>
      </w:r>
      <w:r>
        <w:t>tion protein alpha inhibitor) -0</w:t>
      </w:r>
      <w:r w:rsidR="00644CD5">
        <w:t>.</w:t>
      </w:r>
      <w:r>
        <w:t>421(Matrix metalloproteinase (membrane-type) inhibitor) + 12</w:t>
      </w:r>
      <w:r w:rsidR="00644CD5">
        <w:t>.</w:t>
      </w:r>
      <w:r>
        <w:t>4(Lipophilicity) + 0</w:t>
      </w:r>
      <w:r w:rsidR="00644CD5">
        <w:t>.</w:t>
      </w:r>
      <w:r>
        <w:t>258(Biliary tract disorders treatment) + 1</w:t>
      </w:r>
      <w:r w:rsidR="00644CD5">
        <w:t>.</w:t>
      </w:r>
      <w:r>
        <w:t>05(Envelope glycoprotein gp70 inhibitor) -0</w:t>
      </w:r>
      <w:r w:rsidR="00644CD5">
        <w:t>.</w:t>
      </w:r>
      <w:r>
        <w:t>282(Steroid 17-alpha-hydroxylase/17</w:t>
      </w:r>
      <w:r w:rsidR="00644CD5">
        <w:t>.</w:t>
      </w:r>
      <w:r>
        <w:t>20 lyase inhibitor) -0</w:t>
      </w:r>
      <w:r w:rsidR="00644CD5">
        <w:t>.</w:t>
      </w:r>
      <w:r>
        <w:t>597(MAP kinase 13 inhibitor) + 0</w:t>
      </w:r>
      <w:r w:rsidR="00644CD5">
        <w:t>.</w:t>
      </w:r>
      <w:r>
        <w:t>677(Chitinase inhibitor) -0</w:t>
      </w:r>
      <w:r w:rsidR="00644CD5">
        <w:t>.</w:t>
      </w:r>
      <w:r>
        <w:t>66(Adenosine A1 receptor antagonist) + 0</w:t>
      </w:r>
      <w:r w:rsidR="00644CD5">
        <w:t>.</w:t>
      </w:r>
      <w:r>
        <w:t>37(Necrosis) -0</w:t>
      </w:r>
      <w:r w:rsidR="00644CD5">
        <w:t>.</w:t>
      </w:r>
      <w:r>
        <w:t>441(Potassium channel activator) + 0</w:t>
      </w:r>
      <w:r w:rsidR="00644CD5">
        <w:t>.</w:t>
      </w:r>
      <w:r>
        <w:t>242(Celiac disease treatment) + 0</w:t>
      </w:r>
      <w:r w:rsidR="00644CD5">
        <w:t>.</w:t>
      </w:r>
      <w:r>
        <w:t>214(HCV NS5A inhibitor) -0</w:t>
      </w:r>
      <w:r w:rsidR="00644CD5">
        <w:t>.</w:t>
      </w:r>
      <w:r>
        <w:t>869(Protein Wnt-2 inhibitor) + 0</w:t>
      </w:r>
      <w:r w:rsidR="00644CD5">
        <w:t>.</w:t>
      </w:r>
      <w:r>
        <w:t>591(CYP2D6 inhibitor) -0</w:t>
      </w:r>
      <w:r w:rsidR="00644CD5">
        <w:t>.</w:t>
      </w:r>
      <w:r>
        <w:t>205(Antiviral (Rhinov</w:t>
      </w:r>
      <w:r>
        <w:t>i</w:t>
      </w:r>
      <w:r>
        <w:t>rus)) + 0</w:t>
      </w:r>
      <w:r w:rsidR="00644CD5">
        <w:t>.</w:t>
      </w:r>
      <w:r>
        <w:t>341(Ileal bile acid transport inhibitor) + 0</w:t>
      </w:r>
      <w:r w:rsidR="00644CD5">
        <w:t>.</w:t>
      </w:r>
      <w:r>
        <w:t>528(Anticataract) -1</w:t>
      </w:r>
      <w:r w:rsidR="00644CD5">
        <w:t>.</w:t>
      </w:r>
      <w:r>
        <w:t>09(EGR3 expression enhancer) + 0</w:t>
      </w:r>
      <w:r w:rsidR="00644CD5">
        <w:t>.</w:t>
      </w:r>
      <w:r>
        <w:t>303(Carcinogenic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181(Dementia treatment) + 1(Pneumotoxic) -0</w:t>
      </w:r>
      <w:r w:rsidR="00644CD5">
        <w:t>.</w:t>
      </w:r>
      <w:r>
        <w:t>25(Choreoathetosis) -0</w:t>
      </w:r>
      <w:r w:rsidR="00644CD5">
        <w:t>.</w:t>
      </w:r>
      <w:r>
        <w:t>428(Potassium channel intermediate-conductance Ca-activated blocker) -0</w:t>
      </w:r>
      <w:r w:rsidR="00644CD5">
        <w:t>.</w:t>
      </w:r>
      <w:r>
        <w:t>0895(TNF expression inhibitor) + 0</w:t>
      </w:r>
      <w:r w:rsidR="00644CD5">
        <w:t>.</w:t>
      </w:r>
      <w:r>
        <w:t>708(Sickle-cell anemia treatment) -0</w:t>
      </w:r>
      <w:r w:rsidR="00644CD5">
        <w:t>.</w:t>
      </w:r>
      <w:r>
        <w:t>233(Phosphodiesterase III inhibitor) -1</w:t>
      </w:r>
      <w:r w:rsidR="00644CD5">
        <w:t>.</w:t>
      </w:r>
      <w:r>
        <w:t>05(UDP-3-O-acyl-N-acetylglucosamine deacetylase inhibitor) + 0</w:t>
      </w:r>
      <w:r w:rsidR="00644CD5">
        <w:t>.</w:t>
      </w:r>
      <w:r>
        <w:t>353(CYP1A1* substrate) + 0</w:t>
      </w:r>
      <w:r w:rsidR="00644CD5">
        <w:t>.</w:t>
      </w:r>
      <w:r>
        <w:t>276(Uterine relaxant) -0</w:t>
      </w:r>
      <w:r w:rsidR="00644CD5">
        <w:t>.</w:t>
      </w:r>
      <w:r>
        <w:t>904(DNA synthesis inhibitor) + 0</w:t>
      </w:r>
      <w:r w:rsidR="00644CD5">
        <w:t>.</w:t>
      </w:r>
      <w:r>
        <w:t>792(SLC7A11 expression enhancer) -0</w:t>
      </w:r>
      <w:r w:rsidR="00644CD5">
        <w:t>.</w:t>
      </w:r>
      <w:r>
        <w:t>297(NGFR expression enhancer) -0</w:t>
      </w:r>
      <w:r w:rsidR="00644CD5">
        <w:t>.</w:t>
      </w:r>
      <w:r>
        <w:t>513(Cyclooxygenase inhibitor) -0</w:t>
      </w:r>
      <w:r w:rsidR="00644CD5">
        <w:t>.</w:t>
      </w:r>
      <w:r>
        <w:t>255(Acyloxyacyl hydrolase inhibitor) -0</w:t>
      </w:r>
      <w:r w:rsidR="00644CD5">
        <w:t>.</w:t>
      </w:r>
      <w:r>
        <w:t>291(Hypomania) + 0</w:t>
      </w:r>
      <w:r w:rsidR="00644CD5">
        <w:t>.</w:t>
      </w:r>
      <w:r>
        <w:t>847(Imidazoline I2 receptor antagonist) -0</w:t>
      </w:r>
      <w:r w:rsidR="00644CD5">
        <w:t>.</w:t>
      </w:r>
      <w:r>
        <w:t>287(Phosphatidylinositol 3-kinase alpha inhibitor) -0</w:t>
      </w:r>
      <w:r w:rsidR="00644CD5">
        <w:t>.</w:t>
      </w:r>
      <w:r>
        <w:t>399(Carcinogenic</w:t>
      </w:r>
      <w:r w:rsidR="00644CD5">
        <w:t>.</w:t>
      </w:r>
      <w:r>
        <w:t xml:space="preserve"> mouse) -0</w:t>
      </w:r>
      <w:r w:rsidR="00644CD5">
        <w:t>.</w:t>
      </w:r>
      <w:r>
        <w:t>0964(Cyclin H inhibitor) -0</w:t>
      </w:r>
      <w:r w:rsidR="00644CD5">
        <w:t>.</w:t>
      </w:r>
      <w:r>
        <w:t>272(Fatty acid elongase inhibitor) -0</w:t>
      </w:r>
      <w:r w:rsidR="00644CD5">
        <w:t>.</w:t>
      </w:r>
      <w:r>
        <w:t>839(L-Serine ammonia-lyase inhibitor) + 0</w:t>
      </w:r>
      <w:r w:rsidR="00644CD5">
        <w:t>.</w:t>
      </w:r>
      <w:r>
        <w:t>274(Endometrios treatment) -0</w:t>
      </w:r>
      <w:r w:rsidR="00644CD5">
        <w:t>.</w:t>
      </w:r>
      <w:r>
        <w:t>301(Genotoxic) -0</w:t>
      </w:r>
      <w:r w:rsidR="00644CD5">
        <w:t>.</w:t>
      </w:r>
      <w:r>
        <w:t>39(GPX1 expression enhancer) + 0</w:t>
      </w:r>
      <w:r w:rsidR="00644CD5">
        <w:t>.</w:t>
      </w:r>
      <w:r>
        <w:t>323(Clk dual-specificity kinase inhibitor) + 0</w:t>
      </w:r>
      <w:r w:rsidR="00644CD5">
        <w:t>.</w:t>
      </w:r>
      <w:r>
        <w:t>153(Cholestenone 5alpha-reductase inhibitor) + 0</w:t>
      </w:r>
      <w:r w:rsidR="00644CD5">
        <w:t>.</w:t>
      </w:r>
      <w:r>
        <w:t>245(Protein-tyrosine phosphatase 2C inhibitor) -0</w:t>
      </w:r>
      <w:r w:rsidR="00644CD5">
        <w:t>.</w:t>
      </w:r>
      <w:r>
        <w:t>0297(Interleukin 2 agonist) -0</w:t>
      </w:r>
      <w:r w:rsidR="00644CD5">
        <w:t>.</w:t>
      </w:r>
      <w:r>
        <w:t>388(Lipid peroxidase inhibitor) -0</w:t>
      </w:r>
      <w:r w:rsidR="00644CD5">
        <w:t>.</w:t>
      </w:r>
      <w:r>
        <w:t>255(Carnosine synthase inhibitor) + 0</w:t>
      </w:r>
      <w:r w:rsidR="00644CD5">
        <w:t>.</w:t>
      </w:r>
      <w:r>
        <w:t>164(Interleukin-1 receptor-associated protein kinase inhibitor) + 1</w:t>
      </w:r>
      <w:r w:rsidR="00644CD5">
        <w:t>.</w:t>
      </w:r>
      <w:r>
        <w:t>25((R)-aminopropanol dehydrogenase inhibitor) -0</w:t>
      </w:r>
      <w:r w:rsidR="00644CD5">
        <w:t>.</w:t>
      </w:r>
      <w:r>
        <w:t>656(Cathepsin S inhibitor) + 0</w:t>
      </w:r>
      <w:r w:rsidR="00644CD5">
        <w:t>.</w:t>
      </w:r>
      <w:r>
        <w:t>301(MAP kinase inhibitor) + 0</w:t>
      </w:r>
      <w:r w:rsidR="00644CD5">
        <w:t>.</w:t>
      </w:r>
      <w:r>
        <w:t>228(Focal adhesion kinase 2 inhibitor) -0</w:t>
      </w:r>
      <w:r w:rsidR="00644CD5">
        <w:t>.</w:t>
      </w:r>
      <w:r>
        <w:t>253(Tyrosine-protein kinase TXK inhibitor) -0</w:t>
      </w:r>
      <w:r w:rsidR="00644CD5">
        <w:t>.</w:t>
      </w:r>
      <w:r>
        <w:t>193(SLC5A5 expression enhancer) -0</w:t>
      </w:r>
      <w:r w:rsidR="00644CD5">
        <w:t>.</w:t>
      </w:r>
      <w:r>
        <w:t>155(Plasminogen activator inhibitor) -0</w:t>
      </w:r>
      <w:r w:rsidR="00644CD5">
        <w:t>.</w:t>
      </w:r>
      <w:r>
        <w:t>885(Fructose-2</w:t>
      </w:r>
      <w:r w:rsidR="00644CD5">
        <w:t>.</w:t>
      </w:r>
      <w:r>
        <w:t>6-bisphosphate 2-phosphatase inhibitor) -0</w:t>
      </w:r>
      <w:r w:rsidR="00644CD5">
        <w:t>.</w:t>
      </w:r>
      <w:r>
        <w:t>37(Quinone reductase 2 inhibitor) + 0</w:t>
      </w:r>
      <w:r w:rsidR="00644CD5">
        <w:t>.</w:t>
      </w:r>
      <w:r>
        <w:t>219(Opioid kappa 1 receptor antagonist) -0</w:t>
      </w:r>
      <w:r w:rsidR="00644CD5">
        <w:t>.</w:t>
      </w:r>
      <w:r>
        <w:t>739(Antihematotoxic) + 0</w:t>
      </w:r>
      <w:r w:rsidR="00644CD5">
        <w:t>.</w:t>
      </w:r>
      <w:r>
        <w:t>485(Cytochrome c oxidase inhibitor) + 1</w:t>
      </w:r>
      <w:r w:rsidR="00644CD5">
        <w:t>.</w:t>
      </w:r>
      <w:r>
        <w:t>12(CYP27 substrate) -0</w:t>
      </w:r>
      <w:r w:rsidR="00644CD5">
        <w:t>.</w:t>
      </w:r>
      <w:r>
        <w:t>191(Cholecystokinin antagonist) -0</w:t>
      </w:r>
      <w:r w:rsidR="00644CD5">
        <w:t>.</w:t>
      </w:r>
      <w:r>
        <w:t>229(Prostate disorders treatment) -0</w:t>
      </w:r>
      <w:r w:rsidR="00644CD5">
        <w:t>.</w:t>
      </w:r>
      <w:r>
        <w:t>629(SUMO-activating enzyme subunit 1 inhibitor) -1</w:t>
      </w:r>
      <w:r w:rsidR="00644CD5">
        <w:t>.</w:t>
      </w:r>
      <w:r>
        <w:t>14(Andropause treatment) + 1</w:t>
      </w:r>
      <w:r w:rsidR="00644CD5">
        <w:t>.</w:t>
      </w:r>
      <w:r>
        <w:t>14(Adenosine A3 receptor antagonist) + 0</w:t>
      </w:r>
      <w:r w:rsidR="00644CD5">
        <w:t>.</w:t>
      </w:r>
      <w:r>
        <w:t>256(Caspase 9 inhibitor) -0</w:t>
      </w:r>
      <w:r w:rsidR="00644CD5">
        <w:t>.</w:t>
      </w:r>
      <w:r>
        <w:t>166(Growth hormone release inhibitor) + 0</w:t>
      </w:r>
      <w:r w:rsidR="00644CD5">
        <w:t>.</w:t>
      </w:r>
      <w:r>
        <w:t>846(Phosphatidate cytidylyltransferase i</w:t>
      </w:r>
      <w:r>
        <w:t>n</w:t>
      </w:r>
      <w:r>
        <w:t>hibitor) -0</w:t>
      </w:r>
      <w:r w:rsidR="00644CD5">
        <w:t>.</w:t>
      </w:r>
      <w:r>
        <w:t>213(Antiemphysemic) + 0</w:t>
      </w:r>
      <w:r w:rsidR="00644CD5">
        <w:t>.</w:t>
      </w:r>
      <w:r>
        <w:t>311(ABCB1 expression enhancer) + 0</w:t>
      </w:r>
      <w:r w:rsidR="00644CD5">
        <w:t>.</w:t>
      </w:r>
      <w:r>
        <w:t>747(HSPA1B expression enhancer) + 0</w:t>
      </w:r>
      <w:r w:rsidR="00644CD5">
        <w:t>.</w:t>
      </w:r>
      <w:r>
        <w:t>179(Myocarditis) -0</w:t>
      </w:r>
      <w:r w:rsidR="00644CD5">
        <w:t>.</w:t>
      </w:r>
      <w:r>
        <w:t>306(Chemokine receptor agonist) + 0</w:t>
      </w:r>
      <w:r w:rsidR="00644CD5">
        <w:t>.</w:t>
      </w:r>
      <w:r>
        <w:t>219(Skin irritative effect) + 0</w:t>
      </w:r>
      <w:r w:rsidR="00644CD5">
        <w:t>.</w:t>
      </w:r>
      <w:r>
        <w:t>209(Sucrase-isomaltase inhibitor) + 0</w:t>
      </w:r>
      <w:r w:rsidR="00644CD5">
        <w:t>.</w:t>
      </w:r>
      <w:r>
        <w:t>244(Neurokinin 2 antagonist) + 0</w:t>
      </w:r>
      <w:r w:rsidR="00644CD5">
        <w:t>.</w:t>
      </w:r>
      <w:r>
        <w:t>436(Beta 1 adrenoreceptor antagonist) + 0</w:t>
      </w:r>
      <w:r w:rsidR="00644CD5">
        <w:t>.</w:t>
      </w:r>
      <w:r>
        <w:t>362(Glycerol dehydr</w:t>
      </w:r>
      <w:r>
        <w:t>o</w:t>
      </w:r>
      <w:r>
        <w:t>genase inhibitor) -0</w:t>
      </w:r>
      <w:r w:rsidR="00644CD5">
        <w:t>.</w:t>
      </w:r>
      <w:r>
        <w:t>248(Immunostimulant) -0</w:t>
      </w:r>
      <w:r w:rsidR="00644CD5">
        <w:t>.</w:t>
      </w:r>
      <w:r>
        <w:t>234(Dyrk kinase inhibitor) -0</w:t>
      </w:r>
      <w:r w:rsidR="00644CD5">
        <w:t>.</w:t>
      </w:r>
      <w:r>
        <w:t>704(Argininosuccinate lyase inhibitor) + 0</w:t>
      </w:r>
      <w:r w:rsidR="00644CD5">
        <w:t>.</w:t>
      </w:r>
      <w:r>
        <w:t>201(Dihydrofolate reductase (Toxoplasma gondii) inhibitor) -0</w:t>
      </w:r>
      <w:r w:rsidR="00644CD5">
        <w:t>.</w:t>
      </w:r>
      <w:r>
        <w:t>138(Antineoplastic enhancer) + 0</w:t>
      </w:r>
      <w:r w:rsidR="00644CD5">
        <w:t>.</w:t>
      </w:r>
      <w:r>
        <w:t>158(Anemia) + 0</w:t>
      </w:r>
      <w:r w:rsidR="00644CD5">
        <w:t>.</w:t>
      </w:r>
      <w:r>
        <w:t>596(Anthranilate synthase inhibitor) + 0</w:t>
      </w:r>
      <w:r w:rsidR="00644CD5">
        <w:t>.</w:t>
      </w:r>
      <w:r>
        <w:t>251(Nicotinic alpha4beta2 receptor agonist) + 0</w:t>
      </w:r>
      <w:r w:rsidR="00644CD5">
        <w:t>.</w:t>
      </w:r>
      <w:r>
        <w:t>301(Phosphodiesterase 11A inhibitor) -0</w:t>
      </w:r>
      <w:r w:rsidR="00644CD5">
        <w:t>.</w:t>
      </w:r>
      <w:r>
        <w:t>438(Beta lactamase II inhibitor) -0</w:t>
      </w:r>
      <w:r w:rsidR="00644CD5">
        <w:t>.</w:t>
      </w:r>
      <w:r>
        <w:t>254(Parkinsonism) -0</w:t>
      </w:r>
      <w:r w:rsidR="00644CD5">
        <w:t>.</w:t>
      </w:r>
      <w:r>
        <w:t>447(YWHAE expression inhibitor) -1</w:t>
      </w:r>
      <w:r w:rsidR="00644CD5">
        <w:t>.</w:t>
      </w:r>
      <w:r>
        <w:t>07(Nicotinate phosphoribosyltransferase inhibitor) + 0</w:t>
      </w:r>
      <w:r w:rsidR="00644CD5">
        <w:t>.</w:t>
      </w:r>
      <w:r>
        <w:t>116(Alzheimer's disease treatment) -0</w:t>
      </w:r>
      <w:r w:rsidR="00644CD5">
        <w:t>.</w:t>
      </w:r>
      <w:r>
        <w:t>225(Lysophosphatidic acid 2 receptor antagonist) + 0</w:t>
      </w:r>
      <w:r w:rsidR="00644CD5">
        <w:t>.</w:t>
      </w:r>
      <w:r>
        <w:t>137(Sucrose-phosphate synthase inhibitor) -0</w:t>
      </w:r>
      <w:r w:rsidR="00644CD5">
        <w:t>.</w:t>
      </w:r>
      <w:r>
        <w:t>692(Citrate (Si)-synthase inhibitor) + 0</w:t>
      </w:r>
      <w:r w:rsidR="00644CD5">
        <w:t>.</w:t>
      </w:r>
      <w:r>
        <w:t>482(ATPase inhibitor) -0</w:t>
      </w:r>
      <w:r w:rsidR="00644CD5">
        <w:t>.</w:t>
      </w:r>
      <w:r>
        <w:t>411(Heat shock protein antagonist) -0</w:t>
      </w:r>
      <w:r w:rsidR="00644CD5">
        <w:t>.</w:t>
      </w:r>
      <w:r>
        <w:t>613(Diacylglycerol cholinephosphotransferase i</w:t>
      </w:r>
      <w:r>
        <w:t>n</w:t>
      </w:r>
      <w:r>
        <w:t>hibitor) -0</w:t>
      </w:r>
      <w:r w:rsidR="00644CD5">
        <w:t>.</w:t>
      </w:r>
      <w:r>
        <w:t>208(Vasodilator</w:t>
      </w:r>
      <w:r w:rsidR="00644CD5">
        <w:t>.</w:t>
      </w:r>
      <w:r>
        <w:t xml:space="preserve"> coronary) + 0</w:t>
      </w:r>
      <w:r w:rsidR="00644CD5">
        <w:t>.</w:t>
      </w:r>
      <w:r>
        <w:t>728(Fatty acid binding protein inhibitor) + 0</w:t>
      </w:r>
      <w:r w:rsidR="00644CD5">
        <w:t>.</w:t>
      </w:r>
      <w:r>
        <w:t>722(MAP3K11 inhibitor) + 0</w:t>
      </w:r>
      <w:r w:rsidR="00644CD5">
        <w:t>.</w:t>
      </w:r>
      <w:r>
        <w:t>207(Pim-2 kinase inhibitor) + 0</w:t>
      </w:r>
      <w:r w:rsidR="00644CD5">
        <w:t>.</w:t>
      </w:r>
      <w:r>
        <w:t>145(Chemosensitizer) -0</w:t>
      </w:r>
      <w:r w:rsidR="00644CD5">
        <w:t>.</w:t>
      </w:r>
      <w:r>
        <w:t>177(HMG CoA reductase inhibitor) + 0</w:t>
      </w:r>
      <w:r w:rsidR="00644CD5">
        <w:t>.</w:t>
      </w:r>
      <w:r>
        <w:t>527(Hematopoietic) -0</w:t>
      </w:r>
      <w:r w:rsidR="00644CD5">
        <w:t>.</w:t>
      </w:r>
      <w:r>
        <w:t>283(MAP kinase 7 inhibitor) -0</w:t>
      </w:r>
      <w:r w:rsidR="00644CD5">
        <w:t>.</w:t>
      </w:r>
      <w:r>
        <w:t>292(Sphingosine 1-phosphate receptor 2 antagonist) -0</w:t>
      </w:r>
      <w:r w:rsidR="00644CD5">
        <w:t>.</w:t>
      </w:r>
      <w:r>
        <w:t>767(Dihydroorotate oxidase inhibitor) -0</w:t>
      </w:r>
      <w:r w:rsidR="00644CD5">
        <w:t>.</w:t>
      </w:r>
      <w:r>
        <w:t>0961(CXC chemokine receptor antagonist) -0</w:t>
      </w:r>
      <w:r w:rsidR="00644CD5">
        <w:t>.</w:t>
      </w:r>
      <w:r>
        <w:t>126(Phosphorylase kinase gamma subunit 1 inhibitor) -0</w:t>
      </w:r>
      <w:r w:rsidR="00644CD5">
        <w:t>.</w:t>
      </w:r>
      <w:r>
        <w:t>161(tRNA (uracil-5-)-methyltransferase inhibitor) -0</w:t>
      </w:r>
      <w:r w:rsidR="00644CD5">
        <w:t>.</w:t>
      </w:r>
      <w:r>
        <w:t>217(Glutamin-(asparagin-)ase inhibitor) + 0</w:t>
      </w:r>
      <w:r w:rsidR="00644CD5">
        <w:t>.</w:t>
      </w:r>
      <w:r>
        <w:t>247(Membrane integrity antagonist) + 0</w:t>
      </w:r>
      <w:r w:rsidR="00644CD5">
        <w:t>.</w:t>
      </w:r>
      <w:r>
        <w:t>373(Indoleamine-pyrrole 2</w:t>
      </w:r>
      <w:r w:rsidR="00644CD5">
        <w:t>.</w:t>
      </w:r>
      <w:r>
        <w:t>3-dioxygenase inhibitor) -0</w:t>
      </w:r>
      <w:r w:rsidR="00644CD5">
        <w:t>.</w:t>
      </w:r>
      <w:r>
        <w:t>227(Protein kinase (CK2) inhibitor) -0</w:t>
      </w:r>
      <w:r w:rsidR="00644CD5">
        <w:t>.</w:t>
      </w:r>
      <w:r>
        <w:t>469(Peptidyl-Lys metalloendopeptidase inhibitor) -0</w:t>
      </w:r>
      <w:r w:rsidR="00644CD5">
        <w:t>.</w:t>
      </w:r>
      <w:r>
        <w:t>493(Melatonin 5 a</w:t>
      </w:r>
      <w:r>
        <w:t>n</w:t>
      </w:r>
      <w:r>
        <w:t>tagonist) + 0</w:t>
      </w:r>
      <w:r w:rsidR="00644CD5">
        <w:t>.</w:t>
      </w:r>
      <w:r>
        <w:t>557(NAD(P)+ transhydrogenase (B-specific) inhibitor) -0</w:t>
      </w:r>
      <w:r w:rsidR="00644CD5">
        <w:t>.</w:t>
      </w:r>
      <w:r>
        <w:t>238(MAP3K7 inhibitor) + 0</w:t>
      </w:r>
      <w:r w:rsidR="00644CD5">
        <w:t>.</w:t>
      </w:r>
      <w:r>
        <w:t>854(DNA methy</w:t>
      </w:r>
      <w:r>
        <w:t>l</w:t>
      </w:r>
      <w:r>
        <w:t>transferase I inhibitor) + 0</w:t>
      </w:r>
      <w:r w:rsidR="00644CD5">
        <w:t>.</w:t>
      </w:r>
      <w:r>
        <w:t>207(Antineurogenic pain) + 0</w:t>
      </w:r>
      <w:r w:rsidR="00644CD5">
        <w:t>.</w:t>
      </w:r>
      <w:r>
        <w:t>441(ABCG2 expression enhancer) -0</w:t>
      </w:r>
      <w:r w:rsidR="00644CD5">
        <w:t>.</w:t>
      </w:r>
      <w:r>
        <w:t>273(DOPA decarbox</w:t>
      </w:r>
      <w:r>
        <w:t>y</w:t>
      </w:r>
      <w:r>
        <w:t>lase inhibitor) -0</w:t>
      </w:r>
      <w:r w:rsidR="00644CD5">
        <w:t>.</w:t>
      </w:r>
      <w:r>
        <w:t>414(Sensitization) + 0</w:t>
      </w:r>
      <w:r w:rsidR="00644CD5">
        <w:t>.</w:t>
      </w:r>
      <w:r>
        <w:t>249(Eye irritation</w:t>
      </w:r>
      <w:r w:rsidR="00644CD5">
        <w:t>.</w:t>
      </w:r>
      <w:r>
        <w:t xml:space="preserve"> weak) + 0</w:t>
      </w:r>
      <w:r w:rsidR="00644CD5">
        <w:t>.</w:t>
      </w:r>
      <w:r>
        <w:t>431(JNK mitogen-activated protein kinase inhibitor) + 0</w:t>
      </w:r>
      <w:r w:rsidR="00644CD5">
        <w:t>.</w:t>
      </w:r>
      <w:r>
        <w:t>151(Chronic obstructive pulmonary disease treatment) -0</w:t>
      </w:r>
      <w:r w:rsidR="00644CD5">
        <w:t>.</w:t>
      </w:r>
      <w:r>
        <w:t>492(Histone deacetylase 11 inhibitor) -0</w:t>
      </w:r>
      <w:r w:rsidR="00644CD5">
        <w:t>.</w:t>
      </w:r>
      <w:r>
        <w:t>574(Hypoxia inducible factor 1 alpha inhibitor) + 0</w:t>
      </w:r>
      <w:r w:rsidR="00644CD5">
        <w:t>.</w:t>
      </w:r>
      <w:r>
        <w:t>238(Carcinogenic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27(Glycogen synthase kinase-3 inhibitor) -0</w:t>
      </w:r>
      <w:r w:rsidR="00644CD5">
        <w:t>.</w:t>
      </w:r>
      <w:r>
        <w:t>216(Melatonin antagonist) + 0</w:t>
      </w:r>
      <w:r w:rsidR="00644CD5">
        <w:t>.</w:t>
      </w:r>
      <w:r>
        <w:t>248(Hyperglycemic) + 0</w:t>
      </w:r>
      <w:r w:rsidR="00644CD5">
        <w:t>.</w:t>
      </w:r>
      <w:r>
        <w:t>183(Neuropeptide FF antag</w:t>
      </w:r>
      <w:r>
        <w:t>o</w:t>
      </w:r>
      <w:r>
        <w:t>nist) + 0</w:t>
      </w:r>
      <w:r w:rsidR="00644CD5">
        <w:t>.</w:t>
      </w:r>
      <w:r>
        <w:t>372(ID1 expression inhibitor) + 0</w:t>
      </w:r>
      <w:r w:rsidR="00644CD5">
        <w:t>.</w:t>
      </w:r>
      <w:r>
        <w:t>333(Bombesin 2 receptor antagonist) -0</w:t>
      </w:r>
      <w:r w:rsidR="00644CD5">
        <w:t>.</w:t>
      </w:r>
      <w:r>
        <w:t>274(1-Alkylglycerophosphocholine O-acetyltransferase inhibitor) + 0</w:t>
      </w:r>
      <w:r w:rsidR="00644CD5">
        <w:t>.</w:t>
      </w:r>
      <w:r>
        <w:t>563(Phospholipase inhibitor) -0</w:t>
      </w:r>
      <w:r w:rsidR="00644CD5">
        <w:t>.</w:t>
      </w:r>
      <w:r>
        <w:t>378(Glutamate (mGluR group II) agonist) + 0</w:t>
      </w:r>
      <w:r w:rsidR="00644CD5">
        <w:t>.</w:t>
      </w:r>
      <w:r>
        <w:t>765(Procollagen-proline 3-dioxygenase inhibitor) + 0</w:t>
      </w:r>
      <w:r w:rsidR="00644CD5">
        <w:t>.</w:t>
      </w:r>
      <w:r>
        <w:t xml:space="preserve">119(Transcription factor STAT1 </w:t>
      </w:r>
      <w:r>
        <w:lastRenderedPageBreak/>
        <w:t>inhibitor) + 0</w:t>
      </w:r>
      <w:r w:rsidR="00644CD5">
        <w:t>.</w:t>
      </w:r>
      <w:r>
        <w:t>165(Bulimia treatment) -0</w:t>
      </w:r>
      <w:r w:rsidR="00644CD5">
        <w:t>.</w:t>
      </w:r>
      <w:r>
        <w:t>125(Acute neurologic disorders treatment) + 0</w:t>
      </w:r>
      <w:r w:rsidR="00644CD5">
        <w:t>.</w:t>
      </w:r>
      <w:r>
        <w:t>185(Injection site pain) -0</w:t>
      </w:r>
      <w:r w:rsidR="00644CD5">
        <w:t>.</w:t>
      </w:r>
      <w:r>
        <w:t>174(Potassium channel intermediate-conductance Ca-activated 4 blocker) -0</w:t>
      </w:r>
      <w:r w:rsidR="00644CD5">
        <w:t>.</w:t>
      </w:r>
      <w:r>
        <w:t>276(COL1A1 expression inhibitor) -0</w:t>
      </w:r>
      <w:r w:rsidR="00644CD5">
        <w:t>.</w:t>
      </w:r>
      <w:r>
        <w:t>419(Nicotinic neuronal receptor agonist) -0</w:t>
      </w:r>
      <w:r w:rsidR="00644CD5">
        <w:t>.</w:t>
      </w:r>
      <w:r>
        <w:t>272(Gastrointestinal hemorrhage) -0</w:t>
      </w:r>
      <w:r w:rsidR="00644CD5">
        <w:t>.</w:t>
      </w:r>
      <w:r>
        <w:t>144(Glycogen synthase kinase-3 alpha inhibitor) + 0</w:t>
      </w:r>
      <w:r w:rsidR="00644CD5">
        <w:t>.</w:t>
      </w:r>
      <w:r>
        <w:t>192(Death-associated protein kinase inhibitor) + 0</w:t>
      </w:r>
      <w:r w:rsidR="00644CD5">
        <w:t>.</w:t>
      </w:r>
      <w:r>
        <w:t>184(Corticosteroid-like) -0</w:t>
      </w:r>
      <w:r w:rsidR="00644CD5">
        <w:t>.</w:t>
      </w:r>
      <w:r>
        <w:t>446(Vascular adh</w:t>
      </w:r>
      <w:r>
        <w:t>e</w:t>
      </w:r>
      <w:r>
        <w:t>sion protein 1 inhibitor) + 0</w:t>
      </w:r>
      <w:r w:rsidR="00644CD5">
        <w:t>.</w:t>
      </w:r>
      <w:r>
        <w:t>153(Growth factor antagonist) -0</w:t>
      </w:r>
      <w:r w:rsidR="00644CD5">
        <w:t>.</w:t>
      </w:r>
      <w:r>
        <w:t>322(PCNA expression enhancer) + 0</w:t>
      </w:r>
      <w:r w:rsidR="00644CD5">
        <w:t>.</w:t>
      </w:r>
      <w:r>
        <w:t>356(Prostaglandin-E synthase inhibitor) -0</w:t>
      </w:r>
      <w:r w:rsidR="00644CD5">
        <w:t>.</w:t>
      </w:r>
      <w:r>
        <w:t>236(Transforming growth factor beta antagonist) + 0</w:t>
      </w:r>
      <w:r w:rsidR="00644CD5">
        <w:t>.</w:t>
      </w:r>
      <w:r>
        <w:t>153(Ca2+/calmodulin-dependent kinase II inhibitor) + 0</w:t>
      </w:r>
      <w:r w:rsidR="00644CD5">
        <w:t>.</w:t>
      </w:r>
      <w:r>
        <w:t>203(ASNS expression inhibitor) -0</w:t>
      </w:r>
      <w:r w:rsidR="00644CD5">
        <w:t>.</w:t>
      </w:r>
      <w:r>
        <w:t>0225(NumNegative) -0</w:t>
      </w:r>
      <w:r w:rsidR="00644CD5">
        <w:t>.</w:t>
      </w:r>
      <w:r>
        <w:t>125(Hirsutism treatment) + 0</w:t>
      </w:r>
      <w:r w:rsidR="00644CD5">
        <w:t>.</w:t>
      </w:r>
      <w:r>
        <w:t>478(1-Pyrroline-5-carboxylate dehydrogenase inhibitor) -0</w:t>
      </w:r>
      <w:r w:rsidR="00644CD5">
        <w:t>.</w:t>
      </w:r>
      <w:r>
        <w:t>145(Vitamin D receptor antagonist) + 0</w:t>
      </w:r>
      <w:r w:rsidR="00644CD5">
        <w:t>.</w:t>
      </w:r>
      <w:r>
        <w:t>571(Thromboxane A2 antagonist) + 0</w:t>
      </w:r>
      <w:r w:rsidR="00644CD5">
        <w:t>.</w:t>
      </w:r>
      <w:r>
        <w:t>0915(Elastase 2A inhibitor) -0</w:t>
      </w:r>
      <w:r w:rsidR="00644CD5">
        <w:t>.</w:t>
      </w:r>
      <w:r>
        <w:t>701(Aspartate kinase inhibitor) + 0</w:t>
      </w:r>
      <w:r w:rsidR="00644CD5">
        <w:t>.</w:t>
      </w:r>
      <w:r>
        <w:t>161(Protein kinase C iota inhibitor) + 0</w:t>
      </w:r>
      <w:r w:rsidR="00644CD5">
        <w:t>.</w:t>
      </w:r>
      <w:r>
        <w:t>309(CYP1B substrate) + 0</w:t>
      </w:r>
      <w:r w:rsidR="00644CD5">
        <w:t>.</w:t>
      </w:r>
      <w:r>
        <w:t>201(Vision disturbance) + 0</w:t>
      </w:r>
      <w:r w:rsidR="00644CD5">
        <w:t>.</w:t>
      </w:r>
      <w:r>
        <w:t>515(Cathepsin D inhibitor) -0</w:t>
      </w:r>
      <w:r w:rsidR="00644CD5">
        <w:t>.</w:t>
      </w:r>
      <w:r>
        <w:t>369(PPARG expression enhancer) -0</w:t>
      </w:r>
      <w:r w:rsidR="00644CD5">
        <w:t>.</w:t>
      </w:r>
      <w:r>
        <w:t>101(Complement inhibitor) + 0</w:t>
      </w:r>
      <w:r w:rsidR="00644CD5">
        <w:t>.</w:t>
      </w:r>
      <w:r>
        <w:t>205(Ulceration) -0</w:t>
      </w:r>
      <w:r w:rsidR="00644CD5">
        <w:t>.</w:t>
      </w:r>
      <w:r>
        <w:t>217(Pruritus) + 0</w:t>
      </w:r>
      <w:r w:rsidR="00644CD5">
        <w:t>.</w:t>
      </w:r>
      <w:r>
        <w:t>18(Bronchoconstrictor) -0</w:t>
      </w:r>
      <w:r w:rsidR="00644CD5">
        <w:t>.</w:t>
      </w:r>
      <w:r>
        <w:t>0823(Antiischemic) -0</w:t>
      </w:r>
      <w:r w:rsidR="00644CD5">
        <w:t>.</w:t>
      </w:r>
      <w:r>
        <w:t>146(Opioid mu receptor antagonist) + 0</w:t>
      </w:r>
      <w:r w:rsidR="00644CD5">
        <w:t>.</w:t>
      </w:r>
      <w:r>
        <w:t>126(Behavioral disturbance) -0</w:t>
      </w:r>
      <w:r w:rsidR="00644CD5">
        <w:t>.</w:t>
      </w:r>
      <w:r>
        <w:t>23(EDN1 expression inhibitor) + 0</w:t>
      </w:r>
      <w:r w:rsidR="00644CD5">
        <w:t>.</w:t>
      </w:r>
      <w:r>
        <w:t>128(Carcinogenic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ear Zymbals gland) -0</w:t>
      </w:r>
      <w:r w:rsidR="00644CD5">
        <w:t>.</w:t>
      </w:r>
      <w:r>
        <w:t>235(Angiotensin AT1 receptor antagonist) + 0</w:t>
      </w:r>
      <w:r w:rsidR="00644CD5">
        <w:t>.</w:t>
      </w:r>
      <w:r>
        <w:t>315(CXCL12 expression enhancer) + 0</w:t>
      </w:r>
      <w:r w:rsidR="00644CD5">
        <w:t>.</w:t>
      </w:r>
      <w:r>
        <w:t>446(2-Aminohexano-6-lactam racemase inhibitor) + 0</w:t>
      </w:r>
      <w:r w:rsidR="00644CD5">
        <w:t>.</w:t>
      </w:r>
      <w:r>
        <w:t>113(Erythema) -0</w:t>
      </w:r>
      <w:r w:rsidR="00644CD5">
        <w:t>.</w:t>
      </w:r>
      <w:r>
        <w:t>277(L-3-cyanoalanine synthase inhibitor) + 0</w:t>
      </w:r>
      <w:r w:rsidR="00644CD5">
        <w:t>.</w:t>
      </w:r>
      <w:r>
        <w:t>185(Mediator release inhibitor) + 0</w:t>
      </w:r>
      <w:r w:rsidR="00644CD5">
        <w:t>.</w:t>
      </w:r>
      <w:r>
        <w:t>116(Phosphomevalonate kinase inhibitor) -0</w:t>
      </w:r>
      <w:r w:rsidR="00644CD5">
        <w:t>.</w:t>
      </w:r>
      <w:r>
        <w:t>163(Carcinogenic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173(Cyclin-dependent kinase 1 inhibitor) -0</w:t>
      </w:r>
      <w:r w:rsidR="00644CD5">
        <w:t>.</w:t>
      </w:r>
      <w:r>
        <w:t>124(Dopamine D1B antag</w:t>
      </w:r>
      <w:r>
        <w:t>o</w:t>
      </w:r>
      <w:r>
        <w:t>nist) -0</w:t>
      </w:r>
      <w:r w:rsidR="00644CD5">
        <w:t>.</w:t>
      </w:r>
      <w:r>
        <w:t>0995(Gastroesophageal reflux disease treatment) + 0</w:t>
      </w:r>
      <w:r w:rsidR="00644CD5">
        <w:t>.</w:t>
      </w:r>
      <w:r>
        <w:t>426(Metalloproteinase inhibitor) -0</w:t>
      </w:r>
      <w:r w:rsidR="00644CD5">
        <w:t>.</w:t>
      </w:r>
      <w:r>
        <w:t>253(Choline kinase inhibitor) + 0</w:t>
      </w:r>
      <w:r w:rsidR="00644CD5">
        <w:t>.</w:t>
      </w:r>
      <w:r>
        <w:t>204(ESR1 expression enhancer) -0</w:t>
      </w:r>
      <w:r w:rsidR="00644CD5">
        <w:t>.</w:t>
      </w:r>
      <w:r>
        <w:t>206(Antinephrotoxic) + 0</w:t>
      </w:r>
      <w:r w:rsidR="00644CD5">
        <w:t>.</w:t>
      </w:r>
      <w:r>
        <w:t>206(Nav1.8 sodium channel blocker) + 0</w:t>
      </w:r>
      <w:r w:rsidR="00644CD5">
        <w:t>.</w:t>
      </w:r>
      <w:r>
        <w:t>0952(Cathepsin V inhibitor) -0</w:t>
      </w:r>
      <w:r w:rsidR="00644CD5">
        <w:t>.</w:t>
      </w:r>
      <w:r>
        <w:t>0909(Hemozoin inhibitor) -0</w:t>
      </w:r>
      <w:r w:rsidR="00644CD5">
        <w:t>.</w:t>
      </w:r>
      <w:r>
        <w:t>076(Mineralocorticoid antagonist) -0</w:t>
      </w:r>
      <w:r w:rsidR="00644CD5">
        <w:t>.</w:t>
      </w:r>
      <w:r>
        <w:t>307(Procollagen C-endopeptidase inhibitor) -0</w:t>
      </w:r>
      <w:r w:rsidR="00644CD5">
        <w:t>.</w:t>
      </w:r>
      <w:r>
        <w:t>278(AREG expression enhancer) -0</w:t>
      </w:r>
      <w:r w:rsidR="00644CD5">
        <w:t>.</w:t>
      </w:r>
      <w:r>
        <w:t>286(Contraceptive) -0</w:t>
      </w:r>
      <w:r w:rsidR="00644CD5">
        <w:t>.</w:t>
      </w:r>
      <w:r>
        <w:t>0858(Osteoclast antagonist) + 0</w:t>
      </w:r>
      <w:r w:rsidR="00644CD5">
        <w:t>.</w:t>
      </w:r>
      <w:r>
        <w:t>0291(NumPositive) -0</w:t>
      </w:r>
      <w:r w:rsidR="00644CD5">
        <w:t>.</w:t>
      </w:r>
      <w:r>
        <w:t>101(Ribosomal protein S6 kinase alpha 3 inhibitor) + 0</w:t>
      </w:r>
      <w:r w:rsidR="00644CD5">
        <w:t>.</w:t>
      </w:r>
      <w:r>
        <w:t>239(FMN reductase inhibitor) + 0</w:t>
      </w:r>
      <w:r w:rsidR="00644CD5">
        <w:t>.</w:t>
      </w:r>
      <w:r>
        <w:t>1(Protein kinase B inhibitor) + 0</w:t>
      </w:r>
      <w:r w:rsidR="00644CD5">
        <w:t>.</w:t>
      </w:r>
      <w:r>
        <w:t>237(Opioid dependency treatment) + 0</w:t>
      </w:r>
      <w:r w:rsidR="00644CD5">
        <w:t>.</w:t>
      </w:r>
      <w:r>
        <w:t>0984(Adenylate cyclase VIII inhibitor) -0</w:t>
      </w:r>
      <w:r w:rsidR="00644CD5">
        <w:t>.</w:t>
      </w:r>
      <w:r>
        <w:t>0873(Liver fibrosis treatment) + 0</w:t>
      </w:r>
      <w:r w:rsidR="00644CD5">
        <w:t>.</w:t>
      </w:r>
      <w:r>
        <w:t>345(RNA ligase (ATP) inhibitor) -0</w:t>
      </w:r>
      <w:r w:rsidR="00644CD5">
        <w:t>.</w:t>
      </w:r>
      <w:r>
        <w:t>311(CDC25C inhibitor) -0</w:t>
      </w:r>
      <w:r w:rsidR="00644CD5">
        <w:t>.</w:t>
      </w:r>
      <w:r>
        <w:t>27(Agaritine gamma-glutamyltransferase inhibitor) -0</w:t>
      </w:r>
      <w:r w:rsidR="00644CD5">
        <w:t>.</w:t>
      </w:r>
      <w:r>
        <w:t>264(Dactylysin inhibitor) -0</w:t>
      </w:r>
      <w:r w:rsidR="00644CD5">
        <w:t>.</w:t>
      </w:r>
      <w:r>
        <w:t>202(Prostaglandin D2 antagonist) + 0</w:t>
      </w:r>
      <w:r w:rsidR="00644CD5">
        <w:t>.</w:t>
      </w:r>
      <w:r>
        <w:t>0731(Bombesin 3 receptor agonist) + 0</w:t>
      </w:r>
      <w:r w:rsidR="00644CD5">
        <w:t>.</w:t>
      </w:r>
      <w:r>
        <w:t>171(Insecticide) -0</w:t>
      </w:r>
      <w:r w:rsidR="00644CD5">
        <w:t>.</w:t>
      </w:r>
      <w:r>
        <w:t>0913(Folate antagonist) + 0</w:t>
      </w:r>
      <w:r w:rsidR="00644CD5">
        <w:t>.</w:t>
      </w:r>
      <w:r>
        <w:t>243(Hypertrichosis) + 0</w:t>
      </w:r>
      <w:r w:rsidR="00644CD5">
        <w:t>.</w:t>
      </w:r>
      <w:r>
        <w:t>303(Sphingosine 1-phosphate receptor 3 agonist) -0</w:t>
      </w:r>
      <w:r w:rsidR="00644CD5">
        <w:t>.</w:t>
      </w:r>
      <w:r>
        <w:t>115(Check point kinase inhibitor) -0</w:t>
      </w:r>
      <w:r w:rsidR="00644CD5">
        <w:t>.</w:t>
      </w:r>
      <w:r>
        <w:t>156(Chymase inhibitor) -0</w:t>
      </w:r>
      <w:r w:rsidR="00644CD5">
        <w:t>.</w:t>
      </w:r>
      <w:r>
        <w:t>316(Excitatory amino acid transporter 2 inhibitor) + 0</w:t>
      </w:r>
      <w:r w:rsidR="00644CD5">
        <w:t>.</w:t>
      </w:r>
      <w:r>
        <w:t>0542(Hepatic disorders treatment) -0</w:t>
      </w:r>
      <w:r w:rsidR="00644CD5">
        <w:t>.</w:t>
      </w:r>
      <w:r>
        <w:t>285(Synaptic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17(GABA aminotransferase inhibitor) + 0</w:t>
      </w:r>
      <w:r w:rsidR="00644CD5">
        <w:t>.</w:t>
      </w:r>
      <w:r>
        <w:t>225(Morphine 6-dehydrogenase inhibitor) -0</w:t>
      </w:r>
      <w:r w:rsidR="00644CD5">
        <w:t>.</w:t>
      </w:r>
      <w:r>
        <w:t>152(Cyclic AMP agonist) + 0</w:t>
      </w:r>
      <w:r w:rsidR="00644CD5">
        <w:t>.</w:t>
      </w:r>
      <w:r>
        <w:t>0714(G-protein-coupled receptor 120 agonist) -0</w:t>
      </w:r>
      <w:r w:rsidR="00644CD5">
        <w:t>.</w:t>
      </w:r>
      <w:r>
        <w:t>0786(Polo-like kinase-2 inhibitor) -0</w:t>
      </w:r>
      <w:r w:rsidR="00644CD5">
        <w:t>.</w:t>
      </w:r>
      <w:r>
        <w:t>167(Myosin ATPase inhibitor) -0</w:t>
      </w:r>
      <w:r w:rsidR="00644CD5">
        <w:t>.</w:t>
      </w:r>
      <w:r>
        <w:t>0826(11-Beta-hydroxysteroid dehydrogenase inhibitor) -0</w:t>
      </w:r>
      <w:r w:rsidR="00644CD5">
        <w:t>.</w:t>
      </w:r>
      <w:r>
        <w:t>0757(Paraplegia) -0</w:t>
      </w:r>
      <w:r w:rsidR="00644CD5">
        <w:t>.</w:t>
      </w:r>
      <w:r>
        <w:t>133(5 Hydroxytryptamine release inhibitor) + 0</w:t>
      </w:r>
      <w:r w:rsidR="00644CD5">
        <w:t>.</w:t>
      </w:r>
      <w:r>
        <w:t>104(5 Hydroxytryptamine 1 antag</w:t>
      </w:r>
      <w:r>
        <w:t>o</w:t>
      </w:r>
      <w:r>
        <w:t>nist) -0</w:t>
      </w:r>
      <w:r w:rsidR="00644CD5">
        <w:t>.</w:t>
      </w:r>
      <w:r>
        <w:t>252(Glutamate synthase (ferredoxin) inhibitor) -0</w:t>
      </w:r>
      <w:r w:rsidR="00644CD5">
        <w:t>.</w:t>
      </w:r>
      <w:r>
        <w:t>241(Histone-lysine N-methyltransferase</w:t>
      </w:r>
      <w:r w:rsidR="00644CD5">
        <w:t>.</w:t>
      </w:r>
      <w:r>
        <w:t xml:space="preserve"> H3 lysine-9 sp</w:t>
      </w:r>
      <w:r>
        <w:t>e</w:t>
      </w:r>
      <w:r>
        <w:t>cific 3 inhibitor) + 0</w:t>
      </w:r>
      <w:r w:rsidR="00644CD5">
        <w:t>.</w:t>
      </w:r>
      <w:r>
        <w:t>0548(DNA polymerase I inhibitor) -0</w:t>
      </w:r>
      <w:r w:rsidR="00644CD5">
        <w:t>.</w:t>
      </w:r>
      <w:r>
        <w:t>0707(Glycogen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0785(Excitatory amino acid transporter 1 inhibitor) + 0</w:t>
      </w:r>
      <w:r w:rsidR="00644CD5">
        <w:t>.</w:t>
      </w:r>
      <w:r>
        <w:t>0881(Headache) -0</w:t>
      </w:r>
      <w:r w:rsidR="00644CD5">
        <w:t>.</w:t>
      </w:r>
      <w:r>
        <w:t>0636(Phosphodiesterase inhibitor) -0</w:t>
      </w:r>
      <w:r w:rsidR="00644CD5">
        <w:t>.</w:t>
      </w:r>
      <w:r>
        <w:t>0962(Dizziness) -0</w:t>
      </w:r>
      <w:r w:rsidR="00644CD5">
        <w:t>.</w:t>
      </w:r>
      <w:r>
        <w:t>107(Alcohol dehydrogenase (NADP+) inhibitor) -0</w:t>
      </w:r>
      <w:r w:rsidR="00644CD5">
        <w:t>.</w:t>
      </w:r>
      <w:r>
        <w:t>0652(Neuropeptide Y5 antagonist) + 0</w:t>
      </w:r>
      <w:r w:rsidR="00644CD5">
        <w:t>.</w:t>
      </w:r>
      <w:r>
        <w:t>178(Amylin agonist) -0</w:t>
      </w:r>
      <w:r w:rsidR="00644CD5">
        <w:t>.</w:t>
      </w:r>
      <w:r>
        <w:t>116(UDP-glucuronosyltransferase substrate) + 0</w:t>
      </w:r>
      <w:r w:rsidR="00644CD5">
        <w:t>.</w:t>
      </w:r>
      <w:r>
        <w:t>0646(Carcinogenic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106(GDF15 expression enhancer) + 0</w:t>
      </w:r>
      <w:r w:rsidR="00644CD5">
        <w:t>.</w:t>
      </w:r>
      <w:r>
        <w:t>0484(p21-activated kinase inhibitor) -0</w:t>
      </w:r>
      <w:r w:rsidR="00644CD5">
        <w:t>.</w:t>
      </w:r>
      <w:r>
        <w:t>247(Growth factor receptor-bound protein 2 antagonist) -0</w:t>
      </w:r>
      <w:r w:rsidR="00644CD5">
        <w:t>.</w:t>
      </w:r>
      <w:r>
        <w:t>181(Leukotriene B4 receptor 1 antagonist) -0</w:t>
      </w:r>
      <w:r w:rsidR="00644CD5">
        <w:t>.</w:t>
      </w:r>
      <w:r>
        <w:t>115(Stem cell growth factor agonist) + 0</w:t>
      </w:r>
      <w:r w:rsidR="00644CD5">
        <w:t>.</w:t>
      </w:r>
      <w:r>
        <w:t>072(Carcinogenic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136(MarA inhibitor) -0</w:t>
      </w:r>
      <w:r w:rsidR="00644CD5">
        <w:t>.</w:t>
      </w:r>
      <w:r>
        <w:t>0778(Polarisation inhibitor) + 0</w:t>
      </w:r>
      <w:r w:rsidR="00644CD5">
        <w:t>.</w:t>
      </w:r>
      <w:r>
        <w:t>0694(Alcohol oxidase inhibitor) -0</w:t>
      </w:r>
      <w:r w:rsidR="00644CD5">
        <w:t>.</w:t>
      </w:r>
      <w:r>
        <w:t>0706(Carcinogenic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-0</w:t>
      </w:r>
      <w:r w:rsidR="00644CD5">
        <w:t>.</w:t>
      </w:r>
      <w:r>
        <w:t>0558(CYP1A2 inhibitor) + 0</w:t>
      </w:r>
      <w:r w:rsidR="00644CD5">
        <w:t>.</w:t>
      </w:r>
      <w:r>
        <w:t>0459(Leukotriene D4 antagonist) -0</w:t>
      </w:r>
      <w:r w:rsidR="00644CD5">
        <w:t>.</w:t>
      </w:r>
      <w:r>
        <w:t>0379(Analgesic</w:t>
      </w:r>
      <w:r w:rsidR="00644CD5">
        <w:t>.</w:t>
      </w:r>
      <w:r>
        <w:t xml:space="preserve"> opioid) -0</w:t>
      </w:r>
      <w:r w:rsidR="00644CD5">
        <w:t>.</w:t>
      </w:r>
      <w:r>
        <w:t>044(Cardiovascular analeptic) + 0</w:t>
      </w:r>
      <w:r w:rsidR="00644CD5">
        <w:t>.</w:t>
      </w:r>
      <w:r>
        <w:t>0889(DELTA14-sterol reductase inhibitor) + 0</w:t>
      </w:r>
      <w:r w:rsidR="00644CD5">
        <w:t>.</w:t>
      </w:r>
      <w:r>
        <w:t>137(Follicle-stimulating hormone antagonist) + 0</w:t>
      </w:r>
      <w:r w:rsidR="00644CD5">
        <w:t>.</w:t>
      </w:r>
      <w:r>
        <w:t>058(Nitrate reductase (cytochrome) inhibitor) -0</w:t>
      </w:r>
      <w:r w:rsidR="00644CD5">
        <w:t>.</w:t>
      </w:r>
      <w:r>
        <w:t>0392(Consciousness alteration) -0</w:t>
      </w:r>
      <w:r w:rsidR="00644CD5">
        <w:t>.</w:t>
      </w:r>
      <w:r>
        <w:t>0396(Melanin-concentrating hormone receptor 2 antagonist) -0</w:t>
      </w:r>
      <w:r w:rsidR="00644CD5">
        <w:t>.</w:t>
      </w:r>
      <w:r>
        <w:t>0527(Hypercholesterolemic) + 0</w:t>
      </w:r>
      <w:r w:rsidR="00644CD5">
        <w:t>.</w:t>
      </w:r>
      <w:r>
        <w:t>0351(Eukaryotic translation initiation factor 2-alpha kinase 3 inhibitor) -0</w:t>
      </w:r>
      <w:r w:rsidR="00644CD5">
        <w:t>.</w:t>
      </w:r>
      <w:r>
        <w:t>165(Solute carrier family 22 member 12 inhibitor) + 0</w:t>
      </w:r>
      <w:r w:rsidR="00644CD5">
        <w:t>.</w:t>
      </w:r>
      <w:r>
        <w:t>031(Dual specificity phosphatase inhibitor) -0</w:t>
      </w:r>
      <w:r w:rsidR="00644CD5">
        <w:t>.</w:t>
      </w:r>
      <w:r>
        <w:t>15(Lysophosphatidic acid receptor antagonist) + 0</w:t>
      </w:r>
      <w:r w:rsidR="00644CD5">
        <w:t>.</w:t>
      </w:r>
      <w:r>
        <w:t>112(Granulocyte macrophage colony stimulating factor agonist) -0</w:t>
      </w:r>
      <w:r w:rsidR="00644CD5">
        <w:t>.</w:t>
      </w:r>
      <w:r>
        <w:t>0498(Thrombocytopenia) -0</w:t>
      </w:r>
      <w:r w:rsidR="00644CD5">
        <w:t>.</w:t>
      </w:r>
      <w:r>
        <w:t>0258(Potassium channel blocker) + 0</w:t>
      </w:r>
      <w:r w:rsidR="00644CD5">
        <w:t>.</w:t>
      </w:r>
      <w:r>
        <w:t>146(Postcoital contraceptive) + 0</w:t>
      </w:r>
      <w:r w:rsidR="00644CD5">
        <w:t>.</w:t>
      </w:r>
      <w:r>
        <w:t>0276(Maillard reaction inhibitor) + 0</w:t>
      </w:r>
      <w:r w:rsidR="00644CD5">
        <w:t>.</w:t>
      </w:r>
      <w:r>
        <w:t>1(NMDA receptor glycine site agonist) + 0</w:t>
      </w:r>
      <w:r w:rsidR="00644CD5">
        <w:t>.</w:t>
      </w:r>
      <w:r>
        <w:t>0396(Opioid mu 1 receptor antagonist) + 0</w:t>
      </w:r>
      <w:r w:rsidR="00644CD5">
        <w:t>.</w:t>
      </w:r>
      <w:r>
        <w:t>0352(Carcinogenic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104(Melanin inhibitor) + 0</w:t>
      </w:r>
      <w:r w:rsidR="00644CD5">
        <w:t>.</w:t>
      </w:r>
      <w:r>
        <w:t>0291(Elastase 2B inhibitor) + 0</w:t>
      </w:r>
      <w:r w:rsidR="00644CD5">
        <w:t>.</w:t>
      </w:r>
      <w:r>
        <w:t>00524(NumHal) + 0</w:t>
      </w:r>
      <w:r w:rsidR="00644CD5">
        <w:t>.</w:t>
      </w:r>
      <w:r>
        <w:t>0953(Oligo-1</w:t>
      </w:r>
      <w:r w:rsidR="00644CD5">
        <w:t>.</w:t>
      </w:r>
      <w:r>
        <w:t>6-glucosidase inhibitor) -0</w:t>
      </w:r>
      <w:r w:rsidR="00644CD5">
        <w:t>.</w:t>
      </w:r>
      <w:r>
        <w:t>0477(Eukaryotic translation initiation factor inhibitor) -0</w:t>
      </w:r>
      <w:r w:rsidR="00644CD5">
        <w:t>.</w:t>
      </w:r>
      <w:r>
        <w:t>0312(Antiprotozoal (Trypanosoma)) -0</w:t>
      </w:r>
      <w:r w:rsidR="00644CD5">
        <w:t>.</w:t>
      </w:r>
      <w:r>
        <w:t>0602(Gastrointestinal motility stimulant) + 0</w:t>
      </w:r>
      <w:r w:rsidR="00644CD5">
        <w:t>.</w:t>
      </w:r>
      <w:r>
        <w:t>118(Sulfinoalanine decarbox</w:t>
      </w:r>
      <w:r>
        <w:t>y</w:t>
      </w:r>
      <w:r>
        <w:t>lase inhibitor) -0</w:t>
      </w:r>
      <w:r w:rsidR="00644CD5">
        <w:t>.</w:t>
      </w:r>
      <w:r>
        <w:t>048(UGT1A4 substrate) + 0</w:t>
      </w:r>
      <w:r w:rsidR="00644CD5">
        <w:t>.</w:t>
      </w:r>
      <w:r>
        <w:t>0557(Histamine H1 receptor antagonist) -0</w:t>
      </w:r>
      <w:r w:rsidR="00644CD5">
        <w:t>.</w:t>
      </w:r>
      <w:r>
        <w:t>0872(Gamma-glutamyl hydrolase inhibitor) -0</w:t>
      </w:r>
      <w:r w:rsidR="00644CD5">
        <w:t>.</w:t>
      </w:r>
      <w:r>
        <w:t>0279(Cholestasis) -0</w:t>
      </w:r>
      <w:r w:rsidR="00644CD5">
        <w:t>.</w:t>
      </w:r>
      <w:r>
        <w:t>0709(CYP1B1 inhibitor) + 0</w:t>
      </w:r>
      <w:r w:rsidR="00644CD5">
        <w:t>.</w:t>
      </w:r>
      <w:r>
        <w:t>0215(Epidermal growth factor receptor kinase inhibitor) + 0</w:t>
      </w:r>
      <w:r w:rsidR="00644CD5">
        <w:t>.</w:t>
      </w:r>
      <w:r>
        <w:t>0614(Formyl peptide receptor 1 antagonist) + 0</w:t>
      </w:r>
      <w:r w:rsidR="00644CD5">
        <w:t>.</w:t>
      </w:r>
      <w:r>
        <w:t>0705(Tripeptide aminopeptidase inhibitor) -</w:t>
      </w:r>
      <w:r>
        <w:lastRenderedPageBreak/>
        <w:t>0</w:t>
      </w:r>
      <w:r w:rsidR="00644CD5">
        <w:t>.</w:t>
      </w:r>
      <w:r>
        <w:t>0348(Antiviral (Picornavirus)) -0</w:t>
      </w:r>
      <w:r w:rsidR="00644CD5">
        <w:t>.</w:t>
      </w:r>
      <w:r>
        <w:t>0203(Neutral endopeptidase inhibitor) + 0</w:t>
      </w:r>
      <w:r w:rsidR="00644CD5">
        <w:t>.</w:t>
      </w:r>
      <w:r>
        <w:t>0208(Ca2+/calmodulin-dependent kinase I inhibitor) -0</w:t>
      </w:r>
      <w:r w:rsidR="00644CD5">
        <w:t>.</w:t>
      </w:r>
      <w:r>
        <w:t>0225(Xerostomia) -0</w:t>
      </w:r>
      <w:r w:rsidR="00644CD5">
        <w:t>.</w:t>
      </w:r>
      <w:r>
        <w:t>0671(Histone deacetylase 10 inhibitor) + 0</w:t>
      </w:r>
      <w:r w:rsidR="00644CD5">
        <w:t>.</w:t>
      </w:r>
      <w:r>
        <w:t>0143(Trypsin III inhibitor) + 0</w:t>
      </w:r>
      <w:r w:rsidR="00644CD5">
        <w:t>.</w:t>
      </w:r>
      <w:r>
        <w:t>0185(Bombesin agonist) -0</w:t>
      </w:r>
      <w:r w:rsidR="00644CD5">
        <w:t>.</w:t>
      </w:r>
      <w:r>
        <w:t>0492(Cholesterol absorption inhibitor) -0</w:t>
      </w:r>
      <w:r w:rsidR="00644CD5">
        <w:t>.</w:t>
      </w:r>
      <w:r>
        <w:t>035(Acyl-CoA hydrolase inhibitor) -0</w:t>
      </w:r>
      <w:r w:rsidR="00644CD5">
        <w:t>.</w:t>
      </w:r>
      <w:r>
        <w:t>0137(Secretase beta 2 inhibitor) + 0</w:t>
      </w:r>
      <w:r w:rsidR="00644CD5">
        <w:t>.</w:t>
      </w:r>
      <w:r>
        <w:t>0325(Protein-tyrosine phosphatase LC-PTP inhibitor) + 0</w:t>
      </w:r>
      <w:r w:rsidR="00644CD5">
        <w:t>.</w:t>
      </w:r>
      <w:r>
        <w:t>01(HERG 1 channel blocker) + 0</w:t>
      </w:r>
      <w:r w:rsidR="00644CD5">
        <w:t>.</w:t>
      </w:r>
      <w:r>
        <w:t>0114(ADAM inhibitor) -0</w:t>
      </w:r>
      <w:r w:rsidR="00644CD5">
        <w:t>.</w:t>
      </w:r>
      <w:r>
        <w:t>0524(Inositol-3-phosphate synthase inhibitor) -0</w:t>
      </w:r>
      <w:r w:rsidR="00644CD5">
        <w:t>.</w:t>
      </w:r>
      <w:r>
        <w:t>0287(Thrombopoietin ag</w:t>
      </w:r>
      <w:r>
        <w:t>o</w:t>
      </w:r>
      <w:r>
        <w:t>nist) + 0</w:t>
      </w:r>
      <w:r w:rsidR="00644CD5">
        <w:t>.</w:t>
      </w:r>
      <w:r>
        <w:t>0318(Glyceraldehyde-3-phosphate dehydrogenase (phosphorylating) inhibitor) -0</w:t>
      </w:r>
      <w:r w:rsidR="00644CD5">
        <w:t>.</w:t>
      </w:r>
      <w:r>
        <w:t>0156(Neuropeptide Y1 antagonist) + 0</w:t>
      </w:r>
      <w:r w:rsidR="00644CD5">
        <w:t>.</w:t>
      </w:r>
      <w:r>
        <w:t>00791(Attention deficit/hyperactivity disorder treatment) -0</w:t>
      </w:r>
      <w:r w:rsidR="00644CD5">
        <w:t>.</w:t>
      </w:r>
      <w:r>
        <w:t>0311(Kainate receptor agonist) -0</w:t>
      </w:r>
      <w:r w:rsidR="00644CD5">
        <w:t>.</w:t>
      </w:r>
      <w:r>
        <w:t>00644(CYP2C8 substrate) + 0</w:t>
      </w:r>
      <w:r w:rsidR="00644CD5">
        <w:t>.</w:t>
      </w:r>
      <w:r>
        <w:t>0271(Phosphoglucomutase inhibitor) + 0</w:t>
      </w:r>
      <w:r w:rsidR="00644CD5">
        <w:t>.</w:t>
      </w:r>
      <w:r>
        <w:t>0111(Cyclin A inhibitor) + 0</w:t>
      </w:r>
      <w:r w:rsidR="00644CD5">
        <w:t>.</w:t>
      </w:r>
      <w:r>
        <w:t>0145(Theanine hydrolase inhibitor) + 0</w:t>
      </w:r>
      <w:r w:rsidR="00644CD5">
        <w:t>.</w:t>
      </w:r>
      <w:r>
        <w:t>0101(Carbonic anhydrase inhibitor) -0</w:t>
      </w:r>
      <w:r w:rsidR="00644CD5">
        <w:t>.</w:t>
      </w:r>
      <w:r>
        <w:t>00658(CDK4/cyclin D inhibitor) + 0</w:t>
      </w:r>
      <w:r w:rsidR="00644CD5">
        <w:t>.</w:t>
      </w:r>
      <w:r>
        <w:t>0045(Piloerection) + 0</w:t>
      </w:r>
      <w:r w:rsidR="00644CD5">
        <w:t>.</w:t>
      </w:r>
      <w:r>
        <w:t>000942(CYP4F2 inhibitor) + 0</w:t>
      </w:r>
      <w:r w:rsidR="00644CD5">
        <w:t>.</w:t>
      </w:r>
      <w:r>
        <w:t>003(Tryptophan-tRNA ligase inhibitor) + 0</w:t>
      </w:r>
      <w:r w:rsidR="00644CD5">
        <w:t>.</w:t>
      </w:r>
      <w:r>
        <w:t>000861(Antihypoxic) + 0</w:t>
      </w:r>
      <w:r w:rsidR="00644CD5">
        <w:t>.</w:t>
      </w:r>
      <w:r>
        <w:t>000308(PLAU expression enhancer) + 6</w:t>
      </w:r>
      <w:r w:rsidR="00644CD5">
        <w:t>.</w:t>
      </w:r>
      <w:r>
        <w:t>17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65(CYP2D6 substrate) -0</w:t>
      </w:r>
      <w:r w:rsidR="00644CD5">
        <w:t>.</w:t>
      </w:r>
      <w:r>
        <w:t>417(Cytosol alanyl aminopeptidase inhibitor) -0</w:t>
      </w:r>
      <w:r w:rsidR="00644CD5">
        <w:t>.</w:t>
      </w:r>
      <w:r>
        <w:t>406(Aggrecanase inhibitor) + 0</w:t>
      </w:r>
      <w:r w:rsidR="00644CD5">
        <w:t>.</w:t>
      </w:r>
      <w:r>
        <w:t>155(NumAromAtoms) + 0</w:t>
      </w:r>
      <w:r w:rsidR="00644CD5">
        <w:t>.</w:t>
      </w:r>
      <w:r>
        <w:t>276(Antitussive</w:t>
      </w:r>
      <w:r w:rsidR="00644CD5">
        <w:t>.</w:t>
      </w:r>
      <w:r>
        <w:t xml:space="preserve"> narcotic) -0</w:t>
      </w:r>
      <w:r w:rsidR="00644CD5">
        <w:t>.</w:t>
      </w:r>
      <w:r>
        <w:t>0412(HIV-1 integrase (Strand Transfer) inhibitor) + 0</w:t>
      </w:r>
      <w:r w:rsidR="00644CD5">
        <w:t>.</w:t>
      </w:r>
      <w:r>
        <w:t>297(SULT1A2 substrate) + 0</w:t>
      </w:r>
      <w:r w:rsidR="00644CD5">
        <w:t>.</w:t>
      </w:r>
      <w:r>
        <w:t>528(Matrix metalloproteinase 4 (membrane-type) inhibitor) + 0</w:t>
      </w:r>
      <w:r w:rsidR="00644CD5">
        <w:t>.</w:t>
      </w:r>
      <w:r>
        <w:t>185(Fibrinogen gamma chain inhibitor) -0</w:t>
      </w:r>
      <w:r w:rsidR="00644CD5">
        <w:t>.</w:t>
      </w:r>
      <w:r>
        <w:t>545(Phosphodiesterase 1B inhibitor) -0</w:t>
      </w:r>
      <w:r w:rsidR="00644CD5">
        <w:t>.</w:t>
      </w:r>
      <w:r>
        <w:t>985(CYP2C substrate) + 0</w:t>
      </w:r>
      <w:r w:rsidR="00644CD5">
        <w:t>.</w:t>
      </w:r>
      <w:r>
        <w:t>376(Calcium antagonist) -0</w:t>
      </w:r>
      <w:r w:rsidR="00644CD5">
        <w:t>.</w:t>
      </w:r>
      <w:r>
        <w:t>761(Glycogen debranching enzyme inhibitor) + 0</w:t>
      </w:r>
      <w:r w:rsidR="00644CD5">
        <w:t>.</w:t>
      </w:r>
      <w:r>
        <w:t>675(Hypolipemic) -0</w:t>
      </w:r>
      <w:r w:rsidR="00644CD5">
        <w:t>.</w:t>
      </w:r>
      <w:r>
        <w:t>438(Carcinogenic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0095(Spermidine synthase inhibitor) + 0</w:t>
      </w:r>
      <w:r w:rsidR="00644CD5">
        <w:t>.</w:t>
      </w:r>
      <w:r>
        <w:t>287(Hypothermic) -0</w:t>
      </w:r>
      <w:r w:rsidR="00644CD5">
        <w:t>.</w:t>
      </w:r>
      <w:r>
        <w:t>408(Matrix metalloproteinase 3 (membrane-type) inhibitor) -0</w:t>
      </w:r>
      <w:r w:rsidR="00644CD5">
        <w:t>.</w:t>
      </w:r>
      <w:r>
        <w:t>323(Prostatic (benign) hyperplasia treatment) -1</w:t>
      </w:r>
      <w:r w:rsidR="00644CD5">
        <w:t>.</w:t>
      </w:r>
      <w:r>
        <w:t>16(5 Hydroxytryptamine 2A agonist) + 0</w:t>
      </w:r>
      <w:r w:rsidR="00644CD5">
        <w:t>.</w:t>
      </w:r>
      <w:r>
        <w:t>194(Respiratory distress syndrome treatment) + 0</w:t>
      </w:r>
      <w:r w:rsidR="00644CD5">
        <w:t>.</w:t>
      </w:r>
      <w:r>
        <w:t>139(Lipophilicity^2) -2</w:t>
      </w:r>
      <w:r w:rsidR="00644CD5">
        <w:t>.</w:t>
      </w:r>
      <w:r>
        <w:t>71(N-formylglutamate deformylase inhib</w:t>
      </w:r>
      <w:r>
        <w:t>i</w:t>
      </w:r>
      <w:r>
        <w:t>tor) -0</w:t>
      </w:r>
      <w:r w:rsidR="00644CD5">
        <w:t>.</w:t>
      </w:r>
      <w:r>
        <w:t>169(Eosinophilia) -0</w:t>
      </w:r>
      <w:r w:rsidR="00644CD5">
        <w:t>.</w:t>
      </w:r>
      <w:r>
        <w:t>657(Bradykinin antagonist) -0</w:t>
      </w:r>
      <w:r w:rsidR="00644CD5">
        <w:t>.</w:t>
      </w:r>
      <w:r>
        <w:t>401(Myocardial ischemia treatment) + 0</w:t>
      </w:r>
      <w:r w:rsidR="00644CD5">
        <w:t>.</w:t>
      </w:r>
      <w:r>
        <w:t>583(Pregnane X receptor agonist) -0</w:t>
      </w:r>
      <w:r w:rsidR="00644CD5">
        <w:t>.</w:t>
      </w:r>
      <w:r>
        <w:t>363(NGFR expression enhancer) + 0</w:t>
      </w:r>
      <w:r w:rsidR="00644CD5">
        <w:t>.</w:t>
      </w:r>
      <w:r>
        <w:t>982(Colony stimulating factor agonist) + 3</w:t>
      </w:r>
      <w:r w:rsidR="00644CD5">
        <w:t>.</w:t>
      </w:r>
      <w:r>
        <w:t>01(Sialidase 1 inhibitor) -0</w:t>
      </w:r>
      <w:r w:rsidR="00644CD5">
        <w:t>.</w:t>
      </w:r>
      <w:r>
        <w:t>377(SUMO-activating enzyme subunit 1 inhibitor) + 0</w:t>
      </w:r>
      <w:r w:rsidR="00644CD5">
        <w:t>.</w:t>
      </w:r>
      <w:r>
        <w:t>455(Carcinogenic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573(Corticosteroid-like) -0</w:t>
      </w:r>
      <w:r w:rsidR="00644CD5">
        <w:t>.</w:t>
      </w:r>
      <w:r>
        <w:t>0349(Spasmogenic) + 0</w:t>
      </w:r>
      <w:r w:rsidR="00644CD5">
        <w:t>.</w:t>
      </w:r>
      <w:r>
        <w:t>118(MW) + 0</w:t>
      </w:r>
      <w:r w:rsidR="00644CD5">
        <w:t>.</w:t>
      </w:r>
      <w:r>
        <w:t>301(Histone deacetylase 6 inhibitor) -0</w:t>
      </w:r>
      <w:r w:rsidR="00644CD5">
        <w:t>.</w:t>
      </w:r>
      <w:r>
        <w:t>928(ATM kinase inhibitor) -0</w:t>
      </w:r>
      <w:r w:rsidR="00644CD5">
        <w:t>.</w:t>
      </w:r>
      <w:r>
        <w:t>672(Antineoplastic antimetabolite) + 0</w:t>
      </w:r>
      <w:r w:rsidR="00644CD5">
        <w:t>.</w:t>
      </w:r>
      <w:r>
        <w:t>685(Phosphatidylcholine-sterol O-acyltransferase inhibitor) + 1</w:t>
      </w:r>
      <w:r w:rsidR="00644CD5">
        <w:t>.</w:t>
      </w:r>
      <w:r>
        <w:t>72(Methionyl aminopeptidase 1 inhibitor) -0</w:t>
      </w:r>
      <w:r w:rsidR="00644CD5">
        <w:t>.</w:t>
      </w:r>
      <w:r>
        <w:t>264(Antiacne) -0</w:t>
      </w:r>
      <w:r w:rsidR="00644CD5">
        <w:t>.</w:t>
      </w:r>
      <w:r>
        <w:t>868(Cholesterol antagonist) -0</w:t>
      </w:r>
      <w:r w:rsidR="00644CD5">
        <w:t>.</w:t>
      </w:r>
      <w:r>
        <w:t>148(24-sterol C-methyltransferase inhibitor) + 0</w:t>
      </w:r>
      <w:r w:rsidR="00644CD5">
        <w:t>.</w:t>
      </w:r>
      <w:r>
        <w:t>327(NCF2 expression enhancer) -0</w:t>
      </w:r>
      <w:r w:rsidR="00644CD5">
        <w:t>.</w:t>
      </w:r>
      <w:r>
        <w:t>51(Glutathione S-transferase substrate) + 0</w:t>
      </w:r>
      <w:r w:rsidR="00644CD5">
        <w:t>.</w:t>
      </w:r>
      <w:r>
        <w:t>0739(Toxic</w:t>
      </w:r>
      <w:r w:rsidR="00644CD5">
        <w:t>.</w:t>
      </w:r>
      <w:r>
        <w:t xml:space="preserve"> vascular) + 0</w:t>
      </w:r>
      <w:r w:rsidR="00644CD5">
        <w:t>.</w:t>
      </w:r>
      <w:r>
        <w:t>947(S-adenosyl-L-methionine decarboxylase inhibitor) + 0</w:t>
      </w:r>
      <w:r w:rsidR="00644CD5">
        <w:t>.</w:t>
      </w:r>
      <w:r>
        <w:t>2(Antidiabetic symptomatic) -0</w:t>
      </w:r>
      <w:r w:rsidR="00644CD5">
        <w:t>.</w:t>
      </w:r>
      <w:r>
        <w:t>36(CDK2/cyclin E inhibitor) -0</w:t>
      </w:r>
      <w:r w:rsidR="00644CD5">
        <w:t>.</w:t>
      </w:r>
      <w:r>
        <w:t>255(HSPA8 expression inhibitor) + 0</w:t>
      </w:r>
      <w:r w:rsidR="00644CD5">
        <w:t>.</w:t>
      </w:r>
      <w:r>
        <w:t>467(UGT2B4 substrate) + 0</w:t>
      </w:r>
      <w:r w:rsidR="00644CD5">
        <w:t>.</w:t>
      </w:r>
      <w:r>
        <w:t>644(Skin irrit</w:t>
      </w:r>
      <w:r>
        <w:t>a</w:t>
      </w:r>
      <w:r>
        <w:t>tion</w:t>
      </w:r>
      <w:r w:rsidR="00644CD5">
        <w:t>.</w:t>
      </w:r>
      <w:r>
        <w:t xml:space="preserve"> weak) -1</w:t>
      </w:r>
      <w:r w:rsidR="00644CD5">
        <w:t>.</w:t>
      </w:r>
      <w:r>
        <w:t>09(Indanol dehydrogenase inhibitor) -0</w:t>
      </w:r>
      <w:r w:rsidR="00644CD5">
        <w:t>.</w:t>
      </w:r>
      <w:r>
        <w:t>787(Beta lactamase inhibitor) -0</w:t>
      </w:r>
      <w:r w:rsidR="00644CD5">
        <w:t>.</w:t>
      </w:r>
      <w:r>
        <w:t>371(Rotamase (FKBP12) i</w:t>
      </w:r>
      <w:r>
        <w:t>n</w:t>
      </w:r>
      <w:r>
        <w:t>hibitor) -0</w:t>
      </w:r>
      <w:r w:rsidR="00644CD5">
        <w:t>.</w:t>
      </w:r>
      <w:r>
        <w:t>516(Aspartate ammonia-lyase inhibitor) + 0</w:t>
      </w:r>
      <w:r w:rsidR="00644CD5">
        <w:t>.</w:t>
      </w:r>
      <w:r>
        <w:t>261(Protein kinase C delta inhibitor) -1</w:t>
      </w:r>
      <w:r w:rsidR="00644CD5">
        <w:t>.</w:t>
      </w:r>
      <w:r>
        <w:t>52(Asparagine sy</w:t>
      </w:r>
      <w:r>
        <w:t>n</w:t>
      </w:r>
      <w:r>
        <w:t>thase (glutamine-hydrolysing) inhibitor) -0</w:t>
      </w:r>
      <w:r w:rsidR="00644CD5">
        <w:t>.</w:t>
      </w:r>
      <w:r>
        <w:t>257(Endothelin receptor antagonist) -0</w:t>
      </w:r>
      <w:r w:rsidR="00644CD5">
        <w:t>.</w:t>
      </w:r>
      <w:r>
        <w:t>0617(NumAcceptor) + 0</w:t>
      </w:r>
      <w:r w:rsidR="00644CD5">
        <w:t>.</w:t>
      </w:r>
      <w:r>
        <w:t>574(Peroxisome proliferator-activated receptor alpha antagonist) + 0</w:t>
      </w:r>
      <w:r w:rsidR="00644CD5">
        <w:t>.</w:t>
      </w:r>
      <w:r>
        <w:t>524(Phosphoenolpyruvate carboxykinase (ATP) inhibitor) + 0</w:t>
      </w:r>
      <w:r w:rsidR="00644CD5">
        <w:t>.</w:t>
      </w:r>
      <w:r>
        <w:t>432(Antialcoholic) + 15(Lipophilicity) + 0</w:t>
      </w:r>
      <w:r w:rsidR="00644CD5">
        <w:t>.</w:t>
      </w:r>
      <w:r>
        <w:t>418(Inosine monophosphate dehydrogenase 1 inhib</w:t>
      </w:r>
      <w:r>
        <w:t>i</w:t>
      </w:r>
      <w:r>
        <w:t>tor) -0</w:t>
      </w:r>
      <w:r w:rsidR="00644CD5">
        <w:t>.</w:t>
      </w:r>
      <w:r>
        <w:t>923(Myeloperoxidase inhibitor) + 0</w:t>
      </w:r>
      <w:r w:rsidR="00644CD5">
        <w:t>.</w:t>
      </w:r>
      <w:r>
        <w:t>622(Pyruvate kinase inhibitor) -0</w:t>
      </w:r>
      <w:r w:rsidR="00644CD5">
        <w:t>.</w:t>
      </w:r>
      <w:r>
        <w:t>0689(Beta glucuronidase inhibitor) -0</w:t>
      </w:r>
      <w:r w:rsidR="00644CD5">
        <w:t>.</w:t>
      </w:r>
      <w:r>
        <w:t>603(Prostaglandin D2 antagonist) + 0</w:t>
      </w:r>
      <w:r w:rsidR="00644CD5">
        <w:t>.</w:t>
      </w:r>
      <w:r>
        <w:t>607(Glutamate decarboxylase inhibitor) -0</w:t>
      </w:r>
      <w:r w:rsidR="00644CD5">
        <w:t>.</w:t>
      </w:r>
      <w:r>
        <w:t>111(Keratoses actinic (solar) trea</w:t>
      </w:r>
      <w:r>
        <w:t>t</w:t>
      </w:r>
      <w:r>
        <w:t>ment) + 0</w:t>
      </w:r>
      <w:r w:rsidR="00644CD5">
        <w:t>.</w:t>
      </w:r>
      <w:r>
        <w:t>181(HCV NS5A inhibitor) -0</w:t>
      </w:r>
      <w:r w:rsidR="00644CD5">
        <w:t>.</w:t>
      </w:r>
      <w:r>
        <w:t>294(Ubiquinol-cytochrome-c reductase inhibitor) -1</w:t>
      </w:r>
      <w:r w:rsidR="00644CD5">
        <w:t>.</w:t>
      </w:r>
      <w:r>
        <w:t>11(Vitamin) -0</w:t>
      </w:r>
      <w:r w:rsidR="00644CD5">
        <w:t>.</w:t>
      </w:r>
      <w:r>
        <w:t>277(CYP3A4 inhibitor) + 0</w:t>
      </w:r>
      <w:r w:rsidR="00644CD5">
        <w:t>.</w:t>
      </w:r>
      <w:r>
        <w:t>313(I kappa B kinase inhibitor) + 0</w:t>
      </w:r>
      <w:r w:rsidR="00644CD5">
        <w:t>.</w:t>
      </w:r>
      <w:r>
        <w:t>562(Imidazoline I2 receptor antagonist) -0</w:t>
      </w:r>
      <w:r w:rsidR="00644CD5">
        <w:t>.</w:t>
      </w:r>
      <w:r>
        <w:t>489(CYP19A1 expression enhancer) + 0</w:t>
      </w:r>
      <w:r w:rsidR="00644CD5">
        <w:t>.</w:t>
      </w:r>
      <w:r>
        <w:t>219(Cytoprotectant) -0</w:t>
      </w:r>
      <w:r w:rsidR="00644CD5">
        <w:t>.</w:t>
      </w:r>
      <w:r>
        <w:t>878(Glyoxylate reductase (NADP+) inhibitor) + 0</w:t>
      </w:r>
      <w:r w:rsidR="00644CD5">
        <w:t>.</w:t>
      </w:r>
      <w:r>
        <w:t>107(Ocular toxicity) + 0</w:t>
      </w:r>
      <w:r w:rsidR="00644CD5">
        <w:t>.</w:t>
      </w:r>
      <w:r>
        <w:t>42(Ribosomal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183(MT2A expression enhancer) -0</w:t>
      </w:r>
      <w:r w:rsidR="00644CD5">
        <w:t>.</w:t>
      </w:r>
      <w:r>
        <w:t>305(Ribosomal protein S6 kinase alpha 4 inhibitor) + 0</w:t>
      </w:r>
      <w:r w:rsidR="00644CD5">
        <w:t>.</w:t>
      </w:r>
      <w:r>
        <w:t>253(Protease inhibitor) -0</w:t>
      </w:r>
      <w:r w:rsidR="00644CD5">
        <w:t>.</w:t>
      </w:r>
      <w:r>
        <w:t>336(Chymotrypsin inhibitor) -0</w:t>
      </w:r>
      <w:r w:rsidR="00644CD5">
        <w:t>.</w:t>
      </w:r>
      <w:r>
        <w:t>24(Cyclin H inhibitor) -0</w:t>
      </w:r>
      <w:r w:rsidR="00644CD5">
        <w:t>.</w:t>
      </w:r>
      <w:r>
        <w:t>975(Cyclomaltodextrin glucanotransferase inhibitor) + 0</w:t>
      </w:r>
      <w:r w:rsidR="00644CD5">
        <w:t>.</w:t>
      </w:r>
      <w:r>
        <w:t>233(Transcription factor NF kappa B inhibitor) -0</w:t>
      </w:r>
      <w:r w:rsidR="00644CD5">
        <w:t>.</w:t>
      </w:r>
      <w:r>
        <w:t>63(TP73 expression enhancer) + 0</w:t>
      </w:r>
      <w:r w:rsidR="00644CD5">
        <w:t>.</w:t>
      </w:r>
      <w:r>
        <w:t>19(Bombesin agonist) -0</w:t>
      </w:r>
      <w:r w:rsidR="00644CD5">
        <w:t>.</w:t>
      </w:r>
      <w:r>
        <w:t>241(Demethylmacrocin O-methyltransferase inhibitor) + 0</w:t>
      </w:r>
      <w:r w:rsidR="00644CD5">
        <w:t>.</w:t>
      </w:r>
      <w:r>
        <w:t>317(Antidepressant) -0</w:t>
      </w:r>
      <w:r w:rsidR="00644CD5">
        <w:t>.</w:t>
      </w:r>
      <w:r>
        <w:t>396(Carcinogenic</w:t>
      </w:r>
      <w:r w:rsidR="00644CD5">
        <w:t>.</w:t>
      </w:r>
      <w:r>
        <w:t xml:space="preserve"> mouse) -0</w:t>
      </w:r>
      <w:r w:rsidR="00644CD5">
        <w:t>.</w:t>
      </w:r>
      <w:r>
        <w:t>0824(Nicotinamide phosphor</w:t>
      </w:r>
      <w:r>
        <w:t>i</w:t>
      </w:r>
      <w:r>
        <w:t>bosyltransferase inhibitor) + 0</w:t>
      </w:r>
      <w:r w:rsidR="00644CD5">
        <w:t>.</w:t>
      </w:r>
      <w:r>
        <w:t>254(Hematotoxic) -0</w:t>
      </w:r>
      <w:r w:rsidR="00644CD5">
        <w:t>.</w:t>
      </w:r>
      <w:r>
        <w:t>179(Acute neurologic disorders treatment) + 1</w:t>
      </w:r>
      <w:r w:rsidR="00644CD5">
        <w:t>.</w:t>
      </w:r>
      <w:r>
        <w:t>02(Postcoital co</w:t>
      </w:r>
      <w:r>
        <w:t>n</w:t>
      </w:r>
      <w:r>
        <w:t>traceptive) -0</w:t>
      </w:r>
      <w:r w:rsidR="00644CD5">
        <w:t>.</w:t>
      </w:r>
      <w:r>
        <w:t>949(Low molecular weight phosphotyrosine protein phosphatase inhibitor) -0</w:t>
      </w:r>
      <w:r w:rsidR="00644CD5">
        <w:t>.</w:t>
      </w:r>
      <w:r>
        <w:t>211(HMG CoA reductase inhibitor) + 0</w:t>
      </w:r>
      <w:r w:rsidR="00644CD5">
        <w:t>.</w:t>
      </w:r>
      <w:r>
        <w:t>474(Phosphoglycerate dehydrogenase inhibitor) + 0</w:t>
      </w:r>
      <w:r w:rsidR="00644CD5">
        <w:t>.</w:t>
      </w:r>
      <w:r>
        <w:t>423(CAT expression inhibitor) + 0</w:t>
      </w:r>
      <w:r w:rsidR="00644CD5">
        <w:t>.</w:t>
      </w:r>
      <w:r>
        <w:t>407(GABA aminotransferase inhibitor) -0</w:t>
      </w:r>
      <w:r w:rsidR="00644CD5">
        <w:t>.</w:t>
      </w:r>
      <w:r>
        <w:t>323(Ribosomal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341(Serine/threonine-protein kinase WEE1 inhibitor) + 0</w:t>
      </w:r>
      <w:r w:rsidR="00644CD5">
        <w:t>.</w:t>
      </w:r>
      <w:r>
        <w:t>221(Purinergic P2Y1 antagonist) + 0</w:t>
      </w:r>
      <w:r w:rsidR="00644CD5">
        <w:t>.</w:t>
      </w:r>
      <w:r>
        <w:t>331(DNA gyrase subunit A inhibitor) + 1</w:t>
      </w:r>
      <w:r w:rsidR="00644CD5">
        <w:t>.</w:t>
      </w:r>
      <w:r>
        <w:t>21(Pyruvate dehydrogenase stimulant) + 0</w:t>
      </w:r>
      <w:r w:rsidR="00644CD5">
        <w:t>.</w:t>
      </w:r>
      <w:r>
        <w:t>521(Arylamine N-acetyltransferase inhibitor) -0</w:t>
      </w:r>
      <w:r w:rsidR="00644CD5">
        <w:t>.</w:t>
      </w:r>
      <w:r>
        <w:t>288(Beta-adrenergic receptor kinase inhibitor) -0</w:t>
      </w:r>
      <w:r w:rsidR="00644CD5">
        <w:t>.</w:t>
      </w:r>
      <w:r>
        <w:t>351(Antiprotozoal (Amoeba)) + 0</w:t>
      </w:r>
      <w:r w:rsidR="00644CD5">
        <w:t>.</w:t>
      </w:r>
      <w:r>
        <w:t>232(Chronic obstructive pulmonary disease treatment) -0</w:t>
      </w:r>
      <w:r w:rsidR="00644CD5">
        <w:t>.</w:t>
      </w:r>
      <w:r>
        <w:t>561(Sphingosine 1-phosphate receptor 3 antagonist) + 1</w:t>
      </w:r>
      <w:r w:rsidR="00644CD5">
        <w:t>.</w:t>
      </w:r>
      <w:r>
        <w:t>09(Vitamin K-like) + 0</w:t>
      </w:r>
      <w:r w:rsidR="00644CD5">
        <w:t>.</w:t>
      </w:r>
      <w:r>
        <w:t>26(Respiratory analeptic) -0</w:t>
      </w:r>
      <w:r w:rsidR="00644CD5">
        <w:t>.</w:t>
      </w:r>
      <w:r>
        <w:t>804(Dihydroorotate oxidase inhibitor) + 0</w:t>
      </w:r>
      <w:r w:rsidR="00644CD5">
        <w:t>.</w:t>
      </w:r>
      <w:r>
        <w:t>359(NR0B2 expression enhancer) + 0</w:t>
      </w:r>
      <w:r w:rsidR="00644CD5">
        <w:t>.</w:t>
      </w:r>
      <w:r>
        <w:t>634(CYP11B1 inhibitor) -</w:t>
      </w:r>
      <w:r>
        <w:lastRenderedPageBreak/>
        <w:t>0</w:t>
      </w:r>
      <w:r w:rsidR="00644CD5">
        <w:t>.</w:t>
      </w:r>
      <w:r>
        <w:t>371(Malaise) + 0</w:t>
      </w:r>
      <w:r w:rsidR="00644CD5">
        <w:t>.</w:t>
      </w:r>
      <w:r>
        <w:t>915(Formyl peptide receptor antagonist) + 1</w:t>
      </w:r>
      <w:r w:rsidR="00644CD5">
        <w:t>.</w:t>
      </w:r>
      <w:r>
        <w:t>25(Riboflavin synthase inhibitor) -0</w:t>
      </w:r>
      <w:r w:rsidR="00644CD5">
        <w:t>.</w:t>
      </w:r>
      <w:r>
        <w:t>621(Protease (Human cytomegalovirus) inhibitor) + 0</w:t>
      </w:r>
      <w:r w:rsidR="00644CD5">
        <w:t>.</w:t>
      </w:r>
      <w:r>
        <w:t>223(Gout treatment) + 0</w:t>
      </w:r>
      <w:r w:rsidR="00644CD5">
        <w:t>.</w:t>
      </w:r>
      <w:r>
        <w:t>711(CYP1A2 expression enhancer) -0</w:t>
      </w:r>
      <w:r w:rsidR="00644CD5">
        <w:t>.</w:t>
      </w:r>
      <w:r>
        <w:t>361(Steroid DELTA-isomerase inhibitor) + 0</w:t>
      </w:r>
      <w:r w:rsidR="00644CD5">
        <w:t>.</w:t>
      </w:r>
      <w:r>
        <w:t>364(Vision disturbance) + 0</w:t>
      </w:r>
      <w:r w:rsidR="00644CD5">
        <w:t>.</w:t>
      </w:r>
      <w:r>
        <w:t>673(Adenylate kinase inhibitor) + 0</w:t>
      </w:r>
      <w:r w:rsidR="00644CD5">
        <w:t>.</w:t>
      </w:r>
      <w:r>
        <w:t>36(Weight gain) -0</w:t>
      </w:r>
      <w:r w:rsidR="00644CD5">
        <w:t>.</w:t>
      </w:r>
      <w:r>
        <w:t>9(Antihematotoxic) + 0</w:t>
      </w:r>
      <w:r w:rsidR="00644CD5">
        <w:t>.</w:t>
      </w:r>
      <w:r>
        <w:t>35(CDH1 expression enhancer) -0</w:t>
      </w:r>
      <w:r w:rsidR="00644CD5">
        <w:t>.</w:t>
      </w:r>
      <w:r>
        <w:t>214(IL12B expression inhibitor) + 0</w:t>
      </w:r>
      <w:r w:rsidR="00644CD5">
        <w:t>.</w:t>
      </w:r>
      <w:r>
        <w:t>357(Plasminogen activator inhibitor antagonist) + 0</w:t>
      </w:r>
      <w:r w:rsidR="00644CD5">
        <w:t>.</w:t>
      </w:r>
      <w:r>
        <w:t>3(Protein 50S ribosomal subunit inhibitor) + 0</w:t>
      </w:r>
      <w:r w:rsidR="00644CD5">
        <w:t>.</w:t>
      </w:r>
      <w:r>
        <w:t>267(MAP kinase 1 inhibitor) -0</w:t>
      </w:r>
      <w:r w:rsidR="00644CD5">
        <w:t>.</w:t>
      </w:r>
      <w:r>
        <w:t>318(5 Hydroxytryptamine 4E antagonist) + 0</w:t>
      </w:r>
      <w:r w:rsidR="00644CD5">
        <w:t>.</w:t>
      </w:r>
      <w:r>
        <w:t>86(HCV NS3/NS4A protease inhibitor) + 0</w:t>
      </w:r>
      <w:r w:rsidR="00644CD5">
        <w:t>.</w:t>
      </w:r>
      <w:r>
        <w:t>249(p21-activated kinase inhibitor) + 0</w:t>
      </w:r>
      <w:r w:rsidR="00644CD5">
        <w:t>.</w:t>
      </w:r>
      <w:r>
        <w:t>0918(General pump inhibitor) -0</w:t>
      </w:r>
      <w:r w:rsidR="00644CD5">
        <w:t>.</w:t>
      </w:r>
      <w:r>
        <w:t>201(Antiviral (Hepatitis C)) + 0</w:t>
      </w:r>
      <w:r w:rsidR="00644CD5">
        <w:t>.</w:t>
      </w:r>
      <w:r>
        <w:t>15(Carnitine palmitoyltransferase inhibitor) -0</w:t>
      </w:r>
      <w:r w:rsidR="00644CD5">
        <w:t>.</w:t>
      </w:r>
      <w:r>
        <w:t>548(Potassium channel (Ca-activated) activator) + 0</w:t>
      </w:r>
      <w:r w:rsidR="00644CD5">
        <w:t>.</w:t>
      </w:r>
      <w:r>
        <w:t>449(SPP1 expression enhancer) -0</w:t>
      </w:r>
      <w:r w:rsidR="00644CD5">
        <w:t>.</w:t>
      </w:r>
      <w:r>
        <w:t>331(AKR1C1 expression enhancer) -1</w:t>
      </w:r>
      <w:r w:rsidR="00644CD5">
        <w:t>.</w:t>
      </w:r>
      <w:r>
        <w:t>08(Protein phosphatase 2B inhibitor) -0</w:t>
      </w:r>
      <w:r w:rsidR="00644CD5">
        <w:t>.</w:t>
      </w:r>
      <w:r>
        <w:t>182(Transcription factor E2F1 inhibitor) + 0</w:t>
      </w:r>
      <w:r w:rsidR="00644CD5">
        <w:t>.</w:t>
      </w:r>
      <w:r>
        <w:t>0759(NAD(P)+ transhydrogenase (AB-specific) inhibitor) -0</w:t>
      </w:r>
      <w:r w:rsidR="00644CD5">
        <w:t>.</w:t>
      </w:r>
      <w:r>
        <w:t>158(KPNB1 expression inhibitor) + 0</w:t>
      </w:r>
      <w:r w:rsidR="00644CD5">
        <w:t>.</w:t>
      </w:r>
      <w:r>
        <w:t>997(Melanin inhibitor) + 0</w:t>
      </w:r>
      <w:r w:rsidR="00644CD5">
        <w:t>.</w:t>
      </w:r>
      <w:r>
        <w:t>301(Cyclin-dependent kinase 7 inhibitor) -0</w:t>
      </w:r>
      <w:r w:rsidR="00644CD5">
        <w:t>.</w:t>
      </w:r>
      <w:r>
        <w:t>392(Cyclin-dependent kinase 1 inhibitor) -0</w:t>
      </w:r>
      <w:r w:rsidR="00644CD5">
        <w:t>.</w:t>
      </w:r>
      <w:r>
        <w:t>825(Sphingosine kinase inhibitor) -0</w:t>
      </w:r>
      <w:r w:rsidR="00644CD5">
        <w:t>.</w:t>
      </w:r>
      <w:r>
        <w:t>151(RNA directed DNA polymerase inhibitor) -1</w:t>
      </w:r>
      <w:r w:rsidR="00644CD5">
        <w:t>.</w:t>
      </w:r>
      <w:r>
        <w:t>08(Alpha-N-acetylgalactosaminide alpha-2</w:t>
      </w:r>
      <w:r w:rsidR="00644CD5">
        <w:t>.</w:t>
      </w:r>
      <w:r>
        <w:t>6-sialyltransferase inhibitor) -0</w:t>
      </w:r>
      <w:r w:rsidR="00644CD5">
        <w:t>.</w:t>
      </w:r>
      <w:r>
        <w:t>204(Renin inhibitor) + 0</w:t>
      </w:r>
      <w:r w:rsidR="00644CD5">
        <w:t>.</w:t>
      </w:r>
      <w:r>
        <w:t>525(Raynaud's phenomenon) -0</w:t>
      </w:r>
      <w:r w:rsidR="00644CD5">
        <w:t>.</w:t>
      </w:r>
      <w:r>
        <w:t>554(AREG expression enhancer) -0</w:t>
      </w:r>
      <w:r w:rsidR="00644CD5">
        <w:t>.</w:t>
      </w:r>
      <w:r>
        <w:t>186(Melatonin 1 agonist) + 0</w:t>
      </w:r>
      <w:r w:rsidR="00644CD5">
        <w:t>.</w:t>
      </w:r>
      <w:r>
        <w:t>381(ABCB1 expression enhancer) + 0</w:t>
      </w:r>
      <w:r w:rsidR="00644CD5">
        <w:t>.</w:t>
      </w:r>
      <w:r>
        <w:t>241(Respiratory failure) + 0</w:t>
      </w:r>
      <w:r w:rsidR="00644CD5">
        <w:t>.</w:t>
      </w:r>
      <w:r>
        <w:t>497(Calcium channel activator) + 0</w:t>
      </w:r>
      <w:r w:rsidR="00644CD5">
        <w:t>.</w:t>
      </w:r>
      <w:r>
        <w:t>27(Inotropic) -0</w:t>
      </w:r>
      <w:r w:rsidR="00644CD5">
        <w:t>.</w:t>
      </w:r>
      <w:r>
        <w:t>221(Nonstructural protein 1 (Infl</w:t>
      </w:r>
      <w:r>
        <w:t>u</w:t>
      </w:r>
      <w:r>
        <w:t>enza A) inhibitor) -0</w:t>
      </w:r>
      <w:r w:rsidR="00644CD5">
        <w:t>.</w:t>
      </w:r>
      <w:r>
        <w:t>243(Urinary retention) -0</w:t>
      </w:r>
      <w:r w:rsidR="00644CD5">
        <w:t>.</w:t>
      </w:r>
      <w:r>
        <w:t>667(Cathepsin S inhibitor) + 0</w:t>
      </w:r>
      <w:r w:rsidR="00644CD5">
        <w:t>.</w:t>
      </w:r>
      <w:r>
        <w:t>84(Tyrosine transaminase inhibitor) + 0</w:t>
      </w:r>
      <w:r w:rsidR="00644CD5">
        <w:t>.</w:t>
      </w:r>
      <w:r>
        <w:t>17(Troponin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493(UGT2B1 substrate) -0</w:t>
      </w:r>
      <w:r w:rsidR="00644CD5">
        <w:t>.</w:t>
      </w:r>
      <w:r>
        <w:t>201(Vascular endothelial growth factor 3 antagonist) + 0</w:t>
      </w:r>
      <w:r w:rsidR="00644CD5">
        <w:t>.</w:t>
      </w:r>
      <w:r>
        <w:t>183(Benzodiazepine antagonist) -0</w:t>
      </w:r>
      <w:r w:rsidR="00644CD5">
        <w:t>.</w:t>
      </w:r>
      <w:r>
        <w:t>175(Selectin antagonist) + 0</w:t>
      </w:r>
      <w:r w:rsidR="00644CD5">
        <w:t>.</w:t>
      </w:r>
      <w:r>
        <w:t>388(Cycloartenol synthase inhibitor) + 0</w:t>
      </w:r>
      <w:r w:rsidR="00644CD5">
        <w:t>.</w:t>
      </w:r>
      <w:r>
        <w:t>13(Angiogenesis inhibitor) + 0</w:t>
      </w:r>
      <w:r w:rsidR="00644CD5">
        <w:t>.</w:t>
      </w:r>
      <w:r>
        <w:t>119(Cholestenone 5alpha-reductase inhibitor) + 0</w:t>
      </w:r>
      <w:r w:rsidR="00644CD5">
        <w:t>.</w:t>
      </w:r>
      <w:r>
        <w:t>435(Butyrylcholinesterase inhib</w:t>
      </w:r>
      <w:r>
        <w:t>i</w:t>
      </w:r>
      <w:r>
        <w:t>tor) -0</w:t>
      </w:r>
      <w:r w:rsidR="00644CD5">
        <w:t>.</w:t>
      </w:r>
      <w:r>
        <w:t>125(Lysophosphatidic acid 2 receptor antagonist) -0</w:t>
      </w:r>
      <w:r w:rsidR="00644CD5">
        <w:t>.</w:t>
      </w:r>
      <w:r>
        <w:t>0498(Phosphoinositide dependent kinase 1 inhibitor) + 0</w:t>
      </w:r>
      <w:r w:rsidR="00644CD5">
        <w:t>.</w:t>
      </w:r>
      <w:r>
        <w:t>71(Beta lactamase TEM-1 inhibitor) -0</w:t>
      </w:r>
      <w:r w:rsidR="00644CD5">
        <w:t>.</w:t>
      </w:r>
      <w:r>
        <w:t>169(MDM2 expression enhancer) + 0</w:t>
      </w:r>
      <w:r w:rsidR="00644CD5">
        <w:t>.</w:t>
      </w:r>
      <w:r>
        <w:t>215(Integrin antagonist) -0</w:t>
      </w:r>
      <w:r w:rsidR="00644CD5">
        <w:t>.</w:t>
      </w:r>
      <w:r>
        <w:t>541(Hypoxia inducible factor 1 alpha inhibitor) -0</w:t>
      </w:r>
      <w:r w:rsidR="00644CD5">
        <w:t>.</w:t>
      </w:r>
      <w:r>
        <w:t>202(Analgesic</w:t>
      </w:r>
      <w:r w:rsidR="00644CD5">
        <w:t>.</w:t>
      </w:r>
      <w:r>
        <w:t xml:space="preserve"> opioid) -0</w:t>
      </w:r>
      <w:r w:rsidR="00644CD5">
        <w:t>.</w:t>
      </w:r>
      <w:r>
        <w:t>642(Beta 2 adrenoreceptor agonist) -0</w:t>
      </w:r>
      <w:r w:rsidR="00644CD5">
        <w:t>.</w:t>
      </w:r>
      <w:r>
        <w:t>454(Guanidinoacetate kinase inhibitor) + 0</w:t>
      </w:r>
      <w:r w:rsidR="00644CD5">
        <w:t>.</w:t>
      </w:r>
      <w:r>
        <w:t>0308(NumHal) -0</w:t>
      </w:r>
      <w:r w:rsidR="00644CD5">
        <w:t>.</w:t>
      </w:r>
      <w:r>
        <w:t>101(Kainate receptor 1 antagonist) -0</w:t>
      </w:r>
      <w:r w:rsidR="00644CD5">
        <w:t>.</w:t>
      </w:r>
      <w:r>
        <w:t>221(Endocrine disruptor) + 0</w:t>
      </w:r>
      <w:r w:rsidR="00644CD5">
        <w:t>.</w:t>
      </w:r>
      <w:r>
        <w:t>469(Chloride/bicarbonate exchanger inhibitor) -0</w:t>
      </w:r>
      <w:r w:rsidR="00644CD5">
        <w:t>.</w:t>
      </w:r>
      <w:r>
        <w:t>282(AKR1C2 expression enhancer) + 0</w:t>
      </w:r>
      <w:r w:rsidR="00644CD5">
        <w:t>.</w:t>
      </w:r>
      <w:r>
        <w:t>438(Piloerection) + 0</w:t>
      </w:r>
      <w:r w:rsidR="00644CD5">
        <w:t>.</w:t>
      </w:r>
      <w:r>
        <w:t>281(Rho-associated kinase inhibitor) -0</w:t>
      </w:r>
      <w:r w:rsidR="00644CD5">
        <w:t>.</w:t>
      </w:r>
      <w:r>
        <w:t>579(Beta lactamase II inhibitor) -0</w:t>
      </w:r>
      <w:r w:rsidR="00644CD5">
        <w:t>.</w:t>
      </w:r>
      <w:r>
        <w:t>397(Protein Wnt-2 inhibitor) + 0</w:t>
      </w:r>
      <w:r w:rsidR="00644CD5">
        <w:t>.</w:t>
      </w:r>
      <w:r>
        <w:t>23(Miotic) + 0</w:t>
      </w:r>
      <w:r w:rsidR="00644CD5">
        <w:t>.</w:t>
      </w:r>
      <w:r>
        <w:t>136(Cathepsin B inhibitor) -0</w:t>
      </w:r>
      <w:r w:rsidR="00644CD5">
        <w:t>.</w:t>
      </w:r>
      <w:r>
        <w:t>404(Shaker potassium channel blocker) -0</w:t>
      </w:r>
      <w:r w:rsidR="00644CD5">
        <w:t>.</w:t>
      </w:r>
      <w:r>
        <w:t>264(Anti-Helicobacter pylori) -0</w:t>
      </w:r>
      <w:r w:rsidR="00644CD5">
        <w:t>.</w:t>
      </w:r>
      <w:r>
        <w:t>231(Coccolysin inhibitor) + 0</w:t>
      </w:r>
      <w:r w:rsidR="00644CD5">
        <w:t>.</w:t>
      </w:r>
      <w:r>
        <w:t>376(SUMO-conjugating enzyme UBC9 inhibitor) + 0</w:t>
      </w:r>
      <w:r w:rsidR="00644CD5">
        <w:t>.</w:t>
      </w:r>
      <w:r>
        <w:t>181(Headache) -0</w:t>
      </w:r>
      <w:r w:rsidR="00644CD5">
        <w:t>.</w:t>
      </w:r>
      <w:r>
        <w:t>149(Antioxidant) + 0</w:t>
      </w:r>
      <w:r w:rsidR="00644CD5">
        <w:t>.</w:t>
      </w:r>
      <w:r>
        <w:t>491(Saccharopine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135(MAP3K7 inhibitor) -0</w:t>
      </w:r>
      <w:r w:rsidR="00644CD5">
        <w:t>.</w:t>
      </w:r>
      <w:r>
        <w:t>561(Glycerate kinase inhibitor) + 0</w:t>
      </w:r>
      <w:r w:rsidR="00644CD5">
        <w:t>.</w:t>
      </w:r>
      <w:r>
        <w:t>344(CYP2D6 inhibitor) + 0</w:t>
      </w:r>
      <w:r w:rsidR="00644CD5">
        <w:t>.</w:t>
      </w:r>
      <w:r>
        <w:t>15(Interleukin 1 antag</w:t>
      </w:r>
      <w:r>
        <w:t>o</w:t>
      </w:r>
      <w:r>
        <w:t>nist) + 0</w:t>
      </w:r>
      <w:r w:rsidR="00644CD5">
        <w:t>.</w:t>
      </w:r>
      <w:r>
        <w:t>462(Antidote</w:t>
      </w:r>
      <w:r w:rsidR="00644CD5">
        <w:t>.</w:t>
      </w:r>
      <w:r>
        <w:t xml:space="preserve"> heavy metal) + 0</w:t>
      </w:r>
      <w:r w:rsidR="00644CD5">
        <w:t>.</w:t>
      </w:r>
      <w:r>
        <w:t>183(Candidapepsin 2 inhibitor) -0</w:t>
      </w:r>
      <w:r w:rsidR="00644CD5">
        <w:t>.</w:t>
      </w:r>
      <w:r>
        <w:t>147(Angiotensin AT1 receptor antagonist) -0</w:t>
      </w:r>
      <w:r w:rsidR="00644CD5">
        <w:t>.</w:t>
      </w:r>
      <w:r>
        <w:t>16(Adenosylhomocysteine nucleosidase inhibitor) + 0</w:t>
      </w:r>
      <w:r w:rsidR="00644CD5">
        <w:t>.</w:t>
      </w:r>
      <w:r>
        <w:t>28(Carcinogenic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488(CpG-Oligodeoxynucleotides inhibitor) -0</w:t>
      </w:r>
      <w:r w:rsidR="00644CD5">
        <w:t>.</w:t>
      </w:r>
      <w:r>
        <w:t>218(Xerostomia) + 0</w:t>
      </w:r>
      <w:r w:rsidR="00644CD5">
        <w:t>.</w:t>
      </w:r>
      <w:r>
        <w:t>876(Cytidylate kinase inhibitor) -0</w:t>
      </w:r>
      <w:r w:rsidR="00644CD5">
        <w:t>.</w:t>
      </w:r>
      <w:r>
        <w:t>167(Polo-like kinase inhibitor) + 0</w:t>
      </w:r>
      <w:r w:rsidR="00644CD5">
        <w:t>.</w:t>
      </w:r>
      <w:r>
        <w:t>284(Alcohol dehydrogenase [NAD(P)+] inhibitor) -0</w:t>
      </w:r>
      <w:r w:rsidR="00644CD5">
        <w:t>.</w:t>
      </w:r>
      <w:r>
        <w:t>305(Hematopoietic inhibitor) -0</w:t>
      </w:r>
      <w:r w:rsidR="00644CD5">
        <w:t>.</w:t>
      </w:r>
      <w:r>
        <w:t>348(CCNE1 e</w:t>
      </w:r>
      <w:r>
        <w:t>x</w:t>
      </w:r>
      <w:r>
        <w:t>pression inhibitor) + 0</w:t>
      </w:r>
      <w:r w:rsidR="00644CD5">
        <w:t>.</w:t>
      </w:r>
      <w:r>
        <w:t>309(Endothelial nitric-oxide synthase inhibitor) + 0</w:t>
      </w:r>
      <w:r w:rsidR="00644CD5">
        <w:t>.</w:t>
      </w:r>
      <w:r>
        <w:t>174(Cyclophilin A inhibitor) -0</w:t>
      </w:r>
      <w:r w:rsidR="00644CD5">
        <w:t>.</w:t>
      </w:r>
      <w:r>
        <w:t>143(Kainate receptor 4 antagonist) + 0</w:t>
      </w:r>
      <w:r w:rsidR="00644CD5">
        <w:t>.</w:t>
      </w:r>
      <w:r>
        <w:t>391(Antipruritic</w:t>
      </w:r>
      <w:r w:rsidR="00644CD5">
        <w:t>.</w:t>
      </w:r>
      <w:r>
        <w:t xml:space="preserve"> non-allergic) + 0</w:t>
      </w:r>
      <w:r w:rsidR="00644CD5">
        <w:t>.</w:t>
      </w:r>
      <w:r>
        <w:t>35(CCND1 expression enhancer) + 0</w:t>
      </w:r>
      <w:r w:rsidR="00644CD5">
        <w:t>.</w:t>
      </w:r>
      <w:r>
        <w:t>158(Butyrate-CoA ligase inhibitor) + 0</w:t>
      </w:r>
      <w:r w:rsidR="00644CD5">
        <w:t>.</w:t>
      </w:r>
      <w:r>
        <w:t>125(Phospholipase A1 inhibitor) + 0</w:t>
      </w:r>
      <w:r w:rsidR="00644CD5">
        <w:t>.</w:t>
      </w:r>
      <w:r>
        <w:t>473(3-Hydroxybutyrate dehydrogenase inhibitor) -0</w:t>
      </w:r>
      <w:r w:rsidR="00644CD5">
        <w:t>.</w:t>
      </w:r>
      <w:r>
        <w:t>346(Dopamine D1 antagonist) + 0</w:t>
      </w:r>
      <w:r w:rsidR="00644CD5">
        <w:t>.</w:t>
      </w:r>
      <w:r>
        <w:t>377(Peroxidase substrate) + 0</w:t>
      </w:r>
      <w:r w:rsidR="00644CD5">
        <w:t>.</w:t>
      </w:r>
      <w:r>
        <w:t>155(Adenylate cyclase VIII inhibitor) + 0</w:t>
      </w:r>
      <w:r w:rsidR="00644CD5">
        <w:t>.</w:t>
      </w:r>
      <w:r>
        <w:t>0748(Antiprotozoal) -0</w:t>
      </w:r>
      <w:r w:rsidR="00644CD5">
        <w:t>.</w:t>
      </w:r>
      <w:r>
        <w:t>281(Catechol 2</w:t>
      </w:r>
      <w:r w:rsidR="00644CD5">
        <w:t>.</w:t>
      </w:r>
      <w:r>
        <w:t>3-dioxygenase inhibitor) + 0</w:t>
      </w:r>
      <w:r w:rsidR="00644CD5">
        <w:t>.</w:t>
      </w:r>
      <w:r>
        <w:t>148(Injection site pain) -0</w:t>
      </w:r>
      <w:r w:rsidR="00644CD5">
        <w:t>.</w:t>
      </w:r>
      <w:r>
        <w:t>0941(Hypercalcemia treatment) -0</w:t>
      </w:r>
      <w:r w:rsidR="00644CD5">
        <w:t>.</w:t>
      </w:r>
      <w:r>
        <w:t>216(CYP2C11 substrate) -0</w:t>
      </w:r>
      <w:r w:rsidR="00644CD5">
        <w:t>.</w:t>
      </w:r>
      <w:r>
        <w:t>128(Allergic contact dermatitis) -0</w:t>
      </w:r>
      <w:r w:rsidR="00644CD5">
        <w:t>.</w:t>
      </w:r>
      <w:r>
        <w:t>388(UDP-N-acetylglucosamine 1-carboxyvinyltransferase inhibitor) + 0</w:t>
      </w:r>
      <w:r w:rsidR="00644CD5">
        <w:t>.</w:t>
      </w:r>
      <w:r>
        <w:t>159(Liver X receptor agonist) + 0</w:t>
      </w:r>
      <w:r w:rsidR="00644CD5">
        <w:t>.</w:t>
      </w:r>
      <w:r>
        <w:t>239(1-Acylglycerol-3-phosphate O-acyltransferase inhibitor) + 0</w:t>
      </w:r>
      <w:r w:rsidR="00644CD5">
        <w:t>.</w:t>
      </w:r>
      <w:r>
        <w:t>138(Neurotoxic) -0</w:t>
      </w:r>
      <w:r w:rsidR="00644CD5">
        <w:t>.</w:t>
      </w:r>
      <w:r>
        <w:t>146(Melatonin 1 antagonist) -0</w:t>
      </w:r>
      <w:r w:rsidR="00644CD5">
        <w:t>.</w:t>
      </w:r>
      <w:r>
        <w:t>518(Glutathione S-transferase P1 inhibitor) -0</w:t>
      </w:r>
      <w:r w:rsidR="00644CD5">
        <w:t>.</w:t>
      </w:r>
      <w:r>
        <w:t>596(NOS3 expression inhibitor) + 0</w:t>
      </w:r>
      <w:r w:rsidR="00644CD5">
        <w:t>.</w:t>
      </w:r>
      <w:r>
        <w:t>401(Alpha 2b adrenoreceptor agonist) -0</w:t>
      </w:r>
      <w:r w:rsidR="00644CD5">
        <w:t>.</w:t>
      </w:r>
      <w:r>
        <w:t>49(3-Oxoacyl-[acyl-carrier-protein] synthase inhibitor) -0</w:t>
      </w:r>
      <w:r w:rsidR="00644CD5">
        <w:t>.</w:t>
      </w:r>
      <w:r>
        <w:t>214(CYP3A7 substrate) + 1</w:t>
      </w:r>
      <w:r w:rsidR="00644CD5">
        <w:t>.</w:t>
      </w:r>
      <w:r>
        <w:t>15(N-acylneuraminate cytidylyltransferase inhibitor) + 0</w:t>
      </w:r>
      <w:r w:rsidR="00644CD5">
        <w:t>.</w:t>
      </w:r>
      <w:r>
        <w:t>247(ASNS expression inhibitor) + 0</w:t>
      </w:r>
      <w:r w:rsidR="00644CD5">
        <w:t>.</w:t>
      </w:r>
      <w:r>
        <w:t>363(Penicillopepsin inhibitor) + 0</w:t>
      </w:r>
      <w:r w:rsidR="00644CD5">
        <w:t>.</w:t>
      </w:r>
      <w:r>
        <w:t>642(Adenosine deaminase inhibitor) + 0</w:t>
      </w:r>
      <w:r w:rsidR="00644CD5">
        <w:t>.</w:t>
      </w:r>
      <w:r>
        <w:t>0715(Antineoplastic (brain cancer)) -0</w:t>
      </w:r>
      <w:r w:rsidR="00644CD5">
        <w:t>.</w:t>
      </w:r>
      <w:r>
        <w:t>427(Putrescine oxidase inhibitor) + 0</w:t>
      </w:r>
      <w:r w:rsidR="00644CD5">
        <w:t>.</w:t>
      </w:r>
      <w:r>
        <w:t>125(Protein kinase C theta inhibitor) -0</w:t>
      </w:r>
      <w:r w:rsidR="00644CD5">
        <w:t>.</w:t>
      </w:r>
      <w:r>
        <w:t>0961(Dopamine autoreceptor agonist) + 0</w:t>
      </w:r>
      <w:r w:rsidR="00644CD5">
        <w:t>.</w:t>
      </w:r>
      <w:r>
        <w:t>617(Transcortin receptor antagonist) -0</w:t>
      </w:r>
      <w:r w:rsidR="00644CD5">
        <w:t>.</w:t>
      </w:r>
      <w:r>
        <w:t>126(Gelatinase inhibitor) -0</w:t>
      </w:r>
      <w:r w:rsidR="00644CD5">
        <w:t>.</w:t>
      </w:r>
      <w:r>
        <w:t>208(Cyclic AMP agonist) -0</w:t>
      </w:r>
      <w:r w:rsidR="00644CD5">
        <w:t>.</w:t>
      </w:r>
      <w:r>
        <w:t>22(DNA-(apurinic or apyrimidinic site) lyase inhibitor) + 0</w:t>
      </w:r>
      <w:r w:rsidR="00644CD5">
        <w:t>.</w:t>
      </w:r>
      <w:r>
        <w:t>0972(Opioid kappa 1 rece</w:t>
      </w:r>
      <w:r>
        <w:t>p</w:t>
      </w:r>
      <w:r>
        <w:t>tor antagonist) -0</w:t>
      </w:r>
      <w:r w:rsidR="00644CD5">
        <w:t>.</w:t>
      </w:r>
      <w:r>
        <w:t>106(Raynaud's phenomenon treatment) -0</w:t>
      </w:r>
      <w:r w:rsidR="00644CD5">
        <w:t>.</w:t>
      </w:r>
      <w:r>
        <w:t>363(Oxytocin agonist) + 0</w:t>
      </w:r>
      <w:r w:rsidR="00644CD5">
        <w:t>.</w:t>
      </w:r>
      <w:r>
        <w:t>0965(Antiviral (Influenza A)) -0</w:t>
      </w:r>
      <w:r w:rsidR="00644CD5">
        <w:t>.</w:t>
      </w:r>
      <w:r>
        <w:t>246(Ubiquitin-protein ligase inhibitor) -0</w:t>
      </w:r>
      <w:r w:rsidR="00644CD5">
        <w:t>.</w:t>
      </w:r>
      <w:r>
        <w:t>113(Retinoid X receptor agonist) -0</w:t>
      </w:r>
      <w:r w:rsidR="00644CD5">
        <w:t>.</w:t>
      </w:r>
      <w:r>
        <w:t>265(CC chemokine 8 receptor antag</w:t>
      </w:r>
      <w:r>
        <w:t>o</w:t>
      </w:r>
      <w:r>
        <w:t>nist) -0</w:t>
      </w:r>
      <w:r w:rsidR="00644CD5">
        <w:t>.</w:t>
      </w:r>
      <w:r>
        <w:t>182(p21-activated kinase 4 inhibitor) + 0</w:t>
      </w:r>
      <w:r w:rsidR="00644CD5">
        <w:t>.</w:t>
      </w:r>
      <w:r>
        <w:t>329(LGALS8 expression enhancer) -0</w:t>
      </w:r>
      <w:r w:rsidR="00644CD5">
        <w:t>.</w:t>
      </w:r>
      <w:r>
        <w:t>292(Nuclear receptor subfa</w:t>
      </w:r>
      <w:r>
        <w:t>m</w:t>
      </w:r>
      <w:r>
        <w:t>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0996(Nicastrin inhibitor) -0</w:t>
      </w:r>
      <w:r w:rsidR="00644CD5">
        <w:t>.</w:t>
      </w:r>
      <w:r>
        <w:t>366(Diamine oxidase inhibitor) -0</w:t>
      </w:r>
      <w:r w:rsidR="00644CD5">
        <w:t>.</w:t>
      </w:r>
      <w:r>
        <w:t>48(dCMP deam</w:t>
      </w:r>
      <w:r>
        <w:t>i</w:t>
      </w:r>
      <w:r>
        <w:t>nase inhibitor) + 0</w:t>
      </w:r>
      <w:r w:rsidR="00644CD5">
        <w:t>.</w:t>
      </w:r>
      <w:r>
        <w:t>374(2-(acetamidomethylene)succinate hydrolase inhibitor) -0</w:t>
      </w:r>
      <w:r w:rsidR="00644CD5">
        <w:t>.</w:t>
      </w:r>
      <w:r>
        <w:t>102(Purinergic P2Y antagonist) + 0</w:t>
      </w:r>
      <w:r w:rsidR="00644CD5">
        <w:t>.</w:t>
      </w:r>
      <w:r>
        <w:t>186(Age-related macular degeneration treatment) + 0</w:t>
      </w:r>
      <w:r w:rsidR="00644CD5">
        <w:t>.</w:t>
      </w:r>
      <w:r>
        <w:t>246(Prostaglandin-E synthase inhibitor) + 0</w:t>
      </w:r>
      <w:r w:rsidR="00644CD5">
        <w:t>.</w:t>
      </w:r>
      <w:r>
        <w:t>272(Acetolactate synthase inhibitor) -0</w:t>
      </w:r>
      <w:r w:rsidR="00644CD5">
        <w:t>.</w:t>
      </w:r>
      <w:r>
        <w:t>0798(Teratogen) -0</w:t>
      </w:r>
      <w:r w:rsidR="00644CD5">
        <w:t>.</w:t>
      </w:r>
      <w:r>
        <w:t>0673(CYP51 inhibitor) + 0</w:t>
      </w:r>
      <w:r w:rsidR="00644CD5">
        <w:t>.</w:t>
      </w:r>
      <w:r>
        <w:t>0873(CDC-like kinase 1 inhibitor) -</w:t>
      </w:r>
      <w:r>
        <w:lastRenderedPageBreak/>
        <w:t>0</w:t>
      </w:r>
      <w:r w:rsidR="00644CD5">
        <w:t>.</w:t>
      </w:r>
      <w:r>
        <w:t>42(Pyruvate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0911(Pantetheine-phosphate adenylyltransferase inhibitor) + 0</w:t>
      </w:r>
      <w:r w:rsidR="00644CD5">
        <w:t>.</w:t>
      </w:r>
      <w:r>
        <w:t>0604(HERG 1 channel blocker) -0</w:t>
      </w:r>
      <w:r w:rsidR="00644CD5">
        <w:t>.</w:t>
      </w:r>
      <w:r>
        <w:t>0592(Antineoplastic (ovarian cancer)) + 0</w:t>
      </w:r>
      <w:r w:rsidR="00644CD5">
        <w:t>.</w:t>
      </w:r>
      <w:r>
        <w:t>267(G protein-coupled receptor a</w:t>
      </w:r>
      <w:r>
        <w:t>n</w:t>
      </w:r>
      <w:r>
        <w:t>tagonist) -0</w:t>
      </w:r>
      <w:r w:rsidR="00644CD5">
        <w:t>.</w:t>
      </w:r>
      <w:r>
        <w:t>307(Integrin alpha5beta6 antagonist) -0</w:t>
      </w:r>
      <w:r w:rsidR="00644CD5">
        <w:t>.</w:t>
      </w:r>
      <w:r>
        <w:t>062(Antischistosomal) -0</w:t>
      </w:r>
      <w:r w:rsidR="00644CD5">
        <w:t>.</w:t>
      </w:r>
      <w:r>
        <w:t>0593(Niemann-Pick C1-like 1 protein antagonist) -0</w:t>
      </w:r>
      <w:r w:rsidR="00644CD5">
        <w:t>.</w:t>
      </w:r>
      <w:r>
        <w:t>209(5 Hydroxytryptamine 7 antagonist) -0</w:t>
      </w:r>
      <w:r w:rsidR="00644CD5">
        <w:t>.</w:t>
      </w:r>
      <w:r>
        <w:t>098(Platelet growth factor antagonist) + 0</w:t>
      </w:r>
      <w:r w:rsidR="00644CD5">
        <w:t>.</w:t>
      </w:r>
      <w:r>
        <w:t>0901(5 Hydrox</w:t>
      </w:r>
      <w:r>
        <w:t>y</w:t>
      </w:r>
      <w:r>
        <w:t>tryptamine 1F antagonist) + 0</w:t>
      </w:r>
      <w:r w:rsidR="00644CD5">
        <w:t>.</w:t>
      </w:r>
      <w:r>
        <w:t>0653(Integrin alphaVbeta1 antagonist) + 0</w:t>
      </w:r>
      <w:r w:rsidR="00644CD5">
        <w:t>.</w:t>
      </w:r>
      <w:r>
        <w:t>217(2-Aminohexano-6-lactam racemase inhibitor) + 0</w:t>
      </w:r>
      <w:r w:rsidR="00644CD5">
        <w:t>.</w:t>
      </w:r>
      <w:r>
        <w:t>0528(BCR/ABL p210 fusion protein inhibitor) -0</w:t>
      </w:r>
      <w:r w:rsidR="00644CD5">
        <w:t>.</w:t>
      </w:r>
      <w:r>
        <w:t>0891(Vitamin D receptor antagonist) + 0</w:t>
      </w:r>
      <w:r w:rsidR="00644CD5">
        <w:t>.</w:t>
      </w:r>
      <w:r>
        <w:t>189(Acetate-CoA ligase inhibitor) -0</w:t>
      </w:r>
      <w:r w:rsidR="00644CD5">
        <w:t>.</w:t>
      </w:r>
      <w:r>
        <w:t>0654(Cardiovascular analeptic) -0</w:t>
      </w:r>
      <w:r w:rsidR="00644CD5">
        <w:t>.</w:t>
      </w:r>
      <w:r>
        <w:t>444(Beta-1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0654(Retinoic acid alpha receptor agonist) -0</w:t>
      </w:r>
      <w:r w:rsidR="00644CD5">
        <w:t>.</w:t>
      </w:r>
      <w:r>
        <w:t>108(X-Pro dipeptidase i</w:t>
      </w:r>
      <w:r>
        <w:t>n</w:t>
      </w:r>
      <w:r>
        <w:t>hibitor) -0</w:t>
      </w:r>
      <w:r w:rsidR="00644CD5">
        <w:t>.</w:t>
      </w:r>
      <w:r>
        <w:t>129(Palmitoyl-CoA hydrolase inhibitor) + 0</w:t>
      </w:r>
      <w:r w:rsidR="00644CD5">
        <w:t>.</w:t>
      </w:r>
      <w:r>
        <w:t>163(Phloroglucinol reductase inhibitor) + 0</w:t>
      </w:r>
      <w:r w:rsidR="00644CD5">
        <w:t>.</w:t>
      </w:r>
      <w:r>
        <w:t>0331(Alzheimer's disease treatment) + 0</w:t>
      </w:r>
      <w:r w:rsidR="00644CD5">
        <w:t>.</w:t>
      </w:r>
      <w:r>
        <w:t>151(Adenosine A2b receptor antagonist) -0</w:t>
      </w:r>
      <w:r w:rsidR="00644CD5">
        <w:t>.</w:t>
      </w:r>
      <w:r>
        <w:t>0383(Sodium/hydrogen exchanger 2 inhibitor) -0</w:t>
      </w:r>
      <w:r w:rsidR="00644CD5">
        <w:t>.</w:t>
      </w:r>
      <w:r>
        <w:t>0584(Phosphatidylinositol 3-kinase alpha inhibitor) -0</w:t>
      </w:r>
      <w:r w:rsidR="00644CD5">
        <w:t>.</w:t>
      </w:r>
      <w:r>
        <w:t>229(GMP synthase inhibitor) -0</w:t>
      </w:r>
      <w:r w:rsidR="00644CD5">
        <w:t>.</w:t>
      </w:r>
      <w:r>
        <w:t>0502(Nicotinic acid receptor 2 agonist) + 0</w:t>
      </w:r>
      <w:r w:rsidR="00644CD5">
        <w:t>.</w:t>
      </w:r>
      <w:r>
        <w:t>199(Alpha-mannosidase inhibitor) + 0</w:t>
      </w:r>
      <w:r w:rsidR="00644CD5">
        <w:t>.</w:t>
      </w:r>
      <w:r>
        <w:t>0391(Dipeptidyl peptidase IV inhibitor) -0</w:t>
      </w:r>
      <w:r w:rsidR="00644CD5">
        <w:t>.</w:t>
      </w:r>
      <w:r>
        <w:t>145(4-Hydroxy-2-oxoglutarate aldolase inhibitor) -0</w:t>
      </w:r>
      <w:r w:rsidR="00644CD5">
        <w:t>.</w:t>
      </w:r>
      <w:r>
        <w:t>0966(Heat shock protein 90 beta antagonist) -0</w:t>
      </w:r>
      <w:r w:rsidR="00644CD5">
        <w:t>.</w:t>
      </w:r>
      <w:r>
        <w:t>202(Sucrose synthase inhibitor) + 0</w:t>
      </w:r>
      <w:r w:rsidR="00644CD5">
        <w:t>.</w:t>
      </w:r>
      <w:r>
        <w:t>102(Inositol oxygenase inhibitor) -0</w:t>
      </w:r>
      <w:r w:rsidR="00644CD5">
        <w:t>.</w:t>
      </w:r>
      <w:r>
        <w:t>0404(NADPH oxidase 4 inhibitor) + 0</w:t>
      </w:r>
      <w:r w:rsidR="00644CD5">
        <w:t>.</w:t>
      </w:r>
      <w:r>
        <w:t>123(Motilin receptor antagonist) -0</w:t>
      </w:r>
      <w:r w:rsidR="00644CD5">
        <w:t>.</w:t>
      </w:r>
      <w:r>
        <w:t>0367(Purinergic P2X7 antagonist) -0</w:t>
      </w:r>
      <w:r w:rsidR="00644CD5">
        <w:t>.</w:t>
      </w:r>
      <w:r>
        <w:t>0057(NumNegative) + 0</w:t>
      </w:r>
      <w:r w:rsidR="00644CD5">
        <w:t>.</w:t>
      </w:r>
      <w:r>
        <w:t>0508(CYR61 expression enhancer) -0</w:t>
      </w:r>
      <w:r w:rsidR="00644CD5">
        <w:t>.</w:t>
      </w:r>
      <w:r>
        <w:t>0271(Glutamate (mGluR group I) agonist) -0</w:t>
      </w:r>
      <w:r w:rsidR="00644CD5">
        <w:t>.</w:t>
      </w:r>
      <w:r>
        <w:t>0756(CYP11A1 expression enhancer) + 0</w:t>
      </w:r>
      <w:r w:rsidR="00644CD5">
        <w:t>.</w:t>
      </w:r>
      <w:r>
        <w:t>0235(Interleukin 5 antag</w:t>
      </w:r>
      <w:r>
        <w:t>o</w:t>
      </w:r>
      <w:r>
        <w:t>nist) + 0</w:t>
      </w:r>
      <w:r w:rsidR="00644CD5">
        <w:t>.</w:t>
      </w:r>
      <w:r>
        <w:t>00813(NumPositive) -0</w:t>
      </w:r>
      <w:r w:rsidR="00644CD5">
        <w:t>.</w:t>
      </w:r>
      <w:r>
        <w:t>0236(Alpha 2d adrenoreceptor antagonist) + 0</w:t>
      </w:r>
      <w:r w:rsidR="00644CD5">
        <w:t>.</w:t>
      </w:r>
      <w:r>
        <w:t>0806(Fatty acid binding protein inhib</w:t>
      </w:r>
      <w:r>
        <w:t>i</w:t>
      </w:r>
      <w:r>
        <w:t>tor) -0</w:t>
      </w:r>
      <w:r w:rsidR="00644CD5">
        <w:t>.</w:t>
      </w:r>
      <w:r>
        <w:t>0546(Botulin neurotoxin A light chain inhibitor) + 0</w:t>
      </w:r>
      <w:r w:rsidR="00644CD5">
        <w:t>.</w:t>
      </w:r>
      <w:r>
        <w:t>124(Gestagen-like) -0</w:t>
      </w:r>
      <w:r w:rsidR="00644CD5">
        <w:t>.</w:t>
      </w:r>
      <w:r>
        <w:t>0794(Trace amine-associated rece</w:t>
      </w:r>
      <w:r>
        <w:t>p</w:t>
      </w:r>
      <w:r>
        <w:t>tor 1 antagonist) + 0</w:t>
      </w:r>
      <w:r w:rsidR="00644CD5">
        <w:t>.</w:t>
      </w:r>
      <w:r>
        <w:t>0989(2-Isopropylmalate synthase inhibitor) + 0</w:t>
      </w:r>
      <w:r w:rsidR="00644CD5">
        <w:t>.</w:t>
      </w:r>
      <w:r>
        <w:t>0636(Amylin agonist) -0</w:t>
      </w:r>
      <w:r w:rsidR="00644CD5">
        <w:t>.</w:t>
      </w:r>
      <w:r>
        <w:t>0619(Cholesterol esterase inhibitor) + 0</w:t>
      </w:r>
      <w:r w:rsidR="00644CD5">
        <w:t>.</w:t>
      </w:r>
      <w:r>
        <w:t>0279(Saluretic) + 0</w:t>
      </w:r>
      <w:r w:rsidR="00644CD5">
        <w:t>.</w:t>
      </w:r>
      <w:r>
        <w:t>014(Nitric oxide donor) + 0</w:t>
      </w:r>
      <w:r w:rsidR="00644CD5">
        <w:t>.</w:t>
      </w:r>
      <w:r>
        <w:t>0479(L-iditol 2-dehydrogenase inhibitor) -0</w:t>
      </w:r>
      <w:r w:rsidR="00644CD5">
        <w:t>.</w:t>
      </w:r>
      <w:r>
        <w:t>0131(Antineoplastic (thyroid cancer)) -0</w:t>
      </w:r>
      <w:r w:rsidR="00644CD5">
        <w:t>.</w:t>
      </w:r>
      <w:r>
        <w:t>00832(Rhinitis treatment) -0</w:t>
      </w:r>
      <w:r w:rsidR="00644CD5">
        <w:t>.</w:t>
      </w:r>
      <w:r>
        <w:t>0228(Vasodilator</w:t>
      </w:r>
      <w:r w:rsidR="00644CD5">
        <w:t>.</w:t>
      </w:r>
      <w:r>
        <w:t xml:space="preserve"> coronary) + 0</w:t>
      </w:r>
      <w:r w:rsidR="00644CD5">
        <w:t>.</w:t>
      </w:r>
      <w:r>
        <w:t>0143(Growth hormone release promoting) -0</w:t>
      </w:r>
      <w:r w:rsidR="00644CD5">
        <w:t>.</w:t>
      </w:r>
      <w:r>
        <w:t>0108(Plasminogen activator inhibitor) + 0</w:t>
      </w:r>
      <w:r w:rsidR="00644CD5">
        <w:t>.</w:t>
      </w:r>
      <w:r>
        <w:t>0118(Dopamine D3 antagonist) -0</w:t>
      </w:r>
      <w:r w:rsidR="00644CD5">
        <w:t>.</w:t>
      </w:r>
      <w:r>
        <w:t>0228(Aldehyde dehydrogenase inhibitor) + 0</w:t>
      </w:r>
      <w:r w:rsidR="00644CD5">
        <w:t>.</w:t>
      </w:r>
      <w:r>
        <w:t>00806(Lipoxygenase inhibitor) -0</w:t>
      </w:r>
      <w:r w:rsidR="00644CD5">
        <w:t>.</w:t>
      </w:r>
      <w:r>
        <w:t>0206(Orexin receptor 2 antagonist) + 0</w:t>
      </w:r>
      <w:r w:rsidR="00644CD5">
        <w:t>.</w:t>
      </w:r>
      <w:r>
        <w:t>0161(IL8 expression enhancer) + 0</w:t>
      </w:r>
      <w:r w:rsidR="00644CD5">
        <w:t>.</w:t>
      </w:r>
      <w:r>
        <w:t>00669(Secretase beta 2 inhibitor) -0</w:t>
      </w:r>
      <w:r w:rsidR="00644CD5">
        <w:t>.</w:t>
      </w:r>
      <w:r>
        <w:t>00787(Fibroblast growth factor antag</w:t>
      </w:r>
      <w:r>
        <w:t>o</w:t>
      </w:r>
      <w:r>
        <w:t>nist) + 0</w:t>
      </w:r>
      <w:r w:rsidR="00644CD5">
        <w:t>.</w:t>
      </w:r>
      <w:r>
        <w:t>00937(Benzodiazepine receptor peripheral-type antagonist) + 0</w:t>
      </w:r>
      <w:r w:rsidR="00644CD5">
        <w:t>.</w:t>
      </w:r>
      <w:r>
        <w:t>00579(Matrix metalloproteinase 2 (me</w:t>
      </w:r>
      <w:r>
        <w:t>m</w:t>
      </w:r>
      <w:r>
        <w:t>brane-type) inhibitor) + 0</w:t>
      </w:r>
      <w:r w:rsidR="00644CD5">
        <w:t>.</w:t>
      </w:r>
      <w:r>
        <w:t>0107(Cyclin D1 inhibitor) + 0</w:t>
      </w:r>
      <w:r w:rsidR="00644CD5">
        <w:t>.</w:t>
      </w:r>
      <w:r>
        <w:t>00707(Sepsis treatment) + 0</w:t>
      </w:r>
      <w:r w:rsidR="00644CD5">
        <w:t>.</w:t>
      </w:r>
      <w:r>
        <w:t>00302(Trypsin III inhibitor) -0</w:t>
      </w:r>
      <w:r w:rsidR="00644CD5">
        <w:t>.</w:t>
      </w:r>
      <w:r>
        <w:t>00348(Melatonin 3 antagonist) + 0</w:t>
      </w:r>
      <w:r w:rsidR="00644CD5">
        <w:t>.</w:t>
      </w:r>
      <w:r>
        <w:t>00277(Alcohol oxidase inhibitor) + 5</w:t>
      </w:r>
      <w:r w:rsidR="00644CD5">
        <w:t>.</w:t>
      </w:r>
      <w:r>
        <w:t>92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428(Thiopurine S-methyltransferase inhibitor) + 0</w:t>
      </w:r>
      <w:r w:rsidR="00644CD5">
        <w:t>.</w:t>
      </w:r>
      <w:r>
        <w:t>202(Acetylcholine neuromuscular blocking agent) + 1</w:t>
      </w:r>
      <w:r w:rsidR="00644CD5">
        <w:t>.</w:t>
      </w:r>
      <w:r>
        <w:t>14(Butyrylcholinesterase inhibitor) + 0</w:t>
      </w:r>
      <w:r w:rsidR="00644CD5">
        <w:t>.</w:t>
      </w:r>
      <w:r>
        <w:t>0787((R)-3-amino-2-methylpropionate-pyruvate transaminase inhibitor) -0</w:t>
      </w:r>
      <w:r w:rsidR="00644CD5">
        <w:t>.</w:t>
      </w:r>
      <w:r>
        <w:t>401(Hyperbilirubinemia) + 0</w:t>
      </w:r>
      <w:r w:rsidR="00644CD5">
        <w:t>.</w:t>
      </w:r>
      <w:r>
        <w:t>216(NumAromAtoms) + 0</w:t>
      </w:r>
      <w:r w:rsidR="00644CD5">
        <w:t>.</w:t>
      </w:r>
      <w:r>
        <w:t>00844(Transcription factor inhibitor) -0</w:t>
      </w:r>
      <w:r w:rsidR="00644CD5">
        <w:t>.</w:t>
      </w:r>
      <w:r>
        <w:t>125(Phosphodiesterase IV inhibitor) -0</w:t>
      </w:r>
      <w:r w:rsidR="00644CD5">
        <w:t>.</w:t>
      </w:r>
      <w:r>
        <w:t>865(Phosphodiesterase I inhibitor) + 0</w:t>
      </w:r>
      <w:r w:rsidR="00644CD5">
        <w:t>.</w:t>
      </w:r>
      <w:r>
        <w:t>701(CYP2D substrate) -0</w:t>
      </w:r>
      <w:r w:rsidR="00644CD5">
        <w:t>.</w:t>
      </w:r>
      <w:r>
        <w:t>797(Glycogen debranching enzyme inhibitor) + 0</w:t>
      </w:r>
      <w:r w:rsidR="00644CD5">
        <w:t>.</w:t>
      </w:r>
      <w:r>
        <w:t>243(Immunosuppressant) + 0</w:t>
      </w:r>
      <w:r w:rsidR="00644CD5">
        <w:t>.</w:t>
      </w:r>
      <w:r>
        <w:t>00579(Mucosal addressin cell adh</w:t>
      </w:r>
      <w:r>
        <w:t>e</w:t>
      </w:r>
      <w:r>
        <w:t>sion molecule 1 inhibitor) -0</w:t>
      </w:r>
      <w:r w:rsidR="00644CD5">
        <w:t>.</w:t>
      </w:r>
      <w:r>
        <w:t>727(Nicotinic neuronal receptor agonist) -0</w:t>
      </w:r>
      <w:r w:rsidR="00644CD5">
        <w:t>.</w:t>
      </w:r>
      <w:r>
        <w:t>992(CYP2C substrate) + 0</w:t>
      </w:r>
      <w:r w:rsidR="00644CD5">
        <w:t>.</w:t>
      </w:r>
      <w:r>
        <w:t>233(Respiratory distress syndrome treatment) + 0</w:t>
      </w:r>
      <w:r w:rsidR="00644CD5">
        <w:t>.</w:t>
      </w:r>
      <w:r>
        <w:t>0617(VIM expression inhibitor) + 1</w:t>
      </w:r>
      <w:r w:rsidR="00644CD5">
        <w:t>.</w:t>
      </w:r>
      <w:r>
        <w:t>92(Methionyl aminopeptidase inhibitor) -3</w:t>
      </w:r>
      <w:r w:rsidR="00644CD5">
        <w:t>.</w:t>
      </w:r>
      <w:r>
        <w:t>12(N-formylglutamate deformylase inhibitor) -0</w:t>
      </w:r>
      <w:r w:rsidR="00644CD5">
        <w:t>.</w:t>
      </w:r>
      <w:r>
        <w:t>59(CYP19A1 substrate) + 0</w:t>
      </w:r>
      <w:r w:rsidR="00644CD5">
        <w:t>.</w:t>
      </w:r>
      <w:r>
        <w:t>107([3-methyl-2-oxobutanoate deh</w:t>
      </w:r>
      <w:r>
        <w:t>y</w:t>
      </w:r>
      <w:r>
        <w:t>drogenase (lipoamide)]-phosphatase inhibitor) -0</w:t>
      </w:r>
      <w:r w:rsidR="00644CD5">
        <w:t>.</w:t>
      </w:r>
      <w:r>
        <w:t>145(Purinergic P2X7 antagonist) + 0</w:t>
      </w:r>
      <w:r w:rsidR="00644CD5">
        <w:t>.</w:t>
      </w:r>
      <w:r>
        <w:t>397(Mood disorders treatment) + 0</w:t>
      </w:r>
      <w:r w:rsidR="00644CD5">
        <w:t>.</w:t>
      </w:r>
      <w:r>
        <w:t>0987(Lipophilicity^2) -0</w:t>
      </w:r>
      <w:r w:rsidR="00644CD5">
        <w:t>.</w:t>
      </w:r>
      <w:r>
        <w:t>733(Antiacne) -1</w:t>
      </w:r>
      <w:r w:rsidR="00644CD5">
        <w:t>.</w:t>
      </w:r>
      <w:r>
        <w:t>28(Antihematotoxic) + 1</w:t>
      </w:r>
      <w:r w:rsidR="00644CD5">
        <w:t>.</w:t>
      </w:r>
      <w:r>
        <w:t>21(Calmodulin-domain protein kinase 1 i</w:t>
      </w:r>
      <w:r>
        <w:t>n</w:t>
      </w:r>
      <w:r>
        <w:t>hibitor) -0</w:t>
      </w:r>
      <w:r w:rsidR="00644CD5">
        <w:t>.</w:t>
      </w:r>
      <w:r>
        <w:t>575(DNA-dependent protein kinase inhibitor) -0</w:t>
      </w:r>
      <w:r w:rsidR="00644CD5">
        <w:t>.</w:t>
      </w:r>
      <w:r>
        <w:t>273(Collagenase 3 inhibitor) -1</w:t>
      </w:r>
      <w:r w:rsidR="00644CD5">
        <w:t>.</w:t>
      </w:r>
      <w:r>
        <w:t>45(Protein phosphatase 2B inhibitor) -2</w:t>
      </w:r>
      <w:r w:rsidR="00644CD5">
        <w:t>.</w:t>
      </w:r>
      <w:r>
        <w:t>18(Sigma 2 receptor antagonist) + 2(CYP27A substrate) -1</w:t>
      </w:r>
      <w:r w:rsidR="00644CD5">
        <w:t>.</w:t>
      </w:r>
      <w:r>
        <w:t>55(Histamine H2 receptor agonist) -1</w:t>
      </w:r>
      <w:r w:rsidR="00644CD5">
        <w:t>.</w:t>
      </w:r>
      <w:r>
        <w:t>01(Potassium channel (Ca-activated) activator) + 0</w:t>
      </w:r>
      <w:r w:rsidR="00644CD5">
        <w:t>.</w:t>
      </w:r>
      <w:r>
        <w:t>53(Gynecological disorders treatment) + 0</w:t>
      </w:r>
      <w:r w:rsidR="00644CD5">
        <w:t>.</w:t>
      </w:r>
      <w:r>
        <w:t>66(Adenylate cyclase stimulant) + 0</w:t>
      </w:r>
      <w:r w:rsidR="00644CD5">
        <w:t>.</w:t>
      </w:r>
      <w:r>
        <w:t>599(Fasciculation) -0</w:t>
      </w:r>
      <w:r w:rsidR="00644CD5">
        <w:t>.</w:t>
      </w:r>
      <w:r>
        <w:t>181(Urinary retention) + 0</w:t>
      </w:r>
      <w:r w:rsidR="00644CD5">
        <w:t>.</w:t>
      </w:r>
      <w:r>
        <w:t>425(Caspase 7 inhibitor) + 0</w:t>
      </w:r>
      <w:r w:rsidR="00644CD5">
        <w:t>.</w:t>
      </w:r>
      <w:r>
        <w:t>479(Arrhythmogenic) -0</w:t>
      </w:r>
      <w:r w:rsidR="00644CD5">
        <w:t>.</w:t>
      </w:r>
      <w:r>
        <w:t>764(Glutathione S-transferase substrate) + 1</w:t>
      </w:r>
      <w:r w:rsidR="00644CD5">
        <w:t>.</w:t>
      </w:r>
      <w:r>
        <w:t>25(Phospholipase inhibitor) + 0</w:t>
      </w:r>
      <w:r w:rsidR="00644CD5">
        <w:t>.</w:t>
      </w:r>
      <w:r>
        <w:t>31(CYP1A1* substrate) + 1</w:t>
      </w:r>
      <w:r w:rsidR="00644CD5">
        <w:t>.</w:t>
      </w:r>
      <w:r>
        <w:t>79(Riboflavin synthase inhibitor) -0</w:t>
      </w:r>
      <w:r w:rsidR="00644CD5">
        <w:t>.</w:t>
      </w:r>
      <w:r>
        <w:t>248(Thymidine kinase 2 inhibitor) + 0</w:t>
      </w:r>
      <w:r w:rsidR="00644CD5">
        <w:t>.</w:t>
      </w:r>
      <w:r>
        <w:t>407(GDPD3 expression enhancer) + 0</w:t>
      </w:r>
      <w:r w:rsidR="00644CD5">
        <w:t>.</w:t>
      </w:r>
      <w:r>
        <w:t>225(Transglutaminase 2 inhibitor) + 0</w:t>
      </w:r>
      <w:r w:rsidR="00644CD5">
        <w:t>.</w:t>
      </w:r>
      <w:r>
        <w:t>133(5 Hydroxytryptamine 7 antagonist) -2</w:t>
      </w:r>
      <w:r w:rsidR="00644CD5">
        <w:t>.</w:t>
      </w:r>
      <w:r>
        <w:t>94(Chalcone isomerase inhibitor) -0</w:t>
      </w:r>
      <w:r w:rsidR="00644CD5">
        <w:t>.</w:t>
      </w:r>
      <w:r>
        <w:t>519(5 Hydroxytryptamine release inhibitor) -0</w:t>
      </w:r>
      <w:r w:rsidR="00644CD5">
        <w:t>.</w:t>
      </w:r>
      <w:r>
        <w:t>0575(HIV attachment inhibitor) -0</w:t>
      </w:r>
      <w:r w:rsidR="00644CD5">
        <w:t>.</w:t>
      </w:r>
      <w:r>
        <w:t>425(Nephrotoxic) + 2</w:t>
      </w:r>
      <w:r w:rsidR="00644CD5">
        <w:t>.</w:t>
      </w:r>
      <w:r>
        <w:t>22(Carbonic anhydrase XIV inhibitor) -0</w:t>
      </w:r>
      <w:r w:rsidR="00644CD5">
        <w:t>.</w:t>
      </w:r>
      <w:r>
        <w:t>0269(Benzodiazepine receptor peripheral-type antagonist) + 1</w:t>
      </w:r>
      <w:r w:rsidR="00644CD5">
        <w:t>.</w:t>
      </w:r>
      <w:r>
        <w:t>17(2-Acylglycerol O-acyltransferase inhibitor) + 0</w:t>
      </w:r>
      <w:r w:rsidR="00644CD5">
        <w:t>.</w:t>
      </w:r>
      <w:r>
        <w:t>202(JUN expression enhancer) + 0</w:t>
      </w:r>
      <w:r w:rsidR="00644CD5">
        <w:t>.</w:t>
      </w:r>
      <w:r>
        <w:t>0584(Monoamine oxidase substrate) -0</w:t>
      </w:r>
      <w:r w:rsidR="00644CD5">
        <w:t>.</w:t>
      </w:r>
      <w:r>
        <w:t>259(Opioid antagonist) + 0</w:t>
      </w:r>
      <w:r w:rsidR="00644CD5">
        <w:t>.</w:t>
      </w:r>
      <w:r>
        <w:t>04(NumHal) -0</w:t>
      </w:r>
      <w:r w:rsidR="00644CD5">
        <w:t>.</w:t>
      </w:r>
      <w:r>
        <w:t>318(Guanylate cyclase 1 stimulant) + 0</w:t>
      </w:r>
      <w:r w:rsidR="00644CD5">
        <w:t>.</w:t>
      </w:r>
      <w:r>
        <w:t>334(UGT1A9 substrate) + 0</w:t>
      </w:r>
      <w:r w:rsidR="00644CD5">
        <w:t>.</w:t>
      </w:r>
      <w:r>
        <w:t>68(Alpha 2b adrenoreceptor agonist) + 0</w:t>
      </w:r>
      <w:r w:rsidR="00644CD5">
        <w:t>.</w:t>
      </w:r>
      <w:r>
        <w:t>366(Antibiotic Cephalosporin-like) + 0</w:t>
      </w:r>
      <w:r w:rsidR="00644CD5">
        <w:t>.</w:t>
      </w:r>
      <w:r>
        <w:t>227(Insulin like growth factor 1 antagonist) + 0</w:t>
      </w:r>
      <w:r w:rsidR="00644CD5">
        <w:t>.</w:t>
      </w:r>
      <w:r>
        <w:t>568(Carcinogenic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531(Irritation) -0</w:t>
      </w:r>
      <w:r w:rsidR="00644CD5">
        <w:t>.</w:t>
      </w:r>
      <w:r>
        <w:t>569(Beta-adrenergic receptor kinase inhibitor) + 1</w:t>
      </w:r>
      <w:r w:rsidR="00644CD5">
        <w:t>.</w:t>
      </w:r>
      <w:r>
        <w:t>13(UGT2B4 substrate) -0</w:t>
      </w:r>
      <w:r w:rsidR="00644CD5">
        <w:t>.</w:t>
      </w:r>
      <w:r>
        <w:t>274(Glycogen synthase kinase-3 alpha inhibitor) + 11</w:t>
      </w:r>
      <w:r w:rsidR="00644CD5">
        <w:t>.</w:t>
      </w:r>
      <w:r>
        <w:t>6(Lipophilicity) -0</w:t>
      </w:r>
      <w:r w:rsidR="00644CD5">
        <w:t>.</w:t>
      </w:r>
      <w:r>
        <w:t>825(Fatty liver) + 0</w:t>
      </w:r>
      <w:r w:rsidR="00644CD5">
        <w:t>.</w:t>
      </w:r>
      <w:r>
        <w:t>332(Glyceraldehyde-3-phosphate dehydrogenase inhibitor) + 1</w:t>
      </w:r>
      <w:r w:rsidR="00644CD5">
        <w:t>.</w:t>
      </w:r>
      <w:r>
        <w:t>1(Theanine hydrolase inhibitor) -</w:t>
      </w:r>
      <w:r>
        <w:lastRenderedPageBreak/>
        <w:t>0</w:t>
      </w:r>
      <w:r w:rsidR="00644CD5">
        <w:t>.</w:t>
      </w:r>
      <w:r>
        <w:t>312(Calcium-dependent phospholipase A2 inhibitor) -0</w:t>
      </w:r>
      <w:r w:rsidR="00644CD5">
        <w:t>.</w:t>
      </w:r>
      <w:r>
        <w:t>365(Phosphorylase kinase gamma subunit 2 inhibitor) -0</w:t>
      </w:r>
      <w:r w:rsidR="00644CD5">
        <w:t>.</w:t>
      </w:r>
      <w:r>
        <w:t>786(Histone deacetylase 7 inhibitor) -1</w:t>
      </w:r>
      <w:r w:rsidR="00644CD5">
        <w:t>.</w:t>
      </w:r>
      <w:r>
        <w:t>04(Lysophosphatidic acid 1 receptor antagonist) -0</w:t>
      </w:r>
      <w:r w:rsidR="00644CD5">
        <w:t>.</w:t>
      </w:r>
      <w:r>
        <w:t>0831(NumAcceptor) + 0</w:t>
      </w:r>
      <w:r w:rsidR="00644CD5">
        <w:t>.</w:t>
      </w:r>
      <w:r>
        <w:t>445(Headache) + 0</w:t>
      </w:r>
      <w:r w:rsidR="00644CD5">
        <w:t>.</w:t>
      </w:r>
      <w:r>
        <w:t>0545(Ca2+/calmodulin-dependent kinase I inhibitor) -0</w:t>
      </w:r>
      <w:r w:rsidR="00644CD5">
        <w:t>.</w:t>
      </w:r>
      <w:r>
        <w:t>406(Muscular dystrophy treatment) + 0</w:t>
      </w:r>
      <w:r w:rsidR="00644CD5">
        <w:t>.</w:t>
      </w:r>
      <w:r>
        <w:t>00601(Lipoprotein lipase stimulant) -0</w:t>
      </w:r>
      <w:r w:rsidR="00644CD5">
        <w:t>.</w:t>
      </w:r>
      <w:r>
        <w:t>293(Purinergic P2T antagonist) + 0</w:t>
      </w:r>
      <w:r w:rsidR="00644CD5">
        <w:t>.</w:t>
      </w:r>
      <w:r>
        <w:t>412(CDH1 expression enhancer) + 0</w:t>
      </w:r>
      <w:r w:rsidR="00644CD5">
        <w:t>.</w:t>
      </w:r>
      <w:r>
        <w:t>843(Chitinase inhibitor) -0</w:t>
      </w:r>
      <w:r w:rsidR="00644CD5">
        <w:t>.</w:t>
      </w:r>
      <w:r>
        <w:t>945(Carbonic anhydrase stimulant) + 0</w:t>
      </w:r>
      <w:r w:rsidR="00644CD5">
        <w:t>.</w:t>
      </w:r>
      <w:r>
        <w:t>229(Bone formation stimulant) -0</w:t>
      </w:r>
      <w:r w:rsidR="00644CD5">
        <w:t>.</w:t>
      </w:r>
      <w:r>
        <w:t>373(Amiloride-sensitive sodium channel 1 alpha-subunit blocker) + 0</w:t>
      </w:r>
      <w:r w:rsidR="00644CD5">
        <w:t>.</w:t>
      </w:r>
      <w:r>
        <w:t>933(15-Lipoxygenase inhibitor) + 0</w:t>
      </w:r>
      <w:r w:rsidR="00644CD5">
        <w:t>.</w:t>
      </w:r>
      <w:r>
        <w:t>136(Phosphodiesterase 4D inhibitor) + 0</w:t>
      </w:r>
      <w:r w:rsidR="00644CD5">
        <w:t>.</w:t>
      </w:r>
      <w:r>
        <w:t>202(Protein kinase C iota inhibitor) -0</w:t>
      </w:r>
      <w:r w:rsidR="00644CD5">
        <w:t>.</w:t>
      </w:r>
      <w:r>
        <w:t>418(Potassium channel intermediate-conductance Ca-activated 4 blocker) + 1</w:t>
      </w:r>
      <w:r w:rsidR="00644CD5">
        <w:t>.</w:t>
      </w:r>
      <w:r>
        <w:t>03(8-oxodGTPase stimulant) + 0</w:t>
      </w:r>
      <w:r w:rsidR="00644CD5">
        <w:t>.</w:t>
      </w:r>
      <w:r>
        <w:t>15(Proto-oncogene tyrosine-protein kinase Fyn inhibitor) -0</w:t>
      </w:r>
      <w:r w:rsidR="00644CD5">
        <w:t>.</w:t>
      </w:r>
      <w:r>
        <w:t>418(Estrogen receptor alpha antagonist) + 0</w:t>
      </w:r>
      <w:r w:rsidR="00644CD5">
        <w:t>.</w:t>
      </w:r>
      <w:r>
        <w:t>394(Protein kinase (CK1) gamma 2 inhibitor) -0</w:t>
      </w:r>
      <w:r w:rsidR="00644CD5">
        <w:t>.</w:t>
      </w:r>
      <w:r>
        <w:t>295(Platelet activating factor antagonist) -0</w:t>
      </w:r>
      <w:r w:rsidR="00644CD5">
        <w:t>.</w:t>
      </w:r>
      <w:r>
        <w:t>222(Antineoplastic (cervical cancer)) -0</w:t>
      </w:r>
      <w:r w:rsidR="00644CD5">
        <w:t>.</w:t>
      </w:r>
      <w:r>
        <w:t>31(Glutamin-(asparagin-)ase inhibitor) -0</w:t>
      </w:r>
      <w:r w:rsidR="00644CD5">
        <w:t>.</w:t>
      </w:r>
      <w:r>
        <w:t>396(YWHAE expression inhibitor) -0</w:t>
      </w:r>
      <w:r w:rsidR="00644CD5">
        <w:t>.</w:t>
      </w:r>
      <w:r>
        <w:t>523(Diacylglycerol cholinephosphotransferase inhibitor) + 0</w:t>
      </w:r>
      <w:r w:rsidR="00644CD5">
        <w:t>.</w:t>
      </w:r>
      <w:r>
        <w:t>247(Opioid mu 1 receptor a</w:t>
      </w:r>
      <w:r>
        <w:t>n</w:t>
      </w:r>
      <w:r>
        <w:t>tagonist) + 0</w:t>
      </w:r>
      <w:r w:rsidR="00644CD5">
        <w:t>.</w:t>
      </w:r>
      <w:r>
        <w:t>269(Uterine relaxant) + 0</w:t>
      </w:r>
      <w:r w:rsidR="00644CD5">
        <w:t>.</w:t>
      </w:r>
      <w:r>
        <w:t>388(Peroxisome proliferator-activated receptor alpha antagonist) -0</w:t>
      </w:r>
      <w:r w:rsidR="00644CD5">
        <w:t>.</w:t>
      </w:r>
      <w:r>
        <w:t>156(Peripheral neuropathy) + 0</w:t>
      </w:r>
      <w:r w:rsidR="00644CD5">
        <w:t>.</w:t>
      </w:r>
      <w:r>
        <w:t>768(UGT2B7H substrate) + 0</w:t>
      </w:r>
      <w:r w:rsidR="00644CD5">
        <w:t>.</w:t>
      </w:r>
      <w:r>
        <w:t>466(Vitamin K-dependent protein C inhibitor) + 0</w:t>
      </w:r>
      <w:r w:rsidR="00644CD5">
        <w:t>.</w:t>
      </w:r>
      <w:r>
        <w:t>868(CDC-like kinase 3 inhibitor) -0</w:t>
      </w:r>
      <w:r w:rsidR="00644CD5">
        <w:t>.</w:t>
      </w:r>
      <w:r>
        <w:t>437(Hyperthermic) -0</w:t>
      </w:r>
      <w:r w:rsidR="00644CD5">
        <w:t>.</w:t>
      </w:r>
      <w:r>
        <w:t>953(Thyroid hormone beta 1 antagonist) + 1</w:t>
      </w:r>
      <w:r w:rsidR="00644CD5">
        <w:t>.</w:t>
      </w:r>
      <w:r>
        <w:t>9(NAD+ diphosphatase inhibitor) + 0</w:t>
      </w:r>
      <w:r w:rsidR="00644CD5">
        <w:t>.</w:t>
      </w:r>
      <w:r>
        <w:t>354(Neurotoxic) -0</w:t>
      </w:r>
      <w:r w:rsidR="00644CD5">
        <w:t>.</w:t>
      </w:r>
      <w:r>
        <w:t>123(Analgesic) + 0</w:t>
      </w:r>
      <w:r w:rsidR="00644CD5">
        <w:t>.</w:t>
      </w:r>
      <w:r>
        <w:t>248(Hepatic disorders treatment) + 0</w:t>
      </w:r>
      <w:r w:rsidR="00644CD5">
        <w:t>.</w:t>
      </w:r>
      <w:r>
        <w:t>256(Paranoia) + 0</w:t>
      </w:r>
      <w:r w:rsidR="00644CD5">
        <w:t>.</w:t>
      </w:r>
      <w:r>
        <w:t>161(Corneal wound healing stimulator) + 0</w:t>
      </w:r>
      <w:r w:rsidR="00644CD5">
        <w:t>.</w:t>
      </w:r>
      <w:r>
        <w:t>432(Estrogen alpha receptor agonist) -1</w:t>
      </w:r>
      <w:r w:rsidR="00644CD5">
        <w:t>.</w:t>
      </w:r>
      <w:r>
        <w:t>23(Polyamine biosynthesis inhibitor) + 0</w:t>
      </w:r>
      <w:r w:rsidR="00644CD5">
        <w:t>.</w:t>
      </w:r>
      <w:r>
        <w:t>932(Breast cancer-resistant protein inhibitor) + 0</w:t>
      </w:r>
      <w:r w:rsidR="00644CD5">
        <w:t>.</w:t>
      </w:r>
      <w:r>
        <w:t>358(Inosine monophosphate dehydr</w:t>
      </w:r>
      <w:r>
        <w:t>o</w:t>
      </w:r>
      <w:r>
        <w:t>genase 1 inhibitor) -0</w:t>
      </w:r>
      <w:r w:rsidR="00644CD5">
        <w:t>.</w:t>
      </w:r>
      <w:r>
        <w:t>284(Antimetastatic) -0</w:t>
      </w:r>
      <w:r w:rsidR="00644CD5">
        <w:t>.</w:t>
      </w:r>
      <w:r>
        <w:t>281(Protein kinase C beta I inhibitor) + 0</w:t>
      </w:r>
      <w:r w:rsidR="00644CD5">
        <w:t>.</w:t>
      </w:r>
      <w:r>
        <w:t>18(Antineoplastic (breast ca</w:t>
      </w:r>
      <w:r>
        <w:t>n</w:t>
      </w:r>
      <w:r>
        <w:t>cer)) -0</w:t>
      </w:r>
      <w:r w:rsidR="00644CD5">
        <w:t>.</w:t>
      </w:r>
      <w:r>
        <w:t>187(GST P substrate) + 0</w:t>
      </w:r>
      <w:r w:rsidR="00644CD5">
        <w:t>.</w:t>
      </w:r>
      <w:r>
        <w:t>0597(NumPositive) + 0</w:t>
      </w:r>
      <w:r w:rsidR="00644CD5">
        <w:t>.</w:t>
      </w:r>
      <w:r>
        <w:t>352(15-Lipoxygenase 2 inhibitor) -0</w:t>
      </w:r>
      <w:r w:rsidR="00644CD5">
        <w:t>.</w:t>
      </w:r>
      <w:r>
        <w:t>339(Neutral endope</w:t>
      </w:r>
      <w:r>
        <w:t>p</w:t>
      </w:r>
      <w:r>
        <w:t>tidase inhibitor) + 0</w:t>
      </w:r>
      <w:r w:rsidR="00644CD5">
        <w:t>.</w:t>
      </w:r>
      <w:r>
        <w:t>266(Tyk2 inhibitor) -0</w:t>
      </w:r>
      <w:r w:rsidR="00644CD5">
        <w:t>.</w:t>
      </w:r>
      <w:r>
        <w:t>79(Nicotinic receptor delta subunit antagonist) + 0</w:t>
      </w:r>
      <w:r w:rsidR="00644CD5">
        <w:t>.</w:t>
      </w:r>
      <w:r>
        <w:t>0935(MW) + 0</w:t>
      </w:r>
      <w:r w:rsidR="00644CD5">
        <w:t>.</w:t>
      </w:r>
      <w:r>
        <w:t>281(Dysphoria) -0</w:t>
      </w:r>
      <w:r w:rsidR="00644CD5">
        <w:t>.</w:t>
      </w:r>
      <w:r>
        <w:t>416(Orexin receptor 2 antagonist) + 0</w:t>
      </w:r>
      <w:r w:rsidR="00644CD5">
        <w:t>.</w:t>
      </w:r>
      <w:r>
        <w:t>324(Phosphatidylcholine-sterol O-acyltransferase inhibitor) -0</w:t>
      </w:r>
      <w:r w:rsidR="00644CD5">
        <w:t>.</w:t>
      </w:r>
      <w:r>
        <w:t>628(Propanediol dehydratase inhibitor) -0</w:t>
      </w:r>
      <w:r w:rsidR="00644CD5">
        <w:t>.</w:t>
      </w:r>
      <w:r>
        <w:t>144(Interleukin 1b antagonist) -0</w:t>
      </w:r>
      <w:r w:rsidR="00644CD5">
        <w:t>.</w:t>
      </w:r>
      <w:r>
        <w:t>663(Estrogen-related receptor alpha antagonist) -0</w:t>
      </w:r>
      <w:r w:rsidR="00644CD5">
        <w:t>.</w:t>
      </w:r>
      <w:r>
        <w:t>23(24-sterol C-methyltransferase inhibitor) -0</w:t>
      </w:r>
      <w:r w:rsidR="00644CD5">
        <w:t>.</w:t>
      </w:r>
      <w:r>
        <w:t>438(Alkylator) -0</w:t>
      </w:r>
      <w:r w:rsidR="00644CD5">
        <w:t>.</w:t>
      </w:r>
      <w:r>
        <w:t>526(Lacrimal secretion stimulant) + 0</w:t>
      </w:r>
      <w:r w:rsidR="00644CD5">
        <w:t>.</w:t>
      </w:r>
      <w:r>
        <w:t>514(Skin irritation</w:t>
      </w:r>
      <w:r w:rsidR="00644CD5">
        <w:t>.</w:t>
      </w:r>
      <w:r>
        <w:t xml:space="preserve"> weak) + 0</w:t>
      </w:r>
      <w:r w:rsidR="00644CD5">
        <w:t>.</w:t>
      </w:r>
      <w:r>
        <w:t>189(Protein kinase B gamma inhibitor) -0</w:t>
      </w:r>
      <w:r w:rsidR="00644CD5">
        <w:t>.</w:t>
      </w:r>
      <w:r>
        <w:t>531(Acid phosphatase inhibitor) -0</w:t>
      </w:r>
      <w:r w:rsidR="00644CD5">
        <w:t>.</w:t>
      </w:r>
      <w:r>
        <w:t>373(Ribosomal protein S6 kinase alpha 3 inhibitor) + 0</w:t>
      </w:r>
      <w:r w:rsidR="00644CD5">
        <w:t>.</w:t>
      </w:r>
      <w:r>
        <w:t>462(Ribonucleoside triphosphate reductase inhibitor) + 0</w:t>
      </w:r>
      <w:r w:rsidR="00644CD5">
        <w:t>.</w:t>
      </w:r>
      <w:r>
        <w:t>373(N-carbamoyl-L-amino-acid hydrolase inhibitor) -0</w:t>
      </w:r>
      <w:r w:rsidR="00644CD5">
        <w:t>.</w:t>
      </w:r>
      <w:r>
        <w:t>33(Beta 1 adrenoreceptor agonist) -1</w:t>
      </w:r>
      <w:r w:rsidR="00644CD5">
        <w:t>.</w:t>
      </w:r>
      <w:r>
        <w:t>1(AMP nucleosidase inhibitor) + 0</w:t>
      </w:r>
      <w:r w:rsidR="00644CD5">
        <w:t>.</w:t>
      </w:r>
      <w:r>
        <w:t>15(Baculoviral IAP repeat-containing protein 2 inhibitor) -0</w:t>
      </w:r>
      <w:r w:rsidR="00644CD5">
        <w:t>.</w:t>
      </w:r>
      <w:r>
        <w:t>276(Glycosuria) -0</w:t>
      </w:r>
      <w:r w:rsidR="00644CD5">
        <w:t>.</w:t>
      </w:r>
      <w:r>
        <w:t>294(Nonstructural pr</w:t>
      </w:r>
      <w:r>
        <w:t>o</w:t>
      </w:r>
      <w:r>
        <w:t>tein 1 (Influenza A) inhibitor) -0</w:t>
      </w:r>
      <w:r w:rsidR="00644CD5">
        <w:t>.</w:t>
      </w:r>
      <w:r>
        <w:t>285(Rotamase (FKBP12) inhibitor) -0</w:t>
      </w:r>
      <w:r w:rsidR="00644CD5">
        <w:t>.</w:t>
      </w:r>
      <w:r>
        <w:t>24(Prostacyclin antagonist) + 0</w:t>
      </w:r>
      <w:r w:rsidR="00644CD5">
        <w:t>.</w:t>
      </w:r>
      <w:r>
        <w:t>234(NUPR1 expression enhancer) + 0</w:t>
      </w:r>
      <w:r w:rsidR="00644CD5">
        <w:t>.</w:t>
      </w:r>
      <w:r>
        <w:t>565(Glutamate decarboxylase inhibitor) + 0</w:t>
      </w:r>
      <w:r w:rsidR="00644CD5">
        <w:t>.</w:t>
      </w:r>
      <w:r>
        <w:t>445(Calcium channel activator) + 1</w:t>
      </w:r>
      <w:r w:rsidR="00644CD5">
        <w:t>.</w:t>
      </w:r>
      <w:r>
        <w:t>59(Procollagen-proline 3-dioxygenase inhibitor) + 0</w:t>
      </w:r>
      <w:r w:rsidR="00644CD5">
        <w:t>.</w:t>
      </w:r>
      <w:r>
        <w:t>198(Analeptic) -0</w:t>
      </w:r>
      <w:r w:rsidR="00644CD5">
        <w:t>.</w:t>
      </w:r>
      <w:r>
        <w:t>157(Acrosin inhibitor) -0</w:t>
      </w:r>
      <w:r w:rsidR="00644CD5">
        <w:t>.</w:t>
      </w:r>
      <w:r>
        <w:t>193(Antiparkinsonian) -0</w:t>
      </w:r>
      <w:r w:rsidR="00644CD5">
        <w:t>.</w:t>
      </w:r>
      <w:r>
        <w:t>227(Polo-like kinase-2 inhibitor) + 0</w:t>
      </w:r>
      <w:r w:rsidR="00644CD5">
        <w:t>.</w:t>
      </w:r>
      <w:r>
        <w:t>206(Cytosolic phospholipase A2 delta inhibitor) -0</w:t>
      </w:r>
      <w:r w:rsidR="00644CD5">
        <w:t>.</w:t>
      </w:r>
      <w:r>
        <w:t>234(Tyrosine-protein kinase TXK inhibitor) -0</w:t>
      </w:r>
      <w:r w:rsidR="00644CD5">
        <w:t>.</w:t>
      </w:r>
      <w:r>
        <w:t>418(Sensitization) + 0</w:t>
      </w:r>
      <w:r w:rsidR="00644CD5">
        <w:t>.</w:t>
      </w:r>
      <w:r>
        <w:t>466(Cathepsin E inhibitor) + 0</w:t>
      </w:r>
      <w:r w:rsidR="00644CD5">
        <w:t>.</w:t>
      </w:r>
      <w:r>
        <w:t>356(Beta-D-fucosidase inhibitor) -0</w:t>
      </w:r>
      <w:r w:rsidR="00644CD5">
        <w:t>.</w:t>
      </w:r>
      <w:r>
        <w:t>131(Restenosis treatment) + 0</w:t>
      </w:r>
      <w:r w:rsidR="00644CD5">
        <w:t>.</w:t>
      </w:r>
      <w:r>
        <w:t>266(CEBPD expression enhancer) -0</w:t>
      </w:r>
      <w:r w:rsidR="00644CD5">
        <w:t>.</w:t>
      </w:r>
      <w:r>
        <w:t>237(Gelatinase inhibitor) -0</w:t>
      </w:r>
      <w:r w:rsidR="00644CD5">
        <w:t>.</w:t>
      </w:r>
      <w:r>
        <w:t>512(5-Aminolevulinate synthase inhibitor) -0</w:t>
      </w:r>
      <w:r w:rsidR="00644CD5">
        <w:t>.</w:t>
      </w:r>
      <w:r>
        <w:t>107(Acute neurologic disorders treatment) + 0</w:t>
      </w:r>
      <w:r w:rsidR="00644CD5">
        <w:t>.</w:t>
      </w:r>
      <w:r>
        <w:t>304(Cytochrome-b5 reductase inhibitor) -0</w:t>
      </w:r>
      <w:r w:rsidR="00644CD5">
        <w:t>.</w:t>
      </w:r>
      <w:r>
        <w:t>165(D-Amino-acid oxidase inhibitor) + 0</w:t>
      </w:r>
      <w:r w:rsidR="00644CD5">
        <w:t>.</w:t>
      </w:r>
      <w:r>
        <w:t>233(TIE-2 antagonist) -0</w:t>
      </w:r>
      <w:r w:rsidR="00644CD5">
        <w:t>.</w:t>
      </w:r>
      <w:r>
        <w:t>297(Steroid DELTA-isomerase inhibitor) -0</w:t>
      </w:r>
      <w:r w:rsidR="00644CD5">
        <w:t>.</w:t>
      </w:r>
      <w:r>
        <w:t>513(IFITM1 expression enhancer) -0</w:t>
      </w:r>
      <w:r w:rsidR="00644CD5">
        <w:t>.</w:t>
      </w:r>
      <w:r>
        <w:t>367(Genotoxic) + 0</w:t>
      </w:r>
      <w:r w:rsidR="00644CD5">
        <w:t>.</w:t>
      </w:r>
      <w:r>
        <w:t>144(Human T-cell leukemia virus type I protease inhibitor) + 0</w:t>
      </w:r>
      <w:r w:rsidR="00644CD5">
        <w:t>.</w:t>
      </w:r>
      <w:r>
        <w:t>173(Death-associated protein kinase 3 inhibitor) + 0</w:t>
      </w:r>
      <w:r w:rsidR="00644CD5">
        <w:t>.</w:t>
      </w:r>
      <w:r>
        <w:t>537(Morphine 6-dehydrogenase inhibitor) + 0</w:t>
      </w:r>
      <w:r w:rsidR="00644CD5">
        <w:t>.</w:t>
      </w:r>
      <w:r>
        <w:t>185(Elastase 2B inhibitor) + 0</w:t>
      </w:r>
      <w:r w:rsidR="00644CD5">
        <w:t>.</w:t>
      </w:r>
      <w:r>
        <w:t>25(Ca2+/calmodulin-dependent kinase II delta inhibitor) -0</w:t>
      </w:r>
      <w:r w:rsidR="00644CD5">
        <w:t>.</w:t>
      </w:r>
      <w:r>
        <w:t>51(5-Formyltetrahydrofolate cyclo-ligase inhibitor) + 0</w:t>
      </w:r>
      <w:r w:rsidR="00644CD5">
        <w:t>.</w:t>
      </w:r>
      <w:r>
        <w:t>631(MAO B substrate) + 0</w:t>
      </w:r>
      <w:r w:rsidR="00644CD5">
        <w:t>.</w:t>
      </w:r>
      <w:r>
        <w:t>355(Antiinflammatory</w:t>
      </w:r>
      <w:r w:rsidR="00644CD5">
        <w:t>.</w:t>
      </w:r>
      <w:r>
        <w:t xml:space="preserve"> ophthalmic) + 0</w:t>
      </w:r>
      <w:r w:rsidR="00644CD5">
        <w:t>.</w:t>
      </w:r>
      <w:r>
        <w:t>111(Antineoplastic (brain cancer)) -0</w:t>
      </w:r>
      <w:r w:rsidR="00644CD5">
        <w:t>.</w:t>
      </w:r>
      <w:r>
        <w:t>169(Hemozoin inhibitor) -0</w:t>
      </w:r>
      <w:r w:rsidR="00644CD5">
        <w:t>.</w:t>
      </w:r>
      <w:r>
        <w:t>234(Topoisomerase II alpha inhibitor) -0</w:t>
      </w:r>
      <w:r w:rsidR="00644CD5">
        <w:t>.</w:t>
      </w:r>
      <w:r>
        <w:t>183(Protein kinase (CK1) delta inhibitor) + 0</w:t>
      </w:r>
      <w:r w:rsidR="00644CD5">
        <w:t>.</w:t>
      </w:r>
      <w:r>
        <w:t>199(Antipruritic) + 0</w:t>
      </w:r>
      <w:r w:rsidR="00644CD5">
        <w:t>.</w:t>
      </w:r>
      <w:r>
        <w:t>262(Phosphodiesterase XI inhibitor) -0</w:t>
      </w:r>
      <w:r w:rsidR="00644CD5">
        <w:t>.</w:t>
      </w:r>
      <w:r>
        <w:t>235(Transforming growth factor antagonist) + 0</w:t>
      </w:r>
      <w:r w:rsidR="00644CD5">
        <w:t>.</w:t>
      </w:r>
      <w:r>
        <w:t>671(TH expression enhancer) -0</w:t>
      </w:r>
      <w:r w:rsidR="00644CD5">
        <w:t>.</w:t>
      </w:r>
      <w:r>
        <w:t>356(Aldose reductase 2 inhibitor) + 0</w:t>
      </w:r>
      <w:r w:rsidR="00644CD5">
        <w:t>.</w:t>
      </w:r>
      <w:r>
        <w:t>468(Astacin inhibitor) + 0</w:t>
      </w:r>
      <w:r w:rsidR="00644CD5">
        <w:t>.</w:t>
      </w:r>
      <w:r>
        <w:t>236(Estrone sulfotransferase stimulant) -0</w:t>
      </w:r>
      <w:r w:rsidR="00644CD5">
        <w:t>.</w:t>
      </w:r>
      <w:r>
        <w:t>204(Dopamine D5 antagonist) + 0</w:t>
      </w:r>
      <w:r w:rsidR="00644CD5">
        <w:t>.</w:t>
      </w:r>
      <w:r>
        <w:t>157(ADAM inhibitor) + 0</w:t>
      </w:r>
      <w:r w:rsidR="00644CD5">
        <w:t>.</w:t>
      </w:r>
      <w:r>
        <w:t>211(Ribosomal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131(Nicastrin inhibitor) -0</w:t>
      </w:r>
      <w:r w:rsidR="00644CD5">
        <w:t>.</w:t>
      </w:r>
      <w:r>
        <w:t>189(Polo-like kinase inhibitor) -0</w:t>
      </w:r>
      <w:r w:rsidR="00644CD5">
        <w:t>.</w:t>
      </w:r>
      <w:r>
        <w:t>723(Dihydrodipicolinate synthase inhibitor) -0</w:t>
      </w:r>
      <w:r w:rsidR="00644CD5">
        <w:t>.</w:t>
      </w:r>
      <w:r>
        <w:t>279(Matrix metalloproteinase (membrane-type) inhibitor) -0</w:t>
      </w:r>
      <w:r w:rsidR="00644CD5">
        <w:t>.</w:t>
      </w:r>
      <w:r>
        <w:t>306(Bradykinin antagonist) + 0</w:t>
      </w:r>
      <w:r w:rsidR="00644CD5">
        <w:t>.</w:t>
      </w:r>
      <w:r>
        <w:t>495(Uridine phosphorylase inhibitor) -0</w:t>
      </w:r>
      <w:r w:rsidR="00644CD5">
        <w:t>.</w:t>
      </w:r>
      <w:r>
        <w:t>4(Heat shock protein 90 antagonist) + 0</w:t>
      </w:r>
      <w:r w:rsidR="00644CD5">
        <w:t>.</w:t>
      </w:r>
      <w:r>
        <w:t>151(Radical formation agonist) + 0</w:t>
      </w:r>
      <w:r w:rsidR="00644CD5">
        <w:t>.</w:t>
      </w:r>
      <w:r>
        <w:t>687(Aminopeptidase N inhibitor) + 0</w:t>
      </w:r>
      <w:r w:rsidR="00644CD5">
        <w:t>.</w:t>
      </w:r>
      <w:r>
        <w:t>235(G-protein coupled receptor 55 antagonist) + 0</w:t>
      </w:r>
      <w:r w:rsidR="00644CD5">
        <w:t>.</w:t>
      </w:r>
      <w:r>
        <w:t>305(ATPase inhibitor) -0</w:t>
      </w:r>
      <w:r w:rsidR="00644CD5">
        <w:t>.</w:t>
      </w:r>
      <w:r>
        <w:t>354(Photinus-luciferin 4-monooxygenase (ATP-hydrolysing) inhibitor) -0</w:t>
      </w:r>
      <w:r w:rsidR="00644CD5">
        <w:t>.</w:t>
      </w:r>
      <w:r>
        <w:t>135(Keratolytic) + 0</w:t>
      </w:r>
      <w:r w:rsidR="00644CD5">
        <w:t>.</w:t>
      </w:r>
      <w:r>
        <w:t>13(Potassium channel large-conductance Ca-activated activator) + 0</w:t>
      </w:r>
      <w:r w:rsidR="00644CD5">
        <w:t>.</w:t>
      </w:r>
      <w:r>
        <w:t>261(Protein kinase C nu inhibitor) -0</w:t>
      </w:r>
      <w:r w:rsidR="00644CD5">
        <w:t>.</w:t>
      </w:r>
      <w:r>
        <w:t>633(Retinoid X gamma receptor antagonist) + 0</w:t>
      </w:r>
      <w:r w:rsidR="00644CD5">
        <w:t>.</w:t>
      </w:r>
      <w:r>
        <w:t>347(HIV-1 integrase (Overall Integration) inhibitor) -0</w:t>
      </w:r>
      <w:r w:rsidR="00644CD5">
        <w:t>.</w:t>
      </w:r>
      <w:r>
        <w:t>387(Sn1-specific diacylglycerol lipase alpha inhibitor) -0</w:t>
      </w:r>
      <w:r w:rsidR="00644CD5">
        <w:t>.</w:t>
      </w:r>
      <w:r>
        <w:t>15(Lipocortins synthesis antag</w:t>
      </w:r>
      <w:r>
        <w:t>o</w:t>
      </w:r>
      <w:r>
        <w:t>nist) -0</w:t>
      </w:r>
      <w:r w:rsidR="00644CD5">
        <w:t>.</w:t>
      </w:r>
      <w:r>
        <w:t>14(Nitric oxide antagonist) + 0</w:t>
      </w:r>
      <w:r w:rsidR="00644CD5">
        <w:t>.</w:t>
      </w:r>
      <w:r>
        <w:t>474(Cellulose 1</w:t>
      </w:r>
      <w:r w:rsidR="00644CD5">
        <w:t>.</w:t>
      </w:r>
      <w:r>
        <w:t>4-beta-cellobiosidase inhibitor) -0</w:t>
      </w:r>
      <w:r w:rsidR="00644CD5">
        <w:t>.</w:t>
      </w:r>
      <w:r>
        <w:t>829(Cyclomaltodextrin glucanotransferase inhibitor) + 0</w:t>
      </w:r>
      <w:r w:rsidR="00644CD5">
        <w:t>.</w:t>
      </w:r>
      <w:r>
        <w:t>194(Histone deacetylase 3 inhibitor) + 0</w:t>
      </w:r>
      <w:r w:rsidR="00644CD5">
        <w:t>.</w:t>
      </w:r>
      <w:r>
        <w:t>348(CYP1B substrate) -0</w:t>
      </w:r>
      <w:r w:rsidR="00644CD5">
        <w:t>.</w:t>
      </w:r>
      <w:r>
        <w:t>322(CYP1A1 inducer) + 0</w:t>
      </w:r>
      <w:r w:rsidR="00644CD5">
        <w:t>.</w:t>
      </w:r>
      <w:r>
        <w:t>102(5 Hydroxytryptamine release stimulant) + 0</w:t>
      </w:r>
      <w:r w:rsidR="00644CD5">
        <w:t>.</w:t>
      </w:r>
      <w:r>
        <w:t>334(BAX expression inhibitor) -0</w:t>
      </w:r>
      <w:r w:rsidR="00644CD5">
        <w:t>.</w:t>
      </w:r>
      <w:r>
        <w:t xml:space="preserve">119(Nicotinamide </w:t>
      </w:r>
      <w:r>
        <w:lastRenderedPageBreak/>
        <w:t>phosphoribosyltransferase inhibitor) -0</w:t>
      </w:r>
      <w:r w:rsidR="00644CD5">
        <w:t>.</w:t>
      </w:r>
      <w:r>
        <w:t>589(3-Dehydroquinate synthase inhibitor) + 0</w:t>
      </w:r>
      <w:r w:rsidR="00644CD5">
        <w:t>.</w:t>
      </w:r>
      <w:r>
        <w:t>32(Alanine dehydrogenase i</w:t>
      </w:r>
      <w:r>
        <w:t>n</w:t>
      </w:r>
      <w:r>
        <w:t>hibitor) -0</w:t>
      </w:r>
      <w:r w:rsidR="00644CD5">
        <w:t>.</w:t>
      </w:r>
      <w:r>
        <w:t>411(CD74 antagonist) + 0</w:t>
      </w:r>
      <w:r w:rsidR="00644CD5">
        <w:t>.</w:t>
      </w:r>
      <w:r>
        <w:t>183(CYR61 expression enhancer) -0</w:t>
      </w:r>
      <w:r w:rsidR="00644CD5">
        <w:t>.</w:t>
      </w:r>
      <w:r>
        <w:t>0922(Antiarrhythmic) -0</w:t>
      </w:r>
      <w:r w:rsidR="00644CD5">
        <w:t>.</w:t>
      </w:r>
      <w:r>
        <w:t>221(Carcinogenic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394(X-His dipeptidase inhibitor) + 0</w:t>
      </w:r>
      <w:r w:rsidR="00644CD5">
        <w:t>.</w:t>
      </w:r>
      <w:r>
        <w:t>114(Weakness) -0</w:t>
      </w:r>
      <w:r w:rsidR="00644CD5">
        <w:t>.</w:t>
      </w:r>
      <w:r>
        <w:t>134(Hypertensive) -0</w:t>
      </w:r>
      <w:r w:rsidR="00644CD5">
        <w:t>.</w:t>
      </w:r>
      <w:r>
        <w:t>0917(Interleukin 8 antagonist) + 0</w:t>
      </w:r>
      <w:r w:rsidR="00644CD5">
        <w:t>.</w:t>
      </w:r>
      <w:r>
        <w:t>411(Cystathionine beta-synthase inhibitor) -0</w:t>
      </w:r>
      <w:r w:rsidR="00644CD5">
        <w:t>.</w:t>
      </w:r>
      <w:r>
        <w:t>399(Melatonin 2 antagonist) + 0</w:t>
      </w:r>
      <w:r w:rsidR="00644CD5">
        <w:t>.</w:t>
      </w:r>
      <w:r>
        <w:t>136(Ileal bile acid transport inhibitor) + 0</w:t>
      </w:r>
      <w:r w:rsidR="00644CD5">
        <w:t>.</w:t>
      </w:r>
      <w:r>
        <w:t>115(T cell inhibitor) -0</w:t>
      </w:r>
      <w:r w:rsidR="00644CD5">
        <w:t>.</w:t>
      </w:r>
      <w:r>
        <w:t>549(Aminopeptidase B inhibitor) -0</w:t>
      </w:r>
      <w:r w:rsidR="00644CD5">
        <w:t>.</w:t>
      </w:r>
      <w:r>
        <w:t>664(Phosphogluconate dehydrogenase (decarboxylating) inhibitor) -0</w:t>
      </w:r>
      <w:r w:rsidR="00644CD5">
        <w:t>.</w:t>
      </w:r>
      <w:r>
        <w:t>289(CCNE1 expression inhibitor) + 0</w:t>
      </w:r>
      <w:r w:rsidR="00644CD5">
        <w:t>.</w:t>
      </w:r>
      <w:r>
        <w:t>0927(Phosphate transporter inhibitor) -0</w:t>
      </w:r>
      <w:r w:rsidR="00644CD5">
        <w:t>.</w:t>
      </w:r>
      <w:r>
        <w:t>271(UGT2B1 substrate) + 0</w:t>
      </w:r>
      <w:r w:rsidR="00644CD5">
        <w:t>.</w:t>
      </w:r>
      <w:r>
        <w:t>133(Clk dual-specificity kinase inhibitor) + 0</w:t>
      </w:r>
      <w:r w:rsidR="00644CD5">
        <w:t>.</w:t>
      </w:r>
      <w:r>
        <w:t>278(Phosphoinositide 5-phosphatase inhibitor) -0</w:t>
      </w:r>
      <w:r w:rsidR="00644CD5">
        <w:t>.</w:t>
      </w:r>
      <w:r>
        <w:t>168(Cystic fibrosis treatment) + 0</w:t>
      </w:r>
      <w:r w:rsidR="00644CD5">
        <w:t>.</w:t>
      </w:r>
      <w:r>
        <w:t>103(Purinergic P2Y1 antag</w:t>
      </w:r>
      <w:r>
        <w:t>o</w:t>
      </w:r>
      <w:r>
        <w:t>nist) + 0</w:t>
      </w:r>
      <w:r w:rsidR="00644CD5">
        <w:t>.</w:t>
      </w:r>
      <w:r>
        <w:t>376(Human papillomavirus - 16 inhibitor) -0</w:t>
      </w:r>
      <w:r w:rsidR="00644CD5">
        <w:t>.</w:t>
      </w:r>
      <w:r>
        <w:t>45(GABA transporter inhibitor) -0</w:t>
      </w:r>
      <w:r w:rsidR="00644CD5">
        <w:t>.</w:t>
      </w:r>
      <w:r>
        <w:t>134(Peroxisome proliferator-activated receptor gamma agonist) + 0</w:t>
      </w:r>
      <w:r w:rsidR="00644CD5">
        <w:t>.</w:t>
      </w:r>
      <w:r>
        <w:t>16(Thyroid hormone alpha antagonist) + 0</w:t>
      </w:r>
      <w:r w:rsidR="00644CD5">
        <w:t>.</w:t>
      </w:r>
      <w:r>
        <w:t>177(Sweating) + 0</w:t>
      </w:r>
      <w:r w:rsidR="00644CD5">
        <w:t>.</w:t>
      </w:r>
      <w:r>
        <w:t>443(Alpha gluc</w:t>
      </w:r>
      <w:r>
        <w:t>o</w:t>
      </w:r>
      <w:r>
        <w:t>sidase inhibitor) -0</w:t>
      </w:r>
      <w:r w:rsidR="00644CD5">
        <w:t>.</w:t>
      </w:r>
      <w:r>
        <w:t>462(Transthyretin amyloid fibril formation inhibitor) + 0</w:t>
      </w:r>
      <w:r w:rsidR="00644CD5">
        <w:t>.</w:t>
      </w:r>
      <w:r>
        <w:t>168(Carcinogenic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185(Sirtuin 2 inhibitor) -0</w:t>
      </w:r>
      <w:r w:rsidR="00644CD5">
        <w:t>.</w:t>
      </w:r>
      <w:r>
        <w:t>171(Allergic dermatitis) -0</w:t>
      </w:r>
      <w:r w:rsidR="00644CD5">
        <w:t>.</w:t>
      </w:r>
      <w:r>
        <w:t>0899(Neuronal K-Cl cotransporter inhibitor) -0</w:t>
      </w:r>
      <w:r w:rsidR="00644CD5">
        <w:t>.</w:t>
      </w:r>
      <w:r>
        <w:t>397(CDC25C inhibitor) + 0</w:t>
      </w:r>
      <w:r w:rsidR="00644CD5">
        <w:t>.</w:t>
      </w:r>
      <w:r>
        <w:t>247(Anesthetic local) + 0</w:t>
      </w:r>
      <w:r w:rsidR="00644CD5">
        <w:t>.</w:t>
      </w:r>
      <w:r>
        <w:t>559(Adenosine A3 receptor agonist) -0</w:t>
      </w:r>
      <w:r w:rsidR="00644CD5">
        <w:t>.</w:t>
      </w:r>
      <w:r>
        <w:t>0764(Antineoplastic enhancer) -0</w:t>
      </w:r>
      <w:r w:rsidR="00644CD5">
        <w:t>.</w:t>
      </w:r>
      <w:r>
        <w:t>122(Pyruvate dehydrogenase kinase inhibitor) + 0</w:t>
      </w:r>
      <w:r w:rsidR="00644CD5">
        <w:t>.</w:t>
      </w:r>
      <w:r>
        <w:t>0881(Guanylate cyclase stimulant) + 0</w:t>
      </w:r>
      <w:r w:rsidR="00644CD5">
        <w:t>.</w:t>
      </w:r>
      <w:r>
        <w:t>161(Cholestasis) -0</w:t>
      </w:r>
      <w:r w:rsidR="00644CD5">
        <w:t>.</w:t>
      </w:r>
      <w:r>
        <w:t>228(Beta adrenoreceptor agonist) -0</w:t>
      </w:r>
      <w:r w:rsidR="00644CD5">
        <w:t>.</w:t>
      </w:r>
      <w:r>
        <w:t>264(CC chemokine receptor agonist) -0</w:t>
      </w:r>
      <w:r w:rsidR="00644CD5">
        <w:t>.</w:t>
      </w:r>
      <w:r>
        <w:t>224(FMO3 substrate) + 0</w:t>
      </w:r>
      <w:r w:rsidR="00644CD5">
        <w:t>.</w:t>
      </w:r>
      <w:r>
        <w:t>114(Sucrose-phosphate synthase inhibitor) -0</w:t>
      </w:r>
      <w:r w:rsidR="00644CD5">
        <w:t>.</w:t>
      </w:r>
      <w:r>
        <w:t>504(DNA methyltransferase 3B inhibitor) -0</w:t>
      </w:r>
      <w:r w:rsidR="00644CD5">
        <w:t>.</w:t>
      </w:r>
      <w:r>
        <w:t>186(CD86 expression enhancer) -0</w:t>
      </w:r>
      <w:r w:rsidR="00644CD5">
        <w:t>.</w:t>
      </w:r>
      <w:r>
        <w:t>0856(Cyclin-dependent kinase 5 activator 1 inhibitor) -0</w:t>
      </w:r>
      <w:r w:rsidR="00644CD5">
        <w:t>.</w:t>
      </w:r>
      <w:r>
        <w:t>134(Antihypercholesterolemic) -0</w:t>
      </w:r>
      <w:r w:rsidR="00644CD5">
        <w:t>.</w:t>
      </w:r>
      <w:r>
        <w:t>0979(p53 inhibitor) -0</w:t>
      </w:r>
      <w:r w:rsidR="00644CD5">
        <w:t>.</w:t>
      </w:r>
      <w:r>
        <w:t>0837(PRNP expression enhancer) + 0</w:t>
      </w:r>
      <w:r w:rsidR="00644CD5">
        <w:t>.</w:t>
      </w:r>
      <w:r>
        <w:t>0721(Transcription factor STAT1 inhibitor) + 0</w:t>
      </w:r>
      <w:r w:rsidR="00644CD5">
        <w:t>.</w:t>
      </w:r>
      <w:r>
        <w:t>0645(Chemosensitizer) + 0</w:t>
      </w:r>
      <w:r w:rsidR="00644CD5">
        <w:t>.</w:t>
      </w:r>
      <w:r>
        <w:t>386(Cytosine deaminase inhibitor) -0</w:t>
      </w:r>
      <w:r w:rsidR="00644CD5">
        <w:t>.</w:t>
      </w:r>
      <w:r>
        <w:t>0813(Sodium/bile acid cotransporter inhibitor) + 0</w:t>
      </w:r>
      <w:r w:rsidR="00644CD5">
        <w:t>.</w:t>
      </w:r>
      <w:r>
        <w:t>133(CDKN1A expression enhancer) -0</w:t>
      </w:r>
      <w:r w:rsidR="00644CD5">
        <w:t>.</w:t>
      </w:r>
      <w:r>
        <w:t>096(Sirtuin 1 inhibitor) -0</w:t>
      </w:r>
      <w:r w:rsidR="00644CD5">
        <w:t>.</w:t>
      </w:r>
      <w:r>
        <w:t>265(EFNB2 expression inhibitor) -0</w:t>
      </w:r>
      <w:r w:rsidR="00644CD5">
        <w:t>.</w:t>
      </w:r>
      <w:r>
        <w:t>45(Aldose 1-epimerase inhibitor) + 0</w:t>
      </w:r>
      <w:r w:rsidR="00644CD5">
        <w:t>.</w:t>
      </w:r>
      <w:r>
        <w:t>103(Antineurogenic pain) -0</w:t>
      </w:r>
      <w:r w:rsidR="00644CD5">
        <w:t>.</w:t>
      </w:r>
      <w:r>
        <w:t>0886(Phosphodiesterase V inhibitor) + 0</w:t>
      </w:r>
      <w:r w:rsidR="00644CD5">
        <w:t>.</w:t>
      </w:r>
      <w:r>
        <w:t>189(Baculoviral IAP repeat-containing protein 3 inhibitor) + 0</w:t>
      </w:r>
      <w:r w:rsidR="00644CD5">
        <w:t>.</w:t>
      </w:r>
      <w:r>
        <w:t>416(Gastricsin inhibitor) + 0</w:t>
      </w:r>
      <w:r w:rsidR="00644CD5">
        <w:t>.</w:t>
      </w:r>
      <w:r>
        <w:t>0762(AMPA receptor agonist) + 0</w:t>
      </w:r>
      <w:r w:rsidR="00644CD5">
        <w:t>.</w:t>
      </w:r>
      <w:r>
        <w:t>0828(Rhodesain inhibitor) + 0</w:t>
      </w:r>
      <w:r w:rsidR="00644CD5">
        <w:t>.</w:t>
      </w:r>
      <w:r>
        <w:t>101(Neuropeptide FF antagonist) -0</w:t>
      </w:r>
      <w:r w:rsidR="00644CD5">
        <w:t>.</w:t>
      </w:r>
      <w:r>
        <w:t>0955(Protein phosphatase 2A inhibitor) + 0</w:t>
      </w:r>
      <w:r w:rsidR="00644CD5">
        <w:t>.</w:t>
      </w:r>
      <w:r>
        <w:t>216(PRL phosphatase inhibitor) -0</w:t>
      </w:r>
      <w:r w:rsidR="00644CD5">
        <w:t>.</w:t>
      </w:r>
      <w:r>
        <w:t>374(KRT18 expression enhancer) -0</w:t>
      </w:r>
      <w:r w:rsidR="00644CD5">
        <w:t>.</w:t>
      </w:r>
      <w:r>
        <w:t>0777(Carcinogenic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101(Hepatocyte growth factor antagonist) -0</w:t>
      </w:r>
      <w:r w:rsidR="00644CD5">
        <w:t>.</w:t>
      </w:r>
      <w:r>
        <w:t>0528(Polyadenylate-binding protein 1 inhibitor) + 0</w:t>
      </w:r>
      <w:r w:rsidR="00644CD5">
        <w:t>.</w:t>
      </w:r>
      <w:r>
        <w:t>0802(CC chemokine 1 receptor antagonist) -0</w:t>
      </w:r>
      <w:r w:rsidR="00644CD5">
        <w:t>.</w:t>
      </w:r>
      <w:r>
        <w:t>277(Dihydropyrimidinase inhibitor) + 0</w:t>
      </w:r>
      <w:r w:rsidR="00644CD5">
        <w:t>.</w:t>
      </w:r>
      <w:r>
        <w:t>0692(Complement factor 1 inhibitor) -0</w:t>
      </w:r>
      <w:r w:rsidR="00644CD5">
        <w:t>.</w:t>
      </w:r>
      <w:r>
        <w:t>266(Choline kinase inhibitor) + 0</w:t>
      </w:r>
      <w:r w:rsidR="00644CD5">
        <w:t>.</w:t>
      </w:r>
      <w:r>
        <w:t>0773(MAP3K9 inhibitor) + 0</w:t>
      </w:r>
      <w:r w:rsidR="00644CD5">
        <w:t>.</w:t>
      </w:r>
      <w:r>
        <w:t>0724(Alcohol dehydrogenase substrate) + 0</w:t>
      </w:r>
      <w:r w:rsidR="00644CD5">
        <w:t>.</w:t>
      </w:r>
      <w:r>
        <w:t>164(Trimethylamine-N-oxide reductase inhibitor) + 0</w:t>
      </w:r>
      <w:r w:rsidR="00644CD5">
        <w:t>.</w:t>
      </w:r>
      <w:r>
        <w:t>124(Narcotic) + 0</w:t>
      </w:r>
      <w:r w:rsidR="00644CD5">
        <w:t>.</w:t>
      </w:r>
      <w:r>
        <w:t>2(HSPA1B expression enhancer) + 0</w:t>
      </w:r>
      <w:r w:rsidR="00644CD5">
        <w:t>.</w:t>
      </w:r>
      <w:r>
        <w:t>22(Pyruvate dehydrogenase kinase 4 inhibitor) -0</w:t>
      </w:r>
      <w:r w:rsidR="00644CD5">
        <w:t>.</w:t>
      </w:r>
      <w:r>
        <w:t>0554(RB1 expression enhancer) + 0</w:t>
      </w:r>
      <w:r w:rsidR="00644CD5">
        <w:t>.</w:t>
      </w:r>
      <w:r>
        <w:t>163(Dihydroxy-acid dehydratase inhibitor) -0</w:t>
      </w:r>
      <w:r w:rsidR="00644CD5">
        <w:t>.</w:t>
      </w:r>
      <w:r>
        <w:t>17(Antirickettsial) + 0</w:t>
      </w:r>
      <w:r w:rsidR="00644CD5">
        <w:t>.</w:t>
      </w:r>
      <w:r>
        <w:t>0645(Hallucinogen) + 0</w:t>
      </w:r>
      <w:r w:rsidR="00644CD5">
        <w:t>.</w:t>
      </w:r>
      <w:r>
        <w:t>0865(Interstitial nephritis) -0</w:t>
      </w:r>
      <w:r w:rsidR="00644CD5">
        <w:t>.</w:t>
      </w:r>
      <w:r>
        <w:t>111(SUMO-activating enzyme subunit 1 inhibitor) -0</w:t>
      </w:r>
      <w:r w:rsidR="00644CD5">
        <w:t>.</w:t>
      </w:r>
      <w:r>
        <w:t>281(Chemokine receptor agonist) -0</w:t>
      </w:r>
      <w:r w:rsidR="00644CD5">
        <w:t>.</w:t>
      </w:r>
      <w:r>
        <w:t>0918(Menstruation disorders treatment) -0</w:t>
      </w:r>
      <w:r w:rsidR="00644CD5">
        <w:t>.</w:t>
      </w:r>
      <w:r>
        <w:t>0457(Beta 3 adrenoreceptor agonist) -0</w:t>
      </w:r>
      <w:r w:rsidR="00644CD5">
        <w:t>.</w:t>
      </w:r>
      <w:r>
        <w:t>0352(Lymphocytopoiesis inhibitor) + 0</w:t>
      </w:r>
      <w:r w:rsidR="00644CD5">
        <w:t>.</w:t>
      </w:r>
      <w:r>
        <w:t>0474(Protocollagen prolyl hydroxylase inhibitor) + 0</w:t>
      </w:r>
      <w:r w:rsidR="00644CD5">
        <w:t>.</w:t>
      </w:r>
      <w:r>
        <w:t>0377(AMP deaminase 3 inhibitor) + 0</w:t>
      </w:r>
      <w:r w:rsidR="00644CD5">
        <w:t>.</w:t>
      </w:r>
      <w:r>
        <w:t>0366(Antiprotozoal (Toxoplasma)) + 0</w:t>
      </w:r>
      <w:r w:rsidR="00644CD5">
        <w:t>.</w:t>
      </w:r>
      <w:r>
        <w:t>116(Activating transcription factor 1 inhibitor) -0</w:t>
      </w:r>
      <w:r w:rsidR="00644CD5">
        <w:t>.</w:t>
      </w:r>
      <w:r>
        <w:t>0954(VCAM1 expression enhancer) + 0</w:t>
      </w:r>
      <w:r w:rsidR="00644CD5">
        <w:t>.</w:t>
      </w:r>
      <w:r>
        <w:t>0836(CDK1 expression enhancer) -0</w:t>
      </w:r>
      <w:r w:rsidR="00644CD5">
        <w:t>.</w:t>
      </w:r>
      <w:r>
        <w:t>0504(MDM2 expression enhancer) -0</w:t>
      </w:r>
      <w:r w:rsidR="00644CD5">
        <w:t>.</w:t>
      </w:r>
      <w:r>
        <w:t>0059(NumNegative) -0</w:t>
      </w:r>
      <w:r w:rsidR="00644CD5">
        <w:t>.</w:t>
      </w:r>
      <w:r>
        <w:t>0295(Antineoplastic (small cell lung cancer)) -0</w:t>
      </w:r>
      <w:r w:rsidR="00644CD5">
        <w:t>.</w:t>
      </w:r>
      <w:r>
        <w:t>0382(Fibroblast growth factor 4 antagonist) -0</w:t>
      </w:r>
      <w:r w:rsidR="00644CD5">
        <w:t>.</w:t>
      </w:r>
      <w:r>
        <w:t>0383(Protein-tyrosine phosphatase F inhibitor) + 0</w:t>
      </w:r>
      <w:r w:rsidR="00644CD5">
        <w:t>.</w:t>
      </w:r>
      <w:r>
        <w:t>115(I(Ks) voltage-gated potassium channel blocker) -0</w:t>
      </w:r>
      <w:r w:rsidR="00644CD5">
        <w:t>.</w:t>
      </w:r>
      <w:r>
        <w:t>101(SUMO-activating enzyme subunit 2 inhibitor) -0</w:t>
      </w:r>
      <w:r w:rsidR="00644CD5">
        <w:t>.</w:t>
      </w:r>
      <w:r>
        <w:t>0381(Premenstrual syndrome treatment) -0</w:t>
      </w:r>
      <w:r w:rsidR="00644CD5">
        <w:t>.</w:t>
      </w:r>
      <w:r>
        <w:t>0836(ICAM1 expression inhibitor) + 0</w:t>
      </w:r>
      <w:r w:rsidR="00644CD5">
        <w:t>.</w:t>
      </w:r>
      <w:r>
        <w:t>108(Antibiotic Carbapenem-like) + 0</w:t>
      </w:r>
      <w:r w:rsidR="00644CD5">
        <w:t>.</w:t>
      </w:r>
      <w:r>
        <w:t>0805(Protease activated receptor antagonist) -0</w:t>
      </w:r>
      <w:r w:rsidR="00644CD5">
        <w:t>.</w:t>
      </w:r>
      <w:r>
        <w:t>0532(Eosinophilia) -0</w:t>
      </w:r>
      <w:r w:rsidR="00644CD5">
        <w:t>.</w:t>
      </w:r>
      <w:r>
        <w:t>0578(TNF expression inhibitor) -0</w:t>
      </w:r>
      <w:r w:rsidR="00644CD5">
        <w:t>.</w:t>
      </w:r>
      <w:r>
        <w:t>0276(Osteoclast antagonist) -0</w:t>
      </w:r>
      <w:r w:rsidR="00644CD5">
        <w:t>.</w:t>
      </w:r>
      <w:r>
        <w:t>0379(p38 MAP kinase inhibitor) -0</w:t>
      </w:r>
      <w:r w:rsidR="00644CD5">
        <w:t>.</w:t>
      </w:r>
      <w:r>
        <w:t>0319(Bone morphogenic protein 1 inhibitor) + 0</w:t>
      </w:r>
      <w:r w:rsidR="00644CD5">
        <w:t>.</w:t>
      </w:r>
      <w:r>
        <w:t>0359(Neurokinin antagonist) + 0</w:t>
      </w:r>
      <w:r w:rsidR="00644CD5">
        <w:t>.</w:t>
      </w:r>
      <w:r>
        <w:t>0468(Carcinogenic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0333(Colony stimulating factor antagonist) -0</w:t>
      </w:r>
      <w:r w:rsidR="00644CD5">
        <w:t>.</w:t>
      </w:r>
      <w:r>
        <w:t>0597(GABA A receptor antagonist) + 0</w:t>
      </w:r>
      <w:r w:rsidR="00644CD5">
        <w:t>.</w:t>
      </w:r>
      <w:r>
        <w:t>0437(STAR expression inhibitor) + 0</w:t>
      </w:r>
      <w:r w:rsidR="00644CD5">
        <w:t>.</w:t>
      </w:r>
      <w:r>
        <w:t>0215(Antibiotic Penicillin-like) -0</w:t>
      </w:r>
      <w:r w:rsidR="00644CD5">
        <w:t>.</w:t>
      </w:r>
      <w:r>
        <w:t>0238(Phosphodiesterase X inhibitor) + 0</w:t>
      </w:r>
      <w:r w:rsidR="00644CD5">
        <w:t>.</w:t>
      </w:r>
      <w:r>
        <w:t>0255(Protein kinase C delta inhibitor) + 0</w:t>
      </w:r>
      <w:r w:rsidR="00644CD5">
        <w:t>.</w:t>
      </w:r>
      <w:r>
        <w:t>0609(CYP4B1 substrate) -0</w:t>
      </w:r>
      <w:r w:rsidR="00644CD5">
        <w:t>.</w:t>
      </w:r>
      <w:r>
        <w:t>0864(Polynucleotide 5'-hydroxy-kinase inhibitor) -0</w:t>
      </w:r>
      <w:r w:rsidR="00644CD5">
        <w:t>.</w:t>
      </w:r>
      <w:r>
        <w:t>0182(HIV-1 protease inhibitor) + 0</w:t>
      </w:r>
      <w:r w:rsidR="00644CD5">
        <w:t>.</w:t>
      </w:r>
      <w:r>
        <w:t>0446(Lysosomal Pro-X carboxypeptidase inhibitor) + 0</w:t>
      </w:r>
      <w:r w:rsidR="00644CD5">
        <w:t>.</w:t>
      </w:r>
      <w:r>
        <w:t>015(Protein synthesis inhibitor) + 0</w:t>
      </w:r>
      <w:r w:rsidR="00644CD5">
        <w:t>.</w:t>
      </w:r>
      <w:r>
        <w:t>0633(Carbonic anhydrase I inhibitor) -0</w:t>
      </w:r>
      <w:r w:rsidR="00644CD5">
        <w:t>.</w:t>
      </w:r>
      <w:r>
        <w:t>0141(T cell receptor gamma-delta antagonist) -0</w:t>
      </w:r>
      <w:r w:rsidR="00644CD5">
        <w:t>.</w:t>
      </w:r>
      <w:r>
        <w:t>0139(Fatty acid elongase inhibitor) -0</w:t>
      </w:r>
      <w:r w:rsidR="00644CD5">
        <w:t>.</w:t>
      </w:r>
      <w:r>
        <w:t>025(Sphingosine 1-phosphate receptor antagonist) + 0</w:t>
      </w:r>
      <w:r w:rsidR="00644CD5">
        <w:t>.</w:t>
      </w:r>
      <w:r>
        <w:t>0123(Growth hormone agonist) -0</w:t>
      </w:r>
      <w:r w:rsidR="00644CD5">
        <w:t>.</w:t>
      </w:r>
      <w:r>
        <w:t>0777(Vibriolysin inhibitor) + 0</w:t>
      </w:r>
      <w:r w:rsidR="00644CD5">
        <w:t>.</w:t>
      </w:r>
      <w:r>
        <w:t>0474(Activating transcription factor inhibitor) + 0</w:t>
      </w:r>
      <w:r w:rsidR="00644CD5">
        <w:t>.</w:t>
      </w:r>
      <w:r>
        <w:t>0105(ESR2 expression inhibitor) -0</w:t>
      </w:r>
      <w:r w:rsidR="00644CD5">
        <w:t>.</w:t>
      </w:r>
      <w:r>
        <w:t>0714(Histone deacetylase 5 inhibitor) -0</w:t>
      </w:r>
      <w:r w:rsidR="00644CD5">
        <w:t>.</w:t>
      </w:r>
      <w:r>
        <w:t>0404(Nicotinic receptor alpha4 subunit antagonist) + 0</w:t>
      </w:r>
      <w:r w:rsidR="00644CD5">
        <w:t>.</w:t>
      </w:r>
      <w:r>
        <w:t>0128(Alpha 1b adrenoreceptor antagonist) + 0</w:t>
      </w:r>
      <w:r w:rsidR="00644CD5">
        <w:t>.</w:t>
      </w:r>
      <w:r>
        <w:t>0422(Adenosine A2a receptor agonist) + 0</w:t>
      </w:r>
      <w:r w:rsidR="00644CD5">
        <w:t>.</w:t>
      </w:r>
      <w:r>
        <w:t>0439(Phospholipase A2 inhibitor) -0</w:t>
      </w:r>
      <w:r w:rsidR="00644CD5">
        <w:t>.</w:t>
      </w:r>
      <w:r>
        <w:t>0175(Antihistaminic) + 0</w:t>
      </w:r>
      <w:r w:rsidR="00644CD5">
        <w:t>.</w:t>
      </w:r>
      <w:r>
        <w:t>0109(Cardiotoxic) -3</w:t>
      </w:r>
      <w:r w:rsidR="00644CD5">
        <w:t>.</w:t>
      </w:r>
      <w:r>
        <w:t>44E-05(Lipophilicity^3) -0</w:t>
      </w:r>
      <w:r w:rsidR="00644CD5">
        <w:t>.</w:t>
      </w:r>
      <w:r>
        <w:t>0259(Synaptic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00649(Serine/threonine-protein kinase MRCK-A inhibitor) -0</w:t>
      </w:r>
      <w:r w:rsidR="00644CD5">
        <w:t>.</w:t>
      </w:r>
      <w:r>
        <w:t>00716(Prostatic (benign) hyperplasia treatment) + 0</w:t>
      </w:r>
      <w:r w:rsidR="00644CD5">
        <w:t>.</w:t>
      </w:r>
      <w:r>
        <w:t>0093(GABA C receptor rho-1 antagonist) -0</w:t>
      </w:r>
      <w:r w:rsidR="00644CD5">
        <w:t>.</w:t>
      </w:r>
      <w:r>
        <w:t>0144(Heparan-alpha-glucosaminide N-acetyltransferase inhibitor) -0</w:t>
      </w:r>
      <w:r w:rsidR="00644CD5">
        <w:t>.</w:t>
      </w:r>
      <w:r>
        <w:t>00377(Antibacterial) -0</w:t>
      </w:r>
      <w:r w:rsidR="00644CD5">
        <w:t>.</w:t>
      </w:r>
      <w:r>
        <w:t>00227(Antiviral (Rhinovirus)) + 0</w:t>
      </w:r>
      <w:r w:rsidR="00644CD5">
        <w:t>.</w:t>
      </w:r>
      <w:r>
        <w:t>00234(Cathepsin F inhib</w:t>
      </w:r>
      <w:r>
        <w:t>i</w:t>
      </w:r>
      <w:r>
        <w:lastRenderedPageBreak/>
        <w:t>tor) -0</w:t>
      </w:r>
      <w:r w:rsidR="00644CD5">
        <w:t>.</w:t>
      </w:r>
      <w:r>
        <w:t>00157(Cyclooxygenase 3 inhibitor) + 0</w:t>
      </w:r>
      <w:r w:rsidR="00644CD5">
        <w:t>.</w:t>
      </w:r>
      <w:r>
        <w:t>00167(Phosphate acetyltransferase inhibitor) -0</w:t>
      </w:r>
      <w:r w:rsidR="00644CD5">
        <w:t>.</w:t>
      </w:r>
      <w:r>
        <w:t>00122(CF transme</w:t>
      </w:r>
      <w:r>
        <w:t>m</w:t>
      </w:r>
      <w:r>
        <w:t>brane conductance regulator antagonist) + 5</w:t>
      </w:r>
      <w:r w:rsidR="00644CD5">
        <w:t>.</w:t>
      </w:r>
      <w:r>
        <w:t>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0171(Dopamine D1A antagonist) -0</w:t>
      </w:r>
      <w:r w:rsidR="00644CD5">
        <w:t>.</w:t>
      </w:r>
      <w:r>
        <w:t>651(Cystathionine gamma-lyase inhibitor) + 0</w:t>
      </w:r>
      <w:r w:rsidR="00644CD5">
        <w:t>.</w:t>
      </w:r>
      <w:r>
        <w:t>00253(Antiparkinsonian</w:t>
      </w:r>
      <w:r w:rsidR="00644CD5">
        <w:t>.</w:t>
      </w:r>
      <w:r>
        <w:t xml:space="preserve"> tremor relieving) + 0</w:t>
      </w:r>
      <w:r w:rsidR="00644CD5">
        <w:t>.</w:t>
      </w:r>
      <w:r>
        <w:t>17(Thrombocytopenia) -0</w:t>
      </w:r>
      <w:r w:rsidR="00644CD5">
        <w:t>.</w:t>
      </w:r>
      <w:r>
        <w:t>414(Carbonic anhydrase II stimulant) + 0</w:t>
      </w:r>
      <w:r w:rsidR="00644CD5">
        <w:t>.</w:t>
      </w:r>
      <w:r>
        <w:t>163(NumAromAtoms) -0</w:t>
      </w:r>
      <w:r w:rsidR="00644CD5">
        <w:t>.</w:t>
      </w:r>
      <w:r>
        <w:t>545(Protein kinase C beta II inhibitor) -0</w:t>
      </w:r>
      <w:r w:rsidR="00644CD5">
        <w:t>.</w:t>
      </w:r>
      <w:r>
        <w:t>0401(Ceramidase inhibitor) -0</w:t>
      </w:r>
      <w:r w:rsidR="00644CD5">
        <w:t>.</w:t>
      </w:r>
      <w:r>
        <w:t>118(DNA excision repair protein ERCC-5 inhibitor) + 1</w:t>
      </w:r>
      <w:r w:rsidR="00644CD5">
        <w:t>.</w:t>
      </w:r>
      <w:r>
        <w:t>09(Potassium channel Kv1.1 blocker) -0</w:t>
      </w:r>
      <w:r w:rsidR="00644CD5">
        <w:t>.</w:t>
      </w:r>
      <w:r>
        <w:t>895(Alcohol dehydrogenase inhibitor) + 0</w:t>
      </w:r>
      <w:r w:rsidR="00644CD5">
        <w:t>.</w:t>
      </w:r>
      <w:r>
        <w:t>845(Tremor) + 0</w:t>
      </w:r>
      <w:r w:rsidR="00644CD5">
        <w:t>.</w:t>
      </w:r>
      <w:r>
        <w:t>0951(Nicotinic alpha4beta2 receptor agonist) -0</w:t>
      </w:r>
      <w:r w:rsidR="00644CD5">
        <w:t>.</w:t>
      </w:r>
      <w:r>
        <w:t>976(MAO inhibitor) -0</w:t>
      </w:r>
      <w:r w:rsidR="00644CD5">
        <w:t>.</w:t>
      </w:r>
      <w:r>
        <w:t>0114(Dihydroneopterin aldolase inhibitor) + 0</w:t>
      </w:r>
      <w:r w:rsidR="00644CD5">
        <w:t>.</w:t>
      </w:r>
      <w:r>
        <w:t>914(CCL5 expression enhancer) -0</w:t>
      </w:r>
      <w:r w:rsidR="00644CD5">
        <w:t>.</w:t>
      </w:r>
      <w:r>
        <w:t>207(Cannabinoid CB1 receptor antagonist) + 0</w:t>
      </w:r>
      <w:r w:rsidR="00644CD5">
        <w:t>.</w:t>
      </w:r>
      <w:r>
        <w:t>579(FOS expression enhancer) -0</w:t>
      </w:r>
      <w:r w:rsidR="00644CD5">
        <w:t>.</w:t>
      </w:r>
      <w:r>
        <w:t>807(Hyperthermic) + 0</w:t>
      </w:r>
      <w:r w:rsidR="00644CD5">
        <w:t>.</w:t>
      </w:r>
      <w:r>
        <w:t>319(HMGCS1 expression enhancer) + 2</w:t>
      </w:r>
      <w:r w:rsidR="00644CD5">
        <w:t>.</w:t>
      </w:r>
      <w:r>
        <w:t>05(Carbonic anhydrase XIV inhibitor) + 1</w:t>
      </w:r>
      <w:r w:rsidR="00644CD5">
        <w:t>.</w:t>
      </w:r>
      <w:r>
        <w:t>23(Acyl-CoA dehydrogenase (NADP+) inhibitor) -0</w:t>
      </w:r>
      <w:r w:rsidR="00644CD5">
        <w:t>.</w:t>
      </w:r>
      <w:r>
        <w:t>27(Bradykinin antagonist) + 1</w:t>
      </w:r>
      <w:r w:rsidR="00644CD5">
        <w:t>.</w:t>
      </w:r>
      <w:r>
        <w:t>02(DNA methyltransferase I inhibitor) -0</w:t>
      </w:r>
      <w:r w:rsidR="00644CD5">
        <w:t>.</w:t>
      </w:r>
      <w:r>
        <w:t>491(Steroid 17-alpha-hydroxylase/17</w:t>
      </w:r>
      <w:r w:rsidR="00644CD5">
        <w:t>.</w:t>
      </w:r>
      <w:r>
        <w:t>20 lyase inhibitor) -1</w:t>
      </w:r>
      <w:r w:rsidR="00644CD5">
        <w:t>.</w:t>
      </w:r>
      <w:r>
        <w:t>37(Adenylylsulphatase inhibitor) -0</w:t>
      </w:r>
      <w:r w:rsidR="00644CD5">
        <w:t>.</w:t>
      </w:r>
      <w:r>
        <w:t>352(Antidote</w:t>
      </w:r>
      <w:r w:rsidR="00644CD5">
        <w:t>.</w:t>
      </w:r>
      <w:r>
        <w:t xml:space="preserve"> heavy metal) + 0</w:t>
      </w:r>
      <w:r w:rsidR="00644CD5">
        <w:t>.</w:t>
      </w:r>
      <w:r>
        <w:t>347(Protein kinase B inhibitor) -0</w:t>
      </w:r>
      <w:r w:rsidR="00644CD5">
        <w:t>.</w:t>
      </w:r>
      <w:r>
        <w:t>000414(Lipophilicity^3) + 0</w:t>
      </w:r>
      <w:r w:rsidR="00644CD5">
        <w:t>.</w:t>
      </w:r>
      <w:r>
        <w:t>341(Glyceryl-ether monooxygenase inhib</w:t>
      </w:r>
      <w:r>
        <w:t>i</w:t>
      </w:r>
      <w:r>
        <w:t>tor) -0</w:t>
      </w:r>
      <w:r w:rsidR="00644CD5">
        <w:t>.</w:t>
      </w:r>
      <w:r>
        <w:t>135(Age-related macular degeneration treatment) + 0</w:t>
      </w:r>
      <w:r w:rsidR="00644CD5">
        <w:t>.</w:t>
      </w:r>
      <w:r>
        <w:t>364(Hemolysis) -0</w:t>
      </w:r>
      <w:r w:rsidR="00644CD5">
        <w:t>.</w:t>
      </w:r>
      <w:r>
        <w:t>179(Protein-tyrosine phosphatase 1B inhibitor) + 0</w:t>
      </w:r>
      <w:r w:rsidR="00644CD5">
        <w:t>.</w:t>
      </w:r>
      <w:r>
        <w:t>65(Respiratory analeptic) + 0</w:t>
      </w:r>
      <w:r w:rsidR="00644CD5">
        <w:t>.</w:t>
      </w:r>
      <w:r>
        <w:t>12(MW) -0</w:t>
      </w:r>
      <w:r w:rsidR="00644CD5">
        <w:t>.</w:t>
      </w:r>
      <w:r>
        <w:t>229(CYP2 substrate) + 0</w:t>
      </w:r>
      <w:r w:rsidR="00644CD5">
        <w:t>.</w:t>
      </w:r>
      <w:r>
        <w:t>182(Histone deacetylase 6 inhibitor) -0</w:t>
      </w:r>
      <w:r w:rsidR="00644CD5">
        <w:t>.</w:t>
      </w:r>
      <w:r>
        <w:t>289(Alpha 1L adrenoreceptor antagonist) -0</w:t>
      </w:r>
      <w:r w:rsidR="00644CD5">
        <w:t>.</w:t>
      </w:r>
      <w:r>
        <w:t>425(Antiacne) + 0</w:t>
      </w:r>
      <w:r w:rsidR="00644CD5">
        <w:t>.</w:t>
      </w:r>
      <w:r>
        <w:t>519(Peroxisome proliferator-activated receptor alpha antagonist) + 0</w:t>
      </w:r>
      <w:r w:rsidR="00644CD5">
        <w:t>.</w:t>
      </w:r>
      <w:r>
        <w:t>412(Headache) + 0</w:t>
      </w:r>
      <w:r w:rsidR="00644CD5">
        <w:t>.</w:t>
      </w:r>
      <w:r>
        <w:t>519(Integrin alpha1beta1 antagonist) -0</w:t>
      </w:r>
      <w:r w:rsidR="00644CD5">
        <w:t>.</w:t>
      </w:r>
      <w:r>
        <w:t>16(Tumour necrosis factor alpha antagonist) -0</w:t>
      </w:r>
      <w:r w:rsidR="00644CD5">
        <w:t>.</w:t>
      </w:r>
      <w:r>
        <w:t>369(Allergic dermatitis) -0</w:t>
      </w:r>
      <w:r w:rsidR="00644CD5">
        <w:t>.</w:t>
      </w:r>
      <w:r>
        <w:t>415(Glucose-1</w:t>
      </w:r>
      <w:r w:rsidR="00644CD5">
        <w:t>.</w:t>
      </w:r>
      <w:r>
        <w:t>6-bisphosphate synthase inhibitor) + 0</w:t>
      </w:r>
      <w:r w:rsidR="00644CD5">
        <w:t>.</w:t>
      </w:r>
      <w:r>
        <w:t>375(Carcinogenic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211(Antineoplastic (colorectal cancer)) -0</w:t>
      </w:r>
      <w:r w:rsidR="00644CD5">
        <w:t>.</w:t>
      </w:r>
      <w:r>
        <w:t>341(SLC7A5 expression enhancer) + 0</w:t>
      </w:r>
      <w:r w:rsidR="00644CD5">
        <w:t>.</w:t>
      </w:r>
      <w:r>
        <w:t>672(Estrogen alpha receptor agonist) -0</w:t>
      </w:r>
      <w:r w:rsidR="00644CD5">
        <w:t>.</w:t>
      </w:r>
      <w:r>
        <w:t>384(Endothelin A receptor antagonist) + 0</w:t>
      </w:r>
      <w:r w:rsidR="00644CD5">
        <w:t>.</w:t>
      </w:r>
      <w:r>
        <w:t>149(Sucrose-phosphate synthase inhibitor) -1</w:t>
      </w:r>
      <w:r w:rsidR="00644CD5">
        <w:t>.</w:t>
      </w:r>
      <w:r>
        <w:t>37(Histone deacetylase 4 inhibitor) + 0</w:t>
      </w:r>
      <w:r w:rsidR="00644CD5">
        <w:t>.</w:t>
      </w:r>
      <w:r>
        <w:t>43(Protein kinase stimulant) -1</w:t>
      </w:r>
      <w:r w:rsidR="00644CD5">
        <w:t>.</w:t>
      </w:r>
      <w:r>
        <w:t>37(Aldose 1-epimerase inhibitor) -0</w:t>
      </w:r>
      <w:r w:rsidR="00644CD5">
        <w:t>.</w:t>
      </w:r>
      <w:r>
        <w:t>555(Genotoxic) + 0</w:t>
      </w:r>
      <w:r w:rsidR="00644CD5">
        <w:t>.</w:t>
      </w:r>
      <w:r>
        <w:t>981(Colony stimulating factor agonist) + 0</w:t>
      </w:r>
      <w:r w:rsidR="00644CD5">
        <w:t>.</w:t>
      </w:r>
      <w:r>
        <w:t>783(Pneumotoxic) + 0</w:t>
      </w:r>
      <w:r w:rsidR="00644CD5">
        <w:t>.</w:t>
      </w:r>
      <w:r>
        <w:t>736(Nitrilase inhibitor) + 0</w:t>
      </w:r>
      <w:r w:rsidR="00644CD5">
        <w:t>.</w:t>
      </w:r>
      <w:r>
        <w:t>436(Endometrios treatment) + 0</w:t>
      </w:r>
      <w:r w:rsidR="00644CD5">
        <w:t>.</w:t>
      </w:r>
      <w:r>
        <w:t>494(Glyceraldehyde-3-phosphate dehydrogenase inhibitor) + 0</w:t>
      </w:r>
      <w:r w:rsidR="00644CD5">
        <w:t>.</w:t>
      </w:r>
      <w:r>
        <w:t>882(Aryl hydroca</w:t>
      </w:r>
      <w:r>
        <w:t>r</w:t>
      </w:r>
      <w:r>
        <w:t>bon receptor antagonist) + 0</w:t>
      </w:r>
      <w:r w:rsidR="00644CD5">
        <w:t>.</w:t>
      </w:r>
      <w:r>
        <w:t>541(Protein kinase C nu inhibitor) + 1</w:t>
      </w:r>
      <w:r w:rsidR="00644CD5">
        <w:t>.</w:t>
      </w:r>
      <w:r>
        <w:t>12(Phospholipase A2 inhibitor) + 0</w:t>
      </w:r>
      <w:r w:rsidR="00644CD5">
        <w:t>.</w:t>
      </w:r>
      <w:r>
        <w:t>3(Adenosylmethionine-8-amino-7-oxononanoate transaminase inhibitor) -0</w:t>
      </w:r>
      <w:r w:rsidR="00644CD5">
        <w:t>.</w:t>
      </w:r>
      <w:r>
        <w:t>0695(5 Hydroxytryptamine 2C antag</w:t>
      </w:r>
      <w:r>
        <w:t>o</w:t>
      </w:r>
      <w:r>
        <w:t>nist) + 0</w:t>
      </w:r>
      <w:r w:rsidR="00644CD5">
        <w:t>.</w:t>
      </w:r>
      <w:r>
        <w:t>356(CYP2B6 substrate) + 16</w:t>
      </w:r>
      <w:r w:rsidR="00644CD5">
        <w:t>.</w:t>
      </w:r>
      <w:r>
        <w:t>2(Lipophilicity) -0</w:t>
      </w:r>
      <w:r w:rsidR="00644CD5">
        <w:t>.</w:t>
      </w:r>
      <w:r>
        <w:t>406(Transforming growth factor beta antagonist) -0</w:t>
      </w:r>
      <w:r w:rsidR="00644CD5">
        <w:t>.</w:t>
      </w:r>
      <w:r>
        <w:t>781(8-Amino-7-oxononanoate synthase inhibitor) + 0</w:t>
      </w:r>
      <w:r w:rsidR="00644CD5">
        <w:t>.</w:t>
      </w:r>
      <w:r>
        <w:t>554(Ribosomal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381(Mood disorders treatment) -0</w:t>
      </w:r>
      <w:r w:rsidR="00644CD5">
        <w:t>.</w:t>
      </w:r>
      <w:r>
        <w:t>351(Ribosomal protein S6 kinase alpha 3 inhibitor) + 1</w:t>
      </w:r>
      <w:r w:rsidR="00644CD5">
        <w:t>.</w:t>
      </w:r>
      <w:r>
        <w:t>32(Methionyl aminopeptidase 1 inhib</w:t>
      </w:r>
      <w:r>
        <w:t>i</w:t>
      </w:r>
      <w:r>
        <w:t>tor) -0</w:t>
      </w:r>
      <w:r w:rsidR="00644CD5">
        <w:t>.</w:t>
      </w:r>
      <w:r>
        <w:t>154(Sodium/hydrogen exchanger 2 inhibitor) -1</w:t>
      </w:r>
      <w:r w:rsidR="00644CD5">
        <w:t>.</w:t>
      </w:r>
      <w:r>
        <w:t>03(Cholesterol antagonist) -0</w:t>
      </w:r>
      <w:r w:rsidR="00644CD5">
        <w:t>.</w:t>
      </w:r>
      <w:r>
        <w:t>185(Analgesic) + 0</w:t>
      </w:r>
      <w:r w:rsidR="00644CD5">
        <w:t>.</w:t>
      </w:r>
      <w:r>
        <w:t>394(Piloerection) -0</w:t>
      </w:r>
      <w:r w:rsidR="00644CD5">
        <w:t>.</w:t>
      </w:r>
      <w:r>
        <w:t>519(CYP3A substrate) -0</w:t>
      </w:r>
      <w:r w:rsidR="00644CD5">
        <w:t>.</w:t>
      </w:r>
      <w:r>
        <w:t>259(Adenosylhomocysteine nucleosidase inhibitor) + 0</w:t>
      </w:r>
      <w:r w:rsidR="00644CD5">
        <w:t>.</w:t>
      </w:r>
      <w:r>
        <w:t>412(Alpha galactosidase inhibitor) + 0</w:t>
      </w:r>
      <w:r w:rsidR="00644CD5">
        <w:t>.</w:t>
      </w:r>
      <w:r>
        <w:t>835(Phosphodiesterase VII inhibitor) + 0</w:t>
      </w:r>
      <w:r w:rsidR="00644CD5">
        <w:t>.</w:t>
      </w:r>
      <w:r>
        <w:t>513(Skin irritation</w:t>
      </w:r>
      <w:r w:rsidR="00644CD5">
        <w:t>.</w:t>
      </w:r>
      <w:r>
        <w:t xml:space="preserve"> weak) -0</w:t>
      </w:r>
      <w:r w:rsidR="00644CD5">
        <w:t>.</w:t>
      </w:r>
      <w:r>
        <w:t>214(Potassium channel blocker) -1</w:t>
      </w:r>
      <w:r w:rsidR="00644CD5">
        <w:t>.</w:t>
      </w:r>
      <w:r>
        <w:t>04(Estrogen-related receptor alpha antagonist) -0</w:t>
      </w:r>
      <w:r w:rsidR="00644CD5">
        <w:t>.</w:t>
      </w:r>
      <w:r>
        <w:t>899(Glyoxylate reductase (NADP+) inhibitor) -2</w:t>
      </w:r>
      <w:r w:rsidR="00644CD5">
        <w:t>.</w:t>
      </w:r>
      <w:r>
        <w:t>26(Carbonic anhydrase XIII inhibitor) + 0</w:t>
      </w:r>
      <w:r w:rsidR="00644CD5">
        <w:t>.</w:t>
      </w:r>
      <w:r>
        <w:t>419(Carbonic anhydrase VB inhibitor) -0</w:t>
      </w:r>
      <w:r w:rsidR="00644CD5">
        <w:t>.</w:t>
      </w:r>
      <w:r>
        <w:t>909(CF transmembrane condu</w:t>
      </w:r>
      <w:r>
        <w:t>c</w:t>
      </w:r>
      <w:r>
        <w:t>tance regulator antagonist) + 1</w:t>
      </w:r>
      <w:r w:rsidR="00644CD5">
        <w:t>.</w:t>
      </w:r>
      <w:r>
        <w:t>21(Arachidonic acid antagonist) -0</w:t>
      </w:r>
      <w:r w:rsidR="00644CD5">
        <w:t>.</w:t>
      </w:r>
      <w:r>
        <w:t>398(Matrix metalloproteinase 3 (membrane-type) inhibitor) + 0</w:t>
      </w:r>
      <w:r w:rsidR="00644CD5">
        <w:t>.</w:t>
      </w:r>
      <w:r>
        <w:t>319(Prephenate dehydrogenase inhibitor) + 0</w:t>
      </w:r>
      <w:r w:rsidR="00644CD5">
        <w:t>.</w:t>
      </w:r>
      <w:r>
        <w:t>5(Bronchoconstrictor) -0</w:t>
      </w:r>
      <w:r w:rsidR="00644CD5">
        <w:t>.</w:t>
      </w:r>
      <w:r>
        <w:t>259(Neuropeptide FF1 antag</w:t>
      </w:r>
      <w:r>
        <w:t>o</w:t>
      </w:r>
      <w:r>
        <w:t>nist) -0</w:t>
      </w:r>
      <w:r w:rsidR="00644CD5">
        <w:t>.</w:t>
      </w:r>
      <w:r>
        <w:t>856(Chymotrypsin inhibitor) + 0</w:t>
      </w:r>
      <w:r w:rsidR="00644CD5">
        <w:t>.</w:t>
      </w:r>
      <w:r>
        <w:t>697(MMP2 expression inhibitor) -0</w:t>
      </w:r>
      <w:r w:rsidR="00644CD5">
        <w:t>.</w:t>
      </w:r>
      <w:r>
        <w:t>255(Keratoses actinic (solar) treatment) -0</w:t>
      </w:r>
      <w:r w:rsidR="00644CD5">
        <w:t>.</w:t>
      </w:r>
      <w:r>
        <w:t>237(TRPA1 antagonist) -0</w:t>
      </w:r>
      <w:r w:rsidR="00644CD5">
        <w:t>.</w:t>
      </w:r>
      <w:r>
        <w:t>553(Eye irritation</w:t>
      </w:r>
      <w:r w:rsidR="00644CD5">
        <w:t>.</w:t>
      </w:r>
      <w:r>
        <w:t xml:space="preserve"> high) -0</w:t>
      </w:r>
      <w:r w:rsidR="00644CD5">
        <w:t>.</w:t>
      </w:r>
      <w:r>
        <w:t>649(MAO A substrate) + 1</w:t>
      </w:r>
      <w:r w:rsidR="00644CD5">
        <w:t>.</w:t>
      </w:r>
      <w:r>
        <w:t>75(Tetracycline antiport tran</w:t>
      </w:r>
      <w:r>
        <w:t>s</w:t>
      </w:r>
      <w:r>
        <w:t>porter antagonist) -0</w:t>
      </w:r>
      <w:r w:rsidR="00644CD5">
        <w:t>.</w:t>
      </w:r>
      <w:r>
        <w:t>393(CDK2/cyclin E inhibitor) + 0</w:t>
      </w:r>
      <w:r w:rsidR="00644CD5">
        <w:t>.</w:t>
      </w:r>
      <w:r>
        <w:t>333(Clk dual-specificity kinase inhibitor) -1</w:t>
      </w:r>
      <w:r w:rsidR="00644CD5">
        <w:t>.</w:t>
      </w:r>
      <w:r>
        <w:t>3(NRIP1 expre</w:t>
      </w:r>
      <w:r>
        <w:t>s</w:t>
      </w:r>
      <w:r>
        <w:t>sion enhancer) + 0</w:t>
      </w:r>
      <w:r w:rsidR="00644CD5">
        <w:t>.</w:t>
      </w:r>
      <w:r>
        <w:t>242(Growth hormone releasing factor agonist) -0</w:t>
      </w:r>
      <w:r w:rsidR="00644CD5">
        <w:t>.</w:t>
      </w:r>
      <w:r>
        <w:t>0531(NumAcceptor) -0</w:t>
      </w:r>
      <w:r w:rsidR="00644CD5">
        <w:t>.</w:t>
      </w:r>
      <w:r>
        <w:t>602(Histidine decarbox</w:t>
      </w:r>
      <w:r>
        <w:t>y</w:t>
      </w:r>
      <w:r>
        <w:t>lase inhibitor) -0</w:t>
      </w:r>
      <w:r w:rsidR="00644CD5">
        <w:t>.</w:t>
      </w:r>
      <w:r>
        <w:t>0561(Eukaryotic translation initiation factor 4 gamma 1 inhibitor) -0</w:t>
      </w:r>
      <w:r w:rsidR="00644CD5">
        <w:t>.</w:t>
      </w:r>
      <w:r>
        <w:t>599(Sphingosine kinase inhibitor) -1</w:t>
      </w:r>
      <w:r w:rsidR="00644CD5">
        <w:t>.</w:t>
      </w:r>
      <w:r>
        <w:t>29(tRNA methyltransferase inhibitor) -0</w:t>
      </w:r>
      <w:r w:rsidR="00644CD5">
        <w:t>.</w:t>
      </w:r>
      <w:r>
        <w:t>421(Histamine release inhibitor) -0</w:t>
      </w:r>
      <w:r w:rsidR="00644CD5">
        <w:t>.</w:t>
      </w:r>
      <w:r>
        <w:t>384(COL1A1 expression inhibitor) + 0</w:t>
      </w:r>
      <w:r w:rsidR="00644CD5">
        <w:t>.</w:t>
      </w:r>
      <w:r>
        <w:t>221(Factor XI inhibitor) + 0</w:t>
      </w:r>
      <w:r w:rsidR="00644CD5">
        <w:t>.</w:t>
      </w:r>
      <w:r>
        <w:t>809(IL4 expression enhancer) -0</w:t>
      </w:r>
      <w:r w:rsidR="00644CD5">
        <w:t>.</w:t>
      </w:r>
      <w:r>
        <w:t>347(Dopamine D1B antagonist) + 0</w:t>
      </w:r>
      <w:r w:rsidR="00644CD5">
        <w:t>.</w:t>
      </w:r>
      <w:r>
        <w:t>521(Phenylalanine 4-hydroxylase inhibitor) -1</w:t>
      </w:r>
      <w:r w:rsidR="00644CD5">
        <w:t>.</w:t>
      </w:r>
      <w:r>
        <w:t>43(Sigma 2 receptor antagonist) -0</w:t>
      </w:r>
      <w:r w:rsidR="00644CD5">
        <w:t>.</w:t>
      </w:r>
      <w:r>
        <w:t>243(3-Alpha-hydroxysteroid d</w:t>
      </w:r>
      <w:r>
        <w:t>e</w:t>
      </w:r>
      <w:r>
        <w:t>hydrogenase type II inhibitor) -2</w:t>
      </w:r>
      <w:r w:rsidR="00644CD5">
        <w:t>.</w:t>
      </w:r>
      <w:r>
        <w:t>4(Chalcone isomerase inhibitor) -0</w:t>
      </w:r>
      <w:r w:rsidR="00644CD5">
        <w:t>.</w:t>
      </w:r>
      <w:r>
        <w:t>524(Glutamate (mGluR5) agonist) + 0</w:t>
      </w:r>
      <w:r w:rsidR="00644CD5">
        <w:t>.</w:t>
      </w:r>
      <w:r>
        <w:t>0411(NumPositive) + 0</w:t>
      </w:r>
      <w:r w:rsidR="00644CD5">
        <w:t>.</w:t>
      </w:r>
      <w:r>
        <w:t>284(UDP-N-acetylmuramate-L-alanine ligase inhibitor) -0</w:t>
      </w:r>
      <w:r w:rsidR="00644CD5">
        <w:t>.</w:t>
      </w:r>
      <w:r>
        <w:t>22(Propanediol dehydratase inhibitor) + 0</w:t>
      </w:r>
      <w:r w:rsidR="00644CD5">
        <w:t>.</w:t>
      </w:r>
      <w:r>
        <w:t>211(Anesthetic) + 1</w:t>
      </w:r>
      <w:r w:rsidR="00644CD5">
        <w:t>.</w:t>
      </w:r>
      <w:r>
        <w:t>03(L-iditol 2-dehydrogenase inhibitor) + 0</w:t>
      </w:r>
      <w:r w:rsidR="00644CD5">
        <w:t>.</w:t>
      </w:r>
      <w:r>
        <w:t>42(Arylamine N-acetyltransferase inhib</w:t>
      </w:r>
      <w:r>
        <w:t>i</w:t>
      </w:r>
      <w:r>
        <w:t>tor) + 0</w:t>
      </w:r>
      <w:r w:rsidR="00644CD5">
        <w:t>.</w:t>
      </w:r>
      <w:r>
        <w:t>987(NMDA receptor glycine site agonist) + 0</w:t>
      </w:r>
      <w:r w:rsidR="00644CD5">
        <w:t>.</w:t>
      </w:r>
      <w:r>
        <w:t>961(3-Methyl-2-oxobutanoate dehydrogenase (lipoamide) i</w:t>
      </w:r>
      <w:r>
        <w:t>n</w:t>
      </w:r>
      <w:r>
        <w:t>hibitor) + 0</w:t>
      </w:r>
      <w:r w:rsidR="00644CD5">
        <w:t>.</w:t>
      </w:r>
      <w:r>
        <w:t>572(CDK1 expression inhibitor) + 0</w:t>
      </w:r>
      <w:r w:rsidR="00644CD5">
        <w:t>.</w:t>
      </w:r>
      <w:r>
        <w:t>205(Ileal bile acid transport inhibitor) + 0</w:t>
      </w:r>
      <w:r w:rsidR="00644CD5">
        <w:t>.</w:t>
      </w:r>
      <w:r>
        <w:t>382(Tyrosine-ester su</w:t>
      </w:r>
      <w:r>
        <w:t>l</w:t>
      </w:r>
      <w:r>
        <w:t>fotransferase inhibitor) + 0</w:t>
      </w:r>
      <w:r w:rsidR="00644CD5">
        <w:t>.</w:t>
      </w:r>
      <w:r>
        <w:t>0781(Gait disturbance) -0</w:t>
      </w:r>
      <w:r w:rsidR="00644CD5">
        <w:t>.</w:t>
      </w:r>
      <w:r>
        <w:t>647(Leukopenia) + 0</w:t>
      </w:r>
      <w:r w:rsidR="00644CD5">
        <w:t>.</w:t>
      </w:r>
      <w:r>
        <w:t>232(Cyclophilin A inhibitor) -0</w:t>
      </w:r>
      <w:r w:rsidR="00644CD5">
        <w:t>.</w:t>
      </w:r>
      <w:r>
        <w:t>986(Glutamate (mGluR6) antagonist) -0</w:t>
      </w:r>
      <w:r w:rsidR="00644CD5">
        <w:t>.</w:t>
      </w:r>
      <w:r>
        <w:t>174(Choreoathetosis) + 0</w:t>
      </w:r>
      <w:r w:rsidR="00644CD5">
        <w:t>.</w:t>
      </w:r>
      <w:r>
        <w:t>252(Ca2+/calmodulin-dependent kinase II delta inhibitor) -0</w:t>
      </w:r>
      <w:r w:rsidR="00644CD5">
        <w:t>.</w:t>
      </w:r>
      <w:r>
        <w:t>231(Breakpoint cluster region protein inhibitor) -0</w:t>
      </w:r>
      <w:r w:rsidR="00644CD5">
        <w:t>.</w:t>
      </w:r>
      <w:r>
        <w:t>516(Biphenyl-2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452(Lactoylglutathione lyase inhibitor) -0</w:t>
      </w:r>
      <w:r w:rsidR="00644CD5">
        <w:t>.</w:t>
      </w:r>
      <w:r>
        <w:t>186(Phosphatidate phosphatase inhibitor) + 0</w:t>
      </w:r>
      <w:r w:rsidR="00644CD5">
        <w:t>.</w:t>
      </w:r>
      <w:r>
        <w:t>291(Sickle-cell anemia treatment) -0</w:t>
      </w:r>
      <w:r w:rsidR="00644CD5">
        <w:t>.</w:t>
      </w:r>
      <w:r>
        <w:t>613(Fatty liver) -0</w:t>
      </w:r>
      <w:r w:rsidR="00644CD5">
        <w:t>.</w:t>
      </w:r>
      <w:r>
        <w:t>296(Vitamin D receptor antagonist) -0</w:t>
      </w:r>
      <w:r w:rsidR="00644CD5">
        <w:t>.</w:t>
      </w:r>
      <w:r>
        <w:t>858(Carboxypeptidase E inhibitor) -</w:t>
      </w:r>
      <w:r>
        <w:lastRenderedPageBreak/>
        <w:t>0</w:t>
      </w:r>
      <w:r w:rsidR="00644CD5">
        <w:t>.</w:t>
      </w:r>
      <w:r>
        <w:t>235(Potassium channel intermediate-conductance Ca-activated 4 blocker) + 0</w:t>
      </w:r>
      <w:r w:rsidR="00644CD5">
        <w:t>.</w:t>
      </w:r>
      <w:r>
        <w:t>281(12-Lipoxygenase inhibitor) -0</w:t>
      </w:r>
      <w:r w:rsidR="00644CD5">
        <w:t>.</w:t>
      </w:r>
      <w:r>
        <w:t>205(Melanocortin 3 antagonist) + 0</w:t>
      </w:r>
      <w:r w:rsidR="00644CD5">
        <w:t>.</w:t>
      </w:r>
      <w:r>
        <w:t>833(Ether-a-go-go potassium channel 1 blocker) -0</w:t>
      </w:r>
      <w:r w:rsidR="00644CD5">
        <w:t>.</w:t>
      </w:r>
      <w:r>
        <w:t>14(Antischistosomal) + 0</w:t>
      </w:r>
      <w:r w:rsidR="00644CD5">
        <w:t>.</w:t>
      </w:r>
      <w:r>
        <w:t>362(Neurokinin 3 antagonist) + 0</w:t>
      </w:r>
      <w:r w:rsidR="00644CD5">
        <w:t>.</w:t>
      </w:r>
      <w:r>
        <w:t>163(QT interval prolongation) -0</w:t>
      </w:r>
      <w:r w:rsidR="00644CD5">
        <w:t>.</w:t>
      </w:r>
      <w:r>
        <w:t>19(RNA-directed RNA polymerase (Influenza A) inhibitor) + 0</w:t>
      </w:r>
      <w:r w:rsidR="00644CD5">
        <w:t>.</w:t>
      </w:r>
      <w:r>
        <w:t>753(Phosphoglycerate dehydrogenase inhibitor) -0</w:t>
      </w:r>
      <w:r w:rsidR="00644CD5">
        <w:t>.</w:t>
      </w:r>
      <w:r>
        <w:t>818(Transthyretin amyloid fibril formation inhib</w:t>
      </w:r>
      <w:r>
        <w:t>i</w:t>
      </w:r>
      <w:r>
        <w:t>tor) -0</w:t>
      </w:r>
      <w:r w:rsidR="00644CD5">
        <w:t>.</w:t>
      </w:r>
      <w:r>
        <w:t>425(Aryl-alcohol dehydrogenase inhibitor) -0</w:t>
      </w:r>
      <w:r w:rsidR="00644CD5">
        <w:t>.</w:t>
      </w:r>
      <w:r>
        <w:t>368(Aurora-B kinase inhibitor) + 0</w:t>
      </w:r>
      <w:r w:rsidR="00644CD5">
        <w:t>.</w:t>
      </w:r>
      <w:r>
        <w:t>365(Alcohol oxidase inhib</w:t>
      </w:r>
      <w:r>
        <w:t>i</w:t>
      </w:r>
      <w:r>
        <w:t>tor) -0</w:t>
      </w:r>
      <w:r w:rsidR="00644CD5">
        <w:t>.</w:t>
      </w:r>
      <w:r>
        <w:t>639(Glycogen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169(Prostacyclin antagonist) + 0</w:t>
      </w:r>
      <w:r w:rsidR="00644CD5">
        <w:t>.</w:t>
      </w:r>
      <w:r>
        <w:t>645(SERPINE1 e</w:t>
      </w:r>
      <w:r>
        <w:t>x</w:t>
      </w:r>
      <w:r>
        <w:t>pression enhancer) + 0</w:t>
      </w:r>
      <w:r w:rsidR="00644CD5">
        <w:t>.</w:t>
      </w:r>
      <w:r>
        <w:t>631(BAX expression inhibitor) -0</w:t>
      </w:r>
      <w:r w:rsidR="00644CD5">
        <w:t>.</w:t>
      </w:r>
      <w:r>
        <w:t>719(Cholesterol esterase inhibitor) -0</w:t>
      </w:r>
      <w:r w:rsidR="00644CD5">
        <w:t>.</w:t>
      </w:r>
      <w:r>
        <w:t>137(Prostate cancer treatment) -0</w:t>
      </w:r>
      <w:r w:rsidR="00644CD5">
        <w:t>.</w:t>
      </w:r>
      <w:r>
        <w:t>209(Hypotension) -0</w:t>
      </w:r>
      <w:r w:rsidR="00644CD5">
        <w:t>.</w:t>
      </w:r>
      <w:r>
        <w:t>173(5 Hydroxytryptamine 4E antagonist) + 0</w:t>
      </w:r>
      <w:r w:rsidR="00644CD5">
        <w:t>.</w:t>
      </w:r>
      <w:r>
        <w:t>227(Elastase 3A inhibitor) -0</w:t>
      </w:r>
      <w:r w:rsidR="00644CD5">
        <w:t>.</w:t>
      </w:r>
      <w:r>
        <w:t>506(SFN expression enhancer) + 0</w:t>
      </w:r>
      <w:r w:rsidR="00644CD5">
        <w:t>.</w:t>
      </w:r>
      <w:r>
        <w:t>343(UGT1A8 substrate) + 0</w:t>
      </w:r>
      <w:r w:rsidR="00644CD5">
        <w:t>.</w:t>
      </w:r>
      <w:r>
        <w:t>227(ABCA1 expression enhancer) + 0</w:t>
      </w:r>
      <w:r w:rsidR="00644CD5">
        <w:t>.</w:t>
      </w:r>
      <w:r>
        <w:t>237(TRKB antagonist) + 0</w:t>
      </w:r>
      <w:r w:rsidR="00644CD5">
        <w:t>.</w:t>
      </w:r>
      <w:r>
        <w:t>59(Histone deacetylase 8 inhibitor) -0</w:t>
      </w:r>
      <w:r w:rsidR="00644CD5">
        <w:t>.</w:t>
      </w:r>
      <w:r>
        <w:t>254(Cyclin T1 inhibitor) + 0</w:t>
      </w:r>
      <w:r w:rsidR="00644CD5">
        <w:t>.</w:t>
      </w:r>
      <w:r>
        <w:t>254(CYP11B2 inhibitor) -0</w:t>
      </w:r>
      <w:r w:rsidR="00644CD5">
        <w:t>.</w:t>
      </w:r>
      <w:r>
        <w:t>202(Atrial natriuretic peptide antagonist) -0</w:t>
      </w:r>
      <w:r w:rsidR="00644CD5">
        <w:t>.</w:t>
      </w:r>
      <w:r>
        <w:t>636(UGT2B1 substrate) -0</w:t>
      </w:r>
      <w:r w:rsidR="00644CD5">
        <w:t>.</w:t>
      </w:r>
      <w:r>
        <w:t>151(Prostaglandin EP2 agonist) + 0</w:t>
      </w:r>
      <w:r w:rsidR="00644CD5">
        <w:t>.</w:t>
      </w:r>
      <w:r>
        <w:t>545(Stromelysin 2 inhibitor) + 0</w:t>
      </w:r>
      <w:r w:rsidR="00644CD5">
        <w:t>.</w:t>
      </w:r>
      <w:r>
        <w:t>208(Focal adhesion kinase 2 inhibitor) + 1</w:t>
      </w:r>
      <w:r w:rsidR="00644CD5">
        <w:t>.</w:t>
      </w:r>
      <w:r>
        <w:t>05(Neuraminidase (Influenza A) inhib</w:t>
      </w:r>
      <w:r>
        <w:t>i</w:t>
      </w:r>
      <w:r>
        <w:t>tor) + 0</w:t>
      </w:r>
      <w:r w:rsidR="00644CD5">
        <w:t>.</w:t>
      </w:r>
      <w:r>
        <w:t>332(Cardiodepressant) -0</w:t>
      </w:r>
      <w:r w:rsidR="00644CD5">
        <w:t>.</w:t>
      </w:r>
      <w:r>
        <w:t>716(Sphingosine 1-phosphate receptor 3 antagonist) + 0</w:t>
      </w:r>
      <w:r w:rsidR="00644CD5">
        <w:t>.</w:t>
      </w:r>
      <w:r>
        <w:t>195(Adenine nucleotide translocase inhibitor) + 0</w:t>
      </w:r>
      <w:r w:rsidR="00644CD5">
        <w:t>.</w:t>
      </w:r>
      <w:r>
        <w:t>185(Caspase 2 inhibitor) -0</w:t>
      </w:r>
      <w:r w:rsidR="00644CD5">
        <w:t>.</w:t>
      </w:r>
      <w:r>
        <w:t>194(Glycogen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883(Beta-1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222(Calcium channel (voltage-sensitive) blocker) + 0</w:t>
      </w:r>
      <w:r w:rsidR="00644CD5">
        <w:t>.</w:t>
      </w:r>
      <w:r>
        <w:t>213(MAP kinase kinase 7 inhibitor) + 0</w:t>
      </w:r>
      <w:r w:rsidR="00644CD5">
        <w:t>.</w:t>
      </w:r>
      <w:r>
        <w:t>17(Antiseborrheic) + 0</w:t>
      </w:r>
      <w:r w:rsidR="00644CD5">
        <w:t>.</w:t>
      </w:r>
      <w:r>
        <w:t>553(Tyrosine phenol-lyase inhibitor) -0</w:t>
      </w:r>
      <w:r w:rsidR="00644CD5">
        <w:t>.</w:t>
      </w:r>
      <w:r>
        <w:t>153(Myocardial ischemia treatment) -0</w:t>
      </w:r>
      <w:r w:rsidR="00644CD5">
        <w:t>.</w:t>
      </w:r>
      <w:r>
        <w:t>589(Vascular adhesion protein 1 inhibitor) -0</w:t>
      </w:r>
      <w:r w:rsidR="00644CD5">
        <w:t>.</w:t>
      </w:r>
      <w:r>
        <w:t>21(Keratolytic) + 0</w:t>
      </w:r>
      <w:r w:rsidR="00644CD5">
        <w:t>.</w:t>
      </w:r>
      <w:r>
        <w:t>189(Immunosuppressant) -0</w:t>
      </w:r>
      <w:r w:rsidR="00644CD5">
        <w:t>.</w:t>
      </w:r>
      <w:r>
        <w:t>71(Nicotinic alpha7 receptor agonist) -0</w:t>
      </w:r>
      <w:r w:rsidR="00644CD5">
        <w:t>.</w:t>
      </w:r>
      <w:r>
        <w:t>242(Arylamine N-Acetyltransferase substrate) + 0</w:t>
      </w:r>
      <w:r w:rsidR="00644CD5">
        <w:t>.</w:t>
      </w:r>
      <w:r>
        <w:t>582(Carcinogenic</w:t>
      </w:r>
      <w:r w:rsidR="00644CD5">
        <w:t>.</w:t>
      </w:r>
      <w:r>
        <w:t xml:space="preserve"> group 1) + 0</w:t>
      </w:r>
      <w:r w:rsidR="00644CD5">
        <w:t>.</w:t>
      </w:r>
      <w:r>
        <w:t>327(HSPA1A expression enhancer) -0</w:t>
      </w:r>
      <w:r w:rsidR="00644CD5">
        <w:t>.</w:t>
      </w:r>
      <w:r>
        <w:t>422(PPARG expression enhancer) + 0</w:t>
      </w:r>
      <w:r w:rsidR="00644CD5">
        <w:t>.</w:t>
      </w:r>
      <w:r>
        <w:t>896(Procollagen-proline 3-dioxygenase inhibitor) -0</w:t>
      </w:r>
      <w:r w:rsidR="00644CD5">
        <w:t>.</w:t>
      </w:r>
      <w:r>
        <w:t>184(Phosphorylase kinase gamma subunit 1 inhibitor) + 0</w:t>
      </w:r>
      <w:r w:rsidR="00644CD5">
        <w:t>.</w:t>
      </w:r>
      <w:r>
        <w:t>185(Protocollagen prolyl hydroxylase inhibitor) + 1</w:t>
      </w:r>
      <w:r w:rsidR="00644CD5">
        <w:t>.</w:t>
      </w:r>
      <w:r>
        <w:t>37(N-acetylglucosamine-6-phosphate deacetylase inhibitor) -0</w:t>
      </w:r>
      <w:r w:rsidR="00644CD5">
        <w:t>.</w:t>
      </w:r>
      <w:r>
        <w:t>222(11-Beta-hydroxysteroid dehydrogenase inhibitor) + 0</w:t>
      </w:r>
      <w:r w:rsidR="00644CD5">
        <w:t>.</w:t>
      </w:r>
      <w:r>
        <w:t>588(Gastricsin inhibitor) -1</w:t>
      </w:r>
      <w:r w:rsidR="00644CD5">
        <w:t>.</w:t>
      </w:r>
      <w:r>
        <w:t>37(Citrate (Si)-synthase i</w:t>
      </w:r>
      <w:r>
        <w:t>n</w:t>
      </w:r>
      <w:r>
        <w:t>hibitor) + 0</w:t>
      </w:r>
      <w:r w:rsidR="00644CD5">
        <w:t>.</w:t>
      </w:r>
      <w:r>
        <w:t>292(MYC expression enhancer) -0</w:t>
      </w:r>
      <w:r w:rsidR="00644CD5">
        <w:t>.</w:t>
      </w:r>
      <w:r>
        <w:t>153(CYP51 inhibitor) + 0</w:t>
      </w:r>
      <w:r w:rsidR="00644CD5">
        <w:t>.</w:t>
      </w:r>
      <w:r>
        <w:t>169(Transcription factor NF kappa B inhib</w:t>
      </w:r>
      <w:r>
        <w:t>i</w:t>
      </w:r>
      <w:r>
        <w:t>tor) + 0</w:t>
      </w:r>
      <w:r w:rsidR="00644CD5">
        <w:t>.</w:t>
      </w:r>
      <w:r>
        <w:t>406(Alkaline phosphatase inhibitor) + 0</w:t>
      </w:r>
      <w:r w:rsidR="00644CD5">
        <w:t>.</w:t>
      </w:r>
      <w:r>
        <w:t>206(Carcinogenic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212(Serine/threonine-protein kinase WEE1 inhibitor) -0</w:t>
      </w:r>
      <w:r w:rsidR="00644CD5">
        <w:t>.</w:t>
      </w:r>
      <w:r>
        <w:t>035(NumNegative) -0</w:t>
      </w:r>
      <w:r w:rsidR="00644CD5">
        <w:t>.</w:t>
      </w:r>
      <w:r>
        <w:t>131(Antiviral (Hepatitis)) + 1</w:t>
      </w:r>
      <w:r w:rsidR="00644CD5">
        <w:t>.</w:t>
      </w:r>
      <w:r>
        <w:t>52(CMP-N-acylneuraminate pho</w:t>
      </w:r>
      <w:r>
        <w:t>s</w:t>
      </w:r>
      <w:r>
        <w:t>phodiesterase inhibitor) + 0</w:t>
      </w:r>
      <w:r w:rsidR="00644CD5">
        <w:t>.</w:t>
      </w:r>
      <w:r>
        <w:t>182(Vision blurring) + 0</w:t>
      </w:r>
      <w:r w:rsidR="00644CD5">
        <w:t>.</w:t>
      </w:r>
      <w:r>
        <w:t>105(Angiogenesis inhibitor) -0</w:t>
      </w:r>
      <w:r w:rsidR="00644CD5">
        <w:t>.</w:t>
      </w:r>
      <w:r>
        <w:t>298(EREG expression enhancer) -0</w:t>
      </w:r>
      <w:r w:rsidR="00644CD5">
        <w:t>.</w:t>
      </w:r>
      <w:r>
        <w:t>365(Antitoxic) -0</w:t>
      </w:r>
      <w:r w:rsidR="00644CD5">
        <w:t>.</w:t>
      </w:r>
      <w:r>
        <w:t>755(Nicotinate phosphoribosyltransferase inhibitor) + 0</w:t>
      </w:r>
      <w:r w:rsidR="00644CD5">
        <w:t>.</w:t>
      </w:r>
      <w:r>
        <w:t>273(5 Hydroxytryptamine 1D antagonist) + 0</w:t>
      </w:r>
      <w:r w:rsidR="00644CD5">
        <w:t>.</w:t>
      </w:r>
      <w:r>
        <w:t>407(Phosphoenolpyruvate carboxykinase (GTP) inhibitor) -0</w:t>
      </w:r>
      <w:r w:rsidR="00644CD5">
        <w:t>.</w:t>
      </w:r>
      <w:r>
        <w:t>248(Ribosomal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254(Urethanase inhibitor) -0</w:t>
      </w:r>
      <w:r w:rsidR="00644CD5">
        <w:t>.</w:t>
      </w:r>
      <w:r>
        <w:t>423(EDN1 expression enhancer) + 0</w:t>
      </w:r>
      <w:r w:rsidR="00644CD5">
        <w:t>.</w:t>
      </w:r>
      <w:r>
        <w:t>0893(Lipophilicity^2) + 0</w:t>
      </w:r>
      <w:r w:rsidR="00644CD5">
        <w:t>.</w:t>
      </w:r>
      <w:r>
        <w:t>176(Uterine relaxant) -0</w:t>
      </w:r>
      <w:r w:rsidR="00644CD5">
        <w:t>.</w:t>
      </w:r>
      <w:r>
        <w:t>335(Creatine kinase inhibitor) + 0</w:t>
      </w:r>
      <w:r w:rsidR="00644CD5">
        <w:t>.</w:t>
      </w:r>
      <w:r>
        <w:t>16(Coma) -0</w:t>
      </w:r>
      <w:r w:rsidR="00644CD5">
        <w:t>.</w:t>
      </w:r>
      <w:r>
        <w:t>61(Andropause treatment) -0</w:t>
      </w:r>
      <w:r w:rsidR="00644CD5">
        <w:t>.</w:t>
      </w:r>
      <w:r>
        <w:t>109(Guanylate cyclase 1 stimulant) + 0</w:t>
      </w:r>
      <w:r w:rsidR="00644CD5">
        <w:t>.</w:t>
      </w:r>
      <w:r>
        <w:t>364(Calcium channel blocker) + 0</w:t>
      </w:r>
      <w:r w:rsidR="00644CD5">
        <w:t>.</w:t>
      </w:r>
      <w:r>
        <w:t>298(Lanosterol 14 alpha demethylase inhibitor) + 0</w:t>
      </w:r>
      <w:r w:rsidR="00644CD5">
        <w:t>.</w:t>
      </w:r>
      <w:r>
        <w:t>279(NUPR1 expression e</w:t>
      </w:r>
      <w:r>
        <w:t>n</w:t>
      </w:r>
      <w:r>
        <w:t>hancer) + 0</w:t>
      </w:r>
      <w:r w:rsidR="00644CD5">
        <w:t>.</w:t>
      </w:r>
      <w:r>
        <w:t>413(CCND1 expression enhancer) -0</w:t>
      </w:r>
      <w:r w:rsidR="00644CD5">
        <w:t>.</w:t>
      </w:r>
      <w:r>
        <w:t>805(Adenylosuccinate lyase inhibitor) + 0</w:t>
      </w:r>
      <w:r w:rsidR="00644CD5">
        <w:t>.</w:t>
      </w:r>
      <w:r>
        <w:t>448(Adenosine A3 rece</w:t>
      </w:r>
      <w:r>
        <w:t>p</w:t>
      </w:r>
      <w:r>
        <w:t>tor antagonist) -0</w:t>
      </w:r>
      <w:r w:rsidR="00644CD5">
        <w:t>.</w:t>
      </w:r>
      <w:r>
        <w:t>227(Neuropeptide Y antagonist) + 0</w:t>
      </w:r>
      <w:r w:rsidR="00644CD5">
        <w:t>.</w:t>
      </w:r>
      <w:r>
        <w:t>0936(Insulin promoter) -0</w:t>
      </w:r>
      <w:r w:rsidR="00644CD5">
        <w:t>.</w:t>
      </w:r>
      <w:r>
        <w:t>14(Lysophosphatidic acid 3 receptor antagonist) + 0</w:t>
      </w:r>
      <w:r w:rsidR="00644CD5">
        <w:t>.</w:t>
      </w:r>
      <w:r>
        <w:t>608(NADPH oxidoreductase inhibitor) -0</w:t>
      </w:r>
      <w:r w:rsidR="00644CD5">
        <w:t>.</w:t>
      </w:r>
      <w:r>
        <w:t>396(Melatonin agonist) -0</w:t>
      </w:r>
      <w:r w:rsidR="00644CD5">
        <w:t>.</w:t>
      </w:r>
      <w:r>
        <w:t>148(Endocrine disruptor) -0</w:t>
      </w:r>
      <w:r w:rsidR="00644CD5">
        <w:t>.</w:t>
      </w:r>
      <w:r>
        <w:t>283(BTG2 expression enhancer) -0</w:t>
      </w:r>
      <w:r w:rsidR="00644CD5">
        <w:t>.</w:t>
      </w:r>
      <w:r>
        <w:t>557(O-acetylhomoserine aminocarboxypropyltransferase inhibitor) + 0</w:t>
      </w:r>
      <w:r w:rsidR="00644CD5">
        <w:t>.</w:t>
      </w:r>
      <w:r>
        <w:t>161(Lichenoid eruption) + 0</w:t>
      </w:r>
      <w:r w:rsidR="00644CD5">
        <w:t>.</w:t>
      </w:r>
      <w:r>
        <w:t>16(Adenomatous polyposis treatment) + 0</w:t>
      </w:r>
      <w:r w:rsidR="00644CD5">
        <w:t>.</w:t>
      </w:r>
      <w:r>
        <w:t>345(Sphingosine 1-phosphate receptor 3 agonist) -0</w:t>
      </w:r>
      <w:r w:rsidR="00644CD5">
        <w:t>.</w:t>
      </w:r>
      <w:r>
        <w:t>163(Transcription factor E2F1 inhibitor) + 0</w:t>
      </w:r>
      <w:r w:rsidR="00644CD5">
        <w:t>.</w:t>
      </w:r>
      <w:r>
        <w:t>0914(Interleukin 2 agonist) -0</w:t>
      </w:r>
      <w:r w:rsidR="00644CD5">
        <w:t>.</w:t>
      </w:r>
      <w:r>
        <w:t>106(Neurotrophic factor) -0</w:t>
      </w:r>
      <w:r w:rsidR="00644CD5">
        <w:t>.</w:t>
      </w:r>
      <w:r>
        <w:t>197(Cystic fibrosis treatment) -0</w:t>
      </w:r>
      <w:r w:rsidR="00644CD5">
        <w:t>.</w:t>
      </w:r>
      <w:r>
        <w:t>426(SMN2 expression enhancer) -0</w:t>
      </w:r>
      <w:r w:rsidR="00644CD5">
        <w:t>.</w:t>
      </w:r>
      <w:r>
        <w:t>332(Neuronal nicotinic receptor antagonist) + 0</w:t>
      </w:r>
      <w:r w:rsidR="00644CD5">
        <w:t>.</w:t>
      </w:r>
      <w:r>
        <w:t>203(CDKN1A expression enhancer) + 0</w:t>
      </w:r>
      <w:r w:rsidR="00644CD5">
        <w:t>.</w:t>
      </w:r>
      <w:r>
        <w:t>349(HCV NS3/NS4A protease inhibitor) -0</w:t>
      </w:r>
      <w:r w:rsidR="00644CD5">
        <w:t>.</w:t>
      </w:r>
      <w:r>
        <w:t>165(CYP2C substrate) + 0</w:t>
      </w:r>
      <w:r w:rsidR="00644CD5">
        <w:t>.</w:t>
      </w:r>
      <w:r>
        <w:t>238(NMDA receptor subunit 3A antagonist) + 0</w:t>
      </w:r>
      <w:r w:rsidR="00644CD5">
        <w:t>.</w:t>
      </w:r>
      <w:r>
        <w:t>161(DNA polymerase beta inhibitor) -0</w:t>
      </w:r>
      <w:r w:rsidR="00644CD5">
        <w:t>.</w:t>
      </w:r>
      <w:r>
        <w:t>33(Glutamin-(asparagin-)ase inhibitor) -0</w:t>
      </w:r>
      <w:r w:rsidR="00644CD5">
        <w:t>.</w:t>
      </w:r>
      <w:r>
        <w:t>083(Topoisomerase II inhibitor) -0</w:t>
      </w:r>
      <w:r w:rsidR="00644CD5">
        <w:t>.</w:t>
      </w:r>
      <w:r>
        <w:t>318(VCAM1 expression enhancer) -0</w:t>
      </w:r>
      <w:r w:rsidR="00644CD5">
        <w:t>.</w:t>
      </w:r>
      <w:r>
        <w:t>269(SKP2 expression i</w:t>
      </w:r>
      <w:r>
        <w:t>n</w:t>
      </w:r>
      <w:r>
        <w:t>hibitor) -0</w:t>
      </w:r>
      <w:r w:rsidR="00644CD5">
        <w:t>.</w:t>
      </w:r>
      <w:r>
        <w:t>096(Toll-Like receptor agonist) -0</w:t>
      </w:r>
      <w:r w:rsidR="00644CD5">
        <w:t>.</w:t>
      </w:r>
      <w:r>
        <w:t>102(BTG1 expression enhancer) -0</w:t>
      </w:r>
      <w:r w:rsidR="00644CD5">
        <w:t>.</w:t>
      </w:r>
      <w:r>
        <w:t>232(Bcr-Abl kinase inhibitor) -0</w:t>
      </w:r>
      <w:r w:rsidR="00644CD5">
        <w:t>.</w:t>
      </w:r>
      <w:r>
        <w:t>11(Heme oxygenase stimulant) -0</w:t>
      </w:r>
      <w:r w:rsidR="00644CD5">
        <w:t>.</w:t>
      </w:r>
      <w:r>
        <w:t>223(Microtubule formation inhibitor) + 0</w:t>
      </w:r>
      <w:r w:rsidR="00644CD5">
        <w:t>.</w:t>
      </w:r>
      <w:r>
        <w:t>347(Motilin receptor antagonist) -0</w:t>
      </w:r>
      <w:r w:rsidR="00644CD5">
        <w:t>.</w:t>
      </w:r>
      <w:r>
        <w:t>209(Carnosine synthase inhibitor) + 0</w:t>
      </w:r>
      <w:r w:rsidR="00644CD5">
        <w:t>.</w:t>
      </w:r>
      <w:r>
        <w:t>276(Factor XIIIa inhibitor) + 0</w:t>
      </w:r>
      <w:r w:rsidR="00644CD5">
        <w:t>.</w:t>
      </w:r>
      <w:r>
        <w:t>143(Carcinogenic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239(Lipotropic) -0</w:t>
      </w:r>
      <w:r w:rsidR="00644CD5">
        <w:t>.</w:t>
      </w:r>
      <w:r>
        <w:t>102(Vasopressin 2 agonist) + 0</w:t>
      </w:r>
      <w:r w:rsidR="00644CD5">
        <w:t>.</w:t>
      </w:r>
      <w:r>
        <w:t>0823(PDCD4 expression enhancer) + 0</w:t>
      </w:r>
      <w:r w:rsidR="00644CD5">
        <w:t>.</w:t>
      </w:r>
      <w:r>
        <w:t>191(Histone deacetylase class II inhibitor) + 0</w:t>
      </w:r>
      <w:r w:rsidR="00644CD5">
        <w:t>.</w:t>
      </w:r>
      <w:r>
        <w:t>0841(Imidazoleacetate 4-monooxygenase inhibitor) + 0</w:t>
      </w:r>
      <w:r w:rsidR="00644CD5">
        <w:t>.</w:t>
      </w:r>
      <w:r>
        <w:t>215(Pyridoxal kinase inhibitor) -0</w:t>
      </w:r>
      <w:r w:rsidR="00644CD5">
        <w:t>.</w:t>
      </w:r>
      <w:r>
        <w:t>25(Adenosine A1 receptor antagonist) + 0</w:t>
      </w:r>
      <w:r w:rsidR="00644CD5">
        <w:t>.</w:t>
      </w:r>
      <w:r>
        <w:t>279(DNA ligase (ATP) inhibitor) + 0</w:t>
      </w:r>
      <w:r w:rsidR="00644CD5">
        <w:t>.</w:t>
      </w:r>
      <w:r>
        <w:t>102(Photoallergy dermatitis) + 0</w:t>
      </w:r>
      <w:r w:rsidR="00644CD5">
        <w:t>.</w:t>
      </w:r>
      <w:r>
        <w:t>248(N1L inhibitor) + 0</w:t>
      </w:r>
      <w:r w:rsidR="00644CD5">
        <w:t>.</w:t>
      </w:r>
      <w:r>
        <w:t>139(Nav1.8 sodium channel blocker) -0</w:t>
      </w:r>
      <w:r w:rsidR="00644CD5">
        <w:t>.</w:t>
      </w:r>
      <w:r>
        <w:t>0774(Amiloride-sensitive sodium channel 1 alpha-subunit blocker) -0</w:t>
      </w:r>
      <w:r w:rsidR="00644CD5">
        <w:t>.</w:t>
      </w:r>
      <w:r>
        <w:t>0576(Kinase inhibitor) + 0</w:t>
      </w:r>
      <w:r w:rsidR="00644CD5">
        <w:t>.</w:t>
      </w:r>
      <w:r>
        <w:t>0753(Carcinogenic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245(Macrophage colony stimulating factor antagonist) -0</w:t>
      </w:r>
      <w:r w:rsidR="00644CD5">
        <w:t>.</w:t>
      </w:r>
      <w:r>
        <w:t>148(TOP2A expression inhibitor) -0</w:t>
      </w:r>
      <w:r w:rsidR="00644CD5">
        <w:t>.</w:t>
      </w:r>
      <w:r>
        <w:t>216(P2 nucleoside transporter inhibitor) + 0</w:t>
      </w:r>
      <w:r w:rsidR="00644CD5">
        <w:t>.</w:t>
      </w:r>
      <w:r>
        <w:t>226(5 Hydroxytryptamine 1B agonist) -0</w:t>
      </w:r>
      <w:r w:rsidR="00644CD5">
        <w:t>.</w:t>
      </w:r>
      <w:r>
        <w:t>113(Mutagenic) -0</w:t>
      </w:r>
      <w:r w:rsidR="00644CD5">
        <w:t>.</w:t>
      </w:r>
      <w:r>
        <w:t>272(NADH dehydrogenase inhibitor) -0</w:t>
      </w:r>
      <w:r w:rsidR="00644CD5">
        <w:t>.</w:t>
      </w:r>
      <w:r>
        <w:t>155(Histamine agonist) -0</w:t>
      </w:r>
      <w:r w:rsidR="00644CD5">
        <w:t>.</w:t>
      </w:r>
      <w:r>
        <w:t>151(VEGFA expression enhancer) + 0</w:t>
      </w:r>
      <w:r w:rsidR="00644CD5">
        <w:t>.</w:t>
      </w:r>
      <w:r>
        <w:t>161(Endothelial nitric-oxide synthase inhibitor) + 0</w:t>
      </w:r>
      <w:r w:rsidR="00644CD5">
        <w:t>.</w:t>
      </w:r>
      <w:r>
        <w:t>238(Acetolactate synthase inhibitor) + 0</w:t>
      </w:r>
      <w:r w:rsidR="00644CD5">
        <w:t>.</w:t>
      </w:r>
      <w:r>
        <w:t>0764(Antineurogenic pain) -0</w:t>
      </w:r>
      <w:r w:rsidR="00644CD5">
        <w:t>.</w:t>
      </w:r>
      <w:r>
        <w:t>18(Antineoplastic antimetabolite) + 0</w:t>
      </w:r>
      <w:r w:rsidR="00644CD5">
        <w:t>.</w:t>
      </w:r>
      <w:r>
        <w:t>0551(Macrophage colony-stimulating factor 1 receptor antagonist) -0</w:t>
      </w:r>
      <w:r w:rsidR="00644CD5">
        <w:t>.</w:t>
      </w:r>
      <w:r>
        <w:t>0831(Pruritus) + 0</w:t>
      </w:r>
      <w:r w:rsidR="00644CD5">
        <w:t>.</w:t>
      </w:r>
      <w:r>
        <w:t xml:space="preserve">181(3-Hydroxybutyrate </w:t>
      </w:r>
      <w:r>
        <w:lastRenderedPageBreak/>
        <w:t>dehydrogenase inhibitor) + 0</w:t>
      </w:r>
      <w:r w:rsidR="00644CD5">
        <w:t>.</w:t>
      </w:r>
      <w:r>
        <w:t>0653(Sweating) + 0</w:t>
      </w:r>
      <w:r w:rsidR="00644CD5">
        <w:t>.</w:t>
      </w:r>
      <w:r>
        <w:t>131(KLK3 expression inhibitor) -0</w:t>
      </w:r>
      <w:r w:rsidR="00644CD5">
        <w:t>.</w:t>
      </w:r>
      <w:r>
        <w:t>0579(Prolactin release inhibitor) -0</w:t>
      </w:r>
      <w:r w:rsidR="00644CD5">
        <w:t>.</w:t>
      </w:r>
      <w:r>
        <w:t>113(CYP2B2 substrate) + 0</w:t>
      </w:r>
      <w:r w:rsidR="00644CD5">
        <w:t>.</w:t>
      </w:r>
      <w:r>
        <w:t>0493(Nicotinic acid receptor 2 agonist) + 0</w:t>
      </w:r>
      <w:r w:rsidR="00644CD5">
        <w:t>.</w:t>
      </w:r>
      <w:r>
        <w:t>0622(Pim-2 kinase inhibitor) -0</w:t>
      </w:r>
      <w:r w:rsidR="00644CD5">
        <w:t>.</w:t>
      </w:r>
      <w:r>
        <w:t>0659(DNA-dependent protein kinase inhibitor) + 0</w:t>
      </w:r>
      <w:r w:rsidR="00644CD5">
        <w:t>.</w:t>
      </w:r>
      <w:r>
        <w:t>206(Anticholelithogenic) -0</w:t>
      </w:r>
      <w:r w:rsidR="00644CD5">
        <w:t>.</w:t>
      </w:r>
      <w:r>
        <w:t>0684(Sphingosine 1-phosphate r</w:t>
      </w:r>
      <w:r>
        <w:t>e</w:t>
      </w:r>
      <w:r>
        <w:t>ceptor 5 antagonist) -0</w:t>
      </w:r>
      <w:r w:rsidR="00644CD5">
        <w:t>.</w:t>
      </w:r>
      <w:r>
        <w:t>289(Histone deacetylase 10 inhibitor) + 0</w:t>
      </w:r>
      <w:r w:rsidR="00644CD5">
        <w:t>.</w:t>
      </w:r>
      <w:r>
        <w:t>163(Hypertrichosis) -0</w:t>
      </w:r>
      <w:r w:rsidR="00644CD5">
        <w:t>.</w:t>
      </w:r>
      <w:r>
        <w:t>0528(Cyclooxygenase 3 i</w:t>
      </w:r>
      <w:r>
        <w:t>n</w:t>
      </w:r>
      <w:r>
        <w:t>hibitor) + 0</w:t>
      </w:r>
      <w:r w:rsidR="00644CD5">
        <w:t>.</w:t>
      </w:r>
      <w:r>
        <w:t>0952(CYP1A1 expression enhancer) -0</w:t>
      </w:r>
      <w:r w:rsidR="00644CD5">
        <w:t>.</w:t>
      </w:r>
      <w:r>
        <w:t>0618(TEC kinase inhibitor) + 0</w:t>
      </w:r>
      <w:r w:rsidR="00644CD5">
        <w:t>.</w:t>
      </w:r>
      <w:r>
        <w:t>0294(Antineoplastic (brain ca</w:t>
      </w:r>
      <w:r>
        <w:t>n</w:t>
      </w:r>
      <w:r>
        <w:t>cer)) -0</w:t>
      </w:r>
      <w:r w:rsidR="00644CD5">
        <w:t>.</w:t>
      </w:r>
      <w:r>
        <w:t>106(Acylphosphatase inhibitor) + 0</w:t>
      </w:r>
      <w:r w:rsidR="00644CD5">
        <w:t>.</w:t>
      </w:r>
      <w:r>
        <w:t>138(CYP2A5 inhibitor) -0</w:t>
      </w:r>
      <w:r w:rsidR="00644CD5">
        <w:t>.</w:t>
      </w:r>
      <w:r>
        <w:t>0575(Parkinsonism) + 0</w:t>
      </w:r>
      <w:r w:rsidR="00644CD5">
        <w:t>.</w:t>
      </w:r>
      <w:r>
        <w:t>188(Histone deacetylase 1 inhibitor) -0</w:t>
      </w:r>
      <w:r w:rsidR="00644CD5">
        <w:t>.</w:t>
      </w:r>
      <w:r>
        <w:t>0536(Estrogen receptor alpha antagonist) + 0</w:t>
      </w:r>
      <w:r w:rsidR="00644CD5">
        <w:t>.</w:t>
      </w:r>
      <w:r>
        <w:t>129(5 Hydroxytryptamine 3A antagonist) -0</w:t>
      </w:r>
      <w:r w:rsidR="00644CD5">
        <w:t>.</w:t>
      </w:r>
      <w:r>
        <w:t>175(Chelator</w:t>
      </w:r>
      <w:r w:rsidR="00644CD5">
        <w:t>.</w:t>
      </w:r>
      <w:r>
        <w:t xml:space="preserve"> Iron) + 0</w:t>
      </w:r>
      <w:r w:rsidR="00644CD5">
        <w:t>.</w:t>
      </w:r>
      <w:r>
        <w:t>0724(Chorea) + 0</w:t>
      </w:r>
      <w:r w:rsidR="00644CD5">
        <w:t>.</w:t>
      </w:r>
      <w:r>
        <w:t>0501(Phosphoinositide dependent kinase 1 inhibitor) -0</w:t>
      </w:r>
      <w:r w:rsidR="00644CD5">
        <w:t>.</w:t>
      </w:r>
      <w:r>
        <w:t>055(Non-steroidal antiinflammatory agent) + 0</w:t>
      </w:r>
      <w:r w:rsidR="00644CD5">
        <w:t>.</w:t>
      </w:r>
      <w:r>
        <w:t>0572(Lipid metabolism regulator) + 0</w:t>
      </w:r>
      <w:r w:rsidR="00644CD5">
        <w:t>.</w:t>
      </w:r>
      <w:r>
        <w:t>0343(Excitatory amino acid transporter 1 inhibitor) -0</w:t>
      </w:r>
      <w:r w:rsidR="00644CD5">
        <w:t>.</w:t>
      </w:r>
      <w:r>
        <w:t>033(Gamma-secretase subunit APH-1A inhibitor) -0</w:t>
      </w:r>
      <w:r w:rsidR="00644CD5">
        <w:t>.</w:t>
      </w:r>
      <w:r>
        <w:t>0473(Antidiuretic hormone agonist) -0</w:t>
      </w:r>
      <w:r w:rsidR="00644CD5">
        <w:t>.</w:t>
      </w:r>
      <w:r>
        <w:t>0326(Rotamase (FKBP12) inhibitor) + 0</w:t>
      </w:r>
      <w:r w:rsidR="00644CD5">
        <w:t>.</w:t>
      </w:r>
      <w:r>
        <w:t>0334(Plasmepsin II inhibitor) + 0</w:t>
      </w:r>
      <w:r w:rsidR="00644CD5">
        <w:t>.</w:t>
      </w:r>
      <w:r>
        <w:t>1(NAD(P)H dehydrogenase (quinone) inhibitor) -0</w:t>
      </w:r>
      <w:r w:rsidR="00644CD5">
        <w:t>.</w:t>
      </w:r>
      <w:r>
        <w:t>0629(CCND3 expression inhibitor) + 0</w:t>
      </w:r>
      <w:r w:rsidR="00644CD5">
        <w:t>.</w:t>
      </w:r>
      <w:r>
        <w:t>0257(Tyrosine kinase inhibitor) -0</w:t>
      </w:r>
      <w:r w:rsidR="00644CD5">
        <w:t>.</w:t>
      </w:r>
      <w:r>
        <w:t>0798(Endopeptidase inhibitor) -0</w:t>
      </w:r>
      <w:r w:rsidR="00644CD5">
        <w:t>.</w:t>
      </w:r>
      <w:r>
        <w:t>0401(CYP2B1 substrate) + 0</w:t>
      </w:r>
      <w:r w:rsidR="00644CD5">
        <w:t>.</w:t>
      </w:r>
      <w:r>
        <w:t>0833(Calcitonin stimulant) + 0</w:t>
      </w:r>
      <w:r w:rsidR="00644CD5">
        <w:t>.</w:t>
      </w:r>
      <w:r>
        <w:t>027(Vesicle monoamine transporter 2 inhibitor) + 0</w:t>
      </w:r>
      <w:r w:rsidR="00644CD5">
        <w:t>.</w:t>
      </w:r>
      <w:r>
        <w:t>0367(HIV rev inhibitor) -0</w:t>
      </w:r>
      <w:r w:rsidR="00644CD5">
        <w:t>.</w:t>
      </w:r>
      <w:r>
        <w:t>0262(Sleep disturbance) + 0</w:t>
      </w:r>
      <w:r w:rsidR="00644CD5">
        <w:t>.</w:t>
      </w:r>
      <w:r>
        <w:t>0737(AMP-activated protein kinase</w:t>
      </w:r>
      <w:r w:rsidR="00644CD5">
        <w:t>.</w:t>
      </w:r>
      <w:r>
        <w:t xml:space="preserve"> gamma-1 subunit i</w:t>
      </w:r>
      <w:r>
        <w:t>n</w:t>
      </w:r>
      <w:r>
        <w:t>hibitor) + 0</w:t>
      </w:r>
      <w:r w:rsidR="00644CD5">
        <w:t>.</w:t>
      </w:r>
      <w:r>
        <w:t>027(Opioid kappa receptor agonist) + 0</w:t>
      </w:r>
      <w:r w:rsidR="00644CD5">
        <w:t>.</w:t>
      </w:r>
      <w:r>
        <w:t>0239(N-Acetylated alpha-linked acidic dipeptidase inhibitor) + 0</w:t>
      </w:r>
      <w:r w:rsidR="00644CD5">
        <w:t>.</w:t>
      </w:r>
      <w:r>
        <w:t>0662(CXC chemokine 1 receptor antagonist) + 0</w:t>
      </w:r>
      <w:r w:rsidR="00644CD5">
        <w:t>.</w:t>
      </w:r>
      <w:r>
        <w:t>0245(Methylenetetrahydrofolate reductase (NADPH) inhibitor) -0</w:t>
      </w:r>
      <w:r w:rsidR="00644CD5">
        <w:t>.</w:t>
      </w:r>
      <w:r>
        <w:t>0674(Nuclear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0905(Ketohexokinase inhibitor) -0</w:t>
      </w:r>
      <w:r w:rsidR="00644CD5">
        <w:t>.</w:t>
      </w:r>
      <w:r>
        <w:t>0154(Female sexual dysfunction treatment) -0</w:t>
      </w:r>
      <w:r w:rsidR="00644CD5">
        <w:t>.</w:t>
      </w:r>
      <w:r>
        <w:t>057(Thyroid hormone antagonist) + 0</w:t>
      </w:r>
      <w:r w:rsidR="00644CD5">
        <w:t>.</w:t>
      </w:r>
      <w:r>
        <w:t>0148(Purinergic P2Y1 antag</w:t>
      </w:r>
      <w:r>
        <w:t>o</w:t>
      </w:r>
      <w:r>
        <w:t>nist) + 0</w:t>
      </w:r>
      <w:r w:rsidR="00644CD5">
        <w:t>.</w:t>
      </w:r>
      <w:r>
        <w:t>0622(GADD45B expression enhancer) + 0</w:t>
      </w:r>
      <w:r w:rsidR="00644CD5">
        <w:t>.</w:t>
      </w:r>
      <w:r>
        <w:t>0162(Smooth muscle myosin light chain kinase inhibitor) + 0</w:t>
      </w:r>
      <w:r w:rsidR="00644CD5">
        <w:t>.</w:t>
      </w:r>
      <w:r>
        <w:t>0282(CYP2G1 substrate) -0</w:t>
      </w:r>
      <w:r w:rsidR="00644CD5">
        <w:t>.</w:t>
      </w:r>
      <w:r>
        <w:t>0127(2</w:t>
      </w:r>
      <w:r w:rsidR="00644CD5">
        <w:t>.</w:t>
      </w:r>
      <w:r>
        <w:t>3-Oxidosqualene-lanosterol cyclase inhibitor) -0</w:t>
      </w:r>
      <w:r w:rsidR="00644CD5">
        <w:t>.</w:t>
      </w:r>
      <w:r>
        <w:t>0379(UDP-N-acetylglucosamine 1-carboxyvinyltransferase inhibitor) + 0</w:t>
      </w:r>
      <w:r w:rsidR="00644CD5">
        <w:t>.</w:t>
      </w:r>
      <w:r>
        <w:t>011(Lipoxygenase inhibitor) + 0</w:t>
      </w:r>
      <w:r w:rsidR="00644CD5">
        <w:t>.</w:t>
      </w:r>
      <w:r>
        <w:t>0357(G protein-coupled receptor antagonist) -0</w:t>
      </w:r>
      <w:r w:rsidR="00644CD5">
        <w:t>.</w:t>
      </w:r>
      <w:r>
        <w:t>0457(Glutathione S-transferase inhibitor) + 0</w:t>
      </w:r>
      <w:r w:rsidR="00644CD5">
        <w:t>.</w:t>
      </w:r>
      <w:r>
        <w:t>00557(Autoimmune disorders treatment) -0</w:t>
      </w:r>
      <w:r w:rsidR="00644CD5">
        <w:t>.</w:t>
      </w:r>
      <w:r>
        <w:t>0118(Phosphodiesterase 10A inhibitor) -0</w:t>
      </w:r>
      <w:r w:rsidR="00644CD5">
        <w:t>.</w:t>
      </w:r>
      <w:r>
        <w:t>0171(Magnesium-protoporphyrin IX monomethyl ester (oxidative) c</w:t>
      </w:r>
      <w:r>
        <w:t>y</w:t>
      </w:r>
      <w:r>
        <w:t>clase inhibitor) -0</w:t>
      </w:r>
      <w:r w:rsidR="00644CD5">
        <w:t>.</w:t>
      </w:r>
      <w:r>
        <w:t>0194(Histamine H3 receptor antagonist) + 0</w:t>
      </w:r>
      <w:r w:rsidR="00644CD5">
        <w:t>.</w:t>
      </w:r>
      <w:r>
        <w:t>0177(Delayed rectifier potassium channel blocker) -0</w:t>
      </w:r>
      <w:r w:rsidR="00644CD5">
        <w:t>.</w:t>
      </w:r>
      <w:r>
        <w:t>0172(Peptidyl-Lys metalloendopeptidase inhibitor) -0</w:t>
      </w:r>
      <w:r w:rsidR="00644CD5">
        <w:t>.</w:t>
      </w:r>
      <w:r>
        <w:t>00107(NumDonor) + 0</w:t>
      </w:r>
      <w:r w:rsidR="00644CD5">
        <w:t>.</w:t>
      </w:r>
      <w:r>
        <w:t>00949(Platelet adhesion inhibitor) -0</w:t>
      </w:r>
      <w:r w:rsidR="00644CD5">
        <w:t>.</w:t>
      </w:r>
      <w:r>
        <w:t>00941(SULT1A3 substrate) -0</w:t>
      </w:r>
      <w:r w:rsidR="00644CD5">
        <w:t>.</w:t>
      </w:r>
      <w:r>
        <w:t>00325(IL12B expression inhibitor) + 0</w:t>
      </w:r>
      <w:r w:rsidR="00644CD5">
        <w:t>.</w:t>
      </w:r>
      <w:r>
        <w:t>00629(Antipruritic</w:t>
      </w:r>
      <w:r w:rsidR="00644CD5">
        <w:t>.</w:t>
      </w:r>
      <w:r>
        <w:t xml:space="preserve"> allergic) + 0</w:t>
      </w:r>
      <w:r w:rsidR="00644CD5">
        <w:t>.</w:t>
      </w:r>
      <w:r>
        <w:t>0112(Carbonic anhydrase inhibitor) -0</w:t>
      </w:r>
      <w:r w:rsidR="00644CD5">
        <w:t>.</w:t>
      </w:r>
      <w:r>
        <w:t>00232(MAP3K7 inhibitor) -0</w:t>
      </w:r>
      <w:r w:rsidR="00644CD5">
        <w:t>.</w:t>
      </w:r>
      <w:r>
        <w:t>00156(Phosphodiesterase X inhibitor) + 5</w:t>
      </w:r>
      <w:r w:rsidR="00644CD5">
        <w:t>.</w:t>
      </w:r>
      <w:r>
        <w:t>15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822(Aspartate transaminase inhibitor) + 0</w:t>
      </w:r>
      <w:r w:rsidR="00644CD5">
        <w:t>.</w:t>
      </w:r>
      <w:r>
        <w:t>567(CYP2D6 substrate) -0</w:t>
      </w:r>
      <w:r w:rsidR="00644CD5">
        <w:t>.</w:t>
      </w:r>
      <w:r>
        <w:t>414(CDK1/cyclin B inhibitor) + 0</w:t>
      </w:r>
      <w:r w:rsidR="00644CD5">
        <w:t>.</w:t>
      </w:r>
      <w:r>
        <w:t>15(Pancytopenia) + 0</w:t>
      </w:r>
      <w:r w:rsidR="00644CD5">
        <w:t>.</w:t>
      </w:r>
      <w:r>
        <w:t>186(NumAromAtoms) + 0</w:t>
      </w:r>
      <w:r w:rsidR="00644CD5">
        <w:t>.</w:t>
      </w:r>
      <w:r>
        <w:t>752(Gastrointestinal disturbance) + 0</w:t>
      </w:r>
      <w:r w:rsidR="00644CD5">
        <w:t>.</w:t>
      </w:r>
      <w:r>
        <w:t>466(Serine carboxypeptidase inhibitor) -0</w:t>
      </w:r>
      <w:r w:rsidR="00644CD5">
        <w:t>.</w:t>
      </w:r>
      <w:r>
        <w:t>562(HIV-1 integrase (3'-Processing) inhibitor) -0</w:t>
      </w:r>
      <w:r w:rsidR="00644CD5">
        <w:t>.</w:t>
      </w:r>
      <w:r>
        <w:t>832(Cyclin-dependent kinase 2 inhibitor) + 0</w:t>
      </w:r>
      <w:r w:rsidR="00644CD5">
        <w:t>.</w:t>
      </w:r>
      <w:r>
        <w:t>368(Carcinogenic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321(Nicotinic alpha4beta2 receptor agonist) -1</w:t>
      </w:r>
      <w:r w:rsidR="00644CD5">
        <w:t>.</w:t>
      </w:r>
      <w:r>
        <w:t>3(DNA synthesis inhibitor) -0</w:t>
      </w:r>
      <w:r w:rsidR="00644CD5">
        <w:t>.</w:t>
      </w:r>
      <w:r>
        <w:t>253(Mucosal addressin cell adhesion molecule 1 inhibitor) -0</w:t>
      </w:r>
      <w:r w:rsidR="00644CD5">
        <w:t>.</w:t>
      </w:r>
      <w:r>
        <w:t>449(Phosphodiesterase II inhibitor) -0</w:t>
      </w:r>
      <w:r w:rsidR="00644CD5">
        <w:t>.</w:t>
      </w:r>
      <w:r>
        <w:t>827(CYP2C substrate) + 0</w:t>
      </w:r>
      <w:r w:rsidR="00644CD5">
        <w:t>.</w:t>
      </w:r>
      <w:r>
        <w:t>834(Procollagen-lysine 5-dioxygenase inhibitor) + 1</w:t>
      </w:r>
      <w:r w:rsidR="00644CD5">
        <w:t>.</w:t>
      </w:r>
      <w:r>
        <w:t>66(Methionyl aminopeptidase i</w:t>
      </w:r>
      <w:r>
        <w:t>n</w:t>
      </w:r>
      <w:r>
        <w:t>hibitor) + 0</w:t>
      </w:r>
      <w:r w:rsidR="00644CD5">
        <w:t>.</w:t>
      </w:r>
      <w:r>
        <w:t>593(Inosine monophosphate dehydrogenase 1 inhibitor) + 0</w:t>
      </w:r>
      <w:r w:rsidR="00644CD5">
        <w:t>.</w:t>
      </w:r>
      <w:r>
        <w:t>175(Lipophilicity^2) -0</w:t>
      </w:r>
      <w:r w:rsidR="00644CD5">
        <w:t>.</w:t>
      </w:r>
      <w:r>
        <w:t>542(Pyruvate deh</w:t>
      </w:r>
      <w:r>
        <w:t>y</w:t>
      </w:r>
      <w:r>
        <w:t>drogenase kinase inhibitor) -1</w:t>
      </w:r>
      <w:r w:rsidR="00644CD5">
        <w:t>.</w:t>
      </w:r>
      <w:r>
        <w:t>27(Potassium channel (Ca-activated) activator) + 1</w:t>
      </w:r>
      <w:r w:rsidR="00644CD5">
        <w:t>.</w:t>
      </w:r>
      <w:r>
        <w:t>07(Colony stimulating factor ag</w:t>
      </w:r>
      <w:r>
        <w:t>o</w:t>
      </w:r>
      <w:r>
        <w:t>nist) + 1</w:t>
      </w:r>
      <w:r w:rsidR="00644CD5">
        <w:t>.</w:t>
      </w:r>
      <w:r>
        <w:t>07(Tyrosine phenol-lyase inhibitor) -0</w:t>
      </w:r>
      <w:r w:rsidR="00644CD5">
        <w:t>.</w:t>
      </w:r>
      <w:r>
        <w:t>519(Nephrotoxic) -0</w:t>
      </w:r>
      <w:r w:rsidR="00644CD5">
        <w:t>.</w:t>
      </w:r>
      <w:r>
        <w:t>638(Thrombin inhibitor) + 0</w:t>
      </w:r>
      <w:r w:rsidR="00644CD5">
        <w:t>.</w:t>
      </w:r>
      <w:r>
        <w:t>0993(CYP3A5 expression enhancer) + 0</w:t>
      </w:r>
      <w:r w:rsidR="00644CD5">
        <w:t>.</w:t>
      </w:r>
      <w:r>
        <w:t>222(HERG 1 channel blocker) -0</w:t>
      </w:r>
      <w:r w:rsidR="00644CD5">
        <w:t>.</w:t>
      </w:r>
      <w:r>
        <w:t>916(Antihematotoxic) + 0</w:t>
      </w:r>
      <w:r w:rsidR="00644CD5">
        <w:t>.</w:t>
      </w:r>
      <w:r>
        <w:t>509(Corticosteroid-like) -0</w:t>
      </w:r>
      <w:r w:rsidR="00644CD5">
        <w:t>.</w:t>
      </w:r>
      <w:r>
        <w:t>0688(Inner centromere protein inhibitor) + 0</w:t>
      </w:r>
      <w:r w:rsidR="00644CD5">
        <w:t>.</w:t>
      </w:r>
      <w:r>
        <w:t>276(Rho-associated kinase inhibitor) + 1</w:t>
      </w:r>
      <w:r w:rsidR="00644CD5">
        <w:t>.</w:t>
      </w:r>
      <w:r>
        <w:t>89(Carbonic anhydrase X inhibitor) -0</w:t>
      </w:r>
      <w:r w:rsidR="00644CD5">
        <w:t>.</w:t>
      </w:r>
      <w:r>
        <w:t>33(Lactose synthase inhibitor) -0</w:t>
      </w:r>
      <w:r w:rsidR="00644CD5">
        <w:t>.</w:t>
      </w:r>
      <w:r>
        <w:t>436(Carcinogenic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esophagus) -0</w:t>
      </w:r>
      <w:r w:rsidR="00644CD5">
        <w:t>.</w:t>
      </w:r>
      <w:r>
        <w:t>235(Angiotensin II receptor antagonist) -0</w:t>
      </w:r>
      <w:r w:rsidR="00644CD5">
        <w:t>.</w:t>
      </w:r>
      <w:r>
        <w:t>346(Peptidyl-prolyl cis-trans isomerase FKBP4 inhibitor) + 0</w:t>
      </w:r>
      <w:r w:rsidR="00644CD5">
        <w:t>.</w:t>
      </w:r>
      <w:r>
        <w:t>442(Ileal bile acid transport inhibitor) + 0</w:t>
      </w:r>
      <w:r w:rsidR="00644CD5">
        <w:t>.</w:t>
      </w:r>
      <w:r>
        <w:t>853(Protein-tyrosine sulfotransferase inhibitor) + 1</w:t>
      </w:r>
      <w:r w:rsidR="00644CD5">
        <w:t>.</w:t>
      </w:r>
      <w:r>
        <w:t>01(HSPA1B expression enhancer) -0</w:t>
      </w:r>
      <w:r w:rsidR="00644CD5">
        <w:t>.</w:t>
      </w:r>
      <w:r>
        <w:t>341(Galactolipase inhib</w:t>
      </w:r>
      <w:r>
        <w:t>i</w:t>
      </w:r>
      <w:r>
        <w:t>tor) -0</w:t>
      </w:r>
      <w:r w:rsidR="00644CD5">
        <w:t>.</w:t>
      </w:r>
      <w:r>
        <w:t>354(Cholesterol absorption inhibitor) + 18(Lipophilicity) + 0</w:t>
      </w:r>
      <w:r w:rsidR="00644CD5">
        <w:t>.</w:t>
      </w:r>
      <w:r>
        <w:t>499(Cytokine production stimulant) -0</w:t>
      </w:r>
      <w:r w:rsidR="00644CD5">
        <w:t>.</w:t>
      </w:r>
      <w:r>
        <w:t>248(Glycine receptor agonist) + 0</w:t>
      </w:r>
      <w:r w:rsidR="00644CD5">
        <w:t>.</w:t>
      </w:r>
      <w:r>
        <w:t>479(Integrin alpha4 antagonist) + 0</w:t>
      </w:r>
      <w:r w:rsidR="00644CD5">
        <w:t>.</w:t>
      </w:r>
      <w:r>
        <w:t>212(Antipsoriatic) -0</w:t>
      </w:r>
      <w:r w:rsidR="00644CD5">
        <w:t>.</w:t>
      </w:r>
      <w:r>
        <w:t>351(DNA intercalator) -1</w:t>
      </w:r>
      <w:r w:rsidR="00644CD5">
        <w:t>.</w:t>
      </w:r>
      <w:r>
        <w:t>14(Capillary fragility treatment) + 0</w:t>
      </w:r>
      <w:r w:rsidR="00644CD5">
        <w:t>.</w:t>
      </w:r>
      <w:r>
        <w:t>512(Carcinogenic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125(Threonine synthase inhibitor) -0</w:t>
      </w:r>
      <w:r w:rsidR="00644CD5">
        <w:t>.</w:t>
      </w:r>
      <w:r>
        <w:t>339(Opioid delta receptor antagonist) + 0</w:t>
      </w:r>
      <w:r w:rsidR="00644CD5">
        <w:t>.</w:t>
      </w:r>
      <w:r>
        <w:t>376(Alpha galactosidase inhibitor) -0</w:t>
      </w:r>
      <w:r w:rsidR="00644CD5">
        <w:t>.</w:t>
      </w:r>
      <w:r>
        <w:t>921(Antineoplastic antimetabolite) -0</w:t>
      </w:r>
      <w:r w:rsidR="00644CD5">
        <w:t>.</w:t>
      </w:r>
      <w:r>
        <w:t>437(Hexokinase stimulant) -0</w:t>
      </w:r>
      <w:r w:rsidR="00644CD5">
        <w:t>.</w:t>
      </w:r>
      <w:r>
        <w:t>286(Osteoclast antagonist) + 0</w:t>
      </w:r>
      <w:r w:rsidR="00644CD5">
        <w:t>.</w:t>
      </w:r>
      <w:r>
        <w:t>428(Protein kinase C nu inhibitor) -0</w:t>
      </w:r>
      <w:r w:rsidR="00644CD5">
        <w:t>.</w:t>
      </w:r>
      <w:r>
        <w:t>000228(Inositol-polyphosphate 5-phosphatase inhibitor) + 0</w:t>
      </w:r>
      <w:r w:rsidR="00644CD5">
        <w:t>.</w:t>
      </w:r>
      <w:r>
        <w:t>455(Estrogen beta receptor agonist) -1</w:t>
      </w:r>
      <w:r w:rsidR="00644CD5">
        <w:t>.</w:t>
      </w:r>
      <w:r>
        <w:t>07(Low molecular weight phosph</w:t>
      </w:r>
      <w:r>
        <w:t>o</w:t>
      </w:r>
      <w:r>
        <w:t>tyrosine protein phosphatase inhibitor) + 0</w:t>
      </w:r>
      <w:r w:rsidR="00644CD5">
        <w:t>.</w:t>
      </w:r>
      <w:r>
        <w:t>127(Integrin alpha1beta1 antagonist) + 0</w:t>
      </w:r>
      <w:r w:rsidR="00644CD5">
        <w:t>.</w:t>
      </w:r>
      <w:r>
        <w:t>589(Motilin receptor antagonist) + 0</w:t>
      </w:r>
      <w:r w:rsidR="00644CD5">
        <w:t>.</w:t>
      </w:r>
      <w:r>
        <w:t>474(HIV-1 integrase (Strand Transfer) inhibitor) -0</w:t>
      </w:r>
      <w:r w:rsidR="00644CD5">
        <w:t>.</w:t>
      </w:r>
      <w:r>
        <w:t>173(Transcription factor inhibitor) -0</w:t>
      </w:r>
      <w:r w:rsidR="00644CD5">
        <w:t>.</w:t>
      </w:r>
      <w:r>
        <w:t>571(Catechol 2</w:t>
      </w:r>
      <w:r w:rsidR="00644CD5">
        <w:t>.</w:t>
      </w:r>
      <w:r>
        <w:t>3-dioxygenase inhibitor) -0</w:t>
      </w:r>
      <w:r w:rsidR="00644CD5">
        <w:t>.</w:t>
      </w:r>
      <w:r>
        <w:t>123(KPNB1 expression inhibitor) -0</w:t>
      </w:r>
      <w:r w:rsidR="00644CD5">
        <w:t>.</w:t>
      </w:r>
      <w:r>
        <w:t>597(Histamine H2 receptor agonist) -0</w:t>
      </w:r>
      <w:r w:rsidR="00644CD5">
        <w:t>.</w:t>
      </w:r>
      <w:r>
        <w:t>365(Nitrate reductase (cytochrome) inhibitor) + 0</w:t>
      </w:r>
      <w:r w:rsidR="00644CD5">
        <w:t>.</w:t>
      </w:r>
      <w:r>
        <w:t>341(Phosphodiesterase 6C inhibitor) -0</w:t>
      </w:r>
      <w:r w:rsidR="00644CD5">
        <w:t>.</w:t>
      </w:r>
      <w:r>
        <w:t>92(Thiosulfate sulfurtransferase inhib</w:t>
      </w:r>
      <w:r>
        <w:t>i</w:t>
      </w:r>
      <w:r>
        <w:t>tor) -0</w:t>
      </w:r>
      <w:r w:rsidR="00644CD5">
        <w:t>.</w:t>
      </w:r>
      <w:r>
        <w:t>383(Epstein-Barr nuclear antigen 1 inhibitor) + 0</w:t>
      </w:r>
      <w:r w:rsidR="00644CD5">
        <w:t>.</w:t>
      </w:r>
      <w:r>
        <w:t>138(Phosphodiesterase 5A inhibitor) + 0</w:t>
      </w:r>
      <w:r w:rsidR="00644CD5">
        <w:t>.</w:t>
      </w:r>
      <w:r>
        <w:t xml:space="preserve">859(Glycogen </w:t>
      </w:r>
      <w:r>
        <w:lastRenderedPageBreak/>
        <w:t>(starch) synthase inhibitor) + 1</w:t>
      </w:r>
      <w:r w:rsidR="00644CD5">
        <w:t>.</w:t>
      </w:r>
      <w:r>
        <w:t>23(P3 purinoceptor-like protein antagonist) + 0</w:t>
      </w:r>
      <w:r w:rsidR="00644CD5">
        <w:t>.</w:t>
      </w:r>
      <w:r>
        <w:t>465(Cytosolic phospholipase A2 beta inhibitor) + 0</w:t>
      </w:r>
      <w:r w:rsidR="00644CD5">
        <w:t>.</w:t>
      </w:r>
      <w:r>
        <w:t>491(UDP-N-acetylmuramate-L-alanine ligase inhibitor) -0</w:t>
      </w:r>
      <w:r w:rsidR="00644CD5">
        <w:t>.</w:t>
      </w:r>
      <w:r>
        <w:t>365(Polo-like kinase-2 inhibitor) + 0</w:t>
      </w:r>
      <w:r w:rsidR="00644CD5">
        <w:t>.</w:t>
      </w:r>
      <w:r>
        <w:t>227(Cataract) + 0</w:t>
      </w:r>
      <w:r w:rsidR="00644CD5">
        <w:t>.</w:t>
      </w:r>
      <w:r>
        <w:t>274(Protein kinase B inhibitor) -0</w:t>
      </w:r>
      <w:r w:rsidR="00644CD5">
        <w:t>.</w:t>
      </w:r>
      <w:r>
        <w:t>391(Keratolytic) -0</w:t>
      </w:r>
      <w:r w:rsidR="00644CD5">
        <w:t>.</w:t>
      </w:r>
      <w:r>
        <w:t>732(TGFB1 expression enhancer) -0</w:t>
      </w:r>
      <w:r w:rsidR="00644CD5">
        <w:t>.</w:t>
      </w:r>
      <w:r>
        <w:t>315(MAP kinase 7 inhibitor) + 0</w:t>
      </w:r>
      <w:r w:rsidR="00644CD5">
        <w:t>.</w:t>
      </w:r>
      <w:r>
        <w:t>276(Cytochrome c oxidase inhibitor) -0</w:t>
      </w:r>
      <w:r w:rsidR="00644CD5">
        <w:t>.</w:t>
      </w:r>
      <w:r>
        <w:t>24(MMP9 expression enhancer) + 0</w:t>
      </w:r>
      <w:r w:rsidR="00644CD5">
        <w:t>.</w:t>
      </w:r>
      <w:r>
        <w:t>661(Cyclin-dependent kinase inhibitor) -0</w:t>
      </w:r>
      <w:r w:rsidR="00644CD5">
        <w:t>.</w:t>
      </w:r>
      <w:r>
        <w:t>517(Formaldehyde dehydrogenase (glutathione) inhibitor) + 0</w:t>
      </w:r>
      <w:r w:rsidR="00644CD5">
        <w:t>.</w:t>
      </w:r>
      <w:r>
        <w:t>484(Glycosoaminoglycans antagonist) -0</w:t>
      </w:r>
      <w:r w:rsidR="00644CD5">
        <w:t>.</w:t>
      </w:r>
      <w:r>
        <w:t>503(Glutamate (mGluR5) agonist) + 0</w:t>
      </w:r>
      <w:r w:rsidR="00644CD5">
        <w:t>.</w:t>
      </w:r>
      <w:r>
        <w:t>273(Antiparkinsonian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406(Acylaminoacyl-peptidase inhibitor) -0</w:t>
      </w:r>
      <w:r w:rsidR="00644CD5">
        <w:t>.</w:t>
      </w:r>
      <w:r>
        <w:t>283(Endothelin A receptor antagonist) + 0</w:t>
      </w:r>
      <w:r w:rsidR="00644CD5">
        <w:t>.</w:t>
      </w:r>
      <w:r>
        <w:t>478(2-Dehydropantolactone reductase (A-specific) inhibitor) + 0</w:t>
      </w:r>
      <w:r w:rsidR="00644CD5">
        <w:t>.</w:t>
      </w:r>
      <w:r>
        <w:t>302(ATP-dependent RNA helicase inhibitor) + 0</w:t>
      </w:r>
      <w:r w:rsidR="00644CD5">
        <w:t>.</w:t>
      </w:r>
      <w:r>
        <w:t>315(Methylenetetrahydrofolate reductase (NADPH) inhibitor) + 0</w:t>
      </w:r>
      <w:r w:rsidR="00644CD5">
        <w:t>.</w:t>
      </w:r>
      <w:r>
        <w:t>321(Dyskinesia) -0</w:t>
      </w:r>
      <w:r w:rsidR="00644CD5">
        <w:t>.</w:t>
      </w:r>
      <w:r>
        <w:t>355(Sodium/glucose cotran</w:t>
      </w:r>
      <w:r>
        <w:t>s</w:t>
      </w:r>
      <w:r>
        <w:t>porter 1 inhibitor) -0</w:t>
      </w:r>
      <w:r w:rsidR="00644CD5">
        <w:t>.</w:t>
      </w:r>
      <w:r>
        <w:t>148(Vitamin D-like) -0</w:t>
      </w:r>
      <w:r w:rsidR="00644CD5">
        <w:t>.</w:t>
      </w:r>
      <w:r>
        <w:t>481(EGR3 expression enhancer) -0</w:t>
      </w:r>
      <w:r w:rsidR="00644CD5">
        <w:t>.</w:t>
      </w:r>
      <w:r>
        <w:t>329(CDK/Cyclin complex inhibitor) -0</w:t>
      </w:r>
      <w:r w:rsidR="00644CD5">
        <w:t>.</w:t>
      </w:r>
      <w:r>
        <w:t>395(Carcinogenic) + 0</w:t>
      </w:r>
      <w:r w:rsidR="00644CD5">
        <w:t>.</w:t>
      </w:r>
      <w:r>
        <w:t>394(Porphyria) + 0</w:t>
      </w:r>
      <w:r w:rsidR="00644CD5">
        <w:t>.</w:t>
      </w:r>
      <w:r>
        <w:t>319(Factor XII inhibitor) -0</w:t>
      </w:r>
      <w:r w:rsidR="00644CD5">
        <w:t>.</w:t>
      </w:r>
      <w:r>
        <w:t>154(Platelet aggregation inhibitor) -0</w:t>
      </w:r>
      <w:r w:rsidR="00644CD5">
        <w:t>.</w:t>
      </w:r>
      <w:r>
        <w:t>459(Amiloride-sensitive cation channel 1 blocker) + 0</w:t>
      </w:r>
      <w:r w:rsidR="00644CD5">
        <w:t>.</w:t>
      </w:r>
      <w:r>
        <w:t>179(CYP2C8 inhibitor) -0</w:t>
      </w:r>
      <w:r w:rsidR="00644CD5">
        <w:t>.</w:t>
      </w:r>
      <w:r>
        <w:t>609(Akinesia) -1</w:t>
      </w:r>
      <w:r w:rsidR="00644CD5">
        <w:t>.</w:t>
      </w:r>
      <w:r>
        <w:t>14(Sigma 2 r</w:t>
      </w:r>
      <w:r>
        <w:t>e</w:t>
      </w:r>
      <w:r>
        <w:t>ceptor antagonist) + 0</w:t>
      </w:r>
      <w:r w:rsidR="00644CD5">
        <w:t>.</w:t>
      </w:r>
      <w:r>
        <w:t>218(Sweating) -0</w:t>
      </w:r>
      <w:r w:rsidR="00644CD5">
        <w:t>.</w:t>
      </w:r>
      <w:r>
        <w:t>121(Acetylcholine M4 receptor agonist) + 0</w:t>
      </w:r>
      <w:r w:rsidR="00644CD5">
        <w:t>.</w:t>
      </w:r>
      <w:r>
        <w:t>689(Ether-a-go-go potassium channel 1 blocker) -0</w:t>
      </w:r>
      <w:r w:rsidR="00644CD5">
        <w:t>.</w:t>
      </w:r>
      <w:r>
        <w:t>0549(NumAcceptor) + 0</w:t>
      </w:r>
      <w:r w:rsidR="00644CD5">
        <w:t>.</w:t>
      </w:r>
      <w:r>
        <w:t>25(Antibiotic Tribactam-like) + 1</w:t>
      </w:r>
      <w:r w:rsidR="00644CD5">
        <w:t>.</w:t>
      </w:r>
      <w:r>
        <w:t>23(2-Isopropylmalate synthase i</w:t>
      </w:r>
      <w:r>
        <w:t>n</w:t>
      </w:r>
      <w:r>
        <w:t>hibitor) + 0</w:t>
      </w:r>
      <w:r w:rsidR="00644CD5">
        <w:t>.</w:t>
      </w:r>
      <w:r>
        <w:t>0681(MW) -0</w:t>
      </w:r>
      <w:r w:rsidR="00644CD5">
        <w:t>.</w:t>
      </w:r>
      <w:r>
        <w:t>286(Raynaud's phenomenon treatment) + 0</w:t>
      </w:r>
      <w:r w:rsidR="00644CD5">
        <w:t>.</w:t>
      </w:r>
      <w:r>
        <w:t>436(Oryzin inhibitor) + 0</w:t>
      </w:r>
      <w:r w:rsidR="00644CD5">
        <w:t>.</w:t>
      </w:r>
      <w:r>
        <w:t>164(MAP-kinase-activated kinase 2 inhibitor) -0</w:t>
      </w:r>
      <w:r w:rsidR="00644CD5">
        <w:t>.</w:t>
      </w:r>
      <w:r>
        <w:t>184(Antinephrotoxic) -0</w:t>
      </w:r>
      <w:r w:rsidR="00644CD5">
        <w:t>.</w:t>
      </w:r>
      <w:r>
        <w:t>675(Lysophosphatidic acid receptor antagonist) + 0</w:t>
      </w:r>
      <w:r w:rsidR="00644CD5">
        <w:t>.</w:t>
      </w:r>
      <w:r>
        <w:t>0553(NumPositive) -1</w:t>
      </w:r>
      <w:r w:rsidR="00644CD5">
        <w:t>.</w:t>
      </w:r>
      <w:r>
        <w:t>87(Carbonic anhydrase VI inhibitor) -0</w:t>
      </w:r>
      <w:r w:rsidR="00644CD5">
        <w:t>.</w:t>
      </w:r>
      <w:r>
        <w:t>193(Phosphodiesterase III inhibitor) + 0</w:t>
      </w:r>
      <w:r w:rsidR="00644CD5">
        <w:t>.</w:t>
      </w:r>
      <w:r>
        <w:t>811(Sodium/hydrogen exchanger 3 inhibitor) -0</w:t>
      </w:r>
      <w:r w:rsidR="00644CD5">
        <w:t>.</w:t>
      </w:r>
      <w:r>
        <w:t>244(DNA excision repair protein ERCC-5 inhibitor) -1</w:t>
      </w:r>
      <w:r w:rsidR="00644CD5">
        <w:t>.</w:t>
      </w:r>
      <w:r>
        <w:t>15(Ethanolamine kinase inhibitor) + 0</w:t>
      </w:r>
      <w:r w:rsidR="00644CD5">
        <w:t>.</w:t>
      </w:r>
      <w:r>
        <w:t>682(Alpha-L-fucosidase inhibitor) + 0</w:t>
      </w:r>
      <w:r w:rsidR="00644CD5">
        <w:t>.</w:t>
      </w:r>
      <w:r>
        <w:t>74(CMP-N-acetylneuraminate monooxygenase inhibitor) + 0</w:t>
      </w:r>
      <w:r w:rsidR="00644CD5">
        <w:t>.</w:t>
      </w:r>
      <w:r>
        <w:t>24(Eukaryotic translation initiation factor 2-alpha kinase 3 inhibitor) -0</w:t>
      </w:r>
      <w:r w:rsidR="00644CD5">
        <w:t>.</w:t>
      </w:r>
      <w:r>
        <w:t>401(MAO inhibitor) + 0</w:t>
      </w:r>
      <w:r w:rsidR="00644CD5">
        <w:t>.</w:t>
      </w:r>
      <w:r>
        <w:t>109(CDC-like kinase 1 inhibitor) -0</w:t>
      </w:r>
      <w:r w:rsidR="00644CD5">
        <w:t>.</w:t>
      </w:r>
      <w:r>
        <w:t>161(Fibroblast growth factor 1 antagonist) -0</w:t>
      </w:r>
      <w:r w:rsidR="00644CD5">
        <w:t>.</w:t>
      </w:r>
      <w:r>
        <w:t>264(Urinary retention) + 0</w:t>
      </w:r>
      <w:r w:rsidR="00644CD5">
        <w:t>.</w:t>
      </w:r>
      <w:r>
        <w:t>254(Spasmolytic) + 0</w:t>
      </w:r>
      <w:r w:rsidR="00644CD5">
        <w:t>.</w:t>
      </w:r>
      <w:r>
        <w:t>211(Focal adhesion kinase 1 inhibitor) + 0</w:t>
      </w:r>
      <w:r w:rsidR="00644CD5">
        <w:t>.</w:t>
      </w:r>
      <w:r>
        <w:t>189(Gastrointestinal disorders treatment) + 0</w:t>
      </w:r>
      <w:r w:rsidR="00644CD5">
        <w:t>.</w:t>
      </w:r>
      <w:r>
        <w:t>264(Ca2+/calmodulin-dependent kinase II inhibitor) + 0</w:t>
      </w:r>
      <w:r w:rsidR="00644CD5">
        <w:t>.</w:t>
      </w:r>
      <w:r>
        <w:t>133(Antineoplastic (non-small cell lung cancer)) -0</w:t>
      </w:r>
      <w:r w:rsidR="00644CD5">
        <w:t>.</w:t>
      </w:r>
      <w:r>
        <w:t>189(Sodium/hydrogen exchanger 1 inhibitor) + 0</w:t>
      </w:r>
      <w:r w:rsidR="00644CD5">
        <w:t>.</w:t>
      </w:r>
      <w:r>
        <w:t>355(Monodehydroascorbate reductase (NADH) inhibitor) -0</w:t>
      </w:r>
      <w:r w:rsidR="00644CD5">
        <w:t>.</w:t>
      </w:r>
      <w:r>
        <w:t>258(24-sterol C-methyltransferase inhibitor) + 0</w:t>
      </w:r>
      <w:r w:rsidR="00644CD5">
        <w:t>.</w:t>
      </w:r>
      <w:r>
        <w:t>247(Paralysis) -0</w:t>
      </w:r>
      <w:r w:rsidR="00644CD5">
        <w:t>.</w:t>
      </w:r>
      <w:r>
        <w:t>262(Malaise) -0</w:t>
      </w:r>
      <w:r w:rsidR="00644CD5">
        <w:t>.</w:t>
      </w:r>
      <w:r>
        <w:t>348(Gonadotropin antagonist) + 0</w:t>
      </w:r>
      <w:r w:rsidR="00644CD5">
        <w:t>.</w:t>
      </w:r>
      <w:r>
        <w:t>168(Carnitine palmitoyltransferase inhibitor) -0</w:t>
      </w:r>
      <w:r w:rsidR="00644CD5">
        <w:t>.</w:t>
      </w:r>
      <w:r>
        <w:t>267(5 Hydroxytryptamine 4 agonist) + 0</w:t>
      </w:r>
      <w:r w:rsidR="00644CD5">
        <w:t>.</w:t>
      </w:r>
      <w:r>
        <w:t>0969(Respiratory failure) -0</w:t>
      </w:r>
      <w:r w:rsidR="00644CD5">
        <w:t>.</w:t>
      </w:r>
      <w:r>
        <w:t>171(Prostaglandin F2 alpha antagonist) + 0</w:t>
      </w:r>
      <w:r w:rsidR="00644CD5">
        <w:t>.</w:t>
      </w:r>
      <w:r>
        <w:t>347(Chorea) + 0</w:t>
      </w:r>
      <w:r w:rsidR="00644CD5">
        <w:t>.</w:t>
      </w:r>
      <w:r>
        <w:t>186(Antineurogenic pain) -0</w:t>
      </w:r>
      <w:r w:rsidR="00644CD5">
        <w:t>.</w:t>
      </w:r>
      <w:r>
        <w:t>224(Lysophosphatidic acid 2 receptor antagonist) -0</w:t>
      </w:r>
      <w:r w:rsidR="00644CD5">
        <w:t>.</w:t>
      </w:r>
      <w:r>
        <w:t>26(Gastrointestinal hemorrhage) + 0</w:t>
      </w:r>
      <w:r w:rsidR="00644CD5">
        <w:t>.</w:t>
      </w:r>
      <w:r>
        <w:t>222(Periodontitis treatment) -0</w:t>
      </w:r>
      <w:r w:rsidR="00644CD5">
        <w:t>.</w:t>
      </w:r>
      <w:r>
        <w:t>488(Cystic fibrosis treatment) + 1</w:t>
      </w:r>
      <w:r w:rsidR="00644CD5">
        <w:t>.</w:t>
      </w:r>
      <w:r>
        <w:t>04(Cytochrome oxidase inhibitor) -0</w:t>
      </w:r>
      <w:r w:rsidR="00644CD5">
        <w:t>.</w:t>
      </w:r>
      <w:r>
        <w:t>539(CYP2B4 substrate) -0</w:t>
      </w:r>
      <w:r w:rsidR="00644CD5">
        <w:t>.</w:t>
      </w:r>
      <w:r>
        <w:t>197(Antimetastatic) + 0</w:t>
      </w:r>
      <w:r w:rsidR="00644CD5">
        <w:t>.</w:t>
      </w:r>
      <w:r>
        <w:t>151(Cruzipain inhibitor) + 0</w:t>
      </w:r>
      <w:r w:rsidR="00644CD5">
        <w:t>.</w:t>
      </w:r>
      <w:r>
        <w:t>873(NAD+ diphosphatase inhibitor) -0</w:t>
      </w:r>
      <w:r w:rsidR="00644CD5">
        <w:t>.</w:t>
      </w:r>
      <w:r>
        <w:t>667(NF-kappa-B essential modulator inhibitor) + 0</w:t>
      </w:r>
      <w:r w:rsidR="00644CD5">
        <w:t>.</w:t>
      </w:r>
      <w:r>
        <w:t>149(Antineoplastic (brain cancer)) -1</w:t>
      </w:r>
      <w:r w:rsidR="00644CD5">
        <w:t>.</w:t>
      </w:r>
      <w:r>
        <w:t>17(ATP citrate synthase inhibitor) + 0</w:t>
      </w:r>
      <w:r w:rsidR="00644CD5">
        <w:t>.</w:t>
      </w:r>
      <w:r>
        <w:t>391(AR expression inhibitor) -0</w:t>
      </w:r>
      <w:r w:rsidR="00644CD5">
        <w:t>.</w:t>
      </w:r>
      <w:r>
        <w:t>292(Cyclin-dependent kinase 5 inhibitor) -0</w:t>
      </w:r>
      <w:r w:rsidR="00644CD5">
        <w:t>.</w:t>
      </w:r>
      <w:r>
        <w:t>266(UGT1A4 substrate) + 0</w:t>
      </w:r>
      <w:r w:rsidR="00644CD5">
        <w:t>.</w:t>
      </w:r>
      <w:r>
        <w:t>23(TNF expression enhancer) + 0</w:t>
      </w:r>
      <w:r w:rsidR="00644CD5">
        <w:t>.</w:t>
      </w:r>
      <w:r>
        <w:t>466(CYP26 inhibitor) + 0</w:t>
      </w:r>
      <w:r w:rsidR="00644CD5">
        <w:t>.</w:t>
      </w:r>
      <w:r>
        <w:t>187(T cell inhibitor) -0</w:t>
      </w:r>
      <w:r w:rsidR="00644CD5">
        <w:t>.</w:t>
      </w:r>
      <w:r>
        <w:t>459(Thioredoxin reductase inhibitor) -0</w:t>
      </w:r>
      <w:r w:rsidR="00644CD5">
        <w:t>.</w:t>
      </w:r>
      <w:r>
        <w:t>143(Histone deacetylase 1B inhibitor) -0</w:t>
      </w:r>
      <w:r w:rsidR="00644CD5">
        <w:t>.</w:t>
      </w:r>
      <w:r>
        <w:t>149(Tyrosine-protein kinase TXK inhibitor) -0</w:t>
      </w:r>
      <w:r w:rsidR="00644CD5">
        <w:t>.</w:t>
      </w:r>
      <w:r>
        <w:t>589(VCAM1 expression enhancer) -0</w:t>
      </w:r>
      <w:r w:rsidR="00644CD5">
        <w:t>.</w:t>
      </w:r>
      <w:r>
        <w:t>211(Homoserine O-acetyltransferase inhibitor) -0</w:t>
      </w:r>
      <w:r w:rsidR="00644CD5">
        <w:t>.</w:t>
      </w:r>
      <w:r>
        <w:t>454(Neuropathy treatment) -0</w:t>
      </w:r>
      <w:r w:rsidR="00644CD5">
        <w:t>.</w:t>
      </w:r>
      <w:r>
        <w:t>553(5 Hydroxytryptamine 6 antagonist) -0</w:t>
      </w:r>
      <w:r w:rsidR="00644CD5">
        <w:t>.</w:t>
      </w:r>
      <w:r>
        <w:t>543(CDK4/cyclin D inhibitor) + 0</w:t>
      </w:r>
      <w:r w:rsidR="00644CD5">
        <w:t>.</w:t>
      </w:r>
      <w:r>
        <w:t>608(Adenosine A3 receptor antagonist) -0</w:t>
      </w:r>
      <w:r w:rsidR="00644CD5">
        <w:t>.</w:t>
      </w:r>
      <w:r>
        <w:t>23(Glycosylceramidase inhibitor) + 0</w:t>
      </w:r>
      <w:r w:rsidR="00644CD5">
        <w:t>.</w:t>
      </w:r>
      <w:r>
        <w:t>503(Peroxisome proliferator-activated receptor alpha agonist) + 0</w:t>
      </w:r>
      <w:r w:rsidR="00644CD5">
        <w:t>.</w:t>
      </w:r>
      <w:r>
        <w:t>366(CXCL12 expression enhancer) -0</w:t>
      </w:r>
      <w:r w:rsidR="00644CD5">
        <w:t>.</w:t>
      </w:r>
      <w:r>
        <w:t>132(HIV-1 reverse transcriptase inhibitor) + 0</w:t>
      </w:r>
      <w:r w:rsidR="00644CD5">
        <w:t>.</w:t>
      </w:r>
      <w:r>
        <w:t>423(Membrane permeability enhancer) + 0</w:t>
      </w:r>
      <w:r w:rsidR="00644CD5">
        <w:t>.</w:t>
      </w:r>
      <w:r>
        <w:t>178(Protein kinase C delta inhibitor) + 0</w:t>
      </w:r>
      <w:r w:rsidR="00644CD5">
        <w:t>.</w:t>
      </w:r>
      <w:r>
        <w:t>292(Carcinogenic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299(Piloerection) + 0</w:t>
      </w:r>
      <w:r w:rsidR="00644CD5">
        <w:t>.</w:t>
      </w:r>
      <w:r>
        <w:t>177(Mood disorders treatment) -0</w:t>
      </w:r>
      <w:r w:rsidR="00644CD5">
        <w:t>.</w:t>
      </w:r>
      <w:r>
        <w:t>573(Ribonuclease inhibitor) + 0</w:t>
      </w:r>
      <w:r w:rsidR="00644CD5">
        <w:t>.</w:t>
      </w:r>
      <w:r>
        <w:t>0303(NumHal) -0</w:t>
      </w:r>
      <w:r w:rsidR="00644CD5">
        <w:t>.</w:t>
      </w:r>
      <w:r>
        <w:t>128(HCV NS5B polymerase inhibitor) + 0</w:t>
      </w:r>
      <w:r w:rsidR="00644CD5">
        <w:t>.</w:t>
      </w:r>
      <w:r>
        <w:t>102(Antibiotic Pen</w:t>
      </w:r>
      <w:r>
        <w:t>i</w:t>
      </w:r>
      <w:r>
        <w:t>cillin-like) -0</w:t>
      </w:r>
      <w:r w:rsidR="00644CD5">
        <w:t>.</w:t>
      </w:r>
      <w:r>
        <w:t>164(Antimigraine) -0</w:t>
      </w:r>
      <w:r w:rsidR="00644CD5">
        <w:t>.</w:t>
      </w:r>
      <w:r>
        <w:t>252(Lipid peroxidase inhibitor) -0</w:t>
      </w:r>
      <w:r w:rsidR="00644CD5">
        <w:t>.</w:t>
      </w:r>
      <w:r>
        <w:t>454(Transthyretin amyloid fibril formation inhibitor) -0</w:t>
      </w:r>
      <w:r w:rsidR="00644CD5">
        <w:t>.</w:t>
      </w:r>
      <w:r>
        <w:t>211(Protein phosphatase 2A inhibitor) + 0</w:t>
      </w:r>
      <w:r w:rsidR="00644CD5">
        <w:t>.</w:t>
      </w:r>
      <w:r>
        <w:t>283(Cyclooxygenase 1 inhibitor) -0</w:t>
      </w:r>
      <w:r w:rsidR="00644CD5">
        <w:t>.</w:t>
      </w:r>
      <w:r>
        <w:t>2(Aryl hydrocarbon rece</w:t>
      </w:r>
      <w:r>
        <w:t>p</w:t>
      </w:r>
      <w:r>
        <w:t>tor agonist) + 0</w:t>
      </w:r>
      <w:r w:rsidR="00644CD5">
        <w:t>.</w:t>
      </w:r>
      <w:r>
        <w:t>108(PDCD4 expression enhancer) -0</w:t>
      </w:r>
      <w:r w:rsidR="00644CD5">
        <w:t>.</w:t>
      </w:r>
      <w:r>
        <w:t>721(GMP synthase inhibitor) + 0</w:t>
      </w:r>
      <w:r w:rsidR="00644CD5">
        <w:t>.</w:t>
      </w:r>
      <w:r>
        <w:t>588(Dihydrofolate reductase (Mycobacterium avium) inhibitor) -0</w:t>
      </w:r>
      <w:r w:rsidR="00644CD5">
        <w:t>.</w:t>
      </w:r>
      <w:r>
        <w:t>137(Hemozoin inhibitor) -0</w:t>
      </w:r>
      <w:r w:rsidR="00644CD5">
        <w:t>.</w:t>
      </w:r>
      <w:r>
        <w:t>113(Apical sodium codependent bile acid transporter inhibitor) -0</w:t>
      </w:r>
      <w:r w:rsidR="00644CD5">
        <w:t>.</w:t>
      </w:r>
      <w:r>
        <w:t>081(EphA4 antagonist) + 0</w:t>
      </w:r>
      <w:r w:rsidR="00644CD5">
        <w:t>.</w:t>
      </w:r>
      <w:r>
        <w:t>146(Neuropeptide FF antagonist) + 0</w:t>
      </w:r>
      <w:r w:rsidR="00644CD5">
        <w:t>.</w:t>
      </w:r>
      <w:r>
        <w:t>157(Radiosensitizer) + 0</w:t>
      </w:r>
      <w:r w:rsidR="00644CD5">
        <w:t>.</w:t>
      </w:r>
      <w:r>
        <w:t>334(5 H</w:t>
      </w:r>
      <w:r>
        <w:t>y</w:t>
      </w:r>
      <w:r>
        <w:t>droxytryptamine 3 agonist) + 0</w:t>
      </w:r>
      <w:r w:rsidR="00644CD5">
        <w:t>.</w:t>
      </w:r>
      <w:r>
        <w:t>224(CNS active muscle relaxant) -0</w:t>
      </w:r>
      <w:r w:rsidR="00644CD5">
        <w:t>.</w:t>
      </w:r>
      <w:r>
        <w:t>123(CDC25A inhibitor) + 0</w:t>
      </w:r>
      <w:r w:rsidR="00644CD5">
        <w:t>.</w:t>
      </w:r>
      <w:r>
        <w:t>333(CEBPD expre</w:t>
      </w:r>
      <w:r>
        <w:t>s</w:t>
      </w:r>
      <w:r>
        <w:t>sion enhancer) + 0</w:t>
      </w:r>
      <w:r w:rsidR="00644CD5">
        <w:t>.</w:t>
      </w:r>
      <w:r>
        <w:t>166(CYP1A1* substrate) -0</w:t>
      </w:r>
      <w:r w:rsidR="00644CD5">
        <w:t>.</w:t>
      </w:r>
      <w:r>
        <w:t>122(Antihemorrhagic) + 0</w:t>
      </w:r>
      <w:r w:rsidR="00644CD5">
        <w:t>.</w:t>
      </w:r>
      <w:r>
        <w:t>168(Melanocortin 4 antagonist) + 0</w:t>
      </w:r>
      <w:r w:rsidR="00644CD5">
        <w:t>.</w:t>
      </w:r>
      <w:r>
        <w:t>199(Phosphodiesterase 6A inhibitor) + 0</w:t>
      </w:r>
      <w:r w:rsidR="00644CD5">
        <w:t>.</w:t>
      </w:r>
      <w:r>
        <w:t>151(Opioid agonist) + 0</w:t>
      </w:r>
      <w:r w:rsidR="00644CD5">
        <w:t>.</w:t>
      </w:r>
      <w:r>
        <w:t>173(Sodium/glucose cotransporter inhibitor) -0</w:t>
      </w:r>
      <w:r w:rsidR="00644CD5">
        <w:t>.</w:t>
      </w:r>
      <w:r>
        <w:t>179(Renin inhibitor) + 0</w:t>
      </w:r>
      <w:r w:rsidR="00644CD5">
        <w:t>.</w:t>
      </w:r>
      <w:r>
        <w:t>45(Gestagen-like) + 0</w:t>
      </w:r>
      <w:r w:rsidR="00644CD5">
        <w:t>.</w:t>
      </w:r>
      <w:r>
        <w:t>124(Phosphodiesterase 4B inhibitor) -0</w:t>
      </w:r>
      <w:r w:rsidR="00644CD5">
        <w:t>.</w:t>
      </w:r>
      <w:r>
        <w:t>111(Rhinitis) -0</w:t>
      </w:r>
      <w:r w:rsidR="00644CD5">
        <w:t>.</w:t>
      </w:r>
      <w:r>
        <w:t>389(5-Alpha-reductase 1 inhibitor) + 0</w:t>
      </w:r>
      <w:r w:rsidR="00644CD5">
        <w:t>.</w:t>
      </w:r>
      <w:r>
        <w:t>166(Anxiety) + 0</w:t>
      </w:r>
      <w:r w:rsidR="00644CD5">
        <w:t>.</w:t>
      </w:r>
      <w:r>
        <w:t>122(Carcinogenic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321(Inositol 1</w:t>
      </w:r>
      <w:r w:rsidR="00644CD5">
        <w:t>.</w:t>
      </w:r>
      <w:r>
        <w:t>4</w:t>
      </w:r>
      <w:r w:rsidR="00644CD5">
        <w:t>.</w:t>
      </w:r>
      <w:r>
        <w:t>5-trisphosphate 3-kinase inhibitor) + 0</w:t>
      </w:r>
      <w:r w:rsidR="00644CD5">
        <w:t>.</w:t>
      </w:r>
      <w:r>
        <w:t>165(SV40 T antigen inhibitor) -0</w:t>
      </w:r>
      <w:r w:rsidR="00644CD5">
        <w:t>.</w:t>
      </w:r>
      <w:r>
        <w:t>318(Melatonin 2 agonist) -0</w:t>
      </w:r>
      <w:r w:rsidR="00644CD5">
        <w:t>.</w:t>
      </w:r>
      <w:r>
        <w:t>283(Indanol deh</w:t>
      </w:r>
      <w:r>
        <w:t>y</w:t>
      </w:r>
      <w:r>
        <w:t>drogenase inhibitor) + 0</w:t>
      </w:r>
      <w:r w:rsidR="00644CD5">
        <w:t>.</w:t>
      </w:r>
      <w:r>
        <w:t>244(Opioid kappa 2 receptor antagonist) -0</w:t>
      </w:r>
      <w:r w:rsidR="00644CD5">
        <w:t>.</w:t>
      </w:r>
      <w:r>
        <w:t>299(Protein Wnt-2 inhibitor) -0</w:t>
      </w:r>
      <w:r w:rsidR="00644CD5">
        <w:t>.</w:t>
      </w:r>
      <w:r>
        <w:t>114(Vitronectin receptor antagonist) -0</w:t>
      </w:r>
      <w:r w:rsidR="00644CD5">
        <w:t>.</w:t>
      </w:r>
      <w:r>
        <w:t>146(Splenomegaly) + 0</w:t>
      </w:r>
      <w:r w:rsidR="00644CD5">
        <w:t>.</w:t>
      </w:r>
      <w:r>
        <w:t>168(Ca2+/calmodulin-dependent kinase II alpha inhibitor) -0</w:t>
      </w:r>
      <w:r w:rsidR="00644CD5">
        <w:t>.</w:t>
      </w:r>
      <w:r>
        <w:t>0686(Tumour necrosis factor alpha release inhibitor) + 0</w:t>
      </w:r>
      <w:r w:rsidR="00644CD5">
        <w:t>.</w:t>
      </w:r>
      <w:r>
        <w:t>106(Rhodesain inhibitor) + 0</w:t>
      </w:r>
      <w:r w:rsidR="00644CD5">
        <w:t>.</w:t>
      </w:r>
      <w:r>
        <w:t>133(Acidosis) -0</w:t>
      </w:r>
      <w:r w:rsidR="00644CD5">
        <w:t>.</w:t>
      </w:r>
      <w:r>
        <w:t xml:space="preserve">0765(Sigma </w:t>
      </w:r>
      <w:r>
        <w:lastRenderedPageBreak/>
        <w:t>1 receptor agonist) -0</w:t>
      </w:r>
      <w:r w:rsidR="00644CD5">
        <w:t>.</w:t>
      </w:r>
      <w:r>
        <w:t>114(CTNNB1 expression inhibitor) + 0</w:t>
      </w:r>
      <w:r w:rsidR="00644CD5">
        <w:t>.</w:t>
      </w:r>
      <w:r>
        <w:t>349(Cathepsin D inhibitor) -0</w:t>
      </w:r>
      <w:r w:rsidR="00644CD5">
        <w:t>.</w:t>
      </w:r>
      <w:r>
        <w:t>543(Alpha-1</w:t>
      </w:r>
      <w:r w:rsidR="00644CD5">
        <w:t>.</w:t>
      </w:r>
      <w:r>
        <w:t>3-mannosyl-glycoprotein 2-beta-N-acetylglucosaminyltransferase inhibitor) -0</w:t>
      </w:r>
      <w:r w:rsidR="00644CD5">
        <w:t>.</w:t>
      </w:r>
      <w:r>
        <w:t>414(NADH dehydrogenase inhibitor) + 0</w:t>
      </w:r>
      <w:r w:rsidR="00644CD5">
        <w:t>.</w:t>
      </w:r>
      <w:r>
        <w:t>0758(Elastase 2A inhibitor) + 0</w:t>
      </w:r>
      <w:r w:rsidR="00644CD5">
        <w:t>.</w:t>
      </w:r>
      <w:r>
        <w:t>119(Glycogen synthase kinase-3 inhibitor) + 0</w:t>
      </w:r>
      <w:r w:rsidR="00644CD5">
        <w:t>.</w:t>
      </w:r>
      <w:r>
        <w:t>195(NOS2 expression enhancer) + 0</w:t>
      </w:r>
      <w:r w:rsidR="00644CD5">
        <w:t>.</w:t>
      </w:r>
      <w:r>
        <w:t>115(Delirium) + 0</w:t>
      </w:r>
      <w:r w:rsidR="00644CD5">
        <w:t>.</w:t>
      </w:r>
      <w:r>
        <w:t>176(Skin irritation</w:t>
      </w:r>
      <w:r w:rsidR="00644CD5">
        <w:t>.</w:t>
      </w:r>
      <w:r>
        <w:t xml:space="preserve"> weak) -0</w:t>
      </w:r>
      <w:r w:rsidR="00644CD5">
        <w:t>.</w:t>
      </w:r>
      <w:r>
        <w:t>0993(Calcium-dependent phospholipase A2 inhibitor) -0</w:t>
      </w:r>
      <w:r w:rsidR="00644CD5">
        <w:t>.</w:t>
      </w:r>
      <w:r>
        <w:t>155(CYP3A4 inducer) + 0</w:t>
      </w:r>
      <w:r w:rsidR="00644CD5">
        <w:t>.</w:t>
      </w:r>
      <w:r>
        <w:t>061(Antiasthmatic) -0</w:t>
      </w:r>
      <w:r w:rsidR="00644CD5">
        <w:t>.</w:t>
      </w:r>
      <w:r>
        <w:t>14(Pruritus) + 0</w:t>
      </w:r>
      <w:r w:rsidR="00644CD5">
        <w:t>.</w:t>
      </w:r>
      <w:r>
        <w:t>0873(Matrix metalloproteinase 26 inhibitor) + 0</w:t>
      </w:r>
      <w:r w:rsidR="00644CD5">
        <w:t>.</w:t>
      </w:r>
      <w:r>
        <w:t>219(Trimethylamine-N-oxide reductase inhibitor) + 0</w:t>
      </w:r>
      <w:r w:rsidR="00644CD5">
        <w:t>.</w:t>
      </w:r>
      <w:r>
        <w:t>63(N-acylneuraminate cytidylyltransferase inhibitor) -0</w:t>
      </w:r>
      <w:r w:rsidR="00644CD5">
        <w:t>.</w:t>
      </w:r>
      <w:r>
        <w:t>187(Heat shock protein 90 antagonist) + 0</w:t>
      </w:r>
      <w:r w:rsidR="00644CD5">
        <w:t>.</w:t>
      </w:r>
      <w:r>
        <w:t>0727(Protein-tyrosine phosphatase 1C inhibitor) -0</w:t>
      </w:r>
      <w:r w:rsidR="00644CD5">
        <w:t>.</w:t>
      </w:r>
      <w:r>
        <w:t>0796(Kainate receptor 2 antagonist) + 0</w:t>
      </w:r>
      <w:r w:rsidR="00644CD5">
        <w:t>.</w:t>
      </w:r>
      <w:r>
        <w:t>269(CDC-like kinase 3 inhibitor) + 0</w:t>
      </w:r>
      <w:r w:rsidR="00644CD5">
        <w:t>.</w:t>
      </w:r>
      <w:r>
        <w:t>121(Laryngospasm) + 0</w:t>
      </w:r>
      <w:r w:rsidR="00644CD5">
        <w:t>.</w:t>
      </w:r>
      <w:r>
        <w:t>36(Plasminogen activator stimulant) -0</w:t>
      </w:r>
      <w:r w:rsidR="00644CD5">
        <w:t>.</w:t>
      </w:r>
      <w:r>
        <w:t>298(Beta 2 adrenoreceptor agonist) -0</w:t>
      </w:r>
      <w:r w:rsidR="00644CD5">
        <w:t>.</w:t>
      </w:r>
      <w:r>
        <w:t>0814(Beta tubulin antagonist) + 0</w:t>
      </w:r>
      <w:r w:rsidR="00644CD5">
        <w:t>.</w:t>
      </w:r>
      <w:r>
        <w:t>0779(Baculoviral IAP repeat-containing protein 2 inhibitor) -0</w:t>
      </w:r>
      <w:r w:rsidR="00644CD5">
        <w:t>.</w:t>
      </w:r>
      <w:r>
        <w:t>132(Arylamine N-Acetyltransferase substrate) + 0</w:t>
      </w:r>
      <w:r w:rsidR="00644CD5">
        <w:t>.</w:t>
      </w:r>
      <w:r>
        <w:t>0744(Antineoplastic (endocrine cancer)) -0</w:t>
      </w:r>
      <w:r w:rsidR="00644CD5">
        <w:t>.</w:t>
      </w:r>
      <w:r>
        <w:t>069(Purinergic P2 antagonist) -0</w:t>
      </w:r>
      <w:r w:rsidR="00644CD5">
        <w:t>.</w:t>
      </w:r>
      <w:r>
        <w:t>116(Sensitization) + 0</w:t>
      </w:r>
      <w:r w:rsidR="00644CD5">
        <w:t>.</w:t>
      </w:r>
      <w:r>
        <w:t>203(Kinesin antagonist) + 0</w:t>
      </w:r>
      <w:r w:rsidR="00644CD5">
        <w:t>.</w:t>
      </w:r>
      <w:r>
        <w:t>193(Arylamine N-acetyltransferase inhibitor) -0</w:t>
      </w:r>
      <w:r w:rsidR="00644CD5">
        <w:t>.</w:t>
      </w:r>
      <w:r>
        <w:t>129(SQLE expression inhibitor) -0</w:t>
      </w:r>
      <w:r w:rsidR="00644CD5">
        <w:t>.</w:t>
      </w:r>
      <w:r>
        <w:t>119(X-methyl-His dipeptidase inhibitor) + 0</w:t>
      </w:r>
      <w:r w:rsidR="00644CD5">
        <w:t>.</w:t>
      </w:r>
      <w:r>
        <w:t>261(Fibrinogen beta chain inhibitor) -0</w:t>
      </w:r>
      <w:r w:rsidR="00644CD5">
        <w:t>.</w:t>
      </w:r>
      <w:r>
        <w:t>0744(Ribosomal protein S6 kinase alpha 3 inhibitor) -0</w:t>
      </w:r>
      <w:r w:rsidR="00644CD5">
        <w:t>.</w:t>
      </w:r>
      <w:r>
        <w:t>0484(Niemann-Pick C1-like 1 protein antagonist) -0</w:t>
      </w:r>
      <w:r w:rsidR="00644CD5">
        <w:t>.</w:t>
      </w:r>
      <w:r>
        <w:t>258(Synaptic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0655(Fibrosis treatment) -0</w:t>
      </w:r>
      <w:r w:rsidR="00644CD5">
        <w:t>.</w:t>
      </w:r>
      <w:r>
        <w:t>0567(Antineoplastic (glioma)) -0</w:t>
      </w:r>
      <w:r w:rsidR="00644CD5">
        <w:t>.</w:t>
      </w:r>
      <w:r>
        <w:t>216(Peptidyl-Lys metalloendopeptidase inhibitor) -0</w:t>
      </w:r>
      <w:r w:rsidR="00644CD5">
        <w:t>.</w:t>
      </w:r>
      <w:r>
        <w:t>132(4-Hydroxybenzoate nonaprenyltransferase inhibitor) + 0</w:t>
      </w:r>
      <w:r w:rsidR="00644CD5">
        <w:t>.</w:t>
      </w:r>
      <w:r>
        <w:t>0529(Abl kinase inhibitor) + 0</w:t>
      </w:r>
      <w:r w:rsidR="00644CD5">
        <w:t>.</w:t>
      </w:r>
      <w:r>
        <w:t>127(NADPH oxidase inhibitor) + 0</w:t>
      </w:r>
      <w:r w:rsidR="00644CD5">
        <w:t>.</w:t>
      </w:r>
      <w:r>
        <w:t>168(CC chemokine 3 receptor antagonist) + 0</w:t>
      </w:r>
      <w:r w:rsidR="00644CD5">
        <w:t>.</w:t>
      </w:r>
      <w:r>
        <w:t>08(Beta glucosidase inhibitor) -0</w:t>
      </w:r>
      <w:r w:rsidR="00644CD5">
        <w:t>.</w:t>
      </w:r>
      <w:r>
        <w:t>161(Hyperparathyroidism treatment) + 0</w:t>
      </w:r>
      <w:r w:rsidR="00644CD5">
        <w:t>.</w:t>
      </w:r>
      <w:r>
        <w:t>0867(Phospholipase A2 IIa inhibitor) + 0</w:t>
      </w:r>
      <w:r w:rsidR="00644CD5">
        <w:t>.</w:t>
      </w:r>
      <w:r>
        <w:t>118(Acetylcholine neuromuscular blocking agent) -0</w:t>
      </w:r>
      <w:r w:rsidR="00644CD5">
        <w:t>.</w:t>
      </w:r>
      <w:r>
        <w:t>0597(CDC25 phosphatase inhibitor) -0</w:t>
      </w:r>
      <w:r w:rsidR="00644CD5">
        <w:t>.</w:t>
      </w:r>
      <w:r>
        <w:t>25(P2 nucleoside transporter inhibitor) -0</w:t>
      </w:r>
      <w:r w:rsidR="00644CD5">
        <w:t>.</w:t>
      </w:r>
      <w:r>
        <w:t>224(Thyroid hormone agonist) + 0</w:t>
      </w:r>
      <w:r w:rsidR="00644CD5">
        <w:t>.</w:t>
      </w:r>
      <w:r>
        <w:t>0608(Alpha 2 adrenoreceptor antagonist) + 0</w:t>
      </w:r>
      <w:r w:rsidR="00644CD5">
        <w:t>.</w:t>
      </w:r>
      <w:r>
        <w:t>267(Asparagine-oxo-acid transaminase inhibitor) -0</w:t>
      </w:r>
      <w:r w:rsidR="00644CD5">
        <w:t>.</w:t>
      </w:r>
      <w:r>
        <w:t>189(Agaritine gamma-glutamyltransferase inhibitor) -0</w:t>
      </w:r>
      <w:r w:rsidR="00644CD5">
        <w:t>.</w:t>
      </w:r>
      <w:r>
        <w:t>121(Aldehyde oxidase substrate) + 0</w:t>
      </w:r>
      <w:r w:rsidR="00644CD5">
        <w:t>.</w:t>
      </w:r>
      <w:r>
        <w:t>0403(ZAP-70 protein tyrosine kinase inhibitor) + 0</w:t>
      </w:r>
      <w:r w:rsidR="00644CD5">
        <w:t>.</w:t>
      </w:r>
      <w:r>
        <w:t>123(Purinergic P2X2 antagonist) -0</w:t>
      </w:r>
      <w:r w:rsidR="00644CD5">
        <w:t>.</w:t>
      </w:r>
      <w:r>
        <w:t>0502(Glutamate (mGluR4) antagonist) -0</w:t>
      </w:r>
      <w:r w:rsidR="00644CD5">
        <w:t>.</w:t>
      </w:r>
      <w:r>
        <w:t>0322(Antiischemic) + 0</w:t>
      </w:r>
      <w:r w:rsidR="00644CD5">
        <w:t>.</w:t>
      </w:r>
      <w:r>
        <w:t>0315(Thrombolytic) + 0</w:t>
      </w:r>
      <w:r w:rsidR="00644CD5">
        <w:t>.</w:t>
      </w:r>
      <w:r>
        <w:t>0361(Interleukin 1 antagonist) + 0</w:t>
      </w:r>
      <w:r w:rsidR="00644CD5">
        <w:t>.</w:t>
      </w:r>
      <w:r>
        <w:t>0646(Necrosis) + 0</w:t>
      </w:r>
      <w:r w:rsidR="00644CD5">
        <w:t>.</w:t>
      </w:r>
      <w:r>
        <w:t>24(Transcortin receptor antagonist) -0</w:t>
      </w:r>
      <w:r w:rsidR="00644CD5">
        <w:t>.</w:t>
      </w:r>
      <w:r>
        <w:t>122(Potassium channel Kv1.3 blocker) + 0</w:t>
      </w:r>
      <w:r w:rsidR="00644CD5">
        <w:t>.</w:t>
      </w:r>
      <w:r>
        <w:t>119(Prolactin inhibitor) + 0</w:t>
      </w:r>
      <w:r w:rsidR="00644CD5">
        <w:t>.</w:t>
      </w:r>
      <w:r>
        <w:t>0731(Neuroleptic malignant syndrome) -0</w:t>
      </w:r>
      <w:r w:rsidR="00644CD5">
        <w:t>.</w:t>
      </w:r>
      <w:r>
        <w:t>0511(Vascular endothelial growth factor 3 antagonist) -0</w:t>
      </w:r>
      <w:r w:rsidR="00644CD5">
        <w:t>.</w:t>
      </w:r>
      <w:r>
        <w:t>129(GABA transporter inhibitor) + 0</w:t>
      </w:r>
      <w:r w:rsidR="00644CD5">
        <w:t>.</w:t>
      </w:r>
      <w:r>
        <w:t>0429(Protein kinase A inhibitor) -0</w:t>
      </w:r>
      <w:r w:rsidR="00644CD5">
        <w:t>.</w:t>
      </w:r>
      <w:r>
        <w:t>0347(Paraplegia) + 0</w:t>
      </w:r>
      <w:r w:rsidR="00644CD5">
        <w:t>.</w:t>
      </w:r>
      <w:r>
        <w:t>0882(Beta 2 adrenoreceptor a</w:t>
      </w:r>
      <w:r>
        <w:t>n</w:t>
      </w:r>
      <w:r>
        <w:t>tagonist) -0</w:t>
      </w:r>
      <w:r w:rsidR="00644CD5">
        <w:t>.</w:t>
      </w:r>
      <w:r>
        <w:t>102(Methylenetetrahydrofolate dehydrogenase (NADP+) inhibitor) + 0</w:t>
      </w:r>
      <w:r w:rsidR="00644CD5">
        <w:t>.</w:t>
      </w:r>
      <w:r>
        <w:t>0931(Leukotriene antagonist) + 0</w:t>
      </w:r>
      <w:r w:rsidR="00644CD5">
        <w:t>.</w:t>
      </w:r>
      <w:r>
        <w:t>0309(Granulocyte macrophage colony stimulating factor antagonist) -0</w:t>
      </w:r>
      <w:r w:rsidR="00644CD5">
        <w:t>.</w:t>
      </w:r>
      <w:r>
        <w:t>0714(NQO1 expression enhancer) -0</w:t>
      </w:r>
      <w:r w:rsidR="00644CD5">
        <w:t>.</w:t>
      </w:r>
      <w:r>
        <w:t>109(3-Alpha-hydroxysteroid dehydrogenase type II inhibitor) + 0</w:t>
      </w:r>
      <w:r w:rsidR="00644CD5">
        <w:t>.</w:t>
      </w:r>
      <w:r>
        <w:t>0844(Succinate-semialdehyde dehydrogenase inhibitor) -0</w:t>
      </w:r>
      <w:r w:rsidR="00644CD5">
        <w:t>.</w:t>
      </w:r>
      <w:r>
        <w:t>0737(Nicotinic neuronal receptor agonist) + 0</w:t>
      </w:r>
      <w:r w:rsidR="00644CD5">
        <w:t>.</w:t>
      </w:r>
      <w:r>
        <w:t>0791(6</w:t>
      </w:r>
      <w:r w:rsidR="00644CD5">
        <w:t>.</w:t>
      </w:r>
      <w:r>
        <w:t>7-Dihydropteridine reductase inhibitor) + 0</w:t>
      </w:r>
      <w:r w:rsidR="00644CD5">
        <w:t>.</w:t>
      </w:r>
      <w:r>
        <w:t>0127(Antiprotozoal) -0</w:t>
      </w:r>
      <w:r w:rsidR="00644CD5">
        <w:t>.</w:t>
      </w:r>
      <w:r>
        <w:t>0218(Antineoplastic (ovarian cancer)) -0</w:t>
      </w:r>
      <w:r w:rsidR="00644CD5">
        <w:t>.</w:t>
      </w:r>
      <w:r>
        <w:t>0322(Kainate receptor 3 antagonist) -0</w:t>
      </w:r>
      <w:r w:rsidR="00644CD5">
        <w:t>.</w:t>
      </w:r>
      <w:r>
        <w:t>0243(Toll-Like receptor agonist) + 0</w:t>
      </w:r>
      <w:r w:rsidR="00644CD5">
        <w:t>.</w:t>
      </w:r>
      <w:r>
        <w:t>0187(Lipase inhibitor) -0</w:t>
      </w:r>
      <w:r w:rsidR="00644CD5">
        <w:t>.</w:t>
      </w:r>
      <w:r>
        <w:t>0281(Antidyskinetic) -0</w:t>
      </w:r>
      <w:r w:rsidR="00644CD5">
        <w:t>.</w:t>
      </w:r>
      <w:r>
        <w:t>0143(Antiviral (Rhinovirus)) -0</w:t>
      </w:r>
      <w:r w:rsidR="00644CD5">
        <w:t>.</w:t>
      </w:r>
      <w:r>
        <w:t>0893(Alpha-N-acetylgalactosaminide alpha-2</w:t>
      </w:r>
      <w:r w:rsidR="00644CD5">
        <w:t>.</w:t>
      </w:r>
      <w:r>
        <w:t>6-sialyltransferase inhibitor) -0</w:t>
      </w:r>
      <w:r w:rsidR="00644CD5">
        <w:t>.</w:t>
      </w:r>
      <w:r>
        <w:t>0362(Antihypertriglyceridemic) + 0</w:t>
      </w:r>
      <w:r w:rsidR="00644CD5">
        <w:t>.</w:t>
      </w:r>
      <w:r>
        <w:t>0242(MAO B substrate) + 0</w:t>
      </w:r>
      <w:r w:rsidR="00644CD5">
        <w:t>.</w:t>
      </w:r>
      <w:r>
        <w:t>00673(Antiosteoporotic) -0</w:t>
      </w:r>
      <w:r w:rsidR="00644CD5">
        <w:t>.</w:t>
      </w:r>
      <w:r>
        <w:t>0238(Potassium channel (Voltage-sensitive) activator) + 0</w:t>
      </w:r>
      <w:r w:rsidR="00644CD5">
        <w:t>.</w:t>
      </w:r>
      <w:r>
        <w:t>0222(CYP1B substrate) + 0</w:t>
      </w:r>
      <w:r w:rsidR="00644CD5">
        <w:t>.</w:t>
      </w:r>
      <w:r>
        <w:t>00876(Plasmepsin inhibitor) + 0</w:t>
      </w:r>
      <w:r w:rsidR="00644CD5">
        <w:t>.</w:t>
      </w:r>
      <w:r>
        <w:t>0322(CYP27 substrate) + 0</w:t>
      </w:r>
      <w:r w:rsidR="00644CD5">
        <w:t>.</w:t>
      </w:r>
      <w:r>
        <w:t>0164(Antidote</w:t>
      </w:r>
      <w:r w:rsidR="00644CD5">
        <w:t>.</w:t>
      </w:r>
      <w:r>
        <w:t xml:space="preserve"> heavy metal) + 0</w:t>
      </w:r>
      <w:r w:rsidR="00644CD5">
        <w:t>.</w:t>
      </w:r>
      <w:r>
        <w:t>0172(Apolipoprotein A inhibitor) -0</w:t>
      </w:r>
      <w:r w:rsidR="00644CD5">
        <w:t>.</w:t>
      </w:r>
      <w:r>
        <w:t>00992(Vascular adhesion protein 1 inhibitor) + 0</w:t>
      </w:r>
      <w:r w:rsidR="00644CD5">
        <w:t>.</w:t>
      </w:r>
      <w:r>
        <w:t>00525(Xerostomia) + 0</w:t>
      </w:r>
      <w:r w:rsidR="00644CD5">
        <w:t>.</w:t>
      </w:r>
      <w:r>
        <w:t>00801(Carbonic anhydrase V inhibitor) + 0</w:t>
      </w:r>
      <w:r w:rsidR="00644CD5">
        <w:t>.</w:t>
      </w:r>
      <w:r>
        <w:t>00357(5 Hydroxytryptamine 1D agonist) + 0</w:t>
      </w:r>
      <w:r w:rsidR="00644CD5">
        <w:t>.</w:t>
      </w:r>
      <w:r>
        <w:t>000739(Pancreatic diso</w:t>
      </w:r>
      <w:r>
        <w:t>r</w:t>
      </w:r>
      <w:r>
        <w:t>ders treatment) -0</w:t>
      </w:r>
      <w:r w:rsidR="00644CD5">
        <w:t>.</w:t>
      </w:r>
      <w:r>
        <w:t>000609(CYP2C9 inhibitor) + 0</w:t>
      </w:r>
      <w:r w:rsidR="00644CD5">
        <w:t>.</w:t>
      </w:r>
      <w:r>
        <w:t>000818(Alpha 2c adrenoreceptor agonist) + 6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66(Thiopurine S-methyltransferase inhibitor) + 0</w:t>
      </w:r>
      <w:r w:rsidR="00644CD5">
        <w:t>.</w:t>
      </w:r>
      <w:r>
        <w:t>351(Acetylcholine neuromuscular blocking agent) -1</w:t>
      </w:r>
      <w:r w:rsidR="00644CD5">
        <w:t>.</w:t>
      </w:r>
      <w:r>
        <w:t>75(DNA synthesis inhibitor) -0</w:t>
      </w:r>
      <w:r w:rsidR="00644CD5">
        <w:t>.</w:t>
      </w:r>
      <w:r>
        <w:t>995(Beta lactamase inhibitor) + 0</w:t>
      </w:r>
      <w:r w:rsidR="00644CD5">
        <w:t>.</w:t>
      </w:r>
      <w:r>
        <w:t>173(NumAromAtoms) -0</w:t>
      </w:r>
      <w:r w:rsidR="00644CD5">
        <w:t>.</w:t>
      </w:r>
      <w:r>
        <w:t>399(CDK1/cyclin B inhibitor) + 0</w:t>
      </w:r>
      <w:r w:rsidR="00644CD5">
        <w:t>.</w:t>
      </w:r>
      <w:r>
        <w:t>451(Gastrointestinal disturbance) -0</w:t>
      </w:r>
      <w:r w:rsidR="00644CD5">
        <w:t>.</w:t>
      </w:r>
      <w:r>
        <w:t>465(Hypercholesterolemic) + 2</w:t>
      </w:r>
      <w:r w:rsidR="00644CD5">
        <w:t>.</w:t>
      </w:r>
      <w:r>
        <w:t>86(Neuraminidase (Influenza A) inhibitor) + 0</w:t>
      </w:r>
      <w:r w:rsidR="00644CD5">
        <w:t>.</w:t>
      </w:r>
      <w:r>
        <w:t>378(Alpha adrenoreceptor antagonist) -0</w:t>
      </w:r>
      <w:r w:rsidR="00644CD5">
        <w:t>.</w:t>
      </w:r>
      <w:r>
        <w:t>113(NumAcceptor) + 0</w:t>
      </w:r>
      <w:r w:rsidR="00644CD5">
        <w:t>.</w:t>
      </w:r>
      <w:r>
        <w:t>107(Heart failure treatment) -0</w:t>
      </w:r>
      <w:r w:rsidR="00644CD5">
        <w:t>.</w:t>
      </w:r>
      <w:r>
        <w:t>918(Aspartate transaminase inhibitor) + 0</w:t>
      </w:r>
      <w:r w:rsidR="00644CD5">
        <w:t>.</w:t>
      </w:r>
      <w:r>
        <w:t>312(Magnesium-protoporphyrin IX methyltransferase inhibitor) + 0</w:t>
      </w:r>
      <w:r w:rsidR="00644CD5">
        <w:t>.</w:t>
      </w:r>
      <w:r>
        <w:t>15(HIV-1 integrase (3'-Processing) inhibitor) -1</w:t>
      </w:r>
      <w:r w:rsidR="00644CD5">
        <w:t>.</w:t>
      </w:r>
      <w:r>
        <w:t>07(Glutathione S-transferase inhibitor) + 0</w:t>
      </w:r>
      <w:r w:rsidR="00644CD5">
        <w:t>.</w:t>
      </w:r>
      <w:r>
        <w:t>543(Carcinogenic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0808(Phosphoribosylglycinamide formyltransferase inhibitor) + 0</w:t>
      </w:r>
      <w:r w:rsidR="00644CD5">
        <w:t>.</w:t>
      </w:r>
      <w:r>
        <w:t>279(Antifungal) -0</w:t>
      </w:r>
      <w:r w:rsidR="00644CD5">
        <w:t>.</w:t>
      </w:r>
      <w:r>
        <w:t>2(Nuclear rece</w:t>
      </w:r>
      <w:r>
        <w:t>p</w:t>
      </w:r>
      <w:r>
        <w:t>tor corepressor 2 inhibitor) -0</w:t>
      </w:r>
      <w:r w:rsidR="00644CD5">
        <w:t>.</w:t>
      </w:r>
      <w:r>
        <w:t>32(Carcinogenic</w:t>
      </w:r>
      <w:r w:rsidR="00644CD5">
        <w:t>.</w:t>
      </w:r>
      <w:r>
        <w:t xml:space="preserve"> rat) + 0</w:t>
      </w:r>
      <w:r w:rsidR="00644CD5">
        <w:t>.</w:t>
      </w:r>
      <w:r>
        <w:t>181(Phosphate transporter inhibitor) -1</w:t>
      </w:r>
      <w:r w:rsidR="00644CD5">
        <w:t>.</w:t>
      </w:r>
      <w:r>
        <w:t>63(5 Hydroxytry</w:t>
      </w:r>
      <w:r>
        <w:t>p</w:t>
      </w:r>
      <w:r>
        <w:t>tamine 2A agonist) + 0</w:t>
      </w:r>
      <w:r w:rsidR="00644CD5">
        <w:t>.</w:t>
      </w:r>
      <w:r>
        <w:t>459(Serine carboxypeptidase inhibitor) -0</w:t>
      </w:r>
      <w:r w:rsidR="00644CD5">
        <w:t>.</w:t>
      </w:r>
      <w:r>
        <w:t>845(Hyperthermic) + 0</w:t>
      </w:r>
      <w:r w:rsidR="00644CD5">
        <w:t>.</w:t>
      </w:r>
      <w:r>
        <w:t>311(Protein kinase C delta inhibitor) -0</w:t>
      </w:r>
      <w:r w:rsidR="00644CD5">
        <w:t>.</w:t>
      </w:r>
      <w:r>
        <w:t>000269(Lipophilicity^3) + 0</w:t>
      </w:r>
      <w:r w:rsidR="00644CD5">
        <w:t>.</w:t>
      </w:r>
      <w:r>
        <w:t>616(Convulsant) + 0</w:t>
      </w:r>
      <w:r w:rsidR="00644CD5">
        <w:t>.</w:t>
      </w:r>
      <w:r>
        <w:t>613(Alpha-N-acetylneuraminate alpha-2</w:t>
      </w:r>
      <w:r w:rsidR="00644CD5">
        <w:t>.</w:t>
      </w:r>
      <w:r>
        <w:t>8-sialyltransferase inhibitor) -0</w:t>
      </w:r>
      <w:r w:rsidR="00644CD5">
        <w:t>.</w:t>
      </w:r>
      <w:r>
        <w:t>309(Leukopenia) + 0</w:t>
      </w:r>
      <w:r w:rsidR="00644CD5">
        <w:t>.</w:t>
      </w:r>
      <w:r>
        <w:t>332(3-Deoxy-7-phosphoheptulonate synthase inhibitor) -0</w:t>
      </w:r>
      <w:r w:rsidR="00644CD5">
        <w:t>.</w:t>
      </w:r>
      <w:r>
        <w:t>219(Adenylylsulphatase inhibitor) + 0</w:t>
      </w:r>
      <w:r w:rsidR="00644CD5">
        <w:t>.</w:t>
      </w:r>
      <w:r>
        <w:t>14(MW) + 0</w:t>
      </w:r>
      <w:r w:rsidR="00644CD5">
        <w:t>.</w:t>
      </w:r>
      <w:r>
        <w:t>292(CCL5 expression enhancer) -0</w:t>
      </w:r>
      <w:r w:rsidR="00644CD5">
        <w:t>.</w:t>
      </w:r>
      <w:r>
        <w:t>427(Rotamase (FKBP12) inhibitor) -0</w:t>
      </w:r>
      <w:r w:rsidR="00644CD5">
        <w:t>.</w:t>
      </w:r>
      <w:r>
        <w:t>547(4-Methoxybenzoate monooxygenase (O-demethylating) inhibitor) -0</w:t>
      </w:r>
      <w:r w:rsidR="00644CD5">
        <w:t>.</w:t>
      </w:r>
      <w:r>
        <w:t>0922(Antiulcerative) -0</w:t>
      </w:r>
      <w:r w:rsidR="00644CD5">
        <w:t>.</w:t>
      </w:r>
      <w:r>
        <w:t>651(Antinaupathic) + 0</w:t>
      </w:r>
      <w:r w:rsidR="00644CD5">
        <w:t>.</w:t>
      </w:r>
      <w:r>
        <w:t>994(Follicle-stimulating hormone antagonist) + 0</w:t>
      </w:r>
      <w:r w:rsidR="00644CD5">
        <w:t>.</w:t>
      </w:r>
      <w:r>
        <w:t xml:space="preserve">213(Antiprotozoal (Leishmania)) + </w:t>
      </w:r>
      <w:r>
        <w:lastRenderedPageBreak/>
        <w:t>0</w:t>
      </w:r>
      <w:r w:rsidR="00644CD5">
        <w:t>.</w:t>
      </w:r>
      <w:r>
        <w:t>0679(Glutamate dehydrogenase [NAD(P)+] inhibitor) -0</w:t>
      </w:r>
      <w:r w:rsidR="00644CD5">
        <w:t>.</w:t>
      </w:r>
      <w:r>
        <w:t>513(Antispirochetal) -0</w:t>
      </w:r>
      <w:r w:rsidR="00644CD5">
        <w:t>.</w:t>
      </w:r>
      <w:r>
        <w:t>376(Non-steroidal antiinflamm</w:t>
      </w:r>
      <w:r>
        <w:t>a</w:t>
      </w:r>
      <w:r>
        <w:t>tory agent) -0</w:t>
      </w:r>
      <w:r w:rsidR="00644CD5">
        <w:t>.</w:t>
      </w:r>
      <w:r>
        <w:t>339(Inner centromere protein inhibitor) + 0</w:t>
      </w:r>
      <w:r w:rsidR="00644CD5">
        <w:t>.</w:t>
      </w:r>
      <w:r>
        <w:t>331(Radioprotector) + 0</w:t>
      </w:r>
      <w:r w:rsidR="00644CD5">
        <w:t>.</w:t>
      </w:r>
      <w:r>
        <w:t>258(Amidase inhibitor) + 0</w:t>
      </w:r>
      <w:r w:rsidR="00644CD5">
        <w:t>.</w:t>
      </w:r>
      <w:r>
        <w:t>0926(Carcinogenic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adrenal gland) + 1</w:t>
      </w:r>
      <w:r w:rsidR="00644CD5">
        <w:t>.</w:t>
      </w:r>
      <w:r>
        <w:t>03(Fatty acid binding protein inhibitor) + 0</w:t>
      </w:r>
      <w:r w:rsidR="00644CD5">
        <w:t>.</w:t>
      </w:r>
      <w:r>
        <w:t>575(Cytosolic pho</w:t>
      </w:r>
      <w:r>
        <w:t>s</w:t>
      </w:r>
      <w:r>
        <w:t>pholipase A2 inhibitor) + 0</w:t>
      </w:r>
      <w:r w:rsidR="00644CD5">
        <w:t>.</w:t>
      </w:r>
      <w:r>
        <w:t>32(CDC-like kinase 1 inhibitor) -0</w:t>
      </w:r>
      <w:r w:rsidR="00644CD5">
        <w:t>.</w:t>
      </w:r>
      <w:r>
        <w:t>285(L lactate dehydrogenase C inhibitor) -0</w:t>
      </w:r>
      <w:r w:rsidR="00644CD5">
        <w:t>.</w:t>
      </w:r>
      <w:r>
        <w:t>799(Gastrointestinal motility stimulant) + 0</w:t>
      </w:r>
      <w:r w:rsidR="00644CD5">
        <w:t>.</w:t>
      </w:r>
      <w:r>
        <w:t>171(Antineoplastic (brain cancer)) + 0</w:t>
      </w:r>
      <w:r w:rsidR="00644CD5">
        <w:t>.</w:t>
      </w:r>
      <w:r>
        <w:t>666(GABA aminotransferase inhibitor) -0</w:t>
      </w:r>
      <w:r w:rsidR="00644CD5">
        <w:t>.</w:t>
      </w:r>
      <w:r>
        <w:t>935(CCNA2 expression enhancer) + 0</w:t>
      </w:r>
      <w:r w:rsidR="00644CD5">
        <w:t>.</w:t>
      </w:r>
      <w:r>
        <w:t>493(Corticosteroid-like) -1</w:t>
      </w:r>
      <w:r w:rsidR="00644CD5">
        <w:t>.</w:t>
      </w:r>
      <w:r>
        <w:t>31(mRNA (guanine-N7-)-methyltransferase inhibitor) + 0</w:t>
      </w:r>
      <w:r w:rsidR="00644CD5">
        <w:t>.</w:t>
      </w:r>
      <w:r>
        <w:t>591(CXC chemokine L1/GRO-alpha antagonist) -0</w:t>
      </w:r>
      <w:r w:rsidR="00644CD5">
        <w:t>.</w:t>
      </w:r>
      <w:r>
        <w:t>658(Carcinogenic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32(Caspase 9 inhibitor) + 0</w:t>
      </w:r>
      <w:r w:rsidR="00644CD5">
        <w:t>.</w:t>
      </w:r>
      <w:r>
        <w:t>866(Secretase alpha stimulant) + 0</w:t>
      </w:r>
      <w:r w:rsidR="00644CD5">
        <w:t>.</w:t>
      </w:r>
      <w:r>
        <w:t>775(Dysphoria) -0</w:t>
      </w:r>
      <w:r w:rsidR="00644CD5">
        <w:t>.</w:t>
      </w:r>
      <w:r>
        <w:t>246(Lipocortins sy</w:t>
      </w:r>
      <w:r>
        <w:t>n</w:t>
      </w:r>
      <w:r>
        <w:t>thesis antagonist) -0</w:t>
      </w:r>
      <w:r w:rsidR="00644CD5">
        <w:t>.</w:t>
      </w:r>
      <w:r>
        <w:t>178(Insulin secretagoues) + 0</w:t>
      </w:r>
      <w:r w:rsidR="00644CD5">
        <w:t>.</w:t>
      </w:r>
      <w:r>
        <w:t>292(Diuretic inhibitor) + 0</w:t>
      </w:r>
      <w:r w:rsidR="00644CD5">
        <w:t>.</w:t>
      </w:r>
      <w:r>
        <w:t>514(Estrogen beta receptor agonist) -0</w:t>
      </w:r>
      <w:r w:rsidR="00644CD5">
        <w:t>.</w:t>
      </w:r>
      <w:r>
        <w:t>216(Proto-oncogene tyrosine-protein kinase Yes inhibitor) -0</w:t>
      </w:r>
      <w:r w:rsidR="00644CD5">
        <w:t>.</w:t>
      </w:r>
      <w:r>
        <w:t>411(Phosphodiesterase VIII inhibitor) + 0</w:t>
      </w:r>
      <w:r w:rsidR="00644CD5">
        <w:t>.</w:t>
      </w:r>
      <w:r>
        <w:t>577(Hydroxymethylbilane synthase inhibitor) + 0</w:t>
      </w:r>
      <w:r w:rsidR="00644CD5">
        <w:t>.</w:t>
      </w:r>
      <w:r>
        <w:t>321(Purinergic P2Y1 antagonist) -0</w:t>
      </w:r>
      <w:r w:rsidR="00644CD5">
        <w:t>.</w:t>
      </w:r>
      <w:r>
        <w:t>104(G-protein coupled rece</w:t>
      </w:r>
      <w:r>
        <w:t>p</w:t>
      </w:r>
      <w:r>
        <w:t>tor 55 antagonist) -0</w:t>
      </w:r>
      <w:r w:rsidR="00644CD5">
        <w:t>.</w:t>
      </w:r>
      <w:r>
        <w:t>466(Neutral endopeptidase inhibitor) + 1</w:t>
      </w:r>
      <w:r w:rsidR="00644CD5">
        <w:t>.</w:t>
      </w:r>
      <w:r>
        <w:t>14(Sodium/hydrogen exchanger 3 inhibitor) + 0</w:t>
      </w:r>
      <w:r w:rsidR="00644CD5">
        <w:t>.</w:t>
      </w:r>
      <w:r>
        <w:t>74(Tyrosine transaminase inhibitor) -0</w:t>
      </w:r>
      <w:r w:rsidR="00644CD5">
        <w:t>.</w:t>
      </w:r>
      <w:r>
        <w:t>787(Melatonin 5 antagonist) -0</w:t>
      </w:r>
      <w:r w:rsidR="00644CD5">
        <w:t>.</w:t>
      </w:r>
      <w:r>
        <w:t>371(HIV-1 integrase inhibitor) + 0</w:t>
      </w:r>
      <w:r w:rsidR="00644CD5">
        <w:t>.</w:t>
      </w:r>
      <w:r>
        <w:t>307(Carcinogenic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412(CYP1A1* substrate) -0</w:t>
      </w:r>
      <w:r w:rsidR="00644CD5">
        <w:t>.</w:t>
      </w:r>
      <w:r>
        <w:t>318(GST P substrate) + 0</w:t>
      </w:r>
      <w:r w:rsidR="00644CD5">
        <w:t>.</w:t>
      </w:r>
      <w:r>
        <w:t>509(Pain) -0</w:t>
      </w:r>
      <w:r w:rsidR="00644CD5">
        <w:t>.</w:t>
      </w:r>
      <w:r>
        <w:t>968(Photinus-luciferin 4-monooxygenase (ATP-hydrolysing) inhibitor) -0</w:t>
      </w:r>
      <w:r w:rsidR="00644CD5">
        <w:t>.</w:t>
      </w:r>
      <w:r>
        <w:t>505(Dermatitis) + 12</w:t>
      </w:r>
      <w:r w:rsidR="00644CD5">
        <w:t>.</w:t>
      </w:r>
      <w:r>
        <w:t>9(Lipophilicity) -0</w:t>
      </w:r>
      <w:r w:rsidR="00644CD5">
        <w:t>.</w:t>
      </w:r>
      <w:r>
        <w:t>44(Protein phosphatase 2A inhibitor) -0</w:t>
      </w:r>
      <w:r w:rsidR="00644CD5">
        <w:t>.</w:t>
      </w:r>
      <w:r>
        <w:t>65(Acetoin dehydrogenase inhibitor) + 0</w:t>
      </w:r>
      <w:r w:rsidR="00644CD5">
        <w:t>.</w:t>
      </w:r>
      <w:r>
        <w:t>741(Alanine transaminase inhib</w:t>
      </w:r>
      <w:r>
        <w:t>i</w:t>
      </w:r>
      <w:r>
        <w:t>tor) -1</w:t>
      </w:r>
      <w:r w:rsidR="00644CD5">
        <w:t>.</w:t>
      </w:r>
      <w:r>
        <w:t>11(Thyroid hormone beta 1 antagonist) -0</w:t>
      </w:r>
      <w:r w:rsidR="00644CD5">
        <w:t>.</w:t>
      </w:r>
      <w:r>
        <w:t>327(Nucleoside transporters inhibitor) + 0</w:t>
      </w:r>
      <w:r w:rsidR="00644CD5">
        <w:t>.</w:t>
      </w:r>
      <w:r>
        <w:t>224(Protein kinase C iota inhibitor) -0</w:t>
      </w:r>
      <w:r w:rsidR="00644CD5">
        <w:t>.</w:t>
      </w:r>
      <w:r>
        <w:t>204(Vitronectin receptor antagonist) -0</w:t>
      </w:r>
      <w:r w:rsidR="00644CD5">
        <w:t>.</w:t>
      </w:r>
      <w:r>
        <w:t>283(Teratogen) + 0</w:t>
      </w:r>
      <w:r w:rsidR="00644CD5">
        <w:t>.</w:t>
      </w:r>
      <w:r>
        <w:t>376(T cell inhibitor) -0</w:t>
      </w:r>
      <w:r w:rsidR="00644CD5">
        <w:t>.</w:t>
      </w:r>
      <w:r>
        <w:t>922(Hair growth stimulant) + 0</w:t>
      </w:r>
      <w:r w:rsidR="00644CD5">
        <w:t>.</w:t>
      </w:r>
      <w:r>
        <w:t>596(NUPR1 expression enhancer) + 0</w:t>
      </w:r>
      <w:r w:rsidR="00644CD5">
        <w:t>.</w:t>
      </w:r>
      <w:r>
        <w:t>199(Inositol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536(Antihistaminic) -0</w:t>
      </w:r>
      <w:r w:rsidR="00644CD5">
        <w:t>.</w:t>
      </w:r>
      <w:r>
        <w:t>37(Catalase stimulant) -0</w:t>
      </w:r>
      <w:r w:rsidR="00644CD5">
        <w:t>.</w:t>
      </w:r>
      <w:r>
        <w:t>411(Genotoxic) -0</w:t>
      </w:r>
      <w:r w:rsidR="00644CD5">
        <w:t>.</w:t>
      </w:r>
      <w:r>
        <w:t>695(Vitamin) -1</w:t>
      </w:r>
      <w:r w:rsidR="00644CD5">
        <w:t>.</w:t>
      </w:r>
      <w:r>
        <w:t>01(UGT1A1 substrate) -0</w:t>
      </w:r>
      <w:r w:rsidR="00644CD5">
        <w:t>.</w:t>
      </w:r>
      <w:r>
        <w:t>298(Phosphodiesterase III inhibitor) + 0</w:t>
      </w:r>
      <w:r w:rsidR="00644CD5">
        <w:t>.</w:t>
      </w:r>
      <w:r>
        <w:t>425(CYP11B2 inhibitor) + 0</w:t>
      </w:r>
      <w:r w:rsidR="00644CD5">
        <w:t>.</w:t>
      </w:r>
      <w:r>
        <w:t>53(SLC7A11 expression enhancer) -0</w:t>
      </w:r>
      <w:r w:rsidR="00644CD5">
        <w:t>.</w:t>
      </w:r>
      <w:r>
        <w:t>252(Myocardial ischemia treatment) -0</w:t>
      </w:r>
      <w:r w:rsidR="00644CD5">
        <w:t>.</w:t>
      </w:r>
      <w:r>
        <w:t>159(Peptidyl-prolyl cis-trans isomerase inhibitor) + 0</w:t>
      </w:r>
      <w:r w:rsidR="00644CD5">
        <w:t>.</w:t>
      </w:r>
      <w:r>
        <w:t>228(Carcinogenic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408(Irritation) + 0</w:t>
      </w:r>
      <w:r w:rsidR="00644CD5">
        <w:t>.</w:t>
      </w:r>
      <w:r>
        <w:t>162(Bulimia treatment) -0</w:t>
      </w:r>
      <w:r w:rsidR="00644CD5">
        <w:t>.</w:t>
      </w:r>
      <w:r>
        <w:t>704(Antidepressant</w:t>
      </w:r>
      <w:r w:rsidR="00644CD5">
        <w:t>.</w:t>
      </w:r>
      <w:r>
        <w:t xml:space="preserve"> Imipramin-like) -0</w:t>
      </w:r>
      <w:r w:rsidR="00644CD5">
        <w:t>.</w:t>
      </w:r>
      <w:r>
        <w:t>161(TRPA1 antagonist) + 0</w:t>
      </w:r>
      <w:r w:rsidR="00644CD5">
        <w:t>.</w:t>
      </w:r>
      <w:r>
        <w:t>246(Glutamate (mGluR group III) agonist) -0</w:t>
      </w:r>
      <w:r w:rsidR="00644CD5">
        <w:t>.</w:t>
      </w:r>
      <w:r>
        <w:t>75(5-Formyltetrahydrofolate cyclo-ligase inhibitor) + 0</w:t>
      </w:r>
      <w:r w:rsidR="00644CD5">
        <w:t>.</w:t>
      </w:r>
      <w:r>
        <w:t>466(TIE antagonist) + 0</w:t>
      </w:r>
      <w:r w:rsidR="00644CD5">
        <w:t>.</w:t>
      </w:r>
      <w:r>
        <w:t>667(CDC-like kinase 4 inhibitor) + 0</w:t>
      </w:r>
      <w:r w:rsidR="00644CD5">
        <w:t>.</w:t>
      </w:r>
      <w:r>
        <w:t>291(Uterine relaxant) + 0</w:t>
      </w:r>
      <w:r w:rsidR="00644CD5">
        <w:t>.</w:t>
      </w:r>
      <w:r>
        <w:t>222(Factor XII inhibitor) + 0</w:t>
      </w:r>
      <w:r w:rsidR="00644CD5">
        <w:t>.</w:t>
      </w:r>
      <w:r>
        <w:t>899(HCV NS3/NS4A protease inhibitor) + 0</w:t>
      </w:r>
      <w:r w:rsidR="00644CD5">
        <w:t>.</w:t>
      </w:r>
      <w:r>
        <w:t>155(Elastase 2B inhibitor) -0</w:t>
      </w:r>
      <w:r w:rsidR="00644CD5">
        <w:t>.</w:t>
      </w:r>
      <w:r>
        <w:t>277(Liver fibrosis treatment) + 0</w:t>
      </w:r>
      <w:r w:rsidR="00644CD5">
        <w:t>.</w:t>
      </w:r>
      <w:r>
        <w:t>356(Trimethylamine-N-oxide reductase inhibitor) + 0</w:t>
      </w:r>
      <w:r w:rsidR="00644CD5">
        <w:t>.</w:t>
      </w:r>
      <w:r>
        <w:t>347(Spermicide) -0</w:t>
      </w:r>
      <w:r w:rsidR="00644CD5">
        <w:t>.</w:t>
      </w:r>
      <w:r>
        <w:t>924(Histone deacetylase class IV inhib</w:t>
      </w:r>
      <w:r>
        <w:t>i</w:t>
      </w:r>
      <w:r>
        <w:t>tor) + 0</w:t>
      </w:r>
      <w:r w:rsidR="00644CD5">
        <w:t>.</w:t>
      </w:r>
      <w:r>
        <w:t>399(Nav1.6 sodium channel blocker) -0</w:t>
      </w:r>
      <w:r w:rsidR="00644CD5">
        <w:t>.</w:t>
      </w:r>
      <w:r>
        <w:t>236(Keratolytic) + 0</w:t>
      </w:r>
      <w:r w:rsidR="00644CD5">
        <w:t>.</w:t>
      </w:r>
      <w:r>
        <w:t>156(CYP19A1 substrate) + 0</w:t>
      </w:r>
      <w:r w:rsidR="00644CD5">
        <w:t>.</w:t>
      </w:r>
      <w:r>
        <w:t>247(Toxic</w:t>
      </w:r>
      <w:r w:rsidR="00644CD5">
        <w:t>.</w:t>
      </w:r>
      <w:r>
        <w:t xml:space="preserve"> respir</w:t>
      </w:r>
      <w:r>
        <w:t>a</w:t>
      </w:r>
      <w:r>
        <w:t>tion) + 0</w:t>
      </w:r>
      <w:r w:rsidR="00644CD5">
        <w:t>.</w:t>
      </w:r>
      <w:r>
        <w:t>223(Coma) + 0</w:t>
      </w:r>
      <w:r w:rsidR="00644CD5">
        <w:t>.</w:t>
      </w:r>
      <w:r>
        <w:t>273(Histone deacetylase class IIb inhibitor) + 1</w:t>
      </w:r>
      <w:r w:rsidR="00644CD5">
        <w:t>.</w:t>
      </w:r>
      <w:r>
        <w:t>11(Peptide deformylase inhibitor) -0</w:t>
      </w:r>
      <w:r w:rsidR="00644CD5">
        <w:t>.</w:t>
      </w:r>
      <w:r>
        <w:t>317(11-Beta-hydroxysteroid dehydrogenase 1 inhibitor) + 1</w:t>
      </w:r>
      <w:r w:rsidR="00644CD5">
        <w:t>.</w:t>
      </w:r>
      <w:r>
        <w:t>6(Uridine nucleosidase inhibitor) -0</w:t>
      </w:r>
      <w:r w:rsidR="00644CD5">
        <w:t>.</w:t>
      </w:r>
      <w:r>
        <w:t>44(MAP kinase 13 inhibitor) + 0</w:t>
      </w:r>
      <w:r w:rsidR="00644CD5">
        <w:t>.</w:t>
      </w:r>
      <w:r>
        <w:t>21(Expectorant) + 0</w:t>
      </w:r>
      <w:r w:rsidR="00644CD5">
        <w:t>.</w:t>
      </w:r>
      <w:r>
        <w:t>525(Acetylcholine muscarinic antagonist) -0</w:t>
      </w:r>
      <w:r w:rsidR="00644CD5">
        <w:t>.</w:t>
      </w:r>
      <w:r>
        <w:t>522(8-Amino-7-oxononanoate synthase inhib</w:t>
      </w:r>
      <w:r>
        <w:t>i</w:t>
      </w:r>
      <w:r>
        <w:t>tor) + 0</w:t>
      </w:r>
      <w:r w:rsidR="00644CD5">
        <w:t>.</w:t>
      </w:r>
      <w:r>
        <w:t>0877(Antiprotozoal) -0</w:t>
      </w:r>
      <w:r w:rsidR="00644CD5">
        <w:t>.</w:t>
      </w:r>
      <w:r>
        <w:t>214(Phosphatidylinositol 3-kinase alpha inhibitor) -0</w:t>
      </w:r>
      <w:r w:rsidR="00644CD5">
        <w:t>.</w:t>
      </w:r>
      <w:r>
        <w:t>582(Peptidyl-Lys metalloe</w:t>
      </w:r>
      <w:r>
        <w:t>n</w:t>
      </w:r>
      <w:r>
        <w:t>dopeptidase inhibitor) -0</w:t>
      </w:r>
      <w:r w:rsidR="00644CD5">
        <w:t>.</w:t>
      </w:r>
      <w:r>
        <w:t>269(Platelet growth factor antagonist) -0</w:t>
      </w:r>
      <w:r w:rsidR="00644CD5">
        <w:t>.</w:t>
      </w:r>
      <w:r>
        <w:t>178(Neuronal K-Cl cotransporter inhibitor) + 0</w:t>
      </w:r>
      <w:r w:rsidR="00644CD5">
        <w:t>.</w:t>
      </w:r>
      <w:r>
        <w:t>635(Vanilloid 4 antagonist) + 0</w:t>
      </w:r>
      <w:r w:rsidR="00644CD5">
        <w:t>.</w:t>
      </w:r>
      <w:r>
        <w:t>221(Equilibrative nucleoside transport protein inhibitor) -0</w:t>
      </w:r>
      <w:r w:rsidR="00644CD5">
        <w:t>.</w:t>
      </w:r>
      <w:r>
        <w:t>177(Angiotensin II r</w:t>
      </w:r>
      <w:r>
        <w:t>e</w:t>
      </w:r>
      <w:r>
        <w:t>ceptor antagonist) + 0</w:t>
      </w:r>
      <w:r w:rsidR="00644CD5">
        <w:t>.</w:t>
      </w:r>
      <w:r>
        <w:t>23(Baculoviral IAP repeat-containing protein 3 inhibitor) + 0</w:t>
      </w:r>
      <w:r w:rsidR="00644CD5">
        <w:t>.</w:t>
      </w:r>
      <w:r>
        <w:t>283(Neurokinin 3 antagonist) -0</w:t>
      </w:r>
      <w:r w:rsidR="00644CD5">
        <w:t>.</w:t>
      </w:r>
      <w:r>
        <w:t>337(Methemoglobinemia) -0</w:t>
      </w:r>
      <w:r w:rsidR="00644CD5">
        <w:t>.</w:t>
      </w:r>
      <w:r>
        <w:t>687(dUTP diphosphatase inhibitor) -0</w:t>
      </w:r>
      <w:r w:rsidR="00644CD5">
        <w:t>.</w:t>
      </w:r>
      <w:r>
        <w:t>22(Mineralocorticoid antagonist) + 0</w:t>
      </w:r>
      <w:r w:rsidR="00644CD5">
        <w:t>.</w:t>
      </w:r>
      <w:r>
        <w:t>52(Tyrosine phenol-lyase inhibitor) -0</w:t>
      </w:r>
      <w:r w:rsidR="00644CD5">
        <w:t>.</w:t>
      </w:r>
      <w:r>
        <w:t>234(Glutamate (mGluR4) antagonist) + 0</w:t>
      </w:r>
      <w:r w:rsidR="00644CD5">
        <w:t>.</w:t>
      </w:r>
      <w:r>
        <w:t>252(Integrin alpha1beta1 antag</w:t>
      </w:r>
      <w:r>
        <w:t>o</w:t>
      </w:r>
      <w:r>
        <w:t>nist) + 0</w:t>
      </w:r>
      <w:r w:rsidR="00644CD5">
        <w:t>.</w:t>
      </w:r>
      <w:r>
        <w:t>25(Proteasome subunit beta type-5 inhibitor) -0</w:t>
      </w:r>
      <w:r w:rsidR="00644CD5">
        <w:t>.</w:t>
      </w:r>
      <w:r>
        <w:t>844(CF transmembrane conductance regulator antagonist) -0</w:t>
      </w:r>
      <w:r w:rsidR="00644CD5">
        <w:t>.</w:t>
      </w:r>
      <w:r>
        <w:t>253(Gelatinase inhibitor) + 0</w:t>
      </w:r>
      <w:r w:rsidR="00644CD5">
        <w:t>.</w:t>
      </w:r>
      <w:r>
        <w:t>28(5 Hydroxytryptamine 1F antagonist) -0</w:t>
      </w:r>
      <w:r w:rsidR="00644CD5">
        <w:t>.</w:t>
      </w:r>
      <w:r>
        <w:t>364(MMP9 expression enhancer) -0</w:t>
      </w:r>
      <w:r w:rsidR="00644CD5">
        <w:t>.</w:t>
      </w:r>
      <w:r>
        <w:t>389(Cathepsin S inhibitor) -0</w:t>
      </w:r>
      <w:r w:rsidR="00644CD5">
        <w:t>.</w:t>
      </w:r>
      <w:r>
        <w:t>172(Elongation of very long chain fatty acids protein 3 inhibitor) + 0</w:t>
      </w:r>
      <w:r w:rsidR="00644CD5">
        <w:t>.</w:t>
      </w:r>
      <w:r>
        <w:t>595(2-Acylglycerol O-acyltransferase inhibitor) -0</w:t>
      </w:r>
      <w:r w:rsidR="00644CD5">
        <w:t>.</w:t>
      </w:r>
      <w:r>
        <w:t>186(Tardive dyskinesia treatment) + 0</w:t>
      </w:r>
      <w:r w:rsidR="00644CD5">
        <w:t>.</w:t>
      </w:r>
      <w:r>
        <w:t>183(Matrix metalloproteinase 2 (membrane-type) inhibitor) + 0</w:t>
      </w:r>
      <w:r w:rsidR="00644CD5">
        <w:t>.</w:t>
      </w:r>
      <w:r>
        <w:t>292(Ribonucleoside triphosphate reductase inhibitor) -1</w:t>
      </w:r>
      <w:r w:rsidR="00644CD5">
        <w:t>.</w:t>
      </w:r>
      <w:r>
        <w:t>08(Glyoxylate reductase (NADP+) inhibitor) + 0</w:t>
      </w:r>
      <w:r w:rsidR="00644CD5">
        <w:t>.</w:t>
      </w:r>
      <w:r>
        <w:t>227(Ulcer</w:t>
      </w:r>
      <w:r w:rsidR="00644CD5">
        <w:t>.</w:t>
      </w:r>
      <w:r>
        <w:t xml:space="preserve"> gastric) -0</w:t>
      </w:r>
      <w:r w:rsidR="00644CD5">
        <w:t>.</w:t>
      </w:r>
      <w:r>
        <w:t>309(Fibromyalgia syndrome treatment) + 0</w:t>
      </w:r>
      <w:r w:rsidR="00644CD5">
        <w:t>.</w:t>
      </w:r>
      <w:r>
        <w:t>318(Glutathione-disulfide reductase inhibitor) -0</w:t>
      </w:r>
      <w:r w:rsidR="00644CD5">
        <w:t>.</w:t>
      </w:r>
      <w:r>
        <w:t>219(Calcium-dependent phospholipase A2 inhibitor) -0</w:t>
      </w:r>
      <w:r w:rsidR="00644CD5">
        <w:t>.</w:t>
      </w:r>
      <w:r>
        <w:t>296(5 Hydroxytryptamine 1F agonist) + 0</w:t>
      </w:r>
      <w:r w:rsidR="00644CD5">
        <w:t>.</w:t>
      </w:r>
      <w:r>
        <w:t>216(Cardiodepressant) -0</w:t>
      </w:r>
      <w:r w:rsidR="00644CD5">
        <w:t>.</w:t>
      </w:r>
      <w:r>
        <w:t>511(Dipeptidyl peptidase III inhibitor) + 0</w:t>
      </w:r>
      <w:r w:rsidR="00644CD5">
        <w:t>.</w:t>
      </w:r>
      <w:r>
        <w:t>185(Lichenoid eruption) + 0</w:t>
      </w:r>
      <w:r w:rsidR="00644CD5">
        <w:t>.</w:t>
      </w:r>
      <w:r>
        <w:t>179(Periodontitis treatment) + 0</w:t>
      </w:r>
      <w:r w:rsidR="00644CD5">
        <w:t>.</w:t>
      </w:r>
      <w:r>
        <w:t>106(Lipophilicity^2) -0</w:t>
      </w:r>
      <w:r w:rsidR="00644CD5">
        <w:t>.</w:t>
      </w:r>
      <w:r>
        <w:t>216(Cardiovascular analeptic) + 0</w:t>
      </w:r>
      <w:r w:rsidR="00644CD5">
        <w:t>.</w:t>
      </w:r>
      <w:r>
        <w:t>135(Systemic lupus erythematosus trea</w:t>
      </w:r>
      <w:r>
        <w:t>t</w:t>
      </w:r>
      <w:r>
        <w:t>ment) + 0</w:t>
      </w:r>
      <w:r w:rsidR="00644CD5">
        <w:t>.</w:t>
      </w:r>
      <w:r>
        <w:t>214(Piloerection) + 0</w:t>
      </w:r>
      <w:r w:rsidR="00644CD5">
        <w:t>.</w:t>
      </w:r>
      <w:r>
        <w:t>454(Calcium channel activator) -0</w:t>
      </w:r>
      <w:r w:rsidR="00644CD5">
        <w:t>.</w:t>
      </w:r>
      <w:r>
        <w:t>139(Melatonin 1b antagonist) -0</w:t>
      </w:r>
      <w:r w:rsidR="00644CD5">
        <w:t>.</w:t>
      </w:r>
      <w:r>
        <w:t>181(CYP1A i</w:t>
      </w:r>
      <w:r>
        <w:t>n</w:t>
      </w:r>
      <w:r>
        <w:t>hibitor) + 0</w:t>
      </w:r>
      <w:r w:rsidR="00644CD5">
        <w:t>.</w:t>
      </w:r>
      <w:r>
        <w:t>137(Imidazoleacetate 4-monooxygenase inhibitor) + 0</w:t>
      </w:r>
      <w:r w:rsidR="00644CD5">
        <w:t>.</w:t>
      </w:r>
      <w:r>
        <w:t>244(5 Hydroxytryptamine agonist) -0</w:t>
      </w:r>
      <w:r w:rsidR="00644CD5">
        <w:t>.</w:t>
      </w:r>
      <w:r>
        <w:t>138(Antiviral (Hepatitis C)) -0</w:t>
      </w:r>
      <w:r w:rsidR="00644CD5">
        <w:t>.</w:t>
      </w:r>
      <w:r>
        <w:t>172(Estrogen antagonist) -0</w:t>
      </w:r>
      <w:r w:rsidR="00644CD5">
        <w:t>.</w:t>
      </w:r>
      <w:r>
        <w:t>242(Retinoic acid receptor antagonist) + 0</w:t>
      </w:r>
      <w:r w:rsidR="00644CD5">
        <w:t>.</w:t>
      </w:r>
      <w:r>
        <w:t>208(Carcinogenic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138(Glycogen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0991(Histidine-rich protein PFHRP-II i</w:t>
      </w:r>
      <w:r>
        <w:t>n</w:t>
      </w:r>
      <w:r>
        <w:t>hibitor) -0</w:t>
      </w:r>
      <w:r w:rsidR="00644CD5">
        <w:t>.</w:t>
      </w:r>
      <w:r>
        <w:t>918(Procollagen galactosyltransferase inhibitor) + 0</w:t>
      </w:r>
      <w:r w:rsidR="00644CD5">
        <w:t>.</w:t>
      </w:r>
      <w:r>
        <w:t>567(TH expression enhancer) + 0</w:t>
      </w:r>
      <w:r w:rsidR="00644CD5">
        <w:t>.</w:t>
      </w:r>
      <w:r>
        <w:t>148(Cathepsin K inhibitor) + 0</w:t>
      </w:r>
      <w:r w:rsidR="00644CD5">
        <w:t>.</w:t>
      </w:r>
      <w:r>
        <w:t>279(Cytokine production stimulant) -0</w:t>
      </w:r>
      <w:r w:rsidR="00644CD5">
        <w:t>.</w:t>
      </w:r>
      <w:r>
        <w:t>129(Antineoplastic (cervical cancer)) -0</w:t>
      </w:r>
      <w:r w:rsidR="00644CD5">
        <w:t>.</w:t>
      </w:r>
      <w:r>
        <w:t>311(Macrophage migr</w:t>
      </w:r>
      <w:r>
        <w:t>a</w:t>
      </w:r>
      <w:r>
        <w:t>tion inhibitory factor inhibitor) -0</w:t>
      </w:r>
      <w:r w:rsidR="00644CD5">
        <w:t>.</w:t>
      </w:r>
      <w:r>
        <w:t>267(Atrial natriuretic peptide antagonist) + 0</w:t>
      </w:r>
      <w:r w:rsidR="00644CD5">
        <w:t>.</w:t>
      </w:r>
      <w:r>
        <w:t>198(Acaricide) + 0</w:t>
      </w:r>
      <w:r w:rsidR="00644CD5">
        <w:t>.</w:t>
      </w:r>
      <w:r>
        <w:t>283(STAT1 e</w:t>
      </w:r>
      <w:r>
        <w:t>x</w:t>
      </w:r>
      <w:r>
        <w:t>pression inhibitor) -0</w:t>
      </w:r>
      <w:r w:rsidR="00644CD5">
        <w:t>.</w:t>
      </w:r>
      <w:r>
        <w:t>335(Prostaglandin antagonist) + 0</w:t>
      </w:r>
      <w:r w:rsidR="00644CD5">
        <w:t>.</w:t>
      </w:r>
      <w:r>
        <w:t>154(Neurotoxic) -0</w:t>
      </w:r>
      <w:r w:rsidR="00644CD5">
        <w:t>.</w:t>
      </w:r>
      <w:r>
        <w:t>549(YAK3 inhibitor) -</w:t>
      </w:r>
      <w:r>
        <w:lastRenderedPageBreak/>
        <w:t>0</w:t>
      </w:r>
      <w:r w:rsidR="00644CD5">
        <w:t>.</w:t>
      </w:r>
      <w:r>
        <w:t>116(Retinoprotector) + 0</w:t>
      </w:r>
      <w:r w:rsidR="00644CD5">
        <w:t>.</w:t>
      </w:r>
      <w:r>
        <w:t>681(DNA methyltransferase I inhibitor) + 0</w:t>
      </w:r>
      <w:r w:rsidR="00644CD5">
        <w:t>.</w:t>
      </w:r>
      <w:r>
        <w:t>265(CYP2D6 inhibitor) -0</w:t>
      </w:r>
      <w:r w:rsidR="00644CD5">
        <w:t>.</w:t>
      </w:r>
      <w:r>
        <w:t>772(Hydroxypyruvate reductase inhibitor) -0</w:t>
      </w:r>
      <w:r w:rsidR="00644CD5">
        <w:t>.</w:t>
      </w:r>
      <w:r>
        <w:t>098(Bone marrow suppression) + 0</w:t>
      </w:r>
      <w:r w:rsidR="00644CD5">
        <w:t>.</w:t>
      </w:r>
      <w:r>
        <w:t>475(Aminopeptidase microsomal inhibitor) + 0</w:t>
      </w:r>
      <w:r w:rsidR="00644CD5">
        <w:t>.</w:t>
      </w:r>
      <w:r>
        <w:t>105(Antineoplastic (breast cancer)) + 0</w:t>
      </w:r>
      <w:r w:rsidR="00644CD5">
        <w:t>.</w:t>
      </w:r>
      <w:r>
        <w:t>186(Excitatory amino acid transporter 1 inhibitor) -0</w:t>
      </w:r>
      <w:r w:rsidR="00644CD5">
        <w:t>.</w:t>
      </w:r>
      <w:r>
        <w:t>136(CYP1 substrate) + 0</w:t>
      </w:r>
      <w:r w:rsidR="00644CD5">
        <w:t>.</w:t>
      </w:r>
      <w:r>
        <w:t>173(Immunosuppressant) + 0</w:t>
      </w:r>
      <w:r w:rsidR="00644CD5">
        <w:t>.</w:t>
      </w:r>
      <w:r>
        <w:t>42(Inosine monophosphate dehydrogenase 2 inhibitor) + 0</w:t>
      </w:r>
      <w:r w:rsidR="00644CD5">
        <w:t>.</w:t>
      </w:r>
      <w:r>
        <w:t>264(Cytoprotectant) + 0</w:t>
      </w:r>
      <w:r w:rsidR="00644CD5">
        <w:t>.</w:t>
      </w:r>
      <w:r>
        <w:t>6(UGT2B7H substrate) + 0</w:t>
      </w:r>
      <w:r w:rsidR="00644CD5">
        <w:t>.</w:t>
      </w:r>
      <w:r>
        <w:t>388(Leukotriene C antagonist) -0</w:t>
      </w:r>
      <w:r w:rsidR="00644CD5">
        <w:t>.</w:t>
      </w:r>
      <w:r>
        <w:t>285(Amylo-alpha-1</w:t>
      </w:r>
      <w:r w:rsidR="00644CD5">
        <w:t>.</w:t>
      </w:r>
      <w:r>
        <w:t>6-glucosidase inhibitor) + 0</w:t>
      </w:r>
      <w:r w:rsidR="00644CD5">
        <w:t>.</w:t>
      </w:r>
      <w:r>
        <w:t>144(Prostaglandin E2 agonist) -0</w:t>
      </w:r>
      <w:r w:rsidR="00644CD5">
        <w:t>.</w:t>
      </w:r>
      <w:r>
        <w:t>0994(Platelet aggregation inhibitor) -0</w:t>
      </w:r>
      <w:r w:rsidR="00644CD5">
        <w:t>.</w:t>
      </w:r>
      <w:r>
        <w:t>303(Hematopoietic inhibitor) + 0</w:t>
      </w:r>
      <w:r w:rsidR="00644CD5">
        <w:t>.</w:t>
      </w:r>
      <w:r>
        <w:t>326(Electrolyte absorption antagonist) -0</w:t>
      </w:r>
      <w:r w:rsidR="00644CD5">
        <w:t>.</w:t>
      </w:r>
      <w:r>
        <w:t>0889(Spasmolytic</w:t>
      </w:r>
      <w:r w:rsidR="00644CD5">
        <w:t>.</w:t>
      </w:r>
      <w:r>
        <w:t xml:space="preserve"> urinary) -0</w:t>
      </w:r>
      <w:r w:rsidR="00644CD5">
        <w:t>.</w:t>
      </w:r>
      <w:r>
        <w:t>376(Thioredoxin reductase inhibitor) + 0</w:t>
      </w:r>
      <w:r w:rsidR="00644CD5">
        <w:t>.</w:t>
      </w:r>
      <w:r>
        <w:t>437(CC chemokine 9 receptor antagonist) -0</w:t>
      </w:r>
      <w:r w:rsidR="00644CD5">
        <w:t>.</w:t>
      </w:r>
      <w:r>
        <w:t>222(Gastrin inhibitor) + 0</w:t>
      </w:r>
      <w:r w:rsidR="00644CD5">
        <w:t>.</w:t>
      </w:r>
      <w:r>
        <w:t>361(Oxoglutarate dehydrogenase (lipoamide) inhibitor) -0</w:t>
      </w:r>
      <w:r w:rsidR="00644CD5">
        <w:t>.</w:t>
      </w:r>
      <w:r>
        <w:t>25(Heat shock protein 90 antagonist) -0</w:t>
      </w:r>
      <w:r w:rsidR="00644CD5">
        <w:t>.</w:t>
      </w:r>
      <w:r>
        <w:t>19(Polarisation inhibitor) -0</w:t>
      </w:r>
      <w:r w:rsidR="00644CD5">
        <w:t>.</w:t>
      </w:r>
      <w:r>
        <w:t>365(Metalloproteinase-3 inhibitor) + 0</w:t>
      </w:r>
      <w:r w:rsidR="00644CD5">
        <w:t>.</w:t>
      </w:r>
      <w:r>
        <w:t>157(VLA-4 antagonist) -0</w:t>
      </w:r>
      <w:r w:rsidR="00644CD5">
        <w:t>.</w:t>
      </w:r>
      <w:r>
        <w:t>148(Beta-adrenergic receptor kinase inhibitor) -0</w:t>
      </w:r>
      <w:r w:rsidR="00644CD5">
        <w:t>.</w:t>
      </w:r>
      <w:r>
        <w:t>0888(Integrin alpha2 a</w:t>
      </w:r>
      <w:r>
        <w:t>n</w:t>
      </w:r>
      <w:r>
        <w:t>tagonist) + 0</w:t>
      </w:r>
      <w:r w:rsidR="00644CD5">
        <w:t>.</w:t>
      </w:r>
      <w:r>
        <w:t>0786(K(ir) 6.2 channel activator) + 0</w:t>
      </w:r>
      <w:r w:rsidR="00644CD5">
        <w:t>.</w:t>
      </w:r>
      <w:r>
        <w:t>126(Hemolysis) -0</w:t>
      </w:r>
      <w:r w:rsidR="00644CD5">
        <w:t>.</w:t>
      </w:r>
      <w:r>
        <w:t>425(Fatty acid transport protein 4 inhibitor) + 0</w:t>
      </w:r>
      <w:r w:rsidR="00644CD5">
        <w:t>.</w:t>
      </w:r>
      <w:r>
        <w:t>361(Adenosine A2b receptor antagonist) + 0</w:t>
      </w:r>
      <w:r w:rsidR="00644CD5">
        <w:t>.</w:t>
      </w:r>
      <w:r>
        <w:t>19(Ototoxicity) -0</w:t>
      </w:r>
      <w:r w:rsidR="00644CD5">
        <w:t>.</w:t>
      </w:r>
      <w:r>
        <w:t>255(Aryl sulfotransferase inhibitor) + 0</w:t>
      </w:r>
      <w:r w:rsidR="00644CD5">
        <w:t>.</w:t>
      </w:r>
      <w:r>
        <w:t>149(ID1 expression inhibitor) -0</w:t>
      </w:r>
      <w:r w:rsidR="00644CD5">
        <w:t>.</w:t>
      </w:r>
      <w:r>
        <w:t>202(PPARG expression enhancer) + 0</w:t>
      </w:r>
      <w:r w:rsidR="00644CD5">
        <w:t>.</w:t>
      </w:r>
      <w:r>
        <w:t>15(ASNS expression inhibitor) -0</w:t>
      </w:r>
      <w:r w:rsidR="00644CD5">
        <w:t>.</w:t>
      </w:r>
      <w:r>
        <w:t>399(Saccharopine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325(Glutamate (mGluR3) agonist) + 0</w:t>
      </w:r>
      <w:r w:rsidR="00644CD5">
        <w:t>.</w:t>
      </w:r>
      <w:r>
        <w:t>0722(M18 aspartyl aminopeptidase inhibitor) -0</w:t>
      </w:r>
      <w:r w:rsidR="00644CD5">
        <w:t>.</w:t>
      </w:r>
      <w:r>
        <w:t>571(Mannitol-1-phosphate 5-dehydrogenase inhibitor) + 0</w:t>
      </w:r>
      <w:r w:rsidR="00644CD5">
        <w:t>.</w:t>
      </w:r>
      <w:r>
        <w:t>0519(Antineoplastic (non-small cell lung cancer)) -0</w:t>
      </w:r>
      <w:r w:rsidR="00644CD5">
        <w:t>.</w:t>
      </w:r>
      <w:r>
        <w:t>0921(Poly(ADP-ribose) polymerase 1 inhibitor) + 0</w:t>
      </w:r>
      <w:r w:rsidR="00644CD5">
        <w:t>.</w:t>
      </w:r>
      <w:r>
        <w:t>199(Protein-S-isoprenylcysteine O-methyltransferase inhibitor) + 0</w:t>
      </w:r>
      <w:r w:rsidR="00644CD5">
        <w:t>.</w:t>
      </w:r>
      <w:r>
        <w:t>118(Photoallergy dermatitis) -0</w:t>
      </w:r>
      <w:r w:rsidR="00644CD5">
        <w:t>.</w:t>
      </w:r>
      <w:r>
        <w:t>0626(Peptidyltransferase inhibitor) -0</w:t>
      </w:r>
      <w:r w:rsidR="00644CD5">
        <w:t>.</w:t>
      </w:r>
      <w:r>
        <w:t>0665(Neurotrophic factor) + 0</w:t>
      </w:r>
      <w:r w:rsidR="00644CD5">
        <w:t>.</w:t>
      </w:r>
      <w:r>
        <w:t>17(Diaminopropionate ammonia-lyase inhibitor) -0</w:t>
      </w:r>
      <w:r w:rsidR="00644CD5">
        <w:t>.</w:t>
      </w:r>
      <w:r>
        <w:t>0675(Raynaud's phenomenon treatment) + 0</w:t>
      </w:r>
      <w:r w:rsidR="00644CD5">
        <w:t>.</w:t>
      </w:r>
      <w:r>
        <w:t>0431(Antipsoriatic) + 0</w:t>
      </w:r>
      <w:r w:rsidR="00644CD5">
        <w:t>.</w:t>
      </w:r>
      <w:r>
        <w:t>086(Postmenopausal disorders treatment) + 0</w:t>
      </w:r>
      <w:r w:rsidR="00644CD5">
        <w:t>.</w:t>
      </w:r>
      <w:r>
        <w:t>38(Ribose-5-phosphate isomerase inhibitor) -0</w:t>
      </w:r>
      <w:r w:rsidR="00644CD5">
        <w:t>.</w:t>
      </w:r>
      <w:r>
        <w:t>0311(Antiallergic) + 0</w:t>
      </w:r>
      <w:r w:rsidR="00644CD5">
        <w:t>.</w:t>
      </w:r>
      <w:r>
        <w:t>207(Queuine tRNA-ribosyltransferase inhibitor) -0</w:t>
      </w:r>
      <w:r w:rsidR="00644CD5">
        <w:t>.</w:t>
      </w:r>
      <w:r>
        <w:t>118(5 Hydroxytryptamine release inhibitor) -0</w:t>
      </w:r>
      <w:r w:rsidR="00644CD5">
        <w:t>.</w:t>
      </w:r>
      <w:r>
        <w:t>164(Mannose-6-phosphate isomerase inhibitor) + 0</w:t>
      </w:r>
      <w:r w:rsidR="00644CD5">
        <w:t>.</w:t>
      </w:r>
      <w:r>
        <w:t>207(Peptidyl-glycinamidase inhibitor) + 0</w:t>
      </w:r>
      <w:r w:rsidR="00644CD5">
        <w:t>.</w:t>
      </w:r>
      <w:r>
        <w:t>0802(Nicotinic acid receptor agonist) -0</w:t>
      </w:r>
      <w:r w:rsidR="00644CD5">
        <w:t>.</w:t>
      </w:r>
      <w:r>
        <w:t>176(CC chemokine 8 receptor antagonist) + 0</w:t>
      </w:r>
      <w:r w:rsidR="00644CD5">
        <w:t>.</w:t>
      </w:r>
      <w:r>
        <w:t>236(Histone deacetylase 1 inhibitor) + 0</w:t>
      </w:r>
      <w:r w:rsidR="00644CD5">
        <w:t>.</w:t>
      </w:r>
      <w:r>
        <w:t>212(Beta-fructofuranosidase inhibitor) -0</w:t>
      </w:r>
      <w:r w:rsidR="00644CD5">
        <w:t>.</w:t>
      </w:r>
      <w:r>
        <w:t>143(AMPA 3 receptor antagonist) -0</w:t>
      </w:r>
      <w:r w:rsidR="00644CD5">
        <w:t>.</w:t>
      </w:r>
      <w:r>
        <w:t>138(4-Phytase inhibitor) + 0</w:t>
      </w:r>
      <w:r w:rsidR="00644CD5">
        <w:t>.</w:t>
      </w:r>
      <w:r>
        <w:t>0974(CAT expression inhibitor) -0</w:t>
      </w:r>
      <w:r w:rsidR="00644CD5">
        <w:t>.</w:t>
      </w:r>
      <w:r>
        <w:t>00997(NumNegative) + 0</w:t>
      </w:r>
      <w:r w:rsidR="00644CD5">
        <w:t>.</w:t>
      </w:r>
      <w:r>
        <w:t>06(DNA topoisomerase IV inhibitor) + 0</w:t>
      </w:r>
      <w:r w:rsidR="00644CD5">
        <w:t>.</w:t>
      </w:r>
      <w:r>
        <w:t>0583(ESR2 expression inhibitor) -0</w:t>
      </w:r>
      <w:r w:rsidR="00644CD5">
        <w:t>.</w:t>
      </w:r>
      <w:r>
        <w:t>0543(CYP11A1 inhibitor) -0</w:t>
      </w:r>
      <w:r w:rsidR="00644CD5">
        <w:t>.</w:t>
      </w:r>
      <w:r>
        <w:t>19(Tryptase gamma inhibitor) -0</w:t>
      </w:r>
      <w:r w:rsidR="00644CD5">
        <w:t>.</w:t>
      </w:r>
      <w:r>
        <w:t>14(Histamine H2 receptor agonist) -0</w:t>
      </w:r>
      <w:r w:rsidR="00644CD5">
        <w:t>.</w:t>
      </w:r>
      <w:r>
        <w:t>0705(IL6 expression enhancer) -0</w:t>
      </w:r>
      <w:r w:rsidR="00644CD5">
        <w:t>.</w:t>
      </w:r>
      <w:r>
        <w:t>056(Vitamin D receptor agonist) -0</w:t>
      </w:r>
      <w:r w:rsidR="00644CD5">
        <w:t>.</w:t>
      </w:r>
      <w:r>
        <w:t>0878(Ubiquinol-cytochrome-c r</w:t>
      </w:r>
      <w:r>
        <w:t>e</w:t>
      </w:r>
      <w:r>
        <w:t>ductase inhibitor) + 0</w:t>
      </w:r>
      <w:r w:rsidR="00644CD5">
        <w:t>.</w:t>
      </w:r>
      <w:r>
        <w:t>0978(Calcium channel (voltage-sensitive) blocker) + 0</w:t>
      </w:r>
      <w:r w:rsidR="00644CD5">
        <w:t>.</w:t>
      </w:r>
      <w:r>
        <w:t>114(Prostaglandin-E synthase inhibitor) + 0</w:t>
      </w:r>
      <w:r w:rsidR="00644CD5">
        <w:t>.</w:t>
      </w:r>
      <w:r>
        <w:t>537(Secretase stimulant) + 0</w:t>
      </w:r>
      <w:r w:rsidR="00644CD5">
        <w:t>.</w:t>
      </w:r>
      <w:r>
        <w:t>103(Elastase 3B inhibitor) + 0</w:t>
      </w:r>
      <w:r w:rsidR="00644CD5">
        <w:t>.</w:t>
      </w:r>
      <w:r>
        <w:t>0809(Antithrombotic) -0</w:t>
      </w:r>
      <w:r w:rsidR="00644CD5">
        <w:t>.</w:t>
      </w:r>
      <w:r>
        <w:t>246(Glycogen debranching enzyme inhibitor) + 0</w:t>
      </w:r>
      <w:r w:rsidR="00644CD5">
        <w:t>.</w:t>
      </w:r>
      <w:r>
        <w:t>0478(Purinergic P2Y12 antagonist) + 0</w:t>
      </w:r>
      <w:r w:rsidR="00644CD5">
        <w:t>.</w:t>
      </w:r>
      <w:r>
        <w:t>012(NumDonor) + 0</w:t>
      </w:r>
      <w:r w:rsidR="00644CD5">
        <w:t>.</w:t>
      </w:r>
      <w:r>
        <w:t>0407(Runt-related transcription factor 1 inhibitor) -0</w:t>
      </w:r>
      <w:r w:rsidR="00644CD5">
        <w:t>.</w:t>
      </w:r>
      <w:r>
        <w:t>0694(GP IIb/IIIa receptor antagonist) + 0</w:t>
      </w:r>
      <w:r w:rsidR="00644CD5">
        <w:t>.</w:t>
      </w:r>
      <w:r>
        <w:t>0495(Ca2+/calmodulin-dependent kinase IV inhibitor) -0</w:t>
      </w:r>
      <w:r w:rsidR="00644CD5">
        <w:t>.</w:t>
      </w:r>
      <w:r>
        <w:t>162(SULT1A1 substrate) -0</w:t>
      </w:r>
      <w:r w:rsidR="00644CD5">
        <w:t>.</w:t>
      </w:r>
      <w:r>
        <w:t>161(Phospholipase A2 IID inhibitor) -0</w:t>
      </w:r>
      <w:r w:rsidR="00644CD5">
        <w:t>.</w:t>
      </w:r>
      <w:r>
        <w:t>0426(Collagenase 3 inhibitor) -0</w:t>
      </w:r>
      <w:r w:rsidR="00644CD5">
        <w:t>.</w:t>
      </w:r>
      <w:r>
        <w:t>267(Histone deacetylase 10 inhibitor) + 0</w:t>
      </w:r>
      <w:r w:rsidR="00644CD5">
        <w:t>.</w:t>
      </w:r>
      <w:r>
        <w:t>111(Intermittent claudication treatment) -0</w:t>
      </w:r>
      <w:r w:rsidR="00644CD5">
        <w:t>.</w:t>
      </w:r>
      <w:r>
        <w:t>121(IGF1 expression enhancer) -0</w:t>
      </w:r>
      <w:r w:rsidR="00644CD5">
        <w:t>.</w:t>
      </w:r>
      <w:r>
        <w:t>0348(Tubulin agonist) + 0</w:t>
      </w:r>
      <w:r w:rsidR="00644CD5">
        <w:t>.</w:t>
      </w:r>
      <w:r>
        <w:t>04(Gait disturbance) -0</w:t>
      </w:r>
      <w:r w:rsidR="00644CD5">
        <w:t>.</w:t>
      </w:r>
      <w:r>
        <w:t>0379(MAP kinase 10 inhibitor) + 0</w:t>
      </w:r>
      <w:r w:rsidR="00644CD5">
        <w:t>.</w:t>
      </w:r>
      <w:r>
        <w:t>127(2-(acetamidomethylene)succinate hydrolase inhibitor) -0</w:t>
      </w:r>
      <w:r w:rsidR="00644CD5">
        <w:t>.</w:t>
      </w:r>
      <w:r>
        <w:t>0349(Bradykinin B1 receptor antagonist) -0</w:t>
      </w:r>
      <w:r w:rsidR="00644CD5">
        <w:t>.</w:t>
      </w:r>
      <w:r>
        <w:t>0427(Prostaglandin EP2 antagonist) -0</w:t>
      </w:r>
      <w:r w:rsidR="00644CD5">
        <w:t>.</w:t>
      </w:r>
      <w:r>
        <w:t>043(Hemozoin inhibitor) -0</w:t>
      </w:r>
      <w:r w:rsidR="00644CD5">
        <w:t>.</w:t>
      </w:r>
      <w:r>
        <w:t>127(Cathepsin E inhibitor) + 0</w:t>
      </w:r>
      <w:r w:rsidR="00644CD5">
        <w:t>.</w:t>
      </w:r>
      <w:r>
        <w:t>036(Attention deficit/hyperactivity disorder treatment) -0</w:t>
      </w:r>
      <w:r w:rsidR="00644CD5">
        <w:t>.</w:t>
      </w:r>
      <w:r>
        <w:t>0429(Dizziness) -0</w:t>
      </w:r>
      <w:r w:rsidR="00644CD5">
        <w:t>.</w:t>
      </w:r>
      <w:r>
        <w:t>0828(Fatty acid oxidation inhibitor) + 0</w:t>
      </w:r>
      <w:r w:rsidR="00644CD5">
        <w:t>.</w:t>
      </w:r>
      <w:r>
        <w:t>0211(Transcription factor STAT1 inhibitor) + 0</w:t>
      </w:r>
      <w:r w:rsidR="00644CD5">
        <w:t>.</w:t>
      </w:r>
      <w:r>
        <w:t>0489(Nitrilase inhibitor) -0</w:t>
      </w:r>
      <w:r w:rsidR="00644CD5">
        <w:t>.</w:t>
      </w:r>
      <w:r>
        <w:t>0402(Keratopathy) -0</w:t>
      </w:r>
      <w:r w:rsidR="00644CD5">
        <w:t>.</w:t>
      </w:r>
      <w:r>
        <w:t>0626(AREG e</w:t>
      </w:r>
      <w:r>
        <w:t>x</w:t>
      </w:r>
      <w:r>
        <w:t>pression enhancer) + 0</w:t>
      </w:r>
      <w:r w:rsidR="00644CD5">
        <w:t>.</w:t>
      </w:r>
      <w:r>
        <w:t>0424(Torsades de pointes) -0</w:t>
      </w:r>
      <w:r w:rsidR="00644CD5">
        <w:t>.</w:t>
      </w:r>
      <w:r>
        <w:t>0256(Protein kinase (CK1) gamma 1 inhibitor) -0</w:t>
      </w:r>
      <w:r w:rsidR="00644CD5">
        <w:t>.</w:t>
      </w:r>
      <w:r>
        <w:t>0235(Plasminogen activator inhibitor) + 0</w:t>
      </w:r>
      <w:r w:rsidR="00644CD5">
        <w:t>.</w:t>
      </w:r>
      <w:r>
        <w:t>0399(Allergic reaction) + 0</w:t>
      </w:r>
      <w:r w:rsidR="00644CD5">
        <w:t>.</w:t>
      </w:r>
      <w:r>
        <w:t>0634(Cyclooxygenase 1 inhibitor) -0</w:t>
      </w:r>
      <w:r w:rsidR="00644CD5">
        <w:t>.</w:t>
      </w:r>
      <w:r>
        <w:t>0251(Presenilin 2 inhibitor) -0</w:t>
      </w:r>
      <w:r w:rsidR="00644CD5">
        <w:t>.</w:t>
      </w:r>
      <w:r>
        <w:t>0943(Homoserine dehydrogenase inhibitor) + 0</w:t>
      </w:r>
      <w:r w:rsidR="00644CD5">
        <w:t>.</w:t>
      </w:r>
      <w:r>
        <w:t>0238(Protein kinase B gamma inhib</w:t>
      </w:r>
      <w:r>
        <w:t>i</w:t>
      </w:r>
      <w:r>
        <w:t>tor) + 0</w:t>
      </w:r>
      <w:r w:rsidR="00644CD5">
        <w:t>.</w:t>
      </w:r>
      <w:r>
        <w:t>0169(Troponin C inhibitor) -0</w:t>
      </w:r>
      <w:r w:rsidR="00644CD5">
        <w:t>.</w:t>
      </w:r>
      <w:r>
        <w:t>069(L lactate dehydrogenase C4 inhibitor) -0</w:t>
      </w:r>
      <w:r w:rsidR="00644CD5">
        <w:t>.</w:t>
      </w:r>
      <w:r>
        <w:t>0535(Galactolipase inhibitor) + 0</w:t>
      </w:r>
      <w:r w:rsidR="00644CD5">
        <w:t>.</w:t>
      </w:r>
      <w:r>
        <w:t>104(Alpha</w:t>
      </w:r>
      <w:r w:rsidR="00644CD5">
        <w:t>.</w:t>
      </w:r>
      <w:r>
        <w:t>alpha-trehalase inhibitor) + 0</w:t>
      </w:r>
      <w:r w:rsidR="00644CD5">
        <w:t>.</w:t>
      </w:r>
      <w:r>
        <w:t>0674(Ethanolaminephosphotransferase inhibitor) + 0</w:t>
      </w:r>
      <w:r w:rsidR="00644CD5">
        <w:t>.</w:t>
      </w:r>
      <w:r>
        <w:t>029(Retinoid X alpha receptor agonist) -0</w:t>
      </w:r>
      <w:r w:rsidR="00644CD5">
        <w:t>.</w:t>
      </w:r>
      <w:r>
        <w:t>0652(Chemokine receptor agonist) + 0</w:t>
      </w:r>
      <w:r w:rsidR="00644CD5">
        <w:t>.</w:t>
      </w:r>
      <w:r>
        <w:t>0549(Cyclin A1 inhibitor) -0</w:t>
      </w:r>
      <w:r w:rsidR="00644CD5">
        <w:t>.</w:t>
      </w:r>
      <w:r>
        <w:t>0408(Linoleate diol synthase inhibitor) -0</w:t>
      </w:r>
      <w:r w:rsidR="00644CD5">
        <w:t>.</w:t>
      </w:r>
      <w:r>
        <w:t>0601(Laxative) + 0</w:t>
      </w:r>
      <w:r w:rsidR="00644CD5">
        <w:t>.</w:t>
      </w:r>
      <w:r>
        <w:t>0215(Protease inhibitor) + 0</w:t>
      </w:r>
      <w:r w:rsidR="00644CD5">
        <w:t>.</w:t>
      </w:r>
      <w:r>
        <w:t>0747(Carbonic anhydrase inhibitor) -0</w:t>
      </w:r>
      <w:r w:rsidR="00644CD5">
        <w:t>.</w:t>
      </w:r>
      <w:r>
        <w:t>0624(AMPA 2 receptor antagonist) -0</w:t>
      </w:r>
      <w:r w:rsidR="00644CD5">
        <w:t>.</w:t>
      </w:r>
      <w:r>
        <w:t>0626(Antirickettsial) + 0</w:t>
      </w:r>
      <w:r w:rsidR="00644CD5">
        <w:t>.</w:t>
      </w:r>
      <w:r>
        <w:t>054(Alpha 2b adrenoreceptor agonist) + 0</w:t>
      </w:r>
      <w:r w:rsidR="00644CD5">
        <w:t>.</w:t>
      </w:r>
      <w:r>
        <w:t>0138(Troponin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052(Phosphoethanolamine/phosphocholine phosphatase inhibitor) + 0</w:t>
      </w:r>
      <w:r w:rsidR="00644CD5">
        <w:t>.</w:t>
      </w:r>
      <w:r>
        <w:t>0173(12-Lipoxygenase inhibitor) -0</w:t>
      </w:r>
      <w:r w:rsidR="00644CD5">
        <w:t>.</w:t>
      </w:r>
      <w:r>
        <w:t>0106(Potassium channel (Ca-activated) blocker) -0</w:t>
      </w:r>
      <w:r w:rsidR="00644CD5">
        <w:t>.</w:t>
      </w:r>
      <w:r>
        <w:t>0324(CDK2 expression enhancer) -0</w:t>
      </w:r>
      <w:r w:rsidR="00644CD5">
        <w:t>.</w:t>
      </w:r>
      <w:r>
        <w:t>0137(Protein kinase (CK1) gamma inhibitor) + 0</w:t>
      </w:r>
      <w:r w:rsidR="00644CD5">
        <w:t>.</w:t>
      </w:r>
      <w:r>
        <w:t>0301(CXCL12 expression enhancer) + 0</w:t>
      </w:r>
      <w:r w:rsidR="00644CD5">
        <w:t>.</w:t>
      </w:r>
      <w:r>
        <w:t>0173(Carcinogenic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0182(Adenylate cyclase III inhibitor) -0</w:t>
      </w:r>
      <w:r w:rsidR="00644CD5">
        <w:t>.</w:t>
      </w:r>
      <w:r>
        <w:t>00584(Integrin-linked kinase inhibitor) -0</w:t>
      </w:r>
      <w:r w:rsidR="00644CD5">
        <w:t>.</w:t>
      </w:r>
      <w:r>
        <w:t>0176(Heat shock protein antagonist) -0</w:t>
      </w:r>
      <w:r w:rsidR="00644CD5">
        <w:t>.</w:t>
      </w:r>
      <w:r>
        <w:t>00671(Sigma 1 receptor antagonist) + 0</w:t>
      </w:r>
      <w:r w:rsidR="00644CD5">
        <w:t>.</w:t>
      </w:r>
      <w:r>
        <w:t>00553(Cathepsin F inhibitor) -0</w:t>
      </w:r>
      <w:r w:rsidR="00644CD5">
        <w:t>.</w:t>
      </w:r>
      <w:r>
        <w:t>00476(Geranyltranstransferase (Leishmania) inhibitor) + 0</w:t>
      </w:r>
      <w:r w:rsidR="00644CD5">
        <w:t>.</w:t>
      </w:r>
      <w:r>
        <w:t>0232(Ketohexokinase inhibitor) -0</w:t>
      </w:r>
      <w:r w:rsidR="00644CD5">
        <w:t>.</w:t>
      </w:r>
      <w:r>
        <w:t>00608(Angiotensin-converting enzyme 2 inhibitor) + 0</w:t>
      </w:r>
      <w:r w:rsidR="00644CD5">
        <w:t>.</w:t>
      </w:r>
      <w:r>
        <w:t>0105(Lysosomal Pro-X carboxypeptidase inhibitor) -0</w:t>
      </w:r>
      <w:r w:rsidR="00644CD5">
        <w:t>.</w:t>
      </w:r>
      <w:r>
        <w:t>00868(Analgesic stimulant) + 0</w:t>
      </w:r>
      <w:r w:rsidR="00644CD5">
        <w:t>.</w:t>
      </w:r>
      <w:r>
        <w:t>0074(Lipotropic) + 0</w:t>
      </w:r>
      <w:r w:rsidR="00644CD5">
        <w:t>.</w:t>
      </w:r>
      <w:r>
        <w:t>00839(Bacterial efflux pump inhibitor) -0</w:t>
      </w:r>
      <w:r w:rsidR="00644CD5">
        <w:t>.</w:t>
      </w:r>
      <w:r>
        <w:t>00856(Shal potassium channel blocker) -0</w:t>
      </w:r>
      <w:r w:rsidR="00644CD5">
        <w:t>.</w:t>
      </w:r>
      <w:r>
        <w:t>00964(Dactylysin inhibitor) + 0</w:t>
      </w:r>
      <w:r w:rsidR="00644CD5">
        <w:t>.</w:t>
      </w:r>
      <w:r>
        <w:t>00185(Cyclophilin A inhibitor) -0</w:t>
      </w:r>
      <w:r w:rsidR="00644CD5">
        <w:t>.</w:t>
      </w:r>
      <w:r>
        <w:t>00438(Glycerate kinase inhibitor) + 0</w:t>
      </w:r>
      <w:r w:rsidR="00644CD5">
        <w:t>.</w:t>
      </w:r>
      <w:r>
        <w:t xml:space="preserve">0007(Chloride channel blocker) + </w:t>
      </w:r>
      <w:r>
        <w:lastRenderedPageBreak/>
        <w:t>0</w:t>
      </w:r>
      <w:r w:rsidR="00644CD5">
        <w:t>.</w:t>
      </w:r>
      <w:r>
        <w:t>00082(Carcinogenic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0016(Endothelin-converting enzyme inhibitor) -0</w:t>
      </w:r>
      <w:r w:rsidR="00644CD5">
        <w:t>.</w:t>
      </w:r>
      <w:r>
        <w:t>00045(Parathyroid hormone secretion stimulant) + 6</w:t>
      </w:r>
      <w:r w:rsidR="00644CD5">
        <w:t>.</w:t>
      </w:r>
      <w:r>
        <w:t>31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432((R)-3-amino-2-methylpropionate-pyruvate transaminase inhibitor) + 0</w:t>
      </w:r>
      <w:r w:rsidR="00644CD5">
        <w:t>.</w:t>
      </w:r>
      <w:r>
        <w:t>442(NR0B2 expression enhancer) + 0</w:t>
      </w:r>
      <w:r w:rsidR="00644CD5">
        <w:t>.</w:t>
      </w:r>
      <w:r>
        <w:t>16(NumAromAtoms) + 0</w:t>
      </w:r>
      <w:r w:rsidR="00644CD5">
        <w:t>.</w:t>
      </w:r>
      <w:r>
        <w:t>16(Saluretic) + 0</w:t>
      </w:r>
      <w:r w:rsidR="00644CD5">
        <w:t>.</w:t>
      </w:r>
      <w:r>
        <w:t>588(CYP2D substrate) -0</w:t>
      </w:r>
      <w:r w:rsidR="00644CD5">
        <w:t>.</w:t>
      </w:r>
      <w:r>
        <w:t>352(Jaundice) -0</w:t>
      </w:r>
      <w:r w:rsidR="00644CD5">
        <w:t>.</w:t>
      </w:r>
      <w:r>
        <w:t>482(Phosphodiesterase II inhibitor) + 0</w:t>
      </w:r>
      <w:r w:rsidR="00644CD5">
        <w:t>.</w:t>
      </w:r>
      <w:r>
        <w:t>257(Sweating) + 0</w:t>
      </w:r>
      <w:r w:rsidR="00644CD5">
        <w:t>.</w:t>
      </w:r>
      <w:r>
        <w:t>214(Lipophilicity^2) -0</w:t>
      </w:r>
      <w:r w:rsidR="00644CD5">
        <w:t>.</w:t>
      </w:r>
      <w:r>
        <w:t>115(Glutamate dehydrogenase [NAD(P)+] inhibitor) + 0</w:t>
      </w:r>
      <w:r w:rsidR="00644CD5">
        <w:t>.</w:t>
      </w:r>
      <w:r>
        <w:t>121(NumPositive) + 0</w:t>
      </w:r>
      <w:r w:rsidR="00644CD5">
        <w:t>.</w:t>
      </w:r>
      <w:r>
        <w:t>365(Glyceryl-ether monooxygenase inhibitor) -0</w:t>
      </w:r>
      <w:r w:rsidR="00644CD5">
        <w:t>.</w:t>
      </w:r>
      <w:r>
        <w:t>319(Aggrecanase 2 inhibitor) -0</w:t>
      </w:r>
      <w:r w:rsidR="00644CD5">
        <w:t>.</w:t>
      </w:r>
      <w:r>
        <w:t>12(NumAcceptor) + 1</w:t>
      </w:r>
      <w:r w:rsidR="00644CD5">
        <w:t>.</w:t>
      </w:r>
      <w:r>
        <w:t>9(Arachidonic acid antagonist) + 0</w:t>
      </w:r>
      <w:r w:rsidR="00644CD5">
        <w:t>.</w:t>
      </w:r>
      <w:r>
        <w:t>232(Metalloproteinase-11 inhibitor) -0</w:t>
      </w:r>
      <w:r w:rsidR="00644CD5">
        <w:t>.</w:t>
      </w:r>
      <w:r>
        <w:t>703(Indole-3-acetaldehyde reductase (NADPH) inhibitor) + 0</w:t>
      </w:r>
      <w:r w:rsidR="00644CD5">
        <w:t>.</w:t>
      </w:r>
      <w:r>
        <w:t>672(CYP2C18 inhibitor) + 0</w:t>
      </w:r>
      <w:r w:rsidR="00644CD5">
        <w:t>.</w:t>
      </w:r>
      <w:r>
        <w:t>136(Antineoplastic (uterine cancer)) -0</w:t>
      </w:r>
      <w:r w:rsidR="00644CD5">
        <w:t>.</w:t>
      </w:r>
      <w:r>
        <w:t>725(CYP2C substrate) -0</w:t>
      </w:r>
      <w:r w:rsidR="00644CD5">
        <w:t>.</w:t>
      </w:r>
      <w:r>
        <w:t>771(Phosphodiesterase 1B inhibitor) -0</w:t>
      </w:r>
      <w:r w:rsidR="00644CD5">
        <w:t>.</w:t>
      </w:r>
      <w:r>
        <w:t>504(Selectin antagonist) -0</w:t>
      </w:r>
      <w:r w:rsidR="00644CD5">
        <w:t>.</w:t>
      </w:r>
      <w:r>
        <w:t>245(Withdrawal) -0</w:t>
      </w:r>
      <w:r w:rsidR="00644CD5">
        <w:t>.</w:t>
      </w:r>
      <w:r>
        <w:t>598(Phosphodiesterase VIII inhibitor) + 0</w:t>
      </w:r>
      <w:r w:rsidR="00644CD5">
        <w:t>.</w:t>
      </w:r>
      <w:r>
        <w:t>122(MW) + 0</w:t>
      </w:r>
      <w:r w:rsidR="00644CD5">
        <w:t>.</w:t>
      </w:r>
      <w:r>
        <w:t>0893(Protein kinase C delta inhibitor) + 0</w:t>
      </w:r>
      <w:r w:rsidR="00644CD5">
        <w:t>.</w:t>
      </w:r>
      <w:r>
        <w:t>343(Xanthine-like) + 0</w:t>
      </w:r>
      <w:r w:rsidR="00644CD5">
        <w:t>.</w:t>
      </w:r>
      <w:r>
        <w:t>143(Spasmogenic) + 22</w:t>
      </w:r>
      <w:r w:rsidR="00644CD5">
        <w:t>.</w:t>
      </w:r>
      <w:r>
        <w:t>4(Lipophilicity) -0</w:t>
      </w:r>
      <w:r w:rsidR="00644CD5">
        <w:t>.</w:t>
      </w:r>
      <w:r>
        <w:t>557(Antiacne) + 0</w:t>
      </w:r>
      <w:r w:rsidR="00644CD5">
        <w:t>.</w:t>
      </w:r>
      <w:r>
        <w:t>501(5 Hydroxytryptamine 5 antagonist) + 0</w:t>
      </w:r>
      <w:r w:rsidR="00644CD5">
        <w:t>.</w:t>
      </w:r>
      <w:r>
        <w:t>0149(Protein phosphatase inhibitor) + 1</w:t>
      </w:r>
      <w:r w:rsidR="00644CD5">
        <w:t>.</w:t>
      </w:r>
      <w:r>
        <w:t>05(15-Lipoxygenase inhibitor) -0</w:t>
      </w:r>
      <w:r w:rsidR="00644CD5">
        <w:t>.</w:t>
      </w:r>
      <w:r>
        <w:t>487(Matrix metalloproteinase (membrane-type) inhibitor) -0</w:t>
      </w:r>
      <w:r w:rsidR="00644CD5">
        <w:t>.</w:t>
      </w:r>
      <w:r>
        <w:t>0923(FNDC4 expression enhancer) -0</w:t>
      </w:r>
      <w:r w:rsidR="00644CD5">
        <w:t>.</w:t>
      </w:r>
      <w:r>
        <w:t>422(Platelet antagonist) + 0</w:t>
      </w:r>
      <w:r w:rsidR="00644CD5">
        <w:t>.</w:t>
      </w:r>
      <w:r>
        <w:t>705(Estrogen beta receptor ag</w:t>
      </w:r>
      <w:r>
        <w:t>o</w:t>
      </w:r>
      <w:r>
        <w:t>nist) + 0</w:t>
      </w:r>
      <w:r w:rsidR="00644CD5">
        <w:t>.</w:t>
      </w:r>
      <w:r>
        <w:t>337(Ceramide glucosyltransferase inhibitor) + 0</w:t>
      </w:r>
      <w:r w:rsidR="00644CD5">
        <w:t>.</w:t>
      </w:r>
      <w:r>
        <w:t>327(Nicotinic receptor alpha6 subunit antagonist) -0</w:t>
      </w:r>
      <w:r w:rsidR="00644CD5">
        <w:t>.</w:t>
      </w:r>
      <w:r>
        <w:t>588(Serine/threonine-protein kinase WEE1 inhibitor) + 0</w:t>
      </w:r>
      <w:r w:rsidR="00644CD5">
        <w:t>.</w:t>
      </w:r>
      <w:r>
        <w:t>806(Arrhythmogenic) + 0</w:t>
      </w:r>
      <w:r w:rsidR="00644CD5">
        <w:t>.</w:t>
      </w:r>
      <w:r>
        <w:t>58(Trypsin II inhibitor) -0</w:t>
      </w:r>
      <w:r w:rsidR="00644CD5">
        <w:t>.</w:t>
      </w:r>
      <w:r>
        <w:t>678(Hyperthermic) + 0</w:t>
      </w:r>
      <w:r w:rsidR="00644CD5">
        <w:t>.</w:t>
      </w:r>
      <w:r>
        <w:t>75(Chitinase inhibitor) + 0</w:t>
      </w:r>
      <w:r w:rsidR="00644CD5">
        <w:t>.</w:t>
      </w:r>
      <w:r>
        <w:t>587(Cytosolic phospholipase A2 inhibitor) + 0</w:t>
      </w:r>
      <w:r w:rsidR="00644CD5">
        <w:t>.</w:t>
      </w:r>
      <w:r>
        <w:t>118(Guanine deaminase inhibitor) -0</w:t>
      </w:r>
      <w:r w:rsidR="00644CD5">
        <w:t>.</w:t>
      </w:r>
      <w:r>
        <w:t>221(Serine-sulfate ammonia-lyase inhibitor) -0</w:t>
      </w:r>
      <w:r w:rsidR="00644CD5">
        <w:t>.</w:t>
      </w:r>
      <w:r>
        <w:t>4(Myocardial ischemia treatment) -0</w:t>
      </w:r>
      <w:r w:rsidR="00644CD5">
        <w:t>.</w:t>
      </w:r>
      <w:r>
        <w:t>724(Thioredoxin reductase inhibitor) -0</w:t>
      </w:r>
      <w:r w:rsidR="00644CD5">
        <w:t>.</w:t>
      </w:r>
      <w:r>
        <w:t>361(HMG CoA reductase inhibitor) + 0</w:t>
      </w:r>
      <w:r w:rsidR="00644CD5">
        <w:t>.</w:t>
      </w:r>
      <w:r>
        <w:t>229(Carcinogenic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212(Integrin alpha4 antagonist) -0</w:t>
      </w:r>
      <w:r w:rsidR="00644CD5">
        <w:t>.</w:t>
      </w:r>
      <w:r>
        <w:t>603(Antidiarrheal) -0</w:t>
      </w:r>
      <w:r w:rsidR="00644CD5">
        <w:t>.</w:t>
      </w:r>
      <w:r>
        <w:t>875(Beta lactamase inhibitor) + 0</w:t>
      </w:r>
      <w:r w:rsidR="00644CD5">
        <w:t>.</w:t>
      </w:r>
      <w:r>
        <w:t>0321(5 Hydrox</w:t>
      </w:r>
      <w:r>
        <w:t>y</w:t>
      </w:r>
      <w:r>
        <w:t>tryptamine 7 antagonist) -0</w:t>
      </w:r>
      <w:r w:rsidR="00644CD5">
        <w:t>.</w:t>
      </w:r>
      <w:r>
        <w:t>105(Coccolysin inhibitor) -1</w:t>
      </w:r>
      <w:r w:rsidR="00644CD5">
        <w:t>.</w:t>
      </w:r>
      <w:r>
        <w:t>35(Glyoxylate reductase (NADP+) inhibitor) -1</w:t>
      </w:r>
      <w:r w:rsidR="00644CD5">
        <w:t>.</w:t>
      </w:r>
      <w:r>
        <w:t>56(Sphingosine kinase inhibitor) + 0</w:t>
      </w:r>
      <w:r w:rsidR="00644CD5">
        <w:t>.</w:t>
      </w:r>
      <w:r>
        <w:t>167(Antipsoriatic) + 0</w:t>
      </w:r>
      <w:r w:rsidR="00644CD5">
        <w:t>.</w:t>
      </w:r>
      <w:r>
        <w:t>599(Galanin receptor 2 antagonist) + 1</w:t>
      </w:r>
      <w:r w:rsidR="00644CD5">
        <w:t>.</w:t>
      </w:r>
      <w:r>
        <w:t>07(Sodium/hydrogen exchanger 3 inhibitor) + 1</w:t>
      </w:r>
      <w:r w:rsidR="00644CD5">
        <w:t>.</w:t>
      </w:r>
      <w:r>
        <w:t>04(Fatty acid binding protein inhibitor) -1</w:t>
      </w:r>
      <w:r w:rsidR="00644CD5">
        <w:t>.</w:t>
      </w:r>
      <w:r>
        <w:t>35(Glucose-6-phosphate isomerase inhibitor) + 0</w:t>
      </w:r>
      <w:r w:rsidR="00644CD5">
        <w:t>.</w:t>
      </w:r>
      <w:r>
        <w:t>448(Ether-a-go-go potassium channel 1 blocker) -0</w:t>
      </w:r>
      <w:r w:rsidR="00644CD5">
        <w:t>.</w:t>
      </w:r>
      <w:r>
        <w:t>249(Carbonic anhydrase IX inhibitor) -0</w:t>
      </w:r>
      <w:r w:rsidR="00644CD5">
        <w:t>.</w:t>
      </w:r>
      <w:r>
        <w:t>43(Transcription factor E2F1 inhibitor) + 0</w:t>
      </w:r>
      <w:r w:rsidR="00644CD5">
        <w:t>.</w:t>
      </w:r>
      <w:r>
        <w:t>332(Biliary tract disorders treatment) -0</w:t>
      </w:r>
      <w:r w:rsidR="00644CD5">
        <w:t>.</w:t>
      </w:r>
      <w:r>
        <w:t>618(Amyloid beta aggregation inhibitor) -0</w:t>
      </w:r>
      <w:r w:rsidR="00644CD5">
        <w:t>.</w:t>
      </w:r>
      <w:r>
        <w:t>329(CDK2/cyclin E inhibitor) + 0</w:t>
      </w:r>
      <w:r w:rsidR="00644CD5">
        <w:t>.</w:t>
      </w:r>
      <w:r>
        <w:t>127(Expectorant) -1</w:t>
      </w:r>
      <w:r w:rsidR="00644CD5">
        <w:t>.</w:t>
      </w:r>
      <w:r>
        <w:t>38(Sigma 2 receptor antagonist) + 1</w:t>
      </w:r>
      <w:r w:rsidR="00644CD5">
        <w:t>.</w:t>
      </w:r>
      <w:r>
        <w:t>23(Nucleotidyltransferase inhibitor) -0</w:t>
      </w:r>
      <w:r w:rsidR="00644CD5">
        <w:t>.</w:t>
      </w:r>
      <w:r>
        <w:t>93(Amylo-alpha-1</w:t>
      </w:r>
      <w:r w:rsidR="00644CD5">
        <w:t>.</w:t>
      </w:r>
      <w:r>
        <w:t>6-glucosidase inhibitor) -0</w:t>
      </w:r>
      <w:r w:rsidR="00644CD5">
        <w:t>.</w:t>
      </w:r>
      <w:r>
        <w:t>835(5-Alpha-reductase 2 i</w:t>
      </w:r>
      <w:r>
        <w:t>n</w:t>
      </w:r>
      <w:r>
        <w:t>hibitor) + 0</w:t>
      </w:r>
      <w:r w:rsidR="00644CD5">
        <w:t>.</w:t>
      </w:r>
      <w:r>
        <w:t>451(Procollagen-lysine 5-dioxygenase inhibitor) + 0</w:t>
      </w:r>
      <w:r w:rsidR="00644CD5">
        <w:t>.</w:t>
      </w:r>
      <w:r>
        <w:t>857(Alanine transaminase inhibitor) -0</w:t>
      </w:r>
      <w:r w:rsidR="00644CD5">
        <w:t>.</w:t>
      </w:r>
      <w:r>
        <w:t>3(Histone deacetylase 7 inhibitor) + 1</w:t>
      </w:r>
      <w:r w:rsidR="00644CD5">
        <w:t>.</w:t>
      </w:r>
      <w:r>
        <w:t>05(Peptide deformylase inhibitor) + 0</w:t>
      </w:r>
      <w:r w:rsidR="00644CD5">
        <w:t>.</w:t>
      </w:r>
      <w:r>
        <w:t>544(CYP2D6 inhibitor) + 0</w:t>
      </w:r>
      <w:r w:rsidR="00644CD5">
        <w:t>.</w:t>
      </w:r>
      <w:r>
        <w:t>488(Plasminogen act</w:t>
      </w:r>
      <w:r>
        <w:t>i</w:t>
      </w:r>
      <w:r>
        <w:t>vator inhibitor antagonist) -0</w:t>
      </w:r>
      <w:r w:rsidR="00644CD5">
        <w:t>.</w:t>
      </w:r>
      <w:r>
        <w:t>23(Endothelin B receptor antagonist) -0</w:t>
      </w:r>
      <w:r w:rsidR="00644CD5">
        <w:t>.</w:t>
      </w:r>
      <w:r>
        <w:t>315(Fibrillation</w:t>
      </w:r>
      <w:r w:rsidR="00644CD5">
        <w:t>.</w:t>
      </w:r>
      <w:r>
        <w:t xml:space="preserve"> atrial) + 0</w:t>
      </w:r>
      <w:r w:rsidR="00644CD5">
        <w:t>.</w:t>
      </w:r>
      <w:r>
        <w:t>347(Carcinogenic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967(Oxytocin agonist) -0</w:t>
      </w:r>
      <w:r w:rsidR="00644CD5">
        <w:t>.</w:t>
      </w:r>
      <w:r>
        <w:t>221(Guanylate cyclase 1 stimulant) -0</w:t>
      </w:r>
      <w:r w:rsidR="00644CD5">
        <w:t>.</w:t>
      </w:r>
      <w:r>
        <w:t>676(Elastase inhibitor) -0</w:t>
      </w:r>
      <w:r w:rsidR="00644CD5">
        <w:t>.</w:t>
      </w:r>
      <w:r>
        <w:t>236(Keratolytic) -0</w:t>
      </w:r>
      <w:r w:rsidR="00644CD5">
        <w:t>.</w:t>
      </w:r>
      <w:r>
        <w:t>672(Purine biosynthesis inhibitor) + 0</w:t>
      </w:r>
      <w:r w:rsidR="00644CD5">
        <w:t>.</w:t>
      </w:r>
      <w:r>
        <w:t>403(Phosphorylase kinase inhibitor) -0</w:t>
      </w:r>
      <w:r w:rsidR="00644CD5">
        <w:t>.</w:t>
      </w:r>
      <w:r>
        <w:t>17(Apical sodium codependent bile acid transporter inhibitor) + 0</w:t>
      </w:r>
      <w:r w:rsidR="00644CD5">
        <w:t>.</w:t>
      </w:r>
      <w:r>
        <w:t>227(Dopamine precursors) + 0</w:t>
      </w:r>
      <w:r w:rsidR="00644CD5">
        <w:t>.</w:t>
      </w:r>
      <w:r>
        <w:t>321(Glycerol d</w:t>
      </w:r>
      <w:r>
        <w:t>e</w:t>
      </w:r>
      <w:r>
        <w:t>hydrogenase inhibitor) + 0</w:t>
      </w:r>
      <w:r w:rsidR="00644CD5">
        <w:t>.</w:t>
      </w:r>
      <w:r>
        <w:t>531(Phosphodiesterase VII inhibitor) + 0</w:t>
      </w:r>
      <w:r w:rsidR="00644CD5">
        <w:t>.</w:t>
      </w:r>
      <w:r>
        <w:t>749(Acetyl-CoA C-acyltransferase inhibitor) + 0</w:t>
      </w:r>
      <w:r w:rsidR="00644CD5">
        <w:t>.</w:t>
      </w:r>
      <w:r>
        <w:t>186(Transplant rejection treatment) -0</w:t>
      </w:r>
      <w:r w:rsidR="00644CD5">
        <w:t>.</w:t>
      </w:r>
      <w:r>
        <w:t>294(Chemokine receptor antagonist) + 0</w:t>
      </w:r>
      <w:r w:rsidR="00644CD5">
        <w:t>.</w:t>
      </w:r>
      <w:r>
        <w:t>371(NOS2 expression enhancer) -0</w:t>
      </w:r>
      <w:r w:rsidR="00644CD5">
        <w:t>.</w:t>
      </w:r>
      <w:r>
        <w:t>323(Lysophosphatidic acid 2 receptor antagonist) + 0</w:t>
      </w:r>
      <w:r w:rsidR="00644CD5">
        <w:t>.</w:t>
      </w:r>
      <w:r>
        <w:t>372(Caspase 7 inhibitor) -0</w:t>
      </w:r>
      <w:r w:rsidR="00644CD5">
        <w:t>.</w:t>
      </w:r>
      <w:r>
        <w:t>292(IL12B expression inhibitor) -0</w:t>
      </w:r>
      <w:r w:rsidR="00644CD5">
        <w:t>.</w:t>
      </w:r>
      <w:r>
        <w:t>666(Photinus-luciferin 4-monooxygenase (ATP-hydrolysing) inhibitor) + 0</w:t>
      </w:r>
      <w:r w:rsidR="00644CD5">
        <w:t>.</w:t>
      </w:r>
      <w:r>
        <w:t>378(Protein kinase C iota inhibitor) -1</w:t>
      </w:r>
      <w:r w:rsidR="00644CD5">
        <w:t>.</w:t>
      </w:r>
      <w:r>
        <w:t>34(Shal potassium channel blocker) + 0</w:t>
      </w:r>
      <w:r w:rsidR="00644CD5">
        <w:t>.</w:t>
      </w:r>
      <w:r>
        <w:t>372(Biliverdin reductase inhibitor) -0</w:t>
      </w:r>
      <w:r w:rsidR="00644CD5">
        <w:t>.</w:t>
      </w:r>
      <w:r>
        <w:t>28(Dizziness) + 0</w:t>
      </w:r>
      <w:r w:rsidR="00644CD5">
        <w:t>.</w:t>
      </w:r>
      <w:r>
        <w:t>197(Radioprotector) -1</w:t>
      </w:r>
      <w:r w:rsidR="00644CD5">
        <w:t>.</w:t>
      </w:r>
      <w:r>
        <w:t>16(mRNA (guanine-N7-)-methyltransferase inhibitor) -0</w:t>
      </w:r>
      <w:r w:rsidR="00644CD5">
        <w:t>.</w:t>
      </w:r>
      <w:r>
        <w:t>41(Histamine release inhibitor) + 0</w:t>
      </w:r>
      <w:r w:rsidR="00644CD5">
        <w:t>.</w:t>
      </w:r>
      <w:r>
        <w:t>341(Neurokinin 3 antagonist) + 0</w:t>
      </w:r>
      <w:r w:rsidR="00644CD5">
        <w:t>.</w:t>
      </w:r>
      <w:r>
        <w:t>42(Pain) + 0</w:t>
      </w:r>
      <w:r w:rsidR="00644CD5">
        <w:t>.</w:t>
      </w:r>
      <w:r>
        <w:t>44(Lichenoid eruption) + 0</w:t>
      </w:r>
      <w:r w:rsidR="00644CD5">
        <w:t>.</w:t>
      </w:r>
      <w:r>
        <w:t>531(Hematopoietic) + 0</w:t>
      </w:r>
      <w:r w:rsidR="00644CD5">
        <w:t>.</w:t>
      </w:r>
      <w:r>
        <w:t>592(Oleamide hydrolase inhibitor) + 0</w:t>
      </w:r>
      <w:r w:rsidR="00644CD5">
        <w:t>.</w:t>
      </w:r>
      <w:r>
        <w:t>251(Cyclin-dependent kinase 7 inhibitor) + 0</w:t>
      </w:r>
      <w:r w:rsidR="00644CD5">
        <w:t>.</w:t>
      </w:r>
      <w:r>
        <w:t>82(Alpha 2b adrenoreceptor agonist) -0</w:t>
      </w:r>
      <w:r w:rsidR="00644CD5">
        <w:t>.</w:t>
      </w:r>
      <w:r>
        <w:t>663(Vascular adhesion protein 1 inhibitor) -0</w:t>
      </w:r>
      <w:r w:rsidR="00644CD5">
        <w:t>.</w:t>
      </w:r>
      <w:r>
        <w:t>197(X-His dipeptidase inhibitor) + 0</w:t>
      </w:r>
      <w:r w:rsidR="00644CD5">
        <w:t>.</w:t>
      </w:r>
      <w:r>
        <w:t>367(Clk dual-specificity kinase inhibitor) -0</w:t>
      </w:r>
      <w:r w:rsidR="00644CD5">
        <w:t>.</w:t>
      </w:r>
      <w:r>
        <w:t>35(Retinoic acid receptor antagonist) + 0</w:t>
      </w:r>
      <w:r w:rsidR="00644CD5">
        <w:t>.</w:t>
      </w:r>
      <w:r>
        <w:t>464(VEGF expression inhibitor) -0</w:t>
      </w:r>
      <w:r w:rsidR="00644CD5">
        <w:t>.</w:t>
      </w:r>
      <w:r>
        <w:t>234(Acetylcholine M4 receptor agonist) + 0</w:t>
      </w:r>
      <w:r w:rsidR="00644CD5">
        <w:t>.</w:t>
      </w:r>
      <w:r>
        <w:t>456(Carcinogenic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398(Transforming growth factor antagonist) -0</w:t>
      </w:r>
      <w:r w:rsidR="00644CD5">
        <w:t>.</w:t>
      </w:r>
      <w:r>
        <w:t>17(Bone morph</w:t>
      </w:r>
      <w:r>
        <w:t>o</w:t>
      </w:r>
      <w:r>
        <w:t>genic protein 1 inhibitor) -0</w:t>
      </w:r>
      <w:r w:rsidR="00644CD5">
        <w:t>.</w:t>
      </w:r>
      <w:r>
        <w:t>491(Potassium channel activator) -0</w:t>
      </w:r>
      <w:r w:rsidR="00644CD5">
        <w:t>.</w:t>
      </w:r>
      <w:r>
        <w:t>168(Embryotoxic) -0</w:t>
      </w:r>
      <w:r w:rsidR="00644CD5">
        <w:t>.</w:t>
      </w:r>
      <w:r>
        <w:t>668(CDC25C inhibitor) -0</w:t>
      </w:r>
      <w:r w:rsidR="00644CD5">
        <w:t>.</w:t>
      </w:r>
      <w:r>
        <w:t>0945(Opioid mu receptor agonist) -1</w:t>
      </w:r>
      <w:r w:rsidR="00644CD5">
        <w:t>.</w:t>
      </w:r>
      <w:r>
        <w:t>09(GABA transporter 1 inhibitor) + 0</w:t>
      </w:r>
      <w:r w:rsidR="00644CD5">
        <w:t>.</w:t>
      </w:r>
      <w:r>
        <w:t>148(Apnea) -0</w:t>
      </w:r>
      <w:r w:rsidR="00644CD5">
        <w:t>.</w:t>
      </w:r>
      <w:r>
        <w:t>227(Bradykinin B1 rece</w:t>
      </w:r>
      <w:r>
        <w:t>p</w:t>
      </w:r>
      <w:r>
        <w:t>tor antagonist) -0</w:t>
      </w:r>
      <w:r w:rsidR="00644CD5">
        <w:t>.</w:t>
      </w:r>
      <w:r>
        <w:t>229(Protein kinase C beta II inhibitor) + 1</w:t>
      </w:r>
      <w:r w:rsidR="00644CD5">
        <w:t>.</w:t>
      </w:r>
      <w:r>
        <w:t>12(Formyl peptide receptor antagonist) -0</w:t>
      </w:r>
      <w:r w:rsidR="00644CD5">
        <w:t>.</w:t>
      </w:r>
      <w:r>
        <w:t>245(Gastrointestinal hemorrhage) -0</w:t>
      </w:r>
      <w:r w:rsidR="00644CD5">
        <w:t>.</w:t>
      </w:r>
      <w:r>
        <w:t>582(Syk tyrosine kinase inhibitor) + 0</w:t>
      </w:r>
      <w:r w:rsidR="00644CD5">
        <w:t>.</w:t>
      </w:r>
      <w:r>
        <w:t>219(Insulin like growth factor 1 antag</w:t>
      </w:r>
      <w:r>
        <w:t>o</w:t>
      </w:r>
      <w:r>
        <w:t>nist) -0</w:t>
      </w:r>
      <w:r w:rsidR="00644CD5">
        <w:t>.</w:t>
      </w:r>
      <w:r>
        <w:t>234(Heme oxygenase stimulant) -0</w:t>
      </w:r>
      <w:r w:rsidR="00644CD5">
        <w:t>.</w:t>
      </w:r>
      <w:r>
        <w:t>193(CYP2E substrate) + 0</w:t>
      </w:r>
      <w:r w:rsidR="00644CD5">
        <w:t>.</w:t>
      </w:r>
      <w:r>
        <w:t>927(Postcoital contraceptive) + 0</w:t>
      </w:r>
      <w:r w:rsidR="00644CD5">
        <w:t>.</w:t>
      </w:r>
      <w:r>
        <w:t>246(Opioid kappa receptor agonist) + 0</w:t>
      </w:r>
      <w:r w:rsidR="00644CD5">
        <w:t>.</w:t>
      </w:r>
      <w:r>
        <w:t>263(Selectin E antagonist) -0</w:t>
      </w:r>
      <w:r w:rsidR="00644CD5">
        <w:t>.</w:t>
      </w:r>
      <w:r>
        <w:t>164(Epstein-Barr nuclear antigen 1 inhibitor) -0</w:t>
      </w:r>
      <w:r w:rsidR="00644CD5">
        <w:t>.</w:t>
      </w:r>
      <w:r>
        <w:t>191(Ribosomal protein S6 kinase alpha 2 inhibitor) + 0</w:t>
      </w:r>
      <w:r w:rsidR="00644CD5">
        <w:t>.</w:t>
      </w:r>
      <w:r>
        <w:t>252(Matrix metalloproteinase 2 (membrane-type) inhibitor) -0</w:t>
      </w:r>
      <w:r w:rsidR="00644CD5">
        <w:t>.</w:t>
      </w:r>
      <w:r>
        <w:t>321(KIAA0101 expression inhibitor) + 0</w:t>
      </w:r>
      <w:r w:rsidR="00644CD5">
        <w:t>.</w:t>
      </w:r>
      <w:r>
        <w:t>209(Carcinogenic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644(Agaritine gamma-glutamyltransferase inhibitor) -0</w:t>
      </w:r>
      <w:r w:rsidR="00644CD5">
        <w:t>.</w:t>
      </w:r>
      <w:r>
        <w:t>888(Histone deacetylase class IV inhibitor) + 0</w:t>
      </w:r>
      <w:r w:rsidR="00644CD5">
        <w:t>.</w:t>
      </w:r>
      <w:r>
        <w:t>176(Diplopia) + 0</w:t>
      </w:r>
      <w:r w:rsidR="00644CD5">
        <w:t>.</w:t>
      </w:r>
      <w:r>
        <w:t>188(ATP-</w:t>
      </w:r>
      <w:r>
        <w:lastRenderedPageBreak/>
        <w:t>dependent RNA helicase inhibitor) + 0</w:t>
      </w:r>
      <w:r w:rsidR="00644CD5">
        <w:t>.</w:t>
      </w:r>
      <w:r>
        <w:t>164(Proteasome subunit beta type-5 inhibitor) + 0</w:t>
      </w:r>
      <w:r w:rsidR="00644CD5">
        <w:t>.</w:t>
      </w:r>
      <w:r>
        <w:t>353(Hyperglycemic) -0</w:t>
      </w:r>
      <w:r w:rsidR="00644CD5">
        <w:t>.</w:t>
      </w:r>
      <w:r>
        <w:t>31(Nucleotide metabolism regulator) + 0</w:t>
      </w:r>
      <w:r w:rsidR="00644CD5">
        <w:t>.</w:t>
      </w:r>
      <w:r>
        <w:t>1(Antiviral (HIV)) -0</w:t>
      </w:r>
      <w:r w:rsidR="00644CD5">
        <w:t>.</w:t>
      </w:r>
      <w:r>
        <w:t>115(Fibrosis treatment) + 0</w:t>
      </w:r>
      <w:r w:rsidR="00644CD5">
        <w:t>.</w:t>
      </w:r>
      <w:r>
        <w:t>251(Weight gain) -0</w:t>
      </w:r>
      <w:r w:rsidR="00644CD5">
        <w:t>.</w:t>
      </w:r>
      <w:r>
        <w:t>105(Angiotensin antagonist) + 0</w:t>
      </w:r>
      <w:r w:rsidR="00644CD5">
        <w:t>.</w:t>
      </w:r>
      <w:r>
        <w:t>556(UGT2B4 substrate) -0</w:t>
      </w:r>
      <w:r w:rsidR="00644CD5">
        <w:t>.</w:t>
      </w:r>
      <w:r>
        <w:t>239(Glycosuria) + 0</w:t>
      </w:r>
      <w:r w:rsidR="00644CD5">
        <w:t>.</w:t>
      </w:r>
      <w:r>
        <w:t>4(NMDA receptor subunit 3B antagonist) -0</w:t>
      </w:r>
      <w:r w:rsidR="00644CD5">
        <w:t>.</w:t>
      </w:r>
      <w:r>
        <w:t>309(SKP2 expression inhibitor) + 0</w:t>
      </w:r>
      <w:r w:rsidR="00644CD5">
        <w:t>.</w:t>
      </w:r>
      <w:r>
        <w:t>408(CAT expression inhibitor) + 0</w:t>
      </w:r>
      <w:r w:rsidR="00644CD5">
        <w:t>.</w:t>
      </w:r>
      <w:r>
        <w:t>402(Thromboxane A2 antag</w:t>
      </w:r>
      <w:r>
        <w:t>o</w:t>
      </w:r>
      <w:r>
        <w:t>nist) -0</w:t>
      </w:r>
      <w:r w:rsidR="00644CD5">
        <w:t>.</w:t>
      </w:r>
      <w:r>
        <w:t>505(Melanocortin agonist) -0</w:t>
      </w:r>
      <w:r w:rsidR="00644CD5">
        <w:t>.</w:t>
      </w:r>
      <w:r>
        <w:t>13(Carbonyl reductase [NADPH] 1 inhibitor) + 0</w:t>
      </w:r>
      <w:r w:rsidR="00644CD5">
        <w:t>.</w:t>
      </w:r>
      <w:r>
        <w:t>291(Estrogen alpha receptor agonist) + 0</w:t>
      </w:r>
      <w:r w:rsidR="00644CD5">
        <w:t>.</w:t>
      </w:r>
      <w:r>
        <w:t>176(Protocollagen prolyl hydroxylase inhibitor) -0</w:t>
      </w:r>
      <w:r w:rsidR="00644CD5">
        <w:t>.</w:t>
      </w:r>
      <w:r>
        <w:t>387(CYP19A1 expression enhancer) + 0</w:t>
      </w:r>
      <w:r w:rsidR="00644CD5">
        <w:t>.</w:t>
      </w:r>
      <w:r>
        <w:t>197(Adenylate cyclase VIII inhibitor) + 1</w:t>
      </w:r>
      <w:r w:rsidR="00644CD5">
        <w:t>.</w:t>
      </w:r>
      <w:r>
        <w:t>13(Sialidase 1 inhibitor) + 0</w:t>
      </w:r>
      <w:r w:rsidR="00644CD5">
        <w:t>.</w:t>
      </w:r>
      <w:r>
        <w:t>426(Inosine monophosphate dehydrogenase inhibitor) + 0</w:t>
      </w:r>
      <w:r w:rsidR="00644CD5">
        <w:t>.</w:t>
      </w:r>
      <w:r>
        <w:t>137(Bombesin 1 receptor antagonist) + 0</w:t>
      </w:r>
      <w:r w:rsidR="00644CD5">
        <w:t>.</w:t>
      </w:r>
      <w:r>
        <w:t>114(Prostaglandin E2 agonist) + 0</w:t>
      </w:r>
      <w:r w:rsidR="00644CD5">
        <w:t>.</w:t>
      </w:r>
      <w:r>
        <w:t>154(Factor XII inhibitor) -0</w:t>
      </w:r>
      <w:r w:rsidR="00644CD5">
        <w:t>.</w:t>
      </w:r>
      <w:r>
        <w:t>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clitoral gland) -0</w:t>
      </w:r>
      <w:r w:rsidR="00644CD5">
        <w:t>.</w:t>
      </w:r>
      <w:r>
        <w:t>157(Glucagon-like peptide 1 receptor antagonist) + 0</w:t>
      </w:r>
      <w:r w:rsidR="00644CD5">
        <w:t>.</w:t>
      </w:r>
      <w:r>
        <w:t>307(Anesthetic local) -0</w:t>
      </w:r>
      <w:r w:rsidR="00644CD5">
        <w:t>.</w:t>
      </w:r>
      <w:r>
        <w:t>509(Procollagen C-endopeptidase inhibitor) -0</w:t>
      </w:r>
      <w:r w:rsidR="00644CD5">
        <w:t>.</w:t>
      </w:r>
      <w:r>
        <w:t>31(Antispirochetal) + 0</w:t>
      </w:r>
      <w:r w:rsidR="00644CD5">
        <w:t>.</w:t>
      </w:r>
      <w:r>
        <w:t>216(Alpha adrenoreceptor antagonist) -0</w:t>
      </w:r>
      <w:r w:rsidR="00644CD5">
        <w:t>.</w:t>
      </w:r>
      <w:r>
        <w:t>372(Histamine antagonist) + 0</w:t>
      </w:r>
      <w:r w:rsidR="00644CD5">
        <w:t>.</w:t>
      </w:r>
      <w:r>
        <w:t>642(2-(acetamidomethylene)succinate hydrolase inhibitor) -0</w:t>
      </w:r>
      <w:r w:rsidR="00644CD5">
        <w:t>.</w:t>
      </w:r>
      <w:r>
        <w:t>293(Cystathionine gamma-lyase inhibitor) + 1</w:t>
      </w:r>
      <w:r w:rsidR="00644CD5">
        <w:t>.</w:t>
      </w:r>
      <w:r>
        <w:t>14(CMP-N-acylneuraminate phosphodiesterase inhibitor) -0</w:t>
      </w:r>
      <w:r w:rsidR="00644CD5">
        <w:t>.</w:t>
      </w:r>
      <w:r>
        <w:t>265(Sodium channel blocker) -0</w:t>
      </w:r>
      <w:r w:rsidR="00644CD5">
        <w:t>.</w:t>
      </w:r>
      <w:r>
        <w:t>213(Estradiol 17 beta dehydrogenase inhibitor) + 0</w:t>
      </w:r>
      <w:r w:rsidR="00644CD5">
        <w:t>.</w:t>
      </w:r>
      <w:r>
        <w:t>238(Cytoprotectant) + 0</w:t>
      </w:r>
      <w:r w:rsidR="00644CD5">
        <w:t>.</w:t>
      </w:r>
      <w:r>
        <w:t>169(Tachycardiac) + 0</w:t>
      </w:r>
      <w:r w:rsidR="00644CD5">
        <w:t>.</w:t>
      </w:r>
      <w:r>
        <w:t>428(Narcolepsy treatment) -0</w:t>
      </w:r>
      <w:r w:rsidR="00644CD5">
        <w:t>.</w:t>
      </w:r>
      <w:r>
        <w:t>277(TGFB1 expression enhancer) -0</w:t>
      </w:r>
      <w:r w:rsidR="00644CD5">
        <w:t>.</w:t>
      </w:r>
      <w:r>
        <w:t>163(Prostaglandin F2 alpha antagonist) -0</w:t>
      </w:r>
      <w:r w:rsidR="00644CD5">
        <w:t>.</w:t>
      </w:r>
      <w:r>
        <w:t>144(AXL receptor tyr</w:t>
      </w:r>
      <w:r>
        <w:t>o</w:t>
      </w:r>
      <w:r>
        <w:t>sine kinase inhibitor) + 0</w:t>
      </w:r>
      <w:r w:rsidR="00644CD5">
        <w:t>.</w:t>
      </w:r>
      <w:r>
        <w:t>227(CYR61 expression enhancer) + 0</w:t>
      </w:r>
      <w:r w:rsidR="00644CD5">
        <w:t>.</w:t>
      </w:r>
      <w:r>
        <w:t>347(GABA uptake inhibitor) + 0</w:t>
      </w:r>
      <w:r w:rsidR="00644CD5">
        <w:t>.</w:t>
      </w:r>
      <w:r>
        <w:t>38(Phenylalanine 4-hydroxylase inhibitor) + 0</w:t>
      </w:r>
      <w:r w:rsidR="00644CD5">
        <w:t>.</w:t>
      </w:r>
      <w:r>
        <w:t>14(MAP kinase 1 inhibitor) -0</w:t>
      </w:r>
      <w:r w:rsidR="00644CD5">
        <w:t>.</w:t>
      </w:r>
      <w:r>
        <w:t>363(Alpha adrenoreceptor agonist) -0</w:t>
      </w:r>
      <w:r w:rsidR="00644CD5">
        <w:t>.</w:t>
      </w:r>
      <w:r>
        <w:t>427(Dipeptidyl pept</w:t>
      </w:r>
      <w:r>
        <w:t>i</w:t>
      </w:r>
      <w:r>
        <w:t>dase I inhibitor) -0</w:t>
      </w:r>
      <w:r w:rsidR="00644CD5">
        <w:t>.</w:t>
      </w:r>
      <w:r>
        <w:t>178(17-Beta-hydroxysteroid dehydrogenase 1 inhibitor) -1</w:t>
      </w:r>
      <w:r w:rsidR="00644CD5">
        <w:t>.</w:t>
      </w:r>
      <w:r>
        <w:t>02(Adenylosuccinate lyase inhibitor) -0</w:t>
      </w:r>
      <w:r w:rsidR="00644CD5">
        <w:t>.</w:t>
      </w:r>
      <w:r>
        <w:t>114(5 Hydroxytryptamine 1F agonist) -0</w:t>
      </w:r>
      <w:r w:rsidR="00644CD5">
        <w:t>.</w:t>
      </w:r>
      <w:r>
        <w:t>272(Aromatase inhibitor) + 0</w:t>
      </w:r>
      <w:r w:rsidR="00644CD5">
        <w:t>.</w:t>
      </w:r>
      <w:r>
        <w:t>313(Antibiotic) + 0</w:t>
      </w:r>
      <w:r w:rsidR="00644CD5">
        <w:t>.</w:t>
      </w:r>
      <w:r>
        <w:t>122(Janus tyrosine kinase 1 inhibitor) + 0</w:t>
      </w:r>
      <w:r w:rsidR="00644CD5">
        <w:t>.</w:t>
      </w:r>
      <w:r>
        <w:t>243(Pectin lyase inhibitor) + 0</w:t>
      </w:r>
      <w:r w:rsidR="00644CD5">
        <w:t>.</w:t>
      </w:r>
      <w:r>
        <w:t>112(Cruzipain inhibitor) -0</w:t>
      </w:r>
      <w:r w:rsidR="00644CD5">
        <w:t>.</w:t>
      </w:r>
      <w:r>
        <w:t>328(Macrophage migration inhibitory factor inhibitor) -0</w:t>
      </w:r>
      <w:r w:rsidR="00644CD5">
        <w:t>.</w:t>
      </w:r>
      <w:r>
        <w:t>147(Gelatinase inhibitor) + 0</w:t>
      </w:r>
      <w:r w:rsidR="00644CD5">
        <w:t>.</w:t>
      </w:r>
      <w:r>
        <w:t>347(G protein-coupled receptor antagonist) + 0</w:t>
      </w:r>
      <w:r w:rsidR="00644CD5">
        <w:t>.</w:t>
      </w:r>
      <w:r>
        <w:t>27(NF-E2-related factor 2 stimulant) -0</w:t>
      </w:r>
      <w:r w:rsidR="00644CD5">
        <w:t>.</w:t>
      </w:r>
      <w:r>
        <w:t>233(Janus tyrosine kinase 2 inhibitor) + 0</w:t>
      </w:r>
      <w:r w:rsidR="00644CD5">
        <w:t>.</w:t>
      </w:r>
      <w:r>
        <w:t>283(CDKN1C expression enhancer) -0</w:t>
      </w:r>
      <w:r w:rsidR="00644CD5">
        <w:t>.</w:t>
      </w:r>
      <w:r>
        <w:t>317(NOS2 expression inhibitor) -0</w:t>
      </w:r>
      <w:r w:rsidR="00644CD5">
        <w:t>.</w:t>
      </w:r>
      <w:r>
        <w:t>33(Andropause treatment) + 0</w:t>
      </w:r>
      <w:r w:rsidR="00644CD5">
        <w:t>.</w:t>
      </w:r>
      <w:r>
        <w:t>145(Vasodilator) + 0</w:t>
      </w:r>
      <w:r w:rsidR="00644CD5">
        <w:t>.</w:t>
      </w:r>
      <w:r>
        <w:t>148(Skin irritative effect) + 0</w:t>
      </w:r>
      <w:r w:rsidR="00644CD5">
        <w:t>.</w:t>
      </w:r>
      <w:r>
        <w:t>333(Tyrosine phenol-lyase inhibitor) -0</w:t>
      </w:r>
      <w:r w:rsidR="00644CD5">
        <w:t>.</w:t>
      </w:r>
      <w:r>
        <w:t>139(Vasopressin 2 agonist) -0</w:t>
      </w:r>
      <w:r w:rsidR="00644CD5">
        <w:t>.</w:t>
      </w:r>
      <w:r>
        <w:t>0938(Phosphodiesterase 7A inhibitor) + 0</w:t>
      </w:r>
      <w:r w:rsidR="00644CD5">
        <w:t>.</w:t>
      </w:r>
      <w:r>
        <w:t>0987(Gastrointestinal disorders treatment) -0</w:t>
      </w:r>
      <w:r w:rsidR="00644CD5">
        <w:t>.</w:t>
      </w:r>
      <w:r>
        <w:t>118(Hypotension) + 0</w:t>
      </w:r>
      <w:r w:rsidR="00644CD5">
        <w:t>.</w:t>
      </w:r>
      <w:r>
        <w:t>0627(Antiprotozoal) + 0</w:t>
      </w:r>
      <w:r w:rsidR="00644CD5">
        <w:t>.</w:t>
      </w:r>
      <w:r>
        <w:t>131(Integrin alpha1beta1 antagonist) + 0</w:t>
      </w:r>
      <w:r w:rsidR="00644CD5">
        <w:t>.</w:t>
      </w:r>
      <w:r>
        <w:t>151(Tyk2 inhibitor) -0</w:t>
      </w:r>
      <w:r w:rsidR="00644CD5">
        <w:t>.</w:t>
      </w:r>
      <w:r>
        <w:t>112(Kainate receptor 4 antagonist) + 0</w:t>
      </w:r>
      <w:r w:rsidR="00644CD5">
        <w:t>.</w:t>
      </w:r>
      <w:r>
        <w:t>177(Inotropic) -0</w:t>
      </w:r>
      <w:r w:rsidR="00644CD5">
        <w:t>.</w:t>
      </w:r>
      <w:r>
        <w:t>259(G0S2 expression enhancer) -0</w:t>
      </w:r>
      <w:r w:rsidR="00644CD5">
        <w:t>.</w:t>
      </w:r>
      <w:r>
        <w:t>0706(Analgesic</w:t>
      </w:r>
      <w:r w:rsidR="00644CD5">
        <w:t>.</w:t>
      </w:r>
      <w:r>
        <w:t xml:space="preserve"> non-opioid) -0</w:t>
      </w:r>
      <w:r w:rsidR="00644CD5">
        <w:t>.</w:t>
      </w:r>
      <w:r>
        <w:t>155(Cyclin-dependent kinase 4 inhibitor) -0</w:t>
      </w:r>
      <w:r w:rsidR="00644CD5">
        <w:t>.</w:t>
      </w:r>
      <w:r>
        <w:t>189(SULT1A3 substrate) + 0</w:t>
      </w:r>
      <w:r w:rsidR="00644CD5">
        <w:t>.</w:t>
      </w:r>
      <w:r>
        <w:t>139(Endometrios treatment) + 0</w:t>
      </w:r>
      <w:r w:rsidR="00644CD5">
        <w:t>.</w:t>
      </w:r>
      <w:r>
        <w:t>208(GABA aminotransferase inhibitor) + 0</w:t>
      </w:r>
      <w:r w:rsidR="00644CD5">
        <w:t>.</w:t>
      </w:r>
      <w:r>
        <w:t>105(Histone deacetylase class II inhib</w:t>
      </w:r>
      <w:r>
        <w:t>i</w:t>
      </w:r>
      <w:r>
        <w:t>tor) -0</w:t>
      </w:r>
      <w:r w:rsidR="00644CD5">
        <w:t>.</w:t>
      </w:r>
      <w:r>
        <w:t>0751(Antischistosomal) -0</w:t>
      </w:r>
      <w:r w:rsidR="00644CD5">
        <w:t>.</w:t>
      </w:r>
      <w:r>
        <w:t>358(Thyroid hormone agonist) -0</w:t>
      </w:r>
      <w:r w:rsidR="00644CD5">
        <w:t>.</w:t>
      </w:r>
      <w:r>
        <w:t>256(Cyclic AMP modulator) -0</w:t>
      </w:r>
      <w:r w:rsidR="00644CD5">
        <w:t>.</w:t>
      </w:r>
      <w:r>
        <w:t>421(3-Alpha-hydroxysteroid dehydrogenase type II inhibitor) -0</w:t>
      </w:r>
      <w:r w:rsidR="00644CD5">
        <w:t>.</w:t>
      </w:r>
      <w:r>
        <w:t>193(Catechol 2</w:t>
      </w:r>
      <w:r w:rsidR="00644CD5">
        <w:t>.</w:t>
      </w:r>
      <w:r>
        <w:t>3-dioxygenase inhibitor) + 0</w:t>
      </w:r>
      <w:r w:rsidR="00644CD5">
        <w:t>.</w:t>
      </w:r>
      <w:r>
        <w:t>124(Radical formation agonist) + 0</w:t>
      </w:r>
      <w:r w:rsidR="00644CD5">
        <w:t>.</w:t>
      </w:r>
      <w:r>
        <w:t>118(Protein kinase B inhibitor) + 0</w:t>
      </w:r>
      <w:r w:rsidR="00644CD5">
        <w:t>.</w:t>
      </w:r>
      <w:r>
        <w:t>0905(Alpha-L-fucosidase 1 inhibitor) + 0</w:t>
      </w:r>
      <w:r w:rsidR="00644CD5">
        <w:t>.</w:t>
      </w:r>
      <w:r>
        <w:t>104(Endothelin converting enzyme 1 inhibitor) + 0</w:t>
      </w:r>
      <w:r w:rsidR="00644CD5">
        <w:t>.</w:t>
      </w:r>
      <w:r>
        <w:t>128(Lck kinase inhibitor) + 0</w:t>
      </w:r>
      <w:r w:rsidR="00644CD5">
        <w:t>.</w:t>
      </w:r>
      <w:r>
        <w:t>273(Beta adrenoreceptor antagonist) -0</w:t>
      </w:r>
      <w:r w:rsidR="00644CD5">
        <w:t>.</w:t>
      </w:r>
      <w:r>
        <w:t>268(Glutamin-(asparagin-)ase inhibitor) -0</w:t>
      </w:r>
      <w:r w:rsidR="00644CD5">
        <w:t>.</w:t>
      </w:r>
      <w:r>
        <w:t>0981(Phosphatidylinositol 3-kinase alpha inhibitor) -0</w:t>
      </w:r>
      <w:r w:rsidR="00644CD5">
        <w:t>.</w:t>
      </w:r>
      <w:r>
        <w:t>153(Endothelin receptor antag</w:t>
      </w:r>
      <w:r>
        <w:t>o</w:t>
      </w:r>
      <w:r>
        <w:t>nist) + 0</w:t>
      </w:r>
      <w:r w:rsidR="00644CD5">
        <w:t>.</w:t>
      </w:r>
      <w:r>
        <w:t>169(Sigma receptor agonist) -0</w:t>
      </w:r>
      <w:r w:rsidR="00644CD5">
        <w:t>.</w:t>
      </w:r>
      <w:r>
        <w:t>216(Cyclooxygenase inhibitor) -0</w:t>
      </w:r>
      <w:r w:rsidR="00644CD5">
        <w:t>.</w:t>
      </w:r>
      <w:r>
        <w:t>294(Beta 2 adrenoreceptor agonist) + 0</w:t>
      </w:r>
      <w:r w:rsidR="00644CD5">
        <w:t>.</w:t>
      </w:r>
      <w:r>
        <w:t>0801(Phosphodiesterase 11A inhibitor) -0</w:t>
      </w:r>
      <w:r w:rsidR="00644CD5">
        <w:t>.</w:t>
      </w:r>
      <w:r>
        <w:t>373(Anabolic) + 0</w:t>
      </w:r>
      <w:r w:rsidR="00644CD5">
        <w:t>.</w:t>
      </w:r>
      <w:r>
        <w:t>0789(Antidepressant) -0</w:t>
      </w:r>
      <w:r w:rsidR="00644CD5">
        <w:t>.</w:t>
      </w:r>
      <w:r>
        <w:t>365(Glutamate (mGluR3) agonist) -0</w:t>
      </w:r>
      <w:r w:rsidR="00644CD5">
        <w:t>.</w:t>
      </w:r>
      <w:r>
        <w:t>0855(Antifungal (Cryptococcus)) -0</w:t>
      </w:r>
      <w:r w:rsidR="00644CD5">
        <w:t>.</w:t>
      </w:r>
      <w:r>
        <w:t>388(Cyclomaltodextrin glucanotransferase inhibitor) + 0</w:t>
      </w:r>
      <w:r w:rsidR="00644CD5">
        <w:t>.</w:t>
      </w:r>
      <w:r>
        <w:t>274(Leukotriene C antagonist) + 0</w:t>
      </w:r>
      <w:r w:rsidR="00644CD5">
        <w:t>.</w:t>
      </w:r>
      <w:r>
        <w:t>102(Hemolysis) -0</w:t>
      </w:r>
      <w:r w:rsidR="00644CD5">
        <w:t>.</w:t>
      </w:r>
      <w:r>
        <w:t>0781(Alpha 2a adrenoreceptor antagonist) + 0</w:t>
      </w:r>
      <w:r w:rsidR="00644CD5">
        <w:t>.</w:t>
      </w:r>
      <w:r>
        <w:t>13(CYP1A2 inducer) -0</w:t>
      </w:r>
      <w:r w:rsidR="00644CD5">
        <w:t>.</w:t>
      </w:r>
      <w:r>
        <w:t>084(Cardiovascular analeptic) + 0</w:t>
      </w:r>
      <w:r w:rsidR="00644CD5">
        <w:t>.</w:t>
      </w:r>
      <w:r>
        <w:t>0543(dTMP kinase inhibitor) + 0</w:t>
      </w:r>
      <w:r w:rsidR="00644CD5">
        <w:t>.</w:t>
      </w:r>
      <w:r>
        <w:t>236(Cyclooxygenase 1 inhibitor) -0</w:t>
      </w:r>
      <w:r w:rsidR="00644CD5">
        <w:t>.</w:t>
      </w:r>
      <w:r>
        <w:t>158(Transforming growth factor beta antagonist) -0</w:t>
      </w:r>
      <w:r w:rsidR="00644CD5">
        <w:t>.</w:t>
      </w:r>
      <w:r>
        <w:t>144(Putative hexokinase HKDC1 inhibitor) + 0</w:t>
      </w:r>
      <w:r w:rsidR="00644CD5">
        <w:t>.</w:t>
      </w:r>
      <w:r>
        <w:t>244(Peptidyl-glycinamidase inhibitor) -0</w:t>
      </w:r>
      <w:r w:rsidR="00644CD5">
        <w:t>.</w:t>
      </w:r>
      <w:r>
        <w:t>132(Pruritus) + 0</w:t>
      </w:r>
      <w:r w:rsidR="00644CD5">
        <w:t>.</w:t>
      </w:r>
      <w:r>
        <w:t>266(Heat shock 70 kDa protein 1 antagonist) + 0</w:t>
      </w:r>
      <w:r w:rsidR="00644CD5">
        <w:t>.</w:t>
      </w:r>
      <w:r>
        <w:t>233(Collagenase inhib</w:t>
      </w:r>
      <w:r>
        <w:t>i</w:t>
      </w:r>
      <w:r>
        <w:t>tor) + 0</w:t>
      </w:r>
      <w:r w:rsidR="00644CD5">
        <w:t>.</w:t>
      </w:r>
      <w:r>
        <w:t>0521(Chronic obstructive pulmonary disease treatment) + 0</w:t>
      </w:r>
      <w:r w:rsidR="00644CD5">
        <w:t>.</w:t>
      </w:r>
      <w:r>
        <w:t>114(Signal peptidase I inhibitor) + 0</w:t>
      </w:r>
      <w:r w:rsidR="00644CD5">
        <w:t>.</w:t>
      </w:r>
      <w:r>
        <w:t>18(Beta lactamase TEM-1 inhibitor) + 0</w:t>
      </w:r>
      <w:r w:rsidR="00644CD5">
        <w:t>.</w:t>
      </w:r>
      <w:r>
        <w:t>0652(Muscle weakness) + 0</w:t>
      </w:r>
      <w:r w:rsidR="00644CD5">
        <w:t>.</w:t>
      </w:r>
      <w:r>
        <w:t>0594(Luteinizing hormone-releasing hormone antagonist) -0</w:t>
      </w:r>
      <w:r w:rsidR="00644CD5">
        <w:t>.</w:t>
      </w:r>
      <w:r>
        <w:t>0506(Plasminogen activator inhibitor) -0</w:t>
      </w:r>
      <w:r w:rsidR="00644CD5">
        <w:t>.</w:t>
      </w:r>
      <w:r>
        <w:t>105(Acid phosphatase inhibitor) + 0</w:t>
      </w:r>
      <w:r w:rsidR="00644CD5">
        <w:t>.</w:t>
      </w:r>
      <w:r>
        <w:t>161(Imidazoline receptor antagonist) -0</w:t>
      </w:r>
      <w:r w:rsidR="00644CD5">
        <w:t>.</w:t>
      </w:r>
      <w:r>
        <w:t>0872(Aurora kinase inhibitor) -0</w:t>
      </w:r>
      <w:r w:rsidR="00644CD5">
        <w:t>.</w:t>
      </w:r>
      <w:r>
        <w:t>0553(Nucleoside transporters inhibitor) -0</w:t>
      </w:r>
      <w:r w:rsidR="00644CD5">
        <w:t>.</w:t>
      </w:r>
      <w:r>
        <w:t>0577(Amino acid-polyamine-organocation (APC) transporter antagonist) -0</w:t>
      </w:r>
      <w:r w:rsidR="00644CD5">
        <w:t>.</w:t>
      </w:r>
      <w:r>
        <w:t>0969(CYP3A inducer) + 0</w:t>
      </w:r>
      <w:r w:rsidR="00644CD5">
        <w:t>.</w:t>
      </w:r>
      <w:r>
        <w:t>0494(Inositol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0583(Prolyl aminopeptidase inhibitor) -0</w:t>
      </w:r>
      <w:r w:rsidR="00644CD5">
        <w:t>.</w:t>
      </w:r>
      <w:r>
        <w:t>126(Chymotrypsin C inhibitor) + 0</w:t>
      </w:r>
      <w:r w:rsidR="00644CD5">
        <w:t>.</w:t>
      </w:r>
      <w:r>
        <w:t>0941(Nitrilase inhibitor) -0</w:t>
      </w:r>
      <w:r w:rsidR="00644CD5">
        <w:t>.</w:t>
      </w:r>
      <w:r>
        <w:t>142(Alpha 1a adrenoreceptor antagonist) + 0</w:t>
      </w:r>
      <w:r w:rsidR="00644CD5">
        <w:t>.</w:t>
      </w:r>
      <w:r>
        <w:t>0437(ATPase stimulant) + 0</w:t>
      </w:r>
      <w:r w:rsidR="00644CD5">
        <w:t>.</w:t>
      </w:r>
      <w:r>
        <w:t>0611(Inflammation) + 0</w:t>
      </w:r>
      <w:r w:rsidR="00644CD5">
        <w:t>.</w:t>
      </w:r>
      <w:r>
        <w:t>137(MAP kinase signal-integrating kinase 1 inhibitor) -0</w:t>
      </w:r>
      <w:r w:rsidR="00644CD5">
        <w:t>.</w:t>
      </w:r>
      <w:r>
        <w:t>169(UDP-3-O-acyl-N-acetylglucosamine deacetylase inhibitor) + 0</w:t>
      </w:r>
      <w:r w:rsidR="00644CD5">
        <w:t>.</w:t>
      </w:r>
      <w:r>
        <w:t>107(IL1A expression enhancer) -0</w:t>
      </w:r>
      <w:r w:rsidR="00644CD5">
        <w:t>.</w:t>
      </w:r>
      <w:r>
        <w:t>0712(Antiseptic) + 0</w:t>
      </w:r>
      <w:r w:rsidR="00644CD5">
        <w:t>.</w:t>
      </w:r>
      <w:r>
        <w:t>0744(Matrix metalloproteinase 1 inhibitor) -0</w:t>
      </w:r>
      <w:r w:rsidR="00644CD5">
        <w:t>.</w:t>
      </w:r>
      <w:r>
        <w:t>0899(X-Pro dipeptidase inhibitor) -0</w:t>
      </w:r>
      <w:r w:rsidR="00644CD5">
        <w:t>.</w:t>
      </w:r>
      <w:r>
        <w:t>0346(Polyadenylate-binding protein 1 inhibitor) + 0</w:t>
      </w:r>
      <w:r w:rsidR="00644CD5">
        <w:t>.</w:t>
      </w:r>
      <w:r>
        <w:t>149(Phosphoglycerate dehydrogenase inhibitor) + 0</w:t>
      </w:r>
      <w:r w:rsidR="00644CD5">
        <w:t>.</w:t>
      </w:r>
      <w:r>
        <w:t>0569(Phosphodiesterase 5A inhibitor) -0</w:t>
      </w:r>
      <w:r w:rsidR="00644CD5">
        <w:t>.</w:t>
      </w:r>
      <w:r>
        <w:t>0633(Mutagenic</w:t>
      </w:r>
      <w:r w:rsidR="00644CD5">
        <w:t>.</w:t>
      </w:r>
      <w:r>
        <w:t xml:space="preserve"> Salmonella) -0</w:t>
      </w:r>
      <w:r w:rsidR="00644CD5">
        <w:t>.</w:t>
      </w:r>
      <w:r>
        <w:t>0468(TEC kinase inhibitor) + 0</w:t>
      </w:r>
      <w:r w:rsidR="00644CD5">
        <w:t>.</w:t>
      </w:r>
      <w:r>
        <w:t>158(Deoxyhypusine synthase inhibitor) + 0</w:t>
      </w:r>
      <w:r w:rsidR="00644CD5">
        <w:t>.</w:t>
      </w:r>
      <w:r>
        <w:t>0351(Benzodiazepine antagonist) + 0</w:t>
      </w:r>
      <w:r w:rsidR="00644CD5">
        <w:t>.</w:t>
      </w:r>
      <w:r>
        <w:t>1(RELA expression inhibitor) + 0</w:t>
      </w:r>
      <w:r w:rsidR="00644CD5">
        <w:t>.</w:t>
      </w:r>
      <w:r>
        <w:t>0327(Fusion protein inhibitor) -0</w:t>
      </w:r>
      <w:r w:rsidR="00644CD5">
        <w:t>.</w:t>
      </w:r>
      <w:r>
        <w:t>0322(5 Hydroxytryptamine 4E antagonist) + 0</w:t>
      </w:r>
      <w:r w:rsidR="00644CD5">
        <w:t>.</w:t>
      </w:r>
      <w:r>
        <w:t>073(SV40 T antigen inhibitor) + 0</w:t>
      </w:r>
      <w:r w:rsidR="00644CD5">
        <w:t>.</w:t>
      </w:r>
      <w:r>
        <w:t>101(Tripeptidyl peptidase II inhibitor) -0</w:t>
      </w:r>
      <w:r w:rsidR="00644CD5">
        <w:t>.</w:t>
      </w:r>
      <w:r>
        <w:t>0794(Oxytocin antagonist) + 0</w:t>
      </w:r>
      <w:r w:rsidR="00644CD5">
        <w:t>.</w:t>
      </w:r>
      <w:r>
        <w:t>106(MAP3K11 inhibitor) -0</w:t>
      </w:r>
      <w:r w:rsidR="00644CD5">
        <w:t>.</w:t>
      </w:r>
      <w:r>
        <w:t>0485(CCND3 expression inhibitor) + 0</w:t>
      </w:r>
      <w:r w:rsidR="00644CD5">
        <w:t>.</w:t>
      </w:r>
      <w:r>
        <w:t>026(Cholecystokinin agonist) -0</w:t>
      </w:r>
      <w:r w:rsidR="00644CD5">
        <w:t>.</w:t>
      </w:r>
      <w:r>
        <w:t>0255(MAP3K7 inhibitor) + 0</w:t>
      </w:r>
      <w:r w:rsidR="00644CD5">
        <w:t>.</w:t>
      </w:r>
      <w:r>
        <w:t>0997(Gastricsin inhibitor) -</w:t>
      </w:r>
      <w:r>
        <w:lastRenderedPageBreak/>
        <w:t>0</w:t>
      </w:r>
      <w:r w:rsidR="00644CD5">
        <w:t>.</w:t>
      </w:r>
      <w:r>
        <w:t>0148(Antineoplastic enhancer) -0</w:t>
      </w:r>
      <w:r w:rsidR="00644CD5">
        <w:t>.</w:t>
      </w:r>
      <w:r>
        <w:t>0686(Alpha 2 adrenoreceptor agonist) + 0</w:t>
      </w:r>
      <w:r w:rsidR="00644CD5">
        <w:t>.</w:t>
      </w:r>
      <w:r>
        <w:t>0444(CCL5 expression enhancer) -0</w:t>
      </w:r>
      <w:r w:rsidR="00644CD5">
        <w:t>.</w:t>
      </w:r>
      <w:r>
        <w:t>025(Hypomania) -0</w:t>
      </w:r>
      <w:r w:rsidR="00644CD5">
        <w:t>.</w:t>
      </w:r>
      <w:r>
        <w:t>0259(Carcinogenic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0125(General pump inhibitor) + 0</w:t>
      </w:r>
      <w:r w:rsidR="00644CD5">
        <w:t>.</w:t>
      </w:r>
      <w:r>
        <w:t>092(Linoleate isomerase inhibitor) + 0</w:t>
      </w:r>
      <w:r w:rsidR="00644CD5">
        <w:t>.</w:t>
      </w:r>
      <w:r>
        <w:t>0197(ABCA1 expression enhancer) -0</w:t>
      </w:r>
      <w:r w:rsidR="00644CD5">
        <w:t>.</w:t>
      </w:r>
      <w:r>
        <w:t>0198(Ribosomal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0287(Kruppel-like factor 5 inhibitor) -0</w:t>
      </w:r>
      <w:r w:rsidR="00644CD5">
        <w:t>.</w:t>
      </w:r>
      <w:r>
        <w:t>0712(Protein phosphatase 2B inhibitor) + 0</w:t>
      </w:r>
      <w:r w:rsidR="00644CD5">
        <w:t>.</w:t>
      </w:r>
      <w:r>
        <w:t>0602(Tetracycline antiport transporter antagonist) -0</w:t>
      </w:r>
      <w:r w:rsidR="00644CD5">
        <w:t>.</w:t>
      </w:r>
      <w:r>
        <w:t>0135(Purinergic P2Y antagonist) -0</w:t>
      </w:r>
      <w:r w:rsidR="00644CD5">
        <w:t>.</w:t>
      </w:r>
      <w:r>
        <w:t>0109(Phosphodiesterase inhibitor) -0</w:t>
      </w:r>
      <w:r w:rsidR="00644CD5">
        <w:t>.</w:t>
      </w:r>
      <w:r>
        <w:t>0456(Excitatory amino acid transporter 2 inhibitor) -0</w:t>
      </w:r>
      <w:r w:rsidR="00644CD5">
        <w:t>.</w:t>
      </w:r>
      <w:r>
        <w:t>0222(Alcohol dehydrogenase inhibitor) + 0</w:t>
      </w:r>
      <w:r w:rsidR="00644CD5">
        <w:t>.</w:t>
      </w:r>
      <w:r>
        <w:t>0159(5 Hydroxytryptamine agonist) -0</w:t>
      </w:r>
      <w:r w:rsidR="00644CD5">
        <w:t>.</w:t>
      </w:r>
      <w:r>
        <w:t>00767(p21-activated kinase 4 inhibitor) -0</w:t>
      </w:r>
      <w:r w:rsidR="00644CD5">
        <w:t>.</w:t>
      </w:r>
      <w:r>
        <w:t>0148(UGT1A substrate) + 0</w:t>
      </w:r>
      <w:r w:rsidR="00644CD5">
        <w:t>.</w:t>
      </w:r>
      <w:r>
        <w:t>00631(Purinergic P2X4 antagonist) + 0</w:t>
      </w:r>
      <w:r w:rsidR="00644CD5">
        <w:t>.</w:t>
      </w:r>
      <w:r>
        <w:t>0214(PRL phosphatase inhibitor) -0</w:t>
      </w:r>
      <w:r w:rsidR="00644CD5">
        <w:t>.</w:t>
      </w:r>
      <w:r>
        <w:t>018(5 Hydroxytryptamine 4 antagonist) + 0</w:t>
      </w:r>
      <w:r w:rsidR="00644CD5">
        <w:t>.</w:t>
      </w:r>
      <w:r>
        <w:t>0184(Adenylyl-sulfate kinase i</w:t>
      </w:r>
      <w:r>
        <w:t>n</w:t>
      </w:r>
      <w:r>
        <w:t>hibitor) + 0</w:t>
      </w:r>
      <w:r w:rsidR="00644CD5">
        <w:t>.</w:t>
      </w:r>
      <w:r>
        <w:t>00652(Ribosomal protein S6 kinase 2 inhibitor) + 0</w:t>
      </w:r>
      <w:r w:rsidR="00644CD5">
        <w:t>.</w:t>
      </w:r>
      <w:r>
        <w:t>0175(MAP-kinase-activated kinase 1 inhibitor) -0</w:t>
      </w:r>
      <w:r w:rsidR="00644CD5">
        <w:t>.</w:t>
      </w:r>
      <w:r>
        <w:t>00475(Antiulcerative) + 0</w:t>
      </w:r>
      <w:r w:rsidR="00644CD5">
        <w:t>.</w:t>
      </w:r>
      <w:r>
        <w:t>0143(Carbamoyl-phosphate synthase (ammonia) inhibitor) -0</w:t>
      </w:r>
      <w:r w:rsidR="00644CD5">
        <w:t>.</w:t>
      </w:r>
      <w:r>
        <w:t>00341(Proto-oncogene tyrosine-protein kinase CSK inhibitor) + 0</w:t>
      </w:r>
      <w:r w:rsidR="00644CD5">
        <w:t>.</w:t>
      </w:r>
      <w:r>
        <w:t>00139(Excitability) -0</w:t>
      </w:r>
      <w:r w:rsidR="00644CD5">
        <w:t>.</w:t>
      </w:r>
      <w:r>
        <w:t>00121(Threonine synthase inhibitor) + 0</w:t>
      </w:r>
      <w:r w:rsidR="00644CD5">
        <w:t>.</w:t>
      </w:r>
      <w:r>
        <w:t>00115(TRKB antagonist) + 0</w:t>
      </w:r>
      <w:r w:rsidR="00644CD5">
        <w:t>.</w:t>
      </w:r>
      <w:r>
        <w:t>00113(MMP9 expression inhibitor) + 5</w:t>
      </w:r>
      <w:r w:rsidR="00644CD5">
        <w:t>.</w:t>
      </w:r>
      <w:r>
        <w:t>13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464(Mydriatic) -0</w:t>
      </w:r>
      <w:r w:rsidR="00644CD5">
        <w:t>.</w:t>
      </w:r>
      <w:r>
        <w:t>845(Cystathionine gamma-lyase inhibitor) + 0</w:t>
      </w:r>
      <w:r w:rsidR="00644CD5">
        <w:t>.</w:t>
      </w:r>
      <w:r>
        <w:t>306(Agranulocytosis) -0</w:t>
      </w:r>
      <w:r w:rsidR="00644CD5">
        <w:t>.</w:t>
      </w:r>
      <w:r>
        <w:t>5(HCV NS5B p</w:t>
      </w:r>
      <w:r>
        <w:t>o</w:t>
      </w:r>
      <w:r>
        <w:t>lymerase inhibitor) -0</w:t>
      </w:r>
      <w:r w:rsidR="00644CD5">
        <w:t>.</w:t>
      </w:r>
      <w:r>
        <w:t>126(Miotic) + 0</w:t>
      </w:r>
      <w:r w:rsidR="00644CD5">
        <w:t>.</w:t>
      </w:r>
      <w:r>
        <w:t>213(NumAromAtoms) + 0</w:t>
      </w:r>
      <w:r w:rsidR="00644CD5">
        <w:t>.</w:t>
      </w:r>
      <w:r>
        <w:t>0315(Sucrose synthase inhibitor) + 0</w:t>
      </w:r>
      <w:r w:rsidR="00644CD5">
        <w:t>.</w:t>
      </w:r>
      <w:r>
        <w:t>305(Methylthioadenosine nucleosidase inhibitor) + 0</w:t>
      </w:r>
      <w:r w:rsidR="00644CD5">
        <w:t>.</w:t>
      </w:r>
      <w:r>
        <w:t>119(Lipophilicity^2) + 0</w:t>
      </w:r>
      <w:r w:rsidR="00644CD5">
        <w:t>.</w:t>
      </w:r>
      <w:r>
        <w:t>474(Cytosolic phospholipase A2 beta inhibitor) + 0</w:t>
      </w:r>
      <w:r w:rsidR="00644CD5">
        <w:t>.</w:t>
      </w:r>
      <w:r>
        <w:t>422(N-carbamoyl-L-amino-acid hydrolase inhibitor) + 0</w:t>
      </w:r>
      <w:r w:rsidR="00644CD5">
        <w:t>.</w:t>
      </w:r>
      <w:r>
        <w:t>034(Sensory disturbance) + 0</w:t>
      </w:r>
      <w:r w:rsidR="00644CD5">
        <w:t>.</w:t>
      </w:r>
      <w:r>
        <w:t>416(Protein kinase B inhibitor) + 0</w:t>
      </w:r>
      <w:r w:rsidR="00644CD5">
        <w:t>.</w:t>
      </w:r>
      <w:r>
        <w:t>106(Tumour necrosis factor alpha antagonist) + 1</w:t>
      </w:r>
      <w:r w:rsidR="00644CD5">
        <w:t>.</w:t>
      </w:r>
      <w:r>
        <w:t>16(Acyl-CoA dehydrogenase (NADP+) inhibitor) -0</w:t>
      </w:r>
      <w:r w:rsidR="00644CD5">
        <w:t>.</w:t>
      </w:r>
      <w:r>
        <w:t>815(Beta lactamase inhibitor) -0</w:t>
      </w:r>
      <w:r w:rsidR="00644CD5">
        <w:t>.</w:t>
      </w:r>
      <w:r>
        <w:t>385(Prostaglandin-E2 synthase 1 inhibitor) + 0</w:t>
      </w:r>
      <w:r w:rsidR="00644CD5">
        <w:t>.</w:t>
      </w:r>
      <w:r>
        <w:t>0792(Fatty acid transport protein 4 inhibitor) + 0</w:t>
      </w:r>
      <w:r w:rsidR="00644CD5">
        <w:t>.</w:t>
      </w:r>
      <w:r>
        <w:t>0253(Alcohol dehydrogenase I inhibitor) -0</w:t>
      </w:r>
      <w:r w:rsidR="00644CD5">
        <w:t>.</w:t>
      </w:r>
      <w:r>
        <w:t>417(Phosphodiesterase 8B inhibitor) -1</w:t>
      </w:r>
      <w:r w:rsidR="00644CD5">
        <w:t>.</w:t>
      </w:r>
      <w:r>
        <w:t>59(Adenylylsulphatase inhibitor) + 0</w:t>
      </w:r>
      <w:r w:rsidR="00644CD5">
        <w:t>.</w:t>
      </w:r>
      <w:r>
        <w:t>4(Analeptic) + 0</w:t>
      </w:r>
      <w:r w:rsidR="00644CD5">
        <w:t>.</w:t>
      </w:r>
      <w:r>
        <w:t>656(Irritation) -0</w:t>
      </w:r>
      <w:r w:rsidR="00644CD5">
        <w:t>.</w:t>
      </w:r>
      <w:r>
        <w:t>182(CYP2C substrate) + 0</w:t>
      </w:r>
      <w:r w:rsidR="00644CD5">
        <w:t>.</w:t>
      </w:r>
      <w:r>
        <w:t>216(Phospholipase A1 inhibitor) -0</w:t>
      </w:r>
      <w:r w:rsidR="00644CD5">
        <w:t>.</w:t>
      </w:r>
      <w:r>
        <w:t>404(Platelet antagonist) + 0</w:t>
      </w:r>
      <w:r w:rsidR="00644CD5">
        <w:t>.</w:t>
      </w:r>
      <w:r>
        <w:t>319(DNA gyrase subunit A inhibitor) + 0</w:t>
      </w:r>
      <w:r w:rsidR="00644CD5">
        <w:t>.</w:t>
      </w:r>
      <w:r>
        <w:t>17(Antiviral (Adenovirus)) -0</w:t>
      </w:r>
      <w:r w:rsidR="00644CD5">
        <w:t>.</w:t>
      </w:r>
      <w:r>
        <w:t>133(AICAR transformylase inhibitor) -0</w:t>
      </w:r>
      <w:r w:rsidR="00644CD5">
        <w:t>.</w:t>
      </w:r>
      <w:r>
        <w:t>204(Carcinogenic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esophagus) -0</w:t>
      </w:r>
      <w:r w:rsidR="00644CD5">
        <w:t>.</w:t>
      </w:r>
      <w:r>
        <w:t>491(Carcinogenic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168(Interleukin 1 antagonist) + 0</w:t>
      </w:r>
      <w:r w:rsidR="00644CD5">
        <w:t>.</w:t>
      </w:r>
      <w:r>
        <w:t>55(CCL5 expression enhancer) + 0</w:t>
      </w:r>
      <w:r w:rsidR="00644CD5">
        <w:t>.</w:t>
      </w:r>
      <w:r>
        <w:t>326(MMP9 expression inhibitor) -0</w:t>
      </w:r>
      <w:r w:rsidR="00644CD5">
        <w:t>.</w:t>
      </w:r>
      <w:r>
        <w:t>106(Carcinogenic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898(5 Hydroxytryptamine 1B antagonist) + 0</w:t>
      </w:r>
      <w:r w:rsidR="00644CD5">
        <w:t>.</w:t>
      </w:r>
      <w:r>
        <w:t>579(Ribonucleoside triphosphate reductase inhibitor) + 0</w:t>
      </w:r>
      <w:r w:rsidR="00644CD5">
        <w:t>.</w:t>
      </w:r>
      <w:r>
        <w:t>201(Antidiabetic symptomatic) + 0</w:t>
      </w:r>
      <w:r w:rsidR="00644CD5">
        <w:t>.</w:t>
      </w:r>
      <w:r>
        <w:t>0397(Antiosteoporotic) -0</w:t>
      </w:r>
      <w:r w:rsidR="00644CD5">
        <w:t>.</w:t>
      </w:r>
      <w:r>
        <w:t>0918(NumAcceptor) + 0</w:t>
      </w:r>
      <w:r w:rsidR="00644CD5">
        <w:t>.</w:t>
      </w:r>
      <w:r>
        <w:t>257(Carcinogenic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138(Protein kinase (CaMK</w:t>
      </w:r>
      <w:r w:rsidR="00644CD5">
        <w:t>.</w:t>
      </w:r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616(Ribosomal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342(NGFR expression enhancer) + 0</w:t>
      </w:r>
      <w:r w:rsidR="00644CD5">
        <w:t>.</w:t>
      </w:r>
      <w:r>
        <w:t>0913(Microsomal triglyceride transfer protein inhibitor) + 0</w:t>
      </w:r>
      <w:r w:rsidR="00644CD5">
        <w:t>.</w:t>
      </w:r>
      <w:r>
        <w:t>701(Membrane dipeptidase inhibitor) + 0</w:t>
      </w:r>
      <w:r w:rsidR="00644CD5">
        <w:t>.</w:t>
      </w:r>
      <w:r>
        <w:t>291(Alpha galactosidase inhibitor) -0</w:t>
      </w:r>
      <w:r w:rsidR="00644CD5">
        <w:t>.</w:t>
      </w:r>
      <w:r>
        <w:t>29(Growth stimulant) + 0</w:t>
      </w:r>
      <w:r w:rsidR="00644CD5">
        <w:t>.</w:t>
      </w:r>
      <w:r>
        <w:t>276(Urologic disorders treatment) + 0</w:t>
      </w:r>
      <w:r w:rsidR="00644CD5">
        <w:t>.</w:t>
      </w:r>
      <w:r>
        <w:t>85(Pneumotoxic) + 0</w:t>
      </w:r>
      <w:r w:rsidR="00644CD5">
        <w:t>.</w:t>
      </w:r>
      <w:r>
        <w:t>289(Sodium/glucose cotran</w:t>
      </w:r>
      <w:r>
        <w:t>s</w:t>
      </w:r>
      <w:r>
        <w:t>porter 2 inhibitor) + 0</w:t>
      </w:r>
      <w:r w:rsidR="00644CD5">
        <w:t>.</w:t>
      </w:r>
      <w:r>
        <w:t>148(Reverse transcriptase (Hepatitis B) inhibitor) -0</w:t>
      </w:r>
      <w:r w:rsidR="00644CD5">
        <w:t>.</w:t>
      </w:r>
      <w:r>
        <w:t>535(CF transmembrane conductance reg</w:t>
      </w:r>
      <w:r>
        <w:t>u</w:t>
      </w:r>
      <w:r>
        <w:t>lator antagonist) -0</w:t>
      </w:r>
      <w:r w:rsidR="00644CD5">
        <w:t>.</w:t>
      </w:r>
      <w:r>
        <w:t>0696(Opioid kappa receptor antagonist) -0</w:t>
      </w:r>
      <w:r w:rsidR="00644CD5">
        <w:t>.</w:t>
      </w:r>
      <w:r>
        <w:t>914(Shaker potassium channel blocker) -0</w:t>
      </w:r>
      <w:r w:rsidR="00644CD5">
        <w:t>.</w:t>
      </w:r>
      <w:r>
        <w:t>521(DHRS3 expression enhancer) -0</w:t>
      </w:r>
      <w:r w:rsidR="00644CD5">
        <w:t>.</w:t>
      </w:r>
      <w:r>
        <w:t>113(Histamine antagonist) + 0</w:t>
      </w:r>
      <w:r w:rsidR="00644CD5">
        <w:t>.</w:t>
      </w:r>
      <w:r>
        <w:t>91(Phosphate acetyltransferase inhibitor) -0</w:t>
      </w:r>
      <w:r w:rsidR="00644CD5">
        <w:t>.</w:t>
      </w:r>
      <w:r>
        <w:t>363(Antimetastatic) + 0</w:t>
      </w:r>
      <w:r w:rsidR="00644CD5">
        <w:t>.</w:t>
      </w:r>
      <w:r>
        <w:t>505(2-Aminohexano-6-lactam racemase inhibitor) -0</w:t>
      </w:r>
      <w:r w:rsidR="00644CD5">
        <w:t>.</w:t>
      </w:r>
      <w:r>
        <w:t>294(Matrix metalloproteinase 1 (membrane-type) inhibitor) + 0</w:t>
      </w:r>
      <w:r w:rsidR="00644CD5">
        <w:t>.</w:t>
      </w:r>
      <w:r>
        <w:t>288(Caspase 9 inhibitor) + 0</w:t>
      </w:r>
      <w:r w:rsidR="00644CD5">
        <w:t>.</w:t>
      </w:r>
      <w:r>
        <w:t>269(Hypothermic) -0</w:t>
      </w:r>
      <w:r w:rsidR="00644CD5">
        <w:t>.</w:t>
      </w:r>
      <w:r>
        <w:t>262(Lysophosphatidic acid 3 rece</w:t>
      </w:r>
      <w:r>
        <w:t>p</w:t>
      </w:r>
      <w:r>
        <w:t>tor antagonist) + 11</w:t>
      </w:r>
      <w:r w:rsidR="00644CD5">
        <w:t>.</w:t>
      </w:r>
      <w:r>
        <w:t>5(Lipophilicity) + 0</w:t>
      </w:r>
      <w:r w:rsidR="00644CD5">
        <w:t>.</w:t>
      </w:r>
      <w:r>
        <w:t>362(NUPR1 expression enhancer) -0</w:t>
      </w:r>
      <w:r w:rsidR="00644CD5">
        <w:t>.</w:t>
      </w:r>
      <w:r>
        <w:t>95(Neurotensin 3 receptor antagonist) -0</w:t>
      </w:r>
      <w:r w:rsidR="00644CD5">
        <w:t>.</w:t>
      </w:r>
      <w:r>
        <w:t>139(TRPA1 antagonist) -0</w:t>
      </w:r>
      <w:r w:rsidR="00644CD5">
        <w:t>.</w:t>
      </w:r>
      <w:r>
        <w:t>393(Prokinetic) + 0</w:t>
      </w:r>
      <w:r w:rsidR="00644CD5">
        <w:t>.</w:t>
      </w:r>
      <w:r>
        <w:t>117(Growth hormone release promoting) + 0</w:t>
      </w:r>
      <w:r w:rsidR="00644CD5">
        <w:t>.</w:t>
      </w:r>
      <w:r>
        <w:t>226(Epoxide hydrolase inhibitor) + 0</w:t>
      </w:r>
      <w:r w:rsidR="00644CD5">
        <w:t>.</w:t>
      </w:r>
      <w:r>
        <w:t>339(Sweating) -0</w:t>
      </w:r>
      <w:r w:rsidR="00644CD5">
        <w:t>.</w:t>
      </w:r>
      <w:r>
        <w:t>108(Presenilin 2 inhibitor) -0</w:t>
      </w:r>
      <w:r w:rsidR="00644CD5">
        <w:t>.</w:t>
      </w:r>
      <w:r>
        <w:t>441(Potassium channel intermediate-conductance Ca-activated blocker) -1</w:t>
      </w:r>
      <w:r w:rsidR="00644CD5">
        <w:t>.</w:t>
      </w:r>
      <w:r>
        <w:t>1(Vitamin) + 0</w:t>
      </w:r>
      <w:r w:rsidR="00644CD5">
        <w:t>.</w:t>
      </w:r>
      <w:r>
        <w:t>609(Envelope glycoprotein gp70 inhibitor) + 0</w:t>
      </w:r>
      <w:r w:rsidR="00644CD5">
        <w:t>.</w:t>
      </w:r>
      <w:r>
        <w:t>425(Convulsant) -0</w:t>
      </w:r>
      <w:r w:rsidR="00644CD5">
        <w:t>.</w:t>
      </w:r>
      <w:r>
        <w:t>689(Akinesia) + 0</w:t>
      </w:r>
      <w:r w:rsidR="00644CD5">
        <w:t>.</w:t>
      </w:r>
      <w:r>
        <w:t>413(Matrix metalloproteinase 4 (membrane-type) inhibitor) -0</w:t>
      </w:r>
      <w:r w:rsidR="00644CD5">
        <w:t>.</w:t>
      </w:r>
      <w:r>
        <w:t>925(Hematopoietic inhibitor) + 0</w:t>
      </w:r>
      <w:r w:rsidR="00644CD5">
        <w:t>.</w:t>
      </w:r>
      <w:r>
        <w:t>127(BIRC3 e</w:t>
      </w:r>
      <w:r>
        <w:t>x</w:t>
      </w:r>
      <w:r>
        <w:t>pression enhancer) + 0</w:t>
      </w:r>
      <w:r w:rsidR="00644CD5">
        <w:t>.</w:t>
      </w:r>
      <w:r>
        <w:t>693(NOS2 expression enhancer) -0</w:t>
      </w:r>
      <w:r w:rsidR="00644CD5">
        <w:t>.</w:t>
      </w:r>
      <w:r>
        <w:t>611(Leukopenia) -1</w:t>
      </w:r>
      <w:r w:rsidR="00644CD5">
        <w:t>.</w:t>
      </w:r>
      <w:r>
        <w:t>86(Orotate phosphoribosyltransferase inhibitor) + 0</w:t>
      </w:r>
      <w:r w:rsidR="00644CD5">
        <w:t>.</w:t>
      </w:r>
      <w:r>
        <w:t>441(Glyceraldehyde-3-phosphate dehydrogenase inhibitor) -0</w:t>
      </w:r>
      <w:r w:rsidR="00644CD5">
        <w:t>.</w:t>
      </w:r>
      <w:r>
        <w:t>804(UDP-3-O-acyl-N-acetylglucosamine deacetylase inhibitor) -0</w:t>
      </w:r>
      <w:r w:rsidR="00644CD5">
        <w:t>.</w:t>
      </w:r>
      <w:r>
        <w:t>255(Dopamine D1B antagonist) -0</w:t>
      </w:r>
      <w:r w:rsidR="00644CD5">
        <w:t>.</w:t>
      </w:r>
      <w:r>
        <w:t>318(Kruppel-like factor 5 inhibitor) -0</w:t>
      </w:r>
      <w:r w:rsidR="00644CD5">
        <w:t>.</w:t>
      </w:r>
      <w:r>
        <w:t>26(CYP3A4 inhib</w:t>
      </w:r>
      <w:r>
        <w:t>i</w:t>
      </w:r>
      <w:r>
        <w:t>tor) + 0</w:t>
      </w:r>
      <w:r w:rsidR="00644CD5">
        <w:t>.</w:t>
      </w:r>
      <w:r>
        <w:t>116(MW) + 1</w:t>
      </w:r>
      <w:r w:rsidR="00644CD5">
        <w:t>.</w:t>
      </w:r>
      <w:r>
        <w:t>38(Ketohexokinase inhibitor) -0</w:t>
      </w:r>
      <w:r w:rsidR="00644CD5">
        <w:t>.</w:t>
      </w:r>
      <w:r>
        <w:t>223(Platelet growth factor antagonist) -0</w:t>
      </w:r>
      <w:r w:rsidR="00644CD5">
        <w:t>.</w:t>
      </w:r>
      <w:r>
        <w:t>385(Estrogen-related receptor alpha antagonist) + 0</w:t>
      </w:r>
      <w:r w:rsidR="00644CD5">
        <w:t>.</w:t>
      </w:r>
      <w:r>
        <w:t>233(Carcinogenic</w:t>
      </w:r>
      <w:r w:rsidR="00644CD5">
        <w:t>.</w:t>
      </w:r>
      <w:r>
        <w:t xml:space="preserve"> breast) -0</w:t>
      </w:r>
      <w:r w:rsidR="00644CD5">
        <w:t>.</w:t>
      </w:r>
      <w:r>
        <w:t>998(EGR3 expression enhancer) + 0</w:t>
      </w:r>
      <w:r w:rsidR="00644CD5">
        <w:t>.</w:t>
      </w:r>
      <w:r>
        <w:t>816(L-ascorbate peroxidase inhibitor) + 0</w:t>
      </w:r>
      <w:r w:rsidR="00644CD5">
        <w:t>.</w:t>
      </w:r>
      <w:r>
        <w:t>371(Gynecological disorders treatment) -0</w:t>
      </w:r>
      <w:r w:rsidR="00644CD5">
        <w:t>.</w:t>
      </w:r>
      <w:r>
        <w:t>517(Peptidyl-Lys metalloendopeptidase inhibitor) -0</w:t>
      </w:r>
      <w:r w:rsidR="00644CD5">
        <w:t>.</w:t>
      </w:r>
      <w:r>
        <w:t>677(YWHAE expression inhibitor) + 0</w:t>
      </w:r>
      <w:r w:rsidR="00644CD5">
        <w:t>.</w:t>
      </w:r>
      <w:r>
        <w:t>156(Guanine deaminase inhibitor) -0</w:t>
      </w:r>
      <w:r w:rsidR="00644CD5">
        <w:t>.</w:t>
      </w:r>
      <w:r>
        <w:t>295(KPNB1 expression inhibitor) -0</w:t>
      </w:r>
      <w:r w:rsidR="00644CD5">
        <w:t>.</w:t>
      </w:r>
      <w:r>
        <w:t>317(24-sterol C-methyltransferase inhibitor) + 1</w:t>
      </w:r>
      <w:r w:rsidR="00644CD5">
        <w:t>.</w:t>
      </w:r>
      <w:r>
        <w:t>22(TGF beta receptor type II kinase inhibitor) -0</w:t>
      </w:r>
      <w:r w:rsidR="00644CD5">
        <w:t>.</w:t>
      </w:r>
      <w:r>
        <w:t>383(CYP3A su</w:t>
      </w:r>
      <w:r>
        <w:t>b</w:t>
      </w:r>
      <w:r>
        <w:t>strate) + 0</w:t>
      </w:r>
      <w:r w:rsidR="00644CD5">
        <w:t>.</w:t>
      </w:r>
      <w:r>
        <w:t>692(Carbonic anhydrase inhibitor) + 0</w:t>
      </w:r>
      <w:r w:rsidR="00644CD5">
        <w:t>.</w:t>
      </w:r>
      <w:r>
        <w:t>702(Calcium channel activator) -0</w:t>
      </w:r>
      <w:r w:rsidR="00644CD5">
        <w:t>.</w:t>
      </w:r>
      <w:r>
        <w:t>396(Antiulcerative) + 0</w:t>
      </w:r>
      <w:r w:rsidR="00644CD5">
        <w:t>.</w:t>
      </w:r>
      <w:r>
        <w:t>805(15-Lipoxygenase inhibitor) -0</w:t>
      </w:r>
      <w:r w:rsidR="00644CD5">
        <w:t>.</w:t>
      </w:r>
      <w:r>
        <w:t>76(Heat shock protein 90 beta antagonist) -0</w:t>
      </w:r>
      <w:r w:rsidR="00644CD5">
        <w:t>.</w:t>
      </w:r>
      <w:r>
        <w:t>473(TNF expression inhibitor) -0</w:t>
      </w:r>
      <w:r w:rsidR="00644CD5">
        <w:t>.</w:t>
      </w:r>
      <w:r>
        <w:t>311(Hexokinase stimulant) + 0</w:t>
      </w:r>
      <w:r w:rsidR="00644CD5">
        <w:t>.</w:t>
      </w:r>
      <w:r>
        <w:t>711(Antibiotic) + 0</w:t>
      </w:r>
      <w:r w:rsidR="00644CD5">
        <w:t>.</w:t>
      </w:r>
      <w:r>
        <w:t>241(Interleukin 1a antagonist) -0</w:t>
      </w:r>
      <w:r w:rsidR="00644CD5">
        <w:t>.</w:t>
      </w:r>
      <w:r>
        <w:t>144(Proline racemase inhibitor) + 0</w:t>
      </w:r>
      <w:r w:rsidR="00644CD5">
        <w:t>.</w:t>
      </w:r>
      <w:r>
        <w:t>412(MYC expression enhancer) + 0</w:t>
      </w:r>
      <w:r w:rsidR="00644CD5">
        <w:t>.</w:t>
      </w:r>
      <w:r>
        <w:t>43(Vision disturbance) + 0</w:t>
      </w:r>
      <w:r w:rsidR="00644CD5">
        <w:t>.</w:t>
      </w:r>
      <w:r>
        <w:t>145(FABP1 expression enhancer) + 0</w:t>
      </w:r>
      <w:r w:rsidR="00644CD5">
        <w:t>.</w:t>
      </w:r>
      <w:r>
        <w:t xml:space="preserve">22(Biliary </w:t>
      </w:r>
      <w:r>
        <w:lastRenderedPageBreak/>
        <w:t>tract disorders treatment) + 0</w:t>
      </w:r>
      <w:r w:rsidR="00644CD5">
        <w:t>.</w:t>
      </w:r>
      <w:r>
        <w:t>849(Phosphodiesterase VII inhibitor) -0</w:t>
      </w:r>
      <w:r w:rsidR="00644CD5">
        <w:t>.</w:t>
      </w:r>
      <w:r>
        <w:t>453(Antinephrotoxic) + 0</w:t>
      </w:r>
      <w:r w:rsidR="00644CD5">
        <w:t>.</w:t>
      </w:r>
      <w:r>
        <w:t>135(Tryptophan h</w:t>
      </w:r>
      <w:r>
        <w:t>y</w:t>
      </w:r>
      <w:r>
        <w:t>droxylase 1 inhibitor) + 0</w:t>
      </w:r>
      <w:r w:rsidR="00644CD5">
        <w:t>.</w:t>
      </w:r>
      <w:r>
        <w:t>883(HCV NS3/NS4A protease inhibitor) -0</w:t>
      </w:r>
      <w:r w:rsidR="00644CD5">
        <w:t>.</w:t>
      </w:r>
      <w:r>
        <w:t>199(CYP2E1 substrate) -0</w:t>
      </w:r>
      <w:r w:rsidR="00644CD5">
        <w:t>.</w:t>
      </w:r>
      <w:r>
        <w:t>14(Analgesic</w:t>
      </w:r>
      <w:r w:rsidR="00644CD5">
        <w:t>.</w:t>
      </w:r>
      <w:r>
        <w:t xml:space="preserve"> non-opioid) + 0</w:t>
      </w:r>
      <w:r w:rsidR="00644CD5">
        <w:t>.</w:t>
      </w:r>
      <w:r>
        <w:t>349(Antithrombotic) -0</w:t>
      </w:r>
      <w:r w:rsidR="00644CD5">
        <w:t>.</w:t>
      </w:r>
      <w:r>
        <w:t>468(Glutathione synthase inhibitor) -0</w:t>
      </w:r>
      <w:r w:rsidR="00644CD5">
        <w:t>.</w:t>
      </w:r>
      <w:r>
        <w:t>193(Polyadenylate-binding protein 1 inhib</w:t>
      </w:r>
      <w:r>
        <w:t>i</w:t>
      </w:r>
      <w:r>
        <w:t>tor) + 0</w:t>
      </w:r>
      <w:r w:rsidR="00644CD5">
        <w:t>.</w:t>
      </w:r>
      <w:r>
        <w:t>276(Uterine relaxant) + 0</w:t>
      </w:r>
      <w:r w:rsidR="00644CD5">
        <w:t>.</w:t>
      </w:r>
      <w:r>
        <w:t>278(Phosphate transporter inhibitor) -0</w:t>
      </w:r>
      <w:r w:rsidR="00644CD5">
        <w:t>.</w:t>
      </w:r>
      <w:r>
        <w:t>269(IL12B expression inhibitor) -0</w:t>
      </w:r>
      <w:r w:rsidR="00644CD5">
        <w:t>.</w:t>
      </w:r>
      <w:r>
        <w:t>198(Cyclin-dependent kinase 6 inhibitor) -0</w:t>
      </w:r>
      <w:r w:rsidR="00644CD5">
        <w:t>.</w:t>
      </w:r>
      <w:r>
        <w:t>544(Antibacterial</w:t>
      </w:r>
      <w:r w:rsidR="00644CD5">
        <w:t>.</w:t>
      </w:r>
      <w:r>
        <w:t xml:space="preserve"> ophthalmic) -0</w:t>
      </w:r>
      <w:r w:rsidR="00644CD5">
        <w:t>.</w:t>
      </w:r>
      <w:r>
        <w:t>581(Fatty liver) -0</w:t>
      </w:r>
      <w:r w:rsidR="00644CD5">
        <w:t>.</w:t>
      </w:r>
      <w:r>
        <w:t>223(Sodium/hydrogen exchanger 2 inhibitor) -0</w:t>
      </w:r>
      <w:r w:rsidR="00644CD5">
        <w:t>.</w:t>
      </w:r>
      <w:r>
        <w:t>21(Metalloproteinase-9 inhibitor) -0</w:t>
      </w:r>
      <w:r w:rsidR="00644CD5">
        <w:t>.</w:t>
      </w:r>
      <w:r>
        <w:t>206(Platelet aggregation inhib</w:t>
      </w:r>
      <w:r>
        <w:t>i</w:t>
      </w:r>
      <w:r>
        <w:t>tor) + 0</w:t>
      </w:r>
      <w:r w:rsidR="00644CD5">
        <w:t>.</w:t>
      </w:r>
      <w:r>
        <w:t>245(Tyk2 inhibitor) + 0</w:t>
      </w:r>
      <w:r w:rsidR="00644CD5">
        <w:t>.</w:t>
      </w:r>
      <w:r>
        <w:t>255(Antineoplastic (colorectal cancer)) -1</w:t>
      </w:r>
      <w:r w:rsidR="00644CD5">
        <w:t>.</w:t>
      </w:r>
      <w:r>
        <w:t>24(Asparagine synthase (glutamine-hydrolysing) inhibitor) + 0</w:t>
      </w:r>
      <w:r w:rsidR="00644CD5">
        <w:t>.</w:t>
      </w:r>
      <w:r>
        <w:t>223(Estradiol 17 beta dehydrogenase stimulant) + 0</w:t>
      </w:r>
      <w:r w:rsidR="00644CD5">
        <w:t>.</w:t>
      </w:r>
      <w:r>
        <w:t>157(Enoyl-[acyl-carrier-protein] redu</w:t>
      </w:r>
      <w:r>
        <w:t>c</w:t>
      </w:r>
      <w:r>
        <w:t>tase (NADH) inhibitor) -0</w:t>
      </w:r>
      <w:r w:rsidR="00644CD5">
        <w:t>.</w:t>
      </w:r>
      <w:r>
        <w:t>312(Amiloride-sensitive cation channel 1 blocker) + 0</w:t>
      </w:r>
      <w:r w:rsidR="00644CD5">
        <w:t>.</w:t>
      </w:r>
      <w:r>
        <w:t>123(Cathepsin V inhibitor) + 0</w:t>
      </w:r>
      <w:r w:rsidR="00644CD5">
        <w:t>.</w:t>
      </w:r>
      <w:r>
        <w:t>86((R)-aminopropanol dehydrogenase inhibitor) -0</w:t>
      </w:r>
      <w:r w:rsidR="00644CD5">
        <w:t>.</w:t>
      </w:r>
      <w:r>
        <w:t>216(Potassium channel (Inward rectifier) 11 blocker) + 0</w:t>
      </w:r>
      <w:r w:rsidR="00644CD5">
        <w:t>.</w:t>
      </w:r>
      <w:r>
        <w:t>169(Carbonic anhydrase VB inhibitor) + 0</w:t>
      </w:r>
      <w:r w:rsidR="00644CD5">
        <w:t>.</w:t>
      </w:r>
      <w:r>
        <w:t>181(Injection site pain) -0</w:t>
      </w:r>
      <w:r w:rsidR="00644CD5">
        <w:t>.</w:t>
      </w:r>
      <w:r>
        <w:t>321(Protein kinase C beta I inhibitor) + 0</w:t>
      </w:r>
      <w:r w:rsidR="00644CD5">
        <w:t>.</w:t>
      </w:r>
      <w:r>
        <w:t>228(Angiogenesis stimulant) + 0</w:t>
      </w:r>
      <w:r w:rsidR="00644CD5">
        <w:t>.</w:t>
      </w:r>
      <w:r>
        <w:t>265(Carcinogenic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647(UGT2B1 substrate) -0</w:t>
      </w:r>
      <w:r w:rsidR="00644CD5">
        <w:t>.</w:t>
      </w:r>
      <w:r>
        <w:t>335(Microtubule stabilization) -0</w:t>
      </w:r>
      <w:r w:rsidR="00644CD5">
        <w:t>.</w:t>
      </w:r>
      <w:r>
        <w:t>542(DDIT4 expression enhancer) + 0</w:t>
      </w:r>
      <w:r w:rsidR="00644CD5">
        <w:t>.</w:t>
      </w:r>
      <w:r>
        <w:t>249(Clk dual-specificity kinase inhibitor) -0</w:t>
      </w:r>
      <w:r w:rsidR="00644CD5">
        <w:t>.</w:t>
      </w:r>
      <w:r>
        <w:t>362(Pruritus) + 0</w:t>
      </w:r>
      <w:r w:rsidR="00644CD5">
        <w:t>.</w:t>
      </w:r>
      <w:r>
        <w:t>224(Adenomatous polyposis treatment) + 0</w:t>
      </w:r>
      <w:r w:rsidR="00644CD5">
        <w:t>.</w:t>
      </w:r>
      <w:r>
        <w:t>844(Phosphoenolpyruvate carboxylase inhibitor) + 0</w:t>
      </w:r>
      <w:r w:rsidR="00644CD5">
        <w:t>.</w:t>
      </w:r>
      <w:r>
        <w:t>781(Antipruritic</w:t>
      </w:r>
      <w:r w:rsidR="00644CD5">
        <w:t>.</w:t>
      </w:r>
      <w:r>
        <w:t xml:space="preserve"> non-allergic) + 0</w:t>
      </w:r>
      <w:r w:rsidR="00644CD5">
        <w:t>.</w:t>
      </w:r>
      <w:r>
        <w:t>515(Tyrosine phenol-lyase inhibitor) + 0</w:t>
      </w:r>
      <w:r w:rsidR="00644CD5">
        <w:t>.</w:t>
      </w:r>
      <w:r>
        <w:t>369(Tyrosine 3 hydroxylase inhibitor) -0</w:t>
      </w:r>
      <w:r w:rsidR="00644CD5">
        <w:t>.</w:t>
      </w:r>
      <w:r>
        <w:t>129(Antineoplastic (renal cancer)) -0</w:t>
      </w:r>
      <w:r w:rsidR="00644CD5">
        <w:t>.</w:t>
      </w:r>
      <w:r>
        <w:t>337(Antiinfective) -0</w:t>
      </w:r>
      <w:r w:rsidR="00644CD5">
        <w:t>.</w:t>
      </w:r>
      <w:r>
        <w:t>495(Hypoxia inducible factor 1 alpha inhibitor) -0</w:t>
      </w:r>
      <w:r w:rsidR="00644CD5">
        <w:t>.</w:t>
      </w:r>
      <w:r>
        <w:t>608(Aspartate ammonia-lyase inhibitor) -0</w:t>
      </w:r>
      <w:r w:rsidR="00644CD5">
        <w:t>.</w:t>
      </w:r>
      <w:r>
        <w:t>16(p53 inhibitor) -0</w:t>
      </w:r>
      <w:r w:rsidR="00644CD5">
        <w:t>.</w:t>
      </w:r>
      <w:r>
        <w:t>114(Beta-adrenergic receptor kinase inhibitor) -0</w:t>
      </w:r>
      <w:r w:rsidR="00644CD5">
        <w:t>.</w:t>
      </w:r>
      <w:r>
        <w:t>401(Acrosin inhibitor) -0</w:t>
      </w:r>
      <w:r w:rsidR="00644CD5">
        <w:t>.</w:t>
      </w:r>
      <w:r>
        <w:t>465(Tryptase inhibitor) -0</w:t>
      </w:r>
      <w:r w:rsidR="00644CD5">
        <w:t>.</w:t>
      </w:r>
      <w:r>
        <w:t>378(Renilla-luciferin 2-monooxygenase inhibitor) -0</w:t>
      </w:r>
      <w:r w:rsidR="00644CD5">
        <w:t>.</w:t>
      </w:r>
      <w:r>
        <w:t>205(Ribosomal protein S6 kinase alpha 3 inhibitor) -0</w:t>
      </w:r>
      <w:r w:rsidR="00644CD5">
        <w:t>.</w:t>
      </w:r>
      <w:r>
        <w:t>682(Glyoxylate reductase (NADP+) inhibitor) + 0</w:t>
      </w:r>
      <w:r w:rsidR="00644CD5">
        <w:t>.</w:t>
      </w:r>
      <w:r>
        <w:t>155(Antineoplastic (endocrine cancer)) + 0</w:t>
      </w:r>
      <w:r w:rsidR="00644CD5">
        <w:t>.</w:t>
      </w:r>
      <w:r>
        <w:t>536(CYP1A2 expression enhancer) + 0</w:t>
      </w:r>
      <w:r w:rsidR="00644CD5">
        <w:t>.</w:t>
      </w:r>
      <w:r>
        <w:t>206(Carcinogenic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437(Aldose reductase 2 inhibitor) + 0</w:t>
      </w:r>
      <w:r w:rsidR="00644CD5">
        <w:t>.</w:t>
      </w:r>
      <w:r>
        <w:t>353(Cardiodepressant) + 0</w:t>
      </w:r>
      <w:r w:rsidR="00644CD5">
        <w:t>.</w:t>
      </w:r>
      <w:r>
        <w:t>201(cAMP-dependent protein kinase alpha catalytic subunit inhibitor) + 0</w:t>
      </w:r>
      <w:r w:rsidR="00644CD5">
        <w:t>.</w:t>
      </w:r>
      <w:r>
        <w:t>238(Death-associated protein kinase inhibitor) -0</w:t>
      </w:r>
      <w:r w:rsidR="00644CD5">
        <w:t>.</w:t>
      </w:r>
      <w:r>
        <w:t>29(Antiprotozoal (Amoeba)) + 0</w:t>
      </w:r>
      <w:r w:rsidR="00644CD5">
        <w:t>.</w:t>
      </w:r>
      <w:r>
        <w:t>159(Porphyria) + 0</w:t>
      </w:r>
      <w:r w:rsidR="00644CD5">
        <w:t>.</w:t>
      </w:r>
      <w:r>
        <w:t>396(Galanin receptor 2 antagonist) -0</w:t>
      </w:r>
      <w:r w:rsidR="00644CD5">
        <w:t>.</w:t>
      </w:r>
      <w:r>
        <w:t>392(Inner centromere protein inhibitor) -0</w:t>
      </w:r>
      <w:r w:rsidR="00644CD5">
        <w:t>.</w:t>
      </w:r>
      <w:r>
        <w:t>24(Methemoglobinemia) -0</w:t>
      </w:r>
      <w:r w:rsidR="00644CD5">
        <w:t>.</w:t>
      </w:r>
      <w:r>
        <w:t>19(Antineoplastic (glioblastoma multiforme)) + 0</w:t>
      </w:r>
      <w:r w:rsidR="00644CD5">
        <w:t>.</w:t>
      </w:r>
      <w:r>
        <w:t>166(Histone deacetylase class IIb inhibitor) + 0</w:t>
      </w:r>
      <w:r w:rsidR="00644CD5">
        <w:t>.</w:t>
      </w:r>
      <w:r>
        <w:t>579(Arginine deiminase inhibitor) -0</w:t>
      </w:r>
      <w:r w:rsidR="00644CD5">
        <w:t>.</w:t>
      </w:r>
      <w:r>
        <w:t>897(Diacylglycerol kinase inhibitor) + 0</w:t>
      </w:r>
      <w:r w:rsidR="00644CD5">
        <w:t>.</w:t>
      </w:r>
      <w:r>
        <w:t>131(N-Acetylated alpha-linked acidic dipeptidase inhibitor) -0</w:t>
      </w:r>
      <w:r w:rsidR="00644CD5">
        <w:t>.</w:t>
      </w:r>
      <w:r>
        <w:t>32(Cyclin-dependent kinase 1 inhibitor) + 0</w:t>
      </w:r>
      <w:r w:rsidR="00644CD5">
        <w:t>.</w:t>
      </w:r>
      <w:r>
        <w:t>218(Periodontitis treatment) -0</w:t>
      </w:r>
      <w:r w:rsidR="00644CD5">
        <w:t>.</w:t>
      </w:r>
      <w:r>
        <w:t>318(Neutral endopeptidase inhibitor) + 0</w:t>
      </w:r>
      <w:r w:rsidR="00644CD5">
        <w:t>.</w:t>
      </w:r>
      <w:r>
        <w:t>205(Protein-tyrosine phosphatase 2C inhibitor) -0</w:t>
      </w:r>
      <w:r w:rsidR="00644CD5">
        <w:t>.</w:t>
      </w:r>
      <w:r>
        <w:t>389(Mandelate 4-monooxygenase inhibitor) + 0</w:t>
      </w:r>
      <w:r w:rsidR="00644CD5">
        <w:t>.</w:t>
      </w:r>
      <w:r>
        <w:t>295(Cyclin-dependent kinase 7 inhibitor) + 0</w:t>
      </w:r>
      <w:r w:rsidR="00644CD5">
        <w:t>.</w:t>
      </w:r>
      <w:r>
        <w:t>917(Glutamate dehydrogenase (NADP+) inhibitor) + 0</w:t>
      </w:r>
      <w:r w:rsidR="00644CD5">
        <w:t>.</w:t>
      </w:r>
      <w:r>
        <w:t>234(Pain) -0</w:t>
      </w:r>
      <w:r w:rsidR="00644CD5">
        <w:t>.</w:t>
      </w:r>
      <w:r>
        <w:t>296(Triose-phosphate isomerase inhibitor) + 0</w:t>
      </w:r>
      <w:r w:rsidR="00644CD5">
        <w:t>.</w:t>
      </w:r>
      <w:r>
        <w:t>413(Prostaglandin-E synthase inhibitor) + 0</w:t>
      </w:r>
      <w:r w:rsidR="00644CD5">
        <w:t>.</w:t>
      </w:r>
      <w:r>
        <w:t>519(Histone deacetylase inhibitor) -0</w:t>
      </w:r>
      <w:r w:rsidR="00644CD5">
        <w:t>.</w:t>
      </w:r>
      <w:r>
        <w:t>204(Glycosylceramidase inhibitor) + 0</w:t>
      </w:r>
      <w:r w:rsidR="00644CD5">
        <w:t>.</w:t>
      </w:r>
      <w:r>
        <w:t>204(Plasminogen activator inhibitor antagonist) -0</w:t>
      </w:r>
      <w:r w:rsidR="00644CD5">
        <w:t>.</w:t>
      </w:r>
      <w:r>
        <w:t>372(Carcinogenic</w:t>
      </w:r>
      <w:r w:rsidR="00644CD5">
        <w:t>.</w:t>
      </w:r>
      <w:r>
        <w:t xml:space="preserve"> mouse) -0</w:t>
      </w:r>
      <w:r w:rsidR="00644CD5">
        <w:t>.</w:t>
      </w:r>
      <w:r>
        <w:t>104(Antiallergic) + 0</w:t>
      </w:r>
      <w:r w:rsidR="00644CD5">
        <w:t>.</w:t>
      </w:r>
      <w:r>
        <w:t>416(Pectin lyase inhibitor) + 0</w:t>
      </w:r>
      <w:r w:rsidR="00644CD5">
        <w:t>.</w:t>
      </w:r>
      <w:r>
        <w:t>589(TRPV2 blocker) + 0</w:t>
      </w:r>
      <w:r w:rsidR="00644CD5">
        <w:t>.</w:t>
      </w:r>
      <w:r>
        <w:t>32(Spermicide) + 0</w:t>
      </w:r>
      <w:r w:rsidR="00644CD5">
        <w:t>.</w:t>
      </w:r>
      <w:r>
        <w:t>228(Beta glucosidase inhibitor) -0</w:t>
      </w:r>
      <w:r w:rsidR="00644CD5">
        <w:t>.</w:t>
      </w:r>
      <w:r>
        <w:t>415(G-protein-coupled receptor kinase inhibitor) + 0</w:t>
      </w:r>
      <w:r w:rsidR="00644CD5">
        <w:t>.</w:t>
      </w:r>
      <w:r>
        <w:t>461(BID expression inhibitor) -0</w:t>
      </w:r>
      <w:r w:rsidR="00644CD5">
        <w:t>.</w:t>
      </w:r>
      <w:r>
        <w:t>678(Histone deacetylase 10 inhibitor) -0</w:t>
      </w:r>
      <w:r w:rsidR="00644CD5">
        <w:t>.</w:t>
      </w:r>
      <w:r>
        <w:t>137(Phosphodiesterase 7A inhibitor) + 0</w:t>
      </w:r>
      <w:r w:rsidR="00644CD5">
        <w:t>.</w:t>
      </w:r>
      <w:r>
        <w:t>0993(Dry eye) + 0</w:t>
      </w:r>
      <w:r w:rsidR="00644CD5">
        <w:t>.</w:t>
      </w:r>
      <w:r>
        <w:t>169(Estrogen agonist) + 0</w:t>
      </w:r>
      <w:r w:rsidR="00644CD5">
        <w:t>.</w:t>
      </w:r>
      <w:r>
        <w:t>198(Phosphodiesterase 6B inhibitor) + 0</w:t>
      </w:r>
      <w:r w:rsidR="00644CD5">
        <w:t>.</w:t>
      </w:r>
      <w:r>
        <w:t>186(C10ORF10 expression enhancer) -0</w:t>
      </w:r>
      <w:r w:rsidR="00644CD5">
        <w:t>.</w:t>
      </w:r>
      <w:r>
        <w:t>0884(Ribosomal protein S6 kinase alpha 5 inhibitor) -0</w:t>
      </w:r>
      <w:r w:rsidR="00644CD5">
        <w:t>.</w:t>
      </w:r>
      <w:r>
        <w:t>149(Proto-oncogene tyrosine-protein kinase Yes inhibitor) + 0</w:t>
      </w:r>
      <w:r w:rsidR="00644CD5">
        <w:t>.</w:t>
      </w:r>
      <w:r>
        <w:t>49(Adenosine A2b receptor antagonist) + 0</w:t>
      </w:r>
      <w:r w:rsidR="00644CD5">
        <w:t>.</w:t>
      </w:r>
      <w:r>
        <w:t>359(TH expression enhancer) -0</w:t>
      </w:r>
      <w:r w:rsidR="00644CD5">
        <w:t>.</w:t>
      </w:r>
      <w:r>
        <w:t>299(3C-like protease (H</w:t>
      </w:r>
      <w:r>
        <w:t>u</w:t>
      </w:r>
      <w:r>
        <w:t>man coronavirus) inhibitor) + 0</w:t>
      </w:r>
      <w:r w:rsidR="00644CD5">
        <w:t>.</w:t>
      </w:r>
      <w:r>
        <w:t>204(Proteasome subunit beta type-5 inhibitor) -0</w:t>
      </w:r>
      <w:r w:rsidR="00644CD5">
        <w:t>.</w:t>
      </w:r>
      <w:r>
        <w:t>572(Phosphodiesterase 1C inhibitor) -1(Cyclomaltodextrin glucanotransferase inhibitor) -0</w:t>
      </w:r>
      <w:r w:rsidR="00644CD5">
        <w:t>.</w:t>
      </w:r>
      <w:r>
        <w:t>345(Antitoxic) -0</w:t>
      </w:r>
      <w:r w:rsidR="00644CD5">
        <w:t>.</w:t>
      </w:r>
      <w:r>
        <w:t>374(EREG expression enhancer) + 0</w:t>
      </w:r>
      <w:r w:rsidR="00644CD5">
        <w:t>.</w:t>
      </w:r>
      <w:r>
        <w:t>22(Neurokinin 3 antagonist) + 0</w:t>
      </w:r>
      <w:r w:rsidR="00644CD5">
        <w:t>.</w:t>
      </w:r>
      <w:r>
        <w:t>512(Peptidyl-glycinamidase inhibitor) -0</w:t>
      </w:r>
      <w:r w:rsidR="00644CD5">
        <w:t>.</w:t>
      </w:r>
      <w:r>
        <w:t>237(Neuropeptide FF1 antagonist) + 0</w:t>
      </w:r>
      <w:r w:rsidR="00644CD5">
        <w:t>.</w:t>
      </w:r>
      <w:r>
        <w:t>243(Phosphodiesterase XI inhibitor) -1</w:t>
      </w:r>
      <w:r w:rsidR="00644CD5">
        <w:t>.</w:t>
      </w:r>
      <w:r>
        <w:t>05(Citrate (Si)-synthase inhibitor) -0</w:t>
      </w:r>
      <w:r w:rsidR="00644CD5">
        <w:t>.</w:t>
      </w:r>
      <w:r>
        <w:t>21(Phosphodiesterase 10A inhibitor) -0</w:t>
      </w:r>
      <w:r w:rsidR="00644CD5">
        <w:t>.</w:t>
      </w:r>
      <w:r>
        <w:t>321(Aryl hydrocarbon receptor agonist) + 0</w:t>
      </w:r>
      <w:r w:rsidR="00644CD5">
        <w:t>.</w:t>
      </w:r>
      <w:r>
        <w:t>863(Neuraminidase (Influenza A) inhibitor) -0</w:t>
      </w:r>
      <w:r w:rsidR="00644CD5">
        <w:t>.</w:t>
      </w:r>
      <w:r>
        <w:t>479(Thiosulfate su</w:t>
      </w:r>
      <w:r>
        <w:t>l</w:t>
      </w:r>
      <w:r>
        <w:t>furtransferase inhibitor) -0</w:t>
      </w:r>
      <w:r w:rsidR="00644CD5">
        <w:t>.</w:t>
      </w:r>
      <w:r>
        <w:t>359(YAK3 inhibitor) -0</w:t>
      </w:r>
      <w:r w:rsidR="00644CD5">
        <w:t>.</w:t>
      </w:r>
      <w:r>
        <w:t>129(Dry eye syndrome treatment) -0</w:t>
      </w:r>
      <w:r w:rsidR="00644CD5">
        <w:t>.</w:t>
      </w:r>
      <w:r>
        <w:t>145(Melatonin 1 antagonist) + 0</w:t>
      </w:r>
      <w:r w:rsidR="00644CD5">
        <w:t>.</w:t>
      </w:r>
      <w:r>
        <w:t>685(RNA ligase (ATP) inhibitor) + 0</w:t>
      </w:r>
      <w:r w:rsidR="00644CD5">
        <w:t>.</w:t>
      </w:r>
      <w:r>
        <w:t>117(Spasmogenic) -0</w:t>
      </w:r>
      <w:r w:rsidR="00644CD5">
        <w:t>.</w:t>
      </w:r>
      <w:r>
        <w:t>155(Histone deacetylase 1B inhibitor) + 0</w:t>
      </w:r>
      <w:r w:rsidR="00644CD5">
        <w:t>.</w:t>
      </w:r>
      <w:r>
        <w:t>0734(Autoimmune disorders treatment) -0</w:t>
      </w:r>
      <w:r w:rsidR="00644CD5">
        <w:t>.</w:t>
      </w:r>
      <w:r>
        <w:t>69(GMP synthase inhibitor) + 0</w:t>
      </w:r>
      <w:r w:rsidR="00644CD5">
        <w:t>.</w:t>
      </w:r>
      <w:r>
        <w:t>219(Alpha adrenoreceptor antagonist) -0</w:t>
      </w:r>
      <w:r w:rsidR="00644CD5">
        <w:t>.</w:t>
      </w:r>
      <w:r>
        <w:t>186(Phosphatidylinositol 3-kinase delta inhibitor) -0</w:t>
      </w:r>
      <w:r w:rsidR="00644CD5">
        <w:t>.</w:t>
      </w:r>
      <w:r>
        <w:t>152(5 Hydroxytryptamine 4E antagonist) -0</w:t>
      </w:r>
      <w:r w:rsidR="00644CD5">
        <w:t>.</w:t>
      </w:r>
      <w:r>
        <w:t>636(Phloroglucinol reductase inhibitor) -1</w:t>
      </w:r>
      <w:r w:rsidR="00644CD5">
        <w:t>.</w:t>
      </w:r>
      <w:r>
        <w:t>14(Methylmalonyl-CoA mutase inhibitor) + 0</w:t>
      </w:r>
      <w:r w:rsidR="00644CD5">
        <w:t>.</w:t>
      </w:r>
      <w:r>
        <w:t>232(FOSL1 expression enhancer) + 0</w:t>
      </w:r>
      <w:r w:rsidR="00644CD5">
        <w:t>.</w:t>
      </w:r>
      <w:r>
        <w:t>776(Gastricsin inhibitor) + 1</w:t>
      </w:r>
      <w:r w:rsidR="00644CD5">
        <w:t>.</w:t>
      </w:r>
      <w:r>
        <w:t>21(Uridine nucleosidase inhibitor) -0</w:t>
      </w:r>
      <w:r w:rsidR="00644CD5">
        <w:t>.</w:t>
      </w:r>
      <w:r>
        <w:t>299(VCAM1 expression enhancer) + 0</w:t>
      </w:r>
      <w:r w:rsidR="00644CD5">
        <w:t>.</w:t>
      </w:r>
      <w:r>
        <w:t>267(Insecticide) -0</w:t>
      </w:r>
      <w:r w:rsidR="00644CD5">
        <w:t>.</w:t>
      </w:r>
      <w:r>
        <w:t>302(Subtilisin inhibitor) -0</w:t>
      </w:r>
      <w:r w:rsidR="00644CD5">
        <w:t>.</w:t>
      </w:r>
      <w:r>
        <w:t>22(TEC kinase inhibitor) + 0</w:t>
      </w:r>
      <w:r w:rsidR="00644CD5">
        <w:t>.</w:t>
      </w:r>
      <w:r>
        <w:t>15(Factor XII inhibitor) + 0</w:t>
      </w:r>
      <w:r w:rsidR="00644CD5">
        <w:t>.</w:t>
      </w:r>
      <w:r>
        <w:t>833(CDP-diacylglycerol-inositol 3-phosphatidyltransferase inhibitor) -0</w:t>
      </w:r>
      <w:r w:rsidR="00644CD5">
        <w:t>.</w:t>
      </w:r>
      <w:r>
        <w:t>567(SMN2 expression enhancer) + 0</w:t>
      </w:r>
      <w:r w:rsidR="00644CD5">
        <w:t>.</w:t>
      </w:r>
      <w:r>
        <w:t>586(Adenylate cyclase I inhibitor) -0</w:t>
      </w:r>
      <w:r w:rsidR="00644CD5">
        <w:t>.</w:t>
      </w:r>
      <w:r>
        <w:t>0887(Antihypertensive) -0</w:t>
      </w:r>
      <w:r w:rsidR="00644CD5">
        <w:t>.</w:t>
      </w:r>
      <w:r>
        <w:t>169(Retinoid X receptor agonist) -0</w:t>
      </w:r>
      <w:r w:rsidR="00644CD5">
        <w:t>.</w:t>
      </w:r>
      <w:r>
        <w:t>135(Phosphorylase kinase gamma subunit 1 inhibitor) -0</w:t>
      </w:r>
      <w:r w:rsidR="00644CD5">
        <w:t>.</w:t>
      </w:r>
      <w:r>
        <w:t>0901(Antineoplastic enhancer) -0</w:t>
      </w:r>
      <w:r w:rsidR="00644CD5">
        <w:t>.</w:t>
      </w:r>
      <w:r>
        <w:t>116(RNA directed DNA polymerase inhibitor) + 0</w:t>
      </w:r>
      <w:r w:rsidR="00644CD5">
        <w:t>.</w:t>
      </w:r>
      <w:r>
        <w:t>126(Purinergic P2X1 antagonist) -0</w:t>
      </w:r>
      <w:r w:rsidR="00644CD5">
        <w:t>.</w:t>
      </w:r>
      <w:r>
        <w:t>266(Hexokinase inhibitor) + 0</w:t>
      </w:r>
      <w:r w:rsidR="00644CD5">
        <w:t>.</w:t>
      </w:r>
      <w:r>
        <w:t>0922(Antineoplastic (non-small cell lung cancer)) + 0</w:t>
      </w:r>
      <w:r w:rsidR="00644CD5">
        <w:t>.</w:t>
      </w:r>
      <w:r>
        <w:t>314(SPP1 expression enhancer) + 0</w:t>
      </w:r>
      <w:r w:rsidR="00644CD5">
        <w:t>.</w:t>
      </w:r>
      <w:r>
        <w:t>13(Toxic</w:t>
      </w:r>
      <w:r w:rsidR="00644CD5">
        <w:t>.</w:t>
      </w:r>
      <w:r>
        <w:t xml:space="preserve"> respiration) + 0</w:t>
      </w:r>
      <w:r w:rsidR="00644CD5">
        <w:t>.</w:t>
      </w:r>
      <w:r>
        <w:t>151(Mediator release inhibitor) + 0</w:t>
      </w:r>
      <w:r w:rsidR="00644CD5">
        <w:t>.</w:t>
      </w:r>
      <w:r>
        <w:t>268(cAMP-dependent protein kinase beta catalytic subunit inhibitor) + 0</w:t>
      </w:r>
      <w:r w:rsidR="00644CD5">
        <w:t>.</w:t>
      </w:r>
      <w:r>
        <w:t xml:space="preserve">29(Endothelial nitric-oxide synthase inhibitor) + </w:t>
      </w:r>
      <w:r>
        <w:lastRenderedPageBreak/>
        <w:t>0</w:t>
      </w:r>
      <w:r w:rsidR="00644CD5">
        <w:t>.</w:t>
      </w:r>
      <w:r>
        <w:t>141(Xenobiotic-transporting ATPase inhibitor) + 0</w:t>
      </w:r>
      <w:r w:rsidR="00644CD5">
        <w:t>.</w:t>
      </w:r>
      <w:r>
        <w:t>443(Activating transcription factor inhibitor) + 0</w:t>
      </w:r>
      <w:r w:rsidR="00644CD5">
        <w:t>.</w:t>
      </w:r>
      <w:r>
        <w:t>153(Postmenopausal disorders treatment) -0</w:t>
      </w:r>
      <w:r w:rsidR="00644CD5">
        <w:t>.</w:t>
      </w:r>
      <w:r>
        <w:t>15(Opioid delta receptor antagonist) + 0</w:t>
      </w:r>
      <w:r w:rsidR="00644CD5">
        <w:t>.</w:t>
      </w:r>
      <w:r>
        <w:t>124(Protein 50S ribosomal subunit inhibitor) + 0</w:t>
      </w:r>
      <w:r w:rsidR="00644CD5">
        <w:t>.</w:t>
      </w:r>
      <w:r>
        <w:t>175(Systemic lupus erythematosus) -0</w:t>
      </w:r>
      <w:r w:rsidR="00644CD5">
        <w:t>.</w:t>
      </w:r>
      <w:r>
        <w:t>289(Lactose synthase inhibitor) -0</w:t>
      </w:r>
      <w:r w:rsidR="00644CD5">
        <w:t>.</w:t>
      </w:r>
      <w:r>
        <w:t>297(Cyclic AMP modulator) + 0</w:t>
      </w:r>
      <w:r w:rsidR="00644CD5">
        <w:t>.</w:t>
      </w:r>
      <w:r>
        <w:t>121(CYP11B2 inhibitor) -0</w:t>
      </w:r>
      <w:r w:rsidR="00644CD5">
        <w:t>.</w:t>
      </w:r>
      <w:r>
        <w:t>642(Diphosphate-fructose-6-phosphate 1-phosphotransferase inhibitor) + 0</w:t>
      </w:r>
      <w:r w:rsidR="00644CD5">
        <w:t>.</w:t>
      </w:r>
      <w:r>
        <w:t>184(Antihypoxic) + 0</w:t>
      </w:r>
      <w:r w:rsidR="00644CD5">
        <w:t>.</w:t>
      </w:r>
      <w:r>
        <w:t>121(Interleukin 4 antagonist) -0</w:t>
      </w:r>
      <w:r w:rsidR="00644CD5">
        <w:t>.</w:t>
      </w:r>
      <w:r>
        <w:t>113(Sodium/glucose cotransporter 1 inhibitor) + 0</w:t>
      </w:r>
      <w:r w:rsidR="00644CD5">
        <w:t>.</w:t>
      </w:r>
      <w:r>
        <w:t>392(DNA methyltransferase I inhibitor) -0</w:t>
      </w:r>
      <w:r w:rsidR="00644CD5">
        <w:t>.</w:t>
      </w:r>
      <w:r>
        <w:t>0796(Peptidyl-prolyl cis-trans isomerase FKBP1B inhibitor) -0</w:t>
      </w:r>
      <w:r w:rsidR="00644CD5">
        <w:t>.</w:t>
      </w:r>
      <w:r>
        <w:t>225(SULT1A3 su</w:t>
      </w:r>
      <w:r>
        <w:t>b</w:t>
      </w:r>
      <w:r>
        <w:t>strate) + 0</w:t>
      </w:r>
      <w:r w:rsidR="00644CD5">
        <w:t>.</w:t>
      </w:r>
      <w:r>
        <w:t>314(Formate dehydrogenase inhibitor) -0</w:t>
      </w:r>
      <w:r w:rsidR="00644CD5">
        <w:t>.</w:t>
      </w:r>
      <w:r>
        <w:t>748(Purine nucleosidase inhibitor) + 0</w:t>
      </w:r>
      <w:r w:rsidR="00644CD5">
        <w:t>.</w:t>
      </w:r>
      <w:r>
        <w:t>354(GABA uptake inhib</w:t>
      </w:r>
      <w:r>
        <w:t>i</w:t>
      </w:r>
      <w:r>
        <w:t>tor) + 0</w:t>
      </w:r>
      <w:r w:rsidR="00644CD5">
        <w:t>.</w:t>
      </w:r>
      <w:r>
        <w:t>0895(Integrin alpha4beta1 antagonist) -0</w:t>
      </w:r>
      <w:r w:rsidR="00644CD5">
        <w:t>.</w:t>
      </w:r>
      <w:r>
        <w:t>0151(NumNegative) + 0</w:t>
      </w:r>
      <w:r w:rsidR="00644CD5">
        <w:t>.</w:t>
      </w:r>
      <w:r>
        <w:t>331(Alanine dehydrogenase inhibitor) + 0</w:t>
      </w:r>
      <w:r w:rsidR="00644CD5">
        <w:t>.</w:t>
      </w:r>
      <w:r>
        <w:t>845(IMP cyclohydrolase inhibitor) -0</w:t>
      </w:r>
      <w:r w:rsidR="00644CD5">
        <w:t>.</w:t>
      </w:r>
      <w:r>
        <w:t>229(Contraceptive) + 0</w:t>
      </w:r>
      <w:r w:rsidR="00644CD5">
        <w:t>.</w:t>
      </w:r>
      <w:r>
        <w:t>207(CDK2/cyclin A inhibitor) -0</w:t>
      </w:r>
      <w:r w:rsidR="00644CD5">
        <w:t>.</w:t>
      </w:r>
      <w:r>
        <w:t>395(Calpain small subunit 1 inhibitor) + 0</w:t>
      </w:r>
      <w:r w:rsidR="00644CD5">
        <w:t>.</w:t>
      </w:r>
      <w:r>
        <w:t>292(HSPA1B expression enhancer) -0</w:t>
      </w:r>
      <w:r w:rsidR="00644CD5">
        <w:t>.</w:t>
      </w:r>
      <w:r>
        <w:t>135(Choreoathetosis) + 0</w:t>
      </w:r>
      <w:r w:rsidR="00644CD5">
        <w:t>.</w:t>
      </w:r>
      <w:r>
        <w:t>0315(NumPositive) -0</w:t>
      </w:r>
      <w:r w:rsidR="00644CD5">
        <w:t>.</w:t>
      </w:r>
      <w:r>
        <w:t>183(cAMP-dependent protein kinase gamma catalytic subunit inhibitor) + 0</w:t>
      </w:r>
      <w:r w:rsidR="00644CD5">
        <w:t>.</w:t>
      </w:r>
      <w:r>
        <w:t>156(Skin irritation</w:t>
      </w:r>
      <w:r w:rsidR="00644CD5">
        <w:t>.</w:t>
      </w:r>
      <w:r>
        <w:t xml:space="preserve"> weak) -0</w:t>
      </w:r>
      <w:r w:rsidR="00644CD5">
        <w:t>.</w:t>
      </w:r>
      <w:r>
        <w:t>0684(Prostate cancer treatment) -0</w:t>
      </w:r>
      <w:r w:rsidR="00644CD5">
        <w:t>.</w:t>
      </w:r>
      <w:r>
        <w:t>41(Beta-N-acetylhexosaminidase inhibitor) -0</w:t>
      </w:r>
      <w:r w:rsidR="00644CD5">
        <w:t>.</w:t>
      </w:r>
      <w:r>
        <w:t>102(Extrapyramidal effect) -0</w:t>
      </w:r>
      <w:r w:rsidR="00644CD5">
        <w:t>.</w:t>
      </w:r>
      <w:r>
        <w:t>0852(T-cell protein-tyrosine phosphatase inhibitor) + 0</w:t>
      </w:r>
      <w:r w:rsidR="00644CD5">
        <w:t>.</w:t>
      </w:r>
      <w:r>
        <w:t>348(Oxaloacetate decarboxylase inhibitor) + 0</w:t>
      </w:r>
      <w:r w:rsidR="00644CD5">
        <w:t>.</w:t>
      </w:r>
      <w:r>
        <w:t>167(Carcinogenic</w:t>
      </w:r>
      <w:r w:rsidR="00644CD5">
        <w:t>.</w:t>
      </w:r>
      <w:r>
        <w:t xml:space="preserve"> group 2B) + 0</w:t>
      </w:r>
      <w:r w:rsidR="00644CD5">
        <w:t>.</w:t>
      </w:r>
      <w:r>
        <w:t>11(Carcinogenic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all tumor bearing animals) + 0</w:t>
      </w:r>
      <w:r w:rsidR="00644CD5">
        <w:t>.</w:t>
      </w:r>
      <w:r>
        <w:t>278(Phosphorylase a inhibitor) -0</w:t>
      </w:r>
      <w:r w:rsidR="00644CD5">
        <w:t>.</w:t>
      </w:r>
      <w:r>
        <w:t>158(Photosensitizer) -0</w:t>
      </w:r>
      <w:r w:rsidR="00644CD5">
        <w:t>.</w:t>
      </w:r>
      <w:r>
        <w:t>112(Platelet activating factor alpha antagonist) -0</w:t>
      </w:r>
      <w:r w:rsidR="00644CD5">
        <w:t>.</w:t>
      </w:r>
      <w:r>
        <w:t>127(Carcinogenic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162(CYP2C9 inducer) -0</w:t>
      </w:r>
      <w:r w:rsidR="00644CD5">
        <w:t>.</w:t>
      </w:r>
      <w:r>
        <w:t>0911(Transcription factor STAT inhibitor) + 0</w:t>
      </w:r>
      <w:r w:rsidR="00644CD5">
        <w:t>.</w:t>
      </w:r>
      <w:r>
        <w:t>127(Orexin receptor 1 antagonist) + 0</w:t>
      </w:r>
      <w:r w:rsidR="00644CD5">
        <w:t>.</w:t>
      </w:r>
      <w:r>
        <w:t>0707(Cell division control protein 42 homolog inhibitor) + 0</w:t>
      </w:r>
      <w:r w:rsidR="00644CD5">
        <w:t>.</w:t>
      </w:r>
      <w:r>
        <w:t>072(Pyrimidine antagonist) + 0</w:t>
      </w:r>
      <w:r w:rsidR="00644CD5">
        <w:t>.</w:t>
      </w:r>
      <w:r>
        <w:t>287(Oligo-1</w:t>
      </w:r>
      <w:r w:rsidR="00644CD5">
        <w:t>.</w:t>
      </w:r>
      <w:r>
        <w:t>6-glucosidase inhibitor) + 0</w:t>
      </w:r>
      <w:r w:rsidR="00644CD5">
        <w:t>.</w:t>
      </w:r>
      <w:r>
        <w:t>173(GABA C receptor antagonist) + 0</w:t>
      </w:r>
      <w:r w:rsidR="00644CD5">
        <w:t>.</w:t>
      </w:r>
      <w:r>
        <w:t>13(Electrolyte absorption antag</w:t>
      </w:r>
      <w:r>
        <w:t>o</w:t>
      </w:r>
      <w:r>
        <w:t>nist) + 0</w:t>
      </w:r>
      <w:r w:rsidR="00644CD5">
        <w:t>.</w:t>
      </w:r>
      <w:r>
        <w:t>168(SERPINE1 expression enhancer) + 0</w:t>
      </w:r>
      <w:r w:rsidR="00644CD5">
        <w:t>.</w:t>
      </w:r>
      <w:r>
        <w:t>0749(Integrin alphaVbeta3 antagonist) -0</w:t>
      </w:r>
      <w:r w:rsidR="00644CD5">
        <w:t>.</w:t>
      </w:r>
      <w:r>
        <w:t>0641(Nucleoside tran</w:t>
      </w:r>
      <w:r>
        <w:t>s</w:t>
      </w:r>
      <w:r>
        <w:t>porters inhibitor) -0</w:t>
      </w:r>
      <w:r w:rsidR="00644CD5">
        <w:t>.</w:t>
      </w:r>
      <w:r>
        <w:t>205(Aspartate transaminase inhibitor) -0</w:t>
      </w:r>
      <w:r w:rsidR="00644CD5">
        <w:t>.</w:t>
      </w:r>
      <w:r>
        <w:t>227(Nicotinic receptor delta subunit antagonist) + 0</w:t>
      </w:r>
      <w:r w:rsidR="00644CD5">
        <w:t>.</w:t>
      </w:r>
      <w:r>
        <w:t>0437(Antineoplastic (bone cancer)) + 0</w:t>
      </w:r>
      <w:r w:rsidR="00644CD5">
        <w:t>.</w:t>
      </w:r>
      <w:r>
        <w:t>182(Serine-glyoxylate transaminase inhibitor) + 0</w:t>
      </w:r>
      <w:r w:rsidR="00644CD5">
        <w:t>.</w:t>
      </w:r>
      <w:r>
        <w:t>12(Expectorant) + 0</w:t>
      </w:r>
      <w:r w:rsidR="00644CD5">
        <w:t>.</w:t>
      </w:r>
      <w:r>
        <w:t>0567(Chymotrypsin B inhibitor) + 0</w:t>
      </w:r>
      <w:r w:rsidR="00644CD5">
        <w:t>.</w:t>
      </w:r>
      <w:r>
        <w:t>0845(Psychostimulant) -0</w:t>
      </w:r>
      <w:r w:rsidR="00644CD5">
        <w:t>.</w:t>
      </w:r>
      <w:r>
        <w:t>109(TK1 expression inhibitor) + 0</w:t>
      </w:r>
      <w:r w:rsidR="00644CD5">
        <w:t>.</w:t>
      </w:r>
      <w:r>
        <w:t>0655(Fatty acid synthase inhibitor) -0</w:t>
      </w:r>
      <w:r w:rsidR="00644CD5">
        <w:t>.</w:t>
      </w:r>
      <w:r>
        <w:t>0574(Cyclooxygenase 3 inhibitor) -0</w:t>
      </w:r>
      <w:r w:rsidR="00644CD5">
        <w:t>.</w:t>
      </w:r>
      <w:r>
        <w:t>143(Endopeptidase inhibitor) + 0</w:t>
      </w:r>
      <w:r w:rsidR="00644CD5">
        <w:t>.</w:t>
      </w:r>
      <w:r>
        <w:t>0442(HIF1A expression inhibitor) + 0</w:t>
      </w:r>
      <w:r w:rsidR="00644CD5">
        <w:t>.</w:t>
      </w:r>
      <w:r>
        <w:t>0798(Reductant) + 0</w:t>
      </w:r>
      <w:r w:rsidR="00644CD5">
        <w:t>.</w:t>
      </w:r>
      <w:r>
        <w:t>0705(Janus tyrosine kinase 1 inhibitor) -0</w:t>
      </w:r>
      <w:r w:rsidR="00644CD5">
        <w:t>.</w:t>
      </w:r>
      <w:r>
        <w:t>0598(Hypomania) + 0</w:t>
      </w:r>
      <w:r w:rsidR="00644CD5">
        <w:t>.</w:t>
      </w:r>
      <w:r>
        <w:t>0464(Maillard reaction inhibitor) + 0</w:t>
      </w:r>
      <w:r w:rsidR="00644CD5">
        <w:t>.</w:t>
      </w:r>
      <w:r>
        <w:t>052(Fibroblast activation protein alpha inhibitor) -0</w:t>
      </w:r>
      <w:r w:rsidR="00644CD5">
        <w:t>.</w:t>
      </w:r>
      <w:r>
        <w:t>125(Glycine hydroxymethyltransferase inhibitor) -0</w:t>
      </w:r>
      <w:r w:rsidR="00644CD5">
        <w:t>.</w:t>
      </w:r>
      <w:r>
        <w:t>0593(Estrogen receptor alpha antagonist) -0</w:t>
      </w:r>
      <w:r w:rsidR="00644CD5">
        <w:t>.</w:t>
      </w:r>
      <w:r>
        <w:t>134(Protease (Human cytomegalovirus) inhibitor) + 0</w:t>
      </w:r>
      <w:r w:rsidR="00644CD5">
        <w:t>.</w:t>
      </w:r>
      <w:r>
        <w:t>0856(Raynaud's phenomenon) -0</w:t>
      </w:r>
      <w:r w:rsidR="00644CD5">
        <w:t>.</w:t>
      </w:r>
      <w:r>
        <w:t>0605(Melanocortin 1 antagonist) -0</w:t>
      </w:r>
      <w:r w:rsidR="00644CD5">
        <w:t>.</w:t>
      </w:r>
      <w:r>
        <w:t>0462(Epstein-Barr nuclear antigen 1 inhibitor) + 0</w:t>
      </w:r>
      <w:r w:rsidR="00644CD5">
        <w:t>.</w:t>
      </w:r>
      <w:r>
        <w:t>205(Leucine-tRNA ligase inhibitor) + 0</w:t>
      </w:r>
      <w:r w:rsidR="00644CD5">
        <w:t>.</w:t>
      </w:r>
      <w:r>
        <w:t>132(Somatostatin antagonist) -0</w:t>
      </w:r>
      <w:r w:rsidR="00644CD5">
        <w:t>.</w:t>
      </w:r>
      <w:r>
        <w:t>0586(Eye irritation</w:t>
      </w:r>
      <w:r w:rsidR="00644CD5">
        <w:t>.</w:t>
      </w:r>
      <w:r>
        <w:t xml:space="preserve"> inactive) -0</w:t>
      </w:r>
      <w:r w:rsidR="00644CD5">
        <w:t>.</w:t>
      </w:r>
      <w:r>
        <w:t>0502(Glutamate (mGluR4) antagonist) + 0</w:t>
      </w:r>
      <w:r w:rsidR="00644CD5">
        <w:t>.</w:t>
      </w:r>
      <w:r>
        <w:t>0759(Calcium channel (voltage-sensitive) blocker) -0</w:t>
      </w:r>
      <w:r w:rsidR="00644CD5">
        <w:t>.</w:t>
      </w:r>
      <w:r>
        <w:t>034(Phosphodiesterase inhibitor) + 0</w:t>
      </w:r>
      <w:r w:rsidR="00644CD5">
        <w:t>.</w:t>
      </w:r>
      <w:r>
        <w:t>0488(Necrosis) -0</w:t>
      </w:r>
      <w:r w:rsidR="00644CD5">
        <w:t>.</w:t>
      </w:r>
      <w:r>
        <w:t>0377(Anorexiant) + 0</w:t>
      </w:r>
      <w:r w:rsidR="00644CD5">
        <w:t>.</w:t>
      </w:r>
      <w:r>
        <w:t>0648(Histone deacetylase 6 inhibitor) + 0</w:t>
      </w:r>
      <w:r w:rsidR="00644CD5">
        <w:t>.</w:t>
      </w:r>
      <w:r>
        <w:t>0326(Glutamate (mGluR8) antagonist) -0</w:t>
      </w:r>
      <w:r w:rsidR="00644CD5">
        <w:t>.</w:t>
      </w:r>
      <w:r>
        <w:t>037(Antimigraine) + 0</w:t>
      </w:r>
      <w:r w:rsidR="00644CD5">
        <w:t>.</w:t>
      </w:r>
      <w:r>
        <w:t>083(Kinesin antagonist) + 0</w:t>
      </w:r>
      <w:r w:rsidR="00644CD5">
        <w:t>.</w:t>
      </w:r>
      <w:r>
        <w:t>0988(AMP-activated protein kinase</w:t>
      </w:r>
      <w:r w:rsidR="00644CD5">
        <w:t>.</w:t>
      </w:r>
      <w:r>
        <w:t xml:space="preserve"> alpha-2 subunit inhibitor) -0</w:t>
      </w:r>
      <w:r w:rsidR="00644CD5">
        <w:t>.</w:t>
      </w:r>
      <w:r>
        <w:t>0541(Sensitization) -0</w:t>
      </w:r>
      <w:r w:rsidR="00644CD5">
        <w:t>.</w:t>
      </w:r>
      <w:r>
        <w:t>0403(Amino acid-polyamine-organocation (APC) transporter antagonist) -0</w:t>
      </w:r>
      <w:r w:rsidR="00644CD5">
        <w:t>.</w:t>
      </w:r>
      <w:r>
        <w:t>0775(5 Hydroxytryptamine 3E antagonist) -0</w:t>
      </w:r>
      <w:r w:rsidR="00644CD5">
        <w:t>.</w:t>
      </w:r>
      <w:r>
        <w:t>0869(Transcription factor RelA inhibitor) -0</w:t>
      </w:r>
      <w:r w:rsidR="00644CD5">
        <w:t>.</w:t>
      </w:r>
      <w:r>
        <w:t>0334(Sigma receptor antagonist) + 0</w:t>
      </w:r>
      <w:r w:rsidR="00644CD5">
        <w:t>.</w:t>
      </w:r>
      <w:r>
        <w:t>0316(Protease activated receptor 1 antagonist) -0</w:t>
      </w:r>
      <w:r w:rsidR="00644CD5">
        <w:t>.</w:t>
      </w:r>
      <w:r>
        <w:t>0255(Antioxidant) -0</w:t>
      </w:r>
      <w:r w:rsidR="00644CD5">
        <w:t>.</w:t>
      </w:r>
      <w:r>
        <w:t>0549(PCNA expression enhancer) + 0</w:t>
      </w:r>
      <w:r w:rsidR="00644CD5">
        <w:t>.</w:t>
      </w:r>
      <w:r>
        <w:t>0663(Iodide peroxidase inhibitor) -0</w:t>
      </w:r>
      <w:r w:rsidR="00644CD5">
        <w:t>.</w:t>
      </w:r>
      <w:r>
        <w:t>0284(Calcium channel T-type blocker) + 0</w:t>
      </w:r>
      <w:r w:rsidR="00644CD5">
        <w:t>.</w:t>
      </w:r>
      <w:r>
        <w:t>0276(Alcohol dehydrogenase substrate) -0</w:t>
      </w:r>
      <w:r w:rsidR="00644CD5">
        <w:t>.</w:t>
      </w:r>
      <w:r>
        <w:t>0601(MO15-related protein kinase Pfmrk inhibitor) -0</w:t>
      </w:r>
      <w:r w:rsidR="00644CD5">
        <w:t>.</w:t>
      </w:r>
      <w:r>
        <w:t>0625(Restless leg syndrome treatment) -0</w:t>
      </w:r>
      <w:r w:rsidR="00644CD5">
        <w:t>.</w:t>
      </w:r>
      <w:r>
        <w:t>016(Antiviral (Rhinovirus)) + 0</w:t>
      </w:r>
      <w:r w:rsidR="00644CD5">
        <w:t>.</w:t>
      </w:r>
      <w:r>
        <w:t>0759(CDK2-associated protein 1 inhibitor) -0</w:t>
      </w:r>
      <w:r w:rsidR="00644CD5">
        <w:t>.</w:t>
      </w:r>
      <w:r>
        <w:t>0208(Lipocortins synthesis antagonist) + 0</w:t>
      </w:r>
      <w:r w:rsidR="00644CD5">
        <w:t>.</w:t>
      </w:r>
      <w:r>
        <w:t>0556(Beta adrenoreceptor antagonist) -0</w:t>
      </w:r>
      <w:r w:rsidR="00644CD5">
        <w:t>.</w:t>
      </w:r>
      <w:r>
        <w:t>0321(CCL2 expression enha</w:t>
      </w:r>
      <w:r>
        <w:t>n</w:t>
      </w:r>
      <w:r>
        <w:t>cer) -0</w:t>
      </w:r>
      <w:r w:rsidR="00644CD5">
        <w:t>.</w:t>
      </w:r>
      <w:r>
        <w:t>0232(Bone morphogenic protein 1 inhibitor) + 0</w:t>
      </w:r>
      <w:r w:rsidR="00644CD5">
        <w:t>.</w:t>
      </w:r>
      <w:r>
        <w:t>0293(Dependence) -0</w:t>
      </w:r>
      <w:r w:rsidR="00644CD5">
        <w:t>.</w:t>
      </w:r>
      <w:r>
        <w:t>0319(Superoxide dismutase inhibitor) + 0</w:t>
      </w:r>
      <w:r w:rsidR="00644CD5">
        <w:t>.</w:t>
      </w:r>
      <w:r>
        <w:t>0729(LGALS8 expression enhancer) -0</w:t>
      </w:r>
      <w:r w:rsidR="00644CD5">
        <w:t>.</w:t>
      </w:r>
      <w:r>
        <w:t>0305(Sphingosine 1-phosphate receptor 2 antagonist) -0</w:t>
      </w:r>
      <w:r w:rsidR="00644CD5">
        <w:t>.</w:t>
      </w:r>
      <w:r>
        <w:t>018(Tyrosine-protein kinase receptor antagonist) -0</w:t>
      </w:r>
      <w:r w:rsidR="00644CD5">
        <w:t>.</w:t>
      </w:r>
      <w:r>
        <w:t>0126(Antineoplastic (squamous cell carcinoma)) + 0</w:t>
      </w:r>
      <w:r w:rsidR="00644CD5">
        <w:t>.</w:t>
      </w:r>
      <w:r>
        <w:t>0528(X-His dipeptidase inhibitor) + 0</w:t>
      </w:r>
      <w:r w:rsidR="00644CD5">
        <w:t>.</w:t>
      </w:r>
      <w:r>
        <w:t>0282(Renal tissue kallikrein inhibitor) -0</w:t>
      </w:r>
      <w:r w:rsidR="00644CD5">
        <w:t>.</w:t>
      </w:r>
      <w:r>
        <w:t>017(Antiviral (Picornavirus)) + 0</w:t>
      </w:r>
      <w:r w:rsidR="00644CD5">
        <w:t>.</w:t>
      </w:r>
      <w:r>
        <w:t>0372(Prostaglandin agonist) -0</w:t>
      </w:r>
      <w:r w:rsidR="00644CD5">
        <w:t>.</w:t>
      </w:r>
      <w:r>
        <w:t>0313(Malate synthase inhibitor) + 0</w:t>
      </w:r>
      <w:r w:rsidR="00644CD5">
        <w:t>.</w:t>
      </w:r>
      <w:r>
        <w:t>0101(Neurotensin receptor agonist) -0</w:t>
      </w:r>
      <w:r w:rsidR="00644CD5">
        <w:t>.</w:t>
      </w:r>
      <w:r>
        <w:t>0247(Peptidyl-prolyl cis-trans isomerase FKBP1A inhibitor) -0</w:t>
      </w:r>
      <w:r w:rsidR="00644CD5">
        <w:t>.</w:t>
      </w:r>
      <w:r>
        <w:t>00514(Raynaud's phenomenon treatment) + 0</w:t>
      </w:r>
      <w:r w:rsidR="00644CD5">
        <w:t>.</w:t>
      </w:r>
      <w:r>
        <w:t>00772(NR0B2 expression enhancer) + 0</w:t>
      </w:r>
      <w:r w:rsidR="00644CD5">
        <w:t>.</w:t>
      </w:r>
      <w:r>
        <w:t>0223(CYP27A substrate) -0</w:t>
      </w:r>
      <w:r w:rsidR="00644CD5">
        <w:t>.</w:t>
      </w:r>
      <w:r>
        <w:t>0109(Melatonin 2 antagonist) -0</w:t>
      </w:r>
      <w:r w:rsidR="00644CD5">
        <w:t>.</w:t>
      </w:r>
      <w:r>
        <w:t>00743(Nuclear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00411(CCND3 expression inhibitor) -0</w:t>
      </w:r>
      <w:r w:rsidR="00644CD5">
        <w:t>.</w:t>
      </w:r>
      <w:r>
        <w:t>00201(Protein-tyrosine phosphatase 1B inhibitor) -0</w:t>
      </w:r>
      <w:r w:rsidR="00644CD5">
        <w:t>.</w:t>
      </w:r>
      <w:r>
        <w:t>00282(Adrenaline agonist) -8</w:t>
      </w:r>
      <w:r w:rsidR="00644CD5">
        <w:t>.</w:t>
      </w:r>
      <w:r>
        <w:t>53E-05(Ketol-acid reductoisomerase inhibitor) + 6</w:t>
      </w:r>
      <w:r w:rsidR="00644CD5">
        <w:t>.</w:t>
      </w:r>
      <w:r>
        <w:t>32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355((R)-3-amino-2-methylpropionate-pyruvate transaminase inhibitor) + 0</w:t>
      </w:r>
      <w:r w:rsidR="00644CD5">
        <w:t>.</w:t>
      </w:r>
      <w:r>
        <w:t>416(Acetylcholine neuromuscular blocking agent) -1</w:t>
      </w:r>
      <w:r w:rsidR="00644CD5">
        <w:t>.</w:t>
      </w:r>
      <w:r>
        <w:t>01(Beta lactamase inhibitor) -0</w:t>
      </w:r>
      <w:r w:rsidR="00644CD5">
        <w:t>.</w:t>
      </w:r>
      <w:r>
        <w:t>0155(EphA2 antagonist) + 0</w:t>
      </w:r>
      <w:r w:rsidR="00644CD5">
        <w:t>.</w:t>
      </w:r>
      <w:r>
        <w:t>203(NumAromAtoms) -0</w:t>
      </w:r>
      <w:r w:rsidR="00644CD5">
        <w:t>.</w:t>
      </w:r>
      <w:r>
        <w:t>24(Monoamine uptake inhibitor) + 0</w:t>
      </w:r>
      <w:r w:rsidR="00644CD5">
        <w:t>.</w:t>
      </w:r>
      <w:r>
        <w:t>146(Ceramidase inhibitor) -0</w:t>
      </w:r>
      <w:r w:rsidR="00644CD5">
        <w:t>.</w:t>
      </w:r>
      <w:r>
        <w:t>25(Agranulocytosis) -0</w:t>
      </w:r>
      <w:r w:rsidR="00644CD5">
        <w:t>.</w:t>
      </w:r>
      <w:r>
        <w:t>035(AICAR transform</w:t>
      </w:r>
      <w:r>
        <w:t>y</w:t>
      </w:r>
      <w:r>
        <w:t>lase inhibitor) + 0</w:t>
      </w:r>
      <w:r w:rsidR="00644CD5">
        <w:t>.</w:t>
      </w:r>
      <w:r>
        <w:t>761(Arrhythmogenic) -0</w:t>
      </w:r>
      <w:r w:rsidR="00644CD5">
        <w:t>.</w:t>
      </w:r>
      <w:r>
        <w:t>368(Phosphodiesterase II inhibitor) + 0</w:t>
      </w:r>
      <w:r w:rsidR="00644CD5">
        <w:t>.</w:t>
      </w:r>
      <w:r>
        <w:t>641(TIE antagonist) + 0</w:t>
      </w:r>
      <w:r w:rsidR="00644CD5">
        <w:t>.</w:t>
      </w:r>
      <w:r>
        <w:t>228(Behavioral disturbance) + 0</w:t>
      </w:r>
      <w:r w:rsidR="00644CD5">
        <w:t>.</w:t>
      </w:r>
      <w:r>
        <w:t>89(IL4 expression enhancer) + 0</w:t>
      </w:r>
      <w:r w:rsidR="00644CD5">
        <w:t>.</w:t>
      </w:r>
      <w:r>
        <w:t>293(Transglutaminase 2 inhibitor) -</w:t>
      </w:r>
      <w:r>
        <w:lastRenderedPageBreak/>
        <w:t>0</w:t>
      </w:r>
      <w:r w:rsidR="00644CD5">
        <w:t>.</w:t>
      </w:r>
      <w:r>
        <w:t>398(Antiulcerative) + 0</w:t>
      </w:r>
      <w:r w:rsidR="00644CD5">
        <w:t>.</w:t>
      </w:r>
      <w:r>
        <w:t>256(Respiratory distress syndrome treatment) -0</w:t>
      </w:r>
      <w:r w:rsidR="00644CD5">
        <w:t>.</w:t>
      </w:r>
      <w:r>
        <w:t>0122(Protein kinase A anchoring protein 1 inhibitor) + 0</w:t>
      </w:r>
      <w:r w:rsidR="00644CD5">
        <w:t>.</w:t>
      </w:r>
      <w:r>
        <w:t>558(TRPV2 blocker) -0</w:t>
      </w:r>
      <w:r w:rsidR="00644CD5">
        <w:t>.</w:t>
      </w:r>
      <w:r>
        <w:t>459(Prostaglandin-E2 synthase 1 inhibitor) -0</w:t>
      </w:r>
      <w:r w:rsidR="00644CD5">
        <w:t>.</w:t>
      </w:r>
      <w:r>
        <w:t>495(DNA methyltransferase 3B inhibitor) -0</w:t>
      </w:r>
      <w:r w:rsidR="00644CD5">
        <w:t>.</w:t>
      </w:r>
      <w:r>
        <w:t>284(Glutamate dehydrogenase [NAD(P)+] inhibitor) -0</w:t>
      </w:r>
      <w:r w:rsidR="00644CD5">
        <w:t>.</w:t>
      </w:r>
      <w:r>
        <w:t>198(Benzodiazepine agonist partial) + 0</w:t>
      </w:r>
      <w:r w:rsidR="00644CD5">
        <w:t>.</w:t>
      </w:r>
      <w:r>
        <w:t>204(AMP deaminase 3 inhibitor) -0</w:t>
      </w:r>
      <w:r w:rsidR="00644CD5">
        <w:t>.</w:t>
      </w:r>
      <w:r>
        <w:t>582(Carcinogenic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+ 0</w:t>
      </w:r>
      <w:r w:rsidR="00644CD5">
        <w:t>.</w:t>
      </w:r>
      <w:r>
        <w:t>0782(Lipophilicity^2) + 1</w:t>
      </w:r>
      <w:r w:rsidR="00644CD5">
        <w:t>.</w:t>
      </w:r>
      <w:r>
        <w:t>22(Sialidase 1 inhibitor) + 0</w:t>
      </w:r>
      <w:r w:rsidR="00644CD5">
        <w:t>.</w:t>
      </w:r>
      <w:r>
        <w:t>414(Necrosis) -1</w:t>
      </w:r>
      <w:r w:rsidR="00644CD5">
        <w:t>.</w:t>
      </w:r>
      <w:r>
        <w:t>04(Amylo-alpha-1</w:t>
      </w:r>
      <w:r w:rsidR="00644CD5">
        <w:t>.</w:t>
      </w:r>
      <w:r>
        <w:t>6-glucosidase inhibitor) + 0</w:t>
      </w:r>
      <w:r w:rsidR="00644CD5">
        <w:t>.</w:t>
      </w:r>
      <w:r>
        <w:t>206(Antidiabetic symptomatic) + 0</w:t>
      </w:r>
      <w:r w:rsidR="00644CD5">
        <w:t>.</w:t>
      </w:r>
      <w:r>
        <w:t>69(TRPA1 agonist) -0</w:t>
      </w:r>
      <w:r w:rsidR="00644CD5">
        <w:t>.</w:t>
      </w:r>
      <w:r>
        <w:t>476(Platelet antagonist) + 0</w:t>
      </w:r>
      <w:r w:rsidR="00644CD5">
        <w:t>.</w:t>
      </w:r>
      <w:r>
        <w:t>123(MW) -1</w:t>
      </w:r>
      <w:r w:rsidR="00644CD5">
        <w:t>.</w:t>
      </w:r>
      <w:r>
        <w:t>18(Estrogen-related receptor alpha antagonist) -0</w:t>
      </w:r>
      <w:r w:rsidR="00644CD5">
        <w:t>.</w:t>
      </w:r>
      <w:r>
        <w:t>355(Atrolysin A inhibitor) + 0</w:t>
      </w:r>
      <w:r w:rsidR="00644CD5">
        <w:t>.</w:t>
      </w:r>
      <w:r>
        <w:t>293(Ribonucleoside triphosphate reductase inhibitor) -0</w:t>
      </w:r>
      <w:r w:rsidR="00644CD5">
        <w:t>.</w:t>
      </w:r>
      <w:r>
        <w:t>59(Dermatitis) + 0</w:t>
      </w:r>
      <w:r w:rsidR="00644CD5">
        <w:t>.</w:t>
      </w:r>
      <w:r>
        <w:t>364(Bone formation stimulant) -0</w:t>
      </w:r>
      <w:r w:rsidR="00644CD5">
        <w:t>.</w:t>
      </w:r>
      <w:r>
        <w:t>78(Hair growth stimulant) -0</w:t>
      </w:r>
      <w:r w:rsidR="00644CD5">
        <w:t>.</w:t>
      </w:r>
      <w:r>
        <w:t>414(Janus tyrosine kinase 2 inhibitor) + 0</w:t>
      </w:r>
      <w:r w:rsidR="00644CD5">
        <w:t>.</w:t>
      </w:r>
      <w:r>
        <w:t>364(Gastric antisecretory) -0</w:t>
      </w:r>
      <w:r w:rsidR="00644CD5">
        <w:t>.</w:t>
      </w:r>
      <w:r>
        <w:t>778(Potassium channel (Ca-activated) activator) + 0</w:t>
      </w:r>
      <w:r w:rsidR="00644CD5">
        <w:t>.</w:t>
      </w:r>
      <w:r>
        <w:t>392(Dyskinesia) -0</w:t>
      </w:r>
      <w:r w:rsidR="00644CD5">
        <w:t>.</w:t>
      </w:r>
      <w:r>
        <w:t>612(Photinus-luciferin 4-monooxygenase (ATP-hydrolysing) inhibitor) + 0</w:t>
      </w:r>
      <w:r w:rsidR="00644CD5">
        <w:t>.</w:t>
      </w:r>
      <w:r>
        <w:t>304(Carbonic anhydrase XI inhibitor) + 0</w:t>
      </w:r>
      <w:r w:rsidR="00644CD5">
        <w:t>.</w:t>
      </w:r>
      <w:r>
        <w:t>257(MHC Class II antagonist) + 0</w:t>
      </w:r>
      <w:r w:rsidR="00644CD5">
        <w:t>.</w:t>
      </w:r>
      <w:r>
        <w:t>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168(Protein-tyrosine phosphatase non-receptor type 22 inhibitor) -0</w:t>
      </w:r>
      <w:r w:rsidR="00644CD5">
        <w:t>.</w:t>
      </w:r>
      <w:r>
        <w:t>0888(NumAcceptor) + 1</w:t>
      </w:r>
      <w:r w:rsidR="00644CD5">
        <w:t>.</w:t>
      </w:r>
      <w:r>
        <w:t>87(DNA methyltransferase I inhibitor) -0</w:t>
      </w:r>
      <w:r w:rsidR="00644CD5">
        <w:t>.</w:t>
      </w:r>
      <w:r>
        <w:t>493(Antitoxic) + 0</w:t>
      </w:r>
      <w:r w:rsidR="00644CD5">
        <w:t>.</w:t>
      </w:r>
      <w:r>
        <w:t>297(Cytokine production stimulant) -0</w:t>
      </w:r>
      <w:r w:rsidR="00644CD5">
        <w:t>.</w:t>
      </w:r>
      <w:r>
        <w:t>0569(Carcinogenic</w:t>
      </w:r>
      <w:r w:rsidR="00644CD5">
        <w:t>.</w:t>
      </w:r>
      <w:r>
        <w:t xml:space="preserve"> rat) -0</w:t>
      </w:r>
      <w:r w:rsidR="00644CD5">
        <w:t>.</w:t>
      </w:r>
      <w:r>
        <w:t>395(CDK2/cyclin E inhibitor) + 0</w:t>
      </w:r>
      <w:r w:rsidR="00644CD5">
        <w:t>.</w:t>
      </w:r>
      <w:r>
        <w:t>798(Arylamine N-acetyltransferase inhibitor) + 0</w:t>
      </w:r>
      <w:r w:rsidR="00644CD5">
        <w:t>.</w:t>
      </w:r>
      <w:r>
        <w:t>441(Ototoxicity) + 0</w:t>
      </w:r>
      <w:r w:rsidR="00644CD5">
        <w:t>.</w:t>
      </w:r>
      <w:r>
        <w:t>231(Lipid metabolism regulator) -0</w:t>
      </w:r>
      <w:r w:rsidR="00644CD5">
        <w:t>.</w:t>
      </w:r>
      <w:r>
        <w:t>218(IL12B expression inhib</w:t>
      </w:r>
      <w:r>
        <w:t>i</w:t>
      </w:r>
      <w:r>
        <w:t>tor) + 0</w:t>
      </w:r>
      <w:r w:rsidR="00644CD5">
        <w:t>.</w:t>
      </w:r>
      <w:r>
        <w:t>479(Nicotinic receptor alpha7 subunit antagonist) + 0</w:t>
      </w:r>
      <w:r w:rsidR="00644CD5">
        <w:t>.</w:t>
      </w:r>
      <w:r>
        <w:t>54(Carcinogenic</w:t>
      </w:r>
      <w:r w:rsidR="00644CD5">
        <w:t>.</w:t>
      </w:r>
      <w:r>
        <w:t xml:space="preserve"> breast) -1</w:t>
      </w:r>
      <w:r w:rsidR="00644CD5">
        <w:t>.</w:t>
      </w:r>
      <w:r>
        <w:t>28(5 Hydroxytryptamine 4 antagonist) + 0</w:t>
      </w:r>
      <w:r w:rsidR="00644CD5">
        <w:t>.</w:t>
      </w:r>
      <w:r>
        <w:t>471(Skin irritation</w:t>
      </w:r>
      <w:r w:rsidR="00644CD5">
        <w:t>.</w:t>
      </w:r>
      <w:r>
        <w:t xml:space="preserve"> weak) + 0</w:t>
      </w:r>
      <w:r w:rsidR="00644CD5">
        <w:t>.</w:t>
      </w:r>
      <w:r>
        <w:t>381(Protein kinase B gamma inhibitor) -0</w:t>
      </w:r>
      <w:r w:rsidR="00644CD5">
        <w:t>.</w:t>
      </w:r>
      <w:r>
        <w:t>677(PPARG expression e</w:t>
      </w:r>
      <w:r>
        <w:t>n</w:t>
      </w:r>
      <w:r>
        <w:t>hancer) -0</w:t>
      </w:r>
      <w:r w:rsidR="00644CD5">
        <w:t>.</w:t>
      </w:r>
      <w:r>
        <w:t>236(Epstein-Barr nuclear antigen 1 inhibitor) -0</w:t>
      </w:r>
      <w:r w:rsidR="00644CD5">
        <w:t>.</w:t>
      </w:r>
      <w:r>
        <w:t>987(Alpha</w:t>
      </w:r>
      <w:r w:rsidR="00644CD5">
        <w:t>.</w:t>
      </w:r>
      <w:r>
        <w:t>alpha-trehalose-phosphate synthase (UDP-forming) inhibitor) + 0</w:t>
      </w:r>
      <w:r w:rsidR="00644CD5">
        <w:t>.</w:t>
      </w:r>
      <w:r>
        <w:t>431(Periodontitis treatment) -0</w:t>
      </w:r>
      <w:r w:rsidR="00644CD5">
        <w:t>.</w:t>
      </w:r>
      <w:r>
        <w:t>547(Cytotoxic) -0</w:t>
      </w:r>
      <w:r w:rsidR="00644CD5">
        <w:t>.</w:t>
      </w:r>
      <w:r>
        <w:t>159(CYP2C substrate) + 1</w:t>
      </w:r>
      <w:r w:rsidR="00644CD5">
        <w:t>.</w:t>
      </w:r>
      <w:r>
        <w:t>27(Antibiotic Carbapenem-like) -0</w:t>
      </w:r>
      <w:r w:rsidR="00644CD5">
        <w:t>.</w:t>
      </w:r>
      <w:r>
        <w:t>157(Thromboxane synthase inhibitor) -1</w:t>
      </w:r>
      <w:r w:rsidR="00644CD5">
        <w:t>.</w:t>
      </w:r>
      <w:r>
        <w:t>05(Heat shock protein agonist) + 0</w:t>
      </w:r>
      <w:r w:rsidR="00644CD5">
        <w:t>.</w:t>
      </w:r>
      <w:r>
        <w:t>41(Protein kinase C nu inhibitor) + 0</w:t>
      </w:r>
      <w:r w:rsidR="00644CD5">
        <w:t>.</w:t>
      </w:r>
      <w:r>
        <w:t>341(Antineoplastic (colorectal cancer)) -0</w:t>
      </w:r>
      <w:r w:rsidR="00644CD5">
        <w:t>.</w:t>
      </w:r>
      <w:r>
        <w:t>439(Leucyltransferase inhibitor) -0</w:t>
      </w:r>
      <w:r w:rsidR="00644CD5">
        <w:t>.</w:t>
      </w:r>
      <w:r>
        <w:t>167(Platelet activating factor antagonist) -0</w:t>
      </w:r>
      <w:r w:rsidR="00644CD5">
        <w:t>.</w:t>
      </w:r>
      <w:r>
        <w:t>37(Agitation) + 0</w:t>
      </w:r>
      <w:r w:rsidR="00644CD5">
        <w:t>.</w:t>
      </w:r>
      <w:r>
        <w:t>727(NOS2 expression enhancer) -0</w:t>
      </w:r>
      <w:r w:rsidR="00644CD5">
        <w:t>.</w:t>
      </w:r>
      <w:r>
        <w:t>584(Acid phosphatase inhibitor) + 0</w:t>
      </w:r>
      <w:r w:rsidR="00644CD5">
        <w:t>.</w:t>
      </w:r>
      <w:r>
        <w:t>795(Ethanolaminephosphotransferase inhibitor) + 0</w:t>
      </w:r>
      <w:r w:rsidR="00644CD5">
        <w:t>.</w:t>
      </w:r>
      <w:r>
        <w:t>236(Sucrase-isomaltase inhibitor) + 0</w:t>
      </w:r>
      <w:r w:rsidR="00644CD5">
        <w:t>.</w:t>
      </w:r>
      <w:r>
        <w:t>57(Potassium channel Kv1.1 blocker) + 0</w:t>
      </w:r>
      <w:r w:rsidR="00644CD5">
        <w:t>.</w:t>
      </w:r>
      <w:r>
        <w:t>399(Aryl hydrocarbon receptor antagonist) + 1</w:t>
      </w:r>
      <w:r w:rsidR="00644CD5">
        <w:t>.</w:t>
      </w:r>
      <w:r>
        <w:t>55(TGF beta receptor type II kinase inhibitor) -0</w:t>
      </w:r>
      <w:r w:rsidR="00644CD5">
        <w:t>.</w:t>
      </w:r>
      <w:r>
        <w:t>642(Ubiquinol-cytochrome-c reductase inhibitor) -0</w:t>
      </w:r>
      <w:r w:rsidR="00644CD5">
        <w:t>.</w:t>
      </w:r>
      <w:r>
        <w:t>281(Matrix metalloproteinase 3 (membrane-type) inhibitor) + 1</w:t>
      </w:r>
      <w:r w:rsidR="00644CD5">
        <w:t>.</w:t>
      </w:r>
      <w:r>
        <w:t>12(Phosphodiesterase VII inhibitor) -0</w:t>
      </w:r>
      <w:r w:rsidR="00644CD5">
        <w:t>.</w:t>
      </w:r>
      <w:r>
        <w:t>364(AKR1C1 expression enhancer) + 0</w:t>
      </w:r>
      <w:r w:rsidR="00644CD5">
        <w:t>.</w:t>
      </w:r>
      <w:r>
        <w:t>743(Chitinase inhibitor) -0</w:t>
      </w:r>
      <w:r w:rsidR="00644CD5">
        <w:t>.</w:t>
      </w:r>
      <w:r>
        <w:t>364(Ribosomal protein S6 kinase alpha 3 inhibitor) -0</w:t>
      </w:r>
      <w:r w:rsidR="00644CD5">
        <w:t>.</w:t>
      </w:r>
      <w:r>
        <w:t>252(Nicotinic receptor gamma subunit antagonist) -0</w:t>
      </w:r>
      <w:r w:rsidR="00644CD5">
        <w:t>.</w:t>
      </w:r>
      <w:r>
        <w:t>343(Prokinetic) -0</w:t>
      </w:r>
      <w:r w:rsidR="00644CD5">
        <w:t>.</w:t>
      </w:r>
      <w:r>
        <w:t>427(CYP2 substrate) -0</w:t>
      </w:r>
      <w:r w:rsidR="00644CD5">
        <w:t>.</w:t>
      </w:r>
      <w:r>
        <w:t>331(Neutral endopeptidase inhibitor) + 0</w:t>
      </w:r>
      <w:r w:rsidR="00644CD5">
        <w:t>.</w:t>
      </w:r>
      <w:r>
        <w:t>403(Neurokinin 3 antagonist) -0</w:t>
      </w:r>
      <w:r w:rsidR="00644CD5">
        <w:t>.</w:t>
      </w:r>
      <w:r>
        <w:t>839(Purine nucleosidase inhibitor) + 0</w:t>
      </w:r>
      <w:r w:rsidR="00644CD5">
        <w:t>.</w:t>
      </w:r>
      <w:r>
        <w:t>595(CYP4A11 inhibitor) -1</w:t>
      </w:r>
      <w:r w:rsidR="00644CD5">
        <w:t>.</w:t>
      </w:r>
      <w:r>
        <w:t>23(NF-kappa-B essential modulator inhibitor) + 0</w:t>
      </w:r>
      <w:r w:rsidR="00644CD5">
        <w:t>.</w:t>
      </w:r>
      <w:r>
        <w:t>297(Interleukin 10 agonist) + 0</w:t>
      </w:r>
      <w:r w:rsidR="00644CD5">
        <w:t>.</w:t>
      </w:r>
      <w:r>
        <w:t>342(Pyrimidine antagonist) -0</w:t>
      </w:r>
      <w:r w:rsidR="00644CD5">
        <w:t>.</w:t>
      </w:r>
      <w:r>
        <w:t>886(Shaker potassium channel blocker) + 0</w:t>
      </w:r>
      <w:r w:rsidR="00644CD5">
        <w:t>.</w:t>
      </w:r>
      <w:r>
        <w:t>275(Purinergic P2X1 antagonist) -0</w:t>
      </w:r>
      <w:r w:rsidR="00644CD5">
        <w:t>.</w:t>
      </w:r>
      <w:r>
        <w:t>315(MAP kinase 13 inhibitor) -0</w:t>
      </w:r>
      <w:r w:rsidR="00644CD5">
        <w:t>.</w:t>
      </w:r>
      <w:r>
        <w:t>431(Potassium channel intermediate-conductance Ca-activated blocker) -0</w:t>
      </w:r>
      <w:r w:rsidR="00644CD5">
        <w:t>.</w:t>
      </w:r>
      <w:r>
        <w:t>306(HIV-1 protease inhibitor) -0</w:t>
      </w:r>
      <w:r w:rsidR="00644CD5">
        <w:t>.</w:t>
      </w:r>
      <w:r>
        <w:t>159(Neurotrophic factor) + 0</w:t>
      </w:r>
      <w:r w:rsidR="00644CD5">
        <w:t>.</w:t>
      </w:r>
      <w:r>
        <w:t>53(Adenylate cyclase stimulant) + 0</w:t>
      </w:r>
      <w:r w:rsidR="00644CD5">
        <w:t>.</w:t>
      </w:r>
      <w:r>
        <w:t>288(Glycine transporter inhibitor) -0</w:t>
      </w:r>
      <w:r w:rsidR="00644CD5">
        <w:t>.</w:t>
      </w:r>
      <w:r>
        <w:t>256(Polarisation inhibitor) + 0</w:t>
      </w:r>
      <w:r w:rsidR="00644CD5">
        <w:t>.</w:t>
      </w:r>
      <w:r>
        <w:t>211(Potassium channel small-conductance Ca-activated 3 blocker) + 10</w:t>
      </w:r>
      <w:r w:rsidR="00644CD5">
        <w:t>.</w:t>
      </w:r>
      <w:r>
        <w:t>9(Lipophilicity) + 0</w:t>
      </w:r>
      <w:r w:rsidR="00644CD5">
        <w:t>.</w:t>
      </w:r>
      <w:r>
        <w:t>516(Phosphoethanolamine/phosphocholine pho</w:t>
      </w:r>
      <w:r>
        <w:t>s</w:t>
      </w:r>
      <w:r>
        <w:t>phatase inhibitor) -0</w:t>
      </w:r>
      <w:r w:rsidR="00644CD5">
        <w:t>.</w:t>
      </w:r>
      <w:r>
        <w:t>288(Adenosylhomocysteine nucleosidase inhibitor) -0</w:t>
      </w:r>
      <w:r w:rsidR="00644CD5">
        <w:t>.</w:t>
      </w:r>
      <w:r>
        <w:t>556(TGFB1 expression enhancer) + 0</w:t>
      </w:r>
      <w:r w:rsidR="00644CD5">
        <w:t>.</w:t>
      </w:r>
      <w:r>
        <w:t>185(Gastrointestinal disorders treatment) + 0</w:t>
      </w:r>
      <w:r w:rsidR="00644CD5">
        <w:t>.</w:t>
      </w:r>
      <w:r>
        <w:t>701(Inosine monophosphate dehydrogenase inhibitor) + 0</w:t>
      </w:r>
      <w:r w:rsidR="00644CD5">
        <w:t>.</w:t>
      </w:r>
      <w:r>
        <w:t>0207(Cytosolic phospholipase A2 delta inhibitor) + 1</w:t>
      </w:r>
      <w:r w:rsidR="00644CD5">
        <w:t>.</w:t>
      </w:r>
      <w:r>
        <w:t>34(Neuraminidase inhibitor) -0</w:t>
      </w:r>
      <w:r w:rsidR="00644CD5">
        <w:t>.</w:t>
      </w:r>
      <w:r>
        <w:t>268(Kainate receptor 3 a</w:t>
      </w:r>
      <w:r>
        <w:t>n</w:t>
      </w:r>
      <w:r>
        <w:t>tagonist) -0</w:t>
      </w:r>
      <w:r w:rsidR="00644CD5">
        <w:t>.</w:t>
      </w:r>
      <w:r>
        <w:t>225(NGFR expression enhancer) -0</w:t>
      </w:r>
      <w:r w:rsidR="00644CD5">
        <w:t>.</w:t>
      </w:r>
      <w:r>
        <w:t>572(Aldehyde oxidase substrate) + 0</w:t>
      </w:r>
      <w:r w:rsidR="00644CD5">
        <w:t>.</w:t>
      </w:r>
      <w:r>
        <w:t>451(Plasminogen activator i</w:t>
      </w:r>
      <w:r>
        <w:t>n</w:t>
      </w:r>
      <w:r>
        <w:t>hibitor antagonist) + 0</w:t>
      </w:r>
      <w:r w:rsidR="00644CD5">
        <w:t>.</w:t>
      </w:r>
      <w:r>
        <w:t>206(Antiviral (Influenza A)) + 0</w:t>
      </w:r>
      <w:r w:rsidR="00644CD5">
        <w:t>.</w:t>
      </w:r>
      <w:r>
        <w:t>869(Formyl peptide receptor antagonist) -0</w:t>
      </w:r>
      <w:r w:rsidR="00644CD5">
        <w:t>.</w:t>
      </w:r>
      <w:r>
        <w:t>699(Peptidyl-Lys metalloendopeptidase inhibitor) + 0</w:t>
      </w:r>
      <w:r w:rsidR="00644CD5">
        <w:t>.</w:t>
      </w:r>
      <w:r>
        <w:t>14(ErbB-4 antagonist) -0</w:t>
      </w:r>
      <w:r w:rsidR="00644CD5">
        <w:t>.</w:t>
      </w:r>
      <w:r>
        <w:t>146(Ketol-acid reductoisomerase inhibitor) -0</w:t>
      </w:r>
      <w:r w:rsidR="00644CD5">
        <w:t>.</w:t>
      </w:r>
      <w:r>
        <w:t>735(Indanol dehydrogenase inhibitor) + 0</w:t>
      </w:r>
      <w:r w:rsidR="00644CD5">
        <w:t>.</w:t>
      </w:r>
      <w:r>
        <w:t>253(Glyceryl-ether monooxygenase inhibitor) -0</w:t>
      </w:r>
      <w:r w:rsidR="00644CD5">
        <w:t>.</w:t>
      </w:r>
      <w:r>
        <w:t>189(Antiviral (Hepat</w:t>
      </w:r>
      <w:r>
        <w:t>i</w:t>
      </w:r>
      <w:r>
        <w:t>tis)) -0</w:t>
      </w:r>
      <w:r w:rsidR="00644CD5">
        <w:t>.</w:t>
      </w:r>
      <w:r>
        <w:t>369(Epithelial sodium channel blocker) + 0</w:t>
      </w:r>
      <w:r w:rsidR="00644CD5">
        <w:t>.</w:t>
      </w:r>
      <w:r>
        <w:t>184(Alpha 1a adrenoreceptor agonist) -0</w:t>
      </w:r>
      <w:r w:rsidR="00644CD5">
        <w:t>.</w:t>
      </w:r>
      <w:r>
        <w:t>614(MAO A inhibitor) + 0</w:t>
      </w:r>
      <w:r w:rsidR="00644CD5">
        <w:t>.</w:t>
      </w:r>
      <w:r>
        <w:t>398(Glycosoaminoglycans antagonist) + 0</w:t>
      </w:r>
      <w:r w:rsidR="00644CD5">
        <w:t>.</w:t>
      </w:r>
      <w:r>
        <w:t>57(STC2 expression enhancer) + 0</w:t>
      </w:r>
      <w:r w:rsidR="00644CD5">
        <w:t>.</w:t>
      </w:r>
      <w:r>
        <w:t>405(CYP2D substrate) + 0</w:t>
      </w:r>
      <w:r w:rsidR="00644CD5">
        <w:t>.</w:t>
      </w:r>
      <w:r>
        <w:t>234(UGT2B11 substrate) -0</w:t>
      </w:r>
      <w:r w:rsidR="00644CD5">
        <w:t>.</w:t>
      </w:r>
      <w:r>
        <w:t>729(Beta 2 adrenoreceptor agonist) -0</w:t>
      </w:r>
      <w:r w:rsidR="00644CD5">
        <w:t>.</w:t>
      </w:r>
      <w:r>
        <w:t>26(HIV attachment inhibitor) -0</w:t>
      </w:r>
      <w:r w:rsidR="00644CD5">
        <w:t>.</w:t>
      </w:r>
      <w:r>
        <w:t>19(Thymidine kinase 2 inhibitor) + 0</w:t>
      </w:r>
      <w:r w:rsidR="00644CD5">
        <w:t>.</w:t>
      </w:r>
      <w:r>
        <w:t>656(Caspase 3 inhibitor) -0</w:t>
      </w:r>
      <w:r w:rsidR="00644CD5">
        <w:t>.</w:t>
      </w:r>
      <w:r>
        <w:t>475(Hypoxia inducible factor 1 alpha inhibitor) -0</w:t>
      </w:r>
      <w:r w:rsidR="00644CD5">
        <w:t>.</w:t>
      </w:r>
      <w:r>
        <w:t>416(Uterine stimulant) + 0</w:t>
      </w:r>
      <w:r w:rsidR="00644CD5">
        <w:t>.</w:t>
      </w:r>
      <w:r>
        <w:t>214(Anemia) -0</w:t>
      </w:r>
      <w:r w:rsidR="00644CD5">
        <w:t>.</w:t>
      </w:r>
      <w:r>
        <w:t>462(Gastrin inhibitor) + 0</w:t>
      </w:r>
      <w:r w:rsidR="00644CD5">
        <w:t>.</w:t>
      </w:r>
      <w:r>
        <w:t>14(Systemic lupus erythematosus treatment) -0</w:t>
      </w:r>
      <w:r w:rsidR="00644CD5">
        <w:t>.</w:t>
      </w:r>
      <w:r>
        <w:t>245(Purinergic receptor antagonist) -0</w:t>
      </w:r>
      <w:r w:rsidR="00644CD5">
        <w:t>.</w:t>
      </w:r>
      <w:r>
        <w:t>439(Mannose-6-phosphate isomerase inhibitor) -0</w:t>
      </w:r>
      <w:r w:rsidR="00644CD5">
        <w:t>.</w:t>
      </w:r>
      <w:r>
        <w:t>19(Phosphatidylinositol 3-kinase inhibitor) + 0</w:t>
      </w:r>
      <w:r w:rsidR="00644CD5">
        <w:t>.</w:t>
      </w:r>
      <w:r>
        <w:t>715(UGT2B17 substrate) -0</w:t>
      </w:r>
      <w:r w:rsidR="00644CD5">
        <w:t>.</w:t>
      </w:r>
      <w:r>
        <w:t>285(Protein kinase C beta I inhibitor) -0</w:t>
      </w:r>
      <w:r w:rsidR="00644CD5">
        <w:t>.</w:t>
      </w:r>
      <w:r>
        <w:t>394(Protein-S-isoprenylcysteine O-methyltransferase inhibitor) -0</w:t>
      </w:r>
      <w:r w:rsidR="00644CD5">
        <w:t>.</w:t>
      </w:r>
      <w:r>
        <w:t>275(Platelet growth factor antagonist) + 0</w:t>
      </w:r>
      <w:r w:rsidR="00644CD5">
        <w:t>.</w:t>
      </w:r>
      <w:r>
        <w:t>0894(Magnesium-protoporphyrin IX monomethyl ester (oxidative) cyclase inhibitor) + 0</w:t>
      </w:r>
      <w:r w:rsidR="00644CD5">
        <w:t>.</w:t>
      </w:r>
      <w:r>
        <w:t>138(Purinergic P2Y1 antagonist) -0</w:t>
      </w:r>
      <w:r w:rsidR="00644CD5">
        <w:t>.</w:t>
      </w:r>
      <w:r>
        <w:t>661(Thiosulfate sulfurtransferase inhibitor) + 0</w:t>
      </w:r>
      <w:r w:rsidR="00644CD5">
        <w:t>.</w:t>
      </w:r>
      <w:r>
        <w:t>557(Sodium/hydrogen exchanger 3 inhibitor) + 0</w:t>
      </w:r>
      <w:r w:rsidR="00644CD5">
        <w:t>.</w:t>
      </w:r>
      <w:r>
        <w:t>244(5 Hydrox</w:t>
      </w:r>
      <w:r>
        <w:t>y</w:t>
      </w:r>
      <w:r>
        <w:t>tryptamine agonist) + 0</w:t>
      </w:r>
      <w:r w:rsidR="00644CD5">
        <w:t>.</w:t>
      </w:r>
      <w:r>
        <w:t>284(VLA-4 antagonist) -0</w:t>
      </w:r>
      <w:r w:rsidR="00644CD5">
        <w:t>.</w:t>
      </w:r>
      <w:r>
        <w:t>745(Low molecular weight phosphotyrosine protein phosphatase inhibitor) + 0</w:t>
      </w:r>
      <w:r w:rsidR="00644CD5">
        <w:t>.</w:t>
      </w:r>
      <w:r>
        <w:t>156(Phosphodiesterase 11A inhibitor) -0</w:t>
      </w:r>
      <w:r w:rsidR="00644CD5">
        <w:t>.</w:t>
      </w:r>
      <w:r>
        <w:t>411(5 Hydroxytryptamine 7 antagonist) -0</w:t>
      </w:r>
      <w:r w:rsidR="00644CD5">
        <w:t>.</w:t>
      </w:r>
      <w:r>
        <w:t>319(Immunomodulator) -0</w:t>
      </w:r>
      <w:r w:rsidR="00644CD5">
        <w:t>.</w:t>
      </w:r>
      <w:r>
        <w:t>13(CDC25 phosphatase inhibitor) -0</w:t>
      </w:r>
      <w:r w:rsidR="00644CD5">
        <w:t>.</w:t>
      </w:r>
      <w:r>
        <w:t>498(Neuropathy treatment) -0</w:t>
      </w:r>
      <w:r w:rsidR="00644CD5">
        <w:t>.</w:t>
      </w:r>
      <w:r>
        <w:t>769(Glutamate (mGluR6) antagonist) + 0</w:t>
      </w:r>
      <w:r w:rsidR="00644CD5">
        <w:t>.</w:t>
      </w:r>
      <w:r>
        <w:t>134(Lassitude treatment) + 0</w:t>
      </w:r>
      <w:r w:rsidR="00644CD5">
        <w:t>.</w:t>
      </w:r>
      <w:r>
        <w:t xml:space="preserve">451(Cytosolic phospholipase A2 beta inhibitor) + </w:t>
      </w:r>
      <w:r>
        <w:lastRenderedPageBreak/>
        <w:t>0</w:t>
      </w:r>
      <w:r w:rsidR="00644CD5">
        <w:t>.</w:t>
      </w:r>
      <w:r>
        <w:t>297(Cytidine deaminase inhibitor) -0</w:t>
      </w:r>
      <w:r w:rsidR="00644CD5">
        <w:t>.</w:t>
      </w:r>
      <w:r>
        <w:t>377(Carcinogenic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559(Oxytocin agonist) -0</w:t>
      </w:r>
      <w:r w:rsidR="00644CD5">
        <w:t>.</w:t>
      </w:r>
      <w:r>
        <w:t>182(KPNB1 e</w:t>
      </w:r>
      <w:r>
        <w:t>x</w:t>
      </w:r>
      <w:r>
        <w:t>pression inhibitor) -0</w:t>
      </w:r>
      <w:r w:rsidR="00644CD5">
        <w:t>.</w:t>
      </w:r>
      <w:r>
        <w:t>299(Antiuremic) + 0</w:t>
      </w:r>
      <w:r w:rsidR="00644CD5">
        <w:t>.</w:t>
      </w:r>
      <w:r>
        <w:t>27(Antialcoholic) + 0</w:t>
      </w:r>
      <w:r w:rsidR="00644CD5">
        <w:t>.</w:t>
      </w:r>
      <w:r>
        <w:t>877(Prostaglandin agonist) + 0</w:t>
      </w:r>
      <w:r w:rsidR="00644CD5">
        <w:t>.</w:t>
      </w:r>
      <w:r>
        <w:t>195(Histone deacet</w:t>
      </w:r>
      <w:r>
        <w:t>y</w:t>
      </w:r>
      <w:r>
        <w:t>lase class II inhibitor) + 0</w:t>
      </w:r>
      <w:r w:rsidR="00644CD5">
        <w:t>.</w:t>
      </w:r>
      <w:r>
        <w:t>731(Sulfinoalanine decarboxylase inhibitor) + 0</w:t>
      </w:r>
      <w:r w:rsidR="00644CD5">
        <w:t>.</w:t>
      </w:r>
      <w:r>
        <w:t>493(Activating transcription factor 1 inhib</w:t>
      </w:r>
      <w:r>
        <w:t>i</w:t>
      </w:r>
      <w:r>
        <w:t>tor) -0</w:t>
      </w:r>
      <w:r w:rsidR="00644CD5">
        <w:t>.</w:t>
      </w:r>
      <w:r>
        <w:t>23(EphB4 antagonist) + 0</w:t>
      </w:r>
      <w:r w:rsidR="00644CD5">
        <w:t>.</w:t>
      </w:r>
      <w:r>
        <w:t>18(Chymotrypsin B inhibitor) + 0</w:t>
      </w:r>
      <w:r w:rsidR="00644CD5">
        <w:t>.</w:t>
      </w:r>
      <w:r>
        <w:t>499(CYP1B1 expression enhancer) + 0</w:t>
      </w:r>
      <w:r w:rsidR="00644CD5">
        <w:t>.</w:t>
      </w:r>
      <w:r>
        <w:t>156(MAP kinase 3 inhibitor) -0</w:t>
      </w:r>
      <w:r w:rsidR="00644CD5">
        <w:t>.</w:t>
      </w:r>
      <w:r>
        <w:t>208(Prostaglandin F2 alpha antagonist) -0</w:t>
      </w:r>
      <w:r w:rsidR="00644CD5">
        <w:t>.</w:t>
      </w:r>
      <w:r>
        <w:t>117(Antineoplastic (carcinoma)) -0</w:t>
      </w:r>
      <w:r w:rsidR="00644CD5">
        <w:t>.</w:t>
      </w:r>
      <w:r>
        <w:t>105(GST P1-1 substrate) + 0</w:t>
      </w:r>
      <w:r w:rsidR="00644CD5">
        <w:t>.</w:t>
      </w:r>
      <w:r>
        <w:t>364(CYP2C18 substrate) -0</w:t>
      </w:r>
      <w:r w:rsidR="00644CD5">
        <w:t>.</w:t>
      </w:r>
      <w:r>
        <w:t>621(Histone deacetylase 11 inhibitor) + 0</w:t>
      </w:r>
      <w:r w:rsidR="00644CD5">
        <w:t>.</w:t>
      </w:r>
      <w:r>
        <w:t>611(MAP kinase signal-integrating kinase 1 inhibitor) -0</w:t>
      </w:r>
      <w:r w:rsidR="00644CD5">
        <w:t>.</w:t>
      </w:r>
      <w:r>
        <w:t>506(UGT1A10 substrate) + 0</w:t>
      </w:r>
      <w:r w:rsidR="00644CD5">
        <w:t>.</w:t>
      </w:r>
      <w:r>
        <w:t>174(Respiratory failure) + 0</w:t>
      </w:r>
      <w:r w:rsidR="00644CD5">
        <w:t>.</w:t>
      </w:r>
      <w:r>
        <w:t>135(Antineoplastic (breast cancer)) + 0</w:t>
      </w:r>
      <w:r w:rsidR="00644CD5">
        <w:t>.</w:t>
      </w:r>
      <w:r>
        <w:t>92(Progesterone receptor B1 antagonist) + 0</w:t>
      </w:r>
      <w:r w:rsidR="00644CD5">
        <w:t>.</w:t>
      </w:r>
      <w:r>
        <w:t>222(Phosphoglycerate kinase 2 inhibitor) + 0</w:t>
      </w:r>
      <w:r w:rsidR="00644CD5">
        <w:t>.</w:t>
      </w:r>
      <w:r>
        <w:t>32(Phenol 2-monooxygenase inhibitor) + 0</w:t>
      </w:r>
      <w:r w:rsidR="00644CD5">
        <w:t>.</w:t>
      </w:r>
      <w:r>
        <w:t>509(Acetyl-CoA carboxylase 2 inhibitor) -0</w:t>
      </w:r>
      <w:r w:rsidR="00644CD5">
        <w:t>.</w:t>
      </w:r>
      <w:r>
        <w:t>134(Hemozoin inhibitor) -0</w:t>
      </w:r>
      <w:r w:rsidR="00644CD5">
        <w:t>.</w:t>
      </w:r>
      <w:r>
        <w:t>209(Polo-like kinase inhibitor) -0</w:t>
      </w:r>
      <w:r w:rsidR="00644CD5">
        <w:t>.</w:t>
      </w:r>
      <w:r>
        <w:t>178(Toll-Like receptor antagonist) + 0</w:t>
      </w:r>
      <w:r w:rsidR="00644CD5">
        <w:t>.</w:t>
      </w:r>
      <w:r>
        <w:t>648(Endothelin-converting enzyme inhibitor) -0</w:t>
      </w:r>
      <w:r w:rsidR="00644CD5">
        <w:t>.</w:t>
      </w:r>
      <w:r>
        <w:t>936(DNA methylase inhibitor) -0</w:t>
      </w:r>
      <w:r w:rsidR="00644CD5">
        <w:t>.</w:t>
      </w:r>
      <w:r>
        <w:t>672(Andropause treatment) + 0</w:t>
      </w:r>
      <w:r w:rsidR="00644CD5">
        <w:t>.</w:t>
      </w:r>
      <w:r>
        <w:t>206(Janus tyrosine kinase 1 inhibitor) -0</w:t>
      </w:r>
      <w:r w:rsidR="00644CD5">
        <w:t>.</w:t>
      </w:r>
      <w:r>
        <w:t>302(Heat shock pr</w:t>
      </w:r>
      <w:r>
        <w:t>o</w:t>
      </w:r>
      <w:r>
        <w:t>tein 90 antagonist) -0</w:t>
      </w:r>
      <w:r w:rsidR="00644CD5">
        <w:t>.</w:t>
      </w:r>
      <w:r>
        <w:t>35(Hematopoietic inhibitor) + 0</w:t>
      </w:r>
      <w:r w:rsidR="00644CD5">
        <w:t>.</w:t>
      </w:r>
      <w:r>
        <w:t>29(Nav1.8 sodium channel blocker) + 1</w:t>
      </w:r>
      <w:r w:rsidR="00644CD5">
        <w:t>.</w:t>
      </w:r>
      <w:r>
        <w:t>16(GTP cyclohydrolase I inhibitor) -0</w:t>
      </w:r>
      <w:r w:rsidR="00644CD5">
        <w:t>.</w:t>
      </w:r>
      <w:r>
        <w:t>167(Preterm labor treatment) + 0</w:t>
      </w:r>
      <w:r w:rsidR="00644CD5">
        <w:t>.</w:t>
      </w:r>
      <w:r>
        <w:t>168(Cannabinoid CB2 receptor antagonist) + 0</w:t>
      </w:r>
      <w:r w:rsidR="00644CD5">
        <w:t>.</w:t>
      </w:r>
      <w:r>
        <w:t>281(Tyrosine-ester sulfotransferase inhibitor) + 0</w:t>
      </w:r>
      <w:r w:rsidR="00644CD5">
        <w:t>.</w:t>
      </w:r>
      <w:r>
        <w:t>463(Henoch-Schonlein purpura) -0</w:t>
      </w:r>
      <w:r w:rsidR="00644CD5">
        <w:t>.</w:t>
      </w:r>
      <w:r>
        <w:t>173(Retinoic acid alpha receptor agonist) -0</w:t>
      </w:r>
      <w:r w:rsidR="00644CD5">
        <w:t>.</w:t>
      </w:r>
      <w:r>
        <w:t>305(Coccolysin inhibitor) -0</w:t>
      </w:r>
      <w:r w:rsidR="00644CD5">
        <w:t>.</w:t>
      </w:r>
      <w:r>
        <w:t>301(DHRS3 expression enhancer) + 0</w:t>
      </w:r>
      <w:r w:rsidR="00644CD5">
        <w:t>.</w:t>
      </w:r>
      <w:r>
        <w:t>402(D-alanine transaminase inhibitor) -0</w:t>
      </w:r>
      <w:r w:rsidR="00644CD5">
        <w:t>.</w:t>
      </w:r>
      <w:r>
        <w:t>44(MAP kinase 12 inhibitor) -0</w:t>
      </w:r>
      <w:r w:rsidR="00644CD5">
        <w:t>.</w:t>
      </w:r>
      <w:r>
        <w:t>418(Aspartate transaminase inhibitor) + 0</w:t>
      </w:r>
      <w:r w:rsidR="00644CD5">
        <w:t>.</w:t>
      </w:r>
      <w:r>
        <w:t>291(Catechol oxidase inhibitor) + 0</w:t>
      </w:r>
      <w:r w:rsidR="00644CD5">
        <w:t>.</w:t>
      </w:r>
      <w:r>
        <w:t>121(Corneal wound healing stimulator) + 0</w:t>
      </w:r>
      <w:r w:rsidR="00644CD5">
        <w:t>.</w:t>
      </w:r>
      <w:r>
        <w:t>465(TH expression enhancer) + 0</w:t>
      </w:r>
      <w:r w:rsidR="00644CD5">
        <w:t>.</w:t>
      </w:r>
      <w:r>
        <w:t>224(Alcohol oxidase inhibitor) -0</w:t>
      </w:r>
      <w:r w:rsidR="00644CD5">
        <w:t>.</w:t>
      </w:r>
      <w:r>
        <w:t>745(Cyclomaltodextrin glucanotransferase inhibitor) -0</w:t>
      </w:r>
      <w:r w:rsidR="00644CD5">
        <w:t>.</w:t>
      </w:r>
      <w:r>
        <w:t>303(Pyroglutamyl-peptidase I inhibitor) -0</w:t>
      </w:r>
      <w:r w:rsidR="00644CD5">
        <w:t>.</w:t>
      </w:r>
      <w:r>
        <w:t>0636(Antiallergic) + 0</w:t>
      </w:r>
      <w:r w:rsidR="00644CD5">
        <w:t>.</w:t>
      </w:r>
      <w:r>
        <w:t>472(Adenosine A2b receptor antagonist) -0</w:t>
      </w:r>
      <w:r w:rsidR="00644CD5">
        <w:t>.</w:t>
      </w:r>
      <w:r>
        <w:t>419(CCNA2 expression enhancer) -0</w:t>
      </w:r>
      <w:r w:rsidR="00644CD5">
        <w:t>.</w:t>
      </w:r>
      <w:r>
        <w:t>193(8-Amino-7-oxononanoate synthase inhibitor) + 0</w:t>
      </w:r>
      <w:r w:rsidR="00644CD5">
        <w:t>.</w:t>
      </w:r>
      <w:r>
        <w:t>156(Opioid kappa receptor agonist) -0</w:t>
      </w:r>
      <w:r w:rsidR="00644CD5">
        <w:t>.</w:t>
      </w:r>
      <w:r>
        <w:t>0763(Analgesic) -0</w:t>
      </w:r>
      <w:r w:rsidR="00644CD5">
        <w:t>.</w:t>
      </w:r>
      <w:r>
        <w:t>418(Glutathione synthase inhibitor) -0</w:t>
      </w:r>
      <w:r w:rsidR="00644CD5">
        <w:t>.</w:t>
      </w:r>
      <w:r>
        <w:t>343(MDM2 inhibitor) -0</w:t>
      </w:r>
      <w:r w:rsidR="00644CD5">
        <w:t>.</w:t>
      </w:r>
      <w:r>
        <w:t>538(Protein C (activated) inhibitor) + 0</w:t>
      </w:r>
      <w:r w:rsidR="00644CD5">
        <w:t>.</w:t>
      </w:r>
      <w:r>
        <w:t>142(Substance P antagonist) + 0</w:t>
      </w:r>
      <w:r w:rsidR="00644CD5">
        <w:t>.</w:t>
      </w:r>
      <w:r>
        <w:t>116(Carbonic anhydrase VB inhibitor) + 0</w:t>
      </w:r>
      <w:r w:rsidR="00644CD5">
        <w:t>.</w:t>
      </w:r>
      <w:r>
        <w:t>104(CYP2C12 substrate) + 0</w:t>
      </w:r>
      <w:r w:rsidR="00644CD5">
        <w:t>.</w:t>
      </w:r>
      <w:r>
        <w:t>424(Phosphoglycerate dehydrogenase inhibitor) + 0</w:t>
      </w:r>
      <w:r w:rsidR="00644CD5">
        <w:t>.</w:t>
      </w:r>
      <w:r>
        <w:t>231(GSTP1 expression enhancer) -0</w:t>
      </w:r>
      <w:r w:rsidR="00644CD5">
        <w:t>.</w:t>
      </w:r>
      <w:r>
        <w:t>0756(CYP3A4 inhibitor) + 0</w:t>
      </w:r>
      <w:r w:rsidR="00644CD5">
        <w:t>.</w:t>
      </w:r>
      <w:r>
        <w:t>298(Cholesterol ester transfer protein antagonist) + 0</w:t>
      </w:r>
      <w:r w:rsidR="00644CD5">
        <w:t>.</w:t>
      </w:r>
      <w:r>
        <w:t>196(Carboxylesterase inhibitor) -0</w:t>
      </w:r>
      <w:r w:rsidR="00644CD5">
        <w:t>.</w:t>
      </w:r>
      <w:r>
        <w:t>209(EREG expression e</w:t>
      </w:r>
      <w:r>
        <w:t>n</w:t>
      </w:r>
      <w:r>
        <w:t>hancer) -0</w:t>
      </w:r>
      <w:r w:rsidR="00644CD5">
        <w:t>.</w:t>
      </w:r>
      <w:r>
        <w:t>159(Methemoglobinemia) + 0</w:t>
      </w:r>
      <w:r w:rsidR="00644CD5">
        <w:t>.</w:t>
      </w:r>
      <w:r>
        <w:t>122(p21-activated kinase inhibitor) -0</w:t>
      </w:r>
      <w:r w:rsidR="00644CD5">
        <w:t>.</w:t>
      </w:r>
      <w:r>
        <w:t>254(Obsessive-compulsive disorder treatment) + 0</w:t>
      </w:r>
      <w:r w:rsidR="00644CD5">
        <w:t>.</w:t>
      </w:r>
      <w:r>
        <w:t>182(MAP kinase inhibitor) + 0</w:t>
      </w:r>
      <w:r w:rsidR="00644CD5">
        <w:t>.</w:t>
      </w:r>
      <w:r>
        <w:t>132(K(Ca) 3.1 channel blocker) + 0</w:t>
      </w:r>
      <w:r w:rsidR="00644CD5">
        <w:t>.</w:t>
      </w:r>
      <w:r>
        <w:t>147(SOX4 expression inhibitor) -0</w:t>
      </w:r>
      <w:r w:rsidR="00644CD5">
        <w:t>.</w:t>
      </w:r>
      <w:r>
        <w:t>0899(CC chemokine 5 receptor agonist) -0</w:t>
      </w:r>
      <w:r w:rsidR="00644CD5">
        <w:t>.</w:t>
      </w:r>
      <w:r>
        <w:t>102(Antineoplastic (cervical cancer)) -0</w:t>
      </w:r>
      <w:r w:rsidR="00644CD5">
        <w:t>.</w:t>
      </w:r>
      <w:r>
        <w:t>319(Sorbitol dehydrogenase inhibitor) + 0</w:t>
      </w:r>
      <w:r w:rsidR="00644CD5">
        <w:t>.</w:t>
      </w:r>
      <w:r>
        <w:t>188(Calcium channel blocker) -0</w:t>
      </w:r>
      <w:r w:rsidR="00644CD5">
        <w:t>.</w:t>
      </w:r>
      <w:r>
        <w:t>128(Nitric oxide antagonist) -0</w:t>
      </w:r>
      <w:r w:rsidR="00644CD5">
        <w:t>.</w:t>
      </w:r>
      <w:r>
        <w:t>252(Endopeptidase inhibitor) -0</w:t>
      </w:r>
      <w:r w:rsidR="00644CD5">
        <w:t>.</w:t>
      </w:r>
      <w:r>
        <w:t>000359(Lipophilicity^3) + 0</w:t>
      </w:r>
      <w:r w:rsidR="00644CD5">
        <w:t>.</w:t>
      </w:r>
      <w:r>
        <w:t>117(Hypothermic) -0</w:t>
      </w:r>
      <w:r w:rsidR="00644CD5">
        <w:t>.</w:t>
      </w:r>
      <w:r>
        <w:t>359(UDP-N-acetylmuramate dehydrogenase inhibitor) -0</w:t>
      </w:r>
      <w:r w:rsidR="00644CD5">
        <w:t>.</w:t>
      </w:r>
      <w:r>
        <w:t>216(Myasthenia Gravis) -0</w:t>
      </w:r>
      <w:r w:rsidR="00644CD5">
        <w:t>.</w:t>
      </w:r>
      <w:r>
        <w:t>0937(Phosphorylase kinase gamma subunit 1 inhibitor) -0</w:t>
      </w:r>
      <w:r w:rsidR="00644CD5">
        <w:t>.</w:t>
      </w:r>
      <w:r>
        <w:t>071(Amyloid beta precursor protein antagonist) -0</w:t>
      </w:r>
      <w:r w:rsidR="00644CD5">
        <w:t>.</w:t>
      </w:r>
      <w:r>
        <w:t>237(Thrombin inhibitor) + 0</w:t>
      </w:r>
      <w:r w:rsidR="00644CD5">
        <w:t>.</w:t>
      </w:r>
      <w:r>
        <w:t>0714(PDCD4 expression enhancer) + 0</w:t>
      </w:r>
      <w:r w:rsidR="00644CD5">
        <w:t>.</w:t>
      </w:r>
      <w:r>
        <w:t>148(Vasodilator) -0</w:t>
      </w:r>
      <w:r w:rsidR="00644CD5">
        <w:t>.</w:t>
      </w:r>
      <w:r>
        <w:t>0854(Raynaud's phenomenon treatment) + 0</w:t>
      </w:r>
      <w:r w:rsidR="00644CD5">
        <w:t>.</w:t>
      </w:r>
      <w:r>
        <w:t>374(Cyclohexadienyl dehydrogenase inhibitor) + 0</w:t>
      </w:r>
      <w:r w:rsidR="00644CD5">
        <w:t>.</w:t>
      </w:r>
      <w:r>
        <w:t>0952(Calcium r</w:t>
      </w:r>
      <w:r>
        <w:t>e</w:t>
      </w:r>
      <w:r>
        <w:t>lease-activated channel blocker) + 0</w:t>
      </w:r>
      <w:r w:rsidR="00644CD5">
        <w:t>.</w:t>
      </w:r>
      <w:r>
        <w:t>339(Fatty acid binding protein inhibitor) -0</w:t>
      </w:r>
      <w:r w:rsidR="00644CD5">
        <w:t>.</w:t>
      </w:r>
      <w:r>
        <w:t>232(Phosphodiesterase 1C inhibitor) -0</w:t>
      </w:r>
      <w:r w:rsidR="00644CD5">
        <w:t>.</w:t>
      </w:r>
      <w:r>
        <w:t>409(UGT2B20 substrate) -0</w:t>
      </w:r>
      <w:r w:rsidR="00644CD5">
        <w:t>.</w:t>
      </w:r>
      <w:r>
        <w:t>236(Heat shock protein 90 alpha antagonist) + 0</w:t>
      </w:r>
      <w:r w:rsidR="00644CD5">
        <w:t>.</w:t>
      </w:r>
      <w:r>
        <w:t>0791(Progesterone antagonist) + 0</w:t>
      </w:r>
      <w:r w:rsidR="00644CD5">
        <w:t>.</w:t>
      </w:r>
      <w:r>
        <w:t>22(Formate-dihydrofolate ligase inhibitor) -0</w:t>
      </w:r>
      <w:r w:rsidR="00644CD5">
        <w:t>.</w:t>
      </w:r>
      <w:r>
        <w:t>0768(Angiotensin AT1 receptor antagonist) + 0</w:t>
      </w:r>
      <w:r w:rsidR="00644CD5">
        <w:t>.</w:t>
      </w:r>
      <w:r>
        <w:t>182(Endothelial nitric-oxide synthase inhibitor) + 0</w:t>
      </w:r>
      <w:r w:rsidR="00644CD5">
        <w:t>.</w:t>
      </w:r>
      <w:r>
        <w:t>165(TIMP1 expression enhancer) -0</w:t>
      </w:r>
      <w:r w:rsidR="00644CD5">
        <w:t>.</w:t>
      </w:r>
      <w:r>
        <w:t>255(3-Oxoacyl-[acyl-carrier-protein] synthase i</w:t>
      </w:r>
      <w:r>
        <w:t>n</w:t>
      </w:r>
      <w:r>
        <w:t>hibitor) -0</w:t>
      </w:r>
      <w:r w:rsidR="00644CD5">
        <w:t>.</w:t>
      </w:r>
      <w:r>
        <w:t>113(Transforming growth factor antagonist) + 0</w:t>
      </w:r>
      <w:r w:rsidR="00644CD5">
        <w:t>.</w:t>
      </w:r>
      <w:r>
        <w:t>222(Histone deacetylase inhibitor) + 0</w:t>
      </w:r>
      <w:r w:rsidR="00644CD5">
        <w:t>.</w:t>
      </w:r>
      <w:r>
        <w:t>181(Antipruritic</w:t>
      </w:r>
      <w:r w:rsidR="00644CD5">
        <w:t>.</w:t>
      </w:r>
      <w:r>
        <w:t xml:space="preserve"> non-allergic) + 0</w:t>
      </w:r>
      <w:r w:rsidR="00644CD5">
        <w:t>.</w:t>
      </w:r>
      <w:r>
        <w:t>102(Laryngospasm) + 0</w:t>
      </w:r>
      <w:r w:rsidR="00644CD5">
        <w:t>.</w:t>
      </w:r>
      <w:r>
        <w:t>0642(Xanthine-like) -0</w:t>
      </w:r>
      <w:r w:rsidR="00644CD5">
        <w:t>.</w:t>
      </w:r>
      <w:r>
        <w:t>0917(G-protein-coupled receptor kinase inhibitor) -0</w:t>
      </w:r>
      <w:r w:rsidR="00644CD5">
        <w:t>.</w:t>
      </w:r>
      <w:r>
        <w:t>0949(Steroid DELTA-isomerase inhibitor) + 0</w:t>
      </w:r>
      <w:r w:rsidR="00644CD5">
        <w:t>.</w:t>
      </w:r>
      <w:r>
        <w:t>0575(Complement factor 1 inhibitor) -0</w:t>
      </w:r>
      <w:r w:rsidR="00644CD5">
        <w:t>.</w:t>
      </w:r>
      <w:r>
        <w:t>26(Dihydropyrimidinase inhibitor) -0</w:t>
      </w:r>
      <w:r w:rsidR="00644CD5">
        <w:t>.</w:t>
      </w:r>
      <w:r>
        <w:t>223(Transthyretin amyloid fibril formation inhibitor) + 0</w:t>
      </w:r>
      <w:r w:rsidR="00644CD5">
        <w:t>.</w:t>
      </w:r>
      <w:r>
        <w:t>054(Farnesyltransferase inhibitor) + 0</w:t>
      </w:r>
      <w:r w:rsidR="00644CD5">
        <w:t>.</w:t>
      </w:r>
      <w:r>
        <w:t>174(ESR2 expression enhancer) + 0</w:t>
      </w:r>
      <w:r w:rsidR="00644CD5">
        <w:t>.</w:t>
      </w:r>
      <w:r>
        <w:t>158(Purinergic P2X2 antagonist) -0</w:t>
      </w:r>
      <w:r w:rsidR="00644CD5">
        <w:t>.</w:t>
      </w:r>
      <w:r>
        <w:t>193(Kallikrein 13 inhibitor) + 0</w:t>
      </w:r>
      <w:r w:rsidR="00644CD5">
        <w:t>.</w:t>
      </w:r>
      <w:r>
        <w:t>124(Pectin lyase inhibitor) -0</w:t>
      </w:r>
      <w:r w:rsidR="00644CD5">
        <w:t>.</w:t>
      </w:r>
      <w:r>
        <w:t>351(Fructokinase inhibitor) -0</w:t>
      </w:r>
      <w:r w:rsidR="00644CD5">
        <w:t>.</w:t>
      </w:r>
      <w:r>
        <w:t>159(Antineoplastic antimetabolite) + 0</w:t>
      </w:r>
      <w:r w:rsidR="00644CD5">
        <w:t>.</w:t>
      </w:r>
      <w:r>
        <w:t>0848(Diuretic inhibitor) + 0</w:t>
      </w:r>
      <w:r w:rsidR="00644CD5">
        <w:t>.</w:t>
      </w:r>
      <w:r>
        <w:t>0518(Interleukin antagonist) + 0</w:t>
      </w:r>
      <w:r w:rsidR="00644CD5">
        <w:t>.</w:t>
      </w:r>
      <w:r>
        <w:t>0618(Gastrointestinal disturbance) -0</w:t>
      </w:r>
      <w:r w:rsidR="00644CD5">
        <w:t>.</w:t>
      </w:r>
      <w:r>
        <w:t>0617(Cardiovascular analeptic) + 0</w:t>
      </w:r>
      <w:r w:rsidR="00644CD5">
        <w:t>.</w:t>
      </w:r>
      <w:r>
        <w:t>0468(Sodium/glucose cotransporter 2 inhibitor) + 0</w:t>
      </w:r>
      <w:r w:rsidR="00644CD5">
        <w:t>.</w:t>
      </w:r>
      <w:r>
        <w:t>0491(HERG 1 channel blocker) -0</w:t>
      </w:r>
      <w:r w:rsidR="00644CD5">
        <w:t>.</w:t>
      </w:r>
      <w:r>
        <w:t>0405(Niemann-Pick C1-like 1 protein antagonist) + 0</w:t>
      </w:r>
      <w:r w:rsidR="00644CD5">
        <w:t>.</w:t>
      </w:r>
      <w:r>
        <w:t>106(Phosphodiesterase XI inhibitor) + 0</w:t>
      </w:r>
      <w:r w:rsidR="00644CD5">
        <w:t>.</w:t>
      </w:r>
      <w:r>
        <w:t>0757(Sneezing) -0</w:t>
      </w:r>
      <w:r w:rsidR="00644CD5">
        <w:t>.</w:t>
      </w:r>
      <w:r>
        <w:t>117(ICAM1 expression inhibitor) -0</w:t>
      </w:r>
      <w:r w:rsidR="00644CD5">
        <w:t>.</w:t>
      </w:r>
      <w:r>
        <w:t>141(Isocitrate dehydrogenase (NADP+) inhibitor) -0</w:t>
      </w:r>
      <w:r w:rsidR="00644CD5">
        <w:t>.</w:t>
      </w:r>
      <w:r>
        <w:t>0623(Platelet activating factor alpha antagonist) + 0</w:t>
      </w:r>
      <w:r w:rsidR="00644CD5">
        <w:t>.</w:t>
      </w:r>
      <w:r>
        <w:t>194(Fibrinogen inhibitor) -0</w:t>
      </w:r>
      <w:r w:rsidR="00644CD5">
        <w:t>.</w:t>
      </w:r>
      <w:r>
        <w:t>159(Dactylysin inhibitor) + 0</w:t>
      </w:r>
      <w:r w:rsidR="00644CD5">
        <w:t>.</w:t>
      </w:r>
      <w:r>
        <w:t>0392(CYP1B1 substrate) + 0</w:t>
      </w:r>
      <w:r w:rsidR="00644CD5">
        <w:t>.</w:t>
      </w:r>
      <w:r>
        <w:t>0695(Metabolic disease treatment) -0</w:t>
      </w:r>
      <w:r w:rsidR="00644CD5">
        <w:t>.</w:t>
      </w:r>
      <w:r>
        <w:t>23(Pantothenate kinase inhibitor) -0</w:t>
      </w:r>
      <w:r w:rsidR="00644CD5">
        <w:t>.</w:t>
      </w:r>
      <w:r>
        <w:t>0355(Protein-tyrosine phosphatase 1B inhibitor) + 0</w:t>
      </w:r>
      <w:r w:rsidR="00644CD5">
        <w:t>.</w:t>
      </w:r>
      <w:r>
        <w:t>0617(Monodehydroascorbate reductase (NADH) inhibitor) + 0</w:t>
      </w:r>
      <w:r w:rsidR="00644CD5">
        <w:t>.</w:t>
      </w:r>
      <w:r>
        <w:t>154(Adenosine A3 receptor agonist) + 0</w:t>
      </w:r>
      <w:r w:rsidR="00644CD5">
        <w:t>.</w:t>
      </w:r>
      <w:r>
        <w:t>0267(Urinary incontinence treatment) -0</w:t>
      </w:r>
      <w:r w:rsidR="00644CD5">
        <w:t>.</w:t>
      </w:r>
      <w:r>
        <w:t>0303(HIV-1 integrase inhibitor) + 0</w:t>
      </w:r>
      <w:r w:rsidR="00644CD5">
        <w:t>.</w:t>
      </w:r>
      <w:r>
        <w:t>116(Anticholelithogenic) + 0</w:t>
      </w:r>
      <w:r w:rsidR="00644CD5">
        <w:t>.</w:t>
      </w:r>
      <w:r>
        <w:t>0344(Beta glucosidase inhibitor) -0</w:t>
      </w:r>
      <w:r w:rsidR="00644CD5">
        <w:t>.</w:t>
      </w:r>
      <w:r>
        <w:t>0817(Calcium channel L-type blocker) -0</w:t>
      </w:r>
      <w:r w:rsidR="00644CD5">
        <w:t>.</w:t>
      </w:r>
      <w:r>
        <w:t>0307(Retinoic acid receptor antag</w:t>
      </w:r>
      <w:r>
        <w:t>o</w:t>
      </w:r>
      <w:r>
        <w:t>nist) -0</w:t>
      </w:r>
      <w:r w:rsidR="00644CD5">
        <w:t>.</w:t>
      </w:r>
      <w:r>
        <w:t>0202(Potassium channel blocker) + 0</w:t>
      </w:r>
      <w:r w:rsidR="00644CD5">
        <w:t>.</w:t>
      </w:r>
      <w:r>
        <w:t>135(Activating transcription factor inhibitor) + 0</w:t>
      </w:r>
      <w:r w:rsidR="00644CD5">
        <w:t>.</w:t>
      </w:r>
      <w:r>
        <w:t>0227(Phosphomevalonate kinase inhibitor) + 0</w:t>
      </w:r>
      <w:r w:rsidR="00644CD5">
        <w:t>.</w:t>
      </w:r>
      <w:r>
        <w:t>0324(Adrenergic) + 0</w:t>
      </w:r>
      <w:r w:rsidR="00644CD5">
        <w:t>.</w:t>
      </w:r>
      <w:r>
        <w:t>0499(Antidote</w:t>
      </w:r>
      <w:r w:rsidR="00644CD5">
        <w:t>.</w:t>
      </w:r>
      <w:r>
        <w:t xml:space="preserve"> heavy metal) -0</w:t>
      </w:r>
      <w:r w:rsidR="00644CD5">
        <w:t>.</w:t>
      </w:r>
      <w:r>
        <w:t>0641(Glucosylceramidase inhibitor) + 0</w:t>
      </w:r>
      <w:r w:rsidR="00644CD5">
        <w:t>.</w:t>
      </w:r>
      <w:r>
        <w:t>0481(Deoxyribonuclease I inhibitor) + 0</w:t>
      </w:r>
      <w:r w:rsidR="00644CD5">
        <w:t>.</w:t>
      </w:r>
      <w:r>
        <w:t>0128(DNA primase inhibitor) -</w:t>
      </w:r>
      <w:r>
        <w:lastRenderedPageBreak/>
        <w:t>0</w:t>
      </w:r>
      <w:r w:rsidR="00644CD5">
        <w:t>.</w:t>
      </w:r>
      <w:r>
        <w:t>00299(NumDonor) -0</w:t>
      </w:r>
      <w:r w:rsidR="00644CD5">
        <w:t>.</w:t>
      </w:r>
      <w:r>
        <w:t>0168(Glycogen synthase kinase-3 alpha inhibitor) + 0</w:t>
      </w:r>
      <w:r w:rsidR="00644CD5">
        <w:t>.</w:t>
      </w:r>
      <w:r>
        <w:t>0198(Carcinogenic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0561(Fructose-2</w:t>
      </w:r>
      <w:r w:rsidR="00644CD5">
        <w:t>.</w:t>
      </w:r>
      <w:r>
        <w:t>6-bisphosphate 2-phosphatase inhibitor) -0</w:t>
      </w:r>
      <w:r w:rsidR="00644CD5">
        <w:t>.</w:t>
      </w:r>
      <w:r>
        <w:t>0278(SULT1A3 substrate) + 0</w:t>
      </w:r>
      <w:r w:rsidR="00644CD5">
        <w:t>.</w:t>
      </w:r>
      <w:r>
        <w:t>0432(CXC chemokine L1/GRO-alpha antagonist) + 0</w:t>
      </w:r>
      <w:r w:rsidR="00644CD5">
        <w:t>.</w:t>
      </w:r>
      <w:r>
        <w:t>0129(Prostaglandin H2 antagonist) -0</w:t>
      </w:r>
      <w:r w:rsidR="00644CD5">
        <w:t>.</w:t>
      </w:r>
      <w:r>
        <w:t>0104(Mucosal addressin cell adhesion molecule 1 inhibitor) -0</w:t>
      </w:r>
      <w:r w:rsidR="00644CD5">
        <w:t>.</w:t>
      </w:r>
      <w:r>
        <w:t>0101(Botulinum neurotoxin type A inhibitor) -0</w:t>
      </w:r>
      <w:r w:rsidR="00644CD5">
        <w:t>.</w:t>
      </w:r>
      <w:r>
        <w:t>00728(Histamine release inhib</w:t>
      </w:r>
      <w:r>
        <w:t>i</w:t>
      </w:r>
      <w:r>
        <w:t>tor) -0</w:t>
      </w:r>
      <w:r w:rsidR="00644CD5">
        <w:t>.</w:t>
      </w:r>
      <w:r>
        <w:t>016(Thyrotropin releasing hormone agonist) + 0</w:t>
      </w:r>
      <w:r w:rsidR="00644CD5">
        <w:t>.</w:t>
      </w:r>
      <w:r>
        <w:t>00707(Exanthema) -0</w:t>
      </w:r>
      <w:r w:rsidR="00644CD5">
        <w:t>.</w:t>
      </w:r>
      <w:r>
        <w:t>00731(Immunostimulant) + 0</w:t>
      </w:r>
      <w:r w:rsidR="00644CD5">
        <w:t>.</w:t>
      </w:r>
      <w:r>
        <w:t>00837(Human papillomavirus - 16 inhibitor) + 0</w:t>
      </w:r>
      <w:r w:rsidR="00644CD5">
        <w:t>.</w:t>
      </w:r>
      <w:r>
        <w:t>00187(Troponin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00577(Somatostatin 3 antagonist) -0</w:t>
      </w:r>
      <w:r w:rsidR="00644CD5">
        <w:t>.</w:t>
      </w:r>
      <w:r>
        <w:t>00514(NMDA receptor phencyclidine site antagonist) -0</w:t>
      </w:r>
      <w:r w:rsidR="00644CD5">
        <w:t>.</w:t>
      </w:r>
      <w:r>
        <w:t>00153(Ribosomal protein S6 kinase alpha 1 inhibitor) -0</w:t>
      </w:r>
      <w:r w:rsidR="00644CD5">
        <w:t>.</w:t>
      </w:r>
      <w:r>
        <w:t>00109(GPX2 expression enhancer) -7</w:t>
      </w:r>
      <w:r w:rsidR="00644CD5">
        <w:t>.</w:t>
      </w:r>
      <w:r>
        <w:t>09E-05(Prostate disorders treatment) + 6</w:t>
      </w:r>
      <w:r w:rsidR="00644CD5">
        <w:t>.</w:t>
      </w:r>
      <w:r>
        <w:t>08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0601(Dopamine D1A antagonist) -0</w:t>
      </w:r>
      <w:r w:rsidR="00644CD5">
        <w:t>.</w:t>
      </w:r>
      <w:r>
        <w:t>846(Cystathionine gamma-lyase inhibitor) -0</w:t>
      </w:r>
      <w:r w:rsidR="00644CD5">
        <w:t>.</w:t>
      </w:r>
      <w:r>
        <w:t>103(Miotic) + 0</w:t>
      </w:r>
      <w:r w:rsidR="00644CD5">
        <w:t>.</w:t>
      </w:r>
      <w:r>
        <w:t>189(Agranulocytosis) + 0</w:t>
      </w:r>
      <w:r w:rsidR="00644CD5">
        <w:t>.</w:t>
      </w:r>
      <w:r>
        <w:t>189(NumAromAtoms) -0</w:t>
      </w:r>
      <w:r w:rsidR="00644CD5">
        <w:t>.</w:t>
      </w:r>
      <w:r>
        <w:t>0738(Interleukin agonist) + 0</w:t>
      </w:r>
      <w:r w:rsidR="00644CD5">
        <w:t>.</w:t>
      </w:r>
      <w:r>
        <w:t>577(Carcinogenic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45(DNA synthesis inhibitor) -0</w:t>
      </w:r>
      <w:r w:rsidR="00644CD5">
        <w:t>.</w:t>
      </w:r>
      <w:r>
        <w:t>0703(MAP kinase kinase 2 inhibitor) + 0</w:t>
      </w:r>
      <w:r w:rsidR="00644CD5">
        <w:t>.</w:t>
      </w:r>
      <w:r>
        <w:t>316(Respiratory distress syndrome trea</w:t>
      </w:r>
      <w:r>
        <w:t>t</w:t>
      </w:r>
      <w:r>
        <w:t>ment) + 0</w:t>
      </w:r>
      <w:r w:rsidR="00644CD5">
        <w:t>.</w:t>
      </w:r>
      <w:r>
        <w:t>186(Nicotinic alpha4beta2 receptor agonist) + 0</w:t>
      </w:r>
      <w:r w:rsidR="00644CD5">
        <w:t>.</w:t>
      </w:r>
      <w:r>
        <w:t>257(Ocular toxicity) + 1</w:t>
      </w:r>
      <w:r w:rsidR="00644CD5">
        <w:t>.</w:t>
      </w:r>
      <w:r>
        <w:t>3(Methionyl aminopeptidase i</w:t>
      </w:r>
      <w:r>
        <w:t>n</w:t>
      </w:r>
      <w:r>
        <w:t>hibitor) + 0</w:t>
      </w:r>
      <w:r w:rsidR="00644CD5">
        <w:t>.</w:t>
      </w:r>
      <w:r>
        <w:t>181(Hypothermic) + 0</w:t>
      </w:r>
      <w:r w:rsidR="00644CD5">
        <w:t>.</w:t>
      </w:r>
      <w:r>
        <w:t>00135(Aggrecanase 2 inhibitor) -0</w:t>
      </w:r>
      <w:r w:rsidR="00644CD5">
        <w:t>.</w:t>
      </w:r>
      <w:r>
        <w:t>0812(Bradykinin antagonist) -0</w:t>
      </w:r>
      <w:r w:rsidR="00644CD5">
        <w:t>.</w:t>
      </w:r>
      <w:r>
        <w:t>463(Histamine release inhibitor) + 0</w:t>
      </w:r>
      <w:r w:rsidR="00644CD5">
        <w:t>.</w:t>
      </w:r>
      <w:r>
        <w:t>602(Antialcoholic) + 0</w:t>
      </w:r>
      <w:r w:rsidR="00644CD5">
        <w:t>.</w:t>
      </w:r>
      <w:r>
        <w:t>18(Ceramidase inhibitor) + 1</w:t>
      </w:r>
      <w:r w:rsidR="00644CD5">
        <w:t>.</w:t>
      </w:r>
      <w:r>
        <w:t>59(Antineoplastic (insulinoma)) -0</w:t>
      </w:r>
      <w:r w:rsidR="00644CD5">
        <w:t>.</w:t>
      </w:r>
      <w:r>
        <w:t>118(Dihydroneopterin aldolase inhibitor) + 0</w:t>
      </w:r>
      <w:r w:rsidR="00644CD5">
        <w:t>.</w:t>
      </w:r>
      <w:r>
        <w:t>135(Lipophilicity^2) -0</w:t>
      </w:r>
      <w:r w:rsidR="00644CD5">
        <w:t>.</w:t>
      </w:r>
      <w:r>
        <w:t>276(Carbonic anhydrase IX inhibitor) + 0</w:t>
      </w:r>
      <w:r w:rsidR="00644CD5">
        <w:t>.</w:t>
      </w:r>
      <w:r>
        <w:t>283(HMGCS1 expression enhancer) -0</w:t>
      </w:r>
      <w:r w:rsidR="00644CD5">
        <w:t>.</w:t>
      </w:r>
      <w:r>
        <w:t>83(Potassium channel Kv4.3 blocker) + 0</w:t>
      </w:r>
      <w:r w:rsidR="00644CD5">
        <w:t>.</w:t>
      </w:r>
      <w:r>
        <w:t>273(Carcinogenic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664(Aspartate ammonia-lyase inhibitor) -0</w:t>
      </w:r>
      <w:r w:rsidR="00644CD5">
        <w:t>.</w:t>
      </w:r>
      <w:r>
        <w:t>972(CYP3A inducer) + 1</w:t>
      </w:r>
      <w:r w:rsidR="00644CD5">
        <w:t>.</w:t>
      </w:r>
      <w:r>
        <w:t>15(Arachidonic acid antagonist) -0</w:t>
      </w:r>
      <w:r w:rsidR="00644CD5">
        <w:t>.</w:t>
      </w:r>
      <w:r>
        <w:t>783(CF transmembrane conductance regulator antagonist) -0</w:t>
      </w:r>
      <w:r w:rsidR="00644CD5">
        <w:t>.</w:t>
      </w:r>
      <w:r>
        <w:t>089(Cystinyl aminopeptidase inhibitor) -0</w:t>
      </w:r>
      <w:r w:rsidR="00644CD5">
        <w:t>.</w:t>
      </w:r>
      <w:r>
        <w:t>192(Benzodiazepine agonist partial) -1</w:t>
      </w:r>
      <w:r w:rsidR="00644CD5">
        <w:t>.</w:t>
      </w:r>
      <w:r>
        <w:t>18(Antidepressant</w:t>
      </w:r>
      <w:r w:rsidR="00644CD5">
        <w:t>.</w:t>
      </w:r>
      <w:r>
        <w:t xml:space="preserve"> Imipramin-like) + 0</w:t>
      </w:r>
      <w:r w:rsidR="00644CD5">
        <w:t>.</w:t>
      </w:r>
      <w:r>
        <w:t>623(Interleukin 10 agonist) + 0</w:t>
      </w:r>
      <w:r w:rsidR="00644CD5">
        <w:t>.</w:t>
      </w:r>
      <w:r>
        <w:t>111(Spasmogenic) + 0</w:t>
      </w:r>
      <w:r w:rsidR="00644CD5">
        <w:t>.</w:t>
      </w:r>
      <w:r>
        <w:t>465(Cytokine production stimulant) -0</w:t>
      </w:r>
      <w:r w:rsidR="00644CD5">
        <w:t>.</w:t>
      </w:r>
      <w:r>
        <w:t>437(Cytochrome P450 inhibitor) -0</w:t>
      </w:r>
      <w:r w:rsidR="00644CD5">
        <w:t>.</w:t>
      </w:r>
      <w:r>
        <w:t>207(Ophthalmoplegia) -0</w:t>
      </w:r>
      <w:r w:rsidR="00644CD5">
        <w:t>.</w:t>
      </w:r>
      <w:r>
        <w:t>412(Antineoplastic antimetabolite) + 0</w:t>
      </w:r>
      <w:r w:rsidR="00644CD5">
        <w:t>.</w:t>
      </w:r>
      <w:r>
        <w:t>565(Alpha 2b adrenoreceptor agonist) + 0</w:t>
      </w:r>
      <w:r w:rsidR="00644CD5">
        <w:t>.</w:t>
      </w:r>
      <w:r>
        <w:t>512(Inosine monophosphate dehydrogenase 1 inhibitor) -0</w:t>
      </w:r>
      <w:r w:rsidR="00644CD5">
        <w:t>.</w:t>
      </w:r>
      <w:r>
        <w:t>542(Protein phosphatase 2A inhibitor) -0</w:t>
      </w:r>
      <w:r w:rsidR="00644CD5">
        <w:t>.</w:t>
      </w:r>
      <w:r>
        <w:t>174(Osteoclast antagonist) + 0</w:t>
      </w:r>
      <w:r w:rsidR="00644CD5">
        <w:t>.</w:t>
      </w:r>
      <w:r>
        <w:t>101(MW) + 1</w:t>
      </w:r>
      <w:r w:rsidR="00644CD5">
        <w:t>.</w:t>
      </w:r>
      <w:r>
        <w:t>6(FAD diphosphatase inhibitor) -0</w:t>
      </w:r>
      <w:r w:rsidR="00644CD5">
        <w:t>.</w:t>
      </w:r>
      <w:r>
        <w:t>427(NGFR expression enhancer) + 0</w:t>
      </w:r>
      <w:r w:rsidR="00644CD5">
        <w:t>.</w:t>
      </w:r>
      <w:r>
        <w:t>147(Psychotropic) + 0</w:t>
      </w:r>
      <w:r w:rsidR="00644CD5">
        <w:t>.</w:t>
      </w:r>
      <w:r>
        <w:t>473(Glycosoaminoglycans antagonist) -2(N-formylglutamate deformylase inhibitor) + 0</w:t>
      </w:r>
      <w:r w:rsidR="00644CD5">
        <w:t>.</w:t>
      </w:r>
      <w:r>
        <w:t>534(Carcinogenic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0568(CYP3A5 expression enhancer) -0</w:t>
      </w:r>
      <w:r w:rsidR="00644CD5">
        <w:t>.</w:t>
      </w:r>
      <w:r>
        <w:t>457(Antiprotozoal (Trichomonas)) + 0</w:t>
      </w:r>
      <w:r w:rsidR="00644CD5">
        <w:t>.</w:t>
      </w:r>
      <w:r>
        <w:t>744(D-alanine transaminase inhibitor) + 0</w:t>
      </w:r>
      <w:r w:rsidR="00644CD5">
        <w:t>.</w:t>
      </w:r>
      <w:r>
        <w:t>237(Elastase 3B inhibitor) -0</w:t>
      </w:r>
      <w:r w:rsidR="00644CD5">
        <w:t>.</w:t>
      </w:r>
      <w:r>
        <w:t>0623(NumAcceptor) + 0</w:t>
      </w:r>
      <w:r w:rsidR="00644CD5">
        <w:t>.</w:t>
      </w:r>
      <w:r>
        <w:t>466(Fasciculation) + 0</w:t>
      </w:r>
      <w:r w:rsidR="00644CD5">
        <w:t>.</w:t>
      </w:r>
      <w:r>
        <w:t>542(Deoxyadenosine kinase inhibitor) -0</w:t>
      </w:r>
      <w:r w:rsidR="00644CD5">
        <w:t>.</w:t>
      </w:r>
      <w:r>
        <w:t>122(Platelet activating factor antagonist) + 0</w:t>
      </w:r>
      <w:r w:rsidR="00644CD5">
        <w:t>.</w:t>
      </w:r>
      <w:r>
        <w:t>13(Immunosuppressant) + 0</w:t>
      </w:r>
      <w:r w:rsidR="00644CD5">
        <w:t>.</w:t>
      </w:r>
      <w:r>
        <w:t>748(GABA aminotransferase inhibitor) -0</w:t>
      </w:r>
      <w:r w:rsidR="00644CD5">
        <w:t>.</w:t>
      </w:r>
      <w:r>
        <w:t>207(Carcinogenic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+ 15(Lipophilicity) -0</w:t>
      </w:r>
      <w:r w:rsidR="00644CD5">
        <w:t>.</w:t>
      </w:r>
      <w:r>
        <w:t>336(Purinergic P2T antagonist) -0</w:t>
      </w:r>
      <w:r w:rsidR="00644CD5">
        <w:t>.</w:t>
      </w:r>
      <w:r>
        <w:t>93(Indanol dehydrogenase inhibitor) -0</w:t>
      </w:r>
      <w:r w:rsidR="00644CD5">
        <w:t>.</w:t>
      </w:r>
      <w:r>
        <w:t>726(Aspartate trans</w:t>
      </w:r>
      <w:r>
        <w:t>a</w:t>
      </w:r>
      <w:r>
        <w:t>minase inhibitor) + 0</w:t>
      </w:r>
      <w:r w:rsidR="00644CD5">
        <w:t>.</w:t>
      </w:r>
      <w:r>
        <w:t>408(Galanin receptor antagonist) + 0</w:t>
      </w:r>
      <w:r w:rsidR="00644CD5">
        <w:t>.</w:t>
      </w:r>
      <w:r>
        <w:t>334(Antiseborrheic) + 1</w:t>
      </w:r>
      <w:r w:rsidR="00644CD5">
        <w:t>.</w:t>
      </w:r>
      <w:r>
        <w:t>37(Riboflavin synthase inhibitor) -0</w:t>
      </w:r>
      <w:r w:rsidR="00644CD5">
        <w:t>.</w:t>
      </w:r>
      <w:r>
        <w:t>33(Preterm labor treatment) -0</w:t>
      </w:r>
      <w:r w:rsidR="00644CD5">
        <w:t>.</w:t>
      </w:r>
      <w:r>
        <w:t>305(CYP11A1 inhibitor) -0</w:t>
      </w:r>
      <w:r w:rsidR="00644CD5">
        <w:t>.</w:t>
      </w:r>
      <w:r>
        <w:t>944(NF-kappa-B essential modulator inhibitor) + 0</w:t>
      </w:r>
      <w:r w:rsidR="00644CD5">
        <w:t>.</w:t>
      </w:r>
      <w:r>
        <w:t>345(Antiviral (Influenza A)) -1</w:t>
      </w:r>
      <w:r w:rsidR="00644CD5">
        <w:t>.</w:t>
      </w:r>
      <w:r>
        <w:t>68(Asparagine synthase (glutamine-hydrolysing) inhibitor) + 0</w:t>
      </w:r>
      <w:r w:rsidR="00644CD5">
        <w:t>.</w:t>
      </w:r>
      <w:r>
        <w:t>937(Theanine h</w:t>
      </w:r>
      <w:r>
        <w:t>y</w:t>
      </w:r>
      <w:r>
        <w:t>drolase inhibitor) + 0</w:t>
      </w:r>
      <w:r w:rsidR="00644CD5">
        <w:t>.</w:t>
      </w:r>
      <w:r>
        <w:t>455(Dimethylallyltranstransferase inhibitor) -0</w:t>
      </w:r>
      <w:r w:rsidR="00644CD5">
        <w:t>.</w:t>
      </w:r>
      <w:r>
        <w:t>871(UDP-3-O-acyl-N-acetylglucosamine deac</w:t>
      </w:r>
      <w:r>
        <w:t>e</w:t>
      </w:r>
      <w:r>
        <w:t>tylase inhibitor) + 0</w:t>
      </w:r>
      <w:r w:rsidR="00644CD5">
        <w:t>.</w:t>
      </w:r>
      <w:r>
        <w:t>366(Uterine relaxant) -0</w:t>
      </w:r>
      <w:r w:rsidR="00644CD5">
        <w:t>.</w:t>
      </w:r>
      <w:r>
        <w:t>373(Potassium channel intermediate-conductance Ca-activated 4 blocker) + 0</w:t>
      </w:r>
      <w:r w:rsidR="00644CD5">
        <w:t>.</w:t>
      </w:r>
      <w:r>
        <w:t>232(Imidazoleacetate 4-monooxygenase inhibitor) + 0</w:t>
      </w:r>
      <w:r w:rsidR="00644CD5">
        <w:t>.</w:t>
      </w:r>
      <w:r>
        <w:t>173(Antidiabetic symptomatic) + 0</w:t>
      </w:r>
      <w:r w:rsidR="00644CD5">
        <w:t>.</w:t>
      </w:r>
      <w:r>
        <w:t>978(IL4 expression enhancer) + 0</w:t>
      </w:r>
      <w:r w:rsidR="00644CD5">
        <w:t>.</w:t>
      </w:r>
      <w:r>
        <w:t>282(5 Hydroxytryptamine 5 antagonist) -0</w:t>
      </w:r>
      <w:r w:rsidR="00644CD5">
        <w:t>.</w:t>
      </w:r>
      <w:r>
        <w:t>836(Lactoylglutathione lyase inhibitor) -0</w:t>
      </w:r>
      <w:r w:rsidR="00644CD5">
        <w:t>.</w:t>
      </w:r>
      <w:r>
        <w:t>709(Cholesterol antagonist) + 1</w:t>
      </w:r>
      <w:r w:rsidR="00644CD5">
        <w:t>.</w:t>
      </w:r>
      <w:r>
        <w:t>17(Alanine dehydrogenase inhibitor) -0</w:t>
      </w:r>
      <w:r w:rsidR="00644CD5">
        <w:t>.</w:t>
      </w:r>
      <w:r>
        <w:t>187(Antihypertensive) + 0</w:t>
      </w:r>
      <w:r w:rsidR="00644CD5">
        <w:t>.</w:t>
      </w:r>
      <w:r>
        <w:t>384(Psychoses) + 0</w:t>
      </w:r>
      <w:r w:rsidR="00644CD5">
        <w:t>.</w:t>
      </w:r>
      <w:r>
        <w:t>231(Protein kinase C mu inhibitor) + 0</w:t>
      </w:r>
      <w:r w:rsidR="00644CD5">
        <w:t>.</w:t>
      </w:r>
      <w:r>
        <w:t>119(Pain) -0</w:t>
      </w:r>
      <w:r w:rsidR="00644CD5">
        <w:t>.</w:t>
      </w:r>
      <w:r>
        <w:t>242(Apolipoprotein B-100 inhibitor) + 0</w:t>
      </w:r>
      <w:r w:rsidR="00644CD5">
        <w:t>.</w:t>
      </w:r>
      <w:r>
        <w:t>885(Alanine transaminase inhibitor) -0</w:t>
      </w:r>
      <w:r w:rsidR="00644CD5">
        <w:t>.</w:t>
      </w:r>
      <w:r>
        <w:t>349(GPX1 expression enhancer) + 0</w:t>
      </w:r>
      <w:r w:rsidR="00644CD5">
        <w:t>.</w:t>
      </w:r>
      <w:r>
        <w:t>899(Postcoital contraceptive) -0</w:t>
      </w:r>
      <w:r w:rsidR="00644CD5">
        <w:t>.</w:t>
      </w:r>
      <w:r>
        <w:t>172(Interferon antagonist) -0</w:t>
      </w:r>
      <w:r w:rsidR="00644CD5">
        <w:t>.</w:t>
      </w:r>
      <w:r>
        <w:t>254(Cyclin-dependent kinase 5 activator 1 inhibitor) + 0</w:t>
      </w:r>
      <w:r w:rsidR="00644CD5">
        <w:t>.</w:t>
      </w:r>
      <w:r>
        <w:t>145(Sodium/glucose cotransporter inhibitor) -0</w:t>
      </w:r>
      <w:r w:rsidR="00644CD5">
        <w:t>.</w:t>
      </w:r>
      <w:r>
        <w:t>442(Antiacne) -0</w:t>
      </w:r>
      <w:r w:rsidR="00644CD5">
        <w:t>.</w:t>
      </w:r>
      <w:r>
        <w:t>168(Analgesic) -1</w:t>
      </w:r>
      <w:r w:rsidR="00644CD5">
        <w:t>.</w:t>
      </w:r>
      <w:r>
        <w:t>22(Nicotinate phosphoribosyltransferase inhibitor) -0</w:t>
      </w:r>
      <w:r w:rsidR="00644CD5">
        <w:t>.</w:t>
      </w:r>
      <w:r>
        <w:t>224(RNA-directed RNA polymerase (Infl</w:t>
      </w:r>
      <w:r>
        <w:t>u</w:t>
      </w:r>
      <w:r>
        <w:t>enza A) inhibitor) + 0</w:t>
      </w:r>
      <w:r w:rsidR="00644CD5">
        <w:t>.</w:t>
      </w:r>
      <w:r>
        <w:t>85(Chitinase inhibitor) -0</w:t>
      </w:r>
      <w:r w:rsidR="00644CD5">
        <w:t>.</w:t>
      </w:r>
      <w:r>
        <w:t>268(Epithelial sodium channel blocker) + 0</w:t>
      </w:r>
      <w:r w:rsidR="00644CD5">
        <w:t>.</w:t>
      </w:r>
      <w:r>
        <w:t>36(Protocollagen prolyl hydroxylase inhibitor) -0</w:t>
      </w:r>
      <w:r w:rsidR="00644CD5">
        <w:t>.</w:t>
      </w:r>
      <w:r>
        <w:t>443(Protein kinase C beta I inhibitor) + 0</w:t>
      </w:r>
      <w:r w:rsidR="00644CD5">
        <w:t>.</w:t>
      </w:r>
      <w:r>
        <w:t>525(Mediator release inhibitor) -0</w:t>
      </w:r>
      <w:r w:rsidR="00644CD5">
        <w:t>.</w:t>
      </w:r>
      <w:r>
        <w:t>455(MMP9 expression enhancer) + 0</w:t>
      </w:r>
      <w:r w:rsidR="00644CD5">
        <w:t>.</w:t>
      </w:r>
      <w:r>
        <w:t>342(Serine carboxypeptidase inhibitor) -0</w:t>
      </w:r>
      <w:r w:rsidR="00644CD5">
        <w:t>.</w:t>
      </w:r>
      <w:r>
        <w:t>586(Glutamin-(asparagin-)ase inhibitor) + 0</w:t>
      </w:r>
      <w:r w:rsidR="00644CD5">
        <w:t>.</w:t>
      </w:r>
      <w:r>
        <w:t>19(Lipoprotein lipase stimulant) -0</w:t>
      </w:r>
      <w:r w:rsidR="00644CD5">
        <w:t>.</w:t>
      </w:r>
      <w:r>
        <w:t>266(Prokinetic) + 0</w:t>
      </w:r>
      <w:r w:rsidR="00644CD5">
        <w:t>.</w:t>
      </w:r>
      <w:r>
        <w:t>242(Integrin alphaLbeta2 antagonist) -0</w:t>
      </w:r>
      <w:r w:rsidR="00644CD5">
        <w:t>.</w:t>
      </w:r>
      <w:r>
        <w:t>678(Histamine H2 receptor agonist) + 0</w:t>
      </w:r>
      <w:r w:rsidR="00644CD5">
        <w:t>.</w:t>
      </w:r>
      <w:r>
        <w:t>279(JUN expression enhancer) -0</w:t>
      </w:r>
      <w:r w:rsidR="00644CD5">
        <w:t>.</w:t>
      </w:r>
      <w:r>
        <w:t>82(UGT1A3 substrate) -0</w:t>
      </w:r>
      <w:r w:rsidR="00644CD5">
        <w:t>.</w:t>
      </w:r>
      <w:r>
        <w:t>213(Purinergic receptor antagonist) -0</w:t>
      </w:r>
      <w:r w:rsidR="00644CD5">
        <w:t>.</w:t>
      </w:r>
      <w:r>
        <w:t>332(Potassium channel (Inward rectifier) 1 blocker) + 0</w:t>
      </w:r>
      <w:r w:rsidR="00644CD5">
        <w:t>.</w:t>
      </w:r>
      <w:r>
        <w:t>308(Gynecological disorders treatment) -0</w:t>
      </w:r>
      <w:r w:rsidR="00644CD5">
        <w:t>.</w:t>
      </w:r>
      <w:r>
        <w:t>3(Carcinogenic</w:t>
      </w:r>
      <w:r w:rsidR="00644CD5">
        <w:t>.</w:t>
      </w:r>
      <w:r>
        <w:t xml:space="preserve"> mouse) + 1</w:t>
      </w:r>
      <w:r w:rsidR="00644CD5">
        <w:t>.</w:t>
      </w:r>
      <w:r>
        <w:t>17(Tetracycline antiport transporter antagonist) -0</w:t>
      </w:r>
      <w:r w:rsidR="00644CD5">
        <w:t>.</w:t>
      </w:r>
      <w:r>
        <w:t>214(Protein kinase (CK2) beta inhibitor) -1</w:t>
      </w:r>
      <w:r w:rsidR="00644CD5">
        <w:t>.</w:t>
      </w:r>
      <w:r>
        <w:t>04(Beta 2 adrenoreceptor agonist) + 0</w:t>
      </w:r>
      <w:r w:rsidR="00644CD5">
        <w:t>.</w:t>
      </w:r>
      <w:r>
        <w:t>595(Neuronal nicotinic receptor antagonist) + 0</w:t>
      </w:r>
      <w:r w:rsidR="00644CD5">
        <w:t>.</w:t>
      </w:r>
      <w:r>
        <w:t>317(Anxiety) + 0</w:t>
      </w:r>
      <w:r w:rsidR="00644CD5">
        <w:t>.</w:t>
      </w:r>
      <w:r>
        <w:t>172(Chronic obstructive pulmonary disease treatment) -0</w:t>
      </w:r>
      <w:r w:rsidR="00644CD5">
        <w:t>.</w:t>
      </w:r>
      <w:r>
        <w:t>408(4-Hydroxy-2-oxoglutarate aldolase inhibitor) + 0</w:t>
      </w:r>
      <w:r w:rsidR="00644CD5">
        <w:t>.</w:t>
      </w:r>
      <w:r>
        <w:t>277(BCL2 expression inhibitor) + 0</w:t>
      </w:r>
      <w:r w:rsidR="00644CD5">
        <w:t>.</w:t>
      </w:r>
      <w:r>
        <w:t>205(Proto-oncogene tyrosine-protein kinase c-hck inhibitor) -0</w:t>
      </w:r>
      <w:r w:rsidR="00644CD5">
        <w:t>.</w:t>
      </w:r>
      <w:r>
        <w:t>843(MAO B inhibitor) + 0</w:t>
      </w:r>
      <w:r w:rsidR="00644CD5">
        <w:t>.</w:t>
      </w:r>
      <w:r>
        <w:t>0549(NumPositive) -0</w:t>
      </w:r>
      <w:r w:rsidR="00644CD5">
        <w:t>.</w:t>
      </w:r>
      <w:r>
        <w:t>216(Neurotensin 2 receptor antagonist) + 0</w:t>
      </w:r>
      <w:r w:rsidR="00644CD5">
        <w:t>.</w:t>
      </w:r>
      <w:r>
        <w:t>624(Butyrylcholinesterase inhibitor) -0</w:t>
      </w:r>
      <w:r w:rsidR="00644CD5">
        <w:t>.</w:t>
      </w:r>
      <w:r>
        <w:t xml:space="preserve">0525(Allergic rhinitis treatment) </w:t>
      </w:r>
      <w:r>
        <w:lastRenderedPageBreak/>
        <w:t>+ 0</w:t>
      </w:r>
      <w:r w:rsidR="00644CD5">
        <w:t>.</w:t>
      </w:r>
      <w:r>
        <w:t>146(Hepatic disorders treatment) + 0</w:t>
      </w:r>
      <w:r w:rsidR="00644CD5">
        <w:t>.</w:t>
      </w:r>
      <w:r>
        <w:t>321(CYP2C18 substrate) -0</w:t>
      </w:r>
      <w:r w:rsidR="00644CD5">
        <w:t>.</w:t>
      </w:r>
      <w:r>
        <w:t>52(Cyclic AMP modulator) -0</w:t>
      </w:r>
      <w:r w:rsidR="00644CD5">
        <w:t>.</w:t>
      </w:r>
      <w:r>
        <w:t>628(Leukopenia) + 0</w:t>
      </w:r>
      <w:r w:rsidR="00644CD5">
        <w:t>.</w:t>
      </w:r>
      <w:r>
        <w:t>234(Alpha adrenoreceptor antagonist) + 0</w:t>
      </w:r>
      <w:r w:rsidR="00644CD5">
        <w:t>.</w:t>
      </w:r>
      <w:r>
        <w:t>299(Protein kinase C stimulant) + 0</w:t>
      </w:r>
      <w:r w:rsidR="00644CD5">
        <w:t>.</w:t>
      </w:r>
      <w:r>
        <w:t>472(Membrane permeability enha</w:t>
      </w:r>
      <w:r>
        <w:t>n</w:t>
      </w:r>
      <w:r>
        <w:t>cer) + 1</w:t>
      </w:r>
      <w:r w:rsidR="00644CD5">
        <w:t>.</w:t>
      </w:r>
      <w:r>
        <w:t>02(Methionyl aminopeptidase 1 inhibitor) -0</w:t>
      </w:r>
      <w:r w:rsidR="00644CD5">
        <w:t>.</w:t>
      </w:r>
      <w:r>
        <w:t>494(Hypoxia inducible factor 1 alpha inhibitor) -0</w:t>
      </w:r>
      <w:r w:rsidR="00644CD5">
        <w:t>.</w:t>
      </w:r>
      <w:r>
        <w:t>242(IGF1R expression inhibitor) -0</w:t>
      </w:r>
      <w:r w:rsidR="00644CD5">
        <w:t>.</w:t>
      </w:r>
      <w:r>
        <w:t>187(Fibroblast growth factor 1 antagonist) + 0</w:t>
      </w:r>
      <w:r w:rsidR="00644CD5">
        <w:t>.</w:t>
      </w:r>
      <w:r>
        <w:t>371(Lysosomal Pro-X carboxypeptidase inhib</w:t>
      </w:r>
      <w:r>
        <w:t>i</w:t>
      </w:r>
      <w:r>
        <w:t>tor) -0</w:t>
      </w:r>
      <w:r w:rsidR="00644CD5">
        <w:t>.</w:t>
      </w:r>
      <w:r>
        <w:t>2(PPARA expression enhancer) + 0</w:t>
      </w:r>
      <w:r w:rsidR="00644CD5">
        <w:t>.</w:t>
      </w:r>
      <w:r>
        <w:t>305(Contraceptive female) -0</w:t>
      </w:r>
      <w:r w:rsidR="00644CD5">
        <w:t>.</w:t>
      </w:r>
      <w:r>
        <w:t>74(Synaptic vesicle protein SV2</w:t>
      </w:r>
      <w:r w:rsidR="00644CD5">
        <w:t>.</w:t>
      </w:r>
      <w:r>
        <w:t xml:space="preserve"> levet</w:t>
      </w:r>
      <w:r>
        <w:t>i</w:t>
      </w:r>
      <w:r>
        <w:t>racetam binding site antagonist) + 0</w:t>
      </w:r>
      <w:r w:rsidR="00644CD5">
        <w:t>.</w:t>
      </w:r>
      <w:r>
        <w:t>104(PDCD4 expression enhancer) -0</w:t>
      </w:r>
      <w:r w:rsidR="00644CD5">
        <w:t>.</w:t>
      </w:r>
      <w:r>
        <w:t>214(Antiemphysemic) + 0</w:t>
      </w:r>
      <w:r w:rsidR="00644CD5">
        <w:t>.</w:t>
      </w:r>
      <w:r>
        <w:t>445(HSPA1B expression enhancer) -0</w:t>
      </w:r>
      <w:r w:rsidR="00644CD5">
        <w:t>.</w:t>
      </w:r>
      <w:r>
        <w:t>192(Serine/threonine-protein kinase MRCK-A inhibitor) -0</w:t>
      </w:r>
      <w:r w:rsidR="00644CD5">
        <w:t>.</w:t>
      </w:r>
      <w:r>
        <w:t>195(T cell receptor gamma-delta antagonist) + 0</w:t>
      </w:r>
      <w:r w:rsidR="00644CD5">
        <w:t>.</w:t>
      </w:r>
      <w:r>
        <w:t>185(Biliary tract disorders treatment) -0</w:t>
      </w:r>
      <w:r w:rsidR="00644CD5">
        <w:t>.</w:t>
      </w:r>
      <w:r>
        <w:t>261(CC chemokine receptor agonist) -0</w:t>
      </w:r>
      <w:r w:rsidR="00644CD5">
        <w:t>.</w:t>
      </w:r>
      <w:r>
        <w:t>731(NAD(P)H deh</w:t>
      </w:r>
      <w:r>
        <w:t>y</w:t>
      </w:r>
      <w:r>
        <w:t>drogenase (quinone) 1 inhibitor) + 0</w:t>
      </w:r>
      <w:r w:rsidR="00644CD5">
        <w:t>.</w:t>
      </w:r>
      <w:r>
        <w:t>246(Protein kinase B inhibitor) -0</w:t>
      </w:r>
      <w:r w:rsidR="00644CD5">
        <w:t>.</w:t>
      </w:r>
      <w:r>
        <w:t>225(Raynaud's phenomenon treatment) -0</w:t>
      </w:r>
      <w:r w:rsidR="00644CD5">
        <w:t>.</w:t>
      </w:r>
      <w:r>
        <w:t>424(Hair growth stimulant) + 0</w:t>
      </w:r>
      <w:r w:rsidR="00644CD5">
        <w:t>.</w:t>
      </w:r>
      <w:r>
        <w:t>598(NAD(P)+ transhydrogenase (AB-specific) inhibitor) -0</w:t>
      </w:r>
      <w:r w:rsidR="00644CD5">
        <w:t>.</w:t>
      </w:r>
      <w:r>
        <w:t>332(Immunostimulant) -0</w:t>
      </w:r>
      <w:r w:rsidR="00644CD5">
        <w:t>.</w:t>
      </w:r>
      <w:r>
        <w:t>531(Bcl-w inhibitor) + 0</w:t>
      </w:r>
      <w:r w:rsidR="00644CD5">
        <w:t>.</w:t>
      </w:r>
      <w:r>
        <w:t>23(Phosphate transporter inhibitor) -0</w:t>
      </w:r>
      <w:r w:rsidR="00644CD5">
        <w:t>.</w:t>
      </w:r>
      <w:r>
        <w:t>397(Kexin inhibitor) -0</w:t>
      </w:r>
      <w:r w:rsidR="00644CD5">
        <w:t>.</w:t>
      </w:r>
      <w:r>
        <w:t>252(Liver fibrosis treatment) -0</w:t>
      </w:r>
      <w:r w:rsidR="00644CD5">
        <w:t>.</w:t>
      </w:r>
      <w:r>
        <w:t>279(Eosinophilia) + 0</w:t>
      </w:r>
      <w:r w:rsidR="00644CD5">
        <w:t>.</w:t>
      </w:r>
      <w:r>
        <w:t>188(Candidapepsin 2 inhibitor) -0</w:t>
      </w:r>
      <w:r w:rsidR="00644CD5">
        <w:t>.</w:t>
      </w:r>
      <w:r>
        <w:t>504(Janus tyrosine kinase 3 inhibitor) + 0</w:t>
      </w:r>
      <w:r w:rsidR="00644CD5">
        <w:t>.</w:t>
      </w:r>
      <w:r>
        <w:t>579(Prephenate dehydrogenase inhibitor) -0</w:t>
      </w:r>
      <w:r w:rsidR="00644CD5">
        <w:t>.</w:t>
      </w:r>
      <w:r>
        <w:t>219(Microtubule stabilization) + 0</w:t>
      </w:r>
      <w:r w:rsidR="00644CD5">
        <w:t>.</w:t>
      </w:r>
      <w:r>
        <w:t>876(Cathepsin D inhibitor) -0</w:t>
      </w:r>
      <w:r w:rsidR="00644CD5">
        <w:t>.</w:t>
      </w:r>
      <w:r>
        <w:t>201(Ribosomal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133(Urinary incontinence treatment) -0</w:t>
      </w:r>
      <w:r w:rsidR="00644CD5">
        <w:t>.</w:t>
      </w:r>
      <w:r>
        <w:t>333(Uroporphyrinogen decarboxylase inhib</w:t>
      </w:r>
      <w:r>
        <w:t>i</w:t>
      </w:r>
      <w:r>
        <w:t>tor) + 0</w:t>
      </w:r>
      <w:r w:rsidR="00644CD5">
        <w:t>.</w:t>
      </w:r>
      <w:r>
        <w:t>213(General pump inhibitor) -0</w:t>
      </w:r>
      <w:r w:rsidR="00644CD5">
        <w:t>.</w:t>
      </w:r>
      <w:r>
        <w:t>17(Dry eye syndrome treatment) + 0</w:t>
      </w:r>
      <w:r w:rsidR="00644CD5">
        <w:t>.</w:t>
      </w:r>
      <w:r>
        <w:t>519(5 Hydroxytryptamine 5A antagonist) + 1</w:t>
      </w:r>
      <w:r w:rsidR="00644CD5">
        <w:t>.</w:t>
      </w:r>
      <w:r>
        <w:t>3(Procollagen-proline 3-dioxygenase inhibitor) + 0</w:t>
      </w:r>
      <w:r w:rsidR="00644CD5">
        <w:t>.</w:t>
      </w:r>
      <w:r>
        <w:t>0964(Nitric oxide donor) + 0</w:t>
      </w:r>
      <w:r w:rsidR="00644CD5">
        <w:t>.</w:t>
      </w:r>
      <w:r>
        <w:t>257(Pancytopenia) -0</w:t>
      </w:r>
      <w:r w:rsidR="00644CD5">
        <w:t>.</w:t>
      </w:r>
      <w:r>
        <w:t>406(Catechol 2</w:t>
      </w:r>
      <w:r w:rsidR="00644CD5">
        <w:t>.</w:t>
      </w:r>
      <w:r>
        <w:t>3-dioxygenase inhibitor) + 0</w:t>
      </w:r>
      <w:r w:rsidR="00644CD5">
        <w:t>.</w:t>
      </w:r>
      <w:r>
        <w:t>318(Beta glucosidase inhibitor) -0</w:t>
      </w:r>
      <w:r w:rsidR="00644CD5">
        <w:t>.</w:t>
      </w:r>
      <w:r>
        <w:t>0985(Antineoplastic (osteosarcoma)) -0</w:t>
      </w:r>
      <w:r w:rsidR="00644CD5">
        <w:t>.</w:t>
      </w:r>
      <w:r>
        <w:t>492(Shaker potassium channel blocker) -0</w:t>
      </w:r>
      <w:r w:rsidR="00644CD5">
        <w:t>.</w:t>
      </w:r>
      <w:r>
        <w:t>386(Gonadotropin antagonist) -0</w:t>
      </w:r>
      <w:r w:rsidR="00644CD5">
        <w:t>.</w:t>
      </w:r>
      <w:r>
        <w:t>795(Agaritine gamma-glutamyltransferase inhibitor) + 0</w:t>
      </w:r>
      <w:r w:rsidR="00644CD5">
        <w:t>.</w:t>
      </w:r>
      <w:r>
        <w:t>147(Xanthine-like) -0</w:t>
      </w:r>
      <w:r w:rsidR="00644CD5">
        <w:t>.</w:t>
      </w:r>
      <w:r>
        <w:t>174(Sodium/bile acid cotransporter inhibitor) + 0</w:t>
      </w:r>
      <w:r w:rsidR="00644CD5">
        <w:t>.</w:t>
      </w:r>
      <w:r>
        <w:t>365(Calcium channel activator) + 0</w:t>
      </w:r>
      <w:r w:rsidR="00644CD5">
        <w:t>.</w:t>
      </w:r>
      <w:r>
        <w:t>126(CYP26A1 inhibitor) + 0</w:t>
      </w:r>
      <w:r w:rsidR="00644CD5">
        <w:t>.</w:t>
      </w:r>
      <w:r>
        <w:t>222(UDP-N-acetylmuramate-L-alanine ligase inhibitor) + 0</w:t>
      </w:r>
      <w:r w:rsidR="00644CD5">
        <w:t>.</w:t>
      </w:r>
      <w:r>
        <w:t>122(Sentrin-specific protease 8 inhibitor) + 0</w:t>
      </w:r>
      <w:r w:rsidR="00644CD5">
        <w:t>.</w:t>
      </w:r>
      <w:r>
        <w:t>176(3 Beta-hydroxy-delta 5-steroid dehydrogenase inhib</w:t>
      </w:r>
      <w:r>
        <w:t>i</w:t>
      </w:r>
      <w:r>
        <w:t>tor) -0</w:t>
      </w:r>
      <w:r w:rsidR="00644CD5">
        <w:t>.</w:t>
      </w:r>
      <w:r>
        <w:t>243(Atrolysin C inhibitor) + 0</w:t>
      </w:r>
      <w:r w:rsidR="00644CD5">
        <w:t>.</w:t>
      </w:r>
      <w:r>
        <w:t>164(Proteasome subunit beta type-5 inhibitor) + 0</w:t>
      </w:r>
      <w:r w:rsidR="00644CD5">
        <w:t>.</w:t>
      </w:r>
      <w:r>
        <w:t>145(Vesicle monoamine transporter 2 inhibitor) -0</w:t>
      </w:r>
      <w:r w:rsidR="00644CD5">
        <w:t>.</w:t>
      </w:r>
      <w:r>
        <w:t>188(Nonstructural protein 1 (Influenza A) inhibitor) + 0</w:t>
      </w:r>
      <w:r w:rsidR="00644CD5">
        <w:t>.</w:t>
      </w:r>
      <w:r>
        <w:t>703(KiSS-1 receptor antagonist) -0</w:t>
      </w:r>
      <w:r w:rsidR="00644CD5">
        <w:t>.</w:t>
      </w:r>
      <w:r>
        <w:t>218(11-Beta-hydroxysteroid dehydrogenase 1 inhibitor) + 0</w:t>
      </w:r>
      <w:r w:rsidR="00644CD5">
        <w:t>.</w:t>
      </w:r>
      <w:r>
        <w:t>191(Ototoxicity) -0</w:t>
      </w:r>
      <w:r w:rsidR="00644CD5">
        <w:t>.</w:t>
      </w:r>
      <w:r>
        <w:t>186(Neuropeptide FF1 antagonist) -0</w:t>
      </w:r>
      <w:r w:rsidR="00644CD5">
        <w:t>.</w:t>
      </w:r>
      <w:r>
        <w:t>503(VDR expression enhancer) + 0</w:t>
      </w:r>
      <w:r w:rsidR="00644CD5">
        <w:t>.</w:t>
      </w:r>
      <w:r>
        <w:t>195(Opioid kappa receptor agonist) -0</w:t>
      </w:r>
      <w:r w:rsidR="00644CD5">
        <w:t>.</w:t>
      </w:r>
      <w:r>
        <w:t>357(CA2 expression enhancer) + 0</w:t>
      </w:r>
      <w:r w:rsidR="00644CD5">
        <w:t>.</w:t>
      </w:r>
      <w:r>
        <w:t>218(Neurokinin 3 antagonist) + 0</w:t>
      </w:r>
      <w:r w:rsidR="00644CD5">
        <w:t>.</w:t>
      </w:r>
      <w:r>
        <w:t>335(SPP1 expression enhancer) + 0</w:t>
      </w:r>
      <w:r w:rsidR="00644CD5">
        <w:t>.</w:t>
      </w:r>
      <w:r>
        <w:t>369(Cocain dependency treatment) + 0</w:t>
      </w:r>
      <w:r w:rsidR="00644CD5">
        <w:t>.</w:t>
      </w:r>
      <w:r>
        <w:t>478(Breast cancer-resistant protein inhibitor) + 0</w:t>
      </w:r>
      <w:r w:rsidR="00644CD5">
        <w:t>.</w:t>
      </w:r>
      <w:r>
        <w:t>13(Antineoplastic (colorectal cancer)) + 0</w:t>
      </w:r>
      <w:r w:rsidR="00644CD5">
        <w:t>.</w:t>
      </w:r>
      <w:r>
        <w:t>188(N-acetylmuramoyl-L-alanine amidase inhibitor) -0</w:t>
      </w:r>
      <w:r w:rsidR="00644CD5">
        <w:t>.</w:t>
      </w:r>
      <w:r>
        <w:t>243(PCNA expression enhancer) + 0</w:t>
      </w:r>
      <w:r w:rsidR="00644CD5">
        <w:t>.</w:t>
      </w:r>
      <w:r>
        <w:t>19(Anemia) -0</w:t>
      </w:r>
      <w:r w:rsidR="00644CD5">
        <w:t>.</w:t>
      </w:r>
      <w:r>
        <w:t>931(Cyclomaltodextrin gl</w:t>
      </w:r>
      <w:r>
        <w:t>u</w:t>
      </w:r>
      <w:r>
        <w:t>canotransferase inhibitor) -0</w:t>
      </w:r>
      <w:r w:rsidR="00644CD5">
        <w:t>.</w:t>
      </w:r>
      <w:r>
        <w:t>303(P-glycoprotein 1 inhibitor) -0</w:t>
      </w:r>
      <w:r w:rsidR="00644CD5">
        <w:t>.</w:t>
      </w:r>
      <w:r>
        <w:t>345(Acid phosphatase inhibitor) -0</w:t>
      </w:r>
      <w:r w:rsidR="00644CD5">
        <w:t>.</w:t>
      </w:r>
      <w:r>
        <w:t>411(Histidine d</w:t>
      </w:r>
      <w:r>
        <w:t>e</w:t>
      </w:r>
      <w:r>
        <w:t>carboxylase inhibitor) -0</w:t>
      </w:r>
      <w:r w:rsidR="00644CD5">
        <w:t>.</w:t>
      </w:r>
      <w:r>
        <w:t>458(N1L inhibitor) -0</w:t>
      </w:r>
      <w:r w:rsidR="00644CD5">
        <w:t>.</w:t>
      </w:r>
      <w:r>
        <w:t>693(NMDA receptor phencyclidine site antagonist) -0</w:t>
      </w:r>
      <w:r w:rsidR="00644CD5">
        <w:t>.</w:t>
      </w:r>
      <w:r>
        <w:t>183(24-sterol C-methyltransferase inhibitor) -0</w:t>
      </w:r>
      <w:r w:rsidR="00644CD5">
        <w:t>.</w:t>
      </w:r>
      <w:r>
        <w:t>158(Gastric emptying disorders treatment) -0</w:t>
      </w:r>
      <w:r w:rsidR="00644CD5">
        <w:t>.</w:t>
      </w:r>
      <w:r>
        <w:t>659(Carboxypeptidase E inhibitor) -0</w:t>
      </w:r>
      <w:r w:rsidR="00644CD5">
        <w:t>.</w:t>
      </w:r>
      <w:r>
        <w:t>434(Antimetabolite) -0</w:t>
      </w:r>
      <w:r w:rsidR="00644CD5">
        <w:t>.</w:t>
      </w:r>
      <w:r>
        <w:t>141(Cholecystokinin A antagonist) -0</w:t>
      </w:r>
      <w:r w:rsidR="00644CD5">
        <w:t>.</w:t>
      </w:r>
      <w:r>
        <w:t>43(Glutathione reductase inhibitor) + 0</w:t>
      </w:r>
      <w:r w:rsidR="00644CD5">
        <w:t>.</w:t>
      </w:r>
      <w:r>
        <w:t>518(CYP24 inhibitor) + 0</w:t>
      </w:r>
      <w:r w:rsidR="00644CD5">
        <w:t>.</w:t>
      </w:r>
      <w:r>
        <w:t>384(MMP2 expression inhibitor) + 0</w:t>
      </w:r>
      <w:r w:rsidR="00644CD5">
        <w:t>.</w:t>
      </w:r>
      <w:r>
        <w:t>293(AMP-activated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296(Pruritus) + 0</w:t>
      </w:r>
      <w:r w:rsidR="00644CD5">
        <w:t>.</w:t>
      </w:r>
      <w:r>
        <w:t>217(Urticaria) + 0</w:t>
      </w:r>
      <w:r w:rsidR="00644CD5">
        <w:t>.</w:t>
      </w:r>
      <w:r>
        <w:t>16(Behavioral disturbance) -0</w:t>
      </w:r>
      <w:r w:rsidR="00644CD5">
        <w:t>.</w:t>
      </w:r>
      <w:r>
        <w:t>421(Oxytocin antagonist) -0</w:t>
      </w:r>
      <w:r w:rsidR="00644CD5">
        <w:t>.</w:t>
      </w:r>
      <w:r>
        <w:t>259(Aspartate 4-decarboxylase inhibitor) + 0</w:t>
      </w:r>
      <w:r w:rsidR="00644CD5">
        <w:t>.</w:t>
      </w:r>
      <w:r>
        <w:t>332(TXNRD1 expression enhancer) + 0</w:t>
      </w:r>
      <w:r w:rsidR="00644CD5">
        <w:t>.</w:t>
      </w:r>
      <w:r>
        <w:t>218(Dysarthria) + 0</w:t>
      </w:r>
      <w:r w:rsidR="00644CD5">
        <w:t>.</w:t>
      </w:r>
      <w:r>
        <w:t>139(Trypsin III inhibitor) -0</w:t>
      </w:r>
      <w:r w:rsidR="00644CD5">
        <w:t>.</w:t>
      </w:r>
      <w:r>
        <w:t>113(DNA gyrase subunit B inhibitor) -0</w:t>
      </w:r>
      <w:r w:rsidR="00644CD5">
        <w:t>.</w:t>
      </w:r>
      <w:r>
        <w:t>672(Chemokine receptor agonist) + 0</w:t>
      </w:r>
      <w:r w:rsidR="00644CD5">
        <w:t>.</w:t>
      </w:r>
      <w:r>
        <w:t>614(2-Isopropylmalate synthase i</w:t>
      </w:r>
      <w:r>
        <w:t>n</w:t>
      </w:r>
      <w:r>
        <w:t>hibitor) -0</w:t>
      </w:r>
      <w:r w:rsidR="00644CD5">
        <w:t>.</w:t>
      </w:r>
      <w:r>
        <w:t>813(Pyruvate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124(Estrone sulfatase inhibitor) -0</w:t>
      </w:r>
      <w:r w:rsidR="00644CD5">
        <w:t>.</w:t>
      </w:r>
      <w:r>
        <w:t>119(Euphoria) -0</w:t>
      </w:r>
      <w:r w:rsidR="00644CD5">
        <w:t>.</w:t>
      </w:r>
      <w:r>
        <w:t>134(Amino acid-polyamine-organocation (APC) transporter antagonist) -0</w:t>
      </w:r>
      <w:r w:rsidR="00644CD5">
        <w:t>.</w:t>
      </w:r>
      <w:r>
        <w:t>135(Factor X inhibitor) + 0</w:t>
      </w:r>
      <w:r w:rsidR="00644CD5">
        <w:t>.</w:t>
      </w:r>
      <w:r>
        <w:t>36(CD14 expression enhancer) + 0</w:t>
      </w:r>
      <w:r w:rsidR="00644CD5">
        <w:t>.</w:t>
      </w:r>
      <w:r>
        <w:t>263(Systemic lupus erythematosus) + 0</w:t>
      </w:r>
      <w:r w:rsidR="00644CD5">
        <w:t>.</w:t>
      </w:r>
      <w:r>
        <w:t>276(Piloerection) -0</w:t>
      </w:r>
      <w:r w:rsidR="00644CD5">
        <w:t>.</w:t>
      </w:r>
      <w:r>
        <w:t>304(Microtubule formation inhibitor) -0</w:t>
      </w:r>
      <w:r w:rsidR="00644CD5">
        <w:t>.</w:t>
      </w:r>
      <w:r>
        <w:t>119(Tardive dyskinesia treatment) + 0</w:t>
      </w:r>
      <w:r w:rsidR="00644CD5">
        <w:t>.</w:t>
      </w:r>
      <w:r>
        <w:t>0959(Antineurogenic pain) + 0</w:t>
      </w:r>
      <w:r w:rsidR="00644CD5">
        <w:t>.</w:t>
      </w:r>
      <w:r>
        <w:t>205(Carcinogenic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-0</w:t>
      </w:r>
      <w:r w:rsidR="00644CD5">
        <w:t>.</w:t>
      </w:r>
      <w:r>
        <w:t>077(Antineoplastic (pancreatic cancer)) + 0</w:t>
      </w:r>
      <w:r w:rsidR="00644CD5">
        <w:t>.</w:t>
      </w:r>
      <w:r>
        <w:t>0882(Troponin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698(NAD+ dipho</w:t>
      </w:r>
      <w:r>
        <w:t>s</w:t>
      </w:r>
      <w:r>
        <w:t>phatase inhibitor) -0</w:t>
      </w:r>
      <w:r w:rsidR="00644CD5">
        <w:t>.</w:t>
      </w:r>
      <w:r>
        <w:t>11(Antiviral (Trachoma)) + 0</w:t>
      </w:r>
      <w:r w:rsidR="00644CD5">
        <w:t>.</w:t>
      </w:r>
      <w:r>
        <w:t>247(Kinesin-like protein 1 inhibitor) -0</w:t>
      </w:r>
      <w:r w:rsidR="00644CD5">
        <w:t>.</w:t>
      </w:r>
      <w:r>
        <w:t>0637(Antiallergic) -0</w:t>
      </w:r>
      <w:r w:rsidR="00644CD5">
        <w:t>.</w:t>
      </w:r>
      <w:r>
        <w:t>117(Carbonyl reductase [NADPH] 1 inhibitor) -0</w:t>
      </w:r>
      <w:r w:rsidR="00644CD5">
        <w:t>.</w:t>
      </w:r>
      <w:r>
        <w:t>0799(Fibrillation</w:t>
      </w:r>
      <w:r w:rsidR="00644CD5">
        <w:t>.</w:t>
      </w:r>
      <w:r>
        <w:t xml:space="preserve"> atrial) + 0</w:t>
      </w:r>
      <w:r w:rsidR="00644CD5">
        <w:t>.</w:t>
      </w:r>
      <w:r>
        <w:t>128(Baculoviral IAP repeat-containing protein 3 inhibitor) + 0</w:t>
      </w:r>
      <w:r w:rsidR="00644CD5">
        <w:t>.</w:t>
      </w:r>
      <w:r>
        <w:t>138(Alpha 2 adrenoreceptor antagonist) + 0</w:t>
      </w:r>
      <w:r w:rsidR="00644CD5">
        <w:t>.</w:t>
      </w:r>
      <w:r>
        <w:t>129(11-Beta-hydroxysteroid dehydr</w:t>
      </w:r>
      <w:r>
        <w:t>o</w:t>
      </w:r>
      <w:r>
        <w:t>genase 2 inhibitor) + 0</w:t>
      </w:r>
      <w:r w:rsidR="00644CD5">
        <w:t>.</w:t>
      </w:r>
      <w:r>
        <w:t>0896(rRNA (adenosine-2'-O-)-methyltransferase inhibitor) -0</w:t>
      </w:r>
      <w:r w:rsidR="00644CD5">
        <w:t>.</w:t>
      </w:r>
      <w:r>
        <w:t>302(Beta amyloid protein a</w:t>
      </w:r>
      <w:r>
        <w:t>n</w:t>
      </w:r>
      <w:r>
        <w:t>tagonist) + 0</w:t>
      </w:r>
      <w:r w:rsidR="00644CD5">
        <w:t>.</w:t>
      </w:r>
      <w:r>
        <w:t>393(Granzyme B inhibitor) -0</w:t>
      </w:r>
      <w:r w:rsidR="00644CD5">
        <w:t>.</w:t>
      </w:r>
      <w:r>
        <w:t>117(ATP citrate lysase inhibitor) + 0</w:t>
      </w:r>
      <w:r w:rsidR="00644CD5">
        <w:t>.</w:t>
      </w:r>
      <w:r>
        <w:t>114(Antiprotozoal (Toxoplasma)) + 0</w:t>
      </w:r>
      <w:r w:rsidR="00644CD5">
        <w:t>.</w:t>
      </w:r>
      <w:r>
        <w:t>1(Integrin alpha4 antagonist) -0</w:t>
      </w:r>
      <w:r w:rsidR="00644CD5">
        <w:t>.</w:t>
      </w:r>
      <w:r>
        <w:t>2(Obsessive-compulsive disorder treatment) + 0</w:t>
      </w:r>
      <w:r w:rsidR="00644CD5">
        <w:t>.</w:t>
      </w:r>
      <w:r>
        <w:t>295(Nuclear factor of activated T-cells cytoplasmic 2 inhibitor) -0</w:t>
      </w:r>
      <w:r w:rsidR="00644CD5">
        <w:t>.</w:t>
      </w:r>
      <w:r>
        <w:t>121(Bradykinin B1 receptor antagonist) -0</w:t>
      </w:r>
      <w:r w:rsidR="00644CD5">
        <w:t>.</w:t>
      </w:r>
      <w:r>
        <w:t>208(Hematopoietic inhibitor) -0</w:t>
      </w:r>
      <w:r w:rsidR="00644CD5">
        <w:t>.</w:t>
      </w:r>
      <w:r>
        <w:t>105(CYP3A4 substrate) -0</w:t>
      </w:r>
      <w:r w:rsidR="00644CD5">
        <w:t>.</w:t>
      </w:r>
      <w:r>
        <w:t>129(Methionyl aminopeptidase 2 inhibitor) + 0</w:t>
      </w:r>
      <w:r w:rsidR="00644CD5">
        <w:t>.</w:t>
      </w:r>
      <w:r>
        <w:t>068(Thioredoxin glutathione reductase inhibitor) + 0</w:t>
      </w:r>
      <w:r w:rsidR="00644CD5">
        <w:t>.</w:t>
      </w:r>
      <w:r>
        <w:t>243(Hydroxymethylbilane synthase inhibitor) -0</w:t>
      </w:r>
      <w:r w:rsidR="00644CD5">
        <w:t>.</w:t>
      </w:r>
      <w:r>
        <w:t>139(PPARG expression enhancer) -0</w:t>
      </w:r>
      <w:r w:rsidR="00644CD5">
        <w:t>.</w:t>
      </w:r>
      <w:r>
        <w:t>228(Endopeptidase inhibitor) -0</w:t>
      </w:r>
      <w:r w:rsidR="00644CD5">
        <w:t>.</w:t>
      </w:r>
      <w:r>
        <w:t>0706(Estradiol 17 beta dehydrogenase 2 inhibitor) -0</w:t>
      </w:r>
      <w:r w:rsidR="00644CD5">
        <w:t>.</w:t>
      </w:r>
      <w:r>
        <w:t>191(Mandelate racemase inhibitor) -0</w:t>
      </w:r>
      <w:r w:rsidR="00644CD5">
        <w:t>.</w:t>
      </w:r>
      <w:r>
        <w:t>107(Glycosylceramidase inhibitor) + 0</w:t>
      </w:r>
      <w:r w:rsidR="00644CD5">
        <w:t>.</w:t>
      </w:r>
      <w:r>
        <w:t>0626(GCLC expression enhancer) + 0</w:t>
      </w:r>
      <w:r w:rsidR="00644CD5">
        <w:t>.</w:t>
      </w:r>
      <w:r>
        <w:t>0629(Leukotriene E4 a</w:t>
      </w:r>
      <w:r>
        <w:t>n</w:t>
      </w:r>
      <w:r>
        <w:t>tagonist) + 0</w:t>
      </w:r>
      <w:r w:rsidR="00644CD5">
        <w:t>.</w:t>
      </w:r>
      <w:r>
        <w:t>0939(Postmenopausal disorders treatment) -0</w:t>
      </w:r>
      <w:r w:rsidR="00644CD5">
        <w:t>.</w:t>
      </w:r>
      <w:r>
        <w:t>0865(Speech disturbance) -0</w:t>
      </w:r>
      <w:r w:rsidR="00644CD5">
        <w:t>.</w:t>
      </w:r>
      <w:r>
        <w:t>291(Kainate receptor agonist) -0</w:t>
      </w:r>
      <w:r w:rsidR="00644CD5">
        <w:t>.</w:t>
      </w:r>
      <w:r>
        <w:t>129(KPNA2 expression inhibitor) -0</w:t>
      </w:r>
      <w:r w:rsidR="00644CD5">
        <w:t>.</w:t>
      </w:r>
      <w:r>
        <w:t>067(Teratogen) + 0</w:t>
      </w:r>
      <w:r w:rsidR="00644CD5">
        <w:t>.</w:t>
      </w:r>
      <w:r>
        <w:t>185(Secretase beta 1 inhibitor) -0</w:t>
      </w:r>
      <w:r w:rsidR="00644CD5">
        <w:t>.</w:t>
      </w:r>
      <w:r>
        <w:t xml:space="preserve">0519(Histidine-rich </w:t>
      </w:r>
      <w:r>
        <w:lastRenderedPageBreak/>
        <w:t>protein PFHRP-II inhibitor) -0</w:t>
      </w:r>
      <w:r w:rsidR="00644CD5">
        <w:t>.</w:t>
      </w:r>
      <w:r>
        <w:t>0394(DNA directed RNA polymerase inhibitor) + 0</w:t>
      </w:r>
      <w:r w:rsidR="00644CD5">
        <w:t>.</w:t>
      </w:r>
      <w:r>
        <w:t>209(Dopamine uptake inhibitor) -0</w:t>
      </w:r>
      <w:r w:rsidR="00644CD5">
        <w:t>.</w:t>
      </w:r>
      <w:r>
        <w:t>169(AREG expression enhancer) + 0</w:t>
      </w:r>
      <w:r w:rsidR="00644CD5">
        <w:t>.</w:t>
      </w:r>
      <w:r>
        <w:t>066(Dopamine precursors) -0</w:t>
      </w:r>
      <w:r w:rsidR="00644CD5">
        <w:t>.</w:t>
      </w:r>
      <w:r>
        <w:t>0569(Toll-Like receptor agonist) + 0</w:t>
      </w:r>
      <w:r w:rsidR="00644CD5">
        <w:t>.</w:t>
      </w:r>
      <w:r>
        <w:t>34(Ribose-5-phosphate isomerase inhibitor) -0</w:t>
      </w:r>
      <w:r w:rsidR="00644CD5">
        <w:t>.</w:t>
      </w:r>
      <w:r>
        <w:t>264(Excitatory amino acid transporter 3 inhibitor) + 0</w:t>
      </w:r>
      <w:r w:rsidR="00644CD5">
        <w:t>.</w:t>
      </w:r>
      <w:r>
        <w:t>0576(Ca2+/calmodulin-dependent kinase IV inhibitor) + 0</w:t>
      </w:r>
      <w:r w:rsidR="00644CD5">
        <w:t>.</w:t>
      </w:r>
      <w:r>
        <w:t>0639(Protein kinase A inhibitor) + 0</w:t>
      </w:r>
      <w:r w:rsidR="00644CD5">
        <w:t>.</w:t>
      </w:r>
      <w:r>
        <w:t>0699(Phosphodiesterase XI inhibitor) -0</w:t>
      </w:r>
      <w:r w:rsidR="00644CD5">
        <w:t>.</w:t>
      </w:r>
      <w:r>
        <w:t>109(Aryl hydrocarbon receptor agonist) + 0</w:t>
      </w:r>
      <w:r w:rsidR="00644CD5">
        <w:t>.</w:t>
      </w:r>
      <w:r>
        <w:t>178(Phosphoethanolamine/phosphocholine phosphatase inhibitor) + 0</w:t>
      </w:r>
      <w:r w:rsidR="00644CD5">
        <w:t>.</w:t>
      </w:r>
      <w:r>
        <w:t>125(TP53I3 expression enhancer) + 0</w:t>
      </w:r>
      <w:r w:rsidR="00644CD5">
        <w:t>.</w:t>
      </w:r>
      <w:r>
        <w:t>0814(IL1B expression enhancer) + 0</w:t>
      </w:r>
      <w:r w:rsidR="00644CD5">
        <w:t>.</w:t>
      </w:r>
      <w:r>
        <w:t>0435(Glutamate (mGluR8) antagonist) -0</w:t>
      </w:r>
      <w:r w:rsidR="00644CD5">
        <w:t>.</w:t>
      </w:r>
      <w:r>
        <w:t>078(PTGS2 expression enhancer) -0</w:t>
      </w:r>
      <w:r w:rsidR="00644CD5">
        <w:t>.</w:t>
      </w:r>
      <w:r>
        <w:t>0597(Transforming growth factor beta antagonist) -0</w:t>
      </w:r>
      <w:r w:rsidR="00644CD5">
        <w:t>.</w:t>
      </w:r>
      <w:r>
        <w:t>0449(Matrix metallopr</w:t>
      </w:r>
      <w:r>
        <w:t>o</w:t>
      </w:r>
      <w:r>
        <w:t>teinase inhibitor) + 0</w:t>
      </w:r>
      <w:r w:rsidR="00644CD5">
        <w:t>.</w:t>
      </w:r>
      <w:r>
        <w:t>112(4-Nitrophenylphosphatase inhibitor) -0</w:t>
      </w:r>
      <w:r w:rsidR="00644CD5">
        <w:t>.</w:t>
      </w:r>
      <w:r>
        <w:t>155(Glutathione synthase inhibitor) + 0</w:t>
      </w:r>
      <w:r w:rsidR="00644CD5">
        <w:t>.</w:t>
      </w:r>
      <w:r>
        <w:t>0585(Cyanosis) -0</w:t>
      </w:r>
      <w:r w:rsidR="00644CD5">
        <w:t>.</w:t>
      </w:r>
      <w:r>
        <w:t>0834(Antiuremic) + 0</w:t>
      </w:r>
      <w:r w:rsidR="00644CD5">
        <w:t>.</w:t>
      </w:r>
      <w:r>
        <w:t>0656(Alkanal monooxygenase (FMN-linked) inhibitor) + 0</w:t>
      </w:r>
      <w:r w:rsidR="00644CD5">
        <w:t>.</w:t>
      </w:r>
      <w:r>
        <w:t>0301(K(ir) 6.2 channel activator) -0</w:t>
      </w:r>
      <w:r w:rsidR="00644CD5">
        <w:t>.</w:t>
      </w:r>
      <w:r>
        <w:t>118(Transcription factor RelA inhibitor) + 0</w:t>
      </w:r>
      <w:r w:rsidR="00644CD5">
        <w:t>.</w:t>
      </w:r>
      <w:r>
        <w:t>111(Inosine monophosphate dehydrogenase inhib</w:t>
      </w:r>
      <w:r>
        <w:t>i</w:t>
      </w:r>
      <w:r>
        <w:t>tor) + 0</w:t>
      </w:r>
      <w:r w:rsidR="00644CD5">
        <w:t>.</w:t>
      </w:r>
      <w:r>
        <w:t>0404(Carnitine palmitoyltransferase inhibitor) + 0</w:t>
      </w:r>
      <w:r w:rsidR="00644CD5">
        <w:t>.</w:t>
      </w:r>
      <w:r>
        <w:t>0357(Cathepsin V inhibitor) + 0</w:t>
      </w:r>
      <w:r w:rsidR="00644CD5">
        <w:t>.</w:t>
      </w:r>
      <w:r>
        <w:t>0442(Plasminogen activ</w:t>
      </w:r>
      <w:r>
        <w:t>a</w:t>
      </w:r>
      <w:r>
        <w:t>tor inhibitor antagonist) -0</w:t>
      </w:r>
      <w:r w:rsidR="00644CD5">
        <w:t>.</w:t>
      </w:r>
      <w:r>
        <w:t>0665(Fibroblast growth factor antagonist) -0</w:t>
      </w:r>
      <w:r w:rsidR="00644CD5">
        <w:t>.</w:t>
      </w:r>
      <w:r>
        <w:t>00766(NumDonor) -0</w:t>
      </w:r>
      <w:r w:rsidR="00644CD5">
        <w:t>.</w:t>
      </w:r>
      <w:r>
        <w:t>00597(NumNegative) + 0</w:t>
      </w:r>
      <w:r w:rsidR="00644CD5">
        <w:t>.</w:t>
      </w:r>
      <w:r>
        <w:t>0595(CAT expression inhibitor) -0</w:t>
      </w:r>
      <w:r w:rsidR="00644CD5">
        <w:t>.</w:t>
      </w:r>
      <w:r>
        <w:t>0377(Peripheral neuropathy) -0</w:t>
      </w:r>
      <w:r w:rsidR="00644CD5">
        <w:t>.</w:t>
      </w:r>
      <w:r>
        <w:t>196(UTP-glucose-1-phosphate uridylyltran</w:t>
      </w:r>
      <w:r>
        <w:t>s</w:t>
      </w:r>
      <w:r>
        <w:t>ferase inhibitor) -0</w:t>
      </w:r>
      <w:r w:rsidR="00644CD5">
        <w:t>.</w:t>
      </w:r>
      <w:r>
        <w:t>0297(Phosphodiesterase 7B inhibitor) + 0</w:t>
      </w:r>
      <w:r w:rsidR="00644CD5">
        <w:t>.</w:t>
      </w:r>
      <w:r>
        <w:t>0277(CDC-like kinase 1 inhibitor) + 0</w:t>
      </w:r>
      <w:r w:rsidR="00644CD5">
        <w:t>.</w:t>
      </w:r>
      <w:r>
        <w:t>0438(CYR61 expression enhancer) -0</w:t>
      </w:r>
      <w:r w:rsidR="00644CD5">
        <w:t>.</w:t>
      </w:r>
      <w:r>
        <w:t>039(SCD expression enhancer) + 0</w:t>
      </w:r>
      <w:r w:rsidR="00644CD5">
        <w:t>.</w:t>
      </w:r>
      <w:r>
        <w:t>0506(Quercetin 2</w:t>
      </w:r>
      <w:r w:rsidR="00644CD5">
        <w:t>.</w:t>
      </w:r>
      <w:r>
        <w:t>3-dioxygenase inhibitor) + 0</w:t>
      </w:r>
      <w:r w:rsidR="00644CD5">
        <w:t>.</w:t>
      </w:r>
      <w:r>
        <w:t>0244(Transforming protein p21/H-Ras-1 inhibitor) + 0</w:t>
      </w:r>
      <w:r w:rsidR="00644CD5">
        <w:t>.</w:t>
      </w:r>
      <w:r>
        <w:t>0215(DNA primase inhibitor) -0</w:t>
      </w:r>
      <w:r w:rsidR="00644CD5">
        <w:t>.</w:t>
      </w:r>
      <w:r>
        <w:t>0561(Xanthine oxidase inhibitor) -0</w:t>
      </w:r>
      <w:r w:rsidR="00644CD5">
        <w:t>.</w:t>
      </w:r>
      <w:r>
        <w:t>12(Lysine carboxypeptidase inhibitor) -0</w:t>
      </w:r>
      <w:r w:rsidR="00644CD5">
        <w:t>.</w:t>
      </w:r>
      <w:r>
        <w:t>0277(Opioid mu receptor antagonist) + 0</w:t>
      </w:r>
      <w:r w:rsidR="00644CD5">
        <w:t>.</w:t>
      </w:r>
      <w:r>
        <w:t>0254(Protein 50S ribosomal subunit inhibitor) -0</w:t>
      </w:r>
      <w:r w:rsidR="00644CD5">
        <w:t>.</w:t>
      </w:r>
      <w:r>
        <w:t>0237(Cyclin T1 inhibitor) + 0</w:t>
      </w:r>
      <w:r w:rsidR="00644CD5">
        <w:t>.</w:t>
      </w:r>
      <w:r>
        <w:t>0223(Plasmepsin inhibitor) -0</w:t>
      </w:r>
      <w:r w:rsidR="00644CD5">
        <w:t>.</w:t>
      </w:r>
      <w:r>
        <w:t>0307(Cerebral hemo</w:t>
      </w:r>
      <w:r>
        <w:t>r</w:t>
      </w:r>
      <w:r>
        <w:t>rhage) + 0</w:t>
      </w:r>
      <w:r w:rsidR="00644CD5">
        <w:t>.</w:t>
      </w:r>
      <w:r>
        <w:t>0169(MAP kinase 3 inhibitor) + 0</w:t>
      </w:r>
      <w:r w:rsidR="00644CD5">
        <w:t>.</w:t>
      </w:r>
      <w:r>
        <w:t>0249(Chorea) + 0</w:t>
      </w:r>
      <w:r w:rsidR="00644CD5">
        <w:t>.</w:t>
      </w:r>
      <w:r>
        <w:t>0618(Activating transcription factor inhibitor) + 0</w:t>
      </w:r>
      <w:r w:rsidR="00644CD5">
        <w:t>.</w:t>
      </w:r>
      <w:r>
        <w:t>0185(Phosphodiesterase 6C inhibitor) + 0</w:t>
      </w:r>
      <w:r w:rsidR="00644CD5">
        <w:t>.</w:t>
      </w:r>
      <w:r>
        <w:t>0661(Fibrinogen gamma chain inhibitor) -0</w:t>
      </w:r>
      <w:r w:rsidR="00644CD5">
        <w:t>.</w:t>
      </w:r>
      <w:r>
        <w:t>0376(Thymidylate synthase inhibitor) -0</w:t>
      </w:r>
      <w:r w:rsidR="00644CD5">
        <w:t>.</w:t>
      </w:r>
      <w:r>
        <w:t>0188(Antiprotozoal (Amoeba)) -0</w:t>
      </w:r>
      <w:r w:rsidR="00644CD5">
        <w:t>.</w:t>
      </w:r>
      <w:r>
        <w:t>0123(L lactate dehydrogenase C4 inhibitor) -0</w:t>
      </w:r>
      <w:r w:rsidR="00644CD5">
        <w:t>.</w:t>
      </w:r>
      <w:r>
        <w:t>0127(Parkinsonism) -0</w:t>
      </w:r>
      <w:r w:rsidR="00644CD5">
        <w:t>.</w:t>
      </w:r>
      <w:r>
        <w:t>00953(Vestibular dysfunction) -0</w:t>
      </w:r>
      <w:r w:rsidR="00644CD5">
        <w:t>.</w:t>
      </w:r>
      <w:r>
        <w:t>00678(Neurotrophic factor) + 0</w:t>
      </w:r>
      <w:r w:rsidR="00644CD5">
        <w:t>.</w:t>
      </w:r>
      <w:r>
        <w:t>0131(DELTA14-sterol reductase inhibitor) + 0</w:t>
      </w:r>
      <w:r w:rsidR="00644CD5">
        <w:t>.</w:t>
      </w:r>
      <w:r>
        <w:t>0109(Intestinal alkaline phosphatase inhibitor) -0</w:t>
      </w:r>
      <w:r w:rsidR="00644CD5">
        <w:t>.</w:t>
      </w:r>
      <w:r>
        <w:t>0122(Aryl sulfotransferase inhibitor) + 0</w:t>
      </w:r>
      <w:r w:rsidR="00644CD5">
        <w:t>.</w:t>
      </w:r>
      <w:r>
        <w:t>00494(Alcohol dehydr</w:t>
      </w:r>
      <w:r>
        <w:t>o</w:t>
      </w:r>
      <w:r>
        <w:t>genase alpha inhibitor) -0</w:t>
      </w:r>
      <w:r w:rsidR="00644CD5">
        <w:t>.</w:t>
      </w:r>
      <w:r>
        <w:t>00579(Hypogonadism treatment) -0</w:t>
      </w:r>
      <w:r w:rsidR="00644CD5">
        <w:t>.</w:t>
      </w:r>
      <w:r>
        <w:t>00753(Splenomegaly) -0</w:t>
      </w:r>
      <w:r w:rsidR="00644CD5">
        <w:t>.</w:t>
      </w:r>
      <w:r>
        <w:t>0362(Shal potassium channel blocker) + 0</w:t>
      </w:r>
      <w:r w:rsidR="00644CD5">
        <w:t>.</w:t>
      </w:r>
      <w:r>
        <w:t>00224(Dry eye) + 0</w:t>
      </w:r>
      <w:r w:rsidR="00644CD5">
        <w:t>.</w:t>
      </w:r>
      <w:r>
        <w:t>00914(VCAM1 expression inhibitor) + 0</w:t>
      </w:r>
      <w:r w:rsidR="00644CD5">
        <w:t>.</w:t>
      </w:r>
      <w:r>
        <w:t>00615(Fibrinogen inhibitor) + 4</w:t>
      </w:r>
      <w:r w:rsidR="00644CD5">
        <w:t>.</w:t>
      </w:r>
      <w:r>
        <w:t>93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274(CYP2D substrate) -0</w:t>
      </w:r>
      <w:r w:rsidR="00644CD5">
        <w:t>.</w:t>
      </w:r>
      <w:r>
        <w:t>514(Cystathionine beta-lyase inhibitor) -0</w:t>
      </w:r>
      <w:r w:rsidR="00644CD5">
        <w:t>.</w:t>
      </w:r>
      <w:r>
        <w:t>788(Neutropenia) + 0</w:t>
      </w:r>
      <w:r w:rsidR="00644CD5">
        <w:t>.</w:t>
      </w:r>
      <w:r>
        <w:t>414(Immunosuppressant) + 0</w:t>
      </w:r>
      <w:r w:rsidR="00644CD5">
        <w:t>.</w:t>
      </w:r>
      <w:r>
        <w:t>238(Uric acid excretion stimulant) + 0</w:t>
      </w:r>
      <w:r w:rsidR="00644CD5">
        <w:t>.</w:t>
      </w:r>
      <w:r>
        <w:t>158(NumAromAtoms) + 0</w:t>
      </w:r>
      <w:r w:rsidR="00644CD5">
        <w:t>.</w:t>
      </w:r>
      <w:r>
        <w:t>0488(Sodium/calcium exchanger 1 inhibitor) -0</w:t>
      </w:r>
      <w:r w:rsidR="00644CD5">
        <w:t>.</w:t>
      </w:r>
      <w:r>
        <w:t>0467(Heart failure treatment) -0</w:t>
      </w:r>
      <w:r w:rsidR="00644CD5">
        <w:t>.</w:t>
      </w:r>
      <w:r>
        <w:t>113(NumAcceptor) + 0</w:t>
      </w:r>
      <w:r w:rsidR="00644CD5">
        <w:t>.</w:t>
      </w:r>
      <w:r>
        <w:t>124(MW) -0</w:t>
      </w:r>
      <w:r w:rsidR="00644CD5">
        <w:t>.</w:t>
      </w:r>
      <w:r>
        <w:t>16(Glycogen synthase kinase-3 alpha inhibitor) -0</w:t>
      </w:r>
      <w:r w:rsidR="00644CD5">
        <w:t>.</w:t>
      </w:r>
      <w:r>
        <w:t>86(Purine biosynthesis inhibitor) + 1</w:t>
      </w:r>
      <w:r w:rsidR="00644CD5">
        <w:t>.</w:t>
      </w:r>
      <w:r>
        <w:t>39(Magnesium-protoporphyrin IX methyltransferase inhibitor) -0</w:t>
      </w:r>
      <w:r w:rsidR="00644CD5">
        <w:t>.</w:t>
      </w:r>
      <w:r>
        <w:t>827(CYP2C substrate) + 2</w:t>
      </w:r>
      <w:r w:rsidR="00644CD5">
        <w:t>.</w:t>
      </w:r>
      <w:r>
        <w:t>36(Carbonic anhydrase XI inhibitor) + 2</w:t>
      </w:r>
      <w:r w:rsidR="00644CD5">
        <w:t>.</w:t>
      </w:r>
      <w:r>
        <w:t>08(Acyl-CoA dehydrogenase (NADP+) inhibitor) -2</w:t>
      </w:r>
      <w:r w:rsidR="00644CD5">
        <w:t>.</w:t>
      </w:r>
      <w:r>
        <w:t>38(Adenylylsulphatase inhibitor) + 0</w:t>
      </w:r>
      <w:r w:rsidR="00644CD5">
        <w:t>.</w:t>
      </w:r>
      <w:r>
        <w:t>194(Weakness) + 0</w:t>
      </w:r>
      <w:r w:rsidR="00644CD5">
        <w:t>.</w:t>
      </w:r>
      <w:r>
        <w:t>0786(NumPositive) + 0</w:t>
      </w:r>
      <w:r w:rsidR="00644CD5">
        <w:t>.</w:t>
      </w:r>
      <w:r>
        <w:t>168(Lipophilicity^2) -0</w:t>
      </w:r>
      <w:r w:rsidR="00644CD5">
        <w:t>.</w:t>
      </w:r>
      <w:r>
        <w:t>595(Endothelin A receptor antagonist) -0</w:t>
      </w:r>
      <w:r w:rsidR="00644CD5">
        <w:t>.</w:t>
      </w:r>
      <w:r>
        <w:t>294(Carbonic anhydrase II stimulant) + 0</w:t>
      </w:r>
      <w:r w:rsidR="00644CD5">
        <w:t>.</w:t>
      </w:r>
      <w:r>
        <w:t>347(Uterine relaxant) -0</w:t>
      </w:r>
      <w:r w:rsidR="00644CD5">
        <w:t>.</w:t>
      </w:r>
      <w:r>
        <w:t>146(HIV-1 integrase (3'-Processing) inhibitor) -0</w:t>
      </w:r>
      <w:r w:rsidR="00644CD5">
        <w:t>.</w:t>
      </w:r>
      <w:r>
        <w:t>258(Antinaupathic) + 0</w:t>
      </w:r>
      <w:r w:rsidR="00644CD5">
        <w:t>.</w:t>
      </w:r>
      <w:r>
        <w:t>397(Antibiotic Cephalosporin-like) + 0</w:t>
      </w:r>
      <w:r w:rsidR="00644CD5">
        <w:t>.</w:t>
      </w:r>
      <w:r>
        <w:t>387(15-Lipoxygenase 2 inhibitor) + 0</w:t>
      </w:r>
      <w:r w:rsidR="00644CD5">
        <w:t>.</w:t>
      </w:r>
      <w:r>
        <w:t>0356(Nuclear receptor corepressor 2 inhibitor) + 1</w:t>
      </w:r>
      <w:r w:rsidR="00644CD5">
        <w:t>.</w:t>
      </w:r>
      <w:r>
        <w:t>51(Calmodulin-domain protein kinase 1 inhibitor) -0</w:t>
      </w:r>
      <w:r w:rsidR="00644CD5">
        <w:t>.</w:t>
      </w:r>
      <w:r>
        <w:t>955(Arylamine N-Acetyltransferase substrate) + 0</w:t>
      </w:r>
      <w:r w:rsidR="00644CD5">
        <w:t>.</w:t>
      </w:r>
      <w:r>
        <w:t>394(Convulsant) -0</w:t>
      </w:r>
      <w:r w:rsidR="00644CD5">
        <w:t>.</w:t>
      </w:r>
      <w:r>
        <w:t>225(Tumour necrosis factor alpha antagonist) + 0</w:t>
      </w:r>
      <w:r w:rsidR="00644CD5">
        <w:t>.</w:t>
      </w:r>
      <w:r>
        <w:t>0199(APOBEC-3G inhibitor) + 0</w:t>
      </w:r>
      <w:r w:rsidR="00644CD5">
        <w:t>.</w:t>
      </w:r>
      <w:r>
        <w:t>293(Phosphate transporter inhibitor) -0</w:t>
      </w:r>
      <w:r w:rsidR="00644CD5">
        <w:t>.</w:t>
      </w:r>
      <w:r>
        <w:t>108(Carcinogenic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+ 1</w:t>
      </w:r>
      <w:r w:rsidR="00644CD5">
        <w:t>.</w:t>
      </w:r>
      <w:r>
        <w:t>01(Chitinase inhibitor) -0</w:t>
      </w:r>
      <w:r w:rsidR="00644CD5">
        <w:t>.</w:t>
      </w:r>
      <w:r>
        <w:t>206(Melatonin 1 antagonist) -0</w:t>
      </w:r>
      <w:r w:rsidR="00644CD5">
        <w:t>.</w:t>
      </w:r>
      <w:r>
        <w:t>327(Steroid 17-alpha-hydroxylase/17</w:t>
      </w:r>
      <w:r w:rsidR="00644CD5">
        <w:t>.</w:t>
      </w:r>
      <w:r>
        <w:t>20 lyase inhibitor) + 0</w:t>
      </w:r>
      <w:r w:rsidR="00644CD5">
        <w:t>.</w:t>
      </w:r>
      <w:r>
        <w:t>345(Antineoplastic (colon cancer)) -0</w:t>
      </w:r>
      <w:r w:rsidR="00644CD5">
        <w:t>.</w:t>
      </w:r>
      <w:r>
        <w:t>00153(Protein-tyrosine phosphatase non-receptor type 22 inhibitor) + 0</w:t>
      </w:r>
      <w:r w:rsidR="00644CD5">
        <w:t>.</w:t>
      </w:r>
      <w:r>
        <w:t>331(Focal adhesion kinase inhibitor) + 17</w:t>
      </w:r>
      <w:r w:rsidR="00644CD5">
        <w:t>.</w:t>
      </w:r>
      <w:r>
        <w:t>5(Lipophilicity) -1</w:t>
      </w:r>
      <w:r w:rsidR="00644CD5">
        <w:t>.</w:t>
      </w:r>
      <w:r>
        <w:t>57(3-Dehydroquinate synthase inhibitor) -0</w:t>
      </w:r>
      <w:r w:rsidR="00644CD5">
        <w:t>.</w:t>
      </w:r>
      <w:r>
        <w:t>337(Prostaglandin F2 alpha antagonist) -0</w:t>
      </w:r>
      <w:r w:rsidR="00644CD5">
        <w:t>.</w:t>
      </w:r>
      <w:r>
        <w:t>664(Shal potassium channel blocker) + 0</w:t>
      </w:r>
      <w:r w:rsidR="00644CD5">
        <w:t>.</w:t>
      </w:r>
      <w:r>
        <w:t>44(Porphyria) -0</w:t>
      </w:r>
      <w:r w:rsidR="00644CD5">
        <w:t>.</w:t>
      </w:r>
      <w:r>
        <w:t>402(Amiloride-sensitive cation channel 1 blocker) -1</w:t>
      </w:r>
      <w:r w:rsidR="00644CD5">
        <w:t>.</w:t>
      </w:r>
      <w:r>
        <w:t>22(Antidepressant</w:t>
      </w:r>
      <w:r w:rsidR="00644CD5">
        <w:t>.</w:t>
      </w:r>
      <w:r>
        <w:t xml:space="preserve"> Imipramin-like) + 0</w:t>
      </w:r>
      <w:r w:rsidR="00644CD5">
        <w:t>.</w:t>
      </w:r>
      <w:r>
        <w:t>538(Interleukin 10 agonist) -0</w:t>
      </w:r>
      <w:r w:rsidR="00644CD5">
        <w:t>.</w:t>
      </w:r>
      <w:r>
        <w:t>44(SLC7A5 expression enhancer) + 0</w:t>
      </w:r>
      <w:r w:rsidR="00644CD5">
        <w:t>.</w:t>
      </w:r>
      <w:r>
        <w:t>405(UGT2B7 substrate) + 0</w:t>
      </w:r>
      <w:r w:rsidR="00644CD5">
        <w:t>.</w:t>
      </w:r>
      <w:r>
        <w:t>45(Ether-a-go-go potassium channel 1 blocker) -1</w:t>
      </w:r>
      <w:r w:rsidR="00644CD5">
        <w:t>.</w:t>
      </w:r>
      <w:r>
        <w:t>2(Hair growth stimulant) + 0</w:t>
      </w:r>
      <w:r w:rsidR="00644CD5">
        <w:t>.</w:t>
      </w:r>
      <w:r>
        <w:t>253(Antidiabetic symptomatic) + 1</w:t>
      </w:r>
      <w:r w:rsidR="00644CD5">
        <w:t>.</w:t>
      </w:r>
      <w:r>
        <w:t>3(Thromboxane A2 antagonist) -1</w:t>
      </w:r>
      <w:r w:rsidR="00644CD5">
        <w:t>.</w:t>
      </w:r>
      <w:r>
        <w:t>8(Asparagine synthase (glutamine-hydrolysing) inhibitor) + 0</w:t>
      </w:r>
      <w:r w:rsidR="00644CD5">
        <w:t>.</w:t>
      </w:r>
      <w:r>
        <w:t>412(CYP1A1* substrate) -0</w:t>
      </w:r>
      <w:r w:rsidR="00644CD5">
        <w:t>.</w:t>
      </w:r>
      <w:r>
        <w:t>624(UDP-3-O-acyl-N-acetylglucosamine deacetylase inhib</w:t>
      </w:r>
      <w:r>
        <w:t>i</w:t>
      </w:r>
      <w:r>
        <w:t>tor) + 0</w:t>
      </w:r>
      <w:r w:rsidR="00644CD5">
        <w:t>.</w:t>
      </w:r>
      <w:r>
        <w:t>588(Estrogen alpha receptor agonist) -0</w:t>
      </w:r>
      <w:r w:rsidR="00644CD5">
        <w:t>.</w:t>
      </w:r>
      <w:r>
        <w:t>657(Acid phosphatase inhibitor) + 0</w:t>
      </w:r>
      <w:r w:rsidR="00644CD5">
        <w:t>.</w:t>
      </w:r>
      <w:r>
        <w:t>599(Trypsin II inhibitor) + 0</w:t>
      </w:r>
      <w:r w:rsidR="00644CD5">
        <w:t>.</w:t>
      </w:r>
      <w:r>
        <w:t>28(Endopeptidase La inhibitor) + 0</w:t>
      </w:r>
      <w:r w:rsidR="00644CD5">
        <w:t>.</w:t>
      </w:r>
      <w:r>
        <w:t>819(Phenylalanine 4-hydroxylase inhibitor) -0</w:t>
      </w:r>
      <w:r w:rsidR="00644CD5">
        <w:t>.</w:t>
      </w:r>
      <w:r>
        <w:t>774(AKR1C1 expression enha</w:t>
      </w:r>
      <w:r>
        <w:t>n</w:t>
      </w:r>
      <w:r>
        <w:t>cer) + 0</w:t>
      </w:r>
      <w:r w:rsidR="00644CD5">
        <w:t>.</w:t>
      </w:r>
      <w:r>
        <w:t>252(Spasmolytic) -0</w:t>
      </w:r>
      <w:r w:rsidR="00644CD5">
        <w:t>.</w:t>
      </w:r>
      <w:r>
        <w:t>589(ICAM1 expression inhibitor) -0</w:t>
      </w:r>
      <w:r w:rsidR="00644CD5">
        <w:t>.</w:t>
      </w:r>
      <w:r>
        <w:t>295(Leukotriene B4 receptor 2 antagonist) + 0</w:t>
      </w:r>
      <w:r w:rsidR="00644CD5">
        <w:t>.</w:t>
      </w:r>
      <w:r>
        <w:t>217(HMGCS1 expression enhancer) + 0</w:t>
      </w:r>
      <w:r w:rsidR="00644CD5">
        <w:t>.</w:t>
      </w:r>
      <w:r>
        <w:t>192(Sphingosine 1-phosphate receptor 1 agonist) -0</w:t>
      </w:r>
      <w:r w:rsidR="00644CD5">
        <w:t>.</w:t>
      </w:r>
      <w:r>
        <w:t>404(NGFR expression enhancer) -0</w:t>
      </w:r>
      <w:r w:rsidR="00644CD5">
        <w:t>.</w:t>
      </w:r>
      <w:r>
        <w:t>136(Cannabinoid receptor antagonist) -0</w:t>
      </w:r>
      <w:r w:rsidR="00644CD5">
        <w:t>.</w:t>
      </w:r>
      <w:r>
        <w:t>101(Anticoagulant) + 1</w:t>
      </w:r>
      <w:r w:rsidR="00644CD5">
        <w:t>.</w:t>
      </w:r>
      <w:r>
        <w:t>05(Progesterone receptor A antagonist) + 0</w:t>
      </w:r>
      <w:r w:rsidR="00644CD5">
        <w:t>.</w:t>
      </w:r>
      <w:r>
        <w:t>286(GDPD3 expression enhancer) + 0</w:t>
      </w:r>
      <w:r w:rsidR="00644CD5">
        <w:t>.</w:t>
      </w:r>
      <w:r>
        <w:t>332(Factor XII inhibitor) + 0</w:t>
      </w:r>
      <w:r w:rsidR="00644CD5">
        <w:t>.</w:t>
      </w:r>
      <w:r>
        <w:t>409(Cytosolic phospholipase A2 beta inhib</w:t>
      </w:r>
      <w:r>
        <w:t>i</w:t>
      </w:r>
      <w:r>
        <w:t>tor) -0</w:t>
      </w:r>
      <w:r w:rsidR="00644CD5">
        <w:t>.</w:t>
      </w:r>
      <w:r>
        <w:t>303(Reductant) -0</w:t>
      </w:r>
      <w:r w:rsidR="00644CD5">
        <w:t>.</w:t>
      </w:r>
      <w:r>
        <w:t>288(Plasminogen activator inhibitor) -0</w:t>
      </w:r>
      <w:r w:rsidR="00644CD5">
        <w:t>.</w:t>
      </w:r>
      <w:r>
        <w:t>702(Carcinogenic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 xml:space="preserve">623(GCLM </w:t>
      </w:r>
      <w:r>
        <w:lastRenderedPageBreak/>
        <w:t>expression enhancer) + 0</w:t>
      </w:r>
      <w:r w:rsidR="00644CD5">
        <w:t>.</w:t>
      </w:r>
      <w:r>
        <w:t>887(ABCG2 expression enhancer) + 0</w:t>
      </w:r>
      <w:r w:rsidR="00644CD5">
        <w:t>.</w:t>
      </w:r>
      <w:r>
        <w:t>362(CYP2C18 substrate) -1</w:t>
      </w:r>
      <w:r w:rsidR="00644CD5">
        <w:t>.</w:t>
      </w:r>
      <w:r>
        <w:t>19(Aldose reductase inhibitor) -0</w:t>
      </w:r>
      <w:r w:rsidR="00644CD5">
        <w:t>.</w:t>
      </w:r>
      <w:r>
        <w:t>272(Antinephrotoxic) + 0</w:t>
      </w:r>
      <w:r w:rsidR="00644CD5">
        <w:t>.</w:t>
      </w:r>
      <w:r>
        <w:t>361(MAP kinase 1 inhibitor) -0</w:t>
      </w:r>
      <w:r w:rsidR="00644CD5">
        <w:t>.</w:t>
      </w:r>
      <w:r>
        <w:t>317(Cyclooxygenase inhibitor) + 0</w:t>
      </w:r>
      <w:r w:rsidR="00644CD5">
        <w:t>.</w:t>
      </w:r>
      <w:r>
        <w:t>794(HCV NS3/NS4A protease inhibitor) -0</w:t>
      </w:r>
      <w:r w:rsidR="00644CD5">
        <w:t>.</w:t>
      </w:r>
      <w:r>
        <w:t>131(CYP2C9 inhibitor) -0</w:t>
      </w:r>
      <w:r w:rsidR="00644CD5">
        <w:t>.</w:t>
      </w:r>
      <w:r>
        <w:t>497(DNA damaging) -0</w:t>
      </w:r>
      <w:r w:rsidR="00644CD5">
        <w:t>.</w:t>
      </w:r>
      <w:r>
        <w:t>237(Catechol O methyltran</w:t>
      </w:r>
      <w:r>
        <w:t>s</w:t>
      </w:r>
      <w:r>
        <w:t>ferase inhibitor) + 0</w:t>
      </w:r>
      <w:r w:rsidR="00644CD5">
        <w:t>.</w:t>
      </w:r>
      <w:r>
        <w:t>619(Skin irritation</w:t>
      </w:r>
      <w:r w:rsidR="00644CD5">
        <w:t>.</w:t>
      </w:r>
      <w:r>
        <w:t xml:space="preserve"> weak) -0</w:t>
      </w:r>
      <w:r w:rsidR="00644CD5">
        <w:t>.</w:t>
      </w:r>
      <w:r>
        <w:t>334(Aryl-alcohol dehydrogenase inhibitor) -0</w:t>
      </w:r>
      <w:r w:rsidR="00644CD5">
        <w:t>.</w:t>
      </w:r>
      <w:r>
        <w:t>298(Epstein-Barr nuclear antigen 1 inhibitor) + 0</w:t>
      </w:r>
      <w:r w:rsidR="00644CD5">
        <w:t>.</w:t>
      </w:r>
      <w:r>
        <w:t>266(JUN expression enhancer) -0</w:t>
      </w:r>
      <w:r w:rsidR="00644CD5">
        <w:t>.</w:t>
      </w:r>
      <w:r>
        <w:t>442(CYP19A1 expression enhancer) -0</w:t>
      </w:r>
      <w:r w:rsidR="00644CD5">
        <w:t>.</w:t>
      </w:r>
      <w:r>
        <w:t>197(Peptidyl-prolyl cis-trans isomerase FKBP1B inhibitor) -0</w:t>
      </w:r>
      <w:r w:rsidR="00644CD5">
        <w:t>.</w:t>
      </w:r>
      <w:r>
        <w:t>15(Fibroblast growth factor 2 antagonist) -0</w:t>
      </w:r>
      <w:r w:rsidR="00644CD5">
        <w:t>.</w:t>
      </w:r>
      <w:r>
        <w:t>284(Purinergic receptor antagonist) + 0</w:t>
      </w:r>
      <w:r w:rsidR="00644CD5">
        <w:t>.</w:t>
      </w:r>
      <w:r>
        <w:t>157(ALK inhibitor) + 0</w:t>
      </w:r>
      <w:r w:rsidR="00644CD5">
        <w:t>.</w:t>
      </w:r>
      <w:r>
        <w:t>346(UGT2B10 substrate) + 0</w:t>
      </w:r>
      <w:r w:rsidR="00644CD5">
        <w:t>.</w:t>
      </w:r>
      <w:r>
        <w:t>207(Chronic obstru</w:t>
      </w:r>
      <w:r>
        <w:t>c</w:t>
      </w:r>
      <w:r>
        <w:t>tive pulmonary disease treatment) + 0</w:t>
      </w:r>
      <w:r w:rsidR="00644CD5">
        <w:t>.</w:t>
      </w:r>
      <w:r>
        <w:t>505(CYR61 expression enhancer) -0</w:t>
      </w:r>
      <w:r w:rsidR="00644CD5">
        <w:t>.</w:t>
      </w:r>
      <w:r>
        <w:t>393(DNA-(apurinic or apyrimidinic site) lyase inhibitor) + 0</w:t>
      </w:r>
      <w:r w:rsidR="00644CD5">
        <w:t>.</w:t>
      </w:r>
      <w:r>
        <w:t>978(KiSS-1 receptor antagonist) -0</w:t>
      </w:r>
      <w:r w:rsidR="00644CD5">
        <w:t>.</w:t>
      </w:r>
      <w:r>
        <w:t>667(Solute carrier family 22 member 12 inhibitor) -1</w:t>
      </w:r>
      <w:r w:rsidR="00644CD5">
        <w:t>.</w:t>
      </w:r>
      <w:r>
        <w:t>06(Protein Wnt-2 inhibitor) + 0</w:t>
      </w:r>
      <w:r w:rsidR="00644CD5">
        <w:t>.</w:t>
      </w:r>
      <w:r>
        <w:t>326(PDCD4 expression enhancer) -0</w:t>
      </w:r>
      <w:r w:rsidR="00644CD5">
        <w:t>.</w:t>
      </w:r>
      <w:r>
        <w:t>175(5 Hydroxytryptamine 4 agonist) + 0</w:t>
      </w:r>
      <w:r w:rsidR="00644CD5">
        <w:t>.</w:t>
      </w:r>
      <w:r>
        <w:t>198(Farnesoid X receptor agonist) -0</w:t>
      </w:r>
      <w:r w:rsidR="00644CD5">
        <w:t>.</w:t>
      </w:r>
      <w:r>
        <w:t>93(Indanol dehydrogenase inhibitor) -0</w:t>
      </w:r>
      <w:r w:rsidR="00644CD5">
        <w:t>.</w:t>
      </w:r>
      <w:r>
        <w:t>306(Cushing's syndrome treatment) + 0</w:t>
      </w:r>
      <w:r w:rsidR="00644CD5">
        <w:t>.</w:t>
      </w:r>
      <w:r>
        <w:t>216(Inositol 1</w:t>
      </w:r>
      <w:r w:rsidR="00644CD5">
        <w:t>.</w:t>
      </w:r>
      <w:r>
        <w:t>4</w:t>
      </w:r>
      <w:r w:rsidR="00644CD5">
        <w:t>.</w:t>
      </w:r>
      <w:r>
        <w:t>5-triphosphate receptor 1 antagonist) -1</w:t>
      </w:r>
      <w:r w:rsidR="00644CD5">
        <w:t>.</w:t>
      </w:r>
      <w:r>
        <w:t>07(Aldose 1-epimerase inhibitor) + 0</w:t>
      </w:r>
      <w:r w:rsidR="00644CD5">
        <w:t>.</w:t>
      </w:r>
      <w:r>
        <w:t>364(Lichenoid eru</w:t>
      </w:r>
      <w:r>
        <w:t>p</w:t>
      </w:r>
      <w:r>
        <w:t>tion) -0</w:t>
      </w:r>
      <w:r w:rsidR="00644CD5">
        <w:t>.</w:t>
      </w:r>
      <w:r>
        <w:t>558(YWHAE expression inhibitor) + 0</w:t>
      </w:r>
      <w:r w:rsidR="00644CD5">
        <w:t>.</w:t>
      </w:r>
      <w:r>
        <w:t>176(Targeting protein for Xklp2 inhibitor) -0</w:t>
      </w:r>
      <w:r w:rsidR="00644CD5">
        <w:t>.</w:t>
      </w:r>
      <w:r>
        <w:t>15(Dizziness) + 0</w:t>
      </w:r>
      <w:r w:rsidR="00644CD5">
        <w:t>.</w:t>
      </w:r>
      <w:r>
        <w:t>242(Mandelate racemase inhibitor) + 0</w:t>
      </w:r>
      <w:r w:rsidR="00644CD5">
        <w:t>.</w:t>
      </w:r>
      <w:r>
        <w:t>21(Analeptic) + 0</w:t>
      </w:r>
      <w:r w:rsidR="00644CD5">
        <w:t>.</w:t>
      </w:r>
      <w:r>
        <w:t>275(5 Hydroxytryptamine release stimulant) + 0</w:t>
      </w:r>
      <w:r w:rsidR="00644CD5">
        <w:t>.</w:t>
      </w:r>
      <w:r>
        <w:t>555(Adenylate kinase inhibitor) + 0</w:t>
      </w:r>
      <w:r w:rsidR="00644CD5">
        <w:t>.</w:t>
      </w:r>
      <w:r>
        <w:t>4(Paralysis) -0</w:t>
      </w:r>
      <w:r w:rsidR="00644CD5">
        <w:t>.</w:t>
      </w:r>
      <w:r>
        <w:t>824(Histamine H2 receptor agonist) + 0</w:t>
      </w:r>
      <w:r w:rsidR="00644CD5">
        <w:t>.</w:t>
      </w:r>
      <w:r>
        <w:t>764(Adenosine A3 r</w:t>
      </w:r>
      <w:r>
        <w:t>e</w:t>
      </w:r>
      <w:r>
        <w:t>ceptor antagonist) + 0</w:t>
      </w:r>
      <w:r w:rsidR="00644CD5">
        <w:t>.</w:t>
      </w:r>
      <w:r>
        <w:t>254(Integrin antagonist) + 0</w:t>
      </w:r>
      <w:r w:rsidR="00644CD5">
        <w:t>.</w:t>
      </w:r>
      <w:r>
        <w:t>962(Theanine hydrolase inhibitor) + 0</w:t>
      </w:r>
      <w:r w:rsidR="00644CD5">
        <w:t>.</w:t>
      </w:r>
      <w:r>
        <w:t>406(4</w:t>
      </w:r>
      <w:r w:rsidR="00644CD5">
        <w:t>.</w:t>
      </w:r>
      <w:r>
        <w:t>5-Dihydroxyphthalate decarboxylase inhibitor) + 0</w:t>
      </w:r>
      <w:r w:rsidR="00644CD5">
        <w:t>.</w:t>
      </w:r>
      <w:r>
        <w:t>179(Integrin alphaLbeta2 antagonist) -0</w:t>
      </w:r>
      <w:r w:rsidR="00644CD5">
        <w:t>.</w:t>
      </w:r>
      <w:r>
        <w:t>45(Ubiquinol-cytochrome-c reductase inhibitor) -0</w:t>
      </w:r>
      <w:r w:rsidR="00644CD5">
        <w:t>.</w:t>
      </w:r>
      <w:r>
        <w:t>121(PI4-kinase beta inhibitor) -0</w:t>
      </w:r>
      <w:r w:rsidR="00644CD5">
        <w:t>.</w:t>
      </w:r>
      <w:r>
        <w:t>234(Protein kinase C eta inhibitor) + 1(Caspase 8 inhibitor) -0</w:t>
      </w:r>
      <w:r w:rsidR="00644CD5">
        <w:t>.</w:t>
      </w:r>
      <w:r>
        <w:t>528(CCNA2 expre</w:t>
      </w:r>
      <w:r>
        <w:t>s</w:t>
      </w:r>
      <w:r>
        <w:t>sion enhancer) + 0</w:t>
      </w:r>
      <w:r w:rsidR="00644CD5">
        <w:t>.</w:t>
      </w:r>
      <w:r>
        <w:t>488(Diabetic neuropathy treatment) -0</w:t>
      </w:r>
      <w:r w:rsidR="00644CD5">
        <w:t>.</w:t>
      </w:r>
      <w:r>
        <w:t>323(Skin irritation</w:t>
      </w:r>
      <w:r w:rsidR="00644CD5">
        <w:t>.</w:t>
      </w:r>
      <w:r>
        <w:t xml:space="preserve"> high) + 0</w:t>
      </w:r>
      <w:r w:rsidR="00644CD5">
        <w:t>.</w:t>
      </w:r>
      <w:r>
        <w:t>42(SERPINE1 expression enhancer) -0</w:t>
      </w:r>
      <w:r w:rsidR="00644CD5">
        <w:t>.</w:t>
      </w:r>
      <w:r>
        <w:t>926(DNA methylase inhibitor) -0</w:t>
      </w:r>
      <w:r w:rsidR="00644CD5">
        <w:t>.</w:t>
      </w:r>
      <w:r>
        <w:t>15(Adenosylhomocysteine nucleosidase inhibitor) -0</w:t>
      </w:r>
      <w:r w:rsidR="00644CD5">
        <w:t>.</w:t>
      </w:r>
      <w:r>
        <w:t>395(Cystic fibr</w:t>
      </w:r>
      <w:r>
        <w:t>o</w:t>
      </w:r>
      <w:r>
        <w:t>sis treatment) + 0</w:t>
      </w:r>
      <w:r w:rsidR="00644CD5">
        <w:t>.</w:t>
      </w:r>
      <w:r>
        <w:t>209(Carcinogenic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217(Heparin epidermal growth factor antagonist) + 0</w:t>
      </w:r>
      <w:r w:rsidR="00644CD5">
        <w:t>.</w:t>
      </w:r>
      <w:r>
        <w:t>422(Phosphofructokinase-1 inhibitor) -0</w:t>
      </w:r>
      <w:r w:rsidR="00644CD5">
        <w:t>.</w:t>
      </w:r>
      <w:r>
        <w:t>56(Kallikrein 13 inhibitor) -0</w:t>
      </w:r>
      <w:r w:rsidR="00644CD5">
        <w:t>.</w:t>
      </w:r>
      <w:r>
        <w:t>164(DNA intercalator) -0</w:t>
      </w:r>
      <w:r w:rsidR="00644CD5">
        <w:t>.</w:t>
      </w:r>
      <w:r>
        <w:t>7(Sphingosine kinase inhibitor) -0</w:t>
      </w:r>
      <w:r w:rsidR="00644CD5">
        <w:t>.</w:t>
      </w:r>
      <w:r>
        <w:t>375(Antiuremic) + 0</w:t>
      </w:r>
      <w:r w:rsidR="00644CD5">
        <w:t>.</w:t>
      </w:r>
      <w:r>
        <w:t>195(Protein kinase C mu inhibitor) -0</w:t>
      </w:r>
      <w:r w:rsidR="00644CD5">
        <w:t>.</w:t>
      </w:r>
      <w:r>
        <w:t>539(Antiviral (Herpes)) + 0</w:t>
      </w:r>
      <w:r w:rsidR="00644CD5">
        <w:t>.</w:t>
      </w:r>
      <w:r>
        <w:t>229(Glyceraldehyde-3-phosphate dehydrogenase inhibitor) + 0</w:t>
      </w:r>
      <w:r w:rsidR="00644CD5">
        <w:t>.</w:t>
      </w:r>
      <w:r>
        <w:t>142(K(ir) 6.2 channel activator) + 0</w:t>
      </w:r>
      <w:r w:rsidR="00644CD5">
        <w:t>.</w:t>
      </w:r>
      <w:r>
        <w:t>546(Phospholipase A2 inhibitor) -0</w:t>
      </w:r>
      <w:r w:rsidR="00644CD5">
        <w:t>.</w:t>
      </w:r>
      <w:r>
        <w:t>0807(Analgesic) + 0</w:t>
      </w:r>
      <w:r w:rsidR="00644CD5">
        <w:t>.</w:t>
      </w:r>
      <w:r>
        <w:t>458(IL1A expression enhancer) -0</w:t>
      </w:r>
      <w:r w:rsidR="00644CD5">
        <w:t>.</w:t>
      </w:r>
      <w:r>
        <w:t>543(Shaker potassium channel blocker) -0</w:t>
      </w:r>
      <w:r w:rsidR="00644CD5">
        <w:t>.</w:t>
      </w:r>
      <w:r>
        <w:t>213(Raynaud's phenomenon treatment) + 0</w:t>
      </w:r>
      <w:r w:rsidR="00644CD5">
        <w:t>.</w:t>
      </w:r>
      <w:r>
        <w:t>242(CDC7 inhibitor) -0</w:t>
      </w:r>
      <w:r w:rsidR="00644CD5">
        <w:t>.</w:t>
      </w:r>
      <w:r>
        <w:t>0801(Antianginal) + 0</w:t>
      </w:r>
      <w:r w:rsidR="00644CD5">
        <w:t>.</w:t>
      </w:r>
      <w:r>
        <w:t>521(Cathepsin H inhibitor) + 0</w:t>
      </w:r>
      <w:r w:rsidR="00644CD5">
        <w:t>.</w:t>
      </w:r>
      <w:r>
        <w:t>238(Ca2+/calmodulin-dependent protein kinase inhibitor) + 0</w:t>
      </w:r>
      <w:r w:rsidR="00644CD5">
        <w:t>.</w:t>
      </w:r>
      <w:r>
        <w:t>204(ATP-dependent RNA helicase inhibitor) + 0</w:t>
      </w:r>
      <w:r w:rsidR="00644CD5">
        <w:t>.</w:t>
      </w:r>
      <w:r>
        <w:t>292(Alcohol oxidase inhibitor) + 0</w:t>
      </w:r>
      <w:r w:rsidR="00644CD5">
        <w:t>.</w:t>
      </w:r>
      <w:r>
        <w:t>197(Alpha galactosidase inhibitor) + 0</w:t>
      </w:r>
      <w:r w:rsidR="00644CD5">
        <w:t>.</w:t>
      </w:r>
      <w:r>
        <w:t>201(Antiinflammatory</w:t>
      </w:r>
      <w:r w:rsidR="00644CD5">
        <w:t>.</w:t>
      </w:r>
      <w:r>
        <w:t xml:space="preserve"> ophthalmic) -0</w:t>
      </w:r>
      <w:r w:rsidR="00644CD5">
        <w:t>.</w:t>
      </w:r>
      <w:r>
        <w:t>315(Cyclin D3 inhibitor) + 0</w:t>
      </w:r>
      <w:r w:rsidR="00644CD5">
        <w:t>.</w:t>
      </w:r>
      <w:r>
        <w:t>189(Troponin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346(Metalloproteinase-3 inhibitor) -0</w:t>
      </w:r>
      <w:r w:rsidR="00644CD5">
        <w:t>.</w:t>
      </w:r>
      <w:r>
        <w:t>233(MAP3K7 inhibitor) + 0</w:t>
      </w:r>
      <w:r w:rsidR="00644CD5">
        <w:t>.</w:t>
      </w:r>
      <w:r>
        <w:t>234(Vision disturbance) + 0</w:t>
      </w:r>
      <w:r w:rsidR="00644CD5">
        <w:t>.</w:t>
      </w:r>
      <w:r>
        <w:t>941(Sepiapterin deaminase inhibitor) -0</w:t>
      </w:r>
      <w:r w:rsidR="00644CD5">
        <w:t>.</w:t>
      </w:r>
      <w:r>
        <w:t>443(Mannosyl-oligosaccharide glucosidase inhibitor) -0</w:t>
      </w:r>
      <w:r w:rsidR="00644CD5">
        <w:t>.</w:t>
      </w:r>
      <w:r>
        <w:t>13(5 Hydroxytryptamine 4E antag</w:t>
      </w:r>
      <w:r>
        <w:t>o</w:t>
      </w:r>
      <w:r>
        <w:t>nist) -0</w:t>
      </w:r>
      <w:r w:rsidR="00644CD5">
        <w:t>.</w:t>
      </w:r>
      <w:r>
        <w:t>267(Electron transport complex I inhibitor) + 0</w:t>
      </w:r>
      <w:r w:rsidR="00644CD5">
        <w:t>.</w:t>
      </w:r>
      <w:r>
        <w:t>553(UGT2B9 substrate) + 0</w:t>
      </w:r>
      <w:r w:rsidR="00644CD5">
        <w:t>.</w:t>
      </w:r>
      <w:r>
        <w:t>134(Thrombolytic) + 0</w:t>
      </w:r>
      <w:r w:rsidR="00644CD5">
        <w:t>.</w:t>
      </w:r>
      <w:r>
        <w:t>114(Cyclin-dependent kinase 7 inhibitor) -0</w:t>
      </w:r>
      <w:r w:rsidR="00644CD5">
        <w:t>.</w:t>
      </w:r>
      <w:r>
        <w:t>182(Phosphatidylinositol 3-kinase delta inhibitor) -0</w:t>
      </w:r>
      <w:r w:rsidR="00644CD5">
        <w:t>.</w:t>
      </w:r>
      <w:r>
        <w:t>414(Cell wall biosynthesis inhibitor) + 0</w:t>
      </w:r>
      <w:r w:rsidR="00644CD5">
        <w:t>.</w:t>
      </w:r>
      <w:r>
        <w:t>117(Mood disorders treatment) -0</w:t>
      </w:r>
      <w:r w:rsidR="00644CD5">
        <w:t>.</w:t>
      </w:r>
      <w:r>
        <w:t>545(ATP phosphoribosyltransferase inhibitor) + 1</w:t>
      </w:r>
      <w:r w:rsidR="00644CD5">
        <w:t>.</w:t>
      </w:r>
      <w:r>
        <w:t>34(NAD+ diphosphatase inhibitor) -0</w:t>
      </w:r>
      <w:r w:rsidR="00644CD5">
        <w:t>.</w:t>
      </w:r>
      <w:r>
        <w:t>644(Histone deacetylase 11 inhibitor) + 0</w:t>
      </w:r>
      <w:r w:rsidR="00644CD5">
        <w:t>.</w:t>
      </w:r>
      <w:r>
        <w:t>187(Endocannabinoid uptake inhib</w:t>
      </w:r>
      <w:r>
        <w:t>i</w:t>
      </w:r>
      <w:r>
        <w:t>tor) + 0</w:t>
      </w:r>
      <w:r w:rsidR="00644CD5">
        <w:t>.</w:t>
      </w:r>
      <w:r>
        <w:t>691(UGT2B4 substrate) + 0</w:t>
      </w:r>
      <w:r w:rsidR="00644CD5">
        <w:t>.</w:t>
      </w:r>
      <w:r>
        <w:t>175(Excitability) -0</w:t>
      </w:r>
      <w:r w:rsidR="00644CD5">
        <w:t>.</w:t>
      </w:r>
      <w:r>
        <w:t>369(MDM2 inhibitor) + 0</w:t>
      </w:r>
      <w:r w:rsidR="00644CD5">
        <w:t>.</w:t>
      </w:r>
      <w:r>
        <w:t>193(Histone deacetylase class IIb inhibitor) + 0</w:t>
      </w:r>
      <w:r w:rsidR="00644CD5">
        <w:t>.</w:t>
      </w:r>
      <w:r>
        <w:t>458(Hematopoietic) -0</w:t>
      </w:r>
      <w:r w:rsidR="00644CD5">
        <w:t>.</w:t>
      </w:r>
      <w:r>
        <w:t>169(Poly(ADP-ribose) polymerase 1 inhibitor) + 0</w:t>
      </w:r>
      <w:r w:rsidR="00644CD5">
        <w:t>.</w:t>
      </w:r>
      <w:r>
        <w:t>377(AMP-activated protein kinase stimulant) -0</w:t>
      </w:r>
      <w:r w:rsidR="00644CD5">
        <w:t>.</w:t>
      </w:r>
      <w:r>
        <w:t>436(SQLE expression inhibitor) -0</w:t>
      </w:r>
      <w:r w:rsidR="00644CD5">
        <w:t>.</w:t>
      </w:r>
      <w:r>
        <w:t>142(Purine antagonist) + 0</w:t>
      </w:r>
      <w:r w:rsidR="00644CD5">
        <w:t>.</w:t>
      </w:r>
      <w:r>
        <w:t>262(Cholinergic) + 0</w:t>
      </w:r>
      <w:r w:rsidR="00644CD5">
        <w:t>.</w:t>
      </w:r>
      <w:r>
        <w:t>208(Anemia) -0</w:t>
      </w:r>
      <w:r w:rsidR="00644CD5">
        <w:t>.</w:t>
      </w:r>
      <w:r>
        <w:t>291(Anti-Helicobacter pylori) -0</w:t>
      </w:r>
      <w:r w:rsidR="00644CD5">
        <w:t>.</w:t>
      </w:r>
      <w:r>
        <w:t>375(Glutamate (mGluR2) antagonist) -0</w:t>
      </w:r>
      <w:r w:rsidR="00644CD5">
        <w:t>.</w:t>
      </w:r>
      <w:r>
        <w:t>245(Vascular endothelial growth factor 3 antagonist) + 0</w:t>
      </w:r>
      <w:r w:rsidR="00644CD5">
        <w:t>.</w:t>
      </w:r>
      <w:r>
        <w:t>188(Protein kinase C iota inhibitor) + 0</w:t>
      </w:r>
      <w:r w:rsidR="00644CD5">
        <w:t>.</w:t>
      </w:r>
      <w:r>
        <w:t>191(ADAM9 inhibitor) -0</w:t>
      </w:r>
      <w:r w:rsidR="00644CD5">
        <w:t>.</w:t>
      </w:r>
      <w:r>
        <w:t>18(Ribosomal protein S6 kinase alpha 2 inhibitor) + 0</w:t>
      </w:r>
      <w:r w:rsidR="00644CD5">
        <w:t>.</w:t>
      </w:r>
      <w:r>
        <w:t>278(CYP2C19 substrate) -0</w:t>
      </w:r>
      <w:r w:rsidR="00644CD5">
        <w:t>.</w:t>
      </w:r>
      <w:r>
        <w:t>656([acyl-carrier-protein] S-malonyltransferase inhibitor) -0</w:t>
      </w:r>
      <w:r w:rsidR="00644CD5">
        <w:t>.</w:t>
      </w:r>
      <w:r>
        <w:t>225(Bradykinin agonist) + 0</w:t>
      </w:r>
      <w:r w:rsidR="00644CD5">
        <w:t>.</w:t>
      </w:r>
      <w:r>
        <w:t>461(Kinesin-like protein 1 inhibitor) -0</w:t>
      </w:r>
      <w:r w:rsidR="00644CD5">
        <w:t>.</w:t>
      </w:r>
      <w:r>
        <w:t>149(Trans-octaprenyltranstransferase inhibitor) + 0</w:t>
      </w:r>
      <w:r w:rsidR="00644CD5">
        <w:t>.</w:t>
      </w:r>
      <w:r>
        <w:t>232(Monodehydroascorbate reductase (NADH) inhibitor) -0</w:t>
      </w:r>
      <w:r w:rsidR="00644CD5">
        <w:t>.</w:t>
      </w:r>
      <w:r>
        <w:t>798(Purine nucleosidase inhibitor) + 0</w:t>
      </w:r>
      <w:r w:rsidR="00644CD5">
        <w:t>.</w:t>
      </w:r>
      <w:r>
        <w:t>15(Ribosomal protein S6 kinase 2 inhibitor) -0</w:t>
      </w:r>
      <w:r w:rsidR="00644CD5">
        <w:t>.</w:t>
      </w:r>
      <w:r>
        <w:t>237(Thrombocytopenia) -0</w:t>
      </w:r>
      <w:r w:rsidR="00644CD5">
        <w:t>.</w:t>
      </w:r>
      <w:r>
        <w:t>351(Beta-carotene 15</w:t>
      </w:r>
      <w:r w:rsidR="00644CD5">
        <w:t>.</w:t>
      </w:r>
      <w:r>
        <w:t>15'-monooxygenase inhibitor) + 0</w:t>
      </w:r>
      <w:r w:rsidR="00644CD5">
        <w:t>.</w:t>
      </w:r>
      <w:r>
        <w:t>127(Src kinase inhibitor) -0</w:t>
      </w:r>
      <w:r w:rsidR="00644CD5">
        <w:t>.</w:t>
      </w:r>
      <w:r>
        <w:t>104(RNA directed DNA polymerase inhibitor) -0</w:t>
      </w:r>
      <w:r w:rsidR="00644CD5">
        <w:t>.</w:t>
      </w:r>
      <w:r>
        <w:t>198(Smo receptor antagonist) -0</w:t>
      </w:r>
      <w:r w:rsidR="00644CD5">
        <w:t>.</w:t>
      </w:r>
      <w:r>
        <w:t>416(5 Hydroxytryptamine 2C agonist) -0</w:t>
      </w:r>
      <w:r w:rsidR="00644CD5">
        <w:t>.</w:t>
      </w:r>
      <w:r>
        <w:t>285(Carcinogenic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315(Gamma-butyrobetaine diox</w:t>
      </w:r>
      <w:r>
        <w:t>y</w:t>
      </w:r>
      <w:r>
        <w:t>genase inhibitor) -0</w:t>
      </w:r>
      <w:r w:rsidR="00644CD5">
        <w:t>.</w:t>
      </w:r>
      <w:r>
        <w:t>185(Hypertensive) + 0</w:t>
      </w:r>
      <w:r w:rsidR="00644CD5">
        <w:t>.</w:t>
      </w:r>
      <w:r>
        <w:t>216(Headache) + 0</w:t>
      </w:r>
      <w:r w:rsidR="00644CD5">
        <w:t>.</w:t>
      </w:r>
      <w:r>
        <w:t>559(Tryptophan-tRNA ligase inhibitor) -0</w:t>
      </w:r>
      <w:r w:rsidR="00644CD5">
        <w:t>.</w:t>
      </w:r>
      <w:r>
        <w:t>604(Carbonic anhydrase stimulant) + 0</w:t>
      </w:r>
      <w:r w:rsidR="00644CD5">
        <w:t>.</w:t>
      </w:r>
      <w:r>
        <w:t>246(Peptidyl-glycinamidase inhibitor) + 0</w:t>
      </w:r>
      <w:r w:rsidR="00644CD5">
        <w:t>.</w:t>
      </w:r>
      <w:r>
        <w:t>113(Alpha 2c adrenoreceptor agonist) + 0</w:t>
      </w:r>
      <w:r w:rsidR="00644CD5">
        <w:t>.</w:t>
      </w:r>
      <w:r>
        <w:t>207(Carcinogenic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-0</w:t>
      </w:r>
      <w:r w:rsidR="00644CD5">
        <w:t>.</w:t>
      </w:r>
      <w:r>
        <w:t>118(Tyrosine-protein kinase EMT inhibitor) + 0</w:t>
      </w:r>
      <w:r w:rsidR="00644CD5">
        <w:t>.</w:t>
      </w:r>
      <w:r>
        <w:t>373(H+/K+-transporting ATPase inhibitor) + 0</w:t>
      </w:r>
      <w:r w:rsidR="00644CD5">
        <w:t>.</w:t>
      </w:r>
      <w:r>
        <w:t>811(Cytidylate kinase inhibitor) -0</w:t>
      </w:r>
      <w:r w:rsidR="00644CD5">
        <w:t>.</w:t>
      </w:r>
      <w:r>
        <w:t>149(Calcium-dependent phospholipase A2 inhibitor) -0</w:t>
      </w:r>
      <w:r w:rsidR="00644CD5">
        <w:t>.</w:t>
      </w:r>
      <w:r>
        <w:t>237(Vasodilator</w:t>
      </w:r>
      <w:r w:rsidR="00644CD5">
        <w:t>.</w:t>
      </w:r>
      <w:r>
        <w:t xml:space="preserve"> coronary) + 0</w:t>
      </w:r>
      <w:r w:rsidR="00644CD5">
        <w:t>.</w:t>
      </w:r>
      <w:r>
        <w:t>149(Baculoviral IAP repeat-containing protein 2 inhibitor) -0</w:t>
      </w:r>
      <w:r w:rsidR="00644CD5">
        <w:t>.</w:t>
      </w:r>
      <w:r>
        <w:t>362(CDK5/p25 inhibitor) -0</w:t>
      </w:r>
      <w:r w:rsidR="00644CD5">
        <w:t>.</w:t>
      </w:r>
      <w:r>
        <w:t>142(Gelatinase inhibitor) + 0</w:t>
      </w:r>
      <w:r w:rsidR="00644CD5">
        <w:t>.</w:t>
      </w:r>
      <w:r>
        <w:t>325(CDKN2C expression inhibitor) -0</w:t>
      </w:r>
      <w:r w:rsidR="00644CD5">
        <w:t>.</w:t>
      </w:r>
      <w:r>
        <w:t>124(Sigma 1 r</w:t>
      </w:r>
      <w:r>
        <w:t>e</w:t>
      </w:r>
      <w:r>
        <w:t>ceptor agonist) + 0</w:t>
      </w:r>
      <w:r w:rsidR="00644CD5">
        <w:t>.</w:t>
      </w:r>
      <w:r>
        <w:t>391(Antihypotensive) -0</w:t>
      </w:r>
      <w:r w:rsidR="00644CD5">
        <w:t>.</w:t>
      </w:r>
      <w:r>
        <w:t>455(Lysophosphatidic acid receptor antagonist) -0</w:t>
      </w:r>
      <w:r w:rsidR="00644CD5">
        <w:t>.</w:t>
      </w:r>
      <w:r>
        <w:t>253(MMP9 expression enhancer) + 0</w:t>
      </w:r>
      <w:r w:rsidR="00644CD5">
        <w:t>.</w:t>
      </w:r>
      <w:r>
        <w:t>859(Ether-a-go-go potassium channel blocker) + 0</w:t>
      </w:r>
      <w:r w:rsidR="00644CD5">
        <w:t>.</w:t>
      </w:r>
      <w:r>
        <w:t>335(HMGCR expression inhibitor) -</w:t>
      </w:r>
      <w:r>
        <w:lastRenderedPageBreak/>
        <w:t>0</w:t>
      </w:r>
      <w:r w:rsidR="00644CD5">
        <w:t>.</w:t>
      </w:r>
      <w:r>
        <w:t>109(Sphingosine 1-phosphate receptor 5 antagonist) -0</w:t>
      </w:r>
      <w:r w:rsidR="00644CD5">
        <w:t>.</w:t>
      </w:r>
      <w:r>
        <w:t>323(Thrombin inhibitor) -0</w:t>
      </w:r>
      <w:r w:rsidR="00644CD5">
        <w:t>.</w:t>
      </w:r>
      <w:r>
        <w:t>303(Malate dehydrogenase i</w:t>
      </w:r>
      <w:r>
        <w:t>n</w:t>
      </w:r>
      <w:r>
        <w:t>hibitor) + 0</w:t>
      </w:r>
      <w:r w:rsidR="00644CD5">
        <w:t>.</w:t>
      </w:r>
      <w:r>
        <w:t>528(UGT2B7Y substrate) -0</w:t>
      </w:r>
      <w:r w:rsidR="00644CD5">
        <w:t>.</w:t>
      </w:r>
      <w:r>
        <w:t>522(mRNA (nucleoside-2'-O-)-methyltransferase inhibitor) -0</w:t>
      </w:r>
      <w:r w:rsidR="00644CD5">
        <w:t>.</w:t>
      </w:r>
      <w:r>
        <w:t>106(Interleukin 1b antagonist) + 0</w:t>
      </w:r>
      <w:r w:rsidR="00644CD5">
        <w:t>.</w:t>
      </w:r>
      <w:r>
        <w:t>191(Carcinogenic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342(SKP2 expression inhibitor) + 0</w:t>
      </w:r>
      <w:r w:rsidR="00644CD5">
        <w:t>.</w:t>
      </w:r>
      <w:r>
        <w:t>222(GST A substrate) -0</w:t>
      </w:r>
      <w:r w:rsidR="00644CD5">
        <w:t>.</w:t>
      </w:r>
      <w:r>
        <w:t>298(Lipotropic) + 0</w:t>
      </w:r>
      <w:r w:rsidR="00644CD5">
        <w:t>.</w:t>
      </w:r>
      <w:r>
        <w:t>279(GABA aminotransferase inhibitor) + 0</w:t>
      </w:r>
      <w:r w:rsidR="00644CD5">
        <w:t>.</w:t>
      </w:r>
      <w:r>
        <w:t>183(EGFR expression enhancer) -0</w:t>
      </w:r>
      <w:r w:rsidR="00644CD5">
        <w:t>.</w:t>
      </w:r>
      <w:r>
        <w:t>376(IFITM1 expression enhancer) + 0</w:t>
      </w:r>
      <w:r w:rsidR="00644CD5">
        <w:t>.</w:t>
      </w:r>
      <w:r>
        <w:t>145(GADD45A expression enhancer) -0</w:t>
      </w:r>
      <w:r w:rsidR="00644CD5">
        <w:t>.</w:t>
      </w:r>
      <w:r>
        <w:t>34(Glycogen phosphor</w:t>
      </w:r>
      <w:r>
        <w:t>y</w:t>
      </w:r>
      <w:r>
        <w:t>lase</w:t>
      </w:r>
      <w:r w:rsidR="00644CD5">
        <w:t>.</w:t>
      </w:r>
      <w:r>
        <w:t xml:space="preserve"> muscle form inhibitor) -0</w:t>
      </w:r>
      <w:r w:rsidR="00644CD5">
        <w:t>.</w:t>
      </w:r>
      <w:r>
        <w:t>246(BIRC2 expression inhibitor) + 0</w:t>
      </w:r>
      <w:r w:rsidR="00644CD5">
        <w:t>.</w:t>
      </w:r>
      <w:r>
        <w:t>1(Protocollagen prolyl hydroxylase inhibitor) -0</w:t>
      </w:r>
      <w:r w:rsidR="00644CD5">
        <w:t>.</w:t>
      </w:r>
      <w:r>
        <w:t>157(Cytochrome P450 inhibitor) + 0</w:t>
      </w:r>
      <w:r w:rsidR="00644CD5">
        <w:t>.</w:t>
      </w:r>
      <w:r>
        <w:t>185(Antidepressant) + 0</w:t>
      </w:r>
      <w:r w:rsidR="00644CD5">
        <w:t>.</w:t>
      </w:r>
      <w:r>
        <w:t>0866(DNA gyrase subunit A inhibitor) -0</w:t>
      </w:r>
      <w:r w:rsidR="00644CD5">
        <w:t>.</w:t>
      </w:r>
      <w:r>
        <w:t>248(Alpha 1a adrenoreceptor antagonist) -0</w:t>
      </w:r>
      <w:r w:rsidR="00644CD5">
        <w:t>.</w:t>
      </w:r>
      <w:r>
        <w:t>0638(Beta glucuronidase inhibitor) -0</w:t>
      </w:r>
      <w:r w:rsidR="00644CD5">
        <w:t>.</w:t>
      </w:r>
      <w:r>
        <w:t>107(Phosphodiesterase 10A inhibitor) + 0</w:t>
      </w:r>
      <w:r w:rsidR="00644CD5">
        <w:t>.</w:t>
      </w:r>
      <w:r>
        <w:t>15(NUPR1 expression enhancer) -0</w:t>
      </w:r>
      <w:r w:rsidR="00644CD5">
        <w:t>.</w:t>
      </w:r>
      <w:r>
        <w:t>106(Protein kinase C beta II inhibitor) + 0</w:t>
      </w:r>
      <w:r w:rsidR="00644CD5">
        <w:t>.</w:t>
      </w:r>
      <w:r>
        <w:t>275(SLC7A11 expression enhancer) + 0</w:t>
      </w:r>
      <w:r w:rsidR="00644CD5">
        <w:t>.</w:t>
      </w:r>
      <w:r>
        <w:t>0851(Protein kinase B beta inhibitor) -0</w:t>
      </w:r>
      <w:r w:rsidR="00644CD5">
        <w:t>.</w:t>
      </w:r>
      <w:r>
        <w:t>169(X-Pro dipeptidase inhibitor) + 0</w:t>
      </w:r>
      <w:r w:rsidR="00644CD5">
        <w:t>.</w:t>
      </w:r>
      <w:r>
        <w:t>0732(Sterol 24-C-methyltransferase inhibitor) -0</w:t>
      </w:r>
      <w:r w:rsidR="00644CD5">
        <w:t>.</w:t>
      </w:r>
      <w:r>
        <w:t>0886(Phosphorylase kinase gamma subunit 2 inhibitor) -0</w:t>
      </w:r>
      <w:r w:rsidR="00644CD5">
        <w:t>.</w:t>
      </w:r>
      <w:r>
        <w:t>203(Guanylate cyclase inhibitor) -0</w:t>
      </w:r>
      <w:r w:rsidR="00644CD5">
        <w:t>.</w:t>
      </w:r>
      <w:r>
        <w:t>114(MT1G expression enhancer) + 0</w:t>
      </w:r>
      <w:r w:rsidR="00644CD5">
        <w:t>.</w:t>
      </w:r>
      <w:r>
        <w:t>106(Muscle relaxant) -0</w:t>
      </w:r>
      <w:r w:rsidR="00644CD5">
        <w:t>.</w:t>
      </w:r>
      <w:r>
        <w:t>11(Xerostomia) -0</w:t>
      </w:r>
      <w:r w:rsidR="00644CD5">
        <w:t>.</w:t>
      </w:r>
      <w:r>
        <w:t>0608(GST P substrate) -0</w:t>
      </w:r>
      <w:r w:rsidR="00644CD5">
        <w:t>.</w:t>
      </w:r>
      <w:r>
        <w:t>301(Protein pho</w:t>
      </w:r>
      <w:r>
        <w:t>s</w:t>
      </w:r>
      <w:r>
        <w:t>phatase 2B inhibitor) -0</w:t>
      </w:r>
      <w:r w:rsidR="00644CD5">
        <w:t>.</w:t>
      </w:r>
      <w:r>
        <w:t>0785(T cell receptor gamma-delta antagonist) -0</w:t>
      </w:r>
      <w:r w:rsidR="00644CD5">
        <w:t>.</w:t>
      </w:r>
      <w:r>
        <w:t>0671(NADPH oxidase 1 inhibitor) -0</w:t>
      </w:r>
      <w:r w:rsidR="00644CD5">
        <w:t>.</w:t>
      </w:r>
      <w:r>
        <w:t>285(Glutamate (mGluR6) antagonist) -0</w:t>
      </w:r>
      <w:r w:rsidR="00644CD5">
        <w:t>.</w:t>
      </w:r>
      <w:r>
        <w:t>213(CDK2 expression enhancer) + 0</w:t>
      </w:r>
      <w:r w:rsidR="00644CD5">
        <w:t>.</w:t>
      </w:r>
      <w:r>
        <w:t>0765(Liver X receptor agonist) + 0</w:t>
      </w:r>
      <w:r w:rsidR="00644CD5">
        <w:t>.</w:t>
      </w:r>
      <w:r>
        <w:t>149(Phosphatidylcholine-sterol O-acyltransferase inhibitor) -0</w:t>
      </w:r>
      <w:r w:rsidR="00644CD5">
        <w:t>.</w:t>
      </w:r>
      <w:r>
        <w:t>233(Low molecular weight phosphotyrosine protein phosphatase inhibitor) -0</w:t>
      </w:r>
      <w:r w:rsidR="00644CD5">
        <w:t>.</w:t>
      </w:r>
      <w:r>
        <w:t>0378(Rhinitis treatment) + 0</w:t>
      </w:r>
      <w:r w:rsidR="00644CD5">
        <w:t>.</w:t>
      </w:r>
      <w:r>
        <w:t>219(CYP4A11 inhibitor) + 0</w:t>
      </w:r>
      <w:r w:rsidR="00644CD5">
        <w:t>.</w:t>
      </w:r>
      <w:r>
        <w:t>126(Stearoyl-CoA desaturase inhibitor) -0</w:t>
      </w:r>
      <w:r w:rsidR="00644CD5">
        <w:t>.</w:t>
      </w:r>
      <w:r>
        <w:t>19(4-Hydroxy-2-oxoglutarate aldolase inhibitor) + 0</w:t>
      </w:r>
      <w:r w:rsidR="00644CD5">
        <w:t>.</w:t>
      </w:r>
      <w:r>
        <w:t>116(Membrane permeability enhancer) -0</w:t>
      </w:r>
      <w:r w:rsidR="00644CD5">
        <w:t>.</w:t>
      </w:r>
      <w:r>
        <w:t>196(NRIP1 expression enhancer) -0</w:t>
      </w:r>
      <w:r w:rsidR="00644CD5">
        <w:t>.</w:t>
      </w:r>
      <w:r>
        <w:t>0832(Protein-serine-threonine kinase inhibitor) -0</w:t>
      </w:r>
      <w:r w:rsidR="00644CD5">
        <w:t>.</w:t>
      </w:r>
      <w:r>
        <w:t>132(Nitrite reductase [NAD(P)H] inhibitor) -0</w:t>
      </w:r>
      <w:r w:rsidR="00644CD5">
        <w:t>.</w:t>
      </w:r>
      <w:r>
        <w:t>136(Cathepsin S inhibitor) -0</w:t>
      </w:r>
      <w:r w:rsidR="00644CD5">
        <w:t>.</w:t>
      </w:r>
      <w:r>
        <w:t>125(COL1A1 expression inhibitor) + 0</w:t>
      </w:r>
      <w:r w:rsidR="00644CD5">
        <w:t>.</w:t>
      </w:r>
      <w:r>
        <w:t>188(UGT1A5 su</w:t>
      </w:r>
      <w:r>
        <w:t>b</w:t>
      </w:r>
      <w:r>
        <w:t>strate) + 0</w:t>
      </w:r>
      <w:r w:rsidR="00644CD5">
        <w:t>.</w:t>
      </w:r>
      <w:r>
        <w:t>107(DDIT3 expression enhancer) -0</w:t>
      </w:r>
      <w:r w:rsidR="00644CD5">
        <w:t>.</w:t>
      </w:r>
      <w:r>
        <w:t>0303(Ophthalmic drug) + 0</w:t>
      </w:r>
      <w:r w:rsidR="00644CD5">
        <w:t>.</w:t>
      </w:r>
      <w:r>
        <w:t>0612(Behavioral disturbance) -0</w:t>
      </w:r>
      <w:r w:rsidR="00644CD5">
        <w:t>.</w:t>
      </w:r>
      <w:r>
        <w:t>447(Amidophosphoribosyltransferase inhibitor) + 0</w:t>
      </w:r>
      <w:r w:rsidR="00644CD5">
        <w:t>.</w:t>
      </w:r>
      <w:r>
        <w:t>103(FOSL1 expression enhancer) -0</w:t>
      </w:r>
      <w:r w:rsidR="00644CD5">
        <w:t>.</w:t>
      </w:r>
      <w:r>
        <w:t>0469(Serine O-acetyltransferase inhibitor) -0</w:t>
      </w:r>
      <w:r w:rsidR="00644CD5">
        <w:t>.</w:t>
      </w:r>
      <w:r>
        <w:t>207(Beta-N-acetylhexosaminidase inhibitor) + 0</w:t>
      </w:r>
      <w:r w:rsidR="00644CD5">
        <w:t>.</w:t>
      </w:r>
      <w:r>
        <w:t>133(Iodide peroxidase inhibitor) + 0</w:t>
      </w:r>
      <w:r w:rsidR="00644CD5">
        <w:t>.</w:t>
      </w:r>
      <w:r>
        <w:t>0491(Purinergic P2X3 antagonist) -0</w:t>
      </w:r>
      <w:r w:rsidR="00644CD5">
        <w:t>.</w:t>
      </w:r>
      <w:r>
        <w:t>0513(B cell inhibitor) + 0</w:t>
      </w:r>
      <w:r w:rsidR="00644CD5">
        <w:t>.</w:t>
      </w:r>
      <w:r>
        <w:t>0441(Sucrose-phosphate synthase inhibitor) + 0</w:t>
      </w:r>
      <w:r w:rsidR="00644CD5">
        <w:t>.</w:t>
      </w:r>
      <w:r>
        <w:t>00866(NumHal) -0</w:t>
      </w:r>
      <w:r w:rsidR="00644CD5">
        <w:t>.</w:t>
      </w:r>
      <w:r>
        <w:t>165(Peptidylglycine monooxygenase inhibitor) -0</w:t>
      </w:r>
      <w:r w:rsidR="00644CD5">
        <w:t>.</w:t>
      </w:r>
      <w:r>
        <w:t>158(CpG-Oligodeoxynucleotides inhibitor) -0</w:t>
      </w:r>
      <w:r w:rsidR="00644CD5">
        <w:t>.</w:t>
      </w:r>
      <w:r>
        <w:t>216(UDP-glucuronosyltransferase 2B7 inhibitor) + 0</w:t>
      </w:r>
      <w:r w:rsidR="00644CD5">
        <w:t>.</w:t>
      </w:r>
      <w:r>
        <w:t>0574(Mucomembranous protector) + 0</w:t>
      </w:r>
      <w:r w:rsidR="00644CD5">
        <w:t>.</w:t>
      </w:r>
      <w:r>
        <w:t>0396(CYP26A1 inhib</w:t>
      </w:r>
      <w:r>
        <w:t>i</w:t>
      </w:r>
      <w:r>
        <w:t>tor) -0</w:t>
      </w:r>
      <w:r w:rsidR="00644CD5">
        <w:t>.</w:t>
      </w:r>
      <w:r>
        <w:t>0446(Kainate receptor 4 antagonist) -0</w:t>
      </w:r>
      <w:r w:rsidR="00644CD5">
        <w:t>.</w:t>
      </w:r>
      <w:r>
        <w:t>0465(Estrogen receptor alpha antagonist) + 0</w:t>
      </w:r>
      <w:r w:rsidR="00644CD5">
        <w:t>.</w:t>
      </w:r>
      <w:r>
        <w:t>042(Bombesin 3 receptor agonist) -0</w:t>
      </w:r>
      <w:r w:rsidR="00644CD5">
        <w:t>.</w:t>
      </w:r>
      <w:r>
        <w:t>0744(Amyotrophic lateral sclerosis treatment) + 0</w:t>
      </w:r>
      <w:r w:rsidR="00644CD5">
        <w:t>.</w:t>
      </w:r>
      <w:r>
        <w:t>15(CMP-N-acetylneuraminate monooxygenase inhib</w:t>
      </w:r>
      <w:r>
        <w:t>i</w:t>
      </w:r>
      <w:r>
        <w:t>tor) -0</w:t>
      </w:r>
      <w:r w:rsidR="00644CD5">
        <w:t>.</w:t>
      </w:r>
      <w:r>
        <w:t>0453(Hepatotoxic) + 0</w:t>
      </w:r>
      <w:r w:rsidR="00644CD5">
        <w:t>.</w:t>
      </w:r>
      <w:r>
        <w:t>281(Transcortin receptor antagonist) + 0</w:t>
      </w:r>
      <w:r w:rsidR="00644CD5">
        <w:t>.</w:t>
      </w:r>
      <w:r>
        <w:t>28(N-acylneuraminate cytidylyltransferase inhibitor) + 0</w:t>
      </w:r>
      <w:r w:rsidR="00644CD5">
        <w:t>.</w:t>
      </w:r>
      <w:r>
        <w:t>259(Gentamicin 3'-N-acetyltransferase inhibitor) -0</w:t>
      </w:r>
      <w:r w:rsidR="00644CD5">
        <w:t>.</w:t>
      </w:r>
      <w:r>
        <w:t>0439(I kappa B kinase 2 inhibitor) -0</w:t>
      </w:r>
      <w:r w:rsidR="00644CD5">
        <w:t>.</w:t>
      </w:r>
      <w:r>
        <w:t>0304(RNA-directed RNA polymerase (Influenza A) inhibitor) + 0</w:t>
      </w:r>
      <w:r w:rsidR="00644CD5">
        <w:t>.</w:t>
      </w:r>
      <w:r>
        <w:t>052(Carcinogenic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0304(Leukotriene E4 antagonist) + 0</w:t>
      </w:r>
      <w:r w:rsidR="00644CD5">
        <w:t>.</w:t>
      </w:r>
      <w:r>
        <w:t>0404(Vascular endothelial growth factor 1 antagonist) -0</w:t>
      </w:r>
      <w:r w:rsidR="00644CD5">
        <w:t>.</w:t>
      </w:r>
      <w:r>
        <w:t>0303(Melanin-concentrating hormone receptor 2 antagonist) -0</w:t>
      </w:r>
      <w:r w:rsidR="00644CD5">
        <w:t>.</w:t>
      </w:r>
      <w:r>
        <w:t>0286(Phosphatidylinositol 3-kinase alpha inhibitor) -0</w:t>
      </w:r>
      <w:r w:rsidR="00644CD5">
        <w:t>.</w:t>
      </w:r>
      <w:r>
        <w:t>0265(Dyspnea) + 0</w:t>
      </w:r>
      <w:r w:rsidR="00644CD5">
        <w:t>.</w:t>
      </w:r>
      <w:r>
        <w:t>0278(Pim kinase inhibitor) -0</w:t>
      </w:r>
      <w:r w:rsidR="00644CD5">
        <w:t>.</w:t>
      </w:r>
      <w:r>
        <w:t>0258([phosphorylase] phosphatase inhibitor) -0</w:t>
      </w:r>
      <w:r w:rsidR="00644CD5">
        <w:t>.</w:t>
      </w:r>
      <w:r>
        <w:t>0232(Bone morphogenic protein inhibitor) + 0</w:t>
      </w:r>
      <w:r w:rsidR="00644CD5">
        <w:t>.</w:t>
      </w:r>
      <w:r>
        <w:t>051(Glucosamine-6-phosphate deaminase inhibitor) -0</w:t>
      </w:r>
      <w:r w:rsidR="00644CD5">
        <w:t>.</w:t>
      </w:r>
      <w:r>
        <w:t>066(Cyclooxygenase substrate) + 0</w:t>
      </w:r>
      <w:r w:rsidR="00644CD5">
        <w:t>.</w:t>
      </w:r>
      <w:r>
        <w:t>0214(Phosphodiesterase 6A inhibitor) + 0</w:t>
      </w:r>
      <w:r w:rsidR="00644CD5">
        <w:t>.</w:t>
      </w:r>
      <w:r>
        <w:t>0226(CYP11B2 inhibitor) -0</w:t>
      </w:r>
      <w:r w:rsidR="00644CD5">
        <w:t>.</w:t>
      </w:r>
      <w:r>
        <w:t>0235(Jaundice) -0</w:t>
      </w:r>
      <w:r w:rsidR="00644CD5">
        <w:t>.</w:t>
      </w:r>
      <w:r>
        <w:t>0965(Cellulose synthase (UDP-forming) inhibitor) -0</w:t>
      </w:r>
      <w:r w:rsidR="00644CD5">
        <w:t>.</w:t>
      </w:r>
      <w:r>
        <w:t>0436(UGT1A10 substrate) -0</w:t>
      </w:r>
      <w:r w:rsidR="00644CD5">
        <w:t>.</w:t>
      </w:r>
      <w:r>
        <w:t>0206(Antiprotozoal (Plasmodium)) + 0</w:t>
      </w:r>
      <w:r w:rsidR="00644CD5">
        <w:t>.</w:t>
      </w:r>
      <w:r>
        <w:t>0265(Nav1.2 sodium channel blocker) + 0</w:t>
      </w:r>
      <w:r w:rsidR="00644CD5">
        <w:t>.</w:t>
      </w:r>
      <w:r>
        <w:t>00963(ATPase stimulant) + 0</w:t>
      </w:r>
      <w:r w:rsidR="00644CD5">
        <w:t>.</w:t>
      </w:r>
      <w:r>
        <w:t>0105(Benzodiazepine antagonist) + 0</w:t>
      </w:r>
      <w:r w:rsidR="00644CD5">
        <w:t>.</w:t>
      </w:r>
      <w:r>
        <w:t>0199(FTH1 expression enhancer) -0</w:t>
      </w:r>
      <w:r w:rsidR="00644CD5">
        <w:t>.</w:t>
      </w:r>
      <w:r>
        <w:t>00163(NumNegative) + 0</w:t>
      </w:r>
      <w:r w:rsidR="00644CD5">
        <w:t>.</w:t>
      </w:r>
      <w:r>
        <w:t>0502(ATP citrate synthase inhibitor) -0</w:t>
      </w:r>
      <w:r w:rsidR="00644CD5">
        <w:t>.</w:t>
      </w:r>
      <w:r>
        <w:t>0218(Sonic hedgehog protein inhibitor) + 0</w:t>
      </w:r>
      <w:r w:rsidR="00644CD5">
        <w:t>.</w:t>
      </w:r>
      <w:r>
        <w:t>00599(Glutamate (mGluR8) antagonist) -0</w:t>
      </w:r>
      <w:r w:rsidR="00644CD5">
        <w:t>.</w:t>
      </w:r>
      <w:r>
        <w:t>0341(Carbonic anhydrase XIII inhibitor) + 0</w:t>
      </w:r>
      <w:r w:rsidR="00644CD5">
        <w:t>.</w:t>
      </w:r>
      <w:r>
        <w:t>0145(Intermittent claudic</w:t>
      </w:r>
      <w:r>
        <w:t>a</w:t>
      </w:r>
      <w:r>
        <w:t>tion treatment) -0</w:t>
      </w:r>
      <w:r w:rsidR="00644CD5">
        <w:t>.</w:t>
      </w:r>
      <w:r>
        <w:t>00588(Chemokine receptor antagonist) -0</w:t>
      </w:r>
      <w:r w:rsidR="00644CD5">
        <w:t>.</w:t>
      </w:r>
      <w:r>
        <w:t>00335(Alkaline phosphatase placental-like inhibitor) -0</w:t>
      </w:r>
      <w:r w:rsidR="00644CD5">
        <w:t>.</w:t>
      </w:r>
      <w:r>
        <w:t>00338(CDK2/cyclin A3 inhibitor) -0</w:t>
      </w:r>
      <w:r w:rsidR="00644CD5">
        <w:t>.</w:t>
      </w:r>
      <w:r>
        <w:t>00527(HMOX1 expression enhancer) + 0</w:t>
      </w:r>
      <w:r w:rsidR="00644CD5">
        <w:t>.</w:t>
      </w:r>
      <w:r>
        <w:t>00707(Fibrinogen alpha chain inhib</w:t>
      </w:r>
      <w:r>
        <w:t>i</w:t>
      </w:r>
      <w:r>
        <w:t>tor) + 0</w:t>
      </w:r>
      <w:r w:rsidR="00644CD5">
        <w:t>.</w:t>
      </w:r>
      <w:r>
        <w:t>00488(5 Hydroxytryptamine 3 agonist) + 0</w:t>
      </w:r>
      <w:r w:rsidR="00644CD5">
        <w:t>.</w:t>
      </w:r>
      <w:r>
        <w:t>0016(MAP kinase 3 inhibitor) -0</w:t>
      </w:r>
      <w:r w:rsidR="00644CD5">
        <w:t>.</w:t>
      </w:r>
      <w:r>
        <w:t>00472(Glutathione peroxidase inhibitor) -0</w:t>
      </w:r>
      <w:r w:rsidR="00644CD5">
        <w:t>.</w:t>
      </w:r>
      <w:r>
        <w:t>00109(Protein kinase (CK1) delta inhibitor) + 0</w:t>
      </w:r>
      <w:r w:rsidR="00644CD5">
        <w:t>.</w:t>
      </w:r>
      <w:r>
        <w:t>00162(Alkaline phosphatase inhibitor) -0</w:t>
      </w:r>
      <w:r w:rsidR="00644CD5">
        <w:t>.</w:t>
      </w:r>
      <w:r>
        <w:t>000618(Pediculicide) + 6</w:t>
      </w:r>
      <w:r w:rsidR="00644CD5">
        <w:t>.</w:t>
      </w:r>
      <w:r>
        <w:t>16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398(Thiopurine S-methyltransferase inhibitor) + 1</w:t>
      </w:r>
      <w:r w:rsidR="00644CD5">
        <w:t>.</w:t>
      </w:r>
      <w:r>
        <w:t>23(TFF1 expression inhibitor) + 0</w:t>
      </w:r>
      <w:r w:rsidR="00644CD5">
        <w:t>.</w:t>
      </w:r>
      <w:r>
        <w:t>198(NumAromAtoms) -1</w:t>
      </w:r>
      <w:r w:rsidR="00644CD5">
        <w:t>.</w:t>
      </w:r>
      <w:r>
        <w:t>05(Dextransucrase inhibitor) -0</w:t>
      </w:r>
      <w:r w:rsidR="00644CD5">
        <w:t>.</w:t>
      </w:r>
      <w:r>
        <w:t>135(Aggrecanase inhibitor) + 0</w:t>
      </w:r>
      <w:r w:rsidR="00644CD5">
        <w:t>.</w:t>
      </w:r>
      <w:r>
        <w:t>603(CYP2D substrate) -0</w:t>
      </w:r>
      <w:r w:rsidR="00644CD5">
        <w:t>.</w:t>
      </w:r>
      <w:r>
        <w:t>644(CYP2 substrate) + 0</w:t>
      </w:r>
      <w:r w:rsidR="00644CD5">
        <w:t>.</w:t>
      </w:r>
      <w:r>
        <w:t>278(Neutrophil fMLF receptor antagonist) -0</w:t>
      </w:r>
      <w:r w:rsidR="00644CD5">
        <w:t>.</w:t>
      </w:r>
      <w:r>
        <w:t>971(Phosphodiesterase 1C inhibitor) + 0</w:t>
      </w:r>
      <w:r w:rsidR="00644CD5">
        <w:t>.</w:t>
      </w:r>
      <w:r>
        <w:t>361(Glyceryl-ether monooxygenase inhibitor) + 0</w:t>
      </w:r>
      <w:r w:rsidR="00644CD5">
        <w:t>.</w:t>
      </w:r>
      <w:r>
        <w:t>534(CYP4F3 substrate) -0</w:t>
      </w:r>
      <w:r w:rsidR="00644CD5">
        <w:t>.</w:t>
      </w:r>
      <w:r>
        <w:t>45(YWHAE expression inhibitor) + 0</w:t>
      </w:r>
      <w:r w:rsidR="00644CD5">
        <w:t>.</w:t>
      </w:r>
      <w:r>
        <w:t>341(Glucocorticoid antagonist) -0</w:t>
      </w:r>
      <w:r w:rsidR="00644CD5">
        <w:t>.</w:t>
      </w:r>
      <w:r>
        <w:t>166(Allergic dermatitis) -0</w:t>
      </w:r>
      <w:r w:rsidR="00644CD5">
        <w:t>.</w:t>
      </w:r>
      <w:r>
        <w:t>43(HCV NS5B polymerase inhibitor) + 0</w:t>
      </w:r>
      <w:r w:rsidR="00644CD5">
        <w:t>.</w:t>
      </w:r>
      <w:r>
        <w:t>43(Neurotoxic) + 2</w:t>
      </w:r>
      <w:r w:rsidR="00644CD5">
        <w:t>.</w:t>
      </w:r>
      <w:r>
        <w:t>11(Methionyl aminopeptidase inhibitor) -1</w:t>
      </w:r>
      <w:r w:rsidR="00644CD5">
        <w:t>.</w:t>
      </w:r>
      <w:r>
        <w:t>04(Glutathione reductase inhibitor) -1</w:t>
      </w:r>
      <w:r w:rsidR="00644CD5">
        <w:t>.</w:t>
      </w:r>
      <w:r>
        <w:t>33(Vitamin) + 0</w:t>
      </w:r>
      <w:r w:rsidR="00644CD5">
        <w:t>.</w:t>
      </w:r>
      <w:r>
        <w:t>129(Acetylcholine neuromuscular blocking agent) + 0</w:t>
      </w:r>
      <w:r w:rsidR="00644CD5">
        <w:t>.</w:t>
      </w:r>
      <w:r>
        <w:t>548(Uterine relaxant) + 0</w:t>
      </w:r>
      <w:r w:rsidR="00644CD5">
        <w:t>.</w:t>
      </w:r>
      <w:r>
        <w:t>611(Gynecological disorders treatment) -0</w:t>
      </w:r>
      <w:r w:rsidR="00644CD5">
        <w:t>.</w:t>
      </w:r>
      <w:r>
        <w:t>145(Sodium/bile acid c</w:t>
      </w:r>
      <w:r>
        <w:t>o</w:t>
      </w:r>
      <w:r>
        <w:t>transporter inhibitor) + 0</w:t>
      </w:r>
      <w:r w:rsidR="00644CD5">
        <w:t>.</w:t>
      </w:r>
      <w:r>
        <w:t>384(Carboxypeptidase B2 isoform A inhibitor) -0</w:t>
      </w:r>
      <w:r w:rsidR="00644CD5">
        <w:t>.</w:t>
      </w:r>
      <w:r>
        <w:t xml:space="preserve">676(Carboxypeptidase E inhibitor) + </w:t>
      </w:r>
      <w:r>
        <w:lastRenderedPageBreak/>
        <w:t>0</w:t>
      </w:r>
      <w:r w:rsidR="00644CD5">
        <w:t>.</w:t>
      </w:r>
      <w:r>
        <w:t>114(Lipophilicity^2) + 0</w:t>
      </w:r>
      <w:r w:rsidR="00644CD5">
        <w:t>.</w:t>
      </w:r>
      <w:r>
        <w:t>133(MW) -0</w:t>
      </w:r>
      <w:r w:rsidR="00644CD5">
        <w:t>.</w:t>
      </w:r>
      <w:r>
        <w:t>36(Endothelin receptor antagonist) -0</w:t>
      </w:r>
      <w:r w:rsidR="00644CD5">
        <w:t>.</w:t>
      </w:r>
      <w:r>
        <w:t>0952(Antiosteoporotic) -0</w:t>
      </w:r>
      <w:r w:rsidR="00644CD5">
        <w:t>.</w:t>
      </w:r>
      <w:r>
        <w:t>857(Akinesia) -0</w:t>
      </w:r>
      <w:r w:rsidR="00644CD5">
        <w:t>.</w:t>
      </w:r>
      <w:r>
        <w:t>268(Antimycobacterial) + 0</w:t>
      </w:r>
      <w:r w:rsidR="00644CD5">
        <w:t>.</w:t>
      </w:r>
      <w:r>
        <w:t>5(15-Lipoxygenase 2 inhibitor) + 0</w:t>
      </w:r>
      <w:r w:rsidR="00644CD5">
        <w:t>.</w:t>
      </w:r>
      <w:r>
        <w:t>295(Anesthetic local) -0</w:t>
      </w:r>
      <w:r w:rsidR="00644CD5">
        <w:t>.</w:t>
      </w:r>
      <w:r>
        <w:t>948(Hair growth stimulant) + 0</w:t>
      </w:r>
      <w:r w:rsidR="00644CD5">
        <w:t>.</w:t>
      </w:r>
      <w:r>
        <w:t>403(Fasciculation) -0</w:t>
      </w:r>
      <w:r w:rsidR="00644CD5">
        <w:t>.</w:t>
      </w:r>
      <w:r>
        <w:t>311(Hexokinase stimulant) + 0</w:t>
      </w:r>
      <w:r w:rsidR="00644CD5">
        <w:t>.</w:t>
      </w:r>
      <w:r>
        <w:t>279(Hepatic disorders treatment) + 0</w:t>
      </w:r>
      <w:r w:rsidR="00644CD5">
        <w:t>.</w:t>
      </w:r>
      <w:r>
        <w:t>612(BCL2 expression inhibitor) -0</w:t>
      </w:r>
      <w:r w:rsidR="00644CD5">
        <w:t>.</w:t>
      </w:r>
      <w:r>
        <w:t>461(Keratoses actinic (solar) treatment) -0</w:t>
      </w:r>
      <w:r w:rsidR="00644CD5">
        <w:t>.</w:t>
      </w:r>
      <w:r>
        <w:t>327(Platelet aggregation inhibitor) -1</w:t>
      </w:r>
      <w:r w:rsidR="00644CD5">
        <w:t>.</w:t>
      </w:r>
      <w:r>
        <w:t>81(N-formylglutamate deformylase inhibitor) + 1</w:t>
      </w:r>
      <w:r w:rsidR="00644CD5">
        <w:t>.</w:t>
      </w:r>
      <w:r>
        <w:t>16(Secretase alpha stimulant) + 0</w:t>
      </w:r>
      <w:r w:rsidR="00644CD5">
        <w:t>.</w:t>
      </w:r>
      <w:r>
        <w:t>552(Clostripain inhibitor) + 0</w:t>
      </w:r>
      <w:r w:rsidR="00644CD5">
        <w:t>.</w:t>
      </w:r>
      <w:r>
        <w:t>315(Cytokine production stimulant) -0</w:t>
      </w:r>
      <w:r w:rsidR="00644CD5">
        <w:t>.</w:t>
      </w:r>
      <w:r>
        <w:t>342(Cyclin H inhibitor) -0</w:t>
      </w:r>
      <w:r w:rsidR="00644CD5">
        <w:t>.</w:t>
      </w:r>
      <w:r>
        <w:t>368(NACHT</w:t>
      </w:r>
      <w:r w:rsidR="00644CD5">
        <w:t>.</w:t>
      </w:r>
      <w:r>
        <w:t xml:space="preserve"> LRR and PYD domains-containing protein 3 inhibitor) -0</w:t>
      </w:r>
      <w:r w:rsidR="00644CD5">
        <w:t>.</w:t>
      </w:r>
      <w:r>
        <w:t>87(Lacrimal secretion stimulant) -0</w:t>
      </w:r>
      <w:r w:rsidR="00644CD5">
        <w:t>.</w:t>
      </w:r>
      <w:r>
        <w:t>482(Antiprotozoal (Amoeba)) -0</w:t>
      </w:r>
      <w:r w:rsidR="00644CD5">
        <w:t>.</w:t>
      </w:r>
      <w:r>
        <w:t>139(MAP kinase 10 inhib</w:t>
      </w:r>
      <w:r>
        <w:t>i</w:t>
      </w:r>
      <w:r>
        <w:t>tor) -0</w:t>
      </w:r>
      <w:r w:rsidR="00644CD5">
        <w:t>.</w:t>
      </w:r>
      <w:r>
        <w:t>579(Peptidyl-Lys metalloendopeptidase inhibitor) + 0</w:t>
      </w:r>
      <w:r w:rsidR="00644CD5">
        <w:t>.</w:t>
      </w:r>
      <w:r>
        <w:t>57(S-adenosyl-L-methionine decarboxylase inhibitor) + 1</w:t>
      </w:r>
      <w:r w:rsidR="00644CD5">
        <w:t>.</w:t>
      </w:r>
      <w:r>
        <w:t>62(Ether-a-go-go potassium channel blocker) -0</w:t>
      </w:r>
      <w:r w:rsidR="00644CD5">
        <w:t>.</w:t>
      </w:r>
      <w:r>
        <w:t>302(Nitric oxide antagonist) + 0</w:t>
      </w:r>
      <w:r w:rsidR="00644CD5">
        <w:t>.</w:t>
      </w:r>
      <w:r>
        <w:t>312(Weight gain) -0</w:t>
      </w:r>
      <w:r w:rsidR="00644CD5">
        <w:t>.</w:t>
      </w:r>
      <w:r>
        <w:t>353(Matrix metalloproteinase 3 (membrane-type) inhibitor) + 0</w:t>
      </w:r>
      <w:r w:rsidR="00644CD5">
        <w:t>.</w:t>
      </w:r>
      <w:r>
        <w:t>241(Vascular endothelial growth factor 1 antagonist) -1</w:t>
      </w:r>
      <w:r w:rsidR="00644CD5">
        <w:t>.</w:t>
      </w:r>
      <w:r>
        <w:t>86(NF-kappa-B essential modulator inhibitor) -0</w:t>
      </w:r>
      <w:r w:rsidR="00644CD5">
        <w:t>.</w:t>
      </w:r>
      <w:r>
        <w:t>93(Leukotriene B4 receptor 1 antagonist) -0</w:t>
      </w:r>
      <w:r w:rsidR="00644CD5">
        <w:t>.</w:t>
      </w:r>
      <w:r>
        <w:t>371(Amiloride-sensitive cation channel 1 blocker) -0</w:t>
      </w:r>
      <w:r w:rsidR="00644CD5">
        <w:t>.</w:t>
      </w:r>
      <w:r>
        <w:t>778(Potassium channel Kv1.3 blocker) + 0</w:t>
      </w:r>
      <w:r w:rsidR="00644CD5">
        <w:t>.</w:t>
      </w:r>
      <w:r>
        <w:t>195(Pepsin inhibitor) + 1</w:t>
      </w:r>
      <w:r w:rsidR="00644CD5">
        <w:t>.</w:t>
      </w:r>
      <w:r>
        <w:t>05(Thromboxane A2 a</w:t>
      </w:r>
      <w:r>
        <w:t>n</w:t>
      </w:r>
      <w:r>
        <w:t>tagonist) + 0</w:t>
      </w:r>
      <w:r w:rsidR="00644CD5">
        <w:t>.</w:t>
      </w:r>
      <w:r>
        <w:t>246(Apnea) -0</w:t>
      </w:r>
      <w:r w:rsidR="00644CD5">
        <w:t>.</w:t>
      </w:r>
      <w:r>
        <w:t>64(5 Hydroxytryptamine 6 antagonist) -0</w:t>
      </w:r>
      <w:r w:rsidR="00644CD5">
        <w:t>.</w:t>
      </w:r>
      <w:r>
        <w:t>968(Endothelin-converting enzyme 1 inhibitor) -0</w:t>
      </w:r>
      <w:r w:rsidR="00644CD5">
        <w:t>.</w:t>
      </w:r>
      <w:r>
        <w:t>262(Carcinogenic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0814(NumAcceptor) + 0</w:t>
      </w:r>
      <w:r w:rsidR="00644CD5">
        <w:t>.</w:t>
      </w:r>
      <w:r>
        <w:t>338(Carcinogenic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153(Vascular endothelial growth factor antagonist) + 0</w:t>
      </w:r>
      <w:r w:rsidR="00644CD5">
        <w:t>.</w:t>
      </w:r>
      <w:r>
        <w:t>779(Phospholipase A2 inhibitor) + 0</w:t>
      </w:r>
      <w:r w:rsidR="00644CD5">
        <w:t>.</w:t>
      </w:r>
      <w:r>
        <w:t>37(Bone formation stimulant) -0</w:t>
      </w:r>
      <w:r w:rsidR="00644CD5">
        <w:t>.</w:t>
      </w:r>
      <w:r>
        <w:t>662(Beta-adrenergic receptor kinase inhibitor) -0</w:t>
      </w:r>
      <w:r w:rsidR="00644CD5">
        <w:t>.</w:t>
      </w:r>
      <w:r>
        <w:t>175(Glycogen phosphorylase</w:t>
      </w:r>
      <w:r w:rsidR="00644CD5">
        <w:t>.</w:t>
      </w:r>
      <w:r>
        <w:t xml:space="preserve"> liver form inhibitor) -1</w:t>
      </w:r>
      <w:r w:rsidR="00644CD5">
        <w:t>.</w:t>
      </w:r>
      <w:r>
        <w:t>49(Histone deacetylase class IV inhibitor) + 0</w:t>
      </w:r>
      <w:r w:rsidR="00644CD5">
        <w:t>.</w:t>
      </w:r>
      <w:r>
        <w:t>211(Antiviral (Influenza A)) + 0</w:t>
      </w:r>
      <w:r w:rsidR="00644CD5">
        <w:t>.</w:t>
      </w:r>
      <w:r>
        <w:t>118(Phosphoglycerate kinase 2 i</w:t>
      </w:r>
      <w:r>
        <w:t>n</w:t>
      </w:r>
      <w:r>
        <w:t>hibitor) + 1</w:t>
      </w:r>
      <w:r w:rsidR="00644CD5">
        <w:t>.</w:t>
      </w:r>
      <w:r>
        <w:t>43(TGF beta receptor type II kinase inhibitor) + 0</w:t>
      </w:r>
      <w:r w:rsidR="00644CD5">
        <w:t>.</w:t>
      </w:r>
      <w:r>
        <w:t>176(Myocarditis) -0</w:t>
      </w:r>
      <w:r w:rsidR="00644CD5">
        <w:t>.</w:t>
      </w:r>
      <w:r>
        <w:t>245(Retinoprotector) + 1</w:t>
      </w:r>
      <w:r w:rsidR="00644CD5">
        <w:t>.</w:t>
      </w:r>
      <w:r>
        <w:t>59(Cathepsin D inhibitor) + 1</w:t>
      </w:r>
      <w:r w:rsidR="00644CD5">
        <w:t>.</w:t>
      </w:r>
      <w:r>
        <w:t>45(Pyruvate dehydrogenase stimulant) + 1</w:t>
      </w:r>
      <w:r w:rsidR="00644CD5">
        <w:t>.</w:t>
      </w:r>
      <w:r>
        <w:t>21(Saccharopine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622(Estrogen beta receptor agonist) + 12</w:t>
      </w:r>
      <w:r w:rsidR="00644CD5">
        <w:t>.</w:t>
      </w:r>
      <w:r>
        <w:t>9(Lipophilicity) -0</w:t>
      </w:r>
      <w:r w:rsidR="00644CD5">
        <w:t>.</w:t>
      </w:r>
      <w:r>
        <w:t>415(Estrogen receptor alpha antagonist) -1</w:t>
      </w:r>
      <w:r w:rsidR="00644CD5">
        <w:t>.</w:t>
      </w:r>
      <w:r>
        <w:t>15(Inositol-3-phosphate synthase inhibitor) -0</w:t>
      </w:r>
      <w:r w:rsidR="00644CD5">
        <w:t>.</w:t>
      </w:r>
      <w:r>
        <w:t>707(X-Pro dipeptidase inhibitor) -0</w:t>
      </w:r>
      <w:r w:rsidR="00644CD5">
        <w:t>.</w:t>
      </w:r>
      <w:r>
        <w:t>247(Analgesic) + 0</w:t>
      </w:r>
      <w:r w:rsidR="00644CD5">
        <w:t>.</w:t>
      </w:r>
      <w:r>
        <w:t>834(Pneumotoxic) + 0</w:t>
      </w:r>
      <w:r w:rsidR="00644CD5">
        <w:t>.</w:t>
      </w:r>
      <w:r>
        <w:t>36(Galanin receptor 2 antagonist) + 0</w:t>
      </w:r>
      <w:r w:rsidR="00644CD5">
        <w:t>.</w:t>
      </w:r>
      <w:r>
        <w:t>34(Respiratory analeptic) -0</w:t>
      </w:r>
      <w:r w:rsidR="00644CD5">
        <w:t>.</w:t>
      </w:r>
      <w:r>
        <w:t>113(Potassium channel blocker) -0</w:t>
      </w:r>
      <w:r w:rsidR="00644CD5">
        <w:t>.</w:t>
      </w:r>
      <w:r>
        <w:t>295(Topoisomerase II alpha inhibitor) -0</w:t>
      </w:r>
      <w:r w:rsidR="00644CD5">
        <w:t>.</w:t>
      </w:r>
      <w:r>
        <w:t>129(GABA uptake inhibitor) -0</w:t>
      </w:r>
      <w:r w:rsidR="00644CD5">
        <w:t>.</w:t>
      </w:r>
      <w:r>
        <w:t>251(Transforming growth factor beta antagonist) + 0</w:t>
      </w:r>
      <w:r w:rsidR="00644CD5">
        <w:t>.</w:t>
      </w:r>
      <w:r>
        <w:t>375(HMGCS1 expression enhancer) + 0</w:t>
      </w:r>
      <w:r w:rsidR="00644CD5">
        <w:t>.</w:t>
      </w:r>
      <w:r>
        <w:t>325(Mood disorders treatment) -0</w:t>
      </w:r>
      <w:r w:rsidR="00644CD5">
        <w:t>.</w:t>
      </w:r>
      <w:r>
        <w:t>44(Renin inhibitor) -1</w:t>
      </w:r>
      <w:r w:rsidR="00644CD5">
        <w:t>.</w:t>
      </w:r>
      <w:r>
        <w:t>09(Testosterone 17beta-dehydrogenase inhibitor) -0</w:t>
      </w:r>
      <w:r w:rsidR="00644CD5">
        <w:t>.</w:t>
      </w:r>
      <w:r>
        <w:t>318(Steroid 17-alpha-hydroxylase/17</w:t>
      </w:r>
      <w:r w:rsidR="00644CD5">
        <w:t>.</w:t>
      </w:r>
      <w:r>
        <w:t>20 lyase inhibitor) + 0</w:t>
      </w:r>
      <w:r w:rsidR="00644CD5">
        <w:t>.</w:t>
      </w:r>
      <w:r>
        <w:t>157(Antineoplastic (colorectal cancer)) + 0</w:t>
      </w:r>
      <w:r w:rsidR="00644CD5">
        <w:t>.</w:t>
      </w:r>
      <w:r>
        <w:t>189(Bombesin antagonist) + 0</w:t>
      </w:r>
      <w:r w:rsidR="00644CD5">
        <w:t>.</w:t>
      </w:r>
      <w:r>
        <w:t>432(HIV-1 integrase (Overall Integration) inhibitor) + 0</w:t>
      </w:r>
      <w:r w:rsidR="00644CD5">
        <w:t>.</w:t>
      </w:r>
      <w:r>
        <w:t>275(Spasmolytic) -0</w:t>
      </w:r>
      <w:r w:rsidR="00644CD5">
        <w:t>.</w:t>
      </w:r>
      <w:r>
        <w:t>586(Myeloperoxidase inhibitor) -0</w:t>
      </w:r>
      <w:r w:rsidR="00644CD5">
        <w:t>.</w:t>
      </w:r>
      <w:r>
        <w:t>199(Vesicle monoamine transporter inhibitor) -0</w:t>
      </w:r>
      <w:r w:rsidR="00644CD5">
        <w:t>.</w:t>
      </w:r>
      <w:r>
        <w:t>288(Prostate disorders treatment) -0</w:t>
      </w:r>
      <w:r w:rsidR="00644CD5">
        <w:t>.</w:t>
      </w:r>
      <w:r>
        <w:t>435(Chymase inhibitor) -0</w:t>
      </w:r>
      <w:r w:rsidR="00644CD5">
        <w:t>.</w:t>
      </w:r>
      <w:r>
        <w:t>204(Estradiol 17 beta dehydrogenase 2 inhibitor) -0</w:t>
      </w:r>
      <w:r w:rsidR="00644CD5">
        <w:t>.</w:t>
      </w:r>
      <w:r>
        <w:t>462(Thioredoxin reductase inhibitor) + 0</w:t>
      </w:r>
      <w:r w:rsidR="00644CD5">
        <w:t>.</w:t>
      </w:r>
      <w:r>
        <w:t>432(Sleep disorders treatment) + 0</w:t>
      </w:r>
      <w:r w:rsidR="00644CD5">
        <w:t>.</w:t>
      </w:r>
      <w:r>
        <w:t>494(STC2 expression enhancer) -0</w:t>
      </w:r>
      <w:r w:rsidR="00644CD5">
        <w:t>.</w:t>
      </w:r>
      <w:r>
        <w:t>861(Beta 2 adrenoreceptor agonist) + 0</w:t>
      </w:r>
      <w:r w:rsidR="00644CD5">
        <w:t>.</w:t>
      </w:r>
      <w:r>
        <w:t>502(TNF expression enhancer) + 0</w:t>
      </w:r>
      <w:r w:rsidR="00644CD5">
        <w:t>.</w:t>
      </w:r>
      <w:r>
        <w:t>247(Pectate lyase inhibitor) + 0</w:t>
      </w:r>
      <w:r w:rsidR="00644CD5">
        <w:t>.</w:t>
      </w:r>
      <w:r>
        <w:t>218(Transcription factor STAT1 inhibitor) + 0</w:t>
      </w:r>
      <w:r w:rsidR="00644CD5">
        <w:t>.</w:t>
      </w:r>
      <w:r>
        <w:t>391(CYP2C18 inhibitor) + 0</w:t>
      </w:r>
      <w:r w:rsidR="00644CD5">
        <w:t>.</w:t>
      </w:r>
      <w:r>
        <w:t>384(Dependence treatment) -0</w:t>
      </w:r>
      <w:r w:rsidR="00644CD5">
        <w:t>.</w:t>
      </w:r>
      <w:r>
        <w:t>707(Acid phosphatase inhibitor) -0</w:t>
      </w:r>
      <w:r w:rsidR="00644CD5">
        <w:t>.</w:t>
      </w:r>
      <w:r>
        <w:t>209(HIV-1 reverse transcriptase inhibitor) + 0</w:t>
      </w:r>
      <w:r w:rsidR="00644CD5">
        <w:t>.</w:t>
      </w:r>
      <w:r>
        <w:t>247(MAP kinase 1 inhibitor) + 0</w:t>
      </w:r>
      <w:r w:rsidR="00644CD5">
        <w:t>.</w:t>
      </w:r>
      <w:r>
        <w:t>371(Glyceraldehyde-3-phosphate dehydrogenase inhibitor) -0</w:t>
      </w:r>
      <w:r w:rsidR="00644CD5">
        <w:t>.</w:t>
      </w:r>
      <w:r>
        <w:t>133(GST P substrate) -0</w:t>
      </w:r>
      <w:r w:rsidR="00644CD5">
        <w:t>.</w:t>
      </w:r>
      <w:r>
        <w:t>24(Antineoplastic (lymph</w:t>
      </w:r>
      <w:r>
        <w:t>o</w:t>
      </w:r>
      <w:r>
        <w:t>cytic leukemia)) -0</w:t>
      </w:r>
      <w:r w:rsidR="00644CD5">
        <w:t>.</w:t>
      </w:r>
      <w:r>
        <w:t>293(Jaundice) -0</w:t>
      </w:r>
      <w:r w:rsidR="00644CD5">
        <w:t>.</w:t>
      </w:r>
      <w:r>
        <w:t>423(Immunoglobulin E antagonist) -0</w:t>
      </w:r>
      <w:r w:rsidR="00644CD5">
        <w:t>.</w:t>
      </w:r>
      <w:r>
        <w:t>581(Alpha adrenoreceptor agonist) -0</w:t>
      </w:r>
      <w:r w:rsidR="00644CD5">
        <w:t>.</w:t>
      </w:r>
      <w:r>
        <w:t>188(Kainate receptor 4 antagonist) -0</w:t>
      </w:r>
      <w:r w:rsidR="00644CD5">
        <w:t>.</w:t>
      </w:r>
      <w:r>
        <w:t>124(Cyclin-dependent kinase 5 inhibitor) + 0</w:t>
      </w:r>
      <w:r w:rsidR="00644CD5">
        <w:t>.</w:t>
      </w:r>
      <w:r>
        <w:t>243(Caspase 6 inhibitor) -0</w:t>
      </w:r>
      <w:r w:rsidR="00644CD5">
        <w:t>.</w:t>
      </w:r>
      <w:r>
        <w:t>325(COL1A1 expression inhibitor) + 0</w:t>
      </w:r>
      <w:r w:rsidR="00644CD5">
        <w:t>.</w:t>
      </w:r>
      <w:r>
        <w:t>276(Cruzipain inhibitor) -0</w:t>
      </w:r>
      <w:r w:rsidR="00644CD5">
        <w:t>.</w:t>
      </w:r>
      <w:r>
        <w:t>589(Dipeptidyl peptidase I inhibitor) -0</w:t>
      </w:r>
      <w:r w:rsidR="00644CD5">
        <w:t>.</w:t>
      </w:r>
      <w:r>
        <w:t>249(11-Beta-hydroxysteroid dehydrogenase 1 inhibitor) + 0</w:t>
      </w:r>
      <w:r w:rsidR="00644CD5">
        <w:t>.</w:t>
      </w:r>
      <w:r>
        <w:t>548(Membrane permeability enhancer) -0</w:t>
      </w:r>
      <w:r w:rsidR="00644CD5">
        <w:t>.</w:t>
      </w:r>
      <w:r>
        <w:t>259(DNA-dependent protein kinase inhibitor) + 0</w:t>
      </w:r>
      <w:r w:rsidR="00644CD5">
        <w:t>.</w:t>
      </w:r>
      <w:r>
        <w:t>514(NOS3 expression enhancer) + 0</w:t>
      </w:r>
      <w:r w:rsidR="00644CD5">
        <w:t>.</w:t>
      </w:r>
      <w:r>
        <w:t>934(NADPH oxidoreductase inhibitor) -0</w:t>
      </w:r>
      <w:r w:rsidR="00644CD5">
        <w:t>.</w:t>
      </w:r>
      <w:r>
        <w:t>172(FN1 expression inhibitor) + 0</w:t>
      </w:r>
      <w:r w:rsidR="00644CD5">
        <w:t>.</w:t>
      </w:r>
      <w:r>
        <w:t>681(Antipruritic</w:t>
      </w:r>
      <w:r w:rsidR="00644CD5">
        <w:t>.</w:t>
      </w:r>
      <w:r>
        <w:t xml:space="preserve"> non-allergic) -0</w:t>
      </w:r>
      <w:r w:rsidR="00644CD5">
        <w:t>.</w:t>
      </w:r>
      <w:r>
        <w:t>638(Beta lactamase II inhibitor) + 0</w:t>
      </w:r>
      <w:r w:rsidR="00644CD5">
        <w:t>.</w:t>
      </w:r>
      <w:r>
        <w:t>569(Histone deacet</w:t>
      </w:r>
      <w:r>
        <w:t>y</w:t>
      </w:r>
      <w:r>
        <w:t>lase inhibitor) + 0</w:t>
      </w:r>
      <w:r w:rsidR="00644CD5">
        <w:t>.</w:t>
      </w:r>
      <w:r>
        <w:t>851(Stromelysin 2 inhibitor) -0</w:t>
      </w:r>
      <w:r w:rsidR="00644CD5">
        <w:t>.</w:t>
      </w:r>
      <w:r>
        <w:t>427(Choline kinase inhibitor) + 0</w:t>
      </w:r>
      <w:r w:rsidR="00644CD5">
        <w:t>.</w:t>
      </w:r>
      <w:r>
        <w:t>147(Biliary tract disorders trea</w:t>
      </w:r>
      <w:r>
        <w:t>t</w:t>
      </w:r>
      <w:r>
        <w:t>ment) -0</w:t>
      </w:r>
      <w:r w:rsidR="00644CD5">
        <w:t>.</w:t>
      </w:r>
      <w:r>
        <w:t>523(Janus tyrosine kinase 2 inhibitor) + 1</w:t>
      </w:r>
      <w:r w:rsidR="00644CD5">
        <w:t>.</w:t>
      </w:r>
      <w:r>
        <w:t>11(Guanylate kinase inhibitor) -0</w:t>
      </w:r>
      <w:r w:rsidR="00644CD5">
        <w:t>.</w:t>
      </w:r>
      <w:r>
        <w:t>22(cAMP-dependent protein kinase type II-alpha regulatory subunit inhibitor) -1</w:t>
      </w:r>
      <w:r w:rsidR="00644CD5">
        <w:t>.</w:t>
      </w:r>
      <w:r>
        <w:t>04(mRNA (guanine-N7-)-methyltransferase inhibitor) -0</w:t>
      </w:r>
      <w:r w:rsidR="00644CD5">
        <w:t>.</w:t>
      </w:r>
      <w:r>
        <w:t>14(Microsomal triglyceride transfer protein inhibitor) + 0</w:t>
      </w:r>
      <w:r w:rsidR="00644CD5">
        <w:t>.</w:t>
      </w:r>
      <w:r>
        <w:t>171(DNA gyrase subunit A inhibitor) -0</w:t>
      </w:r>
      <w:r w:rsidR="00644CD5">
        <w:t>.</w:t>
      </w:r>
      <w:r>
        <w:t>46(Chymotrypsin inhibitor) + 0</w:t>
      </w:r>
      <w:r w:rsidR="00644CD5">
        <w:t>.</w:t>
      </w:r>
      <w:r>
        <w:t>504(Prostaglandin-E synthase inhibitor) -0</w:t>
      </w:r>
      <w:r w:rsidR="00644CD5">
        <w:t>.</w:t>
      </w:r>
      <w:r>
        <w:t>231(Adenosine A2b receptor agonist) + 0</w:t>
      </w:r>
      <w:r w:rsidR="00644CD5">
        <w:t>.</w:t>
      </w:r>
      <w:r>
        <w:t>246(Lck kinase inhibitor) + 0</w:t>
      </w:r>
      <w:r w:rsidR="00644CD5">
        <w:t>.</w:t>
      </w:r>
      <w:r>
        <w:t>73(Narcolepsy treatment) -0</w:t>
      </w:r>
      <w:r w:rsidR="00644CD5">
        <w:t>.</w:t>
      </w:r>
      <w:r>
        <w:t>649(Glycogen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0344(NumPositive) -0</w:t>
      </w:r>
      <w:r w:rsidR="00644CD5">
        <w:t>.</w:t>
      </w:r>
      <w:r>
        <w:t>366(AKR1C2 expression enhancer) -0</w:t>
      </w:r>
      <w:r w:rsidR="00644CD5">
        <w:t>.</w:t>
      </w:r>
      <w:r>
        <w:t>221(Phosphatidylinositol 3-kinase inhibitor) -0</w:t>
      </w:r>
      <w:r w:rsidR="00644CD5">
        <w:t>.</w:t>
      </w:r>
      <w:r>
        <w:t>518(Carcinogenic</w:t>
      </w:r>
      <w:r w:rsidR="00644CD5">
        <w:t>.</w:t>
      </w:r>
      <w:r>
        <w:t xml:space="preserve"> mouse) -0</w:t>
      </w:r>
      <w:r w:rsidR="00644CD5">
        <w:t>.</w:t>
      </w:r>
      <w:r>
        <w:t>208(Retinoid X receptor agonist) + 0</w:t>
      </w:r>
      <w:r w:rsidR="00644CD5">
        <w:t>.</w:t>
      </w:r>
      <w:r>
        <w:t>188(CYP4F2 inhibitor) -0</w:t>
      </w:r>
      <w:r w:rsidR="00644CD5">
        <w:t>.</w:t>
      </w:r>
      <w:r>
        <w:t>178(Sodium/glucose cotransporter 1 inhibitor) + 0</w:t>
      </w:r>
      <w:r w:rsidR="00644CD5">
        <w:t>.</w:t>
      </w:r>
      <w:r>
        <w:t>426(Malate dehydrogenase (decarboxylating) inhibitor) + 0</w:t>
      </w:r>
      <w:r w:rsidR="00644CD5">
        <w:t>.</w:t>
      </w:r>
      <w:r>
        <w:t>796(Antibiotic Carbapenem-like) + 0</w:t>
      </w:r>
      <w:r w:rsidR="00644CD5">
        <w:t>.</w:t>
      </w:r>
      <w:r>
        <w:t>332(Cytochrome P450 stimulant) + 0</w:t>
      </w:r>
      <w:r w:rsidR="00644CD5">
        <w:t>.</w:t>
      </w:r>
      <w:r>
        <w:t>356(Magnesium-protoporphyrin IX methyltransferase inhibitor) + 0</w:t>
      </w:r>
      <w:r w:rsidR="00644CD5">
        <w:t>.</w:t>
      </w:r>
      <w:r>
        <w:t>66(Tripeptidyl peptidase II inhibitor) + 0</w:t>
      </w:r>
      <w:r w:rsidR="00644CD5">
        <w:t>.</w:t>
      </w:r>
      <w:r>
        <w:t>0832(Adenosine A1 receptor agonist) + 0</w:t>
      </w:r>
      <w:r w:rsidR="00644CD5">
        <w:t>.</w:t>
      </w:r>
      <w:r>
        <w:t>114(G-protein-coupled receptor 120 agonist) -0</w:t>
      </w:r>
      <w:r w:rsidR="00644CD5">
        <w:t>.</w:t>
      </w:r>
      <w:r>
        <w:t>105(Antineurotic) -0</w:t>
      </w:r>
      <w:r w:rsidR="00644CD5">
        <w:t>.</w:t>
      </w:r>
      <w:r>
        <w:t>183(Aminopeptidase A inhibitor) -0</w:t>
      </w:r>
      <w:r w:rsidR="00644CD5">
        <w:t>.</w:t>
      </w:r>
      <w:r>
        <w:t>494(MAO A substrate) -0</w:t>
      </w:r>
      <w:r w:rsidR="00644CD5">
        <w:t>.</w:t>
      </w:r>
      <w:r>
        <w:t>379(Cyclin-dependent kinase 2 inhibitor) + 0</w:t>
      </w:r>
      <w:r w:rsidR="00644CD5">
        <w:t>.</w:t>
      </w:r>
      <w:r>
        <w:t>413(Procollagen-lysine 5-dioxygenase inhibitor) + 0</w:t>
      </w:r>
      <w:r w:rsidR="00644CD5">
        <w:t>.</w:t>
      </w:r>
      <w:r>
        <w:t>142(Human T-cell leukemia virus type I protease inhibitor) -0</w:t>
      </w:r>
      <w:r w:rsidR="00644CD5">
        <w:t>.</w:t>
      </w:r>
      <w:r>
        <w:t>17(Guanylate cyclase 1 stimulant) -0</w:t>
      </w:r>
      <w:r w:rsidR="00644CD5">
        <w:t>.</w:t>
      </w:r>
      <w:r>
        <w:t>381(HSD17B1 expression enhancer) -0</w:t>
      </w:r>
      <w:r w:rsidR="00644CD5">
        <w:t>.</w:t>
      </w:r>
      <w:r>
        <w:t>295(Antitoxic) + 1</w:t>
      </w:r>
      <w:r w:rsidR="00644CD5">
        <w:t>.</w:t>
      </w:r>
      <w:r>
        <w:t>1(Procollagen-proline 3-dioxygenase inhibitor) -0</w:t>
      </w:r>
      <w:r w:rsidR="00644CD5">
        <w:t>.</w:t>
      </w:r>
      <w:r>
        <w:t>0269(NumNegative) + 0</w:t>
      </w:r>
      <w:r w:rsidR="00644CD5">
        <w:t>.</w:t>
      </w:r>
      <w:r>
        <w:t>226(Cyclin-</w:t>
      </w:r>
      <w:r>
        <w:lastRenderedPageBreak/>
        <w:t>dependent kinase 7 inhibitor) -0</w:t>
      </w:r>
      <w:r w:rsidR="00644CD5">
        <w:t>.</w:t>
      </w:r>
      <w:r>
        <w:t>235(Aurora-B kinase inhibitor) + 0</w:t>
      </w:r>
      <w:r w:rsidR="00644CD5">
        <w:t>.</w:t>
      </w:r>
      <w:r>
        <w:t>445(Contraceptive female) + 0</w:t>
      </w:r>
      <w:r w:rsidR="00644CD5">
        <w:t>.</w:t>
      </w:r>
      <w:r>
        <w:t>0862(Antineoplastic (brain cancer)) + 0</w:t>
      </w:r>
      <w:r w:rsidR="00644CD5">
        <w:t>.</w:t>
      </w:r>
      <w:r>
        <w:t>201(TIE-2 antagonist) -0</w:t>
      </w:r>
      <w:r w:rsidR="00644CD5">
        <w:t>.</w:t>
      </w:r>
      <w:r>
        <w:t>56(Adenine phosphoribosyltransferase inhibitor) -0</w:t>
      </w:r>
      <w:r w:rsidR="00644CD5">
        <w:t>.</w:t>
      </w:r>
      <w:r>
        <w:t>135(GABA transporter 2 inhibitor) -0</w:t>
      </w:r>
      <w:r w:rsidR="00644CD5">
        <w:t>.</w:t>
      </w:r>
      <w:r>
        <w:t>12(Raynaud's phenomenon treatment) -0</w:t>
      </w:r>
      <w:r w:rsidR="00644CD5">
        <w:t>.</w:t>
      </w:r>
      <w:r>
        <w:t>614(Hypoxia inducible factor 1 alpha inhibitor) + 0</w:t>
      </w:r>
      <w:r w:rsidR="00644CD5">
        <w:t>.</w:t>
      </w:r>
      <w:r>
        <w:t>121(Dipeptidyl peptidase IV inhibitor) + 0</w:t>
      </w:r>
      <w:r w:rsidR="00644CD5">
        <w:t>.</w:t>
      </w:r>
      <w:r>
        <w:t>2(Protein kinase A inhibitor) -0</w:t>
      </w:r>
      <w:r w:rsidR="00644CD5">
        <w:t>.</w:t>
      </w:r>
      <w:r>
        <w:t>323(Inositol 1</w:t>
      </w:r>
      <w:r w:rsidR="00644CD5">
        <w:t>.</w:t>
      </w:r>
      <w:r>
        <w:t>4</w:t>
      </w:r>
      <w:r w:rsidR="00644CD5">
        <w:t>.</w:t>
      </w:r>
      <w:r>
        <w:t>5-trisphosphate 3-kinase inhibitor) -0</w:t>
      </w:r>
      <w:r w:rsidR="00644CD5">
        <w:t>.</w:t>
      </w:r>
      <w:r>
        <w:t>794(Cyclomaltodextrin glucanotransferase inhibitor) + 0</w:t>
      </w:r>
      <w:r w:rsidR="00644CD5">
        <w:t>.</w:t>
      </w:r>
      <w:r>
        <w:t>0956(Elastase 2B inhib</w:t>
      </w:r>
      <w:r>
        <w:t>i</w:t>
      </w:r>
      <w:r>
        <w:t>tor) -0</w:t>
      </w:r>
      <w:r w:rsidR="00644CD5">
        <w:t>.</w:t>
      </w:r>
      <w:r>
        <w:t>261(CYP2A1 substrate) + 0</w:t>
      </w:r>
      <w:r w:rsidR="00644CD5">
        <w:t>.</w:t>
      </w:r>
      <w:r>
        <w:t>256(Skin irritation</w:t>
      </w:r>
      <w:r w:rsidR="00644CD5">
        <w:t>.</w:t>
      </w:r>
      <w:r>
        <w:t xml:space="preserve"> weak) -0</w:t>
      </w:r>
      <w:r w:rsidR="00644CD5">
        <w:t>.</w:t>
      </w:r>
      <w:r>
        <w:t>445(Histamine H2 receptor agonist) -0</w:t>
      </w:r>
      <w:r w:rsidR="00644CD5">
        <w:t>.</w:t>
      </w:r>
      <w:r>
        <w:t>54(Capillary fragility treatment) + 0</w:t>
      </w:r>
      <w:r w:rsidR="00644CD5">
        <w:t>.</w:t>
      </w:r>
      <w:r>
        <w:t>465(Adenosine A2b receptor antagonist) -0</w:t>
      </w:r>
      <w:r w:rsidR="00644CD5">
        <w:t>.</w:t>
      </w:r>
      <w:r>
        <w:t>457(Epoxide hydrolase substrate) -0</w:t>
      </w:r>
      <w:r w:rsidR="00644CD5">
        <w:t>.</w:t>
      </w:r>
      <w:r>
        <w:t>399(SQLE expression inhibitor) -0</w:t>
      </w:r>
      <w:r w:rsidR="00644CD5">
        <w:t>.</w:t>
      </w:r>
      <w:r>
        <w:t>206(p38 MAP kinase inhibitor) -0</w:t>
      </w:r>
      <w:r w:rsidR="00644CD5">
        <w:t>.</w:t>
      </w:r>
      <w:r>
        <w:t>612(Lysophosphatidic acid 1 receptor antagonist) + 0</w:t>
      </w:r>
      <w:r w:rsidR="00644CD5">
        <w:t>.</w:t>
      </w:r>
      <w:r>
        <w:t>177(UDP-N-acetylmuramate-L-alanine ligase inhibitor) + 0</w:t>
      </w:r>
      <w:r w:rsidR="00644CD5">
        <w:t>.</w:t>
      </w:r>
      <w:r>
        <w:t>394(Adenylate cyclase inhibitor) + 0</w:t>
      </w:r>
      <w:r w:rsidR="00644CD5">
        <w:t>.</w:t>
      </w:r>
      <w:r>
        <w:t>278(Carcinogenic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116(Gastrointestinal disorders treatment) + 0</w:t>
      </w:r>
      <w:r w:rsidR="00644CD5">
        <w:t>.</w:t>
      </w:r>
      <w:r>
        <w:t>535(Antineoplastic (insulinoma)) + 0</w:t>
      </w:r>
      <w:r w:rsidR="00644CD5">
        <w:t>.</w:t>
      </w:r>
      <w:r>
        <w:t>306(CYP2A3 substrate) + 0</w:t>
      </w:r>
      <w:r w:rsidR="00644CD5">
        <w:t>.</w:t>
      </w:r>
      <w:r>
        <w:t>0928(Troponin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226(Histamine release inhibitor) -0</w:t>
      </w:r>
      <w:r w:rsidR="00644CD5">
        <w:t>.</w:t>
      </w:r>
      <w:r>
        <w:t>4(Thrombin inhibitor) + 0</w:t>
      </w:r>
      <w:r w:rsidR="00644CD5">
        <w:t>.</w:t>
      </w:r>
      <w:r>
        <w:t>318(Anticataract) -0</w:t>
      </w:r>
      <w:r w:rsidR="00644CD5">
        <w:t>.</w:t>
      </w:r>
      <w:r>
        <w:t>0936(Prostate cancer treatment) + 0</w:t>
      </w:r>
      <w:r w:rsidR="00644CD5">
        <w:t>.</w:t>
      </w:r>
      <w:r>
        <w:t>123(Hypothermic) + 0</w:t>
      </w:r>
      <w:r w:rsidR="00644CD5">
        <w:t>.</w:t>
      </w:r>
      <w:r>
        <w:t>348(PRL phosphatase inhibitor) + 0</w:t>
      </w:r>
      <w:r w:rsidR="00644CD5">
        <w:t>.</w:t>
      </w:r>
      <w:r>
        <w:t>116(Hematotoxic) + 0</w:t>
      </w:r>
      <w:r w:rsidR="00644CD5">
        <w:t>.</w:t>
      </w:r>
      <w:r>
        <w:t>102(Hematinic) -0</w:t>
      </w:r>
      <w:r w:rsidR="00644CD5">
        <w:t>.</w:t>
      </w:r>
      <w:r>
        <w:t>0818(CYP2C9 inhibitor) + 0</w:t>
      </w:r>
      <w:r w:rsidR="00644CD5">
        <w:t>.</w:t>
      </w:r>
      <w:r>
        <w:t>123(Weakness) -0</w:t>
      </w:r>
      <w:r w:rsidR="00644CD5">
        <w:t>.</w:t>
      </w:r>
      <w:r>
        <w:t>199(Eye irritation</w:t>
      </w:r>
      <w:r w:rsidR="00644CD5">
        <w:t>.</w:t>
      </w:r>
      <w:r>
        <w:t xml:space="preserve"> inactive) + 0</w:t>
      </w:r>
      <w:r w:rsidR="00644CD5">
        <w:t>.</w:t>
      </w:r>
      <w:r>
        <w:t>358(MAO B substrate) + 0</w:t>
      </w:r>
      <w:r w:rsidR="00644CD5">
        <w:t>.</w:t>
      </w:r>
      <w:r>
        <w:t>347(KiSS-1 receptor antagonist) + 0</w:t>
      </w:r>
      <w:r w:rsidR="00644CD5">
        <w:t>.</w:t>
      </w:r>
      <w:r>
        <w:t>316(Trypsin inhib</w:t>
      </w:r>
      <w:r>
        <w:t>i</w:t>
      </w:r>
      <w:r>
        <w:t>tor) + 0</w:t>
      </w:r>
      <w:r w:rsidR="00644CD5">
        <w:t>.</w:t>
      </w:r>
      <w:r>
        <w:t>15(CYP2C19 inhibitor) + 0</w:t>
      </w:r>
      <w:r w:rsidR="00644CD5">
        <w:t>.</w:t>
      </w:r>
      <w:r>
        <w:t>311(MAP kinase kinase inhibitor) -0</w:t>
      </w:r>
      <w:r w:rsidR="00644CD5">
        <w:t>.</w:t>
      </w:r>
      <w:r>
        <w:t>33(CC chemokine receptor agonist) -0</w:t>
      </w:r>
      <w:r w:rsidR="00644CD5">
        <w:t>.</w:t>
      </w:r>
      <w:r>
        <w:t>122(Endocrine disruptor) + 0</w:t>
      </w:r>
      <w:r w:rsidR="00644CD5">
        <w:t>.</w:t>
      </w:r>
      <w:r>
        <w:t>0718(Antiviral (HIV)) + 0</w:t>
      </w:r>
      <w:r w:rsidR="00644CD5">
        <w:t>.</w:t>
      </w:r>
      <w:r>
        <w:t>441(Chorismate mutase inhibitor) -0</w:t>
      </w:r>
      <w:r w:rsidR="00644CD5">
        <w:t>.</w:t>
      </w:r>
      <w:r>
        <w:t>2(FMO1 substrate) -0</w:t>
      </w:r>
      <w:r w:rsidR="00644CD5">
        <w:t>.</w:t>
      </w:r>
      <w:r>
        <w:t>295(Potassium channel activator) -0</w:t>
      </w:r>
      <w:r w:rsidR="00644CD5">
        <w:t>.</w:t>
      </w:r>
      <w:r>
        <w:t>0842(PRNP expression enhancer) -0</w:t>
      </w:r>
      <w:r w:rsidR="00644CD5">
        <w:t>.</w:t>
      </w:r>
      <w:r>
        <w:t>0935(Protein kinase C zeta inhibitor) + 0</w:t>
      </w:r>
      <w:r w:rsidR="00644CD5">
        <w:t>.</w:t>
      </w:r>
      <w:r>
        <w:t>0892(Interleukin 4 antagonist) + 0</w:t>
      </w:r>
      <w:r w:rsidR="00644CD5">
        <w:t>.</w:t>
      </w:r>
      <w:r>
        <w:t>115(ATP-dependent RNA helicase inhibitor) -0</w:t>
      </w:r>
      <w:r w:rsidR="00644CD5">
        <w:t>.</w:t>
      </w:r>
      <w:r>
        <w:t>682(Methylmalonyl-CoA mutase inhibitor) + 0</w:t>
      </w:r>
      <w:r w:rsidR="00644CD5">
        <w:t>.</w:t>
      </w:r>
      <w:r>
        <w:t>142(Carcinogenic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-0</w:t>
      </w:r>
      <w:r w:rsidR="00644CD5">
        <w:t>.</w:t>
      </w:r>
      <w:r>
        <w:t>119(Glycosylceramidase inhibitor) + 0</w:t>
      </w:r>
      <w:r w:rsidR="00644CD5">
        <w:t>.</w:t>
      </w:r>
      <w:r>
        <w:t>138(Bulimia treatment) -0</w:t>
      </w:r>
      <w:r w:rsidR="00644CD5">
        <w:t>.</w:t>
      </w:r>
      <w:r>
        <w:t>148(Vascular endothelial growth factor 3 antagonist) + 0</w:t>
      </w:r>
      <w:r w:rsidR="00644CD5">
        <w:t>.</w:t>
      </w:r>
      <w:r>
        <w:t>409(CDP-diacylglycerol-inositol 3-phosphatidyltransferase inhibitor) -0</w:t>
      </w:r>
      <w:r w:rsidR="00644CD5">
        <w:t>.</w:t>
      </w:r>
      <w:r>
        <w:t>342(Prolyl endopeptidase inhibitor) + 0</w:t>
      </w:r>
      <w:r w:rsidR="00644CD5">
        <w:t>.</w:t>
      </w:r>
      <w:r>
        <w:t>466(Adenylate cyclase I stimulant) + 0</w:t>
      </w:r>
      <w:r w:rsidR="00644CD5">
        <w:t>.</w:t>
      </w:r>
      <w:r>
        <w:t>091(Sentrin-specific protease 6 inhibitor) -0</w:t>
      </w:r>
      <w:r w:rsidR="00644CD5">
        <w:t>.</w:t>
      </w:r>
      <w:r>
        <w:t>0958(Potassium channel (Ca-activated) blocker) + 0</w:t>
      </w:r>
      <w:r w:rsidR="00644CD5">
        <w:t>.</w:t>
      </w:r>
      <w:r>
        <w:t>159(NUPR1 e</w:t>
      </w:r>
      <w:r>
        <w:t>x</w:t>
      </w:r>
      <w:r>
        <w:t>pression enhancer) -0</w:t>
      </w:r>
      <w:r w:rsidR="00644CD5">
        <w:t>.</w:t>
      </w:r>
      <w:r>
        <w:t>251(CDK5/p25 inhibitor) -0</w:t>
      </w:r>
      <w:r w:rsidR="00644CD5">
        <w:t>.</w:t>
      </w:r>
      <w:r>
        <w:t>403(Kainate receptor agonist) + 0</w:t>
      </w:r>
      <w:r w:rsidR="00644CD5">
        <w:t>.</w:t>
      </w:r>
      <w:r>
        <w:t>098(Proteasome subunit beta type-5 inhibitor) -0</w:t>
      </w:r>
      <w:r w:rsidR="00644CD5">
        <w:t>.</w:t>
      </w:r>
      <w:r>
        <w:t>238(5 Hydroxytryptamine 2C agonist) -0</w:t>
      </w:r>
      <w:r w:rsidR="00644CD5">
        <w:t>.</w:t>
      </w:r>
      <w:r>
        <w:t>0838(Catalase stimulant) + 0</w:t>
      </w:r>
      <w:r w:rsidR="00644CD5">
        <w:t>.</w:t>
      </w:r>
      <w:r>
        <w:t>488(Histone deacetylase 1 inhibitor) + 0</w:t>
      </w:r>
      <w:r w:rsidR="00644CD5">
        <w:t>.</w:t>
      </w:r>
      <w:r>
        <w:t>246(Integrin beta2 antagonist) -0</w:t>
      </w:r>
      <w:r w:rsidR="00644CD5">
        <w:t>.</w:t>
      </w:r>
      <w:r>
        <w:t>106(Carbonic anhydrase II stimulant) + 0</w:t>
      </w:r>
      <w:r w:rsidR="00644CD5">
        <w:t>.</w:t>
      </w:r>
      <w:r>
        <w:t>353(Phosphoglycerate deh</w:t>
      </w:r>
      <w:r>
        <w:t>y</w:t>
      </w:r>
      <w:r>
        <w:t>drogenase inhibitor) -0</w:t>
      </w:r>
      <w:r w:rsidR="00644CD5">
        <w:t>.</w:t>
      </w:r>
      <w:r>
        <w:t>173(KPNA2 expression inhibitor) -0</w:t>
      </w:r>
      <w:r w:rsidR="00644CD5">
        <w:t>.</w:t>
      </w:r>
      <w:r>
        <w:t>0681(Calcium regulator) + 0</w:t>
      </w:r>
      <w:r w:rsidR="00644CD5">
        <w:t>.</w:t>
      </w:r>
      <w:r>
        <w:t>148(Antineoplastic (colon cancer)) + 0</w:t>
      </w:r>
      <w:r w:rsidR="00644CD5">
        <w:t>.</w:t>
      </w:r>
      <w:r>
        <w:t>157(Calcium channel activator) + 0</w:t>
      </w:r>
      <w:r w:rsidR="00644CD5">
        <w:t>.</w:t>
      </w:r>
      <w:r>
        <w:t>0913(Bradycardic) -0</w:t>
      </w:r>
      <w:r w:rsidR="00644CD5">
        <w:t>.</w:t>
      </w:r>
      <w:r>
        <w:t>0811(Sodium/hydrogen exchanger 1 inhibitor) + 0</w:t>
      </w:r>
      <w:r w:rsidR="00644CD5">
        <w:t>.</w:t>
      </w:r>
      <w:r>
        <w:t>0624(Anxiolytic) + 0</w:t>
      </w:r>
      <w:r w:rsidR="00644CD5">
        <w:t>.</w:t>
      </w:r>
      <w:r>
        <w:t>423(UGT2B11 substrate) -0</w:t>
      </w:r>
      <w:r w:rsidR="00644CD5">
        <w:t>.</w:t>
      </w:r>
      <w:r>
        <w:t>153(Epithelial sodium channel blocker) + 0</w:t>
      </w:r>
      <w:r w:rsidR="00644CD5">
        <w:t>.</w:t>
      </w:r>
      <w:r>
        <w:t>233(Targeting pr</w:t>
      </w:r>
      <w:r>
        <w:t>o</w:t>
      </w:r>
      <w:r>
        <w:t>tein for Xklp2 inhibitor) -0</w:t>
      </w:r>
      <w:r w:rsidR="00644CD5">
        <w:t>.</w:t>
      </w:r>
      <w:r>
        <w:t>148(Carcinogenic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-0</w:t>
      </w:r>
      <w:r w:rsidR="00644CD5">
        <w:t>.</w:t>
      </w:r>
      <w:r>
        <w:t>317(UGT2B20 substrate) -0</w:t>
      </w:r>
      <w:r w:rsidR="00644CD5">
        <w:t>.</w:t>
      </w:r>
      <w:r>
        <w:t>206(Cathepsin S inhibitor) + 0</w:t>
      </w:r>
      <w:r w:rsidR="00644CD5">
        <w:t>.</w:t>
      </w:r>
      <w:r>
        <w:t>07(Protein kinase (CK1) inhibitor) + 0</w:t>
      </w:r>
      <w:r w:rsidR="00644CD5">
        <w:t>.</w:t>
      </w:r>
      <w:r>
        <w:t>155(CYP1A2 expression enhancer) + 0</w:t>
      </w:r>
      <w:r w:rsidR="00644CD5">
        <w:t>.</w:t>
      </w:r>
      <w:r>
        <w:t>0651(Excitability) + 0</w:t>
      </w:r>
      <w:r w:rsidR="00644CD5">
        <w:t>.</w:t>
      </w:r>
      <w:r>
        <w:t>108(Sepsis treatment) -0</w:t>
      </w:r>
      <w:r w:rsidR="00644CD5">
        <w:t>.</w:t>
      </w:r>
      <w:r>
        <w:t>21(CDC25C inhibitor) + 0</w:t>
      </w:r>
      <w:r w:rsidR="00644CD5">
        <w:t>.</w:t>
      </w:r>
      <w:r>
        <w:t>291(2-Isopropylmalate synthase inhib</w:t>
      </w:r>
      <w:r>
        <w:t>i</w:t>
      </w:r>
      <w:r>
        <w:t>tor) + 0</w:t>
      </w:r>
      <w:r w:rsidR="00644CD5">
        <w:t>.</w:t>
      </w:r>
      <w:r>
        <w:t>17(Potassium channel (ATP-sensitive) activator) + 0</w:t>
      </w:r>
      <w:r w:rsidR="00644CD5">
        <w:t>.</w:t>
      </w:r>
      <w:r>
        <w:t>0565(Trypsin III inhibitor) -0</w:t>
      </w:r>
      <w:r w:rsidR="00644CD5">
        <w:t>.</w:t>
      </w:r>
      <w:r>
        <w:t>0644(Sirtuin 1 inhibitor) + 0</w:t>
      </w:r>
      <w:r w:rsidR="00644CD5">
        <w:t>.</w:t>
      </w:r>
      <w:r>
        <w:t>157(TIE antagonist) + 0</w:t>
      </w:r>
      <w:r w:rsidR="00644CD5">
        <w:t>.</w:t>
      </w:r>
      <w:r>
        <w:t>0503(Carbonic anhydrase VB inhibitor) + 0</w:t>
      </w:r>
      <w:r w:rsidR="00644CD5">
        <w:t>.</w:t>
      </w:r>
      <w:r>
        <w:t>0532(Pantetheine-phosphate adenylyltran</w:t>
      </w:r>
      <w:r>
        <w:t>s</w:t>
      </w:r>
      <w:r>
        <w:t>ferase inhibitor) -0</w:t>
      </w:r>
      <w:r w:rsidR="00644CD5">
        <w:t>.</w:t>
      </w:r>
      <w:r>
        <w:t>13(TFF1 expression enhancer) -0</w:t>
      </w:r>
      <w:r w:rsidR="00644CD5">
        <w:t>.</w:t>
      </w:r>
      <w:r>
        <w:t>0729(MAP kinase 13 inhibitor) + 0</w:t>
      </w:r>
      <w:r w:rsidR="00644CD5">
        <w:t>.</w:t>
      </w:r>
      <w:r>
        <w:t>133(Anticarcinogenic) + 0</w:t>
      </w:r>
      <w:r w:rsidR="00644CD5">
        <w:t>.</w:t>
      </w:r>
      <w:r>
        <w:t>046(Interleukin 5 antagonist) -0</w:t>
      </w:r>
      <w:r w:rsidR="00644CD5">
        <w:t>.</w:t>
      </w:r>
      <w:r>
        <w:t>0388(Anticonvulsant) -0</w:t>
      </w:r>
      <w:r w:rsidR="00644CD5">
        <w:t>.</w:t>
      </w:r>
      <w:r>
        <w:t>0499(Dopamine autoreceptor agonist) -0</w:t>
      </w:r>
      <w:r w:rsidR="00644CD5">
        <w:t>.</w:t>
      </w:r>
      <w:r>
        <w:t>0556(Dizziness) + 0</w:t>
      </w:r>
      <w:r w:rsidR="00644CD5">
        <w:t>.</w:t>
      </w:r>
      <w:r>
        <w:t>143(TH expression enhancer) + 0</w:t>
      </w:r>
      <w:r w:rsidR="00644CD5">
        <w:t>.</w:t>
      </w:r>
      <w:r>
        <w:t>158(Angiotensin-converting enzyme inhibitor) + 0</w:t>
      </w:r>
      <w:r w:rsidR="00644CD5">
        <w:t>.</w:t>
      </w:r>
      <w:r>
        <w:t>15(Dipeptidyl peptidase IX inhibitor) + 0</w:t>
      </w:r>
      <w:r w:rsidR="00644CD5">
        <w:t>.</w:t>
      </w:r>
      <w:r>
        <w:t>0431(Alpha 2b adrenoreceptor antagonist) -0</w:t>
      </w:r>
      <w:r w:rsidR="00644CD5">
        <w:t>.</w:t>
      </w:r>
      <w:r>
        <w:t>178(Lysozyme inhibitor) -0</w:t>
      </w:r>
      <w:r w:rsidR="00644CD5">
        <w:t>.</w:t>
      </w:r>
      <w:r>
        <w:t>227(UDP-glucuronosyltransferase 2B7 inhibitor) + 0</w:t>
      </w:r>
      <w:r w:rsidR="00644CD5">
        <w:t>.</w:t>
      </w:r>
      <w:r>
        <w:t>0507(MHC Class II antagonist) + 0</w:t>
      </w:r>
      <w:r w:rsidR="00644CD5">
        <w:t>.</w:t>
      </w:r>
      <w:r>
        <w:t>0215(Rheumatoid arthritis treatment) + 0</w:t>
      </w:r>
      <w:r w:rsidR="00644CD5">
        <w:t>.</w:t>
      </w:r>
      <w:r>
        <w:t>0887(Hematopoietic) -0</w:t>
      </w:r>
      <w:r w:rsidR="00644CD5">
        <w:t>.</w:t>
      </w:r>
      <w:r>
        <w:t>0437(Alopecia (hair loss)) -0</w:t>
      </w:r>
      <w:r w:rsidR="00644CD5">
        <w:t>.</w:t>
      </w:r>
      <w:r>
        <w:t>0941(Triose-phosphate isomerase inhibitor) + 0</w:t>
      </w:r>
      <w:r w:rsidR="00644CD5">
        <w:t>.</w:t>
      </w:r>
      <w:r>
        <w:t>0698(Acetylcholine muscarinic antagonist) -0</w:t>
      </w:r>
      <w:r w:rsidR="00644CD5">
        <w:t>.</w:t>
      </w:r>
      <w:r>
        <w:t>0253(Transactivator transcription protein inhibitor) -0</w:t>
      </w:r>
      <w:r w:rsidR="00644CD5">
        <w:t>.</w:t>
      </w:r>
      <w:r>
        <w:t>0703(AREG expression enhancer) -0</w:t>
      </w:r>
      <w:r w:rsidR="00644CD5">
        <w:t>.</w:t>
      </w:r>
      <w:r>
        <w:t>0337(Transcription factor E2F1 inhibitor) + 0</w:t>
      </w:r>
      <w:r w:rsidR="00644CD5">
        <w:t>.</w:t>
      </w:r>
      <w:r>
        <w:t>0323(Protein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0587(Glutaminase inhibitor) + 0</w:t>
      </w:r>
      <w:r w:rsidR="00644CD5">
        <w:t>.</w:t>
      </w:r>
      <w:r>
        <w:t>0916(Leukotriene C antagonist) -0</w:t>
      </w:r>
      <w:r w:rsidR="00644CD5">
        <w:t>.</w:t>
      </w:r>
      <w:r>
        <w:t>0762(Sorbitol dehydrogenase inhibitor) + 0</w:t>
      </w:r>
      <w:r w:rsidR="00644CD5">
        <w:t>.</w:t>
      </w:r>
      <w:r>
        <w:t>0246(ALK inhibitor) + 0</w:t>
      </w:r>
      <w:r w:rsidR="00644CD5">
        <w:t>.</w:t>
      </w:r>
      <w:r>
        <w:t>0178(Purinergic P2X1 antagonist) -0</w:t>
      </w:r>
      <w:r w:rsidR="00644CD5">
        <w:t>.</w:t>
      </w:r>
      <w:r>
        <w:t>0208(BTG1 expression enhancer) -0</w:t>
      </w:r>
      <w:r w:rsidR="00644CD5">
        <w:t>.</w:t>
      </w:r>
      <w:r>
        <w:t>0154(Insulin secretagoues) -0</w:t>
      </w:r>
      <w:r w:rsidR="00644CD5">
        <w:t>.</w:t>
      </w:r>
      <w:r>
        <w:t>0345(Sphingosine 1-phosphate receptor 1 a</w:t>
      </w:r>
      <w:r>
        <w:t>n</w:t>
      </w:r>
      <w:r>
        <w:t>tagonist) + 0</w:t>
      </w:r>
      <w:r w:rsidR="00644CD5">
        <w:t>.</w:t>
      </w:r>
      <w:r>
        <w:t>0638(Tripeptide aminopeptidase inhibitor) -0</w:t>
      </w:r>
      <w:r w:rsidR="00644CD5">
        <w:t>.</w:t>
      </w:r>
      <w:r>
        <w:t>0402(L-amino-acid oxidase inhibitor) + 0</w:t>
      </w:r>
      <w:r w:rsidR="00644CD5">
        <w:t>.</w:t>
      </w:r>
      <w:r>
        <w:t>0133(Lipoxygenase inhibitor) + 0</w:t>
      </w:r>
      <w:r w:rsidR="00644CD5">
        <w:t>.</w:t>
      </w:r>
      <w:r>
        <w:t>015(Protease inhibitor) + 0</w:t>
      </w:r>
      <w:r w:rsidR="00644CD5">
        <w:t>.</w:t>
      </w:r>
      <w:r>
        <w:t>015(Vitamin D receptor agonist) + 0</w:t>
      </w:r>
      <w:r w:rsidR="00644CD5">
        <w:t>.</w:t>
      </w:r>
      <w:r>
        <w:t>022(CDKN2A expression enhancer) -0</w:t>
      </w:r>
      <w:r w:rsidR="00644CD5">
        <w:t>.</w:t>
      </w:r>
      <w:r>
        <w:t>00953(AXL receptor tyrosine kinase inhibitor) -0</w:t>
      </w:r>
      <w:r w:rsidR="00644CD5">
        <w:t>.</w:t>
      </w:r>
      <w:r>
        <w:t>0362(Diacylglycerol kinase inhibitor) -0</w:t>
      </w:r>
      <w:r w:rsidR="00644CD5">
        <w:t>.</w:t>
      </w:r>
      <w:r>
        <w:t>0424(Histone deacetylase 10 inhibitor) + 0</w:t>
      </w:r>
      <w:r w:rsidR="00644CD5">
        <w:t>.</w:t>
      </w:r>
      <w:r>
        <w:t>0207(Phosphatidylinositol 4-kinase inhibitor) -0</w:t>
      </w:r>
      <w:r w:rsidR="00644CD5">
        <w:t>.</w:t>
      </w:r>
      <w:r>
        <w:t>0193(Cholesterol e</w:t>
      </w:r>
      <w:r>
        <w:t>s</w:t>
      </w:r>
      <w:r>
        <w:t>terase inhibitor) + 0</w:t>
      </w:r>
      <w:r w:rsidR="00644CD5">
        <w:t>.</w:t>
      </w:r>
      <w:r>
        <w:t>0213(Somatostatin 2 antagonist) + 0</w:t>
      </w:r>
      <w:r w:rsidR="00644CD5">
        <w:t>.</w:t>
      </w:r>
      <w:r>
        <w:t>00348(Vanilloid agonist) + 0</w:t>
      </w:r>
      <w:r w:rsidR="00644CD5">
        <w:t>.</w:t>
      </w:r>
      <w:r>
        <w:t>0187(Prostaglandin agonist) -0</w:t>
      </w:r>
      <w:r w:rsidR="00644CD5">
        <w:t>.</w:t>
      </w:r>
      <w:r>
        <w:t>00326(Phosphodiesterase 7A inhibitor) -0</w:t>
      </w:r>
      <w:r w:rsidR="00644CD5">
        <w:t>.</w:t>
      </w:r>
      <w:r>
        <w:t>0095(2-Oxoaldehyde dehydrogenase (NAD+) inhibitor) -0</w:t>
      </w:r>
      <w:r w:rsidR="00644CD5">
        <w:t>.</w:t>
      </w:r>
      <w:r>
        <w:t>00129(Protein-tyrosine phosphatase 2C inhibitor) + 0</w:t>
      </w:r>
      <w:r w:rsidR="00644CD5">
        <w:t>.</w:t>
      </w:r>
      <w:r>
        <w:t>002(Antithrombotic) + 0</w:t>
      </w:r>
      <w:r w:rsidR="00644CD5">
        <w:t>.</w:t>
      </w:r>
      <w:r>
        <w:t>00132(Mineralocorticoid) + 1</w:t>
      </w:r>
      <w:r w:rsidR="00644CD5">
        <w:t>.</w:t>
      </w:r>
      <w:r>
        <w:t>92E-05(Nav1.2 sodium channel blocker) + 6</w:t>
      </w:r>
      <w:r w:rsidR="00644CD5">
        <w:t>.</w:t>
      </w:r>
      <w:r>
        <w:t>31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215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101((R)-3-amino-2-methylpropionate-pyruvate transaminase inhibitor) + 0</w:t>
      </w:r>
      <w:r w:rsidR="00644CD5">
        <w:t>.</w:t>
      </w:r>
      <w:r>
        <w:t>14(Dependence) -0</w:t>
      </w:r>
      <w:r w:rsidR="00644CD5">
        <w:t>.</w:t>
      </w:r>
      <w:r>
        <w:t>0321(Amyloid beta precursor protein antagonist) + 0</w:t>
      </w:r>
      <w:r w:rsidR="00644CD5">
        <w:t>.</w:t>
      </w:r>
      <w:r>
        <w:t>484(Tremor) + 0</w:t>
      </w:r>
      <w:r w:rsidR="00644CD5">
        <w:t>.</w:t>
      </w:r>
      <w:r>
        <w:t>155(NumAromAtoms) -0</w:t>
      </w:r>
      <w:r w:rsidR="00644CD5">
        <w:t>.</w:t>
      </w:r>
      <w:r>
        <w:t>384(Thrombocytopenia) + 0</w:t>
      </w:r>
      <w:r w:rsidR="00644CD5">
        <w:t>.</w:t>
      </w:r>
      <w:r>
        <w:t>968(Endothelial nitric-oxide synthase inhibitor) + 0</w:t>
      </w:r>
      <w:r w:rsidR="00644CD5">
        <w:t>.</w:t>
      </w:r>
      <w:r>
        <w:t>00811(Check point kinase 2 inhibitor) + 0</w:t>
      </w:r>
      <w:r w:rsidR="00644CD5">
        <w:t>.</w:t>
      </w:r>
      <w:r>
        <w:t>423(T cell inhibitor) + 0</w:t>
      </w:r>
      <w:r w:rsidR="00644CD5">
        <w:t>.</w:t>
      </w:r>
      <w:r>
        <w:t>369(Gastrointestinal disturbance) -1</w:t>
      </w:r>
      <w:r w:rsidR="00644CD5">
        <w:t>.</w:t>
      </w:r>
      <w:r>
        <w:t>22(NADH dehydrogenase inhibitor) -0</w:t>
      </w:r>
      <w:r w:rsidR="00644CD5">
        <w:t>.</w:t>
      </w:r>
      <w:r>
        <w:t>0744(Metalloproteinase-3 inhibitor) + 0</w:t>
      </w:r>
      <w:r w:rsidR="00644CD5">
        <w:t>.</w:t>
      </w:r>
      <w:r>
        <w:t>159(Beta-mannosidase inhibitor) + 0</w:t>
      </w:r>
      <w:r w:rsidR="00644CD5">
        <w:t>.</w:t>
      </w:r>
      <w:r>
        <w:t>0427(Obsessive-compulsive disorder treatment) -0</w:t>
      </w:r>
      <w:r w:rsidR="00644CD5">
        <w:t>.</w:t>
      </w:r>
      <w:r>
        <w:t>124(Antineoplastic (o</w:t>
      </w:r>
      <w:r>
        <w:t>s</w:t>
      </w:r>
      <w:r>
        <w:t>teosarcoma)) -0</w:t>
      </w:r>
      <w:r w:rsidR="00644CD5">
        <w:t>.</w:t>
      </w:r>
      <w:r>
        <w:t>246(Aldose reductase 2 inhibitor) + 0</w:t>
      </w:r>
      <w:r w:rsidR="00644CD5">
        <w:t>.</w:t>
      </w:r>
      <w:r>
        <w:t>6(Alpha-amylase inhibitor) + 0</w:t>
      </w:r>
      <w:r w:rsidR="00644CD5">
        <w:t>.</w:t>
      </w:r>
      <w:r>
        <w:t>79(IL4 expression enhancer) -0</w:t>
      </w:r>
      <w:r w:rsidR="00644CD5">
        <w:t>.</w:t>
      </w:r>
      <w:r>
        <w:t>653(Cyclic nucleotide specific phosphodiesterase inhibitor) + 0</w:t>
      </w:r>
      <w:r w:rsidR="00644CD5">
        <w:t>.</w:t>
      </w:r>
      <w:r>
        <w:t>973(MAO B substrate) + 0</w:t>
      </w:r>
      <w:r w:rsidR="00644CD5">
        <w:t>.</w:t>
      </w:r>
      <w:r>
        <w:t>386(Ceramide glucosy</w:t>
      </w:r>
      <w:r>
        <w:t>l</w:t>
      </w:r>
      <w:r>
        <w:t>transferase inhibitor) -0</w:t>
      </w:r>
      <w:r w:rsidR="00644CD5">
        <w:t>.</w:t>
      </w:r>
      <w:r>
        <w:t>219(GABA A receptor antagonist) + 0</w:t>
      </w:r>
      <w:r w:rsidR="00644CD5">
        <w:t>.</w:t>
      </w:r>
      <w:r>
        <w:t>125(Lipophilicity^2) + 2</w:t>
      </w:r>
      <w:r w:rsidR="00644CD5">
        <w:t>.</w:t>
      </w:r>
      <w:r>
        <w:t>6(Methionyl aminopeptidase 1 inhibitor) -1</w:t>
      </w:r>
      <w:r w:rsidR="00644CD5">
        <w:t>.</w:t>
      </w:r>
      <w:r>
        <w:t>64(Lysozyme inhibitor) + 0</w:t>
      </w:r>
      <w:r w:rsidR="00644CD5">
        <w:t>.</w:t>
      </w:r>
      <w:r>
        <w:t>281(Beta adrenoreceptor antagonist) -0</w:t>
      </w:r>
      <w:r w:rsidR="00644CD5">
        <w:t>.</w:t>
      </w:r>
      <w:r>
        <w:t>282(Purinergic receptor antagonist) -0</w:t>
      </w:r>
      <w:r w:rsidR="00644CD5">
        <w:t>.</w:t>
      </w:r>
      <w:r>
        <w:t>0632(Growth stimulant) + 0</w:t>
      </w:r>
      <w:r w:rsidR="00644CD5">
        <w:t>.</w:t>
      </w:r>
      <w:r>
        <w:t>378(Antibiotic Cephalosporin-like) -0</w:t>
      </w:r>
      <w:r w:rsidR="00644CD5">
        <w:t>.</w:t>
      </w:r>
      <w:r>
        <w:t>443(Nephrotoxic) -1</w:t>
      </w:r>
      <w:r w:rsidR="00644CD5">
        <w:t>.</w:t>
      </w:r>
      <w:r>
        <w:t>42(MAO B inhibitor) + 0</w:t>
      </w:r>
      <w:r w:rsidR="00644CD5">
        <w:t>.</w:t>
      </w:r>
      <w:r>
        <w:t>613(Anticataract) -0</w:t>
      </w:r>
      <w:r w:rsidR="00644CD5">
        <w:t>.</w:t>
      </w:r>
      <w:r>
        <w:t>354(Endothelin receptor antagonist) -0</w:t>
      </w:r>
      <w:r w:rsidR="00644CD5">
        <w:t>.</w:t>
      </w:r>
      <w:r>
        <w:t>474(Thromboxane synthase inhibitor) + 0</w:t>
      </w:r>
      <w:r w:rsidR="00644CD5">
        <w:t>.</w:t>
      </w:r>
      <w:r>
        <w:t>573(CYP1A1* substrate) -0</w:t>
      </w:r>
      <w:r w:rsidR="00644CD5">
        <w:t>.</w:t>
      </w:r>
      <w:r>
        <w:t>59(Phosphodiesterase 8B inhibitor) + 0</w:t>
      </w:r>
      <w:r w:rsidR="00644CD5">
        <w:t>.</w:t>
      </w:r>
      <w:r>
        <w:t>232(cAMP-dependent protein kinase beta cat</w:t>
      </w:r>
      <w:r>
        <w:t>a</w:t>
      </w:r>
      <w:r>
        <w:t>lytic subunit inhibitor) -0</w:t>
      </w:r>
      <w:r w:rsidR="00644CD5">
        <w:t>.</w:t>
      </w:r>
      <w:r>
        <w:t>696(Glutamate dehydrogenase [NAD(P)+] inhibitor) + 0</w:t>
      </w:r>
      <w:r w:rsidR="00644CD5">
        <w:t>.</w:t>
      </w:r>
      <w:r>
        <w:t>103(Cholinergic) -1</w:t>
      </w:r>
      <w:r w:rsidR="00644CD5">
        <w:t>.</w:t>
      </w:r>
      <w:r>
        <w:t>07(CDK4/cyclin D inhibitor) + 0</w:t>
      </w:r>
      <w:r w:rsidR="00644CD5">
        <w:t>.</w:t>
      </w:r>
      <w:r>
        <w:t>394(Diuretic inhibitor) -0</w:t>
      </w:r>
      <w:r w:rsidR="00644CD5">
        <w:t>.</w:t>
      </w:r>
      <w:r>
        <w:t>0816(NumAcceptor) + 0</w:t>
      </w:r>
      <w:r w:rsidR="00644CD5">
        <w:t>.</w:t>
      </w:r>
      <w:r>
        <w:t>943(CYP4A11 inhibitor) + 0</w:t>
      </w:r>
      <w:r w:rsidR="00644CD5">
        <w:t>.</w:t>
      </w:r>
      <w:r>
        <w:t>135(Bombesin 1 receptor antagonist) + 0</w:t>
      </w:r>
      <w:r w:rsidR="00644CD5">
        <w:t>.</w:t>
      </w:r>
      <w:r>
        <w:t>135(MW) -0</w:t>
      </w:r>
      <w:r w:rsidR="00644CD5">
        <w:t>.</w:t>
      </w:r>
      <w:r>
        <w:t>177(Poly(ADP-ribose) polymerase inhibitor) -0</w:t>
      </w:r>
      <w:r w:rsidR="00644CD5">
        <w:t>.</w:t>
      </w:r>
      <w:r>
        <w:t>405(Histone deacetylase 11 inhibitor) + 1</w:t>
      </w:r>
      <w:r w:rsidR="00644CD5">
        <w:t>.</w:t>
      </w:r>
      <w:r>
        <w:t>19(Saccharopine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438(Gynecological disorders treatment) -0</w:t>
      </w:r>
      <w:r w:rsidR="00644CD5">
        <w:t>.</w:t>
      </w:r>
      <w:r>
        <w:t>638(Pyroglutamyl-peptidase I inhibitor) -0</w:t>
      </w:r>
      <w:r w:rsidR="00644CD5">
        <w:t>.</w:t>
      </w:r>
      <w:r>
        <w:t>221(Opioid antagonist) -0</w:t>
      </w:r>
      <w:r w:rsidR="00644CD5">
        <w:t>.</w:t>
      </w:r>
      <w:r>
        <w:t>55(AKR1C1 expression enhancer) + 0</w:t>
      </w:r>
      <w:r w:rsidR="00644CD5">
        <w:t>.</w:t>
      </w:r>
      <w:r>
        <w:t>69(NADPH oxidoreductase inhibitor) + 0</w:t>
      </w:r>
      <w:r w:rsidR="00644CD5">
        <w:t>.</w:t>
      </w:r>
      <w:r>
        <w:t>761(Chitinase inhibitor) + 1</w:t>
      </w:r>
      <w:r w:rsidR="00644CD5">
        <w:t>.</w:t>
      </w:r>
      <w:r>
        <w:t>53(Thymidine kinase (Herpes simplex virus 2) inhibitor) + 1</w:t>
      </w:r>
      <w:r w:rsidR="00644CD5">
        <w:t>.</w:t>
      </w:r>
      <w:r>
        <w:t>07(Phospholipase inhibitor) + 0</w:t>
      </w:r>
      <w:r w:rsidR="00644CD5">
        <w:t>.</w:t>
      </w:r>
      <w:r>
        <w:t>196(Transglutaminase 2 inhibitor) -0</w:t>
      </w:r>
      <w:r w:rsidR="00644CD5">
        <w:t>.</w:t>
      </w:r>
      <w:r>
        <w:t>896(Cholesterol absorption inhibitor) -0</w:t>
      </w:r>
      <w:r w:rsidR="00644CD5">
        <w:t>.</w:t>
      </w:r>
      <w:r>
        <w:t>234(Nicastrin inhibitor) -1</w:t>
      </w:r>
      <w:r w:rsidR="00644CD5">
        <w:t>.</w:t>
      </w:r>
      <w:r>
        <w:t>56(Pantothenate kinase inhibitor) -0</w:t>
      </w:r>
      <w:r w:rsidR="00644CD5">
        <w:t>.</w:t>
      </w:r>
      <w:r>
        <w:t>612(Glutamate (mGluR group II) agonist) + 0</w:t>
      </w:r>
      <w:r w:rsidR="00644CD5">
        <w:t>.</w:t>
      </w:r>
      <w:r>
        <w:t>373(Carcinogenic</w:t>
      </w:r>
      <w:r w:rsidR="00644CD5">
        <w:t>.</w:t>
      </w:r>
      <w:r>
        <w:t xml:space="preserve"> breast) -1</w:t>
      </w:r>
      <w:r w:rsidR="00644CD5">
        <w:t>.</w:t>
      </w:r>
      <w:r>
        <w:t>17(Protein phosphatase 2B inhibitor) -0</w:t>
      </w:r>
      <w:r w:rsidR="00644CD5">
        <w:t>.</w:t>
      </w:r>
      <w:r>
        <w:t>227(Preterm labor treatment) -0</w:t>
      </w:r>
      <w:r w:rsidR="00644CD5">
        <w:t>.</w:t>
      </w:r>
      <w:r>
        <w:t>273(Cholesterol oxidase inhibitor) -0</w:t>
      </w:r>
      <w:r w:rsidR="00644CD5">
        <w:t>.</w:t>
      </w:r>
      <w:r>
        <w:t>136(ATP citrate lysase inhibitor) -0</w:t>
      </w:r>
      <w:r w:rsidR="00644CD5">
        <w:t>.</w:t>
      </w:r>
      <w:r>
        <w:t>742(Thioredoxin reductase inhibitor) -0</w:t>
      </w:r>
      <w:r w:rsidR="00644CD5">
        <w:t>.</w:t>
      </w:r>
      <w:r>
        <w:t>303(CYP3A4 inducer) + 0</w:t>
      </w:r>
      <w:r w:rsidR="00644CD5">
        <w:t>.</w:t>
      </w:r>
      <w:r>
        <w:t>551(CYP24 inhibitor) + 0</w:t>
      </w:r>
      <w:r w:rsidR="00644CD5">
        <w:t>.</w:t>
      </w:r>
      <w:r>
        <w:t>285(Pantetheine-phosphate adenylyltransferase inhibitor) + 0</w:t>
      </w:r>
      <w:r w:rsidR="00644CD5">
        <w:t>.</w:t>
      </w:r>
      <w:r>
        <w:t>481(Alpha galactosidase inhibitor) -0</w:t>
      </w:r>
      <w:r w:rsidR="00644CD5">
        <w:t>.</w:t>
      </w:r>
      <w:r>
        <w:t>242(Leucyltransferase inhibitor) + 0</w:t>
      </w:r>
      <w:r w:rsidR="00644CD5">
        <w:t>.</w:t>
      </w:r>
      <w:r>
        <w:t>779(Antinociceptive) + 0</w:t>
      </w:r>
      <w:r w:rsidR="00644CD5">
        <w:t>.</w:t>
      </w:r>
      <w:r>
        <w:t>476(Cytosolic phospholipase A2 beta inhibitor) -0</w:t>
      </w:r>
      <w:r w:rsidR="00644CD5">
        <w:t>.</w:t>
      </w:r>
      <w:r>
        <w:t>209(Sodium/hydrogen exchanger 1 inhibitor) -0</w:t>
      </w:r>
      <w:r w:rsidR="00644CD5">
        <w:t>.</w:t>
      </w:r>
      <w:r>
        <w:t>381(Rotamase (FKBP12) inhibitor) + 0</w:t>
      </w:r>
      <w:r w:rsidR="00644CD5">
        <w:t>.</w:t>
      </w:r>
      <w:r>
        <w:t>253(Integrin alphaLbeta2 antagonist) -0</w:t>
      </w:r>
      <w:r w:rsidR="00644CD5">
        <w:t>.</w:t>
      </w:r>
      <w:r>
        <w:t>361(Leukotriene B4 receptor 2 antagonist) + 0</w:t>
      </w:r>
      <w:r w:rsidR="00644CD5">
        <w:t>.</w:t>
      </w:r>
      <w:r>
        <w:t>3(Growth hormone releasing factor agonist) -0</w:t>
      </w:r>
      <w:r w:rsidR="00644CD5">
        <w:t>.</w:t>
      </w:r>
      <w:r>
        <w:t>237(Angiotensin AT1 receptor antagonist) -0</w:t>
      </w:r>
      <w:r w:rsidR="00644CD5">
        <w:t>.</w:t>
      </w:r>
      <w:r>
        <w:t>741(Oxytocin agonist) + 13</w:t>
      </w:r>
      <w:r w:rsidR="00644CD5">
        <w:t>.</w:t>
      </w:r>
      <w:r>
        <w:t>7(Lipophilicity) + 0</w:t>
      </w:r>
      <w:r w:rsidR="00644CD5">
        <w:t>.</w:t>
      </w:r>
      <w:r>
        <w:t>33(Antineoplastic (testis)) + 0</w:t>
      </w:r>
      <w:r w:rsidR="00644CD5">
        <w:t>.</w:t>
      </w:r>
      <w:r>
        <w:t>72(Chloride/bicarbonate exchanger inhibitor) + 0</w:t>
      </w:r>
      <w:r w:rsidR="00644CD5">
        <w:t>.</w:t>
      </w:r>
      <w:r>
        <w:t>449(Inositol oxygenase inhibitor) + 0</w:t>
      </w:r>
      <w:r w:rsidR="00644CD5">
        <w:t>.</w:t>
      </w:r>
      <w:r>
        <w:t>268(Rho-associated kinase II inhibitor) -0</w:t>
      </w:r>
      <w:r w:rsidR="00644CD5">
        <w:t>.</w:t>
      </w:r>
      <w:r>
        <w:t>343(Antiinfective) -0</w:t>
      </w:r>
      <w:r w:rsidR="00644CD5">
        <w:t>.</w:t>
      </w:r>
      <w:r>
        <w:t>269(Epstein-Barr nuclear antigen 1 inhibitor) + 0</w:t>
      </w:r>
      <w:r w:rsidR="00644CD5">
        <w:t>.</w:t>
      </w:r>
      <w:r>
        <w:t>665(ABCG2 expression enhancer) -0</w:t>
      </w:r>
      <w:r w:rsidR="00644CD5">
        <w:t>.</w:t>
      </w:r>
      <w:r>
        <w:t>353(Amiloride-sensitive cation channel 1 blocker) -0</w:t>
      </w:r>
      <w:r w:rsidR="00644CD5">
        <w:t>.</w:t>
      </w:r>
      <w:r>
        <w:t>194(CYP2A6 substrate) + 0</w:t>
      </w:r>
      <w:r w:rsidR="00644CD5">
        <w:t>.</w:t>
      </w:r>
      <w:r>
        <w:t>315(GDPD3 expression enhancer) -0</w:t>
      </w:r>
      <w:r w:rsidR="00644CD5">
        <w:t>.</w:t>
      </w:r>
      <w:r>
        <w:t>465(CYP19A1 expre</w:t>
      </w:r>
      <w:r>
        <w:t>s</w:t>
      </w:r>
      <w:r>
        <w:t>sion enhancer) -0</w:t>
      </w:r>
      <w:r w:rsidR="00644CD5">
        <w:t>.</w:t>
      </w:r>
      <w:r>
        <w:t>257(5 Hydroxytryptamine 2C antagonist) -0</w:t>
      </w:r>
      <w:r w:rsidR="00644CD5">
        <w:t>.</w:t>
      </w:r>
      <w:r>
        <w:t>647(DNA-(apurinic or apyrimidinic site) lyase inhib</w:t>
      </w:r>
      <w:r>
        <w:t>i</w:t>
      </w:r>
      <w:r>
        <w:t>tor) + 0</w:t>
      </w:r>
      <w:r w:rsidR="00644CD5">
        <w:t>.</w:t>
      </w:r>
      <w:r>
        <w:t>386(Ribosomal protein S6 kinase inhibitor) -0</w:t>
      </w:r>
      <w:r w:rsidR="00644CD5">
        <w:t>.</w:t>
      </w:r>
      <w:r>
        <w:t>149(Fibrosis treatment) + 1</w:t>
      </w:r>
      <w:r w:rsidR="00644CD5">
        <w:t>.</w:t>
      </w:r>
      <w:r>
        <w:t>11(Pyruvate dehydrogenase stim</w:t>
      </w:r>
      <w:r>
        <w:t>u</w:t>
      </w:r>
      <w:r>
        <w:t>lant) -0</w:t>
      </w:r>
      <w:r w:rsidR="00644CD5">
        <w:t>.</w:t>
      </w:r>
      <w:r>
        <w:t>265(Phosphodiesterase II inhibitor) + 0</w:t>
      </w:r>
      <w:r w:rsidR="00644CD5">
        <w:t>.</w:t>
      </w:r>
      <w:r>
        <w:t>683(1-Acylglycerol-3-phosphate O-acyltransferase inhibitor) -0</w:t>
      </w:r>
      <w:r w:rsidR="00644CD5">
        <w:t>.</w:t>
      </w:r>
      <w:r>
        <w:t>997(Prostaglandin E2 antagonist) + 0</w:t>
      </w:r>
      <w:r w:rsidR="00644CD5">
        <w:t>.</w:t>
      </w:r>
      <w:r>
        <w:t>183(Purinergic P2X3 antagonist) -0</w:t>
      </w:r>
      <w:r w:rsidR="00644CD5">
        <w:t>.</w:t>
      </w:r>
      <w:r>
        <w:t>547(Inner centromere protein inhibitor) + 0</w:t>
      </w:r>
      <w:r w:rsidR="00644CD5">
        <w:t>.</w:t>
      </w:r>
      <w:r>
        <w:t>193(Anemia) + 0</w:t>
      </w:r>
      <w:r w:rsidR="00644CD5">
        <w:t>.</w:t>
      </w:r>
      <w:r>
        <w:t>993(Cathepsin D inhibitor) -0</w:t>
      </w:r>
      <w:r w:rsidR="00644CD5">
        <w:t>.</w:t>
      </w:r>
      <w:r>
        <w:t>416(Pyruvate carboxylase inhibitor) + 0</w:t>
      </w:r>
      <w:r w:rsidR="00644CD5">
        <w:t>.</w:t>
      </w:r>
      <w:r>
        <w:t>513(Trypsin II inhibitor) -1</w:t>
      </w:r>
      <w:r w:rsidR="00644CD5">
        <w:t>.</w:t>
      </w:r>
      <w:r>
        <w:t>09(Amidophosphoribosyltransferase inhibitor) -0</w:t>
      </w:r>
      <w:r w:rsidR="00644CD5">
        <w:t>.</w:t>
      </w:r>
      <w:r>
        <w:t>88(1-Alkyl-2-acetylglycerophosphocholine esterase inhibitor) + 0</w:t>
      </w:r>
      <w:r w:rsidR="00644CD5">
        <w:t>.</w:t>
      </w:r>
      <w:r>
        <w:t>295(Integrin alpha4beta1 antagonist) -0</w:t>
      </w:r>
      <w:r w:rsidR="00644CD5">
        <w:t>.</w:t>
      </w:r>
      <w:r>
        <w:t>266(Antinaupathic) -0</w:t>
      </w:r>
      <w:r w:rsidR="00644CD5">
        <w:t>.</w:t>
      </w:r>
      <w:r>
        <w:t>548(Aminopeptidase B inhibitor) + 0</w:t>
      </w:r>
      <w:r w:rsidR="00644CD5">
        <w:t>.</w:t>
      </w:r>
      <w:r>
        <w:t>376(CYP2D substrate) -0</w:t>
      </w:r>
      <w:r w:rsidR="00644CD5">
        <w:t>.</w:t>
      </w:r>
      <w:r>
        <w:t>769(Elastase inhibitor) -0</w:t>
      </w:r>
      <w:r w:rsidR="00644CD5">
        <w:t>.</w:t>
      </w:r>
      <w:r>
        <w:t>292(Kainate receptor 5 antagonist) -0</w:t>
      </w:r>
      <w:r w:rsidR="00644CD5">
        <w:t>.</w:t>
      </w:r>
      <w:r>
        <w:t>3(Polo-like kinase-2 inhibitor) -0</w:t>
      </w:r>
      <w:r w:rsidR="00644CD5">
        <w:t>.</w:t>
      </w:r>
      <w:r>
        <w:t>353(CYP1A2 substrate) -0</w:t>
      </w:r>
      <w:r w:rsidR="00644CD5">
        <w:t>.</w:t>
      </w:r>
      <w:r>
        <w:t>47(Mannosyl-oligosaccharide glucosidase inhibitor) + 0</w:t>
      </w:r>
      <w:r w:rsidR="00644CD5">
        <w:t>.</w:t>
      </w:r>
      <w:r>
        <w:t>361(CDC7 inhibitor) -0</w:t>
      </w:r>
      <w:r w:rsidR="00644CD5">
        <w:t>.</w:t>
      </w:r>
      <w:r>
        <w:t>465(Transforming growth factor antagonist) + 1</w:t>
      </w:r>
      <w:r w:rsidR="00644CD5">
        <w:t>.</w:t>
      </w:r>
      <w:r>
        <w:t>28(Arachidonic acid antagonist) -0</w:t>
      </w:r>
      <w:r w:rsidR="00644CD5">
        <w:t>.</w:t>
      </w:r>
      <w:r>
        <w:t>294(Antimetastatic) -0</w:t>
      </w:r>
      <w:r w:rsidR="00644CD5">
        <w:t>.</w:t>
      </w:r>
      <w:r>
        <w:t>254(Plasminogen activator inhibitor) -0</w:t>
      </w:r>
      <w:r w:rsidR="00644CD5">
        <w:t>.</w:t>
      </w:r>
      <w:r>
        <w:t>241(Carbonic anhydrase IX inhibitor) + 0</w:t>
      </w:r>
      <w:r w:rsidR="00644CD5">
        <w:t>.</w:t>
      </w:r>
      <w:r>
        <w:t>275(Nicotinic acid receptor 2 agonist) -0</w:t>
      </w:r>
      <w:r w:rsidR="00644CD5">
        <w:t>.</w:t>
      </w:r>
      <w:r>
        <w:t>483(Amyloid beta aggregation inhibitor) + 0</w:t>
      </w:r>
      <w:r w:rsidR="00644CD5">
        <w:t>.</w:t>
      </w:r>
      <w:r>
        <w:t>173(Carcinogenic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557(HMGCR expression inhibitor) + 0</w:t>
      </w:r>
      <w:r w:rsidR="00644CD5">
        <w:t>.</w:t>
      </w:r>
      <w:r>
        <w:t>204(Phosphodiesterase 6G inhibitor) + 0</w:t>
      </w:r>
      <w:r w:rsidR="00644CD5">
        <w:t>.</w:t>
      </w:r>
      <w:r>
        <w:t>0695(NumPositive) + 0</w:t>
      </w:r>
      <w:r w:rsidR="00644CD5">
        <w:t>.</w:t>
      </w:r>
      <w:r>
        <w:t>338(Protocollagen prolyl hydroxylase inhibitor) + 0</w:t>
      </w:r>
      <w:r w:rsidR="00644CD5">
        <w:t>.</w:t>
      </w:r>
      <w:r>
        <w:t>321(Mood disorders treatment) -0</w:t>
      </w:r>
      <w:r w:rsidR="00644CD5">
        <w:t>.</w:t>
      </w:r>
      <w:r>
        <w:t>259(Lipocortins synthesis antagonist) + 0</w:t>
      </w:r>
      <w:r w:rsidR="00644CD5">
        <w:t>.</w:t>
      </w:r>
      <w:r>
        <w:t>694(Cellulose 1</w:t>
      </w:r>
      <w:r w:rsidR="00644CD5">
        <w:t>.</w:t>
      </w:r>
      <w:r>
        <w:t>4-beta-cellobiosidase inhibitor) -0</w:t>
      </w:r>
      <w:r w:rsidR="00644CD5">
        <w:t>.</w:t>
      </w:r>
      <w:r>
        <w:t>578(UGT1A3 substrate) + 0</w:t>
      </w:r>
      <w:r w:rsidR="00644CD5">
        <w:t>.</w:t>
      </w:r>
      <w:r>
        <w:t>459(IL8 expression enhancer) -0</w:t>
      </w:r>
      <w:r w:rsidR="00644CD5">
        <w:t>.</w:t>
      </w:r>
      <w:r>
        <w:t>649(Trace amine-associated receptor 1 antagonist) -0</w:t>
      </w:r>
      <w:r w:rsidR="00644CD5">
        <w:t>.</w:t>
      </w:r>
      <w:r>
        <w:t>679(Endopeptidase inhibitor) + 1</w:t>
      </w:r>
      <w:r w:rsidR="00644CD5">
        <w:t>.</w:t>
      </w:r>
      <w:r>
        <w:t>45(Histone deac</w:t>
      </w:r>
      <w:r>
        <w:t>e</w:t>
      </w:r>
      <w:r>
        <w:t>tylase 2 inhibitor) -0</w:t>
      </w:r>
      <w:r w:rsidR="00644CD5">
        <w:t>.</w:t>
      </w:r>
      <w:r>
        <w:t>361(Renin inhibitor) -0</w:t>
      </w:r>
      <w:r w:rsidR="00644CD5">
        <w:t>.</w:t>
      </w:r>
      <w:r>
        <w:t>282(Matrix metalloproteinase (membrane-type) inhibitor) -0</w:t>
      </w:r>
      <w:r w:rsidR="00644CD5">
        <w:t>.</w:t>
      </w:r>
      <w:r>
        <w:t>187(CYP3A4 inhibitor) -2</w:t>
      </w:r>
      <w:r w:rsidR="00644CD5">
        <w:t>.</w:t>
      </w:r>
      <w:r>
        <w:t>25(Histone deacetylase class IV inhibitor) -0</w:t>
      </w:r>
      <w:r w:rsidR="00644CD5">
        <w:t>.</w:t>
      </w:r>
      <w:r>
        <w:t>736(Antineoplastic antimetabolite) + 0</w:t>
      </w:r>
      <w:r w:rsidR="00644CD5">
        <w:t>.</w:t>
      </w:r>
      <w:r>
        <w:t>119(Imidazoleacetate 4-monooxygenase inhibitor) -0</w:t>
      </w:r>
      <w:r w:rsidR="00644CD5">
        <w:t>.</w:t>
      </w:r>
      <w:r>
        <w:t>148(Protein kinase C inhibitor) + 0</w:t>
      </w:r>
      <w:r w:rsidR="00644CD5">
        <w:t>.</w:t>
      </w:r>
      <w:r>
        <w:t>305(Dyskinesia) -0</w:t>
      </w:r>
      <w:r w:rsidR="00644CD5">
        <w:t>.</w:t>
      </w:r>
      <w:r>
        <w:t>0964(Apolipoprotein B-100 inhibitor) -0</w:t>
      </w:r>
      <w:r w:rsidR="00644CD5">
        <w:t>.</w:t>
      </w:r>
      <w:r>
        <w:t>198(Lysophosphatidic acid 2 receptor antagonist) + 0</w:t>
      </w:r>
      <w:r w:rsidR="00644CD5">
        <w:t>.</w:t>
      </w:r>
      <w:r>
        <w:t>361(Uric acid excr</w:t>
      </w:r>
      <w:r>
        <w:t>e</w:t>
      </w:r>
      <w:r>
        <w:t>tion stimulant) + 0</w:t>
      </w:r>
      <w:r w:rsidR="00644CD5">
        <w:t>.</w:t>
      </w:r>
      <w:r>
        <w:t>778(Human papillomavirus - 16 inhibitor) + 0</w:t>
      </w:r>
      <w:r w:rsidR="00644CD5">
        <w:t>.</w:t>
      </w:r>
      <w:r>
        <w:t>624(Oxaloacetate decarboxylase inhibitor) -0</w:t>
      </w:r>
      <w:r w:rsidR="00644CD5">
        <w:t>.</w:t>
      </w:r>
      <w:r>
        <w:t>138(Glutamate receptor antagonist) -0</w:t>
      </w:r>
      <w:r w:rsidR="00644CD5">
        <w:t>.</w:t>
      </w:r>
      <w:r>
        <w:t>615(EGR3 expression enhancer) + 0</w:t>
      </w:r>
      <w:r w:rsidR="00644CD5">
        <w:t>.</w:t>
      </w:r>
      <w:r>
        <w:t>712(Peroxisome proliferator-activated receptor antagonist) + 0</w:t>
      </w:r>
      <w:r w:rsidR="00644CD5">
        <w:t>.</w:t>
      </w:r>
      <w:r>
        <w:t>416(GABA A receptor agonist) + 0</w:t>
      </w:r>
      <w:r w:rsidR="00644CD5">
        <w:t>.</w:t>
      </w:r>
      <w:r>
        <w:t>337(Nitrilase inhibitor) -0</w:t>
      </w:r>
      <w:r w:rsidR="00644CD5">
        <w:t>.</w:t>
      </w:r>
      <w:r>
        <w:t>513(Photinus-luciferin 4-</w:t>
      </w:r>
      <w:r>
        <w:lastRenderedPageBreak/>
        <w:t>monooxygenase (ATP-hydrolysing) inhibitor) + 0</w:t>
      </w:r>
      <w:r w:rsidR="00644CD5">
        <w:t>.</w:t>
      </w:r>
      <w:r>
        <w:t>414(Carcinogenic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214(NGFR e</w:t>
      </w:r>
      <w:r>
        <w:t>x</w:t>
      </w:r>
      <w:r>
        <w:t>pression enhancer) + 0</w:t>
      </w:r>
      <w:r w:rsidR="00644CD5">
        <w:t>.</w:t>
      </w:r>
      <w:r>
        <w:t>0945(Dry eye) -0</w:t>
      </w:r>
      <w:r w:rsidR="00644CD5">
        <w:t>.</w:t>
      </w:r>
      <w:r>
        <w:t>473(Dermatitis) -0</w:t>
      </w:r>
      <w:r w:rsidR="00644CD5">
        <w:t>.</w:t>
      </w:r>
      <w:r>
        <w:t>555(Hypoxia inducible factor 1 alpha inhibitor) -0</w:t>
      </w:r>
      <w:r w:rsidR="00644CD5">
        <w:t>.</w:t>
      </w:r>
      <w:r>
        <w:t>233(Carcinogenic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226(Immunosuppressant) + 0</w:t>
      </w:r>
      <w:r w:rsidR="00644CD5">
        <w:t>.</w:t>
      </w:r>
      <w:r>
        <w:t>211(dTMP kinase inhibitor) -0</w:t>
      </w:r>
      <w:r w:rsidR="00644CD5">
        <w:t>.</w:t>
      </w:r>
      <w:r>
        <w:t>146(Integrin beta3 antagonist) -0</w:t>
      </w:r>
      <w:r w:rsidR="00644CD5">
        <w:t>.</w:t>
      </w:r>
      <w:r>
        <w:t>249(Gastroesophageal reflux disease treatment) -0</w:t>
      </w:r>
      <w:r w:rsidR="00644CD5">
        <w:t>.</w:t>
      </w:r>
      <w:r>
        <w:t>406(UGT2B1 substrate) -0</w:t>
      </w:r>
      <w:r w:rsidR="00644CD5">
        <w:t>.</w:t>
      </w:r>
      <w:r>
        <w:t>31(Peptidyl-Lys metalloendopeptidase inhibitor) -0</w:t>
      </w:r>
      <w:r w:rsidR="00644CD5">
        <w:t>.</w:t>
      </w:r>
      <w:r>
        <w:t>321(Delayed rectifier potassium channel activator) + 0</w:t>
      </w:r>
      <w:r w:rsidR="00644CD5">
        <w:t>.</w:t>
      </w:r>
      <w:r>
        <w:t>523(Cyclin D1 inhibitor) + 0</w:t>
      </w:r>
      <w:r w:rsidR="00644CD5">
        <w:t>.</w:t>
      </w:r>
      <w:r>
        <w:t>548(2-(acetamidomethylene)succinate hydrolase inhibitor) -0</w:t>
      </w:r>
      <w:r w:rsidR="00644CD5">
        <w:t>.</w:t>
      </w:r>
      <w:r>
        <w:t>121(DNA directed RNA polymerase inhibitor) -0</w:t>
      </w:r>
      <w:r w:rsidR="00644CD5">
        <w:t>.</w:t>
      </w:r>
      <w:r>
        <w:t>891(GMP synthase inhibitor) + 0</w:t>
      </w:r>
      <w:r w:rsidR="00644CD5">
        <w:t>.</w:t>
      </w:r>
      <w:r>
        <w:t>154(Guanylate cyclase stimulant) + 0</w:t>
      </w:r>
      <w:r w:rsidR="00644CD5">
        <w:t>.</w:t>
      </w:r>
      <w:r>
        <w:t>492(Stromelysin 2 inhibitor) -0</w:t>
      </w:r>
      <w:r w:rsidR="00644CD5">
        <w:t>.</w:t>
      </w:r>
      <w:r>
        <w:t>561(Glycogen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255(Carcinogenic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+ 0</w:t>
      </w:r>
      <w:r w:rsidR="00644CD5">
        <w:t>.</w:t>
      </w:r>
      <w:r>
        <w:t>184(5 Hydroxytryptamine release stimulant) + 0</w:t>
      </w:r>
      <w:r w:rsidR="00644CD5">
        <w:t>.</w:t>
      </w:r>
      <w:r>
        <w:t>314(Sphingosine 1-phosphate receptor 1 agonist) -0</w:t>
      </w:r>
      <w:r w:rsidR="00644CD5">
        <w:t>.</w:t>
      </w:r>
      <w:r>
        <w:t>11(Restenosis treatment) + 0</w:t>
      </w:r>
      <w:r w:rsidR="00644CD5">
        <w:t>.</w:t>
      </w:r>
      <w:r>
        <w:t>532(Carbonic anhydrase VA inhibitor) + 0</w:t>
      </w:r>
      <w:r w:rsidR="00644CD5">
        <w:t>.</w:t>
      </w:r>
      <w:r>
        <w:t>245(Sirtuin 2 inhibitor) -0</w:t>
      </w:r>
      <w:r w:rsidR="00644CD5">
        <w:t>.</w:t>
      </w:r>
      <w:r>
        <w:t>136(SLC7A5 expression enha</w:t>
      </w:r>
      <w:r>
        <w:t>n</w:t>
      </w:r>
      <w:r>
        <w:t>cer) + 0</w:t>
      </w:r>
      <w:r w:rsidR="00644CD5">
        <w:t>.</w:t>
      </w:r>
      <w:r>
        <w:t>129(Antibacterial) + 0</w:t>
      </w:r>
      <w:r w:rsidR="00644CD5">
        <w:t>.</w:t>
      </w:r>
      <w:r>
        <w:t>806(P3 purinoceptor-like protein antagonist) -0</w:t>
      </w:r>
      <w:r w:rsidR="00644CD5">
        <w:t>.</w:t>
      </w:r>
      <w:r>
        <w:t>379(CDK2 expression inhibitor) + 0</w:t>
      </w:r>
      <w:r w:rsidR="00644CD5">
        <w:t>.</w:t>
      </w:r>
      <w:r>
        <w:t>227(Gastrointestinal disorders treatment) -0</w:t>
      </w:r>
      <w:r w:rsidR="00644CD5">
        <w:t>.</w:t>
      </w:r>
      <w:r>
        <w:t>262(Ribosomal protein S6 kinase alpha 1 inhibitor) -0</w:t>
      </w:r>
      <w:r w:rsidR="00644CD5">
        <w:t>.</w:t>
      </w:r>
      <w:r>
        <w:t>143(Guanylate cyclase 1 stimulant) -0</w:t>
      </w:r>
      <w:r w:rsidR="00644CD5">
        <w:t>.</w:t>
      </w:r>
      <w:r>
        <w:t>448(5-Alpha-reductase 2 inhibitor) -0</w:t>
      </w:r>
      <w:r w:rsidR="00644CD5">
        <w:t>.</w:t>
      </w:r>
      <w:r>
        <w:t>351(Cathepsin S inhibitor) + 0</w:t>
      </w:r>
      <w:r w:rsidR="00644CD5">
        <w:t>.</w:t>
      </w:r>
      <w:r>
        <w:t>164(Neuropeptide FF antagonist) -0</w:t>
      </w:r>
      <w:r w:rsidR="00644CD5">
        <w:t>.</w:t>
      </w:r>
      <w:r>
        <w:t>448(Quinone reductase 2 inhibitor) + 0</w:t>
      </w:r>
      <w:r w:rsidR="00644CD5">
        <w:t>.</w:t>
      </w:r>
      <w:r>
        <w:t>905(N-acylneuraminate cytidylyltransferase inhibitor) -0</w:t>
      </w:r>
      <w:r w:rsidR="00644CD5">
        <w:t>.</w:t>
      </w:r>
      <w:r>
        <w:t>0269(NumNegative) + 0</w:t>
      </w:r>
      <w:r w:rsidR="00644CD5">
        <w:t>.</w:t>
      </w:r>
      <w:r>
        <w:t>543(Follicle-stimulating hormone antagonist) -0</w:t>
      </w:r>
      <w:r w:rsidR="00644CD5">
        <w:t>.</w:t>
      </w:r>
      <w:r>
        <w:t>187(Carcinogenic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49(Fatty acid oxidation inhibitor) -0</w:t>
      </w:r>
      <w:r w:rsidR="00644CD5">
        <w:t>.</w:t>
      </w:r>
      <w:r>
        <w:t>195(Adenosylhomocysteine nucleosidase inhibitor) + 0</w:t>
      </w:r>
      <w:r w:rsidR="00644CD5">
        <w:t>.</w:t>
      </w:r>
      <w:r>
        <w:t>0793(Bombesin 3 receptor antagonist) -0</w:t>
      </w:r>
      <w:r w:rsidR="00644CD5">
        <w:t>.</w:t>
      </w:r>
      <w:r>
        <w:t>206(Parkinsonism) -0</w:t>
      </w:r>
      <w:r w:rsidR="00644CD5">
        <w:t>.</w:t>
      </w:r>
      <w:r>
        <w:t>286(5 Hydroxytryptamine antagonist) + 0</w:t>
      </w:r>
      <w:r w:rsidR="00644CD5">
        <w:t>.</w:t>
      </w:r>
      <w:r>
        <w:t>138(Equilibrative nucleoside transport protein inhibitor) -0</w:t>
      </w:r>
      <w:r w:rsidR="00644CD5">
        <w:t>.</w:t>
      </w:r>
      <w:r>
        <w:t>162(Hirsutism treatment) -0</w:t>
      </w:r>
      <w:r w:rsidR="00644CD5">
        <w:t>.</w:t>
      </w:r>
      <w:r>
        <w:t>276(Histamine release inhibitor) -0</w:t>
      </w:r>
      <w:r w:rsidR="00644CD5">
        <w:t>.</w:t>
      </w:r>
      <w:r>
        <w:t>497(Nicotinic receptor delta subunit antagonist) + 0</w:t>
      </w:r>
      <w:r w:rsidR="00644CD5">
        <w:t>.</w:t>
      </w:r>
      <w:r>
        <w:t>124(Purinergic P2X1 antagonist) -0</w:t>
      </w:r>
      <w:r w:rsidR="00644CD5">
        <w:t>.</w:t>
      </w:r>
      <w:r>
        <w:t>166(Steroid DELTA-isomerase inhibitor) -0</w:t>
      </w:r>
      <w:r w:rsidR="00644CD5">
        <w:t>.</w:t>
      </w:r>
      <w:r>
        <w:t>483(Protocatechuate 3</w:t>
      </w:r>
      <w:r w:rsidR="00644CD5">
        <w:t>.</w:t>
      </w:r>
      <w:r>
        <w:t>4-dioxygenase inhibitor) -0</w:t>
      </w:r>
      <w:r w:rsidR="00644CD5">
        <w:t>.</w:t>
      </w:r>
      <w:r>
        <w:t>132(Retinoic acid beta receptor agonist) + 0</w:t>
      </w:r>
      <w:r w:rsidR="00644CD5">
        <w:t>.</w:t>
      </w:r>
      <w:r>
        <w:t>142(p21-activated kinase inhibitor) -0</w:t>
      </w:r>
      <w:r w:rsidR="00644CD5">
        <w:t>.</w:t>
      </w:r>
      <w:r>
        <w:t>509(Tryptase gamma inhibitor) -0</w:t>
      </w:r>
      <w:r w:rsidR="00644CD5">
        <w:t>.</w:t>
      </w:r>
      <w:r>
        <w:t>51(Argininosuccinate lyase inhibitor) + 0</w:t>
      </w:r>
      <w:r w:rsidR="00644CD5">
        <w:t>.</w:t>
      </w:r>
      <w:r>
        <w:t>292(SERPINE1 e</w:t>
      </w:r>
      <w:r>
        <w:t>x</w:t>
      </w:r>
      <w:r>
        <w:t>pression enhancer) -0</w:t>
      </w:r>
      <w:r w:rsidR="00644CD5">
        <w:t>.</w:t>
      </w:r>
      <w:r>
        <w:t>12(DNA intercalator) + 0</w:t>
      </w:r>
      <w:r w:rsidR="00644CD5">
        <w:t>.</w:t>
      </w:r>
      <w:r>
        <w:t>329(Glutaminyl-peptide cyclotransferase inhibitor) + 0</w:t>
      </w:r>
      <w:r w:rsidR="00644CD5">
        <w:t>.</w:t>
      </w:r>
      <w:r>
        <w:t>121(Irritation) + 0</w:t>
      </w:r>
      <w:r w:rsidR="00644CD5">
        <w:t>.</w:t>
      </w:r>
      <w:r>
        <w:t>446(Hypertrichosis) + 0</w:t>
      </w:r>
      <w:r w:rsidR="00644CD5">
        <w:t>.</w:t>
      </w:r>
      <w:r>
        <w:t>18(Glycogen synthase kinase-3 inhibitor) + 0</w:t>
      </w:r>
      <w:r w:rsidR="00644CD5">
        <w:t>.</w:t>
      </w:r>
      <w:r>
        <w:t>159(Tachycardiac) -0</w:t>
      </w:r>
      <w:r w:rsidR="00644CD5">
        <w:t>.</w:t>
      </w:r>
      <w:r>
        <w:t>423(SMN2 expression enhancer) + 0</w:t>
      </w:r>
      <w:r w:rsidR="00644CD5">
        <w:t>.</w:t>
      </w:r>
      <w:r>
        <w:t>581(Ether-a-go-go potassium channel 1 blocker) -0</w:t>
      </w:r>
      <w:r w:rsidR="00644CD5">
        <w:t>.</w:t>
      </w:r>
      <w:r>
        <w:t>46(Gaucher disease treatment) -0</w:t>
      </w:r>
      <w:r w:rsidR="00644CD5">
        <w:t>.</w:t>
      </w:r>
      <w:r>
        <w:t>131(Gelatinase inhibitor) -0</w:t>
      </w:r>
      <w:r w:rsidR="00644CD5">
        <w:t>.</w:t>
      </w:r>
      <w:r>
        <w:t>339(5 Hydroxytryptamine 6 antagonist) -0</w:t>
      </w:r>
      <w:r w:rsidR="00644CD5">
        <w:t>.</w:t>
      </w:r>
      <w:r>
        <w:t>15(MAP kinase 13 inhibitor) -0</w:t>
      </w:r>
      <w:r w:rsidR="00644CD5">
        <w:t>.</w:t>
      </w:r>
      <w:r>
        <w:t>596(Thymidine phosphorylase inhibitor) + 0</w:t>
      </w:r>
      <w:r w:rsidR="00644CD5">
        <w:t>.</w:t>
      </w:r>
      <w:r>
        <w:t>261(Phosphodiesterase 6D inhibitor) -0</w:t>
      </w:r>
      <w:r w:rsidR="00644CD5">
        <w:t>.</w:t>
      </w:r>
      <w:r>
        <w:t>189(Glycogen synthase kinase-3 alpha inhibitor) + 0</w:t>
      </w:r>
      <w:r w:rsidR="00644CD5">
        <w:t>.</w:t>
      </w:r>
      <w:r>
        <w:t>175(Psychomotor impairment) -0</w:t>
      </w:r>
      <w:r w:rsidR="00644CD5">
        <w:t>.</w:t>
      </w:r>
      <w:r>
        <w:t>244(CYP3A4 expression enhancer) + 0</w:t>
      </w:r>
      <w:r w:rsidR="00644CD5">
        <w:t>.</w:t>
      </w:r>
      <w:r>
        <w:t>561(Glycine N-choloyltransferase inhib</w:t>
      </w:r>
      <w:r>
        <w:t>i</w:t>
      </w:r>
      <w:r>
        <w:t>tor) + 0</w:t>
      </w:r>
      <w:r w:rsidR="00644CD5">
        <w:t>.</w:t>
      </w:r>
      <w:r>
        <w:t>196(Carcinogenic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106(CC chemokine 2 receptor antagonist) + 0</w:t>
      </w:r>
      <w:r w:rsidR="00644CD5">
        <w:t>.</w:t>
      </w:r>
      <w:r>
        <w:t>317(3-Hydroxybutyrate dehydrogenase inhibitor) -0</w:t>
      </w:r>
      <w:r w:rsidR="00644CD5">
        <w:t>.</w:t>
      </w:r>
      <w:r>
        <w:t>141(Cyclin-dependent kinase 2 inhibitor) + 0</w:t>
      </w:r>
      <w:r w:rsidR="00644CD5">
        <w:t>.</w:t>
      </w:r>
      <w:r>
        <w:t>132(Antiprotozoal (Toxoplasma)) + 0</w:t>
      </w:r>
      <w:r w:rsidR="00644CD5">
        <w:t>.</w:t>
      </w:r>
      <w:r>
        <w:t>551(Dihydrofolate reductase (Mycobacterium avium) inhibitor) + 0</w:t>
      </w:r>
      <w:r w:rsidR="00644CD5">
        <w:t>.</w:t>
      </w:r>
      <w:r>
        <w:t>21(CDK4 expression inhibitor) -0</w:t>
      </w:r>
      <w:r w:rsidR="00644CD5">
        <w:t>.</w:t>
      </w:r>
      <w:r>
        <w:t>117(Sirtuin 1 inhibitor) + 0</w:t>
      </w:r>
      <w:r w:rsidR="00644CD5">
        <w:t>.</w:t>
      </w:r>
      <w:r>
        <w:t>19(Bronchoconstrictor) -0</w:t>
      </w:r>
      <w:r w:rsidR="00644CD5">
        <w:t>.</w:t>
      </w:r>
      <w:r>
        <w:t>362(Fumarylacetoacetase inhibitor) + 0</w:t>
      </w:r>
      <w:r w:rsidR="00644CD5">
        <w:t>.</w:t>
      </w:r>
      <w:r>
        <w:t>452(Phosphate ac</w:t>
      </w:r>
      <w:r>
        <w:t>e</w:t>
      </w:r>
      <w:r>
        <w:t>tyltransferase inhibitor) + 0</w:t>
      </w:r>
      <w:r w:rsidR="00644CD5">
        <w:t>.</w:t>
      </w:r>
      <w:r>
        <w:t>129(THBS1 expression inhibitor) -0</w:t>
      </w:r>
      <w:r w:rsidR="00644CD5">
        <w:t>.</w:t>
      </w:r>
      <w:r>
        <w:t>56(Carbonic anhydrase VI inhibitor) -0</w:t>
      </w:r>
      <w:r w:rsidR="00644CD5">
        <w:t>.</w:t>
      </w:r>
      <w:r>
        <w:t>502(Neuronal nitric-oxide synthase inhibitor) + 0</w:t>
      </w:r>
      <w:r w:rsidR="00644CD5">
        <w:t>.</w:t>
      </w:r>
      <w:r>
        <w:t>213(Hypocalcaemic) -0</w:t>
      </w:r>
      <w:r w:rsidR="00644CD5">
        <w:t>.</w:t>
      </w:r>
      <w:r>
        <w:t>213(Oxidizing agent) + 0</w:t>
      </w:r>
      <w:r w:rsidR="00644CD5">
        <w:t>.</w:t>
      </w:r>
      <w:r>
        <w:t>161(Mucositis treatment) -0</w:t>
      </w:r>
      <w:r w:rsidR="00644CD5">
        <w:t>.</w:t>
      </w:r>
      <w:r>
        <w:t>163(Acylaminoacyl-peptidase inhibitor) + 0</w:t>
      </w:r>
      <w:r w:rsidR="00644CD5">
        <w:t>.</w:t>
      </w:r>
      <w:r>
        <w:t>294(Somatostatin 2 antagonist) + 0</w:t>
      </w:r>
      <w:r w:rsidR="00644CD5">
        <w:t>.</w:t>
      </w:r>
      <w:r>
        <w:t>292(Cathepsin H inhibitor) -0</w:t>
      </w:r>
      <w:r w:rsidR="00644CD5">
        <w:t>.</w:t>
      </w:r>
      <w:r>
        <w:t>0246(NumDonor) -0</w:t>
      </w:r>
      <w:r w:rsidR="00644CD5">
        <w:t>.</w:t>
      </w:r>
      <w:r>
        <w:t>114(Sigma receptor antagonist) -0</w:t>
      </w:r>
      <w:r w:rsidR="00644CD5">
        <w:t>.</w:t>
      </w:r>
      <w:r>
        <w:t>283(Adrenaline agonist) + 0</w:t>
      </w:r>
      <w:r w:rsidR="00644CD5">
        <w:t>.</w:t>
      </w:r>
      <w:r>
        <w:t>294(Secretase beta 1 inhibitor) -0</w:t>
      </w:r>
      <w:r w:rsidR="00644CD5">
        <w:t>.</w:t>
      </w:r>
      <w:r>
        <w:t>328(Transthyretin amyloid fibril formation inhibitor) -0</w:t>
      </w:r>
      <w:r w:rsidR="00644CD5">
        <w:t>.</w:t>
      </w:r>
      <w:r>
        <w:t>155(Withdrawal) + 0</w:t>
      </w:r>
      <w:r w:rsidR="00644CD5">
        <w:t>.</w:t>
      </w:r>
      <w:r>
        <w:t>433(MAP3K11 inhibitor) + 0</w:t>
      </w:r>
      <w:r w:rsidR="00644CD5">
        <w:t>.</w:t>
      </w:r>
      <w:r>
        <w:t>102(Nausea) -0</w:t>
      </w:r>
      <w:r w:rsidR="00644CD5">
        <w:t>.</w:t>
      </w:r>
      <w:r>
        <w:t>604(Adenylosuccinate lyase inhibitor) -0</w:t>
      </w:r>
      <w:r w:rsidR="00644CD5">
        <w:t>.</w:t>
      </w:r>
      <w:r>
        <w:t>294(Glycerone-phosphate O-acyltransferase inhibitor) + 0</w:t>
      </w:r>
      <w:r w:rsidR="00644CD5">
        <w:t>.</w:t>
      </w:r>
      <w:r>
        <w:t>085(Female sexual dysfunction treatment) -0</w:t>
      </w:r>
      <w:r w:rsidR="00644CD5">
        <w:t>.</w:t>
      </w:r>
      <w:r>
        <w:t>11(Purinergic P2Y antagonist) + 0</w:t>
      </w:r>
      <w:r w:rsidR="00644CD5">
        <w:t>.</w:t>
      </w:r>
      <w:r>
        <w:t>0186(NumHal) + 0</w:t>
      </w:r>
      <w:r w:rsidR="00644CD5">
        <w:t>.</w:t>
      </w:r>
      <w:r>
        <w:t>102(Signal transduction pathways inhibitor) -0</w:t>
      </w:r>
      <w:r w:rsidR="00644CD5">
        <w:t>.</w:t>
      </w:r>
      <w:r>
        <w:t>298(Beta 2 adrenoreceptor agonist) -0</w:t>
      </w:r>
      <w:r w:rsidR="00644CD5">
        <w:t>.</w:t>
      </w:r>
      <w:r>
        <w:t>15(Poly(ADP-ribose) polymerase 1 inhib</w:t>
      </w:r>
      <w:r>
        <w:t>i</w:t>
      </w:r>
      <w:r>
        <w:t>tor) -0</w:t>
      </w:r>
      <w:r w:rsidR="00644CD5">
        <w:t>.</w:t>
      </w:r>
      <w:r>
        <w:t>237(CYP3A inducer) -0</w:t>
      </w:r>
      <w:r w:rsidR="00644CD5">
        <w:t>.</w:t>
      </w:r>
      <w:r>
        <w:t>0931(Membrane integrity agonist) + 0</w:t>
      </w:r>
      <w:r w:rsidR="00644CD5">
        <w:t>.</w:t>
      </w:r>
      <w:r>
        <w:t>0758(Adenylate cyclase VIII inhibitor) + 0</w:t>
      </w:r>
      <w:r w:rsidR="00644CD5">
        <w:t>.</w:t>
      </w:r>
      <w:r>
        <w:t>0566(Antineoplastic (bone cancer)) + 0</w:t>
      </w:r>
      <w:r w:rsidR="00644CD5">
        <w:t>.</w:t>
      </w:r>
      <w:r>
        <w:t>0717(Protein 30S ribosomal subunit inhibitor) -0</w:t>
      </w:r>
      <w:r w:rsidR="00644CD5">
        <w:t>.</w:t>
      </w:r>
      <w:r>
        <w:t>0943(Platelet activating factor alpha antagonist) + 0</w:t>
      </w:r>
      <w:r w:rsidR="00644CD5">
        <w:t>.</w:t>
      </w:r>
      <w:r>
        <w:t>595(NAD+ diphosphatase inhibitor) -0</w:t>
      </w:r>
      <w:r w:rsidR="00644CD5">
        <w:t>.</w:t>
      </w:r>
      <w:r>
        <w:t>0606(ATPase (Mitochondrial F1F0) inhibitor) -0</w:t>
      </w:r>
      <w:r w:rsidR="00644CD5">
        <w:t>.</w:t>
      </w:r>
      <w:r>
        <w:t>0916(11-Beta-hydroxysteroid dehydrogenase 1 inhibitor) -0</w:t>
      </w:r>
      <w:r w:rsidR="00644CD5">
        <w:t>.</w:t>
      </w:r>
      <w:r>
        <w:t>0636(Estradiol 17 beta dehydrogenase 2 inhibitor) -0</w:t>
      </w:r>
      <w:r w:rsidR="00644CD5">
        <w:t>.</w:t>
      </w:r>
      <w:r>
        <w:t>184(Chymotrypsin inhibitor) + 0</w:t>
      </w:r>
      <w:r w:rsidR="00644CD5">
        <w:t>.</w:t>
      </w:r>
      <w:r>
        <w:t>248(Carbonic anhydrase IV inhibitor) -0</w:t>
      </w:r>
      <w:r w:rsidR="00644CD5">
        <w:t>.</w:t>
      </w:r>
      <w:r>
        <w:t>131(Ubiquinol-cytochrome-c reductase inhibitor) + 0</w:t>
      </w:r>
      <w:r w:rsidR="00644CD5">
        <w:t>.</w:t>
      </w:r>
      <w:r>
        <w:t>0885(Skin irritation</w:t>
      </w:r>
      <w:r w:rsidR="00644CD5">
        <w:t>.</w:t>
      </w:r>
      <w:r>
        <w:t xml:space="preserve"> weak) + 0</w:t>
      </w:r>
      <w:r w:rsidR="00644CD5">
        <w:t>.</w:t>
      </w:r>
      <w:r>
        <w:t>0715(CC chemokine 1 receptor antagonist) -0</w:t>
      </w:r>
      <w:r w:rsidR="00644CD5">
        <w:t>.</w:t>
      </w:r>
      <w:r>
        <w:t>0586(Glutamate receptor agonist) + 0</w:t>
      </w:r>
      <w:r w:rsidR="00644CD5">
        <w:t>.</w:t>
      </w:r>
      <w:r>
        <w:t>189(MAP-kinase-activated kinase 1 inhibitor) -0</w:t>
      </w:r>
      <w:r w:rsidR="00644CD5">
        <w:t>.</w:t>
      </w:r>
      <w:r>
        <w:t>113(Carcinogenic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0797(Dopamine D1 agonist) + 0</w:t>
      </w:r>
      <w:r w:rsidR="00644CD5">
        <w:t>.</w:t>
      </w:r>
      <w:r>
        <w:t>0566(Baculoviral IAP repeat-containing protein 2 inhibitor) + 0</w:t>
      </w:r>
      <w:r w:rsidR="00644CD5">
        <w:t>.</w:t>
      </w:r>
      <w:r>
        <w:t>113(5 Hydrox</w:t>
      </w:r>
      <w:r>
        <w:t>y</w:t>
      </w:r>
      <w:r>
        <w:t>tryptamine 2A antagonist) -0</w:t>
      </w:r>
      <w:r w:rsidR="00644CD5">
        <w:t>.</w:t>
      </w:r>
      <w:r>
        <w:t>17(Nicotinic neuronal receptor agonist) + 0</w:t>
      </w:r>
      <w:r w:rsidR="00644CD5">
        <w:t>.</w:t>
      </w:r>
      <w:r>
        <w:t>237(Somatostatin antagonist) + 0</w:t>
      </w:r>
      <w:r w:rsidR="00644CD5">
        <w:t>.</w:t>
      </w:r>
      <w:r>
        <w:t>199(Membrane dipeptidase inhibitor) + 0</w:t>
      </w:r>
      <w:r w:rsidR="00644CD5">
        <w:t>.</w:t>
      </w:r>
      <w:r>
        <w:t>0996(Probable DNA dC-&gt;dU-editing enzyme APOBEC-3A inhibitor) -0</w:t>
      </w:r>
      <w:r w:rsidR="00644CD5">
        <w:t>.</w:t>
      </w:r>
      <w:r>
        <w:t>0488(Antiviral (Rhinovirus)) + 0</w:t>
      </w:r>
      <w:r w:rsidR="00644CD5">
        <w:t>.</w:t>
      </w:r>
      <w:r>
        <w:t>194(AMP-activated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124(Coccolysin inhibitor) -0</w:t>
      </w:r>
      <w:r w:rsidR="00644CD5">
        <w:t>.</w:t>
      </w:r>
      <w:r>
        <w:t>14(Antiviral (CMV)) -0</w:t>
      </w:r>
      <w:r w:rsidR="00644CD5">
        <w:t>.</w:t>
      </w:r>
      <w:r>
        <w:t>0764(Sigma 1 receptor antagonist) + 0</w:t>
      </w:r>
      <w:r w:rsidR="00644CD5">
        <w:t>.</w:t>
      </w:r>
      <w:r>
        <w:t>0709(Dysarthria) + 0</w:t>
      </w:r>
      <w:r w:rsidR="00644CD5">
        <w:t>.</w:t>
      </w:r>
      <w:r>
        <w:t>0488(Thrombolytic) + 0</w:t>
      </w:r>
      <w:r w:rsidR="00644CD5">
        <w:t>.</w:t>
      </w:r>
      <w:r>
        <w:t>0764(Paralysis) + 0</w:t>
      </w:r>
      <w:r w:rsidR="00644CD5">
        <w:t>.</w:t>
      </w:r>
      <w:r>
        <w:t>17(Henoch-Schonlein purpura) + 0</w:t>
      </w:r>
      <w:r w:rsidR="00644CD5">
        <w:t>.</w:t>
      </w:r>
      <w:r>
        <w:t>18(CYP11B1 inhibitor) -0</w:t>
      </w:r>
      <w:r w:rsidR="00644CD5">
        <w:t>.</w:t>
      </w:r>
      <w:r>
        <w:t>0577(Protein kinase C-related protein kinase inhibitor) -0</w:t>
      </w:r>
      <w:r w:rsidR="00644CD5">
        <w:t>.</w:t>
      </w:r>
      <w:r>
        <w:t>131(VCAM antagonist) + 0</w:t>
      </w:r>
      <w:r w:rsidR="00644CD5">
        <w:t>.</w:t>
      </w:r>
      <w:r>
        <w:t>1(Carcinogenic</w:t>
      </w:r>
      <w:r w:rsidR="00644CD5">
        <w:t>.</w:t>
      </w:r>
      <w:r>
        <w:t xml:space="preserve"> group 1) -0</w:t>
      </w:r>
      <w:r w:rsidR="00644CD5">
        <w:t>.</w:t>
      </w:r>
      <w:r>
        <w:t>088(Thrombophlebitis) -0</w:t>
      </w:r>
      <w:r w:rsidR="00644CD5">
        <w:t>.</w:t>
      </w:r>
      <w:r>
        <w:t>379(Ribose-phosphate diphosphokinase inhibitor) -0</w:t>
      </w:r>
      <w:r w:rsidR="00644CD5">
        <w:t>.</w:t>
      </w:r>
      <w:r>
        <w:t>0966(Mandelate 4-monooxygenase inhibitor) + 0</w:t>
      </w:r>
      <w:r w:rsidR="00644CD5">
        <w:t>.</w:t>
      </w:r>
      <w:r>
        <w:t xml:space="preserve">137(ICAM 1 </w:t>
      </w:r>
      <w:r>
        <w:lastRenderedPageBreak/>
        <w:t>antagonist) + 0</w:t>
      </w:r>
      <w:r w:rsidR="00644CD5">
        <w:t>.</w:t>
      </w:r>
      <w:r>
        <w:t>0539(Activin receptor-like kinase 4 inhibitor) + 0</w:t>
      </w:r>
      <w:r w:rsidR="00644CD5">
        <w:t>.</w:t>
      </w:r>
      <w:r>
        <w:t>0454(RET inhibitor) + 0</w:t>
      </w:r>
      <w:r w:rsidR="00644CD5">
        <w:t>.</w:t>
      </w:r>
      <w:r>
        <w:t>0497(Ca2+/calmodulin-dependent kinase II gamma inhibitor) -0</w:t>
      </w:r>
      <w:r w:rsidR="00644CD5">
        <w:t>.</w:t>
      </w:r>
      <w:r>
        <w:t>0353(Acute neurologic disorders treatment) -0</w:t>
      </w:r>
      <w:r w:rsidR="00644CD5">
        <w:t>.</w:t>
      </w:r>
      <w:r>
        <w:t>318(Citrate (Si)-synthase inhibitor) -0</w:t>
      </w:r>
      <w:r w:rsidR="00644CD5">
        <w:t>.</w:t>
      </w:r>
      <w:r>
        <w:t>0873(Nitrate reductase inhibitor) -0</w:t>
      </w:r>
      <w:r w:rsidR="00644CD5">
        <w:t>.</w:t>
      </w:r>
      <w:r>
        <w:t>0685(EREG expression enhancer) + 0</w:t>
      </w:r>
      <w:r w:rsidR="00644CD5">
        <w:t>.</w:t>
      </w:r>
      <w:r>
        <w:t>121(Phosphoenolpyruvate carboxykinase (ATP) inhibitor) -0</w:t>
      </w:r>
      <w:r w:rsidR="00644CD5">
        <w:t>.</w:t>
      </w:r>
      <w:r>
        <w:t>0283(Antineoplastic (small cell lung cancer)) -0</w:t>
      </w:r>
      <w:r w:rsidR="00644CD5">
        <w:t>.</w:t>
      </w:r>
      <w:r>
        <w:t>0473(Cyclin D3 inhibitor) + 0</w:t>
      </w:r>
      <w:r w:rsidR="00644CD5">
        <w:t>.</w:t>
      </w:r>
      <w:r>
        <w:t>125(Fructose-1</w:t>
      </w:r>
      <w:r w:rsidR="00644CD5">
        <w:t>.</w:t>
      </w:r>
      <w:r>
        <w:t>6-bisphosphatase 2 inhibitor) + 0</w:t>
      </w:r>
      <w:r w:rsidR="00644CD5">
        <w:t>.</w:t>
      </w:r>
      <w:r>
        <w:t>131(Fibrinogen inhibitor) + 0</w:t>
      </w:r>
      <w:r w:rsidR="00644CD5">
        <w:t>.</w:t>
      </w:r>
      <w:r>
        <w:t>0282(Lipase inhibitor) -0</w:t>
      </w:r>
      <w:r w:rsidR="00644CD5">
        <w:t>.</w:t>
      </w:r>
      <w:r>
        <w:t>124(VCAM-1 antagonist) -0</w:t>
      </w:r>
      <w:r w:rsidR="00644CD5">
        <w:t>.</w:t>
      </w:r>
      <w:r>
        <w:t>0473(Flavin-containing monooxygenase substrate) -0</w:t>
      </w:r>
      <w:r w:rsidR="00644CD5">
        <w:t>.</w:t>
      </w:r>
      <w:r>
        <w:t>151(Lysine carboxypeptidase inhibitor) + 0</w:t>
      </w:r>
      <w:r w:rsidR="00644CD5">
        <w:t>.</w:t>
      </w:r>
      <w:r>
        <w:t>0786(Antipruritic</w:t>
      </w:r>
      <w:r w:rsidR="00644CD5">
        <w:t>.</w:t>
      </w:r>
      <w:r>
        <w:t xml:space="preserve"> non-allergic) -0</w:t>
      </w:r>
      <w:r w:rsidR="00644CD5">
        <w:t>.</w:t>
      </w:r>
      <w:r>
        <w:t>0268(Dopamine D1B antagonist) -0</w:t>
      </w:r>
      <w:r w:rsidR="00644CD5">
        <w:t>.</w:t>
      </w:r>
      <w:r>
        <w:t>0288(Cyclin-dependent kinase 5 inhibitor) -0</w:t>
      </w:r>
      <w:r w:rsidR="00644CD5">
        <w:t>.</w:t>
      </w:r>
      <w:r>
        <w:t>0843(Kallikrein 13 inhibitor) + 0</w:t>
      </w:r>
      <w:r w:rsidR="00644CD5">
        <w:t>.</w:t>
      </w:r>
      <w:r>
        <w:t>0778(GPX1 expression enhancer) + 0</w:t>
      </w:r>
      <w:r w:rsidR="00644CD5">
        <w:t>.</w:t>
      </w:r>
      <w:r>
        <w:t>0738(5 Hydroxytryptamine 3 agonist) -0</w:t>
      </w:r>
      <w:r w:rsidR="00644CD5">
        <w:t>.</w:t>
      </w:r>
      <w:r>
        <w:t>0938(Gamma-glutamyl hydrolase inhibitor) -0</w:t>
      </w:r>
      <w:r w:rsidR="00644CD5">
        <w:t>.</w:t>
      </w:r>
      <w:r>
        <w:t>0742(Gastritis treatment) + 0</w:t>
      </w:r>
      <w:r w:rsidR="00644CD5">
        <w:t>.</w:t>
      </w:r>
      <w:r>
        <w:t>0992(Tripeptide aminopept</w:t>
      </w:r>
      <w:r>
        <w:t>i</w:t>
      </w:r>
      <w:r>
        <w:t>dase inhibitor) + 0</w:t>
      </w:r>
      <w:r w:rsidR="00644CD5">
        <w:t>.</w:t>
      </w:r>
      <w:r>
        <w:t>029(Postmenopausal disorders treatment) -0</w:t>
      </w:r>
      <w:r w:rsidR="00644CD5">
        <w:t>.</w:t>
      </w:r>
      <w:r>
        <w:t>0308(Check point kinase inhibitor) + 0</w:t>
      </w:r>
      <w:r w:rsidR="00644CD5">
        <w:t>.</w:t>
      </w:r>
      <w:r>
        <w:t>0924(Folylpolyglutamate synthase inhibitor) + 0</w:t>
      </w:r>
      <w:r w:rsidR="00644CD5">
        <w:t>.</w:t>
      </w:r>
      <w:r>
        <w:t>0119(Rheumatoid arthritis treatment) -0</w:t>
      </w:r>
      <w:r w:rsidR="00644CD5">
        <w:t>.</w:t>
      </w:r>
      <w:r>
        <w:t>042(Cystathionine gamma-lyase inhibitor) -0</w:t>
      </w:r>
      <w:r w:rsidR="00644CD5">
        <w:t>.</w:t>
      </w:r>
      <w:r>
        <w:t>0184(Mineralocorticoid antagonist) -8</w:t>
      </w:r>
      <w:r w:rsidR="00644CD5">
        <w:t>.</w:t>
      </w:r>
      <w:r>
        <w:t>14E-05(Lipophilicity^3) + 0</w:t>
      </w:r>
      <w:r w:rsidR="00644CD5">
        <w:t>.</w:t>
      </w:r>
      <w:r>
        <w:t>0345(Nav1.3 sodium channel blocker) + 0</w:t>
      </w:r>
      <w:r w:rsidR="00644CD5">
        <w:t>.</w:t>
      </w:r>
      <w:r>
        <w:t>019(Vasopressin 1 antagonist) -0</w:t>
      </w:r>
      <w:r w:rsidR="00644CD5">
        <w:t>.</w:t>
      </w:r>
      <w:r>
        <w:t>049(CDC25C inhibitor) + 0</w:t>
      </w:r>
      <w:r w:rsidR="00644CD5">
        <w:t>.</w:t>
      </w:r>
      <w:r>
        <w:t>0382(CDKN2C expression inhibitor) + 0</w:t>
      </w:r>
      <w:r w:rsidR="00644CD5">
        <w:t>.</w:t>
      </w:r>
      <w:r>
        <w:t>0149(Multidrug resistance-associated protein 1 inhibitor) + 0</w:t>
      </w:r>
      <w:r w:rsidR="00644CD5">
        <w:t>.</w:t>
      </w:r>
      <w:r>
        <w:t>00954(Yersiniabactin siderophore biosynthetic protein inhibitor) + 0</w:t>
      </w:r>
      <w:r w:rsidR="00644CD5">
        <w:t>.</w:t>
      </w:r>
      <w:r>
        <w:t>0169(Antialcoholic) + 0</w:t>
      </w:r>
      <w:r w:rsidR="00644CD5">
        <w:t>.</w:t>
      </w:r>
      <w:r>
        <w:t>0434(Nucleotidyltransferase inhibitor) -0</w:t>
      </w:r>
      <w:r w:rsidR="00644CD5">
        <w:t>.</w:t>
      </w:r>
      <w:r>
        <w:t>0479(Heparan-alpha-glucosaminide N-acetyltransferase inhibitor) -0</w:t>
      </w:r>
      <w:r w:rsidR="00644CD5">
        <w:t>.</w:t>
      </w:r>
      <w:r>
        <w:t>0196(Amiloride-sensitive sodium channel 1 alpha-subunit blocker) -0</w:t>
      </w:r>
      <w:r w:rsidR="00644CD5">
        <w:t>.</w:t>
      </w:r>
      <w:r>
        <w:t>0109(cAMP-dependent protein kinase type II-beta regulatory subunit inhibitor) + 0</w:t>
      </w:r>
      <w:r w:rsidR="00644CD5">
        <w:t>.</w:t>
      </w:r>
      <w:r>
        <w:t>0112(Rho-associated kinase I inhibitor) + 0</w:t>
      </w:r>
      <w:r w:rsidR="00644CD5">
        <w:t>.</w:t>
      </w:r>
      <w:r>
        <w:t>0101(Baculoviral IAP repeat-containing protein 3 inhibitor) + 0</w:t>
      </w:r>
      <w:r w:rsidR="00644CD5">
        <w:t>.</w:t>
      </w:r>
      <w:r>
        <w:t>0319(Adenosine deaminase inhibitor) + 0</w:t>
      </w:r>
      <w:r w:rsidR="00644CD5">
        <w:t>.</w:t>
      </w:r>
      <w:r>
        <w:t>00574(Neurotoxic) + 0</w:t>
      </w:r>
      <w:r w:rsidR="00644CD5">
        <w:t>.</w:t>
      </w:r>
      <w:r>
        <w:t>0207(Beta 1 adrenoreceptor antagonist) -0</w:t>
      </w:r>
      <w:r w:rsidR="00644CD5">
        <w:t>.</w:t>
      </w:r>
      <w:r>
        <w:t>00648(Carcinogenic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0102(Heat shock protein antagonist) -0</w:t>
      </w:r>
      <w:r w:rsidR="00644CD5">
        <w:t>.</w:t>
      </w:r>
      <w:r>
        <w:t>0213(Aspartate carbamoyltransferase inhibitor) + 0</w:t>
      </w:r>
      <w:r w:rsidR="00644CD5">
        <w:t>.</w:t>
      </w:r>
      <w:r>
        <w:t>00403(Lysine-tRNA ligase inhibitor) -0</w:t>
      </w:r>
      <w:r w:rsidR="00644CD5">
        <w:t>.</w:t>
      </w:r>
      <w:r>
        <w:t>00463(Scleroderma) -0</w:t>
      </w:r>
      <w:r w:rsidR="00644CD5">
        <w:t>.</w:t>
      </w:r>
      <w:r>
        <w:t>00721(Growth hormone releasing factor antagonist) + 0</w:t>
      </w:r>
      <w:r w:rsidR="00644CD5">
        <w:t>.</w:t>
      </w:r>
      <w:r>
        <w:t>0029(PRL pho</w:t>
      </w:r>
      <w:r>
        <w:t>s</w:t>
      </w:r>
      <w:r>
        <w:t>phatase inhibitor) + 8</w:t>
      </w:r>
      <w:r w:rsidR="00644CD5">
        <w:t>.</w:t>
      </w:r>
      <w:r>
        <w:t>67E-05(Multiple sclerosis treatment) + 4</w:t>
      </w:r>
      <w:r w:rsidR="00644CD5">
        <w:t>.</w:t>
      </w:r>
      <w:r>
        <w:t>59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285(CYP2D substrate) -0</w:t>
      </w:r>
      <w:r w:rsidR="00644CD5">
        <w:t>.</w:t>
      </w:r>
      <w:r>
        <w:t>0777(Eosinophilia) + 0</w:t>
      </w:r>
      <w:r w:rsidR="00644CD5">
        <w:t>.</w:t>
      </w:r>
      <w:r>
        <w:t>195(NumAromAtoms) -0</w:t>
      </w:r>
      <w:r w:rsidR="00644CD5">
        <w:t>.</w:t>
      </w:r>
      <w:r>
        <w:t>0084(MAP kinase kinase 2 i</w:t>
      </w:r>
      <w:r>
        <w:t>n</w:t>
      </w:r>
      <w:r>
        <w:t>hibitor) -0</w:t>
      </w:r>
      <w:r w:rsidR="00644CD5">
        <w:t>.</w:t>
      </w:r>
      <w:r>
        <w:t>567(Thrombocytopenia) + 0</w:t>
      </w:r>
      <w:r w:rsidR="00644CD5">
        <w:t>.</w:t>
      </w:r>
      <w:r>
        <w:t>352(Ocular toxicity) + 0</w:t>
      </w:r>
      <w:r w:rsidR="00644CD5">
        <w:t>.</w:t>
      </w:r>
      <w:r>
        <w:t>463(5 Hydroxytryptamine 5 antagonist) -0</w:t>
      </w:r>
      <w:r w:rsidR="00644CD5">
        <w:t>.</w:t>
      </w:r>
      <w:r>
        <w:t>343(Matrix metalloproteinase 3 (membrane-type) inhibitor) + 0</w:t>
      </w:r>
      <w:r w:rsidR="00644CD5">
        <w:t>.</w:t>
      </w:r>
      <w:r>
        <w:t>0298(TRPM8 blocker) -0</w:t>
      </w:r>
      <w:r w:rsidR="00644CD5">
        <w:t>.</w:t>
      </w:r>
      <w:r>
        <w:t>279(Check point kinase inhibitor) -0</w:t>
      </w:r>
      <w:r w:rsidR="00644CD5">
        <w:t>.</w:t>
      </w:r>
      <w:r>
        <w:t>96(Thiosulfate sulfurtransferase inhibitor) + 0</w:t>
      </w:r>
      <w:r w:rsidR="00644CD5">
        <w:t>.</w:t>
      </w:r>
      <w:r>
        <w:t>189(Carboxylesterase inhibitor) + 2</w:t>
      </w:r>
      <w:r w:rsidR="00644CD5">
        <w:t>.</w:t>
      </w:r>
      <w:r>
        <w:t>35(Methionyl aminopeptidase 1 inhibitor) + 0</w:t>
      </w:r>
      <w:r w:rsidR="00644CD5">
        <w:t>.</w:t>
      </w:r>
      <w:r>
        <w:t>234(Stearoyl-CoA desaturase inhibitor) -0</w:t>
      </w:r>
      <w:r w:rsidR="00644CD5">
        <w:t>.</w:t>
      </w:r>
      <w:r>
        <w:t>93(Hyperthermic) -1</w:t>
      </w:r>
      <w:r w:rsidR="00644CD5">
        <w:t>.</w:t>
      </w:r>
      <w:r>
        <w:t>06(5 Hydroxytryptamine release inhib</w:t>
      </w:r>
      <w:r>
        <w:t>i</w:t>
      </w:r>
      <w:r>
        <w:t>tor) + 0</w:t>
      </w:r>
      <w:r w:rsidR="00644CD5">
        <w:t>.</w:t>
      </w:r>
      <w:r>
        <w:t>0843(Menopausal disorders treatment) -0</w:t>
      </w:r>
      <w:r w:rsidR="00644CD5">
        <w:t>.</w:t>
      </w:r>
      <w:r>
        <w:t>00602(Carnitine palmitoyltransferase inhibitor) -0</w:t>
      </w:r>
      <w:r w:rsidR="00644CD5">
        <w:t>.</w:t>
      </w:r>
      <w:r>
        <w:t>155(Guanylate cyclase 1 stimulant) + 0</w:t>
      </w:r>
      <w:r w:rsidR="00644CD5">
        <w:t>.</w:t>
      </w:r>
      <w:r>
        <w:t>4(Respiratory distress syndrome treatment) + 0</w:t>
      </w:r>
      <w:r w:rsidR="00644CD5">
        <w:t>.</w:t>
      </w:r>
      <w:r>
        <w:t>141(Lipophilicity^2) -2</w:t>
      </w:r>
      <w:r w:rsidR="00644CD5">
        <w:t>.</w:t>
      </w:r>
      <w:r>
        <w:t>44(N-formylglutamate deformylase inhibitor) -0</w:t>
      </w:r>
      <w:r w:rsidR="00644CD5">
        <w:t>.</w:t>
      </w:r>
      <w:r>
        <w:t>367(Platelet antagonist) -0</w:t>
      </w:r>
      <w:r w:rsidR="00644CD5">
        <w:t>.</w:t>
      </w:r>
      <w:r>
        <w:t>588(Syk tyrosine kinase inhibitor) + 0</w:t>
      </w:r>
      <w:r w:rsidR="00644CD5">
        <w:t>.</w:t>
      </w:r>
      <w:r>
        <w:t>336(Bone formation stim</w:t>
      </w:r>
      <w:r>
        <w:t>u</w:t>
      </w:r>
      <w:r>
        <w:t>lant) -0</w:t>
      </w:r>
      <w:r w:rsidR="00644CD5">
        <w:t>.</w:t>
      </w:r>
      <w:r>
        <w:t>366(Hexokinase stimulant) -0</w:t>
      </w:r>
      <w:r w:rsidR="00644CD5">
        <w:t>.</w:t>
      </w:r>
      <w:r>
        <w:t>119(Transcription factor inhibitor) -0</w:t>
      </w:r>
      <w:r w:rsidR="00644CD5">
        <w:t>.</w:t>
      </w:r>
      <w:r>
        <w:t>16(CYP2C9 inhibitor) -0</w:t>
      </w:r>
      <w:r w:rsidR="00644CD5">
        <w:t>.</w:t>
      </w:r>
      <w:r>
        <w:t>17(VIM expre</w:t>
      </w:r>
      <w:r>
        <w:t>s</w:t>
      </w:r>
      <w:r>
        <w:t>sion inhibitor) + 0</w:t>
      </w:r>
      <w:r w:rsidR="00644CD5">
        <w:t>.</w:t>
      </w:r>
      <w:r>
        <w:t>441(Anemia) -0</w:t>
      </w:r>
      <w:r w:rsidR="00644CD5">
        <w:t>.</w:t>
      </w:r>
      <w:r>
        <w:t>211(Dual specificity tyrosine-phosphorylation regulated kinase 1A inhibitor) + 0</w:t>
      </w:r>
      <w:r w:rsidR="00644CD5">
        <w:t>.</w:t>
      </w:r>
      <w:r>
        <w:t>318(Hemolysis) + 0</w:t>
      </w:r>
      <w:r w:rsidR="00644CD5">
        <w:t>.</w:t>
      </w:r>
      <w:r>
        <w:t>482(Respiratory analeptic) + 0</w:t>
      </w:r>
      <w:r w:rsidR="00644CD5">
        <w:t>.</w:t>
      </w:r>
      <w:r>
        <w:t>119(MW) + 0</w:t>
      </w:r>
      <w:r w:rsidR="00644CD5">
        <w:t>.</w:t>
      </w:r>
      <w:r>
        <w:t>539(Protein kinase C iota inhibitor) + 0</w:t>
      </w:r>
      <w:r w:rsidR="00644CD5">
        <w:t>.</w:t>
      </w:r>
      <w:r>
        <w:t>823(Phenylalanine 4-hydroxylase inhibitor) -1</w:t>
      </w:r>
      <w:r w:rsidR="00644CD5">
        <w:t>.</w:t>
      </w:r>
      <w:r>
        <w:t>21(Vascular adhesion protein 1 inhibitor) -1</w:t>
      </w:r>
      <w:r w:rsidR="00644CD5">
        <w:t>.</w:t>
      </w:r>
      <w:r>
        <w:t>26(MAO B inhibitor) + 0</w:t>
      </w:r>
      <w:r w:rsidR="00644CD5">
        <w:t>.</w:t>
      </w:r>
      <w:r>
        <w:t>398(Antipruritic</w:t>
      </w:r>
      <w:r w:rsidR="00644CD5">
        <w:t>.</w:t>
      </w:r>
      <w:r>
        <w:t xml:space="preserve"> allergic) -0</w:t>
      </w:r>
      <w:r w:rsidR="00644CD5">
        <w:t>.</w:t>
      </w:r>
      <w:r>
        <w:t>64(Glutamate (mGluR5) agonist) -0</w:t>
      </w:r>
      <w:r w:rsidR="00644CD5">
        <w:t>.</w:t>
      </w:r>
      <w:r>
        <w:t>615(Glutamate dehydrogenase [NAD(P)+] inhib</w:t>
      </w:r>
      <w:r>
        <w:t>i</w:t>
      </w:r>
      <w:r>
        <w:t>tor) -0</w:t>
      </w:r>
      <w:r w:rsidR="00644CD5">
        <w:t>.</w:t>
      </w:r>
      <w:r>
        <w:t>391(Prostate disorders treatment) -0</w:t>
      </w:r>
      <w:r w:rsidR="00644CD5">
        <w:t>.</w:t>
      </w:r>
      <w:r>
        <w:t>426(Pulmonary hypertension treatment) + 0</w:t>
      </w:r>
      <w:r w:rsidR="00644CD5">
        <w:t>.</w:t>
      </w:r>
      <w:r>
        <w:t>906(Colony stimulating factor agonist) + 0</w:t>
      </w:r>
      <w:r w:rsidR="00644CD5">
        <w:t>.</w:t>
      </w:r>
      <w:r>
        <w:t>216(Antiseborrheic) + 0</w:t>
      </w:r>
      <w:r w:rsidR="00644CD5">
        <w:t>.</w:t>
      </w:r>
      <w:r>
        <w:t>288(Antidiabetic symptomatic) -0</w:t>
      </w:r>
      <w:r w:rsidR="00644CD5">
        <w:t>.</w:t>
      </w:r>
      <w:r>
        <w:t>334(Platelet aggregation inhibitor) -0</w:t>
      </w:r>
      <w:r w:rsidR="00644CD5">
        <w:t>.</w:t>
      </w:r>
      <w:r>
        <w:t>143(MAP kinase 11 inhibitor) + 0</w:t>
      </w:r>
      <w:r w:rsidR="00644CD5">
        <w:t>.</w:t>
      </w:r>
      <w:r>
        <w:t>0957(Lethargy) + 0</w:t>
      </w:r>
      <w:r w:rsidR="00644CD5">
        <w:t>.</w:t>
      </w:r>
      <w:r>
        <w:t>651(Fumarate hydratase inhibitor) -0</w:t>
      </w:r>
      <w:r w:rsidR="00644CD5">
        <w:t>.</w:t>
      </w:r>
      <w:r>
        <w:t>802(Lacrimal secretion stimulant) -0</w:t>
      </w:r>
      <w:r w:rsidR="00644CD5">
        <w:t>.</w:t>
      </w:r>
      <w:r>
        <w:t>388(Oxidoreductase inhibitor) + 1</w:t>
      </w:r>
      <w:r w:rsidR="00644CD5">
        <w:t>.</w:t>
      </w:r>
      <w:r>
        <w:t>01(Adenosine A1 receptor agonist enhancer) + 0</w:t>
      </w:r>
      <w:r w:rsidR="00644CD5">
        <w:t>.</w:t>
      </w:r>
      <w:r>
        <w:t>274(Cachexia trea</w:t>
      </w:r>
      <w:r>
        <w:t>t</w:t>
      </w:r>
      <w:r>
        <w:t>ment) -0</w:t>
      </w:r>
      <w:r w:rsidR="00644CD5">
        <w:t>.</w:t>
      </w:r>
      <w:r>
        <w:t>236(MAP kinase 7 inhibitor) + 0</w:t>
      </w:r>
      <w:r w:rsidR="00644CD5">
        <w:t>.</w:t>
      </w:r>
      <w:r>
        <w:t>391(TIE-2 antagonist) + 0</w:t>
      </w:r>
      <w:r w:rsidR="00644CD5">
        <w:t>.</w:t>
      </w:r>
      <w:r>
        <w:t>27(Cathepsin L2 inhibitor) -0</w:t>
      </w:r>
      <w:r w:rsidR="00644CD5">
        <w:t>.</w:t>
      </w:r>
      <w:r>
        <w:t>347(Antiprotozoal (Trichomonas)) -0</w:t>
      </w:r>
      <w:r w:rsidR="00644CD5">
        <w:t>.</w:t>
      </w:r>
      <w:r>
        <w:t>919(Glutamate (mGluR group III) antagonist) -0</w:t>
      </w:r>
      <w:r w:rsidR="00644CD5">
        <w:t>.</w:t>
      </w:r>
      <w:r>
        <w:t>0625(NumAcceptor) -0</w:t>
      </w:r>
      <w:r w:rsidR="00644CD5">
        <w:t>.</w:t>
      </w:r>
      <w:r>
        <w:t>414(Ubiquitin-protein ligase inhibitor) -0</w:t>
      </w:r>
      <w:r w:rsidR="00644CD5">
        <w:t>.</w:t>
      </w:r>
      <w:r>
        <w:t>365(Amiloride-sensitive cation channel 1 blocker) + 0</w:t>
      </w:r>
      <w:r w:rsidR="00644CD5">
        <w:t>.</w:t>
      </w:r>
      <w:r>
        <w:t>583(Endometrios treatment) + 0</w:t>
      </w:r>
      <w:r w:rsidR="00644CD5">
        <w:t>.</w:t>
      </w:r>
      <w:r>
        <w:t>661(Chitinase inhibitor) -0</w:t>
      </w:r>
      <w:r w:rsidR="00644CD5">
        <w:t>.</w:t>
      </w:r>
      <w:r>
        <w:t>316(Opioid delta receptor antagonist) + 0</w:t>
      </w:r>
      <w:r w:rsidR="00644CD5">
        <w:t>.</w:t>
      </w:r>
      <w:r>
        <w:t>491(Glyceraldehyde-3-phosphate dehydr</w:t>
      </w:r>
      <w:r>
        <w:t>o</w:t>
      </w:r>
      <w:r>
        <w:t>genase inhibitor) + 0</w:t>
      </w:r>
      <w:r w:rsidR="00644CD5">
        <w:t>.</w:t>
      </w:r>
      <w:r>
        <w:t>488(Mood disorders treatment) -1</w:t>
      </w:r>
      <w:r w:rsidR="00644CD5">
        <w:t>.</w:t>
      </w:r>
      <w:r>
        <w:t>52(UGT2B20 substrate) + 0</w:t>
      </w:r>
      <w:r w:rsidR="00644CD5">
        <w:t>.</w:t>
      </w:r>
      <w:r>
        <w:t>652(1-Acylglycerol-3-phosphate O-acyltransferase inhibitor) + 1</w:t>
      </w:r>
      <w:r w:rsidR="00644CD5">
        <w:t>.</w:t>
      </w:r>
      <w:r>
        <w:t>17(Sphingosine 1-phosphate receptor 3 agonist) -0</w:t>
      </w:r>
      <w:r w:rsidR="00644CD5">
        <w:t>.</w:t>
      </w:r>
      <w:r>
        <w:t>581(Prostaglandin E2 antagonist) -0</w:t>
      </w:r>
      <w:r w:rsidR="00644CD5">
        <w:t>.</w:t>
      </w:r>
      <w:r>
        <w:t>151(Keratoses actinic (solar) treatment) -0</w:t>
      </w:r>
      <w:r w:rsidR="00644CD5">
        <w:t>.</w:t>
      </w:r>
      <w:r>
        <w:t>802(Potassium channel Kv4.3 blocker) -0</w:t>
      </w:r>
      <w:r w:rsidR="00644CD5">
        <w:t>.</w:t>
      </w:r>
      <w:r>
        <w:t>449(Beta-adrenergic receptor kinase inhibitor) + 0</w:t>
      </w:r>
      <w:r w:rsidR="00644CD5">
        <w:t>.</w:t>
      </w:r>
      <w:r>
        <w:t>256(Cytosolic phospholipase A2 delta inhibitor) + 14</w:t>
      </w:r>
      <w:r w:rsidR="00644CD5">
        <w:t>.</w:t>
      </w:r>
      <w:r>
        <w:t>6(Lipophilicity) + 0</w:t>
      </w:r>
      <w:r w:rsidR="00644CD5">
        <w:t>.</w:t>
      </w:r>
      <w:r>
        <w:t>188(Transcription factor STAT1 inhibitor) + 0</w:t>
      </w:r>
      <w:r w:rsidR="00644CD5">
        <w:t>.</w:t>
      </w:r>
      <w:r>
        <w:t>725(Ether-a-go-go potassium channel 1 blocker) + 0</w:t>
      </w:r>
      <w:r w:rsidR="00644CD5">
        <w:t>.</w:t>
      </w:r>
      <w:r>
        <w:t>615(Estrogen alpha receptor agonist) + 1</w:t>
      </w:r>
      <w:r w:rsidR="00644CD5">
        <w:t>.</w:t>
      </w:r>
      <w:r>
        <w:t>13(2-(acetamidomethylene)succinate hydrolase inhibitor) -1</w:t>
      </w:r>
      <w:r w:rsidR="00644CD5">
        <w:t>.</w:t>
      </w:r>
      <w:r>
        <w:t>26(NF-kappa-B essential modulator inhibitor) -0</w:t>
      </w:r>
      <w:r w:rsidR="00644CD5">
        <w:t>.</w:t>
      </w:r>
      <w:r>
        <w:t>117(Thioredoxin reductase inhibitor) -0</w:t>
      </w:r>
      <w:r w:rsidR="00644CD5">
        <w:t>.</w:t>
      </w:r>
      <w:r>
        <w:t>339(NGFR expression enhancer) + 0</w:t>
      </w:r>
      <w:r w:rsidR="00644CD5">
        <w:t>.</w:t>
      </w:r>
      <w:r>
        <w:t>339(Weight gain) + 0</w:t>
      </w:r>
      <w:r w:rsidR="00644CD5">
        <w:t>.</w:t>
      </w:r>
      <w:r>
        <w:t>599(SLC2A3 expression inhibitor) + 0</w:t>
      </w:r>
      <w:r w:rsidR="00644CD5">
        <w:t>.</w:t>
      </w:r>
      <w:r>
        <w:t>706(MAP-kinase-activated kinase 1 inhibitor) -0</w:t>
      </w:r>
      <w:r w:rsidR="00644CD5">
        <w:t>.</w:t>
      </w:r>
      <w:r>
        <w:t>212(Rhinitis treatment) -0</w:t>
      </w:r>
      <w:r w:rsidR="00644CD5">
        <w:t>.</w:t>
      </w:r>
      <w:r>
        <w:t>292(Ribosomal protein S6 kinase alpha 1 inhibitor) -0</w:t>
      </w:r>
      <w:r w:rsidR="00644CD5">
        <w:t>.</w:t>
      </w:r>
      <w:r>
        <w:t>245(Estrogen receptor beta antagonist) -0</w:t>
      </w:r>
      <w:r w:rsidR="00644CD5">
        <w:t>.</w:t>
      </w:r>
      <w:r>
        <w:t xml:space="preserve">137(Thymidine kinase 2 inhibitor) + </w:t>
      </w:r>
      <w:r>
        <w:lastRenderedPageBreak/>
        <w:t>0</w:t>
      </w:r>
      <w:r w:rsidR="00644CD5">
        <w:t>.</w:t>
      </w:r>
      <w:r>
        <w:t>569(Ribosomal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231(Carcinogenic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568(D-lactaldehyde dehydrogenase inhibitor) -0</w:t>
      </w:r>
      <w:r w:rsidR="00644CD5">
        <w:t>.</w:t>
      </w:r>
      <w:r>
        <w:t>392(Ribosomal protein S6 kinase alpha 3 inhibitor) + 0</w:t>
      </w:r>
      <w:r w:rsidR="00644CD5">
        <w:t>.</w:t>
      </w:r>
      <w:r>
        <w:t>263(Imidazoleacetate 4-monooxygenase inhibitor) -0</w:t>
      </w:r>
      <w:r w:rsidR="00644CD5">
        <w:t>.</w:t>
      </w:r>
      <w:r>
        <w:t>898(5 Hydroxytryptamine 6 antagonist) -0</w:t>
      </w:r>
      <w:r w:rsidR="00644CD5">
        <w:t>.</w:t>
      </w:r>
      <w:r>
        <w:t>631(Cystic fibrosis treatment) -0</w:t>
      </w:r>
      <w:r w:rsidR="00644CD5">
        <w:t>.</w:t>
      </w:r>
      <w:r>
        <w:t>4(Steroid 17-alpha-hydroxylase/17</w:t>
      </w:r>
      <w:r w:rsidR="00644CD5">
        <w:t>.</w:t>
      </w:r>
      <w:r>
        <w:t>20 lyase inhibitor) -0</w:t>
      </w:r>
      <w:r w:rsidR="00644CD5">
        <w:t>.</w:t>
      </w:r>
      <w:r>
        <w:t>514(Lactoylglutathione lyase inhibitor) + 0</w:t>
      </w:r>
      <w:r w:rsidR="00644CD5">
        <w:t>.</w:t>
      </w:r>
      <w:r>
        <w:t>194(Substance P antag</w:t>
      </w:r>
      <w:r>
        <w:t>o</w:t>
      </w:r>
      <w:r>
        <w:t>nist) + 0</w:t>
      </w:r>
      <w:r w:rsidR="00644CD5">
        <w:t>.</w:t>
      </w:r>
      <w:r>
        <w:t>349(Convulsant) + 0</w:t>
      </w:r>
      <w:r w:rsidR="00644CD5">
        <w:t>.</w:t>
      </w:r>
      <w:r>
        <w:t>366(Alpha tubulin antagonist) + 0</w:t>
      </w:r>
      <w:r w:rsidR="00644CD5">
        <w:t>.</w:t>
      </w:r>
      <w:r>
        <w:t>307(Alpha-L-fucosidase 1 inhibitor) -1</w:t>
      </w:r>
      <w:r w:rsidR="00644CD5">
        <w:t>.</w:t>
      </w:r>
      <w:r>
        <w:t>21(Glucose-6-phosphate isomerase inhibitor) -0</w:t>
      </w:r>
      <w:r w:rsidR="00644CD5">
        <w:t>.</w:t>
      </w:r>
      <w:r>
        <w:t>351(Dopamine D1B antagonist) + 0</w:t>
      </w:r>
      <w:r w:rsidR="00644CD5">
        <w:t>.</w:t>
      </w:r>
      <w:r>
        <w:t>21(Myocarditis) -0</w:t>
      </w:r>
      <w:r w:rsidR="00644CD5">
        <w:t>.</w:t>
      </w:r>
      <w:r>
        <w:t>781(3-Alpha-hydroxysteroid dehydrogenase type II inhibitor) + 0</w:t>
      </w:r>
      <w:r w:rsidR="00644CD5">
        <w:t>.</w:t>
      </w:r>
      <w:r>
        <w:t>137(Opioid mu 2 receptor antagonist) -0</w:t>
      </w:r>
      <w:r w:rsidR="00644CD5">
        <w:t>.</w:t>
      </w:r>
      <w:r>
        <w:t>266(Estradiol 17 beta dehydrogenase 2 inhibitor) + 0</w:t>
      </w:r>
      <w:r w:rsidR="00644CD5">
        <w:t>.</w:t>
      </w:r>
      <w:r>
        <w:t>157(Vasodilator</w:t>
      </w:r>
      <w:r w:rsidR="00644CD5">
        <w:t>.</w:t>
      </w:r>
      <w:r>
        <w:t xml:space="preserve"> peripheral) + 0</w:t>
      </w:r>
      <w:r w:rsidR="00644CD5">
        <w:t>.</w:t>
      </w:r>
      <w:r>
        <w:t>254(Sentrin-specific protease 6 inhibitor) -0</w:t>
      </w:r>
      <w:r w:rsidR="00644CD5">
        <w:t>.</w:t>
      </w:r>
      <w:r>
        <w:t>133(Antineoplastic (ova</w:t>
      </w:r>
      <w:r>
        <w:t>r</w:t>
      </w:r>
      <w:r>
        <w:t>ian cancer)) -0</w:t>
      </w:r>
      <w:r w:rsidR="00644CD5">
        <w:t>.</w:t>
      </w:r>
      <w:r>
        <w:t>262(Antimetastatic) + 0</w:t>
      </w:r>
      <w:r w:rsidR="00644CD5">
        <w:t>.</w:t>
      </w:r>
      <w:r>
        <w:t>7(Histone deacetylase class I inhibitor) -0</w:t>
      </w:r>
      <w:r w:rsidR="00644CD5">
        <w:t>.</w:t>
      </w:r>
      <w:r>
        <w:t>481(Histone deacetylase 7 inhibitor) + 0</w:t>
      </w:r>
      <w:r w:rsidR="00644CD5">
        <w:t>.</w:t>
      </w:r>
      <w:r>
        <w:t>429(Imidazoline receptor antagonist) -0</w:t>
      </w:r>
      <w:r w:rsidR="00644CD5">
        <w:t>.</w:t>
      </w:r>
      <w:r>
        <w:t>243(Sodium channel blocker) + 0</w:t>
      </w:r>
      <w:r w:rsidR="00644CD5">
        <w:t>.</w:t>
      </w:r>
      <w:r>
        <w:t>306(Matrix metalloproteinase 4 (me</w:t>
      </w:r>
      <w:r>
        <w:t>m</w:t>
      </w:r>
      <w:r>
        <w:t>brane-type) inhibitor) -0</w:t>
      </w:r>
      <w:r w:rsidR="00644CD5">
        <w:t>.</w:t>
      </w:r>
      <w:r>
        <w:t>286(Adenosylhomocysteine nucleosidase inhibitor) -0</w:t>
      </w:r>
      <w:r w:rsidR="00644CD5">
        <w:t>.</w:t>
      </w:r>
      <w:r>
        <w:t>181(Panic) + 0</w:t>
      </w:r>
      <w:r w:rsidR="00644CD5">
        <w:t>.</w:t>
      </w:r>
      <w:r>
        <w:t>572(UGT2B7H su</w:t>
      </w:r>
      <w:r>
        <w:t>b</w:t>
      </w:r>
      <w:r>
        <w:t>strate) -0</w:t>
      </w:r>
      <w:r w:rsidR="00644CD5">
        <w:t>.</w:t>
      </w:r>
      <w:r>
        <w:t>117(5 Hydroxytryptamine 2C antagonist) -0</w:t>
      </w:r>
      <w:r w:rsidR="00644CD5">
        <w:t>.</w:t>
      </w:r>
      <w:r>
        <w:t>156(NADPH oxidase 1 inhibitor) + 0</w:t>
      </w:r>
      <w:r w:rsidR="00644CD5">
        <w:t>.</w:t>
      </w:r>
      <w:r>
        <w:t>422(Intermittent claudic</w:t>
      </w:r>
      <w:r>
        <w:t>a</w:t>
      </w:r>
      <w:r>
        <w:t>tion treatment) + 0</w:t>
      </w:r>
      <w:r w:rsidR="00644CD5">
        <w:t>.</w:t>
      </w:r>
      <w:r>
        <w:t>573(Targeting protein for Xklp2 inhibitor) -0</w:t>
      </w:r>
      <w:r w:rsidR="00644CD5">
        <w:t>.</w:t>
      </w:r>
      <w:r>
        <w:t>197(Antiviral (Hepatitis C)) -0</w:t>
      </w:r>
      <w:r w:rsidR="00644CD5">
        <w:t>.</w:t>
      </w:r>
      <w:r>
        <w:t>293(Protein kinase C beta I inhibitor) + 0</w:t>
      </w:r>
      <w:r w:rsidR="00644CD5">
        <w:t>.</w:t>
      </w:r>
      <w:r>
        <w:t>493(Adenine deaminase inhibitor) -1</w:t>
      </w:r>
      <w:r w:rsidR="00644CD5">
        <w:t>.</w:t>
      </w:r>
      <w:r>
        <w:t>4(Histone deacetylase class IV inhibitor) -0</w:t>
      </w:r>
      <w:r w:rsidR="00644CD5">
        <w:t>.</w:t>
      </w:r>
      <w:r>
        <w:t>21(Potassium channel intermediate-conductance Ca-activated 4 blocker) + 0</w:t>
      </w:r>
      <w:r w:rsidR="00644CD5">
        <w:t>.</w:t>
      </w:r>
      <w:r>
        <w:t>269(Protein kinase B inhibitor) -0</w:t>
      </w:r>
      <w:r w:rsidR="00644CD5">
        <w:t>.</w:t>
      </w:r>
      <w:r>
        <w:t>289(Orexin receptor 1 antagonist) + 0</w:t>
      </w:r>
      <w:r w:rsidR="00644CD5">
        <w:t>.</w:t>
      </w:r>
      <w:r>
        <w:t>96(HCV NS3/NS4A protease inhibitor) + 0</w:t>
      </w:r>
      <w:r w:rsidR="00644CD5">
        <w:t>.</w:t>
      </w:r>
      <w:r>
        <w:t>606(15-Lipoxygenase inhibitor) + 0</w:t>
      </w:r>
      <w:r w:rsidR="00644CD5">
        <w:t>.</w:t>
      </w:r>
      <w:r>
        <w:t>377(Carcinogenic</w:t>
      </w:r>
      <w:r w:rsidR="00644CD5">
        <w:t>.</w:t>
      </w:r>
      <w:r>
        <w:t xml:space="preserve"> breast) -0</w:t>
      </w:r>
      <w:r w:rsidR="00644CD5">
        <w:t>.</w:t>
      </w:r>
      <w:r>
        <w:t>277(Carbonic anhydrase II stimulant) -1</w:t>
      </w:r>
      <w:r w:rsidR="00644CD5">
        <w:t>.</w:t>
      </w:r>
      <w:r>
        <w:t>7(Chalcone isomerase inhibitor) + 0</w:t>
      </w:r>
      <w:r w:rsidR="00644CD5">
        <w:t>.</w:t>
      </w:r>
      <w:r>
        <w:t>572(Cyclin A inhibitor) -0</w:t>
      </w:r>
      <w:r w:rsidR="00644CD5">
        <w:t>.</w:t>
      </w:r>
      <w:r>
        <w:t>486(IFITM1 expression enhancer) -0</w:t>
      </w:r>
      <w:r w:rsidR="00644CD5">
        <w:t>.</w:t>
      </w:r>
      <w:r>
        <w:t>856(GMP synthase inhibitor) -0</w:t>
      </w:r>
      <w:r w:rsidR="00644CD5">
        <w:t>.</w:t>
      </w:r>
      <w:r>
        <w:t>443(Endopeptidase inhibitor) + 0</w:t>
      </w:r>
      <w:r w:rsidR="00644CD5">
        <w:t>.</w:t>
      </w:r>
      <w:r>
        <w:t>134(Factor XI inhibitor) + 0</w:t>
      </w:r>
      <w:r w:rsidR="00644CD5">
        <w:t>.</w:t>
      </w:r>
      <w:r>
        <w:t>188(Inositol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91(Chorismate mutase inhibitor) -1</w:t>
      </w:r>
      <w:r w:rsidR="00644CD5">
        <w:t>.</w:t>
      </w:r>
      <w:r>
        <w:t>11(mRNA (guanine-N7-)-methyltransferase inhibitor) -0</w:t>
      </w:r>
      <w:r w:rsidR="00644CD5">
        <w:t>.</w:t>
      </w:r>
      <w:r>
        <w:t>496(Antiprotozoal (Amoeba)) + 1</w:t>
      </w:r>
      <w:r w:rsidR="00644CD5">
        <w:t>.</w:t>
      </w:r>
      <w:r>
        <w:t>29(CYP27 substrate) + 0</w:t>
      </w:r>
      <w:r w:rsidR="00644CD5">
        <w:t>.</w:t>
      </w:r>
      <w:r>
        <w:t>202(Growth hormone releasing factor agonist) + 0</w:t>
      </w:r>
      <w:r w:rsidR="00644CD5">
        <w:t>.</w:t>
      </w:r>
      <w:r>
        <w:t>292(Antihypoxic) + 0</w:t>
      </w:r>
      <w:r w:rsidR="00644CD5">
        <w:t>.</w:t>
      </w:r>
      <w:r>
        <w:t>886(CYP11B1 inhibitor) + 0</w:t>
      </w:r>
      <w:r w:rsidR="00644CD5">
        <w:t>.</w:t>
      </w:r>
      <w:r>
        <w:t>626(CMP-N-acetylneuraminate monooxygenase inhibitor) + 0</w:t>
      </w:r>
      <w:r w:rsidR="00644CD5">
        <w:t>.</w:t>
      </w:r>
      <w:r>
        <w:t>921(CYP1B substrate) -0</w:t>
      </w:r>
      <w:r w:rsidR="00644CD5">
        <w:t>.</w:t>
      </w:r>
      <w:r>
        <w:t>492(Sulfotransferase substrate) + 0</w:t>
      </w:r>
      <w:r w:rsidR="00644CD5">
        <w:t>.</w:t>
      </w:r>
      <w:r>
        <w:t>643(SUMO-conjugating enzyme UBC9 inhibitor) + 0</w:t>
      </w:r>
      <w:r w:rsidR="00644CD5">
        <w:t>.</w:t>
      </w:r>
      <w:r>
        <w:t>404(NOS2 expression enhancer) -0</w:t>
      </w:r>
      <w:r w:rsidR="00644CD5">
        <w:t>.</w:t>
      </w:r>
      <w:r>
        <w:t>63(Transcription factor RelA inhibitor) -0</w:t>
      </w:r>
      <w:r w:rsidR="00644CD5">
        <w:t>.</w:t>
      </w:r>
      <w:r>
        <w:t>38(CXC chemokine 5 receptor antagonist) + 0</w:t>
      </w:r>
      <w:r w:rsidR="00644CD5">
        <w:t>.</w:t>
      </w:r>
      <w:r>
        <w:t>528(Kinesin-like protein 1 inhibitor) + 0</w:t>
      </w:r>
      <w:r w:rsidR="00644CD5">
        <w:t>.</w:t>
      </w:r>
      <w:r>
        <w:t>612(Cell wall synthesis inhibitor) -0</w:t>
      </w:r>
      <w:r w:rsidR="00644CD5">
        <w:t>.</w:t>
      </w:r>
      <w:r>
        <w:t>815(Dihydrodipicolinate synthase inhibitor) + 0</w:t>
      </w:r>
      <w:r w:rsidR="00644CD5">
        <w:t>.</w:t>
      </w:r>
      <w:r>
        <w:t>148(Aseptic meningitis) + 0</w:t>
      </w:r>
      <w:r w:rsidR="00644CD5">
        <w:t>.</w:t>
      </w:r>
      <w:r>
        <w:t>398(CYP4 substrate) -0</w:t>
      </w:r>
      <w:r w:rsidR="00644CD5">
        <w:t>.</w:t>
      </w:r>
      <w:r>
        <w:t>125(Antihypertensive) -0</w:t>
      </w:r>
      <w:r w:rsidR="00644CD5">
        <w:t>.</w:t>
      </w:r>
      <w:r>
        <w:t>35(Mutagenic) -0</w:t>
      </w:r>
      <w:r w:rsidR="00644CD5">
        <w:t>.</w:t>
      </w:r>
      <w:r>
        <w:t>596(CYP24 substrate) -0</w:t>
      </w:r>
      <w:r w:rsidR="00644CD5">
        <w:t>.</w:t>
      </w:r>
      <w:r>
        <w:t>181(Nicastrin inhibitor) -0</w:t>
      </w:r>
      <w:r w:rsidR="00644CD5">
        <w:t>.</w:t>
      </w:r>
      <w:r>
        <w:t>431(Galactolipase inhibitor) + 0</w:t>
      </w:r>
      <w:r w:rsidR="00644CD5">
        <w:t>.</w:t>
      </w:r>
      <w:r>
        <w:t>421(Alanine transaminase inhibitor) -0</w:t>
      </w:r>
      <w:r w:rsidR="00644CD5">
        <w:t>.</w:t>
      </w:r>
      <w:r>
        <w:t>544(Glycogen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15(Purinergic P2X1 antagonist) -0</w:t>
      </w:r>
      <w:r w:rsidR="00644CD5">
        <w:t>.</w:t>
      </w:r>
      <w:r>
        <w:t>155(Niemann-Pick C1-like 1 protein antagonist) + 0</w:t>
      </w:r>
      <w:r w:rsidR="00644CD5">
        <w:t>.</w:t>
      </w:r>
      <w:r>
        <w:t>171(Biliary tract disorders treatment) -0</w:t>
      </w:r>
      <w:r w:rsidR="00644CD5">
        <w:t>.</w:t>
      </w:r>
      <w:r>
        <w:t>158(Neurotrophic factor) -0</w:t>
      </w:r>
      <w:r w:rsidR="00644CD5">
        <w:t>.</w:t>
      </w:r>
      <w:r>
        <w:t>582(Phosphodiesterase 1B inhibitor) + 0</w:t>
      </w:r>
      <w:r w:rsidR="00644CD5">
        <w:t>.</w:t>
      </w:r>
      <w:r>
        <w:t>33(Bronchoconstrictor) + 0</w:t>
      </w:r>
      <w:r w:rsidR="00644CD5">
        <w:t>.</w:t>
      </w:r>
      <w:r>
        <w:t>61(5 Hydroxytryptamine 1D antagonist) -0</w:t>
      </w:r>
      <w:r w:rsidR="00644CD5">
        <w:t>.</w:t>
      </w:r>
      <w:r>
        <w:t>401(Sn1-specific diacylglycerol lipase alpha inhibitor) + 0</w:t>
      </w:r>
      <w:r w:rsidR="00644CD5">
        <w:t>.</w:t>
      </w:r>
      <w:r>
        <w:t>139(Bromodomain-containing protein 2 inhibitor) -0</w:t>
      </w:r>
      <w:r w:rsidR="00644CD5">
        <w:t>.</w:t>
      </w:r>
      <w:r>
        <w:t>0273(NumNegative) + 0</w:t>
      </w:r>
      <w:r w:rsidR="00644CD5">
        <w:t>.</w:t>
      </w:r>
      <w:r>
        <w:t>964(CDC-like kinase 3 inhibitor) + 0</w:t>
      </w:r>
      <w:r w:rsidR="00644CD5">
        <w:t>.</w:t>
      </w:r>
      <w:r>
        <w:t>158(Adrenaline antagonist) + 0</w:t>
      </w:r>
      <w:r w:rsidR="00644CD5">
        <w:t>.</w:t>
      </w:r>
      <w:r>
        <w:t>702(Guanylate kinase inhibitor) -0</w:t>
      </w:r>
      <w:r w:rsidR="00644CD5">
        <w:t>.</w:t>
      </w:r>
      <w:r>
        <w:t>416(MAP kinase 12 inhibitor) -0</w:t>
      </w:r>
      <w:r w:rsidR="00644CD5">
        <w:t>.</w:t>
      </w:r>
      <w:r>
        <w:t>47(Cyclic AMP modulator) + 0</w:t>
      </w:r>
      <w:r w:rsidR="00644CD5">
        <w:t>.</w:t>
      </w:r>
      <w:r>
        <w:t>65(Carbonic anhydrase XIV inhibitor) -0</w:t>
      </w:r>
      <w:r w:rsidR="00644CD5">
        <w:t>.</w:t>
      </w:r>
      <w:r>
        <w:t>821(Aminopeptidase I inhibitor) + 0</w:t>
      </w:r>
      <w:r w:rsidR="00644CD5">
        <w:t>.</w:t>
      </w:r>
      <w:r>
        <w:t>741(Cathepsin D inhib</w:t>
      </w:r>
      <w:r>
        <w:t>i</w:t>
      </w:r>
      <w:r>
        <w:t>tor) -0</w:t>
      </w:r>
      <w:r w:rsidR="00644CD5">
        <w:t>.</w:t>
      </w:r>
      <w:r>
        <w:t>166(Vitamin D receptor antagonist) + 0</w:t>
      </w:r>
      <w:r w:rsidR="00644CD5">
        <w:t>.</w:t>
      </w:r>
      <w:r>
        <w:t>178(Antiviral (Picornavirus)) + 0</w:t>
      </w:r>
      <w:r w:rsidR="00644CD5">
        <w:t>.</w:t>
      </w:r>
      <w:r>
        <w:t>548(Antipruritic</w:t>
      </w:r>
      <w:r w:rsidR="00644CD5">
        <w:t>.</w:t>
      </w:r>
      <w:r>
        <w:t xml:space="preserve"> non-allergic) + 0</w:t>
      </w:r>
      <w:r w:rsidR="00644CD5">
        <w:t>.</w:t>
      </w:r>
      <w:r>
        <w:t>382(Phosphatidylcholine-sterol O-acyltransferase inhibitor) + 0</w:t>
      </w:r>
      <w:r w:rsidR="00644CD5">
        <w:t>.</w:t>
      </w:r>
      <w:r>
        <w:t>743(Linoleate isomerase inhibitor) -0</w:t>
      </w:r>
      <w:r w:rsidR="00644CD5">
        <w:t>.</w:t>
      </w:r>
      <w:r>
        <w:t>0906(TNFSF9 expression enhancer) -0</w:t>
      </w:r>
      <w:r w:rsidR="00644CD5">
        <w:t>.</w:t>
      </w:r>
      <w:r>
        <w:t>212(Retinoic acid receptor antagonist) -0</w:t>
      </w:r>
      <w:r w:rsidR="00644CD5">
        <w:t>.</w:t>
      </w:r>
      <w:r>
        <w:t>237(Carcinogenic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629(GABA transporter inhibitor) -0</w:t>
      </w:r>
      <w:r w:rsidR="00644CD5">
        <w:t>.</w:t>
      </w:r>
      <w:r>
        <w:t>329(P-glycoprotein 1 inhibitor) + 0</w:t>
      </w:r>
      <w:r w:rsidR="00644CD5">
        <w:t>.</w:t>
      </w:r>
      <w:r>
        <w:t>156(CDH1 expression enhancer) -0</w:t>
      </w:r>
      <w:r w:rsidR="00644CD5">
        <w:t>.</w:t>
      </w:r>
      <w:r>
        <w:t>189(Tyrosine-protein kinase TXK inhibitor) + 0</w:t>
      </w:r>
      <w:r w:rsidR="00644CD5">
        <w:t>.</w:t>
      </w:r>
      <w:r>
        <w:t>149(Chronic obstructive pulmonary disease treatment) -0</w:t>
      </w:r>
      <w:r w:rsidR="00644CD5">
        <w:t>.</w:t>
      </w:r>
      <w:r>
        <w:t>531(Low molecular weight phosphotyrosine protein phosphatase inhibitor) + 0</w:t>
      </w:r>
      <w:r w:rsidR="00644CD5">
        <w:t>.</w:t>
      </w:r>
      <w:r>
        <w:t>182(Neurotensin receptor antagonist) + 0</w:t>
      </w:r>
      <w:r w:rsidR="00644CD5">
        <w:t>.</w:t>
      </w:r>
      <w:r>
        <w:t>22(Mediator release inhibitor) + 0</w:t>
      </w:r>
      <w:r w:rsidR="00644CD5">
        <w:t>.</w:t>
      </w:r>
      <w:r>
        <w:t>714(Riboflavin synthase inhibitor) + 0</w:t>
      </w:r>
      <w:r w:rsidR="00644CD5">
        <w:t>.</w:t>
      </w:r>
      <w:r>
        <w:t>159(Cyclophilin A inhibitor) + 0</w:t>
      </w:r>
      <w:r w:rsidR="00644CD5">
        <w:t>.</w:t>
      </w:r>
      <w:r>
        <w:t>124(Cruzipain inhibitor) + 0</w:t>
      </w:r>
      <w:r w:rsidR="00644CD5">
        <w:t>.</w:t>
      </w:r>
      <w:r>
        <w:t>277(Opioid mu 1 receptor antagonist) + 0</w:t>
      </w:r>
      <w:r w:rsidR="00644CD5">
        <w:t>.</w:t>
      </w:r>
      <w:r>
        <w:t>119(Transforming protein p21/H-Ras-1 i</w:t>
      </w:r>
      <w:r>
        <w:t>n</w:t>
      </w:r>
      <w:r>
        <w:t>hibitor) + 0</w:t>
      </w:r>
      <w:r w:rsidR="00644CD5">
        <w:t>.</w:t>
      </w:r>
      <w:r>
        <w:t>5(5 Hydroxytryptamine 3 agonist) + 0</w:t>
      </w:r>
      <w:r w:rsidR="00644CD5">
        <w:t>.</w:t>
      </w:r>
      <w:r>
        <w:t>457(Glutamate decarboxylase inhibitor) + 0</w:t>
      </w:r>
      <w:r w:rsidR="00644CD5">
        <w:t>.</w:t>
      </w:r>
      <w:r>
        <w:t>379(PRL phosphatase inhibitor) -0</w:t>
      </w:r>
      <w:r w:rsidR="00644CD5">
        <w:t>.</w:t>
      </w:r>
      <w:r>
        <w:t>331(Antimetabolite) -0</w:t>
      </w:r>
      <w:r w:rsidR="00644CD5">
        <w:t>.</w:t>
      </w:r>
      <w:r>
        <w:t>13(Antibiotic Tetracycline-like) + 0</w:t>
      </w:r>
      <w:r w:rsidR="00644CD5">
        <w:t>.</w:t>
      </w:r>
      <w:r>
        <w:t>544(Heat shock 70 kDa protein 1 antagonist) -0</w:t>
      </w:r>
      <w:r w:rsidR="00644CD5">
        <w:t>.</w:t>
      </w:r>
      <w:r>
        <w:t>111(Kainate receptor 4 antagonist) -0</w:t>
      </w:r>
      <w:r w:rsidR="00644CD5">
        <w:t>.</w:t>
      </w:r>
      <w:r>
        <w:t>134(Antihypermotility) -0</w:t>
      </w:r>
      <w:r w:rsidR="00644CD5">
        <w:t>.</w:t>
      </w:r>
      <w:r>
        <w:t>124(Amino acid-polyamine-organocation (APC) transporter antagonist) + 0</w:t>
      </w:r>
      <w:r w:rsidR="00644CD5">
        <w:t>.</w:t>
      </w:r>
      <w:r>
        <w:t>102(Interleukin 1 antagonist) + 0</w:t>
      </w:r>
      <w:r w:rsidR="00644CD5">
        <w:t>.</w:t>
      </w:r>
      <w:r>
        <w:t>0195(NumHal) -0</w:t>
      </w:r>
      <w:r w:rsidR="00644CD5">
        <w:t>.</w:t>
      </w:r>
      <w:r>
        <w:t>155(Anaphylaxis) + 0</w:t>
      </w:r>
      <w:r w:rsidR="00644CD5">
        <w:t>.</w:t>
      </w:r>
      <w:r>
        <w:t>142(Human T-cell leukemia virus type I protease inhibitor) -0</w:t>
      </w:r>
      <w:r w:rsidR="00644CD5">
        <w:t>.</w:t>
      </w:r>
      <w:r>
        <w:t>454(Excitatory amino acid transporter 2 inhibitor) -0</w:t>
      </w:r>
      <w:r w:rsidR="00644CD5">
        <w:t>.</w:t>
      </w:r>
      <w:r>
        <w:t>0961(Antiarrhythmic) -0</w:t>
      </w:r>
      <w:r w:rsidR="00644CD5">
        <w:t>.</w:t>
      </w:r>
      <w:r>
        <w:t>348(Opioid kappa receptor antagonist) -0</w:t>
      </w:r>
      <w:r w:rsidR="00644CD5">
        <w:t>.</w:t>
      </w:r>
      <w:r>
        <w:t>393(Histone-lysine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145(Ca2+/calmodulin-dependent kinase II beta inhibitor) + 0</w:t>
      </w:r>
      <w:r w:rsidR="00644CD5">
        <w:t>.</w:t>
      </w:r>
      <w:r>
        <w:t>103(Toxic</w:t>
      </w:r>
      <w:r w:rsidR="00644CD5">
        <w:t>.</w:t>
      </w:r>
      <w:r>
        <w:t xml:space="preserve"> respiratory center) -0</w:t>
      </w:r>
      <w:r w:rsidR="00644CD5">
        <w:t>.</w:t>
      </w:r>
      <w:r>
        <w:t>263(Mandelate 4-monooxygenase inhibitor) + 0</w:t>
      </w:r>
      <w:r w:rsidR="00644CD5">
        <w:t>.</w:t>
      </w:r>
      <w:r>
        <w:t>444(Ornithine-oxo-acid transaminase inhibitor) + 0</w:t>
      </w:r>
      <w:r w:rsidR="00644CD5">
        <w:t>.</w:t>
      </w:r>
      <w:r>
        <w:t>32(Henoch-Schonlein purpura) -0</w:t>
      </w:r>
      <w:r w:rsidR="00644CD5">
        <w:t>.</w:t>
      </w:r>
      <w:r>
        <w:t>127(Antiinfective) -0</w:t>
      </w:r>
      <w:r w:rsidR="00644CD5">
        <w:t>.</w:t>
      </w:r>
      <w:r>
        <w:t>396(Histidine ammonia-lyase inhibitor) -0</w:t>
      </w:r>
      <w:r w:rsidR="00644CD5">
        <w:t>.</w:t>
      </w:r>
      <w:r>
        <w:t>655(Carbonic anhydrase XIII inhibitor) + 0</w:t>
      </w:r>
      <w:r w:rsidR="00644CD5">
        <w:t>.</w:t>
      </w:r>
      <w:r>
        <w:t>134(Pain) -0</w:t>
      </w:r>
      <w:r w:rsidR="00644CD5">
        <w:t>.</w:t>
      </w:r>
      <w:r>
        <w:t>0799(Neuronal K-Cl cotransporter inhibitor) -0</w:t>
      </w:r>
      <w:r w:rsidR="00644CD5">
        <w:t>.</w:t>
      </w:r>
      <w:r>
        <w:t>124(Ribosomal protein S6 kinase alpha 4 inhibitor) + 0</w:t>
      </w:r>
      <w:r w:rsidR="00644CD5">
        <w:t>.</w:t>
      </w:r>
      <w:r>
        <w:t>287(Narcolepsy treatment) -0</w:t>
      </w:r>
      <w:r w:rsidR="00644CD5">
        <w:t>.</w:t>
      </w:r>
      <w:r>
        <w:t>488(Methionine adenosyltransferase inhibitor) -0</w:t>
      </w:r>
      <w:r w:rsidR="00644CD5">
        <w:t>.</w:t>
      </w:r>
      <w:r>
        <w:t>403(Glyceraldehyde-3-phosphate dehydrogenase (NADP+) inhibitor) + 0</w:t>
      </w:r>
      <w:r w:rsidR="00644CD5">
        <w:t>.</w:t>
      </w:r>
      <w:r>
        <w:t>203(IL1A expression enhancer) -0</w:t>
      </w:r>
      <w:r w:rsidR="00644CD5">
        <w:t>.</w:t>
      </w:r>
      <w:r>
        <w:t>0981(Growth hormone release inhibitor) + 0</w:t>
      </w:r>
      <w:r w:rsidR="00644CD5">
        <w:t>.</w:t>
      </w:r>
      <w:r>
        <w:t>183(CDK4 expression inhibitor) + 0</w:t>
      </w:r>
      <w:r w:rsidR="00644CD5">
        <w:t>.</w:t>
      </w:r>
      <w:r>
        <w:t xml:space="preserve">0736(Protein-tyrosine phosphatase </w:t>
      </w:r>
      <w:r>
        <w:lastRenderedPageBreak/>
        <w:t>2C inhibitor) + 0</w:t>
      </w:r>
      <w:r w:rsidR="00644CD5">
        <w:t>.</w:t>
      </w:r>
      <w:r>
        <w:t>154(Porphyria) + 0</w:t>
      </w:r>
      <w:r w:rsidR="00644CD5">
        <w:t>.</w:t>
      </w:r>
      <w:r>
        <w:t>683(N-acylneuraminate cytidylyltransferase inhibitor) -0</w:t>
      </w:r>
      <w:r w:rsidR="00644CD5">
        <w:t>.</w:t>
      </w:r>
      <w:r>
        <w:t>153(CYP2C9 inducer) -0</w:t>
      </w:r>
      <w:r w:rsidR="00644CD5">
        <w:t>.</w:t>
      </w:r>
      <w:r>
        <w:t>253(Dihydropteroate synthase inhibitor) + 0</w:t>
      </w:r>
      <w:r w:rsidR="00644CD5">
        <w:t>.</w:t>
      </w:r>
      <w:r>
        <w:t>186(NADPH oxidase inhibitor) -0</w:t>
      </w:r>
      <w:r w:rsidR="00644CD5">
        <w:t>.</w:t>
      </w:r>
      <w:r>
        <w:t>301(Nicotinic alpha7 receptor ag</w:t>
      </w:r>
      <w:r>
        <w:t>o</w:t>
      </w:r>
      <w:r>
        <w:t>nist) -0</w:t>
      </w:r>
      <w:r w:rsidR="00644CD5">
        <w:t>.</w:t>
      </w:r>
      <w:r>
        <w:t>282(Trans-1</w:t>
      </w:r>
      <w:r w:rsidR="00644CD5">
        <w:t>.</w:t>
      </w:r>
      <w:r>
        <w:t>2-dihydrobenzene-1</w:t>
      </w:r>
      <w:r w:rsidR="00644CD5">
        <w:t>.</w:t>
      </w:r>
      <w:r>
        <w:t>2-diol dehydrogenase inhibitor) + 0</w:t>
      </w:r>
      <w:r w:rsidR="00644CD5">
        <w:t>.</w:t>
      </w:r>
      <w:r>
        <w:t>107(SLC3A2 expression enhancer) + 0</w:t>
      </w:r>
      <w:r w:rsidR="00644CD5">
        <w:t>.</w:t>
      </w:r>
      <w:r>
        <w:t>11(ABCA1 expression enhancer) -0</w:t>
      </w:r>
      <w:r w:rsidR="00644CD5">
        <w:t>.</w:t>
      </w:r>
      <w:r>
        <w:t>101(EphB4 antagonist) + 0</w:t>
      </w:r>
      <w:r w:rsidR="00644CD5">
        <w:t>.</w:t>
      </w:r>
      <w:r>
        <w:t>129(Mucositis treatment) + 0</w:t>
      </w:r>
      <w:r w:rsidR="00644CD5">
        <w:t>.</w:t>
      </w:r>
      <w:r>
        <w:t>278(Purinergic P2X2 antagonist) + 0</w:t>
      </w:r>
      <w:r w:rsidR="00644CD5">
        <w:t>.</w:t>
      </w:r>
      <w:r>
        <w:t>304(TNFRSF1A expression inhibitor) -0</w:t>
      </w:r>
      <w:r w:rsidR="00644CD5">
        <w:t>.</w:t>
      </w:r>
      <w:r>
        <w:t>169(Flavin-containing monooxygenase substrate) + 0</w:t>
      </w:r>
      <w:r w:rsidR="00644CD5">
        <w:t>.</w:t>
      </w:r>
      <w:r>
        <w:t>5(Carbonic anhydrase XI inhibitor) -0</w:t>
      </w:r>
      <w:r w:rsidR="00644CD5">
        <w:t>.</w:t>
      </w:r>
      <w:r>
        <w:t>274(Beta lactamase II inhibitor) -0</w:t>
      </w:r>
      <w:r w:rsidR="00644CD5">
        <w:t>.</w:t>
      </w:r>
      <w:r>
        <w:t>216(BAK1 expression enhancer) + 0</w:t>
      </w:r>
      <w:r w:rsidR="00644CD5">
        <w:t>.</w:t>
      </w:r>
      <w:r>
        <w:t>121(Sirtuin inhibitor) -0</w:t>
      </w:r>
      <w:r w:rsidR="00644CD5">
        <w:t>.</w:t>
      </w:r>
      <w:r>
        <w:t>14(Wound healing agent) -0</w:t>
      </w:r>
      <w:r w:rsidR="00644CD5">
        <w:t>.</w:t>
      </w:r>
      <w:r>
        <w:t>204(5 Hydroxytryptamine 4 antagonist) + 0</w:t>
      </w:r>
      <w:r w:rsidR="00644CD5">
        <w:t>.</w:t>
      </w:r>
      <w:r>
        <w:t>256(Antihypotensive) -0</w:t>
      </w:r>
      <w:r w:rsidR="00644CD5">
        <w:t>.</w:t>
      </w:r>
      <w:r>
        <w:t>184(SULT1A3 substrate) -0</w:t>
      </w:r>
      <w:r w:rsidR="00644CD5">
        <w:t>.</w:t>
      </w:r>
      <w:r>
        <w:t>141(Sneezing) + 0</w:t>
      </w:r>
      <w:r w:rsidR="00644CD5">
        <w:t>.</w:t>
      </w:r>
      <w:r>
        <w:t>0639(Antineoplastic (bone cancer)) -0</w:t>
      </w:r>
      <w:r w:rsidR="00644CD5">
        <w:t>.</w:t>
      </w:r>
      <w:r>
        <w:t>364(Rhodopsin kinase inhibitor) + 0</w:t>
      </w:r>
      <w:r w:rsidR="00644CD5">
        <w:t>.</w:t>
      </w:r>
      <w:r>
        <w:t>33(Methionyl aminopeptidase inhibitor) -0</w:t>
      </w:r>
      <w:r w:rsidR="00644CD5">
        <w:t>.</w:t>
      </w:r>
      <w:r>
        <w:t>0716(Antiemphysemic) -0</w:t>
      </w:r>
      <w:r w:rsidR="00644CD5">
        <w:t>.</w:t>
      </w:r>
      <w:r>
        <w:t>217(Anthrax lethal factor inhibitor) -0</w:t>
      </w:r>
      <w:r w:rsidR="00644CD5">
        <w:t>.</w:t>
      </w:r>
      <w:r>
        <w:t>475(AMP nucleosidase inhibitor) -0</w:t>
      </w:r>
      <w:r w:rsidR="00644CD5">
        <w:t>.</w:t>
      </w:r>
      <w:r>
        <w:t>192(Potassium channel Kv1.3 blocker) -0</w:t>
      </w:r>
      <w:r w:rsidR="00644CD5">
        <w:t>.</w:t>
      </w:r>
      <w:r>
        <w:t>133(CYP3A5 substrate) + 0</w:t>
      </w:r>
      <w:r w:rsidR="00644CD5">
        <w:t>.</w:t>
      </w:r>
      <w:r>
        <w:t>165(2-Nitropropane dioxygenase inhibitor) -0</w:t>
      </w:r>
      <w:r w:rsidR="00644CD5">
        <w:t>.</w:t>
      </w:r>
      <w:r>
        <w:t>0597(Nucleoside transporters inhibitor) -0</w:t>
      </w:r>
      <w:r w:rsidR="00644CD5">
        <w:t>.</w:t>
      </w:r>
      <w:r>
        <w:t>0645(CDC25A inhibitor) -0</w:t>
      </w:r>
      <w:r w:rsidR="00644CD5">
        <w:t>.</w:t>
      </w:r>
      <w:r>
        <w:t>0119(NumDonor) + 0</w:t>
      </w:r>
      <w:r w:rsidR="00644CD5">
        <w:t>.</w:t>
      </w:r>
      <w:r>
        <w:t>0774(Antineurogenic pain) -0</w:t>
      </w:r>
      <w:r w:rsidR="00644CD5">
        <w:t>.</w:t>
      </w:r>
      <w:r>
        <w:t>0758(Cyclin-dependent kinase 2 inhibitor) + 0</w:t>
      </w:r>
      <w:r w:rsidR="00644CD5">
        <w:t>.</w:t>
      </w:r>
      <w:r>
        <w:t>0606(Gout treatment) + 0</w:t>
      </w:r>
      <w:r w:rsidR="00644CD5">
        <w:t>.</w:t>
      </w:r>
      <w:r>
        <w:t>082(Chorea) + 0</w:t>
      </w:r>
      <w:r w:rsidR="00644CD5">
        <w:t>.</w:t>
      </w:r>
      <w:r>
        <w:t>0571(Dysmenorrhea treatment) -0</w:t>
      </w:r>
      <w:r w:rsidR="00644CD5">
        <w:t>.</w:t>
      </w:r>
      <w:r>
        <w:t>103(Gastric antisecretory) + 0</w:t>
      </w:r>
      <w:r w:rsidR="00644CD5">
        <w:t>.</w:t>
      </w:r>
      <w:r>
        <w:t>189(Hypertrichosis) -0</w:t>
      </w:r>
      <w:r w:rsidR="00644CD5">
        <w:t>.</w:t>
      </w:r>
      <w:r>
        <w:t>181(Melatonin 1a antagonist) + 0</w:t>
      </w:r>
      <w:r w:rsidR="00644CD5">
        <w:t>.</w:t>
      </w:r>
      <w:r>
        <w:t>04(K(ir) 6.2 channel activator) + 0</w:t>
      </w:r>
      <w:r w:rsidR="00644CD5">
        <w:t>.</w:t>
      </w:r>
      <w:r>
        <w:t>0546(CC chemokine 1 receptor antagonist) -0</w:t>
      </w:r>
      <w:r w:rsidR="00644CD5">
        <w:t>.</w:t>
      </w:r>
      <w:r>
        <w:t>0964(CYP19A1 expression enhancer) -0</w:t>
      </w:r>
      <w:r w:rsidR="00644CD5">
        <w:t>.</w:t>
      </w:r>
      <w:r>
        <w:t>0458(Analgesic</w:t>
      </w:r>
      <w:r w:rsidR="00644CD5">
        <w:t>.</w:t>
      </w:r>
      <w:r>
        <w:t xml:space="preserve"> opioid) + 0</w:t>
      </w:r>
      <w:r w:rsidR="00644CD5">
        <w:t>.</w:t>
      </w:r>
      <w:r>
        <w:t>208(CYP24 inhibitor) -0</w:t>
      </w:r>
      <w:r w:rsidR="00644CD5">
        <w:t>.</w:t>
      </w:r>
      <w:r>
        <w:t>0741(Kainate receptor 3 antagonist) + 0</w:t>
      </w:r>
      <w:r w:rsidR="00644CD5">
        <w:t>.</w:t>
      </w:r>
      <w:r>
        <w:t>0734(Carcinogenic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mammary gland) + 0</w:t>
      </w:r>
      <w:r w:rsidR="00644CD5">
        <w:t>.</w:t>
      </w:r>
      <w:r>
        <w:t>0851(CYP1A inhib</w:t>
      </w:r>
      <w:r>
        <w:t>i</w:t>
      </w:r>
      <w:r>
        <w:t>tor) + 0</w:t>
      </w:r>
      <w:r w:rsidR="00644CD5">
        <w:t>.</w:t>
      </w:r>
      <w:r>
        <w:t>0758(CYP2C18 substrate) -0</w:t>
      </w:r>
      <w:r w:rsidR="00644CD5">
        <w:t>.</w:t>
      </w:r>
      <w:r>
        <w:t>0646(Retinoid X receptor agonist) + 0</w:t>
      </w:r>
      <w:r w:rsidR="00644CD5">
        <w:t>.</w:t>
      </w:r>
      <w:r>
        <w:t>0493(Pim-2 kinase inhibitor) + 0</w:t>
      </w:r>
      <w:r w:rsidR="00644CD5">
        <w:t>.</w:t>
      </w:r>
      <w:r>
        <w:t>109(Insulin sensitizer) -0</w:t>
      </w:r>
      <w:r w:rsidR="00644CD5">
        <w:t>.</w:t>
      </w:r>
      <w:r>
        <w:t>112(Movement disorders treatment) + 0</w:t>
      </w:r>
      <w:r w:rsidR="00644CD5">
        <w:t>.</w:t>
      </w:r>
      <w:r>
        <w:t>0466(5 Hydroxytryptamine 6 agonist) -0</w:t>
      </w:r>
      <w:r w:rsidR="00644CD5">
        <w:t>.</w:t>
      </w:r>
      <w:r>
        <w:t>134(Cholesterol esterase inhibitor) + 0</w:t>
      </w:r>
      <w:r w:rsidR="00644CD5">
        <w:t>.</w:t>
      </w:r>
      <w:r>
        <w:t>0562(Tachycardiac) + 0</w:t>
      </w:r>
      <w:r w:rsidR="00644CD5">
        <w:t>.</w:t>
      </w:r>
      <w:r>
        <w:t>0355(CYP4F2 inhibitor) -0</w:t>
      </w:r>
      <w:r w:rsidR="00644CD5">
        <w:t>.</w:t>
      </w:r>
      <w:r>
        <w:t>0393(AXL receptor tyrosine kinase inhibitor) + 0</w:t>
      </w:r>
      <w:r w:rsidR="00644CD5">
        <w:t>.</w:t>
      </w:r>
      <w:r>
        <w:t>125(Human papillomavirus - 16 inhibitor) -0</w:t>
      </w:r>
      <w:r w:rsidR="00644CD5">
        <w:t>.</w:t>
      </w:r>
      <w:r>
        <w:t>0372(Serine-type D-Ala-D-Ala ca</w:t>
      </w:r>
      <w:r>
        <w:t>r</w:t>
      </w:r>
      <w:r>
        <w:t>boxypeptidase inhibitor) -0</w:t>
      </w:r>
      <w:r w:rsidR="00644CD5">
        <w:t>.</w:t>
      </w:r>
      <w:r>
        <w:t>0382(SLC7A5 expression enhancer) + 0</w:t>
      </w:r>
      <w:r w:rsidR="00644CD5">
        <w:t>.</w:t>
      </w:r>
      <w:r>
        <w:t>0237(Catenin beta inhibitor) -0</w:t>
      </w:r>
      <w:r w:rsidR="00644CD5">
        <w:t>.</w:t>
      </w:r>
      <w:r>
        <w:t>078(Hypoxia inducible factor 1 alpha inhibitor) + 0</w:t>
      </w:r>
      <w:r w:rsidR="00644CD5">
        <w:t>.</w:t>
      </w:r>
      <w:r>
        <w:t>0276(Interleukin 5 antagonist) + 0</w:t>
      </w:r>
      <w:r w:rsidR="00644CD5">
        <w:t>.</w:t>
      </w:r>
      <w:r>
        <w:t>0452(Probable DNA dC-&gt;dU-editing enzyme APOBEC-3A inhibitor) -0</w:t>
      </w:r>
      <w:r w:rsidR="00644CD5">
        <w:t>.</w:t>
      </w:r>
      <w:r>
        <w:t>0604(Amiloride-sensitive sodium channel 1 alpha-subunit blocker) + 0</w:t>
      </w:r>
      <w:r w:rsidR="00644CD5">
        <w:t>.</w:t>
      </w:r>
      <w:r>
        <w:t>0274(Proteasome subunit beta type-5 inhibitor) -0</w:t>
      </w:r>
      <w:r w:rsidR="00644CD5">
        <w:t>.</w:t>
      </w:r>
      <w:r>
        <w:t>129(Cyclomaltodextrin glucanotransferase inhibitor) + 0</w:t>
      </w:r>
      <w:r w:rsidR="00644CD5">
        <w:t>.</w:t>
      </w:r>
      <w:r>
        <w:t>0402(Antihelmintic (Nem</w:t>
      </w:r>
      <w:r>
        <w:t>a</w:t>
      </w:r>
      <w:r>
        <w:t>todes)) + 0</w:t>
      </w:r>
      <w:r w:rsidR="00644CD5">
        <w:t>.</w:t>
      </w:r>
      <w:r>
        <w:t>036(Carcinogenic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06(Chymase inhibitor) -0</w:t>
      </w:r>
      <w:r w:rsidR="00644CD5">
        <w:t>.</w:t>
      </w:r>
      <w:r>
        <w:t>0524(Heat shock protein 90 antagonist) -0</w:t>
      </w:r>
      <w:r w:rsidR="00644CD5">
        <w:t>.</w:t>
      </w:r>
      <w:r>
        <w:t>0293(Platelet activating factor alpha antagonist) + 0</w:t>
      </w:r>
      <w:r w:rsidR="00644CD5">
        <w:t>.</w:t>
      </w:r>
      <w:r>
        <w:t>0169(Elastase 2 inhibitor) + 0</w:t>
      </w:r>
      <w:r w:rsidR="00644CD5">
        <w:t>.</w:t>
      </w:r>
      <w:r>
        <w:t>0325(GABA C r</w:t>
      </w:r>
      <w:r>
        <w:t>e</w:t>
      </w:r>
      <w:r>
        <w:t>ceptor antagonist) -0</w:t>
      </w:r>
      <w:r w:rsidR="00644CD5">
        <w:t>.</w:t>
      </w:r>
      <w:r>
        <w:t>0268(Linoleate diol synthase inhibitor) -0</w:t>
      </w:r>
      <w:r w:rsidR="00644CD5">
        <w:t>.</w:t>
      </w:r>
      <w:r>
        <w:t>0545(Carboxypeptidase E inhibitor) + 0</w:t>
      </w:r>
      <w:r w:rsidR="00644CD5">
        <w:t>.</w:t>
      </w:r>
      <w:r>
        <w:t>041(ICAM 1 antagonist) -0</w:t>
      </w:r>
      <w:r w:rsidR="00644CD5">
        <w:t>.</w:t>
      </w:r>
      <w:r>
        <w:t>0418(CDC25C inhibitor) -0</w:t>
      </w:r>
      <w:r w:rsidR="00644CD5">
        <w:t>.</w:t>
      </w:r>
      <w:r>
        <w:t>0152(Hypomania) + 0</w:t>
      </w:r>
      <w:r w:rsidR="00644CD5">
        <w:t>.</w:t>
      </w:r>
      <w:r>
        <w:t>0119(Integrin alpha4beta7 antagonist) + 0</w:t>
      </w:r>
      <w:r w:rsidR="00644CD5">
        <w:t>.</w:t>
      </w:r>
      <w:r>
        <w:t>0337(AR expression enhancer) + 0</w:t>
      </w:r>
      <w:r w:rsidR="00644CD5">
        <w:t>.</w:t>
      </w:r>
      <w:r>
        <w:t>0362(Collagenase inhibitor) + 0</w:t>
      </w:r>
      <w:r w:rsidR="00644CD5">
        <w:t>.</w:t>
      </w:r>
      <w:r>
        <w:t>0431(NADPH oxidoreductase inhibitor) + 0</w:t>
      </w:r>
      <w:r w:rsidR="00644CD5">
        <w:t>.</w:t>
      </w:r>
      <w:r>
        <w:t>0209(Hydroxymethylbilane synthase inhibitor) -0</w:t>
      </w:r>
      <w:r w:rsidR="00644CD5">
        <w:t>.</w:t>
      </w:r>
      <w:r>
        <w:t>00937(Sodium/glucose cotransporter 1 inhibitor) -0</w:t>
      </w:r>
      <w:r w:rsidR="00644CD5">
        <w:t>.</w:t>
      </w:r>
      <w:r>
        <w:t>00777(Peristaltic stimulant) + 0</w:t>
      </w:r>
      <w:r w:rsidR="00644CD5">
        <w:t>.</w:t>
      </w:r>
      <w:r>
        <w:t>0133(Diuretic inhibitor) + 0</w:t>
      </w:r>
      <w:r w:rsidR="00644CD5">
        <w:t>.</w:t>
      </w:r>
      <w:r>
        <w:t>00955(Tyk2 inhibitor) -0</w:t>
      </w:r>
      <w:r w:rsidR="00644CD5">
        <w:t>.</w:t>
      </w:r>
      <w:r>
        <w:t>0345(Kainate receptor ag</w:t>
      </w:r>
      <w:r>
        <w:t>o</w:t>
      </w:r>
      <w:r>
        <w:t>nist) -0</w:t>
      </w:r>
      <w:r w:rsidR="00644CD5">
        <w:t>.</w:t>
      </w:r>
      <w:r>
        <w:t>0163(Choline kinase inhibitor) + 0</w:t>
      </w:r>
      <w:r w:rsidR="00644CD5">
        <w:t>.</w:t>
      </w:r>
      <w:r>
        <w:t>00599(Adenylate cyclase IV inhibitor) + 0</w:t>
      </w:r>
      <w:r w:rsidR="00644CD5">
        <w:t>.</w:t>
      </w:r>
      <w:r>
        <w:t>00335(Chemosensitizer) -0</w:t>
      </w:r>
      <w:r w:rsidR="00644CD5">
        <w:t>.</w:t>
      </w:r>
      <w:r>
        <w:t>00859(PIM1 expression enhancer) -0</w:t>
      </w:r>
      <w:r w:rsidR="00644CD5">
        <w:t>.</w:t>
      </w:r>
      <w:r>
        <w:t>0108(5 Hydroxytryptamine 2 agonist) -0</w:t>
      </w:r>
      <w:r w:rsidR="00644CD5">
        <w:t>.</w:t>
      </w:r>
      <w:r>
        <w:t>00741(EDN1 expression inhibitor) + 0</w:t>
      </w:r>
      <w:r w:rsidR="00644CD5">
        <w:t>.</w:t>
      </w:r>
      <w:r>
        <w:t>00598(Phospholipase inhibitor) -0</w:t>
      </w:r>
      <w:r w:rsidR="00644CD5">
        <w:t>.</w:t>
      </w:r>
      <w:r>
        <w:t>0031(Protein-serine-threonine kinase inhibitor) + 0</w:t>
      </w:r>
      <w:r w:rsidR="00644CD5">
        <w:t>.</w:t>
      </w:r>
      <w:r>
        <w:t>000708(Bone diseases trea</w:t>
      </w:r>
      <w:r>
        <w:t>t</w:t>
      </w:r>
      <w:r>
        <w:t>ment) -0</w:t>
      </w:r>
      <w:r w:rsidR="00644CD5">
        <w:t>.</w:t>
      </w:r>
      <w:r>
        <w:t>00138(Histamine agonist) -0</w:t>
      </w:r>
      <w:r w:rsidR="00644CD5">
        <w:t>.</w:t>
      </w:r>
      <w:r>
        <w:t>00239(Excitatory amino acid transporter 3 inhibitor) + 0</w:t>
      </w:r>
      <w:r w:rsidR="00644CD5">
        <w:t>.</w:t>
      </w:r>
      <w:r>
        <w:t>000468(Adenylate cyclase VI inhibitor) -0</w:t>
      </w:r>
      <w:r w:rsidR="00644CD5">
        <w:t>.</w:t>
      </w:r>
      <w:r>
        <w:t>000788(Phosphorylase inhibitor) + 5</w:t>
      </w:r>
      <w:r w:rsidR="00644CD5">
        <w:t>.</w:t>
      </w:r>
      <w:r>
        <w:t>63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43(Thiopurine S-methyltransferase inhibitor) + 1</w:t>
      </w:r>
      <w:r w:rsidR="00644CD5">
        <w:t>.</w:t>
      </w:r>
      <w:r>
        <w:t>02(Acetylcholine neuromuscular blocking agent) + 0</w:t>
      </w:r>
      <w:r w:rsidR="00644CD5">
        <w:t>.</w:t>
      </w:r>
      <w:r>
        <w:t>862(Gastrointestinal disturbance) + 0</w:t>
      </w:r>
      <w:r w:rsidR="00644CD5">
        <w:t>.</w:t>
      </w:r>
      <w:r>
        <w:t>162(NumAromAtoms) -0</w:t>
      </w:r>
      <w:r w:rsidR="00644CD5">
        <w:t>.</w:t>
      </w:r>
      <w:r>
        <w:t>0912(Amyloid beta precursor protein antagonist) -0</w:t>
      </w:r>
      <w:r w:rsidR="00644CD5">
        <w:t>.</w:t>
      </w:r>
      <w:r>
        <w:t>894(DNA synthesis inhibitor) + 0</w:t>
      </w:r>
      <w:r w:rsidR="00644CD5">
        <w:t>.</w:t>
      </w:r>
      <w:r>
        <w:t>554(Alpha galactosidase inhibitor) + 0</w:t>
      </w:r>
      <w:r w:rsidR="00644CD5">
        <w:t>.</w:t>
      </w:r>
      <w:r>
        <w:t>636(Cholinergic) -0</w:t>
      </w:r>
      <w:r w:rsidR="00644CD5">
        <w:t>.</w:t>
      </w:r>
      <w:r>
        <w:t>419(Aggrecanase inhibitor) + 1</w:t>
      </w:r>
      <w:r w:rsidR="00644CD5">
        <w:t>.</w:t>
      </w:r>
      <w:r>
        <w:t>69(DNA methyltransferase I inhibitor) -2</w:t>
      </w:r>
      <w:r w:rsidR="00644CD5">
        <w:t>.</w:t>
      </w:r>
      <w:r>
        <w:t>56(N-formylglutamate deformylase inhibitor) -0</w:t>
      </w:r>
      <w:r w:rsidR="00644CD5">
        <w:t>.</w:t>
      </w:r>
      <w:r>
        <w:t>863(Bcl-2-related protein A1 inhibitor) + 0</w:t>
      </w:r>
      <w:r w:rsidR="00644CD5">
        <w:t>.</w:t>
      </w:r>
      <w:r>
        <w:t>627(Lanosterol 14 alpha demethylase inhibitor) -0</w:t>
      </w:r>
      <w:r w:rsidR="00644CD5">
        <w:t>.</w:t>
      </w:r>
      <w:r>
        <w:t>833(Glutamin-(asparagin-)ase inhibitor) -0</w:t>
      </w:r>
      <w:r w:rsidR="00644CD5">
        <w:t>.</w:t>
      </w:r>
      <w:r>
        <w:t>734(Phosphodiesterase 8B inhibitor) -0</w:t>
      </w:r>
      <w:r w:rsidR="00644CD5">
        <w:t>.</w:t>
      </w:r>
      <w:r>
        <w:t>409(Benzodiazepine agonist partial) + 0</w:t>
      </w:r>
      <w:r w:rsidR="00644CD5">
        <w:t>.</w:t>
      </w:r>
      <w:r>
        <w:t>528(Carbonic anhydrase VIII inhibitor) + 0</w:t>
      </w:r>
      <w:r w:rsidR="00644CD5">
        <w:t>.</w:t>
      </w:r>
      <w:r>
        <w:t>559(Gynecological disorders treatment) + 0</w:t>
      </w:r>
      <w:r w:rsidR="00644CD5">
        <w:t>.</w:t>
      </w:r>
      <w:r>
        <w:t>432(Histone deacetylase 6 inhibitor) -0</w:t>
      </w:r>
      <w:r w:rsidR="00644CD5">
        <w:t>.</w:t>
      </w:r>
      <w:r>
        <w:t>144(Antiulcerative) -0</w:t>
      </w:r>
      <w:r w:rsidR="00644CD5">
        <w:t>.</w:t>
      </w:r>
      <w:r>
        <w:t>481(Withdrawal) + 0</w:t>
      </w:r>
      <w:r w:rsidR="00644CD5">
        <w:t>.</w:t>
      </w:r>
      <w:r>
        <w:t>318(Granulocyte stimulating factor agonist) + 0</w:t>
      </w:r>
      <w:r w:rsidR="00644CD5">
        <w:t>.</w:t>
      </w:r>
      <w:r>
        <w:t>555(Spermidine sy</w:t>
      </w:r>
      <w:r>
        <w:t>n</w:t>
      </w:r>
      <w:r>
        <w:t>thase inhibitor) + 0</w:t>
      </w:r>
      <w:r w:rsidR="00644CD5">
        <w:t>.</w:t>
      </w:r>
      <w:r>
        <w:t>137(MW) + 0</w:t>
      </w:r>
      <w:r w:rsidR="00644CD5">
        <w:t>.</w:t>
      </w:r>
      <w:r>
        <w:t>476(Arrhythmogenic) + 0</w:t>
      </w:r>
      <w:r w:rsidR="00644CD5">
        <w:t>.</w:t>
      </w:r>
      <w:r>
        <w:t>102(Lipophilicity^2) -0</w:t>
      </w:r>
      <w:r w:rsidR="00644CD5">
        <w:t>.</w:t>
      </w:r>
      <w:r>
        <w:t>0753(Phosphodiesterase 3A i</w:t>
      </w:r>
      <w:r>
        <w:t>n</w:t>
      </w:r>
      <w:r>
        <w:t>hibitor) -0</w:t>
      </w:r>
      <w:r w:rsidR="00644CD5">
        <w:t>.</w:t>
      </w:r>
      <w:r>
        <w:t>502(Glycosylceramidase inhibitor) -0</w:t>
      </w:r>
      <w:r w:rsidR="00644CD5">
        <w:t>.</w:t>
      </w:r>
      <w:r>
        <w:t>709(Histamine H3 receptor antagonist) -0</w:t>
      </w:r>
      <w:r w:rsidR="00644CD5">
        <w:t>.</w:t>
      </w:r>
      <w:r>
        <w:t>19(AICAR transformylase inhibitor) -0</w:t>
      </w:r>
      <w:r w:rsidR="00644CD5">
        <w:t>.</w:t>
      </w:r>
      <w:r>
        <w:t>0156(Nicotinic receptor alpha2 subunit antagonist) + 0</w:t>
      </w:r>
      <w:r w:rsidR="00644CD5">
        <w:t>.</w:t>
      </w:r>
      <w:r>
        <w:t>249(Antidiabetic symptomatic) -0</w:t>
      </w:r>
      <w:r w:rsidR="00644CD5">
        <w:t>.</w:t>
      </w:r>
      <w:r>
        <w:t>852(Aldose reductase inhibitor) -0</w:t>
      </w:r>
      <w:r w:rsidR="00644CD5">
        <w:t>.</w:t>
      </w:r>
      <w:r>
        <w:t>37(Endothelin A receptor antagonist) + 0</w:t>
      </w:r>
      <w:r w:rsidR="00644CD5">
        <w:t>.</w:t>
      </w:r>
      <w:r>
        <w:t>305(Caspase 9 inhibitor) + 0</w:t>
      </w:r>
      <w:r w:rsidR="00644CD5">
        <w:t>.</w:t>
      </w:r>
      <w:r>
        <w:t>723(IL4 expression enhancer) -0</w:t>
      </w:r>
      <w:r w:rsidR="00644CD5">
        <w:t>.</w:t>
      </w:r>
      <w:r>
        <w:t>36(Leukopenia) + 0</w:t>
      </w:r>
      <w:r w:rsidR="00644CD5">
        <w:t>.</w:t>
      </w:r>
      <w:r>
        <w:t>202(CYP11B1 expression enhancer) -0</w:t>
      </w:r>
      <w:r w:rsidR="00644CD5">
        <w:t>.</w:t>
      </w:r>
      <w:r>
        <w:t>0117(Matrix metalloproteinase inhibitor) -0</w:t>
      </w:r>
      <w:r w:rsidR="00644CD5">
        <w:t>.</w:t>
      </w:r>
      <w:r>
        <w:t>749(Testosterone 17beta-dehydrogenase inhibitor) + 0</w:t>
      </w:r>
      <w:r w:rsidR="00644CD5">
        <w:t>.</w:t>
      </w:r>
      <w:r>
        <w:t>574(Carcinogenic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354(Glutamate dehydrogenase [NAD(P)+] inhibitor) -0</w:t>
      </w:r>
      <w:r w:rsidR="00644CD5">
        <w:t>.</w:t>
      </w:r>
      <w:r>
        <w:t>379(Adenylate cyclase I inhibitor) -0</w:t>
      </w:r>
      <w:r w:rsidR="00644CD5">
        <w:t>.</w:t>
      </w:r>
      <w:r>
        <w:t>206(Analgesic) -0</w:t>
      </w:r>
      <w:r w:rsidR="00644CD5">
        <w:t>.</w:t>
      </w:r>
      <w:r>
        <w:t>482(Pyruvate deh</w:t>
      </w:r>
      <w:r>
        <w:t>y</w:t>
      </w:r>
      <w:r>
        <w:t>drogenase kinase 1 inhibitor) + 0</w:t>
      </w:r>
      <w:r w:rsidR="00644CD5">
        <w:t>.</w:t>
      </w:r>
      <w:r>
        <w:t>503(Ceramide glucosyltransferase inhibitor) -0</w:t>
      </w:r>
      <w:r w:rsidR="00644CD5">
        <w:t>.</w:t>
      </w:r>
      <w:r>
        <w:t>382(Carcinogenic) + 0</w:t>
      </w:r>
      <w:r w:rsidR="00644CD5">
        <w:t>.</w:t>
      </w:r>
      <w:r>
        <w:t>347(Proto-</w:t>
      </w:r>
      <w:r>
        <w:lastRenderedPageBreak/>
        <w:t>oncogene tyrosine-protein kinase Kit inhibitor) -1</w:t>
      </w:r>
      <w:r w:rsidR="00644CD5">
        <w:t>.</w:t>
      </w:r>
      <w:r>
        <w:t>08(MAO B inhibitor) -0</w:t>
      </w:r>
      <w:r w:rsidR="00644CD5">
        <w:t>.</w:t>
      </w:r>
      <w:r>
        <w:t>0402(Autotaxin inhibitor) + 0</w:t>
      </w:r>
      <w:r w:rsidR="00644CD5">
        <w:t>.</w:t>
      </w:r>
      <w:r>
        <w:t>344(I kappa B kinase inhibitor) + 0</w:t>
      </w:r>
      <w:r w:rsidR="00644CD5">
        <w:t>.</w:t>
      </w:r>
      <w:r>
        <w:t>219(Phosphodiesterase XI inhibitor) -0</w:t>
      </w:r>
      <w:r w:rsidR="00644CD5">
        <w:t>.</w:t>
      </w:r>
      <w:r>
        <w:t>153(Tumour necrosis factor alpha release inhibitor) + 0</w:t>
      </w:r>
      <w:r w:rsidR="00644CD5">
        <w:t>.</w:t>
      </w:r>
      <w:r>
        <w:t>247(Asparaginyl endopeptidase inhibitor) + 0</w:t>
      </w:r>
      <w:r w:rsidR="00644CD5">
        <w:t>.</w:t>
      </w:r>
      <w:r>
        <w:t>255(Chronic obstructive pulmonary disease treatment) -0</w:t>
      </w:r>
      <w:r w:rsidR="00644CD5">
        <w:t>.</w:t>
      </w:r>
      <w:r>
        <w:t>0699(NumAcceptor) -0</w:t>
      </w:r>
      <w:r w:rsidR="00644CD5">
        <w:t>.</w:t>
      </w:r>
      <w:r>
        <w:t>353(Acylaminoacyl-peptidase inhibitor) + 0</w:t>
      </w:r>
      <w:r w:rsidR="00644CD5">
        <w:t>.</w:t>
      </w:r>
      <w:r>
        <w:t>308(Purinergic P2X1 antagonist) -0</w:t>
      </w:r>
      <w:r w:rsidR="00644CD5">
        <w:t>.</w:t>
      </w:r>
      <w:r>
        <w:t>364(DHRS3 expression enhancer) -0</w:t>
      </w:r>
      <w:r w:rsidR="00644CD5">
        <w:t>.</w:t>
      </w:r>
      <w:r>
        <w:t>37(Tyrosine-protein kinase TXK inhibitor) + 0</w:t>
      </w:r>
      <w:r w:rsidR="00644CD5">
        <w:t>.</w:t>
      </w:r>
      <w:r>
        <w:t>727(Glutamate decarboxylase inhibitor) + 0</w:t>
      </w:r>
      <w:r w:rsidR="00644CD5">
        <w:t>.</w:t>
      </w:r>
      <w:r>
        <w:t>269(Protein kinase C delta inhibitor) -0</w:t>
      </w:r>
      <w:r w:rsidR="00644CD5">
        <w:t>.</w:t>
      </w:r>
      <w:r>
        <w:t>701(TGFB1 expression enhancer) -0</w:t>
      </w:r>
      <w:r w:rsidR="00644CD5">
        <w:t>.</w:t>
      </w:r>
      <w:r>
        <w:t>514(AKR1C1 expression enhancer) + 13</w:t>
      </w:r>
      <w:r w:rsidR="00644CD5">
        <w:t>.</w:t>
      </w:r>
      <w:r>
        <w:t>4(Lipophilicity) -0</w:t>
      </w:r>
      <w:r w:rsidR="00644CD5">
        <w:t>.</w:t>
      </w:r>
      <w:r>
        <w:t>181(Analgesic</w:t>
      </w:r>
      <w:r w:rsidR="00644CD5">
        <w:t>.</w:t>
      </w:r>
      <w:r>
        <w:t xml:space="preserve"> opioid) + 0</w:t>
      </w:r>
      <w:r w:rsidR="00644CD5">
        <w:t>.</w:t>
      </w:r>
      <w:r>
        <w:t>658(CXCL12 expression enhancer) -0</w:t>
      </w:r>
      <w:r w:rsidR="00644CD5">
        <w:t>.</w:t>
      </w:r>
      <w:r>
        <w:t>345(Protein kinase C beta I inhibitor) + 0</w:t>
      </w:r>
      <w:r w:rsidR="00644CD5">
        <w:t>.</w:t>
      </w:r>
      <w:r>
        <w:t>318(JUN expression enhancer) + 1</w:t>
      </w:r>
      <w:r w:rsidR="00644CD5">
        <w:t>.</w:t>
      </w:r>
      <w:r>
        <w:t>34(Gestagen-like) + 0</w:t>
      </w:r>
      <w:r w:rsidR="00644CD5">
        <w:t>.</w:t>
      </w:r>
      <w:r>
        <w:t>99(Methionyl aminopeptidase inhibitor) -0</w:t>
      </w:r>
      <w:r w:rsidR="00644CD5">
        <w:t>.</w:t>
      </w:r>
      <w:r>
        <w:t>923(Histone deacetylase class IV inhibitor) -0</w:t>
      </w:r>
      <w:r w:rsidR="00644CD5">
        <w:t>.</w:t>
      </w:r>
      <w:r>
        <w:t>615(Carcinogenic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162(HCV NS5A inhibitor) -0</w:t>
      </w:r>
      <w:r w:rsidR="00644CD5">
        <w:t>.</w:t>
      </w:r>
      <w:r>
        <w:t>347(Vitamin D receptor agonist) + 0</w:t>
      </w:r>
      <w:r w:rsidR="00644CD5">
        <w:t>.</w:t>
      </w:r>
      <w:r>
        <w:t>22(Trypsin III inhibitor) -0</w:t>
      </w:r>
      <w:r w:rsidR="00644CD5">
        <w:t>.</w:t>
      </w:r>
      <w:r>
        <w:t>361(Cyclin D3 inhibitor) -0</w:t>
      </w:r>
      <w:r w:rsidR="00644CD5">
        <w:t>.</w:t>
      </w:r>
      <w:r>
        <w:t>166(CYP2E1 inhibitor) + 0</w:t>
      </w:r>
      <w:r w:rsidR="00644CD5">
        <w:t>.</w:t>
      </w:r>
      <w:r>
        <w:t>247(GDPD3 expression enhancer) -0</w:t>
      </w:r>
      <w:r w:rsidR="00644CD5">
        <w:t>.</w:t>
      </w:r>
      <w:r>
        <w:t>292(Integrin beta3 antagonist) -0</w:t>
      </w:r>
      <w:r w:rsidR="00644CD5">
        <w:t>.</w:t>
      </w:r>
      <w:r>
        <w:t>204(Kainate receptor 1 antagonist) -0</w:t>
      </w:r>
      <w:r w:rsidR="00644CD5">
        <w:t>.</w:t>
      </w:r>
      <w:r>
        <w:t>185(Interferon inducer) -0</w:t>
      </w:r>
      <w:r w:rsidR="00644CD5">
        <w:t>.</w:t>
      </w:r>
      <w:r>
        <w:t>668(Acid phosphatase inhibitor) + 0</w:t>
      </w:r>
      <w:r w:rsidR="00644CD5">
        <w:t>.</w:t>
      </w:r>
      <w:r>
        <w:t>458(KiSS-1 receptor antag</w:t>
      </w:r>
      <w:r>
        <w:t>o</w:t>
      </w:r>
      <w:r>
        <w:t>nist) + 0</w:t>
      </w:r>
      <w:r w:rsidR="00644CD5">
        <w:t>.</w:t>
      </w:r>
      <w:r>
        <w:t>698(2-Acylglycerol O-acyltransferase inhibitor) + 0</w:t>
      </w:r>
      <w:r w:rsidR="00644CD5">
        <w:t>.</w:t>
      </w:r>
      <w:r>
        <w:t>247(Carcinogenic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677(Phenylalanine 4-hydroxylase inhibitor) + 0</w:t>
      </w:r>
      <w:r w:rsidR="00644CD5">
        <w:t>.</w:t>
      </w:r>
      <w:r>
        <w:t>378(Pain) + 0</w:t>
      </w:r>
      <w:r w:rsidR="00644CD5">
        <w:t>.</w:t>
      </w:r>
      <w:r>
        <w:t>227(Glyceryl-ether monooxygenase inhibitor) + 0</w:t>
      </w:r>
      <w:r w:rsidR="00644CD5">
        <w:t>.</w:t>
      </w:r>
      <w:r>
        <w:t>68(Geranylgeranyltransferase inhibitor) + 1</w:t>
      </w:r>
      <w:r w:rsidR="00644CD5">
        <w:t>.</w:t>
      </w:r>
      <w:r>
        <w:t>15(Neuraminidase (Influenza A) inhibitor) -0</w:t>
      </w:r>
      <w:r w:rsidR="00644CD5">
        <w:t>.</w:t>
      </w:r>
      <w:r>
        <w:t>226(Phenylalanine-tRNA ligase inhibitor) -1</w:t>
      </w:r>
      <w:r w:rsidR="00644CD5">
        <w:t>.</w:t>
      </w:r>
      <w:r>
        <w:t>22(Orotate phosphoribosyltransferase inhibitor) -0</w:t>
      </w:r>
      <w:r w:rsidR="00644CD5">
        <w:t>.</w:t>
      </w:r>
      <w:r>
        <w:t>483(Prostaglandin E2 antagonist) -0</w:t>
      </w:r>
      <w:r w:rsidR="00644CD5">
        <w:t>.</w:t>
      </w:r>
      <w:r>
        <w:t>608(Calpain small subunit 1 inhibitor) + 0</w:t>
      </w:r>
      <w:r w:rsidR="00644CD5">
        <w:t>.</w:t>
      </w:r>
      <w:r>
        <w:t>293(Integrin alpha4 antagonist) -0</w:t>
      </w:r>
      <w:r w:rsidR="00644CD5">
        <w:t>.</w:t>
      </w:r>
      <w:r>
        <w:t>37(mRNA (nucleoside-2'-O-)-methyltransferase inhibitor) -0</w:t>
      </w:r>
      <w:r w:rsidR="00644CD5">
        <w:t>.</w:t>
      </w:r>
      <w:r>
        <w:t>775(Prolyl endopeptidase inhibitor) -0</w:t>
      </w:r>
      <w:r w:rsidR="00644CD5">
        <w:t>.</w:t>
      </w:r>
      <w:r>
        <w:t>262(Protein-serine-threonine kinase inhibitor) + 0</w:t>
      </w:r>
      <w:r w:rsidR="00644CD5">
        <w:t>.</w:t>
      </w:r>
      <w:r>
        <w:t>241(Gout treatment) -0</w:t>
      </w:r>
      <w:r w:rsidR="00644CD5">
        <w:t>.</w:t>
      </w:r>
      <w:r>
        <w:t>184(Antihypertensive) -0</w:t>
      </w:r>
      <w:r w:rsidR="00644CD5">
        <w:t>.</w:t>
      </w:r>
      <w:r>
        <w:t>459(Fatty acid oxidation inhibitor) + 0</w:t>
      </w:r>
      <w:r w:rsidR="00644CD5">
        <w:t>.</w:t>
      </w:r>
      <w:r>
        <w:t>308(Alpha-amylase inhib</w:t>
      </w:r>
      <w:r>
        <w:t>i</w:t>
      </w:r>
      <w:r>
        <w:t>tor) -0</w:t>
      </w:r>
      <w:r w:rsidR="00644CD5">
        <w:t>.</w:t>
      </w:r>
      <w:r>
        <w:t>538(Prostaglandin D2 antagonist) -0</w:t>
      </w:r>
      <w:r w:rsidR="00644CD5">
        <w:t>.</w:t>
      </w:r>
      <w:r>
        <w:t>066(Platelet activating factor antagonist) + 0</w:t>
      </w:r>
      <w:r w:rsidR="00644CD5">
        <w:t>.</w:t>
      </w:r>
      <w:r>
        <w:t>915(Ether-a-go-go potassium channel blocker) -0</w:t>
      </w:r>
      <w:r w:rsidR="00644CD5">
        <w:t>.</w:t>
      </w:r>
      <w:r>
        <w:t>213(L-Serine ammonia-lyase inhibitor) + 0</w:t>
      </w:r>
      <w:r w:rsidR="00644CD5">
        <w:t>.</w:t>
      </w:r>
      <w:r>
        <w:t>597(SUMO-conjugating enzyme UBC9 inhibitor) -0</w:t>
      </w:r>
      <w:r w:rsidR="00644CD5">
        <w:t>.</w:t>
      </w:r>
      <w:r>
        <w:t>179(Nonstructural protein 1 (Influenza A) inhibitor) + 0</w:t>
      </w:r>
      <w:r w:rsidR="00644CD5">
        <w:t>.</w:t>
      </w:r>
      <w:r>
        <w:t>682(Alanine transaminase inhibitor) + 1</w:t>
      </w:r>
      <w:r w:rsidR="00644CD5">
        <w:t>.</w:t>
      </w:r>
      <w:r>
        <w:t>39(Pyruvate deh</w:t>
      </w:r>
      <w:r>
        <w:t>y</w:t>
      </w:r>
      <w:r>
        <w:t>drogenase stimulant) -1</w:t>
      </w:r>
      <w:r w:rsidR="00644CD5">
        <w:t>.</w:t>
      </w:r>
      <w:r>
        <w:t>08(DNA methylase inhibitor) -0</w:t>
      </w:r>
      <w:r w:rsidR="00644CD5">
        <w:t>.</w:t>
      </w:r>
      <w:r>
        <w:t>118(HIF1A expression inhibitor) -1</w:t>
      </w:r>
      <w:r w:rsidR="00644CD5">
        <w:t>.</w:t>
      </w:r>
      <w:r>
        <w:t>05(Histone-lysine N-methyltransferase</w:t>
      </w:r>
      <w:r w:rsidR="00644CD5">
        <w:t>.</w:t>
      </w:r>
      <w:r>
        <w:t xml:space="preserve"> </w:t>
      </w:r>
      <w:proofErr w:type="gramStart"/>
      <w:r>
        <w:t>H3 lysine-9 specific 3 inhibitor) + 0</w:t>
      </w:r>
      <w:r w:rsidR="00644CD5">
        <w:t>.</w:t>
      </w:r>
      <w:r>
        <w:t>352(Dyslipidemia) + 0</w:t>
      </w:r>
      <w:r w:rsidR="00644CD5">
        <w:t>.</w:t>
      </w:r>
      <w:r>
        <w:t>0773(dTMP kinase inhibitor) -0</w:t>
      </w:r>
      <w:r w:rsidR="00644CD5">
        <w:t>.</w:t>
      </w:r>
      <w:r>
        <w:t>525(HSD17B1 expression enhancer) + 0</w:t>
      </w:r>
      <w:r w:rsidR="00644CD5">
        <w:t>.</w:t>
      </w:r>
      <w:r>
        <w:t>133(Mood disorders treatment) -0</w:t>
      </w:r>
      <w:r w:rsidR="00644CD5">
        <w:t>.</w:t>
      </w:r>
      <w:r>
        <w:t>505(Glutathione S-transferase substrate) + 0</w:t>
      </w:r>
      <w:r w:rsidR="00644CD5">
        <w:t>.</w:t>
      </w:r>
      <w:r>
        <w:t>218(Signal transduction pathways inhibitor) -0</w:t>
      </w:r>
      <w:r w:rsidR="00644CD5">
        <w:t>.</w:t>
      </w:r>
      <w:r>
        <w:t>346(Matrix metalloproteinase 3 (membrane-type) inhibitor) + 0</w:t>
      </w:r>
      <w:r w:rsidR="00644CD5">
        <w:t>.</w:t>
      </w:r>
      <w:r>
        <w:t>22(Matrix metalloproteinase 2 (membrane-type) inhibitor) -0</w:t>
      </w:r>
      <w:r w:rsidR="00644CD5">
        <w:t>.</w:t>
      </w:r>
      <w:r>
        <w:t>239(Protein kinase (CaMK</w:t>
      </w:r>
      <w:r w:rsidR="00644CD5">
        <w:t>.</w:t>
      </w:r>
      <w:proofErr w:type="gramEnd"/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-0</w:t>
      </w:r>
      <w:r w:rsidR="00644CD5">
        <w:t>.</w:t>
      </w:r>
      <w:r>
        <w:t>505(Splenomegaly) + 0</w:t>
      </w:r>
      <w:r w:rsidR="00644CD5">
        <w:t>.</w:t>
      </w:r>
      <w:r>
        <w:t>285(Estrogen beta receptor agonist) -0</w:t>
      </w:r>
      <w:r w:rsidR="00644CD5">
        <w:t>.</w:t>
      </w:r>
      <w:r>
        <w:t>164(Prokinetic) -0</w:t>
      </w:r>
      <w:r w:rsidR="00644CD5">
        <w:t>.</w:t>
      </w:r>
      <w:r>
        <w:t>433(Fibromyalgia syndrome treatment) + 0</w:t>
      </w:r>
      <w:r w:rsidR="00644CD5">
        <w:t>.</w:t>
      </w:r>
      <w:r>
        <w:t>714(CCND1 expression enhancer) + 0</w:t>
      </w:r>
      <w:r w:rsidR="00644CD5">
        <w:t>.</w:t>
      </w:r>
      <w:r>
        <w:t>465(Lysosomal Pro-X carboxypeptidase inhibitor) -0</w:t>
      </w:r>
      <w:r w:rsidR="00644CD5">
        <w:t>.</w:t>
      </w:r>
      <w:r>
        <w:t>237(Lipocortins synthesis antagonist) + 0</w:t>
      </w:r>
      <w:r w:rsidR="00644CD5">
        <w:t>.</w:t>
      </w:r>
      <w:r>
        <w:t>264(Pyrimidine antagonist) + 0</w:t>
      </w:r>
      <w:r w:rsidR="00644CD5">
        <w:t>.</w:t>
      </w:r>
      <w:r>
        <w:t>341(Histamine H2 receptor antagonist) -0</w:t>
      </w:r>
      <w:r w:rsidR="00644CD5">
        <w:t>.</w:t>
      </w:r>
      <w:r>
        <w:t>2(Cyclin-dependent kinase 5 activator 1 inhibitor) -1</w:t>
      </w:r>
      <w:r w:rsidR="00644CD5">
        <w:t>.</w:t>
      </w:r>
      <w:r>
        <w:t>32(Chalcone isomerase inhibitor) -0</w:t>
      </w:r>
      <w:r w:rsidR="00644CD5">
        <w:t>.</w:t>
      </w:r>
      <w:r>
        <w:t>571(Melatonin 5 antagonist) + 0</w:t>
      </w:r>
      <w:r w:rsidR="00644CD5">
        <w:t>.</w:t>
      </w:r>
      <w:r>
        <w:t>148(Ca2+/calmodulin-dependent kinase IV inhibitor) + 0</w:t>
      </w:r>
      <w:r w:rsidR="00644CD5">
        <w:t>.</w:t>
      </w:r>
      <w:r>
        <w:t>653(Hypertrichosis) + 0</w:t>
      </w:r>
      <w:r w:rsidR="00644CD5">
        <w:t>.</w:t>
      </w:r>
      <w:r>
        <w:t>205(Glutamate (mGluR group III) agonist) + 0</w:t>
      </w:r>
      <w:r w:rsidR="00644CD5">
        <w:t>.</w:t>
      </w:r>
      <w:r>
        <w:t>199(MAP-kinase-activated kinase 5 inhibitor) -0</w:t>
      </w:r>
      <w:r w:rsidR="00644CD5">
        <w:t>.</w:t>
      </w:r>
      <w:r>
        <w:t>687(Alanine carboxypeptidase inhibitor) + 0</w:t>
      </w:r>
      <w:r w:rsidR="00644CD5">
        <w:t>.</w:t>
      </w:r>
      <w:r>
        <w:t>701(CYP19 substrate) -0</w:t>
      </w:r>
      <w:r w:rsidR="00644CD5">
        <w:t>.</w:t>
      </w:r>
      <w:r>
        <w:t>438(Carcinogenic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8(Guanylate kinase inhibitor) + 0</w:t>
      </w:r>
      <w:r w:rsidR="00644CD5">
        <w:t>.</w:t>
      </w:r>
      <w:r>
        <w:t>341(Dependence treatment) + 0</w:t>
      </w:r>
      <w:r w:rsidR="00644CD5">
        <w:t>.</w:t>
      </w:r>
      <w:r>
        <w:t>393(Carcinogenic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small intestine) -0</w:t>
      </w:r>
      <w:r w:rsidR="00644CD5">
        <w:t>.</w:t>
      </w:r>
      <w:r>
        <w:t>213(Fibrillation</w:t>
      </w:r>
      <w:r w:rsidR="00644CD5">
        <w:t>.</w:t>
      </w:r>
      <w:r>
        <w:t xml:space="preserve"> atrial) -0</w:t>
      </w:r>
      <w:r w:rsidR="00644CD5">
        <w:t>.</w:t>
      </w:r>
      <w:r>
        <w:t>902(Andropause treatment) -0</w:t>
      </w:r>
      <w:r w:rsidR="00644CD5">
        <w:t>.</w:t>
      </w:r>
      <w:r>
        <w:t>565(CCNA2 expression enhancer) + 0</w:t>
      </w:r>
      <w:r w:rsidR="00644CD5">
        <w:t>.</w:t>
      </w:r>
      <w:r>
        <w:t>28(Rho-associated kinase inhibitor) -0</w:t>
      </w:r>
      <w:r w:rsidR="00644CD5">
        <w:t>.</w:t>
      </w:r>
      <w:r>
        <w:t>0354(NumNegative) -0</w:t>
      </w:r>
      <w:r w:rsidR="00644CD5">
        <w:t>.</w:t>
      </w:r>
      <w:r>
        <w:t>689(Acetylcholine nicotinic agonist) + 0</w:t>
      </w:r>
      <w:r w:rsidR="00644CD5">
        <w:t>.</w:t>
      </w:r>
      <w:r>
        <w:t>24(Plasminogen activator inhibitor antagonist) -0</w:t>
      </w:r>
      <w:r w:rsidR="00644CD5">
        <w:t>.</w:t>
      </w:r>
      <w:r>
        <w:t>538(SMN2 expression enhancer) + 0</w:t>
      </w:r>
      <w:r w:rsidR="00644CD5">
        <w:t>.</w:t>
      </w:r>
      <w:r>
        <w:t>21(Focal adhesion kinase 2 inhibitor) -0</w:t>
      </w:r>
      <w:r w:rsidR="00644CD5">
        <w:t>.</w:t>
      </w:r>
      <w:r>
        <w:t>233(Platelet activating factor alpha antagonist) -0</w:t>
      </w:r>
      <w:r w:rsidR="00644CD5">
        <w:t>.</w:t>
      </w:r>
      <w:r>
        <w:t>166(Hypertensive) + 0</w:t>
      </w:r>
      <w:r w:rsidR="00644CD5">
        <w:t>.</w:t>
      </w:r>
      <w:r>
        <w:t>351(CYP3A1 substrate) + 0</w:t>
      </w:r>
      <w:r w:rsidR="00644CD5">
        <w:t>.</w:t>
      </w:r>
      <w:r>
        <w:t>212(Apnea) + 0</w:t>
      </w:r>
      <w:r w:rsidR="00644CD5">
        <w:t>.</w:t>
      </w:r>
      <w:r>
        <w:t>252(MYC expression enhancer) -0</w:t>
      </w:r>
      <w:r w:rsidR="00644CD5">
        <w:t>.</w:t>
      </w:r>
      <w:r>
        <w:t>44(Galactolipase inhibitor) + 0</w:t>
      </w:r>
      <w:r w:rsidR="00644CD5">
        <w:t>.</w:t>
      </w:r>
      <w:r>
        <w:t>661(5 Hydroxytryptamine 3 agonist) + 0</w:t>
      </w:r>
      <w:r w:rsidR="00644CD5">
        <w:t>.</w:t>
      </w:r>
      <w:r>
        <w:t>195(Hyperglycemic) -0</w:t>
      </w:r>
      <w:r w:rsidR="00644CD5">
        <w:t>.</w:t>
      </w:r>
      <w:r>
        <w:t>195(Phosphodiesterase 3B inhibitor) + 0</w:t>
      </w:r>
      <w:r w:rsidR="00644CD5">
        <w:t>.</w:t>
      </w:r>
      <w:r>
        <w:t>198(Elastase 3B inhibitor) -0</w:t>
      </w:r>
      <w:r w:rsidR="00644CD5">
        <w:t>.</w:t>
      </w:r>
      <w:r>
        <w:t>204(Estradiol 17 beta dehydrogenase 2 inhibitor) -0</w:t>
      </w:r>
      <w:r w:rsidR="00644CD5">
        <w:t>.</w:t>
      </w:r>
      <w:r>
        <w:t>25(Jaundice) -0</w:t>
      </w:r>
      <w:r w:rsidR="00644CD5">
        <w:t>.</w:t>
      </w:r>
      <w:r>
        <w:t>489(Gastrointestinal hemorrhage) -0</w:t>
      </w:r>
      <w:r w:rsidR="00644CD5">
        <w:t>.</w:t>
      </w:r>
      <w:r>
        <w:t>549(Glutamate synthase (ferredoxin) inhibitor) -0</w:t>
      </w:r>
      <w:r w:rsidR="00644CD5">
        <w:t>.</w:t>
      </w:r>
      <w:r>
        <w:t>0965(Sigma 1 receptor antagonist) + 0</w:t>
      </w:r>
      <w:r w:rsidR="00644CD5">
        <w:t>.</w:t>
      </w:r>
      <w:r>
        <w:t>139(Postural (orthostatic) hypotension) + 0</w:t>
      </w:r>
      <w:r w:rsidR="00644CD5">
        <w:t>.</w:t>
      </w:r>
      <w:r>
        <w:t>517(Somatostatin 4 antagonist) + 0</w:t>
      </w:r>
      <w:r w:rsidR="00644CD5">
        <w:t>.</w:t>
      </w:r>
      <w:r>
        <w:t>273(Trimethylamine-N-oxide reductase inhibitor) + 0</w:t>
      </w:r>
      <w:r w:rsidR="00644CD5">
        <w:t>.</w:t>
      </w:r>
      <w:r>
        <w:t>513(Phosphoenolpyruvate carboxykinase (ATP) inhibitor) + 0</w:t>
      </w:r>
      <w:r w:rsidR="00644CD5">
        <w:t>.</w:t>
      </w:r>
      <w:r>
        <w:t>905(CYP27 substrate) + 0</w:t>
      </w:r>
      <w:r w:rsidR="00644CD5">
        <w:t>.</w:t>
      </w:r>
      <w:r>
        <w:t>19(Methylenetetrahydrofolate reductase (NADPH) inhibitor) -0</w:t>
      </w:r>
      <w:r w:rsidR="00644CD5">
        <w:t>.</w:t>
      </w:r>
      <w:r>
        <w:t>0844(Liver X receptor alpha agonist) + 0</w:t>
      </w:r>
      <w:r w:rsidR="00644CD5">
        <w:t>.</w:t>
      </w:r>
      <w:r>
        <w:t>611(Peptide deformylase inhibitor) -0</w:t>
      </w:r>
      <w:r w:rsidR="00644CD5">
        <w:t>.</w:t>
      </w:r>
      <w:r>
        <w:t>554(5-Alpha-reductase inhibitor) -0</w:t>
      </w:r>
      <w:r w:rsidR="00644CD5">
        <w:t>.</w:t>
      </w:r>
      <w:r>
        <w:t>15(Cyclin H inhibitor) + 0</w:t>
      </w:r>
      <w:r w:rsidR="00644CD5">
        <w:t>.</w:t>
      </w:r>
      <w:r>
        <w:t>384(Calcium antagonist) + 0</w:t>
      </w:r>
      <w:r w:rsidR="00644CD5">
        <w:t>.</w:t>
      </w:r>
      <w:r>
        <w:t>0851(Angiogenesis inhibitor) -0</w:t>
      </w:r>
      <w:r w:rsidR="00644CD5">
        <w:t>.</w:t>
      </w:r>
      <w:r>
        <w:t>213(RARA expression enhancer) -0</w:t>
      </w:r>
      <w:r w:rsidR="00644CD5">
        <w:t>.</w:t>
      </w:r>
      <w:r>
        <w:t>232(CD86 expression enhancer) -0</w:t>
      </w:r>
      <w:r w:rsidR="00644CD5">
        <w:t>.</w:t>
      </w:r>
      <w:r>
        <w:t>256(P-glycoprotein inhibitor) + 0</w:t>
      </w:r>
      <w:r w:rsidR="00644CD5">
        <w:t>.</w:t>
      </w:r>
      <w:r>
        <w:t>11(G-protein-coupled receptor 120 agonist) -0</w:t>
      </w:r>
      <w:r w:rsidR="00644CD5">
        <w:t>.</w:t>
      </w:r>
      <w:r>
        <w:t>481(Cholesterol esterase inhibitor) -0</w:t>
      </w:r>
      <w:r w:rsidR="00644CD5">
        <w:t>.</w:t>
      </w:r>
      <w:r>
        <w:t>128(HIV-1 reverse transcriptase inhibitor) + 0</w:t>
      </w:r>
      <w:r w:rsidR="00644CD5">
        <w:t>.</w:t>
      </w:r>
      <w:r>
        <w:t>802(Tyrosine transaminase inhibitor) + 0</w:t>
      </w:r>
      <w:r w:rsidR="00644CD5">
        <w:t>.</w:t>
      </w:r>
      <w:r>
        <w:t>446(Peroxisome prolifer</w:t>
      </w:r>
      <w:r>
        <w:t>a</w:t>
      </w:r>
      <w:r>
        <w:t>tor-activated receptor alpha agonist) -0</w:t>
      </w:r>
      <w:r w:rsidR="00644CD5">
        <w:t>.</w:t>
      </w:r>
      <w:r>
        <w:t>224(Stearoyl-CoA desaturase inhibitor) + 0</w:t>
      </w:r>
      <w:r w:rsidR="00644CD5">
        <w:t>.</w:t>
      </w:r>
      <w:r>
        <w:t>294(BCL2L1 expression inhibitor) -0</w:t>
      </w:r>
      <w:r w:rsidR="00644CD5">
        <w:t>.</w:t>
      </w:r>
      <w:r>
        <w:t>309(NMDA receptor phencyclidine site antagonist) -0</w:t>
      </w:r>
      <w:r w:rsidR="00644CD5">
        <w:t>.</w:t>
      </w:r>
      <w:r>
        <w:t>123(Homoserine O-acetyltransferase inhibitor) -0</w:t>
      </w:r>
      <w:r w:rsidR="00644CD5">
        <w:t>.</w:t>
      </w:r>
      <w:r>
        <w:t>403(Glutamate (mGluR group III) antagonist) -0</w:t>
      </w:r>
      <w:r w:rsidR="00644CD5">
        <w:t>.</w:t>
      </w:r>
      <w:r>
        <w:t>249(Aryl-alcohol dehydrogenase inhibitor) + 0</w:t>
      </w:r>
      <w:r w:rsidR="00644CD5">
        <w:t>.</w:t>
      </w:r>
      <w:r>
        <w:t>531(CC chemokine 9 receptor antagonist) + 0</w:t>
      </w:r>
      <w:r w:rsidR="00644CD5">
        <w:t>.</w:t>
      </w:r>
      <w:r>
        <w:t>127(Luteinizing hormone-releasing hormone antagonist) + 0</w:t>
      </w:r>
      <w:r w:rsidR="00644CD5">
        <w:t>.</w:t>
      </w:r>
      <w:r>
        <w:t xml:space="preserve">256(SERPINE1 expression </w:t>
      </w:r>
      <w:r>
        <w:lastRenderedPageBreak/>
        <w:t>enhancer) + 0</w:t>
      </w:r>
      <w:r w:rsidR="00644CD5">
        <w:t>.</w:t>
      </w:r>
      <w:r>
        <w:t>132(Interleukin 1 antagonist) -0</w:t>
      </w:r>
      <w:r w:rsidR="00644CD5">
        <w:t>.</w:t>
      </w:r>
      <w:r>
        <w:t>489(Thymidylate synthase inhibitor) + 0</w:t>
      </w:r>
      <w:r w:rsidR="00644CD5">
        <w:t>.</w:t>
      </w:r>
      <w:r>
        <w:t>197(Carcinogenic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544(D-alanine transaminase inhibitor) + 0</w:t>
      </w:r>
      <w:r w:rsidR="00644CD5">
        <w:t>.</w:t>
      </w:r>
      <w:r>
        <w:t>322(Serralysin inhibitor) -0</w:t>
      </w:r>
      <w:r w:rsidR="00644CD5">
        <w:t>.</w:t>
      </w:r>
      <w:r>
        <w:t>124(MAP kinase 8 inhibitor) -0</w:t>
      </w:r>
      <w:r w:rsidR="00644CD5">
        <w:t>.</w:t>
      </w:r>
      <w:r>
        <w:t>18(p38 MAP kinase inhibitor) -0</w:t>
      </w:r>
      <w:r w:rsidR="00644CD5">
        <w:t>.</w:t>
      </w:r>
      <w:r>
        <w:t>101(Parathyroid hormone secretion stimulant) + 0</w:t>
      </w:r>
      <w:r w:rsidR="00644CD5">
        <w:t>.</w:t>
      </w:r>
      <w:r>
        <w:t>109(Src kinase inhib</w:t>
      </w:r>
      <w:r>
        <w:t>i</w:t>
      </w:r>
      <w:r>
        <w:t>tor) + 0</w:t>
      </w:r>
      <w:r w:rsidR="00644CD5">
        <w:t>.</w:t>
      </w:r>
      <w:r>
        <w:t>188(Antihypoxic) -0</w:t>
      </w:r>
      <w:r w:rsidR="00644CD5">
        <w:t>.</w:t>
      </w:r>
      <w:r>
        <w:t>173(Aryl-acylamidase inhibitor) -0</w:t>
      </w:r>
      <w:r w:rsidR="00644CD5">
        <w:t>.</w:t>
      </w:r>
      <w:r>
        <w:t>358(Capillary fragility treatment) + 0</w:t>
      </w:r>
      <w:r w:rsidR="00644CD5">
        <w:t>.</w:t>
      </w:r>
      <w:r>
        <w:t>128(DNA t</w:t>
      </w:r>
      <w:r>
        <w:t>o</w:t>
      </w:r>
      <w:r>
        <w:t>poisomerase IV inhibitor) -0</w:t>
      </w:r>
      <w:r w:rsidR="00644CD5">
        <w:t>.</w:t>
      </w:r>
      <w:r>
        <w:t>367(Argininosuccinate lyase inhibitor) -0</w:t>
      </w:r>
      <w:r w:rsidR="00644CD5">
        <w:t>.</w:t>
      </w:r>
      <w:r>
        <w:t>177(Aryl hydrocarbon receptor agonist) + 0</w:t>
      </w:r>
      <w:r w:rsidR="00644CD5">
        <w:t>.</w:t>
      </w:r>
      <w:r>
        <w:t>148(Ca2+/calmodulin-dependent kinase II inhibitor) + 0</w:t>
      </w:r>
      <w:r w:rsidR="00644CD5">
        <w:t>.</w:t>
      </w:r>
      <w:r>
        <w:t>107(Acetyl-CoA transferase 1 inhibitor) + 0</w:t>
      </w:r>
      <w:r w:rsidR="00644CD5">
        <w:t>.</w:t>
      </w:r>
      <w:r>
        <w:t>179(Carcinogenic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+ 0</w:t>
      </w:r>
      <w:r w:rsidR="00644CD5">
        <w:t>.</w:t>
      </w:r>
      <w:r>
        <w:t>13(Nephritis) -0</w:t>
      </w:r>
      <w:r w:rsidR="00644CD5">
        <w:t>.</w:t>
      </w:r>
      <w:r>
        <w:t>114(Glycine transporter 1 inhibitor) + 0</w:t>
      </w:r>
      <w:r w:rsidR="00644CD5">
        <w:t>.</w:t>
      </w:r>
      <w:r>
        <w:t>0776(Antibiotic Carbacephem-like) -0</w:t>
      </w:r>
      <w:r w:rsidR="00644CD5">
        <w:t>.</w:t>
      </w:r>
      <w:r>
        <w:t>178(Malaise) -0</w:t>
      </w:r>
      <w:r w:rsidR="00644CD5">
        <w:t>.</w:t>
      </w:r>
      <w:r>
        <w:t>0581(Polyadenylate-binding protein 1 inhibitor) -0</w:t>
      </w:r>
      <w:r w:rsidR="00644CD5">
        <w:t>.</w:t>
      </w:r>
      <w:r>
        <w:t>188(Antitoxic) -0</w:t>
      </w:r>
      <w:r w:rsidR="00644CD5">
        <w:t>.</w:t>
      </w:r>
      <w:r>
        <w:t>0742(Antineoplastic (glioblastoma multiforme)) -0</w:t>
      </w:r>
      <w:r w:rsidR="00644CD5">
        <w:t>.</w:t>
      </w:r>
      <w:r>
        <w:t>137(MAP3K7 inhibitor) -0</w:t>
      </w:r>
      <w:r w:rsidR="00644CD5">
        <w:t>.</w:t>
      </w:r>
      <w:r>
        <w:t>164(Gastrin inhib</w:t>
      </w:r>
      <w:r>
        <w:t>i</w:t>
      </w:r>
      <w:r>
        <w:t>tor) -0</w:t>
      </w:r>
      <w:r w:rsidR="00644CD5">
        <w:t>.</w:t>
      </w:r>
      <w:r>
        <w:t>115(CYP1A substrate) + 0</w:t>
      </w:r>
      <w:r w:rsidR="00644CD5">
        <w:t>.</w:t>
      </w:r>
      <w:r>
        <w:t>644(N-acylneuraminate cytidylyltransferase inhibitor) + 0</w:t>
      </w:r>
      <w:r w:rsidR="00644CD5">
        <w:t>.</w:t>
      </w:r>
      <w:r>
        <w:t>099(Dysarthria) + 0</w:t>
      </w:r>
      <w:r w:rsidR="00644CD5">
        <w:t>.</w:t>
      </w:r>
      <w:r>
        <w:t>123(Estrogen alpha receptor agonist) + 0</w:t>
      </w:r>
      <w:r w:rsidR="00644CD5">
        <w:t>.</w:t>
      </w:r>
      <w:r>
        <w:t>264(UGT2B4 substrate) -0</w:t>
      </w:r>
      <w:r w:rsidR="00644CD5">
        <w:t>.</w:t>
      </w:r>
      <w:r>
        <w:t>116(Melatonin 3 antagonist) -0</w:t>
      </w:r>
      <w:r w:rsidR="00644CD5">
        <w:t>.</w:t>
      </w:r>
      <w:r>
        <w:t>303(CDK4/cyclin D1 inhibitor) + 0</w:t>
      </w:r>
      <w:r w:rsidR="00644CD5">
        <w:t>.</w:t>
      </w:r>
      <w:r>
        <w:t>286(HCV NS3/NS4A protease inhibitor) -0</w:t>
      </w:r>
      <w:r w:rsidR="00644CD5">
        <w:t>.</w:t>
      </w:r>
      <w:r>
        <w:t>205(Hematopoietic inhibitor) + 0</w:t>
      </w:r>
      <w:r w:rsidR="00644CD5">
        <w:t>.</w:t>
      </w:r>
      <w:r>
        <w:t>0689(Transcription factor STAT1 inhibitor) -0</w:t>
      </w:r>
      <w:r w:rsidR="00644CD5">
        <w:t>.</w:t>
      </w:r>
      <w:r>
        <w:t>576(CYP24 substrate) -0</w:t>
      </w:r>
      <w:r w:rsidR="00644CD5">
        <w:t>.</w:t>
      </w:r>
      <w:r>
        <w:t>319(Procollagen C-endopeptidase inhibitor) + 0</w:t>
      </w:r>
      <w:r w:rsidR="00644CD5">
        <w:t>.</w:t>
      </w:r>
      <w:r>
        <w:t>401(MAP3K10 inhibitor) + 0</w:t>
      </w:r>
      <w:r w:rsidR="00644CD5">
        <w:t>.</w:t>
      </w:r>
      <w:r>
        <w:t>177(Leukopoiesis inhibitor) -0</w:t>
      </w:r>
      <w:r w:rsidR="00644CD5">
        <w:t>.</w:t>
      </w:r>
      <w:r>
        <w:t>13(Respiratory impairment) + 0</w:t>
      </w:r>
      <w:r w:rsidR="00644CD5">
        <w:t>.</w:t>
      </w:r>
      <w:r>
        <w:t>139(Antihypercholesterolemic) + 0</w:t>
      </w:r>
      <w:r w:rsidR="00644CD5">
        <w:t>.</w:t>
      </w:r>
      <w:r>
        <w:t>153(Antidepressant) + 0</w:t>
      </w:r>
      <w:r w:rsidR="00644CD5">
        <w:t>.</w:t>
      </w:r>
      <w:r>
        <w:t>144(Fibrinogen receptor antagonist) + 0</w:t>
      </w:r>
      <w:r w:rsidR="00644CD5">
        <w:t>.</w:t>
      </w:r>
      <w:r>
        <w:t>161(Insecticide) -0</w:t>
      </w:r>
      <w:r w:rsidR="00644CD5">
        <w:t>.</w:t>
      </w:r>
      <w:r>
        <w:t>0965(Kainate receptor 3 antagonist) -0</w:t>
      </w:r>
      <w:r w:rsidR="00644CD5">
        <w:t>.</w:t>
      </w:r>
      <w:r>
        <w:t>141(CYP3A4 expression enhancer) + 0</w:t>
      </w:r>
      <w:r w:rsidR="00644CD5">
        <w:t>.</w:t>
      </w:r>
      <w:r>
        <w:t>131(GABA r</w:t>
      </w:r>
      <w:r>
        <w:t>e</w:t>
      </w:r>
      <w:r>
        <w:t>ceptor agonist) + 0</w:t>
      </w:r>
      <w:r w:rsidR="00644CD5">
        <w:t>.</w:t>
      </w:r>
      <w:r>
        <w:t>132(NUPR1 expression enhancer) -0</w:t>
      </w:r>
      <w:r w:rsidR="00644CD5">
        <w:t>.</w:t>
      </w:r>
      <w:r>
        <w:t>119(Antiprotozoal (Trichomonas)) + 0</w:t>
      </w:r>
      <w:r w:rsidR="00644CD5">
        <w:t>.</w:t>
      </w:r>
      <w:r>
        <w:t>223(Cathepsin H inhibitor) -0</w:t>
      </w:r>
      <w:r w:rsidR="00644CD5">
        <w:t>.</w:t>
      </w:r>
      <w:r>
        <w:t>0732(Epstein-Barr nuclear antigen 1 inhibitor) -0</w:t>
      </w:r>
      <w:r w:rsidR="00644CD5">
        <w:t>.</w:t>
      </w:r>
      <w:r>
        <w:t>0759(Dyspnea) -0</w:t>
      </w:r>
      <w:r w:rsidR="00644CD5">
        <w:t>.</w:t>
      </w:r>
      <w:r>
        <w:t>0703(Glucose-1</w:t>
      </w:r>
      <w:r w:rsidR="00644CD5">
        <w:t>.</w:t>
      </w:r>
      <w:r>
        <w:t>6-bisphosphate synthase inhibitor) + 0</w:t>
      </w:r>
      <w:r w:rsidR="00644CD5">
        <w:t>.</w:t>
      </w:r>
      <w:r>
        <w:t>072(Weakness) + 0</w:t>
      </w:r>
      <w:r w:rsidR="00644CD5">
        <w:t>.</w:t>
      </w:r>
      <w:r>
        <w:t>0479(Yersiniabactin siderophore biosynthetic protein inhibitor) + 0</w:t>
      </w:r>
      <w:r w:rsidR="00644CD5">
        <w:t>.</w:t>
      </w:r>
      <w:r>
        <w:t>087(Estrone sulfotransferase stimulant) + 0</w:t>
      </w:r>
      <w:r w:rsidR="00644CD5">
        <w:t>.</w:t>
      </w:r>
      <w:r>
        <w:t>043(Bromodomain-containing protein 2 inhibitor) -0</w:t>
      </w:r>
      <w:r w:rsidR="00644CD5">
        <w:t>.</w:t>
      </w:r>
      <w:r>
        <w:t>2(Melatonin ag</w:t>
      </w:r>
      <w:r>
        <w:t>o</w:t>
      </w:r>
      <w:r>
        <w:t>nist) + 0</w:t>
      </w:r>
      <w:r w:rsidR="00644CD5">
        <w:t>.</w:t>
      </w:r>
      <w:r>
        <w:t>0853(Insulin like growth factor 1 antagonist) + 0</w:t>
      </w:r>
      <w:r w:rsidR="00644CD5">
        <w:t>.</w:t>
      </w:r>
      <w:r>
        <w:t>0383(Rheumatoid arthritis treatment) -0</w:t>
      </w:r>
      <w:r w:rsidR="00644CD5">
        <w:t>.</w:t>
      </w:r>
      <w:r>
        <w:t>0608(L lactate dehydrogenase C inhibitor) -0</w:t>
      </w:r>
      <w:r w:rsidR="00644CD5">
        <w:t>.</w:t>
      </w:r>
      <w:r>
        <w:t>0567(Squalene synthetase inhibitor) -0</w:t>
      </w:r>
      <w:r w:rsidR="00644CD5">
        <w:t>.</w:t>
      </w:r>
      <w:r>
        <w:t>0539(Farnesyltransferase</w:t>
      </w:r>
      <w:r w:rsidR="00644CD5">
        <w:t>.</w:t>
      </w:r>
      <w:r>
        <w:t xml:space="preserve"> putative inhibitor) -0</w:t>
      </w:r>
      <w:r w:rsidR="00644CD5">
        <w:t>.</w:t>
      </w:r>
      <w:r>
        <w:t>401(Carbonic anhydrase VI inhibitor) + 0</w:t>
      </w:r>
      <w:r w:rsidR="00644CD5">
        <w:t>.</w:t>
      </w:r>
      <w:r>
        <w:t>0689(Lichenoid eruption) -0</w:t>
      </w:r>
      <w:r w:rsidR="00644CD5">
        <w:t>.</w:t>
      </w:r>
      <w:r>
        <w:t>0402(Vasculitis treatment) + 0</w:t>
      </w:r>
      <w:r w:rsidR="00644CD5">
        <w:t>.</w:t>
      </w:r>
      <w:r>
        <w:t>066(Porphyria) -0</w:t>
      </w:r>
      <w:r w:rsidR="00644CD5">
        <w:t>.</w:t>
      </w:r>
      <w:r>
        <w:t>0458(Neuropeptide agonist) -0</w:t>
      </w:r>
      <w:r w:rsidR="00644CD5">
        <w:t>.</w:t>
      </w:r>
      <w:r>
        <w:t>0479(Poly(ADP-ribose) polymerase inhibitor) -0</w:t>
      </w:r>
      <w:r w:rsidR="00644CD5">
        <w:t>.</w:t>
      </w:r>
      <w:r>
        <w:t>0699(Palpitation) + 0</w:t>
      </w:r>
      <w:r w:rsidR="00644CD5">
        <w:t>.</w:t>
      </w:r>
      <w:r>
        <w:t>0474(Pim-2 kinase inhibitor) + 0</w:t>
      </w:r>
      <w:r w:rsidR="00644CD5">
        <w:t>.</w:t>
      </w:r>
      <w:r>
        <w:t>0895(CDK1 expression enhancer) -0</w:t>
      </w:r>
      <w:r w:rsidR="00644CD5">
        <w:t>.</w:t>
      </w:r>
      <w:r>
        <w:t>000176(Lipophilicity^3) -0</w:t>
      </w:r>
      <w:r w:rsidR="00644CD5">
        <w:t>.</w:t>
      </w:r>
      <w:r>
        <w:t>12(SULT1A1 substrate) + 0</w:t>
      </w:r>
      <w:r w:rsidR="00644CD5">
        <w:t>.</w:t>
      </w:r>
      <w:r>
        <w:t>0296(Inositol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0643(Cytokine production inhibitor) + 0</w:t>
      </w:r>
      <w:r w:rsidR="00644CD5">
        <w:t>.</w:t>
      </w:r>
      <w:r>
        <w:t>0335(5 Hydroxytryptamine release stimulant) -0</w:t>
      </w:r>
      <w:r w:rsidR="00644CD5">
        <w:t>.</w:t>
      </w:r>
      <w:r>
        <w:t>0346(Phosphatidylinositol 3-kinase alpha inhibitor) + 0</w:t>
      </w:r>
      <w:r w:rsidR="00644CD5">
        <w:t>.</w:t>
      </w:r>
      <w:r>
        <w:t>107(Leukotriene C antagonist) + 0</w:t>
      </w:r>
      <w:r w:rsidR="00644CD5">
        <w:t>.</w:t>
      </w:r>
      <w:r>
        <w:t>052(NFKBIA expression enhancer) -0</w:t>
      </w:r>
      <w:r w:rsidR="00644CD5">
        <w:t>.</w:t>
      </w:r>
      <w:r>
        <w:t>0797(3-Oxoacyl-[acyl-carrier-protein] synthase inhibitor) + 0</w:t>
      </w:r>
      <w:r w:rsidR="00644CD5">
        <w:t>.</w:t>
      </w:r>
      <w:r>
        <w:t>0154(Antineoplastic (non-Hodgkin's lymphoma)) + 0</w:t>
      </w:r>
      <w:r w:rsidR="00644CD5">
        <w:t>.</w:t>
      </w:r>
      <w:r>
        <w:t>156(Alpha-N-acetylneuraminate alpha-2</w:t>
      </w:r>
      <w:r w:rsidR="00644CD5">
        <w:t>.</w:t>
      </w:r>
      <w:r>
        <w:t>8-sialyltransferase inhibitor) -0</w:t>
      </w:r>
      <w:r w:rsidR="00644CD5">
        <w:t>.</w:t>
      </w:r>
      <w:r>
        <w:t>0614(DDIT4 expression enhancer) + 0</w:t>
      </w:r>
      <w:r w:rsidR="00644CD5">
        <w:t>.</w:t>
      </w:r>
      <w:r>
        <w:t>0396(ID1 expression inhibitor) + 0</w:t>
      </w:r>
      <w:r w:rsidR="00644CD5">
        <w:t>.</w:t>
      </w:r>
      <w:r>
        <w:t>0589(Arylamine N-acetyltransferase inhibitor) + 0</w:t>
      </w:r>
      <w:r w:rsidR="00644CD5">
        <w:t>.</w:t>
      </w:r>
      <w:r>
        <w:t>0729(Formyl peptide receptor 1 antagonist) + 0</w:t>
      </w:r>
      <w:r w:rsidR="00644CD5">
        <w:t>.</w:t>
      </w:r>
      <w:r>
        <w:t>0205(Phospho-N-acetylmuramoyl-pentapeptide-transferase inhibitor) + 0</w:t>
      </w:r>
      <w:r w:rsidR="00644CD5">
        <w:t>.</w:t>
      </w:r>
      <w:r>
        <w:t>0056(NumPositive) + 0</w:t>
      </w:r>
      <w:r w:rsidR="00644CD5">
        <w:t>.</w:t>
      </w:r>
      <w:r>
        <w:t>0155(Runt-related transcription factor 1 inhibitor) -0</w:t>
      </w:r>
      <w:r w:rsidR="00644CD5">
        <w:t>.</w:t>
      </w:r>
      <w:r>
        <w:t>0414(NOS2 expression inhibitor) + 0</w:t>
      </w:r>
      <w:r w:rsidR="00644CD5">
        <w:t>.</w:t>
      </w:r>
      <w:r>
        <w:t>0642(UGT2B7H substrate) -0</w:t>
      </w:r>
      <w:r w:rsidR="00644CD5">
        <w:t>.</w:t>
      </w:r>
      <w:r>
        <w:t>0166(Polo-like kinase inhibitor) -0</w:t>
      </w:r>
      <w:r w:rsidR="00644CD5">
        <w:t>.</w:t>
      </w:r>
      <w:r>
        <w:t>0132(Glutamate receptor agonist) + 0</w:t>
      </w:r>
      <w:r w:rsidR="00644CD5">
        <w:t>.</w:t>
      </w:r>
      <w:r>
        <w:t>0686(Adenylosuccinate synthase inhibitor) -0</w:t>
      </w:r>
      <w:r w:rsidR="00644CD5">
        <w:t>.</w:t>
      </w:r>
      <w:r>
        <w:t>0303(ICAM1 expression inhib</w:t>
      </w:r>
      <w:r>
        <w:t>i</w:t>
      </w:r>
      <w:r>
        <w:t>tor) -0</w:t>
      </w:r>
      <w:r w:rsidR="00644CD5">
        <w:t>.</w:t>
      </w:r>
      <w:r>
        <w:t>0115(Nicotinic alpha3beta4 receptor agonist) + 0</w:t>
      </w:r>
      <w:r w:rsidR="00644CD5">
        <w:t>.</w:t>
      </w:r>
      <w:r>
        <w:t>0114(Integrin alpha1beta1 antagonist) -0</w:t>
      </w:r>
      <w:r w:rsidR="00644CD5">
        <w:t>.</w:t>
      </w:r>
      <w:r>
        <w:t>0416(GABA tran</w:t>
      </w:r>
      <w:r>
        <w:t>s</w:t>
      </w:r>
      <w:r>
        <w:t>porter 1 inhibitor) -0</w:t>
      </w:r>
      <w:r w:rsidR="00644CD5">
        <w:t>.</w:t>
      </w:r>
      <w:r>
        <w:t>0204(Glycine C-acetyltransferase inhibitor) + 0</w:t>
      </w:r>
      <w:r w:rsidR="00644CD5">
        <w:t>.</w:t>
      </w:r>
      <w:r>
        <w:t>00622(Antineoplastic (gastric cancer)) + 0</w:t>
      </w:r>
      <w:r w:rsidR="00644CD5">
        <w:t>.</w:t>
      </w:r>
      <w:r>
        <w:t>042(Cytidylate kinase inhibitor) + 0</w:t>
      </w:r>
      <w:r w:rsidR="00644CD5">
        <w:t>.</w:t>
      </w:r>
      <w:r>
        <w:t>0185(6</w:t>
      </w:r>
      <w:r w:rsidR="00644CD5">
        <w:t>.</w:t>
      </w:r>
      <w:r>
        <w:t>7-Dihydropteridine reductase inhibitor) -0</w:t>
      </w:r>
      <w:r w:rsidR="00644CD5">
        <w:t>.</w:t>
      </w:r>
      <w:r>
        <w:t>0105(Carcinogenic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00496(Ribosomal protein S6 kinase 2 inhibitor) -0</w:t>
      </w:r>
      <w:r w:rsidR="00644CD5">
        <w:t>.</w:t>
      </w:r>
      <w:r>
        <w:t>00502(Integrin alpha2 antagonist) -0</w:t>
      </w:r>
      <w:r w:rsidR="00644CD5">
        <w:t>.</w:t>
      </w:r>
      <w:r>
        <w:t>00405(Prostacyclin antagonist) + 0</w:t>
      </w:r>
      <w:r w:rsidR="00644CD5">
        <w:t>.</w:t>
      </w:r>
      <w:r>
        <w:t>00601(Toxic) -0</w:t>
      </w:r>
      <w:r w:rsidR="00644CD5">
        <w:t>.</w:t>
      </w:r>
      <w:r>
        <w:t>00447(Calcium channel T-type blocker) + 0</w:t>
      </w:r>
      <w:r w:rsidR="00644CD5">
        <w:t>.</w:t>
      </w:r>
      <w:r>
        <w:t>0103(Insulin sens</w:t>
      </w:r>
      <w:r>
        <w:t>i</w:t>
      </w:r>
      <w:r>
        <w:t>tizer) + 0</w:t>
      </w:r>
      <w:r w:rsidR="00644CD5">
        <w:t>.</w:t>
      </w:r>
      <w:r>
        <w:t>00814(Acetyl-CoA carboxylase inhibitor) + 0</w:t>
      </w:r>
      <w:r w:rsidR="00644CD5">
        <w:t>.</w:t>
      </w:r>
      <w:r>
        <w:t>00734(Aminoacyl-tRNA synthetase inhibitor) -0</w:t>
      </w:r>
      <w:r w:rsidR="00644CD5">
        <w:t>.</w:t>
      </w:r>
      <w:r>
        <w:t>00447(UDP-N-acetylglucosamine 1-carboxyvinyltransferase inhibitor) + 0</w:t>
      </w:r>
      <w:r w:rsidR="00644CD5">
        <w:t>.</w:t>
      </w:r>
      <w:r>
        <w:t>000168(Melanocortin 1 antagonist) + 5</w:t>
      </w:r>
      <w:r w:rsidR="00644CD5">
        <w:t>.</w:t>
      </w:r>
      <w:r>
        <w:t>58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152((R)-3-amino-2-methylpropionate-pyruvate transaminase inhibitor) + 0</w:t>
      </w:r>
      <w:r w:rsidR="00644CD5">
        <w:t>.</w:t>
      </w:r>
      <w:r>
        <w:t>229(NR0B2 expression enhancer) -0</w:t>
      </w:r>
      <w:r w:rsidR="00644CD5">
        <w:t>.</w:t>
      </w:r>
      <w:r>
        <w:t>377(Agranulocytosis) + 1</w:t>
      </w:r>
      <w:r w:rsidR="00644CD5">
        <w:t>.</w:t>
      </w:r>
      <w:r>
        <w:t>02(Protein-tyrosine phosphatase LC-PTP inhibitor) -0</w:t>
      </w:r>
      <w:r w:rsidR="00644CD5">
        <w:t>.</w:t>
      </w:r>
      <w:r>
        <w:t>539(Acetylcholinesterase inhibitor) + 0</w:t>
      </w:r>
      <w:r w:rsidR="00644CD5">
        <w:t>.</w:t>
      </w:r>
      <w:r>
        <w:t>187(NumAromAtoms) + 0</w:t>
      </w:r>
      <w:r w:rsidR="00644CD5">
        <w:t>.</w:t>
      </w:r>
      <w:r>
        <w:t>383(Ocular toxicity) + 0</w:t>
      </w:r>
      <w:r w:rsidR="00644CD5">
        <w:t>.</w:t>
      </w:r>
      <w:r>
        <w:t>205(Sodium/calcium exchanger 1 inhibitor) -0</w:t>
      </w:r>
      <w:r w:rsidR="00644CD5">
        <w:t>.</w:t>
      </w:r>
      <w:r>
        <w:t>0961(Phosphodiesterase 3A inhibitor) -0</w:t>
      </w:r>
      <w:r w:rsidR="00644CD5">
        <w:t>.</w:t>
      </w:r>
      <w:r>
        <w:t>768(Nephrotoxic) -0</w:t>
      </w:r>
      <w:r w:rsidR="00644CD5">
        <w:t>.</w:t>
      </w:r>
      <w:r>
        <w:t>753(Bradykinin antagonist) -0</w:t>
      </w:r>
      <w:r w:rsidR="00644CD5">
        <w:t>.</w:t>
      </w:r>
      <w:r>
        <w:t>0159(Glucan 1</w:t>
      </w:r>
      <w:r w:rsidR="00644CD5">
        <w:t>.</w:t>
      </w:r>
      <w:r>
        <w:t>3-alpha-glucosidase inhibitor) -0</w:t>
      </w:r>
      <w:r w:rsidR="00644CD5">
        <w:t>.</w:t>
      </w:r>
      <w:r>
        <w:t>311(Poly(ADP-ribose) polymerase 1 inhibitor) + 0</w:t>
      </w:r>
      <w:r w:rsidR="00644CD5">
        <w:t>.</w:t>
      </w:r>
      <w:r>
        <w:t>381(Radioprotector) + 1</w:t>
      </w:r>
      <w:r w:rsidR="00644CD5">
        <w:t>.</w:t>
      </w:r>
      <w:r>
        <w:t>61(Antineoplastic (insulinoma)) + 0</w:t>
      </w:r>
      <w:r w:rsidR="00644CD5">
        <w:t>.</w:t>
      </w:r>
      <w:r>
        <w:t>505(Lanosterol 14 alpha demethylase inhibitor) + 0</w:t>
      </w:r>
      <w:r w:rsidR="00644CD5">
        <w:t>.</w:t>
      </w:r>
      <w:r>
        <w:t>205(Convulsant) -1</w:t>
      </w:r>
      <w:r w:rsidR="00644CD5">
        <w:t>.</w:t>
      </w:r>
      <w:r>
        <w:t>06(Phosphodiesterase 1C inhibitor) + 0</w:t>
      </w:r>
      <w:r w:rsidR="00644CD5">
        <w:t>.</w:t>
      </w:r>
      <w:r>
        <w:t>739(Hypolipemic) + 0</w:t>
      </w:r>
      <w:r w:rsidR="00644CD5">
        <w:t>.</w:t>
      </w:r>
      <w:r>
        <w:t>269(Alpha 2b adrenoreceptor antagonist) -0</w:t>
      </w:r>
      <w:r w:rsidR="00644CD5">
        <w:t>.</w:t>
      </w:r>
      <w:r>
        <w:t>848(Photinus-luciferin 4-monooxygenase (ATP-hydrolysing) inhibitor) + 0</w:t>
      </w:r>
      <w:r w:rsidR="00644CD5">
        <w:t>.</w:t>
      </w:r>
      <w:r>
        <w:t>518(Diarrhea) + 0</w:t>
      </w:r>
      <w:r w:rsidR="00644CD5">
        <w:t>.</w:t>
      </w:r>
      <w:r>
        <w:t>0463(Benzodiazepine agonist) -0</w:t>
      </w:r>
      <w:r w:rsidR="00644CD5">
        <w:t>.</w:t>
      </w:r>
      <w:r>
        <w:t>0411(Protein phosphatase inhibitor) -0</w:t>
      </w:r>
      <w:r w:rsidR="00644CD5">
        <w:t>.</w:t>
      </w:r>
      <w:r>
        <w:t>456(Phosphodiesterase 8B inhibitor) + 0</w:t>
      </w:r>
      <w:r w:rsidR="00644CD5">
        <w:t>.</w:t>
      </w:r>
      <w:r>
        <w:t>334(Glyceryl-ether monooxygenase inhibitor) -1</w:t>
      </w:r>
      <w:r w:rsidR="00644CD5">
        <w:t>.</w:t>
      </w:r>
      <w:r>
        <w:t>26(Cholesterol antagonist) -0</w:t>
      </w:r>
      <w:r w:rsidR="00644CD5">
        <w:t>.</w:t>
      </w:r>
      <w:r>
        <w:t>415(PTGS2 expression enhancer) + 0</w:t>
      </w:r>
      <w:r w:rsidR="00644CD5">
        <w:t>.</w:t>
      </w:r>
      <w:r>
        <w:t>416(Sentrin-specific protease 6 inhibitor) + 0</w:t>
      </w:r>
      <w:r w:rsidR="00644CD5">
        <w:t>.</w:t>
      </w:r>
      <w:r>
        <w:t>0986(Lipophilicity^2) -0</w:t>
      </w:r>
      <w:r w:rsidR="00644CD5">
        <w:t>.</w:t>
      </w:r>
      <w:r>
        <w:t>176(5 Hydroxytryptamine 2B antagonist) -0</w:t>
      </w:r>
      <w:r w:rsidR="00644CD5">
        <w:t>.</w:t>
      </w:r>
      <w:r>
        <w:t>33(Antiviral (Hepatitis C)) + 0</w:t>
      </w:r>
      <w:r w:rsidR="00644CD5">
        <w:t>.</w:t>
      </w:r>
      <w:r>
        <w:t>337(Human T-</w:t>
      </w:r>
      <w:r>
        <w:lastRenderedPageBreak/>
        <w:t>cell leukemia virus type I protease inhibitor) + 0</w:t>
      </w:r>
      <w:r w:rsidR="00644CD5">
        <w:t>.</w:t>
      </w:r>
      <w:r>
        <w:t>459(15-Lipoxygenase 2 inhibitor) -0</w:t>
      </w:r>
      <w:r w:rsidR="00644CD5">
        <w:t>.</w:t>
      </w:r>
      <w:r>
        <w:t>194(CYP2C9 inhibitor) + 0</w:t>
      </w:r>
      <w:r w:rsidR="00644CD5">
        <w:t>.</w:t>
      </w:r>
      <w:r>
        <w:t>465(Cytokine modulator) + 0</w:t>
      </w:r>
      <w:r w:rsidR="00644CD5">
        <w:t>.</w:t>
      </w:r>
      <w:r>
        <w:t>123(MW) + 0</w:t>
      </w:r>
      <w:r w:rsidR="00644CD5">
        <w:t>.</w:t>
      </w:r>
      <w:r>
        <w:t>198(Cholinergic) + 0</w:t>
      </w:r>
      <w:r w:rsidR="00644CD5">
        <w:t>.</w:t>
      </w:r>
      <w:r>
        <w:t>353(Insulin like growth factor 1 antagonist) -0</w:t>
      </w:r>
      <w:r w:rsidR="00644CD5">
        <w:t>.</w:t>
      </w:r>
      <w:r>
        <w:t>71(DNA damaging) -0</w:t>
      </w:r>
      <w:r w:rsidR="00644CD5">
        <w:t>.</w:t>
      </w:r>
      <w:r>
        <w:t>806(Thromboxane synthase inhibitor) -0</w:t>
      </w:r>
      <w:r w:rsidR="00644CD5">
        <w:t>.</w:t>
      </w:r>
      <w:r>
        <w:t>211(LFA-1 antagonist) + 0</w:t>
      </w:r>
      <w:r w:rsidR="00644CD5">
        <w:t>.</w:t>
      </w:r>
      <w:r>
        <w:t>669(CYP11B2 inhibitor) -0</w:t>
      </w:r>
      <w:r w:rsidR="00644CD5">
        <w:t>.</w:t>
      </w:r>
      <w:r>
        <w:t>285(NGFR expression enhancer) -0</w:t>
      </w:r>
      <w:r w:rsidR="00644CD5">
        <w:t>.</w:t>
      </w:r>
      <w:r>
        <w:t>268(Nonstructural protein 1 (Influenza A) inhibitor) + 0</w:t>
      </w:r>
      <w:r w:rsidR="00644CD5">
        <w:t>.</w:t>
      </w:r>
      <w:r>
        <w:t>758(GABA am</w:t>
      </w:r>
      <w:r>
        <w:t>i</w:t>
      </w:r>
      <w:r>
        <w:t>notransferase inhibitor) -0</w:t>
      </w:r>
      <w:r w:rsidR="00644CD5">
        <w:t>.</w:t>
      </w:r>
      <w:r>
        <w:t>556(Cystathionine gamma-lyase inhibitor) + 0</w:t>
      </w:r>
      <w:r w:rsidR="00644CD5">
        <w:t>.</w:t>
      </w:r>
      <w:r>
        <w:t>605(IL4 expression enhancer) -0</w:t>
      </w:r>
      <w:r w:rsidR="00644CD5">
        <w:t>.</w:t>
      </w:r>
      <w:r>
        <w:t>459(Neuropeptide FF1 antagonist) -1</w:t>
      </w:r>
      <w:r w:rsidR="00644CD5">
        <w:t>.</w:t>
      </w:r>
      <w:r>
        <w:t>25(Antineoplastic antimetabolite) -0</w:t>
      </w:r>
      <w:r w:rsidR="00644CD5">
        <w:t>.</w:t>
      </w:r>
      <w:r>
        <w:t>0745(NumAcceptor) + 0</w:t>
      </w:r>
      <w:r w:rsidR="00644CD5">
        <w:t>.</w:t>
      </w:r>
      <w:r>
        <w:t>226(Respiratory failure) + 0</w:t>
      </w:r>
      <w:r w:rsidR="00644CD5">
        <w:t>.</w:t>
      </w:r>
      <w:r>
        <w:t>758(Diabetic neuropathy treatment) + 0</w:t>
      </w:r>
      <w:r w:rsidR="00644CD5">
        <w:t>.</w:t>
      </w:r>
      <w:r>
        <w:t>355(Protein kinase C mu inhibitor) + 0</w:t>
      </w:r>
      <w:r w:rsidR="00644CD5">
        <w:t>.</w:t>
      </w:r>
      <w:r>
        <w:t>307(Integrin alpha4 a</w:t>
      </w:r>
      <w:r>
        <w:t>n</w:t>
      </w:r>
      <w:r>
        <w:t>tagonist) + 0</w:t>
      </w:r>
      <w:r w:rsidR="00644CD5">
        <w:t>.</w:t>
      </w:r>
      <w:r>
        <w:t>445(Dyskinesia) -0</w:t>
      </w:r>
      <w:r w:rsidR="00644CD5">
        <w:t>.</w:t>
      </w:r>
      <w:r>
        <w:t>338(Protein kinase C zeta inhibitor) -0</w:t>
      </w:r>
      <w:r w:rsidR="00644CD5">
        <w:t>.</w:t>
      </w:r>
      <w:r>
        <w:t>421(Antiacne) + 0</w:t>
      </w:r>
      <w:r w:rsidR="00644CD5">
        <w:t>.</w:t>
      </w:r>
      <w:r>
        <w:t>509(Adenylate kinase i</w:t>
      </w:r>
      <w:r>
        <w:t>n</w:t>
      </w:r>
      <w:r>
        <w:t>hibitor) -1</w:t>
      </w:r>
      <w:r w:rsidR="00644CD5">
        <w:t>.</w:t>
      </w:r>
      <w:r>
        <w:t>07(Neurotensin 3 receptor antagonist) -0</w:t>
      </w:r>
      <w:r w:rsidR="00644CD5">
        <w:t>.</w:t>
      </w:r>
      <w:r>
        <w:t>277(TGFA expression enhancer) -0</w:t>
      </w:r>
      <w:r w:rsidR="00644CD5">
        <w:t>.</w:t>
      </w:r>
      <w:r>
        <w:t>474(DNA repair enzyme inhibitor) + 0</w:t>
      </w:r>
      <w:r w:rsidR="00644CD5">
        <w:t>.</w:t>
      </w:r>
      <w:r>
        <w:t>286(Respiratory distress syndrome treatment) -0</w:t>
      </w:r>
      <w:r w:rsidR="00644CD5">
        <w:t>.</w:t>
      </w:r>
      <w:r>
        <w:t>526(Anesthetic inhalation) -0</w:t>
      </w:r>
      <w:r w:rsidR="00644CD5">
        <w:t>.</w:t>
      </w:r>
      <w:r>
        <w:t>158(Hemozoin inhibitor) -0</w:t>
      </w:r>
      <w:r w:rsidR="00644CD5">
        <w:t>.</w:t>
      </w:r>
      <w:r>
        <w:t>493(Integrin beta3 antagonist) + 1</w:t>
      </w:r>
      <w:r w:rsidR="00644CD5">
        <w:t>.</w:t>
      </w:r>
      <w:r>
        <w:t>11(Adenosine A1 receptor agonist enhancer) + 0</w:t>
      </w:r>
      <w:r w:rsidR="00644CD5">
        <w:t>.</w:t>
      </w:r>
      <w:r>
        <w:t>422(Alpha galactosidase inhib</w:t>
      </w:r>
      <w:r>
        <w:t>i</w:t>
      </w:r>
      <w:r>
        <w:t>tor) + 0</w:t>
      </w:r>
      <w:r w:rsidR="00644CD5">
        <w:t>.</w:t>
      </w:r>
      <w:r>
        <w:t>536(CYP11B1 expression enhancer) -0</w:t>
      </w:r>
      <w:r w:rsidR="00644CD5">
        <w:t>.</w:t>
      </w:r>
      <w:r>
        <w:t>279(Interferon inducer) -0</w:t>
      </w:r>
      <w:r w:rsidR="00644CD5">
        <w:t>.</w:t>
      </w:r>
      <w:r>
        <w:t>312(Guanylate cyclase 1 stimulant) -0</w:t>
      </w:r>
      <w:r w:rsidR="00644CD5">
        <w:t>.</w:t>
      </w:r>
      <w:r>
        <w:t>309(Ribosomal protein S6 kinase alpha 3 inhibitor) + 0</w:t>
      </w:r>
      <w:r w:rsidR="00644CD5">
        <w:t>.</w:t>
      </w:r>
      <w:r>
        <w:t>12(Topoisomerase I inhibitor) + 0</w:t>
      </w:r>
      <w:r w:rsidR="00644CD5">
        <w:t>.</w:t>
      </w:r>
      <w:r>
        <w:t>499(Cyclin-dependent kinase 7 inhibitor) -0</w:t>
      </w:r>
      <w:r w:rsidR="00644CD5">
        <w:t>.</w:t>
      </w:r>
      <w:r>
        <w:t>512(Renin inhibitor) -0</w:t>
      </w:r>
      <w:r w:rsidR="00644CD5">
        <w:t>.</w:t>
      </w:r>
      <w:r>
        <w:t>599(Cyclin-dependent kinase 1 inhibitor) + 0</w:t>
      </w:r>
      <w:r w:rsidR="00644CD5">
        <w:t>.</w:t>
      </w:r>
      <w:r>
        <w:t>604(SERPINE1 expression enhancer) + 0</w:t>
      </w:r>
      <w:r w:rsidR="00644CD5">
        <w:t>.</w:t>
      </w:r>
      <w:r>
        <w:t>541(Glyceraldehyde-3-phosphate dehydrogenase inhibitor) -0</w:t>
      </w:r>
      <w:r w:rsidR="00644CD5">
        <w:t>.</w:t>
      </w:r>
      <w:r>
        <w:t>457(Protein kinase C beta I inhibitor) + 13</w:t>
      </w:r>
      <w:r w:rsidR="00644CD5">
        <w:t>.</w:t>
      </w:r>
      <w:r>
        <w:t>4(Lipophilicity) -0</w:t>
      </w:r>
      <w:r w:rsidR="00644CD5">
        <w:t>.</w:t>
      </w:r>
      <w:r>
        <w:t>139(Sarcopenia treatment) -0</w:t>
      </w:r>
      <w:r w:rsidR="00644CD5">
        <w:t>.</w:t>
      </w:r>
      <w:r>
        <w:t>434(Heme oxygenase stimulant) + 0</w:t>
      </w:r>
      <w:r w:rsidR="00644CD5">
        <w:t>.</w:t>
      </w:r>
      <w:r>
        <w:t>348(Interferon agonist) + 0</w:t>
      </w:r>
      <w:r w:rsidR="00644CD5">
        <w:t>.</w:t>
      </w:r>
      <w:r>
        <w:t>322(Beta adrenoreceptor antagonist) -0</w:t>
      </w:r>
      <w:r w:rsidR="00644CD5">
        <w:t>.</w:t>
      </w:r>
      <w:r>
        <w:t>312(Prolactin release inhibitor) + 0</w:t>
      </w:r>
      <w:r w:rsidR="00644CD5">
        <w:t>.</w:t>
      </w:r>
      <w:r>
        <w:t>327(Immunosuppressant) + 0</w:t>
      </w:r>
      <w:r w:rsidR="00644CD5">
        <w:t>.</w:t>
      </w:r>
      <w:r>
        <w:t>259(Growth hormone releasing factor agonist) -0</w:t>
      </w:r>
      <w:r w:rsidR="00644CD5">
        <w:t>.</w:t>
      </w:r>
      <w:r>
        <w:t>324(CYP3A4 substrate) -0</w:t>
      </w:r>
      <w:r w:rsidR="00644CD5">
        <w:t>.</w:t>
      </w:r>
      <w:r>
        <w:t>786(CC chemokine 8 receptor antag</w:t>
      </w:r>
      <w:r>
        <w:t>o</w:t>
      </w:r>
      <w:r>
        <w:t>nist) + 0</w:t>
      </w:r>
      <w:r w:rsidR="00644CD5">
        <w:t>.</w:t>
      </w:r>
      <w:r>
        <w:t>421(Cathepsin L2 inhibitor) -0</w:t>
      </w:r>
      <w:r w:rsidR="00644CD5">
        <w:t>.</w:t>
      </w:r>
      <w:r>
        <w:t>906(MAO B inhibitor) + 0</w:t>
      </w:r>
      <w:r w:rsidR="00644CD5">
        <w:t>.</w:t>
      </w:r>
      <w:r>
        <w:t>655(MAP3K11 inhibitor) -0</w:t>
      </w:r>
      <w:r w:rsidR="00644CD5">
        <w:t>.</w:t>
      </w:r>
      <w:r>
        <w:t>788(Glutamate (mGluR6) antagonist) + 0</w:t>
      </w:r>
      <w:r w:rsidR="00644CD5">
        <w:t>.</w:t>
      </w:r>
      <w:r>
        <w:t>276(Opioid kappa 1 receptor antagonist) -0</w:t>
      </w:r>
      <w:r w:rsidR="00644CD5">
        <w:t>.</w:t>
      </w:r>
      <w:r>
        <w:t>209(Sodium/hydrogen exchanger 1 inhibitor) + 0</w:t>
      </w:r>
      <w:r w:rsidR="00644CD5">
        <w:t>.</w:t>
      </w:r>
      <w:r>
        <w:t>434(Nitrilase inhibitor) + 0</w:t>
      </w:r>
      <w:r w:rsidR="00644CD5">
        <w:t>.</w:t>
      </w:r>
      <w:r>
        <w:t>16(Mood disorders treatment) -0</w:t>
      </w:r>
      <w:r w:rsidR="00644CD5">
        <w:t>.</w:t>
      </w:r>
      <w:r>
        <w:t>282(Adenosylhomocysteine nucleosidase inhibitor) + 0</w:t>
      </w:r>
      <w:r w:rsidR="00644CD5">
        <w:t>.</w:t>
      </w:r>
      <w:r>
        <w:t>463(CYP4B substrate) + 0</w:t>
      </w:r>
      <w:r w:rsidR="00644CD5">
        <w:t>.</w:t>
      </w:r>
      <w:r>
        <w:t>448(Neurokinin 3 antagonist) + 0</w:t>
      </w:r>
      <w:r w:rsidR="00644CD5">
        <w:t>.</w:t>
      </w:r>
      <w:r>
        <w:t>205(Matrix metalloproteinase 4 (membrane-type) i</w:t>
      </w:r>
      <w:r>
        <w:t>n</w:t>
      </w:r>
      <w:r>
        <w:t>hibitor) + 0</w:t>
      </w:r>
      <w:r w:rsidR="00644CD5">
        <w:t>.</w:t>
      </w:r>
      <w:r>
        <w:t>655(Vitamin K-dependent protein C inhibitor) + 0</w:t>
      </w:r>
      <w:r w:rsidR="00644CD5">
        <w:t>.</w:t>
      </w:r>
      <w:r>
        <w:t>0936(Glycogen synthase kinase-3 beta inhibitor) -0</w:t>
      </w:r>
      <w:r w:rsidR="00644CD5">
        <w:t>.</w:t>
      </w:r>
      <w:r>
        <w:t>604(Lysozyme inhibitor) + 0</w:t>
      </w:r>
      <w:r w:rsidR="00644CD5">
        <w:t>.</w:t>
      </w:r>
      <w:r>
        <w:t>606(1-Acylglycerol-3-phosphate O-acyltransferase inhibitor) -0</w:t>
      </w:r>
      <w:r w:rsidR="00644CD5">
        <w:t>.</w:t>
      </w:r>
      <w:r>
        <w:t>502(Histone deacet</w:t>
      </w:r>
      <w:r>
        <w:t>y</w:t>
      </w:r>
      <w:r>
        <w:t>lase 4 inhibitor) + 0</w:t>
      </w:r>
      <w:r w:rsidR="00644CD5">
        <w:t>.</w:t>
      </w:r>
      <w:r>
        <w:t>75(Intermittent claudication treatment) -0</w:t>
      </w:r>
      <w:r w:rsidR="00644CD5">
        <w:t>.</w:t>
      </w:r>
      <w:r>
        <w:t>42(Steroid 17-alpha-hydroxylase/17</w:t>
      </w:r>
      <w:r w:rsidR="00644CD5">
        <w:t>.</w:t>
      </w:r>
      <w:r>
        <w:t>20 lyase inhibitor) -1</w:t>
      </w:r>
      <w:r w:rsidR="00644CD5">
        <w:t>.</w:t>
      </w:r>
      <w:r>
        <w:t>33(UGT2B20 substrate) -0</w:t>
      </w:r>
      <w:r w:rsidR="00644CD5">
        <w:t>.</w:t>
      </w:r>
      <w:r>
        <w:t>365(MAP kinase 7 inhibitor) + 0</w:t>
      </w:r>
      <w:r w:rsidR="00644CD5">
        <w:t>.</w:t>
      </w:r>
      <w:r>
        <w:t>291(Opioid kappa receptor agonist) + 0</w:t>
      </w:r>
      <w:r w:rsidR="00644CD5">
        <w:t>.</w:t>
      </w:r>
      <w:r>
        <w:t>625(Anticholelithogenic) -0</w:t>
      </w:r>
      <w:r w:rsidR="00644CD5">
        <w:t>.</w:t>
      </w:r>
      <w:r>
        <w:t>89(HSD17B1 expression enhancer) + 0</w:t>
      </w:r>
      <w:r w:rsidR="00644CD5">
        <w:t>.</w:t>
      </w:r>
      <w:r>
        <w:t>167(Dyslipidemia) + 0</w:t>
      </w:r>
      <w:r w:rsidR="00644CD5">
        <w:t>.</w:t>
      </w:r>
      <w:r>
        <w:t>636(I kappa B kinase inhibitor) -0</w:t>
      </w:r>
      <w:r w:rsidR="00644CD5">
        <w:t>.</w:t>
      </w:r>
      <w:r>
        <w:t>321(CYP2C6 substrate) -1</w:t>
      </w:r>
      <w:r w:rsidR="00644CD5">
        <w:t>.</w:t>
      </w:r>
      <w:r>
        <w:t>37(Amidophosphoribosyltransferase inhibitor) + 0</w:t>
      </w:r>
      <w:r w:rsidR="00644CD5">
        <w:t>.</w:t>
      </w:r>
      <w:r>
        <w:t>786(Butyrylcholinesterase inhibitor) -0</w:t>
      </w:r>
      <w:r w:rsidR="00644CD5">
        <w:t>.</w:t>
      </w:r>
      <w:r>
        <w:t>396(Monophenol monooxygenase inhibitor) + 0</w:t>
      </w:r>
      <w:r w:rsidR="00644CD5">
        <w:t>.</w:t>
      </w:r>
      <w:r>
        <w:t>308(Ca2+/calmodulin-dependent kinase II alpha inhib</w:t>
      </w:r>
      <w:r>
        <w:t>i</w:t>
      </w:r>
      <w:r>
        <w:t>tor) -0</w:t>
      </w:r>
      <w:r w:rsidR="00644CD5">
        <w:t>.</w:t>
      </w:r>
      <w:r>
        <w:t>647(UGT2B1 substrate) -0</w:t>
      </w:r>
      <w:r w:rsidR="00644CD5">
        <w:t>.</w:t>
      </w:r>
      <w:r>
        <w:t>737(Dopamine D3 agonist) + 0</w:t>
      </w:r>
      <w:r w:rsidR="00644CD5">
        <w:t>.</w:t>
      </w:r>
      <w:r>
        <w:t>331(Procollagen-lysine 5-dioxygenase inhibitor) + 0</w:t>
      </w:r>
      <w:r w:rsidR="00644CD5">
        <w:t>.</w:t>
      </w:r>
      <w:r>
        <w:t>353(TRPA1 agonist) + 0</w:t>
      </w:r>
      <w:r w:rsidR="00644CD5">
        <w:t>.</w:t>
      </w:r>
      <w:r>
        <w:t>387(Arrhythmogenic) + 0</w:t>
      </w:r>
      <w:r w:rsidR="00644CD5">
        <w:t>.</w:t>
      </w:r>
      <w:r>
        <w:t>345(Nicotinic acid receptor agonist) -0</w:t>
      </w:r>
      <w:r w:rsidR="00644CD5">
        <w:t>.</w:t>
      </w:r>
      <w:r>
        <w:t>386(DNA-(apurinic or apyrimidinic site) lyase inhibitor) -0</w:t>
      </w:r>
      <w:r w:rsidR="00644CD5">
        <w:t>.</w:t>
      </w:r>
      <w:r>
        <w:t>5(Proline racemase inhibitor) -0</w:t>
      </w:r>
      <w:r w:rsidR="00644CD5">
        <w:t>.</w:t>
      </w:r>
      <w:r>
        <w:t>174(Neurotrophic factor) -0</w:t>
      </w:r>
      <w:r w:rsidR="00644CD5">
        <w:t>.</w:t>
      </w:r>
      <w:r>
        <w:t>335(Cyclooxygenase inhibitor) + 0</w:t>
      </w:r>
      <w:r w:rsidR="00644CD5">
        <w:t>.</w:t>
      </w:r>
      <w:r>
        <w:t>305(Carcinogenic</w:t>
      </w:r>
      <w:r w:rsidR="00644CD5">
        <w:t>.</w:t>
      </w:r>
      <w:r>
        <w:t xml:space="preserve"> breast) -0</w:t>
      </w:r>
      <w:r w:rsidR="00644CD5">
        <w:t>.</w:t>
      </w:r>
      <w:r>
        <w:t>748(Potassium channel Kv1.3 blocker) -0</w:t>
      </w:r>
      <w:r w:rsidR="00644CD5">
        <w:t>.</w:t>
      </w:r>
      <w:r>
        <w:t>207(GST P1-1 substrate) -0</w:t>
      </w:r>
      <w:r w:rsidR="00644CD5">
        <w:t>.</w:t>
      </w:r>
      <w:r>
        <w:t>404(ATM kinase inhibitor) -0</w:t>
      </w:r>
      <w:r w:rsidR="00644CD5">
        <w:t>.</w:t>
      </w:r>
      <w:r>
        <w:t>429(Cytokine production inhibitor) + 0</w:t>
      </w:r>
      <w:r w:rsidR="00644CD5">
        <w:t>.</w:t>
      </w:r>
      <w:r>
        <w:t>903(Chorismate mutase inhibitor) + 0</w:t>
      </w:r>
      <w:r w:rsidR="00644CD5">
        <w:t>.</w:t>
      </w:r>
      <w:r>
        <w:t>691(Hematopoietic) -0</w:t>
      </w:r>
      <w:r w:rsidR="00644CD5">
        <w:t>.</w:t>
      </w:r>
      <w:r>
        <w:t>139(MAP kinase 9 inhibitor) + 0</w:t>
      </w:r>
      <w:r w:rsidR="00644CD5">
        <w:t>.</w:t>
      </w:r>
      <w:r>
        <w:t>131(ATP-binding cassette G2 inhibitor) + 0</w:t>
      </w:r>
      <w:r w:rsidR="00644CD5">
        <w:t>.</w:t>
      </w:r>
      <w:r>
        <w:t>184(Huntington's disease treatment) -0</w:t>
      </w:r>
      <w:r w:rsidR="00644CD5">
        <w:t>.</w:t>
      </w:r>
      <w:r>
        <w:t>537(Glycogen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3(Rhinitis) + 0</w:t>
      </w:r>
      <w:r w:rsidR="00644CD5">
        <w:t>.</w:t>
      </w:r>
      <w:r>
        <w:t>284(Potassium channel (Inward rectifier) blocker) + 0</w:t>
      </w:r>
      <w:r w:rsidR="00644CD5">
        <w:t>.</w:t>
      </w:r>
      <w:r>
        <w:t>734(15-Lipoxygenase inhibitor) + 0</w:t>
      </w:r>
      <w:r w:rsidR="00644CD5">
        <w:t>.</w:t>
      </w:r>
      <w:r>
        <w:t>137(Hepatic disorders treatment) + 0</w:t>
      </w:r>
      <w:r w:rsidR="00644CD5">
        <w:t>.</w:t>
      </w:r>
      <w:r>
        <w:t>294(Ileal bile acid transport inhibitor) + 0</w:t>
      </w:r>
      <w:r w:rsidR="00644CD5">
        <w:t>.</w:t>
      </w:r>
      <w:r>
        <w:t>743(RNA ligase (ATP) inhibitor) + 0</w:t>
      </w:r>
      <w:r w:rsidR="00644CD5">
        <w:t>.</w:t>
      </w:r>
      <w:r>
        <w:t>138(ATPase stimulant) + 0</w:t>
      </w:r>
      <w:r w:rsidR="00644CD5">
        <w:t>.</w:t>
      </w:r>
      <w:r>
        <w:t>51(TNFRSF1A expression inhibitor) -0</w:t>
      </w:r>
      <w:r w:rsidR="00644CD5">
        <w:t>.</w:t>
      </w:r>
      <w:r>
        <w:t>163(Niemann-Pick C1-like 1 protein antagonist) + 0</w:t>
      </w:r>
      <w:r w:rsidR="00644CD5">
        <w:t>.</w:t>
      </w:r>
      <w:r>
        <w:t>635(Carbonic anh</w:t>
      </w:r>
      <w:r>
        <w:t>y</w:t>
      </w:r>
      <w:r>
        <w:t>drase VA inhibitor) + 0</w:t>
      </w:r>
      <w:r w:rsidR="00644CD5">
        <w:t>.</w:t>
      </w:r>
      <w:r>
        <w:t>494(RARB expression enhancer) + 1</w:t>
      </w:r>
      <w:r w:rsidR="00644CD5">
        <w:t>.</w:t>
      </w:r>
      <w:r>
        <w:t>03(Cathepsin E inhibitor) -0</w:t>
      </w:r>
      <w:r w:rsidR="00644CD5">
        <w:t>.</w:t>
      </w:r>
      <w:r>
        <w:t>301(ESR1 expression i</w:t>
      </w:r>
      <w:r>
        <w:t>n</w:t>
      </w:r>
      <w:r>
        <w:t>hibitor) -0</w:t>
      </w:r>
      <w:r w:rsidR="00644CD5">
        <w:t>.</w:t>
      </w:r>
      <w:r>
        <w:t>12(Catalase stimulant) -0</w:t>
      </w:r>
      <w:r w:rsidR="00644CD5">
        <w:t>.</w:t>
      </w:r>
      <w:r>
        <w:t>191(HIV-1 protease inhibitor) -0</w:t>
      </w:r>
      <w:r w:rsidR="00644CD5">
        <w:t>.</w:t>
      </w:r>
      <w:r>
        <w:t>251(11-Beta-hydroxysteroid dehydrogenase 1 inhibitor) + 0</w:t>
      </w:r>
      <w:r w:rsidR="00644CD5">
        <w:t>.</w:t>
      </w:r>
      <w:r>
        <w:t>94(Adenosine deaminase inhibitor) + 0</w:t>
      </w:r>
      <w:r w:rsidR="00644CD5">
        <w:t>.</w:t>
      </w:r>
      <w:r>
        <w:t>219(MAP kinase 1 inhibitor) -0</w:t>
      </w:r>
      <w:r w:rsidR="00644CD5">
        <w:t>.</w:t>
      </w:r>
      <w:r>
        <w:t>444(Hematopoietic inhibitor) + 0</w:t>
      </w:r>
      <w:r w:rsidR="00644CD5">
        <w:t>.</w:t>
      </w:r>
      <w:r>
        <w:t>236(Calcium release-activated channel blocker) -0</w:t>
      </w:r>
      <w:r w:rsidR="00644CD5">
        <w:t>.</w:t>
      </w:r>
      <w:r>
        <w:t>317(TGF beta receptor type I kinase inhibitor) + 0</w:t>
      </w:r>
      <w:r w:rsidR="00644CD5">
        <w:t>.</w:t>
      </w:r>
      <w:r>
        <w:t>354(UDP-glucose 4-epimerase inhibitor) -0</w:t>
      </w:r>
      <w:r w:rsidR="00644CD5">
        <w:t>.</w:t>
      </w:r>
      <w:r>
        <w:t>565(Histidine decarboxylase inhibitor) + 0</w:t>
      </w:r>
      <w:r w:rsidR="00644CD5">
        <w:t>.</w:t>
      </w:r>
      <w:r>
        <w:t>287(CCL5 expression enhancer) -0</w:t>
      </w:r>
      <w:r w:rsidR="00644CD5">
        <w:t>.</w:t>
      </w:r>
      <w:r>
        <w:t>169(Adenosine uptake inhibitor) -0</w:t>
      </w:r>
      <w:r w:rsidR="00644CD5">
        <w:t>.</w:t>
      </w:r>
      <w:r>
        <w:t>189(Purinergic P2Y antagonist) -0</w:t>
      </w:r>
      <w:r w:rsidR="00644CD5">
        <w:t>.</w:t>
      </w:r>
      <w:r>
        <w:t>487(Histone deacetylase 2 inhibitor) -0</w:t>
      </w:r>
      <w:r w:rsidR="00644CD5">
        <w:t>.</w:t>
      </w:r>
      <w:r>
        <w:t>177(Calpain 2 inhibitor) -0</w:t>
      </w:r>
      <w:r w:rsidR="00644CD5">
        <w:t>.</w:t>
      </w:r>
      <w:r>
        <w:t>763(Protein C (activated) inhibitor) + 0</w:t>
      </w:r>
      <w:r w:rsidR="00644CD5">
        <w:t>.</w:t>
      </w:r>
      <w:r>
        <w:t>168(Guanylate cyclase stimulant) -0</w:t>
      </w:r>
      <w:r w:rsidR="00644CD5">
        <w:t>.</w:t>
      </w:r>
      <w:r>
        <w:t>862(Histone deacetylase 10 inhibitor) + 0</w:t>
      </w:r>
      <w:r w:rsidR="00644CD5">
        <w:t>.</w:t>
      </w:r>
      <w:r>
        <w:t>216(Phosphodiesterase 6C inhibitor) + 0</w:t>
      </w:r>
      <w:r w:rsidR="00644CD5">
        <w:t>.</w:t>
      </w:r>
      <w:r>
        <w:t>904(Histone deacetylase class I inhibitor) -0</w:t>
      </w:r>
      <w:r w:rsidR="00644CD5">
        <w:t>.</w:t>
      </w:r>
      <w:r>
        <w:t>361(Janus tyrosine kinase 2 inhibitor) + 0</w:t>
      </w:r>
      <w:r w:rsidR="00644CD5">
        <w:t>.</w:t>
      </w:r>
      <w:r>
        <w:t>0664(NumPositive) -0</w:t>
      </w:r>
      <w:r w:rsidR="00644CD5">
        <w:t>.</w:t>
      </w:r>
      <w:r>
        <w:t>148(Antiarrhythmic) + 0</w:t>
      </w:r>
      <w:r w:rsidR="00644CD5">
        <w:t>.</w:t>
      </w:r>
      <w:r>
        <w:t>336(Alanine transaminase inhibitor) + 0</w:t>
      </w:r>
      <w:r w:rsidR="00644CD5">
        <w:t>.</w:t>
      </w:r>
      <w:r>
        <w:t>126(MAP kinase kinase 7 inhibitor) -0</w:t>
      </w:r>
      <w:r w:rsidR="00644CD5">
        <w:t>.</w:t>
      </w:r>
      <w:r>
        <w:t>18(Antimycobacterial) -0</w:t>
      </w:r>
      <w:r w:rsidR="00644CD5">
        <w:t>.</w:t>
      </w:r>
      <w:r>
        <w:t>921(AMP nucleosidase inhibitor) -0</w:t>
      </w:r>
      <w:r w:rsidR="00644CD5">
        <w:t>.</w:t>
      </w:r>
      <w:r>
        <w:t>283(Tyrosine-protein kinase receptor FLT3 inhibitor) -0</w:t>
      </w:r>
      <w:r w:rsidR="00644CD5">
        <w:t>.</w:t>
      </w:r>
      <w:r>
        <w:t>287(Nicotinic acid receptor 1 agonist) -0</w:t>
      </w:r>
      <w:r w:rsidR="00644CD5">
        <w:t>.</w:t>
      </w:r>
      <w:r>
        <w:t>529(Prostaglandin EP3 antagonist) -0</w:t>
      </w:r>
      <w:r w:rsidR="00644CD5">
        <w:t>.</w:t>
      </w:r>
      <w:r>
        <w:t>392(Arylamine N-Acetyltransferase substrate) + 0</w:t>
      </w:r>
      <w:r w:rsidR="00644CD5">
        <w:t>.</w:t>
      </w:r>
      <w:r>
        <w:t>306(Thymine dioxygenase inhibitor) -0</w:t>
      </w:r>
      <w:r w:rsidR="00644CD5">
        <w:t>.</w:t>
      </w:r>
      <w:r>
        <w:t>546(Chemopreventive) + 0</w:t>
      </w:r>
      <w:r w:rsidR="00644CD5">
        <w:t>.</w:t>
      </w:r>
      <w:r>
        <w:t>14(Protein-tyrosine kinase (PTK</w:t>
      </w:r>
      <w:r w:rsidR="00644CD5">
        <w:t>.</w:t>
      </w:r>
      <w:r>
        <w:t xml:space="preserve"> not ETK</w:t>
      </w:r>
      <w:r w:rsidR="00644CD5">
        <w:t>.</w:t>
      </w:r>
      <w:r>
        <w:t xml:space="preserve"> WZC) inhibitor) + 0</w:t>
      </w:r>
      <w:r w:rsidR="00644CD5">
        <w:t>.</w:t>
      </w:r>
      <w:r>
        <w:t>178(Pantetheine-phosphate adenylyltransferase inhibitor) + 0</w:t>
      </w:r>
      <w:r w:rsidR="00644CD5">
        <w:t>.</w:t>
      </w:r>
      <w:r>
        <w:t>163(Antibiotic Tribactam-like) + 0</w:t>
      </w:r>
      <w:r w:rsidR="00644CD5">
        <w:t>.</w:t>
      </w:r>
      <w:r>
        <w:t>17(Tyk2 inhibitor) -0</w:t>
      </w:r>
      <w:r w:rsidR="00644CD5">
        <w:t>.</w:t>
      </w:r>
      <w:r>
        <w:t>444(Chymotrypsin inhibitor) + 0</w:t>
      </w:r>
      <w:r w:rsidR="00644CD5">
        <w:t>.</w:t>
      </w:r>
      <w:r>
        <w:t>109(Serine protease unspecified inhibitor) + 0</w:t>
      </w:r>
      <w:r w:rsidR="00644CD5">
        <w:t>.</w:t>
      </w:r>
      <w:r>
        <w:t>331(UGT2B15 substrate) -</w:t>
      </w:r>
      <w:r>
        <w:lastRenderedPageBreak/>
        <w:t>0</w:t>
      </w:r>
      <w:r w:rsidR="00644CD5">
        <w:t>.</w:t>
      </w:r>
      <w:r>
        <w:t>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316(TXNRD1 expression enhancer) -0</w:t>
      </w:r>
      <w:r w:rsidR="00644CD5">
        <w:t>.</w:t>
      </w:r>
      <w:r>
        <w:t>174(Sphingosine kinase 1 inhibitor) -0</w:t>
      </w:r>
      <w:r w:rsidR="00644CD5">
        <w:t>.</w:t>
      </w:r>
      <w:r>
        <w:t>0255(NumNegative) -0</w:t>
      </w:r>
      <w:r w:rsidR="00644CD5">
        <w:t>.</w:t>
      </w:r>
      <w:r>
        <w:t>189(Immunostimulant) -0</w:t>
      </w:r>
      <w:r w:rsidR="00644CD5">
        <w:t>.</w:t>
      </w:r>
      <w:r>
        <w:t>142(Sodium/bile acid cotransporter inhibitor) + 0</w:t>
      </w:r>
      <w:r w:rsidR="00644CD5">
        <w:t>.</w:t>
      </w:r>
      <w:r>
        <w:t>138(Carcinogenic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176(Lethargy) -0</w:t>
      </w:r>
      <w:r w:rsidR="00644CD5">
        <w:t>.</w:t>
      </w:r>
      <w:r>
        <w:t>479(Fatty acid oxidation inhibitor) + 0</w:t>
      </w:r>
      <w:r w:rsidR="00644CD5">
        <w:t>.</w:t>
      </w:r>
      <w:r>
        <w:t>575(Thromboxane antagonist) -0</w:t>
      </w:r>
      <w:r w:rsidR="00644CD5">
        <w:t>.</w:t>
      </w:r>
      <w:r>
        <w:t>247(MAP kinase 12 inhibitor) -0</w:t>
      </w:r>
      <w:r w:rsidR="00644CD5">
        <w:t>.</w:t>
      </w:r>
      <w:r>
        <w:t>18(Phosphorylase kinase gamma subunit 2 inhibitor) -0</w:t>
      </w:r>
      <w:r w:rsidR="00644CD5">
        <w:t>.</w:t>
      </w:r>
      <w:r>
        <w:t>574(UGT1A3 substrate) + 0</w:t>
      </w:r>
      <w:r w:rsidR="00644CD5">
        <w:t>.</w:t>
      </w:r>
      <w:r>
        <w:t>269(Membrane permeability enhancer) + 0</w:t>
      </w:r>
      <w:r w:rsidR="00644CD5">
        <w:t>.</w:t>
      </w:r>
      <w:r>
        <w:t>572(Caspase 8 inhibitor) + 0</w:t>
      </w:r>
      <w:r w:rsidR="00644CD5">
        <w:t>.</w:t>
      </w:r>
      <w:r>
        <w:t>252(Dependence treatment) -0</w:t>
      </w:r>
      <w:r w:rsidR="00644CD5">
        <w:t>.</w:t>
      </w:r>
      <w:r>
        <w:t>439(Chemokine receptor agonist) + 0</w:t>
      </w:r>
      <w:r w:rsidR="00644CD5">
        <w:t>.</w:t>
      </w:r>
      <w:r>
        <w:t>198(Rho-associated kinase I inhibitor) -0</w:t>
      </w:r>
      <w:r w:rsidR="00644CD5">
        <w:t>.</w:t>
      </w:r>
      <w:r>
        <w:t>133(Potassium channel intermediate-conductance Ca-activated 4 blocker) -0</w:t>
      </w:r>
      <w:r w:rsidR="00644CD5">
        <w:t>.</w:t>
      </w:r>
      <w:r>
        <w:t>268(Cell wall biosynthesis inhibitor) + 0</w:t>
      </w:r>
      <w:r w:rsidR="00644CD5">
        <w:t>.</w:t>
      </w:r>
      <w:r>
        <w:t>113(Gout treatment) + 0</w:t>
      </w:r>
      <w:r w:rsidR="00644CD5">
        <w:t>.</w:t>
      </w:r>
      <w:r>
        <w:t>112(Glucocorticoid antagonist) + 0</w:t>
      </w:r>
      <w:r w:rsidR="00644CD5">
        <w:t>.</w:t>
      </w:r>
      <w:r>
        <w:t>18(Interstitial nephritis) + 0</w:t>
      </w:r>
      <w:r w:rsidR="00644CD5">
        <w:t>.</w:t>
      </w:r>
      <w:r>
        <w:t>0908(Urologic disorders treatment) -0</w:t>
      </w:r>
      <w:r w:rsidR="00644CD5">
        <w:t>.</w:t>
      </w:r>
      <w:r>
        <w:t>16(Nucleoside transporters inhibitor) -0</w:t>
      </w:r>
      <w:r w:rsidR="00644CD5">
        <w:t>.</w:t>
      </w:r>
      <w:r>
        <w:t>257(STAT3 expression inhibitor) -0</w:t>
      </w:r>
      <w:r w:rsidR="00644CD5">
        <w:t>.</w:t>
      </w:r>
      <w:r>
        <w:t>0998(HIV attachment inhibitor) + 0</w:t>
      </w:r>
      <w:r w:rsidR="00644CD5">
        <w:t>.</w:t>
      </w:r>
      <w:r>
        <w:t>116(CYP1B1 substrate) + 0</w:t>
      </w:r>
      <w:r w:rsidR="00644CD5">
        <w:t>.</w:t>
      </w:r>
      <w:r>
        <w:t>354(UGT2B9 substrate) -0</w:t>
      </w:r>
      <w:r w:rsidR="00644CD5">
        <w:t>.</w:t>
      </w:r>
      <w:r>
        <w:t>305(LAMP3 expression inhibitor) + 0</w:t>
      </w:r>
      <w:r w:rsidR="00644CD5">
        <w:t>.</w:t>
      </w:r>
      <w:r>
        <w:t>238(Protein kinase C iota inhibitor) -0</w:t>
      </w:r>
      <w:r w:rsidR="00644CD5">
        <w:t>.</w:t>
      </w:r>
      <w:r>
        <w:t>137(Glutamate (mGluR4) antagonist) -0</w:t>
      </w:r>
      <w:r w:rsidR="00644CD5">
        <w:t>.</w:t>
      </w:r>
      <w:r>
        <w:t>12(Fatty acid elongase inhibitor) -0</w:t>
      </w:r>
      <w:r w:rsidR="00644CD5">
        <w:t>.</w:t>
      </w:r>
      <w:r>
        <w:t>116(Angiotensin AT1A receptor antagonist) -0</w:t>
      </w:r>
      <w:r w:rsidR="00644CD5">
        <w:t>.</w:t>
      </w:r>
      <w:r>
        <w:t>41(Glyoxylate reductase (NADP+) inhibitor) + 0</w:t>
      </w:r>
      <w:r w:rsidR="00644CD5">
        <w:t>.</w:t>
      </w:r>
      <w:r>
        <w:t>355(Proto-oncogene protein c-fos inhibitor) + 0</w:t>
      </w:r>
      <w:r w:rsidR="00644CD5">
        <w:t>.</w:t>
      </w:r>
      <w:r>
        <w:t>256(Antidepressant) + 0</w:t>
      </w:r>
      <w:r w:rsidR="00644CD5">
        <w:t>.</w:t>
      </w:r>
      <w:r>
        <w:t>0908(Equilibrative nucleoside transport protein inhibitor) + 0</w:t>
      </w:r>
      <w:r w:rsidR="00644CD5">
        <w:t>.</w:t>
      </w:r>
      <w:r>
        <w:t>378(Urate-ribonucleotide phosphorylase inhibitor) + 0</w:t>
      </w:r>
      <w:r w:rsidR="00644CD5">
        <w:t>.</w:t>
      </w:r>
      <w:r>
        <w:t>164(Carcinogenic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342(Aminopeptidase N inhibitor) + 0</w:t>
      </w:r>
      <w:r w:rsidR="00644CD5">
        <w:t>.</w:t>
      </w:r>
      <w:r>
        <w:t>152(Bulimia treatment) -0</w:t>
      </w:r>
      <w:r w:rsidR="00644CD5">
        <w:t>.</w:t>
      </w:r>
      <w:r>
        <w:t>222(IFITM1 expression enhancer) -0</w:t>
      </w:r>
      <w:r w:rsidR="00644CD5">
        <w:t>.</w:t>
      </w:r>
      <w:r>
        <w:t>0713(Chemoprotective) -0</w:t>
      </w:r>
      <w:r w:rsidR="00644CD5">
        <w:t>.</w:t>
      </w:r>
      <w:r>
        <w:t>401(Leukotriene B4 receptor 1 antagonist) -0</w:t>
      </w:r>
      <w:r w:rsidR="00644CD5">
        <w:t>.</w:t>
      </w:r>
      <w:r>
        <w:t>484(Cyclomaltodextrin glucanotransferase inhibitor) + 0</w:t>
      </w:r>
      <w:r w:rsidR="00644CD5">
        <w:t>.</w:t>
      </w:r>
      <w:r>
        <w:t>197(MMP2 expression inhibitor) -0</w:t>
      </w:r>
      <w:r w:rsidR="00644CD5">
        <w:t>.</w:t>
      </w:r>
      <w:r>
        <w:t>275(Nicotinic neuronal receptor agonist) + 0</w:t>
      </w:r>
      <w:r w:rsidR="00644CD5">
        <w:t>.</w:t>
      </w:r>
      <w:r>
        <w:t>47(Transcortin receptor antagonist) + 0</w:t>
      </w:r>
      <w:r w:rsidR="00644CD5">
        <w:t>.</w:t>
      </w:r>
      <w:r>
        <w:t>275(Phosphorylase a inhibitor) -0</w:t>
      </w:r>
      <w:r w:rsidR="00644CD5">
        <w:t>.</w:t>
      </w:r>
      <w:r>
        <w:t>115(Trans-octaprenyltranstransferase inhibitor) -0</w:t>
      </w:r>
      <w:r w:rsidR="00644CD5">
        <w:t>.</w:t>
      </w:r>
      <w:r>
        <w:t>307(Calpain small subunit 1 inhibitor) + 0</w:t>
      </w:r>
      <w:r w:rsidR="00644CD5">
        <w:t>.</w:t>
      </w:r>
      <w:r>
        <w:t>0835(Geranylgeranyltransferase I inhibitor) + 0</w:t>
      </w:r>
      <w:r w:rsidR="00644CD5">
        <w:t>.</w:t>
      </w:r>
      <w:r>
        <w:t>4(Succinate dehydrogenase inhibitor) -0</w:t>
      </w:r>
      <w:r w:rsidR="00644CD5">
        <w:t>.</w:t>
      </w:r>
      <w:r>
        <w:t>451(Kainate receptor ag</w:t>
      </w:r>
      <w:r>
        <w:t>o</w:t>
      </w:r>
      <w:r>
        <w:t>nist) + 0</w:t>
      </w:r>
      <w:r w:rsidR="00644CD5">
        <w:t>.</w:t>
      </w:r>
      <w:r>
        <w:t>109(HCV NS5A inhibitor) -0</w:t>
      </w:r>
      <w:r w:rsidR="00644CD5">
        <w:t>.</w:t>
      </w:r>
      <w:r>
        <w:t>0506(Analgesic) -0</w:t>
      </w:r>
      <w:r w:rsidR="00644CD5">
        <w:t>.</w:t>
      </w:r>
      <w:r>
        <w:t>128(Carcinogenic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176(IL1B expression enhancer) + 0</w:t>
      </w:r>
      <w:r w:rsidR="00644CD5">
        <w:t>.</w:t>
      </w:r>
      <w:r>
        <w:t>142(Sigma receptor agonist) -0</w:t>
      </w:r>
      <w:r w:rsidR="00644CD5">
        <w:t>.</w:t>
      </w:r>
      <w:r>
        <w:t>075(Insulin secretagoues) + 0</w:t>
      </w:r>
      <w:r w:rsidR="00644CD5">
        <w:t>.</w:t>
      </w:r>
      <w:r>
        <w:t>18(Kinesin antagonist) + 0</w:t>
      </w:r>
      <w:r w:rsidR="00644CD5">
        <w:t>.</w:t>
      </w:r>
      <w:r>
        <w:t>114(Interleukin 1 beta converting enzyme inhibitor) + 0</w:t>
      </w:r>
      <w:r w:rsidR="00644CD5">
        <w:t>.</w:t>
      </w:r>
      <w:r>
        <w:t>289(L-ascorbate peroxidase inhibitor) -0</w:t>
      </w:r>
      <w:r w:rsidR="00644CD5">
        <w:t>.</w:t>
      </w:r>
      <w:r>
        <w:t>0891(Sigma 1 receptor agonist) + 0</w:t>
      </w:r>
      <w:r w:rsidR="00644CD5">
        <w:t>.</w:t>
      </w:r>
      <w:r>
        <w:t>103(Sterol 24-C-methyltransferase inhibitor) + 0</w:t>
      </w:r>
      <w:r w:rsidR="00644CD5">
        <w:t>.</w:t>
      </w:r>
      <w:r>
        <w:t>327(Cancer procoagulant inhibitor) -0</w:t>
      </w:r>
      <w:r w:rsidR="00644CD5">
        <w:t>.</w:t>
      </w:r>
      <w:r>
        <w:t>0979(Vascular endothelial growth factor 3 antagonist) -0</w:t>
      </w:r>
      <w:r w:rsidR="00644CD5">
        <w:t>.</w:t>
      </w:r>
      <w:r>
        <w:t>271(Zinc finger protein GLI1 inhibitor) + 0</w:t>
      </w:r>
      <w:r w:rsidR="00644CD5">
        <w:t>.</w:t>
      </w:r>
      <w:r>
        <w:t>0564(Interleukin 1 antagonist) -0</w:t>
      </w:r>
      <w:r w:rsidR="00644CD5">
        <w:t>.</w:t>
      </w:r>
      <w:r>
        <w:t>0768(Purinergic P2X7 antagonist) + 0</w:t>
      </w:r>
      <w:r w:rsidR="00644CD5">
        <w:t>.</w:t>
      </w:r>
      <w:r>
        <w:t>202(NAD(P)+ transhydrogenase (AB-specific) inhibitor) -0</w:t>
      </w:r>
      <w:r w:rsidR="00644CD5">
        <w:t>.</w:t>
      </w:r>
      <w:r>
        <w:t>146(CCND3 expression inhibitor) + 0</w:t>
      </w:r>
      <w:r w:rsidR="00644CD5">
        <w:t>.</w:t>
      </w:r>
      <w:r>
        <w:t>185(Prostaglandin-E synthase inhibitor) -0</w:t>
      </w:r>
      <w:r w:rsidR="00644CD5">
        <w:t>.</w:t>
      </w:r>
      <w:r>
        <w:t>29(Glutamate synthase (ferredoxin) inhibitor) -0</w:t>
      </w:r>
      <w:r w:rsidR="00644CD5">
        <w:t>.</w:t>
      </w:r>
      <w:r>
        <w:t>0835(Eye irritation</w:t>
      </w:r>
      <w:r w:rsidR="00644CD5">
        <w:t>.</w:t>
      </w:r>
      <w:r>
        <w:t xml:space="preserve"> high) + 0</w:t>
      </w:r>
      <w:r w:rsidR="00644CD5">
        <w:t>.</w:t>
      </w:r>
      <w:r>
        <w:t>201(Anthrax lethal factor inhibitor) + 0</w:t>
      </w:r>
      <w:r w:rsidR="00644CD5">
        <w:t>.</w:t>
      </w:r>
      <w:r>
        <w:t>339(Postcoital contraceptive) + 0</w:t>
      </w:r>
      <w:r w:rsidR="00644CD5">
        <w:t>.</w:t>
      </w:r>
      <w:r>
        <w:t>403(NAD+ diphosphatase inhibitor) + 0</w:t>
      </w:r>
      <w:r w:rsidR="00644CD5">
        <w:t>.</w:t>
      </w:r>
      <w:r>
        <w:t>0562(Guanine deaminase inhibitor) + 0</w:t>
      </w:r>
      <w:r w:rsidR="00644CD5">
        <w:t>.</w:t>
      </w:r>
      <w:r>
        <w:t>133(UGT1A9 substrate) + 0</w:t>
      </w:r>
      <w:r w:rsidR="00644CD5">
        <w:t>.</w:t>
      </w:r>
      <w:r>
        <w:t>0819(Carcinogenic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242(Formyl peptide receptor 1 antagonist) -0</w:t>
      </w:r>
      <w:r w:rsidR="00644CD5">
        <w:t>.</w:t>
      </w:r>
      <w:r>
        <w:t>0716(AXL receptor tyrosine kinase inhibitor) -0</w:t>
      </w:r>
      <w:r w:rsidR="00644CD5">
        <w:t>.</w:t>
      </w:r>
      <w:r>
        <w:t>159(Catechol 1</w:t>
      </w:r>
      <w:r w:rsidR="00644CD5">
        <w:t>.</w:t>
      </w:r>
      <w:r>
        <w:t>2-dioxygenase inhibitor) -0</w:t>
      </w:r>
      <w:r w:rsidR="00644CD5">
        <w:t>.</w:t>
      </w:r>
      <w:r>
        <w:t>0676(Histone deacetylase class III inhibitor) -0</w:t>
      </w:r>
      <w:r w:rsidR="00644CD5">
        <w:t>.</w:t>
      </w:r>
      <w:r>
        <w:t>0801(Carbonic anhydrase II stimulant) -0</w:t>
      </w:r>
      <w:r w:rsidR="00644CD5">
        <w:t>.</w:t>
      </w:r>
      <w:r>
        <w:t>262(Free fatty acid receptor 1 antagonist) + 0</w:t>
      </w:r>
      <w:r w:rsidR="00644CD5">
        <w:t>.</w:t>
      </w:r>
      <w:r>
        <w:t>0662(Integrin alphaVbeta1 antagonist) -0</w:t>
      </w:r>
      <w:r w:rsidR="00644CD5">
        <w:t>.</w:t>
      </w:r>
      <w:r>
        <w:t>0154(NumDonor) -0</w:t>
      </w:r>
      <w:r w:rsidR="00644CD5">
        <w:t>.</w:t>
      </w:r>
      <w:r>
        <w:t>149(MO15-related protein kinase Pfmrk inhibitor) -0</w:t>
      </w:r>
      <w:r w:rsidR="00644CD5">
        <w:t>.</w:t>
      </w:r>
      <w:r>
        <w:t>103(Mutagenic</w:t>
      </w:r>
      <w:r w:rsidR="00644CD5">
        <w:t>.</w:t>
      </w:r>
      <w:r>
        <w:t xml:space="preserve"> Salmonella) -0</w:t>
      </w:r>
      <w:r w:rsidR="00644CD5">
        <w:t>.</w:t>
      </w:r>
      <w:r>
        <w:t>0562(RB1 expression enhancer) + 0</w:t>
      </w:r>
      <w:r w:rsidR="00644CD5">
        <w:t>.</w:t>
      </w:r>
      <w:r>
        <w:t>0539(C10ORF10 expression enhancer) + 0</w:t>
      </w:r>
      <w:r w:rsidR="00644CD5">
        <w:t>.</w:t>
      </w:r>
      <w:r>
        <w:t>048(Gastrointestinal disorders treatment) -0</w:t>
      </w:r>
      <w:r w:rsidR="00644CD5">
        <w:t>.</w:t>
      </w:r>
      <w:r>
        <w:t>0679(Aspartate 4-decarboxylase inhibitor) -0</w:t>
      </w:r>
      <w:r w:rsidR="00644CD5">
        <w:t>.</w:t>
      </w:r>
      <w:r>
        <w:t>0652(Mucosal addressin cell adhesion molecule 1 inhibitor) + 0</w:t>
      </w:r>
      <w:r w:rsidR="00644CD5">
        <w:t>.</w:t>
      </w:r>
      <w:r>
        <w:t>0658(Protein kinase (CK1) gamma 2 inhibitor) -0</w:t>
      </w:r>
      <w:r w:rsidR="00644CD5">
        <w:t>.</w:t>
      </w:r>
      <w:r>
        <w:t>000246(Lipophilicity^3) -0</w:t>
      </w:r>
      <w:r w:rsidR="00644CD5">
        <w:t>.</w:t>
      </w:r>
      <w:r>
        <w:t>1(Pyroglutamyl-peptidase I inhibitor) + 0</w:t>
      </w:r>
      <w:r w:rsidR="00644CD5">
        <w:t>.</w:t>
      </w:r>
      <w:r>
        <w:t>18(Oxytocic) + 0</w:t>
      </w:r>
      <w:r w:rsidR="00644CD5">
        <w:t>.</w:t>
      </w:r>
      <w:r>
        <w:t>0564(Glutamate (mGluR group III) agonist) + 0</w:t>
      </w:r>
      <w:r w:rsidR="00644CD5">
        <w:t>.</w:t>
      </w:r>
      <w:r>
        <w:t>00947(NumHal) + 0</w:t>
      </w:r>
      <w:r w:rsidR="00644CD5">
        <w:t>.</w:t>
      </w:r>
      <w:r>
        <w:t>107(CDK4 expression inhibitor) + 0</w:t>
      </w:r>
      <w:r w:rsidR="00644CD5">
        <w:t>.</w:t>
      </w:r>
      <w:r>
        <w:t>177(Fructose-1</w:t>
      </w:r>
      <w:r w:rsidR="00644CD5">
        <w:t>.</w:t>
      </w:r>
      <w:r>
        <w:t>6-bisphosphatase 2 inhibitor) + 0</w:t>
      </w:r>
      <w:r w:rsidR="00644CD5">
        <w:t>.</w:t>
      </w:r>
      <w:r>
        <w:t>0613(Neuropeptide FF antagonist) -0</w:t>
      </w:r>
      <w:r w:rsidR="00644CD5">
        <w:t>.</w:t>
      </w:r>
      <w:r>
        <w:t>0506(Prostaglandin EP2 agonist) + 0</w:t>
      </w:r>
      <w:r w:rsidR="00644CD5">
        <w:t>.</w:t>
      </w:r>
      <w:r>
        <w:t>0491(Proteasome subunit beta type-5 inhibitor) -0</w:t>
      </w:r>
      <w:r w:rsidR="00644CD5">
        <w:t>.</w:t>
      </w:r>
      <w:r>
        <w:t>233(Inositol-3-phosphate synthase inhibitor) -0</w:t>
      </w:r>
      <w:r w:rsidR="00644CD5">
        <w:t>.</w:t>
      </w:r>
      <w:r>
        <w:t>0589(Allergic dermatitis) -0</w:t>
      </w:r>
      <w:r w:rsidR="00644CD5">
        <w:t>.</w:t>
      </w:r>
      <w:r>
        <w:t>0483(Melanin-concentrating hormone receptor 2 antagonist) -0</w:t>
      </w:r>
      <w:r w:rsidR="00644CD5">
        <w:t>.</w:t>
      </w:r>
      <w:r>
        <w:t>0554(Phospholipase A2 X inhibitor) -0</w:t>
      </w:r>
      <w:r w:rsidR="00644CD5">
        <w:t>.</w:t>
      </w:r>
      <w:r>
        <w:t>15(Transthyretin amyloid fibril formation inhibitor) -0</w:t>
      </w:r>
      <w:r w:rsidR="00644CD5">
        <w:t>.</w:t>
      </w:r>
      <w:r>
        <w:t>055(cAMP-dependent protein kinase type II-alpha regulatory subunit inhibitor) -0</w:t>
      </w:r>
      <w:r w:rsidR="00644CD5">
        <w:t>.</w:t>
      </w:r>
      <w:r>
        <w:t>0509(Amino acid-polyamine-organocation (APC) tran</w:t>
      </w:r>
      <w:r>
        <w:t>s</w:t>
      </w:r>
      <w:r>
        <w:t>porter antagonist) + 0</w:t>
      </w:r>
      <w:r w:rsidR="00644CD5">
        <w:t>.</w:t>
      </w:r>
      <w:r>
        <w:t>0407(Protein-glutamate methylesterase inhibitor) + 0</w:t>
      </w:r>
      <w:r w:rsidR="00644CD5">
        <w:t>.</w:t>
      </w:r>
      <w:r>
        <w:t>146(Leukotriene C antagonist) + 0</w:t>
      </w:r>
      <w:r w:rsidR="00644CD5">
        <w:t>.</w:t>
      </w:r>
      <w:r>
        <w:t>0485(Prostaglandin E2 agonist) + 0</w:t>
      </w:r>
      <w:r w:rsidR="00644CD5">
        <w:t>.</w:t>
      </w:r>
      <w:r>
        <w:t>0695(Cytochrome P450 stimulant) + 0</w:t>
      </w:r>
      <w:r w:rsidR="00644CD5">
        <w:t>.</w:t>
      </w:r>
      <w:r>
        <w:t>0692(CAT expression inhibitor) + 0</w:t>
      </w:r>
      <w:r w:rsidR="00644CD5">
        <w:t>.</w:t>
      </w:r>
      <w:r>
        <w:t>0459(Postmenopausal disorders treatment) -0</w:t>
      </w:r>
      <w:r w:rsidR="00644CD5">
        <w:t>.</w:t>
      </w:r>
      <w:r>
        <w:t>109(Thrombopoietin agonist) + 0</w:t>
      </w:r>
      <w:r w:rsidR="00644CD5">
        <w:t>.</w:t>
      </w:r>
      <w:r>
        <w:t>0368(Granulocyte stimulating factor agonist) + 0</w:t>
      </w:r>
      <w:r w:rsidR="00644CD5">
        <w:t>.</w:t>
      </w:r>
      <w:r>
        <w:t>0631(Galanin receptor antagonist) + 0</w:t>
      </w:r>
      <w:r w:rsidR="00644CD5">
        <w:t>.</w:t>
      </w:r>
      <w:r>
        <w:t>0227(Angiogenesis inhibitor) + 0</w:t>
      </w:r>
      <w:r w:rsidR="00644CD5">
        <w:t>.</w:t>
      </w:r>
      <w:r>
        <w:t>0501(Nav1.5 sodium channel blocker) -0</w:t>
      </w:r>
      <w:r w:rsidR="00644CD5">
        <w:t>.</w:t>
      </w:r>
      <w:r>
        <w:t>106(Sphingosine kinase inhibitor) + 0</w:t>
      </w:r>
      <w:r w:rsidR="00644CD5">
        <w:t>.</w:t>
      </w:r>
      <w:r>
        <w:t>0317(Protease activated receptor 1 antagonist) -0</w:t>
      </w:r>
      <w:r w:rsidR="00644CD5">
        <w:t>.</w:t>
      </w:r>
      <w:r>
        <w:t>0522(Oculogyric crisis) + 0</w:t>
      </w:r>
      <w:r w:rsidR="00644CD5">
        <w:t>.</w:t>
      </w:r>
      <w:r>
        <w:t>0221(Imidazoleacetate 4-monooxygenase inhibitor) + 0</w:t>
      </w:r>
      <w:r w:rsidR="00644CD5">
        <w:t>.</w:t>
      </w:r>
      <w:r>
        <w:t>0316(5 Hydroxytryptamine 1F antagonist) -0</w:t>
      </w:r>
      <w:r w:rsidR="00644CD5">
        <w:t>.</w:t>
      </w:r>
      <w:r>
        <w:t>0414(Polarisation inhibitor) + 0</w:t>
      </w:r>
      <w:r w:rsidR="00644CD5">
        <w:t>.</w:t>
      </w:r>
      <w:r>
        <w:t>0668(Valine-tRNA ligase inhibitor) + 0</w:t>
      </w:r>
      <w:r w:rsidR="00644CD5">
        <w:t>.</w:t>
      </w:r>
      <w:r>
        <w:t>0199(G-protein coupled bile acid receptor 1 antagonist) + 0</w:t>
      </w:r>
      <w:r w:rsidR="00644CD5">
        <w:t>.</w:t>
      </w:r>
      <w:r>
        <w:t>0189(Nicotinic alpha4beta2 receptor antagonist) -0</w:t>
      </w:r>
      <w:r w:rsidR="00644CD5">
        <w:t>.</w:t>
      </w:r>
      <w:r>
        <w:t>0233(CYP2C8 substrate) + 0</w:t>
      </w:r>
      <w:r w:rsidR="00644CD5">
        <w:t>.</w:t>
      </w:r>
      <w:r>
        <w:t>0197(Sialidase 3 inhibitor) -0</w:t>
      </w:r>
      <w:r w:rsidR="00644CD5">
        <w:t>.</w:t>
      </w:r>
      <w:r>
        <w:t>0863(Methylthioadenosine nucleosidase inhibitor) + 0</w:t>
      </w:r>
      <w:r w:rsidR="00644CD5">
        <w:t>.</w:t>
      </w:r>
      <w:r>
        <w:t>044(ICAM 1 antagonist) -0</w:t>
      </w:r>
      <w:r w:rsidR="00644CD5">
        <w:t>.</w:t>
      </w:r>
      <w:r>
        <w:t>0162(Homoserine O-acetyltransferase inhibitor) -0</w:t>
      </w:r>
      <w:r w:rsidR="00644CD5">
        <w:t>.</w:t>
      </w:r>
      <w:r>
        <w:t>0745(Pyruvate</w:t>
      </w:r>
      <w:r w:rsidR="00644CD5">
        <w:t>.</w:t>
      </w:r>
      <w:r>
        <w:t xml:space="preserve"> phosphate dikinase inhibitor) + 0</w:t>
      </w:r>
      <w:r w:rsidR="00644CD5">
        <w:t>.</w:t>
      </w:r>
      <w:r>
        <w:t>0249(Antinociceptive) + 0</w:t>
      </w:r>
      <w:r w:rsidR="00644CD5">
        <w:t>.</w:t>
      </w:r>
      <w:r>
        <w:t>0156(Psychomotor impairment) + 0</w:t>
      </w:r>
      <w:r w:rsidR="00644CD5">
        <w:t>.</w:t>
      </w:r>
      <w:r>
        <w:t>0143(Serum-glucocorticoid regulated kinase inhibitor) -0</w:t>
      </w:r>
      <w:r w:rsidR="00644CD5">
        <w:t>.</w:t>
      </w:r>
      <w:r>
        <w:t>0212(Splenomegaly) -0</w:t>
      </w:r>
      <w:r w:rsidR="00644CD5">
        <w:t>.</w:t>
      </w:r>
      <w:r>
        <w:t>042(CDK4/cyclin D1 inhibitor) -0</w:t>
      </w:r>
      <w:r w:rsidR="00644CD5">
        <w:t>.</w:t>
      </w:r>
      <w:r>
        <w:t>0325(Atrolysin C inhibitor) + 0</w:t>
      </w:r>
      <w:r w:rsidR="00644CD5">
        <w:t>.</w:t>
      </w:r>
      <w:r>
        <w:t>0131(Ribosomal protein S6 kinase 2 inhibitor) -0</w:t>
      </w:r>
      <w:r w:rsidR="00644CD5">
        <w:t>.</w:t>
      </w:r>
      <w:r>
        <w:t>033(5-Alpha-reductase inhibitor) + 0</w:t>
      </w:r>
      <w:r w:rsidR="00644CD5">
        <w:t>.</w:t>
      </w:r>
      <w:r>
        <w:t>0259(AMP-activated protein kinase</w:t>
      </w:r>
      <w:r w:rsidR="00644CD5">
        <w:t>.</w:t>
      </w:r>
      <w:r>
        <w:t xml:space="preserve"> gamma-1 subunit inhibitor) -</w:t>
      </w:r>
      <w:r>
        <w:lastRenderedPageBreak/>
        <w:t>0</w:t>
      </w:r>
      <w:r w:rsidR="00644CD5">
        <w:t>.</w:t>
      </w:r>
      <w:r>
        <w:t>0084(Antifungal (Cryptococcus)) + 0</w:t>
      </w:r>
      <w:r w:rsidR="00644CD5">
        <w:t>.</w:t>
      </w:r>
      <w:r>
        <w:t>0209(Antiviral (CMV)) + 0</w:t>
      </w:r>
      <w:r w:rsidR="00644CD5">
        <w:t>.</w:t>
      </w:r>
      <w:r>
        <w:t>0424(CYP27A substrate) + 0</w:t>
      </w:r>
      <w:r w:rsidR="00644CD5">
        <w:t>.</w:t>
      </w:r>
      <w:r>
        <w:t>0259(Fatty acid binding protein inhibitor) -0</w:t>
      </w:r>
      <w:r w:rsidR="00644CD5">
        <w:t>.</w:t>
      </w:r>
      <w:r>
        <w:t>0353(Aminopeptidase I inhibitor) -0</w:t>
      </w:r>
      <w:r w:rsidR="00644CD5">
        <w:t>.</w:t>
      </w:r>
      <w:r>
        <w:t>0123(Nucleotide-binding oligomerization domain-containing protein 2 inhibitor) -0</w:t>
      </w:r>
      <w:r w:rsidR="00644CD5">
        <w:t>.</w:t>
      </w:r>
      <w:r>
        <w:t>0163(CXC chemokine 4 receptor antagonist) -0</w:t>
      </w:r>
      <w:r w:rsidR="00644CD5">
        <w:t>.</w:t>
      </w:r>
      <w:r>
        <w:t>0153(Antihypertriglyceridemic) + 0</w:t>
      </w:r>
      <w:r w:rsidR="00644CD5">
        <w:t>.</w:t>
      </w:r>
      <w:r>
        <w:t>0146(Protease activated receptor antagonist) + 0</w:t>
      </w:r>
      <w:r w:rsidR="00644CD5">
        <w:t>.</w:t>
      </w:r>
      <w:r>
        <w:t>011(Ca2+/calmodulin-dependent kinase II gamma inhibitor) + 0</w:t>
      </w:r>
      <w:r w:rsidR="00644CD5">
        <w:t>.</w:t>
      </w:r>
      <w:r>
        <w:t>0149(Queuine tRNA-ribosyltransferase inhibitor) -0</w:t>
      </w:r>
      <w:r w:rsidR="00644CD5">
        <w:t>.</w:t>
      </w:r>
      <w:r>
        <w:t>00366(Antineoplastic (thyroid cancer)) + 0</w:t>
      </w:r>
      <w:r w:rsidR="00644CD5">
        <w:t>.</w:t>
      </w:r>
      <w:r>
        <w:t>00138(Antiprotozoal) -0</w:t>
      </w:r>
      <w:r w:rsidR="00644CD5">
        <w:t>.</w:t>
      </w:r>
      <w:r>
        <w:t>00185(Dry eye syndrome treatment) + 0</w:t>
      </w:r>
      <w:r w:rsidR="00644CD5">
        <w:t>.</w:t>
      </w:r>
      <w:r>
        <w:t>00721(1-Pyrroline-5-carboxylate dehydrogenase inhibitor) + 0</w:t>
      </w:r>
      <w:r w:rsidR="00644CD5">
        <w:t>.</w:t>
      </w:r>
      <w:r>
        <w:t>00516(Antihypotensive) + 0</w:t>
      </w:r>
      <w:r w:rsidR="00644CD5">
        <w:t>.</w:t>
      </w:r>
      <w:r>
        <w:t>00552(UGT1A8 substrate) -0</w:t>
      </w:r>
      <w:r w:rsidR="00644CD5">
        <w:t>.</w:t>
      </w:r>
      <w:r>
        <w:t>000756(Cyclooxygenase 3 inhibitor) -0</w:t>
      </w:r>
      <w:r w:rsidR="00644CD5">
        <w:t>.</w:t>
      </w:r>
      <w:r>
        <w:t>000751(GABA transporter inhibitor) + 4</w:t>
      </w:r>
      <w:r w:rsidR="00644CD5">
        <w:t>.</w:t>
      </w:r>
      <w:r>
        <w:t>84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219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244(CYP2D substrate) -0</w:t>
      </w:r>
      <w:r w:rsidR="00644CD5">
        <w:t>.</w:t>
      </w:r>
      <w:r>
        <w:t>824(Cytosol alanyl aminopeptidase inhibitor) -0</w:t>
      </w:r>
      <w:r w:rsidR="00644CD5">
        <w:t>.</w:t>
      </w:r>
      <w:r>
        <w:t>0927(MAP kinase kinase 2 inhib</w:t>
      </w:r>
      <w:r>
        <w:t>i</w:t>
      </w:r>
      <w:r>
        <w:t>tor) + 0</w:t>
      </w:r>
      <w:r w:rsidR="00644CD5">
        <w:t>.</w:t>
      </w:r>
      <w:r>
        <w:t>186(NumAromAtoms) -0</w:t>
      </w:r>
      <w:r w:rsidR="00644CD5">
        <w:t>.</w:t>
      </w:r>
      <w:r>
        <w:t>0669(Sodium/calcium exchanger 1 inhibitor) -0</w:t>
      </w:r>
      <w:r w:rsidR="00644CD5">
        <w:t>.</w:t>
      </w:r>
      <w:r>
        <w:t>122(Phosphodiesterase III inhibitor) + 0</w:t>
      </w:r>
      <w:r w:rsidR="00644CD5">
        <w:t>.</w:t>
      </w:r>
      <w:r>
        <w:t>494(CYP1A1* substrate) + 1</w:t>
      </w:r>
      <w:r w:rsidR="00644CD5">
        <w:t>.</w:t>
      </w:r>
      <w:r>
        <w:t>09(Tyrosine transaminase inhibitor) -0</w:t>
      </w:r>
      <w:r w:rsidR="00644CD5">
        <w:t>.</w:t>
      </w:r>
      <w:r>
        <w:t>277(HIV-1 integrase inhibitor) -0</w:t>
      </w:r>
      <w:r w:rsidR="00644CD5">
        <w:t>.</w:t>
      </w:r>
      <w:r>
        <w:t>673(CDK5/p25 inhibitor) + 0</w:t>
      </w:r>
      <w:r w:rsidR="00644CD5">
        <w:t>.</w:t>
      </w:r>
      <w:r>
        <w:t>122(C10ORF10 expression enhancer) -1</w:t>
      </w:r>
      <w:r w:rsidR="00644CD5">
        <w:t>.</w:t>
      </w:r>
      <w:r>
        <w:t>01(DNA synthesis inhibitor) -0</w:t>
      </w:r>
      <w:r w:rsidR="00644CD5">
        <w:t>.</w:t>
      </w:r>
      <w:r>
        <w:t>738(Inner centromere protein inhibitor) -0</w:t>
      </w:r>
      <w:r w:rsidR="00644CD5">
        <w:t>.</w:t>
      </w:r>
      <w:r>
        <w:t>923(Beta 2 adrenoreceptor agonist) + 0</w:t>
      </w:r>
      <w:r w:rsidR="00644CD5">
        <w:t>.</w:t>
      </w:r>
      <w:r>
        <w:t>229(ErbB-1 antagonist) + 0</w:t>
      </w:r>
      <w:r w:rsidR="00644CD5">
        <w:t>.</w:t>
      </w:r>
      <w:r>
        <w:t>781(Cationic amino acid transporter 4 inhibitor) + 0</w:t>
      </w:r>
      <w:r w:rsidR="00644CD5">
        <w:t>.</w:t>
      </w:r>
      <w:r>
        <w:t>385(Alpha galactosidase inhibitor) -0</w:t>
      </w:r>
      <w:r w:rsidR="00644CD5">
        <w:t>.</w:t>
      </w:r>
      <w:r>
        <w:t>135(Dihydroneopterin aldolase inhibitor) + 0</w:t>
      </w:r>
      <w:r w:rsidR="00644CD5">
        <w:t>.</w:t>
      </w:r>
      <w:r>
        <w:t>335(Antineoplastic (colorectal cancer)) -0</w:t>
      </w:r>
      <w:r w:rsidR="00644CD5">
        <w:t>.</w:t>
      </w:r>
      <w:r>
        <w:t>191(Matrix metalloproteinase 3 (membrane-type) inhibitor) + 0</w:t>
      </w:r>
      <w:r w:rsidR="00644CD5">
        <w:t>.</w:t>
      </w:r>
      <w:r>
        <w:t>652(Cholinergic) + 0</w:t>
      </w:r>
      <w:r w:rsidR="00644CD5">
        <w:t>.</w:t>
      </w:r>
      <w:r>
        <w:t>123(Lipophilicity^2) -0</w:t>
      </w:r>
      <w:r w:rsidR="00644CD5">
        <w:t>.</w:t>
      </w:r>
      <w:r>
        <w:t>682(Phosphodiesterase VIII inhibitor) -0</w:t>
      </w:r>
      <w:r w:rsidR="00644CD5">
        <w:t>.</w:t>
      </w:r>
      <w:r>
        <w:t>637(MAO inhibitor) -0</w:t>
      </w:r>
      <w:r w:rsidR="00644CD5">
        <w:t>.</w:t>
      </w:r>
      <w:r>
        <w:t>0969(G-protein coupled receptor 55 antagonist) -1</w:t>
      </w:r>
      <w:r w:rsidR="00644CD5">
        <w:t>.</w:t>
      </w:r>
      <w:r>
        <w:t>2(Antidepressant</w:t>
      </w:r>
      <w:r w:rsidR="00644CD5">
        <w:t>.</w:t>
      </w:r>
      <w:r>
        <w:t xml:space="preserve"> Imipramin-like) -0</w:t>
      </w:r>
      <w:r w:rsidR="00644CD5">
        <w:t>.</w:t>
      </w:r>
      <w:r>
        <w:t>61(Lysozyme inhibitor) + 0</w:t>
      </w:r>
      <w:r w:rsidR="00644CD5">
        <w:t>.</w:t>
      </w:r>
      <w:r>
        <w:t>353(Sentrin-specific protease 6 inhibitor) -0</w:t>
      </w:r>
      <w:r w:rsidR="00644CD5">
        <w:t>.</w:t>
      </w:r>
      <w:r>
        <w:t>152(11-Beta-hydroxysteroid dehydrogenase 1 inhibitor) + 0</w:t>
      </w:r>
      <w:r w:rsidR="00644CD5">
        <w:t>.</w:t>
      </w:r>
      <w:r>
        <w:t>778(Cytokine production stimulant) + 0</w:t>
      </w:r>
      <w:r w:rsidR="00644CD5">
        <w:t>.</w:t>
      </w:r>
      <w:r>
        <w:t>676(Alpha adrenoreceptor antagonist) + 0</w:t>
      </w:r>
      <w:r w:rsidR="00644CD5">
        <w:t>.</w:t>
      </w:r>
      <w:r>
        <w:t>247(Antihypoxic) + 0</w:t>
      </w:r>
      <w:r w:rsidR="00644CD5">
        <w:t>.</w:t>
      </w:r>
      <w:r>
        <w:t>718(Diuretic inhibitor) + 0</w:t>
      </w:r>
      <w:r w:rsidR="00644CD5">
        <w:t>.</w:t>
      </w:r>
      <w:r>
        <w:t>959(Antiviral (Adenovirus)) + 0</w:t>
      </w:r>
      <w:r w:rsidR="00644CD5">
        <w:t>.</w:t>
      </w:r>
      <w:r>
        <w:t>277(TRPM8 blocker) + 0</w:t>
      </w:r>
      <w:r w:rsidR="00644CD5">
        <w:t>.</w:t>
      </w:r>
      <w:r>
        <w:t>251(Vanilloid 4 antagonist) + 0</w:t>
      </w:r>
      <w:r w:rsidR="00644CD5">
        <w:t>.</w:t>
      </w:r>
      <w:r>
        <w:t>348(Irritation) -0</w:t>
      </w:r>
      <w:r w:rsidR="00644CD5">
        <w:t>.</w:t>
      </w:r>
      <w:r>
        <w:t>547(Prostatic (benign) hyperplasia treatment) + 0</w:t>
      </w:r>
      <w:r w:rsidR="00644CD5">
        <w:t>.</w:t>
      </w:r>
      <w:r>
        <w:t>581(Carcinogenic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0762(NumAcceptor) + 1</w:t>
      </w:r>
      <w:r w:rsidR="00644CD5">
        <w:t>.</w:t>
      </w:r>
      <w:r>
        <w:t>03(2-Acylglycerol O-acyltransferase inhibitor) -0</w:t>
      </w:r>
      <w:r w:rsidR="00644CD5">
        <w:t>.</w:t>
      </w:r>
      <w:r>
        <w:t>954(Antileprosy) -0</w:t>
      </w:r>
      <w:r w:rsidR="00644CD5">
        <w:t>.</w:t>
      </w:r>
      <w:r>
        <w:t>39(Laxative) -0</w:t>
      </w:r>
      <w:r w:rsidR="00644CD5">
        <w:t>.</w:t>
      </w:r>
      <w:r>
        <w:t>208(Alpha 1L adrenoreceptor antagonist) -0</w:t>
      </w:r>
      <w:r w:rsidR="00644CD5">
        <w:t>.</w:t>
      </w:r>
      <w:r>
        <w:t>186(Glutamate dehydrogenase [NAD(P)+] inhibitor) + 0</w:t>
      </w:r>
      <w:r w:rsidR="00644CD5">
        <w:t>.</w:t>
      </w:r>
      <w:r>
        <w:t>414(Cytosolic phospholipase A2 inhibitor) + 0</w:t>
      </w:r>
      <w:r w:rsidR="00644CD5">
        <w:t>.</w:t>
      </w:r>
      <w:r>
        <w:t>126(MW) + 0</w:t>
      </w:r>
      <w:r w:rsidR="00644CD5">
        <w:t>.</w:t>
      </w:r>
      <w:r>
        <w:t>36(Ca2+/calmodulin-dependent kinase II delta inhibitor) + 0</w:t>
      </w:r>
      <w:r w:rsidR="00644CD5">
        <w:t>.</w:t>
      </w:r>
      <w:r>
        <w:t>453(Protein kinase A inhibitor) + 1</w:t>
      </w:r>
      <w:r w:rsidR="00644CD5">
        <w:t>.</w:t>
      </w:r>
      <w:r>
        <w:t>24(Antineoplastic (insulinoma)) + 0</w:t>
      </w:r>
      <w:r w:rsidR="00644CD5">
        <w:t>.</w:t>
      </w:r>
      <w:r>
        <w:t>212(Hypersexuality) -0</w:t>
      </w:r>
      <w:r w:rsidR="00644CD5">
        <w:t>.</w:t>
      </w:r>
      <w:r>
        <w:t>459(PCNA expre</w:t>
      </w:r>
      <w:r>
        <w:t>s</w:t>
      </w:r>
      <w:r>
        <w:t>sion enhancer) + 0</w:t>
      </w:r>
      <w:r w:rsidR="00644CD5">
        <w:t>.</w:t>
      </w:r>
      <w:r>
        <w:t>211(GABA C receptor antagonist) + 0</w:t>
      </w:r>
      <w:r w:rsidR="00644CD5">
        <w:t>.</w:t>
      </w:r>
      <w:r>
        <w:t>442(Paranoia) -0</w:t>
      </w:r>
      <w:r w:rsidR="00644CD5">
        <w:t>.</w:t>
      </w:r>
      <w:r>
        <w:t>436(Pyruvate dehydrogenase kinase inhib</w:t>
      </w:r>
      <w:r>
        <w:t>i</w:t>
      </w:r>
      <w:r>
        <w:t>tor) + 0</w:t>
      </w:r>
      <w:r w:rsidR="00644CD5">
        <w:t>.</w:t>
      </w:r>
      <w:r>
        <w:t>482(Rho-associated kinase inhibitor) + 0</w:t>
      </w:r>
      <w:r w:rsidR="00644CD5">
        <w:t>.</w:t>
      </w:r>
      <w:r>
        <w:t>794(SERPINE1 expression enhancer) -1</w:t>
      </w:r>
      <w:r w:rsidR="00644CD5">
        <w:t>.</w:t>
      </w:r>
      <w:r>
        <w:t>02(Phosphodiesterase 1B inhibitor) -0</w:t>
      </w:r>
      <w:r w:rsidR="00644CD5">
        <w:t>.</w:t>
      </w:r>
      <w:r>
        <w:t>319(Antineoplastic (lymphocytic leukemia)) -0</w:t>
      </w:r>
      <w:r w:rsidR="00644CD5">
        <w:t>.</w:t>
      </w:r>
      <w:r>
        <w:t>249(Melatonin 1b antagonist) -0</w:t>
      </w:r>
      <w:r w:rsidR="00644CD5">
        <w:t>.</w:t>
      </w:r>
      <w:r>
        <w:t>367(Prokinetic) + 0</w:t>
      </w:r>
      <w:r w:rsidR="00644CD5">
        <w:t>.</w:t>
      </w:r>
      <w:r>
        <w:t>283(Antiviral (Influenza A)) + 0</w:t>
      </w:r>
      <w:r w:rsidR="00644CD5">
        <w:t>.</w:t>
      </w:r>
      <w:r>
        <w:t>352(Granulocyte stimulating factor agonist) -1</w:t>
      </w:r>
      <w:r w:rsidR="00644CD5">
        <w:t>.</w:t>
      </w:r>
      <w:r>
        <w:t>4(Glyoxylate reductase (NADP+) inhibitor) -1</w:t>
      </w:r>
      <w:r w:rsidR="00644CD5">
        <w:t>.</w:t>
      </w:r>
      <w:r>
        <w:t>03(Hair growth stimulant) + 0</w:t>
      </w:r>
      <w:r w:rsidR="00644CD5">
        <w:t>.</w:t>
      </w:r>
      <w:r>
        <w:t>265(Substance P antagonist) -0</w:t>
      </w:r>
      <w:r w:rsidR="00644CD5">
        <w:t>.</w:t>
      </w:r>
      <w:r>
        <w:t>423(Amiloride-sensitive cation channel 1 blocker) + 0</w:t>
      </w:r>
      <w:r w:rsidR="00644CD5">
        <w:t>.</w:t>
      </w:r>
      <w:r>
        <w:t>158(Antineoplastic (non-Hodgkin's lymphoma)) + 0</w:t>
      </w:r>
      <w:r w:rsidR="00644CD5">
        <w:t>.</w:t>
      </w:r>
      <w:r>
        <w:t>443(NMDA receptor subunit 3A antagonist) -0</w:t>
      </w:r>
      <w:r w:rsidR="00644CD5">
        <w:t>.</w:t>
      </w:r>
      <w:r>
        <w:t>303(Potassium channel intermediate-conductance Ca-activated blocker) -0</w:t>
      </w:r>
      <w:r w:rsidR="00644CD5">
        <w:t>.</w:t>
      </w:r>
      <w:r>
        <w:t>922(Histone deacetylase 7 inhibitor) -1(Indanol dehydrogenase inhibitor) -0</w:t>
      </w:r>
      <w:r w:rsidR="00644CD5">
        <w:t>.</w:t>
      </w:r>
      <w:r>
        <w:t>404(Cyclin-dependent kinase 1 inhibitor) -0</w:t>
      </w:r>
      <w:r w:rsidR="00644CD5">
        <w:t>.</w:t>
      </w:r>
      <w:r>
        <w:t>202(Cholestasis) + 13(Lipophilicity) + 0</w:t>
      </w:r>
      <w:r w:rsidR="00644CD5">
        <w:t>.</w:t>
      </w:r>
      <w:r>
        <w:t>111(Inflammatory Bowel disease treatment) -0</w:t>
      </w:r>
      <w:r w:rsidR="00644CD5">
        <w:t>.</w:t>
      </w:r>
      <w:r>
        <w:t>127(Nitric oxide antagonist) + 0</w:t>
      </w:r>
      <w:r w:rsidR="00644CD5">
        <w:t>.</w:t>
      </w:r>
      <w:r>
        <w:t>156(Topoisomerase I inhibitor) + 0</w:t>
      </w:r>
      <w:r w:rsidR="00644CD5">
        <w:t>.</w:t>
      </w:r>
      <w:r>
        <w:t>283(Sweating) + 0</w:t>
      </w:r>
      <w:r w:rsidR="00644CD5">
        <w:t>.</w:t>
      </w:r>
      <w:r>
        <w:t>392(Antipruritic</w:t>
      </w:r>
      <w:r w:rsidR="00644CD5">
        <w:t>.</w:t>
      </w:r>
      <w:r>
        <w:t xml:space="preserve"> allergic) + 0</w:t>
      </w:r>
      <w:r w:rsidR="00644CD5">
        <w:t>.</w:t>
      </w:r>
      <w:r>
        <w:t>554(CYP4B1 substrate) -1</w:t>
      </w:r>
      <w:r w:rsidR="00644CD5">
        <w:t>.</w:t>
      </w:r>
      <w:r>
        <w:t>17(Glutamate (mGluR group III) antagonist) -0</w:t>
      </w:r>
      <w:r w:rsidR="00644CD5">
        <w:t>.</w:t>
      </w:r>
      <w:r>
        <w:t>27(Antiallergic) -0</w:t>
      </w:r>
      <w:r w:rsidR="00644CD5">
        <w:t>.</w:t>
      </w:r>
      <w:r>
        <w:t>443(Glycosuria) -0</w:t>
      </w:r>
      <w:r w:rsidR="00644CD5">
        <w:t>.</w:t>
      </w:r>
      <w:r>
        <w:t>238(Retinoprotector) -0</w:t>
      </w:r>
      <w:r w:rsidR="00644CD5">
        <w:t>.</w:t>
      </w:r>
      <w:r>
        <w:t>483(CYP2B1 substrate) + 1</w:t>
      </w:r>
      <w:r w:rsidR="00644CD5">
        <w:t>.</w:t>
      </w:r>
      <w:r>
        <w:t>17(Peptide deformylase inhibitor) + 0</w:t>
      </w:r>
      <w:r w:rsidR="00644CD5">
        <w:t>.</w:t>
      </w:r>
      <w:r>
        <w:t>866(Pyruvate dehydrogenase stimulant) + 0</w:t>
      </w:r>
      <w:r w:rsidR="00644CD5">
        <w:t>.</w:t>
      </w:r>
      <w:r>
        <w:t>403(MAP kinase kinase inhibitor) -0</w:t>
      </w:r>
      <w:r w:rsidR="00644CD5">
        <w:t>.</w:t>
      </w:r>
      <w:r>
        <w:t>834(Saccharopine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138(Dual specificity phosphatase 1 inhibitor) -0</w:t>
      </w:r>
      <w:r w:rsidR="00644CD5">
        <w:t>.</w:t>
      </w:r>
      <w:r>
        <w:t>304(Threonine synthase inhibitor) -0</w:t>
      </w:r>
      <w:r w:rsidR="00644CD5">
        <w:t>.</w:t>
      </w:r>
      <w:r>
        <w:t>318(Sleep disturbance) -0</w:t>
      </w:r>
      <w:r w:rsidR="00644CD5">
        <w:t>.</w:t>
      </w:r>
      <w:r>
        <w:t>528(Hot flush treatment) -0</w:t>
      </w:r>
      <w:r w:rsidR="00644CD5">
        <w:t>.</w:t>
      </w:r>
      <w:r>
        <w:t>263(cAMP-dependent protein kinase type II-beta regulatory subunit inhibitor) + 0</w:t>
      </w:r>
      <w:r w:rsidR="00644CD5">
        <w:t>.</w:t>
      </w:r>
      <w:r>
        <w:t>38(Glyceraldehyde-3-phosphate dehydrogenase inhibitor) -0</w:t>
      </w:r>
      <w:r w:rsidR="00644CD5">
        <w:t>.</w:t>
      </w:r>
      <w:r>
        <w:t>226(DNA intercalator) + 0</w:t>
      </w:r>
      <w:r w:rsidR="00644CD5">
        <w:t>.</w:t>
      </w:r>
      <w:r>
        <w:t>489(Cyclin D1 inhibitor) -0</w:t>
      </w:r>
      <w:r w:rsidR="00644CD5">
        <w:t>.</w:t>
      </w:r>
      <w:r>
        <w:t>369(Non-steroidal antiinflammatory agent) + 0</w:t>
      </w:r>
      <w:r w:rsidR="00644CD5">
        <w:t>.</w:t>
      </w:r>
      <w:r>
        <w:t>272(Arylformamidase inhibitor) + 0</w:t>
      </w:r>
      <w:r w:rsidR="00644CD5">
        <w:t>.</w:t>
      </w:r>
      <w:r>
        <w:t>197(Aseptic meningitis) + 0</w:t>
      </w:r>
      <w:r w:rsidR="00644CD5">
        <w:t>.</w:t>
      </w:r>
      <w:r>
        <w:t>389(HMGCS1 expression enhancer) + 0</w:t>
      </w:r>
      <w:r w:rsidR="00644CD5">
        <w:t>.</w:t>
      </w:r>
      <w:r>
        <w:t>252(Antiasthmatic) + 0</w:t>
      </w:r>
      <w:r w:rsidR="00644CD5">
        <w:t>.</w:t>
      </w:r>
      <w:r>
        <w:t>122(Elastase 3B inhibitor) + 0</w:t>
      </w:r>
      <w:r w:rsidR="00644CD5">
        <w:t>.</w:t>
      </w:r>
      <w:r>
        <w:t>37(CYP2A6 inhib</w:t>
      </w:r>
      <w:r>
        <w:t>i</w:t>
      </w:r>
      <w:r>
        <w:t>tor) -0</w:t>
      </w:r>
      <w:r w:rsidR="00644CD5">
        <w:t>.</w:t>
      </w:r>
      <w:r>
        <w:t>249(Antiprotozoal (Trichomonas)) + 1</w:t>
      </w:r>
      <w:r w:rsidR="00644CD5">
        <w:t>.</w:t>
      </w:r>
      <w:r>
        <w:t>18(Riboflavin synthase inhibitor) -0</w:t>
      </w:r>
      <w:r w:rsidR="00644CD5">
        <w:t>.</w:t>
      </w:r>
      <w:r>
        <w:t>292(Vasopressin 2 agonist) -0</w:t>
      </w:r>
      <w:r w:rsidR="00644CD5">
        <w:t>.</w:t>
      </w:r>
      <w:r>
        <w:t>255(CYP3A4 inhibitor) -0</w:t>
      </w:r>
      <w:r w:rsidR="00644CD5">
        <w:t>.</w:t>
      </w:r>
      <w:r>
        <w:t>707(Capillary fragility treatment) -1</w:t>
      </w:r>
      <w:r w:rsidR="00644CD5">
        <w:t>.</w:t>
      </w:r>
      <w:r>
        <w:t>18(Dihydroorotate oxidase inhibitor) + 0</w:t>
      </w:r>
      <w:r w:rsidR="00644CD5">
        <w:t>.</w:t>
      </w:r>
      <w:r>
        <w:t>287(Coma) -0</w:t>
      </w:r>
      <w:r w:rsidR="00644CD5">
        <w:t>.</w:t>
      </w:r>
      <w:r>
        <w:t>392(Endothelin B receptor antagonist) + 0</w:t>
      </w:r>
      <w:r w:rsidR="00644CD5">
        <w:t>.</w:t>
      </w:r>
      <w:r>
        <w:t>248(Neurotoxic) -0</w:t>
      </w:r>
      <w:r w:rsidR="00644CD5">
        <w:t>.</w:t>
      </w:r>
      <w:r>
        <w:t>391(Cyclin T1 inhibitor) + 0</w:t>
      </w:r>
      <w:r w:rsidR="00644CD5">
        <w:t>.</w:t>
      </w:r>
      <w:r>
        <w:t>261(G-protein coupled bile acid receptor 1 antagonist) -0</w:t>
      </w:r>
      <w:r w:rsidR="00644CD5">
        <w:t>.</w:t>
      </w:r>
      <w:r>
        <w:t>258(Integrin alpha2beta1 antagonist) + 0</w:t>
      </w:r>
      <w:r w:rsidR="00644CD5">
        <w:t>.</w:t>
      </w:r>
      <w:r>
        <w:t>169(Respiratory failure) -0</w:t>
      </w:r>
      <w:r w:rsidR="00644CD5">
        <w:t>.</w:t>
      </w:r>
      <w:r>
        <w:t>269(Phosphodiesterase II inhibitor) + 0</w:t>
      </w:r>
      <w:r w:rsidR="00644CD5">
        <w:t>.</w:t>
      </w:r>
      <w:r>
        <w:t>481(I kappa B kinase inhibitor) + 0</w:t>
      </w:r>
      <w:r w:rsidR="00644CD5">
        <w:t>.</w:t>
      </w:r>
      <w:r>
        <w:t>354(Phosphodiesterase 11A inhibitor) + 0</w:t>
      </w:r>
      <w:r w:rsidR="00644CD5">
        <w:t>.</w:t>
      </w:r>
      <w:r>
        <w:t>743(Membrane dipeptidase inhibitor) + 0</w:t>
      </w:r>
      <w:r w:rsidR="00644CD5">
        <w:t>.</w:t>
      </w:r>
      <w:r>
        <w:t>22(Protocollagen prolyl hydroxylase inhibitor) + 0</w:t>
      </w:r>
      <w:r w:rsidR="00644CD5">
        <w:t>.</w:t>
      </w:r>
      <w:r>
        <w:t>3(Respiratory anale</w:t>
      </w:r>
      <w:r>
        <w:t>p</w:t>
      </w:r>
      <w:r>
        <w:t>tic) -0</w:t>
      </w:r>
      <w:r w:rsidR="00644CD5">
        <w:t>.</w:t>
      </w:r>
      <w:r>
        <w:t>921(3-Dehydroquinate synthase inhibitor) + 0</w:t>
      </w:r>
      <w:r w:rsidR="00644CD5">
        <w:t>.</w:t>
      </w:r>
      <w:r>
        <w:t>0759(Tripeptide aminopeptidase inhibitor) -0</w:t>
      </w:r>
      <w:r w:rsidR="00644CD5">
        <w:t>.</w:t>
      </w:r>
      <w:r>
        <w:t>244(Steroid 17-alpha-hydroxylase/17</w:t>
      </w:r>
      <w:r w:rsidR="00644CD5">
        <w:t>.</w:t>
      </w:r>
      <w:r>
        <w:t>20 lyase inhibitor) + 0</w:t>
      </w:r>
      <w:r w:rsidR="00644CD5">
        <w:t>.</w:t>
      </w:r>
      <w:r>
        <w:t>573(Calmodulin-domain protein kinase 1 inhibitor) -0</w:t>
      </w:r>
      <w:r w:rsidR="00644CD5">
        <w:t>.</w:t>
      </w:r>
      <w:r>
        <w:t>365(Heat shock protein 90 antagonist) -0</w:t>
      </w:r>
      <w:r w:rsidR="00644CD5">
        <w:t>.</w:t>
      </w:r>
      <w:r>
        <w:t>43(Acylaminoacyl-peptidase inhibitor) -0</w:t>
      </w:r>
      <w:r w:rsidR="00644CD5">
        <w:t>.</w:t>
      </w:r>
      <w:r>
        <w:t>471(Glycogen phosphorylase</w:t>
      </w:r>
      <w:r w:rsidR="00644CD5">
        <w:t>.</w:t>
      </w:r>
      <w:r>
        <w:t xml:space="preserve"> muscle form inhib</w:t>
      </w:r>
      <w:r>
        <w:t>i</w:t>
      </w:r>
      <w:r>
        <w:lastRenderedPageBreak/>
        <w:t>tor) + 0</w:t>
      </w:r>
      <w:r w:rsidR="00644CD5">
        <w:t>.</w:t>
      </w:r>
      <w:r>
        <w:t>253(Growth hormone releasing factor agonist) + 0</w:t>
      </w:r>
      <w:r w:rsidR="00644CD5">
        <w:t>.</w:t>
      </w:r>
      <w:r>
        <w:t>445(15-Lipoxygenase inhibitor) + 0</w:t>
      </w:r>
      <w:r w:rsidR="00644CD5">
        <w:t>.</w:t>
      </w:r>
      <w:r>
        <w:t>48(Succinate-CoA ligase (ADP-forming) inhibitor) -0</w:t>
      </w:r>
      <w:r w:rsidR="00644CD5">
        <w:t>.</w:t>
      </w:r>
      <w:r>
        <w:t>816(Orotate phosphoribosyltransferase inhibitor) + 0</w:t>
      </w:r>
      <w:r w:rsidR="00644CD5">
        <w:t>.</w:t>
      </w:r>
      <w:r>
        <w:t>617(Glucosamine-6-phosphate deaminase inhibitor) + 0</w:t>
      </w:r>
      <w:r w:rsidR="00644CD5">
        <w:t>.</w:t>
      </w:r>
      <w:r>
        <w:t>258(Estradiol 17 beta dehydrogenase inhibitor) -1</w:t>
      </w:r>
      <w:r w:rsidR="00644CD5">
        <w:t>.</w:t>
      </w:r>
      <w:r>
        <w:t>02(N-formylglutamate deform</w:t>
      </w:r>
      <w:r>
        <w:t>y</w:t>
      </w:r>
      <w:r>
        <w:t>lase inhibitor) + 0</w:t>
      </w:r>
      <w:r w:rsidR="00644CD5">
        <w:t>.</w:t>
      </w:r>
      <w:r>
        <w:t>362(Cathepsin L2 inhibitor) + 0</w:t>
      </w:r>
      <w:r w:rsidR="00644CD5">
        <w:t>.</w:t>
      </w:r>
      <w:r>
        <w:t>678(Thromboxane A2 antagonist) -0</w:t>
      </w:r>
      <w:r w:rsidR="00644CD5">
        <w:t>.</w:t>
      </w:r>
      <w:r>
        <w:t>35(Complement C3a chem</w:t>
      </w:r>
      <w:r>
        <w:t>o</w:t>
      </w:r>
      <w:r>
        <w:t>tactic receptor antagonist) + 0</w:t>
      </w:r>
      <w:r w:rsidR="00644CD5">
        <w:t>.</w:t>
      </w:r>
      <w:r>
        <w:t>256(5 Hydroxytryptamine release stimulant) -0</w:t>
      </w:r>
      <w:r w:rsidR="00644CD5">
        <w:t>.</w:t>
      </w:r>
      <w:r>
        <w:t>783(Carbonic anhydrase stimulant) + 0</w:t>
      </w:r>
      <w:r w:rsidR="00644CD5">
        <w:t>.</w:t>
      </w:r>
      <w:r>
        <w:t>57(Stromelysin 2 inhibitor) -0</w:t>
      </w:r>
      <w:r w:rsidR="00644CD5">
        <w:t>.</w:t>
      </w:r>
      <w:r>
        <w:t>266(2</w:t>
      </w:r>
      <w:r w:rsidR="00644CD5">
        <w:t>.</w:t>
      </w:r>
      <w:r>
        <w:t>3-Oxidosqualene-lanosterol cyclase inhibitor) + 0</w:t>
      </w:r>
      <w:r w:rsidR="00644CD5">
        <w:t>.</w:t>
      </w:r>
      <w:r>
        <w:t>24(Glycogen synthase kinase-3 beta inhibitor) + 0</w:t>
      </w:r>
      <w:r w:rsidR="00644CD5">
        <w:t>.</w:t>
      </w:r>
      <w:r>
        <w:t>385(CYP2C19 inhibitor) + 0</w:t>
      </w:r>
      <w:r w:rsidR="00644CD5">
        <w:t>.</w:t>
      </w:r>
      <w:r>
        <w:t>797(Dihydrofolate reductase (Mycobacterium avium) inhib</w:t>
      </w:r>
      <w:r>
        <w:t>i</w:t>
      </w:r>
      <w:r>
        <w:t>tor) + 0</w:t>
      </w:r>
      <w:r w:rsidR="00644CD5">
        <w:t>.</w:t>
      </w:r>
      <w:r>
        <w:t>822(2-(acetamidomethylene)succinate hydrolase inhibitor) -0</w:t>
      </w:r>
      <w:r w:rsidR="00644CD5">
        <w:t>.</w:t>
      </w:r>
      <w:r>
        <w:t>29(Nonstructural protein 1 (Influenza A) inhib</w:t>
      </w:r>
      <w:r>
        <w:t>i</w:t>
      </w:r>
      <w:r>
        <w:t>tor) + 0</w:t>
      </w:r>
      <w:r w:rsidR="00644CD5">
        <w:t>.</w:t>
      </w:r>
      <w:r>
        <w:t>706(Pectin lyase inhibitor) -0</w:t>
      </w:r>
      <w:r w:rsidR="00644CD5">
        <w:t>.</w:t>
      </w:r>
      <w:r>
        <w:t>347(Dopamine D4 agonist) -0</w:t>
      </w:r>
      <w:r w:rsidR="00644CD5">
        <w:t>.</w:t>
      </w:r>
      <w:r>
        <w:t>323(Choreoathetosis) -0</w:t>
      </w:r>
      <w:r w:rsidR="00644CD5">
        <w:t>.</w:t>
      </w:r>
      <w:r>
        <w:t>107(Antineoplastic (renal cancer)) -0</w:t>
      </w:r>
      <w:r w:rsidR="00644CD5">
        <w:t>.</w:t>
      </w:r>
      <w:r>
        <w:t>0661(Confusion) -0</w:t>
      </w:r>
      <w:r w:rsidR="00644CD5">
        <w:t>.</w:t>
      </w:r>
      <w:r>
        <w:t>835(Neuropathy treatment) -0</w:t>
      </w:r>
      <w:r w:rsidR="00644CD5">
        <w:t>.</w:t>
      </w:r>
      <w:r>
        <w:t>596(Thiosulfate sulfurtransferase inhibitor) -0</w:t>
      </w:r>
      <w:r w:rsidR="00644CD5">
        <w:t>.</w:t>
      </w:r>
      <w:r>
        <w:t>43(EDN1 expression enhancer) -0</w:t>
      </w:r>
      <w:r w:rsidR="00644CD5">
        <w:t>.</w:t>
      </w:r>
      <w:r>
        <w:t>506(5-Alpha-reductase 1 inhibitor) + 0</w:t>
      </w:r>
      <w:r w:rsidR="00644CD5">
        <w:t>.</w:t>
      </w:r>
      <w:r>
        <w:t>487(Calcium channel activator) + 0</w:t>
      </w:r>
      <w:r w:rsidR="00644CD5">
        <w:t>.</w:t>
      </w:r>
      <w:r>
        <w:t>16(Enoyl-[acyl-carrier-protein] reductase (NADH) inhibitor) + 0</w:t>
      </w:r>
      <w:r w:rsidR="00644CD5">
        <w:t>.</w:t>
      </w:r>
      <w:r>
        <w:t>492(Indoleamine-pyrrole 2</w:t>
      </w:r>
      <w:r w:rsidR="00644CD5">
        <w:t>.</w:t>
      </w:r>
      <w:r>
        <w:t>3-dioxygenase inhibitor) -0</w:t>
      </w:r>
      <w:r w:rsidR="00644CD5">
        <w:t>.</w:t>
      </w:r>
      <w:r>
        <w:t>243(Leukotriene B4 receptor 2 antagonist) + 0</w:t>
      </w:r>
      <w:r w:rsidR="00644CD5">
        <w:t>.</w:t>
      </w:r>
      <w:r>
        <w:t>564(GSTP1 expression enhancer) -0</w:t>
      </w:r>
      <w:r w:rsidR="00644CD5">
        <w:t>.</w:t>
      </w:r>
      <w:r>
        <w:t>744(Potassium channel Kv4.3 blocker) -0</w:t>
      </w:r>
      <w:r w:rsidR="00644CD5">
        <w:t>.</w:t>
      </w:r>
      <w:r>
        <w:t>196(Microtubule stabilization) -0</w:t>
      </w:r>
      <w:r w:rsidR="00644CD5">
        <w:t>.</w:t>
      </w:r>
      <w:r>
        <w:t>179(Restenosis treatment) + 0</w:t>
      </w:r>
      <w:r w:rsidR="00644CD5">
        <w:t>.</w:t>
      </w:r>
      <w:r>
        <w:t>098(DNA primase inhibitor) -0</w:t>
      </w:r>
      <w:r w:rsidR="00644CD5">
        <w:t>.</w:t>
      </w:r>
      <w:r>
        <w:t>897(Dihydrodipicolinate synthase inhibitor) + 0</w:t>
      </w:r>
      <w:r w:rsidR="00644CD5">
        <w:t>.</w:t>
      </w:r>
      <w:r>
        <w:t>603(Arachidonic acid antagonist) -0</w:t>
      </w:r>
      <w:r w:rsidR="00644CD5">
        <w:t>.</w:t>
      </w:r>
      <w:r>
        <w:t>225(Prostaglandin F2 alpha antagonist) -0</w:t>
      </w:r>
      <w:r w:rsidR="00644CD5">
        <w:t>.</w:t>
      </w:r>
      <w:r>
        <w:t>874(SMN2 expression enhancer) + 0</w:t>
      </w:r>
      <w:r w:rsidR="00644CD5">
        <w:t>.</w:t>
      </w:r>
      <w:r>
        <w:t>244(Gastrointestinal disorders treatment) -0</w:t>
      </w:r>
      <w:r w:rsidR="00644CD5">
        <w:t>.</w:t>
      </w:r>
      <w:r>
        <w:t>569(Peptidyl-prolyl cis-trans isomerase FKBP3 inhibitor) + 0</w:t>
      </w:r>
      <w:r w:rsidR="00644CD5">
        <w:t>.</w:t>
      </w:r>
      <w:r>
        <w:t>846(Thermolysin inhibitor) -0</w:t>
      </w:r>
      <w:r w:rsidR="00644CD5">
        <w:t>.</w:t>
      </w:r>
      <w:r>
        <w:t>305(CA2 expression enhancer) + 0</w:t>
      </w:r>
      <w:r w:rsidR="00644CD5">
        <w:t>.</w:t>
      </w:r>
      <w:r>
        <w:t>484(Adenylate cyclase V inhibitor) + 0</w:t>
      </w:r>
      <w:r w:rsidR="00644CD5">
        <w:t>.</w:t>
      </w:r>
      <w:r>
        <w:t>214(Liver X receptor agonist) + 0</w:t>
      </w:r>
      <w:r w:rsidR="00644CD5">
        <w:t>.</w:t>
      </w:r>
      <w:r>
        <w:t>229(Phosphomevalonate kinase inhibitor) + 0</w:t>
      </w:r>
      <w:r w:rsidR="00644CD5">
        <w:t>.</w:t>
      </w:r>
      <w:r>
        <w:t>216(Pim-2 kinase inhibitor) -0</w:t>
      </w:r>
      <w:r w:rsidR="00644CD5">
        <w:t>.</w:t>
      </w:r>
      <w:r>
        <w:t>345(KPNA2 expression inhibitor) + 0</w:t>
      </w:r>
      <w:r w:rsidR="00644CD5">
        <w:t>.</w:t>
      </w:r>
      <w:r>
        <w:t>605(Hypertrichosis) + 0</w:t>
      </w:r>
      <w:r w:rsidR="00644CD5">
        <w:t>.</w:t>
      </w:r>
      <w:r>
        <w:t>671(Phospholipase A2 inhibitor) -0</w:t>
      </w:r>
      <w:r w:rsidR="00644CD5">
        <w:t>.</w:t>
      </w:r>
      <w:r>
        <w:t>191(Protein kinase C beta II inhibitor) + 0</w:t>
      </w:r>
      <w:r w:rsidR="00644CD5">
        <w:t>.</w:t>
      </w:r>
      <w:r>
        <w:t>32(FOS expression enhancer) + 0</w:t>
      </w:r>
      <w:r w:rsidR="00644CD5">
        <w:t>.</w:t>
      </w:r>
      <w:r>
        <w:t>198(Histone deacetylase 3 inhibitor) + 0</w:t>
      </w:r>
      <w:r w:rsidR="00644CD5">
        <w:t>.</w:t>
      </w:r>
      <w:r>
        <w:t>409(Morphine 6-dehydrogenase inhibitor) + 0</w:t>
      </w:r>
      <w:r w:rsidR="00644CD5">
        <w:t>.</w:t>
      </w:r>
      <w:r>
        <w:t>198(Antibiotic Tribactam-like) + 0</w:t>
      </w:r>
      <w:r w:rsidR="00644CD5">
        <w:t>.</w:t>
      </w:r>
      <w:r>
        <w:t>153(Cruzipain i</w:t>
      </w:r>
      <w:r>
        <w:t>n</w:t>
      </w:r>
      <w:r>
        <w:t>hibitor) + 0</w:t>
      </w:r>
      <w:r w:rsidR="00644CD5">
        <w:t>.</w:t>
      </w:r>
      <w:r>
        <w:t>106(Hepatic disorders treatment) -0</w:t>
      </w:r>
      <w:r w:rsidR="00644CD5">
        <w:t>.</w:t>
      </w:r>
      <w:r>
        <w:t>789(Cyclomaltodextrin glucanotransferase inhibitor) + 0</w:t>
      </w:r>
      <w:r w:rsidR="00644CD5">
        <w:t>.</w:t>
      </w:r>
      <w:r>
        <w:t>229(Antimutagenic) -0</w:t>
      </w:r>
      <w:r w:rsidR="00644CD5">
        <w:t>.</w:t>
      </w:r>
      <w:r>
        <w:t>311(I kappa B kinase 2 inhibitor) -0</w:t>
      </w:r>
      <w:r w:rsidR="00644CD5">
        <w:t>.</w:t>
      </w:r>
      <w:r>
        <w:t>122(Sneezing) + 0</w:t>
      </w:r>
      <w:r w:rsidR="00644CD5">
        <w:t>.</w:t>
      </w:r>
      <w:r>
        <w:t>282(Vision disturbance) -0</w:t>
      </w:r>
      <w:r w:rsidR="00644CD5">
        <w:t>.</w:t>
      </w:r>
      <w:r>
        <w:t>3(P-glycoprotein inhibitor) -0</w:t>
      </w:r>
      <w:r w:rsidR="00644CD5">
        <w:t>.</w:t>
      </w:r>
      <w:r>
        <w:t>262(Poly(ADP-ribose) polymerase 1 inhibitor) -0</w:t>
      </w:r>
      <w:r w:rsidR="00644CD5">
        <w:t>.</w:t>
      </w:r>
      <w:r>
        <w:t>132(HIV-1 reverse transcriptase inhibitor) -0</w:t>
      </w:r>
      <w:r w:rsidR="00644CD5">
        <w:t>.</w:t>
      </w:r>
      <w:r>
        <w:t>143(EphA4 antagonist) + 0</w:t>
      </w:r>
      <w:r w:rsidR="00644CD5">
        <w:t>.</w:t>
      </w:r>
      <w:r>
        <w:t>153(Caspase 2 inhibitor) -0</w:t>
      </w:r>
      <w:r w:rsidR="00644CD5">
        <w:t>.</w:t>
      </w:r>
      <w:r>
        <w:t>407(Analgesic stimulant) -0</w:t>
      </w:r>
      <w:r w:rsidR="00644CD5">
        <w:t>.</w:t>
      </w:r>
      <w:r>
        <w:t>209(Integrin beta6 antagonist) -0</w:t>
      </w:r>
      <w:r w:rsidR="00644CD5">
        <w:t>.</w:t>
      </w:r>
      <w:r>
        <w:t>174(Ribosomal protein S6 kinase alpha 1 inhibitor) + 0</w:t>
      </w:r>
      <w:r w:rsidR="00644CD5">
        <w:t>.</w:t>
      </w:r>
      <w:r>
        <w:t>501(Somatostatin antagonist) + 0</w:t>
      </w:r>
      <w:r w:rsidR="00644CD5">
        <w:t>.</w:t>
      </w:r>
      <w:r>
        <w:t>33(Trimethylamine-N-oxide reductase inhibitor) + 0</w:t>
      </w:r>
      <w:r w:rsidR="00644CD5">
        <w:t>.</w:t>
      </w:r>
      <w:r>
        <w:t>284(Peroxidase substrate) + 0</w:t>
      </w:r>
      <w:r w:rsidR="00644CD5">
        <w:t>.</w:t>
      </w:r>
      <w:r>
        <w:t>403(Acetolactate synthase inhibitor) -0</w:t>
      </w:r>
      <w:r w:rsidR="00644CD5">
        <w:t>.</w:t>
      </w:r>
      <w:r>
        <w:t>335(DNA-(apurinic or apyrimidinic site) lyase inhibitor) -0</w:t>
      </w:r>
      <w:r w:rsidR="00644CD5">
        <w:t>.</w:t>
      </w:r>
      <w:r>
        <w:t>165(Raynaud's phenomenon treatment) -0</w:t>
      </w:r>
      <w:r w:rsidR="00644CD5">
        <w:t>.</w:t>
      </w:r>
      <w:r>
        <w:t>21(Antiprotozoal (Amoeba)) + 0</w:t>
      </w:r>
      <w:r w:rsidR="00644CD5">
        <w:t>.</w:t>
      </w:r>
      <w:r>
        <w:t>856(Neuraminidase inhibitor) + 0</w:t>
      </w:r>
      <w:r w:rsidR="00644CD5">
        <w:t>.</w:t>
      </w:r>
      <w:r>
        <w:t>193(ADAM inhibitor) -0</w:t>
      </w:r>
      <w:r w:rsidR="00644CD5">
        <w:t>.</w:t>
      </w:r>
      <w:r>
        <w:t>191(Hypotonia) + 0</w:t>
      </w:r>
      <w:r w:rsidR="00644CD5">
        <w:t>.</w:t>
      </w:r>
      <w:r>
        <w:t>106(dTMP kinase inhibitor) -0</w:t>
      </w:r>
      <w:r w:rsidR="00644CD5">
        <w:t>.</w:t>
      </w:r>
      <w:r>
        <w:t>097(Elongation of very long chain fatty acids protein 3 inhibitor) + 0</w:t>
      </w:r>
      <w:r w:rsidR="00644CD5">
        <w:t>.</w:t>
      </w:r>
      <w:r>
        <w:t>181(Multidrug resistance-associated protein inhibitor) -0</w:t>
      </w:r>
      <w:r w:rsidR="00644CD5">
        <w:t>.</w:t>
      </w:r>
      <w:r>
        <w:t>346(Thrombin inhibitor) -0</w:t>
      </w:r>
      <w:r w:rsidR="00644CD5">
        <w:t>.</w:t>
      </w:r>
      <w:r>
        <w:t>421(UGT2B substrate) + 0</w:t>
      </w:r>
      <w:r w:rsidR="00644CD5">
        <w:t>.</w:t>
      </w:r>
      <w:r>
        <w:t>191(Integrin alphaVbeta5 antagonist) -0</w:t>
      </w:r>
      <w:r w:rsidR="00644CD5">
        <w:t>.</w:t>
      </w:r>
      <w:r>
        <w:t>226(Matrix metalloproteinase 1 (membrane-type) inhibitor) -0</w:t>
      </w:r>
      <w:r w:rsidR="00644CD5">
        <w:t>.</w:t>
      </w:r>
      <w:r>
        <w:t>171(Lysophosphatidic acid 3 receptor antagonist) -0</w:t>
      </w:r>
      <w:r w:rsidR="00644CD5">
        <w:t>.</w:t>
      </w:r>
      <w:r>
        <w:t>198(Agitation) + 0</w:t>
      </w:r>
      <w:r w:rsidR="00644CD5">
        <w:t>.</w:t>
      </w:r>
      <w:r>
        <w:t>516(MAP kinase signal-integrating kinase 1 inhibitor) -0</w:t>
      </w:r>
      <w:r w:rsidR="00644CD5">
        <w:t>.</w:t>
      </w:r>
      <w:r>
        <w:t>122(Acetylcholine M2 receptor agonist) -0</w:t>
      </w:r>
      <w:r w:rsidR="00644CD5">
        <w:t>.</w:t>
      </w:r>
      <w:r>
        <w:t>309(AKR1C2 expression enhancer) -0</w:t>
      </w:r>
      <w:r w:rsidR="00644CD5">
        <w:t>.</w:t>
      </w:r>
      <w:r>
        <w:t>131(Hexokinase stimulant) -0</w:t>
      </w:r>
      <w:r w:rsidR="00644CD5">
        <w:t>.</w:t>
      </w:r>
      <w:r>
        <w:t>21(Carcinogenic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142(Cyclin-dependent kinase 7 inhibitor) -0</w:t>
      </w:r>
      <w:r w:rsidR="00644CD5">
        <w:t>.</w:t>
      </w:r>
      <w:r>
        <w:t>152(CYP2C9 substrate) + 0</w:t>
      </w:r>
      <w:r w:rsidR="00644CD5">
        <w:t>.</w:t>
      </w:r>
      <w:r>
        <w:t>314(SLC7A11 expression enhancer) -0</w:t>
      </w:r>
      <w:r w:rsidR="00644CD5">
        <w:t>.</w:t>
      </w:r>
      <w:r>
        <w:t>153(Panic) -0</w:t>
      </w:r>
      <w:r w:rsidR="00644CD5">
        <w:t>.</w:t>
      </w:r>
      <w:r>
        <w:t>192(Interferon inducer) + 0</w:t>
      </w:r>
      <w:r w:rsidR="00644CD5">
        <w:t>.</w:t>
      </w:r>
      <w:r>
        <w:t>286(DELTA14-sterol reductase inhibitor) + 0</w:t>
      </w:r>
      <w:r w:rsidR="00644CD5">
        <w:t>.</w:t>
      </w:r>
      <w:r>
        <w:t>152(Sucrose-phosphate synthase inhibitor) + 0</w:t>
      </w:r>
      <w:r w:rsidR="00644CD5">
        <w:t>.</w:t>
      </w:r>
      <w:r>
        <w:t>183(Mucositis treatment) -0</w:t>
      </w:r>
      <w:r w:rsidR="00644CD5">
        <w:t>.</w:t>
      </w:r>
      <w:r>
        <w:t>145(Retinoid X receptor agonist) + 0</w:t>
      </w:r>
      <w:r w:rsidR="00644CD5">
        <w:t>.</w:t>
      </w:r>
      <w:r>
        <w:t>125(Integrin alphaVbeta6 antagonist) + 0</w:t>
      </w:r>
      <w:r w:rsidR="00644CD5">
        <w:t>.</w:t>
      </w:r>
      <w:r>
        <w:t>315(Adenosine A3 receptor antagonist) -0</w:t>
      </w:r>
      <w:r w:rsidR="00644CD5">
        <w:t>.</w:t>
      </w:r>
      <w:r>
        <w:t>613(Diacylglycerol kinase inhibitor) -0</w:t>
      </w:r>
      <w:r w:rsidR="00644CD5">
        <w:t>.</w:t>
      </w:r>
      <w:r>
        <w:t>25(Acetoin deh</w:t>
      </w:r>
      <w:r>
        <w:t>y</w:t>
      </w:r>
      <w:r>
        <w:t>drogenase inhibitor) + 0</w:t>
      </w:r>
      <w:r w:rsidR="00644CD5">
        <w:t>.</w:t>
      </w:r>
      <w:r>
        <w:t>343(CYP19 substrate) + 0</w:t>
      </w:r>
      <w:r w:rsidR="00644CD5">
        <w:t>.</w:t>
      </w:r>
      <w:r>
        <w:t>226(TNFRSF1A expression inhibitor) + 0</w:t>
      </w:r>
      <w:r w:rsidR="00644CD5">
        <w:t>.</w:t>
      </w:r>
      <w:r>
        <w:t>122(Phosphodiesterase 6C inhibitor) -0</w:t>
      </w:r>
      <w:r w:rsidR="00644CD5">
        <w:t>.</w:t>
      </w:r>
      <w:r>
        <w:t>243(Endothelin-converting enzyme 1 inhibitor) -0</w:t>
      </w:r>
      <w:r w:rsidR="00644CD5">
        <w:t>.</w:t>
      </w:r>
      <w:r>
        <w:t>226(LSS expression enhancer) + 0</w:t>
      </w:r>
      <w:r w:rsidR="00644CD5">
        <w:t>.</w:t>
      </w:r>
      <w:r>
        <w:t>0733(Osteoarthritis treatment) -0</w:t>
      </w:r>
      <w:r w:rsidR="00644CD5">
        <w:t>.</w:t>
      </w:r>
      <w:r>
        <w:t>324(Thioredoxin reductase inhibitor) -0</w:t>
      </w:r>
      <w:r w:rsidR="00644CD5">
        <w:t>.</w:t>
      </w:r>
      <w:r>
        <w:t>195(Cystic fibrosis treatment) + 0</w:t>
      </w:r>
      <w:r w:rsidR="00644CD5">
        <w:t>.</w:t>
      </w:r>
      <w:r>
        <w:t>159(CDKN1A expression enhancer) -0</w:t>
      </w:r>
      <w:r w:rsidR="00644CD5">
        <w:t>.</w:t>
      </w:r>
      <w:r>
        <w:t>104(Antimigraine) + 0</w:t>
      </w:r>
      <w:r w:rsidR="00644CD5">
        <w:t>.</w:t>
      </w:r>
      <w:r>
        <w:t>323(Alpha 2b adrenoreceptor agonist) -0</w:t>
      </w:r>
      <w:r w:rsidR="00644CD5">
        <w:t>.</w:t>
      </w:r>
      <w:r>
        <w:t>181(Gastrointestinal hemorrhage) + 0</w:t>
      </w:r>
      <w:r w:rsidR="00644CD5">
        <w:t>.</w:t>
      </w:r>
      <w:r>
        <w:t>206(Tyrosine 3 hydroxylase inhibitor) + 0</w:t>
      </w:r>
      <w:r w:rsidR="00644CD5">
        <w:t>.</w:t>
      </w:r>
      <w:r>
        <w:t>106(Interleukin 5 antagonist) -0</w:t>
      </w:r>
      <w:r w:rsidR="00644CD5">
        <w:t>.</w:t>
      </w:r>
      <w:r>
        <w:t>303(Bcl-w inhibitor) + 0</w:t>
      </w:r>
      <w:r w:rsidR="00644CD5">
        <w:t>.</w:t>
      </w:r>
      <w:r>
        <w:t>142(Bradycardic) -0</w:t>
      </w:r>
      <w:r w:rsidR="00644CD5">
        <w:t>.</w:t>
      </w:r>
      <w:r>
        <w:t>0726(Sigma 1 receptor agonist) -0</w:t>
      </w:r>
      <w:r w:rsidR="00644CD5">
        <w:t>.</w:t>
      </w:r>
      <w:r>
        <w:t>468(Nicotinic receptor gamma subunit antagonist) + 0</w:t>
      </w:r>
      <w:r w:rsidR="00644CD5">
        <w:t>.</w:t>
      </w:r>
      <w:r>
        <w:t>565(CMP-N-acylneuraminate phosphodiesterase inhibitor) -0</w:t>
      </w:r>
      <w:r w:rsidR="00644CD5">
        <w:t>.</w:t>
      </w:r>
      <w:r>
        <w:t>347(Dactylysin inhibitor) -0</w:t>
      </w:r>
      <w:r w:rsidR="00644CD5">
        <w:t>.</w:t>
      </w:r>
      <w:r>
        <w:t>223(COL1A1 expression inhibitor) + 0</w:t>
      </w:r>
      <w:r w:rsidR="00644CD5">
        <w:t>.</w:t>
      </w:r>
      <w:r>
        <w:t>0962(ATP-dependent RNA helicase inhibitor) + 0</w:t>
      </w:r>
      <w:r w:rsidR="00644CD5">
        <w:t>.</w:t>
      </w:r>
      <w:r>
        <w:t>274(Chloride/bicarbonate exchanger inhibitor) -0</w:t>
      </w:r>
      <w:r w:rsidR="00644CD5">
        <w:t>.</w:t>
      </w:r>
      <w:r>
        <w:t>396(Protein phosphatase 2B inhibitor) -0</w:t>
      </w:r>
      <w:r w:rsidR="00644CD5">
        <w:t>.</w:t>
      </w:r>
      <w:r>
        <w:t>234(Dihydropteroate synthase inhibitor) + 0</w:t>
      </w:r>
      <w:r w:rsidR="00644CD5">
        <w:t>.</w:t>
      </w:r>
      <w:r>
        <w:t>288(UGT2B7H substrate) + 0</w:t>
      </w:r>
      <w:r w:rsidR="00644CD5">
        <w:t>.</w:t>
      </w:r>
      <w:r>
        <w:t>108(Phosphatidylserine decarboxylase inhibitor) + 0</w:t>
      </w:r>
      <w:r w:rsidR="00644CD5">
        <w:t>.</w:t>
      </w:r>
      <w:r>
        <w:t>263(Sodium/hydrogen exchanger 3 inhibitor) + 0</w:t>
      </w:r>
      <w:r w:rsidR="00644CD5">
        <w:t>.</w:t>
      </w:r>
      <w:r>
        <w:t>113(Metalloproteinase-9 inhibitor) + 0</w:t>
      </w:r>
      <w:r w:rsidR="00644CD5">
        <w:t>.</w:t>
      </w:r>
      <w:r>
        <w:t>112(Diuretic) + 0</w:t>
      </w:r>
      <w:r w:rsidR="00644CD5">
        <w:t>.</w:t>
      </w:r>
      <w:r>
        <w:t>0822(Cell division control protein 42 h</w:t>
      </w:r>
      <w:r>
        <w:t>o</w:t>
      </w:r>
      <w:r>
        <w:t>molog inhibitor) -0</w:t>
      </w:r>
      <w:r w:rsidR="00644CD5">
        <w:t>.</w:t>
      </w:r>
      <w:r>
        <w:t>264(UDP-glucuronate decarboxylase inhibitor) -0</w:t>
      </w:r>
      <w:r w:rsidR="00644CD5">
        <w:t>.</w:t>
      </w:r>
      <w:r>
        <w:t>0894(Chemokine receptor antagonist) + 0</w:t>
      </w:r>
      <w:r w:rsidR="00644CD5">
        <w:t>.</w:t>
      </w:r>
      <w:r>
        <w:t>114(Nav1.6 sodium channel blocker) -0</w:t>
      </w:r>
      <w:r w:rsidR="00644CD5">
        <w:t>.</w:t>
      </w:r>
      <w:r>
        <w:t>184(UGT1A1 expression enhancer) -0</w:t>
      </w:r>
      <w:r w:rsidR="00644CD5">
        <w:t>.</w:t>
      </w:r>
      <w:r>
        <w:t>35(Glycerone-phosphate O-acyltransferase inhibitor) -0</w:t>
      </w:r>
      <w:r w:rsidR="00644CD5">
        <w:t>.</w:t>
      </w:r>
      <w:r>
        <w:t>0407(Antiviral) -0</w:t>
      </w:r>
      <w:r w:rsidR="00644CD5">
        <w:t>.</w:t>
      </w:r>
      <w:r>
        <w:t>106(Keratopathy) + 0</w:t>
      </w:r>
      <w:r w:rsidR="00644CD5">
        <w:t>.</w:t>
      </w:r>
      <w:r>
        <w:t>236(HSPA1B expression enhancer) -0</w:t>
      </w:r>
      <w:r w:rsidR="00644CD5">
        <w:t>.</w:t>
      </w:r>
      <w:r>
        <w:t>222(Syk tyrosine kinase inhibitor) -0</w:t>
      </w:r>
      <w:r w:rsidR="00644CD5">
        <w:t>.</w:t>
      </w:r>
      <w:r>
        <w:t>0702(Carbonyl reductase [NADPH] 1 inhibitor) + 0</w:t>
      </w:r>
      <w:r w:rsidR="00644CD5">
        <w:t>.</w:t>
      </w:r>
      <w:r>
        <w:t>328(Progesterone receptor B1 a</w:t>
      </w:r>
      <w:r>
        <w:t>n</w:t>
      </w:r>
      <w:r>
        <w:t>tagonist) + 0</w:t>
      </w:r>
      <w:r w:rsidR="00644CD5">
        <w:t>.</w:t>
      </w:r>
      <w:r>
        <w:t>0614(Postmenopausal disorders treatment) + 0</w:t>
      </w:r>
      <w:r w:rsidR="00644CD5">
        <w:t>.</w:t>
      </w:r>
      <w:r>
        <w:t>0514(Diabetic retinopathy treatment) + 0</w:t>
      </w:r>
      <w:r w:rsidR="00644CD5">
        <w:t>.</w:t>
      </w:r>
      <w:r>
        <w:t xml:space="preserve">0498(Antibiotic </w:t>
      </w:r>
      <w:r>
        <w:lastRenderedPageBreak/>
        <w:t>beta Lactam-like) -0</w:t>
      </w:r>
      <w:r w:rsidR="00644CD5">
        <w:t>.</w:t>
      </w:r>
      <w:r>
        <w:t>0577(Potassium channel intermediate-conductance Ca-activated 4 blocker) + 0</w:t>
      </w:r>
      <w:r w:rsidR="00644CD5">
        <w:t>.</w:t>
      </w:r>
      <w:r>
        <w:t>0937(Nitrile h</w:t>
      </w:r>
      <w:r>
        <w:t>y</w:t>
      </w:r>
      <w:r>
        <w:t>dratase inhibitor) + 0</w:t>
      </w:r>
      <w:r w:rsidR="00644CD5">
        <w:t>.</w:t>
      </w:r>
      <w:r>
        <w:t>339(UGT2B7Y substrate) + 0</w:t>
      </w:r>
      <w:r w:rsidR="00644CD5">
        <w:t>.</w:t>
      </w:r>
      <w:r>
        <w:t>133(Intermittent claudication treatment) + 0</w:t>
      </w:r>
      <w:r w:rsidR="00644CD5">
        <w:t>.</w:t>
      </w:r>
      <w:r>
        <w:t>118(CCL5 expression enhancer) + 0</w:t>
      </w:r>
      <w:r w:rsidR="00644CD5">
        <w:t>.</w:t>
      </w:r>
      <w:r>
        <w:t>0518(Carbonic anhydrase XII inhibitor) -0</w:t>
      </w:r>
      <w:r w:rsidR="00644CD5">
        <w:t>.</w:t>
      </w:r>
      <w:r>
        <w:t>061(Carcinogenic</w:t>
      </w:r>
      <w:r w:rsidR="00644CD5">
        <w:t>.</w:t>
      </w:r>
      <w:r>
        <w:t xml:space="preserve"> rat) -0</w:t>
      </w:r>
      <w:r w:rsidR="00644CD5">
        <w:t>.</w:t>
      </w:r>
      <w:r>
        <w:t>0482(Phosphorylase kinase gamma subunit 2 inhibitor) + 0</w:t>
      </w:r>
      <w:r w:rsidR="00644CD5">
        <w:t>.</w:t>
      </w:r>
      <w:r>
        <w:t>0677(Carcinogenic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12(Beta-carotene 15</w:t>
      </w:r>
      <w:r w:rsidR="00644CD5">
        <w:t>.</w:t>
      </w:r>
      <w:r>
        <w:t>15'-monooxygenase inhibitor) -0</w:t>
      </w:r>
      <w:r w:rsidR="00644CD5">
        <w:t>.</w:t>
      </w:r>
      <w:r>
        <w:t>097(PPARG expression enhancer) -0</w:t>
      </w:r>
      <w:r w:rsidR="00644CD5">
        <w:t>.</w:t>
      </w:r>
      <w:r>
        <w:t>057(Serine O-acetyltransferase inhibitor) + 0</w:t>
      </w:r>
      <w:r w:rsidR="00644CD5">
        <w:t>.</w:t>
      </w:r>
      <w:r>
        <w:t>156(Phosphatidate cytidylyltransferase inhibitor) + 0</w:t>
      </w:r>
      <w:r w:rsidR="00644CD5">
        <w:t>.</w:t>
      </w:r>
      <w:r>
        <w:t>0437(Cytosolic phospholipase A2 delta inhibitor) + 0</w:t>
      </w:r>
      <w:r w:rsidR="00644CD5">
        <w:t>.</w:t>
      </w:r>
      <w:r>
        <w:t>0547(Dysarthria) + 0</w:t>
      </w:r>
      <w:r w:rsidR="00644CD5">
        <w:t>.</w:t>
      </w:r>
      <w:r>
        <w:t>0482(Antibiotic Macrolide-like) -0</w:t>
      </w:r>
      <w:r w:rsidR="00644CD5">
        <w:t>.</w:t>
      </w:r>
      <w:r>
        <w:t>055(Aurora-A kinase inhibitor) -0</w:t>
      </w:r>
      <w:r w:rsidR="00644CD5">
        <w:t>.</w:t>
      </w:r>
      <w:r>
        <w:t>124(Hypoxanthine phosphoribosyltransferase inhibitor) -0</w:t>
      </w:r>
      <w:r w:rsidR="00644CD5">
        <w:t>.</w:t>
      </w:r>
      <w:r>
        <w:t>168(KLK3 expression enhancer) -0</w:t>
      </w:r>
      <w:r w:rsidR="00644CD5">
        <w:t>.</w:t>
      </w:r>
      <w:r>
        <w:t>0443(Sarcoplasmic reticulum calcium ATPase inhibitor) -0</w:t>
      </w:r>
      <w:r w:rsidR="00644CD5">
        <w:t>.</w:t>
      </w:r>
      <w:r>
        <w:t>0726(CYP3A4 expression enhancer) -0</w:t>
      </w:r>
      <w:r w:rsidR="00644CD5">
        <w:t>.</w:t>
      </w:r>
      <w:r>
        <w:t>0271(CYP2C9 inhibitor) + 0</w:t>
      </w:r>
      <w:r w:rsidR="00644CD5">
        <w:t>.</w:t>
      </w:r>
      <w:r>
        <w:t>0576(Phosphodiesterase 6D inhibitor) -0</w:t>
      </w:r>
      <w:r w:rsidR="00644CD5">
        <w:t>.</w:t>
      </w:r>
      <w:r>
        <w:t>0397(Purinergic P2Y12 antagonist) -0</w:t>
      </w:r>
      <w:r w:rsidR="00644CD5">
        <w:t>.</w:t>
      </w:r>
      <w:r>
        <w:t>0536(Melatonin 1 antagonist) -0</w:t>
      </w:r>
      <w:r w:rsidR="00644CD5">
        <w:t>.</w:t>
      </w:r>
      <w:r>
        <w:t>03(MAP3K7 inhibitor) -0</w:t>
      </w:r>
      <w:r w:rsidR="00644CD5">
        <w:t>.</w:t>
      </w:r>
      <w:r>
        <w:t>00482(NumNegative) + 0</w:t>
      </w:r>
      <w:r w:rsidR="00644CD5">
        <w:t>.</w:t>
      </w:r>
      <w:r>
        <w:t>119(MAP3K11 inhibitor) -0</w:t>
      </w:r>
      <w:r w:rsidR="00644CD5">
        <w:t>.</w:t>
      </w:r>
      <w:r>
        <w:t>0263(Integrin-linked kinase inhibitor) -0</w:t>
      </w:r>
      <w:r w:rsidR="00644CD5">
        <w:t>.</w:t>
      </w:r>
      <w:r>
        <w:t>0579(Perilipin-5 inhibitor) + 0</w:t>
      </w:r>
      <w:r w:rsidR="00644CD5">
        <w:t>.</w:t>
      </w:r>
      <w:r>
        <w:t>0219(Antifungal enhancer) -0</w:t>
      </w:r>
      <w:r w:rsidR="00644CD5">
        <w:t>.</w:t>
      </w:r>
      <w:r>
        <w:t>0532(Choline-phosphate cytidylyltransferase inhibitor) + 0</w:t>
      </w:r>
      <w:r w:rsidR="00644CD5">
        <w:t>.</w:t>
      </w:r>
      <w:r>
        <w:t>0905(Cellulase inhibitor) + 0</w:t>
      </w:r>
      <w:r w:rsidR="00644CD5">
        <w:t>.</w:t>
      </w:r>
      <w:r>
        <w:t>0737(Activating transcription factor 1 inhibitor) -0</w:t>
      </w:r>
      <w:r w:rsidR="00644CD5">
        <w:t>.</w:t>
      </w:r>
      <w:r>
        <w:t>0248(Adenylate cyclase VIII inhibitor) -0</w:t>
      </w:r>
      <w:r w:rsidR="00644CD5">
        <w:t>.</w:t>
      </w:r>
      <w:r>
        <w:t>0199(Selectin antagonist) -0</w:t>
      </w:r>
      <w:r w:rsidR="00644CD5">
        <w:t>.</w:t>
      </w:r>
      <w:r>
        <w:t>133(Histone deacetylase 5 inhibitor) -0</w:t>
      </w:r>
      <w:r w:rsidR="00644CD5">
        <w:t>.</w:t>
      </w:r>
      <w:r>
        <w:t>016(CDC25A inhibitor) + 0</w:t>
      </w:r>
      <w:r w:rsidR="00644CD5">
        <w:t>.</w:t>
      </w:r>
      <w:r>
        <w:t>0382(Lipotropic) + 0</w:t>
      </w:r>
      <w:r w:rsidR="00644CD5">
        <w:t>.</w:t>
      </w:r>
      <w:r>
        <w:t>0217(Skin irritative effect) + 0</w:t>
      </w:r>
      <w:r w:rsidR="00644CD5">
        <w:t>.</w:t>
      </w:r>
      <w:r>
        <w:t>0417(Rubredoxin-NAD+ reductase inhibitor) + 0</w:t>
      </w:r>
      <w:r w:rsidR="00644CD5">
        <w:t>.</w:t>
      </w:r>
      <w:r>
        <w:t>0166(Hyperglycemic) -0</w:t>
      </w:r>
      <w:r w:rsidR="00644CD5">
        <w:t>.</w:t>
      </w:r>
      <w:r>
        <w:t>00632(Antiinflammatory) + 0</w:t>
      </w:r>
      <w:r w:rsidR="00644CD5">
        <w:t>.</w:t>
      </w:r>
      <w:r>
        <w:t>0402(CDC-like kinase 4 inhibitor) -0</w:t>
      </w:r>
      <w:r w:rsidR="00644CD5">
        <w:t>.</w:t>
      </w:r>
      <w:r>
        <w:t>0175(VEGFA expression inhibitor) -0</w:t>
      </w:r>
      <w:r w:rsidR="00644CD5">
        <w:t>.</w:t>
      </w:r>
      <w:r>
        <w:t>022(Glucagon receptor antagonist) + 0</w:t>
      </w:r>
      <w:r w:rsidR="00644CD5">
        <w:t>.</w:t>
      </w:r>
      <w:r>
        <w:t>00618(Erectile dysfunction treatment) + 0</w:t>
      </w:r>
      <w:r w:rsidR="00644CD5">
        <w:t>.</w:t>
      </w:r>
      <w:r>
        <w:t>0103(Phosphodiesterase 2A inhib</w:t>
      </w:r>
      <w:r>
        <w:t>i</w:t>
      </w:r>
      <w:r>
        <w:t>tor) + 0</w:t>
      </w:r>
      <w:r w:rsidR="00644CD5">
        <w:t>.</w:t>
      </w:r>
      <w:r>
        <w:t>0061(Sodium/glucose cotransporter 2 inhibitor) + 0</w:t>
      </w:r>
      <w:r w:rsidR="00644CD5">
        <w:t>.</w:t>
      </w:r>
      <w:r>
        <w:t>0104(Ulcer</w:t>
      </w:r>
      <w:r w:rsidR="00644CD5">
        <w:t>.</w:t>
      </w:r>
      <w:r>
        <w:t xml:space="preserve"> peptic) + 0</w:t>
      </w:r>
      <w:r w:rsidR="00644CD5">
        <w:t>.</w:t>
      </w:r>
      <w:r>
        <w:t>00843(Chorea) + 0</w:t>
      </w:r>
      <w:r w:rsidR="00644CD5">
        <w:t>.</w:t>
      </w:r>
      <w:r>
        <w:t>00688(Bronchoconstrictor) -0</w:t>
      </w:r>
      <w:r w:rsidR="00644CD5">
        <w:t>.</w:t>
      </w:r>
      <w:r>
        <w:t>00394(Liver fibrosis treatment) + 0</w:t>
      </w:r>
      <w:r w:rsidR="00644CD5">
        <w:t>.</w:t>
      </w:r>
      <w:r>
        <w:t>0126(Narcotic antagonist) -0</w:t>
      </w:r>
      <w:r w:rsidR="00644CD5">
        <w:t>.</w:t>
      </w:r>
      <w:r>
        <w:t>00988(Galactolipase inhibitor) + 0</w:t>
      </w:r>
      <w:r w:rsidR="00644CD5">
        <w:t>.</w:t>
      </w:r>
      <w:r>
        <w:t>00682(Beta adrenoreceptor antagonist) + 0</w:t>
      </w:r>
      <w:r w:rsidR="00644CD5">
        <w:t>.</w:t>
      </w:r>
      <w:r>
        <w:t>00121(Convulsant) + 0</w:t>
      </w:r>
      <w:r w:rsidR="00644CD5">
        <w:t>.</w:t>
      </w:r>
      <w:r>
        <w:t>0032(Activating transcription factor inhibitor) + 5</w:t>
      </w:r>
      <w:r w:rsidR="00644CD5">
        <w:t>.</w:t>
      </w:r>
      <w:r>
        <w:t>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219(Thiopurine S-methyltransferase inhibitor) + 0</w:t>
      </w:r>
      <w:r w:rsidR="00644CD5">
        <w:t>.</w:t>
      </w:r>
      <w:r>
        <w:t>358(CYP2D6 substrate) -0</w:t>
      </w:r>
      <w:r w:rsidR="00644CD5">
        <w:t>.</w:t>
      </w:r>
      <w:r>
        <w:t>754(Leukopenia) -0</w:t>
      </w:r>
      <w:r w:rsidR="00644CD5">
        <w:t>.</w:t>
      </w:r>
      <w:r>
        <w:t>162(Aggrecanase inhibitor) + 0</w:t>
      </w:r>
      <w:r w:rsidR="00644CD5">
        <w:t>.</w:t>
      </w:r>
      <w:r>
        <w:t>169(NumAromAtoms) -1</w:t>
      </w:r>
      <w:r w:rsidR="00644CD5">
        <w:t>.</w:t>
      </w:r>
      <w:r>
        <w:t>56(MAO B inhibitor) + 1</w:t>
      </w:r>
      <w:r w:rsidR="00644CD5">
        <w:t>.</w:t>
      </w:r>
      <w:r>
        <w:t>13(Butyrylcholinesterase inhib</w:t>
      </w:r>
      <w:r>
        <w:t>i</w:t>
      </w:r>
      <w:r>
        <w:t>tor) -0</w:t>
      </w:r>
      <w:r w:rsidR="00644CD5">
        <w:t>.</w:t>
      </w:r>
      <w:r>
        <w:t>203(Check point kinase inhibitor) + 0</w:t>
      </w:r>
      <w:r w:rsidR="00644CD5">
        <w:t>.</w:t>
      </w:r>
      <w:r>
        <w:t>315(TRPM8 blocker) + 0</w:t>
      </w:r>
      <w:r w:rsidR="00644CD5">
        <w:t>.</w:t>
      </w:r>
      <w:r>
        <w:t>669(Gynecological disorders treatment) + 0</w:t>
      </w:r>
      <w:r w:rsidR="00644CD5">
        <w:t>.</w:t>
      </w:r>
      <w:r>
        <w:t>2(Nuclear receptor corepressor 2 inhibitor) + 2(Methionyl aminopeptidase 1 inhibitor) + 0</w:t>
      </w:r>
      <w:r w:rsidR="00644CD5">
        <w:t>.</w:t>
      </w:r>
      <w:r>
        <w:t>344(Carcinogenic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145(Lipophilicity^2) -0</w:t>
      </w:r>
      <w:r w:rsidR="00644CD5">
        <w:t>.</w:t>
      </w:r>
      <w:r>
        <w:t>12(Aphasia) + 0</w:t>
      </w:r>
      <w:r w:rsidR="00644CD5">
        <w:t>.</w:t>
      </w:r>
      <w:r>
        <w:t>378(Ceramide glucosyltransferase inhibitor) + 0</w:t>
      </w:r>
      <w:r w:rsidR="00644CD5">
        <w:t>.</w:t>
      </w:r>
      <w:r>
        <w:t>126(MW) -0</w:t>
      </w:r>
      <w:r w:rsidR="00644CD5">
        <w:t>.</w:t>
      </w:r>
      <w:r>
        <w:t>0516(Alpha 2 adrenoreceptor antagonist) -0</w:t>
      </w:r>
      <w:r w:rsidR="00644CD5">
        <w:t>.</w:t>
      </w:r>
      <w:r>
        <w:t>368(Keratoses actinic (solar) treatment) -0</w:t>
      </w:r>
      <w:r w:rsidR="00644CD5">
        <w:t>.</w:t>
      </w:r>
      <w:r>
        <w:t>0959(NumAcceptor) + 0</w:t>
      </w:r>
      <w:r w:rsidR="00644CD5">
        <w:t>.</w:t>
      </w:r>
      <w:r>
        <w:t>0559(Phosphodiesterase 4A inhibitor) -1</w:t>
      </w:r>
      <w:r w:rsidR="00644CD5">
        <w:t>.</w:t>
      </w:r>
      <w:r>
        <w:t>29(Lysozyme inhibitor) -0</w:t>
      </w:r>
      <w:r w:rsidR="00644CD5">
        <w:t>.</w:t>
      </w:r>
      <w:r>
        <w:t>503(CYP2C substrate) -0</w:t>
      </w:r>
      <w:r w:rsidR="00644CD5">
        <w:t>.</w:t>
      </w:r>
      <w:r>
        <w:t>292(Dopamine D1B antagonist) + 0</w:t>
      </w:r>
      <w:r w:rsidR="00644CD5">
        <w:t>.</w:t>
      </w:r>
      <w:r>
        <w:t>299(Menopausal disorders treatment) -0</w:t>
      </w:r>
      <w:r w:rsidR="00644CD5">
        <w:t>.</w:t>
      </w:r>
      <w:r>
        <w:t>456(Glutamate dehydrogenase [NAD(P)+] inhibitor) -0</w:t>
      </w:r>
      <w:r w:rsidR="00644CD5">
        <w:t>.</w:t>
      </w:r>
      <w:r>
        <w:t>893(Shaker potassium channel blocker) + 0</w:t>
      </w:r>
      <w:r w:rsidR="00644CD5">
        <w:t>.</w:t>
      </w:r>
      <w:r>
        <w:t>198(Hepatic disorders treatment) + 0</w:t>
      </w:r>
      <w:r w:rsidR="00644CD5">
        <w:t>.</w:t>
      </w:r>
      <w:r>
        <w:t>355(Respiratory distress syndrome treatment) + 0</w:t>
      </w:r>
      <w:r w:rsidR="00644CD5">
        <w:t>.</w:t>
      </w:r>
      <w:r>
        <w:t>628(Adenylate cyclase I stimulant) + 0</w:t>
      </w:r>
      <w:r w:rsidR="00644CD5">
        <w:t>.</w:t>
      </w:r>
      <w:r>
        <w:t>672(Adenosine A1 rece</w:t>
      </w:r>
      <w:r>
        <w:t>p</w:t>
      </w:r>
      <w:r>
        <w:t>tor agonist enhancer) + 0</w:t>
      </w:r>
      <w:r w:rsidR="00644CD5">
        <w:t>.</w:t>
      </w:r>
      <w:r>
        <w:t>746(Allergic reaction) -0</w:t>
      </w:r>
      <w:r w:rsidR="00644CD5">
        <w:t>.</w:t>
      </w:r>
      <w:r>
        <w:t>0901(Anticoagulant) -1</w:t>
      </w:r>
      <w:r w:rsidR="00644CD5">
        <w:t>.</w:t>
      </w:r>
      <w:r>
        <w:t>31(Antihematotoxic) + 0</w:t>
      </w:r>
      <w:r w:rsidR="00644CD5">
        <w:t>.</w:t>
      </w:r>
      <w:r>
        <w:t>11(NumPositive) -1</w:t>
      </w:r>
      <w:r w:rsidR="00644CD5">
        <w:t>.</w:t>
      </w:r>
      <w:r>
        <w:t>11(5 Hydroxytryptamine 2A agonist) -0</w:t>
      </w:r>
      <w:r w:rsidR="00644CD5">
        <w:t>.</w:t>
      </w:r>
      <w:r>
        <w:t>565(Carcinogenic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579(Inner centromere protein inhib</w:t>
      </w:r>
      <w:r>
        <w:t>i</w:t>
      </w:r>
      <w:r>
        <w:t>tor) -0</w:t>
      </w:r>
      <w:r w:rsidR="00644CD5">
        <w:t>.</w:t>
      </w:r>
      <w:r>
        <w:t>406(Amiloride-sensitive cation channel 1 blocker) + 0</w:t>
      </w:r>
      <w:r w:rsidR="00644CD5">
        <w:t>.</w:t>
      </w:r>
      <w:r>
        <w:t>233(Caspase 7 inhibitor) + 0</w:t>
      </w:r>
      <w:r w:rsidR="00644CD5">
        <w:t>.</w:t>
      </w:r>
      <w:r>
        <w:t>722(GABA aminotran</w:t>
      </w:r>
      <w:r>
        <w:t>s</w:t>
      </w:r>
      <w:r>
        <w:t>ferase inhibitor) -0</w:t>
      </w:r>
      <w:r w:rsidR="00644CD5">
        <w:t>.</w:t>
      </w:r>
      <w:r>
        <w:t>399(Purinergic P2T antagonist) -0</w:t>
      </w:r>
      <w:r w:rsidR="00644CD5">
        <w:t>.</w:t>
      </w:r>
      <w:r>
        <w:t>151(DNA polymerase III inhibitor) -0</w:t>
      </w:r>
      <w:r w:rsidR="00644CD5">
        <w:t>.</w:t>
      </w:r>
      <w:r>
        <w:t>941(CC chemokine rece</w:t>
      </w:r>
      <w:r>
        <w:t>p</w:t>
      </w:r>
      <w:r>
        <w:t>tor agonist) + 0</w:t>
      </w:r>
      <w:r w:rsidR="00644CD5">
        <w:t>.</w:t>
      </w:r>
      <w:r>
        <w:t>257(Alpha 1a adrenoreceptor agonist) + 0</w:t>
      </w:r>
      <w:r w:rsidR="00644CD5">
        <w:t>.</w:t>
      </w:r>
      <w:r>
        <w:t>601(GABA C receptor antagonist) + 0</w:t>
      </w:r>
      <w:r w:rsidR="00644CD5">
        <w:t>.</w:t>
      </w:r>
      <w:r>
        <w:t>491(Carcinogenic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786(Lacrimal secretion stimulant) + 16</w:t>
      </w:r>
      <w:r w:rsidR="00644CD5">
        <w:t>.</w:t>
      </w:r>
      <w:r>
        <w:t>2(Lipophilicity) + 0</w:t>
      </w:r>
      <w:r w:rsidR="00644CD5">
        <w:t>.</w:t>
      </w:r>
      <w:r>
        <w:t>324(Inositol 1</w:t>
      </w:r>
      <w:r w:rsidR="00644CD5">
        <w:t>.</w:t>
      </w:r>
      <w:r>
        <w:t>4</w:t>
      </w:r>
      <w:r w:rsidR="00644CD5">
        <w:t>.</w:t>
      </w:r>
      <w:r>
        <w:t>5-triphosphate rece</w:t>
      </w:r>
      <w:r>
        <w:t>p</w:t>
      </w:r>
      <w:r>
        <w:t>tor 1 antagonist) + 0</w:t>
      </w:r>
      <w:r w:rsidR="00644CD5">
        <w:t>.</w:t>
      </w:r>
      <w:r>
        <w:t>664(Adenylate cyclase V inhibitor) + 0</w:t>
      </w:r>
      <w:r w:rsidR="00644CD5">
        <w:t>.</w:t>
      </w:r>
      <w:r>
        <w:t>186(Galanin receptor antagonist) -0</w:t>
      </w:r>
      <w:r w:rsidR="00644CD5">
        <w:t>.</w:t>
      </w:r>
      <w:r>
        <w:t>188(Analgesic) + 0</w:t>
      </w:r>
      <w:r w:rsidR="00644CD5">
        <w:t>.</w:t>
      </w:r>
      <w:r>
        <w:t>505(MMP2 expression inhibitor) + 0</w:t>
      </w:r>
      <w:r w:rsidR="00644CD5">
        <w:t>.</w:t>
      </w:r>
      <w:r>
        <w:t>63(Retinoid X receptor antagonist) -0</w:t>
      </w:r>
      <w:r w:rsidR="00644CD5">
        <w:t>.</w:t>
      </w:r>
      <w:r>
        <w:t>295(Antispirochetal) + 0</w:t>
      </w:r>
      <w:r w:rsidR="00644CD5">
        <w:t>.</w:t>
      </w:r>
      <w:r>
        <w:t>844(Phenylalanine 4-hydroxylase inhibitor) + 0</w:t>
      </w:r>
      <w:r w:rsidR="00644CD5">
        <w:t>.</w:t>
      </w:r>
      <w:r>
        <w:t>467(CYP2C18 inhibitor) -0</w:t>
      </w:r>
      <w:r w:rsidR="00644CD5">
        <w:t>.</w:t>
      </w:r>
      <w:r>
        <w:t>126(Histone deacetylase 7 inhibitor) -0</w:t>
      </w:r>
      <w:r w:rsidR="00644CD5">
        <w:t>.</w:t>
      </w:r>
      <w:r>
        <w:t>619(Beta lactamase inhibitor) + 0</w:t>
      </w:r>
      <w:r w:rsidR="00644CD5">
        <w:t>.</w:t>
      </w:r>
      <w:r>
        <w:t>136(Pyruvate dehydrogenase (lipoamide) inhibitor) -0</w:t>
      </w:r>
      <w:r w:rsidR="00644CD5">
        <w:t>.</w:t>
      </w:r>
      <w:r>
        <w:t>339(CDK5/p25 inhibitor) -0</w:t>
      </w:r>
      <w:r w:rsidR="00644CD5">
        <w:t>.</w:t>
      </w:r>
      <w:r>
        <w:t>254(Cytostatic) + 0</w:t>
      </w:r>
      <w:r w:rsidR="00644CD5">
        <w:t>.</w:t>
      </w:r>
      <w:r>
        <w:t>012(CYP2B11 substrate) -0</w:t>
      </w:r>
      <w:r w:rsidR="00644CD5">
        <w:t>.</w:t>
      </w:r>
      <w:r>
        <w:t>564(3-Dehydroquinate synthase inhibitor) -0</w:t>
      </w:r>
      <w:r w:rsidR="00644CD5">
        <w:t>.</w:t>
      </w:r>
      <w:r>
        <w:t>462(Prostaglandin F2 alpha antagonist) -0</w:t>
      </w:r>
      <w:r w:rsidR="00644CD5">
        <w:t>.</w:t>
      </w:r>
      <w:r>
        <w:t>185(Calcium regulator) -0</w:t>
      </w:r>
      <w:r w:rsidR="00644CD5">
        <w:t>.</w:t>
      </w:r>
      <w:r>
        <w:t>0017(MAP kinase kinase 2 inhibitor) -0</w:t>
      </w:r>
      <w:r w:rsidR="00644CD5">
        <w:t>.</w:t>
      </w:r>
      <w:r>
        <w:t>256(Analgesic</w:t>
      </w:r>
      <w:r w:rsidR="00644CD5">
        <w:t>.</w:t>
      </w:r>
      <w:r>
        <w:t xml:space="preserve"> opioid) + 0</w:t>
      </w:r>
      <w:r w:rsidR="00644CD5">
        <w:t>.</w:t>
      </w:r>
      <w:r>
        <w:t>372(Apnea) + 0</w:t>
      </w:r>
      <w:r w:rsidR="00644CD5">
        <w:t>.</w:t>
      </w:r>
      <w:r>
        <w:t>311(Phosphate transporter inhibitor) + 1</w:t>
      </w:r>
      <w:r w:rsidR="00644CD5">
        <w:t>.</w:t>
      </w:r>
      <w:r>
        <w:t>13(Sodium/hydrogen exchanger 3 inhibitor) + 0</w:t>
      </w:r>
      <w:r w:rsidR="00644CD5">
        <w:t>.</w:t>
      </w:r>
      <w:r>
        <w:t>254(Antiviral (Influenza A)) -0</w:t>
      </w:r>
      <w:r w:rsidR="00644CD5">
        <w:t>.</w:t>
      </w:r>
      <w:r>
        <w:t>49(CYP3A substrate) + 0</w:t>
      </w:r>
      <w:r w:rsidR="00644CD5">
        <w:t>.</w:t>
      </w:r>
      <w:r>
        <w:t>176(Mood disorders treatment) + 0</w:t>
      </w:r>
      <w:r w:rsidR="00644CD5">
        <w:t>.</w:t>
      </w:r>
      <w:r>
        <w:t>378(Protein kinase A inhibitor) -0</w:t>
      </w:r>
      <w:r w:rsidR="00644CD5">
        <w:t>.</w:t>
      </w:r>
      <w:r>
        <w:t>307(Vascular (periferal) disease treatment) -0</w:t>
      </w:r>
      <w:r w:rsidR="00644CD5">
        <w:t>.</w:t>
      </w:r>
      <w:r>
        <w:t>0977(Antiallergic) -0</w:t>
      </w:r>
      <w:r w:rsidR="00644CD5">
        <w:t>.</w:t>
      </w:r>
      <w:r>
        <w:t>234(IL4 expression inhibitor) -0</w:t>
      </w:r>
      <w:r w:rsidR="00644CD5">
        <w:t>.</w:t>
      </w:r>
      <w:r>
        <w:t>4(Choreoathetosis) + 0</w:t>
      </w:r>
      <w:r w:rsidR="00644CD5">
        <w:t>.</w:t>
      </w:r>
      <w:r>
        <w:t>158(Phosphomevalonate kinase inhibitor) -0</w:t>
      </w:r>
      <w:r w:rsidR="00644CD5">
        <w:t>.</w:t>
      </w:r>
      <w:r>
        <w:t>426(Hexokinase stimulant) + 0</w:t>
      </w:r>
      <w:r w:rsidR="00644CD5">
        <w:t>.</w:t>
      </w:r>
      <w:r>
        <w:t>297(HMGCS1 expression enhancer) + 0</w:t>
      </w:r>
      <w:r w:rsidR="00644CD5">
        <w:t>.</w:t>
      </w:r>
      <w:r>
        <w:t>202(Respiratory failure) + 0</w:t>
      </w:r>
      <w:r w:rsidR="00644CD5">
        <w:t>.</w:t>
      </w:r>
      <w:r>
        <w:t>8(Pyruvate dehydrogenase stimulant) + 0</w:t>
      </w:r>
      <w:r w:rsidR="00644CD5">
        <w:t>.</w:t>
      </w:r>
      <w:r>
        <w:t>891(Thromboxane A2 antagonist) -0</w:t>
      </w:r>
      <w:r w:rsidR="00644CD5">
        <w:t>.</w:t>
      </w:r>
      <w:r>
        <w:t>331(Steroid DELTA-isomerase inhibitor) + 0</w:t>
      </w:r>
      <w:r w:rsidR="00644CD5">
        <w:t>.</w:t>
      </w:r>
      <w:r>
        <w:t>594(Carcinogenic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14(Diarrhea) -0</w:t>
      </w:r>
      <w:r w:rsidR="00644CD5">
        <w:t>.</w:t>
      </w:r>
      <w:r>
        <w:t>384(Matrix metalloproteinase (membrane-type) inhibitor) + 0</w:t>
      </w:r>
      <w:r w:rsidR="00644CD5">
        <w:t>.</w:t>
      </w:r>
      <w:r>
        <w:t>474(CYP3A3 substrate) + 1</w:t>
      </w:r>
      <w:r w:rsidR="00644CD5">
        <w:t>.</w:t>
      </w:r>
      <w:r>
        <w:t>05(Tetracycline antiport transporter antagonist) -0</w:t>
      </w:r>
      <w:r w:rsidR="00644CD5">
        <w:t>.</w:t>
      </w:r>
      <w:r>
        <w:t>305(Tyrosine-protein kinase TXK inhibitor) -0</w:t>
      </w:r>
      <w:r w:rsidR="00644CD5">
        <w:t>.</w:t>
      </w:r>
      <w:r>
        <w:t>535(HSD17B1 expression enhancer) -0</w:t>
      </w:r>
      <w:r w:rsidR="00644CD5">
        <w:t>.</w:t>
      </w:r>
      <w:r>
        <w:t>477(AKR1C1 expression enhancer) + 0</w:t>
      </w:r>
      <w:r w:rsidR="00644CD5">
        <w:t>.</w:t>
      </w:r>
      <w:r>
        <w:t>282(Cytosolic phospholipase A2 inhibitor) -0</w:t>
      </w:r>
      <w:r w:rsidR="00644CD5">
        <w:t>.</w:t>
      </w:r>
      <w:r>
        <w:t xml:space="preserve">306(11-Beta-hydroxysteroid </w:t>
      </w:r>
      <w:r>
        <w:lastRenderedPageBreak/>
        <w:t>dehydrogenase 1 inhibitor) -0</w:t>
      </w:r>
      <w:r w:rsidR="00644CD5">
        <w:t>.</w:t>
      </w:r>
      <w:r>
        <w:t>224(Dry eye syndrome treatment) -0</w:t>
      </w:r>
      <w:r w:rsidR="00644CD5">
        <w:t>.</w:t>
      </w:r>
      <w:r>
        <w:t>234(Retinoprotector) -0</w:t>
      </w:r>
      <w:r w:rsidR="00644CD5">
        <w:t>.</w:t>
      </w:r>
      <w:r>
        <w:t>453(Arginine decarbox</w:t>
      </w:r>
      <w:r>
        <w:t>y</w:t>
      </w:r>
      <w:r>
        <w:t>lase inhibitor) -0</w:t>
      </w:r>
      <w:r w:rsidR="00644CD5">
        <w:t>.</w:t>
      </w:r>
      <w:r>
        <w:t>286(cAMP-dependent protein kinase type II-beta regulatory subunit inhibitor) -0</w:t>
      </w:r>
      <w:r w:rsidR="00644CD5">
        <w:t>.</w:t>
      </w:r>
      <w:r>
        <w:t>181(Antineoplastic (lymphocytic leukemia)) + 0</w:t>
      </w:r>
      <w:r w:rsidR="00644CD5">
        <w:t>.</w:t>
      </w:r>
      <w:r>
        <w:t>236(Glyceryl-ether monooxygenase inhibitor) -0</w:t>
      </w:r>
      <w:r w:rsidR="00644CD5">
        <w:t>.</w:t>
      </w:r>
      <w:r>
        <w:t>208(Myoclonus) -0</w:t>
      </w:r>
      <w:r w:rsidR="00644CD5">
        <w:t>.</w:t>
      </w:r>
      <w:r>
        <w:t>244(Lipocortins synthesis antagonist) + 0</w:t>
      </w:r>
      <w:r w:rsidR="00644CD5">
        <w:t>.</w:t>
      </w:r>
      <w:r>
        <w:t>335(Interleukin 10 agonist) + 0</w:t>
      </w:r>
      <w:r w:rsidR="00644CD5">
        <w:t>.</w:t>
      </w:r>
      <w:r>
        <w:t>859(1-Aminocyclopropane-1-carboxylate deaminase inhib</w:t>
      </w:r>
      <w:r>
        <w:t>i</w:t>
      </w:r>
      <w:r>
        <w:t>tor) -1</w:t>
      </w:r>
      <w:r w:rsidR="00644CD5">
        <w:t>.</w:t>
      </w:r>
      <w:r>
        <w:t>09(Glutamate (mGluR6) antagonist) + 0</w:t>
      </w:r>
      <w:r w:rsidR="00644CD5">
        <w:t>.</w:t>
      </w:r>
      <w:r>
        <w:t>342(Sensory disturbance) + 0</w:t>
      </w:r>
      <w:r w:rsidR="00644CD5">
        <w:t>.</w:t>
      </w:r>
      <w:r>
        <w:t>188(Dipeptidyl peptidase IV inhibitor) + 0</w:t>
      </w:r>
      <w:r w:rsidR="00644CD5">
        <w:t>.</w:t>
      </w:r>
      <w:r>
        <w:t>499(Dipeptidyl peptidase II inhibitor) + 0</w:t>
      </w:r>
      <w:r w:rsidR="00644CD5">
        <w:t>.</w:t>
      </w:r>
      <w:r>
        <w:t>339(Carcinogenic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977(Melatonin 5 antagonist) + 0</w:t>
      </w:r>
      <w:r w:rsidR="00644CD5">
        <w:t>.</w:t>
      </w:r>
      <w:r>
        <w:t>305(BAD expression enhancer) + 0</w:t>
      </w:r>
      <w:r w:rsidR="00644CD5">
        <w:t>.</w:t>
      </w:r>
      <w:r>
        <w:t>142(Hypothermic) -0</w:t>
      </w:r>
      <w:r w:rsidR="00644CD5">
        <w:t>.</w:t>
      </w:r>
      <w:r>
        <w:t>424(Antiprotozoal (Trichomonas)) + 0</w:t>
      </w:r>
      <w:r w:rsidR="00644CD5">
        <w:t>.</w:t>
      </w:r>
      <w:r>
        <w:t>0802(Celiac di</w:t>
      </w:r>
      <w:r>
        <w:t>s</w:t>
      </w:r>
      <w:r>
        <w:t>ease treatment) -0</w:t>
      </w:r>
      <w:r w:rsidR="00644CD5">
        <w:t>.</w:t>
      </w:r>
      <w:r>
        <w:t>401(Cyclin-dependent kinase 1 inhibitor) + 0</w:t>
      </w:r>
      <w:r w:rsidR="00644CD5">
        <w:t>.</w:t>
      </w:r>
      <w:r>
        <w:t>361(Sepsis treatment) + 0</w:t>
      </w:r>
      <w:r w:rsidR="00644CD5">
        <w:t>.</w:t>
      </w:r>
      <w:r>
        <w:t>162(Bruton tyrosine kinase inhibitor) + 0</w:t>
      </w:r>
      <w:r w:rsidR="00644CD5">
        <w:t>.</w:t>
      </w:r>
      <w:r>
        <w:t>197(Elastase 3A inhibitor) -0</w:t>
      </w:r>
      <w:r w:rsidR="00644CD5">
        <w:t>.</w:t>
      </w:r>
      <w:r>
        <w:t>784(5-Alpha-reductase inhibitor) + 0</w:t>
      </w:r>
      <w:r w:rsidR="00644CD5">
        <w:t>.</w:t>
      </w:r>
      <w:r>
        <w:t>527(Chorea) + 0</w:t>
      </w:r>
      <w:r w:rsidR="00644CD5">
        <w:t>.</w:t>
      </w:r>
      <w:r>
        <w:t>393(Corticosteroid-like) -0</w:t>
      </w:r>
      <w:r w:rsidR="00644CD5">
        <w:t>.</w:t>
      </w:r>
      <w:r>
        <w:t>572(Dizziness) + 0</w:t>
      </w:r>
      <w:r w:rsidR="00644CD5">
        <w:t>.</w:t>
      </w:r>
      <w:r>
        <w:t>397(Inotropic) + 0</w:t>
      </w:r>
      <w:r w:rsidR="00644CD5">
        <w:t>.</w:t>
      </w:r>
      <w:r>
        <w:t>176(Histone deacetylase class II inhibitor) + 0</w:t>
      </w:r>
      <w:r w:rsidR="00644CD5">
        <w:t>.</w:t>
      </w:r>
      <w:r>
        <w:t>354(STC2 expression enhancer) + 0</w:t>
      </w:r>
      <w:r w:rsidR="00644CD5">
        <w:t>.</w:t>
      </w:r>
      <w:r>
        <w:t>621(Adenosine A3 receptor antagonist) + 0</w:t>
      </w:r>
      <w:r w:rsidR="00644CD5">
        <w:t>.</w:t>
      </w:r>
      <w:r>
        <w:t>661(Human papillomavirus - 16 inhibitor) + 0</w:t>
      </w:r>
      <w:r w:rsidR="00644CD5">
        <w:t>.</w:t>
      </w:r>
      <w:r>
        <w:t>404(Raynaud's phenomenon) + 0</w:t>
      </w:r>
      <w:r w:rsidR="00644CD5">
        <w:t>.</w:t>
      </w:r>
      <w:r>
        <w:t>485(CYP1A1 expression enhancer) -0</w:t>
      </w:r>
      <w:r w:rsidR="00644CD5">
        <w:t>.</w:t>
      </w:r>
      <w:r>
        <w:t>223(p38 MAP kinase inhibitor) + 1</w:t>
      </w:r>
      <w:r w:rsidR="00644CD5">
        <w:t>.</w:t>
      </w:r>
      <w:r>
        <w:t>04(Procollagen-proline 3-dioxygenase inhibitor) -0</w:t>
      </w:r>
      <w:r w:rsidR="00644CD5">
        <w:t>.</w:t>
      </w:r>
      <w:r>
        <w:t>561(Cell wall biosynthesis inhibitor) -0</w:t>
      </w:r>
      <w:r w:rsidR="00644CD5">
        <w:t>.</w:t>
      </w:r>
      <w:r>
        <w:t>51(EGR3 expression enhancer) -0</w:t>
      </w:r>
      <w:r w:rsidR="00644CD5">
        <w:t>.</w:t>
      </w:r>
      <w:r>
        <w:t>242(Kruppel-like factor 5 inhibitor) -0</w:t>
      </w:r>
      <w:r w:rsidR="00644CD5">
        <w:t>.</w:t>
      </w:r>
      <w:r>
        <w:t>183(BAD expression inhibitor) -0</w:t>
      </w:r>
      <w:r w:rsidR="00644CD5">
        <w:t>.</w:t>
      </w:r>
      <w:r>
        <w:t>154(Withdrawal) -0</w:t>
      </w:r>
      <w:r w:rsidR="00644CD5">
        <w:t>.</w:t>
      </w:r>
      <w:r>
        <w:t>354(MO15-related protein kinase Pfmrk inhibitor) -0</w:t>
      </w:r>
      <w:r w:rsidR="00644CD5">
        <w:t>.</w:t>
      </w:r>
      <w:r>
        <w:t>331(Gastrointestinal hemorrhage) -0</w:t>
      </w:r>
      <w:r w:rsidR="00644CD5">
        <w:t>.</w:t>
      </w:r>
      <w:r>
        <w:t>195(L lactate dehydrogenase C inhib</w:t>
      </w:r>
      <w:r>
        <w:t>i</w:t>
      </w:r>
      <w:r>
        <w:t>tor) -0</w:t>
      </w:r>
      <w:r w:rsidR="00644CD5">
        <w:t>.</w:t>
      </w:r>
      <w:r>
        <w:t>12(MMP9 expression enhancer) + 0</w:t>
      </w:r>
      <w:r w:rsidR="00644CD5">
        <w:t>.</w:t>
      </w:r>
      <w:r>
        <w:t>195(Sodium/glucose cotransporter 2 inhibitor) + 0</w:t>
      </w:r>
      <w:r w:rsidR="00644CD5">
        <w:t>.</w:t>
      </w:r>
      <w:r>
        <w:t>242(Toxic</w:t>
      </w:r>
      <w:r w:rsidR="00644CD5">
        <w:t>.</w:t>
      </w:r>
      <w:r>
        <w:t xml:space="preserve"> vascular) -0</w:t>
      </w:r>
      <w:r w:rsidR="00644CD5">
        <w:t>.</w:t>
      </w:r>
      <w:r>
        <w:t>179(Ribosomal protein S6 kinase alpha 4 inhibitor) -0</w:t>
      </w:r>
      <w:r w:rsidR="00644CD5">
        <w:t>.</w:t>
      </w:r>
      <w:r>
        <w:t>0677(GHS receptor antagonist) -0</w:t>
      </w:r>
      <w:r w:rsidR="00644CD5">
        <w:t>.</w:t>
      </w:r>
      <w:r>
        <w:t>536(CYP3A4 expression enhancer) + 0</w:t>
      </w:r>
      <w:r w:rsidR="00644CD5">
        <w:t>.</w:t>
      </w:r>
      <w:r>
        <w:t>202(Periodontitis treatment) -0</w:t>
      </w:r>
      <w:r w:rsidR="00644CD5">
        <w:t>.</w:t>
      </w:r>
      <w:r>
        <w:t>152(Niemann-Pick C1-like 1 protein antagonist) -0</w:t>
      </w:r>
      <w:r w:rsidR="00644CD5">
        <w:t>.</w:t>
      </w:r>
      <w:r>
        <w:t>274(Ribosomal pr</w:t>
      </w:r>
      <w:r>
        <w:t>o</w:t>
      </w:r>
      <w:r>
        <w:t>tein S6 kinase</w:t>
      </w:r>
      <w:r w:rsidR="00644CD5">
        <w:t>.</w:t>
      </w:r>
      <w:r>
        <w:t xml:space="preserve"> 90-kDa inhibitor) -0</w:t>
      </w:r>
      <w:r w:rsidR="00644CD5">
        <w:t>.</w:t>
      </w:r>
      <w:r>
        <w:t>665(GMP synthase inhibitor) + 0</w:t>
      </w:r>
      <w:r w:rsidR="00644CD5">
        <w:t>.</w:t>
      </w:r>
      <w:r>
        <w:t>142(APOA1 expression enhancer) -0</w:t>
      </w:r>
      <w:r w:rsidR="00644CD5">
        <w:t>.</w:t>
      </w:r>
      <w:r>
        <w:t>447(Histidine decarboxylase inhibitor) -0</w:t>
      </w:r>
      <w:r w:rsidR="00644CD5">
        <w:t>.</w:t>
      </w:r>
      <w:r>
        <w:t>151(Sodium/hydrogen exchanger 2 inhibitor) + 0</w:t>
      </w:r>
      <w:r w:rsidR="00644CD5">
        <w:t>.</w:t>
      </w:r>
      <w:r>
        <w:t>396(Antidepressant) -0</w:t>
      </w:r>
      <w:r w:rsidR="00644CD5">
        <w:t>.</w:t>
      </w:r>
      <w:r>
        <w:t>554(Fatty acid oxidation inhibitor) + 0</w:t>
      </w:r>
      <w:r w:rsidR="00644CD5">
        <w:t>.</w:t>
      </w:r>
      <w:r>
        <w:t>275(Nitrilase inhibitor) + 0</w:t>
      </w:r>
      <w:r w:rsidR="00644CD5">
        <w:t>.</w:t>
      </w:r>
      <w:r>
        <w:t>235(Janus tyrosine kinase 1 inhibitor) -0</w:t>
      </w:r>
      <w:r w:rsidR="00644CD5">
        <w:t>.</w:t>
      </w:r>
      <w:r>
        <w:t>709(Procollagen C-endopeptidase inhibitor) + 0</w:t>
      </w:r>
      <w:r w:rsidR="00644CD5">
        <w:t>.</w:t>
      </w:r>
      <w:r>
        <w:t>149(Glutamate (mGluR8) antagonist) + 0</w:t>
      </w:r>
      <w:r w:rsidR="00644CD5">
        <w:t>.</w:t>
      </w:r>
      <w:r>
        <w:t>231(Nav1.6 sodium cha</w:t>
      </w:r>
      <w:r>
        <w:t>n</w:t>
      </w:r>
      <w:r>
        <w:t>nel blocker) + 0</w:t>
      </w:r>
      <w:r w:rsidR="00644CD5">
        <w:t>.</w:t>
      </w:r>
      <w:r>
        <w:t>208(Vision disturbance) + 0</w:t>
      </w:r>
      <w:r w:rsidR="00644CD5">
        <w:t>.</w:t>
      </w:r>
      <w:r>
        <w:t>438(Leucine aminopeptidase inhibitor) -0</w:t>
      </w:r>
      <w:r w:rsidR="00644CD5">
        <w:t>.</w:t>
      </w:r>
      <w:r>
        <w:t>349(EDN1 expression inhib</w:t>
      </w:r>
      <w:r>
        <w:t>i</w:t>
      </w:r>
      <w:r>
        <w:t>tor) -0</w:t>
      </w:r>
      <w:r w:rsidR="00644CD5">
        <w:t>.</w:t>
      </w:r>
      <w:r>
        <w:t>202(Phosphodiesterase II inhibitor) -0</w:t>
      </w:r>
      <w:r w:rsidR="00644CD5">
        <w:t>.</w:t>
      </w:r>
      <w:r>
        <w:t>319(L-amino-acid oxidase inhibitor) -0</w:t>
      </w:r>
      <w:r w:rsidR="00644CD5">
        <w:t>.</w:t>
      </w:r>
      <w:r>
        <w:t>451(Phosphodiesterase 1C i</w:t>
      </w:r>
      <w:r>
        <w:t>n</w:t>
      </w:r>
      <w:r>
        <w:t>hibitor) + 0</w:t>
      </w:r>
      <w:r w:rsidR="00644CD5">
        <w:t>.</w:t>
      </w:r>
      <w:r>
        <w:t>343(Malate dehydrogenase (acceptor) inhibitor) -0</w:t>
      </w:r>
      <w:r w:rsidR="00644CD5">
        <w:t>.</w:t>
      </w:r>
      <w:r>
        <w:t>465(UDP-glucuronosyltransferase 2B7 inhibitor) + 0</w:t>
      </w:r>
      <w:r w:rsidR="00644CD5">
        <w:t>.</w:t>
      </w:r>
      <w:r>
        <w:t>283(Delayed rectifier potassium channel blocker) + 0</w:t>
      </w:r>
      <w:r w:rsidR="00644CD5">
        <w:t>.</w:t>
      </w:r>
      <w:r>
        <w:t>267(Antiviral (Influenza)) + 0</w:t>
      </w:r>
      <w:r w:rsidR="00644CD5">
        <w:t>.</w:t>
      </w:r>
      <w:r>
        <w:t>208(Protein kinase C mu inhib</w:t>
      </w:r>
      <w:r>
        <w:t>i</w:t>
      </w:r>
      <w:r>
        <w:t>tor) -0</w:t>
      </w:r>
      <w:r w:rsidR="00644CD5">
        <w:t>.</w:t>
      </w:r>
      <w:r>
        <w:t>319(tRNA cytidylyltransferase inhibitor) + 0</w:t>
      </w:r>
      <w:r w:rsidR="00644CD5">
        <w:t>.</w:t>
      </w:r>
      <w:r>
        <w:t>283(Cholinergic) -0</w:t>
      </w:r>
      <w:r w:rsidR="00644CD5">
        <w:t>.</w:t>
      </w:r>
      <w:r>
        <w:t>338(Xanthine oxidase inhibitor) -0</w:t>
      </w:r>
      <w:r w:rsidR="00644CD5">
        <w:t>.</w:t>
      </w:r>
      <w:r>
        <w:t>0959(Antineoplastic (glioblastoma multiforme)) + 0</w:t>
      </w:r>
      <w:r w:rsidR="00644CD5">
        <w:t>.</w:t>
      </w:r>
      <w:r>
        <w:t>615(Alpha</w:t>
      </w:r>
      <w:r w:rsidR="00644CD5">
        <w:t>.</w:t>
      </w:r>
      <w:r>
        <w:t>alpha-trehalase inhibitor) -0</w:t>
      </w:r>
      <w:r w:rsidR="00644CD5">
        <w:t>.</w:t>
      </w:r>
      <w:r>
        <w:t>106(Angiotensin-converting enzyme 2 inhibitor) -0</w:t>
      </w:r>
      <w:r w:rsidR="00644CD5">
        <w:t>.</w:t>
      </w:r>
      <w:r>
        <w:t>31(Shal potassium channel blocker) + 0</w:t>
      </w:r>
      <w:r w:rsidR="00644CD5">
        <w:t>.</w:t>
      </w:r>
      <w:r>
        <w:t>127(Imidazoleacetate 4-monooxygenase inhibitor) -0</w:t>
      </w:r>
      <w:r w:rsidR="00644CD5">
        <w:t>.</w:t>
      </w:r>
      <w:r>
        <w:t>455(Cystathionine beta-lyase inhibitor) -0</w:t>
      </w:r>
      <w:r w:rsidR="00644CD5">
        <w:t>.</w:t>
      </w:r>
      <w:r>
        <w:t>155(Carcinogenic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334(Tryptase gamma inhibitor) -0</w:t>
      </w:r>
      <w:r w:rsidR="00644CD5">
        <w:t>.</w:t>
      </w:r>
      <w:r>
        <w:t>136(Gastrin inhibitor) -0</w:t>
      </w:r>
      <w:r w:rsidR="00644CD5">
        <w:t>.</w:t>
      </w:r>
      <w:r>
        <w:t>892(Histone deacetylase class IV inhibitor) + 0</w:t>
      </w:r>
      <w:r w:rsidR="00644CD5">
        <w:t>.</w:t>
      </w:r>
      <w:r>
        <w:t>29(Cathepsin H inhibitor) -0</w:t>
      </w:r>
      <w:r w:rsidR="00644CD5">
        <w:t>.</w:t>
      </w:r>
      <w:r>
        <w:t>274(Stem cell growth factor agonist) + 0</w:t>
      </w:r>
      <w:r w:rsidR="00644CD5">
        <w:t>.</w:t>
      </w:r>
      <w:r>
        <w:t>13(Antiparasitic) + 0</w:t>
      </w:r>
      <w:r w:rsidR="00644CD5">
        <w:t>.</w:t>
      </w:r>
      <w:r>
        <w:t>384(Urotensin II antag</w:t>
      </w:r>
      <w:r>
        <w:t>o</w:t>
      </w:r>
      <w:r>
        <w:t>nist) -0</w:t>
      </w:r>
      <w:r w:rsidR="00644CD5">
        <w:t>.</w:t>
      </w:r>
      <w:r>
        <w:t>446(Excitatory amino acid transporter 3 inhibitor) + 0</w:t>
      </w:r>
      <w:r w:rsidR="00644CD5">
        <w:t>.</w:t>
      </w:r>
      <w:r>
        <w:t>108(Gastrointestinal disorders treatment) + 0</w:t>
      </w:r>
      <w:r w:rsidR="00644CD5">
        <w:t>.</w:t>
      </w:r>
      <w:r>
        <w:t>175(Rho-associated kinase I inhibitor) + 0</w:t>
      </w:r>
      <w:r w:rsidR="00644CD5">
        <w:t>.</w:t>
      </w:r>
      <w:r>
        <w:t>558(Adenosine deaminase inhibitor) + 0</w:t>
      </w:r>
      <w:r w:rsidR="00644CD5">
        <w:t>.</w:t>
      </w:r>
      <w:r>
        <w:t>189(TNFRSF1A expression inhibitor) -0</w:t>
      </w:r>
      <w:r w:rsidR="00644CD5">
        <w:t>.</w:t>
      </w:r>
      <w:r>
        <w:t>142(MAP kinase 7 inhibitor) + 0</w:t>
      </w:r>
      <w:r w:rsidR="00644CD5">
        <w:t>.</w:t>
      </w:r>
      <w:r>
        <w:t>191(Dyslipidemia) -0</w:t>
      </w:r>
      <w:r w:rsidR="00644CD5">
        <w:t>.</w:t>
      </w:r>
      <w:r>
        <w:t>119(Sodium/glucose cotransporter 1 inhibitor) + 0</w:t>
      </w:r>
      <w:r w:rsidR="00644CD5">
        <w:t>.</w:t>
      </w:r>
      <w:r>
        <w:t>259(Ether-a-go-go potassium channel 1 blocker) + 0</w:t>
      </w:r>
      <w:r w:rsidR="00644CD5">
        <w:t>.</w:t>
      </w:r>
      <w:r>
        <w:t>142(Ribosomal protein S6 kinase 2 inhibitor) -0</w:t>
      </w:r>
      <w:r w:rsidR="00644CD5">
        <w:t>.</w:t>
      </w:r>
      <w:r>
        <w:t>162(Aryl-acylamidase inhibitor) + 0</w:t>
      </w:r>
      <w:r w:rsidR="00644CD5">
        <w:t>.</w:t>
      </w:r>
      <w:r>
        <w:t>106(5 Hydroxytryptamine 5B antagonist) + 0</w:t>
      </w:r>
      <w:r w:rsidR="00644CD5">
        <w:t>.</w:t>
      </w:r>
      <w:r>
        <w:t>661(Ether-a-go-go potassium channel blocker) + 0</w:t>
      </w:r>
      <w:r w:rsidR="00644CD5">
        <w:t>.</w:t>
      </w:r>
      <w:r>
        <w:t>321(Galactose oxidase inhibitor) + 0</w:t>
      </w:r>
      <w:r w:rsidR="00644CD5">
        <w:t>.</w:t>
      </w:r>
      <w:r>
        <w:t>209(Histone deacetylase class IIb inhibitor) + 0</w:t>
      </w:r>
      <w:r w:rsidR="00644CD5">
        <w:t>.</w:t>
      </w:r>
      <w:r>
        <w:t>401(Proto-oncogene protein c-fos inhibitor) -0</w:t>
      </w:r>
      <w:r w:rsidR="00644CD5">
        <w:t>.</w:t>
      </w:r>
      <w:r>
        <w:t>104(Acute neurologic disorders treatment) + 0</w:t>
      </w:r>
      <w:r w:rsidR="00644CD5">
        <w:t>.</w:t>
      </w:r>
      <w:r>
        <w:t>451(CYP4A11 inhibitor) + 0</w:t>
      </w:r>
      <w:r w:rsidR="00644CD5">
        <w:t>.</w:t>
      </w:r>
      <w:r>
        <w:t>197(NADPH oxidase inhibitor) -0</w:t>
      </w:r>
      <w:r w:rsidR="00644CD5">
        <w:t>.</w:t>
      </w:r>
      <w:r>
        <w:t>108(Acetylcholine M4 receptor agonist) + 0</w:t>
      </w:r>
      <w:r w:rsidR="00644CD5">
        <w:t>.</w:t>
      </w:r>
      <w:r>
        <w:t>207(Sickle-cell anemia treatment) -0</w:t>
      </w:r>
      <w:r w:rsidR="00644CD5">
        <w:t>.</w:t>
      </w:r>
      <w:r>
        <w:t>24(Glutamate release inhibitor) -0</w:t>
      </w:r>
      <w:r w:rsidR="00644CD5">
        <w:t>.</w:t>
      </w:r>
      <w:r>
        <w:t>283(Acetylcholine nicotinic agonist) + 0</w:t>
      </w:r>
      <w:r w:rsidR="00644CD5">
        <w:t>.</w:t>
      </w:r>
      <w:r>
        <w:t>116(Nicotinic alpha4beta2 receptor agonist) -0</w:t>
      </w:r>
      <w:r w:rsidR="00644CD5">
        <w:t>.</w:t>
      </w:r>
      <w:r>
        <w:t>161(Benzodiazepine agonist partial) -0</w:t>
      </w:r>
      <w:r w:rsidR="00644CD5">
        <w:t>.</w:t>
      </w:r>
      <w:r>
        <w:t>268(Potassium channel (Voltage-sensitive) activator) -0</w:t>
      </w:r>
      <w:r w:rsidR="00644CD5">
        <w:t>.</w:t>
      </w:r>
      <w:r>
        <w:t>441(S-adenosyl-L-homocysteine hydrolase inhibitor) -0</w:t>
      </w:r>
      <w:r w:rsidR="00644CD5">
        <w:t>.</w:t>
      </w:r>
      <w:r>
        <w:t>415(UGT2B20 substrate) -0</w:t>
      </w:r>
      <w:r w:rsidR="00644CD5">
        <w:t>.</w:t>
      </w:r>
      <w:r>
        <w:t>106(Melatonin 1 antagonist) + 0</w:t>
      </w:r>
      <w:r w:rsidR="00644CD5">
        <w:t>.</w:t>
      </w:r>
      <w:r>
        <w:t>282(I kappa B kinase inhibitor) + 0</w:t>
      </w:r>
      <w:r w:rsidR="00644CD5">
        <w:t>.</w:t>
      </w:r>
      <w:r>
        <w:t>104(Vesicle monoamine transporter 2 inhibitor) + 0</w:t>
      </w:r>
      <w:r w:rsidR="00644CD5">
        <w:t>.</w:t>
      </w:r>
      <w:r>
        <w:t>0739(Protein-tyrosine phosphatase non-receptor type 22 inhibitor) + 0</w:t>
      </w:r>
      <w:r w:rsidR="00644CD5">
        <w:t>.</w:t>
      </w:r>
      <w:r>
        <w:t>124(Glycogen synthase kinase-3 beta inhibitor) -0</w:t>
      </w:r>
      <w:r w:rsidR="00644CD5">
        <w:t>.</w:t>
      </w:r>
      <w:r>
        <w:t>345(Histone-lysine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0997(Prostaglandin EP1 antagonist) + 0</w:t>
      </w:r>
      <w:r w:rsidR="00644CD5">
        <w:t>.</w:t>
      </w:r>
      <w:r>
        <w:t>0883(Metalloproteinase-11 inhibitor) -0</w:t>
      </w:r>
      <w:r w:rsidR="00644CD5">
        <w:t>.</w:t>
      </w:r>
      <w:r>
        <w:t>23(Chymotrypsin inhibitor) -0</w:t>
      </w:r>
      <w:r w:rsidR="00644CD5">
        <w:t>.</w:t>
      </w:r>
      <w:r>
        <w:t>0186(NumNegative) -0</w:t>
      </w:r>
      <w:r w:rsidR="00644CD5">
        <w:t>.</w:t>
      </w:r>
      <w:r>
        <w:t>217(Choline kinase inhibitor) -0</w:t>
      </w:r>
      <w:r w:rsidR="00644CD5">
        <w:t>.</w:t>
      </w:r>
      <w:r>
        <w:t>0828(Potassium channel small-conductance Ca-activated 3 blocker) -0</w:t>
      </w:r>
      <w:r w:rsidR="00644CD5">
        <w:t>.</w:t>
      </w:r>
      <w:r>
        <w:t>063(TRPA1 antagonist) + 0</w:t>
      </w:r>
      <w:r w:rsidR="00644CD5">
        <w:t>.</w:t>
      </w:r>
      <w:r>
        <w:t>191(Narcolepsy treatment) -0</w:t>
      </w:r>
      <w:r w:rsidR="00644CD5">
        <w:t>.</w:t>
      </w:r>
      <w:r>
        <w:t>102(Atrial natriuretic peptide antagonist) + 0</w:t>
      </w:r>
      <w:r w:rsidR="00644CD5">
        <w:t>.</w:t>
      </w:r>
      <w:r>
        <w:t>0697(Gout treatment) + 0</w:t>
      </w:r>
      <w:r w:rsidR="00644CD5">
        <w:t>.</w:t>
      </w:r>
      <w:r>
        <w:t>176(Peroxidase substrate) + 0</w:t>
      </w:r>
      <w:r w:rsidR="00644CD5">
        <w:t>.</w:t>
      </w:r>
      <w:r>
        <w:t>153(Extrapyramidal disorders treatment) -0</w:t>
      </w:r>
      <w:r w:rsidR="00644CD5">
        <w:t>.</w:t>
      </w:r>
      <w:r>
        <w:t>0693(Antidiuretic hormone antagonist) -0</w:t>
      </w:r>
      <w:r w:rsidR="00644CD5">
        <w:t>.</w:t>
      </w:r>
      <w:r>
        <w:t>369(Nicotinic alpha7 receptor agonist) + 0</w:t>
      </w:r>
      <w:r w:rsidR="00644CD5">
        <w:t>.</w:t>
      </w:r>
      <w:r>
        <w:t>247(Prostaglandin-E synthase inhibitor) + 0</w:t>
      </w:r>
      <w:r w:rsidR="00644CD5">
        <w:t>.</w:t>
      </w:r>
      <w:r>
        <w:t>447(CYP4F3 substrate) -0</w:t>
      </w:r>
      <w:r w:rsidR="00644CD5">
        <w:t>.</w:t>
      </w:r>
      <w:r>
        <w:t>0906(Phosphorylase kinase gamma subunit 2 inhibitor) + 0</w:t>
      </w:r>
      <w:r w:rsidR="00644CD5">
        <w:t>.</w:t>
      </w:r>
      <w:r>
        <w:t>0714(GDPD3 expression enhancer) + 0</w:t>
      </w:r>
      <w:r w:rsidR="00644CD5">
        <w:t>.</w:t>
      </w:r>
      <w:r>
        <w:t>081(Tryptophan hydroxylase 1 inhibitor) + 0</w:t>
      </w:r>
      <w:r w:rsidR="00644CD5">
        <w:t>.</w:t>
      </w:r>
      <w:r>
        <w:t>277(Cell wall synthesis inhibitor) + 0</w:t>
      </w:r>
      <w:r w:rsidR="00644CD5">
        <w:t>.</w:t>
      </w:r>
      <w:r>
        <w:t>0758(Integrin alpha4beta1 antagonist) -0</w:t>
      </w:r>
      <w:r w:rsidR="00644CD5">
        <w:t>.</w:t>
      </w:r>
      <w:r>
        <w:t>191(Glutamate (mGluR2) agonist) -0</w:t>
      </w:r>
      <w:r w:rsidR="00644CD5">
        <w:t>.</w:t>
      </w:r>
      <w:r>
        <w:t>0897(Dopamine D4 agonist) -0</w:t>
      </w:r>
      <w:r w:rsidR="00644CD5">
        <w:t>.</w:t>
      </w:r>
      <w:r>
        <w:t>275(Carbonic anhydrase stimulant) -</w:t>
      </w:r>
      <w:r>
        <w:lastRenderedPageBreak/>
        <w:t>0</w:t>
      </w:r>
      <w:r w:rsidR="00644CD5">
        <w:t>.</w:t>
      </w:r>
      <w:r>
        <w:t>0392(CYP2C9 inhibitor) -0</w:t>
      </w:r>
      <w:r w:rsidR="00644CD5">
        <w:t>.</w:t>
      </w:r>
      <w:r>
        <w:t>338(Lysophosphatidic acid receptor antagonist) + 0</w:t>
      </w:r>
      <w:r w:rsidR="00644CD5">
        <w:t>.</w:t>
      </w:r>
      <w:r>
        <w:t>161(ESR2 expression enhancer) -0</w:t>
      </w:r>
      <w:r w:rsidR="00644CD5">
        <w:t>.</w:t>
      </w:r>
      <w:r>
        <w:t>0606(Potassium channel blocker) + 0</w:t>
      </w:r>
      <w:r w:rsidR="00644CD5">
        <w:t>.</w:t>
      </w:r>
      <w:r>
        <w:t>179(Glutamate (mGluR group I) antagonist) + 0</w:t>
      </w:r>
      <w:r w:rsidR="00644CD5">
        <w:t>.</w:t>
      </w:r>
      <w:r>
        <w:t>162(Beta adrenoreceptor antagonist) -0</w:t>
      </w:r>
      <w:r w:rsidR="00644CD5">
        <w:t>.</w:t>
      </w:r>
      <w:r>
        <w:t>111(Palpitation) -0</w:t>
      </w:r>
      <w:r w:rsidR="00644CD5">
        <w:t>.</w:t>
      </w:r>
      <w:r>
        <w:t>301(Aldose 1-epimerase inhibitor) + 0</w:t>
      </w:r>
      <w:r w:rsidR="00644CD5">
        <w:t>.</w:t>
      </w:r>
      <w:r>
        <w:t>0458(Antineoplastic (non-small cell lung cancer)) + 0</w:t>
      </w:r>
      <w:r w:rsidR="00644CD5">
        <w:t>.</w:t>
      </w:r>
      <w:r>
        <w:t>0739(ATP-binding cassette G2 inhibitor) -0</w:t>
      </w:r>
      <w:r w:rsidR="00644CD5">
        <w:t>.</w:t>
      </w:r>
      <w:r>
        <w:t>0627(2</w:t>
      </w:r>
      <w:r w:rsidR="00644CD5">
        <w:t>.</w:t>
      </w:r>
      <w:r>
        <w:t>3-Oxidosqualene-lanosterol cyclase inhibitor) -0</w:t>
      </w:r>
      <w:r w:rsidR="00644CD5">
        <w:t>.</w:t>
      </w:r>
      <w:r>
        <w:t>0623(Alpha 2d adrenoreceptor antagonist) + 0</w:t>
      </w:r>
      <w:r w:rsidR="00644CD5">
        <w:t>.</w:t>
      </w:r>
      <w:r>
        <w:t>135(Antinociceptive) + 0</w:t>
      </w:r>
      <w:r w:rsidR="00644CD5">
        <w:t>.</w:t>
      </w:r>
      <w:r>
        <w:t>0847(Cathepsin L2 inhibitor) + 0</w:t>
      </w:r>
      <w:r w:rsidR="00644CD5">
        <w:t>.</w:t>
      </w:r>
      <w:r>
        <w:t>131(Intermittent claudication treatment) -0</w:t>
      </w:r>
      <w:r w:rsidR="00644CD5">
        <w:t>.</w:t>
      </w:r>
      <w:r>
        <w:t>26(Cationic amino acid transporter 4 inhibitor) + 0</w:t>
      </w:r>
      <w:r w:rsidR="00644CD5">
        <w:t>.</w:t>
      </w:r>
      <w:r>
        <w:t>277(Deoxycytidine kinase inhibitor) + 0</w:t>
      </w:r>
      <w:r w:rsidR="00644CD5">
        <w:t>.</w:t>
      </w:r>
      <w:r>
        <w:t>0913(Emetic) + 0</w:t>
      </w:r>
      <w:r w:rsidR="00644CD5">
        <w:t>.</w:t>
      </w:r>
      <w:r>
        <w:t>102(Insecticide) + 0</w:t>
      </w:r>
      <w:r w:rsidR="00644CD5">
        <w:t>.</w:t>
      </w:r>
      <w:r>
        <w:t>0603(MAP-kinase-activated kinase 5 inhibitor) -0</w:t>
      </w:r>
      <w:r w:rsidR="00644CD5">
        <w:t>.</w:t>
      </w:r>
      <w:r>
        <w:t>229(Aminopeptidase B inhibitor) -0</w:t>
      </w:r>
      <w:r w:rsidR="00644CD5">
        <w:t>.</w:t>
      </w:r>
      <w:r>
        <w:t>267(mRNA (guanine-N7-)-methyltransferase inhibitor) + 0</w:t>
      </w:r>
      <w:r w:rsidR="00644CD5">
        <w:t>.</w:t>
      </w:r>
      <w:r>
        <w:t>236(Methionyl aminopeptidase inhibitor) -0</w:t>
      </w:r>
      <w:r w:rsidR="00644CD5">
        <w:t>.</w:t>
      </w:r>
      <w:r>
        <w:t>063(Embryotoxic) -0</w:t>
      </w:r>
      <w:r w:rsidR="00644CD5">
        <w:t>.</w:t>
      </w:r>
      <w:r>
        <w:t>0519(Histone deacetylase 1B inhibitor) + 0</w:t>
      </w:r>
      <w:r w:rsidR="00644CD5">
        <w:t>.</w:t>
      </w:r>
      <w:r>
        <w:t>191(Carbonic anhydrase VA inhibitor) -0</w:t>
      </w:r>
      <w:r w:rsidR="00644CD5">
        <w:t>.</w:t>
      </w:r>
      <w:r>
        <w:t>0868(Hypercholesterolemic) + 0</w:t>
      </w:r>
      <w:r w:rsidR="00644CD5">
        <w:t>.</w:t>
      </w:r>
      <w:r>
        <w:t>151(CD14 expression enhancer) -0</w:t>
      </w:r>
      <w:r w:rsidR="00644CD5">
        <w:t>.</w:t>
      </w:r>
      <w:r>
        <w:t>248(5-Alpha-reductase 2 inhib</w:t>
      </w:r>
      <w:r>
        <w:t>i</w:t>
      </w:r>
      <w:r>
        <w:t>tor) -0</w:t>
      </w:r>
      <w:r w:rsidR="00644CD5">
        <w:t>.</w:t>
      </w:r>
      <w:r>
        <w:t>0787(Splenomegaly) -0</w:t>
      </w:r>
      <w:r w:rsidR="00644CD5">
        <w:t>.</w:t>
      </w:r>
      <w:r>
        <w:t>0521(Aldose reductase substrate) + 0</w:t>
      </w:r>
      <w:r w:rsidR="00644CD5">
        <w:t>.</w:t>
      </w:r>
      <w:r>
        <w:t>142(Envelysin inhibitor) -0</w:t>
      </w:r>
      <w:r w:rsidR="00644CD5">
        <w:t>.</w:t>
      </w:r>
      <w:r>
        <w:t>161(Transthyretin amyloid fibril formation inhibitor) + 0</w:t>
      </w:r>
      <w:r w:rsidR="00644CD5">
        <w:t>.</w:t>
      </w:r>
      <w:r>
        <w:t>287(Sialidase 1 inhibitor) -0</w:t>
      </w:r>
      <w:r w:rsidR="00644CD5">
        <w:t>.</w:t>
      </w:r>
      <w:r>
        <w:t>0543(Protein kinase C gamma inhibitor) + 0</w:t>
      </w:r>
      <w:r w:rsidR="00644CD5">
        <w:t>.</w:t>
      </w:r>
      <w:r>
        <w:t>0817(Leukopoiesis inhibitor) -0</w:t>
      </w:r>
      <w:r w:rsidR="00644CD5">
        <w:t>.</w:t>
      </w:r>
      <w:r>
        <w:t>0391(CYP51 inhibitor) -0</w:t>
      </w:r>
      <w:r w:rsidR="00644CD5">
        <w:t>.</w:t>
      </w:r>
      <w:r>
        <w:t>0493(Phosphogluconate 2-dehydrogenase inhibitor) -0</w:t>
      </w:r>
      <w:r w:rsidR="00644CD5">
        <w:t>.</w:t>
      </w:r>
      <w:r>
        <w:t>192(Beta-N-acetylhexosaminidase inhibitor) -0</w:t>
      </w:r>
      <w:r w:rsidR="00644CD5">
        <w:t>.</w:t>
      </w:r>
      <w:r>
        <w:t>199(Glycerate kinase inhibitor) -0</w:t>
      </w:r>
      <w:r w:rsidR="00644CD5">
        <w:t>.</w:t>
      </w:r>
      <w:r>
        <w:t>109(Dopamine beta hydroxylase inhibitor) -0</w:t>
      </w:r>
      <w:r w:rsidR="00644CD5">
        <w:t>.</w:t>
      </w:r>
      <w:r>
        <w:t>0316(Insulin secretagoues) + 0</w:t>
      </w:r>
      <w:r w:rsidR="00644CD5">
        <w:t>.</w:t>
      </w:r>
      <w:r>
        <w:t>0418(EphA2 antagonist) -0</w:t>
      </w:r>
      <w:r w:rsidR="00644CD5">
        <w:t>.</w:t>
      </w:r>
      <w:r>
        <w:t>045(Prostacyclin agonist) -0</w:t>
      </w:r>
      <w:r w:rsidR="00644CD5">
        <w:t>.</w:t>
      </w:r>
      <w:r>
        <w:t>0994(5 Hydrox</w:t>
      </w:r>
      <w:r>
        <w:t>y</w:t>
      </w:r>
      <w:r>
        <w:t>tryptamine 5A antagonist) -0</w:t>
      </w:r>
      <w:r w:rsidR="00644CD5">
        <w:t>.</w:t>
      </w:r>
      <w:r>
        <w:t>0542(Protein-serine-threonine kinase inhibitor) + 0</w:t>
      </w:r>
      <w:r w:rsidR="00644CD5">
        <w:t>.</w:t>
      </w:r>
      <w:r>
        <w:t>152(Malate dehydrogenase (deca</w:t>
      </w:r>
      <w:r>
        <w:t>r</w:t>
      </w:r>
      <w:r>
        <w:t>boxylating) inhibitor) + 0</w:t>
      </w:r>
      <w:r w:rsidR="00644CD5">
        <w:t>.</w:t>
      </w:r>
      <w:r>
        <w:t>0635(Electrolyte absorption antagonist) + 0</w:t>
      </w:r>
      <w:r w:rsidR="00644CD5">
        <w:t>.</w:t>
      </w:r>
      <w:r>
        <w:t>0531(Skin irritation</w:t>
      </w:r>
      <w:r w:rsidR="00644CD5">
        <w:t>.</w:t>
      </w:r>
      <w:r>
        <w:t xml:space="preserve"> weak) -0</w:t>
      </w:r>
      <w:r w:rsidR="00644CD5">
        <w:t>.</w:t>
      </w:r>
      <w:r>
        <w:t>115(Antihyperaldosteronism) -0</w:t>
      </w:r>
      <w:r w:rsidR="00644CD5">
        <w:t>.</w:t>
      </w:r>
      <w:r>
        <w:t>16(Histidine-tRNA ligase inhibitor) -0</w:t>
      </w:r>
      <w:r w:rsidR="00644CD5">
        <w:t>.</w:t>
      </w:r>
      <w:r>
        <w:t>0378(Plasminogen activator inhibitor) -0</w:t>
      </w:r>
      <w:r w:rsidR="00644CD5">
        <w:t>.</w:t>
      </w:r>
      <w:r>
        <w:t>0907(Cholesterol oxidase inhibitor) + 0</w:t>
      </w:r>
      <w:r w:rsidR="00644CD5">
        <w:t>.</w:t>
      </w:r>
      <w:r>
        <w:t>0934(Phospholipase D inhibitor) -0</w:t>
      </w:r>
      <w:r w:rsidR="00644CD5">
        <w:t>.</w:t>
      </w:r>
      <w:r>
        <w:t>0643(Phosphatidate phosphatase inhib</w:t>
      </w:r>
      <w:r>
        <w:t>i</w:t>
      </w:r>
      <w:r>
        <w:t>tor) + 0</w:t>
      </w:r>
      <w:r w:rsidR="00644CD5">
        <w:t>.</w:t>
      </w:r>
      <w:r>
        <w:t>0318(THBS1 expression inhibitor) -0</w:t>
      </w:r>
      <w:r w:rsidR="00644CD5">
        <w:t>.</w:t>
      </w:r>
      <w:r>
        <w:t>0937(NOS2 expression inhibitor) -0</w:t>
      </w:r>
      <w:r w:rsidR="00644CD5">
        <w:t>.</w:t>
      </w:r>
      <w:r>
        <w:t>0276(RNA-directed RNA pol</w:t>
      </w:r>
      <w:r>
        <w:t>y</w:t>
      </w:r>
      <w:r>
        <w:t>merase (Influenza A) inhibitor) -0</w:t>
      </w:r>
      <w:r w:rsidR="00644CD5">
        <w:t>.</w:t>
      </w:r>
      <w:r>
        <w:t>099(Adenosine receptor antagonist) + 0</w:t>
      </w:r>
      <w:r w:rsidR="00644CD5">
        <w:t>.</w:t>
      </w:r>
      <w:r>
        <w:t>147(Neuraminidase inhibitor) + 0</w:t>
      </w:r>
      <w:r w:rsidR="00644CD5">
        <w:t>.</w:t>
      </w:r>
      <w:r>
        <w:t>103(Acyl-CoA dehydrogenase (NADP+) inhibitor) -0</w:t>
      </w:r>
      <w:r w:rsidR="00644CD5">
        <w:t>.</w:t>
      </w:r>
      <w:r>
        <w:t>0598(Antifibrinolytic) -0</w:t>
      </w:r>
      <w:r w:rsidR="00644CD5">
        <w:t>.</w:t>
      </w:r>
      <w:r>
        <w:t>0572(UGT1A substrate) -0</w:t>
      </w:r>
      <w:r w:rsidR="00644CD5">
        <w:t>.</w:t>
      </w:r>
      <w:r>
        <w:t>0657(Phosphodiesterase I inhibitor) + 0</w:t>
      </w:r>
      <w:r w:rsidR="00644CD5">
        <w:t>.</w:t>
      </w:r>
      <w:r>
        <w:t>0541(Arylamine N-acetyltransferase inhibitor) + 0</w:t>
      </w:r>
      <w:r w:rsidR="00644CD5">
        <w:t>.</w:t>
      </w:r>
      <w:r>
        <w:t>0238(Protein kinase (CK1) inhibitor) + 0</w:t>
      </w:r>
      <w:r w:rsidR="00644CD5">
        <w:t>.</w:t>
      </w:r>
      <w:r>
        <w:t>0683(Factor XIIIa inhibitor) + 0</w:t>
      </w:r>
      <w:r w:rsidR="00644CD5">
        <w:t>.</w:t>
      </w:r>
      <w:r>
        <w:t>0276(Insulysin inhibitor) + 0</w:t>
      </w:r>
      <w:r w:rsidR="00644CD5">
        <w:t>.</w:t>
      </w:r>
      <w:r>
        <w:t>0322(TP53 expression enhancer) -0</w:t>
      </w:r>
      <w:r w:rsidR="00644CD5">
        <w:t>.</w:t>
      </w:r>
      <w:r>
        <w:t>0772(Peptidylglycine monooxygenase inhibitor) -0</w:t>
      </w:r>
      <w:r w:rsidR="00644CD5">
        <w:t>.</w:t>
      </w:r>
      <w:r>
        <w:t>0222(Carbonic anhydrase IX inhibitor) -0</w:t>
      </w:r>
      <w:r w:rsidR="00644CD5">
        <w:t>.</w:t>
      </w:r>
      <w:r>
        <w:t>0286(Thrombocytopoiesis inhibitor) + 0</w:t>
      </w:r>
      <w:r w:rsidR="00644CD5">
        <w:t>.</w:t>
      </w:r>
      <w:r>
        <w:t>0214(Fatty acid synthase inhibitor) -0</w:t>
      </w:r>
      <w:r w:rsidR="00644CD5">
        <w:t>.</w:t>
      </w:r>
      <w:r>
        <w:t>0205(Polo-like kinase inhibitor) + 0</w:t>
      </w:r>
      <w:r w:rsidR="00644CD5">
        <w:t>.</w:t>
      </w:r>
      <w:r>
        <w:t>0352(Metabolic disease treatment) + 0</w:t>
      </w:r>
      <w:r w:rsidR="00644CD5">
        <w:t>.</w:t>
      </w:r>
      <w:r>
        <w:t>0243(Calpain 2 inhibitor) + 0</w:t>
      </w:r>
      <w:r w:rsidR="00644CD5">
        <w:t>.</w:t>
      </w:r>
      <w:r>
        <w:t>0194(Purinergic P2 agonist) + 0</w:t>
      </w:r>
      <w:r w:rsidR="00644CD5">
        <w:t>.</w:t>
      </w:r>
      <w:r>
        <w:t>0432(HSPA1B expression enhancer) -0</w:t>
      </w:r>
      <w:r w:rsidR="00644CD5">
        <w:t>.</w:t>
      </w:r>
      <w:r>
        <w:t>0187(Antineoplastic antibiotic) -0</w:t>
      </w:r>
      <w:r w:rsidR="00644CD5">
        <w:t>.</w:t>
      </w:r>
      <w:r>
        <w:t>0438(Corticotropin releasing factor antagonist) -0</w:t>
      </w:r>
      <w:r w:rsidR="00644CD5">
        <w:t>.</w:t>
      </w:r>
      <w:r>
        <w:t>0456(Somatostatin 5 agonist) + 0</w:t>
      </w:r>
      <w:r w:rsidR="00644CD5">
        <w:t>.</w:t>
      </w:r>
      <w:r>
        <w:t>0296(Inositol oxygenase inhibitor) -0</w:t>
      </w:r>
      <w:r w:rsidR="00644CD5">
        <w:t>.</w:t>
      </w:r>
      <w:r>
        <w:t>00919(Hypotension) + 0</w:t>
      </w:r>
      <w:r w:rsidR="00644CD5">
        <w:t>.</w:t>
      </w:r>
      <w:r>
        <w:t>00967(Vitamin D3 hydroxylase inhibitor) -0</w:t>
      </w:r>
      <w:r w:rsidR="00644CD5">
        <w:t>.</w:t>
      </w:r>
      <w:r>
        <w:t>0161(FMO1 substrate) -0</w:t>
      </w:r>
      <w:r w:rsidR="00644CD5">
        <w:t>.</w:t>
      </w:r>
      <w:r>
        <w:t>00969(MAP kinase 12 inhibitor) -0</w:t>
      </w:r>
      <w:r w:rsidR="00644CD5">
        <w:t>.</w:t>
      </w:r>
      <w:r>
        <w:t>0228(Long-chain-fatty-acid-CoA ligase inhibitor) + 0</w:t>
      </w:r>
      <w:r w:rsidR="00644CD5">
        <w:t>.</w:t>
      </w:r>
      <w:r>
        <w:t>0228(Gestagen-like) -0</w:t>
      </w:r>
      <w:r w:rsidR="00644CD5">
        <w:t>.</w:t>
      </w:r>
      <w:r>
        <w:t>0057(Anaphylaxis) + 0</w:t>
      </w:r>
      <w:r w:rsidR="00644CD5">
        <w:t>.</w:t>
      </w:r>
      <w:r>
        <w:t>00968(NMDA receptor glycine site agonist) -0</w:t>
      </w:r>
      <w:r w:rsidR="00644CD5">
        <w:t>.</w:t>
      </w:r>
      <w:r>
        <w:t>0169(Adenylosuccinate lyase inhibitor) -0</w:t>
      </w:r>
      <w:r w:rsidR="00644CD5">
        <w:t>.</w:t>
      </w:r>
      <w:r>
        <w:t>00393(FTH1 expression enhancer) -0</w:t>
      </w:r>
      <w:r w:rsidR="00644CD5">
        <w:t>.</w:t>
      </w:r>
      <w:r>
        <w:t>001(TOP2A expression inhibitor) + 6</w:t>
      </w:r>
      <w:r w:rsidR="00644CD5">
        <w:t>.</w:t>
      </w:r>
      <w:r>
        <w:t>11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845(Thiopurine S-methyltransferase inhibitor) + 0</w:t>
      </w:r>
      <w:r w:rsidR="00644CD5">
        <w:t>.</w:t>
      </w:r>
      <w:r>
        <w:t>192(Piloerection) -0</w:t>
      </w:r>
      <w:r w:rsidR="00644CD5">
        <w:t>.</w:t>
      </w:r>
      <w:r>
        <w:t>0699(HIV-1 integrase inhibitor) + 30</w:t>
      </w:r>
      <w:r w:rsidR="00644CD5">
        <w:t>.</w:t>
      </w:r>
      <w:r>
        <w:t>9(Lipophilicity) + 5</w:t>
      </w:r>
      <w:r w:rsidR="00644CD5">
        <w:t>.</w:t>
      </w:r>
      <w:r>
        <w:t>49(Length) + 21</w:t>
      </w:r>
      <w:r w:rsidR="00644CD5">
        <w:t>.</w:t>
      </w:r>
      <w:r>
        <w:t>2(Length^3) -0</w:t>
      </w:r>
      <w:r w:rsidR="00644CD5">
        <w:t>.</w:t>
      </w:r>
      <w:r>
        <w:t>382(Cytosol alanyl aminopeptidase inhibitor) -0</w:t>
      </w:r>
      <w:r w:rsidR="00644CD5">
        <w:t>.</w:t>
      </w:r>
      <w:r>
        <w:t>33(CDK1/cyclin B inhibitor) + 0</w:t>
      </w:r>
      <w:r w:rsidR="00644CD5">
        <w:t>.</w:t>
      </w:r>
      <w:r>
        <w:t>348(Respiratory distress syndrome treatment) -0</w:t>
      </w:r>
      <w:r w:rsidR="00644CD5">
        <w:t>.</w:t>
      </w:r>
      <w:r>
        <w:t>546(SULT1A3 substrate) -0</w:t>
      </w:r>
      <w:r w:rsidR="00644CD5">
        <w:t>.</w:t>
      </w:r>
      <w:r>
        <w:t>467(Anesthetic inhalation) + 1</w:t>
      </w:r>
      <w:r w:rsidR="00644CD5">
        <w:t>.</w:t>
      </w:r>
      <w:r>
        <w:t>08(Adenylate cyclase I stimulant) -0</w:t>
      </w:r>
      <w:r w:rsidR="00644CD5">
        <w:t>.</w:t>
      </w:r>
      <w:r>
        <w:t>167(HIV-1 protease inhibitor) + 0</w:t>
      </w:r>
      <w:r w:rsidR="00644CD5">
        <w:t>.</w:t>
      </w:r>
      <w:r>
        <w:t>41(CYP1A1* substrate) + 0</w:t>
      </w:r>
      <w:r w:rsidR="00644CD5">
        <w:t>.</w:t>
      </w:r>
      <w:r>
        <w:t>171(NumAromAtoms) + 0</w:t>
      </w:r>
      <w:r w:rsidR="00644CD5">
        <w:t>.</w:t>
      </w:r>
      <w:r>
        <w:t>788(Ceramide glucosyltransferase inhibitor) -0</w:t>
      </w:r>
      <w:r w:rsidR="00644CD5">
        <w:t>.</w:t>
      </w:r>
      <w:r>
        <w:t>304(Antihemorrhagic) + 0</w:t>
      </w:r>
      <w:r w:rsidR="00644CD5">
        <w:t>.</w:t>
      </w:r>
      <w:r>
        <w:t>272(Adenosine A2 receptor antagonist) -0</w:t>
      </w:r>
      <w:r w:rsidR="00644CD5">
        <w:t>.</w:t>
      </w:r>
      <w:r>
        <w:t>194(Dihydroorotase inhibitor) + 1</w:t>
      </w:r>
      <w:r w:rsidR="00644CD5">
        <w:t>.</w:t>
      </w:r>
      <w:r>
        <w:t>77(Methionyl aminopeptidase inhib</w:t>
      </w:r>
      <w:r>
        <w:t>i</w:t>
      </w:r>
      <w:r>
        <w:t>tor) + 0</w:t>
      </w:r>
      <w:r w:rsidR="00644CD5">
        <w:t>.</w:t>
      </w:r>
      <w:r>
        <w:t>823(Potassium channel Kv1.1 blocker) + 0</w:t>
      </w:r>
      <w:r w:rsidR="00644CD5">
        <w:t>.</w:t>
      </w:r>
      <w:r>
        <w:t>389(Potassium channel (Inward rectifier) blocker) -0</w:t>
      </w:r>
      <w:r w:rsidR="00644CD5">
        <w:t>.</w:t>
      </w:r>
      <w:r>
        <w:t>368(CDK5/p25 inhibitor) -0</w:t>
      </w:r>
      <w:r w:rsidR="00644CD5">
        <w:t>.</w:t>
      </w:r>
      <w:r>
        <w:t>0831(Lipoprotein disorders treatment) -0</w:t>
      </w:r>
      <w:r w:rsidR="00644CD5">
        <w:t>.</w:t>
      </w:r>
      <w:r>
        <w:t>664(Glutaminase inhibitor) + 0</w:t>
      </w:r>
      <w:r w:rsidR="00644CD5">
        <w:t>.</w:t>
      </w:r>
      <w:r>
        <w:t>29(Analeptic) -0</w:t>
      </w:r>
      <w:r w:rsidR="00644CD5">
        <w:t>.</w:t>
      </w:r>
      <w:r>
        <w:t>0014(Lipophilicity^3) + 0</w:t>
      </w:r>
      <w:r w:rsidR="00644CD5">
        <w:t>.</w:t>
      </w:r>
      <w:r>
        <w:t>857(Estrogen beta receptor agonist) + 0</w:t>
      </w:r>
      <w:r w:rsidR="00644CD5">
        <w:t>.</w:t>
      </w:r>
      <w:r>
        <w:t>65(GABA C receptor rho-1 antagonist) -1</w:t>
      </w:r>
      <w:r w:rsidR="00644CD5">
        <w:t>.</w:t>
      </w:r>
      <w:r>
        <w:t>44(Antihematotoxic) + 0</w:t>
      </w:r>
      <w:r w:rsidR="00644CD5">
        <w:t>.</w:t>
      </w:r>
      <w:r>
        <w:t>712(CDK4/cyclin D1 inhibitor) -0</w:t>
      </w:r>
      <w:r w:rsidR="00644CD5">
        <w:t>.</w:t>
      </w:r>
      <w:r>
        <w:t>318(Phosphodiesterase 8B inhibitor) -0</w:t>
      </w:r>
      <w:r w:rsidR="00644CD5">
        <w:t>.</w:t>
      </w:r>
      <w:r>
        <w:t>027(Transcription factor inhibitor) + 0</w:t>
      </w:r>
      <w:r w:rsidR="00644CD5">
        <w:t>.</w:t>
      </w:r>
      <w:r>
        <w:t>472(Carcinogenic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324(Agranulocytosis) + 0</w:t>
      </w:r>
      <w:r w:rsidR="00644CD5">
        <w:t>.</w:t>
      </w:r>
      <w:r>
        <w:t>0266(Tumour necrosis factor antagonist) + 0</w:t>
      </w:r>
      <w:r w:rsidR="00644CD5">
        <w:t>.</w:t>
      </w:r>
      <w:r>
        <w:t>419(Arrhythmogenic) + 0</w:t>
      </w:r>
      <w:r w:rsidR="00644CD5">
        <w:t>.</w:t>
      </w:r>
      <w:r>
        <w:t>215(Granulocyte stimulating factor agonist) -0</w:t>
      </w:r>
      <w:r w:rsidR="00644CD5">
        <w:t>.</w:t>
      </w:r>
      <w:r>
        <w:t>304(Neurotrophic factor) + 0</w:t>
      </w:r>
      <w:r w:rsidR="00644CD5">
        <w:t>.</w:t>
      </w:r>
      <w:r>
        <w:t>478(Tremor) + 0</w:t>
      </w:r>
      <w:r w:rsidR="00644CD5">
        <w:t>.</w:t>
      </w:r>
      <w:r>
        <w:t>25(SERPINE1 expression enhancer) -0</w:t>
      </w:r>
      <w:r w:rsidR="00644CD5">
        <w:t>.</w:t>
      </w:r>
      <w:r>
        <w:t>75(Hyperthermic) + 0</w:t>
      </w:r>
      <w:r w:rsidR="00644CD5">
        <w:t>.</w:t>
      </w:r>
      <w:r>
        <w:t>25(Succinate-semialdehyde dehydrogenase inhibitor) -1</w:t>
      </w:r>
      <w:r w:rsidR="00644CD5">
        <w:t>.</w:t>
      </w:r>
      <w:r>
        <w:t>06(Saccharopine dehydrogenase (NADP+</w:t>
      </w:r>
      <w:r w:rsidR="00644CD5">
        <w:t>.</w:t>
      </w:r>
      <w:r>
        <w:t xml:space="preserve"> L-lysine-forming) inhibitor) -1</w:t>
      </w:r>
      <w:r w:rsidR="00644CD5">
        <w:t>.</w:t>
      </w:r>
      <w:r>
        <w:t>09(Orotate phosphoribosyltransferase inhibitor) -0</w:t>
      </w:r>
      <w:r w:rsidR="00644CD5">
        <w:t>.</w:t>
      </w:r>
      <w:r>
        <w:t>401(Cytochrome P450 inhibitor) -0</w:t>
      </w:r>
      <w:r w:rsidR="00644CD5">
        <w:t>.</w:t>
      </w:r>
      <w:r>
        <w:t>403(Oxidizing agent) -1</w:t>
      </w:r>
      <w:r w:rsidR="00644CD5">
        <w:t>.</w:t>
      </w:r>
      <w:r>
        <w:t>11(MAO A inhibitor) + 1</w:t>
      </w:r>
      <w:r w:rsidR="00644CD5">
        <w:t>.</w:t>
      </w:r>
      <w:r>
        <w:t>03(Adenosine A1 receptor agonist enhancer) -0</w:t>
      </w:r>
      <w:r w:rsidR="00644CD5">
        <w:t>.</w:t>
      </w:r>
      <w:r>
        <w:t>339(MAP kinase kinase 2 inhibitor) + 0</w:t>
      </w:r>
      <w:r w:rsidR="00644CD5">
        <w:t>.</w:t>
      </w:r>
      <w:r>
        <w:t>0763(TRPM8 blocker) -1</w:t>
      </w:r>
      <w:r w:rsidR="00644CD5">
        <w:t>.</w:t>
      </w:r>
      <w:r>
        <w:t>51(Sigma 2 receptor antagonist) -0</w:t>
      </w:r>
      <w:r w:rsidR="00644CD5">
        <w:t>.</w:t>
      </w:r>
      <w:r>
        <w:t>251(Vitamin D receptor antag</w:t>
      </w:r>
      <w:r>
        <w:t>o</w:t>
      </w:r>
      <w:r>
        <w:t>nist) -0</w:t>
      </w:r>
      <w:r w:rsidR="00644CD5">
        <w:t>.</w:t>
      </w:r>
      <w:r>
        <w:t>746(Cyclic AMP modulator) + 0</w:t>
      </w:r>
      <w:r w:rsidR="00644CD5">
        <w:t>.</w:t>
      </w:r>
      <w:r>
        <w:t>535(Vitamin K-dependent protein C inhibitor) -0</w:t>
      </w:r>
      <w:r w:rsidR="00644CD5">
        <w:t>.</w:t>
      </w:r>
      <w:r>
        <w:t>425(Rhinitis) + 0</w:t>
      </w:r>
      <w:r w:rsidR="00644CD5">
        <w:t>.</w:t>
      </w:r>
      <w:r>
        <w:t>64(Alanine transaminase inhibitor) + 0</w:t>
      </w:r>
      <w:r w:rsidR="00644CD5">
        <w:t>.</w:t>
      </w:r>
      <w:r>
        <w:t>613(FOS expression enhancer) -0</w:t>
      </w:r>
      <w:r w:rsidR="00644CD5">
        <w:t>.</w:t>
      </w:r>
      <w:r>
        <w:t>356(Carcinogenic</w:t>
      </w:r>
      <w:r w:rsidR="00644CD5">
        <w:t>.</w:t>
      </w:r>
      <w:r>
        <w:t xml:space="preserve"> mouse) + </w:t>
      </w:r>
      <w:r>
        <w:lastRenderedPageBreak/>
        <w:t>0</w:t>
      </w:r>
      <w:r w:rsidR="00644CD5">
        <w:t>.</w:t>
      </w:r>
      <w:r>
        <w:t>139(Bradycardic) + 0</w:t>
      </w:r>
      <w:r w:rsidR="00644CD5">
        <w:t>.</w:t>
      </w:r>
      <w:r>
        <w:t>426(BCL2 expression inhibitor) + 0</w:t>
      </w:r>
      <w:r w:rsidR="00644CD5">
        <w:t>.</w:t>
      </w:r>
      <w:r>
        <w:t>16(Adrenaline uptake inhibitor) + 0</w:t>
      </w:r>
      <w:r w:rsidR="00644CD5">
        <w:t>.</w:t>
      </w:r>
      <w:r>
        <w:t>403(Convulsant) -0</w:t>
      </w:r>
      <w:r w:rsidR="00644CD5">
        <w:t>.</w:t>
      </w:r>
      <w:r>
        <w:t>0735(NumAcceptor) + 0</w:t>
      </w:r>
      <w:r w:rsidR="00644CD5">
        <w:t>.</w:t>
      </w:r>
      <w:r>
        <w:t>409(Endometrios treatment) + 1</w:t>
      </w:r>
      <w:r w:rsidR="00644CD5">
        <w:t>.</w:t>
      </w:r>
      <w:r>
        <w:t>19(Phosphate acetyltransferase inhibitor) + 0</w:t>
      </w:r>
      <w:r w:rsidR="00644CD5">
        <w:t>.</w:t>
      </w:r>
      <w:r>
        <w:t>0447(Dual specificity tyrosine-phosphorylation regulated kinase 1A inhibitor) -0</w:t>
      </w:r>
      <w:r w:rsidR="00644CD5">
        <w:t>.</w:t>
      </w:r>
      <w:r>
        <w:t>414(4-Hydroxy-2-oxoglutarate aldolase inhib</w:t>
      </w:r>
      <w:r>
        <w:t>i</w:t>
      </w:r>
      <w:r>
        <w:t>tor) -0</w:t>
      </w:r>
      <w:r w:rsidR="00644CD5">
        <w:t>.</w:t>
      </w:r>
      <w:r>
        <w:t>274(Purinergic P2T antagonist) + 0</w:t>
      </w:r>
      <w:r w:rsidR="00644CD5">
        <w:t>.</w:t>
      </w:r>
      <w:r>
        <w:t>361(Adenylate cyclase III inhibitor) -0</w:t>
      </w:r>
      <w:r w:rsidR="00644CD5">
        <w:t>.</w:t>
      </w:r>
      <w:r>
        <w:t>255(CYP19A1 expression enhancer) -0</w:t>
      </w:r>
      <w:r w:rsidR="00644CD5">
        <w:t>.</w:t>
      </w:r>
      <w:r>
        <w:t>0273(TGFA expression enhancer) -0</w:t>
      </w:r>
      <w:r w:rsidR="00644CD5">
        <w:t>.</w:t>
      </w:r>
      <w:r>
        <w:t>552(Transthyretin amyloid fibril formation inhibitor) + 0</w:t>
      </w:r>
      <w:r w:rsidR="00644CD5">
        <w:t>.</w:t>
      </w:r>
      <w:r>
        <w:t>602(CYP4B su</w:t>
      </w:r>
      <w:r>
        <w:t>b</w:t>
      </w:r>
      <w:r>
        <w:t>strate) + 1</w:t>
      </w:r>
      <w:r w:rsidR="00644CD5">
        <w:t>.</w:t>
      </w:r>
      <w:r>
        <w:t>55(Arachidonic acid antagonist) + 0</w:t>
      </w:r>
      <w:r w:rsidR="00644CD5">
        <w:t>.</w:t>
      </w:r>
      <w:r>
        <w:t>661(CYP1B substrate) + 1</w:t>
      </w:r>
      <w:r w:rsidR="00644CD5">
        <w:t>.</w:t>
      </w:r>
      <w:r>
        <w:t>34((R)-aminopropanol dehydrogenase i</w:t>
      </w:r>
      <w:r>
        <w:t>n</w:t>
      </w:r>
      <w:r>
        <w:t>hibitor) -0</w:t>
      </w:r>
      <w:r w:rsidR="00644CD5">
        <w:t>.</w:t>
      </w:r>
      <w:r>
        <w:t>824(5-Alpha-reductase inhibitor) -0</w:t>
      </w:r>
      <w:r w:rsidR="00644CD5">
        <w:t>.</w:t>
      </w:r>
      <w:r>
        <w:t>655(Methylenetetrahydrofolate dehydrogenase (NADP+) inhibitor) -0</w:t>
      </w:r>
      <w:r w:rsidR="00644CD5">
        <w:t>.</w:t>
      </w:r>
      <w:r>
        <w:t>296(DNA repair enzyme inhibitor) + 0</w:t>
      </w:r>
      <w:r w:rsidR="00644CD5">
        <w:t>.</w:t>
      </w:r>
      <w:r>
        <w:t>391(Matrix metalloproteinase 4 (membrane-type) inhibitor) -0</w:t>
      </w:r>
      <w:r w:rsidR="00644CD5">
        <w:t>.</w:t>
      </w:r>
      <w:r>
        <w:t>262(KPNB1 expression inhibitor) -0</w:t>
      </w:r>
      <w:r w:rsidR="00644CD5">
        <w:t>.</w:t>
      </w:r>
      <w:r>
        <w:t>203(Pulmonary hypertension treatment) -0</w:t>
      </w:r>
      <w:r w:rsidR="00644CD5">
        <w:t>.</w:t>
      </w:r>
      <w:r>
        <w:t>333(T cell receptor gamma-delta antagonist) -0</w:t>
      </w:r>
      <w:r w:rsidR="00644CD5">
        <w:t>.</w:t>
      </w:r>
      <w:r>
        <w:t>566(UGT2B1 substrate) + 0</w:t>
      </w:r>
      <w:r w:rsidR="00644CD5">
        <w:t>.</w:t>
      </w:r>
      <w:r>
        <w:t>795(MMP2 expression inhibitor) + 0</w:t>
      </w:r>
      <w:r w:rsidR="00644CD5">
        <w:t>.</w:t>
      </w:r>
      <w:r>
        <w:t>0866(MW) + 0</w:t>
      </w:r>
      <w:r w:rsidR="00644CD5">
        <w:t>.</w:t>
      </w:r>
      <w:r>
        <w:t>756(Candidapepsin inhibitor) + 1</w:t>
      </w:r>
      <w:r w:rsidR="00644CD5">
        <w:t>.</w:t>
      </w:r>
      <w:r>
        <w:t>24(DNA methyltransferase I inhibitor) + 0</w:t>
      </w:r>
      <w:r w:rsidR="00644CD5">
        <w:t>.</w:t>
      </w:r>
      <w:r>
        <w:t>7(Aromatic-amino-acid transaminase inhibitor) -0</w:t>
      </w:r>
      <w:r w:rsidR="00644CD5">
        <w:t>.</w:t>
      </w:r>
      <w:r>
        <w:t>412(Preterm labor treatment) + 0</w:t>
      </w:r>
      <w:r w:rsidR="00644CD5">
        <w:t>.</w:t>
      </w:r>
      <w:r>
        <w:t>431(UDP-N-acetylmuramate-L-alanine ligase inhibitor) -0</w:t>
      </w:r>
      <w:r w:rsidR="00644CD5">
        <w:t>.</w:t>
      </w:r>
      <w:r>
        <w:t>622(Homoserine dehydrogenase inhibitor) -0</w:t>
      </w:r>
      <w:r w:rsidR="00644CD5">
        <w:t>.</w:t>
      </w:r>
      <w:r>
        <w:t>904(Potassium channel activator) -1</w:t>
      </w:r>
      <w:r w:rsidR="00644CD5">
        <w:t>.</w:t>
      </w:r>
      <w:r>
        <w:t>55(UGT2B20 substrate) -0</w:t>
      </w:r>
      <w:r w:rsidR="00644CD5">
        <w:t>.</w:t>
      </w:r>
      <w:r>
        <w:t>253(IL12B expression inhibitor) + 0</w:t>
      </w:r>
      <w:r w:rsidR="00644CD5">
        <w:t>.</w:t>
      </w:r>
      <w:r>
        <w:t>282(Purinergic P2X1 antagonist) -0</w:t>
      </w:r>
      <w:r w:rsidR="00644CD5">
        <w:t>.</w:t>
      </w:r>
      <w:r>
        <w:t>229(CYP2B1 substrate) + 1</w:t>
      </w:r>
      <w:r w:rsidR="00644CD5">
        <w:t>.</w:t>
      </w:r>
      <w:r>
        <w:t>48(Riboflavin synthase inhibitor) + 0</w:t>
      </w:r>
      <w:r w:rsidR="00644CD5">
        <w:t>.</w:t>
      </w:r>
      <w:r>
        <w:t>315(Acetate kinase inhibitor) -0</w:t>
      </w:r>
      <w:r w:rsidR="00644CD5">
        <w:t>.</w:t>
      </w:r>
      <w:r>
        <w:t>56(Acid phosphatase inhibitor) + 0</w:t>
      </w:r>
      <w:r w:rsidR="00644CD5">
        <w:t>.</w:t>
      </w:r>
      <w:r>
        <w:t>353(Uterine relaxant) + 0</w:t>
      </w:r>
      <w:r w:rsidR="00644CD5">
        <w:t>.</w:t>
      </w:r>
      <w:r>
        <w:t>542(CYP1A1 expression inhibitor) -0</w:t>
      </w:r>
      <w:r w:rsidR="00644CD5">
        <w:t>.</w:t>
      </w:r>
      <w:r>
        <w:t>523(Cerebral hemorrhage) + 0</w:t>
      </w:r>
      <w:r w:rsidR="00644CD5">
        <w:t>.</w:t>
      </w:r>
      <w:r>
        <w:t>383(Paranoia) -0</w:t>
      </w:r>
      <w:r w:rsidR="00644CD5">
        <w:t>.</w:t>
      </w:r>
      <w:r>
        <w:t>759(Thyroid hormone beta 1 antagonist) -0</w:t>
      </w:r>
      <w:r w:rsidR="00644CD5">
        <w:t>.</w:t>
      </w:r>
      <w:r>
        <w:t>402(YWHAE expression inhibitor) -0</w:t>
      </w:r>
      <w:r w:rsidR="00644CD5">
        <w:t>.</w:t>
      </w:r>
      <w:r>
        <w:t>646(Thioredoxin reductase inhibitor) -0</w:t>
      </w:r>
      <w:r w:rsidR="00644CD5">
        <w:t>.</w:t>
      </w:r>
      <w:r>
        <w:t>226(Prostate cancer treatment) + 0</w:t>
      </w:r>
      <w:r w:rsidR="00644CD5">
        <w:t>.</w:t>
      </w:r>
      <w:r>
        <w:t>734(Phospholipase inhibitor) -0</w:t>
      </w:r>
      <w:r w:rsidR="00644CD5">
        <w:t>.</w:t>
      </w:r>
      <w:r>
        <w:t>296(Aggrecanase 1 inhibitor) -0</w:t>
      </w:r>
      <w:r w:rsidR="00644CD5">
        <w:t>.</w:t>
      </w:r>
      <w:r>
        <w:t>228(Melatonin 1 antagonist) + 0</w:t>
      </w:r>
      <w:r w:rsidR="00644CD5">
        <w:t>.</w:t>
      </w:r>
      <w:r>
        <w:t>242(Antineoplastic (colon cancer)) -0</w:t>
      </w:r>
      <w:r w:rsidR="00644CD5">
        <w:t>.</w:t>
      </w:r>
      <w:r>
        <w:t>242(Estradiol 17 beta dehydrogenase 2 inhibitor) -0</w:t>
      </w:r>
      <w:r w:rsidR="00644CD5">
        <w:t>.</w:t>
      </w:r>
      <w:r>
        <w:t>673(Aryl-alcohol dehydrogenase inhibitor) -0</w:t>
      </w:r>
      <w:r w:rsidR="00644CD5">
        <w:t>.</w:t>
      </w:r>
      <w:r>
        <w:t>395(Estrogen receptor alpha antagonist) -1</w:t>
      </w:r>
      <w:r w:rsidR="00644CD5">
        <w:t>.</w:t>
      </w:r>
      <w:r>
        <w:t>02(Acetylserotonin O-methyltransferase inhibitor) + 0</w:t>
      </w:r>
      <w:r w:rsidR="00644CD5">
        <w:t>.</w:t>
      </w:r>
      <w:r>
        <w:t>236(FABP1 expression enhancer) + 0</w:t>
      </w:r>
      <w:r w:rsidR="00644CD5">
        <w:t>.</w:t>
      </w:r>
      <w:r>
        <w:t>978(Cathepsin D inhibitor) -0</w:t>
      </w:r>
      <w:r w:rsidR="00644CD5">
        <w:t>.</w:t>
      </w:r>
      <w:r>
        <w:t>232(Microtubule stabilization) + 0</w:t>
      </w:r>
      <w:r w:rsidR="00644CD5">
        <w:t>.</w:t>
      </w:r>
      <w:r>
        <w:t>3(Protein kinase C nu inhibitor) -0</w:t>
      </w:r>
      <w:r w:rsidR="00644CD5">
        <w:t>.</w:t>
      </w:r>
      <w:r>
        <w:t>528(NADH dehydrogenase inhibitor) -0</w:t>
      </w:r>
      <w:r w:rsidR="00644CD5">
        <w:t>.</w:t>
      </w:r>
      <w:r>
        <w:t>377(Galactolipase inhibitor) + 0</w:t>
      </w:r>
      <w:r w:rsidR="00644CD5">
        <w:t>.</w:t>
      </w:r>
      <w:r>
        <w:t>0512(Phosphatidylinositol 3-kinase beta inhibitor) + 0</w:t>
      </w:r>
      <w:r w:rsidR="00644CD5">
        <w:t>.</w:t>
      </w:r>
      <w:r>
        <w:t>219(Interleukin 1 antagonist) + 0</w:t>
      </w:r>
      <w:r w:rsidR="00644CD5">
        <w:t>.</w:t>
      </w:r>
      <w:r>
        <w:t>0894(Glutamate (mGluR) agonist) -0</w:t>
      </w:r>
      <w:r w:rsidR="00644CD5">
        <w:t>.</w:t>
      </w:r>
      <w:r>
        <w:t>748(CC chemokine receptor agonist) + 1(L-iditol 2-dehydrogenase inhibitor) -0</w:t>
      </w:r>
      <w:r w:rsidR="00644CD5">
        <w:t>.</w:t>
      </w:r>
      <w:r>
        <w:t>18(Threonine synthase inhibitor) -0</w:t>
      </w:r>
      <w:r w:rsidR="00644CD5">
        <w:t>.</w:t>
      </w:r>
      <w:r>
        <w:t>203(Antiviral (Hepatitis C)) + 1</w:t>
      </w:r>
      <w:r w:rsidR="00644CD5">
        <w:t>.</w:t>
      </w:r>
      <w:r>
        <w:t>18(Ether-a-go-go potassium channel 1 blocker) -0</w:t>
      </w:r>
      <w:r w:rsidR="00644CD5">
        <w:t>.</w:t>
      </w:r>
      <w:r>
        <w:t>643(Peptidylglycine monooxygenase inhibitor) -1</w:t>
      </w:r>
      <w:r w:rsidR="00644CD5">
        <w:t>.</w:t>
      </w:r>
      <w:r>
        <w:t>06(GMP synthase inhibitor) -0</w:t>
      </w:r>
      <w:r w:rsidR="00644CD5">
        <w:t>.</w:t>
      </w:r>
      <w:r>
        <w:t>32(8-Amino-7-oxononanoate synthase inhibitor) -1</w:t>
      </w:r>
      <w:r w:rsidR="00644CD5">
        <w:t>.</w:t>
      </w:r>
      <w:r>
        <w:t>22(Protein phosphatase 2B inhibitor) + 0</w:t>
      </w:r>
      <w:r w:rsidR="00644CD5">
        <w:t>.</w:t>
      </w:r>
      <w:r>
        <w:t>192(Signal transduction pathways inhibitor) -0</w:t>
      </w:r>
      <w:r w:rsidR="00644CD5">
        <w:t>.</w:t>
      </w:r>
      <w:r>
        <w:t>253(Renin inhibitor) + 0</w:t>
      </w:r>
      <w:r w:rsidR="00644CD5">
        <w:t>.</w:t>
      </w:r>
      <w:r>
        <w:t>309(Anesthetic general) -0</w:t>
      </w:r>
      <w:r w:rsidR="00644CD5">
        <w:t>.</w:t>
      </w:r>
      <w:r>
        <w:t>523(Fatty acid oxidation inhibitor) -0</w:t>
      </w:r>
      <w:r w:rsidR="00644CD5">
        <w:t>.</w:t>
      </w:r>
      <w:r>
        <w:t>178(Acute neurologic disorders treatment) + 0</w:t>
      </w:r>
      <w:r w:rsidR="00644CD5">
        <w:t>.</w:t>
      </w:r>
      <w:r>
        <w:t>508(Galactose oxidase inhibitor) + 0</w:t>
      </w:r>
      <w:r w:rsidR="00644CD5">
        <w:t>.</w:t>
      </w:r>
      <w:r>
        <w:t>675(Tyrosine phenol-lyase i</w:t>
      </w:r>
      <w:r>
        <w:t>n</w:t>
      </w:r>
      <w:r>
        <w:t>hibitor) + 0</w:t>
      </w:r>
      <w:r w:rsidR="00644CD5">
        <w:t>.</w:t>
      </w:r>
      <w:r>
        <w:t>973(Gastricsin inhibitor) -0</w:t>
      </w:r>
      <w:r w:rsidR="00644CD5">
        <w:t>.</w:t>
      </w:r>
      <w:r>
        <w:t>142(Calcium channel N-type blocker) -0</w:t>
      </w:r>
      <w:r w:rsidR="00644CD5">
        <w:t>.</w:t>
      </w:r>
      <w:r>
        <w:t>304(Prokinetic) -0</w:t>
      </w:r>
      <w:r w:rsidR="00644CD5">
        <w:t>.</w:t>
      </w:r>
      <w:r>
        <w:t>335(Beta-adrenergic receptor kinase inhibitor) + 0</w:t>
      </w:r>
      <w:r w:rsidR="00644CD5">
        <w:t>.</w:t>
      </w:r>
      <w:r>
        <w:t>24(Prostaglandin EP12 antagonist) + 1</w:t>
      </w:r>
      <w:r w:rsidR="00644CD5">
        <w:t>.</w:t>
      </w:r>
      <w:r>
        <w:t>18(Saccharopine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484(Acetoin dehydrogenase inhibitor) + 0</w:t>
      </w:r>
      <w:r w:rsidR="00644CD5">
        <w:t>.</w:t>
      </w:r>
      <w:r>
        <w:t>549(Caspase 3 inhibitor) + 0</w:t>
      </w:r>
      <w:r w:rsidR="00644CD5">
        <w:t>.</w:t>
      </w:r>
      <w:r>
        <w:t>612(CYP1B1 expression enhancer) -0</w:t>
      </w:r>
      <w:r w:rsidR="00644CD5">
        <w:t>.</w:t>
      </w:r>
      <w:r>
        <w:t>603(Corticotropin releasing factor antagonist) -0</w:t>
      </w:r>
      <w:r w:rsidR="00644CD5">
        <w:t>.</w:t>
      </w:r>
      <w:r>
        <w:t>301(Lactate 2-monooxygenase inhibitor) -0</w:t>
      </w:r>
      <w:r w:rsidR="00644CD5">
        <w:t>.</w:t>
      </w:r>
      <w:r>
        <w:t>192(Drowsiness) -0</w:t>
      </w:r>
      <w:r w:rsidR="00644CD5">
        <w:t>.</w:t>
      </w:r>
      <w:r>
        <w:t>286(Fatty liver) + 0</w:t>
      </w:r>
      <w:r w:rsidR="00644CD5">
        <w:t>.</w:t>
      </w:r>
      <w:r>
        <w:t>183(Inositol 1</w:t>
      </w:r>
      <w:r w:rsidR="00644CD5">
        <w:t>.</w:t>
      </w:r>
      <w:r>
        <w:t>4</w:t>
      </w:r>
      <w:r w:rsidR="00644CD5">
        <w:t>.</w:t>
      </w:r>
      <w:r>
        <w:t>5-triphosphate receptor 1 a</w:t>
      </w:r>
      <w:r>
        <w:t>n</w:t>
      </w:r>
      <w:r>
        <w:t>tagonist) + 1</w:t>
      </w:r>
      <w:r w:rsidR="00644CD5">
        <w:t>.</w:t>
      </w:r>
      <w:r>
        <w:t>2(Tetracycline antiport transporter antagonist) + 0</w:t>
      </w:r>
      <w:r w:rsidR="00644CD5">
        <w:t>.</w:t>
      </w:r>
      <w:r>
        <w:t>323(Cyanosis) -0</w:t>
      </w:r>
      <w:r w:rsidR="00644CD5">
        <w:t>.</w:t>
      </w:r>
      <w:r>
        <w:t>363(DNA damaging) + 0</w:t>
      </w:r>
      <w:r w:rsidR="00644CD5">
        <w:t>.</w:t>
      </w:r>
      <w:r>
        <w:t>322(Ribosomal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197(AXL receptor tyrosine kinase inhibitor) + 0</w:t>
      </w:r>
      <w:r w:rsidR="00644CD5">
        <w:t>.</w:t>
      </w:r>
      <w:r>
        <w:t>155(Lipase inhibitor) -0</w:t>
      </w:r>
      <w:r w:rsidR="00644CD5">
        <w:t>.</w:t>
      </w:r>
      <w:r>
        <w:t>21(Histone acetyltransferase inhibitor) -0</w:t>
      </w:r>
      <w:r w:rsidR="00644CD5">
        <w:t>.</w:t>
      </w:r>
      <w:r>
        <w:t>69(Argininosuccinate lyase inhibitor) + 0</w:t>
      </w:r>
      <w:r w:rsidR="00644CD5">
        <w:t>.</w:t>
      </w:r>
      <w:r>
        <w:t>231(Ulcer</w:t>
      </w:r>
      <w:r w:rsidR="00644CD5">
        <w:t>.</w:t>
      </w:r>
      <w:r>
        <w:t xml:space="preserve"> gastric) -0</w:t>
      </w:r>
      <w:r w:rsidR="00644CD5">
        <w:t>.</w:t>
      </w:r>
      <w:r>
        <w:t>123(Ribosomal protein S6 kinase alpha 2 inhibitor) -0</w:t>
      </w:r>
      <w:r w:rsidR="00644CD5">
        <w:t>.</w:t>
      </w:r>
      <w:r>
        <w:t>371(TGFB1 expression enhancer) -0</w:t>
      </w:r>
      <w:r w:rsidR="00644CD5">
        <w:t>.</w:t>
      </w:r>
      <w:r>
        <w:t>526(Chymotrypsin inhibitor) + 0</w:t>
      </w:r>
      <w:r w:rsidR="00644CD5">
        <w:t>.</w:t>
      </w:r>
      <w:r>
        <w:t>208(Transforming protein p21/H-Ras-1 inhibitor) + 0</w:t>
      </w:r>
      <w:r w:rsidR="00644CD5">
        <w:t>.</w:t>
      </w:r>
      <w:r>
        <w:t>173(Gastrointestinal diso</w:t>
      </w:r>
      <w:r>
        <w:t>r</w:t>
      </w:r>
      <w:r>
        <w:t>ders treatment) + 0</w:t>
      </w:r>
      <w:r w:rsidR="00644CD5">
        <w:t>.</w:t>
      </w:r>
      <w:r>
        <w:t>992(Peptide deformylase inhibitor) + 1</w:t>
      </w:r>
      <w:r w:rsidR="00644CD5">
        <w:t>.</w:t>
      </w:r>
      <w:r>
        <w:t>06(Dihydrofolate reductase (Mycobacterium avium) inhib</w:t>
      </w:r>
      <w:r>
        <w:t>i</w:t>
      </w:r>
      <w:r>
        <w:t>tor) + 0</w:t>
      </w:r>
      <w:r w:rsidR="00644CD5">
        <w:t>.</w:t>
      </w:r>
      <w:r>
        <w:t>119(Antineoplastic (multiple myeloma)) -0</w:t>
      </w:r>
      <w:r w:rsidR="00644CD5">
        <w:t>.</w:t>
      </w:r>
      <w:r>
        <w:t>361(Aurora-B kinase inhibitor) + 0</w:t>
      </w:r>
      <w:r w:rsidR="00644CD5">
        <w:t>.</w:t>
      </w:r>
      <w:r>
        <w:t>171(Sirtuin 2 inhibitor) + 0</w:t>
      </w:r>
      <w:r w:rsidR="00644CD5">
        <w:t>.</w:t>
      </w:r>
      <w:r>
        <w:t>195(Tyk2 inhibitor) -0</w:t>
      </w:r>
      <w:r w:rsidR="00644CD5">
        <w:t>.</w:t>
      </w:r>
      <w:r>
        <w:t>146(Protein kinase C zeta inhibitor) -0</w:t>
      </w:r>
      <w:r w:rsidR="00644CD5">
        <w:t>.</w:t>
      </w:r>
      <w:r>
        <w:t>243(Lipid peroxidase inhibitor) + 0</w:t>
      </w:r>
      <w:r w:rsidR="00644CD5">
        <w:t>.</w:t>
      </w:r>
      <w:r>
        <w:t>236(Cardiodepressant) + 0</w:t>
      </w:r>
      <w:r w:rsidR="00644CD5">
        <w:t>.</w:t>
      </w:r>
      <w:r>
        <w:t>109(Anxiolytic) -0</w:t>
      </w:r>
      <w:r w:rsidR="00644CD5">
        <w:t>.</w:t>
      </w:r>
      <w:r>
        <w:t>704(CF transmembrane conductance regulator antagonist) + 0</w:t>
      </w:r>
      <w:r w:rsidR="00644CD5">
        <w:t>.</w:t>
      </w:r>
      <w:r>
        <w:t>562(Interleukin 10 agonist) + 0</w:t>
      </w:r>
      <w:r w:rsidR="00644CD5">
        <w:t>.</w:t>
      </w:r>
      <w:r>
        <w:t>245(Pim-2 kinase inhibitor) -0</w:t>
      </w:r>
      <w:r w:rsidR="00644CD5">
        <w:t>.</w:t>
      </w:r>
      <w:r>
        <w:t>209(Sirtuin 1 inhibitor) -0</w:t>
      </w:r>
      <w:r w:rsidR="00644CD5">
        <w:t>.</w:t>
      </w:r>
      <w:r>
        <w:t>457(Histone deacetylase 9 inhibitor) + 0</w:t>
      </w:r>
      <w:r w:rsidR="00644CD5">
        <w:t>.</w:t>
      </w:r>
      <w:r>
        <w:t>157(PfA-M1 aminopeptidase inhibitor) + 0</w:t>
      </w:r>
      <w:r w:rsidR="00644CD5">
        <w:t>.</w:t>
      </w:r>
      <w:r>
        <w:t>148(Angiogenesis inhibitor) -0</w:t>
      </w:r>
      <w:r w:rsidR="00644CD5">
        <w:t>.</w:t>
      </w:r>
      <w:r>
        <w:t>191(cAMP-dependent protein kinase type II-beta regulatory subunit inhibitor) -0</w:t>
      </w:r>
      <w:r w:rsidR="00644CD5">
        <w:t>.</w:t>
      </w:r>
      <w:r>
        <w:t>239(Protein phosphatase 2A inhibitor) -0</w:t>
      </w:r>
      <w:r w:rsidR="00644CD5">
        <w:t>.</w:t>
      </w:r>
      <w:r>
        <w:t>604(Endothelin-converting enzyme 1 inhibitor) -0</w:t>
      </w:r>
      <w:r w:rsidR="00644CD5">
        <w:t>.</w:t>
      </w:r>
      <w:r>
        <w:t>124(Restenosis treatment) -0</w:t>
      </w:r>
      <w:r w:rsidR="00644CD5">
        <w:t>.</w:t>
      </w:r>
      <w:r>
        <w:t>387(Restless leg syndrome treatment) -0</w:t>
      </w:r>
      <w:r w:rsidR="00644CD5">
        <w:t>.</w:t>
      </w:r>
      <w:r>
        <w:t>186(Ribosomal protein S6 kinase alpha 5 inhibitor) -0</w:t>
      </w:r>
      <w:r w:rsidR="00644CD5">
        <w:t>.</w:t>
      </w:r>
      <w:r>
        <w:t>555(Cyclopropane-fatty-acyl-phospholipid synthase inhibitor) -0</w:t>
      </w:r>
      <w:r w:rsidR="00644CD5">
        <w:t>.</w:t>
      </w:r>
      <w:r>
        <w:t>146(Sodium/hydrogen exchanger 2 inhibitor) -0</w:t>
      </w:r>
      <w:r w:rsidR="00644CD5">
        <w:t>.</w:t>
      </w:r>
      <w:r>
        <w:t>917(Glutamate carboxypeptidase inhibitor) -0</w:t>
      </w:r>
      <w:r w:rsidR="00644CD5">
        <w:t>.</w:t>
      </w:r>
      <w:r>
        <w:t>266(Microtubule formation inhibitor) + 0</w:t>
      </w:r>
      <w:r w:rsidR="00644CD5">
        <w:t>.</w:t>
      </w:r>
      <w:r>
        <w:t>178(Adenosylmethionine cyclotransferase inhibitor) + 0</w:t>
      </w:r>
      <w:r w:rsidR="00644CD5">
        <w:t>.</w:t>
      </w:r>
      <w:r>
        <w:t>188(Trypsin II inhibitor) -0</w:t>
      </w:r>
      <w:r w:rsidR="00644CD5">
        <w:t>.</w:t>
      </w:r>
      <w:r>
        <w:t>153(Phosphodiesterase 7A inhibitor) + 0</w:t>
      </w:r>
      <w:r w:rsidR="00644CD5">
        <w:t>.</w:t>
      </w:r>
      <w:r>
        <w:t>193(Dyslipidemia) -0</w:t>
      </w:r>
      <w:r w:rsidR="00644CD5">
        <w:t>.</w:t>
      </w:r>
      <w:r>
        <w:t>146(Fibrosis treatment) -0</w:t>
      </w:r>
      <w:r w:rsidR="00644CD5">
        <w:t>.</w:t>
      </w:r>
      <w:r>
        <w:t>151(Agitation) -0</w:t>
      </w:r>
      <w:r w:rsidR="00644CD5">
        <w:t>.</w:t>
      </w:r>
      <w:r>
        <w:t>38(Dopamine D3 agonist) + 0</w:t>
      </w:r>
      <w:r w:rsidR="00644CD5">
        <w:t>.</w:t>
      </w:r>
      <w:r>
        <w:t>467(NAD(P)+ transhydrogenase (AB-specific) inhibitor) + 0</w:t>
      </w:r>
      <w:r w:rsidR="00644CD5">
        <w:t>.</w:t>
      </w:r>
      <w:r>
        <w:t>255(Bronchoconstrictor) + 0</w:t>
      </w:r>
      <w:r w:rsidR="00644CD5">
        <w:t>.</w:t>
      </w:r>
      <w:r>
        <w:t>405(Glutamate decarboxylase inhibitor) + 0</w:t>
      </w:r>
      <w:r w:rsidR="00644CD5">
        <w:t>.</w:t>
      </w:r>
      <w:r>
        <w:t>243(Hypersexuality) -0</w:t>
      </w:r>
      <w:r w:rsidR="00644CD5">
        <w:t>.</w:t>
      </w:r>
      <w:r>
        <w:t>194(Antimycobacterial) + 0</w:t>
      </w:r>
      <w:r w:rsidR="00644CD5">
        <w:t>.</w:t>
      </w:r>
      <w:r>
        <w:t>168(Antialcoholic) -0</w:t>
      </w:r>
      <w:r w:rsidR="00644CD5">
        <w:t>.</w:t>
      </w:r>
      <w:r>
        <w:t>121(Niemann-Pick C1-like 1 protein antagonist) -0</w:t>
      </w:r>
      <w:r w:rsidR="00644CD5">
        <w:t>.</w:t>
      </w:r>
      <w:r>
        <w:t>154(Cyclin-dependent kinase 2 inhibitor) + 0</w:t>
      </w:r>
      <w:r w:rsidR="00644CD5">
        <w:t>.</w:t>
      </w:r>
      <w:r>
        <w:t>186(Cataract) -12</w:t>
      </w:r>
      <w:r w:rsidR="00644CD5">
        <w:t>.</w:t>
      </w:r>
      <w:r>
        <w:t>5(Length^2) + 0</w:t>
      </w:r>
      <w:r w:rsidR="00644CD5">
        <w:t>.</w:t>
      </w:r>
      <w:r>
        <w:t>147(Ca2+/calmodulin-dependent kinase I alpha inhibitor) -0</w:t>
      </w:r>
      <w:r w:rsidR="00644CD5">
        <w:t>.</w:t>
      </w:r>
      <w:r>
        <w:t xml:space="preserve">488(Glutathione </w:t>
      </w:r>
      <w:r>
        <w:lastRenderedPageBreak/>
        <w:t>synthase inhibitor) -0</w:t>
      </w:r>
      <w:r w:rsidR="00644CD5">
        <w:t>.</w:t>
      </w:r>
      <w:r>
        <w:t>224(Amyotrophic lateral sclerosis treatment) -0</w:t>
      </w:r>
      <w:r w:rsidR="00644CD5">
        <w:t>.</w:t>
      </w:r>
      <w:r>
        <w:t>358(Hypoxia inducible factor 1 alpha inhibitor) + 0</w:t>
      </w:r>
      <w:r w:rsidR="00644CD5">
        <w:t>.</w:t>
      </w:r>
      <w:r>
        <w:t>127(Ataxia) -0</w:t>
      </w:r>
      <w:r w:rsidR="00644CD5">
        <w:t>.</w:t>
      </w:r>
      <w:r>
        <w:t>0751(Antineoplastic enhancer) + 0</w:t>
      </w:r>
      <w:r w:rsidR="00644CD5">
        <w:t>.</w:t>
      </w:r>
      <w:r>
        <w:t>108(Thrombolytic) -0</w:t>
      </w:r>
      <w:r w:rsidR="00644CD5">
        <w:t>.</w:t>
      </w:r>
      <w:r>
        <w:t>478(Histone-lysine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209(Heat shock protein antagonist) + 0</w:t>
      </w:r>
      <w:r w:rsidR="00644CD5">
        <w:t>.</w:t>
      </w:r>
      <w:r>
        <w:t>341(Antibiotic) + 0</w:t>
      </w:r>
      <w:r w:rsidR="00644CD5">
        <w:t>.</w:t>
      </w:r>
      <w:r>
        <w:t>112(Opioid delta rece</w:t>
      </w:r>
      <w:r>
        <w:t>p</w:t>
      </w:r>
      <w:r>
        <w:t>tor agonist) + 0</w:t>
      </w:r>
      <w:r w:rsidR="00644CD5">
        <w:t>.</w:t>
      </w:r>
      <w:r>
        <w:t>149(Glutamate (mGluR group III) agonist) -0</w:t>
      </w:r>
      <w:r w:rsidR="00644CD5">
        <w:t>.</w:t>
      </w:r>
      <w:r>
        <w:t>122(Fibrillation</w:t>
      </w:r>
      <w:r w:rsidR="00644CD5">
        <w:t>.</w:t>
      </w:r>
      <w:r>
        <w:t xml:space="preserve"> atrial) + 0</w:t>
      </w:r>
      <w:r w:rsidR="00644CD5">
        <w:t>.</w:t>
      </w:r>
      <w:r>
        <w:t>158(Insulin like growth factor 1 antagonist) -0</w:t>
      </w:r>
      <w:r w:rsidR="00644CD5">
        <w:t>.</w:t>
      </w:r>
      <w:r>
        <w:t>277(Histidine decarboxylase inhibitor) + 0</w:t>
      </w:r>
      <w:r w:rsidR="00644CD5">
        <w:t>.</w:t>
      </w:r>
      <w:r>
        <w:t>155(Ca2+/calmodulin-dependent kinase I inhibitor) -0</w:t>
      </w:r>
      <w:r w:rsidR="00644CD5">
        <w:t>.</w:t>
      </w:r>
      <w:r>
        <w:t>136(Glutamate (mGluR group I) agonist) -0</w:t>
      </w:r>
      <w:r w:rsidR="00644CD5">
        <w:t>.</w:t>
      </w:r>
      <w:r>
        <w:t>229(Catechol 2</w:t>
      </w:r>
      <w:r w:rsidR="00644CD5">
        <w:t>.</w:t>
      </w:r>
      <w:r>
        <w:t>3-dioxygenase inhibitor) + 0</w:t>
      </w:r>
      <w:r w:rsidR="00644CD5">
        <w:t>.</w:t>
      </w:r>
      <w:r>
        <w:t>213(Sirtuin inhibitor) -0</w:t>
      </w:r>
      <w:r w:rsidR="00644CD5">
        <w:t>.</w:t>
      </w:r>
      <w:r>
        <w:t>169(MAP kinase 11 inhibitor) -0</w:t>
      </w:r>
      <w:r w:rsidR="00644CD5">
        <w:t>.</w:t>
      </w:r>
      <w:r>
        <w:t>0898(Prolactin release inhibitor) + 0</w:t>
      </w:r>
      <w:r w:rsidR="00644CD5">
        <w:t>.</w:t>
      </w:r>
      <w:r>
        <w:t>141(Nicotinic acid receptor agonist) -0</w:t>
      </w:r>
      <w:r w:rsidR="00644CD5">
        <w:t>.</w:t>
      </w:r>
      <w:r>
        <w:t>587(CYP24 substrate) -0</w:t>
      </w:r>
      <w:r w:rsidR="00644CD5">
        <w:t>.</w:t>
      </w:r>
      <w:r>
        <w:t>305(DNA excision repair protein ERCC-5 inhibitor) -0</w:t>
      </w:r>
      <w:r w:rsidR="00644CD5">
        <w:t>.</w:t>
      </w:r>
      <w:r>
        <w:t>191(Ribosomal protein S6 kinase alpha 4 inhibitor) + 0</w:t>
      </w:r>
      <w:r w:rsidR="00644CD5">
        <w:t>.</w:t>
      </w:r>
      <w:r>
        <w:t>278(5 Hydroxytryptamine 3A antagonist) -0</w:t>
      </w:r>
      <w:r w:rsidR="00644CD5">
        <w:t>.</w:t>
      </w:r>
      <w:r>
        <w:t>105(Lysophosphatidic acid 3 receptor antagonist) -0</w:t>
      </w:r>
      <w:r w:rsidR="00644CD5">
        <w:t>.</w:t>
      </w:r>
      <w:r>
        <w:t>131(Serine O-acetyltransferase inhibitor) + 0</w:t>
      </w:r>
      <w:r w:rsidR="00644CD5">
        <w:t>.</w:t>
      </w:r>
      <w:r>
        <w:t>103(Carbonic anhydrase XII inhibitor) -0</w:t>
      </w:r>
      <w:r w:rsidR="00644CD5">
        <w:t>.</w:t>
      </w:r>
      <w:r>
        <w:t>0866(Glutamate (mGluR7) antagonist) + 0</w:t>
      </w:r>
      <w:r w:rsidR="00644CD5">
        <w:t>.</w:t>
      </w:r>
      <w:r>
        <w:t>275(Anthranilate synthase inhibitor) -0</w:t>
      </w:r>
      <w:r w:rsidR="00644CD5">
        <w:t>.</w:t>
      </w:r>
      <w:r>
        <w:t>098(Tubulin agonist) + 0</w:t>
      </w:r>
      <w:r w:rsidR="00644CD5">
        <w:t>.</w:t>
      </w:r>
      <w:r>
        <w:t>126(CAT expression inhibitor) + 0</w:t>
      </w:r>
      <w:r w:rsidR="00644CD5">
        <w:t>.</w:t>
      </w:r>
      <w:r>
        <w:t>0835(Death-associated protein kinase inhibitor) -0</w:t>
      </w:r>
      <w:r w:rsidR="00644CD5">
        <w:t>.</w:t>
      </w:r>
      <w:r>
        <w:t>0884(Kinase inhibitor) -0</w:t>
      </w:r>
      <w:r w:rsidR="00644CD5">
        <w:t>.</w:t>
      </w:r>
      <w:r>
        <w:t>134(CYP3A4 inducer) + 0</w:t>
      </w:r>
      <w:r w:rsidR="00644CD5">
        <w:t>.</w:t>
      </w:r>
      <w:r>
        <w:t>0972(Antiseborrheic) + 0</w:t>
      </w:r>
      <w:r w:rsidR="00644CD5">
        <w:t>.</w:t>
      </w:r>
      <w:r>
        <w:t>0709(Elastase 2B inhibitor) + 0</w:t>
      </w:r>
      <w:r w:rsidR="00644CD5">
        <w:t>.</w:t>
      </w:r>
      <w:r>
        <w:t>325(MAP3K11 inhibitor) -0</w:t>
      </w:r>
      <w:r w:rsidR="00644CD5">
        <w:t>.</w:t>
      </w:r>
      <w:r>
        <w:t>0822(Secretory phosphol</w:t>
      </w:r>
      <w:r>
        <w:t>i</w:t>
      </w:r>
      <w:r>
        <w:t>pase A2 inhibitor) + 0</w:t>
      </w:r>
      <w:r w:rsidR="00644CD5">
        <w:t>.</w:t>
      </w:r>
      <w:r>
        <w:t>237(CCND1 expression enhancer) + 0</w:t>
      </w:r>
      <w:r w:rsidR="00644CD5">
        <w:t>.</w:t>
      </w:r>
      <w:r>
        <w:t>247(TRPV2 blocker) -0</w:t>
      </w:r>
      <w:r w:rsidR="00644CD5">
        <w:t>.</w:t>
      </w:r>
      <w:r>
        <w:t>268(Polycystin-2 inhibitor) -0</w:t>
      </w:r>
      <w:r w:rsidR="00644CD5">
        <w:t>.</w:t>
      </w:r>
      <w:r>
        <w:t>176(Factor Xa inhibitor) + 0</w:t>
      </w:r>
      <w:r w:rsidR="00644CD5">
        <w:t>.</w:t>
      </w:r>
      <w:r>
        <w:t>306(NAD(P)+ transhydrogenase (B-specific) inhibitor) -0</w:t>
      </w:r>
      <w:r w:rsidR="00644CD5">
        <w:t>.</w:t>
      </w:r>
      <w:r>
        <w:t>203(ATP phosphoribosy</w:t>
      </w:r>
      <w:r>
        <w:t>l</w:t>
      </w:r>
      <w:r>
        <w:t>transferase inhibitor) -0</w:t>
      </w:r>
      <w:r w:rsidR="00644CD5">
        <w:t>.</w:t>
      </w:r>
      <w:r>
        <w:t>102(Protein kinase C gamma inhibitor) -0</w:t>
      </w:r>
      <w:r w:rsidR="00644CD5">
        <w:t>.</w:t>
      </w:r>
      <w:r>
        <w:t>0533(Antineoplastic (lymphocytic leukemia)) + 0</w:t>
      </w:r>
      <w:r w:rsidR="00644CD5">
        <w:t>.</w:t>
      </w:r>
      <w:r>
        <w:t>0575(Enoyl-[acyl-carrier-protein] reductase inhibitor) + 0</w:t>
      </w:r>
      <w:r w:rsidR="00644CD5">
        <w:t>.</w:t>
      </w:r>
      <w:r>
        <w:t>18(I kappa B kinase inhibitor) -0</w:t>
      </w:r>
      <w:r w:rsidR="00644CD5">
        <w:t>.</w:t>
      </w:r>
      <w:r>
        <w:t>167(GABA A receptor antagonist) -0</w:t>
      </w:r>
      <w:r w:rsidR="00644CD5">
        <w:t>.</w:t>
      </w:r>
      <w:r>
        <w:t>248(Melatonin 1a antagonist) + 0</w:t>
      </w:r>
      <w:r w:rsidR="00644CD5">
        <w:t>.</w:t>
      </w:r>
      <w:r>
        <w:t>249(Nucleotidyltransferase (FIV) inhibitor) -0</w:t>
      </w:r>
      <w:r w:rsidR="00644CD5">
        <w:t>.</w:t>
      </w:r>
      <w:r>
        <w:t>07(HIV-2 pol protein inhibitor) -0</w:t>
      </w:r>
      <w:r w:rsidR="00644CD5">
        <w:t>.</w:t>
      </w:r>
      <w:r>
        <w:t>229(Chemopreventive) + 0</w:t>
      </w:r>
      <w:r w:rsidR="00644CD5">
        <w:t>.</w:t>
      </w:r>
      <w:r>
        <w:t>0913(Rho-associated kinase inhibitor) -0</w:t>
      </w:r>
      <w:r w:rsidR="00644CD5">
        <w:t>.</w:t>
      </w:r>
      <w:r>
        <w:t>0871(Gastrin inhibitor) + 0</w:t>
      </w:r>
      <w:r w:rsidR="00644CD5">
        <w:t>.</w:t>
      </w:r>
      <w:r>
        <w:t>132(Protein kinase C mu inhibitor) -0</w:t>
      </w:r>
      <w:r w:rsidR="00644CD5">
        <w:t>.</w:t>
      </w:r>
      <w:r>
        <w:t>0893(Retinoic acid receptor antagonist) + 0</w:t>
      </w:r>
      <w:r w:rsidR="00644CD5">
        <w:t>.</w:t>
      </w:r>
      <w:r>
        <w:t>245(Sodium/hydrogen exchanger 3 inhibitor) -0</w:t>
      </w:r>
      <w:r w:rsidR="00644CD5">
        <w:t>.</w:t>
      </w:r>
      <w:r>
        <w:t>0663(Amino acid-polyamine-organocation (APC) transporter antagonist) + 0</w:t>
      </w:r>
      <w:r w:rsidR="00644CD5">
        <w:t>.</w:t>
      </w:r>
      <w:r>
        <w:t>114(Insecticide) -0</w:t>
      </w:r>
      <w:r w:rsidR="00644CD5">
        <w:t>.</w:t>
      </w:r>
      <w:r>
        <w:t>207(Heat shock protein 90 antagonist) -0</w:t>
      </w:r>
      <w:r w:rsidR="00644CD5">
        <w:t>.</w:t>
      </w:r>
      <w:r>
        <w:t>293(Lysine carboxypeptidase inhibitor) -0</w:t>
      </w:r>
      <w:r w:rsidR="00644CD5">
        <w:t>.</w:t>
      </w:r>
      <w:r>
        <w:t>243(UDP-glucuronate deca</w:t>
      </w:r>
      <w:r>
        <w:t>r</w:t>
      </w:r>
      <w:r>
        <w:t>boxylase inhibitor) + 0</w:t>
      </w:r>
      <w:r w:rsidR="00644CD5">
        <w:t>.</w:t>
      </w:r>
      <w:r>
        <w:t>0707(CYP2B6 substrate) + 0</w:t>
      </w:r>
      <w:r w:rsidR="00644CD5">
        <w:t>.</w:t>
      </w:r>
      <w:r>
        <w:t>365(Neuraminidase (Influenza A) inhibitor) -0</w:t>
      </w:r>
      <w:r w:rsidR="00644CD5">
        <w:t>.</w:t>
      </w:r>
      <w:r>
        <w:t>0656(Cyclooxygenase 3 inhibitor) + 0</w:t>
      </w:r>
      <w:r w:rsidR="00644CD5">
        <w:t>.</w:t>
      </w:r>
      <w:r>
        <w:t>0765(Phosphodiesterase 11A inhibitor) -0</w:t>
      </w:r>
      <w:r w:rsidR="00644CD5">
        <w:t>.</w:t>
      </w:r>
      <w:r>
        <w:t>291(mRNA (guanine-N7-)-methyltransferase inhibitor) + 0</w:t>
      </w:r>
      <w:r w:rsidR="00644CD5">
        <w:t>.</w:t>
      </w:r>
      <w:r>
        <w:t>216(Heat shock 70 kDa protein 1 antagonist) -0</w:t>
      </w:r>
      <w:r w:rsidR="00644CD5">
        <w:t>.</w:t>
      </w:r>
      <w:r>
        <w:t>234(Tryptase 1 inhibitor) -0</w:t>
      </w:r>
      <w:r w:rsidR="00644CD5">
        <w:t>.</w:t>
      </w:r>
      <w:r>
        <w:t>0605(Embryotoxic) + 0</w:t>
      </w:r>
      <w:r w:rsidR="00644CD5">
        <w:t>.</w:t>
      </w:r>
      <w:r>
        <w:t>19(Somatostatin 4 antagonist) + 0</w:t>
      </w:r>
      <w:r w:rsidR="00644CD5">
        <w:t>.</w:t>
      </w:r>
      <w:r>
        <w:t>0531(Protease inhibitor) + 0</w:t>
      </w:r>
      <w:r w:rsidR="00644CD5">
        <w:t>.</w:t>
      </w:r>
      <w:r>
        <w:t>163(UGT2B7 substrate) -0</w:t>
      </w:r>
      <w:r w:rsidR="00644CD5">
        <w:t>.</w:t>
      </w:r>
      <w:r>
        <w:t>221(Cystathionine beta-lyase inhibitor) + 0</w:t>
      </w:r>
      <w:r w:rsidR="00644CD5">
        <w:t>.</w:t>
      </w:r>
      <w:r>
        <w:t>178(PRL phosphatase inhibitor) + 0</w:t>
      </w:r>
      <w:r w:rsidR="00644CD5">
        <w:t>.</w:t>
      </w:r>
      <w:r>
        <w:t>0549(Weakness) + 0</w:t>
      </w:r>
      <w:r w:rsidR="00644CD5">
        <w:t>.</w:t>
      </w:r>
      <w:r>
        <w:t>147(Diaminopropionate ammonia-lyase inhibitor) -0</w:t>
      </w:r>
      <w:r w:rsidR="00644CD5">
        <w:t>.</w:t>
      </w:r>
      <w:r>
        <w:t>0549(Check point kinase 2 inhibitor) -0</w:t>
      </w:r>
      <w:r w:rsidR="00644CD5">
        <w:t>.</w:t>
      </w:r>
      <w:r>
        <w:t>044(T-cell protein-tyrosine phosphatase inhibitor) + 0</w:t>
      </w:r>
      <w:r w:rsidR="00644CD5">
        <w:t>.</w:t>
      </w:r>
      <w:r>
        <w:t>0501(Hematotoxic) + 0</w:t>
      </w:r>
      <w:r w:rsidR="00644CD5">
        <w:t>.</w:t>
      </w:r>
      <w:r>
        <w:t>045(Cysteine protease ATG4B inhibitor) + 0</w:t>
      </w:r>
      <w:r w:rsidR="00644CD5">
        <w:t>.</w:t>
      </w:r>
      <w:r>
        <w:t>167(Melanin inhibitor) -0</w:t>
      </w:r>
      <w:r w:rsidR="00644CD5">
        <w:t>.</w:t>
      </w:r>
      <w:r>
        <w:t>0717(Immunostimulant) + 0</w:t>
      </w:r>
      <w:r w:rsidR="00644CD5">
        <w:t>.</w:t>
      </w:r>
      <w:r>
        <w:t>157(Formyl peptide receptor 1 antagonist) -0</w:t>
      </w:r>
      <w:r w:rsidR="00644CD5">
        <w:t>.</w:t>
      </w:r>
      <w:r>
        <w:t>222(Aldehyde dehydrogenase 1A2 inhibitor) -0</w:t>
      </w:r>
      <w:r w:rsidR="00644CD5">
        <w:t>.</w:t>
      </w:r>
      <w:r>
        <w:t>126(5 Hydroxytryptamine 2C agonist) + 0</w:t>
      </w:r>
      <w:r w:rsidR="00644CD5">
        <w:t>.</w:t>
      </w:r>
      <w:r>
        <w:t>0438(Squalene synthetase inhibitor) -0</w:t>
      </w:r>
      <w:r w:rsidR="00644CD5">
        <w:t>.</w:t>
      </w:r>
      <w:r>
        <w:t>0955(DNA-(apurinic or apyrimidinic site) lyase inhibitor) + 0</w:t>
      </w:r>
      <w:r w:rsidR="00644CD5">
        <w:t>.</w:t>
      </w:r>
      <w:r>
        <w:t>0565(Protein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0907(Free radical scavenger) -0</w:t>
      </w:r>
      <w:r w:rsidR="00644CD5">
        <w:t>.</w:t>
      </w:r>
      <w:r>
        <w:t>04(CXC chemokine receptor antagonist) -0</w:t>
      </w:r>
      <w:r w:rsidR="00644CD5">
        <w:t>.</w:t>
      </w:r>
      <w:r>
        <w:t>0499(Phosphodiesterase V inhibitor) -0</w:t>
      </w:r>
      <w:r w:rsidR="00644CD5">
        <w:t>.</w:t>
      </w:r>
      <w:r>
        <w:t>153(Vitamin) -0</w:t>
      </w:r>
      <w:r w:rsidR="00644CD5">
        <w:t>.</w:t>
      </w:r>
      <w:r>
        <w:t>0601(Raf kinase B inhibitor) + 0</w:t>
      </w:r>
      <w:r w:rsidR="00644CD5">
        <w:t>.</w:t>
      </w:r>
      <w:r>
        <w:t>105(Trimethylamine-N-oxide reductase inhibitor) -0</w:t>
      </w:r>
      <w:r w:rsidR="00644CD5">
        <w:t>.</w:t>
      </w:r>
      <w:r>
        <w:t>0945(L-amino-acid oxidase inhibitor) -0</w:t>
      </w:r>
      <w:r w:rsidR="00644CD5">
        <w:t>.</w:t>
      </w:r>
      <w:r>
        <w:t>162(Lysophosphatidic acid 1 receptor antag</w:t>
      </w:r>
      <w:r>
        <w:t>o</w:t>
      </w:r>
      <w:r>
        <w:t>nist) + 0</w:t>
      </w:r>
      <w:r w:rsidR="00644CD5">
        <w:t>.</w:t>
      </w:r>
      <w:r>
        <w:t>0429(Protein kinase B inhibitor) -0</w:t>
      </w:r>
      <w:r w:rsidR="00644CD5">
        <w:t>.</w:t>
      </w:r>
      <w:r>
        <w:t>083(TOP2A expression inhibitor) + 0</w:t>
      </w:r>
      <w:r w:rsidR="00644CD5">
        <w:t>.</w:t>
      </w:r>
      <w:r>
        <w:t>0609(Interstitial nephritis) -0</w:t>
      </w:r>
      <w:r w:rsidR="00644CD5">
        <w:t>.</w:t>
      </w:r>
      <w:r>
        <w:t>0399(Sphingosine 1-phosphate receptor 5 antagonist) -0</w:t>
      </w:r>
      <w:r w:rsidR="00644CD5">
        <w:t>.</w:t>
      </w:r>
      <w:r>
        <w:t>134(Beta lactamase II inhibitor) + 0</w:t>
      </w:r>
      <w:r w:rsidR="00644CD5">
        <w:t>.</w:t>
      </w:r>
      <w:r>
        <w:t>0691(Protein-disulfide reductase (glutathione) inhibitor) -0</w:t>
      </w:r>
      <w:r w:rsidR="00644CD5">
        <w:t>.</w:t>
      </w:r>
      <w:r>
        <w:t>0658(MMP9 expression enhancer) -0</w:t>
      </w:r>
      <w:r w:rsidR="00644CD5">
        <w:t>.</w:t>
      </w:r>
      <w:r>
        <w:t>0521(Antiprotozoal (Coccidial)) -0</w:t>
      </w:r>
      <w:r w:rsidR="00644CD5">
        <w:t>.</w:t>
      </w:r>
      <w:r>
        <w:t>0392(Phosphodiesterase 10A inhibitor) + 0</w:t>
      </w:r>
      <w:r w:rsidR="00644CD5">
        <w:t>.</w:t>
      </w:r>
      <w:r>
        <w:t>0267(Purinergic P2Y1 antagonist) -0</w:t>
      </w:r>
      <w:r w:rsidR="00644CD5">
        <w:t>.</w:t>
      </w:r>
      <w:r>
        <w:t>0232(TNFSF9 expression enha</w:t>
      </w:r>
      <w:r>
        <w:t>n</w:t>
      </w:r>
      <w:r>
        <w:t>cer) + 0</w:t>
      </w:r>
      <w:r w:rsidR="00644CD5">
        <w:t>.</w:t>
      </w:r>
      <w:r>
        <w:t>129(Acyl-CoA dehydrogenase (NADP+) inhibitor) + 0</w:t>
      </w:r>
      <w:r w:rsidR="00644CD5">
        <w:t>.</w:t>
      </w:r>
      <w:r>
        <w:t>0257(Integrin alpha4beta1 antagonist) + 0</w:t>
      </w:r>
      <w:r w:rsidR="00644CD5">
        <w:t>.</w:t>
      </w:r>
      <w:r>
        <w:t>0216(Sodium/glucose cotransporter inhibitor) + 0</w:t>
      </w:r>
      <w:r w:rsidR="00644CD5">
        <w:t>.</w:t>
      </w:r>
      <w:r>
        <w:t>0528(TXNRD1 expression enhancer) + 0</w:t>
      </w:r>
      <w:r w:rsidR="00644CD5">
        <w:t>.</w:t>
      </w:r>
      <w:r>
        <w:t>0224(Aldehyde deh</w:t>
      </w:r>
      <w:r>
        <w:t>y</w:t>
      </w:r>
      <w:r>
        <w:t>drogenase substrate) + 0</w:t>
      </w:r>
      <w:r w:rsidR="00644CD5">
        <w:t>.</w:t>
      </w:r>
      <w:r>
        <w:t>0133(Alzheimer's disease treatment) + 0</w:t>
      </w:r>
      <w:r w:rsidR="00644CD5">
        <w:t>.</w:t>
      </w:r>
      <w:r>
        <w:t>087(Theanine hydrolase inhibitor) + 0</w:t>
      </w:r>
      <w:r w:rsidR="00644CD5">
        <w:t>.</w:t>
      </w:r>
      <w:r>
        <w:t>0197(MAP kinase 1 inhibitor) -0</w:t>
      </w:r>
      <w:r w:rsidR="00644CD5">
        <w:t>.</w:t>
      </w:r>
      <w:r>
        <w:t>0177(Factor VIIa inhibitor) + 0</w:t>
      </w:r>
      <w:r w:rsidR="00644CD5">
        <w:t>.</w:t>
      </w:r>
      <w:r>
        <w:t>0462(AMP-activated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0127(Nicastrin inhibitor) + 0</w:t>
      </w:r>
      <w:r w:rsidR="00644CD5">
        <w:t>.</w:t>
      </w:r>
      <w:r>
        <w:t>0118(Antibiotic Penicillin-like) + 0</w:t>
      </w:r>
      <w:r w:rsidR="00644CD5">
        <w:t>.</w:t>
      </w:r>
      <w:r>
        <w:t>0144(Neurokinin 3 antagonist) + 0</w:t>
      </w:r>
      <w:r w:rsidR="00644CD5">
        <w:t>.</w:t>
      </w:r>
      <w:r>
        <w:t>0127(Protein 50S ribosomal subunit inhibitor) -0</w:t>
      </w:r>
      <w:r w:rsidR="00644CD5">
        <w:t>.</w:t>
      </w:r>
      <w:r>
        <w:t>00884(Apical sodium codependent bile acid transporter inhibitor) + 0</w:t>
      </w:r>
      <w:r w:rsidR="00644CD5">
        <w:t>.</w:t>
      </w:r>
      <w:r>
        <w:t>0078(K(ir) 6.2 channel activator) + 0</w:t>
      </w:r>
      <w:r w:rsidR="00644CD5">
        <w:t>.</w:t>
      </w:r>
      <w:r>
        <w:t>0212(Raynaud's phenomenon) + 0</w:t>
      </w:r>
      <w:r w:rsidR="00644CD5">
        <w:t>.</w:t>
      </w:r>
      <w:r>
        <w:t>0138(Carcinogenic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+ 0</w:t>
      </w:r>
      <w:r w:rsidR="00644CD5">
        <w:t>.</w:t>
      </w:r>
      <w:r>
        <w:t>00906(12-Lipoxygenase inhibitor) -0</w:t>
      </w:r>
      <w:r w:rsidR="00644CD5">
        <w:t>.</w:t>
      </w:r>
      <w:r>
        <w:t>00528(Neuronal K-Cl cotransporter inhibitor) -0</w:t>
      </w:r>
      <w:r w:rsidR="00644CD5">
        <w:t>.</w:t>
      </w:r>
      <w:r>
        <w:t>0012(NumNegative) -0</w:t>
      </w:r>
      <w:r w:rsidR="00644CD5">
        <w:t>.</w:t>
      </w:r>
      <w:r>
        <w:t>00765(Adenosine uptake inhibitor) -0</w:t>
      </w:r>
      <w:r w:rsidR="00644CD5">
        <w:t>.</w:t>
      </w:r>
      <w:r>
        <w:t>00639(Integrin beta6 antagonist) + 0</w:t>
      </w:r>
      <w:r w:rsidR="00644CD5">
        <w:t>.</w:t>
      </w:r>
      <w:r>
        <w:t>00682(Alpha 2 adrenoreceptor antag</w:t>
      </w:r>
      <w:r>
        <w:t>o</w:t>
      </w:r>
      <w:r>
        <w:t>nist) + 0</w:t>
      </w:r>
      <w:r w:rsidR="00644CD5">
        <w:t>.</w:t>
      </w:r>
      <w:r>
        <w:t>018(Cytochrome oxidase inhibitor) + 0</w:t>
      </w:r>
      <w:r w:rsidR="00644CD5">
        <w:t>.</w:t>
      </w:r>
      <w:r>
        <w:t>00421(Guanylate cyclase stimulant) -0</w:t>
      </w:r>
      <w:r w:rsidR="00644CD5">
        <w:t>.</w:t>
      </w:r>
      <w:r>
        <w:t>00443(Phosphodiesterase II inhibitor) + 0</w:t>
      </w:r>
      <w:r w:rsidR="00644CD5">
        <w:t>.</w:t>
      </w:r>
      <w:r>
        <w:t>0158(Linoleate isomerase inhibitor) + 0</w:t>
      </w:r>
      <w:r w:rsidR="00644CD5">
        <w:t>.</w:t>
      </w:r>
      <w:r>
        <w:t>000493(Transglutaminase 2 inhibitor) -0</w:t>
      </w:r>
      <w:r w:rsidR="00644CD5">
        <w:t>.</w:t>
      </w:r>
      <w:r>
        <w:t>000698(Phosphodiesterase III inhibitor) + 6</w:t>
      </w:r>
      <w:r w:rsidR="00644CD5">
        <w:t>.</w:t>
      </w:r>
      <w:r>
        <w:t>11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242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211(Thiopurine S-methyltransferase inhibitor) + 0</w:t>
      </w:r>
      <w:r w:rsidR="00644CD5">
        <w:t>.</w:t>
      </w:r>
      <w:r>
        <w:t>0873(Narcotic antagonist) -1</w:t>
      </w:r>
      <w:r w:rsidR="00644CD5">
        <w:t>.</w:t>
      </w:r>
      <w:r>
        <w:t>32(DNA synthesis inhibitor) + 0</w:t>
      </w:r>
      <w:r w:rsidR="00644CD5">
        <w:t>.</w:t>
      </w:r>
      <w:r>
        <w:t>203(NumAromAtoms) -0</w:t>
      </w:r>
      <w:r w:rsidR="00644CD5">
        <w:t>.</w:t>
      </w:r>
      <w:r>
        <w:t>202(Prostaglandin-E2 synthase 1 inhibitor) + 0</w:t>
      </w:r>
      <w:r w:rsidR="00644CD5">
        <w:t>.</w:t>
      </w:r>
      <w:r>
        <w:t>267(Miotic) -0</w:t>
      </w:r>
      <w:r w:rsidR="00644CD5">
        <w:t>.</w:t>
      </w:r>
      <w:r>
        <w:t>0367(Ceramidase inhib</w:t>
      </w:r>
      <w:r>
        <w:t>i</w:t>
      </w:r>
      <w:r>
        <w:t>tor) -0</w:t>
      </w:r>
      <w:r w:rsidR="00644CD5">
        <w:t>.</w:t>
      </w:r>
      <w:r>
        <w:t>262(Mannosyl-oligosaccharide 1</w:t>
      </w:r>
      <w:r w:rsidR="00644CD5">
        <w:t>.</w:t>
      </w:r>
      <w:r>
        <w:t>2-alpha-mannosidase inhibitor) -0</w:t>
      </w:r>
      <w:r w:rsidR="00644CD5">
        <w:t>.</w:t>
      </w:r>
      <w:r>
        <w:t>0331(Carcinogenic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867(Cytosol alanyl aminopeptidase inhibitor) -0</w:t>
      </w:r>
      <w:r w:rsidR="00644CD5">
        <w:t>.</w:t>
      </w:r>
      <w:r>
        <w:t>66(Carcinogenic) -0</w:t>
      </w:r>
      <w:r w:rsidR="00644CD5">
        <w:t>.</w:t>
      </w:r>
      <w:r>
        <w:t>108(Retinoid X gamma receptor antagonist) + 3</w:t>
      </w:r>
      <w:r w:rsidR="00644CD5">
        <w:t>.</w:t>
      </w:r>
      <w:r>
        <w:t>09(Sialidase 1 inhibitor) -0</w:t>
      </w:r>
      <w:r w:rsidR="00644CD5">
        <w:t>.</w:t>
      </w:r>
      <w:r>
        <w:t>612(Phosphodiesterase 1C inhibitor) -0</w:t>
      </w:r>
      <w:r w:rsidR="00644CD5">
        <w:t>.</w:t>
      </w:r>
      <w:r>
        <w:t>319(Antiviral (Hepatitis)) + 0</w:t>
      </w:r>
      <w:r w:rsidR="00644CD5">
        <w:t>.</w:t>
      </w:r>
      <w:r>
        <w:t>0492(Nicotinic alpha4beta2 receptor agonist) + 0</w:t>
      </w:r>
      <w:r w:rsidR="00644CD5">
        <w:t>.</w:t>
      </w:r>
      <w:r>
        <w:t>0427(Eye irritation</w:t>
      </w:r>
      <w:r w:rsidR="00644CD5">
        <w:t>.</w:t>
      </w:r>
      <w:r>
        <w:t xml:space="preserve"> moderate) -1</w:t>
      </w:r>
      <w:r w:rsidR="00644CD5">
        <w:t>.</w:t>
      </w:r>
      <w:r>
        <w:t>64(Asparagine synthase (glutamine-hydrolysing) inhibitor) -0</w:t>
      </w:r>
      <w:r w:rsidR="00644CD5">
        <w:t>.</w:t>
      </w:r>
      <w:r>
        <w:t>346(AXL receptor tyrosine kinase inhibitor) + 0</w:t>
      </w:r>
      <w:r w:rsidR="00644CD5">
        <w:t>.</w:t>
      </w:r>
      <w:r>
        <w:t>811(Magnesium-protoporphyrin IX methyltransferase inhibitor) -0</w:t>
      </w:r>
      <w:r w:rsidR="00644CD5">
        <w:t>.</w:t>
      </w:r>
      <w:r>
        <w:t>097(NumAcceptor) -0</w:t>
      </w:r>
      <w:r w:rsidR="00644CD5">
        <w:t>.</w:t>
      </w:r>
      <w:r>
        <w:t>402(Cannabinoid receptor agonist) + 5</w:t>
      </w:r>
      <w:r w:rsidR="00644CD5">
        <w:t>.</w:t>
      </w:r>
      <w:r>
        <w:t>2(Length) + 0</w:t>
      </w:r>
      <w:r w:rsidR="00644CD5">
        <w:t>.</w:t>
      </w:r>
      <w:r>
        <w:t>72(Ceramide glucosyltran</w:t>
      </w:r>
      <w:r>
        <w:t>s</w:t>
      </w:r>
      <w:r>
        <w:t>ferase inhibitor) -0</w:t>
      </w:r>
      <w:r w:rsidR="00644CD5">
        <w:t>.</w:t>
      </w:r>
      <w:r>
        <w:t>849(Cholesterol antagonist) -0</w:t>
      </w:r>
      <w:r w:rsidR="00644CD5">
        <w:t>.</w:t>
      </w:r>
      <w:r>
        <w:t>852(Beta lactamase inhibitor) + 0</w:t>
      </w:r>
      <w:r w:rsidR="00644CD5">
        <w:t>.</w:t>
      </w:r>
      <w:r>
        <w:t>542(Tremor) + 0</w:t>
      </w:r>
      <w:r w:rsidR="00644CD5">
        <w:t>.</w:t>
      </w:r>
      <w:r>
        <w:t>307(Antifungal) + 0</w:t>
      </w:r>
      <w:r w:rsidR="00644CD5">
        <w:t>.</w:t>
      </w:r>
      <w:r>
        <w:t>398(Insulin like growth factor 1 antagonist) -0</w:t>
      </w:r>
      <w:r w:rsidR="00644CD5">
        <w:t>.</w:t>
      </w:r>
      <w:r>
        <w:t>0569(Selectin antagonist) + 0</w:t>
      </w:r>
      <w:r w:rsidR="00644CD5">
        <w:t>.</w:t>
      </w:r>
      <w:r>
        <w:t>983(TRPV2 blocker) -0</w:t>
      </w:r>
      <w:r w:rsidR="00644CD5">
        <w:t>.</w:t>
      </w:r>
      <w:r>
        <w:t>838(Aldehyde oxidase substrate) + 0</w:t>
      </w:r>
      <w:r w:rsidR="00644CD5">
        <w:t>.</w:t>
      </w:r>
      <w:r>
        <w:t>114(Lipophilicity^2) -0</w:t>
      </w:r>
      <w:r w:rsidR="00644CD5">
        <w:t>.</w:t>
      </w:r>
      <w:r>
        <w:t>967(Anesthetic inhalation) -0</w:t>
      </w:r>
      <w:r w:rsidR="00644CD5">
        <w:t>.</w:t>
      </w:r>
      <w:r>
        <w:t>718(Thyroid hormone beta antagonist) -0</w:t>
      </w:r>
      <w:r w:rsidR="00644CD5">
        <w:t>.</w:t>
      </w:r>
      <w:r>
        <w:t>376(Anti-Helicobacter pylori) + 0</w:t>
      </w:r>
      <w:r w:rsidR="00644CD5">
        <w:t>.</w:t>
      </w:r>
      <w:r>
        <w:t>0791(Calcitonin stimulant) -0</w:t>
      </w:r>
      <w:r w:rsidR="00644CD5">
        <w:t>.</w:t>
      </w:r>
      <w:r>
        <w:t>403(Gamma-glutamyltransferase inhibitor) -0</w:t>
      </w:r>
      <w:r w:rsidR="00644CD5">
        <w:t>.</w:t>
      </w:r>
      <w:r>
        <w:t>535(Pruritus) -1</w:t>
      </w:r>
      <w:r w:rsidR="00644CD5">
        <w:t>.</w:t>
      </w:r>
      <w:r>
        <w:t>4(Low molecular weight phosphotyrosine protein phosphatase inhibitor) + 0</w:t>
      </w:r>
      <w:r w:rsidR="00644CD5">
        <w:t>.</w:t>
      </w:r>
      <w:r>
        <w:t>518(ABCB1 expression enhancer) -0</w:t>
      </w:r>
      <w:r w:rsidR="00644CD5">
        <w:t>.</w:t>
      </w:r>
      <w:r>
        <w:t>463(Cholesterol absorption inhibitor) + 0</w:t>
      </w:r>
      <w:r w:rsidR="00644CD5">
        <w:t>.</w:t>
      </w:r>
      <w:r>
        <w:t>576(Carcinogenic</w:t>
      </w:r>
      <w:r w:rsidR="00644CD5">
        <w:t>.</w:t>
      </w:r>
      <w:r>
        <w:t xml:space="preserve"> group 2B) + 0</w:t>
      </w:r>
      <w:r w:rsidR="00644CD5">
        <w:t>.</w:t>
      </w:r>
      <w:r>
        <w:t>605(Dyslipidemia) + 0</w:t>
      </w:r>
      <w:r w:rsidR="00644CD5">
        <w:t>.</w:t>
      </w:r>
      <w:r>
        <w:t>332(Arrhythmogenic) + 0</w:t>
      </w:r>
      <w:r w:rsidR="00644CD5">
        <w:t>.</w:t>
      </w:r>
      <w:r>
        <w:t>336(Convulsant) + 0</w:t>
      </w:r>
      <w:r w:rsidR="00644CD5">
        <w:t>.</w:t>
      </w:r>
      <w:r>
        <w:t>473(Antiviral (Adenovirus)) -0</w:t>
      </w:r>
      <w:r w:rsidR="00644CD5">
        <w:t>.</w:t>
      </w:r>
      <w:r>
        <w:t>604(Gastrointestinal motility stimulant) -0</w:t>
      </w:r>
      <w:r w:rsidR="00644CD5">
        <w:t>.</w:t>
      </w:r>
      <w:r>
        <w:t>312(Steroid 17-alpha-hydroxylase/17</w:t>
      </w:r>
      <w:r w:rsidR="00644CD5">
        <w:t>.</w:t>
      </w:r>
      <w:r>
        <w:t>20 lyase inhibitor) + 0</w:t>
      </w:r>
      <w:r w:rsidR="00644CD5">
        <w:t>.</w:t>
      </w:r>
      <w:r>
        <w:t>255(Transglutaminase 2 inhibitor) + 0</w:t>
      </w:r>
      <w:r w:rsidR="00644CD5">
        <w:t>.</w:t>
      </w:r>
      <w:r>
        <w:t>0477(Histone deacetylase class III inhibitor) -0</w:t>
      </w:r>
      <w:r w:rsidR="00644CD5">
        <w:t>.</w:t>
      </w:r>
      <w:r>
        <w:t>913(CDK4/cyclin D inhibitor) -0</w:t>
      </w:r>
      <w:r w:rsidR="00644CD5">
        <w:t>.</w:t>
      </w:r>
      <w:r>
        <w:t>138(Vasopressin 1 agonist) + 0</w:t>
      </w:r>
      <w:r w:rsidR="00644CD5">
        <w:t>.</w:t>
      </w:r>
      <w:r>
        <w:t>314(Paranoia) + 1</w:t>
      </w:r>
      <w:r w:rsidR="00644CD5">
        <w:t>.</w:t>
      </w:r>
      <w:r>
        <w:t>12(Uridine nucleosidase inhibitor) + 0</w:t>
      </w:r>
      <w:r w:rsidR="00644CD5">
        <w:t>.</w:t>
      </w:r>
      <w:r>
        <w:t>265(Glucocorticoid antagonist) -0</w:t>
      </w:r>
      <w:r w:rsidR="00644CD5">
        <w:t>.</w:t>
      </w:r>
      <w:r>
        <w:t>889(Antifibrinolytic) + 0</w:t>
      </w:r>
      <w:r w:rsidR="00644CD5">
        <w:t>.</w:t>
      </w:r>
      <w:r>
        <w:t>322(Diuretic inhibitor) -0</w:t>
      </w:r>
      <w:r w:rsidR="00644CD5">
        <w:t>.</w:t>
      </w:r>
      <w:r>
        <w:t>246([phosphorylase] phosphatase inhibitor) -0</w:t>
      </w:r>
      <w:r w:rsidR="00644CD5">
        <w:t>.</w:t>
      </w:r>
      <w:r>
        <w:t>27(Apolipoprotein B-100 inhibitor) -0</w:t>
      </w:r>
      <w:r w:rsidR="00644CD5">
        <w:t>.</w:t>
      </w:r>
      <w:r>
        <w:t>497(Carcinogenic</w:t>
      </w:r>
      <w:r w:rsidR="00644CD5">
        <w:t>.</w:t>
      </w:r>
      <w:r>
        <w:t xml:space="preserve"> mouse) -0</w:t>
      </w:r>
      <w:r w:rsidR="00644CD5">
        <w:t>.</w:t>
      </w:r>
      <w:r>
        <w:t>161(KPNB1 expression inhibitor) -0</w:t>
      </w:r>
      <w:r w:rsidR="00644CD5">
        <w:t>.</w:t>
      </w:r>
      <w:r>
        <w:t>389(Myocardial ischemia treatment) -0</w:t>
      </w:r>
      <w:r w:rsidR="00644CD5">
        <w:t>.</w:t>
      </w:r>
      <w:r>
        <w:t>368(Trans-octaprenyltranstransferase inhibitor) + 0</w:t>
      </w:r>
      <w:r w:rsidR="00644CD5">
        <w:t>.</w:t>
      </w:r>
      <w:r>
        <w:t>114(Spasmolytic) + 0</w:t>
      </w:r>
      <w:r w:rsidR="00644CD5">
        <w:t>.</w:t>
      </w:r>
      <w:r>
        <w:t>156(Caspase 3 inhibitor) + 0</w:t>
      </w:r>
      <w:r w:rsidR="00644CD5">
        <w:t>.</w:t>
      </w:r>
      <w:r>
        <w:t>712(Opioid kappa 2b receptor antagonist) + 0</w:t>
      </w:r>
      <w:r w:rsidR="00644CD5">
        <w:t>.</w:t>
      </w:r>
      <w:r>
        <w:t>282(Estrogen-related receptor beta antagonist) + 0</w:t>
      </w:r>
      <w:r w:rsidR="00644CD5">
        <w:t>.</w:t>
      </w:r>
      <w:r>
        <w:t>0977(Sphingosine 1-phosphate receptor 5 antagonist) + 0</w:t>
      </w:r>
      <w:r w:rsidR="00644CD5">
        <w:t>.</w:t>
      </w:r>
      <w:r>
        <w:t>585(Radioprotector) -0</w:t>
      </w:r>
      <w:r w:rsidR="00644CD5">
        <w:t>.</w:t>
      </w:r>
      <w:r>
        <w:t>197(Endothelin B receptor antagonist) -0</w:t>
      </w:r>
      <w:r w:rsidR="00644CD5">
        <w:t>.</w:t>
      </w:r>
      <w:r>
        <w:t>492(Shaker potassium channel blocker) + 0</w:t>
      </w:r>
      <w:r w:rsidR="00644CD5">
        <w:t>.</w:t>
      </w:r>
      <w:r>
        <w:t>704(Narcolepsy treatment) + 11</w:t>
      </w:r>
      <w:r w:rsidR="00644CD5">
        <w:t>.</w:t>
      </w:r>
      <w:r>
        <w:t>9(Lipophilicity) -1</w:t>
      </w:r>
      <w:r w:rsidR="00644CD5">
        <w:t>.</w:t>
      </w:r>
      <w:r>
        <w:t>96(N-formylglutamate deformylase inhibitor) -0</w:t>
      </w:r>
      <w:r w:rsidR="00644CD5">
        <w:t>.</w:t>
      </w:r>
      <w:r>
        <w:t>318(Glycosuria) + 0</w:t>
      </w:r>
      <w:r w:rsidR="00644CD5">
        <w:t>.</w:t>
      </w:r>
      <w:r>
        <w:t>121(Antiviral (CMV)) + 0</w:t>
      </w:r>
      <w:r w:rsidR="00644CD5">
        <w:t>.</w:t>
      </w:r>
      <w:r>
        <w:t>555(Ribosomal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206(Estradiol 17 beta dehydrogenase stimulant) -0</w:t>
      </w:r>
      <w:r w:rsidR="00644CD5">
        <w:t>.</w:t>
      </w:r>
      <w:r>
        <w:t>418(Amino acid-polyamine-organocation (APC) transporter antagonist) + 0</w:t>
      </w:r>
      <w:r w:rsidR="00644CD5">
        <w:t>.</w:t>
      </w:r>
      <w:r>
        <w:t>156(Alcohol dehydrogenase I inhibitor) -0</w:t>
      </w:r>
      <w:r w:rsidR="00644CD5">
        <w:t>.</w:t>
      </w:r>
      <w:r>
        <w:t>352(Transforming growth factor beta antagonist) + 0</w:t>
      </w:r>
      <w:r w:rsidR="00644CD5">
        <w:t>.</w:t>
      </w:r>
      <w:r>
        <w:t>681(Beta 1 adrenoreceptor antagonist) -0</w:t>
      </w:r>
      <w:r w:rsidR="00644CD5">
        <w:t>.</w:t>
      </w:r>
      <w:r>
        <w:t>336(Ribosomal protein S6 kinase alpha 2 inhibitor) + 0</w:t>
      </w:r>
      <w:r w:rsidR="00644CD5">
        <w:t>.</w:t>
      </w:r>
      <w:r>
        <w:t>166(Ubiquitin-protein ligase inhibitor) + 0</w:t>
      </w:r>
      <w:r w:rsidR="00644CD5">
        <w:t>.</w:t>
      </w:r>
      <w:r>
        <w:t>594(Cannabinoid CB2 receptor agonist) + 0</w:t>
      </w:r>
      <w:r w:rsidR="00644CD5">
        <w:t>.</w:t>
      </w:r>
      <w:r>
        <w:t>264(Alpha galactosidase inhibitor) + 0</w:t>
      </w:r>
      <w:r w:rsidR="00644CD5">
        <w:t>.</w:t>
      </w:r>
      <w:r>
        <w:t>785(CYP4A11 inhibitor) + 0</w:t>
      </w:r>
      <w:r w:rsidR="00644CD5">
        <w:t>.</w:t>
      </w:r>
      <w:r>
        <w:t>215(Urologic disorders treatment) -0</w:t>
      </w:r>
      <w:r w:rsidR="00644CD5">
        <w:t>.</w:t>
      </w:r>
      <w:r>
        <w:t>572(Alpha-N-acetylgalactosaminide alpha-2</w:t>
      </w:r>
      <w:r w:rsidR="00644CD5">
        <w:t>.</w:t>
      </w:r>
      <w:r>
        <w:t>6-sialyltransferase inhibitor) + 0</w:t>
      </w:r>
      <w:r w:rsidR="00644CD5">
        <w:t>.</w:t>
      </w:r>
      <w:r>
        <w:t>583(Bronchoconstrictor) -0</w:t>
      </w:r>
      <w:r w:rsidR="00644CD5">
        <w:t>.</w:t>
      </w:r>
      <w:r>
        <w:t>415(Antihistaminic) + 0</w:t>
      </w:r>
      <w:r w:rsidR="00644CD5">
        <w:t>.</w:t>
      </w:r>
      <w:r>
        <w:t>156(Carcinogenic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454(Weight gain) -0</w:t>
      </w:r>
      <w:r w:rsidR="00644CD5">
        <w:t>.</w:t>
      </w:r>
      <w:r>
        <w:t>636(Vascular adhesion protein 1 inhibitor) -0</w:t>
      </w:r>
      <w:r w:rsidR="00644CD5">
        <w:t>.</w:t>
      </w:r>
      <w:r>
        <w:t>327(Protein kinase C beta I inhib</w:t>
      </w:r>
      <w:r>
        <w:t>i</w:t>
      </w:r>
      <w:r>
        <w:t>tor) + 1</w:t>
      </w:r>
      <w:r w:rsidR="00644CD5">
        <w:t>.</w:t>
      </w:r>
      <w:r>
        <w:t>07(Carbonic anhydrase XI inhibitor) + 0</w:t>
      </w:r>
      <w:r w:rsidR="00644CD5">
        <w:t>.</w:t>
      </w:r>
      <w:r>
        <w:t>399(Growth hormone releasing factor agonist) -0</w:t>
      </w:r>
      <w:r w:rsidR="00644CD5">
        <w:t>.</w:t>
      </w:r>
      <w:r>
        <w:t>267(Allergic de</w:t>
      </w:r>
      <w:r>
        <w:t>r</w:t>
      </w:r>
      <w:r>
        <w:t>matitis) + 0</w:t>
      </w:r>
      <w:r w:rsidR="00644CD5">
        <w:t>.</w:t>
      </w:r>
      <w:r>
        <w:t>165(Cyclin-dependent kinase inhibitor) + 1</w:t>
      </w:r>
      <w:r w:rsidR="00644CD5">
        <w:t>.</w:t>
      </w:r>
      <w:r>
        <w:t>14(Alpha 2b adrenoreceptor agonist) -0</w:t>
      </w:r>
      <w:r w:rsidR="00644CD5">
        <w:t>.</w:t>
      </w:r>
      <w:r>
        <w:t>484(Cyclin-dependent kinase 2 inhibitor) -0</w:t>
      </w:r>
      <w:r w:rsidR="00644CD5">
        <w:t>.</w:t>
      </w:r>
      <w:r>
        <w:t>357(Antimetastatic) -0</w:t>
      </w:r>
      <w:r w:rsidR="00644CD5">
        <w:t>.</w:t>
      </w:r>
      <w:r>
        <w:t>263(Retinoprotector) + 0</w:t>
      </w:r>
      <w:r w:rsidR="00644CD5">
        <w:t>.</w:t>
      </w:r>
      <w:r>
        <w:t>215(Biliary tract disorders treatment) -0</w:t>
      </w:r>
      <w:r w:rsidR="00644CD5">
        <w:t>.</w:t>
      </w:r>
      <w:r>
        <w:t>691(Lacrimal secretion stimulant) + 0</w:t>
      </w:r>
      <w:r w:rsidR="00644CD5">
        <w:t>.</w:t>
      </w:r>
      <w:r>
        <w:t>246(G-protein coupled bile acid receptor 1 antagonist) + 0</w:t>
      </w:r>
      <w:r w:rsidR="00644CD5">
        <w:t>.</w:t>
      </w:r>
      <w:r>
        <w:t>872(Phosphoglycerate dehydrogenase inhibitor) -0</w:t>
      </w:r>
      <w:r w:rsidR="00644CD5">
        <w:t>.</w:t>
      </w:r>
      <w:r>
        <w:t>358(Complement C3a chemotactic receptor antagonist) -0</w:t>
      </w:r>
      <w:r w:rsidR="00644CD5">
        <w:t>.</w:t>
      </w:r>
      <w:r>
        <w:t>354(p38 MAP kinase inhibitor) + 0</w:t>
      </w:r>
      <w:r w:rsidR="00644CD5">
        <w:t>.</w:t>
      </w:r>
      <w:r>
        <w:t>14(Signal transduction pathways inhibitor) -0</w:t>
      </w:r>
      <w:r w:rsidR="00644CD5">
        <w:t>.</w:t>
      </w:r>
      <w:r>
        <w:t>838(Antidepressant</w:t>
      </w:r>
      <w:r w:rsidR="00644CD5">
        <w:t>.</w:t>
      </w:r>
      <w:r>
        <w:t xml:space="preserve"> Imipramin-like) -0</w:t>
      </w:r>
      <w:r w:rsidR="00644CD5">
        <w:t>.</w:t>
      </w:r>
      <w:r>
        <w:t>835(N4-(beta-N-acetylglucosaminyl)-L-asparaginase inhibitor) + 1</w:t>
      </w:r>
      <w:r w:rsidR="00644CD5">
        <w:t>.</w:t>
      </w:r>
      <w:r>
        <w:t>1(Cell wall synthesis inhibitor) + 0</w:t>
      </w:r>
      <w:r w:rsidR="00644CD5">
        <w:t>.</w:t>
      </w:r>
      <w:r>
        <w:t>257(ATP-dependent RNA helicase inhibitor) -0</w:t>
      </w:r>
      <w:r w:rsidR="00644CD5">
        <w:t>.</w:t>
      </w:r>
      <w:r>
        <w:t>252(DNA polymerase III inhibitor) + 0</w:t>
      </w:r>
      <w:r w:rsidR="00644CD5">
        <w:t>.</w:t>
      </w:r>
      <w:r>
        <w:t>593(CYP2G1 substrate) -0</w:t>
      </w:r>
      <w:r w:rsidR="00644CD5">
        <w:t>.</w:t>
      </w:r>
      <w:r>
        <w:t>446(Heat shock protein 90 beta antagonist) + 0</w:t>
      </w:r>
      <w:r w:rsidR="00644CD5">
        <w:t>.</w:t>
      </w:r>
      <w:r>
        <w:t>301(Protein kinase C delta inhibitor) -0</w:t>
      </w:r>
      <w:r w:rsidR="00644CD5">
        <w:t>.</w:t>
      </w:r>
      <w:r>
        <w:t>747(Nicotinic receptor delta subunit antagonist) -0</w:t>
      </w:r>
      <w:r w:rsidR="00644CD5">
        <w:t>.</w:t>
      </w:r>
      <w:r>
        <w:t>415(DHRS3 expression enhancer) + 0</w:t>
      </w:r>
      <w:r w:rsidR="00644CD5">
        <w:t>.</w:t>
      </w:r>
      <w:r>
        <w:t>521(3-Dehydroquinate dehydratase inhibitor) + 0</w:t>
      </w:r>
      <w:r w:rsidR="00644CD5">
        <w:t>.</w:t>
      </w:r>
      <w:r>
        <w:t>819(Chitinase inhibitor) + 0</w:t>
      </w:r>
      <w:r w:rsidR="00644CD5">
        <w:t>.</w:t>
      </w:r>
      <w:r>
        <w:t>0824(MW) + 0</w:t>
      </w:r>
      <w:r w:rsidR="00644CD5">
        <w:t>.</w:t>
      </w:r>
      <w:r>
        <w:t>239(GDPD3 expression enhancer) -0</w:t>
      </w:r>
      <w:r w:rsidR="00644CD5">
        <w:t>.</w:t>
      </w:r>
      <w:r>
        <w:t>365(Vascular endothelial growth factor 3 antagonist) + 0</w:t>
      </w:r>
      <w:r w:rsidR="00644CD5">
        <w:t>.</w:t>
      </w:r>
      <w:r>
        <w:t>534(Stromelysin 2 inhibitor) + 0</w:t>
      </w:r>
      <w:r w:rsidR="00644CD5">
        <w:t>.</w:t>
      </w:r>
      <w:r>
        <w:t>395(Alpha 2 adrenoreceptor antagonist) + 0</w:t>
      </w:r>
      <w:r w:rsidR="00644CD5">
        <w:t>.</w:t>
      </w:r>
      <w:r>
        <w:t>125([glutamate-ammonia-ligase] adenylyltransferase inhibitor) -0</w:t>
      </w:r>
      <w:r w:rsidR="00644CD5">
        <w:t>.</w:t>
      </w:r>
      <w:r>
        <w:t>243(Tardive dyskinesia treatment) -0</w:t>
      </w:r>
      <w:r w:rsidR="00644CD5">
        <w:t>.</w:t>
      </w:r>
      <w:r>
        <w:t>266(5 Hydroxytryptamine 4 agonist) + 0</w:t>
      </w:r>
      <w:r w:rsidR="00644CD5">
        <w:t>.</w:t>
      </w:r>
      <w:r>
        <w:t>82(Thromboxane A2 antagonist) -0</w:t>
      </w:r>
      <w:r w:rsidR="00644CD5">
        <w:t>.</w:t>
      </w:r>
      <w:r>
        <w:t>223(Leukotriene B4 receptor 2 antagonist) + 0</w:t>
      </w:r>
      <w:r w:rsidR="00644CD5">
        <w:t>.</w:t>
      </w:r>
      <w:r>
        <w:t>332(Radiosensitizer) + 0</w:t>
      </w:r>
      <w:r w:rsidR="00644CD5">
        <w:t>.</w:t>
      </w:r>
      <w:r>
        <w:t>302(Ulceration) -0</w:t>
      </w:r>
      <w:r w:rsidR="00644CD5">
        <w:t>.</w:t>
      </w:r>
      <w:r>
        <w:t>297(Antiprotozoal (Amoeba)) -0</w:t>
      </w:r>
      <w:r w:rsidR="00644CD5">
        <w:t>.</w:t>
      </w:r>
      <w:r>
        <w:t>431(Androgen antagonist) -0</w:t>
      </w:r>
      <w:r w:rsidR="00644CD5">
        <w:t>.</w:t>
      </w:r>
      <w:r>
        <w:t>833(CDC25C inhibitor) + 0</w:t>
      </w:r>
      <w:r w:rsidR="00644CD5">
        <w:t>.</w:t>
      </w:r>
      <w:r>
        <w:t>667(Sodium/hydrogen exchanger 3 inhibitor) -0</w:t>
      </w:r>
      <w:r w:rsidR="00644CD5">
        <w:t>.</w:t>
      </w:r>
      <w:r>
        <w:t>835(Procollagen C-endopeptidase inhibitor) + 0</w:t>
      </w:r>
      <w:r w:rsidR="00644CD5">
        <w:t>.</w:t>
      </w:r>
      <w:r>
        <w:t>53(Skin irritation</w:t>
      </w:r>
      <w:r w:rsidR="00644CD5">
        <w:t>.</w:t>
      </w:r>
      <w:r>
        <w:t xml:space="preserve"> weak) -0</w:t>
      </w:r>
      <w:r w:rsidR="00644CD5">
        <w:t>.</w:t>
      </w:r>
      <w:r>
        <w:t>392(ASAH1 expression enhancer) -0</w:t>
      </w:r>
      <w:r w:rsidR="00644CD5">
        <w:t>.</w:t>
      </w:r>
      <w:r>
        <w:t>263(Alpha 2d adrenoreceptor antagonist) -0</w:t>
      </w:r>
      <w:r w:rsidR="00644CD5">
        <w:t>.</w:t>
      </w:r>
      <w:r>
        <w:t>978(Rhodopsin kinase inhibitor) + 0</w:t>
      </w:r>
      <w:r w:rsidR="00644CD5">
        <w:t>.</w:t>
      </w:r>
      <w:r>
        <w:t>184(Antidiabetic symptomatic) + 0</w:t>
      </w:r>
      <w:r w:rsidR="00644CD5">
        <w:t>.</w:t>
      </w:r>
      <w:r>
        <w:t>311(CDC7 inhibitor) -0</w:t>
      </w:r>
      <w:r w:rsidR="00644CD5">
        <w:t>.</w:t>
      </w:r>
      <w:r>
        <w:t>268(Purinergic P2Y antagonist) + 1</w:t>
      </w:r>
      <w:r w:rsidR="00644CD5">
        <w:t>.</w:t>
      </w:r>
      <w:r>
        <w:t>2(2-Isopropylmalate synthase inhibitor) + 0</w:t>
      </w:r>
      <w:r w:rsidR="00644CD5">
        <w:t>.</w:t>
      </w:r>
      <w:r>
        <w:t>213(Aldehyde dehydrogenase substrate) + 0</w:t>
      </w:r>
      <w:r w:rsidR="00644CD5">
        <w:t>.</w:t>
      </w:r>
      <w:r>
        <w:t>193(Integrin alpha1beta1 antag</w:t>
      </w:r>
      <w:r>
        <w:t>o</w:t>
      </w:r>
      <w:r>
        <w:t>nist) + 0</w:t>
      </w:r>
      <w:r w:rsidR="00644CD5">
        <w:t>.</w:t>
      </w:r>
      <w:r>
        <w:t>322(Cathepsin L2 inhibitor) -0</w:t>
      </w:r>
      <w:r w:rsidR="00644CD5">
        <w:t>.</w:t>
      </w:r>
      <w:r>
        <w:t>554(Cystathionine gamma-lyase inhibitor) + 0</w:t>
      </w:r>
      <w:r w:rsidR="00644CD5">
        <w:t>.</w:t>
      </w:r>
      <w:r>
        <w:t>181(UDP-N-acetylmuramate-L-alanine ligase inhibitor) -0</w:t>
      </w:r>
      <w:r w:rsidR="00644CD5">
        <w:t>.</w:t>
      </w:r>
      <w:r>
        <w:t>605(Dizziness) + 0</w:t>
      </w:r>
      <w:r w:rsidR="00644CD5">
        <w:t>.</w:t>
      </w:r>
      <w:r>
        <w:t>414(NUPR1 expression enhancer) + 0</w:t>
      </w:r>
      <w:r w:rsidR="00644CD5">
        <w:t>.</w:t>
      </w:r>
      <w:r>
        <w:t>285(Sentrin-specific protease 8 inhibitor) -0</w:t>
      </w:r>
      <w:r w:rsidR="00644CD5">
        <w:t>.</w:t>
      </w:r>
      <w:r>
        <w:t>154(NADPH oxidase 1 inhibitor) -0</w:t>
      </w:r>
      <w:r w:rsidR="00644CD5">
        <w:t>.</w:t>
      </w:r>
      <w:r>
        <w:t>702(Analgesic stimulant) + 0</w:t>
      </w:r>
      <w:r w:rsidR="00644CD5">
        <w:t>.</w:t>
      </w:r>
      <w:r>
        <w:t>725(Formyl peptide receptor antag</w:t>
      </w:r>
      <w:r>
        <w:t>o</w:t>
      </w:r>
      <w:r>
        <w:lastRenderedPageBreak/>
        <w:t>nist) -0</w:t>
      </w:r>
      <w:r w:rsidR="00644CD5">
        <w:t>.</w:t>
      </w:r>
      <w:r>
        <w:t>431(Tryptophan 5 hydroxylase inhibitor) + 0</w:t>
      </w:r>
      <w:r w:rsidR="00644CD5">
        <w:t>.</w:t>
      </w:r>
      <w:r>
        <w:t>977(CMP-N-acetylneuraminate monooxygenase inhibitor) + 0</w:t>
      </w:r>
      <w:r w:rsidR="00644CD5">
        <w:t>.</w:t>
      </w:r>
      <w:r>
        <w:t>456(Imidazoline I2 receptor antagonist) -0</w:t>
      </w:r>
      <w:r w:rsidR="00644CD5">
        <w:t>.</w:t>
      </w:r>
      <w:r>
        <w:t>175(Polo-like kinase-2 inhibitor) + 0</w:t>
      </w:r>
      <w:r w:rsidR="00644CD5">
        <w:t>.</w:t>
      </w:r>
      <w:r>
        <w:t>119(Elastase 2A inhibitor) -0</w:t>
      </w:r>
      <w:r w:rsidR="00644CD5">
        <w:t>.</w:t>
      </w:r>
      <w:r>
        <w:t>694(Glycosylphosphatidylinositol diacylglycerol-lyase inhibitor) -0</w:t>
      </w:r>
      <w:r w:rsidR="00644CD5">
        <w:t>.</w:t>
      </w:r>
      <w:r>
        <w:t>498(Neuropathy treatment) + 0</w:t>
      </w:r>
      <w:r w:rsidR="00644CD5">
        <w:t>.</w:t>
      </w:r>
      <w:r>
        <w:t>301(Cytochrome P450 stimulant) -0</w:t>
      </w:r>
      <w:r w:rsidR="00644CD5">
        <w:t>.</w:t>
      </w:r>
      <w:r>
        <w:t>205(NGFR expression enhancer) + 0</w:t>
      </w:r>
      <w:r w:rsidR="00644CD5">
        <w:t>.</w:t>
      </w:r>
      <w:r>
        <w:t>129(HCV NS5A inhibitor) -0</w:t>
      </w:r>
      <w:r w:rsidR="00644CD5">
        <w:t>.</w:t>
      </w:r>
      <w:r>
        <w:t>147(Allergic contact dermatitis) -0</w:t>
      </w:r>
      <w:r w:rsidR="00644CD5">
        <w:t>.</w:t>
      </w:r>
      <w:r>
        <w:t>323(Gastrointestinal hemorrhage) -0</w:t>
      </w:r>
      <w:r w:rsidR="00644CD5">
        <w:t>.</w:t>
      </w:r>
      <w:r>
        <w:t>336(Immunostimulant) + 0</w:t>
      </w:r>
      <w:r w:rsidR="00644CD5">
        <w:t>.</w:t>
      </w:r>
      <w:r>
        <w:t>274(Irritation) -0</w:t>
      </w:r>
      <w:r w:rsidR="00644CD5">
        <w:t>.</w:t>
      </w:r>
      <w:r>
        <w:t>463(ID1 expression enhancer) + 0</w:t>
      </w:r>
      <w:r w:rsidR="00644CD5">
        <w:t>.</w:t>
      </w:r>
      <w:r>
        <w:t>282(Vision disturbance) + 0</w:t>
      </w:r>
      <w:r w:rsidR="00644CD5">
        <w:t>.</w:t>
      </w:r>
      <w:r>
        <w:t>278(Neurotensin receptor antagonist) + 0</w:t>
      </w:r>
      <w:r w:rsidR="00644CD5">
        <w:t>.</w:t>
      </w:r>
      <w:r>
        <w:t>13(Peroxisome proliferator-activated receptor delta antagonist) -0</w:t>
      </w:r>
      <w:r w:rsidR="00644CD5">
        <w:t>.</w:t>
      </w:r>
      <w:r>
        <w:t>287(Endothelin receptor antagonist) + 0</w:t>
      </w:r>
      <w:r w:rsidR="00644CD5">
        <w:t>.</w:t>
      </w:r>
      <w:r>
        <w:t>503(Anesthetic local) -0</w:t>
      </w:r>
      <w:r w:rsidR="00644CD5">
        <w:t>.</w:t>
      </w:r>
      <w:r>
        <w:t>107(Antineoplastic (small cell lung cancer)) -0</w:t>
      </w:r>
      <w:r w:rsidR="00644CD5">
        <w:t>.</w:t>
      </w:r>
      <w:r>
        <w:t>172(24-sterol C-methyltransferase inhibitor) + 0</w:t>
      </w:r>
      <w:r w:rsidR="00644CD5">
        <w:t>.</w:t>
      </w:r>
      <w:r>
        <w:t>899(Linoleate isomerase inhibitor) -0</w:t>
      </w:r>
      <w:r w:rsidR="00644CD5">
        <w:t>.</w:t>
      </w:r>
      <w:r>
        <w:t>031(NumNegative) -0</w:t>
      </w:r>
      <w:r w:rsidR="00644CD5">
        <w:t>.</w:t>
      </w:r>
      <w:r>
        <w:t>404(Nav1.1 sodium channel blocker) + 0</w:t>
      </w:r>
      <w:r w:rsidR="00644CD5">
        <w:t>.</w:t>
      </w:r>
      <w:r>
        <w:t>119(Tyk2 inhibitor) -0</w:t>
      </w:r>
      <w:r w:rsidR="00644CD5">
        <w:t>.</w:t>
      </w:r>
      <w:r>
        <w:t>21(Teratogen) + 0</w:t>
      </w:r>
      <w:r w:rsidR="00644CD5">
        <w:t>.</w:t>
      </w:r>
      <w:r>
        <w:t>146(Bulimia treatment) + 0</w:t>
      </w:r>
      <w:r w:rsidR="00644CD5">
        <w:t>.</w:t>
      </w:r>
      <w:r>
        <w:t>285(Carcinogenic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-0</w:t>
      </w:r>
      <w:r w:rsidR="00644CD5">
        <w:t>.</w:t>
      </w:r>
      <w:r>
        <w:t>452(Beta adrenoreceptor agonist) + 0</w:t>
      </w:r>
      <w:r w:rsidR="00644CD5">
        <w:t>.</w:t>
      </w:r>
      <w:r>
        <w:t>149(Coma) + 0</w:t>
      </w:r>
      <w:r w:rsidR="00644CD5">
        <w:t>.</w:t>
      </w:r>
      <w:r>
        <w:t>148(CYP1B1 substrate) + 0</w:t>
      </w:r>
      <w:r w:rsidR="00644CD5">
        <w:t>.</w:t>
      </w:r>
      <w:r>
        <w:t>77(Tetracycline antiport transporter antagonist) -0</w:t>
      </w:r>
      <w:r w:rsidR="00644CD5">
        <w:t>.</w:t>
      </w:r>
      <w:r>
        <w:t>123(Restenosis trea</w:t>
      </w:r>
      <w:r>
        <w:t>t</w:t>
      </w:r>
      <w:r>
        <w:t>ment) + 0</w:t>
      </w:r>
      <w:r w:rsidR="00644CD5">
        <w:t>.</w:t>
      </w:r>
      <w:r>
        <w:t>368(CAT expression inhibitor) -0</w:t>
      </w:r>
      <w:r w:rsidR="00644CD5">
        <w:t>.</w:t>
      </w:r>
      <w:r>
        <w:t>16(Antihypermotility) -0</w:t>
      </w:r>
      <w:r w:rsidR="00644CD5">
        <w:t>.</w:t>
      </w:r>
      <w:r>
        <w:t>105(Antiviral (Trachoma)) -0</w:t>
      </w:r>
      <w:r w:rsidR="00644CD5">
        <w:t>.</w:t>
      </w:r>
      <w:r>
        <w:t>411(Thiosulfate sulfurtransferase inhibitor) + 0</w:t>
      </w:r>
      <w:r w:rsidR="00644CD5">
        <w:t>.</w:t>
      </w:r>
      <w:r>
        <w:t>247(Psychostimulant) + 0</w:t>
      </w:r>
      <w:r w:rsidR="00644CD5">
        <w:t>.</w:t>
      </w:r>
      <w:r>
        <w:t>188(Ca2+/calmodulin-dependent kinase I alpha inhibitor) + 0</w:t>
      </w:r>
      <w:r w:rsidR="00644CD5">
        <w:t>.</w:t>
      </w:r>
      <w:r>
        <w:t>0783(Rheumatoid arthritis treatment) + 0</w:t>
      </w:r>
      <w:r w:rsidR="00644CD5">
        <w:t>.</w:t>
      </w:r>
      <w:r>
        <w:t>516(Anticholelithogenic) -0</w:t>
      </w:r>
      <w:r w:rsidR="00644CD5">
        <w:t>.</w:t>
      </w:r>
      <w:r>
        <w:t>265(Cyclic AMP modulator) + 0</w:t>
      </w:r>
      <w:r w:rsidR="00644CD5">
        <w:t>.</w:t>
      </w:r>
      <w:r>
        <w:t>307(Sensory disturbance) + 0</w:t>
      </w:r>
      <w:r w:rsidR="00644CD5">
        <w:t>.</w:t>
      </w:r>
      <w:r>
        <w:t>0974(Chloride channel blocker) -0</w:t>
      </w:r>
      <w:r w:rsidR="00644CD5">
        <w:t>.</w:t>
      </w:r>
      <w:r>
        <w:t>562(UDP-3-O-acyl-N-acetylglucosamine deacetylase inhibitor) -0</w:t>
      </w:r>
      <w:r w:rsidR="00644CD5">
        <w:t>.</w:t>
      </w:r>
      <w:r>
        <w:t>116(Melanin-concentrating hormone receptor 2 antagonist) -0</w:t>
      </w:r>
      <w:r w:rsidR="00644CD5">
        <w:t>.</w:t>
      </w:r>
      <w:r>
        <w:t>574(Glycerate kinase inhibitor) -0</w:t>
      </w:r>
      <w:r w:rsidR="00644CD5">
        <w:t>.</w:t>
      </w:r>
      <w:r>
        <w:t>242(AKR1C1 expression enhancer) -0</w:t>
      </w:r>
      <w:r w:rsidR="00644CD5">
        <w:t>.</w:t>
      </w:r>
      <w:r>
        <w:t>419(Chemokine receptor agonist) + 0</w:t>
      </w:r>
      <w:r w:rsidR="00644CD5">
        <w:t>.</w:t>
      </w:r>
      <w:r>
        <w:t>246(Calcium channel activator) + 0</w:t>
      </w:r>
      <w:r w:rsidR="00644CD5">
        <w:t>.</w:t>
      </w:r>
      <w:r>
        <w:t>268(GABA am</w:t>
      </w:r>
      <w:r>
        <w:t>i</w:t>
      </w:r>
      <w:r>
        <w:t>notransferase inhibitor) -0</w:t>
      </w:r>
      <w:r w:rsidR="00644CD5">
        <w:t>.</w:t>
      </w:r>
      <w:r>
        <w:t>774(UGT2B20 substrate) + 0</w:t>
      </w:r>
      <w:r w:rsidR="00644CD5">
        <w:t>.</w:t>
      </w:r>
      <w:r>
        <w:t>453(Aromatic-amino-acid transaminase inhibitor) -0</w:t>
      </w:r>
      <w:r w:rsidR="00644CD5">
        <w:t>.</w:t>
      </w:r>
      <w:r>
        <w:t>308(Corticotropin releasing factor 2 receptor antagonist) -0</w:t>
      </w:r>
      <w:r w:rsidR="00644CD5">
        <w:t>.</w:t>
      </w:r>
      <w:r>
        <w:t>355(Antileprosy) -0</w:t>
      </w:r>
      <w:r w:rsidR="00644CD5">
        <w:t>.</w:t>
      </w:r>
      <w:r>
        <w:t>2(Antiviral (Poxvirus)) -0</w:t>
      </w:r>
      <w:r w:rsidR="00644CD5">
        <w:t>.</w:t>
      </w:r>
      <w:r>
        <w:t>303(Dopamine agonist) + 0</w:t>
      </w:r>
      <w:r w:rsidR="00644CD5">
        <w:t>.</w:t>
      </w:r>
      <w:r>
        <w:t>153(Dihydrofolate reductase (Toxoplasma gondii) inhibitor) -0</w:t>
      </w:r>
      <w:r w:rsidR="00644CD5">
        <w:t>.</w:t>
      </w:r>
      <w:r>
        <w:t>181(TEC kinase inhib</w:t>
      </w:r>
      <w:r>
        <w:t>i</w:t>
      </w:r>
      <w:r>
        <w:t>tor) + 0</w:t>
      </w:r>
      <w:r w:rsidR="00644CD5">
        <w:t>.</w:t>
      </w:r>
      <w:r>
        <w:t>162(Janus tyrosine kinase 1 inhibitor) + 0</w:t>
      </w:r>
      <w:r w:rsidR="00644CD5">
        <w:t>.</w:t>
      </w:r>
      <w:r>
        <w:t>475(Human papillomavirus - 16 inhibitor) -0</w:t>
      </w:r>
      <w:r w:rsidR="00644CD5">
        <w:t>.</w:t>
      </w:r>
      <w:r>
        <w:t>145(Catalase stim</w:t>
      </w:r>
      <w:r>
        <w:t>u</w:t>
      </w:r>
      <w:r>
        <w:t>lant) + 0</w:t>
      </w:r>
      <w:r w:rsidR="00644CD5">
        <w:t>.</w:t>
      </w:r>
      <w:r>
        <w:t>232(Probable DNA dC-&gt;dU-editing enzyme APOBEC-3A inhibitor) + 0</w:t>
      </w:r>
      <w:r w:rsidR="00644CD5">
        <w:t>.</w:t>
      </w:r>
      <w:r>
        <w:t>163(Mineralocorticoid) + 0</w:t>
      </w:r>
      <w:r w:rsidR="00644CD5">
        <w:t>.</w:t>
      </w:r>
      <w:r>
        <w:t>16(Colony stimulating factor antagonist) + 0</w:t>
      </w:r>
      <w:r w:rsidR="00644CD5">
        <w:t>.</w:t>
      </w:r>
      <w:r>
        <w:t>327(Iodide peroxidase inhibitor) + 0</w:t>
      </w:r>
      <w:r w:rsidR="00644CD5">
        <w:t>.</w:t>
      </w:r>
      <w:r>
        <w:t>1(Smooth muscle myosin light chain kinase inhibitor) + 0</w:t>
      </w:r>
      <w:r w:rsidR="00644CD5">
        <w:t>.</w:t>
      </w:r>
      <w:r>
        <w:t>1(Phosphodiesterase 4B inhibitor) + 0</w:t>
      </w:r>
      <w:r w:rsidR="00644CD5">
        <w:t>.</w:t>
      </w:r>
      <w:r>
        <w:t>502(Adenosine A2b receptor antagonist) -0</w:t>
      </w:r>
      <w:r w:rsidR="00644CD5">
        <w:t>.</w:t>
      </w:r>
      <w:r>
        <w:t>115(Glycine receptor agonist) -0</w:t>
      </w:r>
      <w:r w:rsidR="00644CD5">
        <w:t>.</w:t>
      </w:r>
      <w:r>
        <w:t>138(Ribosomal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118(K(ir) 6.2 channel activator) -0</w:t>
      </w:r>
      <w:r w:rsidR="00644CD5">
        <w:t>.</w:t>
      </w:r>
      <w:r>
        <w:t>553(Thyroid hormone antagonist) + 0</w:t>
      </w:r>
      <w:r w:rsidR="00644CD5">
        <w:t>.</w:t>
      </w:r>
      <w:r>
        <w:t>455(DNA ligase (ATP) inhibitor) -0</w:t>
      </w:r>
      <w:r w:rsidR="00644CD5">
        <w:t>.</w:t>
      </w:r>
      <w:r>
        <w:t>153(EphB4 antagonist) + 0</w:t>
      </w:r>
      <w:r w:rsidR="00644CD5">
        <w:t>.</w:t>
      </w:r>
      <w:r>
        <w:t>177(Hyperglycemic) + 0</w:t>
      </w:r>
      <w:r w:rsidR="00644CD5">
        <w:t>.</w:t>
      </w:r>
      <w:r>
        <w:t>115(ALK inhibitor) -0</w:t>
      </w:r>
      <w:r w:rsidR="00644CD5">
        <w:t>.</w:t>
      </w:r>
      <w:r>
        <w:t>124(Melatonin antagonist) -0</w:t>
      </w:r>
      <w:r w:rsidR="00644CD5">
        <w:t>.</w:t>
      </w:r>
      <w:r>
        <w:t>384(CDK2 expression inhibitor) -0</w:t>
      </w:r>
      <w:r w:rsidR="00644CD5">
        <w:t>.</w:t>
      </w:r>
      <w:r>
        <w:t>136(Bradykinin B1 receptor antagonist) + 0</w:t>
      </w:r>
      <w:r w:rsidR="00644CD5">
        <w:t>.</w:t>
      </w:r>
      <w:r>
        <w:t>144(Phosphatidylinositol 3-kinase beta inhibitor) -0</w:t>
      </w:r>
      <w:r w:rsidR="00644CD5">
        <w:t>.</w:t>
      </w:r>
      <w:r>
        <w:t>0616(Antihypertensive) -0</w:t>
      </w:r>
      <w:r w:rsidR="00644CD5">
        <w:t>.</w:t>
      </w:r>
      <w:r>
        <w:t>179(Aryl-acylamidase inhibitor) + 0</w:t>
      </w:r>
      <w:r w:rsidR="00644CD5">
        <w:t>.</w:t>
      </w:r>
      <w:r>
        <w:t>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194(MT1G expression enhancer) + 0</w:t>
      </w:r>
      <w:r w:rsidR="00644CD5">
        <w:t>.</w:t>
      </w:r>
      <w:r>
        <w:t>0856(Elastase 3A inhibitor) + 0</w:t>
      </w:r>
      <w:r w:rsidR="00644CD5">
        <w:t>.</w:t>
      </w:r>
      <w:r>
        <w:t>109(cAMP-dependent protein kinase beta catalytic subunit inhibitor) + 0</w:t>
      </w:r>
      <w:r w:rsidR="00644CD5">
        <w:t>.</w:t>
      </w:r>
      <w:r>
        <w:t>318(Tyrosine phenol-lyase inhibitor) -0</w:t>
      </w:r>
      <w:r w:rsidR="00644CD5">
        <w:t>.</w:t>
      </w:r>
      <w:r>
        <w:t>13(Phosphatidylinositol kinase inhibitor) + 0</w:t>
      </w:r>
      <w:r w:rsidR="00644CD5">
        <w:t>.</w:t>
      </w:r>
      <w:r>
        <w:t>273(CYP1B1 expression enhancer) + 0</w:t>
      </w:r>
      <w:r w:rsidR="00644CD5">
        <w:t>.</w:t>
      </w:r>
      <w:r>
        <w:t>418(Gastricsin inhibitor) + 0</w:t>
      </w:r>
      <w:r w:rsidR="00644CD5">
        <w:t>.</w:t>
      </w:r>
      <w:r>
        <w:t>0614(Antiosteoporotic) + 0</w:t>
      </w:r>
      <w:r w:rsidR="00644CD5">
        <w:t>.</w:t>
      </w:r>
      <w:r>
        <w:t>281(Liver X receptor beta agonist) + 0</w:t>
      </w:r>
      <w:r w:rsidR="00644CD5">
        <w:t>.</w:t>
      </w:r>
      <w:r>
        <w:t>214(Membrane permeability enhancer) -0</w:t>
      </w:r>
      <w:r w:rsidR="00644CD5">
        <w:t>.</w:t>
      </w:r>
      <w:r>
        <w:t>0738(Stroke treatment) -0</w:t>
      </w:r>
      <w:r w:rsidR="00644CD5">
        <w:t>.</w:t>
      </w:r>
      <w:r>
        <w:t>185(Menstruation disorders treatment) -0</w:t>
      </w:r>
      <w:r w:rsidR="00644CD5">
        <w:t>.</w:t>
      </w:r>
      <w:r>
        <w:t>123(Rotamase (FKBP12) inhibitor) -0</w:t>
      </w:r>
      <w:r w:rsidR="00644CD5">
        <w:t>.</w:t>
      </w:r>
      <w:r>
        <w:t>0762(CYP51 inhibitor) + 0</w:t>
      </w:r>
      <w:r w:rsidR="00644CD5">
        <w:t>.</w:t>
      </w:r>
      <w:r>
        <w:t>0991(Pantetheine-phosphate adenylyltransferase inhibitor) -0</w:t>
      </w:r>
      <w:r w:rsidR="00644CD5">
        <w:t>.</w:t>
      </w:r>
      <w:r>
        <w:t>124(Check point kinase 2 inhibitor) -0</w:t>
      </w:r>
      <w:r w:rsidR="00644CD5">
        <w:t>.</w:t>
      </w:r>
      <w:r>
        <w:t>185(MAO inhibitor) -0</w:t>
      </w:r>
      <w:r w:rsidR="00644CD5">
        <w:t>.</w:t>
      </w:r>
      <w:r>
        <w:t>11(Protein kinase (CK1) epsilon inhibitor) + 0</w:t>
      </w:r>
      <w:r w:rsidR="00644CD5">
        <w:t>.</w:t>
      </w:r>
      <w:r>
        <w:t>138(Nitrile hydratase inhibitor) -0</w:t>
      </w:r>
      <w:r w:rsidR="00644CD5">
        <w:t>.</w:t>
      </w:r>
      <w:r>
        <w:t>44(DNA methyltransferase 3B inhibitor) -0</w:t>
      </w:r>
      <w:r w:rsidR="00644CD5">
        <w:t>.</w:t>
      </w:r>
      <w:r>
        <w:t>285(Dihydroorotate oxidase inhib</w:t>
      </w:r>
      <w:r>
        <w:t>i</w:t>
      </w:r>
      <w:r>
        <w:t>tor) -0</w:t>
      </w:r>
      <w:r w:rsidR="00644CD5">
        <w:t>.</w:t>
      </w:r>
      <w:r>
        <w:t>181(IGFBP2 expression enhancer) -0</w:t>
      </w:r>
      <w:r w:rsidR="00644CD5">
        <w:t>.</w:t>
      </w:r>
      <w:r>
        <w:t>0944(Keratoses actinic (solar) treatment) + 0</w:t>
      </w:r>
      <w:r w:rsidR="00644CD5">
        <w:t>.</w:t>
      </w:r>
      <w:r>
        <w:t>0691(Thrombolytic) + 0</w:t>
      </w:r>
      <w:r w:rsidR="00644CD5">
        <w:t>.</w:t>
      </w:r>
      <w:r>
        <w:t>0951(Protein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+ 0</w:t>
      </w:r>
      <w:r w:rsidR="00644CD5">
        <w:t>.</w:t>
      </w:r>
      <w:r>
        <w:t>305(Cytosine deam</w:t>
      </w:r>
      <w:r>
        <w:t>i</w:t>
      </w:r>
      <w:r>
        <w:t>nase inhibitor) -0</w:t>
      </w:r>
      <w:r w:rsidR="00644CD5">
        <w:t>.</w:t>
      </w:r>
      <w:r>
        <w:t>0709(Bone morphogenic protein 1 inhibitor) -0</w:t>
      </w:r>
      <w:r w:rsidR="00644CD5">
        <w:t>.</w:t>
      </w:r>
      <w:r>
        <w:t>137(Cerebral hemorrhage) + 0</w:t>
      </w:r>
      <w:r w:rsidR="00644CD5">
        <w:t>.</w:t>
      </w:r>
      <w:r>
        <w:t>0639(Phosphodiesterase 6H inhibitor) -0</w:t>
      </w:r>
      <w:r w:rsidR="00644CD5">
        <w:t>.</w:t>
      </w:r>
      <w:r>
        <w:t>0666(Nucleoside transporters inhibitor) -0</w:t>
      </w:r>
      <w:r w:rsidR="00644CD5">
        <w:t>.</w:t>
      </w:r>
      <w:r>
        <w:t>256(Acetylserotonin O-methyltransferase inhibitor) + 0</w:t>
      </w:r>
      <w:r w:rsidR="00644CD5">
        <w:t>.</w:t>
      </w:r>
      <w:r>
        <w:t>369(CYP27 substrate) + 0</w:t>
      </w:r>
      <w:r w:rsidR="00644CD5">
        <w:t>.</w:t>
      </w:r>
      <w:r>
        <w:t>264(Fructose-1</w:t>
      </w:r>
      <w:r w:rsidR="00644CD5">
        <w:t>.</w:t>
      </w:r>
      <w:r>
        <w:t>6-bisphosphatase 2 inhibitor) -0</w:t>
      </w:r>
      <w:r w:rsidR="00644CD5">
        <w:t>.</w:t>
      </w:r>
      <w:r>
        <w:t>227(5-Aminolevulinate synthase inhibitor) -0</w:t>
      </w:r>
      <w:r w:rsidR="00644CD5">
        <w:t>.</w:t>
      </w:r>
      <w:r>
        <w:t>0984(CLU expression enhancer) + 0</w:t>
      </w:r>
      <w:r w:rsidR="00644CD5">
        <w:t>.</w:t>
      </w:r>
      <w:r>
        <w:t>131(Carcinogenic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18(Phospholipase A2 inhibitor) + 0</w:t>
      </w:r>
      <w:r w:rsidR="00644CD5">
        <w:t>.</w:t>
      </w:r>
      <w:r>
        <w:t>225(Aminoacyl-tRNA synthetase inhibitor) -0</w:t>
      </w:r>
      <w:r w:rsidR="00644CD5">
        <w:t>.</w:t>
      </w:r>
      <w:r>
        <w:t>0653(Kainate receptor 5 a</w:t>
      </w:r>
      <w:r>
        <w:t>n</w:t>
      </w:r>
      <w:r>
        <w:t>tagonist) -0</w:t>
      </w:r>
      <w:r w:rsidR="00644CD5">
        <w:t>.</w:t>
      </w:r>
      <w:r>
        <w:t>148(Glutathione reductase inhibitor) + 0</w:t>
      </w:r>
      <w:r w:rsidR="00644CD5">
        <w:t>.</w:t>
      </w:r>
      <w:r>
        <w:t>201(Transcription factor NF kappa B1 inhibitor) + 0</w:t>
      </w:r>
      <w:r w:rsidR="00644CD5">
        <w:t>.</w:t>
      </w:r>
      <w:r>
        <w:t>109(HSPA1A expression enhancer) + 0</w:t>
      </w:r>
      <w:r w:rsidR="00644CD5">
        <w:t>.</w:t>
      </w:r>
      <w:r>
        <w:t>118(Uric acid excretion stimulant) + 0</w:t>
      </w:r>
      <w:r w:rsidR="00644CD5">
        <w:t>.</w:t>
      </w:r>
      <w:r>
        <w:t>161(Potassium channel (Inward rect</w:t>
      </w:r>
      <w:r>
        <w:t>i</w:t>
      </w:r>
      <w:r>
        <w:t>fier) blocker) + 0</w:t>
      </w:r>
      <w:r w:rsidR="00644CD5">
        <w:t>.</w:t>
      </w:r>
      <w:r>
        <w:t>236(Glutathione S-transferase P1 inhibitor) -0</w:t>
      </w:r>
      <w:r w:rsidR="00644CD5">
        <w:t>.</w:t>
      </w:r>
      <w:r>
        <w:t>188(TP73 expression enhancer) -0</w:t>
      </w:r>
      <w:r w:rsidR="00644CD5">
        <w:t>.</w:t>
      </w:r>
      <w:r>
        <w:t>176(Vitamin) -0</w:t>
      </w:r>
      <w:r w:rsidR="00644CD5">
        <w:t>.</w:t>
      </w:r>
      <w:r>
        <w:t>0424(5 Hydroxytryptamine 4E antagonist) + 0</w:t>
      </w:r>
      <w:r w:rsidR="00644CD5">
        <w:t>.</w:t>
      </w:r>
      <w:r>
        <w:t>054(Sphingomyelinase inhibitor) + 0</w:t>
      </w:r>
      <w:r w:rsidR="00644CD5">
        <w:t>.</w:t>
      </w:r>
      <w:r>
        <w:t>0426(Multidrug resistance-associated protein 1 inhibitor) -0</w:t>
      </w:r>
      <w:r w:rsidR="00644CD5">
        <w:t>.</w:t>
      </w:r>
      <w:r>
        <w:t>15(Adrenaline agonist) -0</w:t>
      </w:r>
      <w:r w:rsidR="00644CD5">
        <w:t>.</w:t>
      </w:r>
      <w:r>
        <w:t>123(Antineoplastic antimetabolite) -0</w:t>
      </w:r>
      <w:r w:rsidR="00644CD5">
        <w:t>.</w:t>
      </w:r>
      <w:r>
        <w:t>0503(Presenilin 1 inhibitor) + 0</w:t>
      </w:r>
      <w:r w:rsidR="00644CD5">
        <w:t>.</w:t>
      </w:r>
      <w:r>
        <w:t>163(Granulocyte macrophage colony stimulating factor agonist) + 0</w:t>
      </w:r>
      <w:r w:rsidR="00644CD5">
        <w:t>.</w:t>
      </w:r>
      <w:r>
        <w:t>262(Glucose-1-phosphate cytidyly</w:t>
      </w:r>
      <w:r>
        <w:t>l</w:t>
      </w:r>
      <w:r>
        <w:t>transferase inhibitor) + 0</w:t>
      </w:r>
      <w:r w:rsidR="00644CD5">
        <w:t>.</w:t>
      </w:r>
      <w:r>
        <w:t>0368(ADAM inhibitor) + 0</w:t>
      </w:r>
      <w:r w:rsidR="00644CD5">
        <w:t>.</w:t>
      </w:r>
      <w:r>
        <w:t>0576(Dysarthria) + 0</w:t>
      </w:r>
      <w:r w:rsidR="00644CD5">
        <w:t>.</w:t>
      </w:r>
      <w:r>
        <w:t>182(Postcoital contraceptive) -0</w:t>
      </w:r>
      <w:r w:rsidR="00644CD5">
        <w:t>.</w:t>
      </w:r>
      <w:r>
        <w:t>0364(Purinergic receptor antagonist) + 0</w:t>
      </w:r>
      <w:r w:rsidR="00644CD5">
        <w:t>.</w:t>
      </w:r>
      <w:r>
        <w:t>0398(Glutamate (mGluR3) antagonist) + 0</w:t>
      </w:r>
      <w:r w:rsidR="00644CD5">
        <w:t>.</w:t>
      </w:r>
      <w:r>
        <w:t>0732(Galanin receptor 2 a</w:t>
      </w:r>
      <w:r>
        <w:t>n</w:t>
      </w:r>
      <w:r>
        <w:t>tagonist) + 0</w:t>
      </w:r>
      <w:r w:rsidR="00644CD5">
        <w:t>.</w:t>
      </w:r>
      <w:r>
        <w:t>0442(Rho-associated kinase I inhibitor) + 0</w:t>
      </w:r>
      <w:r w:rsidR="00644CD5">
        <w:t>.</w:t>
      </w:r>
      <w:r>
        <w:t>0492(Psychomotor impairment) -0</w:t>
      </w:r>
      <w:r w:rsidR="00644CD5">
        <w:t>.</w:t>
      </w:r>
      <w:r>
        <w:t>123(Estrogen-related receptor alpha antagonist) -0</w:t>
      </w:r>
      <w:r w:rsidR="00644CD5">
        <w:t>.</w:t>
      </w:r>
      <w:r>
        <w:t>05(Diplopia) -0</w:t>
      </w:r>
      <w:r w:rsidR="00644CD5">
        <w:t>.</w:t>
      </w:r>
      <w:r>
        <w:t>22(Cellulose synthase (UDP-forming) inhibitor) -0</w:t>
      </w:r>
      <w:r w:rsidR="00644CD5">
        <w:t>.</w:t>
      </w:r>
      <w:r>
        <w:t>101(Potassium cha</w:t>
      </w:r>
      <w:r>
        <w:t>n</w:t>
      </w:r>
      <w:r>
        <w:t>nel small-conductance Ca-activated blocker) -0</w:t>
      </w:r>
      <w:r w:rsidR="00644CD5">
        <w:t>.</w:t>
      </w:r>
      <w:r>
        <w:t>0342(BTG1 expression enhancer) -0</w:t>
      </w:r>
      <w:r w:rsidR="00644CD5">
        <w:t>.</w:t>
      </w:r>
      <w:r>
        <w:t xml:space="preserve">122(Sphingosine kinase inhibitor) </w:t>
      </w:r>
      <w:r>
        <w:lastRenderedPageBreak/>
        <w:t>-0</w:t>
      </w:r>
      <w:r w:rsidR="00644CD5">
        <w:t>.</w:t>
      </w:r>
      <w:r>
        <w:t>098(Glycine C-acetyltransferase inhibitor) -0</w:t>
      </w:r>
      <w:r w:rsidR="00644CD5">
        <w:t>.</w:t>
      </w:r>
      <w:r>
        <w:t>0471(CYP1A1 substrate) + 0</w:t>
      </w:r>
      <w:r w:rsidR="00644CD5">
        <w:t>.</w:t>
      </w:r>
      <w:r>
        <w:t>0444(Elastase 3B inhibitor) + 0</w:t>
      </w:r>
      <w:r w:rsidR="00644CD5">
        <w:t>.</w:t>
      </w:r>
      <w:r>
        <w:t>151(Retinoid X receptor antagonist) -0</w:t>
      </w:r>
      <w:r w:rsidR="00644CD5">
        <w:t>.</w:t>
      </w:r>
      <w:r>
        <w:t>114(GABA transporter 1 inhibitor) -0</w:t>
      </w:r>
      <w:r w:rsidR="00644CD5">
        <w:t>.</w:t>
      </w:r>
      <w:r>
        <w:t>0535(SERPINA3 expression enhancer) -0</w:t>
      </w:r>
      <w:r w:rsidR="00644CD5">
        <w:t>.</w:t>
      </w:r>
      <w:r>
        <w:t>199(Globoside alpha-N-acetylgalactosaminyltransferase inhibitor) + 0</w:t>
      </w:r>
      <w:r w:rsidR="00644CD5">
        <w:t>.</w:t>
      </w:r>
      <w:r>
        <w:t>0527(Histamine release stimulant) + 0</w:t>
      </w:r>
      <w:r w:rsidR="00644CD5">
        <w:t>.</w:t>
      </w:r>
      <w:r>
        <w:t>198([protein-PII] uridylyltransferase inhibitor) -0</w:t>
      </w:r>
      <w:r w:rsidR="00644CD5">
        <w:t>.</w:t>
      </w:r>
      <w:r>
        <w:t>078(5 Hydroxytryptamine 2 agonist) + 0</w:t>
      </w:r>
      <w:r w:rsidR="00644CD5">
        <w:t>.</w:t>
      </w:r>
      <w:r>
        <w:t>0214(Erectile dysfunction treatment) -0</w:t>
      </w:r>
      <w:r w:rsidR="00644CD5">
        <w:t>.</w:t>
      </w:r>
      <w:r>
        <w:t>0372(Cytokine production inhibitor) -0</w:t>
      </w:r>
      <w:r w:rsidR="00644CD5">
        <w:t>.</w:t>
      </w:r>
      <w:r>
        <w:t>0246(Peptidyl-prolyl cis-trans isomerase FKBP4 inhibitor) -0</w:t>
      </w:r>
      <w:r w:rsidR="00644CD5">
        <w:t>.</w:t>
      </w:r>
      <w:r>
        <w:t>0226(CC chemokine 2 receptor antagonist) -0</w:t>
      </w:r>
      <w:r w:rsidR="00644CD5">
        <w:t>.</w:t>
      </w:r>
      <w:r>
        <w:t>0716(Epoxide hydrolase substrate) + 0</w:t>
      </w:r>
      <w:r w:rsidR="00644CD5">
        <w:t>.</w:t>
      </w:r>
      <w:r>
        <w:t>0229(5 Hydroxytryptamine 2A antagonist) -0</w:t>
      </w:r>
      <w:r w:rsidR="00644CD5">
        <w:t>.</w:t>
      </w:r>
      <w:r>
        <w:t>0145(Histidine-rich protein PFHRP-II inhibitor) -0</w:t>
      </w:r>
      <w:r w:rsidR="00644CD5">
        <w:t>.</w:t>
      </w:r>
      <w:r>
        <w:t>0393(Antibacterial</w:t>
      </w:r>
      <w:r w:rsidR="00644CD5">
        <w:t>.</w:t>
      </w:r>
      <w:r>
        <w:t xml:space="preserve"> ophthalmic) -0</w:t>
      </w:r>
      <w:r w:rsidR="00644CD5">
        <w:t>.</w:t>
      </w:r>
      <w:r>
        <w:t>0236(Tyrosine-protein kinase receptor FLT3 inhibitor) + 0</w:t>
      </w:r>
      <w:r w:rsidR="00644CD5">
        <w:t>.</w:t>
      </w:r>
      <w:r>
        <w:t>0491(Prephenate dehydratase inhibitor) -0</w:t>
      </w:r>
      <w:r w:rsidR="00644CD5">
        <w:t>.</w:t>
      </w:r>
      <w:r>
        <w:t>0237(Sphingosine 1-phosphate receptor 2 antagonist) + 0</w:t>
      </w:r>
      <w:r w:rsidR="00644CD5">
        <w:t>.</w:t>
      </w:r>
      <w:r>
        <w:t>025(Nuclear receptor corepressor 2 inhibitor) -0</w:t>
      </w:r>
      <w:r w:rsidR="00644CD5">
        <w:t>.</w:t>
      </w:r>
      <w:r>
        <w:t>0294(SUMO-activating enzyme subunit 2 inhibitor) -0</w:t>
      </w:r>
      <w:r w:rsidR="00644CD5">
        <w:t>.</w:t>
      </w:r>
      <w:r>
        <w:t>0173(Cyclin-dependent kinase 4 inhibitor) + 0</w:t>
      </w:r>
      <w:r w:rsidR="00644CD5">
        <w:t>.</w:t>
      </w:r>
      <w:r>
        <w:t>0398(Beta adrenoreceptor antagonist) -0</w:t>
      </w:r>
      <w:r w:rsidR="00644CD5">
        <w:t>.</w:t>
      </w:r>
      <w:r>
        <w:t>0105(Drowsiness) + 0</w:t>
      </w:r>
      <w:r w:rsidR="00644CD5">
        <w:t>.</w:t>
      </w:r>
      <w:r>
        <w:t>00731(ATPase stimulant) + 0</w:t>
      </w:r>
      <w:r w:rsidR="00644CD5">
        <w:t>.</w:t>
      </w:r>
      <w:r>
        <w:t>0379(Prostaglandin agonist) -0</w:t>
      </w:r>
      <w:r w:rsidR="00644CD5">
        <w:t>.</w:t>
      </w:r>
      <w:r>
        <w:t>0113(Gastrin inhibitor) + 0</w:t>
      </w:r>
      <w:r w:rsidR="00644CD5">
        <w:t>.</w:t>
      </w:r>
      <w:r>
        <w:t>0058(Substance P a</w:t>
      </w:r>
      <w:r>
        <w:t>n</w:t>
      </w:r>
      <w:r>
        <w:t>tagonist) + 0</w:t>
      </w:r>
      <w:r w:rsidR="00644CD5">
        <w:t>.</w:t>
      </w:r>
      <w:r>
        <w:t>0186(Asparaginase inhibitor) -2</w:t>
      </w:r>
      <w:r w:rsidR="00644CD5">
        <w:t>.</w:t>
      </w:r>
      <w:r>
        <w:t>36E-05(Lipophilicity^3) -0</w:t>
      </w:r>
      <w:r w:rsidR="00644CD5">
        <w:t>.</w:t>
      </w:r>
      <w:r>
        <w:t>00866(Antinaupathic) -0</w:t>
      </w:r>
      <w:r w:rsidR="00644CD5">
        <w:t>.</w:t>
      </w:r>
      <w:r>
        <w:t>0073(Sodium channel blocker) + 0</w:t>
      </w:r>
      <w:r w:rsidR="00644CD5">
        <w:t>.</w:t>
      </w:r>
      <w:r>
        <w:t>00675(Antiviral (Influenza)) + 0</w:t>
      </w:r>
      <w:r w:rsidR="00644CD5">
        <w:t>.</w:t>
      </w:r>
      <w:r>
        <w:t>00256(Dual specificity phosphatase 3 inhibitor) + 0</w:t>
      </w:r>
      <w:r w:rsidR="00644CD5">
        <w:t>.</w:t>
      </w:r>
      <w:r>
        <w:t>00693(Antiinflammatory</w:t>
      </w:r>
      <w:r w:rsidR="00644CD5">
        <w:t>.</w:t>
      </w:r>
      <w:r>
        <w:t xml:space="preserve"> ophthalmic) -0</w:t>
      </w:r>
      <w:r w:rsidR="00644CD5">
        <w:t>.</w:t>
      </w:r>
      <w:r>
        <w:t>00211(Gelatinase inhibitor) + 0</w:t>
      </w:r>
      <w:r w:rsidR="00644CD5">
        <w:t>.</w:t>
      </w:r>
      <w:r>
        <w:t>00169(4-Hydroxyphenylpyruvate diox</w:t>
      </w:r>
      <w:r>
        <w:t>y</w:t>
      </w:r>
      <w:r>
        <w:t>genase inhibitor) + 0</w:t>
      </w:r>
      <w:r w:rsidR="00644CD5">
        <w:t>.</w:t>
      </w:r>
      <w:r>
        <w:t>00484(LGALS8 expression enhancer) + 0</w:t>
      </w:r>
      <w:r w:rsidR="00644CD5">
        <w:t>.</w:t>
      </w:r>
      <w:r>
        <w:t>00226(Histone deacetylase class I inhibitor) -0</w:t>
      </w:r>
      <w:r w:rsidR="00644CD5">
        <w:t>.</w:t>
      </w:r>
      <w:r>
        <w:t>000421(Skin irritation</w:t>
      </w:r>
      <w:r w:rsidR="00644CD5">
        <w:t>.</w:t>
      </w:r>
      <w:r>
        <w:t xml:space="preserve"> moderate) + 0</w:t>
      </w:r>
      <w:r w:rsidR="00644CD5">
        <w:t>.</w:t>
      </w:r>
      <w:r>
        <w:t>000179(Bombesin agonist) + 6</w:t>
      </w:r>
      <w:r w:rsidR="00644CD5">
        <w:t>.</w:t>
      </w:r>
      <w:r>
        <w:t>06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701(HMGCS1 expression enhancer) -0</w:t>
      </w:r>
      <w:r w:rsidR="00644CD5">
        <w:t>.</w:t>
      </w:r>
      <w:r>
        <w:t>199(NMDA receptor agonist) -0</w:t>
      </w:r>
      <w:r w:rsidR="00644CD5">
        <w:t>.</w:t>
      </w:r>
      <w:r>
        <w:t>634(Leukopenia) + 0</w:t>
      </w:r>
      <w:r w:rsidR="00644CD5">
        <w:t>.</w:t>
      </w:r>
      <w:r>
        <w:t>326(Toxic</w:t>
      </w:r>
      <w:r w:rsidR="00644CD5">
        <w:t>.</w:t>
      </w:r>
      <w:r>
        <w:t xml:space="preserve"> vascular) + 0</w:t>
      </w:r>
      <w:r w:rsidR="00644CD5">
        <w:t>.</w:t>
      </w:r>
      <w:r>
        <w:t>556(Length) -0</w:t>
      </w:r>
      <w:r w:rsidR="00644CD5">
        <w:t>.</w:t>
      </w:r>
      <w:r>
        <w:t>0307(Aldose reductase substrate) -0</w:t>
      </w:r>
      <w:r w:rsidR="00644CD5">
        <w:t>.</w:t>
      </w:r>
      <w:r>
        <w:t>0897(Amyloid beta precursor protein antagonist) + 29</w:t>
      </w:r>
      <w:r w:rsidR="00644CD5">
        <w:t>.</w:t>
      </w:r>
      <w:r>
        <w:t>8(Lipophilicity) + 0</w:t>
      </w:r>
      <w:r w:rsidR="00644CD5">
        <w:t>.</w:t>
      </w:r>
      <w:r>
        <w:t>177(Lipophilicity^2) -0</w:t>
      </w:r>
      <w:r w:rsidR="00644CD5">
        <w:t>.</w:t>
      </w:r>
      <w:r>
        <w:t>245(Anesthetic) -0</w:t>
      </w:r>
      <w:r w:rsidR="00644CD5">
        <w:t>.</w:t>
      </w:r>
      <w:r>
        <w:t>355(Topoisomerase II alpha inhibitor) + 0</w:t>
      </w:r>
      <w:r w:rsidR="00644CD5">
        <w:t>.</w:t>
      </w:r>
      <w:r>
        <w:t>0949(Antineoplastic (uterine cancer)) -0</w:t>
      </w:r>
      <w:r w:rsidR="00644CD5">
        <w:t>.</w:t>
      </w:r>
      <w:r>
        <w:t>475(Prostaglandin-E2 synthase 1 inhibitor) + 0</w:t>
      </w:r>
      <w:r w:rsidR="00644CD5">
        <w:t>.</w:t>
      </w:r>
      <w:r>
        <w:t>197(NumAromAtoms) -0</w:t>
      </w:r>
      <w:r w:rsidR="00644CD5">
        <w:t>.</w:t>
      </w:r>
      <w:r>
        <w:t>905(Phosphodiesterase 1C inhibitor) + 0</w:t>
      </w:r>
      <w:r w:rsidR="00644CD5">
        <w:t>.</w:t>
      </w:r>
      <w:r>
        <w:t>0456(Carcinogenic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-1</w:t>
      </w:r>
      <w:r w:rsidR="00644CD5">
        <w:t>.</w:t>
      </w:r>
      <w:r>
        <w:t>18(DNA synthesis inhibitor) + 0</w:t>
      </w:r>
      <w:r w:rsidR="00644CD5">
        <w:t>.</w:t>
      </w:r>
      <w:r>
        <w:t>107(Rubredoxin-NAD+ reductase inhibitor) -0</w:t>
      </w:r>
      <w:r w:rsidR="00644CD5">
        <w:t>.</w:t>
      </w:r>
      <w:r>
        <w:t>237(Acylphosphatase inhibitor) -0</w:t>
      </w:r>
      <w:r w:rsidR="00644CD5">
        <w:t>.</w:t>
      </w:r>
      <w:r>
        <w:t>983(Shal potassium channel blocker) -0</w:t>
      </w:r>
      <w:r w:rsidR="00644CD5">
        <w:t>.</w:t>
      </w:r>
      <w:r>
        <w:t>703(CYP2C substrate) -0</w:t>
      </w:r>
      <w:r w:rsidR="00644CD5">
        <w:t>.</w:t>
      </w:r>
      <w:r>
        <w:t>0607(Hypertensive) + 1</w:t>
      </w:r>
      <w:r w:rsidR="00644CD5">
        <w:t>.</w:t>
      </w:r>
      <w:r>
        <w:t>13(Ether-a-go-go potassium channel blocker) -0</w:t>
      </w:r>
      <w:r w:rsidR="00644CD5">
        <w:t>.</w:t>
      </w:r>
      <w:r>
        <w:t>432(Aspartate ammonia-lyase inhibitor) + 0</w:t>
      </w:r>
      <w:r w:rsidR="00644CD5">
        <w:t>.</w:t>
      </w:r>
      <w:r>
        <w:t>128(Ceramidase inhibitor) -0</w:t>
      </w:r>
      <w:r w:rsidR="00644CD5">
        <w:t>.</w:t>
      </w:r>
      <w:r>
        <w:t>431(Prostatic (benign) hyperplasia trea</w:t>
      </w:r>
      <w:r>
        <w:t>t</w:t>
      </w:r>
      <w:r>
        <w:t>ment) -0</w:t>
      </w:r>
      <w:r w:rsidR="00644CD5">
        <w:t>.</w:t>
      </w:r>
      <w:r>
        <w:t>429(Leukotriene B4 receptor 2 antagonist) + 0</w:t>
      </w:r>
      <w:r w:rsidR="00644CD5">
        <w:t>.</w:t>
      </w:r>
      <w:r>
        <w:t>0154(Cataract) -0</w:t>
      </w:r>
      <w:r w:rsidR="00644CD5">
        <w:t>.</w:t>
      </w:r>
      <w:r>
        <w:t>4(Somatostatin 5 antagonist) + 0</w:t>
      </w:r>
      <w:r w:rsidR="00644CD5">
        <w:t>.</w:t>
      </w:r>
      <w:r>
        <w:t>381(Inosine monophosphate dehydrogenase 1 inhibitor) + 0</w:t>
      </w:r>
      <w:r w:rsidR="00644CD5">
        <w:t>.</w:t>
      </w:r>
      <w:r>
        <w:t>857(Corticosteroid-like) + 0</w:t>
      </w:r>
      <w:r w:rsidR="00644CD5">
        <w:t>.</w:t>
      </w:r>
      <w:r>
        <w:t>225(Antibiotic beta La</w:t>
      </w:r>
      <w:r>
        <w:t>c</w:t>
      </w:r>
      <w:r>
        <w:t>tam-like) -1</w:t>
      </w:r>
      <w:r w:rsidR="00644CD5">
        <w:t>.</w:t>
      </w:r>
      <w:r>
        <w:t>18(5 Hydroxytryptamine 2A agonist) -0</w:t>
      </w:r>
      <w:r w:rsidR="00644CD5">
        <w:t>.</w:t>
      </w:r>
      <w:r>
        <w:t>192(Carcinogenic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573(Laxative) + 0</w:t>
      </w:r>
      <w:r w:rsidR="00644CD5">
        <w:t>.</w:t>
      </w:r>
      <w:r>
        <w:t>495(Sentrin-specific protease 6 inhibitor) -0</w:t>
      </w:r>
      <w:r w:rsidR="00644CD5">
        <w:t>.</w:t>
      </w:r>
      <w:r>
        <w:t>335(Retinoprotector) -0</w:t>
      </w:r>
      <w:r w:rsidR="00644CD5">
        <w:t>.</w:t>
      </w:r>
      <w:r>
        <w:t>669(Arylamine N-Acetyltransferase substrate) -0</w:t>
      </w:r>
      <w:r w:rsidR="00644CD5">
        <w:t>.</w:t>
      </w:r>
      <w:r>
        <w:t>909(Fatty liver) -0</w:t>
      </w:r>
      <w:r w:rsidR="00644CD5">
        <w:t>.</w:t>
      </w:r>
      <w:r>
        <w:t>203(Glutamate (mGluR4) antagonist) + 0</w:t>
      </w:r>
      <w:r w:rsidR="00644CD5">
        <w:t>.</w:t>
      </w:r>
      <w:r>
        <w:t>454(Acetylcholine neuromuscular blocking agent) + 0</w:t>
      </w:r>
      <w:r w:rsidR="00644CD5">
        <w:t>.</w:t>
      </w:r>
      <w:r>
        <w:t>0499(Phosphodiesterase 3B inhibitor) + 0</w:t>
      </w:r>
      <w:r w:rsidR="00644CD5">
        <w:t>.</w:t>
      </w:r>
      <w:r>
        <w:t>38(Diarrhea) -1</w:t>
      </w:r>
      <w:r w:rsidR="00644CD5">
        <w:t>.</w:t>
      </w:r>
      <w:r>
        <w:t>25(Melatonin 5 antagonist) + 0</w:t>
      </w:r>
      <w:r w:rsidR="00644CD5">
        <w:t>.</w:t>
      </w:r>
      <w:r>
        <w:t>66(Beta 3 adrenoreceptor antagonist) -0</w:t>
      </w:r>
      <w:r w:rsidR="00644CD5">
        <w:t>.</w:t>
      </w:r>
      <w:r>
        <w:t>109(Alpha 2d adrenoreceptor agonist) -0</w:t>
      </w:r>
      <w:r w:rsidR="00644CD5">
        <w:t>.</w:t>
      </w:r>
      <w:r>
        <w:t>75(Vitamin) + 0</w:t>
      </w:r>
      <w:r w:rsidR="00644CD5">
        <w:t>.</w:t>
      </w:r>
      <w:r>
        <w:t>35(Rho-associated kinase inhibitor) + 0</w:t>
      </w:r>
      <w:r w:rsidR="00644CD5">
        <w:t>.</w:t>
      </w:r>
      <w:r>
        <w:t>228(BCL2 expression inhibitor) + 0</w:t>
      </w:r>
      <w:r w:rsidR="00644CD5">
        <w:t>.</w:t>
      </w:r>
      <w:r>
        <w:t>593(GABA aminotransferase inhibitor) + 0</w:t>
      </w:r>
      <w:r w:rsidR="00644CD5">
        <w:t>.</w:t>
      </w:r>
      <w:r>
        <w:t>442(Convulsant) + 0</w:t>
      </w:r>
      <w:r w:rsidR="00644CD5">
        <w:t>.</w:t>
      </w:r>
      <w:r>
        <w:t>635(Phosphoenolpyruvate carboxykinase (ATP) inhibitor) + 1</w:t>
      </w:r>
      <w:r w:rsidR="00644CD5">
        <w:t>.</w:t>
      </w:r>
      <w:r>
        <w:t>17(Sodium/hydrogen exchanger 3 inhibitor) + 0</w:t>
      </w:r>
      <w:r w:rsidR="00644CD5">
        <w:t>.</w:t>
      </w:r>
      <w:r>
        <w:t>11(Vasodilator) -0</w:t>
      </w:r>
      <w:r w:rsidR="00644CD5">
        <w:t>.</w:t>
      </w:r>
      <w:r>
        <w:t>157(CDK2 expression enhancer) -0</w:t>
      </w:r>
      <w:r w:rsidR="00644CD5">
        <w:t>.</w:t>
      </w:r>
      <w:r>
        <w:t>811(Capillary fragility treatment) -0</w:t>
      </w:r>
      <w:r w:rsidR="00644CD5">
        <w:t>.</w:t>
      </w:r>
      <w:r>
        <w:t>905(Protein phosphatase 2A inhibitor) + 0</w:t>
      </w:r>
      <w:r w:rsidR="00644CD5">
        <w:t>.</w:t>
      </w:r>
      <w:r>
        <w:t>474(GABA C receptor antagonist) -0</w:t>
      </w:r>
      <w:r w:rsidR="00644CD5">
        <w:t>.</w:t>
      </w:r>
      <w:r>
        <w:t>775(Antimetabolite) + 0</w:t>
      </w:r>
      <w:r w:rsidR="00644CD5">
        <w:t>.</w:t>
      </w:r>
      <w:r>
        <w:t>591(15-Lipoxygenase 2 inhibitor) -0</w:t>
      </w:r>
      <w:r w:rsidR="00644CD5">
        <w:t>.</w:t>
      </w:r>
      <w:r>
        <w:t>919(SUMO-activating enzyme subunit 2 inhibitor) -0</w:t>
      </w:r>
      <w:r w:rsidR="00644CD5">
        <w:t>.</w:t>
      </w:r>
      <w:r>
        <w:t>318(Integrin alpha2 antagonist) + 0</w:t>
      </w:r>
      <w:r w:rsidR="00644CD5">
        <w:t>.</w:t>
      </w:r>
      <w:r>
        <w:t>357(Alpha galactosidase inhibitor) -0</w:t>
      </w:r>
      <w:r w:rsidR="00644CD5">
        <w:t>.</w:t>
      </w:r>
      <w:r>
        <w:t>27(Glucocorticoid agonist) + 0</w:t>
      </w:r>
      <w:r w:rsidR="00644CD5">
        <w:t>.</w:t>
      </w:r>
      <w:r>
        <w:t>189(Hepatic disorders treatment) + 0</w:t>
      </w:r>
      <w:r w:rsidR="00644CD5">
        <w:t>.</w:t>
      </w:r>
      <w:r>
        <w:t>635(Cytochrome P450 stimulant) -0</w:t>
      </w:r>
      <w:r w:rsidR="00644CD5">
        <w:t>.</w:t>
      </w:r>
      <w:r>
        <w:t>378(Purinergic P2T antagonist) -0</w:t>
      </w:r>
      <w:r w:rsidR="00644CD5">
        <w:t>.</w:t>
      </w:r>
      <w:r>
        <w:t>299(Aggrecanase 1 inhibitor) + 0</w:t>
      </w:r>
      <w:r w:rsidR="00644CD5">
        <w:t>.</w:t>
      </w:r>
      <w:r>
        <w:t>346(Caspase 9 inhibitor) -0</w:t>
      </w:r>
      <w:r w:rsidR="00644CD5">
        <w:t>.</w:t>
      </w:r>
      <w:r>
        <w:t>344(Extrapyramidal effect) + 0</w:t>
      </w:r>
      <w:r w:rsidR="00644CD5">
        <w:t>.</w:t>
      </w:r>
      <w:r>
        <w:t>399(Pantetheine-phosphate adenylyltransferase inhibitor) + 0</w:t>
      </w:r>
      <w:r w:rsidR="00644CD5">
        <w:t>.</w:t>
      </w:r>
      <w:r>
        <w:t>66(IL4 expression enhancer) + 0</w:t>
      </w:r>
      <w:r w:rsidR="00644CD5">
        <w:t>.</w:t>
      </w:r>
      <w:r>
        <w:t>19(Integrin alpha4beta7 antagonist) + 0</w:t>
      </w:r>
      <w:r w:rsidR="00644CD5">
        <w:t>.</w:t>
      </w:r>
      <w:r>
        <w:t>275(CYP2C19 substrate) -0</w:t>
      </w:r>
      <w:r w:rsidR="00644CD5">
        <w:t>.</w:t>
      </w:r>
      <w:r>
        <w:t>224(COL1A1 expression enhancer) -0</w:t>
      </w:r>
      <w:r w:rsidR="00644CD5">
        <w:t>.</w:t>
      </w:r>
      <w:r>
        <w:t>065(Weight loss) -0</w:t>
      </w:r>
      <w:r w:rsidR="00644CD5">
        <w:t>.</w:t>
      </w:r>
      <w:r>
        <w:t>402(Integrin beta3 antagonist) + 0</w:t>
      </w:r>
      <w:r w:rsidR="00644CD5">
        <w:t>.</w:t>
      </w:r>
      <w:r>
        <w:t>385(Paralysis) + 0</w:t>
      </w:r>
      <w:r w:rsidR="00644CD5">
        <w:t>.</w:t>
      </w:r>
      <w:r>
        <w:t>964(Pyruvate dehydrogenase stimulant) + 0</w:t>
      </w:r>
      <w:r w:rsidR="00644CD5">
        <w:t>.</w:t>
      </w:r>
      <w:r>
        <w:t>403(Glyceryl-ether monooxygenase inhibitor) + 0</w:t>
      </w:r>
      <w:r w:rsidR="00644CD5">
        <w:t>.</w:t>
      </w:r>
      <w:r>
        <w:t>489(Targeting protein for Xklp2 inhibitor) -0</w:t>
      </w:r>
      <w:r w:rsidR="00644CD5">
        <w:t>.</w:t>
      </w:r>
      <w:r>
        <w:t>38(Betaine-aldehyde dehydrogenase i</w:t>
      </w:r>
      <w:r>
        <w:t>n</w:t>
      </w:r>
      <w:r>
        <w:t>hibitor) + 0</w:t>
      </w:r>
      <w:r w:rsidR="00644CD5">
        <w:t>.</w:t>
      </w:r>
      <w:r>
        <w:t>305(Ribosomal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145(Antiviral (Rhinovirus)) -0</w:t>
      </w:r>
      <w:r w:rsidR="00644CD5">
        <w:t>.</w:t>
      </w:r>
      <w:r>
        <w:t>874(Histone deac</w:t>
      </w:r>
      <w:r>
        <w:t>e</w:t>
      </w:r>
      <w:r>
        <w:t>tylase class IV inhibitor) + 0</w:t>
      </w:r>
      <w:r w:rsidR="00644CD5">
        <w:t>.</w:t>
      </w:r>
      <w:r>
        <w:t>165(Phosphodiesterase 6G inhibitor) + 0</w:t>
      </w:r>
      <w:r w:rsidR="00644CD5">
        <w:t>.</w:t>
      </w:r>
      <w:r>
        <w:t>425(Fibroblast activation protein alpha inhib</w:t>
      </w:r>
      <w:r>
        <w:t>i</w:t>
      </w:r>
      <w:r>
        <w:t>tor) -0</w:t>
      </w:r>
      <w:r w:rsidR="00644CD5">
        <w:t>.</w:t>
      </w:r>
      <w:r>
        <w:t>248(Potassium channel (Inward rectifier) 11 blocker) + 0</w:t>
      </w:r>
      <w:r w:rsidR="00644CD5">
        <w:t>.</w:t>
      </w:r>
      <w:r>
        <w:t>222(T cell inhibitor) + 1</w:t>
      </w:r>
      <w:r w:rsidR="00644CD5">
        <w:t>.</w:t>
      </w:r>
      <w:r>
        <w:t>04(NADPH oxidoreductase inhibitor) -0</w:t>
      </w:r>
      <w:r w:rsidR="00644CD5">
        <w:t>.</w:t>
      </w:r>
      <w:r>
        <w:t>638(Carcinogenic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89(Anesthetic inhalation) + 0</w:t>
      </w:r>
      <w:r w:rsidR="00644CD5">
        <w:t>.</w:t>
      </w:r>
      <w:r>
        <w:t>394(Antifungal) -1</w:t>
      </w:r>
      <w:r w:rsidR="00644CD5">
        <w:t>.</w:t>
      </w:r>
      <w:r>
        <w:t>15(MAO B inhib</w:t>
      </w:r>
      <w:r>
        <w:t>i</w:t>
      </w:r>
      <w:r>
        <w:t>tor) + 0</w:t>
      </w:r>
      <w:r w:rsidR="00644CD5">
        <w:t>.</w:t>
      </w:r>
      <w:r>
        <w:t>63(Butyrylcholinesterase inhibitor) -0</w:t>
      </w:r>
      <w:r w:rsidR="00644CD5">
        <w:t>.</w:t>
      </w:r>
      <w:r>
        <w:t>293(IL12B expression inhibitor) + 0</w:t>
      </w:r>
      <w:r w:rsidR="00644CD5">
        <w:t>.</w:t>
      </w:r>
      <w:r>
        <w:t>843(Melanin inhibitor) + 0</w:t>
      </w:r>
      <w:r w:rsidR="00644CD5">
        <w:t>.</w:t>
      </w:r>
      <w:r>
        <w:t>308(Antiinflammatory</w:t>
      </w:r>
      <w:r w:rsidR="00644CD5">
        <w:t>.</w:t>
      </w:r>
      <w:r>
        <w:t xml:space="preserve"> ophthalmic) + 0</w:t>
      </w:r>
      <w:r w:rsidR="00644CD5">
        <w:t>.</w:t>
      </w:r>
      <w:r>
        <w:t>453(Carcinogenic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+ 10</w:t>
      </w:r>
      <w:r w:rsidR="00644CD5">
        <w:t>.</w:t>
      </w:r>
      <w:r>
        <w:t>9(Length^3) -0</w:t>
      </w:r>
      <w:r w:rsidR="00644CD5">
        <w:t>.</w:t>
      </w:r>
      <w:r>
        <w:t>267(Check point kinase 1 inhibitor) -0</w:t>
      </w:r>
      <w:r w:rsidR="00644CD5">
        <w:t>.</w:t>
      </w:r>
      <w:r>
        <w:t>334(Lysophosphatidic acid 2 receptor antagonist) -0</w:t>
      </w:r>
      <w:r w:rsidR="00644CD5">
        <w:t>.</w:t>
      </w:r>
      <w:r>
        <w:t>199(11-Beta-hydroxysteroid dehydrogenase inhibitor) + 0</w:t>
      </w:r>
      <w:r w:rsidR="00644CD5">
        <w:t>.</w:t>
      </w:r>
      <w:r>
        <w:t>669(Phosphoglycerate dehydrogenase inhibitor) + 0</w:t>
      </w:r>
      <w:r w:rsidR="00644CD5">
        <w:t>.</w:t>
      </w:r>
      <w:r>
        <w:t>975(TGF beta receptor type II kinase inhibitor) -0</w:t>
      </w:r>
      <w:r w:rsidR="00644CD5">
        <w:t>.</w:t>
      </w:r>
      <w:r>
        <w:t>441(Glutathione reductase inhibitor) -0</w:t>
      </w:r>
      <w:r w:rsidR="00644CD5">
        <w:t>.</w:t>
      </w:r>
      <w:r>
        <w:t>375(Potassium channel intermediate-conductance Ca-activated blocker) -0</w:t>
      </w:r>
      <w:r w:rsidR="00644CD5">
        <w:t>.</w:t>
      </w:r>
      <w:r>
        <w:t>056(NumAcceptor) -0</w:t>
      </w:r>
      <w:r w:rsidR="00644CD5">
        <w:t>.</w:t>
      </w:r>
      <w:r>
        <w:t>165(Tubulin agonist) + 0</w:t>
      </w:r>
      <w:r w:rsidR="00644CD5">
        <w:t>.</w:t>
      </w:r>
      <w:r>
        <w:t>264(Cyclin-dependent kinase 7 inhibitor) + 0</w:t>
      </w:r>
      <w:r w:rsidR="00644CD5">
        <w:t>.</w:t>
      </w:r>
      <w:r>
        <w:t>238(Carcinogenic</w:t>
      </w:r>
      <w:r w:rsidR="00644CD5">
        <w:t>.</w:t>
      </w:r>
      <w:r>
        <w:t xml:space="preserve"> </w:t>
      </w:r>
      <w:r>
        <w:lastRenderedPageBreak/>
        <w:t>mouse</w:t>
      </w:r>
      <w:r w:rsidR="00644CD5">
        <w:t>.</w:t>
      </w:r>
      <w:r>
        <w:t xml:space="preserve"> female</w:t>
      </w:r>
      <w:r w:rsidR="00644CD5">
        <w:t>.</w:t>
      </w:r>
      <w:r>
        <w:t xml:space="preserve"> hematopoietic system) -0</w:t>
      </w:r>
      <w:r w:rsidR="00644CD5">
        <w:t>.</w:t>
      </w:r>
      <w:r>
        <w:t>982(Adenine phosphoribosyltransferase inhibitor) -0</w:t>
      </w:r>
      <w:r w:rsidR="00644CD5">
        <w:t>.</w:t>
      </w:r>
      <w:r>
        <w:t>273(MAP kinase 13 inhibitor) + 1</w:t>
      </w:r>
      <w:r w:rsidR="00644CD5">
        <w:t>.</w:t>
      </w:r>
      <w:r>
        <w:t>04(Chorismate mutase inhibitor) + 0</w:t>
      </w:r>
      <w:r w:rsidR="00644CD5">
        <w:t>.</w:t>
      </w:r>
      <w:r>
        <w:t>227(Lysine-tRNA ligase inhibitor) -0</w:t>
      </w:r>
      <w:r w:rsidR="00644CD5">
        <w:t>.</w:t>
      </w:r>
      <w:r>
        <w:t>444(Neuropathy treatment) + 0</w:t>
      </w:r>
      <w:r w:rsidR="00644CD5">
        <w:t>.</w:t>
      </w:r>
      <w:r>
        <w:t>147(Protein kinase A inhibitor) -0</w:t>
      </w:r>
      <w:r w:rsidR="00644CD5">
        <w:t>.</w:t>
      </w:r>
      <w:r>
        <w:t>258(Antiviral (Hepatitis)) + 0</w:t>
      </w:r>
      <w:r w:rsidR="00644CD5">
        <w:t>.</w:t>
      </w:r>
      <w:r>
        <w:t>263(Carcinogenic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</w:t>
      </w:r>
      <w:r>
        <w:t>i</w:t>
      </w:r>
      <w:r>
        <w:t>mals) + 0</w:t>
      </w:r>
      <w:r w:rsidR="00644CD5">
        <w:t>.</w:t>
      </w:r>
      <w:r>
        <w:t>167(Glucocorticoid antagonist) -0</w:t>
      </w:r>
      <w:r w:rsidR="00644CD5">
        <w:t>.</w:t>
      </w:r>
      <w:r>
        <w:t>0789(MT2A expression enhancer) -0</w:t>
      </w:r>
      <w:r w:rsidR="00644CD5">
        <w:t>.</w:t>
      </w:r>
      <w:r>
        <w:t>29(Dyspnea) -0</w:t>
      </w:r>
      <w:r w:rsidR="00644CD5">
        <w:t>.</w:t>
      </w:r>
      <w:r>
        <w:t>394(Cholesterol oxidase inhibitor) + 0</w:t>
      </w:r>
      <w:r w:rsidR="00644CD5">
        <w:t>.</w:t>
      </w:r>
      <w:r>
        <w:t>258(Probable DNA dC-&gt;dU-editing enzyme APOBEC-3A inhibitor) -0</w:t>
      </w:r>
      <w:r w:rsidR="00644CD5">
        <w:t>.</w:t>
      </w:r>
      <w:r>
        <w:t>31(Amino acid-polyamine-organocation (APC) transporter antagonist) -0</w:t>
      </w:r>
      <w:r w:rsidR="00644CD5">
        <w:t>.</w:t>
      </w:r>
      <w:r>
        <w:t>255(Liver fibrosis treatment) + 0</w:t>
      </w:r>
      <w:r w:rsidR="00644CD5">
        <w:t>.</w:t>
      </w:r>
      <w:r>
        <w:t>0566(MW) -0</w:t>
      </w:r>
      <w:r w:rsidR="00644CD5">
        <w:t>.</w:t>
      </w:r>
      <w:r>
        <w:t>455(Phosphodiesterase II inhibitor) + 0</w:t>
      </w:r>
      <w:r w:rsidR="00644CD5">
        <w:t>.</w:t>
      </w:r>
      <w:r>
        <w:t>263(Interleukin 4 antagonist) -0</w:t>
      </w:r>
      <w:r w:rsidR="00644CD5">
        <w:t>.</w:t>
      </w:r>
      <w:r>
        <w:t>518(Opioid kappa receptor antagonist) + 0</w:t>
      </w:r>
      <w:r w:rsidR="00644CD5">
        <w:t>.</w:t>
      </w:r>
      <w:r>
        <w:t>28(Bone formation stimulant) + 0</w:t>
      </w:r>
      <w:r w:rsidR="00644CD5">
        <w:t>.</w:t>
      </w:r>
      <w:r>
        <w:t>746(Peptide deformylase inhibitor) -0</w:t>
      </w:r>
      <w:r w:rsidR="00644CD5">
        <w:t>.</w:t>
      </w:r>
      <w:r>
        <w:t>949(Photinus-luciferin 4-monooxygenase (ATP-hydrolysing) inhibitor) -0</w:t>
      </w:r>
      <w:r w:rsidR="00644CD5">
        <w:t>.</w:t>
      </w:r>
      <w:r>
        <w:t>677(TNFRSF11B expression enhancer) + 0</w:t>
      </w:r>
      <w:r w:rsidR="00644CD5">
        <w:t>.</w:t>
      </w:r>
      <w:r>
        <w:t>386(Sirtuin 2 inhibitor) + 0</w:t>
      </w:r>
      <w:r w:rsidR="00644CD5">
        <w:t>.</w:t>
      </w:r>
      <w:r>
        <w:t>503(CDK1 expression inhibitor) -0</w:t>
      </w:r>
      <w:r w:rsidR="00644CD5">
        <w:t>.</w:t>
      </w:r>
      <w:r>
        <w:t>73(Interferon gamma antagonist) + 0</w:t>
      </w:r>
      <w:r w:rsidR="00644CD5">
        <w:t>.</w:t>
      </w:r>
      <w:r>
        <w:t>778(GADD45B expression enhancer) -0</w:t>
      </w:r>
      <w:r w:rsidR="00644CD5">
        <w:t>.</w:t>
      </w:r>
      <w:r>
        <w:t>297(Prostaglandin F2 alpha antagonist) + 0</w:t>
      </w:r>
      <w:r w:rsidR="00644CD5">
        <w:t>.</w:t>
      </w:r>
      <w:r>
        <w:t>301(Carcinogenic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216(Antineurogenic pain) -0</w:t>
      </w:r>
      <w:r w:rsidR="00644CD5">
        <w:t>.</w:t>
      </w:r>
      <w:r>
        <w:t>626(Cytotoxic) -0</w:t>
      </w:r>
      <w:r w:rsidR="00644CD5">
        <w:t>.</w:t>
      </w:r>
      <w:r>
        <w:t>295(HIV-1 protease inhibitor) -0</w:t>
      </w:r>
      <w:r w:rsidR="00644CD5">
        <w:t>.</w:t>
      </w:r>
      <w:r>
        <w:t>186(Nonstructural protein 1 (Influenza A) inhibitor) -0</w:t>
      </w:r>
      <w:r w:rsidR="00644CD5">
        <w:t>.</w:t>
      </w:r>
      <w:r>
        <w:t>711(3-Alpha-hydroxysteroid dehydrogenase type II inhibitor) + 0</w:t>
      </w:r>
      <w:r w:rsidR="00644CD5">
        <w:t>.</w:t>
      </w:r>
      <w:r>
        <w:t>0973(Psychotropic) -0</w:t>
      </w:r>
      <w:r w:rsidR="00644CD5">
        <w:t>.</w:t>
      </w:r>
      <w:r>
        <w:t>188(Osteoclast antagonist) -0</w:t>
      </w:r>
      <w:r w:rsidR="00644CD5">
        <w:t>.</w:t>
      </w:r>
      <w:r>
        <w:t>205(CDK1/cyclin B inhibitor) -0</w:t>
      </w:r>
      <w:r w:rsidR="00644CD5">
        <w:t>.</w:t>
      </w:r>
      <w:r>
        <w:t>171(Retinoic acid alpha receptor agonist) + 0</w:t>
      </w:r>
      <w:r w:rsidR="00644CD5">
        <w:t>.</w:t>
      </w:r>
      <w:r>
        <w:t>22(Antineoplastic (breast cancer)) + 0</w:t>
      </w:r>
      <w:r w:rsidR="00644CD5">
        <w:t>.</w:t>
      </w:r>
      <w:r>
        <w:t>505(G protein-coupled receptor antagonist) -0</w:t>
      </w:r>
      <w:r w:rsidR="00644CD5">
        <w:t>.</w:t>
      </w:r>
      <w:r>
        <w:t>337(Free radical scavenger) + 0</w:t>
      </w:r>
      <w:r w:rsidR="00644CD5">
        <w:t>.</w:t>
      </w:r>
      <w:r>
        <w:t>173(Integrin alpha1beta1 antagonist) + 0</w:t>
      </w:r>
      <w:r w:rsidR="00644CD5">
        <w:t>.</w:t>
      </w:r>
      <w:r>
        <w:t>26(Purinergic P2X1 antagonist) + 0</w:t>
      </w:r>
      <w:r w:rsidR="00644CD5">
        <w:t>.</w:t>
      </w:r>
      <w:r>
        <w:t>443(Secretase beta 1 inhibitor) -0</w:t>
      </w:r>
      <w:r w:rsidR="00644CD5">
        <w:t>.</w:t>
      </w:r>
      <w:r>
        <w:t>233(CYP11A1 inhibitor) + 0</w:t>
      </w:r>
      <w:r w:rsidR="00644CD5">
        <w:t>.</w:t>
      </w:r>
      <w:r>
        <w:t>213(CYP2C8 inhibitor) + 0</w:t>
      </w:r>
      <w:r w:rsidR="00644CD5">
        <w:t>.</w:t>
      </w:r>
      <w:r>
        <w:t>26(Pepsin inhibitor) -1</w:t>
      </w:r>
      <w:r w:rsidR="00644CD5">
        <w:t>.</w:t>
      </w:r>
      <w:r>
        <w:t>41(Aldose 1-epimerase inhibitor) -0</w:t>
      </w:r>
      <w:r w:rsidR="00644CD5">
        <w:t>.</w:t>
      </w:r>
      <w:r>
        <w:t>186(CYP3A4 inhibitor) + 0</w:t>
      </w:r>
      <w:r w:rsidR="00644CD5">
        <w:t>.</w:t>
      </w:r>
      <w:r>
        <w:t>269(Protein 50S ribosomal subunit inhibitor) + 0</w:t>
      </w:r>
      <w:r w:rsidR="00644CD5">
        <w:t>.</w:t>
      </w:r>
      <w:r>
        <w:t>53(CYP24 inhibitor) -0</w:t>
      </w:r>
      <w:r w:rsidR="00644CD5">
        <w:t>.</w:t>
      </w:r>
      <w:r>
        <w:t>817(Thyroid hormone beta 1 antagonist) -0</w:t>
      </w:r>
      <w:r w:rsidR="00644CD5">
        <w:t>.</w:t>
      </w:r>
      <w:r>
        <w:t>223(T cell rece</w:t>
      </w:r>
      <w:r>
        <w:t>p</w:t>
      </w:r>
      <w:r>
        <w:t>tor gamma-delta antagonist) + 0</w:t>
      </w:r>
      <w:r w:rsidR="00644CD5">
        <w:t>.</w:t>
      </w:r>
      <w:r>
        <w:t>292(Endometrios treatment) -0</w:t>
      </w:r>
      <w:r w:rsidR="00644CD5">
        <w:t>.</w:t>
      </w:r>
      <w:r>
        <w:t>147(EphA4 antagonist) + 0</w:t>
      </w:r>
      <w:r w:rsidR="00644CD5">
        <w:t>.</w:t>
      </w:r>
      <w:r>
        <w:t>7(Acyl-CoA dehydr</w:t>
      </w:r>
      <w:r>
        <w:t>o</w:t>
      </w:r>
      <w:r>
        <w:t>genase inhibitor) + 0</w:t>
      </w:r>
      <w:r w:rsidR="00644CD5">
        <w:t>.</w:t>
      </w:r>
      <w:r>
        <w:t>67(Pectin lyase inhibitor) -0</w:t>
      </w:r>
      <w:r w:rsidR="00644CD5">
        <w:t>.</w:t>
      </w:r>
      <w:r>
        <w:t>224(Panic) -0</w:t>
      </w:r>
      <w:r w:rsidR="00644CD5">
        <w:t>.</w:t>
      </w:r>
      <w:r>
        <w:t>579(Protease (Human cytomegalovirus) inhibitor) + 0</w:t>
      </w:r>
      <w:r w:rsidR="00644CD5">
        <w:t>.</w:t>
      </w:r>
      <w:r>
        <w:t>159(BCR/ABL p210 fusion protein inhibitor) + 0</w:t>
      </w:r>
      <w:r w:rsidR="00644CD5">
        <w:t>.</w:t>
      </w:r>
      <w:r>
        <w:t>45(Mediator release inhibitor) -0</w:t>
      </w:r>
      <w:r w:rsidR="00644CD5">
        <w:t>.</w:t>
      </w:r>
      <w:r>
        <w:t>282(Phosphatidylinositol 3-kinase alpha inhibitor) -0</w:t>
      </w:r>
      <w:r w:rsidR="00644CD5">
        <w:t>.</w:t>
      </w:r>
      <w:r>
        <w:t>495(Histamine release inhibitor) + 0</w:t>
      </w:r>
      <w:r w:rsidR="00644CD5">
        <w:t>.</w:t>
      </w:r>
      <w:r>
        <w:t>512(Adenosine A2b receptor antagonist) + 0</w:t>
      </w:r>
      <w:r w:rsidR="00644CD5">
        <w:t>.</w:t>
      </w:r>
      <w:r>
        <w:t>237(Growth hormone release promoting) -0</w:t>
      </w:r>
      <w:r w:rsidR="00644CD5">
        <w:t>.</w:t>
      </w:r>
      <w:r>
        <w:t>404(Antihematotoxic) -0</w:t>
      </w:r>
      <w:r w:rsidR="00644CD5">
        <w:t>.</w:t>
      </w:r>
      <w:r>
        <w:t>93(Beta 2 adrenoreceptor agonist) -0</w:t>
      </w:r>
      <w:r w:rsidR="00644CD5">
        <w:t>.</w:t>
      </w:r>
      <w:r>
        <w:t>205(Raynaud's phenomenon treatment) -1</w:t>
      </w:r>
      <w:r w:rsidR="00644CD5">
        <w:t>.</w:t>
      </w:r>
      <w:r>
        <w:t>26(UGT2B20 substrate) -0</w:t>
      </w:r>
      <w:r w:rsidR="00644CD5">
        <w:t>.</w:t>
      </w:r>
      <w:r>
        <w:t>395(CA2 expression enhancer) -0</w:t>
      </w:r>
      <w:r w:rsidR="00644CD5">
        <w:t>.</w:t>
      </w:r>
      <w:r>
        <w:t>362(5 H</w:t>
      </w:r>
      <w:r>
        <w:t>y</w:t>
      </w:r>
      <w:r>
        <w:t>droxytryptamine 7 antagonist) + 0</w:t>
      </w:r>
      <w:r w:rsidR="00644CD5">
        <w:t>.</w:t>
      </w:r>
      <w:r>
        <w:t>432(Beta-fructofuranosidase inhibitor) + 0</w:t>
      </w:r>
      <w:r w:rsidR="00644CD5">
        <w:t>.</w:t>
      </w:r>
      <w:r>
        <w:t>22(Phosphatidylinositol 3-kinase beta inhibitor) + 0</w:t>
      </w:r>
      <w:r w:rsidR="00644CD5">
        <w:t>.</w:t>
      </w:r>
      <w:r>
        <w:t>647(Kinesin antagonist) + 0</w:t>
      </w:r>
      <w:r w:rsidR="00644CD5">
        <w:t>.</w:t>
      </w:r>
      <w:r>
        <w:t>479(Membrane permeability enhancer) -0</w:t>
      </w:r>
      <w:r w:rsidR="00644CD5">
        <w:t>.</w:t>
      </w:r>
      <w:r>
        <w:t>669(Glyoxylate reductase (NADP+) inhibitor) + 0</w:t>
      </w:r>
      <w:r w:rsidR="00644CD5">
        <w:t>.</w:t>
      </w:r>
      <w:r>
        <w:t>381(Amylase inhibitor) + 0</w:t>
      </w:r>
      <w:r w:rsidR="00644CD5">
        <w:t>.</w:t>
      </w:r>
      <w:r>
        <w:t>656(Fructose-1</w:t>
      </w:r>
      <w:r w:rsidR="00644CD5">
        <w:t>.</w:t>
      </w:r>
      <w:r>
        <w:t>6-bisphosphatase 2 inhibitor) + 0</w:t>
      </w:r>
      <w:r w:rsidR="00644CD5">
        <w:t>.</w:t>
      </w:r>
      <w:r>
        <w:t>386(Peroxisome proliferator-activated receptor antagonist) + 0</w:t>
      </w:r>
      <w:r w:rsidR="00644CD5">
        <w:t>.</w:t>
      </w:r>
      <w:r>
        <w:t>389(Diamine N-acetyltransferase inhibitor) + 0</w:t>
      </w:r>
      <w:r w:rsidR="00644CD5">
        <w:t>.</w:t>
      </w:r>
      <w:r>
        <w:t>418(Anesthetic local) -0</w:t>
      </w:r>
      <w:r w:rsidR="00644CD5">
        <w:t>.</w:t>
      </w:r>
      <w:r>
        <w:t>263(Matrix metalloproteinase 3 (membrane-type) inhibitor) + 0</w:t>
      </w:r>
      <w:r w:rsidR="00644CD5">
        <w:t>.</w:t>
      </w:r>
      <w:r>
        <w:t>21(Cathepsin L2 inhibitor) + 0</w:t>
      </w:r>
      <w:r w:rsidR="00644CD5">
        <w:t>.</w:t>
      </w:r>
      <w:r>
        <w:t>405(Thromboxane A2 antagonist) -0</w:t>
      </w:r>
      <w:r w:rsidR="00644CD5">
        <w:t>.</w:t>
      </w:r>
      <w:r>
        <w:t>448(IGFBP2 expression enhancer) -0</w:t>
      </w:r>
      <w:r w:rsidR="00644CD5">
        <w:t>.</w:t>
      </w:r>
      <w:r>
        <w:t>374(Menstruation disorders treatment) + 0</w:t>
      </w:r>
      <w:r w:rsidR="00644CD5">
        <w:t>.</w:t>
      </w:r>
      <w:r>
        <w:t>372(SPP1 expre</w:t>
      </w:r>
      <w:r>
        <w:t>s</w:t>
      </w:r>
      <w:r>
        <w:t>sion enhancer) -0</w:t>
      </w:r>
      <w:r w:rsidR="00644CD5">
        <w:t>.</w:t>
      </w:r>
      <w:r>
        <w:t>225(Platelet activating factor alpha antagonist) + 0</w:t>
      </w:r>
      <w:r w:rsidR="00644CD5">
        <w:t>.</w:t>
      </w:r>
      <w:r>
        <w:t>283(MMP2 expression inhibitor) + 0</w:t>
      </w:r>
      <w:r w:rsidR="00644CD5">
        <w:t>.</w:t>
      </w:r>
      <w:r>
        <w:t>246(Confusion) -0</w:t>
      </w:r>
      <w:r w:rsidR="00644CD5">
        <w:t>.</w:t>
      </w:r>
      <w:r>
        <w:t>13(Ophthalmoplegia) + 0</w:t>
      </w:r>
      <w:r w:rsidR="00644CD5">
        <w:t>.</w:t>
      </w:r>
      <w:r>
        <w:t>436(CYP1B substrate) + 0</w:t>
      </w:r>
      <w:r w:rsidR="00644CD5">
        <w:t>.</w:t>
      </w:r>
      <w:r>
        <w:t>244(VLA-4 antagonist) -0</w:t>
      </w:r>
      <w:r w:rsidR="00644CD5">
        <w:t>.</w:t>
      </w:r>
      <w:r>
        <w:t>586(Thiosulfate sulfurtransferase inhibitor) + 0</w:t>
      </w:r>
      <w:r w:rsidR="00644CD5">
        <w:t>.</w:t>
      </w:r>
      <w:r>
        <w:t>358(Tyrosine-ester sulfotransferase inhibitor) -0</w:t>
      </w:r>
      <w:r w:rsidR="00644CD5">
        <w:t>.</w:t>
      </w:r>
      <w:r>
        <w:t>153(Purinergic P2 antagonist) -0</w:t>
      </w:r>
      <w:r w:rsidR="00644CD5">
        <w:t>.</w:t>
      </w:r>
      <w:r>
        <w:t>45(DNA-(apurinic or apyrimidinic site) lyase inhibitor) + 0</w:t>
      </w:r>
      <w:r w:rsidR="00644CD5">
        <w:t>.</w:t>
      </w:r>
      <w:r>
        <w:t>328(Carcinogenic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129(Chronic obstructive pulmonary disease treatment) -0</w:t>
      </w:r>
      <w:r w:rsidR="00644CD5">
        <w:t>.</w:t>
      </w:r>
      <w:r>
        <w:t>11(D-Amino-acid oxidase inhibitor) -0</w:t>
      </w:r>
      <w:r w:rsidR="00644CD5">
        <w:t>.</w:t>
      </w:r>
      <w:r>
        <w:t>0928(Antihypertensive) -0</w:t>
      </w:r>
      <w:r w:rsidR="00644CD5">
        <w:t>.</w:t>
      </w:r>
      <w:r>
        <w:t>123(CXC chemokine receptor antagonist) + 0</w:t>
      </w:r>
      <w:r w:rsidR="00644CD5">
        <w:t>.</w:t>
      </w:r>
      <w:r>
        <w:t>544(Alpha glucosidase inhibitor) + 0</w:t>
      </w:r>
      <w:r w:rsidR="00644CD5">
        <w:t>.</w:t>
      </w:r>
      <w:r>
        <w:t>233(Carcinogenic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+ 0</w:t>
      </w:r>
      <w:r w:rsidR="00644CD5">
        <w:t>.</w:t>
      </w:r>
      <w:r>
        <w:t>242(Radiosensitizer) + 0</w:t>
      </w:r>
      <w:r w:rsidR="00644CD5">
        <w:t>.</w:t>
      </w:r>
      <w:r>
        <w:t>536(Opioid kappa 2b receptor antagonist) + 0</w:t>
      </w:r>
      <w:r w:rsidR="00644CD5">
        <w:t>.</w:t>
      </w:r>
      <w:r>
        <w:t>366(CYP11B1 inhibitor) -0</w:t>
      </w:r>
      <w:r w:rsidR="00644CD5">
        <w:t>.</w:t>
      </w:r>
      <w:r>
        <w:t>102(HIV-1 integrase inhibitor) + 0</w:t>
      </w:r>
      <w:r w:rsidR="00644CD5">
        <w:t>.</w:t>
      </w:r>
      <w:r>
        <w:t>446(Granzyme B inhibitor) + 0</w:t>
      </w:r>
      <w:r w:rsidR="00644CD5">
        <w:t>.</w:t>
      </w:r>
      <w:r>
        <w:t>312(Histone deac</w:t>
      </w:r>
      <w:r>
        <w:t>e</w:t>
      </w:r>
      <w:r>
        <w:t>tylase inhibitor) -0</w:t>
      </w:r>
      <w:r w:rsidR="00644CD5">
        <w:t>.</w:t>
      </w:r>
      <w:r>
        <w:t>619(Glyceraldehyde-3-phosphate dehydrogenase (NADP+) inhibitor) + 0</w:t>
      </w:r>
      <w:r w:rsidR="00644CD5">
        <w:t>.</w:t>
      </w:r>
      <w:r>
        <w:t>39(Hypertrichosis) -0</w:t>
      </w:r>
      <w:r w:rsidR="00644CD5">
        <w:t>.</w:t>
      </w:r>
      <w:r>
        <w:t>417(Secreted frizzled-related protein 1 inhibitor) -0</w:t>
      </w:r>
      <w:r w:rsidR="00644CD5">
        <w:t>.</w:t>
      </w:r>
      <w:r>
        <w:t>147(Kainate receptor 5 antagonist) -0</w:t>
      </w:r>
      <w:r w:rsidR="00644CD5">
        <w:t>.</w:t>
      </w:r>
      <w:r>
        <w:t>288(VEGFA expression inhibitor) + 0</w:t>
      </w:r>
      <w:r w:rsidR="00644CD5">
        <w:t>.</w:t>
      </w:r>
      <w:r>
        <w:t>218(GSTP1 expression enhancer) + 0</w:t>
      </w:r>
      <w:r w:rsidR="00644CD5">
        <w:t>.</w:t>
      </w:r>
      <w:r>
        <w:t>107(Estrogen-related receptor beta antagonist) -0</w:t>
      </w:r>
      <w:r w:rsidR="00644CD5">
        <w:t>.</w:t>
      </w:r>
      <w:r>
        <w:t>376(Vascular adhesion protein 1 inhibitor) -0</w:t>
      </w:r>
      <w:r w:rsidR="00644CD5">
        <w:t>.</w:t>
      </w:r>
      <w:r>
        <w:t>257(Potassium channel (Ca-activated) activator) -0</w:t>
      </w:r>
      <w:r w:rsidR="00644CD5">
        <w:t>.</w:t>
      </w:r>
      <w:r>
        <w:t>7(Carboxypeptidase E inhibitor) -0</w:t>
      </w:r>
      <w:r w:rsidR="00644CD5">
        <w:t>.</w:t>
      </w:r>
      <w:r>
        <w:t>563(Andropause treatment) -0</w:t>
      </w:r>
      <w:r w:rsidR="00644CD5">
        <w:t>.</w:t>
      </w:r>
      <w:r>
        <w:t>294(HSD17B1 expression enhancer) -0</w:t>
      </w:r>
      <w:r w:rsidR="00644CD5">
        <w:t>.</w:t>
      </w:r>
      <w:r>
        <w:t>129(5 Hydroxytryptamine 4E antagonist) + 0</w:t>
      </w:r>
      <w:r w:rsidR="00644CD5">
        <w:t>.</w:t>
      </w:r>
      <w:r>
        <w:t>324(Inositol oxygenase inhibitor) + 0</w:t>
      </w:r>
      <w:r w:rsidR="00644CD5">
        <w:t>.</w:t>
      </w:r>
      <w:r>
        <w:t>0925(Pyrimidine antagonist) + 0</w:t>
      </w:r>
      <w:r w:rsidR="00644CD5">
        <w:t>.</w:t>
      </w:r>
      <w:r>
        <w:t>118(Bombesin agonist) + 0</w:t>
      </w:r>
      <w:r w:rsidR="00644CD5">
        <w:t>.</w:t>
      </w:r>
      <w:r>
        <w:t>0223(NumHal) -0</w:t>
      </w:r>
      <w:r w:rsidR="00644CD5">
        <w:t>.</w:t>
      </w:r>
      <w:r>
        <w:t>306(MO15-related protein kinase Pfmrk inhibitor) + 0</w:t>
      </w:r>
      <w:r w:rsidR="00644CD5">
        <w:t>.</w:t>
      </w:r>
      <w:r>
        <w:t>277(Succinate-semialdehyde dehydrogenase inhibitor) + 0</w:t>
      </w:r>
      <w:r w:rsidR="00644CD5">
        <w:t>.</w:t>
      </w:r>
      <w:r>
        <w:t>082(Purinergic P2 agonist) + 0</w:t>
      </w:r>
      <w:r w:rsidR="00644CD5">
        <w:t>.</w:t>
      </w:r>
      <w:r>
        <w:t>273(Prion diseases treatment) + 0</w:t>
      </w:r>
      <w:r w:rsidR="00644CD5">
        <w:t>.</w:t>
      </w:r>
      <w:r>
        <w:t>613(Somatostatin 4 antagonist) -0</w:t>
      </w:r>
      <w:r w:rsidR="00644CD5">
        <w:t>.</w:t>
      </w:r>
      <w:r>
        <w:t>205(Galactolipase inhibitor) + 0</w:t>
      </w:r>
      <w:r w:rsidR="00644CD5">
        <w:t>.</w:t>
      </w:r>
      <w:r>
        <w:t>393(Membrane dipeptidase inhibitor) + 0</w:t>
      </w:r>
      <w:r w:rsidR="00644CD5">
        <w:t>.</w:t>
      </w:r>
      <w:r>
        <w:t>128(Carcinogenic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</w:t>
      </w:r>
      <w:r>
        <w:t>v</w:t>
      </w:r>
      <w:r>
        <w:t>ity) + 0</w:t>
      </w:r>
      <w:r w:rsidR="00644CD5">
        <w:t>.</w:t>
      </w:r>
      <w:r>
        <w:t>0689(Dry eye) + 0</w:t>
      </w:r>
      <w:r w:rsidR="00644CD5">
        <w:t>.</w:t>
      </w:r>
      <w:r>
        <w:t>245(Phosphodiesterase 6H inhibitor) + 0</w:t>
      </w:r>
      <w:r w:rsidR="00644CD5">
        <w:t>.</w:t>
      </w:r>
      <w:r>
        <w:t>0968(Aldehyde dehydrogenase substrate) -0</w:t>
      </w:r>
      <w:r w:rsidR="00644CD5">
        <w:t>.</w:t>
      </w:r>
      <w:r>
        <w:t>0965(GABA transporter 2 inhibitor) + 0</w:t>
      </w:r>
      <w:r w:rsidR="00644CD5">
        <w:t>.</w:t>
      </w:r>
      <w:r>
        <w:t>286(4-Hydroxymandelate oxidase inhibitor) -0</w:t>
      </w:r>
      <w:r w:rsidR="00644CD5">
        <w:t>.</w:t>
      </w:r>
      <w:r>
        <w:t>118(Vasopressin 1A antag</w:t>
      </w:r>
      <w:r>
        <w:t>o</w:t>
      </w:r>
      <w:r>
        <w:t>nist) -0</w:t>
      </w:r>
      <w:r w:rsidR="00644CD5">
        <w:t>.</w:t>
      </w:r>
      <w:r>
        <w:t>0957(Adenosylhomocysteine nucleosidase inhibitor) + 0</w:t>
      </w:r>
      <w:r w:rsidR="00644CD5">
        <w:t>.</w:t>
      </w:r>
      <w:r>
        <w:t>23(TP53I3 expression enhancer) + 0</w:t>
      </w:r>
      <w:r w:rsidR="00644CD5">
        <w:t>.</w:t>
      </w:r>
      <w:r>
        <w:t>307(UGT2B17 substrate) + 0</w:t>
      </w:r>
      <w:r w:rsidR="00644CD5">
        <w:t>.</w:t>
      </w:r>
      <w:r>
        <w:t>463(Heat shock 70 kDa protein 1 antagonist) -0</w:t>
      </w:r>
      <w:r w:rsidR="00644CD5">
        <w:t>.</w:t>
      </w:r>
      <w:r>
        <w:t>0984(Toll-Like receptor antagonist) -0</w:t>
      </w:r>
      <w:r w:rsidR="00644CD5">
        <w:t>.</w:t>
      </w:r>
      <w:r>
        <w:t>0997(Antineoplastic (lung cancer)) + 0</w:t>
      </w:r>
      <w:r w:rsidR="00644CD5">
        <w:t>.</w:t>
      </w:r>
      <w:r>
        <w:t>476(D-Lysine 5</w:t>
      </w:r>
      <w:r w:rsidR="00644CD5">
        <w:t>.</w:t>
      </w:r>
      <w:r>
        <w:t>6-aminomutase inhibitor) + 0</w:t>
      </w:r>
      <w:r w:rsidR="00644CD5">
        <w:t>.</w:t>
      </w:r>
      <w:r>
        <w:t>0798(Protein-tyrosine pho</w:t>
      </w:r>
      <w:r>
        <w:t>s</w:t>
      </w:r>
      <w:r>
        <w:t>phatase 2C inhibitor) + 0</w:t>
      </w:r>
      <w:r w:rsidR="00644CD5">
        <w:t>.</w:t>
      </w:r>
      <w:r>
        <w:t>167(GABA receptor agonist) -0</w:t>
      </w:r>
      <w:r w:rsidR="00644CD5">
        <w:t>.</w:t>
      </w:r>
      <w:r>
        <w:t>069(Dihydroorotase inhibitor) + 0</w:t>
      </w:r>
      <w:r w:rsidR="00644CD5">
        <w:t>.</w:t>
      </w:r>
      <w:r>
        <w:t>0968(5 Hydroxytry</w:t>
      </w:r>
      <w:r>
        <w:t>p</w:t>
      </w:r>
      <w:r>
        <w:t>tamine 2 antagonist) + 0</w:t>
      </w:r>
      <w:r w:rsidR="00644CD5">
        <w:t>.</w:t>
      </w:r>
      <w:r>
        <w:t>0811(Lipoprotein lipase stimulant) -0</w:t>
      </w:r>
      <w:r w:rsidR="00644CD5">
        <w:t>.</w:t>
      </w:r>
      <w:r>
        <w:t>433(Kainate receptor agonist) + 0</w:t>
      </w:r>
      <w:r w:rsidR="00644CD5">
        <w:t>.</w:t>
      </w:r>
      <w:r>
        <w:t>119(Ataxia) -</w:t>
      </w:r>
      <w:r>
        <w:lastRenderedPageBreak/>
        <w:t>0</w:t>
      </w:r>
      <w:r w:rsidR="00644CD5">
        <w:t>.</w:t>
      </w:r>
      <w:r>
        <w:t>0918(Tardive dyskinesia treatment) -0</w:t>
      </w:r>
      <w:r w:rsidR="00644CD5">
        <w:t>.</w:t>
      </w:r>
      <w:r>
        <w:t>133(Steroid DELTA-isomerase inhibitor) + 0</w:t>
      </w:r>
      <w:r w:rsidR="00644CD5">
        <w:t>.</w:t>
      </w:r>
      <w:r>
        <w:t>0964(Phosphoglycerate kinase 2 inhibitor) -0</w:t>
      </w:r>
      <w:r w:rsidR="00644CD5">
        <w:t>.</w:t>
      </w:r>
      <w:r>
        <w:t>298(Pantoate-beta-alanine ligase inhibitor) + 0</w:t>
      </w:r>
      <w:r w:rsidR="00644CD5">
        <w:t>.</w:t>
      </w:r>
      <w:r>
        <w:t>134(Amidase inhibitor) + 0</w:t>
      </w:r>
      <w:r w:rsidR="00644CD5">
        <w:t>.</w:t>
      </w:r>
      <w:r>
        <w:t>454(Glutamate dehydr</w:t>
      </w:r>
      <w:r>
        <w:t>o</w:t>
      </w:r>
      <w:r>
        <w:t>genase (NADP+) inhibitor) + 0</w:t>
      </w:r>
      <w:r w:rsidR="00644CD5">
        <w:t>.</w:t>
      </w:r>
      <w:r>
        <w:t>0675(ATPase stimulant) -0</w:t>
      </w:r>
      <w:r w:rsidR="00644CD5">
        <w:t>.</w:t>
      </w:r>
      <w:r>
        <w:t>0743(TRPA1 antagonist) + 0</w:t>
      </w:r>
      <w:r w:rsidR="00644CD5">
        <w:t>.</w:t>
      </w:r>
      <w:r>
        <w:t>121(Hypoglycemic) -0</w:t>
      </w:r>
      <w:r w:rsidR="00644CD5">
        <w:t>.</w:t>
      </w:r>
      <w:r>
        <w:t>18(LAMP3 expression inhibitor) + 0</w:t>
      </w:r>
      <w:r w:rsidR="00644CD5">
        <w:t>.</w:t>
      </w:r>
      <w:r>
        <w:t>0709(Elastase 2A inhibitor) -0</w:t>
      </w:r>
      <w:r w:rsidR="00644CD5">
        <w:t>.</w:t>
      </w:r>
      <w:r>
        <w:t>145(Acid phosphatase inhibitor) + 0</w:t>
      </w:r>
      <w:r w:rsidR="00644CD5">
        <w:t>.</w:t>
      </w:r>
      <w:r>
        <w:t>318(Carbonic anhydrase IV inhibitor) -0</w:t>
      </w:r>
      <w:r w:rsidR="00644CD5">
        <w:t>.</w:t>
      </w:r>
      <w:r>
        <w:t>0973(Phosphatidylinositol 3-kinase gamma inhibitor) -0</w:t>
      </w:r>
      <w:r w:rsidR="00644CD5">
        <w:t>.</w:t>
      </w:r>
      <w:r>
        <w:t>25(P2 nucleoside transporter inhibitor) + 0</w:t>
      </w:r>
      <w:r w:rsidR="00644CD5">
        <w:t>.</w:t>
      </w:r>
      <w:r>
        <w:t>167(Serine-glyoxylate transaminase inhibitor) -0</w:t>
      </w:r>
      <w:r w:rsidR="00644CD5">
        <w:t>.</w:t>
      </w:r>
      <w:r>
        <w:t>208(Heat shock protein 70 agonist) + 0</w:t>
      </w:r>
      <w:r w:rsidR="00644CD5">
        <w:t>.</w:t>
      </w:r>
      <w:r>
        <w:t>188(Fibrinogen alpha chain inhibitor) + 0</w:t>
      </w:r>
      <w:r w:rsidR="00644CD5">
        <w:t>.</w:t>
      </w:r>
      <w:r>
        <w:t>337(Fibrinogen beta chain inhibitor) -0</w:t>
      </w:r>
      <w:r w:rsidR="00644CD5">
        <w:t>.</w:t>
      </w:r>
      <w:r>
        <w:t>0618(Phosphorylase kinase gamma subunit 2 inhibitor) + 0</w:t>
      </w:r>
      <w:r w:rsidR="00644CD5">
        <w:t>.</w:t>
      </w:r>
      <w:r>
        <w:t>0575(Protein kinase A anchoring protein 2 inhibitor) + 0</w:t>
      </w:r>
      <w:r w:rsidR="00644CD5">
        <w:t>.</w:t>
      </w:r>
      <w:r>
        <w:t>0646(Cyclophilin A inhibitor) + 0</w:t>
      </w:r>
      <w:r w:rsidR="00644CD5">
        <w:t>.</w:t>
      </w:r>
      <w:r>
        <w:t>146(NOS2 expression enhancer) + 0</w:t>
      </w:r>
      <w:r w:rsidR="00644CD5">
        <w:t>.</w:t>
      </w:r>
      <w:r>
        <w:t>0887(CYP2C19 inhibitor) + 0</w:t>
      </w:r>
      <w:r w:rsidR="00644CD5">
        <w:t>.</w:t>
      </w:r>
      <w:r>
        <w:t>0754(Estrogen agonist) -0</w:t>
      </w:r>
      <w:r w:rsidR="00644CD5">
        <w:t>.</w:t>
      </w:r>
      <w:r>
        <w:t>102(TOP1 expression inhibitor) + 0</w:t>
      </w:r>
      <w:r w:rsidR="00644CD5">
        <w:t>.</w:t>
      </w:r>
      <w:r>
        <w:t>255(Cathepsin D inhibitor) + 0</w:t>
      </w:r>
      <w:r w:rsidR="00644CD5">
        <w:t>.</w:t>
      </w:r>
      <w:r>
        <w:t>068(Janus tyrosine kinase 1 inhibitor) -0</w:t>
      </w:r>
      <w:r w:rsidR="00644CD5">
        <w:t>.</w:t>
      </w:r>
      <w:r>
        <w:t>24(Proteasome subunit beta type-8 inhibitor) -0</w:t>
      </w:r>
      <w:r w:rsidR="00644CD5">
        <w:t>.</w:t>
      </w:r>
      <w:r>
        <w:t>18(GABA B receptor agonist) -0</w:t>
      </w:r>
      <w:r w:rsidR="00644CD5">
        <w:t>.</w:t>
      </w:r>
      <w:r>
        <w:t>14(Mandelate 4-monooxygenase inhibitor) -0</w:t>
      </w:r>
      <w:r w:rsidR="00644CD5">
        <w:t>.</w:t>
      </w:r>
      <w:r>
        <w:t>0691(Growth ho</w:t>
      </w:r>
      <w:r>
        <w:t>r</w:t>
      </w:r>
      <w:r>
        <w:t>mone release inhibitor) + 0</w:t>
      </w:r>
      <w:r w:rsidR="00644CD5">
        <w:t>.</w:t>
      </w:r>
      <w:r>
        <w:t>264(Cyclohexadienyl dehydrogenase inhibitor) -0</w:t>
      </w:r>
      <w:r w:rsidR="00644CD5">
        <w:t>.</w:t>
      </w:r>
      <w:r>
        <w:t>203(Paget's disease treatment) + 0</w:t>
      </w:r>
      <w:r w:rsidR="00644CD5">
        <w:t>.</w:t>
      </w:r>
      <w:r>
        <w:t>0846(Dyslipidemia) + 0</w:t>
      </w:r>
      <w:r w:rsidR="00644CD5">
        <w:t>.</w:t>
      </w:r>
      <w:r>
        <w:t>0631(Proteasome subunit beta type-5 inhibitor) -0</w:t>
      </w:r>
      <w:r w:rsidR="00644CD5">
        <w:t>.</w:t>
      </w:r>
      <w:r>
        <w:t>224(Growth factor receptor-bound pr</w:t>
      </w:r>
      <w:r>
        <w:t>o</w:t>
      </w:r>
      <w:r>
        <w:t>tein 2 antagonist) -0</w:t>
      </w:r>
      <w:r w:rsidR="00644CD5">
        <w:t>.</w:t>
      </w:r>
      <w:r>
        <w:t>0606(Cathepsin K inhibitor) + 0</w:t>
      </w:r>
      <w:r w:rsidR="00644CD5">
        <w:t>.</w:t>
      </w:r>
      <w:r>
        <w:t>0588(Glutamate (mGluR) agonist) + 0</w:t>
      </w:r>
      <w:r w:rsidR="00644CD5">
        <w:t>.</w:t>
      </w:r>
      <w:r>
        <w:t>0662(Carcinogenic</w:t>
      </w:r>
      <w:r w:rsidR="00644CD5">
        <w:t>.</w:t>
      </w:r>
      <w:r>
        <w:t xml:space="preserve"> breast) -0</w:t>
      </w:r>
      <w:r w:rsidR="00644CD5">
        <w:t>.</w:t>
      </w:r>
      <w:r>
        <w:t>061(Melanocortin MC-4 agonist) + 0</w:t>
      </w:r>
      <w:r w:rsidR="00644CD5">
        <w:t>.</w:t>
      </w:r>
      <w:r>
        <w:t>0526(Anxiolytic) -0</w:t>
      </w:r>
      <w:r w:rsidR="00644CD5">
        <w:t>.</w:t>
      </w:r>
      <w:r>
        <w:t>109(UGT1A4 substrate) + 0</w:t>
      </w:r>
      <w:r w:rsidR="00644CD5">
        <w:t>.</w:t>
      </w:r>
      <w:r>
        <w:t>0503(CC chemokine 1 receptor antagonist) + 0</w:t>
      </w:r>
      <w:r w:rsidR="00644CD5">
        <w:t>.</w:t>
      </w:r>
      <w:r>
        <w:t>117(MAO B substrate) -0</w:t>
      </w:r>
      <w:r w:rsidR="00644CD5">
        <w:t>.</w:t>
      </w:r>
      <w:r>
        <w:t>0869(ESR1 expression inhibitor) + 0</w:t>
      </w:r>
      <w:r w:rsidR="00644CD5">
        <w:t>.</w:t>
      </w:r>
      <w:r>
        <w:t>191(CDP-diacylglycerol-inositol 3-phosphatidyltransferase inhibitor) -0</w:t>
      </w:r>
      <w:r w:rsidR="00644CD5">
        <w:t>.</w:t>
      </w:r>
      <w:r>
        <w:t>0398(Sodium/hydrogen exchanger 2 inhibitor) -0</w:t>
      </w:r>
      <w:r w:rsidR="00644CD5">
        <w:t>.</w:t>
      </w:r>
      <w:r>
        <w:t>0538(Estrogen rece</w:t>
      </w:r>
      <w:r>
        <w:t>p</w:t>
      </w:r>
      <w:r>
        <w:t>tor alpha antagonist) + 0</w:t>
      </w:r>
      <w:r w:rsidR="00644CD5">
        <w:t>.</w:t>
      </w:r>
      <w:r>
        <w:t>0322(Interleukin 2 agonist) + 0</w:t>
      </w:r>
      <w:r w:rsidR="00644CD5">
        <w:t>.</w:t>
      </w:r>
      <w:r>
        <w:t>0688(Carbonyl reductase [NADPH] inhibitor) + 0</w:t>
      </w:r>
      <w:r w:rsidR="00644CD5">
        <w:t>.</w:t>
      </w:r>
      <w:r>
        <w:t>0477(Protein kinase C nu inhibitor) + 0</w:t>
      </w:r>
      <w:r w:rsidR="00644CD5">
        <w:t>.</w:t>
      </w:r>
      <w:r>
        <w:t>0553(Matrix metalloproteinase 1 inhibitor) + 0</w:t>
      </w:r>
      <w:r w:rsidR="00644CD5">
        <w:t>.</w:t>
      </w:r>
      <w:r>
        <w:t>0535(5 Hydroxytryptamine 1A agonist) -0</w:t>
      </w:r>
      <w:r w:rsidR="00644CD5">
        <w:t>.</w:t>
      </w:r>
      <w:r>
        <w:t>047(Glutamate (mGluR group I) agonist) + 0</w:t>
      </w:r>
      <w:r w:rsidR="00644CD5">
        <w:t>.</w:t>
      </w:r>
      <w:r>
        <w:t>0297(Antiviral (Influenza A)) + 0</w:t>
      </w:r>
      <w:r w:rsidR="00644CD5">
        <w:t>.</w:t>
      </w:r>
      <w:r>
        <w:t>195(CYP27A substrate) -0</w:t>
      </w:r>
      <w:r w:rsidR="00644CD5">
        <w:t>.</w:t>
      </w:r>
      <w:r>
        <w:t>0339(Glycine-tRNA ligase inhibitor) -0</w:t>
      </w:r>
      <w:r w:rsidR="00644CD5">
        <w:t>.</w:t>
      </w:r>
      <w:r>
        <w:t>0878(Cathepsin G inhibitor) -0</w:t>
      </w:r>
      <w:r w:rsidR="00644CD5">
        <w:t>.</w:t>
      </w:r>
      <w:r>
        <w:t>246(Pantothenate kinase inhibitor) -0</w:t>
      </w:r>
      <w:r w:rsidR="00644CD5">
        <w:t>.</w:t>
      </w:r>
      <w:r>
        <w:t>169(Neurolysin inhibitor) -0</w:t>
      </w:r>
      <w:r w:rsidR="00644CD5">
        <w:t>.</w:t>
      </w:r>
      <w:r>
        <w:t>0293(Farnesyltransferase</w:t>
      </w:r>
      <w:r w:rsidR="00644CD5">
        <w:t>.</w:t>
      </w:r>
      <w:r>
        <w:t xml:space="preserve"> putative inhibitor) -0</w:t>
      </w:r>
      <w:r w:rsidR="00644CD5">
        <w:t>.</w:t>
      </w:r>
      <w:r>
        <w:t>117(Anabolic) + 0</w:t>
      </w:r>
      <w:r w:rsidR="00644CD5">
        <w:t>.</w:t>
      </w:r>
      <w:r>
        <w:t>122(Gastricsin i</w:t>
      </w:r>
      <w:r>
        <w:t>n</w:t>
      </w:r>
      <w:r>
        <w:t>hibitor) -0</w:t>
      </w:r>
      <w:r w:rsidR="00644CD5">
        <w:t>.</w:t>
      </w:r>
      <w:r>
        <w:t>081(S100P expression enhancer) + 0</w:t>
      </w:r>
      <w:r w:rsidR="00644CD5">
        <w:t>.</w:t>
      </w:r>
      <w:r>
        <w:t>0922(UGT2B7 substrate) -0</w:t>
      </w:r>
      <w:r w:rsidR="00644CD5">
        <w:t>.</w:t>
      </w:r>
      <w:r>
        <w:t>0465(CYP2C10 substrate) -0</w:t>
      </w:r>
      <w:r w:rsidR="00644CD5">
        <w:t>.</w:t>
      </w:r>
      <w:r>
        <w:t>0987(UDP-glucuronate decarboxylase inhibitor) -0</w:t>
      </w:r>
      <w:r w:rsidR="00644CD5">
        <w:t>.</w:t>
      </w:r>
      <w:r>
        <w:t>0201(GST P substrate) -0</w:t>
      </w:r>
      <w:r w:rsidR="00644CD5">
        <w:t>.</w:t>
      </w:r>
      <w:r>
        <w:t>0189(RNA directed DNA polymerase inhibitor) + 0</w:t>
      </w:r>
      <w:r w:rsidR="00644CD5">
        <w:t>.</w:t>
      </w:r>
      <w:r>
        <w:t>0401(CDH1 expression enhancer) + 0</w:t>
      </w:r>
      <w:r w:rsidR="00644CD5">
        <w:t>.</w:t>
      </w:r>
      <w:r>
        <w:t>0206(Factor XI inhibitor) + 0</w:t>
      </w:r>
      <w:r w:rsidR="00644CD5">
        <w:t>.</w:t>
      </w:r>
      <w:r>
        <w:t>0749(3-Deoxy-7-phosphoheptulonate synthase inhibitor) + 0</w:t>
      </w:r>
      <w:r w:rsidR="00644CD5">
        <w:t>.</w:t>
      </w:r>
      <w:r>
        <w:t>017(Gastrointestinal disorders treatment) -0</w:t>
      </w:r>
      <w:r w:rsidR="00644CD5">
        <w:t>.</w:t>
      </w:r>
      <w:r>
        <w:t>0403(Neuropeptide Y1 antagonist) -0</w:t>
      </w:r>
      <w:r w:rsidR="00644CD5">
        <w:t>.</w:t>
      </w:r>
      <w:r>
        <w:t>0645(Nuclear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0253(Prolyl aminopeptidase inhibitor) -0</w:t>
      </w:r>
      <w:r w:rsidR="00644CD5">
        <w:t>.</w:t>
      </w:r>
      <w:r>
        <w:t>043(Renilla-luciferin 2-monooxygenase inhibitor) -0</w:t>
      </w:r>
      <w:r w:rsidR="00644CD5">
        <w:t>.</w:t>
      </w:r>
      <w:r>
        <w:t>0191(MAP3K7 inhibitor) -0</w:t>
      </w:r>
      <w:r w:rsidR="00644CD5">
        <w:t>.</w:t>
      </w:r>
      <w:r>
        <w:t>0287(Antitoxic) + 0</w:t>
      </w:r>
      <w:r w:rsidR="00644CD5">
        <w:t>.</w:t>
      </w:r>
      <w:r>
        <w:t>0634(Dihydrofolate reductase (Myc</w:t>
      </w:r>
      <w:r>
        <w:t>o</w:t>
      </w:r>
      <w:r>
        <w:t>bacterium avium) inhibitor) -0</w:t>
      </w:r>
      <w:r w:rsidR="00644CD5">
        <w:t>.</w:t>
      </w:r>
      <w:r>
        <w:t>0509(Methylenetetrahydrofolate dehydrogenase (NADP+) inhibitor) -0</w:t>
      </w:r>
      <w:r w:rsidR="00644CD5">
        <w:t>.</w:t>
      </w:r>
      <w:r>
        <w:t>0441(Alpha-L-rhamnosidase inhibitor) + 0</w:t>
      </w:r>
      <w:r w:rsidR="00644CD5">
        <w:t>.</w:t>
      </w:r>
      <w:r>
        <w:t>0225(TNF expression enhancer) + 0</w:t>
      </w:r>
      <w:r w:rsidR="00644CD5">
        <w:t>.</w:t>
      </w:r>
      <w:r>
        <w:t>0346(I kappa B kinase inhibitor) + 0</w:t>
      </w:r>
      <w:r w:rsidR="00644CD5">
        <w:t>.</w:t>
      </w:r>
      <w:r>
        <w:t>0328(Alpha 1a adrenoreceptor antagonist) -0</w:t>
      </w:r>
      <w:r w:rsidR="00644CD5">
        <w:t>.</w:t>
      </w:r>
      <w:r>
        <w:t>0143(Protein kinase C gamma inhibitor) -0</w:t>
      </w:r>
      <w:r w:rsidR="00644CD5">
        <w:t>.</w:t>
      </w:r>
      <w:r>
        <w:t>0261(Glutamate (mGluR) antagonist) -0</w:t>
      </w:r>
      <w:r w:rsidR="00644CD5">
        <w:t>.</w:t>
      </w:r>
      <w:r>
        <w:t>013(Activin receptor-like kinase 4 inhibitor) + 0</w:t>
      </w:r>
      <w:r w:rsidR="00644CD5">
        <w:t>.</w:t>
      </w:r>
      <w:r>
        <w:t>0113(Opioid mu 2 receptor antagonist) -0</w:t>
      </w:r>
      <w:r w:rsidR="00644CD5">
        <w:t>.</w:t>
      </w:r>
      <w:r>
        <w:t>0426(Carbonic anhydrase VI inhibitor) + 0</w:t>
      </w:r>
      <w:r w:rsidR="00644CD5">
        <w:t>.</w:t>
      </w:r>
      <w:r>
        <w:t>0248(Oxytocic) + 0</w:t>
      </w:r>
      <w:r w:rsidR="00644CD5">
        <w:t>.</w:t>
      </w:r>
      <w:r>
        <w:t>0353(dUTP diphosphatase inhibitor) + 0</w:t>
      </w:r>
      <w:r w:rsidR="00644CD5">
        <w:t>.</w:t>
      </w:r>
      <w:r>
        <w:t>0211(Phosphoethanolamine/phosphocholine phosphatase inhibitor) -0</w:t>
      </w:r>
      <w:r w:rsidR="00644CD5">
        <w:t>.</w:t>
      </w:r>
      <w:r>
        <w:t>0258(Neurotensin 3 receptor antagonist) -0</w:t>
      </w:r>
      <w:r w:rsidR="00644CD5">
        <w:t>.</w:t>
      </w:r>
      <w:r>
        <w:t>0142(CDK/Cyclin complex inhibitor) -0</w:t>
      </w:r>
      <w:r w:rsidR="00644CD5">
        <w:t>.</w:t>
      </w:r>
      <w:r>
        <w:t>00417(Histone deacetylase 1B inhibitor) -0</w:t>
      </w:r>
      <w:r w:rsidR="00644CD5">
        <w:t>.</w:t>
      </w:r>
      <w:r>
        <w:t>0209(Isopentenyl-diphosphate DELTA-isomerase inhibitor) -0</w:t>
      </w:r>
      <w:r w:rsidR="00644CD5">
        <w:t>.</w:t>
      </w:r>
      <w:r>
        <w:t>00415(Fibroblast growth factor antagonist) -0</w:t>
      </w:r>
      <w:r w:rsidR="00644CD5">
        <w:t>.</w:t>
      </w:r>
      <w:r>
        <w:t>0106(Kallikrein 13 inhibitor) + 0</w:t>
      </w:r>
      <w:r w:rsidR="00644CD5">
        <w:t>.</w:t>
      </w:r>
      <w:r>
        <w:t>00296(Farnesoid X receptor agonist) + 0</w:t>
      </w:r>
      <w:r w:rsidR="00644CD5">
        <w:t>.</w:t>
      </w:r>
      <w:r>
        <w:t>00426(Interleukin 6 antagonist) + 0</w:t>
      </w:r>
      <w:r w:rsidR="00644CD5">
        <w:t>.</w:t>
      </w:r>
      <w:r>
        <w:t>00313(Spasmolytic) + 0</w:t>
      </w:r>
      <w:r w:rsidR="00644CD5">
        <w:t>.</w:t>
      </w:r>
      <w:r>
        <w:t>00929(Alpha-N-acetylneuraminate alpha-2</w:t>
      </w:r>
      <w:r w:rsidR="00644CD5">
        <w:t>.</w:t>
      </w:r>
      <w:r>
        <w:t>8-sialyltransferase inhibitor) -0</w:t>
      </w:r>
      <w:r w:rsidR="00644CD5">
        <w:t>.</w:t>
      </w:r>
      <w:r>
        <w:t>00177(Antiepileptic) -0</w:t>
      </w:r>
      <w:r w:rsidR="00644CD5">
        <w:t>.</w:t>
      </w:r>
      <w:r>
        <w:t>00485(ARHGDIA expression inhibitor) -0</w:t>
      </w:r>
      <w:r w:rsidR="00644CD5">
        <w:t>.</w:t>
      </w:r>
      <w:r>
        <w:t>000322(Nucleoside transporters inhibitor) + 4</w:t>
      </w:r>
      <w:r w:rsidR="00644CD5">
        <w:t>.</w:t>
      </w:r>
      <w:r>
        <w:t>72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158(Dopamine D1A antagonist) -0</w:t>
      </w:r>
      <w:r w:rsidR="00644CD5">
        <w:t>.</w:t>
      </w:r>
      <w:r>
        <w:t>182(Carbonic anhydrase II stimulant) -0</w:t>
      </w:r>
      <w:r w:rsidR="00644CD5">
        <w:t>.</w:t>
      </w:r>
      <w:r>
        <w:t>205(Isocitrate lyase inhibitor) + 0</w:t>
      </w:r>
      <w:r w:rsidR="00644CD5">
        <w:t>.</w:t>
      </w:r>
      <w:r>
        <w:t>217(NumAromAtoms) + 0</w:t>
      </w:r>
      <w:r w:rsidR="00644CD5">
        <w:t>.</w:t>
      </w:r>
      <w:r>
        <w:t>306(Miotic) -0</w:t>
      </w:r>
      <w:r w:rsidR="00644CD5">
        <w:t>.</w:t>
      </w:r>
      <w:r>
        <w:t>207(Check point kinase inhibitor) -0</w:t>
      </w:r>
      <w:r w:rsidR="00644CD5">
        <w:t>.</w:t>
      </w:r>
      <w:r>
        <w:t>152(Sodium/calcium exchanger 1 inhibitor) + 1</w:t>
      </w:r>
      <w:r w:rsidR="00644CD5">
        <w:t>.</w:t>
      </w:r>
      <w:r>
        <w:t>08(Adenylate cyclase I stimulant) + 3</w:t>
      </w:r>
      <w:r w:rsidR="00644CD5">
        <w:t>.</w:t>
      </w:r>
      <w:r>
        <w:t>32(Length) + 0</w:t>
      </w:r>
      <w:r w:rsidR="00644CD5">
        <w:t>.</w:t>
      </w:r>
      <w:r>
        <w:t>0336(Spasmogenic) + 0</w:t>
      </w:r>
      <w:r w:rsidR="00644CD5">
        <w:t>.</w:t>
      </w:r>
      <w:r>
        <w:t>0566(Necrosis) + 23</w:t>
      </w:r>
      <w:r w:rsidR="00644CD5">
        <w:t>.</w:t>
      </w:r>
      <w:r>
        <w:t>5(Lipophilicity) -0</w:t>
      </w:r>
      <w:r w:rsidR="00644CD5">
        <w:t>.</w:t>
      </w:r>
      <w:r>
        <w:t>128(Phosphodiesterase 3B inhibitor) + 0</w:t>
      </w:r>
      <w:r w:rsidR="00644CD5">
        <w:t>.</w:t>
      </w:r>
      <w:r>
        <w:t>162(Lipophilicity^2) -0</w:t>
      </w:r>
      <w:r w:rsidR="00644CD5">
        <w:t>.</w:t>
      </w:r>
      <w:r>
        <w:t>304(Prostaglandin-E2 synthase 1 inhibitor) -0</w:t>
      </w:r>
      <w:r w:rsidR="00644CD5">
        <w:t>.</w:t>
      </w:r>
      <w:r>
        <w:t>464(Platelet antagonist) -0</w:t>
      </w:r>
      <w:r w:rsidR="00644CD5">
        <w:t>.</w:t>
      </w:r>
      <w:r>
        <w:t>271(Steroid 17-alpha-hydroxylase/17</w:t>
      </w:r>
      <w:r w:rsidR="00644CD5">
        <w:t>.</w:t>
      </w:r>
      <w:r>
        <w:t>20 lyase inhibitor) + 0</w:t>
      </w:r>
      <w:r w:rsidR="00644CD5">
        <w:t>.</w:t>
      </w:r>
      <w:r>
        <w:t>642(Carcinogenic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4(Behavioral disturbance) + 1</w:t>
      </w:r>
      <w:r w:rsidR="00644CD5">
        <w:t>.</w:t>
      </w:r>
      <w:r>
        <w:t>02(Methionyl aminopeptidase inhibitor) -0</w:t>
      </w:r>
      <w:r w:rsidR="00644CD5">
        <w:t>.</w:t>
      </w:r>
      <w:r>
        <w:t>893(Phosphodiesterase 1C inhibitor) + 0</w:t>
      </w:r>
      <w:r w:rsidR="00644CD5">
        <w:t>.</w:t>
      </w:r>
      <w:r>
        <w:t>443(Anthranilate 3-monooxygenase (deaminating) inhibitor) + 0</w:t>
      </w:r>
      <w:r w:rsidR="00644CD5">
        <w:t>.</w:t>
      </w:r>
      <w:r>
        <w:t>506(Angiogenesis stimulant) -0</w:t>
      </w:r>
      <w:r w:rsidR="00644CD5">
        <w:t>.</w:t>
      </w:r>
      <w:r>
        <w:t>741(Dermatitis) -0</w:t>
      </w:r>
      <w:r w:rsidR="00644CD5">
        <w:t>.</w:t>
      </w:r>
      <w:r>
        <w:t>196(NACHT</w:t>
      </w:r>
      <w:r w:rsidR="00644CD5">
        <w:t>.</w:t>
      </w:r>
      <w:r>
        <w:t xml:space="preserve"> LRR and PYD domains-containing protein 3 i</w:t>
      </w:r>
      <w:r>
        <w:t>n</w:t>
      </w:r>
      <w:r>
        <w:t>hibitor) -1</w:t>
      </w:r>
      <w:r w:rsidR="00644CD5">
        <w:t>.</w:t>
      </w:r>
      <w:r>
        <w:t>36(Lacrimal secretion stimulant) -0</w:t>
      </w:r>
      <w:r w:rsidR="00644CD5">
        <w:t>.</w:t>
      </w:r>
      <w:r>
        <w:t>315(Nephrotoxic) -0</w:t>
      </w:r>
      <w:r w:rsidR="00644CD5">
        <w:t>.</w:t>
      </w:r>
      <w:r>
        <w:t>293(Protein-tyrosine phosphatase 1B inhibitor) -0</w:t>
      </w:r>
      <w:r w:rsidR="00644CD5">
        <w:t>.</w:t>
      </w:r>
      <w:r>
        <w:t>885(Dextransucrase inhibitor) -0</w:t>
      </w:r>
      <w:r w:rsidR="00644CD5">
        <w:t>.</w:t>
      </w:r>
      <w:r>
        <w:t>971(ME1 expression enhancer) + 0</w:t>
      </w:r>
      <w:r w:rsidR="00644CD5">
        <w:t>.</w:t>
      </w:r>
      <w:r>
        <w:t>162(Antineoplastic (colorectal cancer)) + 0</w:t>
      </w:r>
      <w:r w:rsidR="00644CD5">
        <w:t>.</w:t>
      </w:r>
      <w:r>
        <w:t>0794(Dual specificity phosphatase 1 inhibitor) + 0</w:t>
      </w:r>
      <w:r w:rsidR="00644CD5">
        <w:t>.</w:t>
      </w:r>
      <w:r>
        <w:t>962(IL4 expression enhancer) + 0</w:t>
      </w:r>
      <w:r w:rsidR="00644CD5">
        <w:t>.</w:t>
      </w:r>
      <w:r>
        <w:t>401(Arrhythmogenic) -0</w:t>
      </w:r>
      <w:r w:rsidR="00644CD5">
        <w:t>.</w:t>
      </w:r>
      <w:r>
        <w:t>283(DNA intercalator) + 0</w:t>
      </w:r>
      <w:r w:rsidR="00644CD5">
        <w:t>.</w:t>
      </w:r>
      <w:r>
        <w:t>128(Carnitine palmitoyltransferase inhibitor) + 0</w:t>
      </w:r>
      <w:r w:rsidR="00644CD5">
        <w:t>.</w:t>
      </w:r>
      <w:r>
        <w:t>484(Thermolysin inhibitor) + 0</w:t>
      </w:r>
      <w:r w:rsidR="00644CD5">
        <w:t>.</w:t>
      </w:r>
      <w:r>
        <w:t>549(Pain) + 0</w:t>
      </w:r>
      <w:r w:rsidR="00644CD5">
        <w:t>.</w:t>
      </w:r>
      <w:r>
        <w:t>872(Sulfinoalanine decarboxylase inhibitor) -0</w:t>
      </w:r>
      <w:r w:rsidR="00644CD5">
        <w:t>.</w:t>
      </w:r>
      <w:r>
        <w:t>0904(Tardive dyskinesia treatment) -0</w:t>
      </w:r>
      <w:r w:rsidR="00644CD5">
        <w:t>.</w:t>
      </w:r>
      <w:r>
        <w:t xml:space="preserve">928(Arylamine </w:t>
      </w:r>
      <w:r>
        <w:lastRenderedPageBreak/>
        <w:t>N-Acetyltransferase substrate) -1</w:t>
      </w:r>
      <w:r w:rsidR="00644CD5">
        <w:t>.</w:t>
      </w:r>
      <w:r>
        <w:t>68(Chalcone isomerase inhibitor) + 0</w:t>
      </w:r>
      <w:r w:rsidR="00644CD5">
        <w:t>.</w:t>
      </w:r>
      <w:r>
        <w:t>473(Respiratory analeptic) + 0</w:t>
      </w:r>
      <w:r w:rsidR="00644CD5">
        <w:t>.</w:t>
      </w:r>
      <w:r>
        <w:t>615(Melanin inhibitor) -0</w:t>
      </w:r>
      <w:r w:rsidR="00644CD5">
        <w:t>.</w:t>
      </w:r>
      <w:r>
        <w:t>376(Carcinogenic</w:t>
      </w:r>
      <w:r w:rsidR="00644CD5">
        <w:t>.</w:t>
      </w:r>
      <w:r>
        <w:t xml:space="preserve"> mouse) -0</w:t>
      </w:r>
      <w:r w:rsidR="00644CD5">
        <w:t>.</w:t>
      </w:r>
      <w:r>
        <w:t>469(Antiacne) + 0</w:t>
      </w:r>
      <w:r w:rsidR="00644CD5">
        <w:t>.</w:t>
      </w:r>
      <w:r>
        <w:t>527(Peroxisome proliferator-activated receptor alpha antagonist) + 0</w:t>
      </w:r>
      <w:r w:rsidR="00644CD5">
        <w:t>.</w:t>
      </w:r>
      <w:r>
        <w:t>571(CYP2C18 inhibitor) + 0</w:t>
      </w:r>
      <w:r w:rsidR="00644CD5">
        <w:t>.</w:t>
      </w:r>
      <w:r>
        <w:t>522(Rho-associated kinase inhibitor) + 0</w:t>
      </w:r>
      <w:r w:rsidR="00644CD5">
        <w:t>.</w:t>
      </w:r>
      <w:r>
        <w:t>838(Sodium/hydrogen e</w:t>
      </w:r>
      <w:r>
        <w:t>x</w:t>
      </w:r>
      <w:r>
        <w:t>changer 3 inhibitor) + 0</w:t>
      </w:r>
      <w:r w:rsidR="00644CD5">
        <w:t>.</w:t>
      </w:r>
      <w:r>
        <w:t>461(Fibroblast activation protein alpha inhibitor) -0</w:t>
      </w:r>
      <w:r w:rsidR="00644CD5">
        <w:t>.</w:t>
      </w:r>
      <w:r>
        <w:t>51(Hexokinase stimulant) -0</w:t>
      </w:r>
      <w:r w:rsidR="00644CD5">
        <w:t>.</w:t>
      </w:r>
      <w:r>
        <w:t>614(Dizziness) + 0</w:t>
      </w:r>
      <w:r w:rsidR="00644CD5">
        <w:t>.</w:t>
      </w:r>
      <w:r>
        <w:t>474(Phosphodiesterase 6C inhibitor) + 0</w:t>
      </w:r>
      <w:r w:rsidR="00644CD5">
        <w:t>.</w:t>
      </w:r>
      <w:r>
        <w:t>2(Sodium/glucose cotransporter 2 inhibitor) -0</w:t>
      </w:r>
      <w:r w:rsidR="00644CD5">
        <w:t>.</w:t>
      </w:r>
      <w:r>
        <w:t>093(CYP2C9 inhibitor) + 0</w:t>
      </w:r>
      <w:r w:rsidR="00644CD5">
        <w:t>.</w:t>
      </w:r>
      <w:r>
        <w:t>369(Tremor) -0</w:t>
      </w:r>
      <w:r w:rsidR="00644CD5">
        <w:t>.</w:t>
      </w:r>
      <w:r>
        <w:t>989(Potassium channel (Ca-activated) activator) -0</w:t>
      </w:r>
      <w:r w:rsidR="00644CD5">
        <w:t>.</w:t>
      </w:r>
      <w:r>
        <w:t>496(Glutamate (mGluR4) antagonist) -0</w:t>
      </w:r>
      <w:r w:rsidR="00644CD5">
        <w:t>.</w:t>
      </w:r>
      <w:r>
        <w:t>343(Cyclin D3 inhibitor) -0</w:t>
      </w:r>
      <w:r w:rsidR="00644CD5">
        <w:t>.</w:t>
      </w:r>
      <w:r>
        <w:t>416(Pyruvate dehydrogenase kinase inhibitor) + 2</w:t>
      </w:r>
      <w:r w:rsidR="00644CD5">
        <w:t>.</w:t>
      </w:r>
      <w:r>
        <w:t>16(Carbonic anhydrase XIV inhibitor) -0</w:t>
      </w:r>
      <w:r w:rsidR="00644CD5">
        <w:t>.</w:t>
      </w:r>
      <w:r>
        <w:t>083(NumAcceptor) + 0</w:t>
      </w:r>
      <w:r w:rsidR="00644CD5">
        <w:t>.</w:t>
      </w:r>
      <w:r>
        <w:t>36(Biliary tract disorders treatment) + 0</w:t>
      </w:r>
      <w:r w:rsidR="00644CD5">
        <w:t>.</w:t>
      </w:r>
      <w:r>
        <w:t>314(MAP kinase 3 i</w:t>
      </w:r>
      <w:r>
        <w:t>n</w:t>
      </w:r>
      <w:r>
        <w:t>hibitor) + 0</w:t>
      </w:r>
      <w:r w:rsidR="00644CD5">
        <w:t>.</w:t>
      </w:r>
      <w:r>
        <w:t>694(Oxaloacetate decarboxylase inhibitor) + 0</w:t>
      </w:r>
      <w:r w:rsidR="00644CD5">
        <w:t>.</w:t>
      </w:r>
      <w:r>
        <w:t>121(Tryptophan hydroxylase 1 inhibitor) -0</w:t>
      </w:r>
      <w:r w:rsidR="00644CD5">
        <w:t>.</w:t>
      </w:r>
      <w:r>
        <w:t>681(Anesthetic inhalation) + 0</w:t>
      </w:r>
      <w:r w:rsidR="00644CD5">
        <w:t>.</w:t>
      </w:r>
      <w:r>
        <w:t>322(Src kinase inhibitor) -0</w:t>
      </w:r>
      <w:r w:rsidR="00644CD5">
        <w:t>.</w:t>
      </w:r>
      <w:r>
        <w:t>0934(Alpha 2d adrenoreceptor antagonist) + 0</w:t>
      </w:r>
      <w:r w:rsidR="00644CD5">
        <w:t>.</w:t>
      </w:r>
      <w:r>
        <w:t>316(Corticotropin releasing factor 1 receptor antagonist) + 0</w:t>
      </w:r>
      <w:r w:rsidR="00644CD5">
        <w:t>.</w:t>
      </w:r>
      <w:r>
        <w:t>12(Celiac disease treatment) -0</w:t>
      </w:r>
      <w:r w:rsidR="00644CD5">
        <w:t>.</w:t>
      </w:r>
      <w:r>
        <w:t>511(Sodium/glucose cotransporter 1 inhibitor) -0</w:t>
      </w:r>
      <w:r w:rsidR="00644CD5">
        <w:t>.</w:t>
      </w:r>
      <w:r>
        <w:t>279(Sodium/hydrogen exchanger 1 inhibitor) -0</w:t>
      </w:r>
      <w:r w:rsidR="00644CD5">
        <w:t>.</w:t>
      </w:r>
      <w:r>
        <w:t>316(Keratoses actinic (solar) treatment) -1</w:t>
      </w:r>
      <w:r w:rsidR="00644CD5">
        <w:t>.</w:t>
      </w:r>
      <w:r>
        <w:t>01(Procollagen C-endopeptidase inhibitor) -0</w:t>
      </w:r>
      <w:r w:rsidR="00644CD5">
        <w:t>.</w:t>
      </w:r>
      <w:r>
        <w:t>538(Cholesterol antagonist) + 0</w:t>
      </w:r>
      <w:r w:rsidR="00644CD5">
        <w:t>.</w:t>
      </w:r>
      <w:r>
        <w:t>609(Phosphate acetyltransferase inhibitor) + 0</w:t>
      </w:r>
      <w:r w:rsidR="00644CD5">
        <w:t>.</w:t>
      </w:r>
      <w:r>
        <w:t>329(Glucocorticoid antagonist) -0</w:t>
      </w:r>
      <w:r w:rsidR="00644CD5">
        <w:t>.</w:t>
      </w:r>
      <w:r>
        <w:t>811(5-Formyltetrahydrofolate cyclo-ligase inhibitor) + 0</w:t>
      </w:r>
      <w:r w:rsidR="00644CD5">
        <w:t>.</w:t>
      </w:r>
      <w:r>
        <w:t>289(Ribonucleoside triphosphate reductase inhibitor) + 0</w:t>
      </w:r>
      <w:r w:rsidR="00644CD5">
        <w:t>.</w:t>
      </w:r>
      <w:r>
        <w:t>482(Cell adhesion inhibitor) -0</w:t>
      </w:r>
      <w:r w:rsidR="00644CD5">
        <w:t>.</w:t>
      </w:r>
      <w:r>
        <w:t>466(Platelet activating factor alpha antagonist) -0</w:t>
      </w:r>
      <w:r w:rsidR="00644CD5">
        <w:t>.</w:t>
      </w:r>
      <w:r>
        <w:t>939(Histone deacetylase 10 inhibitor) + 1</w:t>
      </w:r>
      <w:r w:rsidR="00644CD5">
        <w:t>.</w:t>
      </w:r>
      <w:r>
        <w:t>39(Cathepsin E inhibitor) + 0</w:t>
      </w:r>
      <w:r w:rsidR="00644CD5">
        <w:t>.</w:t>
      </w:r>
      <w:r>
        <w:t>362(Glutamate (mGluR group III) agonist) -0</w:t>
      </w:r>
      <w:r w:rsidR="00644CD5">
        <w:t>.</w:t>
      </w:r>
      <w:r>
        <w:t>788(Histidine decarboxylase inhibitor) -0</w:t>
      </w:r>
      <w:r w:rsidR="00644CD5">
        <w:t>.</w:t>
      </w:r>
      <w:r>
        <w:t>74(Carbonic anhydrase stimulant) -0</w:t>
      </w:r>
      <w:r w:rsidR="00644CD5">
        <w:t>.</w:t>
      </w:r>
      <w:r>
        <w:t>198(Carcinogenic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569(GMP reductase inhibitor) + 0</w:t>
      </w:r>
      <w:r w:rsidR="00644CD5">
        <w:t>.</w:t>
      </w:r>
      <w:r>
        <w:t>56(Plasminogen activator inhibitor antagonist) + 0</w:t>
      </w:r>
      <w:r w:rsidR="00644CD5">
        <w:t>.</w:t>
      </w:r>
      <w:r>
        <w:t>769(Phosphatidate cytidylyltransferase inhibitor) + 0</w:t>
      </w:r>
      <w:r w:rsidR="00644CD5">
        <w:t>.</w:t>
      </w:r>
      <w:r>
        <w:t>248(MAP-kinase-activated kinase 2 inhibitor) + 0</w:t>
      </w:r>
      <w:r w:rsidR="00644CD5">
        <w:t>.</w:t>
      </w:r>
      <w:r>
        <w:t>134(RET inhibitor) -0</w:t>
      </w:r>
      <w:r w:rsidR="00644CD5">
        <w:t>.</w:t>
      </w:r>
      <w:r>
        <w:t>298(Bronchodilator) -0</w:t>
      </w:r>
      <w:r w:rsidR="00644CD5">
        <w:t>.</w:t>
      </w:r>
      <w:r>
        <w:t>401(Protein-serine-threonine kinase inhibitor) -0</w:t>
      </w:r>
      <w:r w:rsidR="00644CD5">
        <w:t>.</w:t>
      </w:r>
      <w:r>
        <w:t>259(Integrin beta6 antagonist) + 0</w:t>
      </w:r>
      <w:r w:rsidR="00644CD5">
        <w:t>.</w:t>
      </w:r>
      <w:r>
        <w:t>326(Mood disorders treatment) -0</w:t>
      </w:r>
      <w:r w:rsidR="00644CD5">
        <w:t>.</w:t>
      </w:r>
      <w:r>
        <w:t>173(Antiviral (Hepatitis)) + 0</w:t>
      </w:r>
      <w:r w:rsidR="00644CD5">
        <w:t>.</w:t>
      </w:r>
      <w:r>
        <w:t>637(Phenylalanine 4-hydroxylase inhibitor) + 0</w:t>
      </w:r>
      <w:r w:rsidR="00644CD5">
        <w:t>.</w:t>
      </w:r>
      <w:r>
        <w:t>572(Anticataract) + 6</w:t>
      </w:r>
      <w:r w:rsidR="00644CD5">
        <w:t>.</w:t>
      </w:r>
      <w:r>
        <w:t>04(Length^3) -0</w:t>
      </w:r>
      <w:r w:rsidR="00644CD5">
        <w:t>.</w:t>
      </w:r>
      <w:r>
        <w:t>786(Heparan-alpha-glucosaminide N-acetyltransferase inhibitor) + 0</w:t>
      </w:r>
      <w:r w:rsidR="00644CD5">
        <w:t>.</w:t>
      </w:r>
      <w:r>
        <w:t>0518(NumHal) + 1</w:t>
      </w:r>
      <w:r w:rsidR="00644CD5">
        <w:t>.</w:t>
      </w:r>
      <w:r>
        <w:t>01(Adenosine A1 receptor agonist enhancer) -0</w:t>
      </w:r>
      <w:r w:rsidR="00644CD5">
        <w:t>.</w:t>
      </w:r>
      <w:r>
        <w:t>336(Potassium channel intermediate-conductance Ca-activated 4 blocker) -0</w:t>
      </w:r>
      <w:r w:rsidR="00644CD5">
        <w:t>.</w:t>
      </w:r>
      <w:r>
        <w:t>817(MAO B inhibitor) + 0</w:t>
      </w:r>
      <w:r w:rsidR="00644CD5">
        <w:t>.</w:t>
      </w:r>
      <w:r>
        <w:t>165(Runt-related transcription factor 1 inhibitor) + 0</w:t>
      </w:r>
      <w:r w:rsidR="00644CD5">
        <w:t>.</w:t>
      </w:r>
      <w:r>
        <w:t>205(Transcription factor STAT1 inhibitor) + 0</w:t>
      </w:r>
      <w:r w:rsidR="00644CD5">
        <w:t>.</w:t>
      </w:r>
      <w:r>
        <w:t>381(Vision disturbance) + 0</w:t>
      </w:r>
      <w:r w:rsidR="00644CD5">
        <w:t>.</w:t>
      </w:r>
      <w:r>
        <w:t>277(Pim-2 kinase inhibitor) -0</w:t>
      </w:r>
      <w:r w:rsidR="00644CD5">
        <w:t>.</w:t>
      </w:r>
      <w:r>
        <w:t>29(Dopamine D1B antagonist) + 0</w:t>
      </w:r>
      <w:r w:rsidR="00644CD5">
        <w:t>.</w:t>
      </w:r>
      <w:r>
        <w:t>478(NAD(P)+ transhydrogenase (AB-specific) inhibitor) -0</w:t>
      </w:r>
      <w:r w:rsidR="00644CD5">
        <w:t>.</w:t>
      </w:r>
      <w:r>
        <w:t>492(Gastrointestinal hemorrhage) -0</w:t>
      </w:r>
      <w:r w:rsidR="00644CD5">
        <w:t>.</w:t>
      </w:r>
      <w:r>
        <w:t>764(Prolyl endopeptidase inhibitor) -0</w:t>
      </w:r>
      <w:r w:rsidR="00644CD5">
        <w:t>.</w:t>
      </w:r>
      <w:r>
        <w:t>183(CYP3A4 inhibitor) -0</w:t>
      </w:r>
      <w:r w:rsidR="00644CD5">
        <w:t>.</w:t>
      </w:r>
      <w:r>
        <w:t>281(CDC25A inhibitor) -0</w:t>
      </w:r>
      <w:r w:rsidR="00644CD5">
        <w:t>.</w:t>
      </w:r>
      <w:r>
        <w:t>708(Antitoxic) + 0</w:t>
      </w:r>
      <w:r w:rsidR="00644CD5">
        <w:t>.</w:t>
      </w:r>
      <w:r>
        <w:t>113(Protease inhibitor) + 0</w:t>
      </w:r>
      <w:r w:rsidR="00644CD5">
        <w:t>.</w:t>
      </w:r>
      <w:r>
        <w:t>264(p21-activated kinase inhibitor) -0</w:t>
      </w:r>
      <w:r w:rsidR="00644CD5">
        <w:t>.</w:t>
      </w:r>
      <w:r>
        <w:t>755(Thrombin inhibitor) + 0</w:t>
      </w:r>
      <w:r w:rsidR="00644CD5">
        <w:t>.</w:t>
      </w:r>
      <w:r>
        <w:t>811(Prostaglandin-E synthase inhibitor) -0</w:t>
      </w:r>
      <w:r w:rsidR="00644CD5">
        <w:t>.</w:t>
      </w:r>
      <w:r>
        <w:t>259(CYP2A6 substrate) + 0</w:t>
      </w:r>
      <w:r w:rsidR="00644CD5">
        <w:t>.</w:t>
      </w:r>
      <w:r>
        <w:t>208(Chorea) -0</w:t>
      </w:r>
      <w:r w:rsidR="00644CD5">
        <w:t>.</w:t>
      </w:r>
      <w:r>
        <w:t>386(Gastroesophageal reflux disease treatment) + 0</w:t>
      </w:r>
      <w:r w:rsidR="00644CD5">
        <w:t>.</w:t>
      </w:r>
      <w:r>
        <w:t>843(DNA ligase (ATP) inhibitor) + 0</w:t>
      </w:r>
      <w:r w:rsidR="00644CD5">
        <w:t>.</w:t>
      </w:r>
      <w:r>
        <w:t>484(Protein kinase C nu inhibitor) -0</w:t>
      </w:r>
      <w:r w:rsidR="00644CD5">
        <w:t>.</w:t>
      </w:r>
      <w:r>
        <w:t>588(EGR3 expre</w:t>
      </w:r>
      <w:r>
        <w:t>s</w:t>
      </w:r>
      <w:r>
        <w:t>sion enhancer) + 0</w:t>
      </w:r>
      <w:r w:rsidR="00644CD5">
        <w:t>.</w:t>
      </w:r>
      <w:r>
        <w:t>25(Ototoxicity) + 0</w:t>
      </w:r>
      <w:r w:rsidR="00644CD5">
        <w:t>.</w:t>
      </w:r>
      <w:r>
        <w:t>381(TIE antagonist) + 0</w:t>
      </w:r>
      <w:r w:rsidR="00644CD5">
        <w:t>.</w:t>
      </w:r>
      <w:r>
        <w:t>222(Cannabinoid CB2 receptor agonist) -0</w:t>
      </w:r>
      <w:r w:rsidR="00644CD5">
        <w:t>.</w:t>
      </w:r>
      <w:r>
        <w:t>126(Peripheral neuropathy) -0</w:t>
      </w:r>
      <w:r w:rsidR="00644CD5">
        <w:t>.</w:t>
      </w:r>
      <w:r>
        <w:t>241(Ophthalmoplegia) -0</w:t>
      </w:r>
      <w:r w:rsidR="00644CD5">
        <w:t>.</w:t>
      </w:r>
      <w:r>
        <w:t>299(Akinesia) + 0</w:t>
      </w:r>
      <w:r w:rsidR="00644CD5">
        <w:t>.</w:t>
      </w:r>
      <w:r>
        <w:t>258(Caspase 7 inhibitor) + 0</w:t>
      </w:r>
      <w:r w:rsidR="00644CD5">
        <w:t>.</w:t>
      </w:r>
      <w:r>
        <w:t>448(Ribosomal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0604(NumPositive) + 0</w:t>
      </w:r>
      <w:r w:rsidR="00644CD5">
        <w:t>.</w:t>
      </w:r>
      <w:r>
        <w:t>228(CDK4 expression inhibitor) -0</w:t>
      </w:r>
      <w:r w:rsidR="00644CD5">
        <w:t>.</w:t>
      </w:r>
      <w:r>
        <w:t>169(Angiotensin antagonist) -0</w:t>
      </w:r>
      <w:r w:rsidR="00644CD5">
        <w:t>.</w:t>
      </w:r>
      <w:r>
        <w:t>303(Sirtuin 1 inhibitor) -0</w:t>
      </w:r>
      <w:r w:rsidR="00644CD5">
        <w:t>.</w:t>
      </w:r>
      <w:r>
        <w:t>248(Retinoprotector) -1</w:t>
      </w:r>
      <w:r w:rsidR="00644CD5">
        <w:t>.</w:t>
      </w:r>
      <w:r>
        <w:t>67(Carbonic anhydrase VI inhib</w:t>
      </w:r>
      <w:r>
        <w:t>i</w:t>
      </w:r>
      <w:r>
        <w:t>tor) -0</w:t>
      </w:r>
      <w:r w:rsidR="00644CD5">
        <w:t>.</w:t>
      </w:r>
      <w:r>
        <w:t>387(MAP kinase 11 inhibitor) -0</w:t>
      </w:r>
      <w:r w:rsidR="00644CD5">
        <w:t>.</w:t>
      </w:r>
      <w:r>
        <w:t>435(Cystic fibrosis treatment) -0</w:t>
      </w:r>
      <w:r w:rsidR="00644CD5">
        <w:t>.</w:t>
      </w:r>
      <w:r>
        <w:t>204(GST P substrate) -0</w:t>
      </w:r>
      <w:r w:rsidR="00644CD5">
        <w:t>.</w:t>
      </w:r>
      <w:r>
        <w:t>321(Alcohol deh</w:t>
      </w:r>
      <w:r>
        <w:t>y</w:t>
      </w:r>
      <w:r>
        <w:t>drogenase inhibitor) + 0</w:t>
      </w:r>
      <w:r w:rsidR="00644CD5">
        <w:t>.</w:t>
      </w:r>
      <w:r>
        <w:t>737(Adenosine A3 receptor antagonist) -0</w:t>
      </w:r>
      <w:r w:rsidR="00644CD5">
        <w:t>.</w:t>
      </w:r>
      <w:r>
        <w:t>601(CYP3A4 inducer) + 0</w:t>
      </w:r>
      <w:r w:rsidR="00644CD5">
        <w:t>.</w:t>
      </w:r>
      <w:r>
        <w:t>0773(Protein kinase C mu inhibitor) + 0</w:t>
      </w:r>
      <w:r w:rsidR="00644CD5">
        <w:t>.</w:t>
      </w:r>
      <w:r>
        <w:t>264(Neurokinin 3 antagonist) + 0</w:t>
      </w:r>
      <w:r w:rsidR="00644CD5">
        <w:t>.</w:t>
      </w:r>
      <w:r>
        <w:t>123(Elastase 3A inhibitor) -0</w:t>
      </w:r>
      <w:r w:rsidR="00644CD5">
        <w:t>.</w:t>
      </w:r>
      <w:r>
        <w:t>253(MAP kinase 7 inhibitor) + 0</w:t>
      </w:r>
      <w:r w:rsidR="00644CD5">
        <w:t>.</w:t>
      </w:r>
      <w:r>
        <w:t>241(Myocarditis) -0</w:t>
      </w:r>
      <w:r w:rsidR="00644CD5">
        <w:t>.</w:t>
      </w:r>
      <w:r>
        <w:t>502(Homocitrate synthase inhibitor) -0</w:t>
      </w:r>
      <w:r w:rsidR="00644CD5">
        <w:t>.</w:t>
      </w:r>
      <w:r>
        <w:t>365(STAT3 expression inhibitor) -0</w:t>
      </w:r>
      <w:r w:rsidR="00644CD5">
        <w:t>.</w:t>
      </w:r>
      <w:r>
        <w:t>234(Ribosomal protein S6 kinase alpha 1 inhibitor) + 0</w:t>
      </w:r>
      <w:r w:rsidR="00644CD5">
        <w:t>.</w:t>
      </w:r>
      <w:r>
        <w:t>249(UDP-N-acetylmuramate-L-alanine ligase inhibitor) -0</w:t>
      </w:r>
      <w:r w:rsidR="00644CD5">
        <w:t>.</w:t>
      </w:r>
      <w:r>
        <w:t>292(Protein kinase C eta inhibitor) + 0</w:t>
      </w:r>
      <w:r w:rsidR="00644CD5">
        <w:t>.</w:t>
      </w:r>
      <w:r>
        <w:t>486(CYP2D6 inhibitor) + 0</w:t>
      </w:r>
      <w:r w:rsidR="00644CD5">
        <w:t>.</w:t>
      </w:r>
      <w:r>
        <w:t>245(AMP deaminase 3 inhibitor) + 0</w:t>
      </w:r>
      <w:r w:rsidR="00644CD5">
        <w:t>.</w:t>
      </w:r>
      <w:r>
        <w:t>879(L-iditol 2-dehydrogenase inhibitor) + 0</w:t>
      </w:r>
      <w:r w:rsidR="00644CD5">
        <w:t>.</w:t>
      </w:r>
      <w:r>
        <w:t>404(Irritation) + 0</w:t>
      </w:r>
      <w:r w:rsidR="00644CD5">
        <w:t>.</w:t>
      </w:r>
      <w:r>
        <w:t>229(ABCC2 expression enhancer) + 0</w:t>
      </w:r>
      <w:r w:rsidR="00644CD5">
        <w:t>.</w:t>
      </w:r>
      <w:r>
        <w:t>181(Sirtuin inhibitor) -1</w:t>
      </w:r>
      <w:r w:rsidR="00644CD5">
        <w:t>.</w:t>
      </w:r>
      <w:r>
        <w:t>23(Methylthioadenosine nucleosidase inhibitor) -0</w:t>
      </w:r>
      <w:r w:rsidR="00644CD5">
        <w:t>.</w:t>
      </w:r>
      <w:r>
        <w:t>72(DDIT4 expression enhancer) + 0</w:t>
      </w:r>
      <w:r w:rsidR="00644CD5">
        <w:t>.</w:t>
      </w:r>
      <w:r>
        <w:t>344(Gastrointestinal diso</w:t>
      </w:r>
      <w:r>
        <w:t>r</w:t>
      </w:r>
      <w:r>
        <w:t>ders treatment) -0</w:t>
      </w:r>
      <w:r w:rsidR="00644CD5">
        <w:t>.</w:t>
      </w:r>
      <w:r>
        <w:t>522(Microtubule formation inhibitor) + 0</w:t>
      </w:r>
      <w:r w:rsidR="00644CD5">
        <w:t>.</w:t>
      </w:r>
      <w:r>
        <w:t>235(CYP2C18 substrate) + 0</w:t>
      </w:r>
      <w:r w:rsidR="00644CD5">
        <w:t>.</w:t>
      </w:r>
      <w:r>
        <w:t>258(Carcinogenic</w:t>
      </w:r>
      <w:r w:rsidR="00644CD5">
        <w:t>.</w:t>
      </w:r>
      <w:r>
        <w:t xml:space="preserve"> breast) -0</w:t>
      </w:r>
      <w:r w:rsidR="00644CD5">
        <w:t>.</w:t>
      </w:r>
      <w:r>
        <w:t>243(Peptidyl-prolyl cis-trans isomerase FKBP4 inhibitor) + 0</w:t>
      </w:r>
      <w:r w:rsidR="00644CD5">
        <w:t>.</w:t>
      </w:r>
      <w:r>
        <w:t>235(CYP1A2 inducer) -0</w:t>
      </w:r>
      <w:r w:rsidR="00644CD5">
        <w:t>.</w:t>
      </w:r>
      <w:r>
        <w:t>787(NF-kappa-B essential modulator inhibitor) + 0</w:t>
      </w:r>
      <w:r w:rsidR="00644CD5">
        <w:t>.</w:t>
      </w:r>
      <w:r>
        <w:t>212(MAP kinase kinase 7 inhibitor) -0</w:t>
      </w:r>
      <w:r w:rsidR="00644CD5">
        <w:t>.</w:t>
      </w:r>
      <w:r>
        <w:t>511(VCAM antagonist) -0</w:t>
      </w:r>
      <w:r w:rsidR="00644CD5">
        <w:t>.</w:t>
      </w:r>
      <w:r>
        <w:t>125(Prostate disorders treatment) -0</w:t>
      </w:r>
      <w:r w:rsidR="00644CD5">
        <w:t>.</w:t>
      </w:r>
      <w:r>
        <w:t>231(Phosphorylase kinase gamma subunit 1 inhibitor) -0</w:t>
      </w:r>
      <w:r w:rsidR="00644CD5">
        <w:t>.</w:t>
      </w:r>
      <w:r>
        <w:t>705(P2 nucleoside transporter inhibitor) -0</w:t>
      </w:r>
      <w:r w:rsidR="00644CD5">
        <w:t>.</w:t>
      </w:r>
      <w:r>
        <w:t>338(Aurora-B kinase inhibitor) -0</w:t>
      </w:r>
      <w:r w:rsidR="00644CD5">
        <w:t>.</w:t>
      </w:r>
      <w:r>
        <w:t>176(Prostacyclin antagonist) -0</w:t>
      </w:r>
      <w:r w:rsidR="00644CD5">
        <w:t>.</w:t>
      </w:r>
      <w:r>
        <w:t>6(NOS2 expression inhibitor) + 0</w:t>
      </w:r>
      <w:r w:rsidR="00644CD5">
        <w:t>.</w:t>
      </w:r>
      <w:r>
        <w:t>274(Uterine relaxant) + 0</w:t>
      </w:r>
      <w:r w:rsidR="00644CD5">
        <w:t>.</w:t>
      </w:r>
      <w:r>
        <w:t>255(CYP3A3 substrate) -0</w:t>
      </w:r>
      <w:r w:rsidR="00644CD5">
        <w:t>.</w:t>
      </w:r>
      <w:r>
        <w:t>166(Proto-oncogene tyrosine-protein kinase Yes inhibitor) + 1</w:t>
      </w:r>
      <w:r w:rsidR="00644CD5">
        <w:t>.</w:t>
      </w:r>
      <w:r>
        <w:t>01(Tetracycline antiport transporter antagonist) + 0</w:t>
      </w:r>
      <w:r w:rsidR="00644CD5">
        <w:t>.</w:t>
      </w:r>
      <w:r>
        <w:t>14(Antiviral (HIV)) -0</w:t>
      </w:r>
      <w:r w:rsidR="00644CD5">
        <w:t>.</w:t>
      </w:r>
      <w:r>
        <w:t>215(Cyclin T1 inhibitor) + 0</w:t>
      </w:r>
      <w:r w:rsidR="00644CD5">
        <w:t>.</w:t>
      </w:r>
      <w:r>
        <w:t>436(Histamine H1 receptor antagonist) + 0</w:t>
      </w:r>
      <w:r w:rsidR="00644CD5">
        <w:t>.</w:t>
      </w:r>
      <w:r>
        <w:t>225(Dyskinesia) -0</w:t>
      </w:r>
      <w:r w:rsidR="00644CD5">
        <w:t>.</w:t>
      </w:r>
      <w:r>
        <w:t>333(Growth hormone release inhibitor) + 0</w:t>
      </w:r>
      <w:r w:rsidR="00644CD5">
        <w:t>.</w:t>
      </w:r>
      <w:r>
        <w:t>956(TGF beta receptor type II kinase inhibitor) + 0</w:t>
      </w:r>
      <w:r w:rsidR="00644CD5">
        <w:t>.</w:t>
      </w:r>
      <w:r>
        <w:t>708(Fatty acid binding protein inhibitor) + 0</w:t>
      </w:r>
      <w:r w:rsidR="00644CD5">
        <w:t>.</w:t>
      </w:r>
      <w:r>
        <w:t>193(GDPD3 expression enha</w:t>
      </w:r>
      <w:r>
        <w:t>n</w:t>
      </w:r>
      <w:r>
        <w:t>cer) + 0</w:t>
      </w:r>
      <w:r w:rsidR="00644CD5">
        <w:t>.</w:t>
      </w:r>
      <w:r>
        <w:t>149(SV40 T antigen inhibitor) + 0</w:t>
      </w:r>
      <w:r w:rsidR="00644CD5">
        <w:t>.</w:t>
      </w:r>
      <w:r>
        <w:t>155(Cataract) -0</w:t>
      </w:r>
      <w:r w:rsidR="00644CD5">
        <w:t>.</w:t>
      </w:r>
      <w:r>
        <w:t>409(Sorbitol dehydrogenase inhibitor) -0</w:t>
      </w:r>
      <w:r w:rsidR="00644CD5">
        <w:t>.</w:t>
      </w:r>
      <w:r>
        <w:t>116(Analgesic</w:t>
      </w:r>
      <w:r w:rsidR="00644CD5">
        <w:t>.</w:t>
      </w:r>
      <w:r>
        <w:t xml:space="preserve"> non-opioid) + 1</w:t>
      </w:r>
      <w:r w:rsidR="00644CD5">
        <w:t>.</w:t>
      </w:r>
      <w:r>
        <w:t>69(NAD+ diphosphatase inhibitor) -0</w:t>
      </w:r>
      <w:r w:rsidR="00644CD5">
        <w:t>.</w:t>
      </w:r>
      <w:r>
        <w:t>66(Sphingosine kinase inhibitor) + 0</w:t>
      </w:r>
      <w:r w:rsidR="00644CD5">
        <w:t>.</w:t>
      </w:r>
      <w:r>
        <w:t>225(Histone deacetylase SIRT1 stimulant) + 0</w:t>
      </w:r>
      <w:r w:rsidR="00644CD5">
        <w:t>.</w:t>
      </w:r>
      <w:r>
        <w:t>388(Antibiotic) + 0</w:t>
      </w:r>
      <w:r w:rsidR="00644CD5">
        <w:t>.</w:t>
      </w:r>
      <w:r>
        <w:t>501(TH expression enhancer) -0</w:t>
      </w:r>
      <w:r w:rsidR="00644CD5">
        <w:t>.</w:t>
      </w:r>
      <w:r>
        <w:t>211(Melanin-concentrating hormone rece</w:t>
      </w:r>
      <w:r>
        <w:t>p</w:t>
      </w:r>
      <w:r>
        <w:lastRenderedPageBreak/>
        <w:t>tor 2 antagonist) -0</w:t>
      </w:r>
      <w:r w:rsidR="00644CD5">
        <w:t>.</w:t>
      </w:r>
      <w:r>
        <w:t>127(Niemann-Pick C1-like 1 protein antagonist) -0</w:t>
      </w:r>
      <w:r w:rsidR="00644CD5">
        <w:t>.</w:t>
      </w:r>
      <w:r>
        <w:t>136(Dopamine D2 agonist) -0</w:t>
      </w:r>
      <w:r w:rsidR="00644CD5">
        <w:t>.</w:t>
      </w:r>
      <w:r>
        <w:t>876(Glyceraldehyde-3-phosphate dehydrogenase (NADP+) inhibitor) -0</w:t>
      </w:r>
      <w:r w:rsidR="00644CD5">
        <w:t>.</w:t>
      </w:r>
      <w:r>
        <w:t>316(Sensitization) + 0</w:t>
      </w:r>
      <w:r w:rsidR="00644CD5">
        <w:t>.</w:t>
      </w:r>
      <w:r>
        <w:t>186(APAF1 expre</w:t>
      </w:r>
      <w:r>
        <w:t>s</w:t>
      </w:r>
      <w:r>
        <w:t>sion enhancer) + 0</w:t>
      </w:r>
      <w:r w:rsidR="00644CD5">
        <w:t>.</w:t>
      </w:r>
      <w:r>
        <w:t>505(Kinesin antagonist) + 0</w:t>
      </w:r>
      <w:r w:rsidR="00644CD5">
        <w:t>.</w:t>
      </w:r>
      <w:r>
        <w:t>176(Opioid agonist) -0</w:t>
      </w:r>
      <w:r w:rsidR="00644CD5">
        <w:t>.</w:t>
      </w:r>
      <w:r>
        <w:t>198(Epithelial sodium channel blocker) + 0</w:t>
      </w:r>
      <w:r w:rsidR="00644CD5">
        <w:t>.</w:t>
      </w:r>
      <w:r>
        <w:t>555(NMDA receptor glycine site agonist) + 0</w:t>
      </w:r>
      <w:r w:rsidR="00644CD5">
        <w:t>.</w:t>
      </w:r>
      <w:r>
        <w:t>0414(MW) + 0</w:t>
      </w:r>
      <w:r w:rsidR="00644CD5">
        <w:t>.</w:t>
      </w:r>
      <w:r>
        <w:t>528(Nicotinic receptor beta4 subunit antagonist) + 0</w:t>
      </w:r>
      <w:r w:rsidR="00644CD5">
        <w:t>.</w:t>
      </w:r>
      <w:r>
        <w:t>185(Ca2+/calmodulin-dependent kinase II beta inhibitor) -0</w:t>
      </w:r>
      <w:r w:rsidR="00644CD5">
        <w:t>.</w:t>
      </w:r>
      <w:r>
        <w:t>582(Ethanolamine kinase inhibitor) + 0</w:t>
      </w:r>
      <w:r w:rsidR="00644CD5">
        <w:t>.</w:t>
      </w:r>
      <w:r>
        <w:t>18(Factor XII inhibitor) + 0</w:t>
      </w:r>
      <w:r w:rsidR="00644CD5">
        <w:t>.</w:t>
      </w:r>
      <w:r>
        <w:t>1(Endothelin converting enzyme 1 inhibitor) + 0</w:t>
      </w:r>
      <w:r w:rsidR="00644CD5">
        <w:t>.</w:t>
      </w:r>
      <w:r>
        <w:t>255(Mediator release inhibitor) -0</w:t>
      </w:r>
      <w:r w:rsidR="00644CD5">
        <w:t>.</w:t>
      </w:r>
      <w:r>
        <w:t>327(P-glycoprotein inhibitor) -0</w:t>
      </w:r>
      <w:r w:rsidR="00644CD5">
        <w:t>.</w:t>
      </w:r>
      <w:r>
        <w:t>194(Vascular endothelial growth factor 3 antagonist) + 0</w:t>
      </w:r>
      <w:r w:rsidR="00644CD5">
        <w:t>.</w:t>
      </w:r>
      <w:r>
        <w:t>283(Sodium/glucose cotransporter inhibitor) + 0</w:t>
      </w:r>
      <w:r w:rsidR="00644CD5">
        <w:t>.</w:t>
      </w:r>
      <w:r>
        <w:t>51(Envelysin inhibitor) + 0</w:t>
      </w:r>
      <w:r w:rsidR="00644CD5">
        <w:t>.</w:t>
      </w:r>
      <w:r>
        <w:t>145(Glutamate (mGluR3) antagonist) + 0</w:t>
      </w:r>
      <w:r w:rsidR="00644CD5">
        <w:t>.</w:t>
      </w:r>
      <w:r>
        <w:t>251(MYC expression enhancer) + 0</w:t>
      </w:r>
      <w:r w:rsidR="00644CD5">
        <w:t>.</w:t>
      </w:r>
      <w:r>
        <w:t>532(SPP1 expression enhancer) -0</w:t>
      </w:r>
      <w:r w:rsidR="00644CD5">
        <w:t>.</w:t>
      </w:r>
      <w:r>
        <w:t>13(Cyclin-dependent kinase 5 activator 1 inhibitor) + 0</w:t>
      </w:r>
      <w:r w:rsidR="00644CD5">
        <w:t>.</w:t>
      </w:r>
      <w:r>
        <w:t>271(Antipruritic</w:t>
      </w:r>
      <w:r w:rsidR="00644CD5">
        <w:t>.</w:t>
      </w:r>
      <w:r>
        <w:t xml:space="preserve"> allergic) + 0</w:t>
      </w:r>
      <w:r w:rsidR="00644CD5">
        <w:t>.</w:t>
      </w:r>
      <w:r>
        <w:t>292(FOS expression enhancer) -0</w:t>
      </w:r>
      <w:r w:rsidR="00644CD5">
        <w:t>.</w:t>
      </w:r>
      <w:r>
        <w:t>574(Aldose reductase 2 inhibitor) + 0</w:t>
      </w:r>
      <w:r w:rsidR="00644CD5">
        <w:t>.</w:t>
      </w:r>
      <w:r>
        <w:t>145(Growth hormone release promoting) -0</w:t>
      </w:r>
      <w:r w:rsidR="00644CD5">
        <w:t>.</w:t>
      </w:r>
      <w:r>
        <w:t>337(Choreoathetosis) -0</w:t>
      </w:r>
      <w:r w:rsidR="00644CD5">
        <w:t>.</w:t>
      </w:r>
      <w:r>
        <w:t>399(Oxytocin antagonist) -0</w:t>
      </w:r>
      <w:r w:rsidR="00644CD5">
        <w:t>.</w:t>
      </w:r>
      <w:r>
        <w:t>144(Mineralocorticoid antagonist) + 0</w:t>
      </w:r>
      <w:r w:rsidR="00644CD5">
        <w:t>.</w:t>
      </w:r>
      <w:r>
        <w:t>328(Antineoplastic (colon cancer)) -0</w:t>
      </w:r>
      <w:r w:rsidR="00644CD5">
        <w:t>.</w:t>
      </w:r>
      <w:r>
        <w:t>179(DNA-dependent protein kinase inhibitor) -0</w:t>
      </w:r>
      <w:r w:rsidR="00644CD5">
        <w:t>.</w:t>
      </w:r>
      <w:r>
        <w:t>392(Glycogen phosphorylase</w:t>
      </w:r>
      <w:r w:rsidR="00644CD5">
        <w:t>.</w:t>
      </w:r>
      <w:r>
        <w:t xml:space="preserve"> muscle form inhib</w:t>
      </w:r>
      <w:r>
        <w:t>i</w:t>
      </w:r>
      <w:r>
        <w:t>tor) + 0</w:t>
      </w:r>
      <w:r w:rsidR="00644CD5">
        <w:t>.</w:t>
      </w:r>
      <w:r>
        <w:t>472(GADD45B expression enhancer) + 0</w:t>
      </w:r>
      <w:r w:rsidR="00644CD5">
        <w:t>.</w:t>
      </w:r>
      <w:r>
        <w:t>305(GABA uptake inhibitor) -0</w:t>
      </w:r>
      <w:r w:rsidR="00644CD5">
        <w:t>.</w:t>
      </w:r>
      <w:r>
        <w:t>207(CYP19A1 expression enha</w:t>
      </w:r>
      <w:r>
        <w:t>n</w:t>
      </w:r>
      <w:r>
        <w:t>cer) -0</w:t>
      </w:r>
      <w:r w:rsidR="00644CD5">
        <w:t>.</w:t>
      </w:r>
      <w:r>
        <w:t>13(Antiemetic) -0</w:t>
      </w:r>
      <w:r w:rsidR="00644CD5">
        <w:t>.</w:t>
      </w:r>
      <w:r>
        <w:t>126(cAMP-dependent protein kinase type II-beta regulatory subunit inhibitor) + 0</w:t>
      </w:r>
      <w:r w:rsidR="00644CD5">
        <w:t>.</w:t>
      </w:r>
      <w:r>
        <w:t>305(Intestinal alkaline phosphatase inhibitor) -0</w:t>
      </w:r>
      <w:r w:rsidR="00644CD5">
        <w:t>.</w:t>
      </w:r>
      <w:r>
        <w:t>376(Melatonin agonist) -0</w:t>
      </w:r>
      <w:r w:rsidR="00644CD5">
        <w:t>.</w:t>
      </w:r>
      <w:r>
        <w:t>335(KRT18 expression enhancer) -0</w:t>
      </w:r>
      <w:r w:rsidR="00644CD5">
        <w:t>.</w:t>
      </w:r>
      <w:r>
        <w:t>122(Antineoplastic (cervical cancer)) + 0</w:t>
      </w:r>
      <w:r w:rsidR="00644CD5">
        <w:t>.</w:t>
      </w:r>
      <w:r>
        <w:t>17(Cathepsin L2 inhibitor) + 0</w:t>
      </w:r>
      <w:r w:rsidR="00644CD5">
        <w:t>.</w:t>
      </w:r>
      <w:r>
        <w:t>484(Proto-oncogene protein c-fos inhibitor) + 0</w:t>
      </w:r>
      <w:r w:rsidR="00644CD5">
        <w:t>.</w:t>
      </w:r>
      <w:r>
        <w:t>28(AR expression inhibitor) -0</w:t>
      </w:r>
      <w:r w:rsidR="00644CD5">
        <w:t>.</w:t>
      </w:r>
      <w:r>
        <w:t>314(Aryl sulfotransferase inhibitor) + 0</w:t>
      </w:r>
      <w:r w:rsidR="00644CD5">
        <w:t>.</w:t>
      </w:r>
      <w:r>
        <w:t>525(Carboxy-cis</w:t>
      </w:r>
      <w:r w:rsidR="00644CD5">
        <w:t>.</w:t>
      </w:r>
      <w:r>
        <w:t>cis-muconate cyclase inhibitor) + 0</w:t>
      </w:r>
      <w:r w:rsidR="00644CD5">
        <w:t>.</w:t>
      </w:r>
      <w:r>
        <w:t>113(Neurotoxic) + 0</w:t>
      </w:r>
      <w:r w:rsidR="00644CD5">
        <w:t>.</w:t>
      </w:r>
      <w:r>
        <w:t>153(TRKB antagonist) -0</w:t>
      </w:r>
      <w:r w:rsidR="00644CD5">
        <w:t>.</w:t>
      </w:r>
      <w:r>
        <w:t>289(SQLE expression inhibitor) -0</w:t>
      </w:r>
      <w:r w:rsidR="00644CD5">
        <w:t>.</w:t>
      </w:r>
      <w:r>
        <w:t>208(FN1 expression inhibitor) + 0</w:t>
      </w:r>
      <w:r w:rsidR="00644CD5">
        <w:t>.</w:t>
      </w:r>
      <w:r>
        <w:t>261(TXNRD1 expression enhancer) -0</w:t>
      </w:r>
      <w:r w:rsidR="00644CD5">
        <w:t>.</w:t>
      </w:r>
      <w:r>
        <w:t>281(Cyclooxygenase inhibitor) + 0</w:t>
      </w:r>
      <w:r w:rsidR="00644CD5">
        <w:t>.</w:t>
      </w:r>
      <w:r>
        <w:t>105(Cathepsin B inhibitor) -0</w:t>
      </w:r>
      <w:r w:rsidR="00644CD5">
        <w:t>.</w:t>
      </w:r>
      <w:r>
        <w:t>112(Purinergic receptor antagonist) + 0</w:t>
      </w:r>
      <w:r w:rsidR="00644CD5">
        <w:t>.</w:t>
      </w:r>
      <w:r>
        <w:t>114(Alpha 1a adrenoreceptor agonist) + 0</w:t>
      </w:r>
      <w:r w:rsidR="00644CD5">
        <w:t>.</w:t>
      </w:r>
      <w:r>
        <w:t>388(Progesterone receptor A antagonist) + 0</w:t>
      </w:r>
      <w:r w:rsidR="00644CD5">
        <w:t>.</w:t>
      </w:r>
      <w:r>
        <w:t>11(Respiratory failure) + 0</w:t>
      </w:r>
      <w:r w:rsidR="00644CD5">
        <w:t>.</w:t>
      </w:r>
      <w:r>
        <w:t>0838(Troponin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354(Nuclear receptor su</w:t>
      </w:r>
      <w:r>
        <w:t>b</w:t>
      </w:r>
      <w:r>
        <w:t>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262(Butyrylcholinesterase inhibitor) -0</w:t>
      </w:r>
      <w:r w:rsidR="00644CD5">
        <w:t>.</w:t>
      </w:r>
      <w:r>
        <w:t>212(COL1A1 expression inhibitor) -0</w:t>
      </w:r>
      <w:r w:rsidR="00644CD5">
        <w:t>.</w:t>
      </w:r>
      <w:r>
        <w:t>152(Hypertensive) -0</w:t>
      </w:r>
      <w:r w:rsidR="00644CD5">
        <w:t>.</w:t>
      </w:r>
      <w:r>
        <w:t>568(tRNA methyltransferase inhibitor) + 0</w:t>
      </w:r>
      <w:r w:rsidR="00644CD5">
        <w:t>.</w:t>
      </w:r>
      <w:r>
        <w:t>32(GABA C receptor rho-1 antagonist) -0</w:t>
      </w:r>
      <w:r w:rsidR="00644CD5">
        <w:t>.</w:t>
      </w:r>
      <w:r>
        <w:t>0998(Potassium channel intermediate-conductance Ca-activated blocker) -0</w:t>
      </w:r>
      <w:r w:rsidR="00644CD5">
        <w:t>.</w:t>
      </w:r>
      <w:r>
        <w:t>465(CYP26A1 expression enhancer) -0</w:t>
      </w:r>
      <w:r w:rsidR="00644CD5">
        <w:t>.</w:t>
      </w:r>
      <w:r>
        <w:t>752(dCMP deaminase inhibitor) + 0</w:t>
      </w:r>
      <w:r w:rsidR="00644CD5">
        <w:t>.</w:t>
      </w:r>
      <w:r>
        <w:t>327(Alanine dehydrogenase inhibitor) + 0</w:t>
      </w:r>
      <w:r w:rsidR="00644CD5">
        <w:t>.</w:t>
      </w:r>
      <w:r>
        <w:t>177(GST A substrate) + 0</w:t>
      </w:r>
      <w:r w:rsidR="00644CD5">
        <w:t>.</w:t>
      </w:r>
      <w:r>
        <w:t>119(Phospho-N-acetylmuramoyl-pentapeptide-transferase inhibitor) -0</w:t>
      </w:r>
      <w:r w:rsidR="00644CD5">
        <w:t>.</w:t>
      </w:r>
      <w:r>
        <w:t>121(Tyrosine kinase non-receptor protein 2 inhibitor) -0</w:t>
      </w:r>
      <w:r w:rsidR="00644CD5">
        <w:t>.</w:t>
      </w:r>
      <w:r>
        <w:t>109(Toll-Like receptor agonist) -0</w:t>
      </w:r>
      <w:r w:rsidR="00644CD5">
        <w:t>.</w:t>
      </w:r>
      <w:r>
        <w:t>132(Antiprotozoal (Amoeba)) + 0</w:t>
      </w:r>
      <w:r w:rsidR="00644CD5">
        <w:t>.</w:t>
      </w:r>
      <w:r>
        <w:t>649(CYP27 substrate) -0</w:t>
      </w:r>
      <w:r w:rsidR="00644CD5">
        <w:t>.</w:t>
      </w:r>
      <w:r>
        <w:t>0673(Antineoplastic (pancreatic cancer)) + 0</w:t>
      </w:r>
      <w:r w:rsidR="00644CD5">
        <w:t>.</w:t>
      </w:r>
      <w:r>
        <w:t>105(Trypsin III inhibitor) + 0</w:t>
      </w:r>
      <w:r w:rsidR="00644CD5">
        <w:t>.</w:t>
      </w:r>
      <w:r>
        <w:t>116(CYP2D substrate) + 0</w:t>
      </w:r>
      <w:r w:rsidR="00644CD5">
        <w:t>.</w:t>
      </w:r>
      <w:r>
        <w:t>0835(Antineoplastic (breast cancer)) + 0</w:t>
      </w:r>
      <w:r w:rsidR="00644CD5">
        <w:t>.</w:t>
      </w:r>
      <w:r>
        <w:t>179(CD14 expression enhancer) + 0</w:t>
      </w:r>
      <w:r w:rsidR="00644CD5">
        <w:t>.</w:t>
      </w:r>
      <w:r>
        <w:t>11(Hyperglycemic) + 0</w:t>
      </w:r>
      <w:r w:rsidR="00644CD5">
        <w:t>.</w:t>
      </w:r>
      <w:r>
        <w:t>155(Carcinogenic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+ 0</w:t>
      </w:r>
      <w:r w:rsidR="00644CD5">
        <w:t>.</w:t>
      </w:r>
      <w:r>
        <w:t>35(Alpha glucosidase inhibitor) -0</w:t>
      </w:r>
      <w:r w:rsidR="00644CD5">
        <w:t>.</w:t>
      </w:r>
      <w:r>
        <w:t>114(Proteasome inhibitor) -0</w:t>
      </w:r>
      <w:r w:rsidR="00644CD5">
        <w:t>.</w:t>
      </w:r>
      <w:r>
        <w:t>112(cAMP-dependent protein kinase type II-alpha regulatory subunit inhibitor) -0</w:t>
      </w:r>
      <w:r w:rsidR="00644CD5">
        <w:t>.</w:t>
      </w:r>
      <w:r>
        <w:t>105(Protein kinase C beta II i</w:t>
      </w:r>
      <w:r>
        <w:t>n</w:t>
      </w:r>
      <w:r>
        <w:t>hibitor) -0</w:t>
      </w:r>
      <w:r w:rsidR="00644CD5">
        <w:t>.</w:t>
      </w:r>
      <w:r>
        <w:t>0727(Anticonvulsant) -0</w:t>
      </w:r>
      <w:r w:rsidR="00644CD5">
        <w:t>.</w:t>
      </w:r>
      <w:r>
        <w:t>0639(Antiischemic) + 0</w:t>
      </w:r>
      <w:r w:rsidR="00644CD5">
        <w:t>.</w:t>
      </w:r>
      <w:r>
        <w:t>27(HCV NS3/NS4A protease inhibitor) + 0</w:t>
      </w:r>
      <w:r w:rsidR="00644CD5">
        <w:t>.</w:t>
      </w:r>
      <w:r>
        <w:t>0528(Septic shock treatment) -0</w:t>
      </w:r>
      <w:r w:rsidR="00644CD5">
        <w:t>.</w:t>
      </w:r>
      <w:r>
        <w:t>144(Genotoxic) -0</w:t>
      </w:r>
      <w:r w:rsidR="00644CD5">
        <w:t>.</w:t>
      </w:r>
      <w:r>
        <w:t>214(Restless leg syndrome treatment) -0</w:t>
      </w:r>
      <w:r w:rsidR="00644CD5">
        <w:t>.</w:t>
      </w:r>
      <w:r>
        <w:t>362(CYP17 substrate) -0</w:t>
      </w:r>
      <w:r w:rsidR="00644CD5">
        <w:t>.</w:t>
      </w:r>
      <w:r>
        <w:t>0127(NumNegative) + 0</w:t>
      </w:r>
      <w:r w:rsidR="00644CD5">
        <w:t>.</w:t>
      </w:r>
      <w:r>
        <w:t>376(Carbonic anhydrase VA inhibitor) + 0</w:t>
      </w:r>
      <w:r w:rsidR="00644CD5">
        <w:t>.</w:t>
      </w:r>
      <w:r>
        <w:t>125(Elastase 3B inhibitor) + 0</w:t>
      </w:r>
      <w:r w:rsidR="00644CD5">
        <w:t>.</w:t>
      </w:r>
      <w:r>
        <w:t>0672(Estrogen-related receptor beta antagonist) + 0</w:t>
      </w:r>
      <w:r w:rsidR="00644CD5">
        <w:t>.</w:t>
      </w:r>
      <w:r>
        <w:t>072(Antineoplastic alkaloid) + 0</w:t>
      </w:r>
      <w:r w:rsidR="00644CD5">
        <w:t>.</w:t>
      </w:r>
      <w:r>
        <w:t>13(Cholinergic) -0</w:t>
      </w:r>
      <w:r w:rsidR="00644CD5">
        <w:t>.</w:t>
      </w:r>
      <w:r>
        <w:t>0641(Catalase stimulant) -0</w:t>
      </w:r>
      <w:r w:rsidR="00644CD5">
        <w:t>.</w:t>
      </w:r>
      <w:r>
        <w:t>111(Eukaryotic translation initiation factor 4 gamma 1 inhibitor) + 0</w:t>
      </w:r>
      <w:r w:rsidR="00644CD5">
        <w:t>.</w:t>
      </w:r>
      <w:r>
        <w:t>115(CYR61 expression enhancer) -0</w:t>
      </w:r>
      <w:r w:rsidR="00644CD5">
        <w:t>.</w:t>
      </w:r>
      <w:r>
        <w:t>132(SULT1A3 substrate) + 0</w:t>
      </w:r>
      <w:r w:rsidR="00644CD5">
        <w:t>.</w:t>
      </w:r>
      <w:r>
        <w:t>0573(Carcinogenic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ear Zymbals gland) + 0</w:t>
      </w:r>
      <w:r w:rsidR="00644CD5">
        <w:t>.</w:t>
      </w:r>
      <w:r>
        <w:t>249(Aminopeptidase N inhib</w:t>
      </w:r>
      <w:r>
        <w:t>i</w:t>
      </w:r>
      <w:r>
        <w:t>tor) -0</w:t>
      </w:r>
      <w:r w:rsidR="00644CD5">
        <w:t>.</w:t>
      </w:r>
      <w:r>
        <w:t>269(Aspartate carbamoyltransferase inhibitor) + 0</w:t>
      </w:r>
      <w:r w:rsidR="00644CD5">
        <w:t>.</w:t>
      </w:r>
      <w:r>
        <w:t>0575(SULT1A2 substrate) + 0</w:t>
      </w:r>
      <w:r w:rsidR="00644CD5">
        <w:t>.</w:t>
      </w:r>
      <w:r>
        <w:t>0683(Hallucinogen) -0</w:t>
      </w:r>
      <w:r w:rsidR="00644CD5">
        <w:t>.</w:t>
      </w:r>
      <w:r>
        <w:t>0588(Osteoclast antagonist) -0</w:t>
      </w:r>
      <w:r w:rsidR="00644CD5">
        <w:t>.</w:t>
      </w:r>
      <w:r>
        <w:t>108(Angiotensin II receptor antagonist) -0</w:t>
      </w:r>
      <w:r w:rsidR="00644CD5">
        <w:t>.</w:t>
      </w:r>
      <w:r>
        <w:t>0627(CYP11A1 inhibitor) -0</w:t>
      </w:r>
      <w:r w:rsidR="00644CD5">
        <w:t>.</w:t>
      </w:r>
      <w:r>
        <w:t>074(Leucyltransferase inhibitor) + 0</w:t>
      </w:r>
      <w:r w:rsidR="00644CD5">
        <w:t>.</w:t>
      </w:r>
      <w:r>
        <w:t>0533(Lipoxygenase inhibitor) -0</w:t>
      </w:r>
      <w:r w:rsidR="00644CD5">
        <w:t>.</w:t>
      </w:r>
      <w:r>
        <w:t>147(Glycine hydroxymethyltransferase inhib</w:t>
      </w:r>
      <w:r>
        <w:t>i</w:t>
      </w:r>
      <w:r>
        <w:t>tor) + 0</w:t>
      </w:r>
      <w:r w:rsidR="00644CD5">
        <w:t>.</w:t>
      </w:r>
      <w:r>
        <w:t>214(CMP-N-acetylneuraminate monooxygenase inhibitor) -0</w:t>
      </w:r>
      <w:r w:rsidR="00644CD5">
        <w:t>.</w:t>
      </w:r>
      <w:r>
        <w:t>141(UGT1A1 substrate) + 0</w:t>
      </w:r>
      <w:r w:rsidR="00644CD5">
        <w:t>.</w:t>
      </w:r>
      <w:r>
        <w:t>162(Beta-D-fucosidase inhibitor) + 0</w:t>
      </w:r>
      <w:r w:rsidR="00644CD5">
        <w:t>.</w:t>
      </w:r>
      <w:r>
        <w:t>0542(Proteasome subunit beta type-5 inhibitor) + 0</w:t>
      </w:r>
      <w:r w:rsidR="00644CD5">
        <w:t>.</w:t>
      </w:r>
      <w:r>
        <w:t>0485(Geranylgeranyltransferase I inhib</w:t>
      </w:r>
      <w:r>
        <w:t>i</w:t>
      </w:r>
      <w:r>
        <w:t>tor) -0</w:t>
      </w:r>
      <w:r w:rsidR="00644CD5">
        <w:t>.</w:t>
      </w:r>
      <w:r>
        <w:t>08(Agitation) + 0</w:t>
      </w:r>
      <w:r w:rsidR="00644CD5">
        <w:t>.</w:t>
      </w:r>
      <w:r>
        <w:t>0489(Antiadrenergic) + 0</w:t>
      </w:r>
      <w:r w:rsidR="00644CD5">
        <w:t>.</w:t>
      </w:r>
      <w:r>
        <w:t>0658(Dysarthria) + 0</w:t>
      </w:r>
      <w:r w:rsidR="00644CD5">
        <w:t>.</w:t>
      </w:r>
      <w:r>
        <w:t>0771(Ulceration) -0</w:t>
      </w:r>
      <w:r w:rsidR="00644CD5">
        <w:t>.</w:t>
      </w:r>
      <w:r>
        <w:t>0628(MAP kinase 8 inhibitor) + 0</w:t>
      </w:r>
      <w:r w:rsidR="00644CD5">
        <w:t>.</w:t>
      </w:r>
      <w:r>
        <w:t>163(Breast cancer-resistant protein inhibitor) -0</w:t>
      </w:r>
      <w:r w:rsidR="00644CD5">
        <w:t>.</w:t>
      </w:r>
      <w:r>
        <w:t>0982(Mannose-6-phosphate isomerase inhibitor) -0</w:t>
      </w:r>
      <w:r w:rsidR="00644CD5">
        <w:t>.</w:t>
      </w:r>
      <w:r>
        <w:t>125(Thrombopoietin agonist) -0</w:t>
      </w:r>
      <w:r w:rsidR="00644CD5">
        <w:t>.</w:t>
      </w:r>
      <w:r>
        <w:t>112(Sonic hedgehog protein inhibitor) -0</w:t>
      </w:r>
      <w:r w:rsidR="00644CD5">
        <w:t>.</w:t>
      </w:r>
      <w:r>
        <w:t>188(Dolichyl-phosphate beta-D-mannosyltransferase inhibitor) -0</w:t>
      </w:r>
      <w:r w:rsidR="00644CD5">
        <w:t>.</w:t>
      </w:r>
      <w:r>
        <w:t>124(SULT1A1 substrate) -0</w:t>
      </w:r>
      <w:r w:rsidR="00644CD5">
        <w:t>.</w:t>
      </w:r>
      <w:r>
        <w:t>0313(Potassium channel blocker) + 0</w:t>
      </w:r>
      <w:r w:rsidR="00644CD5">
        <w:t>.</w:t>
      </w:r>
      <w:r>
        <w:t>161(Adenosine A3 receptor agonist) -0</w:t>
      </w:r>
      <w:r w:rsidR="00644CD5">
        <w:t>.</w:t>
      </w:r>
      <w:r>
        <w:t>0351(Carbonyl reductase [NADPH] 1 inhibitor) -0</w:t>
      </w:r>
      <w:r w:rsidR="00644CD5">
        <w:t>.</w:t>
      </w:r>
      <w:r>
        <w:t>0298(Pulmonary hypertension treatment) + 0</w:t>
      </w:r>
      <w:r w:rsidR="00644CD5">
        <w:t>.</w:t>
      </w:r>
      <w:r>
        <w:t>105(Dipeptidyl peptidase VIII inhibitor) -0</w:t>
      </w:r>
      <w:r w:rsidR="00644CD5">
        <w:t>.</w:t>
      </w:r>
      <w:r>
        <w:t>0747(SUMO-activating enzyme subunit 1 inhibitor) -0</w:t>
      </w:r>
      <w:r w:rsidR="00644CD5">
        <w:t>.</w:t>
      </w:r>
      <w:r>
        <w:t>0408(Peroxisome proliferator-activated receptor gamma agonist) + 0</w:t>
      </w:r>
      <w:r w:rsidR="00644CD5">
        <w:t>.</w:t>
      </w:r>
      <w:r>
        <w:t>0208(Cardiotonic) -0</w:t>
      </w:r>
      <w:r w:rsidR="00644CD5">
        <w:t>.</w:t>
      </w:r>
      <w:r>
        <w:t>0786(Cell wall biosynthesis inhibitor) -0</w:t>
      </w:r>
      <w:r w:rsidR="00644CD5">
        <w:t>.</w:t>
      </w:r>
      <w:r>
        <w:t>033(Epoxide hydrolase 2 inhibitor) -0</w:t>
      </w:r>
      <w:r w:rsidR="00644CD5">
        <w:t>.</w:t>
      </w:r>
      <w:r>
        <w:t>0662(Catechol 1</w:t>
      </w:r>
      <w:r w:rsidR="00644CD5">
        <w:t>.</w:t>
      </w:r>
      <w:r>
        <w:t>2-dioxygenase inhibitor) + 0</w:t>
      </w:r>
      <w:r w:rsidR="00644CD5">
        <w:t>.</w:t>
      </w:r>
      <w:r>
        <w:t>0697(2-Nitropropane diox</w:t>
      </w:r>
      <w:r>
        <w:t>y</w:t>
      </w:r>
      <w:r>
        <w:t>genase inhibitor) -0</w:t>
      </w:r>
      <w:r w:rsidR="00644CD5">
        <w:t>.</w:t>
      </w:r>
      <w:r>
        <w:t>0314(Anorexiant) -0</w:t>
      </w:r>
      <w:r w:rsidR="00644CD5">
        <w:t>.</w:t>
      </w:r>
      <w:r>
        <w:t>0891(Melatonin 2 antagonist) -0</w:t>
      </w:r>
      <w:r w:rsidR="00644CD5">
        <w:t>.</w:t>
      </w:r>
      <w:r>
        <w:t>0305(Glycogen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0331(Attention deficit/hyperactivity disorder treatment) + 0</w:t>
      </w:r>
      <w:r w:rsidR="00644CD5">
        <w:t>.</w:t>
      </w:r>
      <w:r>
        <w:t>0422(Spermicide) + 0</w:t>
      </w:r>
      <w:r w:rsidR="00644CD5">
        <w:t>.</w:t>
      </w:r>
      <w:r>
        <w:t>0227(Interleukin 2 agonist) -0</w:t>
      </w:r>
      <w:r w:rsidR="00644CD5">
        <w:t>.</w:t>
      </w:r>
      <w:r>
        <w:t>0278(Embryotoxic) -0</w:t>
      </w:r>
      <w:r w:rsidR="00644CD5">
        <w:t>.</w:t>
      </w:r>
      <w:r>
        <w:t>0349(Galactorrhea) + 0</w:t>
      </w:r>
      <w:r w:rsidR="00644CD5">
        <w:t>.</w:t>
      </w:r>
      <w:r>
        <w:t>0209(Guanine deaminase inhibitor) + 0</w:t>
      </w:r>
      <w:r w:rsidR="00644CD5">
        <w:t>.</w:t>
      </w:r>
      <w:r>
        <w:t>161(Cytidylate kinase inhibitor) -0</w:t>
      </w:r>
      <w:r w:rsidR="00644CD5">
        <w:t>.</w:t>
      </w:r>
      <w:r>
        <w:t>0581(AMPA 2 receptor antagonist) -0</w:t>
      </w:r>
      <w:r w:rsidR="00644CD5">
        <w:t>.</w:t>
      </w:r>
      <w:r>
        <w:t>0293(Antituberculosic) -0</w:t>
      </w:r>
      <w:r w:rsidR="00644CD5">
        <w:t>.</w:t>
      </w:r>
      <w:r>
        <w:t xml:space="preserve">0223(Phosphodiesterase 10A </w:t>
      </w:r>
      <w:r>
        <w:lastRenderedPageBreak/>
        <w:t>inhibitor) -0</w:t>
      </w:r>
      <w:r w:rsidR="00644CD5">
        <w:t>.</w:t>
      </w:r>
      <w:r>
        <w:t>0416(NR3C1 expression inhibitor) + 0</w:t>
      </w:r>
      <w:r w:rsidR="00644CD5">
        <w:t>.</w:t>
      </w:r>
      <w:r>
        <w:t>0338(Carcinogenic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0196(Factor VIIa inhib</w:t>
      </w:r>
      <w:r>
        <w:t>i</w:t>
      </w:r>
      <w:r>
        <w:t>tor) -0</w:t>
      </w:r>
      <w:r w:rsidR="00644CD5">
        <w:t>.</w:t>
      </w:r>
      <w:r>
        <w:t>0478(Eukaryotic translation initiation factor 4E inhibitor) -0</w:t>
      </w:r>
      <w:r w:rsidR="00644CD5">
        <w:t>.</w:t>
      </w:r>
      <w:r>
        <w:t>0438(L-amino-acid oxidase inhibitor) + 0</w:t>
      </w:r>
      <w:r w:rsidR="00644CD5">
        <w:t>.</w:t>
      </w:r>
      <w:r>
        <w:t>0188(Xanthine-like) -0</w:t>
      </w:r>
      <w:r w:rsidR="00644CD5">
        <w:t>.</w:t>
      </w:r>
      <w:r>
        <w:t>0207(Electron transport complex I inhibitor) -0</w:t>
      </w:r>
      <w:r w:rsidR="00644CD5">
        <w:t>.</w:t>
      </w:r>
      <w:r>
        <w:t>0352(UDP-glucuronosyltransferase su</w:t>
      </w:r>
      <w:r>
        <w:t>b</w:t>
      </w:r>
      <w:r>
        <w:t>strate) -0</w:t>
      </w:r>
      <w:r w:rsidR="00644CD5">
        <w:t>.</w:t>
      </w:r>
      <w:r>
        <w:t>0842(Mannitol-1-phosphate 5-dehydrogenase inhibitor) + 0</w:t>
      </w:r>
      <w:r w:rsidR="00644CD5">
        <w:t>.</w:t>
      </w:r>
      <w:r>
        <w:t>0235(CDH1 expression enhancer) -0</w:t>
      </w:r>
      <w:r w:rsidR="00644CD5">
        <w:t>.</w:t>
      </w:r>
      <w:r>
        <w:t>0197(CASP9 expression enhancer) -0</w:t>
      </w:r>
      <w:r w:rsidR="00644CD5">
        <w:t>.</w:t>
      </w:r>
      <w:r>
        <w:t>00769(Histidine-rich protein PFHRP-II inhibitor) -0</w:t>
      </w:r>
      <w:r w:rsidR="00644CD5">
        <w:t>.</w:t>
      </w:r>
      <w:r>
        <w:t>0281(Fatty acid transport protein 4 inhibitor) + 0</w:t>
      </w:r>
      <w:r w:rsidR="00644CD5">
        <w:t>.</w:t>
      </w:r>
      <w:r>
        <w:t>0101(Hypnotic) + 0</w:t>
      </w:r>
      <w:r w:rsidR="00644CD5">
        <w:t>.</w:t>
      </w:r>
      <w:r>
        <w:t>00823(Periodontitis treatment) -0</w:t>
      </w:r>
      <w:r w:rsidR="00644CD5">
        <w:t>.</w:t>
      </w:r>
      <w:r>
        <w:t>00737(Methemoglobinemia) + 0</w:t>
      </w:r>
      <w:r w:rsidR="00644CD5">
        <w:t>.</w:t>
      </w:r>
      <w:r>
        <w:t>00603(Interleukin 4 antagonist) -0</w:t>
      </w:r>
      <w:r w:rsidR="00644CD5">
        <w:t>.</w:t>
      </w:r>
      <w:r>
        <w:t>00919(Protein kinase (Mos</w:t>
      </w:r>
      <w:r w:rsidR="00644CD5">
        <w:t>.</w:t>
      </w:r>
      <w:r>
        <w:t xml:space="preserve"> Mil/Raf</w:t>
      </w:r>
      <w:r w:rsidR="00644CD5">
        <w:t>.</w:t>
      </w:r>
      <w:r>
        <w:t xml:space="preserve"> </w:t>
      </w:r>
      <w:proofErr w:type="gramStart"/>
      <w:r>
        <w:t>MEKK</w:t>
      </w:r>
      <w:r w:rsidR="00644CD5">
        <w:t>.</w:t>
      </w:r>
      <w:proofErr w:type="gramEnd"/>
      <w:r>
        <w:t xml:space="preserve"> </w:t>
      </w:r>
      <w:proofErr w:type="gramStart"/>
      <w:r>
        <w:t>RIPK</w:t>
      </w:r>
      <w:r w:rsidR="00644CD5">
        <w:t>.</w:t>
      </w:r>
      <w:proofErr w:type="gramEnd"/>
      <w:r>
        <w:t xml:space="preserve"> </w:t>
      </w:r>
      <w:proofErr w:type="gramStart"/>
      <w:r>
        <w:t>TESK</w:t>
      </w:r>
      <w:r w:rsidR="00644CD5">
        <w:t>.</w:t>
      </w:r>
      <w:proofErr w:type="gramEnd"/>
      <w:r>
        <w:t xml:space="preserve"> </w:t>
      </w:r>
      <w:proofErr w:type="gramStart"/>
      <w:r>
        <w:t>LIMK</w:t>
      </w:r>
      <w:r w:rsidR="00644CD5">
        <w:t>.</w:t>
      </w:r>
      <w:proofErr w:type="gramEnd"/>
      <w:r>
        <w:t xml:space="preserve"> </w:t>
      </w:r>
      <w:proofErr w:type="gramStart"/>
      <w:r>
        <w:t>IRAK</w:t>
      </w:r>
      <w:r w:rsidR="00644CD5">
        <w:t>.</w:t>
      </w:r>
      <w:proofErr w:type="gramEnd"/>
      <w:r>
        <w:t xml:space="preserve"> </w:t>
      </w:r>
      <w:proofErr w:type="gramStart"/>
      <w:r>
        <w:t>ILK</w:t>
      </w:r>
      <w:r w:rsidR="00644CD5">
        <w:t>.</w:t>
      </w:r>
      <w:proofErr w:type="gramEnd"/>
      <w:r>
        <w:t xml:space="preserve"> Activin/TGF-beta) inhibitor) -0</w:t>
      </w:r>
      <w:r w:rsidR="00644CD5">
        <w:t>.</w:t>
      </w:r>
      <w:r>
        <w:t>0129(NADH dehydrogenase inhibitor) + 0</w:t>
      </w:r>
      <w:r w:rsidR="00644CD5">
        <w:t>.</w:t>
      </w:r>
      <w:r>
        <w:t>00998(5 Hydroxytryptamine 3 agonist) + 0</w:t>
      </w:r>
      <w:r w:rsidR="00644CD5">
        <w:t>.</w:t>
      </w:r>
      <w:r>
        <w:t>00855(Serine-glyoxylate transaminase inhibitor) + 0</w:t>
      </w:r>
      <w:r w:rsidR="00644CD5">
        <w:t>.</w:t>
      </w:r>
      <w:r>
        <w:t>00316(HLA-A2 antigen antagonist) + 0</w:t>
      </w:r>
      <w:r w:rsidR="00644CD5">
        <w:t>.</w:t>
      </w:r>
      <w:r>
        <w:t>000932(5 Hydroxytry</w:t>
      </w:r>
      <w:r>
        <w:t>p</w:t>
      </w:r>
      <w:r>
        <w:t>tamine 1E antagonist) -0</w:t>
      </w:r>
      <w:r w:rsidR="00644CD5">
        <w:t>.</w:t>
      </w:r>
      <w:r>
        <w:t>000948(Phosphodiesterase X inhibitor) -0</w:t>
      </w:r>
      <w:r w:rsidR="00644CD5">
        <w:t>.</w:t>
      </w:r>
      <w:r>
        <w:t>000451(Parathyroid hormone secretion stimulant) + 6</w:t>
      </w:r>
      <w:r w:rsidR="00644CD5">
        <w:t>.</w:t>
      </w:r>
      <w:r>
        <w:t>18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846(Aspartate transaminase inhibitor) + 0</w:t>
      </w:r>
      <w:r w:rsidR="00644CD5">
        <w:t>.</w:t>
      </w:r>
      <w:r>
        <w:t>288(CYP2D6 substrate) -0</w:t>
      </w:r>
      <w:r w:rsidR="00644CD5">
        <w:t>.</w:t>
      </w:r>
      <w:r>
        <w:t>471(Neutropenia) -0</w:t>
      </w:r>
      <w:r w:rsidR="00644CD5">
        <w:t>.</w:t>
      </w:r>
      <w:r>
        <w:t>287(Cyclin-dependent kinase 2 inhibitor) + 0</w:t>
      </w:r>
      <w:r w:rsidR="00644CD5">
        <w:t>.</w:t>
      </w:r>
      <w:r>
        <w:t>173(NumAromAtoms) + 0</w:t>
      </w:r>
      <w:r w:rsidR="00644CD5">
        <w:t>.</w:t>
      </w:r>
      <w:r>
        <w:t>455(Hypothermic) + 0</w:t>
      </w:r>
      <w:r w:rsidR="00644CD5">
        <w:t>.</w:t>
      </w:r>
      <w:r>
        <w:t>0692(Amyloid beta precursor protein antagonist) + 0</w:t>
      </w:r>
      <w:r w:rsidR="00644CD5">
        <w:t>.</w:t>
      </w:r>
      <w:r>
        <w:t>19(Ocular toxicity) -0</w:t>
      </w:r>
      <w:r w:rsidR="00644CD5">
        <w:t>.</w:t>
      </w:r>
      <w:r>
        <w:t>0575(Alcohol dehydrogenase I inhibitor) + 1</w:t>
      </w:r>
      <w:r w:rsidR="00644CD5">
        <w:t>.</w:t>
      </w:r>
      <w:r>
        <w:t>61(Methionyl aminopept</w:t>
      </w:r>
      <w:r>
        <w:t>i</w:t>
      </w:r>
      <w:r>
        <w:t>dase inhibitor) -0</w:t>
      </w:r>
      <w:r w:rsidR="00644CD5">
        <w:t>.</w:t>
      </w:r>
      <w:r>
        <w:t>92(Hyperthermic) -0</w:t>
      </w:r>
      <w:r w:rsidR="00644CD5">
        <w:t>.</w:t>
      </w:r>
      <w:r>
        <w:t>0594(Endothelin receptor antagonist) + 0</w:t>
      </w:r>
      <w:r w:rsidR="00644CD5">
        <w:t>.</w:t>
      </w:r>
      <w:r>
        <w:t>469(Serine carboxypeptidase inhib</w:t>
      </w:r>
      <w:r>
        <w:t>i</w:t>
      </w:r>
      <w:r>
        <w:t>tor) -1</w:t>
      </w:r>
      <w:r w:rsidR="00644CD5">
        <w:t>.</w:t>
      </w:r>
      <w:r>
        <w:t>14(MAO inhibitor) + 0</w:t>
      </w:r>
      <w:r w:rsidR="00644CD5">
        <w:t>.</w:t>
      </w:r>
      <w:r>
        <w:t>0231(Dual specificity tyrosine-phosphorylation regulated kinase 1A inhibitor) -1</w:t>
      </w:r>
      <w:r w:rsidR="00644CD5">
        <w:t>.</w:t>
      </w:r>
      <w:r>
        <w:t>31(Antihematotoxic) + 1</w:t>
      </w:r>
      <w:r w:rsidR="00644CD5">
        <w:t>.</w:t>
      </w:r>
      <w:r>
        <w:t>13(CYP27A substrate) + 0</w:t>
      </w:r>
      <w:r w:rsidR="00644CD5">
        <w:t>.</w:t>
      </w:r>
      <w:r>
        <w:t>165(Lipophilicity^2) -0</w:t>
      </w:r>
      <w:r w:rsidR="00644CD5">
        <w:t>.</w:t>
      </w:r>
      <w:r>
        <w:t>309(Keratoses actinic (solar) treatment) -0</w:t>
      </w:r>
      <w:r w:rsidR="00644CD5">
        <w:t>.</w:t>
      </w:r>
      <w:r>
        <w:t>518(CDK2/cyclin E inhibitor) + 4</w:t>
      </w:r>
      <w:r w:rsidR="00644CD5">
        <w:t>.</w:t>
      </w:r>
      <w:r>
        <w:t>85(Length) + 0</w:t>
      </w:r>
      <w:r w:rsidR="00644CD5">
        <w:t>.</w:t>
      </w:r>
      <w:r>
        <w:t>413(CYP1A1* substrate) + 19</w:t>
      </w:r>
      <w:r w:rsidR="00644CD5">
        <w:t>.</w:t>
      </w:r>
      <w:r>
        <w:t>5(Lipophilicity) -0</w:t>
      </w:r>
      <w:r w:rsidR="00644CD5">
        <w:t>.</w:t>
      </w:r>
      <w:r>
        <w:t>367(Alpha-L-rhamnosidase inhibitor) + 0</w:t>
      </w:r>
      <w:r w:rsidR="00644CD5">
        <w:t>.</w:t>
      </w:r>
      <w:r>
        <w:t>25(GDPD3 expression enhancer) -0</w:t>
      </w:r>
      <w:r w:rsidR="00644CD5">
        <w:t>.</w:t>
      </w:r>
      <w:r>
        <w:t>219(Phosphodiesterase 3B inhibitor) -0</w:t>
      </w:r>
      <w:r w:rsidR="00644CD5">
        <w:t>.</w:t>
      </w:r>
      <w:r>
        <w:t>693(Pyruvate dehydrogenase kinase 1 inhibitor) -0</w:t>
      </w:r>
      <w:r w:rsidR="00644CD5">
        <w:t>.</w:t>
      </w:r>
      <w:r>
        <w:t>67(Phosphodiesterase 8B inhibitor) + 0</w:t>
      </w:r>
      <w:r w:rsidR="00644CD5">
        <w:t>.</w:t>
      </w:r>
      <w:r>
        <w:t>34(Dyslipidemia) -0</w:t>
      </w:r>
      <w:r w:rsidR="00644CD5">
        <w:t>.</w:t>
      </w:r>
      <w:r>
        <w:t>668(Glutathione S-transferase substrate) -0</w:t>
      </w:r>
      <w:r w:rsidR="00644CD5">
        <w:t>.</w:t>
      </w:r>
      <w:r>
        <w:t>911(Beta lactamase inhibitor) + 0</w:t>
      </w:r>
      <w:r w:rsidR="00644CD5">
        <w:t>.</w:t>
      </w:r>
      <w:r>
        <w:t>661(Gynecological disorders treatment) + 0</w:t>
      </w:r>
      <w:r w:rsidR="00644CD5">
        <w:t>.</w:t>
      </w:r>
      <w:r>
        <w:t>218(Carcinogenic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399(Ceramide glucosyltransferase inhibitor) + 0</w:t>
      </w:r>
      <w:r w:rsidR="00644CD5">
        <w:t>.</w:t>
      </w:r>
      <w:r>
        <w:t>232(CNS active muscle relaxant) + 0</w:t>
      </w:r>
      <w:r w:rsidR="00644CD5">
        <w:t>.</w:t>
      </w:r>
      <w:r>
        <w:t>567(CYP1A1 expression inhibitor) + 0</w:t>
      </w:r>
      <w:r w:rsidR="00644CD5">
        <w:t>.</w:t>
      </w:r>
      <w:r>
        <w:t>485(Carcinogenic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367(Toxic</w:t>
      </w:r>
      <w:r w:rsidR="00644CD5">
        <w:t>.</w:t>
      </w:r>
      <w:r>
        <w:t xml:space="preserve"> gastr</w:t>
      </w:r>
      <w:r>
        <w:t>o</w:t>
      </w:r>
      <w:r>
        <w:t>intestinal) -0</w:t>
      </w:r>
      <w:r w:rsidR="00644CD5">
        <w:t>.</w:t>
      </w:r>
      <w:r>
        <w:t>224(KPNB1 expression inhibitor) -0</w:t>
      </w:r>
      <w:r w:rsidR="00644CD5">
        <w:t>.</w:t>
      </w:r>
      <w:r>
        <w:t>408(Glycogen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138(HMGCS1 expression enhancer) + 0</w:t>
      </w:r>
      <w:r w:rsidR="00644CD5">
        <w:t>.</w:t>
      </w:r>
      <w:r>
        <w:t>101(CYP3A5 expression enhancer) + 0</w:t>
      </w:r>
      <w:r w:rsidR="00644CD5">
        <w:t>.</w:t>
      </w:r>
      <w:r>
        <w:t>36(TNF expression enhancer) + 1</w:t>
      </w:r>
      <w:r w:rsidR="00644CD5">
        <w:t>.</w:t>
      </w:r>
      <w:r>
        <w:t>01(Amylin agonist) -0</w:t>
      </w:r>
      <w:r w:rsidR="00644CD5">
        <w:t>.</w:t>
      </w:r>
      <w:r>
        <w:t>232(CYP3A4 inhibitor) -0</w:t>
      </w:r>
      <w:r w:rsidR="00644CD5">
        <w:t>.</w:t>
      </w:r>
      <w:r>
        <w:t>489(Glutamate (mGluR4) antagonist) -0</w:t>
      </w:r>
      <w:r w:rsidR="00644CD5">
        <w:t>.</w:t>
      </w:r>
      <w:r>
        <w:t>232(TRPA1 antagonist) -0</w:t>
      </w:r>
      <w:r w:rsidR="00644CD5">
        <w:t>.</w:t>
      </w:r>
      <w:r>
        <w:t>509(Dopamine D1B antagonist) -0</w:t>
      </w:r>
      <w:r w:rsidR="00644CD5">
        <w:t>.</w:t>
      </w:r>
      <w:r>
        <w:t>208(Neurotrophic factor) + 0</w:t>
      </w:r>
      <w:r w:rsidR="00644CD5">
        <w:t>.</w:t>
      </w:r>
      <w:r>
        <w:t>183(Antineurotic) -0</w:t>
      </w:r>
      <w:r w:rsidR="00644CD5">
        <w:t>.</w:t>
      </w:r>
      <w:r>
        <w:t>376(Estradiol 17 beta deh</w:t>
      </w:r>
      <w:r>
        <w:t>y</w:t>
      </w:r>
      <w:r>
        <w:t>drogenase 2 inhibitor) + 0</w:t>
      </w:r>
      <w:r w:rsidR="00644CD5">
        <w:t>.</w:t>
      </w:r>
      <w:r>
        <w:t>385(ATP-dependent RNA helicase inhibitor) + 0</w:t>
      </w:r>
      <w:r w:rsidR="00644CD5">
        <w:t>.</w:t>
      </w:r>
      <w:r>
        <w:t>408(Vasodilator) + 0</w:t>
      </w:r>
      <w:r w:rsidR="00644CD5">
        <w:t>.</w:t>
      </w:r>
      <w:r>
        <w:t>0388(Anticonvulsant) + 0</w:t>
      </w:r>
      <w:r w:rsidR="00644CD5">
        <w:t>.</w:t>
      </w:r>
      <w:r>
        <w:t>276(DNA gyrase subunit A inhibitor) + 1</w:t>
      </w:r>
      <w:r w:rsidR="00644CD5">
        <w:t>.</w:t>
      </w:r>
      <w:r>
        <w:t>09(Phosphate acetyltransferase inhibitor) -0</w:t>
      </w:r>
      <w:r w:rsidR="00644CD5">
        <w:t>.</w:t>
      </w:r>
      <w:r>
        <w:t>515(Carcinogenic</w:t>
      </w:r>
      <w:r w:rsidR="00644CD5">
        <w:t>.</w:t>
      </w:r>
      <w:r>
        <w:t xml:space="preserve"> mouse) + 0</w:t>
      </w:r>
      <w:r w:rsidR="00644CD5">
        <w:t>.</w:t>
      </w:r>
      <w:r>
        <w:t>66(Ulceration) -0</w:t>
      </w:r>
      <w:r w:rsidR="00644CD5">
        <w:t>.</w:t>
      </w:r>
      <w:r>
        <w:t>0921(DNA directed RNA polymerase inhibitor) -0</w:t>
      </w:r>
      <w:r w:rsidR="00644CD5">
        <w:t>.</w:t>
      </w:r>
      <w:r>
        <w:t>0832(NumAcceptor) + 0</w:t>
      </w:r>
      <w:r w:rsidR="00644CD5">
        <w:t>.</w:t>
      </w:r>
      <w:r>
        <w:t>359(15-Lipoxygenase 2 inhibitor) + 0</w:t>
      </w:r>
      <w:r w:rsidR="00644CD5">
        <w:t>.</w:t>
      </w:r>
      <w:r>
        <w:t>184(Alpha 1a adrenoreceptor agonist) -0</w:t>
      </w:r>
      <w:r w:rsidR="00644CD5">
        <w:t>.</w:t>
      </w:r>
      <w:r>
        <w:t>938(Melatonin 2 agonist) + 0</w:t>
      </w:r>
      <w:r w:rsidR="00644CD5">
        <w:t>.</w:t>
      </w:r>
      <w:r>
        <w:t>49(Estrogen beta receptor agonist) -1</w:t>
      </w:r>
      <w:r w:rsidR="00644CD5">
        <w:t>.</w:t>
      </w:r>
      <w:r>
        <w:t>31(Testosterone 17beta-dehydrogenase inhibitor) + 0</w:t>
      </w:r>
      <w:r w:rsidR="00644CD5">
        <w:t>.</w:t>
      </w:r>
      <w:r>
        <w:t>287(Ribonucleoside triphosphate reductase inhibitor) -0</w:t>
      </w:r>
      <w:r w:rsidR="00644CD5">
        <w:t>.</w:t>
      </w:r>
      <w:r>
        <w:t>323(Purine biosynthesis inhibitor) + 0</w:t>
      </w:r>
      <w:r w:rsidR="00644CD5">
        <w:t>.</w:t>
      </w:r>
      <w:r>
        <w:t>0804(MW) -0</w:t>
      </w:r>
      <w:r w:rsidR="00644CD5">
        <w:t>.</w:t>
      </w:r>
      <w:r>
        <w:t>333(Keratolytic) -0</w:t>
      </w:r>
      <w:r w:rsidR="00644CD5">
        <w:t>.</w:t>
      </w:r>
      <w:r>
        <w:t>271(Adenosine A2b receptor agonist) + 0</w:t>
      </w:r>
      <w:r w:rsidR="00644CD5">
        <w:t>.</w:t>
      </w:r>
      <w:r>
        <w:t>294(Envelope glycoprotein gp70 inhibitor) -0</w:t>
      </w:r>
      <w:r w:rsidR="00644CD5">
        <w:t>.</w:t>
      </w:r>
      <w:r>
        <w:t>29(NGFR expression enhancer) -0</w:t>
      </w:r>
      <w:r w:rsidR="00644CD5">
        <w:t>.</w:t>
      </w:r>
      <w:r>
        <w:t>72([hydroxymethylglutaryl-CoA reductase (NADPH)] kinase inhibitor) + 0</w:t>
      </w:r>
      <w:r w:rsidR="00644CD5">
        <w:t>.</w:t>
      </w:r>
      <w:r>
        <w:t>896(HSPA1B expression enhancer) -0</w:t>
      </w:r>
      <w:r w:rsidR="00644CD5">
        <w:t>.</w:t>
      </w:r>
      <w:r>
        <w:t>831(DNA synthesis inhibitor) -0</w:t>
      </w:r>
      <w:r w:rsidR="00644CD5">
        <w:t>.</w:t>
      </w:r>
      <w:r>
        <w:t>219(Cardioprotectant) + 0</w:t>
      </w:r>
      <w:r w:rsidR="00644CD5">
        <w:t>.</w:t>
      </w:r>
      <w:r>
        <w:t>327(Glyceraldehyde-3-phosphate dehydrogenase inhibitor) + 0</w:t>
      </w:r>
      <w:r w:rsidR="00644CD5">
        <w:t>.</w:t>
      </w:r>
      <w:r>
        <w:t>204(Protein kinase A inhibitor) + 0</w:t>
      </w:r>
      <w:r w:rsidR="00644CD5">
        <w:t>.</w:t>
      </w:r>
      <w:r>
        <w:t>307(Phosphodiesterase 11A inhibitor) + 0</w:t>
      </w:r>
      <w:r w:rsidR="00644CD5">
        <w:t>.</w:t>
      </w:r>
      <w:r>
        <w:t>347(Antibiotic Cephalosporin-like) -0</w:t>
      </w:r>
      <w:r w:rsidR="00644CD5">
        <w:t>.</w:t>
      </w:r>
      <w:r>
        <w:t>721(Corticotropin releasing factor antagonist) -0</w:t>
      </w:r>
      <w:r w:rsidR="00644CD5">
        <w:t>.</w:t>
      </w:r>
      <w:r>
        <w:t>618(Histone deacetylase 4 inhibitor) -0</w:t>
      </w:r>
      <w:r w:rsidR="00644CD5">
        <w:t>.</w:t>
      </w:r>
      <w:r>
        <w:t>203(Rotamase (FKBP12) inhibitor) -0</w:t>
      </w:r>
      <w:r w:rsidR="00644CD5">
        <w:t>.</w:t>
      </w:r>
      <w:r>
        <w:t>959(Glyoxylate reductase (NADP+) inhibitor) + 0</w:t>
      </w:r>
      <w:r w:rsidR="00644CD5">
        <w:t>.</w:t>
      </w:r>
      <w:r>
        <w:t>468(Inosine monophosphate dehydrogenase 1 inhibitor) -0</w:t>
      </w:r>
      <w:r w:rsidR="00644CD5">
        <w:t>.</w:t>
      </w:r>
      <w:r>
        <w:t>413(Amiloride-sensitive sodium channel 1 alpha-subunit blocker) -0</w:t>
      </w:r>
      <w:r w:rsidR="00644CD5">
        <w:t>.</w:t>
      </w:r>
      <w:r>
        <w:t>126(Homoserine kinase inhibitor) + 0</w:t>
      </w:r>
      <w:r w:rsidR="00644CD5">
        <w:t>.</w:t>
      </w:r>
      <w:r>
        <w:t>254(T cell inhibitor) + 0</w:t>
      </w:r>
      <w:r w:rsidR="00644CD5">
        <w:t>.</w:t>
      </w:r>
      <w:r>
        <w:t>586(Anticataract) + 0</w:t>
      </w:r>
      <w:r w:rsidR="00644CD5">
        <w:t>.</w:t>
      </w:r>
      <w:r>
        <w:t>983((R)-aminopropanol dehydrogenase inhibitor) -0</w:t>
      </w:r>
      <w:r w:rsidR="00644CD5">
        <w:t>.</w:t>
      </w:r>
      <w:r>
        <w:t>429(G0S2 expression enhancer) -0</w:t>
      </w:r>
      <w:r w:rsidR="00644CD5">
        <w:t>.</w:t>
      </w:r>
      <w:r>
        <w:t>175(cAMP-dependent pr</w:t>
      </w:r>
      <w:r>
        <w:t>o</w:t>
      </w:r>
      <w:r>
        <w:t>tein kinase type II-alpha regulatory subunit inhibitor) -0</w:t>
      </w:r>
      <w:r w:rsidR="00644CD5">
        <w:t>.</w:t>
      </w:r>
      <w:r>
        <w:t>449(Akinesia) -0</w:t>
      </w:r>
      <w:r w:rsidR="00644CD5">
        <w:t>.</w:t>
      </w:r>
      <w:r>
        <w:t>36(Microtubule stabilization) -0</w:t>
      </w:r>
      <w:r w:rsidR="00644CD5">
        <w:t>.</w:t>
      </w:r>
      <w:r>
        <w:t>175(Prostaglandin EP3 antagonist) + 0</w:t>
      </w:r>
      <w:r w:rsidR="00644CD5">
        <w:t>.</w:t>
      </w:r>
      <w:r>
        <w:t>00229(CYP2A3 substrate) -0</w:t>
      </w:r>
      <w:r w:rsidR="00644CD5">
        <w:t>.</w:t>
      </w:r>
      <w:r>
        <w:t>803(Carboxypeptidase E inhibitor) -0</w:t>
      </w:r>
      <w:r w:rsidR="00644CD5">
        <w:t>.</w:t>
      </w:r>
      <w:r>
        <w:t>166(Platelet aggregation inhibitor) -0</w:t>
      </w:r>
      <w:r w:rsidR="00644CD5">
        <w:t>.</w:t>
      </w:r>
      <w:r>
        <w:t>24(Membrane integrity agonist) + 0</w:t>
      </w:r>
      <w:r w:rsidR="00644CD5">
        <w:t>.</w:t>
      </w:r>
      <w:r>
        <w:t>271(Secretase inhibitor) -0</w:t>
      </w:r>
      <w:r w:rsidR="00644CD5">
        <w:t>.</w:t>
      </w:r>
      <w:r>
        <w:t>223(Pulmonary hypertension treatment) + 0</w:t>
      </w:r>
      <w:r w:rsidR="00644CD5">
        <w:t>.</w:t>
      </w:r>
      <w:r>
        <w:t>398(Antineurogenic pain) + 0</w:t>
      </w:r>
      <w:r w:rsidR="00644CD5">
        <w:t>.</w:t>
      </w:r>
      <w:r>
        <w:t>265(Plasmepsin inhibitor) + 0</w:t>
      </w:r>
      <w:r w:rsidR="00644CD5">
        <w:t>.</w:t>
      </w:r>
      <w:r>
        <w:t>193(Elastase 3B inhibitor) + 0</w:t>
      </w:r>
      <w:r w:rsidR="00644CD5">
        <w:t>.</w:t>
      </w:r>
      <w:r>
        <w:t>814(Phospholipase A2 inhibitor) -1</w:t>
      </w:r>
      <w:r w:rsidR="00644CD5">
        <w:t>.</w:t>
      </w:r>
      <w:r>
        <w:t>1(Sigma 2 receptor antagonist) + 1</w:t>
      </w:r>
      <w:r w:rsidR="00644CD5">
        <w:t>.</w:t>
      </w:r>
      <w:r>
        <w:t>23(TGF beta receptor type II kinase inhib</w:t>
      </w:r>
      <w:r>
        <w:t>i</w:t>
      </w:r>
      <w:r>
        <w:t>tor) -1</w:t>
      </w:r>
      <w:r w:rsidR="00644CD5">
        <w:t>.</w:t>
      </w:r>
      <w:r>
        <w:t>35(GMP synthase inhibitor) -0</w:t>
      </w:r>
      <w:r w:rsidR="00644CD5">
        <w:t>.</w:t>
      </w:r>
      <w:r>
        <w:t>106(Spasmolytic</w:t>
      </w:r>
      <w:r w:rsidR="00644CD5">
        <w:t>.</w:t>
      </w:r>
      <w:r>
        <w:t xml:space="preserve"> urinary) + 0</w:t>
      </w:r>
      <w:r w:rsidR="00644CD5">
        <w:t>.</w:t>
      </w:r>
      <w:r>
        <w:t>674(Antipruritic</w:t>
      </w:r>
      <w:r w:rsidR="00644CD5">
        <w:t>.</w:t>
      </w:r>
      <w:r>
        <w:t xml:space="preserve"> non-allergic) + 0</w:t>
      </w:r>
      <w:r w:rsidR="00644CD5">
        <w:t>.</w:t>
      </w:r>
      <w:r>
        <w:t>24(Chorea) + 0</w:t>
      </w:r>
      <w:r w:rsidR="00644CD5">
        <w:t>.</w:t>
      </w:r>
      <w:r>
        <w:t>0517(TRKA antagonist) -0</w:t>
      </w:r>
      <w:r w:rsidR="00644CD5">
        <w:t>.</w:t>
      </w:r>
      <w:r>
        <w:t>0887(Matrix metalloproteinase 3 (membrane-type) inhibitor) + 0</w:t>
      </w:r>
      <w:r w:rsidR="00644CD5">
        <w:t>.</w:t>
      </w:r>
      <w:r>
        <w:t>461(NOS2 expression enhancer) -0</w:t>
      </w:r>
      <w:r w:rsidR="00644CD5">
        <w:t>.</w:t>
      </w:r>
      <w:r>
        <w:t>494(Dipeptidyl peptidase I inhibitor) -0</w:t>
      </w:r>
      <w:r w:rsidR="00644CD5">
        <w:t>.</w:t>
      </w:r>
      <w:r>
        <w:t>595(Hypoxia inducible factor 1 alpha inhibitor) + 0</w:t>
      </w:r>
      <w:r w:rsidR="00644CD5">
        <w:t>.</w:t>
      </w:r>
      <w:r>
        <w:t>409(Penicillin amidase inhibitor) + 0</w:t>
      </w:r>
      <w:r w:rsidR="00644CD5">
        <w:t>.</w:t>
      </w:r>
      <w:r>
        <w:t>338(Antiviral (Influenza)) -0</w:t>
      </w:r>
      <w:r w:rsidR="00644CD5">
        <w:t>.</w:t>
      </w:r>
      <w:r>
        <w:t>589(Chemopreventive) -0</w:t>
      </w:r>
      <w:r w:rsidR="00644CD5">
        <w:t>.</w:t>
      </w:r>
      <w:r>
        <w:t>664(Dopamine D3 agonist) + 0</w:t>
      </w:r>
      <w:r w:rsidR="00644CD5">
        <w:t>.</w:t>
      </w:r>
      <w:r>
        <w:t>213(Phosphodiesterase 6C inhibitor) + 0</w:t>
      </w:r>
      <w:r w:rsidR="00644CD5">
        <w:t>.</w:t>
      </w:r>
      <w:r>
        <w:t>628(Phosphatidylinositol 4-kinase inhibitor) -0</w:t>
      </w:r>
      <w:r w:rsidR="00644CD5">
        <w:t>.</w:t>
      </w:r>
      <w:r>
        <w:t>509(Cystic fibr</w:t>
      </w:r>
      <w:r>
        <w:t>o</w:t>
      </w:r>
      <w:r>
        <w:lastRenderedPageBreak/>
        <w:t>sis treatment) + 0</w:t>
      </w:r>
      <w:r w:rsidR="00644CD5">
        <w:t>.</w:t>
      </w:r>
      <w:r>
        <w:t>339(Hepatocyte growth factor antagonist) -0</w:t>
      </w:r>
      <w:r w:rsidR="00644CD5">
        <w:t>.</w:t>
      </w:r>
      <w:r>
        <w:t>125(Antiallergic) -0</w:t>
      </w:r>
      <w:r w:rsidR="00644CD5">
        <w:t>.</w:t>
      </w:r>
      <w:r>
        <w:t>249(CYP2B11 substrate) + 0</w:t>
      </w:r>
      <w:r w:rsidR="00644CD5">
        <w:t>.</w:t>
      </w:r>
      <w:r>
        <w:t>419(Nicotinic receptor alpha4 subunit antagonist) + 0</w:t>
      </w:r>
      <w:r w:rsidR="00644CD5">
        <w:t>.</w:t>
      </w:r>
      <w:r>
        <w:t>227(Estrone sulfotransferase stimulant) -0</w:t>
      </w:r>
      <w:r w:rsidR="00644CD5">
        <w:t>.</w:t>
      </w:r>
      <w:r>
        <w:t>29(Lacrimal secr</w:t>
      </w:r>
      <w:r>
        <w:t>e</w:t>
      </w:r>
      <w:r>
        <w:t>tion stimulant) + 0</w:t>
      </w:r>
      <w:r w:rsidR="00644CD5">
        <w:t>.</w:t>
      </w:r>
      <w:r>
        <w:t>397(Phosphatidylcholine-sterol O-acyltransferase inhibitor) -0</w:t>
      </w:r>
      <w:r w:rsidR="00644CD5">
        <w:t>.</w:t>
      </w:r>
      <w:r>
        <w:t>463(Acetoin dehydrogenase inhib</w:t>
      </w:r>
      <w:r>
        <w:t>i</w:t>
      </w:r>
      <w:r>
        <w:t>tor) -0</w:t>
      </w:r>
      <w:r w:rsidR="00644CD5">
        <w:t>.</w:t>
      </w:r>
      <w:r>
        <w:t>8(Beta 2 adrenoreceptor agonist) -0</w:t>
      </w:r>
      <w:r w:rsidR="00644CD5">
        <w:t>.</w:t>
      </w:r>
      <w:r>
        <w:t>0392(NumNegative) + 0</w:t>
      </w:r>
      <w:r w:rsidR="00644CD5">
        <w:t>.</w:t>
      </w:r>
      <w:r>
        <w:t>801(Peptide deformylase inhibitor) + 0</w:t>
      </w:r>
      <w:r w:rsidR="00644CD5">
        <w:t>.</w:t>
      </w:r>
      <w:r>
        <w:t>686(CYP1A2 expression enhancer) + 0</w:t>
      </w:r>
      <w:r w:rsidR="00644CD5">
        <w:t>.</w:t>
      </w:r>
      <w:r>
        <w:t>542(HCV NS3/NS4A protease inhibitor) -0</w:t>
      </w:r>
      <w:r w:rsidR="00644CD5">
        <w:t>.</w:t>
      </w:r>
      <w:r>
        <w:t>437(5 Hydroxytryptamine 6 antagonist) -0</w:t>
      </w:r>
      <w:r w:rsidR="00644CD5">
        <w:t>.</w:t>
      </w:r>
      <w:r>
        <w:t>518(Matrix metalloproteinase (membrane-type) inhibitor) -0</w:t>
      </w:r>
      <w:r w:rsidR="00644CD5">
        <w:t>.</w:t>
      </w:r>
      <w:r>
        <w:t>146(Catalase stimulant) -0</w:t>
      </w:r>
      <w:r w:rsidR="00644CD5">
        <w:t>.</w:t>
      </w:r>
      <w:r>
        <w:t>353(Carcinogenic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24(Phosphodiesterase V inhibitor) + 0</w:t>
      </w:r>
      <w:r w:rsidR="00644CD5">
        <w:t>.</w:t>
      </w:r>
      <w:r>
        <w:t>206(Trypsin III inhibitor) -0</w:t>
      </w:r>
      <w:r w:rsidR="00644CD5">
        <w:t>.</w:t>
      </w:r>
      <w:r>
        <w:t>21(Splenomegaly) + 0</w:t>
      </w:r>
      <w:r w:rsidR="00644CD5">
        <w:t>.</w:t>
      </w:r>
      <w:r>
        <w:t>425(Carcinogenic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hematopoietic system) -0</w:t>
      </w:r>
      <w:r w:rsidR="00644CD5">
        <w:t>.</w:t>
      </w:r>
      <w:r>
        <w:t>338(Immunomodulator) -0</w:t>
      </w:r>
      <w:r w:rsidR="00644CD5">
        <w:t>.</w:t>
      </w:r>
      <w:r>
        <w:t>126(Antidote</w:t>
      </w:r>
      <w:r w:rsidR="00644CD5">
        <w:t>.</w:t>
      </w:r>
      <w:r>
        <w:t xml:space="preserve"> heavy metal) -0</w:t>
      </w:r>
      <w:r w:rsidR="00644CD5">
        <w:t>.</w:t>
      </w:r>
      <w:r>
        <w:t>335(PPARG expression enhancer) + 0</w:t>
      </w:r>
      <w:r w:rsidR="00644CD5">
        <w:t>.</w:t>
      </w:r>
      <w:r>
        <w:t>371(GABA C receptor antagonist) + 0</w:t>
      </w:r>
      <w:r w:rsidR="00644CD5">
        <w:t>.</w:t>
      </w:r>
      <w:r>
        <w:t>348(Cathepsin H inhibitor) + 1</w:t>
      </w:r>
      <w:r w:rsidR="00644CD5">
        <w:t>.</w:t>
      </w:r>
      <w:r>
        <w:t>49(Ribose-5-phosphate isomerase inhibitor) + 0</w:t>
      </w:r>
      <w:r w:rsidR="00644CD5">
        <w:t>.</w:t>
      </w:r>
      <w:r>
        <w:t>846(Deoxyadenosine kinase inhib</w:t>
      </w:r>
      <w:r>
        <w:t>i</w:t>
      </w:r>
      <w:r>
        <w:t>tor) -0</w:t>
      </w:r>
      <w:r w:rsidR="00644CD5">
        <w:t>.</w:t>
      </w:r>
      <w:r>
        <w:t>151(Myocardial ischemia treatment) -0</w:t>
      </w:r>
      <w:r w:rsidR="00644CD5">
        <w:t>.</w:t>
      </w:r>
      <w:r>
        <w:t>143(Antiemetic) -0</w:t>
      </w:r>
      <w:r w:rsidR="00644CD5">
        <w:t>.</w:t>
      </w:r>
      <w:r>
        <w:t>404(Endothelin B receptor antagonist) -0</w:t>
      </w:r>
      <w:r w:rsidR="00644CD5">
        <w:t>.</w:t>
      </w:r>
      <w:r>
        <w:t>218(Retinoic acid beta receptor agonist) + 0</w:t>
      </w:r>
      <w:r w:rsidR="00644CD5">
        <w:t>.</w:t>
      </w:r>
      <w:r>
        <w:t>255(Cytokine modulator) -0</w:t>
      </w:r>
      <w:r w:rsidR="00644CD5">
        <w:t>.</w:t>
      </w:r>
      <w:r>
        <w:t>55(Procollagen C-endopeptidase inhibitor) + 0</w:t>
      </w:r>
      <w:r w:rsidR="00644CD5">
        <w:t>.</w:t>
      </w:r>
      <w:r>
        <w:t>189(Alpha galactosidase inhibitor) + 0</w:t>
      </w:r>
      <w:r w:rsidR="00644CD5">
        <w:t>.</w:t>
      </w:r>
      <w:r>
        <w:t>155(Enoyl-[acyl-carrier-protein] reductase (NADH) inhibitor) + 0</w:t>
      </w:r>
      <w:r w:rsidR="00644CD5">
        <w:t>.</w:t>
      </w:r>
      <w:r>
        <w:t>421(Paralysis) + 0</w:t>
      </w:r>
      <w:r w:rsidR="00644CD5">
        <w:t>.</w:t>
      </w:r>
      <w:r>
        <w:t>167(Carcinogenic</w:t>
      </w:r>
      <w:r w:rsidR="00644CD5">
        <w:t>.</w:t>
      </w:r>
      <w:r>
        <w:t xml:space="preserve"> breast) + 0</w:t>
      </w:r>
      <w:r w:rsidR="00644CD5">
        <w:t>.</w:t>
      </w:r>
      <w:r>
        <w:t>244(Estrogen alpha receptor agonist) -0</w:t>
      </w:r>
      <w:r w:rsidR="00644CD5">
        <w:t>.</w:t>
      </w:r>
      <w:r>
        <w:t>178(Kainate receptor 4 antagonist) + 0</w:t>
      </w:r>
      <w:r w:rsidR="00644CD5">
        <w:t>.</w:t>
      </w:r>
      <w:r>
        <w:t>638(1-Aminocyclopropane-1-carboxylate deaminase inhibitor) + 0</w:t>
      </w:r>
      <w:r w:rsidR="00644CD5">
        <w:t>.</w:t>
      </w:r>
      <w:r>
        <w:t>233(Ca2+/calmodulin-dependent kinase II delta inhibitor) -0</w:t>
      </w:r>
      <w:r w:rsidR="00644CD5">
        <w:t>.</w:t>
      </w:r>
      <w:r>
        <w:t>294(Panic) + 0</w:t>
      </w:r>
      <w:r w:rsidR="00644CD5">
        <w:t>.</w:t>
      </w:r>
      <w:r>
        <w:t>24(Matrix metalloproteinase 1 inhibitor) -1</w:t>
      </w:r>
      <w:r w:rsidR="00644CD5">
        <w:t>.</w:t>
      </w:r>
      <w:r>
        <w:t>3(Chalcone isomerase inhibitor) + 0</w:t>
      </w:r>
      <w:r w:rsidR="00644CD5">
        <w:t>.</w:t>
      </w:r>
      <w:r>
        <w:t>293(Cardiodepressant) + 0</w:t>
      </w:r>
      <w:r w:rsidR="00644CD5">
        <w:t>.</w:t>
      </w:r>
      <w:r>
        <w:t>314(Carcinogenic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221(Glutamate (mGluR3) antagonist) -0</w:t>
      </w:r>
      <w:r w:rsidR="00644CD5">
        <w:t>.</w:t>
      </w:r>
      <w:r>
        <w:t>882(tRNA methyltransferase inhibitor) + 0</w:t>
      </w:r>
      <w:r w:rsidR="00644CD5">
        <w:t>.</w:t>
      </w:r>
      <w:r>
        <w:t>194(Protocollagen prolyl hydroxylase inhibitor) -0</w:t>
      </w:r>
      <w:r w:rsidR="00644CD5">
        <w:t>.</w:t>
      </w:r>
      <w:r>
        <w:t>604(Shal potassium channel blocker) + 0</w:t>
      </w:r>
      <w:r w:rsidR="00644CD5">
        <w:t>.</w:t>
      </w:r>
      <w:r>
        <w:t>374(Diaminopropionate ammonia-lyase inhibitor) -0</w:t>
      </w:r>
      <w:r w:rsidR="00644CD5">
        <w:t>.</w:t>
      </w:r>
      <w:r>
        <w:t>287(Serine/threonine-protein kinase WEE1 inhibitor) + 0</w:t>
      </w:r>
      <w:r w:rsidR="00644CD5">
        <w:t>.</w:t>
      </w:r>
      <w:r>
        <w:t>259(MAP kinase inhibitor) + 0</w:t>
      </w:r>
      <w:r w:rsidR="00644CD5">
        <w:t>.</w:t>
      </w:r>
      <w:r>
        <w:t>246(CYP2C18 substrate) + 0</w:t>
      </w:r>
      <w:r w:rsidR="00644CD5">
        <w:t>.</w:t>
      </w:r>
      <w:r>
        <w:t>155(Protein-tyrosine phosphatase non-receptor type 22 inhibitor) -0</w:t>
      </w:r>
      <w:r w:rsidR="00644CD5">
        <w:t>.</w:t>
      </w:r>
      <w:r>
        <w:t>241(Sodium channel (voltage-gated) blocker) -0</w:t>
      </w:r>
      <w:r w:rsidR="00644CD5">
        <w:t>.</w:t>
      </w:r>
      <w:r>
        <w:t>496(Diacylglycerol kinase inhibitor) + 0</w:t>
      </w:r>
      <w:r w:rsidR="00644CD5">
        <w:t>.</w:t>
      </w:r>
      <w:r>
        <w:t>131(Urologic disorders treatment) + 0</w:t>
      </w:r>
      <w:r w:rsidR="00644CD5">
        <w:t>.</w:t>
      </w:r>
      <w:r>
        <w:t>79(Anticholelithogenic) -0</w:t>
      </w:r>
      <w:r w:rsidR="00644CD5">
        <w:t>.</w:t>
      </w:r>
      <w:r>
        <w:t>12(SESN2 expression enhancer) -0</w:t>
      </w:r>
      <w:r w:rsidR="00644CD5">
        <w:t>.</w:t>
      </w:r>
      <w:r>
        <w:t>45(Glutamate (mGluR group III) antagonist) -0</w:t>
      </w:r>
      <w:r w:rsidR="00644CD5">
        <w:t>.</w:t>
      </w:r>
      <w:r>
        <w:t>19(Integrin beta3 antagonist) -0</w:t>
      </w:r>
      <w:r w:rsidR="00644CD5">
        <w:t>.</w:t>
      </w:r>
      <w:r>
        <w:t>234(Acid phosphatase inhibitor) + 0</w:t>
      </w:r>
      <w:r w:rsidR="00644CD5">
        <w:t>.</w:t>
      </w:r>
      <w:r>
        <w:t>533(CYP1B substrate) + 0</w:t>
      </w:r>
      <w:r w:rsidR="00644CD5">
        <w:t>.</w:t>
      </w:r>
      <w:r>
        <w:t>203(Melanocortin 4 antagonist) -0</w:t>
      </w:r>
      <w:r w:rsidR="00644CD5">
        <w:t>.</w:t>
      </w:r>
      <w:r>
        <w:t>467(Leukotriene B4 antagonist) -0</w:t>
      </w:r>
      <w:r w:rsidR="00644CD5">
        <w:t>.</w:t>
      </w:r>
      <w:r>
        <w:t>164(Heme oxygenase stimulant) + 0</w:t>
      </w:r>
      <w:r w:rsidR="00644CD5">
        <w:t>.</w:t>
      </w:r>
      <w:r>
        <w:t>647(Antibiotic Carbapenem-like) + 0</w:t>
      </w:r>
      <w:r w:rsidR="00644CD5">
        <w:t>.</w:t>
      </w:r>
      <w:r>
        <w:t>816(Glycosoaminoglycans antagonist) + 0</w:t>
      </w:r>
      <w:r w:rsidR="00644CD5">
        <w:t>.</w:t>
      </w:r>
      <w:r>
        <w:t>214(Opioid mu 1 receptor antag</w:t>
      </w:r>
      <w:r>
        <w:t>o</w:t>
      </w:r>
      <w:r>
        <w:t>nist) -0</w:t>
      </w:r>
      <w:r w:rsidR="00644CD5">
        <w:t>.</w:t>
      </w:r>
      <w:r>
        <w:t>453(Thiosulfate sulfurtransferase inhibitor) -0</w:t>
      </w:r>
      <w:r w:rsidR="00644CD5">
        <w:t>.</w:t>
      </w:r>
      <w:r>
        <w:t>265(Glycosuria) -0</w:t>
      </w:r>
      <w:r w:rsidR="00644CD5">
        <w:t>.</w:t>
      </w:r>
      <w:r>
        <w:t>208(UGT1A1 expression enhancer) + 0</w:t>
      </w:r>
      <w:r w:rsidR="00644CD5">
        <w:t>.</w:t>
      </w:r>
      <w:r>
        <w:t>428(Geranylgeranyltransferase inhibitor) + 0</w:t>
      </w:r>
      <w:r w:rsidR="00644CD5">
        <w:t>.</w:t>
      </w:r>
      <w:r>
        <w:t>143(MAP kinase 3 inhibitor) + 0</w:t>
      </w:r>
      <w:r w:rsidR="00644CD5">
        <w:t>.</w:t>
      </w:r>
      <w:r>
        <w:t>353(Adenosine receptor antagonist) -0</w:t>
      </w:r>
      <w:r w:rsidR="00644CD5">
        <w:t>.</w:t>
      </w:r>
      <w:r>
        <w:t>458(Cathepsin S inhibitor) + 0</w:t>
      </w:r>
      <w:r w:rsidR="00644CD5">
        <w:t>.</w:t>
      </w:r>
      <w:r>
        <w:t>415(Human papillomavirus - 16 inhibitor) + 0</w:t>
      </w:r>
      <w:r w:rsidR="00644CD5">
        <w:t>.</w:t>
      </w:r>
      <w:r>
        <w:t>643(Motilin receptor antagonist) -0</w:t>
      </w:r>
      <w:r w:rsidR="00644CD5">
        <w:t>.</w:t>
      </w:r>
      <w:r>
        <w:t>554(Andropause treatment) + 0</w:t>
      </w:r>
      <w:r w:rsidR="00644CD5">
        <w:t>.</w:t>
      </w:r>
      <w:r>
        <w:t>139(Angiotensin AT2 receptor antagonist) + 0</w:t>
      </w:r>
      <w:r w:rsidR="00644CD5">
        <w:t>.</w:t>
      </w:r>
      <w:r>
        <w:t>104(Dual specificity phosphatase 1 inhibitor) -0</w:t>
      </w:r>
      <w:r w:rsidR="00644CD5">
        <w:t>.</w:t>
      </w:r>
      <w:r>
        <w:t>19(Vasopressin 2 agonist) -0</w:t>
      </w:r>
      <w:r w:rsidR="00644CD5">
        <w:t>.</w:t>
      </w:r>
      <w:r>
        <w:t>512(Glutamate (mGluR6) antagonist) -0</w:t>
      </w:r>
      <w:r w:rsidR="00644CD5">
        <w:t>.</w:t>
      </w:r>
      <w:r>
        <w:t>082(Phosphorylase kinase gamma subunit 1 inhibitor) + 0</w:t>
      </w:r>
      <w:r w:rsidR="00644CD5">
        <w:t>.</w:t>
      </w:r>
      <w:r>
        <w:t>129(G-protein coupled bile acid receptor 1 antagonist) -0</w:t>
      </w:r>
      <w:r w:rsidR="00644CD5">
        <w:t>.</w:t>
      </w:r>
      <w:r>
        <w:t>339(Potassium channel (Ca-activated) activator) -0</w:t>
      </w:r>
      <w:r w:rsidR="00644CD5">
        <w:t>.</w:t>
      </w:r>
      <w:r>
        <w:t>114(Prostaglandin F2 alpha antagonist) + 0</w:t>
      </w:r>
      <w:r w:rsidR="00644CD5">
        <w:t>.</w:t>
      </w:r>
      <w:r>
        <w:t>497(Pyruvate dehydrogenase kinase 3 inhibitor) + 0</w:t>
      </w:r>
      <w:r w:rsidR="00644CD5">
        <w:t>.</w:t>
      </w:r>
      <w:r>
        <w:t>32(Formate dehydrogenase inhibitor) + 0</w:t>
      </w:r>
      <w:r w:rsidR="00644CD5">
        <w:t>.</w:t>
      </w:r>
      <w:r>
        <w:t>208(Sexual dysfunction) + 0</w:t>
      </w:r>
      <w:r w:rsidR="00644CD5">
        <w:t>.</w:t>
      </w:r>
      <w:r>
        <w:t>0313(NumHal) -0</w:t>
      </w:r>
      <w:r w:rsidR="00644CD5">
        <w:t>.</w:t>
      </w:r>
      <w:r>
        <w:t>152(Ephrin antagonist) -0</w:t>
      </w:r>
      <w:r w:rsidR="00644CD5">
        <w:t>.</w:t>
      </w:r>
      <w:r>
        <w:t>6(Glycogen debranching enzyme inhibitor) -0</w:t>
      </w:r>
      <w:r w:rsidR="00644CD5">
        <w:t>.</w:t>
      </w:r>
      <w:r>
        <w:t>175(Estrogen receptor alpha antagonist) + 0</w:t>
      </w:r>
      <w:r w:rsidR="00644CD5">
        <w:t>.</w:t>
      </w:r>
      <w:r>
        <w:t>196(GSTP1 expression enhancer) -0</w:t>
      </w:r>
      <w:r w:rsidR="00644CD5">
        <w:t>.</w:t>
      </w:r>
      <w:r>
        <w:t>246(Aldehyde oxidase substrate) + 0</w:t>
      </w:r>
      <w:r w:rsidR="00644CD5">
        <w:t>.</w:t>
      </w:r>
      <w:r>
        <w:t>159(Janus tyrosine kinase 1 inhibitor) + 0</w:t>
      </w:r>
      <w:r w:rsidR="00644CD5">
        <w:t>.</w:t>
      </w:r>
      <w:r>
        <w:t>129(CYP1B1 substrate) -0</w:t>
      </w:r>
      <w:r w:rsidR="00644CD5">
        <w:t>.</w:t>
      </w:r>
      <w:r>
        <w:t>293(5 Hydroxytryptamine 4 antagonist) + 0</w:t>
      </w:r>
      <w:r w:rsidR="00644CD5">
        <w:t>.</w:t>
      </w:r>
      <w:r>
        <w:t>189(IFIT1 expression enhancer) + 0</w:t>
      </w:r>
      <w:r w:rsidR="00644CD5">
        <w:t>.</w:t>
      </w:r>
      <w:r>
        <w:t>112(Pim-2 kinase inhibitor) + 0</w:t>
      </w:r>
      <w:r w:rsidR="00644CD5">
        <w:t>.</w:t>
      </w:r>
      <w:r>
        <w:t>331(L-ascorbate peroxidase inhibitor) + 0</w:t>
      </w:r>
      <w:r w:rsidR="00644CD5">
        <w:t>.</w:t>
      </w:r>
      <w:r>
        <w:t>34(SUMO-conjugating enzyme UBC9 inhibitor) -0</w:t>
      </w:r>
      <w:r w:rsidR="00644CD5">
        <w:t>.</w:t>
      </w:r>
      <w:r>
        <w:t>151(Nonstructural protein 1 (Influenza A) inhibitor) -0</w:t>
      </w:r>
      <w:r w:rsidR="00644CD5">
        <w:t>.</w:t>
      </w:r>
      <w:r>
        <w:t>353(Dactylysin inhibitor) + 0</w:t>
      </w:r>
      <w:r w:rsidR="00644CD5">
        <w:t>.</w:t>
      </w:r>
      <w:r>
        <w:t>0297(NumPositive) -0</w:t>
      </w:r>
      <w:r w:rsidR="00644CD5">
        <w:t>.</w:t>
      </w:r>
      <w:r>
        <w:t>162(FMO1 substrate) + 0</w:t>
      </w:r>
      <w:r w:rsidR="00644CD5">
        <w:t>.</w:t>
      </w:r>
      <w:r>
        <w:t>229(Tyrosine 3 hydroxylase inhibitor) + 0</w:t>
      </w:r>
      <w:r w:rsidR="00644CD5">
        <w:t>.</w:t>
      </w:r>
      <w:r>
        <w:t>0991(5 Hydroxytryptamine release stimulant) -0</w:t>
      </w:r>
      <w:r w:rsidR="00644CD5">
        <w:t>.</w:t>
      </w:r>
      <w:r>
        <w:t>368(SMN2 expression enhancer) + 0</w:t>
      </w:r>
      <w:r w:rsidR="00644CD5">
        <w:t>.</w:t>
      </w:r>
      <w:r>
        <w:t>442(Carbonic anhydrase XI inhibitor) -0</w:t>
      </w:r>
      <w:r w:rsidR="00644CD5">
        <w:t>.</w:t>
      </w:r>
      <w:r>
        <w:t>207(Cytokine production inhibitor) + 0</w:t>
      </w:r>
      <w:r w:rsidR="00644CD5">
        <w:t>.</w:t>
      </w:r>
      <w:r>
        <w:t>1(Protein kinase C iota inhibitor) -0</w:t>
      </w:r>
      <w:r w:rsidR="00644CD5">
        <w:t>.</w:t>
      </w:r>
      <w:r>
        <w:t>559(Carbonic anhydrase VI inhibitor) + 0</w:t>
      </w:r>
      <w:r w:rsidR="00644CD5">
        <w:t>.</w:t>
      </w:r>
      <w:r>
        <w:t>242(ESR2 expression enhancer) + 0</w:t>
      </w:r>
      <w:r w:rsidR="00644CD5">
        <w:t>.</w:t>
      </w:r>
      <w:r>
        <w:t>0704(Diabetic retinopathy treatment) -0</w:t>
      </w:r>
      <w:r w:rsidR="00644CD5">
        <w:t>.</w:t>
      </w:r>
      <w:r>
        <w:t>0881(COL1A1 expression enhancer) -0</w:t>
      </w:r>
      <w:r w:rsidR="00644CD5">
        <w:t>.</w:t>
      </w:r>
      <w:r>
        <w:t>105(Proto-oncogene tyrosine-protein kinase CSK inhibitor) + 0</w:t>
      </w:r>
      <w:r w:rsidR="00644CD5">
        <w:t>.</w:t>
      </w:r>
      <w:r>
        <w:t>0786(Interleukin 4 antagonist) -0</w:t>
      </w:r>
      <w:r w:rsidR="00644CD5">
        <w:t>.</w:t>
      </w:r>
      <w:r>
        <w:t>0991(Oxidoreductase inhibitor) + 0</w:t>
      </w:r>
      <w:r w:rsidR="00644CD5">
        <w:t>.</w:t>
      </w:r>
      <w:r>
        <w:t>164(Antialcoholic) + 0</w:t>
      </w:r>
      <w:r w:rsidR="00644CD5">
        <w:t>.</w:t>
      </w:r>
      <w:r>
        <w:t>105(TIE antagonist) -0</w:t>
      </w:r>
      <w:r w:rsidR="00644CD5">
        <w:t>.</w:t>
      </w:r>
      <w:r>
        <w:t>0875(Chemokine receptor antagonist) -0</w:t>
      </w:r>
      <w:r w:rsidR="00644CD5">
        <w:t>.</w:t>
      </w:r>
      <w:r>
        <w:t>117(Phosphorylase kinase gamma subunit 2 inhibitor) + 0</w:t>
      </w:r>
      <w:r w:rsidR="00644CD5">
        <w:t>.</w:t>
      </w:r>
      <w:r>
        <w:t>0803(Bombesin agonist) -0</w:t>
      </w:r>
      <w:r w:rsidR="00644CD5">
        <w:t>.</w:t>
      </w:r>
      <w:r>
        <w:t>219(Formaldehyde dehydrogenase (glutathione) inhibitor) + 0</w:t>
      </w:r>
      <w:r w:rsidR="00644CD5">
        <w:t>.</w:t>
      </w:r>
      <w:r>
        <w:t>0661(Gout treatment) -0</w:t>
      </w:r>
      <w:r w:rsidR="00644CD5">
        <w:t>.</w:t>
      </w:r>
      <w:r>
        <w:t>4(Purine nucleos</w:t>
      </w:r>
      <w:r>
        <w:t>i</w:t>
      </w:r>
      <w:r>
        <w:t>dase inhibitor) -0</w:t>
      </w:r>
      <w:r w:rsidR="00644CD5">
        <w:t>.</w:t>
      </w:r>
      <w:r>
        <w:t>299(Diphosphate-fructose-6-phosphate 1-phosphotransferase inhibitor) + 0</w:t>
      </w:r>
      <w:r w:rsidR="00644CD5">
        <w:t>.</w:t>
      </w:r>
      <w:r>
        <w:t>0962(Carcinogenic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174(Hyperparathyroidism treatment) -0</w:t>
      </w:r>
      <w:r w:rsidR="00644CD5">
        <w:t>.</w:t>
      </w:r>
      <w:r>
        <w:t>0507(Antiviral (Rhinovirus)) -0</w:t>
      </w:r>
      <w:r w:rsidR="00644CD5">
        <w:t>.</w:t>
      </w:r>
      <w:r>
        <w:t>0827(Vasopressin 1 agonist) + 0</w:t>
      </w:r>
      <w:r w:rsidR="00644CD5">
        <w:t>.</w:t>
      </w:r>
      <w:r>
        <w:t>0769(Cardiotoxic) + 0</w:t>
      </w:r>
      <w:r w:rsidR="00644CD5">
        <w:t>.</w:t>
      </w:r>
      <w:r>
        <w:t>0635(Lipoxygenase inhibitor) -0</w:t>
      </w:r>
      <w:r w:rsidR="00644CD5">
        <w:t>.</w:t>
      </w:r>
      <w:r>
        <w:t>209(Integrin alpha5beta1 antagonist) + 0</w:t>
      </w:r>
      <w:r w:rsidR="00644CD5">
        <w:t>.</w:t>
      </w:r>
      <w:r>
        <w:t>275(Cellulose 1</w:t>
      </w:r>
      <w:r w:rsidR="00644CD5">
        <w:t>.</w:t>
      </w:r>
      <w:r>
        <w:t>4-beta-cellobiosidase inhibitor) + 0</w:t>
      </w:r>
      <w:r w:rsidR="00644CD5">
        <w:t>.</w:t>
      </w:r>
      <w:r>
        <w:t>0808(Glutamate (mGluR) agonist) + 0</w:t>
      </w:r>
      <w:r w:rsidR="00644CD5">
        <w:t>.</w:t>
      </w:r>
      <w:r>
        <w:t>202(Histone deacetylase class I inhibitor) + 0</w:t>
      </w:r>
      <w:r w:rsidR="00644CD5">
        <w:t>.</w:t>
      </w:r>
      <w:r>
        <w:t>0724(Integrin alpha4beta7 antagonist) -0</w:t>
      </w:r>
      <w:r w:rsidR="00644CD5">
        <w:t>.</w:t>
      </w:r>
      <w:r>
        <w:t>101(AKR1C1 expression enhancer) -0</w:t>
      </w:r>
      <w:r w:rsidR="00644CD5">
        <w:t>.</w:t>
      </w:r>
      <w:r>
        <w:t>213(Dihydrodipicolinate synthase inhibitor) + 0</w:t>
      </w:r>
      <w:r w:rsidR="00644CD5">
        <w:t>.</w:t>
      </w:r>
      <w:r>
        <w:t>186(Oxoglutarate dehydrogenase (lipoamide) inhibitor) -0</w:t>
      </w:r>
      <w:r w:rsidR="00644CD5">
        <w:t>.</w:t>
      </w:r>
      <w:r>
        <w:t>0555(Glutamate receptor agonist) -0</w:t>
      </w:r>
      <w:r w:rsidR="00644CD5">
        <w:t>.</w:t>
      </w:r>
      <w:r>
        <w:t>122(Hematopoietic inhibitor) -0</w:t>
      </w:r>
      <w:r w:rsidR="00644CD5">
        <w:t>.</w:t>
      </w:r>
      <w:r>
        <w:t>123(Estradiol 17 beta dehydrogenase stim</w:t>
      </w:r>
      <w:r>
        <w:t>u</w:t>
      </w:r>
      <w:r>
        <w:t>lant) + 0</w:t>
      </w:r>
      <w:r w:rsidR="00644CD5">
        <w:t>.</w:t>
      </w:r>
      <w:r>
        <w:t>0464(Protein synthesis inhibitor) -0</w:t>
      </w:r>
      <w:r w:rsidR="00644CD5">
        <w:t>.</w:t>
      </w:r>
      <w:r>
        <w:t>0454(Elongation of very long chain fatty acids protein 3 inhibitor) + 0</w:t>
      </w:r>
      <w:r w:rsidR="00644CD5">
        <w:t>.</w:t>
      </w:r>
      <w:r>
        <w:t>0704(Dopamine D1 agonist) + 1</w:t>
      </w:r>
      <w:r w:rsidR="00644CD5">
        <w:t>.</w:t>
      </w:r>
      <w:r>
        <w:t>48(Length^3) -0</w:t>
      </w:r>
      <w:r w:rsidR="00644CD5">
        <w:t>.</w:t>
      </w:r>
      <w:r>
        <w:t>0592(Topoisomerase II alpha inhibitor) + 0</w:t>
      </w:r>
      <w:r w:rsidR="00644CD5">
        <w:t>.</w:t>
      </w:r>
      <w:r>
        <w:t xml:space="preserve">202(Adenosine A1 </w:t>
      </w:r>
      <w:r>
        <w:lastRenderedPageBreak/>
        <w:t>receptor antagonist) -0</w:t>
      </w:r>
      <w:r w:rsidR="00644CD5">
        <w:t>.</w:t>
      </w:r>
      <w:r>
        <w:t>0687(Cytostatic) + 0</w:t>
      </w:r>
      <w:r w:rsidR="00644CD5">
        <w:t>.</w:t>
      </w:r>
      <w:r>
        <w:t>031(Renal failure treatment) + 0</w:t>
      </w:r>
      <w:r w:rsidR="00644CD5">
        <w:t>.</w:t>
      </w:r>
      <w:r>
        <w:t>0357(Antineoplastic (liver cancer)) + 0</w:t>
      </w:r>
      <w:r w:rsidR="00644CD5">
        <w:t>.</w:t>
      </w:r>
      <w:r>
        <w:t>0356(General pump inhibitor) + 0</w:t>
      </w:r>
      <w:r w:rsidR="00644CD5">
        <w:t>.</w:t>
      </w:r>
      <w:r>
        <w:t>0959(Expectorant) -0</w:t>
      </w:r>
      <w:r w:rsidR="00644CD5">
        <w:t>.</w:t>
      </w:r>
      <w:r>
        <w:t>0515(Antiulcerative) -0</w:t>
      </w:r>
      <w:r w:rsidR="00644CD5">
        <w:t>.</w:t>
      </w:r>
      <w:r>
        <w:t>0671(Pruritus) + 0</w:t>
      </w:r>
      <w:r w:rsidR="00644CD5">
        <w:t>.</w:t>
      </w:r>
      <w:r>
        <w:t>0306(Systemic lupus erythematosus treatment) -0</w:t>
      </w:r>
      <w:r w:rsidR="00644CD5">
        <w:t>.</w:t>
      </w:r>
      <w:r>
        <w:t>217(Melatonin agonist) -0</w:t>
      </w:r>
      <w:r w:rsidR="00644CD5">
        <w:t>.</w:t>
      </w:r>
      <w:r>
        <w:t>0331(Antineoplastic (osteosarcoma)) -0</w:t>
      </w:r>
      <w:r w:rsidR="00644CD5">
        <w:t>.</w:t>
      </w:r>
      <w:r>
        <w:t>0973(Aldehyde dehydrogenase inhibitor) -0</w:t>
      </w:r>
      <w:r w:rsidR="00644CD5">
        <w:t>.</w:t>
      </w:r>
      <w:r>
        <w:t>171(Secreted frizzled-related protein 1 inhibitor) + 0</w:t>
      </w:r>
      <w:r w:rsidR="00644CD5">
        <w:t>.</w:t>
      </w:r>
      <w:r>
        <w:t>131(Receptor activity-modifying protein 1 antagonist) + 0</w:t>
      </w:r>
      <w:r w:rsidR="00644CD5">
        <w:t>.</w:t>
      </w:r>
      <w:r>
        <w:t>0647(Interstitial nephritis) -0</w:t>
      </w:r>
      <w:r w:rsidR="00644CD5">
        <w:t>.</w:t>
      </w:r>
      <w:r>
        <w:t>0576(Platelet growth factor antagonist) -0</w:t>
      </w:r>
      <w:r w:rsidR="00644CD5">
        <w:t>.</w:t>
      </w:r>
      <w:r>
        <w:t>106(3C-like protease (Human coronavirus) inhibitor) -0</w:t>
      </w:r>
      <w:r w:rsidR="00644CD5">
        <w:t>.</w:t>
      </w:r>
      <w:r>
        <w:t>0369(Purinergic receptor antagonist) + 0</w:t>
      </w:r>
      <w:r w:rsidR="00644CD5">
        <w:t>.</w:t>
      </w:r>
      <w:r>
        <w:t>0455(Transcription factor STAT3 inhib</w:t>
      </w:r>
      <w:r>
        <w:t>i</w:t>
      </w:r>
      <w:r>
        <w:t>tor) + 0</w:t>
      </w:r>
      <w:r w:rsidR="00644CD5">
        <w:t>.</w:t>
      </w:r>
      <w:r>
        <w:t>0875(Deacetoxycephalosporin-C synthase inhibitor) -0</w:t>
      </w:r>
      <w:r w:rsidR="00644CD5">
        <w:t>.</w:t>
      </w:r>
      <w:r>
        <w:t>0512(HIV-1 protease inhibitor) + 0</w:t>
      </w:r>
      <w:r w:rsidR="00644CD5">
        <w:t>.</w:t>
      </w:r>
      <w:r>
        <w:t>0508(Alpha adr</w:t>
      </w:r>
      <w:r>
        <w:t>e</w:t>
      </w:r>
      <w:r>
        <w:t>noreceptor antagonist) -0</w:t>
      </w:r>
      <w:r w:rsidR="00644CD5">
        <w:t>.</w:t>
      </w:r>
      <w:r>
        <w:t>0443(Glycogen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0966(Endothelial nitric-oxide sy</w:t>
      </w:r>
      <w:r>
        <w:t>n</w:t>
      </w:r>
      <w:r>
        <w:t>thase inhibitor) + 0</w:t>
      </w:r>
      <w:r w:rsidR="00644CD5">
        <w:t>.</w:t>
      </w:r>
      <w:r>
        <w:t>0445(Cholestenone 5alpha-reductase inhibitor) -0</w:t>
      </w:r>
      <w:r w:rsidR="00644CD5">
        <w:t>.</w:t>
      </w:r>
      <w:r>
        <w:t>0378(Farnesyltransferase</w:t>
      </w:r>
      <w:r w:rsidR="00644CD5">
        <w:t>.</w:t>
      </w:r>
      <w:r>
        <w:t xml:space="preserve"> putative inhibitor) + 0</w:t>
      </w:r>
      <w:r w:rsidR="00644CD5">
        <w:t>.</w:t>
      </w:r>
      <w:r>
        <w:t>0452(Clk dual-specificity kinase inhibitor) + 0</w:t>
      </w:r>
      <w:r w:rsidR="00644CD5">
        <w:t>.</w:t>
      </w:r>
      <w:r>
        <w:t>0517(Endometrios treatment) -0</w:t>
      </w:r>
      <w:r w:rsidR="00644CD5">
        <w:t>.</w:t>
      </w:r>
      <w:r>
        <w:t>0479(Cyclin D3 inhibitor) + 0</w:t>
      </w:r>
      <w:r w:rsidR="00644CD5">
        <w:t>.</w:t>
      </w:r>
      <w:r>
        <w:t>131(Saccharopine dehydrogenase (NAD+</w:t>
      </w:r>
      <w:r w:rsidR="00644CD5">
        <w:t>.</w:t>
      </w:r>
      <w:r>
        <w:t xml:space="preserve"> L-lysine-forming) inhibitor) + 0</w:t>
      </w:r>
      <w:r w:rsidR="00644CD5">
        <w:t>.</w:t>
      </w:r>
      <w:r>
        <w:t>0218(Antiviral) -0</w:t>
      </w:r>
      <w:r w:rsidR="00644CD5">
        <w:t>.</w:t>
      </w:r>
      <w:r>
        <w:t>0475(Carcinogenic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hematopoietic system) + 0</w:t>
      </w:r>
      <w:r w:rsidR="00644CD5">
        <w:t>.</w:t>
      </w:r>
      <w:r>
        <w:t>0345(Protein-tyrosine phosphatase beta inhibitor) + 0</w:t>
      </w:r>
      <w:r w:rsidR="00644CD5">
        <w:t>.</w:t>
      </w:r>
      <w:r>
        <w:t>0662(Protein-disulfide reductase (glutathione) inhibitor) -0</w:t>
      </w:r>
      <w:r w:rsidR="00644CD5">
        <w:t>.</w:t>
      </w:r>
      <w:r>
        <w:t>0743(Histamine agonist) + 0</w:t>
      </w:r>
      <w:r w:rsidR="00644CD5">
        <w:t>.</w:t>
      </w:r>
      <w:r>
        <w:t>0372(Attention deficit/hyperactivity diso</w:t>
      </w:r>
      <w:r>
        <w:t>r</w:t>
      </w:r>
      <w:r>
        <w:t>der treatment) + 0</w:t>
      </w:r>
      <w:r w:rsidR="00644CD5">
        <w:t>.</w:t>
      </w:r>
      <w:r>
        <w:t>175(GTP cyclohydrolase I inhibitor) + 0</w:t>
      </w:r>
      <w:r w:rsidR="00644CD5">
        <w:t>.</w:t>
      </w:r>
      <w:r>
        <w:t>0307(Antimycoplasmal) -0</w:t>
      </w:r>
      <w:r w:rsidR="00644CD5">
        <w:t>.</w:t>
      </w:r>
      <w:r>
        <w:t>0295(Methylglyoxal synthase inhibitor) + 0</w:t>
      </w:r>
      <w:r w:rsidR="00644CD5">
        <w:t>.</w:t>
      </w:r>
      <w:r>
        <w:t>0836(CYP4B substrate) -0</w:t>
      </w:r>
      <w:r w:rsidR="00644CD5">
        <w:t>.</w:t>
      </w:r>
      <w:r>
        <w:t>0396(Phosphodiesterase III inhibitor) -0</w:t>
      </w:r>
      <w:r w:rsidR="00644CD5">
        <w:t>.</w:t>
      </w:r>
      <w:r>
        <w:t>0236(Dopamine transporter inhib</w:t>
      </w:r>
      <w:r>
        <w:t>i</w:t>
      </w:r>
      <w:r>
        <w:t>tor) + 0</w:t>
      </w:r>
      <w:r w:rsidR="00644CD5">
        <w:t>.</w:t>
      </w:r>
      <w:r>
        <w:t>0532(Potassium channel (ATP-sensitive) activator) + 0</w:t>
      </w:r>
      <w:r w:rsidR="00644CD5">
        <w:t>.</w:t>
      </w:r>
      <w:r>
        <w:t>0688(Formyl peptide receptor 1 antagonist) + 0</w:t>
      </w:r>
      <w:r w:rsidR="00644CD5">
        <w:t>.</w:t>
      </w:r>
      <w:r>
        <w:t>018(Eukaryotic translation initiation factor 4H inhibitor) -0</w:t>
      </w:r>
      <w:r w:rsidR="00644CD5">
        <w:t>.</w:t>
      </w:r>
      <w:r>
        <w:t>0209(Embryotoxic) + 0</w:t>
      </w:r>
      <w:r w:rsidR="00644CD5">
        <w:t>.</w:t>
      </w:r>
      <w:r>
        <w:t>0757(NMDA receptor phenc</w:t>
      </w:r>
      <w:r>
        <w:t>y</w:t>
      </w:r>
      <w:r>
        <w:t>clidine site antagonist) + 0</w:t>
      </w:r>
      <w:r w:rsidR="00644CD5">
        <w:t>.</w:t>
      </w:r>
      <w:r>
        <w:t>0388(Antiinflammatory</w:t>
      </w:r>
      <w:r w:rsidR="00644CD5">
        <w:t>.</w:t>
      </w:r>
      <w:r>
        <w:t xml:space="preserve"> ophthalmic) -0</w:t>
      </w:r>
      <w:r w:rsidR="00644CD5">
        <w:t>.</w:t>
      </w:r>
      <w:r>
        <w:t>0286(TGFB1 expression enhancer) + 0</w:t>
      </w:r>
      <w:r w:rsidR="00644CD5">
        <w:t>.</w:t>
      </w:r>
      <w:r>
        <w:t>0246(Antidiarrheal) -0</w:t>
      </w:r>
      <w:r w:rsidR="00644CD5">
        <w:t>.</w:t>
      </w:r>
      <w:r>
        <w:t>0442(Estrogen-related receptor alpha antagonist) -0</w:t>
      </w:r>
      <w:r w:rsidR="00644CD5">
        <w:t>.</w:t>
      </w:r>
      <w:r>
        <w:t>0249(UGT1A4 substrate) -0</w:t>
      </w:r>
      <w:r w:rsidR="00644CD5">
        <w:t>.</w:t>
      </w:r>
      <w:r>
        <w:t>0131(Lysophosphatidic acid 2 receptor antagonist) -0</w:t>
      </w:r>
      <w:r w:rsidR="00644CD5">
        <w:t>.</w:t>
      </w:r>
      <w:r>
        <w:t>0152(Opioid mu receptor antagonist) + 0</w:t>
      </w:r>
      <w:r w:rsidR="00644CD5">
        <w:t>.</w:t>
      </w:r>
      <w:r>
        <w:t>0109(Carbonic a</w:t>
      </w:r>
      <w:r>
        <w:t>n</w:t>
      </w:r>
      <w:r>
        <w:t>hydrase VB inhibitor) -0</w:t>
      </w:r>
      <w:r w:rsidR="00644CD5">
        <w:t>.</w:t>
      </w:r>
      <w:r>
        <w:t>012(MAP kinase 9 inhibitor) + 0</w:t>
      </w:r>
      <w:r w:rsidR="00644CD5">
        <w:t>.</w:t>
      </w:r>
      <w:r>
        <w:t>0148(Dysphoria) + 0</w:t>
      </w:r>
      <w:r w:rsidR="00644CD5">
        <w:t>.</w:t>
      </w:r>
      <w:r>
        <w:t>0336(Alpha glucosidase inhibitor) + 0</w:t>
      </w:r>
      <w:r w:rsidR="00644CD5">
        <w:t>.</w:t>
      </w:r>
      <w:r>
        <w:t>0192(ID3 expression enhancer) + 0</w:t>
      </w:r>
      <w:r w:rsidR="00644CD5">
        <w:t>.</w:t>
      </w:r>
      <w:r>
        <w:t>0179(5 Hydroxytryptamine 1D antagonist) -0</w:t>
      </w:r>
      <w:r w:rsidR="00644CD5">
        <w:t>.</w:t>
      </w:r>
      <w:r>
        <w:t>015(Hypoxanthine phosphorib</w:t>
      </w:r>
      <w:r>
        <w:t>o</w:t>
      </w:r>
      <w:r>
        <w:t>syltransferase inhibitor) + 0</w:t>
      </w:r>
      <w:r w:rsidR="00644CD5">
        <w:t>.</w:t>
      </w:r>
      <w:r>
        <w:t>011(Transcription factor STAT6 inhibitor) -0</w:t>
      </w:r>
      <w:r w:rsidR="00644CD5">
        <w:t>.</w:t>
      </w:r>
      <w:r>
        <w:t>0161(Proteasome subunit beta type-8 inhib</w:t>
      </w:r>
      <w:r>
        <w:t>i</w:t>
      </w:r>
      <w:r>
        <w:t>tor) + 0</w:t>
      </w:r>
      <w:r w:rsidR="00644CD5">
        <w:t>.</w:t>
      </w:r>
      <w:r>
        <w:t>0118(Heparanase inhibitor) -0</w:t>
      </w:r>
      <w:r w:rsidR="00644CD5">
        <w:t>.</w:t>
      </w:r>
      <w:r>
        <w:t>0101(UGT1A10 substrate) + 0</w:t>
      </w:r>
      <w:r w:rsidR="00644CD5">
        <w:t>.</w:t>
      </w:r>
      <w:r>
        <w:t>00725(Cystathionine beta-synthase inhibitor) -0</w:t>
      </w:r>
      <w:r w:rsidR="00644CD5">
        <w:t>.</w:t>
      </w:r>
      <w:r>
        <w:t>00183(Vanilloid 1 agonist) -0</w:t>
      </w:r>
      <w:r w:rsidR="00644CD5">
        <w:t>.</w:t>
      </w:r>
      <w:r>
        <w:t>00608(Retinoid X gamma receptor antagonist) -0</w:t>
      </w:r>
      <w:r w:rsidR="00644CD5">
        <w:t>.</w:t>
      </w:r>
      <w:r>
        <w:t>00159(Nicastrin inhibitor) -0</w:t>
      </w:r>
      <w:r w:rsidR="00644CD5">
        <w:t>.</w:t>
      </w:r>
      <w:r>
        <w:t>00463(Tryptase 1 inhibitor) + 0</w:t>
      </w:r>
      <w:r w:rsidR="00644CD5">
        <w:t>.</w:t>
      </w:r>
      <w:r>
        <w:t>00113(FTH1 expression enhancer) -0</w:t>
      </w:r>
      <w:r w:rsidR="00644CD5">
        <w:t>.</w:t>
      </w:r>
      <w:r>
        <w:t>000595(EGFR expression inhibitor) -4</w:t>
      </w:r>
      <w:r w:rsidR="00644CD5">
        <w:t>.</w:t>
      </w:r>
      <w:r>
        <w:t>3E-05(IFITM1 expression enhancer) + 5</w:t>
      </w:r>
      <w:r w:rsidR="00644CD5">
        <w:t>.</w:t>
      </w:r>
      <w:r>
        <w:t>74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348((R)-3-amino-2-methylpropionate-pyruvate transaminase inhibitor) -0</w:t>
      </w:r>
      <w:r w:rsidR="00644CD5">
        <w:t>.</w:t>
      </w:r>
      <w:r>
        <w:t>124(Dependence) -0</w:t>
      </w:r>
      <w:r w:rsidR="00644CD5">
        <w:t>.</w:t>
      </w:r>
      <w:r>
        <w:t>289(HCV NS5B polymerase inhibitor) + 0</w:t>
      </w:r>
      <w:r w:rsidR="00644CD5">
        <w:t>.</w:t>
      </w:r>
      <w:r>
        <w:t>187(NumAromAtoms) -0</w:t>
      </w:r>
      <w:r w:rsidR="00644CD5">
        <w:t>.</w:t>
      </w:r>
      <w:r>
        <w:t>0773(Aggrecanase inhibitor) + 0</w:t>
      </w:r>
      <w:r w:rsidR="00644CD5">
        <w:t>.</w:t>
      </w:r>
      <w:r>
        <w:t>538(CYP2D substrate) -0</w:t>
      </w:r>
      <w:r w:rsidR="00644CD5">
        <w:t>.</w:t>
      </w:r>
      <w:r>
        <w:t>0773(Antitussive</w:t>
      </w:r>
      <w:r w:rsidR="00644CD5">
        <w:t>.</w:t>
      </w:r>
      <w:r>
        <w:t xml:space="preserve"> narcotic) -0</w:t>
      </w:r>
      <w:r w:rsidR="00644CD5">
        <w:t>.</w:t>
      </w:r>
      <w:r>
        <w:t>546(Leukopenia) + 0</w:t>
      </w:r>
      <w:r w:rsidR="00644CD5">
        <w:t>.</w:t>
      </w:r>
      <w:r>
        <w:t>131(Lipophilicity^2) + 0</w:t>
      </w:r>
      <w:r w:rsidR="00644CD5">
        <w:t>.</w:t>
      </w:r>
      <w:r>
        <w:t>663(Cholinergic) + 0</w:t>
      </w:r>
      <w:r w:rsidR="00644CD5">
        <w:t>.</w:t>
      </w:r>
      <w:r>
        <w:t>224(Coma) -0</w:t>
      </w:r>
      <w:r w:rsidR="00644CD5">
        <w:t>.</w:t>
      </w:r>
      <w:r>
        <w:t>762(CDK4/cyclin D inhibitor) -0</w:t>
      </w:r>
      <w:r w:rsidR="00644CD5">
        <w:t>.</w:t>
      </w:r>
      <w:r>
        <w:t>66(DNA repair enzyme inhibitor) + 0</w:t>
      </w:r>
      <w:r w:rsidR="00644CD5">
        <w:t>.</w:t>
      </w:r>
      <w:r>
        <w:t>294(Respiratory distress syndrome trea</w:t>
      </w:r>
      <w:r>
        <w:t>t</w:t>
      </w:r>
      <w:r>
        <w:t>ment) -0</w:t>
      </w:r>
      <w:r w:rsidR="00644CD5">
        <w:t>.</w:t>
      </w:r>
      <w:r>
        <w:t>424(HIV-1 protease inhibitor) -0</w:t>
      </w:r>
      <w:r w:rsidR="00644CD5">
        <w:t>.</w:t>
      </w:r>
      <w:r>
        <w:t>627(CYP2C substrate) + 0</w:t>
      </w:r>
      <w:r w:rsidR="00644CD5">
        <w:t>.</w:t>
      </w:r>
      <w:r>
        <w:t>351(Adenylate cyclase I stimulant) + 0</w:t>
      </w:r>
      <w:r w:rsidR="00644CD5">
        <w:t>.</w:t>
      </w:r>
      <w:r>
        <w:t>285(Sodium/glucose cotransporter 2 inhibitor) -0</w:t>
      </w:r>
      <w:r w:rsidR="00644CD5">
        <w:t>.</w:t>
      </w:r>
      <w:r>
        <w:t>479(Aspartate ammonia-lyase inhibitor) -0</w:t>
      </w:r>
      <w:r w:rsidR="00644CD5">
        <w:t>.</w:t>
      </w:r>
      <w:r>
        <w:t>99(Phosphodiesterase 1C inhibitor) + 0</w:t>
      </w:r>
      <w:r w:rsidR="00644CD5">
        <w:t>.</w:t>
      </w:r>
      <w:r>
        <w:t>482(Ceramide glucosyltransferase inhibitor) + 0</w:t>
      </w:r>
      <w:r w:rsidR="00644CD5">
        <w:t>.</w:t>
      </w:r>
      <w:r>
        <w:t>314(Carcinogenic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439(Phosphodiesterase 8B inhibitor) + 19</w:t>
      </w:r>
      <w:r w:rsidR="00644CD5">
        <w:t>.</w:t>
      </w:r>
      <w:r>
        <w:t>7(Lipophilicity) + 1</w:t>
      </w:r>
      <w:r w:rsidR="00644CD5">
        <w:t>.</w:t>
      </w:r>
      <w:r>
        <w:t>02(MAP kinase signal-integrating kinase 1 inhibitor) + 1</w:t>
      </w:r>
      <w:r w:rsidR="00644CD5">
        <w:t>.</w:t>
      </w:r>
      <w:r>
        <w:t>94(Methionyl aminopeptidase inhibitor) + 5</w:t>
      </w:r>
      <w:r w:rsidR="00644CD5">
        <w:t>.</w:t>
      </w:r>
      <w:r>
        <w:t>45(Length^3) + 0</w:t>
      </w:r>
      <w:r w:rsidR="00644CD5">
        <w:t>.</w:t>
      </w:r>
      <w:r>
        <w:t>102(CYP2C6 substrate) -0</w:t>
      </w:r>
      <w:r w:rsidR="00644CD5">
        <w:t>.</w:t>
      </w:r>
      <w:r>
        <w:t>998(Fatty liver) -0</w:t>
      </w:r>
      <w:r w:rsidR="00644CD5">
        <w:t>.</w:t>
      </w:r>
      <w:r>
        <w:t>396(Nephrotoxic) + 0</w:t>
      </w:r>
      <w:r w:rsidR="00644CD5">
        <w:t>.</w:t>
      </w:r>
      <w:r>
        <w:t>445(Toxic</w:t>
      </w:r>
      <w:r w:rsidR="00644CD5">
        <w:t>.</w:t>
      </w:r>
      <w:r>
        <w:t xml:space="preserve"> respiration) + 0</w:t>
      </w:r>
      <w:r w:rsidR="00644CD5">
        <w:t>.</w:t>
      </w:r>
      <w:r>
        <w:t>359(Ototoxicity) + 0</w:t>
      </w:r>
      <w:r w:rsidR="00644CD5">
        <w:t>.</w:t>
      </w:r>
      <w:r>
        <w:t>605(Carcinogenic</w:t>
      </w:r>
      <w:r w:rsidR="00644CD5">
        <w:t>.</w:t>
      </w:r>
      <w:r>
        <w:t xml:space="preserve"> group 1) -0</w:t>
      </w:r>
      <w:r w:rsidR="00644CD5">
        <w:t>.</w:t>
      </w:r>
      <w:r>
        <w:t>684(Thrombin inhibitor) -0</w:t>
      </w:r>
      <w:r w:rsidR="00644CD5">
        <w:t>.</w:t>
      </w:r>
      <w:r>
        <w:t>583(Phosphoglycolate phosphatase inhibitor) -0</w:t>
      </w:r>
      <w:r w:rsidR="00644CD5">
        <w:t>.</w:t>
      </w:r>
      <w:r>
        <w:t>38(Carcinogenic) -0</w:t>
      </w:r>
      <w:r w:rsidR="00644CD5">
        <w:t>.</w:t>
      </w:r>
      <w:r>
        <w:t>435(EDN1 expression enhancer) -0</w:t>
      </w:r>
      <w:r w:rsidR="00644CD5">
        <w:t>.</w:t>
      </w:r>
      <w:r>
        <w:t>386(Sodium/glucose cotransporter 1 inhibitor) -0</w:t>
      </w:r>
      <w:r w:rsidR="00644CD5">
        <w:t>.</w:t>
      </w:r>
      <w:r>
        <w:t>95(Cyclic AMP modulator) + 0</w:t>
      </w:r>
      <w:r w:rsidR="00644CD5">
        <w:t>.</w:t>
      </w:r>
      <w:r>
        <w:t>15(THBS1 expression inhibitor) + 0</w:t>
      </w:r>
      <w:r w:rsidR="00644CD5">
        <w:t>.</w:t>
      </w:r>
      <w:r>
        <w:t>854(Colony stimulating factor agonist) + 2</w:t>
      </w:r>
      <w:r w:rsidR="00644CD5">
        <w:t>.</w:t>
      </w:r>
      <w:r>
        <w:t>53(Sialidase 1 inhibitor) -0</w:t>
      </w:r>
      <w:r w:rsidR="00644CD5">
        <w:t>.</w:t>
      </w:r>
      <w:r>
        <w:t>265(VCAM-1 antagonist) + 0</w:t>
      </w:r>
      <w:r w:rsidR="00644CD5">
        <w:t>.</w:t>
      </w:r>
      <w:r>
        <w:t>772(Sodium/hydrogen exchanger 3 inhibitor) -0</w:t>
      </w:r>
      <w:r w:rsidR="00644CD5">
        <w:t>.</w:t>
      </w:r>
      <w:r>
        <w:t>284(Polyadenylate-binding protein 1 inhibitor) -0</w:t>
      </w:r>
      <w:r w:rsidR="00644CD5">
        <w:t>.</w:t>
      </w:r>
      <w:r>
        <w:t>7(Photinus-luciferin 4-monooxygenase (ATP-hydrolysing) inhibitor) + 0</w:t>
      </w:r>
      <w:r w:rsidR="00644CD5">
        <w:t>.</w:t>
      </w:r>
      <w:r>
        <w:t>269(Caspase 6 inhibitor) + 0</w:t>
      </w:r>
      <w:r w:rsidR="00644CD5">
        <w:t>.</w:t>
      </w:r>
      <w:r>
        <w:t>282(Convulsant) -0</w:t>
      </w:r>
      <w:r w:rsidR="00644CD5">
        <w:t>.</w:t>
      </w:r>
      <w:r>
        <w:t>307(CYP3A4 inhibitor) + 0</w:t>
      </w:r>
      <w:r w:rsidR="00644CD5">
        <w:t>.</w:t>
      </w:r>
      <w:r>
        <w:t>457(Antiseborrheic) -0</w:t>
      </w:r>
      <w:r w:rsidR="00644CD5">
        <w:t>.</w:t>
      </w:r>
      <w:r>
        <w:t>36(Transcription factor E2F1 inhibitor) -1</w:t>
      </w:r>
      <w:r w:rsidR="00644CD5">
        <w:t>.</w:t>
      </w:r>
      <w:r>
        <w:t>12(Hair growth stim</w:t>
      </w:r>
      <w:r>
        <w:t>u</w:t>
      </w:r>
      <w:r>
        <w:t>lant) + 0</w:t>
      </w:r>
      <w:r w:rsidR="00644CD5">
        <w:t>.</w:t>
      </w:r>
      <w:r>
        <w:t>609(1-Acylglycerol-3-phosphate O-acyltransferase inhibitor) -0</w:t>
      </w:r>
      <w:r w:rsidR="00644CD5">
        <w:t>.</w:t>
      </w:r>
      <w:r>
        <w:t>00566(Antineoplastic (gastric cancer)) + 0</w:t>
      </w:r>
      <w:r w:rsidR="00644CD5">
        <w:t>.</w:t>
      </w:r>
      <w:r>
        <w:t>383(Behavioral disturbance) -0</w:t>
      </w:r>
      <w:r w:rsidR="00644CD5">
        <w:t>.</w:t>
      </w:r>
      <w:r>
        <w:t>701(Glycerate kinase inhibitor) -0</w:t>
      </w:r>
      <w:r w:rsidR="00644CD5">
        <w:t>.</w:t>
      </w:r>
      <w:r>
        <w:t>077(NumAcceptor) -0</w:t>
      </w:r>
      <w:r w:rsidR="00644CD5">
        <w:t>.</w:t>
      </w:r>
      <w:r>
        <w:t>964(5 Hydroxytryptamine 2A agonist) -0</w:t>
      </w:r>
      <w:r w:rsidR="00644CD5">
        <w:t>.</w:t>
      </w:r>
      <w:r>
        <w:t>079(Hepatoprotectant) + 0</w:t>
      </w:r>
      <w:r w:rsidR="00644CD5">
        <w:t>.</w:t>
      </w:r>
      <w:r>
        <w:t>965(Peptide deformylase inhibitor) + 0</w:t>
      </w:r>
      <w:r w:rsidR="00644CD5">
        <w:t>.</w:t>
      </w:r>
      <w:r>
        <w:t>47(Radioprotector) -0</w:t>
      </w:r>
      <w:r w:rsidR="00644CD5">
        <w:t>.</w:t>
      </w:r>
      <w:r>
        <w:t>965(Carboxypeptidase E inhibitor) -0</w:t>
      </w:r>
      <w:r w:rsidR="00644CD5">
        <w:t>.</w:t>
      </w:r>
      <w:r>
        <w:t>347(Glycine receptor agonist) -0</w:t>
      </w:r>
      <w:r w:rsidR="00644CD5">
        <w:t>.</w:t>
      </w:r>
      <w:r>
        <w:t>718(Shaker potassium channel blocker) + 0</w:t>
      </w:r>
      <w:r w:rsidR="00644CD5">
        <w:t>.</w:t>
      </w:r>
      <w:r>
        <w:t>908(CYP2D6 inhibitor) + 0</w:t>
      </w:r>
      <w:r w:rsidR="00644CD5">
        <w:t>.</w:t>
      </w:r>
      <w:r>
        <w:t>492(HSPA1A expression enhancer) + 0</w:t>
      </w:r>
      <w:r w:rsidR="00644CD5">
        <w:t>.</w:t>
      </w:r>
      <w:r>
        <w:t>0646(MW) -0</w:t>
      </w:r>
      <w:r w:rsidR="00644CD5">
        <w:t>.</w:t>
      </w:r>
      <w:r>
        <w:t>203(Antiarrhythmic) + 0</w:t>
      </w:r>
      <w:r w:rsidR="00644CD5">
        <w:t>.</w:t>
      </w:r>
      <w:r>
        <w:t>424(15-Lipoxygenase 2 inhibitor) -0</w:t>
      </w:r>
      <w:r w:rsidR="00644CD5">
        <w:t>.</w:t>
      </w:r>
      <w:r>
        <w:t>12(Parathyroid hormone antagonist) + 0</w:t>
      </w:r>
      <w:r w:rsidR="00644CD5">
        <w:t>.</w:t>
      </w:r>
      <w:r>
        <w:t>0449(Toxic</w:t>
      </w:r>
      <w:r w:rsidR="00644CD5">
        <w:t>.</w:t>
      </w:r>
      <w:r>
        <w:t xml:space="preserve"> vascular) -0</w:t>
      </w:r>
      <w:r w:rsidR="00644CD5">
        <w:t>.</w:t>
      </w:r>
      <w:r>
        <w:t>204(TRPA1 antag</w:t>
      </w:r>
      <w:r>
        <w:t>o</w:t>
      </w:r>
      <w:r>
        <w:t>nist) + 0</w:t>
      </w:r>
      <w:r w:rsidR="00644CD5">
        <w:t>.</w:t>
      </w:r>
      <w:r>
        <w:t>346(Dyskinesia) + 0</w:t>
      </w:r>
      <w:r w:rsidR="00644CD5">
        <w:t>.</w:t>
      </w:r>
      <w:r>
        <w:t>253(Imidazoline receptor antagonist) + 0</w:t>
      </w:r>
      <w:r w:rsidR="00644CD5">
        <w:t>.</w:t>
      </w:r>
      <w:r>
        <w:t>365(Uterine relaxant) + 0</w:t>
      </w:r>
      <w:r w:rsidR="00644CD5">
        <w:t>.</w:t>
      </w:r>
      <w:r>
        <w:t>437(Weight gain) -0</w:t>
      </w:r>
      <w:r w:rsidR="00644CD5">
        <w:t>.</w:t>
      </w:r>
      <w:r>
        <w:t>278(Adenosylhomocysteine nucleosidase inhibitor) + 0</w:t>
      </w:r>
      <w:r w:rsidR="00644CD5">
        <w:t>.</w:t>
      </w:r>
      <w:r>
        <w:t>463(Probable DNA dC-&gt;dU-editing enzyme APOBEC-3A inhibitor) + 0</w:t>
      </w:r>
      <w:r w:rsidR="00644CD5">
        <w:t>.</w:t>
      </w:r>
      <w:r>
        <w:t>501(Ribosomal protein S6 kinase inhibitor) -0</w:t>
      </w:r>
      <w:r w:rsidR="00644CD5">
        <w:t>.</w:t>
      </w:r>
      <w:r>
        <w:t>348(Adenosine uptake inhibitor) + 0</w:t>
      </w:r>
      <w:r w:rsidR="00644CD5">
        <w:t>.</w:t>
      </w:r>
      <w:r>
        <w:t>175(Bombesin a</w:t>
      </w:r>
      <w:r>
        <w:t>n</w:t>
      </w:r>
      <w:r>
        <w:lastRenderedPageBreak/>
        <w:t>tagonist) + 0</w:t>
      </w:r>
      <w:r w:rsidR="00644CD5">
        <w:t>.</w:t>
      </w:r>
      <w:r>
        <w:t>607(K(ir) 6.1 channel blocker) + 0</w:t>
      </w:r>
      <w:r w:rsidR="00644CD5">
        <w:t>.</w:t>
      </w:r>
      <w:r>
        <w:t>186(Factor XII inhibitor) + 0</w:t>
      </w:r>
      <w:r w:rsidR="00644CD5">
        <w:t>.</w:t>
      </w:r>
      <w:r>
        <w:t>231(Antidiabetic symptomatic) -0</w:t>
      </w:r>
      <w:r w:rsidR="00644CD5">
        <w:t>.</w:t>
      </w:r>
      <w:r>
        <w:t>673(Antiprotozoal (Trichomonas)) + 0</w:t>
      </w:r>
      <w:r w:rsidR="00644CD5">
        <w:t>.</w:t>
      </w:r>
      <w:r>
        <w:t>483(Raynaud's phenomenon) -0</w:t>
      </w:r>
      <w:r w:rsidR="00644CD5">
        <w:t>.</w:t>
      </w:r>
      <w:r>
        <w:t>135(Tubulin agonist) + 0</w:t>
      </w:r>
      <w:r w:rsidR="00644CD5">
        <w:t>.</w:t>
      </w:r>
      <w:r>
        <w:t>202(Alpha galact</w:t>
      </w:r>
      <w:r>
        <w:t>o</w:t>
      </w:r>
      <w:r>
        <w:t>sidase inhibitor) + 0</w:t>
      </w:r>
      <w:r w:rsidR="00644CD5">
        <w:t>.</w:t>
      </w:r>
      <w:r>
        <w:t>297(Pyrimidine antagonist) -0</w:t>
      </w:r>
      <w:r w:rsidR="00644CD5">
        <w:t>.</w:t>
      </w:r>
      <w:r>
        <w:t>419(IFITM1 expression enhancer) + 0</w:t>
      </w:r>
      <w:r w:rsidR="00644CD5">
        <w:t>.</w:t>
      </w:r>
      <w:r>
        <w:t>273(Elastase 3A inhibitor) -0</w:t>
      </w:r>
      <w:r w:rsidR="00644CD5">
        <w:t>.</w:t>
      </w:r>
      <w:r>
        <w:t>423(Hexokinase stimulant) -0</w:t>
      </w:r>
      <w:r w:rsidR="00644CD5">
        <w:t>.</w:t>
      </w:r>
      <w:r>
        <w:t>248(5 Hydroxytryptamine release inhibitor) -0</w:t>
      </w:r>
      <w:r w:rsidR="00644CD5">
        <w:t>.</w:t>
      </w:r>
      <w:r>
        <w:t>35(Nitric oxide antagonist) + 0</w:t>
      </w:r>
      <w:r w:rsidR="00644CD5">
        <w:t>.</w:t>
      </w:r>
      <w:r>
        <w:t>318(NADPH-ferrihemoprotein reductase inhibitor) -1</w:t>
      </w:r>
      <w:r w:rsidR="00644CD5">
        <w:t>.</w:t>
      </w:r>
      <w:r>
        <w:t>15(Thyroid hormone beta 1 antagonist) + 0</w:t>
      </w:r>
      <w:r w:rsidR="00644CD5">
        <w:t>.</w:t>
      </w:r>
      <w:r>
        <w:t>386(Necrosis) + 0</w:t>
      </w:r>
      <w:r w:rsidR="00644CD5">
        <w:t>.</w:t>
      </w:r>
      <w:r>
        <w:t>393(Pantetheine-phosphate adenylyltransferase inhibitor) + 0</w:t>
      </w:r>
      <w:r w:rsidR="00644CD5">
        <w:t>.</w:t>
      </w:r>
      <w:r>
        <w:t>084(C10ORF10 expression enhancer) -0</w:t>
      </w:r>
      <w:r w:rsidR="00644CD5">
        <w:t>.</w:t>
      </w:r>
      <w:r>
        <w:t>55(Janus tyrosine kinase 2 inhibitor) -0</w:t>
      </w:r>
      <w:r w:rsidR="00644CD5">
        <w:t>.</w:t>
      </w:r>
      <w:r>
        <w:t>596(Metalloproteinase-3 inhibitor) -0</w:t>
      </w:r>
      <w:r w:rsidR="00644CD5">
        <w:t>.</w:t>
      </w:r>
      <w:r>
        <w:t>262(Sodium channel blocker) -0</w:t>
      </w:r>
      <w:r w:rsidR="00644CD5">
        <w:t>.</w:t>
      </w:r>
      <w:r>
        <w:t>264(Hypotension) -0</w:t>
      </w:r>
      <w:r w:rsidR="00644CD5">
        <w:t>.</w:t>
      </w:r>
      <w:r>
        <w:t>291(Ribosomal protein S6 kinase alpha 1 inhibitor) -0</w:t>
      </w:r>
      <w:r w:rsidR="00644CD5">
        <w:t>.</w:t>
      </w:r>
      <w:r>
        <w:t>689(Histidine decarboxylase inhibitor) -0</w:t>
      </w:r>
      <w:r w:rsidR="00644CD5">
        <w:t>.</w:t>
      </w:r>
      <w:r>
        <w:t>27(Indole-3-acetaldehyde reductase (NADPH) inhibitor) -0</w:t>
      </w:r>
      <w:r w:rsidR="00644CD5">
        <w:t>.</w:t>
      </w:r>
      <w:r>
        <w:t>653(Dihydrodipicolinate synthase inhibitor) -0</w:t>
      </w:r>
      <w:r w:rsidR="00644CD5">
        <w:t>.</w:t>
      </w:r>
      <w:r>
        <w:t>307(Proline racemase inhibitor) -0</w:t>
      </w:r>
      <w:r w:rsidR="00644CD5">
        <w:t>.</w:t>
      </w:r>
      <w:r>
        <w:t>141(KPNB1 expression inhibitor) -0</w:t>
      </w:r>
      <w:r w:rsidR="00644CD5">
        <w:t>.</w:t>
      </w:r>
      <w:r>
        <w:t>561(SUMO-activating enzyme subunit 2 inhibitor) -1</w:t>
      </w:r>
      <w:r w:rsidR="00644CD5">
        <w:t>.</w:t>
      </w:r>
      <w:r>
        <w:t>62(Beta 2 adrenoreceptor agonist) + 0</w:t>
      </w:r>
      <w:r w:rsidR="00644CD5">
        <w:t>.</w:t>
      </w:r>
      <w:r>
        <w:t>703(Phosphatidylinositol 4-kinase inhibitor) + 0</w:t>
      </w:r>
      <w:r w:rsidR="00644CD5">
        <w:t>.</w:t>
      </w:r>
      <w:r>
        <w:t>878(NMDA rece</w:t>
      </w:r>
      <w:r>
        <w:t>p</w:t>
      </w:r>
      <w:r>
        <w:t>tor glycine site agonist) + 0</w:t>
      </w:r>
      <w:r w:rsidR="00644CD5">
        <w:t>.</w:t>
      </w:r>
      <w:r>
        <w:t>305(Glutaminase inhibitor) -0</w:t>
      </w:r>
      <w:r w:rsidR="00644CD5">
        <w:t>.</w:t>
      </w:r>
      <w:r>
        <w:t>0465(Antidiabetic (type 2)) -0</w:t>
      </w:r>
      <w:r w:rsidR="00644CD5">
        <w:t>.</w:t>
      </w:r>
      <w:r>
        <w:t>767(DNA synthesis inhib</w:t>
      </w:r>
      <w:r>
        <w:t>i</w:t>
      </w:r>
      <w:r>
        <w:t>tor) + 0</w:t>
      </w:r>
      <w:r w:rsidR="00644CD5">
        <w:t>.</w:t>
      </w:r>
      <w:r>
        <w:t>188(5 Hydroxytryptamine 1F antagonist) -0</w:t>
      </w:r>
      <w:r w:rsidR="00644CD5">
        <w:t>.</w:t>
      </w:r>
      <w:r>
        <w:t>174(Embryotoxic) + 0</w:t>
      </w:r>
      <w:r w:rsidR="00644CD5">
        <w:t>.</w:t>
      </w:r>
      <w:r>
        <w:t>288(MAP kinase kinase 7 inhibitor) -0</w:t>
      </w:r>
      <w:r w:rsidR="00644CD5">
        <w:t>.</w:t>
      </w:r>
      <w:r>
        <w:t>337(Glycosylceramidase inhibitor) + 0</w:t>
      </w:r>
      <w:r w:rsidR="00644CD5">
        <w:t>.</w:t>
      </w:r>
      <w:r>
        <w:t>317(Prostaglandin EP12 antagonist) -0</w:t>
      </w:r>
      <w:r w:rsidR="00644CD5">
        <w:t>.</w:t>
      </w:r>
      <w:r>
        <w:t>176(Cholecystokinin B antagonist) -0</w:t>
      </w:r>
      <w:r w:rsidR="00644CD5">
        <w:t>.</w:t>
      </w:r>
      <w:r>
        <w:t>333(Purinergic P2T antagonist) -0</w:t>
      </w:r>
      <w:r w:rsidR="00644CD5">
        <w:t>.</w:t>
      </w:r>
      <w:r>
        <w:t>308(MAP kinase 12 inhibitor) + 0</w:t>
      </w:r>
      <w:r w:rsidR="00644CD5">
        <w:t>.</w:t>
      </w:r>
      <w:r>
        <w:t>289(Glutamate (mGluR group III) agonist) + 0</w:t>
      </w:r>
      <w:r w:rsidR="00644CD5">
        <w:t>.</w:t>
      </w:r>
      <w:r>
        <w:t>423(UDP-glucose 4-epimerase inhibitor) + 0</w:t>
      </w:r>
      <w:r w:rsidR="00644CD5">
        <w:t>.</w:t>
      </w:r>
      <w:r>
        <w:t>238(Interleukin 6 antagonist) + 0</w:t>
      </w:r>
      <w:r w:rsidR="00644CD5">
        <w:t>.</w:t>
      </w:r>
      <w:r>
        <w:t>505(G protein-coupled receptor a</w:t>
      </w:r>
      <w:r>
        <w:t>n</w:t>
      </w:r>
      <w:r>
        <w:t>tagonist) + 0</w:t>
      </w:r>
      <w:r w:rsidR="00644CD5">
        <w:t>.</w:t>
      </w:r>
      <w:r>
        <w:t>417(Neurokinin 3 antagonist) + 0</w:t>
      </w:r>
      <w:r w:rsidR="00644CD5">
        <w:t>.</w:t>
      </w:r>
      <w:r>
        <w:t>159(Integrin alphaLbeta2 antagonist) -0</w:t>
      </w:r>
      <w:r w:rsidR="00644CD5">
        <w:t>.</w:t>
      </w:r>
      <w:r>
        <w:t>718(CYP1B1 inhibitor) -0</w:t>
      </w:r>
      <w:r w:rsidR="00644CD5">
        <w:t>.</w:t>
      </w:r>
      <w:r>
        <w:t>586(Potassium channel (Ca-activated) activator) -0</w:t>
      </w:r>
      <w:r w:rsidR="00644CD5">
        <w:t>.</w:t>
      </w:r>
      <w:r>
        <w:t>337(Non-steroidal antiinflammatory agent) -0</w:t>
      </w:r>
      <w:r w:rsidR="00644CD5">
        <w:t>.</w:t>
      </w:r>
      <w:r>
        <w:t>289(Steroid 17-alpha-hydroxylase/17</w:t>
      </w:r>
      <w:r w:rsidR="00644CD5">
        <w:t>.</w:t>
      </w:r>
      <w:r>
        <w:t>20 lyase inhibitor) + 0</w:t>
      </w:r>
      <w:r w:rsidR="00644CD5">
        <w:t>.</w:t>
      </w:r>
      <w:r>
        <w:t>167(Sentrin-specific protease 8 inhibitor) -0</w:t>
      </w:r>
      <w:r w:rsidR="00644CD5">
        <w:t>.</w:t>
      </w:r>
      <w:r>
        <w:t>198(Mucosal addressin cell adhesion molecule 1 inhibitor) + 1</w:t>
      </w:r>
      <w:r w:rsidR="00644CD5">
        <w:t>.</w:t>
      </w:r>
      <w:r>
        <w:t>06(Procollagen-proline 3-dioxygenase inhibitor) + 0</w:t>
      </w:r>
      <w:r w:rsidR="00644CD5">
        <w:t>.</w:t>
      </w:r>
      <w:r>
        <w:t>297(Antineurogenic pain) + 0</w:t>
      </w:r>
      <w:r w:rsidR="00644CD5">
        <w:t>.</w:t>
      </w:r>
      <w:r>
        <w:t>955(Theanine hydrolase inhibitor) + 0</w:t>
      </w:r>
      <w:r w:rsidR="00644CD5">
        <w:t>.</w:t>
      </w:r>
      <w:r>
        <w:t>258(Carbonic anhydrase XII inhibitor) -0</w:t>
      </w:r>
      <w:r w:rsidR="00644CD5">
        <w:t>.</w:t>
      </w:r>
      <w:r>
        <w:t>528(Cholesterol esterase inhibitor) + 0</w:t>
      </w:r>
      <w:r w:rsidR="00644CD5">
        <w:t>.</w:t>
      </w:r>
      <w:r>
        <w:t>297(Periodontitis treatment) + 0</w:t>
      </w:r>
      <w:r w:rsidR="00644CD5">
        <w:t>.</w:t>
      </w:r>
      <w:r>
        <w:t>207(Leukopoiesis inhibitor) + 0</w:t>
      </w:r>
      <w:r w:rsidR="00644CD5">
        <w:t>.</w:t>
      </w:r>
      <w:r>
        <w:t>911(Ether-a-go-go potassium channel blocker) + 0</w:t>
      </w:r>
      <w:r w:rsidR="00644CD5">
        <w:t>.</w:t>
      </w:r>
      <w:r>
        <w:t>519(Severe acute respiratory syndrome treatment) + 0</w:t>
      </w:r>
      <w:r w:rsidR="00644CD5">
        <w:t>.</w:t>
      </w:r>
      <w:r>
        <w:t>039(NumHal) -0</w:t>
      </w:r>
      <w:r w:rsidR="00644CD5">
        <w:t>.</w:t>
      </w:r>
      <w:r>
        <w:t>292(Cyclin-dependent kinase 1 inhibitor) -0</w:t>
      </w:r>
      <w:r w:rsidR="00644CD5">
        <w:t>.</w:t>
      </w:r>
      <w:r>
        <w:t>195(Ribosomal protein S6 kinase alpha 4 inhibitor) -1</w:t>
      </w:r>
      <w:r w:rsidR="00644CD5">
        <w:t>.</w:t>
      </w:r>
      <w:r>
        <w:t>4(Chalcone isomerase inhibitor) -0</w:t>
      </w:r>
      <w:r w:rsidR="00644CD5">
        <w:t>.</w:t>
      </w:r>
      <w:r>
        <w:t>203(Weight loss) -0</w:t>
      </w:r>
      <w:r w:rsidR="00644CD5">
        <w:t>.</w:t>
      </w:r>
      <w:r>
        <w:t>199(Melatonin 1 antagonist) -0</w:t>
      </w:r>
      <w:r w:rsidR="00644CD5">
        <w:t>.</w:t>
      </w:r>
      <w:r>
        <w:t>305(Heat shock protein antagonist) + 0</w:t>
      </w:r>
      <w:r w:rsidR="00644CD5">
        <w:t>.</w:t>
      </w:r>
      <w:r>
        <w:t>211(Granulocyte macrophage colony stim</w:t>
      </w:r>
      <w:r>
        <w:t>u</w:t>
      </w:r>
      <w:r>
        <w:t>lating factor antagonist) -0</w:t>
      </w:r>
      <w:r w:rsidR="00644CD5">
        <w:t>.</w:t>
      </w:r>
      <w:r>
        <w:t>255(Preterm labor treatment) -0</w:t>
      </w:r>
      <w:r w:rsidR="00644CD5">
        <w:t>.</w:t>
      </w:r>
      <w:r>
        <w:t>253(Beta-adrenergic receptor kinase inhibitor) -0</w:t>
      </w:r>
      <w:r w:rsidR="00644CD5">
        <w:t>.</w:t>
      </w:r>
      <w:r>
        <w:t>293(Prostaglandin F2 alpha antagonist) + 0</w:t>
      </w:r>
      <w:r w:rsidR="00644CD5">
        <w:t>.</w:t>
      </w:r>
      <w:r>
        <w:t>522(NADPH oxidase inhibitor) -1</w:t>
      </w:r>
      <w:r w:rsidR="00644CD5">
        <w:t>.</w:t>
      </w:r>
      <w:r>
        <w:t>21(UGT2B20 substrate) + 0</w:t>
      </w:r>
      <w:r w:rsidR="00644CD5">
        <w:t>.</w:t>
      </w:r>
      <w:r>
        <w:t>172(Systemic lupus erythematosus treatment) -1</w:t>
      </w:r>
      <w:r w:rsidR="00644CD5">
        <w:t>.</w:t>
      </w:r>
      <w:r>
        <w:t>13(Adenylosuccinate lyase inhibitor) + 0</w:t>
      </w:r>
      <w:r w:rsidR="00644CD5">
        <w:t>.</w:t>
      </w:r>
      <w:r>
        <w:t>407(Gastric inhibitory polypeptide receptor antagonist) + 1</w:t>
      </w:r>
      <w:r w:rsidR="00644CD5">
        <w:t>.</w:t>
      </w:r>
      <w:r>
        <w:t>02(Transcortin receptor antagonist) + 0</w:t>
      </w:r>
      <w:r w:rsidR="00644CD5">
        <w:t>.</w:t>
      </w:r>
      <w:r>
        <w:t>482(SLC2A3 expression inhibitor) + 0</w:t>
      </w:r>
      <w:r w:rsidR="00644CD5">
        <w:t>.</w:t>
      </w:r>
      <w:r>
        <w:t>336(Sodium/glucose cotransporter inhibitor) + 0</w:t>
      </w:r>
      <w:r w:rsidR="00644CD5">
        <w:t>.</w:t>
      </w:r>
      <w:r>
        <w:t>461(Beta adrenoreceptor antagonist) + 0</w:t>
      </w:r>
      <w:r w:rsidR="00644CD5">
        <w:t>.</w:t>
      </w:r>
      <w:r>
        <w:t>563(15-Lipoxygenase inhibitor) -0</w:t>
      </w:r>
      <w:r w:rsidR="00644CD5">
        <w:t>.</w:t>
      </w:r>
      <w:r>
        <w:t>376(Alcohol dehydrogenase inhibitor) -0</w:t>
      </w:r>
      <w:r w:rsidR="00644CD5">
        <w:t>.</w:t>
      </w:r>
      <w:r>
        <w:t>53(Chemokine receptor agonist) + 0</w:t>
      </w:r>
      <w:r w:rsidR="00644CD5">
        <w:t>.</w:t>
      </w:r>
      <w:r>
        <w:t>298(2-Pyrocatechuate decarboxylase inhibitor) -0</w:t>
      </w:r>
      <w:r w:rsidR="00644CD5">
        <w:t>.</w:t>
      </w:r>
      <w:r>
        <w:t>746(Anabolic) + 0</w:t>
      </w:r>
      <w:r w:rsidR="00644CD5">
        <w:t>.</w:t>
      </w:r>
      <w:r>
        <w:t>134(Death-associated protein kinase inhibitor) -0</w:t>
      </w:r>
      <w:r w:rsidR="00644CD5">
        <w:t>.</w:t>
      </w:r>
      <w:r>
        <w:t>87(Dihydropyrimidinase inhibitor) -0</w:t>
      </w:r>
      <w:r w:rsidR="00644CD5">
        <w:t>.</w:t>
      </w:r>
      <w:r>
        <w:t>471(Peptidylglycine monooxygenase inhibitor) -0</w:t>
      </w:r>
      <w:r w:rsidR="00644CD5">
        <w:t>.</w:t>
      </w:r>
      <w:r>
        <w:t>755(GABA transporter 1 inhibitor) + 0</w:t>
      </w:r>
      <w:r w:rsidR="00644CD5">
        <w:t>.</w:t>
      </w:r>
      <w:r>
        <w:t>115(Antineoplastic (brain cancer)) + 0</w:t>
      </w:r>
      <w:r w:rsidR="00644CD5">
        <w:t>.</w:t>
      </w:r>
      <w:r>
        <w:t>129(Alpha 2c adrenoreceptor agonist) + 0</w:t>
      </w:r>
      <w:r w:rsidR="00644CD5">
        <w:t>.</w:t>
      </w:r>
      <w:r>
        <w:t>169(Protein kinase C mu inhibitor) -0</w:t>
      </w:r>
      <w:r w:rsidR="00644CD5">
        <w:t>.</w:t>
      </w:r>
      <w:r>
        <w:t>102(Antineoplastic (renal cancer)) + 0</w:t>
      </w:r>
      <w:r w:rsidR="00644CD5">
        <w:t>.</w:t>
      </w:r>
      <w:r>
        <w:t>439(DNA ligase (ATP) inhibitor) + 0</w:t>
      </w:r>
      <w:r w:rsidR="00644CD5">
        <w:t>.</w:t>
      </w:r>
      <w:r>
        <w:t>985(TGF beta receptor type II kinase inhibitor) -0</w:t>
      </w:r>
      <w:r w:rsidR="00644CD5">
        <w:t>.</w:t>
      </w:r>
      <w:r>
        <w:t>135(Carcinogenic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133(Analgesic) + 0</w:t>
      </w:r>
      <w:r w:rsidR="00644CD5">
        <w:t>.</w:t>
      </w:r>
      <w:r>
        <w:t>568(UGT2B17 substrate) -0</w:t>
      </w:r>
      <w:r w:rsidR="00644CD5">
        <w:t>.</w:t>
      </w:r>
      <w:r>
        <w:t>152(Integrin beta5 antagonist) -0</w:t>
      </w:r>
      <w:r w:rsidR="00644CD5">
        <w:t>.</w:t>
      </w:r>
      <w:r>
        <w:t>593(Melatonin 5 antagonist) + 0</w:t>
      </w:r>
      <w:r w:rsidR="00644CD5">
        <w:t>.</w:t>
      </w:r>
      <w:r>
        <w:t>189(Alpha 2b adr</w:t>
      </w:r>
      <w:r>
        <w:t>e</w:t>
      </w:r>
      <w:r>
        <w:t>noreceptor antagonist) + 0</w:t>
      </w:r>
      <w:r w:rsidR="00644CD5">
        <w:t>.</w:t>
      </w:r>
      <w:r>
        <w:t>833(Cytidylate kinase inhibitor) + 0</w:t>
      </w:r>
      <w:r w:rsidR="00644CD5">
        <w:t>.</w:t>
      </w:r>
      <w:r>
        <w:t>229(Skin irritation</w:t>
      </w:r>
      <w:r w:rsidR="00644CD5">
        <w:t>.</w:t>
      </w:r>
      <w:r>
        <w:t xml:space="preserve"> weak) + 3</w:t>
      </w:r>
      <w:r w:rsidR="00644CD5">
        <w:t>.</w:t>
      </w:r>
      <w:r>
        <w:t>3(Length) -0</w:t>
      </w:r>
      <w:r w:rsidR="00644CD5">
        <w:t>.</w:t>
      </w:r>
      <w:r>
        <w:t>201(Raynaud's phenomenon treatment) -0</w:t>
      </w:r>
      <w:r w:rsidR="00644CD5">
        <w:t>.</w:t>
      </w:r>
      <w:r>
        <w:t>507(Nuclear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084(General pump inhibitor) -0</w:t>
      </w:r>
      <w:r w:rsidR="00644CD5">
        <w:t>.</w:t>
      </w:r>
      <w:r>
        <w:t>142(Platelet activating factor antagonist) -0</w:t>
      </w:r>
      <w:r w:rsidR="00644CD5">
        <w:t>.</w:t>
      </w:r>
      <w:r>
        <w:t>159(Heparin epidermal growth factor antagonist) + 0</w:t>
      </w:r>
      <w:r w:rsidR="00644CD5">
        <w:t>.</w:t>
      </w:r>
      <w:r>
        <w:t>359(Galactose oxidase inhibitor) -0</w:t>
      </w:r>
      <w:r w:rsidR="00644CD5">
        <w:t>.</w:t>
      </w:r>
      <w:r>
        <w:t>17(Ribosomal protein S6 kinase alpha 3 inhibitor) + 0</w:t>
      </w:r>
      <w:r w:rsidR="00644CD5">
        <w:t>.</w:t>
      </w:r>
      <w:r>
        <w:t>366(Kinesin-like protein 1 inhibitor) + 0</w:t>
      </w:r>
      <w:r w:rsidR="00644CD5">
        <w:t>.</w:t>
      </w:r>
      <w:r>
        <w:t>138(Calcium release-activated channel blocker) -0</w:t>
      </w:r>
      <w:r w:rsidR="00644CD5">
        <w:t>.</w:t>
      </w:r>
      <w:r>
        <w:t>129(CDK2/cyclin E inhibitor) + 0</w:t>
      </w:r>
      <w:r w:rsidR="00644CD5">
        <w:t>.</w:t>
      </w:r>
      <w:r>
        <w:t>0453(NumPositive) + 0</w:t>
      </w:r>
      <w:r w:rsidR="00644CD5">
        <w:t>.</w:t>
      </w:r>
      <w:r>
        <w:t>469(Baculoviral IAP repeat-containing protein 4 inhibitor) -0</w:t>
      </w:r>
      <w:r w:rsidR="00644CD5">
        <w:t>.</w:t>
      </w:r>
      <w:r>
        <w:t>35(L-amino-acid oxidase inhibitor) -0</w:t>
      </w:r>
      <w:r w:rsidR="00644CD5">
        <w:t>.</w:t>
      </w:r>
      <w:r>
        <w:t>509(CC chemokine 8 receptor antagonist) -0</w:t>
      </w:r>
      <w:r w:rsidR="00644CD5">
        <w:t>.</w:t>
      </w:r>
      <w:r>
        <w:t>177(Acyl-CoA hydrolase inhibitor) + 0</w:t>
      </w:r>
      <w:r w:rsidR="00644CD5">
        <w:t>.</w:t>
      </w:r>
      <w:r>
        <w:t>118(Antifungal enhancer) + 0</w:t>
      </w:r>
      <w:r w:rsidR="00644CD5">
        <w:t>.</w:t>
      </w:r>
      <w:r>
        <w:t>352(Phosphodiesterase VII inhibitor) -0</w:t>
      </w:r>
      <w:r w:rsidR="00644CD5">
        <w:t>.</w:t>
      </w:r>
      <w:r>
        <w:t>325(Glutathione reductase (NADPH) stim</w:t>
      </w:r>
      <w:r>
        <w:t>u</w:t>
      </w:r>
      <w:r>
        <w:t>lant) + 0</w:t>
      </w:r>
      <w:r w:rsidR="00644CD5">
        <w:t>.</w:t>
      </w:r>
      <w:r>
        <w:t>199(Integrin alpha1beta1 antagonist) -0</w:t>
      </w:r>
      <w:r w:rsidR="00644CD5">
        <w:t>.</w:t>
      </w:r>
      <w:r>
        <w:t>376(5 Hydroxytryptamine 6 antagonist) + 0</w:t>
      </w:r>
      <w:r w:rsidR="00644CD5">
        <w:t>.</w:t>
      </w:r>
      <w:r>
        <w:t>117(Antineoplastic (e</w:t>
      </w:r>
      <w:r>
        <w:t>n</w:t>
      </w:r>
      <w:r>
        <w:t>docrine cancer)) + 0</w:t>
      </w:r>
      <w:r w:rsidR="00644CD5">
        <w:t>.</w:t>
      </w:r>
      <w:r>
        <w:t>18(Sleep disorders treatment) + 0</w:t>
      </w:r>
      <w:r w:rsidR="00644CD5">
        <w:t>.</w:t>
      </w:r>
      <w:r>
        <w:t>195(Respiratory analeptic) -0</w:t>
      </w:r>
      <w:r w:rsidR="00644CD5">
        <w:t>.</w:t>
      </w:r>
      <w:r>
        <w:t>146(AXL receptor tyrosine kinase inhibitor) + 0</w:t>
      </w:r>
      <w:r w:rsidR="00644CD5">
        <w:t>.</w:t>
      </w:r>
      <w:r>
        <w:t>146(Estrogen agonist) + 0</w:t>
      </w:r>
      <w:r w:rsidR="00644CD5">
        <w:t>.</w:t>
      </w:r>
      <w:r>
        <w:t>179(N-carbamoyl-L-amino-acid hydrolase inhibitor) + 0</w:t>
      </w:r>
      <w:r w:rsidR="00644CD5">
        <w:t>.</w:t>
      </w:r>
      <w:r>
        <w:t>192(Membrane integrity antagonist) + 0</w:t>
      </w:r>
      <w:r w:rsidR="00644CD5">
        <w:t>.</w:t>
      </w:r>
      <w:r>
        <w:t>268(Adenylate cyclase inhibitor) -0</w:t>
      </w:r>
      <w:r w:rsidR="00644CD5">
        <w:t>.</w:t>
      </w:r>
      <w:r>
        <w:t>202(Hypotonia) + 0</w:t>
      </w:r>
      <w:r w:rsidR="00644CD5">
        <w:t>.</w:t>
      </w:r>
      <w:r>
        <w:t>194(Saluretic) + 0</w:t>
      </w:r>
      <w:r w:rsidR="00644CD5">
        <w:t>.</w:t>
      </w:r>
      <w:r>
        <w:t>15(Rho-associated kinase I inhibitor) + 0</w:t>
      </w:r>
      <w:r w:rsidR="00644CD5">
        <w:t>.</w:t>
      </w:r>
      <w:r>
        <w:t>158(Sucrase-isomaltase inhibitor) -0</w:t>
      </w:r>
      <w:r w:rsidR="00644CD5">
        <w:t>.</w:t>
      </w:r>
      <w:r>
        <w:t>141(CDC25 phosphatase inhibitor) -0</w:t>
      </w:r>
      <w:r w:rsidR="00644CD5">
        <w:t>.</w:t>
      </w:r>
      <w:r>
        <w:t>382(Potassium channel Kv4.3 blocker) + 0</w:t>
      </w:r>
      <w:r w:rsidR="00644CD5">
        <w:t>.</w:t>
      </w:r>
      <w:r>
        <w:t>32(Phospholipase inhibitor) + 0</w:t>
      </w:r>
      <w:r w:rsidR="00644CD5">
        <w:t>.</w:t>
      </w:r>
      <w:r>
        <w:t>113(Alpha tubulin antagonist) + 0</w:t>
      </w:r>
      <w:r w:rsidR="00644CD5">
        <w:t>.</w:t>
      </w:r>
      <w:r>
        <w:t>146(Growth hormone releasing factor agonist) -0</w:t>
      </w:r>
      <w:r w:rsidR="00644CD5">
        <w:t>.</w:t>
      </w:r>
      <w:r>
        <w:t>527(Heparan-alpha-glucosaminide N-acetyltransferase inhibitor) + 0</w:t>
      </w:r>
      <w:r w:rsidR="00644CD5">
        <w:t>.</w:t>
      </w:r>
      <w:r>
        <w:t>121(Phosphodiesterase 6C inhibitor) + 0</w:t>
      </w:r>
      <w:r w:rsidR="00644CD5">
        <w:t>.</w:t>
      </w:r>
      <w:r>
        <w:t>187(Growth factor agonist) + 0</w:t>
      </w:r>
      <w:r w:rsidR="00644CD5">
        <w:t>.</w:t>
      </w:r>
      <w:r>
        <w:t>307(H+/K+-transporting ATPase inhibitor) + 0</w:t>
      </w:r>
      <w:r w:rsidR="00644CD5">
        <w:t>.</w:t>
      </w:r>
      <w:r>
        <w:t>122(Hypothermic) + 0</w:t>
      </w:r>
      <w:r w:rsidR="00644CD5">
        <w:t>.</w:t>
      </w:r>
      <w:r>
        <w:t>354(Choline sulfotransferase inhibitor) -0</w:t>
      </w:r>
      <w:r w:rsidR="00644CD5">
        <w:t>.</w:t>
      </w:r>
      <w:r>
        <w:t>389(Janus tyrosine kinase 3 inhibitor) -</w:t>
      </w:r>
      <w:r>
        <w:lastRenderedPageBreak/>
        <w:t>0</w:t>
      </w:r>
      <w:r w:rsidR="00644CD5">
        <w:t>.</w:t>
      </w:r>
      <w:r>
        <w:t>101(Glutamate receptor agonist) -0</w:t>
      </w:r>
      <w:r w:rsidR="00644CD5">
        <w:t>.</w:t>
      </w:r>
      <w:r>
        <w:t>244(AKR1C1 expression enhancer) + 0</w:t>
      </w:r>
      <w:r w:rsidR="00644CD5">
        <w:t>.</w:t>
      </w:r>
      <w:r>
        <w:t>179(Menopausal disorders treatment) -0</w:t>
      </w:r>
      <w:r w:rsidR="00644CD5">
        <w:t>.</w:t>
      </w:r>
      <w:r>
        <w:t>144(Protein kinase (CK1) delta inhibitor) -0</w:t>
      </w:r>
      <w:r w:rsidR="00644CD5">
        <w:t>.</w:t>
      </w:r>
      <w:r>
        <w:t>285(Atrolysin C inhibitor) -0</w:t>
      </w:r>
      <w:r w:rsidR="00644CD5">
        <w:t>.</w:t>
      </w:r>
      <w:r>
        <w:t>436(Heat shock protein 90 antagonist) -0</w:t>
      </w:r>
      <w:r w:rsidR="00644CD5">
        <w:t>.</w:t>
      </w:r>
      <w:r>
        <w:t>124(Hypomania) + 0</w:t>
      </w:r>
      <w:r w:rsidR="00644CD5">
        <w:t>.</w:t>
      </w:r>
      <w:r>
        <w:t>31(IL1A expression enhancer) -0</w:t>
      </w:r>
      <w:r w:rsidR="00644CD5">
        <w:t>.</w:t>
      </w:r>
      <w:r>
        <w:t>0596(Cell adhesion molecule inhibitor) -0</w:t>
      </w:r>
      <w:r w:rsidR="00644CD5">
        <w:t>.</w:t>
      </w:r>
      <w:r>
        <w:t>14(Carbonic anh</w:t>
      </w:r>
      <w:r>
        <w:t>y</w:t>
      </w:r>
      <w:r>
        <w:t>drase II stimulant) -0</w:t>
      </w:r>
      <w:r w:rsidR="00644CD5">
        <w:t>.</w:t>
      </w:r>
      <w:r>
        <w:t>0194(NumNegative) -0</w:t>
      </w:r>
      <w:r w:rsidR="00644CD5">
        <w:t>.</w:t>
      </w:r>
      <w:r>
        <w:t>124(Angiotensin II receptor antagonist) -0</w:t>
      </w:r>
      <w:r w:rsidR="00644CD5">
        <w:t>.</w:t>
      </w:r>
      <w:r>
        <w:t>191(Carcinogenic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102(Protein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+ 0</w:t>
      </w:r>
      <w:r w:rsidR="00644CD5">
        <w:t>.</w:t>
      </w:r>
      <w:r>
        <w:t>459(MAP-kinase-activated kinase 1 inhibitor) -0</w:t>
      </w:r>
      <w:r w:rsidR="00644CD5">
        <w:t>.</w:t>
      </w:r>
      <w:r>
        <w:t>549(Purine nucleosidase inhibitor) + 0</w:t>
      </w:r>
      <w:r w:rsidR="00644CD5">
        <w:t>.</w:t>
      </w:r>
      <w:r>
        <w:t>295(Glutathione peroxidase inhibitor) -0</w:t>
      </w:r>
      <w:r w:rsidR="00644CD5">
        <w:t>.</w:t>
      </w:r>
      <w:r>
        <w:t>497(Cellulose synthase (UDP-forming) inhibitor) + 0</w:t>
      </w:r>
      <w:r w:rsidR="00644CD5">
        <w:t>.</w:t>
      </w:r>
      <w:r>
        <w:t>131(Protocollagen prolyl hydroxylase inhibitor) + 0</w:t>
      </w:r>
      <w:r w:rsidR="00644CD5">
        <w:t>.</w:t>
      </w:r>
      <w:r>
        <w:t>173(Vision disturbance) + 0</w:t>
      </w:r>
      <w:r w:rsidR="00644CD5">
        <w:t>.</w:t>
      </w:r>
      <w:r>
        <w:t>257(Prephenate dehydrogenase inhibitor) -0</w:t>
      </w:r>
      <w:r w:rsidR="00644CD5">
        <w:t>.</w:t>
      </w:r>
      <w:r>
        <w:t>125(Protein-tyrosine phosphatase 1B i</w:t>
      </w:r>
      <w:r>
        <w:t>n</w:t>
      </w:r>
      <w:r>
        <w:t>hibitor) -0</w:t>
      </w:r>
      <w:r w:rsidR="00644CD5">
        <w:t>.</w:t>
      </w:r>
      <w:r>
        <w:t>355(Sphingosine kinase inhibitor) + 0</w:t>
      </w:r>
      <w:r w:rsidR="00644CD5">
        <w:t>.</w:t>
      </w:r>
      <w:r>
        <w:t>212(Antineoplastic (bladder cancer)) -0</w:t>
      </w:r>
      <w:r w:rsidR="00644CD5">
        <w:t>.</w:t>
      </w:r>
      <w:r>
        <w:t>381(Palmitoyl-CoA h</w:t>
      </w:r>
      <w:r>
        <w:t>y</w:t>
      </w:r>
      <w:r>
        <w:t>drolase inhibitor) + 0</w:t>
      </w:r>
      <w:r w:rsidR="00644CD5">
        <w:t>.</w:t>
      </w:r>
      <w:r>
        <w:t>271(Phenylalanine 4-hydroxylase inhibitor) -0</w:t>
      </w:r>
      <w:r w:rsidR="00644CD5">
        <w:t>.</w:t>
      </w:r>
      <w:r>
        <w:t>107(Paraplegia) + 0</w:t>
      </w:r>
      <w:r w:rsidR="00644CD5">
        <w:t>.</w:t>
      </w:r>
      <w:r>
        <w:t>35(Antibiotic Rifamycin-like) -0</w:t>
      </w:r>
      <w:r w:rsidR="00644CD5">
        <w:t>.</w:t>
      </w:r>
      <w:r>
        <w:t>136(Protein kinase C beta I inhibitor) + 0</w:t>
      </w:r>
      <w:r w:rsidR="00644CD5">
        <w:t>.</w:t>
      </w:r>
      <w:r>
        <w:t>206(Dependence treatment) + 0</w:t>
      </w:r>
      <w:r w:rsidR="00644CD5">
        <w:t>.</w:t>
      </w:r>
      <w:r>
        <w:t>0867(HERG 1 channel blocker) + 0</w:t>
      </w:r>
      <w:r w:rsidR="00644CD5">
        <w:t>.</w:t>
      </w:r>
      <w:r>
        <w:t>134(Carcinogenic</w:t>
      </w:r>
      <w:r w:rsidR="00644CD5">
        <w:t>.</w:t>
      </w:r>
      <w:r>
        <w:t xml:space="preserve"> group 2B) -0</w:t>
      </w:r>
      <w:r w:rsidR="00644CD5">
        <w:t>.</w:t>
      </w:r>
      <w:r>
        <w:t>171(CYP3A substrate) + 0</w:t>
      </w:r>
      <w:r w:rsidR="00644CD5">
        <w:t>.</w:t>
      </w:r>
      <w:r>
        <w:t>761(Deoxyguanosine kinase inhibitor) -0</w:t>
      </w:r>
      <w:r w:rsidR="00644CD5">
        <w:t>.</w:t>
      </w:r>
      <w:r>
        <w:t>302(Glutathione reductase inhibitor) -0</w:t>
      </w:r>
      <w:r w:rsidR="00644CD5">
        <w:t>.</w:t>
      </w:r>
      <w:r>
        <w:t>0898(Cyclooxygenase 3 inhibitor) + 0</w:t>
      </w:r>
      <w:r w:rsidR="00644CD5">
        <w:t>.</w:t>
      </w:r>
      <w:r>
        <w:t>066(Renal disease treatment) + 0</w:t>
      </w:r>
      <w:r w:rsidR="00644CD5">
        <w:t>.</w:t>
      </w:r>
      <w:r>
        <w:t>412(TP63 expression enhancer) -0</w:t>
      </w:r>
      <w:r w:rsidR="00644CD5">
        <w:t>.</w:t>
      </w:r>
      <w:r>
        <w:t>254(ATP phosphoribosyltransferase inhibitor) -0</w:t>
      </w:r>
      <w:r w:rsidR="00644CD5">
        <w:t>.</w:t>
      </w:r>
      <w:r>
        <w:t>0647(Cognition disorders trea</w:t>
      </w:r>
      <w:r>
        <w:t>t</w:t>
      </w:r>
      <w:r>
        <w:t>ment) + 0</w:t>
      </w:r>
      <w:r w:rsidR="00644CD5">
        <w:t>.</w:t>
      </w:r>
      <w:r>
        <w:t>112(TP53 expression enhancer) + 0</w:t>
      </w:r>
      <w:r w:rsidR="00644CD5">
        <w:t>.</w:t>
      </w:r>
      <w:r>
        <w:t>18(Deacetoxycephalosporin-C synthase inhibitor) + 0</w:t>
      </w:r>
      <w:r w:rsidR="00644CD5">
        <w:t>.</w:t>
      </w:r>
      <w:r>
        <w:t>294(Leukotriene C4 antagonist) + 0</w:t>
      </w:r>
      <w:r w:rsidR="00644CD5">
        <w:t>.</w:t>
      </w:r>
      <w:r>
        <w:t>095(Tyk2 inhibitor) -0</w:t>
      </w:r>
      <w:r w:rsidR="00644CD5">
        <w:t>.</w:t>
      </w:r>
      <w:r>
        <w:t>0953(Cardiovascular analeptic) -0</w:t>
      </w:r>
      <w:r w:rsidR="00644CD5">
        <w:t>.</w:t>
      </w:r>
      <w:r>
        <w:t>0807(COL1A1 expression enhancer) -0</w:t>
      </w:r>
      <w:r w:rsidR="00644CD5">
        <w:t>.</w:t>
      </w:r>
      <w:r>
        <w:t>159(LAMP3 expression inhibitor) -0</w:t>
      </w:r>
      <w:r w:rsidR="00644CD5">
        <w:t>.</w:t>
      </w:r>
      <w:r>
        <w:t>396(Aminopeptidase I inhibitor) + 0</w:t>
      </w:r>
      <w:r w:rsidR="00644CD5">
        <w:t>.</w:t>
      </w:r>
      <w:r>
        <w:t>0569(Troponin T</w:t>
      </w:r>
      <w:r w:rsidR="00644CD5">
        <w:t>.</w:t>
      </w:r>
      <w:r>
        <w:t xml:space="preserve"> cardiac muscle inhib</w:t>
      </w:r>
      <w:r>
        <w:t>i</w:t>
      </w:r>
      <w:r>
        <w:t>tor) -0</w:t>
      </w:r>
      <w:r w:rsidR="00644CD5">
        <w:t>.</w:t>
      </w:r>
      <w:r>
        <w:t>386(mRNA (nucleoside-2'-O-)-methyltransferase inhibitor) -0</w:t>
      </w:r>
      <w:r w:rsidR="00644CD5">
        <w:t>.</w:t>
      </w:r>
      <w:r>
        <w:t>107(Hyperkinesia) -0</w:t>
      </w:r>
      <w:r w:rsidR="00644CD5">
        <w:t>.</w:t>
      </w:r>
      <w:r>
        <w:t>0768(Chemokine receptor antagonist) + 0</w:t>
      </w:r>
      <w:r w:rsidR="00644CD5">
        <w:t>.</w:t>
      </w:r>
      <w:r>
        <w:t>0749(ESR2 expression inhibitor) -0</w:t>
      </w:r>
      <w:r w:rsidR="00644CD5">
        <w:t>.</w:t>
      </w:r>
      <w:r>
        <w:t>407(Aldose 1-epimerase inhibitor) + 0</w:t>
      </w:r>
      <w:r w:rsidR="00644CD5">
        <w:t>.</w:t>
      </w:r>
      <w:r>
        <w:t>368(UGT2B7H substrate) -0</w:t>
      </w:r>
      <w:r w:rsidR="00644CD5">
        <w:t>.</w:t>
      </w:r>
      <w:r>
        <w:t>0672(Epstein-Barr nuclear antigen 1 inhibitor) + 0</w:t>
      </w:r>
      <w:r w:rsidR="00644CD5">
        <w:t>.</w:t>
      </w:r>
      <w:r>
        <w:t>1(Growth hormone release promoting) + 0</w:t>
      </w:r>
      <w:r w:rsidR="00644CD5">
        <w:t>.</w:t>
      </w:r>
      <w:r>
        <w:t>181(SLC7A11 expre</w:t>
      </w:r>
      <w:r>
        <w:t>s</w:t>
      </w:r>
      <w:r>
        <w:t>sion enhancer) + 0</w:t>
      </w:r>
      <w:r w:rsidR="00644CD5">
        <w:t>.</w:t>
      </w:r>
      <w:r>
        <w:t>105(Dysarthria) + 0</w:t>
      </w:r>
      <w:r w:rsidR="00644CD5">
        <w:t>.</w:t>
      </w:r>
      <w:r>
        <w:t>203(Phosphoenolpyruvate carboxykinase (ATP) inhibitor) + 0</w:t>
      </w:r>
      <w:r w:rsidR="00644CD5">
        <w:t>.</w:t>
      </w:r>
      <w:r>
        <w:t>22(Deoxyribonuclease I inhibitor) + 0</w:t>
      </w:r>
      <w:r w:rsidR="00644CD5">
        <w:t>.</w:t>
      </w:r>
      <w:r>
        <w:t>265(Oxytocic) -0</w:t>
      </w:r>
      <w:r w:rsidR="00644CD5">
        <w:t>.</w:t>
      </w:r>
      <w:r>
        <w:t>0592(Phosphodiesterase inhibitor) -0</w:t>
      </w:r>
      <w:r w:rsidR="00644CD5">
        <w:t>.</w:t>
      </w:r>
      <w:r>
        <w:t>0715(Methionyl ami</w:t>
      </w:r>
      <w:r>
        <w:t>n</w:t>
      </w:r>
      <w:r>
        <w:t>opeptidase 2 inhibitor) -0</w:t>
      </w:r>
      <w:r w:rsidR="00644CD5">
        <w:t>.</w:t>
      </w:r>
      <w:r>
        <w:t>0649(Antifungal (Cryptococcus)) -0</w:t>
      </w:r>
      <w:r w:rsidR="00644CD5">
        <w:t>.</w:t>
      </w:r>
      <w:r>
        <w:t>347(Ribulose-bisphosphate carboxylase inhibitor) -0</w:t>
      </w:r>
      <w:r w:rsidR="00644CD5">
        <w:t>.</w:t>
      </w:r>
      <w:r>
        <w:t>0584(Peripheral neuropathy) -0</w:t>
      </w:r>
      <w:r w:rsidR="00644CD5">
        <w:t>.</w:t>
      </w:r>
      <w:r>
        <w:t>178(Uterine stimulant) -0</w:t>
      </w:r>
      <w:r w:rsidR="00644CD5">
        <w:t>.</w:t>
      </w:r>
      <w:r>
        <w:t>0514(Retinoic acid beta receptor agonist) -0</w:t>
      </w:r>
      <w:r w:rsidR="00644CD5">
        <w:t>.</w:t>
      </w:r>
      <w:r>
        <w:t>0552(Catalase stimulant) + 0</w:t>
      </w:r>
      <w:r w:rsidR="00644CD5">
        <w:t>.</w:t>
      </w:r>
      <w:r>
        <w:t>194(Collagenase inhibitor) -0</w:t>
      </w:r>
      <w:r w:rsidR="00644CD5">
        <w:t>.</w:t>
      </w:r>
      <w:r>
        <w:t>139(Gastrointestinal motility stimulant) + 0</w:t>
      </w:r>
      <w:r w:rsidR="00644CD5">
        <w:t>.</w:t>
      </w:r>
      <w:r>
        <w:t>161(Henoch-Schonlein pu</w:t>
      </w:r>
      <w:r>
        <w:t>r</w:t>
      </w:r>
      <w:r>
        <w:t>pura) -0</w:t>
      </w:r>
      <w:r w:rsidR="00644CD5">
        <w:t>.</w:t>
      </w:r>
      <w:r>
        <w:t>0455(Purinergic receptor antagonist) -0</w:t>
      </w:r>
      <w:r w:rsidR="00644CD5">
        <w:t>.</w:t>
      </w:r>
      <w:r>
        <w:t>0608(GABA transporter 2 inhibitor) -0</w:t>
      </w:r>
      <w:r w:rsidR="00644CD5">
        <w:t>.</w:t>
      </w:r>
      <w:r>
        <w:t>138(ICAM1 expression inhib</w:t>
      </w:r>
      <w:r>
        <w:t>i</w:t>
      </w:r>
      <w:r>
        <w:t>tor) + 0</w:t>
      </w:r>
      <w:r w:rsidR="00644CD5">
        <w:t>.</w:t>
      </w:r>
      <w:r>
        <w:t>17(Somatostatin 2 antagonist) + 0</w:t>
      </w:r>
      <w:r w:rsidR="00644CD5">
        <w:t>.</w:t>
      </w:r>
      <w:r>
        <w:t>061(Ca2+/calmodulin-dependent kinase II alpha inhibitor) + 0</w:t>
      </w:r>
      <w:r w:rsidR="00644CD5">
        <w:t>.</w:t>
      </w:r>
      <w:r>
        <w:t>0512(Farnesoid X receptor agonist) + 0</w:t>
      </w:r>
      <w:r w:rsidR="00644CD5">
        <w:t>.</w:t>
      </w:r>
      <w:r>
        <w:t>176(RHOB expression enhancer) -0</w:t>
      </w:r>
      <w:r w:rsidR="00644CD5">
        <w:t>.</w:t>
      </w:r>
      <w:r>
        <w:t>0575(Diplopia) + 0</w:t>
      </w:r>
      <w:r w:rsidR="00644CD5">
        <w:t>.</w:t>
      </w:r>
      <w:r>
        <w:t>115(Cathepsin L inhibitor) -0</w:t>
      </w:r>
      <w:r w:rsidR="00644CD5">
        <w:t>.</w:t>
      </w:r>
      <w:r>
        <w:t>0522(Vasopressin 2 agonist) + 0</w:t>
      </w:r>
      <w:r w:rsidR="00644CD5">
        <w:t>.</w:t>
      </w:r>
      <w:r>
        <w:t>268(CMP-N-acylneuraminate phosphodiesterase inhibitor) + 0</w:t>
      </w:r>
      <w:r w:rsidR="00644CD5">
        <w:t>.</w:t>
      </w:r>
      <w:r>
        <w:t>0732(CYP1A1 substrate) -0</w:t>
      </w:r>
      <w:r w:rsidR="00644CD5">
        <w:t>.</w:t>
      </w:r>
      <w:r>
        <w:t>143(5-Alpha-reductase inhibitor) -0</w:t>
      </w:r>
      <w:r w:rsidR="00644CD5">
        <w:t>.</w:t>
      </w:r>
      <w:r>
        <w:t>0661(Ribosomal protein S6 kinase</w:t>
      </w:r>
      <w:r w:rsidR="00644CD5">
        <w:t>.</w:t>
      </w:r>
      <w:r>
        <w:t xml:space="preserve"> 90-kDa inhib</w:t>
      </w:r>
      <w:r>
        <w:t>i</w:t>
      </w:r>
      <w:r>
        <w:t>tor) -0</w:t>
      </w:r>
      <w:r w:rsidR="00644CD5">
        <w:t>.</w:t>
      </w:r>
      <w:r>
        <w:t>168(Endonuclease (influenza) inhibitor) + 0</w:t>
      </w:r>
      <w:r w:rsidR="00644CD5">
        <w:t>.</w:t>
      </w:r>
      <w:r>
        <w:t>133(Targeting protein for Xklp2 inhibitor) -0</w:t>
      </w:r>
      <w:r w:rsidR="00644CD5">
        <w:t>.</w:t>
      </w:r>
      <w:r>
        <w:t>0392(Tardive dysk</w:t>
      </w:r>
      <w:r>
        <w:t>i</w:t>
      </w:r>
      <w:r>
        <w:t>nesia treatment) -0</w:t>
      </w:r>
      <w:r w:rsidR="00644CD5">
        <w:t>.</w:t>
      </w:r>
      <w:r>
        <w:t>0629(Benzodiazepine agonist partial) -0</w:t>
      </w:r>
      <w:r w:rsidR="00644CD5">
        <w:t>.</w:t>
      </w:r>
      <w:r>
        <w:t>22(CTP synthase inhibitor) -0</w:t>
      </w:r>
      <w:r w:rsidR="00644CD5">
        <w:t>.</w:t>
      </w:r>
      <w:r>
        <w:t>0397(Plasmepsin I inhib</w:t>
      </w:r>
      <w:r>
        <w:t>i</w:t>
      </w:r>
      <w:r>
        <w:t>tor) + 0</w:t>
      </w:r>
      <w:r w:rsidR="00644CD5">
        <w:t>.</w:t>
      </w:r>
      <w:r>
        <w:t>0377(5 Hydroxytryptamine 2 antagonist) -0</w:t>
      </w:r>
      <w:r w:rsidR="00644CD5">
        <w:t>.</w:t>
      </w:r>
      <w:r>
        <w:t>0583(Antiuremic) + 0</w:t>
      </w:r>
      <w:r w:rsidR="00644CD5">
        <w:t>.</w:t>
      </w:r>
      <w:r>
        <w:t>042(Porphyria) -0</w:t>
      </w:r>
      <w:r w:rsidR="00644CD5">
        <w:t>.</w:t>
      </w:r>
      <w:r>
        <w:t>0306(Proto-oncogene tyrosine-protein kinase Yes inhibitor) -0</w:t>
      </w:r>
      <w:r w:rsidR="00644CD5">
        <w:t>.</w:t>
      </w:r>
      <w:r>
        <w:t>0733(Acetylspermidine deacetylase inhibitor) + 0</w:t>
      </w:r>
      <w:r w:rsidR="00644CD5">
        <w:t>.</w:t>
      </w:r>
      <w:r>
        <w:t>0376(Insulysin inhibitor) + 0</w:t>
      </w:r>
      <w:r w:rsidR="00644CD5">
        <w:t>.</w:t>
      </w:r>
      <w:r>
        <w:t>1(HMGCR expression inhibitor) -0</w:t>
      </w:r>
      <w:r w:rsidR="00644CD5">
        <w:t>.</w:t>
      </w:r>
      <w:r>
        <w:t>0495(Carcinogenic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oral cavity) -0</w:t>
      </w:r>
      <w:r w:rsidR="00644CD5">
        <w:t>.</w:t>
      </w:r>
      <w:r>
        <w:t>02(RNA directed DNA pol</w:t>
      </w:r>
      <w:r>
        <w:t>y</w:t>
      </w:r>
      <w:r>
        <w:t>merase inhibitor) + 0</w:t>
      </w:r>
      <w:r w:rsidR="00644CD5">
        <w:t>.</w:t>
      </w:r>
      <w:r>
        <w:t>0218(K(ir) 6.2 channel activator) + 0</w:t>
      </w:r>
      <w:r w:rsidR="00644CD5">
        <w:t>.</w:t>
      </w:r>
      <w:r>
        <w:t>0564(TFF1 expression inhibitor) + 0</w:t>
      </w:r>
      <w:r w:rsidR="00644CD5">
        <w:t>.</w:t>
      </w:r>
      <w:r>
        <w:t>0729(CDC-like kinase 3 inhibitor) -0</w:t>
      </w:r>
      <w:r w:rsidR="00644CD5">
        <w:t>.</w:t>
      </w:r>
      <w:r>
        <w:t>086(Polyamine biosynthesis inhibitor) -0</w:t>
      </w:r>
      <w:r w:rsidR="00644CD5">
        <w:t>.</w:t>
      </w:r>
      <w:r>
        <w:t>0439(X-Pro dipeptidase inhibitor) -0</w:t>
      </w:r>
      <w:r w:rsidR="00644CD5">
        <w:t>.</w:t>
      </w:r>
      <w:r>
        <w:t>0891(Glycosylphosphatidylinositol diacylglycerol-lyase inhibitor) + 0</w:t>
      </w:r>
      <w:r w:rsidR="00644CD5">
        <w:t>.</w:t>
      </w:r>
      <w:r>
        <w:t>0232(Sterol 24-C-methyltransferase inhibitor) + 0</w:t>
      </w:r>
      <w:r w:rsidR="00644CD5">
        <w:t>.</w:t>
      </w:r>
      <w:r>
        <w:t>0219(12-Lipoxygenase inhibitor) -0</w:t>
      </w:r>
      <w:r w:rsidR="00644CD5">
        <w:t>.</w:t>
      </w:r>
      <w:r>
        <w:t>0249(Transforming growth factor beta antagonist) + 0</w:t>
      </w:r>
      <w:r w:rsidR="00644CD5">
        <w:t>.</w:t>
      </w:r>
      <w:r>
        <w:t>0135(Guanylate c</w:t>
      </w:r>
      <w:r>
        <w:t>y</w:t>
      </w:r>
      <w:r>
        <w:t>clase stimulant) -0</w:t>
      </w:r>
      <w:r w:rsidR="00644CD5">
        <w:t>.</w:t>
      </w:r>
      <w:r>
        <w:t>0156(Toll-Like receptor antagonist) -0</w:t>
      </w:r>
      <w:r w:rsidR="00644CD5">
        <w:t>.</w:t>
      </w:r>
      <w:r>
        <w:t>0299(TOP2A expression inhibitor) + 0</w:t>
      </w:r>
      <w:r w:rsidR="00644CD5">
        <w:t>.</w:t>
      </w:r>
      <w:r>
        <w:t>0531(Fatty acid binding protein adipocyte inhibitor) + 0</w:t>
      </w:r>
      <w:r w:rsidR="00644CD5">
        <w:t>.</w:t>
      </w:r>
      <w:r>
        <w:t>0122(Interleukin 5 antagonist) + 0</w:t>
      </w:r>
      <w:r w:rsidR="00644CD5">
        <w:t>.</w:t>
      </w:r>
      <w:r>
        <w:t>0483(Beta lactamase TEM-1 inhibitor) -0</w:t>
      </w:r>
      <w:r w:rsidR="00644CD5">
        <w:t>.</w:t>
      </w:r>
      <w:r>
        <w:t>0247(PPARG expression enhancer) -0</w:t>
      </w:r>
      <w:r w:rsidR="00644CD5">
        <w:t>.</w:t>
      </w:r>
      <w:r>
        <w:t>0273(Expectorant) -0</w:t>
      </w:r>
      <w:r w:rsidR="00644CD5">
        <w:t>.</w:t>
      </w:r>
      <w:r>
        <w:t>00922(Potassium channel blocker) + 0</w:t>
      </w:r>
      <w:r w:rsidR="00644CD5">
        <w:t>.</w:t>
      </w:r>
      <w:r>
        <w:t>00977(Glutamate (mGluR3) antagonist) -0</w:t>
      </w:r>
      <w:r w:rsidR="00644CD5">
        <w:t>.</w:t>
      </w:r>
      <w:r>
        <w:t>0187(Lactose synthase inhibitor) + 0</w:t>
      </w:r>
      <w:r w:rsidR="00644CD5">
        <w:t>.</w:t>
      </w:r>
      <w:r>
        <w:t>0179(H2AFX expression enhancer) + 0</w:t>
      </w:r>
      <w:r w:rsidR="00644CD5">
        <w:t>.</w:t>
      </w:r>
      <w:r>
        <w:t>00812(Ca2+/calmodulin-dependent kinase I alpha inhibitor) -0</w:t>
      </w:r>
      <w:r w:rsidR="00644CD5">
        <w:t>.</w:t>
      </w:r>
      <w:r>
        <w:t>0325(Adenine phosphoribosyltransferase inhibitor) -0</w:t>
      </w:r>
      <w:r w:rsidR="00644CD5">
        <w:t>.</w:t>
      </w:r>
      <w:r>
        <w:t>00752(Glutamate (mGluR group I) agonist) -0</w:t>
      </w:r>
      <w:r w:rsidR="00644CD5">
        <w:t>.</w:t>
      </w:r>
      <w:r>
        <w:t>00662(Glutamate receptor antagonist) -0</w:t>
      </w:r>
      <w:r w:rsidR="00644CD5">
        <w:t>.</w:t>
      </w:r>
      <w:r>
        <w:t>0133(Myristoyl transferase 1 inhibitor) -0</w:t>
      </w:r>
      <w:r w:rsidR="00644CD5">
        <w:t>.</w:t>
      </w:r>
      <w:r>
        <w:t>00823(Thiosulfate sulfurtransferase inhibitor) -0</w:t>
      </w:r>
      <w:r w:rsidR="00644CD5">
        <w:t>.</w:t>
      </w:r>
      <w:r>
        <w:t>00875(Acetylcholine M3 receptor agonist) + 0</w:t>
      </w:r>
      <w:r w:rsidR="00644CD5">
        <w:t>.</w:t>
      </w:r>
      <w:r>
        <w:t>00503(PLAU expression enhancer) + 0</w:t>
      </w:r>
      <w:r w:rsidR="00644CD5">
        <w:t>.</w:t>
      </w:r>
      <w:r>
        <w:t>00168(Antibiotic) -0</w:t>
      </w:r>
      <w:r w:rsidR="00644CD5">
        <w:t>.</w:t>
      </w:r>
      <w:r>
        <w:t>00341(Alpha-N-acetylgalactosaminide alpha-2</w:t>
      </w:r>
      <w:r w:rsidR="00644CD5">
        <w:t>.</w:t>
      </w:r>
      <w:r>
        <w:t>6-sialyltransferase inhibitor) + 5</w:t>
      </w:r>
      <w:r w:rsidR="00644CD5">
        <w:t>.</w:t>
      </w:r>
      <w:r>
        <w:t>27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562(Thiopurine S-methyltransferase inhibitor) -0</w:t>
      </w:r>
      <w:r w:rsidR="00644CD5">
        <w:t>.</w:t>
      </w:r>
      <w:r>
        <w:t>0542(FMO3 substrate) -0</w:t>
      </w:r>
      <w:r w:rsidR="00644CD5">
        <w:t>.</w:t>
      </w:r>
      <w:r>
        <w:t>227(MAP kinase kinase 2 inhib</w:t>
      </w:r>
      <w:r>
        <w:t>i</w:t>
      </w:r>
      <w:r>
        <w:t>tor) -0</w:t>
      </w:r>
      <w:r w:rsidR="00644CD5">
        <w:t>.</w:t>
      </w:r>
      <w:r>
        <w:t>796(Beta lactamase inhibitor) + 0</w:t>
      </w:r>
      <w:r w:rsidR="00644CD5">
        <w:t>.</w:t>
      </w:r>
      <w:r>
        <w:t>199(NumAromAtoms) + 0</w:t>
      </w:r>
      <w:r w:rsidR="00644CD5">
        <w:t>.</w:t>
      </w:r>
      <w:r>
        <w:t>354(Erythropoietin receptor antagonist) + 0</w:t>
      </w:r>
      <w:r w:rsidR="00644CD5">
        <w:t>.</w:t>
      </w:r>
      <w:r>
        <w:t>497(Arrhythmogenic) -0</w:t>
      </w:r>
      <w:r w:rsidR="00644CD5">
        <w:t>.</w:t>
      </w:r>
      <w:r>
        <w:t>0202(Agranulocytosis) -0</w:t>
      </w:r>
      <w:r w:rsidR="00644CD5">
        <w:t>.</w:t>
      </w:r>
      <w:r>
        <w:t>0967(Protein-tyrosine phosphatase 1B inhibitor) -0</w:t>
      </w:r>
      <w:r w:rsidR="00644CD5">
        <w:t>.</w:t>
      </w:r>
      <w:r>
        <w:t>304((R)-3-amino-2-methylpropionate-pyruvate transaminase inhibitor) -0</w:t>
      </w:r>
      <w:r w:rsidR="00644CD5">
        <w:t>.</w:t>
      </w:r>
      <w:r>
        <w:t xml:space="preserve">281(Antineoplastic (uterine cancer)) + </w:t>
      </w:r>
      <w:r>
        <w:lastRenderedPageBreak/>
        <w:t>0</w:t>
      </w:r>
      <w:r w:rsidR="00644CD5">
        <w:t>.</w:t>
      </w:r>
      <w:r>
        <w:t>759(Gastrointestinal disturbance) -0</w:t>
      </w:r>
      <w:r w:rsidR="00644CD5">
        <w:t>.</w:t>
      </w:r>
      <w:r>
        <w:t>814(DNA repair enzyme inhibitor) + 10</w:t>
      </w:r>
      <w:r w:rsidR="00644CD5">
        <w:t>.</w:t>
      </w:r>
      <w:r>
        <w:t>7(Length) -1</w:t>
      </w:r>
      <w:r w:rsidR="00644CD5">
        <w:t>.</w:t>
      </w:r>
      <w:r>
        <w:t>08(Glycogen debranching enzyme inhibitor) + 0</w:t>
      </w:r>
      <w:r w:rsidR="00644CD5">
        <w:t>.</w:t>
      </w:r>
      <w:r>
        <w:t>0083(Tumour necrosis factor antagonist) -0</w:t>
      </w:r>
      <w:r w:rsidR="00644CD5">
        <w:t>.</w:t>
      </w:r>
      <w:r>
        <w:t>37(Phosphodiesterase VIII inhibitor) + 0</w:t>
      </w:r>
      <w:r w:rsidR="00644CD5">
        <w:t>.</w:t>
      </w:r>
      <w:r>
        <w:t>513(Envelope glycoprotein gp70 inhibitor) -0</w:t>
      </w:r>
      <w:r w:rsidR="00644CD5">
        <w:t>.</w:t>
      </w:r>
      <w:r>
        <w:t>795(Thiosulfate sulfurtransferase inhibitor) + 0</w:t>
      </w:r>
      <w:r w:rsidR="00644CD5">
        <w:t>.</w:t>
      </w:r>
      <w:r>
        <w:t>531(Carcinogenic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709(Acylphosphatase inhibitor) + 0</w:t>
      </w:r>
      <w:r w:rsidR="00644CD5">
        <w:t>.</w:t>
      </w:r>
      <w:r>
        <w:t>11(TRPM8 blocker) + 1</w:t>
      </w:r>
      <w:r w:rsidR="00644CD5">
        <w:t>.</w:t>
      </w:r>
      <w:r>
        <w:t>58(Phosphate acetyltransferase inhibitor) -0</w:t>
      </w:r>
      <w:r w:rsidR="00644CD5">
        <w:t>.</w:t>
      </w:r>
      <w:r>
        <w:t>508(Carcinogenic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084(NumAcceptor) + 0</w:t>
      </w:r>
      <w:r w:rsidR="00644CD5">
        <w:t>.</w:t>
      </w:r>
      <w:r>
        <w:t>0204(Phospholipase A1 inhibitor) + 0</w:t>
      </w:r>
      <w:r w:rsidR="00644CD5">
        <w:t>.</w:t>
      </w:r>
      <w:r>
        <w:t>513(Acetolactate synthase inhibitor) -0</w:t>
      </w:r>
      <w:r w:rsidR="00644CD5">
        <w:t>.</w:t>
      </w:r>
      <w:r>
        <w:t>317(Neutropenia) -1</w:t>
      </w:r>
      <w:r w:rsidR="00644CD5">
        <w:t>.</w:t>
      </w:r>
      <w:r>
        <w:t>41(Alpha</w:t>
      </w:r>
      <w:r w:rsidR="00644CD5">
        <w:t>.</w:t>
      </w:r>
      <w:r>
        <w:t>alpha-trehalose-phosphate synthase (UDP-forming) inhibitor) + 0</w:t>
      </w:r>
      <w:r w:rsidR="00644CD5">
        <w:t>.</w:t>
      </w:r>
      <w:r>
        <w:t>294(Carcinogenic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121(Lipophilicity^2) -0</w:t>
      </w:r>
      <w:r w:rsidR="00644CD5">
        <w:t>.</w:t>
      </w:r>
      <w:r>
        <w:t>636(Pyruvate dehydrogenase kinase 1 inhibitor) + 0</w:t>
      </w:r>
      <w:r w:rsidR="00644CD5">
        <w:t>.</w:t>
      </w:r>
      <w:r>
        <w:t>971(CYP4B substrate) -0</w:t>
      </w:r>
      <w:r w:rsidR="00644CD5">
        <w:t>.</w:t>
      </w:r>
      <w:r>
        <w:t>453(Glycosuria) + 0</w:t>
      </w:r>
      <w:r w:rsidR="00644CD5">
        <w:t>.</w:t>
      </w:r>
      <w:r>
        <w:t>585(Dyskinesia) -0</w:t>
      </w:r>
      <w:r w:rsidR="00644CD5">
        <w:t>.</w:t>
      </w:r>
      <w:r>
        <w:t>145(Nicotinic alpha3beta4 receptor agonist) -0</w:t>
      </w:r>
      <w:r w:rsidR="00644CD5">
        <w:t>.</w:t>
      </w:r>
      <w:r>
        <w:t>732(Aralkylamine N-acetyltransferase inhibitor) -0</w:t>
      </w:r>
      <w:r w:rsidR="00644CD5">
        <w:t>.</w:t>
      </w:r>
      <w:r>
        <w:t>122(CYP2C9 inhibitor) -0</w:t>
      </w:r>
      <w:r w:rsidR="00644CD5">
        <w:t>.</w:t>
      </w:r>
      <w:r>
        <w:t>977(UDP-3-O-acyl-N-acetylglucosamine deacetylase inhibitor) -0</w:t>
      </w:r>
      <w:r w:rsidR="00644CD5">
        <w:t>.</w:t>
      </w:r>
      <w:r>
        <w:t>506(Nephrotoxic) -0</w:t>
      </w:r>
      <w:r w:rsidR="00644CD5">
        <w:t>.</w:t>
      </w:r>
      <w:r>
        <w:t>745(Aldehyde oxidase substrate) -0</w:t>
      </w:r>
      <w:r w:rsidR="00644CD5">
        <w:t>.</w:t>
      </w:r>
      <w:r>
        <w:t>733(Carcinogenic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-1</w:t>
      </w:r>
      <w:r w:rsidR="00644CD5">
        <w:t>.</w:t>
      </w:r>
      <w:r>
        <w:t>14(N4-(beta-N-acetylglucosaminyl)-L-asparaginase inhibitor) + 1</w:t>
      </w:r>
      <w:r w:rsidR="00644CD5">
        <w:t>.</w:t>
      </w:r>
      <w:r>
        <w:t>32((R)-aminopropanol dehydrogenase inhibitor) + 0</w:t>
      </w:r>
      <w:r w:rsidR="00644CD5">
        <w:t>.</w:t>
      </w:r>
      <w:r>
        <w:t>206(CYP3A5 expression enhancer) + 0</w:t>
      </w:r>
      <w:r w:rsidR="00644CD5">
        <w:t>.</w:t>
      </w:r>
      <w:r>
        <w:t>406(Rho-associated kinase i</w:t>
      </w:r>
      <w:r>
        <w:t>n</w:t>
      </w:r>
      <w:r>
        <w:t>hibitor) -0</w:t>
      </w:r>
      <w:r w:rsidR="00644CD5">
        <w:t>.</w:t>
      </w:r>
      <w:r>
        <w:t>945(Glutamate synthase (ferredoxin) inhibitor) -0</w:t>
      </w:r>
      <w:r w:rsidR="00644CD5">
        <w:t>.</w:t>
      </w:r>
      <w:r>
        <w:t>294(Dizziness) -0</w:t>
      </w:r>
      <w:r w:rsidR="00644CD5">
        <w:t>.</w:t>
      </w:r>
      <w:r>
        <w:t>773(CYP3A inducer) -1</w:t>
      </w:r>
      <w:r w:rsidR="00644CD5">
        <w:t>.</w:t>
      </w:r>
      <w:r>
        <w:t>24(DNA sy</w:t>
      </w:r>
      <w:r>
        <w:t>n</w:t>
      </w:r>
      <w:r>
        <w:t>thesis inhibitor) + 0</w:t>
      </w:r>
      <w:r w:rsidR="00644CD5">
        <w:t>.</w:t>
      </w:r>
      <w:r>
        <w:t>405(Glyceryl-ether monooxygenase inhibitor) + 0</w:t>
      </w:r>
      <w:r w:rsidR="00644CD5">
        <w:t>.</w:t>
      </w:r>
      <w:r>
        <w:t>312(Endometrios treatment) + 0</w:t>
      </w:r>
      <w:r w:rsidR="00644CD5">
        <w:t>.</w:t>
      </w:r>
      <w:r>
        <w:t>297(Xanthine-like) + 0</w:t>
      </w:r>
      <w:r w:rsidR="00644CD5">
        <w:t>.</w:t>
      </w:r>
      <w:r>
        <w:t>279(Transglutaminase 2 inhibitor) -0</w:t>
      </w:r>
      <w:r w:rsidR="00644CD5">
        <w:t>.</w:t>
      </w:r>
      <w:r>
        <w:t>399(Steroid 17-alpha-hydroxylase/17</w:t>
      </w:r>
      <w:r w:rsidR="00644CD5">
        <w:t>.</w:t>
      </w:r>
      <w:r>
        <w:t>20 lyase inhibitor) -0</w:t>
      </w:r>
      <w:r w:rsidR="00644CD5">
        <w:t>.</w:t>
      </w:r>
      <w:r>
        <w:t>24(Vasopressin 2 agonist) + 1</w:t>
      </w:r>
      <w:r w:rsidR="00644CD5">
        <w:t>.</w:t>
      </w:r>
      <w:r>
        <w:t>89(Sialidase 1 inhibitor) -1</w:t>
      </w:r>
      <w:r w:rsidR="00644CD5">
        <w:t>.</w:t>
      </w:r>
      <w:r>
        <w:t>66(Low molecular weight phosphotyrosine protein pho</w:t>
      </w:r>
      <w:r>
        <w:t>s</w:t>
      </w:r>
      <w:r>
        <w:t>phatase inhibitor) + 0</w:t>
      </w:r>
      <w:r w:rsidR="00644CD5">
        <w:t>.</w:t>
      </w:r>
      <w:r>
        <w:t>876(Phenylalanine 4-hydroxylase inhibitor) -0</w:t>
      </w:r>
      <w:r w:rsidR="00644CD5">
        <w:t>.</w:t>
      </w:r>
      <w:r>
        <w:t>311(Sodium/hydrogen exchanger 2 inhibitor) -0</w:t>
      </w:r>
      <w:r w:rsidR="00644CD5">
        <w:t>.</w:t>
      </w:r>
      <w:r>
        <w:t>352(CDK2/cyclin E inhibitor) + 0</w:t>
      </w:r>
      <w:r w:rsidR="00644CD5">
        <w:t>.</w:t>
      </w:r>
      <w:r>
        <w:t>735(Antibiotic) + 0</w:t>
      </w:r>
      <w:r w:rsidR="00644CD5">
        <w:t>.</w:t>
      </w:r>
      <w:r>
        <w:t>284(NAD(P)H dehydrogenase (quinone) inhibitor) + 0</w:t>
      </w:r>
      <w:r w:rsidR="00644CD5">
        <w:t>.</w:t>
      </w:r>
      <w:r>
        <w:t>529(Peroxisome proliferator-activated receptor alpha antagonist) -0</w:t>
      </w:r>
      <w:r w:rsidR="00644CD5">
        <w:t>.</w:t>
      </w:r>
      <w:r>
        <w:t>714(Cholesterol antagonist) + 0</w:t>
      </w:r>
      <w:r w:rsidR="00644CD5">
        <w:t>.</w:t>
      </w:r>
      <w:r>
        <w:t>496(Glyceraldehyde-3-phosphate dehydrogenase inhibitor) -0</w:t>
      </w:r>
      <w:r w:rsidR="00644CD5">
        <w:t>.</w:t>
      </w:r>
      <w:r>
        <w:t>246(Antihemorrhagic) -0</w:t>
      </w:r>
      <w:r w:rsidR="00644CD5">
        <w:t>.</w:t>
      </w:r>
      <w:r>
        <w:t>585(Leukotriene B4 receptor 2 antagonist) + 0</w:t>
      </w:r>
      <w:r w:rsidR="00644CD5">
        <w:t>.</w:t>
      </w:r>
      <w:r>
        <w:t>205(Antineoplastic (endocrine cancer)) + 0</w:t>
      </w:r>
      <w:r w:rsidR="00644CD5">
        <w:t>.</w:t>
      </w:r>
      <w:r>
        <w:t>668(Alpha glucosidase inhibitor) -0</w:t>
      </w:r>
      <w:r w:rsidR="00644CD5">
        <w:t>.</w:t>
      </w:r>
      <w:r>
        <w:t>264(Prostatic (b</w:t>
      </w:r>
      <w:r>
        <w:t>e</w:t>
      </w:r>
      <w:r>
        <w:t>nign) hyperplasia treatment) + 0</w:t>
      </w:r>
      <w:r w:rsidR="00644CD5">
        <w:t>.</w:t>
      </w:r>
      <w:r>
        <w:t>638(Carbonic anhydrase XI inhibitor) -0</w:t>
      </w:r>
      <w:r w:rsidR="00644CD5">
        <w:t>.</w:t>
      </w:r>
      <w:r>
        <w:t>397(Amiloride-sensitive cation channel 1 blocker) + 0</w:t>
      </w:r>
      <w:r w:rsidR="00644CD5">
        <w:t>.</w:t>
      </w:r>
      <w:r>
        <w:t>198(Irritable Bowel syndrome treatment) -0</w:t>
      </w:r>
      <w:r w:rsidR="00644CD5">
        <w:t>.</w:t>
      </w:r>
      <w:r>
        <w:t>173(Purinergic receptor antagonist) -0</w:t>
      </w:r>
      <w:r w:rsidR="00644CD5">
        <w:t>.</w:t>
      </w:r>
      <w:r>
        <w:t>418(Acetylcholinesterase inhibitor) -0</w:t>
      </w:r>
      <w:r w:rsidR="00644CD5">
        <w:t>.</w:t>
      </w:r>
      <w:r>
        <w:t>471(Sentrin-specific protease 7 inhibitor) + 0</w:t>
      </w:r>
      <w:r w:rsidR="00644CD5">
        <w:t>.</w:t>
      </w:r>
      <w:r>
        <w:t>42(Colony stimulating factor antagonist) -0</w:t>
      </w:r>
      <w:r w:rsidR="00644CD5">
        <w:t>.</w:t>
      </w:r>
      <w:r>
        <w:t>151(Interleukin agonist) + 0</w:t>
      </w:r>
      <w:r w:rsidR="00644CD5">
        <w:t>.</w:t>
      </w:r>
      <w:r>
        <w:t>401(Sphingosine 1-phosphate receptor 3 agonist) + 0</w:t>
      </w:r>
      <w:r w:rsidR="00644CD5">
        <w:t>.</w:t>
      </w:r>
      <w:r>
        <w:t>256(5 Hydroxytry</w:t>
      </w:r>
      <w:r>
        <w:t>p</w:t>
      </w:r>
      <w:r>
        <w:t>tamine release stimulant) + 1</w:t>
      </w:r>
      <w:r w:rsidR="00644CD5">
        <w:t>.</w:t>
      </w:r>
      <w:r>
        <w:t>1(Thymidine kinase (Herpes simplex virus 2) inhibitor) -0</w:t>
      </w:r>
      <w:r w:rsidR="00644CD5">
        <w:t>.</w:t>
      </w:r>
      <w:r>
        <w:t>755(EGR3 expression enha</w:t>
      </w:r>
      <w:r>
        <w:t>n</w:t>
      </w:r>
      <w:r>
        <w:t>cer) -0</w:t>
      </w:r>
      <w:r w:rsidR="00644CD5">
        <w:t>.</w:t>
      </w:r>
      <w:r>
        <w:t>261(Keratoses actinic (solar) treatment) + 0</w:t>
      </w:r>
      <w:r w:rsidR="00644CD5">
        <w:t>.</w:t>
      </w:r>
      <w:r>
        <w:t>246(MAP kinase kinase inhibitor) + 0</w:t>
      </w:r>
      <w:r w:rsidR="00644CD5">
        <w:t>.</w:t>
      </w:r>
      <w:r>
        <w:t>362(Sentrin-specific prot</w:t>
      </w:r>
      <w:r>
        <w:t>e</w:t>
      </w:r>
      <w:r>
        <w:t>ase 6 inhibitor) + 0</w:t>
      </w:r>
      <w:r w:rsidR="00644CD5">
        <w:t>.</w:t>
      </w:r>
      <w:r>
        <w:t>554(Antipruritic</w:t>
      </w:r>
      <w:r w:rsidR="00644CD5">
        <w:t>.</w:t>
      </w:r>
      <w:r>
        <w:t xml:space="preserve"> allergic) + 0</w:t>
      </w:r>
      <w:r w:rsidR="00644CD5">
        <w:t>.</w:t>
      </w:r>
      <w:r>
        <w:t>278(Substance P antagonist) + 0</w:t>
      </w:r>
      <w:r w:rsidR="00644CD5">
        <w:t>.</w:t>
      </w:r>
      <w:r>
        <w:t>218(ABCB1 expression enhancer) -0</w:t>
      </w:r>
      <w:r w:rsidR="00644CD5">
        <w:t>.</w:t>
      </w:r>
      <w:r>
        <w:t>306(Nucleoside transporters inhibitor) + 9</w:t>
      </w:r>
      <w:r w:rsidR="00644CD5">
        <w:t>.</w:t>
      </w:r>
      <w:r>
        <w:t>39(Lipophilicity) + 0</w:t>
      </w:r>
      <w:r w:rsidR="00644CD5">
        <w:t>.</w:t>
      </w:r>
      <w:r>
        <w:t>675(Tyrosine phenol-lyase inhibitor) -0</w:t>
      </w:r>
      <w:r w:rsidR="00644CD5">
        <w:t>.</w:t>
      </w:r>
      <w:r>
        <w:t>324(EphB4 antagonist) -0</w:t>
      </w:r>
      <w:r w:rsidR="00644CD5">
        <w:t>.</w:t>
      </w:r>
      <w:r>
        <w:t>439(Antiacne) -0</w:t>
      </w:r>
      <w:r w:rsidR="00644CD5">
        <w:t>.</w:t>
      </w:r>
      <w:r>
        <w:t>165(Rotamase (FKBP12) inhibitor) + 0</w:t>
      </w:r>
      <w:r w:rsidR="00644CD5">
        <w:t>.</w:t>
      </w:r>
      <w:r>
        <w:t>574(MMP9 expression inhibitor) -1</w:t>
      </w:r>
      <w:r w:rsidR="00644CD5">
        <w:t>.</w:t>
      </w:r>
      <w:r>
        <w:t>3(SMN2 expression enhancer) + 0</w:t>
      </w:r>
      <w:r w:rsidR="00644CD5">
        <w:t>.</w:t>
      </w:r>
      <w:r>
        <w:t>411(Antiamyloidogenic) + 0</w:t>
      </w:r>
      <w:r w:rsidR="00644CD5">
        <w:t>.</w:t>
      </w:r>
      <w:r>
        <w:t>343(MYC expression enhancer) + 0</w:t>
      </w:r>
      <w:r w:rsidR="00644CD5">
        <w:t>.</w:t>
      </w:r>
      <w:r>
        <w:t>489(Ribosomal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263(Anemia) + 1</w:t>
      </w:r>
      <w:r w:rsidR="00644CD5">
        <w:t>.</w:t>
      </w:r>
      <w:r>
        <w:t>22(TGF beta receptor type II kinase inhibitor) -0</w:t>
      </w:r>
      <w:r w:rsidR="00644CD5">
        <w:t>.</w:t>
      </w:r>
      <w:r>
        <w:t>706(Fatty acid oxid</w:t>
      </w:r>
      <w:r>
        <w:t>a</w:t>
      </w:r>
      <w:r>
        <w:t>tion inhibitor) + 0</w:t>
      </w:r>
      <w:r w:rsidR="00644CD5">
        <w:t>.</w:t>
      </w:r>
      <w:r>
        <w:t>363(Postmenopausal disorders treatment) + 0</w:t>
      </w:r>
      <w:r w:rsidR="00644CD5">
        <w:t>.</w:t>
      </w:r>
      <w:r>
        <w:t>284(Gait disturbance) -1</w:t>
      </w:r>
      <w:r w:rsidR="00644CD5">
        <w:t>.</w:t>
      </w:r>
      <w:r>
        <w:t>02(CDK4/cyclin D inhibitor) + 0</w:t>
      </w:r>
      <w:r w:rsidR="00644CD5">
        <w:t>.</w:t>
      </w:r>
      <w:r>
        <w:t>582(Proto-oncogene protein c-fos inhibitor) + 0</w:t>
      </w:r>
      <w:r w:rsidR="00644CD5">
        <w:t>.</w:t>
      </w:r>
      <w:r>
        <w:t>317(Uterine relaxant) + 0</w:t>
      </w:r>
      <w:r w:rsidR="00644CD5">
        <w:t>.</w:t>
      </w:r>
      <w:r>
        <w:t>127(Calcium release-activated channel blocker) -0</w:t>
      </w:r>
      <w:r w:rsidR="00644CD5">
        <w:t>.</w:t>
      </w:r>
      <w:r>
        <w:t>674(Hematopoietic inhibitor) -0</w:t>
      </w:r>
      <w:r w:rsidR="00644CD5">
        <w:t>.</w:t>
      </w:r>
      <w:r>
        <w:t>248(Antineoplastic (lymphocytic leukemia)) -0</w:t>
      </w:r>
      <w:r w:rsidR="00644CD5">
        <w:t>.</w:t>
      </w:r>
      <w:r>
        <w:t>462(Beta-carotene 15</w:t>
      </w:r>
      <w:r w:rsidR="00644CD5">
        <w:t>.</w:t>
      </w:r>
      <w:r>
        <w:t>15'-monooxygenase inhibitor) -0</w:t>
      </w:r>
      <w:r w:rsidR="00644CD5">
        <w:t>.</w:t>
      </w:r>
      <w:r>
        <w:t>248(Prostaglandin F2 alpha antagonist) -0</w:t>
      </w:r>
      <w:r w:rsidR="00644CD5">
        <w:t>.</w:t>
      </w:r>
      <w:r>
        <w:t>635(Glutathione S-transferase substrate) -0</w:t>
      </w:r>
      <w:r w:rsidR="00644CD5">
        <w:t>.</w:t>
      </w:r>
      <w:r>
        <w:t>322(Methemoglobinemia) -0</w:t>
      </w:r>
      <w:r w:rsidR="00644CD5">
        <w:t>.</w:t>
      </w:r>
      <w:r>
        <w:t>794(Adenylylsulphatase inhibitor) + 0</w:t>
      </w:r>
      <w:r w:rsidR="00644CD5">
        <w:t>.</w:t>
      </w:r>
      <w:r>
        <w:t>272(Protocollagen prolyl hydroxylase inhibitor) -0</w:t>
      </w:r>
      <w:r w:rsidR="00644CD5">
        <w:t>.</w:t>
      </w:r>
      <w:r>
        <w:t>204(Macrophage elastase inhibitor) -0</w:t>
      </w:r>
      <w:r w:rsidR="00644CD5">
        <w:t>.</w:t>
      </w:r>
      <w:r>
        <w:t>38(Histamine release inhibitor) + 0</w:t>
      </w:r>
      <w:r w:rsidR="00644CD5">
        <w:t>.</w:t>
      </w:r>
      <w:r>
        <w:t>463(ABCG2 expression enhancer) -0</w:t>
      </w:r>
      <w:r w:rsidR="00644CD5">
        <w:t>.</w:t>
      </w:r>
      <w:r>
        <w:t>206(Palpitation) + 0</w:t>
      </w:r>
      <w:r w:rsidR="00644CD5">
        <w:t>.</w:t>
      </w:r>
      <w:r>
        <w:t>259(CYP1A1* substrate) + 0</w:t>
      </w:r>
      <w:r w:rsidR="00644CD5">
        <w:t>.</w:t>
      </w:r>
      <w:r>
        <w:t>4(Phosphoinositide 5-phosphatase inhibitor) + 0</w:t>
      </w:r>
      <w:r w:rsidR="00644CD5">
        <w:t>.</w:t>
      </w:r>
      <w:r>
        <w:t>171(Antineoplastic (testis)) -0</w:t>
      </w:r>
      <w:r w:rsidR="00644CD5">
        <w:t>.</w:t>
      </w:r>
      <w:r>
        <w:t>867(Argininosuccinate lyase inhibitor) -0</w:t>
      </w:r>
      <w:r w:rsidR="00644CD5">
        <w:t>.</w:t>
      </w:r>
      <w:r>
        <w:t>243(Fibrosis treatment) + 0</w:t>
      </w:r>
      <w:r w:rsidR="00644CD5">
        <w:t>.</w:t>
      </w:r>
      <w:r>
        <w:t>275(Hyperglycemic) + 0</w:t>
      </w:r>
      <w:r w:rsidR="00644CD5">
        <w:t>.</w:t>
      </w:r>
      <w:r>
        <w:t>187(Antineoplastic (breast cancer)) -0</w:t>
      </w:r>
      <w:r w:rsidR="00644CD5">
        <w:t>.</w:t>
      </w:r>
      <w:r>
        <w:t>616(DNA-(apurinic or apyrimidinic site) lyase i</w:t>
      </w:r>
      <w:r>
        <w:t>n</w:t>
      </w:r>
      <w:r>
        <w:t>hibitor) + 0</w:t>
      </w:r>
      <w:r w:rsidR="00644CD5">
        <w:t>.</w:t>
      </w:r>
      <w:r>
        <w:t>191(Protein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44(IGF1 e</w:t>
      </w:r>
      <w:r>
        <w:t>x</w:t>
      </w:r>
      <w:r>
        <w:t>pression enhancer) -0</w:t>
      </w:r>
      <w:r w:rsidR="00644CD5">
        <w:t>.</w:t>
      </w:r>
      <w:r>
        <w:t>255(24-sterol C-methyltransferase inhibitor) -0</w:t>
      </w:r>
      <w:r w:rsidR="00644CD5">
        <w:t>.</w:t>
      </w:r>
      <w:r>
        <w:t>373(Cystic fibrosis treatment) -0</w:t>
      </w:r>
      <w:r w:rsidR="00644CD5">
        <w:t>.</w:t>
      </w:r>
      <w:r>
        <w:t>118(Antiallergic) -0</w:t>
      </w:r>
      <w:r w:rsidR="00644CD5">
        <w:t>.</w:t>
      </w:r>
      <w:r>
        <w:t>222(Phosphorylase kinase gamma subunit 2 inhibitor) -0</w:t>
      </w:r>
      <w:r w:rsidR="00644CD5">
        <w:t>.</w:t>
      </w:r>
      <w:r>
        <w:t>111(Phosphodiesterase 10A inhibitor) + 0</w:t>
      </w:r>
      <w:r w:rsidR="00644CD5">
        <w:t>.</w:t>
      </w:r>
      <w:r>
        <w:t>142(C10ORF10 expression enhancer) + 0</w:t>
      </w:r>
      <w:r w:rsidR="00644CD5">
        <w:t>.</w:t>
      </w:r>
      <w:r>
        <w:t>46(I kappa B kinase inhibitor) + 0</w:t>
      </w:r>
      <w:r w:rsidR="00644CD5">
        <w:t>.</w:t>
      </w:r>
      <w:r>
        <w:t>279(GABA aminotransferase inhib</w:t>
      </w:r>
      <w:r>
        <w:t>i</w:t>
      </w:r>
      <w:r>
        <w:t>tor) + 0</w:t>
      </w:r>
      <w:r w:rsidR="00644CD5">
        <w:t>.</w:t>
      </w:r>
      <w:r>
        <w:t>245(Cytosolic phospholipase A2 beta inhibitor) + 0</w:t>
      </w:r>
      <w:r w:rsidR="00644CD5">
        <w:t>.</w:t>
      </w:r>
      <w:r>
        <w:t>926(MAP3K11 inhibitor) + 0</w:t>
      </w:r>
      <w:r w:rsidR="00644CD5">
        <w:t>.</w:t>
      </w:r>
      <w:r>
        <w:t>187(Antiprotozoal (Toxoplasma)) -0</w:t>
      </w:r>
      <w:r w:rsidR="00644CD5">
        <w:t>.</w:t>
      </w:r>
      <w:r>
        <w:t>162(Apical sodium codependent bile acid transporter inhibitor) + 0</w:t>
      </w:r>
      <w:r w:rsidR="00644CD5">
        <w:t>.</w:t>
      </w:r>
      <w:r>
        <w:t>189(Microsomal triglyceride transfer protein inhibitor) + 0</w:t>
      </w:r>
      <w:r w:rsidR="00644CD5">
        <w:t>.</w:t>
      </w:r>
      <w:r>
        <w:t>786(2-Isopropylmalate synthase inhibitor) + 0</w:t>
      </w:r>
      <w:r w:rsidR="00644CD5">
        <w:t>.</w:t>
      </w:r>
      <w:r>
        <w:t>462(Carcinogenic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635(Glutamate decarboxylase inhibitor) + 0</w:t>
      </w:r>
      <w:r w:rsidR="00644CD5">
        <w:t>.</w:t>
      </w:r>
      <w:r>
        <w:t>343(Cardiodepressant) -0</w:t>
      </w:r>
      <w:r w:rsidR="00644CD5">
        <w:t>.</w:t>
      </w:r>
      <w:r>
        <w:t>742(5-Alpha-reductase 1 inhibitor) + 0</w:t>
      </w:r>
      <w:r w:rsidR="00644CD5">
        <w:t>.</w:t>
      </w:r>
      <w:r>
        <w:t>581(Aryl hydrocarbon receptor antagonist) -0</w:t>
      </w:r>
      <w:r w:rsidR="00644CD5">
        <w:t>.</w:t>
      </w:r>
      <w:r>
        <w:t>451(O-acetylhomoserine aminocarboxypropyltransferase inhibitor) + 0</w:t>
      </w:r>
      <w:r w:rsidR="00644CD5">
        <w:t>.</w:t>
      </w:r>
      <w:r>
        <w:t>874(Phosphatidate cytidylyltransferase inhibitor) -0</w:t>
      </w:r>
      <w:r w:rsidR="00644CD5">
        <w:t>.</w:t>
      </w:r>
      <w:r>
        <w:t>427(Histone deacetylase 11 inhibitor) -0</w:t>
      </w:r>
      <w:r w:rsidR="00644CD5">
        <w:t>.</w:t>
      </w:r>
      <w:r>
        <w:t>168(Antiviral (Rhinov</w:t>
      </w:r>
      <w:r>
        <w:t>i</w:t>
      </w:r>
      <w:r>
        <w:t>rus)) -0</w:t>
      </w:r>
      <w:r w:rsidR="00644CD5">
        <w:t>.</w:t>
      </w:r>
      <w:r>
        <w:t>265(Polo-like kinase inhibitor) -1</w:t>
      </w:r>
      <w:r w:rsidR="00644CD5">
        <w:t>.</w:t>
      </w:r>
      <w:r>
        <w:t>05(Ethanolamine kinase inhibitor) + 0</w:t>
      </w:r>
      <w:r w:rsidR="00644CD5">
        <w:t>.</w:t>
      </w:r>
      <w:r>
        <w:t>8(Gastricsin inhibitor) + 0</w:t>
      </w:r>
      <w:r w:rsidR="00644CD5">
        <w:t>.</w:t>
      </w:r>
      <w:r>
        <w:t>781(Anticholelithogenic) + 0</w:t>
      </w:r>
      <w:r w:rsidR="00644CD5">
        <w:t>.</w:t>
      </w:r>
      <w:r>
        <w:t>171(Alpha galactosidase inhibitor) -0</w:t>
      </w:r>
      <w:r w:rsidR="00644CD5">
        <w:t>.</w:t>
      </w:r>
      <w:r>
        <w:t>228(Sensitization) -0</w:t>
      </w:r>
      <w:r w:rsidR="00644CD5">
        <w:t>.</w:t>
      </w:r>
      <w:r>
        <w:t>352(Gastrointestinal he</w:t>
      </w:r>
      <w:r>
        <w:t>m</w:t>
      </w:r>
      <w:r>
        <w:t>orrhage) + 0</w:t>
      </w:r>
      <w:r w:rsidR="00644CD5">
        <w:t>.</w:t>
      </w:r>
      <w:r>
        <w:t>256(Carcinogenic</w:t>
      </w:r>
      <w:r w:rsidR="00644CD5">
        <w:t>.</w:t>
      </w:r>
      <w:r>
        <w:t xml:space="preserve"> group 2B) + 0</w:t>
      </w:r>
      <w:r w:rsidR="00644CD5">
        <w:t>.</w:t>
      </w:r>
      <w:r>
        <w:t>448(CYP1B substrate) -0</w:t>
      </w:r>
      <w:r w:rsidR="00644CD5">
        <w:t>.</w:t>
      </w:r>
      <w:r>
        <w:t>134(IL12B expression inhibitor) + 0</w:t>
      </w:r>
      <w:r w:rsidR="00644CD5">
        <w:t>.</w:t>
      </w:r>
      <w:r>
        <w:t xml:space="preserve">188(Ileal </w:t>
      </w:r>
      <w:r>
        <w:lastRenderedPageBreak/>
        <w:t>bile acid transport inhibitor) -0</w:t>
      </w:r>
      <w:r w:rsidR="00644CD5">
        <w:t>.</w:t>
      </w:r>
      <w:r>
        <w:t>286(CC chemokine receptor agonist) -0</w:t>
      </w:r>
      <w:r w:rsidR="00644CD5">
        <w:t>.</w:t>
      </w:r>
      <w:r>
        <w:t>2(HIV-1 protease inhibitor) + 0</w:t>
      </w:r>
      <w:r w:rsidR="00644CD5">
        <w:t>.</w:t>
      </w:r>
      <w:r>
        <w:t>174(Dermatologic) + 0</w:t>
      </w:r>
      <w:r w:rsidR="00644CD5">
        <w:t>.</w:t>
      </w:r>
      <w:r>
        <w:t>32(Saccharopine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277(Retinoic acid receptor antagonist) + 0</w:t>
      </w:r>
      <w:r w:rsidR="00644CD5">
        <w:t>.</w:t>
      </w:r>
      <w:r>
        <w:t>217(AMPA receptor agonist) + 0</w:t>
      </w:r>
      <w:r w:rsidR="00644CD5">
        <w:t>.</w:t>
      </w:r>
      <w:r>
        <w:t>307(Estrogen alpha receptor agonist) -6</w:t>
      </w:r>
      <w:r w:rsidR="00644CD5">
        <w:t>.</w:t>
      </w:r>
      <w:r>
        <w:t>18(Length^2) -0</w:t>
      </w:r>
      <w:r w:rsidR="00644CD5">
        <w:t>.</w:t>
      </w:r>
      <w:r>
        <w:t>755(NOS3 expression inhibitor) -0</w:t>
      </w:r>
      <w:r w:rsidR="00644CD5">
        <w:t>.</w:t>
      </w:r>
      <w:r>
        <w:t>32(Propanediol dehydratase inhibitor) + 0</w:t>
      </w:r>
      <w:r w:rsidR="00644CD5">
        <w:t>.</w:t>
      </w:r>
      <w:r>
        <w:t>507(Phosphodiesterase VII inhibitor) -0</w:t>
      </w:r>
      <w:r w:rsidR="00644CD5">
        <w:t>.</w:t>
      </w:r>
      <w:r>
        <w:t>227(MAP kinase 8 inhibitor) + 0</w:t>
      </w:r>
      <w:r w:rsidR="00644CD5">
        <w:t>.</w:t>
      </w:r>
      <w:r>
        <w:t>115(PDCD4 expression enhancer) + 0</w:t>
      </w:r>
      <w:r w:rsidR="00644CD5">
        <w:t>.</w:t>
      </w:r>
      <w:r>
        <w:t>954(Phosphofructokinase-1 inhibitor) -0</w:t>
      </w:r>
      <w:r w:rsidR="00644CD5">
        <w:t>.</w:t>
      </w:r>
      <w:r>
        <w:t>532(Melatonin 1a antagonist) + 0</w:t>
      </w:r>
      <w:r w:rsidR="00644CD5">
        <w:t>.</w:t>
      </w:r>
      <w:r>
        <w:t>217(Mood disorders treatment) + 0</w:t>
      </w:r>
      <w:r w:rsidR="00644CD5">
        <w:t>.</w:t>
      </w:r>
      <w:r>
        <w:t>183(Carcinogenic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169(Ca2+/calmodulin-dependent kinase II gamma inhibitor) + 0</w:t>
      </w:r>
      <w:r w:rsidR="00644CD5">
        <w:t>.</w:t>
      </w:r>
      <w:r>
        <w:t>159(dTMP kinase inhibitor) + 0</w:t>
      </w:r>
      <w:r w:rsidR="00644CD5">
        <w:t>.</w:t>
      </w:r>
      <w:r>
        <w:t>0215(NumHal) -0</w:t>
      </w:r>
      <w:r w:rsidR="00644CD5">
        <w:t>.</w:t>
      </w:r>
      <w:r>
        <w:t>485(KIAA0101 expression inhibitor) + 0</w:t>
      </w:r>
      <w:r w:rsidR="00644CD5">
        <w:t>.</w:t>
      </w:r>
      <w:r>
        <w:t>302(Porphyria) + 0</w:t>
      </w:r>
      <w:r w:rsidR="00644CD5">
        <w:t>.</w:t>
      </w:r>
      <w:r>
        <w:t>538(Nuclear factor of activated T-cells cytoplasmic 2 inhibitor) + 0</w:t>
      </w:r>
      <w:r w:rsidR="00644CD5">
        <w:t>.</w:t>
      </w:r>
      <w:r>
        <w:t>419(HSPA1B expression enhancer) -0</w:t>
      </w:r>
      <w:r w:rsidR="00644CD5">
        <w:t>.</w:t>
      </w:r>
      <w:r>
        <w:t>444(Catechol 1</w:t>
      </w:r>
      <w:r w:rsidR="00644CD5">
        <w:t>.</w:t>
      </w:r>
      <w:r>
        <w:t>2-dioxygenase inhibitor) + 0</w:t>
      </w:r>
      <w:r w:rsidR="00644CD5">
        <w:t>.</w:t>
      </w:r>
      <w:r>
        <w:t>257(Potassium channel Kv1.1 blocker) + 0</w:t>
      </w:r>
      <w:r w:rsidR="00644CD5">
        <w:t>.</w:t>
      </w:r>
      <w:r>
        <w:t>372(D-lactaldehyde dehydrogenase inhibitor) -0</w:t>
      </w:r>
      <w:r w:rsidR="00644CD5">
        <w:t>.</w:t>
      </w:r>
      <w:r>
        <w:t>0615(Bone diseases treatment) + 0</w:t>
      </w:r>
      <w:r w:rsidR="00644CD5">
        <w:t>.</w:t>
      </w:r>
      <w:r>
        <w:t>34(Phospholipase D inhibitor) + 0</w:t>
      </w:r>
      <w:r w:rsidR="00644CD5">
        <w:t>.</w:t>
      </w:r>
      <w:r>
        <w:t>0475(MW) + 0</w:t>
      </w:r>
      <w:r w:rsidR="00644CD5">
        <w:t>.</w:t>
      </w:r>
      <w:r>
        <w:t>075(Antineoplastic (melanoma)) -0</w:t>
      </w:r>
      <w:r w:rsidR="00644CD5">
        <w:t>.</w:t>
      </w:r>
      <w:r>
        <w:t>201(Dopamine D5 antagonist) -0</w:t>
      </w:r>
      <w:r w:rsidR="00644CD5">
        <w:t>.</w:t>
      </w:r>
      <w:r>
        <w:t>365(Heat shock protein 90 beta antagonist) -0</w:t>
      </w:r>
      <w:r w:rsidR="00644CD5">
        <w:t>.</w:t>
      </w:r>
      <w:r>
        <w:t>451(Indanol dehydrogenase inhibitor) -0</w:t>
      </w:r>
      <w:r w:rsidR="00644CD5">
        <w:t>.</w:t>
      </w:r>
      <w:r>
        <w:t>913(Chemokine receptor agonist) + 0</w:t>
      </w:r>
      <w:r w:rsidR="00644CD5">
        <w:t>.</w:t>
      </w:r>
      <w:r>
        <w:t>196(Plasminogen activator inhibitor antagonist) -0</w:t>
      </w:r>
      <w:r w:rsidR="00644CD5">
        <w:t>.</w:t>
      </w:r>
      <w:r>
        <w:t>145(Ribosomal protein S6 kinase alpha 4 inhibitor) + 0</w:t>
      </w:r>
      <w:r w:rsidR="00644CD5">
        <w:t>.</w:t>
      </w:r>
      <w:r>
        <w:t>176(BCL2 expression inhibitor) + 0</w:t>
      </w:r>
      <w:r w:rsidR="00644CD5">
        <w:t>.</w:t>
      </w:r>
      <w:r>
        <w:t>137(HCV NS5A inhibitor) + 0</w:t>
      </w:r>
      <w:r w:rsidR="00644CD5">
        <w:t>.</w:t>
      </w:r>
      <w:r>
        <w:t>239(Focal adhesion kinase 2 inhibitor) + 0</w:t>
      </w:r>
      <w:r w:rsidR="00644CD5">
        <w:t>.</w:t>
      </w:r>
      <w:r>
        <w:t>512(CXC chemokine 1 receptor antagonist) + 0</w:t>
      </w:r>
      <w:r w:rsidR="00644CD5">
        <w:t>.</w:t>
      </w:r>
      <w:r>
        <w:t>381(RARB expression enhancer) -0</w:t>
      </w:r>
      <w:r w:rsidR="00644CD5">
        <w:t>.</w:t>
      </w:r>
      <w:r>
        <w:t>427(Aldose reductase inhibitor) + 0</w:t>
      </w:r>
      <w:r w:rsidR="00644CD5">
        <w:t>.</w:t>
      </w:r>
      <w:r>
        <w:t>0917(General pump inhibitor) + 0</w:t>
      </w:r>
      <w:r w:rsidR="00644CD5">
        <w:t>.</w:t>
      </w:r>
      <w:r>
        <w:t>152(UDP-N-acetylmuramate-L-alanine ligase inhibitor) -0</w:t>
      </w:r>
      <w:r w:rsidR="00644CD5">
        <w:t>.</w:t>
      </w:r>
      <w:r>
        <w:t>219(Antispirochetal) + 0</w:t>
      </w:r>
      <w:r w:rsidR="00644CD5">
        <w:t>.</w:t>
      </w:r>
      <w:r>
        <w:t>409(2-Nitropropane dioxygenase inhibitor) -0</w:t>
      </w:r>
      <w:r w:rsidR="00644CD5">
        <w:t>.</w:t>
      </w:r>
      <w:r>
        <w:t>613(Excitatory amino acid transporter 3 inhibitor) -0</w:t>
      </w:r>
      <w:r w:rsidR="00644CD5">
        <w:t>.</w:t>
      </w:r>
      <w:r>
        <w:t>141(Neuropeptide FF1 antagonist) -0</w:t>
      </w:r>
      <w:r w:rsidR="00644CD5">
        <w:t>.</w:t>
      </w:r>
      <w:r>
        <w:t>236(Phosphodiesterase X inhibitor) + 0</w:t>
      </w:r>
      <w:r w:rsidR="00644CD5">
        <w:t>.</w:t>
      </w:r>
      <w:r>
        <w:t>194(HDL-cholesterol increasing) -0</w:t>
      </w:r>
      <w:r w:rsidR="00644CD5">
        <w:t>.</w:t>
      </w:r>
      <w:r>
        <w:t>107(OLFML3 expression enhancer) -0</w:t>
      </w:r>
      <w:r w:rsidR="00644CD5">
        <w:t>.</w:t>
      </w:r>
      <w:r>
        <w:t>507(Polyamine biosynthesis inhibitor) + 0</w:t>
      </w:r>
      <w:r w:rsidR="00644CD5">
        <w:t>.</w:t>
      </w:r>
      <w:r>
        <w:t>402(Atrolysin A inhibitor) -0</w:t>
      </w:r>
      <w:r w:rsidR="00644CD5">
        <w:t>.</w:t>
      </w:r>
      <w:r>
        <w:t>158(Protein-serine-threonine kinase inhibitor) + 0</w:t>
      </w:r>
      <w:r w:rsidR="00644CD5">
        <w:t>.</w:t>
      </w:r>
      <w:r>
        <w:t>0411(NumPositive) + 0</w:t>
      </w:r>
      <w:r w:rsidR="00644CD5">
        <w:t>.</w:t>
      </w:r>
      <w:r>
        <w:t>15(Hematotoxic) + 0</w:t>
      </w:r>
      <w:r w:rsidR="00644CD5">
        <w:t>.</w:t>
      </w:r>
      <w:r>
        <w:t>356(Alpha 2b adr</w:t>
      </w:r>
      <w:r>
        <w:t>e</w:t>
      </w:r>
      <w:r>
        <w:t>noreceptor agonist) -0</w:t>
      </w:r>
      <w:r w:rsidR="00644CD5">
        <w:t>.</w:t>
      </w:r>
      <w:r>
        <w:t>142(Dopamine D1A antagonist) + 0</w:t>
      </w:r>
      <w:r w:rsidR="00644CD5">
        <w:t>.</w:t>
      </w:r>
      <w:r>
        <w:t>131(MAP-kinase-activated kinase 5 inhibitor) -0</w:t>
      </w:r>
      <w:r w:rsidR="00644CD5">
        <w:t>.</w:t>
      </w:r>
      <w:r>
        <w:t>233(Histamine H2 receptor agonist) + 0</w:t>
      </w:r>
      <w:r w:rsidR="00644CD5">
        <w:t>.</w:t>
      </w:r>
      <w:r>
        <w:t>254(Imidazoline receptor antagonist) -0</w:t>
      </w:r>
      <w:r w:rsidR="00644CD5">
        <w:t>.</w:t>
      </w:r>
      <w:r>
        <w:t>12(Ribosomal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11(Teratogen) -0</w:t>
      </w:r>
      <w:r w:rsidR="00644CD5">
        <w:t>.</w:t>
      </w:r>
      <w:r>
        <w:t>0934(T-cell protein-tyrosine phosphatase inhibitor) + 0</w:t>
      </w:r>
      <w:r w:rsidR="00644CD5">
        <w:t>.</w:t>
      </w:r>
      <w:r>
        <w:t>326(Carcinogenic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large intestine) -0</w:t>
      </w:r>
      <w:r w:rsidR="00644CD5">
        <w:t>.</w:t>
      </w:r>
      <w:r>
        <w:t>391(Dactylysin inhibitor) -0</w:t>
      </w:r>
      <w:r w:rsidR="00644CD5">
        <w:t>.</w:t>
      </w:r>
      <w:r>
        <w:t>206(Janus tyrosine kinase 2 inhibitor) -0</w:t>
      </w:r>
      <w:r w:rsidR="00644CD5">
        <w:t>.</w:t>
      </w:r>
      <w:r>
        <w:t>214(CYP17A1 expre</w:t>
      </w:r>
      <w:r>
        <w:t>s</w:t>
      </w:r>
      <w:r>
        <w:t>sion inhibitor) + 0</w:t>
      </w:r>
      <w:r w:rsidR="00644CD5">
        <w:t>.</w:t>
      </w:r>
      <w:r>
        <w:t>299(Phosphoethanolamine/phosphocholine phosphatase inhibitor) + 0</w:t>
      </w:r>
      <w:r w:rsidR="00644CD5">
        <w:t>.</w:t>
      </w:r>
      <w:r>
        <w:t>244(Morphine 6-dehydrogenase inhibitor) -0</w:t>
      </w:r>
      <w:r w:rsidR="00644CD5">
        <w:t>.</w:t>
      </w:r>
      <w:r>
        <w:t>0958(cAMP-dependent protein kinase type II-beta regulatory subunit inhibitor) + 0</w:t>
      </w:r>
      <w:r w:rsidR="00644CD5">
        <w:t>.</w:t>
      </w:r>
      <w:r>
        <w:t>121(Retinoid X alpha receptor agonist) + 0</w:t>
      </w:r>
      <w:r w:rsidR="00644CD5">
        <w:t>.</w:t>
      </w:r>
      <w:r>
        <w:t>279(Adenosine A2b receptor antagonist) + 0</w:t>
      </w:r>
      <w:r w:rsidR="00644CD5">
        <w:t>.</w:t>
      </w:r>
      <w:r>
        <w:t>11(Smooth muscle myosin light chain kinase inhibitor) -0</w:t>
      </w:r>
      <w:r w:rsidR="00644CD5">
        <w:t>.</w:t>
      </w:r>
      <w:r>
        <w:t>125(Transforming growth factor beta antagonist) -0</w:t>
      </w:r>
      <w:r w:rsidR="00644CD5">
        <w:t>.</w:t>
      </w:r>
      <w:r>
        <w:t>197(Acid phosphatase inhibitor) -0</w:t>
      </w:r>
      <w:r w:rsidR="00644CD5">
        <w:t>.</w:t>
      </w:r>
      <w:r>
        <w:t>0983(Paraplegia) -0</w:t>
      </w:r>
      <w:r w:rsidR="00644CD5">
        <w:t>.</w:t>
      </w:r>
      <w:r>
        <w:t>0182(NumNegative) + 0</w:t>
      </w:r>
      <w:r w:rsidR="00644CD5">
        <w:t>.</w:t>
      </w:r>
      <w:r>
        <w:t>226(Lysosomal Pro-X carboxypeptidase inhibitor) -0</w:t>
      </w:r>
      <w:r w:rsidR="00644CD5">
        <w:t>.</w:t>
      </w:r>
      <w:r>
        <w:t>283(5 Hydrox</w:t>
      </w:r>
      <w:r>
        <w:t>y</w:t>
      </w:r>
      <w:r>
        <w:t>tryptamine 2 agonist) + 0</w:t>
      </w:r>
      <w:r w:rsidR="00644CD5">
        <w:t>.</w:t>
      </w:r>
      <w:r>
        <w:t>323(Stromelysin 2 inhibitor) + 0</w:t>
      </w:r>
      <w:r w:rsidR="00644CD5">
        <w:t>.</w:t>
      </w:r>
      <w:r>
        <w:t>0448(Troponin C inhibitor) + 0</w:t>
      </w:r>
      <w:r w:rsidR="00644CD5">
        <w:t>.</w:t>
      </w:r>
      <w:r>
        <w:t>0905(Phospho-N-acetylmuramoyl-pentapeptide-transferase inhibitor) + 0</w:t>
      </w:r>
      <w:r w:rsidR="00644CD5">
        <w:t>.</w:t>
      </w:r>
      <w:r>
        <w:t>248(Cathepsin G inhibitor) + 0</w:t>
      </w:r>
      <w:r w:rsidR="00644CD5">
        <w:t>.</w:t>
      </w:r>
      <w:r>
        <w:t>101(Alpha-L-fucosidase 1 inhibitor) -0</w:t>
      </w:r>
      <w:r w:rsidR="00644CD5">
        <w:t>.</w:t>
      </w:r>
      <w:r>
        <w:t>0821(Opioid antagonist) -0</w:t>
      </w:r>
      <w:r w:rsidR="00644CD5">
        <w:t>.</w:t>
      </w:r>
      <w:r>
        <w:t>103(Matrix metalloproteinase 1 (membrane-type) inhibitor) -0</w:t>
      </w:r>
      <w:r w:rsidR="00644CD5">
        <w:t>.</w:t>
      </w:r>
      <w:r>
        <w:t>25(Peptidyl-prolyl cis-trans isomerase inhibitor) + 0</w:t>
      </w:r>
      <w:r w:rsidR="00644CD5">
        <w:t>.</w:t>
      </w:r>
      <w:r>
        <w:t>321(CYP27A substrate) -0</w:t>
      </w:r>
      <w:r w:rsidR="00644CD5">
        <w:t>.</w:t>
      </w:r>
      <w:r>
        <w:t>168(Protein-S-isoprenylcysteine O-methyltransferase inhibitor) -0</w:t>
      </w:r>
      <w:r w:rsidR="00644CD5">
        <w:t>.</w:t>
      </w:r>
      <w:r>
        <w:t>065(Potassium channel (Voltage-sensitive) blocker) -0</w:t>
      </w:r>
      <w:r w:rsidR="00644CD5">
        <w:t>.</w:t>
      </w:r>
      <w:r>
        <w:t>0698(CDC25A inhibitor) -0</w:t>
      </w:r>
      <w:r w:rsidR="00644CD5">
        <w:t>.</w:t>
      </w:r>
      <w:r>
        <w:t>0815(Drowsiness) + 0</w:t>
      </w:r>
      <w:r w:rsidR="00644CD5">
        <w:t>.</w:t>
      </w:r>
      <w:r>
        <w:t>0799(Factor XII inhibitor) + 0</w:t>
      </w:r>
      <w:r w:rsidR="00644CD5">
        <w:t>.</w:t>
      </w:r>
      <w:r>
        <w:t>104(Urticaria) -0</w:t>
      </w:r>
      <w:r w:rsidR="00644CD5">
        <w:t>.</w:t>
      </w:r>
      <w:r>
        <w:t>177(Thrombin inhibitor) + 0</w:t>
      </w:r>
      <w:r w:rsidR="00644CD5">
        <w:t>.</w:t>
      </w:r>
      <w:r>
        <w:t>0593(Cachexia treatment) + 0</w:t>
      </w:r>
      <w:r w:rsidR="00644CD5">
        <w:t>.</w:t>
      </w:r>
      <w:r>
        <w:t>209(Histone deacetylase class I inhibitor) -0</w:t>
      </w:r>
      <w:r w:rsidR="00644CD5">
        <w:t>.</w:t>
      </w:r>
      <w:r>
        <w:t>0886(Platelet growth factor antagonist) -0</w:t>
      </w:r>
      <w:r w:rsidR="00644CD5">
        <w:t>.</w:t>
      </w:r>
      <w:r>
        <w:t>194(Nicotinic receptor gamma subunit antagonist) + 0</w:t>
      </w:r>
      <w:r w:rsidR="00644CD5">
        <w:t>.</w:t>
      </w:r>
      <w:r>
        <w:t>152(Gamma-butyrobetaine dioxygenase inhibitor) -0</w:t>
      </w:r>
      <w:r w:rsidR="00644CD5">
        <w:t>.</w:t>
      </w:r>
      <w:r>
        <w:t>08(Aspartate 4-decarboxylase inhibitor) + 0</w:t>
      </w:r>
      <w:r w:rsidR="00644CD5">
        <w:t>.</w:t>
      </w:r>
      <w:r>
        <w:t>158(STC2 expression enhancer) -0</w:t>
      </w:r>
      <w:r w:rsidR="00644CD5">
        <w:t>.</w:t>
      </w:r>
      <w:r>
        <w:t>271(Lysophosphatidic acid 1 receptor antagonist) + 0</w:t>
      </w:r>
      <w:r w:rsidR="00644CD5">
        <w:t>.</w:t>
      </w:r>
      <w:r>
        <w:t>123(Hirsutism) + 0</w:t>
      </w:r>
      <w:r w:rsidR="00644CD5">
        <w:t>.</w:t>
      </w:r>
      <w:r>
        <w:t>21(TRPV2 blocker) -0</w:t>
      </w:r>
      <w:r w:rsidR="00644CD5">
        <w:t>.</w:t>
      </w:r>
      <w:r>
        <w:t>0709(MAP kinase 13 inhibitor) -0</w:t>
      </w:r>
      <w:r w:rsidR="00644CD5">
        <w:t>.</w:t>
      </w:r>
      <w:r>
        <w:t>2(L-Serine ammonia-lyase inhibitor) + 0</w:t>
      </w:r>
      <w:r w:rsidR="00644CD5">
        <w:t>.</w:t>
      </w:r>
      <w:r>
        <w:t>0519(Troponin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209(Aminopeptidase N inhibitor) + 0</w:t>
      </w:r>
      <w:r w:rsidR="00644CD5">
        <w:t>.</w:t>
      </w:r>
      <w:r>
        <w:t>0525(Integrin alpha4beta1 antagonist) + 0</w:t>
      </w:r>
      <w:r w:rsidR="00644CD5">
        <w:t>.</w:t>
      </w:r>
      <w:r>
        <w:t>148(CYP1B1 expression enhancer) -0</w:t>
      </w:r>
      <w:r w:rsidR="00644CD5">
        <w:t>.</w:t>
      </w:r>
      <w:r>
        <w:t>034(Stroke treatment) -0</w:t>
      </w:r>
      <w:r w:rsidR="00644CD5">
        <w:t>.</w:t>
      </w:r>
      <w:r>
        <w:t>0661(CYP3A substrate) + 0</w:t>
      </w:r>
      <w:r w:rsidR="00644CD5">
        <w:t>.</w:t>
      </w:r>
      <w:r>
        <w:t>0676(Dyslipidemia) -0</w:t>
      </w:r>
      <w:r w:rsidR="00644CD5">
        <w:t>.</w:t>
      </w:r>
      <w:r>
        <w:t>29(Histone deacetylase class IV inhibitor) + 0</w:t>
      </w:r>
      <w:r w:rsidR="00644CD5">
        <w:t>.</w:t>
      </w:r>
      <w:r>
        <w:t>0411(Rhodesain inhibitor) + 0</w:t>
      </w:r>
      <w:r w:rsidR="00644CD5">
        <w:t>.</w:t>
      </w:r>
      <w:r>
        <w:t>0517(Aconitate hydratase inhibitor) + 0</w:t>
      </w:r>
      <w:r w:rsidR="00644CD5">
        <w:t>.</w:t>
      </w:r>
      <w:r>
        <w:t>0842(Peroxidase substrate) + 0</w:t>
      </w:r>
      <w:r w:rsidR="00644CD5">
        <w:t>.</w:t>
      </w:r>
      <w:r>
        <w:t>0424(Elastase 3A inhibitor) -0</w:t>
      </w:r>
      <w:r w:rsidR="00644CD5">
        <w:t>.</w:t>
      </w:r>
      <w:r>
        <w:t>0462(Transcription factor E2F1 inhibitor) -0</w:t>
      </w:r>
      <w:r w:rsidR="00644CD5">
        <w:t>.</w:t>
      </w:r>
      <w:r>
        <w:t>0865(EDN1 expression inhibitor) + 0</w:t>
      </w:r>
      <w:r w:rsidR="00644CD5">
        <w:t>.</w:t>
      </w:r>
      <w:r>
        <w:t>0865(Extrapyramidal disorders treatment) + 0</w:t>
      </w:r>
      <w:r w:rsidR="00644CD5">
        <w:t>.</w:t>
      </w:r>
      <w:r>
        <w:t>158(3-Dehydroquinate dehydratase inhibitor) + 0</w:t>
      </w:r>
      <w:r w:rsidR="00644CD5">
        <w:t>.</w:t>
      </w:r>
      <w:r>
        <w:t>0372(Alanine racemase inhibitor) -0</w:t>
      </w:r>
      <w:r w:rsidR="00644CD5">
        <w:t>.</w:t>
      </w:r>
      <w:r>
        <w:t>0858(GABA A receptor antagonist) + 0</w:t>
      </w:r>
      <w:r w:rsidR="00644CD5">
        <w:t>.</w:t>
      </w:r>
      <w:r>
        <w:t>0735(IL8 expression enhancer) + 0</w:t>
      </w:r>
      <w:r w:rsidR="00644CD5">
        <w:t>.</w:t>
      </w:r>
      <w:r>
        <w:t>0413(Ca2+/calmodulin-dependent kinase I inhibitor) -0</w:t>
      </w:r>
      <w:r w:rsidR="00644CD5">
        <w:t>.</w:t>
      </w:r>
      <w:r>
        <w:t>035(Toll-Like receptor antagonist) -0</w:t>
      </w:r>
      <w:r w:rsidR="00644CD5">
        <w:t>.</w:t>
      </w:r>
      <w:r>
        <w:t>0928(Thioredoxin reductase inhibitor) + 0</w:t>
      </w:r>
      <w:r w:rsidR="00644CD5">
        <w:t>.</w:t>
      </w:r>
      <w:r>
        <w:t>0402(12-Lipoxygenase inhibitor) -0</w:t>
      </w:r>
      <w:r w:rsidR="00644CD5">
        <w:t>.</w:t>
      </w:r>
      <w:r>
        <w:t>0961(Glutamate (mGluR2) antagonist) + 0</w:t>
      </w:r>
      <w:r w:rsidR="00644CD5">
        <w:t>.</w:t>
      </w:r>
      <w:r>
        <w:t>0551(Dependence treatment) -0</w:t>
      </w:r>
      <w:r w:rsidR="00644CD5">
        <w:t>.</w:t>
      </w:r>
      <w:r>
        <w:t>0925(Heat shock protein 70 agonist) -0</w:t>
      </w:r>
      <w:r w:rsidR="00644CD5">
        <w:t>.</w:t>
      </w:r>
      <w:r>
        <w:t>15(5-Alpha-reductase 2 inhibitor) -0</w:t>
      </w:r>
      <w:r w:rsidR="00644CD5">
        <w:t>.</w:t>
      </w:r>
      <w:r>
        <w:t>0152(Antiviral) -0</w:t>
      </w:r>
      <w:r w:rsidR="00644CD5">
        <w:t>.</w:t>
      </w:r>
      <w:r>
        <w:t>0515(Ribosomal protein S6 kinase alpha 2 inhibitor) -0</w:t>
      </w:r>
      <w:r w:rsidR="00644CD5">
        <w:t>.</w:t>
      </w:r>
      <w:r>
        <w:t>12(Purine nucle</w:t>
      </w:r>
      <w:r>
        <w:t>o</w:t>
      </w:r>
      <w:r>
        <w:t>sidase inhibitor) + 0</w:t>
      </w:r>
      <w:r w:rsidR="00644CD5">
        <w:t>.</w:t>
      </w:r>
      <w:r>
        <w:t>0963(Granzyme B inhibitor) -0</w:t>
      </w:r>
      <w:r w:rsidR="00644CD5">
        <w:t>.</w:t>
      </w:r>
      <w:r>
        <w:t>067(Glycine hydroxymethyltransferase inhibitor) + 0</w:t>
      </w:r>
      <w:r w:rsidR="00644CD5">
        <w:t>.</w:t>
      </w:r>
      <w:r>
        <w:t>0234(3 Beta-hydroxy-delta 5-steroid dehydrogenase inhibitor) + 0</w:t>
      </w:r>
      <w:r w:rsidR="00644CD5">
        <w:t>.</w:t>
      </w:r>
      <w:r>
        <w:t>0268(CYP2B6 substrate) -0</w:t>
      </w:r>
      <w:r w:rsidR="00644CD5">
        <w:t>.</w:t>
      </w:r>
      <w:r>
        <w:t>0237(Nicastrin inhibitor) -0</w:t>
      </w:r>
      <w:r w:rsidR="00644CD5">
        <w:t>.</w:t>
      </w:r>
      <w:r>
        <w:t>0187(Eukaryotic translation initiation factor 4H inhibitor) + 0</w:t>
      </w:r>
      <w:r w:rsidR="00644CD5">
        <w:t>.</w:t>
      </w:r>
      <w:r>
        <w:t>027(Ca2+/calmodulin-dependent kinase I alpha inhib</w:t>
      </w:r>
      <w:r>
        <w:t>i</w:t>
      </w:r>
      <w:r>
        <w:t>tor) + 0</w:t>
      </w:r>
      <w:r w:rsidR="00644CD5">
        <w:t>.</w:t>
      </w:r>
      <w:r>
        <w:t>0178(Antifungal (Candida)) -0</w:t>
      </w:r>
      <w:r w:rsidR="00644CD5">
        <w:t>.</w:t>
      </w:r>
      <w:r>
        <w:t>0194(L lactate dehydrogenase C inhibitor) -0</w:t>
      </w:r>
      <w:r w:rsidR="00644CD5">
        <w:t>.</w:t>
      </w:r>
      <w:r>
        <w:t>0191(Phosphodiesterase 7B inhibitor) -0</w:t>
      </w:r>
      <w:r w:rsidR="00644CD5">
        <w:t>.</w:t>
      </w:r>
      <w:r>
        <w:t>0239(Aphasia) + 0</w:t>
      </w:r>
      <w:r w:rsidR="00644CD5">
        <w:t>.</w:t>
      </w:r>
      <w:r>
        <w:t xml:space="preserve">0366(Nucleotide-binding oligomerization domain-containing protein 1 inhibitor) + </w:t>
      </w:r>
      <w:r>
        <w:lastRenderedPageBreak/>
        <w:t>0</w:t>
      </w:r>
      <w:r w:rsidR="00644CD5">
        <w:t>.</w:t>
      </w:r>
      <w:r>
        <w:t>0982(Deoxyguanosine kinase inhibitor) -0</w:t>
      </w:r>
      <w:r w:rsidR="00644CD5">
        <w:t>.</w:t>
      </w:r>
      <w:r>
        <w:t>0389(Glucagon receptor antagonist) -0</w:t>
      </w:r>
      <w:r w:rsidR="00644CD5">
        <w:t>.</w:t>
      </w:r>
      <w:r>
        <w:t>0306(CYP2B4 substrate) -0</w:t>
      </w:r>
      <w:r w:rsidR="00644CD5">
        <w:t>.</w:t>
      </w:r>
      <w:r>
        <w:t>00982(Antineoplastic (small cell lung cancer)) + 0</w:t>
      </w:r>
      <w:r w:rsidR="00644CD5">
        <w:t>.</w:t>
      </w:r>
      <w:r>
        <w:t>015(TIE-2 antagonist) + 0</w:t>
      </w:r>
      <w:r w:rsidR="00644CD5">
        <w:t>.</w:t>
      </w:r>
      <w:r>
        <w:t>0188(Carcinogenic</w:t>
      </w:r>
      <w:r w:rsidR="00644CD5">
        <w:t>.</w:t>
      </w:r>
      <w:r>
        <w:t xml:space="preserve"> group 2A) -0</w:t>
      </w:r>
      <w:r w:rsidR="00644CD5">
        <w:t>.</w:t>
      </w:r>
      <w:r>
        <w:t>0224(UGT1A1 substrate) + 0</w:t>
      </w:r>
      <w:r w:rsidR="00644CD5">
        <w:t>.</w:t>
      </w:r>
      <w:r>
        <w:t>0331(3-Hydroxyanthranilate 3</w:t>
      </w:r>
      <w:r w:rsidR="00644CD5">
        <w:t>.</w:t>
      </w:r>
      <w:r>
        <w:t>4-dioxygenase inhibitor) -0</w:t>
      </w:r>
      <w:r w:rsidR="00644CD5">
        <w:t>.</w:t>
      </w:r>
      <w:r>
        <w:t>028(Oxaloacetate tauto</w:t>
      </w:r>
      <w:r>
        <w:t>m</w:t>
      </w:r>
      <w:r>
        <w:t>erase inhibitor) + 0</w:t>
      </w:r>
      <w:r w:rsidR="00644CD5">
        <w:t>.</w:t>
      </w:r>
      <w:r>
        <w:t>0103(Hypoglycemic) -0</w:t>
      </w:r>
      <w:r w:rsidR="00644CD5">
        <w:t>.</w:t>
      </w:r>
      <w:r>
        <w:t>0175(Cathepsin L inhibitor) -0</w:t>
      </w:r>
      <w:r w:rsidR="00644CD5">
        <w:t>.</w:t>
      </w:r>
      <w:r>
        <w:t>00468(Insulin secretagoues) -0</w:t>
      </w:r>
      <w:r w:rsidR="00644CD5">
        <w:t>.</w:t>
      </w:r>
      <w:r>
        <w:t>0135(Branched-chain-amino-acid transaminase inhibitor) + 0</w:t>
      </w:r>
      <w:r w:rsidR="00644CD5">
        <w:t>.</w:t>
      </w:r>
      <w:r>
        <w:t>016(Sodium/hydrogen exchanger 3 inhibitor) -0</w:t>
      </w:r>
      <w:r w:rsidR="00644CD5">
        <w:t>.</w:t>
      </w:r>
      <w:r>
        <w:t>00381(HIV-1 integrase inhibitor) -0</w:t>
      </w:r>
      <w:r w:rsidR="00644CD5">
        <w:t>.</w:t>
      </w:r>
      <w:r>
        <w:t>0179(Lysozyme inhibitor) + 0</w:t>
      </w:r>
      <w:r w:rsidR="00644CD5">
        <w:t>.</w:t>
      </w:r>
      <w:r>
        <w:t>00438(Muscle relaxant) + 0</w:t>
      </w:r>
      <w:r w:rsidR="00644CD5">
        <w:t>.</w:t>
      </w:r>
      <w:r>
        <w:t>004(Carbonic anh</w:t>
      </w:r>
      <w:r>
        <w:t>y</w:t>
      </w:r>
      <w:r>
        <w:t>drase VB inhibitor) -0</w:t>
      </w:r>
      <w:r w:rsidR="00644CD5">
        <w:t>.</w:t>
      </w:r>
      <w:r>
        <w:t>00441(Antiseptic) -0</w:t>
      </w:r>
      <w:r w:rsidR="00644CD5">
        <w:t>.</w:t>
      </w:r>
      <w:r>
        <w:t>00437(CCNE1 expression inhibitor) + 0</w:t>
      </w:r>
      <w:r w:rsidR="00644CD5">
        <w:t>.</w:t>
      </w:r>
      <w:r>
        <w:t>00242(Anaphylaxis) + 0</w:t>
      </w:r>
      <w:r w:rsidR="00644CD5">
        <w:t>.</w:t>
      </w:r>
      <w:r>
        <w:t>00388(4-Hydroxymandelate oxidase inhibitor) + 0</w:t>
      </w:r>
      <w:r w:rsidR="00644CD5">
        <w:t>.</w:t>
      </w:r>
      <w:r>
        <w:t>00182(SOX4 expression inhibitor) -0</w:t>
      </w:r>
      <w:r w:rsidR="00644CD5">
        <w:t>.</w:t>
      </w:r>
      <w:r>
        <w:t>000977(CLU expression enhancer) + 0</w:t>
      </w:r>
      <w:r w:rsidR="00644CD5">
        <w:t>.</w:t>
      </w:r>
      <w:r>
        <w:t>000671(5 Hydroxytryptamine 1F antagonist) -0</w:t>
      </w:r>
      <w:r w:rsidR="00644CD5">
        <w:t>.</w:t>
      </w:r>
      <w:r>
        <w:t>000899(Dopamine agonist) + 5</w:t>
      </w:r>
      <w:r w:rsidR="00644CD5">
        <w:t>.</w:t>
      </w:r>
      <w:r>
        <w:t>85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368(Antiparkinsonian</w:t>
      </w:r>
      <w:r w:rsidR="00644CD5">
        <w:t>.</w:t>
      </w:r>
      <w:r>
        <w:t xml:space="preserve"> tremor relieving) -0</w:t>
      </w:r>
      <w:r w:rsidR="00644CD5">
        <w:t>.</w:t>
      </w:r>
      <w:r>
        <w:t>951(Cystathionine gamma-lyase inhibitor) -0</w:t>
      </w:r>
      <w:r w:rsidR="00644CD5">
        <w:t>.</w:t>
      </w:r>
      <w:r>
        <w:t>62(Leukopenia) -0</w:t>
      </w:r>
      <w:r w:rsidR="00644CD5">
        <w:t>.</w:t>
      </w:r>
      <w:r>
        <w:t>474(Endothelin A receptor antagonist) + 4</w:t>
      </w:r>
      <w:r w:rsidR="00644CD5">
        <w:t>.</w:t>
      </w:r>
      <w:r>
        <w:t>47(Length) + 0</w:t>
      </w:r>
      <w:r w:rsidR="00644CD5">
        <w:t>.</w:t>
      </w:r>
      <w:r>
        <w:t>674(CYP2B6 substrate) -0</w:t>
      </w:r>
      <w:r w:rsidR="00644CD5">
        <w:t>.</w:t>
      </w:r>
      <w:r>
        <w:t>176(Antineoplastic (osteosa</w:t>
      </w:r>
      <w:r>
        <w:t>r</w:t>
      </w:r>
      <w:r>
        <w:t>coma)) + 0</w:t>
      </w:r>
      <w:r w:rsidR="00644CD5">
        <w:t>.</w:t>
      </w:r>
      <w:r>
        <w:t>155(NumAromAtoms) -1</w:t>
      </w:r>
      <w:r w:rsidR="00644CD5">
        <w:t>.</w:t>
      </w:r>
      <w:r>
        <w:t>22(Cholesterol antagonist) + 0</w:t>
      </w:r>
      <w:r w:rsidR="00644CD5">
        <w:t>.</w:t>
      </w:r>
      <w:r>
        <w:t>621(Gastrointestinal disturbance) + 0</w:t>
      </w:r>
      <w:r w:rsidR="00644CD5">
        <w:t>.</w:t>
      </w:r>
      <w:r>
        <w:t>194(Lipophilicity^2) + 0</w:t>
      </w:r>
      <w:r w:rsidR="00644CD5">
        <w:t>.</w:t>
      </w:r>
      <w:r>
        <w:t>239(Sweating) + 0</w:t>
      </w:r>
      <w:r w:rsidR="00644CD5">
        <w:t>.</w:t>
      </w:r>
      <w:r>
        <w:t>349(Bronchoconstrictor) + 22(Lipophilicity) -0</w:t>
      </w:r>
      <w:r w:rsidR="00644CD5">
        <w:t>.</w:t>
      </w:r>
      <w:r>
        <w:t>714(5-Formyltetrahydrofolate cyclo-ligase inhibitor) -0</w:t>
      </w:r>
      <w:r w:rsidR="00644CD5">
        <w:t>.</w:t>
      </w:r>
      <w:r>
        <w:t>459(CYP2 substrate) -0</w:t>
      </w:r>
      <w:r w:rsidR="00644CD5">
        <w:t>.</w:t>
      </w:r>
      <w:r>
        <w:t>728(Metalloproteinase-3 inhibitor) -0</w:t>
      </w:r>
      <w:r w:rsidR="00644CD5">
        <w:t>.</w:t>
      </w:r>
      <w:r>
        <w:t>139(DNA repair enzyme inhibitor) + 1</w:t>
      </w:r>
      <w:r w:rsidR="00644CD5">
        <w:t>.</w:t>
      </w:r>
      <w:r>
        <w:t>56(Sulfinoalanine decarboxylase inhibitor) + 0</w:t>
      </w:r>
      <w:r w:rsidR="00644CD5">
        <w:t>.</w:t>
      </w:r>
      <w:r>
        <w:t>0304(Antitussive</w:t>
      </w:r>
      <w:r w:rsidR="00644CD5">
        <w:t>.</w:t>
      </w:r>
      <w:r>
        <w:t xml:space="preserve"> narcotic) -0</w:t>
      </w:r>
      <w:r w:rsidR="00644CD5">
        <w:t>.</w:t>
      </w:r>
      <w:r>
        <w:t>176(Tumour necrosis factor alpha antagonist) -0</w:t>
      </w:r>
      <w:r w:rsidR="00644CD5">
        <w:t>.</w:t>
      </w:r>
      <w:r>
        <w:t>0945(Carcinogenic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vascular system) -0</w:t>
      </w:r>
      <w:r w:rsidR="00644CD5">
        <w:t>.</w:t>
      </w:r>
      <w:r>
        <w:t>612(Hydroxypyruvate reductase inhibitor) -1</w:t>
      </w:r>
      <w:r w:rsidR="00644CD5">
        <w:t>.</w:t>
      </w:r>
      <w:r>
        <w:t>86(Sigma 2 receptor antagonist) + 0</w:t>
      </w:r>
      <w:r w:rsidR="00644CD5">
        <w:t>.</w:t>
      </w:r>
      <w:r>
        <w:t>34(Diabetic neuropathy treatment) + 0</w:t>
      </w:r>
      <w:r w:rsidR="00644CD5">
        <w:t>.</w:t>
      </w:r>
      <w:r>
        <w:t>855(Colony stimulating factor agonist) + 0</w:t>
      </w:r>
      <w:r w:rsidR="00644CD5">
        <w:t>.</w:t>
      </w:r>
      <w:r>
        <w:t>122(AICAR transformylase inhibitor) -0</w:t>
      </w:r>
      <w:r w:rsidR="00644CD5">
        <w:t>.</w:t>
      </w:r>
      <w:r>
        <w:t>524(Histamine release inhib</w:t>
      </w:r>
      <w:r>
        <w:t>i</w:t>
      </w:r>
      <w:r>
        <w:t>tor) + 0</w:t>
      </w:r>
      <w:r w:rsidR="00644CD5">
        <w:t>.</w:t>
      </w:r>
      <w:r>
        <w:t>517(Ototoxicity) + 0</w:t>
      </w:r>
      <w:r w:rsidR="00644CD5">
        <w:t>.</w:t>
      </w:r>
      <w:r>
        <w:t>167(Antineoplastic (colorectal cancer)) -0</w:t>
      </w:r>
      <w:r w:rsidR="00644CD5">
        <w:t>.</w:t>
      </w:r>
      <w:r>
        <w:t>62(Carcinogenic</w:t>
      </w:r>
      <w:r w:rsidR="00644CD5">
        <w:t>.</w:t>
      </w:r>
      <w:r>
        <w:t xml:space="preserve"> rat) + 0</w:t>
      </w:r>
      <w:r w:rsidR="00644CD5">
        <w:t>.</w:t>
      </w:r>
      <w:r>
        <w:t>347(5 Hydroxytry</w:t>
      </w:r>
      <w:r>
        <w:t>p</w:t>
      </w:r>
      <w:r>
        <w:t>tamine 5 antagonist) + 0</w:t>
      </w:r>
      <w:r w:rsidR="00644CD5">
        <w:t>.</w:t>
      </w:r>
      <w:r>
        <w:t>878(Phosphodiesterase VII inhibitor) -0</w:t>
      </w:r>
      <w:r w:rsidR="00644CD5">
        <w:t>.</w:t>
      </w:r>
      <w:r>
        <w:t>299(Antineoplastic (lymphocytic leukemia)) -0</w:t>
      </w:r>
      <w:r w:rsidR="00644CD5">
        <w:t>.</w:t>
      </w:r>
      <w:r>
        <w:t>359(Histamine H2 receptor agonist) + 0</w:t>
      </w:r>
      <w:r w:rsidR="00644CD5">
        <w:t>.</w:t>
      </w:r>
      <w:r>
        <w:t>522(KiSS-1 receptor antagonist) + 0</w:t>
      </w:r>
      <w:r w:rsidR="00644CD5">
        <w:t>.</w:t>
      </w:r>
      <w:r>
        <w:t>442(GABA aminotransferase inhibitor) + 0</w:t>
      </w:r>
      <w:r w:rsidR="00644CD5">
        <w:t>.</w:t>
      </w:r>
      <w:r>
        <w:t>322(Antidiabetic symptomatic) -0</w:t>
      </w:r>
      <w:r w:rsidR="00644CD5">
        <w:t>.</w:t>
      </w:r>
      <w:r>
        <w:t>0891(NumAcceptor) + 0</w:t>
      </w:r>
      <w:r w:rsidR="00644CD5">
        <w:t>.</w:t>
      </w:r>
      <w:r>
        <w:t>0724(Spasmolytic</w:t>
      </w:r>
      <w:r w:rsidR="00644CD5">
        <w:t>.</w:t>
      </w:r>
      <w:r>
        <w:t xml:space="preserve"> Papaverin-like) + 0</w:t>
      </w:r>
      <w:r w:rsidR="00644CD5">
        <w:t>.</w:t>
      </w:r>
      <w:r>
        <w:t>674(Carcinogenic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276(AXL receptor tyrosine kinase inhibitor) + 0</w:t>
      </w:r>
      <w:r w:rsidR="00644CD5">
        <w:t>.</w:t>
      </w:r>
      <w:r>
        <w:t>516(Vision disturbance) -0</w:t>
      </w:r>
      <w:r w:rsidR="00644CD5">
        <w:t>.</w:t>
      </w:r>
      <w:r>
        <w:t>605(Amiloride-sensitive cation channel 1 blocker) + 0</w:t>
      </w:r>
      <w:r w:rsidR="00644CD5">
        <w:t>.</w:t>
      </w:r>
      <w:r>
        <w:t>386(ESR2 expression enhancer) -0</w:t>
      </w:r>
      <w:r w:rsidR="00644CD5">
        <w:t>.</w:t>
      </w:r>
      <w:r>
        <w:t>683(Potassium channel (Ca-activated) activator) + 0</w:t>
      </w:r>
      <w:r w:rsidR="00644CD5">
        <w:t>.</w:t>
      </w:r>
      <w:r>
        <w:t>332(MAP-kinase-activated kinase inhibitor) + 0</w:t>
      </w:r>
      <w:r w:rsidR="00644CD5">
        <w:t>.</w:t>
      </w:r>
      <w:r>
        <w:t>984(Membrane permeability enhancer) -1</w:t>
      </w:r>
      <w:r w:rsidR="00644CD5">
        <w:t>.</w:t>
      </w:r>
      <w:r>
        <w:t>33(Hair growth stimulant) + 0</w:t>
      </w:r>
      <w:r w:rsidR="00644CD5">
        <w:t>.</w:t>
      </w:r>
      <w:r>
        <w:t>29(Phosphoglycerate kinase 2 inhibitor) -0</w:t>
      </w:r>
      <w:r w:rsidR="00644CD5">
        <w:t>.</w:t>
      </w:r>
      <w:r>
        <w:t>389(Cytostatic) -0</w:t>
      </w:r>
      <w:r w:rsidR="00644CD5">
        <w:t>.</w:t>
      </w:r>
      <w:r>
        <w:t>387(Hexokinase stim</w:t>
      </w:r>
      <w:r>
        <w:t>u</w:t>
      </w:r>
      <w:r>
        <w:t>lant) + 0</w:t>
      </w:r>
      <w:r w:rsidR="00644CD5">
        <w:t>.</w:t>
      </w:r>
      <w:r>
        <w:t>71(Phenylalanine 4-hydroxylase inhibitor) -0</w:t>
      </w:r>
      <w:r w:rsidR="00644CD5">
        <w:t>.</w:t>
      </w:r>
      <w:r>
        <w:t>638(Dopamine D3 agonist) + 1</w:t>
      </w:r>
      <w:r w:rsidR="00644CD5">
        <w:t>.</w:t>
      </w:r>
      <w:r>
        <w:t>1(Phospholipase inhibitor) -0</w:t>
      </w:r>
      <w:r w:rsidR="00644CD5">
        <w:t>.</w:t>
      </w:r>
      <w:r>
        <w:t>73(EDN1 expression enhancer) -0</w:t>
      </w:r>
      <w:r w:rsidR="00644CD5">
        <w:t>.</w:t>
      </w:r>
      <w:r>
        <w:t>278(Retinoprotector) + 0</w:t>
      </w:r>
      <w:r w:rsidR="00644CD5">
        <w:t>.</w:t>
      </w:r>
      <w:r>
        <w:t>434(Anesthetic local) -0</w:t>
      </w:r>
      <w:r w:rsidR="00644CD5">
        <w:t>.</w:t>
      </w:r>
      <w:r>
        <w:t>257(Adenosine A2 receptor agonist) + 0</w:t>
      </w:r>
      <w:r w:rsidR="00644CD5">
        <w:t>.</w:t>
      </w:r>
      <w:r>
        <w:t>271(Antiviral (Influenza A)) + 0</w:t>
      </w:r>
      <w:r w:rsidR="00644CD5">
        <w:t>.</w:t>
      </w:r>
      <w:r>
        <w:t>0872(MW) -2</w:t>
      </w:r>
      <w:r w:rsidR="00644CD5">
        <w:t>.</w:t>
      </w:r>
      <w:r>
        <w:t>12(Asparagine synthase (glutamine-hydrolysing) inhib</w:t>
      </w:r>
      <w:r>
        <w:t>i</w:t>
      </w:r>
      <w:r>
        <w:t>tor) + 0</w:t>
      </w:r>
      <w:r w:rsidR="00644CD5">
        <w:t>.</w:t>
      </w:r>
      <w:r>
        <w:t>136(Protein-tyrosine phosphatase non-receptor type 22 inhibitor) -0</w:t>
      </w:r>
      <w:r w:rsidR="00644CD5">
        <w:t>.</w:t>
      </w:r>
      <w:r>
        <w:t>225(Angiotensin antagonist) + 0</w:t>
      </w:r>
      <w:r w:rsidR="00644CD5">
        <w:t>.</w:t>
      </w:r>
      <w:r>
        <w:t>413(Protocollagen prolyl hydroxylase inhibitor) -0</w:t>
      </w:r>
      <w:r w:rsidR="00644CD5">
        <w:t>.</w:t>
      </w:r>
      <w:r>
        <w:t>305(Glycosylceramidase inhibitor) -0</w:t>
      </w:r>
      <w:r w:rsidR="00644CD5">
        <w:t>.</w:t>
      </w:r>
      <w:r>
        <w:t>48(SUMO-activating e</w:t>
      </w:r>
      <w:r>
        <w:t>n</w:t>
      </w:r>
      <w:r>
        <w:t>zyme subunit 1 inhibitor) + 0</w:t>
      </w:r>
      <w:r w:rsidR="00644CD5">
        <w:t>.</w:t>
      </w:r>
      <w:r>
        <w:t>155(CYP3A5 expression enhancer) -0</w:t>
      </w:r>
      <w:r w:rsidR="00644CD5">
        <w:t>.</w:t>
      </w:r>
      <w:r>
        <w:t>653(Amyloid beta aggregation inhibitor) + 0</w:t>
      </w:r>
      <w:r w:rsidR="00644CD5">
        <w:t>.</w:t>
      </w:r>
      <w:r>
        <w:t>456(UDP-N-acetylmuramate-L-alanine ligase inhibitor) -0</w:t>
      </w:r>
      <w:r w:rsidR="00644CD5">
        <w:t>.</w:t>
      </w:r>
      <w:r>
        <w:t>216(Restenosis treatment) + 0</w:t>
      </w:r>
      <w:r w:rsidR="00644CD5">
        <w:t>.</w:t>
      </w:r>
      <w:r>
        <w:t>705(Imidazoline I2 rece</w:t>
      </w:r>
      <w:r>
        <w:t>p</w:t>
      </w:r>
      <w:r>
        <w:t>tor antagonist) -0</w:t>
      </w:r>
      <w:r w:rsidR="00644CD5">
        <w:t>.</w:t>
      </w:r>
      <w:r>
        <w:t>472(Mydriatic) + 0</w:t>
      </w:r>
      <w:r w:rsidR="00644CD5">
        <w:t>.</w:t>
      </w:r>
      <w:r>
        <w:t>47(Cytosolic phospholipase A2 beta inhibitor) + 0</w:t>
      </w:r>
      <w:r w:rsidR="00644CD5">
        <w:t>.</w:t>
      </w:r>
      <w:r>
        <w:t>196(Sucrase-isomaltase i</w:t>
      </w:r>
      <w:r>
        <w:t>n</w:t>
      </w:r>
      <w:r>
        <w:t>hibitor) + 0</w:t>
      </w:r>
      <w:r w:rsidR="00644CD5">
        <w:t>.</w:t>
      </w:r>
      <w:r>
        <w:t>383(Weight gain) + 0</w:t>
      </w:r>
      <w:r w:rsidR="00644CD5">
        <w:t>.</w:t>
      </w:r>
      <w:r>
        <w:t>224(Interleukin 5 antagonist) -0</w:t>
      </w:r>
      <w:r w:rsidR="00644CD5">
        <w:t>.</w:t>
      </w:r>
      <w:r>
        <w:t>689(UGT1A10 substrate) -0</w:t>
      </w:r>
      <w:r w:rsidR="00644CD5">
        <w:t>.</w:t>
      </w:r>
      <w:r>
        <w:t>183(Dihydroorotase inhibitor) + 0</w:t>
      </w:r>
      <w:r w:rsidR="00644CD5">
        <w:t>.</w:t>
      </w:r>
      <w:r>
        <w:t>941(Glutamate decarboxylase inhibitor) + 0</w:t>
      </w:r>
      <w:r w:rsidR="00644CD5">
        <w:t>.</w:t>
      </w:r>
      <w:r>
        <w:t>55(ATPase inhibitor) -0</w:t>
      </w:r>
      <w:r w:rsidR="00644CD5">
        <w:t>.</w:t>
      </w:r>
      <w:r>
        <w:t>338(Antiseptic) + 0</w:t>
      </w:r>
      <w:r w:rsidR="00644CD5">
        <w:t>.</w:t>
      </w:r>
      <w:r>
        <w:t>446(Hepatocyte growth factor antagonist) + 0</w:t>
      </w:r>
      <w:r w:rsidR="00644CD5">
        <w:t>.</w:t>
      </w:r>
      <w:r>
        <w:t>286(Pregnane X receptor agonist) + 0</w:t>
      </w:r>
      <w:r w:rsidR="00644CD5">
        <w:t>.</w:t>
      </w:r>
      <w:r>
        <w:t>647(Mediator release inhibitor) + 0</w:t>
      </w:r>
      <w:r w:rsidR="00644CD5">
        <w:t>.</w:t>
      </w:r>
      <w:r>
        <w:t>844(Calcium antagonist) + 0</w:t>
      </w:r>
      <w:r w:rsidR="00644CD5">
        <w:t>.</w:t>
      </w:r>
      <w:r>
        <w:t>275(Carcinogenic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259(Acylaminoacyl-peptidase inhibitor) -1</w:t>
      </w:r>
      <w:r w:rsidR="00644CD5">
        <w:t>.</w:t>
      </w:r>
      <w:r>
        <w:t>54(Beta-1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344(Cerebral hemorrhage) -0</w:t>
      </w:r>
      <w:r w:rsidR="00644CD5">
        <w:t>.</w:t>
      </w:r>
      <w:r>
        <w:t>359(CYP3A7 substrate) -0</w:t>
      </w:r>
      <w:r w:rsidR="00644CD5">
        <w:t>.</w:t>
      </w:r>
      <w:r>
        <w:t>553(Janus tyrosine kinase inhibitor) + 0</w:t>
      </w:r>
      <w:r w:rsidR="00644CD5">
        <w:t>.</w:t>
      </w:r>
      <w:r>
        <w:t>471(CCL5 expression enhancer) -0</w:t>
      </w:r>
      <w:r w:rsidR="00644CD5">
        <w:t>.</w:t>
      </w:r>
      <w:r>
        <w:t>338(Purinergic P2T antagonist) -0</w:t>
      </w:r>
      <w:r w:rsidR="00644CD5">
        <w:t>.</w:t>
      </w:r>
      <w:r>
        <w:t>817(Aldose reductase inhibitor) + 0</w:t>
      </w:r>
      <w:r w:rsidR="00644CD5">
        <w:t>.</w:t>
      </w:r>
      <w:r>
        <w:t>579(Trimethylamine-N-oxide reductase i</w:t>
      </w:r>
      <w:r>
        <w:t>n</w:t>
      </w:r>
      <w:r>
        <w:t>hibitor) + 0</w:t>
      </w:r>
      <w:r w:rsidR="00644CD5">
        <w:t>.</w:t>
      </w:r>
      <w:r>
        <w:t>83(Formyl peptide receptor antagonist) -0</w:t>
      </w:r>
      <w:r w:rsidR="00644CD5">
        <w:t>.</w:t>
      </w:r>
      <w:r>
        <w:t>283(MAP3K7 inhibitor) -0</w:t>
      </w:r>
      <w:r w:rsidR="00644CD5">
        <w:t>.</w:t>
      </w:r>
      <w:r>
        <w:t>148(ABCG1 expression enhancer) -0</w:t>
      </w:r>
      <w:r w:rsidR="00644CD5">
        <w:t>.</w:t>
      </w:r>
      <w:r>
        <w:t>497(Aryl-alcohol dehydrogenase inhibitor) + 0</w:t>
      </w:r>
      <w:r w:rsidR="00644CD5">
        <w:t>.</w:t>
      </w:r>
      <w:r>
        <w:t>935(TGF beta receptor type II kinase inhibitor) -0</w:t>
      </w:r>
      <w:r w:rsidR="00644CD5">
        <w:t>.</w:t>
      </w:r>
      <w:r>
        <w:t>316(Antiemetic) -0</w:t>
      </w:r>
      <w:r w:rsidR="00644CD5">
        <w:t>.</w:t>
      </w:r>
      <w:r>
        <w:t>105(Neuronal K-Cl cotransporter inhibitor) + 2</w:t>
      </w:r>
      <w:r w:rsidR="00644CD5">
        <w:t>.</w:t>
      </w:r>
      <w:r>
        <w:t>28(Sialidase 1 inhibitor) -0</w:t>
      </w:r>
      <w:r w:rsidR="00644CD5">
        <w:t>.</w:t>
      </w:r>
      <w:r>
        <w:t>171(Cyclin-dependent kinase 2 inhibitor) -0</w:t>
      </w:r>
      <w:r w:rsidR="00644CD5">
        <w:t>.</w:t>
      </w:r>
      <w:r>
        <w:t>185(MAP kinase 8 inhibitor) -0</w:t>
      </w:r>
      <w:r w:rsidR="00644CD5">
        <w:t>.</w:t>
      </w:r>
      <w:r>
        <w:t>703(Synaptic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229(Protein kinase B beta inhibitor) -1</w:t>
      </w:r>
      <w:r w:rsidR="00644CD5">
        <w:t>.</w:t>
      </w:r>
      <w:r>
        <w:t>05(Thyroid hormone beta 1 antagonist) -0</w:t>
      </w:r>
      <w:r w:rsidR="00644CD5">
        <w:t>.</w:t>
      </w:r>
      <w:r>
        <w:t>349(G-protein-coupled receptor kinase inhibitor) -0</w:t>
      </w:r>
      <w:r w:rsidR="00644CD5">
        <w:t>.</w:t>
      </w:r>
      <w:r>
        <w:t>532(Catechol 2</w:t>
      </w:r>
      <w:r w:rsidR="00644CD5">
        <w:t>.</w:t>
      </w:r>
      <w:r>
        <w:t>3-dioxygenase inhibitor) + 0</w:t>
      </w:r>
      <w:r w:rsidR="00644CD5">
        <w:t>.</w:t>
      </w:r>
      <w:r>
        <w:t>534(CCL20 expression enhancer) + 0</w:t>
      </w:r>
      <w:r w:rsidR="00644CD5">
        <w:t>.</w:t>
      </w:r>
      <w:r>
        <w:t>26(Lipase i</w:t>
      </w:r>
      <w:r>
        <w:t>n</w:t>
      </w:r>
      <w:r>
        <w:t>hibitor) -0</w:t>
      </w:r>
      <w:r w:rsidR="00644CD5">
        <w:t>.</w:t>
      </w:r>
      <w:r>
        <w:t>605(Gamma-glutamyl hydrolase inhibitor) + 0</w:t>
      </w:r>
      <w:r w:rsidR="00644CD5">
        <w:t>.</w:t>
      </w:r>
      <w:r>
        <w:t>194(Biliary tract disorders treatment) -0</w:t>
      </w:r>
      <w:r w:rsidR="00644CD5">
        <w:t>.</w:t>
      </w:r>
      <w:r>
        <w:t>751(Saccharopine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993(Cathepsin D inhibitor) + 0</w:t>
      </w:r>
      <w:r w:rsidR="00644CD5">
        <w:t>.</w:t>
      </w:r>
      <w:r>
        <w:t>557(Tyrosine phenol-lyase inhibitor) + 0</w:t>
      </w:r>
      <w:r w:rsidR="00644CD5">
        <w:t>.</w:t>
      </w:r>
      <w:r>
        <w:t>287(CDH1 expression enhancer) -0</w:t>
      </w:r>
      <w:r w:rsidR="00644CD5">
        <w:t>.</w:t>
      </w:r>
      <w:r>
        <w:t>242(Tyrosine-protein kinase TXK inhibitor) -0</w:t>
      </w:r>
      <w:r w:rsidR="00644CD5">
        <w:t>.</w:t>
      </w:r>
      <w:r>
        <w:t>261(Transforming growth factor antagonist) + 0</w:t>
      </w:r>
      <w:r w:rsidR="00644CD5">
        <w:t>.</w:t>
      </w:r>
      <w:r>
        <w:t>985(Adenosine A1 receptor agonist enhancer) -0</w:t>
      </w:r>
      <w:r w:rsidR="00644CD5">
        <w:t>.</w:t>
      </w:r>
      <w:r>
        <w:t>157(Nitric oxide antagonist) -0</w:t>
      </w:r>
      <w:r w:rsidR="00644CD5">
        <w:t>.</w:t>
      </w:r>
      <w:r>
        <w:t>347(Carcinogenic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155(CYP3A4 inhibitor) + 1</w:t>
      </w:r>
      <w:r w:rsidR="00644CD5">
        <w:t>.</w:t>
      </w:r>
      <w:r>
        <w:t>48(Caspase 8 inhibitor) -0</w:t>
      </w:r>
      <w:r w:rsidR="00644CD5">
        <w:t>.</w:t>
      </w:r>
      <w:r>
        <w:t xml:space="preserve">631(Histidine </w:t>
      </w:r>
      <w:r>
        <w:lastRenderedPageBreak/>
        <w:t>decarboxylase inhibitor) -0</w:t>
      </w:r>
      <w:r w:rsidR="00644CD5">
        <w:t>.</w:t>
      </w:r>
      <w:r>
        <w:t>175(Glutamate (mGluR group I) agonist) + 0</w:t>
      </w:r>
      <w:r w:rsidR="00644CD5">
        <w:t>.</w:t>
      </w:r>
      <w:r>
        <w:t>105(Antineoplastic (non-small cell lung cancer)) + 0</w:t>
      </w:r>
      <w:r w:rsidR="00644CD5">
        <w:t>.</w:t>
      </w:r>
      <w:r>
        <w:t>283(Protein kinase inhibitor) -0</w:t>
      </w:r>
      <w:r w:rsidR="00644CD5">
        <w:t>.</w:t>
      </w:r>
      <w:r>
        <w:t>469(Stearoyl-CoA desaturase inhibitor) -0</w:t>
      </w:r>
      <w:r w:rsidR="00644CD5">
        <w:t>.</w:t>
      </w:r>
      <w:r>
        <w:t>801(Protein phosphatase 2B inhibitor) + 0</w:t>
      </w:r>
      <w:r w:rsidR="00644CD5">
        <w:t>.</w:t>
      </w:r>
      <w:r>
        <w:t>605(CYP2D6 inhibitor) + 0</w:t>
      </w:r>
      <w:r w:rsidR="00644CD5">
        <w:t>.</w:t>
      </w:r>
      <w:r>
        <w:t>792(Pyruvate dehydrogenase stimulant) + 1</w:t>
      </w:r>
      <w:r w:rsidR="00644CD5">
        <w:t>.</w:t>
      </w:r>
      <w:r>
        <w:t>38(NAD+ diphosphatase inhib</w:t>
      </w:r>
      <w:r>
        <w:t>i</w:t>
      </w:r>
      <w:r>
        <w:t>tor) + 0</w:t>
      </w:r>
      <w:r w:rsidR="00644CD5">
        <w:t>.</w:t>
      </w:r>
      <w:r>
        <w:t>896(Fatty acid binding protein inhibitor) + 0</w:t>
      </w:r>
      <w:r w:rsidR="00644CD5">
        <w:t>.</w:t>
      </w:r>
      <w:r>
        <w:t>44(Cyclin-dependent kinase inhibitor) -0</w:t>
      </w:r>
      <w:r w:rsidR="00644CD5">
        <w:t>.</w:t>
      </w:r>
      <w:r>
        <w:t>726(Sphingosine kinase inhibitor) -0</w:t>
      </w:r>
      <w:r w:rsidR="00644CD5">
        <w:t>.</w:t>
      </w:r>
      <w:r>
        <w:t>578(Cyclic AMP modulator) + 0</w:t>
      </w:r>
      <w:r w:rsidR="00644CD5">
        <w:t>.</w:t>
      </w:r>
      <w:r>
        <w:t>124(Inositol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487(Shal pota</w:t>
      </w:r>
      <w:r>
        <w:t>s</w:t>
      </w:r>
      <w:r>
        <w:t>sium channel blocker) -0</w:t>
      </w:r>
      <w:r w:rsidR="00644CD5">
        <w:t>.</w:t>
      </w:r>
      <w:r>
        <w:t>241(Neuraminidase (Influenza B) inhibitor) + 0</w:t>
      </w:r>
      <w:r w:rsidR="00644CD5">
        <w:t>.</w:t>
      </w:r>
      <w:r>
        <w:t>0341(Sigma receptor antagonist) -0</w:t>
      </w:r>
      <w:r w:rsidR="00644CD5">
        <w:t>.</w:t>
      </w:r>
      <w:r>
        <w:t>687(Cholesterol esterase inhibitor) -0</w:t>
      </w:r>
      <w:r w:rsidR="00644CD5">
        <w:t>.</w:t>
      </w:r>
      <w:r>
        <w:t>774(Alpha-N-acetylgalactosaminide alpha-2</w:t>
      </w:r>
      <w:r w:rsidR="00644CD5">
        <w:t>.</w:t>
      </w:r>
      <w:r>
        <w:t>6-sialyltransferase inhibitor) + 0</w:t>
      </w:r>
      <w:r w:rsidR="00644CD5">
        <w:t>.</w:t>
      </w:r>
      <w:r>
        <w:t>509(Pneumotoxic) -0</w:t>
      </w:r>
      <w:r w:rsidR="00644CD5">
        <w:t>.</w:t>
      </w:r>
      <w:r>
        <w:t>633(Vitamin) + 0</w:t>
      </w:r>
      <w:r w:rsidR="00644CD5">
        <w:t>.</w:t>
      </w:r>
      <w:r>
        <w:t>522(Succinate-semialdehyde dehydrogenase inhibitor) -0</w:t>
      </w:r>
      <w:r w:rsidR="00644CD5">
        <w:t>.</w:t>
      </w:r>
      <w:r>
        <w:t>193(Potassium channel (Ca-activated) blocker) + 0</w:t>
      </w:r>
      <w:r w:rsidR="00644CD5">
        <w:t>.</w:t>
      </w:r>
      <w:r>
        <w:t>293(Antipruritic</w:t>
      </w:r>
      <w:r w:rsidR="00644CD5">
        <w:t>.</w:t>
      </w:r>
      <w:r>
        <w:t xml:space="preserve"> allergic) + 0</w:t>
      </w:r>
      <w:r w:rsidR="00644CD5">
        <w:t>.</w:t>
      </w:r>
      <w:r>
        <w:t>491(Antihypotensive) -0</w:t>
      </w:r>
      <w:r w:rsidR="00644CD5">
        <w:t>.</w:t>
      </w:r>
      <w:r>
        <w:t>337(Cyclin-dependent kinase 4 inhibitor) -0</w:t>
      </w:r>
      <w:r w:rsidR="00644CD5">
        <w:t>.</w:t>
      </w:r>
      <w:r>
        <w:t>365(Kallikrein 13 inhibitor) + 0</w:t>
      </w:r>
      <w:r w:rsidR="00644CD5">
        <w:t>.</w:t>
      </w:r>
      <w:r>
        <w:t>262(Carcinogenic</w:t>
      </w:r>
      <w:r w:rsidR="00644CD5">
        <w:t>.</w:t>
      </w:r>
      <w:r>
        <w:t xml:space="preserve"> breast) + 0</w:t>
      </w:r>
      <w:r w:rsidR="00644CD5">
        <w:t>.</w:t>
      </w:r>
      <w:r>
        <w:t>692(Secretase alpha stimulant) + 0</w:t>
      </w:r>
      <w:r w:rsidR="00644CD5">
        <w:t>.</w:t>
      </w:r>
      <w:r>
        <w:t>26(Rho-associated kinase II inhibitor) -0</w:t>
      </w:r>
      <w:r w:rsidR="00644CD5">
        <w:t>.</w:t>
      </w:r>
      <w:r>
        <w:t>34(Non-steroidal antiinflammatory agent) + 0</w:t>
      </w:r>
      <w:r w:rsidR="00644CD5">
        <w:t>.</w:t>
      </w:r>
      <w:r>
        <w:t>258(TXNRD1 expression enhancer) + 1</w:t>
      </w:r>
      <w:r w:rsidR="00644CD5">
        <w:t>.</w:t>
      </w:r>
      <w:r>
        <w:t>24(Adenosine A3 receptor agonist) -0</w:t>
      </w:r>
      <w:r w:rsidR="00644CD5">
        <w:t>.</w:t>
      </w:r>
      <w:r>
        <w:t>182(CYP1A2 substrate) -0</w:t>
      </w:r>
      <w:r w:rsidR="00644CD5">
        <w:t>.</w:t>
      </w:r>
      <w:r>
        <w:t>0272(NumNegative) -0</w:t>
      </w:r>
      <w:r w:rsidR="00644CD5">
        <w:t>.</w:t>
      </w:r>
      <w:r>
        <w:t>188(24-sterol C-methyltransferase inhibitor) + 0</w:t>
      </w:r>
      <w:r w:rsidR="00644CD5">
        <w:t>.</w:t>
      </w:r>
      <w:r>
        <w:t>113(ErbB-1 antagonist) + 0</w:t>
      </w:r>
      <w:r w:rsidR="00644CD5">
        <w:t>.</w:t>
      </w:r>
      <w:r>
        <w:t>439(Proteasome endopeptidase complex inhibitor) + 0</w:t>
      </w:r>
      <w:r w:rsidR="00644CD5">
        <w:t>.</w:t>
      </w:r>
      <w:r>
        <w:t>221(Pim-2 kinase inhibitor) -0</w:t>
      </w:r>
      <w:r w:rsidR="00644CD5">
        <w:t>.</w:t>
      </w:r>
      <w:r>
        <w:t>284(MAP kinase 11 inhibitor) + 0</w:t>
      </w:r>
      <w:r w:rsidR="00644CD5">
        <w:t>.</w:t>
      </w:r>
      <w:r>
        <w:t>099(Transcription factor STAT1 inhibitor) -0</w:t>
      </w:r>
      <w:r w:rsidR="00644CD5">
        <w:t>.</w:t>
      </w:r>
      <w:r>
        <w:t>164(Histone deacetylase 1B inhibitor) + 0</w:t>
      </w:r>
      <w:r w:rsidR="00644CD5">
        <w:t>.</w:t>
      </w:r>
      <w:r>
        <w:t>509(CXC chemokine 1 receptor antagonist) -0</w:t>
      </w:r>
      <w:r w:rsidR="00644CD5">
        <w:t>.</w:t>
      </w:r>
      <w:r>
        <w:t>424(Prostaglandin E2 antagonist) + 0</w:t>
      </w:r>
      <w:r w:rsidR="00644CD5">
        <w:t>.</w:t>
      </w:r>
      <w:r>
        <w:t>136(Myocarditis) + 0</w:t>
      </w:r>
      <w:r w:rsidR="00644CD5">
        <w:t>.</w:t>
      </w:r>
      <w:r>
        <w:t>0645(NumPositive) -0</w:t>
      </w:r>
      <w:r w:rsidR="00644CD5">
        <w:t>.</w:t>
      </w:r>
      <w:r>
        <w:t>206(Akinesia) -0</w:t>
      </w:r>
      <w:r w:rsidR="00644CD5">
        <w:t>.</w:t>
      </w:r>
      <w:r>
        <w:t>295(CASP9 expression enhancer) + 0</w:t>
      </w:r>
      <w:r w:rsidR="00644CD5">
        <w:t>.</w:t>
      </w:r>
      <w:r>
        <w:t>101(Antibiotic Penicillin-like) + 0</w:t>
      </w:r>
      <w:r w:rsidR="00644CD5">
        <w:t>.</w:t>
      </w:r>
      <w:r>
        <w:t>54(CDK1 expression inhibitor) + 0</w:t>
      </w:r>
      <w:r w:rsidR="00644CD5">
        <w:t>.</w:t>
      </w:r>
      <w:r>
        <w:t>21(TRKB antagonist) -0</w:t>
      </w:r>
      <w:r w:rsidR="00644CD5">
        <w:t>.</w:t>
      </w:r>
      <w:r>
        <w:t>159(Amino acid-polyamine-organocation (APC) transporter antagonist) + 0</w:t>
      </w:r>
      <w:r w:rsidR="00644CD5">
        <w:t>.</w:t>
      </w:r>
      <w:r>
        <w:t>287(Insecticide) -0</w:t>
      </w:r>
      <w:r w:rsidR="00644CD5">
        <w:t>.</w:t>
      </w:r>
      <w:r>
        <w:t>123(Cyclin-dependent kinase 5 activ</w:t>
      </w:r>
      <w:r>
        <w:t>a</w:t>
      </w:r>
      <w:r>
        <w:t>tor 1 inhibitor) -0</w:t>
      </w:r>
      <w:r w:rsidR="00644CD5">
        <w:t>.</w:t>
      </w:r>
      <w:r>
        <w:t>709(Beta 2 adrenoreceptor agonist) -0</w:t>
      </w:r>
      <w:r w:rsidR="00644CD5">
        <w:t>.</w:t>
      </w:r>
      <w:r>
        <w:t>155(Aphasia) + 0</w:t>
      </w:r>
      <w:r w:rsidR="00644CD5">
        <w:t>.</w:t>
      </w:r>
      <w:r>
        <w:t>337(NMDA receptor subunit 3A antagonist) -0</w:t>
      </w:r>
      <w:r w:rsidR="00644CD5">
        <w:t>.</w:t>
      </w:r>
      <w:r>
        <w:t>499(Gastritis treatment) + 0</w:t>
      </w:r>
      <w:r w:rsidR="00644CD5">
        <w:t>.</w:t>
      </w:r>
      <w:r>
        <w:t>111(Systemic lupus erythematosus treatment) -0</w:t>
      </w:r>
      <w:r w:rsidR="00644CD5">
        <w:t>.</w:t>
      </w:r>
      <w:r>
        <w:t>531(Tyrosine-protein kinase ABL2 inhibitor) -0</w:t>
      </w:r>
      <w:r w:rsidR="00644CD5">
        <w:t>.</w:t>
      </w:r>
      <w:r>
        <w:t>325(Menstruation disorders treatment) -0</w:t>
      </w:r>
      <w:r w:rsidR="00644CD5">
        <w:t>.</w:t>
      </w:r>
      <w:r>
        <w:t>691(Nicotinate phosphoribosyltransferase inhibitor) + 0</w:t>
      </w:r>
      <w:r w:rsidR="00644CD5">
        <w:t>.</w:t>
      </w:r>
      <w:r>
        <w:t>11(Elastase 3A inhibitor) -0</w:t>
      </w:r>
      <w:r w:rsidR="00644CD5">
        <w:t>.</w:t>
      </w:r>
      <w:r>
        <w:t>965(mRNA (guanine-N7-)-methyltransferase inhibitor) + 0</w:t>
      </w:r>
      <w:r w:rsidR="00644CD5">
        <w:t>.</w:t>
      </w:r>
      <w:r>
        <w:t>317(NMDA 2 receptor antagonist) + 0</w:t>
      </w:r>
      <w:r w:rsidR="00644CD5">
        <w:t>.</w:t>
      </w:r>
      <w:r>
        <w:t>202(Paranoia) + 0</w:t>
      </w:r>
      <w:r w:rsidR="00644CD5">
        <w:t>.</w:t>
      </w:r>
      <w:r>
        <w:t>211(Alpha galactosidase inhibitor) -0</w:t>
      </w:r>
      <w:r w:rsidR="00644CD5">
        <w:t>.</w:t>
      </w:r>
      <w:r>
        <w:t>303(LAMP3 expression inhibitor) + 0</w:t>
      </w:r>
      <w:r w:rsidR="00644CD5">
        <w:t>.</w:t>
      </w:r>
      <w:r>
        <w:t>14(ESR2 expression inhibitor) -0</w:t>
      </w:r>
      <w:r w:rsidR="00644CD5">
        <w:t>.</w:t>
      </w:r>
      <w:r>
        <w:t>12(Peptidyltransferase inhibitor) -0</w:t>
      </w:r>
      <w:r w:rsidR="00644CD5">
        <w:t>.</w:t>
      </w:r>
      <w:r>
        <w:t>22(Renin inhibitor) -0</w:t>
      </w:r>
      <w:r w:rsidR="00644CD5">
        <w:t>.</w:t>
      </w:r>
      <w:r>
        <w:t>285(Cyclin-dependent kinase 1 inhibitor) -0</w:t>
      </w:r>
      <w:r w:rsidR="00644CD5">
        <w:t>.</w:t>
      </w:r>
      <w:r>
        <w:t>205(Choreoathetosis) -0</w:t>
      </w:r>
      <w:r w:rsidR="00644CD5">
        <w:t>.</w:t>
      </w:r>
      <w:r>
        <w:t>152(Alopecia (hair loss)) -0</w:t>
      </w:r>
      <w:r w:rsidR="00644CD5">
        <w:t>.</w:t>
      </w:r>
      <w:r>
        <w:t>184(Retinoid X receptor agonist) + 0</w:t>
      </w:r>
      <w:r w:rsidR="00644CD5">
        <w:t>.</w:t>
      </w:r>
      <w:r>
        <w:t>624(Fibrinogen alpha chain inhibitor) -0</w:t>
      </w:r>
      <w:r w:rsidR="00644CD5">
        <w:t>.</w:t>
      </w:r>
      <w:r>
        <w:t>186(CYP2C9 substrate) -0</w:t>
      </w:r>
      <w:r w:rsidR="00644CD5">
        <w:t>.</w:t>
      </w:r>
      <w:r>
        <w:t>151(Ribosomal protein S6 kinase alpha 2 inhib</w:t>
      </w:r>
      <w:r>
        <w:t>i</w:t>
      </w:r>
      <w:r>
        <w:t>tor) -0</w:t>
      </w:r>
      <w:r w:rsidR="00644CD5">
        <w:t>.</w:t>
      </w:r>
      <w:r>
        <w:t>495(UGT1A3 substrate) -0</w:t>
      </w:r>
      <w:r w:rsidR="00644CD5">
        <w:t>.</w:t>
      </w:r>
      <w:r>
        <w:t>604(P2 nucleoside transporter inhibitor) -0</w:t>
      </w:r>
      <w:r w:rsidR="00644CD5">
        <w:t>.</w:t>
      </w:r>
      <w:r>
        <w:t>153(Paraplegia) + 0</w:t>
      </w:r>
      <w:r w:rsidR="00644CD5">
        <w:t>.</w:t>
      </w:r>
      <w:r>
        <w:t>242(Histamine release stimulant) + 0</w:t>
      </w:r>
      <w:r w:rsidR="00644CD5">
        <w:t>.</w:t>
      </w:r>
      <w:r>
        <w:t>137(Fibroblast activation protein alpha inhibitor) -0</w:t>
      </w:r>
      <w:r w:rsidR="00644CD5">
        <w:t>.</w:t>
      </w:r>
      <w:r>
        <w:t>272(MDM2 expression enhancer) -0</w:t>
      </w:r>
      <w:r w:rsidR="00644CD5">
        <w:t>.</w:t>
      </w:r>
      <w:r>
        <w:t>399(Melatonin 1a antagonist) -0</w:t>
      </w:r>
      <w:r w:rsidR="00644CD5">
        <w:t>.</w:t>
      </w:r>
      <w:r>
        <w:t>526(Calcium-independent phospholipase A2 inhibitor) -0</w:t>
      </w:r>
      <w:r w:rsidR="00644CD5">
        <w:t>.</w:t>
      </w:r>
      <w:r>
        <w:t>312(G0S2 expression enhancer) + 0</w:t>
      </w:r>
      <w:r w:rsidR="00644CD5">
        <w:t>.</w:t>
      </w:r>
      <w:r>
        <w:t>364(SPP1 expression enhancer) -0</w:t>
      </w:r>
      <w:r w:rsidR="00644CD5">
        <w:t>.</w:t>
      </w:r>
      <w:r>
        <w:t>152(CDC25A inhibitor) + 0</w:t>
      </w:r>
      <w:r w:rsidR="00644CD5">
        <w:t>.</w:t>
      </w:r>
      <w:r>
        <w:t>126(Farnesoid X receptor agonist) -0</w:t>
      </w:r>
      <w:r w:rsidR="00644CD5">
        <w:t>.</w:t>
      </w:r>
      <w:r>
        <w:t>458(Heat shock protein 90 beta antagonist) -0</w:t>
      </w:r>
      <w:r w:rsidR="00644CD5">
        <w:t>.</w:t>
      </w:r>
      <w:r>
        <w:t>278(Mannosyl-oligosaccharide 1</w:t>
      </w:r>
      <w:r w:rsidR="00644CD5">
        <w:t>.</w:t>
      </w:r>
      <w:r>
        <w:t>2-alpha-mannosidase inhibitor) + 0</w:t>
      </w:r>
      <w:r w:rsidR="00644CD5">
        <w:t>.</w:t>
      </w:r>
      <w:r>
        <w:t>144(Secretory phospholipase A2 inhibitor) + 0</w:t>
      </w:r>
      <w:r w:rsidR="00644CD5">
        <w:t>.</w:t>
      </w:r>
      <w:r>
        <w:t>22(CNS active muscle relaxant) -0</w:t>
      </w:r>
      <w:r w:rsidR="00644CD5">
        <w:t>.</w:t>
      </w:r>
      <w:r>
        <w:t>203(Alcohol dehydrogenase i</w:t>
      </w:r>
      <w:r>
        <w:t>n</w:t>
      </w:r>
      <w:r>
        <w:t>hibitor) + 0</w:t>
      </w:r>
      <w:r w:rsidR="00644CD5">
        <w:t>.</w:t>
      </w:r>
      <w:r>
        <w:t>403(Phosphatidylinositol 4-kinase inhibitor) + 0</w:t>
      </w:r>
      <w:r w:rsidR="00644CD5">
        <w:t>.</w:t>
      </w:r>
      <w:r>
        <w:t>0788(Antiviral (HIV)) + 0</w:t>
      </w:r>
      <w:r w:rsidR="00644CD5">
        <w:t>.</w:t>
      </w:r>
      <w:r>
        <w:t>199(MAP kinase kinase 7 inhibitor) -0</w:t>
      </w:r>
      <w:r w:rsidR="00644CD5">
        <w:t>.</w:t>
      </w:r>
      <w:r>
        <w:t>0629(Cell adhesion molecule inhibitor) + 0</w:t>
      </w:r>
      <w:r w:rsidR="00644CD5">
        <w:t>.</w:t>
      </w:r>
      <w:r>
        <w:t>0896(Ca2+/calmodulin-dependent protein kinase inhibitor) + 0</w:t>
      </w:r>
      <w:r w:rsidR="00644CD5">
        <w:t>.</w:t>
      </w:r>
      <w:r>
        <w:t>478(Sepiapterin deaminase inhibitor) + 0</w:t>
      </w:r>
      <w:r w:rsidR="00644CD5">
        <w:t>.</w:t>
      </w:r>
      <w:r>
        <w:t>477(Thromboxane A2 antagonist) -0</w:t>
      </w:r>
      <w:r w:rsidR="00644CD5">
        <w:t>.</w:t>
      </w:r>
      <w:r>
        <w:t>402(FAS expression inhibitor) -0</w:t>
      </w:r>
      <w:r w:rsidR="00644CD5">
        <w:t>.</w:t>
      </w:r>
      <w:r>
        <w:t>129(Purinergic receptor antagonist) + 0</w:t>
      </w:r>
      <w:r w:rsidR="00644CD5">
        <w:t>.</w:t>
      </w:r>
      <w:r>
        <w:t>285(Galactose oxidase inhibitor) -0</w:t>
      </w:r>
      <w:r w:rsidR="00644CD5">
        <w:t>.</w:t>
      </w:r>
      <w:r>
        <w:t>163(Antimigraine) + 0</w:t>
      </w:r>
      <w:r w:rsidR="00644CD5">
        <w:t>.</w:t>
      </w:r>
      <w:r>
        <w:t>139(5 Hydrox</w:t>
      </w:r>
      <w:r>
        <w:t>y</w:t>
      </w:r>
      <w:r>
        <w:t>tryptamine 1F antagonist) + 0</w:t>
      </w:r>
      <w:r w:rsidR="00644CD5">
        <w:t>.</w:t>
      </w:r>
      <w:r>
        <w:t>192(CYP2C18 substrate) -0</w:t>
      </w:r>
      <w:r w:rsidR="00644CD5">
        <w:t>.</w:t>
      </w:r>
      <w:r>
        <w:t>0919(Check point kinase 1 inhibitor) + 0</w:t>
      </w:r>
      <w:r w:rsidR="00644CD5">
        <w:t>.</w:t>
      </w:r>
      <w:r>
        <w:t>148(Nicotinic acid receptor agonist) -0</w:t>
      </w:r>
      <w:r w:rsidR="00644CD5">
        <w:t>.</w:t>
      </w:r>
      <w:r>
        <w:t>128(Serine-type D-Ala-D-Ala carboxypeptidase inhibitor) -0</w:t>
      </w:r>
      <w:r w:rsidR="00644CD5">
        <w:t>.</w:t>
      </w:r>
      <w:r>
        <w:t>115(Alpha 1L adrenoreceptor a</w:t>
      </w:r>
      <w:r>
        <w:t>n</w:t>
      </w:r>
      <w:r>
        <w:t>tagonist) + 0</w:t>
      </w:r>
      <w:r w:rsidR="00644CD5">
        <w:t>.</w:t>
      </w:r>
      <w:r>
        <w:t>129(Rhodesain inhibitor) -0</w:t>
      </w:r>
      <w:r w:rsidR="00644CD5">
        <w:t>.</w:t>
      </w:r>
      <w:r>
        <w:t>135(Kainate receptor 2 antagonist) -0</w:t>
      </w:r>
      <w:r w:rsidR="00644CD5">
        <w:t>.</w:t>
      </w:r>
      <w:r>
        <w:t>319(Cathepsin S inhibitor) -0</w:t>
      </w:r>
      <w:r w:rsidR="00644CD5">
        <w:t>.</w:t>
      </w:r>
      <w:r>
        <w:t>448(CCNA2 expression enhancer) -0</w:t>
      </w:r>
      <w:r w:rsidR="00644CD5">
        <w:t>.</w:t>
      </w:r>
      <w:r>
        <w:t>518(Carbonic anhydrase stimulant) -0</w:t>
      </w:r>
      <w:r w:rsidR="00644CD5">
        <w:t>.</w:t>
      </w:r>
      <w:r>
        <w:t>23(Antispirochetal) -0</w:t>
      </w:r>
      <w:r w:rsidR="00644CD5">
        <w:t>.</w:t>
      </w:r>
      <w:r>
        <w:t>386(Antihypertriglyceridemic) + 0</w:t>
      </w:r>
      <w:r w:rsidR="00644CD5">
        <w:t>.</w:t>
      </w:r>
      <w:r>
        <w:t>123(5 Hydroxytryptamine 1 antagonist) + 0</w:t>
      </w:r>
      <w:r w:rsidR="00644CD5">
        <w:t>.</w:t>
      </w:r>
      <w:r>
        <w:t>248(BAK1 expression enhancer) -0</w:t>
      </w:r>
      <w:r w:rsidR="00644CD5">
        <w:t>.</w:t>
      </w:r>
      <w:r>
        <w:t>174(SCD expression enhancer) + 0</w:t>
      </w:r>
      <w:r w:rsidR="00644CD5">
        <w:t>.</w:t>
      </w:r>
      <w:r>
        <w:t>415(Glycerol-3-phosphate dehydrogenase (NAD+) inhibitor) + 0</w:t>
      </w:r>
      <w:r w:rsidR="00644CD5">
        <w:t>.</w:t>
      </w:r>
      <w:r>
        <w:t>48(Arachidonic acid antagonist) -0</w:t>
      </w:r>
      <w:r w:rsidR="00644CD5">
        <w:t>.</w:t>
      </w:r>
      <w:r>
        <w:t>367(Neuropathy treatment) + 0</w:t>
      </w:r>
      <w:r w:rsidR="00644CD5">
        <w:t>.</w:t>
      </w:r>
      <w:r>
        <w:t>412(Tryptophan-tRNA ligase inhibitor) + 0</w:t>
      </w:r>
      <w:r w:rsidR="00644CD5">
        <w:t>.</w:t>
      </w:r>
      <w:r>
        <w:t>25(TH expression e</w:t>
      </w:r>
      <w:r>
        <w:t>n</w:t>
      </w:r>
      <w:r>
        <w:t>hancer) + 0</w:t>
      </w:r>
      <w:r w:rsidR="00644CD5">
        <w:t>.</w:t>
      </w:r>
      <w:r>
        <w:t>154(Antibacterial) -0</w:t>
      </w:r>
      <w:r w:rsidR="00644CD5">
        <w:t>.</w:t>
      </w:r>
      <w:r>
        <w:t>122(Antimycobacterial) -0</w:t>
      </w:r>
      <w:r w:rsidR="00644CD5">
        <w:t>.</w:t>
      </w:r>
      <w:r>
        <w:t>461(Glycerate kinase inhibitor) + 0</w:t>
      </w:r>
      <w:r w:rsidR="00644CD5">
        <w:t>.</w:t>
      </w:r>
      <w:r>
        <w:t>296(CDC-like kinase 2 inhibitor) + 0</w:t>
      </w:r>
      <w:r w:rsidR="00644CD5">
        <w:t>.</w:t>
      </w:r>
      <w:r>
        <w:t>115(Protein kinase C mu inhibitor) + 0</w:t>
      </w:r>
      <w:r w:rsidR="00644CD5">
        <w:t>.</w:t>
      </w:r>
      <w:r>
        <w:t>235(Sickle-cell anemia treatment) -0</w:t>
      </w:r>
      <w:r w:rsidR="00644CD5">
        <w:t>.</w:t>
      </w:r>
      <w:r>
        <w:t>363(Glutathione synthase inhibitor) + 0</w:t>
      </w:r>
      <w:r w:rsidR="00644CD5">
        <w:t>.</w:t>
      </w:r>
      <w:r>
        <w:t>0945(Purinergic P2X4 antagonist) -0</w:t>
      </w:r>
      <w:r w:rsidR="00644CD5">
        <w:t>.</w:t>
      </w:r>
      <w:r>
        <w:t>273(Peptidyl-Lys metalloendopeptidase inhibitor) + 0</w:t>
      </w:r>
      <w:r w:rsidR="00644CD5">
        <w:t>.</w:t>
      </w:r>
      <w:r>
        <w:t>1(Antiprotozoal (Toxoplasma)) + 0</w:t>
      </w:r>
      <w:r w:rsidR="00644CD5">
        <w:t>.</w:t>
      </w:r>
      <w:r>
        <w:t>32(Liver X receptor beta agonist) + 0</w:t>
      </w:r>
      <w:r w:rsidR="00644CD5">
        <w:t>.</w:t>
      </w:r>
      <w:r>
        <w:t>0755(Elastase 2 inhibitor) -0</w:t>
      </w:r>
      <w:r w:rsidR="00644CD5">
        <w:t>.</w:t>
      </w:r>
      <w:r>
        <w:t>152(Splenomegaly) + 0</w:t>
      </w:r>
      <w:r w:rsidR="00644CD5">
        <w:t>.</w:t>
      </w:r>
      <w:r>
        <w:t>0834(Prostaglandin EP12 antagonist) + 0</w:t>
      </w:r>
      <w:r w:rsidR="00644CD5">
        <w:t>.</w:t>
      </w:r>
      <w:r>
        <w:t>106(IL6 expression enhancer) -0</w:t>
      </w:r>
      <w:r w:rsidR="00644CD5">
        <w:t>.</w:t>
      </w:r>
      <w:r>
        <w:t>263(Retinoid X alpha receptor antagonist) + 0</w:t>
      </w:r>
      <w:r w:rsidR="00644CD5">
        <w:t>.</w:t>
      </w:r>
      <w:r>
        <w:t>095(Antibiotic Tribactam-like) + 0</w:t>
      </w:r>
      <w:r w:rsidR="00644CD5">
        <w:t>.</w:t>
      </w:r>
      <w:r>
        <w:t>19(Lysosomal Pro-X carboxypeptidase inhibitor) -0</w:t>
      </w:r>
      <w:r w:rsidR="00644CD5">
        <w:t>.</w:t>
      </w:r>
      <w:r>
        <w:t>267(3-Alpha-hydroxysteroid dehydrogenase type II inhibitor) + 0</w:t>
      </w:r>
      <w:r w:rsidR="00644CD5">
        <w:t>.</w:t>
      </w:r>
      <w:r>
        <w:t>0664(Substance P antagonist) -0</w:t>
      </w:r>
      <w:r w:rsidR="00644CD5">
        <w:t>.</w:t>
      </w:r>
      <w:r>
        <w:t>367(Lysophosphatidic acid 1 receptor antagonist) -0</w:t>
      </w:r>
      <w:r w:rsidR="00644CD5">
        <w:t>.</w:t>
      </w:r>
      <w:r>
        <w:t>122(Cytokine production inhibitor) + 0</w:t>
      </w:r>
      <w:r w:rsidR="00644CD5">
        <w:t>.</w:t>
      </w:r>
      <w:r>
        <w:t>153(Cytochrome P450 stimulant) -0</w:t>
      </w:r>
      <w:r w:rsidR="00644CD5">
        <w:t>.</w:t>
      </w:r>
      <w:r>
        <w:t>074(2</w:t>
      </w:r>
      <w:r w:rsidR="00644CD5">
        <w:t>.</w:t>
      </w:r>
      <w:r>
        <w:t>3-Oxidosqualene-lanosterol cyclase inhibitor) + 0</w:t>
      </w:r>
      <w:r w:rsidR="00644CD5">
        <w:t>.</w:t>
      </w:r>
      <w:r>
        <w:t>0766(5 Hydroxytryptamine release stimulant) -0</w:t>
      </w:r>
      <w:r w:rsidR="00644CD5">
        <w:t>.</w:t>
      </w:r>
      <w:r>
        <w:t>0633(Fibrosis treatment) -0</w:t>
      </w:r>
      <w:r w:rsidR="00644CD5">
        <w:t>.</w:t>
      </w:r>
      <w:r>
        <w:t>112(CCND1 expression inhibitor) -0</w:t>
      </w:r>
      <w:r w:rsidR="00644CD5">
        <w:t>.</w:t>
      </w:r>
      <w:r>
        <w:t>116(CYP2C6 substrate) + 0</w:t>
      </w:r>
      <w:r w:rsidR="00644CD5">
        <w:t>.</w:t>
      </w:r>
      <w:r>
        <w:t>0611(Transforming protein p21/H-Ras-1 inhibitor) + 0</w:t>
      </w:r>
      <w:r w:rsidR="00644CD5">
        <w:t>.</w:t>
      </w:r>
      <w:r>
        <w:t>138(Intestinal alkaline phosphatase inhibitor) + 0</w:t>
      </w:r>
      <w:r w:rsidR="00644CD5">
        <w:t>.</w:t>
      </w:r>
      <w:r>
        <w:t xml:space="preserve">283(MAP3K10 inhibitor) + </w:t>
      </w:r>
      <w:r>
        <w:lastRenderedPageBreak/>
        <w:t>0</w:t>
      </w:r>
      <w:r w:rsidR="00644CD5">
        <w:t>.</w:t>
      </w:r>
      <w:r>
        <w:t>349(CYP27A substrate) + 0</w:t>
      </w:r>
      <w:r w:rsidR="00644CD5">
        <w:t>.</w:t>
      </w:r>
      <w:r>
        <w:t>181(BAX expression inhibitor) + 0</w:t>
      </w:r>
      <w:r w:rsidR="00644CD5">
        <w:t>.</w:t>
      </w:r>
      <w:r>
        <w:t>0785(Lck kinase inhibitor) + 0</w:t>
      </w:r>
      <w:r w:rsidR="00644CD5">
        <w:t>.</w:t>
      </w:r>
      <w:r>
        <w:t>139(GCLM expre</w:t>
      </w:r>
      <w:r>
        <w:t>s</w:t>
      </w:r>
      <w:r>
        <w:t>sion enhancer) + 0</w:t>
      </w:r>
      <w:r w:rsidR="00644CD5">
        <w:t>.</w:t>
      </w:r>
      <w:r>
        <w:t>128(Antineoplastic (colon cancer)) + 0</w:t>
      </w:r>
      <w:r w:rsidR="00644CD5">
        <w:t>.</w:t>
      </w:r>
      <w:r>
        <w:t>0638(Sentrin-specific protease 8 inhibitor) -0</w:t>
      </w:r>
      <w:r w:rsidR="00644CD5">
        <w:t>.</w:t>
      </w:r>
      <w:r>
        <w:t>0739(DNA-dependent protein kinase inhibitor) -0</w:t>
      </w:r>
      <w:r w:rsidR="00644CD5">
        <w:t>.</w:t>
      </w:r>
      <w:r>
        <w:t>0413(Spasmolytic</w:t>
      </w:r>
      <w:r w:rsidR="00644CD5">
        <w:t>.</w:t>
      </w:r>
      <w:r>
        <w:t xml:space="preserve"> urinary) -0</w:t>
      </w:r>
      <w:r w:rsidR="00644CD5">
        <w:t>.</w:t>
      </w:r>
      <w:r>
        <w:t>0501(Cyclin H inhibitor) + 0</w:t>
      </w:r>
      <w:r w:rsidR="00644CD5">
        <w:t>.</w:t>
      </w:r>
      <w:r>
        <w:t>0652(Glycogen synthase kinase-3 inhibitor) + 0</w:t>
      </w:r>
      <w:r w:rsidR="00644CD5">
        <w:t>.</w:t>
      </w:r>
      <w:r>
        <w:t>103(Ovulation inhibitor) -0</w:t>
      </w:r>
      <w:r w:rsidR="00644CD5">
        <w:t>.</w:t>
      </w:r>
      <w:r>
        <w:t>133(Dopamine agonist) -0</w:t>
      </w:r>
      <w:r w:rsidR="00644CD5">
        <w:t>.</w:t>
      </w:r>
      <w:r>
        <w:t>0466(D-Amino-acid oxidase inhibitor) + 0</w:t>
      </w:r>
      <w:r w:rsidR="00644CD5">
        <w:t>.</w:t>
      </w:r>
      <w:r>
        <w:t>0588(Estrogen agonist) + 0</w:t>
      </w:r>
      <w:r w:rsidR="00644CD5">
        <w:t>.</w:t>
      </w:r>
      <w:r>
        <w:t>107(Beta-glucosidase inhibitor) + 0</w:t>
      </w:r>
      <w:r w:rsidR="00644CD5">
        <w:t>.</w:t>
      </w:r>
      <w:r>
        <w:t>125(Potassium channel (Inward rectifier) blocker) + 0</w:t>
      </w:r>
      <w:r w:rsidR="00644CD5">
        <w:t>.</w:t>
      </w:r>
      <w:r>
        <w:t>0749(Diuretic inhibitor) -0</w:t>
      </w:r>
      <w:r w:rsidR="00644CD5">
        <w:t>.</w:t>
      </w:r>
      <w:r>
        <w:t>0668(Agitation) + 0</w:t>
      </w:r>
      <w:r w:rsidR="00644CD5">
        <w:t>.</w:t>
      </w:r>
      <w:r>
        <w:t>0406(Urinary incontinence treatment) + 0</w:t>
      </w:r>
      <w:r w:rsidR="00644CD5">
        <w:t>.</w:t>
      </w:r>
      <w:r>
        <w:t>0537(Protease inhibitor) + 0</w:t>
      </w:r>
      <w:r w:rsidR="00644CD5">
        <w:t>.</w:t>
      </w:r>
      <w:r>
        <w:t>149(CYP4A11 inhibitor) -0</w:t>
      </w:r>
      <w:r w:rsidR="00644CD5">
        <w:t>.</w:t>
      </w:r>
      <w:r>
        <w:t>118(Alpha 2 adrenoreceptor agonist) -0</w:t>
      </w:r>
      <w:r w:rsidR="00644CD5">
        <w:t>.</w:t>
      </w:r>
      <w:r>
        <w:t>0396(Sodium/hydrogen exchanger 2 inhibitor) + 0</w:t>
      </w:r>
      <w:r w:rsidR="00644CD5">
        <w:t>.</w:t>
      </w:r>
      <w:r>
        <w:t>0361(Plasma kallikrein inhibitor) -0</w:t>
      </w:r>
      <w:r w:rsidR="00644CD5">
        <w:t>.</w:t>
      </w:r>
      <w:r>
        <w:t>14(Protease (Human cytomegalovirus) inhibitor) -0</w:t>
      </w:r>
      <w:r w:rsidR="00644CD5">
        <w:t>.</w:t>
      </w:r>
      <w:r>
        <w:t>0438(Phosphorylase kinase gamma subunit 2 inhibitor) -0</w:t>
      </w:r>
      <w:r w:rsidR="00644CD5">
        <w:t>.</w:t>
      </w:r>
      <w:r>
        <w:t>104(Catechol 1</w:t>
      </w:r>
      <w:r w:rsidR="00644CD5">
        <w:t>.</w:t>
      </w:r>
      <w:r>
        <w:t>2-dioxygenase inhibitor) + 0</w:t>
      </w:r>
      <w:r w:rsidR="00644CD5">
        <w:t>.</w:t>
      </w:r>
      <w:r>
        <w:t>0365(Farnesyltransferase inhibitor) + 0</w:t>
      </w:r>
      <w:r w:rsidR="00644CD5">
        <w:t>.</w:t>
      </w:r>
      <w:r>
        <w:t>0516(Neutropenia treatment) + 0</w:t>
      </w:r>
      <w:r w:rsidR="00644CD5">
        <w:t>.</w:t>
      </w:r>
      <w:r>
        <w:t>0524(Bradycardic) + 0</w:t>
      </w:r>
      <w:r w:rsidR="00644CD5">
        <w:t>.</w:t>
      </w:r>
      <w:r>
        <w:t>0619(Skin irritation</w:t>
      </w:r>
      <w:r w:rsidR="00644CD5">
        <w:t>.</w:t>
      </w:r>
      <w:r>
        <w:t xml:space="preserve"> weak) + 0</w:t>
      </w:r>
      <w:r w:rsidR="00644CD5">
        <w:t>.</w:t>
      </w:r>
      <w:r>
        <w:t>00868(NumHal) -0</w:t>
      </w:r>
      <w:r w:rsidR="00644CD5">
        <w:t>.</w:t>
      </w:r>
      <w:r>
        <w:t>176(Polyamine biosynthesis inhibitor) -0</w:t>
      </w:r>
      <w:r w:rsidR="00644CD5">
        <w:t>.</w:t>
      </w:r>
      <w:r>
        <w:t>115(Androgen antagonist) -0</w:t>
      </w:r>
      <w:r w:rsidR="00644CD5">
        <w:t>.</w:t>
      </w:r>
      <w:r>
        <w:t>0871(MAO A substrate) + 0</w:t>
      </w:r>
      <w:r w:rsidR="00644CD5">
        <w:t>.</w:t>
      </w:r>
      <w:r>
        <w:t>122(Aromatic-amino-acid transaminase inhibitor) -0</w:t>
      </w:r>
      <w:r w:rsidR="00644CD5">
        <w:t>.</w:t>
      </w:r>
      <w:r>
        <w:t>129(TP73 expression enhancer) -0</w:t>
      </w:r>
      <w:r w:rsidR="00644CD5">
        <w:t>.</w:t>
      </w:r>
      <w:r>
        <w:t>0425(Neuropeptide FF1 antagonist) + 0</w:t>
      </w:r>
      <w:r w:rsidR="00644CD5">
        <w:t>.</w:t>
      </w:r>
      <w:r>
        <w:t>126(Acyl-CoA dehydrogenase (NADP+) inhibitor) + 0</w:t>
      </w:r>
      <w:r w:rsidR="00644CD5">
        <w:t>.</w:t>
      </w:r>
      <w:r>
        <w:t>0283(ADAM9 i</w:t>
      </w:r>
      <w:r>
        <w:t>n</w:t>
      </w:r>
      <w:r>
        <w:t>hibitor) + 0</w:t>
      </w:r>
      <w:r w:rsidR="00644CD5">
        <w:t>.</w:t>
      </w:r>
      <w:r>
        <w:t>0308(Vision blurring) + 0</w:t>
      </w:r>
      <w:r w:rsidR="00644CD5">
        <w:t>.</w:t>
      </w:r>
      <w:r>
        <w:t>121(Antibiotic Rifamycin-like) + 0</w:t>
      </w:r>
      <w:r w:rsidR="00644CD5">
        <w:t>.</w:t>
      </w:r>
      <w:r>
        <w:t>0483(Calcium channel blocker) + 0</w:t>
      </w:r>
      <w:r w:rsidR="00644CD5">
        <w:t>.</w:t>
      </w:r>
      <w:r>
        <w:t>0726(Acetyl-CoA carboxylase 2 inhibitor) -0</w:t>
      </w:r>
      <w:r w:rsidR="00644CD5">
        <w:t>.</w:t>
      </w:r>
      <w:r>
        <w:t>129(Rhodopsin kinase inhibitor) + 0</w:t>
      </w:r>
      <w:r w:rsidR="00644CD5">
        <w:t>.</w:t>
      </w:r>
      <w:r>
        <w:t>0825(CMP-N-acetylneuraminate monooxygenase inhibitor) + 0</w:t>
      </w:r>
      <w:r w:rsidR="00644CD5">
        <w:t>.</w:t>
      </w:r>
      <w:r>
        <w:t>0238(Respiratory failure) -0</w:t>
      </w:r>
      <w:r w:rsidR="00644CD5">
        <w:t>.</w:t>
      </w:r>
      <w:r>
        <w:t>0208(Apolipoprotein B-100 inhibitor) -0</w:t>
      </w:r>
      <w:r w:rsidR="00644CD5">
        <w:t>.</w:t>
      </w:r>
      <w:r>
        <w:t>0261(Proto-oncogene tyrosine-protein kinase Kit inhibitor) + 0</w:t>
      </w:r>
      <w:r w:rsidR="00644CD5">
        <w:t>.</w:t>
      </w:r>
      <w:r>
        <w:t>14(CYP27 substrate) -0</w:t>
      </w:r>
      <w:r w:rsidR="00644CD5">
        <w:t>.</w:t>
      </w:r>
      <w:r>
        <w:t>0642(Glutamate (mGluR2) antagonist) + 0</w:t>
      </w:r>
      <w:r w:rsidR="00644CD5">
        <w:t>.</w:t>
      </w:r>
      <w:r>
        <w:t>0584(Cathepsin H inhibitor) + 0</w:t>
      </w:r>
      <w:r w:rsidR="00644CD5">
        <w:t>.</w:t>
      </w:r>
      <w:r>
        <w:t>0188(Phospho-N-acetylmuramoyl-pentapeptide-transferase inhibitor) + 0</w:t>
      </w:r>
      <w:r w:rsidR="00644CD5">
        <w:t>.</w:t>
      </w:r>
      <w:r>
        <w:t>0617(UGT2B17 substrate) + 0</w:t>
      </w:r>
      <w:r w:rsidR="00644CD5">
        <w:t>.</w:t>
      </w:r>
      <w:r>
        <w:t>0669(MAP-kinase-activated kinase 1 inhibitor) + 0</w:t>
      </w:r>
      <w:r w:rsidR="00644CD5">
        <w:t>.</w:t>
      </w:r>
      <w:r>
        <w:t>0286(BCL2 expression inhibitor) -0</w:t>
      </w:r>
      <w:r w:rsidR="00644CD5">
        <w:t>.</w:t>
      </w:r>
      <w:r>
        <w:t>0593(Pantoate-beta-alanine ligase inhibitor) -0</w:t>
      </w:r>
      <w:r w:rsidR="00644CD5">
        <w:t>.</w:t>
      </w:r>
      <w:r>
        <w:t>043(Histone deacetylase 10 inhibitor) -0</w:t>
      </w:r>
      <w:r w:rsidR="00644CD5">
        <w:t>.</w:t>
      </w:r>
      <w:r>
        <w:t>0206(p38 MAP kinase inhibitor) + 0</w:t>
      </w:r>
      <w:r w:rsidR="00644CD5">
        <w:t>.</w:t>
      </w:r>
      <w:r>
        <w:t>0557(Dihydrofolate reductase (Mycobacterium avium) inhibitor) -0</w:t>
      </w:r>
      <w:r w:rsidR="00644CD5">
        <w:t>.</w:t>
      </w:r>
      <w:r>
        <w:t>0136(Microtubule stabilization) + 0</w:t>
      </w:r>
      <w:r w:rsidR="00644CD5">
        <w:t>.</w:t>
      </w:r>
      <w:r>
        <w:t>0144(Epidermal growth factor antagonist) -0</w:t>
      </w:r>
      <w:r w:rsidR="00644CD5">
        <w:t>.</w:t>
      </w:r>
      <w:r>
        <w:t>0104(Cyclin-dependent kinase 6 inhibitor) + 0</w:t>
      </w:r>
      <w:r w:rsidR="00644CD5">
        <w:t>.</w:t>
      </w:r>
      <w:r>
        <w:t>0349(Antibiotic Carba</w:t>
      </w:r>
      <w:r>
        <w:t>p</w:t>
      </w:r>
      <w:r>
        <w:t>enem-like) + 0</w:t>
      </w:r>
      <w:r w:rsidR="00644CD5">
        <w:t>.</w:t>
      </w:r>
      <w:r>
        <w:t>0194(Acetylcholinesterase inhibitor) -0</w:t>
      </w:r>
      <w:r w:rsidR="00644CD5">
        <w:t>.</w:t>
      </w:r>
      <w:r>
        <w:t>0158(Antiuremic) + 0</w:t>
      </w:r>
      <w:r w:rsidR="00644CD5">
        <w:t>.</w:t>
      </w:r>
      <w:r>
        <w:t>00702(Phospholipase A1 inhibitor) + 0</w:t>
      </w:r>
      <w:r w:rsidR="00644CD5">
        <w:t>.</w:t>
      </w:r>
      <w:r>
        <w:t>00832(Bombesin antagonist) + 0</w:t>
      </w:r>
      <w:r w:rsidR="00644CD5">
        <w:t>.</w:t>
      </w:r>
      <w:r>
        <w:t>0106(Lipid metabolism regulator) -0</w:t>
      </w:r>
      <w:r w:rsidR="00644CD5">
        <w:t>.</w:t>
      </w:r>
      <w:r>
        <w:t>00837(Retinoic acid receptor antagonist) + 0</w:t>
      </w:r>
      <w:r w:rsidR="00644CD5">
        <w:t>.</w:t>
      </w:r>
      <w:r>
        <w:t>0126(CYP1 substrate) -0</w:t>
      </w:r>
      <w:r w:rsidR="00644CD5">
        <w:t>.</w:t>
      </w:r>
      <w:r>
        <w:t>00657(cAMP-dependent protein kinase gamma catalytic subunit inhibitor) -0</w:t>
      </w:r>
      <w:r w:rsidR="00644CD5">
        <w:t>.</w:t>
      </w:r>
      <w:r>
        <w:t>011(Amiloride-sensitive sodium channel 1 alpha-subunit blocker) + 0</w:t>
      </w:r>
      <w:r w:rsidR="00644CD5">
        <w:t>.</w:t>
      </w:r>
      <w:r>
        <w:t>00306(Ornithine decarboxylase inhibitor) + 0</w:t>
      </w:r>
      <w:r w:rsidR="00644CD5">
        <w:t>.</w:t>
      </w:r>
      <w:r>
        <w:t>00212(Purinergic P2X3 antagonist) + 0</w:t>
      </w:r>
      <w:r w:rsidR="00644CD5">
        <w:t>.</w:t>
      </w:r>
      <w:r>
        <w:t>011(Postcoital contraceptive) + 0</w:t>
      </w:r>
      <w:r w:rsidR="00644CD5">
        <w:t>.</w:t>
      </w:r>
      <w:r>
        <w:t>00254(Elastase 2A inhibitor) -0</w:t>
      </w:r>
      <w:r w:rsidR="00644CD5">
        <w:t>.</w:t>
      </w:r>
      <w:r>
        <w:t>00388(Xanthine dehydrogenase inhibitor) + 0</w:t>
      </w:r>
      <w:r w:rsidR="00644CD5">
        <w:t>.</w:t>
      </w:r>
      <w:r>
        <w:t>000719(DELTA14-sterol reductase inhibitor) + 5</w:t>
      </w:r>
      <w:r w:rsidR="00644CD5">
        <w:t>.</w:t>
      </w:r>
      <w:r>
        <w:t>41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142(Thiopurine S-methyltransferase inhibitor) + 0</w:t>
      </w:r>
      <w:r w:rsidR="00644CD5">
        <w:t>.</w:t>
      </w:r>
      <w:r>
        <w:t>446(Acetylcholine neuromuscular blocking agent) -0</w:t>
      </w:r>
      <w:r w:rsidR="00644CD5">
        <w:t>.</w:t>
      </w:r>
      <w:r>
        <w:t>467(Aggrecanase inhibitor) + 32</w:t>
      </w:r>
      <w:r w:rsidR="00644CD5">
        <w:t>.</w:t>
      </w:r>
      <w:r>
        <w:t>2(Lipophilicity) + 4</w:t>
      </w:r>
      <w:r w:rsidR="00644CD5">
        <w:t>.</w:t>
      </w:r>
      <w:r>
        <w:t>37(Length) + 23</w:t>
      </w:r>
      <w:r w:rsidR="00644CD5">
        <w:t>.</w:t>
      </w:r>
      <w:r>
        <w:t>6(Length^3) + 0</w:t>
      </w:r>
      <w:r w:rsidR="00644CD5">
        <w:t>.</w:t>
      </w:r>
      <w:r>
        <w:t>163(NumAromAtoms) + 0</w:t>
      </w:r>
      <w:r w:rsidR="00644CD5">
        <w:t>.</w:t>
      </w:r>
      <w:r>
        <w:t>8(CYP2D6 substrate) -0</w:t>
      </w:r>
      <w:r w:rsidR="00644CD5">
        <w:t>.</w:t>
      </w:r>
      <w:r>
        <w:t>448(Leukopenia) -1</w:t>
      </w:r>
      <w:r w:rsidR="00644CD5">
        <w:t>.</w:t>
      </w:r>
      <w:r>
        <w:t>04(SUMO-activating enzyme subunit 1 inhibitor) + 0</w:t>
      </w:r>
      <w:r w:rsidR="00644CD5">
        <w:t>.</w:t>
      </w:r>
      <w:r>
        <w:t>529(Matrix me</w:t>
      </w:r>
      <w:r>
        <w:t>t</w:t>
      </w:r>
      <w:r>
        <w:t>alloproteinase 4 (membrane-type) inhibitor) -0</w:t>
      </w:r>
      <w:r w:rsidR="00644CD5">
        <w:t>.</w:t>
      </w:r>
      <w:r>
        <w:t>924(CYP2 substrate) -0</w:t>
      </w:r>
      <w:r w:rsidR="00644CD5">
        <w:t>.</w:t>
      </w:r>
      <w:r>
        <w:t>201(Angiotensin antagonist) + 0</w:t>
      </w:r>
      <w:r w:rsidR="00644CD5">
        <w:t>.</w:t>
      </w:r>
      <w:r>
        <w:t>104(Lipophilicity^2) -1</w:t>
      </w:r>
      <w:r w:rsidR="00644CD5">
        <w:t>.</w:t>
      </w:r>
      <w:r>
        <w:t>96(N-formylglutamate deformylase inhibitor) + 0</w:t>
      </w:r>
      <w:r w:rsidR="00644CD5">
        <w:t>.</w:t>
      </w:r>
      <w:r>
        <w:t>259(Chronic obstructive pulmonary di</w:t>
      </w:r>
      <w:r>
        <w:t>s</w:t>
      </w:r>
      <w:r>
        <w:t>ease treatment) + 0</w:t>
      </w:r>
      <w:r w:rsidR="00644CD5">
        <w:t>.</w:t>
      </w:r>
      <w:r>
        <w:t>572(Gastrointestinal disturbance) + 1</w:t>
      </w:r>
      <w:r w:rsidR="00644CD5">
        <w:t>.</w:t>
      </w:r>
      <w:r>
        <w:t>31(Acyl-CoA dehydrogenase (NADP+) inhibitor) + 0</w:t>
      </w:r>
      <w:r w:rsidR="00644CD5">
        <w:t>.</w:t>
      </w:r>
      <w:r>
        <w:t>387(Antibiotic Cephalosporin-like) -0</w:t>
      </w:r>
      <w:r w:rsidR="00644CD5">
        <w:t>.</w:t>
      </w:r>
      <w:r>
        <w:t>00417(Myocardial infarction treatment) + 0</w:t>
      </w:r>
      <w:r w:rsidR="00644CD5">
        <w:t>.</w:t>
      </w:r>
      <w:r>
        <w:t>309(Convulsant) + 0</w:t>
      </w:r>
      <w:r w:rsidR="00644CD5">
        <w:t>.</w:t>
      </w:r>
      <w:r>
        <w:t>493(S-adenosyl-L-methionine decarboxylase inhibitor) + 0</w:t>
      </w:r>
      <w:r w:rsidR="00644CD5">
        <w:t>.</w:t>
      </w:r>
      <w:r>
        <w:t>54(Gynecological disorders treatment) + 0</w:t>
      </w:r>
      <w:r w:rsidR="00644CD5">
        <w:t>.</w:t>
      </w:r>
      <w:r>
        <w:t>208(Hypothermic) -0</w:t>
      </w:r>
      <w:r w:rsidR="00644CD5">
        <w:t>.</w:t>
      </w:r>
      <w:r>
        <w:t>0722(Respiratory impairment) -0</w:t>
      </w:r>
      <w:r w:rsidR="00644CD5">
        <w:t>.</w:t>
      </w:r>
      <w:r>
        <w:t>258(Collagenase 3 inhibitor) -0</w:t>
      </w:r>
      <w:r w:rsidR="00644CD5">
        <w:t>.</w:t>
      </w:r>
      <w:r>
        <w:t>294(VEGFA expression enhancer) + 0</w:t>
      </w:r>
      <w:r w:rsidR="00644CD5">
        <w:t>.</w:t>
      </w:r>
      <w:r>
        <w:t>476(Carcinogenic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-1</w:t>
      </w:r>
      <w:r w:rsidR="00644CD5">
        <w:t>.</w:t>
      </w:r>
      <w:r>
        <w:t>21(CF transmembrane conductance regulator antagonist) + 0</w:t>
      </w:r>
      <w:r w:rsidR="00644CD5">
        <w:t>.</w:t>
      </w:r>
      <w:r>
        <w:t>457(Inosine monophosphate dehydrogenase 1 inhibitor) -0</w:t>
      </w:r>
      <w:r w:rsidR="00644CD5">
        <w:t>.</w:t>
      </w:r>
      <w:r>
        <w:t>603(Prostatic (benign) hyperplasia treatment) + 0</w:t>
      </w:r>
      <w:r w:rsidR="00644CD5">
        <w:t>.</w:t>
      </w:r>
      <w:r>
        <w:t>241(Raynaud's phenomenon) -0</w:t>
      </w:r>
      <w:r w:rsidR="00644CD5">
        <w:t>.</w:t>
      </w:r>
      <w:r>
        <w:t>506(Non-steroidal antiinflammatory agent) + 0</w:t>
      </w:r>
      <w:r w:rsidR="00644CD5">
        <w:t>.</w:t>
      </w:r>
      <w:r>
        <w:t>409(HMGCS1 expression enhancer) + 0</w:t>
      </w:r>
      <w:r w:rsidR="00644CD5">
        <w:t>.</w:t>
      </w:r>
      <w:r>
        <w:t>316(CYP4F3 substrate) -0</w:t>
      </w:r>
      <w:r w:rsidR="00644CD5">
        <w:t>.</w:t>
      </w:r>
      <w:r>
        <w:t>262(AKR1C1 expression enhancer) + 0</w:t>
      </w:r>
      <w:r w:rsidR="00644CD5">
        <w:t>.</w:t>
      </w:r>
      <w:r>
        <w:t>305(Trypsin II inhibitor) -0</w:t>
      </w:r>
      <w:r w:rsidR="00644CD5">
        <w:t>.</w:t>
      </w:r>
      <w:r>
        <w:t>377(Prostaglandin F2 alpha antagonist) -0</w:t>
      </w:r>
      <w:r w:rsidR="00644CD5">
        <w:t>.</w:t>
      </w:r>
      <w:r>
        <w:t>0519(Integrin alphaVbeta5 antagonist) + 0</w:t>
      </w:r>
      <w:r w:rsidR="00644CD5">
        <w:t>.</w:t>
      </w:r>
      <w:r>
        <w:t>82(Phospholipase inhibitor) -0</w:t>
      </w:r>
      <w:r w:rsidR="00644CD5">
        <w:t>.</w:t>
      </w:r>
      <w:r>
        <w:t>263(Microtubule stabilization) -0</w:t>
      </w:r>
      <w:r w:rsidR="00644CD5">
        <w:t>.</w:t>
      </w:r>
      <w:r>
        <w:t>175(Posttraumatic stress disorder treatment) -1</w:t>
      </w:r>
      <w:r w:rsidR="00644CD5">
        <w:t>.</w:t>
      </w:r>
      <w:r>
        <w:t>1(Antihematotoxic) -0</w:t>
      </w:r>
      <w:r w:rsidR="00644CD5">
        <w:t>.</w:t>
      </w:r>
      <w:r>
        <w:t>576(CCND3 expression inhib</w:t>
      </w:r>
      <w:r>
        <w:t>i</w:t>
      </w:r>
      <w:r>
        <w:t>tor) -0</w:t>
      </w:r>
      <w:r w:rsidR="00644CD5">
        <w:t>.</w:t>
      </w:r>
      <w:r>
        <w:t>484(Phosphodiesterase 8B inhibitor) + 1</w:t>
      </w:r>
      <w:r w:rsidR="00644CD5">
        <w:t>.</w:t>
      </w:r>
      <w:r>
        <w:t>3(Calmodulin-domain protein kinase 1 inhibitor) -0</w:t>
      </w:r>
      <w:r w:rsidR="00644CD5">
        <w:t>.</w:t>
      </w:r>
      <w:r>
        <w:t>951(Phosphoserine phosphatase inhibitor) + 0</w:t>
      </w:r>
      <w:r w:rsidR="00644CD5">
        <w:t>.</w:t>
      </w:r>
      <w:r>
        <w:t>735(L lactate dehydrogenase A inhibitor) -0</w:t>
      </w:r>
      <w:r w:rsidR="00644CD5">
        <w:t>.</w:t>
      </w:r>
      <w:r>
        <w:t>855(Mydriatic) + 0</w:t>
      </w:r>
      <w:r w:rsidR="00644CD5">
        <w:t>.</w:t>
      </w:r>
      <w:r>
        <w:t>384(Antineoplastic (colorectal cancer)) -0</w:t>
      </w:r>
      <w:r w:rsidR="00644CD5">
        <w:t>.</w:t>
      </w:r>
      <w:r>
        <w:t>435(Polyamine oxidase inhibitor) + 0</w:t>
      </w:r>
      <w:r w:rsidR="00644CD5">
        <w:t>.</w:t>
      </w:r>
      <w:r>
        <w:t>303(Membrane integrity antagonist) -1</w:t>
      </w:r>
      <w:r w:rsidR="00644CD5">
        <w:t>.</w:t>
      </w:r>
      <w:r>
        <w:t>23(Corticotropin releasing factor antagonist) -0</w:t>
      </w:r>
      <w:r w:rsidR="00644CD5">
        <w:t>.</w:t>
      </w:r>
      <w:r>
        <w:t>103(Antineoplastic (small cell lung cancer)) + 0</w:t>
      </w:r>
      <w:r w:rsidR="00644CD5">
        <w:t>.</w:t>
      </w:r>
      <w:r>
        <w:t>362(Sucrase-isomaltase inhibitor) + 1</w:t>
      </w:r>
      <w:r w:rsidR="00644CD5">
        <w:t>.</w:t>
      </w:r>
      <w:r>
        <w:t>09(Methionyl aminopeptidase 1 inhibitor) -0</w:t>
      </w:r>
      <w:r w:rsidR="00644CD5">
        <w:t>.</w:t>
      </w:r>
      <w:r>
        <w:t>722(Amidophosphoribosyltransferase inhibitor) + 0</w:t>
      </w:r>
      <w:r w:rsidR="00644CD5">
        <w:t>.</w:t>
      </w:r>
      <w:r>
        <w:t>705(Glutamate decarboxylase inhibitor) -0</w:t>
      </w:r>
      <w:r w:rsidR="00644CD5">
        <w:t>.</w:t>
      </w:r>
      <w:r>
        <w:t>246(Neutral endopeptidase inhibitor) + 0</w:t>
      </w:r>
      <w:r w:rsidR="00644CD5">
        <w:t>.</w:t>
      </w:r>
      <w:r>
        <w:t>0972(MW) + 0</w:t>
      </w:r>
      <w:r w:rsidR="00644CD5">
        <w:t>.</w:t>
      </w:r>
      <w:r>
        <w:t>409(Ulceration) -0</w:t>
      </w:r>
      <w:r w:rsidR="00644CD5">
        <w:t>.</w:t>
      </w:r>
      <w:r>
        <w:t>412(Amiloride-sensitive cation channel 1 blocker) -0</w:t>
      </w:r>
      <w:r w:rsidR="00644CD5">
        <w:t>.</w:t>
      </w:r>
      <w:r>
        <w:t>234(Antiprotozoal (Trichomonas)) -0</w:t>
      </w:r>
      <w:r w:rsidR="00644CD5">
        <w:t>.</w:t>
      </w:r>
      <w:r>
        <w:t>382(Pyruvate dehydrogenase kinase 1 inhibitor) + 0</w:t>
      </w:r>
      <w:r w:rsidR="00644CD5">
        <w:t>.</w:t>
      </w:r>
      <w:r>
        <w:t>287(Hypersexuality) -1</w:t>
      </w:r>
      <w:r w:rsidR="00644CD5">
        <w:t>.</w:t>
      </w:r>
      <w:r>
        <w:t>12(Melatonin 5 antagonist) + 0</w:t>
      </w:r>
      <w:r w:rsidR="00644CD5">
        <w:t>.</w:t>
      </w:r>
      <w:r>
        <w:t>189(Integrin alphaVbeta6 antagonist) -0</w:t>
      </w:r>
      <w:r w:rsidR="00644CD5">
        <w:t>.</w:t>
      </w:r>
      <w:r>
        <w:t>833(Shaker potassium channel blocker) -0</w:t>
      </w:r>
      <w:r w:rsidR="00644CD5">
        <w:t>.</w:t>
      </w:r>
      <w:r>
        <w:t xml:space="preserve">345(Dopamine agonist) + </w:t>
      </w:r>
      <w:r>
        <w:lastRenderedPageBreak/>
        <w:t>0</w:t>
      </w:r>
      <w:r w:rsidR="00644CD5">
        <w:t>.</w:t>
      </w:r>
      <w:r>
        <w:t>184(Hepatocyte growth factor antagonist) + 0</w:t>
      </w:r>
      <w:r w:rsidR="00644CD5">
        <w:t>.</w:t>
      </w:r>
      <w:r>
        <w:t>785(SERPINE1 expression enhancer) + 0</w:t>
      </w:r>
      <w:r w:rsidR="00644CD5">
        <w:t>.</w:t>
      </w:r>
      <w:r>
        <w:t>152(Beta 2 adrenoreceptor antagonist) + 0</w:t>
      </w:r>
      <w:r w:rsidR="00644CD5">
        <w:t>.</w:t>
      </w:r>
      <w:r>
        <w:t>704(Lysine carboxypeptidase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548(Carcinogenic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275(cAMP-dependent protein kinase type II-alpha regulatory subunit inhibitor) + 0</w:t>
      </w:r>
      <w:r w:rsidR="00644CD5">
        <w:t>.</w:t>
      </w:r>
      <w:r>
        <w:t>668(Diabetic neuropathy trea</w:t>
      </w:r>
      <w:r>
        <w:t>t</w:t>
      </w:r>
      <w:r>
        <w:t>ment) + 0</w:t>
      </w:r>
      <w:r w:rsidR="00644CD5">
        <w:t>.</w:t>
      </w:r>
      <w:r>
        <w:t>345(Pain) -0</w:t>
      </w:r>
      <w:r w:rsidR="00644CD5">
        <w:t>.</w:t>
      </w:r>
      <w:r>
        <w:t>291(DNA intercalator) + 0</w:t>
      </w:r>
      <w:r w:rsidR="00644CD5">
        <w:t>.</w:t>
      </w:r>
      <w:r>
        <w:t>354(Caspase 6 inhibitor) + 0</w:t>
      </w:r>
      <w:r w:rsidR="00644CD5">
        <w:t>.</w:t>
      </w:r>
      <w:r>
        <w:t>452(CMP-N-acetylneuraminate monooxygenase inhibitor) -0</w:t>
      </w:r>
      <w:r w:rsidR="00644CD5">
        <w:t>.</w:t>
      </w:r>
      <w:r>
        <w:t>275(Free radical scavenger) + 0</w:t>
      </w:r>
      <w:r w:rsidR="00644CD5">
        <w:t>.</w:t>
      </w:r>
      <w:r>
        <w:t>258(CYP1A1* substrate) -0</w:t>
      </w:r>
      <w:r w:rsidR="00644CD5">
        <w:t>.</w:t>
      </w:r>
      <w:r>
        <w:t>175(EIF5A expression inhibitor) -1</w:t>
      </w:r>
      <w:r w:rsidR="00644CD5">
        <w:t>.</w:t>
      </w:r>
      <w:r>
        <w:t>2(5'-Nucleotidase inhibitor) + 0</w:t>
      </w:r>
      <w:r w:rsidR="00644CD5">
        <w:t>.</w:t>
      </w:r>
      <w:r>
        <w:t>285(IL8 expression enhancer) -0</w:t>
      </w:r>
      <w:r w:rsidR="00644CD5">
        <w:t>.</w:t>
      </w:r>
      <w:r>
        <w:t>271(Peptidyl-prolyl cis-trans isomerase FKBP1B inhibitor) -1</w:t>
      </w:r>
      <w:r w:rsidR="00644CD5">
        <w:t>.</w:t>
      </w:r>
      <w:r>
        <w:t>52(Beta-1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376(Endothelin receptor antagonist) + 0</w:t>
      </w:r>
      <w:r w:rsidR="00644CD5">
        <w:t>.</w:t>
      </w:r>
      <w:r>
        <w:t>205(Carcinogenic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241(Luteinizing hormone-releasing hormone antagonist) + 0</w:t>
      </w:r>
      <w:r w:rsidR="00644CD5">
        <w:t>.</w:t>
      </w:r>
      <w:r>
        <w:t>312(Cytosolic phospholipase A2 inhibitor) + 0</w:t>
      </w:r>
      <w:r w:rsidR="00644CD5">
        <w:t>.</w:t>
      </w:r>
      <w:r>
        <w:t>98(UGT2B4 substrate) -0</w:t>
      </w:r>
      <w:r w:rsidR="00644CD5">
        <w:t>.</w:t>
      </w:r>
      <w:r>
        <w:t>744(Thyroid hormone beta antagonist) -0</w:t>
      </w:r>
      <w:r w:rsidR="00644CD5">
        <w:t>.</w:t>
      </w:r>
      <w:r>
        <w:t>881(4-Hydroxy-2-oxoglutarate aldolase inhibitor) + 1</w:t>
      </w:r>
      <w:r w:rsidR="00644CD5">
        <w:t>.</w:t>
      </w:r>
      <w:r>
        <w:t>81(Alpha-N-acetylneuraminate alpha-2</w:t>
      </w:r>
      <w:r w:rsidR="00644CD5">
        <w:t>.</w:t>
      </w:r>
      <w:r>
        <w:t>8-sialyltransferase inhibitor) + 1</w:t>
      </w:r>
      <w:r w:rsidR="00644CD5">
        <w:t>.</w:t>
      </w:r>
      <w:r>
        <w:t>21(Cytosine deaminase inhibitor) -0</w:t>
      </w:r>
      <w:r w:rsidR="00644CD5">
        <w:t>.</w:t>
      </w:r>
      <w:r>
        <w:t>791(PPARG expre</w:t>
      </w:r>
      <w:r>
        <w:t>s</w:t>
      </w:r>
      <w:r>
        <w:t>sion enhancer) -0</w:t>
      </w:r>
      <w:r w:rsidR="00644CD5">
        <w:t>.</w:t>
      </w:r>
      <w:r>
        <w:t>752(Histidine ammonia-lyase inhibitor) -0</w:t>
      </w:r>
      <w:r w:rsidR="00644CD5">
        <w:t>.</w:t>
      </w:r>
      <w:r>
        <w:t>55(Malate dehydrogenase (oxaloacetate-decarboxylating) (NADP+) inhibitor) -0</w:t>
      </w:r>
      <w:r w:rsidR="00644CD5">
        <w:t>.</w:t>
      </w:r>
      <w:r>
        <w:t>683(AKR1C2 expression enhancer) + 0</w:t>
      </w:r>
      <w:r w:rsidR="00644CD5">
        <w:t>.</w:t>
      </w:r>
      <w:r>
        <w:t>59(CYP2G1 substrate) + 1</w:t>
      </w:r>
      <w:r w:rsidR="00644CD5">
        <w:t>.</w:t>
      </w:r>
      <w:r>
        <w:t>26(Alanine dehydrogenase inhibitor) + 0</w:t>
      </w:r>
      <w:r w:rsidR="00644CD5">
        <w:t>.</w:t>
      </w:r>
      <w:r>
        <w:t>166(Enoyl-[acyl-carrier-protein] reductase (NADH) inhibitor) + 0</w:t>
      </w:r>
      <w:r w:rsidR="00644CD5">
        <w:t>.</w:t>
      </w:r>
      <w:r>
        <w:t>194(Cachexia treatment) + 0</w:t>
      </w:r>
      <w:r w:rsidR="00644CD5">
        <w:t>.</w:t>
      </w:r>
      <w:r>
        <w:t>519(Alanine transaminase inhibitor) -0</w:t>
      </w:r>
      <w:r w:rsidR="00644CD5">
        <w:t>.</w:t>
      </w:r>
      <w:r>
        <w:t>762(Chemopreventive) + 0</w:t>
      </w:r>
      <w:r w:rsidR="00644CD5">
        <w:t>.</w:t>
      </w:r>
      <w:r>
        <w:t>566(NMDA receptor glycine site agonist) -0</w:t>
      </w:r>
      <w:r w:rsidR="00644CD5">
        <w:t>.</w:t>
      </w:r>
      <w:r>
        <w:t>0584(NumAcceptor) + 0</w:t>
      </w:r>
      <w:r w:rsidR="00644CD5">
        <w:t>.</w:t>
      </w:r>
      <w:r>
        <w:t>409(Glyceraldehyde-3-phosphate dehydrogenase inhibitor) -0</w:t>
      </w:r>
      <w:r w:rsidR="00644CD5">
        <w:t>.</w:t>
      </w:r>
      <w:r>
        <w:t>435(Lacrimal secretion stimulant) -0</w:t>
      </w:r>
      <w:r w:rsidR="00644CD5">
        <w:t>.</w:t>
      </w:r>
      <w:r>
        <w:t>167(Carbonyl reductase [NADPH] 1 inhibitor) -0</w:t>
      </w:r>
      <w:r w:rsidR="00644CD5">
        <w:t>.</w:t>
      </w:r>
      <w:r>
        <w:t>323(Linoleate diol synthase inhibitor) + 0</w:t>
      </w:r>
      <w:r w:rsidR="00644CD5">
        <w:t>.</w:t>
      </w:r>
      <w:r>
        <w:t>168(Thiazolidinedione) + 0</w:t>
      </w:r>
      <w:r w:rsidR="00644CD5">
        <w:t>.</w:t>
      </w:r>
      <w:r>
        <w:t>317(Estrone sulfotransferase stimulant) -0</w:t>
      </w:r>
      <w:r w:rsidR="00644CD5">
        <w:t>.</w:t>
      </w:r>
      <w:r>
        <w:t>846(UGT2B1 substrate) -0</w:t>
      </w:r>
      <w:r w:rsidR="00644CD5">
        <w:t>.</w:t>
      </w:r>
      <w:r>
        <w:t>805(Potassium channel (Ca-activated) activator) + 0</w:t>
      </w:r>
      <w:r w:rsidR="00644CD5">
        <w:t>.</w:t>
      </w:r>
      <w:r>
        <w:t>71(SELENBP1 expression inhibitor) + 0</w:t>
      </w:r>
      <w:r w:rsidR="00644CD5">
        <w:t>.</w:t>
      </w:r>
      <w:r>
        <w:t>561(Dihydroxy-acid dehydratase inhib</w:t>
      </w:r>
      <w:r>
        <w:t>i</w:t>
      </w:r>
      <w:r>
        <w:t>tor) -0</w:t>
      </w:r>
      <w:r w:rsidR="00644CD5">
        <w:t>.</w:t>
      </w:r>
      <w:r>
        <w:t>839(Sphingosine 1-phosphate receptor 3 antagonist) + 0</w:t>
      </w:r>
      <w:r w:rsidR="00644CD5">
        <w:t>.</w:t>
      </w:r>
      <w:r>
        <w:t>457(Irritation) -1</w:t>
      </w:r>
      <w:r w:rsidR="00644CD5">
        <w:t>.</w:t>
      </w:r>
      <w:r>
        <w:t>04(Neuropathy treatment) -0</w:t>
      </w:r>
      <w:r w:rsidR="00644CD5">
        <w:t>.</w:t>
      </w:r>
      <w:r>
        <w:t>74(SQLE expression inhibitor) + 0</w:t>
      </w:r>
      <w:r w:rsidR="00644CD5">
        <w:t>.</w:t>
      </w:r>
      <w:r>
        <w:t>596(Ether-a-go-go potassium channel blocker) -0</w:t>
      </w:r>
      <w:r w:rsidR="00644CD5">
        <w:t>.</w:t>
      </w:r>
      <w:r>
        <w:t>25(CDK2/cyclin E inhibitor) + 0</w:t>
      </w:r>
      <w:r w:rsidR="00644CD5">
        <w:t>.</w:t>
      </w:r>
      <w:r>
        <w:t>546(Sickle-cell anemia treatment) -0</w:t>
      </w:r>
      <w:r w:rsidR="00644CD5">
        <w:t>.</w:t>
      </w:r>
      <w:r>
        <w:t>235(Antimetastatic) -0</w:t>
      </w:r>
      <w:r w:rsidR="00644CD5">
        <w:t>.</w:t>
      </w:r>
      <w:r>
        <w:t>714(Histone deacetylase 9 inhibitor) + 0</w:t>
      </w:r>
      <w:r w:rsidR="00644CD5">
        <w:t>.</w:t>
      </w:r>
      <w:r>
        <w:t>372(Hypolipemic) -0</w:t>
      </w:r>
      <w:r w:rsidR="00644CD5">
        <w:t>.</w:t>
      </w:r>
      <w:r>
        <w:t>848(GABA transporter inhibitor) + 0</w:t>
      </w:r>
      <w:r w:rsidR="00644CD5">
        <w:t>.</w:t>
      </w:r>
      <w:r>
        <w:t>588(Phosphatidate cytidylyltransferase inhibitor) -0</w:t>
      </w:r>
      <w:r w:rsidR="00644CD5">
        <w:t>.</w:t>
      </w:r>
      <w:r>
        <w:t>299(Neurotrophic factor) + 0</w:t>
      </w:r>
      <w:r w:rsidR="00644CD5">
        <w:t>.</w:t>
      </w:r>
      <w:r>
        <w:t>143(Transcription factor STAT1 inhibitor) + 0</w:t>
      </w:r>
      <w:r w:rsidR="00644CD5">
        <w:t>.</w:t>
      </w:r>
      <w:r>
        <w:t>334(Adenylate cyclase inhibitor) + 0</w:t>
      </w:r>
      <w:r w:rsidR="00644CD5">
        <w:t>.</w:t>
      </w:r>
      <w:r>
        <w:t>237(Immunosuppressant) + 0</w:t>
      </w:r>
      <w:r w:rsidR="00644CD5">
        <w:t>.</w:t>
      </w:r>
      <w:r>
        <w:t>923(Arachidonic acid antagonist) + 0</w:t>
      </w:r>
      <w:r w:rsidR="00644CD5">
        <w:t>.</w:t>
      </w:r>
      <w:r>
        <w:t>989(2-(acetamidomethylene)succinate hydrolase inhibitor) + 0</w:t>
      </w:r>
      <w:r w:rsidR="00644CD5">
        <w:t>.</w:t>
      </w:r>
      <w:r>
        <w:t>243(Gastrointestinal disorders treatment) -0</w:t>
      </w:r>
      <w:r w:rsidR="00644CD5">
        <w:t>.</w:t>
      </w:r>
      <w:r>
        <w:t>68(Glutathione reductase inhibitor) -1</w:t>
      </w:r>
      <w:r w:rsidR="00644CD5">
        <w:t>.</w:t>
      </w:r>
      <w:r>
        <w:t>69(Phosphoribulokinase inhibitor) + 0</w:t>
      </w:r>
      <w:r w:rsidR="00644CD5">
        <w:t>.</w:t>
      </w:r>
      <w:r>
        <w:t>543(Proto-oncogene protein c-fos inhibitor) -1</w:t>
      </w:r>
      <w:r w:rsidR="00644CD5">
        <w:t>.</w:t>
      </w:r>
      <w:r>
        <w:t>02(UGT2B20 substrate) + 0</w:t>
      </w:r>
      <w:r w:rsidR="00644CD5">
        <w:t>.</w:t>
      </w:r>
      <w:r>
        <w:t>404(Nitrilase inhibitor) + 0</w:t>
      </w:r>
      <w:r w:rsidR="00644CD5">
        <w:t>.</w:t>
      </w:r>
      <w:r>
        <w:t>497(CC chemokine 9 receptor antagonist) + 0</w:t>
      </w:r>
      <w:r w:rsidR="00644CD5">
        <w:t>.</w:t>
      </w:r>
      <w:r>
        <w:t>936(UGT2B7H substrate) + 0</w:t>
      </w:r>
      <w:r w:rsidR="00644CD5">
        <w:t>.</w:t>
      </w:r>
      <w:r>
        <w:t>246(Alpha 2b adrenoreceptor agonist) -0</w:t>
      </w:r>
      <w:r w:rsidR="00644CD5">
        <w:t>.</w:t>
      </w:r>
      <w:r>
        <w:t>159(HIV-1 reverse transcriptase inhibitor) -0</w:t>
      </w:r>
      <w:r w:rsidR="00644CD5">
        <w:t>.</w:t>
      </w:r>
      <w:r>
        <w:t>206(Nucleoside transporters inhibitor) + 0</w:t>
      </w:r>
      <w:r w:rsidR="00644CD5">
        <w:t>.</w:t>
      </w:r>
      <w:r>
        <w:t>223(Tyk2 inhibitor) -0</w:t>
      </w:r>
      <w:r w:rsidR="00644CD5">
        <w:t>.</w:t>
      </w:r>
      <w:r>
        <w:t>207(Melanin-concentrating hormone receptor 2 antagonist) -0</w:t>
      </w:r>
      <w:r w:rsidR="00644CD5">
        <w:t>.</w:t>
      </w:r>
      <w:r>
        <w:t>374(Antiprotozoal (Amoeba)) + 0</w:t>
      </w:r>
      <w:r w:rsidR="00644CD5">
        <w:t>.</w:t>
      </w:r>
      <w:r>
        <w:t>24(Adenylate cyclase IV inhibitor) + 0</w:t>
      </w:r>
      <w:r w:rsidR="00644CD5">
        <w:t>.</w:t>
      </w:r>
      <w:r>
        <w:t>406(DUSP10 expression enhancer) -0</w:t>
      </w:r>
      <w:r w:rsidR="00644CD5">
        <w:t>.</w:t>
      </w:r>
      <w:r>
        <w:t>153(Interleukin 8 antagonist) -0</w:t>
      </w:r>
      <w:r w:rsidR="00644CD5">
        <w:t>.</w:t>
      </w:r>
      <w:r>
        <w:t>331(Peptidyl-Lys metalloendopeptidase inhibitor) -0</w:t>
      </w:r>
      <w:r w:rsidR="00644CD5">
        <w:t>.</w:t>
      </w:r>
      <w:r>
        <w:t>171(Keratolytic) + 0</w:t>
      </w:r>
      <w:r w:rsidR="00644CD5">
        <w:t>.</w:t>
      </w:r>
      <w:r>
        <w:t>339(AR expression inhibitor) + 0</w:t>
      </w:r>
      <w:r w:rsidR="00644CD5">
        <w:t>.</w:t>
      </w:r>
      <w:r>
        <w:t>317(Corticosteroid-like) -1</w:t>
      </w:r>
      <w:r w:rsidR="00644CD5">
        <w:t>.</w:t>
      </w:r>
      <w:r>
        <w:t>34(Chalcone isomerase inhibitor) -0</w:t>
      </w:r>
      <w:r w:rsidR="00644CD5">
        <w:t>.</w:t>
      </w:r>
      <w:r>
        <w:t>601(Interferon antagonist) + 0</w:t>
      </w:r>
      <w:r w:rsidR="00644CD5">
        <w:t>.</w:t>
      </w:r>
      <w:r>
        <w:t>143(Angiogenesis stimulant) + 0</w:t>
      </w:r>
      <w:r w:rsidR="00644CD5">
        <w:t>.</w:t>
      </w:r>
      <w:r>
        <w:t>567(Dipeptidyl peptidase VIII inhibitor) -1</w:t>
      </w:r>
      <w:r w:rsidR="00644CD5">
        <w:t>.</w:t>
      </w:r>
      <w:r>
        <w:t>19(mRNA (guanine-N7-)-methyltransferase inhibitor) + 0</w:t>
      </w:r>
      <w:r w:rsidR="00644CD5">
        <w:t>.</w:t>
      </w:r>
      <w:r>
        <w:t>689(Chorismate mutase inhibitor) + 0</w:t>
      </w:r>
      <w:r w:rsidR="00644CD5">
        <w:t>.</w:t>
      </w:r>
      <w:r>
        <w:t>182(Gout treatment) + 0</w:t>
      </w:r>
      <w:r w:rsidR="00644CD5">
        <w:t>.</w:t>
      </w:r>
      <w:r>
        <w:t>402(GSTP1 expression enhancer) + 0</w:t>
      </w:r>
      <w:r w:rsidR="00644CD5">
        <w:t>.</w:t>
      </w:r>
      <w:r>
        <w:t>645(Thromboxane A2 antagonist) + 0</w:t>
      </w:r>
      <w:r w:rsidR="00644CD5">
        <w:t>.</w:t>
      </w:r>
      <w:r>
        <w:t>895(Arginine-tRNA ligase inhibitor) + 0</w:t>
      </w:r>
      <w:r w:rsidR="00644CD5">
        <w:t>.</w:t>
      </w:r>
      <w:r>
        <w:t>51(CDC-like kinase 2 inhibitor) -0</w:t>
      </w:r>
      <w:r w:rsidR="00644CD5">
        <w:t>.</w:t>
      </w:r>
      <w:r>
        <w:t>155(SLC7A5 expression enhancer) + 0</w:t>
      </w:r>
      <w:r w:rsidR="00644CD5">
        <w:t>.</w:t>
      </w:r>
      <w:r>
        <w:t>167(Sweating) -0</w:t>
      </w:r>
      <w:r w:rsidR="00644CD5">
        <w:t>.</w:t>
      </w:r>
      <w:r>
        <w:t>166(Proto-oncogene tyrosine-protein kinase Yes inhibitor) -0</w:t>
      </w:r>
      <w:r w:rsidR="00644CD5">
        <w:t>.</w:t>
      </w:r>
      <w:r>
        <w:t>276(Aryl-alcohol dehydrogenase inhibitor) + 0</w:t>
      </w:r>
      <w:r w:rsidR="00644CD5">
        <w:t>.</w:t>
      </w:r>
      <w:r>
        <w:t>267(Integrin antagonist) -0</w:t>
      </w:r>
      <w:r w:rsidR="00644CD5">
        <w:t>.</w:t>
      </w:r>
      <w:r>
        <w:t>134(Antineoplastic (renal cancer)) + 0</w:t>
      </w:r>
      <w:r w:rsidR="00644CD5">
        <w:t>.</w:t>
      </w:r>
      <w:r>
        <w:t>887(3-Hydroxyanthranilate 3</w:t>
      </w:r>
      <w:r w:rsidR="00644CD5">
        <w:t>.</w:t>
      </w:r>
      <w:r>
        <w:t>4-dioxygenase inhibitor) -14</w:t>
      </w:r>
      <w:r w:rsidR="00644CD5">
        <w:t>.</w:t>
      </w:r>
      <w:r>
        <w:t>7(Length^2) + 0</w:t>
      </w:r>
      <w:r w:rsidR="00644CD5">
        <w:t>.</w:t>
      </w:r>
      <w:r>
        <w:t>395(Cytochrome P450 stimulant) -0</w:t>
      </w:r>
      <w:r w:rsidR="00644CD5">
        <w:t>.</w:t>
      </w:r>
      <w:r>
        <w:t>182(11-Beta-hydroxysteroid dehydrogenase 1 inhibitor) -0</w:t>
      </w:r>
      <w:r w:rsidR="00644CD5">
        <w:t>.</w:t>
      </w:r>
      <w:r>
        <w:t>216(Platelet activating factor alpha antagonist) + 0</w:t>
      </w:r>
      <w:r w:rsidR="00644CD5">
        <w:t>.</w:t>
      </w:r>
      <w:r>
        <w:t>18(dTMP kinase inhibitor) + 0</w:t>
      </w:r>
      <w:r w:rsidR="00644CD5">
        <w:t>.</w:t>
      </w:r>
      <w:r>
        <w:t>268(FGFR3 expression inhibitor) -0</w:t>
      </w:r>
      <w:r w:rsidR="00644CD5">
        <w:t>.</w:t>
      </w:r>
      <w:r>
        <w:t>444(Cyclin A2 inhibitor) -0</w:t>
      </w:r>
      <w:r w:rsidR="00644CD5">
        <w:t>.</w:t>
      </w:r>
      <w:r>
        <w:t>0943(Cerebrovascular disordes treatment) + 0</w:t>
      </w:r>
      <w:r w:rsidR="00644CD5">
        <w:t>.</w:t>
      </w:r>
      <w:r>
        <w:t>464(Phosphoenolpyruvate carboxylase inhibitor) + 0</w:t>
      </w:r>
      <w:r w:rsidR="00644CD5">
        <w:t>.</w:t>
      </w:r>
      <w:r>
        <w:t>492(Colony stimulating factor agonist) + 0</w:t>
      </w:r>
      <w:r w:rsidR="00644CD5">
        <w:t>.</w:t>
      </w:r>
      <w:r>
        <w:t>565(Adenosine deaminase inhibitor) + 0</w:t>
      </w:r>
      <w:r w:rsidR="00644CD5">
        <w:t>.</w:t>
      </w:r>
      <w:r>
        <w:t>194(Liver X receptor agonist) + 0</w:t>
      </w:r>
      <w:r w:rsidR="00644CD5">
        <w:t>.</w:t>
      </w:r>
      <w:r>
        <w:t>137(EphA2 antagonist) -0</w:t>
      </w:r>
      <w:r w:rsidR="00644CD5">
        <w:t>.</w:t>
      </w:r>
      <w:r>
        <w:t>319(Monoamine uptake inhibitor) + 0</w:t>
      </w:r>
      <w:r w:rsidR="00644CD5">
        <w:t>.</w:t>
      </w:r>
      <w:r>
        <w:t>154(Protein kinase (CK1) inhibitor) -0</w:t>
      </w:r>
      <w:r w:rsidR="00644CD5">
        <w:t>.</w:t>
      </w:r>
      <w:r>
        <w:t>128(Retinoic acid alpha receptor agonist) -0</w:t>
      </w:r>
      <w:r w:rsidR="00644CD5">
        <w:t>.</w:t>
      </w:r>
      <w:r>
        <w:t>609(TP73 expression enhancer) + 0</w:t>
      </w:r>
      <w:r w:rsidR="00644CD5">
        <w:t>.</w:t>
      </w:r>
      <w:r>
        <w:t>214(Ototoxicity) -0</w:t>
      </w:r>
      <w:r w:rsidR="00644CD5">
        <w:t>.</w:t>
      </w:r>
      <w:r>
        <w:t>119(KPNB1 expression inhibitor) -0</w:t>
      </w:r>
      <w:r w:rsidR="00644CD5">
        <w:t>.</w:t>
      </w:r>
      <w:r>
        <w:t>375(Antineoplastic antimetabolite) -0</w:t>
      </w:r>
      <w:r w:rsidR="00644CD5">
        <w:t>.</w:t>
      </w:r>
      <w:r>
        <w:t>226(MAP kinase 13 inhibitor) + 0</w:t>
      </w:r>
      <w:r w:rsidR="00644CD5">
        <w:t>.</w:t>
      </w:r>
      <w:r>
        <w:t>125(Cannabinoid CB2 receptor antagonist) + 0</w:t>
      </w:r>
      <w:r w:rsidR="00644CD5">
        <w:t>.</w:t>
      </w:r>
      <w:r>
        <w:t>105(HIF1A expression inhibitor) -0</w:t>
      </w:r>
      <w:r w:rsidR="00644CD5">
        <w:t>.</w:t>
      </w:r>
      <w:r>
        <w:t>0946(T cell receptor antagonist) -0</w:t>
      </w:r>
      <w:r w:rsidR="00644CD5">
        <w:t>.</w:t>
      </w:r>
      <w:r>
        <w:t>277(Menstruation disorders treatment) + 0</w:t>
      </w:r>
      <w:r w:rsidR="00644CD5">
        <w:t>.</w:t>
      </w:r>
      <w:r>
        <w:t>297(Antibiotic Carbapenem-like) -0</w:t>
      </w:r>
      <w:r w:rsidR="00644CD5">
        <w:t>.</w:t>
      </w:r>
      <w:r>
        <w:t>0704(DNA directed RNA polymerase inhibitor) -0</w:t>
      </w:r>
      <w:r w:rsidR="00644CD5">
        <w:t>.</w:t>
      </w:r>
      <w:r>
        <w:t>154(NGFR expression e</w:t>
      </w:r>
      <w:r>
        <w:t>n</w:t>
      </w:r>
      <w:r>
        <w:t>hancer) + 0</w:t>
      </w:r>
      <w:r w:rsidR="00644CD5">
        <w:t>.</w:t>
      </w:r>
      <w:r>
        <w:t>109(GDPD3 expression enhancer) + 0</w:t>
      </w:r>
      <w:r w:rsidR="00644CD5">
        <w:t>.</w:t>
      </w:r>
      <w:r>
        <w:t>173(Apnea) + 0</w:t>
      </w:r>
      <w:r w:rsidR="00644CD5">
        <w:t>.</w:t>
      </w:r>
      <w:r>
        <w:t>178(Cytosolic phospholipase A2 beta inhibitor) -0</w:t>
      </w:r>
      <w:r w:rsidR="00644CD5">
        <w:t>.</w:t>
      </w:r>
      <w:r>
        <w:t>198(Renin inhibitor) -0</w:t>
      </w:r>
      <w:r w:rsidR="00644CD5">
        <w:t>.</w:t>
      </w:r>
      <w:r>
        <w:t>323(3-Deoxy-7-phosphoheptulonate synthase inhibitor) + 0</w:t>
      </w:r>
      <w:r w:rsidR="00644CD5">
        <w:t>.</w:t>
      </w:r>
      <w:r>
        <w:t>117(Paranoia) + 0</w:t>
      </w:r>
      <w:r w:rsidR="00644CD5">
        <w:t>.</w:t>
      </w:r>
      <w:r>
        <w:t>265(ID1 e</w:t>
      </w:r>
      <w:r>
        <w:t>x</w:t>
      </w:r>
      <w:r>
        <w:t>pression inhibitor) -0</w:t>
      </w:r>
      <w:r w:rsidR="00644CD5">
        <w:t>.</w:t>
      </w:r>
      <w:r>
        <w:t>131(COL1A1 expression enhancer) -0</w:t>
      </w:r>
      <w:r w:rsidR="00644CD5">
        <w:t>.</w:t>
      </w:r>
      <w:r>
        <w:t>264(Hematopoietic inhibitor) + 0</w:t>
      </w:r>
      <w:r w:rsidR="00644CD5">
        <w:t>.</w:t>
      </w:r>
      <w:r>
        <w:t>357(Inosine monopho</w:t>
      </w:r>
      <w:r>
        <w:t>s</w:t>
      </w:r>
      <w:r>
        <w:t>phate dehydrogenase 2 inhibitor) + 0</w:t>
      </w:r>
      <w:r w:rsidR="00644CD5">
        <w:t>.</w:t>
      </w:r>
      <w:r>
        <w:t>0656(Neurodegenerative diseases treatment) + 0</w:t>
      </w:r>
      <w:r w:rsidR="00644CD5">
        <w:t>.</w:t>
      </w:r>
      <w:r>
        <w:t>282(KLK3 expression inhibitor) -0</w:t>
      </w:r>
      <w:r w:rsidR="00644CD5">
        <w:t>.</w:t>
      </w:r>
      <w:r>
        <w:t>177(Panic) -0</w:t>
      </w:r>
      <w:r w:rsidR="00644CD5">
        <w:t>.</w:t>
      </w:r>
      <w:r>
        <w:t>518(Glycerone-phosphate O-acyltransferase inhibitor) + 0</w:t>
      </w:r>
      <w:r w:rsidR="00644CD5">
        <w:t>.</w:t>
      </w:r>
      <w:r>
        <w:t>429(Carbonic anhydrase inhibitor) + 0</w:t>
      </w:r>
      <w:r w:rsidR="00644CD5">
        <w:t>.</w:t>
      </w:r>
      <w:r>
        <w:t>261(GABA C receptor antagonist) + 0</w:t>
      </w:r>
      <w:r w:rsidR="00644CD5">
        <w:t>.</w:t>
      </w:r>
      <w:r>
        <w:t>51(Linoleate isomerase inhibitor) -0</w:t>
      </w:r>
      <w:r w:rsidR="00644CD5">
        <w:t>.</w:t>
      </w:r>
      <w:r>
        <w:t>019(NumNegative) -0</w:t>
      </w:r>
      <w:r w:rsidR="00644CD5">
        <w:t>.</w:t>
      </w:r>
      <w:r>
        <w:t>159(Glycosuria) -</w:t>
      </w:r>
      <w:r>
        <w:lastRenderedPageBreak/>
        <w:t>0</w:t>
      </w:r>
      <w:r w:rsidR="00644CD5">
        <w:t>.</w:t>
      </w:r>
      <w:r>
        <w:t>313(Lactate 2-monooxygenase inhibitor) -0</w:t>
      </w:r>
      <w:r w:rsidR="00644CD5">
        <w:t>.</w:t>
      </w:r>
      <w:r>
        <w:t>098(Phosphorylase kinase gamma subunit 2 inhibitor) + 0</w:t>
      </w:r>
      <w:r w:rsidR="00644CD5">
        <w:t>.</w:t>
      </w:r>
      <w:r>
        <w:t>134(Tryptophan hydroxylase 1 inhibitor) + 0</w:t>
      </w:r>
      <w:r w:rsidR="00644CD5">
        <w:t>.</w:t>
      </w:r>
      <w:r>
        <w:t>191(CNS active muscle relaxant) + 0</w:t>
      </w:r>
      <w:r w:rsidR="00644CD5">
        <w:t>.</w:t>
      </w:r>
      <w:r>
        <w:t>158(Weight gain) -0</w:t>
      </w:r>
      <w:r w:rsidR="00644CD5">
        <w:t>.</w:t>
      </w:r>
      <w:r>
        <w:t>7(Adenylosuccinate lyase inhibitor) + 0</w:t>
      </w:r>
      <w:r w:rsidR="00644CD5">
        <w:t>.</w:t>
      </w:r>
      <w:r>
        <w:t>279(Procollagen-lysine 5-dioxygenase inhibitor) -0</w:t>
      </w:r>
      <w:r w:rsidR="00644CD5">
        <w:t>.</w:t>
      </w:r>
      <w:r>
        <w:t>107(Dopamine D1B antagonist) + 0</w:t>
      </w:r>
      <w:r w:rsidR="00644CD5">
        <w:t>.</w:t>
      </w:r>
      <w:r>
        <w:t>129(Lichenoid eruption) -0</w:t>
      </w:r>
      <w:r w:rsidR="00644CD5">
        <w:t>.</w:t>
      </w:r>
      <w:r>
        <w:t>152(Retinoic acid receptor antagonist) -0</w:t>
      </w:r>
      <w:r w:rsidR="00644CD5">
        <w:t>.</w:t>
      </w:r>
      <w:r>
        <w:t>318(TNFSF10 expression enha</w:t>
      </w:r>
      <w:r>
        <w:t>n</w:t>
      </w:r>
      <w:r>
        <w:t>cer) -0</w:t>
      </w:r>
      <w:r w:rsidR="00644CD5">
        <w:t>.</w:t>
      </w:r>
      <w:r>
        <w:t>234(CYP2C9 inducer) + 0</w:t>
      </w:r>
      <w:r w:rsidR="00644CD5">
        <w:t>.</w:t>
      </w:r>
      <w:r>
        <w:t>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293(Protein-tyrosine phosphatase LC-PTP inhibitor) + 0</w:t>
      </w:r>
      <w:r w:rsidR="00644CD5">
        <w:t>.</w:t>
      </w:r>
      <w:r>
        <w:t>0942(Alpha 2c adrenoreceptor agonist) -0</w:t>
      </w:r>
      <w:r w:rsidR="00644CD5">
        <w:t>.</w:t>
      </w:r>
      <w:r>
        <w:t>0619(Autotaxin inhibitor) -0</w:t>
      </w:r>
      <w:r w:rsidR="00644CD5">
        <w:t>.</w:t>
      </w:r>
      <w:r>
        <w:t>384(UGT1A10 su</w:t>
      </w:r>
      <w:r>
        <w:t>b</w:t>
      </w:r>
      <w:r>
        <w:t>strate) + 0</w:t>
      </w:r>
      <w:r w:rsidR="00644CD5">
        <w:t>.</w:t>
      </w:r>
      <w:r>
        <w:t>085(Bone formation stimulant) -0</w:t>
      </w:r>
      <w:r w:rsidR="00644CD5">
        <w:t>.</w:t>
      </w:r>
      <w:r>
        <w:t>134(Pyruvate dehydrogenase kinase inhibitor) + 0</w:t>
      </w:r>
      <w:r w:rsidR="00644CD5">
        <w:t>.</w:t>
      </w:r>
      <w:r>
        <w:t>0977(Phosphodiesterase 4A inhibitor) + 0</w:t>
      </w:r>
      <w:r w:rsidR="00644CD5">
        <w:t>.</w:t>
      </w:r>
      <w:r>
        <w:t>649(CYP27 substrate) -0</w:t>
      </w:r>
      <w:r w:rsidR="00644CD5">
        <w:t>.</w:t>
      </w:r>
      <w:r>
        <w:t>434(Polyamine biosynthesis inhibitor) + 0</w:t>
      </w:r>
      <w:r w:rsidR="00644CD5">
        <w:t>.</w:t>
      </w:r>
      <w:r>
        <w:t>0995(Protein kinase C theta inhibitor) + 0</w:t>
      </w:r>
      <w:r w:rsidR="00644CD5">
        <w:t>.</w:t>
      </w:r>
      <w:r>
        <w:t>161(Skin irritation</w:t>
      </w:r>
      <w:r w:rsidR="00644CD5">
        <w:t>.</w:t>
      </w:r>
      <w:r>
        <w:t xml:space="preserve"> weak) -0</w:t>
      </w:r>
      <w:r w:rsidR="00644CD5">
        <w:t>.</w:t>
      </w:r>
      <w:r>
        <w:t>0496(Calcium channel N-type blocker) -0</w:t>
      </w:r>
      <w:r w:rsidR="00644CD5">
        <w:t>.</w:t>
      </w:r>
      <w:r>
        <w:t>205(Scytalone dehydratase inhibitor) + 0</w:t>
      </w:r>
      <w:r w:rsidR="00644CD5">
        <w:t>.</w:t>
      </w:r>
      <w:r>
        <w:t>374(Adenosine A2 receptor agonist) + 0</w:t>
      </w:r>
      <w:r w:rsidR="00644CD5">
        <w:t>.</w:t>
      </w:r>
      <w:r>
        <w:t>0298(NumPositive) -0</w:t>
      </w:r>
      <w:r w:rsidR="00644CD5">
        <w:t>.</w:t>
      </w:r>
      <w:r>
        <w:t>101(Proto-oncogene tyrosine-protein kinase CSK inhibitor) -0</w:t>
      </w:r>
      <w:r w:rsidR="00644CD5">
        <w:t>.</w:t>
      </w:r>
      <w:r>
        <w:t>0819(Adenosylhomocysteine nucleosidase inhibitor) + 0</w:t>
      </w:r>
      <w:r w:rsidR="00644CD5">
        <w:t>.</w:t>
      </w:r>
      <w:r>
        <w:t>105(Phosphodiesterase XI inhibitor) + 0</w:t>
      </w:r>
      <w:r w:rsidR="00644CD5">
        <w:t>.</w:t>
      </w:r>
      <w:r>
        <w:t>112(5 Hydroxytryptamine uptake inhibitor) -0</w:t>
      </w:r>
      <w:r w:rsidR="00644CD5">
        <w:t>.</w:t>
      </w:r>
      <w:r>
        <w:t>0871(Amino acid-polyamine-organocation (APC) transporter antagonist) + 0</w:t>
      </w:r>
      <w:r w:rsidR="00644CD5">
        <w:t>.</w:t>
      </w:r>
      <w:r>
        <w:t>0736(BCR/ABL p210 fusion protein inhibitor) + 0</w:t>
      </w:r>
      <w:r w:rsidR="00644CD5">
        <w:t>.</w:t>
      </w:r>
      <w:r>
        <w:t>189(CCND1 expression enhancer) -0</w:t>
      </w:r>
      <w:r w:rsidR="00644CD5">
        <w:t>.</w:t>
      </w:r>
      <w:r>
        <w:t>0655(Urokinase inhibitor) + 0</w:t>
      </w:r>
      <w:r w:rsidR="00644CD5">
        <w:t>.</w:t>
      </w:r>
      <w:r>
        <w:t>0853(Antibacterial) -0</w:t>
      </w:r>
      <w:r w:rsidR="00644CD5">
        <w:t>.</w:t>
      </w:r>
      <w:r>
        <w:t>165(CYP2C6 substrate) + 0</w:t>
      </w:r>
      <w:r w:rsidR="00644CD5">
        <w:t>.</w:t>
      </w:r>
      <w:r>
        <w:t>0694(K(ir) 6.2 channel activator) -0</w:t>
      </w:r>
      <w:r w:rsidR="00644CD5">
        <w:t>.</w:t>
      </w:r>
      <w:r>
        <w:t>0712(Phosphodiesterase 7A inhibitor) -0</w:t>
      </w:r>
      <w:r w:rsidR="00644CD5">
        <w:t>.</w:t>
      </w:r>
      <w:r>
        <w:t>0873(Dopamine D4 agonist) -0</w:t>
      </w:r>
      <w:r w:rsidR="00644CD5">
        <w:t>.</w:t>
      </w:r>
      <w:r>
        <w:t>0714(Glutamate receptor agonist) -0</w:t>
      </w:r>
      <w:r w:rsidR="00644CD5">
        <w:t>.</w:t>
      </w:r>
      <w:r>
        <w:t>179(Propanediol dehydratase inhibitor) + 0</w:t>
      </w:r>
      <w:r w:rsidR="00644CD5">
        <w:t>.</w:t>
      </w:r>
      <w:r>
        <w:t>0868(Baculoviral IAP repeat-containing protein 2 inhibitor) -0</w:t>
      </w:r>
      <w:r w:rsidR="00644CD5">
        <w:t>.</w:t>
      </w:r>
      <w:r>
        <w:t>0819(Neurokinin 1 antagonist) -0</w:t>
      </w:r>
      <w:r w:rsidR="00644CD5">
        <w:t>.</w:t>
      </w:r>
      <w:r>
        <w:t>0909(Aurora-B kinase inhibitor) -0</w:t>
      </w:r>
      <w:r w:rsidR="00644CD5">
        <w:t>.</w:t>
      </w:r>
      <w:r>
        <w:t>081(Sigma receptor antagonist) + 0</w:t>
      </w:r>
      <w:r w:rsidR="00644CD5">
        <w:t>.</w:t>
      </w:r>
      <w:r>
        <w:t>176(Alcohol dehydrogenase [NAD(P)+] inhibitor) -0</w:t>
      </w:r>
      <w:r w:rsidR="00644CD5">
        <w:t>.</w:t>
      </w:r>
      <w:r>
        <w:t>076(24-sterol C-methyltransferase i</w:t>
      </w:r>
      <w:r>
        <w:t>n</w:t>
      </w:r>
      <w:r>
        <w:t>hibitor) + 0</w:t>
      </w:r>
      <w:r w:rsidR="00644CD5">
        <w:t>.</w:t>
      </w:r>
      <w:r>
        <w:t>0735(Diaminopimelate decarboxylase inhibitor) + 0</w:t>
      </w:r>
      <w:r w:rsidR="00644CD5">
        <w:t>.</w:t>
      </w:r>
      <w:r>
        <w:t>209(MAP-kinase-activated kinase 1 inhibitor) -0</w:t>
      </w:r>
      <w:r w:rsidR="00644CD5">
        <w:t>.</w:t>
      </w:r>
      <w:r>
        <w:t>0753(Glucose-1</w:t>
      </w:r>
      <w:r w:rsidR="00644CD5">
        <w:t>.</w:t>
      </w:r>
      <w:r>
        <w:t>6-bisphosphate synthase inhibitor) -0</w:t>
      </w:r>
      <w:r w:rsidR="00644CD5">
        <w:t>.</w:t>
      </w:r>
      <w:r>
        <w:t>239(Arginine decarboxylase inhibitor) -0</w:t>
      </w:r>
      <w:r w:rsidR="00644CD5">
        <w:t>.</w:t>
      </w:r>
      <w:r>
        <w:t>0751(Prolactin r</w:t>
      </w:r>
      <w:r>
        <w:t>e</w:t>
      </w:r>
      <w:r>
        <w:t>lease inhibitor) -0</w:t>
      </w:r>
      <w:r w:rsidR="00644CD5">
        <w:t>.</w:t>
      </w:r>
      <w:r>
        <w:t>138(Aryl hydrocarbon receptor agonist) -0</w:t>
      </w:r>
      <w:r w:rsidR="00644CD5">
        <w:t>.</w:t>
      </w:r>
      <w:r>
        <w:t>119(Pyroglutamyl-peptidase I inhibitor) + 0</w:t>
      </w:r>
      <w:r w:rsidR="00644CD5">
        <w:t>.</w:t>
      </w:r>
      <w:r>
        <w:t>0641(Antimycoplasmal) -0</w:t>
      </w:r>
      <w:r w:rsidR="00644CD5">
        <w:t>.</w:t>
      </w:r>
      <w:r>
        <w:t>0712(NACHT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0449(Thrombolytic) -0</w:t>
      </w:r>
      <w:r w:rsidR="00644CD5">
        <w:t>.</w:t>
      </w:r>
      <w:r>
        <w:t>169(Glyoxylate reductase (NADP+) inhibitor) -0</w:t>
      </w:r>
      <w:r w:rsidR="00644CD5">
        <w:t>.</w:t>
      </w:r>
      <w:r>
        <w:t>252(Protein phosphatase 2B inhibitor) + 0</w:t>
      </w:r>
      <w:r w:rsidR="00644CD5">
        <w:t>.</w:t>
      </w:r>
      <w:r>
        <w:t>183(Carbonic anhydrase V inhibitor) -0</w:t>
      </w:r>
      <w:r w:rsidR="00644CD5">
        <w:t>.</w:t>
      </w:r>
      <w:r>
        <w:t>0416(Liver fibrosis treatment) + 0</w:t>
      </w:r>
      <w:r w:rsidR="00644CD5">
        <w:t>.</w:t>
      </w:r>
      <w:r>
        <w:t>192(Gastricsin inhibitor) -0</w:t>
      </w:r>
      <w:r w:rsidR="00644CD5">
        <w:t>.</w:t>
      </w:r>
      <w:r>
        <w:t>0493(Nicotinic acid receptor 1 agonist) + 0</w:t>
      </w:r>
      <w:r w:rsidR="00644CD5">
        <w:t>.</w:t>
      </w:r>
      <w:r>
        <w:t>183(Phosphoglycerate dehydrogenase inhibitor) + 0</w:t>
      </w:r>
      <w:r w:rsidR="00644CD5">
        <w:t>.</w:t>
      </w:r>
      <w:r>
        <w:t>0646(Raf kinase inhibitor) + 0</w:t>
      </w:r>
      <w:r w:rsidR="00644CD5">
        <w:t>.</w:t>
      </w:r>
      <w:r>
        <w:t>057(Sexual dysfunction) + 0</w:t>
      </w:r>
      <w:r w:rsidR="00644CD5">
        <w:t>.</w:t>
      </w:r>
      <w:r>
        <w:t>0584(Matrix metalloproteinase 1 inhibitor) -0</w:t>
      </w:r>
      <w:r w:rsidR="00644CD5">
        <w:t>.</w:t>
      </w:r>
      <w:r>
        <w:t>000362(Lipophilicity^3) -0</w:t>
      </w:r>
      <w:r w:rsidR="00644CD5">
        <w:t>.</w:t>
      </w:r>
      <w:r>
        <w:t>14(Proteasome subunit beta type-8 inhibitor) + 0</w:t>
      </w:r>
      <w:r w:rsidR="00644CD5">
        <w:t>.</w:t>
      </w:r>
      <w:r>
        <w:t>113(Potassium channel Kv1.5 blocker) -0</w:t>
      </w:r>
      <w:r w:rsidR="00644CD5">
        <w:t>.</w:t>
      </w:r>
      <w:r>
        <w:t>138(1-Alkyl-2-acetylglycerophosphocholine esterase inhibitor) -0</w:t>
      </w:r>
      <w:r w:rsidR="00644CD5">
        <w:t>.</w:t>
      </w:r>
      <w:r>
        <w:t>0441(Teratogen) + 0</w:t>
      </w:r>
      <w:r w:rsidR="00644CD5">
        <w:t>.</w:t>
      </w:r>
      <w:r>
        <w:t>0397(Carbonic anhydrase VB inhibitor) -0</w:t>
      </w:r>
      <w:r w:rsidR="00644CD5">
        <w:t>.</w:t>
      </w:r>
      <w:r>
        <w:t>0608(Matrix metalloproteinase (membrane-type) inhibitor) + 0</w:t>
      </w:r>
      <w:r w:rsidR="00644CD5">
        <w:t>.</w:t>
      </w:r>
      <w:r>
        <w:t>0557(Hypoglycemic) -0</w:t>
      </w:r>
      <w:r w:rsidR="00644CD5">
        <w:t>.</w:t>
      </w:r>
      <w:r>
        <w:t>101(Nicotinic alpha7 rece</w:t>
      </w:r>
      <w:r>
        <w:t>p</w:t>
      </w:r>
      <w:r>
        <w:t>tor agonist) -0</w:t>
      </w:r>
      <w:r w:rsidR="00644CD5">
        <w:t>.</w:t>
      </w:r>
      <w:r>
        <w:t>0547(Akinesia) -0</w:t>
      </w:r>
      <w:r w:rsidR="00644CD5">
        <w:t>.</w:t>
      </w:r>
      <w:r>
        <w:t>0883(Alpha adrenoreceptor agonist) + 0</w:t>
      </w:r>
      <w:r w:rsidR="00644CD5">
        <w:t>.</w:t>
      </w:r>
      <w:r>
        <w:t>0915(Antipruritic</w:t>
      </w:r>
      <w:r w:rsidR="00644CD5">
        <w:t>.</w:t>
      </w:r>
      <w:r>
        <w:t xml:space="preserve"> non-allergic) -0</w:t>
      </w:r>
      <w:r w:rsidR="00644CD5">
        <w:t>.</w:t>
      </w:r>
      <w:r>
        <w:t>0918(Aspartate ammonia-lyase inhibitor) + 0</w:t>
      </w:r>
      <w:r w:rsidR="00644CD5">
        <w:t>.</w:t>
      </w:r>
      <w:r>
        <w:t>066(Trimethylamine-N-oxide reductase inhibitor) + 0</w:t>
      </w:r>
      <w:r w:rsidR="00644CD5">
        <w:t>.</w:t>
      </w:r>
      <w:r>
        <w:t>0905(Prolactin inhibitor) -0</w:t>
      </w:r>
      <w:r w:rsidR="00644CD5">
        <w:t>.</w:t>
      </w:r>
      <w:r>
        <w:t>0276(Melatonin 1 antagonist) -0</w:t>
      </w:r>
      <w:r w:rsidR="00644CD5">
        <w:t>.</w:t>
      </w:r>
      <w:r>
        <w:t>137(Thyroid hormone antagonist) -0</w:t>
      </w:r>
      <w:r w:rsidR="00644CD5">
        <w:t>.</w:t>
      </w:r>
      <w:r>
        <w:t>0437(MDM2 expression enhancer) + 0</w:t>
      </w:r>
      <w:r w:rsidR="00644CD5">
        <w:t>.</w:t>
      </w:r>
      <w:r>
        <w:t>0625(CCL5 expression enhancer) -0</w:t>
      </w:r>
      <w:r w:rsidR="00644CD5">
        <w:t>.</w:t>
      </w:r>
      <w:r>
        <w:t>0234(TRPA1 antagonist) -0</w:t>
      </w:r>
      <w:r w:rsidR="00644CD5">
        <w:t>.</w:t>
      </w:r>
      <w:r>
        <w:t>0254(ATP citrate lysase inhibitor) -0</w:t>
      </w:r>
      <w:r w:rsidR="00644CD5">
        <w:t>.</w:t>
      </w:r>
      <w:r>
        <w:t>0269(Bradykinin B1 receptor antagonist) -0</w:t>
      </w:r>
      <w:r w:rsidR="00644CD5">
        <w:t>.</w:t>
      </w:r>
      <w:r>
        <w:t>0359(CCND1 expression inhibitor) -0</w:t>
      </w:r>
      <w:r w:rsidR="00644CD5">
        <w:t>.</w:t>
      </w:r>
      <w:r>
        <w:t>0178(EphA4 antagonist) + 0</w:t>
      </w:r>
      <w:r w:rsidR="00644CD5">
        <w:t>.</w:t>
      </w:r>
      <w:r>
        <w:t>0504(Expectorant) -0</w:t>
      </w:r>
      <w:r w:rsidR="00644CD5">
        <w:t>.</w:t>
      </w:r>
      <w:r>
        <w:t>0386(Antiprotozoal (Coccidial)) + 0</w:t>
      </w:r>
      <w:r w:rsidR="00644CD5">
        <w:t>.</w:t>
      </w:r>
      <w:r>
        <w:t>022(Mcl-1 antagonist) + 0</w:t>
      </w:r>
      <w:r w:rsidR="00644CD5">
        <w:t>.</w:t>
      </w:r>
      <w:r>
        <w:t>0231(Ca2+/calmodulin-dependent kinase II inhibitor) + 0</w:t>
      </w:r>
      <w:r w:rsidR="00644CD5">
        <w:t>.</w:t>
      </w:r>
      <w:r>
        <w:t>0265(Carcinogenic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0414(Histone acetyltransferase inhibitor) -0</w:t>
      </w:r>
      <w:r w:rsidR="00644CD5">
        <w:t>.</w:t>
      </w:r>
      <w:r>
        <w:t>0207(TEC kinase inhibitor) + 0</w:t>
      </w:r>
      <w:r w:rsidR="00644CD5">
        <w:t>.</w:t>
      </w:r>
      <w:r>
        <w:t>0265(FN1 expression inhibitor) -0</w:t>
      </w:r>
      <w:r w:rsidR="00644CD5">
        <w:t>.</w:t>
      </w:r>
      <w:r>
        <w:t>0497(Prostaglandin EP3 antagonist) + 0</w:t>
      </w:r>
      <w:r w:rsidR="00644CD5">
        <w:t>.</w:t>
      </w:r>
      <w:r>
        <w:t>0514(Phosphoethanolamine/phosphocholine phosphatase inhibitor) + 0</w:t>
      </w:r>
      <w:r w:rsidR="00644CD5">
        <w:t>.</w:t>
      </w:r>
      <w:r>
        <w:t>00829(Status epilepticus) + 0</w:t>
      </w:r>
      <w:r w:rsidR="00644CD5">
        <w:t>.</w:t>
      </w:r>
      <w:r>
        <w:t>0215(Antidiarrheal) -0</w:t>
      </w:r>
      <w:r w:rsidR="00644CD5">
        <w:t>.</w:t>
      </w:r>
      <w:r>
        <w:t>0351(Acetylcholine release stimulant) + 0</w:t>
      </w:r>
      <w:r w:rsidR="00644CD5">
        <w:t>.</w:t>
      </w:r>
      <w:r>
        <w:t>0881(Transcortin receptor antagonist) -0</w:t>
      </w:r>
      <w:r w:rsidR="00644CD5">
        <w:t>.</w:t>
      </w:r>
      <w:r>
        <w:t>0377(EGR3 expression enhancer) + 0</w:t>
      </w:r>
      <w:r w:rsidR="00644CD5">
        <w:t>.</w:t>
      </w:r>
      <w:r>
        <w:t>0861(GTP cyclohydrolase I inhibitor) + 0</w:t>
      </w:r>
      <w:r w:rsidR="00644CD5">
        <w:t>.</w:t>
      </w:r>
      <w:r>
        <w:t>0388(CYP4B substrate) -0</w:t>
      </w:r>
      <w:r w:rsidR="00644CD5">
        <w:t>.</w:t>
      </w:r>
      <w:r>
        <w:t>0115(Progesterone receptor B antagonist) -0</w:t>
      </w:r>
      <w:r w:rsidR="00644CD5">
        <w:t>.</w:t>
      </w:r>
      <w:r>
        <w:t>035(Integrin alpha2beta1 antagonist) -0</w:t>
      </w:r>
      <w:r w:rsidR="00644CD5">
        <w:t>.</w:t>
      </w:r>
      <w:r>
        <w:t>00869(Prostacyclin antagonist) -0</w:t>
      </w:r>
      <w:r w:rsidR="00644CD5">
        <w:t>.</w:t>
      </w:r>
      <w:r>
        <w:t>00767(Apolipoprotein B-100 inhibitor) -0</w:t>
      </w:r>
      <w:r w:rsidR="00644CD5">
        <w:t>.</w:t>
      </w:r>
      <w:r>
        <w:t>0113(CYP1 substrate) + 0</w:t>
      </w:r>
      <w:r w:rsidR="00644CD5">
        <w:t>.</w:t>
      </w:r>
      <w:r>
        <w:t>00657(Bombesin 1 receptor antagonist) + 0</w:t>
      </w:r>
      <w:r w:rsidR="00644CD5">
        <w:t>.</w:t>
      </w:r>
      <w:r>
        <w:t>0185(Cocain dependency treatment) + 0</w:t>
      </w:r>
      <w:r w:rsidR="00644CD5">
        <w:t>.</w:t>
      </w:r>
      <w:r>
        <w:t>00395(Dry eye) -0</w:t>
      </w:r>
      <w:r w:rsidR="00644CD5">
        <w:t>.</w:t>
      </w:r>
      <w:r>
        <w:t>00457(GST P1-1 substrate) + 0</w:t>
      </w:r>
      <w:r w:rsidR="00644CD5">
        <w:t>.</w:t>
      </w:r>
      <w:r>
        <w:t>00651(Neutropenia treatment) -0</w:t>
      </w:r>
      <w:r w:rsidR="00644CD5">
        <w:t>.</w:t>
      </w:r>
      <w:r>
        <w:t>0188(Peptidylglycine monooxygenase inhibitor) + 0</w:t>
      </w:r>
      <w:r w:rsidR="00644CD5">
        <w:t>.</w:t>
      </w:r>
      <w:r>
        <w:t>011(TNFSF10 expression inhibitor) -0</w:t>
      </w:r>
      <w:r w:rsidR="00644CD5">
        <w:t>.</w:t>
      </w:r>
      <w:r>
        <w:t>0122(Aryl sulfotransferase inhibitor) -0</w:t>
      </w:r>
      <w:r w:rsidR="00644CD5">
        <w:t>.</w:t>
      </w:r>
      <w:r>
        <w:t>0223(Glycerate kinase inhibitor) + 0</w:t>
      </w:r>
      <w:r w:rsidR="00644CD5">
        <w:t>.</w:t>
      </w:r>
      <w:r>
        <w:t>0152(GABA C receptor rho-2 antagonist) -0</w:t>
      </w:r>
      <w:r w:rsidR="00644CD5">
        <w:t>.</w:t>
      </w:r>
      <w:r>
        <w:t>00482(Ribosomal protein S6 kinase alpha 3 inhibitor) -0</w:t>
      </w:r>
      <w:r w:rsidR="00644CD5">
        <w:t>.</w:t>
      </w:r>
      <w:r>
        <w:t>0151(Nicotinic receptor beta2 subunit antagonist) -0</w:t>
      </w:r>
      <w:r w:rsidR="00644CD5">
        <w:t>.</w:t>
      </w:r>
      <w:r>
        <w:t>00499(CYP2C11 substrate) -0</w:t>
      </w:r>
      <w:r w:rsidR="00644CD5">
        <w:t>.</w:t>
      </w:r>
      <w:r>
        <w:t>00292(Histone deacetylase class III inhibitor) -0</w:t>
      </w:r>
      <w:r w:rsidR="00644CD5">
        <w:t>.</w:t>
      </w:r>
      <w:r>
        <w:t>00107(Vascular endothelial growth factor 3 antagonist) + 5</w:t>
      </w:r>
      <w:r w:rsidR="00644CD5">
        <w:t>.</w:t>
      </w:r>
      <w:r>
        <w:t>74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209(Thiopurine S-methyltransferase inhibitor) + 0</w:t>
      </w:r>
      <w:r w:rsidR="00644CD5">
        <w:t>.</w:t>
      </w:r>
      <w:r>
        <w:t>165(Acetylcholine neuromuscular blocking agent) -0</w:t>
      </w:r>
      <w:r w:rsidR="00644CD5">
        <w:t>.</w:t>
      </w:r>
      <w:r>
        <w:t>277(HIV-1 integrase (3'-Processing) inhibitor) + 3</w:t>
      </w:r>
      <w:r w:rsidR="00644CD5">
        <w:t>.</w:t>
      </w:r>
      <w:r>
        <w:t>31(Length) + 0</w:t>
      </w:r>
      <w:r w:rsidR="00644CD5">
        <w:t>.</w:t>
      </w:r>
      <w:r>
        <w:t>162(Lipophilicity^2) + 31</w:t>
      </w:r>
      <w:r w:rsidR="00644CD5">
        <w:t>.</w:t>
      </w:r>
      <w:r>
        <w:t>7(Lipophilicity) -0</w:t>
      </w:r>
      <w:r w:rsidR="00644CD5">
        <w:t>.</w:t>
      </w:r>
      <w:r>
        <w:t>11(Angiotensin antagonist) + 0</w:t>
      </w:r>
      <w:r w:rsidR="00644CD5">
        <w:t>.</w:t>
      </w:r>
      <w:r>
        <w:t>318(Procollagen-lysine 5-dioxygenase inhibitor) + 0</w:t>
      </w:r>
      <w:r w:rsidR="00644CD5">
        <w:t>.</w:t>
      </w:r>
      <w:r>
        <w:t>0326(Protein-tyrosine pho</w:t>
      </w:r>
      <w:r>
        <w:t>s</w:t>
      </w:r>
      <w:r>
        <w:t>phatase LC-PTP inhibitor) -0</w:t>
      </w:r>
      <w:r w:rsidR="00644CD5">
        <w:t>.</w:t>
      </w:r>
      <w:r>
        <w:t>307(Fumarate hydratase inhibitor) + 0</w:t>
      </w:r>
      <w:r w:rsidR="00644CD5">
        <w:t>.</w:t>
      </w:r>
      <w:r>
        <w:t>0582(Miotic) -0</w:t>
      </w:r>
      <w:r w:rsidR="00644CD5">
        <w:t>.</w:t>
      </w:r>
      <w:r>
        <w:t>616(CYP3A4 inducer) -</w:t>
      </w:r>
      <w:r>
        <w:lastRenderedPageBreak/>
        <w:t>0</w:t>
      </w:r>
      <w:r w:rsidR="00644CD5">
        <w:t>.</w:t>
      </w:r>
      <w:r>
        <w:t>486(Integrin beta6 antagonist) + 0</w:t>
      </w:r>
      <w:r w:rsidR="00644CD5">
        <w:t>.</w:t>
      </w:r>
      <w:r>
        <w:t>137(NumAromAtoms) + 22</w:t>
      </w:r>
      <w:r w:rsidR="00644CD5">
        <w:t>.</w:t>
      </w:r>
      <w:r>
        <w:t>4(Length^3) + 0</w:t>
      </w:r>
      <w:r w:rsidR="00644CD5">
        <w:t>.</w:t>
      </w:r>
      <w:r>
        <w:t>403(Glyceryl-ether monooxygenase inhibitor) + 0</w:t>
      </w:r>
      <w:r w:rsidR="00644CD5">
        <w:t>.</w:t>
      </w:r>
      <w:r>
        <w:t>326(Carcinogenic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945(Acid phosphatase inhibitor) + 0</w:t>
      </w:r>
      <w:r w:rsidR="00644CD5">
        <w:t>.</w:t>
      </w:r>
      <w:r>
        <w:t>00662(Progesterone a</w:t>
      </w:r>
      <w:r>
        <w:t>n</w:t>
      </w:r>
      <w:r>
        <w:t>tagonist) -0</w:t>
      </w:r>
      <w:r w:rsidR="00644CD5">
        <w:t>.</w:t>
      </w:r>
      <w:r>
        <w:t>304(CYP3A7 substrate) + 0</w:t>
      </w:r>
      <w:r w:rsidR="00644CD5">
        <w:t>.</w:t>
      </w:r>
      <w:r>
        <w:t>176(Convulsant) + 0</w:t>
      </w:r>
      <w:r w:rsidR="00644CD5">
        <w:t>.</w:t>
      </w:r>
      <w:r>
        <w:t>182(S100P expression enhancer) -0</w:t>
      </w:r>
      <w:r w:rsidR="00644CD5">
        <w:t>.</w:t>
      </w:r>
      <w:r>
        <w:t>0911(Aggrecanase 2 inhibitor) -0</w:t>
      </w:r>
      <w:r w:rsidR="00644CD5">
        <w:t>.</w:t>
      </w:r>
      <w:r>
        <w:t>564(Serine/threonine-protein kinase WEE1 inhibitor) -0</w:t>
      </w:r>
      <w:r w:rsidR="00644CD5">
        <w:t>.</w:t>
      </w:r>
      <w:r>
        <w:t>723(Antiacne) + 0</w:t>
      </w:r>
      <w:r w:rsidR="00644CD5">
        <w:t>.</w:t>
      </w:r>
      <w:r>
        <w:t>175(Trypsin III inhibitor) + 0</w:t>
      </w:r>
      <w:r w:rsidR="00644CD5">
        <w:t>.</w:t>
      </w:r>
      <w:r>
        <w:t>415(Biliary tract disorders treatment) -0</w:t>
      </w:r>
      <w:r w:rsidR="00644CD5">
        <w:t>.</w:t>
      </w:r>
      <w:r>
        <w:t>615(Anesthetic inhalation) + 1</w:t>
      </w:r>
      <w:r w:rsidR="00644CD5">
        <w:t>.</w:t>
      </w:r>
      <w:r>
        <w:t>93(Methionyl aminopeptidase 1 inhibitor) -0</w:t>
      </w:r>
      <w:r w:rsidR="00644CD5">
        <w:t>.</w:t>
      </w:r>
      <w:r>
        <w:t>0565(DNA damaging) -0</w:t>
      </w:r>
      <w:r w:rsidR="00644CD5">
        <w:t>.</w:t>
      </w:r>
      <w:r>
        <w:t>65(Nephrotoxic) -0</w:t>
      </w:r>
      <w:r w:rsidR="00644CD5">
        <w:t>.</w:t>
      </w:r>
      <w:r>
        <w:t>573(Inner centromere protein inhibitor) + 0</w:t>
      </w:r>
      <w:r w:rsidR="00644CD5">
        <w:t>.</w:t>
      </w:r>
      <w:r>
        <w:t>358(Nicotinic receptor alpha10 subunit antagonist) -1</w:t>
      </w:r>
      <w:r w:rsidR="00644CD5">
        <w:t>.</w:t>
      </w:r>
      <w:r>
        <w:t>62(5-Formyltetrahydrofolate cyclo-ligase inhibitor) -0</w:t>
      </w:r>
      <w:r w:rsidR="00644CD5">
        <w:t>.</w:t>
      </w:r>
      <w:r>
        <w:t>165(Antianemic) -1</w:t>
      </w:r>
      <w:r w:rsidR="00644CD5">
        <w:t>.</w:t>
      </w:r>
      <w:r>
        <w:t>4(Vitamin) -0</w:t>
      </w:r>
      <w:r w:rsidR="00644CD5">
        <w:t>.</w:t>
      </w:r>
      <w:r>
        <w:t>687(Oxytocin agonist) + 1</w:t>
      </w:r>
      <w:r w:rsidR="00644CD5">
        <w:t>.</w:t>
      </w:r>
      <w:r>
        <w:t>27(Heat shock 70 kDa protein 1 antagonist) -0</w:t>
      </w:r>
      <w:r w:rsidR="00644CD5">
        <w:t>.</w:t>
      </w:r>
      <w:r>
        <w:t>0977(Interferon agonist) -0</w:t>
      </w:r>
      <w:r w:rsidR="00644CD5">
        <w:t>.</w:t>
      </w:r>
      <w:r>
        <w:t>348(CYP19A1 expression enhancer) + 0</w:t>
      </w:r>
      <w:r w:rsidR="00644CD5">
        <w:t>.</w:t>
      </w:r>
      <w:r>
        <w:t>625(Carbonic anhydrase XI inhibitor) + 0</w:t>
      </w:r>
      <w:r w:rsidR="00644CD5">
        <w:t>.</w:t>
      </w:r>
      <w:r>
        <w:t>404(Dyskinesia) -0</w:t>
      </w:r>
      <w:r w:rsidR="00644CD5">
        <w:t>.</w:t>
      </w:r>
      <w:r>
        <w:t>936(UDP-N-acetylglucosamine 1-carboxyvinyltransferase inhibitor) -0</w:t>
      </w:r>
      <w:r w:rsidR="00644CD5">
        <w:t>.</w:t>
      </w:r>
      <w:r>
        <w:t>951(Histone deacetylase 7 inhibitor) -0</w:t>
      </w:r>
      <w:r w:rsidR="00644CD5">
        <w:t>.</w:t>
      </w:r>
      <w:r>
        <w:t>233(Tardive dysk</w:t>
      </w:r>
      <w:r>
        <w:t>i</w:t>
      </w:r>
      <w:r>
        <w:t>nesia treatment) + 0</w:t>
      </w:r>
      <w:r w:rsidR="00644CD5">
        <w:t>.</w:t>
      </w:r>
      <w:r>
        <w:t>517(Caspase 9 inhibitor) + 0</w:t>
      </w:r>
      <w:r w:rsidR="00644CD5">
        <w:t>.</w:t>
      </w:r>
      <w:r>
        <w:t>472(CYP2A3 substrate) -0</w:t>
      </w:r>
      <w:r w:rsidR="00644CD5">
        <w:t>.</w:t>
      </w:r>
      <w:r>
        <w:t>618(LAMP3 expression inhibitor) -0</w:t>
      </w:r>
      <w:r w:rsidR="00644CD5">
        <w:t>.</w:t>
      </w:r>
      <w:r>
        <w:t>467(Cyclooxygenase inhibitor) -0</w:t>
      </w:r>
      <w:r w:rsidR="00644CD5">
        <w:t>.</w:t>
      </w:r>
      <w:r>
        <w:t>192(CYP51 inhibitor) + 0</w:t>
      </w:r>
      <w:r w:rsidR="00644CD5">
        <w:t>.</w:t>
      </w:r>
      <w:r>
        <w:t>681(CDK1 expression inhibitor) + 0</w:t>
      </w:r>
      <w:r w:rsidR="00644CD5">
        <w:t>.</w:t>
      </w:r>
      <w:r>
        <w:t>621(Phosphatidylcholine-sterol O-acyltransferase inhibitor) + 1</w:t>
      </w:r>
      <w:r w:rsidR="00644CD5">
        <w:t>.</w:t>
      </w:r>
      <w:r>
        <w:t>41(Ether-a-go-go potassium channel 1 blocker) + 1</w:t>
      </w:r>
      <w:r w:rsidR="00644CD5">
        <w:t>.</w:t>
      </w:r>
      <w:r>
        <w:t>37(IL4 expression enhancer) + 0</w:t>
      </w:r>
      <w:r w:rsidR="00644CD5">
        <w:t>.</w:t>
      </w:r>
      <w:r>
        <w:t>504(1-Acylglycerol-3-phosphate O-acyltransferase inhibitor) -0</w:t>
      </w:r>
      <w:r w:rsidR="00644CD5">
        <w:t>.</w:t>
      </w:r>
      <w:r>
        <w:t>0743(Sodium/hydrogen exchanger 1 inhibitor) -0</w:t>
      </w:r>
      <w:r w:rsidR="00644CD5">
        <w:t>.</w:t>
      </w:r>
      <w:r>
        <w:t>0882(GST P substrate) -0</w:t>
      </w:r>
      <w:r w:rsidR="00644CD5">
        <w:t>.</w:t>
      </w:r>
      <w:r>
        <w:t>672(Lacrimal secretion stimulant) -1</w:t>
      </w:r>
      <w:r w:rsidR="00644CD5">
        <w:t>.</w:t>
      </w:r>
      <w:r>
        <w:t>35(Low molecular weight phosphotyrosine protein phosphatase inhibitor) + 0</w:t>
      </w:r>
      <w:r w:rsidR="00644CD5">
        <w:t>.</w:t>
      </w:r>
      <w:r>
        <w:t>404(Antifungal) + 0</w:t>
      </w:r>
      <w:r w:rsidR="00644CD5">
        <w:t>.</w:t>
      </w:r>
      <w:r>
        <w:t>316(Growth ho</w:t>
      </w:r>
      <w:r>
        <w:t>r</w:t>
      </w:r>
      <w:r>
        <w:t>mone releasing factor agonist) -0</w:t>
      </w:r>
      <w:r w:rsidR="00644CD5">
        <w:t>.</w:t>
      </w:r>
      <w:r>
        <w:t>399(Endothelin B receptor antagonist) + 0</w:t>
      </w:r>
      <w:r w:rsidR="00644CD5">
        <w:t>.</w:t>
      </w:r>
      <w:r>
        <w:t>393(Ototoxicity) -0</w:t>
      </w:r>
      <w:r w:rsidR="00644CD5">
        <w:t>.</w:t>
      </w:r>
      <w:r>
        <w:t>465(Antiviral (He</w:t>
      </w:r>
      <w:r>
        <w:t>r</w:t>
      </w:r>
      <w:r>
        <w:t>pes)) + 0</w:t>
      </w:r>
      <w:r w:rsidR="00644CD5">
        <w:t>.</w:t>
      </w:r>
      <w:r>
        <w:t>232(Estrone sulfatase inhibitor) + 1</w:t>
      </w:r>
      <w:r w:rsidR="00644CD5">
        <w:t>.</w:t>
      </w:r>
      <w:r>
        <w:t>18(Deoxyguanosine kinase inhibitor) -0</w:t>
      </w:r>
      <w:r w:rsidR="00644CD5">
        <w:t>.</w:t>
      </w:r>
      <w:r>
        <w:t>519(G-protein-coupled receptor kinase inhibitor) -0</w:t>
      </w:r>
      <w:r w:rsidR="00644CD5">
        <w:t>.</w:t>
      </w:r>
      <w:r>
        <w:t>0687(NumAcceptor) + 0</w:t>
      </w:r>
      <w:r w:rsidR="00644CD5">
        <w:t>.</w:t>
      </w:r>
      <w:r>
        <w:t>381(Sodium/glucose cotransporter 2 inhibitor) -0</w:t>
      </w:r>
      <w:r w:rsidR="00644CD5">
        <w:t>.</w:t>
      </w:r>
      <w:r>
        <w:t>269(Antibacterial) + 1</w:t>
      </w:r>
      <w:r w:rsidR="00644CD5">
        <w:t>.</w:t>
      </w:r>
      <w:r>
        <w:t>07(Phospholipase inhibitor) + 0</w:t>
      </w:r>
      <w:r w:rsidR="00644CD5">
        <w:t>.</w:t>
      </w:r>
      <w:r>
        <w:t>363(HMGCS1 expression enhancer) -0</w:t>
      </w:r>
      <w:r w:rsidR="00644CD5">
        <w:t>.</w:t>
      </w:r>
      <w:r>
        <w:t>746(Glutathione reductase inhibitor) + 0</w:t>
      </w:r>
      <w:r w:rsidR="00644CD5">
        <w:t>.</w:t>
      </w:r>
      <w:r>
        <w:t>254(Phosphate transporter inhibitor) -0</w:t>
      </w:r>
      <w:r w:rsidR="00644CD5">
        <w:t>.</w:t>
      </w:r>
      <w:r>
        <w:t>358(Purinergic P2T antagonist) + 0</w:t>
      </w:r>
      <w:r w:rsidR="00644CD5">
        <w:t>.</w:t>
      </w:r>
      <w:r>
        <w:t>728(GABA aminotransferase inhibitor) -0</w:t>
      </w:r>
      <w:r w:rsidR="00644CD5">
        <w:t>.</w:t>
      </w:r>
      <w:r>
        <w:t>00684(Purinergic P2X4 antagonist) + 0</w:t>
      </w:r>
      <w:r w:rsidR="00644CD5">
        <w:t>.</w:t>
      </w:r>
      <w:r>
        <w:t>48(Protein kinase B gamma inhibitor) + 0</w:t>
      </w:r>
      <w:r w:rsidR="00644CD5">
        <w:t>.</w:t>
      </w:r>
      <w:r>
        <w:t>121(MW) -1</w:t>
      </w:r>
      <w:r w:rsidR="00644CD5">
        <w:t>.</w:t>
      </w:r>
      <w:r>
        <w:t>1(Calpain small subunit 1 inhibitor) -1</w:t>
      </w:r>
      <w:r w:rsidR="00644CD5">
        <w:t>.</w:t>
      </w:r>
      <w:r>
        <w:t>38(Orotate phosphoribosyltransferase inhibitor) -0</w:t>
      </w:r>
      <w:r w:rsidR="00644CD5">
        <w:t>.</w:t>
      </w:r>
      <w:r>
        <w:t>904(Thrombin inhibitor) + 0</w:t>
      </w:r>
      <w:r w:rsidR="00644CD5">
        <w:t>.</w:t>
      </w:r>
      <w:r>
        <w:t>402(Sentrin-specific protease 6 inhibitor) + 0</w:t>
      </w:r>
      <w:r w:rsidR="00644CD5">
        <w:t>.</w:t>
      </w:r>
      <w:r>
        <w:t>597(Metabolic disease treatment) + 0</w:t>
      </w:r>
      <w:r w:rsidR="00644CD5">
        <w:t>.</w:t>
      </w:r>
      <w:r>
        <w:t>351(Cytokine modulator) -0</w:t>
      </w:r>
      <w:r w:rsidR="00644CD5">
        <w:t>.</w:t>
      </w:r>
      <w:r>
        <w:t>969(Acetylcholine nicotinic agonist) -0</w:t>
      </w:r>
      <w:r w:rsidR="00644CD5">
        <w:t>.</w:t>
      </w:r>
      <w:r>
        <w:t>993(Beta-ureidopropionase inhibitor) -0</w:t>
      </w:r>
      <w:r w:rsidR="00644CD5">
        <w:t>.</w:t>
      </w:r>
      <w:r>
        <w:t>214(Potassium channel intermediate-conductance Ca-activated 4 blocker) -0</w:t>
      </w:r>
      <w:r w:rsidR="00644CD5">
        <w:t>.</w:t>
      </w:r>
      <w:r>
        <w:t>337(Leukotriene B4 receptor 2 antagonist) -0</w:t>
      </w:r>
      <w:r w:rsidR="00644CD5">
        <w:t>.</w:t>
      </w:r>
      <w:r>
        <w:t>201(Calcium channel N-type blocker) -0</w:t>
      </w:r>
      <w:r w:rsidR="00644CD5">
        <w:t>.</w:t>
      </w:r>
      <w:r>
        <w:t>299(Cyclin T1 inhibitor) -0</w:t>
      </w:r>
      <w:r w:rsidR="00644CD5">
        <w:t>.</w:t>
      </w:r>
      <w:r>
        <w:t>565(Cerebral hemorrhage) + 0</w:t>
      </w:r>
      <w:r w:rsidR="00644CD5">
        <w:t>.</w:t>
      </w:r>
      <w:r>
        <w:t>425(CDC-like kinase 3 inhibitor) + 0</w:t>
      </w:r>
      <w:r w:rsidR="00644CD5">
        <w:t>.</w:t>
      </w:r>
      <w:r>
        <w:t>307(Antidepressant) -0</w:t>
      </w:r>
      <w:r w:rsidR="00644CD5">
        <w:t>.</w:t>
      </w:r>
      <w:r>
        <w:t>509(CCND3 expression inhibitor) -0</w:t>
      </w:r>
      <w:r w:rsidR="00644CD5">
        <w:t>.</w:t>
      </w:r>
      <w:r>
        <w:t>342(Adenosylhomocysteine nucleosidase inhibitor) + 1</w:t>
      </w:r>
      <w:r w:rsidR="00644CD5">
        <w:t>.</w:t>
      </w:r>
      <w:r>
        <w:t>26(Neuraminidase (Influenza A) inhibitor) -0</w:t>
      </w:r>
      <w:r w:rsidR="00644CD5">
        <w:t>.</w:t>
      </w:r>
      <w:r>
        <w:t>249(Phenylalanine-tRNA ligase inhibitor) -0</w:t>
      </w:r>
      <w:r w:rsidR="00644CD5">
        <w:t>.</w:t>
      </w:r>
      <w:r>
        <w:t>183(Anorexiant) -1</w:t>
      </w:r>
      <w:r w:rsidR="00644CD5">
        <w:t>.</w:t>
      </w:r>
      <w:r>
        <w:t>44(SMN2 expression enhancer) + 0</w:t>
      </w:r>
      <w:r w:rsidR="00644CD5">
        <w:t>.</w:t>
      </w:r>
      <w:r>
        <w:t>539(Narcolepsy treatment) + 0</w:t>
      </w:r>
      <w:r w:rsidR="00644CD5">
        <w:t>.</w:t>
      </w:r>
      <w:r>
        <w:t>178(Prostaglandin E2 agonist) -0</w:t>
      </w:r>
      <w:r w:rsidR="00644CD5">
        <w:t>.</w:t>
      </w:r>
      <w:r>
        <w:t>148(TRPA1 antagonist) -0</w:t>
      </w:r>
      <w:r w:rsidR="00644CD5">
        <w:t>.</w:t>
      </w:r>
      <w:r>
        <w:t>59(Pantoate-beta-alanine ligase inhibitor) + 0</w:t>
      </w:r>
      <w:r w:rsidR="00644CD5">
        <w:t>.</w:t>
      </w:r>
      <w:r>
        <w:t>348(Hematotoxic) + 0</w:t>
      </w:r>
      <w:r w:rsidR="00644CD5">
        <w:t>.</w:t>
      </w:r>
      <w:r>
        <w:t>711(S-adenosyl-L-methionine decarboxylase inhibitor) -0</w:t>
      </w:r>
      <w:r w:rsidR="00644CD5">
        <w:t>.</w:t>
      </w:r>
      <w:r>
        <w:t>347(Potassium channel intermediate-conductance Ca-activated blocker) + 0</w:t>
      </w:r>
      <w:r w:rsidR="00644CD5">
        <w:t>.</w:t>
      </w:r>
      <w:r>
        <w:t>233(Cannabinoid CB2 rece</w:t>
      </w:r>
      <w:r>
        <w:t>p</w:t>
      </w:r>
      <w:r>
        <w:t>tor agonist) -0</w:t>
      </w:r>
      <w:r w:rsidR="00644CD5">
        <w:t>.</w:t>
      </w:r>
      <w:r>
        <w:t>827(Cyclic AMP modulator) + 0</w:t>
      </w:r>
      <w:r w:rsidR="00644CD5">
        <w:t>.</w:t>
      </w:r>
      <w:r>
        <w:t>404(Pim-2 kinase inhibitor) + 0</w:t>
      </w:r>
      <w:r w:rsidR="00644CD5">
        <w:t>.</w:t>
      </w:r>
      <w:r>
        <w:t>849(Tyrosine transaminase inhibitor) + 0</w:t>
      </w:r>
      <w:r w:rsidR="00644CD5">
        <w:t>.</w:t>
      </w:r>
      <w:r>
        <w:t>222(Myocarditis) -0</w:t>
      </w:r>
      <w:r w:rsidR="00644CD5">
        <w:t>.</w:t>
      </w:r>
      <w:r>
        <w:t>313(SCD expression enhancer) + 0</w:t>
      </w:r>
      <w:r w:rsidR="00644CD5">
        <w:t>.</w:t>
      </w:r>
      <w:r>
        <w:t>132(Antibiotic Trimethoprim-like) + 1</w:t>
      </w:r>
      <w:r w:rsidR="00644CD5">
        <w:t>.</w:t>
      </w:r>
      <w:r>
        <w:t>06(Riboflavin synthase inhibitor) -0</w:t>
      </w:r>
      <w:r w:rsidR="00644CD5">
        <w:t>.</w:t>
      </w:r>
      <w:r>
        <w:t>409(Carcinogenic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111(Elastase 3A inhibitor) + 0</w:t>
      </w:r>
      <w:r w:rsidR="00644CD5">
        <w:t>.</w:t>
      </w:r>
      <w:r>
        <w:t>303(Paranoia) -0</w:t>
      </w:r>
      <w:r w:rsidR="00644CD5">
        <w:t>.</w:t>
      </w:r>
      <w:r>
        <w:t>252(Ribosomal protein S6 kinase alpha 4 inhibitor) -0</w:t>
      </w:r>
      <w:r w:rsidR="00644CD5">
        <w:t>.</w:t>
      </w:r>
      <w:r>
        <w:t>196(Factor VII inhibitor) + 0</w:t>
      </w:r>
      <w:r w:rsidR="00644CD5">
        <w:t>.</w:t>
      </w:r>
      <w:r>
        <w:t>603(Pectin lyase inhibitor) -0</w:t>
      </w:r>
      <w:r w:rsidR="00644CD5">
        <w:t>.</w:t>
      </w:r>
      <w:r>
        <w:t>445(Leukopenia) + 0</w:t>
      </w:r>
      <w:r w:rsidR="00644CD5">
        <w:t>.</w:t>
      </w:r>
      <w:r>
        <w:t>467(Urate transporter 1 inhibitor) -0</w:t>
      </w:r>
      <w:r w:rsidR="00644CD5">
        <w:t>.</w:t>
      </w:r>
      <w:r>
        <w:t>207(CDC25A inhibitor) + 0</w:t>
      </w:r>
      <w:r w:rsidR="00644CD5">
        <w:t>.</w:t>
      </w:r>
      <w:r>
        <w:t>296(Paralysis) + 0</w:t>
      </w:r>
      <w:r w:rsidR="00644CD5">
        <w:t>.</w:t>
      </w:r>
      <w:r>
        <w:t>638(Imidazoline I2 receptor antagonist) + 0</w:t>
      </w:r>
      <w:r w:rsidR="00644CD5">
        <w:t>.</w:t>
      </w:r>
      <w:r>
        <w:t>449(Irritation) -0</w:t>
      </w:r>
      <w:r w:rsidR="00644CD5">
        <w:t>.</w:t>
      </w:r>
      <w:r>
        <w:t>836(HSD17B1 expression enhancer) + 0</w:t>
      </w:r>
      <w:r w:rsidR="00644CD5">
        <w:t>.</w:t>
      </w:r>
      <w:r>
        <w:t>267(Purinergic P2Y1 antagonist) -0</w:t>
      </w:r>
      <w:r w:rsidR="00644CD5">
        <w:t>.</w:t>
      </w:r>
      <w:r>
        <w:t>204(Presenilin 1 inhibitor) -0</w:t>
      </w:r>
      <w:r w:rsidR="00644CD5">
        <w:t>.</w:t>
      </w:r>
      <w:r>
        <w:t>58(Capillary fragility treatment) + 0</w:t>
      </w:r>
      <w:r w:rsidR="00644CD5">
        <w:t>.</w:t>
      </w:r>
      <w:r>
        <w:t>242(Trimethylamine-N-oxide reductase inhibitor) + 0</w:t>
      </w:r>
      <w:r w:rsidR="00644CD5">
        <w:t>.</w:t>
      </w:r>
      <w:r>
        <w:t>485(Inositol oxygenase inhibitor) -0</w:t>
      </w:r>
      <w:r w:rsidR="00644CD5">
        <w:t>.</w:t>
      </w:r>
      <w:r>
        <w:t>204(Cyclooxygenase 3 inhibitor) + 0</w:t>
      </w:r>
      <w:r w:rsidR="00644CD5">
        <w:t>.</w:t>
      </w:r>
      <w:r>
        <w:t>419(Neutrophil fMLF receptor antagonist) + 0</w:t>
      </w:r>
      <w:r w:rsidR="00644CD5">
        <w:t>.</w:t>
      </w:r>
      <w:r>
        <w:t>259(Carcinogenic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348(Clk dual-specificity kinase inhibitor) + 0</w:t>
      </w:r>
      <w:r w:rsidR="00644CD5">
        <w:t>.</w:t>
      </w:r>
      <w:r>
        <w:t>758(Leukotriene antagonist) + 0</w:t>
      </w:r>
      <w:r w:rsidR="00644CD5">
        <w:t>.</w:t>
      </w:r>
      <w:r>
        <w:t>243(Integrin alpha1beta1 antagonist) -0</w:t>
      </w:r>
      <w:r w:rsidR="00644CD5">
        <w:t>.</w:t>
      </w:r>
      <w:r>
        <w:t>362(Aldehyde oxidase substrate) -0</w:t>
      </w:r>
      <w:r w:rsidR="00644CD5">
        <w:t>.</w:t>
      </w:r>
      <w:r>
        <w:t>966(Protein phosphatase 2B inhibitor) + 0</w:t>
      </w:r>
      <w:r w:rsidR="00644CD5">
        <w:t>.</w:t>
      </w:r>
      <w:r>
        <w:t>845(Somatostatin 4 antagonist) + 0</w:t>
      </w:r>
      <w:r w:rsidR="00644CD5">
        <w:t>.</w:t>
      </w:r>
      <w:r>
        <w:t>438(Ecdysone 20-monooxygenase inhibitor) -0</w:t>
      </w:r>
      <w:r w:rsidR="00644CD5">
        <w:t>.</w:t>
      </w:r>
      <w:r>
        <w:t>178(Prokinetic) -0</w:t>
      </w:r>
      <w:r w:rsidR="00644CD5">
        <w:t>.</w:t>
      </w:r>
      <w:r>
        <w:t>177(Neuronal K-Cl cotransporter inhibitor) + 0</w:t>
      </w:r>
      <w:r w:rsidR="00644CD5">
        <w:t>.</w:t>
      </w:r>
      <w:r>
        <w:t>429(Carcinogenic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266(CYP2C9 substrate) -0</w:t>
      </w:r>
      <w:r w:rsidR="00644CD5">
        <w:t>.</w:t>
      </w:r>
      <w:r>
        <w:t>116(Alpha 2d adrenoreceptor antagonist) + 0</w:t>
      </w:r>
      <w:r w:rsidR="00644CD5">
        <w:t>.</w:t>
      </w:r>
      <w:r>
        <w:t>19(5 Hydroxytryptamine 5 antagonist) + 0</w:t>
      </w:r>
      <w:r w:rsidR="00644CD5">
        <w:t>.</w:t>
      </w:r>
      <w:r>
        <w:t>437(Arginase inhibitor) + 0</w:t>
      </w:r>
      <w:r w:rsidR="00644CD5">
        <w:t>.</w:t>
      </w:r>
      <w:r>
        <w:t>465(Contraceptive female) -0</w:t>
      </w:r>
      <w:r w:rsidR="00644CD5">
        <w:t>.</w:t>
      </w:r>
      <w:r>
        <w:t>197(Lipocortins synthesis antagonist) + 1</w:t>
      </w:r>
      <w:r w:rsidR="00644CD5">
        <w:t>.</w:t>
      </w:r>
      <w:r>
        <w:t>11(DNA ligase (ATP) inhibitor) + 0</w:t>
      </w:r>
      <w:r w:rsidR="00644CD5">
        <w:t>.</w:t>
      </w:r>
      <w:r>
        <w:t>144(RNA-directed RNA polymerase inhibitor) -0</w:t>
      </w:r>
      <w:r w:rsidR="00644CD5">
        <w:t>.</w:t>
      </w:r>
      <w:r>
        <w:t>809(Excitatory amino acid transporter 3 inhibitor) + 0</w:t>
      </w:r>
      <w:r w:rsidR="00644CD5">
        <w:t>.</w:t>
      </w:r>
      <w:r>
        <w:t>561(Glutamate decarboxylase inhibitor) -0</w:t>
      </w:r>
      <w:r w:rsidR="00644CD5">
        <w:t>.</w:t>
      </w:r>
      <w:r>
        <w:t>419(Carcinogenic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236(Cruzipain inhibitor) -1</w:t>
      </w:r>
      <w:r w:rsidR="00644CD5">
        <w:t>.</w:t>
      </w:r>
      <w:r>
        <w:t>16(Lysine carboxypeptidase inhibitor) -0</w:t>
      </w:r>
      <w:r w:rsidR="00644CD5">
        <w:t>.</w:t>
      </w:r>
      <w:r>
        <w:t>575(Dopamine agonist) + 0</w:t>
      </w:r>
      <w:r w:rsidR="00644CD5">
        <w:t>.</w:t>
      </w:r>
      <w:r>
        <w:t>289(Hypersexuality) + 0</w:t>
      </w:r>
      <w:r w:rsidR="00644CD5">
        <w:t>.</w:t>
      </w:r>
      <w:r>
        <w:t>26(Gastrointestinal disorders treatment) -0</w:t>
      </w:r>
      <w:r w:rsidR="00644CD5">
        <w:t>.</w:t>
      </w:r>
      <w:r>
        <w:t>185(Keratolytic) -0</w:t>
      </w:r>
      <w:r w:rsidR="00644CD5">
        <w:t>.</w:t>
      </w:r>
      <w:r>
        <w:t>807(mRNA (nucleoside-2'-O-)-methyltransferase inhibitor) + 0</w:t>
      </w:r>
      <w:r w:rsidR="00644CD5">
        <w:t>.</w:t>
      </w:r>
      <w:r>
        <w:t>227(Sucrase-isomaltase inhibitor) -0</w:t>
      </w:r>
      <w:r w:rsidR="00644CD5">
        <w:t>.</w:t>
      </w:r>
      <w:r>
        <w:t>209(Prolactin release inhibitor) -0</w:t>
      </w:r>
      <w:r w:rsidR="00644CD5">
        <w:t>.</w:t>
      </w:r>
      <w:r>
        <w:t>224(Hypomania) -0</w:t>
      </w:r>
      <w:r w:rsidR="00644CD5">
        <w:t>.</w:t>
      </w:r>
      <w:r>
        <w:t>406(PIM1 expression enhancer) -0</w:t>
      </w:r>
      <w:r w:rsidR="00644CD5">
        <w:t>.</w:t>
      </w:r>
      <w:r>
        <w:t>502(Arginine decarboxylase inhibitor) + 0</w:t>
      </w:r>
      <w:r w:rsidR="00644CD5">
        <w:t>.</w:t>
      </w:r>
      <w:r>
        <w:t>258(Cathepsin L2 inhibitor) -0</w:t>
      </w:r>
      <w:r w:rsidR="00644CD5">
        <w:t>.</w:t>
      </w:r>
      <w:r>
        <w:t>846(Sphingosine kinase inhibitor) -0</w:t>
      </w:r>
      <w:r w:rsidR="00644CD5">
        <w:t>.</w:t>
      </w:r>
      <w:r>
        <w:t>283(Matrix metalloproteinase 3 (membrane-type) inhibitor) + 0</w:t>
      </w:r>
      <w:r w:rsidR="00644CD5">
        <w:t>.</w:t>
      </w:r>
      <w:r>
        <w:t>76(Dihydrofolate synthase inhibitor) + 0</w:t>
      </w:r>
      <w:r w:rsidR="00644CD5">
        <w:t>.</w:t>
      </w:r>
      <w:r>
        <w:t>176(Troponin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 xml:space="preserve">546(I kappa </w:t>
      </w:r>
      <w:r>
        <w:lastRenderedPageBreak/>
        <w:t>B kinase inhibitor) + 0</w:t>
      </w:r>
      <w:r w:rsidR="00644CD5">
        <w:t>.</w:t>
      </w:r>
      <w:r>
        <w:t>184(Histone deacetylase class II inhibitor) -0</w:t>
      </w:r>
      <w:r w:rsidR="00644CD5">
        <w:t>.</w:t>
      </w:r>
      <w:r>
        <w:t>408(Cyclin-dependent kinase 1 inhibitor) + 0</w:t>
      </w:r>
      <w:r w:rsidR="00644CD5">
        <w:t>.</w:t>
      </w:r>
      <w:r>
        <w:t>223(Ca2+/calmodulin-dependent kinase II delta inhibitor) -0</w:t>
      </w:r>
      <w:r w:rsidR="00644CD5">
        <w:t>.</w:t>
      </w:r>
      <w:r>
        <w:t>21(Activin receptor-like kinase 4 inhibitor) + 0</w:t>
      </w:r>
      <w:r w:rsidR="00644CD5">
        <w:t>.</w:t>
      </w:r>
      <w:r>
        <w:t>214(Eukaryotic translation initiation factor 2-alpha kinase 3 inhibitor) -0</w:t>
      </w:r>
      <w:r w:rsidR="00644CD5">
        <w:t>.</w:t>
      </w:r>
      <w:r>
        <w:t>245(24-sterol C-methyltransferase inhib</w:t>
      </w:r>
      <w:r>
        <w:t>i</w:t>
      </w:r>
      <w:r>
        <w:t>tor) -0</w:t>
      </w:r>
      <w:r w:rsidR="00644CD5">
        <w:t>.</w:t>
      </w:r>
      <w:r>
        <w:t>153(Antiviral (Hepatitis)) + 0</w:t>
      </w:r>
      <w:r w:rsidR="00644CD5">
        <w:t>.</w:t>
      </w:r>
      <w:r>
        <w:t>59(Metalloproteinase inhibitor) -0</w:t>
      </w:r>
      <w:r w:rsidR="00644CD5">
        <w:t>.</w:t>
      </w:r>
      <w:r>
        <w:t>391(DDIT4 expression enhancer) -0</w:t>
      </w:r>
      <w:r w:rsidR="00644CD5">
        <w:t>.</w:t>
      </w:r>
      <w:r>
        <w:t>935(Rhodopsin kinase inhibitor) + 0</w:t>
      </w:r>
      <w:r w:rsidR="00644CD5">
        <w:t>.</w:t>
      </w:r>
      <w:r>
        <w:t>239(CDKN1A expression enhancer) + 0</w:t>
      </w:r>
      <w:r w:rsidR="00644CD5">
        <w:t>.</w:t>
      </w:r>
      <w:r>
        <w:t>14(Toxic</w:t>
      </w:r>
      <w:r w:rsidR="00644CD5">
        <w:t>.</w:t>
      </w:r>
      <w:r>
        <w:t xml:space="preserve"> respiration) -0</w:t>
      </w:r>
      <w:r w:rsidR="00644CD5">
        <w:t>.</w:t>
      </w:r>
      <w:r>
        <w:t>181(Adenosine uptake inhibitor) -0</w:t>
      </w:r>
      <w:r w:rsidR="00644CD5">
        <w:t>.</w:t>
      </w:r>
      <w:r>
        <w:t>239(Platelet antagonist) + 0</w:t>
      </w:r>
      <w:r w:rsidR="00644CD5">
        <w:t>.</w:t>
      </w:r>
      <w:r>
        <w:t>446(SLC2A3 expression inhibitor) -0</w:t>
      </w:r>
      <w:r w:rsidR="00644CD5">
        <w:t>.</w:t>
      </w:r>
      <w:r>
        <w:t>47(CA2 e</w:t>
      </w:r>
      <w:r>
        <w:t>x</w:t>
      </w:r>
      <w:r>
        <w:t>pression enhancer) -0</w:t>
      </w:r>
      <w:r w:rsidR="00644CD5">
        <w:t>.</w:t>
      </w:r>
      <w:r>
        <w:t>966(Lysophosphatidic acid receptor antagonist) -0</w:t>
      </w:r>
      <w:r w:rsidR="00644CD5">
        <w:t>.</w:t>
      </w:r>
      <w:r>
        <w:t>215(Fatty acid elongase inhibitor) + 0</w:t>
      </w:r>
      <w:r w:rsidR="00644CD5">
        <w:t>.</w:t>
      </w:r>
      <w:r>
        <w:t>437(Cytochrome P450 stimulant) + 0</w:t>
      </w:r>
      <w:r w:rsidR="00644CD5">
        <w:t>.</w:t>
      </w:r>
      <w:r>
        <w:t>508(CXC chemokine 1 receptor antagonist) + 0</w:t>
      </w:r>
      <w:r w:rsidR="00644CD5">
        <w:t>.</w:t>
      </w:r>
      <w:r>
        <w:t>119(Integrin alpha4beta1 antagonist) -0</w:t>
      </w:r>
      <w:r w:rsidR="00644CD5">
        <w:t>.</w:t>
      </w:r>
      <w:r>
        <w:t>201(Parkinsonism) -0</w:t>
      </w:r>
      <w:r w:rsidR="00644CD5">
        <w:t>.</w:t>
      </w:r>
      <w:r>
        <w:t>403(Chemokine receptor agonist) -14</w:t>
      </w:r>
      <w:r w:rsidR="00644CD5">
        <w:t>.</w:t>
      </w:r>
      <w:r>
        <w:t>2(Length^2) + 0</w:t>
      </w:r>
      <w:r w:rsidR="00644CD5">
        <w:t>.</w:t>
      </w:r>
      <w:r>
        <w:t>225(MAP kinase 1 inhib</w:t>
      </w:r>
      <w:r>
        <w:t>i</w:t>
      </w:r>
      <w:r>
        <w:t>tor) -0</w:t>
      </w:r>
      <w:r w:rsidR="00644CD5">
        <w:t>.</w:t>
      </w:r>
      <w:r>
        <w:t>292(MAP kinase 9 inhibitor) + 1</w:t>
      </w:r>
      <w:r w:rsidR="00644CD5">
        <w:t>.</w:t>
      </w:r>
      <w:r>
        <w:t>57(Sialidase 1 inhibitor) -0</w:t>
      </w:r>
      <w:r w:rsidR="00644CD5">
        <w:t>.</w:t>
      </w:r>
      <w:r>
        <w:t>414(Heat shock protein antagonist) + 0</w:t>
      </w:r>
      <w:r w:rsidR="00644CD5">
        <w:t>.</w:t>
      </w:r>
      <w:r>
        <w:t>228(CYP3A1 substrate) -0</w:t>
      </w:r>
      <w:r w:rsidR="00644CD5">
        <w:t>.</w:t>
      </w:r>
      <w:r>
        <w:t>331(Phosphodiesterase V inhibitor) -0</w:t>
      </w:r>
      <w:r w:rsidR="00644CD5">
        <w:t>.</w:t>
      </w:r>
      <w:r>
        <w:t>571(Amylo-alpha-1</w:t>
      </w:r>
      <w:r w:rsidR="00644CD5">
        <w:t>.</w:t>
      </w:r>
      <w:r>
        <w:t>6-glucosidase inhibitor) + 0</w:t>
      </w:r>
      <w:r w:rsidR="00644CD5">
        <w:t>.</w:t>
      </w:r>
      <w:r>
        <w:t>347(Beta-mannosidase inhibitor) + 0</w:t>
      </w:r>
      <w:r w:rsidR="00644CD5">
        <w:t>.</w:t>
      </w:r>
      <w:r>
        <w:t>862(Adenylate cyclase I stimulant) + 0</w:t>
      </w:r>
      <w:r w:rsidR="00644CD5">
        <w:t>.</w:t>
      </w:r>
      <w:r>
        <w:t>529(Stromelysin 2 inhibitor) + 0</w:t>
      </w:r>
      <w:r w:rsidR="00644CD5">
        <w:t>.</w:t>
      </w:r>
      <w:r>
        <w:t>37(Antinephritic) -0</w:t>
      </w:r>
      <w:r w:rsidR="00644CD5">
        <w:t>.</w:t>
      </w:r>
      <w:r>
        <w:t>165(5 Hydroxytryptamine 4E antagonist) + 0</w:t>
      </w:r>
      <w:r w:rsidR="00644CD5">
        <w:t>.</w:t>
      </w:r>
      <w:r>
        <w:t>217(Endometrios treatment) -0</w:t>
      </w:r>
      <w:r w:rsidR="00644CD5">
        <w:t>.</w:t>
      </w:r>
      <w:r>
        <w:t>859(Methionine adenosyltransferase inhibitor) -0</w:t>
      </w:r>
      <w:r w:rsidR="00644CD5">
        <w:t>.</w:t>
      </w:r>
      <w:r>
        <w:t>275(Cholinergic antagonist) -0</w:t>
      </w:r>
      <w:r w:rsidR="00644CD5">
        <w:t>.</w:t>
      </w:r>
      <w:r>
        <w:t>14(Retinoprotector) + 0</w:t>
      </w:r>
      <w:r w:rsidR="00644CD5">
        <w:t>.</w:t>
      </w:r>
      <w:r>
        <w:t>213(Trypsin II inhibitor) + 0</w:t>
      </w:r>
      <w:r w:rsidR="00644CD5">
        <w:t>.</w:t>
      </w:r>
      <w:r>
        <w:t>207(Estrone sulfotransferase stimulant) -0</w:t>
      </w:r>
      <w:r w:rsidR="00644CD5">
        <w:t>.</w:t>
      </w:r>
      <w:r>
        <w:t>142(Glycogen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282(MO15-related protein kinase Pfmrk inhibitor) -0</w:t>
      </w:r>
      <w:r w:rsidR="00644CD5">
        <w:t>.</w:t>
      </w:r>
      <w:r>
        <w:t>719(UGT2B20 substrate) -0</w:t>
      </w:r>
      <w:r w:rsidR="00644CD5">
        <w:t>.</w:t>
      </w:r>
      <w:r>
        <w:t>203(Tubulin agonist) + 0</w:t>
      </w:r>
      <w:r w:rsidR="00644CD5">
        <w:t>.</w:t>
      </w:r>
      <w:r>
        <w:t>0961(Pyrimidine antagonist) + 0</w:t>
      </w:r>
      <w:r w:rsidR="00644CD5">
        <w:t>.</w:t>
      </w:r>
      <w:r>
        <w:t>653(Phosphoglycerate dehydrogenase inhibitor) -0</w:t>
      </w:r>
      <w:r w:rsidR="00644CD5">
        <w:t>.</w:t>
      </w:r>
      <w:r>
        <w:t>636(Cytosol alanyl aminopeptidase inhibitor) -0</w:t>
      </w:r>
      <w:r w:rsidR="00644CD5">
        <w:t>.</w:t>
      </w:r>
      <w:r>
        <w:t>169(Cathepsin V inhibitor) + 0</w:t>
      </w:r>
      <w:r w:rsidR="00644CD5">
        <w:t>.</w:t>
      </w:r>
      <w:r>
        <w:t>834(Aryl hydrocarbon receptor antagonist) + 0</w:t>
      </w:r>
      <w:r w:rsidR="00644CD5">
        <w:t>.</w:t>
      </w:r>
      <w:r>
        <w:t>245(Nicotinic acid receptor agonist) + 0</w:t>
      </w:r>
      <w:r w:rsidR="00644CD5">
        <w:t>.</w:t>
      </w:r>
      <w:r>
        <w:t>557(CYP4F3 substrate) -0</w:t>
      </w:r>
      <w:r w:rsidR="00644CD5">
        <w:t>.</w:t>
      </w:r>
      <w:r>
        <w:t>231(Growth hormone release inhibitor) + 0</w:t>
      </w:r>
      <w:r w:rsidR="00644CD5">
        <w:t>.</w:t>
      </w:r>
      <w:r>
        <w:t>289(Bronchoconstrictor) + 0</w:t>
      </w:r>
      <w:r w:rsidR="00644CD5">
        <w:t>.</w:t>
      </w:r>
      <w:r>
        <w:t>153(ALK inhibitor) + 0</w:t>
      </w:r>
      <w:r w:rsidR="00644CD5">
        <w:t>.</w:t>
      </w:r>
      <w:r>
        <w:t>329(Anticataract) -0</w:t>
      </w:r>
      <w:r w:rsidR="00644CD5">
        <w:t>.</w:t>
      </w:r>
      <w:r>
        <w:t>846(Diacylglycerol kinase inhibitor) + 0</w:t>
      </w:r>
      <w:r w:rsidR="00644CD5">
        <w:t>.</w:t>
      </w:r>
      <w:r>
        <w:t>694(AR expression enhancer) + 0</w:t>
      </w:r>
      <w:r w:rsidR="00644CD5">
        <w:t>.</w:t>
      </w:r>
      <w:r>
        <w:t>365(Neurotrophic factor enhancer) -0</w:t>
      </w:r>
      <w:r w:rsidR="00644CD5">
        <w:t>.</w:t>
      </w:r>
      <w:r>
        <w:t>129(Glutamate (mGluR group I) agonist) -0</w:t>
      </w:r>
      <w:r w:rsidR="00644CD5">
        <w:t>.</w:t>
      </w:r>
      <w:r>
        <w:t>221(PTGS2 expression enhancer) + 0</w:t>
      </w:r>
      <w:r w:rsidR="00644CD5">
        <w:t>.</w:t>
      </w:r>
      <w:r>
        <w:t>498(Kinesin antagonist) -0</w:t>
      </w:r>
      <w:r w:rsidR="00644CD5">
        <w:t>.</w:t>
      </w:r>
      <w:r>
        <w:t>187(CYP2B1 substrate) -0</w:t>
      </w:r>
      <w:r w:rsidR="00644CD5">
        <w:t>.</w:t>
      </w:r>
      <w:r>
        <w:t>51(Tryptase gamma inhibitor) -0</w:t>
      </w:r>
      <w:r w:rsidR="00644CD5">
        <w:t>.</w:t>
      </w:r>
      <w:r>
        <w:t>101(Dihydroorotase inhibitor) + 0</w:t>
      </w:r>
      <w:r w:rsidR="00644CD5">
        <w:t>.</w:t>
      </w:r>
      <w:r>
        <w:t>477(HSPA1B expression enhancer) + 1</w:t>
      </w:r>
      <w:r w:rsidR="00644CD5">
        <w:t>.</w:t>
      </w:r>
      <w:r>
        <w:t>26(N-acylneuraminate cytidylyltransferase inhibitor) -0</w:t>
      </w:r>
      <w:r w:rsidR="00644CD5">
        <w:t>.</w:t>
      </w:r>
      <w:r>
        <w:t>523(Cholesterol esterase inhibitor) -0</w:t>
      </w:r>
      <w:r w:rsidR="00644CD5">
        <w:t>.</w:t>
      </w:r>
      <w:r>
        <w:t>182(Methionyl aminopeptidase 2 inhibitor) + 0</w:t>
      </w:r>
      <w:r w:rsidR="00644CD5">
        <w:t>.</w:t>
      </w:r>
      <w:r>
        <w:t>41(Phosphodiesterase VII inhibitor) -0</w:t>
      </w:r>
      <w:r w:rsidR="00644CD5">
        <w:t>.</w:t>
      </w:r>
      <w:r>
        <w:t>421(AKR1C1 expression enhancer) -0</w:t>
      </w:r>
      <w:r w:rsidR="00644CD5">
        <w:t>.</w:t>
      </w:r>
      <w:r>
        <w:t>27(Transforming growth factor antagonist) + 0</w:t>
      </w:r>
      <w:r w:rsidR="00644CD5">
        <w:t>.</w:t>
      </w:r>
      <w:r>
        <w:t>13(Xanthine-like) -0</w:t>
      </w:r>
      <w:r w:rsidR="00644CD5">
        <w:t>.</w:t>
      </w:r>
      <w:r>
        <w:t>527(Heat shock protein agonist) -0</w:t>
      </w:r>
      <w:r w:rsidR="00644CD5">
        <w:t>.</w:t>
      </w:r>
      <w:r>
        <w:t>184(Ribosomal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106(Proto-oncogene tyrosine-protein kinase Fyn inhibitor) -0</w:t>
      </w:r>
      <w:r w:rsidR="00644CD5">
        <w:t>.</w:t>
      </w:r>
      <w:r>
        <w:t>495(Hair growth stimulant) + 0</w:t>
      </w:r>
      <w:r w:rsidR="00644CD5">
        <w:t>.</w:t>
      </w:r>
      <w:r>
        <w:t>0523(Ophthalmic drug) + 0</w:t>
      </w:r>
      <w:r w:rsidR="00644CD5">
        <w:t>.</w:t>
      </w:r>
      <w:r>
        <w:t>14(MAP kinase kinase 7 inhibitor) + 0</w:t>
      </w:r>
      <w:r w:rsidR="00644CD5">
        <w:t>.</w:t>
      </w:r>
      <w:r>
        <w:t>152(Carcinogenic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129(Histone deacetylase 1B inhibitor) -0</w:t>
      </w:r>
      <w:r w:rsidR="00644CD5">
        <w:t>.</w:t>
      </w:r>
      <w:r>
        <w:t>28(Malate dehydrogenase inhibitor) + 0</w:t>
      </w:r>
      <w:r w:rsidR="00644CD5">
        <w:t>.</w:t>
      </w:r>
      <w:r>
        <w:t>136(Dihydrofolate reductase (Toxoplasma gondii) inhibitor) + 0</w:t>
      </w:r>
      <w:r w:rsidR="00644CD5">
        <w:t>.</w:t>
      </w:r>
      <w:r>
        <w:t>18(Glycogen synthase kinase-3 inhib</w:t>
      </w:r>
      <w:r>
        <w:t>i</w:t>
      </w:r>
      <w:r>
        <w:t>tor) + 0</w:t>
      </w:r>
      <w:r w:rsidR="00644CD5">
        <w:t>.</w:t>
      </w:r>
      <w:r>
        <w:t>202(TIE-2 antagonist) + 0</w:t>
      </w:r>
      <w:r w:rsidR="00644CD5">
        <w:t>.</w:t>
      </w:r>
      <w:r>
        <w:t>591(Pyridoxamine-oxaloacetate transaminase inhibitor) + 0</w:t>
      </w:r>
      <w:r w:rsidR="00644CD5">
        <w:t>.</w:t>
      </w:r>
      <w:r>
        <w:t>143(Coma) -0</w:t>
      </w:r>
      <w:r w:rsidR="00644CD5">
        <w:t>.</w:t>
      </w:r>
      <w:r>
        <w:t>18(Vascular endothelial growth factor 3 antagonist) + 0</w:t>
      </w:r>
      <w:r w:rsidR="00644CD5">
        <w:t>.</w:t>
      </w:r>
      <w:r>
        <w:t>104(Gout treatment) + 0</w:t>
      </w:r>
      <w:r w:rsidR="00644CD5">
        <w:t>.</w:t>
      </w:r>
      <w:r>
        <w:t>147(Protein 50S ribosomal subunit inhibitor) -0</w:t>
      </w:r>
      <w:r w:rsidR="00644CD5">
        <w:t>.</w:t>
      </w:r>
      <w:r>
        <w:t>273(Delayed rectifier potassium channel activator) + 0</w:t>
      </w:r>
      <w:r w:rsidR="00644CD5">
        <w:t>.</w:t>
      </w:r>
      <w:r>
        <w:t>129(Adenosylmethionine cyclotransferase inhib</w:t>
      </w:r>
      <w:r>
        <w:t>i</w:t>
      </w:r>
      <w:r>
        <w:t>tor) + 0</w:t>
      </w:r>
      <w:r w:rsidR="00644CD5">
        <w:t>.</w:t>
      </w:r>
      <w:r>
        <w:t>231(Nitrilase inhibitor) + 0</w:t>
      </w:r>
      <w:r w:rsidR="00644CD5">
        <w:t>.</w:t>
      </w:r>
      <w:r>
        <w:t>0875(Dermatologic) -0</w:t>
      </w:r>
      <w:r w:rsidR="00644CD5">
        <w:t>.</w:t>
      </w:r>
      <w:r>
        <w:t>311(Shal potassium channel blocker) + 0</w:t>
      </w:r>
      <w:r w:rsidR="00644CD5">
        <w:t>.</w:t>
      </w:r>
      <w:r>
        <w:t>459(Cellulose 1</w:t>
      </w:r>
      <w:r w:rsidR="00644CD5">
        <w:t>.</w:t>
      </w:r>
      <w:r>
        <w:t>4-beta-cellobiosidase inhibitor) -0</w:t>
      </w:r>
      <w:r w:rsidR="00644CD5">
        <w:t>.</w:t>
      </w:r>
      <w:r>
        <w:t>159(Fibroblast growth factor antagonist) -0</w:t>
      </w:r>
      <w:r w:rsidR="00644CD5">
        <w:t>.</w:t>
      </w:r>
      <w:r>
        <w:t>491(Ethanolamine kinase inhibitor) + 0</w:t>
      </w:r>
      <w:r w:rsidR="00644CD5">
        <w:t>.</w:t>
      </w:r>
      <w:r>
        <w:t>352(Adenosine A3 receptor antagonist) -0</w:t>
      </w:r>
      <w:r w:rsidR="00644CD5">
        <w:t>.</w:t>
      </w:r>
      <w:r>
        <w:t>019(NumNegative) -0</w:t>
      </w:r>
      <w:r w:rsidR="00644CD5">
        <w:t>.</w:t>
      </w:r>
      <w:r>
        <w:t>259(4-Hydroxybenzoate 3-monooxygenase inhib</w:t>
      </w:r>
      <w:r>
        <w:t>i</w:t>
      </w:r>
      <w:r>
        <w:t>tor) + 0</w:t>
      </w:r>
      <w:r w:rsidR="00644CD5">
        <w:t>.</w:t>
      </w:r>
      <w:r>
        <w:t>107(Macrophage colony-stimulating factor 1 receptor antagonist) + 0</w:t>
      </w:r>
      <w:r w:rsidR="00644CD5">
        <w:t>.</w:t>
      </w:r>
      <w:r>
        <w:t>174(Elastase 3B inhibitor) -0</w:t>
      </w:r>
      <w:r w:rsidR="00644CD5">
        <w:t>.</w:t>
      </w:r>
      <w:r>
        <w:t>248(PPARG expression enhancer) -0</w:t>
      </w:r>
      <w:r w:rsidR="00644CD5">
        <w:t>.</w:t>
      </w:r>
      <w:r>
        <w:t>0863(Purinergic receptor antagonist) + 0</w:t>
      </w:r>
      <w:r w:rsidR="00644CD5">
        <w:t>.</w:t>
      </w:r>
      <w:r>
        <w:t>151(Insecticide) + 0</w:t>
      </w:r>
      <w:r w:rsidR="00644CD5">
        <w:t>.</w:t>
      </w:r>
      <w:r>
        <w:t>58(Steroid su</w:t>
      </w:r>
      <w:r>
        <w:t>l</w:t>
      </w:r>
      <w:r>
        <w:t>fotransferase inhibitor) -0</w:t>
      </w:r>
      <w:r w:rsidR="00644CD5">
        <w:t>.</w:t>
      </w:r>
      <w:r>
        <w:t>109(Homoserine O-acetyltransferase inhibitor) -0</w:t>
      </w:r>
      <w:r w:rsidR="00644CD5">
        <w:t>.</w:t>
      </w:r>
      <w:r>
        <w:t>297(ATP phosphoribosyltransferase i</w:t>
      </w:r>
      <w:r>
        <w:t>n</w:t>
      </w:r>
      <w:r>
        <w:t>hibitor) + 0</w:t>
      </w:r>
      <w:r w:rsidR="00644CD5">
        <w:t>.</w:t>
      </w:r>
      <w:r>
        <w:t>257(Colony stimulating factor agonist) + 0</w:t>
      </w:r>
      <w:r w:rsidR="00644CD5">
        <w:t>.</w:t>
      </w:r>
      <w:r>
        <w:t>0978(CYP2E1 inhibitor) -0</w:t>
      </w:r>
      <w:r w:rsidR="00644CD5">
        <w:t>.</w:t>
      </w:r>
      <w:r>
        <w:t>108(Steroid DELTA-isomerase inhibitor) -0</w:t>
      </w:r>
      <w:r w:rsidR="00644CD5">
        <w:t>.</w:t>
      </w:r>
      <w:r>
        <w:t>49(Heparan-alpha-glucosaminide N-acetyltransferase inhibitor) + 0</w:t>
      </w:r>
      <w:r w:rsidR="00644CD5">
        <w:t>.</w:t>
      </w:r>
      <w:r>
        <w:t>0493(Antianginal) -0</w:t>
      </w:r>
      <w:r w:rsidR="00644CD5">
        <w:t>.</w:t>
      </w:r>
      <w:r>
        <w:t>332(Andropause treatment) -0</w:t>
      </w:r>
      <w:r w:rsidR="00644CD5">
        <w:t>.</w:t>
      </w:r>
      <w:r>
        <w:t>0984(AXL receptor tyrosine kinase inhibitor) -0</w:t>
      </w:r>
      <w:r w:rsidR="00644CD5">
        <w:t>.</w:t>
      </w:r>
      <w:r>
        <w:t>753(Beta-1</w:t>
      </w:r>
      <w:r w:rsidR="00644CD5">
        <w:t>.</w:t>
      </w:r>
      <w:r>
        <w:t>4-mannosyl-glycoprotein 4-beta-N-acetylglucosaminyltransferase inhibitor) + 0</w:t>
      </w:r>
      <w:r w:rsidR="00644CD5">
        <w:t>.</w:t>
      </w:r>
      <w:r>
        <w:t>131(Integrin alpha4 antagonist) -0</w:t>
      </w:r>
      <w:r w:rsidR="00644CD5">
        <w:t>.</w:t>
      </w:r>
      <w:r>
        <w:t>116(CYP1A inhibitor) + 0</w:t>
      </w:r>
      <w:r w:rsidR="00644CD5">
        <w:t>.</w:t>
      </w:r>
      <w:r>
        <w:t>0874(Phosphodiesterase 6G inhibitor) + 0</w:t>
      </w:r>
      <w:r w:rsidR="00644CD5">
        <w:t>.</w:t>
      </w:r>
      <w:r>
        <w:t>417(Ribonucleoside-diphosphate reductase M2 chain inhibitor) + 0</w:t>
      </w:r>
      <w:r w:rsidR="00644CD5">
        <w:t>.</w:t>
      </w:r>
      <w:r>
        <w:t>37(Adenylate cyclase I inhibitor) + 0</w:t>
      </w:r>
      <w:r w:rsidR="00644CD5">
        <w:t>.</w:t>
      </w:r>
      <w:r>
        <w:t>162(Dysphoria) -0</w:t>
      </w:r>
      <w:r w:rsidR="00644CD5">
        <w:t>.</w:t>
      </w:r>
      <w:r>
        <w:t>0592(Transactivator transcription protein inhibitor) + 0</w:t>
      </w:r>
      <w:r w:rsidR="00644CD5">
        <w:t>.</w:t>
      </w:r>
      <w:r>
        <w:t>114(Hyperglycemic) -0</w:t>
      </w:r>
      <w:r w:rsidR="00644CD5">
        <w:t>.</w:t>
      </w:r>
      <w:r>
        <w:t>0991(Opioid mu receptor antagonist) + 0</w:t>
      </w:r>
      <w:r w:rsidR="00644CD5">
        <w:t>.</w:t>
      </w:r>
      <w:r>
        <w:t>107(Hematuria) + 0</w:t>
      </w:r>
      <w:r w:rsidR="00644CD5">
        <w:t>.</w:t>
      </w:r>
      <w:r>
        <w:t>198(Magnesium-protoporphyrin IX methyltransferase inhibitor) -0</w:t>
      </w:r>
      <w:r w:rsidR="00644CD5">
        <w:t>.</w:t>
      </w:r>
      <w:r>
        <w:t>131(Carcinogenic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225(5 Hydroxytry</w:t>
      </w:r>
      <w:r>
        <w:t>p</w:t>
      </w:r>
      <w:r>
        <w:t>tamine 2C agonist) + 0</w:t>
      </w:r>
      <w:r w:rsidR="00644CD5">
        <w:t>.</w:t>
      </w:r>
      <w:r>
        <w:t>512(Acetoacetyl-CoA reductase inhibitor) + 0</w:t>
      </w:r>
      <w:r w:rsidR="00644CD5">
        <w:t>.</w:t>
      </w:r>
      <w:r>
        <w:t>261(Lipoxygenase substrate) -0</w:t>
      </w:r>
      <w:r w:rsidR="00644CD5">
        <w:t>.</w:t>
      </w:r>
      <w:r>
        <w:t>27(Transthyretin amyloid fibril formation inhibitor) + 0</w:t>
      </w:r>
      <w:r w:rsidR="00644CD5">
        <w:t>.</w:t>
      </w:r>
      <w:r>
        <w:t>0935(Dopamine precursors) + 0</w:t>
      </w:r>
      <w:r w:rsidR="00644CD5">
        <w:t>.</w:t>
      </w:r>
      <w:r>
        <w:t>33(1-Deoxy-D-xylulose-5-phosphate reductoisomerase inhibitor) -0</w:t>
      </w:r>
      <w:r w:rsidR="00644CD5">
        <w:t>.</w:t>
      </w:r>
      <w:r>
        <w:t>444(Aldehyde dehydrogenase 1A2 inhibitor) -0</w:t>
      </w:r>
      <w:r w:rsidR="00644CD5">
        <w:t>.</w:t>
      </w:r>
      <w:r>
        <w:t>0963(Neuraminidase (infl</w:t>
      </w:r>
      <w:r>
        <w:t>u</w:t>
      </w:r>
      <w:r>
        <w:t>enza) inhibitor) + 0</w:t>
      </w:r>
      <w:r w:rsidR="00644CD5">
        <w:t>.</w:t>
      </w:r>
      <w:r>
        <w:t>0731(Fibroblast activation protein alpha inhibitor) + 0</w:t>
      </w:r>
      <w:r w:rsidR="00644CD5">
        <w:t>.</w:t>
      </w:r>
      <w:r>
        <w:t>231(Acetolactate synthase inhibitor) -0</w:t>
      </w:r>
      <w:r w:rsidR="00644CD5">
        <w:t>.</w:t>
      </w:r>
      <w:r>
        <w:t>126(Endothelin receptor antagonist) -0</w:t>
      </w:r>
      <w:r w:rsidR="00644CD5">
        <w:t>.</w:t>
      </w:r>
      <w:r>
        <w:t>212(Kallikrein 13 inhibitor) -0</w:t>
      </w:r>
      <w:r w:rsidR="00644CD5">
        <w:t>.</w:t>
      </w:r>
      <w:r>
        <w:t>0627(Glutamate (mGluR7) antagonist) + 0</w:t>
      </w:r>
      <w:r w:rsidR="00644CD5">
        <w:t>.</w:t>
      </w:r>
      <w:r>
        <w:t>0454(Thrombolytic) -0</w:t>
      </w:r>
      <w:r w:rsidR="00644CD5">
        <w:t>.</w:t>
      </w:r>
      <w:r>
        <w:t>0485(Potassium channel blocker) -0</w:t>
      </w:r>
      <w:r w:rsidR="00644CD5">
        <w:t>.</w:t>
      </w:r>
      <w:r>
        <w:t>061(Skeletal muscle relaxant) -0</w:t>
      </w:r>
      <w:r w:rsidR="00644CD5">
        <w:t>.</w:t>
      </w:r>
      <w:r>
        <w:t>293(N-acetylglucosamine kinase inhibitor) -0</w:t>
      </w:r>
      <w:r w:rsidR="00644CD5">
        <w:t>.</w:t>
      </w:r>
      <w:r>
        <w:t>152(Trans-1</w:t>
      </w:r>
      <w:r w:rsidR="00644CD5">
        <w:t>.</w:t>
      </w:r>
      <w:r>
        <w:t>2-dihydrobenzene-1</w:t>
      </w:r>
      <w:r w:rsidR="00644CD5">
        <w:t>.</w:t>
      </w:r>
      <w:r>
        <w:t>2-diol dehydrogenase inhibitor) -0</w:t>
      </w:r>
      <w:r w:rsidR="00644CD5">
        <w:t>.</w:t>
      </w:r>
      <w:r>
        <w:t>145(GABA B receptor agonist) + 0</w:t>
      </w:r>
      <w:r w:rsidR="00644CD5">
        <w:t>.</w:t>
      </w:r>
      <w:r>
        <w:t>0979(CYP2G1 substrate) + 0</w:t>
      </w:r>
      <w:r w:rsidR="00644CD5">
        <w:t>.</w:t>
      </w:r>
      <w:r>
        <w:t xml:space="preserve">0563(Platelet activating factor beta antagonist) + </w:t>
      </w:r>
      <w:r>
        <w:lastRenderedPageBreak/>
        <w:t>0</w:t>
      </w:r>
      <w:r w:rsidR="00644CD5">
        <w:t>.</w:t>
      </w:r>
      <w:r>
        <w:t>309(CMP-N-acylneuraminate phosphodiesterase inhibitor) -0</w:t>
      </w:r>
      <w:r w:rsidR="00644CD5">
        <w:t>.</w:t>
      </w:r>
      <w:r>
        <w:t>0528(Cholecystokinin B antagonist) + 0</w:t>
      </w:r>
      <w:r w:rsidR="00644CD5">
        <w:t>.</w:t>
      </w:r>
      <w:r>
        <w:t>0768(Vasoprotector) -0</w:t>
      </w:r>
      <w:r w:rsidR="00644CD5">
        <w:t>.</w:t>
      </w:r>
      <w:r>
        <w:t>149(FAS expression inhibitor) + 0</w:t>
      </w:r>
      <w:r w:rsidR="00644CD5">
        <w:t>.</w:t>
      </w:r>
      <w:r>
        <w:t>125(Phospholipase D inhibitor) -0</w:t>
      </w:r>
      <w:r w:rsidR="00644CD5">
        <w:t>.</w:t>
      </w:r>
      <w:r>
        <w:t>088(Sulfotransferase substrate) + 0</w:t>
      </w:r>
      <w:r w:rsidR="00644CD5">
        <w:t>.</w:t>
      </w:r>
      <w:r>
        <w:t>0397(TRPM8 blocker) + 0</w:t>
      </w:r>
      <w:r w:rsidR="00644CD5">
        <w:t>.</w:t>
      </w:r>
      <w:r>
        <w:t>0308(Urologic disorders treatment) + 0</w:t>
      </w:r>
      <w:r w:rsidR="00644CD5">
        <w:t>.</w:t>
      </w:r>
      <w:r>
        <w:t>0399(Protein kinase C theta inhib</w:t>
      </w:r>
      <w:r>
        <w:t>i</w:t>
      </w:r>
      <w:r>
        <w:t>tor) + 0</w:t>
      </w:r>
      <w:r w:rsidR="00644CD5">
        <w:t>.</w:t>
      </w:r>
      <w:r>
        <w:t>141(Plasmin inhibitor) -0</w:t>
      </w:r>
      <w:r w:rsidR="00644CD5">
        <w:t>.</w:t>
      </w:r>
      <w:r>
        <w:t>117(CYP1A1 inducer) -0</w:t>
      </w:r>
      <w:r w:rsidR="00644CD5">
        <w:t>.</w:t>
      </w:r>
      <w:r>
        <w:t>0502(Premenstrual syndrome treatment) + 0</w:t>
      </w:r>
      <w:r w:rsidR="00644CD5">
        <w:t>.</w:t>
      </w:r>
      <w:r>
        <w:t>0374(Nicotinic alpha4beta2 receptor agonist) + 0</w:t>
      </w:r>
      <w:r w:rsidR="00644CD5">
        <w:t>.</w:t>
      </w:r>
      <w:r>
        <w:t>0419(Pantetheine-phosphate adenylyltransferase inhibitor) -0</w:t>
      </w:r>
      <w:r w:rsidR="00644CD5">
        <w:t>.</w:t>
      </w:r>
      <w:r>
        <w:t>082(CDK2/cyclin A inhibitor) + 0</w:t>
      </w:r>
      <w:r w:rsidR="00644CD5">
        <w:t>.</w:t>
      </w:r>
      <w:r>
        <w:t>13(Arachnoiditis) + 0</w:t>
      </w:r>
      <w:r w:rsidR="00644CD5">
        <w:t>.</w:t>
      </w:r>
      <w:r>
        <w:t>0543(CYP2C19 inhibitor) -0</w:t>
      </w:r>
      <w:r w:rsidR="00644CD5">
        <w:t>.</w:t>
      </w:r>
      <w:r>
        <w:t>0642(Vasodilator</w:t>
      </w:r>
      <w:r w:rsidR="00644CD5">
        <w:t>.</w:t>
      </w:r>
      <w:r>
        <w:t xml:space="preserve"> coronary) + 0</w:t>
      </w:r>
      <w:r w:rsidR="00644CD5">
        <w:t>.</w:t>
      </w:r>
      <w:r>
        <w:t>0641(Ovulation inhibitor) + 0</w:t>
      </w:r>
      <w:r w:rsidR="00644CD5">
        <w:t>.</w:t>
      </w:r>
      <w:r>
        <w:t>197(Somatostatin 2 antagonist) -0</w:t>
      </w:r>
      <w:r w:rsidR="00644CD5">
        <w:t>.</w:t>
      </w:r>
      <w:r>
        <w:t>0877(Inducible nitric oxide synthase inhibitor) + 0</w:t>
      </w:r>
      <w:r w:rsidR="00644CD5">
        <w:t>.</w:t>
      </w:r>
      <w:r>
        <w:t>0897(Proliferative diseases treatment) + 0</w:t>
      </w:r>
      <w:r w:rsidR="00644CD5">
        <w:t>.</w:t>
      </w:r>
      <w:r>
        <w:t>128(Thymine dioxygenase inhibitor) + 0</w:t>
      </w:r>
      <w:r w:rsidR="00644CD5">
        <w:t>.</w:t>
      </w:r>
      <w:r>
        <w:t>0881(NMDA 2A receptor a</w:t>
      </w:r>
      <w:r>
        <w:t>n</w:t>
      </w:r>
      <w:r>
        <w:t>tagonist) + 0</w:t>
      </w:r>
      <w:r w:rsidR="00644CD5">
        <w:t>.</w:t>
      </w:r>
      <w:r>
        <w:t>119(Pyruvate kinase inhibitor) -0</w:t>
      </w:r>
      <w:r w:rsidR="00644CD5">
        <w:t>.</w:t>
      </w:r>
      <w:r>
        <w:t>0885(Nuclear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0994(Cell wall synthesis inhibitor) + 0</w:t>
      </w:r>
      <w:r w:rsidR="00644CD5">
        <w:t>.</w:t>
      </w:r>
      <w:r>
        <w:t>0252(Estrogen-related receptor beta antagonist) + 0</w:t>
      </w:r>
      <w:r w:rsidR="00644CD5">
        <w:t>.</w:t>
      </w:r>
      <w:r>
        <w:t>0816(CYP4A11 inhib</w:t>
      </w:r>
      <w:r>
        <w:t>i</w:t>
      </w:r>
      <w:r>
        <w:t>tor) + 0</w:t>
      </w:r>
      <w:r w:rsidR="00644CD5">
        <w:t>.</w:t>
      </w:r>
      <w:r>
        <w:t>0236(Phosphodiesterase 11A inhibitor) + 0</w:t>
      </w:r>
      <w:r w:rsidR="00644CD5">
        <w:t>.</w:t>
      </w:r>
      <w:r>
        <w:t>0701(Juvenile-hormone esterase inhibitor) + 0</w:t>
      </w:r>
      <w:r w:rsidR="00644CD5">
        <w:t>.</w:t>
      </w:r>
      <w:r>
        <w:t>0201(Sterol 24-C-methyltransferase inhibitor) + 0</w:t>
      </w:r>
      <w:r w:rsidR="00644CD5">
        <w:t>.</w:t>
      </w:r>
      <w:r>
        <w:t>0149(ErbB-1 antagonist) -0</w:t>
      </w:r>
      <w:r w:rsidR="00644CD5">
        <w:t>.</w:t>
      </w:r>
      <w:r>
        <w:t>0214(Cyclin B3 inhibitor) + 0</w:t>
      </w:r>
      <w:r w:rsidR="00644CD5">
        <w:t>.</w:t>
      </w:r>
      <w:r>
        <w:t>00495(NumPositive) + 0</w:t>
      </w:r>
      <w:r w:rsidR="00644CD5">
        <w:t>.</w:t>
      </w:r>
      <w:r>
        <w:t>0268(Ca2+/calmodulin-dependent kinase II alpha inhibitor) + 0</w:t>
      </w:r>
      <w:r w:rsidR="00644CD5">
        <w:t>.</w:t>
      </w:r>
      <w:r>
        <w:t>0571(Matrilysin inhibitor) + 0</w:t>
      </w:r>
      <w:r w:rsidR="00644CD5">
        <w:t>.</w:t>
      </w:r>
      <w:r>
        <w:t>00282(NumHal) -0</w:t>
      </w:r>
      <w:r w:rsidR="00644CD5">
        <w:t>.</w:t>
      </w:r>
      <w:r>
        <w:t>0184(UGT1A4 substrate) + 0</w:t>
      </w:r>
      <w:r w:rsidR="00644CD5">
        <w:t>.</w:t>
      </w:r>
      <w:r>
        <w:t>00912(Vitamin D3 hydroxylase inhibitor) -0</w:t>
      </w:r>
      <w:r w:rsidR="00644CD5">
        <w:t>.</w:t>
      </w:r>
      <w:r>
        <w:t>0202(Adrenaline agonist) + 0</w:t>
      </w:r>
      <w:r w:rsidR="00644CD5">
        <w:t>.</w:t>
      </w:r>
      <w:r>
        <w:t>0227(Dihydrofolate reductase inhibitor) -0</w:t>
      </w:r>
      <w:r w:rsidR="00644CD5">
        <w:t>.</w:t>
      </w:r>
      <w:r>
        <w:t>00742(Membrane integrity agonist) -0</w:t>
      </w:r>
      <w:r w:rsidR="00644CD5">
        <w:t>.</w:t>
      </w:r>
      <w:r>
        <w:t>00895(Aryl-alcohol dehydr</w:t>
      </w:r>
      <w:r>
        <w:t>o</w:t>
      </w:r>
      <w:r>
        <w:t>genase inhibitor) -0</w:t>
      </w:r>
      <w:r w:rsidR="00644CD5">
        <w:t>.</w:t>
      </w:r>
      <w:r>
        <w:t>0087(L-3-cyanoalanine synthase inhibitor) + 0</w:t>
      </w:r>
      <w:r w:rsidR="00644CD5">
        <w:t>.</w:t>
      </w:r>
      <w:r>
        <w:t>0131(Cyclopropane-fatty-acyl-phospholipid sy</w:t>
      </w:r>
      <w:r>
        <w:t>n</w:t>
      </w:r>
      <w:r>
        <w:t>thase inhibitor) + 0</w:t>
      </w:r>
      <w:r w:rsidR="00644CD5">
        <w:t>.</w:t>
      </w:r>
      <w:r>
        <w:t>00567(BAX expression inhibitor) -0</w:t>
      </w:r>
      <w:r w:rsidR="00644CD5">
        <w:t>.</w:t>
      </w:r>
      <w:r>
        <w:t>00364(CC chemokine 8 receptor antagonist) -0</w:t>
      </w:r>
      <w:r w:rsidR="00644CD5">
        <w:t>.</w:t>
      </w:r>
      <w:r>
        <w:t>00228(Phosphodiesterase 1A inhibitor) + 5</w:t>
      </w:r>
      <w:r w:rsidR="00644CD5">
        <w:t>.</w:t>
      </w:r>
      <w:r>
        <w:t>12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389((R)-3-amino-2-methylpropionate-pyruvate transaminase inhibitor) + 0</w:t>
      </w:r>
      <w:r w:rsidR="00644CD5">
        <w:t>.</w:t>
      </w:r>
      <w:r>
        <w:t>207(Dependence) + 0</w:t>
      </w:r>
      <w:r w:rsidR="00644CD5">
        <w:t>.</w:t>
      </w:r>
      <w:r>
        <w:t>0318(Agranulocytosis) + 0</w:t>
      </w:r>
      <w:r w:rsidR="00644CD5">
        <w:t>.</w:t>
      </w:r>
      <w:r>
        <w:t>623(Protein-tyrosine phosphatase LC-PTP inhibitor) + 0</w:t>
      </w:r>
      <w:r w:rsidR="00644CD5">
        <w:t>.</w:t>
      </w:r>
      <w:r>
        <w:t>198(NumAromAtoms) + 0</w:t>
      </w:r>
      <w:r w:rsidR="00644CD5">
        <w:t>.</w:t>
      </w:r>
      <w:r>
        <w:t>258(CYP2D substrate) + 0</w:t>
      </w:r>
      <w:r w:rsidR="00644CD5">
        <w:t>.</w:t>
      </w:r>
      <w:r>
        <w:t>667(Tremor) -0</w:t>
      </w:r>
      <w:r w:rsidR="00644CD5">
        <w:t>.</w:t>
      </w:r>
      <w:r>
        <w:t>214(HIV-1 integrase inhibitor) -0</w:t>
      </w:r>
      <w:r w:rsidR="00644CD5">
        <w:t>.</w:t>
      </w:r>
      <w:r>
        <w:t>079(Endothelin receptor antagonist) -0</w:t>
      </w:r>
      <w:r w:rsidR="00644CD5">
        <w:t>.</w:t>
      </w:r>
      <w:r>
        <w:t>176(Check point kinase 1 inhibitor) -0</w:t>
      </w:r>
      <w:r w:rsidR="00644CD5">
        <w:t>.</w:t>
      </w:r>
      <w:r>
        <w:t>289(Glucan 1</w:t>
      </w:r>
      <w:r w:rsidR="00644CD5">
        <w:t>.</w:t>
      </w:r>
      <w:r>
        <w:t>3-alpha-glucosidase inhibitor) -0</w:t>
      </w:r>
      <w:r w:rsidR="00644CD5">
        <w:t>.</w:t>
      </w:r>
      <w:r>
        <w:t>83(DNA synthesis inhibitor) + 0</w:t>
      </w:r>
      <w:r w:rsidR="00644CD5">
        <w:t>.</w:t>
      </w:r>
      <w:r>
        <w:t>0122(Carcinogenic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631(Secretase alpha stimulant) -0</w:t>
      </w:r>
      <w:r w:rsidR="00644CD5">
        <w:t>.</w:t>
      </w:r>
      <w:r>
        <w:t>268(Benzodiazepine agonist pa</w:t>
      </w:r>
      <w:r>
        <w:t>r</w:t>
      </w:r>
      <w:r>
        <w:t>tial) + 0</w:t>
      </w:r>
      <w:r w:rsidR="00644CD5">
        <w:t>.</w:t>
      </w:r>
      <w:r>
        <w:t>296(CYP11B2 inhibitor) + 0</w:t>
      </w:r>
      <w:r w:rsidR="00644CD5">
        <w:t>.</w:t>
      </w:r>
      <w:r>
        <w:t>174(Carnitine palmitoyltransferase inhibitor) -2</w:t>
      </w:r>
      <w:r w:rsidR="00644CD5">
        <w:t>.</w:t>
      </w:r>
      <w:r>
        <w:t>15(Hair growth stimulant) -1</w:t>
      </w:r>
      <w:r w:rsidR="00644CD5">
        <w:t>.</w:t>
      </w:r>
      <w:r>
        <w:t>94(N-formylglutamate deformylase inhibitor) + 0</w:t>
      </w:r>
      <w:r w:rsidR="00644CD5">
        <w:t>.</w:t>
      </w:r>
      <w:r>
        <w:t>155(Antineoplastic (multiple myeloma)) + 1</w:t>
      </w:r>
      <w:r w:rsidR="00644CD5">
        <w:t>.</w:t>
      </w:r>
      <w:r>
        <w:t>73(Sialidase 1 inhib</w:t>
      </w:r>
      <w:r>
        <w:t>i</w:t>
      </w:r>
      <w:r>
        <w:t>tor) + 0</w:t>
      </w:r>
      <w:r w:rsidR="00644CD5">
        <w:t>.</w:t>
      </w:r>
      <w:r>
        <w:t>66(Arrhythmogenic) -0</w:t>
      </w:r>
      <w:r w:rsidR="00644CD5">
        <w:t>.</w:t>
      </w:r>
      <w:r>
        <w:t>315(Tardive dyskinesia treatment) + 6</w:t>
      </w:r>
      <w:r w:rsidR="00644CD5">
        <w:t>.</w:t>
      </w:r>
      <w:r>
        <w:t>1(Length) -0</w:t>
      </w:r>
      <w:r w:rsidR="00644CD5">
        <w:t>.</w:t>
      </w:r>
      <w:r>
        <w:t>389(Cytosol alanyl aminopept</w:t>
      </w:r>
      <w:r>
        <w:t>i</w:t>
      </w:r>
      <w:r>
        <w:t>dase inhibitor) + 0</w:t>
      </w:r>
      <w:r w:rsidR="00644CD5">
        <w:t>.</w:t>
      </w:r>
      <w:r>
        <w:t>458(Membrane dipeptidase inhibitor) -0</w:t>
      </w:r>
      <w:r w:rsidR="00644CD5">
        <w:t>.</w:t>
      </w:r>
      <w:r>
        <w:t>357(Purinergic P2T antagonist) + 0</w:t>
      </w:r>
      <w:r w:rsidR="00644CD5">
        <w:t>.</w:t>
      </w:r>
      <w:r>
        <w:t>0663(NumPositive) -0</w:t>
      </w:r>
      <w:r w:rsidR="00644CD5">
        <w:t>.</w:t>
      </w:r>
      <w:r>
        <w:t>0881(NumAcceptor) + 0</w:t>
      </w:r>
      <w:r w:rsidR="00644CD5">
        <w:t>.</w:t>
      </w:r>
      <w:r>
        <w:t>829(Sulfinoalanine decarboxylase inhibitor) -0</w:t>
      </w:r>
      <w:r w:rsidR="00644CD5">
        <w:t>.</w:t>
      </w:r>
      <w:r>
        <w:t>694(Beta lactamase inhibitor) + 0</w:t>
      </w:r>
      <w:r w:rsidR="00644CD5">
        <w:t>.</w:t>
      </w:r>
      <w:r>
        <w:t>134(Lipophilicity^2) + 0</w:t>
      </w:r>
      <w:r w:rsidR="00644CD5">
        <w:t>.</w:t>
      </w:r>
      <w:r>
        <w:t>21(Phospholipase A1 inhibitor) + 0</w:t>
      </w:r>
      <w:r w:rsidR="00644CD5">
        <w:t>.</w:t>
      </w:r>
      <w:r>
        <w:t>419(Antibiotic Cephalosporin-like) + 0</w:t>
      </w:r>
      <w:r w:rsidR="00644CD5">
        <w:t>.</w:t>
      </w:r>
      <w:r>
        <w:t>238(Granulocyte stimulating factor agonist) + 0</w:t>
      </w:r>
      <w:r w:rsidR="00644CD5">
        <w:t>.</w:t>
      </w:r>
      <w:r>
        <w:t>292(Chloride channel blocker) + 1</w:t>
      </w:r>
      <w:r w:rsidR="00644CD5">
        <w:t>.</w:t>
      </w:r>
      <w:r>
        <w:t>29(Anticholelithogenic) -0</w:t>
      </w:r>
      <w:r w:rsidR="00644CD5">
        <w:t>.</w:t>
      </w:r>
      <w:r>
        <w:t>147(CYP2C19 substrate) -0</w:t>
      </w:r>
      <w:r w:rsidR="00644CD5">
        <w:t>.</w:t>
      </w:r>
      <w:r>
        <w:t>413(Tyrosine-protein kinase TXK inhibitor) -0</w:t>
      </w:r>
      <w:r w:rsidR="00644CD5">
        <w:t>.</w:t>
      </w:r>
      <w:r>
        <w:t>709(Glutathione S-transferase substrate) + 0</w:t>
      </w:r>
      <w:r w:rsidR="00644CD5">
        <w:t>.</w:t>
      </w:r>
      <w:r>
        <w:t>321(Alpha 2 adrenoreceptor antagonist) -0</w:t>
      </w:r>
      <w:r w:rsidR="00644CD5">
        <w:t>.</w:t>
      </w:r>
      <w:r>
        <w:t>191(Proline racemase inhibitor) -0</w:t>
      </w:r>
      <w:r w:rsidR="00644CD5">
        <w:t>.</w:t>
      </w:r>
      <w:r>
        <w:t>155(Phosphodiesterase 8B inhibitor) -0</w:t>
      </w:r>
      <w:r w:rsidR="00644CD5">
        <w:t>.</w:t>
      </w:r>
      <w:r>
        <w:t>0156(EphA2 antagonist) + 0</w:t>
      </w:r>
      <w:r w:rsidR="00644CD5">
        <w:t>.</w:t>
      </w:r>
      <w:r>
        <w:t>334(Ribonucleoside triphosphate reductase inhibitor) + 0</w:t>
      </w:r>
      <w:r w:rsidR="00644CD5">
        <w:t>.</w:t>
      </w:r>
      <w:r>
        <w:t>372(Matrix metallopr</w:t>
      </w:r>
      <w:r>
        <w:t>o</w:t>
      </w:r>
      <w:r>
        <w:t>teinase 4 (membrane-type) inhibitor) -0</w:t>
      </w:r>
      <w:r w:rsidR="00644CD5">
        <w:t>.</w:t>
      </w:r>
      <w:r>
        <w:t>195(24-sterol C-methyltransferase inhibitor) -0</w:t>
      </w:r>
      <w:r w:rsidR="00644CD5">
        <w:t>.</w:t>
      </w:r>
      <w:r>
        <w:t>757(Hyperthermic) -1</w:t>
      </w:r>
      <w:r w:rsidR="00644CD5">
        <w:t>.</w:t>
      </w:r>
      <w:r>
        <w:t>15(Phosphodiesterase 1B inhibitor) -0</w:t>
      </w:r>
      <w:r w:rsidR="00644CD5">
        <w:t>.</w:t>
      </w:r>
      <w:r>
        <w:t>451(Nephrotoxic) -0</w:t>
      </w:r>
      <w:r w:rsidR="00644CD5">
        <w:t>.</w:t>
      </w:r>
      <w:r>
        <w:t>354(Antiulcerative) + 15</w:t>
      </w:r>
      <w:r w:rsidR="00644CD5">
        <w:t>.</w:t>
      </w:r>
      <w:r>
        <w:t>2(Lipophilicity) -0</w:t>
      </w:r>
      <w:r w:rsidR="00644CD5">
        <w:t>.</w:t>
      </w:r>
      <w:r>
        <w:t>13(Aminopeptidase A inhibitor) -0</w:t>
      </w:r>
      <w:r w:rsidR="00644CD5">
        <w:t>.</w:t>
      </w:r>
      <w:r>
        <w:t>288(Epstein-Barr nuclear antigen 1 inhibitor) + 0</w:t>
      </w:r>
      <w:r w:rsidR="00644CD5">
        <w:t>.</w:t>
      </w:r>
      <w:r>
        <w:t>795(FOS expression enhancer) -0</w:t>
      </w:r>
      <w:r w:rsidR="00644CD5">
        <w:t>.</w:t>
      </w:r>
      <w:r>
        <w:t>789(Potassium channel (Ca-activated) activator) + 1</w:t>
      </w:r>
      <w:r w:rsidR="00644CD5">
        <w:t>.</w:t>
      </w:r>
      <w:r>
        <w:t>4(TGF beta receptor type II kinase inhibitor) -0</w:t>
      </w:r>
      <w:r w:rsidR="00644CD5">
        <w:t>.</w:t>
      </w:r>
      <w:r>
        <w:t>603(Opioid delta receptor antagonist) + 0</w:t>
      </w:r>
      <w:r w:rsidR="00644CD5">
        <w:t>.</w:t>
      </w:r>
      <w:r>
        <w:t>82(Ethanolaminephosphotransferase inhibitor) + 0</w:t>
      </w:r>
      <w:r w:rsidR="00644CD5">
        <w:t>.</w:t>
      </w:r>
      <w:r>
        <w:t>387(Carcinogenic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362(Phosphodiesterase 11A inhibitor) + 0</w:t>
      </w:r>
      <w:r w:rsidR="00644CD5">
        <w:t>.</w:t>
      </w:r>
      <w:r>
        <w:t>22(AMP deaminase 3 inhibitor) + 0</w:t>
      </w:r>
      <w:r w:rsidR="00644CD5">
        <w:t>.</w:t>
      </w:r>
      <w:r>
        <w:t>292(Convulsant) + 0</w:t>
      </w:r>
      <w:r w:rsidR="00644CD5">
        <w:t>.</w:t>
      </w:r>
      <w:r>
        <w:t>902(Ulceration) -0</w:t>
      </w:r>
      <w:r w:rsidR="00644CD5">
        <w:t>.</w:t>
      </w:r>
      <w:r>
        <w:t>254(TRPA1 antagonist) + 0</w:t>
      </w:r>
      <w:r w:rsidR="00644CD5">
        <w:t>.</w:t>
      </w:r>
      <w:r>
        <w:t>167(Dipeptidyl peptidase IV inhibitor) -0</w:t>
      </w:r>
      <w:r w:rsidR="00644CD5">
        <w:t>.</w:t>
      </w:r>
      <w:r>
        <w:t>201(Beta-adrenergic rece</w:t>
      </w:r>
      <w:r>
        <w:t>p</w:t>
      </w:r>
      <w:r>
        <w:t>tor kinase inhibitor) + 0</w:t>
      </w:r>
      <w:r w:rsidR="00644CD5">
        <w:t>.</w:t>
      </w:r>
      <w:r>
        <w:t>678(CXC chemokine 1 receptor antagonist) -1</w:t>
      </w:r>
      <w:r w:rsidR="00644CD5">
        <w:t>.</w:t>
      </w:r>
      <w:r>
        <w:t>37(Histone deacetylase 11 inhibitor) + 0</w:t>
      </w:r>
      <w:r w:rsidR="00644CD5">
        <w:t>.</w:t>
      </w:r>
      <w:r>
        <w:t>344(Immunosuppressant) -0</w:t>
      </w:r>
      <w:r w:rsidR="00644CD5">
        <w:t>.</w:t>
      </w:r>
      <w:r>
        <w:t>639(UGT2B1 substrate) -0</w:t>
      </w:r>
      <w:r w:rsidR="00644CD5">
        <w:t>.</w:t>
      </w:r>
      <w:r>
        <w:t>359(Tumour necrosis factor antagonist) -0</w:t>
      </w:r>
      <w:r w:rsidR="00644CD5">
        <w:t>.</w:t>
      </w:r>
      <w:r>
        <w:t>314(Dihydroorotase inhibitor) + 0</w:t>
      </w:r>
      <w:r w:rsidR="00644CD5">
        <w:t>.</w:t>
      </w:r>
      <w:r>
        <w:t>28(Anesthetic general) -0</w:t>
      </w:r>
      <w:r w:rsidR="00644CD5">
        <w:t>.</w:t>
      </w:r>
      <w:r>
        <w:t>587(Carcinogenic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412(Corticotropin releasing factor 1 receptor antagonist) -0</w:t>
      </w:r>
      <w:r w:rsidR="00644CD5">
        <w:t>.</w:t>
      </w:r>
      <w:r>
        <w:t>959(CF transmembrane conductance regulator antag</w:t>
      </w:r>
      <w:r>
        <w:t>o</w:t>
      </w:r>
      <w:r>
        <w:t>nist) -0</w:t>
      </w:r>
      <w:r w:rsidR="00644CD5">
        <w:t>.</w:t>
      </w:r>
      <w:r>
        <w:t>839(Dihydropyrimidinase inhibitor) + 0</w:t>
      </w:r>
      <w:r w:rsidR="00644CD5">
        <w:t>.</w:t>
      </w:r>
      <w:r>
        <w:t>145(Gout treatment) + 0</w:t>
      </w:r>
      <w:r w:rsidR="00644CD5">
        <w:t>.</w:t>
      </w:r>
      <w:r>
        <w:t>135(Bombesin antagonist) -0</w:t>
      </w:r>
      <w:r w:rsidR="00644CD5">
        <w:t>.</w:t>
      </w:r>
      <w:r>
        <w:t>403(Cerebral hemorrhage) -0</w:t>
      </w:r>
      <w:r w:rsidR="00644CD5">
        <w:t>.</w:t>
      </w:r>
      <w:r>
        <w:t>397(Non-steroidal antiinflammatory agent) + 0</w:t>
      </w:r>
      <w:r w:rsidR="00644CD5">
        <w:t>.</w:t>
      </w:r>
      <w:r>
        <w:t>333(Opioid kappa 1 receptor antagonist) + 0</w:t>
      </w:r>
      <w:r w:rsidR="00644CD5">
        <w:t>.</w:t>
      </w:r>
      <w:r>
        <w:t>849(Fatty acid binding protein adipocyte inhibitor) + 0</w:t>
      </w:r>
      <w:r w:rsidR="00644CD5">
        <w:t>.</w:t>
      </w:r>
      <w:r>
        <w:t>385(Monodehydroascorbate reductase (NADH) inhibitor) + 0</w:t>
      </w:r>
      <w:r w:rsidR="00644CD5">
        <w:t>.</w:t>
      </w:r>
      <w:r>
        <w:t>323(Intermittent claudication treatment) + 0</w:t>
      </w:r>
      <w:r w:rsidR="00644CD5">
        <w:t>.</w:t>
      </w:r>
      <w:r>
        <w:t>296(Trypsin II inhibitor) -0</w:t>
      </w:r>
      <w:r w:rsidR="00644CD5">
        <w:t>.</w:t>
      </w:r>
      <w:r>
        <w:t>195(Ribosomal protein S6 kinase alpha 2 inhibitor) -0</w:t>
      </w:r>
      <w:r w:rsidR="00644CD5">
        <w:t>.</w:t>
      </w:r>
      <w:r>
        <w:t>444(Prostaglandin F2 alpha antagonist) + 0</w:t>
      </w:r>
      <w:r w:rsidR="00644CD5">
        <w:t>.</w:t>
      </w:r>
      <w:r>
        <w:t>222(Glycogen synthase kinase-3 beta inhibitor) + 0</w:t>
      </w:r>
      <w:r w:rsidR="00644CD5">
        <w:t>.</w:t>
      </w:r>
      <w:r>
        <w:t>0593(MW) -1</w:t>
      </w:r>
      <w:r w:rsidR="00644CD5">
        <w:t>.</w:t>
      </w:r>
      <w:r>
        <w:t>12(Sigma 2 receptor antagonist) + 0</w:t>
      </w:r>
      <w:r w:rsidR="00644CD5">
        <w:t>.</w:t>
      </w:r>
      <w:r>
        <w:t>742(Phosphatidylinositol 4-kinase inhibitor) -0</w:t>
      </w:r>
      <w:r w:rsidR="00644CD5">
        <w:t>.</w:t>
      </w:r>
      <w:r>
        <w:t>459(Cyclin-dependent kinase 1 inhibitor) -0</w:t>
      </w:r>
      <w:r w:rsidR="00644CD5">
        <w:t>.</w:t>
      </w:r>
      <w:r>
        <w:t>699(Cytokine production inhibitor) + 0</w:t>
      </w:r>
      <w:r w:rsidR="00644CD5">
        <w:t>.</w:t>
      </w:r>
      <w:r>
        <w:t>962(Adenosine A1 receptor agonist enhancer) + 0</w:t>
      </w:r>
      <w:r w:rsidR="00644CD5">
        <w:t>.</w:t>
      </w:r>
      <w:r>
        <w:t>659(Chitinase inhibitor) + 0</w:t>
      </w:r>
      <w:r w:rsidR="00644CD5">
        <w:t>.</w:t>
      </w:r>
      <w:r>
        <w:t>243(Cytosolic phospholipase A2 inhibitor) + 0</w:t>
      </w:r>
      <w:r w:rsidR="00644CD5">
        <w:t>.</w:t>
      </w:r>
      <w:r>
        <w:t>225(Xanthine-like) -0</w:t>
      </w:r>
      <w:r w:rsidR="00644CD5">
        <w:t>.</w:t>
      </w:r>
      <w:r>
        <w:t xml:space="preserve">582(CYP2B2 </w:t>
      </w:r>
      <w:r>
        <w:lastRenderedPageBreak/>
        <w:t>substrate) -0</w:t>
      </w:r>
      <w:r w:rsidR="00644CD5">
        <w:t>.</w:t>
      </w:r>
      <w:r>
        <w:t>572(Endothelin B receptor antagonist) + 0</w:t>
      </w:r>
      <w:r w:rsidR="00644CD5">
        <w:t>.</w:t>
      </w:r>
      <w:r>
        <w:t>563(CYP1A2 expression enhancer) -1</w:t>
      </w:r>
      <w:r w:rsidR="00644CD5">
        <w:t>.</w:t>
      </w:r>
      <w:r>
        <w:t>05(Glyoxylate reductase (NADP+) inhibitor) -0</w:t>
      </w:r>
      <w:r w:rsidR="00644CD5">
        <w:t>.</w:t>
      </w:r>
      <w:r>
        <w:t>241(Leucyltransferase inhibitor) -0</w:t>
      </w:r>
      <w:r w:rsidR="00644CD5">
        <w:t>.</w:t>
      </w:r>
      <w:r>
        <w:t>799(Aldose reductase 2 inhibitor) + 0</w:t>
      </w:r>
      <w:r w:rsidR="00644CD5">
        <w:t>.</w:t>
      </w:r>
      <w:r>
        <w:t>314(Carcinogenic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357(Plasminogen activator inhibitor antagonist) -0</w:t>
      </w:r>
      <w:r w:rsidR="00644CD5">
        <w:t>.</w:t>
      </w:r>
      <w:r>
        <w:t>57(Indanol dehydrogenase inhibitor) -0</w:t>
      </w:r>
      <w:r w:rsidR="00644CD5">
        <w:t>.</w:t>
      </w:r>
      <w:r>
        <w:t>183(Antineoplastic (renal cancer)) + 0</w:t>
      </w:r>
      <w:r w:rsidR="00644CD5">
        <w:t>.</w:t>
      </w:r>
      <w:r>
        <w:t>574(Anthranilate synthase inhibitor) -0</w:t>
      </w:r>
      <w:r w:rsidR="00644CD5">
        <w:t>.</w:t>
      </w:r>
      <w:r>
        <w:t>83(GMP synthase inhibitor) -0</w:t>
      </w:r>
      <w:r w:rsidR="00644CD5">
        <w:t>.</w:t>
      </w:r>
      <w:r>
        <w:t>117(Fibrosis treatment) + 0</w:t>
      </w:r>
      <w:r w:rsidR="00644CD5">
        <w:t>.</w:t>
      </w:r>
      <w:r>
        <w:t>536(Monoacylglycerol lipase inhibitor) + 0</w:t>
      </w:r>
      <w:r w:rsidR="00644CD5">
        <w:t>.</w:t>
      </w:r>
      <w:r>
        <w:t>676(Cell adhesion inhibitor) + 0</w:t>
      </w:r>
      <w:r w:rsidR="00644CD5">
        <w:t>.</w:t>
      </w:r>
      <w:r>
        <w:t>918(Methionyl aminopeptidase inhibitor) + 0</w:t>
      </w:r>
      <w:r w:rsidR="00644CD5">
        <w:t>.</w:t>
      </w:r>
      <w:r>
        <w:t>388(Dopamine D1 agonist) + 0</w:t>
      </w:r>
      <w:r w:rsidR="00644CD5">
        <w:t>.</w:t>
      </w:r>
      <w:r>
        <w:t>807(Riboflavin synthase inhibitor) + 0</w:t>
      </w:r>
      <w:r w:rsidR="00644CD5">
        <w:t>.</w:t>
      </w:r>
      <w:r>
        <w:t>46(Headache) + 0</w:t>
      </w:r>
      <w:r w:rsidR="00644CD5">
        <w:t>.</w:t>
      </w:r>
      <w:r>
        <w:t>451(Phenylalanine 4-hydroxylase inhibitor) + 0</w:t>
      </w:r>
      <w:r w:rsidR="00644CD5">
        <w:t>.</w:t>
      </w:r>
      <w:r>
        <w:t>416(Probable DNA dC-&gt;dU-editing enzyme APOBEC-3A inhibitor) -0</w:t>
      </w:r>
      <w:r w:rsidR="00644CD5">
        <w:t>.</w:t>
      </w:r>
      <w:r>
        <w:t>432(Heat shock protein 90 beta antagonist) -0</w:t>
      </w:r>
      <w:r w:rsidR="00644CD5">
        <w:t>.</w:t>
      </w:r>
      <w:r>
        <w:t>564(Calcium-independent phospholipase A2 inhibitor) -0</w:t>
      </w:r>
      <w:r w:rsidR="00644CD5">
        <w:t>.</w:t>
      </w:r>
      <w:r>
        <w:t>152(Anticoagulant) + 0</w:t>
      </w:r>
      <w:r w:rsidR="00644CD5">
        <w:t>.</w:t>
      </w:r>
      <w:r>
        <w:t>383(CYP2G1 substrate) -0</w:t>
      </w:r>
      <w:r w:rsidR="00644CD5">
        <w:t>.</w:t>
      </w:r>
      <w:r>
        <w:t>251(Kainate receptor 2 antagonist) + 0</w:t>
      </w:r>
      <w:r w:rsidR="00644CD5">
        <w:t>.</w:t>
      </w:r>
      <w:r>
        <w:t>188(Vasodilator) + 0</w:t>
      </w:r>
      <w:r w:rsidR="00644CD5">
        <w:t>.</w:t>
      </w:r>
      <w:r>
        <w:t>186(Bone formation stimulant) -0</w:t>
      </w:r>
      <w:r w:rsidR="00644CD5">
        <w:t>.</w:t>
      </w:r>
      <w:r>
        <w:t>444(Gastrin inhibitor) -0</w:t>
      </w:r>
      <w:r w:rsidR="00644CD5">
        <w:t>.</w:t>
      </w:r>
      <w:r>
        <w:t>15(DNA damaging) -0</w:t>
      </w:r>
      <w:r w:rsidR="00644CD5">
        <w:t>.</w:t>
      </w:r>
      <w:r>
        <w:t>342(Alcohol dehydrogenase inhibitor) -0</w:t>
      </w:r>
      <w:r w:rsidR="00644CD5">
        <w:t>.</w:t>
      </w:r>
      <w:r>
        <w:t>863(Adenosine receptor agonist) -0</w:t>
      </w:r>
      <w:r w:rsidR="00644CD5">
        <w:t>.</w:t>
      </w:r>
      <w:r>
        <w:t>228(Carcinogenic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7(Hypoxia inducible factor 1 alpha inhibitor) -0</w:t>
      </w:r>
      <w:r w:rsidR="00644CD5">
        <w:t>.</w:t>
      </w:r>
      <w:r>
        <w:t>9(UDP-glucuronosyltransferase 2B7 inhibitor) -0</w:t>
      </w:r>
      <w:r w:rsidR="00644CD5">
        <w:t>.</w:t>
      </w:r>
      <w:r>
        <w:t>166(Antiviral (Hepatitis)) + 0</w:t>
      </w:r>
      <w:r w:rsidR="00644CD5">
        <w:t>.</w:t>
      </w:r>
      <w:r>
        <w:t>191(Biliary tract disorders treatment) -0</w:t>
      </w:r>
      <w:r w:rsidR="00644CD5">
        <w:t>.</w:t>
      </w:r>
      <w:r>
        <w:t>787(NF-kappa-B essential modulator inhibitor) -0</w:t>
      </w:r>
      <w:r w:rsidR="00644CD5">
        <w:t>.</w:t>
      </w:r>
      <w:r>
        <w:t>214(Myocardial ischemia treatment) -0</w:t>
      </w:r>
      <w:r w:rsidR="00644CD5">
        <w:t>.</w:t>
      </w:r>
      <w:r>
        <w:t>213(CYP51 inhibitor) -0</w:t>
      </w:r>
      <w:r w:rsidR="00644CD5">
        <w:t>.</w:t>
      </w:r>
      <w:r>
        <w:t>158(Chemoprotective) -0</w:t>
      </w:r>
      <w:r w:rsidR="00644CD5">
        <w:t>.</w:t>
      </w:r>
      <w:r>
        <w:t>464(Dizziness) -0</w:t>
      </w:r>
      <w:r w:rsidR="00644CD5">
        <w:t>.</w:t>
      </w:r>
      <w:r>
        <w:t>455(Phosphodiesterase VIII inhibitor) + 0</w:t>
      </w:r>
      <w:r w:rsidR="00644CD5">
        <w:t>.</w:t>
      </w:r>
      <w:r>
        <w:t>257(Growth hormone releasing factor agonist) + 0</w:t>
      </w:r>
      <w:r w:rsidR="00644CD5">
        <w:t>.</w:t>
      </w:r>
      <w:r>
        <w:t>305(CYP2C19 inhibitor) + 0</w:t>
      </w:r>
      <w:r w:rsidR="00644CD5">
        <w:t>.</w:t>
      </w:r>
      <w:r>
        <w:t>137(Sodium/glucose cotransporter 2 inhibitor) -0</w:t>
      </w:r>
      <w:r w:rsidR="00644CD5">
        <w:t>.</w:t>
      </w:r>
      <w:r>
        <w:t>872(CC chemokine receptor agonist) + 0</w:t>
      </w:r>
      <w:r w:rsidR="00644CD5">
        <w:t>.</w:t>
      </w:r>
      <w:r>
        <w:t>16(Butyrate-CoA ligase inhibitor) -0</w:t>
      </w:r>
      <w:r w:rsidR="00644CD5">
        <w:t>.</w:t>
      </w:r>
      <w:r>
        <w:t>231(Dopamine D1B a</w:t>
      </w:r>
      <w:r>
        <w:t>n</w:t>
      </w:r>
      <w:r>
        <w:t>tagonist) -0</w:t>
      </w:r>
      <w:r w:rsidR="00644CD5">
        <w:t>.</w:t>
      </w:r>
      <w:r>
        <w:t>823(Excitatory amino acid transporter 3 inhibitor) -0</w:t>
      </w:r>
      <w:r w:rsidR="00644CD5">
        <w:t>.</w:t>
      </w:r>
      <w:r>
        <w:t>126(Antischistosomal) + 0</w:t>
      </w:r>
      <w:r w:rsidR="00644CD5">
        <w:t>.</w:t>
      </w:r>
      <w:r>
        <w:t>355(Pneumotoxic) + 0</w:t>
      </w:r>
      <w:r w:rsidR="00644CD5">
        <w:t>.</w:t>
      </w:r>
      <w:r>
        <w:t>357(Potassium channel (Inward rectifier) blocker) + 0</w:t>
      </w:r>
      <w:r w:rsidR="00644CD5">
        <w:t>.</w:t>
      </w:r>
      <w:r>
        <w:t>846(Postcoital contraceptive) -0</w:t>
      </w:r>
      <w:r w:rsidR="00644CD5">
        <w:t>.</w:t>
      </w:r>
      <w:r>
        <w:t>404(Lactoylglutathione lyase inhibitor) + 0</w:t>
      </w:r>
      <w:r w:rsidR="00644CD5">
        <w:t>.</w:t>
      </w:r>
      <w:r>
        <w:t>686(Peptide deformylase inhibitor) -0</w:t>
      </w:r>
      <w:r w:rsidR="00644CD5">
        <w:t>.</w:t>
      </w:r>
      <w:r>
        <w:t>199(Matrix metalloproteinase inhibitor) + 0</w:t>
      </w:r>
      <w:r w:rsidR="00644CD5">
        <w:t>.</w:t>
      </w:r>
      <w:r>
        <w:t>226(Prostaglandin EP12 antagonist) -0</w:t>
      </w:r>
      <w:r w:rsidR="00644CD5">
        <w:t>.</w:t>
      </w:r>
      <w:r>
        <w:t>537(Sphingosine kinase inhibitor) + 0</w:t>
      </w:r>
      <w:r w:rsidR="00644CD5">
        <w:t>.</w:t>
      </w:r>
      <w:r>
        <w:t>273(Lck kinase inhibitor) + 0</w:t>
      </w:r>
      <w:r w:rsidR="00644CD5">
        <w:t>.</w:t>
      </w:r>
      <w:r>
        <w:t>22(Antiviral (Influenza)) + 0</w:t>
      </w:r>
      <w:r w:rsidR="00644CD5">
        <w:t>.</w:t>
      </w:r>
      <w:r>
        <w:t>16(Interleukin 2 agonist) -0</w:t>
      </w:r>
      <w:r w:rsidR="00644CD5">
        <w:t>.</w:t>
      </w:r>
      <w:r>
        <w:t>184(NGFR expression enhancer) + 0</w:t>
      </w:r>
      <w:r w:rsidR="00644CD5">
        <w:t>.</w:t>
      </w:r>
      <w:r>
        <w:t>0855(Antianginal) + 0</w:t>
      </w:r>
      <w:r w:rsidR="00644CD5">
        <w:t>.</w:t>
      </w:r>
      <w:r>
        <w:t>44(CCL5 expression enha</w:t>
      </w:r>
      <w:r>
        <w:t>n</w:t>
      </w:r>
      <w:r>
        <w:t>cer) + 0</w:t>
      </w:r>
      <w:r w:rsidR="00644CD5">
        <w:t>.</w:t>
      </w:r>
      <w:r>
        <w:t>539(Chloride/bicarbonate exchanger inhibitor) -0</w:t>
      </w:r>
      <w:r w:rsidR="00644CD5">
        <w:t>.</w:t>
      </w:r>
      <w:r>
        <w:t>122(Transactivator transcription protein inhibitor) -0</w:t>
      </w:r>
      <w:r w:rsidR="00644CD5">
        <w:t>.</w:t>
      </w:r>
      <w:r>
        <w:t>385(Peptidyl-Lys metalloendopeptidase inhibitor) + 0</w:t>
      </w:r>
      <w:r w:rsidR="00644CD5">
        <w:t>.</w:t>
      </w:r>
      <w:r>
        <w:t>222(CC chemokine 3 receptor antagonist) + 0</w:t>
      </w:r>
      <w:r w:rsidR="00644CD5">
        <w:t>.</w:t>
      </w:r>
      <w:r>
        <w:t>576(Telangiectasia) -0</w:t>
      </w:r>
      <w:r w:rsidR="00644CD5">
        <w:t>.</w:t>
      </w:r>
      <w:r>
        <w:t>26(Phosphatidylinositol 3-kinase alpha inhibitor) + 0</w:t>
      </w:r>
      <w:r w:rsidR="00644CD5">
        <w:t>.</w:t>
      </w:r>
      <w:r>
        <w:t>272(CDKN1A expression enhancer) -0</w:t>
      </w:r>
      <w:r w:rsidR="00644CD5">
        <w:t>.</w:t>
      </w:r>
      <w:r>
        <w:t>193(Fibroblast growth factor antagonist) + 0</w:t>
      </w:r>
      <w:r w:rsidR="00644CD5">
        <w:t>.</w:t>
      </w:r>
      <w:r>
        <w:t>539(Prolactin inhibitor) + 0</w:t>
      </w:r>
      <w:r w:rsidR="00644CD5">
        <w:t>.</w:t>
      </w:r>
      <w:r>
        <w:t>162(Phosphoglycerate kinase 2 inhibitor) -0</w:t>
      </w:r>
      <w:r w:rsidR="00644CD5">
        <w:t>.</w:t>
      </w:r>
      <w:r>
        <w:t>188(Teratogen) -0</w:t>
      </w:r>
      <w:r w:rsidR="00644CD5">
        <w:t>.</w:t>
      </w:r>
      <w:r>
        <w:t>492(Choline kinase inhibitor) + 0</w:t>
      </w:r>
      <w:r w:rsidR="00644CD5">
        <w:t>.</w:t>
      </w:r>
      <w:r>
        <w:t>51(D-Lysine 5</w:t>
      </w:r>
      <w:r w:rsidR="00644CD5">
        <w:t>.</w:t>
      </w:r>
      <w:r>
        <w:t>6-aminomutase inhibitor) -0</w:t>
      </w:r>
      <w:r w:rsidR="00644CD5">
        <w:t>.</w:t>
      </w:r>
      <w:r>
        <w:t>278(PCNA expre</w:t>
      </w:r>
      <w:r>
        <w:t>s</w:t>
      </w:r>
      <w:r>
        <w:t>sion enhancer) -0</w:t>
      </w:r>
      <w:r w:rsidR="00644CD5">
        <w:t>.</w:t>
      </w:r>
      <w:r>
        <w:t>119(Melatonin antagonist) + 0</w:t>
      </w:r>
      <w:r w:rsidR="00644CD5">
        <w:t>.</w:t>
      </w:r>
      <w:r>
        <w:t>127(Antineoplastic (non-small cell lung cancer)) + 0</w:t>
      </w:r>
      <w:r w:rsidR="00644CD5">
        <w:t>.</w:t>
      </w:r>
      <w:r>
        <w:t>549(Tyrosine transaminase inhibitor) + 0</w:t>
      </w:r>
      <w:r w:rsidR="00644CD5">
        <w:t>.</w:t>
      </w:r>
      <w:r>
        <w:t>299(Narcolepsy treatment) -0</w:t>
      </w:r>
      <w:r w:rsidR="00644CD5">
        <w:t>.</w:t>
      </w:r>
      <w:r>
        <w:t>171(Rhinitis) + 0</w:t>
      </w:r>
      <w:r w:rsidR="00644CD5">
        <w:t>.</w:t>
      </w:r>
      <w:r>
        <w:t>252(Eye irritation</w:t>
      </w:r>
      <w:r w:rsidR="00644CD5">
        <w:t>.</w:t>
      </w:r>
      <w:r>
        <w:t xml:space="preserve"> weak) + 0</w:t>
      </w:r>
      <w:r w:rsidR="00644CD5">
        <w:t>.</w:t>
      </w:r>
      <w:r>
        <w:t>668(Adenosine A3 receptor antagonist) + 0</w:t>
      </w:r>
      <w:r w:rsidR="00644CD5">
        <w:t>.</w:t>
      </w:r>
      <w:r>
        <w:t>151(Purinergic P2X1 antagonist) + 0</w:t>
      </w:r>
      <w:r w:rsidR="00644CD5">
        <w:t>.</w:t>
      </w:r>
      <w:r>
        <w:t>173(5 Hydroxytryptamine 1F a</w:t>
      </w:r>
      <w:r>
        <w:t>n</w:t>
      </w:r>
      <w:r>
        <w:t>tagonist) -0</w:t>
      </w:r>
      <w:r w:rsidR="00644CD5">
        <w:t>.</w:t>
      </w:r>
      <w:r>
        <w:t>142(IL12B expression inhibitor) + 0</w:t>
      </w:r>
      <w:r w:rsidR="00644CD5">
        <w:t>.</w:t>
      </w:r>
      <w:r>
        <w:t>204(Ca2+/calmodulin-dependent kinase II delta inhibitor) + 0</w:t>
      </w:r>
      <w:r w:rsidR="00644CD5">
        <w:t>.</w:t>
      </w:r>
      <w:r>
        <w:t>456(Inositol oxygenase inhibitor) -0</w:t>
      </w:r>
      <w:r w:rsidR="00644CD5">
        <w:t>.</w:t>
      </w:r>
      <w:r>
        <w:t>538(Peptidylglycine monooxygenase inhibitor) -0</w:t>
      </w:r>
      <w:r w:rsidR="00644CD5">
        <w:t>.</w:t>
      </w:r>
      <w:r>
        <w:t>359(HSD17B1 expression enhancer) + 0</w:t>
      </w:r>
      <w:r w:rsidR="00644CD5">
        <w:t>.</w:t>
      </w:r>
      <w:r>
        <w:t>264(TNFSF10 expression inhibitor) -0</w:t>
      </w:r>
      <w:r w:rsidR="00644CD5">
        <w:t>.</w:t>
      </w:r>
      <w:r>
        <w:t>257(VCAM1 expression enhancer) + 0</w:t>
      </w:r>
      <w:r w:rsidR="00644CD5">
        <w:t>.</w:t>
      </w:r>
      <w:r>
        <w:t>432(Arachnoiditis) + 0</w:t>
      </w:r>
      <w:r w:rsidR="00644CD5">
        <w:t>.</w:t>
      </w:r>
      <w:r>
        <w:t>129(Liver X receptor agonist) -0</w:t>
      </w:r>
      <w:r w:rsidR="00644CD5">
        <w:t>.</w:t>
      </w:r>
      <w:r>
        <w:t>142(Spasmolytic</w:t>
      </w:r>
      <w:r w:rsidR="00644CD5">
        <w:t>.</w:t>
      </w:r>
      <w:r>
        <w:t xml:space="preserve"> Papaverin-like) -0</w:t>
      </w:r>
      <w:r w:rsidR="00644CD5">
        <w:t>.</w:t>
      </w:r>
      <w:r>
        <w:t>137(Methylglyoxal synthase inhibitor) + 0</w:t>
      </w:r>
      <w:r w:rsidR="00644CD5">
        <w:t>.</w:t>
      </w:r>
      <w:r>
        <w:t>568(GABA B receptor antagonist) + 0</w:t>
      </w:r>
      <w:r w:rsidR="00644CD5">
        <w:t>.</w:t>
      </w:r>
      <w:r>
        <w:t>797(Methionyl aminopeptidase 1 inhibitor) + 0</w:t>
      </w:r>
      <w:r w:rsidR="00644CD5">
        <w:t>.</w:t>
      </w:r>
      <w:r>
        <w:t>113(Respiratory failure) -0</w:t>
      </w:r>
      <w:r w:rsidR="00644CD5">
        <w:t>.</w:t>
      </w:r>
      <w:r>
        <w:t>171(CYP3A4 substrate) + 0</w:t>
      </w:r>
      <w:r w:rsidR="00644CD5">
        <w:t>.</w:t>
      </w:r>
      <w:r>
        <w:t>0953(Growth hormone agonist) -0</w:t>
      </w:r>
      <w:r w:rsidR="00644CD5">
        <w:t>.</w:t>
      </w:r>
      <w:r>
        <w:t>14(Vesicle monoamine transporter inhibitor) + 0</w:t>
      </w:r>
      <w:r w:rsidR="00644CD5">
        <w:t>.</w:t>
      </w:r>
      <w:r>
        <w:t>324(Alkaline phosphatase inhibitor) -0</w:t>
      </w:r>
      <w:r w:rsidR="00644CD5">
        <w:t>.</w:t>
      </w:r>
      <w:r>
        <w:t>38(NQO1 expression enhancer) + 0</w:t>
      </w:r>
      <w:r w:rsidR="00644CD5">
        <w:t>.</w:t>
      </w:r>
      <w:r>
        <w:t>108(Interleukin 1 antagonist) -0</w:t>
      </w:r>
      <w:r w:rsidR="00644CD5">
        <w:t>.</w:t>
      </w:r>
      <w:r>
        <w:t>192(Glycosuria) + 0</w:t>
      </w:r>
      <w:r w:rsidR="00644CD5">
        <w:t>.</w:t>
      </w:r>
      <w:r>
        <w:t>134(Protein-tyrosine phosphatase 2C inhibitor) + 0</w:t>
      </w:r>
      <w:r w:rsidR="00644CD5">
        <w:t>.</w:t>
      </w:r>
      <w:r>
        <w:t>0785(Transcription factor STAT1 inhibitor) -0</w:t>
      </w:r>
      <w:r w:rsidR="00644CD5">
        <w:t>.</w:t>
      </w:r>
      <w:r>
        <w:t>1(CYP2C9 inhibitor) -0</w:t>
      </w:r>
      <w:r w:rsidR="00644CD5">
        <w:t>.</w:t>
      </w:r>
      <w:r>
        <w:t>1(Purinergic P2X7 antagonist) -0</w:t>
      </w:r>
      <w:r w:rsidR="00644CD5">
        <w:t>.</w:t>
      </w:r>
      <w:r>
        <w:t>463(Lysine carboxypeptidase inhibitor) -0</w:t>
      </w:r>
      <w:r w:rsidR="00644CD5">
        <w:t>.</w:t>
      </w:r>
      <w:r>
        <w:t>102(D-Amino-acid oxidase inhibitor) -0</w:t>
      </w:r>
      <w:r w:rsidR="00644CD5">
        <w:t>.</w:t>
      </w:r>
      <w:r>
        <w:t>174(CDK2/cyclin E inhibitor) -0</w:t>
      </w:r>
      <w:r w:rsidR="00644CD5">
        <w:t>.</w:t>
      </w:r>
      <w:r>
        <w:t>0799(EphA4 antagonist) + 0</w:t>
      </w:r>
      <w:r w:rsidR="00644CD5">
        <w:t>.</w:t>
      </w:r>
      <w:r>
        <w:t>269(Glycogen synthase kinase-3 inhibitor) -0</w:t>
      </w:r>
      <w:r w:rsidR="00644CD5">
        <w:t>.</w:t>
      </w:r>
      <w:r>
        <w:t>0671(Sigma 1 receptor agonist) -0</w:t>
      </w:r>
      <w:r w:rsidR="00644CD5">
        <w:t>.</w:t>
      </w:r>
      <w:r>
        <w:t>258(Leukopenia) -0</w:t>
      </w:r>
      <w:r w:rsidR="00644CD5">
        <w:t>.</w:t>
      </w:r>
      <w:r>
        <w:t>243(Xanthine dehydrogenase inhibitor) + 0</w:t>
      </w:r>
      <w:r w:rsidR="00644CD5">
        <w:t>.</w:t>
      </w:r>
      <w:r>
        <w:t>0766(Guanylate cyclase stimulant) + 0</w:t>
      </w:r>
      <w:r w:rsidR="00644CD5">
        <w:t>.</w:t>
      </w:r>
      <w:r>
        <w:t>137(TIE antagonist) -0</w:t>
      </w:r>
      <w:r w:rsidR="00644CD5">
        <w:t>.</w:t>
      </w:r>
      <w:r>
        <w:t>177(Transforming growth factor antagonist) + 0</w:t>
      </w:r>
      <w:r w:rsidR="00644CD5">
        <w:t>.</w:t>
      </w:r>
      <w:r>
        <w:t>0738(Antineoplastic (melanoma)) -0</w:t>
      </w:r>
      <w:r w:rsidR="00644CD5">
        <w:t>.</w:t>
      </w:r>
      <w:r>
        <w:t>35(Glycogen debranching enzyme inhibitor) -0</w:t>
      </w:r>
      <w:r w:rsidR="00644CD5">
        <w:t>.</w:t>
      </w:r>
      <w:r>
        <w:t>098(5 Hydroxytryptamine 4 agonist) + 0</w:t>
      </w:r>
      <w:r w:rsidR="00644CD5">
        <w:t>.</w:t>
      </w:r>
      <w:r>
        <w:t>324(Homogentisate 1</w:t>
      </w:r>
      <w:r w:rsidR="00644CD5">
        <w:t>.</w:t>
      </w:r>
      <w:r>
        <w:t>2-dioxygenase inhibitor) -0</w:t>
      </w:r>
      <w:r w:rsidR="00644CD5">
        <w:t>.</w:t>
      </w:r>
      <w:r>
        <w:t>0929(Trypsin I inhibitor) -0</w:t>
      </w:r>
      <w:r w:rsidR="00644CD5">
        <w:t>.</w:t>
      </w:r>
      <w:r>
        <w:t>0901(SLC7A5 expression enhancer) + 0</w:t>
      </w:r>
      <w:r w:rsidR="00644CD5">
        <w:t>.</w:t>
      </w:r>
      <w:r>
        <w:t>236(TP53I3 expression enhancer) + 0</w:t>
      </w:r>
      <w:r w:rsidR="00644CD5">
        <w:t>.</w:t>
      </w:r>
      <w:r>
        <w:t>112(Behavioral disturbance) + 0</w:t>
      </w:r>
      <w:r w:rsidR="00644CD5">
        <w:t>.</w:t>
      </w:r>
      <w:r>
        <w:t>165(Metabolic disease treatment) + 0</w:t>
      </w:r>
      <w:r w:rsidR="00644CD5">
        <w:t>.</w:t>
      </w:r>
      <w:r>
        <w:t>0727(Antifungal (Candida)) + 0</w:t>
      </w:r>
      <w:r w:rsidR="00644CD5">
        <w:t>.</w:t>
      </w:r>
      <w:r>
        <w:t>0799(Nicotinic acid receptor 2 agonist) -0</w:t>
      </w:r>
      <w:r w:rsidR="00644CD5">
        <w:t>.</w:t>
      </w:r>
      <w:r>
        <w:t>104(Aryl-acylamidase inhibitor) + 0</w:t>
      </w:r>
      <w:r w:rsidR="00644CD5">
        <w:t>.</w:t>
      </w:r>
      <w:r>
        <w:t>14(Antidyskinetic) + 0</w:t>
      </w:r>
      <w:r w:rsidR="00644CD5">
        <w:t>.</w:t>
      </w:r>
      <w:r>
        <w:t>145(Protein-disulfide reductase (glutathione) inhibitor) + 0</w:t>
      </w:r>
      <w:r w:rsidR="00644CD5">
        <w:t>.</w:t>
      </w:r>
      <w:r>
        <w:t>0738(G-protein-coupled receptor 120 agonist) + 0</w:t>
      </w:r>
      <w:r w:rsidR="00644CD5">
        <w:t>.</w:t>
      </w:r>
      <w:r>
        <w:t>0711(Protein synthesis inhibitor) + 0</w:t>
      </w:r>
      <w:r w:rsidR="00644CD5">
        <w:t>.</w:t>
      </w:r>
      <w:r>
        <w:t>108(Cyclin-dependent kinase 7 inhibitor) + 0</w:t>
      </w:r>
      <w:r w:rsidR="00644CD5">
        <w:t>.</w:t>
      </w:r>
      <w:r>
        <w:t>0541(Inflammatory Bowel disease treatment) + 0</w:t>
      </w:r>
      <w:r w:rsidR="00644CD5">
        <w:t>.</w:t>
      </w:r>
      <w:r>
        <w:t>103(Analeptic) + 0</w:t>
      </w:r>
      <w:r w:rsidR="00644CD5">
        <w:t>.</w:t>
      </w:r>
      <w:r>
        <w:t>29(Proline transporter inhibitor) -0</w:t>
      </w:r>
      <w:r w:rsidR="00644CD5">
        <w:t>.</w:t>
      </w:r>
      <w:r>
        <w:t>225(Melatonin 5 antagonist) -0</w:t>
      </w:r>
      <w:r w:rsidR="00644CD5">
        <w:t>.</w:t>
      </w:r>
      <w:r>
        <w:t>256(FAS expression inhibitor) -0</w:t>
      </w:r>
      <w:r w:rsidR="00644CD5">
        <w:t>.</w:t>
      </w:r>
      <w:r>
        <w:t>231(Heat shock protein 90 antagonist) + 0</w:t>
      </w:r>
      <w:r w:rsidR="00644CD5">
        <w:t>.</w:t>
      </w:r>
      <w:r>
        <w:t>0489(Antiviral) -0</w:t>
      </w:r>
      <w:r w:rsidR="00644CD5">
        <w:t>.</w:t>
      </w:r>
      <w:r>
        <w:t>075(Angiotensin AT1 receptor antagonist) + 0</w:t>
      </w:r>
      <w:r w:rsidR="00644CD5">
        <w:t>.</w:t>
      </w:r>
      <w:r>
        <w:t>0568(Osteoarthritis treatment) + 0</w:t>
      </w:r>
      <w:r w:rsidR="00644CD5">
        <w:t>.</w:t>
      </w:r>
      <w:r>
        <w:t>199(NF-E2-related factor 2 stimulant) -0</w:t>
      </w:r>
      <w:r w:rsidR="00644CD5">
        <w:t>.</w:t>
      </w:r>
      <w:r>
        <w:t>0812(Protein kinase C beta II inhibitor) + 0</w:t>
      </w:r>
      <w:r w:rsidR="00644CD5">
        <w:t>.</w:t>
      </w:r>
      <w:r>
        <w:t>202(Diaminopropionate ammonia-lyase i</w:t>
      </w:r>
      <w:r>
        <w:t>n</w:t>
      </w:r>
      <w:r>
        <w:t>hibitor) -0</w:t>
      </w:r>
      <w:r w:rsidR="00644CD5">
        <w:t>.</w:t>
      </w:r>
      <w:r>
        <w:t>117(Eosinophilia) -0</w:t>
      </w:r>
      <w:r w:rsidR="00644CD5">
        <w:t>.</w:t>
      </w:r>
      <w:r>
        <w:t>0585(Protein phosphatase PP1 inhibitor) + 0</w:t>
      </w:r>
      <w:r w:rsidR="00644CD5">
        <w:t>.</w:t>
      </w:r>
      <w:r>
        <w:t>0699(Protein 50S ribosomal subunit inhibitor) -0</w:t>
      </w:r>
      <w:r w:rsidR="00644CD5">
        <w:t>.</w:t>
      </w:r>
      <w:r>
        <w:t>106(Protein-serine-threonine kinase inhibitor) + 0</w:t>
      </w:r>
      <w:r w:rsidR="00644CD5">
        <w:t>.</w:t>
      </w:r>
      <w:r>
        <w:t>0787(Death-associated protein kinase inhibitor) + 0</w:t>
      </w:r>
      <w:r w:rsidR="00644CD5">
        <w:t>.</w:t>
      </w:r>
      <w:r>
        <w:t>0829(Dysarthria) -0</w:t>
      </w:r>
      <w:r w:rsidR="00644CD5">
        <w:t>.</w:t>
      </w:r>
      <w:r>
        <w:t>268(NADH dehydrogenase inhibitor) -0</w:t>
      </w:r>
      <w:r w:rsidR="00644CD5">
        <w:t>.</w:t>
      </w:r>
      <w:r>
        <w:t>144(Trypsin inhibitor) -0</w:t>
      </w:r>
      <w:r w:rsidR="00644CD5">
        <w:t>.</w:t>
      </w:r>
      <w:r>
        <w:t xml:space="preserve">0493(BRCA1 expression </w:t>
      </w:r>
      <w:r>
        <w:lastRenderedPageBreak/>
        <w:t>enhancer) + 0</w:t>
      </w:r>
      <w:r w:rsidR="00644CD5">
        <w:t>.</w:t>
      </w:r>
      <w:r>
        <w:t>0706(DNA topoisomerase IV inhibitor) -0</w:t>
      </w:r>
      <w:r w:rsidR="00644CD5">
        <w:t>.</w:t>
      </w:r>
      <w:r>
        <w:t>0518(Sodium/hydrogen exchanger 2 inhibitor) + 0</w:t>
      </w:r>
      <w:r w:rsidR="00644CD5">
        <w:t>.</w:t>
      </w:r>
      <w:r>
        <w:t>0131(NumHal) + 0</w:t>
      </w:r>
      <w:r w:rsidR="00644CD5">
        <w:t>.</w:t>
      </w:r>
      <w:r>
        <w:t>359(Neuraminidase inhibitor) + 0</w:t>
      </w:r>
      <w:r w:rsidR="00644CD5">
        <w:t>.</w:t>
      </w:r>
      <w:r>
        <w:t>0434(Proto-oncogene tyrosine-protein kinase Fyn inhibitor) + 0</w:t>
      </w:r>
      <w:r w:rsidR="00644CD5">
        <w:t>.</w:t>
      </w:r>
      <w:r>
        <w:t>122(Pain) -0</w:t>
      </w:r>
      <w:r w:rsidR="00644CD5">
        <w:t>.</w:t>
      </w:r>
      <w:r>
        <w:t>08(Urinary retention) -0</w:t>
      </w:r>
      <w:r w:rsidR="00644CD5">
        <w:t>.</w:t>
      </w:r>
      <w:r>
        <w:t>154(Hematopoietic inhibitor) + 0</w:t>
      </w:r>
      <w:r w:rsidR="00644CD5">
        <w:t>.</w:t>
      </w:r>
      <w:r>
        <w:t>0907(BIRC3 expression enhancer) + 0</w:t>
      </w:r>
      <w:r w:rsidR="00644CD5">
        <w:t>.</w:t>
      </w:r>
      <w:r>
        <w:t>272(UGT2B7Y substrate) -0</w:t>
      </w:r>
      <w:r w:rsidR="00644CD5">
        <w:t>.</w:t>
      </w:r>
      <w:r>
        <w:t>131(Transcription factor AP-1 inhibitor) -0</w:t>
      </w:r>
      <w:r w:rsidR="00644CD5">
        <w:t>.</w:t>
      </w:r>
      <w:r>
        <w:t>2(Histone-lysine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163(Oligo-1</w:t>
      </w:r>
      <w:r w:rsidR="00644CD5">
        <w:t>.</w:t>
      </w:r>
      <w:r>
        <w:t>6-glucosidase inhibitor) + 0</w:t>
      </w:r>
      <w:r w:rsidR="00644CD5">
        <w:t>.</w:t>
      </w:r>
      <w:r>
        <w:t>0587(Carcinogenic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0493(Adenylate cyclase IV inhibitor) + 0</w:t>
      </w:r>
      <w:r w:rsidR="00644CD5">
        <w:t>.</w:t>
      </w:r>
      <w:r>
        <w:t>0287(Chemosensitizer) -0</w:t>
      </w:r>
      <w:r w:rsidR="00644CD5">
        <w:t>.</w:t>
      </w:r>
      <w:r>
        <w:t>111(SKP2 expression inhibitor) -0</w:t>
      </w:r>
      <w:r w:rsidR="00644CD5">
        <w:t>.</w:t>
      </w:r>
      <w:r>
        <w:t>174(TP73 expression enhancer) -0</w:t>
      </w:r>
      <w:r w:rsidR="00644CD5">
        <w:t>.</w:t>
      </w:r>
      <w:r>
        <w:t>197(Diacylglycerol kinase inhibitor) + 0</w:t>
      </w:r>
      <w:r w:rsidR="00644CD5">
        <w:t>.</w:t>
      </w:r>
      <w:r>
        <w:t>0417(Pyrimidine antagonist) -0</w:t>
      </w:r>
      <w:r w:rsidR="00644CD5">
        <w:t>.</w:t>
      </w:r>
      <w:r>
        <w:t>112(Janus tyrosine kinase inhibitor) -0</w:t>
      </w:r>
      <w:r w:rsidR="00644CD5">
        <w:t>.</w:t>
      </w:r>
      <w:r>
        <w:t>201(Glucosylceramidase inhibitor) -0</w:t>
      </w:r>
      <w:r w:rsidR="00644CD5">
        <w:t>.</w:t>
      </w:r>
      <w:r>
        <w:t>112(Thromboxane synthase inhibitor) + 0</w:t>
      </w:r>
      <w:r w:rsidR="00644CD5">
        <w:t>.</w:t>
      </w:r>
      <w:r>
        <w:t>118(Cytokine production stimulant) + 0</w:t>
      </w:r>
      <w:r w:rsidR="00644CD5">
        <w:t>.</w:t>
      </w:r>
      <w:r>
        <w:t>0719(Carcinogenic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0254(Antihypertensive) -0</w:t>
      </w:r>
      <w:r w:rsidR="00644CD5">
        <w:t>.</w:t>
      </w:r>
      <w:r>
        <w:t>0552(Releasing hormone agonist) -0</w:t>
      </w:r>
      <w:r w:rsidR="00644CD5">
        <w:t>.</w:t>
      </w:r>
      <w:r>
        <w:t>0441(Apolipoprotein B-100 inhibitor) -0</w:t>
      </w:r>
      <w:r w:rsidR="00644CD5">
        <w:t>.</w:t>
      </w:r>
      <w:r>
        <w:t>0372(Estradiol 17 beta dehydrogenase 2 inhibitor) -0</w:t>
      </w:r>
      <w:r w:rsidR="00644CD5">
        <w:t>.</w:t>
      </w:r>
      <w:r>
        <w:t>0324(Botulinum neurotoxin type A inhibitor) + 0</w:t>
      </w:r>
      <w:r w:rsidR="00644CD5">
        <w:t>.</w:t>
      </w:r>
      <w:r>
        <w:t>084(Piloerection) -0</w:t>
      </w:r>
      <w:r w:rsidR="00644CD5">
        <w:t>.</w:t>
      </w:r>
      <w:r>
        <w:t>099(Glutamate (mGluR2) ag</w:t>
      </w:r>
      <w:r>
        <w:t>o</w:t>
      </w:r>
      <w:r>
        <w:t>nist) + 0</w:t>
      </w:r>
      <w:r w:rsidR="00644CD5">
        <w:t>.</w:t>
      </w:r>
      <w:r>
        <w:t>0332(Alpha 2c adrenoreceptor agonist) + 0</w:t>
      </w:r>
      <w:r w:rsidR="00644CD5">
        <w:t>.</w:t>
      </w:r>
      <w:r>
        <w:t>117(Nitric-oxide synthase stimulant) -0</w:t>
      </w:r>
      <w:r w:rsidR="00644CD5">
        <w:t>.</w:t>
      </w:r>
      <w:r>
        <w:t>0614(CYP3A4 inducer) + 0</w:t>
      </w:r>
      <w:r w:rsidR="00644CD5">
        <w:t>.</w:t>
      </w:r>
      <w:r>
        <w:t>0464(Hepatocyte growth factor antagonist) + 0</w:t>
      </w:r>
      <w:r w:rsidR="00644CD5">
        <w:t>.</w:t>
      </w:r>
      <w:r>
        <w:t>167(Phosphoglucomutase inhibitor) + 0</w:t>
      </w:r>
      <w:r w:rsidR="00644CD5">
        <w:t>.</w:t>
      </w:r>
      <w:r>
        <w:t>0353(Rhodesain inhibitor) -0</w:t>
      </w:r>
      <w:r w:rsidR="00644CD5">
        <w:t>.</w:t>
      </w:r>
      <w:r>
        <w:t>0339(Presenilin 2 inhibitor) + 0</w:t>
      </w:r>
      <w:r w:rsidR="00644CD5">
        <w:t>.</w:t>
      </w:r>
      <w:r>
        <w:t>0866(Inosine monophosphate dehydrogenase 2 inhibitor) -0</w:t>
      </w:r>
      <w:r w:rsidR="00644CD5">
        <w:t>.</w:t>
      </w:r>
      <w:r>
        <w:t>0489(ESR1 expression inhibitor) + 0</w:t>
      </w:r>
      <w:r w:rsidR="00644CD5">
        <w:t>.</w:t>
      </w:r>
      <w:r>
        <w:t>127(Alpha glucosidase inhibitor) -0</w:t>
      </w:r>
      <w:r w:rsidR="00644CD5">
        <w:t>.</w:t>
      </w:r>
      <w:r>
        <w:t>0574(Ribosomal protein S6 kinase alpha 4 inhibitor) + 0</w:t>
      </w:r>
      <w:r w:rsidR="00644CD5">
        <w:t>.</w:t>
      </w:r>
      <w:r>
        <w:t>0261(Antibiotic Tribactam-like) + 0</w:t>
      </w:r>
      <w:r w:rsidR="00644CD5">
        <w:t>.</w:t>
      </w:r>
      <w:r>
        <w:t>0313(Sirtuin 2 inhibitor) -0</w:t>
      </w:r>
      <w:r w:rsidR="00644CD5">
        <w:t>.</w:t>
      </w:r>
      <w:r>
        <w:t>0254(Nonstructural protein 1 (Influenza A) inhib</w:t>
      </w:r>
      <w:r>
        <w:t>i</w:t>
      </w:r>
      <w:r>
        <w:t>tor) -0</w:t>
      </w:r>
      <w:r w:rsidR="00644CD5">
        <w:t>.</w:t>
      </w:r>
      <w:r>
        <w:t>0314(Splenomegaly) -0</w:t>
      </w:r>
      <w:r w:rsidR="00644CD5">
        <w:t>.</w:t>
      </w:r>
      <w:r>
        <w:t>0179(Serine protease unspecified inhibitor) + 0</w:t>
      </w:r>
      <w:r w:rsidR="00644CD5">
        <w:t>.</w:t>
      </w:r>
      <w:r>
        <w:t>0663(Matrilysin inhibitor) + 0</w:t>
      </w:r>
      <w:r w:rsidR="00644CD5">
        <w:t>.</w:t>
      </w:r>
      <w:r>
        <w:t>0219(Dopamine precursors) + 0</w:t>
      </w:r>
      <w:r w:rsidR="00644CD5">
        <w:t>.</w:t>
      </w:r>
      <w:r>
        <w:t>0235(Carcinogenic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0561(Somatostatin agonist) -0</w:t>
      </w:r>
      <w:r w:rsidR="00644CD5">
        <w:t>.</w:t>
      </w:r>
      <w:r>
        <w:t>0801(Cellulose synthase (UDP-forming) inhibitor) -0</w:t>
      </w:r>
      <w:r w:rsidR="00644CD5">
        <w:t>.</w:t>
      </w:r>
      <w:r>
        <w:t>0253(Phosphatidylinositol 3-kinase inhibitor) + 0</w:t>
      </w:r>
      <w:r w:rsidR="00644CD5">
        <w:t>.</w:t>
      </w:r>
      <w:r>
        <w:t>0157(TRKB antagonist) -0</w:t>
      </w:r>
      <w:r w:rsidR="00644CD5">
        <w:t>.</w:t>
      </w:r>
      <w:r>
        <w:t>0103(GST P1-1 substrate) -0</w:t>
      </w:r>
      <w:r w:rsidR="00644CD5">
        <w:t>.</w:t>
      </w:r>
      <w:r>
        <w:t>0121(Dihydroneopterin aldolase inhibitor) -0</w:t>
      </w:r>
      <w:r w:rsidR="00644CD5">
        <w:t>.</w:t>
      </w:r>
      <w:r>
        <w:t>0527(Anabolic) + 0</w:t>
      </w:r>
      <w:r w:rsidR="00644CD5">
        <w:t>.</w:t>
      </w:r>
      <w:r>
        <w:t>0398(3-Methyl-2-oxobutanoate dehydrogenase (lipoamide) inhibitor) + 0</w:t>
      </w:r>
      <w:r w:rsidR="00644CD5">
        <w:t>.</w:t>
      </w:r>
      <w:r>
        <w:t>0505(Cytidylate kinase inhibitor) -0</w:t>
      </w:r>
      <w:r w:rsidR="00644CD5">
        <w:t>.</w:t>
      </w:r>
      <w:r>
        <w:t>0102(Atrial natriuretic peptide antagonist) + 0</w:t>
      </w:r>
      <w:r w:rsidR="00644CD5">
        <w:t>.</w:t>
      </w:r>
      <w:r>
        <w:t>00703(Inositol 1</w:t>
      </w:r>
      <w:r w:rsidR="00644CD5">
        <w:t>.</w:t>
      </w:r>
      <w:r>
        <w:t>4</w:t>
      </w:r>
      <w:r w:rsidR="00644CD5">
        <w:t>.</w:t>
      </w:r>
      <w:r>
        <w:t>5-triphosphate receptor 1 antag</w:t>
      </w:r>
      <w:r>
        <w:t>o</w:t>
      </w:r>
      <w:r>
        <w:t>nist) -0</w:t>
      </w:r>
      <w:r w:rsidR="00644CD5">
        <w:t>.</w:t>
      </w:r>
      <w:r>
        <w:t>0107(Pruritus) + 0</w:t>
      </w:r>
      <w:r w:rsidR="00644CD5">
        <w:t>.</w:t>
      </w:r>
      <w:r>
        <w:t>00576(Histone deacetylase 6 inhibitor) -0</w:t>
      </w:r>
      <w:r w:rsidR="00644CD5">
        <w:t>.</w:t>
      </w:r>
      <w:r>
        <w:t>00457(Interleukin 1b antagonist) -0</w:t>
      </w:r>
      <w:r w:rsidR="00644CD5">
        <w:t>.</w:t>
      </w:r>
      <w:r>
        <w:t>00433(Matrix metalloproteinase 1 (membrane-type) inhibitor) + 0</w:t>
      </w:r>
      <w:r w:rsidR="00644CD5">
        <w:t>.</w:t>
      </w:r>
      <w:r>
        <w:t>0119(Guanylate kinase inhibitor) + 0</w:t>
      </w:r>
      <w:r w:rsidR="00644CD5">
        <w:t>.</w:t>
      </w:r>
      <w:r>
        <w:t>00348(Injection site pain) + 0</w:t>
      </w:r>
      <w:r w:rsidR="00644CD5">
        <w:t>.</w:t>
      </w:r>
      <w:r>
        <w:t>00265(Lipocortins synthesis agonist) -0</w:t>
      </w:r>
      <w:r w:rsidR="00644CD5">
        <w:t>.</w:t>
      </w:r>
      <w:r>
        <w:t>000395(NumNegative) + 0</w:t>
      </w:r>
      <w:r w:rsidR="00644CD5">
        <w:t>.</w:t>
      </w:r>
      <w:r>
        <w:t>00834(Nucleotidyltransferase inhibitor) -0</w:t>
      </w:r>
      <w:r w:rsidR="00644CD5">
        <w:t>.</w:t>
      </w:r>
      <w:r>
        <w:t>00997(Aldose 1-epimerase inhibitor) -0</w:t>
      </w:r>
      <w:r w:rsidR="00644CD5">
        <w:t>.</w:t>
      </w:r>
      <w:r>
        <w:t>00173(HIV-1 protease inhibitor) + 0</w:t>
      </w:r>
      <w:r w:rsidR="00644CD5">
        <w:t>.</w:t>
      </w:r>
      <w:r>
        <w:t>00122(CDC-like kinase 1 inhibitor) + 0</w:t>
      </w:r>
      <w:r w:rsidR="00644CD5">
        <w:t>.</w:t>
      </w:r>
      <w:r>
        <w:t>000804(Adenylate cyclase VI inhibitor) + 5</w:t>
      </w:r>
      <w:r w:rsidR="00644CD5">
        <w:t>.</w:t>
      </w:r>
      <w:r>
        <w:t>86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0785((R)-3-amino-2-methylpropionate-pyruvate transaminase inhibitor) + 0</w:t>
      </w:r>
      <w:r w:rsidR="00644CD5">
        <w:t>.</w:t>
      </w:r>
      <w:r>
        <w:t>417(NR0B2 expression enha</w:t>
      </w:r>
      <w:r>
        <w:t>n</w:t>
      </w:r>
      <w:r>
        <w:t>cer) -0</w:t>
      </w:r>
      <w:r w:rsidR="00644CD5">
        <w:t>.</w:t>
      </w:r>
      <w:r>
        <w:t>396(Serum sickness) + 0</w:t>
      </w:r>
      <w:r w:rsidR="00644CD5">
        <w:t>.</w:t>
      </w:r>
      <w:r>
        <w:t>206(NumAromAtoms) -0</w:t>
      </w:r>
      <w:r w:rsidR="00644CD5">
        <w:t>.</w:t>
      </w:r>
      <w:r>
        <w:t>19(MAP kinase kinase 2 inhibitor) -0</w:t>
      </w:r>
      <w:r w:rsidR="00644CD5">
        <w:t>.</w:t>
      </w:r>
      <w:r>
        <w:t>108(Flavin-containing monooxygenase substrate) + 2</w:t>
      </w:r>
      <w:r w:rsidR="00644CD5">
        <w:t>.</w:t>
      </w:r>
      <w:r>
        <w:t>86(Methionyl aminopeptidase 1 inhibitor) + 0</w:t>
      </w:r>
      <w:r w:rsidR="00644CD5">
        <w:t>.</w:t>
      </w:r>
      <w:r>
        <w:t>274(Protein-tyrosine phosphatase LC-PTP inhibitor) -0</w:t>
      </w:r>
      <w:r w:rsidR="00644CD5">
        <w:t>.</w:t>
      </w:r>
      <w:r>
        <w:t>19(Antineoplastic (uterine cancer)) + 0</w:t>
      </w:r>
      <w:r w:rsidR="00644CD5">
        <w:t>.</w:t>
      </w:r>
      <w:r>
        <w:t>711(Ceramide glucosyltransferase inhibitor) -0</w:t>
      </w:r>
      <w:r w:rsidR="00644CD5">
        <w:t>.</w:t>
      </w:r>
      <w:r>
        <w:t>207(Agitation) -0</w:t>
      </w:r>
      <w:r w:rsidR="00644CD5">
        <w:t>.</w:t>
      </w:r>
      <w:r>
        <w:t>8(Lysozyme inhibitor) -0</w:t>
      </w:r>
      <w:r w:rsidR="00644CD5">
        <w:t>.</w:t>
      </w:r>
      <w:r>
        <w:t>25(HIV-1 integrase inhibitor) + 0</w:t>
      </w:r>
      <w:r w:rsidR="00644CD5">
        <w:t>.</w:t>
      </w:r>
      <w:r>
        <w:t>173(Ocular toxicity) -0</w:t>
      </w:r>
      <w:r w:rsidR="00644CD5">
        <w:t>.</w:t>
      </w:r>
      <w:r>
        <w:t>139(NumAcceptor) -1</w:t>
      </w:r>
      <w:r w:rsidR="00644CD5">
        <w:t>.</w:t>
      </w:r>
      <w:r>
        <w:t>76(Indanol dehydrogenase inhibitor) -0</w:t>
      </w:r>
      <w:r w:rsidR="00644CD5">
        <w:t>.</w:t>
      </w:r>
      <w:r>
        <w:t>612(Phosphodiesterase 8B inhibitor) -1</w:t>
      </w:r>
      <w:r w:rsidR="00644CD5">
        <w:t>.</w:t>
      </w:r>
      <w:r>
        <w:t>16(Adenylylsulphatase inhibitor) + 0</w:t>
      </w:r>
      <w:r w:rsidR="00644CD5">
        <w:t>.</w:t>
      </w:r>
      <w:r>
        <w:t>463(Respiratory analeptic) -0</w:t>
      </w:r>
      <w:r w:rsidR="00644CD5">
        <w:t>.</w:t>
      </w:r>
      <w:r>
        <w:t>183(Fatty acid transport protein 4 inhibitor) + 0</w:t>
      </w:r>
      <w:r w:rsidR="00644CD5">
        <w:t>.</w:t>
      </w:r>
      <w:r>
        <w:t>275(Histone deacetylase 6 inhibitor) -0</w:t>
      </w:r>
      <w:r w:rsidR="00644CD5">
        <w:t>.</w:t>
      </w:r>
      <w:r>
        <w:t>612(Dermatitis) + 0</w:t>
      </w:r>
      <w:r w:rsidR="00644CD5">
        <w:t>.</w:t>
      </w:r>
      <w:r>
        <w:t>641(Tyrosine transaminase inhibitor) + 1</w:t>
      </w:r>
      <w:r w:rsidR="00644CD5">
        <w:t>.</w:t>
      </w:r>
      <w:r>
        <w:t>02(IL4 expre</w:t>
      </w:r>
      <w:r>
        <w:t>s</w:t>
      </w:r>
      <w:r>
        <w:t>sion enhancer) -1</w:t>
      </w:r>
      <w:r w:rsidR="00644CD5">
        <w:t>.</w:t>
      </w:r>
      <w:r>
        <w:t>21(MAO B inhibitor) + 0</w:t>
      </w:r>
      <w:r w:rsidR="00644CD5">
        <w:t>.</w:t>
      </w:r>
      <w:r>
        <w:t>2(Metalloproteinase-3 inhibitor) -0</w:t>
      </w:r>
      <w:r w:rsidR="00644CD5">
        <w:t>.</w:t>
      </w:r>
      <w:r>
        <w:t>133(Antispirochetal) -0</w:t>
      </w:r>
      <w:r w:rsidR="00644CD5">
        <w:t>.</w:t>
      </w:r>
      <w:r>
        <w:t>00105(Lipophilicity^3) -0</w:t>
      </w:r>
      <w:r w:rsidR="00644CD5">
        <w:t>.</w:t>
      </w:r>
      <w:r>
        <w:t>521(Matrix metalloproteinase 3 (membrane-type) inhibitor) + 0</w:t>
      </w:r>
      <w:r w:rsidR="00644CD5">
        <w:t>.</w:t>
      </w:r>
      <w:r>
        <w:t>313(CYP3A2 substrate) + 0</w:t>
      </w:r>
      <w:r w:rsidR="00644CD5">
        <w:t>.</w:t>
      </w:r>
      <w:r>
        <w:t>97(Pneumotoxic) + 4</w:t>
      </w:r>
      <w:r w:rsidR="00644CD5">
        <w:t>.</w:t>
      </w:r>
      <w:r>
        <w:t>4(Length) -0</w:t>
      </w:r>
      <w:r w:rsidR="00644CD5">
        <w:t>.</w:t>
      </w:r>
      <w:r>
        <w:t>183(Angiotensin AT2 receptor antagonist) + 0</w:t>
      </w:r>
      <w:r w:rsidR="00644CD5">
        <w:t>.</w:t>
      </w:r>
      <w:r>
        <w:t>497(Antidepressant) + 1</w:t>
      </w:r>
      <w:r w:rsidR="00644CD5">
        <w:t>.</w:t>
      </w:r>
      <w:r>
        <w:t>21(CYP4B1 substrate) + 0</w:t>
      </w:r>
      <w:r w:rsidR="00644CD5">
        <w:t>.</w:t>
      </w:r>
      <w:r>
        <w:t>71(Tremor) + 0</w:t>
      </w:r>
      <w:r w:rsidR="00644CD5">
        <w:t>.</w:t>
      </w:r>
      <w:r>
        <w:t>0207(Antinaupathic) + 0</w:t>
      </w:r>
      <w:r w:rsidR="00644CD5">
        <w:t>.</w:t>
      </w:r>
      <w:r>
        <w:t>713(Peroxisome proliferator-activated receptor alpha antagonist) -1</w:t>
      </w:r>
      <w:r w:rsidR="00644CD5">
        <w:t>.</w:t>
      </w:r>
      <w:r>
        <w:t>08(DNA synthesis inhibitor) -0</w:t>
      </w:r>
      <w:r w:rsidR="00644CD5">
        <w:t>.</w:t>
      </w:r>
      <w:r>
        <w:t>371(CYP3A substrate) + 0</w:t>
      </w:r>
      <w:r w:rsidR="00644CD5">
        <w:t>.</w:t>
      </w:r>
      <w:r>
        <w:t>555(MMP9 expression inhibitor) + 0</w:t>
      </w:r>
      <w:r w:rsidR="00644CD5">
        <w:t>.</w:t>
      </w:r>
      <w:r>
        <w:t>84(Anticataract) + 0</w:t>
      </w:r>
      <w:r w:rsidR="00644CD5">
        <w:t>.</w:t>
      </w:r>
      <w:r>
        <w:t>952(Chitinase inhibitor) + 0</w:t>
      </w:r>
      <w:r w:rsidR="00644CD5">
        <w:t>.</w:t>
      </w:r>
      <w:r>
        <w:t>483(Sentrin-specific protease 6 inhibitor) + 0</w:t>
      </w:r>
      <w:r w:rsidR="00644CD5">
        <w:t>.</w:t>
      </w:r>
      <w:r>
        <w:t>303(Ribosomal pr</w:t>
      </w:r>
      <w:r>
        <w:t>o</w:t>
      </w:r>
      <w:r>
        <w:t>tein S6 kinase 1</w:t>
      </w:r>
      <w:r w:rsidR="00644CD5">
        <w:t>.</w:t>
      </w:r>
      <w:r>
        <w:t xml:space="preserve"> 70-kDa inhibitor) -0</w:t>
      </w:r>
      <w:r w:rsidR="00644CD5">
        <w:t>.</w:t>
      </w:r>
      <w:r>
        <w:t>262(Tumour necrosis factor alpha antagonist) -0</w:t>
      </w:r>
      <w:r w:rsidR="00644CD5">
        <w:t>.</w:t>
      </w:r>
      <w:r>
        <w:t>731(Antidepressant</w:t>
      </w:r>
      <w:r w:rsidR="00644CD5">
        <w:t>.</w:t>
      </w:r>
      <w:r>
        <w:t xml:space="preserve"> Imipramin-like) + 0</w:t>
      </w:r>
      <w:r w:rsidR="00644CD5">
        <w:t>.</w:t>
      </w:r>
      <w:r>
        <w:t>137(Carcinogenic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57(SUMO-activating enzyme subunit 2 inhibitor) -0</w:t>
      </w:r>
      <w:r w:rsidR="00644CD5">
        <w:t>.</w:t>
      </w:r>
      <w:r>
        <w:t>642(Excitatory amino acid transporter 3 inhibitor) -0</w:t>
      </w:r>
      <w:r w:rsidR="00644CD5">
        <w:t>.</w:t>
      </w:r>
      <w:r>
        <w:t>686(Lacrimal secretion stimulant) + 0</w:t>
      </w:r>
      <w:r w:rsidR="00644CD5">
        <w:t>.</w:t>
      </w:r>
      <w:r>
        <w:t>784(Adenosine A1 r</w:t>
      </w:r>
      <w:r>
        <w:t>e</w:t>
      </w:r>
      <w:r>
        <w:t>ceptor agonist enhancer) -0</w:t>
      </w:r>
      <w:r w:rsidR="00644CD5">
        <w:t>.</w:t>
      </w:r>
      <w:r>
        <w:t>618(Endothelin receptor antagonist) -0</w:t>
      </w:r>
      <w:r w:rsidR="00644CD5">
        <w:t>.</w:t>
      </w:r>
      <w:r>
        <w:t>273(CDK2/cyclin E inhibitor) + 0</w:t>
      </w:r>
      <w:r w:rsidR="00644CD5">
        <w:t>.</w:t>
      </w:r>
      <w:r>
        <w:t>221(Aldehyde oxidase inhibitor) -1</w:t>
      </w:r>
      <w:r w:rsidR="00644CD5">
        <w:t>.</w:t>
      </w:r>
      <w:r>
        <w:t>11(Cholesterol synthesis inhibitor) -0</w:t>
      </w:r>
      <w:r w:rsidR="00644CD5">
        <w:t>.</w:t>
      </w:r>
      <w:r>
        <w:t>241(Vitamin D receptor antagonist) -0</w:t>
      </w:r>
      <w:r w:rsidR="00644CD5">
        <w:t>.</w:t>
      </w:r>
      <w:r>
        <w:t>411(Amiloride-sensitive cation channel 1 blocker) -0</w:t>
      </w:r>
      <w:r w:rsidR="00644CD5">
        <w:t>.</w:t>
      </w:r>
      <w:r>
        <w:t>53(EFNB2 expression inhibitor) -0</w:t>
      </w:r>
      <w:r w:rsidR="00644CD5">
        <w:t>.</w:t>
      </w:r>
      <w:r>
        <w:t>943(Gastrointestinal motility stimulant) -1</w:t>
      </w:r>
      <w:r w:rsidR="00644CD5">
        <w:t>.</w:t>
      </w:r>
      <w:r>
        <w:t>18(Histone deacetylase class IV inhibitor) -0</w:t>
      </w:r>
      <w:r w:rsidR="00644CD5">
        <w:t>.</w:t>
      </w:r>
      <w:r>
        <w:t>466(Antiuremic) + 0</w:t>
      </w:r>
      <w:r w:rsidR="00644CD5">
        <w:t>.</w:t>
      </w:r>
      <w:r>
        <w:t>806(Caspase 3 inhibitor) + 0</w:t>
      </w:r>
      <w:r w:rsidR="00644CD5">
        <w:t>.</w:t>
      </w:r>
      <w:r>
        <w:t>352(UGT2B4 su</w:t>
      </w:r>
      <w:r>
        <w:t>b</w:t>
      </w:r>
      <w:r>
        <w:t>strate) -0</w:t>
      </w:r>
      <w:r w:rsidR="00644CD5">
        <w:t>.</w:t>
      </w:r>
      <w:r>
        <w:t>574(CYP2C substrate) + 0</w:t>
      </w:r>
      <w:r w:rsidR="00644CD5">
        <w:t>.</w:t>
      </w:r>
      <w:r>
        <w:t>103(NumPositive) -1</w:t>
      </w:r>
      <w:r w:rsidR="00644CD5">
        <w:t>.</w:t>
      </w:r>
      <w:r>
        <w:t>21(Glyoxylate reductase (NADP+) inhibitor) + 0</w:t>
      </w:r>
      <w:r w:rsidR="00644CD5">
        <w:t>.</w:t>
      </w:r>
      <w:r>
        <w:t>633(Carcinogenic</w:t>
      </w:r>
      <w:r w:rsidR="00644CD5">
        <w:t>.</w:t>
      </w:r>
      <w:r>
        <w:t xml:space="preserve"> group 1) + 0</w:t>
      </w:r>
      <w:r w:rsidR="00644CD5">
        <w:t>.</w:t>
      </w:r>
      <w:r>
        <w:t>257(Chronic obstructive pulmonary disease treatment) + 0</w:t>
      </w:r>
      <w:r w:rsidR="00644CD5">
        <w:t>.</w:t>
      </w:r>
      <w:r>
        <w:t>948(Ether-a-go-go pota</w:t>
      </w:r>
      <w:r>
        <w:t>s</w:t>
      </w:r>
      <w:r>
        <w:t>sium channel blocker) -0</w:t>
      </w:r>
      <w:r w:rsidR="00644CD5">
        <w:t>.</w:t>
      </w:r>
      <w:r>
        <w:t>283(Carcinogenic) + 0</w:t>
      </w:r>
      <w:r w:rsidR="00644CD5">
        <w:t>.</w:t>
      </w:r>
      <w:r>
        <w:t>39(Apnea) -0</w:t>
      </w:r>
      <w:r w:rsidR="00644CD5">
        <w:t>.</w:t>
      </w:r>
      <w:r>
        <w:t>927(CDC25C inhibitor) + 0</w:t>
      </w:r>
      <w:r w:rsidR="00644CD5">
        <w:t>.</w:t>
      </w:r>
      <w:r>
        <w:t>355(Hematotoxic) + 0</w:t>
      </w:r>
      <w:r w:rsidR="00644CD5">
        <w:t>.</w:t>
      </w:r>
      <w:r>
        <w:t>661(GABA C receptor antagonist) + 0</w:t>
      </w:r>
      <w:r w:rsidR="00644CD5">
        <w:t>.</w:t>
      </w:r>
      <w:r>
        <w:t>661(CMP-N-acetylneuraminate monooxygenase inhibitor) + 0</w:t>
      </w:r>
      <w:r w:rsidR="00644CD5">
        <w:t>.</w:t>
      </w:r>
      <w:r>
        <w:t xml:space="preserve">0906(MW) + </w:t>
      </w:r>
      <w:r>
        <w:lastRenderedPageBreak/>
        <w:t>12</w:t>
      </w:r>
      <w:r w:rsidR="00644CD5">
        <w:t>.</w:t>
      </w:r>
      <w:r>
        <w:t>5(Lipophilicity) -1</w:t>
      </w:r>
      <w:r w:rsidR="00644CD5">
        <w:t>.</w:t>
      </w:r>
      <w:r>
        <w:t>14(Glutamate (mGluR group III) antagonist) + 0</w:t>
      </w:r>
      <w:r w:rsidR="00644CD5">
        <w:t>.</w:t>
      </w:r>
      <w:r>
        <w:t>508(Antiviral (CMV)) -0</w:t>
      </w:r>
      <w:r w:rsidR="00644CD5">
        <w:t>.</w:t>
      </w:r>
      <w:r>
        <w:t>396(MAP kinase 7 inhibitor) + 0</w:t>
      </w:r>
      <w:r w:rsidR="00644CD5">
        <w:t>.</w:t>
      </w:r>
      <w:r>
        <w:t>973(Gestagen-like) -1</w:t>
      </w:r>
      <w:r w:rsidR="00644CD5">
        <w:t>.</w:t>
      </w:r>
      <w:r>
        <w:t>27(Neuropathy treatment) -1</w:t>
      </w:r>
      <w:r w:rsidR="00644CD5">
        <w:t>.</w:t>
      </w:r>
      <w:r>
        <w:t>09(NRIP1 expression enhancer) + 0</w:t>
      </w:r>
      <w:r w:rsidR="00644CD5">
        <w:t>.</w:t>
      </w:r>
      <w:r>
        <w:t>455(CYP2G1 substrate) -0</w:t>
      </w:r>
      <w:r w:rsidR="00644CD5">
        <w:t>.</w:t>
      </w:r>
      <w:r>
        <w:t>288(Anorexiant) -0</w:t>
      </w:r>
      <w:r w:rsidR="00644CD5">
        <w:t>.</w:t>
      </w:r>
      <w:r>
        <w:t>214(RNA-directed RNA polymerase (Influenza A) inhibitor) + 0</w:t>
      </w:r>
      <w:r w:rsidR="00644CD5">
        <w:t>.</w:t>
      </w:r>
      <w:r>
        <w:t>189(Hypothermic) -0</w:t>
      </w:r>
      <w:r w:rsidR="00644CD5">
        <w:t>.</w:t>
      </w:r>
      <w:r>
        <w:t>206(11-Beta-hydroxysteroid dehydrogenase 1 inhibitor) -0</w:t>
      </w:r>
      <w:r w:rsidR="00644CD5">
        <w:t>.</w:t>
      </w:r>
      <w:r>
        <w:t>495(Nonstructural protein 1 (Influenza A) inhibitor) -1</w:t>
      </w:r>
      <w:r w:rsidR="00644CD5">
        <w:t>.</w:t>
      </w:r>
      <w:r>
        <w:t>29(Orotate phosphoribosyltransferase inhibitor) + 0</w:t>
      </w:r>
      <w:r w:rsidR="00644CD5">
        <w:t>.</w:t>
      </w:r>
      <w:r>
        <w:t>442(MYC expression enhancer) + 0</w:t>
      </w:r>
      <w:r w:rsidR="00644CD5">
        <w:t>.</w:t>
      </w:r>
      <w:r>
        <w:t>0751(Topoisomerase I inhibitor) -0</w:t>
      </w:r>
      <w:r w:rsidR="00644CD5">
        <w:t>.</w:t>
      </w:r>
      <w:r>
        <w:t>31(Phosphatidylinositol 3-kinase inhibitor) + 0</w:t>
      </w:r>
      <w:r w:rsidR="00644CD5">
        <w:t>.</w:t>
      </w:r>
      <w:r>
        <w:t>16(Src kinase inhibitor) + 0</w:t>
      </w:r>
      <w:r w:rsidR="00644CD5">
        <w:t>.</w:t>
      </w:r>
      <w:r>
        <w:t>187(CYP4F2 inhibitor) + 0</w:t>
      </w:r>
      <w:r w:rsidR="00644CD5">
        <w:t>.</w:t>
      </w:r>
      <w:r>
        <w:t>792(Targeting protein for Xklp2 inhibitor) + 0</w:t>
      </w:r>
      <w:r w:rsidR="00644CD5">
        <w:t>.</w:t>
      </w:r>
      <w:r>
        <w:t>971(N-acylneuraminate cytidylyltransferase inhibitor) -0</w:t>
      </w:r>
      <w:r w:rsidR="00644CD5">
        <w:t>.</w:t>
      </w:r>
      <w:r>
        <w:t>331(Methylenetetrahydrofolate dehydrogenase (NADP+) inhibitor) + 0</w:t>
      </w:r>
      <w:r w:rsidR="00644CD5">
        <w:t>.</w:t>
      </w:r>
      <w:r>
        <w:t>188(Neutropenia treatment) + 0</w:t>
      </w:r>
      <w:r w:rsidR="00644CD5">
        <w:t>.</w:t>
      </w:r>
      <w:r>
        <w:t>438(Secretase beta inhibitor) -0</w:t>
      </w:r>
      <w:r w:rsidR="00644CD5">
        <w:t>.</w:t>
      </w:r>
      <w:r>
        <w:t>846(Saccharopine dehydrogenase (NADP+</w:t>
      </w:r>
      <w:r w:rsidR="00644CD5">
        <w:t>.</w:t>
      </w:r>
      <w:r>
        <w:t xml:space="preserve"> L-lysine-forming) inhibitor) -0</w:t>
      </w:r>
      <w:r w:rsidR="00644CD5">
        <w:t>.</w:t>
      </w:r>
      <w:r>
        <w:t>139(MT1G expression enhancer) -0</w:t>
      </w:r>
      <w:r w:rsidR="00644CD5">
        <w:t>.</w:t>
      </w:r>
      <w:r>
        <w:t>476(MAP kinase 12 inhibitor) + 0</w:t>
      </w:r>
      <w:r w:rsidR="00644CD5">
        <w:t>.</w:t>
      </w:r>
      <w:r>
        <w:t>601(Alanine transaminase inhibitor) + 0</w:t>
      </w:r>
      <w:r w:rsidR="00644CD5">
        <w:t>.</w:t>
      </w:r>
      <w:r>
        <w:t>0875(Apoptosis agonist) + 0</w:t>
      </w:r>
      <w:r w:rsidR="00644CD5">
        <w:t>.</w:t>
      </w:r>
      <w:r>
        <w:t>279(DNA gyrase subunit A inhibitor) + 0</w:t>
      </w:r>
      <w:r w:rsidR="00644CD5">
        <w:t>.</w:t>
      </w:r>
      <w:r>
        <w:t>0924(Alkaline phosphatase placental-like inhibitor) -0</w:t>
      </w:r>
      <w:r w:rsidR="00644CD5">
        <w:t>.</w:t>
      </w:r>
      <w:r>
        <w:t>624(Fatty liver) -0</w:t>
      </w:r>
      <w:r w:rsidR="00644CD5">
        <w:t>.</w:t>
      </w:r>
      <w:r>
        <w:t>285(Somatostatin agonist) + 0</w:t>
      </w:r>
      <w:r w:rsidR="00644CD5">
        <w:t>.</w:t>
      </w:r>
      <w:r>
        <w:t>233(Cannabinoid CB2 receptor agonist) + 0</w:t>
      </w:r>
      <w:r w:rsidR="00644CD5">
        <w:t>.</w:t>
      </w:r>
      <w:r>
        <w:t>263(Postmenopausal disorders treatment) + 0</w:t>
      </w:r>
      <w:r w:rsidR="00644CD5">
        <w:t>.</w:t>
      </w:r>
      <w:r>
        <w:t>337(Ca2+/calmodulin-dependent kinase II alpha inhibitor) -0</w:t>
      </w:r>
      <w:r w:rsidR="00644CD5">
        <w:t>.</w:t>
      </w:r>
      <w:r>
        <w:t>337(Nitric oxide antagonist) -0</w:t>
      </w:r>
      <w:r w:rsidR="00644CD5">
        <w:t>.</w:t>
      </w:r>
      <w:r>
        <w:t>668(UGT1A3 substrate) + 0</w:t>
      </w:r>
      <w:r w:rsidR="00644CD5">
        <w:t>.</w:t>
      </w:r>
      <w:r>
        <w:t>226(Carcinogenic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242(Imidazoleacetate 4-monooxygenase inhibitor) + 0</w:t>
      </w:r>
      <w:r w:rsidR="00644CD5">
        <w:t>.</w:t>
      </w:r>
      <w:r>
        <w:t>716(Granulocyte macrophage colony stimulating factor ag</w:t>
      </w:r>
      <w:r>
        <w:t>o</w:t>
      </w:r>
      <w:r>
        <w:t>nist) + 0</w:t>
      </w:r>
      <w:r w:rsidR="00644CD5">
        <w:t>.</w:t>
      </w:r>
      <w:r>
        <w:t>141(Falcipain 2 inhibitor) + 0</w:t>
      </w:r>
      <w:r w:rsidR="00644CD5">
        <w:t>.</w:t>
      </w:r>
      <w:r>
        <w:t>212(Biliary tract disorders treatment) -0</w:t>
      </w:r>
      <w:r w:rsidR="00644CD5">
        <w:t>.</w:t>
      </w:r>
      <w:r>
        <w:t>211(Plasminogen activator inhibitor) + 0</w:t>
      </w:r>
      <w:r w:rsidR="00644CD5">
        <w:t>.</w:t>
      </w:r>
      <w:r>
        <w:t>161(Antineoplastic (colon cancer)) + 0</w:t>
      </w:r>
      <w:r w:rsidR="00644CD5">
        <w:t>.</w:t>
      </w:r>
      <w:r>
        <w:t>101(Glucocorticoid antagonist) -0</w:t>
      </w:r>
      <w:r w:rsidR="00644CD5">
        <w:t>.</w:t>
      </w:r>
      <w:r>
        <w:t>113(Keratolytic) -0</w:t>
      </w:r>
      <w:r w:rsidR="00644CD5">
        <w:t>.</w:t>
      </w:r>
      <w:r>
        <w:t>273(Renilla-luciferin 2-monooxygenase inhibitor) -0</w:t>
      </w:r>
      <w:r w:rsidR="00644CD5">
        <w:t>.</w:t>
      </w:r>
      <w:r>
        <w:t>185(Renin inhibitor) + 0</w:t>
      </w:r>
      <w:r w:rsidR="00644CD5">
        <w:t>.</w:t>
      </w:r>
      <w:r>
        <w:t>194(Proteasome subunit beta type-5 inhibitor) + 0</w:t>
      </w:r>
      <w:r w:rsidR="00644CD5">
        <w:t>.</w:t>
      </w:r>
      <w:r>
        <w:t>335(Spermicide) + 0</w:t>
      </w:r>
      <w:r w:rsidR="00644CD5">
        <w:t>.</w:t>
      </w:r>
      <w:r>
        <w:t>513(Succinate-CoA ligase (ADP-forming) inhibitor) -0</w:t>
      </w:r>
      <w:r w:rsidR="00644CD5">
        <w:t>.</w:t>
      </w:r>
      <w:r>
        <w:t>204(CDC25 phosphatase inhibitor) -0</w:t>
      </w:r>
      <w:r w:rsidR="00644CD5">
        <w:t>.</w:t>
      </w:r>
      <w:r>
        <w:t>176(Purinergic receptor antagonist) -0</w:t>
      </w:r>
      <w:r w:rsidR="00644CD5">
        <w:t>.</w:t>
      </w:r>
      <w:r>
        <w:t>165(Apical sodium codependent bile acid transporter inhibitor) + 0</w:t>
      </w:r>
      <w:r w:rsidR="00644CD5">
        <w:t>.</w:t>
      </w:r>
      <w:r>
        <w:t>243(ADAM inhibitor) + 0</w:t>
      </w:r>
      <w:r w:rsidR="00644CD5">
        <w:t>.</w:t>
      </w:r>
      <w:r>
        <w:t>313(Rho-associated kinase inhibitor) -0</w:t>
      </w:r>
      <w:r w:rsidR="00644CD5">
        <w:t>.</w:t>
      </w:r>
      <w:r>
        <w:t>271(Pyruvate dehydrogenase kinase 1 inhibitor) -0</w:t>
      </w:r>
      <w:r w:rsidR="00644CD5">
        <w:t>.</w:t>
      </w:r>
      <w:r>
        <w:t>04(NumNegative) + 0</w:t>
      </w:r>
      <w:r w:rsidR="00644CD5">
        <w:t>.</w:t>
      </w:r>
      <w:r>
        <w:t>516(Calcium channel (voltage-sensitive) blocker) -0</w:t>
      </w:r>
      <w:r w:rsidR="00644CD5">
        <w:t>.</w:t>
      </w:r>
      <w:r>
        <w:t>297(Fatty acid oxidation inhibitor) + 0</w:t>
      </w:r>
      <w:r w:rsidR="00644CD5">
        <w:t>.</w:t>
      </w:r>
      <w:r>
        <w:t>169(Purinergic P2X3 antagonist) + 0</w:t>
      </w:r>
      <w:r w:rsidR="00644CD5">
        <w:t>.</w:t>
      </w:r>
      <w:r>
        <w:t>694(Imidazoline I2 receptor antagonist) + 0</w:t>
      </w:r>
      <w:r w:rsidR="00644CD5">
        <w:t>.</w:t>
      </w:r>
      <w:r>
        <w:t>667(Henoch-Schonlein purpura) + 0</w:t>
      </w:r>
      <w:r w:rsidR="00644CD5">
        <w:t>.</w:t>
      </w:r>
      <w:r>
        <w:t>292(CDKN1A expression enhancer) -0</w:t>
      </w:r>
      <w:r w:rsidR="00644CD5">
        <w:t>.</w:t>
      </w:r>
      <w:r>
        <w:t>215(5 Hydroxytryptamine 4E antagonist) + 0</w:t>
      </w:r>
      <w:r w:rsidR="00644CD5">
        <w:t>.</w:t>
      </w:r>
      <w:r>
        <w:t>371(Diabetic neuropathy treatment) -0</w:t>
      </w:r>
      <w:r w:rsidR="00644CD5">
        <w:t>.</w:t>
      </w:r>
      <w:r>
        <w:t>26(Steroid 17-alpha-hydroxylase/17</w:t>
      </w:r>
      <w:r w:rsidR="00644CD5">
        <w:t>.</w:t>
      </w:r>
      <w:r>
        <w:t>20 lyase inhibitor) -0</w:t>
      </w:r>
      <w:r w:rsidR="00644CD5">
        <w:t>.</w:t>
      </w:r>
      <w:r>
        <w:t>114(Analgesic</w:t>
      </w:r>
      <w:r w:rsidR="00644CD5">
        <w:t>.</w:t>
      </w:r>
      <w:r>
        <w:t xml:space="preserve"> non-opioid) -0</w:t>
      </w:r>
      <w:r w:rsidR="00644CD5">
        <w:t>.</w:t>
      </w:r>
      <w:r>
        <w:t>178(Calcium-dependent phospholipase A2 inhibitor) + 0</w:t>
      </w:r>
      <w:r w:rsidR="00644CD5">
        <w:t>.</w:t>
      </w:r>
      <w:r>
        <w:t>156(MAP-kinase-activated kinase inhibitor) -0</w:t>
      </w:r>
      <w:r w:rsidR="00644CD5">
        <w:t>.</w:t>
      </w:r>
      <w:r>
        <w:t>576(Polo-like kinase-1 inhibitor) + 0</w:t>
      </w:r>
      <w:r w:rsidR="00644CD5">
        <w:t>.</w:t>
      </w:r>
      <w:r>
        <w:t>158(BCR/ABL p210 fusion protein inhibitor) -0</w:t>
      </w:r>
      <w:r w:rsidR="00644CD5">
        <w:t>.</w:t>
      </w:r>
      <w:r>
        <w:t>277(Protein phosphatase 2A inhibitor) + 0</w:t>
      </w:r>
      <w:r w:rsidR="00644CD5">
        <w:t>.</w:t>
      </w:r>
      <w:r>
        <w:t>148(CYP26A1 inhibitor) -0</w:t>
      </w:r>
      <w:r w:rsidR="00644CD5">
        <w:t>.</w:t>
      </w:r>
      <w:r>
        <w:t>347(Carcinogenic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221(Poly(ADP-ribose) polymerase 1 inhibitor) -0</w:t>
      </w:r>
      <w:r w:rsidR="00644CD5">
        <w:t>.</w:t>
      </w:r>
      <w:r>
        <w:t>267(Lipid peroxidase inhibitor) -0</w:t>
      </w:r>
      <w:r w:rsidR="00644CD5">
        <w:t>.</w:t>
      </w:r>
      <w:r>
        <w:t>305(Retinoid X receptor agonist) + 0</w:t>
      </w:r>
      <w:r w:rsidR="00644CD5">
        <w:t>.</w:t>
      </w:r>
      <w:r>
        <w:t>261(Antiviral (Influenza A)) -0</w:t>
      </w:r>
      <w:r w:rsidR="00644CD5">
        <w:t>.</w:t>
      </w:r>
      <w:r>
        <w:t>8(Peptidyl-prolyl cis-trans isomerase inhibitor) + 0</w:t>
      </w:r>
      <w:r w:rsidR="00644CD5">
        <w:t>.</w:t>
      </w:r>
      <w:r>
        <w:t>18(3 Beta-hydroxy-delta 5-steroid dehydrogenase inhibitor) -0</w:t>
      </w:r>
      <w:r w:rsidR="00644CD5">
        <w:t>.</w:t>
      </w:r>
      <w:r>
        <w:t>201(Antineoplastic (lung cancer)) + 0</w:t>
      </w:r>
      <w:r w:rsidR="00644CD5">
        <w:t>.</w:t>
      </w:r>
      <w:r>
        <w:t>135(Protein kinase C mu inhibitor) -0</w:t>
      </w:r>
      <w:r w:rsidR="00644CD5">
        <w:t>.</w:t>
      </w:r>
      <w:r>
        <w:t>543(Histamine H2 receptor agonist) + 0</w:t>
      </w:r>
      <w:r w:rsidR="00644CD5">
        <w:t>.</w:t>
      </w:r>
      <w:r>
        <w:t>307(Calcium channel activator) + 0</w:t>
      </w:r>
      <w:r w:rsidR="00644CD5">
        <w:t>.</w:t>
      </w:r>
      <w:r>
        <w:t>503(Formyl peptide receptor 1 antagonist) -0</w:t>
      </w:r>
      <w:r w:rsidR="00644CD5">
        <w:t>.</w:t>
      </w:r>
      <w:r>
        <w:t>368(Cholesterol absorption inhib</w:t>
      </w:r>
      <w:r>
        <w:t>i</w:t>
      </w:r>
      <w:r>
        <w:t>tor) + 0</w:t>
      </w:r>
      <w:r w:rsidR="00644CD5">
        <w:t>.</w:t>
      </w:r>
      <w:r>
        <w:t>548(CXC chemokine 1 receptor antagonist) -0</w:t>
      </w:r>
      <w:r w:rsidR="00644CD5">
        <w:t>.</w:t>
      </w:r>
      <w:r>
        <w:t>278(Purinergic P2T antagonist) + 0</w:t>
      </w:r>
      <w:r w:rsidR="00644CD5">
        <w:t>.</w:t>
      </w:r>
      <w:r>
        <w:t>172(Purinergic P2Y1 a</w:t>
      </w:r>
      <w:r>
        <w:t>n</w:t>
      </w:r>
      <w:r>
        <w:t>tagonist) + 0</w:t>
      </w:r>
      <w:r w:rsidR="00644CD5">
        <w:t>.</w:t>
      </w:r>
      <w:r>
        <w:t>264(Phosphodiesterase 11A inhibitor) -0</w:t>
      </w:r>
      <w:r w:rsidR="00644CD5">
        <w:t>.</w:t>
      </w:r>
      <w:r>
        <w:t>186(Dopamine transporter inhibitor) -0</w:t>
      </w:r>
      <w:r w:rsidR="00644CD5">
        <w:t>.</w:t>
      </w:r>
      <w:r>
        <w:t>789(Asparagine sy</w:t>
      </w:r>
      <w:r>
        <w:t>n</w:t>
      </w:r>
      <w:r>
        <w:t>thase (glutamine-hydrolysing) inhibitor) + 0</w:t>
      </w:r>
      <w:r w:rsidR="00644CD5">
        <w:t>.</w:t>
      </w:r>
      <w:r>
        <w:t>195(MAP kinase 1 inhibitor) + 0</w:t>
      </w:r>
      <w:r w:rsidR="00644CD5">
        <w:t>.</w:t>
      </w:r>
      <w:r>
        <w:t>376(Tyrosine-ester sulfotransferase inhibitor) -0</w:t>
      </w:r>
      <w:r w:rsidR="00644CD5">
        <w:t>.</w:t>
      </w:r>
      <w:r>
        <w:t>534(AREG expression enhancer) -0</w:t>
      </w:r>
      <w:r w:rsidR="00644CD5">
        <w:t>.</w:t>
      </w:r>
      <w:r>
        <w:t>232(Ribosomal protein S6 kinase alpha 5 inhibitor) -0</w:t>
      </w:r>
      <w:r w:rsidR="00644CD5">
        <w:t>.</w:t>
      </w:r>
      <w:r>
        <w:t>463(Glycogen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173(MAP kinase 10 inhibitor) + 0</w:t>
      </w:r>
      <w:r w:rsidR="00644CD5">
        <w:t>.</w:t>
      </w:r>
      <w:r>
        <w:t>14(Proto-oncogene tyrosine-protein kinase Fgr inhibitor) + 0</w:t>
      </w:r>
      <w:r w:rsidR="00644CD5">
        <w:t>.</w:t>
      </w:r>
      <w:r>
        <w:t>275(Membrane dipeptidase inhibitor) + 0</w:t>
      </w:r>
      <w:r w:rsidR="00644CD5">
        <w:t>.</w:t>
      </w:r>
      <w:r>
        <w:t>235(DNA polymerase beta inhibitor) + 1</w:t>
      </w:r>
      <w:r w:rsidR="00644CD5">
        <w:t>.</w:t>
      </w:r>
      <w:r>
        <w:t>04(NAD+ diphosphatase inhibitor) + 0</w:t>
      </w:r>
      <w:r w:rsidR="00644CD5">
        <w:t>.</w:t>
      </w:r>
      <w:r>
        <w:t>533(2-Acylglycerol O-acyltransferase inhibitor) -0</w:t>
      </w:r>
      <w:r w:rsidR="00644CD5">
        <w:t>.</w:t>
      </w:r>
      <w:r>
        <w:t>549(Calpain small subunit 1 inhibitor) + 0</w:t>
      </w:r>
      <w:r w:rsidR="00644CD5">
        <w:t>.</w:t>
      </w:r>
      <w:r>
        <w:t>268(Leukopoiesis inhibitor) + 0</w:t>
      </w:r>
      <w:r w:rsidR="00644CD5">
        <w:t>.</w:t>
      </w:r>
      <w:r>
        <w:t>24(Toxic</w:t>
      </w:r>
      <w:r w:rsidR="00644CD5">
        <w:t>.</w:t>
      </w:r>
      <w:r>
        <w:t xml:space="preserve"> gastrointestinal) + 0</w:t>
      </w:r>
      <w:r w:rsidR="00644CD5">
        <w:t>.</w:t>
      </w:r>
      <w:r>
        <w:t>465(Tyrosine phenol-lyase inhibitor) + 0</w:t>
      </w:r>
      <w:r w:rsidR="00644CD5">
        <w:t>.</w:t>
      </w:r>
      <w:r>
        <w:t>764(3-Hydroxyanthranilate 3</w:t>
      </w:r>
      <w:r w:rsidR="00644CD5">
        <w:t>.</w:t>
      </w:r>
      <w:r>
        <w:t>4-dioxygenase inhibitor) + 0</w:t>
      </w:r>
      <w:r w:rsidR="00644CD5">
        <w:t>.</w:t>
      </w:r>
      <w:r>
        <w:t>544(Methionyl aminopeptidase inhibitor) + 0</w:t>
      </w:r>
      <w:r w:rsidR="00644CD5">
        <w:t>.</w:t>
      </w:r>
      <w:r>
        <w:t>114(Macrophage colony-stimulating factor 1 receptor antagonist) -0</w:t>
      </w:r>
      <w:r w:rsidR="00644CD5">
        <w:t>.</w:t>
      </w:r>
      <w:r>
        <w:t>0956(Trans-octaprenyltranstransferase inhibitor) -0</w:t>
      </w:r>
      <w:r w:rsidR="00644CD5">
        <w:t>.</w:t>
      </w:r>
      <w:r>
        <w:t>164(Homoserine kinase inhibitor) + 0</w:t>
      </w:r>
      <w:r w:rsidR="00644CD5">
        <w:t>.</w:t>
      </w:r>
      <w:r>
        <w:t>222(Oxalate oxidase inhibitor) + 0</w:t>
      </w:r>
      <w:r w:rsidR="00644CD5">
        <w:t>.</w:t>
      </w:r>
      <w:r>
        <w:t>461(TP53I3 expression enhancer) + 0</w:t>
      </w:r>
      <w:r w:rsidR="00644CD5">
        <w:t>.</w:t>
      </w:r>
      <w:r>
        <w:t>474(SUMO-conjugating enzyme UBC9 inhibitor) + 0</w:t>
      </w:r>
      <w:r w:rsidR="00644CD5">
        <w:t>.</w:t>
      </w:r>
      <w:r>
        <w:t>106(Elastase 2B inhibitor) -0</w:t>
      </w:r>
      <w:r w:rsidR="00644CD5">
        <w:t>.</w:t>
      </w:r>
      <w:r>
        <w:t>272(DNA-(apurinic or apyrimi</w:t>
      </w:r>
      <w:r>
        <w:t>d</w:t>
      </w:r>
      <w:r>
        <w:t>inic site) lyase inhibitor) -0</w:t>
      </w:r>
      <w:r w:rsidR="00644CD5">
        <w:t>.</w:t>
      </w:r>
      <w:r>
        <w:t>233(MAP kinase 9 inhibitor) + 0</w:t>
      </w:r>
      <w:r w:rsidR="00644CD5">
        <w:t>.</w:t>
      </w:r>
      <w:r>
        <w:t>305(NF-E2-related factor 2 stimulant) -0</w:t>
      </w:r>
      <w:r w:rsidR="00644CD5">
        <w:t>.</w:t>
      </w:r>
      <w:r>
        <w:t>344(Galactolipase inhibitor) -0</w:t>
      </w:r>
      <w:r w:rsidR="00644CD5">
        <w:t>.</w:t>
      </w:r>
      <w:r>
        <w:t>597(Protein Wnt-2 inhibitor) -0</w:t>
      </w:r>
      <w:r w:rsidR="00644CD5">
        <w:t>.</w:t>
      </w:r>
      <w:r>
        <w:t>146(Paraplegia) -0</w:t>
      </w:r>
      <w:r w:rsidR="00644CD5">
        <w:t>.</w:t>
      </w:r>
      <w:r>
        <w:t>507(Kallikrein 13 inhibitor) -0</w:t>
      </w:r>
      <w:r w:rsidR="00644CD5">
        <w:t>.</w:t>
      </w:r>
      <w:r>
        <w:t>0783(HIV attachment inhibitor) + 0</w:t>
      </w:r>
      <w:r w:rsidR="00644CD5">
        <w:t>.</w:t>
      </w:r>
      <w:r>
        <w:t>0889(Integrin alpha1beta1 antagonist) -0</w:t>
      </w:r>
      <w:r w:rsidR="00644CD5">
        <w:t>.</w:t>
      </w:r>
      <w:r>
        <w:t>422(YAK3 inhibitor) + 0</w:t>
      </w:r>
      <w:r w:rsidR="00644CD5">
        <w:t>.</w:t>
      </w:r>
      <w:r>
        <w:t>153(Antineurogenic pain) + 0</w:t>
      </w:r>
      <w:r w:rsidR="00644CD5">
        <w:t>.</w:t>
      </w:r>
      <w:r>
        <w:t>202(Cyclin-dependent kinase 7 inhibitor) -0</w:t>
      </w:r>
      <w:r w:rsidR="00644CD5">
        <w:t>.</w:t>
      </w:r>
      <w:r>
        <w:t>546(Thyroid hormone beta 1 antagonist) -0</w:t>
      </w:r>
      <w:r w:rsidR="00644CD5">
        <w:t>.</w:t>
      </w:r>
      <w:r>
        <w:t>129(Antineoplastic (ovarian cancer)) + 0</w:t>
      </w:r>
      <w:r w:rsidR="00644CD5">
        <w:t>.</w:t>
      </w:r>
      <w:r>
        <w:t>1(Antidiabetic symptomatic) + 0</w:t>
      </w:r>
      <w:r w:rsidR="00644CD5">
        <w:t>.</w:t>
      </w:r>
      <w:r>
        <w:t>141(Phosphoglycerate kinase 2 inhibitor) -0</w:t>
      </w:r>
      <w:r w:rsidR="00644CD5">
        <w:t>.</w:t>
      </w:r>
      <w:r>
        <w:t>538(Atrolysin C inhibitor) -0</w:t>
      </w:r>
      <w:r w:rsidR="00644CD5">
        <w:t>.</w:t>
      </w:r>
      <w:r>
        <w:t>437(TP73 expression enhancer) -0</w:t>
      </w:r>
      <w:r w:rsidR="00644CD5">
        <w:t>.</w:t>
      </w:r>
      <w:r>
        <w:t>221(Mutagenic) + 0</w:t>
      </w:r>
      <w:r w:rsidR="00644CD5">
        <w:t>.</w:t>
      </w:r>
      <w:r>
        <w:t>577(Antihypotensive) -0</w:t>
      </w:r>
      <w:r w:rsidR="00644CD5">
        <w:t>.</w:t>
      </w:r>
      <w:r>
        <w:t>252(Corticotropin releasing factor antagonist) -0</w:t>
      </w:r>
      <w:r w:rsidR="00644CD5">
        <w:t>.</w:t>
      </w:r>
      <w:r>
        <w:t>195(Transforming growth factor antagonist) -0</w:t>
      </w:r>
      <w:r w:rsidR="00644CD5">
        <w:t>.</w:t>
      </w:r>
      <w:r>
        <w:t>376(Transthyretin amyloid fibril formation inhibitor) + 0</w:t>
      </w:r>
      <w:r w:rsidR="00644CD5">
        <w:t>.</w:t>
      </w:r>
      <w:r>
        <w:t>0677(Antiviral (HIV)) -0</w:t>
      </w:r>
      <w:r w:rsidR="00644CD5">
        <w:t>.</w:t>
      </w:r>
      <w:r>
        <w:t>681(GMP synthase inhibitor) -0</w:t>
      </w:r>
      <w:r w:rsidR="00644CD5">
        <w:t>.</w:t>
      </w:r>
      <w:r>
        <w:t>17(Palpitation) + 0</w:t>
      </w:r>
      <w:r w:rsidR="00644CD5">
        <w:t>.</w:t>
      </w:r>
      <w:r>
        <w:t>149(Anemia) + 0</w:t>
      </w:r>
      <w:r w:rsidR="00644CD5">
        <w:t>.</w:t>
      </w:r>
      <w:r>
        <w:t>121(Troponin C inhibitor) + 0</w:t>
      </w:r>
      <w:r w:rsidR="00644CD5">
        <w:t>.</w:t>
      </w:r>
      <w:r>
        <w:t>135(Sweating) -0</w:t>
      </w:r>
      <w:r w:rsidR="00644CD5">
        <w:t>.</w:t>
      </w:r>
      <w:r>
        <w:t>172(Hypotonia) + 0</w:t>
      </w:r>
      <w:r w:rsidR="00644CD5">
        <w:t>.</w:t>
      </w:r>
      <w:r>
        <w:t>206(Insecticide) -0</w:t>
      </w:r>
      <w:r w:rsidR="00644CD5">
        <w:t>.</w:t>
      </w:r>
      <w:r>
        <w:t>0458(Antidiabetic) -0</w:t>
      </w:r>
      <w:r w:rsidR="00644CD5">
        <w:t>.</w:t>
      </w:r>
      <w:r>
        <w:t>107(Eukaryotic translation initiation factor 4H inhibitor) + 0</w:t>
      </w:r>
      <w:r w:rsidR="00644CD5">
        <w:t>.</w:t>
      </w:r>
      <w:r>
        <w:t>205(Huntington's disease trea</w:t>
      </w:r>
      <w:r>
        <w:t>t</w:t>
      </w:r>
      <w:r>
        <w:lastRenderedPageBreak/>
        <w:t>ment) -0</w:t>
      </w:r>
      <w:r w:rsidR="00644CD5">
        <w:t>.</w:t>
      </w:r>
      <w:r>
        <w:t>308(NR3C1 expression inhibitor) + 0</w:t>
      </w:r>
      <w:r w:rsidR="00644CD5">
        <w:t>.</w:t>
      </w:r>
      <w:r>
        <w:t>164(CYP2A6 inhibitor) -0</w:t>
      </w:r>
      <w:r w:rsidR="00644CD5">
        <w:t>.</w:t>
      </w:r>
      <w:r>
        <w:t>113(Methylglyoxal synthase inhibitor) + 0</w:t>
      </w:r>
      <w:r w:rsidR="00644CD5">
        <w:t>.</w:t>
      </w:r>
      <w:r>
        <w:t>138(Leukotriene E4 antagonist) -0</w:t>
      </w:r>
      <w:r w:rsidR="00644CD5">
        <w:t>.</w:t>
      </w:r>
      <w:r>
        <w:t>13(Cyclin H inhibitor) + 0</w:t>
      </w:r>
      <w:r w:rsidR="00644CD5">
        <w:t>.</w:t>
      </w:r>
      <w:r>
        <w:t>1(Caspase 9 inhibitor) + 0</w:t>
      </w:r>
      <w:r w:rsidR="00644CD5">
        <w:t>.</w:t>
      </w:r>
      <w:r>
        <w:t>129(Vesicle monoamine transporter 2 inhibitor) -0</w:t>
      </w:r>
      <w:r w:rsidR="00644CD5">
        <w:t>.</w:t>
      </w:r>
      <w:r>
        <w:t>268(Glycine transporter inhibitor) -0</w:t>
      </w:r>
      <w:r w:rsidR="00644CD5">
        <w:t>.</w:t>
      </w:r>
      <w:r>
        <w:t>114(Phosphorylase kinase gamma subunit 2 inhibitor) + 0</w:t>
      </w:r>
      <w:r w:rsidR="00644CD5">
        <w:t>.</w:t>
      </w:r>
      <w:r>
        <w:t>264(Porphobilinogen synthase inhibitor) -0</w:t>
      </w:r>
      <w:r w:rsidR="00644CD5">
        <w:t>.</w:t>
      </w:r>
      <w:r>
        <w:t>0774(Male reproductive disfunction treatment) -0</w:t>
      </w:r>
      <w:r w:rsidR="00644CD5">
        <w:t>.</w:t>
      </w:r>
      <w:r>
        <w:t>418(Dactylysin inhibitor) + 0</w:t>
      </w:r>
      <w:r w:rsidR="00644CD5">
        <w:t>.</w:t>
      </w:r>
      <w:r>
        <w:t>4(Urotensin II agonist) -0</w:t>
      </w:r>
      <w:r w:rsidR="00644CD5">
        <w:t>.</w:t>
      </w:r>
      <w:r>
        <w:t>326(Analgesic stimulant) + 0</w:t>
      </w:r>
      <w:r w:rsidR="00644CD5">
        <w:t>.</w:t>
      </w:r>
      <w:r>
        <w:t>359(AR expression enhancer) + 0</w:t>
      </w:r>
      <w:r w:rsidR="00644CD5">
        <w:t>.</w:t>
      </w:r>
      <w:r>
        <w:t>367(Phosphorylase kinase inhibitor) -0</w:t>
      </w:r>
      <w:r w:rsidR="00644CD5">
        <w:t>.</w:t>
      </w:r>
      <w:r>
        <w:t>122(GABA transporter 2 inhibitor) + 0</w:t>
      </w:r>
      <w:r w:rsidR="00644CD5">
        <w:t>.</w:t>
      </w:r>
      <w:r>
        <w:t>147(CYP2B6 substrate) -0</w:t>
      </w:r>
      <w:r w:rsidR="00644CD5">
        <w:t>.</w:t>
      </w:r>
      <w:r>
        <w:t>0834(Antineoplastic (glioblastoma multiforme)) + 0</w:t>
      </w:r>
      <w:r w:rsidR="00644CD5">
        <w:t>.</w:t>
      </w:r>
      <w:r>
        <w:t>176(Antineoplastic (colorectal cancer)) -0</w:t>
      </w:r>
      <w:r w:rsidR="00644CD5">
        <w:t>.</w:t>
      </w:r>
      <w:r>
        <w:t>212(AKR1C2 e</w:t>
      </w:r>
      <w:r>
        <w:t>x</w:t>
      </w:r>
      <w:r>
        <w:t>pression enhancer) + 0</w:t>
      </w:r>
      <w:r w:rsidR="00644CD5">
        <w:t>.</w:t>
      </w:r>
      <w:r>
        <w:t>369(Glycine N-choloyltransferase inhibitor) -0</w:t>
      </w:r>
      <w:r w:rsidR="00644CD5">
        <w:t>.</w:t>
      </w:r>
      <w:r>
        <w:t>249(Aldose reductase inhibitor) -0</w:t>
      </w:r>
      <w:r w:rsidR="00644CD5">
        <w:t>.</w:t>
      </w:r>
      <w:r>
        <w:t>207(Antihyperlipoproteinemic) + 0</w:t>
      </w:r>
      <w:r w:rsidR="00644CD5">
        <w:t>.</w:t>
      </w:r>
      <w:r>
        <w:t>163(Protein kinase C iota inhibitor) -0</w:t>
      </w:r>
      <w:r w:rsidR="00644CD5">
        <w:t>.</w:t>
      </w:r>
      <w:r>
        <w:t>255(Janus tyrosine kinase inhibitor) + 0</w:t>
      </w:r>
      <w:r w:rsidR="00644CD5">
        <w:t>.</w:t>
      </w:r>
      <w:r>
        <w:t>137(Carcinogenic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246(MAO A substrate) + 0</w:t>
      </w:r>
      <w:r w:rsidR="00644CD5">
        <w:t>.</w:t>
      </w:r>
      <w:r>
        <w:t>376(Tryptophan-tRNA ligase inhib</w:t>
      </w:r>
      <w:r>
        <w:t>i</w:t>
      </w:r>
      <w:r>
        <w:t>tor) -0</w:t>
      </w:r>
      <w:r w:rsidR="00644CD5">
        <w:t>.</w:t>
      </w:r>
      <w:r>
        <w:t>0889(M17 leucyl aminopeptidase inhibitor) -0</w:t>
      </w:r>
      <w:r w:rsidR="00644CD5">
        <w:t>.</w:t>
      </w:r>
      <w:r>
        <w:t>321(Aspartate transaminase inhibitor) + 0</w:t>
      </w:r>
      <w:r w:rsidR="00644CD5">
        <w:t>.</w:t>
      </w:r>
      <w:r>
        <w:t>276(Hematopoietic) -0</w:t>
      </w:r>
      <w:r w:rsidR="00644CD5">
        <w:t>.</w:t>
      </w:r>
      <w:r>
        <w:t>383(Lysophosphatidic acid receptor antagonist) + 0</w:t>
      </w:r>
      <w:r w:rsidR="00644CD5">
        <w:t>.</w:t>
      </w:r>
      <w:r>
        <w:t>126(Insulin like growth factor 1 antagonist) + 0</w:t>
      </w:r>
      <w:r w:rsidR="00644CD5">
        <w:t>.</w:t>
      </w:r>
      <w:r>
        <w:t>0726(K(ir) 6.2 channel activator) -0</w:t>
      </w:r>
      <w:r w:rsidR="00644CD5">
        <w:t>.</w:t>
      </w:r>
      <w:r>
        <w:t>21(VEGF expression inhibitor) -0</w:t>
      </w:r>
      <w:r w:rsidR="00644CD5">
        <w:t>.</w:t>
      </w:r>
      <w:r>
        <w:t>185(CYP19A1 expression enhancer) + 0</w:t>
      </w:r>
      <w:r w:rsidR="00644CD5">
        <w:t>.</w:t>
      </w:r>
      <w:r>
        <w:t>184(Carcinogenic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+ 0</w:t>
      </w:r>
      <w:r w:rsidR="00644CD5">
        <w:t>.</w:t>
      </w:r>
      <w:r>
        <w:t>065(Gait disturbance) -0</w:t>
      </w:r>
      <w:r w:rsidR="00644CD5">
        <w:t>.</w:t>
      </w:r>
      <w:r>
        <w:t>0983(I kappa B kinase 1 inhibitor) + 0</w:t>
      </w:r>
      <w:r w:rsidR="00644CD5">
        <w:t>.</w:t>
      </w:r>
      <w:r>
        <w:t>087(CDC-like kinase 1 inhibitor) + 0</w:t>
      </w:r>
      <w:r w:rsidR="00644CD5">
        <w:t>.</w:t>
      </w:r>
      <w:r>
        <w:t>24(Kinesin-like protein 1 inhibitor) + 0</w:t>
      </w:r>
      <w:r w:rsidR="00644CD5">
        <w:t>.</w:t>
      </w:r>
      <w:r>
        <w:t>244(KLK3 expression inhibitor) + 0</w:t>
      </w:r>
      <w:r w:rsidR="00644CD5">
        <w:t>.</w:t>
      </w:r>
      <w:r>
        <w:t>0709(Glutamate (mGluR group III) agonist) + 0</w:t>
      </w:r>
      <w:r w:rsidR="00644CD5">
        <w:t>.</w:t>
      </w:r>
      <w:r>
        <w:t>218(TFF1 expression inhibitor) -0</w:t>
      </w:r>
      <w:r w:rsidR="00644CD5">
        <w:t>.</w:t>
      </w:r>
      <w:r>
        <w:t>171(Arylamine N-Acetyltransferase substrate) -0</w:t>
      </w:r>
      <w:r w:rsidR="00644CD5">
        <w:t>.</w:t>
      </w:r>
      <w:r>
        <w:t>105(Pruritus) -0</w:t>
      </w:r>
      <w:r w:rsidR="00644CD5">
        <w:t>.</w:t>
      </w:r>
      <w:r>
        <w:t>0546(K(Ca) 3.1 channel blocker) + 0</w:t>
      </w:r>
      <w:r w:rsidR="00644CD5">
        <w:t>.</w:t>
      </w:r>
      <w:r>
        <w:t>0745(Fatty acid binding protein muscle inhibitor) -0</w:t>
      </w:r>
      <w:r w:rsidR="00644CD5">
        <w:t>.</w:t>
      </w:r>
      <w:r>
        <w:t>176(CDK6 expression inhibitor) + 0</w:t>
      </w:r>
      <w:r w:rsidR="00644CD5">
        <w:t>.</w:t>
      </w:r>
      <w:r>
        <w:t>287(Carbonic anhydrase X inhibitor) + 0</w:t>
      </w:r>
      <w:r w:rsidR="00644CD5">
        <w:t>.</w:t>
      </w:r>
      <w:r>
        <w:t>141(Antinephritic) + 0</w:t>
      </w:r>
      <w:r w:rsidR="00644CD5">
        <w:t>.</w:t>
      </w:r>
      <w:r>
        <w:t>0715(Microsomal triglyceride transfer protein inhibitor) + 0</w:t>
      </w:r>
      <w:r w:rsidR="00644CD5">
        <w:t>.</w:t>
      </w:r>
      <w:r>
        <w:t>0766(Protein-tyrosine phosphatase 2C inhibitor) -0</w:t>
      </w:r>
      <w:r w:rsidR="00644CD5">
        <w:t>.</w:t>
      </w:r>
      <w:r>
        <w:t>0732(Prostaglandin-E2 synthase 1 inhibitor) -0</w:t>
      </w:r>
      <w:r w:rsidR="00644CD5">
        <w:t>.</w:t>
      </w:r>
      <w:r>
        <w:t>0582(Antidiuretic hormone agonist) -0</w:t>
      </w:r>
      <w:r w:rsidR="00644CD5">
        <w:t>.</w:t>
      </w:r>
      <w:r>
        <w:t>101(Sphingosine 1-phosphate receptor 1 antagonist) -0</w:t>
      </w:r>
      <w:r w:rsidR="00644CD5">
        <w:t>.</w:t>
      </w:r>
      <w:r>
        <w:t>0797(Protein kinase C zeta inhibitor) -0</w:t>
      </w:r>
      <w:r w:rsidR="00644CD5">
        <w:t>.</w:t>
      </w:r>
      <w:r>
        <w:t>174(Dopamine D3 agonist) -0</w:t>
      </w:r>
      <w:r w:rsidR="00644CD5">
        <w:t>.</w:t>
      </w:r>
      <w:r>
        <w:t>0414(Protein phosphatase inhibitor) -0</w:t>
      </w:r>
      <w:r w:rsidR="00644CD5">
        <w:t>.</w:t>
      </w:r>
      <w:r>
        <w:t>0732(Phosphodiesterase III inhibitor) + 0</w:t>
      </w:r>
      <w:r w:rsidR="00644CD5">
        <w:t>.</w:t>
      </w:r>
      <w:r>
        <w:t>149(Formate-dihydrofolate ligase inhibitor) -0</w:t>
      </w:r>
      <w:r w:rsidR="00644CD5">
        <w:t>.</w:t>
      </w:r>
      <w:r>
        <w:t>111(Kruppel-like factor 5 inhibitor) + 0</w:t>
      </w:r>
      <w:r w:rsidR="00644CD5">
        <w:t>.</w:t>
      </w:r>
      <w:r>
        <w:t>102(CYP2D substrate) -0</w:t>
      </w:r>
      <w:r w:rsidR="00644CD5">
        <w:t>.</w:t>
      </w:r>
      <w:r>
        <w:t>31(CTP synthase inhibitor) -0</w:t>
      </w:r>
      <w:r w:rsidR="00644CD5">
        <w:t>.</w:t>
      </w:r>
      <w:r>
        <w:t>0611(Antioxidant) -0</w:t>
      </w:r>
      <w:r w:rsidR="00644CD5">
        <w:t>.</w:t>
      </w:r>
      <w:r>
        <w:t>315(NAD(P)H dehydrogenase (quinone) 1 inhibitor) -0</w:t>
      </w:r>
      <w:r w:rsidR="00644CD5">
        <w:t>.</w:t>
      </w:r>
      <w:r>
        <w:t>114(Carcinogenic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oral cavity) -0</w:t>
      </w:r>
      <w:r w:rsidR="00644CD5">
        <w:t>.</w:t>
      </w:r>
      <w:r>
        <w:t>156(Glycine hydroxymethyltransferase inhibitor) + 0</w:t>
      </w:r>
      <w:r w:rsidR="00644CD5">
        <w:t>.</w:t>
      </w:r>
      <w:r>
        <w:t>0591(Phosphodiesterase 6H inhibitor) + 0</w:t>
      </w:r>
      <w:r w:rsidR="00644CD5">
        <w:t>.</w:t>
      </w:r>
      <w:r>
        <w:t>145(Acetylspermidine deacetylase inhibitor) + 0</w:t>
      </w:r>
      <w:r w:rsidR="00644CD5">
        <w:t>.</w:t>
      </w:r>
      <w:r>
        <w:t>217(Glutamate-cysteine ligase inhibitor) + 0</w:t>
      </w:r>
      <w:r w:rsidR="00644CD5">
        <w:t>.</w:t>
      </w:r>
      <w:r>
        <w:t>214(Glycerol kinase inhibitor) + 0</w:t>
      </w:r>
      <w:r w:rsidR="00644CD5">
        <w:t>.</w:t>
      </w:r>
      <w:r>
        <w:t>0978(Antinociceptive) + 0</w:t>
      </w:r>
      <w:r w:rsidR="00644CD5">
        <w:t>.</w:t>
      </w:r>
      <w:r>
        <w:t>0619(Colony stimulating factor antagonist) -0</w:t>
      </w:r>
      <w:r w:rsidR="00644CD5">
        <w:t>.</w:t>
      </w:r>
      <w:r>
        <w:t>0429(Neuronal K-Cl cotransporter inhibitor) + 0</w:t>
      </w:r>
      <w:r w:rsidR="00644CD5">
        <w:t>.</w:t>
      </w:r>
      <w:r>
        <w:t>0443(Interleukin 5 antagonist) -0</w:t>
      </w:r>
      <w:r w:rsidR="00644CD5">
        <w:t>.</w:t>
      </w:r>
      <w:r>
        <w:t>0502(Amino acid-polyamine-organocation (APC) transporter antagonist) -0</w:t>
      </w:r>
      <w:r w:rsidR="00644CD5">
        <w:t>.</w:t>
      </w:r>
      <w:r>
        <w:t>148(Laxative) -0</w:t>
      </w:r>
      <w:r w:rsidR="00644CD5">
        <w:t>.</w:t>
      </w:r>
      <w:r>
        <w:t>05(NADPH oxidase 4 inhibitor) + 0</w:t>
      </w:r>
      <w:r w:rsidR="00644CD5">
        <w:t>.</w:t>
      </w:r>
      <w:r>
        <w:t>226(Progesterone receptor B1 antagonist) + 0</w:t>
      </w:r>
      <w:r w:rsidR="00644CD5">
        <w:t>.</w:t>
      </w:r>
      <w:r>
        <w:t>0559(Delirium) -0</w:t>
      </w:r>
      <w:r w:rsidR="00644CD5">
        <w:t>.</w:t>
      </w:r>
      <w:r>
        <w:t>325(Fructokinase inhibitor) + 0</w:t>
      </w:r>
      <w:r w:rsidR="00644CD5">
        <w:t>.</w:t>
      </w:r>
      <w:r>
        <w:t>0537(CYP2C12 substrate) -0</w:t>
      </w:r>
      <w:r w:rsidR="00644CD5">
        <w:t>.</w:t>
      </w:r>
      <w:r>
        <w:t>144(Sphingosine kinase inhibitor) + 0</w:t>
      </w:r>
      <w:r w:rsidR="00644CD5">
        <w:t>.</w:t>
      </w:r>
      <w:r>
        <w:t>151(CXC chemokine L1/GRO-alpha antagonist) -0</w:t>
      </w:r>
      <w:r w:rsidR="00644CD5">
        <w:t>.</w:t>
      </w:r>
      <w:r>
        <w:t>0705(Amyotrophic lateral sclerosis treatment) -0</w:t>
      </w:r>
      <w:r w:rsidR="00644CD5">
        <w:t>.</w:t>
      </w:r>
      <w:r>
        <w:t>0863(TNFSF10 expression enhancer) + 0</w:t>
      </w:r>
      <w:r w:rsidR="00644CD5">
        <w:t>.</w:t>
      </w:r>
      <w:r>
        <w:t>148(CDC-like kinase 4 inhibitor) -0</w:t>
      </w:r>
      <w:r w:rsidR="00644CD5">
        <w:t>.</w:t>
      </w:r>
      <w:r>
        <w:t>16(Cationic amino acid transporter 4 inhibitor) -0</w:t>
      </w:r>
      <w:r w:rsidR="00644CD5">
        <w:t>.</w:t>
      </w:r>
      <w:r>
        <w:t>138(Glycerone-phosphate O-acyltransferase inhibitor) + 0</w:t>
      </w:r>
      <w:r w:rsidR="00644CD5">
        <w:t>.</w:t>
      </w:r>
      <w:r>
        <w:t>15(3-Dehydroquinate dehydratase inhibitor) -0</w:t>
      </w:r>
      <w:r w:rsidR="00644CD5">
        <w:t>.</w:t>
      </w:r>
      <w:r>
        <w:t>0292(Potassium channel blocker) -0</w:t>
      </w:r>
      <w:r w:rsidR="00644CD5">
        <w:t>.</w:t>
      </w:r>
      <w:r>
        <w:t>0723(Hexokinase inhibitor) -0</w:t>
      </w:r>
      <w:r w:rsidR="00644CD5">
        <w:t>.</w:t>
      </w:r>
      <w:r>
        <w:t>0505(Vasopressin 2 agonist) + 0</w:t>
      </w:r>
      <w:r w:rsidR="00644CD5">
        <w:t>.</w:t>
      </w:r>
      <w:r>
        <w:t>0326(P-glycoprotein substrate) -0</w:t>
      </w:r>
      <w:r w:rsidR="00644CD5">
        <w:t>.</w:t>
      </w:r>
      <w:r>
        <w:t>0349(T cell receptor antagonist) + 0</w:t>
      </w:r>
      <w:r w:rsidR="00644CD5">
        <w:t>.</w:t>
      </w:r>
      <w:r>
        <w:t>0308(Integrin antagonist) + 0</w:t>
      </w:r>
      <w:r w:rsidR="00644CD5">
        <w:t>.</w:t>
      </w:r>
      <w:r>
        <w:t>0411(Glycogen synthase kinase-3 inhibitor) + 0</w:t>
      </w:r>
      <w:r w:rsidR="00644CD5">
        <w:t>.</w:t>
      </w:r>
      <w:r>
        <w:t>0586(FOSL1 expression enhancer) + 0</w:t>
      </w:r>
      <w:r w:rsidR="00644CD5">
        <w:t>.</w:t>
      </w:r>
      <w:r>
        <w:t>228(CMP-N-acylneuraminate phosphodiesterase inhibitor) + 0</w:t>
      </w:r>
      <w:r w:rsidR="00644CD5">
        <w:t>.</w:t>
      </w:r>
      <w:r>
        <w:t>053(IL1B expression enhancer) -0</w:t>
      </w:r>
      <w:r w:rsidR="00644CD5">
        <w:t>.</w:t>
      </w:r>
      <w:r>
        <w:t>0857(Androgen antagonist) -0</w:t>
      </w:r>
      <w:r w:rsidR="00644CD5">
        <w:t>.</w:t>
      </w:r>
      <w:r>
        <w:t>0395(Aurora-B kinase inhibitor) -0</w:t>
      </w:r>
      <w:r w:rsidR="00644CD5">
        <w:t>.</w:t>
      </w:r>
      <w:r>
        <w:t>0531(IL4 expression inhibitor) -0</w:t>
      </w:r>
      <w:r w:rsidR="00644CD5">
        <w:t>.</w:t>
      </w:r>
      <w:r>
        <w:t>0909(Synaptic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0582(Potassium channel activator) + 0</w:t>
      </w:r>
      <w:r w:rsidR="00644CD5">
        <w:t>.</w:t>
      </w:r>
      <w:r>
        <w:t>0705(Potassium channel (Inward rectifier) 1 blocker) + 0</w:t>
      </w:r>
      <w:r w:rsidR="00644CD5">
        <w:t>.</w:t>
      </w:r>
      <w:r>
        <w:t>026(Ataxia) -0</w:t>
      </w:r>
      <w:r w:rsidR="00644CD5">
        <w:t>.</w:t>
      </w:r>
      <w:r>
        <w:t>0467(CYP3A4 expression enhancer) + 0</w:t>
      </w:r>
      <w:r w:rsidR="00644CD5">
        <w:t>.</w:t>
      </w:r>
      <w:r>
        <w:t>0356(Falcipain inhibitor) -0</w:t>
      </w:r>
      <w:r w:rsidR="00644CD5">
        <w:t>.</w:t>
      </w:r>
      <w:r>
        <w:t>0206(HMG CoA reductase inhibitor) -0</w:t>
      </w:r>
      <w:r w:rsidR="00644CD5">
        <w:t>.</w:t>
      </w:r>
      <w:r>
        <w:t>0198(Peptidyltransferase inhibitor) -0</w:t>
      </w:r>
      <w:r w:rsidR="00644CD5">
        <w:t>.</w:t>
      </w:r>
      <w:r>
        <w:t>0187(Melatonin 1b antagonist) -0</w:t>
      </w:r>
      <w:r w:rsidR="00644CD5">
        <w:t>.</w:t>
      </w:r>
      <w:r>
        <w:t>017(Glycine receptor agonist) -0</w:t>
      </w:r>
      <w:r w:rsidR="00644CD5">
        <w:t>.</w:t>
      </w:r>
      <w:r>
        <w:t>0226(Inflammation) -0</w:t>
      </w:r>
      <w:r w:rsidR="00644CD5">
        <w:t>.</w:t>
      </w:r>
      <w:r>
        <w:t>038(Fibromyalgia syndrome treatment) + 0</w:t>
      </w:r>
      <w:r w:rsidR="00644CD5">
        <w:t>.</w:t>
      </w:r>
      <w:r>
        <w:t>0182(Fatty acid synthase inhibitor) + 0</w:t>
      </w:r>
      <w:r w:rsidR="00644CD5">
        <w:t>.</w:t>
      </w:r>
      <w:r>
        <w:t>0273(Carcinogenic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0675(Tannase inhibitor) + 0</w:t>
      </w:r>
      <w:r w:rsidR="00644CD5">
        <w:t>.</w:t>
      </w:r>
      <w:r>
        <w:t>0231(Ecdysone 20-monooxygenase inhibitor) -0</w:t>
      </w:r>
      <w:r w:rsidR="00644CD5">
        <w:t>.</w:t>
      </w:r>
      <w:r>
        <w:t>0144(Beta-adrenergic receptor kinase inhibitor) -0</w:t>
      </w:r>
      <w:r w:rsidR="00644CD5">
        <w:t>.</w:t>
      </w:r>
      <w:r>
        <w:t>0327(Sphingosine 1-phosphate rece</w:t>
      </w:r>
      <w:r>
        <w:t>p</w:t>
      </w:r>
      <w:r>
        <w:t>tor 3 antagonist) + 0</w:t>
      </w:r>
      <w:r w:rsidR="00644CD5">
        <w:t>.</w:t>
      </w:r>
      <w:r>
        <w:t>025(Factor XIIIa inhibitor) + 0</w:t>
      </w:r>
      <w:r w:rsidR="00644CD5">
        <w:t>.</w:t>
      </w:r>
      <w:r>
        <w:t>00911(Nicotinic acid receptor agonist) -0</w:t>
      </w:r>
      <w:r w:rsidR="00644CD5">
        <w:t>.</w:t>
      </w:r>
      <w:r>
        <w:t>00794(Preterm labor treatment) -0</w:t>
      </w:r>
      <w:r w:rsidR="00644CD5">
        <w:t>.</w:t>
      </w:r>
      <w:r>
        <w:t>00766(Interleukin-1 receptor-associated protein kinase inhibitor) -0</w:t>
      </w:r>
      <w:r w:rsidR="00644CD5">
        <w:t>.</w:t>
      </w:r>
      <w:r>
        <w:t>0273(L-Serine ammonia-lyase i</w:t>
      </w:r>
      <w:r>
        <w:t>n</w:t>
      </w:r>
      <w:r>
        <w:t>hibitor) + 0</w:t>
      </w:r>
      <w:r w:rsidR="00644CD5">
        <w:t>.</w:t>
      </w:r>
      <w:r>
        <w:t>00719(Alcohol dehydrogenase substrate) -0</w:t>
      </w:r>
      <w:r w:rsidR="00644CD5">
        <w:t>.</w:t>
      </w:r>
      <w:r>
        <w:t>014(JUN expression inhibitor) + 0</w:t>
      </w:r>
      <w:r w:rsidR="00644CD5">
        <w:t>.</w:t>
      </w:r>
      <w:r>
        <w:t>0077(Neurokinin 3 antag</w:t>
      </w:r>
      <w:r>
        <w:t>o</w:t>
      </w:r>
      <w:r>
        <w:t>nist) + 0</w:t>
      </w:r>
      <w:r w:rsidR="00644CD5">
        <w:t>.</w:t>
      </w:r>
      <w:r>
        <w:t>00733(Elastase 3A inhibitor) + 0</w:t>
      </w:r>
      <w:r w:rsidR="00644CD5">
        <w:t>.</w:t>
      </w:r>
      <w:r>
        <w:t>00458(Sodium/glucose cotransporter 2 inhibitor) + 0</w:t>
      </w:r>
      <w:r w:rsidR="00644CD5">
        <w:t>.</w:t>
      </w:r>
      <w:r>
        <w:t>00449(Protein kinase A inhibitor) + 0</w:t>
      </w:r>
      <w:r w:rsidR="00644CD5">
        <w:t>.</w:t>
      </w:r>
      <w:r>
        <w:t>0084(Histamine H1 receptor antagonist) -0</w:t>
      </w:r>
      <w:r w:rsidR="00644CD5">
        <w:t>.</w:t>
      </w:r>
      <w:r>
        <w:t>0155(Protocatechuate 4</w:t>
      </w:r>
      <w:r w:rsidR="00644CD5">
        <w:t>.</w:t>
      </w:r>
      <w:r>
        <w:t>5-dioxygenase inhibitor) + 0</w:t>
      </w:r>
      <w:r w:rsidR="00644CD5">
        <w:t>.</w:t>
      </w:r>
      <w:r>
        <w:t>00714(Antineoplastic (bladder cancer)) -0</w:t>
      </w:r>
      <w:r w:rsidR="00644CD5">
        <w:t>.</w:t>
      </w:r>
      <w:r>
        <w:t>00586(Neuropeptide Y1 antagonist) -0</w:t>
      </w:r>
      <w:r w:rsidR="00644CD5">
        <w:t>.</w:t>
      </w:r>
      <w:r>
        <w:t>00636(Elastase inhibitor) -0</w:t>
      </w:r>
      <w:r w:rsidR="00644CD5">
        <w:t>.</w:t>
      </w:r>
      <w:r>
        <w:t>00249(Purinergic P2 antagonist) -0</w:t>
      </w:r>
      <w:r w:rsidR="00644CD5">
        <w:t>.</w:t>
      </w:r>
      <w:r>
        <w:t>00337(Heat shock protein 90 beta antagonist) + 5</w:t>
      </w:r>
      <w:r w:rsidR="00644CD5">
        <w:t>.</w:t>
      </w:r>
      <w:r>
        <w:t>14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253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55(Aspartate transaminase inhibitor) + 0</w:t>
      </w:r>
      <w:r w:rsidR="00644CD5">
        <w:t>.</w:t>
      </w:r>
      <w:r>
        <w:t>0426(Antitussive</w:t>
      </w:r>
      <w:r w:rsidR="00644CD5">
        <w:t>.</w:t>
      </w:r>
      <w:r>
        <w:t xml:space="preserve"> narcotic) -0</w:t>
      </w:r>
      <w:r w:rsidR="00644CD5">
        <w:t>.</w:t>
      </w:r>
      <w:r>
        <w:t>196(Aggrecanase inhibitor) + 0</w:t>
      </w:r>
      <w:r w:rsidR="00644CD5">
        <w:t>.</w:t>
      </w:r>
      <w:r>
        <w:t>178(NumAromAtoms) + 0</w:t>
      </w:r>
      <w:r w:rsidR="00644CD5">
        <w:t>.</w:t>
      </w:r>
      <w:r>
        <w:t>414(Antiparkinsonian</w:t>
      </w:r>
      <w:r w:rsidR="00644CD5">
        <w:t>.</w:t>
      </w:r>
      <w:r>
        <w:t xml:space="preserve"> tremor relieving) + 0</w:t>
      </w:r>
      <w:r w:rsidR="00644CD5">
        <w:t>.</w:t>
      </w:r>
      <w:r>
        <w:t>31(Agranulocytosis) -0</w:t>
      </w:r>
      <w:r w:rsidR="00644CD5">
        <w:t>.</w:t>
      </w:r>
      <w:r>
        <w:t>308(Glycogen sy</w:t>
      </w:r>
      <w:r>
        <w:t>n</w:t>
      </w:r>
      <w:r>
        <w:lastRenderedPageBreak/>
        <w:t>thase kinase-3 alpha inhibitor) + 0</w:t>
      </w:r>
      <w:r w:rsidR="00644CD5">
        <w:t>.</w:t>
      </w:r>
      <w:r>
        <w:t>0913(Beta 3 adrenoreceptor antagonist) + 0</w:t>
      </w:r>
      <w:r w:rsidR="00644CD5">
        <w:t>.</w:t>
      </w:r>
      <w:r>
        <w:t>356(Hypothermic) + 1</w:t>
      </w:r>
      <w:r w:rsidR="00644CD5">
        <w:t>.</w:t>
      </w:r>
      <w:r>
        <w:t>21(Potassium channel Kv1.1 blocker) -0</w:t>
      </w:r>
      <w:r w:rsidR="00644CD5">
        <w:t>.</w:t>
      </w:r>
      <w:r>
        <w:t>954(Phosphodiesterase 1C inhibitor) + 0</w:t>
      </w:r>
      <w:r w:rsidR="00644CD5">
        <w:t>.</w:t>
      </w:r>
      <w:r>
        <w:t>192(Histone deacetylase class II inhibitor) -0</w:t>
      </w:r>
      <w:r w:rsidR="00644CD5">
        <w:t>.</w:t>
      </w:r>
      <w:r>
        <w:t>924(Potassium channel Kv4.3 blocker) -0</w:t>
      </w:r>
      <w:r w:rsidR="00644CD5">
        <w:t>.</w:t>
      </w:r>
      <w:r>
        <w:t>7(Glycogen debranching enzyme inhibitor) + 1</w:t>
      </w:r>
      <w:r w:rsidR="00644CD5">
        <w:t>.</w:t>
      </w:r>
      <w:r>
        <w:t>42(P3 purinoceptor-like protein antagonist) -0</w:t>
      </w:r>
      <w:r w:rsidR="00644CD5">
        <w:t>.</w:t>
      </w:r>
      <w:r>
        <w:t>101(NumAcceptor) + 0</w:t>
      </w:r>
      <w:r w:rsidR="00644CD5">
        <w:t>.</w:t>
      </w:r>
      <w:r>
        <w:t>207(Angiogenesis stimulant) -0</w:t>
      </w:r>
      <w:r w:rsidR="00644CD5">
        <w:t>.</w:t>
      </w:r>
      <w:r>
        <w:t>276(Peptidyl-prolyl cis-trans isomerase FKBP4 inhibitor) -0</w:t>
      </w:r>
      <w:r w:rsidR="00644CD5">
        <w:t>.</w:t>
      </w:r>
      <w:r>
        <w:t>31(Prostaglandin-E2 synthase 1 inhibitor) + 0</w:t>
      </w:r>
      <w:r w:rsidR="00644CD5">
        <w:t>.</w:t>
      </w:r>
      <w:r>
        <w:t>383(Alpha galactosidase inhibitor) + 1</w:t>
      </w:r>
      <w:r w:rsidR="00644CD5">
        <w:t>.</w:t>
      </w:r>
      <w:r>
        <w:t>13(Calmodulin-domain protein kinase 1 inhibitor) -0</w:t>
      </w:r>
      <w:r w:rsidR="00644CD5">
        <w:t>.</w:t>
      </w:r>
      <w:r>
        <w:t>442(Proline racemase inhibitor) + 0</w:t>
      </w:r>
      <w:r w:rsidR="00644CD5">
        <w:t>.</w:t>
      </w:r>
      <w:r>
        <w:t>138(TRPM8 blocker) + 0</w:t>
      </w:r>
      <w:r w:rsidR="00644CD5">
        <w:t>.</w:t>
      </w:r>
      <w:r>
        <w:t>543(Phosphatidylcholine-sterol O-acyltransferase inhibitor) + 2(Methionyl aminopeptidase inhibitor) -0</w:t>
      </w:r>
      <w:r w:rsidR="00644CD5">
        <w:t>.</w:t>
      </w:r>
      <w:r>
        <w:t>389(Beta lactamase II inhibitor) + 3</w:t>
      </w:r>
      <w:r w:rsidR="00644CD5">
        <w:t>.</w:t>
      </w:r>
      <w:r>
        <w:t>9(Length) -0</w:t>
      </w:r>
      <w:r w:rsidR="00644CD5">
        <w:t>.</w:t>
      </w:r>
      <w:r>
        <w:t>543(MAO inhibitor) -0</w:t>
      </w:r>
      <w:r w:rsidR="00644CD5">
        <w:t>.</w:t>
      </w:r>
      <w:r>
        <w:t>629(Asparagine synthase (glutamine-hydrolysing) inhibitor) + 0</w:t>
      </w:r>
      <w:r w:rsidR="00644CD5">
        <w:t>.</w:t>
      </w:r>
      <w:r>
        <w:t>113(Lipophilicity^2) + 0</w:t>
      </w:r>
      <w:r w:rsidR="00644CD5">
        <w:t>.</w:t>
      </w:r>
      <w:r>
        <w:t>0911(NumPositive) + 0</w:t>
      </w:r>
      <w:r w:rsidR="00644CD5">
        <w:t>.</w:t>
      </w:r>
      <w:r>
        <w:t>791(GABA C receptor antagonist) + 0</w:t>
      </w:r>
      <w:r w:rsidR="00644CD5">
        <w:t>.</w:t>
      </w:r>
      <w:r>
        <w:t>801(Procollagen-lysine 5-dioxygenase inhibitor) + 0</w:t>
      </w:r>
      <w:r w:rsidR="00644CD5">
        <w:t>.</w:t>
      </w:r>
      <w:r>
        <w:t>502(Caspase 7 inhibitor) + 0</w:t>
      </w:r>
      <w:r w:rsidR="00644CD5">
        <w:t>.</w:t>
      </w:r>
      <w:r>
        <w:t>0892(MW) + 0</w:t>
      </w:r>
      <w:r w:rsidR="00644CD5">
        <w:t>.</w:t>
      </w:r>
      <w:r>
        <w:t>0685(Prostaglandin H2 antagonist) -0</w:t>
      </w:r>
      <w:r w:rsidR="00644CD5">
        <w:t>.</w:t>
      </w:r>
      <w:r>
        <w:t>422(HIV-1 protease inhibitor) -0</w:t>
      </w:r>
      <w:r w:rsidR="00644CD5">
        <w:t>.</w:t>
      </w:r>
      <w:r>
        <w:t>541(Hyperthermic) -0</w:t>
      </w:r>
      <w:r w:rsidR="00644CD5">
        <w:t>.</w:t>
      </w:r>
      <w:r>
        <w:t>4(Inner centromere protein inhibitor) + 0</w:t>
      </w:r>
      <w:r w:rsidR="00644CD5">
        <w:t>.</w:t>
      </w:r>
      <w:r>
        <w:t>481(Carcinogenic</w:t>
      </w:r>
      <w:r w:rsidR="00644CD5">
        <w:t>.</w:t>
      </w:r>
      <w:r>
        <w:t xml:space="preserve"> breast) -0</w:t>
      </w:r>
      <w:r w:rsidR="00644CD5">
        <w:t>.</w:t>
      </w:r>
      <w:r>
        <w:t>42(Beta-adrenergic receptor kinase inhibitor) + 0</w:t>
      </w:r>
      <w:r w:rsidR="00644CD5">
        <w:t>.</w:t>
      </w:r>
      <w:r>
        <w:t>21(Protein-tyrosine phosphatase non-receptor type 22 inhibitor) + 0</w:t>
      </w:r>
      <w:r w:rsidR="00644CD5">
        <w:t>.</w:t>
      </w:r>
      <w:r>
        <w:t>236(Delta-5 fatty acid desaturase inhibitor) -0</w:t>
      </w:r>
      <w:r w:rsidR="00644CD5">
        <w:t>.</w:t>
      </w:r>
      <w:r>
        <w:t>426(Angiotensin AT1 receptor antagonist) + 17</w:t>
      </w:r>
      <w:r w:rsidR="00644CD5">
        <w:t>.</w:t>
      </w:r>
      <w:r>
        <w:t>8(Lipophilicity) + 0</w:t>
      </w:r>
      <w:r w:rsidR="00644CD5">
        <w:t>.</w:t>
      </w:r>
      <w:r>
        <w:t>453(Analeptic) -0</w:t>
      </w:r>
      <w:r w:rsidR="00644CD5">
        <w:t>.</w:t>
      </w:r>
      <w:r>
        <w:t>291(Glycine receptor agonist) -0</w:t>
      </w:r>
      <w:r w:rsidR="00644CD5">
        <w:t>.</w:t>
      </w:r>
      <w:r>
        <w:t>411(Hexokinase stimulant) -0</w:t>
      </w:r>
      <w:r w:rsidR="00644CD5">
        <w:t>.</w:t>
      </w:r>
      <w:r>
        <w:t>206(CYP3A4 inhibitor) + 0</w:t>
      </w:r>
      <w:r w:rsidR="00644CD5">
        <w:t>.</w:t>
      </w:r>
      <w:r>
        <w:t>173(Ca2+/calmodulin-dependent kinase II delta inhib</w:t>
      </w:r>
      <w:r>
        <w:t>i</w:t>
      </w:r>
      <w:r>
        <w:t>tor) -0</w:t>
      </w:r>
      <w:r w:rsidR="00644CD5">
        <w:t>.</w:t>
      </w:r>
      <w:r>
        <w:t>0266(Age-related macular degeneration treatment) -0</w:t>
      </w:r>
      <w:r w:rsidR="00644CD5">
        <w:t>.</w:t>
      </w:r>
      <w:r>
        <w:t>43(Pyroglutamyl-peptidase I inhibitor) + 0</w:t>
      </w:r>
      <w:r w:rsidR="00644CD5">
        <w:t>.</w:t>
      </w:r>
      <w:r>
        <w:t>498(Sodium/glucose cotransporter 2 inhibitor) + 0</w:t>
      </w:r>
      <w:r w:rsidR="00644CD5">
        <w:t>.</w:t>
      </w:r>
      <w:r>
        <w:t>436(Inosine monophosphate dehydrogenase 1 inhibitor) -0</w:t>
      </w:r>
      <w:r w:rsidR="00644CD5">
        <w:t>.</w:t>
      </w:r>
      <w:r>
        <w:t>331(Carcinogenic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26(Inflammation) + 0</w:t>
      </w:r>
      <w:r w:rsidR="00644CD5">
        <w:t>.</w:t>
      </w:r>
      <w:r>
        <w:t>367(Behavioral disturbance) -0</w:t>
      </w:r>
      <w:r w:rsidR="00644CD5">
        <w:t>.</w:t>
      </w:r>
      <w:r>
        <w:t>203(DNA polymerase III inhibitor) -0</w:t>
      </w:r>
      <w:r w:rsidR="00644CD5">
        <w:t>.</w:t>
      </w:r>
      <w:r>
        <w:t>5(Teratogen) + 0</w:t>
      </w:r>
      <w:r w:rsidR="00644CD5">
        <w:t>.</w:t>
      </w:r>
      <w:r>
        <w:t>331(Integrin alpha4beta7 antagonist) + 0</w:t>
      </w:r>
      <w:r w:rsidR="00644CD5">
        <w:t>.</w:t>
      </w:r>
      <w:r>
        <w:t>185(HERG 1 channel blocker) + 0</w:t>
      </w:r>
      <w:r w:rsidR="00644CD5">
        <w:t>.</w:t>
      </w:r>
      <w:r>
        <w:t>579(IL4 expression enhancer) -1</w:t>
      </w:r>
      <w:r w:rsidR="00644CD5">
        <w:t>.</w:t>
      </w:r>
      <w:r>
        <w:t>04(Prolyl endopeptidase inhibitor) + 0</w:t>
      </w:r>
      <w:r w:rsidR="00644CD5">
        <w:t>.</w:t>
      </w:r>
      <w:r>
        <w:t>528(Cataract) + 0</w:t>
      </w:r>
      <w:r w:rsidR="00644CD5">
        <w:t>.</w:t>
      </w:r>
      <w:r>
        <w:t>475(Dyskinesia) + 0</w:t>
      </w:r>
      <w:r w:rsidR="00644CD5">
        <w:t>.</w:t>
      </w:r>
      <w:r>
        <w:t>351(Opioid kappa 1 receptor antagonist) -0</w:t>
      </w:r>
      <w:r w:rsidR="00644CD5">
        <w:t>.</w:t>
      </w:r>
      <w:r>
        <w:t>296(Antituberculosic) -0</w:t>
      </w:r>
      <w:r w:rsidR="00644CD5">
        <w:t>.</w:t>
      </w:r>
      <w:r>
        <w:t>507(Opioid mu receptor antagonist) -0</w:t>
      </w:r>
      <w:r w:rsidR="00644CD5">
        <w:t>.</w:t>
      </w:r>
      <w:r>
        <w:t>445(Arylamine N-Acetyltransferase substrate) -0</w:t>
      </w:r>
      <w:r w:rsidR="00644CD5">
        <w:t>.</w:t>
      </w:r>
      <w:r>
        <w:t>377(Phosphodiesterase II inhibitor) + 0</w:t>
      </w:r>
      <w:r w:rsidR="00644CD5">
        <w:t>.</w:t>
      </w:r>
      <w:r>
        <w:t>699(Ribonucleoside triphosphate reductase inhibitor) + 0</w:t>
      </w:r>
      <w:r w:rsidR="00644CD5">
        <w:t>.</w:t>
      </w:r>
      <w:r>
        <w:t>11(Carbonic anhydrase VB inhibitor) + 0</w:t>
      </w:r>
      <w:r w:rsidR="00644CD5">
        <w:t>.</w:t>
      </w:r>
      <w:r>
        <w:t>481(Narcolepsy treatment) -0</w:t>
      </w:r>
      <w:r w:rsidR="00644CD5">
        <w:t>.</w:t>
      </w:r>
      <w:r>
        <w:t>311(Integrin beta3 antagonist) + 0</w:t>
      </w:r>
      <w:r w:rsidR="00644CD5">
        <w:t>.</w:t>
      </w:r>
      <w:r>
        <w:t>127(CYP4F2 inhibitor) -0</w:t>
      </w:r>
      <w:r w:rsidR="00644CD5">
        <w:t>.</w:t>
      </w:r>
      <w:r>
        <w:t>414(Prostaglandin F2 alpha antagonist) + 0</w:t>
      </w:r>
      <w:r w:rsidR="00644CD5">
        <w:t>.</w:t>
      </w:r>
      <w:r>
        <w:t>588(Diuretic inhibitor) -0</w:t>
      </w:r>
      <w:r w:rsidR="00644CD5">
        <w:t>.</w:t>
      </w:r>
      <w:r>
        <w:t>335(MAP kinase kinase 4 inhibitor) + 0</w:t>
      </w:r>
      <w:r w:rsidR="00644CD5">
        <w:t>.</w:t>
      </w:r>
      <w:r>
        <w:t>317(Phosphodiesterase 4B inhibitor) -1</w:t>
      </w:r>
      <w:r w:rsidR="00644CD5">
        <w:t>.</w:t>
      </w:r>
      <w:r>
        <w:t>19(Nicotinic alpha7 receptor agonist) + 0</w:t>
      </w:r>
      <w:r w:rsidR="00644CD5">
        <w:t>.</w:t>
      </w:r>
      <w:r>
        <w:t>257(Fibroblast activation protein alpha inhibitor) -0</w:t>
      </w:r>
      <w:r w:rsidR="00644CD5">
        <w:t>.</w:t>
      </w:r>
      <w:r>
        <w:t>824(Leukopenia) -0</w:t>
      </w:r>
      <w:r w:rsidR="00644CD5">
        <w:t>.</w:t>
      </w:r>
      <w:r>
        <w:t>186(CYP11A1 inhibitor) + 0</w:t>
      </w:r>
      <w:r w:rsidR="00644CD5">
        <w:t>.</w:t>
      </w:r>
      <w:r>
        <w:t>441(Phosphate acetyltransferase inhibitor) + 0</w:t>
      </w:r>
      <w:r w:rsidR="00644CD5">
        <w:t>.</w:t>
      </w:r>
      <w:r>
        <w:t>288(Cruzipain inhibitor) + 0</w:t>
      </w:r>
      <w:r w:rsidR="00644CD5">
        <w:t>.</w:t>
      </w:r>
      <w:r>
        <w:t>47(Antifungal) + 0</w:t>
      </w:r>
      <w:r w:rsidR="00644CD5">
        <w:t>.</w:t>
      </w:r>
      <w:r>
        <w:t>391(Opioid kappa receptor agonist) + 0</w:t>
      </w:r>
      <w:r w:rsidR="00644CD5">
        <w:t>.</w:t>
      </w:r>
      <w:r>
        <w:t>538(Heat shock protein 70 antagonist) -0</w:t>
      </w:r>
      <w:r w:rsidR="00644CD5">
        <w:t>.</w:t>
      </w:r>
      <w:r>
        <w:t>355(Potassium channel intermediate-conductance Ca-activated 4 blocker) -0</w:t>
      </w:r>
      <w:r w:rsidR="00644CD5">
        <w:t>.</w:t>
      </w:r>
      <w:r>
        <w:t>175(Growth hormone secretagogue receptor antagonist) -0</w:t>
      </w:r>
      <w:r w:rsidR="00644CD5">
        <w:t>.</w:t>
      </w:r>
      <w:r>
        <w:t>188(Steroid 17-alpha-hydroxylase/17</w:t>
      </w:r>
      <w:r w:rsidR="00644CD5">
        <w:t>.</w:t>
      </w:r>
      <w:r>
        <w:t>20 lyase inhibitor) + 0</w:t>
      </w:r>
      <w:r w:rsidR="00644CD5">
        <w:t>.</w:t>
      </w:r>
      <w:r>
        <w:t>239(Myocarditis) -0</w:t>
      </w:r>
      <w:r w:rsidR="00644CD5">
        <w:t>.</w:t>
      </w:r>
      <w:r>
        <w:t>238(Retinoprotector) -0</w:t>
      </w:r>
      <w:r w:rsidR="00644CD5">
        <w:t>.</w:t>
      </w:r>
      <w:r>
        <w:t>496(Metalloproteinase-3 inhibitor) -0</w:t>
      </w:r>
      <w:r w:rsidR="00644CD5">
        <w:t>.</w:t>
      </w:r>
      <w:r>
        <w:t>402(Nitric oxide antagonist) -0</w:t>
      </w:r>
      <w:r w:rsidR="00644CD5">
        <w:t>.</w:t>
      </w:r>
      <w:r>
        <w:t>387(CYP3A inducer) + 0</w:t>
      </w:r>
      <w:r w:rsidR="00644CD5">
        <w:t>.</w:t>
      </w:r>
      <w:r>
        <w:t>236(Hedgehog signaling inhibitor) -0</w:t>
      </w:r>
      <w:r w:rsidR="00644CD5">
        <w:t>.</w:t>
      </w:r>
      <w:r>
        <w:t>453(Antiacne) -0</w:t>
      </w:r>
      <w:r w:rsidR="00644CD5">
        <w:t>.</w:t>
      </w:r>
      <w:r>
        <w:t>381(Serine/threonine-protein kinase WEE1 inhibitor) -0</w:t>
      </w:r>
      <w:r w:rsidR="00644CD5">
        <w:t>.</w:t>
      </w:r>
      <w:r>
        <w:t>453(Genotoxic) + 0</w:t>
      </w:r>
      <w:r w:rsidR="00644CD5">
        <w:t>.</w:t>
      </w:r>
      <w:r>
        <w:t>246(ATP-dependent RNA helicase inhibitor) + 0</w:t>
      </w:r>
      <w:r w:rsidR="00644CD5">
        <w:t>.</w:t>
      </w:r>
      <w:r>
        <w:t>945((R)-aminopropanol dehydrogenase inhibitor) + 0</w:t>
      </w:r>
      <w:r w:rsidR="00644CD5">
        <w:t>.</w:t>
      </w:r>
      <w:r>
        <w:t>239(Biliary tract disorders treatment) + 0</w:t>
      </w:r>
      <w:r w:rsidR="00644CD5">
        <w:t>.</w:t>
      </w:r>
      <w:r>
        <w:t>314(Headache) -1</w:t>
      </w:r>
      <w:r w:rsidR="00644CD5">
        <w:t>.</w:t>
      </w:r>
      <w:r>
        <w:t>14(Antineoplastic antimetabolite) -1</w:t>
      </w:r>
      <w:r w:rsidR="00644CD5">
        <w:t>.</w:t>
      </w:r>
      <w:r>
        <w:t>05(Rhodopsin kinase inhibitor) + 0</w:t>
      </w:r>
      <w:r w:rsidR="00644CD5">
        <w:t>.</w:t>
      </w:r>
      <w:r>
        <w:t>317(Histamine H3 receptor agonist) + 0</w:t>
      </w:r>
      <w:r w:rsidR="00644CD5">
        <w:t>.</w:t>
      </w:r>
      <w:r>
        <w:t>0566(Falcipain 3 inhibitor) + 0</w:t>
      </w:r>
      <w:r w:rsidR="00644CD5">
        <w:t>.</w:t>
      </w:r>
      <w:r>
        <w:t>651(CXC chemokine L1/GRO-alpha antagonist) -0</w:t>
      </w:r>
      <w:r w:rsidR="00644CD5">
        <w:t>.</w:t>
      </w:r>
      <w:r>
        <w:t>634(Vascular adhesion protein 1 inhibitor) -0</w:t>
      </w:r>
      <w:r w:rsidR="00644CD5">
        <w:t>.</w:t>
      </w:r>
      <w:r>
        <w:t>438(Dermatitis) -0</w:t>
      </w:r>
      <w:r w:rsidR="00644CD5">
        <w:t>.</w:t>
      </w:r>
      <w:r>
        <w:t>481(Rhinitis) -0</w:t>
      </w:r>
      <w:r w:rsidR="00644CD5">
        <w:t>.</w:t>
      </w:r>
      <w:r>
        <w:t>319(Adenosylhomocysteine nucleosidase inhibitor) -0</w:t>
      </w:r>
      <w:r w:rsidR="00644CD5">
        <w:t>.</w:t>
      </w:r>
      <w:r>
        <w:t>264(CYP2C8 substrate) -1</w:t>
      </w:r>
      <w:r w:rsidR="00644CD5">
        <w:t>.</w:t>
      </w:r>
      <w:r>
        <w:t>28(Glyoxylate reductase (NADP+) inhibitor) -0</w:t>
      </w:r>
      <w:r w:rsidR="00644CD5">
        <w:t>.</w:t>
      </w:r>
      <w:r>
        <w:t>184(Cerebral hemorrhage) -0</w:t>
      </w:r>
      <w:r w:rsidR="00644CD5">
        <w:t>.</w:t>
      </w:r>
      <w:r>
        <w:t>462(Glucosylceramidase inhibitor) + 0</w:t>
      </w:r>
      <w:r w:rsidR="00644CD5">
        <w:t>.</w:t>
      </w:r>
      <w:r>
        <w:t>534(Pyroglutamyl-peptidase II inhibitor) + 0</w:t>
      </w:r>
      <w:r w:rsidR="00644CD5">
        <w:t>.</w:t>
      </w:r>
      <w:r>
        <w:t>518(Beta-D-fucosidase inhibitor) + 0</w:t>
      </w:r>
      <w:r w:rsidR="00644CD5">
        <w:t>.</w:t>
      </w:r>
      <w:r>
        <w:t>362(Prostaglandin EP12 antagonist) + 0</w:t>
      </w:r>
      <w:r w:rsidR="00644CD5">
        <w:t>.</w:t>
      </w:r>
      <w:r>
        <w:t>477(SERPINE1 expression enhancer) + 0</w:t>
      </w:r>
      <w:r w:rsidR="00644CD5">
        <w:t>.</w:t>
      </w:r>
      <w:r>
        <w:t>751(Phosphodiesterase VII inhibitor) + 1</w:t>
      </w:r>
      <w:r w:rsidR="00644CD5">
        <w:t>.</w:t>
      </w:r>
      <w:r>
        <w:t>12(Ether-a-go-go potassium channel 1 blocker) + 0</w:t>
      </w:r>
      <w:r w:rsidR="00644CD5">
        <w:t>.</w:t>
      </w:r>
      <w:r>
        <w:t>217(CDKN1A expression enhancer) + 0</w:t>
      </w:r>
      <w:r w:rsidR="00644CD5">
        <w:t>.</w:t>
      </w:r>
      <w:r>
        <w:t>517(Cathepsin E inhibitor) + 0</w:t>
      </w:r>
      <w:r w:rsidR="00644CD5">
        <w:t>.</w:t>
      </w:r>
      <w:r>
        <w:t>24(5 Hydroxytryptamine agonist) -0</w:t>
      </w:r>
      <w:r w:rsidR="00644CD5">
        <w:t>.</w:t>
      </w:r>
      <w:r>
        <w:t>28(Amiloride-sensitive cation channel 1 blocker) -0</w:t>
      </w:r>
      <w:r w:rsidR="00644CD5">
        <w:t>.</w:t>
      </w:r>
      <w:r>
        <w:t>609(Heat shock protein 90 beta antagonist) + 0</w:t>
      </w:r>
      <w:r w:rsidR="00644CD5">
        <w:t>.</w:t>
      </w:r>
      <w:r>
        <w:t>159(FABP1 expression enhancer) + 0</w:t>
      </w:r>
      <w:r w:rsidR="00644CD5">
        <w:t>.</w:t>
      </w:r>
      <w:r>
        <w:t>521(NAD(P)+ transhydrogenase (AB-specific) inhibitor) + 0</w:t>
      </w:r>
      <w:r w:rsidR="00644CD5">
        <w:t>.</w:t>
      </w:r>
      <w:r>
        <w:t>191(Protein kinase B gamma inhibitor) + 0</w:t>
      </w:r>
      <w:r w:rsidR="00644CD5">
        <w:t>.</w:t>
      </w:r>
      <w:r>
        <w:t>213(TNFRSF11B expression enhancer) -0</w:t>
      </w:r>
      <w:r w:rsidR="00644CD5">
        <w:t>.</w:t>
      </w:r>
      <w:r>
        <w:t>268(Antiemetic) -0</w:t>
      </w:r>
      <w:r w:rsidR="00644CD5">
        <w:t>.</w:t>
      </w:r>
      <w:r>
        <w:t>753(3(or 17)beta-hydroxysteroid dehydrogenase inhibitor) + 0</w:t>
      </w:r>
      <w:r w:rsidR="00644CD5">
        <w:t>.</w:t>
      </w:r>
      <w:r>
        <w:t>293(Carcinogenic</w:t>
      </w:r>
      <w:r w:rsidR="00644CD5">
        <w:t>.</w:t>
      </w:r>
      <w:r>
        <w:t xml:space="preserve"> group 1) -0</w:t>
      </w:r>
      <w:r w:rsidR="00644CD5">
        <w:t>.</w:t>
      </w:r>
      <w:r>
        <w:t>24(MAP kinase 11 inhibitor) -0</w:t>
      </w:r>
      <w:r w:rsidR="00644CD5">
        <w:t>.</w:t>
      </w:r>
      <w:r>
        <w:t>906(Histone deacetylase 5 inhibitor) + 0</w:t>
      </w:r>
      <w:r w:rsidR="00644CD5">
        <w:t>.</w:t>
      </w:r>
      <w:r>
        <w:t>284(Carcinogenic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+ 0</w:t>
      </w:r>
      <w:r w:rsidR="00644CD5">
        <w:t>.</w:t>
      </w:r>
      <w:r>
        <w:t>288(Prolyl aminopeptidase inhibitor) -0</w:t>
      </w:r>
      <w:r w:rsidR="00644CD5">
        <w:t>.</w:t>
      </w:r>
      <w:r>
        <w:t>412(Carcinogenic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+ 0</w:t>
      </w:r>
      <w:r w:rsidR="00644CD5">
        <w:t>.</w:t>
      </w:r>
      <w:r>
        <w:t>196(Elastase 3A inhibitor) -0</w:t>
      </w:r>
      <w:r w:rsidR="00644CD5">
        <w:t>.</w:t>
      </w:r>
      <w:r>
        <w:t>668(PPARG expression enhancer) + 0</w:t>
      </w:r>
      <w:r w:rsidR="00644CD5">
        <w:t>.</w:t>
      </w:r>
      <w:r>
        <w:t>127(Growth factor antagonist) + 0</w:t>
      </w:r>
      <w:r w:rsidR="00644CD5">
        <w:t>.</w:t>
      </w:r>
      <w:r>
        <w:t>382(Hematotoxic) + 0</w:t>
      </w:r>
      <w:r w:rsidR="00644CD5">
        <w:t>.</w:t>
      </w:r>
      <w:r>
        <w:t>214(Gastrointestinal disorders treatment) + 0</w:t>
      </w:r>
      <w:r w:rsidR="00644CD5">
        <w:t>.</w:t>
      </w:r>
      <w:r>
        <w:t>227(CYP2C19 inhibitor) -0</w:t>
      </w:r>
      <w:r w:rsidR="00644CD5">
        <w:t>.</w:t>
      </w:r>
      <w:r>
        <w:t>384(Antidepressant</w:t>
      </w:r>
      <w:r w:rsidR="00644CD5">
        <w:t>.</w:t>
      </w:r>
      <w:r>
        <w:t xml:space="preserve"> Imipramin-like) + 0</w:t>
      </w:r>
      <w:r w:rsidR="00644CD5">
        <w:t>.</w:t>
      </w:r>
      <w:r>
        <w:t>54(D-alanine transaminase inhibitor) + 0</w:t>
      </w:r>
      <w:r w:rsidR="00644CD5">
        <w:t>.</w:t>
      </w:r>
      <w:r>
        <w:t>797(CYP24 inhibitor) + 0</w:t>
      </w:r>
      <w:r w:rsidR="00644CD5">
        <w:t>.</w:t>
      </w:r>
      <w:r>
        <w:t>218(Ornithine decarboxylase inhibitor) -0</w:t>
      </w:r>
      <w:r w:rsidR="00644CD5">
        <w:t>.</w:t>
      </w:r>
      <w:r>
        <w:t>447(Mandelate 4-monooxygenase inhibitor) + 0</w:t>
      </w:r>
      <w:r w:rsidR="00644CD5">
        <w:t>.</w:t>
      </w:r>
      <w:r>
        <w:t>648(Chitinase inhibitor) + 0</w:t>
      </w:r>
      <w:r w:rsidR="00644CD5">
        <w:t>.</w:t>
      </w:r>
      <w:r>
        <w:t>125(Antiepileptic) + 0</w:t>
      </w:r>
      <w:r w:rsidR="00644CD5">
        <w:t>.</w:t>
      </w:r>
      <w:r>
        <w:t>152(Guanine deaminase inhibitor) -0</w:t>
      </w:r>
      <w:r w:rsidR="00644CD5">
        <w:t>.</w:t>
      </w:r>
      <w:r>
        <w:t>148(Phosphorylase kinase gamma subunit 1 inhibitor) + 0</w:t>
      </w:r>
      <w:r w:rsidR="00644CD5">
        <w:t>.</w:t>
      </w:r>
      <w:r>
        <w:t>57(Stromelysin 2 inhibitor) -0</w:t>
      </w:r>
      <w:r w:rsidR="00644CD5">
        <w:t>.</w:t>
      </w:r>
      <w:r>
        <w:t>183(Lysophosphatidic acid 2 receptor antagonist) + 0</w:t>
      </w:r>
      <w:r w:rsidR="00644CD5">
        <w:t>.</w:t>
      </w:r>
      <w:r>
        <w:t>3(Rho-associated kinase II inhibitor) -0</w:t>
      </w:r>
      <w:r w:rsidR="00644CD5">
        <w:t>.</w:t>
      </w:r>
      <w:r>
        <w:t>669(4-Hydroxy-2-oxoglutarate aldolase inhibitor) + 0</w:t>
      </w:r>
      <w:r w:rsidR="00644CD5">
        <w:t>.</w:t>
      </w:r>
      <w:r>
        <w:t>514(Glutamate dehydrogenase (NADP+) inhibitor) + 0</w:t>
      </w:r>
      <w:r w:rsidR="00644CD5">
        <w:t>.</w:t>
      </w:r>
      <w:r>
        <w:t>171(K(ir) 6.2 channel activator) -0</w:t>
      </w:r>
      <w:r w:rsidR="00644CD5">
        <w:t>.</w:t>
      </w:r>
      <w:r>
        <w:t>379(Fatty liver) -1</w:t>
      </w:r>
      <w:r w:rsidR="00644CD5">
        <w:t>.</w:t>
      </w:r>
      <w:r>
        <w:t>08(Procollagen galactosyltransferase inhibitor) -0</w:t>
      </w:r>
      <w:r w:rsidR="00644CD5">
        <w:t>.</w:t>
      </w:r>
      <w:r>
        <w:t>259(Leukotriene B4 receptor 2 antagonist) -0</w:t>
      </w:r>
      <w:r w:rsidR="00644CD5">
        <w:t>.</w:t>
      </w:r>
      <w:r>
        <w:t>595(UGT1A3 substrate) -0</w:t>
      </w:r>
      <w:r w:rsidR="00644CD5">
        <w:t>.</w:t>
      </w:r>
      <w:r>
        <w:t>694(Na+ K+ transporting ATPase inhib</w:t>
      </w:r>
      <w:r>
        <w:t>i</w:t>
      </w:r>
      <w:r>
        <w:lastRenderedPageBreak/>
        <w:t>tor) + 0</w:t>
      </w:r>
      <w:r w:rsidR="00644CD5">
        <w:t>.</w:t>
      </w:r>
      <w:r>
        <w:t>59(Leukotriene C antagonist) + 0</w:t>
      </w:r>
      <w:r w:rsidR="00644CD5">
        <w:t>.</w:t>
      </w:r>
      <w:r>
        <w:t>412(AMP-activated protein kinase stimulant) -0</w:t>
      </w:r>
      <w:r w:rsidR="00644CD5">
        <w:t>.</w:t>
      </w:r>
      <w:r>
        <w:t>46(Microtubule formation inhibitor) -0</w:t>
      </w:r>
      <w:r w:rsidR="00644CD5">
        <w:t>.</w:t>
      </w:r>
      <w:r>
        <w:t>3(EDN1 expression inhibitor) -0</w:t>
      </w:r>
      <w:r w:rsidR="00644CD5">
        <w:t>.</w:t>
      </w:r>
      <w:r>
        <w:t>127(Polyadenylate-binding protein 1 inhibitor) + 0</w:t>
      </w:r>
      <w:r w:rsidR="00644CD5">
        <w:t>.</w:t>
      </w:r>
      <w:r>
        <w:t>0997(HIF1A expre</w:t>
      </w:r>
      <w:r>
        <w:t>s</w:t>
      </w:r>
      <w:r>
        <w:t>sion inhibitor) -0</w:t>
      </w:r>
      <w:r w:rsidR="00644CD5">
        <w:t>.</w:t>
      </w:r>
      <w:r>
        <w:t>362(Peptidyl-prolyl cis-trans isomerase inhibitor) -0</w:t>
      </w:r>
      <w:r w:rsidR="00644CD5">
        <w:t>.</w:t>
      </w:r>
      <w:r>
        <w:t>198(Releasing hormone agonist) + 0</w:t>
      </w:r>
      <w:r w:rsidR="00644CD5">
        <w:t>.</w:t>
      </w:r>
      <w:r>
        <w:t>215(Phosphodiesterase 6C inhibitor) -0</w:t>
      </w:r>
      <w:r w:rsidR="00644CD5">
        <w:t>.</w:t>
      </w:r>
      <w:r>
        <w:t>379(Bcl-w inhibitor) + 0</w:t>
      </w:r>
      <w:r w:rsidR="00644CD5">
        <w:t>.</w:t>
      </w:r>
      <w:r>
        <w:t>643(AR expression enhancer) + 0</w:t>
      </w:r>
      <w:r w:rsidR="00644CD5">
        <w:t>.</w:t>
      </w:r>
      <w:r>
        <w:t>459(Glyceraldehyde-3-phosphate dehydrogenase (phosphorylating) inhibitor) -0</w:t>
      </w:r>
      <w:r w:rsidR="00644CD5">
        <w:t>.</w:t>
      </w:r>
      <w:r>
        <w:t>104(Presenilin 1 inhibitor) + 0</w:t>
      </w:r>
      <w:r w:rsidR="00644CD5">
        <w:t>.</w:t>
      </w:r>
      <w:r>
        <w:t>146(Benzodiazepine antagonist) + 0</w:t>
      </w:r>
      <w:r w:rsidR="00644CD5">
        <w:t>.</w:t>
      </w:r>
      <w:r>
        <w:t>341(ID1 expression inhibitor) + 0</w:t>
      </w:r>
      <w:r w:rsidR="00644CD5">
        <w:t>.</w:t>
      </w:r>
      <w:r>
        <w:t>223(Antineurogenic pain) -0</w:t>
      </w:r>
      <w:r w:rsidR="00644CD5">
        <w:t>.</w:t>
      </w:r>
      <w:r>
        <w:t>18(Purinergic P2 antagonist) -0</w:t>
      </w:r>
      <w:r w:rsidR="00644CD5">
        <w:t>.</w:t>
      </w:r>
      <w:r>
        <w:t>281(Cyclooxygenase inhibitor) -0</w:t>
      </w:r>
      <w:r w:rsidR="00644CD5">
        <w:t>.</w:t>
      </w:r>
      <w:r>
        <w:t>38(CYP2B4 substrate) + 0</w:t>
      </w:r>
      <w:r w:rsidR="00644CD5">
        <w:t>.</w:t>
      </w:r>
      <w:r>
        <w:t>268(UGT1A9 substrate) + 0</w:t>
      </w:r>
      <w:r w:rsidR="00644CD5">
        <w:t>.</w:t>
      </w:r>
      <w:r>
        <w:t>103(Antiviral (HIV)) -0</w:t>
      </w:r>
      <w:r w:rsidR="00644CD5">
        <w:t>.</w:t>
      </w:r>
      <w:r>
        <w:t>426(Chemokine receptor agonist) -0</w:t>
      </w:r>
      <w:r w:rsidR="00644CD5">
        <w:t>.</w:t>
      </w:r>
      <w:r>
        <w:t>386(Glycine C-acetyltransferase inhibitor) + 0</w:t>
      </w:r>
      <w:r w:rsidR="00644CD5">
        <w:t>.</w:t>
      </w:r>
      <w:r>
        <w:t>265(Acetylcholine M3 receptor antagonist) + 0</w:t>
      </w:r>
      <w:r w:rsidR="00644CD5">
        <w:t>.</w:t>
      </w:r>
      <w:r>
        <w:t>206(Tachycardiac) -0</w:t>
      </w:r>
      <w:r w:rsidR="00644CD5">
        <w:t>.</w:t>
      </w:r>
      <w:r>
        <w:t>147(Antioxidant) -0</w:t>
      </w:r>
      <w:r w:rsidR="00644CD5">
        <w:t>.</w:t>
      </w:r>
      <w:r>
        <w:t>366(SQLE expression inhibitor) -0</w:t>
      </w:r>
      <w:r w:rsidR="00644CD5">
        <w:t>.</w:t>
      </w:r>
      <w:r>
        <w:t>164(Polo-like kinase-2 inhibitor) -0</w:t>
      </w:r>
      <w:r w:rsidR="00644CD5">
        <w:t>.</w:t>
      </w:r>
      <w:r>
        <w:t>401(Thyroid hormone agonist) -0</w:t>
      </w:r>
      <w:r w:rsidR="00644CD5">
        <w:t>.</w:t>
      </w:r>
      <w:r>
        <w:t>135(ATPase (Mitochondrial F1F0) inhibitor) + 0</w:t>
      </w:r>
      <w:r w:rsidR="00644CD5">
        <w:t>.</w:t>
      </w:r>
      <w:r>
        <w:t>207(Sirtuin 2 inhibitor) + 0</w:t>
      </w:r>
      <w:r w:rsidR="00644CD5">
        <w:t>.</w:t>
      </w:r>
      <w:r>
        <w:t>256(Carcinogenic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475(Geranylgeranyltransferase inhibitor) + 0</w:t>
      </w:r>
      <w:r w:rsidR="00644CD5">
        <w:t>.</w:t>
      </w:r>
      <w:r>
        <w:t>325(Oxytocic) -0</w:t>
      </w:r>
      <w:r w:rsidR="00644CD5">
        <w:t>.</w:t>
      </w:r>
      <w:r>
        <w:t>14(1-Alkylglycerophosphocholine O-acetyltransferase inhibitor) + 0</w:t>
      </w:r>
      <w:r w:rsidR="00644CD5">
        <w:t>.</w:t>
      </w:r>
      <w:r>
        <w:t>315(Histone deacetylase 1 inhibitor) -0</w:t>
      </w:r>
      <w:r w:rsidR="00644CD5">
        <w:t>.</w:t>
      </w:r>
      <w:r>
        <w:t>106(Antibiotic Penem-like) -0</w:t>
      </w:r>
      <w:r w:rsidR="00644CD5">
        <w:t>.</w:t>
      </w:r>
      <w:r>
        <w:t>55(Carbonic anhydrase VI inhibitor) + 0</w:t>
      </w:r>
      <w:r w:rsidR="00644CD5">
        <w:t>.</w:t>
      </w:r>
      <w:r>
        <w:t>138(Plasmepsin II inhibitor) -0</w:t>
      </w:r>
      <w:r w:rsidR="00644CD5">
        <w:t>.</w:t>
      </w:r>
      <w:r>
        <w:t>132(DNA gyrase subunit B inhibitor) + 0</w:t>
      </w:r>
      <w:r w:rsidR="00644CD5">
        <w:t>.</w:t>
      </w:r>
      <w:r>
        <w:t>0998(Catechol O methyltransferase inhibitor) + 0</w:t>
      </w:r>
      <w:r w:rsidR="00644CD5">
        <w:t>.</w:t>
      </w:r>
      <w:r>
        <w:t>128(Troponin I</w:t>
      </w:r>
      <w:r w:rsidR="00644CD5">
        <w:t>.</w:t>
      </w:r>
      <w:r>
        <w:t xml:space="preserve"> cardiac muscle i</w:t>
      </w:r>
      <w:r>
        <w:t>n</w:t>
      </w:r>
      <w:r>
        <w:t>hibitor) -0</w:t>
      </w:r>
      <w:r w:rsidR="00644CD5">
        <w:t>.</w:t>
      </w:r>
      <w:r>
        <w:t>137(Mucosal addressin cell adhesion molecule 1 inhibitor) -0</w:t>
      </w:r>
      <w:r w:rsidR="00644CD5">
        <w:t>.</w:t>
      </w:r>
      <w:r>
        <w:t>405(HSD17B1 expression enhancer) -0</w:t>
      </w:r>
      <w:r w:rsidR="00644CD5">
        <w:t>.</w:t>
      </w:r>
      <w:r>
        <w:t>442(Antimetabolite) -0</w:t>
      </w:r>
      <w:r w:rsidR="00644CD5">
        <w:t>.</w:t>
      </w:r>
      <w:r>
        <w:t>175(MAP kinase 9 inhibitor) + 0</w:t>
      </w:r>
      <w:r w:rsidR="00644CD5">
        <w:t>.</w:t>
      </w:r>
      <w:r>
        <w:t>428(CCL5 expression enhancer) + 1</w:t>
      </w:r>
      <w:r w:rsidR="00644CD5">
        <w:t>.</w:t>
      </w:r>
      <w:r>
        <w:t>03(Sialidase 1 inhib</w:t>
      </w:r>
      <w:r>
        <w:t>i</w:t>
      </w:r>
      <w:r>
        <w:t>tor) -0</w:t>
      </w:r>
      <w:r w:rsidR="00644CD5">
        <w:t>.</w:t>
      </w:r>
      <w:r>
        <w:t>124(Methylglyoxal synthase inhibitor) + 0</w:t>
      </w:r>
      <w:r w:rsidR="00644CD5">
        <w:t>.</w:t>
      </w:r>
      <w:r>
        <w:t>13(Purinergic P2Y1 antagonist) -0</w:t>
      </w:r>
      <w:r w:rsidR="00644CD5">
        <w:t>.</w:t>
      </w:r>
      <w:r>
        <w:t>36(Gastritis treatment) + 0</w:t>
      </w:r>
      <w:r w:rsidR="00644CD5">
        <w:t>.</w:t>
      </w:r>
      <w:r>
        <w:t>163(Tremor) + 0</w:t>
      </w:r>
      <w:r w:rsidR="00644CD5">
        <w:t>.</w:t>
      </w:r>
      <w:r>
        <w:t>142(Diarrhea) + 0</w:t>
      </w:r>
      <w:r w:rsidR="00644CD5">
        <w:t>.</w:t>
      </w:r>
      <w:r>
        <w:t>062(Dry eye) + 0</w:t>
      </w:r>
      <w:r w:rsidR="00644CD5">
        <w:t>.</w:t>
      </w:r>
      <w:r>
        <w:t>307(Hematopoietic) + 0</w:t>
      </w:r>
      <w:r w:rsidR="00644CD5">
        <w:t>.</w:t>
      </w:r>
      <w:r>
        <w:t>212(Ca2+/calmodulin-dependent kinase II inhibitor) -0</w:t>
      </w:r>
      <w:r w:rsidR="00644CD5">
        <w:t>.</w:t>
      </w:r>
      <w:r>
        <w:t>208(Sialorrhea) -0</w:t>
      </w:r>
      <w:r w:rsidR="00644CD5">
        <w:t>.</w:t>
      </w:r>
      <w:r>
        <w:t>0889(Cyclin-dependent kinase 6 inhibitor) + 0</w:t>
      </w:r>
      <w:r w:rsidR="00644CD5">
        <w:t>.</w:t>
      </w:r>
      <w:r>
        <w:t>143(Integrin alphaVbeta1 antagonist) -0</w:t>
      </w:r>
      <w:r w:rsidR="00644CD5">
        <w:t>.</w:t>
      </w:r>
      <w:r>
        <w:t>173(Cholecystokinin A antagonist) -0</w:t>
      </w:r>
      <w:r w:rsidR="00644CD5">
        <w:t>.</w:t>
      </w:r>
      <w:r>
        <w:t>293(Histone acetyltransferase inhibitor) -0</w:t>
      </w:r>
      <w:r w:rsidR="00644CD5">
        <w:t>.</w:t>
      </w:r>
      <w:r>
        <w:t>195(PTGS2 expression enhancer) + 0</w:t>
      </w:r>
      <w:r w:rsidR="00644CD5">
        <w:t>.</w:t>
      </w:r>
      <w:r>
        <w:t>0996(ErbB-1 antagonist) + 0</w:t>
      </w:r>
      <w:r w:rsidR="00644CD5">
        <w:t>.</w:t>
      </w:r>
      <w:r>
        <w:t>195(MMP2 expression inhibitor) -0</w:t>
      </w:r>
      <w:r w:rsidR="00644CD5">
        <w:t>.</w:t>
      </w:r>
      <w:r>
        <w:t>177(Antitussive) + 0</w:t>
      </w:r>
      <w:r w:rsidR="00644CD5">
        <w:t>.</w:t>
      </w:r>
      <w:r>
        <w:t>16(Lichenoid eruption) -0</w:t>
      </w:r>
      <w:r w:rsidR="00644CD5">
        <w:t>.</w:t>
      </w:r>
      <w:r>
        <w:t>31(Chymotrypsin inhibitor) + 0</w:t>
      </w:r>
      <w:r w:rsidR="00644CD5">
        <w:t>.</w:t>
      </w:r>
      <w:r>
        <w:t>559(Riboflavin synthase inhibitor) + 0</w:t>
      </w:r>
      <w:r w:rsidR="00644CD5">
        <w:t>.</w:t>
      </w:r>
      <w:r>
        <w:t>181(Hypolipemic) + 0</w:t>
      </w:r>
      <w:r w:rsidR="00644CD5">
        <w:t>.</w:t>
      </w:r>
      <w:r>
        <w:t>352(Anthranilate synthase inhibitor) -0</w:t>
      </w:r>
      <w:r w:rsidR="00644CD5">
        <w:t>.</w:t>
      </w:r>
      <w:r>
        <w:t>575(Uracil phosphoribosyltransferase inhibitor) + 0</w:t>
      </w:r>
      <w:r w:rsidR="00644CD5">
        <w:t>.</w:t>
      </w:r>
      <w:r>
        <w:t>205(VLA-4 antagonist) -0</w:t>
      </w:r>
      <w:r w:rsidR="00644CD5">
        <w:t>.</w:t>
      </w:r>
      <w:r>
        <w:t>353(Aminopeptidase B inhibitor) -0</w:t>
      </w:r>
      <w:r w:rsidR="00644CD5">
        <w:t>.</w:t>
      </w:r>
      <w:r>
        <w:t>0744(CYP51 inhibitor) + 0</w:t>
      </w:r>
      <w:r w:rsidR="00644CD5">
        <w:t>.</w:t>
      </w:r>
      <w:r>
        <w:t>198(FOS expression enhancer) -0</w:t>
      </w:r>
      <w:r w:rsidR="00644CD5">
        <w:t>.</w:t>
      </w:r>
      <w:r>
        <w:t>29(Dihydrodipicolinate synthase inhibitor) + 0</w:t>
      </w:r>
      <w:r w:rsidR="00644CD5">
        <w:t>.</w:t>
      </w:r>
      <w:r>
        <w:t>368(Alanine dehydrogenase inhibitor) -0</w:t>
      </w:r>
      <w:r w:rsidR="00644CD5">
        <w:t>.</w:t>
      </w:r>
      <w:r>
        <w:t>241(Androgen antagonist) -0</w:t>
      </w:r>
      <w:r w:rsidR="00644CD5">
        <w:t>.</w:t>
      </w:r>
      <w:r>
        <w:t>176(Methane monooxygenase inhibitor) -0</w:t>
      </w:r>
      <w:r w:rsidR="00644CD5">
        <w:t>.</w:t>
      </w:r>
      <w:r>
        <w:t>153(Protein-serine-threonine kinase inhibitor) + 0</w:t>
      </w:r>
      <w:r w:rsidR="00644CD5">
        <w:t>.</w:t>
      </w:r>
      <w:r>
        <w:t>158(Carcinogenic</w:t>
      </w:r>
      <w:r w:rsidR="00644CD5">
        <w:t>.</w:t>
      </w:r>
      <w:r>
        <w:t xml:space="preserve"> group 2B) -0</w:t>
      </w:r>
      <w:r w:rsidR="00644CD5">
        <w:t>.</w:t>
      </w:r>
      <w:r>
        <w:t>0952(Gelatinase inhibitor) + 0</w:t>
      </w:r>
      <w:r w:rsidR="00644CD5">
        <w:t>.</w:t>
      </w:r>
      <w:r>
        <w:t>0883(ADAM inhibitor) -0</w:t>
      </w:r>
      <w:r w:rsidR="00644CD5">
        <w:t>.</w:t>
      </w:r>
      <w:r>
        <w:t>104(B cell inhibitor) -0</w:t>
      </w:r>
      <w:r w:rsidR="00644CD5">
        <w:t>.</w:t>
      </w:r>
      <w:r>
        <w:t>359(Gamma-glutamyl hydrolase inhibitor) + 0</w:t>
      </w:r>
      <w:r w:rsidR="00644CD5">
        <w:t>.</w:t>
      </w:r>
      <w:r>
        <w:t>0493(Antipsoriatic) + 0</w:t>
      </w:r>
      <w:r w:rsidR="00644CD5">
        <w:t>.</w:t>
      </w:r>
      <w:r>
        <w:t>196(GABA aminotransferase inhibitor) -0</w:t>
      </w:r>
      <w:r w:rsidR="00644CD5">
        <w:t>.</w:t>
      </w:r>
      <w:r>
        <w:t>000396(Lipophilicity^3) + 0</w:t>
      </w:r>
      <w:r w:rsidR="00644CD5">
        <w:t>.</w:t>
      </w:r>
      <w:r>
        <w:t>106(5 Hydroxytryptamine 2 antagonist) -0</w:t>
      </w:r>
      <w:r w:rsidR="00644CD5">
        <w:t>.</w:t>
      </w:r>
      <w:r>
        <w:t>312(Synaptic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297(Pantoate-beta-alanine ligase inhibitor) + 0</w:t>
      </w:r>
      <w:r w:rsidR="00644CD5">
        <w:t>.</w:t>
      </w:r>
      <w:r>
        <w:t>126(Antipruritic</w:t>
      </w:r>
      <w:r w:rsidR="00644CD5">
        <w:t>.</w:t>
      </w:r>
      <w:r>
        <w:t xml:space="preserve"> allergic) + 0</w:t>
      </w:r>
      <w:r w:rsidR="00644CD5">
        <w:t>.</w:t>
      </w:r>
      <w:r>
        <w:t>207(Inosine monophosphate dehydr</w:t>
      </w:r>
      <w:r>
        <w:t>o</w:t>
      </w:r>
      <w:r>
        <w:t>genase inhibitor) + 0</w:t>
      </w:r>
      <w:r w:rsidR="00644CD5">
        <w:t>.</w:t>
      </w:r>
      <w:r>
        <w:t>11(Paralysis) -0</w:t>
      </w:r>
      <w:r w:rsidR="00644CD5">
        <w:t>.</w:t>
      </w:r>
      <w:r>
        <w:t>101(Purinergic P2Y antagonist) + 0</w:t>
      </w:r>
      <w:r w:rsidR="00644CD5">
        <w:t>.</w:t>
      </w:r>
      <w:r>
        <w:t>274(Lysine carboxypeptidase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348(Thyroid hormone antagonist) + 0</w:t>
      </w:r>
      <w:r w:rsidR="00644CD5">
        <w:t>.</w:t>
      </w:r>
      <w:r>
        <w:t>137(CYR61 expression enhancer) -0</w:t>
      </w:r>
      <w:r w:rsidR="00644CD5">
        <w:t>.</w:t>
      </w:r>
      <w:r>
        <w:t>245(Acetylcholine nicotinic agonist) + 0</w:t>
      </w:r>
      <w:r w:rsidR="00644CD5">
        <w:t>.</w:t>
      </w:r>
      <w:r>
        <w:t>326(CC chemokine 9 receptor antagonist) + 0</w:t>
      </w:r>
      <w:r w:rsidR="00644CD5">
        <w:t>.</w:t>
      </w:r>
      <w:r>
        <w:t>0812(CYP26A1 inhibitor) -0</w:t>
      </w:r>
      <w:r w:rsidR="00644CD5">
        <w:t>.</w:t>
      </w:r>
      <w:r>
        <w:t>111(Glycosuria) -0</w:t>
      </w:r>
      <w:r w:rsidR="00644CD5">
        <w:t>.</w:t>
      </w:r>
      <w:r>
        <w:t>327(NAD(P)H dehydrogenase (quinone) 1 inhibitor) + 0</w:t>
      </w:r>
      <w:r w:rsidR="00644CD5">
        <w:t>.</w:t>
      </w:r>
      <w:r>
        <w:t>315(Urotensin II agonist) -0</w:t>
      </w:r>
      <w:r w:rsidR="00644CD5">
        <w:t>.</w:t>
      </w:r>
      <w:r>
        <w:t>302(ARHGDIA expression inhibitor) + 0</w:t>
      </w:r>
      <w:r w:rsidR="00644CD5">
        <w:t>.</w:t>
      </w:r>
      <w:r>
        <w:t>268(CMP-N-acetylneuraminate monooxygenase inhibitor) + 0</w:t>
      </w:r>
      <w:r w:rsidR="00644CD5">
        <w:t>.</w:t>
      </w:r>
      <w:r>
        <w:t>184(D-lactaldehyde dehydrogenase i</w:t>
      </w:r>
      <w:r>
        <w:t>n</w:t>
      </w:r>
      <w:r>
        <w:t>hibitor) + 0</w:t>
      </w:r>
      <w:r w:rsidR="00644CD5">
        <w:t>.</w:t>
      </w:r>
      <w:r>
        <w:t>0809(Serum-glucocorticoid regulated kinase inhibitor) -0</w:t>
      </w:r>
      <w:r w:rsidR="00644CD5">
        <w:t>.</w:t>
      </w:r>
      <w:r>
        <w:t>0746(Sodium/hydrogen exchanger 2 inhibitor) + 0</w:t>
      </w:r>
      <w:r w:rsidR="00644CD5">
        <w:t>.</w:t>
      </w:r>
      <w:r>
        <w:t>257(Melanin inhibitor) -0</w:t>
      </w:r>
      <w:r w:rsidR="00644CD5">
        <w:t>.</w:t>
      </w:r>
      <w:r>
        <w:t>172(Diabetic nephropathy treatment) -0</w:t>
      </w:r>
      <w:r w:rsidR="00644CD5">
        <w:t>.</w:t>
      </w:r>
      <w:r>
        <w:t>34(Aldose 1-epimerase inhibitor) -0</w:t>
      </w:r>
      <w:r w:rsidR="00644CD5">
        <w:t>.</w:t>
      </w:r>
      <w:r>
        <w:t>0821(Analgesic</w:t>
      </w:r>
      <w:r w:rsidR="00644CD5">
        <w:t>.</w:t>
      </w:r>
      <w:r>
        <w:t xml:space="preserve"> opioid) + 0</w:t>
      </w:r>
      <w:r w:rsidR="00644CD5">
        <w:t>.</w:t>
      </w:r>
      <w:r>
        <w:t>0799(Cholestenone 5alpha-reductase inhibitor) + 0</w:t>
      </w:r>
      <w:r w:rsidR="00644CD5">
        <w:t>.</w:t>
      </w:r>
      <w:r>
        <w:t>113(Hepatocyte growth factor a</w:t>
      </w:r>
      <w:r>
        <w:t>n</w:t>
      </w:r>
      <w:r>
        <w:t>tagonist) -0</w:t>
      </w:r>
      <w:r w:rsidR="00644CD5">
        <w:t>.</w:t>
      </w:r>
      <w:r>
        <w:t>165(EREG expression enhancer) -0</w:t>
      </w:r>
      <w:r w:rsidR="00644CD5">
        <w:t>.</w:t>
      </w:r>
      <w:r>
        <w:t>397(Dolichyl-phosphate beta-D-mannosyltransferase inhibitor) -0</w:t>
      </w:r>
      <w:r w:rsidR="00644CD5">
        <w:t>.</w:t>
      </w:r>
      <w:r>
        <w:t>0922(Neuropeptide Y2 antagonist) -0</w:t>
      </w:r>
      <w:r w:rsidR="00644CD5">
        <w:t>.</w:t>
      </w:r>
      <w:r>
        <w:t>0659(NGFR expression enhancer) -0</w:t>
      </w:r>
      <w:r w:rsidR="00644CD5">
        <w:t>.</w:t>
      </w:r>
      <w:r>
        <w:t>0829(5 Hydroxytryptamine 4 agonist) -0</w:t>
      </w:r>
      <w:r w:rsidR="00644CD5">
        <w:t>.</w:t>
      </w:r>
      <w:r>
        <w:t>199(Glycogen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317(CDP-diacylglycerol-inositol 3-phosphatidyltransferase inhibitor) + 0</w:t>
      </w:r>
      <w:r w:rsidR="00644CD5">
        <w:t>.</w:t>
      </w:r>
      <w:r>
        <w:t>268(LGALS8 expression enhancer) -0</w:t>
      </w:r>
      <w:r w:rsidR="00644CD5">
        <w:t>.</w:t>
      </w:r>
      <w:r>
        <w:t>0779(Complement C3a chemotactic receptor antagonist) + 0</w:t>
      </w:r>
      <w:r w:rsidR="00644CD5">
        <w:t>.</w:t>
      </w:r>
      <w:r>
        <w:t>0661(Microsomal triglyceride transfer protein inhibitor) -0</w:t>
      </w:r>
      <w:r w:rsidR="00644CD5">
        <w:t>.</w:t>
      </w:r>
      <w:r>
        <w:t>00995(NumNegative) + 0</w:t>
      </w:r>
      <w:r w:rsidR="00644CD5">
        <w:t>.</w:t>
      </w:r>
      <w:r>
        <w:t>0965(Carcinogenic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</w:t>
      </w:r>
      <w:r>
        <w:t>e</w:t>
      </w:r>
      <w:r>
        <w:t>male</w:t>
      </w:r>
      <w:r w:rsidR="00644CD5">
        <w:t>.</w:t>
      </w:r>
      <w:r>
        <w:t xml:space="preserve"> urinary bladder) -0</w:t>
      </w:r>
      <w:r w:rsidR="00644CD5">
        <w:t>.</w:t>
      </w:r>
      <w:r>
        <w:t>0591(Paraplegia) + 0</w:t>
      </w:r>
      <w:r w:rsidR="00644CD5">
        <w:t>.</w:t>
      </w:r>
      <w:r>
        <w:t>0523(Serine protease unspecified inhibitor) -0</w:t>
      </w:r>
      <w:r w:rsidR="00644CD5">
        <w:t>.</w:t>
      </w:r>
      <w:r>
        <w:t>213(Tripeptidyl-peptidase I inhibitor) -0</w:t>
      </w:r>
      <w:r w:rsidR="00644CD5">
        <w:t>.</w:t>
      </w:r>
      <w:r>
        <w:t>0819(Lysophosphatidic acid 3 receptor antagonist) -0</w:t>
      </w:r>
      <w:r w:rsidR="00644CD5">
        <w:t>.</w:t>
      </w:r>
      <w:r>
        <w:t>166(Heat shock protein 70 agonist) -0</w:t>
      </w:r>
      <w:r w:rsidR="00644CD5">
        <w:t>.</w:t>
      </w:r>
      <w:r>
        <w:t>1(Alopecia (hair loss)) + 0</w:t>
      </w:r>
      <w:r w:rsidR="00644CD5">
        <w:t>.</w:t>
      </w:r>
      <w:r>
        <w:t>0957(Dyslipidemia) -0</w:t>
      </w:r>
      <w:r w:rsidR="00644CD5">
        <w:t>.</w:t>
      </w:r>
      <w:r>
        <w:t>331(ATP citrate synthase inhibitor) + 0</w:t>
      </w:r>
      <w:r w:rsidR="00644CD5">
        <w:t>.</w:t>
      </w:r>
      <w:r>
        <w:t>222(Fatty acid binding protein inhibitor) + 0</w:t>
      </w:r>
      <w:r w:rsidR="00644CD5">
        <w:t>.</w:t>
      </w:r>
      <w:r>
        <w:t>0828(Antiviral (Influenza)) -0</w:t>
      </w:r>
      <w:r w:rsidR="00644CD5">
        <w:t>.</w:t>
      </w:r>
      <w:r>
        <w:t>0511(Acetylcholine M4 receptor agonist) -0</w:t>
      </w:r>
      <w:r w:rsidR="00644CD5">
        <w:t>.</w:t>
      </w:r>
      <w:r>
        <w:t>14(3-Hydroxyanthranilate oxidase inhibitor) -0</w:t>
      </w:r>
      <w:r w:rsidR="00644CD5">
        <w:t>.</w:t>
      </w:r>
      <w:r>
        <w:t>135(MAP3K8 inhibitor) -0</w:t>
      </w:r>
      <w:r w:rsidR="00644CD5">
        <w:t>.</w:t>
      </w:r>
      <w:r>
        <w:t>474(Shal potassium channel blocker) + 0</w:t>
      </w:r>
      <w:r w:rsidR="00644CD5">
        <w:t>.</w:t>
      </w:r>
      <w:r>
        <w:t>151(Candidapepsin inhibitor) -0</w:t>
      </w:r>
      <w:r w:rsidR="00644CD5">
        <w:t>.</w:t>
      </w:r>
      <w:r>
        <w:t>172(Capillary fragility treatment) -0</w:t>
      </w:r>
      <w:r w:rsidR="00644CD5">
        <w:t>.</w:t>
      </w:r>
      <w:r>
        <w:t>0566(CYP1A substrate) + 0</w:t>
      </w:r>
      <w:r w:rsidR="00644CD5">
        <w:t>.</w:t>
      </w:r>
      <w:r>
        <w:t>128(Thromboxane antagonist) -0</w:t>
      </w:r>
      <w:r w:rsidR="00644CD5">
        <w:t>.</w:t>
      </w:r>
      <w:r>
        <w:t>0404(NADPH oxidase 1 inhibitor) -0</w:t>
      </w:r>
      <w:r w:rsidR="00644CD5">
        <w:t>.</w:t>
      </w:r>
      <w:r>
        <w:t>0576(Cyclin-dependent kinase 2 inhibitor) -0</w:t>
      </w:r>
      <w:r w:rsidR="00644CD5">
        <w:t>.</w:t>
      </w:r>
      <w:r>
        <w:t>0476(L lactate d</w:t>
      </w:r>
      <w:r>
        <w:t>e</w:t>
      </w:r>
      <w:r>
        <w:t>hydrogenase C4 inhibitor) -0</w:t>
      </w:r>
      <w:r w:rsidR="00644CD5">
        <w:t>.</w:t>
      </w:r>
      <w:r>
        <w:t>0401(Sigma 1 receptor agonist) + 0</w:t>
      </w:r>
      <w:r w:rsidR="00644CD5">
        <w:t>.</w:t>
      </w:r>
      <w:r>
        <w:t>13(Raf kinase C inhibitor) -0</w:t>
      </w:r>
      <w:r w:rsidR="00644CD5">
        <w:t>.</w:t>
      </w:r>
      <w:r>
        <w:t>0359(Protein kinase A anchoring protein 1 inhibitor) + 0</w:t>
      </w:r>
      <w:r w:rsidR="00644CD5">
        <w:t>.</w:t>
      </w:r>
      <w:r>
        <w:t>0425(Calcium release-activated channel blocker) + 0</w:t>
      </w:r>
      <w:r w:rsidR="00644CD5">
        <w:t>.</w:t>
      </w:r>
      <w:r>
        <w:t>0387(Thiazolidinedione) -0</w:t>
      </w:r>
      <w:r w:rsidR="00644CD5">
        <w:t>.</w:t>
      </w:r>
      <w:r>
        <w:t>0641(Epithelial sodium channel blocker) + 0</w:t>
      </w:r>
      <w:r w:rsidR="00644CD5">
        <w:t>.</w:t>
      </w:r>
      <w:r>
        <w:t>0768(Pain) + 0</w:t>
      </w:r>
      <w:r w:rsidR="00644CD5">
        <w:t>.</w:t>
      </w:r>
      <w:r>
        <w:t>0723(Glutathione-disulfide reductase inhibitor) -0</w:t>
      </w:r>
      <w:r w:rsidR="00644CD5">
        <w:t>.</w:t>
      </w:r>
      <w:r>
        <w:t>0576(DNA-(apurinic or apyrimidinic site) lyase inhibitor) + 0</w:t>
      </w:r>
      <w:r w:rsidR="00644CD5">
        <w:t>.</w:t>
      </w:r>
      <w:r>
        <w:t xml:space="preserve">149(Alpha-L-fucosidase inhibitor) + </w:t>
      </w:r>
      <w:r>
        <w:lastRenderedPageBreak/>
        <w:t>0</w:t>
      </w:r>
      <w:r w:rsidR="00644CD5">
        <w:t>.</w:t>
      </w:r>
      <w:r>
        <w:t>0376(Dysarthria) + 0</w:t>
      </w:r>
      <w:r w:rsidR="00644CD5">
        <w:t>.</w:t>
      </w:r>
      <w:r>
        <w:t>0974(KiSS-1 receptor antagonist) + 0</w:t>
      </w:r>
      <w:r w:rsidR="00644CD5">
        <w:t>.</w:t>
      </w:r>
      <w:r>
        <w:t>0564(Calcium channel activator) + 0</w:t>
      </w:r>
      <w:r w:rsidR="00644CD5">
        <w:t>.</w:t>
      </w:r>
      <w:r>
        <w:t>0703(CYP2E1 inducer) -0</w:t>
      </w:r>
      <w:r w:rsidR="00644CD5">
        <w:t>.</w:t>
      </w:r>
      <w:r>
        <w:t>0895(UGT1A7 substrate) -0</w:t>
      </w:r>
      <w:r w:rsidR="00644CD5">
        <w:t>.</w:t>
      </w:r>
      <w:r>
        <w:t>0913(Beta 2 adrenoreceptor agonist) -0</w:t>
      </w:r>
      <w:r w:rsidR="00644CD5">
        <w:t>.</w:t>
      </w:r>
      <w:r>
        <w:t>0594(EDN1 expression enhancer) + 0</w:t>
      </w:r>
      <w:r w:rsidR="00644CD5">
        <w:t>.</w:t>
      </w:r>
      <w:r>
        <w:t>072(Cyclooxygenase 1 inhibitor) -0</w:t>
      </w:r>
      <w:r w:rsidR="00644CD5">
        <w:t>.</w:t>
      </w:r>
      <w:r>
        <w:t>0196(DNA directed RNA polymerase inhibitor) + 0</w:t>
      </w:r>
      <w:r w:rsidR="00644CD5">
        <w:t>.</w:t>
      </w:r>
      <w:r>
        <w:t>0672(Antiviral (CMV)) -0</w:t>
      </w:r>
      <w:r w:rsidR="00644CD5">
        <w:t>.</w:t>
      </w:r>
      <w:r>
        <w:t>0188(Potassium channel blocker) + 0</w:t>
      </w:r>
      <w:r w:rsidR="00644CD5">
        <w:t>.</w:t>
      </w:r>
      <w:r>
        <w:t>0191(PDCD4 expression enhancer) -0</w:t>
      </w:r>
      <w:r w:rsidR="00644CD5">
        <w:t>.</w:t>
      </w:r>
      <w:r>
        <w:t>0698(5-Aminolevulinate synthase i</w:t>
      </w:r>
      <w:r>
        <w:t>n</w:t>
      </w:r>
      <w:r>
        <w:t>hibitor) -0</w:t>
      </w:r>
      <w:r w:rsidR="00644CD5">
        <w:t>.</w:t>
      </w:r>
      <w:r>
        <w:t>0245(Superoxide dismutase inhibitor) + 0</w:t>
      </w:r>
      <w:r w:rsidR="00644CD5">
        <w:t>.</w:t>
      </w:r>
      <w:r>
        <w:t>0123(11-Beta-hydroxysteroid dehydrogenase 2 inhibitor) -0</w:t>
      </w:r>
      <w:r w:rsidR="00644CD5">
        <w:t>.</w:t>
      </w:r>
      <w:r>
        <w:t>0152(Smo receptor antagonist) -0</w:t>
      </w:r>
      <w:r w:rsidR="00644CD5">
        <w:t>.</w:t>
      </w:r>
      <w:r>
        <w:t>00763(BRCA1 expression enhancer) -0</w:t>
      </w:r>
      <w:r w:rsidR="00644CD5">
        <w:t>.</w:t>
      </w:r>
      <w:r>
        <w:t>00864(Glycogen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0304(Nicotinic receptor alpha9 subunit antagonist) + 0</w:t>
      </w:r>
      <w:r w:rsidR="00644CD5">
        <w:t>.</w:t>
      </w:r>
      <w:r>
        <w:t>00573(Diabetic retinopathy treatment) -0</w:t>
      </w:r>
      <w:r w:rsidR="00644CD5">
        <w:t>.</w:t>
      </w:r>
      <w:r>
        <w:t>0108(Alkylator) + 0</w:t>
      </w:r>
      <w:r w:rsidR="00644CD5">
        <w:t>.</w:t>
      </w:r>
      <w:r>
        <w:t>0219(Chorismate mutase inhibitor) + 0</w:t>
      </w:r>
      <w:r w:rsidR="00644CD5">
        <w:t>.</w:t>
      </w:r>
      <w:r>
        <w:t>00742(Psychoses) + 0</w:t>
      </w:r>
      <w:r w:rsidR="00644CD5">
        <w:t>.</w:t>
      </w:r>
      <w:r>
        <w:t>00551(Adrenaline uptake inhib</w:t>
      </w:r>
      <w:r>
        <w:t>i</w:t>
      </w:r>
      <w:r>
        <w:t>tor) -0</w:t>
      </w:r>
      <w:r w:rsidR="00644CD5">
        <w:t>.</w:t>
      </w:r>
      <w:r>
        <w:t>00391(Proto-oncogene tyrosine-protein kinase Yes inhibitor) -0</w:t>
      </w:r>
      <w:r w:rsidR="00644CD5">
        <w:t>.</w:t>
      </w:r>
      <w:r>
        <w:t>00353(Potassium channel (Inward rectifier) 11 blocker) -0</w:t>
      </w:r>
      <w:r w:rsidR="00644CD5">
        <w:t>.</w:t>
      </w:r>
      <w:r>
        <w:t>00322(Prostacyclin antagonist) -0</w:t>
      </w:r>
      <w:r w:rsidR="00644CD5">
        <w:t>.</w:t>
      </w:r>
      <w:r>
        <w:t>00561(Nicotinic receptor gamma subunit antagonist) + 0</w:t>
      </w:r>
      <w:r w:rsidR="00644CD5">
        <w:t>.</w:t>
      </w:r>
      <w:r>
        <w:t>00606(Carbonic anhydrase I inhibitor) -0</w:t>
      </w:r>
      <w:r w:rsidR="00644CD5">
        <w:t>.</w:t>
      </w:r>
      <w:r>
        <w:t>00418(Triose-phosphate isomerase inhibitor) -0</w:t>
      </w:r>
      <w:r w:rsidR="00644CD5">
        <w:t>.</w:t>
      </w:r>
      <w:r>
        <w:t>00366(CDK5/p25 inhib</w:t>
      </w:r>
      <w:r>
        <w:t>i</w:t>
      </w:r>
      <w:r>
        <w:t>tor) -0</w:t>
      </w:r>
      <w:r w:rsidR="00644CD5">
        <w:t>.</w:t>
      </w:r>
      <w:r>
        <w:t>0011(11-Beta-hydroxysteroid dehydrogenase inhibitor) + 5</w:t>
      </w:r>
      <w:r w:rsidR="00644CD5">
        <w:t>.</w:t>
      </w:r>
      <w:r>
        <w:t>11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139(Cystathionine gamma-lyase inhibitor) + 0</w:t>
      </w:r>
      <w:r w:rsidR="00644CD5">
        <w:t>.</w:t>
      </w:r>
      <w:r>
        <w:t>064(CYP2D6 substrate) -0</w:t>
      </w:r>
      <w:r w:rsidR="00644CD5">
        <w:t>.</w:t>
      </w:r>
      <w:r>
        <w:t>318(Agranulocytosis) -0</w:t>
      </w:r>
      <w:r w:rsidR="00644CD5">
        <w:t>.</w:t>
      </w:r>
      <w:r>
        <w:t>344(Aggrecanase inhibitor) + 0</w:t>
      </w:r>
      <w:r w:rsidR="00644CD5">
        <w:t>.</w:t>
      </w:r>
      <w:r>
        <w:t>221(NumAromAtoms) + 0</w:t>
      </w:r>
      <w:r w:rsidR="00644CD5">
        <w:t>.</w:t>
      </w:r>
      <w:r>
        <w:t>0488(Toxic</w:t>
      </w:r>
      <w:r w:rsidR="00644CD5">
        <w:t>.</w:t>
      </w:r>
      <w:r>
        <w:t xml:space="preserve"> respiratory center) -0</w:t>
      </w:r>
      <w:r w:rsidR="00644CD5">
        <w:t>.</w:t>
      </w:r>
      <w:r>
        <w:t>475(Phosphodiesterase II inhibitor) + 0</w:t>
      </w:r>
      <w:r w:rsidR="00644CD5">
        <w:t>.</w:t>
      </w:r>
      <w:r>
        <w:t>201(CYP4F2 inhibitor) + 0</w:t>
      </w:r>
      <w:r w:rsidR="00644CD5">
        <w:t>.</w:t>
      </w:r>
      <w:r>
        <w:t>0236(Cardioprotectant) + 2</w:t>
      </w:r>
      <w:r w:rsidR="00644CD5">
        <w:t>.</w:t>
      </w:r>
      <w:r>
        <w:t>52(Methionyl aminopeptidase 1 inhibitor) + 7</w:t>
      </w:r>
      <w:r w:rsidR="00644CD5">
        <w:t>.</w:t>
      </w:r>
      <w:r>
        <w:t>98(Length) + 0</w:t>
      </w:r>
      <w:r w:rsidR="00644CD5">
        <w:t>.</w:t>
      </w:r>
      <w:r>
        <w:t>487(Arrhythmogenic) + 0</w:t>
      </w:r>
      <w:r w:rsidR="00644CD5">
        <w:t>.</w:t>
      </w:r>
      <w:r>
        <w:t>000522(Carcinogenic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763(Phosphoketolase inhibitor) + 0</w:t>
      </w:r>
      <w:r w:rsidR="00644CD5">
        <w:t>.</w:t>
      </w:r>
      <w:r>
        <w:t>163(Carnitine palmitoyltransferase inhibitor) + 0</w:t>
      </w:r>
      <w:r w:rsidR="00644CD5">
        <w:t>.</w:t>
      </w:r>
      <w:r>
        <w:t>84(Gynecological disorders treatment) -1</w:t>
      </w:r>
      <w:r w:rsidR="00644CD5">
        <w:t>.</w:t>
      </w:r>
      <w:r>
        <w:t>25(MAO B inhibitor) -0</w:t>
      </w:r>
      <w:r w:rsidR="00644CD5">
        <w:t>.</w:t>
      </w:r>
      <w:r>
        <w:t>512(Phosphodiesterase 1C inhibitor) -0</w:t>
      </w:r>
      <w:r w:rsidR="00644CD5">
        <w:t>.</w:t>
      </w:r>
      <w:r>
        <w:t>575(5 Hydroxytryptamine release inhibitor) + 0</w:t>
      </w:r>
      <w:r w:rsidR="00644CD5">
        <w:t>.</w:t>
      </w:r>
      <w:r>
        <w:t>575(Transcortin receptor antagonist) -0</w:t>
      </w:r>
      <w:r w:rsidR="00644CD5">
        <w:t>.</w:t>
      </w:r>
      <w:r>
        <w:t>505(Endothelin A receptor antagonist) + 1</w:t>
      </w:r>
      <w:r w:rsidR="00644CD5">
        <w:t>.</w:t>
      </w:r>
      <w:r>
        <w:t>13(Phosphatidylinositol 4-kinase inhibitor) -0</w:t>
      </w:r>
      <w:r w:rsidR="00644CD5">
        <w:t>.</w:t>
      </w:r>
      <w:r>
        <w:t>0763(Antineoplastic (osteosarcoma)) + 0</w:t>
      </w:r>
      <w:r w:rsidR="00644CD5">
        <w:t>.</w:t>
      </w:r>
      <w:r>
        <w:t>137(Lipophilicity^2) -0</w:t>
      </w:r>
      <w:r w:rsidR="00644CD5">
        <w:t>.</w:t>
      </w:r>
      <w:r>
        <w:t>096(NumAcceptor) + 0</w:t>
      </w:r>
      <w:r w:rsidR="00644CD5">
        <w:t>.</w:t>
      </w:r>
      <w:r>
        <w:t>137(NumPositive) + 0</w:t>
      </w:r>
      <w:r w:rsidR="00644CD5">
        <w:t>.</w:t>
      </w:r>
      <w:r>
        <w:t>26(G-protein-coupled receptor 120 agonist) + 0</w:t>
      </w:r>
      <w:r w:rsidR="00644CD5">
        <w:t>.</w:t>
      </w:r>
      <w:r>
        <w:t>695(Hypolipemic) + 0</w:t>
      </w:r>
      <w:r w:rsidR="00644CD5">
        <w:t>.</w:t>
      </w:r>
      <w:r>
        <w:t>457(Paranoia) -0</w:t>
      </w:r>
      <w:r w:rsidR="00644CD5">
        <w:t>.</w:t>
      </w:r>
      <w:r>
        <w:t>34(Retinoprotector) + 1</w:t>
      </w:r>
      <w:r w:rsidR="00644CD5">
        <w:t>.</w:t>
      </w:r>
      <w:r>
        <w:t>25(Nucleotidyltransferase inhibitor) + 1</w:t>
      </w:r>
      <w:r w:rsidR="00644CD5">
        <w:t>.</w:t>
      </w:r>
      <w:r>
        <w:t>43(Phospholipase inhibitor) -0</w:t>
      </w:r>
      <w:r w:rsidR="00644CD5">
        <w:t>.</w:t>
      </w:r>
      <w:r>
        <w:t>882(5 Hydroxytryptamine 2A agonist) -0</w:t>
      </w:r>
      <w:r w:rsidR="00644CD5">
        <w:t>.</w:t>
      </w:r>
      <w:r>
        <w:t>199(CDK2/cyclin E inhibitor) + 0</w:t>
      </w:r>
      <w:r w:rsidR="00644CD5">
        <w:t>.</w:t>
      </w:r>
      <w:r>
        <w:t>341(Integrin alpha4beta7 antagonist) -0</w:t>
      </w:r>
      <w:r w:rsidR="00644CD5">
        <w:t>.</w:t>
      </w:r>
      <w:r>
        <w:t>38(Metalloproteinase-3 inhibitor) -0</w:t>
      </w:r>
      <w:r w:rsidR="00644CD5">
        <w:t>.</w:t>
      </w:r>
      <w:r>
        <w:t>194(RNA-directed RNA polymerase (Influenza A) inhibitor) + 0</w:t>
      </w:r>
      <w:r w:rsidR="00644CD5">
        <w:t>.</w:t>
      </w:r>
      <w:r>
        <w:t>127(CYP3A5 expression enhancer) -0</w:t>
      </w:r>
      <w:r w:rsidR="00644CD5">
        <w:t>.</w:t>
      </w:r>
      <w:r>
        <w:t>611(Carcinogenic) + 0</w:t>
      </w:r>
      <w:r w:rsidR="00644CD5">
        <w:t>.</w:t>
      </w:r>
      <w:r>
        <w:t>189(Alpha 1a adrenoreceptor agonist) + 0</w:t>
      </w:r>
      <w:r w:rsidR="00644CD5">
        <w:t>.</w:t>
      </w:r>
      <w:r>
        <w:t>651(Glutamate decarboxylase inhibitor) -0</w:t>
      </w:r>
      <w:r w:rsidR="00644CD5">
        <w:t>.</w:t>
      </w:r>
      <w:r>
        <w:t>368(Thrombocytopenia) + 0</w:t>
      </w:r>
      <w:r w:rsidR="00644CD5">
        <w:t>.</w:t>
      </w:r>
      <w:r>
        <w:t>347(Bronchoconstrictor) -1</w:t>
      </w:r>
      <w:r w:rsidR="00644CD5">
        <w:t>.</w:t>
      </w:r>
      <w:r>
        <w:t>09(Beta lactamase inhibitor) -1</w:t>
      </w:r>
      <w:r w:rsidR="00644CD5">
        <w:t>.</w:t>
      </w:r>
      <w:r>
        <w:t>41(UDP-3-O-acyl-N-acetylglucosamine deacetylase inhibitor) -0</w:t>
      </w:r>
      <w:r w:rsidR="00644CD5">
        <w:t>.</w:t>
      </w:r>
      <w:r>
        <w:t>233(Lipoprotein disorders treatment) + 0</w:t>
      </w:r>
      <w:r w:rsidR="00644CD5">
        <w:t>.</w:t>
      </w:r>
      <w:r>
        <w:t>88(Phosphodiesterase VII inhib</w:t>
      </w:r>
      <w:r>
        <w:t>i</w:t>
      </w:r>
      <w:r>
        <w:t>tor) + 0</w:t>
      </w:r>
      <w:r w:rsidR="00644CD5">
        <w:t>.</w:t>
      </w:r>
      <w:r>
        <w:t>324(Alpha galactosidase inhibitor) -0</w:t>
      </w:r>
      <w:r w:rsidR="00644CD5">
        <w:t>.</w:t>
      </w:r>
      <w:r>
        <w:t>332(Cholesterol absorption inhibitor) -1</w:t>
      </w:r>
      <w:r w:rsidR="00644CD5">
        <w:t>.</w:t>
      </w:r>
      <w:r>
        <w:t>42(Beta 2 adrenoreceptor ag</w:t>
      </w:r>
      <w:r>
        <w:t>o</w:t>
      </w:r>
      <w:r>
        <w:t>nist) + 0</w:t>
      </w:r>
      <w:r w:rsidR="00644CD5">
        <w:t>.</w:t>
      </w:r>
      <w:r>
        <w:t>715(Fibrinogen beta chain inhibitor) + 13</w:t>
      </w:r>
      <w:r w:rsidR="00644CD5">
        <w:t>.</w:t>
      </w:r>
      <w:r>
        <w:t>9(Lipophilicity) -0</w:t>
      </w:r>
      <w:r w:rsidR="00644CD5">
        <w:t>.</w:t>
      </w:r>
      <w:r>
        <w:t>23(Prostate disorders treatment) + 0</w:t>
      </w:r>
      <w:r w:rsidR="00644CD5">
        <w:t>.</w:t>
      </w:r>
      <w:r>
        <w:t>387(Carcinogenic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skin) -1</w:t>
      </w:r>
      <w:r w:rsidR="00644CD5">
        <w:t>.</w:t>
      </w:r>
      <w:r>
        <w:t>1(Vitamin) + 0</w:t>
      </w:r>
      <w:r w:rsidR="00644CD5">
        <w:t>.</w:t>
      </w:r>
      <w:r>
        <w:t>353(ESR2 expression enhancer) -1</w:t>
      </w:r>
      <w:r w:rsidR="00644CD5">
        <w:t>.</w:t>
      </w:r>
      <w:r>
        <w:t>18(Glycogen debranching enzyme inhibitor) + 0</w:t>
      </w:r>
      <w:r w:rsidR="00644CD5">
        <w:t>.</w:t>
      </w:r>
      <w:r>
        <w:t>39(Caspase 7 inhibitor) + 0</w:t>
      </w:r>
      <w:r w:rsidR="00644CD5">
        <w:t>.</w:t>
      </w:r>
      <w:r>
        <w:t>444(Carcinogenic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363(Inosine monopho</w:t>
      </w:r>
      <w:r>
        <w:t>s</w:t>
      </w:r>
      <w:r>
        <w:t>phate dehydrogenase 1 inhibitor) + 0</w:t>
      </w:r>
      <w:r w:rsidR="00644CD5">
        <w:t>.</w:t>
      </w:r>
      <w:r>
        <w:t>185(Carcinogenic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56(Alanine carboxypeptidase inhibitor) -0</w:t>
      </w:r>
      <w:r w:rsidR="00644CD5">
        <w:t>.</w:t>
      </w:r>
      <w:r>
        <w:t>397(Prostaglandin F2 alpha antagonist) -0</w:t>
      </w:r>
      <w:r w:rsidR="00644CD5">
        <w:t>.</w:t>
      </w:r>
      <w:r>
        <w:t>269(NGFR expression enhancer) -1</w:t>
      </w:r>
      <w:r w:rsidR="00644CD5">
        <w:t>.</w:t>
      </w:r>
      <w:r>
        <w:t>72(Citrate (Si)-synthase inhibitor) -0</w:t>
      </w:r>
      <w:r w:rsidR="00644CD5">
        <w:t>.</w:t>
      </w:r>
      <w:r>
        <w:t>145(Teratogen) -0</w:t>
      </w:r>
      <w:r w:rsidR="00644CD5">
        <w:t>.</w:t>
      </w:r>
      <w:r>
        <w:t>539(Immunomodulator) + 0</w:t>
      </w:r>
      <w:r w:rsidR="00644CD5">
        <w:t>.</w:t>
      </w:r>
      <w:r>
        <w:t>219(Interleukin 5 antagonist) + 0</w:t>
      </w:r>
      <w:r w:rsidR="00644CD5">
        <w:t>.</w:t>
      </w:r>
      <w:r>
        <w:t>829(Retinyl-palmitate esterase inhibitor) -0</w:t>
      </w:r>
      <w:r w:rsidR="00644CD5">
        <w:t>.</w:t>
      </w:r>
      <w:r>
        <w:t>371(CYP2C8 substrate) + 0</w:t>
      </w:r>
      <w:r w:rsidR="00644CD5">
        <w:t>.</w:t>
      </w:r>
      <w:r>
        <w:t>53(Plasminogen activator inhibitor antagonist) + 0</w:t>
      </w:r>
      <w:r w:rsidR="00644CD5">
        <w:t>.</w:t>
      </w:r>
      <w:r>
        <w:t>301(Headache) + 0</w:t>
      </w:r>
      <w:r w:rsidR="00644CD5">
        <w:t>.</w:t>
      </w:r>
      <w:r>
        <w:t>588(MAO B substrate) -0</w:t>
      </w:r>
      <w:r w:rsidR="00644CD5">
        <w:t>.</w:t>
      </w:r>
      <w:r>
        <w:t>332(Potassium channel intermediate-conductance Ca-activated blocker) + 0</w:t>
      </w:r>
      <w:r w:rsidR="00644CD5">
        <w:t>.</w:t>
      </w:r>
      <w:r>
        <w:t>386(Toxic</w:t>
      </w:r>
      <w:r w:rsidR="00644CD5">
        <w:t>.</w:t>
      </w:r>
      <w:r>
        <w:t xml:space="preserve"> gastrointestinal) -0</w:t>
      </w:r>
      <w:r w:rsidR="00644CD5">
        <w:t>.</w:t>
      </w:r>
      <w:r>
        <w:t>214(Purinergic P2 antagonist) -0</w:t>
      </w:r>
      <w:r w:rsidR="00644CD5">
        <w:t>.</w:t>
      </w:r>
      <w:r>
        <w:t>795(IFITM1 expression enhancer) -0</w:t>
      </w:r>
      <w:r w:rsidR="00644CD5">
        <w:t>.</w:t>
      </w:r>
      <w:r>
        <w:t>317(Antiinfective) -0</w:t>
      </w:r>
      <w:r w:rsidR="00644CD5">
        <w:t>.</w:t>
      </w:r>
      <w:r>
        <w:t>00919(Protein-tyrosine phosphatase F inhibitor) -0</w:t>
      </w:r>
      <w:r w:rsidR="00644CD5">
        <w:t>.</w:t>
      </w:r>
      <w:r>
        <w:t>173(Withdrawal) + 0</w:t>
      </w:r>
      <w:r w:rsidR="00644CD5">
        <w:t>.</w:t>
      </w:r>
      <w:r>
        <w:t>239(Calcitonin gene-related peptide a</w:t>
      </w:r>
      <w:r>
        <w:t>n</w:t>
      </w:r>
      <w:r>
        <w:t>tagonist) -0</w:t>
      </w:r>
      <w:r w:rsidR="00644CD5">
        <w:t>.</w:t>
      </w:r>
      <w:r>
        <w:t>82(Polyamine biosynthesis inhibitor) -0</w:t>
      </w:r>
      <w:r w:rsidR="00644CD5">
        <w:t>.</w:t>
      </w:r>
      <w:r>
        <w:t>156(Alpha 1L adrenoreceptor antagonist) -0</w:t>
      </w:r>
      <w:r w:rsidR="00644CD5">
        <w:t>.</w:t>
      </w:r>
      <w:r>
        <w:t>185(Antihistaminic) + 0</w:t>
      </w:r>
      <w:r w:rsidR="00644CD5">
        <w:t>.</w:t>
      </w:r>
      <w:r>
        <w:t>309(5 Hydroxytryptamine 5 antagonist) + 0</w:t>
      </w:r>
      <w:r w:rsidR="00644CD5">
        <w:t>.</w:t>
      </w:r>
      <w:r>
        <w:t>721(Adenylate kinase inhibitor) + 0</w:t>
      </w:r>
      <w:r w:rsidR="00644CD5">
        <w:t>.</w:t>
      </w:r>
      <w:r>
        <w:t>299(15-Lipoxygenase 2 inhibitor) -0</w:t>
      </w:r>
      <w:r w:rsidR="00644CD5">
        <w:t>.</w:t>
      </w:r>
      <w:r>
        <w:t>264(Beta-adrenergic receptor kinase inhibitor) -0</w:t>
      </w:r>
      <w:r w:rsidR="00644CD5">
        <w:t>.</w:t>
      </w:r>
      <w:r>
        <w:t>297(Serine/threonine-protein kinase WEE1 inhibitor) + 0</w:t>
      </w:r>
      <w:r w:rsidR="00644CD5">
        <w:t>.</w:t>
      </w:r>
      <w:r>
        <w:t>434(FNDC4 expression enhancer) + 0</w:t>
      </w:r>
      <w:r w:rsidR="00644CD5">
        <w:t>.</w:t>
      </w:r>
      <w:r>
        <w:t>282(Lipid metabolism regulator) + 1</w:t>
      </w:r>
      <w:r w:rsidR="00644CD5">
        <w:t>.</w:t>
      </w:r>
      <w:r>
        <w:t>62(Gestagen-like) + 0</w:t>
      </w:r>
      <w:r w:rsidR="00644CD5">
        <w:t>.</w:t>
      </w:r>
      <w:r>
        <w:t>621(Hypertrichosis) -0</w:t>
      </w:r>
      <w:r w:rsidR="00644CD5">
        <w:t>.</w:t>
      </w:r>
      <w:r>
        <w:t>288(Nitric oxide antagonist) + 1</w:t>
      </w:r>
      <w:r w:rsidR="00644CD5">
        <w:t>.</w:t>
      </w:r>
      <w:r>
        <w:t>11(P3 purinoceptor-like protein antagonist) + 0</w:t>
      </w:r>
      <w:r w:rsidR="00644CD5">
        <w:t>.</w:t>
      </w:r>
      <w:r>
        <w:t>238(DNA gyrase subunit A inhibitor) -0</w:t>
      </w:r>
      <w:r w:rsidR="00644CD5">
        <w:t>.</w:t>
      </w:r>
      <w:r>
        <w:t>245(Prostaglandin-E2 synthase 1 inhibitor) + 0</w:t>
      </w:r>
      <w:r w:rsidR="00644CD5">
        <w:t>.</w:t>
      </w:r>
      <w:r>
        <w:t>22(Sentrin-specific protease 6 inhibitor) -1</w:t>
      </w:r>
      <w:r w:rsidR="00644CD5">
        <w:t>.</w:t>
      </w:r>
      <w:r>
        <w:t>13(Protein phosphatase 2B inhibitor) -1</w:t>
      </w:r>
      <w:r w:rsidR="00644CD5">
        <w:t>.</w:t>
      </w:r>
      <w:r>
        <w:t>06(CC chemokine receptor agonist) -0</w:t>
      </w:r>
      <w:r w:rsidR="00644CD5">
        <w:t>.</w:t>
      </w:r>
      <w:r>
        <w:t>317(UDP-N-acetylglucosamine 1-carboxyvinyltransferase inhibitor) + 0</w:t>
      </w:r>
      <w:r w:rsidR="00644CD5">
        <w:t>.</w:t>
      </w:r>
      <w:r>
        <w:t>128(Opioid kappa receptor agonist) + 0</w:t>
      </w:r>
      <w:r w:rsidR="00644CD5">
        <w:t>.</w:t>
      </w:r>
      <w:r>
        <w:t>682(Phosphoglycerate dehydrogenase inhibitor) + 0</w:t>
      </w:r>
      <w:r w:rsidR="00644CD5">
        <w:t>.</w:t>
      </w:r>
      <w:r>
        <w:t>458(Collagenase inhibitor) -0</w:t>
      </w:r>
      <w:r w:rsidR="00644CD5">
        <w:t>.</w:t>
      </w:r>
      <w:r>
        <w:t>78(Hydroxyacylglutathione hydrolase inhibitor) + 0</w:t>
      </w:r>
      <w:r w:rsidR="00644CD5">
        <w:t>.</w:t>
      </w:r>
      <w:r>
        <w:t>424(Phosphoethanolamine/phosphocholine phosphatase inhibitor) + 0</w:t>
      </w:r>
      <w:r w:rsidR="00644CD5">
        <w:t>.</w:t>
      </w:r>
      <w:r>
        <w:t>194(Antiviral (Influenza A)) -0</w:t>
      </w:r>
      <w:r w:rsidR="00644CD5">
        <w:t>.</w:t>
      </w:r>
      <w:r>
        <w:t>474(Matrix metalloproteinase (membrane-type) inhibitor) + 0</w:t>
      </w:r>
      <w:r w:rsidR="00644CD5">
        <w:t>.</w:t>
      </w:r>
      <w:r>
        <w:t>314(Vasoprotector) -0</w:t>
      </w:r>
      <w:r w:rsidR="00644CD5">
        <w:t>.</w:t>
      </w:r>
      <w:r>
        <w:t>609(Photinus-luciferin 4-monooxygenase (ATP-hydrolysing) inhibitor) -1</w:t>
      </w:r>
      <w:r w:rsidR="00644CD5">
        <w:t>.</w:t>
      </w:r>
      <w:r>
        <w:t>88(Phosphoribulokinase inhibitor) -0</w:t>
      </w:r>
      <w:r w:rsidR="00644CD5">
        <w:t>.</w:t>
      </w:r>
      <w:r>
        <w:t>268(Complement C3a chemotactic receptor antagonist) -0</w:t>
      </w:r>
      <w:r w:rsidR="00644CD5">
        <w:t>.</w:t>
      </w:r>
      <w:r>
        <w:t>597(Glutamate (mGluR6) antagonist) + 0</w:t>
      </w:r>
      <w:r w:rsidR="00644CD5">
        <w:t>.</w:t>
      </w:r>
      <w:r>
        <w:t>655(Pneumotoxic) + 0</w:t>
      </w:r>
      <w:r w:rsidR="00644CD5">
        <w:t>.</w:t>
      </w:r>
      <w:r>
        <w:t>245(Apoptosis antagonist) -0</w:t>
      </w:r>
      <w:r w:rsidR="00644CD5">
        <w:t>.</w:t>
      </w:r>
      <w:r>
        <w:t>233(Histamine release inhibitor) + 0</w:t>
      </w:r>
      <w:r w:rsidR="00644CD5">
        <w:t>.</w:t>
      </w:r>
      <w:r>
        <w:t>334(Weight gain) + 0</w:t>
      </w:r>
      <w:r w:rsidR="00644CD5">
        <w:t>.</w:t>
      </w:r>
      <w:r>
        <w:t>553(FMN reductase inhibitor) + 0</w:t>
      </w:r>
      <w:r w:rsidR="00644CD5">
        <w:t>.</w:t>
      </w:r>
      <w:r>
        <w:t>445(Anthranilate 3-</w:t>
      </w:r>
      <w:r>
        <w:lastRenderedPageBreak/>
        <w:t>monooxygenase (deaminating) inhibitor) -0</w:t>
      </w:r>
      <w:r w:rsidR="00644CD5">
        <w:t>.</w:t>
      </w:r>
      <w:r>
        <w:t>175(Raynaud's phenomenon treatment) -0</w:t>
      </w:r>
      <w:r w:rsidR="00644CD5">
        <w:t>.</w:t>
      </w:r>
      <w:r>
        <w:t>689(ICAM1 expression inhib</w:t>
      </w:r>
      <w:r>
        <w:t>i</w:t>
      </w:r>
      <w:r>
        <w:t>tor) -0</w:t>
      </w:r>
      <w:r w:rsidR="00644CD5">
        <w:t>.</w:t>
      </w:r>
      <w:r>
        <w:t>313(Phosphatidylinositol 3-kinase alpha inhibitor) -0</w:t>
      </w:r>
      <w:r w:rsidR="00644CD5">
        <w:t>.</w:t>
      </w:r>
      <w:r>
        <w:t>407(Opioid kappa receptor antagonist) + 0</w:t>
      </w:r>
      <w:r w:rsidR="00644CD5">
        <w:t>.</w:t>
      </w:r>
      <w:r>
        <w:t>587(Antineoplastic (insulinoma)) + 0</w:t>
      </w:r>
      <w:r w:rsidR="00644CD5">
        <w:t>.</w:t>
      </w:r>
      <w:r>
        <w:t>321(Nicotinic acid receptor agonist) -0</w:t>
      </w:r>
      <w:r w:rsidR="00644CD5">
        <w:t>.</w:t>
      </w:r>
      <w:r>
        <w:t>539(5-Alpha-reductase 1 inhibitor) -0</w:t>
      </w:r>
      <w:r w:rsidR="00644CD5">
        <w:t>.</w:t>
      </w:r>
      <w:r>
        <w:t>77(Thiosulfate sulfurtransferase inhibitor) + 0</w:t>
      </w:r>
      <w:r w:rsidR="00644CD5">
        <w:t>.</w:t>
      </w:r>
      <w:r>
        <w:t>655(SUMO-conjugating enzyme UBC9 inhibitor) + 0</w:t>
      </w:r>
      <w:r w:rsidR="00644CD5">
        <w:t>.</w:t>
      </w:r>
      <w:r>
        <w:t>2(Hematinic) + 0</w:t>
      </w:r>
      <w:r w:rsidR="00644CD5">
        <w:t>.</w:t>
      </w:r>
      <w:r>
        <w:t>211(Dysarthria) -0</w:t>
      </w:r>
      <w:r w:rsidR="00644CD5">
        <w:t>.</w:t>
      </w:r>
      <w:r>
        <w:t>671(Glutathione S-transferase inhibitor) + 0</w:t>
      </w:r>
      <w:r w:rsidR="00644CD5">
        <w:t>.</w:t>
      </w:r>
      <w:r>
        <w:t>56(Antipruritic</w:t>
      </w:r>
      <w:r w:rsidR="00644CD5">
        <w:t>.</w:t>
      </w:r>
      <w:r>
        <w:t xml:space="preserve"> non-allergic) -0</w:t>
      </w:r>
      <w:r w:rsidR="00644CD5">
        <w:t>.</w:t>
      </w:r>
      <w:r>
        <w:t>309(Aspartate 4-decarboxylase inhibitor) -0</w:t>
      </w:r>
      <w:r w:rsidR="00644CD5">
        <w:t>.</w:t>
      </w:r>
      <w:r>
        <w:t>366(UGT1A4 substrate) -0</w:t>
      </w:r>
      <w:r w:rsidR="00644CD5">
        <w:t>.</w:t>
      </w:r>
      <w:r>
        <w:t>331(Nicotinic acid receptor 1 agonist) -0</w:t>
      </w:r>
      <w:r w:rsidR="00644CD5">
        <w:t>.</w:t>
      </w:r>
      <w:r>
        <w:t>275(5 Hydroxytry</w:t>
      </w:r>
      <w:r>
        <w:t>p</w:t>
      </w:r>
      <w:r>
        <w:t>tamine 4E antagonist) + 0</w:t>
      </w:r>
      <w:r w:rsidR="00644CD5">
        <w:t>.</w:t>
      </w:r>
      <w:r>
        <w:t>0594(MW) -0</w:t>
      </w:r>
      <w:r w:rsidR="00644CD5">
        <w:t>.</w:t>
      </w:r>
      <w:r>
        <w:t>975(Nicotinic receptor gamma subunit antagonist) -0</w:t>
      </w:r>
      <w:r w:rsidR="00644CD5">
        <w:t>.</w:t>
      </w:r>
      <w:r>
        <w:t>219(Carcinogenic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+ 0</w:t>
      </w:r>
      <w:r w:rsidR="00644CD5">
        <w:t>.</w:t>
      </w:r>
      <w:r>
        <w:t>261(Pantetheine-phosphate adenylyltransferase inhibitor) + 0</w:t>
      </w:r>
      <w:r w:rsidR="00644CD5">
        <w:t>.</w:t>
      </w:r>
      <w:r>
        <w:t>929(Colony stimulating factor agonist) -0</w:t>
      </w:r>
      <w:r w:rsidR="00644CD5">
        <w:t>.</w:t>
      </w:r>
      <w:r>
        <w:t>287(Microtubule stabilization) -0</w:t>
      </w:r>
      <w:r w:rsidR="00644CD5">
        <w:t>.</w:t>
      </w:r>
      <w:r>
        <w:t>231(Cyclin-dependent kinase 1 inhibitor) + 0</w:t>
      </w:r>
      <w:r w:rsidR="00644CD5">
        <w:t>.</w:t>
      </w:r>
      <w:r>
        <w:t>284(UGT1A9 substrate) + 0</w:t>
      </w:r>
      <w:r w:rsidR="00644CD5">
        <w:t>.</w:t>
      </w:r>
      <w:r>
        <w:t>33(Ribosomal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333(Amyotrophic lateral sclerosis treatment) -0</w:t>
      </w:r>
      <w:r w:rsidR="00644CD5">
        <w:t>.</w:t>
      </w:r>
      <w:r>
        <w:t>175(Integrin alpha2 antagonist) -0</w:t>
      </w:r>
      <w:r w:rsidR="00644CD5">
        <w:t>.</w:t>
      </w:r>
      <w:r>
        <w:t>133(TRPA1 antagonist) + 0</w:t>
      </w:r>
      <w:r w:rsidR="00644CD5">
        <w:t>.</w:t>
      </w:r>
      <w:r>
        <w:t>608(Adenosine deaminase inhibitor) + 0</w:t>
      </w:r>
      <w:r w:rsidR="00644CD5">
        <w:t>.</w:t>
      </w:r>
      <w:r>
        <w:t>747(Somatostatin 5 antag</w:t>
      </w:r>
      <w:r>
        <w:t>o</w:t>
      </w:r>
      <w:r>
        <w:t>nist) + 0</w:t>
      </w:r>
      <w:r w:rsidR="00644CD5">
        <w:t>.</w:t>
      </w:r>
      <w:r>
        <w:t>433(KLK3 expression inhibitor) + 0</w:t>
      </w:r>
      <w:r w:rsidR="00644CD5">
        <w:t>.</w:t>
      </w:r>
      <w:r>
        <w:t>986(3-Hydroxyanthranilate 3</w:t>
      </w:r>
      <w:r w:rsidR="00644CD5">
        <w:t>.</w:t>
      </w:r>
      <w:r>
        <w:t>4-dioxygenase inhibitor) -0</w:t>
      </w:r>
      <w:r w:rsidR="00644CD5">
        <w:t>.</w:t>
      </w:r>
      <w:r>
        <w:t>466(Cyclic AMP agonist) + 0</w:t>
      </w:r>
      <w:r w:rsidR="00644CD5">
        <w:t>.</w:t>
      </w:r>
      <w:r>
        <w:t>438(Glycogen synthase kinase-3 inhibitor) -1</w:t>
      </w:r>
      <w:r w:rsidR="00644CD5">
        <w:t>.</w:t>
      </w:r>
      <w:r>
        <w:t>27(UDP-glucuronosyltransferase 2B7 inhibitor) + 0</w:t>
      </w:r>
      <w:r w:rsidR="00644CD5">
        <w:t>.</w:t>
      </w:r>
      <w:r>
        <w:t>383(ICAM1 expression enhancer) + 0</w:t>
      </w:r>
      <w:r w:rsidR="00644CD5">
        <w:t>.</w:t>
      </w:r>
      <w:r>
        <w:t>148(Alanine racemase inhibitor) -0</w:t>
      </w:r>
      <w:r w:rsidR="00644CD5">
        <w:t>.</w:t>
      </w:r>
      <w:r>
        <w:t>209(Estrogen receptor beta antagonist) -0</w:t>
      </w:r>
      <w:r w:rsidR="00644CD5">
        <w:t>.</w:t>
      </w:r>
      <w:r>
        <w:t>213(Antisecretoric) -0</w:t>
      </w:r>
      <w:r w:rsidR="00644CD5">
        <w:t>.</w:t>
      </w:r>
      <w:r>
        <w:t>279(Carcinogenic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189(Potassium channel (Ca-activated) blocker) + 0</w:t>
      </w:r>
      <w:r w:rsidR="00644CD5">
        <w:t>.</w:t>
      </w:r>
      <w:r>
        <w:t>214(CYP1B1 substrate) + 0</w:t>
      </w:r>
      <w:r w:rsidR="00644CD5">
        <w:t>.</w:t>
      </w:r>
      <w:r>
        <w:t>236(ABCB1 expression enhancer) + 0</w:t>
      </w:r>
      <w:r w:rsidR="00644CD5">
        <w:t>.</w:t>
      </w:r>
      <w:r>
        <w:t>364(Anesthetic local) -0</w:t>
      </w:r>
      <w:r w:rsidR="00644CD5">
        <w:t>.</w:t>
      </w:r>
      <w:r>
        <w:t>361(Syk tyrosine kinase inhibitor) + 0</w:t>
      </w:r>
      <w:r w:rsidR="00644CD5">
        <w:t>.</w:t>
      </w:r>
      <w:r>
        <w:t>594(Alanine dehydrogenase inhibitor) + 0</w:t>
      </w:r>
      <w:r w:rsidR="00644CD5">
        <w:t>.</w:t>
      </w:r>
      <w:r>
        <w:t>591(15-Lipoxygenase inhibitor) -0</w:t>
      </w:r>
      <w:r w:rsidR="00644CD5">
        <w:t>.</w:t>
      </w:r>
      <w:r>
        <w:t>571(SMN2 expre</w:t>
      </w:r>
      <w:r>
        <w:t>s</w:t>
      </w:r>
      <w:r>
        <w:t>sion enhancer) -0</w:t>
      </w:r>
      <w:r w:rsidR="00644CD5">
        <w:t>.</w:t>
      </w:r>
      <w:r>
        <w:t>366(Ribosomal protein S6 kinase alpha 1 inhibitor) + 0</w:t>
      </w:r>
      <w:r w:rsidR="00644CD5">
        <w:t>.</w:t>
      </w:r>
      <w:r>
        <w:t>231(Proto-oncogene tyrosine-protein kinase Fgr inhibitor) + 0</w:t>
      </w:r>
      <w:r w:rsidR="00644CD5">
        <w:t>.</w:t>
      </w:r>
      <w:r>
        <w:t>518(Adenylate cyclase stimulant) -0</w:t>
      </w:r>
      <w:r w:rsidR="00644CD5">
        <w:t>.</w:t>
      </w:r>
      <w:r>
        <w:t>208(Steroid 17-alpha-hydroxylase/17</w:t>
      </w:r>
      <w:r w:rsidR="00644CD5">
        <w:t>.</w:t>
      </w:r>
      <w:r>
        <w:t>20 lyase inhibitor) -0</w:t>
      </w:r>
      <w:r w:rsidR="00644CD5">
        <w:t>.</w:t>
      </w:r>
      <w:r>
        <w:t>674(Cholesterol esterase inhibitor) -0</w:t>
      </w:r>
      <w:r w:rsidR="00644CD5">
        <w:t>.</w:t>
      </w:r>
      <w:r>
        <w:t>231(MAP kinase 13 inhibitor) + 0</w:t>
      </w:r>
      <w:r w:rsidR="00644CD5">
        <w:t>.</w:t>
      </w:r>
      <w:r>
        <w:t>123(Rhodesain inhibitor) -0</w:t>
      </w:r>
      <w:r w:rsidR="00644CD5">
        <w:t>.</w:t>
      </w:r>
      <w:r>
        <w:t>128(T cell receptor antagonist) -0</w:t>
      </w:r>
      <w:r w:rsidR="00644CD5">
        <w:t>.</w:t>
      </w:r>
      <w:r>
        <w:t>186(Cyclin-dependent kinase 5 inhibitor) -0</w:t>
      </w:r>
      <w:r w:rsidR="00644CD5">
        <w:t>.</w:t>
      </w:r>
      <w:r>
        <w:t>197(Glycogen synthase kinase-3 alpha inhibitor) + 0</w:t>
      </w:r>
      <w:r w:rsidR="00644CD5">
        <w:t>.</w:t>
      </w:r>
      <w:r>
        <w:t>101(Psychotropic) + 0</w:t>
      </w:r>
      <w:r w:rsidR="00644CD5">
        <w:t>.</w:t>
      </w:r>
      <w:r>
        <w:t>249(Cathepsin L2 inhibitor) + 0</w:t>
      </w:r>
      <w:r w:rsidR="00644CD5">
        <w:t>.</w:t>
      </w:r>
      <w:r>
        <w:t>131(Phospholipase A1 inhibitor) -0</w:t>
      </w:r>
      <w:r w:rsidR="00644CD5">
        <w:t>.</w:t>
      </w:r>
      <w:r>
        <w:t>138(Carbonyl reductase [NADPH] 1 inhibitor) -0</w:t>
      </w:r>
      <w:r w:rsidR="00644CD5">
        <w:t>.</w:t>
      </w:r>
      <w:r>
        <w:t>124(Antineoplastic (lymphocytic leukemia)) -0</w:t>
      </w:r>
      <w:r w:rsidR="00644CD5">
        <w:t>.</w:t>
      </w:r>
      <w:r>
        <w:t>6(Thioredoxin reductase inhibitor) -0</w:t>
      </w:r>
      <w:r w:rsidR="00644CD5">
        <w:t>.</w:t>
      </w:r>
      <w:r>
        <w:t>727(NADH dehydrogenase inhibitor) -0</w:t>
      </w:r>
      <w:r w:rsidR="00644CD5">
        <w:t>.</w:t>
      </w:r>
      <w:r>
        <w:t>235(Apolipoprotein B-100 inhibitor) + 0</w:t>
      </w:r>
      <w:r w:rsidR="00644CD5">
        <w:t>.</w:t>
      </w:r>
      <w:r>
        <w:t>69(Metalloproteinase inhibitor) + 1</w:t>
      </w:r>
      <w:r w:rsidR="00644CD5">
        <w:t>.</w:t>
      </w:r>
      <w:r>
        <w:t>46(CYP27A substrate) -0</w:t>
      </w:r>
      <w:r w:rsidR="00644CD5">
        <w:t>.</w:t>
      </w:r>
      <w:r>
        <w:t>579(Histone deacetylase 5 inhibitor) -0</w:t>
      </w:r>
      <w:r w:rsidR="00644CD5">
        <w:t>.</w:t>
      </w:r>
      <w:r>
        <w:t>0621(Antihypertensive) + 0</w:t>
      </w:r>
      <w:r w:rsidR="00644CD5">
        <w:t>.</w:t>
      </w:r>
      <w:r>
        <w:t>185(Estrogen agonist) + 0</w:t>
      </w:r>
      <w:r w:rsidR="00644CD5">
        <w:t>.</w:t>
      </w:r>
      <w:r>
        <w:t>369(GABA receptor antagonist) + 0</w:t>
      </w:r>
      <w:r w:rsidR="00644CD5">
        <w:t>.</w:t>
      </w:r>
      <w:r>
        <w:t>386(AR expression inhibitor) -0</w:t>
      </w:r>
      <w:r w:rsidR="00644CD5">
        <w:t>.</w:t>
      </w:r>
      <w:r>
        <w:t>662(EGR3 expression enhancer) -0</w:t>
      </w:r>
      <w:r w:rsidR="00644CD5">
        <w:t>.</w:t>
      </w:r>
      <w:r>
        <w:t>292(Aldose reductase inhibitor) -0</w:t>
      </w:r>
      <w:r w:rsidR="00644CD5">
        <w:t>.</w:t>
      </w:r>
      <w:r>
        <w:t>318(TP73 expression enhancer) + 0</w:t>
      </w:r>
      <w:r w:rsidR="00644CD5">
        <w:t>.</w:t>
      </w:r>
      <w:r>
        <w:t>348(Diamine N-acetyltransferase inhibitor) + 0</w:t>
      </w:r>
      <w:r w:rsidR="00644CD5">
        <w:t>.</w:t>
      </w:r>
      <w:r>
        <w:t>19(Pim-2 kinase inhibitor) + 0</w:t>
      </w:r>
      <w:r w:rsidR="00644CD5">
        <w:t>.</w:t>
      </w:r>
      <w:r>
        <w:t>577(Adenosine A3 receptor agonist) -0</w:t>
      </w:r>
      <w:r w:rsidR="00644CD5">
        <w:t>.</w:t>
      </w:r>
      <w:r>
        <w:t>715(Phosphodiesterase 1B inhibitor) + 0</w:t>
      </w:r>
      <w:r w:rsidR="00644CD5">
        <w:t>.</w:t>
      </w:r>
      <w:r>
        <w:t>175(Phosphodiesterase 6H inhibitor) + 0</w:t>
      </w:r>
      <w:r w:rsidR="00644CD5">
        <w:t>.</w:t>
      </w:r>
      <w:r>
        <w:t>218(Glyceraldehyde-3-phosphate dehydrogenase inhibitor) -0</w:t>
      </w:r>
      <w:r w:rsidR="00644CD5">
        <w:t>.</w:t>
      </w:r>
      <w:r>
        <w:t>181(Keratoses actinic (solar) treatment) -0</w:t>
      </w:r>
      <w:r w:rsidR="00644CD5">
        <w:t>.</w:t>
      </w:r>
      <w:r>
        <w:t>174(Protein-tyrosine phosphatase 1B inhibitor) + 0</w:t>
      </w:r>
      <w:r w:rsidR="00644CD5">
        <w:t>.</w:t>
      </w:r>
      <w:r>
        <w:t>118(Cytosolic pho</w:t>
      </w:r>
      <w:r>
        <w:t>s</w:t>
      </w:r>
      <w:r>
        <w:t>pholipase A2 inhibitor) + 0</w:t>
      </w:r>
      <w:r w:rsidR="00644CD5">
        <w:t>.</w:t>
      </w:r>
      <w:r>
        <w:t>655(Glycerol-3-phosphate dehydrogenase (NAD+) inhibitor) -0</w:t>
      </w:r>
      <w:r w:rsidR="00644CD5">
        <w:t>.</w:t>
      </w:r>
      <w:r>
        <w:t>169(Antimycobacterial) -0</w:t>
      </w:r>
      <w:r w:rsidR="00644CD5">
        <w:t>.</w:t>
      </w:r>
      <w:r>
        <w:t>393(Bradykinin antagonist) -0</w:t>
      </w:r>
      <w:r w:rsidR="00644CD5">
        <w:t>.</w:t>
      </w:r>
      <w:r>
        <w:t>304(PPARG expression enhancer) -0</w:t>
      </w:r>
      <w:r w:rsidR="00644CD5">
        <w:t>.</w:t>
      </w:r>
      <w:r>
        <w:t>189(Vascular endothelial growth factor 3 a</w:t>
      </w:r>
      <w:r>
        <w:t>n</w:t>
      </w:r>
      <w:r>
        <w:t>tagonist) -0</w:t>
      </w:r>
      <w:r w:rsidR="00644CD5">
        <w:t>.</w:t>
      </w:r>
      <w:r>
        <w:t>861(Ribulose-bisphosphate carboxylase inhibitor) + 0</w:t>
      </w:r>
      <w:r w:rsidR="00644CD5">
        <w:t>.</w:t>
      </w:r>
      <w:r>
        <w:t>523(Mannosyl-oligosaccharide 1</w:t>
      </w:r>
      <w:r w:rsidR="00644CD5">
        <w:t>.</w:t>
      </w:r>
      <w:r>
        <w:t>2-alpha-mannosidase inhibitor) + 0</w:t>
      </w:r>
      <w:r w:rsidR="00644CD5">
        <w:t>.</w:t>
      </w:r>
      <w:r>
        <w:t>212(Carcinogenic</w:t>
      </w:r>
      <w:r w:rsidR="00644CD5">
        <w:t>.</w:t>
      </w:r>
      <w:r>
        <w:t xml:space="preserve"> group 2B) + 0</w:t>
      </w:r>
      <w:r w:rsidR="00644CD5">
        <w:t>.</w:t>
      </w:r>
      <w:r>
        <w:t>422(PRL phosphatase inhibitor) + 0</w:t>
      </w:r>
      <w:r w:rsidR="00644CD5">
        <w:t>.</w:t>
      </w:r>
      <w:r>
        <w:t>143(Histone deac</w:t>
      </w:r>
      <w:r>
        <w:t>e</w:t>
      </w:r>
      <w:r>
        <w:t>tylase 3 inhibitor) -0</w:t>
      </w:r>
      <w:r w:rsidR="00644CD5">
        <w:t>.</w:t>
      </w:r>
      <w:r>
        <w:t>144(Protein kinase (CK2) inhibitor) + 0</w:t>
      </w:r>
      <w:r w:rsidR="00644CD5">
        <w:t>.</w:t>
      </w:r>
      <w:r>
        <w:t>465(3-Hydroxybutyrate dehydrogenase inhibitor) + 0</w:t>
      </w:r>
      <w:r w:rsidR="00644CD5">
        <w:t>.</w:t>
      </w:r>
      <w:r>
        <w:t>0796(Cachexia treatment) -0</w:t>
      </w:r>
      <w:r w:rsidR="00644CD5">
        <w:t>.</w:t>
      </w:r>
      <w:r>
        <w:t>158(Vesicle monoamine transporter inhibitor) -0</w:t>
      </w:r>
      <w:r w:rsidR="00644CD5">
        <w:t>.</w:t>
      </w:r>
      <w:r>
        <w:t>581(Rhodopsin kinase inhibitor) + 0</w:t>
      </w:r>
      <w:r w:rsidR="00644CD5">
        <w:t>.</w:t>
      </w:r>
      <w:r>
        <w:t>147(Alpha 2c adrenoreceptor agonist) + 0</w:t>
      </w:r>
      <w:r w:rsidR="00644CD5">
        <w:t>.</w:t>
      </w:r>
      <w:r>
        <w:t>239(Ulcer</w:t>
      </w:r>
      <w:r w:rsidR="00644CD5">
        <w:t>.</w:t>
      </w:r>
      <w:r>
        <w:t xml:space="preserve"> peptic) + 0</w:t>
      </w:r>
      <w:r w:rsidR="00644CD5">
        <w:t>.</w:t>
      </w:r>
      <w:r>
        <w:t>392(NMDA receptor subunit 3A antagonist) -0</w:t>
      </w:r>
      <w:r w:rsidR="00644CD5">
        <w:t>.</w:t>
      </w:r>
      <w:r>
        <w:t>113(Alpha 2d adrenoreceptor agonist) -0</w:t>
      </w:r>
      <w:r w:rsidR="00644CD5">
        <w:t>.</w:t>
      </w:r>
      <w:r>
        <w:t>257(Ubiquinol-cytochrome-c reductase inhibitor) + 0</w:t>
      </w:r>
      <w:r w:rsidR="00644CD5">
        <w:t>.</w:t>
      </w:r>
      <w:r>
        <w:t>1(PfA-M1 aminope</w:t>
      </w:r>
      <w:r>
        <w:t>p</w:t>
      </w:r>
      <w:r>
        <w:t>tidase inhibitor) + 0</w:t>
      </w:r>
      <w:r w:rsidR="00644CD5">
        <w:t>.</w:t>
      </w:r>
      <w:r>
        <w:t>0864(Antipsoriatic) -0</w:t>
      </w:r>
      <w:r w:rsidR="00644CD5">
        <w:t>.</w:t>
      </w:r>
      <w:r>
        <w:t>345(VCAM1 expression enhancer) -0</w:t>
      </w:r>
      <w:r w:rsidR="00644CD5">
        <w:t>.</w:t>
      </w:r>
      <w:r>
        <w:t>0237(NumNegative) + 0</w:t>
      </w:r>
      <w:r w:rsidR="00644CD5">
        <w:t>.</w:t>
      </w:r>
      <w:r>
        <w:t>103(Transcription factor STAT1 inhibitor) + 1</w:t>
      </w:r>
      <w:r w:rsidR="00644CD5">
        <w:t>.</w:t>
      </w:r>
      <w:r>
        <w:t>08(Gentamicin 3'-N-acetyltransferase inhibitor) -0</w:t>
      </w:r>
      <w:r w:rsidR="00644CD5">
        <w:t>.</w:t>
      </w:r>
      <w:r>
        <w:t>309(CCND3 e</w:t>
      </w:r>
      <w:r>
        <w:t>x</w:t>
      </w:r>
      <w:r>
        <w:t>pression inhibitor) + 0</w:t>
      </w:r>
      <w:r w:rsidR="00644CD5">
        <w:t>.</w:t>
      </w:r>
      <w:r>
        <w:t>0936(Phosphate transporter inhibitor) + 0</w:t>
      </w:r>
      <w:r w:rsidR="00644CD5">
        <w:t>.</w:t>
      </w:r>
      <w:r>
        <w:t>53(CYP19 substrate) -0</w:t>
      </w:r>
      <w:r w:rsidR="00644CD5">
        <w:t>.</w:t>
      </w:r>
      <w:r>
        <w:t>13(Interleukin 1b antagonist) -0</w:t>
      </w:r>
      <w:r w:rsidR="00644CD5">
        <w:t>.</w:t>
      </w:r>
      <w:r>
        <w:t>276(SQLE expression inhibitor) -0</w:t>
      </w:r>
      <w:r w:rsidR="00644CD5">
        <w:t>.</w:t>
      </w:r>
      <w:r>
        <w:t>136(Phosphodiesterase 7A inhibitor) -0</w:t>
      </w:r>
      <w:r w:rsidR="00644CD5">
        <w:t>.</w:t>
      </w:r>
      <w:r>
        <w:t>463(Tryptase gamma inhibitor) + 0</w:t>
      </w:r>
      <w:r w:rsidR="00644CD5">
        <w:t>.</w:t>
      </w:r>
      <w:r>
        <w:t>445(Peptide deformylase inhibitor) -3</w:t>
      </w:r>
      <w:r w:rsidR="00644CD5">
        <w:t>.</w:t>
      </w:r>
      <w:r>
        <w:t>57(Length^2) + 0</w:t>
      </w:r>
      <w:r w:rsidR="00644CD5">
        <w:t>.</w:t>
      </w:r>
      <w:r>
        <w:t>124(Multidrug resistance-associated protein inhibitor) + 0</w:t>
      </w:r>
      <w:r w:rsidR="00644CD5">
        <w:t>.</w:t>
      </w:r>
      <w:r>
        <w:t>0895(Protein kinase C delta inhibitor) -0</w:t>
      </w:r>
      <w:r w:rsidR="00644CD5">
        <w:t>.</w:t>
      </w:r>
      <w:r>
        <w:t>241(Phenylalanine-tRNA ligase inhibitor) + 0</w:t>
      </w:r>
      <w:r w:rsidR="00644CD5">
        <w:t>.</w:t>
      </w:r>
      <w:r>
        <w:t>342(Endothelial nitric-oxide synthase inhibitor) + 0</w:t>
      </w:r>
      <w:r w:rsidR="00644CD5">
        <w:t>.</w:t>
      </w:r>
      <w:r>
        <w:t>172(CDK4 expression inhibitor) -0</w:t>
      </w:r>
      <w:r w:rsidR="00644CD5">
        <w:t>.</w:t>
      </w:r>
      <w:r>
        <w:t>176(CYP3A5 substrate) + 0</w:t>
      </w:r>
      <w:r w:rsidR="00644CD5">
        <w:t>.</w:t>
      </w:r>
      <w:r>
        <w:t>323(I kappa B kinase inhibitor) -0</w:t>
      </w:r>
      <w:r w:rsidR="00644CD5">
        <w:t>.</w:t>
      </w:r>
      <w:r>
        <w:t>0788(Platelet aggregation inhibitor) -0</w:t>
      </w:r>
      <w:r w:rsidR="00644CD5">
        <w:t>.</w:t>
      </w:r>
      <w:r>
        <w:t>259(Gastrointestinal motility stimulant) + 0</w:t>
      </w:r>
      <w:r w:rsidR="00644CD5">
        <w:t>.</w:t>
      </w:r>
      <w:r>
        <w:t>208(ABCC2 expression enha</w:t>
      </w:r>
      <w:r>
        <w:t>n</w:t>
      </w:r>
      <w:r>
        <w:t>cer) + 0</w:t>
      </w:r>
      <w:r w:rsidR="00644CD5">
        <w:t>.</w:t>
      </w:r>
      <w:r>
        <w:t>334(Kallikrein 1 inhibitor) -0</w:t>
      </w:r>
      <w:r w:rsidR="00644CD5">
        <w:t>.</w:t>
      </w:r>
      <w:r>
        <w:t>125(24-sterol C-methyltransferase inhibitor) + 0</w:t>
      </w:r>
      <w:r w:rsidR="00644CD5">
        <w:t>.</w:t>
      </w:r>
      <w:r>
        <w:t>229(Raynaud's phenomenon) -0</w:t>
      </w:r>
      <w:r w:rsidR="00644CD5">
        <w:t>.</w:t>
      </w:r>
      <w:r>
        <w:t>114(Adenosylhomocysteine nucleosidase inhibitor) -0</w:t>
      </w:r>
      <w:r w:rsidR="00644CD5">
        <w:t>.</w:t>
      </w:r>
      <w:r>
        <w:t>111(Mineralocorticoid antagonist) -0</w:t>
      </w:r>
      <w:r w:rsidR="00644CD5">
        <w:t>.</w:t>
      </w:r>
      <w:r>
        <w:t>4(5-Formyltetrahydrofolate cyclo-ligase inhibitor) + 0</w:t>
      </w:r>
      <w:r w:rsidR="00644CD5">
        <w:t>.</w:t>
      </w:r>
      <w:r>
        <w:t>31(SELENBP1 expression inhibitor) -0</w:t>
      </w:r>
      <w:r w:rsidR="00644CD5">
        <w:t>.</w:t>
      </w:r>
      <w:r>
        <w:t>392(Protein C (activated) inhibitor) -0</w:t>
      </w:r>
      <w:r w:rsidR="00644CD5">
        <w:t>.</w:t>
      </w:r>
      <w:r>
        <w:t>0867(MAP3K7 inhibitor) + 0</w:t>
      </w:r>
      <w:r w:rsidR="00644CD5">
        <w:t>.</w:t>
      </w:r>
      <w:r>
        <w:t>324(Heat shock 70 kDa protein 1 antagonist) -0</w:t>
      </w:r>
      <w:r w:rsidR="00644CD5">
        <w:t>.</w:t>
      </w:r>
      <w:r>
        <w:t>192(Cytokine production inhibitor) + 0</w:t>
      </w:r>
      <w:r w:rsidR="00644CD5">
        <w:t>.</w:t>
      </w:r>
      <w:r>
        <w:t>117(CYP11B2 inhibitor) + 0</w:t>
      </w:r>
      <w:r w:rsidR="00644CD5">
        <w:t>.</w:t>
      </w:r>
      <w:r>
        <w:t>26(Protein kinase stimulant) -0</w:t>
      </w:r>
      <w:r w:rsidR="00644CD5">
        <w:t>.</w:t>
      </w:r>
      <w:r>
        <w:t>221(Androgen antagonist) + 0</w:t>
      </w:r>
      <w:r w:rsidR="00644CD5">
        <w:t>.</w:t>
      </w:r>
      <w:r>
        <w:t>282(Serine-glyoxylate transaminase inhibitor) -0</w:t>
      </w:r>
      <w:r w:rsidR="00644CD5">
        <w:t>.</w:t>
      </w:r>
      <w:r>
        <w:t>0801(Antidiuretic hormone agonist) + 0</w:t>
      </w:r>
      <w:r w:rsidR="00644CD5">
        <w:t>.</w:t>
      </w:r>
      <w:r>
        <w:t>26(Peroxisome proliferator-activated receptor antagonist) -0</w:t>
      </w:r>
      <w:r w:rsidR="00644CD5">
        <w:t>.</w:t>
      </w:r>
      <w:r>
        <w:t>107(Transforming growth factor beta antagonist) -0</w:t>
      </w:r>
      <w:r w:rsidR="00644CD5">
        <w:t>.</w:t>
      </w:r>
      <w:r>
        <w:t>284(Tripeptidyl-peptidase I inhibitor) -0</w:t>
      </w:r>
      <w:r w:rsidR="00644CD5">
        <w:t>.</w:t>
      </w:r>
      <w:r>
        <w:t>158(UDP-glucuronosyltransferase substrate) -0</w:t>
      </w:r>
      <w:r w:rsidR="00644CD5">
        <w:t>.</w:t>
      </w:r>
      <w:r>
        <w:t>104(Renin inhibitor) + 0</w:t>
      </w:r>
      <w:r w:rsidR="00644CD5">
        <w:t>.</w:t>
      </w:r>
      <w:r>
        <w:t>3(Cyclohexadienyl dehydrogenase inhib</w:t>
      </w:r>
      <w:r>
        <w:t>i</w:t>
      </w:r>
      <w:r>
        <w:lastRenderedPageBreak/>
        <w:t>tor) + 0</w:t>
      </w:r>
      <w:r w:rsidR="00644CD5">
        <w:t>.</w:t>
      </w:r>
      <w:r>
        <w:t>0787(Antiprotozoal (Toxoplasma)) + 0</w:t>
      </w:r>
      <w:r w:rsidR="00644CD5">
        <w:t>.</w:t>
      </w:r>
      <w:r>
        <w:t>332(Malate dehydrogenase (decarboxylating) inhibitor) -0</w:t>
      </w:r>
      <w:r w:rsidR="00644CD5">
        <w:t>.</w:t>
      </w:r>
      <w:r>
        <w:t>0814(Retinoic acid beta receptor agonist) + 0</w:t>
      </w:r>
      <w:r w:rsidR="00644CD5">
        <w:t>.</w:t>
      </w:r>
      <w:r>
        <w:t>313(Cytosine deaminase inhibitor) + 0</w:t>
      </w:r>
      <w:r w:rsidR="00644CD5">
        <w:t>.</w:t>
      </w:r>
      <w:r>
        <w:t>0976(Janus tyrosine kinase 1 inhibitor) -0</w:t>
      </w:r>
      <w:r w:rsidR="00644CD5">
        <w:t>.</w:t>
      </w:r>
      <w:r>
        <w:t>456(Ribose-phosphate diphosphokinase inhibitor) + 0</w:t>
      </w:r>
      <w:r w:rsidR="00644CD5">
        <w:t>.</w:t>
      </w:r>
      <w:r>
        <w:t>102(Pepsin inhibitor) -0</w:t>
      </w:r>
      <w:r w:rsidR="00644CD5">
        <w:t>.</w:t>
      </w:r>
      <w:r>
        <w:t>0739(HIV-1 integrase inhibitor) + 0</w:t>
      </w:r>
      <w:r w:rsidR="00644CD5">
        <w:t>.</w:t>
      </w:r>
      <w:r>
        <w:t>0689(Sodium/glucose cotransporter 2 inhibitor) -0</w:t>
      </w:r>
      <w:r w:rsidR="00644CD5">
        <w:t>.</w:t>
      </w:r>
      <w:r>
        <w:t>171(Heat shock protein 90 beta antagonist) + 0</w:t>
      </w:r>
      <w:r w:rsidR="00644CD5">
        <w:t>.</w:t>
      </w:r>
      <w:r>
        <w:t>0623(Proteasome subunit beta type-5 inhibitor) + 0</w:t>
      </w:r>
      <w:r w:rsidR="00644CD5">
        <w:t>.</w:t>
      </w:r>
      <w:r>
        <w:t>249(Adenosine A2b receptor antagonist) -0</w:t>
      </w:r>
      <w:r w:rsidR="00644CD5">
        <w:t>.</w:t>
      </w:r>
      <w:r>
        <w:t>329(Beta-N-acetylhexosaminidase inhibitor) + 0</w:t>
      </w:r>
      <w:r w:rsidR="00644CD5">
        <w:t>.</w:t>
      </w:r>
      <w:r>
        <w:t>0536(Angiogenesis inhibitor) + 0</w:t>
      </w:r>
      <w:r w:rsidR="00644CD5">
        <w:t>.</w:t>
      </w:r>
      <w:r>
        <w:t>113(Cyclin E2 inhibitor) + 0</w:t>
      </w:r>
      <w:r w:rsidR="00644CD5">
        <w:t>.</w:t>
      </w:r>
      <w:r>
        <w:t>0772(Neutropenia treatment) + 0</w:t>
      </w:r>
      <w:r w:rsidR="00644CD5">
        <w:t>.</w:t>
      </w:r>
      <w:r>
        <w:t>0633(Interleukin 1 antagonist) + 0</w:t>
      </w:r>
      <w:r w:rsidR="00644CD5">
        <w:t>.</w:t>
      </w:r>
      <w:r>
        <w:t>147(Cystathionine beta-synthase inhibitor) + 0</w:t>
      </w:r>
      <w:r w:rsidR="00644CD5">
        <w:t>.</w:t>
      </w:r>
      <w:r>
        <w:t>0561(Antineoplastic (endocrine cancer)) + 0</w:t>
      </w:r>
      <w:r w:rsidR="00644CD5">
        <w:t>.</w:t>
      </w:r>
      <w:r>
        <w:t>0697(Farnesoid X receptor agonist) -0</w:t>
      </w:r>
      <w:r w:rsidR="00644CD5">
        <w:t>.</w:t>
      </w:r>
      <w:r>
        <w:t>0783(Proto-oncogene tyrosine-protein kinase CSK inhibitor) -0</w:t>
      </w:r>
      <w:r w:rsidR="00644CD5">
        <w:t>.</w:t>
      </w:r>
      <w:r>
        <w:t>166(Nicotinic neuronal receptor agonist) -0</w:t>
      </w:r>
      <w:r w:rsidR="00644CD5">
        <w:t>.</w:t>
      </w:r>
      <w:r>
        <w:t>246(UDP-glucuronate decarboxylase inhibitor) + 0</w:t>
      </w:r>
      <w:r w:rsidR="00644CD5">
        <w:t>.</w:t>
      </w:r>
      <w:r>
        <w:t>105(Sigma receptor agonist) -0</w:t>
      </w:r>
      <w:r w:rsidR="00644CD5">
        <w:t>.</w:t>
      </w:r>
      <w:r>
        <w:t>0514(Melatonin 1 agonist) + 0</w:t>
      </w:r>
      <w:r w:rsidR="00644CD5">
        <w:t>.</w:t>
      </w:r>
      <w:r>
        <w:t>0969(IL1B expression enhancer) + 0</w:t>
      </w:r>
      <w:r w:rsidR="00644CD5">
        <w:t>.</w:t>
      </w:r>
      <w:r>
        <w:t>0788(Integrin antagonist) -0</w:t>
      </w:r>
      <w:r w:rsidR="00644CD5">
        <w:t>.</w:t>
      </w:r>
      <w:r>
        <w:t>0562(Selectin antagonist) -0</w:t>
      </w:r>
      <w:r w:rsidR="00644CD5">
        <w:t>.</w:t>
      </w:r>
      <w:r>
        <w:t>116(Potassium channel (Voltage-sensitive) activator) + 0</w:t>
      </w:r>
      <w:r w:rsidR="00644CD5">
        <w:t>.</w:t>
      </w:r>
      <w:r>
        <w:t>0735(Vesicle monoamine transporter 2 inhibitor) -0</w:t>
      </w:r>
      <w:r w:rsidR="00644CD5">
        <w:t>.</w:t>
      </w:r>
      <w:r>
        <w:t>0594(Prokinetic) -0</w:t>
      </w:r>
      <w:r w:rsidR="00644CD5">
        <w:t>.</w:t>
      </w:r>
      <w:r>
        <w:t>195(Kallikrein 13 inhibitor) + 0</w:t>
      </w:r>
      <w:r w:rsidR="00644CD5">
        <w:t>.</w:t>
      </w:r>
      <w:r>
        <w:t>183(Deoxyhypusine monooxygenase inhibitor) -0</w:t>
      </w:r>
      <w:r w:rsidR="00644CD5">
        <w:t>.</w:t>
      </w:r>
      <w:r>
        <w:t>105(KPNA2 expression inhibitor) + 0</w:t>
      </w:r>
      <w:r w:rsidR="00644CD5">
        <w:t>.</w:t>
      </w:r>
      <w:r>
        <w:t>0517(Neurotoxic) + 0</w:t>
      </w:r>
      <w:r w:rsidR="00644CD5">
        <w:t>.</w:t>
      </w:r>
      <w:r>
        <w:t>0708(Saluretic) + 0</w:t>
      </w:r>
      <w:r w:rsidR="00644CD5">
        <w:t>.</w:t>
      </w:r>
      <w:r>
        <w:t>0342(Dual specificity phosphatase 1 inhibitor) -0</w:t>
      </w:r>
      <w:r w:rsidR="00644CD5">
        <w:t>.</w:t>
      </w:r>
      <w:r>
        <w:t>151(Transthyretin amyloid fibril formation inhibitor) + 0</w:t>
      </w:r>
      <w:r w:rsidR="00644CD5">
        <w:t>.</w:t>
      </w:r>
      <w:r>
        <w:t>0486(Protein kinase B beta inhibitor) -0</w:t>
      </w:r>
      <w:r w:rsidR="00644CD5">
        <w:t>.</w:t>
      </w:r>
      <w:r>
        <w:t>108(Choline kinase inhibitor) -0</w:t>
      </w:r>
      <w:r w:rsidR="00644CD5">
        <w:t>.</w:t>
      </w:r>
      <w:r>
        <w:t>0649(T cell receptor gamma-delta antag</w:t>
      </w:r>
      <w:r>
        <w:t>o</w:t>
      </w:r>
      <w:r>
        <w:t>nist) + 0</w:t>
      </w:r>
      <w:r w:rsidR="00644CD5">
        <w:t>.</w:t>
      </w:r>
      <w:r>
        <w:t>0886(L-threonine 3-dehydrogenase inhibitor) -0</w:t>
      </w:r>
      <w:r w:rsidR="00644CD5">
        <w:t>.</w:t>
      </w:r>
      <w:r>
        <w:t>0449(Opioid agonist) + 0</w:t>
      </w:r>
      <w:r w:rsidR="00644CD5">
        <w:t>.</w:t>
      </w:r>
      <w:r>
        <w:t>0839(Anticataract) -0</w:t>
      </w:r>
      <w:r w:rsidR="00644CD5">
        <w:t>.</w:t>
      </w:r>
      <w:r>
        <w:t>0298(Dihydrofolate reductase 1 (Escherichia coli) inhibitor) + 0</w:t>
      </w:r>
      <w:r w:rsidR="00644CD5">
        <w:t>.</w:t>
      </w:r>
      <w:r>
        <w:t>0484(Carcinogenic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adrenal gland) + 0</w:t>
      </w:r>
      <w:r w:rsidR="00644CD5">
        <w:t>.</w:t>
      </w:r>
      <w:r>
        <w:t>0349(Liver X receptor alpha agonist) -0</w:t>
      </w:r>
      <w:r w:rsidR="00644CD5">
        <w:t>.</w:t>
      </w:r>
      <w:r>
        <w:t>0629(CYP2B2 substrate) -0</w:t>
      </w:r>
      <w:r w:rsidR="00644CD5">
        <w:t>.</w:t>
      </w:r>
      <w:r>
        <w:t>0963(Chemopreventive) + 0</w:t>
      </w:r>
      <w:r w:rsidR="00644CD5">
        <w:t>.</w:t>
      </w:r>
      <w:r>
        <w:t>0999(Follicle-stimulating hormone antagonist) + 0</w:t>
      </w:r>
      <w:r w:rsidR="00644CD5">
        <w:t>.</w:t>
      </w:r>
      <w:r>
        <w:t>0317(Protease inhibitor) + 0</w:t>
      </w:r>
      <w:r w:rsidR="00644CD5">
        <w:t>.</w:t>
      </w:r>
      <w:r>
        <w:t>0308(Antiemetic) -0</w:t>
      </w:r>
      <w:r w:rsidR="00644CD5">
        <w:t>.</w:t>
      </w:r>
      <w:r>
        <w:t>0367(CLU expression enha</w:t>
      </w:r>
      <w:r>
        <w:t>n</w:t>
      </w:r>
      <w:r>
        <w:t>cer) -0</w:t>
      </w:r>
      <w:r w:rsidR="00644CD5">
        <w:t>.</w:t>
      </w:r>
      <w:r>
        <w:t>0283(Methionyl aminopeptidase 2 inhibitor) -0</w:t>
      </w:r>
      <w:r w:rsidR="00644CD5">
        <w:t>.</w:t>
      </w:r>
      <w:r>
        <w:t>0229(Sarcopenia treatment) + 0</w:t>
      </w:r>
      <w:r w:rsidR="00644CD5">
        <w:t>.</w:t>
      </w:r>
      <w:r>
        <w:t>0953(Cyclopropane-fatty-acyl-phospholipid synthase inhibitor) + 0</w:t>
      </w:r>
      <w:r w:rsidR="00644CD5">
        <w:t>.</w:t>
      </w:r>
      <w:r>
        <w:t>0712(Cytochrome c oxidase inhibitor) + 0</w:t>
      </w:r>
      <w:r w:rsidR="00644CD5">
        <w:t>.</w:t>
      </w:r>
      <w:r>
        <w:t>0233(N-Acetylated alpha-linked acidic dipeptidase inhibitor) + 0</w:t>
      </w:r>
      <w:r w:rsidR="00644CD5">
        <w:t>.</w:t>
      </w:r>
      <w:r>
        <w:t>0172(Transforming protein p21/H-Ras-1 inhibitor) -0</w:t>
      </w:r>
      <w:r w:rsidR="00644CD5">
        <w:t>.</w:t>
      </w:r>
      <w:r>
        <w:t>0231(HIV-2 pol protein inhibitor) + 0</w:t>
      </w:r>
      <w:r w:rsidR="00644CD5">
        <w:t>.</w:t>
      </w:r>
      <w:r>
        <w:t>0722(Opioid kappa 2 receptor antagonist) + 0</w:t>
      </w:r>
      <w:r w:rsidR="00644CD5">
        <w:t>.</w:t>
      </w:r>
      <w:r>
        <w:t>0705(Anticholelithogenic) -0</w:t>
      </w:r>
      <w:r w:rsidR="00644CD5">
        <w:t>.</w:t>
      </w:r>
      <w:r>
        <w:t>056(Nicotinic alpha7 receptor agonist) + 0</w:t>
      </w:r>
      <w:r w:rsidR="00644CD5">
        <w:t>.</w:t>
      </w:r>
      <w:r>
        <w:t>0309(Growth factor agonist) + 0</w:t>
      </w:r>
      <w:r w:rsidR="00644CD5">
        <w:t>.</w:t>
      </w:r>
      <w:r>
        <w:t>0516(NAD+ nucleosidase inhibitor) + 0</w:t>
      </w:r>
      <w:r w:rsidR="00644CD5">
        <w:t>.</w:t>
      </w:r>
      <w:r>
        <w:t>0131(Attention deficit/hyperactivity diso</w:t>
      </w:r>
      <w:r>
        <w:t>r</w:t>
      </w:r>
      <w:r>
        <w:t>der treatment) + 0</w:t>
      </w:r>
      <w:r w:rsidR="00644CD5">
        <w:t>.</w:t>
      </w:r>
      <w:r>
        <w:t>011(Luteinizing hormone-releasing hormone antagonist) -0</w:t>
      </w:r>
      <w:r w:rsidR="00644CD5">
        <w:t>.</w:t>
      </w:r>
      <w:r>
        <w:t>0156(Kruppel-like factor 5 inhibitor) + 0</w:t>
      </w:r>
      <w:r w:rsidR="00644CD5">
        <w:t>.</w:t>
      </w:r>
      <w:r>
        <w:t>0226(Dihydroxy-acid dehydratase inhibitor) -0</w:t>
      </w:r>
      <w:r w:rsidR="00644CD5">
        <w:t>.</w:t>
      </w:r>
      <w:r>
        <w:t>0356(CYP24 substrate) + 0</w:t>
      </w:r>
      <w:r w:rsidR="00644CD5">
        <w:t>.</w:t>
      </w:r>
      <w:r>
        <w:t>0237(Oxaloacetate decarboxylase inhib</w:t>
      </w:r>
      <w:r>
        <w:t>i</w:t>
      </w:r>
      <w:r>
        <w:t>tor) + 0</w:t>
      </w:r>
      <w:r w:rsidR="00644CD5">
        <w:t>.</w:t>
      </w:r>
      <w:r>
        <w:t>00814(Galactose oxidase inhibitor) + 0</w:t>
      </w:r>
      <w:r w:rsidR="00644CD5">
        <w:t>.</w:t>
      </w:r>
      <w:r>
        <w:t>0184(Opioid kappa 2b receptor antagonist) + 0</w:t>
      </w:r>
      <w:r w:rsidR="00644CD5">
        <w:t>.</w:t>
      </w:r>
      <w:r>
        <w:t>00851(Glycogen sy</w:t>
      </w:r>
      <w:r>
        <w:t>n</w:t>
      </w:r>
      <w:r>
        <w:t>thase kinase-3 beta inhibitor) + 0</w:t>
      </w:r>
      <w:r w:rsidR="00644CD5">
        <w:t>.</w:t>
      </w:r>
      <w:r>
        <w:t>0067(FTH1 expression enhancer) + 0</w:t>
      </w:r>
      <w:r w:rsidR="00644CD5">
        <w:t>.</w:t>
      </w:r>
      <w:r>
        <w:t>0128(Cytochrome oxidase inhibitor) -0</w:t>
      </w:r>
      <w:r w:rsidR="00644CD5">
        <w:t>.</w:t>
      </w:r>
      <w:r>
        <w:t>00359(Melatonin 3 antagonist) + 0</w:t>
      </w:r>
      <w:r w:rsidR="00644CD5">
        <w:t>.</w:t>
      </w:r>
      <w:r>
        <w:t>00686(Magnesium-protoporphyrin IX methyltransferase inhibitor) + 0</w:t>
      </w:r>
      <w:r w:rsidR="00644CD5">
        <w:t>.</w:t>
      </w:r>
      <w:r>
        <w:t>00249(Sialidase 3 inhibitor) -0</w:t>
      </w:r>
      <w:r w:rsidR="00644CD5">
        <w:t>.</w:t>
      </w:r>
      <w:r>
        <w:t>000608(Putrescine oxidase inhibitor) + 6</w:t>
      </w:r>
      <w:r w:rsidR="00644CD5">
        <w:t>.</w:t>
      </w:r>
      <w:r>
        <w:t>12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273(Dopamine D1A antagonist) -0</w:t>
      </w:r>
      <w:r w:rsidR="00644CD5">
        <w:t>.</w:t>
      </w:r>
      <w:r>
        <w:t>268(Cytosol alanyl aminopeptidase inhibitor) + 0</w:t>
      </w:r>
      <w:r w:rsidR="00644CD5">
        <w:t>.</w:t>
      </w:r>
      <w:r>
        <w:t>338(Miotic) + 0</w:t>
      </w:r>
      <w:r w:rsidR="00644CD5">
        <w:t>.</w:t>
      </w:r>
      <w:r>
        <w:t>197(NumAromAtoms) -0</w:t>
      </w:r>
      <w:r w:rsidR="00644CD5">
        <w:t>.</w:t>
      </w:r>
      <w:r>
        <w:t>446(HCV NS5B polymerase inhibitor) -1</w:t>
      </w:r>
      <w:r w:rsidR="00644CD5">
        <w:t>.</w:t>
      </w:r>
      <w:r>
        <w:t>23(Alpha</w:t>
      </w:r>
      <w:r w:rsidR="00644CD5">
        <w:t>.</w:t>
      </w:r>
      <w:r>
        <w:t>alpha-trehalose phosphorylase (co</w:t>
      </w:r>
      <w:r>
        <w:t>n</w:t>
      </w:r>
      <w:r>
        <w:t>figuration-retaining) inhibitor) + 0</w:t>
      </w:r>
      <w:r w:rsidR="00644CD5">
        <w:t>.</w:t>
      </w:r>
      <w:r>
        <w:t>188(NR0B2 expression enhancer) -0</w:t>
      </w:r>
      <w:r w:rsidR="00644CD5">
        <w:t>.</w:t>
      </w:r>
      <w:r>
        <w:t>314(MAP kinase kinase 2 inhibitor) + 0</w:t>
      </w:r>
      <w:r w:rsidR="00644CD5">
        <w:t>.</w:t>
      </w:r>
      <w:r>
        <w:t>676(Glyceraldehyde-3-phosphate dehydrogenase inhibitor) -0</w:t>
      </w:r>
      <w:r w:rsidR="00644CD5">
        <w:t>.</w:t>
      </w:r>
      <w:r>
        <w:t>745(Leukopenia) + 0</w:t>
      </w:r>
      <w:r w:rsidR="00644CD5">
        <w:t>.</w:t>
      </w:r>
      <w:r>
        <w:t>629(Bradycardic) -0</w:t>
      </w:r>
      <w:r w:rsidR="00644CD5">
        <w:t>.</w:t>
      </w:r>
      <w:r>
        <w:t>156(Restenosis treatment) -0</w:t>
      </w:r>
      <w:r w:rsidR="00644CD5">
        <w:t>.</w:t>
      </w:r>
      <w:r>
        <w:t>388(Protein-tyrosine phosphatase 1B inhibitor) + 0</w:t>
      </w:r>
      <w:r w:rsidR="00644CD5">
        <w:t>.</w:t>
      </w:r>
      <w:r>
        <w:t>653(CYP2C18 inhibitor) + 0</w:t>
      </w:r>
      <w:r w:rsidR="00644CD5">
        <w:t>.</w:t>
      </w:r>
      <w:r>
        <w:t>157(Dihydroneopterin aldolase inhibitor) -0</w:t>
      </w:r>
      <w:r w:rsidR="00644CD5">
        <w:t>.</w:t>
      </w:r>
      <w:r>
        <w:t>605(Carcinogenic) + 1</w:t>
      </w:r>
      <w:r w:rsidR="00644CD5">
        <w:t>.</w:t>
      </w:r>
      <w:r>
        <w:t>18(Ether-a-go-go potassium channel 1 blocker) + 0</w:t>
      </w:r>
      <w:r w:rsidR="00644CD5">
        <w:t>.</w:t>
      </w:r>
      <w:r>
        <w:t>0546(Antieczematic atopic) -0</w:t>
      </w:r>
      <w:r w:rsidR="00644CD5">
        <w:t>.</w:t>
      </w:r>
      <w:r>
        <w:t>0897(Immunoglobulin E antagonist) + 10</w:t>
      </w:r>
      <w:r w:rsidR="00644CD5">
        <w:t>.</w:t>
      </w:r>
      <w:r>
        <w:t>3(Length) -0</w:t>
      </w:r>
      <w:r w:rsidR="00644CD5">
        <w:t>.</w:t>
      </w:r>
      <w:r>
        <w:t>108(Antineoplastic (uterine cancer)) + 0</w:t>
      </w:r>
      <w:r w:rsidR="00644CD5">
        <w:t>.</w:t>
      </w:r>
      <w:r>
        <w:t>468(Estrogen beta receptor agonist) -0</w:t>
      </w:r>
      <w:r w:rsidR="00644CD5">
        <w:t>.</w:t>
      </w:r>
      <w:r>
        <w:t>338(Tumour necrosis factor alpha antagonist) -0</w:t>
      </w:r>
      <w:r w:rsidR="00644CD5">
        <w:t>.</w:t>
      </w:r>
      <w:r>
        <w:t>0225(5 Hydrox</w:t>
      </w:r>
      <w:r>
        <w:t>y</w:t>
      </w:r>
      <w:r>
        <w:t>tryptamine 7 antagonist) -0</w:t>
      </w:r>
      <w:r w:rsidR="00644CD5">
        <w:t>.</w:t>
      </w:r>
      <w:r>
        <w:t>266(CDK4/cyclin D inhibitor) -0</w:t>
      </w:r>
      <w:r w:rsidR="00644CD5">
        <w:t>.</w:t>
      </w:r>
      <w:r>
        <w:t>745(Glutathione reductase inhibitor) + 0</w:t>
      </w:r>
      <w:r w:rsidR="00644CD5">
        <w:t>.</w:t>
      </w:r>
      <w:r>
        <w:t>362(Carcinogenic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464(Carcinogenic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804(Acid phosphatase inhibitor) -0</w:t>
      </w:r>
      <w:r w:rsidR="00644CD5">
        <w:t>.</w:t>
      </w:r>
      <w:r>
        <w:t>0969(NumAcceptor) -0</w:t>
      </w:r>
      <w:r w:rsidR="00644CD5">
        <w:t>.</w:t>
      </w:r>
      <w:r>
        <w:t>355(Matrix metalloproteinase 1 (membrane-type) inhibitor) + 0</w:t>
      </w:r>
      <w:r w:rsidR="00644CD5">
        <w:t>.</w:t>
      </w:r>
      <w:r>
        <w:t>133(Lipophilicity^2) -0</w:t>
      </w:r>
      <w:r w:rsidR="00644CD5">
        <w:t>.</w:t>
      </w:r>
      <w:r>
        <w:t>242(Platelet aggregation inhibitor) + 0</w:t>
      </w:r>
      <w:r w:rsidR="00644CD5">
        <w:t>.</w:t>
      </w:r>
      <w:r>
        <w:t>489(Dyskinesia) -0</w:t>
      </w:r>
      <w:r w:rsidR="00644CD5">
        <w:t>.</w:t>
      </w:r>
      <w:r>
        <w:t>786(Hyperthermic) -0</w:t>
      </w:r>
      <w:r w:rsidR="00644CD5">
        <w:t>.</w:t>
      </w:r>
      <w:r>
        <w:t>218(Speech disturbance) + 0</w:t>
      </w:r>
      <w:r w:rsidR="00644CD5">
        <w:t>.</w:t>
      </w:r>
      <w:r>
        <w:t>75(IL4 expression enhancer) -0</w:t>
      </w:r>
      <w:r w:rsidR="00644CD5">
        <w:t>.</w:t>
      </w:r>
      <w:r>
        <w:t>505(Antiuremic) -1</w:t>
      </w:r>
      <w:r w:rsidR="00644CD5">
        <w:t>.</w:t>
      </w:r>
      <w:r>
        <w:t>34(Nicotinic neuronal receptor agonist) + 0</w:t>
      </w:r>
      <w:r w:rsidR="00644CD5">
        <w:t>.</w:t>
      </w:r>
      <w:r>
        <w:t>278(Ribosomal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5(Ceramide glucosyltransferase inhibitor) -1</w:t>
      </w:r>
      <w:r w:rsidR="00644CD5">
        <w:t>.</w:t>
      </w:r>
      <w:r>
        <w:t>44(Aspartate transaminase i</w:t>
      </w:r>
      <w:r>
        <w:t>n</w:t>
      </w:r>
      <w:r>
        <w:t>hibitor) + 0</w:t>
      </w:r>
      <w:r w:rsidR="00644CD5">
        <w:t>.</w:t>
      </w:r>
      <w:r>
        <w:t>757(Anticataract) + 0</w:t>
      </w:r>
      <w:r w:rsidR="00644CD5">
        <w:t>.</w:t>
      </w:r>
      <w:r>
        <w:t>395(Antineoplastic (colon cancer)) + 0</w:t>
      </w:r>
      <w:r w:rsidR="00644CD5">
        <w:t>.</w:t>
      </w:r>
      <w:r>
        <w:t>518(Caspase 6 inhibitor) -0</w:t>
      </w:r>
      <w:r w:rsidR="00644CD5">
        <w:t>.</w:t>
      </w:r>
      <w:r>
        <w:t>867(Heat shock protein antagonist) -1</w:t>
      </w:r>
      <w:r w:rsidR="00644CD5">
        <w:t>.</w:t>
      </w:r>
      <w:r>
        <w:t>26(Lysophosphatidic acid receptor antagonist) -0</w:t>
      </w:r>
      <w:r w:rsidR="00644CD5">
        <w:t>.</w:t>
      </w:r>
      <w:r>
        <w:t>473(Amiloride-sensitive cation channel 1 blocker) + 0</w:t>
      </w:r>
      <w:r w:rsidR="00644CD5">
        <w:t>.</w:t>
      </w:r>
      <w:r>
        <w:t>616(Ocular toxicity) -0</w:t>
      </w:r>
      <w:r w:rsidR="00644CD5">
        <w:t>.</w:t>
      </w:r>
      <w:r>
        <w:t>327(NGFR expression enhancer) -0</w:t>
      </w:r>
      <w:r w:rsidR="00644CD5">
        <w:t>.</w:t>
      </w:r>
      <w:r>
        <w:t>603(Pyruvate dehydrogenase kinase inhibitor) + 0</w:t>
      </w:r>
      <w:r w:rsidR="00644CD5">
        <w:t>.</w:t>
      </w:r>
      <w:r>
        <w:t>42(T cell inhibitor) -0</w:t>
      </w:r>
      <w:r w:rsidR="00644CD5">
        <w:t>.</w:t>
      </w:r>
      <w:r>
        <w:t>274(Prostate disorders treatment) + 0</w:t>
      </w:r>
      <w:r w:rsidR="00644CD5">
        <w:t>.</w:t>
      </w:r>
      <w:r>
        <w:t>388(TIE antagonist) -0</w:t>
      </w:r>
      <w:r w:rsidR="00644CD5">
        <w:t>.</w:t>
      </w:r>
      <w:r>
        <w:t>0405(Acetolactate decarbox</w:t>
      </w:r>
      <w:r>
        <w:t>y</w:t>
      </w:r>
      <w:r>
        <w:t>lase inhibitor) + 0</w:t>
      </w:r>
      <w:r w:rsidR="00644CD5">
        <w:t>.</w:t>
      </w:r>
      <w:r>
        <w:t>593(GABA aminotransferase inhibitor) -0</w:t>
      </w:r>
      <w:r w:rsidR="00644CD5">
        <w:t>.</w:t>
      </w:r>
      <w:r>
        <w:t>5(Atrolysin C inhibitor) + 0</w:t>
      </w:r>
      <w:r w:rsidR="00644CD5">
        <w:t>.</w:t>
      </w:r>
      <w:r>
        <w:t>609(Serine carboxypeptidase inhibitor) + 0</w:t>
      </w:r>
      <w:r w:rsidR="00644CD5">
        <w:t>.</w:t>
      </w:r>
      <w:r>
        <w:t>287(Granulocyte stimulating factor agonist) -0</w:t>
      </w:r>
      <w:r w:rsidR="00644CD5">
        <w:t>.</w:t>
      </w:r>
      <w:r>
        <w:t>383(Paraplegia) -0</w:t>
      </w:r>
      <w:r w:rsidR="00644CD5">
        <w:t>.</w:t>
      </w:r>
      <w:r>
        <w:t>433(Vascular endothelial growth factor 3 antagonist) -0</w:t>
      </w:r>
      <w:r w:rsidR="00644CD5">
        <w:t>.</w:t>
      </w:r>
      <w:r>
        <w:t>151(Aminopeptidase A inhibitor) -0</w:t>
      </w:r>
      <w:r w:rsidR="00644CD5">
        <w:t>.</w:t>
      </w:r>
      <w:r>
        <w:t>27(Eye irritation</w:t>
      </w:r>
      <w:r w:rsidR="00644CD5">
        <w:t>.</w:t>
      </w:r>
      <w:r>
        <w:t xml:space="preserve"> high) + 0</w:t>
      </w:r>
      <w:r w:rsidR="00644CD5">
        <w:t>.</w:t>
      </w:r>
      <w:r>
        <w:t>536(Catalase inhibitor) + 0</w:t>
      </w:r>
      <w:r w:rsidR="00644CD5">
        <w:t>.</w:t>
      </w:r>
      <w:r>
        <w:t>332(Pyruvate dehydrogenase kinase 3 inhibitor) -0</w:t>
      </w:r>
      <w:r w:rsidR="00644CD5">
        <w:t>.</w:t>
      </w:r>
      <w:r>
        <w:t>242(Antineoplastic (lymphocytic leukemia)) + 0</w:t>
      </w:r>
      <w:r w:rsidR="00644CD5">
        <w:t>.</w:t>
      </w:r>
      <w:r>
        <w:t xml:space="preserve">527(HSPA1A </w:t>
      </w:r>
      <w:r>
        <w:lastRenderedPageBreak/>
        <w:t>expression enhancer) -1</w:t>
      </w:r>
      <w:r w:rsidR="00644CD5">
        <w:t>.</w:t>
      </w:r>
      <w:r>
        <w:t>25(Prolyl endopeptidase inhibitor) -0</w:t>
      </w:r>
      <w:r w:rsidR="00644CD5">
        <w:t>.</w:t>
      </w:r>
      <w:r>
        <w:t>928(Hair growth stimulant) + 11</w:t>
      </w:r>
      <w:r w:rsidR="00644CD5">
        <w:t>.</w:t>
      </w:r>
      <w:r>
        <w:t>9(Lipophilicity) + 1</w:t>
      </w:r>
      <w:r w:rsidR="00644CD5">
        <w:t>.</w:t>
      </w:r>
      <w:r>
        <w:t>16(Membrane dipeptidase inhibitor) + 0</w:t>
      </w:r>
      <w:r w:rsidR="00644CD5">
        <w:t>.</w:t>
      </w:r>
      <w:r>
        <w:t>154(Antidiabetic symptomatic) -0</w:t>
      </w:r>
      <w:r w:rsidR="00644CD5">
        <w:t>.</w:t>
      </w:r>
      <w:r>
        <w:t>352(Rhinitis) + 0</w:t>
      </w:r>
      <w:r w:rsidR="00644CD5">
        <w:t>.</w:t>
      </w:r>
      <w:r>
        <w:t>485(Cataract) + 0</w:t>
      </w:r>
      <w:r w:rsidR="00644CD5">
        <w:t>.</w:t>
      </w:r>
      <w:r>
        <w:t>382(Antiviral (Influenza A)) + 0</w:t>
      </w:r>
      <w:r w:rsidR="00644CD5">
        <w:t>.</w:t>
      </w:r>
      <w:r>
        <w:t>587(Estrogen alpha receptor agonist) -0</w:t>
      </w:r>
      <w:r w:rsidR="00644CD5">
        <w:t>.</w:t>
      </w:r>
      <w:r>
        <w:t>32(Retinoprotector) -0</w:t>
      </w:r>
      <w:r w:rsidR="00644CD5">
        <w:t>.</w:t>
      </w:r>
      <w:r>
        <w:t>204(CDC25A i</w:t>
      </w:r>
      <w:r>
        <w:t>n</w:t>
      </w:r>
      <w:r>
        <w:t>hibitor) -0</w:t>
      </w:r>
      <w:r w:rsidR="00644CD5">
        <w:t>.</w:t>
      </w:r>
      <w:r>
        <w:t>131(Angiotensin AT1 receptor antagonist) + 0</w:t>
      </w:r>
      <w:r w:rsidR="00644CD5">
        <w:t>.</w:t>
      </w:r>
      <w:r>
        <w:t>192(HERG channel blocker) + 0</w:t>
      </w:r>
      <w:r w:rsidR="00644CD5">
        <w:t>.</w:t>
      </w:r>
      <w:r>
        <w:t>351(AMP deaminase 3 inhibitor) -0</w:t>
      </w:r>
      <w:r w:rsidR="00644CD5">
        <w:t>.</w:t>
      </w:r>
      <w:r>
        <w:t>347(DHRS3 expression enhancer) + 0</w:t>
      </w:r>
      <w:r w:rsidR="00644CD5">
        <w:t>.</w:t>
      </w:r>
      <w:r>
        <w:t>841(Narcolepsy treatment) + 0</w:t>
      </w:r>
      <w:r w:rsidR="00644CD5">
        <w:t>.</w:t>
      </w:r>
      <w:r>
        <w:t>368(G-protein coupled bile acid receptor 1 antagonist) -0</w:t>
      </w:r>
      <w:r w:rsidR="00644CD5">
        <w:t>.</w:t>
      </w:r>
      <w:r>
        <w:t>194([phosphorylase] phosphatase inhibitor) + 0</w:t>
      </w:r>
      <w:r w:rsidR="00644CD5">
        <w:t>.</w:t>
      </w:r>
      <w:r>
        <w:t>443(Ototoxicity) + 0</w:t>
      </w:r>
      <w:r w:rsidR="00644CD5">
        <w:t>.</w:t>
      </w:r>
      <w:r>
        <w:t>192(Gait disturbance) -0</w:t>
      </w:r>
      <w:r w:rsidR="00644CD5">
        <w:t>.</w:t>
      </w:r>
      <w:r>
        <w:t>257(Peptidyl-prolyl cis-trans isomerase FKBP4 inhibitor) + 0</w:t>
      </w:r>
      <w:r w:rsidR="00644CD5">
        <w:t>.</w:t>
      </w:r>
      <w:r>
        <w:t>259(MAP kinase kinase 1 inhibitor) -0</w:t>
      </w:r>
      <w:r w:rsidR="00644CD5">
        <w:t>.</w:t>
      </w:r>
      <w:r>
        <w:t>265(Fatty acid elongase inhibitor) -0</w:t>
      </w:r>
      <w:r w:rsidR="00644CD5">
        <w:t>.</w:t>
      </w:r>
      <w:r>
        <w:t>244(TRPA1 antagonist) -0</w:t>
      </w:r>
      <w:r w:rsidR="00644CD5">
        <w:t>.</w:t>
      </w:r>
      <w:r>
        <w:t>854(ICAM1 expression inhibitor) -0</w:t>
      </w:r>
      <w:r w:rsidR="00644CD5">
        <w:t>.</w:t>
      </w:r>
      <w:r>
        <w:t>388(Dyrk kinase inhibitor) -0</w:t>
      </w:r>
      <w:r w:rsidR="00644CD5">
        <w:t>.</w:t>
      </w:r>
      <w:r>
        <w:t>232(Growth stimulant) + 0</w:t>
      </w:r>
      <w:r w:rsidR="00644CD5">
        <w:t>.</w:t>
      </w:r>
      <w:r>
        <w:t>641(3-Hydroxybutyrate dehydrogenase inhibitor) + 0</w:t>
      </w:r>
      <w:r w:rsidR="00644CD5">
        <w:t>.</w:t>
      </w:r>
      <w:r>
        <w:t>247(Guanylate cyclase stimulant) -0</w:t>
      </w:r>
      <w:r w:rsidR="00644CD5">
        <w:t>.</w:t>
      </w:r>
      <w:r>
        <w:t>345(Leucyltransferase inhibitor) -0</w:t>
      </w:r>
      <w:r w:rsidR="00644CD5">
        <w:t>.</w:t>
      </w:r>
      <w:r>
        <w:t>238(Purinergic P2T antagonist) + 0</w:t>
      </w:r>
      <w:r w:rsidR="00644CD5">
        <w:t>.</w:t>
      </w:r>
      <w:r>
        <w:t>751(Neuraminidase (Influenza A) inhibitor) + 0</w:t>
      </w:r>
      <w:r w:rsidR="00644CD5">
        <w:t>.</w:t>
      </w:r>
      <w:r>
        <w:t>573(Sodium/hydrogen exchanger 3 inhibitor) + 0</w:t>
      </w:r>
      <w:r w:rsidR="00644CD5">
        <w:t>.</w:t>
      </w:r>
      <w:r>
        <w:t>0418(Epoxide hydrolase 2 inhibitor) -0</w:t>
      </w:r>
      <w:r w:rsidR="00644CD5">
        <w:t>.</w:t>
      </w:r>
      <w:r>
        <w:t>203(Farnesyltransferase</w:t>
      </w:r>
      <w:r w:rsidR="00644CD5">
        <w:t>.</w:t>
      </w:r>
      <w:r>
        <w:t xml:space="preserve"> putative inhibitor) + 0</w:t>
      </w:r>
      <w:r w:rsidR="00644CD5">
        <w:t>.</w:t>
      </w:r>
      <w:r>
        <w:t>734(Thromboxane A2 antagonist) + 0</w:t>
      </w:r>
      <w:r w:rsidR="00644CD5">
        <w:t>.</w:t>
      </w:r>
      <w:r>
        <w:t>203(Alanine racemase inhibitor) -0</w:t>
      </w:r>
      <w:r w:rsidR="00644CD5">
        <w:t>.</w:t>
      </w:r>
      <w:r>
        <w:t>739(Hot flush trea</w:t>
      </w:r>
      <w:r>
        <w:t>t</w:t>
      </w:r>
      <w:r>
        <w:t>ment) + 0</w:t>
      </w:r>
      <w:r w:rsidR="00644CD5">
        <w:t>.</w:t>
      </w:r>
      <w:r>
        <w:t>188(RET inhibitor) -0</w:t>
      </w:r>
      <w:r w:rsidR="00644CD5">
        <w:t>.</w:t>
      </w:r>
      <w:r>
        <w:t>173(Antihypertensive) -0</w:t>
      </w:r>
      <w:r w:rsidR="00644CD5">
        <w:t>.</w:t>
      </w:r>
      <w:r>
        <w:t>483(Phosphoserine phosphatase inhibitor) -0</w:t>
      </w:r>
      <w:r w:rsidR="00644CD5">
        <w:t>.</w:t>
      </w:r>
      <w:r>
        <w:t>535(PIM1 expression enhancer) + 0</w:t>
      </w:r>
      <w:r w:rsidR="00644CD5">
        <w:t>.</w:t>
      </w:r>
      <w:r>
        <w:t>316(SUMO-conjugating enzyme UBC9 inhibitor) -0</w:t>
      </w:r>
      <w:r w:rsidR="00644CD5">
        <w:t>.</w:t>
      </w:r>
      <w:r>
        <w:t>165(Antiallergic) + 1</w:t>
      </w:r>
      <w:r w:rsidR="00644CD5">
        <w:t>.</w:t>
      </w:r>
      <w:r>
        <w:t>47(Tetracycline antiport transporter antagonist) -0</w:t>
      </w:r>
      <w:r w:rsidR="00644CD5">
        <w:t>.</w:t>
      </w:r>
      <w:r>
        <w:t>27(Gastroesophageal reflux disease treatment) + 0</w:t>
      </w:r>
      <w:r w:rsidR="00644CD5">
        <w:t>.</w:t>
      </w:r>
      <w:r>
        <w:t>379(Ribonucleoside triphosphate reductase inhibitor) + 0</w:t>
      </w:r>
      <w:r w:rsidR="00644CD5">
        <w:t>.</w:t>
      </w:r>
      <w:r>
        <w:t>202(3 Beta-hydroxy-delta 5-steroid dehydrogenase inhibitor) + 0</w:t>
      </w:r>
      <w:r w:rsidR="00644CD5">
        <w:t>.</w:t>
      </w:r>
      <w:r>
        <w:t>938(L-iditol 2-dehydrogenase inhibitor) + 0</w:t>
      </w:r>
      <w:r w:rsidR="00644CD5">
        <w:t>.</w:t>
      </w:r>
      <w:r>
        <w:t>22(Factor XII inhibitor) -0</w:t>
      </w:r>
      <w:r w:rsidR="00644CD5">
        <w:t>.</w:t>
      </w:r>
      <w:r>
        <w:t>114(Phosphodiesterase 7B inhibitor) + 0</w:t>
      </w:r>
      <w:r w:rsidR="00644CD5">
        <w:t>.</w:t>
      </w:r>
      <w:r>
        <w:t>303(Phloroglucinol reductase inhibitor) + 0</w:t>
      </w:r>
      <w:r w:rsidR="00644CD5">
        <w:t>.</w:t>
      </w:r>
      <w:r>
        <w:t>0673(MW) -0</w:t>
      </w:r>
      <w:r w:rsidR="00644CD5">
        <w:t>.</w:t>
      </w:r>
      <w:r>
        <w:t>588(Aldose reductase 2 inhibitor) -0</w:t>
      </w:r>
      <w:r w:rsidR="00644CD5">
        <w:t>.</w:t>
      </w:r>
      <w:r>
        <w:t>251(Guanylate cyclase 1 stimulant) + 0</w:t>
      </w:r>
      <w:r w:rsidR="00644CD5">
        <w:t>.</w:t>
      </w:r>
      <w:r>
        <w:t>269(Galanin receptor antagonist) -0</w:t>
      </w:r>
      <w:r w:rsidR="00644CD5">
        <w:t>.</w:t>
      </w:r>
      <w:r>
        <w:t>838(Dopamine D3 agonist) -0</w:t>
      </w:r>
      <w:r w:rsidR="00644CD5">
        <w:t>.</w:t>
      </w:r>
      <w:r>
        <w:t>844(Urocanate hydratase inhibitor) -0</w:t>
      </w:r>
      <w:r w:rsidR="00644CD5">
        <w:t>.</w:t>
      </w:r>
      <w:r>
        <w:t>151(Antineoplastic (glioma)) + 0</w:t>
      </w:r>
      <w:r w:rsidR="00644CD5">
        <w:t>.</w:t>
      </w:r>
      <w:r>
        <w:t>167(Integrin antagonist) + 0</w:t>
      </w:r>
      <w:r w:rsidR="00644CD5">
        <w:t>.</w:t>
      </w:r>
      <w:r>
        <w:t>465(Interleukin 10 agonist) + 0</w:t>
      </w:r>
      <w:r w:rsidR="00644CD5">
        <w:t>.</w:t>
      </w:r>
      <w:r>
        <w:t>193(FABP1 expre</w:t>
      </w:r>
      <w:r>
        <w:t>s</w:t>
      </w:r>
      <w:r>
        <w:t>sion enhancer) + 0</w:t>
      </w:r>
      <w:r w:rsidR="00644CD5">
        <w:t>.</w:t>
      </w:r>
      <w:r>
        <w:t>161(ErbB-1 antagonist) + 0</w:t>
      </w:r>
      <w:r w:rsidR="00644CD5">
        <w:t>.</w:t>
      </w:r>
      <w:r>
        <w:t>159(General pump inhibitor) + 0</w:t>
      </w:r>
      <w:r w:rsidR="00644CD5">
        <w:t>.</w:t>
      </w:r>
      <w:r>
        <w:t>248(Mood disorders treatment) + 0</w:t>
      </w:r>
      <w:r w:rsidR="00644CD5">
        <w:t>.</w:t>
      </w:r>
      <w:r>
        <w:t>173(Gastrointestinal disorders treatment) -0</w:t>
      </w:r>
      <w:r w:rsidR="00644CD5">
        <w:t>.</w:t>
      </w:r>
      <w:r>
        <w:t>533(CYP2B4 substrate) -0</w:t>
      </w:r>
      <w:r w:rsidR="00644CD5">
        <w:t>.</w:t>
      </w:r>
      <w:r>
        <w:t>206(COL1A1 expression enhancer) + 0</w:t>
      </w:r>
      <w:r w:rsidR="00644CD5">
        <w:t>.</w:t>
      </w:r>
      <w:r>
        <w:t>321(Neurokinin 2 antagonist) + 0</w:t>
      </w:r>
      <w:r w:rsidR="00644CD5">
        <w:t>.</w:t>
      </w:r>
      <w:r>
        <w:t>252(Dipeptidyl peptidase IV inhibitor) + 0</w:t>
      </w:r>
      <w:r w:rsidR="00644CD5">
        <w:t>.</w:t>
      </w:r>
      <w:r>
        <w:t>47(MMP9 expression inhibitor) -0</w:t>
      </w:r>
      <w:r w:rsidR="00644CD5">
        <w:t>.</w:t>
      </w:r>
      <w:r>
        <w:t>426(MAP kinase 13 inhibitor) -0</w:t>
      </w:r>
      <w:r w:rsidR="00644CD5">
        <w:t>.</w:t>
      </w:r>
      <w:r>
        <w:t>292(Immunomodulator) + 0</w:t>
      </w:r>
      <w:r w:rsidR="00644CD5">
        <w:t>.</w:t>
      </w:r>
      <w:r>
        <w:t>576(SPP1 expression enhancer) + 0</w:t>
      </w:r>
      <w:r w:rsidR="00644CD5">
        <w:t>.</w:t>
      </w:r>
      <w:r>
        <w:t>196(Glyceryl-ether monooxygenase inhibitor) -0</w:t>
      </w:r>
      <w:r w:rsidR="00644CD5">
        <w:t>.</w:t>
      </w:r>
      <w:r>
        <w:t>53(Hypoxia inducible factor 1 alpha inhibitor) -0</w:t>
      </w:r>
      <w:r w:rsidR="00644CD5">
        <w:t>.</w:t>
      </w:r>
      <w:r>
        <w:t>138(T cell receptor antagonist) + 0</w:t>
      </w:r>
      <w:r w:rsidR="00644CD5">
        <w:t>.</w:t>
      </w:r>
      <w:r>
        <w:t>22(Chorea) -0</w:t>
      </w:r>
      <w:r w:rsidR="00644CD5">
        <w:t>.</w:t>
      </w:r>
      <w:r>
        <w:t>292(Polo-like kinase-2 inhibitor) -0</w:t>
      </w:r>
      <w:r w:rsidR="00644CD5">
        <w:t>.</w:t>
      </w:r>
      <w:r>
        <w:t>22(Carbonyl reductase [NADPH] 1 inhibitor) + 0</w:t>
      </w:r>
      <w:r w:rsidR="00644CD5">
        <w:t>.</w:t>
      </w:r>
      <w:r>
        <w:t>265(Sialidase 3 inhibitor) + 0</w:t>
      </w:r>
      <w:r w:rsidR="00644CD5">
        <w:t>.</w:t>
      </w:r>
      <w:r>
        <w:t>163(Protein-tyrosine phosphatase inhibitor) -0</w:t>
      </w:r>
      <w:r w:rsidR="00644CD5">
        <w:t>.</w:t>
      </w:r>
      <w:r>
        <w:t>133(Phosphodiesterase V inhibitor) + 0</w:t>
      </w:r>
      <w:r w:rsidR="00644CD5">
        <w:t>.</w:t>
      </w:r>
      <w:r>
        <w:t>219(Antineurogenic pain) -0</w:t>
      </w:r>
      <w:r w:rsidR="00644CD5">
        <w:t>.</w:t>
      </w:r>
      <w:r>
        <w:t>582(Antineoplastic antimetabolite) -0</w:t>
      </w:r>
      <w:r w:rsidR="00644CD5">
        <w:t>.</w:t>
      </w:r>
      <w:r>
        <w:t>805(Diacylglycerol kinase inhibitor) + 1</w:t>
      </w:r>
      <w:r w:rsidR="00644CD5">
        <w:t>.</w:t>
      </w:r>
      <w:r>
        <w:t>15(2-(acetamidomethylene)succinate hydrolase inhibitor) -0</w:t>
      </w:r>
      <w:r w:rsidR="00644CD5">
        <w:t>.</w:t>
      </w:r>
      <w:r>
        <w:t>28(EIF5A expression inhibitor) + 0</w:t>
      </w:r>
      <w:r w:rsidR="00644CD5">
        <w:t>.</w:t>
      </w:r>
      <w:r>
        <w:t>526(5 Hydroxytryptamine 3 agonist) + 0</w:t>
      </w:r>
      <w:r w:rsidR="00644CD5">
        <w:t>.</w:t>
      </w:r>
      <w:r>
        <w:t>128(CYP3A5 expression enhancer) + 0</w:t>
      </w:r>
      <w:r w:rsidR="00644CD5">
        <w:t>.</w:t>
      </w:r>
      <w:r>
        <w:t>241(5 Hydroxytryptamine 5 antagonist) + 0</w:t>
      </w:r>
      <w:r w:rsidR="00644CD5">
        <w:t>.</w:t>
      </w:r>
      <w:r>
        <w:t>53(STC2 expression enhancer) -0</w:t>
      </w:r>
      <w:r w:rsidR="00644CD5">
        <w:t>.</w:t>
      </w:r>
      <w:r>
        <w:t>285(HPN expression enhancer) + 0</w:t>
      </w:r>
      <w:r w:rsidR="00644CD5">
        <w:t>.</w:t>
      </w:r>
      <w:r>
        <w:t>107(Hypercalcemia treatment) -0</w:t>
      </w:r>
      <w:r w:rsidR="00644CD5">
        <w:t>.</w:t>
      </w:r>
      <w:r>
        <w:t>243(Dopamine transporter inhib</w:t>
      </w:r>
      <w:r>
        <w:t>i</w:t>
      </w:r>
      <w:r>
        <w:t>tor) + 0</w:t>
      </w:r>
      <w:r w:rsidR="00644CD5">
        <w:t>.</w:t>
      </w:r>
      <w:r>
        <w:t>221(Vasodilator) + 0</w:t>
      </w:r>
      <w:r w:rsidR="00644CD5">
        <w:t>.</w:t>
      </w:r>
      <w:r>
        <w:t>418(Intestinal alkaline phosphatase inhibitor) + 0</w:t>
      </w:r>
      <w:r w:rsidR="00644CD5">
        <w:t>.</w:t>
      </w:r>
      <w:r>
        <w:t>959(Acyl-CoA oxidase inhibitor) + 0</w:t>
      </w:r>
      <w:r w:rsidR="00644CD5">
        <w:t>.</w:t>
      </w:r>
      <w:r>
        <w:t>16(Sodium/glucose cotransporter inhibitor) -0</w:t>
      </w:r>
      <w:r w:rsidR="00644CD5">
        <w:t>.</w:t>
      </w:r>
      <w:r>
        <w:t>642(NRIP1 expression enhancer) + 0</w:t>
      </w:r>
      <w:r w:rsidR="00644CD5">
        <w:t>.</w:t>
      </w:r>
      <w:r>
        <w:t>356(Phosphatidate cytidyly</w:t>
      </w:r>
      <w:r>
        <w:t>l</w:t>
      </w:r>
      <w:r>
        <w:t>transferase inhibitor) -0</w:t>
      </w:r>
      <w:r w:rsidR="00644CD5">
        <w:t>.</w:t>
      </w:r>
      <w:r>
        <w:t>128(HIV attachment inhibitor) -0</w:t>
      </w:r>
      <w:r w:rsidR="00644CD5">
        <w:t>.</w:t>
      </w:r>
      <w:r>
        <w:t>575(Malate dehydrogenase inhibitor) -0</w:t>
      </w:r>
      <w:r w:rsidR="00644CD5">
        <w:t>.</w:t>
      </w:r>
      <w:r>
        <w:t>418(SUMO-activating enzyme subunit 1 inhibitor) -1</w:t>
      </w:r>
      <w:r w:rsidR="00644CD5">
        <w:t>.</w:t>
      </w:r>
      <w:r>
        <w:t>38(Methylmalonyl-CoA mutase inhibitor) + 0</w:t>
      </w:r>
      <w:r w:rsidR="00644CD5">
        <w:t>.</w:t>
      </w:r>
      <w:r>
        <w:t>573(Fructose-1</w:t>
      </w:r>
      <w:r w:rsidR="00644CD5">
        <w:t>.</w:t>
      </w:r>
      <w:r>
        <w:t>6-bisphosphatase 2 inhibitor) + 0</w:t>
      </w:r>
      <w:r w:rsidR="00644CD5">
        <w:t>.</w:t>
      </w:r>
      <w:r>
        <w:t>412(Sickle-cell anemia treatment) + 0</w:t>
      </w:r>
      <w:r w:rsidR="00644CD5">
        <w:t>.</w:t>
      </w:r>
      <w:r>
        <w:t>183(Matrix metalloproteinase 4 (membrane-type) inhibitor) -0</w:t>
      </w:r>
      <w:r w:rsidR="00644CD5">
        <w:t>.</w:t>
      </w:r>
      <w:r>
        <w:t>199(Phosphodiesterase 7A inhibitor) -0</w:t>
      </w:r>
      <w:r w:rsidR="00644CD5">
        <w:t>.</w:t>
      </w:r>
      <w:r>
        <w:t>117(Phosphodiesterase 10A inhibitor) -0</w:t>
      </w:r>
      <w:r w:rsidR="00644CD5">
        <w:t>.</w:t>
      </w:r>
      <w:r>
        <w:t>419(Chemopreventive) -4</w:t>
      </w:r>
      <w:r w:rsidR="00644CD5">
        <w:t>.</w:t>
      </w:r>
      <w:r>
        <w:t>97(Length^2) + 0</w:t>
      </w:r>
      <w:r w:rsidR="00644CD5">
        <w:t>.</w:t>
      </w:r>
      <w:r>
        <w:t>169(Ca2+/calmodulin-dependent kinase II delta inhibitor) + 0</w:t>
      </w:r>
      <w:r w:rsidR="00644CD5">
        <w:t>.</w:t>
      </w:r>
      <w:r>
        <w:t>158(Proto-oncogene tyrosine-protein kinase Fgr inhibitor) + 0</w:t>
      </w:r>
      <w:r w:rsidR="00644CD5">
        <w:t>.</w:t>
      </w:r>
      <w:r>
        <w:t>126(Urinary incontinence treatment) + 0</w:t>
      </w:r>
      <w:r w:rsidR="00644CD5">
        <w:t>.</w:t>
      </w:r>
      <w:r>
        <w:t>437(Envelope glycoprotein gp70 inhibitor) -0</w:t>
      </w:r>
      <w:r w:rsidR="00644CD5">
        <w:t>.</w:t>
      </w:r>
      <w:r>
        <w:t>211(Antihypermotility) -0</w:t>
      </w:r>
      <w:r w:rsidR="00644CD5">
        <w:t>.</w:t>
      </w:r>
      <w:r>
        <w:t>319(Neutral endopeptidase inhibitor) -0</w:t>
      </w:r>
      <w:r w:rsidR="00644CD5">
        <w:t>.</w:t>
      </w:r>
      <w:r>
        <w:t>326(Cystic fibrosis treatment) + 0</w:t>
      </w:r>
      <w:r w:rsidR="00644CD5">
        <w:t>.</w:t>
      </w:r>
      <w:r>
        <w:t>138(MAP kinase 10 inhibitor) + 0</w:t>
      </w:r>
      <w:r w:rsidR="00644CD5">
        <w:t>.</w:t>
      </w:r>
      <w:r>
        <w:t>485(Acetyl-CoA C-acyltransferase inhibitor) -0</w:t>
      </w:r>
      <w:r w:rsidR="00644CD5">
        <w:t>.</w:t>
      </w:r>
      <w:r>
        <w:t>758(Purine nucleosidase inhibitor) + 0</w:t>
      </w:r>
      <w:r w:rsidR="00644CD5">
        <w:t>.</w:t>
      </w:r>
      <w:r>
        <w:t>223(Janus tyrosine kinase 1 inhibitor) -0</w:t>
      </w:r>
      <w:r w:rsidR="00644CD5">
        <w:t>.</w:t>
      </w:r>
      <w:r>
        <w:t>702(Low molecular weight phosph</w:t>
      </w:r>
      <w:r>
        <w:t>o</w:t>
      </w:r>
      <w:r>
        <w:t>tyrosine protein phosphatase inhibitor) -0</w:t>
      </w:r>
      <w:r w:rsidR="00644CD5">
        <w:t>.</w:t>
      </w:r>
      <w:r>
        <w:t>565(CC chemokine receptor agonist) -0</w:t>
      </w:r>
      <w:r w:rsidR="00644CD5">
        <w:t>.</w:t>
      </w:r>
      <w:r>
        <w:t>202(Prolactin release inhibitor) + 0</w:t>
      </w:r>
      <w:r w:rsidR="00644CD5">
        <w:t>.</w:t>
      </w:r>
      <w:r>
        <w:t>61(HCV NS3/NS4A protease inhibitor) -0</w:t>
      </w:r>
      <w:r w:rsidR="00644CD5">
        <w:t>.</w:t>
      </w:r>
      <w:r>
        <w:t>269(Pyroglutamyl-peptidase I inhibitor) + 0</w:t>
      </w:r>
      <w:r w:rsidR="00644CD5">
        <w:t>.</w:t>
      </w:r>
      <w:r>
        <w:t>399(15-Lipoxygenase inhib</w:t>
      </w:r>
      <w:r>
        <w:t>i</w:t>
      </w:r>
      <w:r>
        <w:t>tor) -0</w:t>
      </w:r>
      <w:r w:rsidR="00644CD5">
        <w:t>.</w:t>
      </w:r>
      <w:r>
        <w:t>123(Ribosomal protein S6 kinase alpha 4 inhibitor) -0</w:t>
      </w:r>
      <w:r w:rsidR="00644CD5">
        <w:t>.</w:t>
      </w:r>
      <w:r>
        <w:t>186(24-sterol C-methyltransferase inhibitor) + 0</w:t>
      </w:r>
      <w:r w:rsidR="00644CD5">
        <w:t>.</w:t>
      </w:r>
      <w:r>
        <w:t>165(Candidapepsin 2 inhibitor) + 0</w:t>
      </w:r>
      <w:r w:rsidR="00644CD5">
        <w:t>.</w:t>
      </w:r>
      <w:r>
        <w:t>344(Dopamine D2S antagonist) + 0</w:t>
      </w:r>
      <w:r w:rsidR="00644CD5">
        <w:t>.</w:t>
      </w:r>
      <w:r>
        <w:t>829(Cytidylate kinase inhibitor) -0</w:t>
      </w:r>
      <w:r w:rsidR="00644CD5">
        <w:t>.</w:t>
      </w:r>
      <w:r>
        <w:t>609(KLK3 expression enhancer) -0</w:t>
      </w:r>
      <w:r w:rsidR="00644CD5">
        <w:t>.</w:t>
      </w:r>
      <w:r>
        <w:t>153(Methemoglobinemia) + 0</w:t>
      </w:r>
      <w:r w:rsidR="00644CD5">
        <w:t>.</w:t>
      </w:r>
      <w:r>
        <w:t>168(MAP kinase 1 inhibitor) -0</w:t>
      </w:r>
      <w:r w:rsidR="00644CD5">
        <w:t>.</w:t>
      </w:r>
      <w:r>
        <w:t>51(Nicotinic alpha4 receptor agonist) + 0</w:t>
      </w:r>
      <w:r w:rsidR="00644CD5">
        <w:t>.</w:t>
      </w:r>
      <w:r>
        <w:t>138(Thrombolytic) + 0</w:t>
      </w:r>
      <w:r w:rsidR="00644CD5">
        <w:t>.</w:t>
      </w:r>
      <w:r>
        <w:t>128(Elastase 2A inhibitor) -0</w:t>
      </w:r>
      <w:r w:rsidR="00644CD5">
        <w:t>.</w:t>
      </w:r>
      <w:r>
        <w:t>137(Liver fibrosis treatment) -0</w:t>
      </w:r>
      <w:r w:rsidR="00644CD5">
        <w:t>.</w:t>
      </w:r>
      <w:r>
        <w:t>233(DNA damaging) -0</w:t>
      </w:r>
      <w:r w:rsidR="00644CD5">
        <w:t>.</w:t>
      </w:r>
      <w:r>
        <w:t>145(Antibiotic Penem-like) + 0</w:t>
      </w:r>
      <w:r w:rsidR="00644CD5">
        <w:t>.</w:t>
      </w:r>
      <w:r>
        <w:t>245(Nitrilase inhibitor) + 0</w:t>
      </w:r>
      <w:r w:rsidR="00644CD5">
        <w:t>.</w:t>
      </w:r>
      <w:r>
        <w:t>161(Antihypoxic) + 0</w:t>
      </w:r>
      <w:r w:rsidR="00644CD5">
        <w:t>.</w:t>
      </w:r>
      <w:r>
        <w:t>088(Hepatic disorders treatment) -0</w:t>
      </w:r>
      <w:r w:rsidR="00644CD5">
        <w:t>.</w:t>
      </w:r>
      <w:r>
        <w:t>232(8-Amino-7-oxononanoate synthase inhibitor) -0</w:t>
      </w:r>
      <w:r w:rsidR="00644CD5">
        <w:t>.</w:t>
      </w:r>
      <w:r>
        <w:t>271(Amiloride-sensitive sodium channel 1 alpha-subunit blocker) -0</w:t>
      </w:r>
      <w:r w:rsidR="00644CD5">
        <w:t>.</w:t>
      </w:r>
      <w:r>
        <w:t>259(CYP2A1 substrate) + 0</w:t>
      </w:r>
      <w:r w:rsidR="00644CD5">
        <w:t>.</w:t>
      </w:r>
      <w:r>
        <w:t>583(Postcoital contraceptive) + 0</w:t>
      </w:r>
      <w:r w:rsidR="00644CD5">
        <w:t>.</w:t>
      </w:r>
      <w:r>
        <w:t>204(Thrombocytopenia) + 0</w:t>
      </w:r>
      <w:r w:rsidR="00644CD5">
        <w:t>.</w:t>
      </w:r>
      <w:r>
        <w:t>133(Interleukin 5 antagonist) -0</w:t>
      </w:r>
      <w:r w:rsidR="00644CD5">
        <w:t>.</w:t>
      </w:r>
      <w:r>
        <w:t>152(Reductant) -0</w:t>
      </w:r>
      <w:r w:rsidR="00644CD5">
        <w:t>.</w:t>
      </w:r>
      <w:r>
        <w:t>344(Melanocortin agonist) + 0</w:t>
      </w:r>
      <w:r w:rsidR="00644CD5">
        <w:t>.</w:t>
      </w:r>
      <w:r>
        <w:t>131(Membrane integrity antagonist) -0</w:t>
      </w:r>
      <w:r w:rsidR="00644CD5">
        <w:t>.</w:t>
      </w:r>
      <w:r>
        <w:t>131(Melanin-concentrating hormone receptor 2 antagonist) + 0</w:t>
      </w:r>
      <w:r w:rsidR="00644CD5">
        <w:t>.</w:t>
      </w:r>
      <w:r>
        <w:t>143(Hepatocyte growth factor antagonist) -0</w:t>
      </w:r>
      <w:r w:rsidR="00644CD5">
        <w:t>.</w:t>
      </w:r>
      <w:r>
        <w:t xml:space="preserve">28(MO15-related protein kinase Pfmrk inhibitor) + </w:t>
      </w:r>
      <w:r>
        <w:lastRenderedPageBreak/>
        <w:t>0</w:t>
      </w:r>
      <w:r w:rsidR="00644CD5">
        <w:t>.</w:t>
      </w:r>
      <w:r>
        <w:t>0362(NumPositive) -0</w:t>
      </w:r>
      <w:r w:rsidR="00644CD5">
        <w:t>.</w:t>
      </w:r>
      <w:r>
        <w:t>175(Kruppel-like factor 5 inhibitor) -0</w:t>
      </w:r>
      <w:r w:rsidR="00644CD5">
        <w:t>.</w:t>
      </w:r>
      <w:r>
        <w:t>166(Agitation) + 0</w:t>
      </w:r>
      <w:r w:rsidR="00644CD5">
        <w:t>.</w:t>
      </w:r>
      <w:r>
        <w:t>151(HIV rev inhibitor) + 0</w:t>
      </w:r>
      <w:r w:rsidR="00644CD5">
        <w:t>.</w:t>
      </w:r>
      <w:r>
        <w:t>307(HSPA1B expression enhancer) -0</w:t>
      </w:r>
      <w:r w:rsidR="00644CD5">
        <w:t>.</w:t>
      </w:r>
      <w:r>
        <w:t>0944(Toll-Like receptor agonist) -0</w:t>
      </w:r>
      <w:r w:rsidR="00644CD5">
        <w:t>.</w:t>
      </w:r>
      <w:r>
        <w:t>175(ESR1 expression inhibitor) -0</w:t>
      </w:r>
      <w:r w:rsidR="00644CD5">
        <w:t>.</w:t>
      </w:r>
      <w:r>
        <w:t>436(Capillary fragility treatment) + 0</w:t>
      </w:r>
      <w:r w:rsidR="00644CD5">
        <w:t>.</w:t>
      </w:r>
      <w:r>
        <w:t>0997(Endothelin converting enzyme 1 inhibitor) + 0</w:t>
      </w:r>
      <w:r w:rsidR="00644CD5">
        <w:t>.</w:t>
      </w:r>
      <w:r>
        <w:t>169(Hypolipemic) + 0</w:t>
      </w:r>
      <w:r w:rsidR="00644CD5">
        <w:t>.</w:t>
      </w:r>
      <w:r>
        <w:t>179(Glutathione-disulfide reductase inhibitor) -0</w:t>
      </w:r>
      <w:r w:rsidR="00644CD5">
        <w:t>.</w:t>
      </w:r>
      <w:r>
        <w:t>0981(Purinergic receptor antagonist) -0</w:t>
      </w:r>
      <w:r w:rsidR="00644CD5">
        <w:t>.</w:t>
      </w:r>
      <w:r>
        <w:t>256(UGT1A3 substrate) -0</w:t>
      </w:r>
      <w:r w:rsidR="00644CD5">
        <w:t>.</w:t>
      </w:r>
      <w:r>
        <w:t>109(Tyrosine-protein kinase TXK inhibitor) + 0</w:t>
      </w:r>
      <w:r w:rsidR="00644CD5">
        <w:t>.</w:t>
      </w:r>
      <w:r>
        <w:t>162(Cytoprotectant) -0</w:t>
      </w:r>
      <w:r w:rsidR="00644CD5">
        <w:t>.</w:t>
      </w:r>
      <w:r>
        <w:t>241(Thioredoxin reductase inhibitor) + 0</w:t>
      </w:r>
      <w:r w:rsidR="00644CD5">
        <w:t>.</w:t>
      </w:r>
      <w:r>
        <w:t>222(Galactose oxidase inhibitor) + 0</w:t>
      </w:r>
      <w:r w:rsidR="00644CD5">
        <w:t>.</w:t>
      </w:r>
      <w:r>
        <w:t>177(CCL5 expression enhancer) + 0</w:t>
      </w:r>
      <w:r w:rsidR="00644CD5">
        <w:t>.</w:t>
      </w:r>
      <w:r>
        <w:t>167(CDH1 expression enhancer) + 0</w:t>
      </w:r>
      <w:r w:rsidR="00644CD5">
        <w:t>.</w:t>
      </w:r>
      <w:r>
        <w:t>0963(Dopamine D2A antagonist) + 0</w:t>
      </w:r>
      <w:r w:rsidR="00644CD5">
        <w:t>.</w:t>
      </w:r>
      <w:r>
        <w:t>27(MAP-kinase-activated kinase 1 inhibitor) -0</w:t>
      </w:r>
      <w:r w:rsidR="00644CD5">
        <w:t>.</w:t>
      </w:r>
      <w:r>
        <w:t>0721(Gamma-secretase su</w:t>
      </w:r>
      <w:r>
        <w:t>b</w:t>
      </w:r>
      <w:r>
        <w:t>unit PEN-2 inhibitor) + 0</w:t>
      </w:r>
      <w:r w:rsidR="00644CD5">
        <w:t>.</w:t>
      </w:r>
      <w:r>
        <w:t>322(Glycerol-3-phosphate dehydrogenase (NAD+) inhibitor) + 0</w:t>
      </w:r>
      <w:r w:rsidR="00644CD5">
        <w:t>.</w:t>
      </w:r>
      <w:r>
        <w:t>236(Antihypotensive) + 0</w:t>
      </w:r>
      <w:r w:rsidR="00644CD5">
        <w:t>.</w:t>
      </w:r>
      <w:r>
        <w:t>143(LDLR expression enhancer) + 0</w:t>
      </w:r>
      <w:r w:rsidR="00644CD5">
        <w:t>.</w:t>
      </w:r>
      <w:r>
        <w:t>0754(Cruzipain inhibitor) -0</w:t>
      </w:r>
      <w:r w:rsidR="00644CD5">
        <w:t>.</w:t>
      </w:r>
      <w:r>
        <w:t>157(Phosphodiesterase X inhibitor) + 0</w:t>
      </w:r>
      <w:r w:rsidR="00644CD5">
        <w:t>.</w:t>
      </w:r>
      <w:r>
        <w:t>0775(Integrin beta7 antagonist) -0</w:t>
      </w:r>
      <w:r w:rsidR="00644CD5">
        <w:t>.</w:t>
      </w:r>
      <w:r>
        <w:t>116(Antisecretoric) + 0</w:t>
      </w:r>
      <w:r w:rsidR="00644CD5">
        <w:t>.</w:t>
      </w:r>
      <w:r>
        <w:t>26(Proto-oncogene protein c-fos inhibitor) + 0</w:t>
      </w:r>
      <w:r w:rsidR="00644CD5">
        <w:t>.</w:t>
      </w:r>
      <w:r>
        <w:t>0994(Hyperglycemic) + 0</w:t>
      </w:r>
      <w:r w:rsidR="00644CD5">
        <w:t>.</w:t>
      </w:r>
      <w:r>
        <w:t>354(Adenosine deaminase inhibitor) -0</w:t>
      </w:r>
      <w:r w:rsidR="00644CD5">
        <w:t>.</w:t>
      </w:r>
      <w:r>
        <w:t>315(Antimetabolite) -0</w:t>
      </w:r>
      <w:r w:rsidR="00644CD5">
        <w:t>.</w:t>
      </w:r>
      <w:r>
        <w:t>208(SKP2 expression inhibitor) -0</w:t>
      </w:r>
      <w:r w:rsidR="00644CD5">
        <w:t>.</w:t>
      </w:r>
      <w:r>
        <w:t>231(Beta 2 adrenoreceptor agonist) + 0</w:t>
      </w:r>
      <w:r w:rsidR="00644CD5">
        <w:t>.</w:t>
      </w:r>
      <w:r>
        <w:t>0795(Pyrimidine antagonist) -0</w:t>
      </w:r>
      <w:r w:rsidR="00644CD5">
        <w:t>.</w:t>
      </w:r>
      <w:r>
        <w:t>153(Contraceptive) + 0</w:t>
      </w:r>
      <w:r w:rsidR="00644CD5">
        <w:t>.</w:t>
      </w:r>
      <w:r>
        <w:t>1(Headache) + 0</w:t>
      </w:r>
      <w:r w:rsidR="00644CD5">
        <w:t>.</w:t>
      </w:r>
      <w:r>
        <w:t>0764(Transforming protein p21/H-Ras-1 inhibitor) -0</w:t>
      </w:r>
      <w:r w:rsidR="00644CD5">
        <w:t>.</w:t>
      </w:r>
      <w:r>
        <w:t>15(Glucose-6-phosphate dehydrogenase-6-phosphogluconolactonase inhibitor) + 0</w:t>
      </w:r>
      <w:r w:rsidR="00644CD5">
        <w:t>.</w:t>
      </w:r>
      <w:r>
        <w:t>0702(Plasmepsin inhibitor) + 0</w:t>
      </w:r>
      <w:r w:rsidR="00644CD5">
        <w:t>.</w:t>
      </w:r>
      <w:r>
        <w:t>0444(Autoimmune disorders treatment) -0</w:t>
      </w:r>
      <w:r w:rsidR="00644CD5">
        <w:t>.</w:t>
      </w:r>
      <w:r>
        <w:t>184(5 Hydroxytryptamine 2 agonist) -0</w:t>
      </w:r>
      <w:r w:rsidR="00644CD5">
        <w:t>.</w:t>
      </w:r>
      <w:r>
        <w:t>4(Rhodopsin kinase inhibitor) + 0</w:t>
      </w:r>
      <w:r w:rsidR="00644CD5">
        <w:t>.</w:t>
      </w:r>
      <w:r>
        <w:t>13(GABA receptor agonist) + 0</w:t>
      </w:r>
      <w:r w:rsidR="00644CD5">
        <w:t>.</w:t>
      </w:r>
      <w:r>
        <w:t>0838(Weakness) -0</w:t>
      </w:r>
      <w:r w:rsidR="00644CD5">
        <w:t>.</w:t>
      </w:r>
      <w:r>
        <w:t>186(EDN1 expression enhancer) + 0</w:t>
      </w:r>
      <w:r w:rsidR="00644CD5">
        <w:t>.</w:t>
      </w:r>
      <w:r>
        <w:t>334(Gastricsin inhibitor) + 0</w:t>
      </w:r>
      <w:r w:rsidR="00644CD5">
        <w:t>.</w:t>
      </w:r>
      <w:r>
        <w:t>0705(AMPA receptor agonist) + 0</w:t>
      </w:r>
      <w:r w:rsidR="00644CD5">
        <w:t>.</w:t>
      </w:r>
      <w:r>
        <w:t>0576(Antiprotozoal (Toxoplasma)) + 0</w:t>
      </w:r>
      <w:r w:rsidR="00644CD5">
        <w:t>.</w:t>
      </w:r>
      <w:r>
        <w:t>0768(CDC7 inhibitor) -0</w:t>
      </w:r>
      <w:r w:rsidR="00644CD5">
        <w:t>.</w:t>
      </w:r>
      <w:r>
        <w:t>225(Synaptic vesicle protein SV2</w:t>
      </w:r>
      <w:r w:rsidR="00644CD5">
        <w:t>.</w:t>
      </w:r>
      <w:r>
        <w:t xml:space="preserve"> levetiracetam binding site antagonist) + 0</w:t>
      </w:r>
      <w:r w:rsidR="00644CD5">
        <w:t>.</w:t>
      </w:r>
      <w:r>
        <w:t>0736(Prolyl aminopeptidase inhibitor) + 0</w:t>
      </w:r>
      <w:r w:rsidR="00644CD5">
        <w:t>.</w:t>
      </w:r>
      <w:r>
        <w:t>0556(Excitability) + 0</w:t>
      </w:r>
      <w:r w:rsidR="00644CD5">
        <w:t>.</w:t>
      </w:r>
      <w:r>
        <w:t>202(1-Deoxy-D-xylulose-5-phosphate reductoisomerase inhibitor) -0</w:t>
      </w:r>
      <w:r w:rsidR="00644CD5">
        <w:t>.</w:t>
      </w:r>
      <w:r>
        <w:t>0675(Glutamate (mGluR group I) agonist) -0</w:t>
      </w:r>
      <w:r w:rsidR="00644CD5">
        <w:t>.</w:t>
      </w:r>
      <w:r>
        <w:t>0883(Nicotinamidase inhibitor) + 0</w:t>
      </w:r>
      <w:r w:rsidR="00644CD5">
        <w:t>.</w:t>
      </w:r>
      <w:r>
        <w:t>0971(GADD45A expression enhancer) + 0</w:t>
      </w:r>
      <w:r w:rsidR="00644CD5">
        <w:t>.</w:t>
      </w:r>
      <w:r>
        <w:t>176(Peroxisome proliferator-activated receptor gamma antagonist) + 0</w:t>
      </w:r>
      <w:r w:rsidR="00644CD5">
        <w:t>.</w:t>
      </w:r>
      <w:r>
        <w:t>0773(Ca2+/calmodulin-dependent kinase I inhibitor) -0</w:t>
      </w:r>
      <w:r w:rsidR="00644CD5">
        <w:t>.</w:t>
      </w:r>
      <w:r>
        <w:t>0753(Ribosomal protein S6 kinase alpha 3 inhibitor) -0</w:t>
      </w:r>
      <w:r w:rsidR="00644CD5">
        <w:t>.</w:t>
      </w:r>
      <w:r>
        <w:t>0481(Pulmonary hypertension treatment) -0</w:t>
      </w:r>
      <w:r w:rsidR="00644CD5">
        <w:t>.</w:t>
      </w:r>
      <w:r>
        <w:t>0522(CDC25 phosphatase inhib</w:t>
      </w:r>
      <w:r>
        <w:t>i</w:t>
      </w:r>
      <w:r>
        <w:t>tor) -0</w:t>
      </w:r>
      <w:r w:rsidR="00644CD5">
        <w:t>.</w:t>
      </w:r>
      <w:r>
        <w:t>0482(CC chemokine 5 receptor agonist) -0</w:t>
      </w:r>
      <w:r w:rsidR="00644CD5">
        <w:t>.</w:t>
      </w:r>
      <w:r>
        <w:t>178(Peptidylglycine monooxygenase inhibitor) -0</w:t>
      </w:r>
      <w:r w:rsidR="00644CD5">
        <w:t>.</w:t>
      </w:r>
      <w:r>
        <w:t>0338(GST P substrate) + 0</w:t>
      </w:r>
      <w:r w:rsidR="00644CD5">
        <w:t>.</w:t>
      </w:r>
      <w:r>
        <w:t>0473(Radical formation agonist) -0</w:t>
      </w:r>
      <w:r w:rsidR="00644CD5">
        <w:t>.</w:t>
      </w:r>
      <w:r>
        <w:t>0907(Choline-phosphate cytidylyltransferase inhibitor) -0</w:t>
      </w:r>
      <w:r w:rsidR="00644CD5">
        <w:t>.</w:t>
      </w:r>
      <w:r>
        <w:t>155(Pantoate-beta-alanine ligase inhibitor) + 0</w:t>
      </w:r>
      <w:r w:rsidR="00644CD5">
        <w:t>.</w:t>
      </w:r>
      <w:r>
        <w:t>135(NMDA receptor glycine site agonist) -0</w:t>
      </w:r>
      <w:r w:rsidR="00644CD5">
        <w:t>.</w:t>
      </w:r>
      <w:r>
        <w:t>0519(SLC5A5 expre</w:t>
      </w:r>
      <w:r>
        <w:t>s</w:t>
      </w:r>
      <w:r>
        <w:t>sion enhancer) -0</w:t>
      </w:r>
      <w:r w:rsidR="00644CD5">
        <w:t>.</w:t>
      </w:r>
      <w:r>
        <w:t>104(SQLE expression inhibitor) + 0</w:t>
      </w:r>
      <w:r w:rsidR="00644CD5">
        <w:t>.</w:t>
      </w:r>
      <w:r>
        <w:t>0772(Paralysis) -0</w:t>
      </w:r>
      <w:r w:rsidR="00644CD5">
        <w:t>.</w:t>
      </w:r>
      <w:r>
        <w:t>104(MGMT expression enhancer) -0</w:t>
      </w:r>
      <w:r w:rsidR="00644CD5">
        <w:t>.</w:t>
      </w:r>
      <w:r>
        <w:t>0492(Protein kinase C beta II inhibitor) + 0</w:t>
      </w:r>
      <w:r w:rsidR="00644CD5">
        <w:t>.</w:t>
      </w:r>
      <w:r>
        <w:t>126(Alpha 2b adrenoreceptor agonist) + 0</w:t>
      </w:r>
      <w:r w:rsidR="00644CD5">
        <w:t>.</w:t>
      </w:r>
      <w:r>
        <w:t>178(Chorismate mutase i</w:t>
      </w:r>
      <w:r>
        <w:t>n</w:t>
      </w:r>
      <w:r>
        <w:t>hibitor) -0</w:t>
      </w:r>
      <w:r w:rsidR="00644CD5">
        <w:t>.</w:t>
      </w:r>
      <w:r>
        <w:t>116(Histamine agonist) -0</w:t>
      </w:r>
      <w:r w:rsidR="00644CD5">
        <w:t>.</w:t>
      </w:r>
      <w:r>
        <w:t>111(Cholesterol oxidase inhibitor) -0</w:t>
      </w:r>
      <w:r w:rsidR="00644CD5">
        <w:t>.</w:t>
      </w:r>
      <w:r>
        <w:t>213(Dopamine D2B antagonist) + 0</w:t>
      </w:r>
      <w:r w:rsidR="00644CD5">
        <w:t>.</w:t>
      </w:r>
      <w:r>
        <w:t>055(Alpha adrenoreceptor antagonist) -0</w:t>
      </w:r>
      <w:r w:rsidR="00644CD5">
        <w:t>.</w:t>
      </w:r>
      <w:r>
        <w:t>0937(Analgesic stimulant) + 0</w:t>
      </w:r>
      <w:r w:rsidR="00644CD5">
        <w:t>.</w:t>
      </w:r>
      <w:r>
        <w:t>161(Collagenase inhibitor) -0</w:t>
      </w:r>
      <w:r w:rsidR="00644CD5">
        <w:t>.</w:t>
      </w:r>
      <w:r>
        <w:t>0466(Sigma 1 receptor antagonist) + 0</w:t>
      </w:r>
      <w:r w:rsidR="00644CD5">
        <w:t>.</w:t>
      </w:r>
      <w:r>
        <w:t>0527(Integrin alpha4beta7 antagonist) -0</w:t>
      </w:r>
      <w:r w:rsidR="00644CD5">
        <w:t>.</w:t>
      </w:r>
      <w:r>
        <w:t>0511(Ribosomal protein S6 kinase alpha 5 inhibitor) -0</w:t>
      </w:r>
      <w:r w:rsidR="00644CD5">
        <w:t>.</w:t>
      </w:r>
      <w:r>
        <w:t>111(Potassium channel small-conductance Ca-activated blocker) + 0</w:t>
      </w:r>
      <w:r w:rsidR="00644CD5">
        <w:t>.</w:t>
      </w:r>
      <w:r>
        <w:t>13(Sphingosine 1-phosphate receptor 3 ag</w:t>
      </w:r>
      <w:r>
        <w:t>o</w:t>
      </w:r>
      <w:r>
        <w:t>nist) -0</w:t>
      </w:r>
      <w:r w:rsidR="00644CD5">
        <w:t>.</w:t>
      </w:r>
      <w:r>
        <w:t>0714(Lipid peroxidase inhibitor) + 0</w:t>
      </w:r>
      <w:r w:rsidR="00644CD5">
        <w:t>.</w:t>
      </w:r>
      <w:r>
        <w:t>103(UGT2B4 substrate) + 0</w:t>
      </w:r>
      <w:r w:rsidR="00644CD5">
        <w:t>.</w:t>
      </w:r>
      <w:r>
        <w:t>0926(CYP1B1 expression enhancer) + 0</w:t>
      </w:r>
      <w:r w:rsidR="00644CD5">
        <w:t>.</w:t>
      </w:r>
      <w:r>
        <w:t>142(Adenosine A2 receptor agonist) -0</w:t>
      </w:r>
      <w:r w:rsidR="00644CD5">
        <w:t>.</w:t>
      </w:r>
      <w:r>
        <w:t>05(Poly(ADP-ribose) polymerase 1 inhibitor) + 0</w:t>
      </w:r>
      <w:r w:rsidR="00644CD5">
        <w:t>.</w:t>
      </w:r>
      <w:r>
        <w:t>0864(AR expression i</w:t>
      </w:r>
      <w:r>
        <w:t>n</w:t>
      </w:r>
      <w:r>
        <w:t>hibitor) + 0</w:t>
      </w:r>
      <w:r w:rsidR="00644CD5">
        <w:t>.</w:t>
      </w:r>
      <w:r>
        <w:t>0806(Choline sulfotransferase inhibitor) -0</w:t>
      </w:r>
      <w:r w:rsidR="00644CD5">
        <w:t>.</w:t>
      </w:r>
      <w:r>
        <w:t>0953(Phosphoglycolate phosphatase inhibitor) -0</w:t>
      </w:r>
      <w:r w:rsidR="00644CD5">
        <w:t>.</w:t>
      </w:r>
      <w:r>
        <w:t>0838(3-Hydroxyanthranilate oxidase inhibitor) + 0</w:t>
      </w:r>
      <w:r w:rsidR="00644CD5">
        <w:t>.</w:t>
      </w:r>
      <w:r>
        <w:t>0247(Alcohol dehydrogenase alpha inhibitor) + 0</w:t>
      </w:r>
      <w:r w:rsidR="00644CD5">
        <w:t>.</w:t>
      </w:r>
      <w:r>
        <w:t>0287(Sleep disorders treatment) + 0</w:t>
      </w:r>
      <w:r w:rsidR="00644CD5">
        <w:t>.</w:t>
      </w:r>
      <w:r>
        <w:t>0398(Hypersexuality) + 0</w:t>
      </w:r>
      <w:r w:rsidR="00644CD5">
        <w:t>.</w:t>
      </w:r>
      <w:r>
        <w:t>0307(N-Acetylated alpha-linked acidic dipeptidase inhibitor) -0</w:t>
      </w:r>
      <w:r w:rsidR="00644CD5">
        <w:t>.</w:t>
      </w:r>
      <w:r>
        <w:t>0038(NumNegative) -0</w:t>
      </w:r>
      <w:r w:rsidR="00644CD5">
        <w:t>.</w:t>
      </w:r>
      <w:r>
        <w:t>0712(Fumarylacetoacetase inhibitor) + 0</w:t>
      </w:r>
      <w:r w:rsidR="00644CD5">
        <w:t>.</w:t>
      </w:r>
      <w:r>
        <w:t>0182(Heart failure treatment) + 0</w:t>
      </w:r>
      <w:r w:rsidR="00644CD5">
        <w:t>.</w:t>
      </w:r>
      <w:r>
        <w:t>0248(Estradiol 17 beta dehydrogenase stimulant) -0</w:t>
      </w:r>
      <w:r w:rsidR="00644CD5">
        <w:t>.</w:t>
      </w:r>
      <w:r>
        <w:t>0232(Opioid delta receptor antagonist) + 0</w:t>
      </w:r>
      <w:r w:rsidR="00644CD5">
        <w:t>.</w:t>
      </w:r>
      <w:r>
        <w:t>044(NFE2L2 expression enhancer) -0</w:t>
      </w:r>
      <w:r w:rsidR="00644CD5">
        <w:t>.</w:t>
      </w:r>
      <w:r>
        <w:t>0152(Peptidyl-prolyl cis-trans isomerase FKBP1B inhibitor) -0</w:t>
      </w:r>
      <w:r w:rsidR="00644CD5">
        <w:t>.</w:t>
      </w:r>
      <w:r>
        <w:t>0346(Cyclohexanone monooxygenase inhibitor) -0</w:t>
      </w:r>
      <w:r w:rsidR="00644CD5">
        <w:t>.</w:t>
      </w:r>
      <w:r>
        <w:t>0213(Peripheral neuropathy) -0</w:t>
      </w:r>
      <w:r w:rsidR="00644CD5">
        <w:t>.</w:t>
      </w:r>
      <w:r>
        <w:t>0161(Antineoplastic (ovarian cancer)) + 0</w:t>
      </w:r>
      <w:r w:rsidR="00644CD5">
        <w:t>.</w:t>
      </w:r>
      <w:r>
        <w:t>017(Protein kinase C alpha inhibitor) + 0</w:t>
      </w:r>
      <w:r w:rsidR="00644CD5">
        <w:t>.</w:t>
      </w:r>
      <w:r>
        <w:t>0157(ADAM inhibitor) + 0</w:t>
      </w:r>
      <w:r w:rsidR="00644CD5">
        <w:t>.</w:t>
      </w:r>
      <w:r>
        <w:t>167(Ether-a-go-go potassium channel blocker) -0</w:t>
      </w:r>
      <w:r w:rsidR="00644CD5">
        <w:t>.</w:t>
      </w:r>
      <w:r>
        <w:t>0202(Carcinogenic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0467(Transthyretin amyloid fibril formation inhibitor) + 0</w:t>
      </w:r>
      <w:r w:rsidR="00644CD5">
        <w:t>.</w:t>
      </w:r>
      <w:r>
        <w:t>0153(Neurotensin receptor antagonist) -0</w:t>
      </w:r>
      <w:r w:rsidR="00644CD5">
        <w:t>.</w:t>
      </w:r>
      <w:r>
        <w:t>0224(Glycine hydroxymethyltransferase inhibitor) + 0</w:t>
      </w:r>
      <w:r w:rsidR="00644CD5">
        <w:t>.</w:t>
      </w:r>
      <w:r>
        <w:t>0387(Ribonucleotide reductase inhibitor) -0</w:t>
      </w:r>
      <w:r w:rsidR="00644CD5">
        <w:t>.</w:t>
      </w:r>
      <w:r>
        <w:t>0202(UGT2B1 substrate) -0</w:t>
      </w:r>
      <w:r w:rsidR="00644CD5">
        <w:t>.</w:t>
      </w:r>
      <w:r>
        <w:t>01(Dopamine D4 agonist) -0</w:t>
      </w:r>
      <w:r w:rsidR="00644CD5">
        <w:t>.</w:t>
      </w:r>
      <w:r>
        <w:t>0128(Immunostimulant) -0</w:t>
      </w:r>
      <w:r w:rsidR="00644CD5">
        <w:t>.</w:t>
      </w:r>
      <w:r>
        <w:t>0153(Acylphosphatase inhibitor) + 0</w:t>
      </w:r>
      <w:r w:rsidR="00644CD5">
        <w:t>.</w:t>
      </w:r>
      <w:r>
        <w:t>021(Queuine tRNA-ribosyltransferase inhibitor) -0</w:t>
      </w:r>
      <w:r w:rsidR="00644CD5">
        <w:t>.</w:t>
      </w:r>
      <w:r>
        <w:t>0086(Keratitis) + 0</w:t>
      </w:r>
      <w:r w:rsidR="00644CD5">
        <w:t>.</w:t>
      </w:r>
      <w:r>
        <w:t>00427(CYP26A1 inhibitor) -0</w:t>
      </w:r>
      <w:r w:rsidR="00644CD5">
        <w:t>.</w:t>
      </w:r>
      <w:r>
        <w:t>016(Glutathione synthase inhibitor) -0</w:t>
      </w:r>
      <w:r w:rsidR="00644CD5">
        <w:t>.</w:t>
      </w:r>
      <w:r>
        <w:t>00454(Tyrosine kinase non-receptor protein 2 inhibitor) + 0</w:t>
      </w:r>
      <w:r w:rsidR="00644CD5">
        <w:t>.</w:t>
      </w:r>
      <w:r>
        <w:t>00841(2-Isopropylmalate synthase inhibitor) + 0</w:t>
      </w:r>
      <w:r w:rsidR="00644CD5">
        <w:t>.</w:t>
      </w:r>
      <w:r>
        <w:t>00282(Nav1.6 sodium channel blocker) + 0</w:t>
      </w:r>
      <w:r w:rsidR="00644CD5">
        <w:t>.</w:t>
      </w:r>
      <w:r>
        <w:t>000798(Serine-sulfate ammonia-lyase inhibitor) -0</w:t>
      </w:r>
      <w:r w:rsidR="00644CD5">
        <w:t>.</w:t>
      </w:r>
      <w:r>
        <w:t>000988(MMP9 e</w:t>
      </w:r>
      <w:r>
        <w:t>x</w:t>
      </w:r>
      <w:r>
        <w:t>pression enhancer) + 5</w:t>
      </w:r>
      <w:r w:rsidR="00644CD5">
        <w:t>.</w:t>
      </w:r>
      <w:r>
        <w:t>02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654(Thiopurine S-methyltransferase inhibitor) -0</w:t>
      </w:r>
      <w:r w:rsidR="00644CD5">
        <w:t>.</w:t>
      </w:r>
      <w:r>
        <w:t>0862(FN1 expression inhibitor) -0</w:t>
      </w:r>
      <w:r w:rsidR="00644CD5">
        <w:t>.</w:t>
      </w:r>
      <w:r>
        <w:t>148(Amyloid beta pr</w:t>
      </w:r>
      <w:r>
        <w:t>e</w:t>
      </w:r>
      <w:r>
        <w:t>cursor protein antagonist) + 0</w:t>
      </w:r>
      <w:r w:rsidR="00644CD5">
        <w:t>.</w:t>
      </w:r>
      <w:r>
        <w:t>2(Lipophilicity^2) -0</w:t>
      </w:r>
      <w:r w:rsidR="00644CD5">
        <w:t>.</w:t>
      </w:r>
      <w:r>
        <w:t>309(Nephrotoxic) + 30</w:t>
      </w:r>
      <w:r w:rsidR="00644CD5">
        <w:t>.</w:t>
      </w:r>
      <w:r>
        <w:t>3(Lipophilicity) + 3</w:t>
      </w:r>
      <w:r w:rsidR="00644CD5">
        <w:t>.</w:t>
      </w:r>
      <w:r>
        <w:t>99(Length) -0</w:t>
      </w:r>
      <w:r w:rsidR="00644CD5">
        <w:t>.</w:t>
      </w:r>
      <w:r>
        <w:t>984(Purine biosynthesis inhibitor) + 0</w:t>
      </w:r>
      <w:r w:rsidR="00644CD5">
        <w:t>.</w:t>
      </w:r>
      <w:r>
        <w:t>489(Gastrointestinal disturbance) -0</w:t>
      </w:r>
      <w:r w:rsidR="00644CD5">
        <w:t>.</w:t>
      </w:r>
      <w:r>
        <w:t>288(Aggrecanase 1 inhibitor) + 0</w:t>
      </w:r>
      <w:r w:rsidR="00644CD5">
        <w:t>.</w:t>
      </w:r>
      <w:r>
        <w:t>0352(PCNA expression enhancer) + 0</w:t>
      </w:r>
      <w:r w:rsidR="00644CD5">
        <w:t>.</w:t>
      </w:r>
      <w:r>
        <w:t>164(NumAromAtoms) + 1</w:t>
      </w:r>
      <w:r w:rsidR="00644CD5">
        <w:t>.</w:t>
      </w:r>
      <w:r>
        <w:t>54(Tyrosine transaminase inhibitor) -</w:t>
      </w:r>
      <w:r>
        <w:lastRenderedPageBreak/>
        <w:t>0</w:t>
      </w:r>
      <w:r w:rsidR="00644CD5">
        <w:t>.</w:t>
      </w:r>
      <w:r>
        <w:t>142(CYP2C9 inhibitor) + 0</w:t>
      </w:r>
      <w:r w:rsidR="00644CD5">
        <w:t>.</w:t>
      </w:r>
      <w:r>
        <w:t>747(6</w:t>
      </w:r>
      <w:r w:rsidR="00644CD5">
        <w:t>.</w:t>
      </w:r>
      <w:r>
        <w:t>7-Dihydropteridine reductase inhibitor) -0</w:t>
      </w:r>
      <w:r w:rsidR="00644CD5">
        <w:t>.</w:t>
      </w:r>
      <w:r>
        <w:t>979(N4-(beta-N-acetylglucosaminyl)-L-asparaginase inhibitor) + 0</w:t>
      </w:r>
      <w:r w:rsidR="00644CD5">
        <w:t>.</w:t>
      </w:r>
      <w:r>
        <w:t>014(Neurotoxic) -0</w:t>
      </w:r>
      <w:r w:rsidR="00644CD5">
        <w:t>.</w:t>
      </w:r>
      <w:r>
        <w:t>0212(D-aspartate oxidase inhibitor) + 0</w:t>
      </w:r>
      <w:r w:rsidR="00644CD5">
        <w:t>.</w:t>
      </w:r>
      <w:r>
        <w:t>322(T cell inhibitor) -0</w:t>
      </w:r>
      <w:r w:rsidR="00644CD5">
        <w:t>.</w:t>
      </w:r>
      <w:r>
        <w:t>196(Antiinfective) -0</w:t>
      </w:r>
      <w:r w:rsidR="00644CD5">
        <w:t>.</w:t>
      </w:r>
      <w:r>
        <w:t>704(Thyroid hormone agonist) + 0</w:t>
      </w:r>
      <w:r w:rsidR="00644CD5">
        <w:t>.</w:t>
      </w:r>
      <w:r>
        <w:t>744(Hypolipemic) + 14</w:t>
      </w:r>
      <w:r w:rsidR="00644CD5">
        <w:t>.</w:t>
      </w:r>
      <w:r>
        <w:t>2(Length^3) + 0</w:t>
      </w:r>
      <w:r w:rsidR="00644CD5">
        <w:t>.</w:t>
      </w:r>
      <w:r>
        <w:t>627(Ceramide glucosyltransferase inhibitor) -0</w:t>
      </w:r>
      <w:r w:rsidR="00644CD5">
        <w:t>.</w:t>
      </w:r>
      <w:r>
        <w:t>314(Hexokinase stimulant) + 0</w:t>
      </w:r>
      <w:r w:rsidR="00644CD5">
        <w:t>.</w:t>
      </w:r>
      <w:r>
        <w:t>37(Amylin agonist) + 0</w:t>
      </w:r>
      <w:r w:rsidR="00644CD5">
        <w:t>.</w:t>
      </w:r>
      <w:r>
        <w:t>581(Carcinogenic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329(Leukopenia) -1</w:t>
      </w:r>
      <w:r w:rsidR="00644CD5">
        <w:t>.</w:t>
      </w:r>
      <w:r>
        <w:t>03(Cholesterol antagonist) + 0</w:t>
      </w:r>
      <w:r w:rsidR="00644CD5">
        <w:t>.</w:t>
      </w:r>
      <w:r>
        <w:t>171(Erythema) -0</w:t>
      </w:r>
      <w:r w:rsidR="00644CD5">
        <w:t>.</w:t>
      </w:r>
      <w:r>
        <w:t>186(Antihemorrhagic) -0</w:t>
      </w:r>
      <w:r w:rsidR="00644CD5">
        <w:t>.</w:t>
      </w:r>
      <w:r>
        <w:t>414(Bradykinin antagonist) -0</w:t>
      </w:r>
      <w:r w:rsidR="00644CD5">
        <w:t>.</w:t>
      </w:r>
      <w:r>
        <w:t>459(CYP2 substrate) + 0</w:t>
      </w:r>
      <w:r w:rsidR="00644CD5">
        <w:t>.</w:t>
      </w:r>
      <w:r>
        <w:t>862(Calmodulin-domain protein kinase 1 inhibitor) + 0</w:t>
      </w:r>
      <w:r w:rsidR="00644CD5">
        <w:t>.</w:t>
      </w:r>
      <w:r>
        <w:t>462(Matrix metalloproteinase 4 (membrane-type) inhibitor) + 0</w:t>
      </w:r>
      <w:r w:rsidR="00644CD5">
        <w:t>.</w:t>
      </w:r>
      <w:r>
        <w:t>246(Carcinogenic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12(CF tran</w:t>
      </w:r>
      <w:r>
        <w:t>s</w:t>
      </w:r>
      <w:r>
        <w:t>membrane conductance regulator antagonist) + 0</w:t>
      </w:r>
      <w:r w:rsidR="00644CD5">
        <w:t>.</w:t>
      </w:r>
      <w:r>
        <w:t>277(Sigma receptor agonist) + 0</w:t>
      </w:r>
      <w:r w:rsidR="00644CD5">
        <w:t>.</w:t>
      </w:r>
      <w:r>
        <w:t>29(CYP4A11 substrate) -0</w:t>
      </w:r>
      <w:r w:rsidR="00644CD5">
        <w:t>.</w:t>
      </w:r>
      <w:r>
        <w:t>254(Keratoses actinic (solar) treatment) -0</w:t>
      </w:r>
      <w:r w:rsidR="00644CD5">
        <w:t>.</w:t>
      </w:r>
      <w:r>
        <w:t>348(Preterm labor treatment) + 0</w:t>
      </w:r>
      <w:r w:rsidR="00644CD5">
        <w:t>.</w:t>
      </w:r>
      <w:r>
        <w:t>0871(CYP3A5 expression enhancer) + 0</w:t>
      </w:r>
      <w:r w:rsidR="00644CD5">
        <w:t>.</w:t>
      </w:r>
      <w:r>
        <w:t>572(Tremor) -0</w:t>
      </w:r>
      <w:r w:rsidR="00644CD5">
        <w:t>.</w:t>
      </w:r>
      <w:r>
        <w:t>104(NumAcceptor) + 0</w:t>
      </w:r>
      <w:r w:rsidR="00644CD5">
        <w:t>.</w:t>
      </w:r>
      <w:r>
        <w:t>428(Carcinogenic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0779(NADH oxidase inhibitor) + 0</w:t>
      </w:r>
      <w:r w:rsidR="00644CD5">
        <w:t>.</w:t>
      </w:r>
      <w:r>
        <w:t>436(Vision disturbance) -0</w:t>
      </w:r>
      <w:r w:rsidR="00644CD5">
        <w:t>.</w:t>
      </w:r>
      <w:r>
        <w:t>312(Speech disturbance) + 0</w:t>
      </w:r>
      <w:r w:rsidR="00644CD5">
        <w:t>.</w:t>
      </w:r>
      <w:r>
        <w:t>308(CDC-like kinase 1 inhibitor) -0</w:t>
      </w:r>
      <w:r w:rsidR="00644CD5">
        <w:t>.</w:t>
      </w:r>
      <w:r>
        <w:t>784(Anesthetic inhal</w:t>
      </w:r>
      <w:r>
        <w:t>a</w:t>
      </w:r>
      <w:r>
        <w:t>tion) + 0</w:t>
      </w:r>
      <w:r w:rsidR="00644CD5">
        <w:t>.</w:t>
      </w:r>
      <w:r>
        <w:t>767(Carbonic anhydrase IV inhibitor) -0</w:t>
      </w:r>
      <w:r w:rsidR="00644CD5">
        <w:t>.</w:t>
      </w:r>
      <w:r>
        <w:t>641(Gamma-glutamyl hydrolase inhibitor) -0</w:t>
      </w:r>
      <w:r w:rsidR="00644CD5">
        <w:t>.</w:t>
      </w:r>
      <w:r>
        <w:t>474(Phosphodiesterase VIII inhibitor) -0</w:t>
      </w:r>
      <w:r w:rsidR="00644CD5">
        <w:t>.</w:t>
      </w:r>
      <w:r>
        <w:t>722(Cholesterol absorption inhibitor) -0</w:t>
      </w:r>
      <w:r w:rsidR="00644CD5">
        <w:t>.</w:t>
      </w:r>
      <w:r>
        <w:t>635(Indole-3-acetaldehyde redu</w:t>
      </w:r>
      <w:r>
        <w:t>c</w:t>
      </w:r>
      <w:r>
        <w:t>tase (NADPH) inhibitor) + 0</w:t>
      </w:r>
      <w:r w:rsidR="00644CD5">
        <w:t>.</w:t>
      </w:r>
      <w:r>
        <w:t>087(Matrix metalloproteinase inhibitor) -0</w:t>
      </w:r>
      <w:r w:rsidR="00644CD5">
        <w:t>.</w:t>
      </w:r>
      <w:r>
        <w:t>626(Cyclooxygenase inhibitor) + 0</w:t>
      </w:r>
      <w:r w:rsidR="00644CD5">
        <w:t>.</w:t>
      </w:r>
      <w:r>
        <w:t>579(Phosphoenolpyruvate carboxykinase (ATP) inhibitor) + 0</w:t>
      </w:r>
      <w:r w:rsidR="00644CD5">
        <w:t>.</w:t>
      </w:r>
      <w:r>
        <w:t>0801(MW) + 0</w:t>
      </w:r>
      <w:r w:rsidR="00644CD5">
        <w:t>.</w:t>
      </w:r>
      <w:r>
        <w:t>455(Carcinogenic</w:t>
      </w:r>
      <w:r w:rsidR="00644CD5">
        <w:t>.</w:t>
      </w:r>
      <w:r>
        <w:t xml:space="preserve"> breast) + 0</w:t>
      </w:r>
      <w:r w:rsidR="00644CD5">
        <w:t>.</w:t>
      </w:r>
      <w:r>
        <w:t>342(Caspase 6 inhibitor) -0</w:t>
      </w:r>
      <w:r w:rsidR="00644CD5">
        <w:t>.</w:t>
      </w:r>
      <w:r>
        <w:t>229(SLC7A5 expression enhancer) + 0</w:t>
      </w:r>
      <w:r w:rsidR="00644CD5">
        <w:t>.</w:t>
      </w:r>
      <w:r>
        <w:t>489(Estrogen beta receptor agonist) + 0</w:t>
      </w:r>
      <w:r w:rsidR="00644CD5">
        <w:t>.</w:t>
      </w:r>
      <w:r>
        <w:t>014(Chelator) -0</w:t>
      </w:r>
      <w:r w:rsidR="00644CD5">
        <w:t>.</w:t>
      </w:r>
      <w:r>
        <w:t>147(Anticoagulant) -0</w:t>
      </w:r>
      <w:r w:rsidR="00644CD5">
        <w:t>.</w:t>
      </w:r>
      <w:r>
        <w:t>46(Dermatitis) -0</w:t>
      </w:r>
      <w:r w:rsidR="00644CD5">
        <w:t>.</w:t>
      </w:r>
      <w:r>
        <w:t>945(3(or 17)beta-hydroxysteroid dehydrogenase inhibitor) -0</w:t>
      </w:r>
      <w:r w:rsidR="00644CD5">
        <w:t>.</w:t>
      </w:r>
      <w:r>
        <w:t>335(Parkinsonism) + 0</w:t>
      </w:r>
      <w:r w:rsidR="00644CD5">
        <w:t>.</w:t>
      </w:r>
      <w:r>
        <w:t>374(Prostaglandin EP12 antagonist) + 0</w:t>
      </w:r>
      <w:r w:rsidR="00644CD5">
        <w:t>.</w:t>
      </w:r>
      <w:r>
        <w:t>517(Arrhythmogenic) -0</w:t>
      </w:r>
      <w:r w:rsidR="00644CD5">
        <w:t>.</w:t>
      </w:r>
      <w:r>
        <w:t>248(ATPase (Mitocho</w:t>
      </w:r>
      <w:r>
        <w:t>n</w:t>
      </w:r>
      <w:r>
        <w:t>drial F1F0) inhibitor) -0</w:t>
      </w:r>
      <w:r w:rsidR="00644CD5">
        <w:t>.</w:t>
      </w:r>
      <w:r>
        <w:t>379(CYP1A2 substrate) + 0</w:t>
      </w:r>
      <w:r w:rsidR="00644CD5">
        <w:t>.</w:t>
      </w:r>
      <w:r>
        <w:t>568(GABA B receptor antagonist) + 0</w:t>
      </w:r>
      <w:r w:rsidR="00644CD5">
        <w:t>.</w:t>
      </w:r>
      <w:r>
        <w:t>295(Biliary tract disorders treatment) + 0</w:t>
      </w:r>
      <w:r w:rsidR="00644CD5">
        <w:t>.</w:t>
      </w:r>
      <w:r>
        <w:t>112(Antieczematic atopic) -0</w:t>
      </w:r>
      <w:r w:rsidR="00644CD5">
        <w:t>.</w:t>
      </w:r>
      <w:r>
        <w:t>373(Vitamin D receptor antagonist) + 0</w:t>
      </w:r>
      <w:r w:rsidR="00644CD5">
        <w:t>.</w:t>
      </w:r>
      <w:r>
        <w:t>281(Psychostimulant) -0</w:t>
      </w:r>
      <w:r w:rsidR="00644CD5">
        <w:t>.</w:t>
      </w:r>
      <w:r>
        <w:t>197(Antineoplastic (renal cancer)) -0</w:t>
      </w:r>
      <w:r w:rsidR="00644CD5">
        <w:t>.</w:t>
      </w:r>
      <w:r>
        <w:t>275(Acute neurologic disorders treatment) + 0</w:t>
      </w:r>
      <w:r w:rsidR="00644CD5">
        <w:t>.</w:t>
      </w:r>
      <w:r>
        <w:t>867(UGT2B4 substrate) + 0</w:t>
      </w:r>
      <w:r w:rsidR="00644CD5">
        <w:t>.</w:t>
      </w:r>
      <w:r>
        <w:t>257(AMP deaminase 3 inhibitor) -0</w:t>
      </w:r>
      <w:r w:rsidR="00644CD5">
        <w:t>.</w:t>
      </w:r>
      <w:r>
        <w:t>285(Potassium channel intermediate-conductance Ca-activated 4 blocker) -0</w:t>
      </w:r>
      <w:r w:rsidR="00644CD5">
        <w:t>.</w:t>
      </w:r>
      <w:r>
        <w:t>893(UGT1A substrate) -0</w:t>
      </w:r>
      <w:r w:rsidR="00644CD5">
        <w:t>.</w:t>
      </w:r>
      <w:r>
        <w:t>397(Purinergic P2T antagonist) -0</w:t>
      </w:r>
      <w:r w:rsidR="00644CD5">
        <w:t>.</w:t>
      </w:r>
      <w:r>
        <w:t>29(DNA intercalator) + 0</w:t>
      </w:r>
      <w:r w:rsidR="00644CD5">
        <w:t>.</w:t>
      </w:r>
      <w:r>
        <w:t>19(UDP-N-acetylmuramate-L-alanine ligase inhibitor) -0</w:t>
      </w:r>
      <w:r w:rsidR="00644CD5">
        <w:t>.</w:t>
      </w:r>
      <w:r>
        <w:t>141(Interleukin 8 antagonist) + 0</w:t>
      </w:r>
      <w:r w:rsidR="00644CD5">
        <w:t>.</w:t>
      </w:r>
      <w:r>
        <w:t>27(Fibroblast activation protein alpha inhibitor) + 0</w:t>
      </w:r>
      <w:r w:rsidR="00644CD5">
        <w:t>.</w:t>
      </w:r>
      <w:r>
        <w:t>247(Deoxynucleoside kinase inhibitor) -0</w:t>
      </w:r>
      <w:r w:rsidR="00644CD5">
        <w:t>.</w:t>
      </w:r>
      <w:r>
        <w:t>448(Matrix metalloproteinase 3 (membrane-type) inhibitor) + 0</w:t>
      </w:r>
      <w:r w:rsidR="00644CD5">
        <w:t>.</w:t>
      </w:r>
      <w:r>
        <w:t>379(Toxic) + 0</w:t>
      </w:r>
      <w:r w:rsidR="00644CD5">
        <w:t>.</w:t>
      </w:r>
      <w:r>
        <w:t>581(Vanilloid 4 antagonist) + 0</w:t>
      </w:r>
      <w:r w:rsidR="00644CD5">
        <w:t>.</w:t>
      </w:r>
      <w:r>
        <w:t>233(PDCD4 expression enhancer) -0</w:t>
      </w:r>
      <w:r w:rsidR="00644CD5">
        <w:t>.</w:t>
      </w:r>
      <w:r>
        <w:t>381(Acid phosphatase inhib</w:t>
      </w:r>
      <w:r>
        <w:t>i</w:t>
      </w:r>
      <w:r>
        <w:t>tor) -0</w:t>
      </w:r>
      <w:r w:rsidR="00644CD5">
        <w:t>.</w:t>
      </w:r>
      <w:r>
        <w:t>189(Tardive dyskinesia treatment) -0</w:t>
      </w:r>
      <w:r w:rsidR="00644CD5">
        <w:t>.</w:t>
      </w:r>
      <w:r>
        <w:t>368(DNA-dependent protein kinase inhibitor) -0</w:t>
      </w:r>
      <w:r w:rsidR="00644CD5">
        <w:t>.</w:t>
      </w:r>
      <w:r>
        <w:t>71(Phosphodiesterase 1B inhibitor) + 0</w:t>
      </w:r>
      <w:r w:rsidR="00644CD5">
        <w:t>.</w:t>
      </w:r>
      <w:r>
        <w:t>197(Thrombolytic) -0</w:t>
      </w:r>
      <w:r w:rsidR="00644CD5">
        <w:t>.</w:t>
      </w:r>
      <w:r>
        <w:t>272(Panic) + 0</w:t>
      </w:r>
      <w:r w:rsidR="00644CD5">
        <w:t>.</w:t>
      </w:r>
      <w:r>
        <w:t>0686(Antineoplastic (colon cancer)) -0</w:t>
      </w:r>
      <w:r w:rsidR="00644CD5">
        <w:t>.</w:t>
      </w:r>
      <w:r>
        <w:t>0612(MAP kinase 12 i</w:t>
      </w:r>
      <w:r>
        <w:t>n</w:t>
      </w:r>
      <w:r>
        <w:t>hibitor) + 0</w:t>
      </w:r>
      <w:r w:rsidR="00644CD5">
        <w:t>.</w:t>
      </w:r>
      <w:r>
        <w:t>221(Tyk2 inhibitor) + 0</w:t>
      </w:r>
      <w:r w:rsidR="00644CD5">
        <w:t>.</w:t>
      </w:r>
      <w:r>
        <w:t>305(Ribosomal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233(Integrin a</w:t>
      </w:r>
      <w:r>
        <w:t>l</w:t>
      </w:r>
      <w:r>
        <w:t>pha4beta7 antagonist) + 0</w:t>
      </w:r>
      <w:r w:rsidR="00644CD5">
        <w:t>.</w:t>
      </w:r>
      <w:r>
        <w:t>207(Anxiolytic) + 0</w:t>
      </w:r>
      <w:r w:rsidR="00644CD5">
        <w:t>.</w:t>
      </w:r>
      <w:r>
        <w:t>896(Ether-a-go-go potassium channel 1 blocker) + 0</w:t>
      </w:r>
      <w:r w:rsidR="00644CD5">
        <w:t>.</w:t>
      </w:r>
      <w:r>
        <w:t>411(Apnea) -0</w:t>
      </w:r>
      <w:r w:rsidR="00644CD5">
        <w:t>.</w:t>
      </w:r>
      <w:r>
        <w:t>246(Glutathione S-transferase substrate) -0</w:t>
      </w:r>
      <w:r w:rsidR="00644CD5">
        <w:t>.</w:t>
      </w:r>
      <w:r>
        <w:t>338(Leukotriene B4 receptor 2 antagonist) -0</w:t>
      </w:r>
      <w:r w:rsidR="00644CD5">
        <w:t>.</w:t>
      </w:r>
      <w:r>
        <w:t>385(Vascular endothelial growth factor 3 antagonist) -0</w:t>
      </w:r>
      <w:r w:rsidR="00644CD5">
        <w:t>.</w:t>
      </w:r>
      <w:r>
        <w:t>752(AMP nucleosidase inhibitor) -0</w:t>
      </w:r>
      <w:r w:rsidR="00644CD5">
        <w:t>.</w:t>
      </w:r>
      <w:r>
        <w:t>492(Heat shock protein agonist) -0</w:t>
      </w:r>
      <w:r w:rsidR="00644CD5">
        <w:t>.</w:t>
      </w:r>
      <w:r>
        <w:t>381(Aryl-acylamidase inhibitor) -0</w:t>
      </w:r>
      <w:r w:rsidR="00644CD5">
        <w:t>.</w:t>
      </w:r>
      <w:r>
        <w:t>75(Melatonin 1a antagonist) -0</w:t>
      </w:r>
      <w:r w:rsidR="00644CD5">
        <w:t>.</w:t>
      </w:r>
      <w:r>
        <w:t>238(Neurotrophic factor) + 0</w:t>
      </w:r>
      <w:r w:rsidR="00644CD5">
        <w:t>.</w:t>
      </w:r>
      <w:r>
        <w:t>408(UGT1A9 substrate) + 0</w:t>
      </w:r>
      <w:r w:rsidR="00644CD5">
        <w:t>.</w:t>
      </w:r>
      <w:r>
        <w:t>275(5 Hydroxytryptamine 5 antagonist) + 1</w:t>
      </w:r>
      <w:r w:rsidR="00644CD5">
        <w:t>.</w:t>
      </w:r>
      <w:r>
        <w:t>45(Transcortin receptor antagonist) -0</w:t>
      </w:r>
      <w:r w:rsidR="00644CD5">
        <w:t>.</w:t>
      </w:r>
      <w:r>
        <w:t>522(Andropause treatment) + 0</w:t>
      </w:r>
      <w:r w:rsidR="00644CD5">
        <w:t>.</w:t>
      </w:r>
      <w:r>
        <w:t>502(Galactose oxidase inhibitor) -0</w:t>
      </w:r>
      <w:r w:rsidR="00644CD5">
        <w:t>.</w:t>
      </w:r>
      <w:r>
        <w:t>257(Vitronectin receptor antagonist) + 0</w:t>
      </w:r>
      <w:r w:rsidR="00644CD5">
        <w:t>.</w:t>
      </w:r>
      <w:r>
        <w:t>185(Cytosolic phospholipase A2 delta inhibitor) + 0</w:t>
      </w:r>
      <w:r w:rsidR="00644CD5">
        <w:t>.</w:t>
      </w:r>
      <w:r>
        <w:t>3(Cyclin-dependent kinase 7 inhibitor) + 0</w:t>
      </w:r>
      <w:r w:rsidR="00644CD5">
        <w:t>.</w:t>
      </w:r>
      <w:r>
        <w:t>351(Progesterone receptor A antagonist) -0</w:t>
      </w:r>
      <w:r w:rsidR="00644CD5">
        <w:t>.</w:t>
      </w:r>
      <w:r>
        <w:t>458(CDC25C inhibitor) + 0</w:t>
      </w:r>
      <w:r w:rsidR="00644CD5">
        <w:t>.</w:t>
      </w:r>
      <w:r>
        <w:t>547(Candidapepsin inhibitor) -0</w:t>
      </w:r>
      <w:r w:rsidR="00644CD5">
        <w:t>.</w:t>
      </w:r>
      <w:r>
        <w:t>206(CYP11A1 inhibitor) -0</w:t>
      </w:r>
      <w:r w:rsidR="00644CD5">
        <w:t>.</w:t>
      </w:r>
      <w:r>
        <w:t>259(Phosphodiesterase II inhibitor) -0</w:t>
      </w:r>
      <w:r w:rsidR="00644CD5">
        <w:t>.</w:t>
      </w:r>
      <w:r>
        <w:t>673(Procollagen C-endopeptidase inhibitor) + 0</w:t>
      </w:r>
      <w:r w:rsidR="00644CD5">
        <w:t>.</w:t>
      </w:r>
      <w:r>
        <w:t>133(Systemic lupus erythematosus treatment) + 0</w:t>
      </w:r>
      <w:r w:rsidR="00644CD5">
        <w:t>.</w:t>
      </w:r>
      <w:r>
        <w:t>256(Butyrate-CoA ligase inhibitor) -0</w:t>
      </w:r>
      <w:r w:rsidR="00644CD5">
        <w:t>.</w:t>
      </w:r>
      <w:r>
        <w:t>257(Prostaglandin F2 alpha antagonist) -1</w:t>
      </w:r>
      <w:r w:rsidR="00644CD5">
        <w:t>.</w:t>
      </w:r>
      <w:r>
        <w:t>51(Chalcone isomerase inhibitor) + 0</w:t>
      </w:r>
      <w:r w:rsidR="00644CD5">
        <w:t>.</w:t>
      </w:r>
      <w:r>
        <w:t>197(Cachexia treatment) + 0</w:t>
      </w:r>
      <w:r w:rsidR="00644CD5">
        <w:t>.</w:t>
      </w:r>
      <w:r>
        <w:t>378(GABA C receptor rho-1 antagonist) -0</w:t>
      </w:r>
      <w:r w:rsidR="00644CD5">
        <w:t>.</w:t>
      </w:r>
      <w:r>
        <w:t>184(Amino acid-polyamine-organocation (APC) transporter antagonist) + 0</w:t>
      </w:r>
      <w:r w:rsidR="00644CD5">
        <w:t>.</w:t>
      </w:r>
      <w:r>
        <w:t>29(ABCC2 expression enhancer) -0</w:t>
      </w:r>
      <w:r w:rsidR="00644CD5">
        <w:t>.</w:t>
      </w:r>
      <w:r>
        <w:t>475(Cyclic AMP modulator) + 0</w:t>
      </w:r>
      <w:r w:rsidR="00644CD5">
        <w:t>.</w:t>
      </w:r>
      <w:r>
        <w:t>136(Phosphodiesterase 6A i</w:t>
      </w:r>
      <w:r>
        <w:t>n</w:t>
      </w:r>
      <w:r>
        <w:t>hibitor) + 0</w:t>
      </w:r>
      <w:r w:rsidR="00644CD5">
        <w:t>.</w:t>
      </w:r>
      <w:r>
        <w:t>875(L-iditol 2-dehydrogenase inhibitor) -0</w:t>
      </w:r>
      <w:r w:rsidR="00644CD5">
        <w:t>.</w:t>
      </w:r>
      <w:r>
        <w:t>762(Peptidylglycine monooxygenase inhibitor) + 0</w:t>
      </w:r>
      <w:r w:rsidR="00644CD5">
        <w:t>.</w:t>
      </w:r>
      <w:r>
        <w:t>166(CYP2C12 substrate) + 0</w:t>
      </w:r>
      <w:r w:rsidR="00644CD5">
        <w:t>.</w:t>
      </w:r>
      <w:r>
        <w:t>92(Thymidine kinase (Herpes simplex virus 2) inhibitor) -1</w:t>
      </w:r>
      <w:r w:rsidR="00644CD5">
        <w:t>.</w:t>
      </w:r>
      <w:r>
        <w:t>05(Ribose-phosphate d</w:t>
      </w:r>
      <w:r>
        <w:t>i</w:t>
      </w:r>
      <w:r>
        <w:t>phosphokinase inhibitor) + 0</w:t>
      </w:r>
      <w:r w:rsidR="00644CD5">
        <w:t>.</w:t>
      </w:r>
      <w:r>
        <w:t>261(Nicotinic acid receptor agonist) + 0</w:t>
      </w:r>
      <w:r w:rsidR="00644CD5">
        <w:t>.</w:t>
      </w:r>
      <w:r>
        <w:t>648(Hematopoietic) -0</w:t>
      </w:r>
      <w:r w:rsidR="00644CD5">
        <w:t>.</w:t>
      </w:r>
      <w:r>
        <w:t>158(Thymidine kinase (Herpes simplex virus 1) inhibitor) + 0</w:t>
      </w:r>
      <w:r w:rsidR="00644CD5">
        <w:t>.</w:t>
      </w:r>
      <w:r>
        <w:t>72(Heparanase inhibitor) -0</w:t>
      </w:r>
      <w:r w:rsidR="00644CD5">
        <w:t>.</w:t>
      </w:r>
      <w:r>
        <w:t>449(HSD17B1 expression enhancer) + 0</w:t>
      </w:r>
      <w:r w:rsidR="00644CD5">
        <w:t>.</w:t>
      </w:r>
      <w:r>
        <w:t>782(SUMO-conjugating enzyme UBC9 inhibitor) + 0</w:t>
      </w:r>
      <w:r w:rsidR="00644CD5">
        <w:t>.</w:t>
      </w:r>
      <w:r>
        <w:t>261(Ca2+/calmodulin-dependent kinase II gamma inhibitor) -0</w:t>
      </w:r>
      <w:r w:rsidR="00644CD5">
        <w:t>.</w:t>
      </w:r>
      <w:r>
        <w:t>315(G-protein-coupled receptor kinase inhibitor) -0</w:t>
      </w:r>
      <w:r w:rsidR="00644CD5">
        <w:t>.</w:t>
      </w:r>
      <w:r>
        <w:t>698(Fatty acid oxidation inhibitor) + 0</w:t>
      </w:r>
      <w:r w:rsidR="00644CD5">
        <w:t>.</w:t>
      </w:r>
      <w:r>
        <w:t>535(Leukotriene antag</w:t>
      </w:r>
      <w:r>
        <w:t>o</w:t>
      </w:r>
      <w:r>
        <w:t>nist) + 0</w:t>
      </w:r>
      <w:r w:rsidR="00644CD5">
        <w:t>.</w:t>
      </w:r>
      <w:r>
        <w:t>207(GADD45A expression enhancer) + 0</w:t>
      </w:r>
      <w:r w:rsidR="00644CD5">
        <w:t>.</w:t>
      </w:r>
      <w:r>
        <w:t>785(Theanine hydrolase inhibitor) -0</w:t>
      </w:r>
      <w:r w:rsidR="00644CD5">
        <w:t>.</w:t>
      </w:r>
      <w:r>
        <w:t>201(Antimetastatic) -0</w:t>
      </w:r>
      <w:r w:rsidR="00644CD5">
        <w:t>.</w:t>
      </w:r>
      <w:r>
        <w:t>283(Carcinogenic</w:t>
      </w:r>
      <w:r w:rsidR="00644CD5">
        <w:t>.</w:t>
      </w:r>
      <w:r>
        <w:t xml:space="preserve"> rat) -0</w:t>
      </w:r>
      <w:r w:rsidR="00644CD5">
        <w:t>.</w:t>
      </w:r>
      <w:r>
        <w:t>161(ATP citrate lysase inhibitor) -0</w:t>
      </w:r>
      <w:r w:rsidR="00644CD5">
        <w:t>.</w:t>
      </w:r>
      <w:r>
        <w:t>517(Integrin alpha2beta1 antagonist) -0</w:t>
      </w:r>
      <w:r w:rsidR="00644CD5">
        <w:t>.</w:t>
      </w:r>
      <w:r>
        <w:t>592(Estrogen-related receptor alpha antagonist) -0</w:t>
      </w:r>
      <w:r w:rsidR="00644CD5">
        <w:t>.</w:t>
      </w:r>
      <w:r>
        <w:t>195(Phosphorylase kinase gamma subunit 2 inhibitor) + 0</w:t>
      </w:r>
      <w:r w:rsidR="00644CD5">
        <w:t>.</w:t>
      </w:r>
      <w:r>
        <w:t>122(Alzheimer's di</w:t>
      </w:r>
      <w:r>
        <w:t>s</w:t>
      </w:r>
      <w:r>
        <w:t>ease treatment) + 0</w:t>
      </w:r>
      <w:r w:rsidR="00644CD5">
        <w:t>.</w:t>
      </w:r>
      <w:r>
        <w:t>192(Antibiotic Tribactam-like) -0</w:t>
      </w:r>
      <w:r w:rsidR="00644CD5">
        <w:t>.</w:t>
      </w:r>
      <w:r>
        <w:t>237(GP IIb/IIIa receptor antagonist) -0</w:t>
      </w:r>
      <w:r w:rsidR="00644CD5">
        <w:t>.</w:t>
      </w:r>
      <w:r>
        <w:t>182(24-sterol C-methyltransferase inhibitor) + 0</w:t>
      </w:r>
      <w:r w:rsidR="00644CD5">
        <w:t>.</w:t>
      </w:r>
      <w:r>
        <w:t>348(ID1 expression inhibitor) + 0</w:t>
      </w:r>
      <w:r w:rsidR="00644CD5">
        <w:t>.</w:t>
      </w:r>
      <w:r>
        <w:t>368(Thymine dioxygenase inhibitor) + 0</w:t>
      </w:r>
      <w:r w:rsidR="00644CD5">
        <w:t>.</w:t>
      </w:r>
      <w:r>
        <w:t>342(Antineoplastic (colorectal cancer)) -0</w:t>
      </w:r>
      <w:r w:rsidR="00644CD5">
        <w:t>.</w:t>
      </w:r>
      <w:r>
        <w:t>261(Lactoylglutathione lyase inhibitor) -0</w:t>
      </w:r>
      <w:r w:rsidR="00644CD5">
        <w:t>.</w:t>
      </w:r>
      <w:r>
        <w:t>654(NRIP1 expression enha</w:t>
      </w:r>
      <w:r>
        <w:t>n</w:t>
      </w:r>
      <w:r>
        <w:t>cer) -0</w:t>
      </w:r>
      <w:r w:rsidR="00644CD5">
        <w:t>.</w:t>
      </w:r>
      <w:r>
        <w:t>393(TGFB1 expression enhancer) + 0</w:t>
      </w:r>
      <w:r w:rsidR="00644CD5">
        <w:t>.</w:t>
      </w:r>
      <w:r>
        <w:t>169(Estrone sulfatase inhibitor) + 0</w:t>
      </w:r>
      <w:r w:rsidR="00644CD5">
        <w:t>.</w:t>
      </w:r>
      <w:r>
        <w:t xml:space="preserve">164(Macrophage colony-stimulating </w:t>
      </w:r>
      <w:r>
        <w:lastRenderedPageBreak/>
        <w:t>factor 1 receptor antagonist) -0</w:t>
      </w:r>
      <w:r w:rsidR="00644CD5">
        <w:t>.</w:t>
      </w:r>
      <w:r>
        <w:t>221(Cyclin H inhibitor) -0</w:t>
      </w:r>
      <w:r w:rsidR="00644CD5">
        <w:t>.</w:t>
      </w:r>
      <w:r>
        <w:t>159(Polo-like kinase-2 inhibitor) -0</w:t>
      </w:r>
      <w:r w:rsidR="00644CD5">
        <w:t>.</w:t>
      </w:r>
      <w:r>
        <w:t>198(Prolactin release inhibitor) -0</w:t>
      </w:r>
      <w:r w:rsidR="00644CD5">
        <w:t>.</w:t>
      </w:r>
      <w:r>
        <w:t>322(CYP2B4 substrate) + 0</w:t>
      </w:r>
      <w:r w:rsidR="00644CD5">
        <w:t>.</w:t>
      </w:r>
      <w:r>
        <w:t>523(SPP1 expression enhancer) -0</w:t>
      </w:r>
      <w:r w:rsidR="00644CD5">
        <w:t>.</w:t>
      </w:r>
      <w:r>
        <w:t>586(Nicotinic alpha7 receptor agonist) + 0</w:t>
      </w:r>
      <w:r w:rsidR="00644CD5">
        <w:t>.</w:t>
      </w:r>
      <w:r>
        <w:t>695(Inosine monophosphate dehydrogenase 2 inhibitor) -0</w:t>
      </w:r>
      <w:r w:rsidR="00644CD5">
        <w:t>.</w:t>
      </w:r>
      <w:r>
        <w:t>129(Antiischemic) + 0</w:t>
      </w:r>
      <w:r w:rsidR="00644CD5">
        <w:t>.</w:t>
      </w:r>
      <w:r>
        <w:t>179(Endometrios treatment) -0</w:t>
      </w:r>
      <w:r w:rsidR="00644CD5">
        <w:t>.</w:t>
      </w:r>
      <w:r>
        <w:t>843([hydroxymethylglutaryl-CoA reductase (NADPH)] kinase inhibitor) -0</w:t>
      </w:r>
      <w:r w:rsidR="00644CD5">
        <w:t>.</w:t>
      </w:r>
      <w:r>
        <w:t>147(MAP kinase 7 inhibitor) + 0</w:t>
      </w:r>
      <w:r w:rsidR="00644CD5">
        <w:t>.</w:t>
      </w:r>
      <w:r>
        <w:t>193(Granulocyte stimulating factor agonist) -0</w:t>
      </w:r>
      <w:r w:rsidR="00644CD5">
        <w:t>.</w:t>
      </w:r>
      <w:r>
        <w:t>49(Atrolysin C inhibitor) + 0</w:t>
      </w:r>
      <w:r w:rsidR="00644CD5">
        <w:t>.</w:t>
      </w:r>
      <w:r>
        <w:t>116(Interleukin 1 antagonist) -0</w:t>
      </w:r>
      <w:r w:rsidR="00644CD5">
        <w:t>.</w:t>
      </w:r>
      <w:r>
        <w:t>478(MAP kinase 13 inhibitor) -0</w:t>
      </w:r>
      <w:r w:rsidR="00644CD5">
        <w:t>.</w:t>
      </w:r>
      <w:r>
        <w:t>35(Aspartate ammonia-lyase inhibitor) -0</w:t>
      </w:r>
      <w:r w:rsidR="00644CD5">
        <w:t>.</w:t>
      </w:r>
      <w:r>
        <w:t>173(Nucleoside transporters inhibitor) + 0</w:t>
      </w:r>
      <w:r w:rsidR="00644CD5">
        <w:t>.</w:t>
      </w:r>
      <w:r>
        <w:t>241(Hemolysis) -0</w:t>
      </w:r>
      <w:r w:rsidR="00644CD5">
        <w:t>.</w:t>
      </w:r>
      <w:r>
        <w:t>56(Neuropathy treatment) + 1</w:t>
      </w:r>
      <w:r w:rsidR="00644CD5">
        <w:t>.</w:t>
      </w:r>
      <w:r>
        <w:t>05(Deoxyguanosine kinase inhibitor) + 0</w:t>
      </w:r>
      <w:r w:rsidR="00644CD5">
        <w:t>.</w:t>
      </w:r>
      <w:r>
        <w:t>271(Carcinogenic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262(11-Beta-hydroxysteroid dehydrogenase 1 inhibitor) + 0</w:t>
      </w:r>
      <w:r w:rsidR="00644CD5">
        <w:t>.</w:t>
      </w:r>
      <w:r>
        <w:t>699(Adenylate cyclase V inhibitor) + 0</w:t>
      </w:r>
      <w:r w:rsidR="00644CD5">
        <w:t>.</w:t>
      </w:r>
      <w:r>
        <w:t>215(Probable DNA dC-&gt;dU-editing enzyme APOBEC-3A inhibitor) -0</w:t>
      </w:r>
      <w:r w:rsidR="00644CD5">
        <w:t>.</w:t>
      </w:r>
      <w:r>
        <w:t>508(Protein Wnt-2 inhibitor) + 0</w:t>
      </w:r>
      <w:r w:rsidR="00644CD5">
        <w:t>.</w:t>
      </w:r>
      <w:r>
        <w:t>427(Squalene epoxidase inhibitor) + 0</w:t>
      </w:r>
      <w:r w:rsidR="00644CD5">
        <w:t>.</w:t>
      </w:r>
      <w:r>
        <w:t>39(Stromelysin 2 inhibitor) + 0</w:t>
      </w:r>
      <w:r w:rsidR="00644CD5">
        <w:t>.</w:t>
      </w:r>
      <w:r>
        <w:t>229(Phosphodiesterase 6G inhibitor) + 0</w:t>
      </w:r>
      <w:r w:rsidR="00644CD5">
        <w:t>.</w:t>
      </w:r>
      <w:r>
        <w:t>193(Weight gain) -0</w:t>
      </w:r>
      <w:r w:rsidR="00644CD5">
        <w:t>.</w:t>
      </w:r>
      <w:r>
        <w:t>123(T cell receptor antagonist) + 0</w:t>
      </w:r>
      <w:r w:rsidR="00644CD5">
        <w:t>.</w:t>
      </w:r>
      <w:r>
        <w:t>147(Protein kinase C mu inhibitor) -0</w:t>
      </w:r>
      <w:r w:rsidR="00644CD5">
        <w:t>.</w:t>
      </w:r>
      <w:r>
        <w:t>281(Potassium cha</w:t>
      </w:r>
      <w:r>
        <w:t>n</w:t>
      </w:r>
      <w:r>
        <w:t>nel activator) -0</w:t>
      </w:r>
      <w:r w:rsidR="00644CD5">
        <w:t>.</w:t>
      </w:r>
      <w:r>
        <w:t>158(Histone deacetylase class III inhibitor) + 0</w:t>
      </w:r>
      <w:r w:rsidR="00644CD5">
        <w:t>.</w:t>
      </w:r>
      <w:r>
        <w:t>427(Tyrosine phenol-lyase inhibitor) + 0</w:t>
      </w:r>
      <w:r w:rsidR="00644CD5">
        <w:t>.</w:t>
      </w:r>
      <w:r>
        <w:t>163(Caspase 9 inhibitor) -0</w:t>
      </w:r>
      <w:r w:rsidR="00644CD5">
        <w:t>.</w:t>
      </w:r>
      <w:r>
        <w:t>485(Glutamate (mGluR2) antagonist) + 0</w:t>
      </w:r>
      <w:r w:rsidR="00644CD5">
        <w:t>.</w:t>
      </w:r>
      <w:r>
        <w:t>148(Cathepsin B inhibitor) -0</w:t>
      </w:r>
      <w:r w:rsidR="00644CD5">
        <w:t>.</w:t>
      </w:r>
      <w:r>
        <w:t>295(Gastrointestinal hemo</w:t>
      </w:r>
      <w:r>
        <w:t>r</w:t>
      </w:r>
      <w:r>
        <w:t>rhage) + 0</w:t>
      </w:r>
      <w:r w:rsidR="00644CD5">
        <w:t>.</w:t>
      </w:r>
      <w:r>
        <w:t>17(Carboxylesterase inhibitor) -0</w:t>
      </w:r>
      <w:r w:rsidR="00644CD5">
        <w:t>.</w:t>
      </w:r>
      <w:r>
        <w:t>429(Mannose-6-phosphate isomerase inhibitor) + 0</w:t>
      </w:r>
      <w:r w:rsidR="00644CD5">
        <w:t>.</w:t>
      </w:r>
      <w:r>
        <w:t>369(Fibrinogen gamma chain inhibitor) + 0</w:t>
      </w:r>
      <w:r w:rsidR="00644CD5">
        <w:t>.</w:t>
      </w:r>
      <w:r>
        <w:t>377(Antibiotic Oxazolidinone-like) + 0</w:t>
      </w:r>
      <w:r w:rsidR="00644CD5">
        <w:t>.</w:t>
      </w:r>
      <w:r>
        <w:t>336(Juvenile-hormone esterase inhibitor) + 0</w:t>
      </w:r>
      <w:r w:rsidR="00644CD5">
        <w:t>.</w:t>
      </w:r>
      <w:r>
        <w:t>213(Spermicide) + 0</w:t>
      </w:r>
      <w:r w:rsidR="00644CD5">
        <w:t>.</w:t>
      </w:r>
      <w:r>
        <w:t>111(Phosphate transporter inhibitor) + 0</w:t>
      </w:r>
      <w:r w:rsidR="00644CD5">
        <w:t>.</w:t>
      </w:r>
      <w:r>
        <w:t>326(Raynaud's phenomenon) -0</w:t>
      </w:r>
      <w:r w:rsidR="00644CD5">
        <w:t>.</w:t>
      </w:r>
      <w:r>
        <w:t>75(GMP synthase inhibitor) + 0</w:t>
      </w:r>
      <w:r w:rsidR="00644CD5">
        <w:t>.</w:t>
      </w:r>
      <w:r>
        <w:t>121(Phosphoglycerate kinase 2 inhibitor) + 0</w:t>
      </w:r>
      <w:r w:rsidR="00644CD5">
        <w:t>.</w:t>
      </w:r>
      <w:r>
        <w:t>226(CYP1A1 expression inhibitor) -0</w:t>
      </w:r>
      <w:r w:rsidR="00644CD5">
        <w:t>.</w:t>
      </w:r>
      <w:r>
        <w:t>491(Histone deac</w:t>
      </w:r>
      <w:r>
        <w:t>e</w:t>
      </w:r>
      <w:r>
        <w:t>tylase 11 inhibitor) + 0</w:t>
      </w:r>
      <w:r w:rsidR="00644CD5">
        <w:t>.</w:t>
      </w:r>
      <w:r>
        <w:t>141(Farnesoid X receptor agonist) -0</w:t>
      </w:r>
      <w:r w:rsidR="00644CD5">
        <w:t>.</w:t>
      </w:r>
      <w:r>
        <w:t>111(Aminopeptidase A inhibitor) -0</w:t>
      </w:r>
      <w:r w:rsidR="00644CD5">
        <w:t>.</w:t>
      </w:r>
      <w:r>
        <w:t>289(EREG expre</w:t>
      </w:r>
      <w:r>
        <w:t>s</w:t>
      </w:r>
      <w:r>
        <w:t>sion enhancer) -0</w:t>
      </w:r>
      <w:r w:rsidR="00644CD5">
        <w:t>.</w:t>
      </w:r>
      <w:r>
        <w:t>182(Apoptosis antagonist) -0</w:t>
      </w:r>
      <w:r w:rsidR="00644CD5">
        <w:t>.</w:t>
      </w:r>
      <w:r>
        <w:t>125(Hirsutism treatment) + 0</w:t>
      </w:r>
      <w:r w:rsidR="00644CD5">
        <w:t>.</w:t>
      </w:r>
      <w:r>
        <w:t>114(Protein 30S ribosomal subunit i</w:t>
      </w:r>
      <w:r>
        <w:t>n</w:t>
      </w:r>
      <w:r>
        <w:t>hibitor) -0</w:t>
      </w:r>
      <w:r w:rsidR="00644CD5">
        <w:t>.</w:t>
      </w:r>
      <w:r>
        <w:t>319(Obsessive-compulsive disorder treatment) + 0</w:t>
      </w:r>
      <w:r w:rsidR="00644CD5">
        <w:t>.</w:t>
      </w:r>
      <w:r>
        <w:t>307(GABA aminotransferase inhibitor) -0</w:t>
      </w:r>
      <w:r w:rsidR="00644CD5">
        <w:t>.</w:t>
      </w:r>
      <w:r>
        <w:t>509(Glucosylceramidase inhibitor) -0</w:t>
      </w:r>
      <w:r w:rsidR="00644CD5">
        <w:t>.</w:t>
      </w:r>
      <w:r>
        <w:t>138(Plasminogen activator inhibitor) -0</w:t>
      </w:r>
      <w:r w:rsidR="00644CD5">
        <w:t>.</w:t>
      </w:r>
      <w:r>
        <w:t>229(Subtilisin inhibitor) + 0</w:t>
      </w:r>
      <w:r w:rsidR="00644CD5">
        <w:t>.</w:t>
      </w:r>
      <w:r>
        <w:t>149(Phospholipase A1 inhibitor) -0</w:t>
      </w:r>
      <w:r w:rsidR="00644CD5">
        <w:t>.</w:t>
      </w:r>
      <w:r>
        <w:t>146(Nicastrin inhibitor) + 0</w:t>
      </w:r>
      <w:r w:rsidR="00644CD5">
        <w:t>.</w:t>
      </w:r>
      <w:r>
        <w:t>329(ICAM 1 antagonist) -0</w:t>
      </w:r>
      <w:r w:rsidR="00644CD5">
        <w:t>.</w:t>
      </w:r>
      <w:r>
        <w:t>102(Antineoplastic (small cell lung cancer)) + 0</w:t>
      </w:r>
      <w:r w:rsidR="00644CD5">
        <w:t>.</w:t>
      </w:r>
      <w:r>
        <w:t>182(Sirtuin 2 inhibitor) -0</w:t>
      </w:r>
      <w:r w:rsidR="00644CD5">
        <w:t>.</w:t>
      </w:r>
      <w:r>
        <w:t>224(JUN expression inhibitor) + 0</w:t>
      </w:r>
      <w:r w:rsidR="00644CD5">
        <w:t>.</w:t>
      </w:r>
      <w:r>
        <w:t>0673(Antiobesity) -0</w:t>
      </w:r>
      <w:r w:rsidR="00644CD5">
        <w:t>.</w:t>
      </w:r>
      <w:r>
        <w:t>305(MAP kinase kinase 4 inhibitor) -0</w:t>
      </w:r>
      <w:r w:rsidR="00644CD5">
        <w:t>.</w:t>
      </w:r>
      <w:r>
        <w:t>165(Immunostimulant) + 0</w:t>
      </w:r>
      <w:r w:rsidR="00644CD5">
        <w:t>.</w:t>
      </w:r>
      <w:r>
        <w:t>482(Leucine-tRNA ligase inhibitor) + 0</w:t>
      </w:r>
      <w:r w:rsidR="00644CD5">
        <w:t>.</w:t>
      </w:r>
      <w:r>
        <w:t>105(Gait disturbance) + 0</w:t>
      </w:r>
      <w:r w:rsidR="00644CD5">
        <w:t>.</w:t>
      </w:r>
      <w:r>
        <w:t>208(Cytochrome P450 stimulant) + 0</w:t>
      </w:r>
      <w:r w:rsidR="00644CD5">
        <w:t>.</w:t>
      </w:r>
      <w:r>
        <w:t>116(Equilibrative nucleoside transport protein inhibitor) -0</w:t>
      </w:r>
      <w:r w:rsidR="00644CD5">
        <w:t>.</w:t>
      </w:r>
      <w:r>
        <w:t>137(Protein kinase (CaMK</w:t>
      </w:r>
      <w:r w:rsidR="00644CD5">
        <w:t>.</w:t>
      </w:r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52(Melanin inhibitor) + 0</w:t>
      </w:r>
      <w:r w:rsidR="00644CD5">
        <w:t>.</w:t>
      </w:r>
      <w:r>
        <w:t>124(Prolyl aminopeptidase inhibitor) + 0</w:t>
      </w:r>
      <w:r w:rsidR="00644CD5">
        <w:t>.</w:t>
      </w:r>
      <w:r>
        <w:t>0999(Antineoplastic (gastric cancer)) -0</w:t>
      </w:r>
      <w:r w:rsidR="00644CD5">
        <w:t>.</w:t>
      </w:r>
      <w:r>
        <w:t>0904(Antineoplastic (cervical cancer)) + 0</w:t>
      </w:r>
      <w:r w:rsidR="00644CD5">
        <w:t>.</w:t>
      </w:r>
      <w:r>
        <w:t>158(Ribosomal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146(Hyperglycemic) + 0</w:t>
      </w:r>
      <w:r w:rsidR="00644CD5">
        <w:t>.</w:t>
      </w:r>
      <w:r>
        <w:t>0328(NumPositive) + 0</w:t>
      </w:r>
      <w:r w:rsidR="00644CD5">
        <w:t>.</w:t>
      </w:r>
      <w:r>
        <w:t>169(Nitrilase inhibitor) + 0</w:t>
      </w:r>
      <w:r w:rsidR="00644CD5">
        <w:t>.</w:t>
      </w:r>
      <w:r>
        <w:t>0976(Liver X receptor agonist) -0</w:t>
      </w:r>
      <w:r w:rsidR="00644CD5">
        <w:t>.</w:t>
      </w:r>
      <w:r>
        <w:t>176(P-glycoprotein 1 inhibitor) -0</w:t>
      </w:r>
      <w:r w:rsidR="00644CD5">
        <w:t>.</w:t>
      </w:r>
      <w:r>
        <w:t>0864(P-glycoprotein 3 inhibitor) -0</w:t>
      </w:r>
      <w:r w:rsidR="00644CD5">
        <w:t>.</w:t>
      </w:r>
      <w:r>
        <w:t>0772(Serine protease unspecified inhibitor) -0</w:t>
      </w:r>
      <w:r w:rsidR="00644CD5">
        <w:t>.</w:t>
      </w:r>
      <w:r>
        <w:t>235(MGMT expression enhancer) -7</w:t>
      </w:r>
      <w:r w:rsidR="00644CD5">
        <w:t>.</w:t>
      </w:r>
      <w:r>
        <w:t>32(Length^2) + 0</w:t>
      </w:r>
      <w:r w:rsidR="00644CD5">
        <w:t>.</w:t>
      </w:r>
      <w:r>
        <w:t>0995(Xanthine-like) + 0</w:t>
      </w:r>
      <w:r w:rsidR="00644CD5">
        <w:t>.</w:t>
      </w:r>
      <w:r>
        <w:t>181(Potassium channel (Inward rectifier) blocker) -0</w:t>
      </w:r>
      <w:r w:rsidR="00644CD5">
        <w:t>.</w:t>
      </w:r>
      <w:r>
        <w:t>148(Bone morphogenic protein inhibitor) -0</w:t>
      </w:r>
      <w:r w:rsidR="00644CD5">
        <w:t>.</w:t>
      </w:r>
      <w:r>
        <w:t>115(Phosphodiesterase V inhibitor) + 0</w:t>
      </w:r>
      <w:r w:rsidR="00644CD5">
        <w:t>.</w:t>
      </w:r>
      <w:r>
        <w:t>0826(Purinergic P2X3 antagonist) -0</w:t>
      </w:r>
      <w:r w:rsidR="00644CD5">
        <w:t>.</w:t>
      </w:r>
      <w:r>
        <w:t>343(Chemokine receptor agonist) -0</w:t>
      </w:r>
      <w:r w:rsidR="00644CD5">
        <w:t>.</w:t>
      </w:r>
      <w:r>
        <w:t>0849(Keratolytic) + 0</w:t>
      </w:r>
      <w:r w:rsidR="00644CD5">
        <w:t>.</w:t>
      </w:r>
      <w:r>
        <w:t>307(MAP kinase signal-integrating kinase 1 inhibitor) -0</w:t>
      </w:r>
      <w:r w:rsidR="00644CD5">
        <w:t>.</w:t>
      </w:r>
      <w:r>
        <w:t>122(Ceramidase inhibitor) + 0</w:t>
      </w:r>
      <w:r w:rsidR="00644CD5">
        <w:t>.</w:t>
      </w:r>
      <w:r>
        <w:t>0625(Chemosensitizer) -0</w:t>
      </w:r>
      <w:r w:rsidR="00644CD5">
        <w:t>.</w:t>
      </w:r>
      <w:r>
        <w:t>149(Splenomegaly) + 0</w:t>
      </w:r>
      <w:r w:rsidR="00644CD5">
        <w:t>.</w:t>
      </w:r>
      <w:r>
        <w:t>175(Acetyl-CoA transferase 2 inhibitor) + 0</w:t>
      </w:r>
      <w:r w:rsidR="00644CD5">
        <w:t>.</w:t>
      </w:r>
      <w:r>
        <w:t>13(Lysase inhibitor) + 0</w:t>
      </w:r>
      <w:r w:rsidR="00644CD5">
        <w:t>.</w:t>
      </w:r>
      <w:r>
        <w:t>127(VLA-4 antagonist) -0</w:t>
      </w:r>
      <w:r w:rsidR="00644CD5">
        <w:t>.</w:t>
      </w:r>
      <w:r>
        <w:t>133(CYP2C6 su</w:t>
      </w:r>
      <w:r>
        <w:t>b</w:t>
      </w:r>
      <w:r>
        <w:t>strate) -0</w:t>
      </w:r>
      <w:r w:rsidR="00644CD5">
        <w:t>.</w:t>
      </w:r>
      <w:r>
        <w:t>356(Dopamine D2B antagonist) + 0</w:t>
      </w:r>
      <w:r w:rsidR="00644CD5">
        <w:t>.</w:t>
      </w:r>
      <w:r>
        <w:t>0174(NumHal) + 0</w:t>
      </w:r>
      <w:r w:rsidR="00644CD5">
        <w:t>.</w:t>
      </w:r>
      <w:r>
        <w:t>0804(ADAM9 inhibitor) + 0</w:t>
      </w:r>
      <w:r w:rsidR="00644CD5">
        <w:t>.</w:t>
      </w:r>
      <w:r>
        <w:t>427(Guanylate kinase inhibitor) + 0</w:t>
      </w:r>
      <w:r w:rsidR="00644CD5">
        <w:t>.</w:t>
      </w:r>
      <w:r>
        <w:t>0775(Lipase inhibitor) -0</w:t>
      </w:r>
      <w:r w:rsidR="00644CD5">
        <w:t>.</w:t>
      </w:r>
      <w:r>
        <w:t>215(YAK3 inhibitor) -0</w:t>
      </w:r>
      <w:r w:rsidR="00644CD5">
        <w:t>.</w:t>
      </w:r>
      <w:r>
        <w:t>0938(Diabetes insipidus treatment) -0</w:t>
      </w:r>
      <w:r w:rsidR="00644CD5">
        <w:t>.</w:t>
      </w:r>
      <w:r>
        <w:t>325(Adenine phosphoribosyltransferase inhibitor) -0</w:t>
      </w:r>
      <w:r w:rsidR="00644CD5">
        <w:t>.</w:t>
      </w:r>
      <w:r>
        <w:t>165(Propanediol dehydratase inhibitor) -0</w:t>
      </w:r>
      <w:r w:rsidR="00644CD5">
        <w:t>.</w:t>
      </w:r>
      <w:r>
        <w:t>0691(Insulin secretagoues) -0</w:t>
      </w:r>
      <w:r w:rsidR="00644CD5">
        <w:t>.</w:t>
      </w:r>
      <w:r>
        <w:t>116(Neutral endopeptidase inhibitor) -0</w:t>
      </w:r>
      <w:r w:rsidR="00644CD5">
        <w:t>.</w:t>
      </w:r>
      <w:r>
        <w:t>329(Glutamate synthase (ferredoxin) inhibitor) + 0</w:t>
      </w:r>
      <w:r w:rsidR="00644CD5">
        <w:t>.</w:t>
      </w:r>
      <w:r>
        <w:t>0807(Dopamine D2A antagonist) + 0</w:t>
      </w:r>
      <w:r w:rsidR="00644CD5">
        <w:t>.</w:t>
      </w:r>
      <w:r>
        <w:t>0646(Integrin alpha1beta1 antagonist) -0</w:t>
      </w:r>
      <w:r w:rsidR="00644CD5">
        <w:t>.</w:t>
      </w:r>
      <w:r>
        <w:t>3(CYP1B1 inhibitor) -0</w:t>
      </w:r>
      <w:r w:rsidR="00644CD5">
        <w:t>.</w:t>
      </w:r>
      <w:r>
        <w:t>0766(Paraplegia) -0</w:t>
      </w:r>
      <w:r w:rsidR="00644CD5">
        <w:t>.</w:t>
      </w:r>
      <w:r>
        <w:t>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+ 0</w:t>
      </w:r>
      <w:r w:rsidR="00644CD5">
        <w:t>.</w:t>
      </w:r>
      <w:r>
        <w:t>168(CYP1B1 expression enhancer) -0</w:t>
      </w:r>
      <w:r w:rsidR="00644CD5">
        <w:t>.</w:t>
      </w:r>
      <w:r>
        <w:t>0754(Glycogen synthase kinase-3 alpha inhibitor) + 0</w:t>
      </w:r>
      <w:r w:rsidR="00644CD5">
        <w:t>.</w:t>
      </w:r>
      <w:r>
        <w:t>0562(Lipoxygenase inhibitor) + 0</w:t>
      </w:r>
      <w:r w:rsidR="00644CD5">
        <w:t>.</w:t>
      </w:r>
      <w:r>
        <w:t>072(Cathepsin V inhibitor) + 0</w:t>
      </w:r>
      <w:r w:rsidR="00644CD5">
        <w:t>.</w:t>
      </w:r>
      <w:r>
        <w:t>245(Adenosine A2a receptor agonist) + 0</w:t>
      </w:r>
      <w:r w:rsidR="00644CD5">
        <w:t>.</w:t>
      </w:r>
      <w:r>
        <w:t>0973(Ca2+/calmodulin-dependent kinase II alpha inhibitor) + 0</w:t>
      </w:r>
      <w:r w:rsidR="00644CD5">
        <w:t>.</w:t>
      </w:r>
      <w:r>
        <w:t>242(CDC-like kinase 4 inhibitor) -0</w:t>
      </w:r>
      <w:r w:rsidR="00644CD5">
        <w:t>.</w:t>
      </w:r>
      <w:r>
        <w:t>0668(Interleukin 1b antagonist) + 0</w:t>
      </w:r>
      <w:r w:rsidR="00644CD5">
        <w:t>.</w:t>
      </w:r>
      <w:r>
        <w:t>0602(Protein kinase inhibitor) + 0</w:t>
      </w:r>
      <w:r w:rsidR="00644CD5">
        <w:t>.</w:t>
      </w:r>
      <w:r>
        <w:t>135(Deacetoxycephalosporin-C synthase inhibitor) + 0</w:t>
      </w:r>
      <w:r w:rsidR="00644CD5">
        <w:t>.</w:t>
      </w:r>
      <w:r>
        <w:t>056(Alpha 1a adrenoreceptor agonist) -0</w:t>
      </w:r>
      <w:r w:rsidR="00644CD5">
        <w:t>.</w:t>
      </w:r>
      <w:r>
        <w:t>0874(Ribosomal protein S6 kinase alpha 1 inhibitor) -0</w:t>
      </w:r>
      <w:r w:rsidR="00644CD5">
        <w:t>.</w:t>
      </w:r>
      <w:r>
        <w:t>0534(Angiotensin agonist) + 0</w:t>
      </w:r>
      <w:r w:rsidR="00644CD5">
        <w:t>.</w:t>
      </w:r>
      <w:r>
        <w:t>0542(Tryptophan hydroxylase 1 inhibitor) + 0</w:t>
      </w:r>
      <w:r w:rsidR="00644CD5">
        <w:t>.</w:t>
      </w:r>
      <w:r>
        <w:t>17(Matrilysin inhibitor) + 0</w:t>
      </w:r>
      <w:r w:rsidR="00644CD5">
        <w:t>.</w:t>
      </w:r>
      <w:r>
        <w:t>0628(Candidapepsin 2 inhibitor) + 0</w:t>
      </w:r>
      <w:r w:rsidR="00644CD5">
        <w:t>.</w:t>
      </w:r>
      <w:r>
        <w:t>0555(Histone deacetylase class IIb inhibitor) -0</w:t>
      </w:r>
      <w:r w:rsidR="00644CD5">
        <w:t>.</w:t>
      </w:r>
      <w:r>
        <w:t>218(Nicotinic receptor alpha9 subunit antagonist) + 0</w:t>
      </w:r>
      <w:r w:rsidR="00644CD5">
        <w:t>.</w:t>
      </w:r>
      <w:r>
        <w:t>126(Thromboxane antagonist) -0</w:t>
      </w:r>
      <w:r w:rsidR="00644CD5">
        <w:t>.</w:t>
      </w:r>
      <w:r>
        <w:t>326(Adenylosuccinate lyase inhibitor) -0</w:t>
      </w:r>
      <w:r w:rsidR="00644CD5">
        <w:t>.</w:t>
      </w:r>
      <w:r>
        <w:t>0615(Acylaminoacyl-peptidase inhibitor) + 0</w:t>
      </w:r>
      <w:r w:rsidR="00644CD5">
        <w:t>.</w:t>
      </w:r>
      <w:r>
        <w:t>139(Nerve growth factor antagonist) -0</w:t>
      </w:r>
      <w:r w:rsidR="00644CD5">
        <w:t>.</w:t>
      </w:r>
      <w:r>
        <w:t>0481(Calcium-dependent phospholipase A2 inhibitor) -0</w:t>
      </w:r>
      <w:r w:rsidR="00644CD5">
        <w:t>.</w:t>
      </w:r>
      <w:r>
        <w:t>00656(NumNegative) -0</w:t>
      </w:r>
      <w:r w:rsidR="00644CD5">
        <w:t>.</w:t>
      </w:r>
      <w:r>
        <w:t>141(Nicotinic alpha4 receptor agonist) + 0</w:t>
      </w:r>
      <w:r w:rsidR="00644CD5">
        <w:t>.</w:t>
      </w:r>
      <w:r>
        <w:t>0547(Dysarthria) + 0</w:t>
      </w:r>
      <w:r w:rsidR="00644CD5">
        <w:t>.</w:t>
      </w:r>
      <w:r>
        <w:t>155(Cyclohexadienyl dehydrogenase inhibitor) -0</w:t>
      </w:r>
      <w:r w:rsidR="00644CD5">
        <w:t>.</w:t>
      </w:r>
      <w:r>
        <w:t>0441(Retinoid X receptor agonist) -0</w:t>
      </w:r>
      <w:r w:rsidR="00644CD5">
        <w:t>.</w:t>
      </w:r>
      <w:r>
        <w:t>0694(DNA-(apurinic or apyrimidinic site) lyase inhibitor) -0</w:t>
      </w:r>
      <w:r w:rsidR="00644CD5">
        <w:t>.</w:t>
      </w:r>
      <w:r>
        <w:t>0331(Antineoplastic (lung cancer)) -0</w:t>
      </w:r>
      <w:r w:rsidR="00644CD5">
        <w:t>.</w:t>
      </w:r>
      <w:r>
        <w:t>151(Aspartate carbamoyltransferase inhib</w:t>
      </w:r>
      <w:r>
        <w:t>i</w:t>
      </w:r>
      <w:r>
        <w:t>tor) + 0</w:t>
      </w:r>
      <w:r w:rsidR="00644CD5">
        <w:t>.</w:t>
      </w:r>
      <w:r>
        <w:t>164(N-acetylglucosamine-6-phosphate deacetylase inhibitor) + 0</w:t>
      </w:r>
      <w:r w:rsidR="00644CD5">
        <w:t>.</w:t>
      </w:r>
      <w:r>
        <w:t>0854(JNK mitogen-activated protein kinase inhibitor) + 0</w:t>
      </w:r>
      <w:r w:rsidR="00644CD5">
        <w:t>.</w:t>
      </w:r>
      <w:r>
        <w:t>0542(CYR61 expression enhancer) + 0</w:t>
      </w:r>
      <w:r w:rsidR="00644CD5">
        <w:t>.</w:t>
      </w:r>
      <w:r>
        <w:t>123(Nicotinic receptor beta4 subunit antagonist) -0</w:t>
      </w:r>
      <w:r w:rsidR="00644CD5">
        <w:t>.</w:t>
      </w:r>
      <w:r>
        <w:t xml:space="preserve">0378(Protein </w:t>
      </w:r>
      <w:r>
        <w:lastRenderedPageBreak/>
        <w:t>kinase C beta I inhibitor) -0</w:t>
      </w:r>
      <w:r w:rsidR="00644CD5">
        <w:t>.</w:t>
      </w:r>
      <w:r>
        <w:t>0324(Phosphodiesterase 10A inhibitor) -0</w:t>
      </w:r>
      <w:r w:rsidR="00644CD5">
        <w:t>.</w:t>
      </w:r>
      <w:r>
        <w:t>0698(DDIT4 expression enhancer) -0</w:t>
      </w:r>
      <w:r w:rsidR="00644CD5">
        <w:t>.</w:t>
      </w:r>
      <w:r>
        <w:t>109(UDP-glucuronate decarboxylase inhibitor) -0</w:t>
      </w:r>
      <w:r w:rsidR="00644CD5">
        <w:t>.</w:t>
      </w:r>
      <w:r>
        <w:t>0287(Dyspnea) -0</w:t>
      </w:r>
      <w:r w:rsidR="00644CD5">
        <w:t>.</w:t>
      </w:r>
      <w:r>
        <w:t>0262(p21-activated kinase 4 inhibitor) + 0</w:t>
      </w:r>
      <w:r w:rsidR="00644CD5">
        <w:t>.</w:t>
      </w:r>
      <w:r>
        <w:t>0571(GST M substrate) -0</w:t>
      </w:r>
      <w:r w:rsidR="00644CD5">
        <w:t>.</w:t>
      </w:r>
      <w:r>
        <w:t>0219(Cyclin-dependent kinase 6 inhibitor) -0</w:t>
      </w:r>
      <w:r w:rsidR="00644CD5">
        <w:t>.</w:t>
      </w:r>
      <w:r>
        <w:t>0652(CYP1A1 inducer) -0</w:t>
      </w:r>
      <w:r w:rsidR="00644CD5">
        <w:t>.</w:t>
      </w:r>
      <w:r>
        <w:t>0688(UGT1A3 substrate) + 0</w:t>
      </w:r>
      <w:r w:rsidR="00644CD5">
        <w:t>.</w:t>
      </w:r>
      <w:r>
        <w:t>056(Narcolepsy treatment) + 0</w:t>
      </w:r>
      <w:r w:rsidR="00644CD5">
        <w:t>.</w:t>
      </w:r>
      <w:r>
        <w:t>0555(CYP1A2 expression enhancer) + 0</w:t>
      </w:r>
      <w:r w:rsidR="00644CD5">
        <w:t>.</w:t>
      </w:r>
      <w:r>
        <w:t>13(CYP4F3 substrate) + 0</w:t>
      </w:r>
      <w:r w:rsidR="00644CD5">
        <w:t>.</w:t>
      </w:r>
      <w:r>
        <w:t>0152(General pump inhibitor) + 0</w:t>
      </w:r>
      <w:r w:rsidR="00644CD5">
        <w:t>.</w:t>
      </w:r>
      <w:r>
        <w:t>0154(Troponin C inhibitor) + 0</w:t>
      </w:r>
      <w:r w:rsidR="00644CD5">
        <w:t>.</w:t>
      </w:r>
      <w:r>
        <w:t>0875(Deoxyhypusine monooxygenase inhibitor) + 0</w:t>
      </w:r>
      <w:r w:rsidR="00644CD5">
        <w:t>.</w:t>
      </w:r>
      <w:r>
        <w:t>0248(Carcinogenic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061(DUSP10 expression enhancer) + 0</w:t>
      </w:r>
      <w:r w:rsidR="00644CD5">
        <w:t>.</w:t>
      </w:r>
      <w:r>
        <w:t>024(Colony stimulating factor antagonist) -0</w:t>
      </w:r>
      <w:r w:rsidR="00644CD5">
        <w:t>.</w:t>
      </w:r>
      <w:r>
        <w:t>0239(Cyclin-dependent kinase 2 inhibitor) -0</w:t>
      </w:r>
      <w:r w:rsidR="00644CD5">
        <w:t>.</w:t>
      </w:r>
      <w:r>
        <w:t>0395(Mandelate 4-monooxygenase inhibitor) -0</w:t>
      </w:r>
      <w:r w:rsidR="00644CD5">
        <w:t>.</w:t>
      </w:r>
      <w:r>
        <w:t>0733(Protein phosphatase 2B inhibitor) + 0</w:t>
      </w:r>
      <w:r w:rsidR="00644CD5">
        <w:t>.</w:t>
      </w:r>
      <w:r>
        <w:t>046(Lysosomal Pro-X carboxypeptidase inhibitor) -0</w:t>
      </w:r>
      <w:r w:rsidR="00644CD5">
        <w:t>.</w:t>
      </w:r>
      <w:r>
        <w:t>0517(Polycystin-2 inhibitor) + 0</w:t>
      </w:r>
      <w:r w:rsidR="00644CD5">
        <w:t>.</w:t>
      </w:r>
      <w:r>
        <w:t>0305(Piloerection) -0</w:t>
      </w:r>
      <w:r w:rsidR="00644CD5">
        <w:t>.</w:t>
      </w:r>
      <w:r>
        <w:t>0499(Histone deacetylase 7 inhibitor) -0</w:t>
      </w:r>
      <w:r w:rsidR="00644CD5">
        <w:t>.</w:t>
      </w:r>
      <w:r>
        <w:t>01(Phosphodiesterase 7A inhibitor) + 0</w:t>
      </w:r>
      <w:r w:rsidR="00644CD5">
        <w:t>.</w:t>
      </w:r>
      <w:r>
        <w:t>0241(Severe acute respiratory syndrome treatment) + 0</w:t>
      </w:r>
      <w:r w:rsidR="00644CD5">
        <w:t>.</w:t>
      </w:r>
      <w:r>
        <w:t>0154(Catechol oxidase inhibitor) + 0</w:t>
      </w:r>
      <w:r w:rsidR="00644CD5">
        <w:t>.</w:t>
      </w:r>
      <w:r>
        <w:t>00719(Src kinase i</w:t>
      </w:r>
      <w:r>
        <w:t>n</w:t>
      </w:r>
      <w:r>
        <w:t>hibitor) + 0</w:t>
      </w:r>
      <w:r w:rsidR="00644CD5">
        <w:t>.</w:t>
      </w:r>
      <w:r>
        <w:t>00807(CDC7 inhibitor) + 0</w:t>
      </w:r>
      <w:r w:rsidR="00644CD5">
        <w:t>.</w:t>
      </w:r>
      <w:r>
        <w:t>0328(2-Isopropylmalate synthase inhibitor) -0</w:t>
      </w:r>
      <w:r w:rsidR="00644CD5">
        <w:t>.</w:t>
      </w:r>
      <w:r>
        <w:t>0053(Antineoplastic (gliobla</w:t>
      </w:r>
      <w:r>
        <w:t>s</w:t>
      </w:r>
      <w:r>
        <w:t>toma multiforme)) + 0</w:t>
      </w:r>
      <w:r w:rsidR="00644CD5">
        <w:t>.</w:t>
      </w:r>
      <w:r>
        <w:t>0279(UDP-Glucuronosyltransferase inhibitor) + 0</w:t>
      </w:r>
      <w:r w:rsidR="00644CD5">
        <w:t>.</w:t>
      </w:r>
      <w:r>
        <w:t>00417(Troponin T</w:t>
      </w:r>
      <w:r w:rsidR="00644CD5">
        <w:t>.</w:t>
      </w:r>
      <w:r>
        <w:t xml:space="preserve"> cardiac muscle inhibitor) -0</w:t>
      </w:r>
      <w:r w:rsidR="00644CD5">
        <w:t>.</w:t>
      </w:r>
      <w:r>
        <w:t>00799(Presenilin 2 inhibitor) + 0</w:t>
      </w:r>
      <w:r w:rsidR="00644CD5">
        <w:t>.</w:t>
      </w:r>
      <w:r>
        <w:t>00234(Autoimmune disorders treatment) -0</w:t>
      </w:r>
      <w:r w:rsidR="00644CD5">
        <w:t>.</w:t>
      </w:r>
      <w:r>
        <w:t>0134(Cyclooxygenase substrate) -0</w:t>
      </w:r>
      <w:r w:rsidR="00644CD5">
        <w:t>.</w:t>
      </w:r>
      <w:r>
        <w:t>0164(Leukotriene B4 receptor 1 antagonist) -0</w:t>
      </w:r>
      <w:r w:rsidR="00644CD5">
        <w:t>.</w:t>
      </w:r>
      <w:r>
        <w:t>0102(Peptidyl-prolyl cis-trans isomerase inhibitor) -0</w:t>
      </w:r>
      <w:r w:rsidR="00644CD5">
        <w:t>.</w:t>
      </w:r>
      <w:r>
        <w:t>00394(Bradykinin agonist) + 0</w:t>
      </w:r>
      <w:r w:rsidR="00644CD5">
        <w:t>.</w:t>
      </w:r>
      <w:r>
        <w:t>00401(Peroxidase substrate) + 0</w:t>
      </w:r>
      <w:r w:rsidR="00644CD5">
        <w:t>.</w:t>
      </w:r>
      <w:r>
        <w:t>00483(Phosphodiesterase VII inhibitor) + 0</w:t>
      </w:r>
      <w:r w:rsidR="00644CD5">
        <w:t>.</w:t>
      </w:r>
      <w:r>
        <w:t>00679(Fibrinogen inhibitor) + 0</w:t>
      </w:r>
      <w:r w:rsidR="00644CD5">
        <w:t>.</w:t>
      </w:r>
      <w:r>
        <w:t>000248(Vasopressin 1 antagonist) + 5</w:t>
      </w:r>
      <w:r w:rsidR="00644CD5">
        <w:t>.</w:t>
      </w:r>
      <w:r>
        <w:t>35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184(Dopamine D1A antagonist) -0</w:t>
      </w:r>
      <w:r w:rsidR="00644CD5">
        <w:t>.</w:t>
      </w:r>
      <w:r>
        <w:t>562(Beta lactamase inhibitor) + 0</w:t>
      </w:r>
      <w:r w:rsidR="00644CD5">
        <w:t>.</w:t>
      </w:r>
      <w:r>
        <w:t>263(Periodontitis treatment) + 0</w:t>
      </w:r>
      <w:r w:rsidR="00644CD5">
        <w:t>.</w:t>
      </w:r>
      <w:r>
        <w:t>7(Butyrylcholinesterase inhibitor) + 0</w:t>
      </w:r>
      <w:r w:rsidR="00644CD5">
        <w:t>.</w:t>
      </w:r>
      <w:r>
        <w:t>199(NumAromAtoms) -0</w:t>
      </w:r>
      <w:r w:rsidR="00644CD5">
        <w:t>.</w:t>
      </w:r>
      <w:r>
        <w:t>339(Aggrecanase inhibitor) + 0</w:t>
      </w:r>
      <w:r w:rsidR="00644CD5">
        <w:t>.</w:t>
      </w:r>
      <w:r>
        <w:t>23(CXCR4 expre</w:t>
      </w:r>
      <w:r>
        <w:t>s</w:t>
      </w:r>
      <w:r>
        <w:t>sion enhancer) -0</w:t>
      </w:r>
      <w:r w:rsidR="00644CD5">
        <w:t>.</w:t>
      </w:r>
      <w:r>
        <w:t>162(Procollagen glucosyltransferase inhibitor) -0</w:t>
      </w:r>
      <w:r w:rsidR="00644CD5">
        <w:t>.</w:t>
      </w:r>
      <w:r>
        <w:t>569(Purine biosynthesis inhibitor) + 0</w:t>
      </w:r>
      <w:r w:rsidR="00644CD5">
        <w:t>.</w:t>
      </w:r>
      <w:r>
        <w:t>238(Leukopoiesis inhibitor) + 0</w:t>
      </w:r>
      <w:r w:rsidR="00644CD5">
        <w:t>.</w:t>
      </w:r>
      <w:r>
        <w:t>602(Ceramide glucosyltransferase inhibitor) -0</w:t>
      </w:r>
      <w:r w:rsidR="00644CD5">
        <w:t>.</w:t>
      </w:r>
      <w:r>
        <w:t>602(Alcohol dehydrogenase (NADP+) inhibitor) + 0</w:t>
      </w:r>
      <w:r w:rsidR="00644CD5">
        <w:t>.</w:t>
      </w:r>
      <w:r>
        <w:t>511(DNA methyltransferase I inhibitor) -1</w:t>
      </w:r>
      <w:r w:rsidR="00644CD5">
        <w:t>.</w:t>
      </w:r>
      <w:r>
        <w:t>92(Lysozyme inhibitor) -1</w:t>
      </w:r>
      <w:r w:rsidR="00644CD5">
        <w:t>.</w:t>
      </w:r>
      <w:r>
        <w:t>2(MAO B inhibitor) -0</w:t>
      </w:r>
      <w:r w:rsidR="00644CD5">
        <w:t>.</w:t>
      </w:r>
      <w:r>
        <w:t>118(NumAcceptor) + 1</w:t>
      </w:r>
      <w:r w:rsidR="00644CD5">
        <w:t>.</w:t>
      </w:r>
      <w:r>
        <w:t>27(Methionyl aminopeptidase inhibitor) -0</w:t>
      </w:r>
      <w:r w:rsidR="00644CD5">
        <w:t>.</w:t>
      </w:r>
      <w:r>
        <w:t>389(Glycosuria) -0</w:t>
      </w:r>
      <w:r w:rsidR="00644CD5">
        <w:t>.</w:t>
      </w:r>
      <w:r>
        <w:t>53(Prostatic (benign) hype</w:t>
      </w:r>
      <w:r>
        <w:t>r</w:t>
      </w:r>
      <w:r>
        <w:t>plasia treatment) + 0</w:t>
      </w:r>
      <w:r w:rsidR="00644CD5">
        <w:t>.</w:t>
      </w:r>
      <w:r>
        <w:t>693(Carcinogenic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324(Carbonic anhydrase IX inhibitor) + 0</w:t>
      </w:r>
      <w:r w:rsidR="00644CD5">
        <w:t>.</w:t>
      </w:r>
      <w:r>
        <w:t>138(Lipophilicity^2) + 0</w:t>
      </w:r>
      <w:r w:rsidR="00644CD5">
        <w:t>.</w:t>
      </w:r>
      <w:r>
        <w:t>311(Caspase 6 inhibitor) + 0</w:t>
      </w:r>
      <w:r w:rsidR="00644CD5">
        <w:t>.</w:t>
      </w:r>
      <w:r>
        <w:t>667(Gynecological disorders treatment) -0</w:t>
      </w:r>
      <w:r w:rsidR="00644CD5">
        <w:t>.</w:t>
      </w:r>
      <w:r>
        <w:t>504(DNA dama</w:t>
      </w:r>
      <w:r>
        <w:t>g</w:t>
      </w:r>
      <w:r>
        <w:t>ing) + 0</w:t>
      </w:r>
      <w:r w:rsidR="00644CD5">
        <w:t>.</w:t>
      </w:r>
      <w:r>
        <w:t>357(Radioprotector) -0</w:t>
      </w:r>
      <w:r w:rsidR="00644CD5">
        <w:t>.</w:t>
      </w:r>
      <w:r>
        <w:t>119(Endothelin receptor antagonist) + 1</w:t>
      </w:r>
      <w:r w:rsidR="00644CD5">
        <w:t>.</w:t>
      </w:r>
      <w:r>
        <w:t>51(Cathepsin E inhibitor) + 0</w:t>
      </w:r>
      <w:r w:rsidR="00644CD5">
        <w:t>.</w:t>
      </w:r>
      <w:r>
        <w:t>493(Envelope glycoprotein gp70 inhibitor) + 0</w:t>
      </w:r>
      <w:r w:rsidR="00644CD5">
        <w:t>.</w:t>
      </w:r>
      <w:r>
        <w:t>277(T cell inhibitor) + 3</w:t>
      </w:r>
      <w:r w:rsidR="00644CD5">
        <w:t>.</w:t>
      </w:r>
      <w:r>
        <w:t>56(Length) -0</w:t>
      </w:r>
      <w:r w:rsidR="00644CD5">
        <w:t>.</w:t>
      </w:r>
      <w:r>
        <w:t>474(Preterm labor treatment) + 0</w:t>
      </w:r>
      <w:r w:rsidR="00644CD5">
        <w:t>.</w:t>
      </w:r>
      <w:r>
        <w:t>266(Toxic</w:t>
      </w:r>
      <w:r w:rsidR="00644CD5">
        <w:t>.</w:t>
      </w:r>
      <w:r>
        <w:t xml:space="preserve"> vascular) -0</w:t>
      </w:r>
      <w:r w:rsidR="00644CD5">
        <w:t>.</w:t>
      </w:r>
      <w:r>
        <w:t>361(Thromboxane synthase inhibitor) + 0</w:t>
      </w:r>
      <w:r w:rsidR="00644CD5">
        <w:t>.</w:t>
      </w:r>
      <w:r>
        <w:t>294(Biliary tract disorders treatment) -0</w:t>
      </w:r>
      <w:r w:rsidR="00644CD5">
        <w:t>.</w:t>
      </w:r>
      <w:r>
        <w:t>704(Antimycobacterial) + 1</w:t>
      </w:r>
      <w:r w:rsidR="00644CD5">
        <w:t>.</w:t>
      </w:r>
      <w:r>
        <w:t>05(Tyrosine transaminase inhibitor) -0</w:t>
      </w:r>
      <w:r w:rsidR="00644CD5">
        <w:t>.</w:t>
      </w:r>
      <w:r>
        <w:t>966(Hair growth stimulant) + 0</w:t>
      </w:r>
      <w:r w:rsidR="00644CD5">
        <w:t>.</w:t>
      </w:r>
      <w:r>
        <w:t>00507(Biphenyl-2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931(Cholesterol antagonist) -0</w:t>
      </w:r>
      <w:r w:rsidR="00644CD5">
        <w:t>.</w:t>
      </w:r>
      <w:r>
        <w:t>435(Nephrotoxic) + 0</w:t>
      </w:r>
      <w:r w:rsidR="00644CD5">
        <w:t>.</w:t>
      </w:r>
      <w:r>
        <w:t>311(5 Hydroxytryptamine uptake inhibitor) -0</w:t>
      </w:r>
      <w:r w:rsidR="00644CD5">
        <w:t>.</w:t>
      </w:r>
      <w:r>
        <w:t>167(Restenosis treatment) -0</w:t>
      </w:r>
      <w:r w:rsidR="00644CD5">
        <w:t>.</w:t>
      </w:r>
      <w:r>
        <w:t>103(Vesicle monoamine transporter inhibitor) + 0</w:t>
      </w:r>
      <w:r w:rsidR="00644CD5">
        <w:t>.</w:t>
      </w:r>
      <w:r>
        <w:t>0761(NumPositive) -0</w:t>
      </w:r>
      <w:r w:rsidR="00644CD5">
        <w:t>.</w:t>
      </w:r>
      <w:r>
        <w:t>521(Cytosol alanyl aminopeptidase inhibitor) -0</w:t>
      </w:r>
      <w:r w:rsidR="00644CD5">
        <w:t>.</w:t>
      </w:r>
      <w:r>
        <w:t>62(CYP3A substrate) + 0</w:t>
      </w:r>
      <w:r w:rsidR="00644CD5">
        <w:t>.</w:t>
      </w:r>
      <w:r>
        <w:t>312(Cataract) + 15</w:t>
      </w:r>
      <w:r w:rsidR="00644CD5">
        <w:t>.</w:t>
      </w:r>
      <w:r>
        <w:t>6(Lipophilicity) + 0</w:t>
      </w:r>
      <w:r w:rsidR="00644CD5">
        <w:t>.</w:t>
      </w:r>
      <w:r>
        <w:t>341(Analeptic) + 0</w:t>
      </w:r>
      <w:r w:rsidR="00644CD5">
        <w:t>.</w:t>
      </w:r>
      <w:r>
        <w:t>407(CYP3A3 substrate) + 0</w:t>
      </w:r>
      <w:r w:rsidR="00644CD5">
        <w:t>.</w:t>
      </w:r>
      <w:r>
        <w:t>935(Thymidine kinase (Herpes simplex virus 2) inhibitor) -0</w:t>
      </w:r>
      <w:r w:rsidR="00644CD5">
        <w:t>.</w:t>
      </w:r>
      <w:r>
        <w:t>495(Integrin beta6 antagonist) + 0</w:t>
      </w:r>
      <w:r w:rsidR="00644CD5">
        <w:t>.</w:t>
      </w:r>
      <w:r>
        <w:t>673(Tyrosine 3 hydroxylase inhibitor) + 0</w:t>
      </w:r>
      <w:r w:rsidR="00644CD5">
        <w:t>.</w:t>
      </w:r>
      <w:r>
        <w:t>614(Chloride/bicarbonate exchanger inhibitor) + 0</w:t>
      </w:r>
      <w:r w:rsidR="00644CD5">
        <w:t>.</w:t>
      </w:r>
      <w:r>
        <w:t>636(GABA aminotransferase inhibitor) -1</w:t>
      </w:r>
      <w:r w:rsidR="00644CD5">
        <w:t>.</w:t>
      </w:r>
      <w:r>
        <w:t>5(Sigma 2 receptor antagonist) -0</w:t>
      </w:r>
      <w:r w:rsidR="00644CD5">
        <w:t>.</w:t>
      </w:r>
      <w:r>
        <w:t>213(Antiviral (Hepatitis)) + 0</w:t>
      </w:r>
      <w:r w:rsidR="00644CD5">
        <w:t>.</w:t>
      </w:r>
      <w:r>
        <w:t>604(CYP11B2 expression enhancer) + 0</w:t>
      </w:r>
      <w:r w:rsidR="00644CD5">
        <w:t>.</w:t>
      </w:r>
      <w:r>
        <w:t>588(Antifungal) -0</w:t>
      </w:r>
      <w:r w:rsidR="00644CD5">
        <w:t>.</w:t>
      </w:r>
      <w:r>
        <w:t>174(Adenosylhomocysteine nucleosidase inhibitor) -0</w:t>
      </w:r>
      <w:r w:rsidR="00644CD5">
        <w:t>.</w:t>
      </w:r>
      <w:r>
        <w:t>349(Potassium channel intermediate-conductance Ca-activated 4 blocker) + 0</w:t>
      </w:r>
      <w:r w:rsidR="00644CD5">
        <w:t>.</w:t>
      </w:r>
      <w:r>
        <w:t>634(Serine carboxypept</w:t>
      </w:r>
      <w:r>
        <w:t>i</w:t>
      </w:r>
      <w:r>
        <w:t>dase inhibitor) -0</w:t>
      </w:r>
      <w:r w:rsidR="00644CD5">
        <w:t>.</w:t>
      </w:r>
      <w:r>
        <w:t>379(Dermatitis) -0</w:t>
      </w:r>
      <w:r w:rsidR="00644CD5">
        <w:t>.</w:t>
      </w:r>
      <w:r>
        <w:t>446(Leucyltransferase inhibitor) -0</w:t>
      </w:r>
      <w:r w:rsidR="00644CD5">
        <w:t>.</w:t>
      </w:r>
      <w:r>
        <w:t>451(Cyclin-dependent kinase 1 inhibitor) + 0</w:t>
      </w:r>
      <w:r w:rsidR="00644CD5">
        <w:t>.</w:t>
      </w:r>
      <w:r>
        <w:t>488(Clk dual-specificity kinase inhibitor) -0</w:t>
      </w:r>
      <w:r w:rsidR="00644CD5">
        <w:t>.</w:t>
      </w:r>
      <w:r>
        <w:t>473(Histone deacetylase 9 inhibitor) -0</w:t>
      </w:r>
      <w:r w:rsidR="00644CD5">
        <w:t>.</w:t>
      </w:r>
      <w:r>
        <w:t>267(Antibiotic Penem-like) -1</w:t>
      </w:r>
      <w:r w:rsidR="00644CD5">
        <w:t>.</w:t>
      </w:r>
      <w:r>
        <w:t>43(Low molecular weight phosphotyrosine protein phosphatase inhibitor) + 0</w:t>
      </w:r>
      <w:r w:rsidR="00644CD5">
        <w:t>.</w:t>
      </w:r>
      <w:r>
        <w:t>492(Mediator release inhibitor) + 0</w:t>
      </w:r>
      <w:r w:rsidR="00644CD5">
        <w:t>.</w:t>
      </w:r>
      <w:r>
        <w:t>414(ATP-dependent RNA helicase inhibitor) + 0</w:t>
      </w:r>
      <w:r w:rsidR="00644CD5">
        <w:t>.</w:t>
      </w:r>
      <w:r>
        <w:t>291(Coma) + 0</w:t>
      </w:r>
      <w:r w:rsidR="00644CD5">
        <w:t>.</w:t>
      </w:r>
      <w:r>
        <w:t>371(SERPINE1 expression enhancer) + 0</w:t>
      </w:r>
      <w:r w:rsidR="00644CD5">
        <w:t>.</w:t>
      </w:r>
      <w:r>
        <w:t>446(Calcitonin stimulant) -0</w:t>
      </w:r>
      <w:r w:rsidR="00644CD5">
        <w:t>.</w:t>
      </w:r>
      <w:r>
        <w:t>297(NGFR expression enhancer) + 0</w:t>
      </w:r>
      <w:r w:rsidR="00644CD5">
        <w:t>.</w:t>
      </w:r>
      <w:r>
        <w:t>66(Narcolepsy treatment) -0</w:t>
      </w:r>
      <w:r w:rsidR="00644CD5">
        <w:t>.</w:t>
      </w:r>
      <w:r>
        <w:t>309(Ribosomal pr</w:t>
      </w:r>
      <w:r>
        <w:t>o</w:t>
      </w:r>
      <w:r>
        <w:t>tein S6 kinase alpha 3 inhibitor) -1</w:t>
      </w:r>
      <w:r w:rsidR="00644CD5">
        <w:t>.</w:t>
      </w:r>
      <w:r>
        <w:t>01(CYP1B1 expression inhibitor) -0</w:t>
      </w:r>
      <w:r w:rsidR="00644CD5">
        <w:t>.</w:t>
      </w:r>
      <w:r>
        <w:t>38(Thromboxane B2 antagonist) + 0</w:t>
      </w:r>
      <w:r w:rsidR="00644CD5">
        <w:t>.</w:t>
      </w:r>
      <w:r>
        <w:t>477(Headache) -0</w:t>
      </w:r>
      <w:r w:rsidR="00644CD5">
        <w:t>.</w:t>
      </w:r>
      <w:r>
        <w:t>682(mRNA (nucleoside-2'-O-)-methyltransferase inhibitor) -0</w:t>
      </w:r>
      <w:r w:rsidR="00644CD5">
        <w:t>.</w:t>
      </w:r>
      <w:r>
        <w:t>305(Interferon inducer) + 0</w:t>
      </w:r>
      <w:r w:rsidR="00644CD5">
        <w:t>.</w:t>
      </w:r>
      <w:r>
        <w:t>0956(MW) -0</w:t>
      </w:r>
      <w:r w:rsidR="00644CD5">
        <w:t>.</w:t>
      </w:r>
      <w:r>
        <w:t>434(Neutral endopeptidase inhibitor) + 0</w:t>
      </w:r>
      <w:r w:rsidR="00644CD5">
        <w:t>.</w:t>
      </w:r>
      <w:r>
        <w:t>427(Carbonic anhydrase XII inhibitor) -0</w:t>
      </w:r>
      <w:r w:rsidR="00644CD5">
        <w:t>.</w:t>
      </w:r>
      <w:r>
        <w:t>17(Opioid mu receptor agonist) -0</w:t>
      </w:r>
      <w:r w:rsidR="00644CD5">
        <w:t>.</w:t>
      </w:r>
      <w:r>
        <w:t>334(Hexokinase stimulant) -0</w:t>
      </w:r>
      <w:r w:rsidR="00644CD5">
        <w:t>.</w:t>
      </w:r>
      <w:r>
        <w:t>933(Glutathione reductase inhibitor) + 0</w:t>
      </w:r>
      <w:r w:rsidR="00644CD5">
        <w:t>.</w:t>
      </w:r>
      <w:r>
        <w:t>482(IL1A expression e</w:t>
      </w:r>
      <w:r>
        <w:t>n</w:t>
      </w:r>
      <w:r>
        <w:t>hancer) + 0</w:t>
      </w:r>
      <w:r w:rsidR="00644CD5">
        <w:t>.</w:t>
      </w:r>
      <w:r>
        <w:t>253(cAMP-dependent protein kinase alpha catalytic subunit inhibitor) -0</w:t>
      </w:r>
      <w:r w:rsidR="00644CD5">
        <w:t>.</w:t>
      </w:r>
      <w:r>
        <w:t>336(Scytalone dehydratase i</w:t>
      </w:r>
      <w:r>
        <w:t>n</w:t>
      </w:r>
      <w:r>
        <w:t>hibitor) + 0</w:t>
      </w:r>
      <w:r w:rsidR="00644CD5">
        <w:t>.</w:t>
      </w:r>
      <w:r>
        <w:t>365(VLA-4 antagonist) + 0</w:t>
      </w:r>
      <w:r w:rsidR="00644CD5">
        <w:t>.</w:t>
      </w:r>
      <w:r>
        <w:t>378(Beta adrenoreceptor antagonist) -0</w:t>
      </w:r>
      <w:r w:rsidR="00644CD5">
        <w:t>.</w:t>
      </w:r>
      <w:r>
        <w:t>0384(NumNegative) + 0</w:t>
      </w:r>
      <w:r w:rsidR="00644CD5">
        <w:t>.</w:t>
      </w:r>
      <w:r>
        <w:t>669(2-Acylglycerol O-acyltransferase inhibitor) + 0</w:t>
      </w:r>
      <w:r w:rsidR="00644CD5">
        <w:t>.</w:t>
      </w:r>
      <w:r>
        <w:t>252(Antibiotic Tribactam-like) + 0</w:t>
      </w:r>
      <w:r w:rsidR="00644CD5">
        <w:t>.</w:t>
      </w:r>
      <w:r>
        <w:t>698(Arachidonic acid antagonist) + 0</w:t>
      </w:r>
      <w:r w:rsidR="00644CD5">
        <w:t>.</w:t>
      </w:r>
      <w:r>
        <w:t>473(Protein kinase C nu inhibitor) + 0</w:t>
      </w:r>
      <w:r w:rsidR="00644CD5">
        <w:t>.</w:t>
      </w:r>
      <w:r>
        <w:t>207(Adenylate cyclase VI inhibitor) -0</w:t>
      </w:r>
      <w:r w:rsidR="00644CD5">
        <w:t>.</w:t>
      </w:r>
      <w:r>
        <w:t>201(IL12B expression inhibitor) + 0</w:t>
      </w:r>
      <w:r w:rsidR="00644CD5">
        <w:t>.</w:t>
      </w:r>
      <w:r>
        <w:t>257(Signal transduction pathways inhibitor) -1(Glyoxylate reductase (NADP+) inhibitor) -0</w:t>
      </w:r>
      <w:r w:rsidR="00644CD5">
        <w:t>.</w:t>
      </w:r>
      <w:r>
        <w:t>343(Gastrin inhibitor) -1</w:t>
      </w:r>
      <w:r w:rsidR="00644CD5">
        <w:t>.</w:t>
      </w:r>
      <w:r>
        <w:t>05(Diacylglycerol kinase inhibitor) -0</w:t>
      </w:r>
      <w:r w:rsidR="00644CD5">
        <w:t>.</w:t>
      </w:r>
      <w:r>
        <w:t>585(Putrescine oxidase inhibitor) -0</w:t>
      </w:r>
      <w:r w:rsidR="00644CD5">
        <w:t>.</w:t>
      </w:r>
      <w:r>
        <w:t>242(Protein kinase C epsilon inhibitor) -0</w:t>
      </w:r>
      <w:r w:rsidR="00644CD5">
        <w:t>.</w:t>
      </w:r>
      <w:r>
        <w:t>466(CC chemokine 8 receptor antagonist) -0</w:t>
      </w:r>
      <w:r w:rsidR="00644CD5">
        <w:t>.</w:t>
      </w:r>
      <w:r>
        <w:t>292(Antiuremic) -0</w:t>
      </w:r>
      <w:r w:rsidR="00644CD5">
        <w:t>.</w:t>
      </w:r>
      <w:r>
        <w:t>39(AKR1C2 expression enhancer) + 0</w:t>
      </w:r>
      <w:r w:rsidR="00644CD5">
        <w:t>.</w:t>
      </w:r>
      <w:r>
        <w:t xml:space="preserve">134(BIRC2 </w:t>
      </w:r>
      <w:r>
        <w:lastRenderedPageBreak/>
        <w:t>expression inhibitor) -0</w:t>
      </w:r>
      <w:r w:rsidR="00644CD5">
        <w:t>.</w:t>
      </w:r>
      <w:r>
        <w:t>112(Antiviral (Trachoma)) + 1</w:t>
      </w:r>
      <w:r w:rsidR="00644CD5">
        <w:t>.</w:t>
      </w:r>
      <w:r>
        <w:t>03(Apolipoprotein A inhibitor) + 0</w:t>
      </w:r>
      <w:r w:rsidR="00644CD5">
        <w:t>.</w:t>
      </w:r>
      <w:r>
        <w:t>905(Pyruvate dehydr</w:t>
      </w:r>
      <w:r>
        <w:t>o</w:t>
      </w:r>
      <w:r>
        <w:t>genase kinase 3 inhibitor) + 0</w:t>
      </w:r>
      <w:r w:rsidR="00644CD5">
        <w:t>.</w:t>
      </w:r>
      <w:r>
        <w:t>42(Biliverdin reductase inhibitor) -1</w:t>
      </w:r>
      <w:r w:rsidR="00644CD5">
        <w:t>.</w:t>
      </w:r>
      <w:r>
        <w:t>12(Andropause treatment) -0</w:t>
      </w:r>
      <w:r w:rsidR="00644CD5">
        <w:t>.</w:t>
      </w:r>
      <w:r>
        <w:t>406(Heat shock pr</w:t>
      </w:r>
      <w:r>
        <w:t>o</w:t>
      </w:r>
      <w:r>
        <w:t>tein antagonist) + 0</w:t>
      </w:r>
      <w:r w:rsidR="00644CD5">
        <w:t>.</w:t>
      </w:r>
      <w:r>
        <w:t>169(Integrin alphaLbeta2 antagonist) -0</w:t>
      </w:r>
      <w:r w:rsidR="00644CD5">
        <w:t>.</w:t>
      </w:r>
      <w:r>
        <w:t>527(Acetoin dehydrogenase inhibitor) -0</w:t>
      </w:r>
      <w:r w:rsidR="00644CD5">
        <w:t>.</w:t>
      </w:r>
      <w:r>
        <w:t>884(CYP2B4 substrate) -0</w:t>
      </w:r>
      <w:r w:rsidR="00644CD5">
        <w:t>.</w:t>
      </w:r>
      <w:r>
        <w:t>2(Purinergic P2 antagonist) + 0</w:t>
      </w:r>
      <w:r w:rsidR="00644CD5">
        <w:t>.</w:t>
      </w:r>
      <w:r>
        <w:t>283(Inosine monophosphate dehydrogenase 1 inhibitor) + 0</w:t>
      </w:r>
      <w:r w:rsidR="00644CD5">
        <w:t>.</w:t>
      </w:r>
      <w:r>
        <w:t>582(Nucleotidyltransferase inhibitor) + 0</w:t>
      </w:r>
      <w:r w:rsidR="00644CD5">
        <w:t>.</w:t>
      </w:r>
      <w:r>
        <w:t>594(Alpha 1 adrenoreceptor antagonist) -0</w:t>
      </w:r>
      <w:r w:rsidR="00644CD5">
        <w:t>.</w:t>
      </w:r>
      <w:r>
        <w:t>231(Thymidine kinase (Herpes simplex virus 1) inhibitor) + 0</w:t>
      </w:r>
      <w:r w:rsidR="00644CD5">
        <w:t>.</w:t>
      </w:r>
      <w:r>
        <w:t>157(Sodium/calcium exchanger 1 inhibitor) -0</w:t>
      </w:r>
      <w:r w:rsidR="00644CD5">
        <w:t>.</w:t>
      </w:r>
      <w:r>
        <w:t>569(Hematopoietic inhibitor) -0</w:t>
      </w:r>
      <w:r w:rsidR="00644CD5">
        <w:t>.</w:t>
      </w:r>
      <w:r>
        <w:t>192(TEC kinase inhibitor) -0</w:t>
      </w:r>
      <w:r w:rsidR="00644CD5">
        <w:t>.</w:t>
      </w:r>
      <w:r>
        <w:t>31(Glutathione reductase stimulant) -0</w:t>
      </w:r>
      <w:r w:rsidR="00644CD5">
        <w:t>.</w:t>
      </w:r>
      <w:r>
        <w:t>251(Adenosine uptake inhibitor) + 0</w:t>
      </w:r>
      <w:r w:rsidR="00644CD5">
        <w:t>.</w:t>
      </w:r>
      <w:r>
        <w:t>715(Dihydrofolate reductase (Mycobacterium avium) inhibitor) + 0</w:t>
      </w:r>
      <w:r w:rsidR="00644CD5">
        <w:t>.</w:t>
      </w:r>
      <w:r>
        <w:t>196(Protein-tyrosine phosphatase G1 inhibitor) -1</w:t>
      </w:r>
      <w:r w:rsidR="00644CD5">
        <w:t>.</w:t>
      </w:r>
      <w:r>
        <w:t>27(Histone deacetylase class IV inhibitor) + 0</w:t>
      </w:r>
      <w:r w:rsidR="00644CD5">
        <w:t>.</w:t>
      </w:r>
      <w:r>
        <w:t>382(Monoacylglycerol lipase inhibitor) -0</w:t>
      </w:r>
      <w:r w:rsidR="00644CD5">
        <w:t>.</w:t>
      </w:r>
      <w:r>
        <w:t>416(Transforming growth factor antagonist) + 0</w:t>
      </w:r>
      <w:r w:rsidR="00644CD5">
        <w:t>.</w:t>
      </w:r>
      <w:r>
        <w:t>666(Alanine transaminase inhibitor) -0</w:t>
      </w:r>
      <w:r w:rsidR="00644CD5">
        <w:t>.</w:t>
      </w:r>
      <w:r>
        <w:t>582(Cyanate hydratase inhibitor) -0</w:t>
      </w:r>
      <w:r w:rsidR="00644CD5">
        <w:t>.</w:t>
      </w:r>
      <w:r>
        <w:t>631(Thrombin i</w:t>
      </w:r>
      <w:r>
        <w:t>n</w:t>
      </w:r>
      <w:r>
        <w:t>hibitor) + 0</w:t>
      </w:r>
      <w:r w:rsidR="00644CD5">
        <w:t>.</w:t>
      </w:r>
      <w:r>
        <w:t>0668(Inositol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237(Cytokine modulator) + 0</w:t>
      </w:r>
      <w:r w:rsidR="00644CD5">
        <w:t>.</w:t>
      </w:r>
      <w:r>
        <w:t>29(Skin irritative effect) -0</w:t>
      </w:r>
      <w:r w:rsidR="00644CD5">
        <w:t>.</w:t>
      </w:r>
      <w:r>
        <w:t>317(Prolactin release inhibitor) + 0</w:t>
      </w:r>
      <w:r w:rsidR="00644CD5">
        <w:t>.</w:t>
      </w:r>
      <w:r>
        <w:t>585(Phosphoethanolamine/phosphocholine phosphatase inhibitor) + 0</w:t>
      </w:r>
      <w:r w:rsidR="00644CD5">
        <w:t>.</w:t>
      </w:r>
      <w:r>
        <w:t>568(SLC7A11 expression enhancer) + 0</w:t>
      </w:r>
      <w:r w:rsidR="00644CD5">
        <w:t>.</w:t>
      </w:r>
      <w:r>
        <w:t>539(CYP1A2 expression enhancer) -0</w:t>
      </w:r>
      <w:r w:rsidR="00644CD5">
        <w:t>.</w:t>
      </w:r>
      <w:r>
        <w:t>591(Fibromyalgia syndrome trea</w:t>
      </w:r>
      <w:r>
        <w:t>t</w:t>
      </w:r>
      <w:r>
        <w:t>ment) -0</w:t>
      </w:r>
      <w:r w:rsidR="00644CD5">
        <w:t>.</w:t>
      </w:r>
      <w:r>
        <w:t>171(Potassium channel (Inward rectifier) 11 blocker) + 0</w:t>
      </w:r>
      <w:r w:rsidR="00644CD5">
        <w:t>.</w:t>
      </w:r>
      <w:r>
        <w:t>638(3-Hydroxybutyrate dehydrogenase inhibitor) + 0</w:t>
      </w:r>
      <w:r w:rsidR="00644CD5">
        <w:t>.</w:t>
      </w:r>
      <w:r>
        <w:t>211(Baculoviral IAP repeat-containing protein 2 inhibitor) + 1</w:t>
      </w:r>
      <w:r w:rsidR="00644CD5">
        <w:t>.</w:t>
      </w:r>
      <w:r>
        <w:t>08(Cytosine deaminase inhibitor) -0</w:t>
      </w:r>
      <w:r w:rsidR="00644CD5">
        <w:t>.</w:t>
      </w:r>
      <w:r>
        <w:t>518(Proteasome subunit beta type-8 inhibitor) -0</w:t>
      </w:r>
      <w:r w:rsidR="00644CD5">
        <w:t>.</w:t>
      </w:r>
      <w:r>
        <w:t>262(G-protein-coupled receptor kinase inhibitor) + 0</w:t>
      </w:r>
      <w:r w:rsidR="00644CD5">
        <w:t>.</w:t>
      </w:r>
      <w:r>
        <w:t>242(Cannabinoid CB2 receptor agonist) + 0</w:t>
      </w:r>
      <w:r w:rsidR="00644CD5">
        <w:t>.</w:t>
      </w:r>
      <w:r>
        <w:t>158(Protein kinase B beta inhibitor) + 0</w:t>
      </w:r>
      <w:r w:rsidR="00644CD5">
        <w:t>.</w:t>
      </w:r>
      <w:r>
        <w:t>779(Phosphoenolpyruvate carboxylase inhibitor) + 0</w:t>
      </w:r>
      <w:r w:rsidR="00644CD5">
        <w:t>.</w:t>
      </w:r>
      <w:r>
        <w:t>0628(Atherosclerosis treatment) -0</w:t>
      </w:r>
      <w:r w:rsidR="00644CD5">
        <w:t>.</w:t>
      </w:r>
      <w:r>
        <w:t>494(YAK3 inhibitor) -0</w:t>
      </w:r>
      <w:r w:rsidR="00644CD5">
        <w:t>.</w:t>
      </w:r>
      <w:r>
        <w:t>2(NADPH oxidase 4 inhibitor) + 0</w:t>
      </w:r>
      <w:r w:rsidR="00644CD5">
        <w:t>.</w:t>
      </w:r>
      <w:r>
        <w:t>195(Estrogen-related receptor beta antagonist) + 0</w:t>
      </w:r>
      <w:r w:rsidR="00644CD5">
        <w:t>.</w:t>
      </w:r>
      <w:r>
        <w:t>227(BAX expression inhibitor) -0</w:t>
      </w:r>
      <w:r w:rsidR="00644CD5">
        <w:t>.</w:t>
      </w:r>
      <w:r>
        <w:t>177(Cholecystokinin antagonist) -0</w:t>
      </w:r>
      <w:r w:rsidR="00644CD5">
        <w:t>.</w:t>
      </w:r>
      <w:r>
        <w:t>142(ATP citrate lysase inhibitor) -0</w:t>
      </w:r>
      <w:r w:rsidR="00644CD5">
        <w:t>.</w:t>
      </w:r>
      <w:r>
        <w:t>22(Carcinogenic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-0</w:t>
      </w:r>
      <w:r w:rsidR="00644CD5">
        <w:t>.</w:t>
      </w:r>
      <w:r>
        <w:t>201(5 Hydroxytryptamine 4 agonist) -0</w:t>
      </w:r>
      <w:r w:rsidR="00644CD5">
        <w:t>.</w:t>
      </w:r>
      <w:r>
        <w:t>232(Cystic fibrosis treatment) -0</w:t>
      </w:r>
      <w:r w:rsidR="00644CD5">
        <w:t>.</w:t>
      </w:r>
      <w:r>
        <w:t>249(Phosphatidylinositol 3-kinase alpha inhibitor) + 0</w:t>
      </w:r>
      <w:r w:rsidR="00644CD5">
        <w:t>.</w:t>
      </w:r>
      <w:r>
        <w:t>714(Antibiotic Carbapenem-like) + 0</w:t>
      </w:r>
      <w:r w:rsidR="00644CD5">
        <w:t>.</w:t>
      </w:r>
      <w:r>
        <w:t>31(Corticosteroid-like) + 0</w:t>
      </w:r>
      <w:r w:rsidR="00644CD5">
        <w:t>.</w:t>
      </w:r>
      <w:r>
        <w:t>146(HIF1A expression inhibitor) -0</w:t>
      </w:r>
      <w:r w:rsidR="00644CD5">
        <w:t>.</w:t>
      </w:r>
      <w:r>
        <w:t>175(GST P substrate) -0</w:t>
      </w:r>
      <w:r w:rsidR="00644CD5">
        <w:t>.</w:t>
      </w:r>
      <w:r>
        <w:t>281(Neuronal nitric oxide synthase inhibitor) + 0</w:t>
      </w:r>
      <w:r w:rsidR="00644CD5">
        <w:t>.</w:t>
      </w:r>
      <w:r>
        <w:t>183(Proto-oncogene tyrosine-protein kinase Fgr inhibitor) + 0</w:t>
      </w:r>
      <w:r w:rsidR="00644CD5">
        <w:t>.</w:t>
      </w:r>
      <w:r>
        <w:t>713(UGT2B7Y substrate) + 0</w:t>
      </w:r>
      <w:r w:rsidR="00644CD5">
        <w:t>.</w:t>
      </w:r>
      <w:r>
        <w:t>227(Ototoxicity) + 0</w:t>
      </w:r>
      <w:r w:rsidR="00644CD5">
        <w:t>.</w:t>
      </w:r>
      <w:r>
        <w:t>213(Carcinogenic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662(Protein phosphatase 2B inhibitor) -0</w:t>
      </w:r>
      <w:r w:rsidR="00644CD5">
        <w:t>.</w:t>
      </w:r>
      <w:r>
        <w:t>376(O-acetylhomoserine aminocarboxypropyltransferase inhibitor) -0</w:t>
      </w:r>
      <w:r w:rsidR="00644CD5">
        <w:t>.</w:t>
      </w:r>
      <w:r>
        <w:t>126(Hemozoin inhibitor) + 0</w:t>
      </w:r>
      <w:r w:rsidR="00644CD5">
        <w:t>.</w:t>
      </w:r>
      <w:r>
        <w:t>408(Diabetic neuropathy treatment) -0</w:t>
      </w:r>
      <w:r w:rsidR="00644CD5">
        <w:t>.</w:t>
      </w:r>
      <w:r>
        <w:t>941(5-Formyltetrahydrofolate cyclo-ligase inhibitor) -0</w:t>
      </w:r>
      <w:r w:rsidR="00644CD5">
        <w:t>.</w:t>
      </w:r>
      <w:r>
        <w:t>611(3-Dehydroquinate synthase inhibitor) + 0</w:t>
      </w:r>
      <w:r w:rsidR="00644CD5">
        <w:t>.</w:t>
      </w:r>
      <w:r>
        <w:t>194(Phosphatidylinositol 3-kinase beta inhibitor) + 0</w:t>
      </w:r>
      <w:r w:rsidR="00644CD5">
        <w:t>.</w:t>
      </w:r>
      <w:r>
        <w:t>237(CDKN1A expression enhancer) + 0</w:t>
      </w:r>
      <w:r w:rsidR="00644CD5">
        <w:t>.</w:t>
      </w:r>
      <w:r>
        <w:t>155(Antituberculosic) + 0</w:t>
      </w:r>
      <w:r w:rsidR="00644CD5">
        <w:t>.</w:t>
      </w:r>
      <w:r>
        <w:t>581(Leukotriene antagonist) + 0</w:t>
      </w:r>
      <w:r w:rsidR="00644CD5">
        <w:t>.</w:t>
      </w:r>
      <w:r>
        <w:t>0277(NumHal) + 0</w:t>
      </w:r>
      <w:r w:rsidR="00644CD5">
        <w:t>.</w:t>
      </w:r>
      <w:r>
        <w:t>158(GST A substrate) -0</w:t>
      </w:r>
      <w:r w:rsidR="00644CD5">
        <w:t>.</w:t>
      </w:r>
      <w:r>
        <w:t>128(BRCA1 expression enhancer) + 0</w:t>
      </w:r>
      <w:r w:rsidR="00644CD5">
        <w:t>.</w:t>
      </w:r>
      <w:r>
        <w:t>184(Anemia) -0</w:t>
      </w:r>
      <w:r w:rsidR="00644CD5">
        <w:t>.</w:t>
      </w:r>
      <w:r>
        <w:t>523(UGT2B1 substrate) -0</w:t>
      </w:r>
      <w:r w:rsidR="00644CD5">
        <w:t>.</w:t>
      </w:r>
      <w:r>
        <w:t>172(Proto-oncogene tyrosine-protein kinase Yes inhibitor) + 0</w:t>
      </w:r>
      <w:r w:rsidR="00644CD5">
        <w:t>.</w:t>
      </w:r>
      <w:r>
        <w:t>133(Alpha 2a adrenoreceptor antagonist) + 0</w:t>
      </w:r>
      <w:r w:rsidR="00644CD5">
        <w:t>.</w:t>
      </w:r>
      <w:r>
        <w:t>15(Caspase 7 inhibitor) + 0</w:t>
      </w:r>
      <w:r w:rsidR="00644CD5">
        <w:t>.</w:t>
      </w:r>
      <w:r>
        <w:t>526(Ether-a-go-go potassium channel blocker) -0</w:t>
      </w:r>
      <w:r w:rsidR="00644CD5">
        <w:t>.</w:t>
      </w:r>
      <w:r>
        <w:t>469(Histamine agonist) + 0</w:t>
      </w:r>
      <w:r w:rsidR="00644CD5">
        <w:t>.</w:t>
      </w:r>
      <w:r>
        <w:t>169(Alpha galactosidase inhibitor) -0</w:t>
      </w:r>
      <w:r w:rsidR="00644CD5">
        <w:t>.</w:t>
      </w:r>
      <w:r>
        <w:t>704(Adenylylsulphatase inhib</w:t>
      </w:r>
      <w:r>
        <w:t>i</w:t>
      </w:r>
      <w:r>
        <w:t>tor) + 0</w:t>
      </w:r>
      <w:r w:rsidR="00644CD5">
        <w:t>.</w:t>
      </w:r>
      <w:r>
        <w:t>277(CNS active muscle relaxant) -0</w:t>
      </w:r>
      <w:r w:rsidR="00644CD5">
        <w:t>.</w:t>
      </w:r>
      <w:r>
        <w:t>125(Sodium/hydrogen exchanger 2 inhibitor) -0</w:t>
      </w:r>
      <w:r w:rsidR="00644CD5">
        <w:t>.</w:t>
      </w:r>
      <w:r>
        <w:t>184(Electron transport complex I inhibitor) -0</w:t>
      </w:r>
      <w:r w:rsidR="00644CD5">
        <w:t>.</w:t>
      </w:r>
      <w:r>
        <w:t>18(Alpha adrenoreceptor agonist) -0</w:t>
      </w:r>
      <w:r w:rsidR="00644CD5">
        <w:t>.</w:t>
      </w:r>
      <w:r>
        <w:t>184(Potassium channel Kv1.5 blocker) -0</w:t>
      </w:r>
      <w:r w:rsidR="00644CD5">
        <w:t>.</w:t>
      </w:r>
      <w:r>
        <w:t>558(3(or 17)beta-hydroxysteroid dehydrogenase inhibitor) + 0</w:t>
      </w:r>
      <w:r w:rsidR="00644CD5">
        <w:t>.</w:t>
      </w:r>
      <w:r>
        <w:t>0982(Angiogenesis stimulant) -0</w:t>
      </w:r>
      <w:r w:rsidR="00644CD5">
        <w:t>.</w:t>
      </w:r>
      <w:r>
        <w:t>912(Cellulose synthase (UDP-forming) inhibitor) -0</w:t>
      </w:r>
      <w:r w:rsidR="00644CD5">
        <w:t>.</w:t>
      </w:r>
      <w:r>
        <w:t>237(ESR1 expression inhibitor) + 0</w:t>
      </w:r>
      <w:r w:rsidR="00644CD5">
        <w:t>.</w:t>
      </w:r>
      <w:r>
        <w:t>208(Carcinogenic</w:t>
      </w:r>
      <w:r w:rsidR="00644CD5">
        <w:t>.</w:t>
      </w:r>
      <w:r>
        <w:t xml:space="preserve"> breast) + 0</w:t>
      </w:r>
      <w:r w:rsidR="00644CD5">
        <w:t>.</w:t>
      </w:r>
      <w:r>
        <w:t>193(CDC7 inhibitor) + 0</w:t>
      </w:r>
      <w:r w:rsidR="00644CD5">
        <w:t>.</w:t>
      </w:r>
      <w:r>
        <w:t>131(Urinary incontinence treatment) -0</w:t>
      </w:r>
      <w:r w:rsidR="00644CD5">
        <w:t>.</w:t>
      </w:r>
      <w:r>
        <w:t>367(Prostaglandin D2 antagonist) + 0</w:t>
      </w:r>
      <w:r w:rsidR="00644CD5">
        <w:t>.</w:t>
      </w:r>
      <w:r>
        <w:t>113(MAP kinase 3 inhibitor) + 0</w:t>
      </w:r>
      <w:r w:rsidR="00644CD5">
        <w:t>.</w:t>
      </w:r>
      <w:r>
        <w:t>246(Cardiodepressant) + 0</w:t>
      </w:r>
      <w:r w:rsidR="00644CD5">
        <w:t>.</w:t>
      </w:r>
      <w:r>
        <w:t>13(Sucrose-phosphate synthase inhibitor) -0</w:t>
      </w:r>
      <w:r w:rsidR="00644CD5">
        <w:t>.</w:t>
      </w:r>
      <w:r>
        <w:t>211(Gastrointestinal hemorrhage) -0</w:t>
      </w:r>
      <w:r w:rsidR="00644CD5">
        <w:t>.</w:t>
      </w:r>
      <w:r>
        <w:t>165(Hypotension) + 0</w:t>
      </w:r>
      <w:r w:rsidR="00644CD5">
        <w:t>.</w:t>
      </w:r>
      <w:r>
        <w:t>144(Integrin alpha1beta1 antagonist) + 0</w:t>
      </w:r>
      <w:r w:rsidR="00644CD5">
        <w:t>.</w:t>
      </w:r>
      <w:r>
        <w:t>182(Phosphodiesterase 6C inhibitor) + 0</w:t>
      </w:r>
      <w:r w:rsidR="00644CD5">
        <w:t>.</w:t>
      </w:r>
      <w:r>
        <w:t>174(CXC chemokine 3 receptor antagonist) -0</w:t>
      </w:r>
      <w:r w:rsidR="00644CD5">
        <w:t>.</w:t>
      </w:r>
      <w:r>
        <w:t>0947(EphA4 antagonist) -0</w:t>
      </w:r>
      <w:r w:rsidR="00644CD5">
        <w:t>.</w:t>
      </w:r>
      <w:r>
        <w:t>202(CYP2C11 substrate) + 0</w:t>
      </w:r>
      <w:r w:rsidR="00644CD5">
        <w:t>.</w:t>
      </w:r>
      <w:r>
        <w:t>391(UGT2B7 substrate) -0</w:t>
      </w:r>
      <w:r w:rsidR="00644CD5">
        <w:t>.</w:t>
      </w:r>
      <w:r>
        <w:t>599(Dihydropyrimidinase inhibitor) -0</w:t>
      </w:r>
      <w:r w:rsidR="00644CD5">
        <w:t>.</w:t>
      </w:r>
      <w:r>
        <w:t>113(HIV attachment inhibitor) -0</w:t>
      </w:r>
      <w:r w:rsidR="00644CD5">
        <w:t>.</w:t>
      </w:r>
      <w:r>
        <w:t>184(Protein phosphatase 2A inhibitor) + 0</w:t>
      </w:r>
      <w:r w:rsidR="00644CD5">
        <w:t>.</w:t>
      </w:r>
      <w:r>
        <w:t>541(Phosphoglycerate dehydrogenase inhibitor) + 0</w:t>
      </w:r>
      <w:r w:rsidR="00644CD5">
        <w:t>.</w:t>
      </w:r>
      <w:r>
        <w:t>869(CDP-diacylglycerol-inositol 3-phosphatidyltransferase inhibitor) + 0</w:t>
      </w:r>
      <w:r w:rsidR="00644CD5">
        <w:t>.</w:t>
      </w:r>
      <w:r>
        <w:t>209(Sigma receptor agonist) + 0</w:t>
      </w:r>
      <w:r w:rsidR="00644CD5">
        <w:t>.</w:t>
      </w:r>
      <w:r>
        <w:t>406(Somatostatin 4 antagonist) + 0</w:t>
      </w:r>
      <w:r w:rsidR="00644CD5">
        <w:t>.</w:t>
      </w:r>
      <w:r>
        <w:t>409(Cancer procoagulant inhibitor) + 0</w:t>
      </w:r>
      <w:r w:rsidR="00644CD5">
        <w:t>.</w:t>
      </w:r>
      <w:r>
        <w:t>325(Intestinal alkaline phosphatase inhibitor) + 0</w:t>
      </w:r>
      <w:r w:rsidR="00644CD5">
        <w:t>.</w:t>
      </w:r>
      <w:r>
        <w:t>345(Protein-tyrosine phosphatase LC-PTP inhibitor) + 0</w:t>
      </w:r>
      <w:r w:rsidR="00644CD5">
        <w:t>.</w:t>
      </w:r>
      <w:r>
        <w:t>262(Hydroxymethylbilane synthase inhibitor) + 0</w:t>
      </w:r>
      <w:r w:rsidR="00644CD5">
        <w:t>.</w:t>
      </w:r>
      <w:r>
        <w:t>414(Thymine dioxygenase inhibitor) -0</w:t>
      </w:r>
      <w:r w:rsidR="00644CD5">
        <w:t>.</w:t>
      </w:r>
      <w:r>
        <w:t>216(Aspartate 4-decarboxylase inhibitor) -0</w:t>
      </w:r>
      <w:r w:rsidR="00644CD5">
        <w:t>.</w:t>
      </w:r>
      <w:r>
        <w:t>359(Estrogen-related receptor alpha antagonist) -0</w:t>
      </w:r>
      <w:r w:rsidR="00644CD5">
        <w:t>.</w:t>
      </w:r>
      <w:r>
        <w:t>146(Glucocorticoid agonist) -0</w:t>
      </w:r>
      <w:r w:rsidR="00644CD5">
        <w:t>.</w:t>
      </w:r>
      <w:r>
        <w:t>0784(CYP3A4 inhibitor) + 0</w:t>
      </w:r>
      <w:r w:rsidR="00644CD5">
        <w:t>.</w:t>
      </w:r>
      <w:r>
        <w:t>109(Antiviral (Influenza A)) + 0</w:t>
      </w:r>
      <w:r w:rsidR="00644CD5">
        <w:t>.</w:t>
      </w:r>
      <w:r>
        <w:t>133(Adenosylmethionine cyclotransferase inhibitor) + 0</w:t>
      </w:r>
      <w:r w:rsidR="00644CD5">
        <w:t>.</w:t>
      </w:r>
      <w:r>
        <w:t>189(Plasminogen activator inhibitor antagonist) + 0</w:t>
      </w:r>
      <w:r w:rsidR="00644CD5">
        <w:t>.</w:t>
      </w:r>
      <w:r>
        <w:t>173(Huntington's disease treatment) -0</w:t>
      </w:r>
      <w:r w:rsidR="00644CD5">
        <w:t>.</w:t>
      </w:r>
      <w:r>
        <w:t>0826(Polyadenylate-binding protein 1 inhibitor) -0</w:t>
      </w:r>
      <w:r w:rsidR="00644CD5">
        <w:t>.</w:t>
      </w:r>
      <w:r>
        <w:t>517(CF transmembrane conductance regulator antagonist) + 0</w:t>
      </w:r>
      <w:r w:rsidR="00644CD5">
        <w:t>.</w:t>
      </w:r>
      <w:r>
        <w:t>129(Liver X receptor agonist) + 0</w:t>
      </w:r>
      <w:r w:rsidR="00644CD5">
        <w:t>.</w:t>
      </w:r>
      <w:r>
        <w:t>125(Macrophage colony-stimulating factor 1 receptor antagonist) -0</w:t>
      </w:r>
      <w:r w:rsidR="00644CD5">
        <w:t>.</w:t>
      </w:r>
      <w:r>
        <w:t>418(Asparagine synthase (glutamine-hydrolysing) inhibitor) -0</w:t>
      </w:r>
      <w:r w:rsidR="00644CD5">
        <w:t>.</w:t>
      </w:r>
      <w:r>
        <w:t>224(PPARG expression enhancer) -0</w:t>
      </w:r>
      <w:r w:rsidR="00644CD5">
        <w:t>.</w:t>
      </w:r>
      <w:r>
        <w:t>141(p38 MAP kinase inhibitor) + 0</w:t>
      </w:r>
      <w:r w:rsidR="00644CD5">
        <w:t>.</w:t>
      </w:r>
      <w:r>
        <w:t>131(Carcinogenic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-0</w:t>
      </w:r>
      <w:r w:rsidR="00644CD5">
        <w:t>.</w:t>
      </w:r>
      <w:r>
        <w:t>369(Antimetabolite) + 0</w:t>
      </w:r>
      <w:r w:rsidR="00644CD5">
        <w:t>.</w:t>
      </w:r>
      <w:r>
        <w:t>0845(Dipeptidyl peptidase IV inhibitor) + 0</w:t>
      </w:r>
      <w:r w:rsidR="00644CD5">
        <w:t>.</w:t>
      </w:r>
      <w:r>
        <w:t>134(Estrogen agonist) + 0</w:t>
      </w:r>
      <w:r w:rsidR="00644CD5">
        <w:t>.</w:t>
      </w:r>
      <w:r>
        <w:t>305(Ethanolaminephosphotransferase inhibitor) + 0</w:t>
      </w:r>
      <w:r w:rsidR="00644CD5">
        <w:t>.</w:t>
      </w:r>
      <w:r>
        <w:t>0967(Bombesin 1 receptor antagonist) -0</w:t>
      </w:r>
      <w:r w:rsidR="00644CD5">
        <w:t>.</w:t>
      </w:r>
      <w:r>
        <w:t>27(Endopeptidase inhibitor) + 0</w:t>
      </w:r>
      <w:r w:rsidR="00644CD5">
        <w:t>.</w:t>
      </w:r>
      <w:r>
        <w:t>109(Cytosolic phospholipase A2 inhibitor) + 0</w:t>
      </w:r>
      <w:r w:rsidR="00644CD5">
        <w:t>.</w:t>
      </w:r>
      <w:r>
        <w:t>123(Pectate lyase inhibitor) + 0</w:t>
      </w:r>
      <w:r w:rsidR="00644CD5">
        <w:t>.</w:t>
      </w:r>
      <w:r>
        <w:t>274(Folylpolyglutamate synthase inhibitor) + 0</w:t>
      </w:r>
      <w:r w:rsidR="00644CD5">
        <w:t>.</w:t>
      </w:r>
      <w:r>
        <w:t>355(Chorismate mutase inhibitor) + 0</w:t>
      </w:r>
      <w:r w:rsidR="00644CD5">
        <w:t>.</w:t>
      </w:r>
      <w:r>
        <w:t>27(Adenylate cyclase III inhibitor) -0</w:t>
      </w:r>
      <w:r w:rsidR="00644CD5">
        <w:t>.</w:t>
      </w:r>
      <w:r>
        <w:t xml:space="preserve">0581(Leukotriene </w:t>
      </w:r>
      <w:r>
        <w:lastRenderedPageBreak/>
        <w:t>synthesis inhibitor) + 0</w:t>
      </w:r>
      <w:r w:rsidR="00644CD5">
        <w:t>.</w:t>
      </w:r>
      <w:r>
        <w:t>299(Acetolactate decarboxylase inhibitor) + 0</w:t>
      </w:r>
      <w:r w:rsidR="00644CD5">
        <w:t>.</w:t>
      </w:r>
      <w:r>
        <w:t>18(Hematopoietic) -0</w:t>
      </w:r>
      <w:r w:rsidR="00644CD5">
        <w:t>.</w:t>
      </w:r>
      <w:r>
        <w:t>475(Glucose-6-phosphate isomerase inhibitor) + 0</w:t>
      </w:r>
      <w:r w:rsidR="00644CD5">
        <w:t>.</w:t>
      </w:r>
      <w:r>
        <w:t>344(MAP3K11 inhibitor) -0</w:t>
      </w:r>
      <w:r w:rsidR="00644CD5">
        <w:t>.</w:t>
      </w:r>
      <w:r>
        <w:t>0924(Gastric emptying disorders treatment) -0</w:t>
      </w:r>
      <w:r w:rsidR="00644CD5">
        <w:t>.</w:t>
      </w:r>
      <w:r>
        <w:t>081(Progesterone agonist) + 0</w:t>
      </w:r>
      <w:r w:rsidR="00644CD5">
        <w:t>.</w:t>
      </w:r>
      <w:r>
        <w:t>101(Weight gain) -0</w:t>
      </w:r>
      <w:r w:rsidR="00644CD5">
        <w:t>.</w:t>
      </w:r>
      <w:r>
        <w:t>109(Systemic lupus erythematosus) -0</w:t>
      </w:r>
      <w:r w:rsidR="00644CD5">
        <w:t>.</w:t>
      </w:r>
      <w:r>
        <w:t>0787(Keratolytic) -0</w:t>
      </w:r>
      <w:r w:rsidR="00644CD5">
        <w:t>.</w:t>
      </w:r>
      <w:r>
        <w:t>216(CYP2B11 substrate) + 0</w:t>
      </w:r>
      <w:r w:rsidR="00644CD5">
        <w:t>.</w:t>
      </w:r>
      <w:r>
        <w:t>237(Fatty acid binding protein inhibitor) + 0</w:t>
      </w:r>
      <w:r w:rsidR="00644CD5">
        <w:t>.</w:t>
      </w:r>
      <w:r>
        <w:t>164(GABA receptor antagonist) + 0</w:t>
      </w:r>
      <w:r w:rsidR="00644CD5">
        <w:t>.</w:t>
      </w:r>
      <w:r>
        <w:t>154(Myasthenia Gravis) + 0</w:t>
      </w:r>
      <w:r w:rsidR="00644CD5">
        <w:t>.</w:t>
      </w:r>
      <w:r>
        <w:t>264(Urotensin II agonist) -0</w:t>
      </w:r>
      <w:r w:rsidR="00644CD5">
        <w:t>.</w:t>
      </w:r>
      <w:r>
        <w:t>0821(Polo-like kinase inhibitor) -0</w:t>
      </w:r>
      <w:r w:rsidR="00644CD5">
        <w:t>.</w:t>
      </w:r>
      <w:r>
        <w:t>0767(Pim-1 kinase inhibitor) -0</w:t>
      </w:r>
      <w:r w:rsidR="00644CD5">
        <w:t>.</w:t>
      </w:r>
      <w:r>
        <w:t>196(Acetylcholine nicotinic agonist) + 0</w:t>
      </w:r>
      <w:r w:rsidR="00644CD5">
        <w:t>.</w:t>
      </w:r>
      <w:r>
        <w:t>0883(Tyk2 inhibitor) -0</w:t>
      </w:r>
      <w:r w:rsidR="00644CD5">
        <w:t>.</w:t>
      </w:r>
      <w:r>
        <w:t>0893(Bradykinin agonist) -0</w:t>
      </w:r>
      <w:r w:rsidR="00644CD5">
        <w:t>.</w:t>
      </w:r>
      <w:r>
        <w:t>14(Catechol 1</w:t>
      </w:r>
      <w:r w:rsidR="00644CD5">
        <w:t>.</w:t>
      </w:r>
      <w:r>
        <w:t>2-dioxygenase inhibitor) -0</w:t>
      </w:r>
      <w:r w:rsidR="00644CD5">
        <w:t>.</w:t>
      </w:r>
      <w:r>
        <w:t>0855(Homoserine O-acetyltransferase inhibitor) -0</w:t>
      </w:r>
      <w:r w:rsidR="00644CD5">
        <w:t>.</w:t>
      </w:r>
      <w:r>
        <w:t>379(Dopamine D2B antagonist) + 0</w:t>
      </w:r>
      <w:r w:rsidR="00644CD5">
        <w:t>.</w:t>
      </w:r>
      <w:r>
        <w:t>215(Succinate-semialdehyde dehydrogenase inhibitor) -0</w:t>
      </w:r>
      <w:r w:rsidR="00644CD5">
        <w:t>.</w:t>
      </w:r>
      <w:r>
        <w:t>088(Amine dehydrogenase inhibitor) + 0</w:t>
      </w:r>
      <w:r w:rsidR="00644CD5">
        <w:t>.</w:t>
      </w:r>
      <w:r>
        <w:t>349(Transcortin receptor antagonist) + 0</w:t>
      </w:r>
      <w:r w:rsidR="00644CD5">
        <w:t>.</w:t>
      </w:r>
      <w:r>
        <w:t>0413(Rheumatoid arthritis treatment) + 0</w:t>
      </w:r>
      <w:r w:rsidR="00644CD5">
        <w:t>.</w:t>
      </w:r>
      <w:r>
        <w:t>0642(Lysine-tRNA ligase inhibitor) -0</w:t>
      </w:r>
      <w:r w:rsidR="00644CD5">
        <w:t>.</w:t>
      </w:r>
      <w:r>
        <w:t>0717(Dyspnea) -0</w:t>
      </w:r>
      <w:r w:rsidR="00644CD5">
        <w:t>.</w:t>
      </w:r>
      <w:r>
        <w:t>155(IFITM1 expression enhancer) -0</w:t>
      </w:r>
      <w:r w:rsidR="00644CD5">
        <w:t>.</w:t>
      </w:r>
      <w:r>
        <w:t>133(Catechol 2</w:t>
      </w:r>
      <w:r w:rsidR="00644CD5">
        <w:t>.</w:t>
      </w:r>
      <w:r>
        <w:t>3-dioxygenase inhibitor) + 0</w:t>
      </w:r>
      <w:r w:rsidR="00644CD5">
        <w:t>.</w:t>
      </w:r>
      <w:r>
        <w:t>0635(Opioid kappa 1 receptor antagonist) -0</w:t>
      </w:r>
      <w:r w:rsidR="00644CD5">
        <w:t>.</w:t>
      </w:r>
      <w:r>
        <w:t>0493(Phosphorylase kinase gamma subunit 1 inhibitor) + 0</w:t>
      </w:r>
      <w:r w:rsidR="00644CD5">
        <w:t>.</w:t>
      </w:r>
      <w:r>
        <w:t>0879(Membrane integrity antagonist) + 0</w:t>
      </w:r>
      <w:r w:rsidR="00644CD5">
        <w:t>.</w:t>
      </w:r>
      <w:r>
        <w:t>0536(Protein synthesis inhibitor) + 0</w:t>
      </w:r>
      <w:r w:rsidR="00644CD5">
        <w:t>.</w:t>
      </w:r>
      <w:r>
        <w:t>105(CDKN1A expression inhibitor) + 0</w:t>
      </w:r>
      <w:r w:rsidR="00644CD5">
        <w:t>.</w:t>
      </w:r>
      <w:r>
        <w:t>108(Nitrilase inhibitor) + 0</w:t>
      </w:r>
      <w:r w:rsidR="00644CD5">
        <w:t>.</w:t>
      </w:r>
      <w:r>
        <w:t>168(Phosphoenolpyruvate carboxykinase (GTP) inhibitor) -0</w:t>
      </w:r>
      <w:r w:rsidR="00644CD5">
        <w:t>.</w:t>
      </w:r>
      <w:r>
        <w:t>0622(Steroid-like) -0</w:t>
      </w:r>
      <w:r w:rsidR="00644CD5">
        <w:t>.</w:t>
      </w:r>
      <w:r>
        <w:t>0447(CYP51 inhibitor) + 0</w:t>
      </w:r>
      <w:r w:rsidR="00644CD5">
        <w:t>.</w:t>
      </w:r>
      <w:r>
        <w:t>252(Galactoside 2-alpha-L-fucosyltransferase inhibitor) + 0</w:t>
      </w:r>
      <w:r w:rsidR="00644CD5">
        <w:t>.</w:t>
      </w:r>
      <w:r>
        <w:t>153(Activating transcription factor 1 inhibitor) + 0</w:t>
      </w:r>
      <w:r w:rsidR="00644CD5">
        <w:t>.</w:t>
      </w:r>
      <w:r>
        <w:t>0799(Antinociceptive) -0</w:t>
      </w:r>
      <w:r w:rsidR="00644CD5">
        <w:t>.</w:t>
      </w:r>
      <w:r>
        <w:t>166(Glycogen debranching enzyme inhibitor) -0</w:t>
      </w:r>
      <w:r w:rsidR="00644CD5">
        <w:t>.</w:t>
      </w:r>
      <w:r>
        <w:t>145(D-Octopine dehydrogenase inhibitor) + 0</w:t>
      </w:r>
      <w:r w:rsidR="00644CD5">
        <w:t>.</w:t>
      </w:r>
      <w:r>
        <w:t>181(CYP24 inhib</w:t>
      </w:r>
      <w:r>
        <w:t>i</w:t>
      </w:r>
      <w:r>
        <w:t>tor) + 0</w:t>
      </w:r>
      <w:r w:rsidR="00644CD5">
        <w:t>.</w:t>
      </w:r>
      <w:r>
        <w:t>0915(Dependence treatment) -0</w:t>
      </w:r>
      <w:r w:rsidR="00644CD5">
        <w:t>.</w:t>
      </w:r>
      <w:r>
        <w:t>125(5 Hydroxytryptamine 6 antagonist) + 0</w:t>
      </w:r>
      <w:r w:rsidR="00644CD5">
        <w:t>.</w:t>
      </w:r>
      <w:r>
        <w:t>14(CYP4A11 inhibitor) -0</w:t>
      </w:r>
      <w:r w:rsidR="00644CD5">
        <w:t>.</w:t>
      </w:r>
      <w:r>
        <w:t>0303(Neuronal K-Cl cotransporter inhibitor) + 0</w:t>
      </w:r>
      <w:r w:rsidR="00644CD5">
        <w:t>.</w:t>
      </w:r>
      <w:r>
        <w:t>0395(Glutamate (mGluR group III) agonist) -0</w:t>
      </w:r>
      <w:r w:rsidR="00644CD5">
        <w:t>.</w:t>
      </w:r>
      <w:r>
        <w:t>149(Dihydroorotate oxidase inhibitor) + 0</w:t>
      </w:r>
      <w:r w:rsidR="00644CD5">
        <w:t>.</w:t>
      </w:r>
      <w:r>
        <w:t>0957(Membrane permeability enhancer) + 0</w:t>
      </w:r>
      <w:r w:rsidR="00644CD5">
        <w:t>.</w:t>
      </w:r>
      <w:r>
        <w:t>139(Trypsin inhibitor) + 0</w:t>
      </w:r>
      <w:r w:rsidR="00644CD5">
        <w:t>.</w:t>
      </w:r>
      <w:r>
        <w:t>185(UDP-N-acetylmuramoylalanine-D-glutamate ligase inhibitor) -0</w:t>
      </w:r>
      <w:r w:rsidR="00644CD5">
        <w:t>.</w:t>
      </w:r>
      <w:r>
        <w:t>0321(Beta glucuronidase inhibitor) + 0</w:t>
      </w:r>
      <w:r w:rsidR="00644CD5">
        <w:t>.</w:t>
      </w:r>
      <w:r>
        <w:t>0359(Cyclic GMP phosphodiesterase inhibitor) + 0</w:t>
      </w:r>
      <w:r w:rsidR="00644CD5">
        <w:t>.</w:t>
      </w:r>
      <w:r>
        <w:t>101(Potassium channel (Inward rectifier) blocker) + 0</w:t>
      </w:r>
      <w:r w:rsidR="00644CD5">
        <w:t>.</w:t>
      </w:r>
      <w:r>
        <w:t>0495(Neurokinin antagonist) + 0</w:t>
      </w:r>
      <w:r w:rsidR="00644CD5">
        <w:t>.</w:t>
      </w:r>
      <w:r>
        <w:t>141(Histone deacetylase 1 inhibitor) + 0</w:t>
      </w:r>
      <w:r w:rsidR="00644CD5">
        <w:t>.</w:t>
      </w:r>
      <w:r>
        <w:t>131(Pyruvate dehydrogenase kinase 2 inhibitor) -0</w:t>
      </w:r>
      <w:r w:rsidR="00644CD5">
        <w:t>.</w:t>
      </w:r>
      <w:r>
        <w:t>103(VCAM1 expression enhancer) -0</w:t>
      </w:r>
      <w:r w:rsidR="00644CD5">
        <w:t>.</w:t>
      </w:r>
      <w:r>
        <w:t>0434(Phosphorylase kinase gamma subunit 2 inhibitor) -0</w:t>
      </w:r>
      <w:r w:rsidR="00644CD5">
        <w:t>.</w:t>
      </w:r>
      <w:r>
        <w:t>13(Interferon antagonist) -0</w:t>
      </w:r>
      <w:r w:rsidR="00644CD5">
        <w:t>.</w:t>
      </w:r>
      <w:r>
        <w:t>0757(Alcohol dehydrogenase (acceptor) inhibitor) + 0</w:t>
      </w:r>
      <w:r w:rsidR="00644CD5">
        <w:t>.</w:t>
      </w:r>
      <w:r>
        <w:t>0237(Antiviral (HIV)) -0</w:t>
      </w:r>
      <w:r w:rsidR="00644CD5">
        <w:t>.</w:t>
      </w:r>
      <w:r>
        <w:t>04(Renin inhibitor) -0</w:t>
      </w:r>
      <w:r w:rsidR="00644CD5">
        <w:t>.</w:t>
      </w:r>
      <w:r>
        <w:t>0463(Sodium channel blocker) + 0</w:t>
      </w:r>
      <w:r w:rsidR="00644CD5">
        <w:t>.</w:t>
      </w:r>
      <w:r>
        <w:t>104(Envelysin inhibitor) + 0</w:t>
      </w:r>
      <w:r w:rsidR="00644CD5">
        <w:t>.</w:t>
      </w:r>
      <w:r>
        <w:t>0926(Antithyroid) -0</w:t>
      </w:r>
      <w:r w:rsidR="00644CD5">
        <w:t>.</w:t>
      </w:r>
      <w:r>
        <w:t>0315(Angiotensin AT1A receptor antagonist) -0</w:t>
      </w:r>
      <w:r w:rsidR="00644CD5">
        <w:t>.</w:t>
      </w:r>
      <w:r>
        <w:t>0979(Aminopeptidase B inhibitor) -0</w:t>
      </w:r>
      <w:r w:rsidR="00644CD5">
        <w:t>.</w:t>
      </w:r>
      <w:r>
        <w:t>0135(Antiinflammatory) + 0</w:t>
      </w:r>
      <w:r w:rsidR="00644CD5">
        <w:t>.</w:t>
      </w:r>
      <w:r>
        <w:t>0284(Antibiotic beta Lactam-like) + 0</w:t>
      </w:r>
      <w:r w:rsidR="00644CD5">
        <w:t>.</w:t>
      </w:r>
      <w:r>
        <w:t>0479(CYR61 expression enhancer) + 0</w:t>
      </w:r>
      <w:r w:rsidR="00644CD5">
        <w:t>.</w:t>
      </w:r>
      <w:r>
        <w:t>0799(Endothelial nitric-oxide synthase inhibitor) -0</w:t>
      </w:r>
      <w:r w:rsidR="00644CD5">
        <w:t>.</w:t>
      </w:r>
      <w:r>
        <w:t>0263(Cyclin-dependent kinase 5 inhibitor) -0</w:t>
      </w:r>
      <w:r w:rsidR="00644CD5">
        <w:t>.</w:t>
      </w:r>
      <w:r>
        <w:t>0222(Protein-tyrosine phosphatase 1B inhibitor) -0</w:t>
      </w:r>
      <w:r w:rsidR="00644CD5">
        <w:t>.</w:t>
      </w:r>
      <w:r>
        <w:t>0248(Protein kinase C inhibitor) + 0</w:t>
      </w:r>
      <w:r w:rsidR="00644CD5">
        <w:t>.</w:t>
      </w:r>
      <w:r>
        <w:t>0323(Paralysis) -0</w:t>
      </w:r>
      <w:r w:rsidR="00644CD5">
        <w:t>.</w:t>
      </w:r>
      <w:r>
        <w:t>000105(Lipophilicity^3) + 0</w:t>
      </w:r>
      <w:r w:rsidR="00644CD5">
        <w:t>.</w:t>
      </w:r>
      <w:r>
        <w:t>0906(Activating transcription factor inhibitor) -0</w:t>
      </w:r>
      <w:r w:rsidR="00644CD5">
        <w:t>.</w:t>
      </w:r>
      <w:r>
        <w:t>0223(Melanocortin MC-4 agonist) -0</w:t>
      </w:r>
      <w:r w:rsidR="00644CD5">
        <w:t>.</w:t>
      </w:r>
      <w:r>
        <w:t>0526(CC chemokine 10 receptor antagonist) + 0</w:t>
      </w:r>
      <w:r w:rsidR="00644CD5">
        <w:t>.</w:t>
      </w:r>
      <w:r>
        <w:t>0262(Dopamine D4 antagonist) + 0</w:t>
      </w:r>
      <w:r w:rsidR="00644CD5">
        <w:t>.</w:t>
      </w:r>
      <w:r>
        <w:t>0166(Cachexia treatment) -0</w:t>
      </w:r>
      <w:r w:rsidR="00644CD5">
        <w:t>.</w:t>
      </w:r>
      <w:r>
        <w:t>0389(Urease inhibitor) -0</w:t>
      </w:r>
      <w:r w:rsidR="00644CD5">
        <w:t>.</w:t>
      </w:r>
      <w:r>
        <w:t>0407(EDN1 expression enhancer) + 0</w:t>
      </w:r>
      <w:r w:rsidR="00644CD5">
        <w:t>.</w:t>
      </w:r>
      <w:r>
        <w:t>0294(BCL2 expression inhibitor) + 0</w:t>
      </w:r>
      <w:r w:rsidR="00644CD5">
        <w:t>.</w:t>
      </w:r>
      <w:r>
        <w:t>0623(Hypertrichosis) + 0</w:t>
      </w:r>
      <w:r w:rsidR="00644CD5">
        <w:t>.</w:t>
      </w:r>
      <w:r>
        <w:t>0627(Acyl-CoA dehydrogenase (NADP+) inhibitor) -0</w:t>
      </w:r>
      <w:r w:rsidR="00644CD5">
        <w:t>.</w:t>
      </w:r>
      <w:r>
        <w:t>0202(Estrogen receptor alpha a</w:t>
      </w:r>
      <w:r>
        <w:t>n</w:t>
      </w:r>
      <w:r>
        <w:t>tagonist) -0</w:t>
      </w:r>
      <w:r w:rsidR="00644CD5">
        <w:t>.</w:t>
      </w:r>
      <w:r>
        <w:t>0171(DNA-dependent protein kinase inhibitor) + 0</w:t>
      </w:r>
      <w:r w:rsidR="00644CD5">
        <w:t>.</w:t>
      </w:r>
      <w:r>
        <w:t>0352(Glutamate (mGluR1) antagonist) + 0</w:t>
      </w:r>
      <w:r w:rsidR="00644CD5">
        <w:t>.</w:t>
      </w:r>
      <w:r>
        <w:t>025(NADPH oxidase inhibitor) -0</w:t>
      </w:r>
      <w:r w:rsidR="00644CD5">
        <w:t>.</w:t>
      </w:r>
      <w:r>
        <w:t>0129(Dopamine autoreceptor agonist) + 0</w:t>
      </w:r>
      <w:r w:rsidR="00644CD5">
        <w:t>.</w:t>
      </w:r>
      <w:r>
        <w:t>016(Carcinogenic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-0</w:t>
      </w:r>
      <w:r w:rsidR="00644CD5">
        <w:t>.</w:t>
      </w:r>
      <w:r>
        <w:t>0107(Premenstrual syndrome treatment) -0</w:t>
      </w:r>
      <w:r w:rsidR="00644CD5">
        <w:t>.</w:t>
      </w:r>
      <w:r>
        <w:t>0252(Thrombin receptor antagonist) -0</w:t>
      </w:r>
      <w:r w:rsidR="00644CD5">
        <w:t>.</w:t>
      </w:r>
      <w:r>
        <w:t>0136(Mydriatic) -0</w:t>
      </w:r>
      <w:r w:rsidR="00644CD5">
        <w:t>.</w:t>
      </w:r>
      <w:r>
        <w:t>0217(Sorbitol dehydrogenase inhibitor) -0</w:t>
      </w:r>
      <w:r w:rsidR="00644CD5">
        <w:t>.</w:t>
      </w:r>
      <w:r>
        <w:t>018(PHLDA1 expression enhancer) -0</w:t>
      </w:r>
      <w:r w:rsidR="00644CD5">
        <w:t>.</w:t>
      </w:r>
      <w:r>
        <w:t>00286(Antihypertensive) + 0</w:t>
      </w:r>
      <w:r w:rsidR="00644CD5">
        <w:t>.</w:t>
      </w:r>
      <w:r>
        <w:t>00515(Antihelmintic) -0</w:t>
      </w:r>
      <w:r w:rsidR="00644CD5">
        <w:t>.</w:t>
      </w:r>
      <w:r>
        <w:t>0104(CYP24 substrate) + 0</w:t>
      </w:r>
      <w:r w:rsidR="00644CD5">
        <w:t>.</w:t>
      </w:r>
      <w:r>
        <w:t>00234(Glutamate (mGluR group I) antagonist) -5</w:t>
      </w:r>
      <w:r w:rsidR="00644CD5">
        <w:t>.</w:t>
      </w:r>
      <w:r>
        <w:t>56E-05(CD45 antagonist) + 3</w:t>
      </w:r>
      <w:r w:rsidR="00644CD5">
        <w:t>.</w:t>
      </w:r>
      <w:r>
        <w:t>03E-06(Celiac disease treatment) + 6</w:t>
      </w:r>
      <w:r w:rsidR="00644CD5">
        <w:t>.</w:t>
      </w:r>
      <w:r>
        <w:t>02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221(Dopamine D1A antagonist) + 0</w:t>
      </w:r>
      <w:r w:rsidR="00644CD5">
        <w:t>.</w:t>
      </w:r>
      <w:r>
        <w:t>359(Periodontitis treatment) + 3</w:t>
      </w:r>
      <w:r w:rsidR="00644CD5">
        <w:t>.</w:t>
      </w:r>
      <w:r>
        <w:t>27(Length) -0</w:t>
      </w:r>
      <w:r w:rsidR="00644CD5">
        <w:t>.</w:t>
      </w:r>
      <w:r>
        <w:t>0341(Acetylcholinesterase inhibitor) + 0</w:t>
      </w:r>
      <w:r w:rsidR="00644CD5">
        <w:t>.</w:t>
      </w:r>
      <w:r>
        <w:t>169(NumAromAtoms) -0</w:t>
      </w:r>
      <w:r w:rsidR="00644CD5">
        <w:t>.</w:t>
      </w:r>
      <w:r>
        <w:t>167(Hexokinase inhibitor) + 0</w:t>
      </w:r>
      <w:r w:rsidR="00644CD5">
        <w:t>.</w:t>
      </w:r>
      <w:r>
        <w:t>469(Progesterone receptor A antagonist) -0</w:t>
      </w:r>
      <w:r w:rsidR="00644CD5">
        <w:t>.</w:t>
      </w:r>
      <w:r>
        <w:t>668(Proline racemase inhibitor) + 0</w:t>
      </w:r>
      <w:r w:rsidR="00644CD5">
        <w:t>.</w:t>
      </w:r>
      <w:r>
        <w:t>00497(Aggrecanase inhibitor) + 0</w:t>
      </w:r>
      <w:r w:rsidR="00644CD5">
        <w:t>.</w:t>
      </w:r>
      <w:r>
        <w:t>17(Lipophilicity^2) + 22</w:t>
      </w:r>
      <w:r w:rsidR="00644CD5">
        <w:t>.</w:t>
      </w:r>
      <w:r>
        <w:t>7(Lipophilicity) + 0</w:t>
      </w:r>
      <w:r w:rsidR="00644CD5">
        <w:t>.</w:t>
      </w:r>
      <w:r>
        <w:t>109(Tumour necrosis factor alpha antagonist) + 0</w:t>
      </w:r>
      <w:r w:rsidR="00644CD5">
        <w:t>.</w:t>
      </w:r>
      <w:r>
        <w:t>453(Psychostimulant) -0</w:t>
      </w:r>
      <w:r w:rsidR="00644CD5">
        <w:t>.</w:t>
      </w:r>
      <w:r>
        <w:t>142(Thrombophlebitis) -1</w:t>
      </w:r>
      <w:r w:rsidR="00644CD5">
        <w:t>.</w:t>
      </w:r>
      <w:r>
        <w:t>25(Glycerate kinase inhibitor) -1</w:t>
      </w:r>
      <w:r w:rsidR="00644CD5">
        <w:t>.</w:t>
      </w:r>
      <w:r>
        <w:t>35(Glutathione reductase inhibitor) + 0</w:t>
      </w:r>
      <w:r w:rsidR="00644CD5">
        <w:t>.</w:t>
      </w:r>
      <w:r>
        <w:t>64(Gynecological disorders treatment) -0</w:t>
      </w:r>
      <w:r w:rsidR="00644CD5">
        <w:t>.</w:t>
      </w:r>
      <w:r>
        <w:t>421(Prostaglandin-E2 synthase 1 inhibitor) + 0</w:t>
      </w:r>
      <w:r w:rsidR="00644CD5">
        <w:t>.</w:t>
      </w:r>
      <w:r>
        <w:t>752(Carcinogenic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299(Envelysin inhibitor) + 0</w:t>
      </w:r>
      <w:r w:rsidR="00644CD5">
        <w:t>.</w:t>
      </w:r>
      <w:r>
        <w:t>266(Antidiabetic symptomatic) + 0</w:t>
      </w:r>
      <w:r w:rsidR="00644CD5">
        <w:t>.</w:t>
      </w:r>
      <w:r>
        <w:t>589(15-Lipoxygenase 2 inhibitor) + 0</w:t>
      </w:r>
      <w:r w:rsidR="00644CD5">
        <w:t>.</w:t>
      </w:r>
      <w:r>
        <w:t>506(Acyl-CoA dehydrogenase (NADP+) inhibitor) -0</w:t>
      </w:r>
      <w:r w:rsidR="00644CD5">
        <w:t>.</w:t>
      </w:r>
      <w:r>
        <w:t>195(Angiotensin antagonist) -0</w:t>
      </w:r>
      <w:r w:rsidR="00644CD5">
        <w:t>.</w:t>
      </w:r>
      <w:r>
        <w:t>814(Thiosulfate sulfurtransferase inhibitor) -0</w:t>
      </w:r>
      <w:r w:rsidR="00644CD5">
        <w:t>.</w:t>
      </w:r>
      <w:r>
        <w:t>103(NumAcceptor) -0</w:t>
      </w:r>
      <w:r w:rsidR="00644CD5">
        <w:t>.</w:t>
      </w:r>
      <w:r>
        <w:t>00339(Runt-related transcription factor 1 inhibitor) + 0</w:t>
      </w:r>
      <w:r w:rsidR="00644CD5">
        <w:t>.</w:t>
      </w:r>
      <w:r>
        <w:t>209(CYP3A5 expression enhancer) + 0</w:t>
      </w:r>
      <w:r w:rsidR="00644CD5">
        <w:t>.</w:t>
      </w:r>
      <w:r>
        <w:t>287(Phosphate transporter inhibitor) -0</w:t>
      </w:r>
      <w:r w:rsidR="00644CD5">
        <w:t>.</w:t>
      </w:r>
      <w:r>
        <w:t>444(Prostatic (benign) hyperplasia treatment) + 1</w:t>
      </w:r>
      <w:r w:rsidR="00644CD5">
        <w:t>.</w:t>
      </w:r>
      <w:r>
        <w:t>09(IL4 expression enha</w:t>
      </w:r>
      <w:r>
        <w:t>n</w:t>
      </w:r>
      <w:r>
        <w:t>cer) + 0</w:t>
      </w:r>
      <w:r w:rsidR="00644CD5">
        <w:t>.</w:t>
      </w:r>
      <w:r>
        <w:t>0578(Alcohol dehydrogenase alpha inhibitor) -0</w:t>
      </w:r>
      <w:r w:rsidR="00644CD5">
        <w:t>.</w:t>
      </w:r>
      <w:r>
        <w:t>233(Benzodiazepine agonist) -0</w:t>
      </w:r>
      <w:r w:rsidR="00644CD5">
        <w:t>.</w:t>
      </w:r>
      <w:r>
        <w:t>422(Serine/threonine-protein kinase WEE1 inhibitor) + 1</w:t>
      </w:r>
      <w:r w:rsidR="00644CD5">
        <w:t>.</w:t>
      </w:r>
      <w:r>
        <w:t>01(MAP3K11 inhibitor) + 0</w:t>
      </w:r>
      <w:r w:rsidR="00644CD5">
        <w:t>.</w:t>
      </w:r>
      <w:r>
        <w:t>29(11-Beta-hydroxysteroid dehydrogenase 2 inhibitor) -0</w:t>
      </w:r>
      <w:r w:rsidR="00644CD5">
        <w:t>.</w:t>
      </w:r>
      <w:r>
        <w:t>386(CDK2 expression inhibitor) -0</w:t>
      </w:r>
      <w:r w:rsidR="00644CD5">
        <w:t>.</w:t>
      </w:r>
      <w:r>
        <w:t>442(Phosphodiesterase 8B inhibitor) -1</w:t>
      </w:r>
      <w:r w:rsidR="00644CD5">
        <w:t>.</w:t>
      </w:r>
      <w:r>
        <w:t>02(ATP citrate synthase inhibitor) -0</w:t>
      </w:r>
      <w:r w:rsidR="00644CD5">
        <w:t>.</w:t>
      </w:r>
      <w:r>
        <w:t>216(CYP2 substrate) + 0</w:t>
      </w:r>
      <w:r w:rsidR="00644CD5">
        <w:t>.</w:t>
      </w:r>
      <w:r>
        <w:t>291(Vasodilator</w:t>
      </w:r>
      <w:r w:rsidR="00644CD5">
        <w:t>.</w:t>
      </w:r>
      <w:r>
        <w:t xml:space="preserve"> peripheral) -0</w:t>
      </w:r>
      <w:r w:rsidR="00644CD5">
        <w:t>.</w:t>
      </w:r>
      <w:r>
        <w:t>57(CYP3A substrate) -0</w:t>
      </w:r>
      <w:r w:rsidR="00644CD5">
        <w:t>.</w:t>
      </w:r>
      <w:r>
        <w:t>725(SUMO-activating enzyme subunit 1 inhibitor) + 0</w:t>
      </w:r>
      <w:r w:rsidR="00644CD5">
        <w:t>.</w:t>
      </w:r>
      <w:r>
        <w:t>227(Alpha 1b adrenoreceptor antagonist) -0</w:t>
      </w:r>
      <w:r w:rsidR="00644CD5">
        <w:t>.</w:t>
      </w:r>
      <w:r>
        <w:t>219(Cyclin H inhibitor) -0</w:t>
      </w:r>
      <w:r w:rsidR="00644CD5">
        <w:t>.</w:t>
      </w:r>
      <w:r>
        <w:t xml:space="preserve">255(Glutamate receptor </w:t>
      </w:r>
      <w:r>
        <w:lastRenderedPageBreak/>
        <w:t>antagonist) + 0</w:t>
      </w:r>
      <w:r w:rsidR="00644CD5">
        <w:t>.</w:t>
      </w:r>
      <w:r>
        <w:t>379(Paranoia) -0</w:t>
      </w:r>
      <w:r w:rsidR="00644CD5">
        <w:t>.</w:t>
      </w:r>
      <w:r>
        <w:t>161(Aminoacyl-tRNA synthetase inhibitor) + 0</w:t>
      </w:r>
      <w:r w:rsidR="00644CD5">
        <w:t>.</w:t>
      </w:r>
      <w:r>
        <w:t>38(Alpha-L-fucosidase inhibitor) + 0</w:t>
      </w:r>
      <w:r w:rsidR="00644CD5">
        <w:t>.</w:t>
      </w:r>
      <w:r>
        <w:t>144(NumPositive) + 0</w:t>
      </w:r>
      <w:r w:rsidR="00644CD5">
        <w:t>.</w:t>
      </w:r>
      <w:r>
        <w:t>855(CYP27A substrate) -0</w:t>
      </w:r>
      <w:r w:rsidR="00644CD5">
        <w:t>.</w:t>
      </w:r>
      <w:r>
        <w:t>347(Pyruvate dehydrogenase kinase inhibitor) -0</w:t>
      </w:r>
      <w:r w:rsidR="00644CD5">
        <w:t>.</w:t>
      </w:r>
      <w:r>
        <w:t>222(Microtubule stabilization) -0</w:t>
      </w:r>
      <w:r w:rsidR="00644CD5">
        <w:t>.</w:t>
      </w:r>
      <w:r>
        <w:t>582(Cystic fibrosis treatment) -0</w:t>
      </w:r>
      <w:r w:rsidR="00644CD5">
        <w:t>.</w:t>
      </w:r>
      <w:r>
        <w:t>438(Gonadotropin antagonist) + 0</w:t>
      </w:r>
      <w:r w:rsidR="00644CD5">
        <w:t>.</w:t>
      </w:r>
      <w:r>
        <w:t>125(Oxalate oxidase inhibitor) + 0</w:t>
      </w:r>
      <w:r w:rsidR="00644CD5">
        <w:t>.</w:t>
      </w:r>
      <w:r>
        <w:t>45(FOS expression enhancer) + 0</w:t>
      </w:r>
      <w:r w:rsidR="00644CD5">
        <w:t>.</w:t>
      </w:r>
      <w:r>
        <w:t>417(Ribosomal protein S6 kinase inhibitor) -1</w:t>
      </w:r>
      <w:r w:rsidR="00644CD5">
        <w:t>.</w:t>
      </w:r>
      <w:r>
        <w:t>27(Diacylglycerol kinase inhibitor) + 0</w:t>
      </w:r>
      <w:r w:rsidR="00644CD5">
        <w:t>.</w:t>
      </w:r>
      <w:r>
        <w:t>551(Histone deacetylase 6 inhibitor) -0</w:t>
      </w:r>
      <w:r w:rsidR="00644CD5">
        <w:t>.</w:t>
      </w:r>
      <w:r>
        <w:t>163(Antiischemic) -0</w:t>
      </w:r>
      <w:r w:rsidR="00644CD5">
        <w:t>.</w:t>
      </w:r>
      <w:r>
        <w:t>477(Neuronal nicotinic receptor antagonist) -1</w:t>
      </w:r>
      <w:r w:rsidR="00644CD5">
        <w:t>.</w:t>
      </w:r>
      <w:r>
        <w:t>06(Melatonin 2 agonist) -0</w:t>
      </w:r>
      <w:r w:rsidR="00644CD5">
        <w:t>.</w:t>
      </w:r>
      <w:r>
        <w:t>275(Epstein-Barr nuclear antigen 1 inhibitor) -1</w:t>
      </w:r>
      <w:r w:rsidR="00644CD5">
        <w:t>.</w:t>
      </w:r>
      <w:r>
        <w:t>36(Cholesterol esterase inhibitor) + 0</w:t>
      </w:r>
      <w:r w:rsidR="00644CD5">
        <w:t>.</w:t>
      </w:r>
      <w:r>
        <w:t>179(Protein-tyrosine phosphatase non-receptor type 22 inhibitor) + 0</w:t>
      </w:r>
      <w:r w:rsidR="00644CD5">
        <w:t>.</w:t>
      </w:r>
      <w:r>
        <w:t>87(Nuclear factor of activated T-cells cyt</w:t>
      </w:r>
      <w:r>
        <w:t>o</w:t>
      </w:r>
      <w:r>
        <w:t>plasmic 2 inhibitor) + 1</w:t>
      </w:r>
      <w:r w:rsidR="00644CD5">
        <w:t>.</w:t>
      </w:r>
      <w:r>
        <w:t>33(Carbonic anhydrase XIV inhibitor) -1</w:t>
      </w:r>
      <w:r w:rsidR="00644CD5">
        <w:t>.</w:t>
      </w:r>
      <w:r>
        <w:t>12(Histone deacetylase class IV inhibitor) + 0</w:t>
      </w:r>
      <w:r w:rsidR="00644CD5">
        <w:t>.</w:t>
      </w:r>
      <w:r>
        <w:t>428(Sentrin-specific protease 6 inhibitor) + 0</w:t>
      </w:r>
      <w:r w:rsidR="00644CD5">
        <w:t>.</w:t>
      </w:r>
      <w:r>
        <w:t>225(Aromatase inhibitor) + 0</w:t>
      </w:r>
      <w:r w:rsidR="00644CD5">
        <w:t>.</w:t>
      </w:r>
      <w:r>
        <w:t>298(NR0B2 expression enhancer) -0</w:t>
      </w:r>
      <w:r w:rsidR="00644CD5">
        <w:t>.</w:t>
      </w:r>
      <w:r>
        <w:t>452(Ribosomal protein S6 kinase</w:t>
      </w:r>
      <w:r w:rsidR="00644CD5">
        <w:t>.</w:t>
      </w:r>
      <w:r>
        <w:t xml:space="preserve"> 90-kDa inhibitor) -0</w:t>
      </w:r>
      <w:r w:rsidR="00644CD5">
        <w:t>.</w:t>
      </w:r>
      <w:r>
        <w:t>204(Calcium-dependent phospholipase A2 inhibitor) -0</w:t>
      </w:r>
      <w:r w:rsidR="00644CD5">
        <w:t>.</w:t>
      </w:r>
      <w:r>
        <w:t>518(TFF1 expression enhancer) + 0</w:t>
      </w:r>
      <w:r w:rsidR="00644CD5">
        <w:t>.</w:t>
      </w:r>
      <w:r>
        <w:t>619(Acetolactate synthase inhibitor) -0</w:t>
      </w:r>
      <w:r w:rsidR="00644CD5">
        <w:t>.</w:t>
      </w:r>
      <w:r>
        <w:t>714(Arylamine N-Acetyltransferase substrate) -0</w:t>
      </w:r>
      <w:r w:rsidR="00644CD5">
        <w:t>.</w:t>
      </w:r>
      <w:r>
        <w:t>132(Fibrosis treatment) -0</w:t>
      </w:r>
      <w:r w:rsidR="00644CD5">
        <w:t>.</w:t>
      </w:r>
      <w:r>
        <w:t>526(Matrix metalloproteinase (membrane-type) inhibitor) -0</w:t>
      </w:r>
      <w:r w:rsidR="00644CD5">
        <w:t>.</w:t>
      </w:r>
      <w:r>
        <w:t>803(L-amino-acid oxidase inhibitor) + 0</w:t>
      </w:r>
      <w:r w:rsidR="00644CD5">
        <w:t>.</w:t>
      </w:r>
      <w:r>
        <w:t>219(Purinergic P2Y1 antagonist) + 0</w:t>
      </w:r>
      <w:r w:rsidR="00644CD5">
        <w:t>.</w:t>
      </w:r>
      <w:r>
        <w:t>476(Cytokine production stimulant) -0</w:t>
      </w:r>
      <w:r w:rsidR="00644CD5">
        <w:t>.</w:t>
      </w:r>
      <w:r>
        <w:t>73(Thyroid ho</w:t>
      </w:r>
      <w:r>
        <w:t>r</w:t>
      </w:r>
      <w:r>
        <w:t>mone agonist) + 0</w:t>
      </w:r>
      <w:r w:rsidR="00644CD5">
        <w:t>.</w:t>
      </w:r>
      <w:r>
        <w:t>269(Bombesin agonist) + 0</w:t>
      </w:r>
      <w:r w:rsidR="00644CD5">
        <w:t>.</w:t>
      </w:r>
      <w:r>
        <w:t>519(CYP1A1 expression inhibitor) + 0</w:t>
      </w:r>
      <w:r w:rsidR="00644CD5">
        <w:t>.</w:t>
      </w:r>
      <w:r>
        <w:t>196(ESR2 expression enhancer) + 0</w:t>
      </w:r>
      <w:r w:rsidR="00644CD5">
        <w:t>.</w:t>
      </w:r>
      <w:r>
        <w:t>296(Integrin alpha4 antagonist) + 0</w:t>
      </w:r>
      <w:r w:rsidR="00644CD5">
        <w:t>.</w:t>
      </w:r>
      <w:r>
        <w:t>173(Inositol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329(Antinociceptive) + 0</w:t>
      </w:r>
      <w:r w:rsidR="00644CD5">
        <w:t>.</w:t>
      </w:r>
      <w:r>
        <w:t>319(Behavioral disturbance) + 0</w:t>
      </w:r>
      <w:r w:rsidR="00644CD5">
        <w:t>.</w:t>
      </w:r>
      <w:r>
        <w:t>366(MMP9 expression inhibitor) + 0</w:t>
      </w:r>
      <w:r w:rsidR="00644CD5">
        <w:t>.</w:t>
      </w:r>
      <w:r>
        <w:t>266(ADAM inhibitor) + 0</w:t>
      </w:r>
      <w:r w:rsidR="00644CD5">
        <w:t>.</w:t>
      </w:r>
      <w:r>
        <w:t>683(NADPH oxidase inhibitor) + 0</w:t>
      </w:r>
      <w:r w:rsidR="00644CD5">
        <w:t>.</w:t>
      </w:r>
      <w:r>
        <w:t>743(Phospholipase inhibitor) -0</w:t>
      </w:r>
      <w:r w:rsidR="00644CD5">
        <w:t>.</w:t>
      </w:r>
      <w:r>
        <w:t>281(Mineralocorticoid antagonist) -0</w:t>
      </w:r>
      <w:r w:rsidR="00644CD5">
        <w:t>.</w:t>
      </w:r>
      <w:r>
        <w:t>805(SKP2 expression inhibitor) + 0</w:t>
      </w:r>
      <w:r w:rsidR="00644CD5">
        <w:t>.</w:t>
      </w:r>
      <w:r>
        <w:t>306(Carcinogenic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346(Protein kinase C iota inhibitor) + 0</w:t>
      </w:r>
      <w:r w:rsidR="00644CD5">
        <w:t>.</w:t>
      </w:r>
      <w:r>
        <w:t>61(Butyrylcholinesterase inhibitor) -0</w:t>
      </w:r>
      <w:r w:rsidR="00644CD5">
        <w:t>.</w:t>
      </w:r>
      <w:r>
        <w:t>392(Ribosomal protein S6 kinase alpha 4 inhibitor) -0</w:t>
      </w:r>
      <w:r w:rsidR="00644CD5">
        <w:t>.</w:t>
      </w:r>
      <w:r>
        <w:t>441(G-protein-coupled receptor kinase inhibitor) -1</w:t>
      </w:r>
      <w:r w:rsidR="00644CD5">
        <w:t>.</w:t>
      </w:r>
      <w:r>
        <w:t>1(Protein Wnt-2 inhibitor) -0</w:t>
      </w:r>
      <w:r w:rsidR="00644CD5">
        <w:t>.</w:t>
      </w:r>
      <w:r>
        <w:t>492(Carcinogenic</w:t>
      </w:r>
      <w:r w:rsidR="00644CD5">
        <w:t>.</w:t>
      </w:r>
      <w:r>
        <w:t xml:space="preserve"> mouse) + 0</w:t>
      </w:r>
      <w:r w:rsidR="00644CD5">
        <w:t>.</w:t>
      </w:r>
      <w:r>
        <w:t>0755(MW) + 0</w:t>
      </w:r>
      <w:r w:rsidR="00644CD5">
        <w:t>.</w:t>
      </w:r>
      <w:r>
        <w:t>244(NADH oxidase inhibitor) + 0</w:t>
      </w:r>
      <w:r w:rsidR="00644CD5">
        <w:t>.</w:t>
      </w:r>
      <w:r>
        <w:t>392(CC chemokine 3 receptor antagonist) + 0</w:t>
      </w:r>
      <w:r w:rsidR="00644CD5">
        <w:t>.</w:t>
      </w:r>
      <w:r>
        <w:t>428(SUMO-conjugating enzyme UBC9 inhibitor) + 0</w:t>
      </w:r>
      <w:r w:rsidR="00644CD5">
        <w:t>.</w:t>
      </w:r>
      <w:r>
        <w:t>342(Lysine carboxypeptidase</w:t>
      </w:r>
      <w:r w:rsidR="00644CD5">
        <w:t>.</w:t>
      </w:r>
      <w:r>
        <w:t xml:space="preserve"> catalytic subunit inhibitor) + 0</w:t>
      </w:r>
      <w:r w:rsidR="00644CD5">
        <w:t>.</w:t>
      </w:r>
      <w:r>
        <w:t>927(LGALS8 expression enhancer) -0</w:t>
      </w:r>
      <w:r w:rsidR="00644CD5">
        <w:t>.</w:t>
      </w:r>
      <w:r>
        <w:t>504(Cyclin-dependent kinase 1 inhibitor) + 0</w:t>
      </w:r>
      <w:r w:rsidR="00644CD5">
        <w:t>.</w:t>
      </w:r>
      <w:r>
        <w:t>14(Dual specificity phosphatase 1 inhibitor) -0</w:t>
      </w:r>
      <w:r w:rsidR="00644CD5">
        <w:t>.</w:t>
      </w:r>
      <w:r>
        <w:t>299(Tardive dyskinesia treatment) -1</w:t>
      </w:r>
      <w:r w:rsidR="00644CD5">
        <w:t>.</w:t>
      </w:r>
      <w:r>
        <w:t>52(Protein phosphatase 2B inhibitor) -0</w:t>
      </w:r>
      <w:r w:rsidR="00644CD5">
        <w:t>.</w:t>
      </w:r>
      <w:r>
        <w:t>463(11-Beta-hydroxysteroid dehydrogenase 1 inhibitor) -0</w:t>
      </w:r>
      <w:r w:rsidR="00644CD5">
        <w:t>.</w:t>
      </w:r>
      <w:r>
        <w:t>0879(Antioxidant) + 0</w:t>
      </w:r>
      <w:r w:rsidR="00644CD5">
        <w:t>.</w:t>
      </w:r>
      <w:r>
        <w:t>853(Human papillomavirus - 16 inhibitor) -0</w:t>
      </w:r>
      <w:r w:rsidR="00644CD5">
        <w:t>.</w:t>
      </w:r>
      <w:r>
        <w:t>348(Endothelin B receptor antagonist) -0</w:t>
      </w:r>
      <w:r w:rsidR="00644CD5">
        <w:t>.</w:t>
      </w:r>
      <w:r>
        <w:t>522(LAMP3 expression inhibitor) -0</w:t>
      </w:r>
      <w:r w:rsidR="00644CD5">
        <w:t>.</w:t>
      </w:r>
      <w:r>
        <w:t>314(Quinone reductase 2 inhibitor) + 0</w:t>
      </w:r>
      <w:r w:rsidR="00644CD5">
        <w:t>.</w:t>
      </w:r>
      <w:r>
        <w:t>894(Carbonic anhydrase inhibitor) + 0</w:t>
      </w:r>
      <w:r w:rsidR="00644CD5">
        <w:t>.</w:t>
      </w:r>
      <w:r>
        <w:t>2(p21-activated kinase inhibitor) + 0</w:t>
      </w:r>
      <w:r w:rsidR="00644CD5">
        <w:t>.</w:t>
      </w:r>
      <w:r>
        <w:t>638(UGT2B7 substrate) -0</w:t>
      </w:r>
      <w:r w:rsidR="00644CD5">
        <w:t>.</w:t>
      </w:r>
      <w:r>
        <w:t>465(Neuropeptide Y1 antagonist) -0</w:t>
      </w:r>
      <w:r w:rsidR="00644CD5">
        <w:t>.</w:t>
      </w:r>
      <w:r>
        <w:t>574(Potassium channel activator) -0</w:t>
      </w:r>
      <w:r w:rsidR="00644CD5">
        <w:t>.</w:t>
      </w:r>
      <w:r>
        <w:t>333(Integrin beta5 antagonist) -0</w:t>
      </w:r>
      <w:r w:rsidR="00644CD5">
        <w:t>.</w:t>
      </w:r>
      <w:r>
        <w:t>545(AKR1C1 expression enhancer) -0</w:t>
      </w:r>
      <w:r w:rsidR="00644CD5">
        <w:t>.</w:t>
      </w:r>
      <w:r>
        <w:t>26(GPX2 expression enhancer) + 0</w:t>
      </w:r>
      <w:r w:rsidR="00644CD5">
        <w:t>.</w:t>
      </w:r>
      <w:r>
        <w:t>641(Pneumotoxic) + 0</w:t>
      </w:r>
      <w:r w:rsidR="00644CD5">
        <w:t>.</w:t>
      </w:r>
      <w:r>
        <w:t>101(Cathepsin B inhibitor) -0</w:t>
      </w:r>
      <w:r w:rsidR="00644CD5">
        <w:t>.</w:t>
      </w:r>
      <w:r>
        <w:t>819(Carbonic anhydrase stimulant) -0</w:t>
      </w:r>
      <w:r w:rsidR="00644CD5">
        <w:t>.</w:t>
      </w:r>
      <w:r>
        <w:t>584(Somatostatin agonist) -0</w:t>
      </w:r>
      <w:r w:rsidR="00644CD5">
        <w:t>.</w:t>
      </w:r>
      <w:r>
        <w:t>083(PON1 expression enhancer) -0</w:t>
      </w:r>
      <w:r w:rsidR="00644CD5">
        <w:t>.</w:t>
      </w:r>
      <w:r>
        <w:t>161(Prostate cancer treatment) + 0</w:t>
      </w:r>
      <w:r w:rsidR="00644CD5">
        <w:t>.</w:t>
      </w:r>
      <w:r>
        <w:t>305(Mood disorders treatment) -0</w:t>
      </w:r>
      <w:r w:rsidR="00644CD5">
        <w:t>.</w:t>
      </w:r>
      <w:r>
        <w:t>606(Antihematotoxic) -0</w:t>
      </w:r>
      <w:r w:rsidR="00644CD5">
        <w:t>.</w:t>
      </w:r>
      <w:r>
        <w:t>731(Glutamate (mGluR6) antagonist) + 0</w:t>
      </w:r>
      <w:r w:rsidR="00644CD5">
        <w:t>.</w:t>
      </w:r>
      <w:r>
        <w:t>123(Troponin C inhibitor) -0</w:t>
      </w:r>
      <w:r w:rsidR="00644CD5">
        <w:t>.</w:t>
      </w:r>
      <w:r>
        <w:t>371(CLU expression enhancer) -0</w:t>
      </w:r>
      <w:r w:rsidR="00644CD5">
        <w:t>.</w:t>
      </w:r>
      <w:r>
        <w:t>253(Allergic dermatitis) + 0</w:t>
      </w:r>
      <w:r w:rsidR="00644CD5">
        <w:t>.</w:t>
      </w:r>
      <w:r>
        <w:t>643(Calmodulin-domain protein kinase 1 inhibitor) + 0</w:t>
      </w:r>
      <w:r w:rsidR="00644CD5">
        <w:t>.</w:t>
      </w:r>
      <w:r>
        <w:t>587(Colony stimulating factor agonist) -0</w:t>
      </w:r>
      <w:r w:rsidR="00644CD5">
        <w:t>.</w:t>
      </w:r>
      <w:r>
        <w:t>282(Antitoxic) + 0</w:t>
      </w:r>
      <w:r w:rsidR="00644CD5">
        <w:t>.</w:t>
      </w:r>
      <w:r>
        <w:t>49(Skin irritation</w:t>
      </w:r>
      <w:r w:rsidR="00644CD5">
        <w:t>.</w:t>
      </w:r>
      <w:r>
        <w:t xml:space="preserve"> weak) + 0</w:t>
      </w:r>
      <w:r w:rsidR="00644CD5">
        <w:t>.</w:t>
      </w:r>
      <w:r>
        <w:t>303(CDKN1A expression enhancer) + 0</w:t>
      </w:r>
      <w:r w:rsidR="00644CD5">
        <w:t>.</w:t>
      </w:r>
      <w:r>
        <w:t>44(Antiparkinsonian</w:t>
      </w:r>
      <w:r w:rsidR="00644CD5">
        <w:t>.</w:t>
      </w:r>
      <w:r>
        <w:t xml:space="preserve"> rigidity relieving) + 0</w:t>
      </w:r>
      <w:r w:rsidR="00644CD5">
        <w:t>.</w:t>
      </w:r>
      <w:r>
        <w:t>235(Cathepsin L2 inhibitor) + 0</w:t>
      </w:r>
      <w:r w:rsidR="00644CD5">
        <w:t>.</w:t>
      </w:r>
      <w:r>
        <w:t>408(CYP2C18 substrate) -1</w:t>
      </w:r>
      <w:r w:rsidR="00644CD5">
        <w:t>.</w:t>
      </w:r>
      <w:r>
        <w:t>66(UDP-glucuronosyltransferase 2B7 inhibitor) -0</w:t>
      </w:r>
      <w:r w:rsidR="00644CD5">
        <w:t>.</w:t>
      </w:r>
      <w:r>
        <w:t>583(Sphingosine kinase inhibitor) -0</w:t>
      </w:r>
      <w:r w:rsidR="00644CD5">
        <w:t>.</w:t>
      </w:r>
      <w:r>
        <w:t>149(CYP3A4 inhibitor) + 0</w:t>
      </w:r>
      <w:r w:rsidR="00644CD5">
        <w:t>.</w:t>
      </w:r>
      <w:r>
        <w:t>768(Chorismate mutase inhibitor) -0</w:t>
      </w:r>
      <w:r w:rsidR="00644CD5">
        <w:t>.</w:t>
      </w:r>
      <w:r>
        <w:t>573(DNA damaging) + 0</w:t>
      </w:r>
      <w:r w:rsidR="00644CD5">
        <w:t>.</w:t>
      </w:r>
      <w:r>
        <w:t>597(Vasopressin 1B antagonist) + 0</w:t>
      </w:r>
      <w:r w:rsidR="00644CD5">
        <w:t>.</w:t>
      </w:r>
      <w:r>
        <w:t>218(Ca2+/calmodulin-dependent protein kinase inhibitor) -0</w:t>
      </w:r>
      <w:r w:rsidR="00644CD5">
        <w:t>.</w:t>
      </w:r>
      <w:r>
        <w:t>369(Antidepressant</w:t>
      </w:r>
      <w:r w:rsidR="00644CD5">
        <w:t>.</w:t>
      </w:r>
      <w:r>
        <w:t xml:space="preserve"> Imipramin-like) -0</w:t>
      </w:r>
      <w:r w:rsidR="00644CD5">
        <w:t>.</w:t>
      </w:r>
      <w:r>
        <w:t>522(Mydriatic) + 0</w:t>
      </w:r>
      <w:r w:rsidR="00644CD5">
        <w:t>.</w:t>
      </w:r>
      <w:r>
        <w:t>73(2-(acetamidomethylene)succinate hydrolase inhibitor) + 0</w:t>
      </w:r>
      <w:r w:rsidR="00644CD5">
        <w:t>.</w:t>
      </w:r>
      <w:r>
        <w:t>189(Postmenopausal disorders treatment) -0</w:t>
      </w:r>
      <w:r w:rsidR="00644CD5">
        <w:t>.</w:t>
      </w:r>
      <w:r>
        <w:t>762(Free fatty acid receptor 1 antagonist) -0</w:t>
      </w:r>
      <w:r w:rsidR="00644CD5">
        <w:t>.</w:t>
      </w:r>
      <w:r>
        <w:t>0429(NumNegative) + 0</w:t>
      </w:r>
      <w:r w:rsidR="00644CD5">
        <w:t>.</w:t>
      </w:r>
      <w:r>
        <w:t>622(5 Lipoxygenase activating protein inhib</w:t>
      </w:r>
      <w:r>
        <w:t>i</w:t>
      </w:r>
      <w:r>
        <w:t>tor) -0</w:t>
      </w:r>
      <w:r w:rsidR="00644CD5">
        <w:t>.</w:t>
      </w:r>
      <w:r>
        <w:t>977(DNA methylase inhibitor) -0</w:t>
      </w:r>
      <w:r w:rsidR="00644CD5">
        <w:t>.</w:t>
      </w:r>
      <w:r>
        <w:t>457(Protein phosphatase 2A inhibitor) + 0</w:t>
      </w:r>
      <w:r w:rsidR="00644CD5">
        <w:t>.</w:t>
      </w:r>
      <w:r>
        <w:t>371(HCV NS3/NS4A protease inhibitor) -0</w:t>
      </w:r>
      <w:r w:rsidR="00644CD5">
        <w:t>.</w:t>
      </w:r>
      <w:r>
        <w:t>332(Chemopreventive) + 0</w:t>
      </w:r>
      <w:r w:rsidR="00644CD5">
        <w:t>.</w:t>
      </w:r>
      <w:r>
        <w:t>186(Purinergic P2X3 antagonist) -0</w:t>
      </w:r>
      <w:r w:rsidR="00644CD5">
        <w:t>.</w:t>
      </w:r>
      <w:r>
        <w:t>348(ODC1 expression inhibitor) + 0</w:t>
      </w:r>
      <w:r w:rsidR="00644CD5">
        <w:t>.</w:t>
      </w:r>
      <w:r>
        <w:t>205(Antibiotic Tribactam-like) + 1</w:t>
      </w:r>
      <w:r w:rsidR="00644CD5">
        <w:t>.</w:t>
      </w:r>
      <w:r>
        <w:t>4(Sialidase 1 inhibitor) + 0</w:t>
      </w:r>
      <w:r w:rsidR="00644CD5">
        <w:t>.</w:t>
      </w:r>
      <w:r>
        <w:t>206(Elastase 2B inhibitor) + 0</w:t>
      </w:r>
      <w:r w:rsidR="00644CD5">
        <w:t>.</w:t>
      </w:r>
      <w:r>
        <w:t>221(Fatty acid sy</w:t>
      </w:r>
      <w:r>
        <w:t>n</w:t>
      </w:r>
      <w:r>
        <w:t>thase inhibitor) + 2</w:t>
      </w:r>
      <w:r w:rsidR="00644CD5">
        <w:t>.</w:t>
      </w:r>
      <w:r>
        <w:t>6(CYP27 substrate) + 0</w:t>
      </w:r>
      <w:r w:rsidR="00644CD5">
        <w:t>.</w:t>
      </w:r>
      <w:r>
        <w:t>473(Phenylalanine 4-hydroxylase inhibitor) + 0</w:t>
      </w:r>
      <w:r w:rsidR="00644CD5">
        <w:t>.</w:t>
      </w:r>
      <w:r>
        <w:t>647(Hematopoietic) + 0</w:t>
      </w:r>
      <w:r w:rsidR="00644CD5">
        <w:t>.</w:t>
      </w:r>
      <w:r>
        <w:t>901(Alpha-N-acetylneuraminate alpha-2</w:t>
      </w:r>
      <w:r w:rsidR="00644CD5">
        <w:t>.</w:t>
      </w:r>
      <w:r>
        <w:t>8-sialyltransferase inhibitor) -0</w:t>
      </w:r>
      <w:r w:rsidR="00644CD5">
        <w:t>.</w:t>
      </w:r>
      <w:r>
        <w:t>238(Breakpoint cluster region protein i</w:t>
      </w:r>
      <w:r>
        <w:t>n</w:t>
      </w:r>
      <w:r>
        <w:t>hibitor) + 0</w:t>
      </w:r>
      <w:r w:rsidR="00644CD5">
        <w:t>.</w:t>
      </w:r>
      <w:r>
        <w:t>318(CNS active muscle relaxant) -0</w:t>
      </w:r>
      <w:r w:rsidR="00644CD5">
        <w:t>.</w:t>
      </w:r>
      <w:r>
        <w:t>27(T-cell protein-tyrosine phosphatase inhibitor) + 0</w:t>
      </w:r>
      <w:r w:rsidR="00644CD5">
        <w:t>.</w:t>
      </w:r>
      <w:r>
        <w:t>242(Carcinogenic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201(Genotoxic) -0</w:t>
      </w:r>
      <w:r w:rsidR="00644CD5">
        <w:t>.</w:t>
      </w:r>
      <w:r>
        <w:t>116(Histone deacetylase 1B inhibitor) -0</w:t>
      </w:r>
      <w:r w:rsidR="00644CD5">
        <w:t>.</w:t>
      </w:r>
      <w:r>
        <w:t>416(CCND3 expression inhibitor) -0</w:t>
      </w:r>
      <w:r w:rsidR="00644CD5">
        <w:t>.</w:t>
      </w:r>
      <w:r>
        <w:t>134(CYP11A1 inhibitor) + 0</w:t>
      </w:r>
      <w:r w:rsidR="00644CD5">
        <w:t>.</w:t>
      </w:r>
      <w:r>
        <w:t>174(Opioid kappa receptor agonist) + 0</w:t>
      </w:r>
      <w:r w:rsidR="00644CD5">
        <w:t>.</w:t>
      </w:r>
      <w:r>
        <w:t>174(Imidazoleacetate 4-monooxygenase inhibitor) + 0</w:t>
      </w:r>
      <w:r w:rsidR="00644CD5">
        <w:t>.</w:t>
      </w:r>
      <w:r>
        <w:t>232(Pepsin inhibitor) -0</w:t>
      </w:r>
      <w:r w:rsidR="00644CD5">
        <w:t>.</w:t>
      </w:r>
      <w:r>
        <w:t>188(Gelatinase inhibitor) + 0</w:t>
      </w:r>
      <w:r w:rsidR="00644CD5">
        <w:t>.</w:t>
      </w:r>
      <w:r>
        <w:t>179(Keratopathy) -0</w:t>
      </w:r>
      <w:r w:rsidR="00644CD5">
        <w:t>.</w:t>
      </w:r>
      <w:r>
        <w:t>575(Peptidyl-prolyl cis-trans isomerase inhibitor) -0</w:t>
      </w:r>
      <w:r w:rsidR="00644CD5">
        <w:t>.</w:t>
      </w:r>
      <w:r>
        <w:t>134(Nicotinic acid receptor 1 agonist) + 0</w:t>
      </w:r>
      <w:r w:rsidR="00644CD5">
        <w:t>.</w:t>
      </w:r>
      <w:r>
        <w:t>121(PDCD4 expression enhancer) + 0</w:t>
      </w:r>
      <w:r w:rsidR="00644CD5">
        <w:t>.</w:t>
      </w:r>
      <w:r>
        <w:t>267(Focal adhesion kinase inhibitor) + 0</w:t>
      </w:r>
      <w:r w:rsidR="00644CD5">
        <w:t>.</w:t>
      </w:r>
      <w:r>
        <w:t>346(Potassium channel Kv1.1 blocker) + 0</w:t>
      </w:r>
      <w:r w:rsidR="00644CD5">
        <w:t>.</w:t>
      </w:r>
      <w:r>
        <w:t>805(Telangiectasia) + 0</w:t>
      </w:r>
      <w:r w:rsidR="00644CD5">
        <w:t>.</w:t>
      </w:r>
      <w:r>
        <w:t>157(Dyskinesia) + 0</w:t>
      </w:r>
      <w:r w:rsidR="00644CD5">
        <w:t>.</w:t>
      </w:r>
      <w:r>
        <w:t>255(Ca2+/calmodulin-dependent kinase II delta inhibitor) -0</w:t>
      </w:r>
      <w:r w:rsidR="00644CD5">
        <w:t>.</w:t>
      </w:r>
      <w:r>
        <w:t>11(Antineoplastic (osteosarcoma)) -0</w:t>
      </w:r>
      <w:r w:rsidR="00644CD5">
        <w:t>.</w:t>
      </w:r>
      <w:r>
        <w:t>431(5 Hydroxytryptamine 4 antagonist) -0</w:t>
      </w:r>
      <w:r w:rsidR="00644CD5">
        <w:t>.</w:t>
      </w:r>
      <w:r>
        <w:t>146(DNA intercalator) -0</w:t>
      </w:r>
      <w:r w:rsidR="00644CD5">
        <w:t>.</w:t>
      </w:r>
      <w:r>
        <w:t>166(Growth hormone release inhibitor) + 0</w:t>
      </w:r>
      <w:r w:rsidR="00644CD5">
        <w:t>.</w:t>
      </w:r>
      <w:r>
        <w:t>192(3 Beta-hydroxy-delta 5-steroid dehydrogenase inhibitor) + 0</w:t>
      </w:r>
      <w:r w:rsidR="00644CD5">
        <w:t>.</w:t>
      </w:r>
      <w:r>
        <w:t>661(2-Acylglycerol O-acyltransferase inhibitor) + 0</w:t>
      </w:r>
      <w:r w:rsidR="00644CD5">
        <w:t>.</w:t>
      </w:r>
      <w:r>
        <w:t>245(Proto-oncogene tyrosine-protein kinase Fgr inhibitor) -0</w:t>
      </w:r>
      <w:r w:rsidR="00644CD5">
        <w:t>.</w:t>
      </w:r>
      <w:r>
        <w:t xml:space="preserve">66(Glycine </w:t>
      </w:r>
      <w:r>
        <w:lastRenderedPageBreak/>
        <w:t>C-acetyltransferase inhibitor) -0</w:t>
      </w:r>
      <w:r w:rsidR="00644CD5">
        <w:t>.</w:t>
      </w:r>
      <w:r>
        <w:t>274(Carcinogenic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194(Integrin alpha1beta1 antagonist) -0</w:t>
      </w:r>
      <w:r w:rsidR="00644CD5">
        <w:t>.</w:t>
      </w:r>
      <w:r>
        <w:t>333(Scytalone dehydratase inhibitor) -0</w:t>
      </w:r>
      <w:r w:rsidR="00644CD5">
        <w:t>.</w:t>
      </w:r>
      <w:r>
        <w:t>222(Osteoclast antagonist) -0</w:t>
      </w:r>
      <w:r w:rsidR="00644CD5">
        <w:t>.</w:t>
      </w:r>
      <w:r>
        <w:t>278(Acylaminoacyl-peptidase inhibitor) -0</w:t>
      </w:r>
      <w:r w:rsidR="00644CD5">
        <w:t>.</w:t>
      </w:r>
      <w:r>
        <w:t>118(Calcium channel N-type blocker) + 0</w:t>
      </w:r>
      <w:r w:rsidR="00644CD5">
        <w:t>.</w:t>
      </w:r>
      <w:r>
        <w:t>59(Leukotriene C antagonist) + 0</w:t>
      </w:r>
      <w:r w:rsidR="00644CD5">
        <w:t>.</w:t>
      </w:r>
      <w:r>
        <w:t>244(N-carbamoyl-L-amino-acid h</w:t>
      </w:r>
      <w:r>
        <w:t>y</w:t>
      </w:r>
      <w:r>
        <w:t>drolase inhibitor) + 0</w:t>
      </w:r>
      <w:r w:rsidR="00644CD5">
        <w:t>.</w:t>
      </w:r>
      <w:r>
        <w:t>285(TNF expression enhancer) + 0</w:t>
      </w:r>
      <w:r w:rsidR="00644CD5">
        <w:t>.</w:t>
      </w:r>
      <w:r>
        <w:t>407(Calcium antagonist) + 0</w:t>
      </w:r>
      <w:r w:rsidR="00644CD5">
        <w:t>.</w:t>
      </w:r>
      <w:r>
        <w:t>589(Dopamine D2S antagonist) -0</w:t>
      </w:r>
      <w:r w:rsidR="00644CD5">
        <w:t>.</w:t>
      </w:r>
      <w:r>
        <w:t>492(Dopamine D1 antagonist) + 0</w:t>
      </w:r>
      <w:r w:rsidR="00644CD5">
        <w:t>.</w:t>
      </w:r>
      <w:r>
        <w:t>0998(Antineoplastic (non-Hodgkin's lymphoma)) -0</w:t>
      </w:r>
      <w:r w:rsidR="00644CD5">
        <w:t>.</w:t>
      </w:r>
      <w:r>
        <w:t>133(Ophthalmoplegia) + 0</w:t>
      </w:r>
      <w:r w:rsidR="00644CD5">
        <w:t>.</w:t>
      </w:r>
      <w:r>
        <w:t>551(Cathepsin D inhibitor) + 0</w:t>
      </w:r>
      <w:r w:rsidR="00644CD5">
        <w:t>.</w:t>
      </w:r>
      <w:r>
        <w:t>102(Angiogenesis inhibitor) -0</w:t>
      </w:r>
      <w:r w:rsidR="00644CD5">
        <w:t>.</w:t>
      </w:r>
      <w:r>
        <w:t>538(5-Alpha-reductase 2 inhibitor) -0</w:t>
      </w:r>
      <w:r w:rsidR="00644CD5">
        <w:t>.</w:t>
      </w:r>
      <w:r>
        <w:t>293(Alopecia (hair loss)) -0</w:t>
      </w:r>
      <w:r w:rsidR="00644CD5">
        <w:t>.</w:t>
      </w:r>
      <w:r>
        <w:t>12(Neuronal K-Cl cotransporter inhibitor) + 0</w:t>
      </w:r>
      <w:r w:rsidR="00644CD5">
        <w:t>.</w:t>
      </w:r>
      <w:r>
        <w:t>124(Alpha 2c adrenoreceptor agonist) -0</w:t>
      </w:r>
      <w:r w:rsidR="00644CD5">
        <w:t>.</w:t>
      </w:r>
      <w:r>
        <w:t>304(CDKN1A expression inhibitor) + 0</w:t>
      </w:r>
      <w:r w:rsidR="00644CD5">
        <w:t>.</w:t>
      </w:r>
      <w:r>
        <w:t>213(Clk dual-specificity kinase inhibitor) -0</w:t>
      </w:r>
      <w:r w:rsidR="00644CD5">
        <w:t>.</w:t>
      </w:r>
      <w:r>
        <w:t>126(Hemozoin inhibitor) -0</w:t>
      </w:r>
      <w:r w:rsidR="00644CD5">
        <w:t>.</w:t>
      </w:r>
      <w:r>
        <w:t>782(GMP synthase inhibitor) -0</w:t>
      </w:r>
      <w:r w:rsidR="00644CD5">
        <w:t>.</w:t>
      </w:r>
      <w:r>
        <w:t>41(Histone acetyltransferase inhibitor) + 1</w:t>
      </w:r>
      <w:r w:rsidR="00644CD5">
        <w:t>.</w:t>
      </w:r>
      <w:r>
        <w:t>16(NAD+ diphosphatase inhibitor) + 0</w:t>
      </w:r>
      <w:r w:rsidR="00644CD5">
        <w:t>.</w:t>
      </w:r>
      <w:r>
        <w:t>537(CYP19 substrate) + 0</w:t>
      </w:r>
      <w:r w:rsidR="00644CD5">
        <w:t>.</w:t>
      </w:r>
      <w:r>
        <w:t>116(Dual specificity phosphatase 3 inhibitor) + 0</w:t>
      </w:r>
      <w:r w:rsidR="00644CD5">
        <w:t>.</w:t>
      </w:r>
      <w:r>
        <w:t>391(Piloerection) -0</w:t>
      </w:r>
      <w:r w:rsidR="00644CD5">
        <w:t>.</w:t>
      </w:r>
      <w:r>
        <w:t>453(Abortion inducer) -0</w:t>
      </w:r>
      <w:r w:rsidR="00644CD5">
        <w:t>.</w:t>
      </w:r>
      <w:r>
        <w:t>1(Proto-oncogene tyrosine-protein kinase Yes inhibitor) -0</w:t>
      </w:r>
      <w:r w:rsidR="00644CD5">
        <w:t>.</w:t>
      </w:r>
      <w:r>
        <w:t>135(Thymidine kinase 2 inhibitor) + 0</w:t>
      </w:r>
      <w:r w:rsidR="00644CD5">
        <w:t>.</w:t>
      </w:r>
      <w:r>
        <w:t>175(CDC7 inhibitor) + 0</w:t>
      </w:r>
      <w:r w:rsidR="00644CD5">
        <w:t>.</w:t>
      </w:r>
      <w:r>
        <w:t>608(Cell wall synthesis inhibitor) + 0</w:t>
      </w:r>
      <w:r w:rsidR="00644CD5">
        <w:t>.</w:t>
      </w:r>
      <w:r>
        <w:t>199(Antialcoholic) + 0</w:t>
      </w:r>
      <w:r w:rsidR="00644CD5">
        <w:t>.</w:t>
      </w:r>
      <w:r>
        <w:t>123(Psychomotor impairment) + 0</w:t>
      </w:r>
      <w:r w:rsidR="00644CD5">
        <w:t>.</w:t>
      </w:r>
      <w:r>
        <w:t>185(ABCB1 expression enhancer) -0</w:t>
      </w:r>
      <w:r w:rsidR="00644CD5">
        <w:t>.</w:t>
      </w:r>
      <w:r>
        <w:t>391(Growth hormone releasing factor antagonist) + 0</w:t>
      </w:r>
      <w:r w:rsidR="00644CD5">
        <w:t>.</w:t>
      </w:r>
      <w:r>
        <w:t>197(Alpha tubulin antagonist) -0</w:t>
      </w:r>
      <w:r w:rsidR="00644CD5">
        <w:t>.</w:t>
      </w:r>
      <w:r>
        <w:t>117(Antihemorrhagic) -0</w:t>
      </w:r>
      <w:r w:rsidR="00644CD5">
        <w:t>.</w:t>
      </w:r>
      <w:r>
        <w:t>225(Transforming growth factor antagonist) + 0</w:t>
      </w:r>
      <w:r w:rsidR="00644CD5">
        <w:t>.</w:t>
      </w:r>
      <w:r>
        <w:t>239(Uric acid excretion stimulant) -0</w:t>
      </w:r>
      <w:r w:rsidR="00644CD5">
        <w:t>.</w:t>
      </w:r>
      <w:r>
        <w:t>107(Polo-like kinase-2 inhib</w:t>
      </w:r>
      <w:r>
        <w:t>i</w:t>
      </w:r>
      <w:r>
        <w:t>tor) + 0</w:t>
      </w:r>
      <w:r w:rsidR="00644CD5">
        <w:t>.</w:t>
      </w:r>
      <w:r>
        <w:t>149(Sterol 24-C-methyltransferase inhibitor) -0</w:t>
      </w:r>
      <w:r w:rsidR="00644CD5">
        <w:t>.</w:t>
      </w:r>
      <w:r>
        <w:t>331(UGT1A3 substrate) + 0</w:t>
      </w:r>
      <w:r w:rsidR="00644CD5">
        <w:t>.</w:t>
      </w:r>
      <w:r>
        <w:t>159(Monodehydroascorbate reductase (NADH) inhibitor) + 0</w:t>
      </w:r>
      <w:r w:rsidR="00644CD5">
        <w:t>.</w:t>
      </w:r>
      <w:r>
        <w:t>511(Procollagen-proline 3-dioxygenase inhibitor) -0</w:t>
      </w:r>
      <w:r w:rsidR="00644CD5">
        <w:t>.</w:t>
      </w:r>
      <w:r>
        <w:t>457(Synaptic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312(Argininosuccinate lyase inhibitor) -0</w:t>
      </w:r>
      <w:r w:rsidR="00644CD5">
        <w:t>.</w:t>
      </w:r>
      <w:r>
        <w:t>124(Nonstructural protein 1 (Influenza A) inhibitor) + 0</w:t>
      </w:r>
      <w:r w:rsidR="00644CD5">
        <w:t>.</w:t>
      </w:r>
      <w:r>
        <w:t>232(Carcinogenic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153(Aldehyde oxidase inhibitor) -0</w:t>
      </w:r>
      <w:r w:rsidR="00644CD5">
        <w:t>.</w:t>
      </w:r>
      <w:r>
        <w:t>139(Prokinetic) + 0</w:t>
      </w:r>
      <w:r w:rsidR="00644CD5">
        <w:t>.</w:t>
      </w:r>
      <w:r>
        <w:t>239(Hypocalcaemic) -0</w:t>
      </w:r>
      <w:r w:rsidR="00644CD5">
        <w:t>.</w:t>
      </w:r>
      <w:r>
        <w:t>639(Purine nucleosidase inhibitor) -0</w:t>
      </w:r>
      <w:r w:rsidR="00644CD5">
        <w:t>.</w:t>
      </w:r>
      <w:r>
        <w:t>227(Aldehyde dehydrogenase (NADP+) inhibitor) -0</w:t>
      </w:r>
      <w:r w:rsidR="00644CD5">
        <w:t>.</w:t>
      </w:r>
      <w:r>
        <w:t>405(Beta 2 adrenoreceptor agonist) -0</w:t>
      </w:r>
      <w:r w:rsidR="00644CD5">
        <w:t>.</w:t>
      </w:r>
      <w:r>
        <w:t>277(Potassium channel Kv4.3 blocker) + 0</w:t>
      </w:r>
      <w:r w:rsidR="00644CD5">
        <w:t>.</w:t>
      </w:r>
      <w:r>
        <w:t>106(Neurotoxic) -0</w:t>
      </w:r>
      <w:r w:rsidR="00644CD5">
        <w:t>.</w:t>
      </w:r>
      <w:r>
        <w:t>147(Vascular endothelial growth factor 3 antagonist) -0</w:t>
      </w:r>
      <w:r w:rsidR="00644CD5">
        <w:t>.</w:t>
      </w:r>
      <w:r>
        <w:t>106(CDC25 phosphatase inhibitor) + 0</w:t>
      </w:r>
      <w:r w:rsidR="00644CD5">
        <w:t>.</w:t>
      </w:r>
      <w:r>
        <w:t>227(Catechol oxidase inhibitor) + 0</w:t>
      </w:r>
      <w:r w:rsidR="00644CD5">
        <w:t>.</w:t>
      </w:r>
      <w:r>
        <w:t>0964(Adenosylmethionine cyclotransferase inhibitor) + 0</w:t>
      </w:r>
      <w:r w:rsidR="00644CD5">
        <w:t>.</w:t>
      </w:r>
      <w:r>
        <w:t>103(MAP kinase 3 inhibitor) -0</w:t>
      </w:r>
      <w:r w:rsidR="00644CD5">
        <w:t>.</w:t>
      </w:r>
      <w:r>
        <w:t>294(Formaldehyde dehydrogenase inhibitor) + 0</w:t>
      </w:r>
      <w:r w:rsidR="00644CD5">
        <w:t>.</w:t>
      </w:r>
      <w:r>
        <w:t>151(HERG channel blocker) -0</w:t>
      </w:r>
      <w:r w:rsidR="00644CD5">
        <w:t>.</w:t>
      </w:r>
      <w:r>
        <w:t>117(Antibiotic Tetrac</w:t>
      </w:r>
      <w:r>
        <w:t>y</w:t>
      </w:r>
      <w:r>
        <w:t>cline-like) + 0</w:t>
      </w:r>
      <w:r w:rsidR="00644CD5">
        <w:t>.</w:t>
      </w:r>
      <w:r>
        <w:t>318(Inosine monophosphate dehydrogenase inhibitor) + 0</w:t>
      </w:r>
      <w:r w:rsidR="00644CD5">
        <w:t>.</w:t>
      </w:r>
      <w:r>
        <w:t>464(Adenosine A3 receptor agonist) -0</w:t>
      </w:r>
      <w:r w:rsidR="00644CD5">
        <w:t>.</w:t>
      </w:r>
      <w:r>
        <w:t>0931(Hypertensive) + 0</w:t>
      </w:r>
      <w:r w:rsidR="00644CD5">
        <w:t>.</w:t>
      </w:r>
      <w:r>
        <w:t>265(D-lactaldehyde dehydrogenase inhibitor) -0</w:t>
      </w:r>
      <w:r w:rsidR="00644CD5">
        <w:t>.</w:t>
      </w:r>
      <w:r>
        <w:t>634(Riboflavin kinase inhibitor) -0</w:t>
      </w:r>
      <w:r w:rsidR="00644CD5">
        <w:t>.</w:t>
      </w:r>
      <w:r>
        <w:t>0894(Adenosylhomocysteine nucleosidase inhibitor) -0</w:t>
      </w:r>
      <w:r w:rsidR="00644CD5">
        <w:t>.</w:t>
      </w:r>
      <w:r>
        <w:t>0887(Cyclin-dependent kinase 5 activator 1 inhibitor) + 0</w:t>
      </w:r>
      <w:r w:rsidR="00644CD5">
        <w:t>.</w:t>
      </w:r>
      <w:r>
        <w:t>102(Sweating) + 0</w:t>
      </w:r>
      <w:r w:rsidR="00644CD5">
        <w:t>.</w:t>
      </w:r>
      <w:r>
        <w:t>462(Riboflavin synthase inhibitor) + 0</w:t>
      </w:r>
      <w:r w:rsidR="00644CD5">
        <w:t>.</w:t>
      </w:r>
      <w:r>
        <w:t>288(Glucosamine-6-phosphate deaminase inhibitor) + 0</w:t>
      </w:r>
      <w:r w:rsidR="00644CD5">
        <w:t>.</w:t>
      </w:r>
      <w:r>
        <w:t>398(Gastricsin inhibitor) -0</w:t>
      </w:r>
      <w:r w:rsidR="00644CD5">
        <w:t>.</w:t>
      </w:r>
      <w:r>
        <w:t>0936(Potassium channel blocker) + 0</w:t>
      </w:r>
      <w:r w:rsidR="00644CD5">
        <w:t>.</w:t>
      </w:r>
      <w:r>
        <w:t>0967(Baculoviral IAP repeat-containing protein 2 inhibitor) -0</w:t>
      </w:r>
      <w:r w:rsidR="00644CD5">
        <w:t>.</w:t>
      </w:r>
      <w:r>
        <w:t>092(Kainate receptor 4 antagonist) -0</w:t>
      </w:r>
      <w:r w:rsidR="00644CD5">
        <w:t>.</w:t>
      </w:r>
      <w:r>
        <w:t>392(UDP-glucose-hexose-1-phosphate uridylyltransferase inhibitor) + 0</w:t>
      </w:r>
      <w:r w:rsidR="00644CD5">
        <w:t>.</w:t>
      </w:r>
      <w:r>
        <w:t>109(Janus tyrosine kinase 1 inhibitor) -0</w:t>
      </w:r>
      <w:r w:rsidR="00644CD5">
        <w:t>.</w:t>
      </w:r>
      <w:r>
        <w:t>105(MAP kinase 7 inhibitor) -0</w:t>
      </w:r>
      <w:r w:rsidR="00644CD5">
        <w:t>.</w:t>
      </w:r>
      <w:r>
        <w:t>0735(IL12B expression inhibitor) -0</w:t>
      </w:r>
      <w:r w:rsidR="00644CD5">
        <w:t>.</w:t>
      </w:r>
      <w:r>
        <w:t>212(MDM2 inhibitor) -0</w:t>
      </w:r>
      <w:r w:rsidR="00644CD5">
        <w:t>.</w:t>
      </w:r>
      <w:r>
        <w:t>182(SQLE expression inhibitor) -0</w:t>
      </w:r>
      <w:r w:rsidR="00644CD5">
        <w:t>.</w:t>
      </w:r>
      <w:r>
        <w:t>237(CCNA2 expression enhancer) -0</w:t>
      </w:r>
      <w:r w:rsidR="00644CD5">
        <w:t>.</w:t>
      </w:r>
      <w:r>
        <w:t>363(Nicotinic receptor gamma subunit antagonist) + 0</w:t>
      </w:r>
      <w:r w:rsidR="00644CD5">
        <w:t>.</w:t>
      </w:r>
      <w:r>
        <w:t>0917(Glutamate (mGluR group III) agonist) + 0</w:t>
      </w:r>
      <w:r w:rsidR="00644CD5">
        <w:t>.</w:t>
      </w:r>
      <w:r>
        <w:t>0799(Estrogen-related rece</w:t>
      </w:r>
      <w:r>
        <w:t>p</w:t>
      </w:r>
      <w:r>
        <w:t>tor beta antagonist) + 0</w:t>
      </w:r>
      <w:r w:rsidR="00644CD5">
        <w:t>.</w:t>
      </w:r>
      <w:r>
        <w:t>5(Postcoital contraceptive) + 0</w:t>
      </w:r>
      <w:r w:rsidR="00644CD5">
        <w:t>.</w:t>
      </w:r>
      <w:r>
        <w:t>213(Peroxidase substrate) -0</w:t>
      </w:r>
      <w:r w:rsidR="00644CD5">
        <w:t>.</w:t>
      </w:r>
      <w:r>
        <w:t>309(Peptidylglycine monoox</w:t>
      </w:r>
      <w:r>
        <w:t>y</w:t>
      </w:r>
      <w:r>
        <w:t>genase inhibitor) + 0</w:t>
      </w:r>
      <w:r w:rsidR="00644CD5">
        <w:t>.</w:t>
      </w:r>
      <w:r>
        <w:t>236(NOS2 expression enhancer) -0</w:t>
      </w:r>
      <w:r w:rsidR="00644CD5">
        <w:t>.</w:t>
      </w:r>
      <w:r>
        <w:t>229(Heat shock protein 90 antagonist) -0</w:t>
      </w:r>
      <w:r w:rsidR="00644CD5">
        <w:t>.</w:t>
      </w:r>
      <w:r>
        <w:t>254(NOS2 expre</w:t>
      </w:r>
      <w:r>
        <w:t>s</w:t>
      </w:r>
      <w:r>
        <w:t>sion inhibitor) -0</w:t>
      </w:r>
      <w:r w:rsidR="00644CD5">
        <w:t>.</w:t>
      </w:r>
      <w:r>
        <w:t>103(Bone morphogenic protein 1 inhibitor) -0</w:t>
      </w:r>
      <w:r w:rsidR="00644CD5">
        <w:t>.</w:t>
      </w:r>
      <w:r>
        <w:t>102(Melanin-concentrating hormone receptor 2 antagonist) -0</w:t>
      </w:r>
      <w:r w:rsidR="00644CD5">
        <w:t>.</w:t>
      </w:r>
      <w:r>
        <w:t>252(CC chemokine receptor agonist) -0</w:t>
      </w:r>
      <w:r w:rsidR="00644CD5">
        <w:t>.</w:t>
      </w:r>
      <w:r>
        <w:t>275(Glutamate synthase (NADPH) inhibitor) -0</w:t>
      </w:r>
      <w:r w:rsidR="00644CD5">
        <w:t>.</w:t>
      </w:r>
      <w:r>
        <w:t>23(CYP1B1 expression inhibitor) -0</w:t>
      </w:r>
      <w:r w:rsidR="00644CD5">
        <w:t>.</w:t>
      </w:r>
      <w:r>
        <w:t>12(Hyperkinesia) -0</w:t>
      </w:r>
      <w:r w:rsidR="00644CD5">
        <w:t>.</w:t>
      </w:r>
      <w:r>
        <w:t>28(Andropause treatment) + 0</w:t>
      </w:r>
      <w:r w:rsidR="00644CD5">
        <w:t>.</w:t>
      </w:r>
      <w:r>
        <w:t>0618(Transglutaminase 2 inhibitor) -0</w:t>
      </w:r>
      <w:r w:rsidR="00644CD5">
        <w:t>.</w:t>
      </w:r>
      <w:r>
        <w:t>166(Tyrosine-protein kinase ABL2 inhibitor) -0</w:t>
      </w:r>
      <w:r w:rsidR="00644CD5">
        <w:t>.</w:t>
      </w:r>
      <w:r>
        <w:t>154(BAD expression inhibitor) + 0</w:t>
      </w:r>
      <w:r w:rsidR="00644CD5">
        <w:t>.</w:t>
      </w:r>
      <w:r>
        <w:t>163(TP53I3 expression enha</w:t>
      </w:r>
      <w:r>
        <w:t>n</w:t>
      </w:r>
      <w:r>
        <w:t>cer) + 0</w:t>
      </w:r>
      <w:r w:rsidR="00644CD5">
        <w:t>.</w:t>
      </w:r>
      <w:r>
        <w:t>0772(Integrin alphaVbeta1 antagonist) + 0</w:t>
      </w:r>
      <w:r w:rsidR="00644CD5">
        <w:t>.</w:t>
      </w:r>
      <w:r>
        <w:t>134(Vascular endothelial growth factor 2 antagonist) + 0</w:t>
      </w:r>
      <w:r w:rsidR="00644CD5">
        <w:t>.</w:t>
      </w:r>
      <w:r>
        <w:t>0143(NumHal) + 0</w:t>
      </w:r>
      <w:r w:rsidR="00644CD5">
        <w:t>.</w:t>
      </w:r>
      <w:r>
        <w:t>0874(Alpha 2 adrenoreceptor antagonist) + 0</w:t>
      </w:r>
      <w:r w:rsidR="00644CD5">
        <w:t>.</w:t>
      </w:r>
      <w:r>
        <w:t>252(Carcinogenic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large intestine) + 0</w:t>
      </w:r>
      <w:r w:rsidR="00644CD5">
        <w:t>.</w:t>
      </w:r>
      <w:r>
        <w:t>194(Beta 1 adrenoreceptor antagonist) + 0</w:t>
      </w:r>
      <w:r w:rsidR="00644CD5">
        <w:t>.</w:t>
      </w:r>
      <w:r>
        <w:t>192(Phosphoethanolamine/phosphocholine phosphatase inhibitor) + 0</w:t>
      </w:r>
      <w:r w:rsidR="00644CD5">
        <w:t>.</w:t>
      </w:r>
      <w:r>
        <w:t>0745(Phosphoglycerate kinase 2 inhibitor) -0</w:t>
      </w:r>
      <w:r w:rsidR="00644CD5">
        <w:t>.</w:t>
      </w:r>
      <w:r>
        <w:t>383([hydroxymethylglutaryl-CoA reductase (NADPH)] kinase inhib</w:t>
      </w:r>
      <w:r>
        <w:t>i</w:t>
      </w:r>
      <w:r>
        <w:t>tor) -0</w:t>
      </w:r>
      <w:r w:rsidR="00644CD5">
        <w:t>.</w:t>
      </w:r>
      <w:r>
        <w:t>0726(Toll-Like receptor antagonist) + 0</w:t>
      </w:r>
      <w:r w:rsidR="00644CD5">
        <w:t>.</w:t>
      </w:r>
      <w:r>
        <w:t>156(NADPH-ferrihemoprotein reductase inhibitor) -0</w:t>
      </w:r>
      <w:r w:rsidR="00644CD5">
        <w:t>.</w:t>
      </w:r>
      <w:r>
        <w:t>076(MAP3K7 inhibitor) -0</w:t>
      </w:r>
      <w:r w:rsidR="00644CD5">
        <w:t>.</w:t>
      </w:r>
      <w:r>
        <w:t>0819(Methemoglobinemia) -0</w:t>
      </w:r>
      <w:r w:rsidR="00644CD5">
        <w:t>.</w:t>
      </w:r>
      <w:r>
        <w:t>2(tRNA cytidylyltransferase inhibitor) + 0</w:t>
      </w:r>
      <w:r w:rsidR="00644CD5">
        <w:t>.</w:t>
      </w:r>
      <w:r>
        <w:t>0583(P-glycoprotein substrate) -0</w:t>
      </w:r>
      <w:r w:rsidR="00644CD5">
        <w:t>.</w:t>
      </w:r>
      <w:r>
        <w:t>0308(Antiallergic) + 2</w:t>
      </w:r>
      <w:r w:rsidR="00644CD5">
        <w:t>.</w:t>
      </w:r>
      <w:r>
        <w:t>01(Length^3) + 0</w:t>
      </w:r>
      <w:r w:rsidR="00644CD5">
        <w:t>.</w:t>
      </w:r>
      <w:r>
        <w:t>0857(CYP2C19 inhibitor) -0</w:t>
      </w:r>
      <w:r w:rsidR="00644CD5">
        <w:t>.</w:t>
      </w:r>
      <w:r>
        <w:t>185(Anesthetic inhalation) + 0</w:t>
      </w:r>
      <w:r w:rsidR="00644CD5">
        <w:t>.</w:t>
      </w:r>
      <w:r>
        <w:t>524(Glycolipid 3-alpha-mannosyltransferase inhibitor) + 0</w:t>
      </w:r>
      <w:r w:rsidR="00644CD5">
        <w:t>.</w:t>
      </w:r>
      <w:r>
        <w:t>0955(JUN expression enhancer) -0</w:t>
      </w:r>
      <w:r w:rsidR="00644CD5">
        <w:t>.</w:t>
      </w:r>
      <w:r>
        <w:t>239(Transthyretin amyloid fibril form</w:t>
      </w:r>
      <w:r>
        <w:t>a</w:t>
      </w:r>
      <w:r>
        <w:t>tion inhibitor) + 0</w:t>
      </w:r>
      <w:r w:rsidR="00644CD5">
        <w:t>.</w:t>
      </w:r>
      <w:r>
        <w:t>102(Mucositis treatment) -0</w:t>
      </w:r>
      <w:r w:rsidR="00644CD5">
        <w:t>.</w:t>
      </w:r>
      <w:r>
        <w:t>0606(BTG1 expression enhancer) + 0</w:t>
      </w:r>
      <w:r w:rsidR="00644CD5">
        <w:t>.</w:t>
      </w:r>
      <w:r>
        <w:t>0976(Ca2+/calmodulin-dependent kinase II beta inhibitor) -0</w:t>
      </w:r>
      <w:r w:rsidR="00644CD5">
        <w:t>.</w:t>
      </w:r>
      <w:r>
        <w:t>0463(Nav1.4 sodium channel blocker) + 0</w:t>
      </w:r>
      <w:r w:rsidR="00644CD5">
        <w:t>.</w:t>
      </w:r>
      <w:r>
        <w:t>228(1-Pyrroline-5-carboxylate deh</w:t>
      </w:r>
      <w:r>
        <w:t>y</w:t>
      </w:r>
      <w:r>
        <w:t>drogenase inhibitor) -0</w:t>
      </w:r>
      <w:r w:rsidR="00644CD5">
        <w:t>.</w:t>
      </w:r>
      <w:r>
        <w:t>213(Dihydropyrimidinase inhibitor) + 0</w:t>
      </w:r>
      <w:r w:rsidR="00644CD5">
        <w:t>.</w:t>
      </w:r>
      <w:r>
        <w:t>215(Phospholipase A2 inhibitor) -0</w:t>
      </w:r>
      <w:r w:rsidR="00644CD5">
        <w:t>.</w:t>
      </w:r>
      <w:r>
        <w:t>0562(Transcription factor E2F1 inhibitor) + 0</w:t>
      </w:r>
      <w:r w:rsidR="00644CD5">
        <w:t>.</w:t>
      </w:r>
      <w:r>
        <w:t>118(Ribonucleoside triphosphate reductase inhibitor) + 0</w:t>
      </w:r>
      <w:r w:rsidR="00644CD5">
        <w:t>.</w:t>
      </w:r>
      <w:r>
        <w:t>174(Urotensin II agonist) + 0</w:t>
      </w:r>
      <w:r w:rsidR="00644CD5">
        <w:t>.</w:t>
      </w:r>
      <w:r>
        <w:t>1(HSPA1A expression enhancer) -0</w:t>
      </w:r>
      <w:r w:rsidR="00644CD5">
        <w:t>.</w:t>
      </w:r>
      <w:r>
        <w:t>117(Coccolysin inhibitor) + 0</w:t>
      </w:r>
      <w:r w:rsidR="00644CD5">
        <w:t>.</w:t>
      </w:r>
      <w:r>
        <w:t>0481(Trypsin III inhibitor) -0</w:t>
      </w:r>
      <w:r w:rsidR="00644CD5">
        <w:t>.</w:t>
      </w:r>
      <w:r>
        <w:t>183(NRIP1 expression enhancer) + 0</w:t>
      </w:r>
      <w:r w:rsidR="00644CD5">
        <w:t>.</w:t>
      </w:r>
      <w:r>
        <w:t>18(Fatty acid binding protein adipocyte inhibitor) + 0</w:t>
      </w:r>
      <w:r w:rsidR="00644CD5">
        <w:t>.</w:t>
      </w:r>
      <w:r>
        <w:t>112(Xylan 1</w:t>
      </w:r>
      <w:r w:rsidR="00644CD5">
        <w:t>.</w:t>
      </w:r>
      <w:r>
        <w:t>4-beta-xylosidase inhibitor) -0</w:t>
      </w:r>
      <w:r w:rsidR="00644CD5">
        <w:t>.</w:t>
      </w:r>
      <w:r>
        <w:t>0892(SULT1A3 substrate) + 0</w:t>
      </w:r>
      <w:r w:rsidR="00644CD5">
        <w:t>.</w:t>
      </w:r>
      <w:r>
        <w:t>0832(Raynaud's phenomenon) + 0</w:t>
      </w:r>
      <w:r w:rsidR="00644CD5">
        <w:t>.</w:t>
      </w:r>
      <w:r>
        <w:t>0224(Antiviral (HIV)) + 0</w:t>
      </w:r>
      <w:r w:rsidR="00644CD5">
        <w:t>.</w:t>
      </w:r>
      <w:r>
        <w:t>031(Antineoplastic (testis)) + 0</w:t>
      </w:r>
      <w:r w:rsidR="00644CD5">
        <w:t>.</w:t>
      </w:r>
      <w:r>
        <w:t>0332(Cyclophilin A inhibitor) -0</w:t>
      </w:r>
      <w:r w:rsidR="00644CD5">
        <w:t>.</w:t>
      </w:r>
      <w:r>
        <w:t>0333(Protein kinase C inhibitor) -</w:t>
      </w:r>
      <w:r>
        <w:lastRenderedPageBreak/>
        <w:t>0</w:t>
      </w:r>
      <w:r w:rsidR="00644CD5">
        <w:t>.</w:t>
      </w:r>
      <w:r>
        <w:t>0464(Antiprotozoal (Plasmodium)) + 0</w:t>
      </w:r>
      <w:r w:rsidR="00644CD5">
        <w:t>.</w:t>
      </w:r>
      <w:r>
        <w:t>035(Muscle relaxant) -0</w:t>
      </w:r>
      <w:r w:rsidR="00644CD5">
        <w:t>.</w:t>
      </w:r>
      <w:r>
        <w:t>0304(Phosphatidylinositol 3-kinase alpha inhibitor) -0</w:t>
      </w:r>
      <w:r w:rsidR="00644CD5">
        <w:t>.</w:t>
      </w:r>
      <w:r>
        <w:t>0544(Phosphodiesterase VIII inhibitor) -0</w:t>
      </w:r>
      <w:r w:rsidR="00644CD5">
        <w:t>.</w:t>
      </w:r>
      <w:r>
        <w:t>0252(Releasing hormone agonist) -0</w:t>
      </w:r>
      <w:r w:rsidR="00644CD5">
        <w:t>.</w:t>
      </w:r>
      <w:r>
        <w:t>0338(MAP kinase 13 inhibitor) + 0</w:t>
      </w:r>
      <w:r w:rsidR="00644CD5">
        <w:t>.</w:t>
      </w:r>
      <w:r>
        <w:t>0351(HIV rev inhibitor) + 0</w:t>
      </w:r>
      <w:r w:rsidR="00644CD5">
        <w:t>.</w:t>
      </w:r>
      <w:r>
        <w:t>0352(MAP kinase 14 inhibitor) -0</w:t>
      </w:r>
      <w:r w:rsidR="00644CD5">
        <w:t>.</w:t>
      </w:r>
      <w:r>
        <w:t>0827(Dihydrodipicolinate synthase inhibitor) -0</w:t>
      </w:r>
      <w:r w:rsidR="00644CD5">
        <w:t>.</w:t>
      </w:r>
      <w:r>
        <w:t>0475(UGT1A4 substrate) + 0</w:t>
      </w:r>
      <w:r w:rsidR="00644CD5">
        <w:t>.</w:t>
      </w:r>
      <w:r>
        <w:t>0246(Ca2+/calmodulin-dependent kinase I alpha inhibitor) + 0</w:t>
      </w:r>
      <w:r w:rsidR="00644CD5">
        <w:t>.</w:t>
      </w:r>
      <w:r>
        <w:t>0391(Interleukin 6 antagonist) -0</w:t>
      </w:r>
      <w:r w:rsidR="00644CD5">
        <w:t>.</w:t>
      </w:r>
      <w:r>
        <w:t>0616(Inner centromere protein inhibitor) + 0</w:t>
      </w:r>
      <w:r w:rsidR="00644CD5">
        <w:t>.</w:t>
      </w:r>
      <w:r>
        <w:t>0207(Aldehyde dehydrogenase substrate) -0</w:t>
      </w:r>
      <w:r w:rsidR="00644CD5">
        <w:t>.</w:t>
      </w:r>
      <w:r>
        <w:t>0719(Asparaginyl endopeptidase inhibitor) -0</w:t>
      </w:r>
      <w:r w:rsidR="00644CD5">
        <w:t>.</w:t>
      </w:r>
      <w:r>
        <w:t>0554(Gastrointestinal motility stimulant) + 0</w:t>
      </w:r>
      <w:r w:rsidR="00644CD5">
        <w:t>.</w:t>
      </w:r>
      <w:r>
        <w:t>0974(Somatostatin 1 antagonist) + 0</w:t>
      </w:r>
      <w:r w:rsidR="00644CD5">
        <w:t>.</w:t>
      </w:r>
      <w:r>
        <w:t>0689(CYP11B1 inhibitor) + 0</w:t>
      </w:r>
      <w:r w:rsidR="00644CD5">
        <w:t>.</w:t>
      </w:r>
      <w:r>
        <w:t>0453(Alpha 2b adrenoreceptor agonist) + 0</w:t>
      </w:r>
      <w:r w:rsidR="00644CD5">
        <w:t>.</w:t>
      </w:r>
      <w:r>
        <w:t>0135(Multidrug resistance-associated protein 1 inhibitor) -0</w:t>
      </w:r>
      <w:r w:rsidR="00644CD5">
        <w:t>.</w:t>
      </w:r>
      <w:r>
        <w:t>0149(Serine-type D-Ala-D-Ala carboxypeptidase inhibitor) + 0</w:t>
      </w:r>
      <w:r w:rsidR="00644CD5">
        <w:t>.</w:t>
      </w:r>
      <w:r>
        <w:t>0151(Prostaglandin EP12 antagonist) -0</w:t>
      </w:r>
      <w:r w:rsidR="00644CD5">
        <w:t>.</w:t>
      </w:r>
      <w:r>
        <w:t>0222(Urethanase inhibitor) -0</w:t>
      </w:r>
      <w:r w:rsidR="00644CD5">
        <w:t>.</w:t>
      </w:r>
      <w:r>
        <w:t>0129(Methionyl aminopeptidase 2 inhibitor) + 0</w:t>
      </w:r>
      <w:r w:rsidR="00644CD5">
        <w:t>.</w:t>
      </w:r>
      <w:r>
        <w:t>0111(N-acetylmuramoyl-L-alanine amidase inhibitor) + 0</w:t>
      </w:r>
      <w:r w:rsidR="00644CD5">
        <w:t>.</w:t>
      </w:r>
      <w:r>
        <w:t>00996(Pantetheine-phosphate adenylyltransferase inhibitor) -0</w:t>
      </w:r>
      <w:r w:rsidR="00644CD5">
        <w:t>.</w:t>
      </w:r>
      <w:r>
        <w:t>0117(HIV-2 pol protein inhibitor) -0</w:t>
      </w:r>
      <w:r w:rsidR="00644CD5">
        <w:t>.</w:t>
      </w:r>
      <w:r>
        <w:t>0246(Hypoxia inducible factor 1 alpha inhibitor) + 0</w:t>
      </w:r>
      <w:r w:rsidR="00644CD5">
        <w:t>.</w:t>
      </w:r>
      <w:r>
        <w:t>0159(Eukaryotic transl</w:t>
      </w:r>
      <w:r>
        <w:t>a</w:t>
      </w:r>
      <w:r>
        <w:t>tion initiation factor inhibitor) + 0</w:t>
      </w:r>
      <w:r w:rsidR="00644CD5">
        <w:t>.</w:t>
      </w:r>
      <w:r>
        <w:t>0128(Nav1.8 sodium channel blocker) + 0</w:t>
      </w:r>
      <w:r w:rsidR="00644CD5">
        <w:t>.</w:t>
      </w:r>
      <w:r>
        <w:t>00648(Phosphodiesterase 6C inhibitor) + 0</w:t>
      </w:r>
      <w:r w:rsidR="00644CD5">
        <w:t>.</w:t>
      </w:r>
      <w:r>
        <w:t>00629(Plasmepsin inhibitor) -0</w:t>
      </w:r>
      <w:r w:rsidR="00644CD5">
        <w:t>.</w:t>
      </w:r>
      <w:r>
        <w:t>00574(AMPA 4 receptor antagonist) -0</w:t>
      </w:r>
      <w:r w:rsidR="00644CD5">
        <w:t>.</w:t>
      </w:r>
      <w:r>
        <w:t>00985(Antihyperlipoproteinemic) -0</w:t>
      </w:r>
      <w:r w:rsidR="00644CD5">
        <w:t>.</w:t>
      </w:r>
      <w:r>
        <w:t>011(Movement disorders treatment) -0</w:t>
      </w:r>
      <w:r w:rsidR="00644CD5">
        <w:t>.</w:t>
      </w:r>
      <w:r>
        <w:t>00251(KPNA2 expression inhibitor) + 0</w:t>
      </w:r>
      <w:r w:rsidR="00644CD5">
        <w:t>.</w:t>
      </w:r>
      <w:r>
        <w:t>000661(Estrone sulfatase inhibitor) + 0</w:t>
      </w:r>
      <w:r w:rsidR="00644CD5">
        <w:t>.</w:t>
      </w:r>
      <w:r>
        <w:t>000151(Integrin antagonist) + 5</w:t>
      </w:r>
      <w:r w:rsidR="00644CD5">
        <w:t>.</w:t>
      </w:r>
      <w:r>
        <w:t>85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441(Thiopurine S-methyltransferase inhibitor) + 0</w:t>
      </w:r>
      <w:r w:rsidR="00644CD5">
        <w:t>.</w:t>
      </w:r>
      <w:r>
        <w:t>549(CYP2D6 substrate) -0</w:t>
      </w:r>
      <w:r w:rsidR="00644CD5">
        <w:t>.</w:t>
      </w:r>
      <w:r>
        <w:t>28(Agranulocytosis) + 0</w:t>
      </w:r>
      <w:r w:rsidR="00644CD5">
        <w:t>.</w:t>
      </w:r>
      <w:r>
        <w:t>197(NumAromAtoms) -0</w:t>
      </w:r>
      <w:r w:rsidR="00644CD5">
        <w:t>.</w:t>
      </w:r>
      <w:r>
        <w:t>193(Restenosis treatment) + 0</w:t>
      </w:r>
      <w:r w:rsidR="00644CD5">
        <w:t>.</w:t>
      </w:r>
      <w:r>
        <w:t>712(Gastrointestinal disturbance) -0</w:t>
      </w:r>
      <w:r w:rsidR="00644CD5">
        <w:t>.</w:t>
      </w:r>
      <w:r>
        <w:t>902(CYP1A2 su</w:t>
      </w:r>
      <w:r>
        <w:t>b</w:t>
      </w:r>
      <w:r>
        <w:t>strate) -0</w:t>
      </w:r>
      <w:r w:rsidR="00644CD5">
        <w:t>.</w:t>
      </w:r>
      <w:r>
        <w:t>194(TNF convertase inhibitor) -0</w:t>
      </w:r>
      <w:r w:rsidR="00644CD5">
        <w:t>.</w:t>
      </w:r>
      <w:r>
        <w:t>157(NumAcceptor) -1</w:t>
      </w:r>
      <w:r w:rsidR="00644CD5">
        <w:t>.</w:t>
      </w:r>
      <w:r>
        <w:t>67(MAO B inhibitor) + 0</w:t>
      </w:r>
      <w:r w:rsidR="00644CD5">
        <w:t>.</w:t>
      </w:r>
      <w:r>
        <w:t>278(Respiratory distress syndrome treatment) -0</w:t>
      </w:r>
      <w:r w:rsidR="00644CD5">
        <w:t>.</w:t>
      </w:r>
      <w:r>
        <w:t xml:space="preserve">047(Protein kinase </w:t>
      </w:r>
      <w:proofErr w:type="gramStart"/>
      <w:r>
        <w:t>A</w:t>
      </w:r>
      <w:proofErr w:type="gramEnd"/>
      <w:r>
        <w:t xml:space="preserve"> anchoring protein 2 inhibitor) + 0</w:t>
      </w:r>
      <w:r w:rsidR="00644CD5">
        <w:t>.</w:t>
      </w:r>
      <w:r>
        <w:t>362(Spasmolytic</w:t>
      </w:r>
      <w:r w:rsidR="00644CD5">
        <w:t>.</w:t>
      </w:r>
      <w:r>
        <w:t xml:space="preserve"> Papaverin-like) -0</w:t>
      </w:r>
      <w:r w:rsidR="00644CD5">
        <w:t>.</w:t>
      </w:r>
      <w:r>
        <w:t>0738(Glutamate dehydrogenase inhibitor) -2</w:t>
      </w:r>
      <w:r w:rsidR="00644CD5">
        <w:t>.</w:t>
      </w:r>
      <w:r>
        <w:t>81(Amidophosphoribosyltransferase inhibitor) -1</w:t>
      </w:r>
      <w:r w:rsidR="00644CD5">
        <w:t>.</w:t>
      </w:r>
      <w:r>
        <w:t>14(Lysophosphatidic acid 1 receptor antagonist) -0</w:t>
      </w:r>
      <w:r w:rsidR="00644CD5">
        <w:t>.</w:t>
      </w:r>
      <w:r>
        <w:t>423(Purinergic P2T antagonist) -0</w:t>
      </w:r>
      <w:r w:rsidR="00644CD5">
        <w:t>.</w:t>
      </w:r>
      <w:r>
        <w:t>704(Hyperthermic) + 0</w:t>
      </w:r>
      <w:r w:rsidR="00644CD5">
        <w:t>.</w:t>
      </w:r>
      <w:r>
        <w:t>676(Tremor) + 0</w:t>
      </w:r>
      <w:r w:rsidR="00644CD5">
        <w:t>.</w:t>
      </w:r>
      <w:r>
        <w:t>0467(rRNA (adenosine-2'-O-)-methyltransferase inhibitor) + 0</w:t>
      </w:r>
      <w:r w:rsidR="00644CD5">
        <w:t>.</w:t>
      </w:r>
      <w:r>
        <w:t>212(5 Hydroxytryptamine uptake inhibitor) -0</w:t>
      </w:r>
      <w:r w:rsidR="00644CD5">
        <w:t>.</w:t>
      </w:r>
      <w:r>
        <w:t>84(Antidepressant</w:t>
      </w:r>
      <w:r w:rsidR="00644CD5">
        <w:t>.</w:t>
      </w:r>
      <w:r>
        <w:t xml:space="preserve"> Imipramin-like) + 0</w:t>
      </w:r>
      <w:r w:rsidR="00644CD5">
        <w:t>.</w:t>
      </w:r>
      <w:r>
        <w:t>818(S-adenosyl-L-methionine decarboxylase inhibitor) + 0</w:t>
      </w:r>
      <w:r w:rsidR="00644CD5">
        <w:t>.</w:t>
      </w:r>
      <w:r>
        <w:t>136(Lipophilicity^2) + 4</w:t>
      </w:r>
      <w:r w:rsidR="00644CD5">
        <w:t>.</w:t>
      </w:r>
      <w:r>
        <w:t>31(Length) -0</w:t>
      </w:r>
      <w:r w:rsidR="00644CD5">
        <w:t>.</w:t>
      </w:r>
      <w:r>
        <w:t>257(Platelet antagonist) -0</w:t>
      </w:r>
      <w:r w:rsidR="00644CD5">
        <w:t>.</w:t>
      </w:r>
      <w:r>
        <w:t>438(Glutamate dehydrogenase [NAD(P)+] inhibitor) -0</w:t>
      </w:r>
      <w:r w:rsidR="00644CD5">
        <w:t>.</w:t>
      </w:r>
      <w:r>
        <w:t>0805(Antitussive) + 0</w:t>
      </w:r>
      <w:r w:rsidR="00644CD5">
        <w:t>.</w:t>
      </w:r>
      <w:r>
        <w:t>548(HMGCS1 expression enhancer) + 1</w:t>
      </w:r>
      <w:r w:rsidR="00644CD5">
        <w:t>.</w:t>
      </w:r>
      <w:r>
        <w:t>26(2-Acylglycerol O-acyltransferase inhibitor) + 0</w:t>
      </w:r>
      <w:r w:rsidR="00644CD5">
        <w:t>.</w:t>
      </w:r>
      <w:r>
        <w:t>453(Carcinogenic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0906(Amyloid beta precursor protein antagonist) -0</w:t>
      </w:r>
      <w:r w:rsidR="00644CD5">
        <w:t>.</w:t>
      </w:r>
      <w:r>
        <w:t>222(Purinergic P2X7 antagonist) + 0</w:t>
      </w:r>
      <w:r w:rsidR="00644CD5">
        <w:t>.</w:t>
      </w:r>
      <w:r>
        <w:t>377(Interleukin 1a antagonist) -0</w:t>
      </w:r>
      <w:r w:rsidR="00644CD5">
        <w:t>.</w:t>
      </w:r>
      <w:r>
        <w:t>659(Glycosuria) -0</w:t>
      </w:r>
      <w:r w:rsidR="00644CD5">
        <w:t>.</w:t>
      </w:r>
      <w:r>
        <w:t>656(Galactolipase inhibitor) + 0</w:t>
      </w:r>
      <w:r w:rsidR="00644CD5">
        <w:t>.</w:t>
      </w:r>
      <w:r>
        <w:t>5(Bradycardic) -0</w:t>
      </w:r>
      <w:r w:rsidR="00644CD5">
        <w:t>.</w:t>
      </w:r>
      <w:r>
        <w:t>229(Cyclin H inhibitor) -0</w:t>
      </w:r>
      <w:r w:rsidR="00644CD5">
        <w:t>.</w:t>
      </w:r>
      <w:r>
        <w:t>397(Antitoxic) -0</w:t>
      </w:r>
      <w:r w:rsidR="00644CD5">
        <w:t>.</w:t>
      </w:r>
      <w:r>
        <w:t>847(Cyclic AMP modulator) -0</w:t>
      </w:r>
      <w:r w:rsidR="00644CD5">
        <w:t>.</w:t>
      </w:r>
      <w:r>
        <w:t>539(Dopamine transporter inhibitor) + 0</w:t>
      </w:r>
      <w:r w:rsidR="00644CD5">
        <w:t>.</w:t>
      </w:r>
      <w:r>
        <w:t>329(Bone formation stimulant) + 1</w:t>
      </w:r>
      <w:r w:rsidR="00644CD5">
        <w:t>.</w:t>
      </w:r>
      <w:r>
        <w:t>11(Sphingosine 1-phosphate receptor 3 agonist) -0</w:t>
      </w:r>
      <w:r w:rsidR="00644CD5">
        <w:t>.</w:t>
      </w:r>
      <w:r>
        <w:t>219(LDLR expression enhancer) + 0</w:t>
      </w:r>
      <w:r w:rsidR="00644CD5">
        <w:t>.</w:t>
      </w:r>
      <w:r>
        <w:t>492(NOS2 expression enhancer) + 0</w:t>
      </w:r>
      <w:r w:rsidR="00644CD5">
        <w:t>.</w:t>
      </w:r>
      <w:r>
        <w:t>487(Anemia) + 0</w:t>
      </w:r>
      <w:r w:rsidR="00644CD5">
        <w:t>.</w:t>
      </w:r>
      <w:r>
        <w:t>547(Nucleotidyltransferase inhibitor) + 0</w:t>
      </w:r>
      <w:r w:rsidR="00644CD5">
        <w:t>.</w:t>
      </w:r>
      <w:r>
        <w:t>487(Estrogen beta receptor agonist) -0</w:t>
      </w:r>
      <w:r w:rsidR="00644CD5">
        <w:t>.</w:t>
      </w:r>
      <w:r>
        <w:t>317(Amyloid beta aggregation inhibitor) -0</w:t>
      </w:r>
      <w:r w:rsidR="00644CD5">
        <w:t>.</w:t>
      </w:r>
      <w:r>
        <w:t>775(Inner centromere protein inhibitor) + 0</w:t>
      </w:r>
      <w:r w:rsidR="00644CD5">
        <w:t>.</w:t>
      </w:r>
      <w:r>
        <w:t>367(5 Hydroxytryptamine 5 antagonist) + 0</w:t>
      </w:r>
      <w:r w:rsidR="00644CD5">
        <w:t>.</w:t>
      </w:r>
      <w:r>
        <w:t>55(Clk dual-specificity kinase inhibitor) + 0</w:t>
      </w:r>
      <w:r w:rsidR="00644CD5">
        <w:t>.</w:t>
      </w:r>
      <w:r>
        <w:t>419(Electrolyte absorption antag</w:t>
      </w:r>
      <w:r>
        <w:t>o</w:t>
      </w:r>
      <w:r>
        <w:t>nist) -0</w:t>
      </w:r>
      <w:r w:rsidR="00644CD5">
        <w:t>.</w:t>
      </w:r>
      <w:r>
        <w:t>461(Phosphodiesterase VIII inhibitor) + 0</w:t>
      </w:r>
      <w:r w:rsidR="00644CD5">
        <w:t>.</w:t>
      </w:r>
      <w:r>
        <w:t>422(Elastase 2B inhibitor) -0</w:t>
      </w:r>
      <w:r w:rsidR="00644CD5">
        <w:t>.</w:t>
      </w:r>
      <w:r>
        <w:t>211(Carbonyl reductase [NADPH] 1 inhibitor) -0</w:t>
      </w:r>
      <w:r w:rsidR="00644CD5">
        <w:t>.</w:t>
      </w:r>
      <w:r>
        <w:t>541(Cholesterol antagonist) -0</w:t>
      </w:r>
      <w:r w:rsidR="00644CD5">
        <w:t>.</w:t>
      </w:r>
      <w:r>
        <w:t>529(Aryl-acylamidase inhibitor) + 0</w:t>
      </w:r>
      <w:r w:rsidR="00644CD5">
        <w:t>.</w:t>
      </w:r>
      <w:r>
        <w:t>0999(Integrin alphaVbeta6 antag</w:t>
      </w:r>
      <w:r>
        <w:t>o</w:t>
      </w:r>
      <w:r>
        <w:t>nist) -0</w:t>
      </w:r>
      <w:r w:rsidR="00644CD5">
        <w:t>.</w:t>
      </w:r>
      <w:r>
        <w:t>354(Antiacne) + 0</w:t>
      </w:r>
      <w:r w:rsidR="00644CD5">
        <w:t>.</w:t>
      </w:r>
      <w:r>
        <w:t>424(Beta glucosidase inhibitor) -0</w:t>
      </w:r>
      <w:r w:rsidR="00644CD5">
        <w:t>.</w:t>
      </w:r>
      <w:r>
        <w:t>502(Protein phosphatase 2A inhibitor) + 0</w:t>
      </w:r>
      <w:r w:rsidR="00644CD5">
        <w:t>.</w:t>
      </w:r>
      <w:r>
        <w:t>0823(MW) -0</w:t>
      </w:r>
      <w:r w:rsidR="00644CD5">
        <w:t>.</w:t>
      </w:r>
      <w:r>
        <w:t>946(WARS expression enhancer) + 0</w:t>
      </w:r>
      <w:r w:rsidR="00644CD5">
        <w:t>.</w:t>
      </w:r>
      <w:r>
        <w:t>375(Caspase 9 inhibitor) + 0</w:t>
      </w:r>
      <w:r w:rsidR="00644CD5">
        <w:t>.</w:t>
      </w:r>
      <w:r>
        <w:t>633(Nuclear factor of activated T-cells cytopla</w:t>
      </w:r>
      <w:r>
        <w:t>s</w:t>
      </w:r>
      <w:r>
        <w:t>mic 2 inhibitor) + 14(Lipophilicity) + 0</w:t>
      </w:r>
      <w:r w:rsidR="00644CD5">
        <w:t>.</w:t>
      </w:r>
      <w:r>
        <w:t>458(Mediator release inhibitor) -0</w:t>
      </w:r>
      <w:r w:rsidR="00644CD5">
        <w:t>.</w:t>
      </w:r>
      <w:r>
        <w:t>277(Tyrosine-protein kinase TXK inhibitor) + 0</w:t>
      </w:r>
      <w:r w:rsidR="00644CD5">
        <w:t>.</w:t>
      </w:r>
      <w:r>
        <w:t>337(Alpha 2 adrenoreceptor antagonist) + 0</w:t>
      </w:r>
      <w:r w:rsidR="00644CD5">
        <w:t>.</w:t>
      </w:r>
      <w:r>
        <w:t>239(dTMP kinase inhibitor) + 0</w:t>
      </w:r>
      <w:r w:rsidR="00644CD5">
        <w:t>.</w:t>
      </w:r>
      <w:r>
        <w:t>693(MYC expression enhancer) -0</w:t>
      </w:r>
      <w:r w:rsidR="00644CD5">
        <w:t>.</w:t>
      </w:r>
      <w:r>
        <w:t>492(Catechol 2</w:t>
      </w:r>
      <w:r w:rsidR="00644CD5">
        <w:t>.</w:t>
      </w:r>
      <w:r>
        <w:t>3-dioxygenase inhibitor) -1</w:t>
      </w:r>
      <w:r w:rsidR="00644CD5">
        <w:t>.</w:t>
      </w:r>
      <w:r>
        <w:t>02(DNA synthesis inhibitor) + 0</w:t>
      </w:r>
      <w:r w:rsidR="00644CD5">
        <w:t>.</w:t>
      </w:r>
      <w:r>
        <w:t>38(Carcinogenic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619(Antiuremic) -0</w:t>
      </w:r>
      <w:r w:rsidR="00644CD5">
        <w:t>.</w:t>
      </w:r>
      <w:r>
        <w:t>347(Endothelin B receptor antagonist) -0</w:t>
      </w:r>
      <w:r w:rsidR="00644CD5">
        <w:t>.</w:t>
      </w:r>
      <w:r>
        <w:t>744(Linoleate diol synthase inhibitor) -0</w:t>
      </w:r>
      <w:r w:rsidR="00644CD5">
        <w:t>.</w:t>
      </w:r>
      <w:r>
        <w:t>276(Epstein-Barr nuclear antigen 1 inhibitor) + 0</w:t>
      </w:r>
      <w:r w:rsidR="00644CD5">
        <w:t>.</w:t>
      </w:r>
      <w:r>
        <w:t>292(Estrone sulfatase inhibitor) -0</w:t>
      </w:r>
      <w:r w:rsidR="00644CD5">
        <w:t>.</w:t>
      </w:r>
      <w:r>
        <w:t>38(MAP kinase 13 inhibitor) -0</w:t>
      </w:r>
      <w:r w:rsidR="00644CD5">
        <w:t>.</w:t>
      </w:r>
      <w:r>
        <w:t>258(Sodium channel blocker) + 0</w:t>
      </w:r>
      <w:r w:rsidR="00644CD5">
        <w:t>.</w:t>
      </w:r>
      <w:r>
        <w:t>993(Phospholipase inhibitor) + 0</w:t>
      </w:r>
      <w:r w:rsidR="00644CD5">
        <w:t>.</w:t>
      </w:r>
      <w:r>
        <w:t>309(MAP kinase kinase inhibitor) + 1</w:t>
      </w:r>
      <w:r w:rsidR="00644CD5">
        <w:t>.</w:t>
      </w:r>
      <w:r>
        <w:t>28(Ether-a-go-go potassium channel blocker) + 0</w:t>
      </w:r>
      <w:r w:rsidR="00644CD5">
        <w:t>.</w:t>
      </w:r>
      <w:r>
        <w:t>231(Protein kinase B gamma inhibitor) -0</w:t>
      </w:r>
      <w:r w:rsidR="00644CD5">
        <w:t>.</w:t>
      </w:r>
      <w:r>
        <w:t>412(Glutathione S-transferase su</w:t>
      </w:r>
      <w:r>
        <w:t>b</w:t>
      </w:r>
      <w:r>
        <w:t>strate) + 0</w:t>
      </w:r>
      <w:r w:rsidR="00644CD5">
        <w:t>.</w:t>
      </w:r>
      <w:r>
        <w:t>596(Cytochrome P450 stimulant) + 0</w:t>
      </w:r>
      <w:r w:rsidR="00644CD5">
        <w:t>.</w:t>
      </w:r>
      <w:r>
        <w:t>618(Tyrosine phenol-lyase inhibitor) -0</w:t>
      </w:r>
      <w:r w:rsidR="00644CD5">
        <w:t>.</w:t>
      </w:r>
      <w:r>
        <w:t>143(Urinary retention) -0</w:t>
      </w:r>
      <w:r w:rsidR="00644CD5">
        <w:t>.</w:t>
      </w:r>
      <w:r>
        <w:t>387(CYP3A substrate) -0</w:t>
      </w:r>
      <w:r w:rsidR="00644CD5">
        <w:t>.</w:t>
      </w:r>
      <w:r>
        <w:t>144(Movement disorders treatment) -0</w:t>
      </w:r>
      <w:r w:rsidR="00644CD5">
        <w:t>.</w:t>
      </w:r>
      <w:r>
        <w:t>283(T-cell protein-tyrosine phosphatase inhibitor) + 0</w:t>
      </w:r>
      <w:r w:rsidR="00644CD5">
        <w:t>.</w:t>
      </w:r>
      <w:r>
        <w:t>34(Lipid metabolism regulator) + 0</w:t>
      </w:r>
      <w:r w:rsidR="00644CD5">
        <w:t>.</w:t>
      </w:r>
      <w:r>
        <w:t>377(Caspase 6 inhibitor) + 0</w:t>
      </w:r>
      <w:r w:rsidR="00644CD5">
        <w:t>.</w:t>
      </w:r>
      <w:r>
        <w:t>337(Antiparkinsonian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798(Nicotinic alpha7 receptor agonist) + 0</w:t>
      </w:r>
      <w:r w:rsidR="00644CD5">
        <w:t>.</w:t>
      </w:r>
      <w:r>
        <w:t>262(Gastrointestinal disorders treatment) + 0</w:t>
      </w:r>
      <w:r w:rsidR="00644CD5">
        <w:t>.</w:t>
      </w:r>
      <w:r>
        <w:t>902(Thymidine kinase (Herpes simplex virus 2) inhibitor) + 0</w:t>
      </w:r>
      <w:r w:rsidR="00644CD5">
        <w:t>.</w:t>
      </w:r>
      <w:r>
        <w:t>0123(D-aspartate oxidase inhibitor) -0</w:t>
      </w:r>
      <w:r w:rsidR="00644CD5">
        <w:t>.</w:t>
      </w:r>
      <w:r>
        <w:t>194(Adenosine uptake inhibitor) -0</w:t>
      </w:r>
      <w:r w:rsidR="00644CD5">
        <w:t>.</w:t>
      </w:r>
      <w:r>
        <w:t>516(Glycogen debranching enzyme inhibitor) -0</w:t>
      </w:r>
      <w:r w:rsidR="00644CD5">
        <w:t>.</w:t>
      </w:r>
      <w:r>
        <w:t>284(SLC7A5 expression enhancer) + 0</w:t>
      </w:r>
      <w:r w:rsidR="00644CD5">
        <w:t>.</w:t>
      </w:r>
      <w:r>
        <w:t>478(Cataract) + 0</w:t>
      </w:r>
      <w:r w:rsidR="00644CD5">
        <w:t>.</w:t>
      </w:r>
      <w:r>
        <w:t>444(Inosine monophosphate dehydrogenase 1 inhibitor) + 1</w:t>
      </w:r>
      <w:r w:rsidR="00644CD5">
        <w:t>.</w:t>
      </w:r>
      <w:r>
        <w:t>62(Sialidase 1 inhibitor) -0</w:t>
      </w:r>
      <w:r w:rsidR="00644CD5">
        <w:t>.</w:t>
      </w:r>
      <w:r>
        <w:t>341(Mineralocorticoid a</w:t>
      </w:r>
      <w:r>
        <w:t>n</w:t>
      </w:r>
      <w:r>
        <w:t>tagonist) -0</w:t>
      </w:r>
      <w:r w:rsidR="00644CD5">
        <w:t>.</w:t>
      </w:r>
      <w:r>
        <w:t>331(Estradiol 17 beta dehydrogenase 2 inhibitor) + 0</w:t>
      </w:r>
      <w:r w:rsidR="00644CD5">
        <w:t>.</w:t>
      </w:r>
      <w:r>
        <w:t>231(Nicotinic acid receptor 2 agonist) -0</w:t>
      </w:r>
      <w:r w:rsidR="00644CD5">
        <w:t>.</w:t>
      </w:r>
      <w:r>
        <w:t>793(Histidine decarboxylase inhibitor) -0</w:t>
      </w:r>
      <w:r w:rsidR="00644CD5">
        <w:t>.</w:t>
      </w:r>
      <w:r>
        <w:t>266(EGFR expression inhibitor) -0</w:t>
      </w:r>
      <w:r w:rsidR="00644CD5">
        <w:t>.</w:t>
      </w:r>
      <w:r>
        <w:t>662(5-Alpha-reductase inhibitor) -</w:t>
      </w:r>
      <w:r>
        <w:lastRenderedPageBreak/>
        <w:t>0</w:t>
      </w:r>
      <w:r w:rsidR="00644CD5">
        <w:t>.</w:t>
      </w:r>
      <w:r>
        <w:t>333(Eye irritation</w:t>
      </w:r>
      <w:r w:rsidR="00644CD5">
        <w:t>.</w:t>
      </w:r>
      <w:r>
        <w:t xml:space="preserve"> high) -0</w:t>
      </w:r>
      <w:r w:rsidR="00644CD5">
        <w:t>.</w:t>
      </w:r>
      <w:r>
        <w:t>295(NADPH oxidase 4 inhibitor) -0</w:t>
      </w:r>
      <w:r w:rsidR="00644CD5">
        <w:t>.</w:t>
      </w:r>
      <w:r>
        <w:t>243(Nucleoside transporters inhibitor) + 0</w:t>
      </w:r>
      <w:r w:rsidR="00644CD5">
        <w:t>.</w:t>
      </w:r>
      <w:r>
        <w:t>888(Adenylate kinase inhibitor) + 0</w:t>
      </w:r>
      <w:r w:rsidR="00644CD5">
        <w:t>.</w:t>
      </w:r>
      <w:r>
        <w:t>251(Glucocorticoid antagonist) + 0</w:t>
      </w:r>
      <w:r w:rsidR="00644CD5">
        <w:t>.</w:t>
      </w:r>
      <w:r>
        <w:t>293(Uterine relaxant) + 0</w:t>
      </w:r>
      <w:r w:rsidR="00644CD5">
        <w:t>.</w:t>
      </w:r>
      <w:r>
        <w:t>313(Insecticide) -0</w:t>
      </w:r>
      <w:r w:rsidR="00644CD5">
        <w:t>.</w:t>
      </w:r>
      <w:r>
        <w:t>333(Potassium channel intermediate-conductance Ca-activated 4 blocker) -0</w:t>
      </w:r>
      <w:r w:rsidR="00644CD5">
        <w:t>.</w:t>
      </w:r>
      <w:r>
        <w:t>403(Amino acid-polyamine-organocation (APC) transporter antagonist) -0</w:t>
      </w:r>
      <w:r w:rsidR="00644CD5">
        <w:t>.</w:t>
      </w:r>
      <w:r>
        <w:t>432(Non-steroidal antiinflammatory agent) -0</w:t>
      </w:r>
      <w:r w:rsidR="00644CD5">
        <w:t>.</w:t>
      </w:r>
      <w:r>
        <w:t>246(Neuropeptide FF1 antagonist) -1</w:t>
      </w:r>
      <w:r w:rsidR="00644CD5">
        <w:t>.</w:t>
      </w:r>
      <w:r>
        <w:t>26(Asparagine synthase (glutamine-hydrolysing) inhibitor) + 0</w:t>
      </w:r>
      <w:r w:rsidR="00644CD5">
        <w:t>.</w:t>
      </w:r>
      <w:r>
        <w:t>259(Carbonic anhydrase VB inhibitor) + 0</w:t>
      </w:r>
      <w:r w:rsidR="00644CD5">
        <w:t>.</w:t>
      </w:r>
      <w:r>
        <w:t>312(Estrogen-related receptor beta antagonist) -0</w:t>
      </w:r>
      <w:r w:rsidR="00644CD5">
        <w:t>.</w:t>
      </w:r>
      <w:r>
        <w:t>179(Carcinogenic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0398(Protein kinase C eta inhibitor) -0</w:t>
      </w:r>
      <w:r w:rsidR="00644CD5">
        <w:t>.</w:t>
      </w:r>
      <w:r>
        <w:t>236(Glycogen phosphorylase</w:t>
      </w:r>
      <w:r w:rsidR="00644CD5">
        <w:t>.</w:t>
      </w:r>
      <w:r>
        <w:t xml:space="preserve"> liver form inhibitor) + 0</w:t>
      </w:r>
      <w:r w:rsidR="00644CD5">
        <w:t>.</w:t>
      </w:r>
      <w:r>
        <w:t>239(Troponin C inhibitor) + 0</w:t>
      </w:r>
      <w:r w:rsidR="00644CD5">
        <w:t>.</w:t>
      </w:r>
      <w:r>
        <w:t>126(Lipoxygenase inhibitor) + 0</w:t>
      </w:r>
      <w:r w:rsidR="00644CD5">
        <w:t>.</w:t>
      </w:r>
      <w:r>
        <w:t>0626(NumDonor) -0</w:t>
      </w:r>
      <w:r w:rsidR="00644CD5">
        <w:t>.</w:t>
      </w:r>
      <w:r>
        <w:t>489(Tryptase inhibitor) + 0</w:t>
      </w:r>
      <w:r w:rsidR="00644CD5">
        <w:t>.</w:t>
      </w:r>
      <w:r>
        <w:t>4(CYP1A substrate) + 0</w:t>
      </w:r>
      <w:r w:rsidR="00644CD5">
        <w:t>.</w:t>
      </w:r>
      <w:r>
        <w:t>687(15-Lipoxygenase inhib</w:t>
      </w:r>
      <w:r>
        <w:t>i</w:t>
      </w:r>
      <w:r>
        <w:t>tor) + 0</w:t>
      </w:r>
      <w:r w:rsidR="00644CD5">
        <w:t>.</w:t>
      </w:r>
      <w:r>
        <w:t>661(SLC7A11 expression enhancer) + 0</w:t>
      </w:r>
      <w:r w:rsidR="00644CD5">
        <w:t>.</w:t>
      </w:r>
      <w:r>
        <w:t>2(Opioid kappa 1 receptor antagonist) -0</w:t>
      </w:r>
      <w:r w:rsidR="00644CD5">
        <w:t>.</w:t>
      </w:r>
      <w:r>
        <w:t>924(Peptidyl-prolyl cis-trans isomerase FKBP1A inhibitor) + 0</w:t>
      </w:r>
      <w:r w:rsidR="00644CD5">
        <w:t>.</w:t>
      </w:r>
      <w:r>
        <w:t>596(Histone deacetylase inhibitor) -0</w:t>
      </w:r>
      <w:r w:rsidR="00644CD5">
        <w:t>.</w:t>
      </w:r>
      <w:r>
        <w:t>823(HSD17B1 expression enhancer) + 0</w:t>
      </w:r>
      <w:r w:rsidR="00644CD5">
        <w:t>.</w:t>
      </w:r>
      <w:r>
        <w:t>321(Protein kinase C iota inhibitor) + 0</w:t>
      </w:r>
      <w:r w:rsidR="00644CD5">
        <w:t>.</w:t>
      </w:r>
      <w:r>
        <w:t>722(Theanine hydrolase inhibitor) -0</w:t>
      </w:r>
      <w:r w:rsidR="00644CD5">
        <w:t>.</w:t>
      </w:r>
      <w:r>
        <w:t>185(Potassium channel (Ca-activated) blocker) + 0</w:t>
      </w:r>
      <w:r w:rsidR="00644CD5">
        <w:t>.</w:t>
      </w:r>
      <w:r>
        <w:t>239(Pantetheine-phosphate adenylyltransferase inhibitor) -0</w:t>
      </w:r>
      <w:r w:rsidR="00644CD5">
        <w:t>.</w:t>
      </w:r>
      <w:r>
        <w:t>261(Carbonic anhydrase II stimulant) -0</w:t>
      </w:r>
      <w:r w:rsidR="00644CD5">
        <w:t>.</w:t>
      </w:r>
      <w:r>
        <w:t>291(Antinaupathic) -0</w:t>
      </w:r>
      <w:r w:rsidR="00644CD5">
        <w:t>.</w:t>
      </w:r>
      <w:r>
        <w:t>205(Myocardial ischemia treatment) + 0</w:t>
      </w:r>
      <w:r w:rsidR="00644CD5">
        <w:t>.</w:t>
      </w:r>
      <w:r>
        <w:t>337(Dependence treatment) -0</w:t>
      </w:r>
      <w:r w:rsidR="00644CD5">
        <w:t>.</w:t>
      </w:r>
      <w:r>
        <w:t>293(Gelatinase i</w:t>
      </w:r>
      <w:r>
        <w:t>n</w:t>
      </w:r>
      <w:r>
        <w:t>hibitor) -0</w:t>
      </w:r>
      <w:r w:rsidR="00644CD5">
        <w:t>.</w:t>
      </w:r>
      <w:r>
        <w:t>209(MAP3K7 inhibitor) + 0</w:t>
      </w:r>
      <w:r w:rsidR="00644CD5">
        <w:t>.</w:t>
      </w:r>
      <w:r>
        <w:t>191(Adenine nucleotide translocase inhibitor) + 0</w:t>
      </w:r>
      <w:r w:rsidR="00644CD5">
        <w:t>.</w:t>
      </w:r>
      <w:r>
        <w:t>419(MMP9 expression i</w:t>
      </w:r>
      <w:r>
        <w:t>n</w:t>
      </w:r>
      <w:r>
        <w:t>hibitor) + 0</w:t>
      </w:r>
      <w:r w:rsidR="00644CD5">
        <w:t>.</w:t>
      </w:r>
      <w:r>
        <w:t>359(Carcinogenic</w:t>
      </w:r>
      <w:r w:rsidR="00644CD5">
        <w:t>.</w:t>
      </w:r>
      <w:r>
        <w:t xml:space="preserve"> breast) + 0</w:t>
      </w:r>
      <w:r w:rsidR="00644CD5">
        <w:t>.</w:t>
      </w:r>
      <w:r>
        <w:t>209(Mineralocorticoid) -0</w:t>
      </w:r>
      <w:r w:rsidR="00644CD5">
        <w:t>.</w:t>
      </w:r>
      <w:r>
        <w:t>163(Antiviral (Hepatitis)) -0</w:t>
      </w:r>
      <w:r w:rsidR="00644CD5">
        <w:t>.</w:t>
      </w:r>
      <w:r>
        <w:t>247(Hypotonia) + 0</w:t>
      </w:r>
      <w:r w:rsidR="00644CD5">
        <w:t>.</w:t>
      </w:r>
      <w:r>
        <w:t>206(Factor XII inhibitor) -0</w:t>
      </w:r>
      <w:r w:rsidR="00644CD5">
        <w:t>.</w:t>
      </w:r>
      <w:r>
        <w:t>705(Melatonin 5 antagonist) + 0</w:t>
      </w:r>
      <w:r w:rsidR="00644CD5">
        <w:t>.</w:t>
      </w:r>
      <w:r>
        <w:t>0965(Antineoplastic (non-Hodgkin's lymphoma)) + 0</w:t>
      </w:r>
      <w:r w:rsidR="00644CD5">
        <w:t>.</w:t>
      </w:r>
      <w:r>
        <w:t>267(Fibroblast activation protein alpha inhibitor) -0</w:t>
      </w:r>
      <w:r w:rsidR="00644CD5">
        <w:t>.</w:t>
      </w:r>
      <w:r>
        <w:t>128(Ribosomal protein S6 kinase alpha 2 inhibitor) -0</w:t>
      </w:r>
      <w:r w:rsidR="00644CD5">
        <w:t>.</w:t>
      </w:r>
      <w:r>
        <w:t>515(AREG expression enhancer) + 0</w:t>
      </w:r>
      <w:r w:rsidR="00644CD5">
        <w:t>.</w:t>
      </w:r>
      <w:r>
        <w:t>643(Cell wall synthesis inhibitor) -0</w:t>
      </w:r>
      <w:r w:rsidR="00644CD5">
        <w:t>.</w:t>
      </w:r>
      <w:r>
        <w:t>312(Deoxyribonuclease I inhibitor) -0</w:t>
      </w:r>
      <w:r w:rsidR="00644CD5">
        <w:t>.</w:t>
      </w:r>
      <w:r>
        <w:t>299(Glycosylceramidase inhibitor) + 0</w:t>
      </w:r>
      <w:r w:rsidR="00644CD5">
        <w:t>.</w:t>
      </w:r>
      <w:r>
        <w:t>941(Pyruvate dehydrogenase stimulant) + 0</w:t>
      </w:r>
      <w:r w:rsidR="00644CD5">
        <w:t>.</w:t>
      </w:r>
      <w:r>
        <w:t>142(Baculoviral IAP repeat-containing protein 2 inhibitor) -0</w:t>
      </w:r>
      <w:r w:rsidR="00644CD5">
        <w:t>.</w:t>
      </w:r>
      <w:r>
        <w:t>0303(NumNegative) + 0</w:t>
      </w:r>
      <w:r w:rsidR="00644CD5">
        <w:t>.</w:t>
      </w:r>
      <w:r>
        <w:t>356(Protein kinase stimulant) + 0</w:t>
      </w:r>
      <w:r w:rsidR="00644CD5">
        <w:t>.</w:t>
      </w:r>
      <w:r>
        <w:t>655(HCV NS3/NS4A protease inhibitor) -0</w:t>
      </w:r>
      <w:r w:rsidR="00644CD5">
        <w:t>.</w:t>
      </w:r>
      <w:r>
        <w:t>331(Transforming growth factor antagonist) -0</w:t>
      </w:r>
      <w:r w:rsidR="00644CD5">
        <w:t>.</w:t>
      </w:r>
      <w:r>
        <w:t>211(Peptidyl-prolyl cis-trans isomerase FKBP4 inhibitor) -0</w:t>
      </w:r>
      <w:r w:rsidR="00644CD5">
        <w:t>.</w:t>
      </w:r>
      <w:r>
        <w:t>176(Antioxidant) + 0</w:t>
      </w:r>
      <w:r w:rsidR="00644CD5">
        <w:t>.</w:t>
      </w:r>
      <w:r>
        <w:t>237(MHC Class II antagonist) -0</w:t>
      </w:r>
      <w:r w:rsidR="00644CD5">
        <w:t>.</w:t>
      </w:r>
      <w:r>
        <w:t>192(Fatty acid elongase inhibitor) + 0</w:t>
      </w:r>
      <w:r w:rsidR="00644CD5">
        <w:t>.</w:t>
      </w:r>
      <w:r>
        <w:t>477(NAD(P)+ transhydrogenase (B-specific) inhibitor) -0</w:t>
      </w:r>
      <w:r w:rsidR="00644CD5">
        <w:t>.</w:t>
      </w:r>
      <w:r>
        <w:t>338(Heat shock protein antagonist) -0</w:t>
      </w:r>
      <w:r w:rsidR="00644CD5">
        <w:t>.</w:t>
      </w:r>
      <w:r>
        <w:t>426(Cholesterol esterase inhibitor) -0</w:t>
      </w:r>
      <w:r w:rsidR="00644CD5">
        <w:t>.</w:t>
      </w:r>
      <w:r>
        <w:t>369(SCD expression enhancer) + 0</w:t>
      </w:r>
      <w:r w:rsidR="00644CD5">
        <w:t>.</w:t>
      </w:r>
      <w:r>
        <w:t>498(Nicotinic receptor beta3 subunit antagonist) -0</w:t>
      </w:r>
      <w:r w:rsidR="00644CD5">
        <w:t>.</w:t>
      </w:r>
      <w:r>
        <w:t>524(Dihydroorotate oxidase inhibitor) + 0</w:t>
      </w:r>
      <w:r w:rsidR="00644CD5">
        <w:t>.</w:t>
      </w:r>
      <w:r>
        <w:t>251(Skeletal muscle relaxant) + 0</w:t>
      </w:r>
      <w:r w:rsidR="00644CD5">
        <w:t>.</w:t>
      </w:r>
      <w:r>
        <w:t>194(Interleukin 4 antagonist) + 0</w:t>
      </w:r>
      <w:r w:rsidR="00644CD5">
        <w:t>.</w:t>
      </w:r>
      <w:r>
        <w:t>364(IL8 expression enhancer) + 0</w:t>
      </w:r>
      <w:r w:rsidR="00644CD5">
        <w:t>.</w:t>
      </w:r>
      <w:r>
        <w:t>714(Peptide deformylase inhibitor) -0</w:t>
      </w:r>
      <w:r w:rsidR="00644CD5">
        <w:t>.</w:t>
      </w:r>
      <w:r>
        <w:t>553(Prostaglandin E2 antagonist) -0</w:t>
      </w:r>
      <w:r w:rsidR="00644CD5">
        <w:t>.</w:t>
      </w:r>
      <w:r>
        <w:t>0936(Antineoplastic enhancer) -0</w:t>
      </w:r>
      <w:r w:rsidR="00644CD5">
        <w:t>.</w:t>
      </w:r>
      <w:r>
        <w:t>32(CC chemokine 8 receptor antagonist) -0</w:t>
      </w:r>
      <w:r w:rsidR="00644CD5">
        <w:t>.</w:t>
      </w:r>
      <w:r>
        <w:t>152(T cell receptor gamma-delta a</w:t>
      </w:r>
      <w:r>
        <w:t>n</w:t>
      </w:r>
      <w:r>
        <w:t>tagonist) + 0</w:t>
      </w:r>
      <w:r w:rsidR="00644CD5">
        <w:t>.</w:t>
      </w:r>
      <w:r>
        <w:t>212(Mood disorders treatment) + 0</w:t>
      </w:r>
      <w:r w:rsidR="00644CD5">
        <w:t>.</w:t>
      </w:r>
      <w:r>
        <w:t>288(NUPR1 expression enhancer) + 0</w:t>
      </w:r>
      <w:r w:rsidR="00644CD5">
        <w:t>.</w:t>
      </w:r>
      <w:r>
        <w:t>134(Diplopia) + 0</w:t>
      </w:r>
      <w:r w:rsidR="00644CD5">
        <w:t>.</w:t>
      </w:r>
      <w:r>
        <w:t>462(Antipruritic</w:t>
      </w:r>
      <w:r w:rsidR="00644CD5">
        <w:t>.</w:t>
      </w:r>
      <w:r>
        <w:t xml:space="preserve"> non-allergic) + 0</w:t>
      </w:r>
      <w:r w:rsidR="00644CD5">
        <w:t>.</w:t>
      </w:r>
      <w:r>
        <w:t>343(Adenosine A1 receptor agonist enhancer) -0</w:t>
      </w:r>
      <w:r w:rsidR="00644CD5">
        <w:t>.</w:t>
      </w:r>
      <w:r>
        <w:t>165(Protein kinase C beta II inhibitor) + 0</w:t>
      </w:r>
      <w:r w:rsidR="00644CD5">
        <w:t>.</w:t>
      </w:r>
      <w:r>
        <w:t>235(Ca2+/calmodulin-dependent protein kinase inhibitor) + 0</w:t>
      </w:r>
      <w:r w:rsidR="00644CD5">
        <w:t>.</w:t>
      </w:r>
      <w:r>
        <w:t>301(Alcohol dehydrogenase (acceptor) inhibitor) -0</w:t>
      </w:r>
      <w:r w:rsidR="00644CD5">
        <w:t>.</w:t>
      </w:r>
      <w:r>
        <w:t>221(Prolactin release inhibitor) -0</w:t>
      </w:r>
      <w:r w:rsidR="00644CD5">
        <w:t>.</w:t>
      </w:r>
      <w:r>
        <w:t>384(5 Hydroxytryptamine 2C agonist) + 0</w:t>
      </w:r>
      <w:r w:rsidR="00644CD5">
        <w:t>.</w:t>
      </w:r>
      <w:r>
        <w:t>557(Pyruvate kinase inhib</w:t>
      </w:r>
      <w:r>
        <w:t>i</w:t>
      </w:r>
      <w:r>
        <w:t>tor) -0</w:t>
      </w:r>
      <w:r w:rsidR="00644CD5">
        <w:t>.</w:t>
      </w:r>
      <w:r>
        <w:t>503(Dihydropteroate synthase inhibitor) + 0</w:t>
      </w:r>
      <w:r w:rsidR="00644CD5">
        <w:t>.</w:t>
      </w:r>
      <w:r>
        <w:t>0907(Rheumatoid arthritis treatment) + 0</w:t>
      </w:r>
      <w:r w:rsidR="00644CD5">
        <w:t>.</w:t>
      </w:r>
      <w:r>
        <w:t>377(Hydroxymethylbilane synthase inhibitor) + 0</w:t>
      </w:r>
      <w:r w:rsidR="00644CD5">
        <w:t>.</w:t>
      </w:r>
      <w:r>
        <w:t>283(Raynaud's phenomenon) + 0</w:t>
      </w:r>
      <w:r w:rsidR="00644CD5">
        <w:t>.</w:t>
      </w:r>
      <w:r>
        <w:t>362(Endothelial nitric-oxide synthase inhibitor) -0</w:t>
      </w:r>
      <w:r w:rsidR="00644CD5">
        <w:t>.</w:t>
      </w:r>
      <w:r>
        <w:t>228(Immunomodulator) + 0</w:t>
      </w:r>
      <w:r w:rsidR="00644CD5">
        <w:t>.</w:t>
      </w:r>
      <w:r>
        <w:t>248(Opioid mu 1 receptor antagonist) -0</w:t>
      </w:r>
      <w:r w:rsidR="00644CD5">
        <w:t>.</w:t>
      </w:r>
      <w:r>
        <w:t>491(Sorbitol dehydr</w:t>
      </w:r>
      <w:r>
        <w:t>o</w:t>
      </w:r>
      <w:r>
        <w:t>genase inhibitor) + 0</w:t>
      </w:r>
      <w:r w:rsidR="00644CD5">
        <w:t>.</w:t>
      </w:r>
      <w:r>
        <w:t>0341(NumHal) -0</w:t>
      </w:r>
      <w:r w:rsidR="00644CD5">
        <w:t>.</w:t>
      </w:r>
      <w:r>
        <w:t>167(Epithelial sodium channel blocker) -0</w:t>
      </w:r>
      <w:r w:rsidR="00644CD5">
        <w:t>.</w:t>
      </w:r>
      <w:r>
        <w:t>647(Saccharopine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265(Thrombin receptor antagonist) -0</w:t>
      </w:r>
      <w:r w:rsidR="00644CD5">
        <w:t>.</w:t>
      </w:r>
      <w:r>
        <w:t>331(SKP2 expression inhibitor) + 0</w:t>
      </w:r>
      <w:r w:rsidR="00644CD5">
        <w:t>.</w:t>
      </w:r>
      <w:r>
        <w:t>354(GABA C receptor rho-2 antagonist) + 0</w:t>
      </w:r>
      <w:r w:rsidR="00644CD5">
        <w:t>.</w:t>
      </w:r>
      <w:r>
        <w:t>153(Phospho-N-acetylmuramoyl-pentapeptide-transferase inhibitor) + 0</w:t>
      </w:r>
      <w:r w:rsidR="00644CD5">
        <w:t>.</w:t>
      </w:r>
      <w:r>
        <w:t>439(Membrane dipeptidase inhibitor) + 0</w:t>
      </w:r>
      <w:r w:rsidR="00644CD5">
        <w:t>.</w:t>
      </w:r>
      <w:r>
        <w:t>177(Protein kinase B inhibitor) -0</w:t>
      </w:r>
      <w:r w:rsidR="00644CD5">
        <w:t>.</w:t>
      </w:r>
      <w:r>
        <w:t>29(Melatonin 2 agonist) -0</w:t>
      </w:r>
      <w:r w:rsidR="00644CD5">
        <w:t>.</w:t>
      </w:r>
      <w:r>
        <w:t>587(Long-chain-fatty-acid-CoA ligase inhibitor) -0</w:t>
      </w:r>
      <w:r w:rsidR="00644CD5">
        <w:t>.</w:t>
      </w:r>
      <w:r>
        <w:t>152(Sirtuin 1 inhibitor) + 0</w:t>
      </w:r>
      <w:r w:rsidR="00644CD5">
        <w:t>.</w:t>
      </w:r>
      <w:r>
        <w:t>255(Anticarcinogenic) + 0</w:t>
      </w:r>
      <w:r w:rsidR="00644CD5">
        <w:t>.</w:t>
      </w:r>
      <w:r>
        <w:t>24(CCL5 expression enhancer) -0</w:t>
      </w:r>
      <w:r w:rsidR="00644CD5">
        <w:t>.</w:t>
      </w:r>
      <w:r>
        <w:t>665(Purine nucleosidase inhibitor) -0</w:t>
      </w:r>
      <w:r w:rsidR="00644CD5">
        <w:t>.</w:t>
      </w:r>
      <w:r>
        <w:t>261(Carcinogenic</w:t>
      </w:r>
      <w:r w:rsidR="00644CD5">
        <w:t>.</w:t>
      </w:r>
      <w:r>
        <w:t xml:space="preserve"> mouse) + 0</w:t>
      </w:r>
      <w:r w:rsidR="00644CD5">
        <w:t>.</w:t>
      </w:r>
      <w:r>
        <w:t>38(Phosphatidylinositol 4-kinase inhibitor) + 0</w:t>
      </w:r>
      <w:r w:rsidR="00644CD5">
        <w:t>.</w:t>
      </w:r>
      <w:r>
        <w:t>247(Calcium antagonist) -0</w:t>
      </w:r>
      <w:r w:rsidR="00644CD5">
        <w:t>.</w:t>
      </w:r>
      <w:r>
        <w:t>191(Gastrointestinal motility stimulant) + 0</w:t>
      </w:r>
      <w:r w:rsidR="00644CD5">
        <w:t>.</w:t>
      </w:r>
      <w:r>
        <w:t>143(Hyperglycemic) + 0</w:t>
      </w:r>
      <w:r w:rsidR="00644CD5">
        <w:t>.</w:t>
      </w:r>
      <w:r>
        <w:t>429(Carbonic anhydrase V inhibitor) -0</w:t>
      </w:r>
      <w:r w:rsidR="00644CD5">
        <w:t>.</w:t>
      </w:r>
      <w:r>
        <w:t>196(Opioid mu receptor antagonist) + 0</w:t>
      </w:r>
      <w:r w:rsidR="00644CD5">
        <w:t>.</w:t>
      </w:r>
      <w:r>
        <w:t>288(Beta-glucosidase inhibitor) -0</w:t>
      </w:r>
      <w:r w:rsidR="00644CD5">
        <w:t>.</w:t>
      </w:r>
      <w:r>
        <w:t>235(CC chemokine receptor agonist) + 0</w:t>
      </w:r>
      <w:r w:rsidR="00644CD5">
        <w:t>.</w:t>
      </w:r>
      <w:r>
        <w:t>137(Antibiotic Aminoglycoside-like) + 0</w:t>
      </w:r>
      <w:r w:rsidR="00644CD5">
        <w:t>.</w:t>
      </w:r>
      <w:r>
        <w:t>135(TFDP1 expression inhibitor) -0</w:t>
      </w:r>
      <w:r w:rsidR="00644CD5">
        <w:t>.</w:t>
      </w:r>
      <w:r>
        <w:t>303(TOP2A expression inhibitor) -0</w:t>
      </w:r>
      <w:r w:rsidR="00644CD5">
        <w:t>.</w:t>
      </w:r>
      <w:r>
        <w:t>193(Cerebral hemorrhage) -0</w:t>
      </w:r>
      <w:r w:rsidR="00644CD5">
        <w:t>.</w:t>
      </w:r>
      <w:r>
        <w:t>481(Beta-N-acetylhexosaminidase inhibitor) + 0</w:t>
      </w:r>
      <w:r w:rsidR="00644CD5">
        <w:t>.</w:t>
      </w:r>
      <w:r>
        <w:t>156(Cathepsin L2 inhibitor) -0</w:t>
      </w:r>
      <w:r w:rsidR="00644CD5">
        <w:t>.</w:t>
      </w:r>
      <w:r>
        <w:t>522(Histone deacetylase 11 inhibitor) + 0</w:t>
      </w:r>
      <w:r w:rsidR="00644CD5">
        <w:t>.</w:t>
      </w:r>
      <w:r>
        <w:t>288(Hepatoprotectant) + 0</w:t>
      </w:r>
      <w:r w:rsidR="00644CD5">
        <w:t>.</w:t>
      </w:r>
      <w:r>
        <w:t>309(Morphine 6-dehydrogenase inhibitor) + 0</w:t>
      </w:r>
      <w:r w:rsidR="00644CD5">
        <w:t>.</w:t>
      </w:r>
      <w:r>
        <w:t>386(Dihydrofolate reductase (Mycobacterium avium) inhibitor) + 0</w:t>
      </w:r>
      <w:r w:rsidR="00644CD5">
        <w:t>.</w:t>
      </w:r>
      <w:r>
        <w:t>15(Carcinogenic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069(HIV-1 reverse transcriptase inhibitor) + 0</w:t>
      </w:r>
      <w:r w:rsidR="00644CD5">
        <w:t>.</w:t>
      </w:r>
      <w:r>
        <w:t>392(Saccharopine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703(Cellulose synthase (UDP-forming) inhibitor) -0</w:t>
      </w:r>
      <w:r w:rsidR="00644CD5">
        <w:t>.</w:t>
      </w:r>
      <w:r>
        <w:t>284(Choline kinase inhibitor) -0</w:t>
      </w:r>
      <w:r w:rsidR="00644CD5">
        <w:t>.</w:t>
      </w:r>
      <w:r>
        <w:t>0652(Prostate cancer treatment) + 0</w:t>
      </w:r>
      <w:r w:rsidR="00644CD5">
        <w:t>.</w:t>
      </w:r>
      <w:r>
        <w:t>304(CYP4B substrate) + 0</w:t>
      </w:r>
      <w:r w:rsidR="00644CD5">
        <w:t>.</w:t>
      </w:r>
      <w:r>
        <w:t>366(Proline transporter inhibitor) + 0</w:t>
      </w:r>
      <w:r w:rsidR="00644CD5">
        <w:t>.</w:t>
      </w:r>
      <w:r>
        <w:t>311(Phosphorylase a inhibitor) + 0</w:t>
      </w:r>
      <w:r w:rsidR="00644CD5">
        <w:t>.</w:t>
      </w:r>
      <w:r>
        <w:t>189(Adrenaline uptake inhibitor) + 0</w:t>
      </w:r>
      <w:r w:rsidR="00644CD5">
        <w:t>.</w:t>
      </w:r>
      <w:r>
        <w:t>358(Somatostatin 4 antagonist) -0</w:t>
      </w:r>
      <w:r w:rsidR="00644CD5">
        <w:t>.</w:t>
      </w:r>
      <w:r>
        <w:t>243(Sulfotransferase substrate) + 0</w:t>
      </w:r>
      <w:r w:rsidR="00644CD5">
        <w:t>.</w:t>
      </w:r>
      <w:r>
        <w:t>224(Probable DNA dC-&gt;dU-editing enzyme APOBEC-3A inhibitor) + 0</w:t>
      </w:r>
      <w:r w:rsidR="00644CD5">
        <w:t>.</w:t>
      </w:r>
      <w:r>
        <w:t>509([protein-PII] uridylyltransferase inhibitor) -0</w:t>
      </w:r>
      <w:r w:rsidR="00644CD5">
        <w:t>.</w:t>
      </w:r>
      <w:r>
        <w:t>465(Amylo-alpha-1</w:t>
      </w:r>
      <w:r w:rsidR="00644CD5">
        <w:t>.</w:t>
      </w:r>
      <w:r>
        <w:t>6-glucosidase inhibitor) -0</w:t>
      </w:r>
      <w:r w:rsidR="00644CD5">
        <w:t>.</w:t>
      </w:r>
      <w:r>
        <w:t>393(3-Oxoacyl-[acyl-carrier-protein] synthase inhibitor) -0</w:t>
      </w:r>
      <w:r w:rsidR="00644CD5">
        <w:t>.</w:t>
      </w:r>
      <w:r>
        <w:t>566(Carbonic anhydrase VI inhibitor) + 0</w:t>
      </w:r>
      <w:r w:rsidR="00644CD5">
        <w:t>.</w:t>
      </w:r>
      <w:r>
        <w:t>0767(Phosphodiesterase 6D inhibitor) -0</w:t>
      </w:r>
      <w:r w:rsidR="00644CD5">
        <w:t>.</w:t>
      </w:r>
      <w:r>
        <w:t>255(MDM2 inhibitor) -0</w:t>
      </w:r>
      <w:r w:rsidR="00644CD5">
        <w:t>.</w:t>
      </w:r>
      <w:r>
        <w:t>107(Selectin antagonist) -0</w:t>
      </w:r>
      <w:r w:rsidR="00644CD5">
        <w:t>.</w:t>
      </w:r>
      <w:r>
        <w:t>366(Oxytocin agonist) -0</w:t>
      </w:r>
      <w:r w:rsidR="00644CD5">
        <w:t>.</w:t>
      </w:r>
      <w:r>
        <w:t xml:space="preserve">155(Protein kinase C beta I </w:t>
      </w:r>
      <w:r>
        <w:lastRenderedPageBreak/>
        <w:t>inhibitor) + 0</w:t>
      </w:r>
      <w:r w:rsidR="00644CD5">
        <w:t>.</w:t>
      </w:r>
      <w:r>
        <w:t>122(VLA-4 antagonist) -0</w:t>
      </w:r>
      <w:r w:rsidR="00644CD5">
        <w:t>.</w:t>
      </w:r>
      <w:r>
        <w:t>121(Xerostomia) + 0</w:t>
      </w:r>
      <w:r w:rsidR="00644CD5">
        <w:t>.</w:t>
      </w:r>
      <w:r>
        <w:t>147(Allergic reaction) -0</w:t>
      </w:r>
      <w:r w:rsidR="00644CD5">
        <w:t>.</w:t>
      </w:r>
      <w:r>
        <w:t>149(Carcinogenic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139(Gastroesophageal reflux disease treatment) -0</w:t>
      </w:r>
      <w:r w:rsidR="00644CD5">
        <w:t>.</w:t>
      </w:r>
      <w:r>
        <w:t>19(Pyroglutamyl-peptidase I inhibitor) + 0</w:t>
      </w:r>
      <w:r w:rsidR="00644CD5">
        <w:t>.</w:t>
      </w:r>
      <w:r>
        <w:t>167(CDK1 expression enhancer) -0</w:t>
      </w:r>
      <w:r w:rsidR="00644CD5">
        <w:t>.</w:t>
      </w:r>
      <w:r>
        <w:t>388(Chemokine receptor agonist) + 0</w:t>
      </w:r>
      <w:r w:rsidR="00644CD5">
        <w:t>.</w:t>
      </w:r>
      <w:r>
        <w:t>136(Carboxylesterase inhibitor) -0</w:t>
      </w:r>
      <w:r w:rsidR="00644CD5">
        <w:t>.</w:t>
      </w:r>
      <w:r>
        <w:t>0839(Angiotensin AT1 receptor antagonist) -0</w:t>
      </w:r>
      <w:r w:rsidR="00644CD5">
        <w:t>.</w:t>
      </w:r>
      <w:r>
        <w:t>182(MO15-related protein kinase Pfmrk inhibitor) -0</w:t>
      </w:r>
      <w:r w:rsidR="00644CD5">
        <w:t>.</w:t>
      </w:r>
      <w:r>
        <w:t>152(Cytotoxic) + 0</w:t>
      </w:r>
      <w:r w:rsidR="00644CD5">
        <w:t>.</w:t>
      </w:r>
      <w:r>
        <w:t>113(Phosphodiesterase 6H inhibitor) + 0</w:t>
      </w:r>
      <w:r w:rsidR="00644CD5">
        <w:t>.</w:t>
      </w:r>
      <w:r>
        <w:t>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hematopoietic system) -0</w:t>
      </w:r>
      <w:r w:rsidR="00644CD5">
        <w:t>.</w:t>
      </w:r>
      <w:r>
        <w:t>212(Beta adr</w:t>
      </w:r>
      <w:r>
        <w:t>e</w:t>
      </w:r>
      <w:r>
        <w:t>noreceptor agonist) + 0</w:t>
      </w:r>
      <w:r w:rsidR="00644CD5">
        <w:t>.</w:t>
      </w:r>
      <w:r>
        <w:t>226(Beta lactamase TEM-1 inhibitor) + 0</w:t>
      </w:r>
      <w:r w:rsidR="00644CD5">
        <w:t>.</w:t>
      </w:r>
      <w:r>
        <w:t>102(Melanocortin 4 antagonist) -0</w:t>
      </w:r>
      <w:r w:rsidR="00644CD5">
        <w:t>.</w:t>
      </w:r>
      <w:r>
        <w:t>133(Amyotrophic lateral sclerosis treatment) + 0</w:t>
      </w:r>
      <w:r w:rsidR="00644CD5">
        <w:t>.</w:t>
      </w:r>
      <w:r>
        <w:t>18(Narcolepsy treatment) + 0</w:t>
      </w:r>
      <w:r w:rsidR="00644CD5">
        <w:t>.</w:t>
      </w:r>
      <w:r>
        <w:t>0239(NumPositive) -0</w:t>
      </w:r>
      <w:r w:rsidR="00644CD5">
        <w:t>.</w:t>
      </w:r>
      <w:r>
        <w:t>0546(ATPase (Mitochondrial F1F0) inhibitor) + 0</w:t>
      </w:r>
      <w:r w:rsidR="00644CD5">
        <w:t>.</w:t>
      </w:r>
      <w:r>
        <w:t>113(Galactose oxidase inhibitor) + 0</w:t>
      </w:r>
      <w:r w:rsidR="00644CD5">
        <w:t>.</w:t>
      </w:r>
      <w:r>
        <w:t>118(IL1B expression enhancer) -0</w:t>
      </w:r>
      <w:r w:rsidR="00644CD5">
        <w:t>.</w:t>
      </w:r>
      <w:r>
        <w:t>276(Protein C (activated) inhibitor) -0</w:t>
      </w:r>
      <w:r w:rsidR="00644CD5">
        <w:t>.</w:t>
      </w:r>
      <w:r>
        <w:t>0842(Premenstrual syndrome treatment) + 0</w:t>
      </w:r>
      <w:r w:rsidR="00644CD5">
        <w:t>.</w:t>
      </w:r>
      <w:r>
        <w:t>142(MAO B substrate) -0</w:t>
      </w:r>
      <w:r w:rsidR="00644CD5">
        <w:t>.</w:t>
      </w:r>
      <w:r>
        <w:t>135(MMP9 expression enhancer) + 0</w:t>
      </w:r>
      <w:r w:rsidR="00644CD5">
        <w:t>.</w:t>
      </w:r>
      <w:r>
        <w:t>0719(Cyclophilin A inhibitor) -0</w:t>
      </w:r>
      <w:r w:rsidR="00644CD5">
        <w:t>.</w:t>
      </w:r>
      <w:r>
        <w:t>0431(Antineoplastic (osteosarcoma)) + 0</w:t>
      </w:r>
      <w:r w:rsidR="00644CD5">
        <w:t>.</w:t>
      </w:r>
      <w:r>
        <w:t>507(GTP cyclohydrolase I inhibitor) + 0</w:t>
      </w:r>
      <w:r w:rsidR="00644CD5">
        <w:t>.</w:t>
      </w:r>
      <w:r>
        <w:t>0566(Lipase inhibitor) + 0</w:t>
      </w:r>
      <w:r w:rsidR="00644CD5">
        <w:t>.</w:t>
      </w:r>
      <w:r>
        <w:t>0878(Lichenoid eruption) + 0</w:t>
      </w:r>
      <w:r w:rsidR="00644CD5">
        <w:t>.</w:t>
      </w:r>
      <w:r>
        <w:t>0905(Vision disturbance) + 0</w:t>
      </w:r>
      <w:r w:rsidR="00644CD5">
        <w:t>.</w:t>
      </w:r>
      <w:r>
        <w:t>0475(Guanylate cyclase stimulant) + 0</w:t>
      </w:r>
      <w:r w:rsidR="00644CD5">
        <w:t>.</w:t>
      </w:r>
      <w:r>
        <w:t>136(Dihydroxy-acid dehydratase inhibitor) + 0</w:t>
      </w:r>
      <w:r w:rsidR="00644CD5">
        <w:t>.</w:t>
      </w:r>
      <w:r>
        <w:t>0844(5 Hydroxytryptamine 1F antagonist) -0</w:t>
      </w:r>
      <w:r w:rsidR="00644CD5">
        <w:t>.</w:t>
      </w:r>
      <w:r>
        <w:t>0999(Ribosomal protein S6 kinase alpha 4 inhibitor) -0</w:t>
      </w:r>
      <w:r w:rsidR="00644CD5">
        <w:t>.</w:t>
      </w:r>
      <w:r>
        <w:t>169(Acetylcholine M5 receptor antagonist) + 0</w:t>
      </w:r>
      <w:r w:rsidR="00644CD5">
        <w:t>.</w:t>
      </w:r>
      <w:r>
        <w:t>229(Cathepsin E inhibitor) + 0</w:t>
      </w:r>
      <w:r w:rsidR="00644CD5">
        <w:t>.</w:t>
      </w:r>
      <w:r>
        <w:t>0515(Dihydrofolate reductase (Toxoplasma gondii) inhibitor) -0</w:t>
      </w:r>
      <w:r w:rsidR="00644CD5">
        <w:t>.</w:t>
      </w:r>
      <w:r>
        <w:t>0671(5 Hydrox</w:t>
      </w:r>
      <w:r>
        <w:t>y</w:t>
      </w:r>
      <w:r>
        <w:t>tryptamine 1F agonist) -0</w:t>
      </w:r>
      <w:r w:rsidR="00644CD5">
        <w:t>.</w:t>
      </w:r>
      <w:r>
        <w:t>128(SQLE expression inhibitor) -0</w:t>
      </w:r>
      <w:r w:rsidR="00644CD5">
        <w:t>.</w:t>
      </w:r>
      <w:r>
        <w:t>125(MAP kinase kinase 4 inhibitor) -0</w:t>
      </w:r>
      <w:r w:rsidR="00644CD5">
        <w:t>.</w:t>
      </w:r>
      <w:r>
        <w:t>0535(Thymidine kinase 2 inhibitor) -0</w:t>
      </w:r>
      <w:r w:rsidR="00644CD5">
        <w:t>.</w:t>
      </w:r>
      <w:r>
        <w:t>0717(Hypertensive) + 0</w:t>
      </w:r>
      <w:r w:rsidR="00644CD5">
        <w:t>.</w:t>
      </w:r>
      <w:r>
        <w:t>167(KiSS-1 receptor antagonist) -0</w:t>
      </w:r>
      <w:r w:rsidR="00644CD5">
        <w:t>.</w:t>
      </w:r>
      <w:r>
        <w:t>0532(Osteoclast antagonist) -0</w:t>
      </w:r>
      <w:r w:rsidR="00644CD5">
        <w:t>.</w:t>
      </w:r>
      <w:r>
        <w:t>0594(5 Hydroxytryptamine 2C antagonist) -0</w:t>
      </w:r>
      <w:r w:rsidR="00644CD5">
        <w:t>.</w:t>
      </w:r>
      <w:r>
        <w:t>134(4-Hydroxy-2-oxoglutarate aldolase inhibitor) -0</w:t>
      </w:r>
      <w:r w:rsidR="00644CD5">
        <w:t>.</w:t>
      </w:r>
      <w:r>
        <w:t>0414(Sodium/hydrogen exchanger inhibitor) + 0</w:t>
      </w:r>
      <w:r w:rsidR="00644CD5">
        <w:t>.</w:t>
      </w:r>
      <w:r>
        <w:t>0452(Retinoid X alpha receptor agonist) + 0</w:t>
      </w:r>
      <w:r w:rsidR="00644CD5">
        <w:t>.</w:t>
      </w:r>
      <w:r>
        <w:t>116(Premature ejac</w:t>
      </w:r>
      <w:r>
        <w:t>u</w:t>
      </w:r>
      <w:r>
        <w:t>lation treatment) + 0</w:t>
      </w:r>
      <w:r w:rsidR="00644CD5">
        <w:t>.</w:t>
      </w:r>
      <w:r>
        <w:t>191(2-Isopropylmalate synthase inhibitor) -0</w:t>
      </w:r>
      <w:r w:rsidR="00644CD5">
        <w:t>.</w:t>
      </w:r>
      <w:r>
        <w:t>0352(Aldose reductase substrate) + 0</w:t>
      </w:r>
      <w:r w:rsidR="00644CD5">
        <w:t>.</w:t>
      </w:r>
      <w:r>
        <w:t>171(CYP27A substrate) -0</w:t>
      </w:r>
      <w:r w:rsidR="00644CD5">
        <w:t>.</w:t>
      </w:r>
      <w:r>
        <w:t>0825(Acyl-CoA hydrolase inhibitor) -0</w:t>
      </w:r>
      <w:r w:rsidR="00644CD5">
        <w:t>.</w:t>
      </w:r>
      <w:r>
        <w:t>0905(MAP3K8 inhibitor) + 0</w:t>
      </w:r>
      <w:r w:rsidR="00644CD5">
        <w:t>.</w:t>
      </w:r>
      <w:r>
        <w:t>0353(CYP1B1 substrate) -0</w:t>
      </w:r>
      <w:r w:rsidR="00644CD5">
        <w:t>.</w:t>
      </w:r>
      <w:r>
        <w:t>0922(Anesthetic inhalation) -0</w:t>
      </w:r>
      <w:r w:rsidR="00644CD5">
        <w:t>.</w:t>
      </w:r>
      <w:r>
        <w:t>0284(Apical sodium codependent bile acid transporter inhibitor) + 0</w:t>
      </w:r>
      <w:r w:rsidR="00644CD5">
        <w:t>.</w:t>
      </w:r>
      <w:r>
        <w:t>0228(Autoimmune disorders treatment) -0</w:t>
      </w:r>
      <w:r w:rsidR="00644CD5">
        <w:t>.</w:t>
      </w:r>
      <w:r>
        <w:t>0292(Dihydroneopterin aldolase inhibitor) + 0</w:t>
      </w:r>
      <w:r w:rsidR="00644CD5">
        <w:t>.</w:t>
      </w:r>
      <w:r>
        <w:t>028(Farnesyltransferase inhibitor) -0</w:t>
      </w:r>
      <w:r w:rsidR="00644CD5">
        <w:t>.</w:t>
      </w:r>
      <w:r>
        <w:t>0626(Sphingosine 1-phosphate receptor 4 antagonist) + 0</w:t>
      </w:r>
      <w:r w:rsidR="00644CD5">
        <w:t>.</w:t>
      </w:r>
      <w:r>
        <w:t>132(Cytosine deaminase inhibitor) -0</w:t>
      </w:r>
      <w:r w:rsidR="00644CD5">
        <w:t>.</w:t>
      </w:r>
      <w:r>
        <w:t>143(Thioredoxin reductase 3 inhibitor) + 0</w:t>
      </w:r>
      <w:r w:rsidR="00644CD5">
        <w:t>.</w:t>
      </w:r>
      <w:r>
        <w:t>0341(Ribosomal protein S6 kinase 2 inhibitor) + 0</w:t>
      </w:r>
      <w:r w:rsidR="00644CD5">
        <w:t>.</w:t>
      </w:r>
      <w:r>
        <w:t>0566(Baculoviral IAP repeat-containing protein 3 inhibitor) + 0</w:t>
      </w:r>
      <w:r w:rsidR="00644CD5">
        <w:t>.</w:t>
      </w:r>
      <w:r>
        <w:t>0387(Toxic) + 0</w:t>
      </w:r>
      <w:r w:rsidR="00644CD5">
        <w:t>.</w:t>
      </w:r>
      <w:r>
        <w:t>03(Mucomembranous protector) + 0</w:t>
      </w:r>
      <w:r w:rsidR="00644CD5">
        <w:t>.</w:t>
      </w:r>
      <w:r>
        <w:t>0393(Nitrile hydratase inhibitor) + 0</w:t>
      </w:r>
      <w:r w:rsidR="00644CD5">
        <w:t>.</w:t>
      </w:r>
      <w:r>
        <w:t>0659(Iodide peroxidase inhibitor) + 0</w:t>
      </w:r>
      <w:r w:rsidR="00644CD5">
        <w:t>.</w:t>
      </w:r>
      <w:r>
        <w:t>0212(Alanine racemase inhibitor) + 0</w:t>
      </w:r>
      <w:r w:rsidR="00644CD5">
        <w:t>.</w:t>
      </w:r>
      <w:r>
        <w:t>0636(Succinate-semialdehyde dehydrogenase inhibitor) + 0</w:t>
      </w:r>
      <w:r w:rsidR="00644CD5">
        <w:t>.</w:t>
      </w:r>
      <w:r>
        <w:t>032(NR0B2 expression enhancer) + 0</w:t>
      </w:r>
      <w:r w:rsidR="00644CD5">
        <w:t>.</w:t>
      </w:r>
      <w:r>
        <w:t>038(Opioid mu 2 receptor antag</w:t>
      </w:r>
      <w:r>
        <w:t>o</w:t>
      </w:r>
      <w:r>
        <w:t>nist) + 0</w:t>
      </w:r>
      <w:r w:rsidR="00644CD5">
        <w:t>.</w:t>
      </w:r>
      <w:r>
        <w:t>0526(Protease activated receptor antagonist) -0</w:t>
      </w:r>
      <w:r w:rsidR="00644CD5">
        <w:t>.</w:t>
      </w:r>
      <w:r>
        <w:t>045(5 Hydroxytryptamine 2B antagonist) -0</w:t>
      </w:r>
      <w:r w:rsidR="00644CD5">
        <w:t>.</w:t>
      </w:r>
      <w:r>
        <w:t>0174(Trans-octaprenyltranstransferase inhibitor) -0</w:t>
      </w:r>
      <w:r w:rsidR="00644CD5">
        <w:t>.</w:t>
      </w:r>
      <w:r>
        <w:t>0239(Eosinophilia) + 0</w:t>
      </w:r>
      <w:r w:rsidR="00644CD5">
        <w:t>.</w:t>
      </w:r>
      <w:r>
        <w:t>0296(Saluretic) -0</w:t>
      </w:r>
      <w:r w:rsidR="00644CD5">
        <w:t>.</w:t>
      </w:r>
      <w:r>
        <w:t>0146(Vasopressin 2 agonist) -0</w:t>
      </w:r>
      <w:r w:rsidR="00644CD5">
        <w:t>.</w:t>
      </w:r>
      <w:r>
        <w:t>0132(Phosphorylase kinase gamma subunit 2 inhibitor) -0</w:t>
      </w:r>
      <w:r w:rsidR="00644CD5">
        <w:t>.</w:t>
      </w:r>
      <w:r>
        <w:t>0598(mRNA (guanine-N7-)-methyltransferase inhibitor) + 0</w:t>
      </w:r>
      <w:r w:rsidR="00644CD5">
        <w:t>.</w:t>
      </w:r>
      <w:r>
        <w:t>0295(H+/K+-transporting ATPase inhibitor) + 0</w:t>
      </w:r>
      <w:r w:rsidR="00644CD5">
        <w:t>.</w:t>
      </w:r>
      <w:r>
        <w:t>048(MAP3K11 inhibitor) -0</w:t>
      </w:r>
      <w:r w:rsidR="00644CD5">
        <w:t>.</w:t>
      </w:r>
      <w:r>
        <w:t>0127(Antimigraine) + 0</w:t>
      </w:r>
      <w:r w:rsidR="00644CD5">
        <w:t>.</w:t>
      </w:r>
      <w:r>
        <w:t>0278(Geranylgeranyltransferase inhibitor) -0</w:t>
      </w:r>
      <w:r w:rsidR="00644CD5">
        <w:t>.</w:t>
      </w:r>
      <w:r>
        <w:t>0339(Tryptophan 5 hydroxylase inhibitor) + 0</w:t>
      </w:r>
      <w:r w:rsidR="00644CD5">
        <w:t>.</w:t>
      </w:r>
      <w:r>
        <w:t>0316(Anthranilate sy</w:t>
      </w:r>
      <w:r>
        <w:t>n</w:t>
      </w:r>
      <w:r>
        <w:t>thase inhibitor) + 0</w:t>
      </w:r>
      <w:r w:rsidR="00644CD5">
        <w:t>.</w:t>
      </w:r>
      <w:r>
        <w:t>0492(Demethylmacrocin O-methyltransferase inhibitor) + 0</w:t>
      </w:r>
      <w:r w:rsidR="00644CD5">
        <w:t>.</w:t>
      </w:r>
      <w:r>
        <w:t>0213(UDP-glucose 4-epimerase i</w:t>
      </w:r>
      <w:r>
        <w:t>n</w:t>
      </w:r>
      <w:r>
        <w:t>hibitor) + 0</w:t>
      </w:r>
      <w:r w:rsidR="00644CD5">
        <w:t>.</w:t>
      </w:r>
      <w:r>
        <w:t>011(Cytoprotectant) + 0</w:t>
      </w:r>
      <w:r w:rsidR="00644CD5">
        <w:t>.</w:t>
      </w:r>
      <w:r>
        <w:t>0099(Carcinogenic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00447(DNA helicase inhib</w:t>
      </w:r>
      <w:r>
        <w:t>i</w:t>
      </w:r>
      <w:r>
        <w:t>tor) + 0</w:t>
      </w:r>
      <w:r w:rsidR="00644CD5">
        <w:t>.</w:t>
      </w:r>
      <w:r>
        <w:t>00503(Bulimia treatment) + 0</w:t>
      </w:r>
      <w:r w:rsidR="00644CD5">
        <w:t>.</w:t>
      </w:r>
      <w:r>
        <w:t>00132(Luteinizing hormone-releasing hormone antagonist) -0</w:t>
      </w:r>
      <w:r w:rsidR="00644CD5">
        <w:t>.</w:t>
      </w:r>
      <w:r>
        <w:t>00222(Acetylcholine release stimulant) -0</w:t>
      </w:r>
      <w:r w:rsidR="00644CD5">
        <w:t>.</w:t>
      </w:r>
      <w:r>
        <w:t>00058(CDC25 phosphatase inhibitor) + 5</w:t>
      </w:r>
      <w:r w:rsidR="00644CD5">
        <w:t>.</w:t>
      </w:r>
      <w:r>
        <w:t>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247(Thiopurine S-methyltransferase inhibitor) -0</w:t>
      </w:r>
      <w:r w:rsidR="00644CD5">
        <w:t>.</w:t>
      </w:r>
      <w:r>
        <w:t>217(Narcotic antagonist) -1</w:t>
      </w:r>
      <w:r w:rsidR="00644CD5">
        <w:t>.</w:t>
      </w:r>
      <w:r>
        <w:t>48(DNA synthesis inhibitor) -0</w:t>
      </w:r>
      <w:r w:rsidR="00644CD5">
        <w:t>.</w:t>
      </w:r>
      <w:r>
        <w:t>692(Length) -0</w:t>
      </w:r>
      <w:r w:rsidR="00644CD5">
        <w:t>.</w:t>
      </w:r>
      <w:r>
        <w:t>503(Prostaglandin-E2 synthase 1 inhibitor) + 0</w:t>
      </w:r>
      <w:r w:rsidR="00644CD5">
        <w:t>.</w:t>
      </w:r>
      <w:r>
        <w:t>169(Lipophilicity^2) + 31(Lipophilicity) + 0</w:t>
      </w:r>
      <w:r w:rsidR="00644CD5">
        <w:t>.</w:t>
      </w:r>
      <w:r>
        <w:t>178(NumAromAtoms) + 0</w:t>
      </w:r>
      <w:r w:rsidR="00644CD5">
        <w:t>.</w:t>
      </w:r>
      <w:r>
        <w:t>53(Gastrointestinal disturbance) -0</w:t>
      </w:r>
      <w:r w:rsidR="00644CD5">
        <w:t>.</w:t>
      </w:r>
      <w:r>
        <w:t>00973(Sodium/calcium exchanger 1 inhibitor) -0</w:t>
      </w:r>
      <w:r w:rsidR="00644CD5">
        <w:t>.</w:t>
      </w:r>
      <w:r>
        <w:t>223(TNF convertase inhibitor) + 0</w:t>
      </w:r>
      <w:r w:rsidR="00644CD5">
        <w:t>.</w:t>
      </w:r>
      <w:r>
        <w:t>573(Ceramide glucosyltransferase inhibitor) -0</w:t>
      </w:r>
      <w:r w:rsidR="00644CD5">
        <w:t>.</w:t>
      </w:r>
      <w:r>
        <w:t>864(Shal potassium channel blocker) -0</w:t>
      </w:r>
      <w:r w:rsidR="00644CD5">
        <w:t>.</w:t>
      </w:r>
      <w:r>
        <w:t>418(Integrin beta6 antagonist) -0</w:t>
      </w:r>
      <w:r w:rsidR="00644CD5">
        <w:t>.</w:t>
      </w:r>
      <w:r>
        <w:t>0818(Alpha 2 adrenoreceptor agonist) -0</w:t>
      </w:r>
      <w:r w:rsidR="00644CD5">
        <w:t>.</w:t>
      </w:r>
      <w:r>
        <w:t>182(Angiotensin antagonist) + 0</w:t>
      </w:r>
      <w:r w:rsidR="00644CD5">
        <w:t>.</w:t>
      </w:r>
      <w:r>
        <w:t>272(HCV NS5A inhibitor) + 0</w:t>
      </w:r>
      <w:r w:rsidR="00644CD5">
        <w:t>.</w:t>
      </w:r>
      <w:r>
        <w:t>322(Immunosuppressant) -0</w:t>
      </w:r>
      <w:r w:rsidR="00644CD5">
        <w:t>.</w:t>
      </w:r>
      <w:r>
        <w:t>669(Glutamate synthase (NADPH) inhibitor) + 1</w:t>
      </w:r>
      <w:r w:rsidR="00644CD5">
        <w:t>.</w:t>
      </w:r>
      <w:r>
        <w:t>16(S-adenosyl-L-methionine decarboxylase inhibitor) + 0</w:t>
      </w:r>
      <w:r w:rsidR="00644CD5">
        <w:t>.</w:t>
      </w:r>
      <w:r>
        <w:t>0706(Tumour necrosis factor antagonist) + 0</w:t>
      </w:r>
      <w:r w:rsidR="00644CD5">
        <w:t>.</w:t>
      </w:r>
      <w:r>
        <w:t>542(Convulsant) + 1</w:t>
      </w:r>
      <w:r w:rsidR="00644CD5">
        <w:t>.</w:t>
      </w:r>
      <w:r>
        <w:t>31(Formyl peptide receptor antagonist) + 0</w:t>
      </w:r>
      <w:r w:rsidR="00644CD5">
        <w:t>.</w:t>
      </w:r>
      <w:r>
        <w:t>324(Caspase 9 inhibitor) -0</w:t>
      </w:r>
      <w:r w:rsidR="00644CD5">
        <w:t>.</w:t>
      </w:r>
      <w:r>
        <w:t>285(Purine biosynthesis inhibitor) -0</w:t>
      </w:r>
      <w:r w:rsidR="00644CD5">
        <w:t>.</w:t>
      </w:r>
      <w:r>
        <w:t>693(Dermatitis) + 0</w:t>
      </w:r>
      <w:r w:rsidR="00644CD5">
        <w:t>.</w:t>
      </w:r>
      <w:r>
        <w:t>00669(Antifungal (Cryptococcus)) + 0</w:t>
      </w:r>
      <w:r w:rsidR="00644CD5">
        <w:t>.</w:t>
      </w:r>
      <w:r>
        <w:t>0685(MAP kinase 3 inhibitor) + 0</w:t>
      </w:r>
      <w:r w:rsidR="00644CD5">
        <w:t>.</w:t>
      </w:r>
      <w:r>
        <w:t>222(CYP3A5 expre</w:t>
      </w:r>
      <w:r>
        <w:t>s</w:t>
      </w:r>
      <w:r>
        <w:t>sion enhancer) + 0</w:t>
      </w:r>
      <w:r w:rsidR="00644CD5">
        <w:t>.</w:t>
      </w:r>
      <w:r>
        <w:t>295(Nitrilase inhibitor) + 0</w:t>
      </w:r>
      <w:r w:rsidR="00644CD5">
        <w:t>.</w:t>
      </w:r>
      <w:r>
        <w:t>482(1-Acylglycerol-3-phosphate O-acyltransferase inhibitor) -0</w:t>
      </w:r>
      <w:r w:rsidR="00644CD5">
        <w:t>.</w:t>
      </w:r>
      <w:r>
        <w:t>187(Fibroblast growth factor 2 antagonist) + 1</w:t>
      </w:r>
      <w:r w:rsidR="00644CD5">
        <w:t>.</w:t>
      </w:r>
      <w:r>
        <w:t>59(Sialidase 1 inhibitor) + 0</w:t>
      </w:r>
      <w:r w:rsidR="00644CD5">
        <w:t>.</w:t>
      </w:r>
      <w:r>
        <w:t>249(Insulin like growth factor 1 antag</w:t>
      </w:r>
      <w:r>
        <w:t>o</w:t>
      </w:r>
      <w:r>
        <w:t>nist) + 0</w:t>
      </w:r>
      <w:r w:rsidR="00644CD5">
        <w:t>.</w:t>
      </w:r>
      <w:r>
        <w:t>539(Sentrin-specific protease 6 inhibitor) -0</w:t>
      </w:r>
      <w:r w:rsidR="00644CD5">
        <w:t>.</w:t>
      </w:r>
      <w:r>
        <w:t>16(Laxative) + 12</w:t>
      </w:r>
      <w:r w:rsidR="00644CD5">
        <w:t>.</w:t>
      </w:r>
      <w:r>
        <w:t>5(Length^3) -0</w:t>
      </w:r>
      <w:r w:rsidR="00644CD5">
        <w:t>.</w:t>
      </w:r>
      <w:r>
        <w:t>187(SUMO-activating enzyme subunit 1 inhibitor) -0</w:t>
      </w:r>
      <w:r w:rsidR="00644CD5">
        <w:t>.</w:t>
      </w:r>
      <w:r>
        <w:t>398(CYP2 substrate) -0</w:t>
      </w:r>
      <w:r w:rsidR="00644CD5">
        <w:t>.</w:t>
      </w:r>
      <w:r>
        <w:t>656(Phosphodiesterase 1B inhibitor) -0</w:t>
      </w:r>
      <w:r w:rsidR="00644CD5">
        <w:t>.</w:t>
      </w:r>
      <w:r>
        <w:t>576(Cystathionine gamma-lyase inhibitor) + 0</w:t>
      </w:r>
      <w:r w:rsidR="00644CD5">
        <w:t>.</w:t>
      </w:r>
      <w:r>
        <w:t>217(Carcinogenic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195(Alpha 1a adrenoreceptor agonist) + 0</w:t>
      </w:r>
      <w:r w:rsidR="00644CD5">
        <w:t>.</w:t>
      </w:r>
      <w:r>
        <w:t>406(Arrhythmogenic) + 0</w:t>
      </w:r>
      <w:r w:rsidR="00644CD5">
        <w:t>.</w:t>
      </w:r>
      <w:r>
        <w:t>0711(Benzodiazepine agonist partial) -0</w:t>
      </w:r>
      <w:r w:rsidR="00644CD5">
        <w:t>.</w:t>
      </w:r>
      <w:r>
        <w:t>0896(NumAcceptor) -0</w:t>
      </w:r>
      <w:r w:rsidR="00644CD5">
        <w:t>.</w:t>
      </w:r>
      <w:r>
        <w:t>406(Antiviral (Hepatitis C)) + 0</w:t>
      </w:r>
      <w:r w:rsidR="00644CD5">
        <w:t>.</w:t>
      </w:r>
      <w:r>
        <w:t>363(Toxic</w:t>
      </w:r>
      <w:r w:rsidR="00644CD5">
        <w:t>.</w:t>
      </w:r>
      <w:r>
        <w:t xml:space="preserve"> respiration) -0</w:t>
      </w:r>
      <w:r w:rsidR="00644CD5">
        <w:t>.</w:t>
      </w:r>
      <w:r>
        <w:t>107(Male reproductive disfunction treatment) -0</w:t>
      </w:r>
      <w:r w:rsidR="00644CD5">
        <w:t>.</w:t>
      </w:r>
      <w:r>
        <w:t>631(Carcinogenic</w:t>
      </w:r>
      <w:r w:rsidR="00644CD5">
        <w:t>.</w:t>
      </w:r>
      <w:r>
        <w:t xml:space="preserve"> mouse) + </w:t>
      </w:r>
      <w:r>
        <w:lastRenderedPageBreak/>
        <w:t>0</w:t>
      </w:r>
      <w:r w:rsidR="00644CD5">
        <w:t>.</w:t>
      </w:r>
      <w:r>
        <w:t>435(Intestinal alkaline phosphatase inhibitor) -0</w:t>
      </w:r>
      <w:r w:rsidR="00644CD5">
        <w:t>.</w:t>
      </w:r>
      <w:r>
        <w:t>303(Retinoprotector) -0</w:t>
      </w:r>
      <w:r w:rsidR="00644CD5">
        <w:t>.</w:t>
      </w:r>
      <w:r>
        <w:t>316(Cyclin H inhibitor) -0</w:t>
      </w:r>
      <w:r w:rsidR="00644CD5">
        <w:t>.</w:t>
      </w:r>
      <w:r>
        <w:t>367(Epstein-Barr nuclear antigen 1 inhibitor) -0</w:t>
      </w:r>
      <w:r w:rsidR="00644CD5">
        <w:t>.</w:t>
      </w:r>
      <w:r>
        <w:t>271(Endothelin receptor antagonist) + 1</w:t>
      </w:r>
      <w:r w:rsidR="00644CD5">
        <w:t>.</w:t>
      </w:r>
      <w:r>
        <w:t>32(Carbonic anhydrase XIV inhibitor) -0</w:t>
      </w:r>
      <w:r w:rsidR="00644CD5">
        <w:t>.</w:t>
      </w:r>
      <w:r>
        <w:t>385(Protein kinase C beta I inhibitor) + 0</w:t>
      </w:r>
      <w:r w:rsidR="00644CD5">
        <w:t>.</w:t>
      </w:r>
      <w:r>
        <w:t>0853(NumPositive) -0</w:t>
      </w:r>
      <w:r w:rsidR="00644CD5">
        <w:t>.</w:t>
      </w:r>
      <w:r>
        <w:t>372(Potassium channel intermediate-conductance Ca-activated blocker) -0</w:t>
      </w:r>
      <w:r w:rsidR="00644CD5">
        <w:t>.</w:t>
      </w:r>
      <w:r>
        <w:t>497(MAP kinase 13 inhibitor) -0</w:t>
      </w:r>
      <w:r w:rsidR="00644CD5">
        <w:t>.</w:t>
      </w:r>
      <w:r>
        <w:t>292(Acylaminoacyl-peptidase inhibitor) + 0</w:t>
      </w:r>
      <w:r w:rsidR="00644CD5">
        <w:t>.</w:t>
      </w:r>
      <w:r>
        <w:t>381(Antialcoholic) + 0</w:t>
      </w:r>
      <w:r w:rsidR="00644CD5">
        <w:t>.</w:t>
      </w:r>
      <w:r>
        <w:t>757(Saccharopine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642(Atrolysin C inhibitor) + 0</w:t>
      </w:r>
      <w:r w:rsidR="00644CD5">
        <w:t>.</w:t>
      </w:r>
      <w:r>
        <w:t>33(Caspase 6 inhibitor) -0</w:t>
      </w:r>
      <w:r w:rsidR="00644CD5">
        <w:t>.</w:t>
      </w:r>
      <w:r>
        <w:t>222(PIM1 expression enhancer) + 0</w:t>
      </w:r>
      <w:r w:rsidR="00644CD5">
        <w:t>.</w:t>
      </w:r>
      <w:r>
        <w:t>351(Antineoplastic (colon cancer)) + 0</w:t>
      </w:r>
      <w:r w:rsidR="00644CD5">
        <w:t>.</w:t>
      </w:r>
      <w:r>
        <w:t>38(Gynecological disorders treatment) + 1</w:t>
      </w:r>
      <w:r w:rsidR="00644CD5">
        <w:t>.</w:t>
      </w:r>
      <w:r>
        <w:t>44(Methionyl aminopeptidase inhibitor) -0</w:t>
      </w:r>
      <w:r w:rsidR="00644CD5">
        <w:t>.</w:t>
      </w:r>
      <w:r>
        <w:t>164(Dihydroorotase inhibitor) + 0</w:t>
      </w:r>
      <w:r w:rsidR="00644CD5">
        <w:t>.</w:t>
      </w:r>
      <w:r>
        <w:t>346(Carcinogenic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-1</w:t>
      </w:r>
      <w:r w:rsidR="00644CD5">
        <w:t>.</w:t>
      </w:r>
      <w:r>
        <w:t>22(Carbonic anhydrase stimulant) -0</w:t>
      </w:r>
      <w:r w:rsidR="00644CD5">
        <w:t>.</w:t>
      </w:r>
      <w:r>
        <w:t>23(Aryl-acylamidase inhibitor) -0</w:t>
      </w:r>
      <w:r w:rsidR="00644CD5">
        <w:t>.</w:t>
      </w:r>
      <w:r>
        <w:t>118(Eye irritation</w:t>
      </w:r>
      <w:r w:rsidR="00644CD5">
        <w:t>.</w:t>
      </w:r>
      <w:r>
        <w:t xml:space="preserve"> high) -0</w:t>
      </w:r>
      <w:r w:rsidR="00644CD5">
        <w:t>.</w:t>
      </w:r>
      <w:r>
        <w:t>665(Thrombin inhibitor) + 0</w:t>
      </w:r>
      <w:r w:rsidR="00644CD5">
        <w:t>.</w:t>
      </w:r>
      <w:r>
        <w:t>506(CYP2D6 inhibitor) + 0</w:t>
      </w:r>
      <w:r w:rsidR="00644CD5">
        <w:t>.</w:t>
      </w:r>
      <w:r>
        <w:t>671(CAT expression inhibitor) -0</w:t>
      </w:r>
      <w:r w:rsidR="00644CD5">
        <w:t>.</w:t>
      </w:r>
      <w:r>
        <w:t>335(Antimetastatic) -0</w:t>
      </w:r>
      <w:r w:rsidR="00644CD5">
        <w:t>.</w:t>
      </w:r>
      <w:r>
        <w:t>228(MAP kinase kinase 2 inhibitor) + 0</w:t>
      </w:r>
      <w:r w:rsidR="00644CD5">
        <w:t>.</w:t>
      </w:r>
      <w:r>
        <w:t>131(Antiprotozoal (Toxoplasma)) + 0</w:t>
      </w:r>
      <w:r w:rsidR="00644CD5">
        <w:t>.</w:t>
      </w:r>
      <w:r>
        <w:t>305(HMGCS1 expression enhancer) + 0</w:t>
      </w:r>
      <w:r w:rsidR="00644CD5">
        <w:t>.</w:t>
      </w:r>
      <w:r>
        <w:t>329(Death-associated protein kinase inhibitor) + 0</w:t>
      </w:r>
      <w:r w:rsidR="00644CD5">
        <w:t>.</w:t>
      </w:r>
      <w:r>
        <w:t>538(Morphine 6-dehydrogenase inhibitor) + 0</w:t>
      </w:r>
      <w:r w:rsidR="00644CD5">
        <w:t>.</w:t>
      </w:r>
      <w:r>
        <w:t>267(Cruzipain inhibitor) -0</w:t>
      </w:r>
      <w:r w:rsidR="00644CD5">
        <w:t>.</w:t>
      </w:r>
      <w:r>
        <w:t>442(Stearoyl-CoA desaturase inhibitor) -0</w:t>
      </w:r>
      <w:r w:rsidR="00644CD5">
        <w:t>.</w:t>
      </w:r>
      <w:r>
        <w:t>37(UDP-glucuronate decarboxylase inhibitor) -0</w:t>
      </w:r>
      <w:r w:rsidR="00644CD5">
        <w:t>.</w:t>
      </w:r>
      <w:r>
        <w:t>608(5-Alpha-reductase inhibitor) + 0</w:t>
      </w:r>
      <w:r w:rsidR="00644CD5">
        <w:t>.</w:t>
      </w:r>
      <w:r>
        <w:t>428(CYP2C18 substrate) + 0</w:t>
      </w:r>
      <w:r w:rsidR="00644CD5">
        <w:t>.</w:t>
      </w:r>
      <w:r>
        <w:t>278(Pyrimidine antagonist) -0</w:t>
      </w:r>
      <w:r w:rsidR="00644CD5">
        <w:t>.</w:t>
      </w:r>
      <w:r>
        <w:t>203(Prostate cancer treatment) -0</w:t>
      </w:r>
      <w:r w:rsidR="00644CD5">
        <w:t>.</w:t>
      </w:r>
      <w:r>
        <w:t>358(Ribosomal protein S6 kinase alpha 4 inhibitor) + 0</w:t>
      </w:r>
      <w:r w:rsidR="00644CD5">
        <w:t>.</w:t>
      </w:r>
      <w:r>
        <w:t>253(Rho-associated kinase II inhibitor) + 1</w:t>
      </w:r>
      <w:r w:rsidR="00644CD5">
        <w:t>.</w:t>
      </w:r>
      <w:r>
        <w:t>42(Peptide deformylase inhibitor) + 0</w:t>
      </w:r>
      <w:r w:rsidR="00644CD5">
        <w:t>.</w:t>
      </w:r>
      <w:r>
        <w:t>419(Psychostimulant) -0</w:t>
      </w:r>
      <w:r w:rsidR="00644CD5">
        <w:t>.</w:t>
      </w:r>
      <w:r>
        <w:t>0462(ATPase stimulant) + 0</w:t>
      </w:r>
      <w:r w:rsidR="00644CD5">
        <w:t>.</w:t>
      </w:r>
      <w:r>
        <w:t>246(Carcinogenic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864(Phosphoenolpyruvate carboxykinase (ATP) inhibitor) + 0</w:t>
      </w:r>
      <w:r w:rsidR="00644CD5">
        <w:t>.</w:t>
      </w:r>
      <w:r>
        <w:t>3(Protein kinase C iota inhibitor) -1</w:t>
      </w:r>
      <w:r w:rsidR="00644CD5">
        <w:t>.</w:t>
      </w:r>
      <w:r>
        <w:t>52(SUMO-activating enzyme subunit 2 inhib</w:t>
      </w:r>
      <w:r>
        <w:t>i</w:t>
      </w:r>
      <w:r>
        <w:t>tor) -0</w:t>
      </w:r>
      <w:r w:rsidR="00644CD5">
        <w:t>.</w:t>
      </w:r>
      <w:r>
        <w:t>293(CYP11A1 inhibitor) + 0</w:t>
      </w:r>
      <w:r w:rsidR="00644CD5">
        <w:t>.</w:t>
      </w:r>
      <w:r>
        <w:t>347(Estrone sulfotransferase stimulant) + 0</w:t>
      </w:r>
      <w:r w:rsidR="00644CD5">
        <w:t>.</w:t>
      </w:r>
      <w:r>
        <w:t>374(Ribosomal protein S6 kinase 1</w:t>
      </w:r>
      <w:r w:rsidR="00644CD5">
        <w:t>.</w:t>
      </w:r>
      <w:r>
        <w:t xml:space="preserve"> 70-kDa inhibitor) -0</w:t>
      </w:r>
      <w:r w:rsidR="00644CD5">
        <w:t>.</w:t>
      </w:r>
      <w:r>
        <w:t>562(Antidepressant</w:t>
      </w:r>
      <w:r w:rsidR="00644CD5">
        <w:t>.</w:t>
      </w:r>
      <w:r>
        <w:t xml:space="preserve"> Imipramin-like) -0</w:t>
      </w:r>
      <w:r w:rsidR="00644CD5">
        <w:t>.</w:t>
      </w:r>
      <w:r>
        <w:t>1(IGFBP4 expression enhancer) + 0</w:t>
      </w:r>
      <w:r w:rsidR="00644CD5">
        <w:t>.</w:t>
      </w:r>
      <w:r>
        <w:t>394(Pain) -0</w:t>
      </w:r>
      <w:r w:rsidR="00644CD5">
        <w:t>.</w:t>
      </w:r>
      <w:r>
        <w:t>732(Cyclic AMP modulator) -0</w:t>
      </w:r>
      <w:r w:rsidR="00644CD5">
        <w:t>.</w:t>
      </w:r>
      <w:r>
        <w:t>23(DNA intercalator) + 0</w:t>
      </w:r>
      <w:r w:rsidR="00644CD5">
        <w:t>.</w:t>
      </w:r>
      <w:r>
        <w:t>978(Antihypotensive) -0</w:t>
      </w:r>
      <w:r w:rsidR="00644CD5">
        <w:t>.</w:t>
      </w:r>
      <w:r>
        <w:t>738(Thyroid hormone beta 1 antagonist) -0</w:t>
      </w:r>
      <w:r w:rsidR="00644CD5">
        <w:t>.</w:t>
      </w:r>
      <w:r>
        <w:t>409(Orexin receptor 2 antagonist) + 0</w:t>
      </w:r>
      <w:r w:rsidR="00644CD5">
        <w:t>.</w:t>
      </w:r>
      <w:r>
        <w:t>46(Activating transcription factor 1 inhibitor) + 0</w:t>
      </w:r>
      <w:r w:rsidR="00644CD5">
        <w:t>.</w:t>
      </w:r>
      <w:r>
        <w:t>428(L-ascorbate peroxidase inhibitor) -1</w:t>
      </w:r>
      <w:r w:rsidR="00644CD5">
        <w:t>.</w:t>
      </w:r>
      <w:r>
        <w:t>43(5-Formyltetrahydrofolate cyclo-ligase inhibitor) + 0</w:t>
      </w:r>
      <w:r w:rsidR="00644CD5">
        <w:t>.</w:t>
      </w:r>
      <w:r>
        <w:t>297(CYP1A1* substrate) -0</w:t>
      </w:r>
      <w:r w:rsidR="00644CD5">
        <w:t>.</w:t>
      </w:r>
      <w:r>
        <w:t>461(Antiuremic) -0</w:t>
      </w:r>
      <w:r w:rsidR="00644CD5">
        <w:t>.</w:t>
      </w:r>
      <w:r>
        <w:t>445(MO15-related protein kinase Pfmrk inhibitor) -0</w:t>
      </w:r>
      <w:r w:rsidR="00644CD5">
        <w:t>.</w:t>
      </w:r>
      <w:r>
        <w:t>195(Metalloproteinase-2 inhibitor) + 0</w:t>
      </w:r>
      <w:r w:rsidR="00644CD5">
        <w:t>.</w:t>
      </w:r>
      <w:r>
        <w:t>201(Dopamine D1 agonist) + 0</w:t>
      </w:r>
      <w:r w:rsidR="00644CD5">
        <w:t>.</w:t>
      </w:r>
      <w:r>
        <w:t>457(Nucleotide-binding oligomerization domain-containing protein 1 inhibitor) -0</w:t>
      </w:r>
      <w:r w:rsidR="00644CD5">
        <w:t>.</w:t>
      </w:r>
      <w:r>
        <w:t>357(DNA-dependent protein kinase inhibitor) -0</w:t>
      </w:r>
      <w:r w:rsidR="00644CD5">
        <w:t>.</w:t>
      </w:r>
      <w:r>
        <w:t>193(Sulfotransferase substrate) -0</w:t>
      </w:r>
      <w:r w:rsidR="00644CD5">
        <w:t>.</w:t>
      </w:r>
      <w:r>
        <w:t>431(Ubiquinol-cytochrome-c reductase inhibitor) + 0</w:t>
      </w:r>
      <w:r w:rsidR="00644CD5">
        <w:t>.</w:t>
      </w:r>
      <w:r>
        <w:t>323(Serine carboxypeptidase inhibitor) + 0</w:t>
      </w:r>
      <w:r w:rsidR="00644CD5">
        <w:t>.</w:t>
      </w:r>
      <w:r>
        <w:t>409(Plasminogen activator inhibitor antagonist) + 0</w:t>
      </w:r>
      <w:r w:rsidR="00644CD5">
        <w:t>.</w:t>
      </w:r>
      <w:r>
        <w:t>258(Integrin alphaLbeta2 antagonist) -0</w:t>
      </w:r>
      <w:r w:rsidR="00644CD5">
        <w:t>.</w:t>
      </w:r>
      <w:r>
        <w:t>2(Cardioprotectant) + 0</w:t>
      </w:r>
      <w:r w:rsidR="00644CD5">
        <w:t>.</w:t>
      </w:r>
      <w:r>
        <w:t>97(Adenosine A3 receptor antagonist) -0</w:t>
      </w:r>
      <w:r w:rsidR="00644CD5">
        <w:t>.</w:t>
      </w:r>
      <w:r>
        <w:t>361(Anesthetic inhalation) -0</w:t>
      </w:r>
      <w:r w:rsidR="00644CD5">
        <w:t>.</w:t>
      </w:r>
      <w:r>
        <w:t>162(Complement C3a chemotactic receptor antagonist) + 0</w:t>
      </w:r>
      <w:r w:rsidR="00644CD5">
        <w:t>.</w:t>
      </w:r>
      <w:r>
        <w:t>416(Trimethylamine-N-oxide reductase inhibitor) -0</w:t>
      </w:r>
      <w:r w:rsidR="00644CD5">
        <w:t>.</w:t>
      </w:r>
      <w:r>
        <w:t>143(Antiulcerative) -0</w:t>
      </w:r>
      <w:r w:rsidR="00644CD5">
        <w:t>.</w:t>
      </w:r>
      <w:r>
        <w:t>308(Hypertensive) + 0</w:t>
      </w:r>
      <w:r w:rsidR="00644CD5">
        <w:t>.</w:t>
      </w:r>
      <w:r>
        <w:t>913(SLC7A11 expression enhancer) -0</w:t>
      </w:r>
      <w:r w:rsidR="00644CD5">
        <w:t>.</w:t>
      </w:r>
      <w:r>
        <w:t>451(Platelet activating factor alpha antagonist) -0</w:t>
      </w:r>
      <w:r w:rsidR="00644CD5">
        <w:t>.</w:t>
      </w:r>
      <w:r>
        <w:t>141(Potassium channel (Voltage-sensitive) blocker) -0</w:t>
      </w:r>
      <w:r w:rsidR="00644CD5">
        <w:t>.</w:t>
      </w:r>
      <w:r>
        <w:t>227(IL12B expression inhibitor) + 0</w:t>
      </w:r>
      <w:r w:rsidR="00644CD5">
        <w:t>.</w:t>
      </w:r>
      <w:r>
        <w:t>362(Cardiodepressant) + 0</w:t>
      </w:r>
      <w:r w:rsidR="00644CD5">
        <w:t>.</w:t>
      </w:r>
      <w:r>
        <w:t>626(CC chemokine 9 receptor antagonist) -0</w:t>
      </w:r>
      <w:r w:rsidR="00644CD5">
        <w:t>.</w:t>
      </w:r>
      <w:r>
        <w:t>608(UGT2B1 su</w:t>
      </w:r>
      <w:r>
        <w:t>b</w:t>
      </w:r>
      <w:r>
        <w:t>strate) -0</w:t>
      </w:r>
      <w:r w:rsidR="00644CD5">
        <w:t>.</w:t>
      </w:r>
      <w:r>
        <w:t>8(Orotate phosphoribosyltransferase inhibitor) -0</w:t>
      </w:r>
      <w:r w:rsidR="00644CD5">
        <w:t>.</w:t>
      </w:r>
      <w:r>
        <w:t>549(CCNA2 expression enhancer) + 0</w:t>
      </w:r>
      <w:r w:rsidR="00644CD5">
        <w:t>.</w:t>
      </w:r>
      <w:r>
        <w:t>19(MAP kinase 1 inhibitor) -0</w:t>
      </w:r>
      <w:r w:rsidR="00644CD5">
        <w:t>.</w:t>
      </w:r>
      <w:r>
        <w:t>217(HMG CoA reductase inhibitor) -0</w:t>
      </w:r>
      <w:r w:rsidR="00644CD5">
        <w:t>.</w:t>
      </w:r>
      <w:r>
        <w:t>183(CYP3A4 inhibitor) -0</w:t>
      </w:r>
      <w:r w:rsidR="00644CD5">
        <w:t>.</w:t>
      </w:r>
      <w:r>
        <w:t>529(Indanol dehydrogenase inhibitor) -0</w:t>
      </w:r>
      <w:r w:rsidR="00644CD5">
        <w:t>.</w:t>
      </w:r>
      <w:r>
        <w:t>368(Thioredoxin reductase inhibitor) -0</w:t>
      </w:r>
      <w:r w:rsidR="00644CD5">
        <w:t>.</w:t>
      </w:r>
      <w:r>
        <w:t>504(EGR3 expression enhancer) + 0</w:t>
      </w:r>
      <w:r w:rsidR="00644CD5">
        <w:t>.</w:t>
      </w:r>
      <w:r>
        <w:t>541(Rubredoxin-NAD+ reductase inhibitor) -0</w:t>
      </w:r>
      <w:r w:rsidR="00644CD5">
        <w:t>.</w:t>
      </w:r>
      <w:r>
        <w:t>133(Potassium channel large-conductance Ca-activated activator) -0</w:t>
      </w:r>
      <w:r w:rsidR="00644CD5">
        <w:t>.</w:t>
      </w:r>
      <w:r>
        <w:t>711(Antineoplastic antimetabolite) + 0</w:t>
      </w:r>
      <w:r w:rsidR="00644CD5">
        <w:t>.</w:t>
      </w:r>
      <w:r>
        <w:t>131(Renal disease treatment) + 0</w:t>
      </w:r>
      <w:r w:rsidR="00644CD5">
        <w:t>.</w:t>
      </w:r>
      <w:r>
        <w:t>273(Matrix metalloproteinase 4 (membrane-type) inhibitor) + 0</w:t>
      </w:r>
      <w:r w:rsidR="00644CD5">
        <w:t>.</w:t>
      </w:r>
      <w:r>
        <w:t>0683(MW) -0</w:t>
      </w:r>
      <w:r w:rsidR="00644CD5">
        <w:t>.</w:t>
      </w:r>
      <w:r>
        <w:t>323(Janus tyrosine kinase inhibitor) + 0</w:t>
      </w:r>
      <w:r w:rsidR="00644CD5">
        <w:t>.</w:t>
      </w:r>
      <w:r>
        <w:t>442(DNA ligase (ATP) inhibitor) -0</w:t>
      </w:r>
      <w:r w:rsidR="00644CD5">
        <w:t>.</w:t>
      </w:r>
      <w:r>
        <w:t>515(Glycogen debranching enzyme inhibitor) -0</w:t>
      </w:r>
      <w:r w:rsidR="00644CD5">
        <w:t>.</w:t>
      </w:r>
      <w:r>
        <w:t>399(Histone deacetylase 9 inhibitor) + 0</w:t>
      </w:r>
      <w:r w:rsidR="00644CD5">
        <w:t>.</w:t>
      </w:r>
      <w:r>
        <w:t>131(Alpha 2c adrenoreceptor agonist) -0</w:t>
      </w:r>
      <w:r w:rsidR="00644CD5">
        <w:t>.</w:t>
      </w:r>
      <w:r>
        <w:t>687(MAO A substrate) + 0</w:t>
      </w:r>
      <w:r w:rsidR="00644CD5">
        <w:t>.</w:t>
      </w:r>
      <w:r>
        <w:t>106(Angiogenesis inhibitor) + 0</w:t>
      </w:r>
      <w:r w:rsidR="00644CD5">
        <w:t>.</w:t>
      </w:r>
      <w:r>
        <w:t>11(Antiviral (HIV)) -0</w:t>
      </w:r>
      <w:r w:rsidR="00644CD5">
        <w:t>.</w:t>
      </w:r>
      <w:r>
        <w:t>138(SESN2 expression enhancer) -0</w:t>
      </w:r>
      <w:r w:rsidR="00644CD5">
        <w:t>.</w:t>
      </w:r>
      <w:r>
        <w:t>178(Polyadenylate-binding protein 1 inhibitor) -0</w:t>
      </w:r>
      <w:r w:rsidR="00644CD5">
        <w:t>.</w:t>
      </w:r>
      <w:r>
        <w:t>322(Mandelate racemase inhibitor) + 0</w:t>
      </w:r>
      <w:r w:rsidR="00644CD5">
        <w:t>.</w:t>
      </w:r>
      <w:r>
        <w:t>828(Adenylate cyclase V inhibitor) + 0</w:t>
      </w:r>
      <w:r w:rsidR="00644CD5">
        <w:t>.</w:t>
      </w:r>
      <w:r>
        <w:t>178(Aldehyde dehydrogenase substrate) -0</w:t>
      </w:r>
      <w:r w:rsidR="00644CD5">
        <w:t>.</w:t>
      </w:r>
      <w:r>
        <w:t>163(24-sterol C-methyltransferase inhibitor) + 1</w:t>
      </w:r>
      <w:r w:rsidR="00644CD5">
        <w:t>.</w:t>
      </w:r>
      <w:r>
        <w:t>02(Postcoital contrace</w:t>
      </w:r>
      <w:r>
        <w:t>p</w:t>
      </w:r>
      <w:r>
        <w:t>tive) + 0</w:t>
      </w:r>
      <w:r w:rsidR="00644CD5">
        <w:t>.</w:t>
      </w:r>
      <w:r>
        <w:t>175(Phosphodiesterase 11A inhibitor) + 0</w:t>
      </w:r>
      <w:r w:rsidR="00644CD5">
        <w:t>.</w:t>
      </w:r>
      <w:r>
        <w:t>712(4</w:t>
      </w:r>
      <w:r w:rsidR="00644CD5">
        <w:t>.</w:t>
      </w:r>
      <w:r>
        <w:t>5-Dihydroxyphthalate decarboxylase inhibitor) + 0</w:t>
      </w:r>
      <w:r w:rsidR="00644CD5">
        <w:t>.</w:t>
      </w:r>
      <w:r>
        <w:t>65(JNK mitogen-activated protein kinase inhibitor) + 0</w:t>
      </w:r>
      <w:r w:rsidR="00644CD5">
        <w:t>.</w:t>
      </w:r>
      <w:r>
        <w:t>146(Periodontitis treatment) -0</w:t>
      </w:r>
      <w:r w:rsidR="00644CD5">
        <w:t>.</w:t>
      </w:r>
      <w:r>
        <w:t>14(Check point kinase 2 inhibitor) + 0</w:t>
      </w:r>
      <w:r w:rsidR="00644CD5">
        <w:t>.</w:t>
      </w:r>
      <w:r>
        <w:t>389(Alanine transaminase inhibitor) -0</w:t>
      </w:r>
      <w:r w:rsidR="00644CD5">
        <w:t>.</w:t>
      </w:r>
      <w:r>
        <w:t>21(Methionyl aminopeptidase 2 inhibitor) -0</w:t>
      </w:r>
      <w:r w:rsidR="00644CD5">
        <w:t>.</w:t>
      </w:r>
      <w:r>
        <w:t>198(Aspartate 4-decarboxylase inhibitor) -0</w:t>
      </w:r>
      <w:r w:rsidR="00644CD5">
        <w:t>.</w:t>
      </w:r>
      <w:r>
        <w:t>181(TOP2A expression inhibitor) + 0</w:t>
      </w:r>
      <w:r w:rsidR="00644CD5">
        <w:t>.</w:t>
      </w:r>
      <w:r>
        <w:t>196(Cyclin-dependent kinase 7 inhibitor) + 0</w:t>
      </w:r>
      <w:r w:rsidR="00644CD5">
        <w:t>.</w:t>
      </w:r>
      <w:r>
        <w:t>222(TIE-2 antagonist) + 0</w:t>
      </w:r>
      <w:r w:rsidR="00644CD5">
        <w:t>.</w:t>
      </w:r>
      <w:r>
        <w:t>18(Mood disorders treatment) -0</w:t>
      </w:r>
      <w:r w:rsidR="00644CD5">
        <w:t>.</w:t>
      </w:r>
      <w:r>
        <w:t>473(Aspartate transaminase inhibitor) + 0</w:t>
      </w:r>
      <w:r w:rsidR="00644CD5">
        <w:t>.</w:t>
      </w:r>
      <w:r>
        <w:t>15(ErbB-4 antagonist) + 0</w:t>
      </w:r>
      <w:r w:rsidR="00644CD5">
        <w:t>.</w:t>
      </w:r>
      <w:r>
        <w:t>246(Paranoia) + 0</w:t>
      </w:r>
      <w:r w:rsidR="00644CD5">
        <w:t>.</w:t>
      </w:r>
      <w:r>
        <w:t>204(Sucrose-phosphate synthase inhibitor) -0</w:t>
      </w:r>
      <w:r w:rsidR="00644CD5">
        <w:t>.</w:t>
      </w:r>
      <w:r>
        <w:t>307(Sensitization) + 0</w:t>
      </w:r>
      <w:r w:rsidR="00644CD5">
        <w:t>.</w:t>
      </w:r>
      <w:r>
        <w:t>3(Anesthetic local) -0</w:t>
      </w:r>
      <w:r w:rsidR="00644CD5">
        <w:t>.</w:t>
      </w:r>
      <w:r>
        <w:t>261(P-glycoprotein inhibitor) + 0</w:t>
      </w:r>
      <w:r w:rsidR="00644CD5">
        <w:t>.</w:t>
      </w:r>
      <w:r>
        <w:t>135(VLA-4 antagonist) -0</w:t>
      </w:r>
      <w:r w:rsidR="00644CD5">
        <w:t>.</w:t>
      </w:r>
      <w:r>
        <w:t>207(Diabetes insipidus treatment) + 0</w:t>
      </w:r>
      <w:r w:rsidR="00644CD5">
        <w:t>.</w:t>
      </w:r>
      <w:r>
        <w:t>928(CYP27 substrate) + 0</w:t>
      </w:r>
      <w:r w:rsidR="00644CD5">
        <w:t>.</w:t>
      </w:r>
      <w:r>
        <w:t>36(FOS expression enhancer) -0</w:t>
      </w:r>
      <w:r w:rsidR="00644CD5">
        <w:t>.</w:t>
      </w:r>
      <w:r>
        <w:t>175(Steroid DELTA-isomerase inhibitor) -0</w:t>
      </w:r>
      <w:r w:rsidR="00644CD5">
        <w:t>.</w:t>
      </w:r>
      <w:r>
        <w:t>199(Vascular endothelial growth factor 3 antagonist) -0</w:t>
      </w:r>
      <w:r w:rsidR="00644CD5">
        <w:t>.</w:t>
      </w:r>
      <w:r>
        <w:t>358(VDR expression enhancer) -0</w:t>
      </w:r>
      <w:r w:rsidR="00644CD5">
        <w:t>.</w:t>
      </w:r>
      <w:r>
        <w:t>709(Methylthioadenosine nucleosidase inhibitor) -0</w:t>
      </w:r>
      <w:r w:rsidR="00644CD5">
        <w:t>.</w:t>
      </w:r>
      <w:r>
        <w:t>678(Protein phosphatase 2B inhibitor) + 0</w:t>
      </w:r>
      <w:r w:rsidR="00644CD5">
        <w:t>.</w:t>
      </w:r>
      <w:r>
        <w:t>262(Corticosteroid-like) + 0</w:t>
      </w:r>
      <w:r w:rsidR="00644CD5">
        <w:t>.</w:t>
      </w:r>
      <w:r>
        <w:t>212(Leukopoiesis inhibitor) -0</w:t>
      </w:r>
      <w:r w:rsidR="00644CD5">
        <w:t>.</w:t>
      </w:r>
      <w:r>
        <w:t>457(Melatonin agonist) + 0</w:t>
      </w:r>
      <w:r w:rsidR="00644CD5">
        <w:t>.</w:t>
      </w:r>
      <w:r>
        <w:t>239(Cytochrome P450 stimulant) + 0</w:t>
      </w:r>
      <w:r w:rsidR="00644CD5">
        <w:t>.</w:t>
      </w:r>
      <w:r>
        <w:t>459(Human papillomavirus - 16 inhibitor) + 0</w:t>
      </w:r>
      <w:r w:rsidR="00644CD5">
        <w:t>.</w:t>
      </w:r>
      <w:r>
        <w:t>181(Carcinogenic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156(CDC-like kinase 1 inhibitor) -0</w:t>
      </w:r>
      <w:r w:rsidR="00644CD5">
        <w:t>.</w:t>
      </w:r>
      <w:r>
        <w:t>452(Sorbitol dehydrogenase inhibitor) + 0</w:t>
      </w:r>
      <w:r w:rsidR="00644CD5">
        <w:t>.</w:t>
      </w:r>
      <w:r>
        <w:t>514(MAO B su</w:t>
      </w:r>
      <w:r>
        <w:t>b</w:t>
      </w:r>
      <w:r>
        <w:t>strate) -0</w:t>
      </w:r>
      <w:r w:rsidR="00644CD5">
        <w:t>.</w:t>
      </w:r>
      <w:r>
        <w:t>554(Testosterone 17beta-dehydrogenase inhibitor) + 0</w:t>
      </w:r>
      <w:r w:rsidR="00644CD5">
        <w:t>.</w:t>
      </w:r>
      <w:r>
        <w:t>137(Thyroid hormone alpha antagonist) -</w:t>
      </w:r>
      <w:r>
        <w:lastRenderedPageBreak/>
        <w:t>0</w:t>
      </w:r>
      <w:r w:rsidR="00644CD5">
        <w:t>.</w:t>
      </w:r>
      <w:r>
        <w:t>306(Mannose-6-phosphate isomerase inhibitor) + 0</w:t>
      </w:r>
      <w:r w:rsidR="00644CD5">
        <w:t>.</w:t>
      </w:r>
      <w:r>
        <w:t>177(TNF expression enhancer) -0</w:t>
      </w:r>
      <w:r w:rsidR="00644CD5">
        <w:t>.</w:t>
      </w:r>
      <w:r>
        <w:t>142(RNA-directed RNA p</w:t>
      </w:r>
      <w:r>
        <w:t>o</w:t>
      </w:r>
      <w:r>
        <w:t>lymerase (Influenza A) inhibitor) -0</w:t>
      </w:r>
      <w:r w:rsidR="00644CD5">
        <w:t>.</w:t>
      </w:r>
      <w:r>
        <w:t>28(CDK2/cyclin A inhibitor) -0</w:t>
      </w:r>
      <w:r w:rsidR="00644CD5">
        <w:t>.</w:t>
      </w:r>
      <w:r>
        <w:t>335(Polo-like kinase-1 inhibitor) -0</w:t>
      </w:r>
      <w:r w:rsidR="00644CD5">
        <w:t>.</w:t>
      </w:r>
      <w:r>
        <w:t>225(Carcinogenic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566(Pyruvate kinase inhibitor) -0</w:t>
      </w:r>
      <w:r w:rsidR="00644CD5">
        <w:t>.</w:t>
      </w:r>
      <w:r>
        <w:t>121(Keratolytic) -0</w:t>
      </w:r>
      <w:r w:rsidR="00644CD5">
        <w:t>.</w:t>
      </w:r>
      <w:r>
        <w:t>137(Urinary retention) -0</w:t>
      </w:r>
      <w:r w:rsidR="00644CD5">
        <w:t>.</w:t>
      </w:r>
      <w:r>
        <w:t>338(Opioid kappa receptor antagonist) + 0</w:t>
      </w:r>
      <w:r w:rsidR="00644CD5">
        <w:t>.</w:t>
      </w:r>
      <w:r>
        <w:t>17(Weight gain) -0</w:t>
      </w:r>
      <w:r w:rsidR="00644CD5">
        <w:t>.</w:t>
      </w:r>
      <w:r>
        <w:t>143(Adenosine uptake inhibitor) -0</w:t>
      </w:r>
      <w:r w:rsidR="00644CD5">
        <w:t>.</w:t>
      </w:r>
      <w:r>
        <w:t>0718(Peristaltic stimulant) -0</w:t>
      </w:r>
      <w:r w:rsidR="00644CD5">
        <w:t>.</w:t>
      </w:r>
      <w:r>
        <w:t>217(Endocrine disruptor) -0</w:t>
      </w:r>
      <w:r w:rsidR="00644CD5">
        <w:t>.</w:t>
      </w:r>
      <w:r>
        <w:t>442(CC chemokine receptor agonist) + 0</w:t>
      </w:r>
      <w:r w:rsidR="00644CD5">
        <w:t>.</w:t>
      </w:r>
      <w:r>
        <w:t>519(Opioid kappa 2b receptor antagonist) -0</w:t>
      </w:r>
      <w:r w:rsidR="00644CD5">
        <w:t>.</w:t>
      </w:r>
      <w:r>
        <w:t>122(Integrin alpha2 antagonist) -0</w:t>
      </w:r>
      <w:r w:rsidR="00644CD5">
        <w:t>.</w:t>
      </w:r>
      <w:r>
        <w:t>475(Baculoviral IAP repeat-containing protein 4 inhibitor) -0</w:t>
      </w:r>
      <w:r w:rsidR="00644CD5">
        <w:t>.</w:t>
      </w:r>
      <w:r>
        <w:t>597(Adenylate cyclase II inhibitor) -0</w:t>
      </w:r>
      <w:r w:rsidR="00644CD5">
        <w:t>.</w:t>
      </w:r>
      <w:r>
        <w:t>235(Gastrin inhibitor) + 0</w:t>
      </w:r>
      <w:r w:rsidR="00644CD5">
        <w:t>.</w:t>
      </w:r>
      <w:r>
        <w:t>125(Transcription factor STAT1 inhib</w:t>
      </w:r>
      <w:r>
        <w:t>i</w:t>
      </w:r>
      <w:r>
        <w:t>tor) + 0</w:t>
      </w:r>
      <w:r w:rsidR="00644CD5">
        <w:t>.</w:t>
      </w:r>
      <w:r>
        <w:t>0989(Integrin alphaVbeta1 antagonist) -0</w:t>
      </w:r>
      <w:r w:rsidR="00644CD5">
        <w:t>.</w:t>
      </w:r>
      <w:r>
        <w:t>105(TRPA1 antagonist) + 0</w:t>
      </w:r>
      <w:r w:rsidR="00644CD5">
        <w:t>.</w:t>
      </w:r>
      <w:r>
        <w:t>18(Carcinogenic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0996(Bcl-xL inhibitor) -0</w:t>
      </w:r>
      <w:r w:rsidR="00644CD5">
        <w:t>.</w:t>
      </w:r>
      <w:r>
        <w:t>146(SCD expression enhancer) + 0</w:t>
      </w:r>
      <w:r w:rsidR="00644CD5">
        <w:t>.</w:t>
      </w:r>
      <w:r>
        <w:t>217(Antinociceptive) -0</w:t>
      </w:r>
      <w:r w:rsidR="00644CD5">
        <w:t>.</w:t>
      </w:r>
      <w:r>
        <w:t>168(Sirtuin 1 inhib</w:t>
      </w:r>
      <w:r>
        <w:t>i</w:t>
      </w:r>
      <w:r>
        <w:t>tor) + 0</w:t>
      </w:r>
      <w:r w:rsidR="00644CD5">
        <w:t>.</w:t>
      </w:r>
      <w:r>
        <w:t>288(Aromatic-amino-acid transaminase inhibitor) + 0</w:t>
      </w:r>
      <w:r w:rsidR="00644CD5">
        <w:t>.</w:t>
      </w:r>
      <w:r>
        <w:t>497(Alpha glucosidase inhibitor) -0</w:t>
      </w:r>
      <w:r w:rsidR="00644CD5">
        <w:t>.</w:t>
      </w:r>
      <w:r>
        <w:t>435(Leukotriene B4 receptor 1 antagonist) + 0</w:t>
      </w:r>
      <w:r w:rsidR="00644CD5">
        <w:t>.</w:t>
      </w:r>
      <w:r>
        <w:t>461(Acyl-CoA dehydrogenase (NADP+) inhibitor) -0</w:t>
      </w:r>
      <w:r w:rsidR="00644CD5">
        <w:t>.</w:t>
      </w:r>
      <w:r>
        <w:t>235(Antihyperlipoproteinemic) + 0</w:t>
      </w:r>
      <w:r w:rsidR="00644CD5">
        <w:t>.</w:t>
      </w:r>
      <w:r>
        <w:t>199(Sigma receptor agonist) + 0</w:t>
      </w:r>
      <w:r w:rsidR="00644CD5">
        <w:t>.</w:t>
      </w:r>
      <w:r>
        <w:t>106(Cyclophilin A inhibitor) + 0</w:t>
      </w:r>
      <w:r w:rsidR="00644CD5">
        <w:t>.</w:t>
      </w:r>
      <w:r>
        <w:t>129(Membrane integrity antagonist) -0</w:t>
      </w:r>
      <w:r w:rsidR="00644CD5">
        <w:t>.</w:t>
      </w:r>
      <w:r>
        <w:t>276(Glycerone-phosphate O-acyltransferase inhibitor) + 0</w:t>
      </w:r>
      <w:r w:rsidR="00644CD5">
        <w:t>.</w:t>
      </w:r>
      <w:r>
        <w:t>284(CYP1A2 expression enhancer) + 0</w:t>
      </w:r>
      <w:r w:rsidR="00644CD5">
        <w:t>.</w:t>
      </w:r>
      <w:r>
        <w:t>0623(Apoptosis agonist) + 0</w:t>
      </w:r>
      <w:r w:rsidR="00644CD5">
        <w:t>.</w:t>
      </w:r>
      <w:r>
        <w:t>116(Integrin antagonist) + 0</w:t>
      </w:r>
      <w:r w:rsidR="00644CD5">
        <w:t>.</w:t>
      </w:r>
      <w:r>
        <w:t>0987(Behavioral disturbance) -0</w:t>
      </w:r>
      <w:r w:rsidR="00644CD5">
        <w:t>.</w:t>
      </w:r>
      <w:r>
        <w:t>176(BCL2L1 expression inhibitor) -0</w:t>
      </w:r>
      <w:r w:rsidR="00644CD5">
        <w:t>.</w:t>
      </w:r>
      <w:r>
        <w:t>246(Acetylcholine nicotinic antagonist) + 0</w:t>
      </w:r>
      <w:r w:rsidR="00644CD5">
        <w:t>.</w:t>
      </w:r>
      <w:r>
        <w:t>136(Bulimia treatment) + 0</w:t>
      </w:r>
      <w:r w:rsidR="00644CD5">
        <w:t>.</w:t>
      </w:r>
      <w:r>
        <w:t>238(Aromatase inhibitor) -0</w:t>
      </w:r>
      <w:r w:rsidR="00644CD5">
        <w:t>.</w:t>
      </w:r>
      <w:r>
        <w:t>138(Dopamine D4 agonist) -0</w:t>
      </w:r>
      <w:r w:rsidR="00644CD5">
        <w:t>.</w:t>
      </w:r>
      <w:r>
        <w:t>0947(Kainate receptor 1 antagonist) + 0</w:t>
      </w:r>
      <w:r w:rsidR="00644CD5">
        <w:t>.</w:t>
      </w:r>
      <w:r>
        <w:t>225(Hematopoietic) -0</w:t>
      </w:r>
      <w:r w:rsidR="00644CD5">
        <w:t>.</w:t>
      </w:r>
      <w:r>
        <w:t>107(Potassium channel intermediate-conductance Ca-activated 4 blocker) + 0</w:t>
      </w:r>
      <w:r w:rsidR="00644CD5">
        <w:t>.</w:t>
      </w:r>
      <w:r>
        <w:t>287(MAP kinase kinase inhibitor) + 0</w:t>
      </w:r>
      <w:r w:rsidR="00644CD5">
        <w:t>.</w:t>
      </w:r>
      <w:r>
        <w:t>206(NADPH-ferrihemoprotein redu</w:t>
      </w:r>
      <w:r>
        <w:t>c</w:t>
      </w:r>
      <w:r>
        <w:t>tase inhibitor) + 0</w:t>
      </w:r>
      <w:r w:rsidR="00644CD5">
        <w:t>.</w:t>
      </w:r>
      <w:r>
        <w:t>0564(Chemosensitizer) + 0</w:t>
      </w:r>
      <w:r w:rsidR="00644CD5">
        <w:t>.</w:t>
      </w:r>
      <w:r>
        <w:t>32(Carbonic anhydrase inhibitor) -0</w:t>
      </w:r>
      <w:r w:rsidR="00644CD5">
        <w:t>.</w:t>
      </w:r>
      <w:r>
        <w:t>0809(Cyclooxygenase 3 inhibitor) -0</w:t>
      </w:r>
      <w:r w:rsidR="00644CD5">
        <w:t>.</w:t>
      </w:r>
      <w:r>
        <w:t>079(Tubulin agonist) -0</w:t>
      </w:r>
      <w:r w:rsidR="00644CD5">
        <w:t>.</w:t>
      </w:r>
      <w:r>
        <w:t>166(FMO3 substrate) + 0</w:t>
      </w:r>
      <w:r w:rsidR="00644CD5">
        <w:t>.</w:t>
      </w:r>
      <w:r>
        <w:t>15(Orexin receptor 1 antagonist) -0</w:t>
      </w:r>
      <w:r w:rsidR="00644CD5">
        <w:t>.</w:t>
      </w:r>
      <w:r>
        <w:t>298(Kexin inhibitor) + 0</w:t>
      </w:r>
      <w:r w:rsidR="00644CD5">
        <w:t>.</w:t>
      </w:r>
      <w:r>
        <w:t>0953(ErbB-1 antagonist) -0</w:t>
      </w:r>
      <w:r w:rsidR="00644CD5">
        <w:t>.</w:t>
      </w:r>
      <w:r>
        <w:t>155(Heat shock protein antagonist) + 0</w:t>
      </w:r>
      <w:r w:rsidR="00644CD5">
        <w:t>.</w:t>
      </w:r>
      <w:r>
        <w:t>0702(dTMP kinase inhibitor) + 0</w:t>
      </w:r>
      <w:r w:rsidR="00644CD5">
        <w:t>.</w:t>
      </w:r>
      <w:r>
        <w:t>0787(Sodium/glucose cotransporter inhibitor) -0</w:t>
      </w:r>
      <w:r w:rsidR="00644CD5">
        <w:t>.</w:t>
      </w:r>
      <w:r>
        <w:t>0922(Cyclin T1 inhibitor) -0</w:t>
      </w:r>
      <w:r w:rsidR="00644CD5">
        <w:t>.</w:t>
      </w:r>
      <w:r>
        <w:t>162(ME1 expression enhancer) + 0</w:t>
      </w:r>
      <w:r w:rsidR="00644CD5">
        <w:t>.</w:t>
      </w:r>
      <w:r>
        <w:t>142(Carcinogenic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-0</w:t>
      </w:r>
      <w:r w:rsidR="00644CD5">
        <w:t>.</w:t>
      </w:r>
      <w:r>
        <w:t>34(Glutamate synthase (ferredoxin) inhibitor) -0</w:t>
      </w:r>
      <w:r w:rsidR="00644CD5">
        <w:t>.</w:t>
      </w:r>
      <w:r>
        <w:t>187(CCNE1 expre</w:t>
      </w:r>
      <w:r>
        <w:t>s</w:t>
      </w:r>
      <w:r>
        <w:t>sion inhibitor) + 0</w:t>
      </w:r>
      <w:r w:rsidR="00644CD5">
        <w:t>.</w:t>
      </w:r>
      <w:r>
        <w:t>141(UGT1A9 substrate) -0</w:t>
      </w:r>
      <w:r w:rsidR="00644CD5">
        <w:t>.</w:t>
      </w:r>
      <w:r>
        <w:t>162(G protein-coupled receptor agonist) -0</w:t>
      </w:r>
      <w:r w:rsidR="00644CD5">
        <w:t>.</w:t>
      </w:r>
      <w:r>
        <w:t>204(5-Aminolevulinate synthase inhibitor) -0</w:t>
      </w:r>
      <w:r w:rsidR="00644CD5">
        <w:t>.</w:t>
      </w:r>
      <w:r>
        <w:t>068(Antineoplastic (cervical cancer)) -0</w:t>
      </w:r>
      <w:r w:rsidR="00644CD5">
        <w:t>.</w:t>
      </w:r>
      <w:r>
        <w:t>0933(Smo receptor antagonist) -0</w:t>
      </w:r>
      <w:r w:rsidR="00644CD5">
        <w:t>.</w:t>
      </w:r>
      <w:r>
        <w:t>0807(Mineralocorticoid antagonist) + 0</w:t>
      </w:r>
      <w:r w:rsidR="00644CD5">
        <w:t>.</w:t>
      </w:r>
      <w:r>
        <w:t>0668(Antineoplastic (endocrine cancer)) -0</w:t>
      </w:r>
      <w:r w:rsidR="00644CD5">
        <w:t>.</w:t>
      </w:r>
      <w:r>
        <w:t>241(Perilipin-5 inhibitor) + 0</w:t>
      </w:r>
      <w:r w:rsidR="00644CD5">
        <w:t>.</w:t>
      </w:r>
      <w:r>
        <w:t>0957(Methylenetetrahydrofolate reductase (NADPH) inhibitor) + 0</w:t>
      </w:r>
      <w:r w:rsidR="00644CD5">
        <w:t>.</w:t>
      </w:r>
      <w:r>
        <w:t>177(Phospholipase inhibitor) -0</w:t>
      </w:r>
      <w:r w:rsidR="00644CD5">
        <w:t>.</w:t>
      </w:r>
      <w:r>
        <w:t>198(SKP2 e</w:t>
      </w:r>
      <w:r>
        <w:t>x</w:t>
      </w:r>
      <w:r>
        <w:t>pression inhibitor) + 0</w:t>
      </w:r>
      <w:r w:rsidR="00644CD5">
        <w:t>.</w:t>
      </w:r>
      <w:r>
        <w:t>147(ID1 expression inhibitor) + 0</w:t>
      </w:r>
      <w:r w:rsidR="00644CD5">
        <w:t>.</w:t>
      </w:r>
      <w:r>
        <w:t>144(CYR61 expression enhancer) + 0</w:t>
      </w:r>
      <w:r w:rsidR="00644CD5">
        <w:t>.</w:t>
      </w:r>
      <w:r>
        <w:t>172(Glycine tran</w:t>
      </w:r>
      <w:r>
        <w:t>s</w:t>
      </w:r>
      <w:r>
        <w:t>porter inhibitor) -0</w:t>
      </w:r>
      <w:r w:rsidR="00644CD5">
        <w:t>.</w:t>
      </w:r>
      <w:r>
        <w:t>255(Inorganic diphosphatase inhibitor) -0</w:t>
      </w:r>
      <w:r w:rsidR="00644CD5">
        <w:t>.</w:t>
      </w:r>
      <w:r>
        <w:t>216(G0S2 expression enhancer) + 0</w:t>
      </w:r>
      <w:r w:rsidR="00644CD5">
        <w:t>.</w:t>
      </w:r>
      <w:r>
        <w:t>111(CYP2A6 i</w:t>
      </w:r>
      <w:r>
        <w:t>n</w:t>
      </w:r>
      <w:r>
        <w:t>hibitor) -0</w:t>
      </w:r>
      <w:r w:rsidR="00644CD5">
        <w:t>.</w:t>
      </w:r>
      <w:r>
        <w:t>181(Xanthine oxidase inhibitor) -0</w:t>
      </w:r>
      <w:r w:rsidR="00644CD5">
        <w:t>.</w:t>
      </w:r>
      <w:r>
        <w:t>0739(Opioid kappa 1 receptor antagonist) + 0</w:t>
      </w:r>
      <w:r w:rsidR="00644CD5">
        <w:t>.</w:t>
      </w:r>
      <w:r>
        <w:t>0441(Troponin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0642(M17 leucyl aminopeptidase inhibitor) -0</w:t>
      </w:r>
      <w:r w:rsidR="00644CD5">
        <w:t>.</w:t>
      </w:r>
      <w:r>
        <w:t>0898(Progesterone agonist) -0</w:t>
      </w:r>
      <w:r w:rsidR="00644CD5">
        <w:t>.</w:t>
      </w:r>
      <w:r>
        <w:t>125(UGT1A4 su</w:t>
      </w:r>
      <w:r>
        <w:t>b</w:t>
      </w:r>
      <w:r>
        <w:t>strate) -0</w:t>
      </w:r>
      <w:r w:rsidR="00644CD5">
        <w:t>.</w:t>
      </w:r>
      <w:r>
        <w:t>0525(PRNP expression enhancer) -0</w:t>
      </w:r>
      <w:r w:rsidR="00644CD5">
        <w:t>.</w:t>
      </w:r>
      <w:r>
        <w:t>0685(MAP kinase 9 inhibitor) -0</w:t>
      </w:r>
      <w:r w:rsidR="00644CD5">
        <w:t>.</w:t>
      </w:r>
      <w:r>
        <w:t>235(Ribonuclease inhibitor) -0</w:t>
      </w:r>
      <w:r w:rsidR="00644CD5">
        <w:t>.</w:t>
      </w:r>
      <w:r>
        <w:t>0808(Eosinophilia) -0</w:t>
      </w:r>
      <w:r w:rsidR="00644CD5">
        <w:t>.</w:t>
      </w:r>
      <w:r>
        <w:t>115(Adrenaline agonist) -0</w:t>
      </w:r>
      <w:r w:rsidR="00644CD5">
        <w:t>.</w:t>
      </w:r>
      <w:r>
        <w:t>0393(Cognition disorders treatment) -0</w:t>
      </w:r>
      <w:r w:rsidR="00644CD5">
        <w:t>.</w:t>
      </w:r>
      <w:r>
        <w:t>159(Melatonin 5 antag</w:t>
      </w:r>
      <w:r>
        <w:t>o</w:t>
      </w:r>
      <w:r>
        <w:t>nist) -0</w:t>
      </w:r>
      <w:r w:rsidR="00644CD5">
        <w:t>.</w:t>
      </w:r>
      <w:r>
        <w:t>153(CDK4/cyclin D inhibitor) + 0</w:t>
      </w:r>
      <w:r w:rsidR="00644CD5">
        <w:t>.</w:t>
      </w:r>
      <w:r>
        <w:t>0437(HIF1A expression inhibitor) + 0</w:t>
      </w:r>
      <w:r w:rsidR="00644CD5">
        <w:t>.</w:t>
      </w:r>
      <w:r>
        <w:t>0463(Hematinic) + 0</w:t>
      </w:r>
      <w:r w:rsidR="00644CD5">
        <w:t>.</w:t>
      </w:r>
      <w:r>
        <w:t>0566(Growth hormone releasing factor agonist) + 0</w:t>
      </w:r>
      <w:r w:rsidR="00644CD5">
        <w:t>.</w:t>
      </w:r>
      <w:r>
        <w:t>208(LGALS8 expression enhancer) -0</w:t>
      </w:r>
      <w:r w:rsidR="00644CD5">
        <w:t>.</w:t>
      </w:r>
      <w:r>
        <w:t>178(Methylenetetrahydrofolate dehydr</w:t>
      </w:r>
      <w:r>
        <w:t>o</w:t>
      </w:r>
      <w:r>
        <w:t>genase (NADP+) inhibitor) -0</w:t>
      </w:r>
      <w:r w:rsidR="00644CD5">
        <w:t>.</w:t>
      </w:r>
      <w:r>
        <w:t>182(Fructose-2</w:t>
      </w:r>
      <w:r w:rsidR="00644CD5">
        <w:t>.</w:t>
      </w:r>
      <w:r>
        <w:t>6-bisphosphate 2-phosphatase inhibitor) + 0</w:t>
      </w:r>
      <w:r w:rsidR="00644CD5">
        <w:t>.</w:t>
      </w:r>
      <w:r>
        <w:t>1(Galactose oxidase inhib</w:t>
      </w:r>
      <w:r>
        <w:t>i</w:t>
      </w:r>
      <w:r>
        <w:t>tor) + 0</w:t>
      </w:r>
      <w:r w:rsidR="00644CD5">
        <w:t>.</w:t>
      </w:r>
      <w:r>
        <w:t>0345(Antibiotic Carbacephem-like) + 0</w:t>
      </w:r>
      <w:r w:rsidR="00644CD5">
        <w:t>.</w:t>
      </w:r>
      <w:r>
        <w:t>238(Guanylate kinase inhibitor) + 0</w:t>
      </w:r>
      <w:r w:rsidR="00644CD5">
        <w:t>.</w:t>
      </w:r>
      <w:r>
        <w:t>174(Procollagen-proline 3-dioxygenase inhibitor) -0</w:t>
      </w:r>
      <w:r w:rsidR="00644CD5">
        <w:t>.</w:t>
      </w:r>
      <w:r>
        <w:t>0301(Antineoplastic (glioblastoma multiforme)) + 0</w:t>
      </w:r>
      <w:r w:rsidR="00644CD5">
        <w:t>.</w:t>
      </w:r>
      <w:r>
        <w:t>0433(Baculoviral IAP repeat-containing protein 2 inhibitor) -0</w:t>
      </w:r>
      <w:r w:rsidR="00644CD5">
        <w:t>.</w:t>
      </w:r>
      <w:r>
        <w:t>0436(Lysophosphatidic acid 3 receptor antagonist) -0</w:t>
      </w:r>
      <w:r w:rsidR="00644CD5">
        <w:t>.</w:t>
      </w:r>
      <w:r>
        <w:t>0395(CXC chemokine 2 receptor antag</w:t>
      </w:r>
      <w:r>
        <w:t>o</w:t>
      </w:r>
      <w:r>
        <w:t>nist) -0</w:t>
      </w:r>
      <w:r w:rsidR="00644CD5">
        <w:t>.</w:t>
      </w:r>
      <w:r>
        <w:t>0692(ESR1 expression inhibitor) -0</w:t>
      </w:r>
      <w:r w:rsidR="00644CD5">
        <w:t>.</w:t>
      </w:r>
      <w:r>
        <w:t>201(Histone deacetylase 7 inhibitor) -0</w:t>
      </w:r>
      <w:r w:rsidR="00644CD5">
        <w:t>.</w:t>
      </w:r>
      <w:r>
        <w:t>0738(CYP2B2 substrate) + 0</w:t>
      </w:r>
      <w:r w:rsidR="00644CD5">
        <w:t>.</w:t>
      </w:r>
      <w:r>
        <w:t>066(THBS1 expression enhancer) -0</w:t>
      </w:r>
      <w:r w:rsidR="00644CD5">
        <w:t>.</w:t>
      </w:r>
      <w:r>
        <w:t>175(Aminopeptidase I inhibitor) + 0</w:t>
      </w:r>
      <w:r w:rsidR="00644CD5">
        <w:t>.</w:t>
      </w:r>
      <w:r>
        <w:t>114(Geranyltranstransferase inhibitor) -0</w:t>
      </w:r>
      <w:r w:rsidR="00644CD5">
        <w:t>.</w:t>
      </w:r>
      <w:r>
        <w:t>0357(COL1A1 expression enhancer) -0</w:t>
      </w:r>
      <w:r w:rsidR="00644CD5">
        <w:t>.</w:t>
      </w:r>
      <w:r>
        <w:t>0423(Antineoplastic antibiotic) -0</w:t>
      </w:r>
      <w:r w:rsidR="00644CD5">
        <w:t>.</w:t>
      </w:r>
      <w:r>
        <w:t>143(Glucosylceramidase inhibitor) + 0</w:t>
      </w:r>
      <w:r w:rsidR="00644CD5">
        <w:t>.</w:t>
      </w:r>
      <w:r>
        <w:t>0308(Alanine racemase inhibitor) + 0</w:t>
      </w:r>
      <w:r w:rsidR="00644CD5">
        <w:t>.</w:t>
      </w:r>
      <w:r>
        <w:t>0255(Gastrointestinal disorders treatment) + 0</w:t>
      </w:r>
      <w:r w:rsidR="00644CD5">
        <w:t>.</w:t>
      </w:r>
      <w:r>
        <w:t>023(Antineoplastic (non-small cell lung cancer)) -0</w:t>
      </w:r>
      <w:r w:rsidR="00644CD5">
        <w:t>.</w:t>
      </w:r>
      <w:r>
        <w:t>0344(Phosphogluconate 2-dehydrogenase inhibitor) + 0</w:t>
      </w:r>
      <w:r w:rsidR="00644CD5">
        <w:t>.</w:t>
      </w:r>
      <w:r>
        <w:t>0446(Antipruritic</w:t>
      </w:r>
      <w:r w:rsidR="00644CD5">
        <w:t>.</w:t>
      </w:r>
      <w:r>
        <w:t xml:space="preserve"> allergic) -0</w:t>
      </w:r>
      <w:r w:rsidR="00644CD5">
        <w:t>.</w:t>
      </w:r>
      <w:r>
        <w:t>0806(Transforming growth factor beta 3 antagonist) + 0</w:t>
      </w:r>
      <w:r w:rsidR="00644CD5">
        <w:t>.</w:t>
      </w:r>
      <w:r>
        <w:t>103(Deoxyhypusine monooxygenase inhibitor) -0</w:t>
      </w:r>
      <w:r w:rsidR="00644CD5">
        <w:t>.</w:t>
      </w:r>
      <w:r>
        <w:t>039(Amyotrophic lateral sclerosis treatment) + 0</w:t>
      </w:r>
      <w:r w:rsidR="00644CD5">
        <w:t>.</w:t>
      </w:r>
      <w:r>
        <w:t>0795(Nicotinic receptor beta4 subunit antagonist) -0</w:t>
      </w:r>
      <w:r w:rsidR="00644CD5">
        <w:t>.</w:t>
      </w:r>
      <w:r>
        <w:t>0693(4-Hydroxy-2-oxoglutarate aldolase inhibitor) + 0</w:t>
      </w:r>
      <w:r w:rsidR="00644CD5">
        <w:t>.</w:t>
      </w:r>
      <w:r>
        <w:t>0359(IL5 expression inhibitor) -0</w:t>
      </w:r>
      <w:r w:rsidR="00644CD5">
        <w:t>.</w:t>
      </w:r>
      <w:r>
        <w:t>0233(Hyponatremia) + 0</w:t>
      </w:r>
      <w:r w:rsidR="00644CD5">
        <w:t>.</w:t>
      </w:r>
      <w:r>
        <w:t>019(Protein 50S ribosomal subunit inhibitor) -0</w:t>
      </w:r>
      <w:r w:rsidR="00644CD5">
        <w:t>.</w:t>
      </w:r>
      <w:r>
        <w:t>048(Transcription factor AP-1 inhibitor) + 0</w:t>
      </w:r>
      <w:r w:rsidR="00644CD5">
        <w:t>.</w:t>
      </w:r>
      <w:r>
        <w:t>00321(NumHal) + 0</w:t>
      </w:r>
      <w:r w:rsidR="00644CD5">
        <w:t>.</w:t>
      </w:r>
      <w:r>
        <w:t>0431(BID e</w:t>
      </w:r>
      <w:r>
        <w:t>x</w:t>
      </w:r>
      <w:r>
        <w:t>pression inhibitor) + 0</w:t>
      </w:r>
      <w:r w:rsidR="00644CD5">
        <w:t>.</w:t>
      </w:r>
      <w:r>
        <w:t>0499(Histamine H4 receptor antagonist) -0</w:t>
      </w:r>
      <w:r w:rsidR="00644CD5">
        <w:t>.</w:t>
      </w:r>
      <w:r>
        <w:t>0133(Diabetic retinopathy treatment) -0</w:t>
      </w:r>
      <w:r w:rsidR="00644CD5">
        <w:t>.</w:t>
      </w:r>
      <w:r>
        <w:t>0278(CYP3A7 substrate) + 0</w:t>
      </w:r>
      <w:r w:rsidR="00644CD5">
        <w:t>.</w:t>
      </w:r>
      <w:r>
        <w:t>0104(Equilibrative nucleoside transport protein inhibitor) -0</w:t>
      </w:r>
      <w:r w:rsidR="00644CD5">
        <w:t>.</w:t>
      </w:r>
      <w:r>
        <w:t>0264(CXC chemokine 4 receptor antagonist) + 0</w:t>
      </w:r>
      <w:r w:rsidR="00644CD5">
        <w:t>.</w:t>
      </w:r>
      <w:r>
        <w:t>0153(Angiotensin AT2 receptor antagonist) -0</w:t>
      </w:r>
      <w:r w:rsidR="00644CD5">
        <w:t>.</w:t>
      </w:r>
      <w:r>
        <w:t>00923(Interferon inducer) + 0</w:t>
      </w:r>
      <w:r w:rsidR="00644CD5">
        <w:t>.</w:t>
      </w:r>
      <w:r>
        <w:t>0107(CDC7 inhibitor) -0</w:t>
      </w:r>
      <w:r w:rsidR="00644CD5">
        <w:t>.</w:t>
      </w:r>
      <w:r>
        <w:t>0128(Protein-serine-threonine kinase inhibitor) -0</w:t>
      </w:r>
      <w:r w:rsidR="00644CD5">
        <w:t>.</w:t>
      </w:r>
      <w:r>
        <w:t>00768(Nucleotide metabolism regulator) + 0</w:t>
      </w:r>
      <w:r w:rsidR="00644CD5">
        <w:t>.</w:t>
      </w:r>
      <w:r>
        <w:t>00521(Plasmepsin inhibitor) + 0</w:t>
      </w:r>
      <w:r w:rsidR="00644CD5">
        <w:t>.</w:t>
      </w:r>
      <w:r>
        <w:t>0123(CYP4A11 inhibitor) -0</w:t>
      </w:r>
      <w:r w:rsidR="00644CD5">
        <w:t>.</w:t>
      </w:r>
      <w:r>
        <w:t>00506(Antiperistaltic) -0</w:t>
      </w:r>
      <w:r w:rsidR="00644CD5">
        <w:t>.</w:t>
      </w:r>
      <w:r>
        <w:t>00185(Glucocorticoid ag</w:t>
      </w:r>
      <w:r>
        <w:t>o</w:t>
      </w:r>
      <w:r>
        <w:t>nist) + 0</w:t>
      </w:r>
      <w:r w:rsidR="00644CD5">
        <w:t>.</w:t>
      </w:r>
      <w:r>
        <w:t>00198(Alpha adrenoreceptor antagonist) + 0</w:t>
      </w:r>
      <w:r w:rsidR="00644CD5">
        <w:t>.</w:t>
      </w:r>
      <w:r>
        <w:t>00168(Antiviral (Influenza)) + 0</w:t>
      </w:r>
      <w:r w:rsidR="00644CD5">
        <w:t>.</w:t>
      </w:r>
      <w:r>
        <w:t>000523(Troponin T</w:t>
      </w:r>
      <w:r w:rsidR="00644CD5">
        <w:t>.</w:t>
      </w:r>
      <w:r>
        <w:t xml:space="preserve"> cardiac muscle inhibitor) + 5</w:t>
      </w:r>
      <w:r w:rsidR="00644CD5">
        <w:t>.</w:t>
      </w:r>
      <w:r>
        <w:t>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281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27(Aspartate transaminase inhibitor) + 0</w:t>
      </w:r>
      <w:r w:rsidR="00644CD5">
        <w:t>.</w:t>
      </w:r>
      <w:r>
        <w:t>663(CYP2D substrate) -0</w:t>
      </w:r>
      <w:r w:rsidR="00644CD5">
        <w:t>.</w:t>
      </w:r>
      <w:r>
        <w:t>613(Agranulocytosis) -0</w:t>
      </w:r>
      <w:r w:rsidR="00644CD5">
        <w:t>.</w:t>
      </w:r>
      <w:r>
        <w:t>546(Mydriatic) -0</w:t>
      </w:r>
      <w:r w:rsidR="00644CD5">
        <w:t>.</w:t>
      </w:r>
      <w:r>
        <w:t>266(CDK1/cyclin B inhibitor) + 0</w:t>
      </w:r>
      <w:r w:rsidR="00644CD5">
        <w:t>.</w:t>
      </w:r>
      <w:r>
        <w:t>637(Gastrointestinal disturbance) -0</w:t>
      </w:r>
      <w:r w:rsidR="00644CD5">
        <w:t>.</w:t>
      </w:r>
      <w:r>
        <w:t>0187(Immunoglobulin Fc receptor antag</w:t>
      </w:r>
      <w:r>
        <w:t>o</w:t>
      </w:r>
      <w:r>
        <w:t>nist) + 0</w:t>
      </w:r>
      <w:r w:rsidR="00644CD5">
        <w:t>.</w:t>
      </w:r>
      <w:r>
        <w:t>29(Antidiabetic symptomatic) -0</w:t>
      </w:r>
      <w:r w:rsidR="00644CD5">
        <w:t>.</w:t>
      </w:r>
      <w:r>
        <w:t>926(Aspartate ammonia-lyase inhibitor) -0</w:t>
      </w:r>
      <w:r w:rsidR="00644CD5">
        <w:t>.</w:t>
      </w:r>
      <w:r>
        <w:t>277(Check point kinase inhib</w:t>
      </w:r>
      <w:r>
        <w:t>i</w:t>
      </w:r>
      <w:r>
        <w:t>tor) -0</w:t>
      </w:r>
      <w:r w:rsidR="00644CD5">
        <w:t>.</w:t>
      </w:r>
      <w:r>
        <w:t>0237(Aggrecanase inhibitor) -0</w:t>
      </w:r>
      <w:r w:rsidR="00644CD5">
        <w:t>.</w:t>
      </w:r>
      <w:r>
        <w:t>499(Obsessive-compulsive disorder treatment) + 0</w:t>
      </w:r>
      <w:r w:rsidR="00644CD5">
        <w:t>.</w:t>
      </w:r>
      <w:r>
        <w:t>301(ATP-dependent RNA helicase inhibitor) + 1</w:t>
      </w:r>
      <w:r w:rsidR="00644CD5">
        <w:t>.</w:t>
      </w:r>
      <w:r>
        <w:t>24(Caspase 8 inhibitor) -0</w:t>
      </w:r>
      <w:r w:rsidR="00644CD5">
        <w:t>.</w:t>
      </w:r>
      <w:r>
        <w:t>787(Phosphodiesterase 1C inhibitor) -0</w:t>
      </w:r>
      <w:r w:rsidR="00644CD5">
        <w:t>.</w:t>
      </w:r>
      <w:r>
        <w:t>0649(Hemolysis) -0</w:t>
      </w:r>
      <w:r w:rsidR="00644CD5">
        <w:t>.</w:t>
      </w:r>
      <w:r>
        <w:t>455(CYP2C substrate) -0</w:t>
      </w:r>
      <w:r w:rsidR="00644CD5">
        <w:t>.</w:t>
      </w:r>
      <w:r>
        <w:t>0633(Dihydroneopterin aldolase inhibitor) -0</w:t>
      </w:r>
      <w:r w:rsidR="00644CD5">
        <w:t>.</w:t>
      </w:r>
      <w:r>
        <w:t>685(Carcinogenic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536(HMGCS1 expression enhancer) + 1</w:t>
      </w:r>
      <w:r w:rsidR="00644CD5">
        <w:t>.</w:t>
      </w:r>
      <w:r>
        <w:t>12(Calmodulin-domain protein kinase 1 inhibitor) -1</w:t>
      </w:r>
      <w:r w:rsidR="00644CD5">
        <w:t>.</w:t>
      </w:r>
      <w:r>
        <w:t>08(Potassium channel (Ca-activated) activator) + 0</w:t>
      </w:r>
      <w:r w:rsidR="00644CD5">
        <w:t>.</w:t>
      </w:r>
      <w:r>
        <w:t>422(Myocarditis) + 0</w:t>
      </w:r>
      <w:r w:rsidR="00644CD5">
        <w:t>.</w:t>
      </w:r>
      <w:r>
        <w:t>645(IL4 expression enhancer) + 0</w:t>
      </w:r>
      <w:r w:rsidR="00644CD5">
        <w:t>.</w:t>
      </w:r>
      <w:r>
        <w:t>96(Protein-tyrosine sulfotran</w:t>
      </w:r>
      <w:r>
        <w:t>s</w:t>
      </w:r>
      <w:r>
        <w:t>ferase inhibitor) -0</w:t>
      </w:r>
      <w:r w:rsidR="00644CD5">
        <w:t>.</w:t>
      </w:r>
      <w:r>
        <w:t>672(Glutathione S-transferase substrate) -0</w:t>
      </w:r>
      <w:r w:rsidR="00644CD5">
        <w:t>.</w:t>
      </w:r>
      <w:r>
        <w:t>758(Galactolipase inhibitor) + 0</w:t>
      </w:r>
      <w:r w:rsidR="00644CD5">
        <w:t>.</w:t>
      </w:r>
      <w:r>
        <w:t>516(Vision distu</w:t>
      </w:r>
      <w:r>
        <w:t>r</w:t>
      </w:r>
      <w:r>
        <w:t>bance) -0</w:t>
      </w:r>
      <w:r w:rsidR="00644CD5">
        <w:t>.</w:t>
      </w:r>
      <w:r>
        <w:t>372(Peptidyl-prolyl cis-trans isomerase FKBP4 inhibitor) + 0</w:t>
      </w:r>
      <w:r w:rsidR="00644CD5">
        <w:t>.</w:t>
      </w:r>
      <w:r>
        <w:t>138(CYP2A6 inhibitor) + 0</w:t>
      </w:r>
      <w:r w:rsidR="00644CD5">
        <w:t>.</w:t>
      </w:r>
      <w:r>
        <w:t>0173(Opioid kappa receptor antagonist) -1</w:t>
      </w:r>
      <w:r w:rsidR="00644CD5">
        <w:t>.</w:t>
      </w:r>
      <w:r>
        <w:t>12(Phosphoribulokinase inhibitor) + 0</w:t>
      </w:r>
      <w:r w:rsidR="00644CD5">
        <w:t>.</w:t>
      </w:r>
      <w:r>
        <w:t>55(Inosine monophosphate dehydrogenase 1 inhibitor) -0</w:t>
      </w:r>
      <w:r w:rsidR="00644CD5">
        <w:t>.</w:t>
      </w:r>
      <w:r>
        <w:t>0939(Growth stimulant) -0</w:t>
      </w:r>
      <w:r w:rsidR="00644CD5">
        <w:t>.</w:t>
      </w:r>
      <w:r>
        <w:t>483(Carcinogenic) -0</w:t>
      </w:r>
      <w:r w:rsidR="00644CD5">
        <w:t>.</w:t>
      </w:r>
      <w:r>
        <w:t>322(Prostaglandin F2 alpha antagonist) + 1</w:t>
      </w:r>
      <w:r w:rsidR="00644CD5">
        <w:t>.</w:t>
      </w:r>
      <w:r>
        <w:t>37(MAP3K11 inhibitor) + 0</w:t>
      </w:r>
      <w:r w:rsidR="00644CD5">
        <w:t>.</w:t>
      </w:r>
      <w:r>
        <w:t>146(Yersiniabactin siderophore biosynthetic protein inhibitor) -1</w:t>
      </w:r>
      <w:r w:rsidR="00644CD5">
        <w:t>.</w:t>
      </w:r>
      <w:r>
        <w:t>03(Histamine H2 receptor agonist) + 1</w:t>
      </w:r>
      <w:r w:rsidR="00644CD5">
        <w:t>.</w:t>
      </w:r>
      <w:r>
        <w:t>13(Phospholipase inhibitor) + 0</w:t>
      </w:r>
      <w:r w:rsidR="00644CD5">
        <w:t>.</w:t>
      </w:r>
      <w:r>
        <w:t>268(Estrone sulfotransferase stimulant) -0</w:t>
      </w:r>
      <w:r w:rsidR="00644CD5">
        <w:t>.</w:t>
      </w:r>
      <w:r>
        <w:t>379(Serine/threonine-protein kinase WEE1 inhibitor) -0</w:t>
      </w:r>
      <w:r w:rsidR="00644CD5">
        <w:t>.</w:t>
      </w:r>
      <w:r>
        <w:t>234(Topoisomerase II inhibitor) + 1</w:t>
      </w:r>
      <w:r w:rsidR="00644CD5">
        <w:t>.</w:t>
      </w:r>
      <w:r>
        <w:t>9(Theanine hydrolase inhibitor) -0</w:t>
      </w:r>
      <w:r w:rsidR="00644CD5">
        <w:t>.</w:t>
      </w:r>
      <w:r>
        <w:t>361(Pyruvate dehydrogenase kinase 1 inhibitor) + 0</w:t>
      </w:r>
      <w:r w:rsidR="00644CD5">
        <w:t>.</w:t>
      </w:r>
      <w:r>
        <w:t>447(Sepsis treatment) -0</w:t>
      </w:r>
      <w:r w:rsidR="00644CD5">
        <w:t>.</w:t>
      </w:r>
      <w:r>
        <w:t>555(CDK2 expression inhibitor) + 0</w:t>
      </w:r>
      <w:r w:rsidR="00644CD5">
        <w:t>.</w:t>
      </w:r>
      <w:r>
        <w:t>0704(Carcinogenic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mammary gland) + 1</w:t>
      </w:r>
      <w:r w:rsidR="00644CD5">
        <w:t>.</w:t>
      </w:r>
      <w:r>
        <w:t>14(Chitinase inhibitor) + 0</w:t>
      </w:r>
      <w:r w:rsidR="00644CD5">
        <w:t>.</w:t>
      </w:r>
      <w:r>
        <w:t>39(Magnesium-protoporphyrin IX methyltransferase inhibitor) -0</w:t>
      </w:r>
      <w:r w:rsidR="00644CD5">
        <w:t>.</w:t>
      </w:r>
      <w:r>
        <w:t>265(Antiviral (Hepatitis C)) -1</w:t>
      </w:r>
      <w:r w:rsidR="00644CD5">
        <w:t>.</w:t>
      </w:r>
      <w:r>
        <w:t>31(Histone-lysine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611(Estrogen beta receptor agonist) -0</w:t>
      </w:r>
      <w:r w:rsidR="00644CD5">
        <w:t>.</w:t>
      </w:r>
      <w:r>
        <w:t>504(Rhinitis) + 0</w:t>
      </w:r>
      <w:r w:rsidR="00644CD5">
        <w:t>.</w:t>
      </w:r>
      <w:r>
        <w:t>187(CYP3A5 expression enhancer) + 0</w:t>
      </w:r>
      <w:r w:rsidR="00644CD5">
        <w:t>.</w:t>
      </w:r>
      <w:r>
        <w:t>446(Protein kinase C iota inhibitor) + 0</w:t>
      </w:r>
      <w:r w:rsidR="00644CD5">
        <w:t>.</w:t>
      </w:r>
      <w:r>
        <w:t>397(Irritation) -0</w:t>
      </w:r>
      <w:r w:rsidR="00644CD5">
        <w:t>.</w:t>
      </w:r>
      <w:r>
        <w:t>28(Glucose-6-phosphate dehydrogenase-6-phosphogluconolactonase inhibitor) + 0</w:t>
      </w:r>
      <w:r w:rsidR="00644CD5">
        <w:t>.</w:t>
      </w:r>
      <w:r>
        <w:t>499(Convulsant) -0</w:t>
      </w:r>
      <w:r w:rsidR="00644CD5">
        <w:t>.</w:t>
      </w:r>
      <w:r>
        <w:t>306(Steroid DELTA-isomerase inhibitor) + 0</w:t>
      </w:r>
      <w:r w:rsidR="00644CD5">
        <w:t>.</w:t>
      </w:r>
      <w:r>
        <w:t>494(MMP9 expression inhibitor) + 0</w:t>
      </w:r>
      <w:r w:rsidR="00644CD5">
        <w:t>.</w:t>
      </w:r>
      <w:r>
        <w:t>803(FOS expression enhancer) + 0</w:t>
      </w:r>
      <w:r w:rsidR="00644CD5">
        <w:t>.</w:t>
      </w:r>
      <w:r>
        <w:t>736(Pyruvate dehydrogenase kinase 4 inhibitor) + 0</w:t>
      </w:r>
      <w:r w:rsidR="00644CD5">
        <w:t>.</w:t>
      </w:r>
      <w:r>
        <w:t>262(Src kinase inhibitor) + 0</w:t>
      </w:r>
      <w:r w:rsidR="00644CD5">
        <w:t>.</w:t>
      </w:r>
      <w:r>
        <w:t>454(Bradycardic) -1</w:t>
      </w:r>
      <w:r w:rsidR="00644CD5">
        <w:t>.</w:t>
      </w:r>
      <w:r>
        <w:t>89(Andropause treatment) -0</w:t>
      </w:r>
      <w:r w:rsidR="00644CD5">
        <w:t>.</w:t>
      </w:r>
      <w:r>
        <w:t>206(Purinergic receptor antagonist) + 1</w:t>
      </w:r>
      <w:r w:rsidR="00644CD5">
        <w:t>.</w:t>
      </w:r>
      <w:r>
        <w:t>05(Hypertrichosis) + 0</w:t>
      </w:r>
      <w:r w:rsidR="00644CD5">
        <w:t>.</w:t>
      </w:r>
      <w:r>
        <w:t>138(Rho-associated kinase inhibitor) -0</w:t>
      </w:r>
      <w:r w:rsidR="00644CD5">
        <w:t>.</w:t>
      </w:r>
      <w:r>
        <w:t>171(Interferon gamma antagonist) -0</w:t>
      </w:r>
      <w:r w:rsidR="00644CD5">
        <w:t>.</w:t>
      </w:r>
      <w:r>
        <w:t>0181(Antibiotic Tetracycline-like) -0</w:t>
      </w:r>
      <w:r w:rsidR="00644CD5">
        <w:t>.</w:t>
      </w:r>
      <w:r>
        <w:t>733(Protein phosphatase 2A inhibitor) -0</w:t>
      </w:r>
      <w:r w:rsidR="00644CD5">
        <w:t>.</w:t>
      </w:r>
      <w:r>
        <w:t>419(Endocrine disruptor) -0</w:t>
      </w:r>
      <w:r w:rsidR="00644CD5">
        <w:t>.</w:t>
      </w:r>
      <w:r>
        <w:t>157(TNFSF9 expression enhancer) -0</w:t>
      </w:r>
      <w:r w:rsidR="00644CD5">
        <w:t>.</w:t>
      </w:r>
      <w:r>
        <w:t>674(Ribosomal protein S6 kinase alpha 1 inhibitor) + 0</w:t>
      </w:r>
      <w:r w:rsidR="00644CD5">
        <w:t>.</w:t>
      </w:r>
      <w:r>
        <w:t>781(Ribosomal pr</w:t>
      </w:r>
      <w:r>
        <w:t>o</w:t>
      </w:r>
      <w:r>
        <w:t>tein S6 kinase</w:t>
      </w:r>
      <w:r w:rsidR="00644CD5">
        <w:t>.</w:t>
      </w:r>
      <w:r>
        <w:t xml:space="preserve"> 70-kDa inhibitor) + 0</w:t>
      </w:r>
      <w:r w:rsidR="00644CD5">
        <w:t>.</w:t>
      </w:r>
      <w:r>
        <w:t>601(Targeting protein for Xklp2 inhibitor) -1</w:t>
      </w:r>
      <w:r w:rsidR="00644CD5">
        <w:t>.</w:t>
      </w:r>
      <w:r>
        <w:t>99(UGT2B20 substrate) -0</w:t>
      </w:r>
      <w:r w:rsidR="00644CD5">
        <w:t>.</w:t>
      </w:r>
      <w:r>
        <w:t>466(CYP1A2 substrate) + 0</w:t>
      </w:r>
      <w:r w:rsidR="00644CD5">
        <w:t>.</w:t>
      </w:r>
      <w:r>
        <w:t>266(Caspase 6 inhibitor) + 0</w:t>
      </w:r>
      <w:r w:rsidR="00644CD5">
        <w:t>.</w:t>
      </w:r>
      <w:r>
        <w:t>155(Angiogenesis stimulant) -0</w:t>
      </w:r>
      <w:r w:rsidR="00644CD5">
        <w:t>.</w:t>
      </w:r>
      <w:r>
        <w:t>132(Osteoarthritis trea</w:t>
      </w:r>
      <w:r>
        <w:t>t</w:t>
      </w:r>
      <w:r>
        <w:t>ment) + 0</w:t>
      </w:r>
      <w:r w:rsidR="00644CD5">
        <w:t>.</w:t>
      </w:r>
      <w:r>
        <w:t>723(Calcium antagonist) -0</w:t>
      </w:r>
      <w:r w:rsidR="00644CD5">
        <w:t>.</w:t>
      </w:r>
      <w:r>
        <w:t>387(Ribosomal protein S6 kinase alpha 3 inhibitor) -0</w:t>
      </w:r>
      <w:r w:rsidR="00644CD5">
        <w:t>.</w:t>
      </w:r>
      <w:r>
        <w:t>37(Selectin antagonist) + 0</w:t>
      </w:r>
      <w:r w:rsidR="00644CD5">
        <w:t>.</w:t>
      </w:r>
      <w:r>
        <w:t>187(Endocannabinoid uptake inhibitor) -1</w:t>
      </w:r>
      <w:r w:rsidR="00644CD5">
        <w:t>.</w:t>
      </w:r>
      <w:r>
        <w:t>01(Thyroid hormone beta 1 antagonist) + 0</w:t>
      </w:r>
      <w:r w:rsidR="00644CD5">
        <w:t>.</w:t>
      </w:r>
      <w:r>
        <w:t>174(Antibiotic Carbacephem-like) -0</w:t>
      </w:r>
      <w:r w:rsidR="00644CD5">
        <w:t>.</w:t>
      </w:r>
      <w:r>
        <w:t>201(Methemoglobinemia) + 0</w:t>
      </w:r>
      <w:r w:rsidR="00644CD5">
        <w:t>.</w:t>
      </w:r>
      <w:r>
        <w:t>357(Carcinogenic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547(CYP1A1 expression enhancer) -0</w:t>
      </w:r>
      <w:r w:rsidR="00644CD5">
        <w:t>.</w:t>
      </w:r>
      <w:r>
        <w:t>242(Antineoplastic (lymphocytic leukemia)) -0</w:t>
      </w:r>
      <w:r w:rsidR="00644CD5">
        <w:t>.</w:t>
      </w:r>
      <w:r>
        <w:t>346(Eye irritation</w:t>
      </w:r>
      <w:r w:rsidR="00644CD5">
        <w:t>.</w:t>
      </w:r>
      <w:r>
        <w:t xml:space="preserve"> inactive) -0</w:t>
      </w:r>
      <w:r w:rsidR="00644CD5">
        <w:t>.</w:t>
      </w:r>
      <w:r>
        <w:t>311(Phosphodiesterase V inhibitor) + 0</w:t>
      </w:r>
      <w:r w:rsidR="00644CD5">
        <w:t>.</w:t>
      </w:r>
      <w:r>
        <w:t>261(Biliary tract disorders treatment) -0</w:t>
      </w:r>
      <w:r w:rsidR="00644CD5">
        <w:t>.</w:t>
      </w:r>
      <w:r>
        <w:t>683(Acetylcholine nicotinic agonist) + 0</w:t>
      </w:r>
      <w:r w:rsidR="00644CD5">
        <w:t>.</w:t>
      </w:r>
      <w:r>
        <w:t>286(Monodehydroascorbate reductase (NADH) inhibitor) + 0</w:t>
      </w:r>
      <w:r w:rsidR="00644CD5">
        <w:t>.</w:t>
      </w:r>
      <w:r>
        <w:t>284(Potassium channel large-conductance Ca-activated activator) -1</w:t>
      </w:r>
      <w:r w:rsidR="00644CD5">
        <w:t>.</w:t>
      </w:r>
      <w:r>
        <w:t>13(Histone deacetylase 11 inhibitor) -0</w:t>
      </w:r>
      <w:r w:rsidR="00644CD5">
        <w:t>.</w:t>
      </w:r>
      <w:r>
        <w:t>306(Microtubule stabilization) + 0</w:t>
      </w:r>
      <w:r w:rsidR="00644CD5">
        <w:t>.</w:t>
      </w:r>
      <w:r>
        <w:t>311(Protein kinase C stimulant) -0</w:t>
      </w:r>
      <w:r w:rsidR="00644CD5">
        <w:t>.</w:t>
      </w:r>
      <w:r>
        <w:t>214(Estradiol 17 beta dehydrogenase 2 inhibitor) + 0</w:t>
      </w:r>
      <w:r w:rsidR="00644CD5">
        <w:t>.</w:t>
      </w:r>
      <w:r>
        <w:t>281(Serine carboxypeptidase inhibitor) -0</w:t>
      </w:r>
      <w:r w:rsidR="00644CD5">
        <w:t>.</w:t>
      </w:r>
      <w:r>
        <w:t>344(Hyperkinesia) -0</w:t>
      </w:r>
      <w:r w:rsidR="00644CD5">
        <w:t>.</w:t>
      </w:r>
      <w:r>
        <w:t>848(PPARG expression enhancer) -0</w:t>
      </w:r>
      <w:r w:rsidR="00644CD5">
        <w:t>.</w:t>
      </w:r>
      <w:r>
        <w:t>514(DDIT3 expression enhancer) + 1(SERPINE1 e</w:t>
      </w:r>
      <w:r>
        <w:t>x</w:t>
      </w:r>
      <w:r>
        <w:t>pression enhancer) -0</w:t>
      </w:r>
      <w:r w:rsidR="00644CD5">
        <w:t>.</w:t>
      </w:r>
      <w:r>
        <w:t>258(Sodium/hydrogen exchanger 2 inhibitor) -0</w:t>
      </w:r>
      <w:r w:rsidR="00644CD5">
        <w:t>.</w:t>
      </w:r>
      <w:r>
        <w:t>104(Retinoprotector) -0</w:t>
      </w:r>
      <w:r w:rsidR="00644CD5">
        <w:t>.</w:t>
      </w:r>
      <w:r>
        <w:t>358(24-sterol C-methyltransferase inhibitor) + 0</w:t>
      </w:r>
      <w:r w:rsidR="00644CD5">
        <w:t>.</w:t>
      </w:r>
      <w:r>
        <w:t>129(Elastase 2B inhibitor) + 0</w:t>
      </w:r>
      <w:r w:rsidR="00644CD5">
        <w:t>.</w:t>
      </w:r>
      <w:r>
        <w:t>24(ErbB-4 antagonist) + 0</w:t>
      </w:r>
      <w:r w:rsidR="00644CD5">
        <w:t>.</w:t>
      </w:r>
      <w:r>
        <w:t>473(UGT2B4 substrate) + 0</w:t>
      </w:r>
      <w:r w:rsidR="00644CD5">
        <w:t>.</w:t>
      </w:r>
      <w:r>
        <w:t>659(15-Lipoxygenase inhibitor) -0</w:t>
      </w:r>
      <w:r w:rsidR="00644CD5">
        <w:t>.</w:t>
      </w:r>
      <w:r>
        <w:t>783(Peptidyl-Lys metalloendopeptidase inhibitor) -0</w:t>
      </w:r>
      <w:r w:rsidR="00644CD5">
        <w:t>.</w:t>
      </w:r>
      <w:r>
        <w:t>141(GP IIb/IIIa receptor antagonist) -0</w:t>
      </w:r>
      <w:r w:rsidR="00644CD5">
        <w:t>.</w:t>
      </w:r>
      <w:r>
        <w:t>332(Lysophosphatidic acid 3 receptor antagonist) -0</w:t>
      </w:r>
      <w:r w:rsidR="00644CD5">
        <w:t>.</w:t>
      </w:r>
      <w:r>
        <w:t>193(Trans-octaprenyltranstransferase inhibitor) -0</w:t>
      </w:r>
      <w:r w:rsidR="00644CD5">
        <w:t>.</w:t>
      </w:r>
      <w:r>
        <w:t>648(Cathepsin S inhibitor) + 0</w:t>
      </w:r>
      <w:r w:rsidR="00644CD5">
        <w:t>.</w:t>
      </w:r>
      <w:r>
        <w:t>255(Antineoplastic (colorectal cancer)) -0</w:t>
      </w:r>
      <w:r w:rsidR="00644CD5">
        <w:t>.</w:t>
      </w:r>
      <w:r>
        <w:t>339(CYP3A substrate) + 0</w:t>
      </w:r>
      <w:r w:rsidR="00644CD5">
        <w:t>.</w:t>
      </w:r>
      <w:r>
        <w:t>324(Carcinogenic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636(Monophenol monooxygenase inhibitor) + 0</w:t>
      </w:r>
      <w:r w:rsidR="00644CD5">
        <w:t>.</w:t>
      </w:r>
      <w:r>
        <w:t>25(Mood disorders treatment) + 0</w:t>
      </w:r>
      <w:r w:rsidR="00644CD5">
        <w:t>.</w:t>
      </w:r>
      <w:r>
        <w:t>459(Prostaglandin-E synthase inhibitor) -0</w:t>
      </w:r>
      <w:r w:rsidR="00644CD5">
        <w:t>.</w:t>
      </w:r>
      <w:r>
        <w:t>541(SMN2 expression enhancer) + 0</w:t>
      </w:r>
      <w:r w:rsidR="00644CD5">
        <w:t>.</w:t>
      </w:r>
      <w:r>
        <w:t>791(5 Hydroxytry</w:t>
      </w:r>
      <w:r>
        <w:t>p</w:t>
      </w:r>
      <w:r>
        <w:t>tamine 3 agonist) + 0</w:t>
      </w:r>
      <w:r w:rsidR="00644CD5">
        <w:t>.</w:t>
      </w:r>
      <w:r>
        <w:t>223(Clk dual-specificity kinase inhibitor) + 0</w:t>
      </w:r>
      <w:r w:rsidR="00644CD5">
        <w:t>.</w:t>
      </w:r>
      <w:r>
        <w:t>273(Plasmepsin I inhibitor) -0</w:t>
      </w:r>
      <w:r w:rsidR="00644CD5">
        <w:t>.</w:t>
      </w:r>
      <w:r>
        <w:t>408(Nicotinate phosphoribosyltransferase inhibitor) + 0</w:t>
      </w:r>
      <w:r w:rsidR="00644CD5">
        <w:t>.</w:t>
      </w:r>
      <w:r>
        <w:t>226(Caspase 9 inhibitor) + 0</w:t>
      </w:r>
      <w:r w:rsidR="00644CD5">
        <w:t>.</w:t>
      </w:r>
      <w:r>
        <w:t>444(Skin irritation</w:t>
      </w:r>
      <w:r w:rsidR="00644CD5">
        <w:t>.</w:t>
      </w:r>
      <w:r>
        <w:t xml:space="preserve"> weak) + 0</w:t>
      </w:r>
      <w:r w:rsidR="00644CD5">
        <w:t>.</w:t>
      </w:r>
      <w:r>
        <w:t>75(3-Deoxy-7-phosphoheptulonate synthase inhibitor) -0</w:t>
      </w:r>
      <w:r w:rsidR="00644CD5">
        <w:t>.</w:t>
      </w:r>
      <w:r>
        <w:t>222(HIV-1 protease inhibitor) -0</w:t>
      </w:r>
      <w:r w:rsidR="00644CD5">
        <w:t>.</w:t>
      </w:r>
      <w:r>
        <w:t>266(Presenilin 1 inhibitor) -0</w:t>
      </w:r>
      <w:r w:rsidR="00644CD5">
        <w:t>.</w:t>
      </w:r>
      <w:r>
        <w:t>3(Dopamine D4 agonist) + 0</w:t>
      </w:r>
      <w:r w:rsidR="00644CD5">
        <w:t>.</w:t>
      </w:r>
      <w:r>
        <w:t>535(Anesthetic local) + 0</w:t>
      </w:r>
      <w:r w:rsidR="00644CD5">
        <w:t>.</w:t>
      </w:r>
      <w:r>
        <w:t>62(Factor XIIIa inhibitor) + 0</w:t>
      </w:r>
      <w:r w:rsidR="00644CD5">
        <w:t>.</w:t>
      </w:r>
      <w:r>
        <w:t>832(Alpha glucosidase inhibitor) -0</w:t>
      </w:r>
      <w:r w:rsidR="00644CD5">
        <w:t>.</w:t>
      </w:r>
      <w:r>
        <w:t>178(THBS1 expression enhancer) + 0</w:t>
      </w:r>
      <w:r w:rsidR="00644CD5">
        <w:t>.</w:t>
      </w:r>
      <w:r>
        <w:t>18(Protein 50S ribosomal subunit inhibitor) + 0</w:t>
      </w:r>
      <w:r w:rsidR="00644CD5">
        <w:t>.</w:t>
      </w:r>
      <w:r>
        <w:t>274(5 Hydroxytryptamine 5 antagonist) -0</w:t>
      </w:r>
      <w:r w:rsidR="00644CD5">
        <w:t>.</w:t>
      </w:r>
      <w:r>
        <w:t>43(AKR1C1 expression enhancer) -0</w:t>
      </w:r>
      <w:r w:rsidR="00644CD5">
        <w:t>.</w:t>
      </w:r>
      <w:r>
        <w:t>565(Transthyretin amyloid fibril formation inhibitor) + 0</w:t>
      </w:r>
      <w:r w:rsidR="00644CD5">
        <w:t>.</w:t>
      </w:r>
      <w:r>
        <w:t>261(Cytosolic phospholipase A2 beta inhibitor) -0</w:t>
      </w:r>
      <w:r w:rsidR="00644CD5">
        <w:t>.</w:t>
      </w:r>
      <w:r>
        <w:t>826(Glutamate (mGluR6) antagonist) + 0</w:t>
      </w:r>
      <w:r w:rsidR="00644CD5">
        <w:t>.</w:t>
      </w:r>
      <w:r>
        <w:t>824(Pyruvate dehydr</w:t>
      </w:r>
      <w:r>
        <w:t>o</w:t>
      </w:r>
      <w:r>
        <w:t>genase stimulant) -0</w:t>
      </w:r>
      <w:r w:rsidR="00644CD5">
        <w:t>.</w:t>
      </w:r>
      <w:r>
        <w:t>23(Mineralocorticoid antagonist) -0</w:t>
      </w:r>
      <w:r w:rsidR="00644CD5">
        <w:t>.</w:t>
      </w:r>
      <w:r>
        <w:t>865(Glycerate kinase inhibitor) -0</w:t>
      </w:r>
      <w:r w:rsidR="00644CD5">
        <w:t>.</w:t>
      </w:r>
      <w:r>
        <w:t xml:space="preserve">494(Chloride channel </w:t>
      </w:r>
      <w:r>
        <w:lastRenderedPageBreak/>
        <w:t>activator) -1</w:t>
      </w:r>
      <w:r w:rsidR="00644CD5">
        <w:t>.</w:t>
      </w:r>
      <w:r>
        <w:t>02(Diacylglycerol kinase inhibitor) + 0</w:t>
      </w:r>
      <w:r w:rsidR="00644CD5">
        <w:t>.</w:t>
      </w:r>
      <w:r>
        <w:t>303(Kinesin antagonist) + 0</w:t>
      </w:r>
      <w:r w:rsidR="00644CD5">
        <w:t>.</w:t>
      </w:r>
      <w:r>
        <w:t>204(AHR expression enhancer) + 0</w:t>
      </w:r>
      <w:r w:rsidR="00644CD5">
        <w:t>.</w:t>
      </w:r>
      <w:r>
        <w:t>383(1-Deoxy-D-xylulose-5-phosphate reductoisomerase inhibitor) + 0</w:t>
      </w:r>
      <w:r w:rsidR="00644CD5">
        <w:t>.</w:t>
      </w:r>
      <w:r>
        <w:t>858(NAD(P)+ transhydrogenase (B-specific) inhibitor) -0</w:t>
      </w:r>
      <w:r w:rsidR="00644CD5">
        <w:t>.</w:t>
      </w:r>
      <w:r>
        <w:t>44(Retinoic acid receptor antagonist) -0</w:t>
      </w:r>
      <w:r w:rsidR="00644CD5">
        <w:t>.</w:t>
      </w:r>
      <w:r>
        <w:t>638(CYP1B1 inhibitor) -0</w:t>
      </w:r>
      <w:r w:rsidR="00644CD5">
        <w:t>.</w:t>
      </w:r>
      <w:r>
        <w:t>613(Arylamine N-Acetyltransferase substrate) + 0</w:t>
      </w:r>
      <w:r w:rsidR="00644CD5">
        <w:t>.</w:t>
      </w:r>
      <w:r>
        <w:t>522(Retinoic acid receptor gamma antagonist) -0</w:t>
      </w:r>
      <w:r w:rsidR="00644CD5">
        <w:t>.</w:t>
      </w:r>
      <w:r>
        <w:t>288(Carcinogenic</w:t>
      </w:r>
      <w:r w:rsidR="00644CD5">
        <w:t>.</w:t>
      </w:r>
      <w:r>
        <w:t xml:space="preserve"> mouse) -0</w:t>
      </w:r>
      <w:r w:rsidR="00644CD5">
        <w:t>.</w:t>
      </w:r>
      <w:r>
        <w:t>14(Antiischemic) + 0</w:t>
      </w:r>
      <w:r w:rsidR="00644CD5">
        <w:t>.</w:t>
      </w:r>
      <w:r>
        <w:t>268(Kainate receptor antagonist) -0</w:t>
      </w:r>
      <w:r w:rsidR="00644CD5">
        <w:t>.</w:t>
      </w:r>
      <w:r>
        <w:t>488(Beta lactamase II inhibitor) + 0</w:t>
      </w:r>
      <w:r w:rsidR="00644CD5">
        <w:t>.</w:t>
      </w:r>
      <w:r>
        <w:t>204(CYP1A2 inducer) -0</w:t>
      </w:r>
      <w:r w:rsidR="00644CD5">
        <w:t>.</w:t>
      </w:r>
      <w:r>
        <w:t>271(Cyclin-dependent kinase 1 inhibitor) -0</w:t>
      </w:r>
      <w:r w:rsidR="00644CD5">
        <w:t>.</w:t>
      </w:r>
      <w:r>
        <w:t>277(Pyruvate dehydrogenase kinase inhibitor) + 1</w:t>
      </w:r>
      <w:r w:rsidR="00644CD5">
        <w:t>.</w:t>
      </w:r>
      <w:r>
        <w:t>3(N-acylneuraminate cytidyly</w:t>
      </w:r>
      <w:r>
        <w:t>l</w:t>
      </w:r>
      <w:r>
        <w:t>transferase inhibitor) + 0</w:t>
      </w:r>
      <w:r w:rsidR="00644CD5">
        <w:t>.</w:t>
      </w:r>
      <w:r>
        <w:t>142(Phosphodiesterase 4A inhibitor) -0</w:t>
      </w:r>
      <w:r w:rsidR="00644CD5">
        <w:t>.</w:t>
      </w:r>
      <w:r>
        <w:t>529(Shaker potassium channel blocker) + 0</w:t>
      </w:r>
      <w:r w:rsidR="00644CD5">
        <w:t>.</w:t>
      </w:r>
      <w:r>
        <w:t>714(CMP-N-acetylneuraminate monooxygenase inhibitor) -1</w:t>
      </w:r>
      <w:r w:rsidR="00644CD5">
        <w:t>.</w:t>
      </w:r>
      <w:r>
        <w:t>07(Orotate phosphoribosyltransferase inhibitor) -0</w:t>
      </w:r>
      <w:r w:rsidR="00644CD5">
        <w:t>.</w:t>
      </w:r>
      <w:r>
        <w:t>189(Calcium-sensing receptor antagonist) + 0</w:t>
      </w:r>
      <w:r w:rsidR="00644CD5">
        <w:t>.</w:t>
      </w:r>
      <w:r>
        <w:t>175(Hypogonadism treatment) + 0</w:t>
      </w:r>
      <w:r w:rsidR="00644CD5">
        <w:t>.</w:t>
      </w:r>
      <w:r>
        <w:t>27(IL1B expression enhancer) + 0</w:t>
      </w:r>
      <w:r w:rsidR="00644CD5">
        <w:t>.</w:t>
      </w:r>
      <w:r>
        <w:t>297(Protein kinase B stimulant) + 0</w:t>
      </w:r>
      <w:r w:rsidR="00644CD5">
        <w:t>.</w:t>
      </w:r>
      <w:r>
        <w:t>144(Systemic lupus erythematosus treatment) -0</w:t>
      </w:r>
      <w:r w:rsidR="00644CD5">
        <w:t>.</w:t>
      </w:r>
      <w:r>
        <w:t>642(Prolyl endopeptidase i</w:t>
      </w:r>
      <w:r>
        <w:t>n</w:t>
      </w:r>
      <w:r>
        <w:t>hibitor) + 0</w:t>
      </w:r>
      <w:r w:rsidR="00644CD5">
        <w:t>.</w:t>
      </w:r>
      <w:r>
        <w:t>174(Protein kinase (CK1) gamma 2 inhibitor) -0</w:t>
      </w:r>
      <w:r w:rsidR="00644CD5">
        <w:t>.</w:t>
      </w:r>
      <w:r>
        <w:t>171(Fibroblast growth factor antagonist) -0</w:t>
      </w:r>
      <w:r w:rsidR="00644CD5">
        <w:t>.</w:t>
      </w:r>
      <w:r>
        <w:t>527(Glutamate synthase (ferredoxin) inhibitor) -0</w:t>
      </w:r>
      <w:r w:rsidR="00644CD5">
        <w:t>.</w:t>
      </w:r>
      <w:r>
        <w:t>56(Fructose-2</w:t>
      </w:r>
      <w:r w:rsidR="00644CD5">
        <w:t>.</w:t>
      </w:r>
      <w:r>
        <w:t>6-bisphosphate 2-phosphatase inhibitor) -0</w:t>
      </w:r>
      <w:r w:rsidR="00644CD5">
        <w:t>.</w:t>
      </w:r>
      <w:r>
        <w:t>302(Fatty liver) -0</w:t>
      </w:r>
      <w:r w:rsidR="00644CD5">
        <w:t>.</w:t>
      </w:r>
      <w:r>
        <w:t>699(Dactylysin inhibitor) -0</w:t>
      </w:r>
      <w:r w:rsidR="00644CD5">
        <w:t>.</w:t>
      </w:r>
      <w:r>
        <w:t>153(DNA intercalator) + 0</w:t>
      </w:r>
      <w:r w:rsidR="00644CD5">
        <w:t>.</w:t>
      </w:r>
      <w:r>
        <w:t>163(CC chemokine 1 receptor antagonist) + 0</w:t>
      </w:r>
      <w:r w:rsidR="00644CD5">
        <w:t>.</w:t>
      </w:r>
      <w:r>
        <w:t>124(Antineoplastic (non-small cell lung cancer)) + 0</w:t>
      </w:r>
      <w:r w:rsidR="00644CD5">
        <w:t>.</w:t>
      </w:r>
      <w:r>
        <w:t>194(Nephritis) -0</w:t>
      </w:r>
      <w:r w:rsidR="00644CD5">
        <w:t>.</w:t>
      </w:r>
      <w:r>
        <w:t>0923(Antineoplastic (carcinoma)) + 0</w:t>
      </w:r>
      <w:r w:rsidR="00644CD5">
        <w:t>.</w:t>
      </w:r>
      <w:r>
        <w:t>163(Granulocyte stimulating factor agonist) + 0</w:t>
      </w:r>
      <w:r w:rsidR="00644CD5">
        <w:t>.</w:t>
      </w:r>
      <w:r>
        <w:t>795(Gastricsin inhibitor) + 0</w:t>
      </w:r>
      <w:r w:rsidR="00644CD5">
        <w:t>.</w:t>
      </w:r>
      <w:r>
        <w:t>749(Aminopeptidase N inhibitor) -0</w:t>
      </w:r>
      <w:r w:rsidR="00644CD5">
        <w:t>.</w:t>
      </w:r>
      <w:r>
        <w:t>486(Alpha adrenoreceptor agonist) + 0</w:t>
      </w:r>
      <w:r w:rsidR="00644CD5">
        <w:t>.</w:t>
      </w:r>
      <w:r>
        <w:t>518(CYP4F3 substrate) + 0</w:t>
      </w:r>
      <w:r w:rsidR="00644CD5">
        <w:t>.</w:t>
      </w:r>
      <w:r>
        <w:t>28(Diaminopropionate ammonia-lyase inhibitor) -0</w:t>
      </w:r>
      <w:r w:rsidR="00644CD5">
        <w:t>.</w:t>
      </w:r>
      <w:r>
        <w:t>332(CA2 expression enhancer) -0</w:t>
      </w:r>
      <w:r w:rsidR="00644CD5">
        <w:t>.</w:t>
      </w:r>
      <w:r>
        <w:t>144(Plasminogen activator inhibitor) + 0</w:t>
      </w:r>
      <w:r w:rsidR="00644CD5">
        <w:t>.</w:t>
      </w:r>
      <w:r>
        <w:t>248(Mineralocorticoid) + 0</w:t>
      </w:r>
      <w:r w:rsidR="00644CD5">
        <w:t>.</w:t>
      </w:r>
      <w:r>
        <w:t>347(Phenylalanine 4-hydroxylase inhibitor) + 0</w:t>
      </w:r>
      <w:r w:rsidR="00644CD5">
        <w:t>.</w:t>
      </w:r>
      <w:r>
        <w:t>161(Smooth muscle myosin light chain kinase inhibitor) + 0</w:t>
      </w:r>
      <w:r w:rsidR="00644CD5">
        <w:t>.</w:t>
      </w:r>
      <w:r>
        <w:t>481(Cellulose 1</w:t>
      </w:r>
      <w:r w:rsidR="00644CD5">
        <w:t>.</w:t>
      </w:r>
      <w:r>
        <w:t>4-beta-cellobiosidase inhibitor) + 0</w:t>
      </w:r>
      <w:r w:rsidR="00644CD5">
        <w:t>.</w:t>
      </w:r>
      <w:r>
        <w:t>132(Guanine deaminase inhibitor) + 0</w:t>
      </w:r>
      <w:r w:rsidR="00644CD5">
        <w:t>.</w:t>
      </w:r>
      <w:r>
        <w:t>131(Integrin alpha4 a</w:t>
      </w:r>
      <w:r>
        <w:t>n</w:t>
      </w:r>
      <w:r>
        <w:t>tagonist) -0</w:t>
      </w:r>
      <w:r w:rsidR="00644CD5">
        <w:t>.</w:t>
      </w:r>
      <w:r>
        <w:t>626(Lysine carboxypeptidase inhibitor) -0</w:t>
      </w:r>
      <w:r w:rsidR="00644CD5">
        <w:t>.</w:t>
      </w:r>
      <w:r>
        <w:t>499(Baculoviral IAP repeat-containing protein inhibitor) -0</w:t>
      </w:r>
      <w:r w:rsidR="00644CD5">
        <w:t>.</w:t>
      </w:r>
      <w:r>
        <w:t>739(AMP nucleosidase inhibitor) + 0</w:t>
      </w:r>
      <w:r w:rsidR="00644CD5">
        <w:t>.</w:t>
      </w:r>
      <w:r>
        <w:t>147(Cathepsin F inhibitor) -0</w:t>
      </w:r>
      <w:r w:rsidR="00644CD5">
        <w:t>.</w:t>
      </w:r>
      <w:r>
        <w:t>184(Aspartate 4-decarboxylase inhibitor) -0</w:t>
      </w:r>
      <w:r w:rsidR="00644CD5">
        <w:t>.</w:t>
      </w:r>
      <w:r>
        <w:t>0964(Kainate receptor 5 antagonist) + 0</w:t>
      </w:r>
      <w:r w:rsidR="00644CD5">
        <w:t>.</w:t>
      </w:r>
      <w:r>
        <w:t>0978(Excitability) -0</w:t>
      </w:r>
      <w:r w:rsidR="00644CD5">
        <w:t>.</w:t>
      </w:r>
      <w:r>
        <w:t>755(Aldose 1-epimerase inhibitor) -0</w:t>
      </w:r>
      <w:r w:rsidR="00644CD5">
        <w:t>.</w:t>
      </w:r>
      <w:r>
        <w:t>168(IFNG e</w:t>
      </w:r>
      <w:r>
        <w:t>x</w:t>
      </w:r>
      <w:r>
        <w:t>pression inhibitor) + 0</w:t>
      </w:r>
      <w:r w:rsidR="00644CD5">
        <w:t>.</w:t>
      </w:r>
      <w:r>
        <w:t>28(Ether-a-go-go potassium channel 1 blocker) -0</w:t>
      </w:r>
      <w:r w:rsidR="00644CD5">
        <w:t>.</w:t>
      </w:r>
      <w:r>
        <w:t>239(NR3C1 expression inhibitor) + 0</w:t>
      </w:r>
      <w:r w:rsidR="00644CD5">
        <w:t>.</w:t>
      </w:r>
      <w:r>
        <w:t>975(Gentamicin 3'-N-acetyltransferase inhibitor) -0</w:t>
      </w:r>
      <w:r w:rsidR="00644CD5">
        <w:t>.</w:t>
      </w:r>
      <w:r>
        <w:t>802(N-formylglutamate deformylase inhibitor) -0</w:t>
      </w:r>
      <w:r w:rsidR="00644CD5">
        <w:t>.</w:t>
      </w:r>
      <w:r>
        <w:t>0957(Analgesic</w:t>
      </w:r>
      <w:r w:rsidR="00644CD5">
        <w:t>.</w:t>
      </w:r>
      <w:r>
        <w:t xml:space="preserve"> opioid) -0</w:t>
      </w:r>
      <w:r w:rsidR="00644CD5">
        <w:t>.</w:t>
      </w:r>
      <w:r>
        <w:t>345(Heat shock protein 70 agonist) -0</w:t>
      </w:r>
      <w:r w:rsidR="00644CD5">
        <w:t>.</w:t>
      </w:r>
      <w:r>
        <w:t>165(Prostaglandin-E2 synthase 1 inhibitor) + 0</w:t>
      </w:r>
      <w:r w:rsidR="00644CD5">
        <w:t>.</w:t>
      </w:r>
      <w:r>
        <w:t>12(ALK inhibitor) + 0</w:t>
      </w:r>
      <w:r w:rsidR="00644CD5">
        <w:t>.</w:t>
      </w:r>
      <w:r>
        <w:t>193(Psychostimulant) + 0</w:t>
      </w:r>
      <w:r w:rsidR="00644CD5">
        <w:t>.</w:t>
      </w:r>
      <w:r>
        <w:t>576(Cyclohexadienyl dehydrogenase inhibitor) + 0</w:t>
      </w:r>
      <w:r w:rsidR="00644CD5">
        <w:t>.</w:t>
      </w:r>
      <w:r>
        <w:t>106(Cannabinoid CB2 receptor antagonist) + 0</w:t>
      </w:r>
      <w:r w:rsidR="00644CD5">
        <w:t>.</w:t>
      </w:r>
      <w:r>
        <w:t>0888(Antidiabetic (type 2)) + 0</w:t>
      </w:r>
      <w:r w:rsidR="00644CD5">
        <w:t>.</w:t>
      </w:r>
      <w:r>
        <w:t>192(Fibrinogen receptor antagonist) + 0</w:t>
      </w:r>
      <w:r w:rsidR="00644CD5">
        <w:t>.</w:t>
      </w:r>
      <w:r>
        <w:t>262(Potassium channel (Inward rectifier) activator) + 0</w:t>
      </w:r>
      <w:r w:rsidR="00644CD5">
        <w:t>.</w:t>
      </w:r>
      <w:r>
        <w:t>293(SELENBP1 expression inhibitor) -0</w:t>
      </w:r>
      <w:r w:rsidR="00644CD5">
        <w:t>.</w:t>
      </w:r>
      <w:r>
        <w:t>125(Interferon inducer) -0</w:t>
      </w:r>
      <w:r w:rsidR="00644CD5">
        <w:t>.</w:t>
      </w:r>
      <w:r>
        <w:t>18(11-Beta-hydroxysteroid dehydrogenase 1 inhibitor) + 0</w:t>
      </w:r>
      <w:r w:rsidR="00644CD5">
        <w:t>.</w:t>
      </w:r>
      <w:r>
        <w:t>411(Histone deacetylase inhibitor) -0</w:t>
      </w:r>
      <w:r w:rsidR="00644CD5">
        <w:t>.</w:t>
      </w:r>
      <w:r>
        <w:t>143(Hypomania) -0</w:t>
      </w:r>
      <w:r w:rsidR="00644CD5">
        <w:t>.</w:t>
      </w:r>
      <w:r>
        <w:t>104(Liver cirrhosis treatment) + 0</w:t>
      </w:r>
      <w:r w:rsidR="00644CD5">
        <w:t>.</w:t>
      </w:r>
      <w:r>
        <w:t>139(Estradiol 17 beta dehydrogenase inhibitor) + 0</w:t>
      </w:r>
      <w:r w:rsidR="00644CD5">
        <w:t>.</w:t>
      </w:r>
      <w:r>
        <w:t>309(AR expression enhancer) + 0</w:t>
      </w:r>
      <w:r w:rsidR="00644CD5">
        <w:t>.</w:t>
      </w:r>
      <w:r>
        <w:t>314(Carcinogenic</w:t>
      </w:r>
      <w:r w:rsidR="00644CD5">
        <w:t>.</w:t>
      </w:r>
      <w:r>
        <w:t xml:space="preserve"> group 1) + 0</w:t>
      </w:r>
      <w:r w:rsidR="00644CD5">
        <w:t>.</w:t>
      </w:r>
      <w:r>
        <w:t>238(Trimethylamine-N-oxide reductase inhibitor) -0</w:t>
      </w:r>
      <w:r w:rsidR="00644CD5">
        <w:t>.</w:t>
      </w:r>
      <w:r>
        <w:t>184(CASP3 expression enhancer) -0</w:t>
      </w:r>
      <w:r w:rsidR="00644CD5">
        <w:t>.</w:t>
      </w:r>
      <w:r>
        <w:t>307(IFITM1 expression enhancer) -0</w:t>
      </w:r>
      <w:r w:rsidR="00644CD5">
        <w:t>.</w:t>
      </w:r>
      <w:r>
        <w:t>0827(Antiviral (Rhinovirus)) + 0</w:t>
      </w:r>
      <w:r w:rsidR="00644CD5">
        <w:t>.</w:t>
      </w:r>
      <w:r>
        <w:t>231(KLK3 expression inhibitor) + 0</w:t>
      </w:r>
      <w:r w:rsidR="00644CD5">
        <w:t>.</w:t>
      </w:r>
      <w:r>
        <w:t>233(Calcium channel activator) + 0</w:t>
      </w:r>
      <w:r w:rsidR="00644CD5">
        <w:t>.</w:t>
      </w:r>
      <w:r>
        <w:t>539(Kinesin-like protein 1 inhibitor) -0</w:t>
      </w:r>
      <w:r w:rsidR="00644CD5">
        <w:t>.</w:t>
      </w:r>
      <w:r>
        <w:t>409(Phosphoglycolate phosphatase inhibitor) -0</w:t>
      </w:r>
      <w:r w:rsidR="00644CD5">
        <w:t>.</w:t>
      </w:r>
      <w:r>
        <w:t>473(DNA methylase inhibitor) -0</w:t>
      </w:r>
      <w:r w:rsidR="00644CD5">
        <w:t>.</w:t>
      </w:r>
      <w:r>
        <w:t>102(Antiemphysemic) + 0</w:t>
      </w:r>
      <w:r w:rsidR="00644CD5">
        <w:t>.</w:t>
      </w:r>
      <w:r>
        <w:t>238(CYP1B1 expression enhancer) + 0</w:t>
      </w:r>
      <w:r w:rsidR="00644CD5">
        <w:t>.</w:t>
      </w:r>
      <w:r>
        <w:t>113(Purinergic P2X3 antagonist) -0</w:t>
      </w:r>
      <w:r w:rsidR="00644CD5">
        <w:t>.</w:t>
      </w:r>
      <w:r>
        <w:t>103(Acute neurologic disorders trea</w:t>
      </w:r>
      <w:r>
        <w:t>t</w:t>
      </w:r>
      <w:r>
        <w:t>ment) -0</w:t>
      </w:r>
      <w:r w:rsidR="00644CD5">
        <w:t>.</w:t>
      </w:r>
      <w:r>
        <w:t>205(Aryl-alcohol dehydrogenase inhibitor) + 0</w:t>
      </w:r>
      <w:r w:rsidR="00644CD5">
        <w:t>.</w:t>
      </w:r>
      <w:r>
        <w:t>204(Elastase 3B inhibitor) + 0</w:t>
      </w:r>
      <w:r w:rsidR="00644CD5">
        <w:t>.</w:t>
      </w:r>
      <w:r>
        <w:t>112(Prostaglandin F2 alpha agonist) -0</w:t>
      </w:r>
      <w:r w:rsidR="00644CD5">
        <w:t>.</w:t>
      </w:r>
      <w:r>
        <w:t>147(EphB4 antagonist) + 0</w:t>
      </w:r>
      <w:r w:rsidR="00644CD5">
        <w:t>.</w:t>
      </w:r>
      <w:r>
        <w:t>321(Glycosoaminoglycans antagonist) + 0</w:t>
      </w:r>
      <w:r w:rsidR="00644CD5">
        <w:t>.</w:t>
      </w:r>
      <w:r>
        <w:t>104(Cyclophilin A inhibitor) -0</w:t>
      </w:r>
      <w:r w:rsidR="00644CD5">
        <w:t>.</w:t>
      </w:r>
      <w:r>
        <w:t>211(Antibacterial</w:t>
      </w:r>
      <w:r w:rsidR="00644CD5">
        <w:t>.</w:t>
      </w:r>
      <w:r>
        <w:t xml:space="preserve"> ophthalmic) + 0</w:t>
      </w:r>
      <w:r w:rsidR="00644CD5">
        <w:t>.</w:t>
      </w:r>
      <w:r>
        <w:t>0732(Inositol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113(Hyperglycemic) + 0</w:t>
      </w:r>
      <w:r w:rsidR="00644CD5">
        <w:t>.</w:t>
      </w:r>
      <w:r>
        <w:t>312(Leukotriene C antagonist) + 0</w:t>
      </w:r>
      <w:r w:rsidR="00644CD5">
        <w:t>.</w:t>
      </w:r>
      <w:r>
        <w:t>391(Histidine-tRNA ligase inhibitor) -0</w:t>
      </w:r>
      <w:r w:rsidR="00644CD5">
        <w:t>.</w:t>
      </w:r>
      <w:r>
        <w:t>245(Factor Xa inhibitor) -0</w:t>
      </w:r>
      <w:r w:rsidR="00644CD5">
        <w:t>.</w:t>
      </w:r>
      <w:r>
        <w:t>0912(Neurotrophic factor) -0</w:t>
      </w:r>
      <w:r w:rsidR="00644CD5">
        <w:t>.</w:t>
      </w:r>
      <w:r>
        <w:t>23(ATP phosphoribosyltransferase inhibitor) -0</w:t>
      </w:r>
      <w:r w:rsidR="00644CD5">
        <w:t>.</w:t>
      </w:r>
      <w:r>
        <w:t>299(Glycerone-phosphate O-acyltransferase inhibitor) -0</w:t>
      </w:r>
      <w:r w:rsidR="00644CD5">
        <w:t>.</w:t>
      </w:r>
      <w:r>
        <w:t>0929(5 Hydroxytryptamine 6 agonist) -0</w:t>
      </w:r>
      <w:r w:rsidR="00644CD5">
        <w:t>.</w:t>
      </w:r>
      <w:r>
        <w:t>094(Melanin-concentrating hormone receptor 2 antagonist) -0</w:t>
      </w:r>
      <w:r w:rsidR="00644CD5">
        <w:t>.</w:t>
      </w:r>
      <w:r>
        <w:t>087(Phosphorylase kinase gamma subunit 2 inhibitor) -0</w:t>
      </w:r>
      <w:r w:rsidR="00644CD5">
        <w:t>.</w:t>
      </w:r>
      <w:r>
        <w:t>148(Janus tyrosine kinase 2 inhibitor) + 0</w:t>
      </w:r>
      <w:r w:rsidR="00644CD5">
        <w:t>.</w:t>
      </w:r>
      <w:r>
        <w:t>234(GPX1 expression enhancer) + 0</w:t>
      </w:r>
      <w:r w:rsidR="00644CD5">
        <w:t>.</w:t>
      </w:r>
      <w:r>
        <w:t>129(CYP2B6 substrate) + 0</w:t>
      </w:r>
      <w:r w:rsidR="00644CD5">
        <w:t>.</w:t>
      </w:r>
      <w:r>
        <w:t>0821(Benzodiazepine receptor peripheral-type antagonist) -0</w:t>
      </w:r>
      <w:r w:rsidR="00644CD5">
        <w:t>.</w:t>
      </w:r>
      <w:r>
        <w:t>0922(Phosphodiesterase 10A inhibitor) + 0</w:t>
      </w:r>
      <w:r w:rsidR="00644CD5">
        <w:t>.</w:t>
      </w:r>
      <w:r>
        <w:t>0777(Interleukin 12 agonist) -0</w:t>
      </w:r>
      <w:r w:rsidR="00644CD5">
        <w:t>.</w:t>
      </w:r>
      <w:r>
        <w:t>143(Genotoxic) + 0</w:t>
      </w:r>
      <w:r w:rsidR="00644CD5">
        <w:t>.</w:t>
      </w:r>
      <w:r>
        <w:t>455(Phosphoglucomutase inhibitor) -0</w:t>
      </w:r>
      <w:r w:rsidR="00644CD5">
        <w:t>.</w:t>
      </w:r>
      <w:r>
        <w:t>185(5 Hydroxytryptamine 1B antagonist) -0</w:t>
      </w:r>
      <w:r w:rsidR="00644CD5">
        <w:t>.</w:t>
      </w:r>
      <w:r>
        <w:t>0919(AMPA 4 receptor antag</w:t>
      </w:r>
      <w:r>
        <w:t>o</w:t>
      </w:r>
      <w:r>
        <w:t>nist) -0</w:t>
      </w:r>
      <w:r w:rsidR="00644CD5">
        <w:t>.</w:t>
      </w:r>
      <w:r>
        <w:t>111(Galactorrhea) -0</w:t>
      </w:r>
      <w:r w:rsidR="00644CD5">
        <w:t>.</w:t>
      </w:r>
      <w:r>
        <w:t>14(BAD expression inhibitor) -0</w:t>
      </w:r>
      <w:r w:rsidR="00644CD5">
        <w:t>.</w:t>
      </w:r>
      <w:r>
        <w:t>0529(Spasmolytic</w:t>
      </w:r>
      <w:r w:rsidR="00644CD5">
        <w:t>.</w:t>
      </w:r>
      <w:r>
        <w:t xml:space="preserve"> urinary) + 0</w:t>
      </w:r>
      <w:r w:rsidR="00644CD5">
        <w:t>.</w:t>
      </w:r>
      <w:r>
        <w:t>102(Bronchoconstrictor) + 0</w:t>
      </w:r>
      <w:r w:rsidR="00644CD5">
        <w:t>.</w:t>
      </w:r>
      <w:r>
        <w:t>167(Acetylcholine M3 receptor antagonist) -0</w:t>
      </w:r>
      <w:r w:rsidR="00644CD5">
        <w:t>.</w:t>
      </w:r>
      <w:r>
        <w:t>272(5-Alpha-reductase inhibitor) -0</w:t>
      </w:r>
      <w:r w:rsidR="00644CD5">
        <w:t>.</w:t>
      </w:r>
      <w:r>
        <w:t>103(Cholesterol antagonist) + 0</w:t>
      </w:r>
      <w:r w:rsidR="00644CD5">
        <w:t>.</w:t>
      </w:r>
      <w:r>
        <w:t>316(Ether-a-go-go potassium channel blocker) + 0</w:t>
      </w:r>
      <w:r w:rsidR="00644CD5">
        <w:t>.</w:t>
      </w:r>
      <w:r>
        <w:t>0658(Neurokinin antagonist) + 0</w:t>
      </w:r>
      <w:r w:rsidR="00644CD5">
        <w:t>.</w:t>
      </w:r>
      <w:r>
        <w:t>0849(VLA-4 antagonist) -0</w:t>
      </w:r>
      <w:r w:rsidR="00644CD5">
        <w:t>.</w:t>
      </w:r>
      <w:r>
        <w:t>0437(Beta 3 adrenoreceptor agonist) + 0</w:t>
      </w:r>
      <w:r w:rsidR="00644CD5">
        <w:t>.</w:t>
      </w:r>
      <w:r>
        <w:t>19(Plasmin inhibitor) + 0</w:t>
      </w:r>
      <w:r w:rsidR="00644CD5">
        <w:t>.</w:t>
      </w:r>
      <w:r>
        <w:t>192(DNA methy</w:t>
      </w:r>
      <w:r>
        <w:t>l</w:t>
      </w:r>
      <w:r>
        <w:t>transferase I inhibitor) + 0</w:t>
      </w:r>
      <w:r w:rsidR="00644CD5">
        <w:t>.</w:t>
      </w:r>
      <w:r>
        <w:t>0624(Selectin E antagonist) + 0</w:t>
      </w:r>
      <w:r w:rsidR="00644CD5">
        <w:t>.</w:t>
      </w:r>
      <w:r>
        <w:t>119(Nucleoside-diphosphatase inhibitor) -0</w:t>
      </w:r>
      <w:r w:rsidR="00644CD5">
        <w:t>.</w:t>
      </w:r>
      <w:r>
        <w:t>163(CpG-Oligodeoxynucleotides inhibitor) + 0</w:t>
      </w:r>
      <w:r w:rsidR="00644CD5">
        <w:t>.</w:t>
      </w:r>
      <w:r>
        <w:t>131(Phosphoinositide 5-phosphatase inhibitor) -0</w:t>
      </w:r>
      <w:r w:rsidR="00644CD5">
        <w:t>.</w:t>
      </w:r>
      <w:r>
        <w:t>218(Dipeptidyl peptidase VI inhibitor) + 0</w:t>
      </w:r>
      <w:r w:rsidR="00644CD5">
        <w:t>.</w:t>
      </w:r>
      <w:r>
        <w:t>145(Reverse transcriptase (Hepatitis B) inhibitor) -0</w:t>
      </w:r>
      <w:r w:rsidR="00644CD5">
        <w:t>.</w:t>
      </w:r>
      <w:r>
        <w:t>18(Calpain small subunit 1 inhibitor) -0</w:t>
      </w:r>
      <w:r w:rsidR="00644CD5">
        <w:t>.</w:t>
      </w:r>
      <w:r>
        <w:t>0546(Cyclin D3 inhibitor) + 0</w:t>
      </w:r>
      <w:r w:rsidR="00644CD5">
        <w:t>.</w:t>
      </w:r>
      <w:r>
        <w:t>0513(Headache) -0</w:t>
      </w:r>
      <w:r w:rsidR="00644CD5">
        <w:t>.</w:t>
      </w:r>
      <w:r>
        <w:t>0422(Antiviral (Trachoma)) + 0</w:t>
      </w:r>
      <w:r w:rsidR="00644CD5">
        <w:t>.</w:t>
      </w:r>
      <w:r>
        <w:t>0532(TIE antagonist) -0</w:t>
      </w:r>
      <w:r w:rsidR="00644CD5">
        <w:t>.</w:t>
      </w:r>
      <w:r>
        <w:t>0637(Amyotrophic lateral sclerosis treatment) + 0</w:t>
      </w:r>
      <w:r w:rsidR="00644CD5">
        <w:t>.</w:t>
      </w:r>
      <w:r>
        <w:t>0515(Glycogen synthase kinase-3 beta inhibitor) -</w:t>
      </w:r>
      <w:r>
        <w:lastRenderedPageBreak/>
        <w:t>0</w:t>
      </w:r>
      <w:r w:rsidR="00644CD5">
        <w:t>.</w:t>
      </w:r>
      <w:r>
        <w:t>134(Asparagine synthase (glutamine-hydrolysing) inhibitor) + 0</w:t>
      </w:r>
      <w:r w:rsidR="00644CD5">
        <w:t>.</w:t>
      </w:r>
      <w:r>
        <w:t>0935(Butyrylcholinesterase inhibitor) -0</w:t>
      </w:r>
      <w:r w:rsidR="00644CD5">
        <w:t>.</w:t>
      </w:r>
      <w:r>
        <w:t>144(Thioredoxin reductase 2 inhibitor) -0</w:t>
      </w:r>
      <w:r w:rsidR="00644CD5">
        <w:t>.</w:t>
      </w:r>
      <w:r>
        <w:t>0496(Antitoxic) + 0</w:t>
      </w:r>
      <w:r w:rsidR="00644CD5">
        <w:t>.</w:t>
      </w:r>
      <w:r>
        <w:t>0587(Dependence treatment) + 0</w:t>
      </w:r>
      <w:r w:rsidR="00644CD5">
        <w:t>.</w:t>
      </w:r>
      <w:r>
        <w:t>0771(Protein kinase B alpha inhibitor) -0</w:t>
      </w:r>
      <w:r w:rsidR="00644CD5">
        <w:t>.</w:t>
      </w:r>
      <w:r>
        <w:t>0456(Platelet activating factor beta antagonist) + 0</w:t>
      </w:r>
      <w:r w:rsidR="00644CD5">
        <w:t>.</w:t>
      </w:r>
      <w:r>
        <w:t>162(CYP27A substrate) -0</w:t>
      </w:r>
      <w:r w:rsidR="00644CD5">
        <w:t>.</w:t>
      </w:r>
      <w:r>
        <w:t>0249(HIV-1 r</w:t>
      </w:r>
      <w:r>
        <w:t>e</w:t>
      </w:r>
      <w:r>
        <w:t>verse transcriptase inhibitor) + 0</w:t>
      </w:r>
      <w:r w:rsidR="00644CD5">
        <w:t>.</w:t>
      </w:r>
      <w:r>
        <w:t>0314(UDP-N-acetylmuramate-L-alanine ligase inhibitor) -0</w:t>
      </w:r>
      <w:r w:rsidR="00644CD5">
        <w:t>.</w:t>
      </w:r>
      <w:r>
        <w:t>0844(Prostaglandin E2 antagonist) -0</w:t>
      </w:r>
      <w:r w:rsidR="00644CD5">
        <w:t>.</w:t>
      </w:r>
      <w:r>
        <w:t>0342(Metalloproteinase-2 inhibitor) -0</w:t>
      </w:r>
      <w:r w:rsidR="00644CD5">
        <w:t>.</w:t>
      </w:r>
      <w:r>
        <w:t>0273(Cyclooxygenase 3 inhibitor) + 0</w:t>
      </w:r>
      <w:r w:rsidR="00644CD5">
        <w:t>.</w:t>
      </w:r>
      <w:r>
        <w:t>152(NAD+ diphosphatase inhibitor) + 0</w:t>
      </w:r>
      <w:r w:rsidR="00644CD5">
        <w:t>.</w:t>
      </w:r>
      <w:r>
        <w:t>106(Leukotriene C4 antagonist) + 0</w:t>
      </w:r>
      <w:r w:rsidR="00644CD5">
        <w:t>.</w:t>
      </w:r>
      <w:r>
        <w:t>0165(Antineoplastic (liver cancer)) + 0</w:t>
      </w:r>
      <w:r w:rsidR="00644CD5">
        <w:t>.</w:t>
      </w:r>
      <w:r>
        <w:t>0682(Protein kinase stim</w:t>
      </w:r>
      <w:r>
        <w:t>u</w:t>
      </w:r>
      <w:r>
        <w:t>lant) + 0</w:t>
      </w:r>
      <w:r w:rsidR="00644CD5">
        <w:t>.</w:t>
      </w:r>
      <w:r>
        <w:t>0218(DNA gyrase subunit A inhibitor) + 0</w:t>
      </w:r>
      <w:r w:rsidR="00644CD5">
        <w:t>.</w:t>
      </w:r>
      <w:r>
        <w:t>0671(Potassium channel (Inward rectifier) 1 blocker) -0</w:t>
      </w:r>
      <w:r w:rsidR="00644CD5">
        <w:t>.</w:t>
      </w:r>
      <w:r>
        <w:t>0712(Dextransucrase inhibitor) + 0</w:t>
      </w:r>
      <w:r w:rsidR="00644CD5">
        <w:t>.</w:t>
      </w:r>
      <w:r>
        <w:t>0514(Morphine 6-dehydrogenase inhibitor) + 0</w:t>
      </w:r>
      <w:r w:rsidR="00644CD5">
        <w:t>.</w:t>
      </w:r>
      <w:r>
        <w:t>0239(Microbial collagenase inhibitor) -0</w:t>
      </w:r>
      <w:r w:rsidR="00644CD5">
        <w:t>.</w:t>
      </w:r>
      <w:r>
        <w:t>0341(Sensitization) -0</w:t>
      </w:r>
      <w:r w:rsidR="00644CD5">
        <w:t>.</w:t>
      </w:r>
      <w:r>
        <w:t>0287(Eosinophilia) -0</w:t>
      </w:r>
      <w:r w:rsidR="00644CD5">
        <w:t>.</w:t>
      </w:r>
      <w:r>
        <w:t>0178(Raynaud's phenomenon treatment) + 0</w:t>
      </w:r>
      <w:r w:rsidR="00644CD5">
        <w:t>.</w:t>
      </w:r>
      <w:r>
        <w:t>0188(Phospholipase A1 inhibitor) -0</w:t>
      </w:r>
      <w:r w:rsidR="00644CD5">
        <w:t>.</w:t>
      </w:r>
      <w:r>
        <w:t>0345(Menstruation disorders treatment) + 0</w:t>
      </w:r>
      <w:r w:rsidR="00644CD5">
        <w:t>.</w:t>
      </w:r>
      <w:r>
        <w:t>0275(Spasmolytic</w:t>
      </w:r>
      <w:r w:rsidR="00644CD5">
        <w:t>.</w:t>
      </w:r>
      <w:r>
        <w:t xml:space="preserve"> Papaverin-like) + 0</w:t>
      </w:r>
      <w:r w:rsidR="00644CD5">
        <w:t>.</w:t>
      </w:r>
      <w:r>
        <w:t>0153(Antineoplastic (testis)) -0</w:t>
      </w:r>
      <w:r w:rsidR="00644CD5">
        <w:t>.</w:t>
      </w:r>
      <w:r>
        <w:t>0152(Cyclin-dependent kinase 5 activator 1 inhibitor) + 0</w:t>
      </w:r>
      <w:r w:rsidR="00644CD5">
        <w:t>.</w:t>
      </w:r>
      <w:r>
        <w:t>0131(Uterine relaxant) + 0</w:t>
      </w:r>
      <w:r w:rsidR="00644CD5">
        <w:t>.</w:t>
      </w:r>
      <w:r>
        <w:t>0232(Carcinogenic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all tumor bearing animals) + 0</w:t>
      </w:r>
      <w:r w:rsidR="00644CD5">
        <w:t>.</w:t>
      </w:r>
      <w:r>
        <w:t>0567(Aryl hydrocarbon receptor antagonist) + 0</w:t>
      </w:r>
      <w:r w:rsidR="00644CD5">
        <w:t>.</w:t>
      </w:r>
      <w:r>
        <w:t>0337(CYP1A inducer) + 0</w:t>
      </w:r>
      <w:r w:rsidR="00644CD5">
        <w:t>.</w:t>
      </w:r>
      <w:r>
        <w:t>0622(Carbonic anhydrase VIII inhibitor) + 0</w:t>
      </w:r>
      <w:r w:rsidR="00644CD5">
        <w:t>.</w:t>
      </w:r>
      <w:r>
        <w:t>0152(Retinoid X alpha receptor agonist) + 0</w:t>
      </w:r>
      <w:r w:rsidR="00644CD5">
        <w:t>.</w:t>
      </w:r>
      <w:r>
        <w:t>0173(Carcinogenic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0416(Ethanolamine kinase inhibitor) + 0</w:t>
      </w:r>
      <w:r w:rsidR="00644CD5">
        <w:t>.</w:t>
      </w:r>
      <w:r>
        <w:t>00641(Troponin C inhibitor) -0</w:t>
      </w:r>
      <w:r w:rsidR="00644CD5">
        <w:t>.</w:t>
      </w:r>
      <w:r>
        <w:t>0261(Nicotinic receptor gamma subunit antagonist) + 0</w:t>
      </w:r>
      <w:r w:rsidR="00644CD5">
        <w:t>.</w:t>
      </w:r>
      <w:r>
        <w:t>00679(Xanthine-like) + 0</w:t>
      </w:r>
      <w:r w:rsidR="00644CD5">
        <w:t>.</w:t>
      </w:r>
      <w:r>
        <w:t>0139(TFF1 expression inhibitor) -0</w:t>
      </w:r>
      <w:r w:rsidR="00644CD5">
        <w:t>.</w:t>
      </w:r>
      <w:r>
        <w:t>00697(Ubiquitin-conjugating enzyme E2 N inhibitor) + 0</w:t>
      </w:r>
      <w:r w:rsidR="00644CD5">
        <w:t>.</w:t>
      </w:r>
      <w:r>
        <w:t>00302(Angiogenesis inhibitor) + 0</w:t>
      </w:r>
      <w:r w:rsidR="00644CD5">
        <w:t>.</w:t>
      </w:r>
      <w:r>
        <w:t>0114(Transcription factor STAT6 inhibitor) + 0</w:t>
      </w:r>
      <w:r w:rsidR="00644CD5">
        <w:t>.</w:t>
      </w:r>
      <w:r>
        <w:t>00266(Tryptophan hydroxylase 1 inhibitor) + 0</w:t>
      </w:r>
      <w:r w:rsidR="00644CD5">
        <w:t>.</w:t>
      </w:r>
      <w:r>
        <w:t>00289(Prostaglandin E2 agonist) -0</w:t>
      </w:r>
      <w:r w:rsidR="00644CD5">
        <w:t>.</w:t>
      </w:r>
      <w:r>
        <w:t>00378(Leukotriene B4 receptor 1 antagonist) -0</w:t>
      </w:r>
      <w:r w:rsidR="00644CD5">
        <w:t>.</w:t>
      </w:r>
      <w:r>
        <w:t>00161(Myasthenia Gravis) + 9</w:t>
      </w:r>
      <w:r w:rsidR="00644CD5">
        <w:t>.</w:t>
      </w:r>
      <w:r>
        <w:t>92E-05(Troponin I</w:t>
      </w:r>
      <w:r w:rsidR="00644CD5">
        <w:t>.</w:t>
      </w:r>
      <w:r>
        <w:t xml:space="preserve"> cardiac muscle inhibitor) + 5</w:t>
      </w:r>
      <w:r w:rsidR="00644CD5">
        <w:t>.</w:t>
      </w:r>
      <w:r>
        <w:t>94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151(AMPA receptor agonist) + 0</w:t>
      </w:r>
      <w:r w:rsidR="00644CD5">
        <w:t>.</w:t>
      </w:r>
      <w:r>
        <w:t>226(C10ORF10 expression enhancer) -0</w:t>
      </w:r>
      <w:r w:rsidR="00644CD5">
        <w:t>.</w:t>
      </w:r>
      <w:r>
        <w:t>184(Glutamate dehydrogenase [NAD(P)+] inhibitor) + 0</w:t>
      </w:r>
      <w:r w:rsidR="00644CD5">
        <w:t>.</w:t>
      </w:r>
      <w:r>
        <w:t>129(Menopausal disorders treatment) + 0</w:t>
      </w:r>
      <w:r w:rsidR="00644CD5">
        <w:t>.</w:t>
      </w:r>
      <w:r>
        <w:t>274(Cholinergic) + 0</w:t>
      </w:r>
      <w:r w:rsidR="00644CD5">
        <w:t>.</w:t>
      </w:r>
      <w:r>
        <w:t>183(Nuclear receptor su</w:t>
      </w:r>
      <w:r>
        <w:t>b</w:t>
      </w:r>
      <w:r>
        <w:t>family 2</w:t>
      </w:r>
      <w:r w:rsidR="00644CD5">
        <w:t>.</w:t>
      </w:r>
      <w:r>
        <w:t xml:space="preserve"> group E</w:t>
      </w:r>
      <w:r w:rsidR="00644CD5">
        <w:t>.</w:t>
      </w:r>
      <w:r>
        <w:t xml:space="preserve"> member 3 agonist) + 0</w:t>
      </w:r>
      <w:r w:rsidR="00644CD5">
        <w:t>.</w:t>
      </w:r>
      <w:r>
        <w:t>167(Jaundice) + 0</w:t>
      </w:r>
      <w:r w:rsidR="00644CD5">
        <w:t>.</w:t>
      </w:r>
      <w:r>
        <w:t>249(Potassium channel small-conductance Ca-activated 3 blocker) + 0</w:t>
      </w:r>
      <w:r w:rsidR="00644CD5">
        <w:t>.</w:t>
      </w:r>
      <w:r>
        <w:t>853(Phospholipase A2 inhibitor) + 0</w:t>
      </w:r>
      <w:r w:rsidR="00644CD5">
        <w:t>.</w:t>
      </w:r>
      <w:r>
        <w:t>448(Neurotoxic) + 0</w:t>
      </w:r>
      <w:r w:rsidR="00644CD5">
        <w:t>.</w:t>
      </w:r>
      <w:r>
        <w:t>183(Carnitine palmitoyltransferase inhibitor) -0</w:t>
      </w:r>
      <w:r w:rsidR="00644CD5">
        <w:t>.</w:t>
      </w:r>
      <w:r>
        <w:t>889(Lacrimal secretion stimulant) + 0</w:t>
      </w:r>
      <w:r w:rsidR="00644CD5">
        <w:t>.</w:t>
      </w:r>
      <w:r>
        <w:t>995(Magnesium-protoporphyrin IX methyltransferase inhibitor) -0</w:t>
      </w:r>
      <w:r w:rsidR="00644CD5">
        <w:t>.</w:t>
      </w:r>
      <w:r>
        <w:t>934(UDP-3-O-acyl-N-acetylglucosamine deacetylase inhibitor) -0</w:t>
      </w:r>
      <w:r w:rsidR="00644CD5">
        <w:t>.</w:t>
      </w:r>
      <w:r>
        <w:t>698(Leukopenia) -0</w:t>
      </w:r>
      <w:r w:rsidR="00644CD5">
        <w:t>.</w:t>
      </w:r>
      <w:r>
        <w:t>992(Glutamate (mGluR5) agonist) -1</w:t>
      </w:r>
      <w:r w:rsidR="00644CD5">
        <w:t>.</w:t>
      </w:r>
      <w:r>
        <w:t>14(Excitatory amino acid transporter 2 inhibitor) -0</w:t>
      </w:r>
      <w:r w:rsidR="00644CD5">
        <w:t>.</w:t>
      </w:r>
      <w:r>
        <w:t>424(Nephrotoxic) -0</w:t>
      </w:r>
      <w:r w:rsidR="00644CD5">
        <w:t>.</w:t>
      </w:r>
      <w:r>
        <w:t>086(Aldose reductase substrate) + 0</w:t>
      </w:r>
      <w:r w:rsidR="00644CD5">
        <w:t>.</w:t>
      </w:r>
      <w:r>
        <w:t>367(Cytosolic phospholipase A2 beta inhibitor) -0</w:t>
      </w:r>
      <w:r w:rsidR="00644CD5">
        <w:t>.</w:t>
      </w:r>
      <w:r>
        <w:t>4(Platelet antagonist) -0</w:t>
      </w:r>
      <w:r w:rsidR="00644CD5">
        <w:t>.</w:t>
      </w:r>
      <w:r>
        <w:t>168(Miotic) + 0</w:t>
      </w:r>
      <w:r w:rsidR="00644CD5">
        <w:t>.</w:t>
      </w:r>
      <w:r>
        <w:t>505(Arrhythmogenic) -0</w:t>
      </w:r>
      <w:r w:rsidR="00644CD5">
        <w:t>.</w:t>
      </w:r>
      <w:r>
        <w:t>0128(NOS3 expression enhancer) -0</w:t>
      </w:r>
      <w:r w:rsidR="00644CD5">
        <w:t>.</w:t>
      </w:r>
      <w:r>
        <w:t>149(Transcription factor inhibitor) -0</w:t>
      </w:r>
      <w:r w:rsidR="00644CD5">
        <w:t>.</w:t>
      </w:r>
      <w:r>
        <w:t>305(Aryl-alcohol dehydrogenase inhib</w:t>
      </w:r>
      <w:r>
        <w:t>i</w:t>
      </w:r>
      <w:r>
        <w:t>tor) + 0</w:t>
      </w:r>
      <w:r w:rsidR="00644CD5">
        <w:t>.</w:t>
      </w:r>
      <w:r>
        <w:t>173(HERG 1 channel blocker) -0</w:t>
      </w:r>
      <w:r w:rsidR="00644CD5">
        <w:t>.</w:t>
      </w:r>
      <w:r>
        <w:t>0756(Tyrosine-protein kinase ABL2 inhibitor) -0</w:t>
      </w:r>
      <w:r w:rsidR="00644CD5">
        <w:t>.</w:t>
      </w:r>
      <w:r>
        <w:t>555(Hyperthermic) + 1</w:t>
      </w:r>
      <w:r w:rsidR="00644CD5">
        <w:t>.</w:t>
      </w:r>
      <w:r>
        <w:t>1(Tyrosine transaminase inhibitor) + 0</w:t>
      </w:r>
      <w:r w:rsidR="00644CD5">
        <w:t>.</w:t>
      </w:r>
      <w:r>
        <w:t>286(T cell inhibitor) + 0</w:t>
      </w:r>
      <w:r w:rsidR="00644CD5">
        <w:t>.</w:t>
      </w:r>
      <w:r>
        <w:t>367(Glyceryl-ether monooxygenase inhibitor) -1</w:t>
      </w:r>
      <w:r w:rsidR="00644CD5">
        <w:t>.</w:t>
      </w:r>
      <w:r>
        <w:t>03(YWHAE expression inhibitor) + 1</w:t>
      </w:r>
      <w:r w:rsidR="00644CD5">
        <w:t>.</w:t>
      </w:r>
      <w:r>
        <w:t>09(Aryl hydrocarbon receptor antagonist) -0</w:t>
      </w:r>
      <w:r w:rsidR="00644CD5">
        <w:t>.</w:t>
      </w:r>
      <w:r>
        <w:t>729(Acid phosphatase inhibitor) -0</w:t>
      </w:r>
      <w:r w:rsidR="00644CD5">
        <w:t>.</w:t>
      </w:r>
      <w:r>
        <w:t>509(Serine/threonine-protein kinase WEE1 inhibitor) -0</w:t>
      </w:r>
      <w:r w:rsidR="00644CD5">
        <w:t>.</w:t>
      </w:r>
      <w:r>
        <w:t>841(Antidepressant</w:t>
      </w:r>
      <w:r w:rsidR="00644CD5">
        <w:t>.</w:t>
      </w:r>
      <w:r>
        <w:t xml:space="preserve"> Imipramin-like) -0</w:t>
      </w:r>
      <w:r w:rsidR="00644CD5">
        <w:t>.</w:t>
      </w:r>
      <w:r>
        <w:t>687(Stem cell growth factor agonist) -0</w:t>
      </w:r>
      <w:r w:rsidR="00644CD5">
        <w:t>.</w:t>
      </w:r>
      <w:r>
        <w:t>0876(VIM expression inhibitor) -0</w:t>
      </w:r>
      <w:r w:rsidR="00644CD5">
        <w:t>.</w:t>
      </w:r>
      <w:r>
        <w:t>107(Antiosteoporotic) -0</w:t>
      </w:r>
      <w:r w:rsidR="00644CD5">
        <w:t>.</w:t>
      </w:r>
      <w:r>
        <w:t>304(Akinesia) -0</w:t>
      </w:r>
      <w:r w:rsidR="00644CD5">
        <w:t>.</w:t>
      </w:r>
      <w:r>
        <w:t>197(L lactate dehydrogenase C inhibitor) -0</w:t>
      </w:r>
      <w:r w:rsidR="00644CD5">
        <w:t>.</w:t>
      </w:r>
      <w:r>
        <w:t>455(Steroid 17-alpha-hydroxylase/17</w:t>
      </w:r>
      <w:r w:rsidR="00644CD5">
        <w:t>.</w:t>
      </w:r>
      <w:r>
        <w:t>20 lyase inhibitor) -1</w:t>
      </w:r>
      <w:r w:rsidR="00644CD5">
        <w:t>.</w:t>
      </w:r>
      <w:r>
        <w:t>73(Glucose-6-phosphate isomerase inhibitor) + 1</w:t>
      </w:r>
      <w:r w:rsidR="00644CD5">
        <w:t>.</w:t>
      </w:r>
      <w:r>
        <w:t>45(Carbonic anhydrase XIV inhibitor) -0</w:t>
      </w:r>
      <w:r w:rsidR="00644CD5">
        <w:t>.</w:t>
      </w:r>
      <w:r>
        <w:t>15(Amylase inhibitor) + 0</w:t>
      </w:r>
      <w:r w:rsidR="00644CD5">
        <w:t>.</w:t>
      </w:r>
      <w:r>
        <w:t>864(Kinesin antagonist) + 0</w:t>
      </w:r>
      <w:r w:rsidR="00644CD5">
        <w:t>.</w:t>
      </w:r>
      <w:r>
        <w:t>141(Factor XII inhibitor) + 0</w:t>
      </w:r>
      <w:r w:rsidR="00644CD5">
        <w:t>.</w:t>
      </w:r>
      <w:r>
        <w:t>154(Antineoplastic (non-small cell lung cancer)) + 0</w:t>
      </w:r>
      <w:r w:rsidR="00644CD5">
        <w:t>.</w:t>
      </w:r>
      <w:r>
        <w:t>862(Estrogen alpha receptor ag</w:t>
      </w:r>
      <w:r>
        <w:t>o</w:t>
      </w:r>
      <w:r>
        <w:t>nist) + 0</w:t>
      </w:r>
      <w:r w:rsidR="00644CD5">
        <w:t>.</w:t>
      </w:r>
      <w:r>
        <w:t>727(Anesthetic local) -0</w:t>
      </w:r>
      <w:r w:rsidR="00644CD5">
        <w:t>.</w:t>
      </w:r>
      <w:r>
        <w:t>562(CYP3A4 inducer) -0</w:t>
      </w:r>
      <w:r w:rsidR="00644CD5">
        <w:t>.</w:t>
      </w:r>
      <w:r>
        <w:t>269(Protein phosphatase inhibitor) -1</w:t>
      </w:r>
      <w:r w:rsidR="00644CD5">
        <w:t>.</w:t>
      </w:r>
      <w:r>
        <w:t>16(Carboxypeptidase E inhibitor) + 0</w:t>
      </w:r>
      <w:r w:rsidR="00644CD5">
        <w:t>.</w:t>
      </w:r>
      <w:r>
        <w:t>837(SERPINE1 expression enhancer) + 0</w:t>
      </w:r>
      <w:r w:rsidR="00644CD5">
        <w:t>.</w:t>
      </w:r>
      <w:r>
        <w:t>916(CYP2C18 inhibitor) + 1</w:t>
      </w:r>
      <w:r w:rsidR="00644CD5">
        <w:t>.</w:t>
      </w:r>
      <w:r>
        <w:t>12(Amylin agonist) -0</w:t>
      </w:r>
      <w:r w:rsidR="00644CD5">
        <w:t>.</w:t>
      </w:r>
      <w:r>
        <w:t>354(Phosphodiesterase 8B inhibitor) + 0</w:t>
      </w:r>
      <w:r w:rsidR="00644CD5">
        <w:t>.</w:t>
      </w:r>
      <w:r>
        <w:t>394(Trypsin II inhibitor) -0</w:t>
      </w:r>
      <w:r w:rsidR="00644CD5">
        <w:t>.</w:t>
      </w:r>
      <w:r>
        <w:t>46(Carcinogenic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+ 0</w:t>
      </w:r>
      <w:r w:rsidR="00644CD5">
        <w:t>.</w:t>
      </w:r>
      <w:r>
        <w:t>228(DNA gyrase subunit A inhibitor) -0</w:t>
      </w:r>
      <w:r w:rsidR="00644CD5">
        <w:t>.</w:t>
      </w:r>
      <w:r>
        <w:t>503(Keratitis) + 0</w:t>
      </w:r>
      <w:r w:rsidR="00644CD5">
        <w:t>.</w:t>
      </w:r>
      <w:r>
        <w:t>436(Behavioral disturbance) + 0</w:t>
      </w:r>
      <w:r w:rsidR="00644CD5">
        <w:t>.</w:t>
      </w:r>
      <w:r>
        <w:t>533(Antiviral (Influenza)) + 0</w:t>
      </w:r>
      <w:r w:rsidR="00644CD5">
        <w:t>.</w:t>
      </w:r>
      <w:r>
        <w:t>364(MAP kinase 3 inhibitor) -0</w:t>
      </w:r>
      <w:r w:rsidR="00644CD5">
        <w:t>.</w:t>
      </w:r>
      <w:r>
        <w:t>375(SLC7A5 expression enhancer) + 0</w:t>
      </w:r>
      <w:r w:rsidR="00644CD5">
        <w:t>.</w:t>
      </w:r>
      <w:r>
        <w:t>252(Integrin alpha4beta1 antagonist) -0</w:t>
      </w:r>
      <w:r w:rsidR="00644CD5">
        <w:t>.</w:t>
      </w:r>
      <w:r>
        <w:t>431(CYP2 substrate) + 1</w:t>
      </w:r>
      <w:r w:rsidR="00644CD5">
        <w:t>.</w:t>
      </w:r>
      <w:r>
        <w:t>03(Sodium/hydrogen exchanger 3 inhibitor) -0</w:t>
      </w:r>
      <w:r w:rsidR="00644CD5">
        <w:t>.</w:t>
      </w:r>
      <w:r>
        <w:t>857(N4-(beta-N-acetylglucosaminyl)-L-asparaginase inhibitor) -0</w:t>
      </w:r>
      <w:r w:rsidR="00644CD5">
        <w:t>.</w:t>
      </w:r>
      <w:r>
        <w:t>578(Pyruvate dehydrogenase kinase 1 inhibitor) + 0</w:t>
      </w:r>
      <w:r w:rsidR="00644CD5">
        <w:t>.</w:t>
      </w:r>
      <w:r>
        <w:t>338(CDKN1A expression enhancer) + 0</w:t>
      </w:r>
      <w:r w:rsidR="00644CD5">
        <w:t>.</w:t>
      </w:r>
      <w:r>
        <w:t>701(Ototoxicity) + 0</w:t>
      </w:r>
      <w:r w:rsidR="00644CD5">
        <w:t>.</w:t>
      </w:r>
      <w:r>
        <w:t>374(Opioid kappa 1 receptor antagonist) -0</w:t>
      </w:r>
      <w:r w:rsidR="00644CD5">
        <w:t>.</w:t>
      </w:r>
      <w:r>
        <w:t>196(DNA intercalator) + 0</w:t>
      </w:r>
      <w:r w:rsidR="00644CD5">
        <w:t>.</w:t>
      </w:r>
      <w:r>
        <w:t>163(Dopamine D3 antagonist) -0</w:t>
      </w:r>
      <w:r w:rsidR="00644CD5">
        <w:t>.</w:t>
      </w:r>
      <w:r>
        <w:t>45(Antiacne) + 0</w:t>
      </w:r>
      <w:r w:rsidR="00644CD5">
        <w:t>.</w:t>
      </w:r>
      <w:r>
        <w:t>49(GADD45A expression enhancer) -0</w:t>
      </w:r>
      <w:r w:rsidR="00644CD5">
        <w:t>.</w:t>
      </w:r>
      <w:r>
        <w:t>251(Vesicle monoamine transporter inhibitor) + 0</w:t>
      </w:r>
      <w:r w:rsidR="00644CD5">
        <w:t>.</w:t>
      </w:r>
      <w:r>
        <w:t>516(Alanine transaminase inhibitor) + 0</w:t>
      </w:r>
      <w:r w:rsidR="00644CD5">
        <w:t>.</w:t>
      </w:r>
      <w:r>
        <w:t>294(3 Beta-hydroxy-delta 5-steroid dehydrogenase inhibitor) -0</w:t>
      </w:r>
      <w:r w:rsidR="00644CD5">
        <w:t>.</w:t>
      </w:r>
      <w:r>
        <w:t>676(Oxytocin agonist) -0</w:t>
      </w:r>
      <w:r w:rsidR="00644CD5">
        <w:t>.</w:t>
      </w:r>
      <w:r>
        <w:t>512(CYP2B2 substrate) -0</w:t>
      </w:r>
      <w:r w:rsidR="00644CD5">
        <w:t>.</w:t>
      </w:r>
      <w:r>
        <w:t>268(Nicotinic acid receptor 1 agonist) -0</w:t>
      </w:r>
      <w:r w:rsidR="00644CD5">
        <w:t>.</w:t>
      </w:r>
      <w:r>
        <w:t>973(Vascular adhesion protein 1 inhibitor) -0</w:t>
      </w:r>
      <w:r w:rsidR="00644CD5">
        <w:t>.</w:t>
      </w:r>
      <w:r>
        <w:t>902(Gastrointestinal motility stimulant) + 0</w:t>
      </w:r>
      <w:r w:rsidR="00644CD5">
        <w:t>.</w:t>
      </w:r>
      <w:r>
        <w:t>254(Catalase inhibitor) -0</w:t>
      </w:r>
      <w:r w:rsidR="00644CD5">
        <w:t>.</w:t>
      </w:r>
      <w:r>
        <w:t>419(Integrin beta3 antagonist) -0</w:t>
      </w:r>
      <w:r w:rsidR="00644CD5">
        <w:t>.</w:t>
      </w:r>
      <w:r>
        <w:t>775(Cyclic AMP modulator) + 0</w:t>
      </w:r>
      <w:r w:rsidR="00644CD5">
        <w:t>.</w:t>
      </w:r>
      <w:r>
        <w:t>576(CYP2C18 substrate) -0</w:t>
      </w:r>
      <w:r w:rsidR="00644CD5">
        <w:t>.</w:t>
      </w:r>
      <w:r>
        <w:t>262(Non-steroidal antiinflammatory agent) + 0</w:t>
      </w:r>
      <w:r w:rsidR="00644CD5">
        <w:t>.</w:t>
      </w:r>
      <w:r>
        <w:t>43(Vascular dementia treatment) -0</w:t>
      </w:r>
      <w:r w:rsidR="00644CD5">
        <w:t>.</w:t>
      </w:r>
      <w:r>
        <w:t>249(Matrix metalloproteinase (membrane-type) i</w:t>
      </w:r>
      <w:r>
        <w:t>n</w:t>
      </w:r>
      <w:r>
        <w:t>hibitor) + 0</w:t>
      </w:r>
      <w:r w:rsidR="00644CD5">
        <w:t>.</w:t>
      </w:r>
      <w:r>
        <w:t>374(Glutamate (mGluR group III) agonist) + 1</w:t>
      </w:r>
      <w:r w:rsidR="00644CD5">
        <w:t>.</w:t>
      </w:r>
      <w:r>
        <w:t>88(Pyruvate dehydrogenase stimulant) -0</w:t>
      </w:r>
      <w:r w:rsidR="00644CD5">
        <w:t>.</w:t>
      </w:r>
      <w:r>
        <w:t>362(Adenosylhomocysteine nucleosidase inhibitor) -0</w:t>
      </w:r>
      <w:r w:rsidR="00644CD5">
        <w:t>.</w:t>
      </w:r>
      <w:r>
        <w:t>433(Beta-adrenergic receptor kinase inhibitor) -0</w:t>
      </w:r>
      <w:r w:rsidR="00644CD5">
        <w:t>.</w:t>
      </w:r>
      <w:r>
        <w:t>564(5-</w:t>
      </w:r>
      <w:r>
        <w:lastRenderedPageBreak/>
        <w:t>Alpha-reductase 1 inhibitor) + 0</w:t>
      </w:r>
      <w:r w:rsidR="00644CD5">
        <w:t>.</w:t>
      </w:r>
      <w:r>
        <w:t>402(Fibrinogen receptor antagonist) -0</w:t>
      </w:r>
      <w:r w:rsidR="00644CD5">
        <w:t>.</w:t>
      </w:r>
      <w:r>
        <w:t>167(Potassium channel blocker) + 0</w:t>
      </w:r>
      <w:r w:rsidR="00644CD5">
        <w:t>.</w:t>
      </w:r>
      <w:r>
        <w:t>325(Biliary tract disorders treatment) -0</w:t>
      </w:r>
      <w:r w:rsidR="00644CD5">
        <w:t>.</w:t>
      </w:r>
      <w:r>
        <w:t>157(Antiviral (Hepatitis)) -0</w:t>
      </w:r>
      <w:r w:rsidR="00644CD5">
        <w:t>.</w:t>
      </w:r>
      <w:r>
        <w:t>377(24-sterol C-methyltransferase inhibitor) + 0</w:t>
      </w:r>
      <w:r w:rsidR="00644CD5">
        <w:t>.</w:t>
      </w:r>
      <w:r>
        <w:t>547(Antidepressant) + 1</w:t>
      </w:r>
      <w:r w:rsidR="00644CD5">
        <w:t>.</w:t>
      </w:r>
      <w:r>
        <w:t>16(Lysosomal Pro-X carboxypeptidase inhibitor) + 0</w:t>
      </w:r>
      <w:r w:rsidR="00644CD5">
        <w:t>.</w:t>
      </w:r>
      <w:r>
        <w:t>278(Estrogen-related receptor beta antagonist) -0</w:t>
      </w:r>
      <w:r w:rsidR="00644CD5">
        <w:t>.</w:t>
      </w:r>
      <w:r>
        <w:t>437(Homoserine O-acetyltransferase inhibitor) + 0</w:t>
      </w:r>
      <w:r w:rsidR="00644CD5">
        <w:t>.</w:t>
      </w:r>
      <w:r>
        <w:t>343(Pyrimidine antagonist) + 0</w:t>
      </w:r>
      <w:r w:rsidR="00644CD5">
        <w:t>.</w:t>
      </w:r>
      <w:r>
        <w:t>241(K(ir) 6.2 cha</w:t>
      </w:r>
      <w:r>
        <w:t>n</w:t>
      </w:r>
      <w:r>
        <w:t>nel activator) + 1</w:t>
      </w:r>
      <w:r w:rsidR="00644CD5">
        <w:t>.</w:t>
      </w:r>
      <w:r>
        <w:t>54(Heat shock 70 kDa protein 1 antagonist) -0</w:t>
      </w:r>
      <w:r w:rsidR="00644CD5">
        <w:t>.</w:t>
      </w:r>
      <w:r>
        <w:t>142(DNA directed RNA polymerase inhibitor) -1</w:t>
      </w:r>
      <w:r w:rsidR="00644CD5">
        <w:t>.</w:t>
      </w:r>
      <w:r>
        <w:t>2(Dihydroorotate oxidase inhibitor) + 0</w:t>
      </w:r>
      <w:r w:rsidR="00644CD5">
        <w:t>.</w:t>
      </w:r>
      <w:r>
        <w:t>489(TNF expression enhancer) -0</w:t>
      </w:r>
      <w:r w:rsidR="00644CD5">
        <w:t>.</w:t>
      </w:r>
      <w:r>
        <w:t>31(Potassium channel intermediate-conductance Ca-activated 4 blocker) + 0</w:t>
      </w:r>
      <w:r w:rsidR="00644CD5">
        <w:t>.</w:t>
      </w:r>
      <w:r>
        <w:t>361(Immunosuppressant) + 0</w:t>
      </w:r>
      <w:r w:rsidR="00644CD5">
        <w:t>.</w:t>
      </w:r>
      <w:r>
        <w:t>488(Liver X receptor agonist) -0</w:t>
      </w:r>
      <w:r w:rsidR="00644CD5">
        <w:t>.</w:t>
      </w:r>
      <w:r>
        <w:t>195(Purine biosynthesis inhibitor) + 0</w:t>
      </w:r>
      <w:r w:rsidR="00644CD5">
        <w:t>.</w:t>
      </w:r>
      <w:r>
        <w:t>438(Cholestasis) -1</w:t>
      </w:r>
      <w:r w:rsidR="00644CD5">
        <w:t>.</w:t>
      </w:r>
      <w:r>
        <w:t>19(EGR3 expression enhancer) + 0</w:t>
      </w:r>
      <w:r w:rsidR="00644CD5">
        <w:t>.</w:t>
      </w:r>
      <w:r>
        <w:t>787(AMP-activated protein kinase stimulant) + 0</w:t>
      </w:r>
      <w:r w:rsidR="00644CD5">
        <w:t>.</w:t>
      </w:r>
      <w:r>
        <w:t>256(CYP2C19 substrate) + 0</w:t>
      </w:r>
      <w:r w:rsidR="00644CD5">
        <w:t>.</w:t>
      </w:r>
      <w:r>
        <w:t>247(Muscle relaxant) + 0</w:t>
      </w:r>
      <w:r w:rsidR="00644CD5">
        <w:t>.</w:t>
      </w:r>
      <w:r>
        <w:t>583(SLC7A11 expression enhancer) + 0</w:t>
      </w:r>
      <w:r w:rsidR="00644CD5">
        <w:t>.</w:t>
      </w:r>
      <w:r>
        <w:t>841(Thymidine kinase (Herpes simplex virus 2) inhibitor) + 0</w:t>
      </w:r>
      <w:r w:rsidR="00644CD5">
        <w:t>.</w:t>
      </w:r>
      <w:r>
        <w:t>206(Histone deacetylase SIRT1 stimulant) -0</w:t>
      </w:r>
      <w:r w:rsidR="00644CD5">
        <w:t>.</w:t>
      </w:r>
      <w:r>
        <w:t>299(ATP citrate synthase inhibitor) -1</w:t>
      </w:r>
      <w:r w:rsidR="00644CD5">
        <w:t>.</w:t>
      </w:r>
      <w:r>
        <w:t>35(GMP synthase inhibitor) + 2</w:t>
      </w:r>
      <w:r w:rsidR="00644CD5">
        <w:t>.</w:t>
      </w:r>
      <w:r>
        <w:t>26(Sialidase 1 inhibitor) + 0</w:t>
      </w:r>
      <w:r w:rsidR="00644CD5">
        <w:t>.</w:t>
      </w:r>
      <w:r>
        <w:t>169(Elastase 2B inhibitor) -0</w:t>
      </w:r>
      <w:r w:rsidR="00644CD5">
        <w:t>.</w:t>
      </w:r>
      <w:r>
        <w:t>157(Purinergic receptor antagonist) + 0</w:t>
      </w:r>
      <w:r w:rsidR="00644CD5">
        <w:t>.</w:t>
      </w:r>
      <w:r>
        <w:t>404(Pectin lyase inhibitor) -0</w:t>
      </w:r>
      <w:r w:rsidR="00644CD5">
        <w:t>.</w:t>
      </w:r>
      <w:r>
        <w:t>584(EREG expression enhancer) -1</w:t>
      </w:r>
      <w:r w:rsidR="00644CD5">
        <w:t>.</w:t>
      </w:r>
      <w:r>
        <w:t>18(Chalcone isomerase inhibitor) -1</w:t>
      </w:r>
      <w:r w:rsidR="00644CD5">
        <w:t>.</w:t>
      </w:r>
      <w:r>
        <w:t>12(NF-kappa-B essential modulator inhibitor) + 0</w:t>
      </w:r>
      <w:r w:rsidR="00644CD5">
        <w:t>.</w:t>
      </w:r>
      <w:r>
        <w:t>772(G protein-coupled rece</w:t>
      </w:r>
      <w:r>
        <w:t>p</w:t>
      </w:r>
      <w:r>
        <w:t>tor antagonist) -0</w:t>
      </w:r>
      <w:r w:rsidR="00644CD5">
        <w:t>.</w:t>
      </w:r>
      <w:r>
        <w:t>989(Andropause treatment) + 0</w:t>
      </w:r>
      <w:r w:rsidR="00644CD5">
        <w:t>.</w:t>
      </w:r>
      <w:r>
        <w:t>224(Bone formation stimulant) -0</w:t>
      </w:r>
      <w:r w:rsidR="00644CD5">
        <w:t>.</w:t>
      </w:r>
      <w:r>
        <w:t>27(Toll-Like receptor antagonist) + 0</w:t>
      </w:r>
      <w:r w:rsidR="00644CD5">
        <w:t>.</w:t>
      </w:r>
      <w:r>
        <w:t>141(Antineoplastic (colorectal cancer)) -0</w:t>
      </w:r>
      <w:r w:rsidR="00644CD5">
        <w:t>.</w:t>
      </w:r>
      <w:r>
        <w:t>511(SUMO-activating enzyme subunit 2 inhibitor) + 0</w:t>
      </w:r>
      <w:r w:rsidR="00644CD5">
        <w:t>.</w:t>
      </w:r>
      <w:r>
        <w:t>841(2-(acetamidomethylene)succinate hydrolase inhibitor) -0</w:t>
      </w:r>
      <w:r w:rsidR="00644CD5">
        <w:t>.</w:t>
      </w:r>
      <w:r>
        <w:t>183(17-Beta-hydroxysteroid dehydrogenase 1 inhibitor) + 0</w:t>
      </w:r>
      <w:r w:rsidR="00644CD5">
        <w:t>.</w:t>
      </w:r>
      <w:r>
        <w:t>855(Thromboxane A2 antagonist) -1</w:t>
      </w:r>
      <w:r w:rsidR="00644CD5">
        <w:t>.</w:t>
      </w:r>
      <w:r>
        <w:t>16(Phosphoketolase inhibitor) -1</w:t>
      </w:r>
      <w:r w:rsidR="00644CD5">
        <w:t>.</w:t>
      </w:r>
      <w:r>
        <w:t>06(3-Oxoacid CoA-transferase inhibitor) -0</w:t>
      </w:r>
      <w:r w:rsidR="00644CD5">
        <w:t>.</w:t>
      </w:r>
      <w:r>
        <w:t>171(Antiparkinsonian) + 0</w:t>
      </w:r>
      <w:r w:rsidR="00644CD5">
        <w:t>.</w:t>
      </w:r>
      <w:r>
        <w:t>455(Phosphatidylcholine-sterol O-acyltransferase inhibitor) + 1</w:t>
      </w:r>
      <w:r w:rsidR="00644CD5">
        <w:t>.</w:t>
      </w:r>
      <w:r>
        <w:t>14(Oxaloacetate deca</w:t>
      </w:r>
      <w:r>
        <w:t>r</w:t>
      </w:r>
      <w:r>
        <w:t>boxylase inhibitor) -0</w:t>
      </w:r>
      <w:r w:rsidR="00644CD5">
        <w:t>.</w:t>
      </w:r>
      <w:r>
        <w:t>555(Free fatty acid receptor 1 antagonist) + 0</w:t>
      </w:r>
      <w:r w:rsidR="00644CD5">
        <w:t>.</w:t>
      </w:r>
      <w:r>
        <w:t>345(Antiprotozoal (Leishmania)) + 0</w:t>
      </w:r>
      <w:r w:rsidR="00644CD5">
        <w:t>.</w:t>
      </w:r>
      <w:r>
        <w:t>32(Tryptophan 2-monooxygenase inhibitor) -0</w:t>
      </w:r>
      <w:r w:rsidR="00644CD5">
        <w:t>.</w:t>
      </w:r>
      <w:r>
        <w:t>235(Endothelin B receptor antagonist) + 0</w:t>
      </w:r>
      <w:r w:rsidR="00644CD5">
        <w:t>.</w:t>
      </w:r>
      <w:r>
        <w:t>329(Carcinogenic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594(TNFRSF1A expression inhibitor) -0</w:t>
      </w:r>
      <w:r w:rsidR="00644CD5">
        <w:t>.</w:t>
      </w:r>
      <w:r>
        <w:t>757(Glycine C-acetyltransferase inhibitor) + 0</w:t>
      </w:r>
      <w:r w:rsidR="00644CD5">
        <w:t>.</w:t>
      </w:r>
      <w:r>
        <w:t>274(Plasmepsin inhibitor) + 0</w:t>
      </w:r>
      <w:r w:rsidR="00644CD5">
        <w:t>.</w:t>
      </w:r>
      <w:r>
        <w:t>114(Lipoxygenase inhibitor) -0</w:t>
      </w:r>
      <w:r w:rsidR="00644CD5">
        <w:t>.</w:t>
      </w:r>
      <w:r>
        <w:t>72(Neuropathy treatment) -0</w:t>
      </w:r>
      <w:r w:rsidR="00644CD5">
        <w:t>.</w:t>
      </w:r>
      <w:r>
        <w:t>401(UGT1A7 substrate) + 0</w:t>
      </w:r>
      <w:r w:rsidR="00644CD5">
        <w:t>.</w:t>
      </w:r>
      <w:r>
        <w:t>121(Dystonia) + 0</w:t>
      </w:r>
      <w:r w:rsidR="00644CD5">
        <w:t>.</w:t>
      </w:r>
      <w:r>
        <w:t>266(Cyclin-dependent kinase 7 inhibitor) -0</w:t>
      </w:r>
      <w:r w:rsidR="00644CD5">
        <w:t>.</w:t>
      </w:r>
      <w:r>
        <w:t>365(p38 MAP kinase inhibitor) + 0</w:t>
      </w:r>
      <w:r w:rsidR="00644CD5">
        <w:t>.</w:t>
      </w:r>
      <w:r>
        <w:t>393(BIRC5 expression enhancer) + 0</w:t>
      </w:r>
      <w:r w:rsidR="00644CD5">
        <w:t>.</w:t>
      </w:r>
      <w:r>
        <w:t>563(CYP11B2 expression enhancer) -0</w:t>
      </w:r>
      <w:r w:rsidR="00644CD5">
        <w:t>.</w:t>
      </w:r>
      <w:r>
        <w:t>491(Thrombin inhibitor) -0</w:t>
      </w:r>
      <w:r w:rsidR="00644CD5">
        <w:t>.</w:t>
      </w:r>
      <w:r>
        <w:t>804(CDK2 expression enhancer) + 0</w:t>
      </w:r>
      <w:r w:rsidR="00644CD5">
        <w:t>.</w:t>
      </w:r>
      <w:r>
        <w:t>408(CDC-like kinase 3 inhibitor) -0</w:t>
      </w:r>
      <w:r w:rsidR="00644CD5">
        <w:t>.</w:t>
      </w:r>
      <w:r>
        <w:t>256(Antineoplastic (lung cancer)) -0</w:t>
      </w:r>
      <w:r w:rsidR="00644CD5">
        <w:t>.</w:t>
      </w:r>
      <w:r>
        <w:t>348(Parkinsonism) -0</w:t>
      </w:r>
      <w:r w:rsidR="00644CD5">
        <w:t>.</w:t>
      </w:r>
      <w:r>
        <w:t>203(Calcium-dependent phospholipase A2 inhibitor) + 0</w:t>
      </w:r>
      <w:r w:rsidR="00644CD5">
        <w:t>.</w:t>
      </w:r>
      <w:r>
        <w:t>304(NR0B2 expression enhancer) + 0</w:t>
      </w:r>
      <w:r w:rsidR="00644CD5">
        <w:t>.</w:t>
      </w:r>
      <w:r>
        <w:t>18(Pim-2 kinase inhibitor) + 0</w:t>
      </w:r>
      <w:r w:rsidR="00644CD5">
        <w:t>.</w:t>
      </w:r>
      <w:r>
        <w:t>505(CYP2G1 substrate) -0</w:t>
      </w:r>
      <w:r w:rsidR="00644CD5">
        <w:t>.</w:t>
      </w:r>
      <w:r>
        <w:t>193(MAP3K7 inhibitor) -0</w:t>
      </w:r>
      <w:r w:rsidR="00644CD5">
        <w:t>.</w:t>
      </w:r>
      <w:r>
        <w:t>0818(Amyloid beta precursor protein antagonist) + 0</w:t>
      </w:r>
      <w:r w:rsidR="00644CD5">
        <w:t>.</w:t>
      </w:r>
      <w:r>
        <w:t>219(RET inhibitor) + 0</w:t>
      </w:r>
      <w:r w:rsidR="00644CD5">
        <w:t>.</w:t>
      </w:r>
      <w:r>
        <w:t>485(STC2 expression enhancer) -0</w:t>
      </w:r>
      <w:r w:rsidR="00644CD5">
        <w:t>.</w:t>
      </w:r>
      <w:r>
        <w:t>117(Rhinitis treatment) -0</w:t>
      </w:r>
      <w:r w:rsidR="00644CD5">
        <w:t>.</w:t>
      </w:r>
      <w:r>
        <w:t>417(Beta lactamase inhib</w:t>
      </w:r>
      <w:r>
        <w:t>i</w:t>
      </w:r>
      <w:r>
        <w:t>tor) -0</w:t>
      </w:r>
      <w:r w:rsidR="00644CD5">
        <w:t>.</w:t>
      </w:r>
      <w:r>
        <w:t>179(Serine/threonine-protein kinase NEK2 inhibitor) -0</w:t>
      </w:r>
      <w:r w:rsidR="00644CD5">
        <w:t>.</w:t>
      </w:r>
      <w:r>
        <w:t>53(L-amino-acid oxidase inhibitor) + 0</w:t>
      </w:r>
      <w:r w:rsidR="00644CD5">
        <w:t>.</w:t>
      </w:r>
      <w:r>
        <w:t>16(Phosphodiesterase XI inhibitor) + 0</w:t>
      </w:r>
      <w:r w:rsidR="00644CD5">
        <w:t>.</w:t>
      </w:r>
      <w:r>
        <w:t>337(Skin irritation</w:t>
      </w:r>
      <w:r w:rsidR="00644CD5">
        <w:t>.</w:t>
      </w:r>
      <w:r>
        <w:t xml:space="preserve"> weak) -0</w:t>
      </w:r>
      <w:r w:rsidR="00644CD5">
        <w:t>.</w:t>
      </w:r>
      <w:r>
        <w:t>681(Kexin inhibitor) + 0</w:t>
      </w:r>
      <w:r w:rsidR="00644CD5">
        <w:t>.</w:t>
      </w:r>
      <w:r>
        <w:t>364(Glutathione-disulfide reductase inhibitor) + 0</w:t>
      </w:r>
      <w:r w:rsidR="00644CD5">
        <w:t>.</w:t>
      </w:r>
      <w:r>
        <w:t>374(BAK1 expression enhancer) + 0</w:t>
      </w:r>
      <w:r w:rsidR="00644CD5">
        <w:t>.</w:t>
      </w:r>
      <w:r>
        <w:t>436(GST M substrate) + 0</w:t>
      </w:r>
      <w:r w:rsidR="00644CD5">
        <w:t>.</w:t>
      </w:r>
      <w:r>
        <w:t>27(Growth hormone releasing factor agonist) -0</w:t>
      </w:r>
      <w:r w:rsidR="00644CD5">
        <w:t>.</w:t>
      </w:r>
      <w:r>
        <w:t>236(Renin inhibitor) -0</w:t>
      </w:r>
      <w:r w:rsidR="00644CD5">
        <w:t>.</w:t>
      </w:r>
      <w:r>
        <w:t>109(EphA4 antagonist) + 0</w:t>
      </w:r>
      <w:r w:rsidR="00644CD5">
        <w:t>.</w:t>
      </w:r>
      <w:r>
        <w:t>206(Purinergic P2Y1 antagonist) -0</w:t>
      </w:r>
      <w:r w:rsidR="00644CD5">
        <w:t>.</w:t>
      </w:r>
      <w:r>
        <w:t>226(Analgesic stimulant) -0</w:t>
      </w:r>
      <w:r w:rsidR="00644CD5">
        <w:t>.</w:t>
      </w:r>
      <w:r>
        <w:t>555(Synaptic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304(Aldehyde dehydrogenase inhibitor) -0</w:t>
      </w:r>
      <w:r w:rsidR="00644CD5">
        <w:t>.</w:t>
      </w:r>
      <w:r>
        <w:t>42(Acetoin dehydrogenase inhibitor) -0</w:t>
      </w:r>
      <w:r w:rsidR="00644CD5">
        <w:t>.</w:t>
      </w:r>
      <w:r>
        <w:t>282(Prostaglandin E2 antagonist) + 0</w:t>
      </w:r>
      <w:r w:rsidR="00644CD5">
        <w:t>.</w:t>
      </w:r>
      <w:r>
        <w:t>924(CMP-N-acylneuraminate phosphodiesterase inhibitor) -0</w:t>
      </w:r>
      <w:r w:rsidR="00644CD5">
        <w:t>.</w:t>
      </w:r>
      <w:r>
        <w:t>581(3-Hydroxyanthranilate oxidase inhibitor) -0</w:t>
      </w:r>
      <w:r w:rsidR="00644CD5">
        <w:t>.</w:t>
      </w:r>
      <w:r>
        <w:t>154(GHS receptor antagonist) + 0</w:t>
      </w:r>
      <w:r w:rsidR="00644CD5">
        <w:t>.</w:t>
      </w:r>
      <w:r>
        <w:t>553(Ethanolaminephosphotransferase inhibitor) + 0</w:t>
      </w:r>
      <w:r w:rsidR="00644CD5">
        <w:t>.</w:t>
      </w:r>
      <w:r>
        <w:t>303(Cardiodepressant) -0</w:t>
      </w:r>
      <w:r w:rsidR="00644CD5">
        <w:t>.</w:t>
      </w:r>
      <w:r>
        <w:t>2(Phosphorylase kinase gamma subunit 2 inhibitor) + 0</w:t>
      </w:r>
      <w:r w:rsidR="00644CD5">
        <w:t>.</w:t>
      </w:r>
      <w:r>
        <w:t>439(Cocain dependency treatment) -0</w:t>
      </w:r>
      <w:r w:rsidR="00644CD5">
        <w:t>.</w:t>
      </w:r>
      <w:r>
        <w:t>542(UGT1A1 su</w:t>
      </w:r>
      <w:r>
        <w:t>b</w:t>
      </w:r>
      <w:r>
        <w:t>strate) -0</w:t>
      </w:r>
      <w:r w:rsidR="00644CD5">
        <w:t>.</w:t>
      </w:r>
      <w:r>
        <w:t>352(Cytosol alanyl aminopeptidase inhibitor) -0</w:t>
      </w:r>
      <w:r w:rsidR="00644CD5">
        <w:t>.</w:t>
      </w:r>
      <w:r>
        <w:t>651(Diacylglycerol cholinephosphotransferase inhibitor) -0</w:t>
      </w:r>
      <w:r w:rsidR="00644CD5">
        <w:t>.</w:t>
      </w:r>
      <w:r>
        <w:t>408(Thioredoxin reductase inhibitor) + 0</w:t>
      </w:r>
      <w:r w:rsidR="00644CD5">
        <w:t>.</w:t>
      </w:r>
      <w:r>
        <w:t>546(SUMO-conjugating enzyme UBC9 inhibitor) + 0</w:t>
      </w:r>
      <w:r w:rsidR="00644CD5">
        <w:t>.</w:t>
      </w:r>
      <w:r>
        <w:t>713(Caspase 8 i</w:t>
      </w:r>
      <w:r>
        <w:t>n</w:t>
      </w:r>
      <w:r>
        <w:t>hibitor) -0</w:t>
      </w:r>
      <w:r w:rsidR="00644CD5">
        <w:t>.</w:t>
      </w:r>
      <w:r>
        <w:t>145(Embryotoxic) + 0</w:t>
      </w:r>
      <w:r w:rsidR="00644CD5">
        <w:t>.</w:t>
      </w:r>
      <w:r>
        <w:t>444(CDK6 expression inhibitor) -0</w:t>
      </w:r>
      <w:r w:rsidR="00644CD5">
        <w:t>.</w:t>
      </w:r>
      <w:r>
        <w:t>161(RARA expression enhancer) + 0</w:t>
      </w:r>
      <w:r w:rsidR="00644CD5">
        <w:t>.</w:t>
      </w:r>
      <w:r>
        <w:t>473(6</w:t>
      </w:r>
      <w:r w:rsidR="00644CD5">
        <w:t>.</w:t>
      </w:r>
      <w:r>
        <w:t>7-Dihydropteridine reductase inhibitor) -0</w:t>
      </w:r>
      <w:r w:rsidR="00644CD5">
        <w:t>.</w:t>
      </w:r>
      <w:r>
        <w:t>268(Gastric antisecretory) -0</w:t>
      </w:r>
      <w:r w:rsidR="00644CD5">
        <w:t>.</w:t>
      </w:r>
      <w:r>
        <w:t>171(Dopamine autoreceptor agonist) -0</w:t>
      </w:r>
      <w:r w:rsidR="00644CD5">
        <w:t>.</w:t>
      </w:r>
      <w:r>
        <w:t>795(tRNA methyltransferase inhibitor) -0</w:t>
      </w:r>
      <w:r w:rsidR="00644CD5">
        <w:t>.</w:t>
      </w:r>
      <w:r>
        <w:t>19(Immunomodulator) -0</w:t>
      </w:r>
      <w:r w:rsidR="00644CD5">
        <w:t>.</w:t>
      </w:r>
      <w:r>
        <w:t>0893(CYP3A4 inhibitor) -0</w:t>
      </w:r>
      <w:r w:rsidR="00644CD5">
        <w:t>.</w:t>
      </w:r>
      <w:r>
        <w:t>353(Mannosyl-oligosaccharide glucosidase inhibitor) + 0</w:t>
      </w:r>
      <w:r w:rsidR="00644CD5">
        <w:t>.</w:t>
      </w:r>
      <w:r>
        <w:t>602(TGF beta receptor type II kinase inhibitor) + 0</w:t>
      </w:r>
      <w:r w:rsidR="00644CD5">
        <w:t>.</w:t>
      </w:r>
      <w:r>
        <w:t>158(Ocular toxicity) + 0</w:t>
      </w:r>
      <w:r w:rsidR="00644CD5">
        <w:t>.</w:t>
      </w:r>
      <w:r>
        <w:t>531(Phosphatidate cytidylyltransferase inhibitor) -0</w:t>
      </w:r>
      <w:r w:rsidR="00644CD5">
        <w:t>.</w:t>
      </w:r>
      <w:r>
        <w:t>483(Beta adrenoreceptor agonist) -0</w:t>
      </w:r>
      <w:r w:rsidR="00644CD5">
        <w:t>.</w:t>
      </w:r>
      <w:r>
        <w:t>46(Glutathione reductase inhibitor) + 0</w:t>
      </w:r>
      <w:r w:rsidR="00644CD5">
        <w:t>.</w:t>
      </w:r>
      <w:r>
        <w:t>994(CYP27A substrate) + 0</w:t>
      </w:r>
      <w:r w:rsidR="00644CD5">
        <w:t>.</w:t>
      </w:r>
      <w:r>
        <w:t>119(Chronic obstructive pulmonary disease treatment) + 0</w:t>
      </w:r>
      <w:r w:rsidR="00644CD5">
        <w:t>.</w:t>
      </w:r>
      <w:r>
        <w:t>367(Proliferative diseases treatment) + 0</w:t>
      </w:r>
      <w:r w:rsidR="00644CD5">
        <w:t>.</w:t>
      </w:r>
      <w:r>
        <w:t>391(Oleamide hydrolase inhibitor) -0</w:t>
      </w:r>
      <w:r w:rsidR="00644CD5">
        <w:t>.</w:t>
      </w:r>
      <w:r>
        <w:t>292(FAS expression inhibitor) -0</w:t>
      </w:r>
      <w:r w:rsidR="00644CD5">
        <w:t>.</w:t>
      </w:r>
      <w:r>
        <w:t>245(CYP2C6 su</w:t>
      </w:r>
      <w:r>
        <w:t>b</w:t>
      </w:r>
      <w:r>
        <w:t>strate) -0</w:t>
      </w:r>
      <w:r w:rsidR="00644CD5">
        <w:t>.</w:t>
      </w:r>
      <w:r>
        <w:t>281(Potassium channel Kv1.5 blocker) + 0</w:t>
      </w:r>
      <w:r w:rsidR="00644CD5">
        <w:t>.</w:t>
      </w:r>
      <w:r>
        <w:t>449(Gametolysin inhibitor) -0</w:t>
      </w:r>
      <w:r w:rsidR="00644CD5">
        <w:t>.</w:t>
      </w:r>
      <w:r>
        <w:t>479(Amylo-alpha-1</w:t>
      </w:r>
      <w:r w:rsidR="00644CD5">
        <w:t>.</w:t>
      </w:r>
      <w:r>
        <w:t>6-glucosidase inhibitor) + 0</w:t>
      </w:r>
      <w:r w:rsidR="00644CD5">
        <w:t>.</w:t>
      </w:r>
      <w:r>
        <w:t>135(MAP kinase kinase 7 inhibitor) + 0</w:t>
      </w:r>
      <w:r w:rsidR="00644CD5">
        <w:t>.</w:t>
      </w:r>
      <w:r>
        <w:t>228(Bacterial efflux pump inhibitor) + 0</w:t>
      </w:r>
      <w:r w:rsidR="00644CD5">
        <w:t>.</w:t>
      </w:r>
      <w:r>
        <w:t>572(Linoleate iso</w:t>
      </w:r>
      <w:r>
        <w:t>m</w:t>
      </w:r>
      <w:r>
        <w:t>erase inhibitor) -0</w:t>
      </w:r>
      <w:r w:rsidR="00644CD5">
        <w:t>.</w:t>
      </w:r>
      <w:r>
        <w:t>421(Sn1-specific diacylglycerol lipase alpha inhibitor) -0</w:t>
      </w:r>
      <w:r w:rsidR="00644CD5">
        <w:t>.</w:t>
      </w:r>
      <w:r>
        <w:t>193(EphB4 antagonist) -0</w:t>
      </w:r>
      <w:r w:rsidR="00644CD5">
        <w:t>.</w:t>
      </w:r>
      <w:r>
        <w:t>435(Free fatty acid receptor 1 agonist) + 0</w:t>
      </w:r>
      <w:r w:rsidR="00644CD5">
        <w:t>.</w:t>
      </w:r>
      <w:r>
        <w:t>111(Macular degeneration treatment) + 0</w:t>
      </w:r>
      <w:r w:rsidR="00644CD5">
        <w:t>.</w:t>
      </w:r>
      <w:r>
        <w:t>104(Progesterone antagonist) -0</w:t>
      </w:r>
      <w:r w:rsidR="00644CD5">
        <w:t>.</w:t>
      </w:r>
      <w:r>
        <w:t>125(Glutamate receptor agonist) -0</w:t>
      </w:r>
      <w:r w:rsidR="00644CD5">
        <w:t>.</w:t>
      </w:r>
      <w:r>
        <w:t>297(Thiosulfate sulfurtransferase inhibitor) + 0</w:t>
      </w:r>
      <w:r w:rsidR="00644CD5">
        <w:t>.</w:t>
      </w:r>
      <w:r>
        <w:t>0661(Hepatic disorders treatment) + 0</w:t>
      </w:r>
      <w:r w:rsidR="00644CD5">
        <w:t>.</w:t>
      </w:r>
      <w:r>
        <w:t>0936(Sarcosine oxidase inhibitor) + 0</w:t>
      </w:r>
      <w:r w:rsidR="00644CD5">
        <w:t>.</w:t>
      </w:r>
      <w:r>
        <w:t>182(Poly(3-hydroxybutyrate) depolymerase inhibitor) -0</w:t>
      </w:r>
      <w:r w:rsidR="00644CD5">
        <w:t>.</w:t>
      </w:r>
      <w:r>
        <w:t>127(Protein kinase (CK2) inhibitor) + 0</w:t>
      </w:r>
      <w:r w:rsidR="00644CD5">
        <w:t>.</w:t>
      </w:r>
      <w:r>
        <w:t>132(Analeptic) -0</w:t>
      </w:r>
      <w:r w:rsidR="00644CD5">
        <w:t>.</w:t>
      </w:r>
      <w:r>
        <w:t>257(Mannose-6-phosphate isomerase inhibitor) + 0</w:t>
      </w:r>
      <w:r w:rsidR="00644CD5">
        <w:t>.</w:t>
      </w:r>
      <w:r>
        <w:t>117(Glutamate (mGluR) agonist) + 0</w:t>
      </w:r>
      <w:r w:rsidR="00644CD5">
        <w:t>.</w:t>
      </w:r>
      <w:r>
        <w:t>192(Ulceration) -0</w:t>
      </w:r>
      <w:r w:rsidR="00644CD5">
        <w:t>.</w:t>
      </w:r>
      <w:r>
        <w:t>323(Interferon gamma antagonist) -0</w:t>
      </w:r>
      <w:r w:rsidR="00644CD5">
        <w:t>.</w:t>
      </w:r>
      <w:r>
        <w:t>324(Antimetabolite) + 0</w:t>
      </w:r>
      <w:r w:rsidR="00644CD5">
        <w:t>.</w:t>
      </w:r>
      <w:r>
        <w:t>0883(Elastase 2A i</w:t>
      </w:r>
      <w:r>
        <w:t>n</w:t>
      </w:r>
      <w:r>
        <w:lastRenderedPageBreak/>
        <w:t>hibitor) + 0</w:t>
      </w:r>
      <w:r w:rsidR="00644CD5">
        <w:t>.</w:t>
      </w:r>
      <w:r>
        <w:t>0894(Carcinogenic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-0</w:t>
      </w:r>
      <w:r w:rsidR="00644CD5">
        <w:t>.</w:t>
      </w:r>
      <w:r>
        <w:t>0877(Calcium-sensing receptor antagonist) -0</w:t>
      </w:r>
      <w:r w:rsidR="00644CD5">
        <w:t>.</w:t>
      </w:r>
      <w:r>
        <w:t>091(5 Hydroxytryptamine 1F agonist) -0</w:t>
      </w:r>
      <w:r w:rsidR="00644CD5">
        <w:t>.</w:t>
      </w:r>
      <w:r>
        <w:t>262(G0S2 expression enhancer) -0</w:t>
      </w:r>
      <w:r w:rsidR="00644CD5">
        <w:t>.</w:t>
      </w:r>
      <w:r>
        <w:t>109(Cyclin-dependent kinase 2 inhib</w:t>
      </w:r>
      <w:r>
        <w:t>i</w:t>
      </w:r>
      <w:r>
        <w:t>tor) -0</w:t>
      </w:r>
      <w:r w:rsidR="00644CD5">
        <w:t>.</w:t>
      </w:r>
      <w:r>
        <w:t>278(Vitamin) + 0</w:t>
      </w:r>
      <w:r w:rsidR="00644CD5">
        <w:t>.</w:t>
      </w:r>
      <w:r>
        <w:t>228(Aminoacyl-tRNA synthetase inhibitor) -0</w:t>
      </w:r>
      <w:r w:rsidR="00644CD5">
        <w:t>.</w:t>
      </w:r>
      <w:r>
        <w:t>109(Cardiovascular analeptic) -0</w:t>
      </w:r>
      <w:r w:rsidR="00644CD5">
        <w:t>.</w:t>
      </w:r>
      <w:r>
        <w:t>124(Pruritus) -0</w:t>
      </w:r>
      <w:r w:rsidR="00644CD5">
        <w:t>.</w:t>
      </w:r>
      <w:r>
        <w:t>304(Activating transcription factor inhibitor) -0</w:t>
      </w:r>
      <w:r w:rsidR="00644CD5">
        <w:t>.</w:t>
      </w:r>
      <w:r>
        <w:t>257(Glycogen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0756(Acetylcholine M2 receptor agonist) -0</w:t>
      </w:r>
      <w:r w:rsidR="00644CD5">
        <w:t>.</w:t>
      </w:r>
      <w:r>
        <w:t>106(Mydriatic) + 0</w:t>
      </w:r>
      <w:r w:rsidR="00644CD5">
        <w:t>.</w:t>
      </w:r>
      <w:r>
        <w:t>112(Metabolic disease treatment) -0</w:t>
      </w:r>
      <w:r w:rsidR="00644CD5">
        <w:t>.</w:t>
      </w:r>
      <w:r>
        <w:t>309(Thyroid hormone beta 1 antagonist) -0</w:t>
      </w:r>
      <w:r w:rsidR="00644CD5">
        <w:t>.</w:t>
      </w:r>
      <w:r>
        <w:t>235(IGF1 expression enhancer) -0</w:t>
      </w:r>
      <w:r w:rsidR="00644CD5">
        <w:t>.</w:t>
      </w:r>
      <w:r>
        <w:t>0553(Prostate disorders treatment) + 0</w:t>
      </w:r>
      <w:r w:rsidR="00644CD5">
        <w:t>.</w:t>
      </w:r>
      <w:r>
        <w:t>0742(Protein kinase (CK1) inhibitor) + 0</w:t>
      </w:r>
      <w:r w:rsidR="00644CD5">
        <w:t>.</w:t>
      </w:r>
      <w:r>
        <w:t>116(X-methyl-His dipeptidase inhibitor) -0</w:t>
      </w:r>
      <w:r w:rsidR="00644CD5">
        <w:t>.</w:t>
      </w:r>
      <w:r>
        <w:t>402(Carbonic anhydrase X inhibitor) -0</w:t>
      </w:r>
      <w:r w:rsidR="00644CD5">
        <w:t>.</w:t>
      </w:r>
      <w:r>
        <w:t>0649(Chemokine receptor antagonist) + 0</w:t>
      </w:r>
      <w:r w:rsidR="00644CD5">
        <w:t>.</w:t>
      </w:r>
      <w:r>
        <w:t>263(Carboxypeptidase B2 isoform A inhibitor) -0</w:t>
      </w:r>
      <w:r w:rsidR="00644CD5">
        <w:t>.</w:t>
      </w:r>
      <w:r>
        <w:t>0454(Beta glucuron</w:t>
      </w:r>
      <w:r>
        <w:t>i</w:t>
      </w:r>
      <w:r>
        <w:t>dase inhibitor) + 0</w:t>
      </w:r>
      <w:r w:rsidR="00644CD5">
        <w:t>.</w:t>
      </w:r>
      <w:r>
        <w:t>11(Carcinogenic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0487(Urologic disorders treatment) + 0</w:t>
      </w:r>
      <w:r w:rsidR="00644CD5">
        <w:t>.</w:t>
      </w:r>
      <w:r>
        <w:t>101(Carcinogenic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0525(TRKB antagonist) -0</w:t>
      </w:r>
      <w:r w:rsidR="00644CD5">
        <w:t>.</w:t>
      </w:r>
      <w:r>
        <w:t>136(VDR expression enhancer) -0</w:t>
      </w:r>
      <w:r w:rsidR="00644CD5">
        <w:t>.</w:t>
      </w:r>
      <w:r>
        <w:t>0969(Linoleate diol synthase inhibitor) + 0</w:t>
      </w:r>
      <w:r w:rsidR="00644CD5">
        <w:t>.</w:t>
      </w:r>
      <w:r>
        <w:t>141(15-Lipoxygenase inhibitor) + 0</w:t>
      </w:r>
      <w:r w:rsidR="00644CD5">
        <w:t>.</w:t>
      </w:r>
      <w:r>
        <w:t>144(Nuclease inhibitor) -0</w:t>
      </w:r>
      <w:r w:rsidR="00644CD5">
        <w:t>.</w:t>
      </w:r>
      <w:r>
        <w:t>188(Nuclear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144(Hematopoietic inhibitor) -0</w:t>
      </w:r>
      <w:r w:rsidR="00644CD5">
        <w:t>.</w:t>
      </w:r>
      <w:r>
        <w:t>076(Carcinogenic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0716(Extrapyramidal effect) + 0</w:t>
      </w:r>
      <w:r w:rsidR="00644CD5">
        <w:t>.</w:t>
      </w:r>
      <w:r>
        <w:t>113(Glutamate (mGluR group I) antagonist) -0</w:t>
      </w:r>
      <w:r w:rsidR="00644CD5">
        <w:t>.</w:t>
      </w:r>
      <w:r>
        <w:t>12(Antinephrotoxic) -0</w:t>
      </w:r>
      <w:r w:rsidR="00644CD5">
        <w:t>.</w:t>
      </w:r>
      <w:r>
        <w:t>0681(Phosphatidylinositol 3-kinase gamma inhibitor) + 0</w:t>
      </w:r>
      <w:r w:rsidR="00644CD5">
        <w:t>.</w:t>
      </w:r>
      <w:r>
        <w:t>0385(Antifungal e</w:t>
      </w:r>
      <w:r>
        <w:t>n</w:t>
      </w:r>
      <w:r>
        <w:t>hancer) -0</w:t>
      </w:r>
      <w:r w:rsidR="00644CD5">
        <w:t>.</w:t>
      </w:r>
      <w:r>
        <w:t>0661(Antipyretic) + 0</w:t>
      </w:r>
      <w:r w:rsidR="00644CD5">
        <w:t>.</w:t>
      </w:r>
      <w:r>
        <w:t>0428(Antineoplastic (endocrine cancer)) + 0</w:t>
      </w:r>
      <w:r w:rsidR="00644CD5">
        <w:t>.</w:t>
      </w:r>
      <w:r>
        <w:t>118(Anthranilate 3-monooxygenase (deaminating) inhibitor) -0</w:t>
      </w:r>
      <w:r w:rsidR="00644CD5">
        <w:t>.</w:t>
      </w:r>
      <w:r>
        <w:t>0519(Heme oxygenase stimulant) + 0</w:t>
      </w:r>
      <w:r w:rsidR="00644CD5">
        <w:t>.</w:t>
      </w:r>
      <w:r>
        <w:t>0399(SMAD3 inhibitor) -0</w:t>
      </w:r>
      <w:r w:rsidR="00644CD5">
        <w:t>.</w:t>
      </w:r>
      <w:r>
        <w:t>0465(AMPA 4 receptor antagonist) + 0</w:t>
      </w:r>
      <w:r w:rsidR="00644CD5">
        <w:t>.</w:t>
      </w:r>
      <w:r>
        <w:t>133(CCL20 expression enhancer) -0</w:t>
      </w:r>
      <w:r w:rsidR="00644CD5">
        <w:t>.</w:t>
      </w:r>
      <w:r>
        <w:t>149(Triose-phosphate isomerase inhibitor) + 0</w:t>
      </w:r>
      <w:r w:rsidR="00644CD5">
        <w:t>.</w:t>
      </w:r>
      <w:r>
        <w:t>0517(Neutropenia treatment) -0</w:t>
      </w:r>
      <w:r w:rsidR="00644CD5">
        <w:t>.</w:t>
      </w:r>
      <w:r>
        <w:t>163(Polyamine biosynthesis inhibitor) + 0</w:t>
      </w:r>
      <w:r w:rsidR="00644CD5">
        <w:t>.</w:t>
      </w:r>
      <w:r>
        <w:t>0935(Alkaline phosphatase inhibitor) + 0</w:t>
      </w:r>
      <w:r w:rsidR="00644CD5">
        <w:t>.</w:t>
      </w:r>
      <w:r>
        <w:t>218(Carboxy-cis</w:t>
      </w:r>
      <w:r w:rsidR="00644CD5">
        <w:t>.</w:t>
      </w:r>
      <w:r>
        <w:t>cis-muconate cyclase inhibitor) -0</w:t>
      </w:r>
      <w:r w:rsidR="00644CD5">
        <w:t>.</w:t>
      </w:r>
      <w:r>
        <w:t>0889(Pyroglutamyl-peptidase I inhibitor) + 0</w:t>
      </w:r>
      <w:r w:rsidR="00644CD5">
        <w:t>.</w:t>
      </w:r>
      <w:r>
        <w:t>0935(Phospholipase D1 inhibitor) + 0</w:t>
      </w:r>
      <w:r w:rsidR="00644CD5">
        <w:t>.</w:t>
      </w:r>
      <w:r>
        <w:t>0867(SPP1 expression enhancer) -0</w:t>
      </w:r>
      <w:r w:rsidR="00644CD5">
        <w:t>.</w:t>
      </w:r>
      <w:r>
        <w:t>0535(Dopamine D2 antagonist) -0</w:t>
      </w:r>
      <w:r w:rsidR="00644CD5">
        <w:t>.</w:t>
      </w:r>
      <w:r>
        <w:t>106(tRNA cytidylyltransferase inhibitor) -0</w:t>
      </w:r>
      <w:r w:rsidR="00644CD5">
        <w:t>.</w:t>
      </w:r>
      <w:r>
        <w:t>0582(Cytokine production inhibitor) + 0</w:t>
      </w:r>
      <w:r w:rsidR="00644CD5">
        <w:t>.</w:t>
      </w:r>
      <w:r>
        <w:t>0876(NMDA 2A receptor antagonist) + 0</w:t>
      </w:r>
      <w:r w:rsidR="00644CD5">
        <w:t>.</w:t>
      </w:r>
      <w:r>
        <w:t>0245(Antibiotic Carbacephem-like) + 0</w:t>
      </w:r>
      <w:r w:rsidR="00644CD5">
        <w:t>.</w:t>
      </w:r>
      <w:r>
        <w:t>0302(Baculoviral IAP repeat-containing protein 3 inhibitor) + 0</w:t>
      </w:r>
      <w:r w:rsidR="00644CD5">
        <w:t>.</w:t>
      </w:r>
      <w:r>
        <w:t>0736(Leukocyte elastase inhibitor) -0</w:t>
      </w:r>
      <w:r w:rsidR="00644CD5">
        <w:t>.</w:t>
      </w:r>
      <w:r>
        <w:t>0819(5 Hydroxytryptamine 6 antagonist) -0</w:t>
      </w:r>
      <w:r w:rsidR="00644CD5">
        <w:t>.</w:t>
      </w:r>
      <w:r>
        <w:t>0227(HIV-1 integrase inhibitor) + 0</w:t>
      </w:r>
      <w:r w:rsidR="00644CD5">
        <w:t>.</w:t>
      </w:r>
      <w:r>
        <w:t>0407(Saluretic) + 0</w:t>
      </w:r>
      <w:r w:rsidR="00644CD5">
        <w:t>.</w:t>
      </w:r>
      <w:r>
        <w:t>0482(GABA C receptor antagonist) -0</w:t>
      </w:r>
      <w:r w:rsidR="00644CD5">
        <w:t>.</w:t>
      </w:r>
      <w:r>
        <w:t>046(CCND3 expression inhibitor) -0</w:t>
      </w:r>
      <w:r w:rsidR="00644CD5">
        <w:t>.</w:t>
      </w:r>
      <w:r>
        <w:t>0909(3-Alpha-hydroxysteroid dehydrogenase type II inhibitor) + 0</w:t>
      </w:r>
      <w:r w:rsidR="00644CD5">
        <w:t>.</w:t>
      </w:r>
      <w:r>
        <w:t>0331(Nav1.6 sodium channel blocker) -0</w:t>
      </w:r>
      <w:r w:rsidR="00644CD5">
        <w:t>.</w:t>
      </w:r>
      <w:r>
        <w:t>0597(Gastritis treatment) + 0</w:t>
      </w:r>
      <w:r w:rsidR="00644CD5">
        <w:t>.</w:t>
      </w:r>
      <w:r>
        <w:t>0192(Ca2+/calmodulin-dependent kinase IV inhibitor) + 0</w:t>
      </w:r>
      <w:r w:rsidR="00644CD5">
        <w:t>.</w:t>
      </w:r>
      <w:r>
        <w:t>0159(Lysine-tRNA ligase inhibitor) -0</w:t>
      </w:r>
      <w:r w:rsidR="00644CD5">
        <w:t>.</w:t>
      </w:r>
      <w:r>
        <w:t>0459(Histone deacetylase 9 inhibitor) + 0</w:t>
      </w:r>
      <w:r w:rsidR="00644CD5">
        <w:t>.</w:t>
      </w:r>
      <w:r>
        <w:t>0184(Melanin-concentrating hormone receptor antagonist) -0</w:t>
      </w:r>
      <w:r w:rsidR="00644CD5">
        <w:t>.</w:t>
      </w:r>
      <w:r>
        <w:t>0265(FMO1 substrate) + 0</w:t>
      </w:r>
      <w:r w:rsidR="00644CD5">
        <w:t>.</w:t>
      </w:r>
      <w:r>
        <w:t>0262(HSPA1A expression enhancer) -0</w:t>
      </w:r>
      <w:r w:rsidR="00644CD5">
        <w:t>.</w:t>
      </w:r>
      <w:r>
        <w:t>0591(Lysine carboxypeptidase inhibitor) + 0</w:t>
      </w:r>
      <w:r w:rsidR="00644CD5">
        <w:t>.</w:t>
      </w:r>
      <w:r>
        <w:t>0126(Tyk2 inhibitor) + 0</w:t>
      </w:r>
      <w:r w:rsidR="00644CD5">
        <w:t>.</w:t>
      </w:r>
      <w:r>
        <w:t>0601(Adenylate cyclase I stimulant) -0</w:t>
      </w:r>
      <w:r w:rsidR="00644CD5">
        <w:t>.</w:t>
      </w:r>
      <w:r>
        <w:t>0121(Protein kinase C beta II inhibitor) + 0</w:t>
      </w:r>
      <w:r w:rsidR="00644CD5">
        <w:t>.</w:t>
      </w:r>
      <w:r>
        <w:t>0253(Vasopressin 1B antagonist) -0</w:t>
      </w:r>
      <w:r w:rsidR="00644CD5">
        <w:t>.</w:t>
      </w:r>
      <w:r>
        <w:t>0101(Alopecia (hair loss)) -0</w:t>
      </w:r>
      <w:r w:rsidR="00644CD5">
        <w:t>.</w:t>
      </w:r>
      <w:r>
        <w:t>0235(Nicotinic receptor gamma subunit antagonist) + 0</w:t>
      </w:r>
      <w:r w:rsidR="00644CD5">
        <w:t>.</w:t>
      </w:r>
      <w:r>
        <w:t>00582(Protein 30S ribosomal subunit inhibitor) + 0</w:t>
      </w:r>
      <w:r w:rsidR="00644CD5">
        <w:t>.</w:t>
      </w:r>
      <w:r>
        <w:t>0073(Torsades de pointes) + 0</w:t>
      </w:r>
      <w:r w:rsidR="00644CD5">
        <w:t>.</w:t>
      </w:r>
      <w:r>
        <w:t>0112(Cathepsin G inhibitor) + 0</w:t>
      </w:r>
      <w:r w:rsidR="00644CD5">
        <w:t>.</w:t>
      </w:r>
      <w:r>
        <w:t>00361(Interleukin 1 beta converting enzyme inhib</w:t>
      </w:r>
      <w:r>
        <w:t>i</w:t>
      </w:r>
      <w:r>
        <w:t>tor) -0</w:t>
      </w:r>
      <w:r w:rsidR="00644CD5">
        <w:t>.</w:t>
      </w:r>
      <w:r>
        <w:t>00654(Delayed rectifier potassium channel activator) -0</w:t>
      </w:r>
      <w:r w:rsidR="00644CD5">
        <w:t>.</w:t>
      </w:r>
      <w:r>
        <w:t>00384(Wound healing agent) -0</w:t>
      </w:r>
      <w:r w:rsidR="00644CD5">
        <w:t>.</w:t>
      </w:r>
      <w:r>
        <w:t>00361(Dopamine D5 antagonist) + 0</w:t>
      </w:r>
      <w:r w:rsidR="00644CD5">
        <w:t>.</w:t>
      </w:r>
      <w:r>
        <w:t>00189(Inositol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00807(Nicotinic receptor alpha6 subunit antagonist) -0</w:t>
      </w:r>
      <w:r w:rsidR="00644CD5">
        <w:t>.</w:t>
      </w:r>
      <w:r>
        <w:t>00361(Phosphodiesterase I inhibitor) + 0</w:t>
      </w:r>
      <w:r w:rsidR="00644CD5">
        <w:t>.</w:t>
      </w:r>
      <w:r>
        <w:t>00456(3-Hydroxyanthranilate 3</w:t>
      </w:r>
      <w:r w:rsidR="00644CD5">
        <w:t>.</w:t>
      </w:r>
      <w:r>
        <w:t>4-dioxygenase inhibitor) + 0</w:t>
      </w:r>
      <w:r w:rsidR="00644CD5">
        <w:t>.</w:t>
      </w:r>
      <w:r>
        <w:t>00204(Pancreatic elastase inhibitor) -0</w:t>
      </w:r>
      <w:r w:rsidR="00644CD5">
        <w:t>.</w:t>
      </w:r>
      <w:r>
        <w:t>00164(CDC25C inhibitor) + 6</w:t>
      </w:r>
      <w:r w:rsidR="00644CD5">
        <w:t>.</w:t>
      </w:r>
      <w:r>
        <w:t>46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63(Cytosol alanyl aminopeptidase inhibitor) -0</w:t>
      </w:r>
      <w:r w:rsidR="00644CD5">
        <w:t>.</w:t>
      </w:r>
      <w:r>
        <w:t>0211(Toxic</w:t>
      </w:r>
      <w:r w:rsidR="00644CD5">
        <w:t>.</w:t>
      </w:r>
      <w:r>
        <w:t xml:space="preserve"> respiratory center) -1</w:t>
      </w:r>
      <w:r w:rsidR="00644CD5">
        <w:t>.</w:t>
      </w:r>
      <w:r>
        <w:t>07(Beta lactamase inhibitor) -0</w:t>
      </w:r>
      <w:r w:rsidR="00644CD5">
        <w:t>.</w:t>
      </w:r>
      <w:r>
        <w:t>69(Glutamate dehydrogenase [NAD(P)+] inhibitor) -0</w:t>
      </w:r>
      <w:r w:rsidR="00644CD5">
        <w:t>.</w:t>
      </w:r>
      <w:r>
        <w:t>0912(Thrombocytopenia) -0</w:t>
      </w:r>
      <w:r w:rsidR="00644CD5">
        <w:t>.</w:t>
      </w:r>
      <w:r>
        <w:t>363(MAP kinase kinase 2 i</w:t>
      </w:r>
      <w:r>
        <w:t>n</w:t>
      </w:r>
      <w:r>
        <w:t>hibitor) + 0</w:t>
      </w:r>
      <w:r w:rsidR="00644CD5">
        <w:t>.</w:t>
      </w:r>
      <w:r>
        <w:t>66(HMGCS1 expression enhancer) + 0</w:t>
      </w:r>
      <w:r w:rsidR="00644CD5">
        <w:t>.</w:t>
      </w:r>
      <w:r>
        <w:t>363(Antiparasitic) + 0</w:t>
      </w:r>
      <w:r w:rsidR="00644CD5">
        <w:t>.</w:t>
      </w:r>
      <w:r>
        <w:t>218(Ototoxicity) + 0</w:t>
      </w:r>
      <w:r w:rsidR="00644CD5">
        <w:t>.</w:t>
      </w:r>
      <w:r>
        <w:t>187(Thioredoxin gl</w:t>
      </w:r>
      <w:r>
        <w:t>u</w:t>
      </w:r>
      <w:r>
        <w:t>tathione reductase inhibitor) + 0</w:t>
      </w:r>
      <w:r w:rsidR="00644CD5">
        <w:t>.</w:t>
      </w:r>
      <w:r>
        <w:t>232(Choline sulfotransferase inhibitor) -0</w:t>
      </w:r>
      <w:r w:rsidR="00644CD5">
        <w:t>.</w:t>
      </w:r>
      <w:r>
        <w:t>0136(tRNA (uracil-5-)-methyltransferase inhibitor) + 0</w:t>
      </w:r>
      <w:r w:rsidR="00644CD5">
        <w:t>.</w:t>
      </w:r>
      <w:r>
        <w:t>535(Histamine H3 receptor agonist) -0</w:t>
      </w:r>
      <w:r w:rsidR="00644CD5">
        <w:t>.</w:t>
      </w:r>
      <w:r>
        <w:t>358(Carcinogenic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314(Phosphate transporter inhibitor) -0</w:t>
      </w:r>
      <w:r w:rsidR="00644CD5">
        <w:t>.</w:t>
      </w:r>
      <w:r>
        <w:t>264(Kainate receptor 5 antagonist) -0</w:t>
      </w:r>
      <w:r w:rsidR="00644CD5">
        <w:t>.</w:t>
      </w:r>
      <w:r>
        <w:t>362(Antihypermotility) + 0</w:t>
      </w:r>
      <w:r w:rsidR="00644CD5">
        <w:t>.</w:t>
      </w:r>
      <w:r>
        <w:t>142(Carnitine palmitoy</w:t>
      </w:r>
      <w:r>
        <w:t>l</w:t>
      </w:r>
      <w:r>
        <w:t>transferase inhibitor) + 0</w:t>
      </w:r>
      <w:r w:rsidR="00644CD5">
        <w:t>.</w:t>
      </w:r>
      <w:r>
        <w:t>0539(3-Deoxy-7-phosphoheptulonate synthase inhibitor) + 0</w:t>
      </w:r>
      <w:r w:rsidR="00644CD5">
        <w:t>.</w:t>
      </w:r>
      <w:r>
        <w:t>712(Fatty acid binding protein adipocyte inhibitor) + 0</w:t>
      </w:r>
      <w:r w:rsidR="00644CD5">
        <w:t>.</w:t>
      </w:r>
      <w:r>
        <w:t>67(Carcinogenic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891(CF transmembrane conductance regulator antagonist) -0</w:t>
      </w:r>
      <w:r w:rsidR="00644CD5">
        <w:t>.</w:t>
      </w:r>
      <w:r>
        <w:t>429(Mannose-6-phosphate isomerase inhibitor) + 0</w:t>
      </w:r>
      <w:r w:rsidR="00644CD5">
        <w:t>.</w:t>
      </w:r>
      <w:r>
        <w:t>0615(G-protein coupled receptor 55 antagonist) + 0</w:t>
      </w:r>
      <w:r w:rsidR="00644CD5">
        <w:t>.</w:t>
      </w:r>
      <w:r>
        <w:t>32(MAP kinase 3 inhibitor) -0</w:t>
      </w:r>
      <w:r w:rsidR="00644CD5">
        <w:t>.</w:t>
      </w:r>
      <w:r>
        <w:t>206(HIV-1 integrase inhibitor) + 0</w:t>
      </w:r>
      <w:r w:rsidR="00644CD5">
        <w:t>.</w:t>
      </w:r>
      <w:r>
        <w:t>536(Carcinogenic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696(Dyskinesia) + 0</w:t>
      </w:r>
      <w:r w:rsidR="00644CD5">
        <w:t>.</w:t>
      </w:r>
      <w:r>
        <w:t>135(Toxic</w:t>
      </w:r>
      <w:r w:rsidR="00644CD5">
        <w:t>.</w:t>
      </w:r>
      <w:r>
        <w:t xml:space="preserve"> respiration) + 0</w:t>
      </w:r>
      <w:r w:rsidR="00644CD5">
        <w:t>.</w:t>
      </w:r>
      <w:r>
        <w:t>298(MAP-kinase-activated kinase inhibitor) + 0</w:t>
      </w:r>
      <w:r w:rsidR="00644CD5">
        <w:t>.</w:t>
      </w:r>
      <w:r>
        <w:t>596(Acetylcholine antagonist) -0</w:t>
      </w:r>
      <w:r w:rsidR="00644CD5">
        <w:t>.</w:t>
      </w:r>
      <w:r>
        <w:t>549(Argininosuccinate lyase inhibitor) + 0</w:t>
      </w:r>
      <w:r w:rsidR="00644CD5">
        <w:t>.</w:t>
      </w:r>
      <w:r>
        <w:t>565(Pneumotoxic) -0</w:t>
      </w:r>
      <w:r w:rsidR="00644CD5">
        <w:t>.</w:t>
      </w:r>
      <w:r>
        <w:t>411(Carcinogenic) -0</w:t>
      </w:r>
      <w:r w:rsidR="00644CD5">
        <w:t>.</w:t>
      </w:r>
      <w:r>
        <w:t>239(Speech disturbance) + 0</w:t>
      </w:r>
      <w:r w:rsidR="00644CD5">
        <w:t>.</w:t>
      </w:r>
      <w:r>
        <w:t>342(Dopamine D1 agonist) -0</w:t>
      </w:r>
      <w:r w:rsidR="00644CD5">
        <w:t>.</w:t>
      </w:r>
      <w:r>
        <w:t>976(EFNB2 expression inhibitor) -0</w:t>
      </w:r>
      <w:r w:rsidR="00644CD5">
        <w:t>.</w:t>
      </w:r>
      <w:r>
        <w:t>564(Leukopenia) -1</w:t>
      </w:r>
      <w:r w:rsidR="00644CD5">
        <w:t>.</w:t>
      </w:r>
      <w:r>
        <w:t>35(Hair growth stimulant) -0</w:t>
      </w:r>
      <w:r w:rsidR="00644CD5">
        <w:t>.</w:t>
      </w:r>
      <w:r>
        <w:t>378(Saccharopine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208(Neurotoxic) + 0</w:t>
      </w:r>
      <w:r w:rsidR="00644CD5">
        <w:t>.</w:t>
      </w:r>
      <w:r>
        <w:t>61(Retinoic acid beta receptor antagonist) + 0</w:t>
      </w:r>
      <w:r w:rsidR="00644CD5">
        <w:t>.</w:t>
      </w:r>
      <w:r>
        <w:t>482(Gynecological disorders treatment) + 1</w:t>
      </w:r>
      <w:r w:rsidR="00644CD5">
        <w:t>.</w:t>
      </w:r>
      <w:r>
        <w:t>54(Asparagine-oxo-acid transaminase inhib</w:t>
      </w:r>
      <w:r>
        <w:t>i</w:t>
      </w:r>
      <w:r>
        <w:t>tor) + 1</w:t>
      </w:r>
      <w:r w:rsidR="00644CD5">
        <w:t>.</w:t>
      </w:r>
      <w:r>
        <w:t>05(Pyruvate dehydrogenase kinase 3 inhibitor) -1</w:t>
      </w:r>
      <w:r w:rsidR="00644CD5">
        <w:t>.</w:t>
      </w:r>
      <w:r>
        <w:t>09(Nicotinic receptor gamma subunit antagonist) + 0</w:t>
      </w:r>
      <w:r w:rsidR="00644CD5">
        <w:t>.</w:t>
      </w:r>
      <w:r>
        <w:t>75(Phosphatidate cytidylyltransferase inhibitor) -0</w:t>
      </w:r>
      <w:r w:rsidR="00644CD5">
        <w:t>.</w:t>
      </w:r>
      <w:r>
        <w:t>73(Pyruvate dehydrogenase kinase 1 inhibitor) -0</w:t>
      </w:r>
      <w:r w:rsidR="00644CD5">
        <w:t>.</w:t>
      </w:r>
      <w:r>
        <w:t xml:space="preserve">905(Lacrimal </w:t>
      </w:r>
      <w:r>
        <w:lastRenderedPageBreak/>
        <w:t>secretion stimulant) -1</w:t>
      </w:r>
      <w:r w:rsidR="00644CD5">
        <w:t>.</w:t>
      </w:r>
      <w:r>
        <w:t>16(Phosphoserine phosphatase inhibitor) -0</w:t>
      </w:r>
      <w:r w:rsidR="00644CD5">
        <w:t>.</w:t>
      </w:r>
      <w:r>
        <w:t>409(Phosphodiesterase VIII inhibitor) + 0</w:t>
      </w:r>
      <w:r w:rsidR="00644CD5">
        <w:t>.</w:t>
      </w:r>
      <w:r>
        <w:t>34(Cell adhesion inhibitor) -0</w:t>
      </w:r>
      <w:r w:rsidR="00644CD5">
        <w:t>.</w:t>
      </w:r>
      <w:r>
        <w:t>366(Antiulcerative) -0</w:t>
      </w:r>
      <w:r w:rsidR="00644CD5">
        <w:t>.</w:t>
      </w:r>
      <w:r>
        <w:t>318(Steroid 17-alpha-hydroxylase/17</w:t>
      </w:r>
      <w:r w:rsidR="00644CD5">
        <w:t>.</w:t>
      </w:r>
      <w:r>
        <w:t>20 lyase inhibitor) + 0</w:t>
      </w:r>
      <w:r w:rsidR="00644CD5">
        <w:t>.</w:t>
      </w:r>
      <w:r>
        <w:t>379(Myocarditis) -0</w:t>
      </w:r>
      <w:r w:rsidR="00644CD5">
        <w:t>.</w:t>
      </w:r>
      <w:r>
        <w:t>395(DNA intercalator) -0</w:t>
      </w:r>
      <w:r w:rsidR="00644CD5">
        <w:t>.</w:t>
      </w:r>
      <w:r>
        <w:t>613(Carcinogenic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872(Photinus-luciferin 4-monooxygenase (ATP-hydrolysing) inhibitor) -0</w:t>
      </w:r>
      <w:r w:rsidR="00644CD5">
        <w:t>.</w:t>
      </w:r>
      <w:r>
        <w:t>629(Trace amine-associated receptor 1 antagonist) -1</w:t>
      </w:r>
      <w:r w:rsidR="00644CD5">
        <w:t>.</w:t>
      </w:r>
      <w:r>
        <w:t>08(Amidophosphoribosyltransferase inhibitor) + 0</w:t>
      </w:r>
      <w:r w:rsidR="00644CD5">
        <w:t>.</w:t>
      </w:r>
      <w:r>
        <w:t>34(Integrin alpha1beta1 antagonist) + 0</w:t>
      </w:r>
      <w:r w:rsidR="00644CD5">
        <w:t>.</w:t>
      </w:r>
      <w:r>
        <w:t>342(Monodehydroascorbate reductase (NADH) inhibitor) + 1</w:t>
      </w:r>
      <w:r w:rsidR="00644CD5">
        <w:t>.</w:t>
      </w:r>
      <w:r>
        <w:t>64(Methionyl aminopeptidase 1 inhibitor) -0</w:t>
      </w:r>
      <w:r w:rsidR="00644CD5">
        <w:t>.</w:t>
      </w:r>
      <w:r>
        <w:t>661(YWHAE expression inhibitor) + 0</w:t>
      </w:r>
      <w:r w:rsidR="00644CD5">
        <w:t>.</w:t>
      </w:r>
      <w:r>
        <w:t>738(DNA methyltransferase I inhibitor) + 1</w:t>
      </w:r>
      <w:r w:rsidR="00644CD5">
        <w:t>.</w:t>
      </w:r>
      <w:r>
        <w:t>41(Aryl hydrocarbon receptor antagonist) + 0</w:t>
      </w:r>
      <w:r w:rsidR="00644CD5">
        <w:t>.</w:t>
      </w:r>
      <w:r>
        <w:t>293(AMP deaminase 3 inhibitor) -0</w:t>
      </w:r>
      <w:r w:rsidR="00644CD5">
        <w:t>.</w:t>
      </w:r>
      <w:r>
        <w:t>378(Endothelin receptor antagonist) + 0</w:t>
      </w:r>
      <w:r w:rsidR="00644CD5">
        <w:t>.</w:t>
      </w:r>
      <w:r>
        <w:t>628(Paranoia) + 0</w:t>
      </w:r>
      <w:r w:rsidR="00644CD5">
        <w:t>.</w:t>
      </w:r>
      <w:r>
        <w:t>77(FOS expression enhancer) -0</w:t>
      </w:r>
      <w:r w:rsidR="00644CD5">
        <w:t>.</w:t>
      </w:r>
      <w:r>
        <w:t>183(Neurotensin 2 receptor antagonist) + 0</w:t>
      </w:r>
      <w:r w:rsidR="00644CD5">
        <w:t>.</w:t>
      </w:r>
      <w:r>
        <w:t>339(Antipruritic) -0</w:t>
      </w:r>
      <w:r w:rsidR="00644CD5">
        <w:t>.</w:t>
      </w:r>
      <w:r>
        <w:t>489(Membrane permeability inhibitor) + 0</w:t>
      </w:r>
      <w:r w:rsidR="00644CD5">
        <w:t>.</w:t>
      </w:r>
      <w:r>
        <w:t>408(Phosphodiesterase 6A inhibitor) -0</w:t>
      </w:r>
      <w:r w:rsidR="00644CD5">
        <w:t>.</w:t>
      </w:r>
      <w:r>
        <w:t>572(Dopamine D3 agonist) + 0</w:t>
      </w:r>
      <w:r w:rsidR="00644CD5">
        <w:t>.</w:t>
      </w:r>
      <w:r>
        <w:t>296(Fibroblast activation protein alpha inhibitor) -1</w:t>
      </w:r>
      <w:r w:rsidR="00644CD5">
        <w:t>.</w:t>
      </w:r>
      <w:r>
        <w:t>24(Histamine H2 receptor agonist) + 0</w:t>
      </w:r>
      <w:r w:rsidR="00644CD5">
        <w:t>.</w:t>
      </w:r>
      <w:r>
        <w:t>516(Alpha 2b adrenoreceptor agonist) + 0</w:t>
      </w:r>
      <w:r w:rsidR="00644CD5">
        <w:t>.</w:t>
      </w:r>
      <w:r>
        <w:t>533(S-adenosyl-L-methionine decarboxylase inhibitor) + 1</w:t>
      </w:r>
      <w:r w:rsidR="00644CD5">
        <w:t>.</w:t>
      </w:r>
      <w:r>
        <w:t>04(Phosphoenolpyruvate carboxykinase (ATP) inhibitor) -0</w:t>
      </w:r>
      <w:r w:rsidR="00644CD5">
        <w:t>.</w:t>
      </w:r>
      <w:r>
        <w:t>375(Prokinetic) -1</w:t>
      </w:r>
      <w:r w:rsidR="00644CD5">
        <w:t>.</w:t>
      </w:r>
      <w:r>
        <w:t>05(Orotate phosphoribosyltransferase inhibitor) + 0</w:t>
      </w:r>
      <w:r w:rsidR="00644CD5">
        <w:t>.</w:t>
      </w:r>
      <w:r>
        <w:t>173(T cell inhibitor) -0</w:t>
      </w:r>
      <w:r w:rsidR="00644CD5">
        <w:t>.</w:t>
      </w:r>
      <w:r>
        <w:t>233(CYP3A7 substrate) -0</w:t>
      </w:r>
      <w:r w:rsidR="00644CD5">
        <w:t>.</w:t>
      </w:r>
      <w:r>
        <w:t>146(Presenilin 1 inhibitor) + 1</w:t>
      </w:r>
      <w:r w:rsidR="00644CD5">
        <w:t>.</w:t>
      </w:r>
      <w:r>
        <w:t>48(Cell wall synthesis inhibitor) + 0</w:t>
      </w:r>
      <w:r w:rsidR="00644CD5">
        <w:t>.</w:t>
      </w:r>
      <w:r>
        <w:t>165(Antineoplastic (colon cancer)) + 1</w:t>
      </w:r>
      <w:r w:rsidR="00644CD5">
        <w:t>.</w:t>
      </w:r>
      <w:r>
        <w:t>12(Tyrosine transaminase inhibitor) -0</w:t>
      </w:r>
      <w:r w:rsidR="00644CD5">
        <w:t>.</w:t>
      </w:r>
      <w:r>
        <w:t>152(Antiemphysemic) -0</w:t>
      </w:r>
      <w:r w:rsidR="00644CD5">
        <w:t>.</w:t>
      </w:r>
      <w:r>
        <w:t>444(Dermatitis) -0</w:t>
      </w:r>
      <w:r w:rsidR="00644CD5">
        <w:t>.</w:t>
      </w:r>
      <w:r>
        <w:t>364(Antimycobacterial) + 0</w:t>
      </w:r>
      <w:r w:rsidR="00644CD5">
        <w:t>.</w:t>
      </w:r>
      <w:r>
        <w:t>837(UGT2B17 substrate) -0</w:t>
      </w:r>
      <w:r w:rsidR="00644CD5">
        <w:t>.</w:t>
      </w:r>
      <w:r>
        <w:t>92(Dihydroorotate oxidase inhibitor) -0</w:t>
      </w:r>
      <w:r w:rsidR="00644CD5">
        <w:t>.</w:t>
      </w:r>
      <w:r>
        <w:t>487(Hyperkinesia) -1</w:t>
      </w:r>
      <w:r w:rsidR="00644CD5">
        <w:t>.</w:t>
      </w:r>
      <w:r>
        <w:t>43(Phosphoribulokinase inhibitor) -0</w:t>
      </w:r>
      <w:r w:rsidR="00644CD5">
        <w:t>.</w:t>
      </w:r>
      <w:r>
        <w:t>576(Glutathione S-transferase inhibitor) -0</w:t>
      </w:r>
      <w:r w:rsidR="00644CD5">
        <w:t>.</w:t>
      </w:r>
      <w:r>
        <w:t>279(Methemoglobinemia) -0</w:t>
      </w:r>
      <w:r w:rsidR="00644CD5">
        <w:t>.</w:t>
      </w:r>
      <w:r>
        <w:t>876(4-Hydroxy-2-oxoglutarate aldolase inhibitor) -0</w:t>
      </w:r>
      <w:r w:rsidR="00644CD5">
        <w:t>.</w:t>
      </w:r>
      <w:r>
        <w:t>561(Prolyl endopeptidase inhibitor) + 0</w:t>
      </w:r>
      <w:r w:rsidR="00644CD5">
        <w:t>.</w:t>
      </w:r>
      <w:r>
        <w:t>223(Biliary tract disorders treatment) + 1</w:t>
      </w:r>
      <w:r w:rsidR="00644CD5">
        <w:t>.</w:t>
      </w:r>
      <w:r>
        <w:t>26(Phosphoglycerate dehydrogenase inhibitor) -0</w:t>
      </w:r>
      <w:r w:rsidR="00644CD5">
        <w:t>.</w:t>
      </w:r>
      <w:r>
        <w:t>21(Calcineurin inhibitor) -0</w:t>
      </w:r>
      <w:r w:rsidR="00644CD5">
        <w:t>.</w:t>
      </w:r>
      <w:r>
        <w:t>0608(Antiosteoporotic) -0</w:t>
      </w:r>
      <w:r w:rsidR="00644CD5">
        <w:t>.</w:t>
      </w:r>
      <w:r>
        <w:t>202(Platelet growth factor antagonist) + 0</w:t>
      </w:r>
      <w:r w:rsidR="00644CD5">
        <w:t>.</w:t>
      </w:r>
      <w:r>
        <w:t>117(Angiogenesis inhibitor) + 0</w:t>
      </w:r>
      <w:r w:rsidR="00644CD5">
        <w:t>.</w:t>
      </w:r>
      <w:r>
        <w:t>389(Irritation) + 0</w:t>
      </w:r>
      <w:r w:rsidR="00644CD5">
        <w:t>.</w:t>
      </w:r>
      <w:r>
        <w:t>331(Urticaria) + 0</w:t>
      </w:r>
      <w:r w:rsidR="00644CD5">
        <w:t>.</w:t>
      </w:r>
      <w:r>
        <w:t>196(Cytosolic phospholipase A2 delta inhibitor) -0</w:t>
      </w:r>
      <w:r w:rsidR="00644CD5">
        <w:t>.</w:t>
      </w:r>
      <w:r>
        <w:t>181(HIV-1 reverse transcriptase inhibitor) -0</w:t>
      </w:r>
      <w:r w:rsidR="00644CD5">
        <w:t>.</w:t>
      </w:r>
      <w:r>
        <w:t>283(Glycogen synthase kinase-3 alpha inhibitor) -0</w:t>
      </w:r>
      <w:r w:rsidR="00644CD5">
        <w:t>.</w:t>
      </w:r>
      <w:r>
        <w:t>229(4-Methoxybenzoate monooxygenase (O-demethylating) inhibitor) + 0</w:t>
      </w:r>
      <w:r w:rsidR="00644CD5">
        <w:t>.</w:t>
      </w:r>
      <w:r>
        <w:t>31(Tyk2 inhibitor) + 0</w:t>
      </w:r>
      <w:r w:rsidR="00644CD5">
        <w:t>.</w:t>
      </w:r>
      <w:r>
        <w:t>801(Cytosine deaminase inhibitor) -1</w:t>
      </w:r>
      <w:r w:rsidR="00644CD5">
        <w:t>.</w:t>
      </w:r>
      <w:r>
        <w:t>85(Ribulose-bisphosphate carboxylase inhibitor) + 0</w:t>
      </w:r>
      <w:r w:rsidR="00644CD5">
        <w:t>.</w:t>
      </w:r>
      <w:r>
        <w:t>362(Antialcoholic) + 0</w:t>
      </w:r>
      <w:r w:rsidR="00644CD5">
        <w:t>.</w:t>
      </w:r>
      <w:r>
        <w:t>384(Cytokine production stimulant) + 0</w:t>
      </w:r>
      <w:r w:rsidR="00644CD5">
        <w:t>.</w:t>
      </w:r>
      <w:r>
        <w:t>284(Cathepsin L2 inhibitor) -0</w:t>
      </w:r>
      <w:r w:rsidR="00644CD5">
        <w:t>.</w:t>
      </w:r>
      <w:r>
        <w:t>907(Gaucher disease treatment) -0</w:t>
      </w:r>
      <w:r w:rsidR="00644CD5">
        <w:t>.</w:t>
      </w:r>
      <w:r>
        <w:t>299(11-Beta-hydroxysteroid dehydrogenase inhibitor) + 0</w:t>
      </w:r>
      <w:r w:rsidR="00644CD5">
        <w:t>.</w:t>
      </w:r>
      <w:r>
        <w:t>339(Alpha galactosidase inhibitor) + 0</w:t>
      </w:r>
      <w:r w:rsidR="00644CD5">
        <w:t>.</w:t>
      </w:r>
      <w:r>
        <w:t>925(N-acetylglucosamine-6-phosphate deacetylase inhibitor) + 0</w:t>
      </w:r>
      <w:r w:rsidR="00644CD5">
        <w:t>.</w:t>
      </w:r>
      <w:r>
        <w:t>604(Antiviral (CMV)) -0</w:t>
      </w:r>
      <w:r w:rsidR="00644CD5">
        <w:t>.</w:t>
      </w:r>
      <w:r>
        <w:t>406(Antiviral (Poxvirus)) -1</w:t>
      </w:r>
      <w:r w:rsidR="00644CD5">
        <w:t>.</w:t>
      </w:r>
      <w:r>
        <w:t>57(Chalcone isomerase inhibitor) -0</w:t>
      </w:r>
      <w:r w:rsidR="00644CD5">
        <w:t>.</w:t>
      </w:r>
      <w:r>
        <w:t>268(MAP kinase 7 inhibitor) + 0</w:t>
      </w:r>
      <w:r w:rsidR="00644CD5">
        <w:t>.</w:t>
      </w:r>
      <w:r>
        <w:t>526(CYP2G1 substrate) -0</w:t>
      </w:r>
      <w:r w:rsidR="00644CD5">
        <w:t>.</w:t>
      </w:r>
      <w:r>
        <w:t>97(Antihematotoxic) -0</w:t>
      </w:r>
      <w:r w:rsidR="00644CD5">
        <w:t>.</w:t>
      </w:r>
      <w:r>
        <w:t>163(Trans-octaprenyltranstransferase inhibitor) -0</w:t>
      </w:r>
      <w:r w:rsidR="00644CD5">
        <w:t>.</w:t>
      </w:r>
      <w:r>
        <w:t>297(Dizziness) -0</w:t>
      </w:r>
      <w:r w:rsidR="00644CD5">
        <w:t>.</w:t>
      </w:r>
      <w:r>
        <w:t>22(Hypertensive) + 0</w:t>
      </w:r>
      <w:r w:rsidR="00644CD5">
        <w:t>.</w:t>
      </w:r>
      <w:r>
        <w:t>305(Estrogen-related receptor beta antagonist) -0</w:t>
      </w:r>
      <w:r w:rsidR="00644CD5">
        <w:t>.</w:t>
      </w:r>
      <w:r>
        <w:t>218(5 Hydroxytryptamine 4E antagonist) -0</w:t>
      </w:r>
      <w:r w:rsidR="00644CD5">
        <w:t>.</w:t>
      </w:r>
      <w:r>
        <w:t>334(Selectin P antagonist) -0</w:t>
      </w:r>
      <w:r w:rsidR="00644CD5">
        <w:t>.</w:t>
      </w:r>
      <w:r>
        <w:t>419(Guanylate cyclase inhib</w:t>
      </w:r>
      <w:r>
        <w:t>i</w:t>
      </w:r>
      <w:r>
        <w:t>tor) -0</w:t>
      </w:r>
      <w:r w:rsidR="00644CD5">
        <w:t>.</w:t>
      </w:r>
      <w:r>
        <w:t>639(UDP-glucuronosyltransferase substrate) -0</w:t>
      </w:r>
      <w:r w:rsidR="00644CD5">
        <w:t>.</w:t>
      </w:r>
      <w:r>
        <w:t>241(cAMP-dependent protein kinase type II-beta regulatory subunit inhibitor) + 1</w:t>
      </w:r>
      <w:r w:rsidR="00644CD5">
        <w:t>.</w:t>
      </w:r>
      <w:r>
        <w:t>45(Procollagen-proline 3-dioxygenase inhibitor) + 1</w:t>
      </w:r>
      <w:r w:rsidR="00644CD5">
        <w:t>.</w:t>
      </w:r>
      <w:r>
        <w:t>88(Transcortin receptor antagonist) -0</w:t>
      </w:r>
      <w:r w:rsidR="00644CD5">
        <w:t>.</w:t>
      </w:r>
      <w:r>
        <w:t>299(Phosphatidylinositol 3-kinase alpha inhibitor) -1</w:t>
      </w:r>
      <w:r w:rsidR="00644CD5">
        <w:t>.</w:t>
      </w:r>
      <w:r>
        <w:t>33(AMP nucleosidase inhibitor) -0</w:t>
      </w:r>
      <w:r w:rsidR="00644CD5">
        <w:t>.</w:t>
      </w:r>
      <w:r>
        <w:t>114(Retinoprotector) + 0</w:t>
      </w:r>
      <w:r w:rsidR="00644CD5">
        <w:t>.</w:t>
      </w:r>
      <w:r>
        <w:t>363(Xerostomia) + 0</w:t>
      </w:r>
      <w:r w:rsidR="00644CD5">
        <w:t>.</w:t>
      </w:r>
      <w:r>
        <w:t>129(Caspase 6 inhibitor) + 0</w:t>
      </w:r>
      <w:r w:rsidR="00644CD5">
        <w:t>.</w:t>
      </w:r>
      <w:r>
        <w:t>281(Glyceraldehyde-3-phosphate dehydrogenase inhibitor) + 1</w:t>
      </w:r>
      <w:r w:rsidR="00644CD5">
        <w:t>.</w:t>
      </w:r>
      <w:r>
        <w:t>25(Linoleate isomerase inhibitor) + 0</w:t>
      </w:r>
      <w:r w:rsidR="00644CD5">
        <w:t>.</w:t>
      </w:r>
      <w:r>
        <w:t>77(5 Hydroxytryptamine 3 agonist) + 0</w:t>
      </w:r>
      <w:r w:rsidR="00644CD5">
        <w:t>.</w:t>
      </w:r>
      <w:r>
        <w:t>415(Plasminogen activator inhibitor antagonist) -0</w:t>
      </w:r>
      <w:r w:rsidR="00644CD5">
        <w:t>.</w:t>
      </w:r>
      <w:r>
        <w:t>869(Protein phosphatase 2B inhibitor) -0</w:t>
      </w:r>
      <w:r w:rsidR="00644CD5">
        <w:t>.</w:t>
      </w:r>
      <w:r>
        <w:t>317(T-cell protein-tyrosine phosphatase inhibitor) -0</w:t>
      </w:r>
      <w:r w:rsidR="00644CD5">
        <w:t>.</w:t>
      </w:r>
      <w:r>
        <w:t>653(Integrin alpha5beta1 antagonist) + 0</w:t>
      </w:r>
      <w:r w:rsidR="00644CD5">
        <w:t>.</w:t>
      </w:r>
      <w:r>
        <w:t>554(Imidazoline I2 receptor antagonist) -0</w:t>
      </w:r>
      <w:r w:rsidR="00644CD5">
        <w:t>.</w:t>
      </w:r>
      <w:r>
        <w:t>824(NADH dehydrogenase inhibitor) + 0</w:t>
      </w:r>
      <w:r w:rsidR="00644CD5">
        <w:t>.</w:t>
      </w:r>
      <w:r>
        <w:t>185(Alpha 2b adrenoreceptor antagonist) -0</w:t>
      </w:r>
      <w:r w:rsidR="00644CD5">
        <w:t>.</w:t>
      </w:r>
      <w:r>
        <w:t>93(CYP26A1 expression enhancer) + 0</w:t>
      </w:r>
      <w:r w:rsidR="00644CD5">
        <w:t>.</w:t>
      </w:r>
      <w:r>
        <w:t>335(KLK3 expre</w:t>
      </w:r>
      <w:r>
        <w:t>s</w:t>
      </w:r>
      <w:r>
        <w:t>sion inhibitor) + 0</w:t>
      </w:r>
      <w:r w:rsidR="00644CD5">
        <w:t>.</w:t>
      </w:r>
      <w:r>
        <w:t>151(Systemic lupus erythematosus treatment) + 0</w:t>
      </w:r>
      <w:r w:rsidR="00644CD5">
        <w:t>.</w:t>
      </w:r>
      <w:r>
        <w:t>439(Isocitrate dehydrogenase (NAD+) inhibitor) + 0</w:t>
      </w:r>
      <w:r w:rsidR="00644CD5">
        <w:t>.</w:t>
      </w:r>
      <w:r>
        <w:t>142(Antineoplastic (non-small cell lung cancer)) -0</w:t>
      </w:r>
      <w:r w:rsidR="00644CD5">
        <w:t>.</w:t>
      </w:r>
      <w:r>
        <w:t>29(Dopamine D1B antagonist) -0</w:t>
      </w:r>
      <w:r w:rsidR="00644CD5">
        <w:t>.</w:t>
      </w:r>
      <w:r>
        <w:t>902(Polyamine biosynthesis inhibitor) + 0</w:t>
      </w:r>
      <w:r w:rsidR="00644CD5">
        <w:t>.</w:t>
      </w:r>
      <w:r>
        <w:t>936(Collagenase inhibitor) + 0</w:t>
      </w:r>
      <w:r w:rsidR="00644CD5">
        <w:t>.</w:t>
      </w:r>
      <w:r>
        <w:t>291(Carcinogenic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231(Antifungal) -0</w:t>
      </w:r>
      <w:r w:rsidR="00644CD5">
        <w:t>.</w:t>
      </w:r>
      <w:r>
        <w:t>177(Purinergic P2Y antagonist) + 0</w:t>
      </w:r>
      <w:r w:rsidR="00644CD5">
        <w:t>.</w:t>
      </w:r>
      <w:r>
        <w:t>195(Phospholipase A1 inhibitor) -0</w:t>
      </w:r>
      <w:r w:rsidR="00644CD5">
        <w:t>.</w:t>
      </w:r>
      <w:r>
        <w:t>449(Quinone reductase 2 inhibitor) + 0</w:t>
      </w:r>
      <w:r w:rsidR="00644CD5">
        <w:t>.</w:t>
      </w:r>
      <w:r>
        <w:t>514(4-Nitrophenylphosphatase inhibitor) + 0</w:t>
      </w:r>
      <w:r w:rsidR="00644CD5">
        <w:t>.</w:t>
      </w:r>
      <w:r>
        <w:t>157(Elastase 3B inhibitor) -1</w:t>
      </w:r>
      <w:r w:rsidR="00644CD5">
        <w:t>.</w:t>
      </w:r>
      <w:r>
        <w:t>1(Kainate receptor agonist) + 0</w:t>
      </w:r>
      <w:r w:rsidR="00644CD5">
        <w:t>.</w:t>
      </w:r>
      <w:r>
        <w:t>532(Gamma-butyrobetaine dioxygenase inhibitor) -0</w:t>
      </w:r>
      <w:r w:rsidR="00644CD5">
        <w:t>.</w:t>
      </w:r>
      <w:r>
        <w:t>201(Peroxisome proliferator-activated receptor gamma agonist) -0</w:t>
      </w:r>
      <w:r w:rsidR="00644CD5">
        <w:t>.</w:t>
      </w:r>
      <w:r>
        <w:t>756(4-Hydroxymandelate oxidase inhibitor) -0</w:t>
      </w:r>
      <w:r w:rsidR="00644CD5">
        <w:t>.</w:t>
      </w:r>
      <w:r>
        <w:t>313(Transcription factor E2F1 inhibitor) + 0</w:t>
      </w:r>
      <w:r w:rsidR="00644CD5">
        <w:t>.</w:t>
      </w:r>
      <w:r>
        <w:t>844(Leukotriene a</w:t>
      </w:r>
      <w:r>
        <w:t>n</w:t>
      </w:r>
      <w:r>
        <w:t>tagonist) + 0</w:t>
      </w:r>
      <w:r w:rsidR="00644CD5">
        <w:t>.</w:t>
      </w:r>
      <w:r>
        <w:t>182(Excitatory amino acid transporter 1 inhibitor) -0</w:t>
      </w:r>
      <w:r w:rsidR="00644CD5">
        <w:t>.</w:t>
      </w:r>
      <w:r>
        <w:t>219(Mineralocorticoid antagonist) + 0</w:t>
      </w:r>
      <w:r w:rsidR="00644CD5">
        <w:t>.</w:t>
      </w:r>
      <w:r>
        <w:t>18(Antipsychotic) + 0</w:t>
      </w:r>
      <w:r w:rsidR="00644CD5">
        <w:t>.</w:t>
      </w:r>
      <w:r>
        <w:t>393(TRPA1 agonist) + 1</w:t>
      </w:r>
      <w:r w:rsidR="00644CD5">
        <w:t>.</w:t>
      </w:r>
      <w:r>
        <w:t>21(NAD+ diphosphatase inhibitor) -0</w:t>
      </w:r>
      <w:r w:rsidR="00644CD5">
        <w:t>.</w:t>
      </w:r>
      <w:r>
        <w:t>216(SLC7A5 expression e</w:t>
      </w:r>
      <w:r>
        <w:t>n</w:t>
      </w:r>
      <w:r>
        <w:t>hancer) + 0</w:t>
      </w:r>
      <w:r w:rsidR="00644CD5">
        <w:t>.</w:t>
      </w:r>
      <w:r>
        <w:t>249(Carcinogenic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-0</w:t>
      </w:r>
      <w:r w:rsidR="00644CD5">
        <w:t>.</w:t>
      </w:r>
      <w:r>
        <w:t>806(Methylmalonyl-CoA mutase inhibitor) -0</w:t>
      </w:r>
      <w:r w:rsidR="00644CD5">
        <w:t>.</w:t>
      </w:r>
      <w:r>
        <w:t>832(Asparagine synthase (glutamine-hydrolysing) inhibitor) -0</w:t>
      </w:r>
      <w:r w:rsidR="00644CD5">
        <w:t>.</w:t>
      </w:r>
      <w:r>
        <w:t>233(Matrix metalloproteinase 3 (membrane-type) inhibitor) -0</w:t>
      </w:r>
      <w:r w:rsidR="00644CD5">
        <w:t>.</w:t>
      </w:r>
      <w:r>
        <w:t>518(Melatonin 5 antagonist) -0</w:t>
      </w:r>
      <w:r w:rsidR="00644CD5">
        <w:t>.</w:t>
      </w:r>
      <w:r>
        <w:t>286(Cyclooxygenase 2 inhibitor) -0</w:t>
      </w:r>
      <w:r w:rsidR="00644CD5">
        <w:t>.</w:t>
      </w:r>
      <w:r>
        <w:t>332(Free fatty acid receptor 1 agonist) -0</w:t>
      </w:r>
      <w:r w:rsidR="00644CD5">
        <w:t>.</w:t>
      </w:r>
      <w:r>
        <w:t>0982(Histone deacetylase SIRT2 inhibitor) -0</w:t>
      </w:r>
      <w:r w:rsidR="00644CD5">
        <w:t>.</w:t>
      </w:r>
      <w:r>
        <w:t>187(Phosphodiesterase V inhibitor) + 0</w:t>
      </w:r>
      <w:r w:rsidR="00644CD5">
        <w:t>.</w:t>
      </w:r>
      <w:r>
        <w:t>496(Hematopoietic) -0</w:t>
      </w:r>
      <w:r w:rsidR="00644CD5">
        <w:t>.</w:t>
      </w:r>
      <w:r>
        <w:t>0783(Polo-like kinase-2 inhibitor) -0</w:t>
      </w:r>
      <w:r w:rsidR="00644CD5">
        <w:t>.</w:t>
      </w:r>
      <w:r>
        <w:t>377(Menstruation disorders treatment) + 0</w:t>
      </w:r>
      <w:r w:rsidR="00644CD5">
        <w:t>.</w:t>
      </w:r>
      <w:r>
        <w:t>325(PLAU expression enhancer) -0</w:t>
      </w:r>
      <w:r w:rsidR="00644CD5">
        <w:t>.</w:t>
      </w:r>
      <w:r>
        <w:t>5(Carbonic anhydrase stimulant) + 0</w:t>
      </w:r>
      <w:r w:rsidR="00644CD5">
        <w:t>.</w:t>
      </w:r>
      <w:r>
        <w:t>165(Histone deacetylase 6 inhibitor) -0</w:t>
      </w:r>
      <w:r w:rsidR="00644CD5">
        <w:t>.</w:t>
      </w:r>
      <w:r>
        <w:t>184(Purinergic P2T antagonist) + 0</w:t>
      </w:r>
      <w:r w:rsidR="00644CD5">
        <w:t>.</w:t>
      </w:r>
      <w:r>
        <w:t>548(Alpha glucosidase inhibitor) + 0</w:t>
      </w:r>
      <w:r w:rsidR="00644CD5">
        <w:t>.</w:t>
      </w:r>
      <w:r>
        <w:t>593(Cathepsin D inhibitor) + 0</w:t>
      </w:r>
      <w:r w:rsidR="00644CD5">
        <w:t>.</w:t>
      </w:r>
      <w:r>
        <w:t>314(Platelet adhesion inhibitor) -0</w:t>
      </w:r>
      <w:r w:rsidR="00644CD5">
        <w:t>.</w:t>
      </w:r>
      <w:r>
        <w:t>13(Sodium/hydrogen exchanger 1 inhibitor) -0</w:t>
      </w:r>
      <w:r w:rsidR="00644CD5">
        <w:t>.</w:t>
      </w:r>
      <w:r>
        <w:t xml:space="preserve">666(UDP-glucose-hexose-1-phosphate uridylyltransferase inhibitor) </w:t>
      </w:r>
      <w:r>
        <w:lastRenderedPageBreak/>
        <w:t>+ 0</w:t>
      </w:r>
      <w:r w:rsidR="00644CD5">
        <w:t>.</w:t>
      </w:r>
      <w:r>
        <w:t>582(Sodium/hydrogen exchanger 3 inhibitor) -0</w:t>
      </w:r>
      <w:r w:rsidR="00644CD5">
        <w:t>.</w:t>
      </w:r>
      <w:r>
        <w:t>211(CYP2C11 substrate) + 0</w:t>
      </w:r>
      <w:r w:rsidR="00644CD5">
        <w:t>.</w:t>
      </w:r>
      <w:r>
        <w:t>491(Coproporphyrinogen oxidase inhibitor) + 0</w:t>
      </w:r>
      <w:r w:rsidR="00644CD5">
        <w:t>.</w:t>
      </w:r>
      <w:r>
        <w:t>53(Hypertrichosis) + 0</w:t>
      </w:r>
      <w:r w:rsidR="00644CD5">
        <w:t>.</w:t>
      </w:r>
      <w:r>
        <w:t>153(Toxic</w:t>
      </w:r>
      <w:r w:rsidR="00644CD5">
        <w:t>.</w:t>
      </w:r>
      <w:r>
        <w:t xml:space="preserve"> gastrointestinal) + 0</w:t>
      </w:r>
      <w:r w:rsidR="00644CD5">
        <w:t>.</w:t>
      </w:r>
      <w:r>
        <w:t>145(Inositol 1</w:t>
      </w:r>
      <w:r w:rsidR="00644CD5">
        <w:t>.</w:t>
      </w:r>
      <w:r>
        <w:t>4</w:t>
      </w:r>
      <w:r w:rsidR="00644CD5">
        <w:t>.</w:t>
      </w:r>
      <w:r>
        <w:t>5-triphosphate receptor 1 a</w:t>
      </w:r>
      <w:r>
        <w:t>n</w:t>
      </w:r>
      <w:r>
        <w:t>tagonist) + 0</w:t>
      </w:r>
      <w:r w:rsidR="00644CD5">
        <w:t>.</w:t>
      </w:r>
      <w:r>
        <w:t>452(Luteinizing hormone-releasing hormone agonist) + 0</w:t>
      </w:r>
      <w:r w:rsidR="00644CD5">
        <w:t>.</w:t>
      </w:r>
      <w:r>
        <w:t>625(Carbonic anhydrase X inhibitor) + 0</w:t>
      </w:r>
      <w:r w:rsidR="00644CD5">
        <w:t>.</w:t>
      </w:r>
      <w:r>
        <w:t>943(N-acylneuraminate cytidylyltransferase inhibitor) + 0</w:t>
      </w:r>
      <w:r w:rsidR="00644CD5">
        <w:t>.</w:t>
      </w:r>
      <w:r>
        <w:t>238(SLC2A3 expression inhibitor) + 0</w:t>
      </w:r>
      <w:r w:rsidR="00644CD5">
        <w:t>.</w:t>
      </w:r>
      <w:r>
        <w:t>174(Opioid kappa receptor agonist) + 0</w:t>
      </w:r>
      <w:r w:rsidR="00644CD5">
        <w:t>.</w:t>
      </w:r>
      <w:r>
        <w:t>148(Ca2+/calmodulin-dependent kinase I inhibitor) + 0</w:t>
      </w:r>
      <w:r w:rsidR="00644CD5">
        <w:t>.</w:t>
      </w:r>
      <w:r>
        <w:t>27(Xaa-Pro dipeptidyl-peptidase inhib</w:t>
      </w:r>
      <w:r>
        <w:t>i</w:t>
      </w:r>
      <w:r>
        <w:t>tor) + 0</w:t>
      </w:r>
      <w:r w:rsidR="00644CD5">
        <w:t>.</w:t>
      </w:r>
      <w:r>
        <w:t>132(Ileal bile acid transport inhibitor) -0</w:t>
      </w:r>
      <w:r w:rsidR="00644CD5">
        <w:t>.</w:t>
      </w:r>
      <w:r>
        <w:t>15(Antidiuretic hormone agonist) + 0</w:t>
      </w:r>
      <w:r w:rsidR="00644CD5">
        <w:t>.</w:t>
      </w:r>
      <w:r>
        <w:t>106(Protein-tyrosine pho</w:t>
      </w:r>
      <w:r>
        <w:t>s</w:t>
      </w:r>
      <w:r>
        <w:t>phatase 2C inhibitor) + 0</w:t>
      </w:r>
      <w:r w:rsidR="00644CD5">
        <w:t>.</w:t>
      </w:r>
      <w:r>
        <w:t>228(BCL2 expression inhibitor) -0</w:t>
      </w:r>
      <w:r w:rsidR="00644CD5">
        <w:t>.</w:t>
      </w:r>
      <w:r>
        <w:t>364(Chemokine receptor agonist) -0</w:t>
      </w:r>
      <w:r w:rsidR="00644CD5">
        <w:t>.</w:t>
      </w:r>
      <w:r>
        <w:t>236(Gastrointestinal hemorrhage) -0</w:t>
      </w:r>
      <w:r w:rsidR="00644CD5">
        <w:t>.</w:t>
      </w:r>
      <w:r>
        <w:t>18(Alopecia (hair loss)) -0</w:t>
      </w:r>
      <w:r w:rsidR="00644CD5">
        <w:t>.</w:t>
      </w:r>
      <w:r>
        <w:t>358(Endopeptidase inhibitor) -0</w:t>
      </w:r>
      <w:r w:rsidR="00644CD5">
        <w:t>.</w:t>
      </w:r>
      <w:r>
        <w:t>374(MAO B inhibitor) -0</w:t>
      </w:r>
      <w:r w:rsidR="00644CD5">
        <w:t>.</w:t>
      </w:r>
      <w:r>
        <w:t>355(5-Alpha-reductase inhibitor) + 0</w:t>
      </w:r>
      <w:r w:rsidR="00644CD5">
        <w:t>.</w:t>
      </w:r>
      <w:r>
        <w:t>211(Eye irritation</w:t>
      </w:r>
      <w:r w:rsidR="00644CD5">
        <w:t>.</w:t>
      </w:r>
      <w:r>
        <w:t xml:space="preserve"> weak) + 0</w:t>
      </w:r>
      <w:r w:rsidR="00644CD5">
        <w:t>.</w:t>
      </w:r>
      <w:r>
        <w:t>123(Interstitial nephritis) + 0</w:t>
      </w:r>
      <w:r w:rsidR="00644CD5">
        <w:t>.</w:t>
      </w:r>
      <w:r>
        <w:t>0733(Angiogenesis stimulant) + 0</w:t>
      </w:r>
      <w:r w:rsidR="00644CD5">
        <w:t>.</w:t>
      </w:r>
      <w:r>
        <w:t>15(5 Hydroxytryptamine agonist) + 0</w:t>
      </w:r>
      <w:r w:rsidR="00644CD5">
        <w:t>.</w:t>
      </w:r>
      <w:r>
        <w:t>331(Histamine H1 receptor antagonist) -0</w:t>
      </w:r>
      <w:r w:rsidR="00644CD5">
        <w:t>.</w:t>
      </w:r>
      <w:r>
        <w:t>243(Palmitoyl-CoA hydrolase i</w:t>
      </w:r>
      <w:r>
        <w:t>n</w:t>
      </w:r>
      <w:r>
        <w:t>hibitor) + 0</w:t>
      </w:r>
      <w:r w:rsidR="00644CD5">
        <w:t>.</w:t>
      </w:r>
      <w:r>
        <w:t>0626(Autoimmune disorders treatment) -0</w:t>
      </w:r>
      <w:r w:rsidR="00644CD5">
        <w:t>.</w:t>
      </w:r>
      <w:r>
        <w:t>235(Antiviral (Herpes)) + 0</w:t>
      </w:r>
      <w:r w:rsidR="00644CD5">
        <w:t>.</w:t>
      </w:r>
      <w:r>
        <w:t>16(Acetylcholinesterase inhibitor) + 0</w:t>
      </w:r>
      <w:r w:rsidR="00644CD5">
        <w:t>.</w:t>
      </w:r>
      <w:r>
        <w:t>404(HSPA1B expression enhancer) + 0</w:t>
      </w:r>
      <w:r w:rsidR="00644CD5">
        <w:t>.</w:t>
      </w:r>
      <w:r>
        <w:t>441(3-Methyl-2-oxobutanoate dehydrogenase (lipoamide) inhibitor) -0</w:t>
      </w:r>
      <w:r w:rsidR="00644CD5">
        <w:t>.</w:t>
      </w:r>
      <w:r>
        <w:t>0964(Acute neurologic disorders treatment) -0</w:t>
      </w:r>
      <w:r w:rsidR="00644CD5">
        <w:t>.</w:t>
      </w:r>
      <w:r>
        <w:t>155(Urease inhibitor) + 0</w:t>
      </w:r>
      <w:r w:rsidR="00644CD5">
        <w:t>.</w:t>
      </w:r>
      <w:r>
        <w:t>335(UGT2B4 substrate) -0</w:t>
      </w:r>
      <w:r w:rsidR="00644CD5">
        <w:t>.</w:t>
      </w:r>
      <w:r>
        <w:t>314(3(or 17)beta-hydroxysteroid dehydrogenase inhibitor) -0</w:t>
      </w:r>
      <w:r w:rsidR="00644CD5">
        <w:t>.</w:t>
      </w:r>
      <w:r>
        <w:t>266(AREG expression enhancer) -0</w:t>
      </w:r>
      <w:r w:rsidR="00644CD5">
        <w:t>.</w:t>
      </w:r>
      <w:r>
        <w:t>173(PPARA expression e</w:t>
      </w:r>
      <w:r>
        <w:t>n</w:t>
      </w:r>
      <w:r>
        <w:t>hancer) + 0</w:t>
      </w:r>
      <w:r w:rsidR="00644CD5">
        <w:t>.</w:t>
      </w:r>
      <w:r>
        <w:t>0839(Pyrimidine antagonist) + 0</w:t>
      </w:r>
      <w:r w:rsidR="00644CD5">
        <w:t>.</w:t>
      </w:r>
      <w:r>
        <w:t>137(Paralysis) + 0</w:t>
      </w:r>
      <w:r w:rsidR="00644CD5">
        <w:t>.</w:t>
      </w:r>
      <w:r>
        <w:t>326(Transcription factor NF kappa B1 inhibitor) + 0</w:t>
      </w:r>
      <w:r w:rsidR="00644CD5">
        <w:t>.</w:t>
      </w:r>
      <w:r>
        <w:t>172(IL1B expression enhancer) + 0</w:t>
      </w:r>
      <w:r w:rsidR="00644CD5">
        <w:t>.</w:t>
      </w:r>
      <w:r>
        <w:t>29(Endothelial nitric-oxide synthase inhibitor) + 0</w:t>
      </w:r>
      <w:r w:rsidR="00644CD5">
        <w:t>.</w:t>
      </w:r>
      <w:r>
        <w:t>25(Cathepsin H inhibitor) -0</w:t>
      </w:r>
      <w:r w:rsidR="00644CD5">
        <w:t>.</w:t>
      </w:r>
      <w:r>
        <w:t>388(Glutamate (mGluR group II) agonist) -0</w:t>
      </w:r>
      <w:r w:rsidR="00644CD5">
        <w:t>.</w:t>
      </w:r>
      <w:r>
        <w:t>154(Protein kinase C beta II inhibitor) -0</w:t>
      </w:r>
      <w:r w:rsidR="00644CD5">
        <w:t>.</w:t>
      </w:r>
      <w:r>
        <w:t>207(SKP2 expression inhib</w:t>
      </w:r>
      <w:r>
        <w:t>i</w:t>
      </w:r>
      <w:r>
        <w:t>tor) -0</w:t>
      </w:r>
      <w:r w:rsidR="00644CD5">
        <w:t>.</w:t>
      </w:r>
      <w:r>
        <w:t>224(Thrombin inhibitor) -0</w:t>
      </w:r>
      <w:r w:rsidR="00644CD5">
        <w:t>.</w:t>
      </w:r>
      <w:r>
        <w:t>165(Antiprotozoal (Amoeba)) -0</w:t>
      </w:r>
      <w:r w:rsidR="00644CD5">
        <w:t>.</w:t>
      </w:r>
      <w:r>
        <w:t>0831(Cyclin-dependent kinase 5 activator 1 inhib</w:t>
      </w:r>
      <w:r>
        <w:t>i</w:t>
      </w:r>
      <w:r>
        <w:t>tor) -0</w:t>
      </w:r>
      <w:r w:rsidR="00644CD5">
        <w:t>.</w:t>
      </w:r>
      <w:r>
        <w:t>178(Nicastrin inhibitor) + 0</w:t>
      </w:r>
      <w:r w:rsidR="00644CD5">
        <w:t>.</w:t>
      </w:r>
      <w:r>
        <w:t>145(N-carbamoyl-L-amino-acid hydrolase inhibitor) -0</w:t>
      </w:r>
      <w:r w:rsidR="00644CD5">
        <w:t>.</w:t>
      </w:r>
      <w:r>
        <w:t>0925(CYP3A4 substrate) + 0</w:t>
      </w:r>
      <w:r w:rsidR="00644CD5">
        <w:t>.</w:t>
      </w:r>
      <w:r>
        <w:t>206(TP53I3 expression enhancer) -0</w:t>
      </w:r>
      <w:r w:rsidR="00644CD5">
        <w:t>.</w:t>
      </w:r>
      <w:r>
        <w:t>223(Potassium channel (Voltage-sensitive) activator) -0</w:t>
      </w:r>
      <w:r w:rsidR="00644CD5">
        <w:t>.</w:t>
      </w:r>
      <w:r>
        <w:t>224(Choline kinase inhibitor) + 0</w:t>
      </w:r>
      <w:r w:rsidR="00644CD5">
        <w:t>.</w:t>
      </w:r>
      <w:r>
        <w:t>122(MAP kinase inhibitor) + 0</w:t>
      </w:r>
      <w:r w:rsidR="00644CD5">
        <w:t>.</w:t>
      </w:r>
      <w:r>
        <w:t>12(Headache) -0</w:t>
      </w:r>
      <w:r w:rsidR="00644CD5">
        <w:t>.</w:t>
      </w:r>
      <w:r>
        <w:t>345(Thyroid hormone beta 1 antagonist) -0</w:t>
      </w:r>
      <w:r w:rsidR="00644CD5">
        <w:t>.</w:t>
      </w:r>
      <w:r>
        <w:t>147(Cytokine production inhibitor) + 0</w:t>
      </w:r>
      <w:r w:rsidR="00644CD5">
        <w:t>.</w:t>
      </w:r>
      <w:r>
        <w:t>112(Diaminopimelate decarboxylase inhibitor) + 0</w:t>
      </w:r>
      <w:r w:rsidR="00644CD5">
        <w:t>.</w:t>
      </w:r>
      <w:r>
        <w:t>0769(Matrix metallopr</w:t>
      </w:r>
      <w:r>
        <w:t>o</w:t>
      </w:r>
      <w:r>
        <w:t>teinase 2 (membrane-type) inhibitor) -0</w:t>
      </w:r>
      <w:r w:rsidR="00644CD5">
        <w:t>.</w:t>
      </w:r>
      <w:r>
        <w:t>193(Mucolytic) + 0</w:t>
      </w:r>
      <w:r w:rsidR="00644CD5">
        <w:t>.</w:t>
      </w:r>
      <w:r>
        <w:t>178(Monoacylglycerol lipase inhibitor) + 0</w:t>
      </w:r>
      <w:r w:rsidR="00644CD5">
        <w:t>.</w:t>
      </w:r>
      <w:r>
        <w:t>37(Thyroid hormone alpha 1 antagonist) -0</w:t>
      </w:r>
      <w:r w:rsidR="00644CD5">
        <w:t>.</w:t>
      </w:r>
      <w:r>
        <w:t>0832(5 Hydroxytryptamine 1F agonist) -0</w:t>
      </w:r>
      <w:r w:rsidR="00644CD5">
        <w:t>.</w:t>
      </w:r>
      <w:r>
        <w:t>0336(Antihypertensive) + 0</w:t>
      </w:r>
      <w:r w:rsidR="00644CD5">
        <w:t>.</w:t>
      </w:r>
      <w:r>
        <w:t>161(MMP9 expression inhibitor) -0</w:t>
      </w:r>
      <w:r w:rsidR="00644CD5">
        <w:t>.</w:t>
      </w:r>
      <w:r>
        <w:t>396(Solute carrier family 22 member 12 inhibitor) -0</w:t>
      </w:r>
      <w:r w:rsidR="00644CD5">
        <w:t>.</w:t>
      </w:r>
      <w:r>
        <w:t>0609(T cell receptor gamma-delta a</w:t>
      </w:r>
      <w:r>
        <w:t>n</w:t>
      </w:r>
      <w:r>
        <w:t>tagonist) -0</w:t>
      </w:r>
      <w:r w:rsidR="00644CD5">
        <w:t>.</w:t>
      </w:r>
      <w:r>
        <w:t>0654(Adenosine uptake inhibitor) -0</w:t>
      </w:r>
      <w:r w:rsidR="00644CD5">
        <w:t>.</w:t>
      </w:r>
      <w:r>
        <w:t>29(3-Alpha-hydroxysteroid dehydrogenase type II inhibitor) + 0</w:t>
      </w:r>
      <w:r w:rsidR="00644CD5">
        <w:t>.</w:t>
      </w:r>
      <w:r>
        <w:t>0651(Nicotinic acid receptor 2 agonist) -0</w:t>
      </w:r>
      <w:r w:rsidR="00644CD5">
        <w:t>.</w:t>
      </w:r>
      <w:r>
        <w:t>142(Aryl hydrocarbon receptor agonist) -0</w:t>
      </w:r>
      <w:r w:rsidR="00644CD5">
        <w:t>.</w:t>
      </w:r>
      <w:r>
        <w:t>0327(Antiviral) -0</w:t>
      </w:r>
      <w:r w:rsidR="00644CD5">
        <w:t>.</w:t>
      </w:r>
      <w:r>
        <w:t>109(HMOX1 expression enhancer) + 0</w:t>
      </w:r>
      <w:r w:rsidR="00644CD5">
        <w:t>.</w:t>
      </w:r>
      <w:r>
        <w:t>231(Dopamine D2B antagonist) -0</w:t>
      </w:r>
      <w:r w:rsidR="00644CD5">
        <w:t>.</w:t>
      </w:r>
      <w:r>
        <w:t>103(STAT3 expression inhibitor) -0</w:t>
      </w:r>
      <w:r w:rsidR="00644CD5">
        <w:t>.</w:t>
      </w:r>
      <w:r>
        <w:t>258(Cyclomaltodextrin glucanotransferase inhibitor) + 0</w:t>
      </w:r>
      <w:r w:rsidR="00644CD5">
        <w:t>.</w:t>
      </w:r>
      <w:r>
        <w:t>0518(HERG channel blocker) -0</w:t>
      </w:r>
      <w:r w:rsidR="00644CD5">
        <w:t>.</w:t>
      </w:r>
      <w:r>
        <w:t>167(Glycerone-phosphate O-acyltransferase inhibitor) -0</w:t>
      </w:r>
      <w:r w:rsidR="00644CD5">
        <w:t>.</w:t>
      </w:r>
      <w:r>
        <w:t>0434(Microtubule stabilization) -0</w:t>
      </w:r>
      <w:r w:rsidR="00644CD5">
        <w:t>.</w:t>
      </w:r>
      <w:r>
        <w:t>0362(Interleukin 4 antagonist) + 0</w:t>
      </w:r>
      <w:r w:rsidR="00644CD5">
        <w:t>.</w:t>
      </w:r>
      <w:r>
        <w:t>103(Phospholipase D inhibitor) -0</w:t>
      </w:r>
      <w:r w:rsidR="00644CD5">
        <w:t>.</w:t>
      </w:r>
      <w:r>
        <w:t>0452(HIV-2 pol protein inhibitor) + 0</w:t>
      </w:r>
      <w:r w:rsidR="00644CD5">
        <w:t>.</w:t>
      </w:r>
      <w:r>
        <w:t>0355(Guanine deaminase inhibitor) + 0</w:t>
      </w:r>
      <w:r w:rsidR="00644CD5">
        <w:t>.</w:t>
      </w:r>
      <w:r>
        <w:t>0426(TRKB antagonist) + 0</w:t>
      </w:r>
      <w:r w:rsidR="00644CD5">
        <w:t>.</w:t>
      </w:r>
      <w:r>
        <w:t>036(Integrin alphaVbeta1 antagonist) + 0</w:t>
      </w:r>
      <w:r w:rsidR="00644CD5">
        <w:t>.</w:t>
      </w:r>
      <w:r>
        <w:t>0544(Photoallergy dermatitis) -0</w:t>
      </w:r>
      <w:r w:rsidR="00644CD5">
        <w:t>.</w:t>
      </w:r>
      <w:r>
        <w:t>0329(Bcl2 antagonist) + 0</w:t>
      </w:r>
      <w:r w:rsidR="00644CD5">
        <w:t>.</w:t>
      </w:r>
      <w:r>
        <w:t>0406(Fatty acid synthase inhibitor) -0</w:t>
      </w:r>
      <w:r w:rsidR="00644CD5">
        <w:t>.</w:t>
      </w:r>
      <w:r>
        <w:t>0435(Vascular endothelial growth factor 3 antagonist) + 0</w:t>
      </w:r>
      <w:r w:rsidR="00644CD5">
        <w:t>.</w:t>
      </w:r>
      <w:r>
        <w:t>0273(Antifungal enhancer) -0</w:t>
      </w:r>
      <w:r w:rsidR="00644CD5">
        <w:t>.</w:t>
      </w:r>
      <w:r>
        <w:t>0361(Protein kinase (CK1) gamma inhibitor) -0</w:t>
      </w:r>
      <w:r w:rsidR="00644CD5">
        <w:t>.</w:t>
      </w:r>
      <w:r>
        <w:t>087(Dopamine agonist) + 0</w:t>
      </w:r>
      <w:r w:rsidR="00644CD5">
        <w:t>.</w:t>
      </w:r>
      <w:r>
        <w:t>0402(cAMP-dependent protein kinase beta catalytic subunit inhibitor) + 0</w:t>
      </w:r>
      <w:r w:rsidR="00644CD5">
        <w:t>.</w:t>
      </w:r>
      <w:r>
        <w:t>0271(PDCD4 expression enhancer) + 0</w:t>
      </w:r>
      <w:r w:rsidR="00644CD5">
        <w:t>.</w:t>
      </w:r>
      <w:r>
        <w:t>0263(Antibiotic Carbacephem-like) + 0</w:t>
      </w:r>
      <w:r w:rsidR="00644CD5">
        <w:t>.</w:t>
      </w:r>
      <w:r>
        <w:t>0311(TRPM8 blocker) -0</w:t>
      </w:r>
      <w:r w:rsidR="00644CD5">
        <w:t>.</w:t>
      </w:r>
      <w:r>
        <w:t>0294(Adenine nucleotide translocase inhibitor) + 0</w:t>
      </w:r>
      <w:r w:rsidR="00644CD5">
        <w:t>.</w:t>
      </w:r>
      <w:r>
        <w:t>0496(Platelet growth factor beta antagonist) -0</w:t>
      </w:r>
      <w:r w:rsidR="00644CD5">
        <w:t>.</w:t>
      </w:r>
      <w:r>
        <w:t>0918(Heat shock protein agonist) + 0</w:t>
      </w:r>
      <w:r w:rsidR="00644CD5">
        <w:t>.</w:t>
      </w:r>
      <w:r>
        <w:t>332(Pyruvate dehydrogenase kinase 4 inhibitor) -0</w:t>
      </w:r>
      <w:r w:rsidR="00644CD5">
        <w:t>.</w:t>
      </w:r>
      <w:r>
        <w:t>0586(MMP9 expression enhancer) -0</w:t>
      </w:r>
      <w:r w:rsidR="00644CD5">
        <w:t>.</w:t>
      </w:r>
      <w:r>
        <w:t>0854(Indole-3-acetaldehyde reductase (NADPH) inhibitor) -0</w:t>
      </w:r>
      <w:r w:rsidR="00644CD5">
        <w:t>.</w:t>
      </w:r>
      <w:r>
        <w:t>0552(P-glycoprotein 1 inhibitor) + 0</w:t>
      </w:r>
      <w:r w:rsidR="00644CD5">
        <w:t>.</w:t>
      </w:r>
      <w:r>
        <w:t>0434(Carcinogenic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0264(5 Hydroxytry</w:t>
      </w:r>
      <w:r>
        <w:t>p</w:t>
      </w:r>
      <w:r>
        <w:t>tamine release stimulant) + 0</w:t>
      </w:r>
      <w:r w:rsidR="00644CD5">
        <w:t>.</w:t>
      </w:r>
      <w:r>
        <w:t>068(JNK mitogen-activated protein kinase inhibitor) -0</w:t>
      </w:r>
      <w:r w:rsidR="00644CD5">
        <w:t>.</w:t>
      </w:r>
      <w:r>
        <w:t>0633(CDK2 expression inhib</w:t>
      </w:r>
      <w:r>
        <w:t>i</w:t>
      </w:r>
      <w:r>
        <w:t>tor) + 0</w:t>
      </w:r>
      <w:r w:rsidR="00644CD5">
        <w:t>.</w:t>
      </w:r>
      <w:r>
        <w:t>14(Nicotinic receptor alpha1 subunit antagonist) -0</w:t>
      </w:r>
      <w:r w:rsidR="00644CD5">
        <w:t>.</w:t>
      </w:r>
      <w:r>
        <w:t>0573(1-Acylglycerol-3-phosphate O-acyltransferase ABHD5 inhibitor) + 0</w:t>
      </w:r>
      <w:r w:rsidR="00644CD5">
        <w:t>.</w:t>
      </w:r>
      <w:r>
        <w:t>0703(Lipoxygenase substrate) + 0</w:t>
      </w:r>
      <w:r w:rsidR="00644CD5">
        <w:t>.</w:t>
      </w:r>
      <w:r>
        <w:t>05(SERPINB2 expression enhancer) + 0</w:t>
      </w:r>
      <w:r w:rsidR="00644CD5">
        <w:t>.</w:t>
      </w:r>
      <w:r>
        <w:t>0289(Thrombocytopoiesis inhibitor) -0</w:t>
      </w:r>
      <w:r w:rsidR="00644CD5">
        <w:t>.</w:t>
      </w:r>
      <w:r>
        <w:t>0434(UGT1A4 substrate) + 0</w:t>
      </w:r>
      <w:r w:rsidR="00644CD5">
        <w:t>.</w:t>
      </w:r>
      <w:r>
        <w:t>02(Sodium/glucose cotransporter inhibitor) + 0</w:t>
      </w:r>
      <w:r w:rsidR="00644CD5">
        <w:t>.</w:t>
      </w:r>
      <w:r>
        <w:t>0768(Anthranilate synthase inhibitor) + 0</w:t>
      </w:r>
      <w:r w:rsidR="00644CD5">
        <w:t>.</w:t>
      </w:r>
      <w:r>
        <w:t>0393(Carcinogenic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+ 0</w:t>
      </w:r>
      <w:r w:rsidR="00644CD5">
        <w:t>.</w:t>
      </w:r>
      <w:r>
        <w:t>0677(Sphingosine 1-phosphate receptor 3 agonist) -0</w:t>
      </w:r>
      <w:r w:rsidR="00644CD5">
        <w:t>.</w:t>
      </w:r>
      <w:r>
        <w:t>0647(Somatostatin agonist) -0</w:t>
      </w:r>
      <w:r w:rsidR="00644CD5">
        <w:t>.</w:t>
      </w:r>
      <w:r>
        <w:t>0243(Check point kinase inhibitor) -0</w:t>
      </w:r>
      <w:r w:rsidR="00644CD5">
        <w:t>.</w:t>
      </w:r>
      <w:r>
        <w:t>0158(Antineoplastic (small cell lung cancer)) -0</w:t>
      </w:r>
      <w:r w:rsidR="00644CD5">
        <w:t>.</w:t>
      </w:r>
      <w:r>
        <w:t>0321(Gonadotropin antagonist) + 0</w:t>
      </w:r>
      <w:r w:rsidR="00644CD5">
        <w:t>.</w:t>
      </w:r>
      <w:r>
        <w:t>0106(Troponin C inhibitor) + 0</w:t>
      </w:r>
      <w:r w:rsidR="00644CD5">
        <w:t>.</w:t>
      </w:r>
      <w:r>
        <w:t>0146(Corticosteroid-like) -0</w:t>
      </w:r>
      <w:r w:rsidR="00644CD5">
        <w:t>.</w:t>
      </w:r>
      <w:r>
        <w:t>0389(Corticotropin releasing factor antagonist) -0</w:t>
      </w:r>
      <w:r w:rsidR="00644CD5">
        <w:t>.</w:t>
      </w:r>
      <w:r>
        <w:t>0288(Scleroderma) -0</w:t>
      </w:r>
      <w:r w:rsidR="00644CD5">
        <w:t>.</w:t>
      </w:r>
      <w:r>
        <w:t>0128(L lactate dehydrogenase C4 inhibitor) + 0</w:t>
      </w:r>
      <w:r w:rsidR="00644CD5">
        <w:t>.</w:t>
      </w:r>
      <w:r>
        <w:t>0552(Ketohexokinase inhibitor) -0</w:t>
      </w:r>
      <w:r w:rsidR="00644CD5">
        <w:t>.</w:t>
      </w:r>
      <w:r>
        <w:t>0114(Premenstrual syndrome treatment) + 0</w:t>
      </w:r>
      <w:r w:rsidR="00644CD5">
        <w:t>.</w:t>
      </w:r>
      <w:r>
        <w:t>0267(Endothelin-converting enzyme inhibitor) + 0</w:t>
      </w:r>
      <w:r w:rsidR="00644CD5">
        <w:t>.</w:t>
      </w:r>
      <w:r>
        <w:t>0204(Antiinflammatory</w:t>
      </w:r>
      <w:r w:rsidR="00644CD5">
        <w:t>.</w:t>
      </w:r>
      <w:r>
        <w:t xml:space="preserve"> ophthalmic) -0</w:t>
      </w:r>
      <w:r w:rsidR="00644CD5">
        <w:t>.</w:t>
      </w:r>
      <w:r>
        <w:t>00838(Glutamate (mGluR4) antagonist) -0</w:t>
      </w:r>
      <w:r w:rsidR="00644CD5">
        <w:t>.</w:t>
      </w:r>
      <w:r>
        <w:t>00431(Antineoplastic (solid tumors)) + 0</w:t>
      </w:r>
      <w:r w:rsidR="00644CD5">
        <w:t>.</w:t>
      </w:r>
      <w:r>
        <w:t>00795(Carcinogenic</w:t>
      </w:r>
      <w:r w:rsidR="00644CD5">
        <w:t>.</w:t>
      </w:r>
      <w:r>
        <w:t xml:space="preserve"> breast) -0</w:t>
      </w:r>
      <w:r w:rsidR="00644CD5">
        <w:t>.</w:t>
      </w:r>
      <w:r>
        <w:t>00796(Panic) + 0</w:t>
      </w:r>
      <w:r w:rsidR="00644CD5">
        <w:t>.</w:t>
      </w:r>
      <w:r>
        <w:t>00488(Integrin alpha4beta7 antagonist) + 0</w:t>
      </w:r>
      <w:r w:rsidR="00644CD5">
        <w:t>.</w:t>
      </w:r>
      <w:r>
        <w:t>00901(CYP1A inducer) + 0</w:t>
      </w:r>
      <w:r w:rsidR="00644CD5">
        <w:t>.</w:t>
      </w:r>
      <w:r>
        <w:t>00412(Carbonic anhydrase VII inhibitor) -0</w:t>
      </w:r>
      <w:r w:rsidR="00644CD5">
        <w:t>.</w:t>
      </w:r>
      <w:r>
        <w:t>00396(Vestibular dysfunction) -0</w:t>
      </w:r>
      <w:r w:rsidR="00644CD5">
        <w:t>.</w:t>
      </w:r>
      <w:r>
        <w:t>00361(Toll-Like receptor antagonist) + 0</w:t>
      </w:r>
      <w:r w:rsidR="00644CD5">
        <w:t>.</w:t>
      </w:r>
      <w:r>
        <w:t>00283(Baculoviral IAP repeat-containing protein 2 inhibitor) + 0</w:t>
      </w:r>
      <w:r w:rsidR="00644CD5">
        <w:t>.</w:t>
      </w:r>
      <w:r>
        <w:t>0134(Glutamate dehydrogenase (NADP+) inhibitor) + 0</w:t>
      </w:r>
      <w:r w:rsidR="00644CD5">
        <w:t>.</w:t>
      </w:r>
      <w:r>
        <w:t>00163(5-Lipoxygenase inhibitor) + 6</w:t>
      </w:r>
      <w:r w:rsidR="00644CD5">
        <w:t>.</w:t>
      </w:r>
      <w:r>
        <w:t>53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798(Cystathionine gamma-lyase inhibitor) + 0</w:t>
      </w:r>
      <w:r w:rsidR="00644CD5">
        <w:t>.</w:t>
      </w:r>
      <w:r>
        <w:t>565(CYP2D6 substrate) -0</w:t>
      </w:r>
      <w:r w:rsidR="00644CD5">
        <w:t>.</w:t>
      </w:r>
      <w:r>
        <w:t>752(Neutropenia) -1</w:t>
      </w:r>
      <w:r w:rsidR="00644CD5">
        <w:t>.</w:t>
      </w:r>
      <w:r>
        <w:t>15(YWHAE expression inhibitor) + 0</w:t>
      </w:r>
      <w:r w:rsidR="00644CD5">
        <w:t>.</w:t>
      </w:r>
      <w:r>
        <w:t>539(NOS2 expression enhancer) -0</w:t>
      </w:r>
      <w:r w:rsidR="00644CD5">
        <w:t>.</w:t>
      </w:r>
      <w:r>
        <w:t>947(Arylamine N-Acetyltransferase substrate) + 0</w:t>
      </w:r>
      <w:r w:rsidR="00644CD5">
        <w:t>.</w:t>
      </w:r>
      <w:r>
        <w:t>315(Tremor) -1</w:t>
      </w:r>
      <w:r w:rsidR="00644CD5">
        <w:t>.</w:t>
      </w:r>
      <w:r>
        <w:t>48(Anesthetic inhalation) -0</w:t>
      </w:r>
      <w:r w:rsidR="00644CD5">
        <w:t>.</w:t>
      </w:r>
      <w:r>
        <w:t>542(Diacylglycerol cholinephosphotransferase inhibitor) + 0</w:t>
      </w:r>
      <w:r w:rsidR="00644CD5">
        <w:t>.</w:t>
      </w:r>
      <w:r>
        <w:t>00451(Aggrecanase inhibitor) -0</w:t>
      </w:r>
      <w:r w:rsidR="00644CD5">
        <w:t>.</w:t>
      </w:r>
      <w:r>
        <w:t>596(CYP1A2 substrate) -0</w:t>
      </w:r>
      <w:r w:rsidR="00644CD5">
        <w:t>.</w:t>
      </w:r>
      <w:r>
        <w:t>531(Fatty acid transport protein 4 inhibitor) + 0</w:t>
      </w:r>
      <w:r w:rsidR="00644CD5">
        <w:t>.</w:t>
      </w:r>
      <w:r>
        <w:t>436(Glyceryl-ether monooxygenase inhibitor) -0</w:t>
      </w:r>
      <w:r w:rsidR="00644CD5">
        <w:t>.</w:t>
      </w:r>
      <w:r>
        <w:t>541(Antipyretic) -0</w:t>
      </w:r>
      <w:r w:rsidR="00644CD5">
        <w:t>.</w:t>
      </w:r>
      <w:r>
        <w:t>369(Nephrotoxic) + 0</w:t>
      </w:r>
      <w:r w:rsidR="00644CD5">
        <w:t>.</w:t>
      </w:r>
      <w:r>
        <w:t>399(Bradycardic) + 0</w:t>
      </w:r>
      <w:r w:rsidR="00644CD5">
        <w:t>.</w:t>
      </w:r>
      <w:r>
        <w:t>441(Dyslipidemia) -1</w:t>
      </w:r>
      <w:r w:rsidR="00644CD5">
        <w:t>.</w:t>
      </w:r>
      <w:r>
        <w:t>07(Glycogen debranching enzyme inhibitor) + 2</w:t>
      </w:r>
      <w:r w:rsidR="00644CD5">
        <w:t>.</w:t>
      </w:r>
      <w:r>
        <w:t>49(Carbonic anhydrase XIV inhibitor) + 0</w:t>
      </w:r>
      <w:r w:rsidR="00644CD5">
        <w:t>.</w:t>
      </w:r>
      <w:r>
        <w:t>341(dTMP kinase (Mycobacterium tuberculosis) inhibitor) + 0</w:t>
      </w:r>
      <w:r w:rsidR="00644CD5">
        <w:t>.</w:t>
      </w:r>
      <w:r>
        <w:t>279(Peroxisome proliferator-activated receptor alpha antagonist) + 0</w:t>
      </w:r>
      <w:r w:rsidR="00644CD5">
        <w:t>.</w:t>
      </w:r>
      <w:r>
        <w:t>239(GST M substrate) -0</w:t>
      </w:r>
      <w:r w:rsidR="00644CD5">
        <w:t>.</w:t>
      </w:r>
      <w:r>
        <w:t>622(Hyperthermic) + 0</w:t>
      </w:r>
      <w:r w:rsidR="00644CD5">
        <w:t>.</w:t>
      </w:r>
      <w:r>
        <w:t>322(T cell inhibitor) -1</w:t>
      </w:r>
      <w:r w:rsidR="00644CD5">
        <w:t>.</w:t>
      </w:r>
      <w:r>
        <w:t>13(Antihematotoxic) -0</w:t>
      </w:r>
      <w:r w:rsidR="00644CD5">
        <w:t>.</w:t>
      </w:r>
      <w:r>
        <w:t>128(Orexin receptor 2 antagonist) + 1</w:t>
      </w:r>
      <w:r w:rsidR="00644CD5">
        <w:t>.</w:t>
      </w:r>
      <w:r>
        <w:t>47(DNA methyltransferase I inhibitor) + 1</w:t>
      </w:r>
      <w:r w:rsidR="00644CD5">
        <w:t>.</w:t>
      </w:r>
      <w:r>
        <w:t>21(Narcolepsy treatment) -0</w:t>
      </w:r>
      <w:r w:rsidR="00644CD5">
        <w:t>.</w:t>
      </w:r>
      <w:r>
        <w:t>101(Protein-tyrosine phosphatase 1B inhibitor) -0</w:t>
      </w:r>
      <w:r w:rsidR="00644CD5">
        <w:t>.</w:t>
      </w:r>
      <w:r>
        <w:t>214(HIV-1 integrase inhibitor) + 0</w:t>
      </w:r>
      <w:r w:rsidR="00644CD5">
        <w:t>.</w:t>
      </w:r>
      <w:r>
        <w:t>56(Convulsant) + 0</w:t>
      </w:r>
      <w:r w:rsidR="00644CD5">
        <w:t>.</w:t>
      </w:r>
      <w:r>
        <w:t>269(Alpha tubulin antagonist) -0</w:t>
      </w:r>
      <w:r w:rsidR="00644CD5">
        <w:t>.</w:t>
      </w:r>
      <w:r>
        <w:t>185(Transactivator transcription protein inhibitor) -0</w:t>
      </w:r>
      <w:r w:rsidR="00644CD5">
        <w:t>.</w:t>
      </w:r>
      <w:r>
        <w:t>208(Purinergic receptor antagonist) -0</w:t>
      </w:r>
      <w:r w:rsidR="00644CD5">
        <w:t>.</w:t>
      </w:r>
      <w:r>
        <w:t>356(NGFR expression enhancer) -0</w:t>
      </w:r>
      <w:r w:rsidR="00644CD5">
        <w:t>.</w:t>
      </w:r>
      <w:r>
        <w:t>987(Syk tyrosine kinase inhibitor) + 0</w:t>
      </w:r>
      <w:r w:rsidR="00644CD5">
        <w:t>.</w:t>
      </w:r>
      <w:r>
        <w:t>00133(Insulysin inhibitor) + 1</w:t>
      </w:r>
      <w:r w:rsidR="00644CD5">
        <w:t>.</w:t>
      </w:r>
      <w:r>
        <w:t>14(Guanylate kinase inhibitor) + 1</w:t>
      </w:r>
      <w:r w:rsidR="00644CD5">
        <w:t>.</w:t>
      </w:r>
      <w:r>
        <w:t>66(Cysteine-tRNA ligase inhibitor) + 0</w:t>
      </w:r>
      <w:r w:rsidR="00644CD5">
        <w:t>.</w:t>
      </w:r>
      <w:r>
        <w:t>347(Myocarditis) -0</w:t>
      </w:r>
      <w:r w:rsidR="00644CD5">
        <w:t>.</w:t>
      </w:r>
      <w:r>
        <w:t>857(CDK2 expre</w:t>
      </w:r>
      <w:r>
        <w:t>s</w:t>
      </w:r>
      <w:r>
        <w:t>sion inhibitor) + 0</w:t>
      </w:r>
      <w:r w:rsidR="00644CD5">
        <w:t>.</w:t>
      </w:r>
      <w:r>
        <w:t>794(MYC expression enhancer) -1</w:t>
      </w:r>
      <w:r w:rsidR="00644CD5">
        <w:t>.</w:t>
      </w:r>
      <w:r>
        <w:t>61(N-formylglutamate deformylase inhibitor) + 0</w:t>
      </w:r>
      <w:r w:rsidR="00644CD5">
        <w:t>.</w:t>
      </w:r>
      <w:r>
        <w:t>582(4-Nitrophenylphosphatase inhibitor) -1</w:t>
      </w:r>
      <w:r w:rsidR="00644CD5">
        <w:t>.</w:t>
      </w:r>
      <w:r>
        <w:t>59(Citrate (Si)-synthase inhibitor) -1</w:t>
      </w:r>
      <w:r w:rsidR="00644CD5">
        <w:t>.</w:t>
      </w:r>
      <w:r>
        <w:t>12(Inner centromere protein inhibitor) + 0</w:t>
      </w:r>
      <w:r w:rsidR="00644CD5">
        <w:t>.</w:t>
      </w:r>
      <w:r>
        <w:t>398(Adenylate cyclase I stimulant) -0</w:t>
      </w:r>
      <w:r w:rsidR="00644CD5">
        <w:t>.</w:t>
      </w:r>
      <w:r>
        <w:t>806(CYP3A4 inducer) + 1</w:t>
      </w:r>
      <w:r w:rsidR="00644CD5">
        <w:t>.</w:t>
      </w:r>
      <w:r>
        <w:t>12(Colony stimulating factor agonist) -0</w:t>
      </w:r>
      <w:r w:rsidR="00644CD5">
        <w:t>.</w:t>
      </w:r>
      <w:r>
        <w:t>368(Protocatechuate 4</w:t>
      </w:r>
      <w:r w:rsidR="00644CD5">
        <w:t>.</w:t>
      </w:r>
      <w:r>
        <w:t>5-dioxygenase inhibitor) -0</w:t>
      </w:r>
      <w:r w:rsidR="00644CD5">
        <w:t>.</w:t>
      </w:r>
      <w:r>
        <w:t>655(Hydroxyacylglutathione hydrolase inhibitor) -0</w:t>
      </w:r>
      <w:r w:rsidR="00644CD5">
        <w:t>.</w:t>
      </w:r>
      <w:r>
        <w:t>373(UGT1A1 substrate) -0</w:t>
      </w:r>
      <w:r w:rsidR="00644CD5">
        <w:t>.</w:t>
      </w:r>
      <w:r>
        <w:t>335(Carbonic anhydrase II stimulant) -0</w:t>
      </w:r>
      <w:r w:rsidR="00644CD5">
        <w:t>.</w:t>
      </w:r>
      <w:r>
        <w:t>306(CYP2B11 substrate) + 0</w:t>
      </w:r>
      <w:r w:rsidR="00644CD5">
        <w:t>.</w:t>
      </w:r>
      <w:r>
        <w:t>716(Phosphatidylcholine-sterol O-acyltransferase inhibitor) + 0</w:t>
      </w:r>
      <w:r w:rsidR="00644CD5">
        <w:t>.</w:t>
      </w:r>
      <w:r>
        <w:t>4(Serine carboxypeptidase inhibitor) -0</w:t>
      </w:r>
      <w:r w:rsidR="00644CD5">
        <w:t>.</w:t>
      </w:r>
      <w:r>
        <w:t>877(Phosphoserine phosphatase inhibitor) + 0</w:t>
      </w:r>
      <w:r w:rsidR="00644CD5">
        <w:t>.</w:t>
      </w:r>
      <w:r>
        <w:t>196(Dopamine D2 agonist) + 0</w:t>
      </w:r>
      <w:r w:rsidR="00644CD5">
        <w:t>.</w:t>
      </w:r>
      <w:r>
        <w:t>247(Neurotoxic) + 1(Tyrosine trans</w:t>
      </w:r>
      <w:r>
        <w:t>a</w:t>
      </w:r>
      <w:r>
        <w:t>minase inhibitor) -0</w:t>
      </w:r>
      <w:r w:rsidR="00644CD5">
        <w:t>.</w:t>
      </w:r>
      <w:r>
        <w:t>973(Low molecular weight phosphotyrosine protein phosphatase inhibitor) -0</w:t>
      </w:r>
      <w:r w:rsidR="00644CD5">
        <w:t>.</w:t>
      </w:r>
      <w:r>
        <w:t>441(Hexokinase stimulant) + 0</w:t>
      </w:r>
      <w:r w:rsidR="00644CD5">
        <w:t>.</w:t>
      </w:r>
      <w:r>
        <w:t>59(KLK3 expression inhibitor) -0</w:t>
      </w:r>
      <w:r w:rsidR="00644CD5">
        <w:t>.</w:t>
      </w:r>
      <w:r>
        <w:t>309(Lysophosphatidic acid 2 receptor antagonist) -0</w:t>
      </w:r>
      <w:r w:rsidR="00644CD5">
        <w:t>.</w:t>
      </w:r>
      <w:r>
        <w:t>204(Apical sodium codependent bile acid transporter inhibitor) + 1</w:t>
      </w:r>
      <w:r w:rsidR="00644CD5">
        <w:t>.</w:t>
      </w:r>
      <w:r>
        <w:t>04(Aryl hydrocarbon receptor antagonist) -0</w:t>
      </w:r>
      <w:r w:rsidR="00644CD5">
        <w:t>.</w:t>
      </w:r>
      <w:r>
        <w:t>241(Interleukin 1b antagonist) + 0</w:t>
      </w:r>
      <w:r w:rsidR="00644CD5">
        <w:t>.</w:t>
      </w:r>
      <w:r>
        <w:t>674(Acetate-CoA ligase inhibitor) -0</w:t>
      </w:r>
      <w:r w:rsidR="00644CD5">
        <w:t>.</w:t>
      </w:r>
      <w:r>
        <w:t>24(Nitric oxide antagonist) + 0</w:t>
      </w:r>
      <w:r w:rsidR="00644CD5">
        <w:t>.</w:t>
      </w:r>
      <w:r>
        <w:t>192(Angiogenesis stimulant) + 0</w:t>
      </w:r>
      <w:r w:rsidR="00644CD5">
        <w:t>.</w:t>
      </w:r>
      <w:r>
        <w:t>282(AMP deaminase 3 inhibitor) + 1</w:t>
      </w:r>
      <w:r w:rsidR="00644CD5">
        <w:t>.</w:t>
      </w:r>
      <w:r>
        <w:t>35(Amylin agonist) -0</w:t>
      </w:r>
      <w:r w:rsidR="00644CD5">
        <w:t>.</w:t>
      </w:r>
      <w:r>
        <w:t>328(Cytosol alanyl aminopeptidase inhibitor) + 0</w:t>
      </w:r>
      <w:r w:rsidR="00644CD5">
        <w:t>.</w:t>
      </w:r>
      <w:r>
        <w:t>33(Ototoxicity) -1</w:t>
      </w:r>
      <w:r w:rsidR="00644CD5">
        <w:t>.</w:t>
      </w:r>
      <w:r>
        <w:t>87(DNA methylase inhibitor) -0</w:t>
      </w:r>
      <w:r w:rsidR="00644CD5">
        <w:t>.</w:t>
      </w:r>
      <w:r>
        <w:t>588(Vascular endothelial growth factor 3 antagonist) -0</w:t>
      </w:r>
      <w:r w:rsidR="00644CD5">
        <w:t>.</w:t>
      </w:r>
      <w:r>
        <w:t>137(MAO A inhibitor) + 0</w:t>
      </w:r>
      <w:r w:rsidR="00644CD5">
        <w:t>.</w:t>
      </w:r>
      <w:r>
        <w:t>538(TIE-2 antagonist) + 0</w:t>
      </w:r>
      <w:r w:rsidR="00644CD5">
        <w:t>.</w:t>
      </w:r>
      <w:r>
        <w:t>262(Caspase 7 inhibitor) -0</w:t>
      </w:r>
      <w:r w:rsidR="00644CD5">
        <w:t>.</w:t>
      </w:r>
      <w:r>
        <w:t>358(Acetylserotonin O-methyltransferase inhibitor) -1</w:t>
      </w:r>
      <w:r w:rsidR="00644CD5">
        <w:t>.</w:t>
      </w:r>
      <w:r>
        <w:t>31(Proteasome subunit beta type-8 inhibitor) -0</w:t>
      </w:r>
      <w:r w:rsidR="00644CD5">
        <w:t>.</w:t>
      </w:r>
      <w:r>
        <w:t>255(UGT2B substrate) + 0</w:t>
      </w:r>
      <w:r w:rsidR="00644CD5">
        <w:t>.</w:t>
      </w:r>
      <w:r>
        <w:t>318(GCLM expression enhancer) + 0</w:t>
      </w:r>
      <w:r w:rsidR="00644CD5">
        <w:t>.</w:t>
      </w:r>
      <w:r>
        <w:t>358(Proliferative diseases treatment) -0</w:t>
      </w:r>
      <w:r w:rsidR="00644CD5">
        <w:t>.</w:t>
      </w:r>
      <w:r>
        <w:t>298(Kainate receptor 5 antagonist) -0</w:t>
      </w:r>
      <w:r w:rsidR="00644CD5">
        <w:t>.</w:t>
      </w:r>
      <w:r>
        <w:t>227(Antimigraine) -0</w:t>
      </w:r>
      <w:r w:rsidR="00644CD5">
        <w:t>.</w:t>
      </w:r>
      <w:r>
        <w:t>8(Xanthine phosphoribosyltransferase inhibitor) + 0</w:t>
      </w:r>
      <w:r w:rsidR="00644CD5">
        <w:t>.</w:t>
      </w:r>
      <w:r>
        <w:t>173(Glucocorticoid antagonist) + 0</w:t>
      </w:r>
      <w:r w:rsidR="00644CD5">
        <w:t>.</w:t>
      </w:r>
      <w:r>
        <w:t>384(Fructose-1</w:t>
      </w:r>
      <w:r w:rsidR="00644CD5">
        <w:t>.</w:t>
      </w:r>
      <w:r>
        <w:t>6-bisphosphatase 2 inhibitor) -1</w:t>
      </w:r>
      <w:r w:rsidR="00644CD5">
        <w:t>.</w:t>
      </w:r>
      <w:r>
        <w:t>18(Glyoxylate reductase (NADP+) inhibitor) -0</w:t>
      </w:r>
      <w:r w:rsidR="00644CD5">
        <w:t>.</w:t>
      </w:r>
      <w:r>
        <w:t>137(Antimycoplasmal) + 0</w:t>
      </w:r>
      <w:r w:rsidR="00644CD5">
        <w:t>.</w:t>
      </w:r>
      <w:r>
        <w:t>686(FMN reductase inhibitor) + 0</w:t>
      </w:r>
      <w:r w:rsidR="00644CD5">
        <w:t>.</w:t>
      </w:r>
      <w:r>
        <w:t>268(Biliary tract disorders treatment) + 0</w:t>
      </w:r>
      <w:r w:rsidR="00644CD5">
        <w:t>.</w:t>
      </w:r>
      <w:r>
        <w:t>501(CYP2D6 inhibitor) -0</w:t>
      </w:r>
      <w:r w:rsidR="00644CD5">
        <w:t>.</w:t>
      </w:r>
      <w:r>
        <w:t>388(Adenosylhomocysteine nucleosidase inhibitor) + 0</w:t>
      </w:r>
      <w:r w:rsidR="00644CD5">
        <w:t>.</w:t>
      </w:r>
      <w:r>
        <w:t>988(Arachidonic acid antagonist) + 0</w:t>
      </w:r>
      <w:r w:rsidR="00644CD5">
        <w:t>.</w:t>
      </w:r>
      <w:r>
        <w:t>366(Cytosolic phospholipase A2 beta inhibitor) + 0</w:t>
      </w:r>
      <w:r w:rsidR="00644CD5">
        <w:t>.</w:t>
      </w:r>
      <w:r>
        <w:t>339(MAP kinase 3 inhibitor) -0</w:t>
      </w:r>
      <w:r w:rsidR="00644CD5">
        <w:t>.</w:t>
      </w:r>
      <w:r>
        <w:t>188(Phosphodiesterase VIII inhibitor) -0</w:t>
      </w:r>
      <w:r w:rsidR="00644CD5">
        <w:t>.</w:t>
      </w:r>
      <w:r>
        <w:t>893(MAO inhibitor) -0</w:t>
      </w:r>
      <w:r w:rsidR="00644CD5">
        <w:t>.</w:t>
      </w:r>
      <w:r>
        <w:t>336(Atrial natriuretic peptide antagonist) + 0</w:t>
      </w:r>
      <w:r w:rsidR="00644CD5">
        <w:t>.</w:t>
      </w:r>
      <w:r>
        <w:t>525(MAO B substrate) + 0</w:t>
      </w:r>
      <w:r w:rsidR="00644CD5">
        <w:t>.</w:t>
      </w:r>
      <w:r>
        <w:t>359(Cathepsin L2 inhibitor) -0</w:t>
      </w:r>
      <w:r w:rsidR="00644CD5">
        <w:t>.</w:t>
      </w:r>
      <w:r>
        <w:t>362(Proto-oncogene tyrosine-protein kinase CSK inhibitor) + 0</w:t>
      </w:r>
      <w:r w:rsidR="00644CD5">
        <w:t>.</w:t>
      </w:r>
      <w:r>
        <w:t>143(Histone deacet</w:t>
      </w:r>
      <w:r>
        <w:t>y</w:t>
      </w:r>
      <w:r>
        <w:t>lase SIRT1 stimulant) -0</w:t>
      </w:r>
      <w:r w:rsidR="00644CD5">
        <w:t>.</w:t>
      </w:r>
      <w:r>
        <w:t>256(Prostatic (benign) hyperplasia treatment) -0</w:t>
      </w:r>
      <w:r w:rsidR="00644CD5">
        <w:t>.</w:t>
      </w:r>
      <w:r>
        <w:t>622(Cell wall biosynthesis inhibitor) -0</w:t>
      </w:r>
      <w:r w:rsidR="00644CD5">
        <w:t>.</w:t>
      </w:r>
      <w:r>
        <w:t>939(Glycerate kinase inhibitor) + 0</w:t>
      </w:r>
      <w:r w:rsidR="00644CD5">
        <w:t>.</w:t>
      </w:r>
      <w:r>
        <w:t>135(Phosphoglycerate kinase 2 inhibitor) -0</w:t>
      </w:r>
      <w:r w:rsidR="00644CD5">
        <w:t>.</w:t>
      </w:r>
      <w:r>
        <w:t>254(Antioxidant) -0</w:t>
      </w:r>
      <w:r w:rsidR="00644CD5">
        <w:t>.</w:t>
      </w:r>
      <w:r>
        <w:t>298(Ribosomal protein S6 kinase alpha 4 inhibitor) -0</w:t>
      </w:r>
      <w:r w:rsidR="00644CD5">
        <w:t>.</w:t>
      </w:r>
      <w:r>
        <w:t>114(Glucose-1</w:t>
      </w:r>
      <w:r w:rsidR="00644CD5">
        <w:t>.</w:t>
      </w:r>
      <w:r>
        <w:t>6-bisphosphate synthase inhibitor) -0</w:t>
      </w:r>
      <w:r w:rsidR="00644CD5">
        <w:t>.</w:t>
      </w:r>
      <w:r>
        <w:t>207(EDN1 expression inhibitor) + 0</w:t>
      </w:r>
      <w:r w:rsidR="00644CD5">
        <w:t>.</w:t>
      </w:r>
      <w:r>
        <w:t>404(TNFSF10 expression inhibitor) + 0</w:t>
      </w:r>
      <w:r w:rsidR="00644CD5">
        <w:t>.</w:t>
      </w:r>
      <w:r>
        <w:t>398(Ulcer</w:t>
      </w:r>
      <w:r w:rsidR="00644CD5">
        <w:t>.</w:t>
      </w:r>
      <w:r>
        <w:t xml:space="preserve"> peptic) -0</w:t>
      </w:r>
      <w:r w:rsidR="00644CD5">
        <w:t>.</w:t>
      </w:r>
      <w:r>
        <w:t>45(Antiprotozoal (Trichomonas)) + 0</w:t>
      </w:r>
      <w:r w:rsidR="00644CD5">
        <w:t>.</w:t>
      </w:r>
      <w:r>
        <w:t>217(Antibiotic Penicillin-like) + 0</w:t>
      </w:r>
      <w:r w:rsidR="00644CD5">
        <w:t>.</w:t>
      </w:r>
      <w:r>
        <w:t>733(Adenosine A3 receptor antagonist) -0</w:t>
      </w:r>
      <w:r w:rsidR="00644CD5">
        <w:t>.</w:t>
      </w:r>
      <w:r>
        <w:t>253(HCV NS5B polymerase inhibitor) -0</w:t>
      </w:r>
      <w:r w:rsidR="00644CD5">
        <w:t>.</w:t>
      </w:r>
      <w:r>
        <w:t>874(Lysozyme inhibitor) -0</w:t>
      </w:r>
      <w:r w:rsidR="00644CD5">
        <w:t>.</w:t>
      </w:r>
      <w:r>
        <w:t>288(Histone deacetylase 4 inhibitor) + 0</w:t>
      </w:r>
      <w:r w:rsidR="00644CD5">
        <w:t>.</w:t>
      </w:r>
      <w:r>
        <w:t>875(Thromboxane A2 antagonist) + 0</w:t>
      </w:r>
      <w:r w:rsidR="00644CD5">
        <w:t>.</w:t>
      </w:r>
      <w:r>
        <w:t>562(Vanilloid 4 antagonist) + 0</w:t>
      </w:r>
      <w:r w:rsidR="00644CD5">
        <w:t>.</w:t>
      </w:r>
      <w:r>
        <w:t>251(Vision disturbance) + 0</w:t>
      </w:r>
      <w:r w:rsidR="00644CD5">
        <w:t>.</w:t>
      </w:r>
      <w:r>
        <w:t>185(Sirtuin inhibitor) + 0</w:t>
      </w:r>
      <w:r w:rsidR="00644CD5">
        <w:t>.</w:t>
      </w:r>
      <w:r>
        <w:t>178(Thiazolidinedione) -0</w:t>
      </w:r>
      <w:r w:rsidR="00644CD5">
        <w:t>.</w:t>
      </w:r>
      <w:r>
        <w:t>215(Calcium-dependent phospholipase A2 inhibitor) + 0</w:t>
      </w:r>
      <w:r w:rsidR="00644CD5">
        <w:t>.</w:t>
      </w:r>
      <w:r>
        <w:t>504(Adenylate cyclase inhibitor) -0</w:t>
      </w:r>
      <w:r w:rsidR="00644CD5">
        <w:t>.</w:t>
      </w:r>
      <w:r>
        <w:t>69(Dihydroorotate oxidase inhibitor) -0</w:t>
      </w:r>
      <w:r w:rsidR="00644CD5">
        <w:t>.</w:t>
      </w:r>
      <w:r>
        <w:t>227(Carcinogenic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115(Tardive dyskinesia treatment) + 0</w:t>
      </w:r>
      <w:r w:rsidR="00644CD5">
        <w:t>.</w:t>
      </w:r>
      <w:r>
        <w:t>401(G protein-coupled receptor antagonist) -0</w:t>
      </w:r>
      <w:r w:rsidR="00644CD5">
        <w:t>.</w:t>
      </w:r>
      <w:r>
        <w:t>664(Transthyretin amyloid fibril formation inhibitor) -0</w:t>
      </w:r>
      <w:r w:rsidR="00644CD5">
        <w:t>.</w:t>
      </w:r>
      <w:r>
        <w:t>219(Antihistaminic) + 0</w:t>
      </w:r>
      <w:r w:rsidR="00644CD5">
        <w:t>.</w:t>
      </w:r>
      <w:r>
        <w:t>244(Ribosomal protein S6 kinase inhibitor) -0</w:t>
      </w:r>
      <w:r w:rsidR="00644CD5">
        <w:t>.</w:t>
      </w:r>
      <w:r>
        <w:t>231(ATPase (Mitochondrial F1F0) inhibitor) -0</w:t>
      </w:r>
      <w:r w:rsidR="00644CD5">
        <w:t>.</w:t>
      </w:r>
      <w:r>
        <w:t>358(G-protein-coupled receptor kinase inhibitor) + 0</w:t>
      </w:r>
      <w:r w:rsidR="00644CD5">
        <w:t>.</w:t>
      </w:r>
      <w:r>
        <w:t>139(Sodium/glucose cotransporter 2 inhibitor) + 0</w:t>
      </w:r>
      <w:r w:rsidR="00644CD5">
        <w:t>.</w:t>
      </w:r>
      <w:r>
        <w:t>22(Janus tyrosine kinase 1 inhibitor) + 0</w:t>
      </w:r>
      <w:r w:rsidR="00644CD5">
        <w:t>.</w:t>
      </w:r>
      <w:r>
        <w:t>3(HSPA1A expression enhancer) + 0</w:t>
      </w:r>
      <w:r w:rsidR="00644CD5">
        <w:t>.</w:t>
      </w:r>
      <w:r>
        <w:t>113(Benzodiazepine receptor peripheral-type antagonist) + 0</w:t>
      </w:r>
      <w:r w:rsidR="00644CD5">
        <w:t>.</w:t>
      </w:r>
      <w:r>
        <w:t>922(TGF beta receptor type II kinase inhibitor) -0</w:t>
      </w:r>
      <w:r w:rsidR="00644CD5">
        <w:t>.</w:t>
      </w:r>
      <w:r>
        <w:t>183(HIV attachment inhibitor) -0</w:t>
      </w:r>
      <w:r w:rsidR="00644CD5">
        <w:t>.</w:t>
      </w:r>
      <w:r>
        <w:t>233(Aspartate 4-decarboxylase inhibitor) -0</w:t>
      </w:r>
      <w:r w:rsidR="00644CD5">
        <w:t>.</w:t>
      </w:r>
      <w:r>
        <w:t>174(Fibrillation</w:t>
      </w:r>
      <w:r w:rsidR="00644CD5">
        <w:t>.</w:t>
      </w:r>
      <w:r>
        <w:t xml:space="preserve"> atrial) + 0</w:t>
      </w:r>
      <w:r w:rsidR="00644CD5">
        <w:t>.</w:t>
      </w:r>
      <w:r>
        <w:t>287(Mediator release inhibitor) -0</w:t>
      </w:r>
      <w:r w:rsidR="00644CD5">
        <w:t>.</w:t>
      </w:r>
      <w:r>
        <w:t>451(Cathepsin S inhibitor) + 0</w:t>
      </w:r>
      <w:r w:rsidR="00644CD5">
        <w:t>.</w:t>
      </w:r>
      <w:r>
        <w:t>272(CYR61 expression enhancer) + 0</w:t>
      </w:r>
      <w:r w:rsidR="00644CD5">
        <w:t>.</w:t>
      </w:r>
      <w:r>
        <w:t>238(Adenosylmethionine cyclotransferase inhibitor) -0</w:t>
      </w:r>
      <w:r w:rsidR="00644CD5">
        <w:t>.</w:t>
      </w:r>
      <w:r>
        <w:t>128(Cyclin-dependent kinase 6 i</w:t>
      </w:r>
      <w:r>
        <w:t>n</w:t>
      </w:r>
      <w:r>
        <w:lastRenderedPageBreak/>
        <w:t>hibitor) -0</w:t>
      </w:r>
      <w:r w:rsidR="00644CD5">
        <w:t>.</w:t>
      </w:r>
      <w:r>
        <w:t>413(Oxytocin antagonist) + 0</w:t>
      </w:r>
      <w:r w:rsidR="00644CD5">
        <w:t>.</w:t>
      </w:r>
      <w:r>
        <w:t>296(Antinociceptive) + 0</w:t>
      </w:r>
      <w:r w:rsidR="00644CD5">
        <w:t>.</w:t>
      </w:r>
      <w:r>
        <w:t>27(Hydroxymethylbilane synthase inhibitor) -0</w:t>
      </w:r>
      <w:r w:rsidR="00644CD5">
        <w:t>.</w:t>
      </w:r>
      <w:r>
        <w:t>161(TRKA antagonist) -0</w:t>
      </w:r>
      <w:r w:rsidR="00644CD5">
        <w:t>.</w:t>
      </w:r>
      <w:r>
        <w:t>467(Endopeptidase inhibitor) + 0</w:t>
      </w:r>
      <w:r w:rsidR="00644CD5">
        <w:t>.</w:t>
      </w:r>
      <w:r>
        <w:t>289(NUPR1 expression enhancer) -0</w:t>
      </w:r>
      <w:r w:rsidR="00644CD5">
        <w:t>.</w:t>
      </w:r>
      <w:r>
        <w:t>64(Potassium channel Kv1.3 blocker) -0</w:t>
      </w:r>
      <w:r w:rsidR="00644CD5">
        <w:t>.</w:t>
      </w:r>
      <w:r>
        <w:t>153(Purinergic P2T antagonist) -0</w:t>
      </w:r>
      <w:r w:rsidR="00644CD5">
        <w:t>.</w:t>
      </w:r>
      <w:r>
        <w:t>171(Antibiotic Penem-like) -0</w:t>
      </w:r>
      <w:r w:rsidR="00644CD5">
        <w:t>.</w:t>
      </w:r>
      <w:r>
        <w:t>741(Argininosuccinate lyase inhibitor) + 0</w:t>
      </w:r>
      <w:r w:rsidR="00644CD5">
        <w:t>.</w:t>
      </w:r>
      <w:r>
        <w:t>401(Glucosamine-6-phosphate deaminase inhibitor) + 0</w:t>
      </w:r>
      <w:r w:rsidR="00644CD5">
        <w:t>.</w:t>
      </w:r>
      <w:r>
        <w:t>367(Kallikrein 1 inhibitor) -0</w:t>
      </w:r>
      <w:r w:rsidR="00644CD5">
        <w:t>.</w:t>
      </w:r>
      <w:r>
        <w:t>251(DNA-dependent protein kinase inhibitor) -0</w:t>
      </w:r>
      <w:r w:rsidR="00644CD5">
        <w:t>.</w:t>
      </w:r>
      <w:r>
        <w:t>268(Gastrointestinal motility stimulant) + 0</w:t>
      </w:r>
      <w:r w:rsidR="00644CD5">
        <w:t>.</w:t>
      </w:r>
      <w:r>
        <w:t>196(Pepsin inhibitor) + 0</w:t>
      </w:r>
      <w:r w:rsidR="00644CD5">
        <w:t>.</w:t>
      </w:r>
      <w:r>
        <w:t>36(ABCC2 expression enhancer) + 0</w:t>
      </w:r>
      <w:r w:rsidR="00644CD5">
        <w:t>.</w:t>
      </w:r>
      <w:r>
        <w:t>187(Carcinogenic</w:t>
      </w:r>
      <w:r w:rsidR="00644CD5">
        <w:t>.</w:t>
      </w:r>
      <w:r>
        <w:t xml:space="preserve"> breast) -0</w:t>
      </w:r>
      <w:r w:rsidR="00644CD5">
        <w:t>.</w:t>
      </w:r>
      <w:r>
        <w:t>216(5 Hydroxytryptamine 4 agonist) -0</w:t>
      </w:r>
      <w:r w:rsidR="00644CD5">
        <w:t>.</w:t>
      </w:r>
      <w:r>
        <w:t>213(Dopamine autoreceptor agonist) + 0</w:t>
      </w:r>
      <w:r w:rsidR="00644CD5">
        <w:t>.</w:t>
      </w:r>
      <w:r>
        <w:t>167(Purinergic P2Y1 antagonist) -0</w:t>
      </w:r>
      <w:r w:rsidR="00644CD5">
        <w:t>.</w:t>
      </w:r>
      <w:r>
        <w:t>207(Neutral endopeptidase inhibitor) -0</w:t>
      </w:r>
      <w:r w:rsidR="00644CD5">
        <w:t>.</w:t>
      </w:r>
      <w:r>
        <w:t>172(Insulin secretagoues) + 1(Transcortin receptor antagonist) + 0</w:t>
      </w:r>
      <w:r w:rsidR="00644CD5">
        <w:t>.</w:t>
      </w:r>
      <w:r>
        <w:t>235(Pancytopenia) -0</w:t>
      </w:r>
      <w:r w:rsidR="00644CD5">
        <w:t>.</w:t>
      </w:r>
      <w:r>
        <w:t>186(Dermatitis) + 0</w:t>
      </w:r>
      <w:r w:rsidR="00644CD5">
        <w:t>.</w:t>
      </w:r>
      <w:r>
        <w:t>645(3-Methyl-2-oxobutanoate dehydrogenase (lipoamide) inhibitor) + 0</w:t>
      </w:r>
      <w:r w:rsidR="00644CD5">
        <w:t>.</w:t>
      </w:r>
      <w:r>
        <w:t>146(Transcription factor inhibitor) + 0</w:t>
      </w:r>
      <w:r w:rsidR="00644CD5">
        <w:t>.</w:t>
      </w:r>
      <w:r>
        <w:t>378(Alanine transaminase inhibitor) -0</w:t>
      </w:r>
      <w:r w:rsidR="00644CD5">
        <w:t>.</w:t>
      </w:r>
      <w:r>
        <w:t>156(Epstein-Barr nuclear antigen 1 inhibitor) + 0</w:t>
      </w:r>
      <w:r w:rsidR="00644CD5">
        <w:t>.</w:t>
      </w:r>
      <w:r>
        <w:t>16(Liver X receptor alpha agonist) -0</w:t>
      </w:r>
      <w:r w:rsidR="00644CD5">
        <w:t>.</w:t>
      </w:r>
      <w:r>
        <w:t>187(Urethanase inhibitor) + 0</w:t>
      </w:r>
      <w:r w:rsidR="00644CD5">
        <w:t>.</w:t>
      </w:r>
      <w:r>
        <w:t>186(Phosphatidylserine decarboxylase inhibitor) + 0</w:t>
      </w:r>
      <w:r w:rsidR="00644CD5">
        <w:t>.</w:t>
      </w:r>
      <w:r>
        <w:t>346(Anthranilate synthase inhib</w:t>
      </w:r>
      <w:r>
        <w:t>i</w:t>
      </w:r>
      <w:r>
        <w:t>tor) -0</w:t>
      </w:r>
      <w:r w:rsidR="00644CD5">
        <w:t>.</w:t>
      </w:r>
      <w:r>
        <w:t>299(Aldehyde dehydrogenase inhibitor) -0</w:t>
      </w:r>
      <w:r w:rsidR="00644CD5">
        <w:t>.</w:t>
      </w:r>
      <w:r>
        <w:t>298(UGT1A6 substrate) -0</w:t>
      </w:r>
      <w:r w:rsidR="00644CD5">
        <w:t>.</w:t>
      </w:r>
      <w:r>
        <w:t>741(Anabolic) -0</w:t>
      </w:r>
      <w:r w:rsidR="00644CD5">
        <w:t>.</w:t>
      </w:r>
      <w:r>
        <w:t>315(Cytotoxic) + 0</w:t>
      </w:r>
      <w:r w:rsidR="00644CD5">
        <w:t>.</w:t>
      </w:r>
      <w:r>
        <w:t>17(Sucrase-isomaltase inhibitor) + 0</w:t>
      </w:r>
      <w:r w:rsidR="00644CD5">
        <w:t>.</w:t>
      </w:r>
      <w:r>
        <w:t>375(Expectorant) -0</w:t>
      </w:r>
      <w:r w:rsidR="00644CD5">
        <w:t>.</w:t>
      </w:r>
      <w:r>
        <w:t>194(Tyrosine-protein kinase TXK inhibitor) + 0</w:t>
      </w:r>
      <w:r w:rsidR="00644CD5">
        <w:t>.</w:t>
      </w:r>
      <w:r>
        <w:t>149(Pantetheine-phosphate adenylyltransferase inhibitor) + 0</w:t>
      </w:r>
      <w:r w:rsidR="00644CD5">
        <w:t>.</w:t>
      </w:r>
      <w:r>
        <w:t>205(Carcinogenic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175(UDP-N-acetylmuramate-L-alanine ligase inhibitor) -0</w:t>
      </w:r>
      <w:r w:rsidR="00644CD5">
        <w:t>.</w:t>
      </w:r>
      <w:r>
        <w:t>189(Sterol 24-C-methyltransferase inhibitor) + 0</w:t>
      </w:r>
      <w:r w:rsidR="00644CD5">
        <w:t>.</w:t>
      </w:r>
      <w:r>
        <w:t>429(Butyrylcholinesterase inhibitor) + 0</w:t>
      </w:r>
      <w:r w:rsidR="00644CD5">
        <w:t>.</w:t>
      </w:r>
      <w:r>
        <w:t>0819(Hedgehog signaling inhibitor) + 0</w:t>
      </w:r>
      <w:r w:rsidR="00644CD5">
        <w:t>.</w:t>
      </w:r>
      <w:r>
        <w:t>241(Antiprotozoal (Leishmania)) -0</w:t>
      </w:r>
      <w:r w:rsidR="00644CD5">
        <w:t>.</w:t>
      </w:r>
      <w:r>
        <w:t>211(Tumour necrosis factor alpha antagonist) + 0</w:t>
      </w:r>
      <w:r w:rsidR="00644CD5">
        <w:t>.</w:t>
      </w:r>
      <w:r>
        <w:t>103(Antineoplastic (uterine cancer)) -0</w:t>
      </w:r>
      <w:r w:rsidR="00644CD5">
        <w:t>.</w:t>
      </w:r>
      <w:r>
        <w:t>519(3-Hydroxyanthranilate oxidase inhibitor) -0</w:t>
      </w:r>
      <w:r w:rsidR="00644CD5">
        <w:t>.</w:t>
      </w:r>
      <w:r>
        <w:t>212(Eukaryotic translation initiation factor inhibitor) -0</w:t>
      </w:r>
      <w:r w:rsidR="00644CD5">
        <w:t>.</w:t>
      </w:r>
      <w:r>
        <w:t>286(Glutathione S-transferase substrate) + 0</w:t>
      </w:r>
      <w:r w:rsidR="00644CD5">
        <w:t>.</w:t>
      </w:r>
      <w:r>
        <w:t>154(Protocollagen prolyl hydroxylase inhibitor) -0</w:t>
      </w:r>
      <w:r w:rsidR="00644CD5">
        <w:t>.</w:t>
      </w:r>
      <w:r>
        <w:t>41(Cholesterol esterase inhibitor) -0</w:t>
      </w:r>
      <w:r w:rsidR="00644CD5">
        <w:t>.</w:t>
      </w:r>
      <w:r>
        <w:t>0905(Antineoplastic (renal cancer)) + 0</w:t>
      </w:r>
      <w:r w:rsidR="00644CD5">
        <w:t>.</w:t>
      </w:r>
      <w:r>
        <w:t>107(Cytokinin dehydrogenase inhibitor) + 0</w:t>
      </w:r>
      <w:r w:rsidR="00644CD5">
        <w:t>.</w:t>
      </w:r>
      <w:r>
        <w:t>295(Integrin beta2 antagonist) + 0</w:t>
      </w:r>
      <w:r w:rsidR="00644CD5">
        <w:t>.</w:t>
      </w:r>
      <w:r>
        <w:t>255(TNF expression e</w:t>
      </w:r>
      <w:r>
        <w:t>n</w:t>
      </w:r>
      <w:r>
        <w:t>hancer) + 0</w:t>
      </w:r>
      <w:r w:rsidR="00644CD5">
        <w:t>.</w:t>
      </w:r>
      <w:r>
        <w:t>114(Cruzipain inhibitor) -0</w:t>
      </w:r>
      <w:r w:rsidR="00644CD5">
        <w:t>.</w:t>
      </w:r>
      <w:r>
        <w:t>117(Protein kinase (CK2) alpha inhibitor) -0</w:t>
      </w:r>
      <w:r w:rsidR="00644CD5">
        <w:t>.</w:t>
      </w:r>
      <w:r>
        <w:t>46(Solute carrier family 22 me</w:t>
      </w:r>
      <w:r>
        <w:t>m</w:t>
      </w:r>
      <w:r>
        <w:t>ber 12 inhibitor) -0</w:t>
      </w:r>
      <w:r w:rsidR="00644CD5">
        <w:t>.</w:t>
      </w:r>
      <w:r>
        <w:t>548(Beta 2 adrenoreceptor agonist) + 0</w:t>
      </w:r>
      <w:r w:rsidR="00644CD5">
        <w:t>.</w:t>
      </w:r>
      <w:r>
        <w:t>129(Trypsin III inhibitor) -0</w:t>
      </w:r>
      <w:r w:rsidR="00644CD5">
        <w:t>.</w:t>
      </w:r>
      <w:r>
        <w:t>209(AKR1C2 expression enhancer) -0</w:t>
      </w:r>
      <w:r w:rsidR="00644CD5">
        <w:t>.</w:t>
      </w:r>
      <w:r>
        <w:t>156(CYP1A2 inhibitor) + 0</w:t>
      </w:r>
      <w:r w:rsidR="00644CD5">
        <w:t>.</w:t>
      </w:r>
      <w:r>
        <w:t>354(Cannabinoid CB1 receptor agonist) -0</w:t>
      </w:r>
      <w:r w:rsidR="00644CD5">
        <w:t>.</w:t>
      </w:r>
      <w:r>
        <w:t>612(Histone deacetylase class IIa inhibitor) + 0</w:t>
      </w:r>
      <w:r w:rsidR="00644CD5">
        <w:t>.</w:t>
      </w:r>
      <w:r>
        <w:t>145(Adenylate cyclase VIII inhibitor) + 0</w:t>
      </w:r>
      <w:r w:rsidR="00644CD5">
        <w:t>.</w:t>
      </w:r>
      <w:r>
        <w:t>186(Interleukin 6 antagonist) -0</w:t>
      </w:r>
      <w:r w:rsidR="00644CD5">
        <w:t>.</w:t>
      </w:r>
      <w:r>
        <w:t>105(Priapism) + 0</w:t>
      </w:r>
      <w:r w:rsidR="00644CD5">
        <w:t>.</w:t>
      </w:r>
      <w:r>
        <w:t>419(Histone deacetylase inhibitor) + 0</w:t>
      </w:r>
      <w:r w:rsidR="00644CD5">
        <w:t>.</w:t>
      </w:r>
      <w:r>
        <w:t>331(Hirsutism) + 0</w:t>
      </w:r>
      <w:r w:rsidR="00644CD5">
        <w:t>.</w:t>
      </w:r>
      <w:r>
        <w:t>128(Alpha 2 adrenoreceptor antagonist) + 0</w:t>
      </w:r>
      <w:r w:rsidR="00644CD5">
        <w:t>.</w:t>
      </w:r>
      <w:r>
        <w:t>398(Gastricsin inhibitor) + 0</w:t>
      </w:r>
      <w:r w:rsidR="00644CD5">
        <w:t>.</w:t>
      </w:r>
      <w:r>
        <w:t>14(Sigma receptor agonist) + 0</w:t>
      </w:r>
      <w:r w:rsidR="00644CD5">
        <w:t>.</w:t>
      </w:r>
      <w:r>
        <w:t>0931(Antineoplastic (endocrine cancer)) -0</w:t>
      </w:r>
      <w:r w:rsidR="00644CD5">
        <w:t>.</w:t>
      </w:r>
      <w:r>
        <w:t>2(UGT1A4 substrate) + 0</w:t>
      </w:r>
      <w:r w:rsidR="00644CD5">
        <w:t>.</w:t>
      </w:r>
      <w:r>
        <w:t>137(Toxic</w:t>
      </w:r>
      <w:r w:rsidR="00644CD5">
        <w:t>.</w:t>
      </w:r>
      <w:r>
        <w:t xml:space="preserve"> gastrointestinal) + 0</w:t>
      </w:r>
      <w:r w:rsidR="00644CD5">
        <w:t>.</w:t>
      </w:r>
      <w:r>
        <w:t>239(NAT2 substrate) -0</w:t>
      </w:r>
      <w:r w:rsidR="00644CD5">
        <w:t>.</w:t>
      </w:r>
      <w:r>
        <w:t>372(Melatonin 2 agonist) + 0</w:t>
      </w:r>
      <w:r w:rsidR="00644CD5">
        <w:t>.</w:t>
      </w:r>
      <w:r>
        <w:t>0788(Psychotropic) -0</w:t>
      </w:r>
      <w:r w:rsidR="00644CD5">
        <w:t>.</w:t>
      </w:r>
      <w:r>
        <w:t>157(Leucyltransferase inhibitor) -0</w:t>
      </w:r>
      <w:r w:rsidR="00644CD5">
        <w:t>.</w:t>
      </w:r>
      <w:r>
        <w:t>274(Potassium channel small-conductance Ca-activated blocker) -0</w:t>
      </w:r>
      <w:r w:rsidR="00644CD5">
        <w:t>.</w:t>
      </w:r>
      <w:r>
        <w:t>125(Dopamine D5 antagonist) -0</w:t>
      </w:r>
      <w:r w:rsidR="00644CD5">
        <w:t>.</w:t>
      </w:r>
      <w:r>
        <w:t>484(Pregnane X receptor antagonist) + 0</w:t>
      </w:r>
      <w:r w:rsidR="00644CD5">
        <w:t>.</w:t>
      </w:r>
      <w:r>
        <w:t>0962(Neuropeptide FF antag</w:t>
      </w:r>
      <w:r>
        <w:t>o</w:t>
      </w:r>
      <w:r>
        <w:t>nist) -0</w:t>
      </w:r>
      <w:r w:rsidR="00644CD5">
        <w:t>.</w:t>
      </w:r>
      <w:r>
        <w:t>0802(Complement inhibitor) -0</w:t>
      </w:r>
      <w:r w:rsidR="00644CD5">
        <w:t>.</w:t>
      </w:r>
      <w:r>
        <w:t>0935(Nicotinic receptor alpha2 subunit antagonist) -0</w:t>
      </w:r>
      <w:r w:rsidR="00644CD5">
        <w:t>.</w:t>
      </w:r>
      <w:r>
        <w:t>118(Eosinophilia) + 0</w:t>
      </w:r>
      <w:r w:rsidR="00644CD5">
        <w:t>.</w:t>
      </w:r>
      <w:r>
        <w:t>144(Carbonic anhydrase I stimulant) + 0</w:t>
      </w:r>
      <w:r w:rsidR="00644CD5">
        <w:t>.</w:t>
      </w:r>
      <w:r>
        <w:t>415(CYP24 inhibitor) + 0</w:t>
      </w:r>
      <w:r w:rsidR="00644CD5">
        <w:t>.</w:t>
      </w:r>
      <w:r>
        <w:t>644(NAD+ diphosphatase inhibitor) -0</w:t>
      </w:r>
      <w:r w:rsidR="00644CD5">
        <w:t>.</w:t>
      </w:r>
      <w:r>
        <w:t>385(FAS expression inhibitor) -0</w:t>
      </w:r>
      <w:r w:rsidR="00644CD5">
        <w:t>.</w:t>
      </w:r>
      <w:r>
        <w:t>245(UGT2B1 substrate) + 0</w:t>
      </w:r>
      <w:r w:rsidR="00644CD5">
        <w:t>.</w:t>
      </w:r>
      <w:r>
        <w:t>27(Saccharopine dehydrogenase (NAD+</w:t>
      </w:r>
      <w:r w:rsidR="00644CD5">
        <w:t>.</w:t>
      </w:r>
      <w:r>
        <w:t xml:space="preserve"> L-lysine-forming) i</w:t>
      </w:r>
      <w:r>
        <w:t>n</w:t>
      </w:r>
      <w:r>
        <w:t>hibitor) -0</w:t>
      </w:r>
      <w:r w:rsidR="00644CD5">
        <w:t>.</w:t>
      </w:r>
      <w:r>
        <w:t>304(Antineoplastic antimetabolite) + 0</w:t>
      </w:r>
      <w:r w:rsidR="00644CD5">
        <w:t>.</w:t>
      </w:r>
      <w:r>
        <w:t>388(Proto-oncogene protein c-fos inhibitor) + 0</w:t>
      </w:r>
      <w:r w:rsidR="00644CD5">
        <w:t>.</w:t>
      </w:r>
      <w:r>
        <w:t>174(Antihelmintic) + 0</w:t>
      </w:r>
      <w:r w:rsidR="00644CD5">
        <w:t>.</w:t>
      </w:r>
      <w:r>
        <w:t>107(ALK inhibitor) + 0</w:t>
      </w:r>
      <w:r w:rsidR="00644CD5">
        <w:t>.</w:t>
      </w:r>
      <w:r>
        <w:t>106(Baculoviral IAP repeat-containing protein 2 inhibitor) + 0</w:t>
      </w:r>
      <w:r w:rsidR="00644CD5">
        <w:t>.</w:t>
      </w:r>
      <w:r>
        <w:t>0765(Antiprotozoal (Toxoplasma)) -0</w:t>
      </w:r>
      <w:r w:rsidR="00644CD5">
        <w:t>.</w:t>
      </w:r>
      <w:r>
        <w:t>0856(Nicastrin inhibitor) -0</w:t>
      </w:r>
      <w:r w:rsidR="00644CD5">
        <w:t>.</w:t>
      </w:r>
      <w:r>
        <w:t>11(Prostaglandin H2 antagonist) + 0</w:t>
      </w:r>
      <w:r w:rsidR="00644CD5">
        <w:t>.</w:t>
      </w:r>
      <w:r>
        <w:t>0812(Phosphodiesterase 4B inhib</w:t>
      </w:r>
      <w:r>
        <w:t>i</w:t>
      </w:r>
      <w:r>
        <w:t>tor) + 0</w:t>
      </w:r>
      <w:r w:rsidR="00644CD5">
        <w:t>.</w:t>
      </w:r>
      <w:r>
        <w:t>0669(Dual specificity phosphatase 3 inhibitor) + 0</w:t>
      </w:r>
      <w:r w:rsidR="00644CD5">
        <w:t>.</w:t>
      </w:r>
      <w:r>
        <w:t>291(NMDA receptor glycine site agonist) -0</w:t>
      </w:r>
      <w:r w:rsidR="00644CD5">
        <w:t>.</w:t>
      </w:r>
      <w:r>
        <w:t>144(Amyotrophic lateral sclerosis treatment) + 0</w:t>
      </w:r>
      <w:r w:rsidR="00644CD5">
        <w:t>.</w:t>
      </w:r>
      <w:r>
        <w:t>33(Granulocyte macrophage colony stimulating factor agonist) -0</w:t>
      </w:r>
      <w:r w:rsidR="00644CD5">
        <w:t>.</w:t>
      </w:r>
      <w:r>
        <w:t>0581(Antiinfertility</w:t>
      </w:r>
      <w:r w:rsidR="00644CD5">
        <w:t>.</w:t>
      </w:r>
      <w:r>
        <w:t xml:space="preserve"> female) + 0</w:t>
      </w:r>
      <w:r w:rsidR="00644CD5">
        <w:t>.</w:t>
      </w:r>
      <w:r>
        <w:t>0772(Bulimia treatment) + 0</w:t>
      </w:r>
      <w:r w:rsidR="00644CD5">
        <w:t>.</w:t>
      </w:r>
      <w:r>
        <w:t>0529(Fusion protein inhibitor) -0</w:t>
      </w:r>
      <w:r w:rsidR="00644CD5">
        <w:t>.</w:t>
      </w:r>
      <w:r>
        <w:t>088(TEC kinase inhibitor) -0</w:t>
      </w:r>
      <w:r w:rsidR="00644CD5">
        <w:t>.</w:t>
      </w:r>
      <w:r>
        <w:t>0666(Antineoplastic (small cell lung cancer)) -0</w:t>
      </w:r>
      <w:r w:rsidR="00644CD5">
        <w:t>.</w:t>
      </w:r>
      <w:r>
        <w:t>0807(Retinoic acid receptor antagonist) + 0</w:t>
      </w:r>
      <w:r w:rsidR="00644CD5">
        <w:t>.</w:t>
      </w:r>
      <w:r>
        <w:t>0676(Gout treatment) + 0</w:t>
      </w:r>
      <w:r w:rsidR="00644CD5">
        <w:t>.</w:t>
      </w:r>
      <w:r>
        <w:t>0817(Dopamine precursors) -0</w:t>
      </w:r>
      <w:r w:rsidR="00644CD5">
        <w:t>.</w:t>
      </w:r>
      <w:r>
        <w:t>0819(Homoserine O-acetyltransferase inhibitor) + 0</w:t>
      </w:r>
      <w:r w:rsidR="00644CD5">
        <w:t>.</w:t>
      </w:r>
      <w:r>
        <w:t>064(Deoxynucleoside kinase inhibitor) -0</w:t>
      </w:r>
      <w:r w:rsidR="00644CD5">
        <w:t>.</w:t>
      </w:r>
      <w:r>
        <w:t>0971(Sleep disturbance) -0</w:t>
      </w:r>
      <w:r w:rsidR="00644CD5">
        <w:t>.</w:t>
      </w:r>
      <w:r>
        <w:t>0586(Lipoprotein lipase stimulant) -0</w:t>
      </w:r>
      <w:r w:rsidR="00644CD5">
        <w:t>.</w:t>
      </w:r>
      <w:r>
        <w:t>225(CYP1B1 inhibitor) + 0</w:t>
      </w:r>
      <w:r w:rsidR="00644CD5">
        <w:t>.</w:t>
      </w:r>
      <w:r>
        <w:t>129(Platelet adhesion inhibitor) -0</w:t>
      </w:r>
      <w:r w:rsidR="00644CD5">
        <w:t>.</w:t>
      </w:r>
      <w:r>
        <w:t>115(Keratitis) + 0</w:t>
      </w:r>
      <w:r w:rsidR="00644CD5">
        <w:t>.</w:t>
      </w:r>
      <w:r>
        <w:t>103(Hypoglycemic) + 0</w:t>
      </w:r>
      <w:r w:rsidR="00644CD5">
        <w:t>.</w:t>
      </w:r>
      <w:r>
        <w:t>0591(Proto-oncogene tyrosine-protein kinase Fgr inhibitor) -0</w:t>
      </w:r>
      <w:r w:rsidR="00644CD5">
        <w:t>.</w:t>
      </w:r>
      <w:r>
        <w:t>277(Glyceraldehyde-3-phosphate dehydrogenase (NADP+) inhibitor) + 0</w:t>
      </w:r>
      <w:r w:rsidR="00644CD5">
        <w:t>.</w:t>
      </w:r>
      <w:r>
        <w:t>152(Gamma-butyrobetaine dioxygenase inhibitor) -0</w:t>
      </w:r>
      <w:r w:rsidR="00644CD5">
        <w:t>.</w:t>
      </w:r>
      <w:r>
        <w:t>0756(Cholecystokinin antagonist) -0</w:t>
      </w:r>
      <w:r w:rsidR="00644CD5">
        <w:t>.</w:t>
      </w:r>
      <w:r>
        <w:t>178(Pyruvate dehydrogenase inhibitor) -0</w:t>
      </w:r>
      <w:r w:rsidR="00644CD5">
        <w:t>.</w:t>
      </w:r>
      <w:r>
        <w:t>107(MMP9 expression enhancer) -0</w:t>
      </w:r>
      <w:r w:rsidR="00644CD5">
        <w:t>.</w:t>
      </w:r>
      <w:r>
        <w:t>0979(Antitoxic) -0</w:t>
      </w:r>
      <w:r w:rsidR="00644CD5">
        <w:t>.</w:t>
      </w:r>
      <w:r>
        <w:t>197(Dihydropyrimidinase inhibitor) + 0</w:t>
      </w:r>
      <w:r w:rsidR="00644CD5">
        <w:t>.</w:t>
      </w:r>
      <w:r>
        <w:t>0556(Acetyl-CoA transferase inhibitor) + 0</w:t>
      </w:r>
      <w:r w:rsidR="00644CD5">
        <w:t>.</w:t>
      </w:r>
      <w:r>
        <w:t>167(Formate dehydrogenase inhibitor) + 0</w:t>
      </w:r>
      <w:r w:rsidR="00644CD5">
        <w:t>.</w:t>
      </w:r>
      <w:r>
        <w:t>0342(Antineoplastic (multiple myeloma)) -0</w:t>
      </w:r>
      <w:r w:rsidR="00644CD5">
        <w:t>.</w:t>
      </w:r>
      <w:r>
        <w:t>117(Extrapyramidal disorders treatment) + 0</w:t>
      </w:r>
      <w:r w:rsidR="00644CD5">
        <w:t>.</w:t>
      </w:r>
      <w:r>
        <w:t>142(Acetylcholine M3 receptor antagonist) -0</w:t>
      </w:r>
      <w:r w:rsidR="00644CD5">
        <w:t>.</w:t>
      </w:r>
      <w:r>
        <w:t>0555(Glutamate receptor agonist) + 0</w:t>
      </w:r>
      <w:r w:rsidR="00644CD5">
        <w:t>.</w:t>
      </w:r>
      <w:r>
        <w:t>14(CYP4 substrate) + 0</w:t>
      </w:r>
      <w:r w:rsidR="00644CD5">
        <w:t>.</w:t>
      </w:r>
      <w:r>
        <w:t>0878(Skin irritation</w:t>
      </w:r>
      <w:r w:rsidR="00644CD5">
        <w:t>.</w:t>
      </w:r>
      <w:r>
        <w:t xml:space="preserve"> weak) + 0</w:t>
      </w:r>
      <w:r w:rsidR="00644CD5">
        <w:t>.</w:t>
      </w:r>
      <w:r>
        <w:t>116(Hydroxylamine reductase (NADH) inhibitor) -0</w:t>
      </w:r>
      <w:r w:rsidR="00644CD5">
        <w:t>.</w:t>
      </w:r>
      <w:r>
        <w:t>166(Photinus-luciferin 4-monooxygenase (ATP-hydrolysing) inhibitor) + 0</w:t>
      </w:r>
      <w:r w:rsidR="00644CD5">
        <w:t>.</w:t>
      </w:r>
      <w:r>
        <w:t>0693(Insulin promoter) -0</w:t>
      </w:r>
      <w:r w:rsidR="00644CD5">
        <w:t>.</w:t>
      </w:r>
      <w:r>
        <w:t>0768(Transforming growth factor a</w:t>
      </w:r>
      <w:r>
        <w:t>n</w:t>
      </w:r>
      <w:r>
        <w:t>tagonist) -0</w:t>
      </w:r>
      <w:r w:rsidR="00644CD5">
        <w:t>.</w:t>
      </w:r>
      <w:r>
        <w:t>191(WARS expression enhancer) -0</w:t>
      </w:r>
      <w:r w:rsidR="00644CD5">
        <w:t>.</w:t>
      </w:r>
      <w:r>
        <w:t>0638(Antimycobacterial) + 0</w:t>
      </w:r>
      <w:r w:rsidR="00644CD5">
        <w:t>.</w:t>
      </w:r>
      <w:r>
        <w:t>176(L-iditol 2-dehydrogenase inhibitor) + 0</w:t>
      </w:r>
      <w:r w:rsidR="00644CD5">
        <w:t>.</w:t>
      </w:r>
      <w:r>
        <w:t>0505(Adenosine A1 receptor agonist) -0</w:t>
      </w:r>
      <w:r w:rsidR="00644CD5">
        <w:t>.</w:t>
      </w:r>
      <w:r>
        <w:t>0989(TGFA expression enhancer) + 0</w:t>
      </w:r>
      <w:r w:rsidR="00644CD5">
        <w:t>.</w:t>
      </w:r>
      <w:r>
        <w:t>0779(CDKN1A expression enha</w:t>
      </w:r>
      <w:r>
        <w:t>n</w:t>
      </w:r>
      <w:r>
        <w:t>cer) + 0</w:t>
      </w:r>
      <w:r w:rsidR="00644CD5">
        <w:t>.</w:t>
      </w:r>
      <w:r>
        <w:t>166(Cathepsin D inhibitor) -0</w:t>
      </w:r>
      <w:r w:rsidR="00644CD5">
        <w:t>.</w:t>
      </w:r>
      <w:r>
        <w:t>117(CC chemokine receptor agonist) -0</w:t>
      </w:r>
      <w:r w:rsidR="00644CD5">
        <w:t>.</w:t>
      </w:r>
      <w:r>
        <w:t>0777(DNA damaging) + 0</w:t>
      </w:r>
      <w:r w:rsidR="00644CD5">
        <w:t>.</w:t>
      </w:r>
      <w:r>
        <w:t>0963(LDLR expression enhancer) + 0</w:t>
      </w:r>
      <w:r w:rsidR="00644CD5">
        <w:t>.</w:t>
      </w:r>
      <w:r>
        <w:t>0363(CXC chemokine 3 receptor antagonist) + 0</w:t>
      </w:r>
      <w:r w:rsidR="00644CD5">
        <w:t>.</w:t>
      </w:r>
      <w:r>
        <w:t xml:space="preserve">0352(Carbonic anhydrase XII inhibitor) + </w:t>
      </w:r>
      <w:r>
        <w:lastRenderedPageBreak/>
        <w:t>0</w:t>
      </w:r>
      <w:r w:rsidR="00644CD5">
        <w:t>.</w:t>
      </w:r>
      <w:r>
        <w:t>0833((R)-aminopropanol dehydrogenase inhibitor) -0</w:t>
      </w:r>
      <w:r w:rsidR="00644CD5">
        <w:t>.</w:t>
      </w:r>
      <w:r>
        <w:t>0838(Androgen antagonist) -0</w:t>
      </w:r>
      <w:r w:rsidR="00644CD5">
        <w:t>.</w:t>
      </w:r>
      <w:r>
        <w:t>0329(Melanocortin 1 antag</w:t>
      </w:r>
      <w:r>
        <w:t>o</w:t>
      </w:r>
      <w:r>
        <w:t>nist) -0</w:t>
      </w:r>
      <w:r w:rsidR="00644CD5">
        <w:t>.</w:t>
      </w:r>
      <w:r>
        <w:t>0294(Prostacyclin antagonist) + 0</w:t>
      </w:r>
      <w:r w:rsidR="00644CD5">
        <w:t>.</w:t>
      </w:r>
      <w:r>
        <w:t>0291(Benzodiazepine inverse agonist) + 0</w:t>
      </w:r>
      <w:r w:rsidR="00644CD5">
        <w:t>.</w:t>
      </w:r>
      <w:r>
        <w:t>0237(Interleukin 12 agonist) + 0</w:t>
      </w:r>
      <w:r w:rsidR="00644CD5">
        <w:t>.</w:t>
      </w:r>
      <w:r>
        <w:t>0666(Phospholipase C inhibitor) -0</w:t>
      </w:r>
      <w:r w:rsidR="00644CD5">
        <w:t>.</w:t>
      </w:r>
      <w:r>
        <w:t>0812(Chemokine receptor agonist) -0</w:t>
      </w:r>
      <w:r w:rsidR="00644CD5">
        <w:t>.</w:t>
      </w:r>
      <w:r>
        <w:t>0593(NQO1 expression enhancer) -0</w:t>
      </w:r>
      <w:r w:rsidR="00644CD5">
        <w:t>.</w:t>
      </w:r>
      <w:r>
        <w:t>0919(Oxaloacetate tautomerase inhibitor) + 0</w:t>
      </w:r>
      <w:r w:rsidR="00644CD5">
        <w:t>.</w:t>
      </w:r>
      <w:r>
        <w:t>0805(Fatty acid binding protein adipocyte inhibitor) + 0</w:t>
      </w:r>
      <w:r w:rsidR="00644CD5">
        <w:t>.</w:t>
      </w:r>
      <w:r>
        <w:t>0892(Cystathionine beta-lyase inhibitor) -0</w:t>
      </w:r>
      <w:r w:rsidR="00644CD5">
        <w:t>.</w:t>
      </w:r>
      <w:r>
        <w:t>0357(Antianemic) -0</w:t>
      </w:r>
      <w:r w:rsidR="00644CD5">
        <w:t>.</w:t>
      </w:r>
      <w:r>
        <w:t>0185(Motilin receptor agonist) -0</w:t>
      </w:r>
      <w:r w:rsidR="00644CD5">
        <w:t>.</w:t>
      </w:r>
      <w:r>
        <w:t>0381(Methane monooxygenase inhibitor) + 0</w:t>
      </w:r>
      <w:r w:rsidR="00644CD5">
        <w:t>.</w:t>
      </w:r>
      <w:r>
        <w:t>0598(Targeting protein for Xklp2 inhibitor) + 0</w:t>
      </w:r>
      <w:r w:rsidR="00644CD5">
        <w:t>.</w:t>
      </w:r>
      <w:r>
        <w:t>0109(Antineoplastic (non-Hodgkin's lymphoma)) + 0</w:t>
      </w:r>
      <w:r w:rsidR="00644CD5">
        <w:t>.</w:t>
      </w:r>
      <w:r>
        <w:t>0317(Tyrosine 3 hydroxylase inhibitor) + 0</w:t>
      </w:r>
      <w:r w:rsidR="00644CD5">
        <w:t>.</w:t>
      </w:r>
      <w:r>
        <w:t>0131(Macrophage colony-stimulating factor 1 receptor antagonist) -0</w:t>
      </w:r>
      <w:r w:rsidR="00644CD5">
        <w:t>.</w:t>
      </w:r>
      <w:r>
        <w:t>04(MAP3K8 inhibitor) -0</w:t>
      </w:r>
      <w:r w:rsidR="00644CD5">
        <w:t>.</w:t>
      </w:r>
      <w:r>
        <w:t>0233(CYP2C10 substrate) + 0</w:t>
      </w:r>
      <w:r w:rsidR="00644CD5">
        <w:t>.</w:t>
      </w:r>
      <w:r>
        <w:t>0163(Pim-2 kinase inhibitor) -0</w:t>
      </w:r>
      <w:r w:rsidR="00644CD5">
        <w:t>.</w:t>
      </w:r>
      <w:r>
        <w:t>0155(Pim-1 kinase inhibitor) + 0</w:t>
      </w:r>
      <w:r w:rsidR="00644CD5">
        <w:t>.</w:t>
      </w:r>
      <w:r>
        <w:t>0114(Elastase 2A inhibitor) + 0</w:t>
      </w:r>
      <w:r w:rsidR="00644CD5">
        <w:t>.</w:t>
      </w:r>
      <w:r>
        <w:t>0263(Alcohol dehydrogenase [NAD(P)+] inhibitor) + 0</w:t>
      </w:r>
      <w:r w:rsidR="00644CD5">
        <w:t>.</w:t>
      </w:r>
      <w:r>
        <w:t>0301(CYP1B1 expression enhancer) + 0</w:t>
      </w:r>
      <w:r w:rsidR="00644CD5">
        <w:t>.</w:t>
      </w:r>
      <w:r>
        <w:t>0361(Potassium channel (Inward rectifier) 1 blocker) -0</w:t>
      </w:r>
      <w:r w:rsidR="00644CD5">
        <w:t>.</w:t>
      </w:r>
      <w:r>
        <w:t>0143(Carcinogenic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-0</w:t>
      </w:r>
      <w:r w:rsidR="00644CD5">
        <w:t>.</w:t>
      </w:r>
      <w:r>
        <w:t>0282(5 Hydroxytryptamine 2 agonist) + 0</w:t>
      </w:r>
      <w:r w:rsidR="00644CD5">
        <w:t>.</w:t>
      </w:r>
      <w:r>
        <w:t>0161(Adenylate cyclase VI inhibitor) + 0</w:t>
      </w:r>
      <w:r w:rsidR="00644CD5">
        <w:t>.</w:t>
      </w:r>
      <w:r>
        <w:t>0063(Protein 30S ribosomal subunit inhibitor) -0</w:t>
      </w:r>
      <w:r w:rsidR="00644CD5">
        <w:t>.</w:t>
      </w:r>
      <w:r>
        <w:t>0243(5-Formyltetrahydrofolate cyclo-ligase inhibitor) + 0</w:t>
      </w:r>
      <w:r w:rsidR="00644CD5">
        <w:t>.</w:t>
      </w:r>
      <w:r>
        <w:t>00917(Carcinogenic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00438(Sporulation kinase A inhibitor) + 0</w:t>
      </w:r>
      <w:r w:rsidR="00644CD5">
        <w:t>.</w:t>
      </w:r>
      <w:r>
        <w:t>00628(Cholinergic) + 0</w:t>
      </w:r>
      <w:r w:rsidR="00644CD5">
        <w:t>.</w:t>
      </w:r>
      <w:r>
        <w:t>00345(Weakness) + 0</w:t>
      </w:r>
      <w:r w:rsidR="00644CD5">
        <w:t>.</w:t>
      </w:r>
      <w:r>
        <w:t>0172(UDP-glucuronate 4-epimerase inhibitor) + 0</w:t>
      </w:r>
      <w:r w:rsidR="00644CD5">
        <w:t>.</w:t>
      </w:r>
      <w:r>
        <w:t>0066(NCF2 expression enhancer) -0</w:t>
      </w:r>
      <w:r w:rsidR="00644CD5">
        <w:t>.</w:t>
      </w:r>
      <w:r>
        <w:t>00263(Opioid mu receptor antagonist) -0</w:t>
      </w:r>
      <w:r w:rsidR="00644CD5">
        <w:t>.</w:t>
      </w:r>
      <w:r>
        <w:t>0027(Raf kinase B inhibitor) -0</w:t>
      </w:r>
      <w:r w:rsidR="00644CD5">
        <w:t>.</w:t>
      </w:r>
      <w:r>
        <w:t>0013(Chemokine receptor antagonist) + 5</w:t>
      </w:r>
      <w:r w:rsidR="00644CD5">
        <w:t>.</w:t>
      </w:r>
      <w:r>
        <w:t>37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522(CYP2D substrate) -0</w:t>
      </w:r>
      <w:r w:rsidR="00644CD5">
        <w:t>.</w:t>
      </w:r>
      <w:r>
        <w:t>637(Cytosol alanyl aminopeptidase inhibitor) -0</w:t>
      </w:r>
      <w:r w:rsidR="00644CD5">
        <w:t>.</w:t>
      </w:r>
      <w:r>
        <w:t>382(Thrombocytopenia) -0</w:t>
      </w:r>
      <w:r w:rsidR="00644CD5">
        <w:t>.</w:t>
      </w:r>
      <w:r>
        <w:t>755(Arylamine N-Acetyltransferase substrate) -0</w:t>
      </w:r>
      <w:r w:rsidR="00644CD5">
        <w:t>.</w:t>
      </w:r>
      <w:r>
        <w:t>676(YWHAE expression inhibitor) -0</w:t>
      </w:r>
      <w:r w:rsidR="00644CD5">
        <w:t>.</w:t>
      </w:r>
      <w:r>
        <w:t>239(Thrombocytopoiesis inhibitor) + 0</w:t>
      </w:r>
      <w:r w:rsidR="00644CD5">
        <w:t>.</w:t>
      </w:r>
      <w:r>
        <w:t>525(NOS2 expression enhancer) + 0</w:t>
      </w:r>
      <w:r w:rsidR="00644CD5">
        <w:t>.</w:t>
      </w:r>
      <w:r>
        <w:t>675(Arrhythmogenic) + 0</w:t>
      </w:r>
      <w:r w:rsidR="00644CD5">
        <w:t>.</w:t>
      </w:r>
      <w:r>
        <w:t>376(Ceramidase inhibitor) -0</w:t>
      </w:r>
      <w:r w:rsidR="00644CD5">
        <w:t>.</w:t>
      </w:r>
      <w:r>
        <w:t>659(Alpha</w:t>
      </w:r>
      <w:r w:rsidR="00644CD5">
        <w:t>.</w:t>
      </w:r>
      <w:r>
        <w:t>alpha-trehalose phosphorylase (configuration-retaining) inhibitor) -0</w:t>
      </w:r>
      <w:r w:rsidR="00644CD5">
        <w:t>.</w:t>
      </w:r>
      <w:r>
        <w:t>265(Glycine receptor agonist) -0</w:t>
      </w:r>
      <w:r w:rsidR="00644CD5">
        <w:t>.</w:t>
      </w:r>
      <w:r>
        <w:t>186(Prostaglandin-E2 synthase 1 inhibitor) -0</w:t>
      </w:r>
      <w:r w:rsidR="00644CD5">
        <w:t>.</w:t>
      </w:r>
      <w:r>
        <w:t>129(Antineoplastic (uterine cancer)) -0</w:t>
      </w:r>
      <w:r w:rsidR="00644CD5">
        <w:t>.</w:t>
      </w:r>
      <w:r>
        <w:t>547(Histone deacetylase 4 inhibitor) -0</w:t>
      </w:r>
      <w:r w:rsidR="00644CD5">
        <w:t>.</w:t>
      </w:r>
      <w:r>
        <w:t>144(MAP kinase kinase 2 inhibitor) -0</w:t>
      </w:r>
      <w:r w:rsidR="00644CD5">
        <w:t>.</w:t>
      </w:r>
      <w:r>
        <w:t>545(CYP2C substrate) + 0</w:t>
      </w:r>
      <w:r w:rsidR="00644CD5">
        <w:t>.</w:t>
      </w:r>
      <w:r>
        <w:t>0302(Immunoglobulin E antagonist) + 0</w:t>
      </w:r>
      <w:r w:rsidR="00644CD5">
        <w:t>.</w:t>
      </w:r>
      <w:r>
        <w:t>386(CYP3A5 expression enhancer) -0</w:t>
      </w:r>
      <w:r w:rsidR="00644CD5">
        <w:t>.</w:t>
      </w:r>
      <w:r>
        <w:t>394(Obsessive-compulsive disorder treatment) -0</w:t>
      </w:r>
      <w:r w:rsidR="00644CD5">
        <w:t>.</w:t>
      </w:r>
      <w:r>
        <w:t>354(Aspartate 4-decarboxylase inhibitor) -0</w:t>
      </w:r>
      <w:r w:rsidR="00644CD5">
        <w:t>.</w:t>
      </w:r>
      <w:r>
        <w:t>429(CDK2/cyclin E inhibitor) + 0</w:t>
      </w:r>
      <w:r w:rsidR="00644CD5">
        <w:t>.</w:t>
      </w:r>
      <w:r>
        <w:t>426(Antibiotic Cephalosporin-like) + 0</w:t>
      </w:r>
      <w:r w:rsidR="00644CD5">
        <w:t>.</w:t>
      </w:r>
      <w:r>
        <w:t>629(Nucleotidyltransferase (FIV) inhibitor) -0</w:t>
      </w:r>
      <w:r w:rsidR="00644CD5">
        <w:t>.</w:t>
      </w:r>
      <w:r>
        <w:t>117(AICAR transformylase inhibitor) + 0</w:t>
      </w:r>
      <w:r w:rsidR="00644CD5">
        <w:t>.</w:t>
      </w:r>
      <w:r>
        <w:t>272(Myocarditis) -0</w:t>
      </w:r>
      <w:r w:rsidR="00644CD5">
        <w:t>.</w:t>
      </w:r>
      <w:r>
        <w:t>684(5-Alpha-reductase inhibitor) + 0</w:t>
      </w:r>
      <w:r w:rsidR="00644CD5">
        <w:t>.</w:t>
      </w:r>
      <w:r>
        <w:t>604(Calcium antagonist) + 0</w:t>
      </w:r>
      <w:r w:rsidR="00644CD5">
        <w:t>.</w:t>
      </w:r>
      <w:r>
        <w:t>257(ALK inhibitor) + 0</w:t>
      </w:r>
      <w:r w:rsidR="00644CD5">
        <w:t>.</w:t>
      </w:r>
      <w:r>
        <w:t>368(Serine carboxypeptidase inhibitor) + 0</w:t>
      </w:r>
      <w:r w:rsidR="00644CD5">
        <w:t>.</w:t>
      </w:r>
      <w:r>
        <w:t>0544(Rho-associated kinase inhibitor) -0</w:t>
      </w:r>
      <w:r w:rsidR="00644CD5">
        <w:t>.</w:t>
      </w:r>
      <w:r>
        <w:t>389(3(or 17)beta-hydroxysteroid dehydrogenase inhibitor) -0</w:t>
      </w:r>
      <w:r w:rsidR="00644CD5">
        <w:t>.</w:t>
      </w:r>
      <w:r>
        <w:t>00744(Platelet antagonist) -0</w:t>
      </w:r>
      <w:r w:rsidR="00644CD5">
        <w:t>.</w:t>
      </w:r>
      <w:r>
        <w:t>421(24-sterol C-methyltransferase inhibitor) + 0</w:t>
      </w:r>
      <w:r w:rsidR="00644CD5">
        <w:t>.</w:t>
      </w:r>
      <w:r>
        <w:t>376(Protein kinase C delta inhibitor) + 0</w:t>
      </w:r>
      <w:r w:rsidR="00644CD5">
        <w:t>.</w:t>
      </w:r>
      <w:r>
        <w:t>23(4-Nitrophenylphosphatase inhibitor) + 0</w:t>
      </w:r>
      <w:r w:rsidR="00644CD5">
        <w:t>.</w:t>
      </w:r>
      <w:r>
        <w:t>473(HSPA1B expression enhancer) + 1</w:t>
      </w:r>
      <w:r w:rsidR="00644CD5">
        <w:t>.</w:t>
      </w:r>
      <w:r>
        <w:t>22(Thymidine kinase (Herpes simplex virus 2) inhibitor) -1</w:t>
      </w:r>
      <w:r w:rsidR="00644CD5">
        <w:t>.</w:t>
      </w:r>
      <w:r>
        <w:t>24(Ethanolamine kinase inhibitor) -0</w:t>
      </w:r>
      <w:r w:rsidR="00644CD5">
        <w:t>.</w:t>
      </w:r>
      <w:r>
        <w:t>48(Akinesia) -1</w:t>
      </w:r>
      <w:r w:rsidR="00644CD5">
        <w:t>.</w:t>
      </w:r>
      <w:r>
        <w:t>35(3-Dehydroquinate synthase inhibitor) + 0</w:t>
      </w:r>
      <w:r w:rsidR="00644CD5">
        <w:t>.</w:t>
      </w:r>
      <w:r>
        <w:t>666(Pyruvate dehydrogenase kinase 4 inhibitor) + 0</w:t>
      </w:r>
      <w:r w:rsidR="00644CD5">
        <w:t>.</w:t>
      </w:r>
      <w:r>
        <w:t>324(Glyceryl-ether monooxygenase inhibitor) -0</w:t>
      </w:r>
      <w:r w:rsidR="00644CD5">
        <w:t>.</w:t>
      </w:r>
      <w:r>
        <w:t>821(SUMO-activating enzyme subunit 2 inhibitor) + 0</w:t>
      </w:r>
      <w:r w:rsidR="00644CD5">
        <w:t>.</w:t>
      </w:r>
      <w:r>
        <w:t>551(Protocollagen prolyl hydroxylase inhibitor) -0</w:t>
      </w:r>
      <w:r w:rsidR="00644CD5">
        <w:t>.</w:t>
      </w:r>
      <w:r>
        <w:t>445(Peptidyl-prolyl cis-trans isomerase FKBP4 inhibitor) -0</w:t>
      </w:r>
      <w:r w:rsidR="00644CD5">
        <w:t>.</w:t>
      </w:r>
      <w:r>
        <w:t>551(Pyruvate dehydrogenase kinase 1 inhibitor) + 0</w:t>
      </w:r>
      <w:r w:rsidR="00644CD5">
        <w:t>.</w:t>
      </w:r>
      <w:r>
        <w:t>458(Lysosomal Pro-X carboxypeptidase inhibitor) + 0</w:t>
      </w:r>
      <w:r w:rsidR="00644CD5">
        <w:t>.</w:t>
      </w:r>
      <w:r>
        <w:t>819(IL4 expression enhancer) + 0</w:t>
      </w:r>
      <w:r w:rsidR="00644CD5">
        <w:t>.</w:t>
      </w:r>
      <w:r>
        <w:t>659(Protein-tyrosine su</w:t>
      </w:r>
      <w:r>
        <w:t>l</w:t>
      </w:r>
      <w:r>
        <w:t>fotransferase inhibitor) -1(Beta-ureidopropionase inhibitor) -1</w:t>
      </w:r>
      <w:r w:rsidR="00644CD5">
        <w:t>.</w:t>
      </w:r>
      <w:r>
        <w:t>19(Diacylglycerol kinase inhibitor) + 0</w:t>
      </w:r>
      <w:r w:rsidR="00644CD5">
        <w:t>.</w:t>
      </w:r>
      <w:r>
        <w:t>454(Fibroblast activation protein alpha inhibitor) + 0</w:t>
      </w:r>
      <w:r w:rsidR="00644CD5">
        <w:t>.</w:t>
      </w:r>
      <w:r>
        <w:t>399(Estrone sulfotransferase stimulant) -0</w:t>
      </w:r>
      <w:r w:rsidR="00644CD5">
        <w:t>.</w:t>
      </w:r>
      <w:r>
        <w:t>235(Factor X inhibitor) -0</w:t>
      </w:r>
      <w:r w:rsidR="00644CD5">
        <w:t>.</w:t>
      </w:r>
      <w:r>
        <w:t>636(Malaise) + 0</w:t>
      </w:r>
      <w:r w:rsidR="00644CD5">
        <w:t>.</w:t>
      </w:r>
      <w:r>
        <w:t>502(Irritation) + 0</w:t>
      </w:r>
      <w:r w:rsidR="00644CD5">
        <w:t>.</w:t>
      </w:r>
      <w:r>
        <w:t>325(Anticataract) + 0</w:t>
      </w:r>
      <w:r w:rsidR="00644CD5">
        <w:t>.</w:t>
      </w:r>
      <w:r>
        <w:t>341(Granulocyte stimulating factor agonist) + 0</w:t>
      </w:r>
      <w:r w:rsidR="00644CD5">
        <w:t>.</w:t>
      </w:r>
      <w:r>
        <w:t>972(Pneumotoxic) -0</w:t>
      </w:r>
      <w:r w:rsidR="00644CD5">
        <w:t>.</w:t>
      </w:r>
      <w:r>
        <w:t>544(Antiacne) -0</w:t>
      </w:r>
      <w:r w:rsidR="00644CD5">
        <w:t>.</w:t>
      </w:r>
      <w:r>
        <w:t>628(Glutathione S-transferase substrate) -0</w:t>
      </w:r>
      <w:r w:rsidR="00644CD5">
        <w:t>.</w:t>
      </w:r>
      <w:r>
        <w:t>753(CYP3A4 inducer) -0</w:t>
      </w:r>
      <w:r w:rsidR="00644CD5">
        <w:t>.</w:t>
      </w:r>
      <w:r>
        <w:t>332(Phosphodiesterase VIII inhibitor) -0</w:t>
      </w:r>
      <w:r w:rsidR="00644CD5">
        <w:t>.</w:t>
      </w:r>
      <w:r>
        <w:t>34(Carcinogenic) -0</w:t>
      </w:r>
      <w:r w:rsidR="00644CD5">
        <w:t>.</w:t>
      </w:r>
      <w:r>
        <w:t>429(Catechol 2</w:t>
      </w:r>
      <w:r w:rsidR="00644CD5">
        <w:t>.</w:t>
      </w:r>
      <w:r>
        <w:t>3-dioxygenase inhibitor) -0</w:t>
      </w:r>
      <w:r w:rsidR="00644CD5">
        <w:t>.</w:t>
      </w:r>
      <w:r>
        <w:t>387(Carbonic anhydrase II stimulant) + 0</w:t>
      </w:r>
      <w:r w:rsidR="00644CD5">
        <w:t>.</w:t>
      </w:r>
      <w:r>
        <w:t>288(Chronic obstructive pulmonary disease treatment) + 0</w:t>
      </w:r>
      <w:r w:rsidR="00644CD5">
        <w:t>.</w:t>
      </w:r>
      <w:r>
        <w:t>235(Caspase 7 inhibitor) + 0</w:t>
      </w:r>
      <w:r w:rsidR="00644CD5">
        <w:t>.</w:t>
      </w:r>
      <w:r>
        <w:t>47(Anemia) + 1</w:t>
      </w:r>
      <w:r w:rsidR="00644CD5">
        <w:t>.</w:t>
      </w:r>
      <w:r>
        <w:t>34(Methionyl aminopeptidase inhibitor) -0</w:t>
      </w:r>
      <w:r w:rsidR="00644CD5">
        <w:t>.</w:t>
      </w:r>
      <w:r>
        <w:t>914(Lacrimal secretion stimulant) + 0</w:t>
      </w:r>
      <w:r w:rsidR="00644CD5">
        <w:t>.</w:t>
      </w:r>
      <w:r>
        <w:t>583(SLC7A11 expression enhancer) + 0</w:t>
      </w:r>
      <w:r w:rsidR="00644CD5">
        <w:t>.</w:t>
      </w:r>
      <w:r>
        <w:t>264(Carcinogenic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-0</w:t>
      </w:r>
      <w:r w:rsidR="00644CD5">
        <w:t>.</w:t>
      </w:r>
      <w:r>
        <w:t>926(Dihydrodipicolinate synthase inhibitor) -0</w:t>
      </w:r>
      <w:r w:rsidR="00644CD5">
        <w:t>.</w:t>
      </w:r>
      <w:r>
        <w:t>23(Platelet aggregation inhibitor) + 0</w:t>
      </w:r>
      <w:r w:rsidR="00644CD5">
        <w:t>.</w:t>
      </w:r>
      <w:r>
        <w:t>398(Ocular toxicity) + 0</w:t>
      </w:r>
      <w:r w:rsidR="00644CD5">
        <w:t>.</w:t>
      </w:r>
      <w:r>
        <w:t>396(Peroxisome proliferator-activated receptor alpha antagonist) + 0</w:t>
      </w:r>
      <w:r w:rsidR="00644CD5">
        <w:t>.</w:t>
      </w:r>
      <w:r>
        <w:t>594(ABCG2 expression enhancer) -0</w:t>
      </w:r>
      <w:r w:rsidR="00644CD5">
        <w:t>.</w:t>
      </w:r>
      <w:r>
        <w:t>308(Antineoplastic (small cell lung cancer)) -0</w:t>
      </w:r>
      <w:r w:rsidR="00644CD5">
        <w:t>.</w:t>
      </w:r>
      <w:r>
        <w:t>332(Hypoxia inducible factor 1 alpha inhibitor) -0</w:t>
      </w:r>
      <w:r w:rsidR="00644CD5">
        <w:t>.</w:t>
      </w:r>
      <w:r>
        <w:t>462(NACHT</w:t>
      </w:r>
      <w:r w:rsidR="00644CD5">
        <w:t>.</w:t>
      </w:r>
      <w:r>
        <w:t xml:space="preserve"> LRR and PYD domains-containing pr</w:t>
      </w:r>
      <w:r>
        <w:t>o</w:t>
      </w:r>
      <w:r>
        <w:t>tein 3 inhibitor) + 0</w:t>
      </w:r>
      <w:r w:rsidR="00644CD5">
        <w:t>.</w:t>
      </w:r>
      <w:r>
        <w:t>443(CYP2C8 inhibitor) -0</w:t>
      </w:r>
      <w:r w:rsidR="00644CD5">
        <w:t>.</w:t>
      </w:r>
      <w:r>
        <w:t>724(CCND3 expression inhibitor) + 0</w:t>
      </w:r>
      <w:r w:rsidR="00644CD5">
        <w:t>.</w:t>
      </w:r>
      <w:r>
        <w:t>365(NUPR1 expression enha</w:t>
      </w:r>
      <w:r>
        <w:t>n</w:t>
      </w:r>
      <w:r>
        <w:t>cer) -0</w:t>
      </w:r>
      <w:r w:rsidR="00644CD5">
        <w:t>.</w:t>
      </w:r>
      <w:r>
        <w:t>571(EREG expression enhancer) -0</w:t>
      </w:r>
      <w:r w:rsidR="00644CD5">
        <w:t>.</w:t>
      </w:r>
      <w:r>
        <w:t>433(Neutral endopeptidase inhibitor) -0</w:t>
      </w:r>
      <w:r w:rsidR="00644CD5">
        <w:t>.</w:t>
      </w:r>
      <w:r>
        <w:t>483(Leukotriene B4 receptor 2 antagonist) -0</w:t>
      </w:r>
      <w:r w:rsidR="00644CD5">
        <w:t>.</w:t>
      </w:r>
      <w:r>
        <w:t>3(Antimetastatic) + 0</w:t>
      </w:r>
      <w:r w:rsidR="00644CD5">
        <w:t>.</w:t>
      </w:r>
      <w:r>
        <w:t>342(Postmenopausal disorders treatment) + 0</w:t>
      </w:r>
      <w:r w:rsidR="00644CD5">
        <w:t>.</w:t>
      </w:r>
      <w:r>
        <w:t>266(Opioid kappa receptor agonist) -0</w:t>
      </w:r>
      <w:r w:rsidR="00644CD5">
        <w:t>.</w:t>
      </w:r>
      <w:r>
        <w:t>776(Prolyl endopeptidase inhibitor) + 0</w:t>
      </w:r>
      <w:r w:rsidR="00644CD5">
        <w:t>.</w:t>
      </w:r>
      <w:r>
        <w:t>586(Gestagen-like) -0</w:t>
      </w:r>
      <w:r w:rsidR="00644CD5">
        <w:t>.</w:t>
      </w:r>
      <w:r>
        <w:t>101(Tumour necrosis factor antagonist) + 0</w:t>
      </w:r>
      <w:r w:rsidR="00644CD5">
        <w:t>.</w:t>
      </w:r>
      <w:r>
        <w:t>395(Antinephritic) -0</w:t>
      </w:r>
      <w:r w:rsidR="00644CD5">
        <w:t>.</w:t>
      </w:r>
      <w:r>
        <w:t>268(Nonstructural protein 1 (Influenza A) inhibitor) + 0</w:t>
      </w:r>
      <w:r w:rsidR="00644CD5">
        <w:t>.</w:t>
      </w:r>
      <w:r>
        <w:t>109(Antineoplastic (non-Hodgkin's lymphoma)) -0</w:t>
      </w:r>
      <w:r w:rsidR="00644CD5">
        <w:t>.</w:t>
      </w:r>
      <w:r>
        <w:t>469(Menstruation disorders treatment) -1</w:t>
      </w:r>
      <w:r w:rsidR="00644CD5">
        <w:t>.</w:t>
      </w:r>
      <w:r>
        <w:t>31(Anabolic) + 0</w:t>
      </w:r>
      <w:r w:rsidR="00644CD5">
        <w:t>.</w:t>
      </w:r>
      <w:r>
        <w:t>703(Ornithine-oxo-acid transaminase i</w:t>
      </w:r>
      <w:r>
        <w:t>n</w:t>
      </w:r>
      <w:r>
        <w:t>hibitor) -1</w:t>
      </w:r>
      <w:r w:rsidR="00644CD5">
        <w:t>.</w:t>
      </w:r>
      <w:r>
        <w:t>05(Inner centromere protein inhibitor) -0</w:t>
      </w:r>
      <w:r w:rsidR="00644CD5">
        <w:t>.</w:t>
      </w:r>
      <w:r>
        <w:t>761(Indanol dehydrogenase inhibitor) + 0</w:t>
      </w:r>
      <w:r w:rsidR="00644CD5">
        <w:t>.</w:t>
      </w:r>
      <w:r>
        <w:t>449(Carcinogenic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</w:t>
      </w:r>
      <w:r>
        <w:lastRenderedPageBreak/>
        <w:t>female</w:t>
      </w:r>
      <w:r w:rsidR="00644CD5">
        <w:t>.</w:t>
      </w:r>
      <w:r>
        <w:t xml:space="preserve"> lung) -0</w:t>
      </w:r>
      <w:r w:rsidR="00644CD5">
        <w:t>.</w:t>
      </w:r>
      <w:r>
        <w:t>192(Purinergic P2X7 antagonist) + 0</w:t>
      </w:r>
      <w:r w:rsidR="00644CD5">
        <w:t>.</w:t>
      </w:r>
      <w:r>
        <w:t>342(Deoxyhypusine monooxygenase inhibitor) -0</w:t>
      </w:r>
      <w:r w:rsidR="00644CD5">
        <w:t>.</w:t>
      </w:r>
      <w:r>
        <w:t>702(Cholesterol synthesis inhibitor) -0</w:t>
      </w:r>
      <w:r w:rsidR="00644CD5">
        <w:t>.</w:t>
      </w:r>
      <w:r>
        <w:t>126(Beta 3 adrenoreceptor agonist) + 0</w:t>
      </w:r>
      <w:r w:rsidR="00644CD5">
        <w:t>.</w:t>
      </w:r>
      <w:r>
        <w:t>248(Thioredoxin glutathione redu</w:t>
      </w:r>
      <w:r>
        <w:t>c</w:t>
      </w:r>
      <w:r>
        <w:t>tase inhibitor) -0</w:t>
      </w:r>
      <w:r w:rsidR="00644CD5">
        <w:t>.</w:t>
      </w:r>
      <w:r>
        <w:t>327(Potassium channel activator) -0</w:t>
      </w:r>
      <w:r w:rsidR="00644CD5">
        <w:t>.</w:t>
      </w:r>
      <w:r>
        <w:t>346(Aryl-alcohol dehydrogenase inhibitor) + 0</w:t>
      </w:r>
      <w:r w:rsidR="00644CD5">
        <w:t>.</w:t>
      </w:r>
      <w:r>
        <w:t>511(Dihydrofolate reductase (Mycobacterium avium) inhibitor) + 0</w:t>
      </w:r>
      <w:r w:rsidR="00644CD5">
        <w:t>.</w:t>
      </w:r>
      <w:r>
        <w:t>244(Alpha galactosidase inhibitor) + 0</w:t>
      </w:r>
      <w:r w:rsidR="00644CD5">
        <w:t>.</w:t>
      </w:r>
      <w:r>
        <w:t>293(FOS expression enhancer) -0</w:t>
      </w:r>
      <w:r w:rsidR="00644CD5">
        <w:t>.</w:t>
      </w:r>
      <w:r>
        <w:t>1(Epithelial sodium channel blocker) -0</w:t>
      </w:r>
      <w:r w:rsidR="00644CD5">
        <w:t>.</w:t>
      </w:r>
      <w:r>
        <w:t>522(X-Pro dipeptidase inhibitor) + 0</w:t>
      </w:r>
      <w:r w:rsidR="00644CD5">
        <w:t>.</w:t>
      </w:r>
      <w:r>
        <w:t>489(Adenylate cyclase V inhibitor) + 0</w:t>
      </w:r>
      <w:r w:rsidR="00644CD5">
        <w:t>.</w:t>
      </w:r>
      <w:r>
        <w:t>53(N-carbamoyl-L-amino-acid hydrolase inhibitor) + 0</w:t>
      </w:r>
      <w:r w:rsidR="00644CD5">
        <w:t>.</w:t>
      </w:r>
      <w:r>
        <w:t>593(Malate dehydrogenase (deca</w:t>
      </w:r>
      <w:r>
        <w:t>r</w:t>
      </w:r>
      <w:r>
        <w:t>boxylating) inhibitor) -0</w:t>
      </w:r>
      <w:r w:rsidR="00644CD5">
        <w:t>.</w:t>
      </w:r>
      <w:r>
        <w:t>801(Polyamine biosynthesis inhibitor) + 0</w:t>
      </w:r>
      <w:r w:rsidR="00644CD5">
        <w:t>.</w:t>
      </w:r>
      <w:r>
        <w:t>347(Antiviral (Influenza)) + 0</w:t>
      </w:r>
      <w:r w:rsidR="00644CD5">
        <w:t>.</w:t>
      </w:r>
      <w:r>
        <w:t>197(Protein kinase B inhibitor) -0</w:t>
      </w:r>
      <w:r w:rsidR="00644CD5">
        <w:t>.</w:t>
      </w:r>
      <w:r>
        <w:t>43(UGT2B1 substrate) + 0</w:t>
      </w:r>
      <w:r w:rsidR="00644CD5">
        <w:t>.</w:t>
      </w:r>
      <w:r>
        <w:t>243(Cruzipain inhibitor) -0</w:t>
      </w:r>
      <w:r w:rsidR="00644CD5">
        <w:t>.</w:t>
      </w:r>
      <w:r>
        <w:t>195(Tubulin agonist) + 0</w:t>
      </w:r>
      <w:r w:rsidR="00644CD5">
        <w:t>.</w:t>
      </w:r>
      <w:r>
        <w:t>109(Antileukemic) + 0</w:t>
      </w:r>
      <w:r w:rsidR="00644CD5">
        <w:t>.</w:t>
      </w:r>
      <w:r>
        <w:t>196(Periodontitis treatment) -0</w:t>
      </w:r>
      <w:r w:rsidR="00644CD5">
        <w:t>.</w:t>
      </w:r>
      <w:r>
        <w:t>302(Protein kinase C zeta inhibitor) + 0</w:t>
      </w:r>
      <w:r w:rsidR="00644CD5">
        <w:t>.</w:t>
      </w:r>
      <w:r>
        <w:t>912(Formyl peptide receptor antagonist) -0</w:t>
      </w:r>
      <w:r w:rsidR="00644CD5">
        <w:t>.</w:t>
      </w:r>
      <w:r>
        <w:t>314(Polo-like kinase inhibitor) + 0</w:t>
      </w:r>
      <w:r w:rsidR="00644CD5">
        <w:t>.</w:t>
      </w:r>
      <w:r>
        <w:t>377(Cyclopropane-fatty-acyl-phospholipid synthase inhibitor) + 0</w:t>
      </w:r>
      <w:r w:rsidR="00644CD5">
        <w:t>.</w:t>
      </w:r>
      <w:r>
        <w:t>476(NF-E2-related factor 2 stimulant) + 1</w:t>
      </w:r>
      <w:r w:rsidR="00644CD5">
        <w:t>.</w:t>
      </w:r>
      <w:r>
        <w:t>28(Antineoplastic (insulinoma)) + 0</w:t>
      </w:r>
      <w:r w:rsidR="00644CD5">
        <w:t>.</w:t>
      </w:r>
      <w:r>
        <w:t>909(Peptide deformylase inhibitor) + 0</w:t>
      </w:r>
      <w:r w:rsidR="00644CD5">
        <w:t>.</w:t>
      </w:r>
      <w:r>
        <w:t>297(Janus tyrosine kinase 1 inhibitor) + 0</w:t>
      </w:r>
      <w:r w:rsidR="00644CD5">
        <w:t>.</w:t>
      </w:r>
      <w:r>
        <w:t>304(Weight gain) -0</w:t>
      </w:r>
      <w:r w:rsidR="00644CD5">
        <w:t>.</w:t>
      </w:r>
      <w:r>
        <w:t>417(Antidepressant</w:t>
      </w:r>
      <w:r w:rsidR="00644CD5">
        <w:t>.</w:t>
      </w:r>
      <w:r>
        <w:t xml:space="preserve"> Imipramin-like) + 0</w:t>
      </w:r>
      <w:r w:rsidR="00644CD5">
        <w:t>.</w:t>
      </w:r>
      <w:r>
        <w:t>129(Integrin alpha4beta7 antagonist) -0</w:t>
      </w:r>
      <w:r w:rsidR="00644CD5">
        <w:t>.</w:t>
      </w:r>
      <w:r>
        <w:t>452(Janus tyrosine kinase 2 inhibitor) -0</w:t>
      </w:r>
      <w:r w:rsidR="00644CD5">
        <w:t>.</w:t>
      </w:r>
      <w:r>
        <w:t>179(HCV NS5B polymerase inhibitor) + 0</w:t>
      </w:r>
      <w:r w:rsidR="00644CD5">
        <w:t>.</w:t>
      </w:r>
      <w:r>
        <w:t>724(Chorismate mutase inhibitor) + 0</w:t>
      </w:r>
      <w:r w:rsidR="00644CD5">
        <w:t>.</w:t>
      </w:r>
      <w:r>
        <w:t>381(Antianemic) + 0</w:t>
      </w:r>
      <w:r w:rsidR="00644CD5">
        <w:t>.</w:t>
      </w:r>
      <w:r>
        <w:t>367(Vasoprotector) -0</w:t>
      </w:r>
      <w:r w:rsidR="00644CD5">
        <w:t>.</w:t>
      </w:r>
      <w:r>
        <w:t>249(Carcinogenic</w:t>
      </w:r>
      <w:r w:rsidR="00644CD5">
        <w:t>.</w:t>
      </w:r>
      <w:r>
        <w:t xml:space="preserve"> mouse) -0</w:t>
      </w:r>
      <w:r w:rsidR="00644CD5">
        <w:t>.</w:t>
      </w:r>
      <w:r>
        <w:t>7(Tryptase gamma inhibitor) + 1</w:t>
      </w:r>
      <w:r w:rsidR="00644CD5">
        <w:t>.</w:t>
      </w:r>
      <w:r>
        <w:t>03(Pyruvate dehydrogenase stimulant) + 0</w:t>
      </w:r>
      <w:r w:rsidR="00644CD5">
        <w:t>.</w:t>
      </w:r>
      <w:r>
        <w:t>555(Membrane dipeptidase inhibitor) + 0</w:t>
      </w:r>
      <w:r w:rsidR="00644CD5">
        <w:t>.</w:t>
      </w:r>
      <w:r>
        <w:t>231(Cannabinoid CB2 receptor agonist) -0</w:t>
      </w:r>
      <w:r w:rsidR="00644CD5">
        <w:t>.</w:t>
      </w:r>
      <w:r>
        <w:t>314(11-Beta-hydroxysteroid dehydrogenase 1 inhibitor) -0</w:t>
      </w:r>
      <w:r w:rsidR="00644CD5">
        <w:t>.</w:t>
      </w:r>
      <w:r>
        <w:t>683(Inositol-3-phosphate synthase inhibitor) -0</w:t>
      </w:r>
      <w:r w:rsidR="00644CD5">
        <w:t>.</w:t>
      </w:r>
      <w:r>
        <w:t>734(Glycine C-acetyltransferase inhibitor) -0</w:t>
      </w:r>
      <w:r w:rsidR="00644CD5">
        <w:t>.</w:t>
      </w:r>
      <w:r>
        <w:t>209(MAP kinase 9 inhibitor) -0</w:t>
      </w:r>
      <w:r w:rsidR="00644CD5">
        <w:t>.</w:t>
      </w:r>
      <w:r>
        <w:t>728(PTHLH expression inhibitor) -0</w:t>
      </w:r>
      <w:r w:rsidR="00644CD5">
        <w:t>.</w:t>
      </w:r>
      <w:r>
        <w:t>117(Retinoprotector) + 0</w:t>
      </w:r>
      <w:r w:rsidR="00644CD5">
        <w:t>.</w:t>
      </w:r>
      <w:r>
        <w:t>169(G-protein coupled bile acid receptor 1 antagonist) + 0</w:t>
      </w:r>
      <w:r w:rsidR="00644CD5">
        <w:t>.</w:t>
      </w:r>
      <w:r>
        <w:t>299(Antialcoholic) + 0</w:t>
      </w:r>
      <w:r w:rsidR="00644CD5">
        <w:t>.</w:t>
      </w:r>
      <w:r>
        <w:t>581(Aryl hydrocarbon receptor antagonist) -0</w:t>
      </w:r>
      <w:r w:rsidR="00644CD5">
        <w:t>.</w:t>
      </w:r>
      <w:r>
        <w:t>453(Alpha 2 adrenoreceptor agonist) + 0</w:t>
      </w:r>
      <w:r w:rsidR="00644CD5">
        <w:t>.</w:t>
      </w:r>
      <w:r>
        <w:t>351(Antinociceptive) + 1</w:t>
      </w:r>
      <w:r w:rsidR="00644CD5">
        <w:t>.</w:t>
      </w:r>
      <w:r>
        <w:t>09(CYP27A substrate) -0</w:t>
      </w:r>
      <w:r w:rsidR="00644CD5">
        <w:t>.</w:t>
      </w:r>
      <w:r>
        <w:t>279(Membrane permeability inhibitor) -0</w:t>
      </w:r>
      <w:r w:rsidR="00644CD5">
        <w:t>.</w:t>
      </w:r>
      <w:r>
        <w:t>229(Neurotensin 2 receptor antagonist) + 0</w:t>
      </w:r>
      <w:r w:rsidR="00644CD5">
        <w:t>.</w:t>
      </w:r>
      <w:r>
        <w:t>187(Elastase 3B inhibitor) -0</w:t>
      </w:r>
      <w:r w:rsidR="00644CD5">
        <w:t>.</w:t>
      </w:r>
      <w:r>
        <w:t>494(EDN1 expression enhancer) + 0</w:t>
      </w:r>
      <w:r w:rsidR="00644CD5">
        <w:t>.</w:t>
      </w:r>
      <w:r>
        <w:t>229(Ribosomal protein S6 kinase</w:t>
      </w:r>
      <w:r w:rsidR="00644CD5">
        <w:t>.</w:t>
      </w:r>
      <w:r>
        <w:t xml:space="preserve"> 70-kDa inhib</w:t>
      </w:r>
      <w:r>
        <w:t>i</w:t>
      </w:r>
      <w:r>
        <w:t>tor) + 0</w:t>
      </w:r>
      <w:r w:rsidR="00644CD5">
        <w:t>.</w:t>
      </w:r>
      <w:r>
        <w:t>282(TNF expression enhancer) + 0</w:t>
      </w:r>
      <w:r w:rsidR="00644CD5">
        <w:t>.</w:t>
      </w:r>
      <w:r>
        <w:t>211(HERG 1 channel blocker) -0</w:t>
      </w:r>
      <w:r w:rsidR="00644CD5">
        <w:t>.</w:t>
      </w:r>
      <w:r>
        <w:t>15(Prokinetic) + 0</w:t>
      </w:r>
      <w:r w:rsidR="00644CD5">
        <w:t>.</w:t>
      </w:r>
      <w:r>
        <w:t>376(Stearoyl-CoA desaturase inhibitor) -0</w:t>
      </w:r>
      <w:r w:rsidR="00644CD5">
        <w:t>.</w:t>
      </w:r>
      <w:r>
        <w:t>213(Serine/threonine-protein kinase WEE1 inhibitor) -0</w:t>
      </w:r>
      <w:r w:rsidR="00644CD5">
        <w:t>.</w:t>
      </w:r>
      <w:r>
        <w:t>105(Analgesic) -0</w:t>
      </w:r>
      <w:r w:rsidR="00644CD5">
        <w:t>.</w:t>
      </w:r>
      <w:r>
        <w:t>225(Fibroblast growth factor antagonist) + 0</w:t>
      </w:r>
      <w:r w:rsidR="00644CD5">
        <w:t>.</w:t>
      </w:r>
      <w:r>
        <w:t>327(Hypoglycemic) -0</w:t>
      </w:r>
      <w:r w:rsidR="00644CD5">
        <w:t>.</w:t>
      </w:r>
      <w:r>
        <w:t>559(Human herpesvirus 4 protease/capsid scaffold protein inhib</w:t>
      </w:r>
      <w:r>
        <w:t>i</w:t>
      </w:r>
      <w:r>
        <w:t>tor) -0</w:t>
      </w:r>
      <w:r w:rsidR="00644CD5">
        <w:t>.</w:t>
      </w:r>
      <w:r>
        <w:t>347(Cystic fibrosis treatment) + 0</w:t>
      </w:r>
      <w:r w:rsidR="00644CD5">
        <w:t>.</w:t>
      </w:r>
      <w:r>
        <w:t>716(Deoxyguanosine kinase inhibitor) -0</w:t>
      </w:r>
      <w:r w:rsidR="00644CD5">
        <w:t>.</w:t>
      </w:r>
      <w:r>
        <w:t>6(Melatonin 2 agonist) -0</w:t>
      </w:r>
      <w:r w:rsidR="00644CD5">
        <w:t>.</w:t>
      </w:r>
      <w:r>
        <w:t>193(2</w:t>
      </w:r>
      <w:r w:rsidR="00644CD5">
        <w:t>.</w:t>
      </w:r>
      <w:r>
        <w:t>3-Oxidosqualene-lanosterol cyclase inhibitor) -0</w:t>
      </w:r>
      <w:r w:rsidR="00644CD5">
        <w:t>.</w:t>
      </w:r>
      <w:r>
        <w:t>169(Cyclin H inhibitor) + 0</w:t>
      </w:r>
      <w:r w:rsidR="00644CD5">
        <w:t>.</w:t>
      </w:r>
      <w:r>
        <w:t>484(Stromelysin 2 inhibitor) + 0</w:t>
      </w:r>
      <w:r w:rsidR="00644CD5">
        <w:t>.</w:t>
      </w:r>
      <w:r>
        <w:t>167(Antidepressant) -0</w:t>
      </w:r>
      <w:r w:rsidR="00644CD5">
        <w:t>.</w:t>
      </w:r>
      <w:r>
        <w:t>225(Glycosuria) + 0</w:t>
      </w:r>
      <w:r w:rsidR="00644CD5">
        <w:t>.</w:t>
      </w:r>
      <w:r>
        <w:t>594(Adenosine A3 receptor antagonist) + 0</w:t>
      </w:r>
      <w:r w:rsidR="00644CD5">
        <w:t>.</w:t>
      </w:r>
      <w:r>
        <w:t>446(3-Hydroxybutyrate dehydrogenase inhibitor) + 0</w:t>
      </w:r>
      <w:r w:rsidR="00644CD5">
        <w:t>.</w:t>
      </w:r>
      <w:r>
        <w:t>213(Ca2+/calmodulin-dependent kinase II alpha inhibitor) + 0</w:t>
      </w:r>
      <w:r w:rsidR="00644CD5">
        <w:t>.</w:t>
      </w:r>
      <w:r>
        <w:t>171(Vascular endothelial growth factor 2 antagonist) -0</w:t>
      </w:r>
      <w:r w:rsidR="00644CD5">
        <w:t>.</w:t>
      </w:r>
      <w:r>
        <w:t>167(Acetylcholine M2 receptor agonist) + 0</w:t>
      </w:r>
      <w:r w:rsidR="00644CD5">
        <w:t>.</w:t>
      </w:r>
      <w:r>
        <w:t>107(Bone formation stimulant) + 0</w:t>
      </w:r>
      <w:r w:rsidR="00644CD5">
        <w:t>.</w:t>
      </w:r>
      <w:r>
        <w:t>404(TFF1 expression inhibitor) -0</w:t>
      </w:r>
      <w:r w:rsidR="00644CD5">
        <w:t>.</w:t>
      </w:r>
      <w:r>
        <w:t>535(Glycogen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492(UDP-glucose 4-epimerase inhibitor) -0</w:t>
      </w:r>
      <w:r w:rsidR="00644CD5">
        <w:t>.</w:t>
      </w:r>
      <w:r>
        <w:t>199(Phosphorylase kinase gamma subunit 1 inhibitor) + 0</w:t>
      </w:r>
      <w:r w:rsidR="00644CD5">
        <w:t>.</w:t>
      </w:r>
      <w:r>
        <w:t>239(Hematuria) -0</w:t>
      </w:r>
      <w:r w:rsidR="00644CD5">
        <w:t>.</w:t>
      </w:r>
      <w:r>
        <w:t>144(Collagenase 3 inhibitor) -0</w:t>
      </w:r>
      <w:r w:rsidR="00644CD5">
        <w:t>.</w:t>
      </w:r>
      <w:r>
        <w:t>341(Acid phosphatase inhibitor) -0</w:t>
      </w:r>
      <w:r w:rsidR="00644CD5">
        <w:t>.</w:t>
      </w:r>
      <w:r>
        <w:t>258(Protein kinase C beta I inhibitor) + 0</w:t>
      </w:r>
      <w:r w:rsidR="00644CD5">
        <w:t>.</w:t>
      </w:r>
      <w:r>
        <w:t>468((S)-2-hydroxy-acid oxidase inhibitor) -0</w:t>
      </w:r>
      <w:r w:rsidR="00644CD5">
        <w:t>.</w:t>
      </w:r>
      <w:r>
        <w:t>539(Chemokine receptor agonist) -0</w:t>
      </w:r>
      <w:r w:rsidR="00644CD5">
        <w:t>.</w:t>
      </w:r>
      <w:r>
        <w:t>52(Methylthioadenosine nucleosidase inhibitor) -0</w:t>
      </w:r>
      <w:r w:rsidR="00644CD5">
        <w:t>.</w:t>
      </w:r>
      <w:r>
        <w:t>127(Sodium/hydrogen exchanger 2 inhibitor) -0</w:t>
      </w:r>
      <w:r w:rsidR="00644CD5">
        <w:t>.</w:t>
      </w:r>
      <w:r>
        <w:t>309(Amiloride-sensitive cation channel 1 blocker) + 0</w:t>
      </w:r>
      <w:r w:rsidR="00644CD5">
        <w:t>.</w:t>
      </w:r>
      <w:r>
        <w:t>501(Opioid kappa 2b receptor antagonist) + 0</w:t>
      </w:r>
      <w:r w:rsidR="00644CD5">
        <w:t>.</w:t>
      </w:r>
      <w:r>
        <w:t>155(Antineoplastic (testis)) -0</w:t>
      </w:r>
      <w:r w:rsidR="00644CD5">
        <w:t>.</w:t>
      </w:r>
      <w:r>
        <w:t>174(Kainate receptor 3 antagonist) + 0</w:t>
      </w:r>
      <w:r w:rsidR="00644CD5">
        <w:t>.</w:t>
      </w:r>
      <w:r>
        <w:t>195(Ribosomal protein S6 kinase 2 inhibitor) -0</w:t>
      </w:r>
      <w:r w:rsidR="00644CD5">
        <w:t>.</w:t>
      </w:r>
      <w:r>
        <w:t>367(Beta 2 adrenoreceptor antagonist) -0</w:t>
      </w:r>
      <w:r w:rsidR="00644CD5">
        <w:t>.</w:t>
      </w:r>
      <w:r>
        <w:t>299(Hypoxanthine pho</w:t>
      </w:r>
      <w:r>
        <w:t>s</w:t>
      </w:r>
      <w:r>
        <w:t>phoribosyltransferase inhibitor) + 0</w:t>
      </w:r>
      <w:r w:rsidR="00644CD5">
        <w:t>.</w:t>
      </w:r>
      <w:r>
        <w:t>112(dTMP kinase inhibitor) + 0</w:t>
      </w:r>
      <w:r w:rsidR="00644CD5">
        <w:t>.</w:t>
      </w:r>
      <w:r>
        <w:t>145(Caspase 2 inhibitor) -0</w:t>
      </w:r>
      <w:r w:rsidR="00644CD5">
        <w:t>.</w:t>
      </w:r>
      <w:r>
        <w:t>34(Beta galactosidase inhibitor) -0</w:t>
      </w:r>
      <w:r w:rsidR="00644CD5">
        <w:t>.</w:t>
      </w:r>
      <w:r>
        <w:t>155(Phosphatidylinositol 3-kinase alpha inhibitor) -0</w:t>
      </w:r>
      <w:r w:rsidR="00644CD5">
        <w:t>.</w:t>
      </w:r>
      <w:r>
        <w:t>386(Alpha 1 adrenoreceptor agonist) + 0</w:t>
      </w:r>
      <w:r w:rsidR="00644CD5">
        <w:t>.</w:t>
      </w:r>
      <w:r>
        <w:t>0785(Dry eye) + 0</w:t>
      </w:r>
      <w:r w:rsidR="00644CD5">
        <w:t>.</w:t>
      </w:r>
      <w:r>
        <w:t>131(3 Beta-hydroxy-delta 5-steroid dehydrogenase inhibitor) -0</w:t>
      </w:r>
      <w:r w:rsidR="00644CD5">
        <w:t>.</w:t>
      </w:r>
      <w:r>
        <w:t>0891(Dihydroorotase inhibitor) + 0</w:t>
      </w:r>
      <w:r w:rsidR="00644CD5">
        <w:t>.</w:t>
      </w:r>
      <w:r>
        <w:t>0746(Antineoplastic (liver cancer)) + 0</w:t>
      </w:r>
      <w:r w:rsidR="00644CD5">
        <w:t>.</w:t>
      </w:r>
      <w:r>
        <w:t>121(Pepsin inhibitor) + 0</w:t>
      </w:r>
      <w:r w:rsidR="00644CD5">
        <w:t>.</w:t>
      </w:r>
      <w:r>
        <w:t>138(MAP kinase inhibitor) -0</w:t>
      </w:r>
      <w:r w:rsidR="00644CD5">
        <w:t>.</w:t>
      </w:r>
      <w:r>
        <w:t>524(Beta-N-acetylhexosaminidase inhibitor) + 0</w:t>
      </w:r>
      <w:r w:rsidR="00644CD5">
        <w:t>.</w:t>
      </w:r>
      <w:r>
        <w:t>0956(Estrone sulfatase inhibitor) -0</w:t>
      </w:r>
      <w:r w:rsidR="00644CD5">
        <w:t>.</w:t>
      </w:r>
      <w:r>
        <w:t>315(Prostaglandin EP3 antagonist) + 0</w:t>
      </w:r>
      <w:r w:rsidR="00644CD5">
        <w:t>.</w:t>
      </w:r>
      <w:r>
        <w:t>125(Alpha 2 adrenoreceptor antagonist) -0</w:t>
      </w:r>
      <w:r w:rsidR="00644CD5">
        <w:t>.</w:t>
      </w:r>
      <w:r>
        <w:t>111(Hypotension) + 0</w:t>
      </w:r>
      <w:r w:rsidR="00644CD5">
        <w:t>.</w:t>
      </w:r>
      <w:r>
        <w:t>116(Neurokinin 3 antagonist) -0</w:t>
      </w:r>
      <w:r w:rsidR="00644CD5">
        <w:t>.</w:t>
      </w:r>
      <w:r>
        <w:t>547(GMP redu</w:t>
      </w:r>
      <w:r>
        <w:t>c</w:t>
      </w:r>
      <w:r>
        <w:t>tase inhibitor) + 0</w:t>
      </w:r>
      <w:r w:rsidR="00644CD5">
        <w:t>.</w:t>
      </w:r>
      <w:r>
        <w:t>0813(Opioid kappa 1 receptor antagonist) + 0</w:t>
      </w:r>
      <w:r w:rsidR="00644CD5">
        <w:t>.</w:t>
      </w:r>
      <w:r>
        <w:t>392(Chelator</w:t>
      </w:r>
      <w:r w:rsidR="00644CD5">
        <w:t>.</w:t>
      </w:r>
      <w:r>
        <w:t xml:space="preserve"> Iron) + 0</w:t>
      </w:r>
      <w:r w:rsidR="00644CD5">
        <w:t>.</w:t>
      </w:r>
      <w:r>
        <w:t>318(MAP kinase kinase i</w:t>
      </w:r>
      <w:r>
        <w:t>n</w:t>
      </w:r>
      <w:r>
        <w:t>hibitor) + 0</w:t>
      </w:r>
      <w:r w:rsidR="00644CD5">
        <w:t>.</w:t>
      </w:r>
      <w:r>
        <w:t>0792(Antiviral (Influenza A)) -0</w:t>
      </w:r>
      <w:r w:rsidR="00644CD5">
        <w:t>.</w:t>
      </w:r>
      <w:r>
        <w:t>224(MAO A substrate) -0</w:t>
      </w:r>
      <w:r w:rsidR="00644CD5">
        <w:t>.</w:t>
      </w:r>
      <w:r>
        <w:t>0946(Potassium channel (Ca-activated) blocker) + 0</w:t>
      </w:r>
      <w:r w:rsidR="00644CD5">
        <w:t>.</w:t>
      </w:r>
      <w:r>
        <w:t>231(Sickle-cell anemia treatment) + 0</w:t>
      </w:r>
      <w:r w:rsidR="00644CD5">
        <w:t>.</w:t>
      </w:r>
      <w:r>
        <w:t>084(Purinergic P2X3 antagonist) -0</w:t>
      </w:r>
      <w:r w:rsidR="00644CD5">
        <w:t>.</w:t>
      </w:r>
      <w:r>
        <w:t>313(5 Hydroxytryptamine 2 agonist) + 0</w:t>
      </w:r>
      <w:r w:rsidR="00644CD5">
        <w:t>.</w:t>
      </w:r>
      <w:r>
        <w:t>237(Acetylcholine release stimulant) + 0</w:t>
      </w:r>
      <w:r w:rsidR="00644CD5">
        <w:t>.</w:t>
      </w:r>
      <w:r>
        <w:t>347(CYP24 inhibitor) + 0</w:t>
      </w:r>
      <w:r w:rsidR="00644CD5">
        <w:t>.</w:t>
      </w:r>
      <w:r>
        <w:t>0873(CYP2C12 substrate) -0</w:t>
      </w:r>
      <w:r w:rsidR="00644CD5">
        <w:t>.</w:t>
      </w:r>
      <w:r>
        <w:t>387(Asparagine synthase (glutamine-hydrolysing) inhibitor) -0</w:t>
      </w:r>
      <w:r w:rsidR="00644CD5">
        <w:t>.</w:t>
      </w:r>
      <w:r>
        <w:t>0994(AXL receptor tyrosine kinase inhibitor) + 0</w:t>
      </w:r>
      <w:r w:rsidR="00644CD5">
        <w:t>.</w:t>
      </w:r>
      <w:r>
        <w:t>141(GABA receptor agonist) -0</w:t>
      </w:r>
      <w:r w:rsidR="00644CD5">
        <w:t>.</w:t>
      </w:r>
      <w:r>
        <w:t>238(Acetoin dehydrogenase inhibitor) -0</w:t>
      </w:r>
      <w:r w:rsidR="00644CD5">
        <w:t>.</w:t>
      </w:r>
      <w:r>
        <w:t>0762(Hirsutism treatment) + 0</w:t>
      </w:r>
      <w:r w:rsidR="00644CD5">
        <w:t>.</w:t>
      </w:r>
      <w:r>
        <w:t>146(Apoptosis antagonist) -0</w:t>
      </w:r>
      <w:r w:rsidR="00644CD5">
        <w:t>.</w:t>
      </w:r>
      <w:r>
        <w:t>0954(Acetylcholine M1 receptor agonist) + 0</w:t>
      </w:r>
      <w:r w:rsidR="00644CD5">
        <w:t>.</w:t>
      </w:r>
      <w:r>
        <w:t>109(Neutropenia treatment) -0</w:t>
      </w:r>
      <w:r w:rsidR="00644CD5">
        <w:t>.</w:t>
      </w:r>
      <w:r>
        <w:t>291(Quinone reductase 2 inhibitor) -0</w:t>
      </w:r>
      <w:r w:rsidR="00644CD5">
        <w:t>.</w:t>
      </w:r>
      <w:r>
        <w:t>153(Fatty liver) -0</w:t>
      </w:r>
      <w:r w:rsidR="00644CD5">
        <w:t>.</w:t>
      </w:r>
      <w:r>
        <w:t>268(CDC25C inhibitor) + 0</w:t>
      </w:r>
      <w:r w:rsidR="00644CD5">
        <w:t>.</w:t>
      </w:r>
      <w:r>
        <w:t>271(Ether-a-go-go potassium channel blocker) + 0</w:t>
      </w:r>
      <w:r w:rsidR="00644CD5">
        <w:t>.</w:t>
      </w:r>
      <w:r>
        <w:t>295(TGF beta receptor type II kinase inhibitor) + 0</w:t>
      </w:r>
      <w:r w:rsidR="00644CD5">
        <w:t>.</w:t>
      </w:r>
      <w:r>
        <w:t>251(Sphingosine 1-phosphate receptor 3 agonist) -0</w:t>
      </w:r>
      <w:r w:rsidR="00644CD5">
        <w:t>.</w:t>
      </w:r>
      <w:r>
        <w:t>0887(Antibiotic Penem-like) + 0</w:t>
      </w:r>
      <w:r w:rsidR="00644CD5">
        <w:t>.</w:t>
      </w:r>
      <w:r>
        <w:t>139(Inotropic) -0</w:t>
      </w:r>
      <w:r w:rsidR="00644CD5">
        <w:t>.</w:t>
      </w:r>
      <w:r>
        <w:t>0755(Sarcopenia treatment) + 0</w:t>
      </w:r>
      <w:r w:rsidR="00644CD5">
        <w:t>.</w:t>
      </w:r>
      <w:r>
        <w:t>0773(Neuropeptide Y5 antagonist) -0</w:t>
      </w:r>
      <w:r w:rsidR="00644CD5">
        <w:t>.</w:t>
      </w:r>
      <w:r>
        <w:t>278(Retinoid X gamma receptor antagonist) + 0</w:t>
      </w:r>
      <w:r w:rsidR="00644CD5">
        <w:t>.</w:t>
      </w:r>
      <w:r>
        <w:t>0809(Phosphodiesterase 2A inhibitor) + 0</w:t>
      </w:r>
      <w:r w:rsidR="00644CD5">
        <w:t>.</w:t>
      </w:r>
      <w:r>
        <w:t>215(Malate dehydrogenase inhibitor) -0</w:t>
      </w:r>
      <w:r w:rsidR="00644CD5">
        <w:t>.</w:t>
      </w:r>
      <w:r>
        <w:t>259(Synaptic vesicle protein SV2</w:t>
      </w:r>
      <w:r w:rsidR="00644CD5">
        <w:t>.</w:t>
      </w:r>
      <w:r>
        <w:t xml:space="preserve"> levetiracetam binding site antagonist) + </w:t>
      </w:r>
      <w:r>
        <w:lastRenderedPageBreak/>
        <w:t>0</w:t>
      </w:r>
      <w:r w:rsidR="00644CD5">
        <w:t>.</w:t>
      </w:r>
      <w:r>
        <w:t>357(Neuraminidase inhibitor) + 0</w:t>
      </w:r>
      <w:r w:rsidR="00644CD5">
        <w:t>.</w:t>
      </w:r>
      <w:r>
        <w:t>092(Protein kinase C stimulant) -0</w:t>
      </w:r>
      <w:r w:rsidR="00644CD5">
        <w:t>.</w:t>
      </w:r>
      <w:r>
        <w:t>0652(Phosphodiesterase inhibitor) -0</w:t>
      </w:r>
      <w:r w:rsidR="00644CD5">
        <w:t>.</w:t>
      </w:r>
      <w:r>
        <w:t>0798(Purinergic P2Y antagonist) + 0</w:t>
      </w:r>
      <w:r w:rsidR="00644CD5">
        <w:t>.</w:t>
      </w:r>
      <w:r>
        <w:t>148(Anticarcinogenic) + 0</w:t>
      </w:r>
      <w:r w:rsidR="00644CD5">
        <w:t>.</w:t>
      </w:r>
      <w:r>
        <w:t>122(Acetylcholinesterase inhibitor) -0</w:t>
      </w:r>
      <w:r w:rsidR="00644CD5">
        <w:t>.</w:t>
      </w:r>
      <w:r>
        <w:t>046(Dry eye syndrome treatment) + 0</w:t>
      </w:r>
      <w:r w:rsidR="00644CD5">
        <w:t>.</w:t>
      </w:r>
      <w:r>
        <w:t>179(Proto-oncogene protein c-fos inhibitor) + 0</w:t>
      </w:r>
      <w:r w:rsidR="00644CD5">
        <w:t>.</w:t>
      </w:r>
      <w:r>
        <w:t>0937(Neurotensin 1 receptor antagonist) -0</w:t>
      </w:r>
      <w:r w:rsidR="00644CD5">
        <w:t>.</w:t>
      </w:r>
      <w:r>
        <w:t>231(Growth factor receptor-bound protein 2 antagonist) + 0</w:t>
      </w:r>
      <w:r w:rsidR="00644CD5">
        <w:t>.</w:t>
      </w:r>
      <w:r>
        <w:t>0769(CYP2B6 substrate) + 0</w:t>
      </w:r>
      <w:r w:rsidR="00644CD5">
        <w:t>.</w:t>
      </w:r>
      <w:r>
        <w:t>0603(Ca2+/calmodulin-dependent kinase IV inhibitor) -0</w:t>
      </w:r>
      <w:r w:rsidR="00644CD5">
        <w:t>.</w:t>
      </w:r>
      <w:r>
        <w:t>0508(Ethanolamine ammonia-lyase inhibitor) + 0</w:t>
      </w:r>
      <w:r w:rsidR="00644CD5">
        <w:t>.</w:t>
      </w:r>
      <w:r>
        <w:t>0539(Estradiol 17 beta dehydr</w:t>
      </w:r>
      <w:r>
        <w:t>o</w:t>
      </w:r>
      <w:r>
        <w:t>genase 3 inhibitor) + 0</w:t>
      </w:r>
      <w:r w:rsidR="00644CD5">
        <w:t>.</w:t>
      </w:r>
      <w:r>
        <w:t>0806(Bronchoconstrictor) + 0</w:t>
      </w:r>
      <w:r w:rsidR="00644CD5">
        <w:t>.</w:t>
      </w:r>
      <w:r>
        <w:t>166(UGT2B7 substrate) -0</w:t>
      </w:r>
      <w:r w:rsidR="00644CD5">
        <w:t>.</w:t>
      </w:r>
      <w:r>
        <w:t>0714(CYP3A substrate) -0</w:t>
      </w:r>
      <w:r w:rsidR="00644CD5">
        <w:t>.</w:t>
      </w:r>
      <w:r>
        <w:t>148(Nuclear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133(Narcotic antagonist) -0</w:t>
      </w:r>
      <w:r w:rsidR="00644CD5">
        <w:t>.</w:t>
      </w:r>
      <w:r>
        <w:t>176(Baculoviral IAP repeat-containing protein inhibitor) -0</w:t>
      </w:r>
      <w:r w:rsidR="00644CD5">
        <w:t>.</w:t>
      </w:r>
      <w:r>
        <w:t>0613(Gastrointestinal hemorrhage) + 0</w:t>
      </w:r>
      <w:r w:rsidR="00644CD5">
        <w:t>.</w:t>
      </w:r>
      <w:r>
        <w:t>0397(Dyspepsia treatment) -0</w:t>
      </w:r>
      <w:r w:rsidR="00644CD5">
        <w:t>.</w:t>
      </w:r>
      <w:r>
        <w:t>0627(Carcinogenic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108(NQO1 expression enhancer) -0</w:t>
      </w:r>
      <w:r w:rsidR="00644CD5">
        <w:t>.</w:t>
      </w:r>
      <w:r>
        <w:t>0557(5 Hydroxytryptamine 4 agonist) + 0</w:t>
      </w:r>
      <w:r w:rsidR="00644CD5">
        <w:t>.</w:t>
      </w:r>
      <w:r>
        <w:t>0529(Headache) + 0</w:t>
      </w:r>
      <w:r w:rsidR="00644CD5">
        <w:t>.</w:t>
      </w:r>
      <w:r>
        <w:t>106(MAO B substrate) + 0</w:t>
      </w:r>
      <w:r w:rsidR="00644CD5">
        <w:t>.</w:t>
      </w:r>
      <w:r>
        <w:t>0275(Systemic lupus erythematosus treatment) + 0</w:t>
      </w:r>
      <w:r w:rsidR="00644CD5">
        <w:t>.</w:t>
      </w:r>
      <w:r>
        <w:t>137(UGT2B10 substrate) -0</w:t>
      </w:r>
      <w:r w:rsidR="00644CD5">
        <w:t>.</w:t>
      </w:r>
      <w:r>
        <w:t>0475(Cytochrome P450 inhibitor) -0</w:t>
      </w:r>
      <w:r w:rsidR="00644CD5">
        <w:t>.</w:t>
      </w:r>
      <w:r>
        <w:t>135(Argininosuccinate lyase inhibitor) -0</w:t>
      </w:r>
      <w:r w:rsidR="00644CD5">
        <w:t>.</w:t>
      </w:r>
      <w:r>
        <w:t>271(Histone deacetylase 7 inhibitor) -0</w:t>
      </w:r>
      <w:r w:rsidR="00644CD5">
        <w:t>.</w:t>
      </w:r>
      <w:r>
        <w:t>0752(Sulfotransferase substrate) -0</w:t>
      </w:r>
      <w:r w:rsidR="00644CD5">
        <w:t>.</w:t>
      </w:r>
      <w:r>
        <w:t>0454(Retinoic acid receptor antagonist) -0</w:t>
      </w:r>
      <w:r w:rsidR="00644CD5">
        <w:t>.</w:t>
      </w:r>
      <w:r>
        <w:t>0457(Alopecia (hair loss)) + 0</w:t>
      </w:r>
      <w:r w:rsidR="00644CD5">
        <w:t>.</w:t>
      </w:r>
      <w:r>
        <w:t>0845(Mucolytic) -0</w:t>
      </w:r>
      <w:r w:rsidR="00644CD5">
        <w:t>.</w:t>
      </w:r>
      <w:r>
        <w:t>0356(Interferon inducer) -0</w:t>
      </w:r>
      <w:r w:rsidR="00644CD5">
        <w:t>.</w:t>
      </w:r>
      <w:r>
        <w:t>0544(Ubiquinol-cytochrome-c reductase inhibitor) + 0</w:t>
      </w:r>
      <w:r w:rsidR="00644CD5">
        <w:t>.</w:t>
      </w:r>
      <w:r>
        <w:t>094(TH expression enhancer) + 0</w:t>
      </w:r>
      <w:r w:rsidR="00644CD5">
        <w:t>.</w:t>
      </w:r>
      <w:r>
        <w:t>159(Thyroid hormone alpha 1 antagonist) -0</w:t>
      </w:r>
      <w:r w:rsidR="00644CD5">
        <w:t>.</w:t>
      </w:r>
      <w:r>
        <w:t>11(UGT2B substrate) + 0</w:t>
      </w:r>
      <w:r w:rsidR="00644CD5">
        <w:t>.</w:t>
      </w:r>
      <w:r>
        <w:t>0341(ATP-binding cassette G2 inhibitor) + 0</w:t>
      </w:r>
      <w:r w:rsidR="00644CD5">
        <w:t>.</w:t>
      </w:r>
      <w:r>
        <w:t>0458(Histamine release stimulant) + 0</w:t>
      </w:r>
      <w:r w:rsidR="00644CD5">
        <w:t>.</w:t>
      </w:r>
      <w:r>
        <w:t>0339(Protein kinase B gamma inhibitor) + 0</w:t>
      </w:r>
      <w:r w:rsidR="00644CD5">
        <w:t>.</w:t>
      </w:r>
      <w:r>
        <w:t>0841(Cathepsin D inhibitor) -0</w:t>
      </w:r>
      <w:r w:rsidR="00644CD5">
        <w:t>.</w:t>
      </w:r>
      <w:r>
        <w:t>101(Melatonin agonist) -0</w:t>
      </w:r>
      <w:r w:rsidR="00644CD5">
        <w:t>.</w:t>
      </w:r>
      <w:r>
        <w:t>0308(Cyclin B3 inhibitor) + 0</w:t>
      </w:r>
      <w:r w:rsidR="00644CD5">
        <w:t>.</w:t>
      </w:r>
      <w:r>
        <w:t>153(N-acylneuraminate cytidylyltransferase inhibitor) -0</w:t>
      </w:r>
      <w:r w:rsidR="00644CD5">
        <w:t>.</w:t>
      </w:r>
      <w:r>
        <w:t>0315(Adenomatous polyposis treatment) + 0</w:t>
      </w:r>
      <w:r w:rsidR="00644CD5">
        <w:t>.</w:t>
      </w:r>
      <w:r>
        <w:t>017(Cysteine protease ATG4B inhib</w:t>
      </w:r>
      <w:r>
        <w:t>i</w:t>
      </w:r>
      <w:r>
        <w:t>tor) + 0</w:t>
      </w:r>
      <w:r w:rsidR="00644CD5">
        <w:t>.</w:t>
      </w:r>
      <w:r>
        <w:t>0625(Human papillomavirus - 16 inhibitor) + 0</w:t>
      </w:r>
      <w:r w:rsidR="00644CD5">
        <w:t>.</w:t>
      </w:r>
      <w:r>
        <w:t>026(Membrane integrity antagonist) + 0</w:t>
      </w:r>
      <w:r w:rsidR="00644CD5">
        <w:t>.</w:t>
      </w:r>
      <w:r>
        <w:t>0212(Steroid-like) + 0</w:t>
      </w:r>
      <w:r w:rsidR="00644CD5">
        <w:t>.</w:t>
      </w:r>
      <w:r>
        <w:t>0157(Alpha 2c adrenoreceptor agonist) + 0</w:t>
      </w:r>
      <w:r w:rsidR="00644CD5">
        <w:t>.</w:t>
      </w:r>
      <w:r>
        <w:t>0596(Histone deacetylase class I inhibitor) -0</w:t>
      </w:r>
      <w:r w:rsidR="00644CD5">
        <w:t>.</w:t>
      </w:r>
      <w:r>
        <w:t>0249(Hypercholesterolemic) + 0</w:t>
      </w:r>
      <w:r w:rsidR="00644CD5">
        <w:t>.</w:t>
      </w:r>
      <w:r>
        <w:t>0171(11-Beta-hydroxysteroid dehydrogenase 2 inhibitor) -0</w:t>
      </w:r>
      <w:r w:rsidR="00644CD5">
        <w:t>.</w:t>
      </w:r>
      <w:r>
        <w:t>0188(Calcineurin inhibitor) -0</w:t>
      </w:r>
      <w:r w:rsidR="00644CD5">
        <w:t>.</w:t>
      </w:r>
      <w:r>
        <w:t>0247(Gastric antisecretory) -0</w:t>
      </w:r>
      <w:r w:rsidR="00644CD5">
        <w:t>.</w:t>
      </w:r>
      <w:r>
        <w:t>0252(Antiviral (Poxvirus)) -0</w:t>
      </w:r>
      <w:r w:rsidR="00644CD5">
        <w:t>.</w:t>
      </w:r>
      <w:r>
        <w:t>0134(Proto-oncogene tyrosine-protein kinase Yes inhibitor) + 0</w:t>
      </w:r>
      <w:r w:rsidR="00644CD5">
        <w:t>.</w:t>
      </w:r>
      <w:r>
        <w:t>0621(Prostaglandin EP4 agonist) + 0</w:t>
      </w:r>
      <w:r w:rsidR="00644CD5">
        <w:t>.</w:t>
      </w:r>
      <w:r>
        <w:t>0339(Pim-3 kinase inhibitor) -0</w:t>
      </w:r>
      <w:r w:rsidR="00644CD5">
        <w:t>.</w:t>
      </w:r>
      <w:r>
        <w:t>0437(K(ir) 6.1 channel blocker) + 0</w:t>
      </w:r>
      <w:r w:rsidR="00644CD5">
        <w:t>.</w:t>
      </w:r>
      <w:r>
        <w:t>0224(CDK4 expression inhibitor) + 0</w:t>
      </w:r>
      <w:r w:rsidR="00644CD5">
        <w:t>.</w:t>
      </w:r>
      <w:r>
        <w:t>0134(Antihelmintic) -0</w:t>
      </w:r>
      <w:r w:rsidR="00644CD5">
        <w:t>.</w:t>
      </w:r>
      <w:r>
        <w:t>0106(Sigma 1 receptor antagonist) + 0</w:t>
      </w:r>
      <w:r w:rsidR="00644CD5">
        <w:t>.</w:t>
      </w:r>
      <w:r>
        <w:t>025(Antiviral (CMV)) + 0</w:t>
      </w:r>
      <w:r w:rsidR="00644CD5">
        <w:t>.</w:t>
      </w:r>
      <w:r>
        <w:t>0131(Catalase inhibitor) + 0</w:t>
      </w:r>
      <w:r w:rsidR="00644CD5">
        <w:t>.</w:t>
      </w:r>
      <w:r>
        <w:t>00699(Carbonic anhydrase XII inhibitor) -0</w:t>
      </w:r>
      <w:r w:rsidR="00644CD5">
        <w:t>.</w:t>
      </w:r>
      <w:r>
        <w:t>0151(Acrosin inhibitor) -0</w:t>
      </w:r>
      <w:r w:rsidR="00644CD5">
        <w:t>.</w:t>
      </w:r>
      <w:r>
        <w:t>00537(Human rhinovirus A protease inhibitor) -0</w:t>
      </w:r>
      <w:r w:rsidR="00644CD5">
        <w:t>.</w:t>
      </w:r>
      <w:r>
        <w:t>004(Atrial natriuretic peptide antagonist) -0</w:t>
      </w:r>
      <w:r w:rsidR="00644CD5">
        <w:t>.</w:t>
      </w:r>
      <w:r>
        <w:t>00491(Biphenyl-2</w:t>
      </w:r>
      <w:r w:rsidR="00644CD5">
        <w:t>.</w:t>
      </w:r>
      <w:r>
        <w:t>3-diol 1</w:t>
      </w:r>
      <w:r w:rsidR="00644CD5">
        <w:t>.</w:t>
      </w:r>
      <w:r>
        <w:t>2-dioxygenase inhibitor) -0</w:t>
      </w:r>
      <w:r w:rsidR="00644CD5">
        <w:t>.</w:t>
      </w:r>
      <w:r>
        <w:t>00185(Phosphodiesterase 3A inhibitor) -0</w:t>
      </w:r>
      <w:r w:rsidR="00644CD5">
        <w:t>.</w:t>
      </w:r>
      <w:r>
        <w:t>00048(Antiinfertility</w:t>
      </w:r>
      <w:r w:rsidR="00644CD5">
        <w:t>.</w:t>
      </w:r>
      <w:r>
        <w:t xml:space="preserve"> female) + 0</w:t>
      </w:r>
      <w:r w:rsidR="00644CD5">
        <w:t>.</w:t>
      </w:r>
      <w:r>
        <w:t>00016(Endothelial nitric-oxide synthase inhibitor) + 4</w:t>
      </w:r>
      <w:r w:rsidR="00644CD5">
        <w:t>.</w:t>
      </w:r>
      <w:r>
        <w:t>24E-05(CYP4A substrate) + 5</w:t>
      </w:r>
      <w:r w:rsidR="00644CD5">
        <w:t>.</w:t>
      </w:r>
      <w:r>
        <w:t>97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0124(Toxic</w:t>
      </w:r>
      <w:r w:rsidR="00644CD5">
        <w:t>.</w:t>
      </w:r>
      <w:r>
        <w:t xml:space="preserve"> respiratory center) -0</w:t>
      </w:r>
      <w:r w:rsidR="00644CD5">
        <w:t>.</w:t>
      </w:r>
      <w:r>
        <w:t>595(Glutamate dehydrogenase [NAD(P)+] inhibitor) + 0</w:t>
      </w:r>
      <w:r w:rsidR="00644CD5">
        <w:t>.</w:t>
      </w:r>
      <w:r>
        <w:t>404(Angiotensin antagonist) -0</w:t>
      </w:r>
      <w:r w:rsidR="00644CD5">
        <w:t>.</w:t>
      </w:r>
      <w:r>
        <w:t>104(Thrombocytopenia) + 0</w:t>
      </w:r>
      <w:r w:rsidR="00644CD5">
        <w:t>.</w:t>
      </w:r>
      <w:r>
        <w:t>0732(Hypertensive) + 0</w:t>
      </w:r>
      <w:r w:rsidR="00644CD5">
        <w:t>.</w:t>
      </w:r>
      <w:r>
        <w:t>408(Antiprotozoal (Leishmania)) -1</w:t>
      </w:r>
      <w:r w:rsidR="00644CD5">
        <w:t>.</w:t>
      </w:r>
      <w:r>
        <w:t>12(L-amino-acid oxidase inhibitor) -0</w:t>
      </w:r>
      <w:r w:rsidR="00644CD5">
        <w:t>.</w:t>
      </w:r>
      <w:r>
        <w:t>141(Antineoplastic (osteosarcoma)) -1</w:t>
      </w:r>
      <w:r w:rsidR="00644CD5">
        <w:t>.</w:t>
      </w:r>
      <w:r>
        <w:t>03(SUMO-activating enzyme subunit 2 inhibitor) + 0</w:t>
      </w:r>
      <w:r w:rsidR="00644CD5">
        <w:t>.</w:t>
      </w:r>
      <w:r>
        <w:t>158(Equilibrative nucleoside transport protein 1 inhibitor) -0</w:t>
      </w:r>
      <w:r w:rsidR="00644CD5">
        <w:t>.</w:t>
      </w:r>
      <w:r>
        <w:t>551(CDK2/cyclin E inhibitor) + 0</w:t>
      </w:r>
      <w:r w:rsidR="00644CD5">
        <w:t>.</w:t>
      </w:r>
      <w:r>
        <w:t>21(Respiratory di</w:t>
      </w:r>
      <w:r>
        <w:t>s</w:t>
      </w:r>
      <w:r>
        <w:t>tress syndrome treatment) + 1</w:t>
      </w:r>
      <w:r w:rsidR="00644CD5">
        <w:t>.</w:t>
      </w:r>
      <w:r>
        <w:t>24(Phosphate acetyltransferase inhibitor) -1</w:t>
      </w:r>
      <w:r w:rsidR="00644CD5">
        <w:t>.</w:t>
      </w:r>
      <w:r>
        <w:t>13(Serine-phosphoethanolamine synthase inhibitor) -1</w:t>
      </w:r>
      <w:r w:rsidR="00644CD5">
        <w:t>.</w:t>
      </w:r>
      <w:r>
        <w:t>12(Amylo-alpha-1</w:t>
      </w:r>
      <w:r w:rsidR="00644CD5">
        <w:t>.</w:t>
      </w:r>
      <w:r>
        <w:t>6-glucosidase inhibitor) + 0</w:t>
      </w:r>
      <w:r w:rsidR="00644CD5">
        <w:t>.</w:t>
      </w:r>
      <w:r>
        <w:t>577(Carcinogenic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404(TRPA1 agonist) -1</w:t>
      </w:r>
      <w:r w:rsidR="00644CD5">
        <w:t>.</w:t>
      </w:r>
      <w:r>
        <w:t>21(MAO inhibitor) + 0</w:t>
      </w:r>
      <w:r w:rsidR="00644CD5">
        <w:t>.</w:t>
      </w:r>
      <w:r>
        <w:t>533(Sentrin-specific protease 6 inhibitor) + 0</w:t>
      </w:r>
      <w:r w:rsidR="00644CD5">
        <w:t>.</w:t>
      </w:r>
      <w:r>
        <w:t>507(Bradycardic) -0</w:t>
      </w:r>
      <w:r w:rsidR="00644CD5">
        <w:t>.</w:t>
      </w:r>
      <w:r>
        <w:t>321(Preterm labor treatment) + 0</w:t>
      </w:r>
      <w:r w:rsidR="00644CD5">
        <w:t>.</w:t>
      </w:r>
      <w:r>
        <w:t>549(Ceramide glucosyltransferase inhibitor) -0</w:t>
      </w:r>
      <w:r w:rsidR="00644CD5">
        <w:t>.</w:t>
      </w:r>
      <w:r>
        <w:t>94(Luteinizing hormone-releasing hormone ag</w:t>
      </w:r>
      <w:r>
        <w:t>o</w:t>
      </w:r>
      <w:r>
        <w:t>nist) + 1</w:t>
      </w:r>
      <w:r w:rsidR="00644CD5">
        <w:t>.</w:t>
      </w:r>
      <w:r>
        <w:t>56(Tyrosine transaminase inhibitor) + 0</w:t>
      </w:r>
      <w:r w:rsidR="00644CD5">
        <w:t>.</w:t>
      </w:r>
      <w:r>
        <w:t>366(Antidepressant) -0</w:t>
      </w:r>
      <w:r w:rsidR="00644CD5">
        <w:t>.</w:t>
      </w:r>
      <w:r>
        <w:t>177(Orexin receptor 2 antagonist) + 0</w:t>
      </w:r>
      <w:r w:rsidR="00644CD5">
        <w:t>.</w:t>
      </w:r>
      <w:r>
        <w:t>229(Transglutaminase 2 inhibitor) + 0</w:t>
      </w:r>
      <w:r w:rsidR="00644CD5">
        <w:t>.</w:t>
      </w:r>
      <w:r>
        <w:t>593(Anesthetic local) + 1</w:t>
      </w:r>
      <w:r w:rsidR="00644CD5">
        <w:t>.</w:t>
      </w:r>
      <w:r>
        <w:t>84(Calmodulin-domain protein kinase 1 inhibitor) -1</w:t>
      </w:r>
      <w:r w:rsidR="00644CD5">
        <w:t>.</w:t>
      </w:r>
      <w:r>
        <w:t>26(Dihydrodipicolinate synthase inhibitor) -0</w:t>
      </w:r>
      <w:r w:rsidR="00644CD5">
        <w:t>.</w:t>
      </w:r>
      <w:r>
        <w:t>146(HCV NS3-helicase inhibitor) -0</w:t>
      </w:r>
      <w:r w:rsidR="00644CD5">
        <w:t>.</w:t>
      </w:r>
      <w:r>
        <w:t>325(Keratoses actinic (solar) treatment) -0</w:t>
      </w:r>
      <w:r w:rsidR="00644CD5">
        <w:t>.</w:t>
      </w:r>
      <w:r>
        <w:t>441(Serine/threonine-protein kinase WEE1 inhibitor) -1</w:t>
      </w:r>
      <w:r w:rsidR="00644CD5">
        <w:t>.</w:t>
      </w:r>
      <w:r>
        <w:t>25(Glycerone-phosphate O-acyltransferase inhibitor) + 0</w:t>
      </w:r>
      <w:r w:rsidR="00644CD5">
        <w:t>.</w:t>
      </w:r>
      <w:r>
        <w:t>614(Estrogen alpha receptor agonist) + 0</w:t>
      </w:r>
      <w:r w:rsidR="00644CD5">
        <w:t>.</w:t>
      </w:r>
      <w:r>
        <w:t>676(Thromboxane A2 antagonist) -0</w:t>
      </w:r>
      <w:r w:rsidR="00644CD5">
        <w:t>.</w:t>
      </w:r>
      <w:r>
        <w:t>527(Antiacne) -0</w:t>
      </w:r>
      <w:r w:rsidR="00644CD5">
        <w:t>.</w:t>
      </w:r>
      <w:r>
        <w:t>164(Antiviral) -0</w:t>
      </w:r>
      <w:r w:rsidR="00644CD5">
        <w:t>.</w:t>
      </w:r>
      <w:r>
        <w:t>874(Alpha-N-acetylgalactosaminide alpha-2</w:t>
      </w:r>
      <w:r w:rsidR="00644CD5">
        <w:t>.</w:t>
      </w:r>
      <w:r>
        <w:t>6-sialyltransferase inhibitor) + 0</w:t>
      </w:r>
      <w:r w:rsidR="00644CD5">
        <w:t>.</w:t>
      </w:r>
      <w:r>
        <w:t>949(Diabetic ne</w:t>
      </w:r>
      <w:r>
        <w:t>u</w:t>
      </w:r>
      <w:r>
        <w:t>ropathy treatment) -0</w:t>
      </w:r>
      <w:r w:rsidR="00644CD5">
        <w:t>.</w:t>
      </w:r>
      <w:r>
        <w:t>734(Akinesia) -0</w:t>
      </w:r>
      <w:r w:rsidR="00644CD5">
        <w:t>.</w:t>
      </w:r>
      <w:r>
        <w:t>387(Epstein-Barr nuclear antigen 1 inhibitor) -0</w:t>
      </w:r>
      <w:r w:rsidR="00644CD5">
        <w:t>.</w:t>
      </w:r>
      <w:r>
        <w:t>231(Myocardial ischemia treatment) -0</w:t>
      </w:r>
      <w:r w:rsidR="00644CD5">
        <w:t>.</w:t>
      </w:r>
      <w:r>
        <w:t>373(CYP3A4 inducer) + 0</w:t>
      </w:r>
      <w:r w:rsidR="00644CD5">
        <w:t>.</w:t>
      </w:r>
      <w:r>
        <w:t>237(Antieczematic atopic) + 0</w:t>
      </w:r>
      <w:r w:rsidR="00644CD5">
        <w:t>.</w:t>
      </w:r>
      <w:r>
        <w:t>669(Dyskinesia) + 0</w:t>
      </w:r>
      <w:r w:rsidR="00644CD5">
        <w:t>.</w:t>
      </w:r>
      <w:r>
        <w:t>00687(Beta-glucosidase inhibitor) -0</w:t>
      </w:r>
      <w:r w:rsidR="00644CD5">
        <w:t>.</w:t>
      </w:r>
      <w:r>
        <w:t>436(Carcinogenic</w:t>
      </w:r>
      <w:r w:rsidR="00644CD5">
        <w:t>.</w:t>
      </w:r>
      <w:r>
        <w:t xml:space="preserve"> mouse) + 0</w:t>
      </w:r>
      <w:r w:rsidR="00644CD5">
        <w:t>.</w:t>
      </w:r>
      <w:r>
        <w:t>501(Carcinogenic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191(Purinergic P2X1 antagonist) -0</w:t>
      </w:r>
      <w:r w:rsidR="00644CD5">
        <w:t>.</w:t>
      </w:r>
      <w:r>
        <w:t>226(Glycosylceramidase inhibitor) + 0</w:t>
      </w:r>
      <w:r w:rsidR="00644CD5">
        <w:t>.</w:t>
      </w:r>
      <w:r>
        <w:t>33(MAP kinase inhibitor) -1</w:t>
      </w:r>
      <w:r w:rsidR="00644CD5">
        <w:t>.</w:t>
      </w:r>
      <w:r>
        <w:t>88(Fructose-2</w:t>
      </w:r>
      <w:r w:rsidR="00644CD5">
        <w:t>.</w:t>
      </w:r>
      <w:r>
        <w:t>6-bisphosphate 2-phosphatase inhibitor) -0</w:t>
      </w:r>
      <w:r w:rsidR="00644CD5">
        <w:t>.</w:t>
      </w:r>
      <w:r>
        <w:t>876(Dopamine D3 agonist) + 0</w:t>
      </w:r>
      <w:r w:rsidR="00644CD5">
        <w:t>.</w:t>
      </w:r>
      <w:r>
        <w:t>216(Granulocyte stimulating factor agonist) + 0</w:t>
      </w:r>
      <w:r w:rsidR="00644CD5">
        <w:t>.</w:t>
      </w:r>
      <w:r>
        <w:t>502(Antimutagenic) + 0</w:t>
      </w:r>
      <w:r w:rsidR="00644CD5">
        <w:t>.</w:t>
      </w:r>
      <w:r>
        <w:t>392(Inosine monophosphate dehydrogenase 1 inhibitor) -0</w:t>
      </w:r>
      <w:r w:rsidR="00644CD5">
        <w:t>.</w:t>
      </w:r>
      <w:r>
        <w:t>62(NOS2 expression inhibitor) + 0</w:t>
      </w:r>
      <w:r w:rsidR="00644CD5">
        <w:t>.</w:t>
      </w:r>
      <w:r>
        <w:t>097(Smooth muscle myosin light chain kinase inhibitor) -0</w:t>
      </w:r>
      <w:r w:rsidR="00644CD5">
        <w:t>.</w:t>
      </w:r>
      <w:r>
        <w:t>21(Kainate receptor 2 antagonist) + 0</w:t>
      </w:r>
      <w:r w:rsidR="00644CD5">
        <w:t>.</w:t>
      </w:r>
      <w:r>
        <w:t>989(CYP2D6 inhibitor) -0</w:t>
      </w:r>
      <w:r w:rsidR="00644CD5">
        <w:t>.</w:t>
      </w:r>
      <w:r>
        <w:t>812(NOS3 expression inhibitor) -0</w:t>
      </w:r>
      <w:r w:rsidR="00644CD5">
        <w:t>.</w:t>
      </w:r>
      <w:r>
        <w:t>834(Cholesterol antagonist) -0</w:t>
      </w:r>
      <w:r w:rsidR="00644CD5">
        <w:t>.</w:t>
      </w:r>
      <w:r>
        <w:t>471(Phosphatidylinositol diacylgly</w:t>
      </w:r>
      <w:r>
        <w:t>c</w:t>
      </w:r>
      <w:r>
        <w:t>erol-lyase inhibitor) -0</w:t>
      </w:r>
      <w:r w:rsidR="00644CD5">
        <w:t>.</w:t>
      </w:r>
      <w:r>
        <w:t>45(Free radical scavenger) + 0</w:t>
      </w:r>
      <w:r w:rsidR="00644CD5">
        <w:t>.</w:t>
      </w:r>
      <w:r>
        <w:t>466(CYP27A substrate) + 0</w:t>
      </w:r>
      <w:r w:rsidR="00644CD5">
        <w:t>.</w:t>
      </w:r>
      <w:r>
        <w:t>143(Adenylate cyclase inhibitor) -0</w:t>
      </w:r>
      <w:r w:rsidR="00644CD5">
        <w:t>.</w:t>
      </w:r>
      <w:r>
        <w:t>587(Antidepressant</w:t>
      </w:r>
      <w:r w:rsidR="00644CD5">
        <w:t>.</w:t>
      </w:r>
      <w:r>
        <w:t xml:space="preserve"> Imipramin-like) + 0</w:t>
      </w:r>
      <w:r w:rsidR="00644CD5">
        <w:t>.</w:t>
      </w:r>
      <w:r>
        <w:t xml:space="preserve">149(Protein-tyrosine phosphatase non-receptor type 22 inhibitor) + </w:t>
      </w:r>
      <w:r>
        <w:lastRenderedPageBreak/>
        <w:t>0</w:t>
      </w:r>
      <w:r w:rsidR="00644CD5">
        <w:t>.</w:t>
      </w:r>
      <w:r>
        <w:t>9(Succinate dehydrogenase inhibitor) + 0</w:t>
      </w:r>
      <w:r w:rsidR="00644CD5">
        <w:t>.</w:t>
      </w:r>
      <w:r>
        <w:t>497(Peroxisome proliferator-activated receptor alpha antagonist) -0</w:t>
      </w:r>
      <w:r w:rsidR="00644CD5">
        <w:t>.</w:t>
      </w:r>
      <w:r>
        <w:t>658(Janus tyrosine kinase inhibitor) + 0</w:t>
      </w:r>
      <w:r w:rsidR="00644CD5">
        <w:t>.</w:t>
      </w:r>
      <w:r>
        <w:t>291(15-Lipoxygenase 2 inhibitor) -0</w:t>
      </w:r>
      <w:r w:rsidR="00644CD5">
        <w:t>.</w:t>
      </w:r>
      <w:r>
        <w:t>395(PTHLH expression inhibitor) -0</w:t>
      </w:r>
      <w:r w:rsidR="00644CD5">
        <w:t>.</w:t>
      </w:r>
      <w:r>
        <w:t>464(Ribosomal protein S6 kinase alpha 4 inhibitor) -0</w:t>
      </w:r>
      <w:r w:rsidR="00644CD5">
        <w:t>.</w:t>
      </w:r>
      <w:r>
        <w:t>2(Pyruvate dehydrogenase kinase inhibitor) + 0</w:t>
      </w:r>
      <w:r w:rsidR="00644CD5">
        <w:t>.</w:t>
      </w:r>
      <w:r>
        <w:t>455(MYC expression enhancer) -0</w:t>
      </w:r>
      <w:r w:rsidR="00644CD5">
        <w:t>.</w:t>
      </w:r>
      <w:r>
        <w:t>321(Leukotriene B4 receptor 2 antagonist) + 0</w:t>
      </w:r>
      <w:r w:rsidR="00644CD5">
        <w:t>.</w:t>
      </w:r>
      <w:r>
        <w:t>536(Sigma receptor agonist) + 0</w:t>
      </w:r>
      <w:r w:rsidR="00644CD5">
        <w:t>.</w:t>
      </w:r>
      <w:r>
        <w:t>402(Antifungal) -0</w:t>
      </w:r>
      <w:r w:rsidR="00644CD5">
        <w:t>.</w:t>
      </w:r>
      <w:r>
        <w:t>384(CYP2C substrate) -1</w:t>
      </w:r>
      <w:r w:rsidR="00644CD5">
        <w:t>.</w:t>
      </w:r>
      <w:r>
        <w:t>45(NF-kappa-B essential modulator inhibitor) + 0</w:t>
      </w:r>
      <w:r w:rsidR="00644CD5">
        <w:t>.</w:t>
      </w:r>
      <w:r>
        <w:t>32(Glyceraldehyde-3-phosphate dehydrogenase inhibitor) + 0</w:t>
      </w:r>
      <w:r w:rsidR="00644CD5">
        <w:t>.</w:t>
      </w:r>
      <w:r>
        <w:t>215(Ca2+/calmodulin-dependent protein kinase inhibitor) + 1</w:t>
      </w:r>
      <w:r w:rsidR="00644CD5">
        <w:t>.</w:t>
      </w:r>
      <w:r>
        <w:t>4(Alpha gl</w:t>
      </w:r>
      <w:r>
        <w:t>u</w:t>
      </w:r>
      <w:r>
        <w:t>cosidase inhibitor) + 1</w:t>
      </w:r>
      <w:r w:rsidR="00644CD5">
        <w:t>.</w:t>
      </w:r>
      <w:r>
        <w:t>33(Sulfinoalanine decarboxylase inhibitor) -0</w:t>
      </w:r>
      <w:r w:rsidR="00644CD5">
        <w:t>.</w:t>
      </w:r>
      <w:r>
        <w:t>302(Phosphodiesterase 7A inhibitor) -0</w:t>
      </w:r>
      <w:r w:rsidR="00644CD5">
        <w:t>.</w:t>
      </w:r>
      <w:r>
        <w:t>339(Potassium channel intermediate-conductance Ca-activated blocker) -0</w:t>
      </w:r>
      <w:r w:rsidR="00644CD5">
        <w:t>.</w:t>
      </w:r>
      <w:r>
        <w:t>968(Dihydroorotate oxidase inhibitor) + 0</w:t>
      </w:r>
      <w:r w:rsidR="00644CD5">
        <w:t>.</w:t>
      </w:r>
      <w:r>
        <w:t>837(SERPINE1 expression enhancer) + 0</w:t>
      </w:r>
      <w:r w:rsidR="00644CD5">
        <w:t>.</w:t>
      </w:r>
      <w:r>
        <w:t>473(Carcinogenic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stomach) -0</w:t>
      </w:r>
      <w:r w:rsidR="00644CD5">
        <w:t>.</w:t>
      </w:r>
      <w:r>
        <w:t>239(Huntington's disease treatment) + 0</w:t>
      </w:r>
      <w:r w:rsidR="00644CD5">
        <w:t>.</w:t>
      </w:r>
      <w:r>
        <w:t>672(N-carbamoyl-L-amino-acid hydrolase inhibitor) -2</w:t>
      </w:r>
      <w:r w:rsidR="00644CD5">
        <w:t>.</w:t>
      </w:r>
      <w:r>
        <w:t>14(Chalcone isomerase inhibitor) + 0</w:t>
      </w:r>
      <w:r w:rsidR="00644CD5">
        <w:t>.</w:t>
      </w:r>
      <w:r>
        <w:t>588(Inorganic diphosphatase inhibitor) + 0</w:t>
      </w:r>
      <w:r w:rsidR="00644CD5">
        <w:t>.</w:t>
      </w:r>
      <w:r>
        <w:t>336(Anemia) + 0</w:t>
      </w:r>
      <w:r w:rsidR="00644CD5">
        <w:t>.</w:t>
      </w:r>
      <w:r>
        <w:t>137(Potassium channel (Inward rectifier) blocker) + 0</w:t>
      </w:r>
      <w:r w:rsidR="00644CD5">
        <w:t>.</w:t>
      </w:r>
      <w:r>
        <w:t>51(Antipruritic</w:t>
      </w:r>
      <w:r w:rsidR="00644CD5">
        <w:t>.</w:t>
      </w:r>
      <w:r>
        <w:t xml:space="preserve"> allergic) + 0</w:t>
      </w:r>
      <w:r w:rsidR="00644CD5">
        <w:t>.</w:t>
      </w:r>
      <w:r>
        <w:t>798(I kappa B kinase inhibitor) + 0</w:t>
      </w:r>
      <w:r w:rsidR="00644CD5">
        <w:t>.</w:t>
      </w:r>
      <w:r>
        <w:t>374(Ribosomal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285(Pyruvate dehydrogenase kinase 4 inhibitor) + 0</w:t>
      </w:r>
      <w:r w:rsidR="00644CD5">
        <w:t>.</w:t>
      </w:r>
      <w:r>
        <w:t>251(Paranoia) + 0</w:t>
      </w:r>
      <w:r w:rsidR="00644CD5">
        <w:t>.</w:t>
      </w:r>
      <w:r>
        <w:t>604(ATPase inhibitor) + 0</w:t>
      </w:r>
      <w:r w:rsidR="00644CD5">
        <w:t>.</w:t>
      </w:r>
      <w:r>
        <w:t>866(Follicle-stimulating hormone antagonist) -1</w:t>
      </w:r>
      <w:r w:rsidR="00644CD5">
        <w:t>.</w:t>
      </w:r>
      <w:r>
        <w:t>18(Orotate phosphoribosyltransferase inhibitor) -0</w:t>
      </w:r>
      <w:r w:rsidR="00644CD5">
        <w:t>.</w:t>
      </w:r>
      <w:r>
        <w:t>393(Renin inhibitor) -0</w:t>
      </w:r>
      <w:r w:rsidR="00644CD5">
        <w:t>.</w:t>
      </w:r>
      <w:r>
        <w:t>991(Hair growth stimulant) + 0</w:t>
      </w:r>
      <w:r w:rsidR="00644CD5">
        <w:t>.</w:t>
      </w:r>
      <w:r>
        <w:t>374(Liver X receptor agonist) -0</w:t>
      </w:r>
      <w:r w:rsidR="00644CD5">
        <w:t>.</w:t>
      </w:r>
      <w:r>
        <w:t>388(STAT3 expression inhibitor) -0</w:t>
      </w:r>
      <w:r w:rsidR="00644CD5">
        <w:t>.</w:t>
      </w:r>
      <w:r>
        <w:t>261(Tyrosine-protein kinase TXK inhibitor) -0</w:t>
      </w:r>
      <w:r w:rsidR="00644CD5">
        <w:t>.</w:t>
      </w:r>
      <w:r>
        <w:t>855(Synaptic vesicle protein SV2</w:t>
      </w:r>
      <w:r w:rsidR="00644CD5">
        <w:t>.</w:t>
      </w:r>
      <w:r>
        <w:t xml:space="preserve"> levetiracetam binding site antagonist) + 1</w:t>
      </w:r>
      <w:r w:rsidR="00644CD5">
        <w:t>.</w:t>
      </w:r>
      <w:r>
        <w:t>01(Heat shock 70 kDa protein 1 antagonist) + 0</w:t>
      </w:r>
      <w:r w:rsidR="00644CD5">
        <w:t>.</w:t>
      </w:r>
      <w:r>
        <w:t>974(Amylin agonist) -0</w:t>
      </w:r>
      <w:r w:rsidR="00644CD5">
        <w:t>.</w:t>
      </w:r>
      <w:r>
        <w:t>291(Opioid delta receptor antagonist) + 0</w:t>
      </w:r>
      <w:r w:rsidR="00644CD5">
        <w:t>.</w:t>
      </w:r>
      <w:r>
        <w:t>181(Uterine relaxant) + 0</w:t>
      </w:r>
      <w:r w:rsidR="00644CD5">
        <w:t>.</w:t>
      </w:r>
      <w:r>
        <w:t>256(Falcipain inhibitor) -0</w:t>
      </w:r>
      <w:r w:rsidR="00644CD5">
        <w:t>.</w:t>
      </w:r>
      <w:r>
        <w:t>22(Ataxia) + 0</w:t>
      </w:r>
      <w:r w:rsidR="00644CD5">
        <w:t>.</w:t>
      </w:r>
      <w:r>
        <w:t>301(5 Hydroxytryptamine release stimulant) -0</w:t>
      </w:r>
      <w:r w:rsidR="00644CD5">
        <w:t>.</w:t>
      </w:r>
      <w:r>
        <w:t>0679(Rhinitis treatment) -0</w:t>
      </w:r>
      <w:r w:rsidR="00644CD5">
        <w:t>.</w:t>
      </w:r>
      <w:r>
        <w:t>566(Glutathione S-transferase substrate) + 0</w:t>
      </w:r>
      <w:r w:rsidR="00644CD5">
        <w:t>.</w:t>
      </w:r>
      <w:r>
        <w:t>431(CDKN1A expression enhancer) -1</w:t>
      </w:r>
      <w:r w:rsidR="00644CD5">
        <w:t>.</w:t>
      </w:r>
      <w:r>
        <w:t>23(Ribulose-bisphosphate carboxylase inhibitor) + 0</w:t>
      </w:r>
      <w:r w:rsidR="00644CD5">
        <w:t>.</w:t>
      </w:r>
      <w:r>
        <w:t>173(Trypsin II inhibitor) -0</w:t>
      </w:r>
      <w:r w:rsidR="00644CD5">
        <w:t>.</w:t>
      </w:r>
      <w:r>
        <w:t>719(Peptidyl-prolyl cis-trans isomerase FKBP1A inhibitor) -0</w:t>
      </w:r>
      <w:r w:rsidR="00644CD5">
        <w:t>.</w:t>
      </w:r>
      <w:r>
        <w:t>198(Peripheral neuropathy) + 0</w:t>
      </w:r>
      <w:r w:rsidR="00644CD5">
        <w:t>.</w:t>
      </w:r>
      <w:r>
        <w:t>348(CNS active muscle relaxant) -0</w:t>
      </w:r>
      <w:r w:rsidR="00644CD5">
        <w:t>.</w:t>
      </w:r>
      <w:r>
        <w:t>25(HSPA5 expression enhancer) + 0</w:t>
      </w:r>
      <w:r w:rsidR="00644CD5">
        <w:t>.</w:t>
      </w:r>
      <w:r>
        <w:t>249(Opioid kappa 1 receptor antagonist) -0</w:t>
      </w:r>
      <w:r w:rsidR="00644CD5">
        <w:t>.</w:t>
      </w:r>
      <w:r>
        <w:t>637(Leukopenia) + 1</w:t>
      </w:r>
      <w:r w:rsidR="00644CD5">
        <w:t>.</w:t>
      </w:r>
      <w:r>
        <w:t>36(Procollagen-proline 3-dioxygenase inhibitor) -0</w:t>
      </w:r>
      <w:r w:rsidR="00644CD5">
        <w:t>.</w:t>
      </w:r>
      <w:r>
        <w:t>774(Angiotensin AT1 receptor antagonist) + 0</w:t>
      </w:r>
      <w:r w:rsidR="00644CD5">
        <w:t>.</w:t>
      </w:r>
      <w:r>
        <w:t>3(Apnea) -0</w:t>
      </w:r>
      <w:r w:rsidR="00644CD5">
        <w:t>.</w:t>
      </w:r>
      <w:r>
        <w:t>971(Corticotropin releasing factor antagonist) -0</w:t>
      </w:r>
      <w:r w:rsidR="00644CD5">
        <w:t>.</w:t>
      </w:r>
      <w:r>
        <w:t>631(Histone deacetylase 11 inhibitor) -0</w:t>
      </w:r>
      <w:r w:rsidR="00644CD5">
        <w:t>.</w:t>
      </w:r>
      <w:r>
        <w:t>182(Calcium-sensing receptor antagonist) -0</w:t>
      </w:r>
      <w:r w:rsidR="00644CD5">
        <w:t>.</w:t>
      </w:r>
      <w:r>
        <w:t>447(Alpha 1a adrenoreceptor antagonist) -0</w:t>
      </w:r>
      <w:r w:rsidR="00644CD5">
        <w:t>.</w:t>
      </w:r>
      <w:r>
        <w:t>45(Pyruvate dehydrogenase kinase 1 inhibitor) -0</w:t>
      </w:r>
      <w:r w:rsidR="00644CD5">
        <w:t>.</w:t>
      </w:r>
      <w:r>
        <w:t>236(BIRC3 expression enhancer) + 0</w:t>
      </w:r>
      <w:r w:rsidR="00644CD5">
        <w:t>.</w:t>
      </w:r>
      <w:r>
        <w:t>149(PfA-M1 aminopeptidase inhibitor) -0</w:t>
      </w:r>
      <w:r w:rsidR="00644CD5">
        <w:t>.</w:t>
      </w:r>
      <w:r>
        <w:t>205(Hypotension) + 0</w:t>
      </w:r>
      <w:r w:rsidR="00644CD5">
        <w:t>.</w:t>
      </w:r>
      <w:r>
        <w:t>634(Factor XIIIa inhibitor) -0</w:t>
      </w:r>
      <w:r w:rsidR="00644CD5">
        <w:t>.</w:t>
      </w:r>
      <w:r>
        <w:t>245(MAP3K7 inhibitor) -0</w:t>
      </w:r>
      <w:r w:rsidR="00644CD5">
        <w:t>.</w:t>
      </w:r>
      <w:r>
        <w:t>52(Fatty liver) -0</w:t>
      </w:r>
      <w:r w:rsidR="00644CD5">
        <w:t>.</w:t>
      </w:r>
      <w:r>
        <w:t>458(Chymotrypsin inhibitor) -0</w:t>
      </w:r>
      <w:r w:rsidR="00644CD5">
        <w:t>.</w:t>
      </w:r>
      <w:r>
        <w:t>171(CYP3A4 inhibitor) -0</w:t>
      </w:r>
      <w:r w:rsidR="00644CD5">
        <w:t>.</w:t>
      </w:r>
      <w:r>
        <w:t>223(Retinoic acid receptor antagonist) -0</w:t>
      </w:r>
      <w:r w:rsidR="00644CD5">
        <w:t>.</w:t>
      </w:r>
      <w:r>
        <w:t>173(Serine/threonine-protein kinase MRCK-A inhibitor) -0</w:t>
      </w:r>
      <w:r w:rsidR="00644CD5">
        <w:t>.</w:t>
      </w:r>
      <w:r>
        <w:t>352(Homoserine O-acetyltransferase inhibitor) + 0</w:t>
      </w:r>
      <w:r w:rsidR="00644CD5">
        <w:t>.</w:t>
      </w:r>
      <w:r>
        <w:t>28(UDP-N-acetylmuramate-L-alanine ligase inhibitor) -0</w:t>
      </w:r>
      <w:r w:rsidR="00644CD5">
        <w:t>.</w:t>
      </w:r>
      <w:r>
        <w:t>737(Histamine H2 receptor agonist) -0</w:t>
      </w:r>
      <w:r w:rsidR="00644CD5">
        <w:t>.</w:t>
      </w:r>
      <w:r>
        <w:t>191(Purine antag</w:t>
      </w:r>
      <w:r>
        <w:t>o</w:t>
      </w:r>
      <w:r>
        <w:t>nist) + 0</w:t>
      </w:r>
      <w:r w:rsidR="00644CD5">
        <w:t>.</w:t>
      </w:r>
      <w:r>
        <w:t>468(Arylamine N-acetyltransferase inhibitor) -0</w:t>
      </w:r>
      <w:r w:rsidR="00644CD5">
        <w:t>.</w:t>
      </w:r>
      <w:r>
        <w:t>211(Antihemorrhagic) + 0</w:t>
      </w:r>
      <w:r w:rsidR="00644CD5">
        <w:t>.</w:t>
      </w:r>
      <w:r>
        <w:t>61(Pneumotoxic) + 0</w:t>
      </w:r>
      <w:r w:rsidR="00644CD5">
        <w:t>.</w:t>
      </w:r>
      <w:r>
        <w:t>746(Coagulant) + 0</w:t>
      </w:r>
      <w:r w:rsidR="00644CD5">
        <w:t>.</w:t>
      </w:r>
      <w:r>
        <w:t>319(ASNS expression inhibitor) -0</w:t>
      </w:r>
      <w:r w:rsidR="00644CD5">
        <w:t>.</w:t>
      </w:r>
      <w:r>
        <w:t>558(COL1A1 expression inhibitor) + 0</w:t>
      </w:r>
      <w:r w:rsidR="00644CD5">
        <w:t>.</w:t>
      </w:r>
      <w:r>
        <w:t>189(ErbB-4 antag</w:t>
      </w:r>
      <w:r>
        <w:t>o</w:t>
      </w:r>
      <w:r>
        <w:t>nist) + 0</w:t>
      </w:r>
      <w:r w:rsidR="00644CD5">
        <w:t>.</w:t>
      </w:r>
      <w:r>
        <w:t>216(MT2A expression enhancer) + 0</w:t>
      </w:r>
      <w:r w:rsidR="00644CD5">
        <w:t>.</w:t>
      </w:r>
      <w:r>
        <w:t>486(1-Acylglycerol-3-phosphate O-acyltransferase inhibitor) + 0</w:t>
      </w:r>
      <w:r w:rsidR="00644CD5">
        <w:t>.</w:t>
      </w:r>
      <w:r>
        <w:t>339(Rho-associated kinase inhibitor) + 0</w:t>
      </w:r>
      <w:r w:rsidR="00644CD5">
        <w:t>.</w:t>
      </w:r>
      <w:r>
        <w:t>867(Neuraminidase inhibitor) + 0</w:t>
      </w:r>
      <w:r w:rsidR="00644CD5">
        <w:t>.</w:t>
      </w:r>
      <w:r>
        <w:t>648(Proto-oncogene protein c-fos inhib</w:t>
      </w:r>
      <w:r>
        <w:t>i</w:t>
      </w:r>
      <w:r>
        <w:t>tor) -0</w:t>
      </w:r>
      <w:r w:rsidR="00644CD5">
        <w:t>.</w:t>
      </w:r>
      <w:r>
        <w:t>753(Phosphoserine phosphatase inhibitor) + 0</w:t>
      </w:r>
      <w:r w:rsidR="00644CD5">
        <w:t>.</w:t>
      </w:r>
      <w:r>
        <w:t>619(Potassium channel (Inward rectifier) 1 blocker) -0</w:t>
      </w:r>
      <w:r w:rsidR="00644CD5">
        <w:t>.</w:t>
      </w:r>
      <w:r>
        <w:t>692(Androgen agonist) + 0</w:t>
      </w:r>
      <w:r w:rsidR="00644CD5">
        <w:t>.</w:t>
      </w:r>
      <w:r>
        <w:t>972(Aryl hydrocarbon receptor antagonist) -0</w:t>
      </w:r>
      <w:r w:rsidR="00644CD5">
        <w:t>.</w:t>
      </w:r>
      <w:r>
        <w:t>577(Cathepsin S inhibitor) -0</w:t>
      </w:r>
      <w:r w:rsidR="00644CD5">
        <w:t>.</w:t>
      </w:r>
      <w:r>
        <w:t>221(Raf kinase B inhibitor) + 0</w:t>
      </w:r>
      <w:r w:rsidR="00644CD5">
        <w:t>.</w:t>
      </w:r>
      <w:r>
        <w:t>187(Baculoviral IAP repeat-containing protein 3 inhibitor) -0</w:t>
      </w:r>
      <w:r w:rsidR="00644CD5">
        <w:t>.</w:t>
      </w:r>
      <w:r>
        <w:t>186(Integrin beta3 antagonist) + 1</w:t>
      </w:r>
      <w:r w:rsidR="00644CD5">
        <w:t>.</w:t>
      </w:r>
      <w:r>
        <w:t>72(CYP27 substrate) -0</w:t>
      </w:r>
      <w:r w:rsidR="00644CD5">
        <w:t>.</w:t>
      </w:r>
      <w:r>
        <w:t>14(Nicastrin inhibitor) -0</w:t>
      </w:r>
      <w:r w:rsidR="00644CD5">
        <w:t>.</w:t>
      </w:r>
      <w:r>
        <w:t>57(Fibromyalgia syndrome treatment) + 0</w:t>
      </w:r>
      <w:r w:rsidR="00644CD5">
        <w:t>.</w:t>
      </w:r>
      <w:r>
        <w:t>351(SLC2A3 expre</w:t>
      </w:r>
      <w:r>
        <w:t>s</w:t>
      </w:r>
      <w:r>
        <w:t>sion inhibitor) + 0</w:t>
      </w:r>
      <w:r w:rsidR="00644CD5">
        <w:t>.</w:t>
      </w:r>
      <w:r>
        <w:t>476(UGT2B4 substrate) + 0</w:t>
      </w:r>
      <w:r w:rsidR="00644CD5">
        <w:t>.</w:t>
      </w:r>
      <w:r>
        <w:t>606(Carbonic anhydrase inhibitor) + 0</w:t>
      </w:r>
      <w:r w:rsidR="00644CD5">
        <w:t>.</w:t>
      </w:r>
      <w:r>
        <w:t>231(Neurokinin 3 antagonist) -0</w:t>
      </w:r>
      <w:r w:rsidR="00644CD5">
        <w:t>.</w:t>
      </w:r>
      <w:r>
        <w:t>454(G0S2 expression enhancer) -0</w:t>
      </w:r>
      <w:r w:rsidR="00644CD5">
        <w:t>.</w:t>
      </w:r>
      <w:r>
        <w:t>51(Laxative) + 0</w:t>
      </w:r>
      <w:r w:rsidR="00644CD5">
        <w:t>.</w:t>
      </w:r>
      <w:r>
        <w:t>178(Adenosylmethionine cyclotransferase inhibitor) -0</w:t>
      </w:r>
      <w:r w:rsidR="00644CD5">
        <w:t>.</w:t>
      </w:r>
      <w:r>
        <w:t>191(Bradykinin agonist) -0</w:t>
      </w:r>
      <w:r w:rsidR="00644CD5">
        <w:t>.</w:t>
      </w:r>
      <w:r>
        <w:t>306(Alcohol dehydrogenase (acceptor) inhibitor) + 0</w:t>
      </w:r>
      <w:r w:rsidR="00644CD5">
        <w:t>.</w:t>
      </w:r>
      <w:r>
        <w:t>905(Cathepsin E inhibitor) -0</w:t>
      </w:r>
      <w:r w:rsidR="00644CD5">
        <w:t>.</w:t>
      </w:r>
      <w:r>
        <w:t>243(Vasopressor) + 0</w:t>
      </w:r>
      <w:r w:rsidR="00644CD5">
        <w:t>.</w:t>
      </w:r>
      <w:r>
        <w:t>103(Antineoplastic (non-Hodgkin's lymphoma)) + 0</w:t>
      </w:r>
      <w:r w:rsidR="00644CD5">
        <w:t>.</w:t>
      </w:r>
      <w:r>
        <w:t>509(Pectin lyase inhibitor) -0</w:t>
      </w:r>
      <w:r w:rsidR="00644CD5">
        <w:t>.</w:t>
      </w:r>
      <w:r>
        <w:t>399(Cyclooxygenase inhibitor) -0</w:t>
      </w:r>
      <w:r w:rsidR="00644CD5">
        <w:t>.</w:t>
      </w:r>
      <w:r>
        <w:t>62(Glutamate synthase (ferredoxin) inhibitor) -0</w:t>
      </w:r>
      <w:r w:rsidR="00644CD5">
        <w:t>.</w:t>
      </w:r>
      <w:r>
        <w:t>419(RNA synthesis inhibitor) -0</w:t>
      </w:r>
      <w:r w:rsidR="00644CD5">
        <w:t>.</w:t>
      </w:r>
      <w:r>
        <w:t>147(Beta tubulin antagonist) + 0</w:t>
      </w:r>
      <w:r w:rsidR="00644CD5">
        <w:t>.</w:t>
      </w:r>
      <w:r>
        <w:t>568(Kinesin-like protein 1 inhibitor) + 0</w:t>
      </w:r>
      <w:r w:rsidR="00644CD5">
        <w:t>.</w:t>
      </w:r>
      <w:r>
        <w:t>193(Protein kinase C iota inhibitor) -0</w:t>
      </w:r>
      <w:r w:rsidR="00644CD5">
        <w:t>.</w:t>
      </w:r>
      <w:r>
        <w:t>329(Factor Xa inhibitor) -0</w:t>
      </w:r>
      <w:r w:rsidR="00644CD5">
        <w:t>.</w:t>
      </w:r>
      <w:r>
        <w:t>242(Thrombophlebitis) + 0</w:t>
      </w:r>
      <w:r w:rsidR="00644CD5">
        <w:t>.</w:t>
      </w:r>
      <w:r>
        <w:t>265(CYP3A3 substrate) -0</w:t>
      </w:r>
      <w:r w:rsidR="00644CD5">
        <w:t>.</w:t>
      </w:r>
      <w:r>
        <w:t>795(Baculoviral IAP repeat-containing protein 4 inhibitor) + 0</w:t>
      </w:r>
      <w:r w:rsidR="00644CD5">
        <w:t>.</w:t>
      </w:r>
      <w:r>
        <w:t>48(UGT1A8 substrate) + 0</w:t>
      </w:r>
      <w:r w:rsidR="00644CD5">
        <w:t>.</w:t>
      </w:r>
      <w:r>
        <w:t>141(Glycogen synthase kinase-3 beta inhibitor) + 0</w:t>
      </w:r>
      <w:r w:rsidR="00644CD5">
        <w:t>.</w:t>
      </w:r>
      <w:r>
        <w:t>0996(General pump inhibitor) -0</w:t>
      </w:r>
      <w:r w:rsidR="00644CD5">
        <w:t>.</w:t>
      </w:r>
      <w:r>
        <w:t>178(HSPA8 expression inhibitor) + 0</w:t>
      </w:r>
      <w:r w:rsidR="00644CD5">
        <w:t>.</w:t>
      </w:r>
      <w:r>
        <w:t>171(Antiviral (Picornavirus)) + 0</w:t>
      </w:r>
      <w:r w:rsidR="00644CD5">
        <w:t>.</w:t>
      </w:r>
      <w:r>
        <w:t>629(Beta lactamase TEM-1 inhibitor) + 0</w:t>
      </w:r>
      <w:r w:rsidR="00644CD5">
        <w:t>.</w:t>
      </w:r>
      <w:r>
        <w:t>223(Eye irritation</w:t>
      </w:r>
      <w:r w:rsidR="00644CD5">
        <w:t>.</w:t>
      </w:r>
      <w:r>
        <w:t xml:space="preserve"> weak) -0</w:t>
      </w:r>
      <w:r w:rsidR="00644CD5">
        <w:t>.</w:t>
      </w:r>
      <w:r>
        <w:t>532(SFN expression enhancer) -0</w:t>
      </w:r>
      <w:r w:rsidR="00644CD5">
        <w:t>.</w:t>
      </w:r>
      <w:r>
        <w:t>42(Hypoxia inducible factor 1 alpha inhibitor) -0</w:t>
      </w:r>
      <w:r w:rsidR="00644CD5">
        <w:t>.</w:t>
      </w:r>
      <w:r>
        <w:t>172(Phosphatidylinositol kinase inhibitor) + 0</w:t>
      </w:r>
      <w:r w:rsidR="00644CD5">
        <w:t>.</w:t>
      </w:r>
      <w:r>
        <w:t>185(Bulimia treatment) -0</w:t>
      </w:r>
      <w:r w:rsidR="00644CD5">
        <w:t>.</w:t>
      </w:r>
      <w:r>
        <w:t>133(Calcineurin inhibitor) -0</w:t>
      </w:r>
      <w:r w:rsidR="00644CD5">
        <w:t>.</w:t>
      </w:r>
      <w:r>
        <w:t>137(5 Hydroxytryptamine 3B antagonist) -0</w:t>
      </w:r>
      <w:r w:rsidR="00644CD5">
        <w:t>.</w:t>
      </w:r>
      <w:r>
        <w:t>108(Kinase inhibitor) -0</w:t>
      </w:r>
      <w:r w:rsidR="00644CD5">
        <w:t>.</w:t>
      </w:r>
      <w:r>
        <w:t>91(CYP24 substrate) + 0</w:t>
      </w:r>
      <w:r w:rsidR="00644CD5">
        <w:t>.</w:t>
      </w:r>
      <w:r>
        <w:t>208(Antihelmintic) -0</w:t>
      </w:r>
      <w:r w:rsidR="00644CD5">
        <w:t>.</w:t>
      </w:r>
      <w:r>
        <w:t>317(Cyclohexanone monooxygenase inhibitor) + 0</w:t>
      </w:r>
      <w:r w:rsidR="00644CD5">
        <w:t>.</w:t>
      </w:r>
      <w:r>
        <w:t>45(Antihypotensive) + 0</w:t>
      </w:r>
      <w:r w:rsidR="00644CD5">
        <w:t>.</w:t>
      </w:r>
      <w:r>
        <w:t>258(Lipoprotein lipase inhibitor) + 0</w:t>
      </w:r>
      <w:r w:rsidR="00644CD5">
        <w:t>.</w:t>
      </w:r>
      <w:r>
        <w:t>526(Formyl peptide receptor antagonist) + 0</w:t>
      </w:r>
      <w:r w:rsidR="00644CD5">
        <w:t>.</w:t>
      </w:r>
      <w:r>
        <w:t>146(Protein-synthesizing GTPase inhibitor) + 0</w:t>
      </w:r>
      <w:r w:rsidR="00644CD5">
        <w:t>.</w:t>
      </w:r>
      <w:r>
        <w:t>444(Membrane dipeptidase inhibitor) + 0</w:t>
      </w:r>
      <w:r w:rsidR="00644CD5">
        <w:t>.</w:t>
      </w:r>
      <w:r>
        <w:t>441(Leukotriene C antagonist) + 0</w:t>
      </w:r>
      <w:r w:rsidR="00644CD5">
        <w:t>.</w:t>
      </w:r>
      <w:r>
        <w:t>0737(Troponin I</w:t>
      </w:r>
      <w:r w:rsidR="00644CD5">
        <w:t>.</w:t>
      </w:r>
      <w:r>
        <w:t xml:space="preserve"> cardiac muscle inhib</w:t>
      </w:r>
      <w:r>
        <w:t>i</w:t>
      </w:r>
      <w:r>
        <w:t>tor) -0</w:t>
      </w:r>
      <w:r w:rsidR="00644CD5">
        <w:t>.</w:t>
      </w:r>
      <w:r>
        <w:t>185(NACHT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572(Caspase 8 inhibitor) -0</w:t>
      </w:r>
      <w:r w:rsidR="00644CD5">
        <w:t>.</w:t>
      </w:r>
      <w:r>
        <w:t>154(Purinergic P2 antagonist) -0</w:t>
      </w:r>
      <w:r w:rsidR="00644CD5">
        <w:t>.</w:t>
      </w:r>
      <w:r>
        <w:t>0932(Complement inhibitor) + 0</w:t>
      </w:r>
      <w:r w:rsidR="00644CD5">
        <w:t>.</w:t>
      </w:r>
      <w:r>
        <w:t>23(Growth factor agonist) + 0</w:t>
      </w:r>
      <w:r w:rsidR="00644CD5">
        <w:t>.</w:t>
      </w:r>
      <w:r>
        <w:t xml:space="preserve">16(Angiotensin </w:t>
      </w:r>
      <w:r>
        <w:lastRenderedPageBreak/>
        <w:t>AT1B receptor antagonist) -0</w:t>
      </w:r>
      <w:r w:rsidR="00644CD5">
        <w:t>.</w:t>
      </w:r>
      <w:r>
        <w:t>462(UGT1A1 substrate) + 0</w:t>
      </w:r>
      <w:r w:rsidR="00644CD5">
        <w:t>.</w:t>
      </w:r>
      <w:r>
        <w:t>116(Ca2+/calmodulin-dependent kinase I inhibitor) + 0</w:t>
      </w:r>
      <w:r w:rsidR="00644CD5">
        <w:t>.</w:t>
      </w:r>
      <w:r>
        <w:t>0875(Proto-oncogene tyrosine-protein kinase Fyn inhibitor) -0</w:t>
      </w:r>
      <w:r w:rsidR="00644CD5">
        <w:t>.</w:t>
      </w:r>
      <w:r>
        <w:t>162(Extrapyramidal effect) + 0</w:t>
      </w:r>
      <w:r w:rsidR="00644CD5">
        <w:t>.</w:t>
      </w:r>
      <w:r>
        <w:t>444(Adenosine A2b receptor antagonist) -0</w:t>
      </w:r>
      <w:r w:rsidR="00644CD5">
        <w:t>.</w:t>
      </w:r>
      <w:r>
        <w:t>135(Threonine synthase inhibitor) -0</w:t>
      </w:r>
      <w:r w:rsidR="00644CD5">
        <w:t>.</w:t>
      </w:r>
      <w:r>
        <w:t>394(Peptidyl-prolyl cis-trans isomerase inhibitor) -0</w:t>
      </w:r>
      <w:r w:rsidR="00644CD5">
        <w:t>.</w:t>
      </w:r>
      <w:r>
        <w:t>322(IFITM1 expression enhancer) + 0</w:t>
      </w:r>
      <w:r w:rsidR="00644CD5">
        <w:t>.</w:t>
      </w:r>
      <w:r>
        <w:t>22(Galactose oxidase inhibitor) + 0</w:t>
      </w:r>
      <w:r w:rsidR="00644CD5">
        <w:t>.</w:t>
      </w:r>
      <w:r>
        <w:t>374(HSPA1B expression enhancer) + 0</w:t>
      </w:r>
      <w:r w:rsidR="00644CD5">
        <w:t>.</w:t>
      </w:r>
      <w:r>
        <w:t>189(STAR expression inhibitor) -0</w:t>
      </w:r>
      <w:r w:rsidR="00644CD5">
        <w:t>.</w:t>
      </w:r>
      <w:r>
        <w:t>41(Quinone reductase 2 inhibitor) -0</w:t>
      </w:r>
      <w:r w:rsidR="00644CD5">
        <w:t>.</w:t>
      </w:r>
      <w:r>
        <w:t>546(Glutamate carboxypeptidase inhibitor) -0</w:t>
      </w:r>
      <w:r w:rsidR="00644CD5">
        <w:t>.</w:t>
      </w:r>
      <w:r>
        <w:t>334(Indanol dehydrogenase inhibitor) -0</w:t>
      </w:r>
      <w:r w:rsidR="00644CD5">
        <w:t>.</w:t>
      </w:r>
      <w:r>
        <w:t>104(Lysophosphatidic acid 2 receptor antagonist) + 0</w:t>
      </w:r>
      <w:r w:rsidR="00644CD5">
        <w:t>.</w:t>
      </w:r>
      <w:r>
        <w:t>565(Bis(5'-nucleosyl)-tetraphosphatase (asymmetrical) inhibitor) + 0</w:t>
      </w:r>
      <w:r w:rsidR="00644CD5">
        <w:t>.</w:t>
      </w:r>
      <w:r>
        <w:t>0821(Farnesyltransferase inhibitor) -0</w:t>
      </w:r>
      <w:r w:rsidR="00644CD5">
        <w:t>.</w:t>
      </w:r>
      <w:r>
        <w:t>109(Poly(ADP-ribose) polymerase inhibitor) -0</w:t>
      </w:r>
      <w:r w:rsidR="00644CD5">
        <w:t>.</w:t>
      </w:r>
      <w:r>
        <w:t>33(Alpha 2 adrenoreceptor agonist) -0</w:t>
      </w:r>
      <w:r w:rsidR="00644CD5">
        <w:t>.</w:t>
      </w:r>
      <w:r>
        <w:t>0893(Histone deacetylase class III inhibitor) + 0</w:t>
      </w:r>
      <w:r w:rsidR="00644CD5">
        <w:t>.</w:t>
      </w:r>
      <w:r>
        <w:t>115(Glutamate (mGluR3) antagonist) + 0</w:t>
      </w:r>
      <w:r w:rsidR="00644CD5">
        <w:t>.</w:t>
      </w:r>
      <w:r>
        <w:t>272(TFF1 expression inhibitor) -0</w:t>
      </w:r>
      <w:r w:rsidR="00644CD5">
        <w:t>.</w:t>
      </w:r>
      <w:r>
        <w:t>111(Adenosylhomocysteine nucleos</w:t>
      </w:r>
      <w:r>
        <w:t>i</w:t>
      </w:r>
      <w:r>
        <w:t>dase inhibitor) + 0</w:t>
      </w:r>
      <w:r w:rsidR="00644CD5">
        <w:t>.</w:t>
      </w:r>
      <w:r>
        <w:t>235(Octopamine agonist) -0</w:t>
      </w:r>
      <w:r w:rsidR="00644CD5">
        <w:t>.</w:t>
      </w:r>
      <w:r>
        <w:t>0956(Polo-like kinase-2 inhibitor) + 0</w:t>
      </w:r>
      <w:r w:rsidR="00644CD5">
        <w:t>.</w:t>
      </w:r>
      <w:r>
        <w:t>11(Ribosomal protein S6 kinase 2 inhibitor) -0</w:t>
      </w:r>
      <w:r w:rsidR="00644CD5">
        <w:t>.</w:t>
      </w:r>
      <w:r>
        <w:t>121(Glycosuria) -0</w:t>
      </w:r>
      <w:r w:rsidR="00644CD5">
        <w:t>.</w:t>
      </w:r>
      <w:r>
        <w:t>166(Cytokine production inhibitor) + 0</w:t>
      </w:r>
      <w:r w:rsidR="00644CD5">
        <w:t>.</w:t>
      </w:r>
      <w:r>
        <w:t>0736(Lymphocytopoiesis inhibitor) + 0</w:t>
      </w:r>
      <w:r w:rsidR="00644CD5">
        <w:t>.</w:t>
      </w:r>
      <w:r>
        <w:t>206(Membrane permeability enhancer) + 0</w:t>
      </w:r>
      <w:r w:rsidR="00644CD5">
        <w:t>.</w:t>
      </w:r>
      <w:r>
        <w:t>096(Antiseborrheic) -0</w:t>
      </w:r>
      <w:r w:rsidR="00644CD5">
        <w:t>.</w:t>
      </w:r>
      <w:r>
        <w:t>255(L lactate dehydrogenase inhibitor) -0</w:t>
      </w:r>
      <w:r w:rsidR="00644CD5">
        <w:t>.</w:t>
      </w:r>
      <w:r>
        <w:t>251(Sphingosine kinase inhibitor) -0</w:t>
      </w:r>
      <w:r w:rsidR="00644CD5">
        <w:t>.</w:t>
      </w:r>
      <w:r>
        <w:t>0873(Leucyltransferase inhibitor) -0</w:t>
      </w:r>
      <w:r w:rsidR="00644CD5">
        <w:t>.</w:t>
      </w:r>
      <w:r>
        <w:t>0921(Microtubule stabilization) + 0</w:t>
      </w:r>
      <w:r w:rsidR="00644CD5">
        <w:t>.</w:t>
      </w:r>
      <w:r>
        <w:t>129(ID1 expression inhibitor) + 0</w:t>
      </w:r>
      <w:r w:rsidR="00644CD5">
        <w:t>.</w:t>
      </w:r>
      <w:r>
        <w:t>0787(Neuropeptide FF antagonist) + 0</w:t>
      </w:r>
      <w:r w:rsidR="00644CD5">
        <w:t>.</w:t>
      </w:r>
      <w:r>
        <w:t>0734(Nausea) -0</w:t>
      </w:r>
      <w:r w:rsidR="00644CD5">
        <w:t>.</w:t>
      </w:r>
      <w:r>
        <w:t>0782(Toll-Like receptor agonist) + 0</w:t>
      </w:r>
      <w:r w:rsidR="00644CD5">
        <w:t>.</w:t>
      </w:r>
      <w:r>
        <w:t>196(Glutamate decarboxylase inhibitor) + 0</w:t>
      </w:r>
      <w:r w:rsidR="00644CD5">
        <w:t>.</w:t>
      </w:r>
      <w:r>
        <w:t>193(Steroid synthesis inhibitor) -0</w:t>
      </w:r>
      <w:r w:rsidR="00644CD5">
        <w:t>.</w:t>
      </w:r>
      <w:r>
        <w:t>132(THBS1 expression enhancer) -0</w:t>
      </w:r>
      <w:r w:rsidR="00644CD5">
        <w:t>.</w:t>
      </w:r>
      <w:r>
        <w:t>166(Galactolipase inhibitor) + 0</w:t>
      </w:r>
      <w:r w:rsidR="00644CD5">
        <w:t>.</w:t>
      </w:r>
      <w:r>
        <w:t>0522(5 Hydroxytryptamine 1E antagonist) + 0</w:t>
      </w:r>
      <w:r w:rsidR="00644CD5">
        <w:t>.</w:t>
      </w:r>
      <w:r>
        <w:t>114(Acetylcholine ne</w:t>
      </w:r>
      <w:r>
        <w:t>u</w:t>
      </w:r>
      <w:r>
        <w:t>romuscular blocking agent) -0</w:t>
      </w:r>
      <w:r w:rsidR="00644CD5">
        <w:t>.</w:t>
      </w:r>
      <w:r>
        <w:t>0455(Retinoprotector) -0</w:t>
      </w:r>
      <w:r w:rsidR="00644CD5">
        <w:t>.</w:t>
      </w:r>
      <w:r>
        <w:t>199(EGR3 expression enhancer) + 0</w:t>
      </w:r>
      <w:r w:rsidR="00644CD5">
        <w:t>.</w:t>
      </w:r>
      <w:r>
        <w:t>0719(Troponin T</w:t>
      </w:r>
      <w:r w:rsidR="00644CD5">
        <w:t>.</w:t>
      </w:r>
      <w:r>
        <w:t xml:space="preserve"> ca</w:t>
      </w:r>
      <w:r>
        <w:t>r</w:t>
      </w:r>
      <w:r>
        <w:t>diac muscle inhibitor) + 0</w:t>
      </w:r>
      <w:r w:rsidR="00644CD5">
        <w:t>.</w:t>
      </w:r>
      <w:r>
        <w:t>0492(Antifungal enhancer) + 0</w:t>
      </w:r>
      <w:r w:rsidR="00644CD5">
        <w:t>.</w:t>
      </w:r>
      <w:r>
        <w:t>169(G protein-coupled receptor antagonist) + 0</w:t>
      </w:r>
      <w:r w:rsidR="00644CD5">
        <w:t>.</w:t>
      </w:r>
      <w:r>
        <w:t>0646(Alpha adrenoreceptor antagonist) -0</w:t>
      </w:r>
      <w:r w:rsidR="00644CD5">
        <w:t>.</w:t>
      </w:r>
      <w:r>
        <w:t>175(Somatostatin 5 agonist) + 0</w:t>
      </w:r>
      <w:r w:rsidR="00644CD5">
        <w:t>.</w:t>
      </w:r>
      <w:r>
        <w:t>0955(Ca2+/calmodulin-dependent kinase II delta inhib</w:t>
      </w:r>
      <w:r>
        <w:t>i</w:t>
      </w:r>
      <w:r>
        <w:t>tor) + 0</w:t>
      </w:r>
      <w:r w:rsidR="00644CD5">
        <w:t>.</w:t>
      </w:r>
      <w:r>
        <w:t>198(TGF beta receptor type II kinase inhibitor) -0</w:t>
      </w:r>
      <w:r w:rsidR="00644CD5">
        <w:t>.</w:t>
      </w:r>
      <w:r>
        <w:t>112(Extrapyramidal disorders treatment) -0</w:t>
      </w:r>
      <w:r w:rsidR="00644CD5">
        <w:t>.</w:t>
      </w:r>
      <w:r>
        <w:t>0454(Elongation of very long chain fatty acids protein 3 inhibitor) -0</w:t>
      </w:r>
      <w:r w:rsidR="00644CD5">
        <w:t>.</w:t>
      </w:r>
      <w:r>
        <w:t>174(Histone-lysine N-methyltransferase</w:t>
      </w:r>
      <w:r w:rsidR="00644CD5">
        <w:t>.</w:t>
      </w:r>
      <w:r>
        <w:t xml:space="preserve"> H3 lysine-9 specific 3 inhibitor) -0</w:t>
      </w:r>
      <w:r w:rsidR="00644CD5">
        <w:t>.</w:t>
      </w:r>
      <w:r>
        <w:t>0425(Beta 3 adrenoreceptor agonist) + 0</w:t>
      </w:r>
      <w:r w:rsidR="00644CD5">
        <w:t>.</w:t>
      </w:r>
      <w:r>
        <w:t>0509(Muscle weakness) + 0</w:t>
      </w:r>
      <w:r w:rsidR="00644CD5">
        <w:t>.</w:t>
      </w:r>
      <w:r>
        <w:t>181(2-Acylglycerol O-acyltransferase inhibitor) + 0</w:t>
      </w:r>
      <w:r w:rsidR="00644CD5">
        <w:t>.</w:t>
      </w:r>
      <w:r>
        <w:t>28(Guanylate kinase inhibitor) + 0</w:t>
      </w:r>
      <w:r w:rsidR="00644CD5">
        <w:t>.</w:t>
      </w:r>
      <w:r>
        <w:t>0319(Dermatologic) -0</w:t>
      </w:r>
      <w:r w:rsidR="00644CD5">
        <w:t>.</w:t>
      </w:r>
      <w:r>
        <w:t>198(Biliverdin reductase inhibitor) + 0</w:t>
      </w:r>
      <w:r w:rsidR="00644CD5">
        <w:t>.</w:t>
      </w:r>
      <w:r>
        <w:t>0421(ESR2 expression inhibitor) + 0</w:t>
      </w:r>
      <w:r w:rsidR="00644CD5">
        <w:t>.</w:t>
      </w:r>
      <w:r>
        <w:t>116(Piloerection) -0</w:t>
      </w:r>
      <w:r w:rsidR="00644CD5">
        <w:t>.</w:t>
      </w:r>
      <w:r>
        <w:t>0648(Panic) -0</w:t>
      </w:r>
      <w:r w:rsidR="00644CD5">
        <w:t>.</w:t>
      </w:r>
      <w:r>
        <w:t>0379(HIV-1 integrase inhibitor) + 0</w:t>
      </w:r>
      <w:r w:rsidR="00644CD5">
        <w:t>.</w:t>
      </w:r>
      <w:r>
        <w:t>202(D-Lysine 5</w:t>
      </w:r>
      <w:r w:rsidR="00644CD5">
        <w:t>.</w:t>
      </w:r>
      <w:r>
        <w:t>6-aminomutase inhibitor) + 0</w:t>
      </w:r>
      <w:r w:rsidR="00644CD5">
        <w:t>.</w:t>
      </w:r>
      <w:r>
        <w:t>11(Acetyl-CoA transferase 2 inhibitor) -0</w:t>
      </w:r>
      <w:r w:rsidR="00644CD5">
        <w:t>.</w:t>
      </w:r>
      <w:r>
        <w:t>101(CDK2 expression inhibitor) -0</w:t>
      </w:r>
      <w:r w:rsidR="00644CD5">
        <w:t>.</w:t>
      </w:r>
      <w:r>
        <w:t>0723(Neuropeptide antagonist) + 0</w:t>
      </w:r>
      <w:r w:rsidR="00644CD5">
        <w:t>.</w:t>
      </w:r>
      <w:r>
        <w:t>0386(Nicotinic acid receptor 2 agonist) -0</w:t>
      </w:r>
      <w:r w:rsidR="00644CD5">
        <w:t>.</w:t>
      </w:r>
      <w:r>
        <w:t>145(CYP1B1 inhibitor) -0</w:t>
      </w:r>
      <w:r w:rsidR="00644CD5">
        <w:t>.</w:t>
      </w:r>
      <w:r>
        <w:t>0793(Hematopoietic inhibitor) -0</w:t>
      </w:r>
      <w:r w:rsidR="00644CD5">
        <w:t>.</w:t>
      </w:r>
      <w:r>
        <w:t>0366(Sirtuin 1 inhibitor) -0</w:t>
      </w:r>
      <w:r w:rsidR="00644CD5">
        <w:t>.</w:t>
      </w:r>
      <w:r>
        <w:t>113(Aldose redu</w:t>
      </w:r>
      <w:r>
        <w:t>c</w:t>
      </w:r>
      <w:r>
        <w:t>tase 2 inhibitor) -0</w:t>
      </w:r>
      <w:r w:rsidR="00644CD5">
        <w:t>.</w:t>
      </w:r>
      <w:r>
        <w:t>0996(ICAM1 expression inhibitor) + 0</w:t>
      </w:r>
      <w:r w:rsidR="00644CD5">
        <w:t>.</w:t>
      </w:r>
      <w:r>
        <w:t>0338(Xanthine-like) -0</w:t>
      </w:r>
      <w:r w:rsidR="00644CD5">
        <w:t>.</w:t>
      </w:r>
      <w:r>
        <w:t>0907(Cell wall biosynthesis inhib</w:t>
      </w:r>
      <w:r>
        <w:t>i</w:t>
      </w:r>
      <w:r>
        <w:t>tor) + 0</w:t>
      </w:r>
      <w:r w:rsidR="00644CD5">
        <w:t>.</w:t>
      </w:r>
      <w:r>
        <w:t>0471(Lichenoid eruption) + 0</w:t>
      </w:r>
      <w:r w:rsidR="00644CD5">
        <w:t>.</w:t>
      </w:r>
      <w:r>
        <w:t>0188(Dry eye) + 0</w:t>
      </w:r>
      <w:r w:rsidR="00644CD5">
        <w:t>.</w:t>
      </w:r>
      <w:r>
        <w:t>0807(AMP-activated protein kinase stimulant) -0</w:t>
      </w:r>
      <w:r w:rsidR="00644CD5">
        <w:t>.</w:t>
      </w:r>
      <w:r>
        <w:t>032(Teratogen) + 0</w:t>
      </w:r>
      <w:r w:rsidR="00644CD5">
        <w:t>.</w:t>
      </w:r>
      <w:r>
        <w:t>0718(Phenylalanine 4-hydroxylase inhibitor) -0</w:t>
      </w:r>
      <w:r w:rsidR="00644CD5">
        <w:t>.</w:t>
      </w:r>
      <w:r>
        <w:t>0298(Diabetes insipidus treatment) -0</w:t>
      </w:r>
      <w:r w:rsidR="00644CD5">
        <w:t>.</w:t>
      </w:r>
      <w:r>
        <w:t>0484(Presenilin 1 inhibitor) + 0</w:t>
      </w:r>
      <w:r w:rsidR="00644CD5">
        <w:t>.</w:t>
      </w:r>
      <w:r>
        <w:t>0757(Acetyl-CoA carboxylase 2 inhibitor) + 0</w:t>
      </w:r>
      <w:r w:rsidR="00644CD5">
        <w:t>.</w:t>
      </w:r>
      <w:r>
        <w:t>0255(CXC chemokine 3 receptor antagonist) -0</w:t>
      </w:r>
      <w:r w:rsidR="00644CD5">
        <w:t>.</w:t>
      </w:r>
      <w:r>
        <w:t>0938(Polyamine biosynthesis inhibitor) -0</w:t>
      </w:r>
      <w:r w:rsidR="00644CD5">
        <w:t>.</w:t>
      </w:r>
      <w:r>
        <w:t>0293(Ribosomal protein S6 kinase alpha 5 inhibitor) + 0</w:t>
      </w:r>
      <w:r w:rsidR="00644CD5">
        <w:t>.</w:t>
      </w:r>
      <w:r>
        <w:t>0203(Histidine-rich protein PFHRP-II inhibitor) + 0</w:t>
      </w:r>
      <w:r w:rsidR="00644CD5">
        <w:t>.</w:t>
      </w:r>
      <w:r>
        <w:t>0345(CYP2C8 inhibitor) + 0</w:t>
      </w:r>
      <w:r w:rsidR="00644CD5">
        <w:t>.</w:t>
      </w:r>
      <w:r>
        <w:t>136(N-acetylglucosamine-6-phosphate deacetylase inhibitor) + 0</w:t>
      </w:r>
      <w:r w:rsidR="00644CD5">
        <w:t>.</w:t>
      </w:r>
      <w:r>
        <w:t>0225(Histone deacetylase SIRT1 stimulant) -0</w:t>
      </w:r>
      <w:r w:rsidR="00644CD5">
        <w:t>.</w:t>
      </w:r>
      <w:r>
        <w:t>0257(Protein kinase C zeta inhib</w:t>
      </w:r>
      <w:r>
        <w:t>i</w:t>
      </w:r>
      <w:r>
        <w:t>tor) -0</w:t>
      </w:r>
      <w:r w:rsidR="00644CD5">
        <w:t>.</w:t>
      </w:r>
      <w:r>
        <w:t>0939(Vibriolysin inhibitor) + 0</w:t>
      </w:r>
      <w:r w:rsidR="00644CD5">
        <w:t>.</w:t>
      </w:r>
      <w:r>
        <w:t>0763(Alpha-mannosidase inhibitor) + 0</w:t>
      </w:r>
      <w:r w:rsidR="00644CD5">
        <w:t>.</w:t>
      </w:r>
      <w:r>
        <w:t>019(Adenylate cyclase IV inhibitor) -0</w:t>
      </w:r>
      <w:r w:rsidR="00644CD5">
        <w:t>.</w:t>
      </w:r>
      <w:r>
        <w:t>0479(ATM kinase inhibitor) + 0</w:t>
      </w:r>
      <w:r w:rsidR="00644CD5">
        <w:t>.</w:t>
      </w:r>
      <w:r>
        <w:t>0399(Tyrosine 3 hydroxylase inhibitor) -0</w:t>
      </w:r>
      <w:r w:rsidR="00644CD5">
        <w:t>.</w:t>
      </w:r>
      <w:r>
        <w:t>0633(Protocatechuate 3</w:t>
      </w:r>
      <w:r w:rsidR="00644CD5">
        <w:t>.</w:t>
      </w:r>
      <w:r>
        <w:t>4-dioxygenase inhibitor) -0</w:t>
      </w:r>
      <w:r w:rsidR="00644CD5">
        <w:t>.</w:t>
      </w:r>
      <w:r>
        <w:t>0175(Calcium-dependent phospholipase A2 inhibitor) -0</w:t>
      </w:r>
      <w:r w:rsidR="00644CD5">
        <w:t>.</w:t>
      </w:r>
      <w:r>
        <w:t>0127(5 Hydroxytryptamine 4E antagonist) -0</w:t>
      </w:r>
      <w:r w:rsidR="00644CD5">
        <w:t>.</w:t>
      </w:r>
      <w:r>
        <w:t>0141(Melatonin antagonist) -0</w:t>
      </w:r>
      <w:r w:rsidR="00644CD5">
        <w:t>.</w:t>
      </w:r>
      <w:r>
        <w:t>0184(Sentrin-specific protease 8 inhibitor) -0</w:t>
      </w:r>
      <w:r w:rsidR="00644CD5">
        <w:t>.</w:t>
      </w:r>
      <w:r>
        <w:t>0271(Antismoking) + 0</w:t>
      </w:r>
      <w:r w:rsidR="00644CD5">
        <w:t>.</w:t>
      </w:r>
      <w:r>
        <w:t>00792(Chronic obstructive pulmonary disease treatment) -0</w:t>
      </w:r>
      <w:r w:rsidR="00644CD5">
        <w:t>.</w:t>
      </w:r>
      <w:r>
        <w:t>0175(MT1G expression enhancer) -0</w:t>
      </w:r>
      <w:r w:rsidR="00644CD5">
        <w:t>.</w:t>
      </w:r>
      <w:r>
        <w:t>0249(CDC25C inhibitor) -0</w:t>
      </w:r>
      <w:r w:rsidR="00644CD5">
        <w:t>.</w:t>
      </w:r>
      <w:r>
        <w:t>0489(Amidophosphoribosyltransferase inhibitor) -0</w:t>
      </w:r>
      <w:r w:rsidR="00644CD5">
        <w:t>.</w:t>
      </w:r>
      <w:r>
        <w:t>00845(Protein kinase (CaMK</w:t>
      </w:r>
      <w:r w:rsidR="00644CD5">
        <w:t>.</w:t>
      </w:r>
      <w:r>
        <w:t xml:space="preserve"> </w:t>
      </w:r>
      <w:proofErr w:type="gramStart"/>
      <w:r>
        <w:t>MLCK</w:t>
      </w:r>
      <w:r w:rsidR="00644CD5">
        <w:t>.</w:t>
      </w:r>
      <w:proofErr w:type="gramEnd"/>
      <w:r>
        <w:t xml:space="preserve"> PhK</w:t>
      </w:r>
      <w:r w:rsidR="00644CD5">
        <w:t>.</w:t>
      </w:r>
      <w:r>
        <w:t xml:space="preserve"> SNF</w:t>
      </w:r>
      <w:r w:rsidR="00644CD5">
        <w:t>.</w:t>
      </w:r>
      <w:r>
        <w:t xml:space="preserve"> </w:t>
      </w:r>
      <w:proofErr w:type="gramStart"/>
      <w:r>
        <w:t>KIN</w:t>
      </w:r>
      <w:r w:rsidR="00644CD5">
        <w:t>.</w:t>
      </w:r>
      <w:proofErr w:type="gramEnd"/>
      <w:r>
        <w:t xml:space="preserve"> NIM1</w:t>
      </w:r>
      <w:r w:rsidR="00644CD5">
        <w:t>.</w:t>
      </w:r>
      <w:r>
        <w:t xml:space="preserve"> </w:t>
      </w:r>
      <w:proofErr w:type="gramStart"/>
      <w:r>
        <w:t>MAPKAP</w:t>
      </w:r>
      <w:r w:rsidR="00644CD5">
        <w:t>.</w:t>
      </w:r>
      <w:proofErr w:type="gramEnd"/>
      <w:r>
        <w:t xml:space="preserve"> </w:t>
      </w:r>
      <w:proofErr w:type="gramStart"/>
      <w:r>
        <w:t>POLO</w:t>
      </w:r>
      <w:r w:rsidR="00644CD5">
        <w:t>.</w:t>
      </w:r>
      <w:proofErr w:type="gramEnd"/>
      <w:r>
        <w:t xml:space="preserve"> </w:t>
      </w:r>
      <w:proofErr w:type="gramStart"/>
      <w:r>
        <w:t>CHK</w:t>
      </w:r>
      <w:r w:rsidR="00644CD5">
        <w:t>.</w:t>
      </w:r>
      <w:proofErr w:type="gramEnd"/>
      <w:r>
        <w:t xml:space="preserve"> </w:t>
      </w:r>
      <w:proofErr w:type="gramStart"/>
      <w:r>
        <w:t>ULK</w:t>
      </w:r>
      <w:r w:rsidR="00644CD5">
        <w:t>.</w:t>
      </w:r>
      <w:proofErr w:type="gramEnd"/>
      <w:r>
        <w:t xml:space="preserve"> RSK-2nd domain) inhibitor) + 0</w:t>
      </w:r>
      <w:r w:rsidR="00644CD5">
        <w:t>.</w:t>
      </w:r>
      <w:r>
        <w:t>0132(GCLM expression enhancer) -0</w:t>
      </w:r>
      <w:r w:rsidR="00644CD5">
        <w:t>.</w:t>
      </w:r>
      <w:r>
        <w:t>00724(Eosinophilia) -0</w:t>
      </w:r>
      <w:r w:rsidR="00644CD5">
        <w:t>.</w:t>
      </w:r>
      <w:r>
        <w:t>0111(NMDA 2B receptor antagonist) + 0</w:t>
      </w:r>
      <w:r w:rsidR="00644CD5">
        <w:t>.</w:t>
      </w:r>
      <w:r>
        <w:t>00496(Adenylate cyclase VI inhibitor) + 0</w:t>
      </w:r>
      <w:r w:rsidR="00644CD5">
        <w:t>.</w:t>
      </w:r>
      <w:r>
        <w:t>00299(Radiosensitizer) -0</w:t>
      </w:r>
      <w:r w:rsidR="00644CD5">
        <w:t>.</w:t>
      </w:r>
      <w:r>
        <w:t>00488(Free fatty acid receptor 1 antagonist) -0</w:t>
      </w:r>
      <w:r w:rsidR="00644CD5">
        <w:t>.</w:t>
      </w:r>
      <w:r>
        <w:t>00102(Neutral endopeptidase inhibitor) -0</w:t>
      </w:r>
      <w:r w:rsidR="00644CD5">
        <w:t>.</w:t>
      </w:r>
      <w:r>
        <w:t>000228(Neurotrophic factor) + 5</w:t>
      </w:r>
      <w:r w:rsidR="00644CD5">
        <w:t>.</w:t>
      </w:r>
      <w:r>
        <w:t>99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287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25(Beta lactamase inhibitor) -0</w:t>
      </w:r>
      <w:r w:rsidR="00644CD5">
        <w:t>.</w:t>
      </w:r>
      <w:r>
        <w:t>162(Antitussive</w:t>
      </w:r>
      <w:r w:rsidR="00644CD5">
        <w:t>.</w:t>
      </w:r>
      <w:r>
        <w:t xml:space="preserve"> narcotic) -0</w:t>
      </w:r>
      <w:r w:rsidR="00644CD5">
        <w:t>.</w:t>
      </w:r>
      <w:r>
        <w:t>238(Glutamate receptor agonist) -0</w:t>
      </w:r>
      <w:r w:rsidR="00644CD5">
        <w:t>.</w:t>
      </w:r>
      <w:r>
        <w:t>869(Lysozyme inhibitor) + 0</w:t>
      </w:r>
      <w:r w:rsidR="00644CD5">
        <w:t>.</w:t>
      </w:r>
      <w:r>
        <w:t>204(VIM expression inhibitor) -0</w:t>
      </w:r>
      <w:r w:rsidR="00644CD5">
        <w:t>.</w:t>
      </w:r>
      <w:r>
        <w:t>412(HCV NS5B polymerase inhibitor) + 1</w:t>
      </w:r>
      <w:r w:rsidR="00644CD5">
        <w:t>.</w:t>
      </w:r>
      <w:r>
        <w:t>75(Phospholipase inhibitor) + 0</w:t>
      </w:r>
      <w:r w:rsidR="00644CD5">
        <w:t>.</w:t>
      </w:r>
      <w:r>
        <w:t>0475(rRNA (adenosine-2'-O-)-methyltransferase inhibitor) + 0</w:t>
      </w:r>
      <w:r w:rsidR="00644CD5">
        <w:t>.</w:t>
      </w:r>
      <w:r>
        <w:t>292(Dimethylallyltranstransferase inhibitor) -0</w:t>
      </w:r>
      <w:r w:rsidR="00644CD5">
        <w:t>.</w:t>
      </w:r>
      <w:r>
        <w:t>0872(HIV-1 integrase (3'-Processing) inhibitor) + 0</w:t>
      </w:r>
      <w:r w:rsidR="00644CD5">
        <w:t>.</w:t>
      </w:r>
      <w:r>
        <w:t>169(CYP11B2 inhibitor) + 0</w:t>
      </w:r>
      <w:r w:rsidR="00644CD5">
        <w:t>.</w:t>
      </w:r>
      <w:r>
        <w:t>174(Caspase 6 inhibitor) -0</w:t>
      </w:r>
      <w:r w:rsidR="00644CD5">
        <w:t>.</w:t>
      </w:r>
      <w:r>
        <w:t>356(Aggrecanase inhibitor) + 0</w:t>
      </w:r>
      <w:r w:rsidR="00644CD5">
        <w:t>.</w:t>
      </w:r>
      <w:r>
        <w:t>192(Cystathionine beta-synthase inhibitor) + 0</w:t>
      </w:r>
      <w:r w:rsidR="00644CD5">
        <w:t>.</w:t>
      </w:r>
      <w:r>
        <w:t>0121(Phospholipase A1 inhibitor) -0</w:t>
      </w:r>
      <w:r w:rsidR="00644CD5">
        <w:t>.</w:t>
      </w:r>
      <w:r>
        <w:t>335(Aspartate 4-decarboxylase inhibitor) + 0</w:t>
      </w:r>
      <w:r w:rsidR="00644CD5">
        <w:t>.</w:t>
      </w:r>
      <w:r>
        <w:t>496(Vitamin K-dependent protein C inhibitor) + 0</w:t>
      </w:r>
      <w:r w:rsidR="00644CD5">
        <w:t>.</w:t>
      </w:r>
      <w:r>
        <w:t>26(Adenylate cyclase I inhibitor) -0</w:t>
      </w:r>
      <w:r w:rsidR="00644CD5">
        <w:t>.</w:t>
      </w:r>
      <w:r>
        <w:t>257(Phosphodiesterase 8B inhibitor) -0</w:t>
      </w:r>
      <w:r w:rsidR="00644CD5">
        <w:t>.</w:t>
      </w:r>
      <w:r>
        <w:t>358(Antiviral (Poxvirus)) -0</w:t>
      </w:r>
      <w:r w:rsidR="00644CD5">
        <w:t>.</w:t>
      </w:r>
      <w:r>
        <w:t>473(Dihydrodipicolinate synthase inhibitor) -0</w:t>
      </w:r>
      <w:r w:rsidR="00644CD5">
        <w:t>.</w:t>
      </w:r>
      <w:r>
        <w:t>508(NGFR expression enhancer) + 0</w:t>
      </w:r>
      <w:r w:rsidR="00644CD5">
        <w:t>.</w:t>
      </w:r>
      <w:r>
        <w:t xml:space="preserve">596(Estrogen beta receptor </w:t>
      </w:r>
      <w:r>
        <w:lastRenderedPageBreak/>
        <w:t>agonist) + 0</w:t>
      </w:r>
      <w:r w:rsidR="00644CD5">
        <w:t>.</w:t>
      </w:r>
      <w:r>
        <w:t>426(Purinergic P2X1 antagonist) -0</w:t>
      </w:r>
      <w:r w:rsidR="00644CD5">
        <w:t>.</w:t>
      </w:r>
      <w:r>
        <w:t>357(CDK4/cyclin D inhibitor) + 0</w:t>
      </w:r>
      <w:r w:rsidR="00644CD5">
        <w:t>.</w:t>
      </w:r>
      <w:r>
        <w:t>218(Transglutaminase 2 inhibitor) + 1</w:t>
      </w:r>
      <w:r w:rsidR="00644CD5">
        <w:t>.</w:t>
      </w:r>
      <w:r>
        <w:t>2(S-adenosyl-L-methionine decarboxylase inhibitor) + 0</w:t>
      </w:r>
      <w:r w:rsidR="00644CD5">
        <w:t>.</w:t>
      </w:r>
      <w:r>
        <w:t>133(MAP kinase 3 inhibitor) + 0</w:t>
      </w:r>
      <w:r w:rsidR="00644CD5">
        <w:t>.</w:t>
      </w:r>
      <w:r>
        <w:t>456(Gynecological disorders treatment) + 0</w:t>
      </w:r>
      <w:r w:rsidR="00644CD5">
        <w:t>.</w:t>
      </w:r>
      <w:r>
        <w:t>271(Antidiabetic symptomatic) -0</w:t>
      </w:r>
      <w:r w:rsidR="00644CD5">
        <w:t>.</w:t>
      </w:r>
      <w:r>
        <w:t>548(Steroid 17-alpha-hydroxylase/17</w:t>
      </w:r>
      <w:r w:rsidR="00644CD5">
        <w:t>.</w:t>
      </w:r>
      <w:r>
        <w:t>20 lyase inhibitor) -0</w:t>
      </w:r>
      <w:r w:rsidR="00644CD5">
        <w:t>.</w:t>
      </w:r>
      <w:r>
        <w:t>361(Tyrosine-protein kinase TXK inhibitor) -0</w:t>
      </w:r>
      <w:r w:rsidR="00644CD5">
        <w:t>.</w:t>
      </w:r>
      <w:r>
        <w:t>798(UDP-3-O-acyl-N-acetylglucosamine deacetylase inhibitor) -0</w:t>
      </w:r>
      <w:r w:rsidR="00644CD5">
        <w:t>.</w:t>
      </w:r>
      <w:r>
        <w:t>542(CYP1A2 substrate) -0</w:t>
      </w:r>
      <w:r w:rsidR="00644CD5">
        <w:t>.</w:t>
      </w:r>
      <w:r>
        <w:t>129(Phosphoenolpyruvate carboxykinase (GTP) inhibitor) -0</w:t>
      </w:r>
      <w:r w:rsidR="00644CD5">
        <w:t>.</w:t>
      </w:r>
      <w:r>
        <w:t>184(Transplant rejection treatment) + 0</w:t>
      </w:r>
      <w:r w:rsidR="00644CD5">
        <w:t>.</w:t>
      </w:r>
      <w:r>
        <w:t>196(Cardiodepressant) -0</w:t>
      </w:r>
      <w:r w:rsidR="00644CD5">
        <w:t>.</w:t>
      </w:r>
      <w:r>
        <w:t>0209(Bone diseases treatment) + 0</w:t>
      </w:r>
      <w:r w:rsidR="00644CD5">
        <w:t>.</w:t>
      </w:r>
      <w:r>
        <w:t>297(Galanin receptor 2 antagonist) -0</w:t>
      </w:r>
      <w:r w:rsidR="00644CD5">
        <w:t>.</w:t>
      </w:r>
      <w:r>
        <w:t>528(Purinergic P2T antagonist) -0</w:t>
      </w:r>
      <w:r w:rsidR="00644CD5">
        <w:t>.</w:t>
      </w:r>
      <w:r>
        <w:t>724(Potassium channel (Ca-activated) activator) + 0</w:t>
      </w:r>
      <w:r w:rsidR="00644CD5">
        <w:t>.</w:t>
      </w:r>
      <w:r>
        <w:t>379(CYP1A1* substrate) + 0</w:t>
      </w:r>
      <w:r w:rsidR="00644CD5">
        <w:t>.</w:t>
      </w:r>
      <w:r>
        <w:t>421(GDPD3 expression enhancer) + 0</w:t>
      </w:r>
      <w:r w:rsidR="00644CD5">
        <w:t>.</w:t>
      </w:r>
      <w:r>
        <w:t>341(Respiratory analeptic) + 0</w:t>
      </w:r>
      <w:r w:rsidR="00644CD5">
        <w:t>.</w:t>
      </w:r>
      <w:r>
        <w:t>609(Ceramide glucosyltransferase inhibitor) + 1</w:t>
      </w:r>
      <w:r w:rsidR="00644CD5">
        <w:t>.</w:t>
      </w:r>
      <w:r>
        <w:t>65(Carbonic anhydrase X inhibitor) -0</w:t>
      </w:r>
      <w:r w:rsidR="00644CD5">
        <w:t>.</w:t>
      </w:r>
      <w:r>
        <w:t>316(Melatonin 1 antagonist) -0</w:t>
      </w:r>
      <w:r w:rsidR="00644CD5">
        <w:t>.</w:t>
      </w:r>
      <w:r>
        <w:t>266(Antimetastatic) -0</w:t>
      </w:r>
      <w:r w:rsidR="00644CD5">
        <w:t>.</w:t>
      </w:r>
      <w:r>
        <w:t>349(Cyclin T1 inhib</w:t>
      </w:r>
      <w:r>
        <w:t>i</w:t>
      </w:r>
      <w:r>
        <w:t>tor) + 0</w:t>
      </w:r>
      <w:r w:rsidR="00644CD5">
        <w:t>.</w:t>
      </w:r>
      <w:r>
        <w:t>68(Imidazoline I2 receptor antagonist) + 0</w:t>
      </w:r>
      <w:r w:rsidR="00644CD5">
        <w:t>.</w:t>
      </w:r>
      <w:r>
        <w:t>0801(Toll-Like receptor 7 agonist) -0</w:t>
      </w:r>
      <w:r w:rsidR="00644CD5">
        <w:t>.</w:t>
      </w:r>
      <w:r>
        <w:t>904(Gastrointestinal motility stimulant) + 0</w:t>
      </w:r>
      <w:r w:rsidR="00644CD5">
        <w:t>.</w:t>
      </w:r>
      <w:r>
        <w:t>375(Integrin alpha1beta1 antagonist) -0</w:t>
      </w:r>
      <w:r w:rsidR="00644CD5">
        <w:t>.</w:t>
      </w:r>
      <w:r>
        <w:t>455(Histamine antagonist) + 0</w:t>
      </w:r>
      <w:r w:rsidR="00644CD5">
        <w:t>.</w:t>
      </w:r>
      <w:r>
        <w:t>3(CYP1A1 substrate) + 0</w:t>
      </w:r>
      <w:r w:rsidR="00644CD5">
        <w:t>.</w:t>
      </w:r>
      <w:r>
        <w:t>169(TRPM8 blocker) -0</w:t>
      </w:r>
      <w:r w:rsidR="00644CD5">
        <w:t>.</w:t>
      </w:r>
      <w:r>
        <w:t>447(Antispirochetal) -0</w:t>
      </w:r>
      <w:r w:rsidR="00644CD5">
        <w:t>.</w:t>
      </w:r>
      <w:r>
        <w:t>342(Epstein-Barr nuclear antigen 1 inhibitor) + 0</w:t>
      </w:r>
      <w:r w:rsidR="00644CD5">
        <w:t>.</w:t>
      </w:r>
      <w:r>
        <w:t>484(Trypsin II inhibitor) + 0</w:t>
      </w:r>
      <w:r w:rsidR="00644CD5">
        <w:t>.</w:t>
      </w:r>
      <w:r>
        <w:t>381(Sentrin-specific protease 6 inhibitor) -0</w:t>
      </w:r>
      <w:r w:rsidR="00644CD5">
        <w:t>.</w:t>
      </w:r>
      <w:r>
        <w:t>541(Dipeptidyl peptidase III inhibitor) + 0</w:t>
      </w:r>
      <w:r w:rsidR="00644CD5">
        <w:t>.</w:t>
      </w:r>
      <w:r>
        <w:t>307(G-protein coupled bile acid receptor 1 antagonist) -0</w:t>
      </w:r>
      <w:r w:rsidR="00644CD5">
        <w:t>.</w:t>
      </w:r>
      <w:r>
        <w:t>517(Pyruvate dehydrogenase kinase 1 inhibitor) -0</w:t>
      </w:r>
      <w:r w:rsidR="00644CD5">
        <w:t>.</w:t>
      </w:r>
      <w:r>
        <w:t>525(Carcinogenic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608(Protein phosphatase 2A inhibitor) + 0</w:t>
      </w:r>
      <w:r w:rsidR="00644CD5">
        <w:t>.</w:t>
      </w:r>
      <w:r>
        <w:t>815(Sigma 3 receptor antagonist) + 0</w:t>
      </w:r>
      <w:r w:rsidR="00644CD5">
        <w:t>.</w:t>
      </w:r>
      <w:r>
        <w:t>369(Interleukin 6 antagonist) -0</w:t>
      </w:r>
      <w:r w:rsidR="00644CD5">
        <w:t>.</w:t>
      </w:r>
      <w:r>
        <w:t>334(Free radical scavenger) -0</w:t>
      </w:r>
      <w:r w:rsidR="00644CD5">
        <w:t>.</w:t>
      </w:r>
      <w:r>
        <w:t>163(NMDA receptor glycine site antagonist) -0</w:t>
      </w:r>
      <w:r w:rsidR="00644CD5">
        <w:t>.</w:t>
      </w:r>
      <w:r>
        <w:t>655(Malaise) + 0</w:t>
      </w:r>
      <w:r w:rsidR="00644CD5">
        <w:t>.</w:t>
      </w:r>
      <w:r>
        <w:t>277(MAP-kinase-activated kinase inhibitor) + 0</w:t>
      </w:r>
      <w:r w:rsidR="00644CD5">
        <w:t>.</w:t>
      </w:r>
      <w:r>
        <w:t>702(Chitinase inhibitor) + 0</w:t>
      </w:r>
      <w:r w:rsidR="00644CD5">
        <w:t>.</w:t>
      </w:r>
      <w:r>
        <w:t>744(Tyrosine transaminase inhibitor) -0</w:t>
      </w:r>
      <w:r w:rsidR="00644CD5">
        <w:t>.</w:t>
      </w:r>
      <w:r>
        <w:t>812(Phosphoserine phosphatase inhibitor) -0</w:t>
      </w:r>
      <w:r w:rsidR="00644CD5">
        <w:t>.</w:t>
      </w:r>
      <w:r>
        <w:t>993(Capillary fragility treatment) -0</w:t>
      </w:r>
      <w:r w:rsidR="00644CD5">
        <w:t>.</w:t>
      </w:r>
      <w:r>
        <w:t>595(Sulfotransferase substrate) + 0</w:t>
      </w:r>
      <w:r w:rsidR="00644CD5">
        <w:t>.</w:t>
      </w:r>
      <w:r>
        <w:t>669(Anesthetic local) + 1</w:t>
      </w:r>
      <w:r w:rsidR="00644CD5">
        <w:t>.</w:t>
      </w:r>
      <w:r>
        <w:t>03(Pyruvate dehydrogenase kinase 4 inhibitor) -1</w:t>
      </w:r>
      <w:r w:rsidR="00644CD5">
        <w:t>.</w:t>
      </w:r>
      <w:r>
        <w:t>15(Carbonic anhydrase stimulant) + 0</w:t>
      </w:r>
      <w:r w:rsidR="00644CD5">
        <w:t>.</w:t>
      </w:r>
      <w:r>
        <w:t>591(CDC-like kinase 3 inhibitor) + 0</w:t>
      </w:r>
      <w:r w:rsidR="00644CD5">
        <w:t>.</w:t>
      </w:r>
      <w:r>
        <w:t>693(CAT expression inhibitor) + 0</w:t>
      </w:r>
      <w:r w:rsidR="00644CD5">
        <w:t>.</w:t>
      </w:r>
      <w:r>
        <w:t>267(Estrone sulfotransferase stimulant) + 0</w:t>
      </w:r>
      <w:r w:rsidR="00644CD5">
        <w:t>.</w:t>
      </w:r>
      <w:r>
        <w:t>371(Carcinogenic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-0</w:t>
      </w:r>
      <w:r w:rsidR="00644CD5">
        <w:t>.</w:t>
      </w:r>
      <w:r>
        <w:t>764(Mannosyl-oligosaccharide glucosidase inhibitor) -0</w:t>
      </w:r>
      <w:r w:rsidR="00644CD5">
        <w:t>.</w:t>
      </w:r>
      <w:r>
        <w:t>342(INHBE expre</w:t>
      </w:r>
      <w:r>
        <w:t>s</w:t>
      </w:r>
      <w:r>
        <w:t>sion enhancer) -0</w:t>
      </w:r>
      <w:r w:rsidR="00644CD5">
        <w:t>.</w:t>
      </w:r>
      <w:r>
        <w:t>65(Cystic fibrosis treatment) -0</w:t>
      </w:r>
      <w:r w:rsidR="00644CD5">
        <w:t>.</w:t>
      </w:r>
      <w:r>
        <w:t>392(Potassium channel Kv1.5 blocker) -0</w:t>
      </w:r>
      <w:r w:rsidR="00644CD5">
        <w:t>.</w:t>
      </w:r>
      <w:r>
        <w:t>314(Lysophosphatidic acid 3 receptor antagonist) + 0</w:t>
      </w:r>
      <w:r w:rsidR="00644CD5">
        <w:t>.</w:t>
      </w:r>
      <w:r>
        <w:t>319(Diuretic inhibitor) + 0</w:t>
      </w:r>
      <w:r w:rsidR="00644CD5">
        <w:t>.</w:t>
      </w:r>
      <w:r>
        <w:t>474(Arrhythmogenic) + 1</w:t>
      </w:r>
      <w:r w:rsidR="00644CD5">
        <w:t>.</w:t>
      </w:r>
      <w:r>
        <w:t>06(Cell wall synthesis inhibitor) -0</w:t>
      </w:r>
      <w:r w:rsidR="00644CD5">
        <w:t>.</w:t>
      </w:r>
      <w:r>
        <w:t>854(Histone deacetylase 7 inhibitor) + 0</w:t>
      </w:r>
      <w:r w:rsidR="00644CD5">
        <w:t>.</w:t>
      </w:r>
      <w:r>
        <w:t>4(Prolyl aminopeptidase inhibitor) -0</w:t>
      </w:r>
      <w:r w:rsidR="00644CD5">
        <w:t>.</w:t>
      </w:r>
      <w:r>
        <w:t>308(Ribosomal protein S6 kinase alpha 2 inhibitor) -1(AMP nucleosidase inhibitor) + 0</w:t>
      </w:r>
      <w:r w:rsidR="00644CD5">
        <w:t>.</w:t>
      </w:r>
      <w:r>
        <w:t>914(Formyl peptide receptor antagonist) + 0</w:t>
      </w:r>
      <w:r w:rsidR="00644CD5">
        <w:t>.</w:t>
      </w:r>
      <w:r>
        <w:t>331(DNA pol</w:t>
      </w:r>
      <w:r>
        <w:t>y</w:t>
      </w:r>
      <w:r>
        <w:t>merase beta inhibitor) -0</w:t>
      </w:r>
      <w:r w:rsidR="00644CD5">
        <w:t>.</w:t>
      </w:r>
      <w:r>
        <w:t>412(Lipid peroxidase inhibitor) + 0</w:t>
      </w:r>
      <w:r w:rsidR="00644CD5">
        <w:t>.</w:t>
      </w:r>
      <w:r>
        <w:t>399(Glyceraldehyde-3-phosphate dehydrogenase inhib</w:t>
      </w:r>
      <w:r>
        <w:t>i</w:t>
      </w:r>
      <w:r>
        <w:t>tor) + 0</w:t>
      </w:r>
      <w:r w:rsidR="00644CD5">
        <w:t>.</w:t>
      </w:r>
      <w:r>
        <w:t>974(Hematopoietic) + 0</w:t>
      </w:r>
      <w:r w:rsidR="00644CD5">
        <w:t>.</w:t>
      </w:r>
      <w:r>
        <w:t>369(Protein kinase C nu inhibitor) -0</w:t>
      </w:r>
      <w:r w:rsidR="00644CD5">
        <w:t>.</w:t>
      </w:r>
      <w:r>
        <w:t>402(Acylaminoacyl-peptidase inhibitor) -0</w:t>
      </w:r>
      <w:r w:rsidR="00644CD5">
        <w:t>.</w:t>
      </w:r>
      <w:r>
        <w:t>439(Benzodiazepine agonist partial) + 0</w:t>
      </w:r>
      <w:r w:rsidR="00644CD5">
        <w:t>.</w:t>
      </w:r>
      <w:r>
        <w:t>647(Carcinogenic</w:t>
      </w:r>
      <w:r w:rsidR="00644CD5">
        <w:t>.</w:t>
      </w:r>
      <w:r>
        <w:t xml:space="preserve"> group 1) + 0</w:t>
      </w:r>
      <w:r w:rsidR="00644CD5">
        <w:t>.</w:t>
      </w:r>
      <w:r>
        <w:t>397(ABCB1 expression enhancer) -0</w:t>
      </w:r>
      <w:r w:rsidR="00644CD5">
        <w:t>.</w:t>
      </w:r>
      <w:r>
        <w:t>246(Renilla-luciferin 2-monooxygenase inhibitor) -0</w:t>
      </w:r>
      <w:r w:rsidR="00644CD5">
        <w:t>.</w:t>
      </w:r>
      <w:r>
        <w:t>283(Factor X inhibitor) -1</w:t>
      </w:r>
      <w:r w:rsidR="00644CD5">
        <w:t>.</w:t>
      </w:r>
      <w:r>
        <w:t>09(NF-kappa-B essential modulator inhibitor) + 0</w:t>
      </w:r>
      <w:r w:rsidR="00644CD5">
        <w:t>.</w:t>
      </w:r>
      <w:r>
        <w:t>271(Granulocyte stimulating factor agonist) -0</w:t>
      </w:r>
      <w:r w:rsidR="00644CD5">
        <w:t>.</w:t>
      </w:r>
      <w:r>
        <w:t>252(Protein kinase (CK2) inhibitor) + 0</w:t>
      </w:r>
      <w:r w:rsidR="00644CD5">
        <w:t>.</w:t>
      </w:r>
      <w:r>
        <w:t>876(5 Hydrox</w:t>
      </w:r>
      <w:r>
        <w:t>y</w:t>
      </w:r>
      <w:r>
        <w:t>tryptamine 3 agonist) -0</w:t>
      </w:r>
      <w:r w:rsidR="00644CD5">
        <w:t>.</w:t>
      </w:r>
      <w:r>
        <w:t>517(Arylamine N-Acetyltransferase substrate) -0</w:t>
      </w:r>
      <w:r w:rsidR="00644CD5">
        <w:t>.</w:t>
      </w:r>
      <w:r>
        <w:t>684(Corticotropin releasing factor antag</w:t>
      </w:r>
      <w:r>
        <w:t>o</w:t>
      </w:r>
      <w:r>
        <w:t>nist) -0</w:t>
      </w:r>
      <w:r w:rsidR="00644CD5">
        <w:t>.</w:t>
      </w:r>
      <w:r>
        <w:t>33(Dopamine D1B antagonist) + 0</w:t>
      </w:r>
      <w:r w:rsidR="00644CD5">
        <w:t>.</w:t>
      </w:r>
      <w:r>
        <w:t>672(Proto-oncogene protein c-fos inhibitor) + 0</w:t>
      </w:r>
      <w:r w:rsidR="00644CD5">
        <w:t>.</w:t>
      </w:r>
      <w:r>
        <w:t>979(Fatty acid binding protein adipocyte inhibitor) -0</w:t>
      </w:r>
      <w:r w:rsidR="00644CD5">
        <w:t>.</w:t>
      </w:r>
      <w:r>
        <w:t>443(Withdrawal) -0</w:t>
      </w:r>
      <w:r w:rsidR="00644CD5">
        <w:t>.</w:t>
      </w:r>
      <w:r>
        <w:t>486(Protein-Npi-phosphohistidine-sugar phosphotransferase inhib</w:t>
      </w:r>
      <w:r>
        <w:t>i</w:t>
      </w:r>
      <w:r>
        <w:t>tor) + 0</w:t>
      </w:r>
      <w:r w:rsidR="00644CD5">
        <w:t>.</w:t>
      </w:r>
      <w:r>
        <w:t>295(Cruzipain inhibitor) + 0</w:t>
      </w:r>
      <w:r w:rsidR="00644CD5">
        <w:t>.</w:t>
      </w:r>
      <w:r>
        <w:t>229(Interleukin 5 antagonist) -0</w:t>
      </w:r>
      <w:r w:rsidR="00644CD5">
        <w:t>.</w:t>
      </w:r>
      <w:r>
        <w:t>249(Methemoglobinemia) -0</w:t>
      </w:r>
      <w:r w:rsidR="00644CD5">
        <w:t>.</w:t>
      </w:r>
      <w:r>
        <w:t>265(Interferon inducer) -0</w:t>
      </w:r>
      <w:r w:rsidR="00644CD5">
        <w:t>.</w:t>
      </w:r>
      <w:r>
        <w:t>22(CASP3 expression enhancer) -0</w:t>
      </w:r>
      <w:r w:rsidR="00644CD5">
        <w:t>.</w:t>
      </w:r>
      <w:r>
        <w:t>296(Melanin-concentrating hormone receptor 2 antagonist) + 0</w:t>
      </w:r>
      <w:r w:rsidR="00644CD5">
        <w:t>.</w:t>
      </w:r>
      <w:r>
        <w:t>796(2-Acylglycerol O-acyltransferase inhibitor) + 0</w:t>
      </w:r>
      <w:r w:rsidR="00644CD5">
        <w:t>.</w:t>
      </w:r>
      <w:r>
        <w:t>371(Apnea) + 0</w:t>
      </w:r>
      <w:r w:rsidR="00644CD5">
        <w:t>.</w:t>
      </w:r>
      <w:r>
        <w:t>48(Paralysis) -0</w:t>
      </w:r>
      <w:r w:rsidR="00644CD5">
        <w:t>.</w:t>
      </w:r>
      <w:r>
        <w:t>191(L lactate dehydrogenase C inhib</w:t>
      </w:r>
      <w:r>
        <w:t>i</w:t>
      </w:r>
      <w:r>
        <w:t>tor) + 0</w:t>
      </w:r>
      <w:r w:rsidR="00644CD5">
        <w:t>.</w:t>
      </w:r>
      <w:r>
        <w:t>172(Opioid mu 1 receptor antagonist) + 0</w:t>
      </w:r>
      <w:r w:rsidR="00644CD5">
        <w:t>.</w:t>
      </w:r>
      <w:r>
        <w:t>518(Phenylalanine 4-hydroxylase inhibitor) -0</w:t>
      </w:r>
      <w:r w:rsidR="00644CD5">
        <w:t>.</w:t>
      </w:r>
      <w:r>
        <w:t>271(Parathyroid hormone secretion stimulant) -0</w:t>
      </w:r>
      <w:r w:rsidR="00644CD5">
        <w:t>.</w:t>
      </w:r>
      <w:r>
        <w:t>398(Nonstructural protein 1 (Influenza A) inhibitor) -0</w:t>
      </w:r>
      <w:r w:rsidR="00644CD5">
        <w:t>.</w:t>
      </w:r>
      <w:r>
        <w:t>603(Fibromyalgia syndrome treatment) + 0</w:t>
      </w:r>
      <w:r w:rsidR="00644CD5">
        <w:t>.</w:t>
      </w:r>
      <w:r>
        <w:t>136(Proto-oncogene tyrosine-protein kinase Fyn inhibitor) -0</w:t>
      </w:r>
      <w:r w:rsidR="00644CD5">
        <w:t>.</w:t>
      </w:r>
      <w:r>
        <w:t>305(Microtubule stabilization) + 0</w:t>
      </w:r>
      <w:r w:rsidR="00644CD5">
        <w:t>.</w:t>
      </w:r>
      <w:r>
        <w:t>304(Corticosteroid-like) + 0</w:t>
      </w:r>
      <w:r w:rsidR="00644CD5">
        <w:t>.</w:t>
      </w:r>
      <w:r>
        <w:t>493(Calcium channel (voltage-sensitive) blocker) -0</w:t>
      </w:r>
      <w:r w:rsidR="00644CD5">
        <w:t>.</w:t>
      </w:r>
      <w:r>
        <w:t>201(Hypertensive) + 0</w:t>
      </w:r>
      <w:r w:rsidR="00644CD5">
        <w:t>.</w:t>
      </w:r>
      <w:r>
        <w:t>635(Diabetic neuropathy treatment) -0</w:t>
      </w:r>
      <w:r w:rsidR="00644CD5">
        <w:t>.</w:t>
      </w:r>
      <w:r>
        <w:t>729(Kexin inhibitor) + 0</w:t>
      </w:r>
      <w:r w:rsidR="00644CD5">
        <w:t>.</w:t>
      </w:r>
      <w:r>
        <w:t>449(Gamma-butyrobetaine dioxygenase inhibitor) -0</w:t>
      </w:r>
      <w:r w:rsidR="00644CD5">
        <w:t>.</w:t>
      </w:r>
      <w:r>
        <w:t>724(Homocitrate synthase inhibitor) -0</w:t>
      </w:r>
      <w:r w:rsidR="00644CD5">
        <w:t>.</w:t>
      </w:r>
      <w:r>
        <w:t>501(Acylphosphatase inhibitor) + 0</w:t>
      </w:r>
      <w:r w:rsidR="00644CD5">
        <w:t>.</w:t>
      </w:r>
      <w:r>
        <w:t>222(DNA gyrase subunit A inhibitor) + 0</w:t>
      </w:r>
      <w:r w:rsidR="00644CD5">
        <w:t>.</w:t>
      </w:r>
      <w:r>
        <w:t>323(Protocollagen prolyl hydroxylase inhibitor) + 0</w:t>
      </w:r>
      <w:r w:rsidR="00644CD5">
        <w:t>.</w:t>
      </w:r>
      <w:r>
        <w:t>198(Periodontitis treatment) + 0</w:t>
      </w:r>
      <w:r w:rsidR="00644CD5">
        <w:t>.</w:t>
      </w:r>
      <w:r>
        <w:t>339(GDF15 expression enha</w:t>
      </w:r>
      <w:r>
        <w:t>n</w:t>
      </w:r>
      <w:r>
        <w:t>cer) -0</w:t>
      </w:r>
      <w:r w:rsidR="00644CD5">
        <w:t>.</w:t>
      </w:r>
      <w:r>
        <w:t>389(Abortion inducer) -0</w:t>
      </w:r>
      <w:r w:rsidR="00644CD5">
        <w:t>.</w:t>
      </w:r>
      <w:r>
        <w:t>266(Antihemorrhagic) + 0</w:t>
      </w:r>
      <w:r w:rsidR="00644CD5">
        <w:t>.</w:t>
      </w:r>
      <w:r>
        <w:t>73(Sodium/hydrogen exchanger 3 inhibitor) -0</w:t>
      </w:r>
      <w:r w:rsidR="00644CD5">
        <w:t>.</w:t>
      </w:r>
      <w:r>
        <w:t>271(NACHT</w:t>
      </w:r>
      <w:r w:rsidR="00644CD5">
        <w:t>.</w:t>
      </w:r>
      <w:r>
        <w:t xml:space="preserve"> LRR and PYD domains-containing protein 3 inhibitor) -0</w:t>
      </w:r>
      <w:r w:rsidR="00644CD5">
        <w:t>.</w:t>
      </w:r>
      <w:r>
        <w:t>24(Epithelial sodium channel blocker) -0</w:t>
      </w:r>
      <w:r w:rsidR="00644CD5">
        <w:t>.</w:t>
      </w:r>
      <w:r>
        <w:t>422(Peptidylglycine monooxygenase inhibitor) -0</w:t>
      </w:r>
      <w:r w:rsidR="00644CD5">
        <w:t>.</w:t>
      </w:r>
      <w:r>
        <w:t>623(Oxytocin antagonist) -0</w:t>
      </w:r>
      <w:r w:rsidR="00644CD5">
        <w:t>.</w:t>
      </w:r>
      <w:r>
        <w:t>167(Hirsutism treatment) + 0</w:t>
      </w:r>
      <w:r w:rsidR="00644CD5">
        <w:t>.</w:t>
      </w:r>
      <w:r>
        <w:t>618(Somatostatin antagonist) + 0</w:t>
      </w:r>
      <w:r w:rsidR="00644CD5">
        <w:t>.</w:t>
      </w:r>
      <w:r>
        <w:t>552(Adenylate cyclase inhibitor) -0</w:t>
      </w:r>
      <w:r w:rsidR="00644CD5">
        <w:t>.</w:t>
      </w:r>
      <w:r>
        <w:t>493(Contraceptive male) -0</w:t>
      </w:r>
      <w:r w:rsidR="00644CD5">
        <w:t>.</w:t>
      </w:r>
      <w:r>
        <w:t>25(Trypsin I i</w:t>
      </w:r>
      <w:r>
        <w:t>n</w:t>
      </w:r>
      <w:r>
        <w:t>hibitor) + 0</w:t>
      </w:r>
      <w:r w:rsidR="00644CD5">
        <w:t>.</w:t>
      </w:r>
      <w:r>
        <w:t>314(Cell adhesion inhibitor) -0</w:t>
      </w:r>
      <w:r w:rsidR="00644CD5">
        <w:t>.</w:t>
      </w:r>
      <w:r>
        <w:t>19(Endothelin A receptor antagonist) -0</w:t>
      </w:r>
      <w:r w:rsidR="00644CD5">
        <w:t>.</w:t>
      </w:r>
      <w:r>
        <w:t>405(Immunomodulator) + 0</w:t>
      </w:r>
      <w:r w:rsidR="00644CD5">
        <w:t>.</w:t>
      </w:r>
      <w:r>
        <w:t>66(Envelysin inhibitor) + 0</w:t>
      </w:r>
      <w:r w:rsidR="00644CD5">
        <w:t>.</w:t>
      </w:r>
      <w:r>
        <w:t>2(Opioid kappa receptor agonist) + 0</w:t>
      </w:r>
      <w:r w:rsidR="00644CD5">
        <w:t>.</w:t>
      </w:r>
      <w:r>
        <w:t>148(Carcinogenic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mammary gland) -0</w:t>
      </w:r>
      <w:r w:rsidR="00644CD5">
        <w:t>.</w:t>
      </w:r>
      <w:r>
        <w:t>795(Kallikrein 13 inhibitor) + 0</w:t>
      </w:r>
      <w:r w:rsidR="00644CD5">
        <w:t>.</w:t>
      </w:r>
      <w:r>
        <w:t>107(Chemosensitizer) + 0</w:t>
      </w:r>
      <w:r w:rsidR="00644CD5">
        <w:t>.</w:t>
      </w:r>
      <w:r>
        <w:t>339(TNFSF10 expression inhibitor) + 0</w:t>
      </w:r>
      <w:r w:rsidR="00644CD5">
        <w:t>.</w:t>
      </w:r>
      <w:r>
        <w:t>605(Follicle-stimulating hormone antagonist) + 0</w:t>
      </w:r>
      <w:r w:rsidR="00644CD5">
        <w:t>.</w:t>
      </w:r>
      <w:r>
        <w:t>192(Protein kinase B beta inhibitor) -0</w:t>
      </w:r>
      <w:r w:rsidR="00644CD5">
        <w:t>.</w:t>
      </w:r>
      <w:r>
        <w:t>535(5 Hydroxytryptamine 6 antagonist) + 0</w:t>
      </w:r>
      <w:r w:rsidR="00644CD5">
        <w:t>.</w:t>
      </w:r>
      <w:r>
        <w:t>303(MAO B substrate) + 0</w:t>
      </w:r>
      <w:r w:rsidR="00644CD5">
        <w:t>.</w:t>
      </w:r>
      <w:r>
        <w:t>287(Nav1.6 sodium channel blocker) -0</w:t>
      </w:r>
      <w:r w:rsidR="00644CD5">
        <w:t>.</w:t>
      </w:r>
      <w:r>
        <w:t>22(BAD expression inhibitor) -0</w:t>
      </w:r>
      <w:r w:rsidR="00644CD5">
        <w:t>.</w:t>
      </w:r>
      <w:r>
        <w:t>667(Dihydroorotate oxidase inhibitor) -0</w:t>
      </w:r>
      <w:r w:rsidR="00644CD5">
        <w:t>.</w:t>
      </w:r>
      <w:r>
        <w:t>59(Diacylglycerol cholinephosphotransferase inhibitor) + 0</w:t>
      </w:r>
      <w:r w:rsidR="00644CD5">
        <w:t>.</w:t>
      </w:r>
      <w:r>
        <w:t>134(Acetyl-CoA transferase 1 inhibitor) -0</w:t>
      </w:r>
      <w:r w:rsidR="00644CD5">
        <w:t>.</w:t>
      </w:r>
      <w:r>
        <w:t>211(Phosphodiesterase III inhibitor) -0</w:t>
      </w:r>
      <w:r w:rsidR="00644CD5">
        <w:t>.</w:t>
      </w:r>
      <w:r>
        <w:t>219(Carcinogenic) -0</w:t>
      </w:r>
      <w:r w:rsidR="00644CD5">
        <w:t>.</w:t>
      </w:r>
      <w:r>
        <w:t xml:space="preserve">693(Aminopeptidase I </w:t>
      </w:r>
      <w:r>
        <w:lastRenderedPageBreak/>
        <w:t>inhibitor) -0</w:t>
      </w:r>
      <w:r w:rsidR="00644CD5">
        <w:t>.</w:t>
      </w:r>
      <w:r>
        <w:t>142(Potassium channel (Ca-activated) blocker) -0</w:t>
      </w:r>
      <w:r w:rsidR="00644CD5">
        <w:t>.</w:t>
      </w:r>
      <w:r>
        <w:t>331(Inner centromere protein inhibitor) + 0</w:t>
      </w:r>
      <w:r w:rsidR="00644CD5">
        <w:t>.</w:t>
      </w:r>
      <w:r>
        <w:t>162(ATP-dependent RNA helicase inhibitor) -0</w:t>
      </w:r>
      <w:r w:rsidR="00644CD5">
        <w:t>.</w:t>
      </w:r>
      <w:r>
        <w:t>161(Methylglyoxal synthase inhibitor) + 0</w:t>
      </w:r>
      <w:r w:rsidR="00644CD5">
        <w:t>.</w:t>
      </w:r>
      <w:r>
        <w:t>551(Fumarylacetoacetase inhibitor) + 0</w:t>
      </w:r>
      <w:r w:rsidR="00644CD5">
        <w:t>.</w:t>
      </w:r>
      <w:r>
        <w:t>0611(Status epilepticus) -0</w:t>
      </w:r>
      <w:r w:rsidR="00644CD5">
        <w:t>.</w:t>
      </w:r>
      <w:r>
        <w:t>408(Antineoplastic antimetabolite) + 0</w:t>
      </w:r>
      <w:r w:rsidR="00644CD5">
        <w:t>.</w:t>
      </w:r>
      <w:r>
        <w:t>163(Phosphoglycerate kinase 2 inhibitor) + 0</w:t>
      </w:r>
      <w:r w:rsidR="00644CD5">
        <w:t>.</w:t>
      </w:r>
      <w:r>
        <w:t>714(3-Methyl-2-oxobutanoate dehydrogenase (lipoamide) inhibitor) -0</w:t>
      </w:r>
      <w:r w:rsidR="00644CD5">
        <w:t>.</w:t>
      </w:r>
      <w:r>
        <w:t>385(Cell wall biosynthesis inhibitor) + 0</w:t>
      </w:r>
      <w:r w:rsidR="00644CD5">
        <w:t>.</w:t>
      </w:r>
      <w:r>
        <w:t>367(D-lactaldehyde dehydrogenase inhibitor) -0</w:t>
      </w:r>
      <w:r w:rsidR="00644CD5">
        <w:t>.</w:t>
      </w:r>
      <w:r>
        <w:t>916(Carbonic anhydrase VI inhibitor) + 0</w:t>
      </w:r>
      <w:r w:rsidR="00644CD5">
        <w:t>.</w:t>
      </w:r>
      <w:r>
        <w:t>371(Thymine diox</w:t>
      </w:r>
      <w:r>
        <w:t>y</w:t>
      </w:r>
      <w:r>
        <w:t>genase inhibitor) + 0</w:t>
      </w:r>
      <w:r w:rsidR="00644CD5">
        <w:t>.</w:t>
      </w:r>
      <w:r>
        <w:t>164(Hematotoxic) -0</w:t>
      </w:r>
      <w:r w:rsidR="00644CD5">
        <w:t>.</w:t>
      </w:r>
      <w:r>
        <w:t>234(PPARA expression enhancer) + 0</w:t>
      </w:r>
      <w:r w:rsidR="00644CD5">
        <w:t>.</w:t>
      </w:r>
      <w:r>
        <w:t>211(CYP1A1 expression enhancer) -0</w:t>
      </w:r>
      <w:r w:rsidR="00644CD5">
        <w:t>.</w:t>
      </w:r>
      <w:r>
        <w:t>106(Neuronal K-Cl cotransporter inhibitor) -0</w:t>
      </w:r>
      <w:r w:rsidR="00644CD5">
        <w:t>.</w:t>
      </w:r>
      <w:r>
        <w:t>157(Nucleoside transporters inhibitor) + 0</w:t>
      </w:r>
      <w:r w:rsidR="00644CD5">
        <w:t>.</w:t>
      </w:r>
      <w:r>
        <w:t>127(Adenosylmethionine cyclotransferase inhibitor) -0</w:t>
      </w:r>
      <w:r w:rsidR="00644CD5">
        <w:t>.</w:t>
      </w:r>
      <w:r>
        <w:t>216(Parkinsonism) + 0</w:t>
      </w:r>
      <w:r w:rsidR="00644CD5">
        <w:t>.</w:t>
      </w:r>
      <w:r>
        <w:t>161(Cytosolic phospholipase A2 beta inhibitor) + 0</w:t>
      </w:r>
      <w:r w:rsidR="00644CD5">
        <w:t>.</w:t>
      </w:r>
      <w:r>
        <w:t>403(HSPA1B expression enhancer) -0</w:t>
      </w:r>
      <w:r w:rsidR="00644CD5">
        <w:t>.</w:t>
      </w:r>
      <w:r>
        <w:t>24(UGT1A substrate) + 0</w:t>
      </w:r>
      <w:r w:rsidR="00644CD5">
        <w:t>.</w:t>
      </w:r>
      <w:r>
        <w:t>131(Farnesoid X receptor agonist) + 0</w:t>
      </w:r>
      <w:r w:rsidR="00644CD5">
        <w:t>.</w:t>
      </w:r>
      <w:r>
        <w:t>391(Histone deacetylase 1 inhibitor) + 0</w:t>
      </w:r>
      <w:r w:rsidR="00644CD5">
        <w:t>.</w:t>
      </w:r>
      <w:r>
        <w:t>577(Nucleotidyltransferase inhibitor) -0</w:t>
      </w:r>
      <w:r w:rsidR="00644CD5">
        <w:t>.</w:t>
      </w:r>
      <w:r>
        <w:t>107(HIV-1 reverse transcriptase inhibitor) -0</w:t>
      </w:r>
      <w:r w:rsidR="00644CD5">
        <w:t>.</w:t>
      </w:r>
      <w:r>
        <w:t>362(5-Alpha-reductase 2 inhibitor) + 0</w:t>
      </w:r>
      <w:r w:rsidR="00644CD5">
        <w:t>.</w:t>
      </w:r>
      <w:r>
        <w:t>416(Adenosine A2b receptor antagonist) + 0</w:t>
      </w:r>
      <w:r w:rsidR="00644CD5">
        <w:t>.</w:t>
      </w:r>
      <w:r>
        <w:t>228(CYP2D6 inhibitor) -0</w:t>
      </w:r>
      <w:r w:rsidR="00644CD5">
        <w:t>.</w:t>
      </w:r>
      <w:r>
        <w:t>323(Alpha 2 adr</w:t>
      </w:r>
      <w:r>
        <w:t>e</w:t>
      </w:r>
      <w:r>
        <w:t>noreceptor agonist) -0</w:t>
      </w:r>
      <w:r w:rsidR="00644CD5">
        <w:t>.</w:t>
      </w:r>
      <w:r>
        <w:t>57(Inositol-3-phosphate synthase inhibitor) -0</w:t>
      </w:r>
      <w:r w:rsidR="00644CD5">
        <w:t>.</w:t>
      </w:r>
      <w:r>
        <w:t>216(Antineoplastic</w:t>
      </w:r>
      <w:r w:rsidR="00644CD5">
        <w:t>.</w:t>
      </w:r>
      <w:r>
        <w:t xml:space="preserve"> alkylator) + 0</w:t>
      </w:r>
      <w:r w:rsidR="00644CD5">
        <w:t>.</w:t>
      </w:r>
      <w:r>
        <w:t>226(Antialcoholic) -0</w:t>
      </w:r>
      <w:r w:rsidR="00644CD5">
        <w:t>.</w:t>
      </w:r>
      <w:r>
        <w:t>334(Thiosulfate sulfurtransferase inhibitor) + 0</w:t>
      </w:r>
      <w:r w:rsidR="00644CD5">
        <w:t>.</w:t>
      </w:r>
      <w:r>
        <w:t>549(CXC chemokine L1/GRO-alpha antag</w:t>
      </w:r>
      <w:r>
        <w:t>o</w:t>
      </w:r>
      <w:r>
        <w:t>nist) -0</w:t>
      </w:r>
      <w:r w:rsidR="00644CD5">
        <w:t>.</w:t>
      </w:r>
      <w:r>
        <w:t>419(Histamine H2 receptor agonist) + 0</w:t>
      </w:r>
      <w:r w:rsidR="00644CD5">
        <w:t>.</w:t>
      </w:r>
      <w:r>
        <w:t>165(Cyclin-dependent kinase 7 inhibitor) -0</w:t>
      </w:r>
      <w:r w:rsidR="00644CD5">
        <w:t>.</w:t>
      </w:r>
      <w:r>
        <w:t>264(IFITM1 expression enhancer) -0</w:t>
      </w:r>
      <w:r w:rsidR="00644CD5">
        <w:t>.</w:t>
      </w:r>
      <w:r>
        <w:t>418(Glycerol-3-phosphate O-acyltransferase inhibitor) -0</w:t>
      </w:r>
      <w:r w:rsidR="00644CD5">
        <w:t>.</w:t>
      </w:r>
      <w:r>
        <w:t>304(Potassium channel Kv4.3 blocker) + 0</w:t>
      </w:r>
      <w:r w:rsidR="00644CD5">
        <w:t>.</w:t>
      </w:r>
      <w:r>
        <w:t>379(IL1A expression enhancer) + 0</w:t>
      </w:r>
      <w:r w:rsidR="00644CD5">
        <w:t>.</w:t>
      </w:r>
      <w:r>
        <w:t>207(Protein kinase C iota inhibitor) + 0</w:t>
      </w:r>
      <w:r w:rsidR="00644CD5">
        <w:t>.</w:t>
      </w:r>
      <w:r>
        <w:t>0953(Cathepsin F inhibitor) + 0</w:t>
      </w:r>
      <w:r w:rsidR="00644CD5">
        <w:t>.</w:t>
      </w:r>
      <w:r>
        <w:t>399(Antihypotensive) -0</w:t>
      </w:r>
      <w:r w:rsidR="00644CD5">
        <w:t>.</w:t>
      </w:r>
      <w:r>
        <w:t>0951(CYP51 inhibitor) -0</w:t>
      </w:r>
      <w:r w:rsidR="00644CD5">
        <w:t>.</w:t>
      </w:r>
      <w:r>
        <w:t>366(Prostaglandin EP3 antagonist) + 0</w:t>
      </w:r>
      <w:r w:rsidR="00644CD5">
        <w:t>.</w:t>
      </w:r>
      <w:r>
        <w:t>268(Dihydrofolate redu</w:t>
      </w:r>
      <w:r>
        <w:t>c</w:t>
      </w:r>
      <w:r>
        <w:t>tase inhibitor) -0</w:t>
      </w:r>
      <w:r w:rsidR="00644CD5">
        <w:t>.</w:t>
      </w:r>
      <w:r>
        <w:t>213(Histamine H3 receptor antagonist) + 0</w:t>
      </w:r>
      <w:r w:rsidR="00644CD5">
        <w:t>.</w:t>
      </w:r>
      <w:r>
        <w:t>176(CYP2C18 substrate) -0</w:t>
      </w:r>
      <w:r w:rsidR="00644CD5">
        <w:t>.</w:t>
      </w:r>
      <w:r>
        <w:t>0647(Antihypertensive) + 0</w:t>
      </w:r>
      <w:r w:rsidR="00644CD5">
        <w:t>.</w:t>
      </w:r>
      <w:r>
        <w:t>101(CYP26A1 inhibitor) -0</w:t>
      </w:r>
      <w:r w:rsidR="00644CD5">
        <w:t>.</w:t>
      </w:r>
      <w:r>
        <w:t>0952(GHS receptor antagonist) -0</w:t>
      </w:r>
      <w:r w:rsidR="00644CD5">
        <w:t>.</w:t>
      </w:r>
      <w:r>
        <w:t>366(PLAT expression enhancer) -0</w:t>
      </w:r>
      <w:r w:rsidR="00644CD5">
        <w:t>.</w:t>
      </w:r>
      <w:r>
        <w:t>122(Cyclin-dependent kinase 5 inhibitor) -0</w:t>
      </w:r>
      <w:r w:rsidR="00644CD5">
        <w:t>.</w:t>
      </w:r>
      <w:r>
        <w:t>121(Protein kinase C eta inhibitor) + 0</w:t>
      </w:r>
      <w:r w:rsidR="00644CD5">
        <w:t>.</w:t>
      </w:r>
      <w:r>
        <w:t>338(Dopamine D2S antagonist) -0</w:t>
      </w:r>
      <w:r w:rsidR="00644CD5">
        <w:t>.</w:t>
      </w:r>
      <w:r>
        <w:t>111(T cell receptor antagonist) -0</w:t>
      </w:r>
      <w:r w:rsidR="00644CD5">
        <w:t>.</w:t>
      </w:r>
      <w:r>
        <w:t>105(CYP2A substrate) -0</w:t>
      </w:r>
      <w:r w:rsidR="00644CD5">
        <w:t>.</w:t>
      </w:r>
      <w:r>
        <w:t>325(3(or 17)beta-hydroxysteroid dehydrogenase inhibitor) + 0</w:t>
      </w:r>
      <w:r w:rsidR="00644CD5">
        <w:t>.</w:t>
      </w:r>
      <w:r>
        <w:t>0737(Falcipain 2 inhibitor) + 0</w:t>
      </w:r>
      <w:r w:rsidR="00644CD5">
        <w:t>.</w:t>
      </w:r>
      <w:r>
        <w:t>117(Antihelmintic (Nematodes)) + 0</w:t>
      </w:r>
      <w:r w:rsidR="00644CD5">
        <w:t>.</w:t>
      </w:r>
      <w:r>
        <w:t>287(Hydroxymethylbilane synthase inhibitor) -0</w:t>
      </w:r>
      <w:r w:rsidR="00644CD5">
        <w:t>.</w:t>
      </w:r>
      <w:r>
        <w:t>356(Macrophage migration inhibitory factor inhibitor) + 0</w:t>
      </w:r>
      <w:r w:rsidR="00644CD5">
        <w:t>.</w:t>
      </w:r>
      <w:r>
        <w:t>165(Spasmolytic</w:t>
      </w:r>
      <w:r w:rsidR="00644CD5">
        <w:t>.</w:t>
      </w:r>
      <w:r>
        <w:t xml:space="preserve"> </w:t>
      </w:r>
      <w:proofErr w:type="gramStart"/>
      <w:r>
        <w:t>Papaverin-like) + 0</w:t>
      </w:r>
      <w:r w:rsidR="00644CD5">
        <w:t>.</w:t>
      </w:r>
      <w:r>
        <w:t>0991(Alcohol d</w:t>
      </w:r>
      <w:r>
        <w:t>e</w:t>
      </w:r>
      <w:r>
        <w:t>hydrogenase substrate) -0</w:t>
      </w:r>
      <w:r w:rsidR="00644CD5">
        <w:t>.</w:t>
      </w:r>
      <w:r>
        <w:t>0912(Topoisomerase II beta inhibitor) -0</w:t>
      </w:r>
      <w:r w:rsidR="00644CD5">
        <w:t>.</w:t>
      </w:r>
      <w:r>
        <w:t>123(HSPA8 expression inhibitor) + 0</w:t>
      </w:r>
      <w:r w:rsidR="00644CD5">
        <w:t>.</w:t>
      </w:r>
      <w:r>
        <w:t>073(Transcription factor STAT1 inhibitor) -0</w:t>
      </w:r>
      <w:r w:rsidR="00644CD5">
        <w:t>.</w:t>
      </w:r>
      <w:r>
        <w:t>0906(Neurotrophic factor) -0</w:t>
      </w:r>
      <w:r w:rsidR="00644CD5">
        <w:t>.</w:t>
      </w:r>
      <w:r>
        <w:t>229(NOS3 expression inhibitor) -0</w:t>
      </w:r>
      <w:r w:rsidR="00644CD5">
        <w:t>.</w:t>
      </w:r>
      <w:r>
        <w:t>388(Histone-lysine N-methyltransferase</w:t>
      </w:r>
      <w:r w:rsidR="00644CD5">
        <w:t>.</w:t>
      </w:r>
      <w:proofErr w:type="gramEnd"/>
      <w:r>
        <w:t xml:space="preserve"> H3 lysine-9 specific 3 inhibitor) -0</w:t>
      </w:r>
      <w:r w:rsidR="00644CD5">
        <w:t>.</w:t>
      </w:r>
      <w:r>
        <w:t>093(Histone deacetylase SIRT1 inhib</w:t>
      </w:r>
      <w:r>
        <w:t>i</w:t>
      </w:r>
      <w:r>
        <w:t>tor) + 0</w:t>
      </w:r>
      <w:r w:rsidR="00644CD5">
        <w:t>.</w:t>
      </w:r>
      <w:r>
        <w:t>125(Radioprotector) + 0</w:t>
      </w:r>
      <w:r w:rsidR="00644CD5">
        <w:t>.</w:t>
      </w:r>
      <w:r>
        <w:t>119(Glycogen synthase kinase-3 beta inhibitor) + 0</w:t>
      </w:r>
      <w:r w:rsidR="00644CD5">
        <w:t>.</w:t>
      </w:r>
      <w:r>
        <w:t>11(Growth hormone releasing factor agonist) + 0</w:t>
      </w:r>
      <w:r w:rsidR="00644CD5">
        <w:t>.</w:t>
      </w:r>
      <w:r>
        <w:t>0763(Guanylate cyclase stimulant) -0</w:t>
      </w:r>
      <w:r w:rsidR="00644CD5">
        <w:t>.</w:t>
      </w:r>
      <w:r>
        <w:t>357(Calpain small subunit 1 inhibitor) -0</w:t>
      </w:r>
      <w:r w:rsidR="00644CD5">
        <w:t>.</w:t>
      </w:r>
      <w:r>
        <w:t>376(Aspartate ca</w:t>
      </w:r>
      <w:r>
        <w:t>r</w:t>
      </w:r>
      <w:r>
        <w:t>bamoyltransferase inhibitor) + 0</w:t>
      </w:r>
      <w:r w:rsidR="00644CD5">
        <w:t>.</w:t>
      </w:r>
      <w:r>
        <w:t>129(Cytochrome P450 stimulant) -0</w:t>
      </w:r>
      <w:r w:rsidR="00644CD5">
        <w:t>.</w:t>
      </w:r>
      <w:r>
        <w:t>287(1-Alkyl-2-acetylglycerophosphocholine esterase inhibitor) + 0</w:t>
      </w:r>
      <w:r w:rsidR="00644CD5">
        <w:t>.</w:t>
      </w:r>
      <w:r>
        <w:t>4(Prostaglandin agonist) + 0</w:t>
      </w:r>
      <w:r w:rsidR="00644CD5">
        <w:t>.</w:t>
      </w:r>
      <w:r>
        <w:t>218(CXCL12 expression enhancer) -0</w:t>
      </w:r>
      <w:r w:rsidR="00644CD5">
        <w:t>.</w:t>
      </w:r>
      <w:r>
        <w:t>252(5 Hydroxytryptamine 4 antagonist) + 0</w:t>
      </w:r>
      <w:r w:rsidR="00644CD5">
        <w:t>.</w:t>
      </w:r>
      <w:r>
        <w:t>252(Apolipoprotein A inhibitor) -0</w:t>
      </w:r>
      <w:r w:rsidR="00644CD5">
        <w:t>.</w:t>
      </w:r>
      <w:r>
        <w:t>0858(Antiviral (Trachoma)) -0</w:t>
      </w:r>
      <w:r w:rsidR="00644CD5">
        <w:t>.</w:t>
      </w:r>
      <w:r>
        <w:t>227(Macrophage colony stimulating factor antagonist) -0</w:t>
      </w:r>
      <w:r w:rsidR="00644CD5">
        <w:t>.</w:t>
      </w:r>
      <w:r>
        <w:t>097(CYP2E substrate) + 0</w:t>
      </w:r>
      <w:r w:rsidR="00644CD5">
        <w:t>.</w:t>
      </w:r>
      <w:r>
        <w:t>394(UDP-N-acetylmuramoylalanine-D-glutamate ligase inhibitor) -0</w:t>
      </w:r>
      <w:r w:rsidR="00644CD5">
        <w:t>.</w:t>
      </w:r>
      <w:r>
        <w:t>27(Argininosuccinate lyase inhibitor) -0</w:t>
      </w:r>
      <w:r w:rsidR="00644CD5">
        <w:t>.</w:t>
      </w:r>
      <w:r>
        <w:t>0954(Carcinogenic</w:t>
      </w:r>
      <w:r w:rsidR="00644CD5">
        <w:t>.</w:t>
      </w:r>
      <w:r>
        <w:t xml:space="preserve"> rat) -0</w:t>
      </w:r>
      <w:r w:rsidR="00644CD5">
        <w:t>.</w:t>
      </w:r>
      <w:r>
        <w:t>144(X-Pro dipeptidase inhibitor) + 0</w:t>
      </w:r>
      <w:r w:rsidR="00644CD5">
        <w:t>.</w:t>
      </w:r>
      <w:r>
        <w:t>232(MAP kinase kinase inhibitor) + 0</w:t>
      </w:r>
      <w:r w:rsidR="00644CD5">
        <w:t>.</w:t>
      </w:r>
      <w:r>
        <w:t>284(Chorismate mutase inhibitor) + 0</w:t>
      </w:r>
      <w:r w:rsidR="00644CD5">
        <w:t>.</w:t>
      </w:r>
      <w:r>
        <w:t>0714(Interleukin 4 antagonist) -0</w:t>
      </w:r>
      <w:r w:rsidR="00644CD5">
        <w:t>.</w:t>
      </w:r>
      <w:r>
        <w:t>182(Analgesic stimulant) -0</w:t>
      </w:r>
      <w:r w:rsidR="00644CD5">
        <w:t>.</w:t>
      </w:r>
      <w:r>
        <w:t>247(5-Alpha-reductase inhibitor) -0</w:t>
      </w:r>
      <w:r w:rsidR="00644CD5">
        <w:t>.</w:t>
      </w:r>
      <w:r>
        <w:t>285(Kainate receptor agonist) -0</w:t>
      </w:r>
      <w:r w:rsidR="00644CD5">
        <w:t>.</w:t>
      </w:r>
      <w:r>
        <w:t>314(Phosphogluconate dehydr</w:t>
      </w:r>
      <w:r>
        <w:t>o</w:t>
      </w:r>
      <w:r>
        <w:t>genase (decarboxylating) inhibitor) + 0</w:t>
      </w:r>
      <w:r w:rsidR="00644CD5">
        <w:t>.</w:t>
      </w:r>
      <w:r>
        <w:t>0658(RET inhibitor) -0</w:t>
      </w:r>
      <w:r w:rsidR="00644CD5">
        <w:t>.</w:t>
      </w:r>
      <w:r>
        <w:t>0656(Proto-oncogene tyrosine-protein kinase CSK inhibitor) + 0</w:t>
      </w:r>
      <w:r w:rsidR="00644CD5">
        <w:t>.</w:t>
      </w:r>
      <w:r>
        <w:t>11(STAR expression inhibitor) + 0</w:t>
      </w:r>
      <w:r w:rsidR="00644CD5">
        <w:t>.</w:t>
      </w:r>
      <w:r>
        <w:t>192(Secreted frizzled-related protein 1 inhibitor) + 0</w:t>
      </w:r>
      <w:r w:rsidR="00644CD5">
        <w:t>.</w:t>
      </w:r>
      <w:r>
        <w:t>0411(Anxiolytic) + 0</w:t>
      </w:r>
      <w:r w:rsidR="00644CD5">
        <w:t>.</w:t>
      </w:r>
      <w:r>
        <w:t>0331(Antineoplastic (breast cancer)) -0</w:t>
      </w:r>
      <w:r w:rsidR="00644CD5">
        <w:t>.</w:t>
      </w:r>
      <w:r>
        <w:t>0647(Carcinogenic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0379(Urologic disorders treatment) -0</w:t>
      </w:r>
      <w:r w:rsidR="00644CD5">
        <w:t>.</w:t>
      </w:r>
      <w:r>
        <w:t>0728(CYP2C11 substrate) + 0</w:t>
      </w:r>
      <w:r w:rsidR="00644CD5">
        <w:t>.</w:t>
      </w:r>
      <w:r>
        <w:t>127(ATM kinase inhibitor) -0</w:t>
      </w:r>
      <w:r w:rsidR="00644CD5">
        <w:t>.</w:t>
      </w:r>
      <w:r>
        <w:t>157(Amylo-alpha-1</w:t>
      </w:r>
      <w:r w:rsidR="00644CD5">
        <w:t>.</w:t>
      </w:r>
      <w:r>
        <w:t>6-glucosidase inhibitor) + 0</w:t>
      </w:r>
      <w:r w:rsidR="00644CD5">
        <w:t>.</w:t>
      </w:r>
      <w:r>
        <w:t>152(Nuclear factor of activated T-cells cytoplasmic 2 inhibitor) -0</w:t>
      </w:r>
      <w:r w:rsidR="00644CD5">
        <w:t>.</w:t>
      </w:r>
      <w:r>
        <w:t>291(Amidophosphoribosyltransferase inhibitor) + 0</w:t>
      </w:r>
      <w:r w:rsidR="00644CD5">
        <w:t>.</w:t>
      </w:r>
      <w:r>
        <w:t>0747(G-protein coupled receptor 35 antagonist) -0</w:t>
      </w:r>
      <w:r w:rsidR="00644CD5">
        <w:t>.</w:t>
      </w:r>
      <w:r>
        <w:t>168(Protocatechuate 3</w:t>
      </w:r>
      <w:r w:rsidR="00644CD5">
        <w:t>.</w:t>
      </w:r>
      <w:r>
        <w:t>4-dioxygenase inhibitor) -0</w:t>
      </w:r>
      <w:r w:rsidR="00644CD5">
        <w:t>.</w:t>
      </w:r>
      <w:r>
        <w:t>0299(Analgesic</w:t>
      </w:r>
      <w:r w:rsidR="00644CD5">
        <w:t>.</w:t>
      </w:r>
      <w:r>
        <w:t xml:space="preserve"> non-opioid) -0</w:t>
      </w:r>
      <w:r w:rsidR="00644CD5">
        <w:t>.</w:t>
      </w:r>
      <w:r>
        <w:t>169(TP73 expression enhancer) -0</w:t>
      </w:r>
      <w:r w:rsidR="00644CD5">
        <w:t>.</w:t>
      </w:r>
      <w:r>
        <w:t>0444(Vasopressin 2 agonist) + 0</w:t>
      </w:r>
      <w:r w:rsidR="00644CD5">
        <w:t>.</w:t>
      </w:r>
      <w:r>
        <w:t>127(Dihydroorotate dehydrogenase inhibitor) + 0</w:t>
      </w:r>
      <w:r w:rsidR="00644CD5">
        <w:t>.</w:t>
      </w:r>
      <w:r>
        <w:t>143(TGM2 expression enhancer) + 0</w:t>
      </w:r>
      <w:r w:rsidR="00644CD5">
        <w:t>.</w:t>
      </w:r>
      <w:r>
        <w:t>0395(Miotic) + 0</w:t>
      </w:r>
      <w:r w:rsidR="00644CD5">
        <w:t>.</w:t>
      </w:r>
      <w:r>
        <w:t>0495(Exanthema) -0</w:t>
      </w:r>
      <w:r w:rsidR="00644CD5">
        <w:t>.</w:t>
      </w:r>
      <w:r>
        <w:t>0417(CYP2C19 substrate) -0</w:t>
      </w:r>
      <w:r w:rsidR="00644CD5">
        <w:t>.</w:t>
      </w:r>
      <w:r>
        <w:t>0964(Neuropathy treatment) + 0</w:t>
      </w:r>
      <w:r w:rsidR="00644CD5">
        <w:t>.</w:t>
      </w:r>
      <w:r>
        <w:t>036(Estrogen alpha receptor agonist) + 0</w:t>
      </w:r>
      <w:r w:rsidR="00644CD5">
        <w:t>.</w:t>
      </w:r>
      <w:r>
        <w:t>105(S-adenosyl-L-homocysteine hydrolase inhibitor) -0</w:t>
      </w:r>
      <w:r w:rsidR="00644CD5">
        <w:t>.</w:t>
      </w:r>
      <w:r>
        <w:t>0668(Carnosine synthase inhibitor) + 0</w:t>
      </w:r>
      <w:r w:rsidR="00644CD5">
        <w:t>.</w:t>
      </w:r>
      <w:r>
        <w:t>064(Adenylate cyclase III inhibitor) -0</w:t>
      </w:r>
      <w:r w:rsidR="00644CD5">
        <w:t>.</w:t>
      </w:r>
      <w:r>
        <w:t>064(Phosphatidylinositol diacylglycerol-lyase inhibitor) -0</w:t>
      </w:r>
      <w:r w:rsidR="00644CD5">
        <w:t>.</w:t>
      </w:r>
      <w:r>
        <w:t>0275(Erythema) + 0</w:t>
      </w:r>
      <w:r w:rsidR="00644CD5">
        <w:t>.</w:t>
      </w:r>
      <w:r>
        <w:t>0701(SUMO-conjugating enzyme UBC9 inhibitor) + 0</w:t>
      </w:r>
      <w:r w:rsidR="00644CD5">
        <w:t>.</w:t>
      </w:r>
      <w:r>
        <w:t>0673(Histamine H4 receptor antagonist) + 0</w:t>
      </w:r>
      <w:r w:rsidR="00644CD5">
        <w:t>.</w:t>
      </w:r>
      <w:r>
        <w:t>0217(Xerostomia) + 0</w:t>
      </w:r>
      <w:r w:rsidR="00644CD5">
        <w:t>.</w:t>
      </w:r>
      <w:r>
        <w:t>0143(Gout treatment) -0</w:t>
      </w:r>
      <w:r w:rsidR="00644CD5">
        <w:t>.</w:t>
      </w:r>
      <w:r>
        <w:t>0317(Catechol 1</w:t>
      </w:r>
      <w:r w:rsidR="00644CD5">
        <w:t>.</w:t>
      </w:r>
      <w:r>
        <w:t>2-dioxygenase inhibitor) + 0</w:t>
      </w:r>
      <w:r w:rsidR="00644CD5">
        <w:t>.</w:t>
      </w:r>
      <w:r>
        <w:t>0614(Guanylate kinase inhibitor) + 0</w:t>
      </w:r>
      <w:r w:rsidR="00644CD5">
        <w:t>.</w:t>
      </w:r>
      <w:r>
        <w:t>01(5 Hydroxytryptamine 1E antagonist) + 0</w:t>
      </w:r>
      <w:r w:rsidR="00644CD5">
        <w:t>.</w:t>
      </w:r>
      <w:r>
        <w:t>0589(Meprin A inhibitor) + 0</w:t>
      </w:r>
      <w:r w:rsidR="00644CD5">
        <w:t>.</w:t>
      </w:r>
      <w:r>
        <w:t>0147(UDP-N-acetylmuramate-L-alanine ligase inhibitor) -0</w:t>
      </w:r>
      <w:r w:rsidR="00644CD5">
        <w:t>.</w:t>
      </w:r>
      <w:r>
        <w:t>0154(Phosphodiesterase II inhibitor) + 0</w:t>
      </w:r>
      <w:r w:rsidR="00644CD5">
        <w:t>.</w:t>
      </w:r>
      <w:r>
        <w:t>0365(Glutamate decarboxylase inhibitor) + 0</w:t>
      </w:r>
      <w:r w:rsidR="00644CD5">
        <w:t>.</w:t>
      </w:r>
      <w:r>
        <w:t>0202(ID1 expression inhibitor) + 0</w:t>
      </w:r>
      <w:r w:rsidR="00644CD5">
        <w:t>.</w:t>
      </w:r>
      <w:r>
        <w:t>0104(Proteasome subunit beta type-5 inhibitor) + 0</w:t>
      </w:r>
      <w:r w:rsidR="00644CD5">
        <w:t>.</w:t>
      </w:r>
      <w:r>
        <w:t>0231(GPX1 expression enhancer) + 0</w:t>
      </w:r>
      <w:r w:rsidR="00644CD5">
        <w:t>.</w:t>
      </w:r>
      <w:r>
        <w:t>00617(Deoxynucleoside kinase inhibitor) + 0</w:t>
      </w:r>
      <w:r w:rsidR="00644CD5">
        <w:t>.</w:t>
      </w:r>
      <w:r>
        <w:t>0167(AR expression inhibitor) -0</w:t>
      </w:r>
      <w:r w:rsidR="00644CD5">
        <w:t>.</w:t>
      </w:r>
      <w:r>
        <w:t>0186(UGT1A1 substrate) + 0</w:t>
      </w:r>
      <w:r w:rsidR="00644CD5">
        <w:t>.</w:t>
      </w:r>
      <w:r>
        <w:t>0103(Hypoglycemic) -0</w:t>
      </w:r>
      <w:r w:rsidR="00644CD5">
        <w:t>.</w:t>
      </w:r>
      <w:r>
        <w:t>0203(Peptidyl-Lys metalloendopeptidase inhibitor) -0</w:t>
      </w:r>
      <w:r w:rsidR="00644CD5">
        <w:t>.</w:t>
      </w:r>
      <w:r>
        <w:t>0153(Beta adrenoreceptor agonist) + 0</w:t>
      </w:r>
      <w:r w:rsidR="00644CD5">
        <w:t>.</w:t>
      </w:r>
      <w:r>
        <w:t>0257(Carboxypeptidase B inhibitor) + 0</w:t>
      </w:r>
      <w:r w:rsidR="00644CD5">
        <w:t>.</w:t>
      </w:r>
      <w:r>
        <w:t>00503(Non mutagenic</w:t>
      </w:r>
      <w:r w:rsidR="00644CD5">
        <w:t>.</w:t>
      </w:r>
      <w:r>
        <w:t xml:space="preserve"> Salmonella) -</w:t>
      </w:r>
      <w:r>
        <w:lastRenderedPageBreak/>
        <w:t>0</w:t>
      </w:r>
      <w:r w:rsidR="00644CD5">
        <w:t>.</w:t>
      </w:r>
      <w:r>
        <w:t>00885(UGT1A4 substrate) + 0</w:t>
      </w:r>
      <w:r w:rsidR="00644CD5">
        <w:t>.</w:t>
      </w:r>
      <w:r>
        <w:t>0101(Prostaglandin-I synthase inhibitor) + 0</w:t>
      </w:r>
      <w:r w:rsidR="00644CD5">
        <w:t>.</w:t>
      </w:r>
      <w:r>
        <w:t>0068(Acetyl-CoA carboxylase inhibitor) + 0</w:t>
      </w:r>
      <w:r w:rsidR="00644CD5">
        <w:t>.</w:t>
      </w:r>
      <w:r>
        <w:t>00287(Prostaglandin E2 agonist) + 0</w:t>
      </w:r>
      <w:r w:rsidR="00644CD5">
        <w:t>.</w:t>
      </w:r>
      <w:r>
        <w:t>00172(Acetyl-CoA transferase inhibitor) -0</w:t>
      </w:r>
      <w:r w:rsidR="00644CD5">
        <w:t>.</w:t>
      </w:r>
      <w:r>
        <w:t>00108(Toll-Like receptor ag</w:t>
      </w:r>
      <w:r>
        <w:t>o</w:t>
      </w:r>
      <w:r>
        <w:t>nist) + 0</w:t>
      </w:r>
      <w:r w:rsidR="00644CD5">
        <w:t>.</w:t>
      </w:r>
      <w:r>
        <w:t>000254(Antineoplastic (colon cancer)) + 5</w:t>
      </w:r>
      <w:r w:rsidR="00644CD5">
        <w:t>.</w:t>
      </w:r>
      <w:r>
        <w:t>73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366(Thiopurine S-methyltransferase inhibitor) + 0</w:t>
      </w:r>
      <w:r w:rsidR="00644CD5">
        <w:t>.</w:t>
      </w:r>
      <w:r>
        <w:t>379(Narcotic antagonist) + 0</w:t>
      </w:r>
      <w:r w:rsidR="00644CD5">
        <w:t>.</w:t>
      </w:r>
      <w:r>
        <w:t>216(CYP2D6 substrate) -1</w:t>
      </w:r>
      <w:r w:rsidR="00644CD5">
        <w:t>.</w:t>
      </w:r>
      <w:r>
        <w:t>43(Beta lactamase inhibitor) -0</w:t>
      </w:r>
      <w:r w:rsidR="00644CD5">
        <w:t>.</w:t>
      </w:r>
      <w:r>
        <w:t>362(Carcinogenic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511(Agranulocytosis) -0</w:t>
      </w:r>
      <w:r w:rsidR="00644CD5">
        <w:t>.</w:t>
      </w:r>
      <w:r>
        <w:t>0938(CDK5/p25 inhibitor) -0</w:t>
      </w:r>
      <w:r w:rsidR="00644CD5">
        <w:t>.</w:t>
      </w:r>
      <w:r>
        <w:t>654(Dextransucrase inhibitor) -0</w:t>
      </w:r>
      <w:r w:rsidR="00644CD5">
        <w:t>.</w:t>
      </w:r>
      <w:r>
        <w:t>977(MAO inhibitor) -0</w:t>
      </w:r>
      <w:r w:rsidR="00644CD5">
        <w:t>.</w:t>
      </w:r>
      <w:r>
        <w:t>146(Phosphodiesterase II inhibitor) + 0</w:t>
      </w:r>
      <w:r w:rsidR="00644CD5">
        <w:t>.</w:t>
      </w:r>
      <w:r>
        <w:t>58(Hypolipemic) + 0</w:t>
      </w:r>
      <w:r w:rsidR="00644CD5">
        <w:t>.</w:t>
      </w:r>
      <w:r>
        <w:t>671(5 Hydroxytryptamine 5 antagonist) -0</w:t>
      </w:r>
      <w:r w:rsidR="00644CD5">
        <w:t>.</w:t>
      </w:r>
      <w:r>
        <w:t>262(Metalloproteinase-2 inhibitor) -0</w:t>
      </w:r>
      <w:r w:rsidR="00644CD5">
        <w:t>.</w:t>
      </w:r>
      <w:r>
        <w:t>179(Angiotensin antagonist) + 0</w:t>
      </w:r>
      <w:r w:rsidR="00644CD5">
        <w:t>.</w:t>
      </w:r>
      <w:r>
        <w:t>304(Hemolysis) + 0</w:t>
      </w:r>
      <w:r w:rsidR="00644CD5">
        <w:t>.</w:t>
      </w:r>
      <w:r>
        <w:t>514(Pantetheine-phosphate adenylyltransferase inhibitor) + 0</w:t>
      </w:r>
      <w:r w:rsidR="00644CD5">
        <w:t>.</w:t>
      </w:r>
      <w:r>
        <w:t>689(Calcitonin stimulant) -2</w:t>
      </w:r>
      <w:r w:rsidR="00644CD5">
        <w:t>.</w:t>
      </w:r>
      <w:r>
        <w:t>03(Sigma 2 receptor antagonist) + 0</w:t>
      </w:r>
      <w:r w:rsidR="00644CD5">
        <w:t>.</w:t>
      </w:r>
      <w:r>
        <w:t>95(Protein-tyrosine sulfotransferase inhibitor) + 0</w:t>
      </w:r>
      <w:r w:rsidR="00644CD5">
        <w:t>.</w:t>
      </w:r>
      <w:r>
        <w:t>531(Neurotoxic) -0</w:t>
      </w:r>
      <w:r w:rsidR="00644CD5">
        <w:t>.</w:t>
      </w:r>
      <w:r>
        <w:t>373(Beta-adrenergic receptor kinase inhibitor) -0</w:t>
      </w:r>
      <w:r w:rsidR="00644CD5">
        <w:t>.</w:t>
      </w:r>
      <w:r>
        <w:t>591(Adenylylsulphatase inhibitor) + 0</w:t>
      </w:r>
      <w:r w:rsidR="00644CD5">
        <w:t>.</w:t>
      </w:r>
      <w:r>
        <w:t>116(ATP citrate synthase inhibitor) -0</w:t>
      </w:r>
      <w:r w:rsidR="00644CD5">
        <w:t>.</w:t>
      </w:r>
      <w:r>
        <w:t>694(CYP2C substrate) -0</w:t>
      </w:r>
      <w:r w:rsidR="00644CD5">
        <w:t>.</w:t>
      </w:r>
      <w:r>
        <w:t>8(Aspartate ammonia-lyase inhibitor) + 0</w:t>
      </w:r>
      <w:r w:rsidR="00644CD5">
        <w:t>.</w:t>
      </w:r>
      <w:r>
        <w:t>109(Toxic</w:t>
      </w:r>
      <w:r w:rsidR="00644CD5">
        <w:t>.</w:t>
      </w:r>
      <w:r>
        <w:t xml:space="preserve"> respiratory center) -0</w:t>
      </w:r>
      <w:r w:rsidR="00644CD5">
        <w:t>.</w:t>
      </w:r>
      <w:r>
        <w:t>461(Phosphodiesterase 8B inhibitor) + 0</w:t>
      </w:r>
      <w:r w:rsidR="00644CD5">
        <w:t>.</w:t>
      </w:r>
      <w:r>
        <w:t>954(Inosine monophosphate dehydr</w:t>
      </w:r>
      <w:r>
        <w:t>o</w:t>
      </w:r>
      <w:r>
        <w:t>genase 2 inhibitor) -0</w:t>
      </w:r>
      <w:r w:rsidR="00644CD5">
        <w:t>.</w:t>
      </w:r>
      <w:r>
        <w:t>704(UDP-3-O-acyl-N-acetylglucosamine deacetylase inhibitor) + 0</w:t>
      </w:r>
      <w:r w:rsidR="00644CD5">
        <w:t>.</w:t>
      </w:r>
      <w:r>
        <w:t>218(Toxic</w:t>
      </w:r>
      <w:r w:rsidR="00644CD5">
        <w:t>.</w:t>
      </w:r>
      <w:r>
        <w:t xml:space="preserve"> respiration) -0</w:t>
      </w:r>
      <w:r w:rsidR="00644CD5">
        <w:t>.</w:t>
      </w:r>
      <w:r>
        <w:t>537(Tyrosine-protein kinase TXK inhibitor) + 0</w:t>
      </w:r>
      <w:r w:rsidR="00644CD5">
        <w:t>.</w:t>
      </w:r>
      <w:r>
        <w:t>938(Spermidine synthase inhibitor) + 0</w:t>
      </w:r>
      <w:r w:rsidR="00644CD5">
        <w:t>.</w:t>
      </w:r>
      <w:r>
        <w:t>289(Rho-associated kinase inhibitor) + 0</w:t>
      </w:r>
      <w:r w:rsidR="00644CD5">
        <w:t>.</w:t>
      </w:r>
      <w:r>
        <w:t>025(Tumour necrosis factor antagonist) -0</w:t>
      </w:r>
      <w:r w:rsidR="00644CD5">
        <w:t>.</w:t>
      </w:r>
      <w:r>
        <w:t>389(Carcinogenic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+ 1</w:t>
      </w:r>
      <w:r w:rsidR="00644CD5">
        <w:t>.</w:t>
      </w:r>
      <w:r>
        <w:t>18(Inotropic) + 1</w:t>
      </w:r>
      <w:r w:rsidR="00644CD5">
        <w:t>.</w:t>
      </w:r>
      <w:r>
        <w:t>14(Fatty acid binding protein adipocyte inhibitor) + 0</w:t>
      </w:r>
      <w:r w:rsidR="00644CD5">
        <w:t>.</w:t>
      </w:r>
      <w:r>
        <w:t>394(Histone deacetylase 6 inhibitor) -1</w:t>
      </w:r>
      <w:r w:rsidR="00644CD5">
        <w:t>.</w:t>
      </w:r>
      <w:r>
        <w:t>3(Cyclic AMP modulator) + 0</w:t>
      </w:r>
      <w:r w:rsidR="00644CD5">
        <w:t>.</w:t>
      </w:r>
      <w:r>
        <w:t>927(S-adenosyl-L-methionine decarboxylase inhibitor) + 0</w:t>
      </w:r>
      <w:r w:rsidR="00644CD5">
        <w:t>.</w:t>
      </w:r>
      <w:r>
        <w:t>558(Allergic reaction) + 0</w:t>
      </w:r>
      <w:r w:rsidR="00644CD5">
        <w:t>.</w:t>
      </w:r>
      <w:r>
        <w:t>564(Diabetic neuropathy treatment) + 0</w:t>
      </w:r>
      <w:r w:rsidR="00644CD5">
        <w:t>.</w:t>
      </w:r>
      <w:r>
        <w:t>223(Caspase 6 inhibitor) -0</w:t>
      </w:r>
      <w:r w:rsidR="00644CD5">
        <w:t>.</w:t>
      </w:r>
      <w:r>
        <w:t>235(Neuropeptide FF1 antagonist) + 0</w:t>
      </w:r>
      <w:r w:rsidR="00644CD5">
        <w:t>.</w:t>
      </w:r>
      <w:r>
        <w:t>231(Ca2+/calmodulin-dependent kinase II delta inhibitor) + 0</w:t>
      </w:r>
      <w:r w:rsidR="00644CD5">
        <w:t>.</w:t>
      </w:r>
      <w:r>
        <w:t>445(Sucrase-isomaltase inhibitor) + 1</w:t>
      </w:r>
      <w:r w:rsidR="00644CD5">
        <w:t>.</w:t>
      </w:r>
      <w:r>
        <w:t>36(Phosphate acetyltransferase inhibitor) -0</w:t>
      </w:r>
      <w:r w:rsidR="00644CD5">
        <w:t>.</w:t>
      </w:r>
      <w:r>
        <w:t>52(8-Amino-7-oxononanoate synthase inhibitor) + 0</w:t>
      </w:r>
      <w:r w:rsidR="00644CD5">
        <w:t>.</w:t>
      </w:r>
      <w:r>
        <w:t>689(Estrogen alpha receptor agonist) -0</w:t>
      </w:r>
      <w:r w:rsidR="00644CD5">
        <w:t>.</w:t>
      </w:r>
      <w:r>
        <w:t>155(Retinopathy treatment) -0</w:t>
      </w:r>
      <w:r w:rsidR="00644CD5">
        <w:t>.</w:t>
      </w:r>
      <w:r>
        <w:t>356(Purinergic P2T antagonist) -1</w:t>
      </w:r>
      <w:r w:rsidR="00644CD5">
        <w:t>.</w:t>
      </w:r>
      <w:r>
        <w:t>02(CF transmembrane conductance regulator antagonist) + 0</w:t>
      </w:r>
      <w:r w:rsidR="00644CD5">
        <w:t>.</w:t>
      </w:r>
      <w:r>
        <w:t>0476(Thiol oxidase inhibitor) -0</w:t>
      </w:r>
      <w:r w:rsidR="00644CD5">
        <w:t>.</w:t>
      </w:r>
      <w:r>
        <w:t>545(Cytostatic) + 0</w:t>
      </w:r>
      <w:r w:rsidR="00644CD5">
        <w:t>.</w:t>
      </w:r>
      <w:r>
        <w:t>511(Antiviral (Influenza)) -0</w:t>
      </w:r>
      <w:r w:rsidR="00644CD5">
        <w:t>.</w:t>
      </w:r>
      <w:r>
        <w:t>299(Vitamin D receptor antagonist) -1</w:t>
      </w:r>
      <w:r w:rsidR="00644CD5">
        <w:t>.</w:t>
      </w:r>
      <w:r>
        <w:t>04(Melatonin 2 agonist) + 0</w:t>
      </w:r>
      <w:r w:rsidR="00644CD5">
        <w:t>.</w:t>
      </w:r>
      <w:r>
        <w:t>268(Protein kinase B gamma inhibitor) + 0</w:t>
      </w:r>
      <w:r w:rsidR="00644CD5">
        <w:t>.</w:t>
      </w:r>
      <w:r>
        <w:t>352(Carcinogenic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-1</w:t>
      </w:r>
      <w:r w:rsidR="00644CD5">
        <w:t>.</w:t>
      </w:r>
      <w:r>
        <w:t>26(Mannosyl-oligosaccharide glucosidase inhibitor) -0</w:t>
      </w:r>
      <w:r w:rsidR="00644CD5">
        <w:t>.</w:t>
      </w:r>
      <w:r>
        <w:t>249(Glycine receptor agonist) -0</w:t>
      </w:r>
      <w:r w:rsidR="00644CD5">
        <w:t>.</w:t>
      </w:r>
      <w:r>
        <w:t>185(Analgesic) + 0</w:t>
      </w:r>
      <w:r w:rsidR="00644CD5">
        <w:t>.</w:t>
      </w:r>
      <w:r>
        <w:t>512(Epoxide hydrolase inhibitor) -0</w:t>
      </w:r>
      <w:r w:rsidR="00644CD5">
        <w:t>.</w:t>
      </w:r>
      <w:r>
        <w:t>389(Steroid 17-alpha-hydroxylase/17</w:t>
      </w:r>
      <w:r w:rsidR="00644CD5">
        <w:t>.</w:t>
      </w:r>
      <w:r>
        <w:t>20 lyase inhibitor) + 0</w:t>
      </w:r>
      <w:r w:rsidR="00644CD5">
        <w:t>.</w:t>
      </w:r>
      <w:r>
        <w:t>151(Irritable Bowel syndrome treatment) + 0</w:t>
      </w:r>
      <w:r w:rsidR="00644CD5">
        <w:t>.</w:t>
      </w:r>
      <w:r>
        <w:t>0688(Cell division control protein 42 homolog inhibitor) -0</w:t>
      </w:r>
      <w:r w:rsidR="00644CD5">
        <w:t>.</w:t>
      </w:r>
      <w:r>
        <w:t>508(Cyclin-dependent kinase 1 inhibitor) + 0</w:t>
      </w:r>
      <w:r w:rsidR="00644CD5">
        <w:t>.</w:t>
      </w:r>
      <w:r>
        <w:t>851((R)-aminopropanol dehydrogenase inhibitor) + 1</w:t>
      </w:r>
      <w:r w:rsidR="00644CD5">
        <w:t>.</w:t>
      </w:r>
      <w:r>
        <w:t>01(Gastricsin inhibitor) + 1</w:t>
      </w:r>
      <w:r w:rsidR="00644CD5">
        <w:t>.</w:t>
      </w:r>
      <w:r>
        <w:t>14(Glycosylphosphatidylinositol diacylgly</w:t>
      </w:r>
      <w:r>
        <w:t>c</w:t>
      </w:r>
      <w:r>
        <w:t>erol-lyase inhibitor) + 0</w:t>
      </w:r>
      <w:r w:rsidR="00644CD5">
        <w:t>.</w:t>
      </w:r>
      <w:r>
        <w:t>323(Sucrose-phosphate synthase inhibitor) -0</w:t>
      </w:r>
      <w:r w:rsidR="00644CD5">
        <w:t>.</w:t>
      </w:r>
      <w:r>
        <w:t>431(Immunomodulator) -0</w:t>
      </w:r>
      <w:r w:rsidR="00644CD5">
        <w:t>.</w:t>
      </w:r>
      <w:r>
        <w:t>386(Pyruvate deh</w:t>
      </w:r>
      <w:r>
        <w:t>y</w:t>
      </w:r>
      <w:r>
        <w:t>drogenase kinase 1 inhibitor) -1</w:t>
      </w:r>
      <w:r w:rsidR="00644CD5">
        <w:t>.</w:t>
      </w:r>
      <w:r>
        <w:t>27(Carboxypeptidase E inhibitor) + 0</w:t>
      </w:r>
      <w:r w:rsidR="00644CD5">
        <w:t>.</w:t>
      </w:r>
      <w:r>
        <w:t>975(KLK3 expression inhibitor) -0</w:t>
      </w:r>
      <w:r w:rsidR="00644CD5">
        <w:t>.</w:t>
      </w:r>
      <w:r>
        <w:t>0931(1-Alkylglycerophosphocholine O-acetyltransferase inhibitor) -0</w:t>
      </w:r>
      <w:r w:rsidR="00644CD5">
        <w:t>.</w:t>
      </w:r>
      <w:r>
        <w:t>28(Carcinogenic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-1</w:t>
      </w:r>
      <w:r w:rsidR="00644CD5">
        <w:t>.</w:t>
      </w:r>
      <w:r>
        <w:t>5(Asparagine synthase (glutamine-hydrolysing) inhibitor) + 0</w:t>
      </w:r>
      <w:r w:rsidR="00644CD5">
        <w:t>.</w:t>
      </w:r>
      <w:r>
        <w:t>307(5 Hydroxytryptamine release stimulant) + 0</w:t>
      </w:r>
      <w:r w:rsidR="00644CD5">
        <w:t>.</w:t>
      </w:r>
      <w:r>
        <w:t>49(Nitrilase inhibitor) + 0</w:t>
      </w:r>
      <w:r w:rsidR="00644CD5">
        <w:t>.</w:t>
      </w:r>
      <w:r>
        <w:t>923(Imidazoline I2 receptor antagonist) + 0</w:t>
      </w:r>
      <w:r w:rsidR="00644CD5">
        <w:t>.</w:t>
      </w:r>
      <w:r>
        <w:t>348(Radiosensitizer) + 0</w:t>
      </w:r>
      <w:r w:rsidR="00644CD5">
        <w:t>.</w:t>
      </w:r>
      <w:r>
        <w:t>35(Prolyl aminope</w:t>
      </w:r>
      <w:r>
        <w:t>p</w:t>
      </w:r>
      <w:r>
        <w:t>tidase inhibitor) + 0</w:t>
      </w:r>
      <w:r w:rsidR="00644CD5">
        <w:t>.</w:t>
      </w:r>
      <w:r>
        <w:t>366(Sentrin-specific protease 6 inhibitor) -0</w:t>
      </w:r>
      <w:r w:rsidR="00644CD5">
        <w:t>.</w:t>
      </w:r>
      <w:r>
        <w:t>138(Aggrecanase 1 inhibitor) + 0</w:t>
      </w:r>
      <w:r w:rsidR="00644CD5">
        <w:t>.</w:t>
      </w:r>
      <w:r>
        <w:t>267(Xanthine-like) -1</w:t>
      </w:r>
      <w:r w:rsidR="00644CD5">
        <w:t>.</w:t>
      </w:r>
      <w:r>
        <w:t>03(Histidine decarboxylase inhibitor) -0</w:t>
      </w:r>
      <w:r w:rsidR="00644CD5">
        <w:t>.</w:t>
      </w:r>
      <w:r>
        <w:t>249(Leukotriene B4 receptor 2 antagonist) + 0</w:t>
      </w:r>
      <w:r w:rsidR="00644CD5">
        <w:t>.</w:t>
      </w:r>
      <w:r>
        <w:t>119(Toll-Like receptor 7 agonist) -0</w:t>
      </w:r>
      <w:r w:rsidR="00644CD5">
        <w:t>.</w:t>
      </w:r>
      <w:r>
        <w:t>791(ICAM1 expression inhibitor) + 0</w:t>
      </w:r>
      <w:r w:rsidR="00644CD5">
        <w:t>.</w:t>
      </w:r>
      <w:r>
        <w:t>588(NMDA receptor glycine site antagonist) + 0</w:t>
      </w:r>
      <w:r w:rsidR="00644CD5">
        <w:t>.</w:t>
      </w:r>
      <w:r>
        <w:t>396(Peroxisome proliferator-activated receptor alpha antagonist) + 0</w:t>
      </w:r>
      <w:r w:rsidR="00644CD5">
        <w:t>.</w:t>
      </w:r>
      <w:r>
        <w:t>966(Hematopoietic) + 0</w:t>
      </w:r>
      <w:r w:rsidR="00644CD5">
        <w:t>.</w:t>
      </w:r>
      <w:r>
        <w:t>32(Opioid kappa receptor agonist) + 0</w:t>
      </w:r>
      <w:r w:rsidR="00644CD5">
        <w:t>.</w:t>
      </w:r>
      <w:r>
        <w:t>203(Abl kinase inhibitor) -0</w:t>
      </w:r>
      <w:r w:rsidR="00644CD5">
        <w:t>.</w:t>
      </w:r>
      <w:r>
        <w:t>16(NACHT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686(TNF e</w:t>
      </w:r>
      <w:r>
        <w:t>x</w:t>
      </w:r>
      <w:r>
        <w:t>pression enhancer) + 0</w:t>
      </w:r>
      <w:r w:rsidR="00644CD5">
        <w:t>.</w:t>
      </w:r>
      <w:r>
        <w:t>634(Carnitine 3-dehydrogenase inhibitor) -0</w:t>
      </w:r>
      <w:r w:rsidR="00644CD5">
        <w:t>.</w:t>
      </w:r>
      <w:r>
        <w:t>3(Microtubule stabilization) -0</w:t>
      </w:r>
      <w:r w:rsidR="00644CD5">
        <w:t>.</w:t>
      </w:r>
      <w:r>
        <w:t>389(MAP kinase 7 inhibitor) + 0</w:t>
      </w:r>
      <w:r w:rsidR="00644CD5">
        <w:t>.</w:t>
      </w:r>
      <w:r>
        <w:t>239(Endothelin receptor agonist) -1</w:t>
      </w:r>
      <w:r w:rsidR="00644CD5">
        <w:t>.</w:t>
      </w:r>
      <w:r>
        <w:t>03(Phosphoserine phosphatase inhibitor) -0</w:t>
      </w:r>
      <w:r w:rsidR="00644CD5">
        <w:t>.</w:t>
      </w:r>
      <w:r>
        <w:t>5(Nociceptin (N/OFQ) receptor antagonist) -0</w:t>
      </w:r>
      <w:r w:rsidR="00644CD5">
        <w:t>.</w:t>
      </w:r>
      <w:r>
        <w:t>61(CDK4/cyclin D inhibitor) -0</w:t>
      </w:r>
      <w:r w:rsidR="00644CD5">
        <w:t>.</w:t>
      </w:r>
      <w:r>
        <w:t>224(Protein-tyrosine phosphatase 1B inhibitor) + 0</w:t>
      </w:r>
      <w:r w:rsidR="00644CD5">
        <w:t>.</w:t>
      </w:r>
      <w:r>
        <w:t>627(Histamine H1 receptor antagonist) + 0</w:t>
      </w:r>
      <w:r w:rsidR="00644CD5">
        <w:t>.</w:t>
      </w:r>
      <w:r>
        <w:t>321(Fibroblast activation protein alpha inhibitor) -0</w:t>
      </w:r>
      <w:r w:rsidR="00644CD5">
        <w:t>.</w:t>
      </w:r>
      <w:r>
        <w:t>492(G0S2 expre</w:t>
      </w:r>
      <w:r>
        <w:t>s</w:t>
      </w:r>
      <w:r>
        <w:t>sion enhancer) -0</w:t>
      </w:r>
      <w:r w:rsidR="00644CD5">
        <w:t>.</w:t>
      </w:r>
      <w:r>
        <w:t>205(Presenilin 2 inhibitor) -0</w:t>
      </w:r>
      <w:r w:rsidR="00644CD5">
        <w:t>.</w:t>
      </w:r>
      <w:r>
        <w:t>737(Hypoxanthine phosphoribosyltransferase inhibitor) -0</w:t>
      </w:r>
      <w:r w:rsidR="00644CD5">
        <w:t>.</w:t>
      </w:r>
      <w:r>
        <w:t>291(Cyclohexanone monooxygenase inhibitor) + 0</w:t>
      </w:r>
      <w:r w:rsidR="00644CD5">
        <w:t>.</w:t>
      </w:r>
      <w:r>
        <w:t>655(Adenosine A1 receptor agonist enhancer) + 0</w:t>
      </w:r>
      <w:r w:rsidR="00644CD5">
        <w:t>.</w:t>
      </w:r>
      <w:r>
        <w:t>542(Carcinogenic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331(Substance P antagonist) + 0</w:t>
      </w:r>
      <w:r w:rsidR="00644CD5">
        <w:t>.</w:t>
      </w:r>
      <w:r>
        <w:t>237(Photoallergy dermatitis) -0</w:t>
      </w:r>
      <w:r w:rsidR="00644CD5">
        <w:t>.</w:t>
      </w:r>
      <w:r>
        <w:t>714(UGT1A3 substrate) + 0</w:t>
      </w:r>
      <w:r w:rsidR="00644CD5">
        <w:t>.</w:t>
      </w:r>
      <w:r>
        <w:t>455(Diuretic inhibitor) -0</w:t>
      </w:r>
      <w:r w:rsidR="00644CD5">
        <w:t>.</w:t>
      </w:r>
      <w:r>
        <w:t>208(Ribosomal protein S6 kinase alpha 3 inhibitor) + 0</w:t>
      </w:r>
      <w:r w:rsidR="00644CD5">
        <w:t>.</w:t>
      </w:r>
      <w:r>
        <w:t>405(Serine carboxypeptidase inhibitor) -0</w:t>
      </w:r>
      <w:r w:rsidR="00644CD5">
        <w:t>.</w:t>
      </w:r>
      <w:r>
        <w:t>245(MAP3K7 inhibitor) -0</w:t>
      </w:r>
      <w:r w:rsidR="00644CD5">
        <w:t>.</w:t>
      </w:r>
      <w:r>
        <w:t>626(Corticotropin releasing factor 2 receptor antagonist) -0</w:t>
      </w:r>
      <w:r w:rsidR="00644CD5">
        <w:t>.</w:t>
      </w:r>
      <w:r>
        <w:t>44(VEGFA expression enhancer) + 0</w:t>
      </w:r>
      <w:r w:rsidR="00644CD5">
        <w:t>.</w:t>
      </w:r>
      <w:r>
        <w:t>598(Breast cancer-resistant protein inhibitor) -0</w:t>
      </w:r>
      <w:r w:rsidR="00644CD5">
        <w:t>.</w:t>
      </w:r>
      <w:r>
        <w:t>475(Carcinogenic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stomach) + 0</w:t>
      </w:r>
      <w:r w:rsidR="00644CD5">
        <w:t>.</w:t>
      </w:r>
      <w:r>
        <w:t>265(Sweating) + 1</w:t>
      </w:r>
      <w:r w:rsidR="00644CD5">
        <w:t>.</w:t>
      </w:r>
      <w:r>
        <w:t>07(Methionyl aminopeptidase 1 inhibitor) + 0</w:t>
      </w:r>
      <w:r w:rsidR="00644CD5">
        <w:t>.</w:t>
      </w:r>
      <w:r>
        <w:t>857(GPX1 expression enhancer) -0</w:t>
      </w:r>
      <w:r w:rsidR="00644CD5">
        <w:t>.</w:t>
      </w:r>
      <w:r>
        <w:t>21(Endothelin receptor antagonist) -0</w:t>
      </w:r>
      <w:r w:rsidR="00644CD5">
        <w:t>.</w:t>
      </w:r>
      <w:r>
        <w:t>493(Aspartate 4-decarboxylase inhibitor) -0</w:t>
      </w:r>
      <w:r w:rsidR="00644CD5">
        <w:t>.</w:t>
      </w:r>
      <w:r>
        <w:t>373(Malaise) + 0</w:t>
      </w:r>
      <w:r w:rsidR="00644CD5">
        <w:t>.</w:t>
      </w:r>
      <w:r>
        <w:t>344(CYP2B6 substrate) + 0</w:t>
      </w:r>
      <w:r w:rsidR="00644CD5">
        <w:t>.</w:t>
      </w:r>
      <w:r>
        <w:t>243(Muscle weakness) -0</w:t>
      </w:r>
      <w:r w:rsidR="00644CD5">
        <w:t>.</w:t>
      </w:r>
      <w:r>
        <w:t>0642(Pulmonary edema) -0</w:t>
      </w:r>
      <w:r w:rsidR="00644CD5">
        <w:t>.</w:t>
      </w:r>
      <w:r>
        <w:t>865(Anabolic) + 0</w:t>
      </w:r>
      <w:r w:rsidR="00644CD5">
        <w:t>.</w:t>
      </w:r>
      <w:r>
        <w:t>225(DNA gyrase subunit A inhibitor) + 0</w:t>
      </w:r>
      <w:r w:rsidR="00644CD5">
        <w:t>.</w:t>
      </w:r>
      <w:r>
        <w:t>241(Tyrosine kinase inhibitor) + 0</w:t>
      </w:r>
      <w:r w:rsidR="00644CD5">
        <w:t>.</w:t>
      </w:r>
      <w:r>
        <w:t>26(Gout treatment) + 0</w:t>
      </w:r>
      <w:r w:rsidR="00644CD5">
        <w:t>.</w:t>
      </w:r>
      <w:r>
        <w:t>199(Cytokinin dehydr</w:t>
      </w:r>
      <w:r>
        <w:t>o</w:t>
      </w:r>
      <w:r>
        <w:t>genase inhibitor) + 1</w:t>
      </w:r>
      <w:r w:rsidR="00644CD5">
        <w:t>.</w:t>
      </w:r>
      <w:r>
        <w:t>29(MAP3K11 inhibitor) -0</w:t>
      </w:r>
      <w:r w:rsidR="00644CD5">
        <w:t>.</w:t>
      </w:r>
      <w:r>
        <w:t>249(Phosphodiesterase V inhibitor) -1</w:t>
      </w:r>
      <w:r w:rsidR="00644CD5">
        <w:t>.</w:t>
      </w:r>
      <w:r>
        <w:t>4(UGT2B20 substrate) -</w:t>
      </w:r>
      <w:r>
        <w:lastRenderedPageBreak/>
        <w:t>0</w:t>
      </w:r>
      <w:r w:rsidR="00644CD5">
        <w:t>.</w:t>
      </w:r>
      <w:r>
        <w:t>821(Potassium channel KCNQ2 activator) -1</w:t>
      </w:r>
      <w:r w:rsidR="00644CD5">
        <w:t>.</w:t>
      </w:r>
      <w:r>
        <w:t>07(Alpha</w:t>
      </w:r>
      <w:r w:rsidR="00644CD5">
        <w:t>.</w:t>
      </w:r>
      <w:r>
        <w:t>alpha-trehalose-phosphate synthase (UDP-forming) inhib</w:t>
      </w:r>
      <w:r>
        <w:t>i</w:t>
      </w:r>
      <w:r>
        <w:t>tor) -1</w:t>
      </w:r>
      <w:r w:rsidR="00644CD5">
        <w:t>.</w:t>
      </w:r>
      <w:r>
        <w:t>11(Glycine C-acetyltransferase inhibitor) + 0</w:t>
      </w:r>
      <w:r w:rsidR="00644CD5">
        <w:t>.</w:t>
      </w:r>
      <w:r>
        <w:t>334(Irritation) -0</w:t>
      </w:r>
      <w:r w:rsidR="00644CD5">
        <w:t>.</w:t>
      </w:r>
      <w:r>
        <w:t>153(Nonstructural protein 1 (Influenza A) i</w:t>
      </w:r>
      <w:r>
        <w:t>n</w:t>
      </w:r>
      <w:r>
        <w:t>hibitor) -0</w:t>
      </w:r>
      <w:r w:rsidR="00644CD5">
        <w:t>.</w:t>
      </w:r>
      <w:r>
        <w:t>255(CC chemokine 2 receptor antagonist) -0</w:t>
      </w:r>
      <w:r w:rsidR="00644CD5">
        <w:t>.</w:t>
      </w:r>
      <w:r>
        <w:t>95(IGF1 expression enhancer) -0</w:t>
      </w:r>
      <w:r w:rsidR="00644CD5">
        <w:t>.</w:t>
      </w:r>
      <w:r>
        <w:t>608(CYP3A inducer) + 0</w:t>
      </w:r>
      <w:r w:rsidR="00644CD5">
        <w:t>.</w:t>
      </w:r>
      <w:r>
        <w:t>296(Carcinogenic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+ 1</w:t>
      </w:r>
      <w:r w:rsidR="00644CD5">
        <w:t>.</w:t>
      </w:r>
      <w:r>
        <w:t>26(CYP27A substrate) -0</w:t>
      </w:r>
      <w:r w:rsidR="00644CD5">
        <w:t>.</w:t>
      </w:r>
      <w:r>
        <w:t>333(Hyperkinesia) + 1</w:t>
      </w:r>
      <w:r w:rsidR="00644CD5">
        <w:t>.</w:t>
      </w:r>
      <w:r>
        <w:t>46(2-Isopropylmalate synthase inhibitor) -0</w:t>
      </w:r>
      <w:r w:rsidR="00644CD5">
        <w:t>.</w:t>
      </w:r>
      <w:r>
        <w:t>562(Photinus-luciferin 4-monooxygenase (ATP-hydrolysing) inhibitor) -0</w:t>
      </w:r>
      <w:r w:rsidR="00644CD5">
        <w:t>.</w:t>
      </w:r>
      <w:r>
        <w:t>235(Glutamate (mGluR4) antagonist) + 0</w:t>
      </w:r>
      <w:r w:rsidR="00644CD5">
        <w:t>.</w:t>
      </w:r>
      <w:r>
        <w:t>111(Phosphodiesterase 4B inhibitor) -0</w:t>
      </w:r>
      <w:r w:rsidR="00644CD5">
        <w:t>.</w:t>
      </w:r>
      <w:r>
        <w:t>357(Glutathione S-transferase substrate) -0</w:t>
      </w:r>
      <w:r w:rsidR="00644CD5">
        <w:t>.</w:t>
      </w:r>
      <w:r>
        <w:t>225(Antimetastatic) + 0</w:t>
      </w:r>
      <w:r w:rsidR="00644CD5">
        <w:t>.</w:t>
      </w:r>
      <w:r>
        <w:t>803(TGF beta receptor type II kinase inhibitor) + 0</w:t>
      </w:r>
      <w:r w:rsidR="00644CD5">
        <w:t>.</w:t>
      </w:r>
      <w:r>
        <w:t>145(Protein-tyrosine pho</w:t>
      </w:r>
      <w:r>
        <w:t>s</w:t>
      </w:r>
      <w:r>
        <w:t>phatase 2C inhibitor) -0</w:t>
      </w:r>
      <w:r w:rsidR="00644CD5">
        <w:t>.</w:t>
      </w:r>
      <w:r>
        <w:t>211(RNA-directed RNA polymerase (Influenza A) inhibitor) -0</w:t>
      </w:r>
      <w:r w:rsidR="00644CD5">
        <w:t>.</w:t>
      </w:r>
      <w:r>
        <w:t>44(Palpitation) + 0</w:t>
      </w:r>
      <w:r w:rsidR="00644CD5">
        <w:t>.</w:t>
      </w:r>
      <w:r>
        <w:t>315(Periodontitis treatment) -0</w:t>
      </w:r>
      <w:r w:rsidR="00644CD5">
        <w:t>.</w:t>
      </w:r>
      <w:r>
        <w:t>525(Oxytocin agonist) -0</w:t>
      </w:r>
      <w:r w:rsidR="00644CD5">
        <w:t>.</w:t>
      </w:r>
      <w:r>
        <w:t>262(Gastrin inhibitor) -0</w:t>
      </w:r>
      <w:r w:rsidR="00644CD5">
        <w:t>.</w:t>
      </w:r>
      <w:r>
        <w:t>189(Purinergic receptor antag</w:t>
      </w:r>
      <w:r>
        <w:t>o</w:t>
      </w:r>
      <w:r>
        <w:t>nist) + 0</w:t>
      </w:r>
      <w:r w:rsidR="00644CD5">
        <w:t>.</w:t>
      </w:r>
      <w:r>
        <w:t>206(Opioid kappa 1 receptor antagonist) + 0</w:t>
      </w:r>
      <w:r w:rsidR="00644CD5">
        <w:t>.</w:t>
      </w:r>
      <w:r>
        <w:t>239(Excitatory amino acid transporter 1 inhibitor) -0</w:t>
      </w:r>
      <w:r w:rsidR="00644CD5">
        <w:t>.</w:t>
      </w:r>
      <w:r>
        <w:t>978(SMN2 expression enhancer) + 0</w:t>
      </w:r>
      <w:r w:rsidR="00644CD5">
        <w:t>.</w:t>
      </w:r>
      <w:r>
        <w:t>454(Chelator</w:t>
      </w:r>
      <w:r w:rsidR="00644CD5">
        <w:t>.</w:t>
      </w:r>
      <w:r>
        <w:t xml:space="preserve"> </w:t>
      </w:r>
      <w:proofErr w:type="gramStart"/>
      <w:r>
        <w:t>Iron) -0</w:t>
      </w:r>
      <w:r w:rsidR="00644CD5">
        <w:t>.</w:t>
      </w:r>
      <w:r>
        <w:t>248(CASP3 expression enhancer) + 0</w:t>
      </w:r>
      <w:r w:rsidR="00644CD5">
        <w:t>.</w:t>
      </w:r>
      <w:r>
        <w:t>168(Macular degeneration treatment) + 0</w:t>
      </w:r>
      <w:r w:rsidR="00644CD5">
        <w:t>.</w:t>
      </w:r>
      <w:r>
        <w:t>41(Cardiodepressant) -0</w:t>
      </w:r>
      <w:r w:rsidR="00644CD5">
        <w:t>.</w:t>
      </w:r>
      <w:r>
        <w:t>218(Secretase beta 2 inhibitor) -0</w:t>
      </w:r>
      <w:r w:rsidR="00644CD5">
        <w:t>.</w:t>
      </w:r>
      <w:r>
        <w:t>655(CYP11A1 expression enhancer) + 0</w:t>
      </w:r>
      <w:r w:rsidR="00644CD5">
        <w:t>.</w:t>
      </w:r>
      <w:r>
        <w:t>376(Pancytopenia) -0</w:t>
      </w:r>
      <w:r w:rsidR="00644CD5">
        <w:t>.</w:t>
      </w:r>
      <w:r>
        <w:t>559(Phosphodiesterase 1C inhibitor) + 0</w:t>
      </w:r>
      <w:r w:rsidR="00644CD5">
        <w:t>.</w:t>
      </w:r>
      <w:r>
        <w:t>207(Integrin alphaLbeta2 antagonist) -1</w:t>
      </w:r>
      <w:r w:rsidR="00644CD5">
        <w:t>.</w:t>
      </w:r>
      <w:r>
        <w:t>15(Saccharopine dehydrogenase (NADP+</w:t>
      </w:r>
      <w:r w:rsidR="00644CD5">
        <w:t>.</w:t>
      </w:r>
      <w:proofErr w:type="gramEnd"/>
      <w:r>
        <w:t xml:space="preserve"> L-lysine-forming) inhibitor) + 0</w:t>
      </w:r>
      <w:r w:rsidR="00644CD5">
        <w:t>.</w:t>
      </w:r>
      <w:r>
        <w:t>123(Secretory phospholipase A2 inhib</w:t>
      </w:r>
      <w:r>
        <w:t>i</w:t>
      </w:r>
      <w:r>
        <w:t>tor) + 0</w:t>
      </w:r>
      <w:r w:rsidR="00644CD5">
        <w:t>.</w:t>
      </w:r>
      <w:r>
        <w:t>293(Corticosteroid-like) + 0</w:t>
      </w:r>
      <w:r w:rsidR="00644CD5">
        <w:t>.</w:t>
      </w:r>
      <w:r>
        <w:t>852(CYP24A1 expression enhancer) -0</w:t>
      </w:r>
      <w:r w:rsidR="00644CD5">
        <w:t>.</w:t>
      </w:r>
      <w:r>
        <w:t>196(Melatonin 3 antagonist) -0</w:t>
      </w:r>
      <w:r w:rsidR="00644CD5">
        <w:t>.</w:t>
      </w:r>
      <w:r>
        <w:t>611(Potassium channel activator) + 0</w:t>
      </w:r>
      <w:r w:rsidR="00644CD5">
        <w:t>.</w:t>
      </w:r>
      <w:r>
        <w:t>462(ESR2 expression enhancer) -0</w:t>
      </w:r>
      <w:r w:rsidR="00644CD5">
        <w:t>.</w:t>
      </w:r>
      <w:r>
        <w:t>295(Amino acid-polyamine-organocation (APC) transporter antagonist) + 0</w:t>
      </w:r>
      <w:r w:rsidR="00644CD5">
        <w:t>.</w:t>
      </w:r>
      <w:r>
        <w:t>827(Aromatic-amino-acid transaminase inhibitor) + 0</w:t>
      </w:r>
      <w:r w:rsidR="00644CD5">
        <w:t>.</w:t>
      </w:r>
      <w:r>
        <w:t>518(AMP-activated protein kinase</w:t>
      </w:r>
      <w:r w:rsidR="00644CD5">
        <w:t>.</w:t>
      </w:r>
      <w:r>
        <w:t xml:space="preserve"> gamma-1 subunit inhibitor) -0</w:t>
      </w:r>
      <w:r w:rsidR="00644CD5">
        <w:t>.</w:t>
      </w:r>
      <w:r>
        <w:t>247(Protein kinase C beta I inhibitor) + 0</w:t>
      </w:r>
      <w:r w:rsidR="00644CD5">
        <w:t>.</w:t>
      </w:r>
      <w:r>
        <w:t>244(Protein kinase C iota inhibitor) -0</w:t>
      </w:r>
      <w:r w:rsidR="00644CD5">
        <w:t>.</w:t>
      </w:r>
      <w:r>
        <w:t>156(Calcium-sensing receptor antagonist) -0</w:t>
      </w:r>
      <w:r w:rsidR="00644CD5">
        <w:t>.</w:t>
      </w:r>
      <w:r>
        <w:t>13(Eukaryotic translation initiation factor 4H inhibitor) -0</w:t>
      </w:r>
      <w:r w:rsidR="00644CD5">
        <w:t>.</w:t>
      </w:r>
      <w:r>
        <w:t>195(Prostaglandin EP2 antagonist) -0</w:t>
      </w:r>
      <w:r w:rsidR="00644CD5">
        <w:t>.</w:t>
      </w:r>
      <w:r>
        <w:t>0972(Protein kinase (CK2) alpha inhibitor) + 0</w:t>
      </w:r>
      <w:r w:rsidR="00644CD5">
        <w:t>.</w:t>
      </w:r>
      <w:r>
        <w:t>126(Sigma receptor agonist) -0</w:t>
      </w:r>
      <w:r w:rsidR="00644CD5">
        <w:t>.</w:t>
      </w:r>
      <w:r>
        <w:t>173(Kainate receptor 2 antagonist) -0</w:t>
      </w:r>
      <w:r w:rsidR="00644CD5">
        <w:t>.</w:t>
      </w:r>
      <w:r>
        <w:t>327(Endopeptidase inhibitor) -0</w:t>
      </w:r>
      <w:r w:rsidR="00644CD5">
        <w:t>.</w:t>
      </w:r>
      <w:r>
        <w:t>191(CC chemokine 5 receptor agonist) -0</w:t>
      </w:r>
      <w:r w:rsidR="00644CD5">
        <w:t>.</w:t>
      </w:r>
      <w:r>
        <w:t>463(Glutathione reductase inhibitor) + 0</w:t>
      </w:r>
      <w:r w:rsidR="00644CD5">
        <w:t>.</w:t>
      </w:r>
      <w:r>
        <w:t>388(Chloride/bicarbonate exchanger inhibitor) + 0</w:t>
      </w:r>
      <w:r w:rsidR="00644CD5">
        <w:t>.</w:t>
      </w:r>
      <w:r>
        <w:t>307(Chitinase inhibitor) + 0</w:t>
      </w:r>
      <w:r w:rsidR="00644CD5">
        <w:t>.</w:t>
      </w:r>
      <w:r>
        <w:t>295(Carcinogenic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vascular system) + 0</w:t>
      </w:r>
      <w:r w:rsidR="00644CD5">
        <w:t>.</w:t>
      </w:r>
      <w:r>
        <w:t>162(Phosphodiesterase 4A inhibitor) + 0</w:t>
      </w:r>
      <w:r w:rsidR="00644CD5">
        <w:t>.</w:t>
      </w:r>
      <w:r>
        <w:t>458(Potassium cha</w:t>
      </w:r>
      <w:r>
        <w:t>n</w:t>
      </w:r>
      <w:r>
        <w:t>nel Kv1.1 blocker) + 0</w:t>
      </w:r>
      <w:r w:rsidR="00644CD5">
        <w:t>.</w:t>
      </w:r>
      <w:r>
        <w:t>413(CDK1 expression inhibitor) -0</w:t>
      </w:r>
      <w:r w:rsidR="00644CD5">
        <w:t>.</w:t>
      </w:r>
      <w:r>
        <w:t>128(SLC7A5 expression enhancer) -0</w:t>
      </w:r>
      <w:r w:rsidR="00644CD5">
        <w:t>.</w:t>
      </w:r>
      <w:r>
        <w:t>107(Bone marrow suppression) -0</w:t>
      </w:r>
      <w:r w:rsidR="00644CD5">
        <w:t>.</w:t>
      </w:r>
      <w:r>
        <w:t>2(Aryl-acylamidase inhibitor) -0</w:t>
      </w:r>
      <w:r w:rsidR="00644CD5">
        <w:t>.</w:t>
      </w:r>
      <w:r>
        <w:t>182(Platelet activating factor alpha antagonist) -0</w:t>
      </w:r>
      <w:r w:rsidR="00644CD5">
        <w:t>.</w:t>
      </w:r>
      <w:r>
        <w:t>151(PI4-kinase beta inhibitor) -0</w:t>
      </w:r>
      <w:r w:rsidR="00644CD5">
        <w:t>.</w:t>
      </w:r>
      <w:r>
        <w:t>299(Heat shock protein 90 antagonist) -0</w:t>
      </w:r>
      <w:r w:rsidR="00644CD5">
        <w:t>.</w:t>
      </w:r>
      <w:r>
        <w:t>4(Free fatty acid receptor 1 agonist) + 0</w:t>
      </w:r>
      <w:r w:rsidR="00644CD5">
        <w:t>.</w:t>
      </w:r>
      <w:r>
        <w:t>403(Galactose oxidase inhibitor) + 0</w:t>
      </w:r>
      <w:r w:rsidR="00644CD5">
        <w:t>.</w:t>
      </w:r>
      <w:r>
        <w:t>138(Thioredoxin glutathione reductase inhibitor) + 0</w:t>
      </w:r>
      <w:r w:rsidR="00644CD5">
        <w:t>.</w:t>
      </w:r>
      <w:r>
        <w:t>204(Bulimia treatment) -0</w:t>
      </w:r>
      <w:r w:rsidR="00644CD5">
        <w:t>.</w:t>
      </w:r>
      <w:r>
        <w:t>488(Carbonic anhydrase stimulant) + 0</w:t>
      </w:r>
      <w:r w:rsidR="00644CD5">
        <w:t>.</w:t>
      </w:r>
      <w:r>
        <w:t>282(GABA receptor agonist) -0</w:t>
      </w:r>
      <w:r w:rsidR="00644CD5">
        <w:t>.</w:t>
      </w:r>
      <w:r>
        <w:t>135(Hirsutism treatment) + 0</w:t>
      </w:r>
      <w:r w:rsidR="00644CD5">
        <w:t>.</w:t>
      </w:r>
      <w:r>
        <w:t>864(Guanylate kinase inhib</w:t>
      </w:r>
      <w:r>
        <w:t>i</w:t>
      </w:r>
      <w:r>
        <w:t>tor) + 0</w:t>
      </w:r>
      <w:r w:rsidR="00644CD5">
        <w:t>.</w:t>
      </w:r>
      <w:r>
        <w:t>441(Phosphatidylinositol 4-kinase inhibitor) + 0</w:t>
      </w:r>
      <w:r w:rsidR="00644CD5">
        <w:t>.</w:t>
      </w:r>
      <w:r>
        <w:t>218(Hematuria) -0</w:t>
      </w:r>
      <w:r w:rsidR="00644CD5">
        <w:t>.</w:t>
      </w:r>
      <w:r>
        <w:t>622(GMP synthase inhibitor) -0</w:t>
      </w:r>
      <w:r w:rsidR="00644CD5">
        <w:t>.</w:t>
      </w:r>
      <w:r>
        <w:t>171(Peroxidase inhibitor) + 0</w:t>
      </w:r>
      <w:r w:rsidR="00644CD5">
        <w:t>.</w:t>
      </w:r>
      <w:r>
        <w:t>184(5 Hydroxytryptamine 1F antagonist) -0</w:t>
      </w:r>
      <w:r w:rsidR="00644CD5">
        <w:t>.</w:t>
      </w:r>
      <w:r>
        <w:t>423(Endothelin-converting enzyme 1 inhibitor) + 0</w:t>
      </w:r>
      <w:r w:rsidR="00644CD5">
        <w:t>.</w:t>
      </w:r>
      <w:r>
        <w:t>435(Adenylate cyclase stimulant) + 0</w:t>
      </w:r>
      <w:r w:rsidR="00644CD5">
        <w:t>.</w:t>
      </w:r>
      <w:r>
        <w:t>137(MAP kinase 1 inhibitor) -0</w:t>
      </w:r>
      <w:r w:rsidR="00644CD5">
        <w:t>.</w:t>
      </w:r>
      <w:r>
        <w:t>122(Gelatinase inhibitor) + 0</w:t>
      </w:r>
      <w:r w:rsidR="00644CD5">
        <w:t>.</w:t>
      </w:r>
      <w:r>
        <w:t>353(Skin whitener) -0</w:t>
      </w:r>
      <w:r w:rsidR="00644CD5">
        <w:t>.</w:t>
      </w:r>
      <w:r>
        <w:t>245(Phosphatidate phosphatase inhibitor) -0</w:t>
      </w:r>
      <w:r w:rsidR="00644CD5">
        <w:t>.</w:t>
      </w:r>
      <w:r>
        <w:t>407(Fatty acid oxidation inhibitor) + 0</w:t>
      </w:r>
      <w:r w:rsidR="00644CD5">
        <w:t>.</w:t>
      </w:r>
      <w:r>
        <w:t>569(Caspase 8 inhibitor) -0</w:t>
      </w:r>
      <w:r w:rsidR="00644CD5">
        <w:t>.</w:t>
      </w:r>
      <w:r>
        <w:t>432(Aspartate transaminase inhibitor) -0</w:t>
      </w:r>
      <w:r w:rsidR="00644CD5">
        <w:t>.</w:t>
      </w:r>
      <w:r>
        <w:t>434(Antismoking) -0</w:t>
      </w:r>
      <w:r w:rsidR="00644CD5">
        <w:t>.</w:t>
      </w:r>
      <w:r>
        <w:t>517(SKP2 expression inhibitor) + 0</w:t>
      </w:r>
      <w:r w:rsidR="00644CD5">
        <w:t>.</w:t>
      </w:r>
      <w:r>
        <w:t>205(Parotid gland enlargement) + 0</w:t>
      </w:r>
      <w:r w:rsidR="00644CD5">
        <w:t>.</w:t>
      </w:r>
      <w:r>
        <w:t>374(6</w:t>
      </w:r>
      <w:r w:rsidR="00644CD5">
        <w:t>.</w:t>
      </w:r>
      <w:r>
        <w:t>7-Dihydropteridine reductase inhibitor) + 0</w:t>
      </w:r>
      <w:r w:rsidR="00644CD5">
        <w:t>.</w:t>
      </w:r>
      <w:r>
        <w:t>273(Narcolepsy treatment) + 0</w:t>
      </w:r>
      <w:r w:rsidR="00644CD5">
        <w:t>.</w:t>
      </w:r>
      <w:r>
        <w:t>303(Acetylcholinesterase inhibitor) + 0</w:t>
      </w:r>
      <w:r w:rsidR="00644CD5">
        <w:t>.</w:t>
      </w:r>
      <w:r>
        <w:t>188(CYP2C19 inhibitor) + 0</w:t>
      </w:r>
      <w:r w:rsidR="00644CD5">
        <w:t>.</w:t>
      </w:r>
      <w:r>
        <w:t>115(Paranoia) + 0</w:t>
      </w:r>
      <w:r w:rsidR="00644CD5">
        <w:t>.</w:t>
      </w:r>
      <w:r>
        <w:t>28(Tyrosine 3 hydroxylase inhibitor) -0</w:t>
      </w:r>
      <w:r w:rsidR="00644CD5">
        <w:t>.</w:t>
      </w:r>
      <w:r>
        <w:t>0822(Interleukin 1b antagonist) -0</w:t>
      </w:r>
      <w:r w:rsidR="00644CD5">
        <w:t>.</w:t>
      </w:r>
      <w:r>
        <w:t>121(Glucocorticoid agonist) -0</w:t>
      </w:r>
      <w:r w:rsidR="00644CD5">
        <w:t>.</w:t>
      </w:r>
      <w:r>
        <w:t>373(CXC chemokine 4 receptor antagonist) -0</w:t>
      </w:r>
      <w:r w:rsidR="00644CD5">
        <w:t>.</w:t>
      </w:r>
      <w:r>
        <w:t>402(Histone deacetylase 10 inhibitor) -0</w:t>
      </w:r>
      <w:r w:rsidR="00644CD5">
        <w:t>.</w:t>
      </w:r>
      <w:r>
        <w:t>0882(Histone deacetylase SIRT1 inhibitor) + 0</w:t>
      </w:r>
      <w:r w:rsidR="00644CD5">
        <w:t>.</w:t>
      </w:r>
      <w:r>
        <w:t>353(CDC-like kinase 3 inhibitor) -0</w:t>
      </w:r>
      <w:r w:rsidR="00644CD5">
        <w:t>.</w:t>
      </w:r>
      <w:r>
        <w:t>12(24-sterol C-methyltransferase inhibitor) + 0</w:t>
      </w:r>
      <w:r w:rsidR="00644CD5">
        <w:t>.</w:t>
      </w:r>
      <w:r>
        <w:t>219(Interleukin 6 antagonist) -0</w:t>
      </w:r>
      <w:r w:rsidR="00644CD5">
        <w:t>.</w:t>
      </w:r>
      <w:r>
        <w:t>095(Interleukin 8 antagonist) -0</w:t>
      </w:r>
      <w:r w:rsidR="00644CD5">
        <w:t>.</w:t>
      </w:r>
      <w:r>
        <w:t>141(Homoserine O-acetyltransferase inhibitor) -0</w:t>
      </w:r>
      <w:r w:rsidR="00644CD5">
        <w:t>.</w:t>
      </w:r>
      <w:r>
        <w:t>383(Dactylysin inhibitor) -0</w:t>
      </w:r>
      <w:r w:rsidR="00644CD5">
        <w:t>.</w:t>
      </w:r>
      <w:r>
        <w:t>154(Carcinogenic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kidney) + 0</w:t>
      </w:r>
      <w:r w:rsidR="00644CD5">
        <w:t>.</w:t>
      </w:r>
      <w:r>
        <w:t>0683(Nicotinic alpha4beta2 receptor agonist) + 0</w:t>
      </w:r>
      <w:r w:rsidR="00644CD5">
        <w:t>.</w:t>
      </w:r>
      <w:r>
        <w:t>0967(Phosphodiesterase 6C inhibitor) + 0</w:t>
      </w:r>
      <w:r w:rsidR="00644CD5">
        <w:t>.</w:t>
      </w:r>
      <w:r>
        <w:t>075(K(ir) 6.2 channel activator) -0</w:t>
      </w:r>
      <w:r w:rsidR="00644CD5">
        <w:t>.</w:t>
      </w:r>
      <w:r>
        <w:t>139(Cyclin D3 inhibitor) + 0</w:t>
      </w:r>
      <w:r w:rsidR="00644CD5">
        <w:t>.</w:t>
      </w:r>
      <w:r>
        <w:t>221(Phosphatidylcholine-sterol O-acyltransferase inhibitor) + 0</w:t>
      </w:r>
      <w:r w:rsidR="00644CD5">
        <w:t>.</w:t>
      </w:r>
      <w:r>
        <w:t>143(Eukaryotic translation initiation factor 2-alpha kinase 3 inhibitor) + 0</w:t>
      </w:r>
      <w:r w:rsidR="00644CD5">
        <w:t>.</w:t>
      </w:r>
      <w:r>
        <w:t>122(HERG channel blocker) -0</w:t>
      </w:r>
      <w:r w:rsidR="00644CD5">
        <w:t>.</w:t>
      </w:r>
      <w:r>
        <w:t>151(Eosinophilia) + 0</w:t>
      </w:r>
      <w:r w:rsidR="00644CD5">
        <w:t>.</w:t>
      </w:r>
      <w:r>
        <w:t>195(Platelet adhesion inhibitor) + 0</w:t>
      </w:r>
      <w:r w:rsidR="00644CD5">
        <w:t>.</w:t>
      </w:r>
      <w:r>
        <w:t>122(Postmenopausal disorders treatment) -0</w:t>
      </w:r>
      <w:r w:rsidR="00644CD5">
        <w:t>.</w:t>
      </w:r>
      <w:r>
        <w:t>311(Protein Wnt-2 inhibitor) -0</w:t>
      </w:r>
      <w:r w:rsidR="00644CD5">
        <w:t>.</w:t>
      </w:r>
      <w:r>
        <w:t>12(Neurokinin 1 antagonist) + 0</w:t>
      </w:r>
      <w:r w:rsidR="00644CD5">
        <w:t>.</w:t>
      </w:r>
      <w:r>
        <w:t>166(Chorea) + 0</w:t>
      </w:r>
      <w:r w:rsidR="00644CD5">
        <w:t>.</w:t>
      </w:r>
      <w:r>
        <w:t>281(UGT2B4 substrate) -0</w:t>
      </w:r>
      <w:r w:rsidR="00644CD5">
        <w:t>.</w:t>
      </w:r>
      <w:r>
        <w:t>0727(Cognition disorders treatment) -0</w:t>
      </w:r>
      <w:r w:rsidR="00644CD5">
        <w:t>.</w:t>
      </w:r>
      <w:r>
        <w:t>377(3-Hydroxyanthranilate oxidase inhibitor) + 0</w:t>
      </w:r>
      <w:r w:rsidR="00644CD5">
        <w:t>.</w:t>
      </w:r>
      <w:r>
        <w:t>0802(Alpha 2c adrenoreceptor agonist) + 0</w:t>
      </w:r>
      <w:r w:rsidR="00644CD5">
        <w:t>.</w:t>
      </w:r>
      <w:r>
        <w:t>226(Sickle-cell anemia treatment) + 0</w:t>
      </w:r>
      <w:r w:rsidR="00644CD5">
        <w:t>.</w:t>
      </w:r>
      <w:r>
        <w:t>0795(Adenosine A1 receptor agonist) -0</w:t>
      </w:r>
      <w:r w:rsidR="00644CD5">
        <w:t>.</w:t>
      </w:r>
      <w:r>
        <w:t>102(Endocrine disruptor) + 0</w:t>
      </w:r>
      <w:r w:rsidR="00644CD5">
        <w:t>.</w:t>
      </w:r>
      <w:r>
        <w:t>117(Carcinogenic</w:t>
      </w:r>
      <w:r w:rsidR="00644CD5">
        <w:t>.</w:t>
      </w:r>
      <w:r>
        <w:t xml:space="preserve"> breast) -0</w:t>
      </w:r>
      <w:r w:rsidR="00644CD5">
        <w:t>.</w:t>
      </w:r>
      <w:r>
        <w:t>088(Nucleoside transporters inhibitor) -0</w:t>
      </w:r>
      <w:r w:rsidR="00644CD5">
        <w:t>.</w:t>
      </w:r>
      <w:r>
        <w:t>108(Check point kinase inhibitor) + 0</w:t>
      </w:r>
      <w:r w:rsidR="00644CD5">
        <w:t>.</w:t>
      </w:r>
      <w:r>
        <w:t>0666(Angiogenesis stimulant) + 0</w:t>
      </w:r>
      <w:r w:rsidR="00644CD5">
        <w:t>.</w:t>
      </w:r>
      <w:r>
        <w:t>104(Adenosylmethionine cyclotransferase inhibitor) -0</w:t>
      </w:r>
      <w:r w:rsidR="00644CD5">
        <w:t>.</w:t>
      </w:r>
      <w:r>
        <w:t>26(Somatostatin 3 antagonist) -0</w:t>
      </w:r>
      <w:r w:rsidR="00644CD5">
        <w:t>.</w:t>
      </w:r>
      <w:r>
        <w:t>282(CDK2-associated pr</w:t>
      </w:r>
      <w:r>
        <w:t>o</w:t>
      </w:r>
      <w:r>
        <w:t>tein 1 inhibitor) -0</w:t>
      </w:r>
      <w:r w:rsidR="00644CD5">
        <w:t>.</w:t>
      </w:r>
      <w:r>
        <w:t>299(Antihematotoxic) -0</w:t>
      </w:r>
      <w:r w:rsidR="00644CD5">
        <w:t>.</w:t>
      </w:r>
      <w:r>
        <w:t>294(Hot flush treatment) + 0</w:t>
      </w:r>
      <w:r w:rsidR="00644CD5">
        <w:t>.</w:t>
      </w:r>
      <w:r>
        <w:t>221(Acetyl-CoA carboxylase inhibitor) -0</w:t>
      </w:r>
      <w:r w:rsidR="00644CD5">
        <w:t>.</w:t>
      </w:r>
      <w:r>
        <w:t>065(Antischistosomal) + 0</w:t>
      </w:r>
      <w:r w:rsidR="00644CD5">
        <w:t>.</w:t>
      </w:r>
      <w:r>
        <w:t>342(Protein S100-A10 inhibitor) -0</w:t>
      </w:r>
      <w:r w:rsidR="00644CD5">
        <w:t>.</w:t>
      </w:r>
      <w:r>
        <w:t>103(Protein kinase C-related protein kinase 2 inhib</w:t>
      </w:r>
      <w:r>
        <w:t>i</w:t>
      </w:r>
      <w:r>
        <w:t>tor) + 0</w:t>
      </w:r>
      <w:r w:rsidR="00644CD5">
        <w:t>.</w:t>
      </w:r>
      <w:r>
        <w:t>309(LGALS8 expression enhancer) -0</w:t>
      </w:r>
      <w:r w:rsidR="00644CD5">
        <w:t>.</w:t>
      </w:r>
      <w:r>
        <w:t>127(EphB4 antagonist) -0</w:t>
      </w:r>
      <w:r w:rsidR="00644CD5">
        <w:t>.</w:t>
      </w:r>
      <w:r>
        <w:t>186(Linoleate diol synthase inhibitor) -0</w:t>
      </w:r>
      <w:r w:rsidR="00644CD5">
        <w:t>.</w:t>
      </w:r>
      <w:r>
        <w:t>164(Cancer associated disorders treatment) + 0</w:t>
      </w:r>
      <w:r w:rsidR="00644CD5">
        <w:t>.</w:t>
      </w:r>
      <w:r>
        <w:t>0565(Antileukemic) -0</w:t>
      </w:r>
      <w:r w:rsidR="00644CD5">
        <w:t>.</w:t>
      </w:r>
      <w:r>
        <w:t>142(Antiuremic) -0</w:t>
      </w:r>
      <w:r w:rsidR="00644CD5">
        <w:t>.</w:t>
      </w:r>
      <w:r>
        <w:t>279(5 Hydroxytry</w:t>
      </w:r>
      <w:r>
        <w:t>p</w:t>
      </w:r>
      <w:r>
        <w:t>tamine 5A antagonist) + 0</w:t>
      </w:r>
      <w:r w:rsidR="00644CD5">
        <w:t>.</w:t>
      </w:r>
      <w:r>
        <w:t>0929(Matrix metalloproteinase 2 (membrane-type) inhibitor) + 0</w:t>
      </w:r>
      <w:r w:rsidR="00644CD5">
        <w:t>.</w:t>
      </w:r>
      <w:r>
        <w:t>408(Carboxy-cis</w:t>
      </w:r>
      <w:r w:rsidR="00644CD5">
        <w:t>.</w:t>
      </w:r>
      <w:r>
        <w:t>cis-</w:t>
      </w:r>
      <w:r>
        <w:lastRenderedPageBreak/>
        <w:t>muconate cyclase inhibitor) -0</w:t>
      </w:r>
      <w:r w:rsidR="00644CD5">
        <w:t>.</w:t>
      </w:r>
      <w:r>
        <w:t>333(Homoserine dehydrogenase inhibitor) + 0</w:t>
      </w:r>
      <w:r w:rsidR="00644CD5">
        <w:t>.</w:t>
      </w:r>
      <w:r>
        <w:t>129(Antihelmintic (Nematodes)) -0</w:t>
      </w:r>
      <w:r w:rsidR="00644CD5">
        <w:t>.</w:t>
      </w:r>
      <w:r>
        <w:t>127(Genotoxic) -0</w:t>
      </w:r>
      <w:r w:rsidR="00644CD5">
        <w:t>.</w:t>
      </w:r>
      <w:r>
        <w:t>131(Endothelin A receptor antagonist) -0</w:t>
      </w:r>
      <w:r w:rsidR="00644CD5">
        <w:t>.</w:t>
      </w:r>
      <w:r>
        <w:t>452(Citrate (Si)-synthase inhibitor) + 0</w:t>
      </w:r>
      <w:r w:rsidR="00644CD5">
        <w:t>.</w:t>
      </w:r>
      <w:r>
        <w:t>205(Adenylate cyclase II inhibitor) + 0</w:t>
      </w:r>
      <w:r w:rsidR="00644CD5">
        <w:t>.</w:t>
      </w:r>
      <w:r>
        <w:t>0652(Glucocorticoid antagonist) -0</w:t>
      </w:r>
      <w:r w:rsidR="00644CD5">
        <w:t>.</w:t>
      </w:r>
      <w:r>
        <w:t>201(Abortion inducer) + 0</w:t>
      </w:r>
      <w:r w:rsidR="00644CD5">
        <w:t>.</w:t>
      </w:r>
      <w:r>
        <w:t>187(Histidine ammonia-lyase inhibitor) + 0</w:t>
      </w:r>
      <w:r w:rsidR="00644CD5">
        <w:t>.</w:t>
      </w:r>
      <w:r>
        <w:t>0885(TFDP1 expression inhibitor) + 0</w:t>
      </w:r>
      <w:r w:rsidR="00644CD5">
        <w:t>.</w:t>
      </w:r>
      <w:r>
        <w:t>204(G protein-coupled receptor antagonist) -0</w:t>
      </w:r>
      <w:r w:rsidR="00644CD5">
        <w:t>.</w:t>
      </w:r>
      <w:r>
        <w:t>0479(Antineoplastic (lymphocytic leukemia)) -0</w:t>
      </w:r>
      <w:r w:rsidR="00644CD5">
        <w:t>.</w:t>
      </w:r>
      <w:r>
        <w:t>126(X-Pro dipeptidase inhibitor) + 0</w:t>
      </w:r>
      <w:r w:rsidR="00644CD5">
        <w:t>.</w:t>
      </w:r>
      <w:r>
        <w:t>2(Nicotinic receptor beta1 subunit antagonist) + 0</w:t>
      </w:r>
      <w:r w:rsidR="00644CD5">
        <w:t>.</w:t>
      </w:r>
      <w:r>
        <w:t>332(Uridine nucleosidase inhibitor) -0</w:t>
      </w:r>
      <w:r w:rsidR="00644CD5">
        <w:t>.</w:t>
      </w:r>
      <w:r>
        <w:t>0797(Histone deacetylase class III inhibitor) -0</w:t>
      </w:r>
      <w:r w:rsidR="00644CD5">
        <w:t>.</w:t>
      </w:r>
      <w:r>
        <w:t>278(5'-Nucleotidase inhibitor) -0</w:t>
      </w:r>
      <w:r w:rsidR="00644CD5">
        <w:t>.</w:t>
      </w:r>
      <w:r>
        <w:t>0419(Antineoplastic (lung cancer)) + 0</w:t>
      </w:r>
      <w:r w:rsidR="00644CD5">
        <w:t>.</w:t>
      </w:r>
      <w:r>
        <w:t>0704(Cathepsin L2 inhibitor) + 0</w:t>
      </w:r>
      <w:r w:rsidR="00644CD5">
        <w:t>.</w:t>
      </w:r>
      <w:r>
        <w:t>0905(Cell adh</w:t>
      </w:r>
      <w:r>
        <w:t>e</w:t>
      </w:r>
      <w:r>
        <w:t>sion inhibitor) -0</w:t>
      </w:r>
      <w:r w:rsidR="00644CD5">
        <w:t>.</w:t>
      </w:r>
      <w:r>
        <w:t>152(5-Alpha-reductase 1 inhibitor) + 0</w:t>
      </w:r>
      <w:r w:rsidR="00644CD5">
        <w:t>.</w:t>
      </w:r>
      <w:r>
        <w:t>0597(Insulin like growth factor 1 antagonist) -0</w:t>
      </w:r>
      <w:r w:rsidR="00644CD5">
        <w:t>.</w:t>
      </w:r>
      <w:r>
        <w:t>155(Penicillopepsin inhibitor) -0</w:t>
      </w:r>
      <w:r w:rsidR="00644CD5">
        <w:t>.</w:t>
      </w:r>
      <w:r>
        <w:t>108(Cholesterol esterase inhibitor) -0</w:t>
      </w:r>
      <w:r w:rsidR="00644CD5">
        <w:t>.</w:t>
      </w:r>
      <w:r>
        <w:t>263(Beta-1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0861(Polarisation inhibitor) -0</w:t>
      </w:r>
      <w:r w:rsidR="00644CD5">
        <w:t>.</w:t>
      </w:r>
      <w:r>
        <w:t>0333(Neurotrophic factor) -0</w:t>
      </w:r>
      <w:r w:rsidR="00644CD5">
        <w:t>.</w:t>
      </w:r>
      <w:r>
        <w:t>0736(Protein kinase C-related protein kinase inhibitor) -0</w:t>
      </w:r>
      <w:r w:rsidR="00644CD5">
        <w:t>.</w:t>
      </w:r>
      <w:r>
        <w:t>113(UDP-glucuronate decarboxylase inhibitor) + 0</w:t>
      </w:r>
      <w:r w:rsidR="00644CD5">
        <w:t>.</w:t>
      </w:r>
      <w:r>
        <w:t>127(Cyclin D2 inhibitor) + 0</w:t>
      </w:r>
      <w:r w:rsidR="00644CD5">
        <w:t>.</w:t>
      </w:r>
      <w:r>
        <w:t>109(CYP11B1 inhibitor) -0</w:t>
      </w:r>
      <w:r w:rsidR="00644CD5">
        <w:t>.</w:t>
      </w:r>
      <w:r>
        <w:t>128(Corticotropin releasing factor antagonist) + 0</w:t>
      </w:r>
      <w:r w:rsidR="00644CD5">
        <w:t>.</w:t>
      </w:r>
      <w:r>
        <w:t>108(DNA ligase (ATP) inhibitor) -0</w:t>
      </w:r>
      <w:r w:rsidR="00644CD5">
        <w:t>.</w:t>
      </w:r>
      <w:r>
        <w:t>0594(GPX2 expression enhancer) + 0</w:t>
      </w:r>
      <w:r w:rsidR="00644CD5">
        <w:t>.</w:t>
      </w:r>
      <w:r>
        <w:t>0656(CYP1A1 expression inhibitor) -0</w:t>
      </w:r>
      <w:r w:rsidR="00644CD5">
        <w:t>.</w:t>
      </w:r>
      <w:r>
        <w:t>0375(Akathisia) -0</w:t>
      </w:r>
      <w:r w:rsidR="00644CD5">
        <w:t>.</w:t>
      </w:r>
      <w:r>
        <w:t>0979(Interferon antagonist) + 0</w:t>
      </w:r>
      <w:r w:rsidR="00644CD5">
        <w:t>.</w:t>
      </w:r>
      <w:r>
        <w:t>0274(Integrin alpha4beta1 antagonist) -0</w:t>
      </w:r>
      <w:r w:rsidR="00644CD5">
        <w:t>.</w:t>
      </w:r>
      <w:r>
        <w:t>0717(Nicotinic ne</w:t>
      </w:r>
      <w:r>
        <w:t>u</w:t>
      </w:r>
      <w:r>
        <w:t>ronal receptor agonist) -0</w:t>
      </w:r>
      <w:r w:rsidR="00644CD5">
        <w:t>.</w:t>
      </w:r>
      <w:r>
        <w:t>0345(Carcinogenic</w:t>
      </w:r>
      <w:r w:rsidR="00644CD5">
        <w:t>.</w:t>
      </w:r>
      <w:r>
        <w:t xml:space="preserve"> group 3) + 0</w:t>
      </w:r>
      <w:r w:rsidR="00644CD5">
        <w:t>.</w:t>
      </w:r>
      <w:r>
        <w:t>033(Carcinogenic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0755(Ether-a-go-go potassium channel 1 blocker) -0</w:t>
      </w:r>
      <w:r w:rsidR="00644CD5">
        <w:t>.</w:t>
      </w:r>
      <w:r>
        <w:t>0213(Potassium channel (Voltage-sensitive) blocker) -0</w:t>
      </w:r>
      <w:r w:rsidR="00644CD5">
        <w:t>.</w:t>
      </w:r>
      <w:r>
        <w:t>0276(EIF5A expression inhibitor) -0</w:t>
      </w:r>
      <w:r w:rsidR="00644CD5">
        <w:t>.</w:t>
      </w:r>
      <w:r>
        <w:t>083(GABA transporter inhibitor) + 0</w:t>
      </w:r>
      <w:r w:rsidR="00644CD5">
        <w:t>.</w:t>
      </w:r>
      <w:r>
        <w:t>0225(Histone deacetylase SIRT1 stim</w:t>
      </w:r>
      <w:r>
        <w:t>u</w:t>
      </w:r>
      <w:r>
        <w:t>lant) -0</w:t>
      </w:r>
      <w:r w:rsidR="00644CD5">
        <w:t>.</w:t>
      </w:r>
      <w:r>
        <w:t>025(Antimycobacterial) -0</w:t>
      </w:r>
      <w:r w:rsidR="00644CD5">
        <w:t>.</w:t>
      </w:r>
      <w:r>
        <w:t>024(Cholecystokinin antagonist) + 0</w:t>
      </w:r>
      <w:r w:rsidR="00644CD5">
        <w:t>.</w:t>
      </w:r>
      <w:r>
        <w:t>02(Alcohol dehydrogenase substrate) + 0</w:t>
      </w:r>
      <w:r w:rsidR="00644CD5">
        <w:t>.</w:t>
      </w:r>
      <w:r>
        <w:t>0368(CYP2D1 substrate) -0</w:t>
      </w:r>
      <w:r w:rsidR="00644CD5">
        <w:t>.</w:t>
      </w:r>
      <w:r>
        <w:t>016(Erectile dysfunction treatment) + 0</w:t>
      </w:r>
      <w:r w:rsidR="00644CD5">
        <w:t>.</w:t>
      </w:r>
      <w:r>
        <w:t>0867([3-methyl-2-oxobutanoate dehydrogenase (lipoamide)] kinase inhibitor) + 0</w:t>
      </w:r>
      <w:r w:rsidR="00644CD5">
        <w:t>.</w:t>
      </w:r>
      <w:r>
        <w:t>0163(dTMP kinase inhibitor) + 0</w:t>
      </w:r>
      <w:r w:rsidR="00644CD5">
        <w:t>.</w:t>
      </w:r>
      <w:r>
        <w:t>0718(Adenylate kinase inhibitor) + 0</w:t>
      </w:r>
      <w:r w:rsidR="00644CD5">
        <w:t>.</w:t>
      </w:r>
      <w:r>
        <w:t>0138(Gastrointestinal disorders treatment) -0</w:t>
      </w:r>
      <w:r w:rsidR="00644CD5">
        <w:t>.</w:t>
      </w:r>
      <w:r>
        <w:t>0173(Epithelial sodium channel blocker) -0</w:t>
      </w:r>
      <w:r w:rsidR="00644CD5">
        <w:t>.</w:t>
      </w:r>
      <w:r>
        <w:t>0821(Polynucleotide 5'-hydroxy-kinase inhibitor) -0</w:t>
      </w:r>
      <w:r w:rsidR="00644CD5">
        <w:t>.</w:t>
      </w:r>
      <w:r>
        <w:t>0251(Thrombophlebitis) -0</w:t>
      </w:r>
      <w:r w:rsidR="00644CD5">
        <w:t>.</w:t>
      </w:r>
      <w:r>
        <w:t>0139(5 Hydroxytryptamine 4 agonist) + 0</w:t>
      </w:r>
      <w:r w:rsidR="00644CD5">
        <w:t>.</w:t>
      </w:r>
      <w:r>
        <w:t>023(Antinociceptive) -0</w:t>
      </w:r>
      <w:r w:rsidR="00644CD5">
        <w:t>.</w:t>
      </w:r>
      <w:r>
        <w:t>0141(Bradykinin B1 receptor antagonist) -0</w:t>
      </w:r>
      <w:r w:rsidR="00644CD5">
        <w:t>.</w:t>
      </w:r>
      <w:r>
        <w:t>0575(Aspartate-semialdehyde dehydrogenase inhibitor) + 0</w:t>
      </w:r>
      <w:r w:rsidR="00644CD5">
        <w:t>.</w:t>
      </w:r>
      <w:r>
        <w:t>026(Carcinogenic</w:t>
      </w:r>
      <w:r w:rsidR="00644CD5">
        <w:t>.</w:t>
      </w:r>
      <w:r>
        <w:t xml:space="preserve"> group 1) -0</w:t>
      </w:r>
      <w:r w:rsidR="00644CD5">
        <w:t>.</w:t>
      </w:r>
      <w:r>
        <w:t>0291(Heat shock protein 70 agonist) -0</w:t>
      </w:r>
      <w:r w:rsidR="00644CD5">
        <w:t>.</w:t>
      </w:r>
      <w:r>
        <w:t>0264(Delayed rectifier potassium channel activator) + 0</w:t>
      </w:r>
      <w:r w:rsidR="00644CD5">
        <w:t>.</w:t>
      </w:r>
      <w:r>
        <w:t>00831(CYP2C12 substrate) + 0</w:t>
      </w:r>
      <w:r w:rsidR="00644CD5">
        <w:t>.</w:t>
      </w:r>
      <w:r>
        <w:t>00636(3 Beta-hydroxy-delta 5-steroid dehydrogenase inhibitor) + 0</w:t>
      </w:r>
      <w:r w:rsidR="00644CD5">
        <w:t>.</w:t>
      </w:r>
      <w:r>
        <w:t>00772(Parathyroid hormone antagonist) + 0</w:t>
      </w:r>
      <w:r w:rsidR="00644CD5">
        <w:t>.</w:t>
      </w:r>
      <w:r>
        <w:t>0058(cAMP-dependent protein kinase type I-alpha regulatory subunit inhibitor) + 0</w:t>
      </w:r>
      <w:r w:rsidR="00644CD5">
        <w:t>.</w:t>
      </w:r>
      <w:r>
        <w:t>0134(Nucleoside-diphosphatase inhibitor) -0</w:t>
      </w:r>
      <w:r w:rsidR="00644CD5">
        <w:t>.</w:t>
      </w:r>
      <w:r>
        <w:t>00526(Lysophosphatidic acid 2 receptor antagonist) + 0</w:t>
      </w:r>
      <w:r w:rsidR="00644CD5">
        <w:t>.</w:t>
      </w:r>
      <w:r>
        <w:t>00595(Adenylate cyclase IV inhibitor) + 0</w:t>
      </w:r>
      <w:r w:rsidR="00644CD5">
        <w:t>.</w:t>
      </w:r>
      <w:r>
        <w:t>00895(Antiviral (Adenovirus)) + 0</w:t>
      </w:r>
      <w:r w:rsidR="00644CD5">
        <w:t>.</w:t>
      </w:r>
      <w:r>
        <w:t>0132(CMP-N-acetylneuraminate monooxygenase inhibitor) -0</w:t>
      </w:r>
      <w:r w:rsidR="00644CD5">
        <w:t>.</w:t>
      </w:r>
      <w:r>
        <w:t>00528(Cushing's syndrome treatment) + 0</w:t>
      </w:r>
      <w:r w:rsidR="00644CD5">
        <w:t>.</w:t>
      </w:r>
      <w:r>
        <w:t>00468(Alpha 2b adrenoreceptor agonist) + 0</w:t>
      </w:r>
      <w:r w:rsidR="00644CD5">
        <w:t>.</w:t>
      </w:r>
      <w:r>
        <w:t>00194(Galanin receptor antagonist) -0</w:t>
      </w:r>
      <w:r w:rsidR="00644CD5">
        <w:t>.</w:t>
      </w:r>
      <w:r>
        <w:t>000844(Opioid mu receptor agonist) + 0</w:t>
      </w:r>
      <w:r w:rsidR="00644CD5">
        <w:t>.</w:t>
      </w:r>
      <w:r>
        <w:t>000526(Pancreatic disorders trea</w:t>
      </w:r>
      <w:r>
        <w:t>t</w:t>
      </w:r>
      <w:r>
        <w:t>ment) + 5</w:t>
      </w:r>
      <w:r w:rsidR="00644CD5">
        <w:t>.</w:t>
      </w:r>
      <w:r>
        <w:t>34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844((R)-3-amino-2-methylpropionate-pyruvate transaminase inhibitor) + 0</w:t>
      </w:r>
      <w:r w:rsidR="00644CD5">
        <w:t>.</w:t>
      </w:r>
      <w:r>
        <w:t>188(Dysphoria) -0</w:t>
      </w:r>
      <w:r w:rsidR="00644CD5">
        <w:t>.</w:t>
      </w:r>
      <w:r>
        <w:t>198(Aggrecanase inhibitor) + 0</w:t>
      </w:r>
      <w:r w:rsidR="00644CD5">
        <w:t>.</w:t>
      </w:r>
      <w:r>
        <w:t>399(Serine-glyoxylate transaminase inhibitor) -0</w:t>
      </w:r>
      <w:r w:rsidR="00644CD5">
        <w:t>.</w:t>
      </w:r>
      <w:r>
        <w:t>413(Neutropenia) + 0</w:t>
      </w:r>
      <w:r w:rsidR="00644CD5">
        <w:t>.</w:t>
      </w:r>
      <w:r>
        <w:t>506(NOS2 expression enhancer) + 0</w:t>
      </w:r>
      <w:r w:rsidR="00644CD5">
        <w:t>.</w:t>
      </w:r>
      <w:r>
        <w:t>0626(Aldehyde dehydrogenase substrate) + 0</w:t>
      </w:r>
      <w:r w:rsidR="00644CD5">
        <w:t>.</w:t>
      </w:r>
      <w:r>
        <w:t>37(CYP2D substrate) -0</w:t>
      </w:r>
      <w:r w:rsidR="00644CD5">
        <w:t>.</w:t>
      </w:r>
      <w:r>
        <w:t>193(Nicotinic rece</w:t>
      </w:r>
      <w:r>
        <w:t>p</w:t>
      </w:r>
      <w:r>
        <w:t>tor alpha2 subunit antagonist) -0</w:t>
      </w:r>
      <w:r w:rsidR="00644CD5">
        <w:t>.</w:t>
      </w:r>
      <w:r>
        <w:t>276(HIV-1 integrase inhibitor) -0</w:t>
      </w:r>
      <w:r w:rsidR="00644CD5">
        <w:t>.</w:t>
      </w:r>
      <w:r>
        <w:t>297(Carcinogenic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-1</w:t>
      </w:r>
      <w:r w:rsidR="00644CD5">
        <w:t>.</w:t>
      </w:r>
      <w:r>
        <w:t>13(YWHAE expression inhibitor) + 0</w:t>
      </w:r>
      <w:r w:rsidR="00644CD5">
        <w:t>.</w:t>
      </w:r>
      <w:r>
        <w:t>392(Transglutaminase 2 inhibitor) -0</w:t>
      </w:r>
      <w:r w:rsidR="00644CD5">
        <w:t>.</w:t>
      </w:r>
      <w:r>
        <w:t>628(CDK/Cyclin complex inhibitor) + 0</w:t>
      </w:r>
      <w:r w:rsidR="00644CD5">
        <w:t>.</w:t>
      </w:r>
      <w:r>
        <w:t>395(Hypolipemic) + 0</w:t>
      </w:r>
      <w:r w:rsidR="00644CD5">
        <w:t>.</w:t>
      </w:r>
      <w:r>
        <w:t>387(CYP11B2 inhibitor) -0</w:t>
      </w:r>
      <w:r w:rsidR="00644CD5">
        <w:t>.</w:t>
      </w:r>
      <w:r>
        <w:t>399(Amiloride-sensitive sodium channel 1 alpha-subunit blocker) -0</w:t>
      </w:r>
      <w:r w:rsidR="00644CD5">
        <w:t>.</w:t>
      </w:r>
      <w:r>
        <w:t>434(Antiacne) -0</w:t>
      </w:r>
      <w:r w:rsidR="00644CD5">
        <w:t>.</w:t>
      </w:r>
      <w:r>
        <w:t>256(Tumour necrosis factor antagonist) + 0</w:t>
      </w:r>
      <w:r w:rsidR="00644CD5">
        <w:t>.</w:t>
      </w:r>
      <w:r>
        <w:t>685(Phosphatidylcholine-sterol O-acyltransferase inhibitor) -0</w:t>
      </w:r>
      <w:r w:rsidR="00644CD5">
        <w:t>.</w:t>
      </w:r>
      <w:r>
        <w:t>966(Cytotoxic) + 0</w:t>
      </w:r>
      <w:r w:rsidR="00644CD5">
        <w:t>.</w:t>
      </w:r>
      <w:r>
        <w:t>387(Dyslipidemia) + 0</w:t>
      </w:r>
      <w:r w:rsidR="00644CD5">
        <w:t>.</w:t>
      </w:r>
      <w:r>
        <w:t>436(Myocarditis) + 0</w:t>
      </w:r>
      <w:r w:rsidR="00644CD5">
        <w:t>.</w:t>
      </w:r>
      <w:r>
        <w:t>178(Antineoplastic (colorectal cancer)) + 1</w:t>
      </w:r>
      <w:r w:rsidR="00644CD5">
        <w:t>.</w:t>
      </w:r>
      <w:r>
        <w:t>21(DNA methyltransferase I inhibitor) -1</w:t>
      </w:r>
      <w:r w:rsidR="00644CD5">
        <w:t>.</w:t>
      </w:r>
      <w:r>
        <w:t>22(Phosphoketolase inhibitor) + 0</w:t>
      </w:r>
      <w:r w:rsidR="00644CD5">
        <w:t>.</w:t>
      </w:r>
      <w:r>
        <w:t>394(Convulsant) + 0</w:t>
      </w:r>
      <w:r w:rsidR="00644CD5">
        <w:t>.</w:t>
      </w:r>
      <w:r>
        <w:t>73(Antiprotozoal (Leishmania)) + 0</w:t>
      </w:r>
      <w:r w:rsidR="00644CD5">
        <w:t>.</w:t>
      </w:r>
      <w:r>
        <w:t>848(Adenosine A1 receptor agonist enhancer) + 0</w:t>
      </w:r>
      <w:r w:rsidR="00644CD5">
        <w:t>.</w:t>
      </w:r>
      <w:r>
        <w:t>282(Proteasome subunit beta type-5 inhibitor) -0</w:t>
      </w:r>
      <w:r w:rsidR="00644CD5">
        <w:t>.</w:t>
      </w:r>
      <w:r>
        <w:t>334(HIV attachment inhibitor) + 0</w:t>
      </w:r>
      <w:r w:rsidR="00644CD5">
        <w:t>.</w:t>
      </w:r>
      <w:r>
        <w:t>245(Saccharopine dehydrogenase (NAD+</w:t>
      </w:r>
      <w:r w:rsidR="00644CD5">
        <w:t>.</w:t>
      </w:r>
      <w:r>
        <w:t xml:space="preserve"> L-lysine-forming) inhibitor) -2</w:t>
      </w:r>
      <w:r w:rsidR="00644CD5">
        <w:t>.</w:t>
      </w:r>
      <w:r>
        <w:t>1(Phosphoserine phosphatase inhibitor) -0</w:t>
      </w:r>
      <w:r w:rsidR="00644CD5">
        <w:t>.</w:t>
      </w:r>
      <w:r>
        <w:t>414(Antimetastatic) -0</w:t>
      </w:r>
      <w:r w:rsidR="00644CD5">
        <w:t>.</w:t>
      </w:r>
      <w:r>
        <w:t>74(Aspartate ammonia-lyase inhibitor) + 0</w:t>
      </w:r>
      <w:r w:rsidR="00644CD5">
        <w:t>.</w:t>
      </w:r>
      <w:r>
        <w:t>712(Tyrosine 3 hydroxylase inhibitor) + 0</w:t>
      </w:r>
      <w:r w:rsidR="00644CD5">
        <w:t>.</w:t>
      </w:r>
      <w:r>
        <w:t>461(Rho-associated kinase inhibitor) -0</w:t>
      </w:r>
      <w:r w:rsidR="00644CD5">
        <w:t>.</w:t>
      </w:r>
      <w:r>
        <w:t>792(Akinesia) -1</w:t>
      </w:r>
      <w:r w:rsidR="00644CD5">
        <w:t>.</w:t>
      </w:r>
      <w:r>
        <w:t>06(MAO B inhibitor) -0</w:t>
      </w:r>
      <w:r w:rsidR="00644CD5">
        <w:t>.</w:t>
      </w:r>
      <w:r>
        <w:t>756(NOS2 expression inhibitor) -0</w:t>
      </w:r>
      <w:r w:rsidR="00644CD5">
        <w:t>.</w:t>
      </w:r>
      <w:r>
        <w:t>423(Selectin antagonist) + 0</w:t>
      </w:r>
      <w:r w:rsidR="00644CD5">
        <w:t>.</w:t>
      </w:r>
      <w:r>
        <w:t>612(Calcium channel activator) + 0</w:t>
      </w:r>
      <w:r w:rsidR="00644CD5">
        <w:t>.</w:t>
      </w:r>
      <w:r>
        <w:t>77(FOS expression enhancer) + 0</w:t>
      </w:r>
      <w:r w:rsidR="00644CD5">
        <w:t>.</w:t>
      </w:r>
      <w:r>
        <w:t>232(Hepatic disorders treatment) -0</w:t>
      </w:r>
      <w:r w:rsidR="00644CD5">
        <w:t>.</w:t>
      </w:r>
      <w:r>
        <w:t>453(Dermatitis) + 0</w:t>
      </w:r>
      <w:r w:rsidR="00644CD5">
        <w:t>.</w:t>
      </w:r>
      <w:r>
        <w:t>752(Carcinogenic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438(HMGCS1 expression enhancer) -0</w:t>
      </w:r>
      <w:r w:rsidR="00644CD5">
        <w:t>.</w:t>
      </w:r>
      <w:r>
        <w:t>512(Lactoylglutathione lyase inhibitor) + 0</w:t>
      </w:r>
      <w:r w:rsidR="00644CD5">
        <w:t>.</w:t>
      </w:r>
      <w:r>
        <w:t>795(Antimutagenic) + 0</w:t>
      </w:r>
      <w:r w:rsidR="00644CD5">
        <w:t>.</w:t>
      </w:r>
      <w:r>
        <w:t>0603(Peroxisome proliferator-activated receptor delta antagonist) -1</w:t>
      </w:r>
      <w:r w:rsidR="00644CD5">
        <w:t>.</w:t>
      </w:r>
      <w:r>
        <w:t>25(Indanol dehydr</w:t>
      </w:r>
      <w:r>
        <w:t>o</w:t>
      </w:r>
      <w:r>
        <w:t>genase inhibitor) -0</w:t>
      </w:r>
      <w:r w:rsidR="00644CD5">
        <w:t>.</w:t>
      </w:r>
      <w:r>
        <w:t>342(Antiviral (Hepatitis)) -0</w:t>
      </w:r>
      <w:r w:rsidR="00644CD5">
        <w:t>.</w:t>
      </w:r>
      <w:r>
        <w:t>514(Carcinogenic) + 0</w:t>
      </w:r>
      <w:r w:rsidR="00644CD5">
        <w:t>.</w:t>
      </w:r>
      <w:r>
        <w:t>161(TNF expression enhancer) + 0</w:t>
      </w:r>
      <w:r w:rsidR="00644CD5">
        <w:t>.</w:t>
      </w:r>
      <w:r>
        <w:t>411(Estrogen beta receptor agonist) -0</w:t>
      </w:r>
      <w:r w:rsidR="00644CD5">
        <w:t>.</w:t>
      </w:r>
      <w:r>
        <w:t>487(Serine/threonine-protein kinase MRCK-A inhibitor) -0</w:t>
      </w:r>
      <w:r w:rsidR="00644CD5">
        <w:t>.</w:t>
      </w:r>
      <w:r>
        <w:t>724(Glutamate (mGluR group II) agonist) + 0</w:t>
      </w:r>
      <w:r w:rsidR="00644CD5">
        <w:t>.</w:t>
      </w:r>
      <w:r>
        <w:t>15(Nucleotidyltransferase inhibitor) + 0</w:t>
      </w:r>
      <w:r w:rsidR="00644CD5">
        <w:t>.</w:t>
      </w:r>
      <w:r>
        <w:t>961(Arachidonic acid antagonist) -0</w:t>
      </w:r>
      <w:r w:rsidR="00644CD5">
        <w:t>.</w:t>
      </w:r>
      <w:r>
        <w:t>277(Cyclin-dependent kinase 5 activator 1 inhibitor) + 0</w:t>
      </w:r>
      <w:r w:rsidR="00644CD5">
        <w:t>.</w:t>
      </w:r>
      <w:r>
        <w:t>787(Diabetic neuropathy treatment) -1</w:t>
      </w:r>
      <w:r w:rsidR="00644CD5">
        <w:t>.</w:t>
      </w:r>
      <w:r>
        <w:t xml:space="preserve">22(Kallikrein 13 </w:t>
      </w:r>
      <w:r>
        <w:lastRenderedPageBreak/>
        <w:t>inhibitor) -0</w:t>
      </w:r>
      <w:r w:rsidR="00644CD5">
        <w:t>.</w:t>
      </w:r>
      <w:r>
        <w:t>315(Platelet aggregation inhibitor) -0</w:t>
      </w:r>
      <w:r w:rsidR="00644CD5">
        <w:t>.</w:t>
      </w:r>
      <w:r>
        <w:t>406(Pyruvate dehydrogenase kinase 1 inhibitor) -0</w:t>
      </w:r>
      <w:r w:rsidR="00644CD5">
        <w:t>.</w:t>
      </w:r>
      <w:r>
        <w:t>185(Vitamin D receptor antagonist) -0</w:t>
      </w:r>
      <w:r w:rsidR="00644CD5">
        <w:t>.</w:t>
      </w:r>
      <w:r>
        <w:t>764(RNA synthesis inhibitor) -1</w:t>
      </w:r>
      <w:r w:rsidR="00644CD5">
        <w:t>.</w:t>
      </w:r>
      <w:r>
        <w:t>23(Histidine decarboxylase inhibitor) -0</w:t>
      </w:r>
      <w:r w:rsidR="00644CD5">
        <w:t>.</w:t>
      </w:r>
      <w:r>
        <w:t>206(Kinase inhibitor) + 0</w:t>
      </w:r>
      <w:r w:rsidR="00644CD5">
        <w:t>.</w:t>
      </w:r>
      <w:r>
        <w:t>274(Elastase 3B inhibitor) + 0</w:t>
      </w:r>
      <w:r w:rsidR="00644CD5">
        <w:t>.</w:t>
      </w:r>
      <w:r>
        <w:t>324(Behavioral disturbance) + 0</w:t>
      </w:r>
      <w:r w:rsidR="00644CD5">
        <w:t>.</w:t>
      </w:r>
      <w:r>
        <w:t>49(Sodium/hydrogen exchanger 3 inhibitor) -0</w:t>
      </w:r>
      <w:r w:rsidR="00644CD5">
        <w:t>.</w:t>
      </w:r>
      <w:r>
        <w:t>537(Glutathione S-transferase substrate) + 0</w:t>
      </w:r>
      <w:r w:rsidR="00644CD5">
        <w:t>.</w:t>
      </w:r>
      <w:r>
        <w:t>26(Pim-2 kinase inhibitor) -0</w:t>
      </w:r>
      <w:r w:rsidR="00644CD5">
        <w:t>.</w:t>
      </w:r>
      <w:r>
        <w:t>669(Antidepressant</w:t>
      </w:r>
      <w:r w:rsidR="00644CD5">
        <w:t>.</w:t>
      </w:r>
      <w:r>
        <w:t xml:space="preserve"> Imipramin-like) + 0</w:t>
      </w:r>
      <w:r w:rsidR="00644CD5">
        <w:t>.</w:t>
      </w:r>
      <w:r>
        <w:t>17(Imidazoleacetate 4-monooxygenase inhibitor) + 0</w:t>
      </w:r>
      <w:r w:rsidR="00644CD5">
        <w:t>.</w:t>
      </w:r>
      <w:r>
        <w:t>113(Carcinogenic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298(T-cell protein-tyrosine phosphatase inhibitor) + 0</w:t>
      </w:r>
      <w:r w:rsidR="00644CD5">
        <w:t>.</w:t>
      </w:r>
      <w:r>
        <w:t>179(Sucrase-isomaltase inhibitor) + 0</w:t>
      </w:r>
      <w:r w:rsidR="00644CD5">
        <w:t>.</w:t>
      </w:r>
      <w:r>
        <w:t>174(Toxic</w:t>
      </w:r>
      <w:r w:rsidR="00644CD5">
        <w:t>.</w:t>
      </w:r>
      <w:r>
        <w:t xml:space="preserve"> respiration) + 0</w:t>
      </w:r>
      <w:r w:rsidR="00644CD5">
        <w:t>.</w:t>
      </w:r>
      <w:r>
        <w:t>525(Oxoglutarate dehydrogenase (lipoamide) inhibitor) + 1</w:t>
      </w:r>
      <w:r w:rsidR="00644CD5">
        <w:t>.</w:t>
      </w:r>
      <w:r>
        <w:t>4(Guanylate kinase inhibitor) -0</w:t>
      </w:r>
      <w:r w:rsidR="00644CD5">
        <w:t>.</w:t>
      </w:r>
      <w:r>
        <w:t>888(Cyclic AMP mod</w:t>
      </w:r>
      <w:r>
        <w:t>u</w:t>
      </w:r>
      <w:r>
        <w:t>lator) -0</w:t>
      </w:r>
      <w:r w:rsidR="00644CD5">
        <w:t>.</w:t>
      </w:r>
      <w:r>
        <w:t>324(Cholecystokinin antagonist) + 0</w:t>
      </w:r>
      <w:r w:rsidR="00644CD5">
        <w:t>.</w:t>
      </w:r>
      <w:r>
        <w:t>245(5 Hydroxytryptamine 1F antagonist) -0</w:t>
      </w:r>
      <w:r w:rsidR="00644CD5">
        <w:t>.</w:t>
      </w:r>
      <w:r>
        <w:t>549(Heat shock protein antagonist) -0</w:t>
      </w:r>
      <w:r w:rsidR="00644CD5">
        <w:t>.</w:t>
      </w:r>
      <w:r>
        <w:t>469(CYP3A inducer) + 0</w:t>
      </w:r>
      <w:r w:rsidR="00644CD5">
        <w:t>.</w:t>
      </w:r>
      <w:r>
        <w:t>275(Bone formation stimulant) -0</w:t>
      </w:r>
      <w:r w:rsidR="00644CD5">
        <w:t>.</w:t>
      </w:r>
      <w:r>
        <w:t>709(UDP-3-O-acyl-N-acetylglucosamine deacetylase inhibitor) -0</w:t>
      </w:r>
      <w:r w:rsidR="00644CD5">
        <w:t>.</w:t>
      </w:r>
      <w:r>
        <w:t>636(5 Hydroxytryptamine 6 antagonist) -0</w:t>
      </w:r>
      <w:r w:rsidR="00644CD5">
        <w:t>.</w:t>
      </w:r>
      <w:r>
        <w:t>944(Neurotensin 3 receptor antagonist) + 0</w:t>
      </w:r>
      <w:r w:rsidR="00644CD5">
        <w:t>.</w:t>
      </w:r>
      <w:r>
        <w:t>328(Skin irritative effect) + 1</w:t>
      </w:r>
      <w:r w:rsidR="00644CD5">
        <w:t>.</w:t>
      </w:r>
      <w:r>
        <w:t>94(Sialidase 1 inhibitor) + 1</w:t>
      </w:r>
      <w:r w:rsidR="00644CD5">
        <w:t>.</w:t>
      </w:r>
      <w:r>
        <w:t>1(Peptide deformylase inhibitor) -0</w:t>
      </w:r>
      <w:r w:rsidR="00644CD5">
        <w:t>.</w:t>
      </w:r>
      <w:r>
        <w:t>679(Arylamine N-Acetyltransferase substrate) + 0</w:t>
      </w:r>
      <w:r w:rsidR="00644CD5">
        <w:t>.</w:t>
      </w:r>
      <w:r>
        <w:t>363(Phosphatidylserine decarboxylase inhibitor) -1</w:t>
      </w:r>
      <w:r w:rsidR="00644CD5">
        <w:t>.</w:t>
      </w:r>
      <w:r>
        <w:t>12(Lysozyme inhibitor) + 0</w:t>
      </w:r>
      <w:r w:rsidR="00644CD5">
        <w:t>.</w:t>
      </w:r>
      <w:r>
        <w:t>63(Adenosine A2b receptor antagonist) -0</w:t>
      </w:r>
      <w:r w:rsidR="00644CD5">
        <w:t>.</w:t>
      </w:r>
      <w:r>
        <w:t>187(HIV-1 reverse transcriptase inhibitor) -0</w:t>
      </w:r>
      <w:r w:rsidR="00644CD5">
        <w:t>.</w:t>
      </w:r>
      <w:r>
        <w:t>128(Antimycoplasmal) -0</w:t>
      </w:r>
      <w:r w:rsidR="00644CD5">
        <w:t>.</w:t>
      </w:r>
      <w:r>
        <w:t>498(Cardioprotectant) -0</w:t>
      </w:r>
      <w:r w:rsidR="00644CD5">
        <w:t>.</w:t>
      </w:r>
      <w:r>
        <w:t>141(L lactate dehydrogenase C inhibitor) -0</w:t>
      </w:r>
      <w:r w:rsidR="00644CD5">
        <w:t>.</w:t>
      </w:r>
      <w:r>
        <w:t>33(Transcription factor E2F1 inhibitor) + 0</w:t>
      </w:r>
      <w:r w:rsidR="00644CD5">
        <w:t>.</w:t>
      </w:r>
      <w:r>
        <w:t>239(Membrane integrity antagonist) + 0</w:t>
      </w:r>
      <w:r w:rsidR="00644CD5">
        <w:t>.</w:t>
      </w:r>
      <w:r>
        <w:t>595(5 Hydroxytryptamine 1B agonist) -0</w:t>
      </w:r>
      <w:r w:rsidR="00644CD5">
        <w:t>.</w:t>
      </w:r>
      <w:r>
        <w:t>497(Antinephrotoxic) -0</w:t>
      </w:r>
      <w:r w:rsidR="00644CD5">
        <w:t>.</w:t>
      </w:r>
      <w:r>
        <w:t>423(Carcinogenic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436(Estrogen alpha receptor agonist) + 0</w:t>
      </w:r>
      <w:r w:rsidR="00644CD5">
        <w:t>.</w:t>
      </w:r>
      <w:r>
        <w:t>48(GPX1 expression enhancer) -0</w:t>
      </w:r>
      <w:r w:rsidR="00644CD5">
        <w:t>.</w:t>
      </w:r>
      <w:r>
        <w:t>748(Glutathione reductase inhibitor) -0</w:t>
      </w:r>
      <w:r w:rsidR="00644CD5">
        <w:t>.</w:t>
      </w:r>
      <w:r>
        <w:t>816(AMP nucleosidase inhibitor) + 0</w:t>
      </w:r>
      <w:r w:rsidR="00644CD5">
        <w:t>.</w:t>
      </w:r>
      <w:r>
        <w:t>135(Integrin alpha4beta7 antagonist) + 0</w:t>
      </w:r>
      <w:r w:rsidR="00644CD5">
        <w:t>.</w:t>
      </w:r>
      <w:r>
        <w:t>207(T cell inhibitor) + 0</w:t>
      </w:r>
      <w:r w:rsidR="00644CD5">
        <w:t>.</w:t>
      </w:r>
      <w:r>
        <w:t>128(Protein kinase (CK1) inhibitor) + 0</w:t>
      </w:r>
      <w:r w:rsidR="00644CD5">
        <w:t>.</w:t>
      </w:r>
      <w:r>
        <w:t>169(Dopamine D1 agonist) + 1</w:t>
      </w:r>
      <w:r w:rsidR="00644CD5">
        <w:t>.</w:t>
      </w:r>
      <w:r>
        <w:t>04(Cytosine deam</w:t>
      </w:r>
      <w:r>
        <w:t>i</w:t>
      </w:r>
      <w:r>
        <w:t>nase inhibitor) -1(Lysophosphatidic acid receptor antagonist) + 0</w:t>
      </w:r>
      <w:r w:rsidR="00644CD5">
        <w:t>.</w:t>
      </w:r>
      <w:r>
        <w:t>353(Ulcer</w:t>
      </w:r>
      <w:r w:rsidR="00644CD5">
        <w:t>.</w:t>
      </w:r>
      <w:r>
        <w:t xml:space="preserve"> peptic) -0</w:t>
      </w:r>
      <w:r w:rsidR="00644CD5">
        <w:t>.</w:t>
      </w:r>
      <w:r>
        <w:t>841(UGT1A10 substrate) + 0</w:t>
      </w:r>
      <w:r w:rsidR="00644CD5">
        <w:t>.</w:t>
      </w:r>
      <w:r>
        <w:t>279(Chorea) -0</w:t>
      </w:r>
      <w:r w:rsidR="00644CD5">
        <w:t>.</w:t>
      </w:r>
      <w:r>
        <w:t>835(Oxytocin antagonist) + 0</w:t>
      </w:r>
      <w:r w:rsidR="00644CD5">
        <w:t>.</w:t>
      </w:r>
      <w:r>
        <w:t>32(Ototoxicity) -0</w:t>
      </w:r>
      <w:r w:rsidR="00644CD5">
        <w:t>.</w:t>
      </w:r>
      <w:r>
        <w:t>266(Adenosylhomocysteine nucleosidase inhibitor) + 0</w:t>
      </w:r>
      <w:r w:rsidR="00644CD5">
        <w:t>.</w:t>
      </w:r>
      <w:r>
        <w:t>14(Antibiotic Penicillin-like) + 0</w:t>
      </w:r>
      <w:r w:rsidR="00644CD5">
        <w:t>.</w:t>
      </w:r>
      <w:r>
        <w:t>0996(Antineoplastic (breast cancer)) -0</w:t>
      </w:r>
      <w:r w:rsidR="00644CD5">
        <w:t>.</w:t>
      </w:r>
      <w:r>
        <w:t>21(Antibacterial) + 0</w:t>
      </w:r>
      <w:r w:rsidR="00644CD5">
        <w:t>.</w:t>
      </w:r>
      <w:r>
        <w:t>28(Opioid kappa 2b receptor antagonist) + 0</w:t>
      </w:r>
      <w:r w:rsidR="00644CD5">
        <w:t>.</w:t>
      </w:r>
      <w:r>
        <w:t>373(Platelet adhesion inhibitor) -0</w:t>
      </w:r>
      <w:r w:rsidR="00644CD5">
        <w:t>.</w:t>
      </w:r>
      <w:r>
        <w:t>888(Carbonic anhydrase stimulant) + 0</w:t>
      </w:r>
      <w:r w:rsidR="00644CD5">
        <w:t>.</w:t>
      </w:r>
      <w:r>
        <w:t>627(Pneumotoxic) -0</w:t>
      </w:r>
      <w:r w:rsidR="00644CD5">
        <w:t>.</w:t>
      </w:r>
      <w:r>
        <w:t>86(Peptidyl-prolyl cis-trans isomerase FKBP1A inhibitor) -0</w:t>
      </w:r>
      <w:r w:rsidR="00644CD5">
        <w:t>.</w:t>
      </w:r>
      <w:r>
        <w:t>975(Alpha-N-acetylgalactosaminide alpha-2</w:t>
      </w:r>
      <w:r w:rsidR="00644CD5">
        <w:t>.</w:t>
      </w:r>
      <w:r>
        <w:t>6-sialyltransferase inhibitor) -0</w:t>
      </w:r>
      <w:r w:rsidR="00644CD5">
        <w:t>.</w:t>
      </w:r>
      <w:r>
        <w:t>717(Calpain small subunit 1 inhibitor) -0</w:t>
      </w:r>
      <w:r w:rsidR="00644CD5">
        <w:t>.</w:t>
      </w:r>
      <w:r>
        <w:t>203(MAP kinase 7 inhibitor) + 0</w:t>
      </w:r>
      <w:r w:rsidR="00644CD5">
        <w:t>.</w:t>
      </w:r>
      <w:r>
        <w:t>224(Protocollagen prolyl hydroxylase inhibitor) + 0</w:t>
      </w:r>
      <w:r w:rsidR="00644CD5">
        <w:t>.</w:t>
      </w:r>
      <w:r>
        <w:t>578(Thromboxane A2 antagonist) + 0</w:t>
      </w:r>
      <w:r w:rsidR="00644CD5">
        <w:t>.</w:t>
      </w:r>
      <w:r>
        <w:t>298(5 Hydroxytryptamine 5 antagonist) -0</w:t>
      </w:r>
      <w:r w:rsidR="00644CD5">
        <w:t>.</w:t>
      </w:r>
      <w:r>
        <w:t>662(Thioredoxin reductase inhibitor) + 0</w:t>
      </w:r>
      <w:r w:rsidR="00644CD5">
        <w:t>.</w:t>
      </w:r>
      <w:r>
        <w:t>158(Pyrimidine antagonist) + 0</w:t>
      </w:r>
      <w:r w:rsidR="00644CD5">
        <w:t>.</w:t>
      </w:r>
      <w:r>
        <w:t>429(Arylamine N-acetyltransferase inhibitor) -0</w:t>
      </w:r>
      <w:r w:rsidR="00644CD5">
        <w:t>.</w:t>
      </w:r>
      <w:r>
        <w:t>861(Neuropathy treatment) + 0</w:t>
      </w:r>
      <w:r w:rsidR="00644CD5">
        <w:t>.</w:t>
      </w:r>
      <w:r>
        <w:t>139(Biliary tract disorders treatment) + 1</w:t>
      </w:r>
      <w:r w:rsidR="00644CD5">
        <w:t>.</w:t>
      </w:r>
      <w:r>
        <w:t>06(2-Isopropylmalate synthase inhibitor) + 0</w:t>
      </w:r>
      <w:r w:rsidR="00644CD5">
        <w:t>.</w:t>
      </w:r>
      <w:r>
        <w:t>233(Angiogenesis stimulant) + 0</w:t>
      </w:r>
      <w:r w:rsidR="00644CD5">
        <w:t>.</w:t>
      </w:r>
      <w:r>
        <w:t>547(Phosphodiesterase VII inhibitor) + 0</w:t>
      </w:r>
      <w:r w:rsidR="00644CD5">
        <w:t>.</w:t>
      </w:r>
      <w:r>
        <w:t>148(Caspase 7 inhibitor) -0</w:t>
      </w:r>
      <w:r w:rsidR="00644CD5">
        <w:t>.</w:t>
      </w:r>
      <w:r>
        <w:t>299(Retinoic acid receptor antagonist) -0</w:t>
      </w:r>
      <w:r w:rsidR="00644CD5">
        <w:t>.</w:t>
      </w:r>
      <w:r>
        <w:t>141(Transactivator transcription protein inhib</w:t>
      </w:r>
      <w:r>
        <w:t>i</w:t>
      </w:r>
      <w:r>
        <w:t>tor) + 1</w:t>
      </w:r>
      <w:r w:rsidR="00644CD5">
        <w:t>.</w:t>
      </w:r>
      <w:r>
        <w:t>13(Aryl hydrocarbon receptor antagonist) -0</w:t>
      </w:r>
      <w:r w:rsidR="00644CD5">
        <w:t>.</w:t>
      </w:r>
      <w:r>
        <w:t>54(Hematopoietic inhibitor) + 0</w:t>
      </w:r>
      <w:r w:rsidR="00644CD5">
        <w:t>.</w:t>
      </w:r>
      <w:r>
        <w:t>487(Monoamine oxidase su</w:t>
      </w:r>
      <w:r>
        <w:t>b</w:t>
      </w:r>
      <w:r>
        <w:t>strate) -0</w:t>
      </w:r>
      <w:r w:rsidR="00644CD5">
        <w:t>.</w:t>
      </w:r>
      <w:r>
        <w:t>245(Phosphodiesterase 7A inhibitor) -0</w:t>
      </w:r>
      <w:r w:rsidR="00644CD5">
        <w:t>.</w:t>
      </w:r>
      <w:r>
        <w:t>233(Non-steroidal antiinflammatory agent) + 0</w:t>
      </w:r>
      <w:r w:rsidR="00644CD5">
        <w:t>.</w:t>
      </w:r>
      <w:r>
        <w:t>848(Carbonic anh</w:t>
      </w:r>
      <w:r>
        <w:t>y</w:t>
      </w:r>
      <w:r>
        <w:t>drase XIV inhibitor) + 0</w:t>
      </w:r>
      <w:r w:rsidR="00644CD5">
        <w:t>.</w:t>
      </w:r>
      <w:r>
        <w:t>425(Inotropic) -0</w:t>
      </w:r>
      <w:r w:rsidR="00644CD5">
        <w:t>.</w:t>
      </w:r>
      <w:r>
        <w:t>621(EGR3 expression enhancer) + 0</w:t>
      </w:r>
      <w:r w:rsidR="00644CD5">
        <w:t>.</w:t>
      </w:r>
      <w:r>
        <w:t>615(Lysosomal Pro-X carboxypeptidase inhibitor) -0</w:t>
      </w:r>
      <w:r w:rsidR="00644CD5">
        <w:t>.</w:t>
      </w:r>
      <w:r>
        <w:t>193(Matrix metalloproteinase (membrane-type) inhibitor) + 0</w:t>
      </w:r>
      <w:r w:rsidR="00644CD5">
        <w:t>.</w:t>
      </w:r>
      <w:r>
        <w:t>143(Estrogen-related receptor beta antagonist) -0</w:t>
      </w:r>
      <w:r w:rsidR="00644CD5">
        <w:t>.</w:t>
      </w:r>
      <w:r>
        <w:t>427(Catechol 2</w:t>
      </w:r>
      <w:r w:rsidR="00644CD5">
        <w:t>.</w:t>
      </w:r>
      <w:r>
        <w:t>3-dioxygenase inhibitor) + 0</w:t>
      </w:r>
      <w:r w:rsidR="00644CD5">
        <w:t>.</w:t>
      </w:r>
      <w:r>
        <w:t>378(Ulceration) + 0</w:t>
      </w:r>
      <w:r w:rsidR="00644CD5">
        <w:t>.</w:t>
      </w:r>
      <w:r>
        <w:t>181(G-protein-coupled receptor 120 agonist) -0</w:t>
      </w:r>
      <w:r w:rsidR="00644CD5">
        <w:t>.</w:t>
      </w:r>
      <w:r>
        <w:t>319(Transforming growth factor antagonist) + 0</w:t>
      </w:r>
      <w:r w:rsidR="00644CD5">
        <w:t>.</w:t>
      </w:r>
      <w:r>
        <w:t>443(GADD45A expression enhancer) + 0</w:t>
      </w:r>
      <w:r w:rsidR="00644CD5">
        <w:t>.</w:t>
      </w:r>
      <w:r>
        <w:t>45(Potassium channel (Inward rectifier) blocker) + 0</w:t>
      </w:r>
      <w:r w:rsidR="00644CD5">
        <w:t>.</w:t>
      </w:r>
      <w:r>
        <w:t>532(UGT2B4 substrate) -0</w:t>
      </w:r>
      <w:r w:rsidR="00644CD5">
        <w:t>.</w:t>
      </w:r>
      <w:r>
        <w:t>0994(GST P substrate) -0</w:t>
      </w:r>
      <w:r w:rsidR="00644CD5">
        <w:t>.</w:t>
      </w:r>
      <w:r>
        <w:t>184(Antiulcerative) -0</w:t>
      </w:r>
      <w:r w:rsidR="00644CD5">
        <w:t>.</w:t>
      </w:r>
      <w:r>
        <w:t>207(HSPA8 expression inhibitor) -0</w:t>
      </w:r>
      <w:r w:rsidR="00644CD5">
        <w:t>.</w:t>
      </w:r>
      <w:r>
        <w:t>121(Polo-like kinase-2 inhibitor) -0</w:t>
      </w:r>
      <w:r w:rsidR="00644CD5">
        <w:t>.</w:t>
      </w:r>
      <w:r>
        <w:t>266(Vasodilator</w:t>
      </w:r>
      <w:r w:rsidR="00644CD5">
        <w:t>.</w:t>
      </w:r>
      <w:r>
        <w:t xml:space="preserve"> coronary) + 0</w:t>
      </w:r>
      <w:r w:rsidR="00644CD5">
        <w:t>.</w:t>
      </w:r>
      <w:r>
        <w:t>564(Alanine dehydrogenase inhibitor) + 0</w:t>
      </w:r>
      <w:r w:rsidR="00644CD5">
        <w:t>.</w:t>
      </w:r>
      <w:r>
        <w:t>128(Dysarthria) + 0</w:t>
      </w:r>
      <w:r w:rsidR="00644CD5">
        <w:t>.</w:t>
      </w:r>
      <w:r>
        <w:t>171(Protein kinase C nu inhibitor) -0</w:t>
      </w:r>
      <w:r w:rsidR="00644CD5">
        <w:t>.</w:t>
      </w:r>
      <w:r>
        <w:t>378(Isocitrate lyase inhibitor) + 0</w:t>
      </w:r>
      <w:r w:rsidR="00644CD5">
        <w:t>.</w:t>
      </w:r>
      <w:r>
        <w:t>658(Cell wall synthesis inhibitor) + 0</w:t>
      </w:r>
      <w:r w:rsidR="00644CD5">
        <w:t>.</w:t>
      </w:r>
      <w:r>
        <w:t>105(Antineoplastic (brain cancer)) + 0</w:t>
      </w:r>
      <w:r w:rsidR="00644CD5">
        <w:t>.</w:t>
      </w:r>
      <w:r>
        <w:t>157(Fatty acid binding protein muscle inhibitor) -0</w:t>
      </w:r>
      <w:r w:rsidR="00644CD5">
        <w:t>.</w:t>
      </w:r>
      <w:r>
        <w:t>114(Complement inhibitor) + 0</w:t>
      </w:r>
      <w:r w:rsidR="00644CD5">
        <w:t>.</w:t>
      </w:r>
      <w:r>
        <w:t>236(UGT1A9 substrate) + 0</w:t>
      </w:r>
      <w:r w:rsidR="00644CD5">
        <w:t>.</w:t>
      </w:r>
      <w:r>
        <w:t>335(STC2 expression enhancer) -0</w:t>
      </w:r>
      <w:r w:rsidR="00644CD5">
        <w:t>.</w:t>
      </w:r>
      <w:r>
        <w:t>15(Analgesic</w:t>
      </w:r>
      <w:r w:rsidR="00644CD5">
        <w:t>.</w:t>
      </w:r>
      <w:r>
        <w:t xml:space="preserve"> opioid) + 0</w:t>
      </w:r>
      <w:r w:rsidR="00644CD5">
        <w:t>.</w:t>
      </w:r>
      <w:r>
        <w:t>45(Antibiotic Carbapenem-like) -0</w:t>
      </w:r>
      <w:r w:rsidR="00644CD5">
        <w:t>.</w:t>
      </w:r>
      <w:r>
        <w:t>23(ATF3 expre</w:t>
      </w:r>
      <w:r>
        <w:t>s</w:t>
      </w:r>
      <w:r>
        <w:t>sion enhancer) -0</w:t>
      </w:r>
      <w:r w:rsidR="00644CD5">
        <w:t>.</w:t>
      </w:r>
      <w:r>
        <w:t>225(CYP1A2 substrate) + 0</w:t>
      </w:r>
      <w:r w:rsidR="00644CD5">
        <w:t>.</w:t>
      </w:r>
      <w:r>
        <w:t>187(Carcinogenic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492(Leukotriene C antag</w:t>
      </w:r>
      <w:r>
        <w:t>o</w:t>
      </w:r>
      <w:r>
        <w:t>nist) -0</w:t>
      </w:r>
      <w:r w:rsidR="00644CD5">
        <w:t>.</w:t>
      </w:r>
      <w:r>
        <w:t>27(TOP2A expression inhibitor) -0</w:t>
      </w:r>
      <w:r w:rsidR="00644CD5">
        <w:t>.</w:t>
      </w:r>
      <w:r>
        <w:t>595(Dihydroorotate oxidase inhibitor) + 0</w:t>
      </w:r>
      <w:r w:rsidR="00644CD5">
        <w:t>.</w:t>
      </w:r>
      <w:r>
        <w:t>115(Alpha-L-fucosidase 1 i</w:t>
      </w:r>
      <w:r>
        <w:t>n</w:t>
      </w:r>
      <w:r>
        <w:t>hibitor) -0</w:t>
      </w:r>
      <w:r w:rsidR="00644CD5">
        <w:t>.</w:t>
      </w:r>
      <w:r>
        <w:t>257(Palmitoyl-CoA hydrolase inhibitor) + 0</w:t>
      </w:r>
      <w:r w:rsidR="00644CD5">
        <w:t>.</w:t>
      </w:r>
      <w:r>
        <w:t>111(Interleukin 5 antagonist) + 0</w:t>
      </w:r>
      <w:r w:rsidR="00644CD5">
        <w:t>.</w:t>
      </w:r>
      <w:r>
        <w:t>22(GABA C receptor rho-1 antagonist) + 0</w:t>
      </w:r>
      <w:r w:rsidR="00644CD5">
        <w:t>.</w:t>
      </w:r>
      <w:r>
        <w:t>35(CDK1 expression inhibitor) + 0</w:t>
      </w:r>
      <w:r w:rsidR="00644CD5">
        <w:t>.</w:t>
      </w:r>
      <w:r>
        <w:t>341(Urocanate hydratase inhibitor) + 0</w:t>
      </w:r>
      <w:r w:rsidR="00644CD5">
        <w:t>.</w:t>
      </w:r>
      <w:r>
        <w:t>321(Calcium antagonist) -0</w:t>
      </w:r>
      <w:r w:rsidR="00644CD5">
        <w:t>.</w:t>
      </w:r>
      <w:r>
        <w:t>407(5 Hydroxytryptamine 2 agonist) -0</w:t>
      </w:r>
      <w:r w:rsidR="00644CD5">
        <w:t>.</w:t>
      </w:r>
      <w:r>
        <w:t>0858(Raynaud's phenomenon treatment) + 0</w:t>
      </w:r>
      <w:r w:rsidR="00644CD5">
        <w:t>.</w:t>
      </w:r>
      <w:r>
        <w:t>16(Ribosomal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105(Histone deacetylase SIRT1 inhibitor) + 0</w:t>
      </w:r>
      <w:r w:rsidR="00644CD5">
        <w:t>.</w:t>
      </w:r>
      <w:r>
        <w:t>256(ATPase inhibitor) -0</w:t>
      </w:r>
      <w:r w:rsidR="00644CD5">
        <w:t>.</w:t>
      </w:r>
      <w:r>
        <w:t>122(Prostaglandin F2 alpha antagonist) -0</w:t>
      </w:r>
      <w:r w:rsidR="00644CD5">
        <w:t>.</w:t>
      </w:r>
      <w:r>
        <w:t>0712(Antihypertensive) + 0</w:t>
      </w:r>
      <w:r w:rsidR="00644CD5">
        <w:t>.</w:t>
      </w:r>
      <w:r>
        <w:t>152(Phospho-N-acetylmuramoyl-pentapeptide-transferase inhib</w:t>
      </w:r>
      <w:r>
        <w:t>i</w:t>
      </w:r>
      <w:r>
        <w:t>tor) -0</w:t>
      </w:r>
      <w:r w:rsidR="00644CD5">
        <w:t>.</w:t>
      </w:r>
      <w:r>
        <w:t>0808(Antineoplastic (osteosarcoma)) + 0</w:t>
      </w:r>
      <w:r w:rsidR="00644CD5">
        <w:t>.</w:t>
      </w:r>
      <w:r>
        <w:t>213(Antiviral (Adenovirus)) -0</w:t>
      </w:r>
      <w:r w:rsidR="00644CD5">
        <w:t>.</w:t>
      </w:r>
      <w:r>
        <w:t>288(Cytosol alanyl aminopeptidase inhibitor) + 0</w:t>
      </w:r>
      <w:r w:rsidR="00644CD5">
        <w:t>.</w:t>
      </w:r>
      <w:r>
        <w:t>365(CCND1 expression enhancer) + 0</w:t>
      </w:r>
      <w:r w:rsidR="00644CD5">
        <w:t>.</w:t>
      </w:r>
      <w:r>
        <w:t>0658(Alzheimer's disease treatment) -0</w:t>
      </w:r>
      <w:r w:rsidR="00644CD5">
        <w:t>.</w:t>
      </w:r>
      <w:r>
        <w:t>246(Amyloid beta aggr</w:t>
      </w:r>
      <w:r>
        <w:t>e</w:t>
      </w:r>
      <w:r>
        <w:t>gation inhibitor) + 0</w:t>
      </w:r>
      <w:r w:rsidR="00644CD5">
        <w:t>.</w:t>
      </w:r>
      <w:r>
        <w:t>152(Excitatory amino acid transporter 1 inhibitor) + 0</w:t>
      </w:r>
      <w:r w:rsidR="00644CD5">
        <w:t>.</w:t>
      </w:r>
      <w:r>
        <w:t>241(Glycerol-3-phosphate dehydrogenase inhibitor) -0</w:t>
      </w:r>
      <w:r w:rsidR="00644CD5">
        <w:t>.</w:t>
      </w:r>
      <w:r>
        <w:t>188(2-Enoate reductase inhibitor) -0</w:t>
      </w:r>
      <w:r w:rsidR="00644CD5">
        <w:t>.</w:t>
      </w:r>
      <w:r>
        <w:t>384(Mannosyl-oligosaccharide glucosidase inhibitor) -0</w:t>
      </w:r>
      <w:r w:rsidR="00644CD5">
        <w:t>.</w:t>
      </w:r>
      <w:r>
        <w:t>2(Eosinophilia) -0</w:t>
      </w:r>
      <w:r w:rsidR="00644CD5">
        <w:t>.</w:t>
      </w:r>
      <w:r>
        <w:t>161(Hypercholesterolemic) + 0</w:t>
      </w:r>
      <w:r w:rsidR="00644CD5">
        <w:t>.</w:t>
      </w:r>
      <w:r>
        <w:t>388(Collagenase inhibitor) + 0</w:t>
      </w:r>
      <w:r w:rsidR="00644CD5">
        <w:t>.</w:t>
      </w:r>
      <w:r>
        <w:t>142(Anemia) + 0</w:t>
      </w:r>
      <w:r w:rsidR="00644CD5">
        <w:t>.</w:t>
      </w:r>
      <w:r>
        <w:t>26(Pectin lyase inhibitor) -0</w:t>
      </w:r>
      <w:r w:rsidR="00644CD5">
        <w:t>.</w:t>
      </w:r>
      <w:r>
        <w:t>104(TNFSF9 expression enhancer) + 0</w:t>
      </w:r>
      <w:r w:rsidR="00644CD5">
        <w:t>.</w:t>
      </w:r>
      <w:r>
        <w:t>109(Cruzipain inhibitor) -0</w:t>
      </w:r>
      <w:r w:rsidR="00644CD5">
        <w:t>.</w:t>
      </w:r>
      <w:r>
        <w:t>21(Subtilisin inhibitor) -</w:t>
      </w:r>
      <w:r>
        <w:lastRenderedPageBreak/>
        <w:t>0</w:t>
      </w:r>
      <w:r w:rsidR="00644CD5">
        <w:t>.</w:t>
      </w:r>
      <w:r>
        <w:t>16(Antitoxic) + 0</w:t>
      </w:r>
      <w:r w:rsidR="00644CD5">
        <w:t>.</w:t>
      </w:r>
      <w:r>
        <w:t>112(Pain) + 0</w:t>
      </w:r>
      <w:r w:rsidR="00644CD5">
        <w:t>.</w:t>
      </w:r>
      <w:r>
        <w:t>0877(Antiprotozoal (Toxoplasma)) + 0</w:t>
      </w:r>
      <w:r w:rsidR="00644CD5">
        <w:t>.</w:t>
      </w:r>
      <w:r>
        <w:t>214(TXNRD1 expression enhancer) -0</w:t>
      </w:r>
      <w:r w:rsidR="00644CD5">
        <w:t>.</w:t>
      </w:r>
      <w:r>
        <w:t>185(Antiuremic) + 0</w:t>
      </w:r>
      <w:r w:rsidR="00644CD5">
        <w:t>.</w:t>
      </w:r>
      <w:r>
        <w:t>269(CDK1 expression enhancer) + 0</w:t>
      </w:r>
      <w:r w:rsidR="00644CD5">
        <w:t>.</w:t>
      </w:r>
      <w:r>
        <w:t>375(2-Aminohexano-6-lactam racemase inhibitor) + 0</w:t>
      </w:r>
      <w:r w:rsidR="00644CD5">
        <w:t>.</w:t>
      </w:r>
      <w:r>
        <w:t>341(Cathepsin E inhibitor) -0</w:t>
      </w:r>
      <w:r w:rsidR="00644CD5">
        <w:t>.</w:t>
      </w:r>
      <w:r>
        <w:t>0705(M17 leucyl aminopeptidase inhibitor) -0</w:t>
      </w:r>
      <w:r w:rsidR="00644CD5">
        <w:t>.</w:t>
      </w:r>
      <w:r>
        <w:t>302(SKP2 expression inhibitor) -0</w:t>
      </w:r>
      <w:r w:rsidR="00644CD5">
        <w:t>.</w:t>
      </w:r>
      <w:r>
        <w:t>286(Adenine phosphoribosyltransferase inhibitor) -0</w:t>
      </w:r>
      <w:r w:rsidR="00644CD5">
        <w:t>.</w:t>
      </w:r>
      <w:r>
        <w:t>491(Procollagen galactosyltransferase inhibitor) + 0</w:t>
      </w:r>
      <w:r w:rsidR="00644CD5">
        <w:t>.</w:t>
      </w:r>
      <w:r>
        <w:t>252(Protein kinase stimulant) + 0</w:t>
      </w:r>
      <w:r w:rsidR="00644CD5">
        <w:t>.</w:t>
      </w:r>
      <w:r>
        <w:t>0784(Sodium/glucose cotransporter inhibitor) -0</w:t>
      </w:r>
      <w:r w:rsidR="00644CD5">
        <w:t>.</w:t>
      </w:r>
      <w:r>
        <w:t>236(Galactolipase inhibitor) -0</w:t>
      </w:r>
      <w:r w:rsidR="00644CD5">
        <w:t>.</w:t>
      </w:r>
      <w:r>
        <w:t>132(Ribosomal protein S6 kinase alpha 1 inhibitor) -0</w:t>
      </w:r>
      <w:r w:rsidR="00644CD5">
        <w:t>.</w:t>
      </w:r>
      <w:r>
        <w:t>159(L lactate dehydrogenase C4 inhibitor) -0</w:t>
      </w:r>
      <w:r w:rsidR="00644CD5">
        <w:t>.</w:t>
      </w:r>
      <w:r>
        <w:t>0561(Insulin secretagoues) + 0</w:t>
      </w:r>
      <w:r w:rsidR="00644CD5">
        <w:t>.</w:t>
      </w:r>
      <w:r>
        <w:t>067(Tyrosine kinase inhibitor) + 0</w:t>
      </w:r>
      <w:r w:rsidR="00644CD5">
        <w:t>.</w:t>
      </w:r>
      <w:r>
        <w:t>514(Uridine nucleosidase inhibitor) + 0</w:t>
      </w:r>
      <w:r w:rsidR="00644CD5">
        <w:t>.</w:t>
      </w:r>
      <w:r>
        <w:t>0873(Protein-tyrosine phosphatase non-receptor type 22 inhibitor) -0</w:t>
      </w:r>
      <w:r w:rsidR="00644CD5">
        <w:t>.</w:t>
      </w:r>
      <w:r>
        <w:t>328(Testosterone 17beta-dehydrogenase inhibitor) -0</w:t>
      </w:r>
      <w:r w:rsidR="00644CD5">
        <w:t>.</w:t>
      </w:r>
      <w:r>
        <w:t>2(Cathepsin L inhibitor) -0</w:t>
      </w:r>
      <w:r w:rsidR="00644CD5">
        <w:t>.</w:t>
      </w:r>
      <w:r>
        <w:t>225(Inner centromere protein inhibitor) -0</w:t>
      </w:r>
      <w:r w:rsidR="00644CD5">
        <w:t>.</w:t>
      </w:r>
      <w:r>
        <w:t>0679(DNA polymerase III inhibitor) + 0</w:t>
      </w:r>
      <w:r w:rsidR="00644CD5">
        <w:t>.</w:t>
      </w:r>
      <w:r>
        <w:t>217(TRPV2 blocker) -0</w:t>
      </w:r>
      <w:r w:rsidR="00644CD5">
        <w:t>.</w:t>
      </w:r>
      <w:r>
        <w:t>39(Receptor-histidine kinase AgrC inhibitor) + 0</w:t>
      </w:r>
      <w:r w:rsidR="00644CD5">
        <w:t>.</w:t>
      </w:r>
      <w:r>
        <w:t>214(Transforming growth factor beta 1 antagonist) + 0</w:t>
      </w:r>
      <w:r w:rsidR="00644CD5">
        <w:t>.</w:t>
      </w:r>
      <w:r>
        <w:t>247(Alpha 2b adrenoreceptor agonist) + 0</w:t>
      </w:r>
      <w:r w:rsidR="00644CD5">
        <w:t>.</w:t>
      </w:r>
      <w:r>
        <w:t>0592(Uterine relaxant) + 0</w:t>
      </w:r>
      <w:r w:rsidR="00644CD5">
        <w:t>.</w:t>
      </w:r>
      <w:r>
        <w:t>183(L-iditol 2-dehydrogenase inhibitor) -0</w:t>
      </w:r>
      <w:r w:rsidR="00644CD5">
        <w:t>.</w:t>
      </w:r>
      <w:r>
        <w:t>271(Ribonucleoside diphosphate reductase inhibitor) -0</w:t>
      </w:r>
      <w:r w:rsidR="00644CD5">
        <w:t>.</w:t>
      </w:r>
      <w:r>
        <w:t>308(TP73 expression enhancer) -0</w:t>
      </w:r>
      <w:r w:rsidR="00644CD5">
        <w:t>.</w:t>
      </w:r>
      <w:r>
        <w:t>259(Andropause trea</w:t>
      </w:r>
      <w:r>
        <w:t>t</w:t>
      </w:r>
      <w:r>
        <w:t>ment) -0</w:t>
      </w:r>
      <w:r w:rsidR="00644CD5">
        <w:t>.</w:t>
      </w:r>
      <w:r>
        <w:t>367(Mannitol-1-phosphate 5-dehydrogenase inhibitor) -0</w:t>
      </w:r>
      <w:r w:rsidR="00644CD5">
        <w:t>.</w:t>
      </w:r>
      <w:r>
        <w:t>0687(Growth hormone release inhibitor) + 0</w:t>
      </w:r>
      <w:r w:rsidR="00644CD5">
        <w:t>.</w:t>
      </w:r>
      <w:r>
        <w:t>192(CYP1B substrate) -0</w:t>
      </w:r>
      <w:r w:rsidR="00644CD5">
        <w:t>.</w:t>
      </w:r>
      <w:r>
        <w:t>243(Androgen agonist) + 0</w:t>
      </w:r>
      <w:r w:rsidR="00644CD5">
        <w:t>.</w:t>
      </w:r>
      <w:r>
        <w:t>226(Cathepsin D inhibitor) -0</w:t>
      </w:r>
      <w:r w:rsidR="00644CD5">
        <w:t>.</w:t>
      </w:r>
      <w:r>
        <w:t>0905(Pyruvate dehydrogenase kinase inhibitor) + 0</w:t>
      </w:r>
      <w:r w:rsidR="00644CD5">
        <w:t>.</w:t>
      </w:r>
      <w:r>
        <w:t>305(CYP27A substrate) + 0</w:t>
      </w:r>
      <w:r w:rsidR="00644CD5">
        <w:t>.</w:t>
      </w:r>
      <w:r>
        <w:t>0696(Opioid kappa receptor agonist) -0</w:t>
      </w:r>
      <w:r w:rsidR="00644CD5">
        <w:t>.</w:t>
      </w:r>
      <w:r>
        <w:t>345(Arginase inhibitor) + 0</w:t>
      </w:r>
      <w:r w:rsidR="00644CD5">
        <w:t>.</w:t>
      </w:r>
      <w:r>
        <w:t>106(Benzodiazepine agonist partial) + 0</w:t>
      </w:r>
      <w:r w:rsidR="00644CD5">
        <w:t>.</w:t>
      </w:r>
      <w:r>
        <w:t>0544(Phosphodiesterase 11A inhibitor) + 0</w:t>
      </w:r>
      <w:r w:rsidR="00644CD5">
        <w:t>.</w:t>
      </w:r>
      <w:r>
        <w:t>163(Antihypotensive) -0</w:t>
      </w:r>
      <w:r w:rsidR="00644CD5">
        <w:t>.</w:t>
      </w:r>
      <w:r>
        <w:t>0584(HMG CoA reductase inhibitor) -0</w:t>
      </w:r>
      <w:r w:rsidR="00644CD5">
        <w:t>.</w:t>
      </w:r>
      <w:r>
        <w:t>084(Carcinogenic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+ 0</w:t>
      </w:r>
      <w:r w:rsidR="00644CD5">
        <w:t>.</w:t>
      </w:r>
      <w:r>
        <w:t>239(NADPH oxidoreductase inhibitor) + 0</w:t>
      </w:r>
      <w:r w:rsidR="00644CD5">
        <w:t>.</w:t>
      </w:r>
      <w:r>
        <w:t>0882(Antihelmintic) + 0</w:t>
      </w:r>
      <w:r w:rsidR="00644CD5">
        <w:t>.</w:t>
      </w:r>
      <w:r>
        <w:t>113(Nitrilase inhibitor) -0</w:t>
      </w:r>
      <w:r w:rsidR="00644CD5">
        <w:t>.</w:t>
      </w:r>
      <w:r>
        <w:t>0497(IL12B expression inhibitor) -0</w:t>
      </w:r>
      <w:r w:rsidR="00644CD5">
        <w:t>.</w:t>
      </w:r>
      <w:r>
        <w:t>0476(Histidine-rich protein PFHRP-II inhibitor) + 0</w:t>
      </w:r>
      <w:r w:rsidR="00644CD5">
        <w:t>.</w:t>
      </w:r>
      <w:r>
        <w:t>0761(Protein kinase C mu inhibitor) + 0</w:t>
      </w:r>
      <w:r w:rsidR="00644CD5">
        <w:t>.</w:t>
      </w:r>
      <w:r>
        <w:t>0522(Phosphodiesterase 6B inhibitor) -0</w:t>
      </w:r>
      <w:r w:rsidR="00644CD5">
        <w:t>.</w:t>
      </w:r>
      <w:r>
        <w:t>0853(Anti-Helicobacter pylori) + 0</w:t>
      </w:r>
      <w:r w:rsidR="00644CD5">
        <w:t>.</w:t>
      </w:r>
      <w:r>
        <w:t>101(Protein-tyrosine sulfotransferase inhibitor) + 0</w:t>
      </w:r>
      <w:r w:rsidR="00644CD5">
        <w:t>.</w:t>
      </w:r>
      <w:r>
        <w:t>149(5 Hydroxytryptamine 3 agonist) -0</w:t>
      </w:r>
      <w:r w:rsidR="00644CD5">
        <w:t>.</w:t>
      </w:r>
      <w:r>
        <w:t>116(CXC chemokine 4 receptor antagonist) -0</w:t>
      </w:r>
      <w:r w:rsidR="00644CD5">
        <w:t>.</w:t>
      </w:r>
      <w:r>
        <w:t>109(Aldehyde oxidase substrate) + 0</w:t>
      </w:r>
      <w:r w:rsidR="00644CD5">
        <w:t>.</w:t>
      </w:r>
      <w:r>
        <w:t>0639(Cardiodepressant) -0</w:t>
      </w:r>
      <w:r w:rsidR="00644CD5">
        <w:t>.</w:t>
      </w:r>
      <w:r>
        <w:t>0776(AKR1C1 expression enhancer) -0</w:t>
      </w:r>
      <w:r w:rsidR="00644CD5">
        <w:t>.</w:t>
      </w:r>
      <w:r>
        <w:t>0384(Interleukin 1b antag</w:t>
      </w:r>
      <w:r>
        <w:t>o</w:t>
      </w:r>
      <w:r>
        <w:t>nist) -0</w:t>
      </w:r>
      <w:r w:rsidR="00644CD5">
        <w:t>.</w:t>
      </w:r>
      <w:r>
        <w:t>0324(Peptidyl-prolyl cis-trans isomerase FKBP1B inhibitor) -0</w:t>
      </w:r>
      <w:r w:rsidR="00644CD5">
        <w:t>.</w:t>
      </w:r>
      <w:r>
        <w:t>0363(T cell receptor gamma-delta antagonist) -0</w:t>
      </w:r>
      <w:r w:rsidR="00644CD5">
        <w:t>.</w:t>
      </w:r>
      <w:r>
        <w:t>0765(Pyroglutamyl-peptidase I inhibitor) + 0</w:t>
      </w:r>
      <w:r w:rsidR="00644CD5">
        <w:t>.</w:t>
      </w:r>
      <w:r>
        <w:t>0372(Purinergic P2X4 antagonist) + 0</w:t>
      </w:r>
      <w:r w:rsidR="00644CD5">
        <w:t>.</w:t>
      </w:r>
      <w:r>
        <w:t>0503(Protein kinase C delta inhibitor) + 0</w:t>
      </w:r>
      <w:r w:rsidR="00644CD5">
        <w:t>.</w:t>
      </w:r>
      <w:r>
        <w:t>107(5 Hydroxytryptamine 1B antagonist) -0</w:t>
      </w:r>
      <w:r w:rsidR="00644CD5">
        <w:t>.</w:t>
      </w:r>
      <w:r>
        <w:t>285(Fructokinase inhibitor) -0</w:t>
      </w:r>
      <w:r w:rsidR="00644CD5">
        <w:t>.</w:t>
      </w:r>
      <w:r>
        <w:t>0464(Protein kinase C zeta inhibitor) -0</w:t>
      </w:r>
      <w:r w:rsidR="00644CD5">
        <w:t>.</w:t>
      </w:r>
      <w:r>
        <w:t>0989(4-Hydroxybenzoate nonaprenyltransferase inhibitor) + 0</w:t>
      </w:r>
      <w:r w:rsidR="00644CD5">
        <w:t>.</w:t>
      </w:r>
      <w:r>
        <w:t>0755(Hirsutism) -0</w:t>
      </w:r>
      <w:r w:rsidR="00644CD5">
        <w:t>.</w:t>
      </w:r>
      <w:r>
        <w:t>0481(Gastrin inhibitor) -0</w:t>
      </w:r>
      <w:r w:rsidR="00644CD5">
        <w:t>.</w:t>
      </w:r>
      <w:r>
        <w:t>029(Plasminogen activator inhibitor) + 0</w:t>
      </w:r>
      <w:r w:rsidR="00644CD5">
        <w:t>.</w:t>
      </w:r>
      <w:r>
        <w:t>128(Thymidine kinase (Herpes simplex virus 2) inhibitor) + 0</w:t>
      </w:r>
      <w:r w:rsidR="00644CD5">
        <w:t>.</w:t>
      </w:r>
      <w:r>
        <w:t>0875(CXCR4 expression enhancer) -0</w:t>
      </w:r>
      <w:r w:rsidR="00644CD5">
        <w:t>.</w:t>
      </w:r>
      <w:r>
        <w:t>0312(D-Amino-acid oxidase inhibitor) + 0</w:t>
      </w:r>
      <w:r w:rsidR="00644CD5">
        <w:t>.</w:t>
      </w:r>
      <w:r>
        <w:t>0405(Phosphodiesterase XI inhib</w:t>
      </w:r>
      <w:r>
        <w:t>i</w:t>
      </w:r>
      <w:r>
        <w:t>tor) -0</w:t>
      </w:r>
      <w:r w:rsidR="00644CD5">
        <w:t>.</w:t>
      </w:r>
      <w:r>
        <w:t>0233(Pulmonary hypertension treatment) -0</w:t>
      </w:r>
      <w:r w:rsidR="00644CD5">
        <w:t>.</w:t>
      </w:r>
      <w:r>
        <w:t>0664(Free radical scavenger) -0</w:t>
      </w:r>
      <w:r w:rsidR="00644CD5">
        <w:t>.</w:t>
      </w:r>
      <w:r>
        <w:t>0284(Glutamate (mGluR group I) agonist) -0</w:t>
      </w:r>
      <w:r w:rsidR="00644CD5">
        <w:t>.</w:t>
      </w:r>
      <w:r>
        <w:t>0301(Bone morphogenic protein 1 inhibitor) + 0</w:t>
      </w:r>
      <w:r w:rsidR="00644CD5">
        <w:t>.</w:t>
      </w:r>
      <w:r>
        <w:t>043(Carcinogenic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+ 0</w:t>
      </w:r>
      <w:r w:rsidR="00644CD5">
        <w:t>.</w:t>
      </w:r>
      <w:r>
        <w:t>0249(Deoxynucleoside kinase inhibitor) + 0</w:t>
      </w:r>
      <w:r w:rsidR="00644CD5">
        <w:t>.</w:t>
      </w:r>
      <w:r>
        <w:t>0222(Antiviral (Influenza A)) + 0</w:t>
      </w:r>
      <w:r w:rsidR="00644CD5">
        <w:t>.</w:t>
      </w:r>
      <w:r>
        <w:t>109(D-Lysine 5</w:t>
      </w:r>
      <w:r w:rsidR="00644CD5">
        <w:t>.</w:t>
      </w:r>
      <w:r>
        <w:t>6-aminomutase i</w:t>
      </w:r>
      <w:r>
        <w:t>n</w:t>
      </w:r>
      <w:r>
        <w:t>hibitor) + 0</w:t>
      </w:r>
      <w:r w:rsidR="00644CD5">
        <w:t>.</w:t>
      </w:r>
      <w:r>
        <w:t>0159(Troponin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0972(Solute carrier family 22 member 12 inhibitor) -0</w:t>
      </w:r>
      <w:r w:rsidR="00644CD5">
        <w:t>.</w:t>
      </w:r>
      <w:r>
        <w:t>0646(Acetylcholine M3 receptor agonist) -0</w:t>
      </w:r>
      <w:r w:rsidR="00644CD5">
        <w:t>.</w:t>
      </w:r>
      <w:r>
        <w:t>0852(Growth factor receptor-bound protein 2 antagonist) -0</w:t>
      </w:r>
      <w:r w:rsidR="00644CD5">
        <w:t>.</w:t>
      </w:r>
      <w:r>
        <w:t>0146(Growth stimulant) + 0</w:t>
      </w:r>
      <w:r w:rsidR="00644CD5">
        <w:t>.</w:t>
      </w:r>
      <w:r>
        <w:t>067(Thromboxane antagonist) -0</w:t>
      </w:r>
      <w:r w:rsidR="00644CD5">
        <w:t>.</w:t>
      </w:r>
      <w:r>
        <w:t>0261(Priapism) -0</w:t>
      </w:r>
      <w:r w:rsidR="00644CD5">
        <w:t>.</w:t>
      </w:r>
      <w:r>
        <w:t>0173(Trans-octaprenyltranstransferase inhibitor) -0</w:t>
      </w:r>
      <w:r w:rsidR="00644CD5">
        <w:t>.</w:t>
      </w:r>
      <w:r>
        <w:t>0237(CLU expression enhancer) -0</w:t>
      </w:r>
      <w:r w:rsidR="00644CD5">
        <w:t>.</w:t>
      </w:r>
      <w:r>
        <w:t>0517(Nicotinic receptor gamma subunit antagonist) -0</w:t>
      </w:r>
      <w:r w:rsidR="00644CD5">
        <w:t>.</w:t>
      </w:r>
      <w:r>
        <w:t>0245(Carcinogenic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oral cavity) + 0</w:t>
      </w:r>
      <w:r w:rsidR="00644CD5">
        <w:t>.</w:t>
      </w:r>
      <w:r>
        <w:t>0152(Plasmepsin inhibitor) -0</w:t>
      </w:r>
      <w:r w:rsidR="00644CD5">
        <w:t>.</w:t>
      </w:r>
      <w:r>
        <w:t>0309(UGT1A6 substrate) + 0</w:t>
      </w:r>
      <w:r w:rsidR="00644CD5">
        <w:t>.</w:t>
      </w:r>
      <w:r>
        <w:t>0255(CYP2A3 substrate) + 0</w:t>
      </w:r>
      <w:r w:rsidR="00644CD5">
        <w:t>.</w:t>
      </w:r>
      <w:r>
        <w:t>0308(Geranylgeranyltransferase inhibitor) + 0</w:t>
      </w:r>
      <w:r w:rsidR="00644CD5">
        <w:t>.</w:t>
      </w:r>
      <w:r>
        <w:t>0298(CYP1A2 expression enhancer) + 0</w:t>
      </w:r>
      <w:r w:rsidR="00644CD5">
        <w:t>.</w:t>
      </w:r>
      <w:r>
        <w:t>0477(Pyruvate dehydrogenase kinase 3 inhibitor) -0</w:t>
      </w:r>
      <w:r w:rsidR="00644CD5">
        <w:t>.</w:t>
      </w:r>
      <w:r>
        <w:t>0303(BAD expression enhancer) -0</w:t>
      </w:r>
      <w:r w:rsidR="00644CD5">
        <w:t>.</w:t>
      </w:r>
      <w:r>
        <w:t>0172(Cyclin-dependent kinase 5 inhibitor) -0</w:t>
      </w:r>
      <w:r w:rsidR="00644CD5">
        <w:t>.</w:t>
      </w:r>
      <w:r>
        <w:t>0307(Histone deacetylase class IV inhibitor) + 0</w:t>
      </w:r>
      <w:r w:rsidR="00644CD5">
        <w:t>.</w:t>
      </w:r>
      <w:r>
        <w:t>0699(Gentamicin 3'-N-acetyltransferase inhib</w:t>
      </w:r>
      <w:r>
        <w:t>i</w:t>
      </w:r>
      <w:r>
        <w:t>tor) + 0</w:t>
      </w:r>
      <w:r w:rsidR="00644CD5">
        <w:t>.</w:t>
      </w:r>
      <w:r>
        <w:t>00961(Histone deacetylase SIRT1 stimulant) -0</w:t>
      </w:r>
      <w:r w:rsidR="00644CD5">
        <w:t>.</w:t>
      </w:r>
      <w:r>
        <w:t>0154(Potassium channel KCNQ activator) + 0</w:t>
      </w:r>
      <w:r w:rsidR="00644CD5">
        <w:t>.</w:t>
      </w:r>
      <w:r>
        <w:t>015(Kallikrein 1 inhibitor) + 0</w:t>
      </w:r>
      <w:r w:rsidR="00644CD5">
        <w:t>.</w:t>
      </w:r>
      <w:r>
        <w:t>0153(PHLDA1 expression enhancer) -0</w:t>
      </w:r>
      <w:r w:rsidR="00644CD5">
        <w:t>.</w:t>
      </w:r>
      <w:r>
        <w:t>00632(Parkinsonism) + 0</w:t>
      </w:r>
      <w:r w:rsidR="00644CD5">
        <w:t>.</w:t>
      </w:r>
      <w:r>
        <w:t>00557(Prostaglandin EP12 antag</w:t>
      </w:r>
      <w:r>
        <w:t>o</w:t>
      </w:r>
      <w:r>
        <w:t>nist) -0</w:t>
      </w:r>
      <w:r w:rsidR="00644CD5">
        <w:t>.</w:t>
      </w:r>
      <w:r>
        <w:t>0107(Dihydroorotate dehydrogenase inhibitor) -0</w:t>
      </w:r>
      <w:r w:rsidR="00644CD5">
        <w:t>.</w:t>
      </w:r>
      <w:r>
        <w:t>00992(Transforming growth factor beta 3 antagonist) -0</w:t>
      </w:r>
      <w:r w:rsidR="00644CD5">
        <w:t>.</w:t>
      </w:r>
      <w:r>
        <w:t>00236(Glutamate (mGluR) antagonist) + 4</w:t>
      </w:r>
      <w:r w:rsidR="00644CD5">
        <w:t>.</w:t>
      </w:r>
      <w:r>
        <w:t>96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252(Mydriatic) -0</w:t>
      </w:r>
      <w:r w:rsidR="00644CD5">
        <w:t>.</w:t>
      </w:r>
      <w:r>
        <w:t>856(Cystathionine gamma-lyase inhibitor) -0</w:t>
      </w:r>
      <w:r w:rsidR="00644CD5">
        <w:t>.</w:t>
      </w:r>
      <w:r>
        <w:t>582(Leukopenia) + 0</w:t>
      </w:r>
      <w:r w:rsidR="00644CD5">
        <w:t>.</w:t>
      </w:r>
      <w:r>
        <w:t>452(Matrix metallopr</w:t>
      </w:r>
      <w:r>
        <w:t>o</w:t>
      </w:r>
      <w:r>
        <w:t>teinase 4 (membrane-type) inhibitor) -0</w:t>
      </w:r>
      <w:r w:rsidR="00644CD5">
        <w:t>.</w:t>
      </w:r>
      <w:r>
        <w:t>328(Aggrecanase inhibitor) + 0</w:t>
      </w:r>
      <w:r w:rsidR="00644CD5">
        <w:t>.</w:t>
      </w:r>
      <w:r>
        <w:t>0762(Hypothermic) -1</w:t>
      </w:r>
      <w:r w:rsidR="00644CD5">
        <w:t>.</w:t>
      </w:r>
      <w:r>
        <w:t>99(N-formylglutamate deformylase inhibitor) + 0</w:t>
      </w:r>
      <w:r w:rsidR="00644CD5">
        <w:t>.</w:t>
      </w:r>
      <w:r>
        <w:t>203(Beta-glucosidase inhibitor) + 0</w:t>
      </w:r>
      <w:r w:rsidR="00644CD5">
        <w:t>.</w:t>
      </w:r>
      <w:r>
        <w:t>119(Antispirochetal) + 0</w:t>
      </w:r>
      <w:r w:rsidR="00644CD5">
        <w:t>.</w:t>
      </w:r>
      <w:r>
        <w:t>0636(Nicotinic alpha4beta2 receptor agonist) -1</w:t>
      </w:r>
      <w:r w:rsidR="00644CD5">
        <w:t>.</w:t>
      </w:r>
      <w:r>
        <w:t>4(MAO B inhibitor) + 0</w:t>
      </w:r>
      <w:r w:rsidR="00644CD5">
        <w:t>.</w:t>
      </w:r>
      <w:r>
        <w:t>637(Adenylate cyclase stimulant) + 0</w:t>
      </w:r>
      <w:r w:rsidR="00644CD5">
        <w:t>.</w:t>
      </w:r>
      <w:r>
        <w:t>63(Antifungal) -1</w:t>
      </w:r>
      <w:r w:rsidR="00644CD5">
        <w:t>.</w:t>
      </w:r>
      <w:r>
        <w:t>87(Phosphoribulokinase inhibitor) + 1</w:t>
      </w:r>
      <w:r w:rsidR="00644CD5">
        <w:t>.</w:t>
      </w:r>
      <w:r>
        <w:t>8(Folylpolyglutamate synthase inhibitor) -0</w:t>
      </w:r>
      <w:r w:rsidR="00644CD5">
        <w:t>.</w:t>
      </w:r>
      <w:r>
        <w:t>228(Antiviral (Herpes)) -0</w:t>
      </w:r>
      <w:r w:rsidR="00644CD5">
        <w:t>.</w:t>
      </w:r>
      <w:r>
        <w:t>541(Protease (Human cytomegalovirus) inhibitor) -0</w:t>
      </w:r>
      <w:r w:rsidR="00644CD5">
        <w:t>.</w:t>
      </w:r>
      <w:r>
        <w:t>565(CYP2C substrate) -0</w:t>
      </w:r>
      <w:r w:rsidR="00644CD5">
        <w:t>.</w:t>
      </w:r>
      <w:r>
        <w:t>0852(ICAM1 expression enhancer) -0</w:t>
      </w:r>
      <w:r w:rsidR="00644CD5">
        <w:t>.</w:t>
      </w:r>
      <w:r>
        <w:t>796(Nephrotoxic) + 0</w:t>
      </w:r>
      <w:r w:rsidR="00644CD5">
        <w:t>.</w:t>
      </w:r>
      <w:r>
        <w:t>579(CYP2B6 substrate) -1</w:t>
      </w:r>
      <w:r w:rsidR="00644CD5">
        <w:t>.</w:t>
      </w:r>
      <w:r>
        <w:t>34(ICAM1 expression inhibitor) + 0</w:t>
      </w:r>
      <w:r w:rsidR="00644CD5">
        <w:t>.</w:t>
      </w:r>
      <w:r>
        <w:t>707(HMGCS1 expression enhancer) -0</w:t>
      </w:r>
      <w:r w:rsidR="00644CD5">
        <w:t>.</w:t>
      </w:r>
      <w:r>
        <w:t>736(Hyperthermic) -0</w:t>
      </w:r>
      <w:r w:rsidR="00644CD5">
        <w:t>.</w:t>
      </w:r>
      <w:r>
        <w:t>659(Mutagenic) + 0</w:t>
      </w:r>
      <w:r w:rsidR="00644CD5">
        <w:t>.</w:t>
      </w:r>
      <w:r>
        <w:t>427(Tremor) + 0</w:t>
      </w:r>
      <w:r w:rsidR="00644CD5">
        <w:t>.</w:t>
      </w:r>
      <w:r>
        <w:t>378(Carcinogenic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951(NOS2 expression enhancer) + 0</w:t>
      </w:r>
      <w:r w:rsidR="00644CD5">
        <w:t>.</w:t>
      </w:r>
      <w:r>
        <w:t>263(Spasmolytic) -0</w:t>
      </w:r>
      <w:r w:rsidR="00644CD5">
        <w:t>.</w:t>
      </w:r>
      <w:r>
        <w:t xml:space="preserve">0976(Adenosylmethionine-8-amino-7-oxononanoate </w:t>
      </w:r>
      <w:r>
        <w:lastRenderedPageBreak/>
        <w:t>transaminase inhibitor) -0</w:t>
      </w:r>
      <w:r w:rsidR="00644CD5">
        <w:t>.</w:t>
      </w:r>
      <w:r>
        <w:t>373(Hexokinase stimulant) + 1</w:t>
      </w:r>
      <w:r w:rsidR="00644CD5">
        <w:t>.</w:t>
      </w:r>
      <w:r>
        <w:t>35(Granulocyte macrophage colony stimulating factor ag</w:t>
      </w:r>
      <w:r>
        <w:t>o</w:t>
      </w:r>
      <w:r>
        <w:t>nist) + 0</w:t>
      </w:r>
      <w:r w:rsidR="00644CD5">
        <w:t>.</w:t>
      </w:r>
      <w:r>
        <w:t>181(ICAM 1 antagonist) + 1</w:t>
      </w:r>
      <w:r w:rsidR="00644CD5">
        <w:t>.</w:t>
      </w:r>
      <w:r>
        <w:t>87(Methionyl aminopeptidase inhibitor) + 1</w:t>
      </w:r>
      <w:r w:rsidR="00644CD5">
        <w:t>.</w:t>
      </w:r>
      <w:r>
        <w:t>13(Calmodulin-domain protein kinase 1 inhibitor) -0</w:t>
      </w:r>
      <w:r w:rsidR="00644CD5">
        <w:t>.</w:t>
      </w:r>
      <w:r>
        <w:t>0998(Amine dehydrogenase inhibitor) -0</w:t>
      </w:r>
      <w:r w:rsidR="00644CD5">
        <w:t>.</w:t>
      </w:r>
      <w:r>
        <w:t>382(Benzodiazepine agonist) -0</w:t>
      </w:r>
      <w:r w:rsidR="00644CD5">
        <w:t>.</w:t>
      </w:r>
      <w:r>
        <w:t>585(Fatty liver) -0</w:t>
      </w:r>
      <w:r w:rsidR="00644CD5">
        <w:t>.</w:t>
      </w:r>
      <w:r>
        <w:t>147(Heme oxygenase stimulant) + 0</w:t>
      </w:r>
      <w:r w:rsidR="00644CD5">
        <w:t>.</w:t>
      </w:r>
      <w:r>
        <w:t>916(Trimethylamine-N-oxide reductase inhibitor) -0</w:t>
      </w:r>
      <w:r w:rsidR="00644CD5">
        <w:t>.</w:t>
      </w:r>
      <w:r>
        <w:t>511(Glycosuria) -1</w:t>
      </w:r>
      <w:r w:rsidR="00644CD5">
        <w:t>.</w:t>
      </w:r>
      <w:r>
        <w:t>53(Serine-phosphoethanolamine synthase inhibitor) -0</w:t>
      </w:r>
      <w:r w:rsidR="00644CD5">
        <w:t>.</w:t>
      </w:r>
      <w:r>
        <w:t>723(Akinesia) + 0</w:t>
      </w:r>
      <w:r w:rsidR="00644CD5">
        <w:t>.</w:t>
      </w:r>
      <w:r>
        <w:t>84(Geranylgeranyltransferase inhibitor) -0</w:t>
      </w:r>
      <w:r w:rsidR="00644CD5">
        <w:t>.</w:t>
      </w:r>
      <w:r>
        <w:t>265(Amyloid beta aggregation inhibitor) + 0</w:t>
      </w:r>
      <w:r w:rsidR="00644CD5">
        <w:t>.</w:t>
      </w:r>
      <w:r>
        <w:t>352(Estrogen beta receptor agonist) + 0</w:t>
      </w:r>
      <w:r w:rsidR="00644CD5">
        <w:t>.</w:t>
      </w:r>
      <w:r>
        <w:t>784(Hematotoxic) -0</w:t>
      </w:r>
      <w:r w:rsidR="00644CD5">
        <w:t>.</w:t>
      </w:r>
      <w:r>
        <w:t>316(Calcium-sensing receptor antagonist) -0</w:t>
      </w:r>
      <w:r w:rsidR="00644CD5">
        <w:t>.</w:t>
      </w:r>
      <w:r>
        <w:t>26(NACHT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112(Dyslipidemia) + 0</w:t>
      </w:r>
      <w:r w:rsidR="00644CD5">
        <w:t>.</w:t>
      </w:r>
      <w:r>
        <w:t>029(4-Nitrophenylphosphatase inhibitor) + 0</w:t>
      </w:r>
      <w:r w:rsidR="00644CD5">
        <w:t>.</w:t>
      </w:r>
      <w:r>
        <w:t>315(Apnea) + 0</w:t>
      </w:r>
      <w:r w:rsidR="00644CD5">
        <w:t>.</w:t>
      </w:r>
      <w:r>
        <w:t>486(Antihypoxic) + 0</w:t>
      </w:r>
      <w:r w:rsidR="00644CD5">
        <w:t>.</w:t>
      </w:r>
      <w:r>
        <w:t>448(Neurotoxic) -0</w:t>
      </w:r>
      <w:r w:rsidR="00644CD5">
        <w:t>.</w:t>
      </w:r>
      <w:r>
        <w:t>284(Pyruvate dehydrogenase kinase inhibitor) -0</w:t>
      </w:r>
      <w:r w:rsidR="00644CD5">
        <w:t>.</w:t>
      </w:r>
      <w:r>
        <w:t>722(Lysine carboxypeptidase inhibitor) + 0</w:t>
      </w:r>
      <w:r w:rsidR="00644CD5">
        <w:t>.</w:t>
      </w:r>
      <w:r>
        <w:t>609(Headache) + 0</w:t>
      </w:r>
      <w:r w:rsidR="00644CD5">
        <w:t>.</w:t>
      </w:r>
      <w:r>
        <w:t>516(Peroxisome proliferator-activated receptor alpha agonist) -0</w:t>
      </w:r>
      <w:r w:rsidR="00644CD5">
        <w:t>.</w:t>
      </w:r>
      <w:r>
        <w:t>198(CYP11A1 inhibitor) -0</w:t>
      </w:r>
      <w:r w:rsidR="00644CD5">
        <w:t>.</w:t>
      </w:r>
      <w:r>
        <w:t>3(Tyrosine-protein kinase ABL2 inhibitor) + 0</w:t>
      </w:r>
      <w:r w:rsidR="00644CD5">
        <w:t>.</w:t>
      </w:r>
      <w:r>
        <w:t>788(Peroxisome proliferator-activated receptor alpha antagonist) + 1</w:t>
      </w:r>
      <w:r w:rsidR="00644CD5">
        <w:t>.</w:t>
      </w:r>
      <w:r>
        <w:t>96(Glutamate dehydrogenase (NADP+) inhibitor) + 0</w:t>
      </w:r>
      <w:r w:rsidR="00644CD5">
        <w:t>.</w:t>
      </w:r>
      <w:r>
        <w:t>672(CYP2D6 inhibitor) + 0</w:t>
      </w:r>
      <w:r w:rsidR="00644CD5">
        <w:t>.</w:t>
      </w:r>
      <w:r>
        <w:t>325(Inositol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524(Leukotriene B4 receptor 2 antagonist) + 0</w:t>
      </w:r>
      <w:r w:rsidR="00644CD5">
        <w:t>.</w:t>
      </w:r>
      <w:r>
        <w:t>24(Protein kinase B inhibitor) + 0</w:t>
      </w:r>
      <w:r w:rsidR="00644CD5">
        <w:t>.</w:t>
      </w:r>
      <w:r>
        <w:t>684(CDKN1A expression enhancer) -1</w:t>
      </w:r>
      <w:r w:rsidR="00644CD5">
        <w:t>.</w:t>
      </w:r>
      <w:r>
        <w:t>15(Vitamin) -1</w:t>
      </w:r>
      <w:r w:rsidR="00644CD5">
        <w:t>.</w:t>
      </w:r>
      <w:r>
        <w:t>18(Histone deacetylase 11 inhibitor) + 0</w:t>
      </w:r>
      <w:r w:rsidR="00644CD5">
        <w:t>.</w:t>
      </w:r>
      <w:r>
        <w:t>713(Sickle-cell anemia treatment) -0</w:t>
      </w:r>
      <w:r w:rsidR="00644CD5">
        <w:t>.</w:t>
      </w:r>
      <w:r>
        <w:t>184(Antibiotic Macrolide-like) -0</w:t>
      </w:r>
      <w:r w:rsidR="00644CD5">
        <w:t>.</w:t>
      </w:r>
      <w:r>
        <w:t>21(Platelet antagonist) -0</w:t>
      </w:r>
      <w:r w:rsidR="00644CD5">
        <w:t>.</w:t>
      </w:r>
      <w:r>
        <w:t>706(CYP3A substrate) + 1(Pneumotoxic) -0</w:t>
      </w:r>
      <w:r w:rsidR="00644CD5">
        <w:t>.</w:t>
      </w:r>
      <w:r>
        <w:t>436(Embryotoxic) -0</w:t>
      </w:r>
      <w:r w:rsidR="00644CD5">
        <w:t>.</w:t>
      </w:r>
      <w:r>
        <w:t>384(Mineralocorticoid antagonist) + 0</w:t>
      </w:r>
      <w:r w:rsidR="00644CD5">
        <w:t>.</w:t>
      </w:r>
      <w:r>
        <w:t>126(Phospholipase A1 inhibitor) -0</w:t>
      </w:r>
      <w:r w:rsidR="00644CD5">
        <w:t>.</w:t>
      </w:r>
      <w:r>
        <w:t>454(PPARA expression enhancer) + 0</w:t>
      </w:r>
      <w:r w:rsidR="00644CD5">
        <w:t>.</w:t>
      </w:r>
      <w:r>
        <w:t>367(Protein kinase (CK1) epsilon inhibitor) -0</w:t>
      </w:r>
      <w:r w:rsidR="00644CD5">
        <w:t>.</w:t>
      </w:r>
      <w:r>
        <w:t>136(Purinergic P2X3 antag</w:t>
      </w:r>
      <w:r>
        <w:t>o</w:t>
      </w:r>
      <w:r>
        <w:t>nist) -0</w:t>
      </w:r>
      <w:r w:rsidR="00644CD5">
        <w:t>.</w:t>
      </w:r>
      <w:r>
        <w:t>362(Vascular (periferal) disease treatment) + 0</w:t>
      </w:r>
      <w:r w:rsidR="00644CD5">
        <w:t>.</w:t>
      </w:r>
      <w:r>
        <w:t>285(Contraceptive female) + 0</w:t>
      </w:r>
      <w:r w:rsidR="00644CD5">
        <w:t>.</w:t>
      </w:r>
      <w:r>
        <w:t>484(Glyceraldehyde-3-phosphate dehydrogenase inhibitor) + 0</w:t>
      </w:r>
      <w:r w:rsidR="00644CD5">
        <w:t>.</w:t>
      </w:r>
      <w:r>
        <w:t>364(Interstitial nephritis) -0</w:t>
      </w:r>
      <w:r w:rsidR="00644CD5">
        <w:t>.</w:t>
      </w:r>
      <w:r>
        <w:t>199(Purine antagonist) -0</w:t>
      </w:r>
      <w:r w:rsidR="00644CD5">
        <w:t>.</w:t>
      </w:r>
      <w:r>
        <w:t>146(Cyclin H inhibitor) + 0</w:t>
      </w:r>
      <w:r w:rsidR="00644CD5">
        <w:t>.</w:t>
      </w:r>
      <w:r>
        <w:t>173(Kallikrein inhibitor) + 1</w:t>
      </w:r>
      <w:r w:rsidR="00644CD5">
        <w:t>.</w:t>
      </w:r>
      <w:r>
        <w:t>63(Riboflavin synthase inhibitor) -1</w:t>
      </w:r>
      <w:r w:rsidR="00644CD5">
        <w:t>.</w:t>
      </w:r>
      <w:r>
        <w:t>94(Chalcone isomerase inhibitor) -0</w:t>
      </w:r>
      <w:r w:rsidR="00644CD5">
        <w:t>.</w:t>
      </w:r>
      <w:r>
        <w:t>561(Retinoid X receptor agonist) -0</w:t>
      </w:r>
      <w:r w:rsidR="00644CD5">
        <w:t>.</w:t>
      </w:r>
      <w:r>
        <w:t>788(Endothelin-converting enzyme 1 inhibitor) -0</w:t>
      </w:r>
      <w:r w:rsidR="00644CD5">
        <w:t>.</w:t>
      </w:r>
      <w:r>
        <w:t>79(Lacrimal secretion stim</w:t>
      </w:r>
      <w:r>
        <w:t>u</w:t>
      </w:r>
      <w:r>
        <w:t>lant) -0</w:t>
      </w:r>
      <w:r w:rsidR="00644CD5">
        <w:t>.</w:t>
      </w:r>
      <w:r>
        <w:t>203(Antihemorrhagic) -0</w:t>
      </w:r>
      <w:r w:rsidR="00644CD5">
        <w:t>.</w:t>
      </w:r>
      <w:r>
        <w:t>298(Ribosomal protein S6 kinase alpha 3 inhibitor) + 0</w:t>
      </w:r>
      <w:r w:rsidR="00644CD5">
        <w:t>.</w:t>
      </w:r>
      <w:r>
        <w:t>397(Respiratory failure) + 0</w:t>
      </w:r>
      <w:r w:rsidR="00644CD5">
        <w:t>.</w:t>
      </w:r>
      <w:r>
        <w:t>371(Protein kinase C nu inhibitor) + 0</w:t>
      </w:r>
      <w:r w:rsidR="00644CD5">
        <w:t>.</w:t>
      </w:r>
      <w:r>
        <w:t>409(Ribosomal protein S6 kinase</w:t>
      </w:r>
      <w:r w:rsidR="00644CD5">
        <w:t>.</w:t>
      </w:r>
      <w:r>
        <w:t xml:space="preserve"> 70-kDa inhibitor) -0</w:t>
      </w:r>
      <w:r w:rsidR="00644CD5">
        <w:t>.</w:t>
      </w:r>
      <w:r>
        <w:t>124(Trans-octaprenyltranstransferase inhibitor) + 0</w:t>
      </w:r>
      <w:r w:rsidR="00644CD5">
        <w:t>.</w:t>
      </w:r>
      <w:r>
        <w:t>614(CD14 expression enhancer) + 0</w:t>
      </w:r>
      <w:r w:rsidR="00644CD5">
        <w:t>.</w:t>
      </w:r>
      <w:r>
        <w:t>581(Estrogen alpha receptor agonist) + 0</w:t>
      </w:r>
      <w:r w:rsidR="00644CD5">
        <w:t>.</w:t>
      </w:r>
      <w:r>
        <w:t>887(2-Acylglycerol O-acyltransferase inhibitor) -0</w:t>
      </w:r>
      <w:r w:rsidR="00644CD5">
        <w:t>.</w:t>
      </w:r>
      <w:r>
        <w:t>423(Rotamase (FKBP12) inhibitor) -0</w:t>
      </w:r>
      <w:r w:rsidR="00644CD5">
        <w:t>.</w:t>
      </w:r>
      <w:r>
        <w:t>134(Check point kinase inhibitor) + 0</w:t>
      </w:r>
      <w:r w:rsidR="00644CD5">
        <w:t>.</w:t>
      </w:r>
      <w:r>
        <w:t>702(GCLM expression enhancer) + 0</w:t>
      </w:r>
      <w:r w:rsidR="00644CD5">
        <w:t>.</w:t>
      </w:r>
      <w:r>
        <w:t>185(Elastase 2 inhibitor) -0</w:t>
      </w:r>
      <w:r w:rsidR="00644CD5">
        <w:t>.</w:t>
      </w:r>
      <w:r>
        <w:t>807(Histidine decarboxylase inhibitor) + 0</w:t>
      </w:r>
      <w:r w:rsidR="00644CD5">
        <w:t>.</w:t>
      </w:r>
      <w:r>
        <w:t>25(Bombesin antagonist) -0</w:t>
      </w:r>
      <w:r w:rsidR="00644CD5">
        <w:t>.</w:t>
      </w:r>
      <w:r>
        <w:t>288(MAP kinase 7 inhibitor) + 0</w:t>
      </w:r>
      <w:r w:rsidR="00644CD5">
        <w:t>.</w:t>
      </w:r>
      <w:r>
        <w:t>379(AMP deaminase 3 inhibitor) + 0</w:t>
      </w:r>
      <w:r w:rsidR="00644CD5">
        <w:t>.</w:t>
      </w:r>
      <w:r>
        <w:t>383(Cathepsin L2 inhibitor) + 0</w:t>
      </w:r>
      <w:r w:rsidR="00644CD5">
        <w:t>.</w:t>
      </w:r>
      <w:r>
        <w:t>284(DNA gyrase subunit A inhibitor) -0</w:t>
      </w:r>
      <w:r w:rsidR="00644CD5">
        <w:t>.</w:t>
      </w:r>
      <w:r>
        <w:t>27(Cholecystokinin antagonist) -0</w:t>
      </w:r>
      <w:r w:rsidR="00644CD5">
        <w:t>.</w:t>
      </w:r>
      <w:r>
        <w:t>84(Sphingosine kinase inhibitor) -0</w:t>
      </w:r>
      <w:r w:rsidR="00644CD5">
        <w:t>.</w:t>
      </w:r>
      <w:r>
        <w:t>317(Thrombophlebitis) -0</w:t>
      </w:r>
      <w:r w:rsidR="00644CD5">
        <w:t>.</w:t>
      </w:r>
      <w:r>
        <w:t>661(Antineoplastic antimetabolite) + 0</w:t>
      </w:r>
      <w:r w:rsidR="00644CD5">
        <w:t>.</w:t>
      </w:r>
      <w:r>
        <w:t>31(T cell inhibitor) -0</w:t>
      </w:r>
      <w:r w:rsidR="00644CD5">
        <w:t>.</w:t>
      </w:r>
      <w:r>
        <w:t>204(NMDA 2 receptor antagonist) -0</w:t>
      </w:r>
      <w:r w:rsidR="00644CD5">
        <w:t>.</w:t>
      </w:r>
      <w:r>
        <w:t>103(Restenosis treatment) + 1</w:t>
      </w:r>
      <w:r w:rsidR="00644CD5">
        <w:t>.</w:t>
      </w:r>
      <w:r>
        <w:t>41(Neuraminidase (Influenza A) inhibitor) -1(Inositol-3-phosphate synthase inhibitor) -0</w:t>
      </w:r>
      <w:r w:rsidR="00644CD5">
        <w:t>.</w:t>
      </w:r>
      <w:r>
        <w:t>306(IL12B expression inhibitor) -0</w:t>
      </w:r>
      <w:r w:rsidR="00644CD5">
        <w:t>.</w:t>
      </w:r>
      <w:r>
        <w:t>297(Protein kinase C beta I inhibitor) + 1</w:t>
      </w:r>
      <w:r w:rsidR="00644CD5">
        <w:t>.</w:t>
      </w:r>
      <w:r>
        <w:t>08(Aromatic-amino-acid transaminase inhibitor) -0</w:t>
      </w:r>
      <w:r w:rsidR="00644CD5">
        <w:t>.</w:t>
      </w:r>
      <w:r>
        <w:t>651(NR3C1 expression inhibitor) -0</w:t>
      </w:r>
      <w:r w:rsidR="00644CD5">
        <w:t>.</w:t>
      </w:r>
      <w:r>
        <w:t>283(Rhinitis) + 0</w:t>
      </w:r>
      <w:r w:rsidR="00644CD5">
        <w:t>.</w:t>
      </w:r>
      <w:r>
        <w:t>474(Calcium antagonist) + 0</w:t>
      </w:r>
      <w:r w:rsidR="00644CD5">
        <w:t>.</w:t>
      </w:r>
      <w:r>
        <w:t>156(Peptidyltransferase inhibitor) + 1(Tetracycline antiport transporter antagonist) + 0</w:t>
      </w:r>
      <w:r w:rsidR="00644CD5">
        <w:t>.</w:t>
      </w:r>
      <w:r>
        <w:t>258(Kinesin antagonist) + 0</w:t>
      </w:r>
      <w:r w:rsidR="00644CD5">
        <w:t>.</w:t>
      </w:r>
      <w:r>
        <w:t>211(Ca2+/calmodulin-dependent kinase II gamma inhibitor) -0</w:t>
      </w:r>
      <w:r w:rsidR="00644CD5">
        <w:t>.</w:t>
      </w:r>
      <w:r>
        <w:t>228(Kainate receptor 4 antagonist) -0</w:t>
      </w:r>
      <w:r w:rsidR="00644CD5">
        <w:t>.</w:t>
      </w:r>
      <w:r>
        <w:t>794(UGT1A10 substrate) + 0</w:t>
      </w:r>
      <w:r w:rsidR="00644CD5">
        <w:t>.</w:t>
      </w:r>
      <w:r>
        <w:t>284(Cell adhesion inhibitor) -0</w:t>
      </w:r>
      <w:r w:rsidR="00644CD5">
        <w:t>.</w:t>
      </w:r>
      <w:r>
        <w:t>233(Glycogen phosphorylase</w:t>
      </w:r>
      <w:r w:rsidR="00644CD5">
        <w:t>.</w:t>
      </w:r>
      <w:r>
        <w:t xml:space="preserve"> liver form inhibitor) -0</w:t>
      </w:r>
      <w:r w:rsidR="00644CD5">
        <w:t>.</w:t>
      </w:r>
      <w:r>
        <w:t>246(Potassium channel intermediate-conductance Ca-activated blocker) + 0</w:t>
      </w:r>
      <w:r w:rsidR="00644CD5">
        <w:t>.</w:t>
      </w:r>
      <w:r>
        <w:t>166(Dry eye) -0</w:t>
      </w:r>
      <w:r w:rsidR="00644CD5">
        <w:t>.</w:t>
      </w:r>
      <w:r>
        <w:t>513(Antiprotozoal (Trichomonas)) -1</w:t>
      </w:r>
      <w:r w:rsidR="00644CD5">
        <w:t>.</w:t>
      </w:r>
      <w:r>
        <w:t>08(NF-kappa-B essential modulator inhibitor) + 0</w:t>
      </w:r>
      <w:r w:rsidR="00644CD5">
        <w:t>.</w:t>
      </w:r>
      <w:r>
        <w:t>293(Cytosolic phosphol</w:t>
      </w:r>
      <w:r>
        <w:t>i</w:t>
      </w:r>
      <w:r>
        <w:t>pase A2 inhibitor) -0</w:t>
      </w:r>
      <w:r w:rsidR="00644CD5">
        <w:t>.</w:t>
      </w:r>
      <w:r>
        <w:t>266(p38 MAP kinase inhibitor) -0</w:t>
      </w:r>
      <w:r w:rsidR="00644CD5">
        <w:t>.</w:t>
      </w:r>
      <w:r>
        <w:t>352(Amiloride-sensitive cation channel 1 blocker) + 0</w:t>
      </w:r>
      <w:r w:rsidR="00644CD5">
        <w:t>.</w:t>
      </w:r>
      <w:r>
        <w:t>526(Phosphate acetyltransferase inhibitor) -0</w:t>
      </w:r>
      <w:r w:rsidR="00644CD5">
        <w:t>.</w:t>
      </w:r>
      <w:r>
        <w:t>897(Saccharopine dehydrogenase (NADP+</w:t>
      </w:r>
      <w:r w:rsidR="00644CD5">
        <w:t>.</w:t>
      </w:r>
      <w:r>
        <w:t xml:space="preserve"> L-lysine-forming) inhib</w:t>
      </w:r>
      <w:r>
        <w:t>i</w:t>
      </w:r>
      <w:r>
        <w:t>tor) + 0</w:t>
      </w:r>
      <w:r w:rsidR="00644CD5">
        <w:t>.</w:t>
      </w:r>
      <w:r>
        <w:t>272(Insulin like growth factor 1 antagonist) + 0</w:t>
      </w:r>
      <w:r w:rsidR="00644CD5">
        <w:t>.</w:t>
      </w:r>
      <w:r>
        <w:t>28(Sucrose-phosphate synthase inhibitor) -0</w:t>
      </w:r>
      <w:r w:rsidR="00644CD5">
        <w:t>.</w:t>
      </w:r>
      <w:r>
        <w:t>851(Paget's di</w:t>
      </w:r>
      <w:r>
        <w:t>s</w:t>
      </w:r>
      <w:r>
        <w:t>ease treatment) -0</w:t>
      </w:r>
      <w:r w:rsidR="00644CD5">
        <w:t>.</w:t>
      </w:r>
      <w:r>
        <w:t>148(Cathepsin K inhibitor) + 0</w:t>
      </w:r>
      <w:r w:rsidR="00644CD5">
        <w:t>.</w:t>
      </w:r>
      <w:r>
        <w:t>857(SERPINE1 expression enhancer) -0</w:t>
      </w:r>
      <w:r w:rsidR="00644CD5">
        <w:t>.</w:t>
      </w:r>
      <w:r>
        <w:t>18(Prostate disorders treatment) -0</w:t>
      </w:r>
      <w:r w:rsidR="00644CD5">
        <w:t>.</w:t>
      </w:r>
      <w:r>
        <w:t>771(Carbonic anhydrase stimulant) -0</w:t>
      </w:r>
      <w:r w:rsidR="00644CD5">
        <w:t>.</w:t>
      </w:r>
      <w:r>
        <w:t>215(Bcl-xL inhibitor) + 0</w:t>
      </w:r>
      <w:r w:rsidR="00644CD5">
        <w:t>.</w:t>
      </w:r>
      <w:r>
        <w:t>388(Antinephritic) + 0</w:t>
      </w:r>
      <w:r w:rsidR="00644CD5">
        <w:t>.</w:t>
      </w:r>
      <w:r>
        <w:t>253(4-Hydroxyphenylpyruvate dioxygenase inhibitor) -0</w:t>
      </w:r>
      <w:r w:rsidR="00644CD5">
        <w:t>.</w:t>
      </w:r>
      <w:r>
        <w:t>274(Tyrosine-protein kinase TXK inhibitor) -0</w:t>
      </w:r>
      <w:r w:rsidR="00644CD5">
        <w:t>.</w:t>
      </w:r>
      <w:r>
        <w:t>278(Catechol 2</w:t>
      </w:r>
      <w:r w:rsidR="00644CD5">
        <w:t>.</w:t>
      </w:r>
      <w:r>
        <w:t>3-dioxygenase inhibitor) + 0</w:t>
      </w:r>
      <w:r w:rsidR="00644CD5">
        <w:t>.</w:t>
      </w:r>
      <w:r>
        <w:t>56(Diabetic nephropathy treatment) -0</w:t>
      </w:r>
      <w:r w:rsidR="00644CD5">
        <w:t>.</w:t>
      </w:r>
      <w:r>
        <w:t>545(Alpha 2 adrenoreceptor agonist) -0</w:t>
      </w:r>
      <w:r w:rsidR="00644CD5">
        <w:t>.</w:t>
      </w:r>
      <w:r>
        <w:t>314(Carbonyl reductase [NADPH] 1 inhibitor) -0</w:t>
      </w:r>
      <w:r w:rsidR="00644CD5">
        <w:t>.</w:t>
      </w:r>
      <w:r>
        <w:t>645(5 Hydroxytryptamine 4 antagonist) -0</w:t>
      </w:r>
      <w:r w:rsidR="00644CD5">
        <w:t>.</w:t>
      </w:r>
      <w:r>
        <w:t>33(Procollagen gluc</w:t>
      </w:r>
      <w:r>
        <w:t>o</w:t>
      </w:r>
      <w:r>
        <w:t>syltransferase inhibitor) + 0</w:t>
      </w:r>
      <w:r w:rsidR="00644CD5">
        <w:t>.</w:t>
      </w:r>
      <w:r>
        <w:t>352(Antiparasitic) + 0</w:t>
      </w:r>
      <w:r w:rsidR="00644CD5">
        <w:t>.</w:t>
      </w:r>
      <w:r>
        <w:t>341(Phospholipase C inhibitor) -0</w:t>
      </w:r>
      <w:r w:rsidR="00644CD5">
        <w:t>.</w:t>
      </w:r>
      <w:r>
        <w:t>251(CDK4/cyclin D inhibitor) -0</w:t>
      </w:r>
      <w:r w:rsidR="00644CD5">
        <w:t>.</w:t>
      </w:r>
      <w:r>
        <w:t>329(Aryl hydrocarbon receptor agonist) + 0</w:t>
      </w:r>
      <w:r w:rsidR="00644CD5">
        <w:t>.</w:t>
      </w:r>
      <w:r>
        <w:t>382(Transcription factor STAT6 inhibitor) -0</w:t>
      </w:r>
      <w:r w:rsidR="00644CD5">
        <w:t>.</w:t>
      </w:r>
      <w:r>
        <w:t>251(Cystic fibrosis trea</w:t>
      </w:r>
      <w:r>
        <w:t>t</w:t>
      </w:r>
      <w:r>
        <w:t>ment) + 0</w:t>
      </w:r>
      <w:r w:rsidR="00644CD5">
        <w:t>.</w:t>
      </w:r>
      <w:r>
        <w:t>728(Aldehyde dehydrogenase 1A2 inhibitor) -0</w:t>
      </w:r>
      <w:r w:rsidR="00644CD5">
        <w:t>.</w:t>
      </w:r>
      <w:r>
        <w:t>182(5 Hydroxytryptamine 1F agonist) -0</w:t>
      </w:r>
      <w:r w:rsidR="00644CD5">
        <w:t>.</w:t>
      </w:r>
      <w:r>
        <w:t>262(CDK2/cyclin E inhibitor) + 0</w:t>
      </w:r>
      <w:r w:rsidR="00644CD5">
        <w:t>.</w:t>
      </w:r>
      <w:r>
        <w:t>763(Sodium/hydrogen exchanger 3 inhibitor) + 0</w:t>
      </w:r>
      <w:r w:rsidR="00644CD5">
        <w:t>.</w:t>
      </w:r>
      <w:r>
        <w:t>272(CYP2C8 inhibitor) + 0</w:t>
      </w:r>
      <w:r w:rsidR="00644CD5">
        <w:t>.</w:t>
      </w:r>
      <w:r>
        <w:t>229(Benzodiazepine antagonist) -0</w:t>
      </w:r>
      <w:r w:rsidR="00644CD5">
        <w:t>.</w:t>
      </w:r>
      <w:r>
        <w:t>238(Antimetastatic) -0</w:t>
      </w:r>
      <w:r w:rsidR="00644CD5">
        <w:t>.</w:t>
      </w:r>
      <w:r>
        <w:t>413(CDK2 expression inhibitor) + 0</w:t>
      </w:r>
      <w:r w:rsidR="00644CD5">
        <w:t>.</w:t>
      </w:r>
      <w:r>
        <w:t>575(Adenylate cyclase V inhibitor) + 0</w:t>
      </w:r>
      <w:r w:rsidR="00644CD5">
        <w:t>.</w:t>
      </w:r>
      <w:r>
        <w:t>0734(Antianginal) + 0</w:t>
      </w:r>
      <w:r w:rsidR="00644CD5">
        <w:t>.</w:t>
      </w:r>
      <w:r>
        <w:t>176(K(ir) 6.2 channel activator) + 0</w:t>
      </w:r>
      <w:r w:rsidR="00644CD5">
        <w:t>.</w:t>
      </w:r>
      <w:r>
        <w:t>144(Antineoplastic (colorectal cancer)) -0</w:t>
      </w:r>
      <w:r w:rsidR="00644CD5">
        <w:t>.</w:t>
      </w:r>
      <w:r>
        <w:t>564(Photinus-luciferin 4-monooxygenase (ATP-hydrolysing) inhibitor) -0</w:t>
      </w:r>
      <w:r w:rsidR="00644CD5">
        <w:t>.</w:t>
      </w:r>
      <w:r>
        <w:t>233(DNA-dependent protein kinase inhibitor) -0</w:t>
      </w:r>
      <w:r w:rsidR="00644CD5">
        <w:t>.</w:t>
      </w:r>
      <w:r>
        <w:t>611(Dihydroorotate dehydrogenase inhibitor) + 0</w:t>
      </w:r>
      <w:r w:rsidR="00644CD5">
        <w:t>.</w:t>
      </w:r>
      <w:r>
        <w:t>33(CYP3A3 substrate) + 1</w:t>
      </w:r>
      <w:r w:rsidR="00644CD5">
        <w:t>.</w:t>
      </w:r>
      <w:r>
        <w:t>25(D-Lysine 5</w:t>
      </w:r>
      <w:r w:rsidR="00644CD5">
        <w:t>.</w:t>
      </w:r>
      <w:r>
        <w:t>6-aminomutase inhib</w:t>
      </w:r>
      <w:r>
        <w:t>i</w:t>
      </w:r>
      <w:r>
        <w:t>tor) -0</w:t>
      </w:r>
      <w:r w:rsidR="00644CD5">
        <w:t>.</w:t>
      </w:r>
      <w:r>
        <w:t>376(EREG expression enhancer) + 0</w:t>
      </w:r>
      <w:r w:rsidR="00644CD5">
        <w:t>.</w:t>
      </w:r>
      <w:r>
        <w:t>328(Antiviral (Adenovirus)) -0</w:t>
      </w:r>
      <w:r w:rsidR="00644CD5">
        <w:t>.</w:t>
      </w:r>
      <w:r>
        <w:t xml:space="preserve">358(UGT1A4 substrate) + </w:t>
      </w:r>
      <w:r>
        <w:lastRenderedPageBreak/>
        <w:t>0</w:t>
      </w:r>
      <w:r w:rsidR="00644CD5">
        <w:t>.</w:t>
      </w:r>
      <w:r>
        <w:t>186(Antiprotozoal (Toxoplasma)) -0</w:t>
      </w:r>
      <w:r w:rsidR="00644CD5">
        <w:t>.</w:t>
      </w:r>
      <w:r>
        <w:t>545(Glutamate (mGluR2) agonist) + 0</w:t>
      </w:r>
      <w:r w:rsidR="00644CD5">
        <w:t>.</w:t>
      </w:r>
      <w:r>
        <w:t>163(Alpha-L-fucosidase 1 inhibitor) -0</w:t>
      </w:r>
      <w:r w:rsidR="00644CD5">
        <w:t>.</w:t>
      </w:r>
      <w:r>
        <w:t>231(Neutral endopeptidase inhibitor) + 0</w:t>
      </w:r>
      <w:r w:rsidR="00644CD5">
        <w:t>.</w:t>
      </w:r>
      <w:r>
        <w:t>399(Glutamate (mGluR group I) antagonist) -0</w:t>
      </w:r>
      <w:r w:rsidR="00644CD5">
        <w:t>.</w:t>
      </w:r>
      <w:r>
        <w:t>277(Ribosomal protein S6 kinase alpha 4 inhibitor) -0</w:t>
      </w:r>
      <w:r w:rsidR="00644CD5">
        <w:t>.</w:t>
      </w:r>
      <w:r>
        <w:t>117(TNFSF9 expression enhancer) + 0</w:t>
      </w:r>
      <w:r w:rsidR="00644CD5">
        <w:t>.</w:t>
      </w:r>
      <w:r>
        <w:t>185(Radioprotector) -0</w:t>
      </w:r>
      <w:r w:rsidR="00644CD5">
        <w:t>.</w:t>
      </w:r>
      <w:r>
        <w:t>292(4-Methoxybenzoate monooxygenase (O-demethylating) inhibitor) + 0</w:t>
      </w:r>
      <w:r w:rsidR="00644CD5">
        <w:t>.</w:t>
      </w:r>
      <w:r>
        <w:t>26(Pancytopenia) + 0</w:t>
      </w:r>
      <w:r w:rsidR="00644CD5">
        <w:t>.</w:t>
      </w:r>
      <w:r>
        <w:t>287(Glycerol-3-phosphate dehydrogenase inhibitor) + 0</w:t>
      </w:r>
      <w:r w:rsidR="00644CD5">
        <w:t>.</w:t>
      </w:r>
      <w:r>
        <w:t>485(Carbonic anhydrase VA inhibitor) + 0</w:t>
      </w:r>
      <w:r w:rsidR="00644CD5">
        <w:t>.</w:t>
      </w:r>
      <w:r>
        <w:t>363(Galactose oxidase inhibitor) -0</w:t>
      </w:r>
      <w:r w:rsidR="00644CD5">
        <w:t>.</w:t>
      </w:r>
      <w:r>
        <w:t>641(Prostaglandin EP3 antagonist) + 0</w:t>
      </w:r>
      <w:r w:rsidR="00644CD5">
        <w:t>.</w:t>
      </w:r>
      <w:r>
        <w:t>302(Protein-disulfide reductase (glutathione) inhibitor) -0</w:t>
      </w:r>
      <w:r w:rsidR="00644CD5">
        <w:t>.</w:t>
      </w:r>
      <w:r>
        <w:t>627(Phosphoserine phosphatase inhibitor) -0</w:t>
      </w:r>
      <w:r w:rsidR="00644CD5">
        <w:t>.</w:t>
      </w:r>
      <w:r>
        <w:t>116(Neuropeptide FF1 antagonist) + 0</w:t>
      </w:r>
      <w:r w:rsidR="00644CD5">
        <w:t>.</w:t>
      </w:r>
      <w:r>
        <w:t>207(Coma) + 0</w:t>
      </w:r>
      <w:r w:rsidR="00644CD5">
        <w:t>.</w:t>
      </w:r>
      <w:r>
        <w:t>0786(Baculoviral IAP repeat-containing protein 2 inhibitor) + 0</w:t>
      </w:r>
      <w:r w:rsidR="00644CD5">
        <w:t>.</w:t>
      </w:r>
      <w:r>
        <w:t>171(Inosine monophosphate dehydrogenase 1 inhibitor) -0</w:t>
      </w:r>
      <w:r w:rsidR="00644CD5">
        <w:t>.</w:t>
      </w:r>
      <w:r>
        <w:t>818(Baculoviral IAP repeat-containing protein inhibitor) + 0</w:t>
      </w:r>
      <w:r w:rsidR="00644CD5">
        <w:t>.</w:t>
      </w:r>
      <w:r>
        <w:t>184(Phosphodiesterase 11A inhibitor) -0</w:t>
      </w:r>
      <w:r w:rsidR="00644CD5">
        <w:t>.</w:t>
      </w:r>
      <w:r>
        <w:t>169(Fibrillation</w:t>
      </w:r>
      <w:r w:rsidR="00644CD5">
        <w:t>.</w:t>
      </w:r>
      <w:r>
        <w:t xml:space="preserve"> atrial) + 0</w:t>
      </w:r>
      <w:r w:rsidR="00644CD5">
        <w:t>.</w:t>
      </w:r>
      <w:r>
        <w:t>114(Falcipain 3 inhibitor) -0</w:t>
      </w:r>
      <w:r w:rsidR="00644CD5">
        <w:t>.</w:t>
      </w:r>
      <w:r>
        <w:t>562(P2 nucle</w:t>
      </w:r>
      <w:r>
        <w:t>o</w:t>
      </w:r>
      <w:r>
        <w:t>side transporter inhibitor) -0</w:t>
      </w:r>
      <w:r w:rsidR="00644CD5">
        <w:t>.</w:t>
      </w:r>
      <w:r>
        <w:t>186(I kappa B kinase 2 inhibitor) -0</w:t>
      </w:r>
      <w:r w:rsidR="00644CD5">
        <w:t>.</w:t>
      </w:r>
      <w:r>
        <w:t>576(Isocitrate dehydrogenase (NADP+) inhibitor) -0</w:t>
      </w:r>
      <w:r w:rsidR="00644CD5">
        <w:t>.</w:t>
      </w:r>
      <w:r>
        <w:t>475(Alpha-L-rhamnosidase inhibitor) -0</w:t>
      </w:r>
      <w:r w:rsidR="00644CD5">
        <w:t>.</w:t>
      </w:r>
      <w:r>
        <w:t>178(Hypertensive) + 0</w:t>
      </w:r>
      <w:r w:rsidR="00644CD5">
        <w:t>.</w:t>
      </w:r>
      <w:r>
        <w:t>661(Pyruvate dehydrogenase stimulant) + 0</w:t>
      </w:r>
      <w:r w:rsidR="00644CD5">
        <w:t>.</w:t>
      </w:r>
      <w:r>
        <w:t>231(VLA-4 antagonist) -0</w:t>
      </w:r>
      <w:r w:rsidR="00644CD5">
        <w:t>.</w:t>
      </w:r>
      <w:r>
        <w:t>199(Peroxisome proliferator-activated receptor gamma agonist) + 0</w:t>
      </w:r>
      <w:r w:rsidR="00644CD5">
        <w:t>.</w:t>
      </w:r>
      <w:r>
        <w:t>114(Biliary tract disorders treatment) -0</w:t>
      </w:r>
      <w:r w:rsidR="00644CD5">
        <w:t>.</w:t>
      </w:r>
      <w:r>
        <w:t>28(Antiuremic) + 0</w:t>
      </w:r>
      <w:r w:rsidR="00644CD5">
        <w:t>.</w:t>
      </w:r>
      <w:r>
        <w:t>592(Thermolysin inhibitor) -0</w:t>
      </w:r>
      <w:r w:rsidR="00644CD5">
        <w:t>.</w:t>
      </w:r>
      <w:r>
        <w:t>221(Phosphogluconate 2-dehydrogenase inhibitor) -0</w:t>
      </w:r>
      <w:r w:rsidR="00644CD5">
        <w:t>.</w:t>
      </w:r>
      <w:r>
        <w:t>13(CYP51 inhibitor) -0</w:t>
      </w:r>
      <w:r w:rsidR="00644CD5">
        <w:t>.</w:t>
      </w:r>
      <w:r>
        <w:t>398(Cell wall biosynthesis inhibitor) + 0</w:t>
      </w:r>
      <w:r w:rsidR="00644CD5">
        <w:t>.</w:t>
      </w:r>
      <w:r>
        <w:t>147(Carcinogenic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small inte</w:t>
      </w:r>
      <w:r>
        <w:t>s</w:t>
      </w:r>
      <w:r>
        <w:t>tine) + 0</w:t>
      </w:r>
      <w:r w:rsidR="00644CD5">
        <w:t>.</w:t>
      </w:r>
      <w:r>
        <w:t>206(Baculoviral IAP repeat-containing protein 3 inhibitor) + 0</w:t>
      </w:r>
      <w:r w:rsidR="00644CD5">
        <w:t>.</w:t>
      </w:r>
      <w:r>
        <w:t>553(Kinesin-like protein 1 inhibitor) -0</w:t>
      </w:r>
      <w:r w:rsidR="00644CD5">
        <w:t>.</w:t>
      </w:r>
      <w:r>
        <w:t>461(Dihydrodipicolinate synthase inhibitor) -0</w:t>
      </w:r>
      <w:r w:rsidR="00644CD5">
        <w:t>.</w:t>
      </w:r>
      <w:r>
        <w:t>43(UGT1A1 substrate) + 0</w:t>
      </w:r>
      <w:r w:rsidR="00644CD5">
        <w:t>.</w:t>
      </w:r>
      <w:r>
        <w:t>135(Antibiotic Tribactam-like) -0</w:t>
      </w:r>
      <w:r w:rsidR="00644CD5">
        <w:t>.</w:t>
      </w:r>
      <w:r>
        <w:t>217(STAT3 expression inhibitor) + 0</w:t>
      </w:r>
      <w:r w:rsidR="00644CD5">
        <w:t>.</w:t>
      </w:r>
      <w:r>
        <w:t>494(Oxaloacetate decarboxylase inhibitor) -0</w:t>
      </w:r>
      <w:r w:rsidR="00644CD5">
        <w:t>.</w:t>
      </w:r>
      <w:r>
        <w:t>36(Integrin alpha5beta1 antag</w:t>
      </w:r>
      <w:r>
        <w:t>o</w:t>
      </w:r>
      <w:r>
        <w:t>nist) -0</w:t>
      </w:r>
      <w:r w:rsidR="00644CD5">
        <w:t>.</w:t>
      </w:r>
      <w:r>
        <w:t>162(Neurotensin 2 receptor antagonist) -0</w:t>
      </w:r>
      <w:r w:rsidR="00644CD5">
        <w:t>.</w:t>
      </w:r>
      <w:r>
        <w:t>091(RNA directed DNA polymerase inhibitor) -0</w:t>
      </w:r>
      <w:r w:rsidR="00644CD5">
        <w:t>.</w:t>
      </w:r>
      <w:r>
        <w:t>153(Fibroblast growth factor antagonist) + 0</w:t>
      </w:r>
      <w:r w:rsidR="00644CD5">
        <w:t>.</w:t>
      </w:r>
      <w:r>
        <w:t>313(5 Hydroxytryptamine 1D agonist) + 0</w:t>
      </w:r>
      <w:r w:rsidR="00644CD5">
        <w:t>.</w:t>
      </w:r>
      <w:r>
        <w:t>231(STAR expression inhibitor) -0</w:t>
      </w:r>
      <w:r w:rsidR="00644CD5">
        <w:t>.</w:t>
      </w:r>
      <w:r>
        <w:t>17(Carcinogenic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0646(Status epilepticus) + 0</w:t>
      </w:r>
      <w:r w:rsidR="00644CD5">
        <w:t>.</w:t>
      </w:r>
      <w:r>
        <w:t>395(Phosphoenolpyruvate carboxykinase (ATP) inhibitor) + 0</w:t>
      </w:r>
      <w:r w:rsidR="00644CD5">
        <w:t>.</w:t>
      </w:r>
      <w:r>
        <w:t>297(Histone deacetylase inhibitor) -0</w:t>
      </w:r>
      <w:r w:rsidR="00644CD5">
        <w:t>.</w:t>
      </w:r>
      <w:r>
        <w:t>0995(Antiviral (Hepatitis C)) -0</w:t>
      </w:r>
      <w:r w:rsidR="00644CD5">
        <w:t>.</w:t>
      </w:r>
      <w:r>
        <w:t>0847(CC chemokine 5 receptor agonist) -0</w:t>
      </w:r>
      <w:r w:rsidR="00644CD5">
        <w:t>.</w:t>
      </w:r>
      <w:r>
        <w:t>633(Lysozyme inhibitor) + 0</w:t>
      </w:r>
      <w:r w:rsidR="00644CD5">
        <w:t>.</w:t>
      </w:r>
      <w:r>
        <w:t>155(Ocular toxicity) -0</w:t>
      </w:r>
      <w:r w:rsidR="00644CD5">
        <w:t>.</w:t>
      </w:r>
      <w:r>
        <w:t>142(Dermatitis) + 0</w:t>
      </w:r>
      <w:r w:rsidR="00644CD5">
        <w:t>.</w:t>
      </w:r>
      <w:r>
        <w:t>307(Glucosamine-6-phosphate deaminase inhibitor) -0</w:t>
      </w:r>
      <w:r w:rsidR="00644CD5">
        <w:t>.</w:t>
      </w:r>
      <w:r>
        <w:t>443(Dolichyl-phosphate beta-D-mannosyltransferase inhibitor) + 0</w:t>
      </w:r>
      <w:r w:rsidR="00644CD5">
        <w:t>.</w:t>
      </w:r>
      <w:r>
        <w:t>237(Iodide peroxidase inhibitor) -0</w:t>
      </w:r>
      <w:r w:rsidR="00644CD5">
        <w:t>.</w:t>
      </w:r>
      <w:r>
        <w:t>17(Sensitization) + 0</w:t>
      </w:r>
      <w:r w:rsidR="00644CD5">
        <w:t>.</w:t>
      </w:r>
      <w:r>
        <w:t>0816(Caspase 9 inhibitor) + 0</w:t>
      </w:r>
      <w:r w:rsidR="00644CD5">
        <w:t>.</w:t>
      </w:r>
      <w:r>
        <w:t>167(Injection site pain) -0</w:t>
      </w:r>
      <w:r w:rsidR="00644CD5">
        <w:t>.</w:t>
      </w:r>
      <w:r>
        <w:t>118(Threonine synthase inhibitor) + 0</w:t>
      </w:r>
      <w:r w:rsidR="00644CD5">
        <w:t>.</w:t>
      </w:r>
      <w:r>
        <w:t>331(HCV NS3/NS4A protease inhibitor) -0</w:t>
      </w:r>
      <w:r w:rsidR="00644CD5">
        <w:t>.</w:t>
      </w:r>
      <w:r>
        <w:t>226(Kainate receptor antagonist) + 0</w:t>
      </w:r>
      <w:r w:rsidR="00644CD5">
        <w:t>.</w:t>
      </w:r>
      <w:r>
        <w:t>202(Neuroleptic m</w:t>
      </w:r>
      <w:r>
        <w:t>a</w:t>
      </w:r>
      <w:r>
        <w:t>lignant syndrome) -0</w:t>
      </w:r>
      <w:r w:rsidR="00644CD5">
        <w:t>.</w:t>
      </w:r>
      <w:r>
        <w:t>223(Gonadotropin antagonist) + 0</w:t>
      </w:r>
      <w:r w:rsidR="00644CD5">
        <w:t>.</w:t>
      </w:r>
      <w:r>
        <w:t>434(MAP3K11 inhibitor) -0</w:t>
      </w:r>
      <w:r w:rsidR="00644CD5">
        <w:t>.</w:t>
      </w:r>
      <w:r>
        <w:t>0865(KPNB1 expression inhib</w:t>
      </w:r>
      <w:r>
        <w:t>i</w:t>
      </w:r>
      <w:r>
        <w:t>tor) -0</w:t>
      </w:r>
      <w:r w:rsidR="00644CD5">
        <w:t>.</w:t>
      </w:r>
      <w:r>
        <w:t>229(Beta adrenoreceptor agonist) + 0</w:t>
      </w:r>
      <w:r w:rsidR="00644CD5">
        <w:t>.</w:t>
      </w:r>
      <w:r>
        <w:t>0999(Protein-tyrosine phosphatase 2C inhibitor) + 0</w:t>
      </w:r>
      <w:r w:rsidR="00644CD5">
        <w:t>.</w:t>
      </w:r>
      <w:r>
        <w:t>0833(Alpha 2c adr</w:t>
      </w:r>
      <w:r>
        <w:t>e</w:t>
      </w:r>
      <w:r>
        <w:t>noreceptor agonist) + 0</w:t>
      </w:r>
      <w:r w:rsidR="00644CD5">
        <w:t>.</w:t>
      </w:r>
      <w:r>
        <w:t>16(Antiviral (Influenza)) + 0</w:t>
      </w:r>
      <w:r w:rsidR="00644CD5">
        <w:t>.</w:t>
      </w:r>
      <w:r>
        <w:t>294(CXC chemokine 1 receptor antagonist) -0</w:t>
      </w:r>
      <w:r w:rsidR="00644CD5">
        <w:t>.</w:t>
      </w:r>
      <w:r>
        <w:t>373(UDP-glucuronate decarboxylase inhibitor) + 0</w:t>
      </w:r>
      <w:r w:rsidR="00644CD5">
        <w:t>.</w:t>
      </w:r>
      <w:r>
        <w:t>055(Systemic lupus erythematosus treatment) -0</w:t>
      </w:r>
      <w:r w:rsidR="00644CD5">
        <w:t>.</w:t>
      </w:r>
      <w:r>
        <w:t>187(Factor Xa inhibitor) + 0</w:t>
      </w:r>
      <w:r w:rsidR="00644CD5">
        <w:t>.</w:t>
      </w:r>
      <w:r>
        <w:t>311(UGT2B7 substrate) + 0</w:t>
      </w:r>
      <w:r w:rsidR="00644CD5">
        <w:t>.</w:t>
      </w:r>
      <w:r>
        <w:t>193(Pim-3 kinase inhibitor) + 0</w:t>
      </w:r>
      <w:r w:rsidR="00644CD5">
        <w:t>.</w:t>
      </w:r>
      <w:r>
        <w:t>548(Glycolipid 3-alpha-mannosyltransferase inhibitor) -0</w:t>
      </w:r>
      <w:r w:rsidR="00644CD5">
        <w:t>.</w:t>
      </w:r>
      <w:r>
        <w:t>0876(Phosphodiesterase III inhibitor) + 0</w:t>
      </w:r>
      <w:r w:rsidR="00644CD5">
        <w:t>.</w:t>
      </w:r>
      <w:r>
        <w:t>134(Alkaline phosphatase inhibitor) -0</w:t>
      </w:r>
      <w:r w:rsidR="00644CD5">
        <w:t>.</w:t>
      </w:r>
      <w:r>
        <w:t>332(CYP17 substrate) + 0</w:t>
      </w:r>
      <w:r w:rsidR="00644CD5">
        <w:t>.</w:t>
      </w:r>
      <w:r>
        <w:t>0875(Phosphodiesterase 4B inhibitor) -0</w:t>
      </w:r>
      <w:r w:rsidR="00644CD5">
        <w:t>.</w:t>
      </w:r>
      <w:r>
        <w:t>103(Laryngospasm) + 0</w:t>
      </w:r>
      <w:r w:rsidR="00644CD5">
        <w:t>.</w:t>
      </w:r>
      <w:r>
        <w:t>252(Adenosine A1 receptor agonist enhancer) + 0</w:t>
      </w:r>
      <w:r w:rsidR="00644CD5">
        <w:t>.</w:t>
      </w:r>
      <w:r>
        <w:t>233(Ethanolaminephosphotransferase inhibitor) + 0</w:t>
      </w:r>
      <w:r w:rsidR="00644CD5">
        <w:t>.</w:t>
      </w:r>
      <w:r>
        <w:t>0683(Alpha 1a adrenoreceptor agonist) -0</w:t>
      </w:r>
      <w:r w:rsidR="00644CD5">
        <w:t>.</w:t>
      </w:r>
      <w:r>
        <w:t>0606(Fatty acid elo</w:t>
      </w:r>
      <w:r>
        <w:t>n</w:t>
      </w:r>
      <w:r>
        <w:t>gase inhibitor) + 0</w:t>
      </w:r>
      <w:r w:rsidR="00644CD5">
        <w:t>.</w:t>
      </w:r>
      <w:r>
        <w:t>0747(Pim-2 kinase inhibitor) -0</w:t>
      </w:r>
      <w:r w:rsidR="00644CD5">
        <w:t>.</w:t>
      </w:r>
      <w:r>
        <w:t>183(Beta 1 adrenoreceptor agonist) + 0</w:t>
      </w:r>
      <w:r w:rsidR="00644CD5">
        <w:t>.</w:t>
      </w:r>
      <w:r>
        <w:t>0843(HLA-A2 antigen antagonist) -0</w:t>
      </w:r>
      <w:r w:rsidR="00644CD5">
        <w:t>.</w:t>
      </w:r>
      <w:r>
        <w:t>188(5 Hydroxytryptamine 2 agonist) -0</w:t>
      </w:r>
      <w:r w:rsidR="00644CD5">
        <w:t>.</w:t>
      </w:r>
      <w:r>
        <w:t>44(Citrate (Si)-synthase inhibitor) + 0</w:t>
      </w:r>
      <w:r w:rsidR="00644CD5">
        <w:t>.</w:t>
      </w:r>
      <w:r>
        <w:t>0695(UDP-N-acetylmuramate-L-alanine ligase inhibitor) + 0</w:t>
      </w:r>
      <w:r w:rsidR="00644CD5">
        <w:t>.</w:t>
      </w:r>
      <w:r>
        <w:t>0759(Dysarthria) + 0</w:t>
      </w:r>
      <w:r w:rsidR="00644CD5">
        <w:t>.</w:t>
      </w:r>
      <w:r>
        <w:t>31(3-Methyl-2-oxobutanoate dehydrogenase (lipoamide) inhibitor) -0</w:t>
      </w:r>
      <w:r w:rsidR="00644CD5">
        <w:t>.</w:t>
      </w:r>
      <w:r>
        <w:t>188(Janus tyrosine kinase 3 inhibitor) + 0</w:t>
      </w:r>
      <w:r w:rsidR="00644CD5">
        <w:t>.</w:t>
      </w:r>
      <w:r>
        <w:t>0508(Interleukin 1 antagonist) -0</w:t>
      </w:r>
      <w:r w:rsidR="00644CD5">
        <w:t>.</w:t>
      </w:r>
      <w:r>
        <w:t>101(Alopecia (hair loss)) + 0</w:t>
      </w:r>
      <w:r w:rsidR="00644CD5">
        <w:t>.</w:t>
      </w:r>
      <w:r>
        <w:t>0525(Antifungal enhancer) -0</w:t>
      </w:r>
      <w:r w:rsidR="00644CD5">
        <w:t>.</w:t>
      </w:r>
      <w:r>
        <w:t>0482(Angiotensin II receptor antagonist) -0</w:t>
      </w:r>
      <w:r w:rsidR="00644CD5">
        <w:t>.</w:t>
      </w:r>
      <w:r>
        <w:t>0845(Glycosylceramidase inhibitor) -0</w:t>
      </w:r>
      <w:r w:rsidR="00644CD5">
        <w:t>.</w:t>
      </w:r>
      <w:r>
        <w:t>0611(Nicastrin inhibitor) + 0</w:t>
      </w:r>
      <w:r w:rsidR="00644CD5">
        <w:t>.</w:t>
      </w:r>
      <w:r>
        <w:t>0595(Glutamate (mGluR group III) agonist) -0</w:t>
      </w:r>
      <w:r w:rsidR="00644CD5">
        <w:t>.</w:t>
      </w:r>
      <w:r>
        <w:t>0599(Cyclooxygenase 3 inhibitor) -0</w:t>
      </w:r>
      <w:r w:rsidR="00644CD5">
        <w:t>.</w:t>
      </w:r>
      <w:r>
        <w:t>0598(Ribosomal protein S6 kinase alpha 5 inhibitor) + 0</w:t>
      </w:r>
      <w:r w:rsidR="00644CD5">
        <w:t>.</w:t>
      </w:r>
      <w:r>
        <w:t>082(Carcinogenic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+ 0</w:t>
      </w:r>
      <w:r w:rsidR="00644CD5">
        <w:t>.</w:t>
      </w:r>
      <w:r>
        <w:t>178(Cancer procoagulant inhibitor) -0</w:t>
      </w:r>
      <w:r w:rsidR="00644CD5">
        <w:t>.</w:t>
      </w:r>
      <w:r>
        <w:t>277(Glyceraldehyde-3-phosphate dehydrogenase (NADP+) inhibitor) + 0</w:t>
      </w:r>
      <w:r w:rsidR="00644CD5">
        <w:t>.</w:t>
      </w:r>
      <w:r>
        <w:t>155(Potassium channel (Inward rectifier) 1 blocker) -0</w:t>
      </w:r>
      <w:r w:rsidR="00644CD5">
        <w:t>.</w:t>
      </w:r>
      <w:r>
        <w:t>0618(Vasopressin 2 agonist) + 0</w:t>
      </w:r>
      <w:r w:rsidR="00644CD5">
        <w:t>.</w:t>
      </w:r>
      <w:r>
        <w:t>0739(Janus tyrosine kinase 1 inhibitor) -0</w:t>
      </w:r>
      <w:r w:rsidR="00644CD5">
        <w:t>.</w:t>
      </w:r>
      <w:r>
        <w:t>0496(PI4-kinase beta inhibitor) + 0</w:t>
      </w:r>
      <w:r w:rsidR="00644CD5">
        <w:t>.</w:t>
      </w:r>
      <w:r>
        <w:t>125(MAO B substrate) + 0</w:t>
      </w:r>
      <w:r w:rsidR="00644CD5">
        <w:t>.</w:t>
      </w:r>
      <w:r>
        <w:t>0934(Beta-mannosidase inhibitor) -0</w:t>
      </w:r>
      <w:r w:rsidR="00644CD5">
        <w:t>.</w:t>
      </w:r>
      <w:r>
        <w:t>0777(Gastrointestinal hemorrhage) -0</w:t>
      </w:r>
      <w:r w:rsidR="00644CD5">
        <w:t>.</w:t>
      </w:r>
      <w:r>
        <w:t>14(GABA transporter 1 inhibitor) + 0</w:t>
      </w:r>
      <w:r w:rsidR="00644CD5">
        <w:t>.</w:t>
      </w:r>
      <w:r>
        <w:t>0435(Carbonic anhydrase VII inhibitor) + 0</w:t>
      </w:r>
      <w:r w:rsidR="00644CD5">
        <w:t>.</w:t>
      </w:r>
      <w:r>
        <w:t>0436(Prostaglandin H2 antagonist) -0</w:t>
      </w:r>
      <w:r w:rsidR="00644CD5">
        <w:t>.</w:t>
      </w:r>
      <w:r>
        <w:t>0715(ATF3 expression enhancer) -0</w:t>
      </w:r>
      <w:r w:rsidR="00644CD5">
        <w:t>.</w:t>
      </w:r>
      <w:r>
        <w:t>112(Melatonin 1a antagonist) -0</w:t>
      </w:r>
      <w:r w:rsidR="00644CD5">
        <w:t>.</w:t>
      </w:r>
      <w:r>
        <w:t>0739(CCND3 expression inhibitor) + 0</w:t>
      </w:r>
      <w:r w:rsidR="00644CD5">
        <w:t>.</w:t>
      </w:r>
      <w:r>
        <w:t>105(MAP kinase kinase inhibitor) -0</w:t>
      </w:r>
      <w:r w:rsidR="00644CD5">
        <w:t>.</w:t>
      </w:r>
      <w:r>
        <w:t>0827(Lactate 2-monooxygenase inhib</w:t>
      </w:r>
      <w:r>
        <w:t>i</w:t>
      </w:r>
      <w:r>
        <w:t>tor) -0</w:t>
      </w:r>
      <w:r w:rsidR="00644CD5">
        <w:t>.</w:t>
      </w:r>
      <w:r>
        <w:t>0332(Acetylcholine M2 receptor agonist) + 0</w:t>
      </w:r>
      <w:r w:rsidR="00644CD5">
        <w:t>.</w:t>
      </w:r>
      <w:r>
        <w:t>0557(Ulceration) -0</w:t>
      </w:r>
      <w:r w:rsidR="00644CD5">
        <w:t>.</w:t>
      </w:r>
      <w:r>
        <w:t>0756(Heat shock protein 90 beta antagonist) -0</w:t>
      </w:r>
      <w:r w:rsidR="00644CD5">
        <w:t>.</w:t>
      </w:r>
      <w:r>
        <w:t>0366(Serine O-acetyltransferase inhibitor) + 0</w:t>
      </w:r>
      <w:r w:rsidR="00644CD5">
        <w:t>.</w:t>
      </w:r>
      <w:r>
        <w:t>0939(Alpha 2b adrenoreceptor agonist) + 0</w:t>
      </w:r>
      <w:r w:rsidR="00644CD5">
        <w:t>.</w:t>
      </w:r>
      <w:r>
        <w:t>0623(LDLR expression enhancer) + 0</w:t>
      </w:r>
      <w:r w:rsidR="00644CD5">
        <w:t>.</w:t>
      </w:r>
      <w:r>
        <w:t>0319(Protein kinase (PKA</w:t>
      </w:r>
      <w:r w:rsidR="00644CD5">
        <w:t>.</w:t>
      </w:r>
      <w:r>
        <w:t xml:space="preserve"> </w:t>
      </w:r>
      <w:proofErr w:type="gramStart"/>
      <w:r>
        <w:t>PKC</w:t>
      </w:r>
      <w:r w:rsidR="00644CD5">
        <w:t>.</w:t>
      </w:r>
      <w:proofErr w:type="gramEnd"/>
      <w:r>
        <w:t xml:space="preserve"> </w:t>
      </w:r>
      <w:proofErr w:type="gramStart"/>
      <w:r>
        <w:t>AKT</w:t>
      </w:r>
      <w:r w:rsidR="00644CD5">
        <w:t>.</w:t>
      </w:r>
      <w:proofErr w:type="gramEnd"/>
      <w:r>
        <w:t xml:space="preserve"> </w:t>
      </w:r>
      <w:proofErr w:type="gramStart"/>
      <w:r>
        <w:t>GRK</w:t>
      </w:r>
      <w:r w:rsidR="00644CD5">
        <w:t>.</w:t>
      </w:r>
      <w:proofErr w:type="gramEnd"/>
      <w:r>
        <w:t xml:space="preserve"> </w:t>
      </w:r>
      <w:proofErr w:type="gramStart"/>
      <w:r>
        <w:t>AGC-related</w:t>
      </w:r>
      <w:r w:rsidR="00644CD5">
        <w:t>.</w:t>
      </w:r>
      <w:proofErr w:type="gramEnd"/>
      <w:r>
        <w:t xml:space="preserve"> </w:t>
      </w:r>
      <w:proofErr w:type="gramStart"/>
      <w:r>
        <w:t>RSK</w:t>
      </w:r>
      <w:r w:rsidR="00644CD5">
        <w:t>.</w:t>
      </w:r>
      <w:proofErr w:type="gramEnd"/>
      <w:r>
        <w:t xml:space="preserve"> DBF2</w:t>
      </w:r>
      <w:r w:rsidR="00644CD5">
        <w:t>.</w:t>
      </w:r>
      <w:r>
        <w:t xml:space="preserve"> SGK) inhibitor) -0</w:t>
      </w:r>
      <w:r w:rsidR="00644CD5">
        <w:t>.</w:t>
      </w:r>
      <w:r>
        <w:t>0297(Prostaglandin-E2 synthase 1 inhibitor) -0</w:t>
      </w:r>
      <w:r w:rsidR="00644CD5">
        <w:t>.</w:t>
      </w:r>
      <w:r>
        <w:t>0459(Epithelial sodium channel blocker) -0</w:t>
      </w:r>
      <w:r w:rsidR="00644CD5">
        <w:t>.</w:t>
      </w:r>
      <w:r>
        <w:t>0361(Growth factor antagonist) -0</w:t>
      </w:r>
      <w:r w:rsidR="00644CD5">
        <w:t>.</w:t>
      </w:r>
      <w:r>
        <w:t>0916(CC chemokine receptor agonist) + 0</w:t>
      </w:r>
      <w:r w:rsidR="00644CD5">
        <w:t>.</w:t>
      </w:r>
      <w:r>
        <w:t>034(Ca2+/calmodulin-dependent protein kinase inhibitor) -0</w:t>
      </w:r>
      <w:r w:rsidR="00644CD5">
        <w:t>.</w:t>
      </w:r>
      <w:r>
        <w:t>0419(Palpitation) + 0</w:t>
      </w:r>
      <w:r w:rsidR="00644CD5">
        <w:t>.</w:t>
      </w:r>
      <w:r>
        <w:t>0848(Vanilloid 4 antagonist) -0</w:t>
      </w:r>
      <w:r w:rsidR="00644CD5">
        <w:t>.</w:t>
      </w:r>
      <w:r>
        <w:t>118(Isopentenyl-diphosphate DELTA-isomerase inhibitor) + 0</w:t>
      </w:r>
      <w:r w:rsidR="00644CD5">
        <w:t>.</w:t>
      </w:r>
      <w:r>
        <w:t>0132(Inflammatory Bowel disease treatment) + 0</w:t>
      </w:r>
      <w:r w:rsidR="00644CD5">
        <w:t>.</w:t>
      </w:r>
      <w:r>
        <w:t>0225(Proto-oncogene tyrosine-protein kinase Fgr inhibitor) + 0</w:t>
      </w:r>
      <w:r w:rsidR="00644CD5">
        <w:t>.</w:t>
      </w:r>
      <w:r>
        <w:t>0289(Vasodilator) -0</w:t>
      </w:r>
      <w:r w:rsidR="00644CD5">
        <w:t>.</w:t>
      </w:r>
      <w:r>
        <w:t>0198(RNA-directed RNA polymerase (Influenza A) inhibitor) + 0</w:t>
      </w:r>
      <w:r w:rsidR="00644CD5">
        <w:t>.</w:t>
      </w:r>
      <w:r>
        <w:t>0552(TH expression enha</w:t>
      </w:r>
      <w:r>
        <w:t>n</w:t>
      </w:r>
      <w:r>
        <w:lastRenderedPageBreak/>
        <w:t>cer) -0</w:t>
      </w:r>
      <w:r w:rsidR="00644CD5">
        <w:t>.</w:t>
      </w:r>
      <w:r>
        <w:t>0391(Antiviral (Poxvirus)) -0</w:t>
      </w:r>
      <w:r w:rsidR="00644CD5">
        <w:t>.</w:t>
      </w:r>
      <w:r>
        <w:t>0406(Chymase inhibitor) + 0</w:t>
      </w:r>
      <w:r w:rsidR="00644CD5">
        <w:t>.</w:t>
      </w:r>
      <w:r>
        <w:t>038(TFF1 expression enhancer) + 0</w:t>
      </w:r>
      <w:r w:rsidR="00644CD5">
        <w:t>.</w:t>
      </w:r>
      <w:r>
        <w:t>0331(Nephritis) -0</w:t>
      </w:r>
      <w:r w:rsidR="00644CD5">
        <w:t>.</w:t>
      </w:r>
      <w:r>
        <w:t>0304(CYP2B2 substrate) + 0</w:t>
      </w:r>
      <w:r w:rsidR="00644CD5">
        <w:t>.</w:t>
      </w:r>
      <w:r>
        <w:t>0387(Adenylate cyclase inhibitor) -0</w:t>
      </w:r>
      <w:r w:rsidR="00644CD5">
        <w:t>.</w:t>
      </w:r>
      <w:r>
        <w:t>0191(Aminopeptidase A i</w:t>
      </w:r>
      <w:r>
        <w:t>n</w:t>
      </w:r>
      <w:r>
        <w:t>hibitor) + 0</w:t>
      </w:r>
      <w:r w:rsidR="00644CD5">
        <w:t>.</w:t>
      </w:r>
      <w:r>
        <w:t>0127(Tryptophan hydroxylase 1 inhibitor) + 0</w:t>
      </w:r>
      <w:r w:rsidR="00644CD5">
        <w:t>.</w:t>
      </w:r>
      <w:r>
        <w:t>039(HMGCR expression inhibitor) -0</w:t>
      </w:r>
      <w:r w:rsidR="00644CD5">
        <w:t>.</w:t>
      </w:r>
      <w:r>
        <w:t>0334(AMPA receptor antagonist) -0</w:t>
      </w:r>
      <w:r w:rsidR="00644CD5">
        <w:t>.</w:t>
      </w:r>
      <w:r>
        <w:t>0537(Mannitol-1-phosphate 5-dehydrogenase inhibitor) + 0</w:t>
      </w:r>
      <w:r w:rsidR="00644CD5">
        <w:t>.</w:t>
      </w:r>
      <w:r>
        <w:t>0161(Neurotensin receptor agonist) -0</w:t>
      </w:r>
      <w:r w:rsidR="00644CD5">
        <w:t>.</w:t>
      </w:r>
      <w:r>
        <w:t>0108(Dopamine D5 antagonist) + 0</w:t>
      </w:r>
      <w:r w:rsidR="00644CD5">
        <w:t>.</w:t>
      </w:r>
      <w:r>
        <w:t>00861(Protease activated receptor 1 antagonist) -0</w:t>
      </w:r>
      <w:r w:rsidR="00644CD5">
        <w:t>.</w:t>
      </w:r>
      <w:r>
        <w:t>0489(Amidophosphoribosyltransferase inhibitor) + 0</w:t>
      </w:r>
      <w:r w:rsidR="00644CD5">
        <w:t>.</w:t>
      </w:r>
      <w:r>
        <w:t>00786(Alpha adrenoreceptor antagonist) + 0</w:t>
      </w:r>
      <w:r w:rsidR="00644CD5">
        <w:t>.</w:t>
      </w:r>
      <w:r>
        <w:t>0328(Histidine-tRNA ligase inhibitor) + 0</w:t>
      </w:r>
      <w:r w:rsidR="00644CD5">
        <w:t>.</w:t>
      </w:r>
      <w:r>
        <w:t>0106(Carcinogenic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ovary) -0</w:t>
      </w:r>
      <w:r w:rsidR="00644CD5">
        <w:t>.</w:t>
      </w:r>
      <w:r>
        <w:t>0129(BTG2 expression enhancer) -0</w:t>
      </w:r>
      <w:r w:rsidR="00644CD5">
        <w:t>.</w:t>
      </w:r>
      <w:r>
        <w:t>0187(Carbonic anhydrase VI inhibitor) -0</w:t>
      </w:r>
      <w:r w:rsidR="00644CD5">
        <w:t>.</w:t>
      </w:r>
      <w:r>
        <w:t>00743(Melatonin 5 antagonist) -0</w:t>
      </w:r>
      <w:r w:rsidR="00644CD5">
        <w:t>.</w:t>
      </w:r>
      <w:r>
        <w:t>00647(Heat shock protein agonist) -0</w:t>
      </w:r>
      <w:r w:rsidR="00644CD5">
        <w:t>.</w:t>
      </w:r>
      <w:r>
        <w:t>00694(Sulfate adenylyltransferase inhibitor) + 0</w:t>
      </w:r>
      <w:r w:rsidR="00644CD5">
        <w:t>.</w:t>
      </w:r>
      <w:r>
        <w:t>00146(Purinergic P2X1 antagonist) -0</w:t>
      </w:r>
      <w:r w:rsidR="00644CD5">
        <w:t>.</w:t>
      </w:r>
      <w:r>
        <w:t>0022(HSPA5 expression enhancer) -0</w:t>
      </w:r>
      <w:r w:rsidR="00644CD5">
        <w:t>.</w:t>
      </w:r>
      <w:r>
        <w:t>00219(Cyclooxygenase inhibitor) -0</w:t>
      </w:r>
      <w:r w:rsidR="00644CD5">
        <w:t>.</w:t>
      </w:r>
      <w:r>
        <w:t>00103(5 Hydroxytryptamine uptake inhibitor) + 0</w:t>
      </w:r>
      <w:r w:rsidR="00644CD5">
        <w:t>.</w:t>
      </w:r>
      <w:r>
        <w:t>000495(Carcinogenic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esophagus) + 0</w:t>
      </w:r>
      <w:r w:rsidR="00644CD5">
        <w:t>.</w:t>
      </w:r>
      <w:r>
        <w:t>000218(Neuropeptide Y5 antagonist) + 0</w:t>
      </w:r>
      <w:r w:rsidR="00644CD5">
        <w:t>.</w:t>
      </w:r>
      <w:r>
        <w:t>0001(ATPase inhibitor) + 6</w:t>
      </w:r>
      <w:r w:rsidR="00644CD5">
        <w:t>.</w:t>
      </w:r>
      <w:r>
        <w:t>14</w:t>
      </w:r>
      <w:r>
        <w:cr/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876(Postcoital contraceptive) -0</w:t>
      </w:r>
      <w:r w:rsidR="00644CD5">
        <w:t>.</w:t>
      </w:r>
      <w:r>
        <w:t>255(8-Amino-7-oxononanoate synthase inhibitor) + 0</w:t>
      </w:r>
      <w:r w:rsidR="00644CD5">
        <w:t>.</w:t>
      </w:r>
      <w:r>
        <w:t>624(Urate-ribonucleotide phosphorylase inhibitor) + 0</w:t>
      </w:r>
      <w:r w:rsidR="00644CD5">
        <w:t>.</w:t>
      </w:r>
      <w:r>
        <w:t>276(Microsomal triglyceride transfer protein inhibitor) -0</w:t>
      </w:r>
      <w:r w:rsidR="00644CD5">
        <w:t>.</w:t>
      </w:r>
      <w:r>
        <w:t>202(Amyloid beta precursor protein antagonist) -0</w:t>
      </w:r>
      <w:r w:rsidR="00644CD5">
        <w:t>.</w:t>
      </w:r>
      <w:r>
        <w:t>654(Carbamoyl-phosphate synthase (ammonia) inhibitor) -0</w:t>
      </w:r>
      <w:r w:rsidR="00644CD5">
        <w:t>.</w:t>
      </w:r>
      <w:r>
        <w:t>673(Neutropenia) + 0</w:t>
      </w:r>
      <w:r w:rsidR="00644CD5">
        <w:t>.</w:t>
      </w:r>
      <w:r>
        <w:t>288(Metalloproteinase inhibitor) + 0</w:t>
      </w:r>
      <w:r w:rsidR="00644CD5">
        <w:t>.</w:t>
      </w:r>
      <w:r>
        <w:t>225(Hypothermic) + 0</w:t>
      </w:r>
      <w:r w:rsidR="00644CD5">
        <w:t>.</w:t>
      </w:r>
      <w:r>
        <w:t>00129(Alpha-L-fucosidase inhibitor) -0</w:t>
      </w:r>
      <w:r w:rsidR="00644CD5">
        <w:t>.</w:t>
      </w:r>
      <w:r>
        <w:t>399(HCV NS5B polymerase inhibitor) + 0</w:t>
      </w:r>
      <w:r w:rsidR="00644CD5">
        <w:t>.</w:t>
      </w:r>
      <w:r>
        <w:t>0667(CYP11B2 inhibitor) + 0</w:t>
      </w:r>
      <w:r w:rsidR="00644CD5">
        <w:t>.</w:t>
      </w:r>
      <w:r>
        <w:t>0995(Carnitine palmitoyltransferase inhibitor) -0</w:t>
      </w:r>
      <w:r w:rsidR="00644CD5">
        <w:t>.</w:t>
      </w:r>
      <w:r>
        <w:t>328(Serine/threonine-protein kinase WEE1 inhibitor) -1</w:t>
      </w:r>
      <w:r w:rsidR="00644CD5">
        <w:t>.</w:t>
      </w:r>
      <w:r>
        <w:t>26(Anesthetic inhalation) + 0</w:t>
      </w:r>
      <w:r w:rsidR="00644CD5">
        <w:t>.</w:t>
      </w:r>
      <w:r>
        <w:t>203(Queuine tRNA-ribosyltransferase inhibitor) -0</w:t>
      </w:r>
      <w:r w:rsidR="00644CD5">
        <w:t>.</w:t>
      </w:r>
      <w:r>
        <w:t>392(Platelet antagonist) -0</w:t>
      </w:r>
      <w:r w:rsidR="00644CD5">
        <w:t>.</w:t>
      </w:r>
      <w:r>
        <w:t>485(Glutamate (mGluR4) antagonist) + 0</w:t>
      </w:r>
      <w:r w:rsidR="00644CD5">
        <w:t>.</w:t>
      </w:r>
      <w:r>
        <w:t>0967(Thrombocytopoiesis inhibitor) + 0</w:t>
      </w:r>
      <w:r w:rsidR="00644CD5">
        <w:t>.</w:t>
      </w:r>
      <w:r>
        <w:t>371(Antibiotic Cephalosporin-like) + 0</w:t>
      </w:r>
      <w:r w:rsidR="00644CD5">
        <w:t>.</w:t>
      </w:r>
      <w:r>
        <w:t>452(CYP4B substrate) + 0</w:t>
      </w:r>
      <w:r w:rsidR="00644CD5">
        <w:t>.</w:t>
      </w:r>
      <w:r>
        <w:t>589(Gynecological disorders treatment) + 0</w:t>
      </w:r>
      <w:r w:rsidR="00644CD5">
        <w:t>.</w:t>
      </w:r>
      <w:r>
        <w:t>231(TRPV2 blocker) -0</w:t>
      </w:r>
      <w:r w:rsidR="00644CD5">
        <w:t>.</w:t>
      </w:r>
      <w:r>
        <w:t>803(Hyperthermic) + 0</w:t>
      </w:r>
      <w:r w:rsidR="00644CD5">
        <w:t>.</w:t>
      </w:r>
      <w:r>
        <w:t>289(FABP1 expression enhancer) -0</w:t>
      </w:r>
      <w:r w:rsidR="00644CD5">
        <w:t>.</w:t>
      </w:r>
      <w:r>
        <w:t>517(Purine biosynthesis inhibitor) -0</w:t>
      </w:r>
      <w:r w:rsidR="00644CD5">
        <w:t>.</w:t>
      </w:r>
      <w:r>
        <w:t>911(CDK5/p25 inhibitor) + 0</w:t>
      </w:r>
      <w:r w:rsidR="00644CD5">
        <w:t>.</w:t>
      </w:r>
      <w:r>
        <w:t>528(Ribosomal protein S6 kinase inhibitor) + 0</w:t>
      </w:r>
      <w:r w:rsidR="00644CD5">
        <w:t>.</w:t>
      </w:r>
      <w:r>
        <w:t>439(Sweating) -0</w:t>
      </w:r>
      <w:r w:rsidR="00644CD5">
        <w:t>.</w:t>
      </w:r>
      <w:r>
        <w:t>16(CYP2C9 inhibitor) -1</w:t>
      </w:r>
      <w:r w:rsidR="00644CD5">
        <w:t>.</w:t>
      </w:r>
      <w:r>
        <w:t>66(Phosphoketolase inhibitor) -1</w:t>
      </w:r>
      <w:r w:rsidR="00644CD5">
        <w:t>.</w:t>
      </w:r>
      <w:r>
        <w:t>03(MAO A inhibitor) -0</w:t>
      </w:r>
      <w:r w:rsidR="00644CD5">
        <w:t>.</w:t>
      </w:r>
      <w:r>
        <w:t>466(Antiacne) + 2</w:t>
      </w:r>
      <w:r w:rsidR="00644CD5">
        <w:t>.</w:t>
      </w:r>
      <w:r>
        <w:t>22(Carbonic anhydrase XIV inhibitor) + 0</w:t>
      </w:r>
      <w:r w:rsidR="00644CD5">
        <w:t>.</w:t>
      </w:r>
      <w:r>
        <w:t>198(IL6 expression enhancer) + 0</w:t>
      </w:r>
      <w:r w:rsidR="00644CD5">
        <w:t>.</w:t>
      </w:r>
      <w:r>
        <w:t>47(Ototoxicity) -0</w:t>
      </w:r>
      <w:r w:rsidR="00644CD5">
        <w:t>.</w:t>
      </w:r>
      <w:r>
        <w:t>37(Serine/threonine-protein kinase MRCK-A inhibitor) -0</w:t>
      </w:r>
      <w:r w:rsidR="00644CD5">
        <w:t>.</w:t>
      </w:r>
      <w:r>
        <w:t>204(IL12B expression inhibitor) -0</w:t>
      </w:r>
      <w:r w:rsidR="00644CD5">
        <w:t>.</w:t>
      </w:r>
      <w:r>
        <w:t>329(Pyruvate deh</w:t>
      </w:r>
      <w:r>
        <w:t>y</w:t>
      </w:r>
      <w:r>
        <w:t>drogenase kinase inhibitor) + 0</w:t>
      </w:r>
      <w:r w:rsidR="00644CD5">
        <w:t>.</w:t>
      </w:r>
      <w:r>
        <w:t>344(Opioid kappa 2b receptor antagonist) -0</w:t>
      </w:r>
      <w:r w:rsidR="00644CD5">
        <w:t>.</w:t>
      </w:r>
      <w:r>
        <w:t>302(Glutamin-(asparagin-)ase inhibitor) -0</w:t>
      </w:r>
      <w:r w:rsidR="00644CD5">
        <w:t>.</w:t>
      </w:r>
      <w:r>
        <w:t>617(Cyclic AMP modulator) + 0</w:t>
      </w:r>
      <w:r w:rsidR="00644CD5">
        <w:t>.</w:t>
      </w:r>
      <w:r>
        <w:t>266(Adenylate cyclase VI inhibitor) -0</w:t>
      </w:r>
      <w:r w:rsidR="00644CD5">
        <w:t>.</w:t>
      </w:r>
      <w:r>
        <w:t>328(Carcinogenic) -0</w:t>
      </w:r>
      <w:r w:rsidR="00644CD5">
        <w:t>.</w:t>
      </w:r>
      <w:r>
        <w:t>822(Potassium cha</w:t>
      </w:r>
      <w:r>
        <w:t>n</w:t>
      </w:r>
      <w:r>
        <w:t>nel (Ca-activated) activator) -0</w:t>
      </w:r>
      <w:r w:rsidR="00644CD5">
        <w:t>.</w:t>
      </w:r>
      <w:r>
        <w:t>811(Glutathione S-transferase inhibitor) + 0</w:t>
      </w:r>
      <w:r w:rsidR="00644CD5">
        <w:t>.</w:t>
      </w:r>
      <w:r>
        <w:t>546(CDK1 expression inhibitor) + 0</w:t>
      </w:r>
      <w:r w:rsidR="00644CD5">
        <w:t>.</w:t>
      </w:r>
      <w:r>
        <w:t>191(Carcinogenic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945(CYP1A1 expression enhancer) + 0</w:t>
      </w:r>
      <w:r w:rsidR="00644CD5">
        <w:t>.</w:t>
      </w:r>
      <w:r>
        <w:t>611(Glutamate (mGluR group III) agonist) -0</w:t>
      </w:r>
      <w:r w:rsidR="00644CD5">
        <w:t>.</w:t>
      </w:r>
      <w:r>
        <w:t>749(Estrogen-related receptor alpha antagonist) + 1</w:t>
      </w:r>
      <w:r w:rsidR="00644CD5">
        <w:t>.</w:t>
      </w:r>
      <w:r>
        <w:t>57(NAD+ diphosphatase inhibitor) + 0</w:t>
      </w:r>
      <w:r w:rsidR="00644CD5">
        <w:t>.</w:t>
      </w:r>
      <w:r>
        <w:t>523(Ceramide glucosyltransferase inhibitor) -0</w:t>
      </w:r>
      <w:r w:rsidR="00644CD5">
        <w:t>.</w:t>
      </w:r>
      <w:r>
        <w:t>396(Phosphodiesterase VIII inhibitor) + 2</w:t>
      </w:r>
      <w:r w:rsidR="00644CD5">
        <w:t>.</w:t>
      </w:r>
      <w:r>
        <w:t>4(Tetracycline antiport transporter antagonist) -0</w:t>
      </w:r>
      <w:r w:rsidR="00644CD5">
        <w:t>.</w:t>
      </w:r>
      <w:r>
        <w:t>266(Ketol-acid reductoisomerase inhibitor) + 0</w:t>
      </w:r>
      <w:r w:rsidR="00644CD5">
        <w:t>.</w:t>
      </w:r>
      <w:r>
        <w:t>217(Tryptophan hydroxylase 1 inhibitor) -0</w:t>
      </w:r>
      <w:r w:rsidR="00644CD5">
        <w:t>.</w:t>
      </w:r>
      <w:r>
        <w:t>247(PTHLH expression inhibitor) -0</w:t>
      </w:r>
      <w:r w:rsidR="00644CD5">
        <w:t>.</w:t>
      </w:r>
      <w:r>
        <w:t>272(Tyrosine-protein kinase TXK inhibitor) -1</w:t>
      </w:r>
      <w:r w:rsidR="00644CD5">
        <w:t>.</w:t>
      </w:r>
      <w:r>
        <w:t>09(Lacrimal secretion stim</w:t>
      </w:r>
      <w:r>
        <w:t>u</w:t>
      </w:r>
      <w:r>
        <w:t>lant) + 1</w:t>
      </w:r>
      <w:r w:rsidR="00644CD5">
        <w:t>.</w:t>
      </w:r>
      <w:r>
        <w:t>04(Phospholipase A2 IID inhibitor) -0</w:t>
      </w:r>
      <w:r w:rsidR="00644CD5">
        <w:t>.</w:t>
      </w:r>
      <w:r>
        <w:t>282(Immunoglobulin E antagonist) + 0</w:t>
      </w:r>
      <w:r w:rsidR="00644CD5">
        <w:t>.</w:t>
      </w:r>
      <w:r>
        <w:t>314(Caspase 7 inhibitor) + 1</w:t>
      </w:r>
      <w:r w:rsidR="00644CD5">
        <w:t>.</w:t>
      </w:r>
      <w:r>
        <w:t>13(Thromboxane A2 antagonist) + 0</w:t>
      </w:r>
      <w:r w:rsidR="00644CD5">
        <w:t>.</w:t>
      </w:r>
      <w:r>
        <w:t>372(ATP-dependent RNA helicase inhibitor) -1</w:t>
      </w:r>
      <w:r w:rsidR="00644CD5">
        <w:t>.</w:t>
      </w:r>
      <w:r>
        <w:t>9(UGT2B20 substrate) + 0</w:t>
      </w:r>
      <w:r w:rsidR="00644CD5">
        <w:t>.</w:t>
      </w:r>
      <w:r>
        <w:t>908(IL4 expression enhancer) + 0</w:t>
      </w:r>
      <w:r w:rsidR="00644CD5">
        <w:t>.</w:t>
      </w:r>
      <w:r>
        <w:t>862(Ulceration) -0</w:t>
      </w:r>
      <w:r w:rsidR="00644CD5">
        <w:t>.</w:t>
      </w:r>
      <w:r>
        <w:t>32(Antitussive) + 0</w:t>
      </w:r>
      <w:r w:rsidR="00644CD5">
        <w:t>.</w:t>
      </w:r>
      <w:r>
        <w:t>307(Clk dual-specificity kinase inhibitor) -0</w:t>
      </w:r>
      <w:r w:rsidR="00644CD5">
        <w:t>.</w:t>
      </w:r>
      <w:r>
        <w:t>893(Cyclooxygenase inhibitor) -0</w:t>
      </w:r>
      <w:r w:rsidR="00644CD5">
        <w:t>.</w:t>
      </w:r>
      <w:r>
        <w:t>867(PPARG expression enhancer) + 0</w:t>
      </w:r>
      <w:r w:rsidR="00644CD5">
        <w:t>.</w:t>
      </w:r>
      <w:r>
        <w:t>616(Antimutagenic) -0</w:t>
      </w:r>
      <w:r w:rsidR="00644CD5">
        <w:t>.</w:t>
      </w:r>
      <w:r>
        <w:t>249(CYP2E su</w:t>
      </w:r>
      <w:r>
        <w:t>b</w:t>
      </w:r>
      <w:r>
        <w:t>strate) -0</w:t>
      </w:r>
      <w:r w:rsidR="00644CD5">
        <w:t>.</w:t>
      </w:r>
      <w:r>
        <w:t>504(CYP2C substrate) -0</w:t>
      </w:r>
      <w:r w:rsidR="00644CD5">
        <w:t>.</w:t>
      </w:r>
      <w:r>
        <w:t>987(Antihematotoxic) -0</w:t>
      </w:r>
      <w:r w:rsidR="00644CD5">
        <w:t>.</w:t>
      </w:r>
      <w:r>
        <w:t>174(5 Hydroxytryptamine 1F agonist) -1</w:t>
      </w:r>
      <w:r w:rsidR="00644CD5">
        <w:t>.</w:t>
      </w:r>
      <w:r>
        <w:t>08(Prostaglandin EP3 antagonist) -0</w:t>
      </w:r>
      <w:r w:rsidR="00644CD5">
        <w:t>.</w:t>
      </w:r>
      <w:r>
        <w:t>845(Indanol dehydrogenase inhibitor) + 0</w:t>
      </w:r>
      <w:r w:rsidR="00644CD5">
        <w:t>.</w:t>
      </w:r>
      <w:r>
        <w:t>433(Mood disorders treatment) -0</w:t>
      </w:r>
      <w:r w:rsidR="00644CD5">
        <w:t>.</w:t>
      </w:r>
      <w:r>
        <w:t>223(Platelet growth factor antagonist) -0</w:t>
      </w:r>
      <w:r w:rsidR="00644CD5">
        <w:t>.</w:t>
      </w:r>
      <w:r>
        <w:t>42(Matrix metalloproteinase inhibitor) + 0</w:t>
      </w:r>
      <w:r w:rsidR="00644CD5">
        <w:t>.</w:t>
      </w:r>
      <w:r>
        <w:t>877(Phenylalanine 4-hydroxylase inhibitor) -2</w:t>
      </w:r>
      <w:r w:rsidR="00644CD5">
        <w:t>.</w:t>
      </w:r>
      <w:r>
        <w:t>51(Amidophosphoribosyltransferase inhibitor) -0</w:t>
      </w:r>
      <w:r w:rsidR="00644CD5">
        <w:t>.</w:t>
      </w:r>
      <w:r>
        <w:t>304(Trans-octaprenyltranstransferase i</w:t>
      </w:r>
      <w:r>
        <w:t>n</w:t>
      </w:r>
      <w:r>
        <w:t>hibitor) + 0</w:t>
      </w:r>
      <w:r w:rsidR="00644CD5">
        <w:t>.</w:t>
      </w:r>
      <w:r>
        <w:t>21(Proteasome inhibitor) + 0</w:t>
      </w:r>
      <w:r w:rsidR="00644CD5">
        <w:t>.</w:t>
      </w:r>
      <w:r>
        <w:t>419(Urticaria) -0</w:t>
      </w:r>
      <w:r w:rsidR="00644CD5">
        <w:t>.</w:t>
      </w:r>
      <w:r>
        <w:t>517(Glutamate receptor antagonist) + 1</w:t>
      </w:r>
      <w:r w:rsidR="00644CD5">
        <w:t>.</w:t>
      </w:r>
      <w:r>
        <w:t>8(Arachidonic acid antagonist) -0</w:t>
      </w:r>
      <w:r w:rsidR="00644CD5">
        <w:t>.</w:t>
      </w:r>
      <w:r>
        <w:t>387(Rotamase (FKBP12) inhibitor) + 0</w:t>
      </w:r>
      <w:r w:rsidR="00644CD5">
        <w:t>.</w:t>
      </w:r>
      <w:r>
        <w:t>752(Narcolepsy treatment) + 0</w:t>
      </w:r>
      <w:r w:rsidR="00644CD5">
        <w:t>.</w:t>
      </w:r>
      <w:r>
        <w:t>475(Matrix metalloproteinase 4 (membrane-type) inhibitor) -0</w:t>
      </w:r>
      <w:r w:rsidR="00644CD5">
        <w:t>.</w:t>
      </w:r>
      <w:r>
        <w:t>713(Gastritis treatment) + 0</w:t>
      </w:r>
      <w:r w:rsidR="00644CD5">
        <w:t>.</w:t>
      </w:r>
      <w:r>
        <w:t>507(Anemia) -0</w:t>
      </w:r>
      <w:r w:rsidR="00644CD5">
        <w:t>.</w:t>
      </w:r>
      <w:r>
        <w:t>56(Carbonic anhydrase II stimulant) -0</w:t>
      </w:r>
      <w:r w:rsidR="00644CD5">
        <w:t>.</w:t>
      </w:r>
      <w:r>
        <w:t>764(Amyloid beta aggregation inhibitor) + 0</w:t>
      </w:r>
      <w:r w:rsidR="00644CD5">
        <w:t>.</w:t>
      </w:r>
      <w:r>
        <w:t>375(Phosphate transporter inhibitor) -0</w:t>
      </w:r>
      <w:r w:rsidR="00644CD5">
        <w:t>.</w:t>
      </w:r>
      <w:r>
        <w:t>881(Procollagen C-endopeptidase inhibitor) + 0</w:t>
      </w:r>
      <w:r w:rsidR="00644CD5">
        <w:t>.</w:t>
      </w:r>
      <w:r>
        <w:t>246(Muscle weakness) + 0</w:t>
      </w:r>
      <w:r w:rsidR="00644CD5">
        <w:t>.</w:t>
      </w:r>
      <w:r>
        <w:t>188(Hepatic disorders treatment) -0</w:t>
      </w:r>
      <w:r w:rsidR="00644CD5">
        <w:t>.</w:t>
      </w:r>
      <w:r>
        <w:t>394(Pruritus) + 0</w:t>
      </w:r>
      <w:r w:rsidR="00644CD5">
        <w:t>.</w:t>
      </w:r>
      <w:r>
        <w:t>423(CYP2C19 inhibitor) + 0</w:t>
      </w:r>
      <w:r w:rsidR="00644CD5">
        <w:t>.</w:t>
      </w:r>
      <w:r>
        <w:t>432(CYP1A1 substrate) -0</w:t>
      </w:r>
      <w:r w:rsidR="00644CD5">
        <w:t>.</w:t>
      </w:r>
      <w:r>
        <w:t>456(Lactoylglutathione lyase inhibitor) -0</w:t>
      </w:r>
      <w:r w:rsidR="00644CD5">
        <w:t>.</w:t>
      </w:r>
      <w:r>
        <w:t>0896(Aggrecanase inhibitor) -0</w:t>
      </w:r>
      <w:r w:rsidR="00644CD5">
        <w:t>.</w:t>
      </w:r>
      <w:r>
        <w:t>693(Cell wall biosynthesis inhibitor) + 1</w:t>
      </w:r>
      <w:r w:rsidR="00644CD5">
        <w:t>.</w:t>
      </w:r>
      <w:r>
        <w:t>01(DNA methyltransferase I inhibitor) -0</w:t>
      </w:r>
      <w:r w:rsidR="00644CD5">
        <w:t>.</w:t>
      </w:r>
      <w:r>
        <w:t>293(Ribosomal protein S6 kinase alpha 3 inhibitor) + 0</w:t>
      </w:r>
      <w:r w:rsidR="00644CD5">
        <w:t>.</w:t>
      </w:r>
      <w:r>
        <w:t>368(Estrogen beta receptor agonist) -0</w:t>
      </w:r>
      <w:r w:rsidR="00644CD5">
        <w:t>.</w:t>
      </w:r>
      <w:r>
        <w:t>381(Hexokinase stimulant) + 0</w:t>
      </w:r>
      <w:r w:rsidR="00644CD5">
        <w:t>.</w:t>
      </w:r>
      <w:r>
        <w:t>298(Ileal bile acid transport inhibitor) + 0</w:t>
      </w:r>
      <w:r w:rsidR="00644CD5">
        <w:t>.</w:t>
      </w:r>
      <w:r>
        <w:t>305(ALK inhibitor) -0</w:t>
      </w:r>
      <w:r w:rsidR="00644CD5">
        <w:t>.</w:t>
      </w:r>
      <w:r>
        <w:t>455(Malaise) -0</w:t>
      </w:r>
      <w:r w:rsidR="00644CD5">
        <w:t>.</w:t>
      </w:r>
      <w:r>
        <w:t>942(Melatonin 2 agonist) + 0</w:t>
      </w:r>
      <w:r w:rsidR="00644CD5">
        <w:t>.</w:t>
      </w:r>
      <w:r>
        <w:t>497(Eye irritation</w:t>
      </w:r>
      <w:r w:rsidR="00644CD5">
        <w:t>.</w:t>
      </w:r>
      <w:r>
        <w:t xml:space="preserve"> weak) -0</w:t>
      </w:r>
      <w:r w:rsidR="00644CD5">
        <w:t>.</w:t>
      </w:r>
      <w:r>
        <w:t>861(ICAM1 expression inhibitor) + 0</w:t>
      </w:r>
      <w:r w:rsidR="00644CD5">
        <w:t>.</w:t>
      </w:r>
      <w:r>
        <w:t>475(Expectorant) + 0</w:t>
      </w:r>
      <w:r w:rsidR="00644CD5">
        <w:t>.</w:t>
      </w:r>
      <w:r>
        <w:t xml:space="preserve">247(ADAM </w:t>
      </w:r>
      <w:r>
        <w:lastRenderedPageBreak/>
        <w:t>inhibitor) -0</w:t>
      </w:r>
      <w:r w:rsidR="00644CD5">
        <w:t>.</w:t>
      </w:r>
      <w:r>
        <w:t>311(5 Hydroxytryptamine 2C antagonist) -0</w:t>
      </w:r>
      <w:r w:rsidR="00644CD5">
        <w:t>.</w:t>
      </w:r>
      <w:r>
        <w:t>332(Acute neurologic disorders treatment) -0</w:t>
      </w:r>
      <w:r w:rsidR="00644CD5">
        <w:t>.</w:t>
      </w:r>
      <w:r>
        <w:t>13(Bcl-xL inhibitor) + 0</w:t>
      </w:r>
      <w:r w:rsidR="00644CD5">
        <w:t>.</w:t>
      </w:r>
      <w:r>
        <w:t>607(Antiparkinsonian</w:t>
      </w:r>
      <w:r w:rsidR="00644CD5">
        <w:t>.</w:t>
      </w:r>
      <w:r>
        <w:t xml:space="preserve"> rigidity relieving) -0</w:t>
      </w:r>
      <w:r w:rsidR="00644CD5">
        <w:t>.</w:t>
      </w:r>
      <w:r>
        <w:t>527(EREG expression enhancer) -0</w:t>
      </w:r>
      <w:r w:rsidR="00644CD5">
        <w:t>.</w:t>
      </w:r>
      <w:r>
        <w:t>347(Lysophosphatidic acid 2 receptor antagonist) -0</w:t>
      </w:r>
      <w:r w:rsidR="00644CD5">
        <w:t>.</w:t>
      </w:r>
      <w:r>
        <w:t>47(Mydriatic) + 0</w:t>
      </w:r>
      <w:r w:rsidR="00644CD5">
        <w:t>.</w:t>
      </w:r>
      <w:r>
        <w:t>335(Protein kinase C nu inhibitor) + 0</w:t>
      </w:r>
      <w:r w:rsidR="00644CD5">
        <w:t>.</w:t>
      </w:r>
      <w:r>
        <w:t>347(Cannabinoid receptor antagonist) + 0</w:t>
      </w:r>
      <w:r w:rsidR="00644CD5">
        <w:t>.</w:t>
      </w:r>
      <w:r>
        <w:t>294(Hyperglycemic) + 0</w:t>
      </w:r>
      <w:r w:rsidR="00644CD5">
        <w:t>.</w:t>
      </w:r>
      <w:r>
        <w:t>971(Liver X receptor beta agonist) -0</w:t>
      </w:r>
      <w:r w:rsidR="00644CD5">
        <w:t>.</w:t>
      </w:r>
      <w:r>
        <w:t>595(NR3C1 expression inhibitor) + 0</w:t>
      </w:r>
      <w:r w:rsidR="00644CD5">
        <w:t>.</w:t>
      </w:r>
      <w:r>
        <w:t>44(Cytosolic phospholipase A2 beta inhibitor) -0</w:t>
      </w:r>
      <w:r w:rsidR="00644CD5">
        <w:t>.</w:t>
      </w:r>
      <w:r>
        <w:t>581(Arylamine N-Acetyltransferase substrate) -0</w:t>
      </w:r>
      <w:r w:rsidR="00644CD5">
        <w:t>.</w:t>
      </w:r>
      <w:r>
        <w:t>267(CDK1/cyclin B inhibitor) + 0</w:t>
      </w:r>
      <w:r w:rsidR="00644CD5">
        <w:t>.</w:t>
      </w:r>
      <w:r>
        <w:t>528(BAX expression inhibitor) -0</w:t>
      </w:r>
      <w:r w:rsidR="00644CD5">
        <w:t>.</w:t>
      </w:r>
      <w:r>
        <w:t>132(Adenosine A2b receptor agonist) -0</w:t>
      </w:r>
      <w:r w:rsidR="00644CD5">
        <w:t>.</w:t>
      </w:r>
      <w:r>
        <w:t>164(Prostacyclin antag</w:t>
      </w:r>
      <w:r>
        <w:t>o</w:t>
      </w:r>
      <w:r>
        <w:t>nist) -0</w:t>
      </w:r>
      <w:r w:rsidR="00644CD5">
        <w:t>.</w:t>
      </w:r>
      <w:r>
        <w:t>361(Menstruation disorders treatment) + 0</w:t>
      </w:r>
      <w:r w:rsidR="00644CD5">
        <w:t>.</w:t>
      </w:r>
      <w:r>
        <w:t>202(Bone formation stimulant) + 0</w:t>
      </w:r>
      <w:r w:rsidR="00644CD5">
        <w:t>.</w:t>
      </w:r>
      <w:r>
        <w:t>605(Chitinase inhibitor) -0</w:t>
      </w:r>
      <w:r w:rsidR="00644CD5">
        <w:t>.</w:t>
      </w:r>
      <w:r>
        <w:t>551(Cholesterol esterase inhibitor) + 0</w:t>
      </w:r>
      <w:r w:rsidR="00644CD5">
        <w:t>.</w:t>
      </w:r>
      <w:r>
        <w:t>871(Cathepsin D inhibitor) + 0</w:t>
      </w:r>
      <w:r w:rsidR="00644CD5">
        <w:t>.</w:t>
      </w:r>
      <w:r>
        <w:t>201(Cyclophilin A inhibitor) -0</w:t>
      </w:r>
      <w:r w:rsidR="00644CD5">
        <w:t>.</w:t>
      </w:r>
      <w:r>
        <w:t>247(Electron transport complex I inhibitor) + 0</w:t>
      </w:r>
      <w:r w:rsidR="00644CD5">
        <w:t>.</w:t>
      </w:r>
      <w:r>
        <w:t>289(Protocollagen prolyl hydroxylase inhibitor) -0</w:t>
      </w:r>
      <w:r w:rsidR="00644CD5">
        <w:t>.</w:t>
      </w:r>
      <w:r>
        <w:t>248(Carcinogenic</w:t>
      </w:r>
      <w:r w:rsidR="00644CD5">
        <w:t>.</w:t>
      </w:r>
      <w:r>
        <w:t xml:space="preserve"> rat) + 0</w:t>
      </w:r>
      <w:r w:rsidR="00644CD5">
        <w:t>.</w:t>
      </w:r>
      <w:r>
        <w:t>544(Prostaglandin D synthase inhibitor) + 0</w:t>
      </w:r>
      <w:r w:rsidR="00644CD5">
        <w:t>.</w:t>
      </w:r>
      <w:r>
        <w:t>316(Carcinogenic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376(Nucleotide-binding oligomerization domain-containing protein 1 inhibitor) + 0</w:t>
      </w:r>
      <w:r w:rsidR="00644CD5">
        <w:t>.</w:t>
      </w:r>
      <w:r>
        <w:t>401(Weight gain) + 0</w:t>
      </w:r>
      <w:r w:rsidR="00644CD5">
        <w:t>.</w:t>
      </w:r>
      <w:r>
        <w:t>275(Headache) + 0</w:t>
      </w:r>
      <w:r w:rsidR="00644CD5">
        <w:t>.</w:t>
      </w:r>
      <w:r>
        <w:t>308(Vision disturbance) -0</w:t>
      </w:r>
      <w:r w:rsidR="00644CD5">
        <w:t>.</w:t>
      </w:r>
      <w:r>
        <w:t>264(Hypertensive) + 0</w:t>
      </w:r>
      <w:r w:rsidR="00644CD5">
        <w:t>.</w:t>
      </w:r>
      <w:r>
        <w:t>375(Rho-associated kinase II inhibitor) -0</w:t>
      </w:r>
      <w:r w:rsidR="00644CD5">
        <w:t>.</w:t>
      </w:r>
      <w:r>
        <w:t>14(Antineoplastic (squamous cell carcinoma)) -0</w:t>
      </w:r>
      <w:r w:rsidR="00644CD5">
        <w:t>.</w:t>
      </w:r>
      <w:r>
        <w:t>416(FAS expression inhibitor) -0</w:t>
      </w:r>
      <w:r w:rsidR="00644CD5">
        <w:t>.</w:t>
      </w:r>
      <w:r>
        <w:t>306(Growth hormone release inhibitor) + 0</w:t>
      </w:r>
      <w:r w:rsidR="00644CD5">
        <w:t>.</w:t>
      </w:r>
      <w:r>
        <w:t>401(Antinephritic) -0</w:t>
      </w:r>
      <w:r w:rsidR="00644CD5">
        <w:t>.</w:t>
      </w:r>
      <w:r>
        <w:t>374(Restless leg syndrome treatment) + 0</w:t>
      </w:r>
      <w:r w:rsidR="00644CD5">
        <w:t>.</w:t>
      </w:r>
      <w:r>
        <w:t>873(Granulocyte macrophage colony stimulating factor agonist) + 0</w:t>
      </w:r>
      <w:r w:rsidR="00644CD5">
        <w:t>.</w:t>
      </w:r>
      <w:r>
        <w:t>182(Pyrimidine antagonist) + 0</w:t>
      </w:r>
      <w:r w:rsidR="00644CD5">
        <w:t>.</w:t>
      </w:r>
      <w:r>
        <w:t>819(CYP24A1 expression enhancer) -0</w:t>
      </w:r>
      <w:r w:rsidR="00644CD5">
        <w:t>.</w:t>
      </w:r>
      <w:r>
        <w:t>287(Protein-serine-threonine kinase inhibitor) -0</w:t>
      </w:r>
      <w:r w:rsidR="00644CD5">
        <w:t>.</w:t>
      </w:r>
      <w:r>
        <w:t>294(Aminopeptidase A inhibitor) + 0</w:t>
      </w:r>
      <w:r w:rsidR="00644CD5">
        <w:t>.</w:t>
      </w:r>
      <w:r>
        <w:t>399(CCL5 expression enhancer) -0</w:t>
      </w:r>
      <w:r w:rsidR="00644CD5">
        <w:t>.</w:t>
      </w:r>
      <w:r>
        <w:t>25(Branched-chain-amino-acid transaminase inhibitor) -0</w:t>
      </w:r>
      <w:r w:rsidR="00644CD5">
        <w:t>.</w:t>
      </w:r>
      <w:r>
        <w:t>174(Peristaltic stimulant) + 0</w:t>
      </w:r>
      <w:r w:rsidR="00644CD5">
        <w:t>.</w:t>
      </w:r>
      <w:r>
        <w:t>149(Substance P antagonist) + 0</w:t>
      </w:r>
      <w:r w:rsidR="00644CD5">
        <w:t>.</w:t>
      </w:r>
      <w:r>
        <w:t>357(Antialcoholic) -0</w:t>
      </w:r>
      <w:r w:rsidR="00644CD5">
        <w:t>.</w:t>
      </w:r>
      <w:r>
        <w:t>962(Rhodopsin kinase inhibitor) + 0</w:t>
      </w:r>
      <w:r w:rsidR="00644CD5">
        <w:t>.</w:t>
      </w:r>
      <w:r>
        <w:t>961(N-acylneuraminate cytidylyltransferase inhibitor) + 0</w:t>
      </w:r>
      <w:r w:rsidR="00644CD5">
        <w:t>.</w:t>
      </w:r>
      <w:r>
        <w:t>377(UGT1A9 substrate) -0</w:t>
      </w:r>
      <w:r w:rsidR="00644CD5">
        <w:t>.</w:t>
      </w:r>
      <w:r>
        <w:t>366(Pyroglutamyl-peptidase I inhibitor) + 0</w:t>
      </w:r>
      <w:r w:rsidR="00644CD5">
        <w:t>.</w:t>
      </w:r>
      <w:r>
        <w:t>331(Allergic reaction) + 0</w:t>
      </w:r>
      <w:r w:rsidR="00644CD5">
        <w:t>.</w:t>
      </w:r>
      <w:r>
        <w:t>45(Ethanolaminephosphotransferase inhibitor) -0</w:t>
      </w:r>
      <w:r w:rsidR="00644CD5">
        <w:t>.</w:t>
      </w:r>
      <w:r>
        <w:t>266(Retinoid X receptor agonist) -0</w:t>
      </w:r>
      <w:r w:rsidR="00644CD5">
        <w:t>.</w:t>
      </w:r>
      <w:r>
        <w:t>26(DNA-dependent protein kinase inhibitor) -0</w:t>
      </w:r>
      <w:r w:rsidR="00644CD5">
        <w:t>.</w:t>
      </w:r>
      <w:r>
        <w:t>388(KPNA2 expression inhibitor) + 0</w:t>
      </w:r>
      <w:r w:rsidR="00644CD5">
        <w:t>.</w:t>
      </w:r>
      <w:r>
        <w:t>171(Cruzipain inhibitor) + 0</w:t>
      </w:r>
      <w:r w:rsidR="00644CD5">
        <w:t>.</w:t>
      </w:r>
      <w:r>
        <w:t>0615(Antineoplastic enhancer) + 0</w:t>
      </w:r>
      <w:r w:rsidR="00644CD5">
        <w:t>.</w:t>
      </w:r>
      <w:r>
        <w:t>269(Sigma receptor agonist) + 0</w:t>
      </w:r>
      <w:r w:rsidR="00644CD5">
        <w:t>.</w:t>
      </w:r>
      <w:r>
        <w:t>113(Baculoviral IAP repeat-containing protein 2 inhibitor) + 0</w:t>
      </w:r>
      <w:r w:rsidR="00644CD5">
        <w:t>.</w:t>
      </w:r>
      <w:r>
        <w:t>765(MAP3K11 inhibitor) -0</w:t>
      </w:r>
      <w:r w:rsidR="00644CD5">
        <w:t>.</w:t>
      </w:r>
      <w:r>
        <w:t>218(Hypomania) -0</w:t>
      </w:r>
      <w:r w:rsidR="00644CD5">
        <w:t>.</w:t>
      </w:r>
      <w:r>
        <w:t>347(Antiperistaltic) + 0</w:t>
      </w:r>
      <w:r w:rsidR="00644CD5">
        <w:t>.</w:t>
      </w:r>
      <w:r>
        <w:t>642(MAP kinase signal-integrating kinase 1 inhibitor) -0</w:t>
      </w:r>
      <w:r w:rsidR="00644CD5">
        <w:t>.</w:t>
      </w:r>
      <w:r>
        <w:t>393(Histone deacetylase 11 inhibitor) + 0</w:t>
      </w:r>
      <w:r w:rsidR="00644CD5">
        <w:t>.</w:t>
      </w:r>
      <w:r>
        <w:t>588(Membrane dipeptidase inhibitor) -0</w:t>
      </w:r>
      <w:r w:rsidR="00644CD5">
        <w:t>.</w:t>
      </w:r>
      <w:r>
        <w:t>23(CYP3A substrate) -0</w:t>
      </w:r>
      <w:r w:rsidR="00644CD5">
        <w:t>.</w:t>
      </w:r>
      <w:r>
        <w:t>116(Glutamate (mGluR group I) agonist) -0</w:t>
      </w:r>
      <w:r w:rsidR="00644CD5">
        <w:t>.</w:t>
      </w:r>
      <w:r>
        <w:t>172(Phosphorylase kinase gamma subunit 1 inhibitor) -0</w:t>
      </w:r>
      <w:r w:rsidR="00644CD5">
        <w:t>.</w:t>
      </w:r>
      <w:r>
        <w:t>453(ATP phosphoribosyltransferase inhibitor) -0</w:t>
      </w:r>
      <w:r w:rsidR="00644CD5">
        <w:t>.</w:t>
      </w:r>
      <w:r>
        <w:t>266(CYP2E1 inducer) + 0</w:t>
      </w:r>
      <w:r w:rsidR="00644CD5">
        <w:t>.</w:t>
      </w:r>
      <w:r>
        <w:t>145(Ribosomal protein S6 kinase 2 inhibitor) -0</w:t>
      </w:r>
      <w:r w:rsidR="00644CD5">
        <w:t>.</w:t>
      </w:r>
      <w:r>
        <w:t>152(MAP kinase 7 inhibitor) + 0</w:t>
      </w:r>
      <w:r w:rsidR="00644CD5">
        <w:t>.</w:t>
      </w:r>
      <w:r>
        <w:t>0758(Growth hormone agonist) + 0</w:t>
      </w:r>
      <w:r w:rsidR="00644CD5">
        <w:t>.</w:t>
      </w:r>
      <w:r>
        <w:t>528(Oxytocic) -0</w:t>
      </w:r>
      <w:r w:rsidR="00644CD5">
        <w:t>.</w:t>
      </w:r>
      <w:r>
        <w:t>136(Sodium/hydrogen e</w:t>
      </w:r>
      <w:r>
        <w:t>x</w:t>
      </w:r>
      <w:r>
        <w:t>changer 2 inhibitor) + 0</w:t>
      </w:r>
      <w:r w:rsidR="00644CD5">
        <w:t>.</w:t>
      </w:r>
      <w:r>
        <w:t>217(Cysteine protease B inhibitor) -0</w:t>
      </w:r>
      <w:r w:rsidR="00644CD5">
        <w:t>.</w:t>
      </w:r>
      <w:r>
        <w:t>317(Mevalonate kinase inhibitor) -0</w:t>
      </w:r>
      <w:r w:rsidR="00644CD5">
        <w:t>.</w:t>
      </w:r>
      <w:r>
        <w:t>235(Splenomegaly) -0</w:t>
      </w:r>
      <w:r w:rsidR="00644CD5">
        <w:t>.</w:t>
      </w:r>
      <w:r>
        <w:t>416(5 Hydroxytryptamine 6 antagonist) -0</w:t>
      </w:r>
      <w:r w:rsidR="00644CD5">
        <w:t>.</w:t>
      </w:r>
      <w:r>
        <w:t>0779(GST P substrate) + 0</w:t>
      </w:r>
      <w:r w:rsidR="00644CD5">
        <w:t>.</w:t>
      </w:r>
      <w:r>
        <w:t>181(CYP2D6 inhibitor) + 0</w:t>
      </w:r>
      <w:r w:rsidR="00644CD5">
        <w:t>.</w:t>
      </w:r>
      <w:r>
        <w:t>22(Antineoplastic (bladder cancer)) -0</w:t>
      </w:r>
      <w:r w:rsidR="00644CD5">
        <w:t>.</w:t>
      </w:r>
      <w:r>
        <w:t>62(Saccharopine dehydrogenase (NADP+</w:t>
      </w:r>
      <w:r w:rsidR="00644CD5">
        <w:t>.</w:t>
      </w:r>
      <w:r>
        <w:t xml:space="preserve"> L-lysine-forming) inhibitor) -0</w:t>
      </w:r>
      <w:r w:rsidR="00644CD5">
        <w:t>.</w:t>
      </w:r>
      <w:r>
        <w:t>41(Peptidyl-prolyl cis-trans isomerase inhibitor) + 0</w:t>
      </w:r>
      <w:r w:rsidR="00644CD5">
        <w:t>.</w:t>
      </w:r>
      <w:r>
        <w:t>116(Antiprotozoal (Toxoplasma)) -0</w:t>
      </w:r>
      <w:r w:rsidR="00644CD5">
        <w:t>.</w:t>
      </w:r>
      <w:r>
        <w:t>229(Kruppel-like factor 5 inhibitor) -0</w:t>
      </w:r>
      <w:r w:rsidR="00644CD5">
        <w:t>.</w:t>
      </w:r>
      <w:r>
        <w:t>31(UGT1A1 substrate) -0</w:t>
      </w:r>
      <w:r w:rsidR="00644CD5">
        <w:t>.</w:t>
      </w:r>
      <w:r>
        <w:t>431(5 Hydroxytryptamine 2A agonist) -0</w:t>
      </w:r>
      <w:r w:rsidR="00644CD5">
        <w:t>.</w:t>
      </w:r>
      <w:r>
        <w:t>179(Carcinogenic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126(Calcium-dependent phospholipase A2 inhibitor) -0</w:t>
      </w:r>
      <w:r w:rsidR="00644CD5">
        <w:t>.</w:t>
      </w:r>
      <w:r>
        <w:t>353(Tryptase 1 inhibitor) + 0</w:t>
      </w:r>
      <w:r w:rsidR="00644CD5">
        <w:t>.</w:t>
      </w:r>
      <w:r>
        <w:t>836(Guanylate kinase inhib</w:t>
      </w:r>
      <w:r>
        <w:t>i</w:t>
      </w:r>
      <w:r>
        <w:t>tor) + 0</w:t>
      </w:r>
      <w:r w:rsidR="00644CD5">
        <w:t>.</w:t>
      </w:r>
      <w:r>
        <w:t>127(Adrenaline antagonist) + 0</w:t>
      </w:r>
      <w:r w:rsidR="00644CD5">
        <w:t>.</w:t>
      </w:r>
      <w:r>
        <w:t>0939(Factor XII inhibitor) + 0</w:t>
      </w:r>
      <w:r w:rsidR="00644CD5">
        <w:t>.</w:t>
      </w:r>
      <w:r>
        <w:t>219(Mediator release inhibitor) + 0</w:t>
      </w:r>
      <w:r w:rsidR="00644CD5">
        <w:t>.</w:t>
      </w:r>
      <w:r>
        <w:t>293(SLC2A3 expression inhibitor) -0</w:t>
      </w:r>
      <w:r w:rsidR="00644CD5">
        <w:t>.</w:t>
      </w:r>
      <w:r>
        <w:t>144(Ribosomal protein S6 kinase alpha 1 inhibitor) + 0</w:t>
      </w:r>
      <w:r w:rsidR="00644CD5">
        <w:t>.</w:t>
      </w:r>
      <w:r>
        <w:t>0656(Alzheimer's disease treatment) + 0</w:t>
      </w:r>
      <w:r w:rsidR="00644CD5">
        <w:t>.</w:t>
      </w:r>
      <w:r>
        <w:t>0807(Adenine nucleotide translocase inhibitor) -0</w:t>
      </w:r>
      <w:r w:rsidR="00644CD5">
        <w:t>.</w:t>
      </w:r>
      <w:r>
        <w:t>362(Riboflavin kinase inhibitor) -0</w:t>
      </w:r>
      <w:r w:rsidR="00644CD5">
        <w:t>.</w:t>
      </w:r>
      <w:r>
        <w:t>272(Cholesterol synthesis inhibitor) + 0</w:t>
      </w:r>
      <w:r w:rsidR="00644CD5">
        <w:t>.</w:t>
      </w:r>
      <w:r>
        <w:t>158(Carcinogenic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+ 0</w:t>
      </w:r>
      <w:r w:rsidR="00644CD5">
        <w:t>.</w:t>
      </w:r>
      <w:r>
        <w:t>153(Chorea) -0</w:t>
      </w:r>
      <w:r w:rsidR="00644CD5">
        <w:t>.</w:t>
      </w:r>
      <w:r>
        <w:t>316(CpG-Oligodeoxynucleotides inhibitor) + 0</w:t>
      </w:r>
      <w:r w:rsidR="00644CD5">
        <w:t>.</w:t>
      </w:r>
      <w:r>
        <w:t>319(Somatostatin 4 antagonist) + 0</w:t>
      </w:r>
      <w:r w:rsidR="00644CD5">
        <w:t>.</w:t>
      </w:r>
      <w:r>
        <w:t>189(CYP1A1 expression inhibitor) + 0</w:t>
      </w:r>
      <w:r w:rsidR="00644CD5">
        <w:t>.</w:t>
      </w:r>
      <w:r>
        <w:t>12(Respiratory failure) -0</w:t>
      </w:r>
      <w:r w:rsidR="00644CD5">
        <w:t>.</w:t>
      </w:r>
      <w:r>
        <w:t>074(Heart failure treatment) -0</w:t>
      </w:r>
      <w:r w:rsidR="00644CD5">
        <w:t>.</w:t>
      </w:r>
      <w:r>
        <w:t>117(Amiloride-sensitive sodium channel 1 alpha-subunit blocker) + 0</w:t>
      </w:r>
      <w:r w:rsidR="00644CD5">
        <w:t>.</w:t>
      </w:r>
      <w:r>
        <w:t>795(Cytidylate kinase inhibitor) -0</w:t>
      </w:r>
      <w:r w:rsidR="00644CD5">
        <w:t>.</w:t>
      </w:r>
      <w:r>
        <w:t>0874(Antidiuretic hormone antagonist) -0</w:t>
      </w:r>
      <w:r w:rsidR="00644CD5">
        <w:t>.</w:t>
      </w:r>
      <w:r>
        <w:t>153(MMP9 expression enhancer) -0</w:t>
      </w:r>
      <w:r w:rsidR="00644CD5">
        <w:t>.</w:t>
      </w:r>
      <w:r>
        <w:t>172(Respiratory impairment) -0</w:t>
      </w:r>
      <w:r w:rsidR="00644CD5">
        <w:t>.</w:t>
      </w:r>
      <w:r>
        <w:t>088(Protein kinase (CK2) inhibitor) -0</w:t>
      </w:r>
      <w:r w:rsidR="00644CD5">
        <w:t>.</w:t>
      </w:r>
      <w:r>
        <w:t>124(HSPA8 expression inhibitor) + 0</w:t>
      </w:r>
      <w:r w:rsidR="00644CD5">
        <w:t>.</w:t>
      </w:r>
      <w:r>
        <w:t>315(Aryl hydrocarbon receptor antagonist) -0</w:t>
      </w:r>
      <w:r w:rsidR="00644CD5">
        <w:t>.</w:t>
      </w:r>
      <w:r>
        <w:t>0959(HIV-1 integrase (Strand Transfer) inhibitor) -0</w:t>
      </w:r>
      <w:r w:rsidR="00644CD5">
        <w:t>.</w:t>
      </w:r>
      <w:r>
        <w:t>101(Potassium channel intermediate-conductance Ca-activated 4 blocker) + 0</w:t>
      </w:r>
      <w:r w:rsidR="00644CD5">
        <w:t>.</w:t>
      </w:r>
      <w:r>
        <w:t>696(Bis(5'-nucleosyl)-tetraphosphatase (symmetrical) inhibitor) + 0</w:t>
      </w:r>
      <w:r w:rsidR="00644CD5">
        <w:t>.</w:t>
      </w:r>
      <w:r>
        <w:t>253(Aminoacyl-tRNA synthetase inhibitor) -0</w:t>
      </w:r>
      <w:r w:rsidR="00644CD5">
        <w:t>.</w:t>
      </w:r>
      <w:r>
        <w:t>124(Neuropeptide FF1 antagonist) -0</w:t>
      </w:r>
      <w:r w:rsidR="00644CD5">
        <w:t>.</w:t>
      </w:r>
      <w:r>
        <w:t>454(Carboxypeptidase E inhibitor) -0</w:t>
      </w:r>
      <w:r w:rsidR="00644CD5">
        <w:t>.</w:t>
      </w:r>
      <w:r>
        <w:t>125(Acidosis) + 0</w:t>
      </w:r>
      <w:r w:rsidR="00644CD5">
        <w:t>.</w:t>
      </w:r>
      <w:r>
        <w:t>0623(Serine protease unspecified inhibitor) + 0</w:t>
      </w:r>
      <w:r w:rsidR="00644CD5">
        <w:t>.</w:t>
      </w:r>
      <w:r>
        <w:t>288(Peptide deformylase inhibitor) + 0</w:t>
      </w:r>
      <w:r w:rsidR="00644CD5">
        <w:t>.</w:t>
      </w:r>
      <w:r>
        <w:t>126(Estrogen alpha receptor agonist) + 0</w:t>
      </w:r>
      <w:r w:rsidR="00644CD5">
        <w:t>.</w:t>
      </w:r>
      <w:r>
        <w:t>0821(Hematinic) -0</w:t>
      </w:r>
      <w:r w:rsidR="00644CD5">
        <w:t>.</w:t>
      </w:r>
      <w:r>
        <w:t>299(Heat shock protein ag</w:t>
      </w:r>
      <w:r>
        <w:t>o</w:t>
      </w:r>
      <w:r>
        <w:t>nist) + 0</w:t>
      </w:r>
      <w:r w:rsidR="00644CD5">
        <w:t>.</w:t>
      </w:r>
      <w:r>
        <w:t>134(Carbonic anhydrase I stimulant) + 0</w:t>
      </w:r>
      <w:r w:rsidR="00644CD5">
        <w:t>.</w:t>
      </w:r>
      <w:r>
        <w:t>276(Fumarylacetoacetase inhibitor) + 0</w:t>
      </w:r>
      <w:r w:rsidR="00644CD5">
        <w:t>.</w:t>
      </w:r>
      <w:r>
        <w:t>382(Somatostatin 1 antag</w:t>
      </w:r>
      <w:r>
        <w:t>o</w:t>
      </w:r>
      <w:r>
        <w:t>nist) -0</w:t>
      </w:r>
      <w:r w:rsidR="00644CD5">
        <w:t>.</w:t>
      </w:r>
      <w:r>
        <w:t>402(Mannitol-1-phosphate 5-dehydrogenase inhibitor) -0</w:t>
      </w:r>
      <w:r w:rsidR="00644CD5">
        <w:t>.</w:t>
      </w:r>
      <w:r>
        <w:t>17(GPX2 expression enhancer) -0</w:t>
      </w:r>
      <w:r w:rsidR="00644CD5">
        <w:t>.</w:t>
      </w:r>
      <w:r>
        <w:t>195(Phosphodiesterase 1C inhibitor) + 0</w:t>
      </w:r>
      <w:r w:rsidR="00644CD5">
        <w:t>.</w:t>
      </w:r>
      <w:r>
        <w:t>207(ESR2 expression enhancer) + 0</w:t>
      </w:r>
      <w:r w:rsidR="00644CD5">
        <w:t>.</w:t>
      </w:r>
      <w:r>
        <w:t>0456(Systemic lupus erythematosus treatment) -0</w:t>
      </w:r>
      <w:r w:rsidR="00644CD5">
        <w:t>.</w:t>
      </w:r>
      <w:r>
        <w:t>178(Carnosine synthase inhibitor) -0</w:t>
      </w:r>
      <w:r w:rsidR="00644CD5">
        <w:t>.</w:t>
      </w:r>
      <w:r>
        <w:t>461(Inositol-3-phosphate synthase inhibitor) -0</w:t>
      </w:r>
      <w:r w:rsidR="00644CD5">
        <w:t>.</w:t>
      </w:r>
      <w:r>
        <w:t>209(Dihydroorotate dehydrogenase inhibitor) -0</w:t>
      </w:r>
      <w:r w:rsidR="00644CD5">
        <w:t>.</w:t>
      </w:r>
      <w:r>
        <w:t>168(Aldehyde oxidase substrate) -0</w:t>
      </w:r>
      <w:r w:rsidR="00644CD5">
        <w:t>.</w:t>
      </w:r>
      <w:r>
        <w:t>168(Monophenol monooxygenase inhibitor) + 0</w:t>
      </w:r>
      <w:r w:rsidR="00644CD5">
        <w:t>.</w:t>
      </w:r>
      <w:r>
        <w:t>0857(Carcinogenic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0951(Pim kinase inhibitor) + 0</w:t>
      </w:r>
      <w:r w:rsidR="00644CD5">
        <w:t>.</w:t>
      </w:r>
      <w:r>
        <w:t>059(Troponin I</w:t>
      </w:r>
      <w:r w:rsidR="00644CD5">
        <w:t>.</w:t>
      </w:r>
      <w:r>
        <w:t xml:space="preserve"> cardiac muscle inhibitor) + 0</w:t>
      </w:r>
      <w:r w:rsidR="00644CD5">
        <w:t>.</w:t>
      </w:r>
      <w:r>
        <w:t>216(Bacterial leucyl aminopeptidase inhibitor) -0</w:t>
      </w:r>
      <w:r w:rsidR="00644CD5">
        <w:t>.</w:t>
      </w:r>
      <w:r>
        <w:t>0967(Cyclin B1 inhibitor) -0</w:t>
      </w:r>
      <w:r w:rsidR="00644CD5">
        <w:t>.</w:t>
      </w:r>
      <w:r>
        <w:t>0892(5 Hydroxytryptamine 3B antagonist) + 0</w:t>
      </w:r>
      <w:r w:rsidR="00644CD5">
        <w:t>.</w:t>
      </w:r>
      <w:r>
        <w:t>244(Histone deacetylase class I inhibitor) + 0</w:t>
      </w:r>
      <w:r w:rsidR="00644CD5">
        <w:t>.</w:t>
      </w:r>
      <w:r>
        <w:t>218(Phosphodiesterase VII inhibitor) + 0</w:t>
      </w:r>
      <w:r w:rsidR="00644CD5">
        <w:t>.</w:t>
      </w:r>
      <w:r>
        <w:t xml:space="preserve">0733(CC </w:t>
      </w:r>
      <w:r>
        <w:lastRenderedPageBreak/>
        <w:t>chemokine 1 receptor antagonist) + 0</w:t>
      </w:r>
      <w:r w:rsidR="00644CD5">
        <w:t>.</w:t>
      </w:r>
      <w:r>
        <w:t>192(Prolactin inhibitor) + 0</w:t>
      </w:r>
      <w:r w:rsidR="00644CD5">
        <w:t>.</w:t>
      </w:r>
      <w:r>
        <w:t>0581(Protein-tyrosine phosphatase 2C inhibitor) -0</w:t>
      </w:r>
      <w:r w:rsidR="00644CD5">
        <w:t>.</w:t>
      </w:r>
      <w:r>
        <w:t>0594(HCV NS3-helicase inhibitor) + 0</w:t>
      </w:r>
      <w:r w:rsidR="00644CD5">
        <w:t>.</w:t>
      </w:r>
      <w:r>
        <w:t>245(Nicotinic receptor alpha6 subunit antagonist) -0</w:t>
      </w:r>
      <w:r w:rsidR="00644CD5">
        <w:t>.</w:t>
      </w:r>
      <w:r>
        <w:t>391(Histone deacetylase class IV inhibitor) -0</w:t>
      </w:r>
      <w:r w:rsidR="00644CD5">
        <w:t>.</w:t>
      </w:r>
      <w:r>
        <w:t>177(CXC chemokine 4 receptor antagonist) + 0</w:t>
      </w:r>
      <w:r w:rsidR="00644CD5">
        <w:t>.</w:t>
      </w:r>
      <w:r>
        <w:t>146(SPP1 expression enhancer) + 0</w:t>
      </w:r>
      <w:r w:rsidR="00644CD5">
        <w:t>.</w:t>
      </w:r>
      <w:r>
        <w:t>0603(Phosphodiesterase 11A inhibitor) -0</w:t>
      </w:r>
      <w:r w:rsidR="00644CD5">
        <w:t>.</w:t>
      </w:r>
      <w:r>
        <w:t>262(Fructose-2</w:t>
      </w:r>
      <w:r w:rsidR="00644CD5">
        <w:t>.</w:t>
      </w:r>
      <w:r>
        <w:t>6-bisphosphate 2-phosphatase inhibitor) -0</w:t>
      </w:r>
      <w:r w:rsidR="00644CD5">
        <w:t>.</w:t>
      </w:r>
      <w:r>
        <w:t>073(11-Beta-hydroxysteroid dehydrogenase inhibitor) + 0</w:t>
      </w:r>
      <w:r w:rsidR="00644CD5">
        <w:t>.</w:t>
      </w:r>
      <w:r>
        <w:t>107(Pitrilysin inhibitor) + 0</w:t>
      </w:r>
      <w:r w:rsidR="00644CD5">
        <w:t>.</w:t>
      </w:r>
      <w:r>
        <w:t>0458(Interleukin 2 agonist) + 0</w:t>
      </w:r>
      <w:r w:rsidR="00644CD5">
        <w:t>.</w:t>
      </w:r>
      <w:r>
        <w:t>136(CYP4 substrate) + 0</w:t>
      </w:r>
      <w:r w:rsidR="00644CD5">
        <w:t>.</w:t>
      </w:r>
      <w:r>
        <w:t>0266(Apoptosis agonist) + 0</w:t>
      </w:r>
      <w:r w:rsidR="00644CD5">
        <w:t>.</w:t>
      </w:r>
      <w:r>
        <w:t>0601(Matrix metalloproteinase 2 (membrane-type) inhibitor) + 0</w:t>
      </w:r>
      <w:r w:rsidR="00644CD5">
        <w:t>.</w:t>
      </w:r>
      <w:r>
        <w:t>0498(Alpha 2d adrenoreceptor antagonist) -0</w:t>
      </w:r>
      <w:r w:rsidR="00644CD5">
        <w:t>.</w:t>
      </w:r>
      <w:r>
        <w:t>197(Glutamate synthase (ferredoxin) inhibitor) -0</w:t>
      </w:r>
      <w:r w:rsidR="00644CD5">
        <w:t>.</w:t>
      </w:r>
      <w:r>
        <w:t>0737(Acylaminoacyl-peptidase inhibitor) -0</w:t>
      </w:r>
      <w:r w:rsidR="00644CD5">
        <w:t>.</w:t>
      </w:r>
      <w:r>
        <w:t>134(Fructose-1</w:t>
      </w:r>
      <w:r w:rsidR="00644CD5">
        <w:t>.</w:t>
      </w:r>
      <w:r>
        <w:t>6-bisphosphatase 1 inhibitor) -0</w:t>
      </w:r>
      <w:r w:rsidR="00644CD5">
        <w:t>.</w:t>
      </w:r>
      <w:r>
        <w:t>0462(Acetylcholine M2 receptor agonist) + 0</w:t>
      </w:r>
      <w:r w:rsidR="00644CD5">
        <w:t>.</w:t>
      </w:r>
      <w:r>
        <w:t>0375(Cannabinoid CB2 receptor antagonist) -0</w:t>
      </w:r>
      <w:r w:rsidR="00644CD5">
        <w:t>.</w:t>
      </w:r>
      <w:r>
        <w:t>0802(Biphenyl-2</w:t>
      </w:r>
      <w:r w:rsidR="00644CD5">
        <w:t>.</w:t>
      </w:r>
      <w:r>
        <w:t>3-diol 1</w:t>
      </w:r>
      <w:r w:rsidR="00644CD5">
        <w:t>.</w:t>
      </w:r>
      <w:r>
        <w:t>2-dioxygenase inhib</w:t>
      </w:r>
      <w:r>
        <w:t>i</w:t>
      </w:r>
      <w:r>
        <w:t>tor) + 0</w:t>
      </w:r>
      <w:r w:rsidR="00644CD5">
        <w:t>.</w:t>
      </w:r>
      <w:r>
        <w:t>194(Thermolysin inhibitor) -0</w:t>
      </w:r>
      <w:r w:rsidR="00644CD5">
        <w:t>.</w:t>
      </w:r>
      <w:r>
        <w:t>0423(Fibrillation</w:t>
      </w:r>
      <w:r w:rsidR="00644CD5">
        <w:t>.</w:t>
      </w:r>
      <w:r>
        <w:t xml:space="preserve"> atrial) + 0</w:t>
      </w:r>
      <w:r w:rsidR="00644CD5">
        <w:t>.</w:t>
      </w:r>
      <w:r>
        <w:t>0528(Porphyria) -0</w:t>
      </w:r>
      <w:r w:rsidR="00644CD5">
        <w:t>.</w:t>
      </w:r>
      <w:r>
        <w:t>157(Baculoviral IAP repeat-containing protein inhibitor) -0</w:t>
      </w:r>
      <w:r w:rsidR="00644CD5">
        <w:t>.</w:t>
      </w:r>
      <w:r>
        <w:t>0913(Elastase inhibitor) -0</w:t>
      </w:r>
      <w:r w:rsidR="00644CD5">
        <w:t>.</w:t>
      </w:r>
      <w:r>
        <w:t>121(Nuclear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+ 0</w:t>
      </w:r>
      <w:r w:rsidR="00644CD5">
        <w:t>.</w:t>
      </w:r>
      <w:r>
        <w:t>0484(DNA polymerase beta inhibitor) -0</w:t>
      </w:r>
      <w:r w:rsidR="00644CD5">
        <w:t>.</w:t>
      </w:r>
      <w:r>
        <w:t>0335(Catechol O methyltransferase inhibitor) + 0</w:t>
      </w:r>
      <w:r w:rsidR="00644CD5">
        <w:t>.</w:t>
      </w:r>
      <w:r>
        <w:t>22(N-acetylglucosamine-6-phosphate deacetylase inhibitor) + 0</w:t>
      </w:r>
      <w:r w:rsidR="00644CD5">
        <w:t>.</w:t>
      </w:r>
      <w:r>
        <w:t>0797(N-acetylneuraminate lyase inhibitor) + 0</w:t>
      </w:r>
      <w:r w:rsidR="00644CD5">
        <w:t>.</w:t>
      </w:r>
      <w:r>
        <w:t>0748(Carcinogenic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0376(Smooth muscle myosin light chain kinase inhibitor) + 0</w:t>
      </w:r>
      <w:r w:rsidR="00644CD5">
        <w:t>.</w:t>
      </w:r>
      <w:r>
        <w:t>085(Nav1.7 sodium channel blocker) -0</w:t>
      </w:r>
      <w:r w:rsidR="00644CD5">
        <w:t>.</w:t>
      </w:r>
      <w:r>
        <w:t>0788(Thioredoxin reductase inhibitor) -0</w:t>
      </w:r>
      <w:r w:rsidR="00644CD5">
        <w:t>.</w:t>
      </w:r>
      <w:r>
        <w:t>0366(RARA expression enhancer) -0</w:t>
      </w:r>
      <w:r w:rsidR="00644CD5">
        <w:t>.</w:t>
      </w:r>
      <w:r>
        <w:t>13(Thymidine phosphorylase inhibitor) + 0</w:t>
      </w:r>
      <w:r w:rsidR="00644CD5">
        <w:t>.</w:t>
      </w:r>
      <w:r>
        <w:t>0814(Malate dehydrogenase inhibitor) -0</w:t>
      </w:r>
      <w:r w:rsidR="00644CD5">
        <w:t>.</w:t>
      </w:r>
      <w:r>
        <w:t>0399(Aphasia) -0</w:t>
      </w:r>
      <w:r w:rsidR="00644CD5">
        <w:t>.</w:t>
      </w:r>
      <w:r>
        <w:t>0702(CCNE1 expression inhibitor) + 0</w:t>
      </w:r>
      <w:r w:rsidR="00644CD5">
        <w:t>.</w:t>
      </w:r>
      <w:r>
        <w:t>0462(Baculoviral IAP repeat-containing protein 3 inhibitor) -0</w:t>
      </w:r>
      <w:r w:rsidR="00644CD5">
        <w:t>.</w:t>
      </w:r>
      <w:r>
        <w:t>0703(Oxytocin antagonist) -0</w:t>
      </w:r>
      <w:r w:rsidR="00644CD5">
        <w:t>.</w:t>
      </w:r>
      <w:r>
        <w:t>0825(Beta lactamase II inhibitor) + 0</w:t>
      </w:r>
      <w:r w:rsidR="00644CD5">
        <w:t>.</w:t>
      </w:r>
      <w:r>
        <w:t>0386(CYP2C8 inhibitor) -0</w:t>
      </w:r>
      <w:r w:rsidR="00644CD5">
        <w:t>.</w:t>
      </w:r>
      <w:r>
        <w:t>0829(VCAM a</w:t>
      </w:r>
      <w:r>
        <w:t>n</w:t>
      </w:r>
      <w:r>
        <w:t>tagonist) -0</w:t>
      </w:r>
      <w:r w:rsidR="00644CD5">
        <w:t>.</w:t>
      </w:r>
      <w:r>
        <w:t>0578(YWHAE expression inhibitor) + 0</w:t>
      </w:r>
      <w:r w:rsidR="00644CD5">
        <w:t>.</w:t>
      </w:r>
      <w:r>
        <w:t>0202(HIF1A expression inhibitor) + 0</w:t>
      </w:r>
      <w:r w:rsidR="00644CD5">
        <w:t>.</w:t>
      </w:r>
      <w:r>
        <w:t>0686(5 Hydroxytry</w:t>
      </w:r>
      <w:r>
        <w:t>p</w:t>
      </w:r>
      <w:r>
        <w:t>tamine 3 agonist) -0</w:t>
      </w:r>
      <w:r w:rsidR="00644CD5">
        <w:t>.</w:t>
      </w:r>
      <w:r>
        <w:t>0258(Opioid delta receptor antagonist) + 0</w:t>
      </w:r>
      <w:r w:rsidR="00644CD5">
        <w:t>.</w:t>
      </w:r>
      <w:r>
        <w:t>0203(Antibiotic Tribactam-like) -0</w:t>
      </w:r>
      <w:r w:rsidR="00644CD5">
        <w:t>.</w:t>
      </w:r>
      <w:r>
        <w:t>0386(CCND3 expression inhibitor) -0</w:t>
      </w:r>
      <w:r w:rsidR="00644CD5">
        <w:t>.</w:t>
      </w:r>
      <w:r>
        <w:t>0333(Scytalone dehydratase inhibitor) + 0</w:t>
      </w:r>
      <w:r w:rsidR="00644CD5">
        <w:t>.</w:t>
      </w:r>
      <w:r>
        <w:t>0407(Pectin lyase inhibitor) + 0</w:t>
      </w:r>
      <w:r w:rsidR="00644CD5">
        <w:t>.</w:t>
      </w:r>
      <w:r>
        <w:t>032(Metabolic disease treatment) -0</w:t>
      </w:r>
      <w:r w:rsidR="00644CD5">
        <w:t>.</w:t>
      </w:r>
      <w:r>
        <w:t>0198(Antihypermotility) -0</w:t>
      </w:r>
      <w:r w:rsidR="00644CD5">
        <w:t>.</w:t>
      </w:r>
      <w:r>
        <w:t>054(Isocitrate dehydrogenase (NADP+) inhibitor) -0</w:t>
      </w:r>
      <w:r w:rsidR="00644CD5">
        <w:t>.</w:t>
      </w:r>
      <w:r>
        <w:t>0212(Integrin beta3 antagonist) + 0</w:t>
      </w:r>
      <w:r w:rsidR="00644CD5">
        <w:t>.</w:t>
      </w:r>
      <w:r>
        <w:t>0266(NFKBIA expression enhancer) -0</w:t>
      </w:r>
      <w:r w:rsidR="00644CD5">
        <w:t>.</w:t>
      </w:r>
      <w:r>
        <w:t>0375(Dopamine agonist) + 0</w:t>
      </w:r>
      <w:r w:rsidR="00644CD5">
        <w:t>.</w:t>
      </w:r>
      <w:r>
        <w:t>0155(TIE-2 antagonist) -0</w:t>
      </w:r>
      <w:r w:rsidR="00644CD5">
        <w:t>.</w:t>
      </w:r>
      <w:r>
        <w:t>0096(Hypercalcemia treatment) + 0</w:t>
      </w:r>
      <w:r w:rsidR="00644CD5">
        <w:t>.</w:t>
      </w:r>
      <w:r>
        <w:t>0158(Matrix metalloproteinase 1 inhibitor) + 0</w:t>
      </w:r>
      <w:r w:rsidR="00644CD5">
        <w:t>.</w:t>
      </w:r>
      <w:r>
        <w:t>0148(LDLR expression enha</w:t>
      </w:r>
      <w:r>
        <w:t>n</w:t>
      </w:r>
      <w:r>
        <w:t>cer) + 0</w:t>
      </w:r>
      <w:r w:rsidR="00644CD5">
        <w:t>.</w:t>
      </w:r>
      <w:r>
        <w:t>028(Aralkylamine N-acetyltransferase inhibitor) + 0</w:t>
      </w:r>
      <w:r w:rsidR="00644CD5">
        <w:t>.</w:t>
      </w:r>
      <w:r>
        <w:t>00564(Signal transduction pathways inhibitor) + 0</w:t>
      </w:r>
      <w:r w:rsidR="00644CD5">
        <w:t>.</w:t>
      </w:r>
      <w:r>
        <w:t>00856(Lipoprotein lipase inhibitor) -0</w:t>
      </w:r>
      <w:r w:rsidR="00644CD5">
        <w:t>.</w:t>
      </w:r>
      <w:r>
        <w:t>00235(Antineoplastic (cervical cancer)) + 0</w:t>
      </w:r>
      <w:r w:rsidR="00644CD5">
        <w:t>.</w:t>
      </w:r>
      <w:r>
        <w:t>00247(Proliferative diseases treatment) + 0</w:t>
      </w:r>
      <w:r w:rsidR="00644CD5">
        <w:t>.</w:t>
      </w:r>
      <w:r>
        <w:t>00233(NMDA 2 receptor antagonist) + 6</w:t>
      </w:r>
      <w:r w:rsidR="00644CD5">
        <w:t>.</w:t>
      </w:r>
      <w:r>
        <w:t>32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131(Acetylcholinesterase inhibitor) -0</w:t>
      </w:r>
      <w:r w:rsidR="00644CD5">
        <w:t>.</w:t>
      </w:r>
      <w:r>
        <w:t>874(Beta lactamase inhibitor) -1</w:t>
      </w:r>
      <w:r w:rsidR="00644CD5">
        <w:t>.</w:t>
      </w:r>
      <w:r>
        <w:t>74(N-formylglutamate deformylase inhibitor) -0</w:t>
      </w:r>
      <w:r w:rsidR="00644CD5">
        <w:t>.</w:t>
      </w:r>
      <w:r>
        <w:t>697(Nuclear receptor subfamily 2</w:t>
      </w:r>
      <w:r w:rsidR="00644CD5">
        <w:t>.</w:t>
      </w:r>
      <w:r>
        <w:t xml:space="preserve"> group E</w:t>
      </w:r>
      <w:r w:rsidR="00644CD5">
        <w:t>.</w:t>
      </w:r>
      <w:r>
        <w:t xml:space="preserve"> member 3 agonist) + 1</w:t>
      </w:r>
      <w:r w:rsidR="00644CD5">
        <w:t>.</w:t>
      </w:r>
      <w:r>
        <w:t>01(Imidazoline I2 receptor antagonist) + 1</w:t>
      </w:r>
      <w:r w:rsidR="00644CD5">
        <w:t>.</w:t>
      </w:r>
      <w:r>
        <w:t>07(Phospholipase inhibitor) -0</w:t>
      </w:r>
      <w:r w:rsidR="00644CD5">
        <w:t>.</w:t>
      </w:r>
      <w:r>
        <w:t>189(Matrix metalloproteinase inhibitor) -0</w:t>
      </w:r>
      <w:r w:rsidR="00644CD5">
        <w:t>.</w:t>
      </w:r>
      <w:r>
        <w:t>176(Acylphosphatase inhibitor) + 0</w:t>
      </w:r>
      <w:r w:rsidR="00644CD5">
        <w:t>.</w:t>
      </w:r>
      <w:r>
        <w:t>485(Glyceryl-ether monooxygenase inhibitor) + 0</w:t>
      </w:r>
      <w:r w:rsidR="00644CD5">
        <w:t>.</w:t>
      </w:r>
      <w:r>
        <w:t>00591(Necrosis) + 0</w:t>
      </w:r>
      <w:r w:rsidR="00644CD5">
        <w:t>.</w:t>
      </w:r>
      <w:r>
        <w:t>56(CYP11B2 inhibitor) + 0</w:t>
      </w:r>
      <w:r w:rsidR="00644CD5">
        <w:t>.</w:t>
      </w:r>
      <w:r>
        <w:t>68(Prion di</w:t>
      </w:r>
      <w:r>
        <w:t>s</w:t>
      </w:r>
      <w:r>
        <w:t>eases treatment) -0</w:t>
      </w:r>
      <w:r w:rsidR="00644CD5">
        <w:t>.</w:t>
      </w:r>
      <w:r>
        <w:t>51(Phosphodiesterase 1C inhibitor) -0</w:t>
      </w:r>
      <w:r w:rsidR="00644CD5">
        <w:t>.</w:t>
      </w:r>
      <w:r>
        <w:t>262(HIV-1 integrase (3'-Processing) inhibitor) -2</w:t>
      </w:r>
      <w:r w:rsidR="00644CD5">
        <w:t>.</w:t>
      </w:r>
      <w:r>
        <w:t>41(Glycerate kinase inhibitor) -0</w:t>
      </w:r>
      <w:r w:rsidR="00644CD5">
        <w:t>.</w:t>
      </w:r>
      <w:r>
        <w:t>0792(Carcinogenic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129(Retinoid X alpha receptor antagonist) + 0</w:t>
      </w:r>
      <w:r w:rsidR="00644CD5">
        <w:t>.</w:t>
      </w:r>
      <w:r>
        <w:t>418(Antiparasitic) -0</w:t>
      </w:r>
      <w:r w:rsidR="00644CD5">
        <w:t>.</w:t>
      </w:r>
      <w:r>
        <w:t>828(Non-steroidal antiinflammatory agent) -0</w:t>
      </w:r>
      <w:r w:rsidR="00644CD5">
        <w:t>.</w:t>
      </w:r>
      <w:r>
        <w:t>63(CCND3 expression inhibitor) -0</w:t>
      </w:r>
      <w:r w:rsidR="00644CD5">
        <w:t>.</w:t>
      </w:r>
      <w:r>
        <w:t>505(Phosphodiesterase 8B inhibitor) -0</w:t>
      </w:r>
      <w:r w:rsidR="00644CD5">
        <w:t>.</w:t>
      </w:r>
      <w:r>
        <w:t>164(CYP2B1 substrate) -0</w:t>
      </w:r>
      <w:r w:rsidR="00644CD5">
        <w:t>.</w:t>
      </w:r>
      <w:r>
        <w:t>927(Inner centromere protein inhibitor) -0</w:t>
      </w:r>
      <w:r w:rsidR="00644CD5">
        <w:t>.</w:t>
      </w:r>
      <w:r>
        <w:t>464(Check point kinase inhibitor) + 0</w:t>
      </w:r>
      <w:r w:rsidR="00644CD5">
        <w:t>.</w:t>
      </w:r>
      <w:r>
        <w:t>579(Alpha</w:t>
      </w:r>
      <w:r w:rsidR="00644CD5">
        <w:t>.</w:t>
      </w:r>
      <w:r>
        <w:t>alpha-trehalase inhibitor) + 0</w:t>
      </w:r>
      <w:r w:rsidR="00644CD5">
        <w:t>.</w:t>
      </w:r>
      <w:r>
        <w:t>18(CDC-like kinase 1 inhibitor) -0</w:t>
      </w:r>
      <w:r w:rsidR="00644CD5">
        <w:t>.</w:t>
      </w:r>
      <w:r>
        <w:t>0721(Beta 2 adrenoreceptor antagonist) -0</w:t>
      </w:r>
      <w:r w:rsidR="00644CD5">
        <w:t>.</w:t>
      </w:r>
      <w:r>
        <w:t>571(Dermatitis) + 0</w:t>
      </w:r>
      <w:r w:rsidR="00644CD5">
        <w:t>.</w:t>
      </w:r>
      <w:r>
        <w:t>275(CYP3A5 expression enhancer) -0</w:t>
      </w:r>
      <w:r w:rsidR="00644CD5">
        <w:t>.</w:t>
      </w:r>
      <w:r>
        <w:t>47(Torticollis) + 0</w:t>
      </w:r>
      <w:r w:rsidR="00644CD5">
        <w:t>.</w:t>
      </w:r>
      <w:r>
        <w:t>34(HERG 1 channel blocker) + 1</w:t>
      </w:r>
      <w:r w:rsidR="00644CD5">
        <w:t>.</w:t>
      </w:r>
      <w:r>
        <w:t>48(MAP3K11 inhibitor) -0</w:t>
      </w:r>
      <w:r w:rsidR="00644CD5">
        <w:t>.</w:t>
      </w:r>
      <w:r>
        <w:t>549(Urethanase inhibitor) + 0</w:t>
      </w:r>
      <w:r w:rsidR="00644CD5">
        <w:t>.</w:t>
      </w:r>
      <w:r>
        <w:t>427(T cell inhibitor) + 0</w:t>
      </w:r>
      <w:r w:rsidR="00644CD5">
        <w:t>.</w:t>
      </w:r>
      <w:r>
        <w:t>246(Catechol oxidase inhibitor) + 0</w:t>
      </w:r>
      <w:r w:rsidR="00644CD5">
        <w:t>.</w:t>
      </w:r>
      <w:r>
        <w:t>464(Spasmolytic</w:t>
      </w:r>
      <w:r w:rsidR="00644CD5">
        <w:t>.</w:t>
      </w:r>
      <w:r>
        <w:t xml:space="preserve"> Papaverin-like) -0</w:t>
      </w:r>
      <w:r w:rsidR="00644CD5">
        <w:t>.</w:t>
      </w:r>
      <w:r>
        <w:t>343(Neuropeptide FF1 antagonist) + 0</w:t>
      </w:r>
      <w:r w:rsidR="00644CD5">
        <w:t>.</w:t>
      </w:r>
      <w:r>
        <w:t>964(Fatty acid binding protein inhibitor) + 0</w:t>
      </w:r>
      <w:r w:rsidR="00644CD5">
        <w:t>.</w:t>
      </w:r>
      <w:r>
        <w:t>503(Cytokine production stimulant) -0</w:t>
      </w:r>
      <w:r w:rsidR="00644CD5">
        <w:t>.</w:t>
      </w:r>
      <w:r>
        <w:t>115(MAP kinase kinase 2 i</w:t>
      </w:r>
      <w:r>
        <w:t>n</w:t>
      </w:r>
      <w:r>
        <w:t>hibitor) + 0</w:t>
      </w:r>
      <w:r w:rsidR="00644CD5">
        <w:t>.</w:t>
      </w:r>
      <w:r>
        <w:t>24(Periodontitis treatment) -0</w:t>
      </w:r>
      <w:r w:rsidR="00644CD5">
        <w:t>.</w:t>
      </w:r>
      <w:r>
        <w:t>379(Polyadenylate-binding protein 1 inhibitor) -0</w:t>
      </w:r>
      <w:r w:rsidR="00644CD5">
        <w:t>.</w:t>
      </w:r>
      <w:r>
        <w:t>162(CYP3A4 inhibitor) + 0</w:t>
      </w:r>
      <w:r w:rsidR="00644CD5">
        <w:t>.</w:t>
      </w:r>
      <w:r>
        <w:t>448(Carcinogenic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-1</w:t>
      </w:r>
      <w:r w:rsidR="00644CD5">
        <w:t>.</w:t>
      </w:r>
      <w:r>
        <w:t>11(Lacrimal secretion stimulant) -1</w:t>
      </w:r>
      <w:r w:rsidR="00644CD5">
        <w:t>.</w:t>
      </w:r>
      <w:r>
        <w:t>17(Histamine H2 receptor ag</w:t>
      </w:r>
      <w:r>
        <w:t>o</w:t>
      </w:r>
      <w:r>
        <w:t>nist) -0</w:t>
      </w:r>
      <w:r w:rsidR="00644CD5">
        <w:t>.</w:t>
      </w:r>
      <w:r>
        <w:t>165(Angiotensin AT1 receptor antagonist) -0</w:t>
      </w:r>
      <w:r w:rsidR="00644CD5">
        <w:t>.</w:t>
      </w:r>
      <w:r>
        <w:t>999(Photinus-luciferin 4-monooxygenase (ATP-hydrolysing) inhibitor) -0</w:t>
      </w:r>
      <w:r w:rsidR="00644CD5">
        <w:t>.</w:t>
      </w:r>
      <w:r>
        <w:t>281(ME1 expression enhancer) -0</w:t>
      </w:r>
      <w:r w:rsidR="00644CD5">
        <w:t>.</w:t>
      </w:r>
      <w:r>
        <w:t>335(RNA directed DNA polymerase inhibitor) -0</w:t>
      </w:r>
      <w:r w:rsidR="00644CD5">
        <w:t>.</w:t>
      </w:r>
      <w:r>
        <w:t>49(Histamine H2 receptor antagonist) + 0</w:t>
      </w:r>
      <w:r w:rsidR="00644CD5">
        <w:t>.</w:t>
      </w:r>
      <w:r>
        <w:t>698(Peroxisome proliferator-activated receptor alpha antagonist) + 1</w:t>
      </w:r>
      <w:r w:rsidR="00644CD5">
        <w:t>.</w:t>
      </w:r>
      <w:r>
        <w:t>07(Membrane dipept</w:t>
      </w:r>
      <w:r>
        <w:t>i</w:t>
      </w:r>
      <w:r>
        <w:t>dase inhibitor) + 0</w:t>
      </w:r>
      <w:r w:rsidR="00644CD5">
        <w:t>.</w:t>
      </w:r>
      <w:r>
        <w:t>543(TIE-2 antagonist) + 1</w:t>
      </w:r>
      <w:r w:rsidR="00644CD5">
        <w:t>.</w:t>
      </w:r>
      <w:r>
        <w:t>04(CYP2G1 substrate) + 0</w:t>
      </w:r>
      <w:r w:rsidR="00644CD5">
        <w:t>.</w:t>
      </w:r>
      <w:r>
        <w:t>352(Gastrointestinal disturbance) -0</w:t>
      </w:r>
      <w:r w:rsidR="00644CD5">
        <w:t>.</w:t>
      </w:r>
      <w:r>
        <w:t>301(Antiischemic) -1</w:t>
      </w:r>
      <w:r w:rsidR="00644CD5">
        <w:t>.</w:t>
      </w:r>
      <w:r>
        <w:t>11(Shaker potassium channel blocker) + 0</w:t>
      </w:r>
      <w:r w:rsidR="00644CD5">
        <w:t>.</w:t>
      </w:r>
      <w:r>
        <w:t>526(Dyskinesia) -0</w:t>
      </w:r>
      <w:r w:rsidR="00644CD5">
        <w:t>.</w:t>
      </w:r>
      <w:r>
        <w:t>406(5-Alpha-reductase 2 inhib</w:t>
      </w:r>
      <w:r>
        <w:t>i</w:t>
      </w:r>
      <w:r>
        <w:t>tor) -0</w:t>
      </w:r>
      <w:r w:rsidR="00644CD5">
        <w:t>.</w:t>
      </w:r>
      <w:r>
        <w:t>416(G-protein-coupled receptor kinase inhibitor) + 1</w:t>
      </w:r>
      <w:r w:rsidR="00644CD5">
        <w:t>.</w:t>
      </w:r>
      <w:r>
        <w:t>21(Bis(5'-nucleosyl)-tetraphosphatase (symmetrical) i</w:t>
      </w:r>
      <w:r>
        <w:t>n</w:t>
      </w:r>
      <w:r>
        <w:t>hibitor) -1</w:t>
      </w:r>
      <w:r w:rsidR="00644CD5">
        <w:t>.</w:t>
      </w:r>
      <w:r>
        <w:t>19(Fatty liver) + 0</w:t>
      </w:r>
      <w:r w:rsidR="00644CD5">
        <w:t>.</w:t>
      </w:r>
      <w:r>
        <w:t>125(Antineoplastic (liver cancer)) -0</w:t>
      </w:r>
      <w:r w:rsidR="00644CD5">
        <w:t>.</w:t>
      </w:r>
      <w:r>
        <w:t>108(Carcinogenic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uterus) + 0</w:t>
      </w:r>
      <w:r w:rsidR="00644CD5">
        <w:t>.</w:t>
      </w:r>
      <w:r>
        <w:t>919(Adenosine A3 receptor antagonist) + 0</w:t>
      </w:r>
      <w:r w:rsidR="00644CD5">
        <w:t>.</w:t>
      </w:r>
      <w:r>
        <w:t>23(Antidiabetic symptomatic) + 0</w:t>
      </w:r>
      <w:r w:rsidR="00644CD5">
        <w:t>.</w:t>
      </w:r>
      <w:r>
        <w:t>542(Nav1.6 sodium channel blocker) -0</w:t>
      </w:r>
      <w:r w:rsidR="00644CD5">
        <w:t>.</w:t>
      </w:r>
      <w:r>
        <w:t>697(NADH dehydrogenase inhibitor) + 1</w:t>
      </w:r>
      <w:r w:rsidR="00644CD5">
        <w:t>.</w:t>
      </w:r>
      <w:r>
        <w:t>35(Antineoplastic (insulinoma)) -0</w:t>
      </w:r>
      <w:r w:rsidR="00644CD5">
        <w:t>.</w:t>
      </w:r>
      <w:r>
        <w:t>279(Antiviral (Hepatitis C)) -0</w:t>
      </w:r>
      <w:r w:rsidR="00644CD5">
        <w:t>.</w:t>
      </w:r>
      <w:r>
        <w:t>518(Cyclin-dependent kinase 1 inhibitor) -0</w:t>
      </w:r>
      <w:r w:rsidR="00644CD5">
        <w:t>.</w:t>
      </w:r>
      <w:r>
        <w:t>0269(Apical sodium codependent bile acid transporter inhibitor) -</w:t>
      </w:r>
      <w:r>
        <w:lastRenderedPageBreak/>
        <w:t>0</w:t>
      </w:r>
      <w:r w:rsidR="00644CD5">
        <w:t>.</w:t>
      </w:r>
      <w:r>
        <w:t>513(Retinoid X receptor agonist) + 1</w:t>
      </w:r>
      <w:r w:rsidR="00644CD5">
        <w:t>.</w:t>
      </w:r>
      <w:r>
        <w:t>31(UGT2B4 substrate) + 0</w:t>
      </w:r>
      <w:r w:rsidR="00644CD5">
        <w:t>.</w:t>
      </w:r>
      <w:r>
        <w:t>89(CMP-N-acetylneuraminate monooxygenase inhibitor) + 0</w:t>
      </w:r>
      <w:r w:rsidR="00644CD5">
        <w:t>.</w:t>
      </w:r>
      <w:r>
        <w:t>604(2-Acylglycerol O-acyltransferase inhibitor) -0</w:t>
      </w:r>
      <w:r w:rsidR="00644CD5">
        <w:t>.</w:t>
      </w:r>
      <w:r>
        <w:t>0292(Kainate receptor 1 antagonist) + 0</w:t>
      </w:r>
      <w:r w:rsidR="00644CD5">
        <w:t>.</w:t>
      </w:r>
      <w:r>
        <w:t>278(Protein-tyrosine phosphatase LC-PTP inhibitor) + 0</w:t>
      </w:r>
      <w:r w:rsidR="00644CD5">
        <w:t>.</w:t>
      </w:r>
      <w:r>
        <w:t>468(Weight gain) + 0</w:t>
      </w:r>
      <w:r w:rsidR="00644CD5">
        <w:t>.</w:t>
      </w:r>
      <w:r>
        <w:t>147(Estrogen-related receptor beta antagonist) -0</w:t>
      </w:r>
      <w:r w:rsidR="00644CD5">
        <w:t>.</w:t>
      </w:r>
      <w:r>
        <w:t>713(Galactolipase inhibitor) + 0</w:t>
      </w:r>
      <w:r w:rsidR="00644CD5">
        <w:t>.</w:t>
      </w:r>
      <w:r>
        <w:t>209(Src kinase inhibitor) -0</w:t>
      </w:r>
      <w:r w:rsidR="00644CD5">
        <w:t>.</w:t>
      </w:r>
      <w:r>
        <w:t>845(TGFB1 expression enhancer) + 0</w:t>
      </w:r>
      <w:r w:rsidR="00644CD5">
        <w:t>.</w:t>
      </w:r>
      <w:r>
        <w:t>219(Bombesin agonist) + 1</w:t>
      </w:r>
      <w:r w:rsidR="00644CD5">
        <w:t>.</w:t>
      </w:r>
      <w:r>
        <w:t>2(Cathepsin E inhibitor) + 0</w:t>
      </w:r>
      <w:r w:rsidR="00644CD5">
        <w:t>.</w:t>
      </w:r>
      <w:r>
        <w:t>493(BCL2 expression inhibitor) -0</w:t>
      </w:r>
      <w:r w:rsidR="00644CD5">
        <w:t>.</w:t>
      </w:r>
      <w:r>
        <w:t>368(HIV-1 protease inhibitor) + 0</w:t>
      </w:r>
      <w:r w:rsidR="00644CD5">
        <w:t>.</w:t>
      </w:r>
      <w:r>
        <w:t>666(Estrogen alpha receptor agonist) -0</w:t>
      </w:r>
      <w:r w:rsidR="00644CD5">
        <w:t>.</w:t>
      </w:r>
      <w:r>
        <w:t>308(Ribosomal protein S6 kinase alpha 2 inhibitor) + 0</w:t>
      </w:r>
      <w:r w:rsidR="00644CD5">
        <w:t>.</w:t>
      </w:r>
      <w:r>
        <w:t>235(JNK mitogen-activated protein kinase inhibitor) -0</w:t>
      </w:r>
      <w:r w:rsidR="00644CD5">
        <w:t>.</w:t>
      </w:r>
      <w:r>
        <w:t>938(Potassium channel (Ca-activated) activator) + 0</w:t>
      </w:r>
      <w:r w:rsidR="00644CD5">
        <w:t>.</w:t>
      </w:r>
      <w:r>
        <w:t>373(Biliary tract disorders treatment) -0</w:t>
      </w:r>
      <w:r w:rsidR="00644CD5">
        <w:t>.</w:t>
      </w:r>
      <w:r>
        <w:t>745(Laxative) -1</w:t>
      </w:r>
      <w:r w:rsidR="00644CD5">
        <w:t>.</w:t>
      </w:r>
      <w:r>
        <w:t>02(UGT2B20 substrate) -0</w:t>
      </w:r>
      <w:r w:rsidR="00644CD5">
        <w:t>.</w:t>
      </w:r>
      <w:r>
        <w:t>412(Carcinogenic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25(Prostaglandin F2 alpha antagonist) -0</w:t>
      </w:r>
      <w:r w:rsidR="00644CD5">
        <w:t>.</w:t>
      </w:r>
      <w:r>
        <w:t>222(Tubulin agonist) + 0</w:t>
      </w:r>
      <w:r w:rsidR="00644CD5">
        <w:t>.</w:t>
      </w:r>
      <w:r>
        <w:t>516(Calcium channel (voltage-sensitive) blocker) + 0</w:t>
      </w:r>
      <w:r w:rsidR="00644CD5">
        <w:t>.</w:t>
      </w:r>
      <w:r>
        <w:t>714(Alkaline phosphatase inhibitor) -0</w:t>
      </w:r>
      <w:r w:rsidR="00644CD5">
        <w:t>.</w:t>
      </w:r>
      <w:r>
        <w:t>485(CYP1A2 substrate) -1</w:t>
      </w:r>
      <w:r w:rsidR="00644CD5">
        <w:t>.</w:t>
      </w:r>
      <w:r>
        <w:t>56(Asparagine synthase (glutamine-hydrolysing) inhibitor) -0</w:t>
      </w:r>
      <w:r w:rsidR="00644CD5">
        <w:t>.</w:t>
      </w:r>
      <w:r>
        <w:t>405(PCNA expression enhancer) + 0</w:t>
      </w:r>
      <w:r w:rsidR="00644CD5">
        <w:t>.</w:t>
      </w:r>
      <w:r>
        <w:t>368(DNA gyrase subunit A inhibitor) + 1</w:t>
      </w:r>
      <w:r w:rsidR="00644CD5">
        <w:t>.</w:t>
      </w:r>
      <w:r>
        <w:t>43(TGF beta receptor type II kinase inhibitor) + 0</w:t>
      </w:r>
      <w:r w:rsidR="00644CD5">
        <w:t>.</w:t>
      </w:r>
      <w:r>
        <w:t>327(Urinary incontinence treatment) + 0</w:t>
      </w:r>
      <w:r w:rsidR="00644CD5">
        <w:t>.</w:t>
      </w:r>
      <w:r>
        <w:t>599(15-Lipoxygenase inhibitor) + 0</w:t>
      </w:r>
      <w:r w:rsidR="00644CD5">
        <w:t>.</w:t>
      </w:r>
      <w:r>
        <w:t>617(SLC2A3 expression inhibitor) + 0</w:t>
      </w:r>
      <w:r w:rsidR="00644CD5">
        <w:t>.</w:t>
      </w:r>
      <w:r>
        <w:t>45(Protein kinase C delta inhibitor) -1</w:t>
      </w:r>
      <w:r w:rsidR="00644CD5">
        <w:t>.</w:t>
      </w:r>
      <w:r>
        <w:t>4(Indanol dehydrogenase inhibitor) + 0</w:t>
      </w:r>
      <w:r w:rsidR="00644CD5">
        <w:t>.</w:t>
      </w:r>
      <w:r>
        <w:t>404(Prolyl aminopept</w:t>
      </w:r>
      <w:r>
        <w:t>i</w:t>
      </w:r>
      <w:r>
        <w:t>dase inhibitor) + 1</w:t>
      </w:r>
      <w:r w:rsidR="00644CD5">
        <w:t>.</w:t>
      </w:r>
      <w:r>
        <w:t>15(Arachidonic acid antagonist) + 0</w:t>
      </w:r>
      <w:r w:rsidR="00644CD5">
        <w:t>.</w:t>
      </w:r>
      <w:r>
        <w:t>386(Caspase 6 inhibitor) -0</w:t>
      </w:r>
      <w:r w:rsidR="00644CD5">
        <w:t>.</w:t>
      </w:r>
      <w:r>
        <w:t>212(2</w:t>
      </w:r>
      <w:r w:rsidR="00644CD5">
        <w:t>.</w:t>
      </w:r>
      <w:r>
        <w:t>3-Oxidosqualene-lanosterol cyclase inhibitor) + 0</w:t>
      </w:r>
      <w:r w:rsidR="00644CD5">
        <w:t>.</w:t>
      </w:r>
      <w:r>
        <w:t>361(MAP kinase 1 inhibitor) + 0</w:t>
      </w:r>
      <w:r w:rsidR="00644CD5">
        <w:t>.</w:t>
      </w:r>
      <w:r>
        <w:t>746(1-Acylglycerol-3-phosphate O-acyltransferase inhibitor) + 0</w:t>
      </w:r>
      <w:r w:rsidR="00644CD5">
        <w:t>.</w:t>
      </w:r>
      <w:r>
        <w:t>904(MAP-kinase-activated kinase 1 inhibitor) + 0</w:t>
      </w:r>
      <w:r w:rsidR="00644CD5">
        <w:t>.</w:t>
      </w:r>
      <w:r>
        <w:t>906(Chitinase inhibitor) + 0</w:t>
      </w:r>
      <w:r w:rsidR="00644CD5">
        <w:t>.</w:t>
      </w:r>
      <w:r>
        <w:t>55(Skin irritation</w:t>
      </w:r>
      <w:r w:rsidR="00644CD5">
        <w:t>.</w:t>
      </w:r>
      <w:r>
        <w:t xml:space="preserve"> weak) -0</w:t>
      </w:r>
      <w:r w:rsidR="00644CD5">
        <w:t>.</w:t>
      </w:r>
      <w:r>
        <w:t>755(Dipeptidyl peptidase IX inhibitor) -0</w:t>
      </w:r>
      <w:r w:rsidR="00644CD5">
        <w:t>.</w:t>
      </w:r>
      <w:r>
        <w:t>928(Beta 2 adrenoreceptor agonist) + 1</w:t>
      </w:r>
      <w:r w:rsidR="00644CD5">
        <w:t>.</w:t>
      </w:r>
      <w:r>
        <w:t>09(Adenylate cyclase V inhibitor) + 0</w:t>
      </w:r>
      <w:r w:rsidR="00644CD5">
        <w:t>.</w:t>
      </w:r>
      <w:r>
        <w:t>283(Plasmepsin II inhibitor) -0</w:t>
      </w:r>
      <w:r w:rsidR="00644CD5">
        <w:t>.</w:t>
      </w:r>
      <w:r>
        <w:t>828(Potassium channel Kv4.3 blocker) -0</w:t>
      </w:r>
      <w:r w:rsidR="00644CD5">
        <w:t>.</w:t>
      </w:r>
      <w:r>
        <w:t>295(MAP3K7 inhibitor) -0</w:t>
      </w:r>
      <w:r w:rsidR="00644CD5">
        <w:t>.</w:t>
      </w:r>
      <w:r>
        <w:t>289(Platelet antagonist) + 0</w:t>
      </w:r>
      <w:r w:rsidR="00644CD5">
        <w:t>.</w:t>
      </w:r>
      <w:r>
        <w:t>223(Pepsin inhibitor) -0</w:t>
      </w:r>
      <w:r w:rsidR="00644CD5">
        <w:t>.</w:t>
      </w:r>
      <w:r>
        <w:t>205(Restenosis treatment) -0</w:t>
      </w:r>
      <w:r w:rsidR="00644CD5">
        <w:t>.</w:t>
      </w:r>
      <w:r>
        <w:t>461(Antinephrotoxic) -0</w:t>
      </w:r>
      <w:r w:rsidR="00644CD5">
        <w:t>.</w:t>
      </w:r>
      <w:r>
        <w:t>785(MAP kinase kinase 4 inhibitor) -0</w:t>
      </w:r>
      <w:r w:rsidR="00644CD5">
        <w:t>.</w:t>
      </w:r>
      <w:r>
        <w:t>366(Adenosine uptake inhibitor) -0</w:t>
      </w:r>
      <w:r w:rsidR="00644CD5">
        <w:t>.</w:t>
      </w:r>
      <w:r>
        <w:t>381(Kainate receptor 3 antagonist) + 0</w:t>
      </w:r>
      <w:r w:rsidR="00644CD5">
        <w:t>.</w:t>
      </w:r>
      <w:r>
        <w:t>58(Kinesin antagonist) + 0</w:t>
      </w:r>
      <w:r w:rsidR="00644CD5">
        <w:t>.</w:t>
      </w:r>
      <w:r>
        <w:t>335(MAP kinase kinase 7 inhibitor) + 0</w:t>
      </w:r>
      <w:r w:rsidR="00644CD5">
        <w:t>.</w:t>
      </w:r>
      <w:r>
        <w:t>312(Troponin T</w:t>
      </w:r>
      <w:r w:rsidR="00644CD5">
        <w:t>.</w:t>
      </w:r>
      <w:r>
        <w:t xml:space="preserve"> cardiac muscle inhibitor) + 0</w:t>
      </w:r>
      <w:r w:rsidR="00644CD5">
        <w:t>.</w:t>
      </w:r>
      <w:r>
        <w:t>341(Respiratory failure) -0</w:t>
      </w:r>
      <w:r w:rsidR="00644CD5">
        <w:t>.</w:t>
      </w:r>
      <w:r>
        <w:t>334(Protein kinase C beta II inhibitor) + 0</w:t>
      </w:r>
      <w:r w:rsidR="00644CD5">
        <w:t>.</w:t>
      </w:r>
      <w:r>
        <w:t>256(Antineoplastic (testis)) -0</w:t>
      </w:r>
      <w:r w:rsidR="00644CD5">
        <w:t>.</w:t>
      </w:r>
      <w:r>
        <w:t>249(Atrial natriuretic peptide antagonist) -0</w:t>
      </w:r>
      <w:r w:rsidR="00644CD5">
        <w:t>.</w:t>
      </w:r>
      <w:r>
        <w:t>12(RNA-directed RNA polymerase (Influenza A) inhibitor) -0</w:t>
      </w:r>
      <w:r w:rsidR="00644CD5">
        <w:t>.</w:t>
      </w:r>
      <w:r>
        <w:t>324(Antineoplastic antibiotic) -0</w:t>
      </w:r>
      <w:r w:rsidR="00644CD5">
        <w:t>.</w:t>
      </w:r>
      <w:r>
        <w:t>341(Rotamase (FKBP12) inhibitor) -0</w:t>
      </w:r>
      <w:r w:rsidR="00644CD5">
        <w:t>.</w:t>
      </w:r>
      <w:r>
        <w:t>332(DNA-dependent protein kinase inhibitor) + 0</w:t>
      </w:r>
      <w:r w:rsidR="00644CD5">
        <w:t>.</w:t>
      </w:r>
      <w:r>
        <w:t>331(Neurokinin 3 antagonist) -0</w:t>
      </w:r>
      <w:r w:rsidR="00644CD5">
        <w:t>.</w:t>
      </w:r>
      <w:r>
        <w:t>694(Guanylate cyclase inhibitor) + 0</w:t>
      </w:r>
      <w:r w:rsidR="00644CD5">
        <w:t>.</w:t>
      </w:r>
      <w:r>
        <w:t>288(Sialidase 3 inhibitor) + 0</w:t>
      </w:r>
      <w:r w:rsidR="00644CD5">
        <w:t>.</w:t>
      </w:r>
      <w:r>
        <w:t>518(Potassium channel (ATP-sensitive) activ</w:t>
      </w:r>
      <w:r>
        <w:t>a</w:t>
      </w:r>
      <w:r>
        <w:t>tor) -0</w:t>
      </w:r>
      <w:r w:rsidR="00644CD5">
        <w:t>.</w:t>
      </w:r>
      <w:r>
        <w:t>854(Alpha adrenoreceptor agonist) + 0</w:t>
      </w:r>
      <w:r w:rsidR="00644CD5">
        <w:t>.</w:t>
      </w:r>
      <w:r>
        <w:t>258(UDP-N-acetylmuramate-L-alanine ligase inhibitor) -0</w:t>
      </w:r>
      <w:r w:rsidR="00644CD5">
        <w:t>.</w:t>
      </w:r>
      <w:r>
        <w:t>252(Skin irritation</w:t>
      </w:r>
      <w:r w:rsidR="00644CD5">
        <w:t>.</w:t>
      </w:r>
      <w:r>
        <w:t xml:space="preserve"> inactive) + 0</w:t>
      </w:r>
      <w:r w:rsidR="00644CD5">
        <w:t>.</w:t>
      </w:r>
      <w:r>
        <w:t>226(Sweating) + 0</w:t>
      </w:r>
      <w:r w:rsidR="00644CD5">
        <w:t>.</w:t>
      </w:r>
      <w:r>
        <w:t>257(Anemia) -0</w:t>
      </w:r>
      <w:r w:rsidR="00644CD5">
        <w:t>.</w:t>
      </w:r>
      <w:r>
        <w:t>501(S100P expression enhancer) -0</w:t>
      </w:r>
      <w:r w:rsidR="00644CD5">
        <w:t>.</w:t>
      </w:r>
      <w:r>
        <w:t>304(Lipocortins sy</w:t>
      </w:r>
      <w:r>
        <w:t>n</w:t>
      </w:r>
      <w:r>
        <w:t>thesis antagonist) -0</w:t>
      </w:r>
      <w:r w:rsidR="00644CD5">
        <w:t>.</w:t>
      </w:r>
      <w:r>
        <w:t>258(Diabetes insipidus treatment) + 0</w:t>
      </w:r>
      <w:r w:rsidR="00644CD5">
        <w:t>.</w:t>
      </w:r>
      <w:r>
        <w:t>325(Alpha 2c adrenoreceptor agonist) -1</w:t>
      </w:r>
      <w:r w:rsidR="00644CD5">
        <w:t>.</w:t>
      </w:r>
      <w:r>
        <w:t>88(Chalcone isomerase inhibitor) -0</w:t>
      </w:r>
      <w:r w:rsidR="00644CD5">
        <w:t>.</w:t>
      </w:r>
      <w:r>
        <w:t>356(Homoserine O-acetyltransferase inhibitor) + 0</w:t>
      </w:r>
      <w:r w:rsidR="00644CD5">
        <w:t>.</w:t>
      </w:r>
      <w:r>
        <w:t>537(MAO B substrate) -0</w:t>
      </w:r>
      <w:r w:rsidR="00644CD5">
        <w:t>.</w:t>
      </w:r>
      <w:r>
        <w:t>106(CYP2B6 expression enhancer) -0</w:t>
      </w:r>
      <w:r w:rsidR="00644CD5">
        <w:t>.</w:t>
      </w:r>
      <w:r>
        <w:t>228(HMG CoA reductase inhibitor) + 0</w:t>
      </w:r>
      <w:r w:rsidR="00644CD5">
        <w:t>.</w:t>
      </w:r>
      <w:r>
        <w:t>658(Pyruvate dehydrogenase stimulant) -0</w:t>
      </w:r>
      <w:r w:rsidR="00644CD5">
        <w:t>.</w:t>
      </w:r>
      <w:r>
        <w:t>735(Sphingosine kinase inhibitor) -0</w:t>
      </w:r>
      <w:r w:rsidR="00644CD5">
        <w:t>.</w:t>
      </w:r>
      <w:r>
        <w:t>176(Gastroesophageal reflux disease treatment) -0</w:t>
      </w:r>
      <w:r w:rsidR="00644CD5">
        <w:t>.</w:t>
      </w:r>
      <w:r>
        <w:t>92(Neurotensin 3 receptor antagonist) -0</w:t>
      </w:r>
      <w:r w:rsidR="00644CD5">
        <w:t>.</w:t>
      </w:r>
      <w:r>
        <w:t>535(Renilla-luciferin 2-monooxygenase inhibitor) + 0</w:t>
      </w:r>
      <w:r w:rsidR="00644CD5">
        <w:t>.</w:t>
      </w:r>
      <w:r>
        <w:t>637(SPP1 expression enhancer) + 0</w:t>
      </w:r>
      <w:r w:rsidR="00644CD5">
        <w:t>.</w:t>
      </w:r>
      <w:r>
        <w:t>379(NAD+ nucleosidase inhibitor) -0</w:t>
      </w:r>
      <w:r w:rsidR="00644CD5">
        <w:t>.</w:t>
      </w:r>
      <w:r>
        <w:t>508(Antihematotoxic) + 0</w:t>
      </w:r>
      <w:r w:rsidR="00644CD5">
        <w:t>.</w:t>
      </w:r>
      <w:r>
        <w:t>241(Adenylate cyclase VIII inhibitor) + 0</w:t>
      </w:r>
      <w:r w:rsidR="00644CD5">
        <w:t>.</w:t>
      </w:r>
      <w:r>
        <w:t>564(Coagulant) -0</w:t>
      </w:r>
      <w:r w:rsidR="00644CD5">
        <w:t>.</w:t>
      </w:r>
      <w:r>
        <w:t>15(Calcium channel N-type blocker) -0</w:t>
      </w:r>
      <w:r w:rsidR="00644CD5">
        <w:t>.</w:t>
      </w:r>
      <w:r>
        <w:t>861(Glyceraldehyde-3-phosphate dehydrogenase (NADP+) inhibitor) + 0</w:t>
      </w:r>
      <w:r w:rsidR="00644CD5">
        <w:t>.</w:t>
      </w:r>
      <w:r>
        <w:t>173(Phosphomevalonate kinase inhibitor) -0</w:t>
      </w:r>
      <w:r w:rsidR="00644CD5">
        <w:t>.</w:t>
      </w:r>
      <w:r>
        <w:t>176(Sarcopenia treatment) -0</w:t>
      </w:r>
      <w:r w:rsidR="00644CD5">
        <w:t>.</w:t>
      </w:r>
      <w:r>
        <w:t>173(BTG1 expression enhancer) + 0</w:t>
      </w:r>
      <w:r w:rsidR="00644CD5">
        <w:t>.</w:t>
      </w:r>
      <w:r>
        <w:t>829(Formyl peptide receptor antagonist) -0</w:t>
      </w:r>
      <w:r w:rsidR="00644CD5">
        <w:t>.</w:t>
      </w:r>
      <w:r>
        <w:t>148(Purinergic P2Y antagonist) -0</w:t>
      </w:r>
      <w:r w:rsidR="00644CD5">
        <w:t>.</w:t>
      </w:r>
      <w:r>
        <w:t>217(Nonstructural protein 1 (Infl</w:t>
      </w:r>
      <w:r>
        <w:t>u</w:t>
      </w:r>
      <w:r>
        <w:t>enza A) inhibitor) + 1</w:t>
      </w:r>
      <w:r w:rsidR="00644CD5">
        <w:t>.</w:t>
      </w:r>
      <w:r>
        <w:t>05(NAD+ diphosphatase inhibitor) -0</w:t>
      </w:r>
      <w:r w:rsidR="00644CD5">
        <w:t>.</w:t>
      </w:r>
      <w:r>
        <w:t>148(Serine-sulfate ammonia-lyase inhibitor) + 0</w:t>
      </w:r>
      <w:r w:rsidR="00644CD5">
        <w:t>.</w:t>
      </w:r>
      <w:r>
        <w:t>26(Sterol 24-C-methyltransferase inhibitor) + 0</w:t>
      </w:r>
      <w:r w:rsidR="00644CD5">
        <w:t>.</w:t>
      </w:r>
      <w:r>
        <w:t>205(Elastase 3A inhibitor) -0</w:t>
      </w:r>
      <w:r w:rsidR="00644CD5">
        <w:t>.</w:t>
      </w:r>
      <w:r>
        <w:t>508(CDK/Cyclin complex inhibitor) -0</w:t>
      </w:r>
      <w:r w:rsidR="00644CD5">
        <w:t>.</w:t>
      </w:r>
      <w:r>
        <w:t>323(Carnosine synthase inhibitor) + 0</w:t>
      </w:r>
      <w:r w:rsidR="00644CD5">
        <w:t>.</w:t>
      </w:r>
      <w:r>
        <w:t>242(Antidiarrheal) -0</w:t>
      </w:r>
      <w:r w:rsidR="00644CD5">
        <w:t>.</w:t>
      </w:r>
      <w:r>
        <w:t>488(Cholesterol synthesis inhibitor) + 0</w:t>
      </w:r>
      <w:r w:rsidR="00644CD5">
        <w:t>.</w:t>
      </w:r>
      <w:r>
        <w:t>182(Transcription factor STAT1 inhibitor) -0</w:t>
      </w:r>
      <w:r w:rsidR="00644CD5">
        <w:t>.</w:t>
      </w:r>
      <w:r>
        <w:t>294(Androgen antagonist) + 0</w:t>
      </w:r>
      <w:r w:rsidR="00644CD5">
        <w:t>.</w:t>
      </w:r>
      <w:r>
        <w:t>147(CYP2C19 inhibitor) + 0</w:t>
      </w:r>
      <w:r w:rsidR="00644CD5">
        <w:t>.</w:t>
      </w:r>
      <w:r>
        <w:t>264(IL1A expression enhancer) -0</w:t>
      </w:r>
      <w:r w:rsidR="00644CD5">
        <w:t>.</w:t>
      </w:r>
      <w:r>
        <w:t>19(Estradiol 17 beta dehydrogenase 2 inhibitor) + 0</w:t>
      </w:r>
      <w:r w:rsidR="00644CD5">
        <w:t>.</w:t>
      </w:r>
      <w:r>
        <w:t>35(Nephrotic syndrome) + 0</w:t>
      </w:r>
      <w:r w:rsidR="00644CD5">
        <w:t>.</w:t>
      </w:r>
      <w:r>
        <w:t>964(Pyruvate</w:t>
      </w:r>
      <w:r w:rsidR="00644CD5">
        <w:t>.</w:t>
      </w:r>
      <w:r>
        <w:t xml:space="preserve"> water dikinase inhibitor) -0</w:t>
      </w:r>
      <w:r w:rsidR="00644CD5">
        <w:t>.</w:t>
      </w:r>
      <w:r>
        <w:t>233(Estrogen receptor beta antagonist) + 0</w:t>
      </w:r>
      <w:r w:rsidR="00644CD5">
        <w:t>.</w:t>
      </w:r>
      <w:r>
        <w:t>179(Inositol 1</w:t>
      </w:r>
      <w:r w:rsidR="00644CD5">
        <w:t>.</w:t>
      </w:r>
      <w:r>
        <w:t>4</w:t>
      </w:r>
      <w:r w:rsidR="00644CD5">
        <w:t>.</w:t>
      </w:r>
      <w:r>
        <w:t>5-triphosphate receptor 1 antagonist) -0</w:t>
      </w:r>
      <w:r w:rsidR="00644CD5">
        <w:t>.</w:t>
      </w:r>
      <w:r>
        <w:t>41(Pyrroline-5-carboxylate reductase inhibitor) + 0</w:t>
      </w:r>
      <w:r w:rsidR="00644CD5">
        <w:t>.</w:t>
      </w:r>
      <w:r>
        <w:t>34(Sodium/hydrogen exchanger 3 inhib</w:t>
      </w:r>
      <w:r>
        <w:t>i</w:t>
      </w:r>
      <w:r>
        <w:t>tor) -0</w:t>
      </w:r>
      <w:r w:rsidR="00644CD5">
        <w:t>.</w:t>
      </w:r>
      <w:r>
        <w:t>274(Immunomodulator) -0</w:t>
      </w:r>
      <w:r w:rsidR="00644CD5">
        <w:t>.</w:t>
      </w:r>
      <w:r>
        <w:t>168(Nicotinic acid receptor 1 agonist) -0</w:t>
      </w:r>
      <w:r w:rsidR="00644CD5">
        <w:t>.</w:t>
      </w:r>
      <w:r>
        <w:t>372(Arylamine N-Acetyltransferase su</w:t>
      </w:r>
      <w:r>
        <w:t>b</w:t>
      </w:r>
      <w:r>
        <w:t>strate) -0</w:t>
      </w:r>
      <w:r w:rsidR="00644CD5">
        <w:t>.</w:t>
      </w:r>
      <w:r>
        <w:t>146(TNFSF9 expression enhancer) -0</w:t>
      </w:r>
      <w:r w:rsidR="00644CD5">
        <w:t>.</w:t>
      </w:r>
      <w:r>
        <w:t>159(Lipocortins synthesis agonist) -0</w:t>
      </w:r>
      <w:r w:rsidR="00644CD5">
        <w:t>.</w:t>
      </w:r>
      <w:r>
        <w:t>391(Acyl-CoA hydrolase inhib</w:t>
      </w:r>
      <w:r>
        <w:t>i</w:t>
      </w:r>
      <w:r>
        <w:t>tor) -0</w:t>
      </w:r>
      <w:r w:rsidR="00644CD5">
        <w:t>.</w:t>
      </w:r>
      <w:r>
        <w:t>401(Heat shock protein 90 beta antagonist) + 0</w:t>
      </w:r>
      <w:r w:rsidR="00644CD5">
        <w:t>.</w:t>
      </w:r>
      <w:r>
        <w:t>127(Antiviral (HIV)) -0</w:t>
      </w:r>
      <w:r w:rsidR="00644CD5">
        <w:t>.</w:t>
      </w:r>
      <w:r>
        <w:t>139(Interleukin 8 antagonist) -0</w:t>
      </w:r>
      <w:r w:rsidR="00644CD5">
        <w:t>.</w:t>
      </w:r>
      <w:r>
        <w:t>235(Amyotrophic lateral sclerosis treatment) + 0</w:t>
      </w:r>
      <w:r w:rsidR="00644CD5">
        <w:t>.</w:t>
      </w:r>
      <w:r>
        <w:t>259(Magnesium-protoporphyrin IX monomethyl ester (oxidative) cyclase inhibitor) + 0</w:t>
      </w:r>
      <w:r w:rsidR="00644CD5">
        <w:t>.</w:t>
      </w:r>
      <w:r>
        <w:t>486(Leukotriene antagonist) -0</w:t>
      </w:r>
      <w:r w:rsidR="00644CD5">
        <w:t>.</w:t>
      </w:r>
      <w:r>
        <w:t>331(Glutathione reductase inhibitor) -0</w:t>
      </w:r>
      <w:r w:rsidR="00644CD5">
        <w:t>.</w:t>
      </w:r>
      <w:r>
        <w:t>165(Histone deacetylase class III inhibitor) + 0</w:t>
      </w:r>
      <w:r w:rsidR="00644CD5">
        <w:t>.</w:t>
      </w:r>
      <w:r>
        <w:t>35(Anticataract) -0</w:t>
      </w:r>
      <w:r w:rsidR="00644CD5">
        <w:t>.</w:t>
      </w:r>
      <w:r>
        <w:t>434(Integrin alpha5beta1 antagonist) -0</w:t>
      </w:r>
      <w:r w:rsidR="00644CD5">
        <w:t>.</w:t>
      </w:r>
      <w:r>
        <w:t>147(Antibiotic Penem-like) -0</w:t>
      </w:r>
      <w:r w:rsidR="00644CD5">
        <w:t>.</w:t>
      </w:r>
      <w:r>
        <w:t>159(Gelatinase inhibitor) + 0</w:t>
      </w:r>
      <w:r w:rsidR="00644CD5">
        <w:t>.</w:t>
      </w:r>
      <w:r>
        <w:t>216(Antiprotozoal (Leishmania)) + 0</w:t>
      </w:r>
      <w:r w:rsidR="00644CD5">
        <w:t>.</w:t>
      </w:r>
      <w:r>
        <w:t>327(MAP kinase signal-integrating kinase 1 inhibitor) -0</w:t>
      </w:r>
      <w:r w:rsidR="00644CD5">
        <w:t>.</w:t>
      </w:r>
      <w:r>
        <w:t>403(CYP2B2 substrate) + 0</w:t>
      </w:r>
      <w:r w:rsidR="00644CD5">
        <w:t>.</w:t>
      </w:r>
      <w:r>
        <w:t>0804(Antineoplastic (melanoma)) + 0</w:t>
      </w:r>
      <w:r w:rsidR="00644CD5">
        <w:t>.</w:t>
      </w:r>
      <w:r>
        <w:t>201(Liver X receptor agonist) -0</w:t>
      </w:r>
      <w:r w:rsidR="00644CD5">
        <w:t>.</w:t>
      </w:r>
      <w:r>
        <w:t>135(HIV attachment inhibitor) + 0</w:t>
      </w:r>
      <w:r w:rsidR="00644CD5">
        <w:t>.</w:t>
      </w:r>
      <w:r>
        <w:t>244(Estrogen beta receptor agonist) + 0</w:t>
      </w:r>
      <w:r w:rsidR="00644CD5">
        <w:t>.</w:t>
      </w:r>
      <w:r>
        <w:t>104(Maillard reaction inhibitor) -0</w:t>
      </w:r>
      <w:r w:rsidR="00644CD5">
        <w:t>.</w:t>
      </w:r>
      <w:r>
        <w:t>223(Benzodiazepine agonist partial) -0</w:t>
      </w:r>
      <w:r w:rsidR="00644CD5">
        <w:t>.</w:t>
      </w:r>
      <w:r>
        <w:t>135(T cell receptor antagonist) + 0</w:t>
      </w:r>
      <w:r w:rsidR="00644CD5">
        <w:t>.</w:t>
      </w:r>
      <w:r>
        <w:t>389(Thromboxane antagonist) -0</w:t>
      </w:r>
      <w:r w:rsidR="00644CD5">
        <w:t>.</w:t>
      </w:r>
      <w:r>
        <w:t>372(CpG-Oligodeoxynucleotides inhibitor) + 0</w:t>
      </w:r>
      <w:r w:rsidR="00644CD5">
        <w:t>.</w:t>
      </w:r>
      <w:r>
        <w:t>198(Antialcoholic) -0</w:t>
      </w:r>
      <w:r w:rsidR="00644CD5">
        <w:t>.</w:t>
      </w:r>
      <w:r>
        <w:t>307(Melatonin agonist) + 0</w:t>
      </w:r>
      <w:r w:rsidR="00644CD5">
        <w:t>.</w:t>
      </w:r>
      <w:r>
        <w:t>258(MMP2 e</w:t>
      </w:r>
      <w:r>
        <w:t>x</w:t>
      </w:r>
      <w:r>
        <w:lastRenderedPageBreak/>
        <w:t>pression inhibitor) + 0</w:t>
      </w:r>
      <w:r w:rsidR="00644CD5">
        <w:t>.</w:t>
      </w:r>
      <w:r>
        <w:t>383(Histone deacetylase inhibitor) + 0</w:t>
      </w:r>
      <w:r w:rsidR="00644CD5">
        <w:t>.</w:t>
      </w:r>
      <w:r>
        <w:t>0977(Cachexia treatment) + 0</w:t>
      </w:r>
      <w:r w:rsidR="00644CD5">
        <w:t>.</w:t>
      </w:r>
      <w:r>
        <w:t>429(Fibrinogen gamma chain inhibitor) + 0</w:t>
      </w:r>
      <w:r w:rsidR="00644CD5">
        <w:t>.</w:t>
      </w:r>
      <w:r>
        <w:t>274(Contraceptive female) -0</w:t>
      </w:r>
      <w:r w:rsidR="00644CD5">
        <w:t>.</w:t>
      </w:r>
      <w:r>
        <w:t>548(Poly(ADP-ribose) glycohydrolase inhibitor) + 0</w:t>
      </w:r>
      <w:r w:rsidR="00644CD5">
        <w:t>.</w:t>
      </w:r>
      <w:r>
        <w:t>34(Phosphatidylinositol 4-kinase inhibitor) + 0</w:t>
      </w:r>
      <w:r w:rsidR="00644CD5">
        <w:t>.</w:t>
      </w:r>
      <w:r>
        <w:t>15(Glutamate (mGluR8) antagonist) -0</w:t>
      </w:r>
      <w:r w:rsidR="00644CD5">
        <w:t>.</w:t>
      </w:r>
      <w:r>
        <w:t>328(ICAM1 expression i</w:t>
      </w:r>
      <w:r>
        <w:t>n</w:t>
      </w:r>
      <w:r>
        <w:t>hibitor) + 0</w:t>
      </w:r>
      <w:r w:rsidR="00644CD5">
        <w:t>.</w:t>
      </w:r>
      <w:r>
        <w:t>201(SREBF1 expression inhibitor) -0</w:t>
      </w:r>
      <w:r w:rsidR="00644CD5">
        <w:t>.</w:t>
      </w:r>
      <w:r>
        <w:t>172(Carcinogenic</w:t>
      </w:r>
      <w:r w:rsidR="00644CD5">
        <w:t>.</w:t>
      </w:r>
      <w:r>
        <w:t xml:space="preserve"> group 3) -0</w:t>
      </w:r>
      <w:r w:rsidR="00644CD5">
        <w:t>.</w:t>
      </w:r>
      <w:r>
        <w:t>485(UDP-3-O-acyl-N-acetylglucosamine deacetylase inhibitor) + 0</w:t>
      </w:r>
      <w:r w:rsidR="00644CD5">
        <w:t>.</w:t>
      </w:r>
      <w:r>
        <w:t>404(Formate dehydrogenase inhibitor) + 0</w:t>
      </w:r>
      <w:r w:rsidR="00644CD5">
        <w:t>.</w:t>
      </w:r>
      <w:r>
        <w:t>113(Sentrin-specific protease 8 inhibitor) + 0</w:t>
      </w:r>
      <w:r w:rsidR="00644CD5">
        <w:t>.</w:t>
      </w:r>
      <w:r>
        <w:t>362(5 Hydroxytryptamine 3 agonist) + 0</w:t>
      </w:r>
      <w:r w:rsidR="00644CD5">
        <w:t>.</w:t>
      </w:r>
      <w:r>
        <w:t>328(Transcription factor NF kappa B1 inhibitor) + 0</w:t>
      </w:r>
      <w:r w:rsidR="00644CD5">
        <w:t>.</w:t>
      </w:r>
      <w:r>
        <w:t>304(AR expression inhibitor) -0</w:t>
      </w:r>
      <w:r w:rsidR="00644CD5">
        <w:t>.</w:t>
      </w:r>
      <w:r>
        <w:t>447(Kallikrein 13 inhibitor) -0</w:t>
      </w:r>
      <w:r w:rsidR="00644CD5">
        <w:t>.</w:t>
      </w:r>
      <w:r>
        <w:t>27(G0S2 expression enhancer) -0</w:t>
      </w:r>
      <w:r w:rsidR="00644CD5">
        <w:t>.</w:t>
      </w:r>
      <w:r>
        <w:t>143(Narcotic) -0</w:t>
      </w:r>
      <w:r w:rsidR="00644CD5">
        <w:t>.</w:t>
      </w:r>
      <w:r>
        <w:t>151(CD86 expression enhancer) + 0</w:t>
      </w:r>
      <w:r w:rsidR="00644CD5">
        <w:t>.</w:t>
      </w:r>
      <w:r>
        <w:t>335(CC chemokine 9 receptor antagonist) -0</w:t>
      </w:r>
      <w:r w:rsidR="00644CD5">
        <w:t>.</w:t>
      </w:r>
      <w:r>
        <w:t>253(RRM2 expression inhibitor) -0</w:t>
      </w:r>
      <w:r w:rsidR="00644CD5">
        <w:t>.</w:t>
      </w:r>
      <w:r>
        <w:t>078(Transactivator transcription protein inhibitor) + 0</w:t>
      </w:r>
      <w:r w:rsidR="00644CD5">
        <w:t>.</w:t>
      </w:r>
      <w:r>
        <w:t>228(CCL5 expression enhancer) -0</w:t>
      </w:r>
      <w:r w:rsidR="00644CD5">
        <w:t>.</w:t>
      </w:r>
      <w:r>
        <w:t>294(4-Hydroxy-2-oxoglutarate aldolase inhibitor) + 0</w:t>
      </w:r>
      <w:r w:rsidR="00644CD5">
        <w:t>.</w:t>
      </w:r>
      <w:r>
        <w:t>322(Hypertrichosis) -0</w:t>
      </w:r>
      <w:r w:rsidR="00644CD5">
        <w:t>.</w:t>
      </w:r>
      <w:r>
        <w:t>233(UGT1A1 substrate) -0</w:t>
      </w:r>
      <w:r w:rsidR="00644CD5">
        <w:t>.</w:t>
      </w:r>
      <w:r>
        <w:t>0987(Glycosuria) + 0</w:t>
      </w:r>
      <w:r w:rsidR="00644CD5">
        <w:t>.</w:t>
      </w:r>
      <w:r>
        <w:t>163(Growth factor agonist) -0</w:t>
      </w:r>
      <w:r w:rsidR="00644CD5">
        <w:t>.</w:t>
      </w:r>
      <w:r>
        <w:t>4(GABA transporter inhibitor) + 0</w:t>
      </w:r>
      <w:r w:rsidR="00644CD5">
        <w:t>.</w:t>
      </w:r>
      <w:r>
        <w:t>27(Tyrosine phenol-lyase inhibitor) + 0</w:t>
      </w:r>
      <w:r w:rsidR="00644CD5">
        <w:t>.</w:t>
      </w:r>
      <w:r>
        <w:t>0872(AMP deaminase 3 inhibitor) -0</w:t>
      </w:r>
      <w:r w:rsidR="00644CD5">
        <w:t>.</w:t>
      </w:r>
      <w:r>
        <w:t>321(Glycerol-3-phosphate O-acyltransferase inhibitor) + 0</w:t>
      </w:r>
      <w:r w:rsidR="00644CD5">
        <w:t>.</w:t>
      </w:r>
      <w:r>
        <w:t>233(STC2 expression enhancer) + 0</w:t>
      </w:r>
      <w:r w:rsidR="00644CD5">
        <w:t>.</w:t>
      </w:r>
      <w:r>
        <w:t>237(Coproporphyrinogen oxidase inhibitor) + 0</w:t>
      </w:r>
      <w:r w:rsidR="00644CD5">
        <w:t>.</w:t>
      </w:r>
      <w:r>
        <w:t>36(Carboxypeptidase U inhibitor) + 0</w:t>
      </w:r>
      <w:r w:rsidR="00644CD5">
        <w:t>.</w:t>
      </w:r>
      <w:r>
        <w:t>112(Ca2+/calmodulin-dependent kinase II delta inhibitor) -0</w:t>
      </w:r>
      <w:r w:rsidR="00644CD5">
        <w:t>.</w:t>
      </w:r>
      <w:r>
        <w:t>346(Growth factor receptor-bound protein 2 antagonist) + 0</w:t>
      </w:r>
      <w:r w:rsidR="00644CD5">
        <w:t>.</w:t>
      </w:r>
      <w:r>
        <w:t>23(KLK3 expre</w:t>
      </w:r>
      <w:r>
        <w:t>s</w:t>
      </w:r>
      <w:r>
        <w:t>sion inhibitor) + 0</w:t>
      </w:r>
      <w:r w:rsidR="00644CD5">
        <w:t>.</w:t>
      </w:r>
      <w:r>
        <w:t>115(Neuropeptide FF antagonist) + 0</w:t>
      </w:r>
      <w:r w:rsidR="00644CD5">
        <w:t>.</w:t>
      </w:r>
      <w:r>
        <w:t>303(SUMO-conjugating enzyme UBC9 inhibitor) + 0</w:t>
      </w:r>
      <w:r w:rsidR="00644CD5">
        <w:t>.</w:t>
      </w:r>
      <w:r>
        <w:t>298(3</w:t>
      </w:r>
      <w:r w:rsidR="00644CD5">
        <w:t>.</w:t>
      </w:r>
      <w:r>
        <w:t>4-Dihydroxyphenylacetate 2</w:t>
      </w:r>
      <w:r w:rsidR="00644CD5">
        <w:t>.</w:t>
      </w:r>
      <w:r>
        <w:t>3-dioxygenase inhibitor) + 0</w:t>
      </w:r>
      <w:r w:rsidR="00644CD5">
        <w:t>.</w:t>
      </w:r>
      <w:r>
        <w:t>244(Cyclin A inhibitor) -0</w:t>
      </w:r>
      <w:r w:rsidR="00644CD5">
        <w:t>.</w:t>
      </w:r>
      <w:r>
        <w:t>0765(Fatty acid elongase inhibitor) + 0</w:t>
      </w:r>
      <w:r w:rsidR="00644CD5">
        <w:t>.</w:t>
      </w:r>
      <w:r>
        <w:t>0872(Bulimia treatment) + 0</w:t>
      </w:r>
      <w:r w:rsidR="00644CD5">
        <w:t>.</w:t>
      </w:r>
      <w:r>
        <w:t>201(Insulin sensitizer) -0</w:t>
      </w:r>
      <w:r w:rsidR="00644CD5">
        <w:t>.</w:t>
      </w:r>
      <w:r>
        <w:t>105(Antituberculosic) -0</w:t>
      </w:r>
      <w:r w:rsidR="00644CD5">
        <w:t>.</w:t>
      </w:r>
      <w:r>
        <w:t>0838(Polo-like kinase-2 inhibitor) -0</w:t>
      </w:r>
      <w:r w:rsidR="00644CD5">
        <w:t>.</w:t>
      </w:r>
      <w:r>
        <w:t>0556(Prostate disorders treatment) + 0</w:t>
      </w:r>
      <w:r w:rsidR="00644CD5">
        <w:t>.</w:t>
      </w:r>
      <w:r>
        <w:t>0636(Cannabinoid receptor agonist) -0</w:t>
      </w:r>
      <w:r w:rsidR="00644CD5">
        <w:t>.</w:t>
      </w:r>
      <w:r>
        <w:t>188(Glutathione reductase stimulant) -0</w:t>
      </w:r>
      <w:r w:rsidR="00644CD5">
        <w:t>.</w:t>
      </w:r>
      <w:r>
        <w:t>254(Melatonin 5 antagonist) + 0</w:t>
      </w:r>
      <w:r w:rsidR="00644CD5">
        <w:t>.</w:t>
      </w:r>
      <w:r>
        <w:t>27(2-(acetamidomethylene)succinate hydrolase inhibitor) + 0</w:t>
      </w:r>
      <w:r w:rsidR="00644CD5">
        <w:t>.</w:t>
      </w:r>
      <w:r>
        <w:t>0401(Alzheimer's disease treatment) + 0</w:t>
      </w:r>
      <w:r w:rsidR="00644CD5">
        <w:t>.</w:t>
      </w:r>
      <w:r>
        <w:t>0458(General pump inhibitor) -0</w:t>
      </w:r>
      <w:r w:rsidR="00644CD5">
        <w:t>.</w:t>
      </w:r>
      <w:r>
        <w:t>0682(GHS receptor antagonist) -0</w:t>
      </w:r>
      <w:r w:rsidR="00644CD5">
        <w:t>.</w:t>
      </w:r>
      <w:r>
        <w:t>18(Histidine decarboxylase inhibitor) -0</w:t>
      </w:r>
      <w:r w:rsidR="00644CD5">
        <w:t>.</w:t>
      </w:r>
      <w:r>
        <w:t>242(CDK4/cyclin D inhibitor) + 0</w:t>
      </w:r>
      <w:r w:rsidR="00644CD5">
        <w:t>.</w:t>
      </w:r>
      <w:r>
        <w:t>0505(Growth stimulant) + 0</w:t>
      </w:r>
      <w:r w:rsidR="00644CD5">
        <w:t>.</w:t>
      </w:r>
      <w:r>
        <w:t>165(IFIT1 expression enhancer) -0</w:t>
      </w:r>
      <w:r w:rsidR="00644CD5">
        <w:t>.</w:t>
      </w:r>
      <w:r>
        <w:t>0704(Dopamine D1B antagonist) -0</w:t>
      </w:r>
      <w:r w:rsidR="00644CD5">
        <w:t>.</w:t>
      </w:r>
      <w:r>
        <w:t>195(Ubiquitin-protein ligase inhibitor) -0</w:t>
      </w:r>
      <w:r w:rsidR="00644CD5">
        <w:t>.</w:t>
      </w:r>
      <w:r>
        <w:t>169(Glucan 1</w:t>
      </w:r>
      <w:r w:rsidR="00644CD5">
        <w:t>.</w:t>
      </w:r>
      <w:r>
        <w:t>3-alpha-glucosidase inhibitor) + 0</w:t>
      </w:r>
      <w:r w:rsidR="00644CD5">
        <w:t>.</w:t>
      </w:r>
      <w:r>
        <w:t>0577(Antiviral (Influenza A)) + 0</w:t>
      </w:r>
      <w:r w:rsidR="00644CD5">
        <w:t>.</w:t>
      </w:r>
      <w:r>
        <w:t>193(CYP24 inhibitor) + 0</w:t>
      </w:r>
      <w:r w:rsidR="00644CD5">
        <w:t>.</w:t>
      </w:r>
      <w:r>
        <w:t>059(Alpha 2 adr</w:t>
      </w:r>
      <w:r>
        <w:t>e</w:t>
      </w:r>
      <w:r>
        <w:t>noreceptor antagonist) -0</w:t>
      </w:r>
      <w:r w:rsidR="00644CD5">
        <w:t>.</w:t>
      </w:r>
      <w:r>
        <w:t>352(Amidophosphoribosyltransferase inhibitor) -0</w:t>
      </w:r>
      <w:r w:rsidR="00644CD5">
        <w:t>.</w:t>
      </w:r>
      <w:r>
        <w:t>053(Glutamate (mGluR group I) agonist) + 0</w:t>
      </w:r>
      <w:r w:rsidR="00644CD5">
        <w:t>.</w:t>
      </w:r>
      <w:r>
        <w:t>0478(CYP26A1 inhibitor) -0</w:t>
      </w:r>
      <w:r w:rsidR="00644CD5">
        <w:t>.</w:t>
      </w:r>
      <w:r>
        <w:t>0301(Dermatologic) + 0</w:t>
      </w:r>
      <w:r w:rsidR="00644CD5">
        <w:t>.</w:t>
      </w:r>
      <w:r>
        <w:t>0866(Sphingosine 1-phosphate receptor antagonist) -0</w:t>
      </w:r>
      <w:r w:rsidR="00644CD5">
        <w:t>.</w:t>
      </w:r>
      <w:r>
        <w:t>105(Myasthenia Gravis) + 0</w:t>
      </w:r>
      <w:r w:rsidR="00644CD5">
        <w:t>.</w:t>
      </w:r>
      <w:r>
        <w:t>129(Polo-like kinase-3 inhibitor) + 0</w:t>
      </w:r>
      <w:r w:rsidR="00644CD5">
        <w:t>.</w:t>
      </w:r>
      <w:r>
        <w:t>197(Acyl-CoA dehydrogenase (NADP+) inhib</w:t>
      </w:r>
      <w:r>
        <w:t>i</w:t>
      </w:r>
      <w:r>
        <w:t>tor) -0</w:t>
      </w:r>
      <w:r w:rsidR="00644CD5">
        <w:t>.</w:t>
      </w:r>
      <w:r>
        <w:t>273([hydroxymethylglutaryl-CoA reductase (NADPH)] kinase inhibitor) + 0</w:t>
      </w:r>
      <w:r w:rsidR="00644CD5">
        <w:t>.</w:t>
      </w:r>
      <w:r>
        <w:t>046(MAP kinase 3 inhibitor) -0</w:t>
      </w:r>
      <w:r w:rsidR="00644CD5">
        <w:t>.</w:t>
      </w:r>
      <w:r>
        <w:t>173(Glycerone-phosphate O-acyltransferase inhibitor) + 0</w:t>
      </w:r>
      <w:r w:rsidR="00644CD5">
        <w:t>.</w:t>
      </w:r>
      <w:r>
        <w:t>109(TERT expression enhancer) -0</w:t>
      </w:r>
      <w:r w:rsidR="00644CD5">
        <w:t>.</w:t>
      </w:r>
      <w:r>
        <w:t>149(Fructose-1</w:t>
      </w:r>
      <w:r w:rsidR="00644CD5">
        <w:t>.</w:t>
      </w:r>
      <w:r>
        <w:t>6-bisphosphatase 1 inhibitor) + 0</w:t>
      </w:r>
      <w:r w:rsidR="00644CD5">
        <w:t>.</w:t>
      </w:r>
      <w:r>
        <w:t>0548(Melanin-concentrating hormone receptor antagonist) + 0</w:t>
      </w:r>
      <w:r w:rsidR="00644CD5">
        <w:t>.</w:t>
      </w:r>
      <w:r>
        <w:t>0497(Fatty acid sy</w:t>
      </w:r>
      <w:r>
        <w:t>n</w:t>
      </w:r>
      <w:r>
        <w:t>thase inhibitor) -0</w:t>
      </w:r>
      <w:r w:rsidR="00644CD5">
        <w:t>.</w:t>
      </w:r>
      <w:r>
        <w:t>0468(Hypotonia) + 0</w:t>
      </w:r>
      <w:r w:rsidR="00644CD5">
        <w:t>.</w:t>
      </w:r>
      <w:r>
        <w:t>178(Dihydrofolate reductase (Mycobacterium avium) inhibitor) -0</w:t>
      </w:r>
      <w:r w:rsidR="00644CD5">
        <w:t>.</w:t>
      </w:r>
      <w:r>
        <w:t>0397(NADPH oxidase 4 inhibitor) + 0</w:t>
      </w:r>
      <w:r w:rsidR="00644CD5">
        <w:t>.</w:t>
      </w:r>
      <w:r>
        <w:t>104(GCLM expression enhancer) + 0</w:t>
      </w:r>
      <w:r w:rsidR="00644CD5">
        <w:t>.</w:t>
      </w:r>
      <w:r>
        <w:t>0586(Carcinogenic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</w:t>
      </w:r>
      <w:r w:rsidR="00644CD5">
        <w:t>.</w:t>
      </w:r>
      <w:r>
        <w:t xml:space="preserve"> liver) -0</w:t>
      </w:r>
      <w:r w:rsidR="00644CD5">
        <w:t>.</w:t>
      </w:r>
      <w:r>
        <w:t>142(3-Oxoacyl-[acyl-carrier-protein] synthase inhibitor) + 0</w:t>
      </w:r>
      <w:r w:rsidR="00644CD5">
        <w:t>.</w:t>
      </w:r>
      <w:r>
        <w:t>0763(Platelet adhesion inhibitor) -0</w:t>
      </w:r>
      <w:r w:rsidR="00644CD5">
        <w:t>.</w:t>
      </w:r>
      <w:r>
        <w:t>041(Estradiol 17 beta-dehydrogenase 1 inhibitor) + 0</w:t>
      </w:r>
      <w:r w:rsidR="00644CD5">
        <w:t>.</w:t>
      </w:r>
      <w:r>
        <w:t>0871(Tocolytic) -0</w:t>
      </w:r>
      <w:r w:rsidR="00644CD5">
        <w:t>.</w:t>
      </w:r>
      <w:r>
        <w:t>0315(Neurotrophic factor) -0</w:t>
      </w:r>
      <w:r w:rsidR="00644CD5">
        <w:t>.</w:t>
      </w:r>
      <w:r>
        <w:t>035(TEC kinase inhibitor) + 0</w:t>
      </w:r>
      <w:r w:rsidR="00644CD5">
        <w:t>.</w:t>
      </w:r>
      <w:r>
        <w:t>0296(Cannabinoid CB2 receptor antagonist) -0</w:t>
      </w:r>
      <w:r w:rsidR="00644CD5">
        <w:t>.</w:t>
      </w:r>
      <w:r>
        <w:t>0517(Peroxisome proliferator-activated receptor delta antagonist) + 0</w:t>
      </w:r>
      <w:r w:rsidR="00644CD5">
        <w:t>.</w:t>
      </w:r>
      <w:r>
        <w:t>0238(Interleukin antagonist) -0</w:t>
      </w:r>
      <w:r w:rsidR="00644CD5">
        <w:t>.</w:t>
      </w:r>
      <w:r>
        <w:t>115(DNA methylase inhibitor) + 0</w:t>
      </w:r>
      <w:r w:rsidR="00644CD5">
        <w:t>.</w:t>
      </w:r>
      <w:r>
        <w:t>0456(Histamine release stim</w:t>
      </w:r>
      <w:r>
        <w:t>u</w:t>
      </w:r>
      <w:r>
        <w:t>lant) -0</w:t>
      </w:r>
      <w:r w:rsidR="00644CD5">
        <w:t>.</w:t>
      </w:r>
      <w:r>
        <w:t>0967(Growth hormone releasing factor antagonist) + 0</w:t>
      </w:r>
      <w:r w:rsidR="00644CD5">
        <w:t>.</w:t>
      </w:r>
      <w:r>
        <w:t>0215(Trypsin III inhibitor) -0</w:t>
      </w:r>
      <w:r w:rsidR="00644CD5">
        <w:t>.</w:t>
      </w:r>
      <w:r>
        <w:t>0759(3(or 17)beta-hydroxysteroid dehydrogenase inhibitor) -0</w:t>
      </w:r>
      <w:r w:rsidR="00644CD5">
        <w:t>.</w:t>
      </w:r>
      <w:r>
        <w:t>0378(Proline racemase inhibitor) -0</w:t>
      </w:r>
      <w:r w:rsidR="00644CD5">
        <w:t>.</w:t>
      </w:r>
      <w:r>
        <w:t>0238(Cardiovascular analeptic) + 0</w:t>
      </w:r>
      <w:r w:rsidR="00644CD5">
        <w:t>.</w:t>
      </w:r>
      <w:r>
        <w:t>0605(Alanine dehydrogenase inhibitor) -0</w:t>
      </w:r>
      <w:r w:rsidR="00644CD5">
        <w:t>.</w:t>
      </w:r>
      <w:r>
        <w:t>0322(Glutamate receptor antagonist) -0</w:t>
      </w:r>
      <w:r w:rsidR="00644CD5">
        <w:t>.</w:t>
      </w:r>
      <w:r>
        <w:t>0351(Glaucoma) -0</w:t>
      </w:r>
      <w:r w:rsidR="00644CD5">
        <w:t>.</w:t>
      </w:r>
      <w:r>
        <w:t>0178(Ketol-acid reductoisomerase inhibitor) + 0</w:t>
      </w:r>
      <w:r w:rsidR="00644CD5">
        <w:t>.</w:t>
      </w:r>
      <w:r>
        <w:t>0171(Protein kinase B beta inhibitor) -0</w:t>
      </w:r>
      <w:r w:rsidR="00644CD5">
        <w:t>.</w:t>
      </w:r>
      <w:r>
        <w:t>0525(UDP-glucuronate decarboxylase inhibitor) + 0</w:t>
      </w:r>
      <w:r w:rsidR="00644CD5">
        <w:t>.</w:t>
      </w:r>
      <w:r>
        <w:t>0584(Ketohexokinase inhibitor) + 0</w:t>
      </w:r>
      <w:r w:rsidR="00644CD5">
        <w:t>.</w:t>
      </w:r>
      <w:r>
        <w:t>0149(Cyanosis) + 0</w:t>
      </w:r>
      <w:r w:rsidR="00644CD5">
        <w:t>.</w:t>
      </w:r>
      <w:r>
        <w:t>0268(Anthranilate 3-monooxygenase (deam</w:t>
      </w:r>
      <w:r>
        <w:t>i</w:t>
      </w:r>
      <w:r>
        <w:t>nating) inhibitor) + 0</w:t>
      </w:r>
      <w:r w:rsidR="00644CD5">
        <w:t>.</w:t>
      </w:r>
      <w:r>
        <w:t>0169(AHR expression enhancer) -0</w:t>
      </w:r>
      <w:r w:rsidR="00644CD5">
        <w:t>.</w:t>
      </w:r>
      <w:r>
        <w:t>00658(Antineoplastic (cervical cancer)) -0</w:t>
      </w:r>
      <w:r w:rsidR="00644CD5">
        <w:t>.</w:t>
      </w:r>
      <w:r>
        <w:t>00797(Prostaglandin-E2 synthase 1 inhibitor) + 0</w:t>
      </w:r>
      <w:r w:rsidR="00644CD5">
        <w:t>.</w:t>
      </w:r>
      <w:r>
        <w:t>00755(Cyclophilin A inhibitor) -0</w:t>
      </w:r>
      <w:r w:rsidR="00644CD5">
        <w:t>.</w:t>
      </w:r>
      <w:r>
        <w:t>0242(Sn1-specific diacylgly</w:t>
      </w:r>
      <w:r>
        <w:t>c</w:t>
      </w:r>
      <w:r>
        <w:t>erol lipase alpha inhibitor) -0</w:t>
      </w:r>
      <w:r w:rsidR="00644CD5">
        <w:t>.</w:t>
      </w:r>
      <w:r>
        <w:t>0418(Methylmalonyl-CoA mutase inhibitor) -0</w:t>
      </w:r>
      <w:r w:rsidR="00644CD5">
        <w:t>.</w:t>
      </w:r>
      <w:r>
        <w:t>00786(Aspartate transaminase inhibitor) + 0</w:t>
      </w:r>
      <w:r w:rsidR="00644CD5">
        <w:t>.</w:t>
      </w:r>
      <w:r>
        <w:t>00226(Dyspepsia treatment) -0</w:t>
      </w:r>
      <w:r w:rsidR="00644CD5">
        <w:t>.</w:t>
      </w:r>
      <w:r>
        <w:t>00481(VDR expression enhancer) + 6</w:t>
      </w:r>
      <w:r w:rsidR="00644CD5">
        <w:t>.</w:t>
      </w:r>
      <w:r>
        <w:t>55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883(Thiopurine S-methyltransferase inhibitor) + 0</w:t>
      </w:r>
      <w:r w:rsidR="00644CD5">
        <w:t>.</w:t>
      </w:r>
      <w:r>
        <w:t>602(Narcotic antagonist) -0</w:t>
      </w:r>
      <w:r w:rsidR="00644CD5">
        <w:t>.</w:t>
      </w:r>
      <w:r>
        <w:t>183(Glutamate dehydrogenase inhibitor) + 0</w:t>
      </w:r>
      <w:r w:rsidR="00644CD5">
        <w:t>.</w:t>
      </w:r>
      <w:r>
        <w:t>435(Miotic) -0</w:t>
      </w:r>
      <w:r w:rsidR="00644CD5">
        <w:t>.</w:t>
      </w:r>
      <w:r>
        <w:t>517(SUMO-activating enzyme subunit 2 inhibitor) -0</w:t>
      </w:r>
      <w:r w:rsidR="00644CD5">
        <w:t>.</w:t>
      </w:r>
      <w:r>
        <w:t>632(Leukopenia) + 0</w:t>
      </w:r>
      <w:r w:rsidR="00644CD5">
        <w:t>.</w:t>
      </w:r>
      <w:r>
        <w:t>0205(Antineoplastic (uterine cancer)) -2</w:t>
      </w:r>
      <w:r w:rsidR="00644CD5">
        <w:t>.</w:t>
      </w:r>
      <w:r>
        <w:t>01(Lysozyme inhibitor) + 0</w:t>
      </w:r>
      <w:r w:rsidR="00644CD5">
        <w:t>.</w:t>
      </w:r>
      <w:r>
        <w:t>163(Urticaria) -0</w:t>
      </w:r>
      <w:r w:rsidR="00644CD5">
        <w:t>.</w:t>
      </w:r>
      <w:r>
        <w:t>342(HCV NS5B polymerase inhibitor) + 0</w:t>
      </w:r>
      <w:r w:rsidR="00644CD5">
        <w:t>.</w:t>
      </w:r>
      <w:r>
        <w:t>0413(VIM expression inhibitor) + 0</w:t>
      </w:r>
      <w:r w:rsidR="00644CD5">
        <w:t>.</w:t>
      </w:r>
      <w:r>
        <w:t>567(Carcinogenic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-1</w:t>
      </w:r>
      <w:r w:rsidR="00644CD5">
        <w:t>.</w:t>
      </w:r>
      <w:r>
        <w:t>43(Anesthetic inhalation) + 0</w:t>
      </w:r>
      <w:r w:rsidR="00644CD5">
        <w:t>.</w:t>
      </w:r>
      <w:r>
        <w:t>236(Irritable Bowel syndrome treatment) + 0</w:t>
      </w:r>
      <w:r w:rsidR="00644CD5">
        <w:t>.</w:t>
      </w:r>
      <w:r>
        <w:t>0459(Carcinogenic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+ 0</w:t>
      </w:r>
      <w:r w:rsidR="00644CD5">
        <w:t>.</w:t>
      </w:r>
      <w:r>
        <w:t>389(Alpha-amylase inhibitor) + 0</w:t>
      </w:r>
      <w:r w:rsidR="00644CD5">
        <w:t>.</w:t>
      </w:r>
      <w:r>
        <w:t>448(Antiprotozoal (Leishmania)) -1</w:t>
      </w:r>
      <w:r w:rsidR="00644CD5">
        <w:t>.</w:t>
      </w:r>
      <w:r>
        <w:t>43(Serine-phosphoethanolamine synthase inhibitor) -0</w:t>
      </w:r>
      <w:r w:rsidR="00644CD5">
        <w:t>.</w:t>
      </w:r>
      <w:r>
        <w:t>0229(Integrin alphaVbeta5 antagonist) + 1</w:t>
      </w:r>
      <w:r w:rsidR="00644CD5">
        <w:t>.</w:t>
      </w:r>
      <w:r>
        <w:t>35(Methionyl aminopeptidase inhibitor) + 0</w:t>
      </w:r>
      <w:r w:rsidR="00644CD5">
        <w:t>.</w:t>
      </w:r>
      <w:r>
        <w:t>224(Antidiabetic symptomatic) + 0</w:t>
      </w:r>
      <w:r w:rsidR="00644CD5">
        <w:t>.</w:t>
      </w:r>
      <w:r>
        <w:t>61(Glyceraldehyde-3-phosphate dehydrogenase inhibitor) -0</w:t>
      </w:r>
      <w:r w:rsidR="00644CD5">
        <w:t>.</w:t>
      </w:r>
      <w:r>
        <w:t>671(Withdrawal) -0</w:t>
      </w:r>
      <w:r w:rsidR="00644CD5">
        <w:t>.</w:t>
      </w:r>
      <w:r>
        <w:t xml:space="preserve">506(Fatty acid </w:t>
      </w:r>
      <w:r>
        <w:lastRenderedPageBreak/>
        <w:t>transport protein 4 inhibitor) -0</w:t>
      </w:r>
      <w:r w:rsidR="00644CD5">
        <w:t>.</w:t>
      </w:r>
      <w:r>
        <w:t>367(Cyclin B inhibitor) -0</w:t>
      </w:r>
      <w:r w:rsidR="00644CD5">
        <w:t>.</w:t>
      </w:r>
      <w:r>
        <w:t>00783(Aggrecanase inhibitor) + 0</w:t>
      </w:r>
      <w:r w:rsidR="00644CD5">
        <w:t>.</w:t>
      </w:r>
      <w:r>
        <w:t>121(CC chemokine 5 receptor agonist) -0</w:t>
      </w:r>
      <w:r w:rsidR="00644CD5">
        <w:t>.</w:t>
      </w:r>
      <w:r>
        <w:t>996(Glutamate synthase (ferredoxin) inhibitor) + 0</w:t>
      </w:r>
      <w:r w:rsidR="00644CD5">
        <w:t>.</w:t>
      </w:r>
      <w:r>
        <w:t>138(CYP26A1 inhibitor) + 1</w:t>
      </w:r>
      <w:r w:rsidR="00644CD5">
        <w:t>.</w:t>
      </w:r>
      <w:r>
        <w:t>09(Calmodulin-domain protein kinase 1 inhibitor) -0</w:t>
      </w:r>
      <w:r w:rsidR="00644CD5">
        <w:t>.</w:t>
      </w:r>
      <w:r>
        <w:t>127(Thromboxane synthase inhibitor) -1</w:t>
      </w:r>
      <w:r w:rsidR="00644CD5">
        <w:t>.</w:t>
      </w:r>
      <w:r>
        <w:t>08(CDK2 expression inhibitor) + 0</w:t>
      </w:r>
      <w:r w:rsidR="00644CD5">
        <w:t>.</w:t>
      </w:r>
      <w:r>
        <w:t>993(HSPA1B expression enhancer) -0</w:t>
      </w:r>
      <w:r w:rsidR="00644CD5">
        <w:t>.</w:t>
      </w:r>
      <w:r>
        <w:t>934(Arylamine N-Acetyltransferase substrate) + 0</w:t>
      </w:r>
      <w:r w:rsidR="00644CD5">
        <w:t>.</w:t>
      </w:r>
      <w:r>
        <w:t>488(Convulsant) + 1</w:t>
      </w:r>
      <w:r w:rsidR="00644CD5">
        <w:t>.</w:t>
      </w:r>
      <w:r>
        <w:t>24(Phospholipase inhibitor) + 0</w:t>
      </w:r>
      <w:r w:rsidR="00644CD5">
        <w:t>.</w:t>
      </w:r>
      <w:r>
        <w:t>146(Nicotinic alpha7 receptor agonist) -0</w:t>
      </w:r>
      <w:r w:rsidR="00644CD5">
        <w:t>.</w:t>
      </w:r>
      <w:r>
        <w:t>741(CYP2C substrate) + 0</w:t>
      </w:r>
      <w:r w:rsidR="00644CD5">
        <w:t>.</w:t>
      </w:r>
      <w:r>
        <w:t>465(Estrogen alpha receptor agonist) + 0</w:t>
      </w:r>
      <w:r w:rsidR="00644CD5">
        <w:t>.</w:t>
      </w:r>
      <w:r>
        <w:t>374(Adenylate cyclase I inhibitor) + 0</w:t>
      </w:r>
      <w:r w:rsidR="00644CD5">
        <w:t>.</w:t>
      </w:r>
      <w:r>
        <w:t>242(CYP3A5 expression enhancer) + 0</w:t>
      </w:r>
      <w:r w:rsidR="00644CD5">
        <w:t>.</w:t>
      </w:r>
      <w:r>
        <w:t>727(Antibiotic Carbapenem-like) + 1</w:t>
      </w:r>
      <w:r w:rsidR="00644CD5">
        <w:t>.</w:t>
      </w:r>
      <w:r>
        <w:t>05(Thromboxane A2 antagonist) + 0</w:t>
      </w:r>
      <w:r w:rsidR="00644CD5">
        <w:t>.</w:t>
      </w:r>
      <w:r>
        <w:t>783(Narcolepsy treatment) + 0</w:t>
      </w:r>
      <w:r w:rsidR="00644CD5">
        <w:t>.</w:t>
      </w:r>
      <w:r>
        <w:t>263(Glyceryl-ether monooxygenase inhibitor) + 0</w:t>
      </w:r>
      <w:r w:rsidR="00644CD5">
        <w:t>.</w:t>
      </w:r>
      <w:r>
        <w:t>574(Ribosomal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481(Prion diseases treatment) -0</w:t>
      </w:r>
      <w:r w:rsidR="00644CD5">
        <w:t>.</w:t>
      </w:r>
      <w:r>
        <w:t>263(Skin whitener) + 0</w:t>
      </w:r>
      <w:r w:rsidR="00644CD5">
        <w:t>.</w:t>
      </w:r>
      <w:r>
        <w:t>378(Female germline-specific tumor suppressor gld-1 i</w:t>
      </w:r>
      <w:r>
        <w:t>n</w:t>
      </w:r>
      <w:r>
        <w:t>hibitor) -0</w:t>
      </w:r>
      <w:r w:rsidR="00644CD5">
        <w:t>.</w:t>
      </w:r>
      <w:r>
        <w:t>241(Glycine receptor agonist) + 0</w:t>
      </w:r>
      <w:r w:rsidR="00644CD5">
        <w:t>.</w:t>
      </w:r>
      <w:r>
        <w:t>532(Potassium channel (ATP-sensitive) activator) -0</w:t>
      </w:r>
      <w:r w:rsidR="00644CD5">
        <w:t>.</w:t>
      </w:r>
      <w:r>
        <w:t>93(Hydroxyacylglutathione hydrolase inhibitor) + 1</w:t>
      </w:r>
      <w:r w:rsidR="00644CD5">
        <w:t>.</w:t>
      </w:r>
      <w:r>
        <w:t>45(UGT2B4 substrate) -0</w:t>
      </w:r>
      <w:r w:rsidR="00644CD5">
        <w:t>.</w:t>
      </w:r>
      <w:r>
        <w:t>149(Orexin receptor 2 antagonist) -0</w:t>
      </w:r>
      <w:r w:rsidR="00644CD5">
        <w:t>.</w:t>
      </w:r>
      <w:r>
        <w:t>847(Thrombin inhibitor) -0</w:t>
      </w:r>
      <w:r w:rsidR="00644CD5">
        <w:t>.</w:t>
      </w:r>
      <w:r>
        <w:t>266(Renin inhibitor) -0</w:t>
      </w:r>
      <w:r w:rsidR="00644CD5">
        <w:t>.</w:t>
      </w:r>
      <w:r>
        <w:t>444(Antimycobacterial) + 0</w:t>
      </w:r>
      <w:r w:rsidR="00644CD5">
        <w:t>.</w:t>
      </w:r>
      <w:r>
        <w:t>331(Xanthine-like) -0</w:t>
      </w:r>
      <w:r w:rsidR="00644CD5">
        <w:t>.</w:t>
      </w:r>
      <w:r>
        <w:t>751(Sialorrhea) -0</w:t>
      </w:r>
      <w:r w:rsidR="00644CD5">
        <w:t>.</w:t>
      </w:r>
      <w:r>
        <w:t>808(Purine nucleoside phosphorylase inhibitor) -0</w:t>
      </w:r>
      <w:r w:rsidR="00644CD5">
        <w:t>.</w:t>
      </w:r>
      <w:r>
        <w:t>339(Phosphodiesterase VIII inhibitor) -1</w:t>
      </w:r>
      <w:r w:rsidR="00644CD5">
        <w:t>.</w:t>
      </w:r>
      <w:r>
        <w:t>7(Orotate phosphoribosyltransferase inhibitor) -0</w:t>
      </w:r>
      <w:r w:rsidR="00644CD5">
        <w:t>.</w:t>
      </w:r>
      <w:r>
        <w:t>979(Shaker potassium channel blocker) + 0</w:t>
      </w:r>
      <w:r w:rsidR="00644CD5">
        <w:t>.</w:t>
      </w:r>
      <w:r>
        <w:t>43(CYP1A2 inducer) + 0</w:t>
      </w:r>
      <w:r w:rsidR="00644CD5">
        <w:t>.</w:t>
      </w:r>
      <w:r>
        <w:t>614(Diuretic inhibitor) -0</w:t>
      </w:r>
      <w:r w:rsidR="00644CD5">
        <w:t>.</w:t>
      </w:r>
      <w:r>
        <w:t>555(Dermatitis) -0</w:t>
      </w:r>
      <w:r w:rsidR="00644CD5">
        <w:t>.</w:t>
      </w:r>
      <w:r>
        <w:t>395(BTG2 expression enhancer) + 1</w:t>
      </w:r>
      <w:r w:rsidR="00644CD5">
        <w:t>.</w:t>
      </w:r>
      <w:r>
        <w:t>74(Ethanolaminephosphotransferase inhibitor) + 1</w:t>
      </w:r>
      <w:r w:rsidR="00644CD5">
        <w:t>.</w:t>
      </w:r>
      <w:r>
        <w:t>81(N-acylneuraminate cytidylyltransferase inhibitor) -0</w:t>
      </w:r>
      <w:r w:rsidR="00644CD5">
        <w:t>.</w:t>
      </w:r>
      <w:r>
        <w:t>142(Apical sodium codependent bile acid transporter inhibitor) -0</w:t>
      </w:r>
      <w:r w:rsidR="00644CD5">
        <w:t>.</w:t>
      </w:r>
      <w:r>
        <w:t>247(Abortion inducer) -0</w:t>
      </w:r>
      <w:r w:rsidR="00644CD5">
        <w:t>.</w:t>
      </w:r>
      <w:r>
        <w:t>0686(Glycosoaminoglycans antagonist) + 0</w:t>
      </w:r>
      <w:r w:rsidR="00644CD5">
        <w:t>.</w:t>
      </w:r>
      <w:r>
        <w:t>614(Vision disturbance) -0</w:t>
      </w:r>
      <w:r w:rsidR="00644CD5">
        <w:t>.</w:t>
      </w:r>
      <w:r>
        <w:t>238(RNA directed DNA polymerase inhib</w:t>
      </w:r>
      <w:r>
        <w:t>i</w:t>
      </w:r>
      <w:r>
        <w:t>tor) -0</w:t>
      </w:r>
      <w:r w:rsidR="00644CD5">
        <w:t>.</w:t>
      </w:r>
      <w:r>
        <w:t>401(Amiloride-sensitive cation channel 1 blocker) + 1</w:t>
      </w:r>
      <w:r w:rsidR="00644CD5">
        <w:t>.</w:t>
      </w:r>
      <w:r>
        <w:t>74(Pyruvate dehydrogenase stimulant) -0</w:t>
      </w:r>
      <w:r w:rsidR="00644CD5">
        <w:t>.</w:t>
      </w:r>
      <w:r>
        <w:t>333(Poly(ADP-ribose) polymerase 1 inhibitor) + 1</w:t>
      </w:r>
      <w:r w:rsidR="00644CD5">
        <w:t>.</w:t>
      </w:r>
      <w:r>
        <w:t>36(TNFRSF1A expression inhibitor) -2</w:t>
      </w:r>
      <w:r w:rsidR="00644CD5">
        <w:t>.</w:t>
      </w:r>
      <w:r>
        <w:t>05(UGT2B20 substrate) -0</w:t>
      </w:r>
      <w:r w:rsidR="00644CD5">
        <w:t>.</w:t>
      </w:r>
      <w:r>
        <w:t>666(Mandelate 4-monooxygenase inhibitor) + 0</w:t>
      </w:r>
      <w:r w:rsidR="00644CD5">
        <w:t>.</w:t>
      </w:r>
      <w:r>
        <w:t>33(Caspase 6 inhibitor) + 0</w:t>
      </w:r>
      <w:r w:rsidR="00644CD5">
        <w:t>.</w:t>
      </w:r>
      <w:r>
        <w:t>377(Torsades de pointes) + 0</w:t>
      </w:r>
      <w:r w:rsidR="00644CD5">
        <w:t>.</w:t>
      </w:r>
      <w:r>
        <w:t>714(CDH1 expression enhancer) -0</w:t>
      </w:r>
      <w:r w:rsidR="00644CD5">
        <w:t>.</w:t>
      </w:r>
      <w:r>
        <w:t>323(VCAM-1 antagonist) -0</w:t>
      </w:r>
      <w:r w:rsidR="00644CD5">
        <w:t>.</w:t>
      </w:r>
      <w:r>
        <w:t>39(Glycosuria) -0</w:t>
      </w:r>
      <w:r w:rsidR="00644CD5">
        <w:t>.</w:t>
      </w:r>
      <w:r>
        <w:t>0236(KPNB1 expression inhib</w:t>
      </w:r>
      <w:r>
        <w:t>i</w:t>
      </w:r>
      <w:r>
        <w:t>tor) + 0</w:t>
      </w:r>
      <w:r w:rsidR="00644CD5">
        <w:t>.</w:t>
      </w:r>
      <w:r>
        <w:t>243(G-protein coupled bile acid receptor 1 antagonist) -0</w:t>
      </w:r>
      <w:r w:rsidR="00644CD5">
        <w:t>.</w:t>
      </w:r>
      <w:r>
        <w:t>387(Steroid DELTA-isomerase inhibitor) -1</w:t>
      </w:r>
      <w:r w:rsidR="00644CD5">
        <w:t>.</w:t>
      </w:r>
      <w:r>
        <w:t>65(P2 nucleoside transporter inhibitor) -2</w:t>
      </w:r>
      <w:r w:rsidR="00644CD5">
        <w:t>.</w:t>
      </w:r>
      <w:r>
        <w:t>1(Diacylglycerol cholinephosphotransferase inhibitor) -0</w:t>
      </w:r>
      <w:r w:rsidR="00644CD5">
        <w:t>.</w:t>
      </w:r>
      <w:r>
        <w:t>248(Matrix metallopr</w:t>
      </w:r>
      <w:r>
        <w:t>o</w:t>
      </w:r>
      <w:r>
        <w:t>teinase 3 (membrane-type) inhibitor) -0</w:t>
      </w:r>
      <w:r w:rsidR="00644CD5">
        <w:t>.</w:t>
      </w:r>
      <w:r>
        <w:t>496(Alopecia (hair loss)) -0</w:t>
      </w:r>
      <w:r w:rsidR="00644CD5">
        <w:t>.</w:t>
      </w:r>
      <w:r>
        <w:t>318(Melatonin antagonist) + 0</w:t>
      </w:r>
      <w:r w:rsidR="00644CD5">
        <w:t>.</w:t>
      </w:r>
      <w:r>
        <w:t>895(Spermidine synthase inhibitor) + 2</w:t>
      </w:r>
      <w:r w:rsidR="00644CD5">
        <w:t>.</w:t>
      </w:r>
      <w:r>
        <w:t>15(Riboflavin synthase inhibitor) + 0</w:t>
      </w:r>
      <w:r w:rsidR="00644CD5">
        <w:t>.</w:t>
      </w:r>
      <w:r>
        <w:t>408(Inosine monophosphate dehydrogenase 1 inhibitor) + 0</w:t>
      </w:r>
      <w:r w:rsidR="00644CD5">
        <w:t>.</w:t>
      </w:r>
      <w:r>
        <w:t>731(Anticataract) -0</w:t>
      </w:r>
      <w:r w:rsidR="00644CD5">
        <w:t>.</w:t>
      </w:r>
      <w:r>
        <w:t>395(Tyrosine-protein kinase TXK inhibitor) + 1</w:t>
      </w:r>
      <w:r w:rsidR="00644CD5">
        <w:t>.</w:t>
      </w:r>
      <w:r>
        <w:t>71(Antineoplastic (insulinoma)) -0</w:t>
      </w:r>
      <w:r w:rsidR="00644CD5">
        <w:t>.</w:t>
      </w:r>
      <w:r>
        <w:t>337(Gastroesophageal reflux disease treatment) + 0</w:t>
      </w:r>
      <w:r w:rsidR="00644CD5">
        <w:t>.</w:t>
      </w:r>
      <w:r>
        <w:t>36(Liver X receptor agonist) + 0</w:t>
      </w:r>
      <w:r w:rsidR="00644CD5">
        <w:t>.</w:t>
      </w:r>
      <w:r>
        <w:t>273(GDPD3 expression enha</w:t>
      </w:r>
      <w:r>
        <w:t>n</w:t>
      </w:r>
      <w:r>
        <w:t>cer) -0</w:t>
      </w:r>
      <w:r w:rsidR="00644CD5">
        <w:t>.</w:t>
      </w:r>
      <w:r>
        <w:t>495(Cathepsin S inhibitor) + 0</w:t>
      </w:r>
      <w:r w:rsidR="00644CD5">
        <w:t>.</w:t>
      </w:r>
      <w:r>
        <w:t>333(CYP24 inhibitor) -0</w:t>
      </w:r>
      <w:r w:rsidR="00644CD5">
        <w:t>.</w:t>
      </w:r>
      <w:r>
        <w:t>314(Diabetes insipidus treatment) -0</w:t>
      </w:r>
      <w:r w:rsidR="00644CD5">
        <w:t>.</w:t>
      </w:r>
      <w:r>
        <w:t>96(K(ir) 6.1 channel blocker) -0</w:t>
      </w:r>
      <w:r w:rsidR="00644CD5">
        <w:t>.</w:t>
      </w:r>
      <w:r>
        <w:t>482(Dihydroorotate dehydrogenase inhibitor) -0</w:t>
      </w:r>
      <w:r w:rsidR="00644CD5">
        <w:t>.</w:t>
      </w:r>
      <w:r>
        <w:t>124(GST P1-1 substrate) -0</w:t>
      </w:r>
      <w:r w:rsidR="00644CD5">
        <w:t>.</w:t>
      </w:r>
      <w:r>
        <w:t>56(PPARG expre</w:t>
      </w:r>
      <w:r>
        <w:t>s</w:t>
      </w:r>
      <w:r>
        <w:t>sion enhancer) -0</w:t>
      </w:r>
      <w:r w:rsidR="00644CD5">
        <w:t>.</w:t>
      </w:r>
      <w:r>
        <w:t>223(Mandelate racemase inhibitor) -0</w:t>
      </w:r>
      <w:r w:rsidR="00644CD5">
        <w:t>.</w:t>
      </w:r>
      <w:r>
        <w:t>221(IL12B expression inhibitor) + 0</w:t>
      </w:r>
      <w:r w:rsidR="00644CD5">
        <w:t>.</w:t>
      </w:r>
      <w:r>
        <w:t>68(Activating transcri</w:t>
      </w:r>
      <w:r>
        <w:t>p</w:t>
      </w:r>
      <w:r>
        <w:t>tion factor 1 inhibitor) -0</w:t>
      </w:r>
      <w:r w:rsidR="00644CD5">
        <w:t>.</w:t>
      </w:r>
      <w:r>
        <w:t>3(Dopamine transporter inhibitor) + 0</w:t>
      </w:r>
      <w:r w:rsidR="00644CD5">
        <w:t>.</w:t>
      </w:r>
      <w:r>
        <w:t>213(Factor XII inhibitor) -0</w:t>
      </w:r>
      <w:r w:rsidR="00644CD5">
        <w:t>.</w:t>
      </w:r>
      <w:r>
        <w:t>163(Analgesic) -0</w:t>
      </w:r>
      <w:r w:rsidR="00644CD5">
        <w:t>.</w:t>
      </w:r>
      <w:r>
        <w:t>28(Endothelin A receptor antagonist) -0</w:t>
      </w:r>
      <w:r w:rsidR="00644CD5">
        <w:t>.</w:t>
      </w:r>
      <w:r>
        <w:t>246(Purinergic P2T antagonist) + 0</w:t>
      </w:r>
      <w:r w:rsidR="00644CD5">
        <w:t>.</w:t>
      </w:r>
      <w:r>
        <w:t>331(Integrin alphaVbeta6 antagonist) -0</w:t>
      </w:r>
      <w:r w:rsidR="00644CD5">
        <w:t>.</w:t>
      </w:r>
      <w:r>
        <w:t>89(Bcl-w inhibitor) + 0</w:t>
      </w:r>
      <w:r w:rsidR="00644CD5">
        <w:t>.</w:t>
      </w:r>
      <w:r>
        <w:t>337(Irritation) -0</w:t>
      </w:r>
      <w:r w:rsidR="00644CD5">
        <w:t>.</w:t>
      </w:r>
      <w:r>
        <w:t>573(Glycine hydroxymethyltransferase inhibitor) + 0</w:t>
      </w:r>
      <w:r w:rsidR="00644CD5">
        <w:t>.</w:t>
      </w:r>
      <w:r>
        <w:t>311(Glutamate (mGluR group III) agonist) + 0</w:t>
      </w:r>
      <w:r w:rsidR="00644CD5">
        <w:t>.</w:t>
      </w:r>
      <w:r>
        <w:t>561(STAR expression inhibitor) + 0</w:t>
      </w:r>
      <w:r w:rsidR="00644CD5">
        <w:t>.</w:t>
      </w:r>
      <w:r>
        <w:t>204(Chronic obstructive pulmonary disease treatment) + 1</w:t>
      </w:r>
      <w:r w:rsidR="00644CD5">
        <w:t>.</w:t>
      </w:r>
      <w:r>
        <w:t>2(Alanine dehydrogenase inhibitor) + 0</w:t>
      </w:r>
      <w:r w:rsidR="00644CD5">
        <w:t>.</w:t>
      </w:r>
      <w:r>
        <w:t>328(Antidepressant) + 0</w:t>
      </w:r>
      <w:r w:rsidR="00644CD5">
        <w:t>.</w:t>
      </w:r>
      <w:r>
        <w:t>285(Anemia) + 0</w:t>
      </w:r>
      <w:r w:rsidR="00644CD5">
        <w:t>.</w:t>
      </w:r>
      <w:r>
        <w:t>219(Biliary tract disorders treatment) -0</w:t>
      </w:r>
      <w:r w:rsidR="00644CD5">
        <w:t>.</w:t>
      </w:r>
      <w:r>
        <w:t>917(Calpain small subunit 1 inhibitor) -0</w:t>
      </w:r>
      <w:r w:rsidR="00644CD5">
        <w:t>.</w:t>
      </w:r>
      <w:r>
        <w:t>175(Hypercalcemia treatment) + 0</w:t>
      </w:r>
      <w:r w:rsidR="00644CD5">
        <w:t>.</w:t>
      </w:r>
      <w:r>
        <w:t>339(Opioid d</w:t>
      </w:r>
      <w:r>
        <w:t>e</w:t>
      </w:r>
      <w:r>
        <w:t>pendency treatment) -0</w:t>
      </w:r>
      <w:r w:rsidR="00644CD5">
        <w:t>.</w:t>
      </w:r>
      <w:r>
        <w:t>947(Kallikrein 13 inhibitor) -0</w:t>
      </w:r>
      <w:r w:rsidR="00644CD5">
        <w:t>.</w:t>
      </w:r>
      <w:r>
        <w:t>369(UGT1A substrate) + 0</w:t>
      </w:r>
      <w:r w:rsidR="00644CD5">
        <w:t>.</w:t>
      </w:r>
      <w:r>
        <w:t>365(Membrane permeability enha</w:t>
      </w:r>
      <w:r>
        <w:t>n</w:t>
      </w:r>
      <w:r>
        <w:t>cer) + 0</w:t>
      </w:r>
      <w:r w:rsidR="00644CD5">
        <w:t>.</w:t>
      </w:r>
      <w:r>
        <w:t>267(Neutropenia treatment) + 0</w:t>
      </w:r>
      <w:r w:rsidR="00644CD5">
        <w:t>.</w:t>
      </w:r>
      <w:r>
        <w:t>182(Alpha 2 adrenoreceptor antagonist) -1</w:t>
      </w:r>
      <w:r w:rsidR="00644CD5">
        <w:t>.</w:t>
      </w:r>
      <w:r>
        <w:t>57(Asparagine synthase (glut</w:t>
      </w:r>
      <w:r>
        <w:t>a</w:t>
      </w:r>
      <w:r>
        <w:t>mine-hydrolysing) inhibitor) + 0</w:t>
      </w:r>
      <w:r w:rsidR="00644CD5">
        <w:t>.</w:t>
      </w:r>
      <w:r>
        <w:t>845(JNK mitogen-activated protein kinase inhibitor) -0</w:t>
      </w:r>
      <w:r w:rsidR="00644CD5">
        <w:t>.</w:t>
      </w:r>
      <w:r>
        <w:t>279(Ribosomal protein S6 kinase alpha 4 inhibitor) -0</w:t>
      </w:r>
      <w:r w:rsidR="00644CD5">
        <w:t>.</w:t>
      </w:r>
      <w:r>
        <w:t>826(Glutamate (mGluR6) antagonist) -0</w:t>
      </w:r>
      <w:r w:rsidR="00644CD5">
        <w:t>.</w:t>
      </w:r>
      <w:r>
        <w:t>292(Teratogen) -0</w:t>
      </w:r>
      <w:r w:rsidR="00644CD5">
        <w:t>.</w:t>
      </w:r>
      <w:r>
        <w:t>575(Antineoplastic antimetab</w:t>
      </w:r>
      <w:r>
        <w:t>o</w:t>
      </w:r>
      <w:r>
        <w:t>lite) -0</w:t>
      </w:r>
      <w:r w:rsidR="00644CD5">
        <w:t>.</w:t>
      </w:r>
      <w:r>
        <w:t>651(Cyclin D2 inhibitor) + 0</w:t>
      </w:r>
      <w:r w:rsidR="00644CD5">
        <w:t>.</w:t>
      </w:r>
      <w:r>
        <w:t>832(Tryptophan-tRNA ligase inhibitor) -0</w:t>
      </w:r>
      <w:r w:rsidR="00644CD5">
        <w:t>.</w:t>
      </w:r>
      <w:r>
        <w:t>9(Protein Wnt-2 inhibitor) -0</w:t>
      </w:r>
      <w:r w:rsidR="00644CD5">
        <w:t>.</w:t>
      </w:r>
      <w:r>
        <w:t>67(Cytosol alanyl aminopeptidase inhibitor) + 0</w:t>
      </w:r>
      <w:r w:rsidR="00644CD5">
        <w:t>.</w:t>
      </w:r>
      <w:r>
        <w:t>667(Bradykinin B2 receptor antagonist) + 1</w:t>
      </w:r>
      <w:r w:rsidR="00644CD5">
        <w:t>.</w:t>
      </w:r>
      <w:r>
        <w:t>01(Somatostatin 4 antagonist) -0</w:t>
      </w:r>
      <w:r w:rsidR="00644CD5">
        <w:t>.</w:t>
      </w:r>
      <w:r>
        <w:t>606(Antismoking) -0</w:t>
      </w:r>
      <w:r w:rsidR="00644CD5">
        <w:t>.</w:t>
      </w:r>
      <w:r>
        <w:t>291(Akathisia) -0</w:t>
      </w:r>
      <w:r w:rsidR="00644CD5">
        <w:t>.</w:t>
      </w:r>
      <w:r>
        <w:t>307(Mutagenic) + 0</w:t>
      </w:r>
      <w:r w:rsidR="00644CD5">
        <w:t>.</w:t>
      </w:r>
      <w:r>
        <w:t>125(Elastase 3A inhibitor) -0</w:t>
      </w:r>
      <w:r w:rsidR="00644CD5">
        <w:t>.</w:t>
      </w:r>
      <w:r>
        <w:t>318(Integrin beta5 antagonist) -0</w:t>
      </w:r>
      <w:r w:rsidR="00644CD5">
        <w:t>.</w:t>
      </w:r>
      <w:r>
        <w:t>183(CDK2/cyclin E inhibitor) + 0</w:t>
      </w:r>
      <w:r w:rsidR="00644CD5">
        <w:t>.</w:t>
      </w:r>
      <w:r>
        <w:t>287(Paranoia) -0</w:t>
      </w:r>
      <w:r w:rsidR="00644CD5">
        <w:t>.</w:t>
      </w:r>
      <w:r>
        <w:t>177(AXL receptor tyrosine kinase inhibitor) -0</w:t>
      </w:r>
      <w:r w:rsidR="00644CD5">
        <w:t>.</w:t>
      </w:r>
      <w:r>
        <w:t>0803(Antidiabetic) -0</w:t>
      </w:r>
      <w:r w:rsidR="00644CD5">
        <w:t>.</w:t>
      </w:r>
      <w:r>
        <w:t>395(Alpha adrenoreceptor agonist) + 0</w:t>
      </w:r>
      <w:r w:rsidR="00644CD5">
        <w:t>.</w:t>
      </w:r>
      <w:r>
        <w:t>187(Protein kinase B gamma inhibitor) -0</w:t>
      </w:r>
      <w:r w:rsidR="00644CD5">
        <w:t>.</w:t>
      </w:r>
      <w:r>
        <w:t>667(Chymotrypsin inhibitor) + 0</w:t>
      </w:r>
      <w:r w:rsidR="00644CD5">
        <w:t>.</w:t>
      </w:r>
      <w:r>
        <w:t>799(Cancer procoagulant inhibitor) -0</w:t>
      </w:r>
      <w:r w:rsidR="00644CD5">
        <w:t>.</w:t>
      </w:r>
      <w:r>
        <w:t>174(RNA-directed RNA polymerase (Infl</w:t>
      </w:r>
      <w:r>
        <w:t>u</w:t>
      </w:r>
      <w:r>
        <w:t>enza A) inhibitor) -0</w:t>
      </w:r>
      <w:r w:rsidR="00644CD5">
        <w:t>.</w:t>
      </w:r>
      <w:r>
        <w:t>241(EphB4 antagonist) + 0</w:t>
      </w:r>
      <w:r w:rsidR="00644CD5">
        <w:t>.</w:t>
      </w:r>
      <w:r>
        <w:t>174(Protein kinase C theta inhibitor) -0</w:t>
      </w:r>
      <w:r w:rsidR="00644CD5">
        <w:t>.</w:t>
      </w:r>
      <w:r>
        <w:t>458(Genotoxic) + 0</w:t>
      </w:r>
      <w:r w:rsidR="00644CD5">
        <w:t>.</w:t>
      </w:r>
      <w:r>
        <w:t>258(Matrix metalloproteinase 2 (membrane-type) inhibitor) + 0</w:t>
      </w:r>
      <w:r w:rsidR="00644CD5">
        <w:t>.</w:t>
      </w:r>
      <w:r>
        <w:t>26(Periodontitis treatment) + 0</w:t>
      </w:r>
      <w:r w:rsidR="00644CD5">
        <w:t>.</w:t>
      </w:r>
      <w:r>
        <w:t>175(Hypothermic) + 0</w:t>
      </w:r>
      <w:r w:rsidR="00644CD5">
        <w:t>.</w:t>
      </w:r>
      <w:r>
        <w:t>2(Antidiarrheal) -0</w:t>
      </w:r>
      <w:r w:rsidR="00644CD5">
        <w:t>.</w:t>
      </w:r>
      <w:r>
        <w:t>43(Glycogen phosphorylase</w:t>
      </w:r>
      <w:r w:rsidR="00644CD5">
        <w:t>.</w:t>
      </w:r>
      <w:r>
        <w:t xml:space="preserve"> muscle form inhibitor) -0</w:t>
      </w:r>
      <w:r w:rsidR="00644CD5">
        <w:t>.</w:t>
      </w:r>
      <w:r>
        <w:t>312(Muscular dystrophy treatment) -0</w:t>
      </w:r>
      <w:r w:rsidR="00644CD5">
        <w:t>.</w:t>
      </w:r>
      <w:r>
        <w:t>815(Riboflavin kinase inhibitor) -0</w:t>
      </w:r>
      <w:r w:rsidR="00644CD5">
        <w:t>.</w:t>
      </w:r>
      <w:r>
        <w:t>546(Transcription factor RelA inhibitor) -0</w:t>
      </w:r>
      <w:r w:rsidR="00644CD5">
        <w:t>.</w:t>
      </w:r>
      <w:r>
        <w:t>345(Cyclooxygenase 2 inhibitor) + 0</w:t>
      </w:r>
      <w:r w:rsidR="00644CD5">
        <w:t>.</w:t>
      </w:r>
      <w:r>
        <w:t>788(Postcoital contraceptive) -0</w:t>
      </w:r>
      <w:r w:rsidR="00644CD5">
        <w:t>.</w:t>
      </w:r>
      <w:r>
        <w:t>339(P-glycoprotein 1 inhibitor) + 0</w:t>
      </w:r>
      <w:r w:rsidR="00644CD5">
        <w:t>.</w:t>
      </w:r>
      <w:r>
        <w:t>239(Integrin antagonist) -0</w:t>
      </w:r>
      <w:r w:rsidR="00644CD5">
        <w:t>.</w:t>
      </w:r>
      <w:r>
        <w:t>32(DDIT4 expre</w:t>
      </w:r>
      <w:r>
        <w:t>s</w:t>
      </w:r>
      <w:r>
        <w:t>sion enhancer) -0</w:t>
      </w:r>
      <w:r w:rsidR="00644CD5">
        <w:t>.</w:t>
      </w:r>
      <w:r>
        <w:t>335(Transforming growth factor beta 1 antagonist) + 0</w:t>
      </w:r>
      <w:r w:rsidR="00644CD5">
        <w:t>.</w:t>
      </w:r>
      <w:r>
        <w:t>29(CYP2C18 substrate) + 0</w:t>
      </w:r>
      <w:r w:rsidR="00644CD5">
        <w:t>.</w:t>
      </w:r>
      <w:r>
        <w:t>511(Phosphodiesterase VII inhibitor) + 0</w:t>
      </w:r>
      <w:r w:rsidR="00644CD5">
        <w:t>.</w:t>
      </w:r>
      <w:r>
        <w:t>421(NOS2 expression enhancer) + 0</w:t>
      </w:r>
      <w:r w:rsidR="00644CD5">
        <w:t>.</w:t>
      </w:r>
      <w:r>
        <w:t xml:space="preserve">375(Fibrinogen beta chain inhibitor) + </w:t>
      </w:r>
      <w:r>
        <w:lastRenderedPageBreak/>
        <w:t>0</w:t>
      </w:r>
      <w:r w:rsidR="00644CD5">
        <w:t>.</w:t>
      </w:r>
      <w:r>
        <w:t>312(Beta-mannosidase inhibitor) -0</w:t>
      </w:r>
      <w:r w:rsidR="00644CD5">
        <w:t>.</w:t>
      </w:r>
      <w:r>
        <w:t>133(Polyadenylate-binding protein 1 inhibitor) -0</w:t>
      </w:r>
      <w:r w:rsidR="00644CD5">
        <w:t>.</w:t>
      </w:r>
      <w:r>
        <w:t>18(Cytochrome P450 inhib</w:t>
      </w:r>
      <w:r>
        <w:t>i</w:t>
      </w:r>
      <w:r>
        <w:t>tor) + 0</w:t>
      </w:r>
      <w:r w:rsidR="00644CD5">
        <w:t>.</w:t>
      </w:r>
      <w:r>
        <w:t>131(Granulocyte stimulating factor agonist) -0</w:t>
      </w:r>
      <w:r w:rsidR="00644CD5">
        <w:t>.</w:t>
      </w:r>
      <w:r>
        <w:t>338(Delayed rectifier potassium channel activator) + 0</w:t>
      </w:r>
      <w:r w:rsidR="00644CD5">
        <w:t>.</w:t>
      </w:r>
      <w:r>
        <w:t>453(Butyrylcholinesterase inhibitor) -0</w:t>
      </w:r>
      <w:r w:rsidR="00644CD5">
        <w:t>.</w:t>
      </w:r>
      <w:r>
        <w:t>578(Erythropoietin receptor agonist) + 0</w:t>
      </w:r>
      <w:r w:rsidR="00644CD5">
        <w:t>.</w:t>
      </w:r>
      <w:r>
        <w:t>446(CDC-like kinase 3 inhibitor) -0</w:t>
      </w:r>
      <w:r w:rsidR="00644CD5">
        <w:t>.</w:t>
      </w:r>
      <w:r>
        <w:t>101(Purinergic receptor antagonist) + 0</w:t>
      </w:r>
      <w:r w:rsidR="00644CD5">
        <w:t>.</w:t>
      </w:r>
      <w:r>
        <w:t>724(Leukotriene C antagonist) -0</w:t>
      </w:r>
      <w:r w:rsidR="00644CD5">
        <w:t>.</w:t>
      </w:r>
      <w:r>
        <w:t>426(UGT1A1 substrate) -0</w:t>
      </w:r>
      <w:r w:rsidR="00644CD5">
        <w:t>.</w:t>
      </w:r>
      <w:r>
        <w:t>13(Antioxidant) + 0</w:t>
      </w:r>
      <w:r w:rsidR="00644CD5">
        <w:t>.</w:t>
      </w:r>
      <w:r>
        <w:t>324(Interleukin 6 antagonist) -0</w:t>
      </w:r>
      <w:r w:rsidR="00644CD5">
        <w:t>.</w:t>
      </w:r>
      <w:r>
        <w:t>197(Splenomegaly) -0</w:t>
      </w:r>
      <w:r w:rsidR="00644CD5">
        <w:t>.</w:t>
      </w:r>
      <w:r>
        <w:t>156(Nucleoside transporters inhibitor) + 0</w:t>
      </w:r>
      <w:r w:rsidR="00644CD5">
        <w:t>.</w:t>
      </w:r>
      <w:r>
        <w:t>59(TH expression enhancer) -0</w:t>
      </w:r>
      <w:r w:rsidR="00644CD5">
        <w:t>.</w:t>
      </w:r>
      <w:r>
        <w:t>347(Gonadotropin antagonist) -0</w:t>
      </w:r>
      <w:r w:rsidR="00644CD5">
        <w:t>.</w:t>
      </w:r>
      <w:r>
        <w:t>542(Gastrointestinal motility stimulant) + 0</w:t>
      </w:r>
      <w:r w:rsidR="00644CD5">
        <w:t>.</w:t>
      </w:r>
      <w:r>
        <w:t>326(Transcription factor NF kappa B inhibitor) -0</w:t>
      </w:r>
      <w:r w:rsidR="00644CD5">
        <w:t>.</w:t>
      </w:r>
      <w:r>
        <w:t>56(Retinoic acid beta receptor antagonist) -0</w:t>
      </w:r>
      <w:r w:rsidR="00644CD5">
        <w:t>.</w:t>
      </w:r>
      <w:r>
        <w:t>197(FMO1 substrate) + 0</w:t>
      </w:r>
      <w:r w:rsidR="00644CD5">
        <w:t>.</w:t>
      </w:r>
      <w:r>
        <w:t>527(Folylpolyglutamate synthase inhibitor) + 0</w:t>
      </w:r>
      <w:r w:rsidR="00644CD5">
        <w:t>.</w:t>
      </w:r>
      <w:r>
        <w:t>75(Adenosine A1 receptor agonist enhancer) -0</w:t>
      </w:r>
      <w:r w:rsidR="00644CD5">
        <w:t>.</w:t>
      </w:r>
      <w:r>
        <w:t>375(CYP1B1 expression inhibitor) + 0</w:t>
      </w:r>
      <w:r w:rsidR="00644CD5">
        <w:t>.</w:t>
      </w:r>
      <w:r>
        <w:t>424(HMGCR expression inhibitor) + 0</w:t>
      </w:r>
      <w:r w:rsidR="00644CD5">
        <w:t>.</w:t>
      </w:r>
      <w:r>
        <w:t>598(Neuraminidase inhibitor) -0</w:t>
      </w:r>
      <w:r w:rsidR="00644CD5">
        <w:t>.</w:t>
      </w:r>
      <w:r>
        <w:t>236(Carcinogenic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peritoneal cavity) + 1</w:t>
      </w:r>
      <w:r w:rsidR="00644CD5">
        <w:t>.</w:t>
      </w:r>
      <w:r>
        <w:t>01(Fibrinogen inhibitor) + 0</w:t>
      </w:r>
      <w:r w:rsidR="00644CD5">
        <w:t>.</w:t>
      </w:r>
      <w:r>
        <w:t>144(Enoyl-[acyl-carrier-protein] reductase inhibitor) -0</w:t>
      </w:r>
      <w:r w:rsidR="00644CD5">
        <w:t>.</w:t>
      </w:r>
      <w:r>
        <w:t>102(Folate antagonist) -0</w:t>
      </w:r>
      <w:r w:rsidR="00644CD5">
        <w:t>.</w:t>
      </w:r>
      <w:r>
        <w:t>138(Kainate receptor 4 antagonist) -0</w:t>
      </w:r>
      <w:r w:rsidR="00644CD5">
        <w:t>.</w:t>
      </w:r>
      <w:r>
        <w:t>125(Fibrillation</w:t>
      </w:r>
      <w:r w:rsidR="00644CD5">
        <w:t>.</w:t>
      </w:r>
      <w:r>
        <w:t xml:space="preserve"> atrial) + 0</w:t>
      </w:r>
      <w:r w:rsidR="00644CD5">
        <w:t>.</w:t>
      </w:r>
      <w:r>
        <w:t>384(CAT expression inhibitor) -0</w:t>
      </w:r>
      <w:r w:rsidR="00644CD5">
        <w:t>.</w:t>
      </w:r>
      <w:r>
        <w:t>15(HSPA8 expression inhibitor) + 0</w:t>
      </w:r>
      <w:r w:rsidR="00644CD5">
        <w:t>.</w:t>
      </w:r>
      <w:r>
        <w:t>234(Nav1.8 sodium channel blocker) -0</w:t>
      </w:r>
      <w:r w:rsidR="00644CD5">
        <w:t>.</w:t>
      </w:r>
      <w:r>
        <w:t>348(Catechol 2</w:t>
      </w:r>
      <w:r w:rsidR="00644CD5">
        <w:t>.</w:t>
      </w:r>
      <w:r>
        <w:t>3-dioxygenase inhibitor) -0</w:t>
      </w:r>
      <w:r w:rsidR="00644CD5">
        <w:t>.</w:t>
      </w:r>
      <w:r>
        <w:t>0986(Fatty acid elongase inhibitor) + 0</w:t>
      </w:r>
      <w:r w:rsidR="00644CD5">
        <w:t>.</w:t>
      </w:r>
      <w:r>
        <w:t>357(Phosphatidate cytidylyltransferase inhibitor) + 0</w:t>
      </w:r>
      <w:r w:rsidR="00644CD5">
        <w:t>.</w:t>
      </w:r>
      <w:r>
        <w:t>233(ATPase inhibitor) -0</w:t>
      </w:r>
      <w:r w:rsidR="00644CD5">
        <w:t>.</w:t>
      </w:r>
      <w:r>
        <w:t>305(Nicotinic receptor delta subunit antagonist) -0</w:t>
      </w:r>
      <w:r w:rsidR="00644CD5">
        <w:t>.</w:t>
      </w:r>
      <w:r>
        <w:t>157(Cyclin-dependent kinase 4 inhib</w:t>
      </w:r>
      <w:r>
        <w:t>i</w:t>
      </w:r>
      <w:r>
        <w:t>tor) -0</w:t>
      </w:r>
      <w:r w:rsidR="00644CD5">
        <w:t>.</w:t>
      </w:r>
      <w:r>
        <w:t>3(Potassium channel Kv4.3 blocker) + 0</w:t>
      </w:r>
      <w:r w:rsidR="00644CD5">
        <w:t>.</w:t>
      </w:r>
      <w:r>
        <w:t>116(Neurokinin 3 antagonist) + 0</w:t>
      </w:r>
      <w:r w:rsidR="00644CD5">
        <w:t>.</w:t>
      </w:r>
      <w:r>
        <w:t>102(Cannabinoid CB2 receptor agonist) -0</w:t>
      </w:r>
      <w:r w:rsidR="00644CD5">
        <w:t>.</w:t>
      </w:r>
      <w:r>
        <w:t>163(Bradykinin B1 receptor antagonist) + 0</w:t>
      </w:r>
      <w:r w:rsidR="00644CD5">
        <w:t>.</w:t>
      </w:r>
      <w:r>
        <w:t>172(Antifungal) + 0</w:t>
      </w:r>
      <w:r w:rsidR="00644CD5">
        <w:t>.</w:t>
      </w:r>
      <w:r>
        <w:t>13(Weakness) + 0</w:t>
      </w:r>
      <w:r w:rsidR="00644CD5">
        <w:t>.</w:t>
      </w:r>
      <w:r>
        <w:t>11(HCV NS5A inhib</w:t>
      </w:r>
      <w:r>
        <w:t>i</w:t>
      </w:r>
      <w:r>
        <w:t>tor) -0</w:t>
      </w:r>
      <w:r w:rsidR="00644CD5">
        <w:t>.</w:t>
      </w:r>
      <w:r>
        <w:t>262(Acyl-CoA hydrolase inhibitor) -0</w:t>
      </w:r>
      <w:r w:rsidR="00644CD5">
        <w:t>.</w:t>
      </w:r>
      <w:r>
        <w:t>162(Eosinophilia) + 0</w:t>
      </w:r>
      <w:r w:rsidR="00644CD5">
        <w:t>.</w:t>
      </w:r>
      <w:r>
        <w:t>111(Sleep disorders treatment) + 0</w:t>
      </w:r>
      <w:r w:rsidR="00644CD5">
        <w:t>.</w:t>
      </w:r>
      <w:r>
        <w:t>232(Carcinogenic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+ 0</w:t>
      </w:r>
      <w:r w:rsidR="00644CD5">
        <w:t>.</w:t>
      </w:r>
      <w:r>
        <w:t>194(CYR61 expression enhancer) + 0</w:t>
      </w:r>
      <w:r w:rsidR="00644CD5">
        <w:t>.</w:t>
      </w:r>
      <w:r>
        <w:t>209(Exanthema) -0</w:t>
      </w:r>
      <w:r w:rsidR="00644CD5">
        <w:t>.</w:t>
      </w:r>
      <w:r>
        <w:t>257(UGT2B1 substrate) -0</w:t>
      </w:r>
      <w:r w:rsidR="00644CD5">
        <w:t>.</w:t>
      </w:r>
      <w:r>
        <w:t>321(Melatonin 5 antagonist) -0</w:t>
      </w:r>
      <w:r w:rsidR="00644CD5">
        <w:t>.</w:t>
      </w:r>
      <w:r>
        <w:t>094(Mineralocorticoid antagonist) -0</w:t>
      </w:r>
      <w:r w:rsidR="00644CD5">
        <w:t>.</w:t>
      </w:r>
      <w:r>
        <w:t>105(Antibiotic Penem-like) + 0</w:t>
      </w:r>
      <w:r w:rsidR="00644CD5">
        <w:t>.</w:t>
      </w:r>
      <w:r>
        <w:t>103(Vanilloid 1 antagonist) + 0</w:t>
      </w:r>
      <w:r w:rsidR="00644CD5">
        <w:t>.</w:t>
      </w:r>
      <w:r>
        <w:t>095(Gastrointestinal disorders treatment) -0</w:t>
      </w:r>
      <w:r w:rsidR="00644CD5">
        <w:t>.</w:t>
      </w:r>
      <w:r>
        <w:t>39(Alpha-N-acetylgalactosaminide alpha-2</w:t>
      </w:r>
      <w:r w:rsidR="00644CD5">
        <w:t>.</w:t>
      </w:r>
      <w:r>
        <w:t>6-sialyltransferase inhibitor) -0</w:t>
      </w:r>
      <w:r w:rsidR="00644CD5">
        <w:t>.</w:t>
      </w:r>
      <w:r>
        <w:t>406(Dihydrodipicolinate synthase inhibitor) + 0</w:t>
      </w:r>
      <w:r w:rsidR="00644CD5">
        <w:t>.</w:t>
      </w:r>
      <w:r>
        <w:t>105(Trypsin III inhibitor) -0</w:t>
      </w:r>
      <w:r w:rsidR="00644CD5">
        <w:t>.</w:t>
      </w:r>
      <w:r>
        <w:t>288(SKP2 expression inhibitor) -0</w:t>
      </w:r>
      <w:r w:rsidR="00644CD5">
        <w:t>.</w:t>
      </w:r>
      <w:r>
        <w:t>0731(Cognition disorders treatment) -0</w:t>
      </w:r>
      <w:r w:rsidR="00644CD5">
        <w:t>.</w:t>
      </w:r>
      <w:r>
        <w:t>0908(Mucosal addressin cell adhesion molecule 1 inhibitor) + 0</w:t>
      </w:r>
      <w:r w:rsidR="00644CD5">
        <w:t>.</w:t>
      </w:r>
      <w:r>
        <w:t>0899(Fatty acid binding protein muscle inhibitor) -0</w:t>
      </w:r>
      <w:r w:rsidR="00644CD5">
        <w:t>.</w:t>
      </w:r>
      <w:r>
        <w:t>0639(Antiviral (Rhinovirus)) -0</w:t>
      </w:r>
      <w:r w:rsidR="00644CD5">
        <w:t>.</w:t>
      </w:r>
      <w:r>
        <w:t>0778(Serine-sulfate ammonia-lyase inhibitor) -0</w:t>
      </w:r>
      <w:r w:rsidR="00644CD5">
        <w:t>.</w:t>
      </w:r>
      <w:r>
        <w:t>151(Antitoxic) + 0</w:t>
      </w:r>
      <w:r w:rsidR="00644CD5">
        <w:t>.</w:t>
      </w:r>
      <w:r>
        <w:t>167(Cholinergic) -0</w:t>
      </w:r>
      <w:r w:rsidR="00644CD5">
        <w:t>.</w:t>
      </w:r>
      <w:r>
        <w:t>0851(cAMP-dependent protein kinase type II-beta regulatory subunit inhibitor) + 0</w:t>
      </w:r>
      <w:r w:rsidR="00644CD5">
        <w:t>.</w:t>
      </w:r>
      <w:r>
        <w:t>119(Carcinogenic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adrenal gland) + 0</w:t>
      </w:r>
      <w:r w:rsidR="00644CD5">
        <w:t>.</w:t>
      </w:r>
      <w:r>
        <w:t>236(Adenylate cyclase III inhibitor) -0</w:t>
      </w:r>
      <w:r w:rsidR="00644CD5">
        <w:t>.</w:t>
      </w:r>
      <w:r>
        <w:t>401(Dolichyl-phosphate beta-D-mannosyltransferase inhibitor) -0</w:t>
      </w:r>
      <w:r w:rsidR="00644CD5">
        <w:t>.</w:t>
      </w:r>
      <w:r>
        <w:t>101(Carcinogenic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harderian gland) -0</w:t>
      </w:r>
      <w:r w:rsidR="00644CD5">
        <w:t>.</w:t>
      </w:r>
      <w:r>
        <w:t>186(Matrix metalloproteinase (membrane-type) inhibitor) -0</w:t>
      </w:r>
      <w:r w:rsidR="00644CD5">
        <w:t>.</w:t>
      </w:r>
      <w:r>
        <w:t>272(Beta adrenoreceptor agonist) -0</w:t>
      </w:r>
      <w:r w:rsidR="00644CD5">
        <w:t>.</w:t>
      </w:r>
      <w:r>
        <w:t>058(Prostate cancer treatment) -0</w:t>
      </w:r>
      <w:r w:rsidR="00644CD5">
        <w:t>.</w:t>
      </w:r>
      <w:r>
        <w:t>294(Synaptic vesicle protein SV2</w:t>
      </w:r>
      <w:r w:rsidR="00644CD5">
        <w:t>.</w:t>
      </w:r>
      <w:r>
        <w:t xml:space="preserve"> levetiracetam binding site antagonist) -0</w:t>
      </w:r>
      <w:r w:rsidR="00644CD5">
        <w:t>.</w:t>
      </w:r>
      <w:r>
        <w:t>158(MO15-related protein kinase Pfmrk inhibitor) + 0</w:t>
      </w:r>
      <w:r w:rsidR="00644CD5">
        <w:t>.</w:t>
      </w:r>
      <w:r>
        <w:t>167(Raynaud's phenomenon) + 0</w:t>
      </w:r>
      <w:r w:rsidR="00644CD5">
        <w:t>.</w:t>
      </w:r>
      <w:r>
        <w:t>0777(K(ir) 6.2 channel activator) + 0</w:t>
      </w:r>
      <w:r w:rsidR="00644CD5">
        <w:t>.</w:t>
      </w:r>
      <w:r>
        <w:t>204(Insulin sensitizer) -0</w:t>
      </w:r>
      <w:r w:rsidR="00644CD5">
        <w:t>.</w:t>
      </w:r>
      <w:r>
        <w:t>0831(L lactate dehydrogenase C inhibitor) -0</w:t>
      </w:r>
      <w:r w:rsidR="00644CD5">
        <w:t>.</w:t>
      </w:r>
      <w:r>
        <w:t>0591(Calcium channel N-type blocker) -0</w:t>
      </w:r>
      <w:r w:rsidR="00644CD5">
        <w:t>.</w:t>
      </w:r>
      <w:r>
        <w:t>284(Histone deacetylase 10 inhibitor) -0</w:t>
      </w:r>
      <w:r w:rsidR="00644CD5">
        <w:t>.</w:t>
      </w:r>
      <w:r>
        <w:t>0873(Nicotinic acid receptor 1 agonist) + 0</w:t>
      </w:r>
      <w:r w:rsidR="00644CD5">
        <w:t>.</w:t>
      </w:r>
      <w:r>
        <w:t>0698(Antibiotic beta Lactam-like) + 0</w:t>
      </w:r>
      <w:r w:rsidR="00644CD5">
        <w:t>.</w:t>
      </w:r>
      <w:r>
        <w:t>153(IL8 expression enhancer) + 0</w:t>
      </w:r>
      <w:r w:rsidR="00644CD5">
        <w:t>.</w:t>
      </w:r>
      <w:r>
        <w:t>124(Parotid gland enlargement) + 0</w:t>
      </w:r>
      <w:r w:rsidR="00644CD5">
        <w:t>.</w:t>
      </w:r>
      <w:r>
        <w:t>117(Elastase 3B inhibitor) -0</w:t>
      </w:r>
      <w:r w:rsidR="00644CD5">
        <w:t>.</w:t>
      </w:r>
      <w:r>
        <w:t>128(AKR1C2 expression enhancer) + 0</w:t>
      </w:r>
      <w:r w:rsidR="00644CD5">
        <w:t>.</w:t>
      </w:r>
      <w:r>
        <w:t>295(Prostaglandin agonist) + 0</w:t>
      </w:r>
      <w:r w:rsidR="00644CD5">
        <w:t>.</w:t>
      </w:r>
      <w:r>
        <w:t>327(Linoleate isomerase inhibitor) -0</w:t>
      </w:r>
      <w:r w:rsidR="00644CD5">
        <w:t>.</w:t>
      </w:r>
      <w:r>
        <w:t>152(Histone deacetylase 11 inhibitor) + 0</w:t>
      </w:r>
      <w:r w:rsidR="00644CD5">
        <w:t>.</w:t>
      </w:r>
      <w:r>
        <w:t>0761(Chorea) + 0</w:t>
      </w:r>
      <w:r w:rsidR="00644CD5">
        <w:t>.</w:t>
      </w:r>
      <w:r>
        <w:t>0709(Insulin like growth factor 1 antagonist) -0</w:t>
      </w:r>
      <w:r w:rsidR="00644CD5">
        <w:t>.</w:t>
      </w:r>
      <w:r>
        <w:t>0519(Botulinum neurotoxin type A inhibitor) -0</w:t>
      </w:r>
      <w:r w:rsidR="00644CD5">
        <w:t>.</w:t>
      </w:r>
      <w:r>
        <w:t>0662(Cyclin-dependent kinase 5 inhibitor) -0</w:t>
      </w:r>
      <w:r w:rsidR="00644CD5">
        <w:t>.</w:t>
      </w:r>
      <w:r>
        <w:t>0868(p38 MAP kinase inhibitor) -0</w:t>
      </w:r>
      <w:r w:rsidR="00644CD5">
        <w:t>.</w:t>
      </w:r>
      <w:r>
        <w:t>168(5 Hydroxytryptamine 1B antagonist) -0</w:t>
      </w:r>
      <w:r w:rsidR="00644CD5">
        <w:t>.</w:t>
      </w:r>
      <w:r>
        <w:t>259(Polycystin-2 inhibitor) + 0</w:t>
      </w:r>
      <w:r w:rsidR="00644CD5">
        <w:t>.</w:t>
      </w:r>
      <w:r>
        <w:t>153(NMDA 2 receptor antagonist) -0</w:t>
      </w:r>
      <w:r w:rsidR="00644CD5">
        <w:t>.</w:t>
      </w:r>
      <w:r>
        <w:t>0326(Antihypertensive) + 0</w:t>
      </w:r>
      <w:r w:rsidR="00644CD5">
        <w:t>.</w:t>
      </w:r>
      <w:r>
        <w:t>219(Amylin agonist) + 0</w:t>
      </w:r>
      <w:r w:rsidR="00644CD5">
        <w:t>.</w:t>
      </w:r>
      <w:r>
        <w:t>0668(Coma) -0</w:t>
      </w:r>
      <w:r w:rsidR="00644CD5">
        <w:t>.</w:t>
      </w:r>
      <w:r>
        <w:t>137(Aryl sulfotransferase inhibitor) -0</w:t>
      </w:r>
      <w:r w:rsidR="00644CD5">
        <w:t>.</w:t>
      </w:r>
      <w:r>
        <w:t>176(CXC chemokine 5 receptor antagonist) -0</w:t>
      </w:r>
      <w:r w:rsidR="00644CD5">
        <w:t>.</w:t>
      </w:r>
      <w:r>
        <w:t>302(Methylcrotonoyl-CoA carboxylase inhibitor) -0</w:t>
      </w:r>
      <w:r w:rsidR="00644CD5">
        <w:t>.</w:t>
      </w:r>
      <w:r>
        <w:t>0981(Antidyskinetic) -0</w:t>
      </w:r>
      <w:r w:rsidR="00644CD5">
        <w:t>.</w:t>
      </w:r>
      <w:r>
        <w:t>0651(Gastrin inhibitor) + 0</w:t>
      </w:r>
      <w:r w:rsidR="00644CD5">
        <w:t>.</w:t>
      </w:r>
      <w:r>
        <w:t>105(MMP9 expression inhibitor) + 0</w:t>
      </w:r>
      <w:r w:rsidR="00644CD5">
        <w:t>.</w:t>
      </w:r>
      <w:r>
        <w:t>047(Protein-tyrosine phosphatase 2C inhibitor) + 0</w:t>
      </w:r>
      <w:r w:rsidR="00644CD5">
        <w:t>.</w:t>
      </w:r>
      <w:r>
        <w:t>0619(Hepatocyte growth factor antagonist) + 0</w:t>
      </w:r>
      <w:r w:rsidR="00644CD5">
        <w:t>.</w:t>
      </w:r>
      <w:r>
        <w:t>065(Mineralocorticoid) -0</w:t>
      </w:r>
      <w:r w:rsidR="00644CD5">
        <w:t>.</w:t>
      </w:r>
      <w:r>
        <w:t>0349(Beta glucuronidase inhibitor) + 0</w:t>
      </w:r>
      <w:r w:rsidR="00644CD5">
        <w:t>.</w:t>
      </w:r>
      <w:r>
        <w:t>0284(Antineoplastic (breast cancer)) + 0</w:t>
      </w:r>
      <w:r w:rsidR="00644CD5">
        <w:t>.</w:t>
      </w:r>
      <w:r>
        <w:t>0536(Protein kinase C epsilon inhibitor) + 0</w:t>
      </w:r>
      <w:r w:rsidR="00644CD5">
        <w:t>.</w:t>
      </w:r>
      <w:r>
        <w:t>368(Activating transcription factor inhibitor) + 0</w:t>
      </w:r>
      <w:r w:rsidR="00644CD5">
        <w:t>.</w:t>
      </w:r>
      <w:r>
        <w:t>151(Adenosylmethionine-8-amino-7-oxononanoate transaminase inhibitor) -0</w:t>
      </w:r>
      <w:r w:rsidR="00644CD5">
        <w:t>.</w:t>
      </w:r>
      <w:r>
        <w:t>0448(Estradiol 17 beta dehydrogenase 2 inhibitor) + 0</w:t>
      </w:r>
      <w:r w:rsidR="00644CD5">
        <w:t>.</w:t>
      </w:r>
      <w:r>
        <w:t>071(MAP kinase inhibitor) -0</w:t>
      </w:r>
      <w:r w:rsidR="00644CD5">
        <w:t>.</w:t>
      </w:r>
      <w:r>
        <w:t>162(Retinoid X alpha receptor antagonist) -0</w:t>
      </w:r>
      <w:r w:rsidR="00644CD5">
        <w:t>.</w:t>
      </w:r>
      <w:r>
        <w:t>0869(Janus tyrosine kinase 2 inhibitor) + 0</w:t>
      </w:r>
      <w:r w:rsidR="00644CD5">
        <w:t>.</w:t>
      </w:r>
      <w:r>
        <w:t>0494(Sphingosine kinase 1 inhibitor) -0</w:t>
      </w:r>
      <w:r w:rsidR="00644CD5">
        <w:t>.</w:t>
      </w:r>
      <w:r>
        <w:t>127(CCNA2 expression enhancer) + 0</w:t>
      </w:r>
      <w:r w:rsidR="00644CD5">
        <w:t>.</w:t>
      </w:r>
      <w:r>
        <w:t>0362(Troponin I</w:t>
      </w:r>
      <w:r w:rsidR="00644CD5">
        <w:t>.</w:t>
      </w:r>
      <w:r>
        <w:t xml:space="preserve"> ca</w:t>
      </w:r>
      <w:r>
        <w:t>r</w:t>
      </w:r>
      <w:r>
        <w:t>diac muscle inhibitor) + 0</w:t>
      </w:r>
      <w:r w:rsidR="00644CD5">
        <w:t>.</w:t>
      </w:r>
      <w:r>
        <w:t>139(Astacin inhibitor) + 0</w:t>
      </w:r>
      <w:r w:rsidR="00644CD5">
        <w:t>.</w:t>
      </w:r>
      <w:r>
        <w:t>0365(Urinary incontinence treatment) + 0</w:t>
      </w:r>
      <w:r w:rsidR="00644CD5">
        <w:t>.</w:t>
      </w:r>
      <w:r>
        <w:t>116(Vascular dementia treatment) + 0</w:t>
      </w:r>
      <w:r w:rsidR="00644CD5">
        <w:t>.</w:t>
      </w:r>
      <w:r>
        <w:t>15(Histone deacetylase class I inhibitor) -0</w:t>
      </w:r>
      <w:r w:rsidR="00644CD5">
        <w:t>.</w:t>
      </w:r>
      <w:r>
        <w:t>0453(HIV-1 protease inhibitor) -0</w:t>
      </w:r>
      <w:r w:rsidR="00644CD5">
        <w:t>.</w:t>
      </w:r>
      <w:r>
        <w:t>119(Nuclear receptor subfamily 4</w:t>
      </w:r>
      <w:r w:rsidR="00644CD5">
        <w:t>.</w:t>
      </w:r>
      <w:r>
        <w:t xml:space="preserve"> group A</w:t>
      </w:r>
      <w:r w:rsidR="00644CD5">
        <w:t>.</w:t>
      </w:r>
      <w:r>
        <w:t xml:space="preserve"> member 2 agonist) -0</w:t>
      </w:r>
      <w:r w:rsidR="00644CD5">
        <w:t>.</w:t>
      </w:r>
      <w:r>
        <w:t>033(Cyclin H inhibitor) -0</w:t>
      </w:r>
      <w:r w:rsidR="00644CD5">
        <w:t>.</w:t>
      </w:r>
      <w:r>
        <w:t>0617(Hypercholesterolemic) -0</w:t>
      </w:r>
      <w:r w:rsidR="00644CD5">
        <w:t>.</w:t>
      </w:r>
      <w:r>
        <w:t>0306(Osteoclast antagonist) -0</w:t>
      </w:r>
      <w:r w:rsidR="00644CD5">
        <w:t>.</w:t>
      </w:r>
      <w:r>
        <w:t>0336(NADPH oxidase 4 inhibitor) -0</w:t>
      </w:r>
      <w:r w:rsidR="00644CD5">
        <w:t>.</w:t>
      </w:r>
      <w:r>
        <w:t>0413(Neurotensin 2 receptor antagonist) -0</w:t>
      </w:r>
      <w:r w:rsidR="00644CD5">
        <w:t>.</w:t>
      </w:r>
      <w:r>
        <w:t>114(Sleep apnea treatment) + 0</w:t>
      </w:r>
      <w:r w:rsidR="00644CD5">
        <w:t>.</w:t>
      </w:r>
      <w:r>
        <w:t>117(Carbonic anhydrase VA inhibitor) -0</w:t>
      </w:r>
      <w:r w:rsidR="00644CD5">
        <w:t>.</w:t>
      </w:r>
      <w:r>
        <w:t>112(Testosterone 17beta-dehydrogenase inhibitor) + 0</w:t>
      </w:r>
      <w:r w:rsidR="00644CD5">
        <w:t>.</w:t>
      </w:r>
      <w:r>
        <w:t>0918(Ether-a-go-go potassium channel 1 blocker) -0</w:t>
      </w:r>
      <w:r w:rsidR="00644CD5">
        <w:t>.</w:t>
      </w:r>
      <w:r>
        <w:t>014(Dermatologic) + 0</w:t>
      </w:r>
      <w:r w:rsidR="00644CD5">
        <w:t>.</w:t>
      </w:r>
      <w:r>
        <w:t>0228(Opioid agonist) -0</w:t>
      </w:r>
      <w:r w:rsidR="00644CD5">
        <w:t>.</w:t>
      </w:r>
      <w:r>
        <w:t>0861(Trace amine-associated receptor 1 antagonist) -0</w:t>
      </w:r>
      <w:r w:rsidR="00644CD5">
        <w:t>.</w:t>
      </w:r>
      <w:r>
        <w:t>0157(Antiparkinsonian) + 0</w:t>
      </w:r>
      <w:r w:rsidR="00644CD5">
        <w:t>.</w:t>
      </w:r>
      <w:r>
        <w:t>0807(Dihydrofolate reductase (Mycobacterium avium) inhibitor) -0</w:t>
      </w:r>
      <w:r w:rsidR="00644CD5">
        <w:t>.</w:t>
      </w:r>
      <w:r>
        <w:t>0361(CASP3 expression enhancer) -0</w:t>
      </w:r>
      <w:r w:rsidR="00644CD5">
        <w:t>.</w:t>
      </w:r>
      <w:r>
        <w:t>0531(Endopeptidase inhibitor) + 0</w:t>
      </w:r>
      <w:r w:rsidR="00644CD5">
        <w:t>.</w:t>
      </w:r>
      <w:r>
        <w:t>0171(Phosphodiesterase 4A inhibitor) + 0</w:t>
      </w:r>
      <w:r w:rsidR="00644CD5">
        <w:t>.</w:t>
      </w:r>
      <w:r>
        <w:t>0141(Yersiniabactin siderophore biosynthetic protein inhibitor) -</w:t>
      </w:r>
      <w:r>
        <w:lastRenderedPageBreak/>
        <w:t>0</w:t>
      </w:r>
      <w:r w:rsidR="00644CD5">
        <w:t>.</w:t>
      </w:r>
      <w:r>
        <w:t>0437(Prostaglandin D2 antagonist) -0</w:t>
      </w:r>
      <w:r w:rsidR="00644CD5">
        <w:t>.</w:t>
      </w:r>
      <w:r>
        <w:t>0587(Saccharopine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015(Hyperglycemic) -0</w:t>
      </w:r>
      <w:r w:rsidR="00644CD5">
        <w:t>.</w:t>
      </w:r>
      <w:r>
        <w:t>0569(Shal potassium channel blocker) -0</w:t>
      </w:r>
      <w:r w:rsidR="00644CD5">
        <w:t>.</w:t>
      </w:r>
      <w:r>
        <w:t>0137(Protein-serine-threonine kinase inhibitor) + 0</w:t>
      </w:r>
      <w:r w:rsidR="00644CD5">
        <w:t>.</w:t>
      </w:r>
      <w:r>
        <w:t>00614(Alzheimer's disease treatment) + 0</w:t>
      </w:r>
      <w:r w:rsidR="00644CD5">
        <w:t>.</w:t>
      </w:r>
      <w:r>
        <w:t>0313(Potassium channel (Inward rectifier) 1 blocker) -0</w:t>
      </w:r>
      <w:r w:rsidR="00644CD5">
        <w:t>.</w:t>
      </w:r>
      <w:r>
        <w:t>0186(MAO A substrate) + 0</w:t>
      </w:r>
      <w:r w:rsidR="00644CD5">
        <w:t>.</w:t>
      </w:r>
      <w:r>
        <w:t>0211(Acetate kinase inhibitor) -0</w:t>
      </w:r>
      <w:r w:rsidR="00644CD5">
        <w:t>.</w:t>
      </w:r>
      <w:r>
        <w:t>00946(Sigma receptor antagonist) -0</w:t>
      </w:r>
      <w:r w:rsidR="00644CD5">
        <w:t>.</w:t>
      </w:r>
      <w:r>
        <w:t>0113(Choreoathetosis) -0</w:t>
      </w:r>
      <w:r w:rsidR="00644CD5">
        <w:t>.</w:t>
      </w:r>
      <w:r>
        <w:t>0149(Aldehyde oxidase substrate) -0</w:t>
      </w:r>
      <w:r w:rsidR="00644CD5">
        <w:t>.</w:t>
      </w:r>
      <w:r>
        <w:t>0102(CCND3 expression inhibitor) + 0</w:t>
      </w:r>
      <w:r w:rsidR="00644CD5">
        <w:t>.</w:t>
      </w:r>
      <w:r>
        <w:t>00488(Alpha 2b adrenoreceptor a</w:t>
      </w:r>
      <w:r>
        <w:t>n</w:t>
      </w:r>
      <w:r>
        <w:t>tagonist) -0</w:t>
      </w:r>
      <w:r w:rsidR="00644CD5">
        <w:t>.</w:t>
      </w:r>
      <w:r>
        <w:t>00555(Apoptosis antagonist) -0</w:t>
      </w:r>
      <w:r w:rsidR="00644CD5">
        <w:t>.</w:t>
      </w:r>
      <w:r>
        <w:t>00644(Luteinizing hormone-releasing hormone agonist) + 0</w:t>
      </w:r>
      <w:r w:rsidR="00644CD5">
        <w:t>.</w:t>
      </w:r>
      <w:r>
        <w:t>00202(Luteinizing hormone-releasing hormone antagonist) + 5</w:t>
      </w:r>
      <w:r w:rsidR="00644CD5">
        <w:t>.</w:t>
      </w:r>
      <w:r>
        <w:t>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191(Thiopurine S-methyltransferase inhibitor) + 0</w:t>
      </w:r>
      <w:r w:rsidR="00644CD5">
        <w:t>.</w:t>
      </w:r>
      <w:r>
        <w:t>232(SERPINA3 expression enhancer) -0</w:t>
      </w:r>
      <w:r w:rsidR="00644CD5">
        <w:t>.</w:t>
      </w:r>
      <w:r>
        <w:t>479(HCV NS5B polymerase inhibitor) -1</w:t>
      </w:r>
      <w:r w:rsidR="00644CD5">
        <w:t>.</w:t>
      </w:r>
      <w:r>
        <w:t>05(Cystathionine gamma-lyase inhibitor) -0</w:t>
      </w:r>
      <w:r w:rsidR="00644CD5">
        <w:t>.</w:t>
      </w:r>
      <w:r>
        <w:t>0175(Antineoplastic (uterine cancer)) -0</w:t>
      </w:r>
      <w:r w:rsidR="00644CD5">
        <w:t>.</w:t>
      </w:r>
      <w:r>
        <w:t>597(Leukopenia) + 0</w:t>
      </w:r>
      <w:r w:rsidR="00644CD5">
        <w:t>.</w:t>
      </w:r>
      <w:r>
        <w:t>553(Neurotoxic) -0</w:t>
      </w:r>
      <w:r w:rsidR="00644CD5">
        <w:t>.</w:t>
      </w:r>
      <w:r>
        <w:t>197(Glycine receptor agonist) + 0</w:t>
      </w:r>
      <w:r w:rsidR="00644CD5">
        <w:t>.</w:t>
      </w:r>
      <w:r>
        <w:t>408(Serine carboxypeptidase inhibitor) -1</w:t>
      </w:r>
      <w:r w:rsidR="00644CD5">
        <w:t>.</w:t>
      </w:r>
      <w:r>
        <w:t>42(CDK4/cyclin D inhibitor) + 0</w:t>
      </w:r>
      <w:r w:rsidR="00644CD5">
        <w:t>.</w:t>
      </w:r>
      <w:r>
        <w:t>27(Sweating) -0</w:t>
      </w:r>
      <w:r w:rsidR="00644CD5">
        <w:t>.</w:t>
      </w:r>
      <w:r>
        <w:t>68(Nephrotoxic) + 0</w:t>
      </w:r>
      <w:r w:rsidR="00644CD5">
        <w:t>.</w:t>
      </w:r>
      <w:r>
        <w:t>168(Purine biosynthesis inhibitor) + 0</w:t>
      </w:r>
      <w:r w:rsidR="00644CD5">
        <w:t>.</w:t>
      </w:r>
      <w:r>
        <w:t>633(TNFRSF1A expression inhibitor) -0</w:t>
      </w:r>
      <w:r w:rsidR="00644CD5">
        <w:t>.</w:t>
      </w:r>
      <w:r>
        <w:t>151(Antineoplastic (osteosarcoma)) + 0</w:t>
      </w:r>
      <w:r w:rsidR="00644CD5">
        <w:t>.</w:t>
      </w:r>
      <w:r>
        <w:t>451(Membrane integrity antag</w:t>
      </w:r>
      <w:r>
        <w:t>o</w:t>
      </w:r>
      <w:r>
        <w:t>nist) + 0</w:t>
      </w:r>
      <w:r w:rsidR="00644CD5">
        <w:t>.</w:t>
      </w:r>
      <w:r>
        <w:t>247(AMP deaminase 3 inhibitor) -0</w:t>
      </w:r>
      <w:r w:rsidR="00644CD5">
        <w:t>.</w:t>
      </w:r>
      <w:r>
        <w:t>271(Endothelin receptor antagonist) -0</w:t>
      </w:r>
      <w:r w:rsidR="00644CD5">
        <w:t>.</w:t>
      </w:r>
      <w:r>
        <w:t>433(NACHT</w:t>
      </w:r>
      <w:r w:rsidR="00644CD5">
        <w:t>.</w:t>
      </w:r>
      <w:r>
        <w:t xml:space="preserve"> LRR and PYD domains-containing protein 3 inhibitor) + 0</w:t>
      </w:r>
      <w:r w:rsidR="00644CD5">
        <w:t>.</w:t>
      </w:r>
      <w:r>
        <w:t>84(DNA methyltransferase I inhibitor) + 0</w:t>
      </w:r>
      <w:r w:rsidR="00644CD5">
        <w:t>.</w:t>
      </w:r>
      <w:r>
        <w:t>222(Cytosolic phospholipase A2 delta inhibitor) -0</w:t>
      </w:r>
      <w:r w:rsidR="00644CD5">
        <w:t>.</w:t>
      </w:r>
      <w:r>
        <w:t>931(Lacrimal secretion stimulant) -0</w:t>
      </w:r>
      <w:r w:rsidR="00644CD5">
        <w:t>.</w:t>
      </w:r>
      <w:r>
        <w:t>946(N-formylglutamate deformylase inhibitor) + 0</w:t>
      </w:r>
      <w:r w:rsidR="00644CD5">
        <w:t>.</w:t>
      </w:r>
      <w:r>
        <w:t>467(Cytokine production stimulant) + 0</w:t>
      </w:r>
      <w:r w:rsidR="00644CD5">
        <w:t>.</w:t>
      </w:r>
      <w:r>
        <w:t>285(Carbonic anhydrase V inhibitor) + 0</w:t>
      </w:r>
      <w:r w:rsidR="00644CD5">
        <w:t>.</w:t>
      </w:r>
      <w:r>
        <w:t>492(Dyskinesia) -0</w:t>
      </w:r>
      <w:r w:rsidR="00644CD5">
        <w:t>.</w:t>
      </w:r>
      <w:r>
        <w:t>53(UDP-glucuronate decarboxylase inhibitor) -0</w:t>
      </w:r>
      <w:r w:rsidR="00644CD5">
        <w:t>.</w:t>
      </w:r>
      <w:r>
        <w:t>715(Gastrointestinal motility stimulant) -0</w:t>
      </w:r>
      <w:r w:rsidR="00644CD5">
        <w:t>.</w:t>
      </w:r>
      <w:r>
        <w:t>363(Phosphodiesterase VIII inhib</w:t>
      </w:r>
      <w:r>
        <w:t>i</w:t>
      </w:r>
      <w:r>
        <w:t>tor) + 0</w:t>
      </w:r>
      <w:r w:rsidR="00644CD5">
        <w:t>.</w:t>
      </w:r>
      <w:r>
        <w:t>198(Nephrotic syndrome) -0</w:t>
      </w:r>
      <w:r w:rsidR="00644CD5">
        <w:t>.</w:t>
      </w:r>
      <w:r>
        <w:t>999(CF transmembrane conductance regulator antagonist) + 0</w:t>
      </w:r>
      <w:r w:rsidR="00644CD5">
        <w:t>.</w:t>
      </w:r>
      <w:r>
        <w:t>479(Progesterone receptor A antagonist) -0</w:t>
      </w:r>
      <w:r w:rsidR="00644CD5">
        <w:t>.</w:t>
      </w:r>
      <w:r>
        <w:t>27(Kainate receptor 1 antagonist) -0</w:t>
      </w:r>
      <w:r w:rsidR="00644CD5">
        <w:t>.</w:t>
      </w:r>
      <w:r>
        <w:t>0333(Electrolyte absorption antagonist) + 0</w:t>
      </w:r>
      <w:r w:rsidR="00644CD5">
        <w:t>.</w:t>
      </w:r>
      <w:r>
        <w:t>713(Hematotoxic) + 0</w:t>
      </w:r>
      <w:r w:rsidR="00644CD5">
        <w:t>.</w:t>
      </w:r>
      <w:r>
        <w:t>16(Respiratory distress syndrome treatment) + 0</w:t>
      </w:r>
      <w:r w:rsidR="00644CD5">
        <w:t>.</w:t>
      </w:r>
      <w:r>
        <w:t>185(Death-associated protein kinase inhib</w:t>
      </w:r>
      <w:r>
        <w:t>i</w:t>
      </w:r>
      <w:r>
        <w:t>tor) -0</w:t>
      </w:r>
      <w:r w:rsidR="00644CD5">
        <w:t>.</w:t>
      </w:r>
      <w:r>
        <w:t>771(Hot flush treatment) -0</w:t>
      </w:r>
      <w:r w:rsidR="00644CD5">
        <w:t>.</w:t>
      </w:r>
      <w:r>
        <w:t>493(CYP3A4 inducer) -0</w:t>
      </w:r>
      <w:r w:rsidR="00644CD5">
        <w:t>.</w:t>
      </w:r>
      <w:r>
        <w:t>123(Phosphoribosylglycinamide formyltransferase inhib</w:t>
      </w:r>
      <w:r>
        <w:t>i</w:t>
      </w:r>
      <w:r>
        <w:t>tor) -1</w:t>
      </w:r>
      <w:r w:rsidR="00644CD5">
        <w:t>.</w:t>
      </w:r>
      <w:r>
        <w:t>08(Vascular adhesion protein 1 inhibitor) + 0</w:t>
      </w:r>
      <w:r w:rsidR="00644CD5">
        <w:t>.</w:t>
      </w:r>
      <w:r>
        <w:t>581(Carcinogenic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429(CD74 antagonist) -0</w:t>
      </w:r>
      <w:r w:rsidR="00644CD5">
        <w:t>.</w:t>
      </w:r>
      <w:r>
        <w:t>413(Epstein-Barr nuclear antigen 1 inhibitor) -0</w:t>
      </w:r>
      <w:r w:rsidR="00644CD5">
        <w:t>.</w:t>
      </w:r>
      <w:r>
        <w:t>0593(Angiotensin II receptor antagonist) -0</w:t>
      </w:r>
      <w:r w:rsidR="00644CD5">
        <w:t>.</w:t>
      </w:r>
      <w:r>
        <w:t>638(Arylamine N-Acetyltransferase substrate) + 0</w:t>
      </w:r>
      <w:r w:rsidR="00644CD5">
        <w:t>.</w:t>
      </w:r>
      <w:r>
        <w:t>827(Adenosine A1 receptor agonist enhancer) + 0</w:t>
      </w:r>
      <w:r w:rsidR="00644CD5">
        <w:t>.</w:t>
      </w:r>
      <w:r>
        <w:t>27(TRPM8 blocker) + 0</w:t>
      </w:r>
      <w:r w:rsidR="00644CD5">
        <w:t>.</w:t>
      </w:r>
      <w:r>
        <w:t>529(Sentrin-specific protease 6 inhibitor) -1</w:t>
      </w:r>
      <w:r w:rsidR="00644CD5">
        <w:t>.</w:t>
      </w:r>
      <w:r>
        <w:t>16(Hair growth stimulant) -0</w:t>
      </w:r>
      <w:r w:rsidR="00644CD5">
        <w:t>.</w:t>
      </w:r>
      <w:r>
        <w:t>214(Vasopressin 1 agonist) + 1</w:t>
      </w:r>
      <w:r w:rsidR="00644CD5">
        <w:t>.</w:t>
      </w:r>
      <w:r>
        <w:t>37(Methionyl aminopeptidase inhibitor) -0</w:t>
      </w:r>
      <w:r w:rsidR="00644CD5">
        <w:t>.</w:t>
      </w:r>
      <w:r>
        <w:t>249(Carcinogenic</w:t>
      </w:r>
      <w:r w:rsidR="00644CD5">
        <w:t>.</w:t>
      </w:r>
      <w:r>
        <w:t xml:space="preserve"> rat) -0</w:t>
      </w:r>
      <w:r w:rsidR="00644CD5">
        <w:t>.</w:t>
      </w:r>
      <w:r>
        <w:t>525(MO15-related protein kinase Pfmrk inhib</w:t>
      </w:r>
      <w:r>
        <w:t>i</w:t>
      </w:r>
      <w:r>
        <w:t>tor) + 0</w:t>
      </w:r>
      <w:r w:rsidR="00644CD5">
        <w:t>.</w:t>
      </w:r>
      <w:r>
        <w:t>203(Transglutaminase 2 inhibitor) + 0</w:t>
      </w:r>
      <w:r w:rsidR="00644CD5">
        <w:t>.</w:t>
      </w:r>
      <w:r>
        <w:t>951(Tyrosine transaminase inhibitor) + 0</w:t>
      </w:r>
      <w:r w:rsidR="00644CD5">
        <w:t>.</w:t>
      </w:r>
      <w:r>
        <w:t>356(Xanthine-like) + 0</w:t>
      </w:r>
      <w:r w:rsidR="00644CD5">
        <w:t>.</w:t>
      </w:r>
      <w:r>
        <w:t>364(Trimethylamine-N-oxide reductase inhibitor) + 0</w:t>
      </w:r>
      <w:r w:rsidR="00644CD5">
        <w:t>.</w:t>
      </w:r>
      <w:r>
        <w:t>355(Purinergic P2X1 antagonist) + 0</w:t>
      </w:r>
      <w:r w:rsidR="00644CD5">
        <w:t>.</w:t>
      </w:r>
      <w:r>
        <w:t>323(Sucrase-isomaltase inhibitor) + 0</w:t>
      </w:r>
      <w:r w:rsidR="00644CD5">
        <w:t>.</w:t>
      </w:r>
      <w:r>
        <w:t>78(Pneumotoxic) -0</w:t>
      </w:r>
      <w:r w:rsidR="00644CD5">
        <w:t>.</w:t>
      </w:r>
      <w:r>
        <w:t>346(Reductant) -1</w:t>
      </w:r>
      <w:r w:rsidR="00644CD5">
        <w:t>.</w:t>
      </w:r>
      <w:r>
        <w:t>3(Glycerate kinase inhibitor) + 0</w:t>
      </w:r>
      <w:r w:rsidR="00644CD5">
        <w:t>.</w:t>
      </w:r>
      <w:r>
        <w:t>288(Estrone sulfatase inhibitor) + 1</w:t>
      </w:r>
      <w:r w:rsidR="00644CD5">
        <w:t>.</w:t>
      </w:r>
      <w:r>
        <w:t>33(Potassium channel Kv1.1 blocker) -0</w:t>
      </w:r>
      <w:r w:rsidR="00644CD5">
        <w:t>.</w:t>
      </w:r>
      <w:r>
        <w:t>134(HIV-1 reverse transcriptase inhibitor) + 0</w:t>
      </w:r>
      <w:r w:rsidR="00644CD5">
        <w:t>.</w:t>
      </w:r>
      <w:r>
        <w:t>869(CYP2D6 inhibitor) + 0</w:t>
      </w:r>
      <w:r w:rsidR="00644CD5">
        <w:t>.</w:t>
      </w:r>
      <w:r>
        <w:t>35(TP53 expression enhancer) -0</w:t>
      </w:r>
      <w:r w:rsidR="00644CD5">
        <w:t>.</w:t>
      </w:r>
      <w:r>
        <w:t>343(Syk tyrosine kinase inhibitor) -1</w:t>
      </w:r>
      <w:r w:rsidR="00644CD5">
        <w:t>.</w:t>
      </w:r>
      <w:r>
        <w:t>07(Argininosuccinate lyase inhibitor) + 0</w:t>
      </w:r>
      <w:r w:rsidR="00644CD5">
        <w:t>.</w:t>
      </w:r>
      <w:r>
        <w:t>956(S-adenosyl-L-methionine decarboxylase inhibitor) -0</w:t>
      </w:r>
      <w:r w:rsidR="00644CD5">
        <w:t>.</w:t>
      </w:r>
      <w:r>
        <w:t>268(NGFR expression enhancer) + 0</w:t>
      </w:r>
      <w:r w:rsidR="00644CD5">
        <w:t>.</w:t>
      </w:r>
      <w:r>
        <w:t>479(Membrane dipeptidase inhibitor) + 0</w:t>
      </w:r>
      <w:r w:rsidR="00644CD5">
        <w:t>.</w:t>
      </w:r>
      <w:r>
        <w:t>415(Mood disorders treatment) -0</w:t>
      </w:r>
      <w:r w:rsidR="00644CD5">
        <w:t>.</w:t>
      </w:r>
      <w:r>
        <w:t>332(Phenylethanolamine N methyltransferase inhibitor) -0</w:t>
      </w:r>
      <w:r w:rsidR="00644CD5">
        <w:t>.</w:t>
      </w:r>
      <w:r>
        <w:t>182(Elongation of very long chain fatty acids protein 3 inhibitor) + 0</w:t>
      </w:r>
      <w:r w:rsidR="00644CD5">
        <w:t>.</w:t>
      </w:r>
      <w:r>
        <w:t>203(Antieczematic atopic) -0</w:t>
      </w:r>
      <w:r w:rsidR="00644CD5">
        <w:t>.</w:t>
      </w:r>
      <w:r>
        <w:t>952(Melatonin 2 agonist) -0</w:t>
      </w:r>
      <w:r w:rsidR="00644CD5">
        <w:t>.</w:t>
      </w:r>
      <w:r>
        <w:t>418(CC chemokine 10 receptor antagonist) + 1</w:t>
      </w:r>
      <w:r w:rsidR="00644CD5">
        <w:t>.</w:t>
      </w:r>
      <w:r>
        <w:t>09(Hypertrichosis) + 0</w:t>
      </w:r>
      <w:r w:rsidR="00644CD5">
        <w:t>.</w:t>
      </w:r>
      <w:r>
        <w:t>692(Imidazoline I2 receptor antag</w:t>
      </w:r>
      <w:r>
        <w:t>o</w:t>
      </w:r>
      <w:r>
        <w:t>nist) + 0</w:t>
      </w:r>
      <w:r w:rsidR="00644CD5">
        <w:t>.</w:t>
      </w:r>
      <w:r>
        <w:t>493(Pectin lyase inhibitor) -0</w:t>
      </w:r>
      <w:r w:rsidR="00644CD5">
        <w:t>.</w:t>
      </w:r>
      <w:r>
        <w:t>71(Mandelate 4-monooxygenase inhibitor) + 0</w:t>
      </w:r>
      <w:r w:rsidR="00644CD5">
        <w:t>.</w:t>
      </w:r>
      <w:r>
        <w:t>186(G-protein coupled bile acid receptor 1 antagonist) + 0</w:t>
      </w:r>
      <w:r w:rsidR="00644CD5">
        <w:t>.</w:t>
      </w:r>
      <w:r>
        <w:t>211(Caspase 7 inhibitor) -0</w:t>
      </w:r>
      <w:r w:rsidR="00644CD5">
        <w:t>.</w:t>
      </w:r>
      <w:r>
        <w:t>425(Adenosylhomocysteine nucleosidase inhibitor) -0</w:t>
      </w:r>
      <w:r w:rsidR="00644CD5">
        <w:t>.</w:t>
      </w:r>
      <w:r>
        <w:t>486(Cytochrome P450 inhibitor) -0</w:t>
      </w:r>
      <w:r w:rsidR="00644CD5">
        <w:t>.</w:t>
      </w:r>
      <w:r>
        <w:t>61(MGMT expression enhancer) -1</w:t>
      </w:r>
      <w:r w:rsidR="00644CD5">
        <w:t>.</w:t>
      </w:r>
      <w:r>
        <w:t>37(Lysophosphatidic acid 1 receptor antag</w:t>
      </w:r>
      <w:r>
        <w:t>o</w:t>
      </w:r>
      <w:r>
        <w:t>nist) -0</w:t>
      </w:r>
      <w:r w:rsidR="00644CD5">
        <w:t>.</w:t>
      </w:r>
      <w:r>
        <w:t>535(Dermatitis) -0</w:t>
      </w:r>
      <w:r w:rsidR="00644CD5">
        <w:t>.</w:t>
      </w:r>
      <w:r>
        <w:t>934(Neurotensin 3 receptor antagonist) + 0</w:t>
      </w:r>
      <w:r w:rsidR="00644CD5">
        <w:t>.</w:t>
      </w:r>
      <w:r>
        <w:t>29(Antineurogenic pain) + 1</w:t>
      </w:r>
      <w:r w:rsidR="00644CD5">
        <w:t>.</w:t>
      </w:r>
      <w:r>
        <w:t>97(Neuraminidase (Influenza A) inhibitor) + 0</w:t>
      </w:r>
      <w:r w:rsidR="00644CD5">
        <w:t>.</w:t>
      </w:r>
      <w:r>
        <w:t>606(FOSL1 expression enhancer) + 0</w:t>
      </w:r>
      <w:r w:rsidR="00644CD5">
        <w:t>.</w:t>
      </w:r>
      <w:r>
        <w:t>982(Liver X receptor beta agonist) -0</w:t>
      </w:r>
      <w:r w:rsidR="00644CD5">
        <w:t>.</w:t>
      </w:r>
      <w:r>
        <w:t>162(Laryngospasm) + 0</w:t>
      </w:r>
      <w:r w:rsidR="00644CD5">
        <w:t>.</w:t>
      </w:r>
      <w:r>
        <w:t>746(N-carbamoyl-L-amino-acid hydrolase inhibitor) -0</w:t>
      </w:r>
      <w:r w:rsidR="00644CD5">
        <w:t>.</w:t>
      </w:r>
      <w:r>
        <w:t>805(Glyoxylate reductase (NADP+) inhibitor) -0</w:t>
      </w:r>
      <w:r w:rsidR="00644CD5">
        <w:t>.</w:t>
      </w:r>
      <w:r>
        <w:t>549(Gastrointestinal hemorrhage) + 0</w:t>
      </w:r>
      <w:r w:rsidR="00644CD5">
        <w:t>.</w:t>
      </w:r>
      <w:r>
        <w:t>75(Lysine carboxypeptidase</w:t>
      </w:r>
      <w:r w:rsidR="00644CD5">
        <w:t>.</w:t>
      </w:r>
      <w:r>
        <w:t xml:space="preserve"> catalytic subunit inhibitor) -0</w:t>
      </w:r>
      <w:r w:rsidR="00644CD5">
        <w:t>.</w:t>
      </w:r>
      <w:r>
        <w:t>316(Dopamine D1B antagonist) + 0</w:t>
      </w:r>
      <w:r w:rsidR="00644CD5">
        <w:t>.</w:t>
      </w:r>
      <w:r>
        <w:t>246(Pyrimidine antagonist) -0</w:t>
      </w:r>
      <w:r w:rsidR="00644CD5">
        <w:t>.</w:t>
      </w:r>
      <w:r>
        <w:t>155(Plasminogen activator inhibitor) -0</w:t>
      </w:r>
      <w:r w:rsidR="00644CD5">
        <w:t>.</w:t>
      </w:r>
      <w:r>
        <w:t>294(MAP kinase 7 inhibitor) -0</w:t>
      </w:r>
      <w:r w:rsidR="00644CD5">
        <w:t>.</w:t>
      </w:r>
      <w:r>
        <w:t>997(NADH dehydrogenase inhibitor) -0</w:t>
      </w:r>
      <w:r w:rsidR="00644CD5">
        <w:t>.</w:t>
      </w:r>
      <w:r>
        <w:t>175(Analgesic) + 0</w:t>
      </w:r>
      <w:r w:rsidR="00644CD5">
        <w:t>.</w:t>
      </w:r>
      <w:r>
        <w:t>206(rRNA (adenosine-2'-O-)-methyltransferase inhibitor) -0</w:t>
      </w:r>
      <w:r w:rsidR="00644CD5">
        <w:t>.</w:t>
      </w:r>
      <w:r>
        <w:t>413(Immunomodulator) -0</w:t>
      </w:r>
      <w:r w:rsidR="00644CD5">
        <w:t>.</w:t>
      </w:r>
      <w:r>
        <w:t>785(HSD17B1 expression enhancer) + 0</w:t>
      </w:r>
      <w:r w:rsidR="00644CD5">
        <w:t>.</w:t>
      </w:r>
      <w:r>
        <w:t>94(NMDA receptor glycine site agonist) + 0</w:t>
      </w:r>
      <w:r w:rsidR="00644CD5">
        <w:t>.</w:t>
      </w:r>
      <w:r>
        <w:t>345(BCL2 expression inhibitor) + 0</w:t>
      </w:r>
      <w:r w:rsidR="00644CD5">
        <w:t>.</w:t>
      </w:r>
      <w:r>
        <w:t>208(Antineoplastic (testis)) -0</w:t>
      </w:r>
      <w:r w:rsidR="00644CD5">
        <w:t>.</w:t>
      </w:r>
      <w:r>
        <w:t>56(PPARA e</w:t>
      </w:r>
      <w:r>
        <w:t>x</w:t>
      </w:r>
      <w:r>
        <w:t>pression enhancer) -0</w:t>
      </w:r>
      <w:r w:rsidR="00644CD5">
        <w:t>.</w:t>
      </w:r>
      <w:r>
        <w:t>222(Antimycobacterial) -0</w:t>
      </w:r>
      <w:r w:rsidR="00644CD5">
        <w:t>.</w:t>
      </w:r>
      <w:r>
        <w:t>816(Thiosulfate sulfurtransferase inhibitor) + 0</w:t>
      </w:r>
      <w:r w:rsidR="00644CD5">
        <w:t>.</w:t>
      </w:r>
      <w:r>
        <w:t>243(Arrhythmogenic) + 1</w:t>
      </w:r>
      <w:r w:rsidR="00644CD5">
        <w:t>.</w:t>
      </w:r>
      <w:r>
        <w:t>37(Phosphoglycerate dehydrogenase inhibitor) -0</w:t>
      </w:r>
      <w:r w:rsidR="00644CD5">
        <w:t>.</w:t>
      </w:r>
      <w:r>
        <w:t>274(Prostaglandin F2 alpha antagonist) -0</w:t>
      </w:r>
      <w:r w:rsidR="00644CD5">
        <w:t>.</w:t>
      </w:r>
      <w:r>
        <w:t>291(Gonadotropin antagonist) + 0</w:t>
      </w:r>
      <w:r w:rsidR="00644CD5">
        <w:t>.</w:t>
      </w:r>
      <w:r>
        <w:t>168(Carcinogenic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hematopoietic system) -1</w:t>
      </w:r>
      <w:r w:rsidR="00644CD5">
        <w:t>.</w:t>
      </w:r>
      <w:r>
        <w:t>17(Shaker potassium channel blocker) -0</w:t>
      </w:r>
      <w:r w:rsidR="00644CD5">
        <w:t>.</w:t>
      </w:r>
      <w:r>
        <w:t>31(Phosphodiesterase III inhibitor) + 0</w:t>
      </w:r>
      <w:r w:rsidR="00644CD5">
        <w:t>.</w:t>
      </w:r>
      <w:r>
        <w:t>56(Diuretic inhibitor) + 0</w:t>
      </w:r>
      <w:r w:rsidR="00644CD5">
        <w:t>.</w:t>
      </w:r>
      <w:r>
        <w:t>525(Growth factor agonist) + 0</w:t>
      </w:r>
      <w:r w:rsidR="00644CD5">
        <w:t>.</w:t>
      </w:r>
      <w:r>
        <w:t>282(Protein kinase C iota inhibitor) + 0</w:t>
      </w:r>
      <w:r w:rsidR="00644CD5">
        <w:t>.</w:t>
      </w:r>
      <w:r>
        <w:t>791(Adenylate cyclase stimulant) -0</w:t>
      </w:r>
      <w:r w:rsidR="00644CD5">
        <w:t>.</w:t>
      </w:r>
      <w:r>
        <w:t>33(24-sterol C-methyltransferase inhibitor) -0</w:t>
      </w:r>
      <w:r w:rsidR="00644CD5">
        <w:t>.</w:t>
      </w:r>
      <w:r>
        <w:t>537(Alpha adrenoreceptor agonist) + 0</w:t>
      </w:r>
      <w:r w:rsidR="00644CD5">
        <w:t>.</w:t>
      </w:r>
      <w:r>
        <w:t>798(Colony stimulating factor agonist) + 0</w:t>
      </w:r>
      <w:r w:rsidR="00644CD5">
        <w:t>.</w:t>
      </w:r>
      <w:r>
        <w:t xml:space="preserve">668(Phosphodiesterase VII inhibitor) + </w:t>
      </w:r>
      <w:r>
        <w:lastRenderedPageBreak/>
        <w:t>0</w:t>
      </w:r>
      <w:r w:rsidR="00644CD5">
        <w:t>.</w:t>
      </w:r>
      <w:r>
        <w:t>171(Macular degeneration treatment) + 0</w:t>
      </w:r>
      <w:r w:rsidR="00644CD5">
        <w:t>.</w:t>
      </w:r>
      <w:r>
        <w:t>205(GDPD3 expression enhancer) -0</w:t>
      </w:r>
      <w:r w:rsidR="00644CD5">
        <w:t>.</w:t>
      </w:r>
      <w:r>
        <w:t>317(Selectin P antagonist) -0</w:t>
      </w:r>
      <w:r w:rsidR="00644CD5">
        <w:t>.</w:t>
      </w:r>
      <w:r>
        <w:t>23(Aryl-acylamidase inhibitor) -0</w:t>
      </w:r>
      <w:r w:rsidR="00644CD5">
        <w:t>.</w:t>
      </w:r>
      <w:r>
        <w:t>517(AMP nucleosidase inhibitor) + 0</w:t>
      </w:r>
      <w:r w:rsidR="00644CD5">
        <w:t>.</w:t>
      </w:r>
      <w:r>
        <w:t>232(Integrin alpha4beta7 antagonist) + 2</w:t>
      </w:r>
      <w:r w:rsidR="00644CD5">
        <w:t>.</w:t>
      </w:r>
      <w:r>
        <w:t>07(Procollagen-proline 3-dioxygenase inhibitor) + 0</w:t>
      </w:r>
      <w:r w:rsidR="00644CD5">
        <w:t>.</w:t>
      </w:r>
      <w:r>
        <w:t>353(Dyslipidemia) + 0</w:t>
      </w:r>
      <w:r w:rsidR="00644CD5">
        <w:t>.</w:t>
      </w:r>
      <w:r>
        <w:t>657(Galactose oxidase inhibitor) + 0</w:t>
      </w:r>
      <w:r w:rsidR="00644CD5">
        <w:t>.</w:t>
      </w:r>
      <w:r>
        <w:t>765(Ethanolaminephosphotransferase inhibitor) + 1</w:t>
      </w:r>
      <w:r w:rsidR="00644CD5">
        <w:t>.</w:t>
      </w:r>
      <w:r>
        <w:t>04(Riboflavin synthase inhibitor) -0</w:t>
      </w:r>
      <w:r w:rsidR="00644CD5">
        <w:t>.</w:t>
      </w:r>
      <w:r>
        <w:t>178(Carcinogenic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male) -0</w:t>
      </w:r>
      <w:r w:rsidR="00644CD5">
        <w:t>.</w:t>
      </w:r>
      <w:r>
        <w:t>376(Glaucoma) -0</w:t>
      </w:r>
      <w:r w:rsidR="00644CD5">
        <w:t>.</w:t>
      </w:r>
      <w:r>
        <w:t>168(Chemoprotective) -0</w:t>
      </w:r>
      <w:r w:rsidR="00644CD5">
        <w:t>.</w:t>
      </w:r>
      <w:r>
        <w:t>32(Tyrosine-protein kinase TXK inhibitor) -1</w:t>
      </w:r>
      <w:r w:rsidR="00644CD5">
        <w:t>.</w:t>
      </w:r>
      <w:r>
        <w:t>21(Glutathione S-transferase inhibitor) -0</w:t>
      </w:r>
      <w:r w:rsidR="00644CD5">
        <w:t>.</w:t>
      </w:r>
      <w:r>
        <w:t>102(Cyclin B3 inhibitor) -0</w:t>
      </w:r>
      <w:r w:rsidR="00644CD5">
        <w:t>.</w:t>
      </w:r>
      <w:r>
        <w:t>611(Homocitrate synthase inhibitor) -0</w:t>
      </w:r>
      <w:r w:rsidR="00644CD5">
        <w:t>.</w:t>
      </w:r>
      <w:r>
        <w:t>26(Glutamate receptor agonist) -0</w:t>
      </w:r>
      <w:r w:rsidR="00644CD5">
        <w:t>.</w:t>
      </w:r>
      <w:r>
        <w:t>394(Acylphosphatase inhibitor) -0</w:t>
      </w:r>
      <w:r w:rsidR="00644CD5">
        <w:t>.</w:t>
      </w:r>
      <w:r>
        <w:t>464(Heat shock protein 90 beta antagonist) -0</w:t>
      </w:r>
      <w:r w:rsidR="00644CD5">
        <w:t>.</w:t>
      </w:r>
      <w:r>
        <w:t>168(DNA intercalator) -0</w:t>
      </w:r>
      <w:r w:rsidR="00644CD5">
        <w:t>.</w:t>
      </w:r>
      <w:r>
        <w:t>412(TOP2A expression inhibitor) + 0</w:t>
      </w:r>
      <w:r w:rsidR="00644CD5">
        <w:t>.</w:t>
      </w:r>
      <w:r>
        <w:t>963(Arachidonic acid antagonist) + 0</w:t>
      </w:r>
      <w:r w:rsidR="00644CD5">
        <w:t>.</w:t>
      </w:r>
      <w:r>
        <w:t>185(Opioid kappa receptor agonist) -0</w:t>
      </w:r>
      <w:r w:rsidR="00644CD5">
        <w:t>.</w:t>
      </w:r>
      <w:r>
        <w:t>585(Serine-phosphoethanolamine synthase inhibitor) + 0</w:t>
      </w:r>
      <w:r w:rsidR="00644CD5">
        <w:t>.</w:t>
      </w:r>
      <w:r>
        <w:t>586(Vanilloid 4 antagonist) + 0</w:t>
      </w:r>
      <w:r w:rsidR="00644CD5">
        <w:t>.</w:t>
      </w:r>
      <w:r>
        <w:t>197(Protease activated receptor 1 antagonist) -0</w:t>
      </w:r>
      <w:r w:rsidR="00644CD5">
        <w:t>.</w:t>
      </w:r>
      <w:r>
        <w:t>39(CYP3A4 substrate) + 0</w:t>
      </w:r>
      <w:r w:rsidR="00644CD5">
        <w:t>.</w:t>
      </w:r>
      <w:r>
        <w:t>167(Biliary tract disorders treatment) -1</w:t>
      </w:r>
      <w:r w:rsidR="00644CD5">
        <w:t>.</w:t>
      </w:r>
      <w:r>
        <w:t>07(P2 nucleoside tran</w:t>
      </w:r>
      <w:r>
        <w:t>s</w:t>
      </w:r>
      <w:r>
        <w:t>porter inhibitor) + 0</w:t>
      </w:r>
      <w:r w:rsidR="00644CD5">
        <w:t>.</w:t>
      </w:r>
      <w:r>
        <w:t>338(CDH1 expression enhancer) -0</w:t>
      </w:r>
      <w:r w:rsidR="00644CD5">
        <w:t>.</w:t>
      </w:r>
      <w:r>
        <w:t>185(Dysmenorrhea treatment) -0</w:t>
      </w:r>
      <w:r w:rsidR="00644CD5">
        <w:t>.</w:t>
      </w:r>
      <w:r>
        <w:t>495(Aldehyde oxidase su</w:t>
      </w:r>
      <w:r>
        <w:t>b</w:t>
      </w:r>
      <w:r>
        <w:t>strate) + 0</w:t>
      </w:r>
      <w:r w:rsidR="00644CD5">
        <w:t>.</w:t>
      </w:r>
      <w:r>
        <w:t>139(Antihelmintic) -0</w:t>
      </w:r>
      <w:r w:rsidR="00644CD5">
        <w:t>.</w:t>
      </w:r>
      <w:r>
        <w:t>821(UGT2B20 substrate) -0</w:t>
      </w:r>
      <w:r w:rsidR="00644CD5">
        <w:t>.</w:t>
      </w:r>
      <w:r>
        <w:t>438(Chymotrypsin inhibitor) -0</w:t>
      </w:r>
      <w:r w:rsidR="00644CD5">
        <w:t>.</w:t>
      </w:r>
      <w:r>
        <w:t>665(VCAM antagonist) + 0</w:t>
      </w:r>
      <w:r w:rsidR="00644CD5">
        <w:t>.</w:t>
      </w:r>
      <w:r>
        <w:t>259(MAP kinase kinase 7 inhibitor) -0</w:t>
      </w:r>
      <w:r w:rsidR="00644CD5">
        <w:t>.</w:t>
      </w:r>
      <w:r>
        <w:t>569(Phosphodiesterase 1C inhibitor) + 0</w:t>
      </w:r>
      <w:r w:rsidR="00644CD5">
        <w:t>.</w:t>
      </w:r>
      <w:r>
        <w:t>197(Glutamate (mGluR group III) agonist) + 0</w:t>
      </w:r>
      <w:r w:rsidR="00644CD5">
        <w:t>.</w:t>
      </w:r>
      <w:r>
        <w:t>411(Nitrilase inhibitor) + 0</w:t>
      </w:r>
      <w:r w:rsidR="00644CD5">
        <w:t>.</w:t>
      </w:r>
      <w:r>
        <w:t>542(Sphingosine 1-phosphate receptor 4 antagonist) + 0</w:t>
      </w:r>
      <w:r w:rsidR="00644CD5">
        <w:t>.</w:t>
      </w:r>
      <w:r>
        <w:t>314(Glycogen sy</w:t>
      </w:r>
      <w:r>
        <w:t>n</w:t>
      </w:r>
      <w:r>
        <w:t>thase kinase-3 inhibitor) + 0</w:t>
      </w:r>
      <w:r w:rsidR="00644CD5">
        <w:t>.</w:t>
      </w:r>
      <w:r>
        <w:t>212(CYP2B6 substrate) + 0</w:t>
      </w:r>
      <w:r w:rsidR="00644CD5">
        <w:t>.</w:t>
      </w:r>
      <w:r>
        <w:t>214(Dysarthria) -0</w:t>
      </w:r>
      <w:r w:rsidR="00644CD5">
        <w:t>.</w:t>
      </w:r>
      <w:r>
        <w:t>282(Renin inhibitor) + 0</w:t>
      </w:r>
      <w:r w:rsidR="00644CD5">
        <w:t>.</w:t>
      </w:r>
      <w:r>
        <w:t>408(Endopeptidase La inhibitor) + 0</w:t>
      </w:r>
      <w:r w:rsidR="00644CD5">
        <w:t>.</w:t>
      </w:r>
      <w:r>
        <w:t>582(Somatostatin 4 antagonist) -0</w:t>
      </w:r>
      <w:r w:rsidR="00644CD5">
        <w:t>.</w:t>
      </w:r>
      <w:r>
        <w:t>197(Calcium channel T-type blocker) -0</w:t>
      </w:r>
      <w:r w:rsidR="00644CD5">
        <w:t>.</w:t>
      </w:r>
      <w:r>
        <w:t>212(Embryotoxic) + 0</w:t>
      </w:r>
      <w:r w:rsidR="00644CD5">
        <w:t>.</w:t>
      </w:r>
      <w:r>
        <w:t>221(Guanylate cyclase stimulant) -0</w:t>
      </w:r>
      <w:r w:rsidR="00644CD5">
        <w:t>.</w:t>
      </w:r>
      <w:r>
        <w:t>137(Antidiuretic hormone agonist) -0</w:t>
      </w:r>
      <w:r w:rsidR="00644CD5">
        <w:t>.</w:t>
      </w:r>
      <w:r>
        <w:t>168(Transactivator transcription protein inhibitor) -0</w:t>
      </w:r>
      <w:r w:rsidR="00644CD5">
        <w:t>.</w:t>
      </w:r>
      <w:r>
        <w:t>485(Phosphorylase inhibitor) -0</w:t>
      </w:r>
      <w:r w:rsidR="00644CD5">
        <w:t>.</w:t>
      </w:r>
      <w:r>
        <w:t>263(Prostaglandin-E2 synthase 1 inhibitor) -0</w:t>
      </w:r>
      <w:r w:rsidR="00644CD5">
        <w:t>.</w:t>
      </w:r>
      <w:r>
        <w:t>193(Calcium channel N-type blocker) + 0</w:t>
      </w:r>
      <w:r w:rsidR="00644CD5">
        <w:t>.</w:t>
      </w:r>
      <w:r>
        <w:t>155(Dopamine D3 antagonist) -0</w:t>
      </w:r>
      <w:r w:rsidR="00644CD5">
        <w:t>.</w:t>
      </w:r>
      <w:r>
        <w:t>821(Asparagine synthase (glutamine-hydrolysing) inhibitor) + 0</w:t>
      </w:r>
      <w:r w:rsidR="00644CD5">
        <w:t>.</w:t>
      </w:r>
      <w:r>
        <w:t>525(AMP-activated protein kinase</w:t>
      </w:r>
      <w:r w:rsidR="00644CD5">
        <w:t>.</w:t>
      </w:r>
      <w:r>
        <w:t xml:space="preserve"> gamma-1 subunit inhibitor) + 0</w:t>
      </w:r>
      <w:r w:rsidR="00644CD5">
        <w:t>.</w:t>
      </w:r>
      <w:r>
        <w:t>491(TXNRD1 expre</w:t>
      </w:r>
      <w:r>
        <w:t>s</w:t>
      </w:r>
      <w:r>
        <w:t>sion enhancer) -0</w:t>
      </w:r>
      <w:r w:rsidR="00644CD5">
        <w:t>.</w:t>
      </w:r>
      <w:r>
        <w:t>543(SKP2 expression inhibitor) + 0</w:t>
      </w:r>
      <w:r w:rsidR="00644CD5">
        <w:t>.</w:t>
      </w:r>
      <w:r>
        <w:t>2(Clk dual-specificity kinase inhibitor) + 0</w:t>
      </w:r>
      <w:r w:rsidR="00644CD5">
        <w:t>.</w:t>
      </w:r>
      <w:r>
        <w:t>357(Geranylgeranyltransferase inhibitor) -0</w:t>
      </w:r>
      <w:r w:rsidR="00644CD5">
        <w:t>.</w:t>
      </w:r>
      <w:r>
        <w:t>169(Homoserine kinase inhibitor) + 0</w:t>
      </w:r>
      <w:r w:rsidR="00644CD5">
        <w:t>.</w:t>
      </w:r>
      <w:r>
        <w:t>768(Pyruvate dehydrogenase stimulant) -0</w:t>
      </w:r>
      <w:r w:rsidR="00644CD5">
        <w:t>.</w:t>
      </w:r>
      <w:r>
        <w:t>549(5 Hydroxytryptamine 2 agonist) -0</w:t>
      </w:r>
      <w:r w:rsidR="00644CD5">
        <w:t>.</w:t>
      </w:r>
      <w:r>
        <w:t>186(Carcinogenic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25(Purinergic P2Y antagonist) + 0</w:t>
      </w:r>
      <w:r w:rsidR="00644CD5">
        <w:t>.</w:t>
      </w:r>
      <w:r>
        <w:t>408(Nav1.8 sodium channel blocker) + 0</w:t>
      </w:r>
      <w:r w:rsidR="00644CD5">
        <w:t>.</w:t>
      </w:r>
      <w:r>
        <w:t>65(CYP24A1 expression enhancer) -0</w:t>
      </w:r>
      <w:r w:rsidR="00644CD5">
        <w:t>.</w:t>
      </w:r>
      <w:r>
        <w:t>959(Growth factor receptor-bound protein 2 antagonist) + 0</w:t>
      </w:r>
      <w:r w:rsidR="00644CD5">
        <w:t>.</w:t>
      </w:r>
      <w:r>
        <w:t>241(Plasminogen activator inhibitor antagonist) + 0</w:t>
      </w:r>
      <w:r w:rsidR="00644CD5">
        <w:t>.</w:t>
      </w:r>
      <w:r>
        <w:t>184(Dopamine D1 ag</w:t>
      </w:r>
      <w:r>
        <w:t>o</w:t>
      </w:r>
      <w:r>
        <w:t>nist) + 0</w:t>
      </w:r>
      <w:r w:rsidR="00644CD5">
        <w:t>.</w:t>
      </w:r>
      <w:r>
        <w:t>232(Nausea) + 0</w:t>
      </w:r>
      <w:r w:rsidR="00644CD5">
        <w:t>.</w:t>
      </w:r>
      <w:r>
        <w:t>27(Antiparasitic) -0</w:t>
      </w:r>
      <w:r w:rsidR="00644CD5">
        <w:t>.</w:t>
      </w:r>
      <w:r>
        <w:t>245(CYP1A inhibitor) -0</w:t>
      </w:r>
      <w:r w:rsidR="00644CD5">
        <w:t>.</w:t>
      </w:r>
      <w:r>
        <w:t>497(Protocatechuate 4</w:t>
      </w:r>
      <w:r w:rsidR="00644CD5">
        <w:t>.</w:t>
      </w:r>
      <w:r>
        <w:t>5-dioxygenase inhib</w:t>
      </w:r>
      <w:r>
        <w:t>i</w:t>
      </w:r>
      <w:r>
        <w:t>tor) + 0</w:t>
      </w:r>
      <w:r w:rsidR="00644CD5">
        <w:t>.</w:t>
      </w:r>
      <w:r>
        <w:t>748(Alanine dehydrogenase inhibitor) + 0</w:t>
      </w:r>
      <w:r w:rsidR="00644CD5">
        <w:t>.</w:t>
      </w:r>
      <w:r>
        <w:t>607(TH expression enhancer) -0</w:t>
      </w:r>
      <w:r w:rsidR="00644CD5">
        <w:t>.</w:t>
      </w:r>
      <w:r>
        <w:t>212(Topoisomerase II beta inhib</w:t>
      </w:r>
      <w:r>
        <w:t>i</w:t>
      </w:r>
      <w:r>
        <w:t>tor) + 0</w:t>
      </w:r>
      <w:r w:rsidR="00644CD5">
        <w:t>.</w:t>
      </w:r>
      <w:r>
        <w:t>397(Calcium channel activator) + 0</w:t>
      </w:r>
      <w:r w:rsidR="00644CD5">
        <w:t>.</w:t>
      </w:r>
      <w:r>
        <w:t>147(UDP-N-acetylmuramate-L-alanine ligase inhibitor) -0</w:t>
      </w:r>
      <w:r w:rsidR="00644CD5">
        <w:t>.</w:t>
      </w:r>
      <w:r>
        <w:t>771(Pantoate-beta-alanine ligase inhibitor) + 0</w:t>
      </w:r>
      <w:r w:rsidR="00644CD5">
        <w:t>.</w:t>
      </w:r>
      <w:r>
        <w:t>519(3-Hydroxybutyrate dehydrogenase inhibitor) -0</w:t>
      </w:r>
      <w:r w:rsidR="00644CD5">
        <w:t>.</w:t>
      </w:r>
      <w:r>
        <w:t>207(Carcinogenic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-0</w:t>
      </w:r>
      <w:r w:rsidR="00644CD5">
        <w:t>.</w:t>
      </w:r>
      <w:r>
        <w:t>316(Cyclin-dependent kinase 5 inhibitor) + 0</w:t>
      </w:r>
      <w:r w:rsidR="00644CD5">
        <w:t>.</w:t>
      </w:r>
      <w:r>
        <w:t>521(Sphingosine 1-phosphate receptor 3 agonist) -0</w:t>
      </w:r>
      <w:r w:rsidR="00644CD5">
        <w:t>.</w:t>
      </w:r>
      <w:r>
        <w:t>188(ATPase (Mitochondrial F1F0) inhibitor) + 0</w:t>
      </w:r>
      <w:r w:rsidR="00644CD5">
        <w:t>.</w:t>
      </w:r>
      <w:r>
        <w:t>189(Sphingomyelinase inhibitor) -0</w:t>
      </w:r>
      <w:r w:rsidR="00644CD5">
        <w:t>.</w:t>
      </w:r>
      <w:r>
        <w:t>252(Histamine release inhib</w:t>
      </w:r>
      <w:r>
        <w:t>i</w:t>
      </w:r>
      <w:r>
        <w:t>tor) + 0</w:t>
      </w:r>
      <w:r w:rsidR="00644CD5">
        <w:t>.</w:t>
      </w:r>
      <w:r>
        <w:t>376(Phospholipase D inhibitor) -0</w:t>
      </w:r>
      <w:r w:rsidR="00644CD5">
        <w:t>.</w:t>
      </w:r>
      <w:r>
        <w:t>338(INHBE expression enhancer) + 0</w:t>
      </w:r>
      <w:r w:rsidR="00644CD5">
        <w:t>.</w:t>
      </w:r>
      <w:r>
        <w:t>348(Narcolepsy treatment) + 0</w:t>
      </w:r>
      <w:r w:rsidR="00644CD5">
        <w:t>.</w:t>
      </w:r>
      <w:r>
        <w:t>15(Nephritis) -0</w:t>
      </w:r>
      <w:r w:rsidR="00644CD5">
        <w:t>.</w:t>
      </w:r>
      <w:r>
        <w:t>508(Glutathione reductase inhibitor) + 0</w:t>
      </w:r>
      <w:r w:rsidR="00644CD5">
        <w:t>.</w:t>
      </w:r>
      <w:r>
        <w:t>131(Geranylgeranyltransferase I inhibitor) + 0</w:t>
      </w:r>
      <w:r w:rsidR="00644CD5">
        <w:t>.</w:t>
      </w:r>
      <w:r>
        <w:t>25(5 H</w:t>
      </w:r>
      <w:r>
        <w:t>y</w:t>
      </w:r>
      <w:r>
        <w:t>droxytryptamine agonist) -0</w:t>
      </w:r>
      <w:r w:rsidR="00644CD5">
        <w:t>.</w:t>
      </w:r>
      <w:r>
        <w:t>487(5 Hydroxytryptamine 3E antagonist) + 0</w:t>
      </w:r>
      <w:r w:rsidR="00644CD5">
        <w:t>.</w:t>
      </w:r>
      <w:r>
        <w:t>135(K(ir) 6.2 channel activator) + 0</w:t>
      </w:r>
      <w:r w:rsidR="00644CD5">
        <w:t>.</w:t>
      </w:r>
      <w:r>
        <w:t>231(CYP2C18 substrate) + 0</w:t>
      </w:r>
      <w:r w:rsidR="00644CD5">
        <w:t>.</w:t>
      </w:r>
      <w:r>
        <w:t>185(Estrone sulfotransferase stimulant) -0</w:t>
      </w:r>
      <w:r w:rsidR="00644CD5">
        <w:t>.</w:t>
      </w:r>
      <w:r>
        <w:t>209(Neurotensin 2 receptor antagonist) + 0</w:t>
      </w:r>
      <w:r w:rsidR="00644CD5">
        <w:t>.</w:t>
      </w:r>
      <w:r>
        <w:t>151(CC chemokine 1 receptor antagonist) -0</w:t>
      </w:r>
      <w:r w:rsidR="00644CD5">
        <w:t>.</w:t>
      </w:r>
      <w:r>
        <w:t>467(Glucosylceramidase inhibitor) -0</w:t>
      </w:r>
      <w:r w:rsidR="00644CD5">
        <w:t>.</w:t>
      </w:r>
      <w:r>
        <w:t>133(T cell receptor antagonist) + 0</w:t>
      </w:r>
      <w:r w:rsidR="00644CD5">
        <w:t>.</w:t>
      </w:r>
      <w:r>
        <w:t>354(Contraceptive female) + 0</w:t>
      </w:r>
      <w:r w:rsidR="00644CD5">
        <w:t>.</w:t>
      </w:r>
      <w:r>
        <w:t>19(Prolyl aminopeptidase inhibitor) -0</w:t>
      </w:r>
      <w:r w:rsidR="00644CD5">
        <w:t>.</w:t>
      </w:r>
      <w:r>
        <w:t>601(Helicase E1 (Human papillomavirus) inhibitor) + 0</w:t>
      </w:r>
      <w:r w:rsidR="00644CD5">
        <w:t>.</w:t>
      </w:r>
      <w:r>
        <w:t>0857(Antineoplastic (non-Hodgkin's lymphoma)) -0</w:t>
      </w:r>
      <w:r w:rsidR="00644CD5">
        <w:t>.</w:t>
      </w:r>
      <w:r>
        <w:t>683(Nicotinate phosphoribosyltransferase inhibitor) -0</w:t>
      </w:r>
      <w:r w:rsidR="00644CD5">
        <w:t>.</w:t>
      </w:r>
      <w:r>
        <w:t>283(Histidine ammonia-lyase inhibitor) -0</w:t>
      </w:r>
      <w:r w:rsidR="00644CD5">
        <w:t>.</w:t>
      </w:r>
      <w:r>
        <w:t>164(Hypomania) + 0</w:t>
      </w:r>
      <w:r w:rsidR="00644CD5">
        <w:t>.</w:t>
      </w:r>
      <w:r>
        <w:t>15(N-Acetylated alpha-linked acidic dipeptidase inhibitor) + 0</w:t>
      </w:r>
      <w:r w:rsidR="00644CD5">
        <w:t>.</w:t>
      </w:r>
      <w:r>
        <w:t>101(Transcription factor STAT1 inhibitor) -0</w:t>
      </w:r>
      <w:r w:rsidR="00644CD5">
        <w:t>.</w:t>
      </w:r>
      <w:r>
        <w:t>251(Dopamine D4 agonist) -0</w:t>
      </w:r>
      <w:r w:rsidR="00644CD5">
        <w:t>.</w:t>
      </w:r>
      <w:r>
        <w:t>457(PTHLH expression inhibitor) + 0</w:t>
      </w:r>
      <w:r w:rsidR="00644CD5">
        <w:t>.</w:t>
      </w:r>
      <w:r>
        <w:t>338(Anticataract) + 0</w:t>
      </w:r>
      <w:r w:rsidR="00644CD5">
        <w:t>.</w:t>
      </w:r>
      <w:r>
        <w:t>144(C10ORF10 expression enhancer) -0</w:t>
      </w:r>
      <w:r w:rsidR="00644CD5">
        <w:t>.</w:t>
      </w:r>
      <w:r>
        <w:t>094(Cyclin-dependent kinase 9 inhibitor) -0</w:t>
      </w:r>
      <w:r w:rsidR="00644CD5">
        <w:t>.</w:t>
      </w:r>
      <w:r>
        <w:t>174(Retinoic acid receptor antagonist) -0</w:t>
      </w:r>
      <w:r w:rsidR="00644CD5">
        <w:t>.</w:t>
      </w:r>
      <w:r>
        <w:t>643(O-acetylhomoserine aminocarboxypropyltransferase inhibitor) + 0</w:t>
      </w:r>
      <w:r w:rsidR="00644CD5">
        <w:t>.</w:t>
      </w:r>
      <w:r>
        <w:t>542(TGF beta receptor type II kinase inhibitor) + 0</w:t>
      </w:r>
      <w:r w:rsidR="00644CD5">
        <w:t>.</w:t>
      </w:r>
      <w:r>
        <w:t>348(NUPR1 expression enhancer) + 0</w:t>
      </w:r>
      <w:r w:rsidR="00644CD5">
        <w:t>.</w:t>
      </w:r>
      <w:r>
        <w:t>267(Carcinogenic</w:t>
      </w:r>
      <w:r w:rsidR="00644CD5">
        <w:t>.</w:t>
      </w:r>
      <w:r>
        <w:t xml:space="preserve"> group 2A) + 0</w:t>
      </w:r>
      <w:r w:rsidR="00644CD5">
        <w:t>.</w:t>
      </w:r>
      <w:r>
        <w:t>216(STC2 expression enhancer) -0</w:t>
      </w:r>
      <w:r w:rsidR="00644CD5">
        <w:t>.</w:t>
      </w:r>
      <w:r>
        <w:t>157(Antibiotic Penem-like) + 0</w:t>
      </w:r>
      <w:r w:rsidR="00644CD5">
        <w:t>.</w:t>
      </w:r>
      <w:r>
        <w:t>133(Phospho-N-acetylmuramoyl-pentapeptide-transferase inhibitor) + 0</w:t>
      </w:r>
      <w:r w:rsidR="00644CD5">
        <w:t>.</w:t>
      </w:r>
      <w:r>
        <w:t>153(Carbonic anhydrase VB inhibitor) + 0</w:t>
      </w:r>
      <w:r w:rsidR="00644CD5">
        <w:t>.</w:t>
      </w:r>
      <w:r>
        <w:t>299(CYP1A1 expression inhibitor) -0</w:t>
      </w:r>
      <w:r w:rsidR="00644CD5">
        <w:t>.</w:t>
      </w:r>
      <w:r>
        <w:t>226(SULT1A3 substrate) + 0</w:t>
      </w:r>
      <w:r w:rsidR="00644CD5">
        <w:t>.</w:t>
      </w:r>
      <w:r>
        <w:t>18(Beta glucosidase inhibitor) -0</w:t>
      </w:r>
      <w:r w:rsidR="00644CD5">
        <w:t>.</w:t>
      </w:r>
      <w:r>
        <w:t>593(ARHGDIA expression inhibitor) -0</w:t>
      </w:r>
      <w:r w:rsidR="00644CD5">
        <w:t>.</w:t>
      </w:r>
      <w:r>
        <w:t>105(Purine antagonist) + 0</w:t>
      </w:r>
      <w:r w:rsidR="00644CD5">
        <w:t>.</w:t>
      </w:r>
      <w:r>
        <w:t>136(Alpha 2a adrenoreceptor antagonist) -0</w:t>
      </w:r>
      <w:r w:rsidR="00644CD5">
        <w:t>.</w:t>
      </w:r>
      <w:r>
        <w:t>115(Poly(ADP-ribose) polymerase inhibitor) + 0</w:t>
      </w:r>
      <w:r w:rsidR="00644CD5">
        <w:t>.</w:t>
      </w:r>
      <w:r>
        <w:t>312(Monoacylglycerol lipase inhibitor) -0</w:t>
      </w:r>
      <w:r w:rsidR="00644CD5">
        <w:t>.</w:t>
      </w:r>
      <w:r>
        <w:t>263(Potassium channel small-conductance Ca-activated blocker) + 0</w:t>
      </w:r>
      <w:r w:rsidR="00644CD5">
        <w:t>.</w:t>
      </w:r>
      <w:r>
        <w:t>185(CYR61 expression enhancer) -0</w:t>
      </w:r>
      <w:r w:rsidR="00644CD5">
        <w:t>.</w:t>
      </w:r>
      <w:r>
        <w:t>136(Ribosomal protein S6 kinase alpha 2 inhibitor) -0</w:t>
      </w:r>
      <w:r w:rsidR="00644CD5">
        <w:t>.</w:t>
      </w:r>
      <w:r>
        <w:t>17(Transcription factor E2F1 inhibitor) + 0</w:t>
      </w:r>
      <w:r w:rsidR="00644CD5">
        <w:t>.</w:t>
      </w:r>
      <w:r>
        <w:t>377(Amylin agonist) -0</w:t>
      </w:r>
      <w:r w:rsidR="00644CD5">
        <w:t>.</w:t>
      </w:r>
      <w:r>
        <w:t>297(Pyroglutamyl-peptidase I inhibitor) + 0</w:t>
      </w:r>
      <w:r w:rsidR="00644CD5">
        <w:t>.</w:t>
      </w:r>
      <w:r>
        <w:t>107(Antibiotic Ceph</w:t>
      </w:r>
      <w:r>
        <w:t>a</w:t>
      </w:r>
      <w:r>
        <w:t>losporin-like) + 0</w:t>
      </w:r>
      <w:r w:rsidR="00644CD5">
        <w:t>.</w:t>
      </w:r>
      <w:r>
        <w:t>55(P3 purinoceptor-like protein antagonist) + 0</w:t>
      </w:r>
      <w:r w:rsidR="00644CD5">
        <w:t>.</w:t>
      </w:r>
      <w:r>
        <w:t>113(Alpha 2c adrenoreceptor agonist) + 0</w:t>
      </w:r>
      <w:r w:rsidR="00644CD5">
        <w:t>.</w:t>
      </w:r>
      <w:r>
        <w:t>405(Saccharopine dehydrogenase (NAD+</w:t>
      </w:r>
      <w:r w:rsidR="00644CD5">
        <w:t>.</w:t>
      </w:r>
      <w:r>
        <w:t xml:space="preserve"> L-lysine-forming) inhibitor) -0</w:t>
      </w:r>
      <w:r w:rsidR="00644CD5">
        <w:t>.</w:t>
      </w:r>
      <w:r>
        <w:t>129(Cyclin D3 inhibitor) + 0</w:t>
      </w:r>
      <w:r w:rsidR="00644CD5">
        <w:t>.</w:t>
      </w:r>
      <w:r>
        <w:t>137(Sexual dysfunction) -0</w:t>
      </w:r>
      <w:r w:rsidR="00644CD5">
        <w:t>.</w:t>
      </w:r>
      <w:r>
        <w:t>129(Antihypermotility) + 0</w:t>
      </w:r>
      <w:r w:rsidR="00644CD5">
        <w:t>.</w:t>
      </w:r>
      <w:r>
        <w:t>143(Prostaglandin E2 agonist) + 0</w:t>
      </w:r>
      <w:r w:rsidR="00644CD5">
        <w:t>.</w:t>
      </w:r>
      <w:r>
        <w:t>261(15-Lipoxygenase inhibitor) + 0</w:t>
      </w:r>
      <w:r w:rsidR="00644CD5">
        <w:t>.</w:t>
      </w:r>
      <w:r>
        <w:t>294(Cyclin A1 inhibitor) + 0</w:t>
      </w:r>
      <w:r w:rsidR="00644CD5">
        <w:t>.</w:t>
      </w:r>
      <w:r>
        <w:t>0668(CYP4F2 inhibitor) -0</w:t>
      </w:r>
      <w:r w:rsidR="00644CD5">
        <w:t>.</w:t>
      </w:r>
      <w:r>
        <w:t>0971(Cyclin H inhibitor) + 0</w:t>
      </w:r>
      <w:r w:rsidR="00644CD5">
        <w:t>.</w:t>
      </w:r>
      <w:r>
        <w:t xml:space="preserve">0819(Pantetheine-phosphate </w:t>
      </w:r>
      <w:r>
        <w:lastRenderedPageBreak/>
        <w:t>adenylyltransferase inhibitor) -0</w:t>
      </w:r>
      <w:r w:rsidR="00644CD5">
        <w:t>.</w:t>
      </w:r>
      <w:r>
        <w:t>362(Aspartate transaminase inhibitor) -0</w:t>
      </w:r>
      <w:r w:rsidR="00644CD5">
        <w:t>.</w:t>
      </w:r>
      <w:r>
        <w:t>219(TNFSF10 expression enhancer) + 0</w:t>
      </w:r>
      <w:r w:rsidR="00644CD5">
        <w:t>.</w:t>
      </w:r>
      <w:r>
        <w:t>204(Carcinogenic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esophagus) -0</w:t>
      </w:r>
      <w:r w:rsidR="00644CD5">
        <w:t>.</w:t>
      </w:r>
      <w:r>
        <w:t>319(5 Hydroxytryptamine 1B antagonist) + 0</w:t>
      </w:r>
      <w:r w:rsidR="00644CD5">
        <w:t>.</w:t>
      </w:r>
      <w:r>
        <w:t>345(Phosphorylase a inhibitor) -0</w:t>
      </w:r>
      <w:r w:rsidR="00644CD5">
        <w:t>.</w:t>
      </w:r>
      <w:r>
        <w:t>232(EREG expression enhancer) -0</w:t>
      </w:r>
      <w:r w:rsidR="00644CD5">
        <w:t>.</w:t>
      </w:r>
      <w:r>
        <w:t>0841(HIV attachment inhibitor) -0</w:t>
      </w:r>
      <w:r w:rsidR="00644CD5">
        <w:t>.</w:t>
      </w:r>
      <w:r>
        <w:t>323(GABA transporter 1 inhibitor) + 0</w:t>
      </w:r>
      <w:r w:rsidR="00644CD5">
        <w:t>.</w:t>
      </w:r>
      <w:r>
        <w:t>105(Carcinogenic</w:t>
      </w:r>
      <w:r w:rsidR="00644CD5">
        <w:t>.</w:t>
      </w:r>
      <w:r>
        <w:t xml:space="preserve"> breast) + 0</w:t>
      </w:r>
      <w:r w:rsidR="00644CD5">
        <w:t>.</w:t>
      </w:r>
      <w:r>
        <w:t>253(TERT expression enhancer) -0</w:t>
      </w:r>
      <w:r w:rsidR="00644CD5">
        <w:t>.</w:t>
      </w:r>
      <w:r>
        <w:t>284(PLAT expression enhancer) + 0</w:t>
      </w:r>
      <w:r w:rsidR="00644CD5">
        <w:t>.</w:t>
      </w:r>
      <w:r>
        <w:t>299(Thromboxane A2 antagonist) -0</w:t>
      </w:r>
      <w:r w:rsidR="00644CD5">
        <w:t>.</w:t>
      </w:r>
      <w:r>
        <w:t>279(Antihyperaldosteronism) + 0</w:t>
      </w:r>
      <w:r w:rsidR="00644CD5">
        <w:t>.</w:t>
      </w:r>
      <w:r>
        <w:t>0998(Cathepsin F inhibitor) -0</w:t>
      </w:r>
      <w:r w:rsidR="00644CD5">
        <w:t>.</w:t>
      </w:r>
      <w:r>
        <w:t>19(Cytotoxic) -0</w:t>
      </w:r>
      <w:r w:rsidR="00644CD5">
        <w:t>.</w:t>
      </w:r>
      <w:r>
        <w:t>0762(Beta 3 adrenoreceptor agonist) -0</w:t>
      </w:r>
      <w:r w:rsidR="00644CD5">
        <w:t>.</w:t>
      </w:r>
      <w:r>
        <w:t>147(UGT1A4 substrate) + 0</w:t>
      </w:r>
      <w:r w:rsidR="00644CD5">
        <w:t>.</w:t>
      </w:r>
      <w:r>
        <w:t>374(2-(acetamidomethylene)succinate h</w:t>
      </w:r>
      <w:r>
        <w:t>y</w:t>
      </w:r>
      <w:r>
        <w:t>drolase inhibitor) + 0</w:t>
      </w:r>
      <w:r w:rsidR="00644CD5">
        <w:t>.</w:t>
      </w:r>
      <w:r>
        <w:t>132(Protein kinase C nu inhibitor) + 0</w:t>
      </w:r>
      <w:r w:rsidR="00644CD5">
        <w:t>.</w:t>
      </w:r>
      <w:r>
        <w:t>124(Carcinogenic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urinary bladder) -0</w:t>
      </w:r>
      <w:r w:rsidR="00644CD5">
        <w:t>.</w:t>
      </w:r>
      <w:r>
        <w:t>08(11-Beta-hydroxysteroid dehydrogenase 1 inhibitor) -0</w:t>
      </w:r>
      <w:r w:rsidR="00644CD5">
        <w:t>.</w:t>
      </w:r>
      <w:r>
        <w:t>216(Trace amine-associated receptor 1 antagonist) -0</w:t>
      </w:r>
      <w:r w:rsidR="00644CD5">
        <w:t>.</w:t>
      </w:r>
      <w:r>
        <w:t>253(Alpha 2 adrenoreceptor agonist) + 0</w:t>
      </w:r>
      <w:r w:rsidR="00644CD5">
        <w:t>.</w:t>
      </w:r>
      <w:r>
        <w:t>136(GABA A receptor agonist) -0</w:t>
      </w:r>
      <w:r w:rsidR="00644CD5">
        <w:t>.</w:t>
      </w:r>
      <w:r>
        <w:t>21(Alpha 1 adrenoreceptor agonist) -0</w:t>
      </w:r>
      <w:r w:rsidR="00644CD5">
        <w:t>.</w:t>
      </w:r>
      <w:r>
        <w:t>226(NOS2 e</w:t>
      </w:r>
      <w:r>
        <w:t>x</w:t>
      </w:r>
      <w:r>
        <w:t>pression inhibitor) + 0</w:t>
      </w:r>
      <w:r w:rsidR="00644CD5">
        <w:t>.</w:t>
      </w:r>
      <w:r>
        <w:t>075(HCV NS5A inhibitor) -0</w:t>
      </w:r>
      <w:r w:rsidR="00644CD5">
        <w:t>.</w:t>
      </w:r>
      <w:r>
        <w:t>0592(Polo-like kinase-2 inhibitor) + 0</w:t>
      </w:r>
      <w:r w:rsidR="00644CD5">
        <w:t>.</w:t>
      </w:r>
      <w:r>
        <w:t>0891(Melanin-concentrating hormone receptor 1 antagonist) -0</w:t>
      </w:r>
      <w:r w:rsidR="00644CD5">
        <w:t>.</w:t>
      </w:r>
      <w:r>
        <w:t>145(Hematopoietic inhibitor) + 0</w:t>
      </w:r>
      <w:r w:rsidR="00644CD5">
        <w:t>.</w:t>
      </w:r>
      <w:r>
        <w:t>0621(Endometrios treatment) + 0</w:t>
      </w:r>
      <w:r w:rsidR="00644CD5">
        <w:t>.</w:t>
      </w:r>
      <w:r>
        <w:t>0763(Analeptic) + 0</w:t>
      </w:r>
      <w:r w:rsidR="00644CD5">
        <w:t>.</w:t>
      </w:r>
      <w:r>
        <w:t>0346(Alzheimer's disease treatment) + 0</w:t>
      </w:r>
      <w:r w:rsidR="00644CD5">
        <w:t>.</w:t>
      </w:r>
      <w:r>
        <w:t>135(CYP4A substrate) -0</w:t>
      </w:r>
      <w:r w:rsidR="00644CD5">
        <w:t>.</w:t>
      </w:r>
      <w:r>
        <w:t>218(Uridine phosphorylase 1 inhibitor) -0</w:t>
      </w:r>
      <w:r w:rsidR="00644CD5">
        <w:t>.</w:t>
      </w:r>
      <w:r>
        <w:t>0602(Sodium/bile acid cotransporter inhibitor) -0</w:t>
      </w:r>
      <w:r w:rsidR="00644CD5">
        <w:t>.</w:t>
      </w:r>
      <w:r>
        <w:t>085(Urinary retention) -0</w:t>
      </w:r>
      <w:r w:rsidR="00644CD5">
        <w:t>.</w:t>
      </w:r>
      <w:r>
        <w:t>244(Retinoid X gamma rece</w:t>
      </w:r>
      <w:r>
        <w:t>p</w:t>
      </w:r>
      <w:r>
        <w:t>tor antagonist) + 0</w:t>
      </w:r>
      <w:r w:rsidR="00644CD5">
        <w:t>.</w:t>
      </w:r>
      <w:r>
        <w:t>0578(Bisphosphonate) -0</w:t>
      </w:r>
      <w:r w:rsidR="00644CD5">
        <w:t>.</w:t>
      </w:r>
      <w:r>
        <w:t>29(Carbonic anhydrase XIII inhibitor) -0</w:t>
      </w:r>
      <w:r w:rsidR="00644CD5">
        <w:t>.</w:t>
      </w:r>
      <w:r>
        <w:t>249(Testosterone 17beta-dehydrogenase inhibitor) -0</w:t>
      </w:r>
      <w:r w:rsidR="00644CD5">
        <w:t>.</w:t>
      </w:r>
      <w:r>
        <w:t>0661(HSPA8 expression inhibitor) -0</w:t>
      </w:r>
      <w:r w:rsidR="00644CD5">
        <w:t>.</w:t>
      </w:r>
      <w:r>
        <w:t>169(SMN2 expression enhancer) -0</w:t>
      </w:r>
      <w:r w:rsidR="00644CD5">
        <w:t>.</w:t>
      </w:r>
      <w:r>
        <w:t>14(Androgen antagonist) -0</w:t>
      </w:r>
      <w:r w:rsidR="00644CD5">
        <w:t>.</w:t>
      </w:r>
      <w:r>
        <w:t>0499(Presenilin 2 inhibitor) + 0</w:t>
      </w:r>
      <w:r w:rsidR="00644CD5">
        <w:t>.</w:t>
      </w:r>
      <w:r>
        <w:t>0793(Urticaria) + 0</w:t>
      </w:r>
      <w:r w:rsidR="00644CD5">
        <w:t>.</w:t>
      </w:r>
      <w:r>
        <w:t>0558(Nicotinic acid receptor agonist) + 0</w:t>
      </w:r>
      <w:r w:rsidR="00644CD5">
        <w:t>.</w:t>
      </w:r>
      <w:r>
        <w:t>0295(Antineoplastic (breast cancer)) + 0</w:t>
      </w:r>
      <w:r w:rsidR="00644CD5">
        <w:t>.</w:t>
      </w:r>
      <w:r>
        <w:t>119(Adenylate cyclase inhibitor) -0</w:t>
      </w:r>
      <w:r w:rsidR="00644CD5">
        <w:t>.</w:t>
      </w:r>
      <w:r>
        <w:t>0376(Sodium/hydrogen exchanger 1 inhibitor) + 0</w:t>
      </w:r>
      <w:r w:rsidR="00644CD5">
        <w:t>.</w:t>
      </w:r>
      <w:r>
        <w:t>112(GCLM expression enhancer) -0</w:t>
      </w:r>
      <w:r w:rsidR="00644CD5">
        <w:t>.</w:t>
      </w:r>
      <w:r>
        <w:t>128(Glycogen phosphorylase</w:t>
      </w:r>
      <w:r w:rsidR="00644CD5">
        <w:t>.</w:t>
      </w:r>
      <w:r>
        <w:t xml:space="preserve"> muscle form inhibitor) + 0</w:t>
      </w:r>
      <w:r w:rsidR="00644CD5">
        <w:t>.</w:t>
      </w:r>
      <w:r>
        <w:t>109(Metalloproteinase inhibitor) -0</w:t>
      </w:r>
      <w:r w:rsidR="00644CD5">
        <w:t>.</w:t>
      </w:r>
      <w:r>
        <w:t>123(Triose-phosphate isomerase inhibitor) -0</w:t>
      </w:r>
      <w:r w:rsidR="00644CD5">
        <w:t>.</w:t>
      </w:r>
      <w:r>
        <w:t>205(ATP citrate synthase inhibitor) + 0</w:t>
      </w:r>
      <w:r w:rsidR="00644CD5">
        <w:t>.</w:t>
      </w:r>
      <w:r>
        <w:t>13(Ether-a-go-go potassium channel blocker) -0</w:t>
      </w:r>
      <w:r w:rsidR="00644CD5">
        <w:t>.</w:t>
      </w:r>
      <w:r>
        <w:t>0295(CXC chemokine receptor antagonist) -0</w:t>
      </w:r>
      <w:r w:rsidR="00644CD5">
        <w:t>.</w:t>
      </w:r>
      <w:r>
        <w:t>114(Beta adrenor</w:t>
      </w:r>
      <w:r>
        <w:t>e</w:t>
      </w:r>
      <w:r>
        <w:t>ceptor agonist) -0</w:t>
      </w:r>
      <w:r w:rsidR="00644CD5">
        <w:t>.</w:t>
      </w:r>
      <w:r>
        <w:t>063(CYP2C10 substrate) + 0</w:t>
      </w:r>
      <w:r w:rsidR="00644CD5">
        <w:t>.</w:t>
      </w:r>
      <w:r>
        <w:t>111(Oxytocic) + 0</w:t>
      </w:r>
      <w:r w:rsidR="00644CD5">
        <w:t>.</w:t>
      </w:r>
      <w:r>
        <w:t>0862(Kinesin antagonist) -0</w:t>
      </w:r>
      <w:r w:rsidR="00644CD5">
        <w:t>.</w:t>
      </w:r>
      <w:r>
        <w:t>1(Heat shock protein agonist) + 0</w:t>
      </w:r>
      <w:r w:rsidR="00644CD5">
        <w:t>.</w:t>
      </w:r>
      <w:r>
        <w:t>0339(Folate antagonist) -0</w:t>
      </w:r>
      <w:r w:rsidR="00644CD5">
        <w:t>.</w:t>
      </w:r>
      <w:r>
        <w:t>0399(Platelet activating factor alpha antagonist) + 0</w:t>
      </w:r>
      <w:r w:rsidR="00644CD5">
        <w:t>.</w:t>
      </w:r>
      <w:r>
        <w:t>0629(ABCG2 expression enhancer) + 0</w:t>
      </w:r>
      <w:r w:rsidR="00644CD5">
        <w:t>.</w:t>
      </w:r>
      <w:r>
        <w:t>0513(GADD45A expression enhancer) -0</w:t>
      </w:r>
      <w:r w:rsidR="00644CD5">
        <w:t>.</w:t>
      </w:r>
      <w:r>
        <w:t>0817(Heat shock protein 90 antagonist) -0</w:t>
      </w:r>
      <w:r w:rsidR="00644CD5">
        <w:t>.</w:t>
      </w:r>
      <w:r>
        <w:t>0252(Proto-oncogene tyrosine-protein kinase Yes inhibitor) + 0</w:t>
      </w:r>
      <w:r w:rsidR="00644CD5">
        <w:t>.</w:t>
      </w:r>
      <w:r>
        <w:t>109(Dihydrofolate reductase (Mycobacterium avium) inhibitor) -0</w:t>
      </w:r>
      <w:r w:rsidR="00644CD5">
        <w:t>.</w:t>
      </w:r>
      <w:r>
        <w:t>0932(Myristoyl transferase inhibitor) -0</w:t>
      </w:r>
      <w:r w:rsidR="00644CD5">
        <w:t>.</w:t>
      </w:r>
      <w:r>
        <w:t>0178(Protein phosphatase inhibitor) -0</w:t>
      </w:r>
      <w:r w:rsidR="00644CD5">
        <w:t>.</w:t>
      </w:r>
      <w:r>
        <w:t>0242(DNA polymerase III inhibitor) -0</w:t>
      </w:r>
      <w:r w:rsidR="00644CD5">
        <w:t>.</w:t>
      </w:r>
      <w:r>
        <w:t>0251(Tyrosine-protein kinase receptor antagonist) -0</w:t>
      </w:r>
      <w:r w:rsidR="00644CD5">
        <w:t>.</w:t>
      </w:r>
      <w:r>
        <w:t>0255(Dopamine transporter inhibitor) -0</w:t>
      </w:r>
      <w:r w:rsidR="00644CD5">
        <w:t>.</w:t>
      </w:r>
      <w:r>
        <w:t>104(Cyanate hydr</w:t>
      </w:r>
      <w:r>
        <w:t>a</w:t>
      </w:r>
      <w:r>
        <w:t>tase inhibitor) -0</w:t>
      </w:r>
      <w:r w:rsidR="00644CD5">
        <w:t>.</w:t>
      </w:r>
      <w:r>
        <w:t>0264(Methemoglobinemia) + 0</w:t>
      </w:r>
      <w:r w:rsidR="00644CD5">
        <w:t>.</w:t>
      </w:r>
      <w:r>
        <w:t>0431(HDL-cholesterol increasing) -0</w:t>
      </w:r>
      <w:r w:rsidR="00644CD5">
        <w:t>.</w:t>
      </w:r>
      <w:r>
        <w:t>0411(ASAH1 expression e</w:t>
      </w:r>
      <w:r>
        <w:t>n</w:t>
      </w:r>
      <w:r>
        <w:t>hancer) -0</w:t>
      </w:r>
      <w:r w:rsidR="00644CD5">
        <w:t>.</w:t>
      </w:r>
      <w:r>
        <w:t>0206(Sirtuin 1 inhibitor) + 0</w:t>
      </w:r>
      <w:r w:rsidR="00644CD5">
        <w:t>.</w:t>
      </w:r>
      <w:r>
        <w:t>0156(Complement factor 1 inhibitor) + 0</w:t>
      </w:r>
      <w:r w:rsidR="00644CD5">
        <w:t>.</w:t>
      </w:r>
      <w:r>
        <w:t>0397(TNFSF10 expression inhibitor) -0</w:t>
      </w:r>
      <w:r w:rsidR="00644CD5">
        <w:t>.</w:t>
      </w:r>
      <w:r>
        <w:t>0727(Protocatechuate 3</w:t>
      </w:r>
      <w:r w:rsidR="00644CD5">
        <w:t>.</w:t>
      </w:r>
      <w:r>
        <w:t>4-dioxygenase inhibitor) + 0</w:t>
      </w:r>
      <w:r w:rsidR="00644CD5">
        <w:t>.</w:t>
      </w:r>
      <w:r>
        <w:t>0179(Estrogen agonist) + 0</w:t>
      </w:r>
      <w:r w:rsidR="00644CD5">
        <w:t>.</w:t>
      </w:r>
      <w:r>
        <w:t>0158(Abl kinase inhibitor) -0</w:t>
      </w:r>
      <w:r w:rsidR="00644CD5">
        <w:t>.</w:t>
      </w:r>
      <w:r>
        <w:t>0141(Keratolytic) + 0</w:t>
      </w:r>
      <w:r w:rsidR="00644CD5">
        <w:t>.</w:t>
      </w:r>
      <w:r>
        <w:t>012(SULT1A2 substrate) -0</w:t>
      </w:r>
      <w:r w:rsidR="00644CD5">
        <w:t>.</w:t>
      </w:r>
      <w:r>
        <w:t>0842(Citrate (Si)-synthase inhibitor) + 0</w:t>
      </w:r>
      <w:r w:rsidR="00644CD5">
        <w:t>.</w:t>
      </w:r>
      <w:r>
        <w:t>0219(Cytochrome P450 stimulant) -0</w:t>
      </w:r>
      <w:r w:rsidR="00644CD5">
        <w:t>.</w:t>
      </w:r>
      <w:r>
        <w:t>02(Glucose-6-phosphate dehydrogenase-6-phosphogluconolactonase inhibitor) + 0</w:t>
      </w:r>
      <w:r w:rsidR="00644CD5">
        <w:t>.</w:t>
      </w:r>
      <w:r>
        <w:t>0148(DNA pol</w:t>
      </w:r>
      <w:r>
        <w:t>y</w:t>
      </w:r>
      <w:r>
        <w:t>merase beta inhibitor) + 0</w:t>
      </w:r>
      <w:r w:rsidR="00644CD5">
        <w:t>.</w:t>
      </w:r>
      <w:r>
        <w:t>0277(Iodide peroxidase inhibitor) + 0</w:t>
      </w:r>
      <w:r w:rsidR="00644CD5">
        <w:t>.</w:t>
      </w:r>
      <w:r>
        <w:t>0296(ICAM 1 antagonist) -0</w:t>
      </w:r>
      <w:r w:rsidR="00644CD5">
        <w:t>.</w:t>
      </w:r>
      <w:r>
        <w:t>0233(UGT2B substrate) -0</w:t>
      </w:r>
      <w:r w:rsidR="00644CD5">
        <w:t>.</w:t>
      </w:r>
      <w:r>
        <w:t>0466(Cellulose synthase (UDP-forming) inhibitor) + 0</w:t>
      </w:r>
      <w:r w:rsidR="00644CD5">
        <w:t>.</w:t>
      </w:r>
      <w:r>
        <w:t>0187(Antineoplastic (bladder cancer)) -0</w:t>
      </w:r>
      <w:r w:rsidR="00644CD5">
        <w:t>.</w:t>
      </w:r>
      <w:r>
        <w:t>0327(Melatonin agonist) + 0</w:t>
      </w:r>
      <w:r w:rsidR="00644CD5">
        <w:t>.</w:t>
      </w:r>
      <w:r>
        <w:t>0136(Protein-disulfide reductase (glutathione) inhibitor) -0</w:t>
      </w:r>
      <w:r w:rsidR="00644CD5">
        <w:t>.</w:t>
      </w:r>
      <w:r>
        <w:t>00968(CYP1A substrate) -0</w:t>
      </w:r>
      <w:r w:rsidR="00644CD5">
        <w:t>.</w:t>
      </w:r>
      <w:r>
        <w:t>0145(Juvenile-hormone esterase inhibitor) -0</w:t>
      </w:r>
      <w:r w:rsidR="00644CD5">
        <w:t>.</w:t>
      </w:r>
      <w:r>
        <w:t>00319(Envelope glycoprotein gp160 inhibitor) -0</w:t>
      </w:r>
      <w:r w:rsidR="00644CD5">
        <w:t>.</w:t>
      </w:r>
      <w:r>
        <w:t>00571(Movement disorders trea</w:t>
      </w:r>
      <w:r>
        <w:t>t</w:t>
      </w:r>
      <w:r>
        <w:t>ment) -0</w:t>
      </w:r>
      <w:r w:rsidR="00644CD5">
        <w:t>.</w:t>
      </w:r>
      <w:r>
        <w:t>0107(Arginine kinase inhibitor) + 6</w:t>
      </w:r>
      <w:r w:rsidR="00644CD5">
        <w:t>.</w:t>
      </w:r>
      <w:r>
        <w:t>39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0873((R)-3-amino-2-methylpropionate-pyruvate transaminase inhibitor) + 0</w:t>
      </w:r>
      <w:r w:rsidR="00644CD5">
        <w:t>.</w:t>
      </w:r>
      <w:r>
        <w:t>247(Narcotic) -0</w:t>
      </w:r>
      <w:r w:rsidR="00644CD5">
        <w:t>.</w:t>
      </w:r>
      <w:r>
        <w:t>258(Neutropenia) + 0</w:t>
      </w:r>
      <w:r w:rsidR="00644CD5">
        <w:t>.</w:t>
      </w:r>
      <w:r>
        <w:t>396(Immunosuppressant) -0</w:t>
      </w:r>
      <w:r w:rsidR="00644CD5">
        <w:t>.</w:t>
      </w:r>
      <w:r>
        <w:t>407(Phosphodiesterase 5A inhibitor) + 0</w:t>
      </w:r>
      <w:r w:rsidR="00644CD5">
        <w:t>.</w:t>
      </w:r>
      <w:r>
        <w:t>125(Sodium/calcium exchanger 1 inhibitor) -0</w:t>
      </w:r>
      <w:r w:rsidR="00644CD5">
        <w:t>.</w:t>
      </w:r>
      <w:r>
        <w:t>42(Aspartate ammonia-lyase inhibitor) + 0</w:t>
      </w:r>
      <w:r w:rsidR="00644CD5">
        <w:t>.</w:t>
      </w:r>
      <w:r>
        <w:t>725(Arrhythmogenic) -0</w:t>
      </w:r>
      <w:r w:rsidR="00644CD5">
        <w:t>.</w:t>
      </w:r>
      <w:r>
        <w:t>189(CDK1/cyclin B inhibitor) + 0</w:t>
      </w:r>
      <w:r w:rsidR="00644CD5">
        <w:t>.</w:t>
      </w:r>
      <w:r>
        <w:t>136(Equilibrative nucleoside transport protein 1 inhibitor) + 0</w:t>
      </w:r>
      <w:r w:rsidR="00644CD5">
        <w:t>.</w:t>
      </w:r>
      <w:r>
        <w:t>704(Matrix metalloproteinase 4 (me</w:t>
      </w:r>
      <w:r>
        <w:t>m</w:t>
      </w:r>
      <w:r>
        <w:t>brane-type) inhibitor) -0</w:t>
      </w:r>
      <w:r w:rsidR="00644CD5">
        <w:t>.</w:t>
      </w:r>
      <w:r>
        <w:t>195(MAP kinase kinase 2 inhibitor) -0</w:t>
      </w:r>
      <w:r w:rsidR="00644CD5">
        <w:t>.</w:t>
      </w:r>
      <w:r>
        <w:t>358(TNF convertase inhibitor) -1</w:t>
      </w:r>
      <w:r w:rsidR="00644CD5">
        <w:t>.</w:t>
      </w:r>
      <w:r>
        <w:t>02(DNA synthesis inhibitor) + 0</w:t>
      </w:r>
      <w:r w:rsidR="00644CD5">
        <w:t>.</w:t>
      </w:r>
      <w:r>
        <w:t>23(MAP kinase 3 inhibitor) + 1</w:t>
      </w:r>
      <w:r w:rsidR="00644CD5">
        <w:t>.</w:t>
      </w:r>
      <w:r>
        <w:t>63(Calmodulin-domain protein kinase 1 inhibitor) -0</w:t>
      </w:r>
      <w:r w:rsidR="00644CD5">
        <w:t>.</w:t>
      </w:r>
      <w:r>
        <w:t>374(Aggrecanase 1 inhibitor) -0</w:t>
      </w:r>
      <w:r w:rsidR="00644CD5">
        <w:t>.</w:t>
      </w:r>
      <w:r>
        <w:t>0399(Heart failure treatment) -0</w:t>
      </w:r>
      <w:r w:rsidR="00644CD5">
        <w:t>.</w:t>
      </w:r>
      <w:r>
        <w:t>125(VEGFA expression inhibitor) -0</w:t>
      </w:r>
      <w:r w:rsidR="00644CD5">
        <w:t>.</w:t>
      </w:r>
      <w:r>
        <w:t>848(Malaise) + 0</w:t>
      </w:r>
      <w:r w:rsidR="00644CD5">
        <w:t>.</w:t>
      </w:r>
      <w:r>
        <w:t>314(Antipruritic</w:t>
      </w:r>
      <w:r w:rsidR="00644CD5">
        <w:t>.</w:t>
      </w:r>
      <w:r>
        <w:t xml:space="preserve"> allergic) -0</w:t>
      </w:r>
      <w:r w:rsidR="00644CD5">
        <w:t>.</w:t>
      </w:r>
      <w:r>
        <w:t>677(Phosphodiesterase 1C inhibitor) -0</w:t>
      </w:r>
      <w:r w:rsidR="00644CD5">
        <w:t>.</w:t>
      </w:r>
      <w:r>
        <w:t>932(5 Hydroxytryptamine 6 antagonist) + 0</w:t>
      </w:r>
      <w:r w:rsidR="00644CD5">
        <w:t>.</w:t>
      </w:r>
      <w:r>
        <w:t>499(Vision distu</w:t>
      </w:r>
      <w:r>
        <w:t>r</w:t>
      </w:r>
      <w:r>
        <w:t>bance) -2</w:t>
      </w:r>
      <w:r w:rsidR="00644CD5">
        <w:t>.</w:t>
      </w:r>
      <w:r>
        <w:t>52(Asparagine synthase (glutamine-hydrolysing) inhibitor) + 0</w:t>
      </w:r>
      <w:r w:rsidR="00644CD5">
        <w:t>.</w:t>
      </w:r>
      <w:r>
        <w:t>521(Diuretic inhibitor) + 0</w:t>
      </w:r>
      <w:r w:rsidR="00644CD5">
        <w:t>.</w:t>
      </w:r>
      <w:r>
        <w:t>284(Alpha 2 adrenoreceptor antagonist) + 0</w:t>
      </w:r>
      <w:r w:rsidR="00644CD5">
        <w:t>.</w:t>
      </w:r>
      <w:r>
        <w:t>16(Carcinogenic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nasal cavity) + 0</w:t>
      </w:r>
      <w:r w:rsidR="00644CD5">
        <w:t>.</w:t>
      </w:r>
      <w:r>
        <w:t>108(Metalloproteinase-11 inhibitor) -0</w:t>
      </w:r>
      <w:r w:rsidR="00644CD5">
        <w:t>.</w:t>
      </w:r>
      <w:r>
        <w:t>277(Anticoagulant) + 0</w:t>
      </w:r>
      <w:r w:rsidR="00644CD5">
        <w:t>.</w:t>
      </w:r>
      <w:r>
        <w:t>508(Anemia) + 0</w:t>
      </w:r>
      <w:r w:rsidR="00644CD5">
        <w:t>.</w:t>
      </w:r>
      <w:r>
        <w:t>224(Antidiabetic symptomatic) + 0</w:t>
      </w:r>
      <w:r w:rsidR="00644CD5">
        <w:t>.</w:t>
      </w:r>
      <w:r>
        <w:t>498(Acetylcholine muscarinic antag</w:t>
      </w:r>
      <w:r>
        <w:t>o</w:t>
      </w:r>
      <w:r>
        <w:t>nist) + 0</w:t>
      </w:r>
      <w:r w:rsidR="00644CD5">
        <w:t>.</w:t>
      </w:r>
      <w:r>
        <w:t>459(Carcinogenic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mammary gland) -0</w:t>
      </w:r>
      <w:r w:rsidR="00644CD5">
        <w:t>.</w:t>
      </w:r>
      <w:r>
        <w:t>239(NADPH oxidase 4 inhibitor) + 0</w:t>
      </w:r>
      <w:r w:rsidR="00644CD5">
        <w:t>.</w:t>
      </w:r>
      <w:r>
        <w:t>784(Protein-tyrosine sulfotransferase inhibitor) -1</w:t>
      </w:r>
      <w:r w:rsidR="00644CD5">
        <w:t>.</w:t>
      </w:r>
      <w:r>
        <w:t>07(Anesthetic inhalation) -1</w:t>
      </w:r>
      <w:r w:rsidR="00644CD5">
        <w:t>.</w:t>
      </w:r>
      <w:r>
        <w:t>11(Lacrimal secretion stimulant) -0</w:t>
      </w:r>
      <w:r w:rsidR="00644CD5">
        <w:t>.</w:t>
      </w:r>
      <w:r>
        <w:t>155(Thrombocytopenia) -0</w:t>
      </w:r>
      <w:r w:rsidR="00644CD5">
        <w:t>.</w:t>
      </w:r>
      <w:r>
        <w:t>595(Carcinogenic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936(GST M substrate) -0</w:t>
      </w:r>
      <w:r w:rsidR="00644CD5">
        <w:t>.</w:t>
      </w:r>
      <w:r>
        <w:t>603(Fatty acid oxidation inhibitor) + 0</w:t>
      </w:r>
      <w:r w:rsidR="00644CD5">
        <w:t>.</w:t>
      </w:r>
      <w:r>
        <w:t>285(MAP-kinase-activated kinase inhibitor) + 0</w:t>
      </w:r>
      <w:r w:rsidR="00644CD5">
        <w:t>.</w:t>
      </w:r>
      <w:r>
        <w:t>626(Potassium channel Kv1.1 blocker) + 0</w:t>
      </w:r>
      <w:r w:rsidR="00644CD5">
        <w:t>.</w:t>
      </w:r>
      <w:r>
        <w:t>689(6</w:t>
      </w:r>
      <w:r w:rsidR="00644CD5">
        <w:t>.</w:t>
      </w:r>
      <w:r>
        <w:t>7-Dihydropteridine reductase inhibitor) + 0</w:t>
      </w:r>
      <w:r w:rsidR="00644CD5">
        <w:t>.</w:t>
      </w:r>
      <w:r>
        <w:t>431(Dyskinesia) -0</w:t>
      </w:r>
      <w:r w:rsidR="00644CD5">
        <w:t>.</w:t>
      </w:r>
      <w:r>
        <w:t>48(Hexokinase stimulant) -1</w:t>
      </w:r>
      <w:r w:rsidR="00644CD5">
        <w:t>.</w:t>
      </w:r>
      <w:r>
        <w:t>34(Histidine decarboxylase inhibitor) -0</w:t>
      </w:r>
      <w:r w:rsidR="00644CD5">
        <w:t>.</w:t>
      </w:r>
      <w:r>
        <w:t xml:space="preserve">826(MAO B </w:t>
      </w:r>
      <w:r>
        <w:lastRenderedPageBreak/>
        <w:t>inhibitor) + 0</w:t>
      </w:r>
      <w:r w:rsidR="00644CD5">
        <w:t>.</w:t>
      </w:r>
      <w:r>
        <w:t>273(Protein kinase A inhibitor) -0</w:t>
      </w:r>
      <w:r w:rsidR="00644CD5">
        <w:t>.</w:t>
      </w:r>
      <w:r>
        <w:t>234(Anxiety) + 0</w:t>
      </w:r>
      <w:r w:rsidR="00644CD5">
        <w:t>.</w:t>
      </w:r>
      <w:r>
        <w:t>268(TP53 expression enhancer) + 0</w:t>
      </w:r>
      <w:r w:rsidR="00644CD5">
        <w:t>.</w:t>
      </w:r>
      <w:r>
        <w:t>637(SERPINE1 expression enhancer) -0</w:t>
      </w:r>
      <w:r w:rsidR="00644CD5">
        <w:t>.</w:t>
      </w:r>
      <w:r>
        <w:t>597(CYP3A substrate) + 0</w:t>
      </w:r>
      <w:r w:rsidR="00644CD5">
        <w:t>.</w:t>
      </w:r>
      <w:r>
        <w:t>127(Premenstrual syndrome treatment) -0</w:t>
      </w:r>
      <w:r w:rsidR="00644CD5">
        <w:t>.</w:t>
      </w:r>
      <w:r>
        <w:t>206(Check point kinase 2 inhibitor) -0</w:t>
      </w:r>
      <w:r w:rsidR="00644CD5">
        <w:t>.</w:t>
      </w:r>
      <w:r>
        <w:t>806(Galactolipase inhibitor) + 0</w:t>
      </w:r>
      <w:r w:rsidR="00644CD5">
        <w:t>.</w:t>
      </w:r>
      <w:r>
        <w:t>161(Antibiotic Trimethoprim-like) -0</w:t>
      </w:r>
      <w:r w:rsidR="00644CD5">
        <w:t>.</w:t>
      </w:r>
      <w:r>
        <w:t>463(Antispirochetal) -0</w:t>
      </w:r>
      <w:r w:rsidR="00644CD5">
        <w:t>.</w:t>
      </w:r>
      <w:r>
        <w:t>379(MAP kinase 7 inhibitor) + 1</w:t>
      </w:r>
      <w:r w:rsidR="00644CD5">
        <w:t>.</w:t>
      </w:r>
      <w:r>
        <w:t>69(Procollagen-proline 3-dioxygenase inhibitor) -0</w:t>
      </w:r>
      <w:r w:rsidR="00644CD5">
        <w:t>.</w:t>
      </w:r>
      <w:r>
        <w:t>914(CF transmembrane co</w:t>
      </w:r>
      <w:r>
        <w:t>n</w:t>
      </w:r>
      <w:r>
        <w:t>ductance regulator antagonist) -0</w:t>
      </w:r>
      <w:r w:rsidR="00644CD5">
        <w:t>.</w:t>
      </w:r>
      <w:r>
        <w:t>429(Hypotension) + 0</w:t>
      </w:r>
      <w:r w:rsidR="00644CD5">
        <w:t>.</w:t>
      </w:r>
      <w:r>
        <w:t>0568(Fructose-1</w:t>
      </w:r>
      <w:r w:rsidR="00644CD5">
        <w:t>.</w:t>
      </w:r>
      <w:r>
        <w:t>6-bisphosphatase 2 inhibitor) -0</w:t>
      </w:r>
      <w:r w:rsidR="00644CD5">
        <w:t>.</w:t>
      </w:r>
      <w:r>
        <w:t>313(Adenosylhomocysteine nucleosidase inhibitor) + 0</w:t>
      </w:r>
      <w:r w:rsidR="00644CD5">
        <w:t>.</w:t>
      </w:r>
      <w:r>
        <w:t>574(Glycogen synthase kinase-3 inhibitor) -0</w:t>
      </w:r>
      <w:r w:rsidR="00644CD5">
        <w:t>.</w:t>
      </w:r>
      <w:r>
        <w:t>225(Melatonin 1 antagonist) + 0</w:t>
      </w:r>
      <w:r w:rsidR="00644CD5">
        <w:t>.</w:t>
      </w:r>
      <w:r>
        <w:t>97(Phenylalanine 4-hydroxylase inhibitor) -0</w:t>
      </w:r>
      <w:r w:rsidR="00644CD5">
        <w:t>.</w:t>
      </w:r>
      <w:r>
        <w:t>714(Cell wall biosynthesis inhibitor) + 0</w:t>
      </w:r>
      <w:r w:rsidR="00644CD5">
        <w:t>.</w:t>
      </w:r>
      <w:r>
        <w:t>932(Acetylcholine nicotinic antagonist) + 0</w:t>
      </w:r>
      <w:r w:rsidR="00644CD5">
        <w:t>.</w:t>
      </w:r>
      <w:r>
        <w:t>345(Antidepressant) + 0</w:t>
      </w:r>
      <w:r w:rsidR="00644CD5">
        <w:t>.</w:t>
      </w:r>
      <w:r>
        <w:t>517(TIE antagonist) -0</w:t>
      </w:r>
      <w:r w:rsidR="00644CD5">
        <w:t>.</w:t>
      </w:r>
      <w:r>
        <w:t>121(Stroke treatment) -0</w:t>
      </w:r>
      <w:r w:rsidR="00644CD5">
        <w:t>.</w:t>
      </w:r>
      <w:r>
        <w:t>234(Phosphatidylinositol 3-kinase alpha inhibitor) -0</w:t>
      </w:r>
      <w:r w:rsidR="00644CD5">
        <w:t>.</w:t>
      </w:r>
      <w:r>
        <w:t>433(Steroid 17-alpha-hydroxylase/17</w:t>
      </w:r>
      <w:r w:rsidR="00644CD5">
        <w:t>.</w:t>
      </w:r>
      <w:r>
        <w:t>20 lyase inhibitor) -0</w:t>
      </w:r>
      <w:r w:rsidR="00644CD5">
        <w:t>.</w:t>
      </w:r>
      <w:r>
        <w:t>157(Analgesic) + 1</w:t>
      </w:r>
      <w:r w:rsidR="00644CD5">
        <w:t>.</w:t>
      </w:r>
      <w:r>
        <w:t>14(Adenosine A3 receptor antagonist) + 0</w:t>
      </w:r>
      <w:r w:rsidR="00644CD5">
        <w:t>.</w:t>
      </w:r>
      <w:r>
        <w:t>579(I(Ks) voltage-gated potassium channel blocker) + 0</w:t>
      </w:r>
      <w:r w:rsidR="00644CD5">
        <w:t>.</w:t>
      </w:r>
      <w:r>
        <w:t>528(Estrogen alpha receptor agonist) -1</w:t>
      </w:r>
      <w:r w:rsidR="00644CD5">
        <w:t>.</w:t>
      </w:r>
      <w:r>
        <w:t>66(Lysozyme inhibitor) + 0</w:t>
      </w:r>
      <w:r w:rsidR="00644CD5">
        <w:t>.</w:t>
      </w:r>
      <w:r>
        <w:t>676(Carbonic anhydrase VIII inhibitor) -0</w:t>
      </w:r>
      <w:r w:rsidR="00644CD5">
        <w:t>.</w:t>
      </w:r>
      <w:r>
        <w:t>185(Neuronal K-Cl cotransporter inhibitor) + 0</w:t>
      </w:r>
      <w:r w:rsidR="00644CD5">
        <w:t>.</w:t>
      </w:r>
      <w:r>
        <w:t>361(Respiratory analeptic) -0</w:t>
      </w:r>
      <w:r w:rsidR="00644CD5">
        <w:t>.</w:t>
      </w:r>
      <w:r>
        <w:t>351(Proline racemase inhibitor) -1</w:t>
      </w:r>
      <w:r w:rsidR="00644CD5">
        <w:t>.</w:t>
      </w:r>
      <w:r>
        <w:t>19(Indanol dehydrogenase inhibitor) -0</w:t>
      </w:r>
      <w:r w:rsidR="00644CD5">
        <w:t>.</w:t>
      </w:r>
      <w:r>
        <w:t>982(Hair growth stimulant) -0</w:t>
      </w:r>
      <w:r w:rsidR="00644CD5">
        <w:t>.</w:t>
      </w:r>
      <w:r>
        <w:t>542(Protein-serine-threonine kinase inhibitor) + 0</w:t>
      </w:r>
      <w:r w:rsidR="00644CD5">
        <w:t>.</w:t>
      </w:r>
      <w:r>
        <w:t>371(Integrin alpha1beta1 antagonist) + 0</w:t>
      </w:r>
      <w:r w:rsidR="00644CD5">
        <w:t>.</w:t>
      </w:r>
      <w:r>
        <w:t>328(Galanin receptor antagonist) + 0</w:t>
      </w:r>
      <w:r w:rsidR="00644CD5">
        <w:t>.</w:t>
      </w:r>
      <w:r>
        <w:t>338(ALK inhibitor) + 0</w:t>
      </w:r>
      <w:r w:rsidR="00644CD5">
        <w:t>.</w:t>
      </w:r>
      <w:r>
        <w:t>487(Beta glucosidase inhibitor) + 0</w:t>
      </w:r>
      <w:r w:rsidR="00644CD5">
        <w:t>.</w:t>
      </w:r>
      <w:r>
        <w:t>627(NF-E2-related factor 2 stimulant) -0</w:t>
      </w:r>
      <w:r w:rsidR="00644CD5">
        <w:t>.</w:t>
      </w:r>
      <w:r>
        <w:t>267(Peptidyl-prolyl cis-trans isomerase FKBP4 inhibitor) + 0</w:t>
      </w:r>
      <w:r w:rsidR="00644CD5">
        <w:t>.</w:t>
      </w:r>
      <w:r>
        <w:t>575(Plasminogen activator inhibitor antagonist) + 1</w:t>
      </w:r>
      <w:r w:rsidR="00644CD5">
        <w:t>.</w:t>
      </w:r>
      <w:r>
        <w:t>06(Hematopoietic) -0</w:t>
      </w:r>
      <w:r w:rsidR="00644CD5">
        <w:t>.</w:t>
      </w:r>
      <w:r>
        <w:t>831(YWHAE expression inhibitor) -0</w:t>
      </w:r>
      <w:r w:rsidR="00644CD5">
        <w:t>.</w:t>
      </w:r>
      <w:r>
        <w:t>73(5 Hydroxytryptamine 2A agonist) + 0</w:t>
      </w:r>
      <w:r w:rsidR="00644CD5">
        <w:t>.</w:t>
      </w:r>
      <w:r>
        <w:t>199(Bombesin 3 receptor agonist) -0</w:t>
      </w:r>
      <w:r w:rsidR="00644CD5">
        <w:t>.</w:t>
      </w:r>
      <w:r>
        <w:t>424(Cysteine dioxygenase inhibitor) + 0</w:t>
      </w:r>
      <w:r w:rsidR="00644CD5">
        <w:t>.</w:t>
      </w:r>
      <w:r>
        <w:t>205(Yersiniabactin siderophore biosynthetic protein inhibitor) + 0</w:t>
      </w:r>
      <w:r w:rsidR="00644CD5">
        <w:t>.</w:t>
      </w:r>
      <w:r>
        <w:t>843(I kappa B kinase inhibitor) -0</w:t>
      </w:r>
      <w:r w:rsidR="00644CD5">
        <w:t>.</w:t>
      </w:r>
      <w:r>
        <w:t>35(Glycosylceramidase inhibitor) -0</w:t>
      </w:r>
      <w:r w:rsidR="00644CD5">
        <w:t>.</w:t>
      </w:r>
      <w:r>
        <w:t>343(T-cell protein-tyrosine phosphatase inhibitor) + 0</w:t>
      </w:r>
      <w:r w:rsidR="00644CD5">
        <w:t>.</w:t>
      </w:r>
      <w:r>
        <w:t>287(Anorgasmia) + 0</w:t>
      </w:r>
      <w:r w:rsidR="00644CD5">
        <w:t>.</w:t>
      </w:r>
      <w:r>
        <w:t>202(dTMP kinase inhibitor) -0</w:t>
      </w:r>
      <w:r w:rsidR="00644CD5">
        <w:t>.</w:t>
      </w:r>
      <w:r>
        <w:t>156(Cyclin T1 inhibitor) -0</w:t>
      </w:r>
      <w:r w:rsidR="00644CD5">
        <w:t>.</w:t>
      </w:r>
      <w:r>
        <w:t>29(Poly(ADP-ribose) polymerase inhibitor) -0</w:t>
      </w:r>
      <w:r w:rsidR="00644CD5">
        <w:t>.</w:t>
      </w:r>
      <w:r>
        <w:t>412(Antihistaminic) + 0</w:t>
      </w:r>
      <w:r w:rsidR="00644CD5">
        <w:t>.</w:t>
      </w:r>
      <w:r>
        <w:t>725(CCND1 expression enhancer) + 0</w:t>
      </w:r>
      <w:r w:rsidR="00644CD5">
        <w:t>.</w:t>
      </w:r>
      <w:r>
        <w:t>323(Geranylgeranyltransferase I inhibitor) -0</w:t>
      </w:r>
      <w:r w:rsidR="00644CD5">
        <w:t>.</w:t>
      </w:r>
      <w:r>
        <w:t>869(Cathepsin S inhibitor) -0</w:t>
      </w:r>
      <w:r w:rsidR="00644CD5">
        <w:t>.</w:t>
      </w:r>
      <w:r>
        <w:t>827(NF-kappa-B essential modulator inhibitor) -0</w:t>
      </w:r>
      <w:r w:rsidR="00644CD5">
        <w:t>.</w:t>
      </w:r>
      <w:r>
        <w:t>0673(Xanthine oxidase substrate) -0</w:t>
      </w:r>
      <w:r w:rsidR="00644CD5">
        <w:t>.</w:t>
      </w:r>
      <w:r>
        <w:t>151(Neurotensin 2 receptor antagonist) + 0</w:t>
      </w:r>
      <w:r w:rsidR="00644CD5">
        <w:t>.</w:t>
      </w:r>
      <w:r>
        <w:t>252(Periodontitis treatment) + 0</w:t>
      </w:r>
      <w:r w:rsidR="00644CD5">
        <w:t>.</w:t>
      </w:r>
      <w:r>
        <w:t>648(Chitinase inhibitor) + 0</w:t>
      </w:r>
      <w:r w:rsidR="00644CD5">
        <w:t>.</w:t>
      </w:r>
      <w:r>
        <w:t>152(DNA gyrase subunit A inhibitor) + 0</w:t>
      </w:r>
      <w:r w:rsidR="00644CD5">
        <w:t>.</w:t>
      </w:r>
      <w:r>
        <w:t>293(Respiratory failure) + 0</w:t>
      </w:r>
      <w:r w:rsidR="00644CD5">
        <w:t>.</w:t>
      </w:r>
      <w:r>
        <w:t>109(Antineoplastic (liver cancer)) + 0</w:t>
      </w:r>
      <w:r w:rsidR="00644CD5">
        <w:t>.</w:t>
      </w:r>
      <w:r>
        <w:t>356(Glutamate (mGluR group III) agonist) + 0</w:t>
      </w:r>
      <w:r w:rsidR="00644CD5">
        <w:t>.</w:t>
      </w:r>
      <w:r>
        <w:t>653(Adenine deaminase inhibitor) + 0</w:t>
      </w:r>
      <w:r w:rsidR="00644CD5">
        <w:t>.</w:t>
      </w:r>
      <w:r>
        <w:t>92(Ether-a-go-go potassium channel blocker) -0</w:t>
      </w:r>
      <w:r w:rsidR="00644CD5">
        <w:t>.</w:t>
      </w:r>
      <w:r>
        <w:t>125(Angiotensin agonist) -0</w:t>
      </w:r>
      <w:r w:rsidR="00644CD5">
        <w:t>.</w:t>
      </w:r>
      <w:r>
        <w:t>5(5 Hydroxytryptamine release inhibitor) -0</w:t>
      </w:r>
      <w:r w:rsidR="00644CD5">
        <w:t>.</w:t>
      </w:r>
      <w:r>
        <w:t>213(CYP1A2 inhibitor) -0</w:t>
      </w:r>
      <w:r w:rsidR="00644CD5">
        <w:t>.</w:t>
      </w:r>
      <w:r>
        <w:t>406(Homocitrate synthase inhibitor) -0</w:t>
      </w:r>
      <w:r w:rsidR="00644CD5">
        <w:t>.</w:t>
      </w:r>
      <w:r>
        <w:t>301(Dopamine D1B antagonist) -0</w:t>
      </w:r>
      <w:r w:rsidR="00644CD5">
        <w:t>.</w:t>
      </w:r>
      <w:r>
        <w:t>451(AMPA 3 receptor antagonist) -0</w:t>
      </w:r>
      <w:r w:rsidR="00644CD5">
        <w:t>.</w:t>
      </w:r>
      <w:r>
        <w:t>378(Mydriatic) -0</w:t>
      </w:r>
      <w:r w:rsidR="00644CD5">
        <w:t>.</w:t>
      </w:r>
      <w:r>
        <w:t>441(Antineoplastic antimetabolite) + 0</w:t>
      </w:r>
      <w:r w:rsidR="00644CD5">
        <w:t>.</w:t>
      </w:r>
      <w:r>
        <w:t>25(G-protein coupled bile acid receptor 1 antagonist) + 0</w:t>
      </w:r>
      <w:r w:rsidR="00644CD5">
        <w:t>.</w:t>
      </w:r>
      <w:r>
        <w:t>276(Phosphodiesterase 6G inhibitor) + 0</w:t>
      </w:r>
      <w:r w:rsidR="00644CD5">
        <w:t>.</w:t>
      </w:r>
      <w:r>
        <w:t>178(Antiviral (Influenza A)) -0</w:t>
      </w:r>
      <w:r w:rsidR="00644CD5">
        <w:t>.</w:t>
      </w:r>
      <w:r>
        <w:t>59(Capillary fragility treatment) -0</w:t>
      </w:r>
      <w:r w:rsidR="00644CD5">
        <w:t>.</w:t>
      </w:r>
      <w:r>
        <w:t>181(GST P1-1 substrate) + 0</w:t>
      </w:r>
      <w:r w:rsidR="00644CD5">
        <w:t>.</w:t>
      </w:r>
      <w:r>
        <w:t>554(Phospholipase A2 inhibitor) -0</w:t>
      </w:r>
      <w:r w:rsidR="00644CD5">
        <w:t>.</w:t>
      </w:r>
      <w:r>
        <w:t>175(Protein phosphatase 2A inhibitor) -0</w:t>
      </w:r>
      <w:r w:rsidR="00644CD5">
        <w:t>.</w:t>
      </w:r>
      <w:r>
        <w:t>145(Catenin beta inhibitor) + 0</w:t>
      </w:r>
      <w:r w:rsidR="00644CD5">
        <w:t>.</w:t>
      </w:r>
      <w:r>
        <w:t>686(Pectin lyase inhibitor) + 0</w:t>
      </w:r>
      <w:r w:rsidR="00644CD5">
        <w:t>.</w:t>
      </w:r>
      <w:r>
        <w:t>593(Antihypotensive) -0</w:t>
      </w:r>
      <w:r w:rsidR="00644CD5">
        <w:t>.</w:t>
      </w:r>
      <w:r>
        <w:t>187(cAMP-dependent pr</w:t>
      </w:r>
      <w:r>
        <w:t>o</w:t>
      </w:r>
      <w:r>
        <w:t>tein kinase gamma catalytic subunit inhibitor) -0</w:t>
      </w:r>
      <w:r w:rsidR="00644CD5">
        <w:t>.</w:t>
      </w:r>
      <w:r>
        <w:t>384(Glycosuria) -0</w:t>
      </w:r>
      <w:r w:rsidR="00644CD5">
        <w:t>.</w:t>
      </w:r>
      <w:r>
        <w:t>753(Carboxypeptidase E inhibitor) + 0</w:t>
      </w:r>
      <w:r w:rsidR="00644CD5">
        <w:t>.</w:t>
      </w:r>
      <w:r>
        <w:t>116(Glucagon-like peptide 1 receptor antagonist) -0</w:t>
      </w:r>
      <w:r w:rsidR="00644CD5">
        <w:t>.</w:t>
      </w:r>
      <w:r>
        <w:t>273(Glutamate (mGluR4) antagonist) -0</w:t>
      </w:r>
      <w:r w:rsidR="00644CD5">
        <w:t>.</w:t>
      </w:r>
      <w:r>
        <w:t>637(Histone deacet</w:t>
      </w:r>
      <w:r>
        <w:t>y</w:t>
      </w:r>
      <w:r>
        <w:t>lase class IV inhibitor) + 1(Cathepsin D inhibitor) -0</w:t>
      </w:r>
      <w:r w:rsidR="00644CD5">
        <w:t>.</w:t>
      </w:r>
      <w:r>
        <w:t>33(Neutral endopeptidase inhibitor) -0</w:t>
      </w:r>
      <w:r w:rsidR="00644CD5">
        <w:t>.</w:t>
      </w:r>
      <w:r>
        <w:t>186(Epstein-Barr nuclear antigen 1 inhibitor) + 0</w:t>
      </w:r>
      <w:r w:rsidR="00644CD5">
        <w:t>.</w:t>
      </w:r>
      <w:r>
        <w:t>992(Peptide deformylase inhibitor) + 0</w:t>
      </w:r>
      <w:r w:rsidR="00644CD5">
        <w:t>.</w:t>
      </w:r>
      <w:r>
        <w:t>762(SLC7A11 expression enhancer) -0</w:t>
      </w:r>
      <w:r w:rsidR="00644CD5">
        <w:t>.</w:t>
      </w:r>
      <w:r>
        <w:t>678(Histone-lysine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775(DNA methyltransferase I inhibitor) + 0</w:t>
      </w:r>
      <w:r w:rsidR="00644CD5">
        <w:t>.</w:t>
      </w:r>
      <w:r>
        <w:t>295(Cytosolic phospholipase A2 beta inhibitor) -0</w:t>
      </w:r>
      <w:r w:rsidR="00644CD5">
        <w:t>.</w:t>
      </w:r>
      <w:r>
        <w:t>748(Prolyl endopeptidase inhibitor) + 0</w:t>
      </w:r>
      <w:r w:rsidR="00644CD5">
        <w:t>.</w:t>
      </w:r>
      <w:r>
        <w:t>414(Serum sickness) -0</w:t>
      </w:r>
      <w:r w:rsidR="00644CD5">
        <w:t>.</w:t>
      </w:r>
      <w:r>
        <w:t>646(EGR3 expression enhancer) -0</w:t>
      </w:r>
      <w:r w:rsidR="00644CD5">
        <w:t>.</w:t>
      </w:r>
      <w:r>
        <w:t>63(Dextransucrase inhibitor) + 0</w:t>
      </w:r>
      <w:r w:rsidR="00644CD5">
        <w:t>.</w:t>
      </w:r>
      <w:r>
        <w:t>166(Histone deacetylase SIRT1 stimulant) -0</w:t>
      </w:r>
      <w:r w:rsidR="00644CD5">
        <w:t>.</w:t>
      </w:r>
      <w:r>
        <w:t>143(Lipoprotein disorders treatment) + 0</w:t>
      </w:r>
      <w:r w:rsidR="00644CD5">
        <w:t>.</w:t>
      </w:r>
      <w:r>
        <w:t>189(Pain) -0</w:t>
      </w:r>
      <w:r w:rsidR="00644CD5">
        <w:t>.</w:t>
      </w:r>
      <w:r>
        <w:t>343(Akinesia) -0</w:t>
      </w:r>
      <w:r w:rsidR="00644CD5">
        <w:t>.</w:t>
      </w:r>
      <w:r>
        <w:t>101(L lactate dehydrogenase C inhibitor) -0</w:t>
      </w:r>
      <w:r w:rsidR="00644CD5">
        <w:t>.</w:t>
      </w:r>
      <w:r>
        <w:t>168(Cardiovascular analeptic) -0</w:t>
      </w:r>
      <w:r w:rsidR="00644CD5">
        <w:t>.</w:t>
      </w:r>
      <w:r>
        <w:t>221(Carcinogenic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male) -0</w:t>
      </w:r>
      <w:r w:rsidR="00644CD5">
        <w:t>.</w:t>
      </w:r>
      <w:r>
        <w:t>158(Dihydroorotase inhibitor) + 0</w:t>
      </w:r>
      <w:r w:rsidR="00644CD5">
        <w:t>.</w:t>
      </w:r>
      <w:r>
        <w:t>128(Hepatic disorders treatment) + 0</w:t>
      </w:r>
      <w:r w:rsidR="00644CD5">
        <w:t>.</w:t>
      </w:r>
      <w:r>
        <w:t>266(Spasmolytic) + 0</w:t>
      </w:r>
      <w:r w:rsidR="00644CD5">
        <w:t>.</w:t>
      </w:r>
      <w:r>
        <w:t>347(Raynaud's phenomenon) -0</w:t>
      </w:r>
      <w:r w:rsidR="00644CD5">
        <w:t>.</w:t>
      </w:r>
      <w:r>
        <w:t>189(Microtubule stabilization) + 0</w:t>
      </w:r>
      <w:r w:rsidR="00644CD5">
        <w:t>.</w:t>
      </w:r>
      <w:r>
        <w:t>308(Carcinogenic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-0</w:t>
      </w:r>
      <w:r w:rsidR="00644CD5">
        <w:t>.</w:t>
      </w:r>
      <w:r>
        <w:t>215(Interferon inducer) -0</w:t>
      </w:r>
      <w:r w:rsidR="00644CD5">
        <w:t>.</w:t>
      </w:r>
      <w:r>
        <w:t>261(Nicastrin inhibitor) -0</w:t>
      </w:r>
      <w:r w:rsidR="00644CD5">
        <w:t>.</w:t>
      </w:r>
      <w:r>
        <w:t>238(Urease inhibitor) + 0</w:t>
      </w:r>
      <w:r w:rsidR="00644CD5">
        <w:t>.</w:t>
      </w:r>
      <w:r>
        <w:t>589(Anticataract) + 0</w:t>
      </w:r>
      <w:r w:rsidR="00644CD5">
        <w:t>.</w:t>
      </w:r>
      <w:r>
        <w:t>308(N-acetylneuraminate lyase inhibitor) + 0</w:t>
      </w:r>
      <w:r w:rsidR="00644CD5">
        <w:t>.</w:t>
      </w:r>
      <w:r>
        <w:t>164(Phosphodiesterase XI inhibitor) -0</w:t>
      </w:r>
      <w:r w:rsidR="00644CD5">
        <w:t>.</w:t>
      </w:r>
      <w:r>
        <w:t>447(Vascular adhesion protein 1 inhibitor) -0</w:t>
      </w:r>
      <w:r w:rsidR="00644CD5">
        <w:t>.</w:t>
      </w:r>
      <w:r>
        <w:t>339(Acylaminoacyl-peptidase inhibitor) + 0</w:t>
      </w:r>
      <w:r w:rsidR="00644CD5">
        <w:t>.</w:t>
      </w:r>
      <w:r>
        <w:t>273(Adenylate cyclase I stimulant) -0</w:t>
      </w:r>
      <w:r w:rsidR="00644CD5">
        <w:t>.</w:t>
      </w:r>
      <w:r>
        <w:t>225(Glutamate receptor agonist) + 0</w:t>
      </w:r>
      <w:r w:rsidR="00644CD5">
        <w:t>.</w:t>
      </w:r>
      <w:r>
        <w:t>613(TFF1 expression inhibitor) -0</w:t>
      </w:r>
      <w:r w:rsidR="00644CD5">
        <w:t>.</w:t>
      </w:r>
      <w:r>
        <w:t>467(UGT1A3 substrate) -0</w:t>
      </w:r>
      <w:r w:rsidR="00644CD5">
        <w:t>.</w:t>
      </w:r>
      <w:r>
        <w:t>322(DNA-(apurinic or apyrimidinic site) lyase inhibitor) + 0</w:t>
      </w:r>
      <w:r w:rsidR="00644CD5">
        <w:t>.</w:t>
      </w:r>
      <w:r>
        <w:t>113(Melanin-concentrating hormone receptor antag</w:t>
      </w:r>
      <w:r>
        <w:t>o</w:t>
      </w:r>
      <w:r>
        <w:t>nist) + 0</w:t>
      </w:r>
      <w:r w:rsidR="00644CD5">
        <w:t>.</w:t>
      </w:r>
      <w:r>
        <w:t>255(Phosphatidylcholine-sterol O-acyltransferase inhibitor) + 0</w:t>
      </w:r>
      <w:r w:rsidR="00644CD5">
        <w:t>.</w:t>
      </w:r>
      <w:r>
        <w:t>204(5 Hydroxytryptamine release stimulant) + 0</w:t>
      </w:r>
      <w:r w:rsidR="00644CD5">
        <w:t>.</w:t>
      </w:r>
      <w:r>
        <w:t>159(Purinergic P2 agonist) + 0</w:t>
      </w:r>
      <w:r w:rsidR="00644CD5">
        <w:t>.</w:t>
      </w:r>
      <w:r>
        <w:t>308(Hypoglycemic) + 0</w:t>
      </w:r>
      <w:r w:rsidR="00644CD5">
        <w:t>.</w:t>
      </w:r>
      <w:r>
        <w:t>447(G protein-coupled receptor antagonist) -0</w:t>
      </w:r>
      <w:r w:rsidR="00644CD5">
        <w:t>.</w:t>
      </w:r>
      <w:r>
        <w:t>369(Glutathione S-transferase substrate) + 0</w:t>
      </w:r>
      <w:r w:rsidR="00644CD5">
        <w:t>.</w:t>
      </w:r>
      <w:r>
        <w:t>215(Spermicide) -0</w:t>
      </w:r>
      <w:r w:rsidR="00644CD5">
        <w:t>.</w:t>
      </w:r>
      <w:r>
        <w:t>146(Interleukin 1b antagonist) + 0</w:t>
      </w:r>
      <w:r w:rsidR="00644CD5">
        <w:t>.</w:t>
      </w:r>
      <w:r>
        <w:t>184(Histone deacetylase class IIb inhibitor) + 0</w:t>
      </w:r>
      <w:r w:rsidR="00644CD5">
        <w:t>.</w:t>
      </w:r>
      <w:r>
        <w:t>229(Excitatory amino acid transporter 1 inhibitor) -0</w:t>
      </w:r>
      <w:r w:rsidR="00644CD5">
        <w:t>.</w:t>
      </w:r>
      <w:r>
        <w:t>222(Homoserine O-acetyltransferase inhibitor) + 0</w:t>
      </w:r>
      <w:r w:rsidR="00644CD5">
        <w:t>.</w:t>
      </w:r>
      <w:r>
        <w:t>397(Calcium channel activator) -0</w:t>
      </w:r>
      <w:r w:rsidR="00644CD5">
        <w:t>.</w:t>
      </w:r>
      <w:r>
        <w:t>167(Anorexiant) -0</w:t>
      </w:r>
      <w:r w:rsidR="00644CD5">
        <w:t>.</w:t>
      </w:r>
      <w:r>
        <w:t>201(Membrane permeability inhibitor) + 0</w:t>
      </w:r>
      <w:r w:rsidR="00644CD5">
        <w:t>.</w:t>
      </w:r>
      <w:r>
        <w:t>182(Proteasome subunit beta type-5 inhibitor) + 0</w:t>
      </w:r>
      <w:r w:rsidR="00644CD5">
        <w:t>.</w:t>
      </w:r>
      <w:r>
        <w:t>217(Ribosomal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539(CYP27A substrate) -0</w:t>
      </w:r>
      <w:r w:rsidR="00644CD5">
        <w:t>.</w:t>
      </w:r>
      <w:r>
        <w:t>23(p38 MAP kinase inhibitor) -0</w:t>
      </w:r>
      <w:r w:rsidR="00644CD5">
        <w:t>.</w:t>
      </w:r>
      <w:r>
        <w:t>169(M17 leucyl aminopeptidase inhibitor) -0</w:t>
      </w:r>
      <w:r w:rsidR="00644CD5">
        <w:t>.</w:t>
      </w:r>
      <w:r>
        <w:t>192(HSPA8 expression inhibitor) -0</w:t>
      </w:r>
      <w:r w:rsidR="00644CD5">
        <w:t>.</w:t>
      </w:r>
      <w:r>
        <w:t>176(Rotamase (FKBP12) inhibitor) -0</w:t>
      </w:r>
      <w:r w:rsidR="00644CD5">
        <w:t>.</w:t>
      </w:r>
      <w:r>
        <w:t>323(CYP2B4 substrate) -0</w:t>
      </w:r>
      <w:r w:rsidR="00644CD5">
        <w:t>.</w:t>
      </w:r>
      <w:r>
        <w:t xml:space="preserve">439(CDK2 </w:t>
      </w:r>
      <w:r>
        <w:lastRenderedPageBreak/>
        <w:t>expression enhancer) + 0</w:t>
      </w:r>
      <w:r w:rsidR="00644CD5">
        <w:t>.</w:t>
      </w:r>
      <w:r>
        <w:t>263(Nitrilase inhibitor) -0</w:t>
      </w:r>
      <w:r w:rsidR="00644CD5">
        <w:t>.</w:t>
      </w:r>
      <w:r>
        <w:t>196(Ribosomal protein S6 kinase</w:t>
      </w:r>
      <w:r w:rsidR="00644CD5">
        <w:t>.</w:t>
      </w:r>
      <w:r>
        <w:t xml:space="preserve"> 90-kDa inhibitor) + 0</w:t>
      </w:r>
      <w:r w:rsidR="00644CD5">
        <w:t>.</w:t>
      </w:r>
      <w:r>
        <w:t>62(NMDA receptor glycine site agonist) + 0</w:t>
      </w:r>
      <w:r w:rsidR="00644CD5">
        <w:t>.</w:t>
      </w:r>
      <w:r>
        <w:t>175(Carcinogenic</w:t>
      </w:r>
      <w:r w:rsidR="00644CD5">
        <w:t>.</w:t>
      </w:r>
      <w:r>
        <w:t xml:space="preserve"> breast) -0</w:t>
      </w:r>
      <w:r w:rsidR="00644CD5">
        <w:t>.</w:t>
      </w:r>
      <w:r>
        <w:t>301(Carnosine synthase inhibitor) -0</w:t>
      </w:r>
      <w:r w:rsidR="00644CD5">
        <w:t>.</w:t>
      </w:r>
      <w:r>
        <w:t>374(CC chemokine receptor agonist) + 0</w:t>
      </w:r>
      <w:r w:rsidR="00644CD5">
        <w:t>.</w:t>
      </w:r>
      <w:r>
        <w:t>0898(Dry eye) + 0</w:t>
      </w:r>
      <w:r w:rsidR="00644CD5">
        <w:t>.</w:t>
      </w:r>
      <w:r>
        <w:t>197(Glucocorticoid antagonist) -0</w:t>
      </w:r>
      <w:r w:rsidR="00644CD5">
        <w:t>.</w:t>
      </w:r>
      <w:r>
        <w:t>358(Dihydropteroate synthase inhibitor) -0</w:t>
      </w:r>
      <w:r w:rsidR="00644CD5">
        <w:t>.</w:t>
      </w:r>
      <w:r>
        <w:t>122(Ribosomal protein S6 kinase alpha 4 inhibitor) + 0</w:t>
      </w:r>
      <w:r w:rsidR="00644CD5">
        <w:t>.</w:t>
      </w:r>
      <w:r>
        <w:t>146(Carbonic anhydrase VB inhibitor) -0</w:t>
      </w:r>
      <w:r w:rsidR="00644CD5">
        <w:t>.</w:t>
      </w:r>
      <w:r>
        <w:t>204(Colony stimulating factor antagonist) -0</w:t>
      </w:r>
      <w:r w:rsidR="00644CD5">
        <w:t>.</w:t>
      </w:r>
      <w:r>
        <w:t>0923(Antineoplastic (cervical cancer)) -0</w:t>
      </w:r>
      <w:r w:rsidR="00644CD5">
        <w:t>.</w:t>
      </w:r>
      <w:r>
        <w:t>446(Antihematotoxic) + 0</w:t>
      </w:r>
      <w:r w:rsidR="00644CD5">
        <w:t>.</w:t>
      </w:r>
      <w:r>
        <w:t>187(Cannabinoid CB2 receptor agonist) -0</w:t>
      </w:r>
      <w:r w:rsidR="00644CD5">
        <w:t>.</w:t>
      </w:r>
      <w:r>
        <w:t>39(Hematopoietic inhibitor) -0</w:t>
      </w:r>
      <w:r w:rsidR="00644CD5">
        <w:t>.</w:t>
      </w:r>
      <w:r>
        <w:t>278(CYP11A1 expression enhancer) + 0</w:t>
      </w:r>
      <w:r w:rsidR="00644CD5">
        <w:t>.</w:t>
      </w:r>
      <w:r>
        <w:t>387(Adenylate cyclase inhibitor) + 0</w:t>
      </w:r>
      <w:r w:rsidR="00644CD5">
        <w:t>.</w:t>
      </w:r>
      <w:r>
        <w:t>144(Calcium release-activated channel blocker) -0</w:t>
      </w:r>
      <w:r w:rsidR="00644CD5">
        <w:t>.</w:t>
      </w:r>
      <w:r>
        <w:t>328(Catechol 2</w:t>
      </w:r>
      <w:r w:rsidR="00644CD5">
        <w:t>.</w:t>
      </w:r>
      <w:r>
        <w:t>3-dioxygenase inhibitor) + 0</w:t>
      </w:r>
      <w:r w:rsidR="00644CD5">
        <w:t>.</w:t>
      </w:r>
      <w:r>
        <w:t>437(Phospholipase A2 IID inhibitor) -0</w:t>
      </w:r>
      <w:r w:rsidR="00644CD5">
        <w:t>.</w:t>
      </w:r>
      <w:r>
        <w:t>555(Andropause treatment) + 0</w:t>
      </w:r>
      <w:r w:rsidR="00644CD5">
        <w:t>.</w:t>
      </w:r>
      <w:r>
        <w:t>336(MAP kinase kinase inhibitor) + 0</w:t>
      </w:r>
      <w:r w:rsidR="00644CD5">
        <w:t>.</w:t>
      </w:r>
      <w:r>
        <w:t>0982(Neurotoxic) -0</w:t>
      </w:r>
      <w:r w:rsidR="00644CD5">
        <w:t>.</w:t>
      </w:r>
      <w:r>
        <w:t>13(Prostaglandin F2 alpha antagonist) -0</w:t>
      </w:r>
      <w:r w:rsidR="00644CD5">
        <w:t>.</w:t>
      </w:r>
      <w:r>
        <w:t>322(5 Hydroxytryptamine 2C agonist) -0</w:t>
      </w:r>
      <w:r w:rsidR="00644CD5">
        <w:t>.</w:t>
      </w:r>
      <w:r>
        <w:t>521(Thyroid hormone beta 1 antagonist) + 0</w:t>
      </w:r>
      <w:r w:rsidR="00644CD5">
        <w:t>.</w:t>
      </w:r>
      <w:r>
        <w:t>426(Histamine H1 receptor antagonist) -0</w:t>
      </w:r>
      <w:r w:rsidR="00644CD5">
        <w:t>.</w:t>
      </w:r>
      <w:r>
        <w:t>146(Melatonin 3 antagonist) + 0</w:t>
      </w:r>
      <w:r w:rsidR="00644CD5">
        <w:t>.</w:t>
      </w:r>
      <w:r>
        <w:t>17(CYP2C19 inhibitor) -0</w:t>
      </w:r>
      <w:r w:rsidR="00644CD5">
        <w:t>.</w:t>
      </w:r>
      <w:r>
        <w:t>169(Mineralocorticoid antagonist) + 0</w:t>
      </w:r>
      <w:r w:rsidR="00644CD5">
        <w:t>.</w:t>
      </w:r>
      <w:r>
        <w:t>151(Bulimia treatment) -0</w:t>
      </w:r>
      <w:r w:rsidR="00644CD5">
        <w:t>.</w:t>
      </w:r>
      <w:r>
        <w:t>127(Vitamin D receptor antagonist) + 0</w:t>
      </w:r>
      <w:r w:rsidR="00644CD5">
        <w:t>.</w:t>
      </w:r>
      <w:r>
        <w:t>371(Urotensin II agonist) -0</w:t>
      </w:r>
      <w:r w:rsidR="00644CD5">
        <w:t>.</w:t>
      </w:r>
      <w:r>
        <w:t>345(MAO inhibitor) -0</w:t>
      </w:r>
      <w:r w:rsidR="00644CD5">
        <w:t>.</w:t>
      </w:r>
      <w:r>
        <w:t>353(Atrolysin C inhib</w:t>
      </w:r>
      <w:r>
        <w:t>i</w:t>
      </w:r>
      <w:r>
        <w:t>tor) + 0</w:t>
      </w:r>
      <w:r w:rsidR="00644CD5">
        <w:t>.</w:t>
      </w:r>
      <w:r>
        <w:t>264(CYP2A3 substrate) -0</w:t>
      </w:r>
      <w:r w:rsidR="00644CD5">
        <w:t>.</w:t>
      </w:r>
      <w:r>
        <w:t>422(Retinoid X alpha receptor antagonist) -0</w:t>
      </w:r>
      <w:r w:rsidR="00644CD5">
        <w:t>.</w:t>
      </w:r>
      <w:r>
        <w:t>259(DDIT4 expression enhancer) + 0</w:t>
      </w:r>
      <w:r w:rsidR="00644CD5">
        <w:t>.</w:t>
      </w:r>
      <w:r>
        <w:t>248(Deacetoxycephalosporin-C synthase inhibitor) -0</w:t>
      </w:r>
      <w:r w:rsidR="00644CD5">
        <w:t>.</w:t>
      </w:r>
      <w:r>
        <w:t>265(HSD17B1 expression enhancer) + 0</w:t>
      </w:r>
      <w:r w:rsidR="00644CD5">
        <w:t>.</w:t>
      </w:r>
      <w:r>
        <w:t>16(ID1 expression inhibitor) + 0</w:t>
      </w:r>
      <w:r w:rsidR="00644CD5">
        <w:t>.</w:t>
      </w:r>
      <w:r>
        <w:t>268(TH expression enhancer) + 0</w:t>
      </w:r>
      <w:r w:rsidR="00644CD5">
        <w:t>.</w:t>
      </w:r>
      <w:r>
        <w:t>228(Catalase inhibitor) + 0</w:t>
      </w:r>
      <w:r w:rsidR="00644CD5">
        <w:t>.</w:t>
      </w:r>
      <w:r>
        <w:t>447(2-(acetamidomethylene)succinate hydrolase inhibitor) -0</w:t>
      </w:r>
      <w:r w:rsidR="00644CD5">
        <w:t>.</w:t>
      </w:r>
      <w:r>
        <w:t>0704(Histidine-rich protein PFHRP-II inhibitor) + 0</w:t>
      </w:r>
      <w:r w:rsidR="00644CD5">
        <w:t>.</w:t>
      </w:r>
      <w:r>
        <w:t>415(Proto-oncogene protein c-fos inhib</w:t>
      </w:r>
      <w:r>
        <w:t>i</w:t>
      </w:r>
      <w:r>
        <w:t>tor) -0</w:t>
      </w:r>
      <w:r w:rsidR="00644CD5">
        <w:t>.</w:t>
      </w:r>
      <w:r>
        <w:t>0929(Beta-adrenergic receptor kinase inhibitor) + 0</w:t>
      </w:r>
      <w:r w:rsidR="00644CD5">
        <w:t>.</w:t>
      </w:r>
      <w:r>
        <w:t>216(Histamine release stimulant) -0</w:t>
      </w:r>
      <w:r w:rsidR="00644CD5">
        <w:t>.</w:t>
      </w:r>
      <w:r>
        <w:t>281(Sphingosine kinase inhibitor) + 0</w:t>
      </w:r>
      <w:r w:rsidR="00644CD5">
        <w:t>.</w:t>
      </w:r>
      <w:r>
        <w:t>592(CMP-N-acylneuraminate phosphodiesterase inhibitor) + 0</w:t>
      </w:r>
      <w:r w:rsidR="00644CD5">
        <w:t>.</w:t>
      </w:r>
      <w:r>
        <w:t>388(Anticholelithogenic) -0</w:t>
      </w:r>
      <w:r w:rsidR="00644CD5">
        <w:t>.</w:t>
      </w:r>
      <w:r>
        <w:t>0836(T cell receptor antagonist) + 0</w:t>
      </w:r>
      <w:r w:rsidR="00644CD5">
        <w:t>.</w:t>
      </w:r>
      <w:r>
        <w:t>0817(Microsomal triglyceride transfer protein inhibitor) -0</w:t>
      </w:r>
      <w:r w:rsidR="00644CD5">
        <w:t>.</w:t>
      </w:r>
      <w:r>
        <w:t>485(Inositol-3-phosphate synthase inhibitor) -0</w:t>
      </w:r>
      <w:r w:rsidR="00644CD5">
        <w:t>.</w:t>
      </w:r>
      <w:r>
        <w:t>126(Fibroblast growth factor 1 antagonist) -0</w:t>
      </w:r>
      <w:r w:rsidR="00644CD5">
        <w:t>.</w:t>
      </w:r>
      <w:r>
        <w:t>403(Hydroxypyruvate reductase inhib</w:t>
      </w:r>
      <w:r>
        <w:t>i</w:t>
      </w:r>
      <w:r>
        <w:t>tor) + 0</w:t>
      </w:r>
      <w:r w:rsidR="00644CD5">
        <w:t>.</w:t>
      </w:r>
      <w:r>
        <w:t>661(CYP27 substrate) -0</w:t>
      </w:r>
      <w:r w:rsidR="00644CD5">
        <w:t>.</w:t>
      </w:r>
      <w:r>
        <w:t>095(Opioid antagonist) -0</w:t>
      </w:r>
      <w:r w:rsidR="00644CD5">
        <w:t>.</w:t>
      </w:r>
      <w:r>
        <w:t>187(Cyclooxygenase inhibitor) -0</w:t>
      </w:r>
      <w:r w:rsidR="00644CD5">
        <w:t>.</w:t>
      </w:r>
      <w:r>
        <w:t>156(Cystic fibrosis treatment) -0</w:t>
      </w:r>
      <w:r w:rsidR="00644CD5">
        <w:t>.</w:t>
      </w:r>
      <w:r>
        <w:t>353(Corticotropin releasing factor antagonist) + 0</w:t>
      </w:r>
      <w:r w:rsidR="00644CD5">
        <w:t>.</w:t>
      </w:r>
      <w:r>
        <w:t>173(FNDC4 expression enhancer) + 0</w:t>
      </w:r>
      <w:r w:rsidR="00644CD5">
        <w:t>.</w:t>
      </w:r>
      <w:r>
        <w:t>0878(Antibiotic Aminoglycoside-like) -0</w:t>
      </w:r>
      <w:r w:rsidR="00644CD5">
        <w:t>.</w:t>
      </w:r>
      <w:r>
        <w:t>225(SQLE expression inhibitor) -0</w:t>
      </w:r>
      <w:r w:rsidR="00644CD5">
        <w:t>.</w:t>
      </w:r>
      <w:r>
        <w:t>385(Testosterone 17beta-dehydrogenase inhibitor) + 0</w:t>
      </w:r>
      <w:r w:rsidR="00644CD5">
        <w:t>.</w:t>
      </w:r>
      <w:r>
        <w:t>0773(Src kinase inhibitor) + 0</w:t>
      </w:r>
      <w:r w:rsidR="00644CD5">
        <w:t>.</w:t>
      </w:r>
      <w:r>
        <w:t>0829(Estrogen agonist) + 0</w:t>
      </w:r>
      <w:r w:rsidR="00644CD5">
        <w:t>.</w:t>
      </w:r>
      <w:r>
        <w:t>288(Histidine ammonia-lyase inhibitor) -0</w:t>
      </w:r>
      <w:r w:rsidR="00644CD5">
        <w:t>.</w:t>
      </w:r>
      <w:r>
        <w:t>148(MMP9 expression enhancer) + 0</w:t>
      </w:r>
      <w:r w:rsidR="00644CD5">
        <w:t>.</w:t>
      </w:r>
      <w:r>
        <w:t>121(CYP2C8 inhibitor) -0</w:t>
      </w:r>
      <w:r w:rsidR="00644CD5">
        <w:t>.</w:t>
      </w:r>
      <w:r>
        <w:t>194(X-Pro dipeptidase inhibitor) -0</w:t>
      </w:r>
      <w:r w:rsidR="00644CD5">
        <w:t>.</w:t>
      </w:r>
      <w:r>
        <w:t>185(5 Hydroxytryptamine antagonist) + 0</w:t>
      </w:r>
      <w:r w:rsidR="00644CD5">
        <w:t>.</w:t>
      </w:r>
      <w:r>
        <w:t>101(Carcinogenic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urinary bladder) -0</w:t>
      </w:r>
      <w:r w:rsidR="00644CD5">
        <w:t>.</w:t>
      </w:r>
      <w:r>
        <w:t>149(G-protein-coupled receptor kinase inhibitor) + 0</w:t>
      </w:r>
      <w:r w:rsidR="00644CD5">
        <w:t>.</w:t>
      </w:r>
      <w:r>
        <w:t>0597(Antibiotic beta Lactam-like) -0</w:t>
      </w:r>
      <w:r w:rsidR="00644CD5">
        <w:t>.</w:t>
      </w:r>
      <w:r>
        <w:t>084(Tyrosine-protein kinase TXK inhibitor) -0</w:t>
      </w:r>
      <w:r w:rsidR="00644CD5">
        <w:t>.</w:t>
      </w:r>
      <w:r>
        <w:t>0808(Endothelin A receptor antagonist) -0</w:t>
      </w:r>
      <w:r w:rsidR="00644CD5">
        <w:t>.</w:t>
      </w:r>
      <w:r>
        <w:t>299(Polyamine biosynthesis inhibitor) + 0</w:t>
      </w:r>
      <w:r w:rsidR="00644CD5">
        <w:t>.</w:t>
      </w:r>
      <w:r>
        <w:t>361(UGT2B7Y substrate) + 0</w:t>
      </w:r>
      <w:r w:rsidR="00644CD5">
        <w:t>.</w:t>
      </w:r>
      <w:r>
        <w:t>213(Potassium channel (I</w:t>
      </w:r>
      <w:r>
        <w:t>n</w:t>
      </w:r>
      <w:r>
        <w:t>ward rectifier) 1 blocker) + 0</w:t>
      </w:r>
      <w:r w:rsidR="00644CD5">
        <w:t>.</w:t>
      </w:r>
      <w:r>
        <w:t>221(L-iditol 2-dehydrogenase inhibitor) + 0</w:t>
      </w:r>
      <w:r w:rsidR="00644CD5">
        <w:t>.</w:t>
      </w:r>
      <w:r>
        <w:t>0767(Aconitate hydratase inhibitor) + 0</w:t>
      </w:r>
      <w:r w:rsidR="00644CD5">
        <w:t>.</w:t>
      </w:r>
      <w:r>
        <w:t>175(BAX expression inhibitor) + 0</w:t>
      </w:r>
      <w:r w:rsidR="00644CD5">
        <w:t>.</w:t>
      </w:r>
      <w:r>
        <w:t>0498(Acetylcholine M4 receptor agonist) + 0</w:t>
      </w:r>
      <w:r w:rsidR="00644CD5">
        <w:t>.</w:t>
      </w:r>
      <w:r>
        <w:t>339(Amino-acid N-acetyltransferase inhibitor) -0</w:t>
      </w:r>
      <w:r w:rsidR="00644CD5">
        <w:t>.</w:t>
      </w:r>
      <w:r>
        <w:t>29(L-Serine ammonia-lyase inhibitor) + 0</w:t>
      </w:r>
      <w:r w:rsidR="00644CD5">
        <w:t>.</w:t>
      </w:r>
      <w:r>
        <w:t>247(Adenosine A2 receptor agonist) + 0</w:t>
      </w:r>
      <w:r w:rsidR="00644CD5">
        <w:t>.</w:t>
      </w:r>
      <w:r>
        <w:t>168(UGT2B4 substrate) + 0</w:t>
      </w:r>
      <w:r w:rsidR="00644CD5">
        <w:t>.</w:t>
      </w:r>
      <w:r>
        <w:t>138(Nav1.8 sodium channel blocker) + 0</w:t>
      </w:r>
      <w:r w:rsidR="00644CD5">
        <w:t>.</w:t>
      </w:r>
      <w:r>
        <w:t>0708(Trypsin III inhibitor) -0</w:t>
      </w:r>
      <w:r w:rsidR="00644CD5">
        <w:t>.</w:t>
      </w:r>
      <w:r>
        <w:t>202(SMN2 expression enhancer) -0</w:t>
      </w:r>
      <w:r w:rsidR="00644CD5">
        <w:t>.</w:t>
      </w:r>
      <w:r>
        <w:t>0745(Retinoic acid alpha receptor agonist) -0</w:t>
      </w:r>
      <w:r w:rsidR="00644CD5">
        <w:t>.</w:t>
      </w:r>
      <w:r>
        <w:t>16(Analgesic stimulant) + 0</w:t>
      </w:r>
      <w:r w:rsidR="00644CD5">
        <w:t>.</w:t>
      </w:r>
      <w:r>
        <w:t>256(3-Hydroxyanthranilate 3</w:t>
      </w:r>
      <w:r w:rsidR="00644CD5">
        <w:t>.</w:t>
      </w:r>
      <w:r>
        <w:t>4-dioxygenase inhibitor) + 0</w:t>
      </w:r>
      <w:r w:rsidR="00644CD5">
        <w:t>.</w:t>
      </w:r>
      <w:r>
        <w:t>16(Phospholipase C inhibitor) -0</w:t>
      </w:r>
      <w:r w:rsidR="00644CD5">
        <w:t>.</w:t>
      </w:r>
      <w:r>
        <w:t>166(EFNB2 expression inhib</w:t>
      </w:r>
      <w:r>
        <w:t>i</w:t>
      </w:r>
      <w:r>
        <w:t>tor) -0</w:t>
      </w:r>
      <w:r w:rsidR="00644CD5">
        <w:t>.</w:t>
      </w:r>
      <w:r>
        <w:t>18(Tryptophan 5 hydroxylase inhibitor) -0</w:t>
      </w:r>
      <w:r w:rsidR="00644CD5">
        <w:t>.</w:t>
      </w:r>
      <w:r>
        <w:t>058(Carbonic anhydrase IX inhibitor) -0</w:t>
      </w:r>
      <w:r w:rsidR="00644CD5">
        <w:t>.</w:t>
      </w:r>
      <w:r>
        <w:t>138(CDK/Cyclin complex inhibitor) -0</w:t>
      </w:r>
      <w:r w:rsidR="00644CD5">
        <w:t>.</w:t>
      </w:r>
      <w:r>
        <w:t>146(Dopamine agonist) + 0</w:t>
      </w:r>
      <w:r w:rsidR="00644CD5">
        <w:t>.</w:t>
      </w:r>
      <w:r>
        <w:t>0519(Endometrios treatment) + 0</w:t>
      </w:r>
      <w:r w:rsidR="00644CD5">
        <w:t>.</w:t>
      </w:r>
      <w:r>
        <w:t>189(Nicotinic receptor alpha1 subunit a</w:t>
      </w:r>
      <w:r>
        <w:t>n</w:t>
      </w:r>
      <w:r>
        <w:t>tagonist) + 0</w:t>
      </w:r>
      <w:r w:rsidR="00644CD5">
        <w:t>.</w:t>
      </w:r>
      <w:r>
        <w:t>08(IL1B expression enhancer) + 0</w:t>
      </w:r>
      <w:r w:rsidR="00644CD5">
        <w:t>.</w:t>
      </w:r>
      <w:r>
        <w:t>148(Thymidine kinase inhibitor) + 0</w:t>
      </w:r>
      <w:r w:rsidR="00644CD5">
        <w:t>.</w:t>
      </w:r>
      <w:r>
        <w:t>0417(Interleukin 4 antagonist) + 0</w:t>
      </w:r>
      <w:r w:rsidR="00644CD5">
        <w:t>.</w:t>
      </w:r>
      <w:r>
        <w:t>0428(Protein kinase (CK1) inhibitor) + 0</w:t>
      </w:r>
      <w:r w:rsidR="00644CD5">
        <w:t>.</w:t>
      </w:r>
      <w:r>
        <w:t>0233(Status epilepticus) + 0</w:t>
      </w:r>
      <w:r w:rsidR="00644CD5">
        <w:t>.</w:t>
      </w:r>
      <w:r>
        <w:t>0531(Skin irritative effect) -0</w:t>
      </w:r>
      <w:r w:rsidR="00644CD5">
        <w:t>.</w:t>
      </w:r>
      <w:r>
        <w:t>0784(Benzoate 4-monooxygenase inhibitor) + 0</w:t>
      </w:r>
      <w:r w:rsidR="00644CD5">
        <w:t>.</w:t>
      </w:r>
      <w:r>
        <w:t>0355(Cytosolic phospholipase A2 inhibitor) + 0</w:t>
      </w:r>
      <w:r w:rsidR="00644CD5">
        <w:t>.</w:t>
      </w:r>
      <w:r>
        <w:t>0684(Acetylcholinesterase inhibitor) + 0</w:t>
      </w:r>
      <w:r w:rsidR="00644CD5">
        <w:t>.</w:t>
      </w:r>
      <w:r>
        <w:t>0531(CYP2D6 inhibitor) + 0</w:t>
      </w:r>
      <w:r w:rsidR="00644CD5">
        <w:t>.</w:t>
      </w:r>
      <w:r>
        <w:t>0682(Glucosamine-6-phosphate deaminase inhibitor) + 0</w:t>
      </w:r>
      <w:r w:rsidR="00644CD5">
        <w:t>.</w:t>
      </w:r>
      <w:r>
        <w:t>0242(Elastase 3A inhibitor) -0</w:t>
      </w:r>
      <w:r w:rsidR="00644CD5">
        <w:t>.</w:t>
      </w:r>
      <w:r>
        <w:t>111(Lysine decarboxylase inhibitor) + 0</w:t>
      </w:r>
      <w:r w:rsidR="00644CD5">
        <w:t>.</w:t>
      </w:r>
      <w:r>
        <w:t>0929(Cancer procoagulant inhibitor) -0</w:t>
      </w:r>
      <w:r w:rsidR="00644CD5">
        <w:t>.</w:t>
      </w:r>
      <w:r>
        <w:t>0359(Platelet growth factor a</w:t>
      </w:r>
      <w:r>
        <w:t>n</w:t>
      </w:r>
      <w:r>
        <w:t>tagonist) -0</w:t>
      </w:r>
      <w:r w:rsidR="00644CD5">
        <w:t>.</w:t>
      </w:r>
      <w:r>
        <w:t>0269(Fibrillation</w:t>
      </w:r>
      <w:r w:rsidR="00644CD5">
        <w:t>.</w:t>
      </w:r>
      <w:r>
        <w:t xml:space="preserve"> atrial) -0</w:t>
      </w:r>
      <w:r w:rsidR="00644CD5">
        <w:t>.</w:t>
      </w:r>
      <w:r>
        <w:t>0339(Eye irritation</w:t>
      </w:r>
      <w:r w:rsidR="00644CD5">
        <w:t>.</w:t>
      </w:r>
      <w:r>
        <w:t xml:space="preserve"> inactive) -0</w:t>
      </w:r>
      <w:r w:rsidR="00644CD5">
        <w:t>.</w:t>
      </w:r>
      <w:r>
        <w:t>0281(Leukotriene B4 receptor 2 antagonist) + 0</w:t>
      </w:r>
      <w:r w:rsidR="00644CD5">
        <w:t>.</w:t>
      </w:r>
      <w:r>
        <w:t>0282(Cyanosis) -0</w:t>
      </w:r>
      <w:r w:rsidR="00644CD5">
        <w:t>.</w:t>
      </w:r>
      <w:r>
        <w:t>0201(Sodium/hydrogen exchanger inhibitor) -0</w:t>
      </w:r>
      <w:r w:rsidR="00644CD5">
        <w:t>.</w:t>
      </w:r>
      <w:r>
        <w:t>0263(Antimycobacterial) -0</w:t>
      </w:r>
      <w:r w:rsidR="00644CD5">
        <w:t>.</w:t>
      </w:r>
      <w:r>
        <w:t>0702(Transforming growth factor beta 3 antagonist) -0</w:t>
      </w:r>
      <w:r w:rsidR="00644CD5">
        <w:t>.</w:t>
      </w:r>
      <w:r>
        <w:t>118(Adenylylsulphatase inhibitor) + 0</w:t>
      </w:r>
      <w:r w:rsidR="00644CD5">
        <w:t>.</w:t>
      </w:r>
      <w:r>
        <w:t>0196(ESR2 expression inhibitor) -0</w:t>
      </w:r>
      <w:r w:rsidR="00644CD5">
        <w:t>.</w:t>
      </w:r>
      <w:r>
        <w:t>0756(Procollagen C-endopeptidase inhibitor) + 0</w:t>
      </w:r>
      <w:r w:rsidR="00644CD5">
        <w:t>.</w:t>
      </w:r>
      <w:r>
        <w:t>0384(Dependence treatment) + 0</w:t>
      </w:r>
      <w:r w:rsidR="00644CD5">
        <w:t>.</w:t>
      </w:r>
      <w:r>
        <w:t>0407(HSPA1A expression e</w:t>
      </w:r>
      <w:r>
        <w:t>n</w:t>
      </w:r>
      <w:r>
        <w:t>hancer) + 0</w:t>
      </w:r>
      <w:r w:rsidR="00644CD5">
        <w:t>.</w:t>
      </w:r>
      <w:r>
        <w:t>0421(Phosphodiesterase 6D inhibitor) -0</w:t>
      </w:r>
      <w:r w:rsidR="00644CD5">
        <w:t>.</w:t>
      </w:r>
      <w:r>
        <w:t>0351(Thrombophlebitis) -0</w:t>
      </w:r>
      <w:r w:rsidR="00644CD5">
        <w:t>.</w:t>
      </w:r>
      <w:r>
        <w:t>0467(Catechol 1</w:t>
      </w:r>
      <w:r w:rsidR="00644CD5">
        <w:t>.</w:t>
      </w:r>
      <w:r>
        <w:t>2-dioxygenase i</w:t>
      </w:r>
      <w:r>
        <w:t>n</w:t>
      </w:r>
      <w:r>
        <w:t>hibitor) + 0</w:t>
      </w:r>
      <w:r w:rsidR="00644CD5">
        <w:t>.</w:t>
      </w:r>
      <w:r>
        <w:t>0288(Necrosis) -0</w:t>
      </w:r>
      <w:r w:rsidR="00644CD5">
        <w:t>.</w:t>
      </w:r>
      <w:r>
        <w:t>0999(Chemokine receptor agonist) + 0</w:t>
      </w:r>
      <w:r w:rsidR="00644CD5">
        <w:t>.</w:t>
      </w:r>
      <w:r>
        <w:t>0802(Uridine phosphorylase inhibitor) -0</w:t>
      </w:r>
      <w:r w:rsidR="00644CD5">
        <w:t>.</w:t>
      </w:r>
      <w:r>
        <w:t>0198(Nucleoside transporters inhibitor) + 0</w:t>
      </w:r>
      <w:r w:rsidR="00644CD5">
        <w:t>.</w:t>
      </w:r>
      <w:r>
        <w:t>0162(Posttraumatic stress disorder treatment) -0</w:t>
      </w:r>
      <w:r w:rsidR="00644CD5">
        <w:t>.</w:t>
      </w:r>
      <w:r>
        <w:t>0237(Glutathionylspermidine synthase inhibitor) + 0</w:t>
      </w:r>
      <w:r w:rsidR="00644CD5">
        <w:t>.</w:t>
      </w:r>
      <w:r>
        <w:t>0569(Membrane dipeptidase inhibitor) + 0</w:t>
      </w:r>
      <w:r w:rsidR="00644CD5">
        <w:t>.</w:t>
      </w:r>
      <w:r>
        <w:t>0562(TIE-2 antag</w:t>
      </w:r>
      <w:r>
        <w:t>o</w:t>
      </w:r>
      <w:r>
        <w:t>nist) + 0</w:t>
      </w:r>
      <w:r w:rsidR="00644CD5">
        <w:t>.</w:t>
      </w:r>
      <w:r>
        <w:t>0628(CYP4B substrate) + 0</w:t>
      </w:r>
      <w:r w:rsidR="00644CD5">
        <w:t>.</w:t>
      </w:r>
      <w:r>
        <w:t>0218(CYP2C18 substrate) -0</w:t>
      </w:r>
      <w:r w:rsidR="00644CD5">
        <w:t>.</w:t>
      </w:r>
      <w:r>
        <w:t>0136(Nausea) + 0</w:t>
      </w:r>
      <w:r w:rsidR="00644CD5">
        <w:t>.</w:t>
      </w:r>
      <w:r>
        <w:t>0417(Somatostatin 4 antagonist) -0</w:t>
      </w:r>
      <w:r w:rsidR="00644CD5">
        <w:t>.</w:t>
      </w:r>
      <w:r>
        <w:t>0113(Akathisia) + 0</w:t>
      </w:r>
      <w:r w:rsidR="00644CD5">
        <w:t>.</w:t>
      </w:r>
      <w:r>
        <w:t>0309(Phospholipase A2 IIE inhibitor) + 0</w:t>
      </w:r>
      <w:r w:rsidR="00644CD5">
        <w:t>.</w:t>
      </w:r>
      <w:r>
        <w:t>00207(Inotropic) -0</w:t>
      </w:r>
      <w:r w:rsidR="00644CD5">
        <w:t>.</w:t>
      </w:r>
      <w:r>
        <w:t>00104(Ketol-acid reductoiso</w:t>
      </w:r>
      <w:r>
        <w:t>m</w:t>
      </w:r>
      <w:r>
        <w:t>erase inhibitor) -0</w:t>
      </w:r>
      <w:r w:rsidR="00644CD5">
        <w:t>.</w:t>
      </w:r>
      <w:r>
        <w:t>00159(Antipruritic) + 0</w:t>
      </w:r>
      <w:r w:rsidR="00644CD5">
        <w:t>.</w:t>
      </w:r>
      <w:r>
        <w:t>000154(Cyclooxygenase 1 inhibitor) + 6</w:t>
      </w:r>
      <w:r w:rsidR="00644CD5">
        <w:t>.</w:t>
      </w:r>
      <w:r>
        <w:t>65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296</w:t>
      </w:r>
    </w:p>
    <w:p w:rsidR="00484000" w:rsidRDefault="00484000" w:rsidP="00484000">
      <w:pPr>
        <w:pStyle w:val="paragraph"/>
      </w:pPr>
      <w:r>
        <w:lastRenderedPageBreak/>
        <w:t xml:space="preserve"> -0</w:t>
      </w:r>
      <w:r w:rsidR="00644CD5">
        <w:t>.</w:t>
      </w:r>
      <w:r>
        <w:t>279((R)-3-amino-2-methylpropionate-pyruvate transaminase inhibitor) + 0</w:t>
      </w:r>
      <w:r w:rsidR="00644CD5">
        <w:t>.</w:t>
      </w:r>
      <w:r>
        <w:t>0846(Dependence) -0</w:t>
      </w:r>
      <w:r w:rsidR="00644CD5">
        <w:t>.</w:t>
      </w:r>
      <w:r>
        <w:t>145(Agranulocytosis) -0</w:t>
      </w:r>
      <w:r w:rsidR="00644CD5">
        <w:t>.</w:t>
      </w:r>
      <w:r>
        <w:t>662(Phosphodiesterase 1C inhibitor) -0</w:t>
      </w:r>
      <w:r w:rsidR="00644CD5">
        <w:t>.</w:t>
      </w:r>
      <w:r>
        <w:t>0422(CYP2D6 substrate) + 0</w:t>
      </w:r>
      <w:r w:rsidR="00644CD5">
        <w:t>.</w:t>
      </w:r>
      <w:r>
        <w:t>34(Cholinergic) + 0</w:t>
      </w:r>
      <w:r w:rsidR="00644CD5">
        <w:t>.</w:t>
      </w:r>
      <w:r>
        <w:t>212(Potassium channel Kv1.5 blocker) -0</w:t>
      </w:r>
      <w:r w:rsidR="00644CD5">
        <w:t>.</w:t>
      </w:r>
      <w:r>
        <w:t>623(Glutamate dehydrogenase inhibitor) -1</w:t>
      </w:r>
      <w:r w:rsidR="00644CD5">
        <w:t>.</w:t>
      </w:r>
      <w:r>
        <w:t>46(Anesthetic inhalation) -0</w:t>
      </w:r>
      <w:r w:rsidR="00644CD5">
        <w:t>.</w:t>
      </w:r>
      <w:r>
        <w:t>0559(Phospholipase A2 IIF inhibitor) + 0</w:t>
      </w:r>
      <w:r w:rsidR="00644CD5">
        <w:t>.</w:t>
      </w:r>
      <w:r>
        <w:t>19(GDPD3 expression enhancer) + 0</w:t>
      </w:r>
      <w:r w:rsidR="00644CD5">
        <w:t>.</w:t>
      </w:r>
      <w:r>
        <w:t>603(Lanosterol 14 alpha demeth</w:t>
      </w:r>
      <w:r>
        <w:t>y</w:t>
      </w:r>
      <w:r>
        <w:t>lase inhibitor) + 0</w:t>
      </w:r>
      <w:r w:rsidR="00644CD5">
        <w:t>.</w:t>
      </w:r>
      <w:r>
        <w:t>19(VIM expression inhibitor) -0</w:t>
      </w:r>
      <w:r w:rsidR="00644CD5">
        <w:t>.</w:t>
      </w:r>
      <w:r>
        <w:t>13(CYP2C9 inhibitor) -0</w:t>
      </w:r>
      <w:r w:rsidR="00644CD5">
        <w:t>.</w:t>
      </w:r>
      <w:r>
        <w:t>869(Metalloproteinase-3 inhibitor) + 0</w:t>
      </w:r>
      <w:r w:rsidR="00644CD5">
        <w:t>.</w:t>
      </w:r>
      <w:r>
        <w:t>239(Glyceryl-ether monooxygenase inhibitor) -1</w:t>
      </w:r>
      <w:r w:rsidR="00644CD5">
        <w:t>.</w:t>
      </w:r>
      <w:r>
        <w:t>15(DNA synthesis inhibitor) + 0</w:t>
      </w:r>
      <w:r w:rsidR="00644CD5">
        <w:t>.</w:t>
      </w:r>
      <w:r>
        <w:t>225(Anticataract) + 0</w:t>
      </w:r>
      <w:r w:rsidR="00644CD5">
        <w:t>.</w:t>
      </w:r>
      <w:r>
        <w:t>753(Alpha 2 adrenoreceptor antagonist) -0</w:t>
      </w:r>
      <w:r w:rsidR="00644CD5">
        <w:t>.</w:t>
      </w:r>
      <w:r>
        <w:t>00196(Platelet antagonist) -0</w:t>
      </w:r>
      <w:r w:rsidR="00644CD5">
        <w:t>.</w:t>
      </w:r>
      <w:r>
        <w:t>786(Hyperthermic) -0</w:t>
      </w:r>
      <w:r w:rsidR="00644CD5">
        <w:t>.</w:t>
      </w:r>
      <w:r>
        <w:t>106(Fatty acid transport protein 4 inhibitor) + 0</w:t>
      </w:r>
      <w:r w:rsidR="00644CD5">
        <w:t>.</w:t>
      </w:r>
      <w:r>
        <w:t>414(Carcinogenic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07(MAO B inhibitor) -0</w:t>
      </w:r>
      <w:r w:rsidR="00644CD5">
        <w:t>.</w:t>
      </w:r>
      <w:r>
        <w:t>252(Selectin E antagonist) + 0</w:t>
      </w:r>
      <w:r w:rsidR="00644CD5">
        <w:t>.</w:t>
      </w:r>
      <w:r>
        <w:t>628(Dyslipidemia) + 0</w:t>
      </w:r>
      <w:r w:rsidR="00644CD5">
        <w:t>.</w:t>
      </w:r>
      <w:r>
        <w:t>298(Ocular toxicity) -1</w:t>
      </w:r>
      <w:r w:rsidR="00644CD5">
        <w:t>.</w:t>
      </w:r>
      <w:r>
        <w:t>39(Vitamin) + 0</w:t>
      </w:r>
      <w:r w:rsidR="00644CD5">
        <w:t>.</w:t>
      </w:r>
      <w:r>
        <w:t>822(Arrhythmogenic) + 0</w:t>
      </w:r>
      <w:r w:rsidR="00644CD5">
        <w:t>.</w:t>
      </w:r>
      <w:r>
        <w:t>571(GSTP1 expression enhancer) + 0</w:t>
      </w:r>
      <w:r w:rsidR="00644CD5">
        <w:t>.</w:t>
      </w:r>
      <w:r>
        <w:t>379(CYP1A1* substrate) -0</w:t>
      </w:r>
      <w:r w:rsidR="00644CD5">
        <w:t>.</w:t>
      </w:r>
      <w:r>
        <w:t>0575(Hirsutism treatment) + 0</w:t>
      </w:r>
      <w:r w:rsidR="00644CD5">
        <w:t>.</w:t>
      </w:r>
      <w:r>
        <w:t>138(Antineoplastic (brain cancer)) + 0</w:t>
      </w:r>
      <w:r w:rsidR="00644CD5">
        <w:t>.</w:t>
      </w:r>
      <w:r>
        <w:t>226(Transglutaminase 2 inhibitor) -0</w:t>
      </w:r>
      <w:r w:rsidR="00644CD5">
        <w:t>.</w:t>
      </w:r>
      <w:r>
        <w:t>293(Platelet aggregation inhibitor) -0</w:t>
      </w:r>
      <w:r w:rsidR="00644CD5">
        <w:t>.</w:t>
      </w:r>
      <w:r>
        <w:t>356(Phosphodiesterase VIII inhibitor) + 0</w:t>
      </w:r>
      <w:r w:rsidR="00644CD5">
        <w:t>.</w:t>
      </w:r>
      <w:r>
        <w:t>0757(Protease activated receptor 1 antagonist) + 0</w:t>
      </w:r>
      <w:r w:rsidR="00644CD5">
        <w:t>.</w:t>
      </w:r>
      <w:r>
        <w:t>387(HMGCS1 expression enhancer) -0</w:t>
      </w:r>
      <w:r w:rsidR="00644CD5">
        <w:t>.</w:t>
      </w:r>
      <w:r>
        <w:t>402(CDK1/cyclin B i</w:t>
      </w:r>
      <w:r>
        <w:t>n</w:t>
      </w:r>
      <w:r>
        <w:t>hibitor) + 0</w:t>
      </w:r>
      <w:r w:rsidR="00644CD5">
        <w:t>.</w:t>
      </w:r>
      <w:r>
        <w:t>58(Convulsant) + 0</w:t>
      </w:r>
      <w:r w:rsidR="00644CD5">
        <w:t>.</w:t>
      </w:r>
      <w:r>
        <w:t>659(Gynecological disorders treatment) -0</w:t>
      </w:r>
      <w:r w:rsidR="00644CD5">
        <w:t>.</w:t>
      </w:r>
      <w:r>
        <w:t>306(DNA intercalator) + 0</w:t>
      </w:r>
      <w:r w:rsidR="00644CD5">
        <w:t>.</w:t>
      </w:r>
      <w:r>
        <w:t>321(Antidiabetic symptomatic) -1</w:t>
      </w:r>
      <w:r w:rsidR="00644CD5">
        <w:t>.</w:t>
      </w:r>
      <w:r>
        <w:t>24(Hydroxyacylglutathione hydrolase inhibitor) -1</w:t>
      </w:r>
      <w:r w:rsidR="00644CD5">
        <w:t>.</w:t>
      </w:r>
      <w:r>
        <w:t>37(N4-(beta-N-acetylglucosaminyl)-L-asparaginase inhibitor) -0</w:t>
      </w:r>
      <w:r w:rsidR="00644CD5">
        <w:t>.</w:t>
      </w:r>
      <w:r>
        <w:t>436(Dermatitis) -0</w:t>
      </w:r>
      <w:r w:rsidR="00644CD5">
        <w:t>.</w:t>
      </w:r>
      <w:r>
        <w:t>516(11-Beta-hydroxysteroid dehydrogenase 1 inhibitor) -0</w:t>
      </w:r>
      <w:r w:rsidR="00644CD5">
        <w:t>.</w:t>
      </w:r>
      <w:r>
        <w:t>353(Contraceptive male) + 0</w:t>
      </w:r>
      <w:r w:rsidR="00644CD5">
        <w:t>.</w:t>
      </w:r>
      <w:r>
        <w:t>643(TIE-2 antagonist) + 0</w:t>
      </w:r>
      <w:r w:rsidR="00644CD5">
        <w:t>.</w:t>
      </w:r>
      <w:r>
        <w:t>135(Angiogenesis stimulant) + 0</w:t>
      </w:r>
      <w:r w:rsidR="00644CD5">
        <w:t>.</w:t>
      </w:r>
      <w:r>
        <w:t>287(Expectorant) -0</w:t>
      </w:r>
      <w:r w:rsidR="00644CD5">
        <w:t>.</w:t>
      </w:r>
      <w:r>
        <w:t>197(Metalloproteinase-9 inhibitor) + 1</w:t>
      </w:r>
      <w:r w:rsidR="00644CD5">
        <w:t>.</w:t>
      </w:r>
      <w:r>
        <w:t>48(CYP27A substrate) -0</w:t>
      </w:r>
      <w:r w:rsidR="00644CD5">
        <w:t>.</w:t>
      </w:r>
      <w:r>
        <w:t>195(NADPH oxidase 1 inhib</w:t>
      </w:r>
      <w:r>
        <w:t>i</w:t>
      </w:r>
      <w:r>
        <w:t>tor) -0</w:t>
      </w:r>
      <w:r w:rsidR="00644CD5">
        <w:t>.</w:t>
      </w:r>
      <w:r>
        <w:t>352(NGFR expression enhancer) -0</w:t>
      </w:r>
      <w:r w:rsidR="00644CD5">
        <w:t>.</w:t>
      </w:r>
      <w:r>
        <w:t>187(Antineoplastic (osteosarcoma)) -0</w:t>
      </w:r>
      <w:r w:rsidR="00644CD5">
        <w:t>.</w:t>
      </w:r>
      <w:r>
        <w:t>463(Antiacne) + 0</w:t>
      </w:r>
      <w:r w:rsidR="00644CD5">
        <w:t>.</w:t>
      </w:r>
      <w:r>
        <w:t>425(Carbonic anhydrase VA inhibitor) + 0</w:t>
      </w:r>
      <w:r w:rsidR="00644CD5">
        <w:t>.</w:t>
      </w:r>
      <w:r>
        <w:t>696(Alanine dehydrogenase inhibitor) -0</w:t>
      </w:r>
      <w:r w:rsidR="00644CD5">
        <w:t>.</w:t>
      </w:r>
      <w:r>
        <w:t>379(MAP kinase 7 inhibitor) -0</w:t>
      </w:r>
      <w:r w:rsidR="00644CD5">
        <w:t>.</w:t>
      </w:r>
      <w:r>
        <w:t>284(Proline racemase inhibitor) -0</w:t>
      </w:r>
      <w:r w:rsidR="00644CD5">
        <w:t>.</w:t>
      </w:r>
      <w:r>
        <w:t>546(Glutathione S-transferase substrate) + 1</w:t>
      </w:r>
      <w:r w:rsidR="00644CD5">
        <w:t>.</w:t>
      </w:r>
      <w:r>
        <w:t>04(Colony stimulating factor agonist) + 0</w:t>
      </w:r>
      <w:r w:rsidR="00644CD5">
        <w:t>.</w:t>
      </w:r>
      <w:r>
        <w:t>15(Cytosolic phospholipase A2 beta inhibitor) -0</w:t>
      </w:r>
      <w:r w:rsidR="00644CD5">
        <w:t>.</w:t>
      </w:r>
      <w:r>
        <w:t>582(Akinesia) -0</w:t>
      </w:r>
      <w:r w:rsidR="00644CD5">
        <w:t>.</w:t>
      </w:r>
      <w:r>
        <w:t>158(Antiischemic) + 1</w:t>
      </w:r>
      <w:r w:rsidR="00644CD5">
        <w:t>.</w:t>
      </w:r>
      <w:r>
        <w:t>23(Tetracycline antiport transporter antagonist) + 0</w:t>
      </w:r>
      <w:r w:rsidR="00644CD5">
        <w:t>.</w:t>
      </w:r>
      <w:r>
        <w:t>305(Matrix metalloproteinase 4 (membrane-type) inhibitor) + 0</w:t>
      </w:r>
      <w:r w:rsidR="00644CD5">
        <w:t>.</w:t>
      </w:r>
      <w:r>
        <w:t>0543(Liver X receptor alpha agonist) -0</w:t>
      </w:r>
      <w:r w:rsidR="00644CD5">
        <w:t>.</w:t>
      </w:r>
      <w:r>
        <w:t>942(Mannosyl-oligosaccharide glucosidase inhibitor) -0</w:t>
      </w:r>
      <w:r w:rsidR="00644CD5">
        <w:t>.</w:t>
      </w:r>
      <w:r>
        <w:t>492(Gonadotropin antagonist) + 0</w:t>
      </w:r>
      <w:r w:rsidR="00644CD5">
        <w:t>.</w:t>
      </w:r>
      <w:r>
        <w:t>163(Somatostatin antagonist) -0</w:t>
      </w:r>
      <w:r w:rsidR="00644CD5">
        <w:t>.</w:t>
      </w:r>
      <w:r>
        <w:t>355(Cyclin-dependent kinase 5 activator 1 inhibitor) + 0</w:t>
      </w:r>
      <w:r w:rsidR="00644CD5">
        <w:t>.</w:t>
      </w:r>
      <w:r>
        <w:t>351(Prolyl aminopeptidase inhibitor) + 0</w:t>
      </w:r>
      <w:r w:rsidR="00644CD5">
        <w:t>.</w:t>
      </w:r>
      <w:r>
        <w:t>963(Adenylate cyclase V inhibitor) -0</w:t>
      </w:r>
      <w:r w:rsidR="00644CD5">
        <w:t>.</w:t>
      </w:r>
      <w:r>
        <w:t>643(TGFB1 expression enhancer) -0</w:t>
      </w:r>
      <w:r w:rsidR="00644CD5">
        <w:t>.</w:t>
      </w:r>
      <w:r>
        <w:t>834(Vascular adhesion pr</w:t>
      </w:r>
      <w:r>
        <w:t>o</w:t>
      </w:r>
      <w:r>
        <w:t>tein 1 inhibitor) -0</w:t>
      </w:r>
      <w:r w:rsidR="00644CD5">
        <w:t>.</w:t>
      </w:r>
      <w:r>
        <w:t>553(Carcinogenic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452(DNA-dependent protein kinase inhibitor) + 0</w:t>
      </w:r>
      <w:r w:rsidR="00644CD5">
        <w:t>.</w:t>
      </w:r>
      <w:r>
        <w:t>642(Ribosomal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0488(Antineoplastic (non-Hodgkin's lymphoma)) -0</w:t>
      </w:r>
      <w:r w:rsidR="00644CD5">
        <w:t>.</w:t>
      </w:r>
      <w:r>
        <w:t>493(Ubiquinol-cytochrome-c reductase inhibitor) + 0</w:t>
      </w:r>
      <w:r w:rsidR="00644CD5">
        <w:t>.</w:t>
      </w:r>
      <w:r>
        <w:t>519(CDKN1A expression enhancer) -0</w:t>
      </w:r>
      <w:r w:rsidR="00644CD5">
        <w:t>.</w:t>
      </w:r>
      <w:r>
        <w:t>359(Teratogen) -0</w:t>
      </w:r>
      <w:r w:rsidR="00644CD5">
        <w:t>.</w:t>
      </w:r>
      <w:r>
        <w:t>769(Low molecular weight phosphotyrosine protein phosphatase inhibitor) -0</w:t>
      </w:r>
      <w:r w:rsidR="00644CD5">
        <w:t>.</w:t>
      </w:r>
      <w:r>
        <w:t>933(Galactolipase inhibitor) + 0</w:t>
      </w:r>
      <w:r w:rsidR="00644CD5">
        <w:t>.</w:t>
      </w:r>
      <w:r>
        <w:t>171(Carcinogenic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female) -0</w:t>
      </w:r>
      <w:r w:rsidR="00644CD5">
        <w:t>.</w:t>
      </w:r>
      <w:r>
        <w:t>336(Drowsiness) + 0</w:t>
      </w:r>
      <w:r w:rsidR="00644CD5">
        <w:t>.</w:t>
      </w:r>
      <w:r>
        <w:t>796(Narcolepsy treatment) + 0</w:t>
      </w:r>
      <w:r w:rsidR="00644CD5">
        <w:t>.</w:t>
      </w:r>
      <w:r>
        <w:t>69(Protein-tyrosine su</w:t>
      </w:r>
      <w:r>
        <w:t>l</w:t>
      </w:r>
      <w:r>
        <w:t>fotransferase inhibitor) -0</w:t>
      </w:r>
      <w:r w:rsidR="00644CD5">
        <w:t>.</w:t>
      </w:r>
      <w:r>
        <w:t>262(KPNB1 expression inhibitor) -0</w:t>
      </w:r>
      <w:r w:rsidR="00644CD5">
        <w:t>.</w:t>
      </w:r>
      <w:r>
        <w:t>884(Phosphoserine phosphatase inhibitor) + 0</w:t>
      </w:r>
      <w:r w:rsidR="00644CD5">
        <w:t>.</w:t>
      </w:r>
      <w:r>
        <w:t>355(Aminolevulinate transaminase inhibitor) -0</w:t>
      </w:r>
      <w:r w:rsidR="00644CD5">
        <w:t>.</w:t>
      </w:r>
      <w:r>
        <w:t>14(Peripheral neuropathy) + 0</w:t>
      </w:r>
      <w:r w:rsidR="00644CD5">
        <w:t>.</w:t>
      </w:r>
      <w:r>
        <w:t>538(Calcium antagonist) + 0</w:t>
      </w:r>
      <w:r w:rsidR="00644CD5">
        <w:t>.</w:t>
      </w:r>
      <w:r>
        <w:t>435(Rho-associated kinase inhibitor) + 0</w:t>
      </w:r>
      <w:r w:rsidR="00644CD5">
        <w:t>.</w:t>
      </w:r>
      <w:r>
        <w:t>238(Transcription factor STAT1 inhibitor) + 0</w:t>
      </w:r>
      <w:r w:rsidR="00644CD5">
        <w:t>.</w:t>
      </w:r>
      <w:r>
        <w:t>31(Carcinogenic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stomach) -0</w:t>
      </w:r>
      <w:r w:rsidR="00644CD5">
        <w:t>.</w:t>
      </w:r>
      <w:r>
        <w:t>386(Aurora kinase inhibitor) + 0</w:t>
      </w:r>
      <w:r w:rsidR="00644CD5">
        <w:t>.</w:t>
      </w:r>
      <w:r>
        <w:t>295(Narcotic) -0</w:t>
      </w:r>
      <w:r w:rsidR="00644CD5">
        <w:t>.</w:t>
      </w:r>
      <w:r>
        <w:t>246(Antineoplastic (lymphocytic leukemia)) + 0</w:t>
      </w:r>
      <w:r w:rsidR="00644CD5">
        <w:t>.</w:t>
      </w:r>
      <w:r>
        <w:t>357(Vision disturbance) + 0</w:t>
      </w:r>
      <w:r w:rsidR="00644CD5">
        <w:t>.</w:t>
      </w:r>
      <w:r>
        <w:t>524(Porphyria) -0</w:t>
      </w:r>
      <w:r w:rsidR="00644CD5">
        <w:t>.</w:t>
      </w:r>
      <w:r>
        <w:t>942(Adenylylsulphatase inhibitor) -0</w:t>
      </w:r>
      <w:r w:rsidR="00644CD5">
        <w:t>.</w:t>
      </w:r>
      <w:r>
        <w:t>911(PPARG expression enha</w:t>
      </w:r>
      <w:r>
        <w:t>n</w:t>
      </w:r>
      <w:r>
        <w:t>cer) + 1</w:t>
      </w:r>
      <w:r w:rsidR="00644CD5">
        <w:t>.</w:t>
      </w:r>
      <w:r>
        <w:t>54(Riboflavin synthase inhibitor) + 0</w:t>
      </w:r>
      <w:r w:rsidR="00644CD5">
        <w:t>.</w:t>
      </w:r>
      <w:r>
        <w:t>647(SUMO-conjugating enzyme UBC9 inhibitor) + 0</w:t>
      </w:r>
      <w:r w:rsidR="00644CD5">
        <w:t>.</w:t>
      </w:r>
      <w:r>
        <w:t>5(Gentamicin 3'-N-acetyltransferase inhibitor) + 0</w:t>
      </w:r>
      <w:r w:rsidR="00644CD5">
        <w:t>.</w:t>
      </w:r>
      <w:r>
        <w:t>674(Monoacylglycerol lipase inhibitor) -0</w:t>
      </w:r>
      <w:r w:rsidR="00644CD5">
        <w:t>.</w:t>
      </w:r>
      <w:r>
        <w:t>316(Xerostomia) -1(Aspartate carbamoy</w:t>
      </w:r>
      <w:r>
        <w:t>l</w:t>
      </w:r>
      <w:r>
        <w:t>transferase inhibitor) + 0</w:t>
      </w:r>
      <w:r w:rsidR="00644CD5">
        <w:t>.</w:t>
      </w:r>
      <w:r>
        <w:t>198(Protein kinase C delta inhibitor) + 0</w:t>
      </w:r>
      <w:r w:rsidR="00644CD5">
        <w:t>.</w:t>
      </w:r>
      <w:r>
        <w:t>216(Biliary tract disorders treatment) -0</w:t>
      </w:r>
      <w:r w:rsidR="00644CD5">
        <w:t>.</w:t>
      </w:r>
      <w:r>
        <w:t>307(Neuropeptide FF1 antagonist) -1</w:t>
      </w:r>
      <w:r w:rsidR="00644CD5">
        <w:t>.</w:t>
      </w:r>
      <w:r>
        <w:t>18(Dihydroorotate oxidase inhibitor) -0</w:t>
      </w:r>
      <w:r w:rsidR="00644CD5">
        <w:t>.</w:t>
      </w:r>
      <w:r>
        <w:t>135(5 Hydroxytryptamine 6 agonist) + 0</w:t>
      </w:r>
      <w:r w:rsidR="00644CD5">
        <w:t>.</w:t>
      </w:r>
      <w:r>
        <w:t>232(Cardiotoxic) -0</w:t>
      </w:r>
      <w:r w:rsidR="00644CD5">
        <w:t>.</w:t>
      </w:r>
      <w:r>
        <w:t>847(Shaker potassium channel blocker) + 0</w:t>
      </w:r>
      <w:r w:rsidR="00644CD5">
        <w:t>.</w:t>
      </w:r>
      <w:r>
        <w:t>33(Weight gain) -0</w:t>
      </w:r>
      <w:r w:rsidR="00644CD5">
        <w:t>.</w:t>
      </w:r>
      <w:r>
        <w:t>455(5 Hydroxytryptamine 2B antagonist) + 0</w:t>
      </w:r>
      <w:r w:rsidR="00644CD5">
        <w:t>.</w:t>
      </w:r>
      <w:r>
        <w:t>0941(Multiple sclerosis treatment) + 2</w:t>
      </w:r>
      <w:r w:rsidR="00644CD5">
        <w:t>.</w:t>
      </w:r>
      <w:r>
        <w:t>04(Sialidase 1 inhibitor) -0</w:t>
      </w:r>
      <w:r w:rsidR="00644CD5">
        <w:t>.</w:t>
      </w:r>
      <w:r>
        <w:t>293(Alpha 2c adrenoreceptor a</w:t>
      </w:r>
      <w:r>
        <w:t>n</w:t>
      </w:r>
      <w:r>
        <w:t>tagonist) -0</w:t>
      </w:r>
      <w:r w:rsidR="00644CD5">
        <w:t>.</w:t>
      </w:r>
      <w:r>
        <w:t>241(Gastroesophageal reflux disease treatment) + 0</w:t>
      </w:r>
      <w:r w:rsidR="00644CD5">
        <w:t>.</w:t>
      </w:r>
      <w:r>
        <w:t>52(STC2 expression enhancer) + 0</w:t>
      </w:r>
      <w:r w:rsidR="00644CD5">
        <w:t>.</w:t>
      </w:r>
      <w:r>
        <w:t>203(Glucocorticoid antagonist) + 0</w:t>
      </w:r>
      <w:r w:rsidR="00644CD5">
        <w:t>.</w:t>
      </w:r>
      <w:r>
        <w:t>478(Chitinase inhibitor) + 0</w:t>
      </w:r>
      <w:r w:rsidR="00644CD5">
        <w:t>.</w:t>
      </w:r>
      <w:r>
        <w:t>252(Excitatory amino acid transporter 1 inhibitor) + 0</w:t>
      </w:r>
      <w:r w:rsidR="00644CD5">
        <w:t>.</w:t>
      </w:r>
      <w:r>
        <w:t>102(Dyspnea) -0</w:t>
      </w:r>
      <w:r w:rsidR="00644CD5">
        <w:t>.</w:t>
      </w:r>
      <w:r>
        <w:t>994(UGT2B20 substrate) + 0</w:t>
      </w:r>
      <w:r w:rsidR="00644CD5">
        <w:t>.</w:t>
      </w:r>
      <w:r>
        <w:t>173(Ceramide glucosyltransferase inhibitor) -0</w:t>
      </w:r>
      <w:r w:rsidR="00644CD5">
        <w:t>.</w:t>
      </w:r>
      <w:r>
        <w:t>17(Antiparkinsonian) -0</w:t>
      </w:r>
      <w:r w:rsidR="00644CD5">
        <w:t>.</w:t>
      </w:r>
      <w:r>
        <w:t>281(Dopamine D1B antagonist) + 0</w:t>
      </w:r>
      <w:r w:rsidR="00644CD5">
        <w:t>.</w:t>
      </w:r>
      <w:r>
        <w:t>267(CEBPD expression enhancer) -0</w:t>
      </w:r>
      <w:r w:rsidR="00644CD5">
        <w:t>.</w:t>
      </w:r>
      <w:r>
        <w:t>207(Potassium channel intermediate-conductance Ca-activated 4 blocker) -0</w:t>
      </w:r>
      <w:r w:rsidR="00644CD5">
        <w:t>.</w:t>
      </w:r>
      <w:r>
        <w:t>32(Interferon inducer) + 0</w:t>
      </w:r>
      <w:r w:rsidR="00644CD5">
        <w:t>.</w:t>
      </w:r>
      <w:r>
        <w:t>677(Amino-acid N-acetyltransferase inhibitor) -0</w:t>
      </w:r>
      <w:r w:rsidR="00644CD5">
        <w:t>.</w:t>
      </w:r>
      <w:r>
        <w:t>303(Protein phosphatase 2A inhibitor) + 0</w:t>
      </w:r>
      <w:r w:rsidR="00644CD5">
        <w:t>.</w:t>
      </w:r>
      <w:r>
        <w:t>872(CC chemokine 9 receptor antagonist) -0</w:t>
      </w:r>
      <w:r w:rsidR="00644CD5">
        <w:t>.</w:t>
      </w:r>
      <w:r>
        <w:t>267(EDN1 expression i</w:t>
      </w:r>
      <w:r>
        <w:t>n</w:t>
      </w:r>
      <w:r>
        <w:t>hibitor) -0</w:t>
      </w:r>
      <w:r w:rsidR="00644CD5">
        <w:t>.</w:t>
      </w:r>
      <w:r>
        <w:t>774(Kallikrein 13 inhibitor) -0</w:t>
      </w:r>
      <w:r w:rsidR="00644CD5">
        <w:t>.</w:t>
      </w:r>
      <w:r>
        <w:t>144(GHS receptor antagonist) -0</w:t>
      </w:r>
      <w:r w:rsidR="00644CD5">
        <w:t>.</w:t>
      </w:r>
      <w:r>
        <w:t>481(mRNA (nucleoside-2'-O-)-methyltransferase inhibitor) -0</w:t>
      </w:r>
      <w:r w:rsidR="00644CD5">
        <w:t>.</w:t>
      </w:r>
      <w:r>
        <w:t>59(Fatty acid oxidation inhibitor) -0</w:t>
      </w:r>
      <w:r w:rsidR="00644CD5">
        <w:t>.</w:t>
      </w:r>
      <w:r>
        <w:t>119(Antihypertensive) + 0</w:t>
      </w:r>
      <w:r w:rsidR="00644CD5">
        <w:t>.</w:t>
      </w:r>
      <w:r>
        <w:t>169(Xanthine-like) + 0</w:t>
      </w:r>
      <w:r w:rsidR="00644CD5">
        <w:t>.</w:t>
      </w:r>
      <w:r>
        <w:t>965(Tyrosine transaminase inhibitor) + 0</w:t>
      </w:r>
      <w:r w:rsidR="00644CD5">
        <w:t>.</w:t>
      </w:r>
      <w:r>
        <w:t>282(Neutropenia treatment) + 0</w:t>
      </w:r>
      <w:r w:rsidR="00644CD5">
        <w:t>.</w:t>
      </w:r>
      <w:r>
        <w:t>141(CYP26A1 inhibitor) + 0</w:t>
      </w:r>
      <w:r w:rsidR="00644CD5">
        <w:t>.</w:t>
      </w:r>
      <w:r>
        <w:t>324(Estrogen alpha receptor agonist) + 1</w:t>
      </w:r>
      <w:r w:rsidR="00644CD5">
        <w:t>.</w:t>
      </w:r>
      <w:r>
        <w:t>13(Carbonic anhydrase XIV inhibitor) -0</w:t>
      </w:r>
      <w:r w:rsidR="00644CD5">
        <w:t>.</w:t>
      </w:r>
      <w:r>
        <w:t>196(MAP3K7 inhibitor) + 0</w:t>
      </w:r>
      <w:r w:rsidR="00644CD5">
        <w:t>.</w:t>
      </w:r>
      <w:r>
        <w:t>381(Inosine mon</w:t>
      </w:r>
      <w:r>
        <w:t>o</w:t>
      </w:r>
      <w:r>
        <w:t>phosphate dehydrogenase inhibitor) + 0</w:t>
      </w:r>
      <w:r w:rsidR="00644CD5">
        <w:t>.</w:t>
      </w:r>
      <w:r>
        <w:t>502(KLK3 expression inhibitor) -0</w:t>
      </w:r>
      <w:r w:rsidR="00644CD5">
        <w:t>.</w:t>
      </w:r>
      <w:r>
        <w:t>359(CCND3 expression inhibitor) + 0</w:t>
      </w:r>
      <w:r w:rsidR="00644CD5">
        <w:t>.</w:t>
      </w:r>
      <w:r>
        <w:t>526(Anesthetic local) -0</w:t>
      </w:r>
      <w:r w:rsidR="00644CD5">
        <w:t>.</w:t>
      </w:r>
      <w:r>
        <w:t>219(Protein kinase (CK2) inhibitor) + 0</w:t>
      </w:r>
      <w:r w:rsidR="00644CD5">
        <w:t>.</w:t>
      </w:r>
      <w:r>
        <w:t>243(Sentrin-specific protease 6 inhibitor) -0</w:t>
      </w:r>
      <w:r w:rsidR="00644CD5">
        <w:t>.</w:t>
      </w:r>
      <w:r>
        <w:t>338(APAF1 expression enhancer) -0</w:t>
      </w:r>
      <w:r w:rsidR="00644CD5">
        <w:t>.</w:t>
      </w:r>
      <w:r>
        <w:t>618(MAO inhibitor) + 0</w:t>
      </w:r>
      <w:r w:rsidR="00644CD5">
        <w:t>.</w:t>
      </w:r>
      <w:r>
        <w:t>413(HSPA1A expression enhancer) + 0</w:t>
      </w:r>
      <w:r w:rsidR="00644CD5">
        <w:t>.</w:t>
      </w:r>
      <w:r>
        <w:t xml:space="preserve">214(Caspase 7 </w:t>
      </w:r>
      <w:r>
        <w:lastRenderedPageBreak/>
        <w:t>inhibitor) -0</w:t>
      </w:r>
      <w:r w:rsidR="00644CD5">
        <w:t>.</w:t>
      </w:r>
      <w:r>
        <w:t>113(Amyloid beta precursor protein antagonist) -0</w:t>
      </w:r>
      <w:r w:rsidR="00644CD5">
        <w:t>.</w:t>
      </w:r>
      <w:r>
        <w:t>158(Aggrecanase 2 inhibitor) + 0</w:t>
      </w:r>
      <w:r w:rsidR="00644CD5">
        <w:t>.</w:t>
      </w:r>
      <w:r>
        <w:t>187(Antibiotic Am</w:t>
      </w:r>
      <w:r>
        <w:t>i</w:t>
      </w:r>
      <w:r>
        <w:t>noglycoside-like) -0</w:t>
      </w:r>
      <w:r w:rsidR="00644CD5">
        <w:t>.</w:t>
      </w:r>
      <w:r>
        <w:t>387(Acetylcholine nicotinic agonist) + 0</w:t>
      </w:r>
      <w:r w:rsidR="00644CD5">
        <w:t>.</w:t>
      </w:r>
      <w:r>
        <w:t>839(D-Lysine 5</w:t>
      </w:r>
      <w:r w:rsidR="00644CD5">
        <w:t>.</w:t>
      </w:r>
      <w:r>
        <w:t>6-aminomutase inhibitor) + 0</w:t>
      </w:r>
      <w:r w:rsidR="00644CD5">
        <w:t>.</w:t>
      </w:r>
      <w:r>
        <w:t>691(Heparanase inhibitor) + 0</w:t>
      </w:r>
      <w:r w:rsidR="00644CD5">
        <w:t>.</w:t>
      </w:r>
      <w:r>
        <w:t>493(Sodium/hydrogen exchanger 3 inhibitor) + 0</w:t>
      </w:r>
      <w:r w:rsidR="00644CD5">
        <w:t>.</w:t>
      </w:r>
      <w:r>
        <w:t>562(Cyclooxygenase 1 inhibitor) + 0</w:t>
      </w:r>
      <w:r w:rsidR="00644CD5">
        <w:t>.</w:t>
      </w:r>
      <w:r>
        <w:t>157(Opioid kappa 1 receptor antagonist) + 0</w:t>
      </w:r>
      <w:r w:rsidR="00644CD5">
        <w:t>.</w:t>
      </w:r>
      <w:r>
        <w:t>546(Integrin beta2 antagonist) -0</w:t>
      </w:r>
      <w:r w:rsidR="00644CD5">
        <w:t>.</w:t>
      </w:r>
      <w:r>
        <w:t>0865(Lipoprotein disorders treatment) -0</w:t>
      </w:r>
      <w:r w:rsidR="00644CD5">
        <w:t>.</w:t>
      </w:r>
      <w:r>
        <w:t>403(YWHAE expression inhibitor) -0</w:t>
      </w:r>
      <w:r w:rsidR="00644CD5">
        <w:t>.</w:t>
      </w:r>
      <w:r>
        <w:t>236(Protein-tyrosine kinase Lyn inhibitor) -0</w:t>
      </w:r>
      <w:r w:rsidR="00644CD5">
        <w:t>.</w:t>
      </w:r>
      <w:r>
        <w:t>221(Vasopressin 2 agonist) + 0</w:t>
      </w:r>
      <w:r w:rsidR="00644CD5">
        <w:t>.</w:t>
      </w:r>
      <w:r>
        <w:t>349(BCL2 expression inhibitor) -0</w:t>
      </w:r>
      <w:r w:rsidR="00644CD5">
        <w:t>.</w:t>
      </w:r>
      <w:r>
        <w:t>157(Lipocortins synthesis antagonist) -0</w:t>
      </w:r>
      <w:r w:rsidR="00644CD5">
        <w:t>.</w:t>
      </w:r>
      <w:r>
        <w:t>51(5-Alpha-reductase 1 inhibitor) -0</w:t>
      </w:r>
      <w:r w:rsidR="00644CD5">
        <w:t>.</w:t>
      </w:r>
      <w:r>
        <w:t>825(tRNA methyltransferase inhibitor) -0</w:t>
      </w:r>
      <w:r w:rsidR="00644CD5">
        <w:t>.</w:t>
      </w:r>
      <w:r>
        <w:t>166(Trans-octaprenyltranstransferase inhibitor) -0</w:t>
      </w:r>
      <w:r w:rsidR="00644CD5">
        <w:t>.</w:t>
      </w:r>
      <w:r>
        <w:t>151(Liver fibrosis treatment) + 0</w:t>
      </w:r>
      <w:r w:rsidR="00644CD5">
        <w:t>.</w:t>
      </w:r>
      <w:r>
        <w:t>102(Deoxynucleoside kinase inhibitor) + 0</w:t>
      </w:r>
      <w:r w:rsidR="00644CD5">
        <w:t>.</w:t>
      </w:r>
      <w:r>
        <w:t>18(Alpha galactosidase inhibitor) + 0</w:t>
      </w:r>
      <w:r w:rsidR="00644CD5">
        <w:t>.</w:t>
      </w:r>
      <w:r>
        <w:t>134(Troponin T</w:t>
      </w:r>
      <w:r w:rsidR="00644CD5">
        <w:t>.</w:t>
      </w:r>
      <w:r>
        <w:t xml:space="preserve"> ca</w:t>
      </w:r>
      <w:r>
        <w:t>r</w:t>
      </w:r>
      <w:r>
        <w:t>diac muscle inhibitor) + 0</w:t>
      </w:r>
      <w:r w:rsidR="00644CD5">
        <w:t>.</w:t>
      </w:r>
      <w:r>
        <w:t>459(Envelope glycoprotein gp70 inhibitor) -0</w:t>
      </w:r>
      <w:r w:rsidR="00644CD5">
        <w:t>.</w:t>
      </w:r>
      <w:r>
        <w:t>386(Heat shock protein 70 agonist) + 0</w:t>
      </w:r>
      <w:r w:rsidR="00644CD5">
        <w:t>.</w:t>
      </w:r>
      <w:r>
        <w:t>26(CYP2C8 inhibitor) -0</w:t>
      </w:r>
      <w:r w:rsidR="00644CD5">
        <w:t>.</w:t>
      </w:r>
      <w:r>
        <w:t>453(Cyclooxygenase inhibitor) + 0</w:t>
      </w:r>
      <w:r w:rsidR="00644CD5">
        <w:t>.</w:t>
      </w:r>
      <w:r>
        <w:t>0928(Antineoplastic (non-small cell lung cancer)) + 0</w:t>
      </w:r>
      <w:r w:rsidR="00644CD5">
        <w:t>.</w:t>
      </w:r>
      <w:r>
        <w:t>209(Hyperglycemic) + 0</w:t>
      </w:r>
      <w:r w:rsidR="00644CD5">
        <w:t>.</w:t>
      </w:r>
      <w:r>
        <w:t>452(D-alanine transaminase inhibitor) + 0</w:t>
      </w:r>
      <w:r w:rsidR="00644CD5">
        <w:t>.</w:t>
      </w:r>
      <w:r>
        <w:t>347(Diabetic neuropathy treatment) -0</w:t>
      </w:r>
      <w:r w:rsidR="00644CD5">
        <w:t>.</w:t>
      </w:r>
      <w:r>
        <w:t>306(NMDA receptor antagonist) + 0</w:t>
      </w:r>
      <w:r w:rsidR="00644CD5">
        <w:t>.</w:t>
      </w:r>
      <w:r>
        <w:t>135(Interleukin 1 antagonist) + 0</w:t>
      </w:r>
      <w:r w:rsidR="00644CD5">
        <w:t>.</w:t>
      </w:r>
      <w:r>
        <w:t>247(Cyclin B inhibitor) -0</w:t>
      </w:r>
      <w:r w:rsidR="00644CD5">
        <w:t>.</w:t>
      </w:r>
      <w:r>
        <w:t>117(CYP3A4 inhibitor) + 0</w:t>
      </w:r>
      <w:r w:rsidR="00644CD5">
        <w:t>.</w:t>
      </w:r>
      <w:r>
        <w:t>171(Integrin antagonist) -0</w:t>
      </w:r>
      <w:r w:rsidR="00644CD5">
        <w:t>.</w:t>
      </w:r>
      <w:r>
        <w:t>403(Analgesic stimulant) + 0</w:t>
      </w:r>
      <w:r w:rsidR="00644CD5">
        <w:t>.</w:t>
      </w:r>
      <w:r>
        <w:t>0985(Geranylgeranyltransferase I inhibitor) + 0</w:t>
      </w:r>
      <w:r w:rsidR="00644CD5">
        <w:t>.</w:t>
      </w:r>
      <w:r>
        <w:t>133(Neurotoxic) -0</w:t>
      </w:r>
      <w:r w:rsidR="00644CD5">
        <w:t>.</w:t>
      </w:r>
      <w:r>
        <w:t>292(CYP3A4 inducer) + 0</w:t>
      </w:r>
      <w:r w:rsidR="00644CD5">
        <w:t>.</w:t>
      </w:r>
      <w:r>
        <w:t>253(Alcohol dehydrogenase [NAD(P)+] inhibitor) + 0</w:t>
      </w:r>
      <w:r w:rsidR="00644CD5">
        <w:t>.</w:t>
      </w:r>
      <w:r>
        <w:t>219(Carcinogenic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thyroid gland) + 0</w:t>
      </w:r>
      <w:r w:rsidR="00644CD5">
        <w:t>.</w:t>
      </w:r>
      <w:r>
        <w:t>295(NR0B2 expression enhancer) -0</w:t>
      </w:r>
      <w:r w:rsidR="00644CD5">
        <w:t>.</w:t>
      </w:r>
      <w:r>
        <w:t>187(Prostatic (benign) hyperplasia treatment) -0</w:t>
      </w:r>
      <w:r w:rsidR="00644CD5">
        <w:t>.</w:t>
      </w:r>
      <w:r>
        <w:t>223(Protein kinase C beta I inhibitor) -0</w:t>
      </w:r>
      <w:r w:rsidR="00644CD5">
        <w:t>.</w:t>
      </w:r>
      <w:r>
        <w:t>318(Hot flush treatment) + 0</w:t>
      </w:r>
      <w:r w:rsidR="00644CD5">
        <w:t>.</w:t>
      </w:r>
      <w:r>
        <w:t>29(NAD(P)+ transh</w:t>
      </w:r>
      <w:r>
        <w:t>y</w:t>
      </w:r>
      <w:r>
        <w:t>drogenase (AB-specific) inhibitor) -0</w:t>
      </w:r>
      <w:r w:rsidR="00644CD5">
        <w:t>.</w:t>
      </w:r>
      <w:r>
        <w:t>311(Thioredoxin reductase inhibitor) + 0</w:t>
      </w:r>
      <w:r w:rsidR="00644CD5">
        <w:t>.</w:t>
      </w:r>
      <w:r>
        <w:t>152(HERG channel blocker) -0</w:t>
      </w:r>
      <w:r w:rsidR="00644CD5">
        <w:t>.</w:t>
      </w:r>
      <w:r>
        <w:t>418(Trace amine-associated receptor 1 antagonist) + 0</w:t>
      </w:r>
      <w:r w:rsidR="00644CD5">
        <w:t>.</w:t>
      </w:r>
      <w:r>
        <w:t>162(Ileal bile acid transport inhibitor) + 0</w:t>
      </w:r>
      <w:r w:rsidR="00644CD5">
        <w:t>.</w:t>
      </w:r>
      <w:r>
        <w:t>44(Urotensin II antagonist) -0</w:t>
      </w:r>
      <w:r w:rsidR="00644CD5">
        <w:t>.</w:t>
      </w:r>
      <w:r>
        <w:t>125(Pulmonary hypertension treatment) -0</w:t>
      </w:r>
      <w:r w:rsidR="00644CD5">
        <w:t>.</w:t>
      </w:r>
      <w:r>
        <w:t>307(Fibromyalgia syndrome treatment) + 0</w:t>
      </w:r>
      <w:r w:rsidR="00644CD5">
        <w:t>.</w:t>
      </w:r>
      <w:r>
        <w:t>564(CYP19 substrate) -0</w:t>
      </w:r>
      <w:r w:rsidR="00644CD5">
        <w:t>.</w:t>
      </w:r>
      <w:r>
        <w:t>197(CD86 expression enhancer) + 0</w:t>
      </w:r>
      <w:r w:rsidR="00644CD5">
        <w:t>.</w:t>
      </w:r>
      <w:r>
        <w:t>21(CDH1 expression enhancer) -0</w:t>
      </w:r>
      <w:r w:rsidR="00644CD5">
        <w:t>.</w:t>
      </w:r>
      <w:r>
        <w:t>253(Free radical scavenger) + 0</w:t>
      </w:r>
      <w:r w:rsidR="00644CD5">
        <w:t>.</w:t>
      </w:r>
      <w:r>
        <w:t>259(Potassium channel (Inward rectifier) blocker) -0</w:t>
      </w:r>
      <w:r w:rsidR="00644CD5">
        <w:t>.</w:t>
      </w:r>
      <w:r>
        <w:t>422(Pantoate-beta-alanine ligase inhibitor) + 0</w:t>
      </w:r>
      <w:r w:rsidR="00644CD5">
        <w:t>.</w:t>
      </w:r>
      <w:r>
        <w:t>123(Ca2+/calmodulin-dependent kinase I alpha inhibitor) + 0</w:t>
      </w:r>
      <w:r w:rsidR="00644CD5">
        <w:t>.</w:t>
      </w:r>
      <w:r>
        <w:t>432(Cytosine deaminase inhibitor) -0</w:t>
      </w:r>
      <w:r w:rsidR="00644CD5">
        <w:t>.</w:t>
      </w:r>
      <w:r>
        <w:t>36(Prostaglandin EP3 antagonist) -0</w:t>
      </w:r>
      <w:r w:rsidR="00644CD5">
        <w:t>.</w:t>
      </w:r>
      <w:r>
        <w:t>299(Peptidyl-Lys metalloendopeptidase inhibitor) -0</w:t>
      </w:r>
      <w:r w:rsidR="00644CD5">
        <w:t>.</w:t>
      </w:r>
      <w:r>
        <w:t>975(Carbonic anhydrase VI inhibitor) -0</w:t>
      </w:r>
      <w:r w:rsidR="00644CD5">
        <w:t>.</w:t>
      </w:r>
      <w:r>
        <w:t>269(TOP2A expression inhibitor) + 0</w:t>
      </w:r>
      <w:r w:rsidR="00644CD5">
        <w:t>.</w:t>
      </w:r>
      <w:r>
        <w:t>0903(Guanylate cyclase stimulant) -0</w:t>
      </w:r>
      <w:r w:rsidR="00644CD5">
        <w:t>.</w:t>
      </w:r>
      <w:r>
        <w:t>216(H+-exporting ATPase inhibitor) -0</w:t>
      </w:r>
      <w:r w:rsidR="00644CD5">
        <w:t>.</w:t>
      </w:r>
      <w:r>
        <w:t>385(Tryptase 3 inhibitor) -0</w:t>
      </w:r>
      <w:r w:rsidR="00644CD5">
        <w:t>.</w:t>
      </w:r>
      <w:r>
        <w:t>718(AMP nucleosidase inhibitor) -0</w:t>
      </w:r>
      <w:r w:rsidR="00644CD5">
        <w:t>.</w:t>
      </w:r>
      <w:r>
        <w:t>171(Orexin receptor 1 antagonist) + 0</w:t>
      </w:r>
      <w:r w:rsidR="00644CD5">
        <w:t>.</w:t>
      </w:r>
      <w:r>
        <w:t>103(CYP11B2 inhibitor) + 0</w:t>
      </w:r>
      <w:r w:rsidR="00644CD5">
        <w:t>.</w:t>
      </w:r>
      <w:r>
        <w:t>154(DNA polymerase beta inhibitor) -0</w:t>
      </w:r>
      <w:r w:rsidR="00644CD5">
        <w:t>.</w:t>
      </w:r>
      <w:r>
        <w:t>117(Retinoic acid receptor antagonist) -0</w:t>
      </w:r>
      <w:r w:rsidR="00644CD5">
        <w:t>.</w:t>
      </w:r>
      <w:r>
        <w:t>613(Chalcone isomerase inhibitor) + 0</w:t>
      </w:r>
      <w:r w:rsidR="00644CD5">
        <w:t>.</w:t>
      </w:r>
      <w:r>
        <w:t>307(SERPINE1 expression enhancer) -0</w:t>
      </w:r>
      <w:r w:rsidR="00644CD5">
        <w:t>.</w:t>
      </w:r>
      <w:r>
        <w:t>103(Integrin beta6 antagonist) + 0</w:t>
      </w:r>
      <w:r w:rsidR="00644CD5">
        <w:t>.</w:t>
      </w:r>
      <w:r>
        <w:t>378(Nucleotidyltransferase inhibitor) -0</w:t>
      </w:r>
      <w:r w:rsidR="00644CD5">
        <w:t>.</w:t>
      </w:r>
      <w:r>
        <w:t>13(Carcinogenic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stomach) + 0</w:t>
      </w:r>
      <w:r w:rsidR="00644CD5">
        <w:t>.</w:t>
      </w:r>
      <w:r>
        <w:t>0969(Cathepsin L2 inhibitor) + 0</w:t>
      </w:r>
      <w:r w:rsidR="00644CD5">
        <w:t>.</w:t>
      </w:r>
      <w:r>
        <w:t>0912(Antidepressant) + 0</w:t>
      </w:r>
      <w:r w:rsidR="00644CD5">
        <w:t>.</w:t>
      </w:r>
      <w:r>
        <w:t>193(Intestinal alkaline phosphatase inhibitor) + 0</w:t>
      </w:r>
      <w:r w:rsidR="00644CD5">
        <w:t>.</w:t>
      </w:r>
      <w:r>
        <w:t>0964(Pim-2 kinase inhibitor) + 0</w:t>
      </w:r>
      <w:r w:rsidR="00644CD5">
        <w:t>.</w:t>
      </w:r>
      <w:r>
        <w:t>269(Maleate hydratase inhibitor) -0</w:t>
      </w:r>
      <w:r w:rsidR="00644CD5">
        <w:t>.</w:t>
      </w:r>
      <w:r>
        <w:t>0561(Stroke treatment) + 0</w:t>
      </w:r>
      <w:r w:rsidR="00644CD5">
        <w:t>.</w:t>
      </w:r>
      <w:r>
        <w:t>275(Dihydrofolate reductase (Mycobacterium avium) inhibitor) -0</w:t>
      </w:r>
      <w:r w:rsidR="00644CD5">
        <w:t>.</w:t>
      </w:r>
      <w:r>
        <w:t>0685(Histone deacetylase SIRT1 inhibitor) -0</w:t>
      </w:r>
      <w:r w:rsidR="00644CD5">
        <w:t>.</w:t>
      </w:r>
      <w:r>
        <w:t>107(Prostacyclin agonist) -0</w:t>
      </w:r>
      <w:r w:rsidR="00644CD5">
        <w:t>.</w:t>
      </w:r>
      <w:r>
        <w:t>0837(Pim-1 kinase inhibitor) -0</w:t>
      </w:r>
      <w:r w:rsidR="00644CD5">
        <w:t>.</w:t>
      </w:r>
      <w:r>
        <w:t>18(UGT1A3 substrate) -0</w:t>
      </w:r>
      <w:r w:rsidR="00644CD5">
        <w:t>.</w:t>
      </w:r>
      <w:r>
        <w:t>0885(Antimycobacterial) + 0</w:t>
      </w:r>
      <w:r w:rsidR="00644CD5">
        <w:t>.</w:t>
      </w:r>
      <w:r>
        <w:t>0962(CYP2A6 inhibitor) -0</w:t>
      </w:r>
      <w:r w:rsidR="00644CD5">
        <w:t>.</w:t>
      </w:r>
      <w:r>
        <w:t>118(FMO1 substrate) + 0</w:t>
      </w:r>
      <w:r w:rsidR="00644CD5">
        <w:t>.</w:t>
      </w:r>
      <w:r>
        <w:t>202(TNFRSF1A expression inhibitor) + 0</w:t>
      </w:r>
      <w:r w:rsidR="00644CD5">
        <w:t>.</w:t>
      </w:r>
      <w:r>
        <w:t>274(Acyl-CoA dehydrogenase (NADP+) inhibitor) -0</w:t>
      </w:r>
      <w:r w:rsidR="00644CD5">
        <w:t>.</w:t>
      </w:r>
      <w:r>
        <w:t>212(Glycine C-acetyltransferase inhibitor) + 0</w:t>
      </w:r>
      <w:r w:rsidR="00644CD5">
        <w:t>.</w:t>
      </w:r>
      <w:r>
        <w:t>0806(TFDP1 expression inhibitor) + 0</w:t>
      </w:r>
      <w:r w:rsidR="00644CD5">
        <w:t>.</w:t>
      </w:r>
      <w:r>
        <w:t>24(TRPV2 blocker) + 0</w:t>
      </w:r>
      <w:r w:rsidR="00644CD5">
        <w:t>.</w:t>
      </w:r>
      <w:r>
        <w:t>295(3-Phosphoshikimate 1-carboxyvinyltransferase inhibitor) + 0</w:t>
      </w:r>
      <w:r w:rsidR="00644CD5">
        <w:t>.</w:t>
      </w:r>
      <w:r>
        <w:t>307(UDP-Glucuronosyltransferase inhibitor) -0</w:t>
      </w:r>
      <w:r w:rsidR="00644CD5">
        <w:t>.</w:t>
      </w:r>
      <w:r>
        <w:t>0981(Hypercholesterolemic) -0</w:t>
      </w:r>
      <w:r w:rsidR="00644CD5">
        <w:t>.</w:t>
      </w:r>
      <w:r>
        <w:t>0591(Vasopressin 1A antagonist) + 0</w:t>
      </w:r>
      <w:r w:rsidR="00644CD5">
        <w:t>.</w:t>
      </w:r>
      <w:r>
        <w:t>143(Severe acute respiratory syndrome trea</w:t>
      </w:r>
      <w:r>
        <w:t>t</w:t>
      </w:r>
      <w:r>
        <w:t>ment) -0</w:t>
      </w:r>
      <w:r w:rsidR="00644CD5">
        <w:t>.</w:t>
      </w:r>
      <w:r>
        <w:t>102(AKR1C2 expression enhancer) -0</w:t>
      </w:r>
      <w:r w:rsidR="00644CD5">
        <w:t>.</w:t>
      </w:r>
      <w:r>
        <w:t>153(Thymidylate synthase inhibitor) + 0</w:t>
      </w:r>
      <w:r w:rsidR="00644CD5">
        <w:t>.</w:t>
      </w:r>
      <w:r>
        <w:t>0685(Histone deacetylase SIRT1 stimulant) -0</w:t>
      </w:r>
      <w:r w:rsidR="00644CD5">
        <w:t>.</w:t>
      </w:r>
      <w:r>
        <w:t>198(Andropause treatment) -0</w:t>
      </w:r>
      <w:r w:rsidR="00644CD5">
        <w:t>.</w:t>
      </w:r>
      <w:r>
        <w:t>0875(Monoamine uptake inhibitor) + 0</w:t>
      </w:r>
      <w:r w:rsidR="00644CD5">
        <w:t>.</w:t>
      </w:r>
      <w:r>
        <w:t>143(Adenosine A2a rece</w:t>
      </w:r>
      <w:r>
        <w:t>p</w:t>
      </w:r>
      <w:r>
        <w:t>tor antagonist) + 0</w:t>
      </w:r>
      <w:r w:rsidR="00644CD5">
        <w:t>.</w:t>
      </w:r>
      <w:r>
        <w:t>117(CCL5 expression enhancer) -0</w:t>
      </w:r>
      <w:r w:rsidR="00644CD5">
        <w:t>.</w:t>
      </w:r>
      <w:r>
        <w:t>138(Dopamine D3 agonist) -0</w:t>
      </w:r>
      <w:r w:rsidR="00644CD5">
        <w:t>.</w:t>
      </w:r>
      <w:r>
        <w:t>0722(Membrane permeability inhibitor) -0</w:t>
      </w:r>
      <w:r w:rsidR="00644CD5">
        <w:t>.</w:t>
      </w:r>
      <w:r>
        <w:t>0704(Cystic fibrosis treatment) -0</w:t>
      </w:r>
      <w:r w:rsidR="00644CD5">
        <w:t>.</w:t>
      </w:r>
      <w:r>
        <w:t>334(Adenylosuccinate lyase inhibitor) -0</w:t>
      </w:r>
      <w:r w:rsidR="00644CD5">
        <w:t>.</w:t>
      </w:r>
      <w:r>
        <w:t>0589(Calcium-dependent phospholipase A2 inhibitor) + 0</w:t>
      </w:r>
      <w:r w:rsidR="00644CD5">
        <w:t>.</w:t>
      </w:r>
      <w:r>
        <w:t>078(Antihelmintic) -0</w:t>
      </w:r>
      <w:r w:rsidR="00644CD5">
        <w:t>.</w:t>
      </w:r>
      <w:r>
        <w:t>188(Heat shock protein agonist) + 0</w:t>
      </w:r>
      <w:r w:rsidR="00644CD5">
        <w:t>.</w:t>
      </w:r>
      <w:r>
        <w:t>0995(CYP4 substrate) -0</w:t>
      </w:r>
      <w:r w:rsidR="00644CD5">
        <w:t>.</w:t>
      </w:r>
      <w:r>
        <w:t>0804(Sentrin-specific protease 7 inhibitor) + 0</w:t>
      </w:r>
      <w:r w:rsidR="00644CD5">
        <w:t>.</w:t>
      </w:r>
      <w:r>
        <w:t>152(Argininosuccinate synthase inhibitor) + 0</w:t>
      </w:r>
      <w:r w:rsidR="00644CD5">
        <w:t>.</w:t>
      </w:r>
      <w:r>
        <w:t>0315(AMP deaminase 3 inhibitor) + 0</w:t>
      </w:r>
      <w:r w:rsidR="00644CD5">
        <w:t>.</w:t>
      </w:r>
      <w:r>
        <w:t>11(Cell wall synthesis inhibitor) -0</w:t>
      </w:r>
      <w:r w:rsidR="00644CD5">
        <w:t>.</w:t>
      </w:r>
      <w:r>
        <w:t>0331(T-cell protein-tyrosine phosphatase inhibitor) -0</w:t>
      </w:r>
      <w:r w:rsidR="00644CD5">
        <w:t>.</w:t>
      </w:r>
      <w:r>
        <w:t>0219(Antischistosomal) -0</w:t>
      </w:r>
      <w:r w:rsidR="00644CD5">
        <w:t>.</w:t>
      </w:r>
      <w:r>
        <w:t>0351(Endothelin A receptor antagonist) + 0</w:t>
      </w:r>
      <w:r w:rsidR="00644CD5">
        <w:t>.</w:t>
      </w:r>
      <w:r>
        <w:t>0457(Carcinogenic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+ 0</w:t>
      </w:r>
      <w:r w:rsidR="00644CD5">
        <w:t>.</w:t>
      </w:r>
      <w:r>
        <w:t>0156(Autoimmune disorders treatment) + 0</w:t>
      </w:r>
      <w:r w:rsidR="00644CD5">
        <w:t>.</w:t>
      </w:r>
      <w:r>
        <w:t>0223(Elastase 2 inhibitor) + 0</w:t>
      </w:r>
      <w:r w:rsidR="00644CD5">
        <w:t>.</w:t>
      </w:r>
      <w:r>
        <w:t>144(Bis(5'-nucleosyl)-tetraphosphatase (symmetrical) inhibitor) -0</w:t>
      </w:r>
      <w:r w:rsidR="00644CD5">
        <w:t>.</w:t>
      </w:r>
      <w:r>
        <w:t>0349(Neutrophil collagenase inhibitor) -0</w:t>
      </w:r>
      <w:r w:rsidR="00644CD5">
        <w:t>.</w:t>
      </w:r>
      <w:r>
        <w:t>0277(CCL2 expression enhancer) -0</w:t>
      </w:r>
      <w:r w:rsidR="00644CD5">
        <w:t>.</w:t>
      </w:r>
      <w:r>
        <w:t>0423(STAT3 expression inhibitor) -0</w:t>
      </w:r>
      <w:r w:rsidR="00644CD5">
        <w:t>.</w:t>
      </w:r>
      <w:r>
        <w:t>0232(Alopecia (hair loss)) -0</w:t>
      </w:r>
      <w:r w:rsidR="00644CD5">
        <w:t>.</w:t>
      </w:r>
      <w:r>
        <w:t>0436(Cytosol alanyl aminopeptidase inhibitor) + 0</w:t>
      </w:r>
      <w:r w:rsidR="00644CD5">
        <w:t>.</w:t>
      </w:r>
      <w:r>
        <w:t>0238(5 Hydroxytryptamine agonist) + 0</w:t>
      </w:r>
      <w:r w:rsidR="00644CD5">
        <w:t>.</w:t>
      </w:r>
      <w:r>
        <w:t>0153(Phosphodiesterase 6D inhibitor) -0</w:t>
      </w:r>
      <w:r w:rsidR="00644CD5">
        <w:t>.</w:t>
      </w:r>
      <w:r>
        <w:t>0157(Lysophosphatidic acid 2 receptor antagonist) -0</w:t>
      </w:r>
      <w:r w:rsidR="00644CD5">
        <w:t>.</w:t>
      </w:r>
      <w:r>
        <w:t>0439(CDK4/cyclin D1 inhibitor) + 0</w:t>
      </w:r>
      <w:r w:rsidR="00644CD5">
        <w:t>.</w:t>
      </w:r>
      <w:r>
        <w:t>0109(Macular degeneration treatment) -0</w:t>
      </w:r>
      <w:r w:rsidR="00644CD5">
        <w:t>.</w:t>
      </w:r>
      <w:r>
        <w:t>0149(Neurotensin 2 receptor antagonist) + 0</w:t>
      </w:r>
      <w:r w:rsidR="00644CD5">
        <w:t>.</w:t>
      </w:r>
      <w:r>
        <w:t>0121(Trypsin III inhibitor) + 0</w:t>
      </w:r>
      <w:r w:rsidR="00644CD5">
        <w:t>.</w:t>
      </w:r>
      <w:r>
        <w:t>0309(GABA C receptor rho-1 antag</w:t>
      </w:r>
      <w:r>
        <w:t>o</w:t>
      </w:r>
      <w:r>
        <w:t>nist) -0</w:t>
      </w:r>
      <w:r w:rsidR="00644CD5">
        <w:t>.</w:t>
      </w:r>
      <w:r>
        <w:t>0151(Melanocortin 5 antagonist) -0</w:t>
      </w:r>
      <w:r w:rsidR="00644CD5">
        <w:t>.</w:t>
      </w:r>
      <w:r>
        <w:t>0209(Linoleate diol synthase inhibitor) + 0</w:t>
      </w:r>
      <w:r w:rsidR="00644CD5">
        <w:t>.</w:t>
      </w:r>
      <w:r>
        <w:t>0392(Leukotriene C antag</w:t>
      </w:r>
      <w:r>
        <w:t>o</w:t>
      </w:r>
      <w:r>
        <w:t>nist) -0</w:t>
      </w:r>
      <w:r w:rsidR="00644CD5">
        <w:t>.</w:t>
      </w:r>
      <w:r>
        <w:t>0376(VCAM antagonist) -0</w:t>
      </w:r>
      <w:r w:rsidR="00644CD5">
        <w:t>.</w:t>
      </w:r>
      <w:r>
        <w:t>0265(Corticotropin releasing factor antagonist) -0</w:t>
      </w:r>
      <w:r w:rsidR="00644CD5">
        <w:t>.</w:t>
      </w:r>
      <w:r>
        <w:t>00934(Cyclin T1 inhibitor) -0</w:t>
      </w:r>
      <w:r w:rsidR="00644CD5">
        <w:t>.</w:t>
      </w:r>
      <w:r>
        <w:t>0191(Antismoking) -0</w:t>
      </w:r>
      <w:r w:rsidR="00644CD5">
        <w:t>.</w:t>
      </w:r>
      <w:r>
        <w:t>0502(Beta-1</w:t>
      </w:r>
      <w:r w:rsidR="00644CD5">
        <w:t>.</w:t>
      </w:r>
      <w:r>
        <w:t>4-mannosyl-glycoprotein 4-beta-N-acetylglucosaminyltransferase inhibitor) -0</w:t>
      </w:r>
      <w:r w:rsidR="00644CD5">
        <w:t>.</w:t>
      </w:r>
      <w:r>
        <w:t>0275(Phosphoglycolate phosphatase inhibitor) -0</w:t>
      </w:r>
      <w:r w:rsidR="00644CD5">
        <w:t>.</w:t>
      </w:r>
      <w:r>
        <w:t>00694(Epidermal growth factor antagonist) + 0</w:t>
      </w:r>
      <w:r w:rsidR="00644CD5">
        <w:t>.</w:t>
      </w:r>
      <w:r>
        <w:t>00648(Janus tyr</w:t>
      </w:r>
      <w:r>
        <w:t>o</w:t>
      </w:r>
      <w:r>
        <w:lastRenderedPageBreak/>
        <w:t>sine kinase 1 inhibitor) -0</w:t>
      </w:r>
      <w:r w:rsidR="00644CD5">
        <w:t>.</w:t>
      </w:r>
      <w:r>
        <w:t>00728(Calpain 2 inhibitor) -0</w:t>
      </w:r>
      <w:r w:rsidR="00644CD5">
        <w:t>.</w:t>
      </w:r>
      <w:r>
        <w:t>0207(O-acetylhomoserine aminocarboxypropyltransferase inhibitor) + 0</w:t>
      </w:r>
      <w:r w:rsidR="00644CD5">
        <w:t>.</w:t>
      </w:r>
      <w:r>
        <w:t>0205(1-Aminocyclopropane-1-carboxylate deaminase inhibitor) + 0</w:t>
      </w:r>
      <w:r w:rsidR="00644CD5">
        <w:t>.</w:t>
      </w:r>
      <w:r>
        <w:t>0105(GADD45B expression enha</w:t>
      </w:r>
      <w:r>
        <w:t>n</w:t>
      </w:r>
      <w:r>
        <w:t>cer) -0</w:t>
      </w:r>
      <w:r w:rsidR="00644CD5">
        <w:t>.</w:t>
      </w:r>
      <w:r>
        <w:t>00396(Estrogen receptor alpha antagonist) -0</w:t>
      </w:r>
      <w:r w:rsidR="00644CD5">
        <w:t>.</w:t>
      </w:r>
      <w:r>
        <w:t>00914(Glutamate (mGluR group III) antagonist) + 0</w:t>
      </w:r>
      <w:r w:rsidR="00644CD5">
        <w:t>.</w:t>
      </w:r>
      <w:r>
        <w:t>00255(5 Hydroxytryptamine release stimulant) -0</w:t>
      </w:r>
      <w:r w:rsidR="00644CD5">
        <w:t>.</w:t>
      </w:r>
      <w:r>
        <w:t>00227(Sigma 1 receptor agonist) -0</w:t>
      </w:r>
      <w:r w:rsidR="00644CD5">
        <w:t>.</w:t>
      </w:r>
      <w:r>
        <w:t>00333(Beta-adrenergic receptor kinase inhibitor) -0</w:t>
      </w:r>
      <w:r w:rsidR="00644CD5">
        <w:t>.</w:t>
      </w:r>
      <w:r>
        <w:t>00236(Envelope glycoprotein gp160 inhibitor) -0</w:t>
      </w:r>
      <w:r w:rsidR="00644CD5">
        <w:t>.</w:t>
      </w:r>
      <w:r>
        <w:t>00207(Hypotonia) + 0</w:t>
      </w:r>
      <w:r w:rsidR="00644CD5">
        <w:t>.</w:t>
      </w:r>
      <w:r>
        <w:t>00432(Proliferative diseases treatment) + 6</w:t>
      </w:r>
      <w:r w:rsidR="00644CD5">
        <w:t>.</w:t>
      </w:r>
      <w:r>
        <w:t>24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423(Antiparkinsonian</w:t>
      </w:r>
      <w:r w:rsidR="00644CD5">
        <w:t>.</w:t>
      </w:r>
      <w:r>
        <w:t xml:space="preserve"> tremor relieving) -0</w:t>
      </w:r>
      <w:r w:rsidR="00644CD5">
        <w:t>.</w:t>
      </w:r>
      <w:r>
        <w:t>411(Cystathionine gamma-lyase inhibitor) -0</w:t>
      </w:r>
      <w:r w:rsidR="00644CD5">
        <w:t>.</w:t>
      </w:r>
      <w:r>
        <w:t>337(HCV NS5B p</w:t>
      </w:r>
      <w:r>
        <w:t>o</w:t>
      </w:r>
      <w:r>
        <w:t>lymerase inhibitor) + 0</w:t>
      </w:r>
      <w:r w:rsidR="00644CD5">
        <w:t>.</w:t>
      </w:r>
      <w:r>
        <w:t>485(CYP11B2 inhibitor) -0</w:t>
      </w:r>
      <w:r w:rsidR="00644CD5">
        <w:t>.</w:t>
      </w:r>
      <w:r>
        <w:t>351(Phosphodiesterase 1B inhibitor) -0</w:t>
      </w:r>
      <w:r w:rsidR="00644CD5">
        <w:t>.</w:t>
      </w:r>
      <w:r>
        <w:t>365(Thrombocytopenia) + 0</w:t>
      </w:r>
      <w:r w:rsidR="00644CD5">
        <w:t>.</w:t>
      </w:r>
      <w:r>
        <w:t>0549(Aggrecanase inhibitor) + 0</w:t>
      </w:r>
      <w:r w:rsidR="00644CD5">
        <w:t>.</w:t>
      </w:r>
      <w:r>
        <w:t>567(Gynecological disorders treatment) + 0</w:t>
      </w:r>
      <w:r w:rsidR="00644CD5">
        <w:t>.</w:t>
      </w:r>
      <w:r>
        <w:t>187(Angiogenesis stimulant) -0</w:t>
      </w:r>
      <w:r w:rsidR="00644CD5">
        <w:t>.</w:t>
      </w:r>
      <w:r>
        <w:t>993(SUMO-activating enzyme subunit 1 inhibitor) -1</w:t>
      </w:r>
      <w:r w:rsidR="00644CD5">
        <w:t>.</w:t>
      </w:r>
      <w:r>
        <w:t>1(Aspartate transaminase inhibitor) + 1</w:t>
      </w:r>
      <w:r w:rsidR="00644CD5">
        <w:t>.</w:t>
      </w:r>
      <w:r>
        <w:t>74(Antineoplastic (insulinoma)) + 1</w:t>
      </w:r>
      <w:r w:rsidR="00644CD5">
        <w:t>.</w:t>
      </w:r>
      <w:r>
        <w:t>08(Protein-tyrosine sulfotransferase inhibitor) + 0</w:t>
      </w:r>
      <w:r w:rsidR="00644CD5">
        <w:t>.</w:t>
      </w:r>
      <w:r>
        <w:t>147(Alkanal monooxygenase (FMN-linked) i</w:t>
      </w:r>
      <w:r>
        <w:t>n</w:t>
      </w:r>
      <w:r>
        <w:t>hibitor) -1</w:t>
      </w:r>
      <w:r w:rsidR="00644CD5">
        <w:t>.</w:t>
      </w:r>
      <w:r>
        <w:t>53(N-formylglutamate deformylase inhibitor) -0</w:t>
      </w:r>
      <w:r w:rsidR="00644CD5">
        <w:t>.</w:t>
      </w:r>
      <w:r>
        <w:t>813(Metalloproteinase-3 inhibitor) + 0</w:t>
      </w:r>
      <w:r w:rsidR="00644CD5">
        <w:t>.</w:t>
      </w:r>
      <w:r>
        <w:t>101(Cytokine pr</w:t>
      </w:r>
      <w:r>
        <w:t>o</w:t>
      </w:r>
      <w:r>
        <w:t>duction stimulant) + 0</w:t>
      </w:r>
      <w:r w:rsidR="00644CD5">
        <w:t>.</w:t>
      </w:r>
      <w:r>
        <w:t>238(Respiratory distress syndrome treatment) + 0</w:t>
      </w:r>
      <w:r w:rsidR="00644CD5">
        <w:t>.</w:t>
      </w:r>
      <w:r>
        <w:t>314(Ocular toxicity) -0</w:t>
      </w:r>
      <w:r w:rsidR="00644CD5">
        <w:t>.</w:t>
      </w:r>
      <w:r>
        <w:t>642(Steroid 17-alpha-hydroxylase/17</w:t>
      </w:r>
      <w:r w:rsidR="00644CD5">
        <w:t>.</w:t>
      </w:r>
      <w:r>
        <w:t>20 lyase inhibitor) -0</w:t>
      </w:r>
      <w:r w:rsidR="00644CD5">
        <w:t>.</w:t>
      </w:r>
      <w:r>
        <w:t>303(Platelet aggregation inhibitor) + 0</w:t>
      </w:r>
      <w:r w:rsidR="00644CD5">
        <w:t>.</w:t>
      </w:r>
      <w:r>
        <w:t>0207(Dihydrofolate synthase inhibitor) -0</w:t>
      </w:r>
      <w:r w:rsidR="00644CD5">
        <w:t>.</w:t>
      </w:r>
      <w:r>
        <w:t>194(Retinoprotector) + 0</w:t>
      </w:r>
      <w:r w:rsidR="00644CD5">
        <w:t>.</w:t>
      </w:r>
      <w:r>
        <w:t>198(Pantetheine-phosphate adenylyltransferase inhibitor) -0</w:t>
      </w:r>
      <w:r w:rsidR="00644CD5">
        <w:t>.</w:t>
      </w:r>
      <w:r>
        <w:t>304(Phosphodiesterase VIII inhibitor) + 0</w:t>
      </w:r>
      <w:r w:rsidR="00644CD5">
        <w:t>.</w:t>
      </w:r>
      <w:r>
        <w:t>951(Magnesium-protoporphyrin IX methyltransferase inhibitor) + 0</w:t>
      </w:r>
      <w:r w:rsidR="00644CD5">
        <w:t>.</w:t>
      </w:r>
      <w:r>
        <w:t>212(Bone formation stimulant) -0</w:t>
      </w:r>
      <w:r w:rsidR="00644CD5">
        <w:t>.</w:t>
      </w:r>
      <w:r>
        <w:t>538(Inner centromere protein inhibitor) -0</w:t>
      </w:r>
      <w:r w:rsidR="00644CD5">
        <w:t>.</w:t>
      </w:r>
      <w:r>
        <w:t>136(Antiosteoporotic) -1</w:t>
      </w:r>
      <w:r w:rsidR="00644CD5">
        <w:t>.</w:t>
      </w:r>
      <w:r>
        <w:t>01(Acetylserotonin O-methyltransferase inhib</w:t>
      </w:r>
      <w:r>
        <w:t>i</w:t>
      </w:r>
      <w:r>
        <w:t>tor) -0</w:t>
      </w:r>
      <w:r w:rsidR="00644CD5">
        <w:t>.</w:t>
      </w:r>
      <w:r>
        <w:t>0443(Benzodiazepine agonist partial) -0</w:t>
      </w:r>
      <w:r w:rsidR="00644CD5">
        <w:t>.</w:t>
      </w:r>
      <w:r>
        <w:t>485(Alpha</w:t>
      </w:r>
      <w:r w:rsidR="00644CD5">
        <w:t>.</w:t>
      </w:r>
      <w:r>
        <w:t>alpha-trehalose-phosphate synthase (UDP-forming) inhib</w:t>
      </w:r>
      <w:r>
        <w:t>i</w:t>
      </w:r>
      <w:r>
        <w:t>tor) -0</w:t>
      </w:r>
      <w:r w:rsidR="00644CD5">
        <w:t>.</w:t>
      </w:r>
      <w:r>
        <w:t>234(Secretase alpha stimulant) + 0</w:t>
      </w:r>
      <w:r w:rsidR="00644CD5">
        <w:t>.</w:t>
      </w:r>
      <w:r>
        <w:t>143(Psychotropic) + 1</w:t>
      </w:r>
      <w:r w:rsidR="00644CD5">
        <w:t>.</w:t>
      </w:r>
      <w:r>
        <w:t>03(Dihydrofolate reductase (Mycobacterium avium) inhibitor) + 1</w:t>
      </w:r>
      <w:r w:rsidR="00644CD5">
        <w:t>.</w:t>
      </w:r>
      <w:r>
        <w:t>6(Formyl peptide receptor antagonist) + 0</w:t>
      </w:r>
      <w:r w:rsidR="00644CD5">
        <w:t>.</w:t>
      </w:r>
      <w:r>
        <w:t>749(Coproporphyrinogen oxidase inhibitor) -0</w:t>
      </w:r>
      <w:r w:rsidR="00644CD5">
        <w:t>.</w:t>
      </w:r>
      <w:r>
        <w:t>294(Antiemphysemic) -0</w:t>
      </w:r>
      <w:r w:rsidR="00644CD5">
        <w:t>.</w:t>
      </w:r>
      <w:r>
        <w:t>273(Sulfotransferase substrate) + 0</w:t>
      </w:r>
      <w:r w:rsidR="00644CD5">
        <w:t>.</w:t>
      </w:r>
      <w:r>
        <w:t>389(Antifungal) + 0</w:t>
      </w:r>
      <w:r w:rsidR="00644CD5">
        <w:t>.</w:t>
      </w:r>
      <w:r>
        <w:t>722(Narcolepsy treatment) + 0</w:t>
      </w:r>
      <w:r w:rsidR="00644CD5">
        <w:t>.</w:t>
      </w:r>
      <w:r>
        <w:t>491(Radioprotector) -0</w:t>
      </w:r>
      <w:r w:rsidR="00644CD5">
        <w:t>.</w:t>
      </w:r>
      <w:r>
        <w:t>36(CDK2/cyclin E inhibitor) + 0</w:t>
      </w:r>
      <w:r w:rsidR="00644CD5">
        <w:t>.</w:t>
      </w:r>
      <w:r>
        <w:t>195(Thioredoxin glutathione reductase inhibitor) + 0</w:t>
      </w:r>
      <w:r w:rsidR="00644CD5">
        <w:t>.</w:t>
      </w:r>
      <w:r>
        <w:t>201(HCV NS5A inhibitor) -0</w:t>
      </w:r>
      <w:r w:rsidR="00644CD5">
        <w:t>.</w:t>
      </w:r>
      <w:r>
        <w:t>537(Beta lactamase inhibitor) -0</w:t>
      </w:r>
      <w:r w:rsidR="00644CD5">
        <w:t>.</w:t>
      </w:r>
      <w:r>
        <w:t>599(MAO inhibitor) + 0</w:t>
      </w:r>
      <w:r w:rsidR="00644CD5">
        <w:t>.</w:t>
      </w:r>
      <w:r>
        <w:t>248(FABP1 expression enhancer) -0</w:t>
      </w:r>
      <w:r w:rsidR="00644CD5">
        <w:t>.</w:t>
      </w:r>
      <w:r>
        <w:t>362(Hirsutism treatment) + 1</w:t>
      </w:r>
      <w:r w:rsidR="00644CD5">
        <w:t>.</w:t>
      </w:r>
      <w:r>
        <w:t>79(Calmodulin-domain protein kinase 1 inhibitor) -0</w:t>
      </w:r>
      <w:r w:rsidR="00644CD5">
        <w:t>.</w:t>
      </w:r>
      <w:r>
        <w:t>504(Antidepressant</w:t>
      </w:r>
      <w:r w:rsidR="00644CD5">
        <w:t>.</w:t>
      </w:r>
      <w:r>
        <w:t xml:space="preserve"> Imipramin-like) + 0</w:t>
      </w:r>
      <w:r w:rsidR="00644CD5">
        <w:t>.</w:t>
      </w:r>
      <w:r>
        <w:t>304(Alpha 2c adrenoreceptor antagonist) + 0</w:t>
      </w:r>
      <w:r w:rsidR="00644CD5">
        <w:t>.</w:t>
      </w:r>
      <w:r>
        <w:t>136(Receptor-histidine kinase AgrC inhibitor) -0</w:t>
      </w:r>
      <w:r w:rsidR="00644CD5">
        <w:t>.</w:t>
      </w:r>
      <w:r>
        <w:t>197(Antispirochetal) + 0</w:t>
      </w:r>
      <w:r w:rsidR="00644CD5">
        <w:t>.</w:t>
      </w:r>
      <w:r>
        <w:t>313(Ulcer</w:t>
      </w:r>
      <w:r w:rsidR="00644CD5">
        <w:t>.</w:t>
      </w:r>
      <w:r>
        <w:t xml:space="preserve"> peptic) -0</w:t>
      </w:r>
      <w:r w:rsidR="00644CD5">
        <w:t>.</w:t>
      </w:r>
      <w:r>
        <w:t>716(Carcinogenic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+ 0</w:t>
      </w:r>
      <w:r w:rsidR="00644CD5">
        <w:t>.</w:t>
      </w:r>
      <w:r>
        <w:t>199(Antidiabetic symptomatic) -0</w:t>
      </w:r>
      <w:r w:rsidR="00644CD5">
        <w:t>.</w:t>
      </w:r>
      <w:r>
        <w:t>147(Antithyroid) + 0</w:t>
      </w:r>
      <w:r w:rsidR="00644CD5">
        <w:t>.</w:t>
      </w:r>
      <w:r>
        <w:t>32(Death-associated protein kinase 3 inhibitor) -1</w:t>
      </w:r>
      <w:r w:rsidR="00644CD5">
        <w:t>.</w:t>
      </w:r>
      <w:r>
        <w:t>51(Nicotinate phosphoribosyltransferase inhibitor) -0</w:t>
      </w:r>
      <w:r w:rsidR="00644CD5">
        <w:t>.</w:t>
      </w:r>
      <w:r>
        <w:t>108(Dihydroneopterin aldolase inhibitor) + 1</w:t>
      </w:r>
      <w:r w:rsidR="00644CD5">
        <w:t>.</w:t>
      </w:r>
      <w:r>
        <w:t>21(Adenylate cyclase inhibitor) + 0</w:t>
      </w:r>
      <w:r w:rsidR="00644CD5">
        <w:t>.</w:t>
      </w:r>
      <w:r>
        <w:t>268(Alpha 2c adrenor</w:t>
      </w:r>
      <w:r>
        <w:t>e</w:t>
      </w:r>
      <w:r>
        <w:t>ceptor agonist) -0</w:t>
      </w:r>
      <w:r w:rsidR="00644CD5">
        <w:t>.</w:t>
      </w:r>
      <w:r>
        <w:t>738(TGFB1 expression enhancer) + 0</w:t>
      </w:r>
      <w:r w:rsidR="00644CD5">
        <w:t>.</w:t>
      </w:r>
      <w:r>
        <w:t>221(Caspase 7 inhibitor) -0</w:t>
      </w:r>
      <w:r w:rsidR="00644CD5">
        <w:t>.</w:t>
      </w:r>
      <w:r>
        <w:t>711(Serine-phosphoethanolamine synthase inhibitor) -0</w:t>
      </w:r>
      <w:r w:rsidR="00644CD5">
        <w:t>.</w:t>
      </w:r>
      <w:r>
        <w:t>726(Corticotropin releasing factor 2 receptor antagonist) + 0</w:t>
      </w:r>
      <w:r w:rsidR="00644CD5">
        <w:t>.</w:t>
      </w:r>
      <w:r>
        <w:t>339(Antiviral (Influenza A)) + 0</w:t>
      </w:r>
      <w:r w:rsidR="00644CD5">
        <w:t>.</w:t>
      </w:r>
      <w:r>
        <w:t>359(Dyskinesia) -0</w:t>
      </w:r>
      <w:r w:rsidR="00644CD5">
        <w:t>.</w:t>
      </w:r>
      <w:r>
        <w:t>445(Amiloride-sensitive cation channel 1 blocker) -0</w:t>
      </w:r>
      <w:r w:rsidR="00644CD5">
        <w:t>.</w:t>
      </w:r>
      <w:r>
        <w:t>57(CYP2C substrate) + 0</w:t>
      </w:r>
      <w:r w:rsidR="00644CD5">
        <w:t>.</w:t>
      </w:r>
      <w:r>
        <w:t>282(CYP3A5 expression enhancer) + 0</w:t>
      </w:r>
      <w:r w:rsidR="00644CD5">
        <w:t>.</w:t>
      </w:r>
      <w:r>
        <w:t>291(Carcinogenic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lung) -0</w:t>
      </w:r>
      <w:r w:rsidR="00644CD5">
        <w:t>.</w:t>
      </w:r>
      <w:r>
        <w:t>0965(Vesicle monoamine transporter inhibitor) + 0</w:t>
      </w:r>
      <w:r w:rsidR="00644CD5">
        <w:t>.</w:t>
      </w:r>
      <w:r>
        <w:t>208(Acetyl-CoA transferase 1 inhibitor) + 0</w:t>
      </w:r>
      <w:r w:rsidR="00644CD5">
        <w:t>.</w:t>
      </w:r>
      <w:r>
        <w:t>492(GABA aminotransferase inhibitor) + 1</w:t>
      </w:r>
      <w:r w:rsidR="00644CD5">
        <w:t>.</w:t>
      </w:r>
      <w:r>
        <w:t>34(Hematopoietic) -0</w:t>
      </w:r>
      <w:r w:rsidR="00644CD5">
        <w:t>.</w:t>
      </w:r>
      <w:r>
        <w:t>11(Antihypertensive) + 0</w:t>
      </w:r>
      <w:r w:rsidR="00644CD5">
        <w:t>.</w:t>
      </w:r>
      <w:r>
        <w:t>239(Chronic obstructive pulmonary disease treatment) + 0</w:t>
      </w:r>
      <w:r w:rsidR="00644CD5">
        <w:t>.</w:t>
      </w:r>
      <w:r>
        <w:t>662(Cardiodepressant) + 1</w:t>
      </w:r>
      <w:r w:rsidR="00644CD5">
        <w:t>.</w:t>
      </w:r>
      <w:r>
        <w:t>14(Phosphate acetyltransferase inhibitor) + 1</w:t>
      </w:r>
      <w:r w:rsidR="00644CD5">
        <w:t>.</w:t>
      </w:r>
      <w:r>
        <w:t>53(CYP27A substrate) -2</w:t>
      </w:r>
      <w:r w:rsidR="00644CD5">
        <w:t>.</w:t>
      </w:r>
      <w:r>
        <w:t>48(Diacylglycerol kinase inhibitor) -0</w:t>
      </w:r>
      <w:r w:rsidR="00644CD5">
        <w:t>.</w:t>
      </w:r>
      <w:r>
        <w:t>0468(Dipeptidyl peptidase VIII inhibitor) + 0</w:t>
      </w:r>
      <w:r w:rsidR="00644CD5">
        <w:t>.</w:t>
      </w:r>
      <w:r>
        <w:t>787(Chitinase inhibitor) + 0</w:t>
      </w:r>
      <w:r w:rsidR="00644CD5">
        <w:t>.</w:t>
      </w:r>
      <w:r>
        <w:t>134(Cycloartenol synthase inhibitor) -0</w:t>
      </w:r>
      <w:r w:rsidR="00644CD5">
        <w:t>.</w:t>
      </w:r>
      <w:r>
        <w:t>385(Potassium channel intermediate-conductance Ca-activated blocker) -0</w:t>
      </w:r>
      <w:r w:rsidR="00644CD5">
        <w:t>.</w:t>
      </w:r>
      <w:r>
        <w:t>449(Aryl-acylamidase inhibitor) -0</w:t>
      </w:r>
      <w:r w:rsidR="00644CD5">
        <w:t>.</w:t>
      </w:r>
      <w:r>
        <w:t>7(Antiprotozoal (Trichomonas)) + 0</w:t>
      </w:r>
      <w:r w:rsidR="00644CD5">
        <w:t>.</w:t>
      </w:r>
      <w:r>
        <w:t>896(UGT2B17 substrate) -0</w:t>
      </w:r>
      <w:r w:rsidR="00644CD5">
        <w:t>.</w:t>
      </w:r>
      <w:r>
        <w:t>287(Prokinetic) + 1</w:t>
      </w:r>
      <w:r w:rsidR="00644CD5">
        <w:t>.</w:t>
      </w:r>
      <w:r>
        <w:t>26(Phosphoglycerate dehydr</w:t>
      </w:r>
      <w:r>
        <w:t>o</w:t>
      </w:r>
      <w:r>
        <w:t>genase inhibitor) -0</w:t>
      </w:r>
      <w:r w:rsidR="00644CD5">
        <w:t>.</w:t>
      </w:r>
      <w:r>
        <w:t>53(Interferon gamma antagonist) + 0</w:t>
      </w:r>
      <w:r w:rsidR="00644CD5">
        <w:t>.</w:t>
      </w:r>
      <w:r>
        <w:t>85(TFF1 expression inhibitor) + 0</w:t>
      </w:r>
      <w:r w:rsidR="00644CD5">
        <w:t>.</w:t>
      </w:r>
      <w:r>
        <w:t>962(DNA ligase (ATP) inhibitor) -0</w:t>
      </w:r>
      <w:r w:rsidR="00644CD5">
        <w:t>.</w:t>
      </w:r>
      <w:r>
        <w:t>552(Cyclin-dependent kinase 1 inhibitor) -0</w:t>
      </w:r>
      <w:r w:rsidR="00644CD5">
        <w:t>.</w:t>
      </w:r>
      <w:r>
        <w:t>485(Renin inhibitor) + 0</w:t>
      </w:r>
      <w:r w:rsidR="00644CD5">
        <w:t>.</w:t>
      </w:r>
      <w:r>
        <w:t>495(Plasminogen activator inhibitor antagonist) -0</w:t>
      </w:r>
      <w:r w:rsidR="00644CD5">
        <w:t>.</w:t>
      </w:r>
      <w:r>
        <w:t>632(Aldehyde dehydrogenase inhibitor) -0</w:t>
      </w:r>
      <w:r w:rsidR="00644CD5">
        <w:t>.</w:t>
      </w:r>
      <w:r>
        <w:t>976(Calpain small subunit 1 inhibitor) -0</w:t>
      </w:r>
      <w:r w:rsidR="00644CD5">
        <w:t>.</w:t>
      </w:r>
      <w:r>
        <w:t>636(G-protein-coupled receptor kinase inhibitor) -0</w:t>
      </w:r>
      <w:r w:rsidR="00644CD5">
        <w:t>.</w:t>
      </w:r>
      <w:r>
        <w:t>218(Antiviral (Hepatitis)) -0</w:t>
      </w:r>
      <w:r w:rsidR="00644CD5">
        <w:t>.</w:t>
      </w:r>
      <w:r>
        <w:t>515(Acid phosphatase inhibitor) + 0</w:t>
      </w:r>
      <w:r w:rsidR="00644CD5">
        <w:t>.</w:t>
      </w:r>
      <w:r>
        <w:t>46(CYP2A3 substrate) -1</w:t>
      </w:r>
      <w:r w:rsidR="00644CD5">
        <w:t>.</w:t>
      </w:r>
      <w:r>
        <w:t>19(Mannosyl-oligosaccharide glucosidase inhibitor) + 0</w:t>
      </w:r>
      <w:r w:rsidR="00644CD5">
        <w:t>.</w:t>
      </w:r>
      <w:r>
        <w:t>619(CYP1B1 expression enhancer) + 0</w:t>
      </w:r>
      <w:r w:rsidR="00644CD5">
        <w:t>.</w:t>
      </w:r>
      <w:r>
        <w:t>971(Beta lactamase TEM-1 inhibitor) -0</w:t>
      </w:r>
      <w:r w:rsidR="00644CD5">
        <w:t>.</w:t>
      </w:r>
      <w:r>
        <w:t>747(Cyclic AMP modulator) -1</w:t>
      </w:r>
      <w:r w:rsidR="00644CD5">
        <w:t>.</w:t>
      </w:r>
      <w:r>
        <w:t>36(Ethanolamine kinase inhibitor) -0</w:t>
      </w:r>
      <w:r w:rsidR="00644CD5">
        <w:t>.</w:t>
      </w:r>
      <w:r>
        <w:t>646(SKP2 e</w:t>
      </w:r>
      <w:r>
        <w:t>x</w:t>
      </w:r>
      <w:r>
        <w:t>pression inhibitor) -0</w:t>
      </w:r>
      <w:r w:rsidR="00644CD5">
        <w:t>.</w:t>
      </w:r>
      <w:r>
        <w:t>326(Hypotonia) -0</w:t>
      </w:r>
      <w:r w:rsidR="00644CD5">
        <w:t>.</w:t>
      </w:r>
      <w:r>
        <w:t>157(Renal failure treatment) + 1</w:t>
      </w:r>
      <w:r w:rsidR="00644CD5">
        <w:t>.</w:t>
      </w:r>
      <w:r>
        <w:t>91(Cytidylate kinase inhibitor) -0</w:t>
      </w:r>
      <w:r w:rsidR="00644CD5">
        <w:t>.</w:t>
      </w:r>
      <w:r>
        <w:t>841(Glutathione reductase inhibitor) -0</w:t>
      </w:r>
      <w:r w:rsidR="00644CD5">
        <w:t>.</w:t>
      </w:r>
      <w:r>
        <w:t>456(Leukotriene B4 receptor 2 antagonist) + 0</w:t>
      </w:r>
      <w:r w:rsidR="00644CD5">
        <w:t>.</w:t>
      </w:r>
      <w:r>
        <w:t>189(Src kinase inhibitor) -0</w:t>
      </w:r>
      <w:r w:rsidR="00644CD5">
        <w:t>.</w:t>
      </w:r>
      <w:r>
        <w:t>419(Methemoglobinemia) + 1</w:t>
      </w:r>
      <w:r w:rsidR="00644CD5">
        <w:t>.</w:t>
      </w:r>
      <w:r>
        <w:t>09(Linoleate isomerase inhibitor) + 0</w:t>
      </w:r>
      <w:r w:rsidR="00644CD5">
        <w:t>.</w:t>
      </w:r>
      <w:r>
        <w:t>344(Irritation) + 0</w:t>
      </w:r>
      <w:r w:rsidR="00644CD5">
        <w:t>.</w:t>
      </w:r>
      <w:r>
        <w:t>427(Estrogen alpha receptor agonist) + 0</w:t>
      </w:r>
      <w:r w:rsidR="00644CD5">
        <w:t>.</w:t>
      </w:r>
      <w:r>
        <w:t>398(Peroxisome proliferator-activated receptor gamma antagonist) -0</w:t>
      </w:r>
      <w:r w:rsidR="00644CD5">
        <w:t>.</w:t>
      </w:r>
      <w:r>
        <w:t>307(Rhinitis) -0</w:t>
      </w:r>
      <w:r w:rsidR="00644CD5">
        <w:t>.</w:t>
      </w:r>
      <w:r>
        <w:t>353(Retinoic acid receptor antagonist) + 0</w:t>
      </w:r>
      <w:r w:rsidR="00644CD5">
        <w:t>.</w:t>
      </w:r>
      <w:r>
        <w:t>358(GABA C receptor rho-1 antagonist) -1</w:t>
      </w:r>
      <w:r w:rsidR="00644CD5">
        <w:t>.</w:t>
      </w:r>
      <w:r>
        <w:t>11(NF-kappa-B essential modulator inhibitor) + 0</w:t>
      </w:r>
      <w:r w:rsidR="00644CD5">
        <w:t>.</w:t>
      </w:r>
      <w:r>
        <w:t>518(Peroxisome proliferator-activated receptor alpha antagonist) -1</w:t>
      </w:r>
      <w:r w:rsidR="00644CD5">
        <w:t>.</w:t>
      </w:r>
      <w:r>
        <w:t>41(UGT2B20 substrate) + 0</w:t>
      </w:r>
      <w:r w:rsidR="00644CD5">
        <w:t>.</w:t>
      </w:r>
      <w:r>
        <w:t>151(Caspase 6 inhibitor) + 0</w:t>
      </w:r>
      <w:r w:rsidR="00644CD5">
        <w:t>.</w:t>
      </w:r>
      <w:r>
        <w:t>246(Carbonic anhydrase XII inhibitor) + 0</w:t>
      </w:r>
      <w:r w:rsidR="00644CD5">
        <w:t>.</w:t>
      </w:r>
      <w:r>
        <w:t>572(CYP3A3 substrate) -0</w:t>
      </w:r>
      <w:r w:rsidR="00644CD5">
        <w:t>.</w:t>
      </w:r>
      <w:r>
        <w:t>641(Obsessive-compulsive diso</w:t>
      </w:r>
      <w:r>
        <w:t>r</w:t>
      </w:r>
      <w:r>
        <w:t>der treatment) + 0</w:t>
      </w:r>
      <w:r w:rsidR="00644CD5">
        <w:t>.</w:t>
      </w:r>
      <w:r>
        <w:t>078(Toll-Like receptor agonist) -0</w:t>
      </w:r>
      <w:r w:rsidR="00644CD5">
        <w:t>.</w:t>
      </w:r>
      <w:r>
        <w:t>277(SLC7A5 expression enhancer) -0</w:t>
      </w:r>
      <w:r w:rsidR="00644CD5">
        <w:t>.</w:t>
      </w:r>
      <w:r>
        <w:t xml:space="preserve">521(Heat shock protein 90 </w:t>
      </w:r>
      <w:r>
        <w:lastRenderedPageBreak/>
        <w:t>alpha antagonist) + 0</w:t>
      </w:r>
      <w:r w:rsidR="00644CD5">
        <w:t>.</w:t>
      </w:r>
      <w:r>
        <w:t>335(Opioid kappa receptor agonist) + 0</w:t>
      </w:r>
      <w:r w:rsidR="00644CD5">
        <w:t>.</w:t>
      </w:r>
      <w:r>
        <w:t>97(Cathepsin D inhibitor) + 0</w:t>
      </w:r>
      <w:r w:rsidR="00644CD5">
        <w:t>.</w:t>
      </w:r>
      <w:r>
        <w:t>436(Paralysis) -0</w:t>
      </w:r>
      <w:r w:rsidR="00644CD5">
        <w:t>.</w:t>
      </w:r>
      <w:r>
        <w:t>239(T-cell protein-tyrosine phosphatase inhibitor) -0</w:t>
      </w:r>
      <w:r w:rsidR="00644CD5">
        <w:t>.</w:t>
      </w:r>
      <w:r>
        <w:t>654(Protein phosphatase 2B inhibitor) -0</w:t>
      </w:r>
      <w:r w:rsidR="00644CD5">
        <w:t>.</w:t>
      </w:r>
      <w:r>
        <w:t>557(Protease (Human c</w:t>
      </w:r>
      <w:r>
        <w:t>y</w:t>
      </w:r>
      <w:r>
        <w:t>tomegalovirus) inhibitor) -0</w:t>
      </w:r>
      <w:r w:rsidR="00644CD5">
        <w:t>.</w:t>
      </w:r>
      <w:r>
        <w:t>619(Analgesic stimulant) + 0</w:t>
      </w:r>
      <w:r w:rsidR="00644CD5">
        <w:t>.</w:t>
      </w:r>
      <w:r>
        <w:t>357(Cathepsin G inhibitor) + 0</w:t>
      </w:r>
      <w:r w:rsidR="00644CD5">
        <w:t>.</w:t>
      </w:r>
      <w:r>
        <w:t>544(I kappa B kinase inhib</w:t>
      </w:r>
      <w:r>
        <w:t>i</w:t>
      </w:r>
      <w:r>
        <w:t>tor) + 0</w:t>
      </w:r>
      <w:r w:rsidR="00644CD5">
        <w:t>.</w:t>
      </w:r>
      <w:r>
        <w:t>289(Bronchoconstrictor) -0</w:t>
      </w:r>
      <w:r w:rsidR="00644CD5">
        <w:t>.</w:t>
      </w:r>
      <w:r>
        <w:t>332(Sensitization) -0</w:t>
      </w:r>
      <w:r w:rsidR="00644CD5">
        <w:t>.</w:t>
      </w:r>
      <w:r>
        <w:t>12(G protein-coupled receptor 7 antagonist) + 0</w:t>
      </w:r>
      <w:r w:rsidR="00644CD5">
        <w:t>.</w:t>
      </w:r>
      <w:r>
        <w:t>26(Protocollagen prolyl hydroxylase inhibitor) + 0</w:t>
      </w:r>
      <w:r w:rsidR="00644CD5">
        <w:t>.</w:t>
      </w:r>
      <w:r>
        <w:t>196(Signal transduction pathways inhibitor) -0</w:t>
      </w:r>
      <w:r w:rsidR="00644CD5">
        <w:t>.</w:t>
      </w:r>
      <w:r>
        <w:t>269(DNA-dependent protein kinase inhibitor) -0</w:t>
      </w:r>
      <w:r w:rsidR="00644CD5">
        <w:t>.</w:t>
      </w:r>
      <w:r>
        <w:t>424(COL1A1 expression inhibitor) + 0</w:t>
      </w:r>
      <w:r w:rsidR="00644CD5">
        <w:t>.</w:t>
      </w:r>
      <w:r>
        <w:t>34(Adenine deaminase inhibitor) + 0</w:t>
      </w:r>
      <w:r w:rsidR="00644CD5">
        <w:t>.</w:t>
      </w:r>
      <w:r>
        <w:t>303(UDP-N-acetylmuramate-L-alanine ligase inhibitor) + 0</w:t>
      </w:r>
      <w:r w:rsidR="00644CD5">
        <w:t>.</w:t>
      </w:r>
      <w:r>
        <w:t>356(TNF expression enhancer) -1</w:t>
      </w:r>
      <w:r w:rsidR="00644CD5">
        <w:t>.</w:t>
      </w:r>
      <w:r>
        <w:t>07(Carboxypeptidase E inhibitor) -0</w:t>
      </w:r>
      <w:r w:rsidR="00644CD5">
        <w:t>.</w:t>
      </w:r>
      <w:r>
        <w:t>159(Endothelin receptor antagonist) -1</w:t>
      </w:r>
      <w:r w:rsidR="00644CD5">
        <w:t>.</w:t>
      </w:r>
      <w:r>
        <w:t>04(Andropause treatment) + 0</w:t>
      </w:r>
      <w:r w:rsidR="00644CD5">
        <w:t>.</w:t>
      </w:r>
      <w:r>
        <w:t>116(Guanine deaminase inhib</w:t>
      </w:r>
      <w:r>
        <w:t>i</w:t>
      </w:r>
      <w:r>
        <w:t>tor) + 0</w:t>
      </w:r>
      <w:r w:rsidR="00644CD5">
        <w:t>.</w:t>
      </w:r>
      <w:r>
        <w:t>285(Protein kinase (CK1) inhibitor) + 0</w:t>
      </w:r>
      <w:r w:rsidR="00644CD5">
        <w:t>.</w:t>
      </w:r>
      <w:r>
        <w:t>313(Hirsutism) -0</w:t>
      </w:r>
      <w:r w:rsidR="00644CD5">
        <w:t>.</w:t>
      </w:r>
      <w:r>
        <w:t>244(Calcium-dependent phospholipase A2 inhib</w:t>
      </w:r>
      <w:r>
        <w:t>i</w:t>
      </w:r>
      <w:r>
        <w:t>tor) -0</w:t>
      </w:r>
      <w:r w:rsidR="00644CD5">
        <w:t>.</w:t>
      </w:r>
      <w:r>
        <w:t>2(GST P substrate) -0</w:t>
      </w:r>
      <w:r w:rsidR="00644CD5">
        <w:t>.</w:t>
      </w:r>
      <w:r>
        <w:t>447(Glutathione peroxidase inhibitor) -0</w:t>
      </w:r>
      <w:r w:rsidR="00644CD5">
        <w:t>.</w:t>
      </w:r>
      <w:r>
        <w:t>205(Protein-tyrosine phosphatase G1 inhibitor) -0</w:t>
      </w:r>
      <w:r w:rsidR="00644CD5">
        <w:t>.</w:t>
      </w:r>
      <w:r>
        <w:t>15(Glutamate receptor agonist) + 0</w:t>
      </w:r>
      <w:r w:rsidR="00644CD5">
        <w:t>.</w:t>
      </w:r>
      <w:r>
        <w:t>561(Phosphorylase a inhibitor) -0</w:t>
      </w:r>
      <w:r w:rsidR="00644CD5">
        <w:t>.</w:t>
      </w:r>
      <w:r>
        <w:t>165(Sodium/hydrogen exchanger 1 inhibitor) -0</w:t>
      </w:r>
      <w:r w:rsidR="00644CD5">
        <w:t>.</w:t>
      </w:r>
      <w:r>
        <w:t>336(Menstruation disorders treatment) -0</w:t>
      </w:r>
      <w:r w:rsidR="00644CD5">
        <w:t>.</w:t>
      </w:r>
      <w:r>
        <w:t>105(Ribosomal protein S6 kinase alpha 4 inhibitor) -0</w:t>
      </w:r>
      <w:r w:rsidR="00644CD5">
        <w:t>.</w:t>
      </w:r>
      <w:r>
        <w:t>607(Potassium channel Kv4.3 blocker) -0</w:t>
      </w:r>
      <w:r w:rsidR="00644CD5">
        <w:t>.</w:t>
      </w:r>
      <w:r>
        <w:t>377(Aspartate 4-decarboxylase inhibitor) + 0</w:t>
      </w:r>
      <w:r w:rsidR="00644CD5">
        <w:t>.</w:t>
      </w:r>
      <w:r>
        <w:t>492(15-Lipoxygenase inhibitor) + 0</w:t>
      </w:r>
      <w:r w:rsidR="00644CD5">
        <w:t>.</w:t>
      </w:r>
      <w:r>
        <w:t>414(Nitrilase inhibitor) + 0</w:t>
      </w:r>
      <w:r w:rsidR="00644CD5">
        <w:t>.</w:t>
      </w:r>
      <w:r>
        <w:t>156(Dopamine precursors) + 0</w:t>
      </w:r>
      <w:r w:rsidR="00644CD5">
        <w:t>.</w:t>
      </w:r>
      <w:r>
        <w:t>86(Bis(5'-nucleosyl)-tetraphosphatase (symmetrical) inhibitor) -0</w:t>
      </w:r>
      <w:r w:rsidR="00644CD5">
        <w:t>.</w:t>
      </w:r>
      <w:r>
        <w:t>171(Antidiuretic hormone agonist) + 0</w:t>
      </w:r>
      <w:r w:rsidR="00644CD5">
        <w:t>.</w:t>
      </w:r>
      <w:r>
        <w:t>155(Phosphomevalonate kinase inhibitor) -0</w:t>
      </w:r>
      <w:r w:rsidR="00644CD5">
        <w:t>.</w:t>
      </w:r>
      <w:r>
        <w:t>752(Putrescine ox</w:t>
      </w:r>
      <w:r>
        <w:t>i</w:t>
      </w:r>
      <w:r>
        <w:t>dase inhibitor) + 0</w:t>
      </w:r>
      <w:r w:rsidR="00644CD5">
        <w:t>.</w:t>
      </w:r>
      <w:r>
        <w:t>209(Caspase 2 inhibitor) -0</w:t>
      </w:r>
      <w:r w:rsidR="00644CD5">
        <w:t>.</w:t>
      </w:r>
      <w:r>
        <w:t>255(Protein kinase C beta I inhibitor) -0</w:t>
      </w:r>
      <w:r w:rsidR="00644CD5">
        <w:t>.</w:t>
      </w:r>
      <w:r>
        <w:t>512(Fructose-1</w:t>
      </w:r>
      <w:r w:rsidR="00644CD5">
        <w:t>.</w:t>
      </w:r>
      <w:r>
        <w:t>6-bisphosphatase 1 inhibitor) + 0</w:t>
      </w:r>
      <w:r w:rsidR="00644CD5">
        <w:t>.</w:t>
      </w:r>
      <w:r>
        <w:t>191(Sterol 24-C-methyltransferase inhibitor) + 0</w:t>
      </w:r>
      <w:r w:rsidR="00644CD5">
        <w:t>.</w:t>
      </w:r>
      <w:r>
        <w:t>337(Antiparkinsonian</w:t>
      </w:r>
      <w:r w:rsidR="00644CD5">
        <w:t>.</w:t>
      </w:r>
      <w:r>
        <w:t xml:space="preserve"> rigidity relie</w:t>
      </w:r>
      <w:r>
        <w:t>v</w:t>
      </w:r>
      <w:r>
        <w:t>ing) -0</w:t>
      </w:r>
      <w:r w:rsidR="00644CD5">
        <w:t>.</w:t>
      </w:r>
      <w:r>
        <w:t>548(Phosphorylase inhibitor) + 0</w:t>
      </w:r>
      <w:r w:rsidR="00644CD5">
        <w:t>.</w:t>
      </w:r>
      <w:r>
        <w:t>217(Periodontitis treatment) + 0</w:t>
      </w:r>
      <w:r w:rsidR="00644CD5">
        <w:t>.</w:t>
      </w:r>
      <w:r>
        <w:t>203(Cannabinoid CB2 receptor antagonist) -0</w:t>
      </w:r>
      <w:r w:rsidR="00644CD5">
        <w:t>.</w:t>
      </w:r>
      <w:r>
        <w:t>177(Glutathionylspermidine synthase inhibitor) + 0</w:t>
      </w:r>
      <w:r w:rsidR="00644CD5">
        <w:t>.</w:t>
      </w:r>
      <w:r>
        <w:t>389(Phospholipase inhibitor) + 0</w:t>
      </w:r>
      <w:r w:rsidR="00644CD5">
        <w:t>.</w:t>
      </w:r>
      <w:r>
        <w:t>215(Hyperglycemic) + 0</w:t>
      </w:r>
      <w:r w:rsidR="00644CD5">
        <w:t>.</w:t>
      </w:r>
      <w:r>
        <w:t>478(Transcription factor NF kappa B1 inhibitor) -0</w:t>
      </w:r>
      <w:r w:rsidR="00644CD5">
        <w:t>.</w:t>
      </w:r>
      <w:r>
        <w:t>596(Hypoxanthine phosphoribosyltransferase inhibitor) -0</w:t>
      </w:r>
      <w:r w:rsidR="00644CD5">
        <w:t>.</w:t>
      </w:r>
      <w:r>
        <w:t>625(Sphingosine kinase inhibitor) -0</w:t>
      </w:r>
      <w:r w:rsidR="00644CD5">
        <w:t>.</w:t>
      </w:r>
      <w:r>
        <w:t>122(MAP kinase kinase kinase inhibitor) + 0</w:t>
      </w:r>
      <w:r w:rsidR="00644CD5">
        <w:t>.</w:t>
      </w:r>
      <w:r>
        <w:t>179(Ca2+/calmodulin-dependent kinase II delta inhibitor) -0</w:t>
      </w:r>
      <w:r w:rsidR="00644CD5">
        <w:t>.</w:t>
      </w:r>
      <w:r>
        <w:t>156(Fatty acid elongase inhibitor) -0</w:t>
      </w:r>
      <w:r w:rsidR="00644CD5">
        <w:t>.</w:t>
      </w:r>
      <w:r>
        <w:t>443(Vascular adhesion protein 1 inhibitor) + 0</w:t>
      </w:r>
      <w:r w:rsidR="00644CD5">
        <w:t>.</w:t>
      </w:r>
      <w:r>
        <w:t>775(Neuraminidase (Influenza A) inhibitor) + 0</w:t>
      </w:r>
      <w:r w:rsidR="00644CD5">
        <w:t>.</w:t>
      </w:r>
      <w:r>
        <w:t>565(Somatostatin 2 antagonist) -0</w:t>
      </w:r>
      <w:r w:rsidR="00644CD5">
        <w:t>.</w:t>
      </w:r>
      <w:r>
        <w:t>597(Dipeptidyl peptidase I inhib</w:t>
      </w:r>
      <w:r>
        <w:t>i</w:t>
      </w:r>
      <w:r>
        <w:t>tor) + 0</w:t>
      </w:r>
      <w:r w:rsidR="00644CD5">
        <w:t>.</w:t>
      </w:r>
      <w:r>
        <w:t>261(Tyrosine 3 hydroxylase inhibitor) + 0</w:t>
      </w:r>
      <w:r w:rsidR="00644CD5">
        <w:t>.</w:t>
      </w:r>
      <w:r>
        <w:t>359(FOS expression enhancer) -0</w:t>
      </w:r>
      <w:r w:rsidR="00644CD5">
        <w:t>.</w:t>
      </w:r>
      <w:r>
        <w:t>182(Membrane permeability inhibitor) + 0</w:t>
      </w:r>
      <w:r w:rsidR="00644CD5">
        <w:t>.</w:t>
      </w:r>
      <w:r>
        <w:t>0801(Neurodegenerative diseases treatment) + 0</w:t>
      </w:r>
      <w:r w:rsidR="00644CD5">
        <w:t>.</w:t>
      </w:r>
      <w:r>
        <w:t>141(Adenosylmethionine cyclotransferase inhibitor) + 0</w:t>
      </w:r>
      <w:r w:rsidR="00644CD5">
        <w:t>.</w:t>
      </w:r>
      <w:r>
        <w:t>513(Heparanase inhibitor) -0</w:t>
      </w:r>
      <w:r w:rsidR="00644CD5">
        <w:t>.</w:t>
      </w:r>
      <w:r>
        <w:t>116(DNA intercalator) -0</w:t>
      </w:r>
      <w:r w:rsidR="00644CD5">
        <w:t>.</w:t>
      </w:r>
      <w:r>
        <w:t>128(Fibrosis treatment) + 0</w:t>
      </w:r>
      <w:r w:rsidR="00644CD5">
        <w:t>.</w:t>
      </w:r>
      <w:r>
        <w:t>309(Bradykinin B2 receptor antagonist) -0</w:t>
      </w:r>
      <w:r w:rsidR="00644CD5">
        <w:t>.</w:t>
      </w:r>
      <w:r>
        <w:t>663(GMP reductase inhibitor) + 0</w:t>
      </w:r>
      <w:r w:rsidR="00644CD5">
        <w:t>.</w:t>
      </w:r>
      <w:r>
        <w:t>604(Fatty acid binding protein adipocyte inhibitor) -0</w:t>
      </w:r>
      <w:r w:rsidR="00644CD5">
        <w:t>.</w:t>
      </w:r>
      <w:r>
        <w:t>128(Splicing factor 3B subunit 3 inhibitor) -0</w:t>
      </w:r>
      <w:r w:rsidR="00644CD5">
        <w:t>.</w:t>
      </w:r>
      <w:r>
        <w:t>344(Transthyretin amyloid fibril formation inhibitor) -0</w:t>
      </w:r>
      <w:r w:rsidR="00644CD5">
        <w:t>.</w:t>
      </w:r>
      <w:r>
        <w:t>296(VDR expression enha</w:t>
      </w:r>
      <w:r>
        <w:t>n</w:t>
      </w:r>
      <w:r>
        <w:t>cer) -0</w:t>
      </w:r>
      <w:r w:rsidR="00644CD5">
        <w:t>.</w:t>
      </w:r>
      <w:r>
        <w:t>105(P-glycoprotein 3 inhibitor) + 0</w:t>
      </w:r>
      <w:r w:rsidR="00644CD5">
        <w:t>.</w:t>
      </w:r>
      <w:r>
        <w:t>171(K(Ca) 3.1 channel blocker) -0</w:t>
      </w:r>
      <w:r w:rsidR="00644CD5">
        <w:t>.</w:t>
      </w:r>
      <w:r>
        <w:t>111(Anticoagulant) -0</w:t>
      </w:r>
      <w:r w:rsidR="00644CD5">
        <w:t>.</w:t>
      </w:r>
      <w:r>
        <w:t>102(RNA-directed RNA polymerase (Influenza A) inhibitor) + 0</w:t>
      </w:r>
      <w:r w:rsidR="00644CD5">
        <w:t>.</w:t>
      </w:r>
      <w:r>
        <w:t>114(Hypothermic) -0</w:t>
      </w:r>
      <w:r w:rsidR="00644CD5">
        <w:t>.</w:t>
      </w:r>
      <w:r>
        <w:t>562(Baculoviral IAP repeat-containing protein inhibitor) + 0</w:t>
      </w:r>
      <w:r w:rsidR="00644CD5">
        <w:t>.</w:t>
      </w:r>
      <w:r>
        <w:t>114(Protein-tyrosine phosphatase F inhibitor) + 0</w:t>
      </w:r>
      <w:r w:rsidR="00644CD5">
        <w:t>.</w:t>
      </w:r>
      <w:r>
        <w:t>135(Phosphodiesterase 6C inhibitor) + 0</w:t>
      </w:r>
      <w:r w:rsidR="00644CD5">
        <w:t>.</w:t>
      </w:r>
      <w:r>
        <w:t>297(ESR2 expression enhancer) -0</w:t>
      </w:r>
      <w:r w:rsidR="00644CD5">
        <w:t>.</w:t>
      </w:r>
      <w:r>
        <w:t>168(Cyclin D3 inhibitor) + 0</w:t>
      </w:r>
      <w:r w:rsidR="00644CD5">
        <w:t>.</w:t>
      </w:r>
      <w:r>
        <w:t>193(Cytochrome P450 stimulant) -0</w:t>
      </w:r>
      <w:r w:rsidR="00644CD5">
        <w:t>.</w:t>
      </w:r>
      <w:r>
        <w:t>0981(Cyclin T1 inhibitor) -0</w:t>
      </w:r>
      <w:r w:rsidR="00644CD5">
        <w:t>.</w:t>
      </w:r>
      <w:r>
        <w:t>157(Ribosomal protein S6 kinase alpha 2 inhibitor) + 0</w:t>
      </w:r>
      <w:r w:rsidR="00644CD5">
        <w:t>.</w:t>
      </w:r>
      <w:r>
        <w:t>351(L-iditol 2-dehydrogenase inhibitor) -0</w:t>
      </w:r>
      <w:r w:rsidR="00644CD5">
        <w:t>.</w:t>
      </w:r>
      <w:r>
        <w:t>336(CYP1B1 expression inhibitor) -0</w:t>
      </w:r>
      <w:r w:rsidR="00644CD5">
        <w:t>.</w:t>
      </w:r>
      <w:r>
        <w:t>0872(Anticonvulsant) -0</w:t>
      </w:r>
      <w:r w:rsidR="00644CD5">
        <w:t>.</w:t>
      </w:r>
      <w:r>
        <w:t>13(Endothelin A receptor antagonist) -0</w:t>
      </w:r>
      <w:r w:rsidR="00644CD5">
        <w:t>.</w:t>
      </w:r>
      <w:r>
        <w:t>267(8-Amino-7-oxononanoate synthase inhibitor) + 0</w:t>
      </w:r>
      <w:r w:rsidR="00644CD5">
        <w:t>.</w:t>
      </w:r>
      <w:r>
        <w:t>368(Ornithine-oxo-acid transaminase inhibitor) + 0</w:t>
      </w:r>
      <w:r w:rsidR="00644CD5">
        <w:t>.</w:t>
      </w:r>
      <w:r>
        <w:t>133(Antinociceptive) + 0</w:t>
      </w:r>
      <w:r w:rsidR="00644CD5">
        <w:t>.</w:t>
      </w:r>
      <w:r>
        <w:t>0821(Topoisomerase I inhibitor) + 0</w:t>
      </w:r>
      <w:r w:rsidR="00644CD5">
        <w:t>.</w:t>
      </w:r>
      <w:r>
        <w:t>0943(Ca2+/calmodulin-dependent kinase I alpha inhibitor) -0</w:t>
      </w:r>
      <w:r w:rsidR="00644CD5">
        <w:t>.</w:t>
      </w:r>
      <w:r>
        <w:t>0661(Eukaryotic translation initiation factor 4H inhibitor) -0</w:t>
      </w:r>
      <w:r w:rsidR="00644CD5">
        <w:t>.</w:t>
      </w:r>
      <w:r>
        <w:t>188(KPNA2 expression inhibitor) + 0</w:t>
      </w:r>
      <w:r w:rsidR="00644CD5">
        <w:t>.</w:t>
      </w:r>
      <w:r>
        <w:t>0826(Benzodiazepine inverse agonist) -0</w:t>
      </w:r>
      <w:r w:rsidR="00644CD5">
        <w:t>.</w:t>
      </w:r>
      <w:r>
        <w:t>287(Thyroid hormone beta 1 antagonist) -0</w:t>
      </w:r>
      <w:r w:rsidR="00644CD5">
        <w:t>.</w:t>
      </w:r>
      <w:r>
        <w:t>159(Acyl-CoA hydrolase i</w:t>
      </w:r>
      <w:r>
        <w:t>n</w:t>
      </w:r>
      <w:r>
        <w:t>hibitor) + 0</w:t>
      </w:r>
      <w:r w:rsidR="00644CD5">
        <w:t>.</w:t>
      </w:r>
      <w:r>
        <w:t>371(Cytosine deaminase inhibitor) -0</w:t>
      </w:r>
      <w:r w:rsidR="00644CD5">
        <w:t>.</w:t>
      </w:r>
      <w:r>
        <w:t>112(Yawning) + 0</w:t>
      </w:r>
      <w:r w:rsidR="00644CD5">
        <w:t>.</w:t>
      </w:r>
      <w:r>
        <w:t>0904(Carcinogenic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male</w:t>
      </w:r>
      <w:r w:rsidR="00644CD5">
        <w:t>.</w:t>
      </w:r>
      <w:r>
        <w:t xml:space="preserve"> lung) + 0</w:t>
      </w:r>
      <w:r w:rsidR="00644CD5">
        <w:t>.</w:t>
      </w:r>
      <w:r>
        <w:t>13(Delusion) + 0</w:t>
      </w:r>
      <w:r w:rsidR="00644CD5">
        <w:t>.</w:t>
      </w:r>
      <w:r>
        <w:t>318(Metalloproteinase inhibitor) -0</w:t>
      </w:r>
      <w:r w:rsidR="00644CD5">
        <w:t>.</w:t>
      </w:r>
      <w:r>
        <w:t>215(AMPA 2 receptor antagonist) -0</w:t>
      </w:r>
      <w:r w:rsidR="00644CD5">
        <w:t>.</w:t>
      </w:r>
      <w:r>
        <w:t>0791(Progesterone a</w:t>
      </w:r>
      <w:r>
        <w:t>n</w:t>
      </w:r>
      <w:r>
        <w:t>tagonist) + 0</w:t>
      </w:r>
      <w:r w:rsidR="00644CD5">
        <w:t>.</w:t>
      </w:r>
      <w:r>
        <w:t>293(LGALS8 expression enhancer) -0</w:t>
      </w:r>
      <w:r w:rsidR="00644CD5">
        <w:t>.</w:t>
      </w:r>
      <w:r>
        <w:t>0765(Melatonin 1 antagonist) -0</w:t>
      </w:r>
      <w:r w:rsidR="00644CD5">
        <w:t>.</w:t>
      </w:r>
      <w:r>
        <w:t>298(Histone-lysine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147(Kinesin antagonist) -0</w:t>
      </w:r>
      <w:r w:rsidR="00644CD5">
        <w:t>.</w:t>
      </w:r>
      <w:r>
        <w:t>162(Delayed rectifier potassium channel activator) -0</w:t>
      </w:r>
      <w:r w:rsidR="00644CD5">
        <w:t>.</w:t>
      </w:r>
      <w:r>
        <w:t>223(PLAT expression enhancer) + 0</w:t>
      </w:r>
      <w:r w:rsidR="00644CD5">
        <w:t>.</w:t>
      </w:r>
      <w:r>
        <w:t>851(CYP27 substrate) + 0</w:t>
      </w:r>
      <w:r w:rsidR="00644CD5">
        <w:t>.</w:t>
      </w:r>
      <w:r>
        <w:t>485(Deoxyadenosine kinase inhibitor) + 0</w:t>
      </w:r>
      <w:r w:rsidR="00644CD5">
        <w:t>.</w:t>
      </w:r>
      <w:r>
        <w:t>0711(Alcohol dehydrogenase substrate) + 0</w:t>
      </w:r>
      <w:r w:rsidR="00644CD5">
        <w:t>.</w:t>
      </w:r>
      <w:r>
        <w:t>0302(Antineoplastic) -0</w:t>
      </w:r>
      <w:r w:rsidR="00644CD5">
        <w:t>.</w:t>
      </w:r>
      <w:r>
        <w:t>0688(Protein-tyrosine phosphatase non-receptor type 22 inhibitor) -0</w:t>
      </w:r>
      <w:r w:rsidR="00644CD5">
        <w:t>.</w:t>
      </w:r>
      <w:r>
        <w:t>0611(Preterm labor treatment) -0</w:t>
      </w:r>
      <w:r w:rsidR="00644CD5">
        <w:t>.</w:t>
      </w:r>
      <w:r>
        <w:t>123(Glaucoma) -0</w:t>
      </w:r>
      <w:r w:rsidR="00644CD5">
        <w:t>.</w:t>
      </w:r>
      <w:r>
        <w:t>0866(CLU expression enha</w:t>
      </w:r>
      <w:r>
        <w:t>n</w:t>
      </w:r>
      <w:r>
        <w:t>cer) -0</w:t>
      </w:r>
      <w:r w:rsidR="00644CD5">
        <w:t>.</w:t>
      </w:r>
      <w:r>
        <w:t>0929(Calpain inhibitor) -0</w:t>
      </w:r>
      <w:r w:rsidR="00644CD5">
        <w:t>.</w:t>
      </w:r>
      <w:r>
        <w:t>0933(Retinoic acid receptor agonist) -0</w:t>
      </w:r>
      <w:r w:rsidR="00644CD5">
        <w:t>.</w:t>
      </w:r>
      <w:r>
        <w:t>118(Coccolysin inhibitor) -0</w:t>
      </w:r>
      <w:r w:rsidR="00644CD5">
        <w:t>.</w:t>
      </w:r>
      <w:r>
        <w:t>0694(CYP2E substrate) + 0</w:t>
      </w:r>
      <w:r w:rsidR="00644CD5">
        <w:t>.</w:t>
      </w:r>
      <w:r>
        <w:t>131(Acetylcholinesterase inhibitor) + 0</w:t>
      </w:r>
      <w:r w:rsidR="00644CD5">
        <w:t>.</w:t>
      </w:r>
      <w:r>
        <w:t>0869(Retinoid X alpha receptor agonist) -0</w:t>
      </w:r>
      <w:r w:rsidR="00644CD5">
        <w:t>.</w:t>
      </w:r>
      <w:r>
        <w:t>194(Corticotropin releasing factor antagonist) + 0</w:t>
      </w:r>
      <w:r w:rsidR="00644CD5">
        <w:t>.</w:t>
      </w:r>
      <w:r>
        <w:t>0575(Protein kinase B gamma inhibitor) -0</w:t>
      </w:r>
      <w:r w:rsidR="00644CD5">
        <w:t>.</w:t>
      </w:r>
      <w:r>
        <w:t>207(Pantoate-beta-alanine ligase inhibitor) -0</w:t>
      </w:r>
      <w:r w:rsidR="00644CD5">
        <w:t>.</w:t>
      </w:r>
      <w:r>
        <w:t>208(UGT2B15 substrate) + 0</w:t>
      </w:r>
      <w:r w:rsidR="00644CD5">
        <w:t>.</w:t>
      </w:r>
      <w:r>
        <w:t>0589(Protein kinase C theta inhibitor) + 0</w:t>
      </w:r>
      <w:r w:rsidR="00644CD5">
        <w:t>.</w:t>
      </w:r>
      <w:r>
        <w:t>102(HSPA1A expression enhancer) -0</w:t>
      </w:r>
      <w:r w:rsidR="00644CD5">
        <w:t>.</w:t>
      </w:r>
      <w:r>
        <w:t>0494(Purine antagonist) + 0</w:t>
      </w:r>
      <w:r w:rsidR="00644CD5">
        <w:t>.</w:t>
      </w:r>
      <w:r>
        <w:t>199(Corticotropin releasing factor 1 receptor antagonist) -0</w:t>
      </w:r>
      <w:r w:rsidR="00644CD5">
        <w:t>.</w:t>
      </w:r>
      <w:r>
        <w:t>162(Chymase inhibitor) -0</w:t>
      </w:r>
      <w:r w:rsidR="00644CD5">
        <w:t>.</w:t>
      </w:r>
      <w:r>
        <w:t>137(AREG expression enhancer) + 0</w:t>
      </w:r>
      <w:r w:rsidR="00644CD5">
        <w:t>.</w:t>
      </w:r>
      <w:r>
        <w:t>0494(Benzodiazepine antagonist) -0</w:t>
      </w:r>
      <w:r w:rsidR="00644CD5">
        <w:t>.</w:t>
      </w:r>
      <w:r>
        <w:t>0591(Matrix metalloproteinase inhibitor) -0</w:t>
      </w:r>
      <w:r w:rsidR="00644CD5">
        <w:t>.</w:t>
      </w:r>
      <w:r>
        <w:t>325(Glycoprotein 3-alpha-L-fucosyltransferase inhibitor) -0</w:t>
      </w:r>
      <w:r w:rsidR="00644CD5">
        <w:t>.</w:t>
      </w:r>
      <w:r>
        <w:t>127(Histone deacetylase 11 inhibitor) -0</w:t>
      </w:r>
      <w:r w:rsidR="00644CD5">
        <w:t>.</w:t>
      </w:r>
      <w:r>
        <w:t>055(Prostaglandin EP2 agonist) + 0</w:t>
      </w:r>
      <w:r w:rsidR="00644CD5">
        <w:t>.</w:t>
      </w:r>
      <w:r>
        <w:t>0451(NMDA receptor glutamate site antagonist) + 0</w:t>
      </w:r>
      <w:r w:rsidR="00644CD5">
        <w:t>.</w:t>
      </w:r>
      <w:r>
        <w:t>0279(Hepatic disorders treatment) + 0</w:t>
      </w:r>
      <w:r w:rsidR="00644CD5">
        <w:t>.</w:t>
      </w:r>
      <w:r>
        <w:t>0393(Interleukin 5 antagonist) + 0</w:t>
      </w:r>
      <w:r w:rsidR="00644CD5">
        <w:t>.</w:t>
      </w:r>
      <w:r>
        <w:t>152(Kinesin-like protein 1 inhibitor) -0</w:t>
      </w:r>
      <w:r w:rsidR="00644CD5">
        <w:t>.</w:t>
      </w:r>
      <w:r>
        <w:t xml:space="preserve">184(Retinoid X gamma </w:t>
      </w:r>
      <w:r>
        <w:lastRenderedPageBreak/>
        <w:t>receptor antagonist) -0</w:t>
      </w:r>
      <w:r w:rsidR="00644CD5">
        <w:t>.</w:t>
      </w:r>
      <w:r>
        <w:t>0687(Cerebral hemorrhage) + 0</w:t>
      </w:r>
      <w:r w:rsidR="00644CD5">
        <w:t>.</w:t>
      </w:r>
      <w:r>
        <w:t>134(Thromboxane A2 antagonist) -0</w:t>
      </w:r>
      <w:r w:rsidR="00644CD5">
        <w:t>.</w:t>
      </w:r>
      <w:r>
        <w:t>0455(Breakpoint cluster region protein inhibitor) + 0</w:t>
      </w:r>
      <w:r w:rsidR="00644CD5">
        <w:t>.</w:t>
      </w:r>
      <w:r>
        <w:t>155(Urotensin II agonist) -0</w:t>
      </w:r>
      <w:r w:rsidR="00644CD5">
        <w:t>.</w:t>
      </w:r>
      <w:r>
        <w:t>0454(Carbonyl reductase [NADPH] 1 inhibitor) + 0</w:t>
      </w:r>
      <w:r w:rsidR="00644CD5">
        <w:t>.</w:t>
      </w:r>
      <w:r>
        <w:t>137(3-Hydroxybutyrate dehydrogenase inhibitor) + 0</w:t>
      </w:r>
      <w:r w:rsidR="00644CD5">
        <w:t>.</w:t>
      </w:r>
      <w:r>
        <w:t>14(Follicle-stimulating hormone antagonist) + 0</w:t>
      </w:r>
      <w:r w:rsidR="00644CD5">
        <w:t>.</w:t>
      </w:r>
      <w:r>
        <w:t>0391(Bombesin ag</w:t>
      </w:r>
      <w:r>
        <w:t>o</w:t>
      </w:r>
      <w:r>
        <w:t>nist) -0</w:t>
      </w:r>
      <w:r w:rsidR="00644CD5">
        <w:t>.</w:t>
      </w:r>
      <w:r>
        <w:t>0585(Acylaminoacyl-peptidase inhibitor) + 0</w:t>
      </w:r>
      <w:r w:rsidR="00644CD5">
        <w:t>.</w:t>
      </w:r>
      <w:r>
        <w:t>101(Antipruritic</w:t>
      </w:r>
      <w:r w:rsidR="00644CD5">
        <w:t>.</w:t>
      </w:r>
      <w:r>
        <w:t xml:space="preserve"> non-allergic) + 0</w:t>
      </w:r>
      <w:r w:rsidR="00644CD5">
        <w:t>.</w:t>
      </w:r>
      <w:r>
        <w:t>0373(Liver X receptor alpha agonist) -0</w:t>
      </w:r>
      <w:r w:rsidR="00644CD5">
        <w:t>.</w:t>
      </w:r>
      <w:r>
        <w:t>124(Histone deacetylase class IV inhibitor) -0</w:t>
      </w:r>
      <w:r w:rsidR="00644CD5">
        <w:t>.</w:t>
      </w:r>
      <w:r>
        <w:t>123(Excitatory amino acid transporter 2 inhibitor) -0</w:t>
      </w:r>
      <w:r w:rsidR="00644CD5">
        <w:t>.</w:t>
      </w:r>
      <w:r>
        <w:t>0416(Protein-serine-threonine kinase inhibitor) + 0</w:t>
      </w:r>
      <w:r w:rsidR="00644CD5">
        <w:t>.</w:t>
      </w:r>
      <w:r>
        <w:t>0342(Protein kinase C iota inhibitor) + 0</w:t>
      </w:r>
      <w:r w:rsidR="00644CD5">
        <w:t>.</w:t>
      </w:r>
      <w:r>
        <w:t>0236(Urologic diso</w:t>
      </w:r>
      <w:r>
        <w:t>r</w:t>
      </w:r>
      <w:r>
        <w:t>ders treatment) -0</w:t>
      </w:r>
      <w:r w:rsidR="00644CD5">
        <w:t>.</w:t>
      </w:r>
      <w:r>
        <w:t>0792(Glutamate (mGluR5) agonist) + 0</w:t>
      </w:r>
      <w:r w:rsidR="00644CD5">
        <w:t>.</w:t>
      </w:r>
      <w:r>
        <w:t>105(Nicotinic receptor beta3 subunit antagonist) -0</w:t>
      </w:r>
      <w:r w:rsidR="00644CD5">
        <w:t>.</w:t>
      </w:r>
      <w:r>
        <w:t>0601(JUN expression inhibitor) -0</w:t>
      </w:r>
      <w:r w:rsidR="00644CD5">
        <w:t>.</w:t>
      </w:r>
      <w:r>
        <w:t>0776(Abortion inducer) -0</w:t>
      </w:r>
      <w:r w:rsidR="00644CD5">
        <w:t>.</w:t>
      </w:r>
      <w:r>
        <w:t>0236(Potassium channel (Inward rectifier) 11 blocker) -0</w:t>
      </w:r>
      <w:r w:rsidR="00644CD5">
        <w:t>.</w:t>
      </w:r>
      <w:r>
        <w:t>0243(Osteoclast antagonist) + 0</w:t>
      </w:r>
      <w:r w:rsidR="00644CD5">
        <w:t>.</w:t>
      </w:r>
      <w:r>
        <w:t>0278(Vision blurring) -0</w:t>
      </w:r>
      <w:r w:rsidR="00644CD5">
        <w:t>.</w:t>
      </w:r>
      <w:r>
        <w:t>13(GMP synthase inhibitor) -0</w:t>
      </w:r>
      <w:r w:rsidR="00644CD5">
        <w:t>.</w:t>
      </w:r>
      <w:r>
        <w:t>0361(HSPA5 expression enhancer) -0</w:t>
      </w:r>
      <w:r w:rsidR="00644CD5">
        <w:t>.</w:t>
      </w:r>
      <w:r>
        <w:t>0273(HIV-1 protease inhibitor) -0</w:t>
      </w:r>
      <w:r w:rsidR="00644CD5">
        <w:t>.</w:t>
      </w:r>
      <w:r>
        <w:t>0995(Cyanate hydratase inhibitor) + 0</w:t>
      </w:r>
      <w:r w:rsidR="00644CD5">
        <w:t>.</w:t>
      </w:r>
      <w:r>
        <w:t>0686(Breast cancer-resistant protein inhibitor) + 0</w:t>
      </w:r>
      <w:r w:rsidR="00644CD5">
        <w:t>.</w:t>
      </w:r>
      <w:r>
        <w:t>0534(MMP9 expression inhibitor) -0</w:t>
      </w:r>
      <w:r w:rsidR="00644CD5">
        <w:t>.</w:t>
      </w:r>
      <w:r>
        <w:t>0177(Pulmonary hypertension treatment) -0</w:t>
      </w:r>
      <w:r w:rsidR="00644CD5">
        <w:t>.</w:t>
      </w:r>
      <w:r>
        <w:t>0568(Potassium channel (ATP-sensitive) blocker) -0</w:t>
      </w:r>
      <w:r w:rsidR="00644CD5">
        <w:t>.</w:t>
      </w:r>
      <w:r>
        <w:t>0462(5 Hydroxytryptamine 2C agonist) -0</w:t>
      </w:r>
      <w:r w:rsidR="00644CD5">
        <w:t>.</w:t>
      </w:r>
      <w:r>
        <w:t>0202(Protein kinase C zeta inhibitor) + 0</w:t>
      </w:r>
      <w:r w:rsidR="00644CD5">
        <w:t>.</w:t>
      </w:r>
      <w:r>
        <w:t>015(P-glycoprotein substrate) + 0</w:t>
      </w:r>
      <w:r w:rsidR="00644CD5">
        <w:t>.</w:t>
      </w:r>
      <w:r>
        <w:t>0468(Dipeptidyl peptidase II inhibitor) + 0</w:t>
      </w:r>
      <w:r w:rsidR="00644CD5">
        <w:t>.</w:t>
      </w:r>
      <w:r>
        <w:t>0453(Aromatic-amino-acid transaminase inhibitor) -0</w:t>
      </w:r>
      <w:r w:rsidR="00644CD5">
        <w:t>.</w:t>
      </w:r>
      <w:r>
        <w:t>0327(Palmitoyl-CoA hydrolase inhibitor) + 0</w:t>
      </w:r>
      <w:r w:rsidR="00644CD5">
        <w:t>.</w:t>
      </w:r>
      <w:r>
        <w:t>021(Xaa-Pro dipeptidyl-peptidase inhibitor) -0</w:t>
      </w:r>
      <w:r w:rsidR="00644CD5">
        <w:t>.</w:t>
      </w:r>
      <w:r>
        <w:t>0173(CASP9 expression enhancer) -0</w:t>
      </w:r>
      <w:r w:rsidR="00644CD5">
        <w:t>.</w:t>
      </w:r>
      <w:r>
        <w:t>0138(Adenomatous polyposis treatment) + 0</w:t>
      </w:r>
      <w:r w:rsidR="00644CD5">
        <w:t>.</w:t>
      </w:r>
      <w:r>
        <w:t>0068(11-Beta-hydroxysteroid dehydrogenase 2 inhibitor) -0</w:t>
      </w:r>
      <w:r w:rsidR="00644CD5">
        <w:t>.</w:t>
      </w:r>
      <w:r>
        <w:t>0132(Cannabinoid CB1 receptor antagonist) + 0</w:t>
      </w:r>
      <w:r w:rsidR="00644CD5">
        <w:t>.</w:t>
      </w:r>
      <w:r>
        <w:t>00519(Sucrose-phosphate synthase inhibitor) + 0</w:t>
      </w:r>
      <w:r w:rsidR="00644CD5">
        <w:t>.</w:t>
      </w:r>
      <w:r>
        <w:t>016(UGT2B4 substrate) -0</w:t>
      </w:r>
      <w:r w:rsidR="00644CD5">
        <w:t>.</w:t>
      </w:r>
      <w:r>
        <w:t>0145(Potassium channel KCNQ activator) + 0</w:t>
      </w:r>
      <w:r w:rsidR="00644CD5">
        <w:t>.</w:t>
      </w:r>
      <w:r>
        <w:t>00689(Anticataract) + 0</w:t>
      </w:r>
      <w:r w:rsidR="00644CD5">
        <w:t>.</w:t>
      </w:r>
      <w:r>
        <w:t>0047(KLK3 expression inhibitor) + 0</w:t>
      </w:r>
      <w:r w:rsidR="00644CD5">
        <w:t>.</w:t>
      </w:r>
      <w:r>
        <w:t>000675(Transcription factor STAT1 inhibitor) + 6</w:t>
      </w:r>
      <w:r w:rsidR="00644CD5">
        <w:t>.</w:t>
      </w:r>
      <w:r>
        <w:t>35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298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55(Aspartate transaminase inhibitor) + 0</w:t>
      </w:r>
      <w:r w:rsidR="00644CD5">
        <w:t>.</w:t>
      </w:r>
      <w:r>
        <w:t>113(CYP2D6 substrate) -0</w:t>
      </w:r>
      <w:r w:rsidR="00644CD5">
        <w:t>.</w:t>
      </w:r>
      <w:r>
        <w:t>287(Thrombocytopenia) -0</w:t>
      </w:r>
      <w:r w:rsidR="00644CD5">
        <w:t>.</w:t>
      </w:r>
      <w:r>
        <w:t>604(CDK1/cyclin B inhibitor) + 0</w:t>
      </w:r>
      <w:r w:rsidR="00644CD5">
        <w:t>.</w:t>
      </w:r>
      <w:r>
        <w:t>472(NR0B2 expression enhancer) + 0</w:t>
      </w:r>
      <w:r w:rsidR="00644CD5">
        <w:t>.</w:t>
      </w:r>
      <w:r>
        <w:t>0734(Spasmogenic) + 0</w:t>
      </w:r>
      <w:r w:rsidR="00644CD5">
        <w:t>.</w:t>
      </w:r>
      <w:r>
        <w:t>1(Antineoplastic (uterine cancer)) -0</w:t>
      </w:r>
      <w:r w:rsidR="00644CD5">
        <w:t>.</w:t>
      </w:r>
      <w:r>
        <w:t>231(Microsomal triglyceride transfer protein inhibitor) + 0</w:t>
      </w:r>
      <w:r w:rsidR="00644CD5">
        <w:t>.</w:t>
      </w:r>
      <w:r>
        <w:t>392(Serine carboxypeptidase inhibitor) -0</w:t>
      </w:r>
      <w:r w:rsidR="00644CD5">
        <w:t>.</w:t>
      </w:r>
      <w:r>
        <w:t>445(HCV NS5B polymerase inhibitor) + 0</w:t>
      </w:r>
      <w:r w:rsidR="00644CD5">
        <w:t>.</w:t>
      </w:r>
      <w:r>
        <w:t>506(CYP11B2 inhibitor) -0</w:t>
      </w:r>
      <w:r w:rsidR="00644CD5">
        <w:t>.</w:t>
      </w:r>
      <w:r>
        <w:t>403(Glucagon receptor antagonist) -2</w:t>
      </w:r>
      <w:r w:rsidR="00644CD5">
        <w:t>.</w:t>
      </w:r>
      <w:r>
        <w:t>64(Ribulose-bisphosphate carboxylase inhibitor) + 0</w:t>
      </w:r>
      <w:r w:rsidR="00644CD5">
        <w:t>.</w:t>
      </w:r>
      <w:r>
        <w:t>0496(Tumour necrosis factor alpha antagonist) -0</w:t>
      </w:r>
      <w:r w:rsidR="00644CD5">
        <w:t>.</w:t>
      </w:r>
      <w:r>
        <w:t>000817(AICAR transformylase inhibitor) + 3</w:t>
      </w:r>
      <w:r w:rsidR="00644CD5">
        <w:t>.</w:t>
      </w:r>
      <w:r>
        <w:t>39(Sialidase 1 inhibitor) + 0</w:t>
      </w:r>
      <w:r w:rsidR="00644CD5">
        <w:t>.</w:t>
      </w:r>
      <w:r>
        <w:t>53(Tyrosine transaminase inhibitor) -0</w:t>
      </w:r>
      <w:r w:rsidR="00644CD5">
        <w:t>.</w:t>
      </w:r>
      <w:r>
        <w:t>42(Neutropenia) + 0</w:t>
      </w:r>
      <w:r w:rsidR="00644CD5">
        <w:t>.</w:t>
      </w:r>
      <w:r>
        <w:t>377(Alpha-amylase inhibitor) + 0</w:t>
      </w:r>
      <w:r w:rsidR="00644CD5">
        <w:t>.</w:t>
      </w:r>
      <w:r>
        <w:t>0827(Immunosuppressant) + 0</w:t>
      </w:r>
      <w:r w:rsidR="00644CD5">
        <w:t>.</w:t>
      </w:r>
      <w:r>
        <w:t>67(Gastrointestinal distu</w:t>
      </w:r>
      <w:r>
        <w:t>r</w:t>
      </w:r>
      <w:r>
        <w:t>bance) -0</w:t>
      </w:r>
      <w:r w:rsidR="00644CD5">
        <w:t>.</w:t>
      </w:r>
      <w:r>
        <w:t>708(CDK2 expression inhibitor) -0</w:t>
      </w:r>
      <w:r w:rsidR="00644CD5">
        <w:t>.</w:t>
      </w:r>
      <w:r>
        <w:t>297(CYP2E1 substrate) -0</w:t>
      </w:r>
      <w:r w:rsidR="00644CD5">
        <w:t>.</w:t>
      </w:r>
      <w:r>
        <w:t>744(Amylo-alpha-1</w:t>
      </w:r>
      <w:r w:rsidR="00644CD5">
        <w:t>.</w:t>
      </w:r>
      <w:r>
        <w:t>6-glucosidase inhibitor) + 1</w:t>
      </w:r>
      <w:r w:rsidR="00644CD5">
        <w:t>.</w:t>
      </w:r>
      <w:r>
        <w:t>03(TNFRSF1A expression inhibitor) -0</w:t>
      </w:r>
      <w:r w:rsidR="00644CD5">
        <w:t>.</w:t>
      </w:r>
      <w:r>
        <w:t>497(Chitin synthase inhibitor) + 0</w:t>
      </w:r>
      <w:r w:rsidR="00644CD5">
        <w:t>.</w:t>
      </w:r>
      <w:r>
        <w:t>445(Caspase 6 inhibitor) + 0</w:t>
      </w:r>
      <w:r w:rsidR="00644CD5">
        <w:t>.</w:t>
      </w:r>
      <w:r>
        <w:t>17(Carnitine palmitoyltransferase inhibitor) + 0</w:t>
      </w:r>
      <w:r w:rsidR="00644CD5">
        <w:t>.</w:t>
      </w:r>
      <w:r>
        <w:t>514(Bradycardic) + 0</w:t>
      </w:r>
      <w:r w:rsidR="00644CD5">
        <w:t>.</w:t>
      </w:r>
      <w:r>
        <w:t>54(Glyceraldehyde-3-phosphate dehydrogenase inhibitor) + 1</w:t>
      </w:r>
      <w:r w:rsidR="00644CD5">
        <w:t>.</w:t>
      </w:r>
      <w:r>
        <w:t>85(Colony stimulating factor agonist) + 0</w:t>
      </w:r>
      <w:r w:rsidR="00644CD5">
        <w:t>.</w:t>
      </w:r>
      <w:r>
        <w:t>162(AHR expression enhancer) -0</w:t>
      </w:r>
      <w:r w:rsidR="00644CD5">
        <w:t>.</w:t>
      </w:r>
      <w:r>
        <w:t>405(Steroid 17-alpha-hydroxylase/17</w:t>
      </w:r>
      <w:r w:rsidR="00644CD5">
        <w:t>.</w:t>
      </w:r>
      <w:r>
        <w:t>20 lyase inhibitor) + 0</w:t>
      </w:r>
      <w:r w:rsidR="00644CD5">
        <w:t>.</w:t>
      </w:r>
      <w:r>
        <w:t>307(Antibiotic Cephalosporin-like) -0</w:t>
      </w:r>
      <w:r w:rsidR="00644CD5">
        <w:t>.</w:t>
      </w:r>
      <w:r>
        <w:t>112(Anticoagulant) + 0</w:t>
      </w:r>
      <w:r w:rsidR="00644CD5">
        <w:t>.</w:t>
      </w:r>
      <w:r>
        <w:t>687(Allergic reaction) + 0</w:t>
      </w:r>
      <w:r w:rsidR="00644CD5">
        <w:t>.</w:t>
      </w:r>
      <w:r>
        <w:t>643(Fatty acid binding protein adipocyte inhibitor) -0</w:t>
      </w:r>
      <w:r w:rsidR="00644CD5">
        <w:t>.</w:t>
      </w:r>
      <w:r>
        <w:t>415(Melatonin 1 antagonist) -1</w:t>
      </w:r>
      <w:r w:rsidR="00644CD5">
        <w:t>.</w:t>
      </w:r>
      <w:r>
        <w:t>38(Hair growth stimulant) -0</w:t>
      </w:r>
      <w:r w:rsidR="00644CD5">
        <w:t>.</w:t>
      </w:r>
      <w:r>
        <w:t>301(Catalase stimulant) + 0</w:t>
      </w:r>
      <w:r w:rsidR="00644CD5">
        <w:t>.</w:t>
      </w:r>
      <w:r>
        <w:t>283(Transglutaminase 2 inhibitor) + 0</w:t>
      </w:r>
      <w:r w:rsidR="00644CD5">
        <w:t>.</w:t>
      </w:r>
      <w:r>
        <w:t>55(UDP-Glucuronosyltransferase inhibitor) + 0</w:t>
      </w:r>
      <w:r w:rsidR="00644CD5">
        <w:t>.</w:t>
      </w:r>
      <w:r>
        <w:t>307(Dystonia) -1</w:t>
      </w:r>
      <w:r w:rsidR="00644CD5">
        <w:t>.</w:t>
      </w:r>
      <w:r>
        <w:t>68(N-formylglutamate deformylase inhibitor) -0</w:t>
      </w:r>
      <w:r w:rsidR="00644CD5">
        <w:t>.</w:t>
      </w:r>
      <w:r>
        <w:t>239(GADD45B expression enhancer) -0</w:t>
      </w:r>
      <w:r w:rsidR="00644CD5">
        <w:t>.</w:t>
      </w:r>
      <w:r>
        <w:t>49(Aminopeptidase A inhibitor) -0</w:t>
      </w:r>
      <w:r w:rsidR="00644CD5">
        <w:t>.</w:t>
      </w:r>
      <w:r>
        <w:t>421(Pyruvate dehydrogenase kinase inhibitor) -0</w:t>
      </w:r>
      <w:r w:rsidR="00644CD5">
        <w:t>.</w:t>
      </w:r>
      <w:r>
        <w:t>288(Nitric oxide antagonist) -0</w:t>
      </w:r>
      <w:r w:rsidR="00644CD5">
        <w:t>.</w:t>
      </w:r>
      <w:r>
        <w:t>483(Akinesia) + 0</w:t>
      </w:r>
      <w:r w:rsidR="00644CD5">
        <w:t>.</w:t>
      </w:r>
      <w:r>
        <w:t>457(Alpha galactosidase inhibitor) -0</w:t>
      </w:r>
      <w:r w:rsidR="00644CD5">
        <w:t>.</w:t>
      </w:r>
      <w:r>
        <w:t>577(Malaise) + 0</w:t>
      </w:r>
      <w:r w:rsidR="00644CD5">
        <w:t>.</w:t>
      </w:r>
      <w:r>
        <w:t>847(CYP24A1 expression enhancer) -0</w:t>
      </w:r>
      <w:r w:rsidR="00644CD5">
        <w:t>.</w:t>
      </w:r>
      <w:r>
        <w:t>266(Analgesic) + 0</w:t>
      </w:r>
      <w:r w:rsidR="00644CD5">
        <w:t>.</w:t>
      </w:r>
      <w:r>
        <w:t>0666(Epoxide hydrolase 2 inhibitor) + 0</w:t>
      </w:r>
      <w:r w:rsidR="00644CD5">
        <w:t>.</w:t>
      </w:r>
      <w:r>
        <w:t>503(Acetylcholine muscarinic antagonist) + 0</w:t>
      </w:r>
      <w:r w:rsidR="00644CD5">
        <w:t>.</w:t>
      </w:r>
      <w:r>
        <w:t>104(T cell inhibitor) -0</w:t>
      </w:r>
      <w:r w:rsidR="00644CD5">
        <w:t>.</w:t>
      </w:r>
      <w:r>
        <w:t>285(Antiulcerative) -0</w:t>
      </w:r>
      <w:r w:rsidR="00644CD5">
        <w:t>.</w:t>
      </w:r>
      <w:r>
        <w:t>431(Drowsiness) -0</w:t>
      </w:r>
      <w:r w:rsidR="00644CD5">
        <w:t>.</w:t>
      </w:r>
      <w:r>
        <w:t>576(Carcinogenic</w:t>
      </w:r>
      <w:r w:rsidR="00644CD5">
        <w:t>.</w:t>
      </w:r>
      <w:r>
        <w:t xml:space="preserve"> mouse</w:t>
      </w:r>
      <w:r w:rsidR="00644CD5">
        <w:t>.</w:t>
      </w:r>
      <w:r>
        <w:t xml:space="preserve"> female) -0</w:t>
      </w:r>
      <w:r w:rsidR="00644CD5">
        <w:t>.</w:t>
      </w:r>
      <w:r>
        <w:t>698(Valine-tRNA ligase inhibitor) + 0</w:t>
      </w:r>
      <w:r w:rsidR="00644CD5">
        <w:t>.</w:t>
      </w:r>
      <w:r>
        <w:t>502(Endometrios treatment) -0</w:t>
      </w:r>
      <w:r w:rsidR="00644CD5">
        <w:t>.</w:t>
      </w:r>
      <w:r>
        <w:t>217(Estradiol 17 beta dehydrogenase 2 inhibitor) -1</w:t>
      </w:r>
      <w:r w:rsidR="00644CD5">
        <w:t>.</w:t>
      </w:r>
      <w:r>
        <w:t>16(MAO B inhibitor) + 0</w:t>
      </w:r>
      <w:r w:rsidR="00644CD5">
        <w:t>.</w:t>
      </w:r>
      <w:r>
        <w:t>238(Estradiol 17 beta-dehydrogenase 1 inhibitor) + 0</w:t>
      </w:r>
      <w:r w:rsidR="00644CD5">
        <w:t>.</w:t>
      </w:r>
      <w:r>
        <w:t>637(Adenosine A3 receptor antagonist) -0</w:t>
      </w:r>
      <w:r w:rsidR="00644CD5">
        <w:t>.</w:t>
      </w:r>
      <w:r>
        <w:t>764(Interferon gamma antagonist) -0</w:t>
      </w:r>
      <w:r w:rsidR="00644CD5">
        <w:t>.</w:t>
      </w:r>
      <w:r>
        <w:t>922(DNA synthesis inhibitor) + 1</w:t>
      </w:r>
      <w:r w:rsidR="00644CD5">
        <w:t>.</w:t>
      </w:r>
      <w:r>
        <w:t>09(FOS expression enhancer) -0</w:t>
      </w:r>
      <w:r w:rsidR="00644CD5">
        <w:t>.</w:t>
      </w:r>
      <w:r>
        <w:t>335(Ribosomal protein S6 kinase alpha 2 inhibitor) -0</w:t>
      </w:r>
      <w:r w:rsidR="00644CD5">
        <w:t>.</w:t>
      </w:r>
      <w:r>
        <w:t>678(Menstruation disorders treatment) -0</w:t>
      </w:r>
      <w:r w:rsidR="00644CD5">
        <w:t>.</w:t>
      </w:r>
      <w:r>
        <w:t>292(HIV-1 protease inhibitor) + 0</w:t>
      </w:r>
      <w:r w:rsidR="00644CD5">
        <w:t>.</w:t>
      </w:r>
      <w:r>
        <w:t>358(MAP kinase 3 inhibitor) + 0</w:t>
      </w:r>
      <w:r w:rsidR="00644CD5">
        <w:t>.</w:t>
      </w:r>
      <w:r>
        <w:t>4(CYP1A1 expression inhibitor) + 0</w:t>
      </w:r>
      <w:r w:rsidR="00644CD5">
        <w:t>.</w:t>
      </w:r>
      <w:r>
        <w:t>219(Cardiodepressant) + 0</w:t>
      </w:r>
      <w:r w:rsidR="00644CD5">
        <w:t>.</w:t>
      </w:r>
      <w:r>
        <w:t>189(Histone deacetylase class IIb inhibitor) -0</w:t>
      </w:r>
      <w:r w:rsidR="00644CD5">
        <w:t>.</w:t>
      </w:r>
      <w:r>
        <w:t>281(Kainate receptor 4 antagonist) -1</w:t>
      </w:r>
      <w:r w:rsidR="00644CD5">
        <w:t>.</w:t>
      </w:r>
      <w:r>
        <w:t>4(Saccharopine dehydrogenase (NADP+</w:t>
      </w:r>
      <w:r w:rsidR="00644CD5">
        <w:t>.</w:t>
      </w:r>
      <w:r>
        <w:t xml:space="preserve"> L-lysine-forming) inhibitor) + 0</w:t>
      </w:r>
      <w:r w:rsidR="00644CD5">
        <w:t>.</w:t>
      </w:r>
      <w:r>
        <w:t>539(Neurokinin 3 antagonist) + 0</w:t>
      </w:r>
      <w:r w:rsidR="00644CD5">
        <w:t>.</w:t>
      </w:r>
      <w:r>
        <w:t>552(Carcinogenic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lung) -1</w:t>
      </w:r>
      <w:r w:rsidR="00644CD5">
        <w:t>.</w:t>
      </w:r>
      <w:r>
        <w:t>54(Sigma 2 receptor antagonist) -0</w:t>
      </w:r>
      <w:r w:rsidR="00644CD5">
        <w:t>.</w:t>
      </w:r>
      <w:r>
        <w:t>308(Antiprotozoal (Amoeba)) -0</w:t>
      </w:r>
      <w:r w:rsidR="00644CD5">
        <w:t>.</w:t>
      </w:r>
      <w:r>
        <w:t>129(HIV attachment inhibitor) -0</w:t>
      </w:r>
      <w:r w:rsidR="00644CD5">
        <w:t>.</w:t>
      </w:r>
      <w:r>
        <w:t>43(Potassium channel Kv4.3 blocker) -0</w:t>
      </w:r>
      <w:r w:rsidR="00644CD5">
        <w:t>.</w:t>
      </w:r>
      <w:r>
        <w:t>227(Preterm labor treatment) -1</w:t>
      </w:r>
      <w:r w:rsidR="00644CD5">
        <w:t>.</w:t>
      </w:r>
      <w:r>
        <w:t>35(TP73 expression enhancer) + 0</w:t>
      </w:r>
      <w:r w:rsidR="00644CD5">
        <w:t>.</w:t>
      </w:r>
      <w:r>
        <w:t>495(Sigma receptor agonist) + 0</w:t>
      </w:r>
      <w:r w:rsidR="00644CD5">
        <w:t>.</w:t>
      </w:r>
      <w:r>
        <w:t>0824(Lipocortins synthesis agonist) + 0</w:t>
      </w:r>
      <w:r w:rsidR="00644CD5">
        <w:t>.</w:t>
      </w:r>
      <w:r>
        <w:t>458(Monodehydroascorbate reductase (NADH) inhibitor) + 0</w:t>
      </w:r>
      <w:r w:rsidR="00644CD5">
        <w:t>.</w:t>
      </w:r>
      <w:r>
        <w:t>143(Psychotropic) -0</w:t>
      </w:r>
      <w:r w:rsidR="00644CD5">
        <w:t>.</w:t>
      </w:r>
      <w:r>
        <w:t>476(IFITM1 expression enhancer) + 0</w:t>
      </w:r>
      <w:r w:rsidR="00644CD5">
        <w:t>.</w:t>
      </w:r>
      <w:r>
        <w:t>861(Aryl hydrocarbon receptor antagonist) + 0</w:t>
      </w:r>
      <w:r w:rsidR="00644CD5">
        <w:t>.</w:t>
      </w:r>
      <w:r>
        <w:t>473(Torsades de pointes) + 0</w:t>
      </w:r>
      <w:r w:rsidR="00644CD5">
        <w:t>.</w:t>
      </w:r>
      <w:r>
        <w:t>437(Hematotoxic) + 0</w:t>
      </w:r>
      <w:r w:rsidR="00644CD5">
        <w:t>.</w:t>
      </w:r>
      <w:r>
        <w:t>79(GABA aminotransferase inhibitor) + 0</w:t>
      </w:r>
      <w:r w:rsidR="00644CD5">
        <w:t>.</w:t>
      </w:r>
      <w:r>
        <w:t>646(NMDA receptor glycine site agonist) -0</w:t>
      </w:r>
      <w:r w:rsidR="00644CD5">
        <w:t>.</w:t>
      </w:r>
      <w:r>
        <w:t>377(G-protein-coupled receptor kinase inhibitor) -0</w:t>
      </w:r>
      <w:r w:rsidR="00644CD5">
        <w:t>.</w:t>
      </w:r>
      <w:r>
        <w:t>629(Serine/threonine-protein kinase WEE1 inhibitor) + 0</w:t>
      </w:r>
      <w:r w:rsidR="00644CD5">
        <w:t>.</w:t>
      </w:r>
      <w:r>
        <w:t>213(Adenylate cyclase IV inhibitor) -0</w:t>
      </w:r>
      <w:r w:rsidR="00644CD5">
        <w:t>.</w:t>
      </w:r>
      <w:r>
        <w:t>704(Neuropathy treatment) + 0</w:t>
      </w:r>
      <w:r w:rsidR="00644CD5">
        <w:t>.</w:t>
      </w:r>
      <w:r>
        <w:t>222(Systemic lupus erythemat</w:t>
      </w:r>
      <w:r>
        <w:t>o</w:t>
      </w:r>
      <w:r>
        <w:t>sus treatment) + 1</w:t>
      </w:r>
      <w:r w:rsidR="00644CD5">
        <w:t>.</w:t>
      </w:r>
      <w:r>
        <w:t>4(Uridine nucleosidase inhibitor) -0</w:t>
      </w:r>
      <w:r w:rsidR="00644CD5">
        <w:t>.</w:t>
      </w:r>
      <w:r>
        <w:t>266(Keratoses actinic (solar) treatment) + 0</w:t>
      </w:r>
      <w:r w:rsidR="00644CD5">
        <w:t>.</w:t>
      </w:r>
      <w:r>
        <w:t xml:space="preserve">443(Plasminogen </w:t>
      </w:r>
      <w:r>
        <w:lastRenderedPageBreak/>
        <w:t>activator inhibitor antagonist) -1</w:t>
      </w:r>
      <w:r w:rsidR="00644CD5">
        <w:t>.</w:t>
      </w:r>
      <w:r>
        <w:t>24(O-acetylhomoserine aminocarboxypropyltransferase inhibitor) -0</w:t>
      </w:r>
      <w:r w:rsidR="00644CD5">
        <w:t>.</w:t>
      </w:r>
      <w:r>
        <w:t>219(HIV-1 integrase (Strand Transfer) inhibitor) -0</w:t>
      </w:r>
      <w:r w:rsidR="00644CD5">
        <w:t>.</w:t>
      </w:r>
      <w:r>
        <w:t>379(Subtilisin inhibitor) + 1</w:t>
      </w:r>
      <w:r w:rsidR="00644CD5">
        <w:t>.</w:t>
      </w:r>
      <w:r>
        <w:t>18(Arachidonic acid antagonist) -0</w:t>
      </w:r>
      <w:r w:rsidR="00644CD5">
        <w:t>.</w:t>
      </w:r>
      <w:r>
        <w:t>636(UGT1A4 substrate) -0</w:t>
      </w:r>
      <w:r w:rsidR="00644CD5">
        <w:t>.</w:t>
      </w:r>
      <w:r>
        <w:t>689(Glutathione S-transferase substrate) -0</w:t>
      </w:r>
      <w:r w:rsidR="00644CD5">
        <w:t>.</w:t>
      </w:r>
      <w:r>
        <w:t>117(Gestagen-like) -0</w:t>
      </w:r>
      <w:r w:rsidR="00644CD5">
        <w:t>.</w:t>
      </w:r>
      <w:r>
        <w:t>423(Rhinitis) -0</w:t>
      </w:r>
      <w:r w:rsidR="00644CD5">
        <w:t>.</w:t>
      </w:r>
      <w:r>
        <w:t>224(Bcl2 antagonist) + 0</w:t>
      </w:r>
      <w:r w:rsidR="00644CD5">
        <w:t>.</w:t>
      </w:r>
      <w:r>
        <w:t>794(15-Lipoxygenase inhibitor) -0</w:t>
      </w:r>
      <w:r w:rsidR="00644CD5">
        <w:t>.</w:t>
      </w:r>
      <w:r>
        <w:t>693(UGT1A3 substrate) -0</w:t>
      </w:r>
      <w:r w:rsidR="00644CD5">
        <w:t>.</w:t>
      </w:r>
      <w:r>
        <w:t>189(Polo-like kinase-2 inhibitor) + 0</w:t>
      </w:r>
      <w:r w:rsidR="00644CD5">
        <w:t>.</w:t>
      </w:r>
      <w:r>
        <w:t>33(Protocollagen prolyl hydroxylase inhibitor) -0</w:t>
      </w:r>
      <w:r w:rsidR="00644CD5">
        <w:t>.</w:t>
      </w:r>
      <w:r>
        <w:t>259(Splenomegaly) -0</w:t>
      </w:r>
      <w:r w:rsidR="00644CD5">
        <w:t>.</w:t>
      </w:r>
      <w:r>
        <w:t>458(Prostaglandin-E2 synthase 1 inhibitor) + 0</w:t>
      </w:r>
      <w:r w:rsidR="00644CD5">
        <w:t>.</w:t>
      </w:r>
      <w:r>
        <w:t>108(Ca2+/calmodulin-dependent kinase II inhibitor) + 0</w:t>
      </w:r>
      <w:r w:rsidR="00644CD5">
        <w:t>.</w:t>
      </w:r>
      <w:r>
        <w:t>767(Phospholipase A2 inhibitor) -1</w:t>
      </w:r>
      <w:r w:rsidR="00644CD5">
        <w:t>.</w:t>
      </w:r>
      <w:r>
        <w:t>84(Chalcone iso</w:t>
      </w:r>
      <w:r>
        <w:t>m</w:t>
      </w:r>
      <w:r>
        <w:t>erase inhibitor) -1</w:t>
      </w:r>
      <w:r w:rsidR="00644CD5">
        <w:t>.</w:t>
      </w:r>
      <w:r>
        <w:t>32(Orotate phosphoribosyltransferase inhibitor) + 0</w:t>
      </w:r>
      <w:r w:rsidR="00644CD5">
        <w:t>.</w:t>
      </w:r>
      <w:r>
        <w:t>453(Sepsis treatment) + 1</w:t>
      </w:r>
      <w:r w:rsidR="00644CD5">
        <w:t>.</w:t>
      </w:r>
      <w:r>
        <w:t>09(D-Lysine 5</w:t>
      </w:r>
      <w:r w:rsidR="00644CD5">
        <w:t>.</w:t>
      </w:r>
      <w:r>
        <w:t>6-aminomutase inhibitor) -0</w:t>
      </w:r>
      <w:r w:rsidR="00644CD5">
        <w:t>.</w:t>
      </w:r>
      <w:r>
        <w:t>53(Aldehyde oxidase substrate) + 0</w:t>
      </w:r>
      <w:r w:rsidR="00644CD5">
        <w:t>.</w:t>
      </w:r>
      <w:r>
        <w:t>322(IL1B expression enhancer) -0</w:t>
      </w:r>
      <w:r w:rsidR="00644CD5">
        <w:t>.</w:t>
      </w:r>
      <w:r>
        <w:t>502(Antinephrotoxic) -0</w:t>
      </w:r>
      <w:r w:rsidR="00644CD5">
        <w:t>.</w:t>
      </w:r>
      <w:r>
        <w:t>326(Histamine release inhibitor) + 0</w:t>
      </w:r>
      <w:r w:rsidR="00644CD5">
        <w:t>.</w:t>
      </w:r>
      <w:r>
        <w:t>9(CCND1 expression enhancer) + 0</w:t>
      </w:r>
      <w:r w:rsidR="00644CD5">
        <w:t>.</w:t>
      </w:r>
      <w:r>
        <w:t>895(Phenylalanine 4-hydroxylase inhibitor) -0</w:t>
      </w:r>
      <w:r w:rsidR="00644CD5">
        <w:t>.</w:t>
      </w:r>
      <w:r>
        <w:t>693(Prostaglandin E2 antagonist) -0</w:t>
      </w:r>
      <w:r w:rsidR="00644CD5">
        <w:t>.</w:t>
      </w:r>
      <w:r>
        <w:t>307(Antiviral (Poxvirus)) + 0</w:t>
      </w:r>
      <w:r w:rsidR="00644CD5">
        <w:t>.</w:t>
      </w:r>
      <w:r>
        <w:t>373(Ribosomal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262(Cyclophilin A inhibitor) + 0</w:t>
      </w:r>
      <w:r w:rsidR="00644CD5">
        <w:t>.</w:t>
      </w:r>
      <w:r>
        <w:t>222(4-Hydroxyphenylpyruvate dioxygenase inhibitor) + 0</w:t>
      </w:r>
      <w:r w:rsidR="00644CD5">
        <w:t>.</w:t>
      </w:r>
      <w:r>
        <w:t>81(Cytidylate kinase inhibitor) + 0</w:t>
      </w:r>
      <w:r w:rsidR="00644CD5">
        <w:t>.</w:t>
      </w:r>
      <w:r>
        <w:t>356(Antiparkinsonian</w:t>
      </w:r>
      <w:r w:rsidR="00644CD5">
        <w:t>.</w:t>
      </w:r>
      <w:r>
        <w:t xml:space="preserve"> rigidity relieving) + 0</w:t>
      </w:r>
      <w:r w:rsidR="00644CD5">
        <w:t>.</w:t>
      </w:r>
      <w:r>
        <w:t>222(Cannabinoid CB2 receptor antagonist) + 0</w:t>
      </w:r>
      <w:r w:rsidR="00644CD5">
        <w:t>.</w:t>
      </w:r>
      <w:r>
        <w:t>772(Insulin sensitizer) -0</w:t>
      </w:r>
      <w:r w:rsidR="00644CD5">
        <w:t>.</w:t>
      </w:r>
      <w:r>
        <w:t>727(Neurotensin 3 receptor antagonist) -0</w:t>
      </w:r>
      <w:r w:rsidR="00644CD5">
        <w:t>.</w:t>
      </w:r>
      <w:r>
        <w:t>925(Glutamate (mGluR6) antagonist) -0</w:t>
      </w:r>
      <w:r w:rsidR="00644CD5">
        <w:t>.</w:t>
      </w:r>
      <w:r>
        <w:t>222(Lipocortins synthesis antagonist) -0</w:t>
      </w:r>
      <w:r w:rsidR="00644CD5">
        <w:t>.</w:t>
      </w:r>
      <w:r>
        <w:t>32(EphB4 antagonist) + 0</w:t>
      </w:r>
      <w:r w:rsidR="00644CD5">
        <w:t>.</w:t>
      </w:r>
      <w:r>
        <w:t>232(DNA polymerase beta inhibitor) + 0</w:t>
      </w:r>
      <w:r w:rsidR="00644CD5">
        <w:t>.</w:t>
      </w:r>
      <w:r>
        <w:t>554(CYP2G1 substrate) -0</w:t>
      </w:r>
      <w:r w:rsidR="00644CD5">
        <w:t>.</w:t>
      </w:r>
      <w:r>
        <w:t>753(Shaker potassium channel blocker) + 0</w:t>
      </w:r>
      <w:r w:rsidR="00644CD5">
        <w:t>.</w:t>
      </w:r>
      <w:r>
        <w:t>391(Alpha 1 adrenoreceptor antagonist) -0</w:t>
      </w:r>
      <w:r w:rsidR="00644CD5">
        <w:t>.</w:t>
      </w:r>
      <w:r>
        <w:t>436(HSD17B1 expression enhancer) + 0</w:t>
      </w:r>
      <w:r w:rsidR="00644CD5">
        <w:t>.</w:t>
      </w:r>
      <w:r>
        <w:t>137(Antineoplastic (colorectal cancer)) -0</w:t>
      </w:r>
      <w:r w:rsidR="00644CD5">
        <w:t>.</w:t>
      </w:r>
      <w:r>
        <w:t>141(Microtubule stabilization) -0</w:t>
      </w:r>
      <w:r w:rsidR="00644CD5">
        <w:t>.</w:t>
      </w:r>
      <w:r>
        <w:t>228(Purinergic P2X7 antagonist) -0</w:t>
      </w:r>
      <w:r w:rsidR="00644CD5">
        <w:t>.</w:t>
      </w:r>
      <w:r>
        <w:t>181(Potassium channel (Ca-activated) blocker) + 0</w:t>
      </w:r>
      <w:r w:rsidR="00644CD5">
        <w:t>.</w:t>
      </w:r>
      <w:r>
        <w:t>125(Urinary incontinence treatment) -0</w:t>
      </w:r>
      <w:r w:rsidR="00644CD5">
        <w:t>.</w:t>
      </w:r>
      <w:r>
        <w:t>116(Amyloid beta precursor protein antagonist) + 0</w:t>
      </w:r>
      <w:r w:rsidR="00644CD5">
        <w:t>.</w:t>
      </w:r>
      <w:r>
        <w:t>367(TIE-2 antagonist) -0</w:t>
      </w:r>
      <w:r w:rsidR="00644CD5">
        <w:t>.</w:t>
      </w:r>
      <w:r>
        <w:t>453(Biphenyl-2</w:t>
      </w:r>
      <w:r w:rsidR="00644CD5">
        <w:t>.</w:t>
      </w:r>
      <w:r>
        <w:t>3-diol 1</w:t>
      </w:r>
      <w:r w:rsidR="00644CD5">
        <w:t>.</w:t>
      </w:r>
      <w:r>
        <w:t>2-dioxygenase inhibitor) + 0</w:t>
      </w:r>
      <w:r w:rsidR="00644CD5">
        <w:t>.</w:t>
      </w:r>
      <w:r>
        <w:t>465(Phosphoglycerate dehydr</w:t>
      </w:r>
      <w:r>
        <w:t>o</w:t>
      </w:r>
      <w:r>
        <w:t>genase inhibitor) + 0</w:t>
      </w:r>
      <w:r w:rsidR="00644CD5">
        <w:t>.</w:t>
      </w:r>
      <w:r>
        <w:t>436(Acetate-CoA ligase inhibitor) + 0</w:t>
      </w:r>
      <w:r w:rsidR="00644CD5">
        <w:t>.</w:t>
      </w:r>
      <w:r>
        <w:t>418(ABCG2 expression enhancer) + 0</w:t>
      </w:r>
      <w:r w:rsidR="00644CD5">
        <w:t>.</w:t>
      </w:r>
      <w:r>
        <w:t>248(Protein kinase C iota inhibitor) -0</w:t>
      </w:r>
      <w:r w:rsidR="00644CD5">
        <w:t>.</w:t>
      </w:r>
      <w:r>
        <w:t>54(EGR3 expression enhancer) + 0</w:t>
      </w:r>
      <w:r w:rsidR="00644CD5">
        <w:t>.</w:t>
      </w:r>
      <w:r>
        <w:t>333(Weight gain) -0</w:t>
      </w:r>
      <w:r w:rsidR="00644CD5">
        <w:t>.</w:t>
      </w:r>
      <w:r>
        <w:t>237(T-cell protein-tyrosine phosphatase inhibitor) + 0</w:t>
      </w:r>
      <w:r w:rsidR="00644CD5">
        <w:t>.</w:t>
      </w:r>
      <w:r>
        <w:t>701(CYP4F3 substrate) -0</w:t>
      </w:r>
      <w:r w:rsidR="00644CD5">
        <w:t>.</w:t>
      </w:r>
      <w:r>
        <w:t>316(Glycosylceramidase inhibitor) -0</w:t>
      </w:r>
      <w:r w:rsidR="00644CD5">
        <w:t>.</w:t>
      </w:r>
      <w:r>
        <w:t>231(Sodium/hydrogen exchanger 2 inhibitor) -0</w:t>
      </w:r>
      <w:r w:rsidR="00644CD5">
        <w:t>.</w:t>
      </w:r>
      <w:r>
        <w:t>287(Matrix metalloproteinase 3 (membrane-type) inhibitor) + 0</w:t>
      </w:r>
      <w:r w:rsidR="00644CD5">
        <w:t>.</w:t>
      </w:r>
      <w:r>
        <w:t>295(Nav1.7 sodium channel blocker) -0</w:t>
      </w:r>
      <w:r w:rsidR="00644CD5">
        <w:t>.</w:t>
      </w:r>
      <w:r>
        <w:t>194(Aryl-acylamidase inhibitor) -0</w:t>
      </w:r>
      <w:r w:rsidR="00644CD5">
        <w:t>.</w:t>
      </w:r>
      <w:r>
        <w:t>157(Insulin secretagoues) + 0</w:t>
      </w:r>
      <w:r w:rsidR="00644CD5">
        <w:t>.</w:t>
      </w:r>
      <w:r>
        <w:t>501(L-ascorbate peroxidase inhibitor) + 0</w:t>
      </w:r>
      <w:r w:rsidR="00644CD5">
        <w:t>.</w:t>
      </w:r>
      <w:r>
        <w:t>111(Glutamate (mGluR7) antagonist) + 0</w:t>
      </w:r>
      <w:r w:rsidR="00644CD5">
        <w:t>.</w:t>
      </w:r>
      <w:r>
        <w:t>976(LGALS8 expression enhancer) + 0</w:t>
      </w:r>
      <w:r w:rsidR="00644CD5">
        <w:t>.</w:t>
      </w:r>
      <w:r>
        <w:t>202(Fibroblast activation protein alpha inhibitor) -0</w:t>
      </w:r>
      <w:r w:rsidR="00644CD5">
        <w:t>.</w:t>
      </w:r>
      <w:r>
        <w:t>0844(Lipoprotein disorders treatment) + 0</w:t>
      </w:r>
      <w:r w:rsidR="00644CD5">
        <w:t>.</w:t>
      </w:r>
      <w:r>
        <w:t>277(Age-related macular degeneration treatment) + 0</w:t>
      </w:r>
      <w:r w:rsidR="00644CD5">
        <w:t>.</w:t>
      </w:r>
      <w:r>
        <w:t>649(Imidazoline receptor antagonist) -0</w:t>
      </w:r>
      <w:r w:rsidR="00644CD5">
        <w:t>.</w:t>
      </w:r>
      <w:r>
        <w:t>233(Dopamine transporter inhibitor) + 0</w:t>
      </w:r>
      <w:r w:rsidR="00644CD5">
        <w:t>.</w:t>
      </w:r>
      <w:r>
        <w:t>296(MMP2 expression inhibitor) -0</w:t>
      </w:r>
      <w:r w:rsidR="00644CD5">
        <w:t>.</w:t>
      </w:r>
      <w:r>
        <w:t>163(Antidiuretic hormone agonist) + 0</w:t>
      </w:r>
      <w:r w:rsidR="00644CD5">
        <w:t>.</w:t>
      </w:r>
      <w:r>
        <w:t>209(Ecdysone 20-monooxygenase inhibitor) + 0</w:t>
      </w:r>
      <w:r w:rsidR="00644CD5">
        <w:t>.</w:t>
      </w:r>
      <w:r>
        <w:t>127(15-Lipoxygenase 2 inhibitor) -0</w:t>
      </w:r>
      <w:r w:rsidR="00644CD5">
        <w:t>.</w:t>
      </w:r>
      <w:r>
        <w:t>927(Carbonic anhydrase stimulant) + 0</w:t>
      </w:r>
      <w:r w:rsidR="00644CD5">
        <w:t>.</w:t>
      </w:r>
      <w:r>
        <w:t>475(Phosphodiesterase VII inhibitor) -0</w:t>
      </w:r>
      <w:r w:rsidR="00644CD5">
        <w:t>.</w:t>
      </w:r>
      <w:r>
        <w:t>203(RNA-directed RNA polymerase (Influenza A) inhibitor) -0</w:t>
      </w:r>
      <w:r w:rsidR="00644CD5">
        <w:t>.</w:t>
      </w:r>
      <w:r>
        <w:t>258(Ribosomal protein S6 kinase alpha 3 inhibitor) -0</w:t>
      </w:r>
      <w:r w:rsidR="00644CD5">
        <w:t>.</w:t>
      </w:r>
      <w:r>
        <w:t>819(Lysophosphatidic acid receptor antagonist) + 0</w:t>
      </w:r>
      <w:r w:rsidR="00644CD5">
        <w:t>.</w:t>
      </w:r>
      <w:r>
        <w:t>316(Epoxide hydrolase inhibitor) + 0</w:t>
      </w:r>
      <w:r w:rsidR="00644CD5">
        <w:t>.</w:t>
      </w:r>
      <w:r>
        <w:t>371(Phosphatidylcholine-sterol O-acyltransferase inhibitor) + 0</w:t>
      </w:r>
      <w:r w:rsidR="00644CD5">
        <w:t>.</w:t>
      </w:r>
      <w:r>
        <w:t>786(Formyl peptide receptor antagonist) -0</w:t>
      </w:r>
      <w:r w:rsidR="00644CD5">
        <w:t>.</w:t>
      </w:r>
      <w:r>
        <w:t>292(Carcinogenic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small intestine) -0</w:t>
      </w:r>
      <w:r w:rsidR="00644CD5">
        <w:t>.</w:t>
      </w:r>
      <w:r>
        <w:t>38(Aldose reductase inhibitor) -0</w:t>
      </w:r>
      <w:r w:rsidR="00644CD5">
        <w:t>.</w:t>
      </w:r>
      <w:r>
        <w:t>546(Histidine ammonia-lyase inhibitor) + 0</w:t>
      </w:r>
      <w:r w:rsidR="00644CD5">
        <w:t>.</w:t>
      </w:r>
      <w:r>
        <w:t>189(Hypothermic) + 0</w:t>
      </w:r>
      <w:r w:rsidR="00644CD5">
        <w:t>.</w:t>
      </w:r>
      <w:r>
        <w:t>167(Bone formation stim</w:t>
      </w:r>
      <w:r>
        <w:t>u</w:t>
      </w:r>
      <w:r>
        <w:t>lant) -0</w:t>
      </w:r>
      <w:r w:rsidR="00644CD5">
        <w:t>.</w:t>
      </w:r>
      <w:r>
        <w:t>254(Platelet activating factor alpha antagonist) + 0</w:t>
      </w:r>
      <w:r w:rsidR="00644CD5">
        <w:t>.</w:t>
      </w:r>
      <w:r>
        <w:t>571(Thromboxane A2 antagonist) + 0</w:t>
      </w:r>
      <w:r w:rsidR="00644CD5">
        <w:t>.</w:t>
      </w:r>
      <w:r>
        <w:t>218(Glycogen sy</w:t>
      </w:r>
      <w:r>
        <w:t>n</w:t>
      </w:r>
      <w:r>
        <w:t>thase kinase-3 beta inhibitor) -0</w:t>
      </w:r>
      <w:r w:rsidR="00644CD5">
        <w:t>.</w:t>
      </w:r>
      <w:r>
        <w:t>329(EREG expression enhancer) + 0</w:t>
      </w:r>
      <w:r w:rsidR="00644CD5">
        <w:t>.</w:t>
      </w:r>
      <w:r>
        <w:t>147(Purinergic P2X1 antagonist) + 0</w:t>
      </w:r>
      <w:r w:rsidR="00644CD5">
        <w:t>.</w:t>
      </w:r>
      <w:r>
        <w:t>169(Pyrimidine antagonist) -0</w:t>
      </w:r>
      <w:r w:rsidR="00644CD5">
        <w:t>.</w:t>
      </w:r>
      <w:r>
        <w:t>7(Dihydropyrimidinase inhibitor) -0</w:t>
      </w:r>
      <w:r w:rsidR="00644CD5">
        <w:t>.</w:t>
      </w:r>
      <w:r>
        <w:t>666(Histone-lysine N-methyltransferase</w:t>
      </w:r>
      <w:r w:rsidR="00644CD5">
        <w:t>.</w:t>
      </w:r>
      <w:r>
        <w:t xml:space="preserve"> H3 lysine-9 specific 3 inhibitor) + 0</w:t>
      </w:r>
      <w:r w:rsidR="00644CD5">
        <w:t>.</w:t>
      </w:r>
      <w:r>
        <w:t>343(Skin irritation</w:t>
      </w:r>
      <w:r w:rsidR="00644CD5">
        <w:t>.</w:t>
      </w:r>
      <w:r>
        <w:t xml:space="preserve"> weak) -0</w:t>
      </w:r>
      <w:r w:rsidR="00644CD5">
        <w:t>.</w:t>
      </w:r>
      <w:r>
        <w:t>197(Purinergic P2Y antagonist) -0</w:t>
      </w:r>
      <w:r w:rsidR="00644CD5">
        <w:t>.</w:t>
      </w:r>
      <w:r>
        <w:t>338(Hyperkinesia) + 0</w:t>
      </w:r>
      <w:r w:rsidR="00644CD5">
        <w:t>.</w:t>
      </w:r>
      <w:r>
        <w:t>186(Dysarthria) + 0</w:t>
      </w:r>
      <w:r w:rsidR="00644CD5">
        <w:t>.</w:t>
      </w:r>
      <w:r>
        <w:t>889(Linoleate isomerase inhibitor) -0</w:t>
      </w:r>
      <w:r w:rsidR="00644CD5">
        <w:t>.</w:t>
      </w:r>
      <w:r>
        <w:t>487(Somatostatin 3 antagonist) + 0</w:t>
      </w:r>
      <w:r w:rsidR="00644CD5">
        <w:t>.</w:t>
      </w:r>
      <w:r>
        <w:t>36(Protein kinase B stimulant) -0</w:t>
      </w:r>
      <w:r w:rsidR="00644CD5">
        <w:t>.</w:t>
      </w:r>
      <w:r>
        <w:t>438(Galactolipase inhibitor) + 0</w:t>
      </w:r>
      <w:r w:rsidR="00644CD5">
        <w:t>.</w:t>
      </w:r>
      <w:r>
        <w:t>531(Succinate-CoA ligase (ADP-forming) inhibitor) + 0</w:t>
      </w:r>
      <w:r w:rsidR="00644CD5">
        <w:t>.</w:t>
      </w:r>
      <w:r>
        <w:t>0957(Benzodiazepine receptor peripheral-type antagonist) -0</w:t>
      </w:r>
      <w:r w:rsidR="00644CD5">
        <w:t>.</w:t>
      </w:r>
      <w:r>
        <w:t>376(Cathepsin L inhibitor) -0</w:t>
      </w:r>
      <w:r w:rsidR="00644CD5">
        <w:t>.</w:t>
      </w:r>
      <w:r>
        <w:t>605(5-Formyltetrahydrofolate cyclo-ligase inhibitor) + 0</w:t>
      </w:r>
      <w:r w:rsidR="00644CD5">
        <w:t>.</w:t>
      </w:r>
      <w:r>
        <w:t>149(ADAM inhibitor) -0</w:t>
      </w:r>
      <w:r w:rsidR="00644CD5">
        <w:t>.</w:t>
      </w:r>
      <w:r>
        <w:t>169(Ribosomal protein S6 kinase alpha 5 inhibitor) -0</w:t>
      </w:r>
      <w:r w:rsidR="00644CD5">
        <w:t>.</w:t>
      </w:r>
      <w:r>
        <w:t>225(Transforming growth factor beta antagonist) + 0</w:t>
      </w:r>
      <w:r w:rsidR="00644CD5">
        <w:t>.</w:t>
      </w:r>
      <w:r>
        <w:t>468(Antibiotic Carbapenem-like) + 0</w:t>
      </w:r>
      <w:r w:rsidR="00644CD5">
        <w:t>.</w:t>
      </w:r>
      <w:r>
        <w:t>362(Geranylgeranyltransferase inhibitor) + 0</w:t>
      </w:r>
      <w:r w:rsidR="00644CD5">
        <w:t>.</w:t>
      </w:r>
      <w:r>
        <w:t>764(N-acetylglucosamine-6-phosphate deacetylase inhibitor) + 0</w:t>
      </w:r>
      <w:r w:rsidR="00644CD5">
        <w:t>.</w:t>
      </w:r>
      <w:r>
        <w:t>141(12-Lipoxygenase inhibitor) -0</w:t>
      </w:r>
      <w:r w:rsidR="00644CD5">
        <w:t>.</w:t>
      </w:r>
      <w:r>
        <w:t>164(CYP1A2 substrate) -0</w:t>
      </w:r>
      <w:r w:rsidR="00644CD5">
        <w:t>.</w:t>
      </w:r>
      <w:r>
        <w:t>129(24-sterol C-methyltransferase inhibitor) -0</w:t>
      </w:r>
      <w:r w:rsidR="00644CD5">
        <w:t>.</w:t>
      </w:r>
      <w:r>
        <w:t>114(Nucleoside transporters inhibitor) + 0</w:t>
      </w:r>
      <w:r w:rsidR="00644CD5">
        <w:t>.</w:t>
      </w:r>
      <w:r>
        <w:t>249(Tachycardiac) -0</w:t>
      </w:r>
      <w:r w:rsidR="00644CD5">
        <w:t>.</w:t>
      </w:r>
      <w:r>
        <w:t>31(JUN expression inhibitor) + 0</w:t>
      </w:r>
      <w:r w:rsidR="00644CD5">
        <w:t>.</w:t>
      </w:r>
      <w:r>
        <w:t>0884(Dihydrofolate reductase 1 (Escherichia coli) inhibitor) -0</w:t>
      </w:r>
      <w:r w:rsidR="00644CD5">
        <w:t>.</w:t>
      </w:r>
      <w:r>
        <w:t>322(Antineoplastic antimetabolite) + 0</w:t>
      </w:r>
      <w:r w:rsidR="00644CD5">
        <w:t>.</w:t>
      </w:r>
      <w:r>
        <w:t>158(Estrogen agonist) -0</w:t>
      </w:r>
      <w:r w:rsidR="00644CD5">
        <w:t>.</w:t>
      </w:r>
      <w:r>
        <w:t>143(Protein kinase C beta II inhibitor) + 0</w:t>
      </w:r>
      <w:r w:rsidR="00644CD5">
        <w:t>.</w:t>
      </w:r>
      <w:r>
        <w:t>194(Cytoprotectant) + 0</w:t>
      </w:r>
      <w:r w:rsidR="00644CD5">
        <w:t>.</w:t>
      </w:r>
      <w:r>
        <w:t>137(Clk dual-specificity kinase inhib</w:t>
      </w:r>
      <w:r>
        <w:t>i</w:t>
      </w:r>
      <w:r>
        <w:t>tor) -0</w:t>
      </w:r>
      <w:r w:rsidR="00644CD5">
        <w:t>.</w:t>
      </w:r>
      <w:r>
        <w:t>117(Endothelin A receptor antagonist) + 0</w:t>
      </w:r>
      <w:r w:rsidR="00644CD5">
        <w:t>.</w:t>
      </w:r>
      <w:r>
        <w:t>305(Endothelial nitric-oxide synthase inhibitor) -0</w:t>
      </w:r>
      <w:r w:rsidR="00644CD5">
        <w:t>.</w:t>
      </w:r>
      <w:r>
        <w:t>316(Adrenaline agonist) + 0</w:t>
      </w:r>
      <w:r w:rsidR="00644CD5">
        <w:t>.</w:t>
      </w:r>
      <w:r>
        <w:t>0907(Liver cirrhosis treatment) -0</w:t>
      </w:r>
      <w:r w:rsidR="00644CD5">
        <w:t>.</w:t>
      </w:r>
      <w:r>
        <w:t>315(Aldehyde dehydrogenase (NAD+) inhibitor) -0</w:t>
      </w:r>
      <w:r w:rsidR="00644CD5">
        <w:t>.</w:t>
      </w:r>
      <w:r>
        <w:t>401(Cell wall biosynthesis inhibitor) + 0</w:t>
      </w:r>
      <w:r w:rsidR="00644CD5">
        <w:t>.</w:t>
      </w:r>
      <w:r>
        <w:t>644(Procollagen-proline 3-dioxygenase inhibitor) -0</w:t>
      </w:r>
      <w:r w:rsidR="00644CD5">
        <w:t>.</w:t>
      </w:r>
      <w:r>
        <w:t>309(5 Hydroxytryptamine 2 agonist) + 0</w:t>
      </w:r>
      <w:r w:rsidR="00644CD5">
        <w:t>.</w:t>
      </w:r>
      <w:r>
        <w:t>158(Cyclin-dependent kinase 7 inhibitor) -0</w:t>
      </w:r>
      <w:r w:rsidR="00644CD5">
        <w:t>.</w:t>
      </w:r>
      <w:r>
        <w:t>303(TOP2A expression inhibitor) + 0</w:t>
      </w:r>
      <w:r w:rsidR="00644CD5">
        <w:t>.</w:t>
      </w:r>
      <w:r>
        <w:t>119(Liver X receptor alpha ag</w:t>
      </w:r>
      <w:r>
        <w:t>o</w:t>
      </w:r>
      <w:r>
        <w:t>nist) + 0</w:t>
      </w:r>
      <w:r w:rsidR="00644CD5">
        <w:t>.</w:t>
      </w:r>
      <w:r>
        <w:t>113(Acetyl-CoA transferase inhibitor) + 0</w:t>
      </w:r>
      <w:r w:rsidR="00644CD5">
        <w:t>.</w:t>
      </w:r>
      <w:r>
        <w:t>341(Glutamate decarboxylase inhibitor) + 0</w:t>
      </w:r>
      <w:r w:rsidR="00644CD5">
        <w:t>.</w:t>
      </w:r>
      <w:r>
        <w:t>347(Cell wall synth</w:t>
      </w:r>
      <w:r>
        <w:t>e</w:t>
      </w:r>
      <w:r>
        <w:t>sis inhibitor) -0</w:t>
      </w:r>
      <w:r w:rsidR="00644CD5">
        <w:t>.</w:t>
      </w:r>
      <w:r>
        <w:t>562(Purine nucleosidase inhibitor) -0</w:t>
      </w:r>
      <w:r w:rsidR="00644CD5">
        <w:t>.</w:t>
      </w:r>
      <w:r>
        <w:t>217(FMO1 substrate) -0</w:t>
      </w:r>
      <w:r w:rsidR="00644CD5">
        <w:t>.</w:t>
      </w:r>
      <w:r>
        <w:t>173(Cystic fibrosis treatment) + 0</w:t>
      </w:r>
      <w:r w:rsidR="00644CD5">
        <w:t>.</w:t>
      </w:r>
      <w:r>
        <w:t>278(CDKN1C expression enhancer) + 0</w:t>
      </w:r>
      <w:r w:rsidR="00644CD5">
        <w:t>.</w:t>
      </w:r>
      <w:r>
        <w:t>197(Raynaud's phenomenon) + 0</w:t>
      </w:r>
      <w:r w:rsidR="00644CD5">
        <w:t>.</w:t>
      </w:r>
      <w:r>
        <w:t xml:space="preserve">482(2-Aminohexano-6-lactam racemase </w:t>
      </w:r>
      <w:r>
        <w:lastRenderedPageBreak/>
        <w:t>inhibitor) -0</w:t>
      </w:r>
      <w:r w:rsidR="00644CD5">
        <w:t>.</w:t>
      </w:r>
      <w:r>
        <w:t>283(Phenylalanine dehydrogenase inhibitor) -0</w:t>
      </w:r>
      <w:r w:rsidR="00644CD5">
        <w:t>.</w:t>
      </w:r>
      <w:r>
        <w:t>0821(Antineoplastic (small cell lung cancer)) + 0</w:t>
      </w:r>
      <w:r w:rsidR="00644CD5">
        <w:t>.</w:t>
      </w:r>
      <w:r>
        <w:t>0748(Antimitotic) -0</w:t>
      </w:r>
      <w:r w:rsidR="00644CD5">
        <w:t>.</w:t>
      </w:r>
      <w:r>
        <w:t>138(Cyclin D3 inhibitor) -0</w:t>
      </w:r>
      <w:r w:rsidR="00644CD5">
        <w:t>.</w:t>
      </w:r>
      <w:r>
        <w:t>0971(Non mutagenic</w:t>
      </w:r>
      <w:r w:rsidR="00644CD5">
        <w:t>.</w:t>
      </w:r>
      <w:r>
        <w:t xml:space="preserve"> Salmonella) + 0</w:t>
      </w:r>
      <w:r w:rsidR="00644CD5">
        <w:t>.</w:t>
      </w:r>
      <w:r>
        <w:t>36(TGF beta receptor type II kinase inhibitor) + 0</w:t>
      </w:r>
      <w:r w:rsidR="00644CD5">
        <w:t>.</w:t>
      </w:r>
      <w:r>
        <w:t>0698(CYP26A1 inhibitor) -0</w:t>
      </w:r>
      <w:r w:rsidR="00644CD5">
        <w:t>.</w:t>
      </w:r>
      <w:r>
        <w:t>244(Procollagen C-endopeptidase inhibitor) + 0</w:t>
      </w:r>
      <w:r w:rsidR="00644CD5">
        <w:t>.</w:t>
      </w:r>
      <w:r>
        <w:t>107(Sucrase-isomaltase inhibitor) + 0</w:t>
      </w:r>
      <w:r w:rsidR="00644CD5">
        <w:t>.</w:t>
      </w:r>
      <w:r>
        <w:t>0889(ErbB-1 antagonist) -0</w:t>
      </w:r>
      <w:r w:rsidR="00644CD5">
        <w:t>.</w:t>
      </w:r>
      <w:r>
        <w:t>272(Melanocortin agonist) + 0</w:t>
      </w:r>
      <w:r w:rsidR="00644CD5">
        <w:t>.</w:t>
      </w:r>
      <w:r>
        <w:t>142(Protein kinase C mu inhib</w:t>
      </w:r>
      <w:r>
        <w:t>i</w:t>
      </w:r>
      <w:r>
        <w:t>tor) + 0</w:t>
      </w:r>
      <w:r w:rsidR="00644CD5">
        <w:t>.</w:t>
      </w:r>
      <w:r>
        <w:t>153(Caspase 3 inhibitor) + 0</w:t>
      </w:r>
      <w:r w:rsidR="00644CD5">
        <w:t>.</w:t>
      </w:r>
      <w:r>
        <w:t>103(Baculoviral IAP repeat-containing protein 2 inhibitor) -0</w:t>
      </w:r>
      <w:r w:rsidR="00644CD5">
        <w:t>.</w:t>
      </w:r>
      <w:r>
        <w:t>0529(Stroke trea</w:t>
      </w:r>
      <w:r>
        <w:t>t</w:t>
      </w:r>
      <w:r>
        <w:t>ment) + 0</w:t>
      </w:r>
      <w:r w:rsidR="00644CD5">
        <w:t>.</w:t>
      </w:r>
      <w:r>
        <w:t>0868(Matrix metalloproteinase 2 (membrane-type) inhibitor) -0</w:t>
      </w:r>
      <w:r w:rsidR="00644CD5">
        <w:t>.</w:t>
      </w:r>
      <w:r>
        <w:t>0846(Cathepsin K inhibitor) + 0</w:t>
      </w:r>
      <w:r w:rsidR="00644CD5">
        <w:t>.</w:t>
      </w:r>
      <w:r>
        <w:t>144(Dependence treatment) + 0</w:t>
      </w:r>
      <w:r w:rsidR="00644CD5">
        <w:t>.</w:t>
      </w:r>
      <w:r>
        <w:t>408(8-oxodGTPase stimulant) -0</w:t>
      </w:r>
      <w:r w:rsidR="00644CD5">
        <w:t>.</w:t>
      </w:r>
      <w:r>
        <w:t>495(Shal potassium channel blocker) + 0</w:t>
      </w:r>
      <w:r w:rsidR="00644CD5">
        <w:t>.</w:t>
      </w:r>
      <w:r>
        <w:t>29(Carnitine 3-dehydrogenase inhibitor) -0</w:t>
      </w:r>
      <w:r w:rsidR="00644CD5">
        <w:t>.</w:t>
      </w:r>
      <w:r>
        <w:t>226(Alpha adrenoreceptor agonist) -0</w:t>
      </w:r>
      <w:r w:rsidR="00644CD5">
        <w:t>.</w:t>
      </w:r>
      <w:r>
        <w:t>0819(Phosphodiesterase 7A inhib</w:t>
      </w:r>
      <w:r>
        <w:t>i</w:t>
      </w:r>
      <w:r>
        <w:t>tor) -0</w:t>
      </w:r>
      <w:r w:rsidR="00644CD5">
        <w:t>.</w:t>
      </w:r>
      <w:r>
        <w:t>195(Potassium channel KCNQ2 activator) + 0</w:t>
      </w:r>
      <w:r w:rsidR="00644CD5">
        <w:t>.</w:t>
      </w:r>
      <w:r>
        <w:t>0649(Alanine racemase inhibitor) + 0</w:t>
      </w:r>
      <w:r w:rsidR="00644CD5">
        <w:t>.</w:t>
      </w:r>
      <w:r>
        <w:t>0746(Imidazoline I1 r</w:t>
      </w:r>
      <w:r>
        <w:t>e</w:t>
      </w:r>
      <w:r>
        <w:t>ceptor antagonist) + 0</w:t>
      </w:r>
      <w:r w:rsidR="00644CD5">
        <w:t>.</w:t>
      </w:r>
      <w:r>
        <w:t>0611(Interleukin 1 antagonist) -0</w:t>
      </w:r>
      <w:r w:rsidR="00644CD5">
        <w:t>.</w:t>
      </w:r>
      <w:r>
        <w:t>219(Dipeptidyl peptidase I inhibitor) -0</w:t>
      </w:r>
      <w:r w:rsidR="00644CD5">
        <w:t>.</w:t>
      </w:r>
      <w:r>
        <w:t>0728(Releasing ho</w:t>
      </w:r>
      <w:r>
        <w:t>r</w:t>
      </w:r>
      <w:r>
        <w:t>mone agonist) + 0</w:t>
      </w:r>
      <w:r w:rsidR="00644CD5">
        <w:t>.</w:t>
      </w:r>
      <w:r>
        <w:t>297(Pyridoxamine-oxaloacetate transaminase inhibitor) -0</w:t>
      </w:r>
      <w:r w:rsidR="00644CD5">
        <w:t>.</w:t>
      </w:r>
      <w:r>
        <w:t>0354(Antiarthritic) -0</w:t>
      </w:r>
      <w:r w:rsidR="00644CD5">
        <w:t>.</w:t>
      </w:r>
      <w:r>
        <w:t>172(Inner centromere protein inhibitor) + 0</w:t>
      </w:r>
      <w:r w:rsidR="00644CD5">
        <w:t>.</w:t>
      </w:r>
      <w:r>
        <w:t>0984(Nephritis) + 0</w:t>
      </w:r>
      <w:r w:rsidR="00644CD5">
        <w:t>.</w:t>
      </w:r>
      <w:r>
        <w:t>078(Attention deficit/hyperactivity disorder treatment) -0</w:t>
      </w:r>
      <w:r w:rsidR="00644CD5">
        <w:t>.</w:t>
      </w:r>
      <w:r>
        <w:t>0888(Selectin L antagonist) + 0</w:t>
      </w:r>
      <w:r w:rsidR="00644CD5">
        <w:t>.</w:t>
      </w:r>
      <w:r>
        <w:t>217(DNA methyltransferase I inhibitor) -0</w:t>
      </w:r>
      <w:r w:rsidR="00644CD5">
        <w:t>.</w:t>
      </w:r>
      <w:r>
        <w:t>346(Lysophosphatidic acid 1 receptor antagonist) -0</w:t>
      </w:r>
      <w:r w:rsidR="00644CD5">
        <w:t>.</w:t>
      </w:r>
      <w:r>
        <w:t>202(Beta lactamase II inhibitor) + 0</w:t>
      </w:r>
      <w:r w:rsidR="00644CD5">
        <w:t>.</w:t>
      </w:r>
      <w:r>
        <w:t>171(Antihypotensive) + 0</w:t>
      </w:r>
      <w:r w:rsidR="00644CD5">
        <w:t>.</w:t>
      </w:r>
      <w:r>
        <w:t>0989(Apoptosis antagonist) -0</w:t>
      </w:r>
      <w:r w:rsidR="00644CD5">
        <w:t>.</w:t>
      </w:r>
      <w:r>
        <w:t>0567(CDC25A inhibitor) + 0</w:t>
      </w:r>
      <w:r w:rsidR="00644CD5">
        <w:t>.</w:t>
      </w:r>
      <w:r>
        <w:t>157(Formate dehydrogenase inhibitor) -0</w:t>
      </w:r>
      <w:r w:rsidR="00644CD5">
        <w:t>.</w:t>
      </w:r>
      <w:r>
        <w:t>201(Cystathionine beta-lyase inhibitor) -0</w:t>
      </w:r>
      <w:r w:rsidR="00644CD5">
        <w:t>.</w:t>
      </w:r>
      <w:r>
        <w:t>186(Cyclooxygenase substrate) + 0</w:t>
      </w:r>
      <w:r w:rsidR="00644CD5">
        <w:t>.</w:t>
      </w:r>
      <w:r>
        <w:t>226(UGT2B7H substrate) + 0</w:t>
      </w:r>
      <w:r w:rsidR="00644CD5">
        <w:t>.</w:t>
      </w:r>
      <w:r>
        <w:t>0422(Troponin I</w:t>
      </w:r>
      <w:r w:rsidR="00644CD5">
        <w:t>.</w:t>
      </w:r>
      <w:r>
        <w:t xml:space="preserve"> cardiac muscle inhibitor) -0</w:t>
      </w:r>
      <w:r w:rsidR="00644CD5">
        <w:t>.</w:t>
      </w:r>
      <w:r>
        <w:t>0622(Dopamine D4 agonist) -0</w:t>
      </w:r>
      <w:r w:rsidR="00644CD5">
        <w:t>.</w:t>
      </w:r>
      <w:r>
        <w:t>0582(Polo-like kinase inhibitor) + 0</w:t>
      </w:r>
      <w:r w:rsidR="00644CD5">
        <w:t>.</w:t>
      </w:r>
      <w:r>
        <w:t>0626(Alpha 2b adrenoreceptor antagonist) + 0</w:t>
      </w:r>
      <w:r w:rsidR="00644CD5">
        <w:t>.</w:t>
      </w:r>
      <w:r>
        <w:t>126(Protein-tyrosine phosphatase LC-PTP inhibitor) + 0</w:t>
      </w:r>
      <w:r w:rsidR="00644CD5">
        <w:t>.</w:t>
      </w:r>
      <w:r>
        <w:t>0365(C10ORF10 expression enhancer) -0</w:t>
      </w:r>
      <w:r w:rsidR="00644CD5">
        <w:t>.</w:t>
      </w:r>
      <w:r>
        <w:t>137(UGT1A substrate) -0</w:t>
      </w:r>
      <w:r w:rsidR="00644CD5">
        <w:t>.</w:t>
      </w:r>
      <w:r>
        <w:t>202(Glutathione synthase inhibitor) + 0</w:t>
      </w:r>
      <w:r w:rsidR="00644CD5">
        <w:t>.</w:t>
      </w:r>
      <w:r>
        <w:t>126(CCL5 expression enhancer) -0</w:t>
      </w:r>
      <w:r w:rsidR="00644CD5">
        <w:t>.</w:t>
      </w:r>
      <w:r>
        <w:t>0678(Arylformamidase i</w:t>
      </w:r>
      <w:r>
        <w:t>n</w:t>
      </w:r>
      <w:r>
        <w:t>hibitor) + 0</w:t>
      </w:r>
      <w:r w:rsidR="00644CD5">
        <w:t>.</w:t>
      </w:r>
      <w:r>
        <w:t>113(Transcription factor NF kappa B inhibitor) + 0</w:t>
      </w:r>
      <w:r w:rsidR="00644CD5">
        <w:t>.</w:t>
      </w:r>
      <w:r>
        <w:t>196(Carbonic anhydrase XI inhibitor) -0</w:t>
      </w:r>
      <w:r w:rsidR="00644CD5">
        <w:t>.</w:t>
      </w:r>
      <w:r>
        <w:t>226(UGT2B20 substrate) + 0</w:t>
      </w:r>
      <w:r w:rsidR="00644CD5">
        <w:t>.</w:t>
      </w:r>
      <w:r>
        <w:t>172(Glyceraldehyde-3-phosphate dehydrogenase (phosphorylating) inhibitor) -0</w:t>
      </w:r>
      <w:r w:rsidR="00644CD5">
        <w:t>.</w:t>
      </w:r>
      <w:r>
        <w:t>0873(Cyclooxygenase inhibitor) -0</w:t>
      </w:r>
      <w:r w:rsidR="00644CD5">
        <w:t>.</w:t>
      </w:r>
      <w:r>
        <w:t>152(Acetylcholine M3 receptor agonist) + 0</w:t>
      </w:r>
      <w:r w:rsidR="00644CD5">
        <w:t>.</w:t>
      </w:r>
      <w:r>
        <w:t>0402(Lipoxygenase inhibitor) -0</w:t>
      </w:r>
      <w:r w:rsidR="00644CD5">
        <w:t>.</w:t>
      </w:r>
      <w:r>
        <w:t>0314(Antineoplastic (lymphocytic leukemia)) + 0</w:t>
      </w:r>
      <w:r w:rsidR="00644CD5">
        <w:t>.</w:t>
      </w:r>
      <w:r>
        <w:t>102(Anticarcinogenic) + 0</w:t>
      </w:r>
      <w:r w:rsidR="00644CD5">
        <w:t>.</w:t>
      </w:r>
      <w:r>
        <w:t>169(Thymidine kinase (Herpes simplex virus 2) inhibitor) -0</w:t>
      </w:r>
      <w:r w:rsidR="00644CD5">
        <w:t>.</w:t>
      </w:r>
      <w:r>
        <w:t>0356(TNFSF9 expression enhancer) + 0</w:t>
      </w:r>
      <w:r w:rsidR="00644CD5">
        <w:t>.</w:t>
      </w:r>
      <w:r>
        <w:t>0341(Dyspepsia treatment) + 0</w:t>
      </w:r>
      <w:r w:rsidR="00644CD5">
        <w:t>.</w:t>
      </w:r>
      <w:r>
        <w:t>0308(Elastase 3A inhib</w:t>
      </w:r>
      <w:r>
        <w:t>i</w:t>
      </w:r>
      <w:r>
        <w:t>tor) -0</w:t>
      </w:r>
      <w:r w:rsidR="00644CD5">
        <w:t>.</w:t>
      </w:r>
      <w:r>
        <w:t>19(Lysine carboxypeptidase inhibitor) -0</w:t>
      </w:r>
      <w:r w:rsidR="00644CD5">
        <w:t>.</w:t>
      </w:r>
      <w:r>
        <w:t>0494(5 Hydroxytryptamine 2C antagonist) + 0</w:t>
      </w:r>
      <w:r w:rsidR="00644CD5">
        <w:t>.</w:t>
      </w:r>
      <w:r>
        <w:t>0347(Sucrose-phosphate synthase inhibitor) -0</w:t>
      </w:r>
      <w:r w:rsidR="00644CD5">
        <w:t>.</w:t>
      </w:r>
      <w:r>
        <w:t>0362(Antihypermotility) + 0</w:t>
      </w:r>
      <w:r w:rsidR="00644CD5">
        <w:t>.</w:t>
      </w:r>
      <w:r>
        <w:t>0307(Cannabinoid CB2 receptor agonist) -0</w:t>
      </w:r>
      <w:r w:rsidR="00644CD5">
        <w:t>.</w:t>
      </w:r>
      <w:r>
        <w:t>0271(Osteoarthritis treatment) + 0</w:t>
      </w:r>
      <w:r w:rsidR="00644CD5">
        <w:t>.</w:t>
      </w:r>
      <w:r>
        <w:t>0441(5 Hydroxytryptamine 2 antagonist) -0</w:t>
      </w:r>
      <w:r w:rsidR="00644CD5">
        <w:t>.</w:t>
      </w:r>
      <w:r>
        <w:t>119(Thioredoxin reductase 2 inhib</w:t>
      </w:r>
      <w:r>
        <w:t>i</w:t>
      </w:r>
      <w:r>
        <w:t>tor) -0</w:t>
      </w:r>
      <w:r w:rsidR="00644CD5">
        <w:t>.</w:t>
      </w:r>
      <w:r>
        <w:t>0354(Hyperbilirubinemia) + 0</w:t>
      </w:r>
      <w:r w:rsidR="00644CD5">
        <w:t>.</w:t>
      </w:r>
      <w:r>
        <w:t>0293(Protein kinase A inhibitor) + 0</w:t>
      </w:r>
      <w:r w:rsidR="00644CD5">
        <w:t>.</w:t>
      </w:r>
      <w:r>
        <w:t>0504(SPP1 expression enhancer) + 0</w:t>
      </w:r>
      <w:r w:rsidR="00644CD5">
        <w:t>.</w:t>
      </w:r>
      <w:r>
        <w:t>0211(Luteinizing hormone-releasing hormone antagonist) -0</w:t>
      </w:r>
      <w:r w:rsidR="00644CD5">
        <w:t>.</w:t>
      </w:r>
      <w:r>
        <w:t>0481(Dihydropteroate synthase inhibitor) -0</w:t>
      </w:r>
      <w:r w:rsidR="00644CD5">
        <w:t>.</w:t>
      </w:r>
      <w:r>
        <w:t>0506(VCAM1 expression enhancer) -0</w:t>
      </w:r>
      <w:r w:rsidR="00644CD5">
        <w:t>.</w:t>
      </w:r>
      <w:r>
        <w:t>0502(Hypoxia inducible factor 1 alpha inhibitor) + 0</w:t>
      </w:r>
      <w:r w:rsidR="00644CD5">
        <w:t>.</w:t>
      </w:r>
      <w:r>
        <w:t>0603(Matrilysin inhib</w:t>
      </w:r>
      <w:r>
        <w:t>i</w:t>
      </w:r>
      <w:r>
        <w:t>tor) + 0</w:t>
      </w:r>
      <w:r w:rsidR="00644CD5">
        <w:t>.</w:t>
      </w:r>
      <w:r>
        <w:t>023(Ceramidase inhibitor) + 0</w:t>
      </w:r>
      <w:r w:rsidR="00644CD5">
        <w:t>.</w:t>
      </w:r>
      <w:r>
        <w:t>0152(DNA gyrase subunit A inhibitor) + 0</w:t>
      </w:r>
      <w:r w:rsidR="00644CD5">
        <w:t>.</w:t>
      </w:r>
      <w:r>
        <w:t>0303(Anesthetic local) + 0</w:t>
      </w:r>
      <w:r w:rsidR="00644CD5">
        <w:t>.</w:t>
      </w:r>
      <w:r>
        <w:t>0373(Adenylate cyclase VI inhibitor) -0</w:t>
      </w:r>
      <w:r w:rsidR="00644CD5">
        <w:t>.</w:t>
      </w:r>
      <w:r>
        <w:t>0275(Nucleotide-binding oligomerization domain-containing protein 2 inhibitor) -0</w:t>
      </w:r>
      <w:r w:rsidR="00644CD5">
        <w:t>.</w:t>
      </w:r>
      <w:r>
        <w:t>00902(Antianginal) -0</w:t>
      </w:r>
      <w:r w:rsidR="00644CD5">
        <w:t>.</w:t>
      </w:r>
      <w:r>
        <w:t>0504(Beta adrenoreceptor agonist) + 0</w:t>
      </w:r>
      <w:r w:rsidR="00644CD5">
        <w:t>.</w:t>
      </w:r>
      <w:r>
        <w:t>077(UGT2B7Y substrate) + 0</w:t>
      </w:r>
      <w:r w:rsidR="00644CD5">
        <w:t>.</w:t>
      </w:r>
      <w:r>
        <w:t>0384(Sigma 3 receptor antagonist) + 0</w:t>
      </w:r>
      <w:r w:rsidR="00644CD5">
        <w:t>.</w:t>
      </w:r>
      <w:r>
        <w:t>024(IGF1R expression inhibitor) -0</w:t>
      </w:r>
      <w:r w:rsidR="00644CD5">
        <w:t>.</w:t>
      </w:r>
      <w:r>
        <w:t>016(Ephrin antagonist) + 0</w:t>
      </w:r>
      <w:r w:rsidR="00644CD5">
        <w:t>.</w:t>
      </w:r>
      <w:r>
        <w:t>0086(Sodium/glucose c</w:t>
      </w:r>
      <w:r>
        <w:t>o</w:t>
      </w:r>
      <w:r>
        <w:t>transporter 2 inhibitor) + 0</w:t>
      </w:r>
      <w:r w:rsidR="00644CD5">
        <w:t>.</w:t>
      </w:r>
      <w:r>
        <w:t>0075(Integrin alpha4beta7 antagonist) -0</w:t>
      </w:r>
      <w:r w:rsidR="00644CD5">
        <w:t>.</w:t>
      </w:r>
      <w:r>
        <w:t>0203(Histone deacetylase 11 inhibitor) + 0</w:t>
      </w:r>
      <w:r w:rsidR="00644CD5">
        <w:t>.</w:t>
      </w:r>
      <w:r>
        <w:t>032(1-Pyrroline-5-carboxylate dehydrogenase inhibitor) + 0</w:t>
      </w:r>
      <w:r w:rsidR="00644CD5">
        <w:t>.</w:t>
      </w:r>
      <w:r>
        <w:t>0198(SUMO-conjugating enzyme UBC9 inhibitor) + 0</w:t>
      </w:r>
      <w:r w:rsidR="00644CD5">
        <w:t>.</w:t>
      </w:r>
      <w:r>
        <w:t>0155(CXCL12 expression enhancer) -0</w:t>
      </w:r>
      <w:r w:rsidR="00644CD5">
        <w:t>.</w:t>
      </w:r>
      <w:r>
        <w:t>0259(Thioredoxin reductase 3 inhibitor) -0</w:t>
      </w:r>
      <w:r w:rsidR="00644CD5">
        <w:t>.</w:t>
      </w:r>
      <w:r>
        <w:t>0115(Cholesterol esterase inhib</w:t>
      </w:r>
      <w:r>
        <w:t>i</w:t>
      </w:r>
      <w:r>
        <w:t>tor) + 0</w:t>
      </w:r>
      <w:r w:rsidR="00644CD5">
        <w:t>.</w:t>
      </w:r>
      <w:r>
        <w:t>0081(Growth factor agonist) + 0</w:t>
      </w:r>
      <w:r w:rsidR="00644CD5">
        <w:t>.</w:t>
      </w:r>
      <w:r>
        <w:t>00347(Antibiotic Tribactam-like) + 0</w:t>
      </w:r>
      <w:r w:rsidR="00644CD5">
        <w:t>.</w:t>
      </w:r>
      <w:r>
        <w:t>00556(Ulcer</w:t>
      </w:r>
      <w:r w:rsidR="00644CD5">
        <w:t>.</w:t>
      </w:r>
      <w:r>
        <w:t xml:space="preserve"> peptic) + 0</w:t>
      </w:r>
      <w:r w:rsidR="00644CD5">
        <w:t>.</w:t>
      </w:r>
      <w:r>
        <w:t>0054(TNF expression enhancer) + 0</w:t>
      </w:r>
      <w:r w:rsidR="00644CD5">
        <w:t>.</w:t>
      </w:r>
      <w:r>
        <w:t>0025(Opioid agonist) -0</w:t>
      </w:r>
      <w:r w:rsidR="00644CD5">
        <w:t>.</w:t>
      </w:r>
      <w:r>
        <w:t>00389(Monophenol monooxygenase inhibitor) + 0</w:t>
      </w:r>
      <w:r w:rsidR="00644CD5">
        <w:t>.</w:t>
      </w:r>
      <w:r>
        <w:t>00169(MAP kinase 1 inhibitor) -0</w:t>
      </w:r>
      <w:r w:rsidR="00644CD5">
        <w:t>.</w:t>
      </w:r>
      <w:r>
        <w:t>00301(Histone deacetylase class IV inhibitor) -5</w:t>
      </w:r>
      <w:r w:rsidR="00644CD5">
        <w:t>.</w:t>
      </w:r>
      <w:r>
        <w:t>19E-05(CDKN1A expression inhibitor) + 5</w:t>
      </w:r>
      <w:r w:rsidR="00644CD5">
        <w:t>.</w:t>
      </w:r>
      <w:r>
        <w:t>78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785(Aspartate transaminase inhibitor) + 0</w:t>
      </w:r>
      <w:r w:rsidR="00644CD5">
        <w:t>.</w:t>
      </w:r>
      <w:r>
        <w:t>175(CYP2D6 substrate) -0</w:t>
      </w:r>
      <w:r w:rsidR="00644CD5">
        <w:t>.</w:t>
      </w:r>
      <w:r>
        <w:t>936(Leukopenia) -0</w:t>
      </w:r>
      <w:r w:rsidR="00644CD5">
        <w:t>.</w:t>
      </w:r>
      <w:r>
        <w:t>336(CDK2/cyclin E inhibitor) -0</w:t>
      </w:r>
      <w:r w:rsidR="00644CD5">
        <w:t>.</w:t>
      </w:r>
      <w:r>
        <w:t>384(Mydriatic) -0</w:t>
      </w:r>
      <w:r w:rsidR="00644CD5">
        <w:t>.</w:t>
      </w:r>
      <w:r>
        <w:t>0234(Alcohol dehydrogenase I inhibitor) -1</w:t>
      </w:r>
      <w:r w:rsidR="00644CD5">
        <w:t>.</w:t>
      </w:r>
      <w:r>
        <w:t>07(Aspartate ammonia-lyase inhibitor) + 0</w:t>
      </w:r>
      <w:r w:rsidR="00644CD5">
        <w:t>.</w:t>
      </w:r>
      <w:r>
        <w:t>149(Ceramidase inhibitor) + 0</w:t>
      </w:r>
      <w:r w:rsidR="00644CD5">
        <w:t>.</w:t>
      </w:r>
      <w:r>
        <w:t>215(Carcinogenic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nasal cavity) -0</w:t>
      </w:r>
      <w:r w:rsidR="00644CD5">
        <w:t>.</w:t>
      </w:r>
      <w:r>
        <w:t>162(CYP2E substrate) -0</w:t>
      </w:r>
      <w:r w:rsidR="00644CD5">
        <w:t>.</w:t>
      </w:r>
      <w:r>
        <w:t>328(Formaldehyde dehydrogenase inhibitor) -0</w:t>
      </w:r>
      <w:r w:rsidR="00644CD5">
        <w:t>.</w:t>
      </w:r>
      <w:r>
        <w:t>805(Phosphodiesterase 1C inhibitor) + 0</w:t>
      </w:r>
      <w:r w:rsidR="00644CD5">
        <w:t>.</w:t>
      </w:r>
      <w:r>
        <w:t>694(Gynecological diso</w:t>
      </w:r>
      <w:r>
        <w:t>r</w:t>
      </w:r>
      <w:r>
        <w:t>ders treatment) + 0</w:t>
      </w:r>
      <w:r w:rsidR="00644CD5">
        <w:t>.</w:t>
      </w:r>
      <w:r>
        <w:t>993(Antiviral (CMV)) + 1</w:t>
      </w:r>
      <w:r w:rsidR="00644CD5">
        <w:t>.</w:t>
      </w:r>
      <w:r>
        <w:t>61(Linoleate isomerase inhibitor) -0</w:t>
      </w:r>
      <w:r w:rsidR="00644CD5">
        <w:t>.</w:t>
      </w:r>
      <w:r>
        <w:t>0991(Aggrecanase inhibitor) -0</w:t>
      </w:r>
      <w:r w:rsidR="00644CD5">
        <w:t>.</w:t>
      </w:r>
      <w:r>
        <w:t>165(Hemostatic) + 0</w:t>
      </w:r>
      <w:r w:rsidR="00644CD5">
        <w:t>.</w:t>
      </w:r>
      <w:r>
        <w:t>305(Myocarditis) + 0</w:t>
      </w:r>
      <w:r w:rsidR="00644CD5">
        <w:t>.</w:t>
      </w:r>
      <w:r>
        <w:t>367(Integrin alpha3 antagonist) + 0</w:t>
      </w:r>
      <w:r w:rsidR="00644CD5">
        <w:t>.</w:t>
      </w:r>
      <w:r>
        <w:t>477(Tremor) -0</w:t>
      </w:r>
      <w:r w:rsidR="00644CD5">
        <w:t>.</w:t>
      </w:r>
      <w:r>
        <w:t>475(Neuropeptide FF1 antagonist) -1</w:t>
      </w:r>
      <w:r w:rsidR="00644CD5">
        <w:t>.</w:t>
      </w:r>
      <w:r>
        <w:t>1(Lacrimal secretion stimulant) + 0</w:t>
      </w:r>
      <w:r w:rsidR="00644CD5">
        <w:t>.</w:t>
      </w:r>
      <w:r>
        <w:t>694(Ceramide glucosyltransferase inhibitor) -0</w:t>
      </w:r>
      <w:r w:rsidR="00644CD5">
        <w:t>.</w:t>
      </w:r>
      <w:r>
        <w:t>993(DNA sy</w:t>
      </w:r>
      <w:r>
        <w:t>n</w:t>
      </w:r>
      <w:r>
        <w:t>thesis inhibitor) -0</w:t>
      </w:r>
      <w:r w:rsidR="00644CD5">
        <w:t>.</w:t>
      </w:r>
      <w:r>
        <w:t>587(Serine/threonine-protein kinase WEE1 inhibitor) + 0</w:t>
      </w:r>
      <w:r w:rsidR="00644CD5">
        <w:t>.</w:t>
      </w:r>
      <w:r>
        <w:t>311(Caspase 9 inhibitor) -0</w:t>
      </w:r>
      <w:r w:rsidR="00644CD5">
        <w:t>.</w:t>
      </w:r>
      <w:r>
        <w:t>23(VCAM-1 antagonist) -0</w:t>
      </w:r>
      <w:r w:rsidR="00644CD5">
        <w:t>.</w:t>
      </w:r>
      <w:r>
        <w:t>318(Glycosuria) + 0</w:t>
      </w:r>
      <w:r w:rsidR="00644CD5">
        <w:t>.</w:t>
      </w:r>
      <w:r>
        <w:t>377(1-Acylglycerol-3-phosphate O-acyltransferase inhibitor) -0</w:t>
      </w:r>
      <w:r w:rsidR="00644CD5">
        <w:t>.</w:t>
      </w:r>
      <w:r>
        <w:t>488(Prostatic (b</w:t>
      </w:r>
      <w:r>
        <w:t>e</w:t>
      </w:r>
      <w:r>
        <w:t>nign) hyperplasia treatment) + 0</w:t>
      </w:r>
      <w:r w:rsidR="00644CD5">
        <w:t>.</w:t>
      </w:r>
      <w:r>
        <w:t>716(HMGCS1 expression enhancer) + 0</w:t>
      </w:r>
      <w:r w:rsidR="00644CD5">
        <w:t>.</w:t>
      </w:r>
      <w:r>
        <w:t>436(Rho-associated kinase inhibitor) -0</w:t>
      </w:r>
      <w:r w:rsidR="00644CD5">
        <w:t>.</w:t>
      </w:r>
      <w:r>
        <w:t>456(Carcinogenic) + 0</w:t>
      </w:r>
      <w:r w:rsidR="00644CD5">
        <w:t>.</w:t>
      </w:r>
      <w:r>
        <w:t>508(Secretase stimulant) -0</w:t>
      </w:r>
      <w:r w:rsidR="00644CD5">
        <w:t>.</w:t>
      </w:r>
      <w:r>
        <w:t>405(Glutamate carboxypeptidase inhibitor) -0</w:t>
      </w:r>
      <w:r w:rsidR="00644CD5">
        <w:t>.</w:t>
      </w:r>
      <w:r>
        <w:t>931(UDP-3-O-acyl-N-acetylglucosamine deacetylase inhibitor) + 0</w:t>
      </w:r>
      <w:r w:rsidR="00644CD5">
        <w:t>.</w:t>
      </w:r>
      <w:r>
        <w:t>273(Dyskinesia) -0</w:t>
      </w:r>
      <w:r w:rsidR="00644CD5">
        <w:t>.</w:t>
      </w:r>
      <w:r>
        <w:t>929(Hair growth stimulant) -0</w:t>
      </w:r>
      <w:r w:rsidR="00644CD5">
        <w:t>.</w:t>
      </w:r>
      <w:r>
        <w:t xml:space="preserve">414(Vitamin D </w:t>
      </w:r>
      <w:r>
        <w:lastRenderedPageBreak/>
        <w:t>receptor antagonist) + 0</w:t>
      </w:r>
      <w:r w:rsidR="00644CD5">
        <w:t>.</w:t>
      </w:r>
      <w:r>
        <w:t>327(Bradycardic) + 0</w:t>
      </w:r>
      <w:r w:rsidR="00644CD5">
        <w:t>.</w:t>
      </w:r>
      <w:r>
        <w:t>341(Carcinogenic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kidney) + 3</w:t>
      </w:r>
      <w:r w:rsidR="00644CD5">
        <w:t>.</w:t>
      </w:r>
      <w:r>
        <w:t>68(Sialidase 1 inhibitor) + 0</w:t>
      </w:r>
      <w:r w:rsidR="00644CD5">
        <w:t>.</w:t>
      </w:r>
      <w:r>
        <w:t>387(Cytosolic phospholipase A2 inhibitor) + 0</w:t>
      </w:r>
      <w:r w:rsidR="00644CD5">
        <w:t>.</w:t>
      </w:r>
      <w:r>
        <w:t>929(Inosine monophosphate dehydrogenase inhibitor) -0</w:t>
      </w:r>
      <w:r w:rsidR="00644CD5">
        <w:t>.</w:t>
      </w:r>
      <w:r>
        <w:t>345(NACHT</w:t>
      </w:r>
      <w:r w:rsidR="00644CD5">
        <w:t>.</w:t>
      </w:r>
      <w:r>
        <w:t xml:space="preserve"> LRR and PYD domains-containing protein 3 inhibitor) + 1</w:t>
      </w:r>
      <w:r w:rsidR="00644CD5">
        <w:t>.</w:t>
      </w:r>
      <w:r>
        <w:t>66(Colony stimulating factor agonist) + 0</w:t>
      </w:r>
      <w:r w:rsidR="00644CD5">
        <w:t>.</w:t>
      </w:r>
      <w:r>
        <w:t>276(ID1 expression inhibitor) + 0</w:t>
      </w:r>
      <w:r w:rsidR="00644CD5">
        <w:t>.</w:t>
      </w:r>
      <w:r>
        <w:t>487(Sucrase-isomaltase inhibitor) -0</w:t>
      </w:r>
      <w:r w:rsidR="00644CD5">
        <w:t>.</w:t>
      </w:r>
      <w:r>
        <w:t>404(Endothelin A receptor antagonist) -0</w:t>
      </w:r>
      <w:r w:rsidR="00644CD5">
        <w:t>.</w:t>
      </w:r>
      <w:r>
        <w:t>278(RNA directed DNA polymerase inhibitor) -0</w:t>
      </w:r>
      <w:r w:rsidR="00644CD5">
        <w:t>.</w:t>
      </w:r>
      <w:r>
        <w:t>693(MAO B inhibitor) -1</w:t>
      </w:r>
      <w:r w:rsidR="00644CD5">
        <w:t>.</w:t>
      </w:r>
      <w:r>
        <w:t>38(Nicotinate phosphoribosyltransferase inhibitor) -1</w:t>
      </w:r>
      <w:r w:rsidR="00644CD5">
        <w:t>.</w:t>
      </w:r>
      <w:r>
        <w:t>07(Lysozyme inhibitor) -1</w:t>
      </w:r>
      <w:r w:rsidR="00644CD5">
        <w:t>.</w:t>
      </w:r>
      <w:r>
        <w:t>22(Asparagine synthase (glutamine-hydrolysing) inhibitor) + 0</w:t>
      </w:r>
      <w:r w:rsidR="00644CD5">
        <w:t>.</w:t>
      </w:r>
      <w:r>
        <w:t>228(Antineoplastic (brain cancer)) + 0</w:t>
      </w:r>
      <w:r w:rsidR="00644CD5">
        <w:t>.</w:t>
      </w:r>
      <w:r>
        <w:t>497(Amylase inhibitor) + 0</w:t>
      </w:r>
      <w:r w:rsidR="00644CD5">
        <w:t>.</w:t>
      </w:r>
      <w:r>
        <w:t>452(Geranylgeranyltransferase I inhibitor) -0</w:t>
      </w:r>
      <w:r w:rsidR="00644CD5">
        <w:t>.</w:t>
      </w:r>
      <w:r>
        <w:t>332(CYP2B1 substrate) + 0</w:t>
      </w:r>
      <w:r w:rsidR="00644CD5">
        <w:t>.</w:t>
      </w:r>
      <w:r>
        <w:t>378(Ether-a-go-go potassium channel 1 blocker) -0</w:t>
      </w:r>
      <w:r w:rsidR="00644CD5">
        <w:t>.</w:t>
      </w:r>
      <w:r>
        <w:t>657(Antiviral (Poxvirus)) -0</w:t>
      </w:r>
      <w:r w:rsidR="00644CD5">
        <w:t>.</w:t>
      </w:r>
      <w:r>
        <w:t>336(Aminopeptidase A inhibitor) -0</w:t>
      </w:r>
      <w:r w:rsidR="00644CD5">
        <w:t>.</w:t>
      </w:r>
      <w:r>
        <w:t>256(Trans-octaprenyltranstransferase inhibitor) + 1</w:t>
      </w:r>
      <w:r w:rsidR="00644CD5">
        <w:t>.</w:t>
      </w:r>
      <w:r>
        <w:t>83(Guanylate kinase inhib</w:t>
      </w:r>
      <w:r>
        <w:t>i</w:t>
      </w:r>
      <w:r>
        <w:t>tor) + 0</w:t>
      </w:r>
      <w:r w:rsidR="00644CD5">
        <w:t>.</w:t>
      </w:r>
      <w:r>
        <w:t>416(Serine carboxypeptidase inhibitor) -0</w:t>
      </w:r>
      <w:r w:rsidR="00644CD5">
        <w:t>.</w:t>
      </w:r>
      <w:r>
        <w:t>475(Sialorrhea) + 0</w:t>
      </w:r>
      <w:r w:rsidR="00644CD5">
        <w:t>.</w:t>
      </w:r>
      <w:r>
        <w:t>526(S-adenosyl-L-methionine decarboxylase inhibitor) -0</w:t>
      </w:r>
      <w:r w:rsidR="00644CD5">
        <w:t>.</w:t>
      </w:r>
      <w:r>
        <w:t>0605(AXL receptor tyrosine kinase inhibitor) + 0</w:t>
      </w:r>
      <w:r w:rsidR="00644CD5">
        <w:t>.</w:t>
      </w:r>
      <w:r>
        <w:t>459(Antifungal) -0</w:t>
      </w:r>
      <w:r w:rsidR="00644CD5">
        <w:t>.</w:t>
      </w:r>
      <w:r>
        <w:t>125(Antineoplastic (renal cancer)) + 0</w:t>
      </w:r>
      <w:r w:rsidR="00644CD5">
        <w:t>.</w:t>
      </w:r>
      <w:r>
        <w:t>457(CYP19 substrate) -0</w:t>
      </w:r>
      <w:r w:rsidR="00644CD5">
        <w:t>.</w:t>
      </w:r>
      <w:r>
        <w:t>813(5 Hydroxytryptamine 2A agonist) -0</w:t>
      </w:r>
      <w:r w:rsidR="00644CD5">
        <w:t>.</w:t>
      </w:r>
      <w:r>
        <w:t>373(Catechol 2</w:t>
      </w:r>
      <w:r w:rsidR="00644CD5">
        <w:t>.</w:t>
      </w:r>
      <w:r>
        <w:t>3-dioxygenase inhibitor) -0</w:t>
      </w:r>
      <w:r w:rsidR="00644CD5">
        <w:t>.</w:t>
      </w:r>
      <w:r>
        <w:t>399(Glutamate (mGluR3) agonist) + 0</w:t>
      </w:r>
      <w:r w:rsidR="00644CD5">
        <w:t>.</w:t>
      </w:r>
      <w:r>
        <w:t>209(5 Hydroxytryptamine release stimulant) + 0</w:t>
      </w:r>
      <w:r w:rsidR="00644CD5">
        <w:t>.</w:t>
      </w:r>
      <w:r>
        <w:t>467(CYP3A3 substrate) -0</w:t>
      </w:r>
      <w:r w:rsidR="00644CD5">
        <w:t>.</w:t>
      </w:r>
      <w:r>
        <w:t>211(Potassium channel blocker) -0</w:t>
      </w:r>
      <w:r w:rsidR="00644CD5">
        <w:t>.</w:t>
      </w:r>
      <w:r>
        <w:t>227(Serine/threonine-protein kinase MRCK-A inhibitor) + 0</w:t>
      </w:r>
      <w:r w:rsidR="00644CD5">
        <w:t>.</w:t>
      </w:r>
      <w:r>
        <w:t>773(Alanine transaminase inhibitor) + 0</w:t>
      </w:r>
      <w:r w:rsidR="00644CD5">
        <w:t>.</w:t>
      </w:r>
      <w:r>
        <w:t>769(Dopamine D2B antagonist) -0</w:t>
      </w:r>
      <w:r w:rsidR="00644CD5">
        <w:t>.</w:t>
      </w:r>
      <w:r>
        <w:t>0216(Antinaupathic) -0</w:t>
      </w:r>
      <w:r w:rsidR="00644CD5">
        <w:t>.</w:t>
      </w:r>
      <w:r>
        <w:t>968(NADH dehydrogenase inhibitor) + 0</w:t>
      </w:r>
      <w:r w:rsidR="00644CD5">
        <w:t>.</w:t>
      </w:r>
      <w:r>
        <w:t>277(Muscle weakness) -0</w:t>
      </w:r>
      <w:r w:rsidR="00644CD5">
        <w:t>.</w:t>
      </w:r>
      <w:r>
        <w:t>409(Antisecretoric) -0</w:t>
      </w:r>
      <w:r w:rsidR="00644CD5">
        <w:t>.</w:t>
      </w:r>
      <w:r>
        <w:t>271(CC chemokine 5 receptor antagonist) -0</w:t>
      </w:r>
      <w:r w:rsidR="00644CD5">
        <w:t>.</w:t>
      </w:r>
      <w:r>
        <w:t>95(Aspartate carbamoyltransferase inhibitor) + 0</w:t>
      </w:r>
      <w:r w:rsidR="00644CD5">
        <w:t>.</w:t>
      </w:r>
      <w:r>
        <w:t>378(Glyceraldehyde-3-phosphate dehydrogenase inhibitor) -0</w:t>
      </w:r>
      <w:r w:rsidR="00644CD5">
        <w:t>.</w:t>
      </w:r>
      <w:r>
        <w:t>372(Dopamine D1B antagonist) + 0</w:t>
      </w:r>
      <w:r w:rsidR="00644CD5">
        <w:t>.</w:t>
      </w:r>
      <w:r>
        <w:t>833(UGT2B4 substrate) -0</w:t>
      </w:r>
      <w:r w:rsidR="00644CD5">
        <w:t>.</w:t>
      </w:r>
      <w:r>
        <w:t>868(Histidine decarboxylase inhibitor) -0</w:t>
      </w:r>
      <w:r w:rsidR="00644CD5">
        <w:t>.</w:t>
      </w:r>
      <w:r>
        <w:t>387(Antiemphysemic) + 0</w:t>
      </w:r>
      <w:r w:rsidR="00644CD5">
        <w:t>.</w:t>
      </w:r>
      <w:r>
        <w:t>294(Estrogen-related receptor beta antagonist) -0</w:t>
      </w:r>
      <w:r w:rsidR="00644CD5">
        <w:t>.</w:t>
      </w:r>
      <w:r>
        <w:t>509(Withdrawal) -0</w:t>
      </w:r>
      <w:r w:rsidR="00644CD5">
        <w:t>.</w:t>
      </w:r>
      <w:r>
        <w:t>135(Growth stim</w:t>
      </w:r>
      <w:r>
        <w:t>u</w:t>
      </w:r>
      <w:r>
        <w:t>lant) -1</w:t>
      </w:r>
      <w:r w:rsidR="00644CD5">
        <w:t>.</w:t>
      </w:r>
      <w:r>
        <w:t>66(UGT2B20 substrate) -0</w:t>
      </w:r>
      <w:r w:rsidR="00644CD5">
        <w:t>.</w:t>
      </w:r>
      <w:r>
        <w:t>203(Catalase stimulant) -0</w:t>
      </w:r>
      <w:r w:rsidR="00644CD5">
        <w:t>.</w:t>
      </w:r>
      <w:r>
        <w:t>645(Menstruation disorders treatment) + 0</w:t>
      </w:r>
      <w:r w:rsidR="00644CD5">
        <w:t>.</w:t>
      </w:r>
      <w:r>
        <w:t>303(Antialcoholic) -0</w:t>
      </w:r>
      <w:r w:rsidR="00644CD5">
        <w:t>.</w:t>
      </w:r>
      <w:r>
        <w:t>287(Lipocortins synthesis antagonist) + 0</w:t>
      </w:r>
      <w:r w:rsidR="00644CD5">
        <w:t>.</w:t>
      </w:r>
      <w:r>
        <w:t>809(NMDA receptor agonist) -0</w:t>
      </w:r>
      <w:r w:rsidR="00644CD5">
        <w:t>.</w:t>
      </w:r>
      <w:r>
        <w:t>312(Urethanase inhibitor) + 0</w:t>
      </w:r>
      <w:r w:rsidR="00644CD5">
        <w:t>.</w:t>
      </w:r>
      <w:r>
        <w:t>553(Metabolic disease treatment) + 0</w:t>
      </w:r>
      <w:r w:rsidR="00644CD5">
        <w:t>.</w:t>
      </w:r>
      <w:r>
        <w:t>617(Calcium channel activator) -0</w:t>
      </w:r>
      <w:r w:rsidR="00644CD5">
        <w:t>.</w:t>
      </w:r>
      <w:r>
        <w:t>135(Angiotensin antagonist) + 0</w:t>
      </w:r>
      <w:r w:rsidR="00644CD5">
        <w:t>.</w:t>
      </w:r>
      <w:r>
        <w:t>236(Cruzipain inhibitor) + 0</w:t>
      </w:r>
      <w:r w:rsidR="00644CD5">
        <w:t>.</w:t>
      </w:r>
      <w:r>
        <w:t>241(Phosphodiesterase 6C inhibitor) -0</w:t>
      </w:r>
      <w:r w:rsidR="00644CD5">
        <w:t>.</w:t>
      </w:r>
      <w:r>
        <w:t>813(Gastrointestinal motility stimulant) + 0</w:t>
      </w:r>
      <w:r w:rsidR="00644CD5">
        <w:t>.</w:t>
      </w:r>
      <w:r>
        <w:t>418(D-lactaldehyde dehydrogenase inhibitor) + 0</w:t>
      </w:r>
      <w:r w:rsidR="00644CD5">
        <w:t>.</w:t>
      </w:r>
      <w:r>
        <w:t>104(Chemosensitizer) + 0</w:t>
      </w:r>
      <w:r w:rsidR="00644CD5">
        <w:t>.</w:t>
      </w:r>
      <w:r>
        <w:t>988(Somatostatin 4 antagonist) -0</w:t>
      </w:r>
      <w:r w:rsidR="00644CD5">
        <w:t>.</w:t>
      </w:r>
      <w:r>
        <w:t>238(Purinergic P2Y antagonist) -0</w:t>
      </w:r>
      <w:r w:rsidR="00644CD5">
        <w:t>.</w:t>
      </w:r>
      <w:r>
        <w:t>287(Glycosylceramidase inhibitor) + 0</w:t>
      </w:r>
      <w:r w:rsidR="00644CD5">
        <w:t>.</w:t>
      </w:r>
      <w:r>
        <w:t>292(Antibiotic Penicillin-like) + 0</w:t>
      </w:r>
      <w:r w:rsidR="00644CD5">
        <w:t>.</w:t>
      </w:r>
      <w:r>
        <w:t>567(Proliferative diseases treatment) -1</w:t>
      </w:r>
      <w:r w:rsidR="00644CD5">
        <w:t>.</w:t>
      </w:r>
      <w:r>
        <w:t>11(Saccharopine dehydrogenase (NADP+</w:t>
      </w:r>
      <w:r w:rsidR="00644CD5">
        <w:t>.</w:t>
      </w:r>
      <w:r>
        <w:t xml:space="preserve"> L-lysine-forming) inhibitor) -0</w:t>
      </w:r>
      <w:r w:rsidR="00644CD5">
        <w:t>.</w:t>
      </w:r>
      <w:r>
        <w:t>321(Preterm labor treatment) + 0</w:t>
      </w:r>
      <w:r w:rsidR="00644CD5">
        <w:t>.</w:t>
      </w:r>
      <w:r>
        <w:t>53(Stearoyl-CoA desaturase inhibitor) -0</w:t>
      </w:r>
      <w:r w:rsidR="00644CD5">
        <w:t>.</w:t>
      </w:r>
      <w:r>
        <w:t>79(Antihematotoxic) -1</w:t>
      </w:r>
      <w:r w:rsidR="00644CD5">
        <w:t>.</w:t>
      </w:r>
      <w:r>
        <w:t>09(Receptor-histidine kinase AgrC inhibitor) -0</w:t>
      </w:r>
      <w:r w:rsidR="00644CD5">
        <w:t>.</w:t>
      </w:r>
      <w:r>
        <w:t>223(Hexokinase stimulant) -0</w:t>
      </w:r>
      <w:r w:rsidR="00644CD5">
        <w:t>.</w:t>
      </w:r>
      <w:r>
        <w:t>178(CYP3A4 inhibitor) -0</w:t>
      </w:r>
      <w:r w:rsidR="00644CD5">
        <w:t>.</w:t>
      </w:r>
      <w:r>
        <w:t>923(Vitamin) + 0</w:t>
      </w:r>
      <w:r w:rsidR="00644CD5">
        <w:t>.</w:t>
      </w:r>
      <w:r>
        <w:t>686(Pneumotoxic) -0</w:t>
      </w:r>
      <w:r w:rsidR="00644CD5">
        <w:t>.</w:t>
      </w:r>
      <w:r>
        <w:t>353(Alpha-1</w:t>
      </w:r>
      <w:r w:rsidR="00644CD5">
        <w:t>.</w:t>
      </w:r>
      <w:r>
        <w:t>3-mannosyl-glycoprotein 2-beta-N-acetylglucosaminyltransferase inhibitor) + 0</w:t>
      </w:r>
      <w:r w:rsidR="00644CD5">
        <w:t>.</w:t>
      </w:r>
      <w:r>
        <w:t>335(Hepatoprotectant) -0</w:t>
      </w:r>
      <w:r w:rsidR="00644CD5">
        <w:t>.</w:t>
      </w:r>
      <w:r>
        <w:t>281(Inducible nitric-oxide synthase inhibitor) + 0</w:t>
      </w:r>
      <w:r w:rsidR="00644CD5">
        <w:t>.</w:t>
      </w:r>
      <w:r>
        <w:t>484(Cardiodepressant) + 0</w:t>
      </w:r>
      <w:r w:rsidR="00644CD5">
        <w:t>.</w:t>
      </w:r>
      <w:r>
        <w:t>418(CYP2G1 substrate) + 1</w:t>
      </w:r>
      <w:r w:rsidR="00644CD5">
        <w:t>.</w:t>
      </w:r>
      <w:r>
        <w:t>28(Transcortin receptor antagonist) + 0</w:t>
      </w:r>
      <w:r w:rsidR="00644CD5">
        <w:t>.</w:t>
      </w:r>
      <w:r>
        <w:t>592(Prolactin inhibitor) + 0</w:t>
      </w:r>
      <w:r w:rsidR="00644CD5">
        <w:t>.</w:t>
      </w:r>
      <w:r>
        <w:t>245(Uterine relaxant) + 0</w:t>
      </w:r>
      <w:r w:rsidR="00644CD5">
        <w:t>.</w:t>
      </w:r>
      <w:r>
        <w:t>295(Anemia) -0</w:t>
      </w:r>
      <w:r w:rsidR="00644CD5">
        <w:t>.</w:t>
      </w:r>
      <w:r>
        <w:t>281(Panic) + 0</w:t>
      </w:r>
      <w:r w:rsidR="00644CD5">
        <w:t>.</w:t>
      </w:r>
      <w:r>
        <w:t>375(Neuropeptide FF antagonist) -0</w:t>
      </w:r>
      <w:r w:rsidR="00644CD5">
        <w:t>.</w:t>
      </w:r>
      <w:r>
        <w:t>301(AKR1C1 expression enhancer) + 0</w:t>
      </w:r>
      <w:r w:rsidR="00644CD5">
        <w:t>.</w:t>
      </w:r>
      <w:r>
        <w:t>144(Imidazoleacetate 4-monooxygenase inhibitor) -1</w:t>
      </w:r>
      <w:r w:rsidR="00644CD5">
        <w:t>.</w:t>
      </w:r>
      <w:r>
        <w:t>25(Ribulose-bisphosphate carboxylase inhibitor) + 0</w:t>
      </w:r>
      <w:r w:rsidR="00644CD5">
        <w:t>.</w:t>
      </w:r>
      <w:r>
        <w:t>304(CYP2C18 substrate) + 0</w:t>
      </w:r>
      <w:r w:rsidR="00644CD5">
        <w:t>.</w:t>
      </w:r>
      <w:r>
        <w:t>357(Galanin receptor antagonist) -0</w:t>
      </w:r>
      <w:r w:rsidR="00644CD5">
        <w:t>.</w:t>
      </w:r>
      <w:r>
        <w:t>44(UGT1A3 substrate) + 0</w:t>
      </w:r>
      <w:r w:rsidR="00644CD5">
        <w:t>.</w:t>
      </w:r>
      <w:r>
        <w:t>22(ATPase inhibitor) -0</w:t>
      </w:r>
      <w:r w:rsidR="00644CD5">
        <w:t>.</w:t>
      </w:r>
      <w:r>
        <w:t>411(CDK2 expression inhibitor) -0</w:t>
      </w:r>
      <w:r w:rsidR="00644CD5">
        <w:t>.</w:t>
      </w:r>
      <w:r>
        <w:t>159(Serine-type D-Ala-D-Ala carboxypeptidase inhibitor) -0</w:t>
      </w:r>
      <w:r w:rsidR="00644CD5">
        <w:t>.</w:t>
      </w:r>
      <w:r>
        <w:t>278(Prolactin r</w:t>
      </w:r>
      <w:r>
        <w:t>e</w:t>
      </w:r>
      <w:r>
        <w:t>lease inhibitor) -0</w:t>
      </w:r>
      <w:r w:rsidR="00644CD5">
        <w:t>.</w:t>
      </w:r>
      <w:r>
        <w:t>225(Prostaglandin F2 alpha antagonist) + 0</w:t>
      </w:r>
      <w:r w:rsidR="00644CD5">
        <w:t>.</w:t>
      </w:r>
      <w:r>
        <w:t>202(Antiadrenergic) -0</w:t>
      </w:r>
      <w:r w:rsidR="00644CD5">
        <w:t>.</w:t>
      </w:r>
      <w:r>
        <w:t>572(Antihyperaldosteronism) -0</w:t>
      </w:r>
      <w:r w:rsidR="00644CD5">
        <w:t>.</w:t>
      </w:r>
      <w:r>
        <w:t>115(Antiischemic) -0</w:t>
      </w:r>
      <w:r w:rsidR="00644CD5">
        <w:t>.</w:t>
      </w:r>
      <w:r>
        <w:t>119(Analgesic) -0</w:t>
      </w:r>
      <w:r w:rsidR="00644CD5">
        <w:t>.</w:t>
      </w:r>
      <w:r>
        <w:t>21(Cyclin-dependent kinase 6 inhibitor) -0</w:t>
      </w:r>
      <w:r w:rsidR="00644CD5">
        <w:t>.</w:t>
      </w:r>
      <w:r>
        <w:t>133(Antineoplastic (lymphocytic leukemia)) -1</w:t>
      </w:r>
      <w:r w:rsidR="00644CD5">
        <w:t>.</w:t>
      </w:r>
      <w:r>
        <w:t>23(Cyclomaltodextrin glucanotransferase inhibitor) -0</w:t>
      </w:r>
      <w:r w:rsidR="00644CD5">
        <w:t>.</w:t>
      </w:r>
      <w:r>
        <w:t>154(Antiinfective) -0</w:t>
      </w:r>
      <w:r w:rsidR="00644CD5">
        <w:t>.</w:t>
      </w:r>
      <w:r>
        <w:t>471(Corticotropin releasing factor antagonist) -0</w:t>
      </w:r>
      <w:r w:rsidR="00644CD5">
        <w:t>.</w:t>
      </w:r>
      <w:r>
        <w:t>345(Orexin receptor 2 antagonist) -0</w:t>
      </w:r>
      <w:r w:rsidR="00644CD5">
        <w:t>.</w:t>
      </w:r>
      <w:r>
        <w:t>182(CDC25A inhibitor) + 0</w:t>
      </w:r>
      <w:r w:rsidR="00644CD5">
        <w:t>.</w:t>
      </w:r>
      <w:r>
        <w:t>169(Protein kinase inhibitor) + 0</w:t>
      </w:r>
      <w:r w:rsidR="00644CD5">
        <w:t>.</w:t>
      </w:r>
      <w:r>
        <w:t>387(SPP1 expression enhancer) + 0</w:t>
      </w:r>
      <w:r w:rsidR="00644CD5">
        <w:t>.</w:t>
      </w:r>
      <w:r>
        <w:t>194(G-protein coupled bile acid receptor 1 antagonist) + 0</w:t>
      </w:r>
      <w:r w:rsidR="00644CD5">
        <w:t>.</w:t>
      </w:r>
      <w:r>
        <w:t>833(2-(acetamidomethylene)succinate hydrolase inhibitor) -0</w:t>
      </w:r>
      <w:r w:rsidR="00644CD5">
        <w:t>.</w:t>
      </w:r>
      <w:r>
        <w:t>283(CDK5/p25 inhibitor) -0</w:t>
      </w:r>
      <w:r w:rsidR="00644CD5">
        <w:t>.</w:t>
      </w:r>
      <w:r>
        <w:t>236(EREG expression enhancer) + 0</w:t>
      </w:r>
      <w:r w:rsidR="00644CD5">
        <w:t>.</w:t>
      </w:r>
      <w:r>
        <w:t>111(Farnesoid X receptor agonist) -0</w:t>
      </w:r>
      <w:r w:rsidR="00644CD5">
        <w:t>.</w:t>
      </w:r>
      <w:r>
        <w:t>19(Carcinogenic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large intestine) + 0</w:t>
      </w:r>
      <w:r w:rsidR="00644CD5">
        <w:t>.</w:t>
      </w:r>
      <w:r>
        <w:t>22(Sexual dysfunction) -1</w:t>
      </w:r>
      <w:r w:rsidR="00644CD5">
        <w:t>.</w:t>
      </w:r>
      <w:r>
        <w:t>07(Methylcrotonoyl-CoA carboxylase inhibitor) + 0</w:t>
      </w:r>
      <w:r w:rsidR="00644CD5">
        <w:t>.</w:t>
      </w:r>
      <w:r>
        <w:t>202(MAP kinase 1 inhibitor) -0</w:t>
      </w:r>
      <w:r w:rsidR="00644CD5">
        <w:t>.</w:t>
      </w:r>
      <w:r>
        <w:t>328(Cathepsin S inhibitor) + 0</w:t>
      </w:r>
      <w:r w:rsidR="00644CD5">
        <w:t>.</w:t>
      </w:r>
      <w:r>
        <w:t>161(Cyclin-dependent kinase 7 inhibitor) -0</w:t>
      </w:r>
      <w:r w:rsidR="00644CD5">
        <w:t>.</w:t>
      </w:r>
      <w:r>
        <w:t>167(Parathyroid hormone secretion stimulant) -0</w:t>
      </w:r>
      <w:r w:rsidR="00644CD5">
        <w:t>.</w:t>
      </w:r>
      <w:r>
        <w:t>19(Histamine release inhibitor) + 0</w:t>
      </w:r>
      <w:r w:rsidR="00644CD5">
        <w:t>.</w:t>
      </w:r>
      <w:r>
        <w:t>653(Phosphate acetyltransferase inhibitor) + 0</w:t>
      </w:r>
      <w:r w:rsidR="00644CD5">
        <w:t>.</w:t>
      </w:r>
      <w:r>
        <w:t>795(S-adenosyl-L-homocysteine hydrolase inhibitor) -0</w:t>
      </w:r>
      <w:r w:rsidR="00644CD5">
        <w:t>.</w:t>
      </w:r>
      <w:r>
        <w:t>215(Gelatinase inhibitor) + 0</w:t>
      </w:r>
      <w:r w:rsidR="00644CD5">
        <w:t>.</w:t>
      </w:r>
      <w:r>
        <w:t>0996(M18 aspartyl aminopeptidase inhibitor) -0</w:t>
      </w:r>
      <w:r w:rsidR="00644CD5">
        <w:t>.</w:t>
      </w:r>
      <w:r>
        <w:t>144(Dopamine D2A antagonist) -0</w:t>
      </w:r>
      <w:r w:rsidR="00644CD5">
        <w:t>.</w:t>
      </w:r>
      <w:r>
        <w:t>523(3-Oxoacyl-[acyl-carrier-protein] synthase inhibitor) -0</w:t>
      </w:r>
      <w:r w:rsidR="00644CD5">
        <w:t>.</w:t>
      </w:r>
      <w:r>
        <w:t>127(Serum-glucocorticoid regulated kinase 1 inhibitor) + 0</w:t>
      </w:r>
      <w:r w:rsidR="00644CD5">
        <w:t>.</w:t>
      </w:r>
      <w:r>
        <w:t>149(Opioid kappa 1 receptor antagonist) + 0</w:t>
      </w:r>
      <w:r w:rsidR="00644CD5">
        <w:t>.</w:t>
      </w:r>
      <w:r>
        <w:t>544(CYP11B1 inhibitor) -0</w:t>
      </w:r>
      <w:r w:rsidR="00644CD5">
        <w:t>.</w:t>
      </w:r>
      <w:r>
        <w:t>119(Polyadenylate-binding protein 1 inhib</w:t>
      </w:r>
      <w:r>
        <w:t>i</w:t>
      </w:r>
      <w:r>
        <w:t>tor) + 0</w:t>
      </w:r>
      <w:r w:rsidR="00644CD5">
        <w:t>.</w:t>
      </w:r>
      <w:r>
        <w:t>459(15-Lipoxygenase inhibitor) -0</w:t>
      </w:r>
      <w:r w:rsidR="00644CD5">
        <w:t>.</w:t>
      </w:r>
      <w:r>
        <w:t>375(Heat shock protein antagonist) + 0</w:t>
      </w:r>
      <w:r w:rsidR="00644CD5">
        <w:t>.</w:t>
      </w:r>
      <w:r>
        <w:t>191(Plasmepsin inhibitor) -0</w:t>
      </w:r>
      <w:r w:rsidR="00644CD5">
        <w:t>.</w:t>
      </w:r>
      <w:r>
        <w:t>317(Acid phosphatase inhibitor) + 0</w:t>
      </w:r>
      <w:r w:rsidR="00644CD5">
        <w:t>.</w:t>
      </w:r>
      <w:r>
        <w:t>241(GABA receptor agonist) -0</w:t>
      </w:r>
      <w:r w:rsidR="00644CD5">
        <w:t>.</w:t>
      </w:r>
      <w:r>
        <w:t>149(Lysophosphatidic acid 2 receptor antag</w:t>
      </w:r>
      <w:r>
        <w:t>o</w:t>
      </w:r>
      <w:r>
        <w:t>nist) + 0</w:t>
      </w:r>
      <w:r w:rsidR="00644CD5">
        <w:t>.</w:t>
      </w:r>
      <w:r>
        <w:t>136(Purinergic P2X1 antagonist) -0</w:t>
      </w:r>
      <w:r w:rsidR="00644CD5">
        <w:t>.</w:t>
      </w:r>
      <w:r>
        <w:t>241(Immunoglobulin E antagonist) + 0</w:t>
      </w:r>
      <w:r w:rsidR="00644CD5">
        <w:t>.</w:t>
      </w:r>
      <w:r>
        <w:t>369(Antiparkinsonian</w:t>
      </w:r>
      <w:r w:rsidR="00644CD5">
        <w:t>.</w:t>
      </w:r>
      <w:r>
        <w:t xml:space="preserve"> rigidity relieving) + 0</w:t>
      </w:r>
      <w:r w:rsidR="00644CD5">
        <w:t>.</w:t>
      </w:r>
      <w:r>
        <w:t>133(Periodontitis treatment) + 0</w:t>
      </w:r>
      <w:r w:rsidR="00644CD5">
        <w:t>.</w:t>
      </w:r>
      <w:r>
        <w:t>191(Respiratory analeptic) + 0</w:t>
      </w:r>
      <w:r w:rsidR="00644CD5">
        <w:t>.</w:t>
      </w:r>
      <w:r>
        <w:t>623(Glutamate-cysteine ligase inhibitor) -0</w:t>
      </w:r>
      <w:r w:rsidR="00644CD5">
        <w:t>.</w:t>
      </w:r>
      <w:r>
        <w:t>334(YAK3 inhibitor) + 0</w:t>
      </w:r>
      <w:r w:rsidR="00644CD5">
        <w:t>.</w:t>
      </w:r>
      <w:r>
        <w:t>211(Peroxisome proliferator-activated receptor alpha antagonist) + 0</w:t>
      </w:r>
      <w:r w:rsidR="00644CD5">
        <w:t>.</w:t>
      </w:r>
      <w:r>
        <w:t>845(Ether-a-go-go potassium channel blocker) -0</w:t>
      </w:r>
      <w:r w:rsidR="00644CD5">
        <w:t>.</w:t>
      </w:r>
      <w:r>
        <w:t>146(Methylglyoxal synthase inhibitor) + 0</w:t>
      </w:r>
      <w:r w:rsidR="00644CD5">
        <w:t>.</w:t>
      </w:r>
      <w:r>
        <w:t>503(Carbonic anhydrase XI inhibitor) -</w:t>
      </w:r>
      <w:r>
        <w:lastRenderedPageBreak/>
        <w:t>0</w:t>
      </w:r>
      <w:r w:rsidR="00644CD5">
        <w:t>.</w:t>
      </w:r>
      <w:r>
        <w:t>646(Lysine carboxypeptidase inhibitor) -0</w:t>
      </w:r>
      <w:r w:rsidR="00644CD5">
        <w:t>.</w:t>
      </w:r>
      <w:r>
        <w:t>163(Protein-serine-threonine kinase inhibitor) -0</w:t>
      </w:r>
      <w:r w:rsidR="00644CD5">
        <w:t>.</w:t>
      </w:r>
      <w:r>
        <w:t>124(Allergic dermatitis) -0</w:t>
      </w:r>
      <w:r w:rsidR="00644CD5">
        <w:t>.</w:t>
      </w:r>
      <w:r>
        <w:t>136(Amiloride-sensitive sodium channel 1 alpha-subunit blocker) -0</w:t>
      </w:r>
      <w:r w:rsidR="00644CD5">
        <w:t>.</w:t>
      </w:r>
      <w:r>
        <w:t>603(Purine nucleosidase inhibitor) -0</w:t>
      </w:r>
      <w:r w:rsidR="00644CD5">
        <w:t>.</w:t>
      </w:r>
      <w:r>
        <w:t>159(D-Amino-acid oxidase inhibitor) + 0</w:t>
      </w:r>
      <w:r w:rsidR="00644CD5">
        <w:t>.</w:t>
      </w:r>
      <w:r>
        <w:t>249(Catalase inhibitor) -0</w:t>
      </w:r>
      <w:r w:rsidR="00644CD5">
        <w:t>.</w:t>
      </w:r>
      <w:r>
        <w:t>207(Antiprotozoal (Amoeba)) + 0</w:t>
      </w:r>
      <w:r w:rsidR="00644CD5">
        <w:t>.</w:t>
      </w:r>
      <w:r>
        <w:t>233(Growth factor agonist) + 0</w:t>
      </w:r>
      <w:r w:rsidR="00644CD5">
        <w:t>.</w:t>
      </w:r>
      <w:r>
        <w:t>357(Gamma-butyrobetaine dioxygenase inhibitor) -0</w:t>
      </w:r>
      <w:r w:rsidR="00644CD5">
        <w:t>.</w:t>
      </w:r>
      <w:r>
        <w:t>369(CYP2B4 substrate) -0</w:t>
      </w:r>
      <w:r w:rsidR="00644CD5">
        <w:t>.</w:t>
      </w:r>
      <w:r>
        <w:t>123(Ribosomal protein S6 kinase alpha 3 inhibitor) -0</w:t>
      </w:r>
      <w:r w:rsidR="00644CD5">
        <w:t>.</w:t>
      </w:r>
      <w:r>
        <w:t>285(CpG-Oligodeoxynucleotides inhibitor) -0</w:t>
      </w:r>
      <w:r w:rsidR="00644CD5">
        <w:t>.</w:t>
      </w:r>
      <w:r>
        <w:t>124(Serine/threonine-protein kinase NEK2 inhibitor) + 0</w:t>
      </w:r>
      <w:r w:rsidR="00644CD5">
        <w:t>.</w:t>
      </w:r>
      <w:r>
        <w:t>336(L-ascorbate peroxidase inhibitor) + 0</w:t>
      </w:r>
      <w:r w:rsidR="00644CD5">
        <w:t>.</w:t>
      </w:r>
      <w:r>
        <w:t>159(Xanthine-like) + 0</w:t>
      </w:r>
      <w:r w:rsidR="00644CD5">
        <w:t>.</w:t>
      </w:r>
      <w:r>
        <w:t>252(Membrane permeability enhancer) + 0</w:t>
      </w:r>
      <w:r w:rsidR="00644CD5">
        <w:t>.</w:t>
      </w:r>
      <w:r>
        <w:t>404(L-iditol 2-dehydrogenase inhibitor) + 0</w:t>
      </w:r>
      <w:r w:rsidR="00644CD5">
        <w:t>.</w:t>
      </w:r>
      <w:r>
        <w:t>297(Carbonic anhydrase inhibitor) + 0</w:t>
      </w:r>
      <w:r w:rsidR="00644CD5">
        <w:t>.</w:t>
      </w:r>
      <w:r>
        <w:t>163(MAP-kinase-activated kinase inhibitor) -0</w:t>
      </w:r>
      <w:r w:rsidR="00644CD5">
        <w:t>.</w:t>
      </w:r>
      <w:r>
        <w:t>22(Botulin neurotoxin A light chain inhibitor) + 0</w:t>
      </w:r>
      <w:r w:rsidR="00644CD5">
        <w:t>.</w:t>
      </w:r>
      <w:r>
        <w:t>11(T cell inhibitor) -0</w:t>
      </w:r>
      <w:r w:rsidR="00644CD5">
        <w:t>.</w:t>
      </w:r>
      <w:r>
        <w:t>0819(MAP kinase 8 inhibitor) -0</w:t>
      </w:r>
      <w:r w:rsidR="00644CD5">
        <w:t>.</w:t>
      </w:r>
      <w:r>
        <w:t>102(Hypotension) -0</w:t>
      </w:r>
      <w:r w:rsidR="00644CD5">
        <w:t>.</w:t>
      </w:r>
      <w:r>
        <w:t>101(Protein kinase C beta II inhibitor) -0</w:t>
      </w:r>
      <w:r w:rsidR="00644CD5">
        <w:t>.</w:t>
      </w:r>
      <w:r>
        <w:t>0892(Vasopressin 1 agonist) -0</w:t>
      </w:r>
      <w:r w:rsidR="00644CD5">
        <w:t>.</w:t>
      </w:r>
      <w:r>
        <w:t>229(CYP11A1 expression enhancer) + 0</w:t>
      </w:r>
      <w:r w:rsidR="00644CD5">
        <w:t>.</w:t>
      </w:r>
      <w:r>
        <w:t>0761(Substance P antagonist) -0</w:t>
      </w:r>
      <w:r w:rsidR="00644CD5">
        <w:t>.</w:t>
      </w:r>
      <w:r>
        <w:t>199(5 Hydroxytryptamine 2B antagonist) + 0</w:t>
      </w:r>
      <w:r w:rsidR="00644CD5">
        <w:t>.</w:t>
      </w:r>
      <w:r>
        <w:t>0534(Dry eye) -0</w:t>
      </w:r>
      <w:r w:rsidR="00644CD5">
        <w:t>.</w:t>
      </w:r>
      <w:r>
        <w:t>102(Prostate disorders treatment) + 0</w:t>
      </w:r>
      <w:r w:rsidR="00644CD5">
        <w:t>.</w:t>
      </w:r>
      <w:r>
        <w:t>215(H2AFX expression enhancer) + 0</w:t>
      </w:r>
      <w:r w:rsidR="00644CD5">
        <w:t>.</w:t>
      </w:r>
      <w:r>
        <w:t>156(Eye irritation</w:t>
      </w:r>
      <w:r w:rsidR="00644CD5">
        <w:t>.</w:t>
      </w:r>
      <w:r>
        <w:t xml:space="preserve"> weak) + 0</w:t>
      </w:r>
      <w:r w:rsidR="00644CD5">
        <w:t>.</w:t>
      </w:r>
      <w:r>
        <w:t>368(Dihydrofolate reductase (Mycobacterium avium) inhibitor) + 0</w:t>
      </w:r>
      <w:r w:rsidR="00644CD5">
        <w:t>.</w:t>
      </w:r>
      <w:r>
        <w:t>11(Clk dual-specificity kinase inhibitor) -0</w:t>
      </w:r>
      <w:r w:rsidR="00644CD5">
        <w:t>.</w:t>
      </w:r>
      <w:r>
        <w:t>325(Acetylcholine M3 receptor agonist) -0</w:t>
      </w:r>
      <w:r w:rsidR="00644CD5">
        <w:t>.</w:t>
      </w:r>
      <w:r>
        <w:t>124(Estrogen receptor alpha antagonist) + 0</w:t>
      </w:r>
      <w:r w:rsidR="00644CD5">
        <w:t>.</w:t>
      </w:r>
      <w:r>
        <w:t>19(Beta-glucosidase inhib</w:t>
      </w:r>
      <w:r>
        <w:t>i</w:t>
      </w:r>
      <w:r>
        <w:t>tor) -0</w:t>
      </w:r>
      <w:r w:rsidR="00644CD5">
        <w:t>.</w:t>
      </w:r>
      <w:r>
        <w:t>084(Kinase inhibitor) -0</w:t>
      </w:r>
      <w:r w:rsidR="00644CD5">
        <w:t>.</w:t>
      </w:r>
      <w:r>
        <w:t>145(HSPA5 expression enhancer) + 0</w:t>
      </w:r>
      <w:r w:rsidR="00644CD5">
        <w:t>.</w:t>
      </w:r>
      <w:r>
        <w:t>0681(HIF1A expression inhibitor) + 0</w:t>
      </w:r>
      <w:r w:rsidR="00644CD5">
        <w:t>.</w:t>
      </w:r>
      <w:r>
        <w:t>127(Dopamine D1 agonist) -0</w:t>
      </w:r>
      <w:r w:rsidR="00644CD5">
        <w:t>.</w:t>
      </w:r>
      <w:r>
        <w:t>0954(MAP kinase 9 inhibitor) + 0</w:t>
      </w:r>
      <w:r w:rsidR="00644CD5">
        <w:t>.</w:t>
      </w:r>
      <w:r>
        <w:t>12(Lipid metabolism regulator) + 0</w:t>
      </w:r>
      <w:r w:rsidR="00644CD5">
        <w:t>.</w:t>
      </w:r>
      <w:r>
        <w:t>164(Calcium channel (voltage-sensitive) blocker) + 0</w:t>
      </w:r>
      <w:r w:rsidR="00644CD5">
        <w:t>.</w:t>
      </w:r>
      <w:r>
        <w:t>262(Sodium/hydrogen exchanger 3 inhibitor) + 0</w:t>
      </w:r>
      <w:r w:rsidR="00644CD5">
        <w:t>.</w:t>
      </w:r>
      <w:r>
        <w:t>173(Histone deacetylase 8 inhibitor) + 0</w:t>
      </w:r>
      <w:r w:rsidR="00644CD5">
        <w:t>.</w:t>
      </w:r>
      <w:r>
        <w:t>176(IL1A expression enhancer) -0</w:t>
      </w:r>
      <w:r w:rsidR="00644CD5">
        <w:t>.</w:t>
      </w:r>
      <w:r>
        <w:t>156(Cyclooxygenase inhibitor) + 0</w:t>
      </w:r>
      <w:r w:rsidR="00644CD5">
        <w:t>.</w:t>
      </w:r>
      <w:r>
        <w:t>055(PfA-M1 aminopeptidase inhibitor) -0</w:t>
      </w:r>
      <w:r w:rsidR="00644CD5">
        <w:t>.</w:t>
      </w:r>
      <w:r>
        <w:t>239(Photinus-luciferin 4-monooxygenase (ATP-hydrolysing) inhibitor) + 0</w:t>
      </w:r>
      <w:r w:rsidR="00644CD5">
        <w:t>.</w:t>
      </w:r>
      <w:r>
        <w:t>141(DNA damaging) -0</w:t>
      </w:r>
      <w:r w:rsidR="00644CD5">
        <w:t>.</w:t>
      </w:r>
      <w:r>
        <w:t>231(Glyoxylate reductase (NADP+) inhibitor) -0</w:t>
      </w:r>
      <w:r w:rsidR="00644CD5">
        <w:t>.</w:t>
      </w:r>
      <w:r>
        <w:t>093(EphB4 antagonist) + 0</w:t>
      </w:r>
      <w:r w:rsidR="00644CD5">
        <w:t>.</w:t>
      </w:r>
      <w:r>
        <w:t>0815(17-Beta-hydroxysteroid dehydr</w:t>
      </w:r>
      <w:r>
        <w:t>o</w:t>
      </w:r>
      <w:r>
        <w:t>genase 1 inhibitor) -0</w:t>
      </w:r>
      <w:r w:rsidR="00644CD5">
        <w:t>.</w:t>
      </w:r>
      <w:r>
        <w:t>065(Bone marrow suppression) + 0</w:t>
      </w:r>
      <w:r w:rsidR="00644CD5">
        <w:t>.</w:t>
      </w:r>
      <w:r>
        <w:t>204(Acetylcholine M1 receptor antagonist) + 0</w:t>
      </w:r>
      <w:r w:rsidR="00644CD5">
        <w:t>.</w:t>
      </w:r>
      <w:r>
        <w:t>138(Anesthetic local) -0</w:t>
      </w:r>
      <w:r w:rsidR="00644CD5">
        <w:t>.</w:t>
      </w:r>
      <w:r>
        <w:t>178(Antileprosy) -0</w:t>
      </w:r>
      <w:r w:rsidR="00644CD5">
        <w:t>.</w:t>
      </w:r>
      <w:r>
        <w:t>088(HIV-2 retropepsin inhibitor) -0</w:t>
      </w:r>
      <w:r w:rsidR="00644CD5">
        <w:t>.</w:t>
      </w:r>
      <w:r>
        <w:t>205(UGT2B substrate) + 0</w:t>
      </w:r>
      <w:r w:rsidR="00644CD5">
        <w:t>.</w:t>
      </w:r>
      <w:r>
        <w:t>199(O-aminophenol oxidase inhibitor) -0</w:t>
      </w:r>
      <w:r w:rsidR="00644CD5">
        <w:t>.</w:t>
      </w:r>
      <w:r>
        <w:t>351(Isopentenyl-diphosphate DELTA-isomerase inhibitor) + 0</w:t>
      </w:r>
      <w:r w:rsidR="00644CD5">
        <w:t>.</w:t>
      </w:r>
      <w:r>
        <w:t>235(Membrane dipeptidase inhibitor) -0</w:t>
      </w:r>
      <w:r w:rsidR="00644CD5">
        <w:t>.</w:t>
      </w:r>
      <w:r>
        <w:t>0666(Tardive dyskinesia treatment) -0</w:t>
      </w:r>
      <w:r w:rsidR="00644CD5">
        <w:t>.</w:t>
      </w:r>
      <w:r>
        <w:t>118(Angiotensin AT1 receptor antagonist) + 0</w:t>
      </w:r>
      <w:r w:rsidR="00644CD5">
        <w:t>.</w:t>
      </w:r>
      <w:r>
        <w:t>0887(Sirtuin inhibitor) + 0</w:t>
      </w:r>
      <w:r w:rsidR="00644CD5">
        <w:t>.</w:t>
      </w:r>
      <w:r>
        <w:t>0768(Proteasome subunit beta type-5 inhibitor) -0</w:t>
      </w:r>
      <w:r w:rsidR="00644CD5">
        <w:t>.</w:t>
      </w:r>
      <w:r>
        <w:t>211(Melatonin 1a antagonist) + 0</w:t>
      </w:r>
      <w:r w:rsidR="00644CD5">
        <w:t>.</w:t>
      </w:r>
      <w:r>
        <w:t>218(Urotensin II antagonist) + 0</w:t>
      </w:r>
      <w:r w:rsidR="00644CD5">
        <w:t>.</w:t>
      </w:r>
      <w:r>
        <w:t>0859(Beta glucosidase inhibitor) + 0</w:t>
      </w:r>
      <w:r w:rsidR="00644CD5">
        <w:t>.</w:t>
      </w:r>
      <w:r>
        <w:t>0655(Diabetic retinopathy treatment) + 0</w:t>
      </w:r>
      <w:r w:rsidR="00644CD5">
        <w:t>.</w:t>
      </w:r>
      <w:r>
        <w:t>137(NFE2L2 expression enhancer) + 0</w:t>
      </w:r>
      <w:r w:rsidR="00644CD5">
        <w:t>.</w:t>
      </w:r>
      <w:r>
        <w:t>0639(Excitatory amino acid transporter 1 inhibitor) + 0</w:t>
      </w:r>
      <w:r w:rsidR="00644CD5">
        <w:t>.</w:t>
      </w:r>
      <w:r>
        <w:t>0662(Protein kinase B inhibitor) -0</w:t>
      </w:r>
      <w:r w:rsidR="00644CD5">
        <w:t>.</w:t>
      </w:r>
      <w:r>
        <w:t>0975(Anti-Helicobacter pylori) -0</w:t>
      </w:r>
      <w:r w:rsidR="00644CD5">
        <w:t>.</w:t>
      </w:r>
      <w:r>
        <w:t>142(Cell wall biosynthesis inhibitor) -0</w:t>
      </w:r>
      <w:r w:rsidR="00644CD5">
        <w:t>.</w:t>
      </w:r>
      <w:r>
        <w:t>179(D-Octopine dehydr</w:t>
      </w:r>
      <w:r>
        <w:t>o</w:t>
      </w:r>
      <w:r>
        <w:t>genase inhibitor) -0</w:t>
      </w:r>
      <w:r w:rsidR="00644CD5">
        <w:t>.</w:t>
      </w:r>
      <w:r>
        <w:t>184(Fatty acid oxidation inhibitor) + 0</w:t>
      </w:r>
      <w:r w:rsidR="00644CD5">
        <w:t>.</w:t>
      </w:r>
      <w:r>
        <w:t>293(UGT2B7 substrate) + 0</w:t>
      </w:r>
      <w:r w:rsidR="00644CD5">
        <w:t>.</w:t>
      </w:r>
      <w:r>
        <w:t>207(Hypertrichosis) + 0</w:t>
      </w:r>
      <w:r w:rsidR="00644CD5">
        <w:t>.</w:t>
      </w:r>
      <w:r>
        <w:t>114(CYP2D1 substrate) + 0</w:t>
      </w:r>
      <w:r w:rsidR="00644CD5">
        <w:t>.</w:t>
      </w:r>
      <w:r>
        <w:t>0387(Antianginal) + 0</w:t>
      </w:r>
      <w:r w:rsidR="00644CD5">
        <w:t>.</w:t>
      </w:r>
      <w:r>
        <w:t>0695(Glycogen synthase kinase-3 beta inhibitor) + 0</w:t>
      </w:r>
      <w:r w:rsidR="00644CD5">
        <w:t>.</w:t>
      </w:r>
      <w:r>
        <w:t>165(3-Hydroxybutyrate dehydrogenase inhibitor) -0</w:t>
      </w:r>
      <w:r w:rsidR="00644CD5">
        <w:t>.</w:t>
      </w:r>
      <w:r>
        <w:t>0692(Selectin L antagonist) + 0</w:t>
      </w:r>
      <w:r w:rsidR="00644CD5">
        <w:t>.</w:t>
      </w:r>
      <w:r>
        <w:t>0496(Enoyl-[acyl-carrier-protein] redu</w:t>
      </w:r>
      <w:r>
        <w:t>c</w:t>
      </w:r>
      <w:r>
        <w:t>tase (NADH) inhibitor) -0</w:t>
      </w:r>
      <w:r w:rsidR="00644CD5">
        <w:t>.</w:t>
      </w:r>
      <w:r>
        <w:t>0654(Smo receptor antagonist) -0</w:t>
      </w:r>
      <w:r w:rsidR="00644CD5">
        <w:t>.</w:t>
      </w:r>
      <w:r>
        <w:t>058(Sirtuin 1 inhibitor) + 0</w:t>
      </w:r>
      <w:r w:rsidR="00644CD5">
        <w:t>.</w:t>
      </w:r>
      <w:r>
        <w:t>273(P3 purinoceptor-like protein antagonist) -0</w:t>
      </w:r>
      <w:r w:rsidR="00644CD5">
        <w:t>.</w:t>
      </w:r>
      <w:r>
        <w:t>0404(Sodium/hydrogen exchanger inhibitor) -0</w:t>
      </w:r>
      <w:r w:rsidR="00644CD5">
        <w:t>.</w:t>
      </w:r>
      <w:r>
        <w:t>0575(Endocrine disruptor) + 0</w:t>
      </w:r>
      <w:r w:rsidR="00644CD5">
        <w:t>.</w:t>
      </w:r>
      <w:r>
        <w:t>197(Opioid kappa 2 receptor antagonist) + 0</w:t>
      </w:r>
      <w:r w:rsidR="00644CD5">
        <w:t>.</w:t>
      </w:r>
      <w:r>
        <w:t>0311(CYP3A5 expression enhancer) + 0</w:t>
      </w:r>
      <w:r w:rsidR="00644CD5">
        <w:t>.</w:t>
      </w:r>
      <w:r>
        <w:t>0688(Paralysis) -0</w:t>
      </w:r>
      <w:r w:rsidR="00644CD5">
        <w:t>.</w:t>
      </w:r>
      <w:r>
        <w:t>212(Ribonuclease inhib</w:t>
      </w:r>
      <w:r>
        <w:t>i</w:t>
      </w:r>
      <w:r>
        <w:t>tor) + 0</w:t>
      </w:r>
      <w:r w:rsidR="00644CD5">
        <w:t>.</w:t>
      </w:r>
      <w:r>
        <w:t>0642(Antihelmintic) + 0</w:t>
      </w:r>
      <w:r w:rsidR="00644CD5">
        <w:t>.</w:t>
      </w:r>
      <w:r>
        <w:t>0461(Integrin alpha4beta7 antagonist) + 0</w:t>
      </w:r>
      <w:r w:rsidR="00644CD5">
        <w:t>.</w:t>
      </w:r>
      <w:r>
        <w:t>0418(Phosphoglycerate kinase 2 inhibitor) -0</w:t>
      </w:r>
      <w:r w:rsidR="00644CD5">
        <w:t>.</w:t>
      </w:r>
      <w:r>
        <w:t>155(Peptidyl-prolyl cis-trans isomerase FKBP1A inhibitor) -0</w:t>
      </w:r>
      <w:r w:rsidR="00644CD5">
        <w:t>.</w:t>
      </w:r>
      <w:r>
        <w:t>046(p38 MAP kinase inhibitor) -0</w:t>
      </w:r>
      <w:r w:rsidR="00644CD5">
        <w:t>.</w:t>
      </w:r>
      <w:r>
        <w:t>0642(Nucleotide-binding oligomerization domain-containing protein 1 inhibitor) -0</w:t>
      </w:r>
      <w:r w:rsidR="00644CD5">
        <w:t>.</w:t>
      </w:r>
      <w:r>
        <w:t>0308(Protein-tyrosine phosphatase 1B inhibitor) -0</w:t>
      </w:r>
      <w:r w:rsidR="00644CD5">
        <w:t>.</w:t>
      </w:r>
      <w:r>
        <w:t>098(Glutamate (mGluR group II) agonist) -0</w:t>
      </w:r>
      <w:r w:rsidR="00644CD5">
        <w:t>.</w:t>
      </w:r>
      <w:r>
        <w:t>137(Glutamate synthase (ferredoxin) inhibitor) -0</w:t>
      </w:r>
      <w:r w:rsidR="00644CD5">
        <w:t>.</w:t>
      </w:r>
      <w:r>
        <w:t>0371(CYP2E1 i</w:t>
      </w:r>
      <w:r>
        <w:t>n</w:t>
      </w:r>
      <w:r>
        <w:t>hibitor) + 0</w:t>
      </w:r>
      <w:r w:rsidR="00644CD5">
        <w:t>.</w:t>
      </w:r>
      <w:r>
        <w:t>0829(Histone deacetylase inhibitor) -0</w:t>
      </w:r>
      <w:r w:rsidR="00644CD5">
        <w:t>.</w:t>
      </w:r>
      <w:r>
        <w:t>0674(Beta-carotene 15</w:t>
      </w:r>
      <w:r w:rsidR="00644CD5">
        <w:t>.</w:t>
      </w:r>
      <w:r>
        <w:t>15'-monooxygenase inhibitor) + 0</w:t>
      </w:r>
      <w:r w:rsidR="00644CD5">
        <w:t>.</w:t>
      </w:r>
      <w:r>
        <w:t>0323(Sphingomyelinase inhibitor) -0</w:t>
      </w:r>
      <w:r w:rsidR="00644CD5">
        <w:t>.</w:t>
      </w:r>
      <w:r>
        <w:t>0576(CDKN2A expression enhancer) -0</w:t>
      </w:r>
      <w:r w:rsidR="00644CD5">
        <w:t>.</w:t>
      </w:r>
      <w:r>
        <w:t>0766(Histamine H2 receptor agonist) + 0</w:t>
      </w:r>
      <w:r w:rsidR="00644CD5">
        <w:t>.</w:t>
      </w:r>
      <w:r>
        <w:t>08(5 Hydroxytryptamine 1B agonist) + 0</w:t>
      </w:r>
      <w:r w:rsidR="00644CD5">
        <w:t>.</w:t>
      </w:r>
      <w:r>
        <w:t>0414(Lichenoid eruption) -0</w:t>
      </w:r>
      <w:r w:rsidR="00644CD5">
        <w:t>.</w:t>
      </w:r>
      <w:r>
        <w:t>0352(CYP2C9 substrate) + 0</w:t>
      </w:r>
      <w:r w:rsidR="00644CD5">
        <w:t>.</w:t>
      </w:r>
      <w:r>
        <w:t>0706(Cannabinoid CB1 receptor agonist) -0</w:t>
      </w:r>
      <w:r w:rsidR="00644CD5">
        <w:t>.</w:t>
      </w:r>
      <w:r>
        <w:t>0258(Botulinum neurotoxin type A inhibitor) -0</w:t>
      </w:r>
      <w:r w:rsidR="00644CD5">
        <w:t>.</w:t>
      </w:r>
      <w:r>
        <w:t>0152(Antiviral) -0</w:t>
      </w:r>
      <w:r w:rsidR="00644CD5">
        <w:t>.</w:t>
      </w:r>
      <w:r>
        <w:t>0275(Glutamate (mGluR group I) agonist) -0</w:t>
      </w:r>
      <w:r w:rsidR="00644CD5">
        <w:t>.</w:t>
      </w:r>
      <w:r>
        <w:t>147(Phosphoketolase inhibitor) + 0</w:t>
      </w:r>
      <w:r w:rsidR="00644CD5">
        <w:t>.</w:t>
      </w:r>
      <w:r>
        <w:t>0646(CDK1 expression inhibitor) + 0</w:t>
      </w:r>
      <w:r w:rsidR="00644CD5">
        <w:t>.</w:t>
      </w:r>
      <w:r>
        <w:t>104(Tryptophan-tRNA ligase inhibitor) -0</w:t>
      </w:r>
      <w:r w:rsidR="00644CD5">
        <w:t>.</w:t>
      </w:r>
      <w:r>
        <w:t>0543(2-Enoate reductase inhibitor) + 0</w:t>
      </w:r>
      <w:r w:rsidR="00644CD5">
        <w:t>.</w:t>
      </w:r>
      <w:r>
        <w:t>0252(N-acetylmuramoyl-L-alanine amidase inhibitor) -0</w:t>
      </w:r>
      <w:r w:rsidR="00644CD5">
        <w:t>.</w:t>
      </w:r>
      <w:r>
        <w:t>0356(Cytokine production inhibitor) -0</w:t>
      </w:r>
      <w:r w:rsidR="00644CD5">
        <w:t>.</w:t>
      </w:r>
      <w:r>
        <w:t>0684(Myeloperoxidase inhibitor) -0</w:t>
      </w:r>
      <w:r w:rsidR="00644CD5">
        <w:t>.</w:t>
      </w:r>
      <w:r>
        <w:t>0584(Tripeptidyl-peptidase I inhibitor) + 0</w:t>
      </w:r>
      <w:r w:rsidR="00644CD5">
        <w:t>.</w:t>
      </w:r>
      <w:r>
        <w:t>0879(Cathepsin E inhibitor) + 0</w:t>
      </w:r>
      <w:r w:rsidR="00644CD5">
        <w:t>.</w:t>
      </w:r>
      <w:r>
        <w:t>0292(IL8 expression enhancer) -0</w:t>
      </w:r>
      <w:r w:rsidR="00644CD5">
        <w:t>.</w:t>
      </w:r>
      <w:r>
        <w:t>0105(Epstein-Barr nuclear antigen 1 inhibitor) -0</w:t>
      </w:r>
      <w:r w:rsidR="00644CD5">
        <w:t>.</w:t>
      </w:r>
      <w:r>
        <w:t>0221(Factor Xa inhibitor) + 0</w:t>
      </w:r>
      <w:r w:rsidR="00644CD5">
        <w:t>.</w:t>
      </w:r>
      <w:r>
        <w:t>007(Antineoplastic enhancer) -0</w:t>
      </w:r>
      <w:r w:rsidR="00644CD5">
        <w:t>.</w:t>
      </w:r>
      <w:r>
        <w:t>0102(Teratogen) + 0</w:t>
      </w:r>
      <w:r w:rsidR="00644CD5">
        <w:t>.</w:t>
      </w:r>
      <w:r>
        <w:t>00789(Alanine racemase inhibitor) + 0</w:t>
      </w:r>
      <w:r w:rsidR="00644CD5">
        <w:t>.</w:t>
      </w:r>
      <w:r>
        <w:t>00808(Pantetheine-phosphate adenylyltransferase i</w:t>
      </w:r>
      <w:r>
        <w:t>n</w:t>
      </w:r>
      <w:r>
        <w:t>hibitor) -0</w:t>
      </w:r>
      <w:r w:rsidR="00644CD5">
        <w:t>.</w:t>
      </w:r>
      <w:r>
        <w:t>0259(Histone deacetylase 11 inhibitor) -0</w:t>
      </w:r>
      <w:r w:rsidR="00644CD5">
        <w:t>.</w:t>
      </w:r>
      <w:r>
        <w:t>0163(Antiprotozoal (Trichomonas)) -0</w:t>
      </w:r>
      <w:r w:rsidR="00644CD5">
        <w:t>.</w:t>
      </w:r>
      <w:r>
        <w:t>0058(Lethargy) -0</w:t>
      </w:r>
      <w:r w:rsidR="00644CD5">
        <w:t>.</w:t>
      </w:r>
      <w:r>
        <w:t>00545(T-cell protein-tyrosine phosphatase inhibitor) -0</w:t>
      </w:r>
      <w:r w:rsidR="00644CD5">
        <w:t>.</w:t>
      </w:r>
      <w:r>
        <w:t>0056(Depression) + 0</w:t>
      </w:r>
      <w:r w:rsidR="00644CD5">
        <w:t>.</w:t>
      </w:r>
      <w:r>
        <w:t>0104(CD74 antagonist) + 0</w:t>
      </w:r>
      <w:r w:rsidR="00644CD5">
        <w:t>.</w:t>
      </w:r>
      <w:r>
        <w:t>00379(Farnesyltransferase inhibitor) -0</w:t>
      </w:r>
      <w:r w:rsidR="00644CD5">
        <w:t>.</w:t>
      </w:r>
      <w:r>
        <w:t>00295(AMPA 4 receptor antagonist) + 0</w:t>
      </w:r>
      <w:r w:rsidR="00644CD5">
        <w:t>.</w:t>
      </w:r>
      <w:r>
        <w:t>00226(Antibiotic Tribactam-like) -0</w:t>
      </w:r>
      <w:r w:rsidR="00644CD5">
        <w:t>.</w:t>
      </w:r>
      <w:r>
        <w:t>00236(Cyclin B1 inhibitor) -0</w:t>
      </w:r>
      <w:r w:rsidR="00644CD5">
        <w:t>.</w:t>
      </w:r>
      <w:r>
        <w:t>000502(Histone deacetylase class IV inhibitor) + 6</w:t>
      </w:r>
      <w:r w:rsidR="00644CD5">
        <w:t>.</w:t>
      </w:r>
      <w:r>
        <w:t>51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300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254(CYP2D6 substrate) -1</w:t>
      </w:r>
      <w:r w:rsidR="00644CD5">
        <w:t>.</w:t>
      </w:r>
      <w:r>
        <w:t>42(N4-(beta-N-acetylglucosaminyl)-L-asparaginase inhibitor) -0</w:t>
      </w:r>
      <w:r w:rsidR="00644CD5">
        <w:t>.</w:t>
      </w:r>
      <w:r>
        <w:t>151(Neutropenia) -1</w:t>
      </w:r>
      <w:r w:rsidR="00644CD5">
        <w:t>.</w:t>
      </w:r>
      <w:r>
        <w:t>03(CDK/Cyclin complex inhibitor) + 0</w:t>
      </w:r>
      <w:r w:rsidR="00644CD5">
        <w:t>.</w:t>
      </w:r>
      <w:r>
        <w:t>468(Acetylcholine nicotinic antagonist) + 0</w:t>
      </w:r>
      <w:r w:rsidR="00644CD5">
        <w:t>.</w:t>
      </w:r>
      <w:r>
        <w:t>629(Gastrointestinal disturbance) -0</w:t>
      </w:r>
      <w:r w:rsidR="00644CD5">
        <w:t>.</w:t>
      </w:r>
      <w:r>
        <w:t>692(CYP2 substrate) + 0</w:t>
      </w:r>
      <w:r w:rsidR="00644CD5">
        <w:t>.</w:t>
      </w:r>
      <w:r>
        <w:t>0911(AICAR transformylase inhibitor) + 0</w:t>
      </w:r>
      <w:r w:rsidR="00644CD5">
        <w:t>.</w:t>
      </w:r>
      <w:r>
        <w:t>324(5 Hydroxytryptamine 5 antagonist) + 3</w:t>
      </w:r>
      <w:r w:rsidR="00644CD5">
        <w:t>.</w:t>
      </w:r>
      <w:r>
        <w:t>45(Sialidase 1 inhibitor) + 0</w:t>
      </w:r>
      <w:r w:rsidR="00644CD5">
        <w:t>.</w:t>
      </w:r>
      <w:r>
        <w:t>212(HIF1A expression enhancer) + 0</w:t>
      </w:r>
      <w:r w:rsidR="00644CD5">
        <w:t>.</w:t>
      </w:r>
      <w:r>
        <w:t>25(Luteinizing hormone-releasing hormone agonist) -0</w:t>
      </w:r>
      <w:r w:rsidR="00644CD5">
        <w:t>.</w:t>
      </w:r>
      <w:r>
        <w:t>236(HCV NS5B polymerase inhibitor) -1</w:t>
      </w:r>
      <w:r w:rsidR="00644CD5">
        <w:t>.</w:t>
      </w:r>
      <w:r>
        <w:t>01(DNA synthesis inhibitor) -0</w:t>
      </w:r>
      <w:r w:rsidR="00644CD5">
        <w:t>.</w:t>
      </w:r>
      <w:r>
        <w:t>219(Matrix metalloproteinase 1 inhibitor) + 0</w:t>
      </w:r>
      <w:r w:rsidR="00644CD5">
        <w:t>.</w:t>
      </w:r>
      <w:r>
        <w:t>565(HMGCS1 expression enhancer) + 0</w:t>
      </w:r>
      <w:r w:rsidR="00644CD5">
        <w:t>.</w:t>
      </w:r>
      <w:r>
        <w:t>23(ADAM inhib</w:t>
      </w:r>
      <w:r>
        <w:t>i</w:t>
      </w:r>
      <w:r>
        <w:t>tor) -1</w:t>
      </w:r>
      <w:r w:rsidR="00644CD5">
        <w:t>.</w:t>
      </w:r>
      <w:r>
        <w:t>45(5 Hydroxytryptamine 2A agonist) -0</w:t>
      </w:r>
      <w:r w:rsidR="00644CD5">
        <w:t>.</w:t>
      </w:r>
      <w:r>
        <w:t>67(Nephrotoxic) -0</w:t>
      </w:r>
      <w:r w:rsidR="00644CD5">
        <w:t>.</w:t>
      </w:r>
      <w:r>
        <w:t>00999(Heart failure treatment) + 0</w:t>
      </w:r>
      <w:r w:rsidR="00644CD5">
        <w:t>.</w:t>
      </w:r>
      <w:r>
        <w:t>443(Antibiotic Cephalosporin-like) -0</w:t>
      </w:r>
      <w:r w:rsidR="00644CD5">
        <w:t>.</w:t>
      </w:r>
      <w:r>
        <w:t>23(NACHT</w:t>
      </w:r>
      <w:r w:rsidR="00644CD5">
        <w:t>.</w:t>
      </w:r>
      <w:r>
        <w:t xml:space="preserve"> LRR and PYD domains-containing protein 3 inhibitor) + 1</w:t>
      </w:r>
      <w:r w:rsidR="00644CD5">
        <w:t>.</w:t>
      </w:r>
      <w:r>
        <w:t>74(DNA methyltran</w:t>
      </w:r>
      <w:r>
        <w:t>s</w:t>
      </w:r>
      <w:r>
        <w:t>ferase I inhibitor) -0</w:t>
      </w:r>
      <w:r w:rsidR="00644CD5">
        <w:t>.</w:t>
      </w:r>
      <w:r>
        <w:t>054(Spermicide) + 0</w:t>
      </w:r>
      <w:r w:rsidR="00644CD5">
        <w:t>.</w:t>
      </w:r>
      <w:r>
        <w:t>911(Carbonic anhydrase V inhibitor) -0</w:t>
      </w:r>
      <w:r w:rsidR="00644CD5">
        <w:t>.</w:t>
      </w:r>
      <w:r>
        <w:t>439(Prostatic (benign) hyperplasia treatment) -0</w:t>
      </w:r>
      <w:r w:rsidR="00644CD5">
        <w:t>.</w:t>
      </w:r>
      <w:r>
        <w:t>453(Gelatinase inhibitor) -1</w:t>
      </w:r>
      <w:r w:rsidR="00644CD5">
        <w:t>.</w:t>
      </w:r>
      <w:r>
        <w:t>02(Glyceraldehyde-3-phosphate dehydrogenase (NADP+) inhibitor) -0</w:t>
      </w:r>
      <w:r w:rsidR="00644CD5">
        <w:t>.</w:t>
      </w:r>
      <w:r>
        <w:t>735(Purine biosynthesis inhibitor) + 0</w:t>
      </w:r>
      <w:r w:rsidR="00644CD5">
        <w:t>.</w:t>
      </w:r>
      <w:r>
        <w:t>267(CYP3A5 expression enhancer) + 0</w:t>
      </w:r>
      <w:r w:rsidR="00644CD5">
        <w:t>.</w:t>
      </w:r>
      <w:r>
        <w:t>681(UGT1A5 substrate) -0</w:t>
      </w:r>
      <w:r w:rsidR="00644CD5">
        <w:t>.</w:t>
      </w:r>
      <w:r>
        <w:t>413(Glucose-6-phosphate dehydrogenase-6-phosphogluconolactonase inhibitor) + 0</w:t>
      </w:r>
      <w:r w:rsidR="00644CD5">
        <w:t>.</w:t>
      </w:r>
      <w:r>
        <w:t>336(Cholesterol ester transfer protein antagonist) -0</w:t>
      </w:r>
      <w:r w:rsidR="00644CD5">
        <w:t>.</w:t>
      </w:r>
      <w:r>
        <w:t>435(Pyruvate dehydrogenase kinase 1 inhibitor) + 0</w:t>
      </w:r>
      <w:r w:rsidR="00644CD5">
        <w:t>.</w:t>
      </w:r>
      <w:r>
        <w:t>722(IL4 expression enhancer) -0</w:t>
      </w:r>
      <w:r w:rsidR="00644CD5">
        <w:t>.</w:t>
      </w:r>
      <w:r>
        <w:t>698(Carcinogenic</w:t>
      </w:r>
      <w:r w:rsidR="00644CD5">
        <w:t>.</w:t>
      </w:r>
      <w:r>
        <w:t xml:space="preserve"> rat) -0</w:t>
      </w:r>
      <w:r w:rsidR="00644CD5">
        <w:t>.</w:t>
      </w:r>
      <w:r>
        <w:t>378(EREG expression enhancer) + 0</w:t>
      </w:r>
      <w:r w:rsidR="00644CD5">
        <w:t>.</w:t>
      </w:r>
      <w:r>
        <w:t>978(MAP kinase signal-integrating kinase 1 inhib</w:t>
      </w:r>
      <w:r>
        <w:t>i</w:t>
      </w:r>
      <w:r>
        <w:t>tor) -0</w:t>
      </w:r>
      <w:r w:rsidR="00644CD5">
        <w:t>.</w:t>
      </w:r>
      <w:r>
        <w:t>618(Catechol 2</w:t>
      </w:r>
      <w:r w:rsidR="00644CD5">
        <w:t>.</w:t>
      </w:r>
      <w:r>
        <w:t>3-dioxygenase inhibitor) + 0</w:t>
      </w:r>
      <w:r w:rsidR="00644CD5">
        <w:t>.</w:t>
      </w:r>
      <w:r>
        <w:t>0202(Spasmogenic) -0</w:t>
      </w:r>
      <w:r w:rsidR="00644CD5">
        <w:t>.</w:t>
      </w:r>
      <w:r>
        <w:t>427(Sodium/calcium exchanger inhibitor) + 0</w:t>
      </w:r>
      <w:r w:rsidR="00644CD5">
        <w:t>.</w:t>
      </w:r>
      <w:r>
        <w:t>0359(Vascular dementia treatment) -0</w:t>
      </w:r>
      <w:r w:rsidR="00644CD5">
        <w:t>.</w:t>
      </w:r>
      <w:r>
        <w:t>401(Phosphodiesterase 8B inhibitor) + 0</w:t>
      </w:r>
      <w:r w:rsidR="00644CD5">
        <w:t>.</w:t>
      </w:r>
      <w:r>
        <w:t>298(Phosphate transporter inhib</w:t>
      </w:r>
      <w:r>
        <w:t>i</w:t>
      </w:r>
      <w:r>
        <w:t>tor) + 0</w:t>
      </w:r>
      <w:r w:rsidR="00644CD5">
        <w:t>.</w:t>
      </w:r>
      <w:r>
        <w:t>479(Fibroblast activation protein alpha inhibitor) + 0</w:t>
      </w:r>
      <w:r w:rsidR="00644CD5">
        <w:t>.</w:t>
      </w:r>
      <w:r>
        <w:t>687(Chitinase inhibitor) + 0</w:t>
      </w:r>
      <w:r w:rsidR="00644CD5">
        <w:t>.</w:t>
      </w:r>
      <w:r>
        <w:t>279(Matrix metallopr</w:t>
      </w:r>
      <w:r>
        <w:t>o</w:t>
      </w:r>
      <w:r>
        <w:t>teinase 4 (membrane-type) inhibitor) + 0</w:t>
      </w:r>
      <w:r w:rsidR="00644CD5">
        <w:t>.</w:t>
      </w:r>
      <w:r>
        <w:t>268(Chronic obstructive pulmonary disease treatment) + 0</w:t>
      </w:r>
      <w:r w:rsidR="00644CD5">
        <w:t>.</w:t>
      </w:r>
      <w:r>
        <w:t>28(Antineoplastic (brain cancer)) -0</w:t>
      </w:r>
      <w:r w:rsidR="00644CD5">
        <w:t>.</w:t>
      </w:r>
      <w:r>
        <w:t>513(Beta lactamase inhibitor) + 0</w:t>
      </w:r>
      <w:r w:rsidR="00644CD5">
        <w:t>.</w:t>
      </w:r>
      <w:r>
        <w:t>0268(Antineoplastic (pancreatic cancer)) -0</w:t>
      </w:r>
      <w:r w:rsidR="00644CD5">
        <w:t>.</w:t>
      </w:r>
      <w:r>
        <w:t>7(Glutamate (mGluR6) antagonist) -0</w:t>
      </w:r>
      <w:r w:rsidR="00644CD5">
        <w:t>.</w:t>
      </w:r>
      <w:r>
        <w:t>453(Arylamine N-Acetyltransferase substrate) -0</w:t>
      </w:r>
      <w:r w:rsidR="00644CD5">
        <w:t>.</w:t>
      </w:r>
      <w:r>
        <w:t>537(Dextransucrase inhibitor) + 0</w:t>
      </w:r>
      <w:r w:rsidR="00644CD5">
        <w:t>.</w:t>
      </w:r>
      <w:r>
        <w:t>172(Cytosolic phospholipase A2 inhibitor) + 0</w:t>
      </w:r>
      <w:r w:rsidR="00644CD5">
        <w:t>.</w:t>
      </w:r>
      <w:r>
        <w:t>419(Antihelmintic) -0</w:t>
      </w:r>
      <w:r w:rsidR="00644CD5">
        <w:t>.</w:t>
      </w:r>
      <w:r>
        <w:t>317(Angiotensin antagonist) + 0</w:t>
      </w:r>
      <w:r w:rsidR="00644CD5">
        <w:t>.</w:t>
      </w:r>
      <w:r>
        <w:t>298(Toxic</w:t>
      </w:r>
      <w:r w:rsidR="00644CD5">
        <w:t>.</w:t>
      </w:r>
      <w:r>
        <w:t xml:space="preserve"> gastrointestinal) -0</w:t>
      </w:r>
      <w:r w:rsidR="00644CD5">
        <w:t>.</w:t>
      </w:r>
      <w:r>
        <w:t>638(Gonadotropin antagonist) -0</w:t>
      </w:r>
      <w:r w:rsidR="00644CD5">
        <w:t>.</w:t>
      </w:r>
      <w:r>
        <w:t>511(Kallikrein 13 inhibitor) -1</w:t>
      </w:r>
      <w:r w:rsidR="00644CD5">
        <w:t>.</w:t>
      </w:r>
      <w:r>
        <w:t>35(Hair growth stimulant) + 0</w:t>
      </w:r>
      <w:r w:rsidR="00644CD5">
        <w:t>.</w:t>
      </w:r>
      <w:r>
        <w:t>667(Carcinogenic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male</w:t>
      </w:r>
      <w:r w:rsidR="00644CD5">
        <w:t>.</w:t>
      </w:r>
      <w:r>
        <w:t xml:space="preserve"> liver) -0</w:t>
      </w:r>
      <w:r w:rsidR="00644CD5">
        <w:t>.</w:t>
      </w:r>
      <w:r>
        <w:t>187(Alpha</w:t>
      </w:r>
      <w:r w:rsidR="00644CD5">
        <w:t>.</w:t>
      </w:r>
      <w:r>
        <w:t>alpha-trehalose phosphorylase (configuration-retaining) inhibitor) -0</w:t>
      </w:r>
      <w:r w:rsidR="00644CD5">
        <w:t>.</w:t>
      </w:r>
      <w:r>
        <w:t>145(TNF expression inhibitor) -0</w:t>
      </w:r>
      <w:r w:rsidR="00644CD5">
        <w:t>.</w:t>
      </w:r>
      <w:r>
        <w:t>99(Protein phosphatase 2B inhibitor) -0</w:t>
      </w:r>
      <w:r w:rsidR="00644CD5">
        <w:t>.</w:t>
      </w:r>
      <w:r>
        <w:t>189(Kainate receptor 4 antagonist) + 0</w:t>
      </w:r>
      <w:r w:rsidR="00644CD5">
        <w:t>.</w:t>
      </w:r>
      <w:r>
        <w:t>222(Mood disorders treatment) + 0</w:t>
      </w:r>
      <w:r w:rsidR="00644CD5">
        <w:t>.</w:t>
      </w:r>
      <w:r>
        <w:t>389(Bacterial leucyl aminopeptidase inhibitor) + 2</w:t>
      </w:r>
      <w:r w:rsidR="00644CD5">
        <w:t>.</w:t>
      </w:r>
      <w:r>
        <w:t>1(Deoxyguanosine kinase inhibitor) -0</w:t>
      </w:r>
      <w:r w:rsidR="00644CD5">
        <w:t>.</w:t>
      </w:r>
      <w:r>
        <w:t>244(Melatonin 1 antagonist) -0</w:t>
      </w:r>
      <w:r w:rsidR="00644CD5">
        <w:t>.</w:t>
      </w:r>
      <w:r>
        <w:t>102(Antifungal (Cryptococcus)) + 0</w:t>
      </w:r>
      <w:r w:rsidR="00644CD5">
        <w:t>.</w:t>
      </w:r>
      <w:r>
        <w:t>317(HDL-cholesterol increasing) + 0</w:t>
      </w:r>
      <w:r w:rsidR="00644CD5">
        <w:t>.</w:t>
      </w:r>
      <w:r>
        <w:t>802(Calcium channel activator) + 0</w:t>
      </w:r>
      <w:r w:rsidR="00644CD5">
        <w:t>.</w:t>
      </w:r>
      <w:r>
        <w:t>407(Ovulation inhibitor) + 0</w:t>
      </w:r>
      <w:r w:rsidR="00644CD5">
        <w:t>.</w:t>
      </w:r>
      <w:r>
        <w:t>885(Antineoplastic (insulinoma)) -0</w:t>
      </w:r>
      <w:r w:rsidR="00644CD5">
        <w:t>.</w:t>
      </w:r>
      <w:r>
        <w:t>172(Posttraumatic stress disorder treatment) -1</w:t>
      </w:r>
      <w:r w:rsidR="00644CD5">
        <w:t>.</w:t>
      </w:r>
      <w:r>
        <w:t>3(Alpha</w:t>
      </w:r>
      <w:r w:rsidR="00644CD5">
        <w:t>.</w:t>
      </w:r>
      <w:r>
        <w:t>alpha-trehalose-phosphate synthase (UDP-forming) inhib</w:t>
      </w:r>
      <w:r>
        <w:t>i</w:t>
      </w:r>
      <w:r>
        <w:t>tor) + 0</w:t>
      </w:r>
      <w:r w:rsidR="00644CD5">
        <w:t>.</w:t>
      </w:r>
      <w:r>
        <w:t>345(Sentrin-specific protease 6 inhibitor) + 0</w:t>
      </w:r>
      <w:r w:rsidR="00644CD5">
        <w:t>.</w:t>
      </w:r>
      <w:r>
        <w:t>341(Alpha galactosidase inhibitor) + 0</w:t>
      </w:r>
      <w:r w:rsidR="00644CD5">
        <w:t>.</w:t>
      </w:r>
      <w:r>
        <w:t>306(Ileal bile acid tran</w:t>
      </w:r>
      <w:r>
        <w:t>s</w:t>
      </w:r>
      <w:r>
        <w:t>port inhibitor) + 0</w:t>
      </w:r>
      <w:r w:rsidR="00644CD5">
        <w:t>.</w:t>
      </w:r>
      <w:r>
        <w:t>651(Glucosamine-6-phosphate deaminase inhibitor) + 0</w:t>
      </w:r>
      <w:r w:rsidR="00644CD5">
        <w:t>.</w:t>
      </w:r>
      <w:r>
        <w:t>266(Radiosensitizer) + 0</w:t>
      </w:r>
      <w:r w:rsidR="00644CD5">
        <w:t>.</w:t>
      </w:r>
      <w:r>
        <w:t>641(Anesthetic local) + 0</w:t>
      </w:r>
      <w:r w:rsidR="00644CD5">
        <w:t>.</w:t>
      </w:r>
      <w:r>
        <w:t>33(Peroxisome proliferator-activated receptor alpha antagonist) -0</w:t>
      </w:r>
      <w:r w:rsidR="00644CD5">
        <w:t>.</w:t>
      </w:r>
      <w:r>
        <w:t>51(Aryl-acylamidase inhibitor) -0</w:t>
      </w:r>
      <w:r w:rsidR="00644CD5">
        <w:t>.</w:t>
      </w:r>
      <w:r>
        <w:t>682(Methylthioadenosine nucleosidase inhibitor) + 0</w:t>
      </w:r>
      <w:r w:rsidR="00644CD5">
        <w:t>.</w:t>
      </w:r>
      <w:r>
        <w:t>174(Geranylgeranyltransferase I inhibitor) -0</w:t>
      </w:r>
      <w:r w:rsidR="00644CD5">
        <w:t>.</w:t>
      </w:r>
      <w:r>
        <w:t>231(Proline r</w:t>
      </w:r>
      <w:r>
        <w:t>a</w:t>
      </w:r>
      <w:r>
        <w:t>cemase inhibitor) -0</w:t>
      </w:r>
      <w:r w:rsidR="00644CD5">
        <w:t>.</w:t>
      </w:r>
      <w:r>
        <w:t>898(Vascular adhesion protein 1 inhibitor) -0</w:t>
      </w:r>
      <w:r w:rsidR="00644CD5">
        <w:t>.</w:t>
      </w:r>
      <w:r>
        <w:t>399(Microtubule stabilization) + 0</w:t>
      </w:r>
      <w:r w:rsidR="00644CD5">
        <w:t>.</w:t>
      </w:r>
      <w:r>
        <w:t>288(Sphingomyelinase inhibitor) -0</w:t>
      </w:r>
      <w:r w:rsidR="00644CD5">
        <w:t>.</w:t>
      </w:r>
      <w:r>
        <w:t>228(5 Hydroxytryptamine 3B antagonist) -0</w:t>
      </w:r>
      <w:r w:rsidR="00644CD5">
        <w:t>.</w:t>
      </w:r>
      <w:r>
        <w:t>341(Amino acid-polyamine-organocation (APC) transporter antagonist) -0</w:t>
      </w:r>
      <w:r w:rsidR="00644CD5">
        <w:t>.</w:t>
      </w:r>
      <w:r>
        <w:t>409(SLC7A5 expression enhancer) -0</w:t>
      </w:r>
      <w:r w:rsidR="00644CD5">
        <w:t>.</w:t>
      </w:r>
      <w:r>
        <w:t>315(Protein-tyrosine phosphatase 1B inhibitor) -0</w:t>
      </w:r>
      <w:r w:rsidR="00644CD5">
        <w:t>.</w:t>
      </w:r>
      <w:r>
        <w:t>124(GST P1-1 substrate) -0</w:t>
      </w:r>
      <w:r w:rsidR="00644CD5">
        <w:t>.</w:t>
      </w:r>
      <w:r>
        <w:t>77(Fatty liver) + 0</w:t>
      </w:r>
      <w:r w:rsidR="00644CD5">
        <w:t>.</w:t>
      </w:r>
      <w:r>
        <w:t>24(Carcinogenic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kidney) + 0</w:t>
      </w:r>
      <w:r w:rsidR="00644CD5">
        <w:t>.</w:t>
      </w:r>
      <w:r>
        <w:t>563(Adenylate cyclase inhibitor) -0</w:t>
      </w:r>
      <w:r w:rsidR="00644CD5">
        <w:t>.</w:t>
      </w:r>
      <w:r>
        <w:t>541(Cyclic AMP modulator) + 0</w:t>
      </w:r>
      <w:r w:rsidR="00644CD5">
        <w:t>.</w:t>
      </w:r>
      <w:r>
        <w:t>678(Antibiotic Carbapenem-like) + 0</w:t>
      </w:r>
      <w:r w:rsidR="00644CD5">
        <w:t>.</w:t>
      </w:r>
      <w:r>
        <w:t>322(DUSP10 expression enhancer) + 0</w:t>
      </w:r>
      <w:r w:rsidR="00644CD5">
        <w:t>.</w:t>
      </w:r>
      <w:r>
        <w:t>422(Hematotoxic) -0</w:t>
      </w:r>
      <w:r w:rsidR="00644CD5">
        <w:t>.</w:t>
      </w:r>
      <w:r>
        <w:t>893(3-Dehydroquinate synthase inhibitor) + 0</w:t>
      </w:r>
      <w:r w:rsidR="00644CD5">
        <w:t>.</w:t>
      </w:r>
      <w:r>
        <w:t>582(Morphine 6-dehydrogenase inhibitor) + 0</w:t>
      </w:r>
      <w:r w:rsidR="00644CD5">
        <w:t>.</w:t>
      </w:r>
      <w:r>
        <w:t>208(Thioredoxin glutathione reductase inhibitor) + 0</w:t>
      </w:r>
      <w:r w:rsidR="00644CD5">
        <w:t>.</w:t>
      </w:r>
      <w:r>
        <w:t>499(Estrogen alpha receptor agonist) -0</w:t>
      </w:r>
      <w:r w:rsidR="00644CD5">
        <w:t>.</w:t>
      </w:r>
      <w:r>
        <w:t>807(Antineoplastic antimetabolite) -0</w:t>
      </w:r>
      <w:r w:rsidR="00644CD5">
        <w:t>.</w:t>
      </w:r>
      <w:r>
        <w:t>356(Bcl-2-related protein A1 inhibitor) + 0</w:t>
      </w:r>
      <w:r w:rsidR="00644CD5">
        <w:t>.</w:t>
      </w:r>
      <w:r>
        <w:t>203(Sphingosine 1-phosphate receptor 1 antagonist) -0</w:t>
      </w:r>
      <w:r w:rsidR="00644CD5">
        <w:t>.</w:t>
      </w:r>
      <w:r>
        <w:t>349(Aminopeptidase A inhibitor) -0</w:t>
      </w:r>
      <w:r w:rsidR="00644CD5">
        <w:t>.</w:t>
      </w:r>
      <w:r>
        <w:t>287(Ribosomal protein S6 kinase alpha 2 inhibitor) + 0</w:t>
      </w:r>
      <w:r w:rsidR="00644CD5">
        <w:t>.</w:t>
      </w:r>
      <w:r>
        <w:t>559(Alanine transaminase inhibitor) -0</w:t>
      </w:r>
      <w:r w:rsidR="00644CD5">
        <w:t>.</w:t>
      </w:r>
      <w:r>
        <w:t>455(G-protein-coupled receptor kinase inhib</w:t>
      </w:r>
      <w:r>
        <w:t>i</w:t>
      </w:r>
      <w:r>
        <w:t>tor) -0</w:t>
      </w:r>
      <w:r w:rsidR="00644CD5">
        <w:t>.</w:t>
      </w:r>
      <w:r>
        <w:t>203(Heme oxygenase stimulant) + 1</w:t>
      </w:r>
      <w:r w:rsidR="00644CD5">
        <w:t>.</w:t>
      </w:r>
      <w:r>
        <w:t>06(CYP4F3 substrate) + 0</w:t>
      </w:r>
      <w:r w:rsidR="00644CD5">
        <w:t>.</w:t>
      </w:r>
      <w:r>
        <w:t>273(Behavioral disturbance) + 0</w:t>
      </w:r>
      <w:r w:rsidR="00644CD5">
        <w:t>.</w:t>
      </w:r>
      <w:r>
        <w:t>246(CYP4A substrate) + 0</w:t>
      </w:r>
      <w:r w:rsidR="00644CD5">
        <w:t>.</w:t>
      </w:r>
      <w:r>
        <w:t>279(Dopamine D1 agonist) -0</w:t>
      </w:r>
      <w:r w:rsidR="00644CD5">
        <w:t>.</w:t>
      </w:r>
      <w:r>
        <w:t>477(Acid phosphatase inhibitor) + 0</w:t>
      </w:r>
      <w:r w:rsidR="00644CD5">
        <w:t>.</w:t>
      </w:r>
      <w:r>
        <w:t>356(Ribosomal protein S6 kinase 1</w:t>
      </w:r>
      <w:r w:rsidR="00644CD5">
        <w:t>.</w:t>
      </w:r>
      <w:r>
        <w:t xml:space="preserve"> 70-kDa inhibitor) + 0</w:t>
      </w:r>
      <w:r w:rsidR="00644CD5">
        <w:t>.</w:t>
      </w:r>
      <w:r>
        <w:t>669(Corticotropin releasing factor 1 receptor antagonist) -0</w:t>
      </w:r>
      <w:r w:rsidR="00644CD5">
        <w:t>.</w:t>
      </w:r>
      <w:r>
        <w:t>544(Inner centromere protein inhib</w:t>
      </w:r>
      <w:r>
        <w:t>i</w:t>
      </w:r>
      <w:r>
        <w:t>tor) -0</w:t>
      </w:r>
      <w:r w:rsidR="00644CD5">
        <w:t>.</w:t>
      </w:r>
      <w:r>
        <w:t>521(DDIT4 expression enhancer) + 1</w:t>
      </w:r>
      <w:r w:rsidR="00644CD5">
        <w:t>.</w:t>
      </w:r>
      <w:r>
        <w:t>05(MAP3K11 inhibitor) -0</w:t>
      </w:r>
      <w:r w:rsidR="00644CD5">
        <w:t>.</w:t>
      </w:r>
      <w:r>
        <w:t>305(Teratogen) + 0</w:t>
      </w:r>
      <w:r w:rsidR="00644CD5">
        <w:t>.</w:t>
      </w:r>
      <w:r>
        <w:t>325(CYP1A1* substrate) -0</w:t>
      </w:r>
      <w:r w:rsidR="00644CD5">
        <w:t>.</w:t>
      </w:r>
      <w:r>
        <w:t>226(Antineoplastic (lymphocytic leukemia)) -0</w:t>
      </w:r>
      <w:r w:rsidR="00644CD5">
        <w:t>.</w:t>
      </w:r>
      <w:r>
        <w:t>275(CDK1/cyclin B inhibitor) + 0</w:t>
      </w:r>
      <w:r w:rsidR="00644CD5">
        <w:t>.</w:t>
      </w:r>
      <w:r>
        <w:t>278(Integrin alpha1beta1 antag</w:t>
      </w:r>
      <w:r>
        <w:t>o</w:t>
      </w:r>
      <w:r>
        <w:t>nist) -0</w:t>
      </w:r>
      <w:r w:rsidR="00644CD5">
        <w:t>.</w:t>
      </w:r>
      <w:r>
        <w:t>158(Neuronal K-Cl cotransporter inhibitor) + 0</w:t>
      </w:r>
      <w:r w:rsidR="00644CD5">
        <w:t>.</w:t>
      </w:r>
      <w:r>
        <w:t>796(Phospholipase inhibitor) -1</w:t>
      </w:r>
      <w:r w:rsidR="00644CD5">
        <w:t>.</w:t>
      </w:r>
      <w:r>
        <w:t>03(Sigma 2 receptor antag</w:t>
      </w:r>
      <w:r>
        <w:t>o</w:t>
      </w:r>
      <w:r>
        <w:t>nist) + 0</w:t>
      </w:r>
      <w:r w:rsidR="00644CD5">
        <w:t>.</w:t>
      </w:r>
      <w:r>
        <w:t>391(Menopausal disorders treatment) + 0</w:t>
      </w:r>
      <w:r w:rsidR="00644CD5">
        <w:t>.</w:t>
      </w:r>
      <w:r>
        <w:t>449(Geranylgeranyltransferase inhibitor) + 0</w:t>
      </w:r>
      <w:r w:rsidR="00644CD5">
        <w:t>.</w:t>
      </w:r>
      <w:r>
        <w:t>447(Lanosterol 14 alpha demethylase inhibitor) + 0</w:t>
      </w:r>
      <w:r w:rsidR="00644CD5">
        <w:t>.</w:t>
      </w:r>
      <w:r>
        <w:t>386(Membrane permeability enhancer) -0</w:t>
      </w:r>
      <w:r w:rsidR="00644CD5">
        <w:t>.</w:t>
      </w:r>
      <w:r>
        <w:t>144(Potassium channel blocker) -0</w:t>
      </w:r>
      <w:r w:rsidR="00644CD5">
        <w:t>.</w:t>
      </w:r>
      <w:r>
        <w:t>516(Urocanate hydratase inhibitor) -0</w:t>
      </w:r>
      <w:r w:rsidR="00644CD5">
        <w:t>.</w:t>
      </w:r>
      <w:r>
        <w:t>215(Phospholipase A2 IIa inhibitor) -0</w:t>
      </w:r>
      <w:r w:rsidR="00644CD5">
        <w:t>.</w:t>
      </w:r>
      <w:r>
        <w:t>803(Chemokine receptor agonist) -0</w:t>
      </w:r>
      <w:r w:rsidR="00644CD5">
        <w:t>.</w:t>
      </w:r>
      <w:r>
        <w:t>364(Protein phosphatase 2A inhibitor) + 0</w:t>
      </w:r>
      <w:r w:rsidR="00644CD5">
        <w:t>.</w:t>
      </w:r>
      <w:r>
        <w:t>147(Inositol 1</w:t>
      </w:r>
      <w:r w:rsidR="00644CD5">
        <w:t>.</w:t>
      </w:r>
      <w:r>
        <w:t>4</w:t>
      </w:r>
      <w:r w:rsidR="00644CD5">
        <w:t>.</w:t>
      </w:r>
      <w:r>
        <w:t>5-triphosphate receptor 1 antagonist) + 0</w:t>
      </w:r>
      <w:r w:rsidR="00644CD5">
        <w:t>.</w:t>
      </w:r>
      <w:r>
        <w:t>273(Protein kinase C nu inhibitor) -0</w:t>
      </w:r>
      <w:r w:rsidR="00644CD5">
        <w:t>.</w:t>
      </w:r>
      <w:r>
        <w:t>316(Membrane permeability inhibitor) -1</w:t>
      </w:r>
      <w:r w:rsidR="00644CD5">
        <w:t>.</w:t>
      </w:r>
      <w:r>
        <w:t>05(Lysophosphatidic acid 1 receptor antagonist) -0</w:t>
      </w:r>
      <w:r w:rsidR="00644CD5">
        <w:t>.</w:t>
      </w:r>
      <w:r>
        <w:t>122(Complement C3a chemotactic receptor antagonist) -0</w:t>
      </w:r>
      <w:r w:rsidR="00644CD5">
        <w:t>.</w:t>
      </w:r>
      <w:r>
        <w:t>182(Ca(v)2.2 blocker) -0</w:t>
      </w:r>
      <w:r w:rsidR="00644CD5">
        <w:t>.</w:t>
      </w:r>
      <w:r>
        <w:t xml:space="preserve">594(5-Aminolevulinate synthase </w:t>
      </w:r>
      <w:r>
        <w:lastRenderedPageBreak/>
        <w:t>inhibitor) -0</w:t>
      </w:r>
      <w:r w:rsidR="00644CD5">
        <w:t>.</w:t>
      </w:r>
      <w:r>
        <w:t>323(Ribosomal protein S6 kinase alpha 1 inhibitor) -0</w:t>
      </w:r>
      <w:r w:rsidR="00644CD5">
        <w:t>.</w:t>
      </w:r>
      <w:r>
        <w:t>141(Nitric oxide donor) -0</w:t>
      </w:r>
      <w:r w:rsidR="00644CD5">
        <w:t>.</w:t>
      </w:r>
      <w:r>
        <w:t>142(Antiallergic) + 0</w:t>
      </w:r>
      <w:r w:rsidR="00644CD5">
        <w:t>.</w:t>
      </w:r>
      <w:r>
        <w:t>19(T cell inhibitor) -0</w:t>
      </w:r>
      <w:r w:rsidR="00644CD5">
        <w:t>.</w:t>
      </w:r>
      <w:r>
        <w:t>2(Antiviral (Hepatitis C)) -0</w:t>
      </w:r>
      <w:r w:rsidR="00644CD5">
        <w:t>.</w:t>
      </w:r>
      <w:r>
        <w:t>442(P-glycoprotein 1 inhibitor) + 0</w:t>
      </w:r>
      <w:r w:rsidR="00644CD5">
        <w:t>.</w:t>
      </w:r>
      <w:r>
        <w:t>433(5 Hydroxytryptamine 1D agonist) + 0</w:t>
      </w:r>
      <w:r w:rsidR="00644CD5">
        <w:t>.</w:t>
      </w:r>
      <w:r>
        <w:t>216(AMP deaminase 3 inhibitor) + 0</w:t>
      </w:r>
      <w:r w:rsidR="00644CD5">
        <w:t>.</w:t>
      </w:r>
      <w:r>
        <w:t>223(Antineoplastic (colon cancer)) -0</w:t>
      </w:r>
      <w:r w:rsidR="00644CD5">
        <w:t>.</w:t>
      </w:r>
      <w:r>
        <w:t>389(Cyclooxygenase inhib</w:t>
      </w:r>
      <w:r>
        <w:t>i</w:t>
      </w:r>
      <w:r>
        <w:t>tor) + 0</w:t>
      </w:r>
      <w:r w:rsidR="00644CD5">
        <w:t>.</w:t>
      </w:r>
      <w:r>
        <w:t>341(Cocain dependency treatment) -0</w:t>
      </w:r>
      <w:r w:rsidR="00644CD5">
        <w:t>.</w:t>
      </w:r>
      <w:r>
        <w:t>507(NMDA receptor antagonist) -0</w:t>
      </w:r>
      <w:r w:rsidR="00644CD5">
        <w:t>.</w:t>
      </w:r>
      <w:r>
        <w:t>221(Prostaglandin EP2 agonist) + 0</w:t>
      </w:r>
      <w:r w:rsidR="00644CD5">
        <w:t>.</w:t>
      </w:r>
      <w:r>
        <w:t>804(Succinate-CoA ligase (ADP-forming) inhibitor) + 0</w:t>
      </w:r>
      <w:r w:rsidR="00644CD5">
        <w:t>.</w:t>
      </w:r>
      <w:r>
        <w:t>399(FOS expression enhancer) -0</w:t>
      </w:r>
      <w:r w:rsidR="00644CD5">
        <w:t>.</w:t>
      </w:r>
      <w:r>
        <w:t>205(CYP51 inhibitor) -0</w:t>
      </w:r>
      <w:r w:rsidR="00644CD5">
        <w:t>.</w:t>
      </w:r>
      <w:r>
        <w:t>552(TP73 expression enhancer) + 0</w:t>
      </w:r>
      <w:r w:rsidR="00644CD5">
        <w:t>.</w:t>
      </w:r>
      <w:r>
        <w:t>147(Glyceryl-ether monooxygenase inhibitor) -0</w:t>
      </w:r>
      <w:r w:rsidR="00644CD5">
        <w:t>.</w:t>
      </w:r>
      <w:r>
        <w:t>769(PDZK1 expression enha</w:t>
      </w:r>
      <w:r>
        <w:t>n</w:t>
      </w:r>
      <w:r>
        <w:t>cer) + 0</w:t>
      </w:r>
      <w:r w:rsidR="00644CD5">
        <w:t>.</w:t>
      </w:r>
      <w:r>
        <w:t>724(SPP1 expression enhancer) + 0</w:t>
      </w:r>
      <w:r w:rsidR="00644CD5">
        <w:t>.</w:t>
      </w:r>
      <w:r>
        <w:t>436(Arylamine N-acetyltransferase inhibitor) + 0</w:t>
      </w:r>
      <w:r w:rsidR="00644CD5">
        <w:t>.</w:t>
      </w:r>
      <w:r>
        <w:t>18(Factor V inhibitor) -0</w:t>
      </w:r>
      <w:r w:rsidR="00644CD5">
        <w:t>.</w:t>
      </w:r>
      <w:r>
        <w:t>176(MAP3K7 inhibitor) -0</w:t>
      </w:r>
      <w:r w:rsidR="00644CD5">
        <w:t>.</w:t>
      </w:r>
      <w:r>
        <w:t>189(Homoserine O-acetyltransferase inhibitor) -0</w:t>
      </w:r>
      <w:r w:rsidR="00644CD5">
        <w:t>.</w:t>
      </w:r>
      <w:r>
        <w:t>231(Dermatitis) + 0</w:t>
      </w:r>
      <w:r w:rsidR="00644CD5">
        <w:t>.</w:t>
      </w:r>
      <w:r>
        <w:t>185(Antineoplastic (testis)) -0</w:t>
      </w:r>
      <w:r w:rsidR="00644CD5">
        <w:t>.</w:t>
      </w:r>
      <w:r>
        <w:t>395(Gamma-glutamyl hydrolase inhibitor) -0</w:t>
      </w:r>
      <w:r w:rsidR="00644CD5">
        <w:t>.</w:t>
      </w:r>
      <w:r>
        <w:t>142(Guanylate cyclase 1 stimulant) -0</w:t>
      </w:r>
      <w:r w:rsidR="00644CD5">
        <w:t>.</w:t>
      </w:r>
      <w:r>
        <w:t>615(Ethanolamine kinase inhibitor) -0</w:t>
      </w:r>
      <w:r w:rsidR="00644CD5">
        <w:t>.</w:t>
      </w:r>
      <w:r>
        <w:t>161(Platelet growth factor antagonist) + 0</w:t>
      </w:r>
      <w:r w:rsidR="00644CD5">
        <w:t>.</w:t>
      </w:r>
      <w:r>
        <w:t>795(TGF beta receptor type II kinase inhibitor) -0</w:t>
      </w:r>
      <w:r w:rsidR="00644CD5">
        <w:t>.</w:t>
      </w:r>
      <w:r>
        <w:t>141(Sodium/hydrogen exchanger 2 inhibitor) -0</w:t>
      </w:r>
      <w:r w:rsidR="00644CD5">
        <w:t>.</w:t>
      </w:r>
      <w:r>
        <w:t>517(Corticotropin releasing factor antagonist) + 0</w:t>
      </w:r>
      <w:r w:rsidR="00644CD5">
        <w:t>.</w:t>
      </w:r>
      <w:r>
        <w:t>261(X-Pro dipeptidase inhibitor) + 0</w:t>
      </w:r>
      <w:r w:rsidR="00644CD5">
        <w:t>.</w:t>
      </w:r>
      <w:r>
        <w:t>572(5 Hydroxytryptamine 3 agonist) + 0</w:t>
      </w:r>
      <w:r w:rsidR="00644CD5">
        <w:t>.</w:t>
      </w:r>
      <w:r>
        <w:t>891(CYP27 substrate) -0</w:t>
      </w:r>
      <w:r w:rsidR="00644CD5">
        <w:t>.</w:t>
      </w:r>
      <w:r>
        <w:t>177(Polyadenylate-binding protein 1 inhibitor) + 0</w:t>
      </w:r>
      <w:r w:rsidR="00644CD5">
        <w:t>.</w:t>
      </w:r>
      <w:r>
        <w:t>182(Dysarthria) -0</w:t>
      </w:r>
      <w:r w:rsidR="00644CD5">
        <w:t>.</w:t>
      </w:r>
      <w:r>
        <w:t>217(5 Hydroxytryptamine 4E antagonist) + 0</w:t>
      </w:r>
      <w:r w:rsidR="00644CD5">
        <w:t>.</w:t>
      </w:r>
      <w:r>
        <w:t>36(Acetylcholine release stimulant) + 0</w:t>
      </w:r>
      <w:r w:rsidR="00644CD5">
        <w:t>.</w:t>
      </w:r>
      <w:r>
        <w:t>355(Ribosomal protein S6 kinase</w:t>
      </w:r>
      <w:r w:rsidR="00644CD5">
        <w:t>.</w:t>
      </w:r>
      <w:r>
        <w:t xml:space="preserve"> 70-kDa inhibitor) + 0</w:t>
      </w:r>
      <w:r w:rsidR="00644CD5">
        <w:t>.</w:t>
      </w:r>
      <w:r>
        <w:t>116(MAP kinase kinase kinase inhibitor) -0</w:t>
      </w:r>
      <w:r w:rsidR="00644CD5">
        <w:t>.</w:t>
      </w:r>
      <w:r>
        <w:t>699(P2 nucleoside transporter inhibitor) + 0</w:t>
      </w:r>
      <w:r w:rsidR="00644CD5">
        <w:t>.</w:t>
      </w:r>
      <w:r>
        <w:t>175(Proteasome subunit beta type-5 inhibitor) + 0</w:t>
      </w:r>
      <w:r w:rsidR="00644CD5">
        <w:t>.</w:t>
      </w:r>
      <w:r>
        <w:t>47(Histamine H1 receptor antagonist) -0</w:t>
      </w:r>
      <w:r w:rsidR="00644CD5">
        <w:t>.</w:t>
      </w:r>
      <w:r>
        <w:t>287(Carcinogenic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thyroid gland) + 0</w:t>
      </w:r>
      <w:r w:rsidR="00644CD5">
        <w:t>.</w:t>
      </w:r>
      <w:r>
        <w:t>456(NMDA 2 receptor antagonist) + 0</w:t>
      </w:r>
      <w:r w:rsidR="00644CD5">
        <w:t>.</w:t>
      </w:r>
      <w:r>
        <w:t>219(Cytosolic phospholipase A2 beta inhibitor) + 0</w:t>
      </w:r>
      <w:r w:rsidR="00644CD5">
        <w:t>.</w:t>
      </w:r>
      <w:r>
        <w:t>386(TFF1 expression enhancer) -0</w:t>
      </w:r>
      <w:r w:rsidR="00644CD5">
        <w:t>.</w:t>
      </w:r>
      <w:r>
        <w:t>441(Gastrointestinal motility stimulant) + 0</w:t>
      </w:r>
      <w:r w:rsidR="00644CD5">
        <w:t>.</w:t>
      </w:r>
      <w:r>
        <w:t>401(JNK mitogen-activated protein kinase inhibitor) -0</w:t>
      </w:r>
      <w:r w:rsidR="00644CD5">
        <w:t>.</w:t>
      </w:r>
      <w:r>
        <w:t>236(Integrin beta5 antagonist) + 0</w:t>
      </w:r>
      <w:r w:rsidR="00644CD5">
        <w:t>.</w:t>
      </w:r>
      <w:r>
        <w:t>144(K(ir) 6.2 channel activator) + 0</w:t>
      </w:r>
      <w:r w:rsidR="00644CD5">
        <w:t>.</w:t>
      </w:r>
      <w:r>
        <w:t>145(FABP1 expression enhancer) + 0</w:t>
      </w:r>
      <w:r w:rsidR="00644CD5">
        <w:t>.</w:t>
      </w:r>
      <w:r>
        <w:t>444(Antineoplastic (bladder cancer)) -0</w:t>
      </w:r>
      <w:r w:rsidR="00644CD5">
        <w:t>.</w:t>
      </w:r>
      <w:r>
        <w:t>205(Keratitis) -0</w:t>
      </w:r>
      <w:r w:rsidR="00644CD5">
        <w:t>.</w:t>
      </w:r>
      <w:r>
        <w:t>288(Sialorrhea) + 0</w:t>
      </w:r>
      <w:r w:rsidR="00644CD5">
        <w:t>.</w:t>
      </w:r>
      <w:r>
        <w:t>156(Integrin antagonist) -0</w:t>
      </w:r>
      <w:r w:rsidR="00644CD5">
        <w:t>.</w:t>
      </w:r>
      <w:r>
        <w:t>669(Dihydroorotate oxidase inhibitor) + 0</w:t>
      </w:r>
      <w:r w:rsidR="00644CD5">
        <w:t>.</w:t>
      </w:r>
      <w:r>
        <w:t>318(Phosphatidylcholine-sterol O-acyltransferase inhibitor) -0</w:t>
      </w:r>
      <w:r w:rsidR="00644CD5">
        <w:t>.</w:t>
      </w:r>
      <w:r>
        <w:t>172(Check point kinase inhibitor) + 0</w:t>
      </w:r>
      <w:r w:rsidR="00644CD5">
        <w:t>.</w:t>
      </w:r>
      <w:r>
        <w:t>156(Protein 30S ribosomal subunit inhibitor) + 0</w:t>
      </w:r>
      <w:r w:rsidR="00644CD5">
        <w:t>.</w:t>
      </w:r>
      <w:r>
        <w:t>0782(Systemic lupus erythematosus treatment) -0</w:t>
      </w:r>
      <w:r w:rsidR="00644CD5">
        <w:t>.</w:t>
      </w:r>
      <w:r>
        <w:t>407(Cell wall biosynthesis inhibitor) + 0</w:t>
      </w:r>
      <w:r w:rsidR="00644CD5">
        <w:t>.</w:t>
      </w:r>
      <w:r>
        <w:t>322(CAT expression inhibitor) -0</w:t>
      </w:r>
      <w:r w:rsidR="00644CD5">
        <w:t>.</w:t>
      </w:r>
      <w:r>
        <w:t>507(Serine-phosphoethanolamine synthase inhibitor) + 0</w:t>
      </w:r>
      <w:r w:rsidR="00644CD5">
        <w:t>.</w:t>
      </w:r>
      <w:r>
        <w:t>398(UDP-glucose 4-epimerase inhibitor) -0</w:t>
      </w:r>
      <w:r w:rsidR="00644CD5">
        <w:t>.</w:t>
      </w:r>
      <w:r>
        <w:t>142(Dopamine D1B antagonist) -0</w:t>
      </w:r>
      <w:r w:rsidR="00644CD5">
        <w:t>.</w:t>
      </w:r>
      <w:r>
        <w:t>492(Procollagen glucosyltransferase inhibitor) -0</w:t>
      </w:r>
      <w:r w:rsidR="00644CD5">
        <w:t>.</w:t>
      </w:r>
      <w:r>
        <w:t>39(I(Ks) voltage-gated potassium channel blocker) -0</w:t>
      </w:r>
      <w:r w:rsidR="00644CD5">
        <w:t>.</w:t>
      </w:r>
      <w:r>
        <w:t>24(Menstruation disorders treatment) -0</w:t>
      </w:r>
      <w:r w:rsidR="00644CD5">
        <w:t>.</w:t>
      </w:r>
      <w:r>
        <w:t>21(Carcinogenic</w:t>
      </w:r>
      <w:r w:rsidR="00644CD5">
        <w:t>.</w:t>
      </w:r>
      <w:r>
        <w:t xml:space="preserve"> rat</w:t>
      </w:r>
      <w:r w:rsidR="00644CD5">
        <w:t>.</w:t>
      </w:r>
      <w:r>
        <w:t xml:space="preserve"> female</w:t>
      </w:r>
      <w:r w:rsidR="00644CD5">
        <w:t>.</w:t>
      </w:r>
      <w:r>
        <w:t xml:space="preserve"> clitoral gland) -0</w:t>
      </w:r>
      <w:r w:rsidR="00644CD5">
        <w:t>.</w:t>
      </w:r>
      <w:r>
        <w:t>652(Citrate (Si)-synthase inhibitor) + 0</w:t>
      </w:r>
      <w:r w:rsidR="00644CD5">
        <w:t>.</w:t>
      </w:r>
      <w:r>
        <w:t>468(Arachidonic acid antag</w:t>
      </w:r>
      <w:r>
        <w:t>o</w:t>
      </w:r>
      <w:r>
        <w:t>nist) + 0</w:t>
      </w:r>
      <w:r w:rsidR="00644CD5">
        <w:t>.</w:t>
      </w:r>
      <w:r>
        <w:t>235(Caspase 3 inhibitor) -0</w:t>
      </w:r>
      <w:r w:rsidR="00644CD5">
        <w:t>.</w:t>
      </w:r>
      <w:r>
        <w:t>406(Thioredoxin reductase 2 inhibitor) -0</w:t>
      </w:r>
      <w:r w:rsidR="00644CD5">
        <w:t>.</w:t>
      </w:r>
      <w:r>
        <w:t>113(AXL receptor tyrosine kinase inhibitor) -0</w:t>
      </w:r>
      <w:r w:rsidR="00644CD5">
        <w:t>.</w:t>
      </w:r>
      <w:r>
        <w:t>31(Prostaglandin E2 antagonist) + 0</w:t>
      </w:r>
      <w:r w:rsidR="00644CD5">
        <w:t>.</w:t>
      </w:r>
      <w:r>
        <w:t>0745(Phosphodiesterase 6D inhibitor) -0</w:t>
      </w:r>
      <w:r w:rsidR="00644CD5">
        <w:t>.</w:t>
      </w:r>
      <w:r>
        <w:t>106(Plasminogen activator inhibitor) + 0</w:t>
      </w:r>
      <w:r w:rsidR="00644CD5">
        <w:t>.</w:t>
      </w:r>
      <w:r>
        <w:t>408(Cyclohexadienyl dehydrogenase inhibitor) + 0</w:t>
      </w:r>
      <w:r w:rsidR="00644CD5">
        <w:t>.</w:t>
      </w:r>
      <w:r>
        <w:t>178(Torsades de pointes) + 0</w:t>
      </w:r>
      <w:r w:rsidR="00644CD5">
        <w:t>.</w:t>
      </w:r>
      <w:r>
        <w:t>48(Fatty acid binding protein adipocyte inhibitor) -0</w:t>
      </w:r>
      <w:r w:rsidR="00644CD5">
        <w:t>.</w:t>
      </w:r>
      <w:r>
        <w:t>49(Demethylmacrocin O-methyltransferase inhibitor) -0</w:t>
      </w:r>
      <w:r w:rsidR="00644CD5">
        <w:t>.</w:t>
      </w:r>
      <w:r>
        <w:t>11(Phospholipase A2 X inhib</w:t>
      </w:r>
      <w:r>
        <w:t>i</w:t>
      </w:r>
      <w:r>
        <w:t>tor) + 0</w:t>
      </w:r>
      <w:r w:rsidR="00644CD5">
        <w:t>.</w:t>
      </w:r>
      <w:r>
        <w:t>138(Trypsin II inhibitor) -0</w:t>
      </w:r>
      <w:r w:rsidR="00644CD5">
        <w:t>.</w:t>
      </w:r>
      <w:r>
        <w:t>176(Urethanase inhibitor) + 0</w:t>
      </w:r>
      <w:r w:rsidR="00644CD5">
        <w:t>.</w:t>
      </w:r>
      <w:r>
        <w:t>167(Pain) + 0</w:t>
      </w:r>
      <w:r w:rsidR="00644CD5">
        <w:t>.</w:t>
      </w:r>
      <w:r>
        <w:t>115(Opioid mu 2 receptor antagonist) + 0</w:t>
      </w:r>
      <w:r w:rsidR="00644CD5">
        <w:t>.</w:t>
      </w:r>
      <w:r>
        <w:t>133(Periodontitis treatment) + 0</w:t>
      </w:r>
      <w:r w:rsidR="00644CD5">
        <w:t>.</w:t>
      </w:r>
      <w:r>
        <w:t>12(Prolyl aminopeptidase inhibitor) + 0</w:t>
      </w:r>
      <w:r w:rsidR="00644CD5">
        <w:t>.</w:t>
      </w:r>
      <w:r>
        <w:t>138(X-methyl-His dipeptidase inhibitor) + 0</w:t>
      </w:r>
      <w:r w:rsidR="00644CD5">
        <w:t>.</w:t>
      </w:r>
      <w:r>
        <w:t>119(Respiratory analeptic) -0</w:t>
      </w:r>
      <w:r w:rsidR="00644CD5">
        <w:t>.</w:t>
      </w:r>
      <w:r>
        <w:t>162(Phenol 2-monooxygenase inhibitor) -0</w:t>
      </w:r>
      <w:r w:rsidR="00644CD5">
        <w:t>.</w:t>
      </w:r>
      <w:r>
        <w:t>123(CYP1A inhibitor) -0</w:t>
      </w:r>
      <w:r w:rsidR="00644CD5">
        <w:t>.</w:t>
      </w:r>
      <w:r>
        <w:t>0911(Sigma 1 receptor agonist) + 0</w:t>
      </w:r>
      <w:r w:rsidR="00644CD5">
        <w:t>.</w:t>
      </w:r>
      <w:r>
        <w:t>0791(Src kinase inhibitor) -0</w:t>
      </w:r>
      <w:r w:rsidR="00644CD5">
        <w:t>.</w:t>
      </w:r>
      <w:r>
        <w:t>14(Renal tissue kallikrein inhibitor) -0</w:t>
      </w:r>
      <w:r w:rsidR="00644CD5">
        <w:t>.</w:t>
      </w:r>
      <w:r>
        <w:t>0962(Methionyl aminope</w:t>
      </w:r>
      <w:r>
        <w:t>p</w:t>
      </w:r>
      <w:r>
        <w:t>tidase 2 inhibitor) + 0</w:t>
      </w:r>
      <w:r w:rsidR="00644CD5">
        <w:t>.</w:t>
      </w:r>
      <w:r>
        <w:t>143(BIRC3 expression enhancer) -0</w:t>
      </w:r>
      <w:r w:rsidR="00644CD5">
        <w:t>.</w:t>
      </w:r>
      <w:r>
        <w:t>308(Growth factor receptor-bound protein 2 antagonist) -0</w:t>
      </w:r>
      <w:r w:rsidR="00644CD5">
        <w:t>.</w:t>
      </w:r>
      <w:r>
        <w:t>419(Neuronal nicotinic receptor antagonist) + 0</w:t>
      </w:r>
      <w:r w:rsidR="00644CD5">
        <w:t>.</w:t>
      </w:r>
      <w:r>
        <w:t>0663(Acetyl-CoA transferase inhibitor) -0</w:t>
      </w:r>
      <w:r w:rsidR="00644CD5">
        <w:t>.</w:t>
      </w:r>
      <w:r>
        <w:t>155(Sulfotransferase substrate) -0</w:t>
      </w:r>
      <w:r w:rsidR="00644CD5">
        <w:t>.</w:t>
      </w:r>
      <w:r>
        <w:t>2(RNA synthesis inhibitor) + 0</w:t>
      </w:r>
      <w:r w:rsidR="00644CD5">
        <w:t>.</w:t>
      </w:r>
      <w:r>
        <w:t>0708(Pantetheine-phosphate adenylyltransferase inhibitor) + 0</w:t>
      </w:r>
      <w:r w:rsidR="00644CD5">
        <w:t>.</w:t>
      </w:r>
      <w:r>
        <w:t>0736(MAP kinase 1 inhibitor) + 0</w:t>
      </w:r>
      <w:r w:rsidR="00644CD5">
        <w:t>.</w:t>
      </w:r>
      <w:r>
        <w:t>264(Geranyltranstransferase inhibitor) + 0</w:t>
      </w:r>
      <w:r w:rsidR="00644CD5">
        <w:t>.</w:t>
      </w:r>
      <w:r>
        <w:t>108(Poly(3-hydroxybutyrate) depolymerase inhib</w:t>
      </w:r>
      <w:r>
        <w:t>i</w:t>
      </w:r>
      <w:r>
        <w:t>tor) + 0</w:t>
      </w:r>
      <w:r w:rsidR="00644CD5">
        <w:t>.</w:t>
      </w:r>
      <w:r>
        <w:t>289(S-adenosyl-L-homocysteine hydrolase inhibitor) + 0</w:t>
      </w:r>
      <w:r w:rsidR="00644CD5">
        <w:t>.</w:t>
      </w:r>
      <w:r>
        <w:t>106(Cardiodepressant) -0</w:t>
      </w:r>
      <w:r w:rsidR="00644CD5">
        <w:t>.</w:t>
      </w:r>
      <w:r>
        <w:t>0639(Ribosomal protein S6 kinase alpha 3 inhibitor) + 0</w:t>
      </w:r>
      <w:r w:rsidR="00644CD5">
        <w:t>.</w:t>
      </w:r>
      <w:r>
        <w:t>212(Acetylcholine M2 receptor antagonist) + 0</w:t>
      </w:r>
      <w:r w:rsidR="00644CD5">
        <w:t>.</w:t>
      </w:r>
      <w:r>
        <w:t>114(Dyslipidemia) + 0</w:t>
      </w:r>
      <w:r w:rsidR="00644CD5">
        <w:t>.</w:t>
      </w:r>
      <w:r>
        <w:t>0583(Alpha 2c adrenoreceptor agonist) + 0</w:t>
      </w:r>
      <w:r w:rsidR="00644CD5">
        <w:t>.</w:t>
      </w:r>
      <w:r>
        <w:t>227(Somatostatin antagonist) -0</w:t>
      </w:r>
      <w:r w:rsidR="00644CD5">
        <w:t>.</w:t>
      </w:r>
      <w:r>
        <w:t>0543(Antiulcerative) + 0</w:t>
      </w:r>
      <w:r w:rsidR="00644CD5">
        <w:t>.</w:t>
      </w:r>
      <w:r>
        <w:t>396(N-acetylglucosamine-6-phosphate deacetylase inhibitor) -0</w:t>
      </w:r>
      <w:r w:rsidR="00644CD5">
        <w:t>.</w:t>
      </w:r>
      <w:r>
        <w:t>0629(Retinoic acid beta receptor agonist) -0</w:t>
      </w:r>
      <w:r w:rsidR="00644CD5">
        <w:t>.</w:t>
      </w:r>
      <w:r>
        <w:t>127(Alpha adrenoreceptor agonist) + 0</w:t>
      </w:r>
      <w:r w:rsidR="00644CD5">
        <w:t>.</w:t>
      </w:r>
      <w:r>
        <w:t>184(Targeting protein for Xklp2 inhibitor) -0</w:t>
      </w:r>
      <w:r w:rsidR="00644CD5">
        <w:t>.</w:t>
      </w:r>
      <w:r>
        <w:t>295(Dolichyl-phosphate beta-D-mannosyltransferase inhibitor) -0</w:t>
      </w:r>
      <w:r w:rsidR="00644CD5">
        <w:t>.</w:t>
      </w:r>
      <w:r>
        <w:t>0719(Growth hormone release inhibitor) -0</w:t>
      </w:r>
      <w:r w:rsidR="00644CD5">
        <w:t>.</w:t>
      </w:r>
      <w:r>
        <w:t>0603(Polo-like kinase-2 inhibitor) -0</w:t>
      </w:r>
      <w:r w:rsidR="00644CD5">
        <w:t>.</w:t>
      </w:r>
      <w:r>
        <w:t>0723(CYP3A4 substrate) -0</w:t>
      </w:r>
      <w:r w:rsidR="00644CD5">
        <w:t>.</w:t>
      </w:r>
      <w:r>
        <w:t>262(CYP24 substrate) + 0</w:t>
      </w:r>
      <w:r w:rsidR="00644CD5">
        <w:t>.</w:t>
      </w:r>
      <w:r>
        <w:t>291(Deoxyadenosine kinase inhibitor) -0</w:t>
      </w:r>
      <w:r w:rsidR="00644CD5">
        <w:t>.</w:t>
      </w:r>
      <w:r>
        <w:t>0727(Histamine release inhibitor) -0</w:t>
      </w:r>
      <w:r w:rsidR="00644CD5">
        <w:t>.</w:t>
      </w:r>
      <w:r>
        <w:t>105(Free radical scavenger) + 0</w:t>
      </w:r>
      <w:r w:rsidR="00644CD5">
        <w:t>.</w:t>
      </w:r>
      <w:r>
        <w:t>0612(Sexual dysfunction) + 0</w:t>
      </w:r>
      <w:r w:rsidR="00644CD5">
        <w:t>.</w:t>
      </w:r>
      <w:r>
        <w:t>0689(Antipruritic) -0</w:t>
      </w:r>
      <w:r w:rsidR="00644CD5">
        <w:t>.</w:t>
      </w:r>
      <w:r>
        <w:t>16(Hypoxanthine phosphoribosyltran</w:t>
      </w:r>
      <w:r>
        <w:t>s</w:t>
      </w:r>
      <w:r>
        <w:t>ferase inhibitor) + 0</w:t>
      </w:r>
      <w:r w:rsidR="00644CD5">
        <w:t>.</w:t>
      </w:r>
      <w:r>
        <w:t>0413(Gout treatment) + 0</w:t>
      </w:r>
      <w:r w:rsidR="00644CD5">
        <w:t>.</w:t>
      </w:r>
      <w:r>
        <w:t>0436(Nicotinic acid receptor agonist) + 0</w:t>
      </w:r>
      <w:r w:rsidR="00644CD5">
        <w:t>.</w:t>
      </w:r>
      <w:r>
        <w:t>0698(Probable DNA dC-&gt;dU-editing enzyme APOBEC-3A inhibitor) -0</w:t>
      </w:r>
      <w:r w:rsidR="00644CD5">
        <w:t>.</w:t>
      </w:r>
      <w:r>
        <w:t>11(DNA gyrase inhibitor) -0</w:t>
      </w:r>
      <w:r w:rsidR="00644CD5">
        <w:t>.</w:t>
      </w:r>
      <w:r>
        <w:t>0545(Glycosylceramidase inhibitor) -0</w:t>
      </w:r>
      <w:r w:rsidR="00644CD5">
        <w:t>.</w:t>
      </w:r>
      <w:r>
        <w:t>0542(Protein-serine-threonine kinase inhibitor) + 0</w:t>
      </w:r>
      <w:r w:rsidR="00644CD5">
        <w:t>.</w:t>
      </w:r>
      <w:r>
        <w:t>0379(ErbB-1 antagonist) + 0</w:t>
      </w:r>
      <w:r w:rsidR="00644CD5">
        <w:t>.</w:t>
      </w:r>
      <w:r>
        <w:t>0513(Interstitial nephritis) -0</w:t>
      </w:r>
      <w:r w:rsidR="00644CD5">
        <w:t>.</w:t>
      </w:r>
      <w:r>
        <w:t>115(Integrin alpha5beta6 antagonist) -0</w:t>
      </w:r>
      <w:r w:rsidR="00644CD5">
        <w:t>.</w:t>
      </w:r>
      <w:r>
        <w:t>0312(Lipoprotein lipase stimulant) + 0</w:t>
      </w:r>
      <w:r w:rsidR="00644CD5">
        <w:t>.</w:t>
      </w:r>
      <w:r>
        <w:t>0325(4-Hydroxyphenylpyruvate dioxygenase inhibitor) + 0</w:t>
      </w:r>
      <w:r w:rsidR="00644CD5">
        <w:t>.</w:t>
      </w:r>
      <w:r>
        <w:t>0323(Glutamate (mGluR) agonist) + 0</w:t>
      </w:r>
      <w:r w:rsidR="00644CD5">
        <w:t>.</w:t>
      </w:r>
      <w:r>
        <w:t>122(Aminopeptidase N inhibitor) -0</w:t>
      </w:r>
      <w:r w:rsidR="00644CD5">
        <w:t>.</w:t>
      </w:r>
      <w:r>
        <w:t>0376(Topoisomerase II alpha inhibitor) -0</w:t>
      </w:r>
      <w:r w:rsidR="00644CD5">
        <w:t>.</w:t>
      </w:r>
      <w:r>
        <w:t>0282(Anticonvulsant) -0</w:t>
      </w:r>
      <w:r w:rsidR="00644CD5">
        <w:t>.</w:t>
      </w:r>
      <w:r>
        <w:t>0965(Interferon antagonist) -0</w:t>
      </w:r>
      <w:r w:rsidR="00644CD5">
        <w:t>.</w:t>
      </w:r>
      <w:r>
        <w:t>109(Calcium-independent phospholipase A2 inhibitor) -0</w:t>
      </w:r>
      <w:r w:rsidR="00644CD5">
        <w:t>.</w:t>
      </w:r>
      <w:r>
        <w:t>0923(Acetylserotonin O-methyltransferase inhibitor) -0</w:t>
      </w:r>
      <w:r w:rsidR="00644CD5">
        <w:t>.</w:t>
      </w:r>
      <w:r>
        <w:t>104(Baculoviral IAP repeat-containing protein 4 inhibitor) -0</w:t>
      </w:r>
      <w:r w:rsidR="00644CD5">
        <w:t>.</w:t>
      </w:r>
      <w:r>
        <w:t>0545(Janus tyrosine kinase inhibitor) -0</w:t>
      </w:r>
      <w:r w:rsidR="00644CD5">
        <w:t>.</w:t>
      </w:r>
      <w:r>
        <w:t xml:space="preserve">0468(Antihistaminic) + </w:t>
      </w:r>
      <w:r>
        <w:lastRenderedPageBreak/>
        <w:t>0</w:t>
      </w:r>
      <w:r w:rsidR="00644CD5">
        <w:t>.</w:t>
      </w:r>
      <w:r>
        <w:t>0633(Thromboxane A2 antagonist) -0</w:t>
      </w:r>
      <w:r w:rsidR="00644CD5">
        <w:t>.</w:t>
      </w:r>
      <w:r>
        <w:t>0594(Potassium channel KCNQ2 activator) -0</w:t>
      </w:r>
      <w:r w:rsidR="00644CD5">
        <w:t>.</w:t>
      </w:r>
      <w:r>
        <w:t>0916(Ribonucleoside-diphosphate reductase M2 chain inhibitor) -0</w:t>
      </w:r>
      <w:r w:rsidR="00644CD5">
        <w:t>.</w:t>
      </w:r>
      <w:r>
        <w:t>0254(Electron transport complex I inhibitor) + 0</w:t>
      </w:r>
      <w:r w:rsidR="00644CD5">
        <w:t>.</w:t>
      </w:r>
      <w:r>
        <w:t>0138(Transcription factor STAT1 inhibitor) -0</w:t>
      </w:r>
      <w:r w:rsidR="00644CD5">
        <w:t>.</w:t>
      </w:r>
      <w:r>
        <w:t>0159(HIV-1 reverse transcriptase inhibitor) + 0</w:t>
      </w:r>
      <w:r w:rsidR="00644CD5">
        <w:t>.</w:t>
      </w:r>
      <w:r>
        <w:t>0284(ABCB1 expression enhancer) + 0</w:t>
      </w:r>
      <w:r w:rsidR="00644CD5">
        <w:t>.</w:t>
      </w:r>
      <w:r>
        <w:t>0128(ATPase stimulant) + 0</w:t>
      </w:r>
      <w:r w:rsidR="00644CD5">
        <w:t>.</w:t>
      </w:r>
      <w:r>
        <w:t>0764(Fibrinogen beta chain inhibitor) + 0</w:t>
      </w:r>
      <w:r w:rsidR="00644CD5">
        <w:t>.</w:t>
      </w:r>
      <w:r>
        <w:t>0305(Galanin receptor antagonist) -0</w:t>
      </w:r>
      <w:r w:rsidR="00644CD5">
        <w:t>.</w:t>
      </w:r>
      <w:r>
        <w:t>059(Glycogen debranching enzyme inhibitor) -0</w:t>
      </w:r>
      <w:r w:rsidR="00644CD5">
        <w:t>.</w:t>
      </w:r>
      <w:r>
        <w:t>0145(Insulin like growth factor 3 antagonist) + 0</w:t>
      </w:r>
      <w:r w:rsidR="00644CD5">
        <w:t>.</w:t>
      </w:r>
      <w:r>
        <w:t>0192(HERG channel blocker) + 0</w:t>
      </w:r>
      <w:r w:rsidR="00644CD5">
        <w:t>.</w:t>
      </w:r>
      <w:r>
        <w:t>0916(Alpha-1</w:t>
      </w:r>
      <w:r w:rsidR="00644CD5">
        <w:t>.</w:t>
      </w:r>
      <w:r>
        <w:t>3-mannosyl-glycoprotein 2-beta-N-acetylglucosaminyltransferase inhibitor) + 0</w:t>
      </w:r>
      <w:r w:rsidR="00644CD5">
        <w:t>.</w:t>
      </w:r>
      <w:r>
        <w:t>0421(Phosphatidylinositol 4-kinase inhibitor) + 0</w:t>
      </w:r>
      <w:r w:rsidR="00644CD5">
        <w:t>.</w:t>
      </w:r>
      <w:r>
        <w:t>038(AMP-activated protein kinase inhibitor) -0</w:t>
      </w:r>
      <w:r w:rsidR="00644CD5">
        <w:t>.</w:t>
      </w:r>
      <w:r>
        <w:t>0146(Carcinogenic</w:t>
      </w:r>
      <w:r w:rsidR="00644CD5">
        <w:t>.</w:t>
      </w:r>
      <w:r>
        <w:t xml:space="preserve"> group 3) -0</w:t>
      </w:r>
      <w:r w:rsidR="00644CD5">
        <w:t>.</w:t>
      </w:r>
      <w:r>
        <w:t>0382(Prostaglandin EP3 antagonist) + 0</w:t>
      </w:r>
      <w:r w:rsidR="00644CD5">
        <w:t>.</w:t>
      </w:r>
      <w:r>
        <w:t>00824(Growth hormone release promoting) -0</w:t>
      </w:r>
      <w:r w:rsidR="00644CD5">
        <w:t>.</w:t>
      </w:r>
      <w:r>
        <w:t>00516(Protein phosphatase PP1 inhibitor) + 0</w:t>
      </w:r>
      <w:r w:rsidR="00644CD5">
        <w:t>.</w:t>
      </w:r>
      <w:r>
        <w:t>00621(Angiotensin agonist) -0</w:t>
      </w:r>
      <w:r w:rsidR="00644CD5">
        <w:t>.</w:t>
      </w:r>
      <w:r>
        <w:t>0121(Keratopathy) + 0</w:t>
      </w:r>
      <w:r w:rsidR="00644CD5">
        <w:t>.</w:t>
      </w:r>
      <w:r>
        <w:t>00461(Glutamate (mGluR group II) antagonist) + 0</w:t>
      </w:r>
      <w:r w:rsidR="00644CD5">
        <w:t>.</w:t>
      </w:r>
      <w:r>
        <w:t>00448(Clk dual-specificity kinase inhibitor) -0</w:t>
      </w:r>
      <w:r w:rsidR="00644CD5">
        <w:t>.</w:t>
      </w:r>
      <w:r>
        <w:t>0208(N-formylglutamate deformylase inhibitor) -0</w:t>
      </w:r>
      <w:r w:rsidR="00644CD5">
        <w:t>.</w:t>
      </w:r>
      <w:r>
        <w:t>00408(Dopamine transporter inhibitor) -0</w:t>
      </w:r>
      <w:r w:rsidR="00644CD5">
        <w:t>.</w:t>
      </w:r>
      <w:r>
        <w:t>00214(ATPase (Mitochondrial F1F0) inhibitor) -0</w:t>
      </w:r>
      <w:r w:rsidR="00644CD5">
        <w:t>.</w:t>
      </w:r>
      <w:r>
        <w:t>00175(Tardive dyskinesia treatment) -0</w:t>
      </w:r>
      <w:r w:rsidR="00644CD5">
        <w:t>.</w:t>
      </w:r>
      <w:r>
        <w:t>00177(Splenomegaly) -0</w:t>
      </w:r>
      <w:r w:rsidR="00644CD5">
        <w:t>.</w:t>
      </w:r>
      <w:r>
        <w:t>00108(ATP citrate lysase inhib</w:t>
      </w:r>
      <w:r>
        <w:t>i</w:t>
      </w:r>
      <w:r>
        <w:t>tor) + 0</w:t>
      </w:r>
      <w:r w:rsidR="00644CD5">
        <w:t>.</w:t>
      </w:r>
      <w:r>
        <w:t>00043(Urotensin II agonist) + 6</w:t>
      </w:r>
      <w:r w:rsidR="00644CD5">
        <w:t>.</w:t>
      </w:r>
      <w:r>
        <w:t>79</w:t>
      </w:r>
    </w:p>
    <w:p w:rsidR="00642CF3" w:rsidRDefault="00642CF3" w:rsidP="00404BC6">
      <w:pPr>
        <w:pStyle w:val="paragraph"/>
      </w:pPr>
    </w:p>
    <w:p w:rsidR="00484000" w:rsidRDefault="00484000" w:rsidP="00484000">
      <w:pPr>
        <w:pStyle w:val="head2"/>
        <w:numPr>
          <w:ilvl w:val="0"/>
          <w:numId w:val="0"/>
        </w:numPr>
        <w:ind w:left="463" w:hanging="463"/>
      </w:pPr>
      <w:r>
        <w:t>QNA models</w:t>
      </w:r>
    </w:p>
    <w:p w:rsidR="00484000" w:rsidRDefault="00484000" w:rsidP="00484000">
      <w:pPr>
        <w:pStyle w:val="paragraph"/>
      </w:pPr>
      <w:r>
        <w:tab/>
        <w:t>Model 21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14*NumAromAtoms + 0</w:t>
      </w:r>
      <w:r w:rsidR="00644CD5">
        <w:t>.</w:t>
      </w:r>
      <w:r>
        <w:t>915*T(v16</w:t>
      </w:r>
      <w:r w:rsidR="00644CD5">
        <w:t>.</w:t>
      </w:r>
      <w:r>
        <w:t>u2) -0</w:t>
      </w:r>
      <w:r w:rsidR="00644CD5">
        <w:t>.</w:t>
      </w:r>
      <w:r>
        <w:t>346*u + 0</w:t>
      </w:r>
      <w:r w:rsidR="00644CD5">
        <w:t>.</w:t>
      </w:r>
      <w:r>
        <w:t>163*T(v2</w:t>
      </w:r>
      <w:r w:rsidR="00644CD5">
        <w:t>.</w:t>
      </w:r>
      <w:r>
        <w:t>u3) + 0</w:t>
      </w:r>
      <w:r w:rsidR="00644CD5">
        <w:t>.</w:t>
      </w:r>
      <w:r>
        <w:t>166*T(v6) -0</w:t>
      </w:r>
      <w:r w:rsidR="00644CD5">
        <w:t>.</w:t>
      </w:r>
      <w:r>
        <w:t>625*T(v25</w:t>
      </w:r>
      <w:r w:rsidR="00644CD5">
        <w:t>.</w:t>
      </w:r>
      <w:r>
        <w:t>u8) -0</w:t>
      </w:r>
      <w:r w:rsidR="00644CD5">
        <w:t>.</w:t>
      </w:r>
      <w:r>
        <w:t>446*T(v4</w:t>
      </w:r>
      <w:r w:rsidR="00644CD5">
        <w:t>.</w:t>
      </w:r>
      <w:r>
        <w:t>u7) -0</w:t>
      </w:r>
      <w:r w:rsidR="00644CD5">
        <w:t>.</w:t>
      </w:r>
      <w:r>
        <w:t>327*T(v25</w:t>
      </w:r>
      <w:r w:rsidR="00644CD5">
        <w:t>.</w:t>
      </w:r>
      <w:r>
        <w:t>u6) + 0</w:t>
      </w:r>
      <w:r w:rsidR="00644CD5">
        <w:t>.</w:t>
      </w:r>
      <w:r>
        <w:t>147*NumDonor + 0</w:t>
      </w:r>
      <w:r w:rsidR="00644CD5">
        <w:t>.</w:t>
      </w:r>
      <w:r>
        <w:t>493*T(v1</w:t>
      </w:r>
      <w:r w:rsidR="00644CD5">
        <w:t>.</w:t>
      </w:r>
      <w:r>
        <w:t>u9) + 0</w:t>
      </w:r>
      <w:r w:rsidR="00644CD5">
        <w:t>.</w:t>
      </w:r>
      <w:r>
        <w:t>315*T(v1</w:t>
      </w:r>
      <w:r w:rsidR="00644CD5">
        <w:t>.</w:t>
      </w:r>
      <w:r>
        <w:t>u20) -0</w:t>
      </w:r>
      <w:r w:rsidR="00644CD5">
        <w:t>.</w:t>
      </w:r>
      <w:r>
        <w:t>205*NumAcceptor -0</w:t>
      </w:r>
      <w:r w:rsidR="00644CD5">
        <w:t>.</w:t>
      </w:r>
      <w:r>
        <w:t>581*T(v1</w:t>
      </w:r>
      <w:r w:rsidR="00644CD5">
        <w:t>.</w:t>
      </w:r>
      <w:r>
        <w:t>u31) -0</w:t>
      </w:r>
      <w:r w:rsidR="00644CD5">
        <w:t>.</w:t>
      </w:r>
      <w:r>
        <w:t>666*T(v8</w:t>
      </w:r>
      <w:r w:rsidR="00644CD5">
        <w:t>.</w:t>
      </w:r>
      <w:r>
        <w:t>u29) -0</w:t>
      </w:r>
      <w:r w:rsidR="00644CD5">
        <w:t>.</w:t>
      </w:r>
      <w:r>
        <w:t>315*T(v13</w:t>
      </w:r>
      <w:r w:rsidR="00644CD5">
        <w:t>.</w:t>
      </w:r>
      <w:r>
        <w:t>u20) -0</w:t>
      </w:r>
      <w:r w:rsidR="00644CD5">
        <w:t>.</w:t>
      </w:r>
      <w:r>
        <w:t>322*T(v13</w:t>
      </w:r>
      <w:r w:rsidR="00644CD5">
        <w:t>.</w:t>
      </w:r>
      <w:r>
        <w:t>u17) + 4</w:t>
      </w:r>
      <w:r w:rsidR="00644CD5">
        <w:t>.</w:t>
      </w:r>
      <w:r>
        <w:t>13*Length -0</w:t>
      </w:r>
      <w:r w:rsidR="00644CD5">
        <w:t>.</w:t>
      </w:r>
      <w:r>
        <w:t>126*T(v13) + 0</w:t>
      </w:r>
      <w:r w:rsidR="00644CD5">
        <w:t>.</w:t>
      </w:r>
      <w:r>
        <w:t>0738*Lipophilicity^2 + 0</w:t>
      </w:r>
      <w:r w:rsidR="00644CD5">
        <w:t>.</w:t>
      </w:r>
      <w:r>
        <w:t>48*T(v16</w:t>
      </w:r>
      <w:r w:rsidR="00644CD5">
        <w:t>.</w:t>
      </w:r>
      <w:r>
        <w:t>u6) -0</w:t>
      </w:r>
      <w:r w:rsidR="00644CD5">
        <w:t>.</w:t>
      </w:r>
      <w:r>
        <w:t>807*T(v8</w:t>
      </w:r>
      <w:r w:rsidR="00644CD5">
        <w:t>.</w:t>
      </w:r>
      <w:r>
        <w:t>u3) + 0</w:t>
      </w:r>
      <w:r w:rsidR="00644CD5">
        <w:t>.</w:t>
      </w:r>
      <w:r>
        <w:t>441*T(v6</w:t>
      </w:r>
      <w:r w:rsidR="00644CD5">
        <w:t>.</w:t>
      </w:r>
      <w:r>
        <w:t>u23) -0</w:t>
      </w:r>
      <w:r w:rsidR="00644CD5">
        <w:t>.</w:t>
      </w:r>
      <w:r>
        <w:t>0914*T(v23</w:t>
      </w:r>
      <w:r w:rsidR="00644CD5">
        <w:t>.</w:t>
      </w:r>
      <w:r>
        <w:t>u14) -0</w:t>
      </w:r>
      <w:r w:rsidR="00644CD5">
        <w:t>.</w:t>
      </w:r>
      <w:r>
        <w:t>581*T(v6</w:t>
      </w:r>
      <w:r w:rsidR="00644CD5">
        <w:t>.</w:t>
      </w:r>
      <w:r>
        <w:t>u3) -0</w:t>
      </w:r>
      <w:r w:rsidR="00644CD5">
        <w:t>.</w:t>
      </w:r>
      <w:r>
        <w:t>2*T(v7</w:t>
      </w:r>
      <w:r w:rsidR="00644CD5">
        <w:t>.</w:t>
      </w:r>
      <w:r>
        <w:t>u6) -0</w:t>
      </w:r>
      <w:r w:rsidR="00644CD5">
        <w:t>.</w:t>
      </w:r>
      <w:r>
        <w:t>259*T(v21</w:t>
      </w:r>
      <w:r w:rsidR="00644CD5">
        <w:t>.</w:t>
      </w:r>
      <w:r>
        <w:t>u18) + 0</w:t>
      </w:r>
      <w:r w:rsidR="00644CD5">
        <w:t>.</w:t>
      </w:r>
      <w:r>
        <w:t>493*T(v22</w:t>
      </w:r>
      <w:r w:rsidR="00644CD5">
        <w:t>.</w:t>
      </w:r>
      <w:r>
        <w:t>u14) -0</w:t>
      </w:r>
      <w:r w:rsidR="00644CD5">
        <w:t>.</w:t>
      </w:r>
      <w:r>
        <w:t>678*T(v4</w:t>
      </w:r>
      <w:r w:rsidR="00644CD5">
        <w:t>.</w:t>
      </w:r>
      <w:r>
        <w:t>u3) + 0</w:t>
      </w:r>
      <w:r w:rsidR="00644CD5">
        <w:t>.</w:t>
      </w:r>
      <w:r>
        <w:t>487*T(v19</w:t>
      </w:r>
      <w:r w:rsidR="00644CD5">
        <w:t>.</w:t>
      </w:r>
      <w:r>
        <w:t>u22) -0</w:t>
      </w:r>
      <w:r w:rsidR="00644CD5">
        <w:t>.</w:t>
      </w:r>
      <w:r>
        <w:t>567*T(v22</w:t>
      </w:r>
      <w:r w:rsidR="00644CD5">
        <w:t>.</w:t>
      </w:r>
      <w:r>
        <w:t>u19) -0</w:t>
      </w:r>
      <w:r w:rsidR="00644CD5">
        <w:t>.</w:t>
      </w:r>
      <w:r>
        <w:t>435*T(v5</w:t>
      </w:r>
      <w:r w:rsidR="00644CD5">
        <w:t>.</w:t>
      </w:r>
      <w:r>
        <w:t>u2) -0</w:t>
      </w:r>
      <w:r w:rsidR="00644CD5">
        <w:t>.</w:t>
      </w:r>
      <w:r>
        <w:t>434*T(v5</w:t>
      </w:r>
      <w:r w:rsidR="00644CD5">
        <w:t>.</w:t>
      </w:r>
      <w:r>
        <w:t>u9) + 0</w:t>
      </w:r>
      <w:r w:rsidR="00644CD5">
        <w:t>.</w:t>
      </w:r>
      <w:r>
        <w:t>57*T(v3</w:t>
      </w:r>
      <w:r w:rsidR="00644CD5">
        <w:t>.</w:t>
      </w:r>
      <w:r>
        <w:t>u12) + 0</w:t>
      </w:r>
      <w:r w:rsidR="00644CD5">
        <w:t>.</w:t>
      </w:r>
      <w:r>
        <w:t>268*T(v3</w:t>
      </w:r>
      <w:r w:rsidR="00644CD5">
        <w:t>.</w:t>
      </w:r>
      <w:r>
        <w:t>u32) + 0</w:t>
      </w:r>
      <w:r w:rsidR="00644CD5">
        <w:t>.</w:t>
      </w:r>
      <w:r>
        <w:t>179*T(v8</w:t>
      </w:r>
      <w:r w:rsidR="00644CD5">
        <w:t>.</w:t>
      </w:r>
      <w:r>
        <w:t>u23) + 0</w:t>
      </w:r>
      <w:r w:rsidR="00644CD5">
        <w:t>.</w:t>
      </w:r>
      <w:r>
        <w:t>525*T(v10</w:t>
      </w:r>
      <w:r w:rsidR="00644CD5">
        <w:t>.</w:t>
      </w:r>
      <w:r>
        <w:t>u12) -0</w:t>
      </w:r>
      <w:r w:rsidR="00644CD5">
        <w:t>.</w:t>
      </w:r>
      <w:r>
        <w:t>187*T(v7</w:t>
      </w:r>
      <w:r w:rsidR="00644CD5">
        <w:t>.</w:t>
      </w:r>
      <w:r>
        <w:t>u7) -0</w:t>
      </w:r>
      <w:r w:rsidR="00644CD5">
        <w:t>.</w:t>
      </w:r>
      <w:r>
        <w:t>271*T(v37</w:t>
      </w:r>
      <w:r w:rsidR="00644CD5">
        <w:t>.</w:t>
      </w:r>
      <w:r>
        <w:t>u3) + 0</w:t>
      </w:r>
      <w:r w:rsidR="00644CD5">
        <w:t>.</w:t>
      </w:r>
      <w:r>
        <w:t>167*T(v17</w:t>
      </w:r>
      <w:r w:rsidR="00644CD5">
        <w:t>.</w:t>
      </w:r>
      <w:r>
        <w:t>u11) + 0</w:t>
      </w:r>
      <w:r w:rsidR="00644CD5">
        <w:t>.</w:t>
      </w:r>
      <w:r>
        <w:t>19*T(v4</w:t>
      </w:r>
      <w:r w:rsidR="00644CD5">
        <w:t>.</w:t>
      </w:r>
      <w:r>
        <w:t>u38) + 0</w:t>
      </w:r>
      <w:r w:rsidR="00644CD5">
        <w:t>.</w:t>
      </w:r>
      <w:r>
        <w:t>488*T(v14</w:t>
      </w:r>
      <w:r w:rsidR="00644CD5">
        <w:t>.</w:t>
      </w:r>
      <w:r>
        <w:t>u7) + 0</w:t>
      </w:r>
      <w:r w:rsidR="00644CD5">
        <w:t>.</w:t>
      </w:r>
      <w:r>
        <w:t>432*T(v17</w:t>
      </w:r>
      <w:r w:rsidR="00644CD5">
        <w:t>.</w:t>
      </w:r>
      <w:r>
        <w:t>u18) + 20</w:t>
      </w:r>
      <w:r w:rsidR="00644CD5">
        <w:t>.</w:t>
      </w:r>
      <w:r>
        <w:t>8*Lipophilicity + 0</w:t>
      </w:r>
      <w:r w:rsidR="00644CD5">
        <w:t>.</w:t>
      </w:r>
      <w:r>
        <w:t>461*T(v7</w:t>
      </w:r>
      <w:r w:rsidR="00644CD5">
        <w:t>.</w:t>
      </w:r>
      <w:r>
        <w:t>u13) + 0</w:t>
      </w:r>
      <w:r w:rsidR="00644CD5">
        <w:t>.</w:t>
      </w:r>
      <w:r>
        <w:t>437*T(v23</w:t>
      </w:r>
      <w:r w:rsidR="00644CD5">
        <w:t>.</w:t>
      </w:r>
      <w:r>
        <w:t>u1) -0</w:t>
      </w:r>
      <w:r w:rsidR="00644CD5">
        <w:t>.</w:t>
      </w:r>
      <w:r>
        <w:t>165*T(v18</w:t>
      </w:r>
      <w:r w:rsidR="00644CD5">
        <w:t>.</w:t>
      </w:r>
      <w:r>
        <w:t>u21) -0</w:t>
      </w:r>
      <w:r w:rsidR="00644CD5">
        <w:t>.</w:t>
      </w:r>
      <w:r>
        <w:t>582*T(v30</w:t>
      </w:r>
      <w:r w:rsidR="00644CD5">
        <w:t>.</w:t>
      </w:r>
      <w:r>
        <w:t>u1) -0</w:t>
      </w:r>
      <w:r w:rsidR="00644CD5">
        <w:t>.</w:t>
      </w:r>
      <w:r>
        <w:t>619*T(v29</w:t>
      </w:r>
      <w:r w:rsidR="00644CD5">
        <w:t>.</w:t>
      </w:r>
      <w:r>
        <w:t>u1) -0</w:t>
      </w:r>
      <w:r w:rsidR="00644CD5">
        <w:t>.</w:t>
      </w:r>
      <w:r>
        <w:t>279*T(v14</w:t>
      </w:r>
      <w:r w:rsidR="00644CD5">
        <w:t>.</w:t>
      </w:r>
      <w:r>
        <w:t>u23) -0</w:t>
      </w:r>
      <w:r w:rsidR="00644CD5">
        <w:t>.</w:t>
      </w:r>
      <w:r>
        <w:t>277*T(v35</w:t>
      </w:r>
      <w:r w:rsidR="00644CD5">
        <w:t>.</w:t>
      </w:r>
      <w:r>
        <w:t>u2) + 0</w:t>
      </w:r>
      <w:r w:rsidR="00644CD5">
        <w:t>.</w:t>
      </w:r>
      <w:r>
        <w:t>264*T(v24</w:t>
      </w:r>
      <w:r w:rsidR="00644CD5">
        <w:t>.</w:t>
      </w:r>
      <w:r>
        <w:t>u19) -0</w:t>
      </w:r>
      <w:r w:rsidR="00644CD5">
        <w:t>.</w:t>
      </w:r>
      <w:r>
        <w:t>47*T(v8</w:t>
      </w:r>
      <w:r w:rsidR="00644CD5">
        <w:t>.</w:t>
      </w:r>
      <w:r>
        <w:t>u8) -0</w:t>
      </w:r>
      <w:r w:rsidR="00644CD5">
        <w:t>.</w:t>
      </w:r>
      <w:r>
        <w:t>353*T(v7</w:t>
      </w:r>
      <w:r w:rsidR="00644CD5">
        <w:t>.</w:t>
      </w:r>
      <w:r>
        <w:t>u30) + 0</w:t>
      </w:r>
      <w:r w:rsidR="00644CD5">
        <w:t>.</w:t>
      </w:r>
      <w:r>
        <w:t>334*T(v10) + 0</w:t>
      </w:r>
      <w:r w:rsidR="00644CD5">
        <w:t>.</w:t>
      </w:r>
      <w:r>
        <w:t>172*T(v20</w:t>
      </w:r>
      <w:r w:rsidR="00644CD5">
        <w:t>.</w:t>
      </w:r>
      <w:r>
        <w:t>u18) + 0</w:t>
      </w:r>
      <w:r w:rsidR="00644CD5">
        <w:t>.</w:t>
      </w:r>
      <w:r>
        <w:t>406*T(v13</w:t>
      </w:r>
      <w:r w:rsidR="00644CD5">
        <w:t>.</w:t>
      </w:r>
      <w:r>
        <w:t>u16) -0</w:t>
      </w:r>
      <w:r w:rsidR="00644CD5">
        <w:t>.</w:t>
      </w:r>
      <w:r>
        <w:t>288*T(v18</w:t>
      </w:r>
      <w:r w:rsidR="00644CD5">
        <w:t>.</w:t>
      </w:r>
      <w:r>
        <w:t>u12) -0</w:t>
      </w:r>
      <w:r w:rsidR="00644CD5">
        <w:t>.</w:t>
      </w:r>
      <w:r>
        <w:t>134*T(v24) -0</w:t>
      </w:r>
      <w:r w:rsidR="00644CD5">
        <w:t>.</w:t>
      </w:r>
      <w:r>
        <w:t>315*T(v38</w:t>
      </w:r>
      <w:r w:rsidR="00644CD5">
        <w:t>.</w:t>
      </w:r>
      <w:r>
        <w:t>u4) -0</w:t>
      </w:r>
      <w:r w:rsidR="00644CD5">
        <w:t>.</w:t>
      </w:r>
      <w:r>
        <w:t>362*T(v4</w:t>
      </w:r>
      <w:r w:rsidR="00644CD5">
        <w:t>.</w:t>
      </w:r>
      <w:r>
        <w:t>u23) -0</w:t>
      </w:r>
      <w:r w:rsidR="00644CD5">
        <w:t>.</w:t>
      </w:r>
      <w:r>
        <w:t>375*T(v24</w:t>
      </w:r>
      <w:r w:rsidR="00644CD5">
        <w:t>.</w:t>
      </w:r>
      <w:r>
        <w:t>u3) -0</w:t>
      </w:r>
      <w:r w:rsidR="00644CD5">
        <w:t>.</w:t>
      </w:r>
      <w:r>
        <w:t>298*T(v35</w:t>
      </w:r>
      <w:r w:rsidR="00644CD5">
        <w:t>.</w:t>
      </w:r>
      <w:r>
        <w:t>u8) -0</w:t>
      </w:r>
      <w:r w:rsidR="00644CD5">
        <w:t>.</w:t>
      </w:r>
      <w:r>
        <w:t>193*T(v24</w:t>
      </w:r>
      <w:r w:rsidR="00644CD5">
        <w:t>.</w:t>
      </w:r>
      <w:r>
        <w:t>u8) -0</w:t>
      </w:r>
      <w:r w:rsidR="00644CD5">
        <w:t>.</w:t>
      </w:r>
      <w:r>
        <w:t>388*T(v22</w:t>
      </w:r>
      <w:r w:rsidR="00644CD5">
        <w:t>.</w:t>
      </w:r>
      <w:r>
        <w:t>u6) -0</w:t>
      </w:r>
      <w:r w:rsidR="00644CD5">
        <w:t>.</w:t>
      </w:r>
      <w:r>
        <w:t>361*T(v30</w:t>
      </w:r>
      <w:r w:rsidR="00644CD5">
        <w:t>.</w:t>
      </w:r>
      <w:r>
        <w:t>u2) + 0</w:t>
      </w:r>
      <w:r w:rsidR="00644CD5">
        <w:t>.</w:t>
      </w:r>
      <w:r>
        <w:t>368*T(v29</w:t>
      </w:r>
      <w:r w:rsidR="00644CD5">
        <w:t>.</w:t>
      </w:r>
      <w:r>
        <w:t>u10) -0</w:t>
      </w:r>
      <w:r w:rsidR="00644CD5">
        <w:t>.</w:t>
      </w:r>
      <w:r>
        <w:t>267*T(v24</w:t>
      </w:r>
      <w:r w:rsidR="00644CD5">
        <w:t>.</w:t>
      </w:r>
      <w:r>
        <w:t>u9) + 0</w:t>
      </w:r>
      <w:r w:rsidR="00644CD5">
        <w:t>.</w:t>
      </w:r>
      <w:r>
        <w:t>322*T(v18</w:t>
      </w:r>
      <w:r w:rsidR="00644CD5">
        <w:t>.</w:t>
      </w:r>
      <w:r>
        <w:t>u18) + 0</w:t>
      </w:r>
      <w:r w:rsidR="00644CD5">
        <w:t>.</w:t>
      </w:r>
      <w:r>
        <w:t>301*T(v6</w:t>
      </w:r>
      <w:r w:rsidR="00644CD5">
        <w:t>.</w:t>
      </w:r>
      <w:r>
        <w:t>u11) -0</w:t>
      </w:r>
      <w:r w:rsidR="00644CD5">
        <w:t>.</w:t>
      </w:r>
      <w:r>
        <w:t>264*T(v6</w:t>
      </w:r>
      <w:r w:rsidR="00644CD5">
        <w:t>.</w:t>
      </w:r>
      <w:r>
        <w:t>u31) -0</w:t>
      </w:r>
      <w:r w:rsidR="00644CD5">
        <w:t>.</w:t>
      </w:r>
      <w:r>
        <w:t>364*T(v21</w:t>
      </w:r>
      <w:r w:rsidR="00644CD5">
        <w:t>.</w:t>
      </w:r>
      <w:r>
        <w:t>u12) + 0</w:t>
      </w:r>
      <w:r w:rsidR="00644CD5">
        <w:t>.</w:t>
      </w:r>
      <w:r>
        <w:t>442*T(v4</w:t>
      </w:r>
      <w:r w:rsidR="00644CD5">
        <w:t>.</w:t>
      </w:r>
      <w:r>
        <w:t>u16) + 0</w:t>
      </w:r>
      <w:r w:rsidR="00644CD5">
        <w:t>.</w:t>
      </w:r>
      <w:r>
        <w:t>437*T(v8</w:t>
      </w:r>
      <w:r w:rsidR="00644CD5">
        <w:t>.</w:t>
      </w:r>
      <w:r>
        <w:t>u5) + 11</w:t>
      </w:r>
      <w:r w:rsidR="00644CD5">
        <w:t>.</w:t>
      </w:r>
      <w:r>
        <w:t>1*Length^3 + 0</w:t>
      </w:r>
      <w:r w:rsidR="00644CD5">
        <w:t>.</w:t>
      </w:r>
      <w:r>
        <w:t>589*T(v14</w:t>
      </w:r>
      <w:r w:rsidR="00644CD5">
        <w:t>.</w:t>
      </w:r>
      <w:r>
        <w:t>u5) -0</w:t>
      </w:r>
      <w:r w:rsidR="00644CD5">
        <w:t>.</w:t>
      </w:r>
      <w:r>
        <w:t>362*T(v5</w:t>
      </w:r>
      <w:r w:rsidR="00644CD5">
        <w:t>.</w:t>
      </w:r>
      <w:r>
        <w:t>u35) -0</w:t>
      </w:r>
      <w:r w:rsidR="00644CD5">
        <w:t>.</w:t>
      </w:r>
      <w:r>
        <w:t>489*T(v17</w:t>
      </w:r>
      <w:r w:rsidR="00644CD5">
        <w:t>.</w:t>
      </w:r>
      <w:r>
        <w:t>u7) -0</w:t>
      </w:r>
      <w:r w:rsidR="00644CD5">
        <w:t>.</w:t>
      </w:r>
      <w:r>
        <w:t>167*T(v15</w:t>
      </w:r>
      <w:r w:rsidR="00644CD5">
        <w:t>.</w:t>
      </w:r>
      <w:r>
        <w:t>u7) + 0</w:t>
      </w:r>
      <w:r w:rsidR="00644CD5">
        <w:t>.</w:t>
      </w:r>
      <w:r>
        <w:t>304*T(v30</w:t>
      </w:r>
      <w:r w:rsidR="00644CD5">
        <w:t>.</w:t>
      </w:r>
      <w:r>
        <w:t>u3) + 12</w:t>
      </w:r>
      <w:r w:rsidR="00644CD5">
        <w:t>.</w:t>
      </w:r>
      <w:r>
        <w:t>2*Volume + 0</w:t>
      </w:r>
      <w:r w:rsidR="00644CD5">
        <w:t>.</w:t>
      </w:r>
      <w:r>
        <w:t>289*T(v1</w:t>
      </w:r>
      <w:r w:rsidR="00644CD5">
        <w:t>.</w:t>
      </w:r>
      <w:r>
        <w:t>u4) + 0</w:t>
      </w:r>
      <w:r w:rsidR="00644CD5">
        <w:t>.</w:t>
      </w:r>
      <w:r>
        <w:t>236*T(v8</w:t>
      </w:r>
      <w:r w:rsidR="00644CD5">
        <w:t>.</w:t>
      </w:r>
      <w:r>
        <w:t>u9) + 0</w:t>
      </w:r>
      <w:r w:rsidR="00644CD5">
        <w:t>.</w:t>
      </w:r>
      <w:r>
        <w:t>276*T(v18</w:t>
      </w:r>
      <w:r w:rsidR="00644CD5">
        <w:t>.</w:t>
      </w:r>
      <w:r>
        <w:t>u11) -13</w:t>
      </w:r>
      <w:r w:rsidR="00644CD5">
        <w:t>.</w:t>
      </w:r>
      <w:r>
        <w:t>2*Volume^2 + 0</w:t>
      </w:r>
      <w:r w:rsidR="00644CD5">
        <w:t>.</w:t>
      </w:r>
      <w:r>
        <w:t>186*T(v10</w:t>
      </w:r>
      <w:r w:rsidR="00644CD5">
        <w:t>.</w:t>
      </w:r>
      <w:r>
        <w:t>u6) + 0</w:t>
      </w:r>
      <w:r w:rsidR="00644CD5">
        <w:t>.</w:t>
      </w:r>
      <w:r>
        <w:t>12*NumPositive + 0</w:t>
      </w:r>
      <w:r w:rsidR="00644CD5">
        <w:t>.</w:t>
      </w:r>
      <w:r>
        <w:t>317*T(v8</w:t>
      </w:r>
      <w:r w:rsidR="00644CD5">
        <w:t>.</w:t>
      </w:r>
      <w:r>
        <w:t>u32) + 0</w:t>
      </w:r>
      <w:r w:rsidR="00644CD5">
        <w:t>.</w:t>
      </w:r>
      <w:r>
        <w:t>156*T(v9</w:t>
      </w:r>
      <w:r w:rsidR="00644CD5">
        <w:t>.</w:t>
      </w:r>
      <w:r>
        <w:t>u20) -0</w:t>
      </w:r>
      <w:r w:rsidR="00644CD5">
        <w:t>.</w:t>
      </w:r>
      <w:r>
        <w:t>0218*NumHal -0</w:t>
      </w:r>
      <w:r w:rsidR="00644CD5">
        <w:t>.</w:t>
      </w:r>
      <w:r>
        <w:t>296*T(v8</w:t>
      </w:r>
      <w:r w:rsidR="00644CD5">
        <w:t>.</w:t>
      </w:r>
      <w:r>
        <w:t>u22) -0</w:t>
      </w:r>
      <w:r w:rsidR="00644CD5">
        <w:t>.</w:t>
      </w:r>
      <w:r>
        <w:t>0353*NumNegative -0</w:t>
      </w:r>
      <w:r w:rsidR="00644CD5">
        <w:t>.</w:t>
      </w:r>
      <w:r>
        <w:t>311*T(v3) -0</w:t>
      </w:r>
      <w:r w:rsidR="00644CD5">
        <w:t>.</w:t>
      </w:r>
      <w:r>
        <w:t>0519*T(v25</w:t>
      </w:r>
      <w:r w:rsidR="00644CD5">
        <w:t>.</w:t>
      </w:r>
      <w:r>
        <w:t>u14) -0</w:t>
      </w:r>
      <w:r w:rsidR="00644CD5">
        <w:t>.</w:t>
      </w:r>
      <w:r>
        <w:t>189*T(v11</w:t>
      </w:r>
      <w:r w:rsidR="00644CD5">
        <w:t>.</w:t>
      </w:r>
      <w:r>
        <w:t>u23) -0</w:t>
      </w:r>
      <w:r w:rsidR="00644CD5">
        <w:t>.</w:t>
      </w:r>
      <w:r>
        <w:t>35*T(v26</w:t>
      </w:r>
      <w:r w:rsidR="00644CD5">
        <w:t>.</w:t>
      </w:r>
      <w:r>
        <w:t>u13) + 0</w:t>
      </w:r>
      <w:r w:rsidR="00644CD5">
        <w:t>.</w:t>
      </w:r>
      <w:r>
        <w:t>288*T(v24</w:t>
      </w:r>
      <w:r w:rsidR="00644CD5">
        <w:t>.</w:t>
      </w:r>
      <w:r>
        <w:t>u4) + 0</w:t>
      </w:r>
      <w:r w:rsidR="00644CD5">
        <w:t>.</w:t>
      </w:r>
      <w:r>
        <w:t>242*T(v22</w:t>
      </w:r>
      <w:r w:rsidR="00644CD5">
        <w:t>.</w:t>
      </w:r>
      <w:r>
        <w:t>u20) -0</w:t>
      </w:r>
      <w:r w:rsidR="00644CD5">
        <w:t>.</w:t>
      </w:r>
      <w:r>
        <w:t>135*T(v25</w:t>
      </w:r>
      <w:r w:rsidR="00644CD5">
        <w:t>.</w:t>
      </w:r>
      <w:r>
        <w:t>u2) -0</w:t>
      </w:r>
      <w:r w:rsidR="00644CD5">
        <w:t>.</w:t>
      </w:r>
      <w:r>
        <w:t>448*T(v1</w:t>
      </w:r>
      <w:r w:rsidR="00644CD5">
        <w:t>.</w:t>
      </w:r>
      <w:r>
        <w:t>u22) + 0</w:t>
      </w:r>
      <w:r w:rsidR="00644CD5">
        <w:t>.</w:t>
      </w:r>
      <w:r>
        <w:t>229*T(v10</w:t>
      </w:r>
      <w:r w:rsidR="00644CD5">
        <w:t>.</w:t>
      </w:r>
      <w:r>
        <w:t>u23) + 0</w:t>
      </w:r>
      <w:r w:rsidR="00644CD5">
        <w:t>.</w:t>
      </w:r>
      <w:r>
        <w:t>284*T(v14</w:t>
      </w:r>
      <w:r w:rsidR="00644CD5">
        <w:t>.</w:t>
      </w:r>
      <w:r>
        <w:t>u8) -0</w:t>
      </w:r>
      <w:r w:rsidR="00644CD5">
        <w:t>.</w:t>
      </w:r>
      <w:r>
        <w:t>332*T(v20</w:t>
      </w:r>
      <w:r w:rsidR="00644CD5">
        <w:t>.</w:t>
      </w:r>
      <w:r>
        <w:t>u3) + 0</w:t>
      </w:r>
      <w:r w:rsidR="00644CD5">
        <w:t>.</w:t>
      </w:r>
      <w:r>
        <w:t>242*T(v5</w:t>
      </w:r>
      <w:r w:rsidR="00644CD5">
        <w:t>.</w:t>
      </w:r>
      <w:r>
        <w:t>u25) -0</w:t>
      </w:r>
      <w:r w:rsidR="00644CD5">
        <w:t>.</w:t>
      </w:r>
      <w:r>
        <w:t>252*T(v12</w:t>
      </w:r>
      <w:r w:rsidR="00644CD5">
        <w:t>.</w:t>
      </w:r>
      <w:r>
        <w:t>u31) -0</w:t>
      </w:r>
      <w:r w:rsidR="00644CD5">
        <w:t>.</w:t>
      </w:r>
      <w:r>
        <w:t>181*T(v16</w:t>
      </w:r>
      <w:r w:rsidR="00644CD5">
        <w:t>.</w:t>
      </w:r>
      <w:r>
        <w:t>u26) -0</w:t>
      </w:r>
      <w:r w:rsidR="00644CD5">
        <w:t>.</w:t>
      </w:r>
      <w:r>
        <w:t>244*T(v9</w:t>
      </w:r>
      <w:r w:rsidR="00644CD5">
        <w:t>.</w:t>
      </w:r>
      <w:r>
        <w:t>u27) -0</w:t>
      </w:r>
      <w:r w:rsidR="00644CD5">
        <w:t>.</w:t>
      </w:r>
      <w:r>
        <w:t>34*T(v26</w:t>
      </w:r>
      <w:r w:rsidR="00644CD5">
        <w:t>.</w:t>
      </w:r>
      <w:r>
        <w:t>u10) -0</w:t>
      </w:r>
      <w:r w:rsidR="00644CD5">
        <w:t>.</w:t>
      </w:r>
      <w:r>
        <w:t>25*T(v11</w:t>
      </w:r>
      <w:r w:rsidR="00644CD5">
        <w:t>.</w:t>
      </w:r>
      <w:r>
        <w:t>u8) -0</w:t>
      </w:r>
      <w:r w:rsidR="00644CD5">
        <w:t>.</w:t>
      </w:r>
      <w:r>
        <w:t>239*T(v7</w:t>
      </w:r>
      <w:r w:rsidR="00644CD5">
        <w:t>.</w:t>
      </w:r>
      <w:r>
        <w:t>u15) -0</w:t>
      </w:r>
      <w:r w:rsidR="00644CD5">
        <w:t>.</w:t>
      </w:r>
      <w:r>
        <w:t>259*T(u4) + 0</w:t>
      </w:r>
      <w:r w:rsidR="00644CD5">
        <w:t>.</w:t>
      </w:r>
      <w:r>
        <w:t>311*T(v12</w:t>
      </w:r>
      <w:r w:rsidR="00644CD5">
        <w:t>.</w:t>
      </w:r>
      <w:r>
        <w:t>u10) -0</w:t>
      </w:r>
      <w:r w:rsidR="00644CD5">
        <w:t>.</w:t>
      </w:r>
      <w:r>
        <w:t>183*T(u10) -0</w:t>
      </w:r>
      <w:r w:rsidR="00644CD5">
        <w:t>.</w:t>
      </w:r>
      <w:r>
        <w:t>159*T(v11) + 0</w:t>
      </w:r>
      <w:r w:rsidR="00644CD5">
        <w:t>.</w:t>
      </w:r>
      <w:r>
        <w:t>235*T(v3</w:t>
      </w:r>
      <w:r w:rsidR="00644CD5">
        <w:t>.</w:t>
      </w:r>
      <w:r>
        <w:t>u18) + 0</w:t>
      </w:r>
      <w:r w:rsidR="00644CD5">
        <w:t>.</w:t>
      </w:r>
      <w:r>
        <w:t>115*T(v4</w:t>
      </w:r>
      <w:r w:rsidR="00644CD5">
        <w:t>.</w:t>
      </w:r>
      <w:r>
        <w:t>u22) -0</w:t>
      </w:r>
      <w:r w:rsidR="00644CD5">
        <w:t>.</w:t>
      </w:r>
      <w:r>
        <w:t>254*T(v31</w:t>
      </w:r>
      <w:r w:rsidR="00644CD5">
        <w:t>.</w:t>
      </w:r>
      <w:r>
        <w:t>u8) -0</w:t>
      </w:r>
      <w:r w:rsidR="00644CD5">
        <w:t>.</w:t>
      </w:r>
      <w:r>
        <w:t>228*T(v15</w:t>
      </w:r>
      <w:r w:rsidR="00644CD5">
        <w:t>.</w:t>
      </w:r>
      <w:r>
        <w:t>u22) -0</w:t>
      </w:r>
      <w:r w:rsidR="00644CD5">
        <w:t>.</w:t>
      </w:r>
      <w:r>
        <w:t>371*T(v15</w:t>
      </w:r>
      <w:r w:rsidR="00644CD5">
        <w:t>.</w:t>
      </w:r>
      <w:r>
        <w:t>u24) -0</w:t>
      </w:r>
      <w:r w:rsidR="00644CD5">
        <w:t>.</w:t>
      </w:r>
      <w:r>
        <w:t>256*T(v9</w:t>
      </w:r>
      <w:r w:rsidR="00644CD5">
        <w:t>.</w:t>
      </w:r>
      <w:r>
        <w:t>u31) + 0</w:t>
      </w:r>
      <w:r w:rsidR="00644CD5">
        <w:t>.</w:t>
      </w:r>
      <w:r>
        <w:t>304*T(u5) -0</w:t>
      </w:r>
      <w:r w:rsidR="00644CD5">
        <w:t>.</w:t>
      </w:r>
      <w:r>
        <w:t>21*T(v2</w:t>
      </w:r>
      <w:r w:rsidR="00644CD5">
        <w:t>.</w:t>
      </w:r>
      <w:r>
        <w:t>u23) + 0</w:t>
      </w:r>
      <w:r w:rsidR="00644CD5">
        <w:t>.</w:t>
      </w:r>
      <w:r>
        <w:t>229*T(v10</w:t>
      </w:r>
      <w:r w:rsidR="00644CD5">
        <w:t>.</w:t>
      </w:r>
      <w:r>
        <w:t>u26) -0</w:t>
      </w:r>
      <w:r w:rsidR="00644CD5">
        <w:t>.</w:t>
      </w:r>
      <w:r>
        <w:t>212*T(v11</w:t>
      </w:r>
      <w:r w:rsidR="00644CD5">
        <w:t>.</w:t>
      </w:r>
      <w:r>
        <w:t>u22) -0</w:t>
      </w:r>
      <w:r w:rsidR="00644CD5">
        <w:t>.</w:t>
      </w:r>
      <w:r>
        <w:t>187*T(v31</w:t>
      </w:r>
      <w:r w:rsidR="00644CD5">
        <w:t>.</w:t>
      </w:r>
      <w:r>
        <w:t>u12) -0</w:t>
      </w:r>
      <w:r w:rsidR="00644CD5">
        <w:t>.</w:t>
      </w:r>
      <w:r>
        <w:t>323*T(v20</w:t>
      </w:r>
      <w:r w:rsidR="00644CD5">
        <w:t>.</w:t>
      </w:r>
      <w:r>
        <w:t>u16) -0</w:t>
      </w:r>
      <w:r w:rsidR="00644CD5">
        <w:t>.</w:t>
      </w:r>
      <w:r>
        <w:t>135*T(v2</w:t>
      </w:r>
      <w:r w:rsidR="00644CD5">
        <w:t>.</w:t>
      </w:r>
      <w:r>
        <w:t>u41) + 0</w:t>
      </w:r>
      <w:r w:rsidR="00644CD5">
        <w:t>.</w:t>
      </w:r>
      <w:r>
        <w:t>218*T(u24) + 0</w:t>
      </w:r>
      <w:r w:rsidR="00644CD5">
        <w:t>.</w:t>
      </w:r>
      <w:r>
        <w:t>368*T(v13</w:t>
      </w:r>
      <w:r w:rsidR="00644CD5">
        <w:t>.</w:t>
      </w:r>
      <w:r>
        <w:t>u2) -0</w:t>
      </w:r>
      <w:r w:rsidR="00644CD5">
        <w:t>.</w:t>
      </w:r>
      <w:r>
        <w:t>217*T(v1</w:t>
      </w:r>
      <w:r w:rsidR="00644CD5">
        <w:t>.</w:t>
      </w:r>
      <w:r>
        <w:t>u34) -0</w:t>
      </w:r>
      <w:r w:rsidR="00644CD5">
        <w:t>.</w:t>
      </w:r>
      <w:r>
        <w:t>235*T(v18</w:t>
      </w:r>
      <w:r w:rsidR="00644CD5">
        <w:t>.</w:t>
      </w:r>
      <w:r>
        <w:t>u6) + 0</w:t>
      </w:r>
      <w:r w:rsidR="00644CD5">
        <w:t>.</w:t>
      </w:r>
      <w:r>
        <w:t>199*T(v17</w:t>
      </w:r>
      <w:r w:rsidR="00644CD5">
        <w:t>.</w:t>
      </w:r>
      <w:r>
        <w:t>u19) -0</w:t>
      </w:r>
      <w:r w:rsidR="00644CD5">
        <w:t>.</w:t>
      </w:r>
      <w:r>
        <w:t>261*T(v10</w:t>
      </w:r>
      <w:r w:rsidR="00644CD5">
        <w:t>.</w:t>
      </w:r>
      <w:r>
        <w:t>u8) + 0</w:t>
      </w:r>
      <w:r w:rsidR="00644CD5">
        <w:t>.</w:t>
      </w:r>
      <w:r>
        <w:t>21*T(v7</w:t>
      </w:r>
      <w:r w:rsidR="00644CD5">
        <w:t>.</w:t>
      </w:r>
      <w:r>
        <w:t>u17) + 0</w:t>
      </w:r>
      <w:r w:rsidR="00644CD5">
        <w:t>.</w:t>
      </w:r>
      <w:r>
        <w:t>153*T(v14</w:t>
      </w:r>
      <w:r w:rsidR="00644CD5">
        <w:t>.</w:t>
      </w:r>
      <w:r>
        <w:t>u9) -0</w:t>
      </w:r>
      <w:r w:rsidR="00644CD5">
        <w:t>.</w:t>
      </w:r>
      <w:r>
        <w:t>18*T(v25</w:t>
      </w:r>
      <w:r w:rsidR="00644CD5">
        <w:t>.</w:t>
      </w:r>
      <w:r>
        <w:t>u9) -0</w:t>
      </w:r>
      <w:r w:rsidR="00644CD5">
        <w:t>.</w:t>
      </w:r>
      <w:r>
        <w:t>345*T(v12</w:t>
      </w:r>
      <w:r w:rsidR="00644CD5">
        <w:t>.</w:t>
      </w:r>
      <w:r>
        <w:t>u15) -0</w:t>
      </w:r>
      <w:r w:rsidR="00644CD5">
        <w:t>.</w:t>
      </w:r>
      <w:r>
        <w:t>219*T(v15</w:t>
      </w:r>
      <w:r w:rsidR="00644CD5">
        <w:t>.</w:t>
      </w:r>
      <w:r>
        <w:t>u1) -0</w:t>
      </w:r>
      <w:r w:rsidR="00644CD5">
        <w:t>.</w:t>
      </w:r>
      <w:r>
        <w:t>157*T(v17</w:t>
      </w:r>
      <w:r w:rsidR="00644CD5">
        <w:t>.</w:t>
      </w:r>
      <w:r>
        <w:t>u26) + 0</w:t>
      </w:r>
      <w:r w:rsidR="00644CD5">
        <w:t>.</w:t>
      </w:r>
      <w:r>
        <w:t>218*T(v40</w:t>
      </w:r>
      <w:r w:rsidR="00644CD5">
        <w:t>.</w:t>
      </w:r>
      <w:r>
        <w:t>u1) -0</w:t>
      </w:r>
      <w:r w:rsidR="00644CD5">
        <w:t>.</w:t>
      </w:r>
      <w:r>
        <w:t>187*T(v20</w:t>
      </w:r>
      <w:r w:rsidR="00644CD5">
        <w:t>.</w:t>
      </w:r>
      <w:r>
        <w:t>u6) -0</w:t>
      </w:r>
      <w:r w:rsidR="00644CD5">
        <w:t>.</w:t>
      </w:r>
      <w:r>
        <w:t>328*T(v6</w:t>
      </w:r>
      <w:r w:rsidR="00644CD5">
        <w:t>.</w:t>
      </w:r>
      <w:r>
        <w:t>u6) -0</w:t>
      </w:r>
      <w:r w:rsidR="00644CD5">
        <w:t>.</w:t>
      </w:r>
      <w:r>
        <w:t>204*T(v29</w:t>
      </w:r>
      <w:r w:rsidR="00644CD5">
        <w:t>.</w:t>
      </w:r>
      <w:r>
        <w:t>u14) -0</w:t>
      </w:r>
      <w:r w:rsidR="00644CD5">
        <w:t>.</w:t>
      </w:r>
      <w:r>
        <w:t>198*T(v4) -0</w:t>
      </w:r>
      <w:r w:rsidR="00644CD5">
        <w:t>.</w:t>
      </w:r>
      <w:r>
        <w:t>309*T(v17</w:t>
      </w:r>
      <w:r w:rsidR="00644CD5">
        <w:t>.</w:t>
      </w:r>
      <w:r>
        <w:t>u6) + 0</w:t>
      </w:r>
      <w:r w:rsidR="00644CD5">
        <w:t>.</w:t>
      </w:r>
      <w:r>
        <w:t>159*T(v28</w:t>
      </w:r>
      <w:r w:rsidR="00644CD5">
        <w:t>.</w:t>
      </w:r>
      <w:r>
        <w:t>u9) -0</w:t>
      </w:r>
      <w:r w:rsidR="00644CD5">
        <w:t>.</w:t>
      </w:r>
      <w:r>
        <w:t>217*T(v30</w:t>
      </w:r>
      <w:r w:rsidR="00644CD5">
        <w:t>.</w:t>
      </w:r>
      <w:r>
        <w:t>u13) -0</w:t>
      </w:r>
      <w:r w:rsidR="00644CD5">
        <w:t>.</w:t>
      </w:r>
      <w:r>
        <w:t>222*T(v16</w:t>
      </w:r>
      <w:r w:rsidR="00644CD5">
        <w:t>.</w:t>
      </w:r>
      <w:r>
        <w:t>u13) + 0</w:t>
      </w:r>
      <w:r w:rsidR="00644CD5">
        <w:t>.</w:t>
      </w:r>
      <w:r>
        <w:t>268*T(v21</w:t>
      </w:r>
      <w:r w:rsidR="00644CD5">
        <w:t>.</w:t>
      </w:r>
      <w:r>
        <w:t>u22) -0</w:t>
      </w:r>
      <w:r w:rsidR="00644CD5">
        <w:t>.</w:t>
      </w:r>
      <w:r>
        <w:t>253*T(v11</w:t>
      </w:r>
      <w:r w:rsidR="00644CD5">
        <w:t>.</w:t>
      </w:r>
      <w:r>
        <w:t>u17) -0</w:t>
      </w:r>
      <w:r w:rsidR="00644CD5">
        <w:t>.</w:t>
      </w:r>
      <w:r>
        <w:t>144*T(u34) -0</w:t>
      </w:r>
      <w:r w:rsidR="00644CD5">
        <w:t>.</w:t>
      </w:r>
      <w:r>
        <w:t>109*T(v11</w:t>
      </w:r>
      <w:r w:rsidR="00644CD5">
        <w:t>.</w:t>
      </w:r>
      <w:r>
        <w:t>u28) -0</w:t>
      </w:r>
      <w:r w:rsidR="00644CD5">
        <w:t>.</w:t>
      </w:r>
      <w:r>
        <w:t>193*T(v1</w:t>
      </w:r>
      <w:r w:rsidR="00644CD5">
        <w:t>.</w:t>
      </w:r>
      <w:r>
        <w:t>u29) + 0</w:t>
      </w:r>
      <w:r w:rsidR="00644CD5">
        <w:t>.</w:t>
      </w:r>
      <w:r>
        <w:t>176*T(v21</w:t>
      </w:r>
      <w:r w:rsidR="00644CD5">
        <w:t>.</w:t>
      </w:r>
      <w:r>
        <w:t>u8) + 0</w:t>
      </w:r>
      <w:r w:rsidR="00644CD5">
        <w:t>.</w:t>
      </w:r>
      <w:r>
        <w:t>175*T(u9) -0</w:t>
      </w:r>
      <w:r w:rsidR="00644CD5">
        <w:t>.</w:t>
      </w:r>
      <w:r>
        <w:t>227*T(v4</w:t>
      </w:r>
      <w:r w:rsidR="00644CD5">
        <w:t>.</w:t>
      </w:r>
      <w:r>
        <w:t>u10) -0</w:t>
      </w:r>
      <w:r w:rsidR="00644CD5">
        <w:t>.</w:t>
      </w:r>
      <w:r>
        <w:t>202*T(v3</w:t>
      </w:r>
      <w:r w:rsidR="00644CD5">
        <w:t>.</w:t>
      </w:r>
      <w:r>
        <w:t>u40) + 0</w:t>
      </w:r>
      <w:r w:rsidR="00644CD5">
        <w:t>.</w:t>
      </w:r>
      <w:r>
        <w:t>144*T(v28</w:t>
      </w:r>
      <w:r w:rsidR="00644CD5">
        <w:t>.</w:t>
      </w:r>
      <w:r>
        <w:t>u3) -0</w:t>
      </w:r>
      <w:r w:rsidR="00644CD5">
        <w:t>.</w:t>
      </w:r>
      <w:r>
        <w:t>271*T(v7</w:t>
      </w:r>
      <w:r w:rsidR="00644CD5">
        <w:t>.</w:t>
      </w:r>
      <w:r>
        <w:t>u8) -0</w:t>
      </w:r>
      <w:r w:rsidR="00644CD5">
        <w:t>.</w:t>
      </w:r>
      <w:r>
        <w:t>275*T(v19</w:t>
      </w:r>
      <w:r w:rsidR="00644CD5">
        <w:t>.</w:t>
      </w:r>
      <w:r>
        <w:t>u17) -0</w:t>
      </w:r>
      <w:r w:rsidR="00644CD5">
        <w:t>.</w:t>
      </w:r>
      <w:r>
        <w:t>128*T(u25) -0</w:t>
      </w:r>
      <w:r w:rsidR="00644CD5">
        <w:t>.</w:t>
      </w:r>
      <w:r>
        <w:t>156*T(v19</w:t>
      </w:r>
      <w:r w:rsidR="00644CD5">
        <w:t>.</w:t>
      </w:r>
      <w:r>
        <w:t>u11) + 0</w:t>
      </w:r>
      <w:r w:rsidR="00644CD5">
        <w:t>.</w:t>
      </w:r>
      <w:r>
        <w:t>132*T(u2) -0</w:t>
      </w:r>
      <w:r w:rsidR="00644CD5">
        <w:t>.</w:t>
      </w:r>
      <w:r>
        <w:t>202*T(v17</w:t>
      </w:r>
      <w:r w:rsidR="00644CD5">
        <w:t>.</w:t>
      </w:r>
      <w:r>
        <w:t>u8) + 0</w:t>
      </w:r>
      <w:r w:rsidR="00644CD5">
        <w:t>.</w:t>
      </w:r>
      <w:r>
        <w:t>207*T(v5</w:t>
      </w:r>
      <w:r w:rsidR="00644CD5">
        <w:t>.</w:t>
      </w:r>
      <w:r>
        <w:t>u32) + 0</w:t>
      </w:r>
      <w:r w:rsidR="00644CD5">
        <w:t>.</w:t>
      </w:r>
      <w:r>
        <w:t>105*T(v14) + 0</w:t>
      </w:r>
      <w:r w:rsidR="00644CD5">
        <w:t>.</w:t>
      </w:r>
      <w:r>
        <w:t>251*T(v18</w:t>
      </w:r>
      <w:r w:rsidR="00644CD5">
        <w:t>.</w:t>
      </w:r>
      <w:r>
        <w:t>u17) -0</w:t>
      </w:r>
      <w:r w:rsidR="00644CD5">
        <w:t>.</w:t>
      </w:r>
      <w:r>
        <w:t>178*T(v22</w:t>
      </w:r>
      <w:r w:rsidR="00644CD5">
        <w:t>.</w:t>
      </w:r>
      <w:r>
        <w:t>u9) -0</w:t>
      </w:r>
      <w:r w:rsidR="00644CD5">
        <w:t>.</w:t>
      </w:r>
      <w:r>
        <w:t>159*T(v6</w:t>
      </w:r>
      <w:r w:rsidR="00644CD5">
        <w:t>.</w:t>
      </w:r>
      <w:r>
        <w:t>u30) + 0</w:t>
      </w:r>
      <w:r w:rsidR="00644CD5">
        <w:t>.</w:t>
      </w:r>
      <w:r>
        <w:t>259*T(v20</w:t>
      </w:r>
      <w:r w:rsidR="00644CD5">
        <w:t>.</w:t>
      </w:r>
      <w:r>
        <w:t>u10) + 0</w:t>
      </w:r>
      <w:r w:rsidR="00644CD5">
        <w:t>.</w:t>
      </w:r>
      <w:r>
        <w:t>205*T(v35</w:t>
      </w:r>
      <w:r w:rsidR="00644CD5">
        <w:t>.</w:t>
      </w:r>
      <w:r>
        <w:t>u3) + 0</w:t>
      </w:r>
      <w:r w:rsidR="00644CD5">
        <w:t>.</w:t>
      </w:r>
      <w:r>
        <w:t>206*T(v25</w:t>
      </w:r>
      <w:r w:rsidR="00644CD5">
        <w:t>.</w:t>
      </w:r>
      <w:r>
        <w:t>u12) + 0</w:t>
      </w:r>
      <w:r w:rsidR="00644CD5">
        <w:t>.</w:t>
      </w:r>
      <w:r>
        <w:t>114*T(v11</w:t>
      </w:r>
      <w:r w:rsidR="00644CD5">
        <w:t>.</w:t>
      </w:r>
      <w:r>
        <w:t>u25) + 0</w:t>
      </w:r>
      <w:r w:rsidR="00644CD5">
        <w:t>.</w:t>
      </w:r>
      <w:r>
        <w:t>183*T(v2</w:t>
      </w:r>
      <w:r w:rsidR="00644CD5">
        <w:t>.</w:t>
      </w:r>
      <w:r>
        <w:t>u18) -0</w:t>
      </w:r>
      <w:r w:rsidR="00644CD5">
        <w:t>.</w:t>
      </w:r>
      <w:r>
        <w:t>11*T(u41) -0</w:t>
      </w:r>
      <w:r w:rsidR="00644CD5">
        <w:t>.</w:t>
      </w:r>
      <w:r>
        <w:t>184*T(v15</w:t>
      </w:r>
      <w:r w:rsidR="00644CD5">
        <w:t>.</w:t>
      </w:r>
      <w:r>
        <w:t>u11) -0</w:t>
      </w:r>
      <w:r w:rsidR="00644CD5">
        <w:t>.</w:t>
      </w:r>
      <w:r>
        <w:t>155*T(v5</w:t>
      </w:r>
      <w:r w:rsidR="00644CD5">
        <w:t>.</w:t>
      </w:r>
      <w:r>
        <w:t>u37) + 0</w:t>
      </w:r>
      <w:r w:rsidR="00644CD5">
        <w:t>.</w:t>
      </w:r>
      <w:r>
        <w:t>137*T(v12</w:t>
      </w:r>
      <w:r w:rsidR="00644CD5">
        <w:t>.</w:t>
      </w:r>
      <w:r>
        <w:t>u23) + 0</w:t>
      </w:r>
      <w:r w:rsidR="00644CD5">
        <w:t>.</w:t>
      </w:r>
      <w:r>
        <w:t>188*T(v13</w:t>
      </w:r>
      <w:r w:rsidR="00644CD5">
        <w:t>.</w:t>
      </w:r>
      <w:r>
        <w:t>u1) + 0</w:t>
      </w:r>
      <w:r w:rsidR="00644CD5">
        <w:t>.</w:t>
      </w:r>
      <w:r>
        <w:t>197*T(v28</w:t>
      </w:r>
      <w:r w:rsidR="00644CD5">
        <w:t>.</w:t>
      </w:r>
      <w:r>
        <w:t>u2) -0</w:t>
      </w:r>
      <w:r w:rsidR="00644CD5">
        <w:t>.</w:t>
      </w:r>
      <w:r>
        <w:t>153*T(v15</w:t>
      </w:r>
      <w:r w:rsidR="00644CD5">
        <w:t>.</w:t>
      </w:r>
      <w:r>
        <w:t>u25) + 0</w:t>
      </w:r>
      <w:r w:rsidR="00644CD5">
        <w:t>.</w:t>
      </w:r>
      <w:r>
        <w:t>188*T(v30</w:t>
      </w:r>
      <w:r w:rsidR="00644CD5">
        <w:t>.</w:t>
      </w:r>
      <w:r>
        <w:t>u4) -0</w:t>
      </w:r>
      <w:r w:rsidR="00644CD5">
        <w:t>.</w:t>
      </w:r>
      <w:r>
        <w:t>15*T(v4</w:t>
      </w:r>
      <w:r w:rsidR="00644CD5">
        <w:t>.</w:t>
      </w:r>
      <w:r>
        <w:t>u34) -0</w:t>
      </w:r>
      <w:r w:rsidR="00644CD5">
        <w:t>.</w:t>
      </w:r>
      <w:r>
        <w:t>112*T(v9</w:t>
      </w:r>
      <w:r w:rsidR="00644CD5">
        <w:t>.</w:t>
      </w:r>
      <w:r>
        <w:t>u24) + 0</w:t>
      </w:r>
      <w:r w:rsidR="00644CD5">
        <w:t>.</w:t>
      </w:r>
      <w:r>
        <w:t>198*T(v21</w:t>
      </w:r>
      <w:r w:rsidR="00644CD5">
        <w:t>.</w:t>
      </w:r>
      <w:r>
        <w:t>u14) -0</w:t>
      </w:r>
      <w:r w:rsidR="00644CD5">
        <w:t>.</w:t>
      </w:r>
      <w:r>
        <w:t>176*T(v10</w:t>
      </w:r>
      <w:r w:rsidR="00644CD5">
        <w:t>.</w:t>
      </w:r>
      <w:r>
        <w:t>u20) + 0</w:t>
      </w:r>
      <w:r w:rsidR="00644CD5">
        <w:t>.</w:t>
      </w:r>
      <w:r>
        <w:t>198*T(v25</w:t>
      </w:r>
      <w:r w:rsidR="00644CD5">
        <w:t>.</w:t>
      </w:r>
      <w:r>
        <w:t>u18) + 0</w:t>
      </w:r>
      <w:r w:rsidR="00644CD5">
        <w:t>.</w:t>
      </w:r>
      <w:r>
        <w:t>195*T(v6</w:t>
      </w:r>
      <w:r w:rsidR="00644CD5">
        <w:t>.</w:t>
      </w:r>
      <w:r>
        <w:t>u28) -0</w:t>
      </w:r>
      <w:r w:rsidR="00644CD5">
        <w:t>.</w:t>
      </w:r>
      <w:r>
        <w:t>153*T(v19</w:t>
      </w:r>
      <w:r w:rsidR="00644CD5">
        <w:t>.</w:t>
      </w:r>
      <w:r>
        <w:t>u16) -0</w:t>
      </w:r>
      <w:r w:rsidR="00644CD5">
        <w:t>.</w:t>
      </w:r>
      <w:r>
        <w:t>112*T(v3</w:t>
      </w:r>
      <w:r w:rsidR="00644CD5">
        <w:t>.</w:t>
      </w:r>
      <w:r>
        <w:t>u28) + 0</w:t>
      </w:r>
      <w:r w:rsidR="00644CD5">
        <w:t>.</w:t>
      </w:r>
      <w:r>
        <w:t>2*T(v3</w:t>
      </w:r>
      <w:r w:rsidR="00644CD5">
        <w:t>.</w:t>
      </w:r>
      <w:r>
        <w:t>u9) -0</w:t>
      </w:r>
      <w:r w:rsidR="00644CD5">
        <w:t>.</w:t>
      </w:r>
      <w:r>
        <w:t>153*T(v8</w:t>
      </w:r>
      <w:r w:rsidR="00644CD5">
        <w:t>.</w:t>
      </w:r>
      <w:r>
        <w:t>u11) -0</w:t>
      </w:r>
      <w:r w:rsidR="00644CD5">
        <w:t>.</w:t>
      </w:r>
      <w:r>
        <w:t>189*T(v12</w:t>
      </w:r>
      <w:r w:rsidR="00644CD5">
        <w:t>.</w:t>
      </w:r>
      <w:r>
        <w:t>u11) + 0</w:t>
      </w:r>
      <w:r w:rsidR="00644CD5">
        <w:t>.</w:t>
      </w:r>
      <w:r>
        <w:t>186*T(v11</w:t>
      </w:r>
      <w:r w:rsidR="00644CD5">
        <w:t>.</w:t>
      </w:r>
      <w:r>
        <w:t>u12) -0</w:t>
      </w:r>
      <w:r w:rsidR="00644CD5">
        <w:t>.</w:t>
      </w:r>
      <w:r>
        <w:t>182*T(v8</w:t>
      </w:r>
      <w:r w:rsidR="00644CD5">
        <w:t>.</w:t>
      </w:r>
      <w:r>
        <w:t>u10) -0</w:t>
      </w:r>
      <w:r w:rsidR="00644CD5">
        <w:t>.</w:t>
      </w:r>
      <w:r>
        <w:t>103*T(v8</w:t>
      </w:r>
      <w:r w:rsidR="00644CD5">
        <w:t>.</w:t>
      </w:r>
      <w:r>
        <w:t>u6) -0</w:t>
      </w:r>
      <w:r w:rsidR="00644CD5">
        <w:t>.</w:t>
      </w:r>
      <w:r>
        <w:t>162*T(v20</w:t>
      </w:r>
      <w:r w:rsidR="00644CD5">
        <w:t>.</w:t>
      </w:r>
      <w:r>
        <w:t>u19) -0</w:t>
      </w:r>
      <w:r w:rsidR="00644CD5">
        <w:t>.</w:t>
      </w:r>
      <w:r>
        <w:t>111*T(v31</w:t>
      </w:r>
      <w:r w:rsidR="00644CD5">
        <w:t>.</w:t>
      </w:r>
      <w:r>
        <w:t>u3) -0</w:t>
      </w:r>
      <w:r w:rsidR="00644CD5">
        <w:t>.</w:t>
      </w:r>
      <w:r>
        <w:t>146*T(v2</w:t>
      </w:r>
      <w:r w:rsidR="00644CD5">
        <w:t>.</w:t>
      </w:r>
      <w:r>
        <w:t>u22) + 0</w:t>
      </w:r>
      <w:r w:rsidR="00644CD5">
        <w:t>.</w:t>
      </w:r>
      <w:r>
        <w:t>106*T(v9</w:t>
      </w:r>
      <w:r w:rsidR="00644CD5">
        <w:t>.</w:t>
      </w:r>
      <w:r>
        <w:t>u34) + 0</w:t>
      </w:r>
      <w:r w:rsidR="00644CD5">
        <w:t>.</w:t>
      </w:r>
      <w:r>
        <w:t>148*T(v25</w:t>
      </w:r>
      <w:r w:rsidR="00644CD5">
        <w:t>.</w:t>
      </w:r>
      <w:r>
        <w:t>u16) -0</w:t>
      </w:r>
      <w:r w:rsidR="00644CD5">
        <w:t>.</w:t>
      </w:r>
      <w:r>
        <w:t>117*T(v14</w:t>
      </w:r>
      <w:r w:rsidR="00644CD5">
        <w:t>.</w:t>
      </w:r>
      <w:r>
        <w:t>u26) + 0</w:t>
      </w:r>
      <w:r w:rsidR="00644CD5">
        <w:t>.</w:t>
      </w:r>
      <w:r>
        <w:t>2*T(v19</w:t>
      </w:r>
      <w:r w:rsidR="00644CD5">
        <w:t>.</w:t>
      </w:r>
      <w:r>
        <w:t>u5) + 0</w:t>
      </w:r>
      <w:r w:rsidR="00644CD5">
        <w:t>.</w:t>
      </w:r>
      <w:r>
        <w:t>159*T(v11</w:t>
      </w:r>
      <w:r w:rsidR="00644CD5">
        <w:t>.</w:t>
      </w:r>
      <w:r>
        <w:t>u15) -0</w:t>
      </w:r>
      <w:r w:rsidR="00644CD5">
        <w:t>.</w:t>
      </w:r>
      <w:r>
        <w:t>159*T(v25</w:t>
      </w:r>
      <w:r w:rsidR="00644CD5">
        <w:t>.</w:t>
      </w:r>
      <w:r>
        <w:t>u3) + 0</w:t>
      </w:r>
      <w:r w:rsidR="00644CD5">
        <w:t>.</w:t>
      </w:r>
      <w:r>
        <w:t>139*T(v25</w:t>
      </w:r>
      <w:r w:rsidR="00644CD5">
        <w:t>.</w:t>
      </w:r>
      <w:r>
        <w:t>u5) + 0</w:t>
      </w:r>
      <w:r w:rsidR="00644CD5">
        <w:t>.</w:t>
      </w:r>
      <w:r>
        <w:t>12*T(v10</w:t>
      </w:r>
      <w:r w:rsidR="00644CD5">
        <w:t>.</w:t>
      </w:r>
      <w:r>
        <w:t>u32) -0</w:t>
      </w:r>
      <w:r w:rsidR="00644CD5">
        <w:t>.</w:t>
      </w:r>
      <w:r>
        <w:t>115*T(v8</w:t>
      </w:r>
      <w:r w:rsidR="00644CD5">
        <w:t>.</w:t>
      </w:r>
      <w:r>
        <w:t>u30) + 0</w:t>
      </w:r>
      <w:r w:rsidR="00644CD5">
        <w:t>.</w:t>
      </w:r>
      <w:r>
        <w:t>0944*T(v15</w:t>
      </w:r>
      <w:r w:rsidR="00644CD5">
        <w:t>.</w:t>
      </w:r>
      <w:r>
        <w:t>u13) + 0</w:t>
      </w:r>
      <w:r w:rsidR="00644CD5">
        <w:t>.</w:t>
      </w:r>
      <w:r>
        <w:t>136*T(v2</w:t>
      </w:r>
      <w:r w:rsidR="00644CD5">
        <w:t>.</w:t>
      </w:r>
      <w:r>
        <w:t>u36) + 0</w:t>
      </w:r>
      <w:r w:rsidR="00644CD5">
        <w:t>.</w:t>
      </w:r>
      <w:r>
        <w:t>113*T(v4</w:t>
      </w:r>
      <w:r w:rsidR="00644CD5">
        <w:t>.</w:t>
      </w:r>
      <w:r>
        <w:t>u36) + 0</w:t>
      </w:r>
      <w:r w:rsidR="00644CD5">
        <w:t>.</w:t>
      </w:r>
      <w:r>
        <w:t>121*T(v22</w:t>
      </w:r>
      <w:r w:rsidR="00644CD5">
        <w:t>.</w:t>
      </w:r>
      <w:r>
        <w:t>u5) -0</w:t>
      </w:r>
      <w:r w:rsidR="00644CD5">
        <w:t>.</w:t>
      </w:r>
      <w:r>
        <w:t>111*T(v15</w:t>
      </w:r>
      <w:r w:rsidR="00644CD5">
        <w:t>.</w:t>
      </w:r>
      <w:r>
        <w:t>u28) + 0</w:t>
      </w:r>
      <w:r w:rsidR="00644CD5">
        <w:t>.</w:t>
      </w:r>
      <w:r>
        <w:t>132*T(v17</w:t>
      </w:r>
      <w:r w:rsidR="00644CD5">
        <w:t>.</w:t>
      </w:r>
      <w:r>
        <w:t>u20) + 0</w:t>
      </w:r>
      <w:r w:rsidR="00644CD5">
        <w:t>.</w:t>
      </w:r>
      <w:r>
        <w:t>137*T(v4</w:t>
      </w:r>
      <w:r w:rsidR="00644CD5">
        <w:t>.</w:t>
      </w:r>
      <w:r>
        <w:t>u28) -0</w:t>
      </w:r>
      <w:r w:rsidR="00644CD5">
        <w:t>.</w:t>
      </w:r>
      <w:r>
        <w:t>118*T(v35</w:t>
      </w:r>
      <w:r w:rsidR="00644CD5">
        <w:t>.</w:t>
      </w:r>
      <w:r>
        <w:t>u4) -0</w:t>
      </w:r>
      <w:r w:rsidR="00644CD5">
        <w:t>.</w:t>
      </w:r>
      <w:r>
        <w:t>122*T(v12</w:t>
      </w:r>
      <w:r w:rsidR="00644CD5">
        <w:t>.</w:t>
      </w:r>
      <w:r>
        <w:t xml:space="preserve">u28) + </w:t>
      </w:r>
      <w:r>
        <w:lastRenderedPageBreak/>
        <w:t>0</w:t>
      </w:r>
      <w:r w:rsidR="00644CD5">
        <w:t>.</w:t>
      </w:r>
      <w:r>
        <w:t>172*T(v9</w:t>
      </w:r>
      <w:r w:rsidR="00644CD5">
        <w:t>.</w:t>
      </w:r>
      <w:r>
        <w:t>u23) + 0</w:t>
      </w:r>
      <w:r w:rsidR="00644CD5">
        <w:t>.</w:t>
      </w:r>
      <w:r>
        <w:t>124*T(v4</w:t>
      </w:r>
      <w:r w:rsidR="00644CD5">
        <w:t>.</w:t>
      </w:r>
      <w:r>
        <w:t>u31) + 0</w:t>
      </w:r>
      <w:r w:rsidR="00644CD5">
        <w:t>.</w:t>
      </w:r>
      <w:r>
        <w:t>13*T(v7</w:t>
      </w:r>
      <w:r w:rsidR="00644CD5">
        <w:t>.</w:t>
      </w:r>
      <w:r>
        <w:t>u24) -0</w:t>
      </w:r>
      <w:r w:rsidR="00644CD5">
        <w:t>.</w:t>
      </w:r>
      <w:r>
        <w:t>114*T(v8</w:t>
      </w:r>
      <w:r w:rsidR="00644CD5">
        <w:t>.</w:t>
      </w:r>
      <w:r>
        <w:t>u31) + 0</w:t>
      </w:r>
      <w:r w:rsidR="00644CD5">
        <w:t>.</w:t>
      </w:r>
      <w:r>
        <w:t>145*T(v16</w:t>
      </w:r>
      <w:r w:rsidR="00644CD5">
        <w:t>.</w:t>
      </w:r>
      <w:r>
        <w:t>u1) + 0</w:t>
      </w:r>
      <w:r w:rsidR="00644CD5">
        <w:t>.</w:t>
      </w:r>
      <w:r>
        <w:t>0899*T(v31) -0</w:t>
      </w:r>
      <w:r w:rsidR="00644CD5">
        <w:t>.</w:t>
      </w:r>
      <w:r>
        <w:t>0687*T(u40) + 0</w:t>
      </w:r>
      <w:r w:rsidR="00644CD5">
        <w:t>.</w:t>
      </w:r>
      <w:r>
        <w:t>11*T(v16</w:t>
      </w:r>
      <w:r w:rsidR="00644CD5">
        <w:t>.</w:t>
      </w:r>
      <w:r>
        <w:t>u12) -0</w:t>
      </w:r>
      <w:r w:rsidR="00644CD5">
        <w:t>.</w:t>
      </w:r>
      <w:r>
        <w:t>112*T(v12</w:t>
      </w:r>
      <w:r w:rsidR="00644CD5">
        <w:t>.</w:t>
      </w:r>
      <w:r>
        <w:t>u30) -0</w:t>
      </w:r>
      <w:r w:rsidR="00644CD5">
        <w:t>.</w:t>
      </w:r>
      <w:r>
        <w:t>107*T(v4</w:t>
      </w:r>
      <w:r w:rsidR="00644CD5">
        <w:t>.</w:t>
      </w:r>
      <w:r>
        <w:t>u14) + 0</w:t>
      </w:r>
      <w:r w:rsidR="00644CD5">
        <w:t>.</w:t>
      </w:r>
      <w:r>
        <w:t>109*T(v31</w:t>
      </w:r>
      <w:r w:rsidR="00644CD5">
        <w:t>.</w:t>
      </w:r>
      <w:r>
        <w:t>u6) -0</w:t>
      </w:r>
      <w:r w:rsidR="00644CD5">
        <w:t>.</w:t>
      </w:r>
      <w:r>
        <w:t>156*T(v5</w:t>
      </w:r>
      <w:r w:rsidR="00644CD5">
        <w:t>.</w:t>
      </w:r>
      <w:r>
        <w:t>u4) + 0</w:t>
      </w:r>
      <w:r w:rsidR="00644CD5">
        <w:t>.</w:t>
      </w:r>
      <w:r>
        <w:t>135*T(v17</w:t>
      </w:r>
      <w:r w:rsidR="00644CD5">
        <w:t>.</w:t>
      </w:r>
      <w:r>
        <w:t>u24) + 0</w:t>
      </w:r>
      <w:r w:rsidR="00644CD5">
        <w:t>.</w:t>
      </w:r>
      <w:r>
        <w:t>075*T(u23) + 0</w:t>
      </w:r>
      <w:r w:rsidR="00644CD5">
        <w:t>.</w:t>
      </w:r>
      <w:r>
        <w:t>093*T(v7</w:t>
      </w:r>
      <w:r w:rsidR="00644CD5">
        <w:t>.</w:t>
      </w:r>
      <w:r>
        <w:t>u28) + 0</w:t>
      </w:r>
      <w:r w:rsidR="00644CD5">
        <w:t>.</w:t>
      </w:r>
      <w:r>
        <w:t>0719*T(u29) + 0</w:t>
      </w:r>
      <w:r w:rsidR="00644CD5">
        <w:t>.</w:t>
      </w:r>
      <w:r>
        <w:t>107*T(v9</w:t>
      </w:r>
      <w:r w:rsidR="00644CD5">
        <w:t>.</w:t>
      </w:r>
      <w:r>
        <w:t>u15) + 0</w:t>
      </w:r>
      <w:r w:rsidR="00644CD5">
        <w:t>.</w:t>
      </w:r>
      <w:r>
        <w:t>109*T(v40</w:t>
      </w:r>
      <w:r w:rsidR="00644CD5">
        <w:t>.</w:t>
      </w:r>
      <w:r>
        <w:t>u2) + 0</w:t>
      </w:r>
      <w:r w:rsidR="00644CD5">
        <w:t>.</w:t>
      </w:r>
      <w:r>
        <w:t>107*T(v5</w:t>
      </w:r>
      <w:r w:rsidR="00644CD5">
        <w:t>.</w:t>
      </w:r>
      <w:r>
        <w:t>u19) + 0</w:t>
      </w:r>
      <w:r w:rsidR="00644CD5">
        <w:t>.</w:t>
      </w:r>
      <w:r>
        <w:t>101*T(v2</w:t>
      </w:r>
      <w:r w:rsidR="00644CD5">
        <w:t>.</w:t>
      </w:r>
      <w:r>
        <w:t>u40) -0</w:t>
      </w:r>
      <w:r w:rsidR="00644CD5">
        <w:t>.</w:t>
      </w:r>
      <w:r>
        <w:t>118*T(v9</w:t>
      </w:r>
      <w:r w:rsidR="00644CD5">
        <w:t>.</w:t>
      </w:r>
      <w:r>
        <w:t>u6) + 0</w:t>
      </w:r>
      <w:r w:rsidR="00644CD5">
        <w:t>.</w:t>
      </w:r>
      <w:r>
        <w:t>0905*T(v9) + 0</w:t>
      </w:r>
      <w:r w:rsidR="00644CD5">
        <w:t>.</w:t>
      </w:r>
      <w:r>
        <w:t>18*T(v2</w:t>
      </w:r>
      <w:r w:rsidR="00644CD5">
        <w:t>.</w:t>
      </w:r>
      <w:r>
        <w:t>u2) + 0</w:t>
      </w:r>
      <w:r w:rsidR="00644CD5">
        <w:t>.</w:t>
      </w:r>
      <w:r>
        <w:t>108*T(v5</w:t>
      </w:r>
      <w:r w:rsidR="00644CD5">
        <w:t>.</w:t>
      </w:r>
      <w:r>
        <w:t>u16) -0</w:t>
      </w:r>
      <w:r w:rsidR="00644CD5">
        <w:t>.</w:t>
      </w:r>
      <w:r>
        <w:t>105*T(v37</w:t>
      </w:r>
      <w:r w:rsidR="00644CD5">
        <w:t>.</w:t>
      </w:r>
      <w:r>
        <w:t>u4) + 0</w:t>
      </w:r>
      <w:r w:rsidR="00644CD5">
        <w:t>.</w:t>
      </w:r>
      <w:r>
        <w:t>0744*T(v16</w:t>
      </w:r>
      <w:r w:rsidR="00644CD5">
        <w:t>.</w:t>
      </w:r>
      <w:r>
        <w:t>u9) -0</w:t>
      </w:r>
      <w:r w:rsidR="00644CD5">
        <w:t>.</w:t>
      </w:r>
      <w:r>
        <w:t>0991*T(v4</w:t>
      </w:r>
      <w:r w:rsidR="00644CD5">
        <w:t>.</w:t>
      </w:r>
      <w:r>
        <w:t>u37) -0</w:t>
      </w:r>
      <w:r w:rsidR="00644CD5">
        <w:t>.</w:t>
      </w:r>
      <w:r>
        <w:t>0687*T(v30) -0</w:t>
      </w:r>
      <w:r w:rsidR="00644CD5">
        <w:t>.</w:t>
      </w:r>
      <w:r>
        <w:t>116*T(v1</w:t>
      </w:r>
      <w:r w:rsidR="00644CD5">
        <w:t>.</w:t>
      </w:r>
      <w:r>
        <w:t>u25) + 0</w:t>
      </w:r>
      <w:r w:rsidR="00644CD5">
        <w:t>.</w:t>
      </w:r>
      <w:r>
        <w:t>0981*T(v9</w:t>
      </w:r>
      <w:r w:rsidR="00644CD5">
        <w:t>.</w:t>
      </w:r>
      <w:r>
        <w:t>u18) -0</w:t>
      </w:r>
      <w:r w:rsidR="00644CD5">
        <w:t>.</w:t>
      </w:r>
      <w:r>
        <w:t>133*T(v9</w:t>
      </w:r>
      <w:r w:rsidR="00644CD5">
        <w:t>.</w:t>
      </w:r>
      <w:r>
        <w:t>u9) + 0</w:t>
      </w:r>
      <w:r w:rsidR="00644CD5">
        <w:t>.</w:t>
      </w:r>
      <w:r>
        <w:t>0855*T(v19</w:t>
      </w:r>
      <w:r w:rsidR="00644CD5">
        <w:t>.</w:t>
      </w:r>
      <w:r>
        <w:t>u23) -0</w:t>
      </w:r>
      <w:r w:rsidR="00644CD5">
        <w:t>.</w:t>
      </w:r>
      <w:r>
        <w:t>106*T(v1</w:t>
      </w:r>
      <w:r w:rsidR="00644CD5">
        <w:t>.</w:t>
      </w:r>
      <w:r>
        <w:t>u5) + 0</w:t>
      </w:r>
      <w:r w:rsidR="00644CD5">
        <w:t>.</w:t>
      </w:r>
      <w:r>
        <w:t>0703*T(v36</w:t>
      </w:r>
      <w:r w:rsidR="00644CD5">
        <w:t>.</w:t>
      </w:r>
      <w:r>
        <w:t>u5) -0</w:t>
      </w:r>
      <w:r w:rsidR="00644CD5">
        <w:t>.</w:t>
      </w:r>
      <w:r>
        <w:t>0861*T(v2</w:t>
      </w:r>
      <w:r w:rsidR="00644CD5">
        <w:t>.</w:t>
      </w:r>
      <w:r>
        <w:t>u16) -0</w:t>
      </w:r>
      <w:r w:rsidR="00644CD5">
        <w:t>.</w:t>
      </w:r>
      <w:r>
        <w:t>113*T(v30</w:t>
      </w:r>
      <w:r w:rsidR="00644CD5">
        <w:t>.</w:t>
      </w:r>
      <w:r>
        <w:t>u8) -0</w:t>
      </w:r>
      <w:r w:rsidR="00644CD5">
        <w:t>.</w:t>
      </w:r>
      <w:r>
        <w:t>0708*T(v7</w:t>
      </w:r>
      <w:r w:rsidR="00644CD5">
        <w:t>.</w:t>
      </w:r>
      <w:r>
        <w:t>u29) + 0</w:t>
      </w:r>
      <w:r w:rsidR="00644CD5">
        <w:t>.</w:t>
      </w:r>
      <w:r>
        <w:t>105*T(v29</w:t>
      </w:r>
      <w:r w:rsidR="00644CD5">
        <w:t>.</w:t>
      </w:r>
      <w:r>
        <w:t>u3) -0</w:t>
      </w:r>
      <w:r w:rsidR="00644CD5">
        <w:t>.</w:t>
      </w:r>
      <w:r>
        <w:t>0909*T(v4</w:t>
      </w:r>
      <w:r w:rsidR="00644CD5">
        <w:t>.</w:t>
      </w:r>
      <w:r>
        <w:t>u39) + 0</w:t>
      </w:r>
      <w:r w:rsidR="00644CD5">
        <w:t>.</w:t>
      </w:r>
      <w:r>
        <w:t>126*T(v8</w:t>
      </w:r>
      <w:r w:rsidR="00644CD5">
        <w:t>.</w:t>
      </w:r>
      <w:r>
        <w:t>u2) -0</w:t>
      </w:r>
      <w:r w:rsidR="00644CD5">
        <w:t>.</w:t>
      </w:r>
      <w:r>
        <w:t>087*T(v1</w:t>
      </w:r>
      <w:r w:rsidR="00644CD5">
        <w:t>.</w:t>
      </w:r>
      <w:r>
        <w:t>u19) + 0</w:t>
      </w:r>
      <w:r w:rsidR="00644CD5">
        <w:t>.</w:t>
      </w:r>
      <w:r>
        <w:t>0944*T(v11</w:t>
      </w:r>
      <w:r w:rsidR="00644CD5">
        <w:t>.</w:t>
      </w:r>
      <w:r>
        <w:t>u7) + 0</w:t>
      </w:r>
      <w:r w:rsidR="00644CD5">
        <w:t>.</w:t>
      </w:r>
      <w:r>
        <w:t>076*T(v3</w:t>
      </w:r>
      <w:r w:rsidR="00644CD5">
        <w:t>.</w:t>
      </w:r>
      <w:r>
        <w:t>u11) + 0</w:t>
      </w:r>
      <w:r w:rsidR="00644CD5">
        <w:t>.</w:t>
      </w:r>
      <w:r>
        <w:t>101*T(v1</w:t>
      </w:r>
      <w:r w:rsidR="00644CD5">
        <w:t>.</w:t>
      </w:r>
      <w:r>
        <w:t>u35) + 0</w:t>
      </w:r>
      <w:r w:rsidR="00644CD5">
        <w:t>.</w:t>
      </w:r>
      <w:r>
        <w:t>0785*T(v2</w:t>
      </w:r>
      <w:r w:rsidR="00644CD5">
        <w:t>.</w:t>
      </w:r>
      <w:r>
        <w:t>u33) -0</w:t>
      </w:r>
      <w:r w:rsidR="00644CD5">
        <w:t>.</w:t>
      </w:r>
      <w:r>
        <w:t>0769*T(v3</w:t>
      </w:r>
      <w:r w:rsidR="00644CD5">
        <w:t>.</w:t>
      </w:r>
      <w:r>
        <w:t>u34) + 0</w:t>
      </w:r>
      <w:r w:rsidR="00644CD5">
        <w:t>.</w:t>
      </w:r>
      <w:r>
        <w:t>0759*T(v12</w:t>
      </w:r>
      <w:r w:rsidR="00644CD5">
        <w:t>.</w:t>
      </w:r>
      <w:r>
        <w:t>u24) + 0</w:t>
      </w:r>
      <w:r w:rsidR="00644CD5">
        <w:t>.</w:t>
      </w:r>
      <w:r>
        <w:t>0865*T(v29</w:t>
      </w:r>
      <w:r w:rsidR="00644CD5">
        <w:t>.</w:t>
      </w:r>
      <w:r>
        <w:t>u13) + 0</w:t>
      </w:r>
      <w:r w:rsidR="00644CD5">
        <w:t>.</w:t>
      </w:r>
      <w:r>
        <w:t>0729*T(v28</w:t>
      </w:r>
      <w:r w:rsidR="00644CD5">
        <w:t>.</w:t>
      </w:r>
      <w:r>
        <w:t>u1) + 0</w:t>
      </w:r>
      <w:r w:rsidR="00644CD5">
        <w:t>.</w:t>
      </w:r>
      <w:r>
        <w:t>0644*T(v9</w:t>
      </w:r>
      <w:r w:rsidR="00644CD5">
        <w:t>.</w:t>
      </w:r>
      <w:r>
        <w:t>u21) -0</w:t>
      </w:r>
      <w:r w:rsidR="00644CD5">
        <w:t>.</w:t>
      </w:r>
      <w:r>
        <w:t>117*T(v4</w:t>
      </w:r>
      <w:r w:rsidR="00644CD5">
        <w:t>.</w:t>
      </w:r>
      <w:r>
        <w:t>u2) + 0</w:t>
      </w:r>
      <w:r w:rsidR="00644CD5">
        <w:t>.</w:t>
      </w:r>
      <w:r>
        <w:t>0677*T(v23</w:t>
      </w:r>
      <w:r w:rsidR="00644CD5">
        <w:t>.</w:t>
      </w:r>
      <w:r>
        <w:t>u15) + 0</w:t>
      </w:r>
      <w:r w:rsidR="00644CD5">
        <w:t>.</w:t>
      </w:r>
      <w:r>
        <w:t>068*T(v19</w:t>
      </w:r>
      <w:r w:rsidR="00644CD5">
        <w:t>.</w:t>
      </w:r>
      <w:r>
        <w:t>u10) + 0</w:t>
      </w:r>
      <w:r w:rsidR="00644CD5">
        <w:t>.</w:t>
      </w:r>
      <w:r>
        <w:t>0734*T(v8</w:t>
      </w:r>
      <w:r w:rsidR="00644CD5">
        <w:t>.</w:t>
      </w:r>
      <w:r>
        <w:t>u34) + 0</w:t>
      </w:r>
      <w:r w:rsidR="00644CD5">
        <w:t>.</w:t>
      </w:r>
      <w:r>
        <w:t>0641*T(v16</w:t>
      </w:r>
      <w:r w:rsidR="00644CD5">
        <w:t>.</w:t>
      </w:r>
      <w:r>
        <w:t>u5) -0</w:t>
      </w:r>
      <w:r w:rsidR="00644CD5">
        <w:t>.</w:t>
      </w:r>
      <w:r>
        <w:t>058*T(v18</w:t>
      </w:r>
      <w:r w:rsidR="00644CD5">
        <w:t>.</w:t>
      </w:r>
      <w:r>
        <w:t>u25) -0</w:t>
      </w:r>
      <w:r w:rsidR="00644CD5">
        <w:t>.</w:t>
      </w:r>
      <w:r>
        <w:t>00045*Lipophilicity^3 + 0</w:t>
      </w:r>
      <w:r w:rsidR="00644CD5">
        <w:t>.</w:t>
      </w:r>
      <w:r>
        <w:t>0691*T(v38</w:t>
      </w:r>
      <w:r w:rsidR="00644CD5">
        <w:t>.</w:t>
      </w:r>
      <w:r>
        <w:t>u2) -0</w:t>
      </w:r>
      <w:r w:rsidR="00644CD5">
        <w:t>.</w:t>
      </w:r>
      <w:r>
        <w:t>0583*T(v10</w:t>
      </w:r>
      <w:r w:rsidR="00644CD5">
        <w:t>.</w:t>
      </w:r>
      <w:r>
        <w:t>u28) + 0</w:t>
      </w:r>
      <w:r w:rsidR="00644CD5">
        <w:t>.</w:t>
      </w:r>
      <w:r>
        <w:t>0578*T(v7</w:t>
      </w:r>
      <w:r w:rsidR="00644CD5">
        <w:t>.</w:t>
      </w:r>
      <w:r>
        <w:t>u35) + 0</w:t>
      </w:r>
      <w:r w:rsidR="00644CD5">
        <w:t>.</w:t>
      </w:r>
      <w:r>
        <w:t>0586*T(v7</w:t>
      </w:r>
      <w:r w:rsidR="00644CD5">
        <w:t>.</w:t>
      </w:r>
      <w:r>
        <w:t>u23) + 0</w:t>
      </w:r>
      <w:r w:rsidR="00644CD5">
        <w:t>.</w:t>
      </w:r>
      <w:r>
        <w:t>0676*T(v31</w:t>
      </w:r>
      <w:r w:rsidR="00644CD5">
        <w:t>.</w:t>
      </w:r>
      <w:r>
        <w:t>u1) + 0</w:t>
      </w:r>
      <w:r w:rsidR="00644CD5">
        <w:t>.</w:t>
      </w:r>
      <w:r>
        <w:t>0733*T(v5</w:t>
      </w:r>
      <w:r w:rsidR="00644CD5">
        <w:t>.</w:t>
      </w:r>
      <w:r>
        <w:t>u3) -0</w:t>
      </w:r>
      <w:r w:rsidR="00644CD5">
        <w:t>.</w:t>
      </w:r>
      <w:r>
        <w:t>0605*T(v32</w:t>
      </w:r>
      <w:r w:rsidR="00644CD5">
        <w:t>.</w:t>
      </w:r>
      <w:r>
        <w:t>u6) -0</w:t>
      </w:r>
      <w:r w:rsidR="00644CD5">
        <w:t>.</w:t>
      </w:r>
      <w:r>
        <w:t>0595*T(v3</w:t>
      </w:r>
      <w:r w:rsidR="00644CD5">
        <w:t>.</w:t>
      </w:r>
      <w:r>
        <w:t>u26) + 0</w:t>
      </w:r>
      <w:r w:rsidR="00644CD5">
        <w:t>.</w:t>
      </w:r>
      <w:r>
        <w:t>0386*T(v38) + 0</w:t>
      </w:r>
      <w:r w:rsidR="00644CD5">
        <w:t>.</w:t>
      </w:r>
      <w:r>
        <w:t>0589*T(v6</w:t>
      </w:r>
      <w:r w:rsidR="00644CD5">
        <w:t>.</w:t>
      </w:r>
      <w:r>
        <w:t>u14) + 0</w:t>
      </w:r>
      <w:r w:rsidR="00644CD5">
        <w:t>.</w:t>
      </w:r>
      <w:r>
        <w:t>063*T(v4</w:t>
      </w:r>
      <w:r w:rsidR="00644CD5">
        <w:t>.</w:t>
      </w:r>
      <w:r>
        <w:t>u15) + 0</w:t>
      </w:r>
      <w:r w:rsidR="00644CD5">
        <w:t>.</w:t>
      </w:r>
      <w:r>
        <w:t>0612*T(v6</w:t>
      </w:r>
      <w:r w:rsidR="00644CD5">
        <w:t>.</w:t>
      </w:r>
      <w:r>
        <w:t>u27) -0</w:t>
      </w:r>
      <w:r w:rsidR="00644CD5">
        <w:t>.</w:t>
      </w:r>
      <w:r>
        <w:t>0689*T(v2</w:t>
      </w:r>
      <w:r w:rsidR="00644CD5">
        <w:t>.</w:t>
      </w:r>
      <w:r>
        <w:t>u9) -0</w:t>
      </w:r>
      <w:r w:rsidR="00644CD5">
        <w:t>.</w:t>
      </w:r>
      <w:r>
        <w:t>065*T(v19</w:t>
      </w:r>
      <w:r w:rsidR="00644CD5">
        <w:t>.</w:t>
      </w:r>
      <w:r>
        <w:t>u2) -0</w:t>
      </w:r>
      <w:r w:rsidR="00644CD5">
        <w:t>.</w:t>
      </w:r>
      <w:r>
        <w:t>0607*T(v23</w:t>
      </w:r>
      <w:r w:rsidR="00644CD5">
        <w:t>.</w:t>
      </w:r>
      <w:r>
        <w:t>u2) + 0</w:t>
      </w:r>
      <w:r w:rsidR="00644CD5">
        <w:t>.</w:t>
      </w:r>
      <w:r>
        <w:t>0628*T(v12</w:t>
      </w:r>
      <w:r w:rsidR="00644CD5">
        <w:t>.</w:t>
      </w:r>
      <w:r>
        <w:t>u1) + 0</w:t>
      </w:r>
      <w:r w:rsidR="00644CD5">
        <w:t>.</w:t>
      </w:r>
      <w:r>
        <w:t>0546*T(v14</w:t>
      </w:r>
      <w:r w:rsidR="00644CD5">
        <w:t>.</w:t>
      </w:r>
      <w:r>
        <w:t>u19) + 0</w:t>
      </w:r>
      <w:r w:rsidR="00644CD5">
        <w:t>.</w:t>
      </w:r>
      <w:r>
        <w:t>0457*T(v26</w:t>
      </w:r>
      <w:r w:rsidR="00644CD5">
        <w:t>.</w:t>
      </w:r>
      <w:r>
        <w:t>u17) -0</w:t>
      </w:r>
      <w:r w:rsidR="00644CD5">
        <w:t>.</w:t>
      </w:r>
      <w:r>
        <w:t>0568*T(v12</w:t>
      </w:r>
      <w:r w:rsidR="00644CD5">
        <w:t>.</w:t>
      </w:r>
      <w:r>
        <w:t>u20) -0</w:t>
      </w:r>
      <w:r w:rsidR="00644CD5">
        <w:t>.</w:t>
      </w:r>
      <w:r>
        <w:t>0556*T(v24</w:t>
      </w:r>
      <w:r w:rsidR="00644CD5">
        <w:t>.</w:t>
      </w:r>
      <w:r>
        <w:t>u12) + 0</w:t>
      </w:r>
      <w:r w:rsidR="00644CD5">
        <w:t>.</w:t>
      </w:r>
      <w:r>
        <w:t>0547*T(v13</w:t>
      </w:r>
      <w:r w:rsidR="00644CD5">
        <w:t>.</w:t>
      </w:r>
      <w:r>
        <w:t>u25) + 0</w:t>
      </w:r>
      <w:r w:rsidR="00644CD5">
        <w:t>.</w:t>
      </w:r>
      <w:r>
        <w:t>0481*T(v17</w:t>
      </w:r>
      <w:r w:rsidR="00644CD5">
        <w:t>.</w:t>
      </w:r>
      <w:r>
        <w:t>u9) + 0</w:t>
      </w:r>
      <w:r w:rsidR="00644CD5">
        <w:t>.</w:t>
      </w:r>
      <w:r>
        <w:t>0393*T(u12) -0</w:t>
      </w:r>
      <w:r w:rsidR="00644CD5">
        <w:t>.</w:t>
      </w:r>
      <w:r>
        <w:t>0621*T(v14</w:t>
      </w:r>
      <w:r w:rsidR="00644CD5">
        <w:t>.</w:t>
      </w:r>
      <w:r>
        <w:t>u12) -0</w:t>
      </w:r>
      <w:r w:rsidR="00644CD5">
        <w:t>.</w:t>
      </w:r>
      <w:r>
        <w:t>0618*T(v18</w:t>
      </w:r>
      <w:r w:rsidR="00644CD5">
        <w:t>.</w:t>
      </w:r>
      <w:r>
        <w:t>u5) -0</w:t>
      </w:r>
      <w:r w:rsidR="00644CD5">
        <w:t>.</w:t>
      </w:r>
      <w:r>
        <w:t>0489*T(v34</w:t>
      </w:r>
      <w:r w:rsidR="00644CD5">
        <w:t>.</w:t>
      </w:r>
      <w:r>
        <w:t>u5) -0</w:t>
      </w:r>
      <w:r w:rsidR="00644CD5">
        <w:t>.</w:t>
      </w:r>
      <w:r>
        <w:t>0533*T(v1</w:t>
      </w:r>
      <w:r w:rsidR="00644CD5">
        <w:t>.</w:t>
      </w:r>
      <w:r>
        <w:t>u42) + 0</w:t>
      </w:r>
      <w:r w:rsidR="00644CD5">
        <w:t>.</w:t>
      </w:r>
      <w:r>
        <w:t>0508*T(v4</w:t>
      </w:r>
      <w:r w:rsidR="00644CD5">
        <w:t>.</w:t>
      </w:r>
      <w:r>
        <w:t>u11) + 0</w:t>
      </w:r>
      <w:r w:rsidR="00644CD5">
        <w:t>.</w:t>
      </w:r>
      <w:r>
        <w:t>0579*T(v15</w:t>
      </w:r>
      <w:r w:rsidR="00644CD5">
        <w:t>.</w:t>
      </w:r>
      <w:r>
        <w:t>u4) -0</w:t>
      </w:r>
      <w:r w:rsidR="00644CD5">
        <w:t>.</w:t>
      </w:r>
      <w:r>
        <w:t>0443*T(v2</w:t>
      </w:r>
      <w:r w:rsidR="00644CD5">
        <w:t>.</w:t>
      </w:r>
      <w:r>
        <w:t>u11) -0</w:t>
      </w:r>
      <w:r w:rsidR="00644CD5">
        <w:t>.</w:t>
      </w:r>
      <w:r>
        <w:t>0521*T(v20</w:t>
      </w:r>
      <w:r w:rsidR="00644CD5">
        <w:t>.</w:t>
      </w:r>
      <w:r>
        <w:t>u8) + 0</w:t>
      </w:r>
      <w:r w:rsidR="00644CD5">
        <w:t>.</w:t>
      </w:r>
      <w:r>
        <w:t>0189*MW + 0</w:t>
      </w:r>
      <w:r w:rsidR="00644CD5">
        <w:t>.</w:t>
      </w:r>
      <w:r>
        <w:t>0433*T(v19</w:t>
      </w:r>
      <w:r w:rsidR="00644CD5">
        <w:t>.</w:t>
      </w:r>
      <w:r>
        <w:t>u9) + 0</w:t>
      </w:r>
      <w:r w:rsidR="00644CD5">
        <w:t>.</w:t>
      </w:r>
      <w:r>
        <w:t>0468*T(v32</w:t>
      </w:r>
      <w:r w:rsidR="00644CD5">
        <w:t>.</w:t>
      </w:r>
      <w:r>
        <w:t>u3) + 0</w:t>
      </w:r>
      <w:r w:rsidR="00644CD5">
        <w:t>.</w:t>
      </w:r>
      <w:r>
        <w:t>0469*T(v2</w:t>
      </w:r>
      <w:r w:rsidR="00644CD5">
        <w:t>.</w:t>
      </w:r>
      <w:r>
        <w:t>u10) + 0</w:t>
      </w:r>
      <w:r w:rsidR="00644CD5">
        <w:t>.</w:t>
      </w:r>
      <w:r>
        <w:t>047*T(v15</w:t>
      </w:r>
      <w:r w:rsidR="00644CD5">
        <w:t>.</w:t>
      </w:r>
      <w:r>
        <w:t>u3) -0</w:t>
      </w:r>
      <w:r w:rsidR="00644CD5">
        <w:t>.</w:t>
      </w:r>
      <w:r>
        <w:t>0484*T(v5</w:t>
      </w:r>
      <w:r w:rsidR="00644CD5">
        <w:t>.</w:t>
      </w:r>
      <w:r>
        <w:t>u13) -0</w:t>
      </w:r>
      <w:r w:rsidR="00644CD5">
        <w:t>.</w:t>
      </w:r>
      <w:r>
        <w:t>0461*T(v5</w:t>
      </w:r>
      <w:r w:rsidR="00644CD5">
        <w:t>.</w:t>
      </w:r>
      <w:r>
        <w:t>u11) -0</w:t>
      </w:r>
      <w:r w:rsidR="00644CD5">
        <w:t>.</w:t>
      </w:r>
      <w:r>
        <w:t>0425*T(v20</w:t>
      </w:r>
      <w:r w:rsidR="00644CD5">
        <w:t>.</w:t>
      </w:r>
      <w:r>
        <w:t>u2) + 0</w:t>
      </w:r>
      <w:r w:rsidR="00644CD5">
        <w:t>.</w:t>
      </w:r>
      <w:r>
        <w:t>041*T(v26</w:t>
      </w:r>
      <w:r w:rsidR="00644CD5">
        <w:t>.</w:t>
      </w:r>
      <w:r>
        <w:t>u8) + 0</w:t>
      </w:r>
      <w:r w:rsidR="00644CD5">
        <w:t>.</w:t>
      </w:r>
      <w:r>
        <w:t>0248*T(u37) -0</w:t>
      </w:r>
      <w:r w:rsidR="00644CD5">
        <w:t>.</w:t>
      </w:r>
      <w:r>
        <w:t>0378*T(v16</w:t>
      </w:r>
      <w:r w:rsidR="00644CD5">
        <w:t>.</w:t>
      </w:r>
      <w:r>
        <w:t>u19) + 0</w:t>
      </w:r>
      <w:r w:rsidR="00644CD5">
        <w:t>.</w:t>
      </w:r>
      <w:r>
        <w:t>0335*T(v22</w:t>
      </w:r>
      <w:r w:rsidR="00644CD5">
        <w:t>.</w:t>
      </w:r>
      <w:r>
        <w:t>u15) + 0</w:t>
      </w:r>
      <w:r w:rsidR="00644CD5">
        <w:t>.</w:t>
      </w:r>
      <w:r>
        <w:t>0325*T(v2</w:t>
      </w:r>
      <w:r w:rsidR="00644CD5">
        <w:t>.</w:t>
      </w:r>
      <w:r>
        <w:t>u19) + 0</w:t>
      </w:r>
      <w:r w:rsidR="00644CD5">
        <w:t>.</w:t>
      </w:r>
      <w:r>
        <w:t>0339*T(v15</w:t>
      </w:r>
      <w:r w:rsidR="00644CD5">
        <w:t>.</w:t>
      </w:r>
      <w:r>
        <w:t>u6) -0</w:t>
      </w:r>
      <w:r w:rsidR="00644CD5">
        <w:t>.</w:t>
      </w:r>
      <w:r>
        <w:t>0305*T(v8</w:t>
      </w:r>
      <w:r w:rsidR="00644CD5">
        <w:t>.</w:t>
      </w:r>
      <w:r>
        <w:t>u24) + 0</w:t>
      </w:r>
      <w:r w:rsidR="00644CD5">
        <w:t>.</w:t>
      </w:r>
      <w:r>
        <w:t>0307*T(v16</w:t>
      </w:r>
      <w:r w:rsidR="00644CD5">
        <w:t>.</w:t>
      </w:r>
      <w:r>
        <w:t>u15) + 0</w:t>
      </w:r>
      <w:r w:rsidR="00644CD5">
        <w:t>.</w:t>
      </w:r>
      <w:r>
        <w:t>0306*T(v26</w:t>
      </w:r>
      <w:r w:rsidR="00644CD5">
        <w:t>.</w:t>
      </w:r>
      <w:r>
        <w:t>u16) -0</w:t>
      </w:r>
      <w:r w:rsidR="00644CD5">
        <w:t>.</w:t>
      </w:r>
      <w:r>
        <w:t>0315*T(v8</w:t>
      </w:r>
      <w:r w:rsidR="00644CD5">
        <w:t>.</w:t>
      </w:r>
      <w:r>
        <w:t>u12) -0</w:t>
      </w:r>
      <w:r w:rsidR="00644CD5">
        <w:t>.</w:t>
      </w:r>
      <w:r>
        <w:t>0206*T(v36) + 0</w:t>
      </w:r>
      <w:r w:rsidR="00644CD5">
        <w:t>.</w:t>
      </w:r>
      <w:r>
        <w:t>0311*T(v24</w:t>
      </w:r>
      <w:r w:rsidR="00644CD5">
        <w:t>.</w:t>
      </w:r>
      <w:r>
        <w:t>u16) -0</w:t>
      </w:r>
      <w:r w:rsidR="00644CD5">
        <w:t>.</w:t>
      </w:r>
      <w:r>
        <w:t>0288*T(v14</w:t>
      </w:r>
      <w:r w:rsidR="00644CD5">
        <w:t>.</w:t>
      </w:r>
      <w:r>
        <w:t>u16) -0</w:t>
      </w:r>
      <w:r w:rsidR="00644CD5">
        <w:t>.</w:t>
      </w:r>
      <w:r>
        <w:t>0324*T(v2</w:t>
      </w:r>
      <w:r w:rsidR="00644CD5">
        <w:t>.</w:t>
      </w:r>
      <w:r>
        <w:t>u12) + 0</w:t>
      </w:r>
      <w:r w:rsidR="00644CD5">
        <w:t>.</w:t>
      </w:r>
      <w:r>
        <w:t>0295*T(v12</w:t>
      </w:r>
      <w:r w:rsidR="00644CD5">
        <w:t>.</w:t>
      </w:r>
      <w:r>
        <w:t>u18) -0</w:t>
      </w:r>
      <w:r w:rsidR="00644CD5">
        <w:t>.</w:t>
      </w:r>
      <w:r>
        <w:t>0206*T(u17) + 0</w:t>
      </w:r>
      <w:r w:rsidR="00644CD5">
        <w:t>.</w:t>
      </w:r>
      <w:r>
        <w:t>0273*T(v4</w:t>
      </w:r>
      <w:r w:rsidR="00644CD5">
        <w:t>.</w:t>
      </w:r>
      <w:r>
        <w:t>u26) -0</w:t>
      </w:r>
      <w:r w:rsidR="00644CD5">
        <w:t>.</w:t>
      </w:r>
      <w:r>
        <w:t>0293*T(v18</w:t>
      </w:r>
      <w:r w:rsidR="00644CD5">
        <w:t>.</w:t>
      </w:r>
      <w:r>
        <w:t>u3) -0</w:t>
      </w:r>
      <w:r w:rsidR="00644CD5">
        <w:t>.</w:t>
      </w:r>
      <w:r>
        <w:t>0296*T(v5</w:t>
      </w:r>
      <w:r w:rsidR="00644CD5">
        <w:t>.</w:t>
      </w:r>
      <w:r>
        <w:t>u12) -0</w:t>
      </w:r>
      <w:r w:rsidR="00644CD5">
        <w:t>.</w:t>
      </w:r>
      <w:r>
        <w:t>0246*T(v7</w:t>
      </w:r>
      <w:r w:rsidR="00644CD5">
        <w:t>.</w:t>
      </w:r>
      <w:r>
        <w:t>u32) -0</w:t>
      </w:r>
      <w:r w:rsidR="00644CD5">
        <w:t>.</w:t>
      </w:r>
      <w:r>
        <w:t>0176*T(u26) -0</w:t>
      </w:r>
      <w:r w:rsidR="00644CD5">
        <w:t>.</w:t>
      </w:r>
      <w:r>
        <w:t>0248*T(v13</w:t>
      </w:r>
      <w:r w:rsidR="00644CD5">
        <w:t>.</w:t>
      </w:r>
      <w:r>
        <w:t>u18) + 0</w:t>
      </w:r>
      <w:r w:rsidR="00644CD5">
        <w:t>.</w:t>
      </w:r>
      <w:r>
        <w:t>023*T(v20</w:t>
      </w:r>
      <w:r w:rsidR="00644CD5">
        <w:t>.</w:t>
      </w:r>
      <w:r>
        <w:t>u13) -0</w:t>
      </w:r>
      <w:r w:rsidR="00644CD5">
        <w:t>.</w:t>
      </w:r>
      <w:r>
        <w:t>0301*T(v16</w:t>
      </w:r>
      <w:r w:rsidR="00644CD5">
        <w:t>.</w:t>
      </w:r>
      <w:r>
        <w:t>u3) -0</w:t>
      </w:r>
      <w:r w:rsidR="00644CD5">
        <w:t>.</w:t>
      </w:r>
      <w:r>
        <w:t>0228*T(v25</w:t>
      </w:r>
      <w:r w:rsidR="00644CD5">
        <w:t>.</w:t>
      </w:r>
      <w:r>
        <w:t>u15) -0</w:t>
      </w:r>
      <w:r w:rsidR="00644CD5">
        <w:t>.</w:t>
      </w:r>
      <w:r>
        <w:t>0467*T(v1</w:t>
      </w:r>
      <w:r w:rsidR="00644CD5">
        <w:t>.</w:t>
      </w:r>
      <w:r>
        <w:t>u2) + 0</w:t>
      </w:r>
      <w:r w:rsidR="00644CD5">
        <w:t>.</w:t>
      </w:r>
      <w:r>
        <w:t>0246*T(v12</w:t>
      </w:r>
      <w:r w:rsidR="00644CD5">
        <w:t>.</w:t>
      </w:r>
      <w:r>
        <w:t>u19) + 0</w:t>
      </w:r>
      <w:r w:rsidR="00644CD5">
        <w:t>.</w:t>
      </w:r>
      <w:r>
        <w:t>0259*T(v1</w:t>
      </w:r>
      <w:r w:rsidR="00644CD5">
        <w:t>.</w:t>
      </w:r>
      <w:r>
        <w:t>u17) + 0</w:t>
      </w:r>
      <w:r w:rsidR="00644CD5">
        <w:t>.</w:t>
      </w:r>
      <w:r>
        <w:t>023*T(v13</w:t>
      </w:r>
      <w:r w:rsidR="00644CD5">
        <w:t>.</w:t>
      </w:r>
      <w:r>
        <w:t>u22) -0</w:t>
      </w:r>
      <w:r w:rsidR="00644CD5">
        <w:t>.</w:t>
      </w:r>
      <w:r>
        <w:t>0202*T(v36</w:t>
      </w:r>
      <w:r w:rsidR="00644CD5">
        <w:t>.</w:t>
      </w:r>
      <w:r>
        <w:t>u3) + 0</w:t>
      </w:r>
      <w:r w:rsidR="00644CD5">
        <w:t>.</w:t>
      </w:r>
      <w:r>
        <w:t>0211*T(v18</w:t>
      </w:r>
      <w:r w:rsidR="00644CD5">
        <w:t>.</w:t>
      </w:r>
      <w:r>
        <w:t>u8) + 0</w:t>
      </w:r>
      <w:r w:rsidR="00644CD5">
        <w:t>.</w:t>
      </w:r>
      <w:r>
        <w:t>0206*T(v1</w:t>
      </w:r>
      <w:r w:rsidR="00644CD5">
        <w:t>.</w:t>
      </w:r>
      <w:r>
        <w:t>u40) -0</w:t>
      </w:r>
      <w:r w:rsidR="00644CD5">
        <w:t>.</w:t>
      </w:r>
      <w:r>
        <w:t>0187*T(v36</w:t>
      </w:r>
      <w:r w:rsidR="00644CD5">
        <w:t>.</w:t>
      </w:r>
      <w:r>
        <w:t>u6) -0</w:t>
      </w:r>
      <w:r w:rsidR="00644CD5">
        <w:t>.</w:t>
      </w:r>
      <w:r>
        <w:t>0221*T(v16</w:t>
      </w:r>
      <w:r w:rsidR="00644CD5">
        <w:t>.</w:t>
      </w:r>
      <w:r>
        <w:t>u7) -0</w:t>
      </w:r>
      <w:r w:rsidR="00644CD5">
        <w:t>.</w:t>
      </w:r>
      <w:r>
        <w:t>0195*T(v8</w:t>
      </w:r>
      <w:r w:rsidR="00644CD5">
        <w:t>.</w:t>
      </w:r>
      <w:r>
        <w:t>u15) -0</w:t>
      </w:r>
      <w:r w:rsidR="00644CD5">
        <w:t>.</w:t>
      </w:r>
      <w:r>
        <w:t>0189*T(v23</w:t>
      </w:r>
      <w:r w:rsidR="00644CD5">
        <w:t>.</w:t>
      </w:r>
      <w:r>
        <w:t>u5) -0</w:t>
      </w:r>
      <w:r w:rsidR="00644CD5">
        <w:t>.</w:t>
      </w:r>
      <w:r>
        <w:t>0165*T(v25</w:t>
      </w:r>
      <w:r w:rsidR="00644CD5">
        <w:t>.</w:t>
      </w:r>
      <w:r>
        <w:t>u10) -0</w:t>
      </w:r>
      <w:r w:rsidR="00644CD5">
        <w:t>.</w:t>
      </w:r>
      <w:r>
        <w:t>0164*T(v18</w:t>
      </w:r>
      <w:r w:rsidR="00644CD5">
        <w:t>.</w:t>
      </w:r>
      <w:r>
        <w:t>u20) + 0</w:t>
      </w:r>
      <w:r w:rsidR="00644CD5">
        <w:t>.</w:t>
      </w:r>
      <w:r>
        <w:t>0147*T(v38</w:t>
      </w:r>
      <w:r w:rsidR="00644CD5">
        <w:t>.</w:t>
      </w:r>
      <w:r>
        <w:t>u5) + 0</w:t>
      </w:r>
      <w:r w:rsidR="00644CD5">
        <w:t>.</w:t>
      </w:r>
      <w:r>
        <w:t>0153*T(v12</w:t>
      </w:r>
      <w:r w:rsidR="00644CD5">
        <w:t>.</w:t>
      </w:r>
      <w:r>
        <w:t>u29) -0</w:t>
      </w:r>
      <w:r w:rsidR="00644CD5">
        <w:t>.</w:t>
      </w:r>
      <w:r>
        <w:t>0156*T(v10</w:t>
      </w:r>
      <w:r w:rsidR="00644CD5">
        <w:t>.</w:t>
      </w:r>
      <w:r>
        <w:t>u17) -0</w:t>
      </w:r>
      <w:r w:rsidR="00644CD5">
        <w:t>.</w:t>
      </w:r>
      <w:r>
        <w:t>0125*T(v16</w:t>
      </w:r>
      <w:r w:rsidR="00644CD5">
        <w:t>.</w:t>
      </w:r>
      <w:r>
        <w:t>u24) + 0</w:t>
      </w:r>
      <w:r w:rsidR="00644CD5">
        <w:t>.</w:t>
      </w:r>
      <w:r>
        <w:t>0118*T(v3</w:t>
      </w:r>
      <w:r w:rsidR="00644CD5">
        <w:t>.</w:t>
      </w:r>
      <w:r>
        <w:t>u22) -0</w:t>
      </w:r>
      <w:r w:rsidR="00644CD5">
        <w:t>.</w:t>
      </w:r>
      <w:r>
        <w:t>00895*T(v9</w:t>
      </w:r>
      <w:r w:rsidR="00644CD5">
        <w:t>.</w:t>
      </w:r>
      <w:r>
        <w:t>u30) + 0</w:t>
      </w:r>
      <w:r w:rsidR="00644CD5">
        <w:t>.</w:t>
      </w:r>
      <w:r>
        <w:t>00958*T(v9</w:t>
      </w:r>
      <w:r w:rsidR="00644CD5">
        <w:t>.</w:t>
      </w:r>
      <w:r>
        <w:t>u11) -0</w:t>
      </w:r>
      <w:r w:rsidR="00644CD5">
        <w:t>.</w:t>
      </w:r>
      <w:r>
        <w:t>00897*T(v14</w:t>
      </w:r>
      <w:r w:rsidR="00644CD5">
        <w:t>.</w:t>
      </w:r>
      <w:r>
        <w:t>u24) -0</w:t>
      </w:r>
      <w:r w:rsidR="00644CD5">
        <w:t>.</w:t>
      </w:r>
      <w:r>
        <w:t>00956*T(v3</w:t>
      </w:r>
      <w:r w:rsidR="00644CD5">
        <w:t>.</w:t>
      </w:r>
      <w:r>
        <w:t>u13) -0</w:t>
      </w:r>
      <w:r w:rsidR="00644CD5">
        <w:t>.</w:t>
      </w:r>
      <w:r>
        <w:t>00959*T(v28</w:t>
      </w:r>
      <w:r w:rsidR="00644CD5">
        <w:t>.</w:t>
      </w:r>
      <w:r>
        <w:t>u7) -0</w:t>
      </w:r>
      <w:r w:rsidR="00644CD5">
        <w:t>.</w:t>
      </w:r>
      <w:r>
        <w:t>00711*T(v27</w:t>
      </w:r>
      <w:r w:rsidR="00644CD5">
        <w:t>.</w:t>
      </w:r>
      <w:r>
        <w:t>u9) + 0</w:t>
      </w:r>
      <w:r w:rsidR="00644CD5">
        <w:t>.</w:t>
      </w:r>
      <w:r>
        <w:t>00569*T(v5</w:t>
      </w:r>
      <w:r w:rsidR="00644CD5">
        <w:t>.</w:t>
      </w:r>
      <w:r>
        <w:t>u31) -0</w:t>
      </w:r>
      <w:r w:rsidR="00644CD5">
        <w:t>.</w:t>
      </w:r>
      <w:r>
        <w:t>0044*T(v26</w:t>
      </w:r>
      <w:r w:rsidR="00644CD5">
        <w:t>.</w:t>
      </w:r>
      <w:r>
        <w:t>u7) -0</w:t>
      </w:r>
      <w:r w:rsidR="00644CD5">
        <w:t>.</w:t>
      </w:r>
      <w:r>
        <w:t>00245*T(u43) + 0</w:t>
      </w:r>
      <w:r w:rsidR="00644CD5">
        <w:t>.</w:t>
      </w:r>
      <w:r>
        <w:t>00365*T(v7</w:t>
      </w:r>
      <w:r w:rsidR="00644CD5">
        <w:t>.</w:t>
      </w:r>
      <w:r>
        <w:t>u2) -0</w:t>
      </w:r>
      <w:r w:rsidR="00644CD5">
        <w:t>.</w:t>
      </w:r>
      <w:r>
        <w:t>00109*T(v25</w:t>
      </w:r>
      <w:r w:rsidR="00644CD5">
        <w:t>.</w:t>
      </w:r>
      <w:r>
        <w:t>u1) + 0</w:t>
      </w:r>
      <w:r w:rsidR="00644CD5">
        <w:t>.</w:t>
      </w:r>
      <w:r>
        <w:t>000187*T(u19) + 6</w:t>
      </w:r>
      <w:r w:rsidR="00644CD5">
        <w:t>.</w:t>
      </w:r>
      <w:r>
        <w:t>86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962*T(v2</w:t>
      </w:r>
      <w:r w:rsidR="00644CD5">
        <w:t>.</w:t>
      </w:r>
      <w:r>
        <w:t>u4) + 0</w:t>
      </w:r>
      <w:r w:rsidR="00644CD5">
        <w:t>.</w:t>
      </w:r>
      <w:r>
        <w:t>0757*NumAromAtoms + 0</w:t>
      </w:r>
      <w:r w:rsidR="00644CD5">
        <w:t>.</w:t>
      </w:r>
      <w:r>
        <w:t>0167*T(v9</w:t>
      </w:r>
      <w:r w:rsidR="00644CD5">
        <w:t>.</w:t>
      </w:r>
      <w:r>
        <w:t>u15) -0</w:t>
      </w:r>
      <w:r w:rsidR="00644CD5">
        <w:t>.</w:t>
      </w:r>
      <w:r>
        <w:t>42*T(v3</w:t>
      </w:r>
      <w:r w:rsidR="00644CD5">
        <w:t>.</w:t>
      </w:r>
      <w:r>
        <w:t>u11) -0</w:t>
      </w:r>
      <w:r w:rsidR="00644CD5">
        <w:t>.</w:t>
      </w:r>
      <w:r>
        <w:t>438*T(v6</w:t>
      </w:r>
      <w:r w:rsidR="00644CD5">
        <w:t>.</w:t>
      </w:r>
      <w:r>
        <w:t>u3) -2</w:t>
      </w:r>
      <w:r w:rsidR="00644CD5">
        <w:t>.</w:t>
      </w:r>
      <w:r>
        <w:t>56*T(v3) + 0</w:t>
      </w:r>
      <w:r w:rsidR="00644CD5">
        <w:t>.</w:t>
      </w:r>
      <w:r>
        <w:t>932*T(v19</w:t>
      </w:r>
      <w:r w:rsidR="00644CD5">
        <w:t>.</w:t>
      </w:r>
      <w:r>
        <w:t>u14) + 0</w:t>
      </w:r>
      <w:r w:rsidR="00644CD5">
        <w:t>.</w:t>
      </w:r>
      <w:r>
        <w:t>647*T(v7</w:t>
      </w:r>
      <w:r w:rsidR="00644CD5">
        <w:t>.</w:t>
      </w:r>
      <w:r>
        <w:t>u28) -0</w:t>
      </w:r>
      <w:r w:rsidR="00644CD5">
        <w:t>.</w:t>
      </w:r>
      <w:r>
        <w:t>23*T(v1</w:t>
      </w:r>
      <w:r w:rsidR="00644CD5">
        <w:t>.</w:t>
      </w:r>
      <w:r>
        <w:t>u8) + 1</w:t>
      </w:r>
      <w:r w:rsidR="00644CD5">
        <w:t>.</w:t>
      </w:r>
      <w:r>
        <w:t>22*T(v28</w:t>
      </w:r>
      <w:r w:rsidR="00644CD5">
        <w:t>.</w:t>
      </w:r>
      <w:r>
        <w:t>u6) + 1</w:t>
      </w:r>
      <w:r w:rsidR="00644CD5">
        <w:t>.</w:t>
      </w:r>
      <w:r>
        <w:t>93*T(v22</w:t>
      </w:r>
      <w:r w:rsidR="00644CD5">
        <w:t>.</w:t>
      </w:r>
      <w:r>
        <w:t>u6) + 0</w:t>
      </w:r>
      <w:r w:rsidR="00644CD5">
        <w:t>.</w:t>
      </w:r>
      <w:r>
        <w:t>596*T(v17</w:t>
      </w:r>
      <w:r w:rsidR="00644CD5">
        <w:t>.</w:t>
      </w:r>
      <w:r>
        <w:t>u17) -1</w:t>
      </w:r>
      <w:r w:rsidR="00644CD5">
        <w:t>.</w:t>
      </w:r>
      <w:r>
        <w:t>53*T(v12</w:t>
      </w:r>
      <w:r w:rsidR="00644CD5">
        <w:t>.</w:t>
      </w:r>
      <w:r>
        <w:t>u8) + 0</w:t>
      </w:r>
      <w:r w:rsidR="00644CD5">
        <w:t>.</w:t>
      </w:r>
      <w:r>
        <w:t>526*T(v14</w:t>
      </w:r>
      <w:r w:rsidR="00644CD5">
        <w:t>.</w:t>
      </w:r>
      <w:r>
        <w:t>u22) + 20</w:t>
      </w:r>
      <w:r w:rsidR="00644CD5">
        <w:t>.</w:t>
      </w:r>
      <w:r>
        <w:t>7*Volume -0</w:t>
      </w:r>
      <w:r w:rsidR="00644CD5">
        <w:t>.</w:t>
      </w:r>
      <w:r>
        <w:t>154*NumAcceptor + 0</w:t>
      </w:r>
      <w:r w:rsidR="00644CD5">
        <w:t>.</w:t>
      </w:r>
      <w:r>
        <w:t>508*T(v2</w:t>
      </w:r>
      <w:r w:rsidR="00644CD5">
        <w:t>.</w:t>
      </w:r>
      <w:r>
        <w:t>u13) + 0</w:t>
      </w:r>
      <w:r w:rsidR="00644CD5">
        <w:t>.</w:t>
      </w:r>
      <w:r>
        <w:t>698*T(v5</w:t>
      </w:r>
      <w:r w:rsidR="00644CD5">
        <w:t>.</w:t>
      </w:r>
      <w:r>
        <w:t>u21) + 0</w:t>
      </w:r>
      <w:r w:rsidR="00644CD5">
        <w:t>.</w:t>
      </w:r>
      <w:r>
        <w:t>291*T(v17</w:t>
      </w:r>
      <w:r w:rsidR="00644CD5">
        <w:t>.</w:t>
      </w:r>
      <w:r>
        <w:t>u22) + 0</w:t>
      </w:r>
      <w:r w:rsidR="00644CD5">
        <w:t>.</w:t>
      </w:r>
      <w:r>
        <w:t>518*T(v17) -0</w:t>
      </w:r>
      <w:r w:rsidR="00644CD5">
        <w:t>.</w:t>
      </w:r>
      <w:r>
        <w:t>793*T(v8</w:t>
      </w:r>
      <w:r w:rsidR="00644CD5">
        <w:t>.</w:t>
      </w:r>
      <w:r>
        <w:t>u5) + 0</w:t>
      </w:r>
      <w:r w:rsidR="00644CD5">
        <w:t>.</w:t>
      </w:r>
      <w:r>
        <w:t>655*T(v14</w:t>
      </w:r>
      <w:r w:rsidR="00644CD5">
        <w:t>.</w:t>
      </w:r>
      <w:r>
        <w:t>u9) -0</w:t>
      </w:r>
      <w:r w:rsidR="00644CD5">
        <w:t>.</w:t>
      </w:r>
      <w:r>
        <w:t>782*T(v12</w:t>
      </w:r>
      <w:r w:rsidR="00644CD5">
        <w:t>.</w:t>
      </w:r>
      <w:r>
        <w:t>u30) + 0</w:t>
      </w:r>
      <w:r w:rsidR="00644CD5">
        <w:t>.</w:t>
      </w:r>
      <w:r>
        <w:t>684*T(v34</w:t>
      </w:r>
      <w:r w:rsidR="00644CD5">
        <w:t>.</w:t>
      </w:r>
      <w:r>
        <w:t>u5) -0</w:t>
      </w:r>
      <w:r w:rsidR="00644CD5">
        <w:t>.</w:t>
      </w:r>
      <w:r>
        <w:t>995*T(v11</w:t>
      </w:r>
      <w:r w:rsidR="00644CD5">
        <w:t>.</w:t>
      </w:r>
      <w:r>
        <w:t>u32) + 0</w:t>
      </w:r>
      <w:r w:rsidR="00644CD5">
        <w:t>.</w:t>
      </w:r>
      <w:r>
        <w:t>159*T(v1</w:t>
      </w:r>
      <w:r w:rsidR="00644CD5">
        <w:t>.</w:t>
      </w:r>
      <w:r>
        <w:t>u34) + 0</w:t>
      </w:r>
      <w:r w:rsidR="00644CD5">
        <w:t>.</w:t>
      </w:r>
      <w:r>
        <w:t>382*T(u37) -1</w:t>
      </w:r>
      <w:r w:rsidR="00644CD5">
        <w:t>.</w:t>
      </w:r>
      <w:r>
        <w:t>13*T(v8</w:t>
      </w:r>
      <w:r w:rsidR="00644CD5">
        <w:t>.</w:t>
      </w:r>
      <w:r>
        <w:t>u7) -0</w:t>
      </w:r>
      <w:r w:rsidR="00644CD5">
        <w:t>.</w:t>
      </w:r>
      <w:r>
        <w:t>427*T(v6</w:t>
      </w:r>
      <w:r w:rsidR="00644CD5">
        <w:t>.</w:t>
      </w:r>
      <w:r>
        <w:t>u7) -1</w:t>
      </w:r>
      <w:r w:rsidR="00644CD5">
        <w:t>.</w:t>
      </w:r>
      <w:r>
        <w:t>91*T(v3</w:t>
      </w:r>
      <w:r w:rsidR="00644CD5">
        <w:t>.</w:t>
      </w:r>
      <w:r>
        <w:t>u2) + 0</w:t>
      </w:r>
      <w:r w:rsidR="00644CD5">
        <w:t>.</w:t>
      </w:r>
      <w:r>
        <w:t>0854*NumDonor -0</w:t>
      </w:r>
      <w:r w:rsidR="00644CD5">
        <w:t>.</w:t>
      </w:r>
      <w:r>
        <w:t>574*T(v12</w:t>
      </w:r>
      <w:r w:rsidR="00644CD5">
        <w:t>.</w:t>
      </w:r>
      <w:r>
        <w:t>u1) + 0</w:t>
      </w:r>
      <w:r w:rsidR="00644CD5">
        <w:t>.</w:t>
      </w:r>
      <w:r>
        <w:t>807*T(v21</w:t>
      </w:r>
      <w:r w:rsidR="00644CD5">
        <w:t>.</w:t>
      </w:r>
      <w:r>
        <w:t>u14) + 2</w:t>
      </w:r>
      <w:r w:rsidR="00644CD5">
        <w:t>.</w:t>
      </w:r>
      <w:r>
        <w:t>13*T(v4</w:t>
      </w:r>
      <w:r w:rsidR="00644CD5">
        <w:t>.</w:t>
      </w:r>
      <w:r>
        <w:t>u6) -0</w:t>
      </w:r>
      <w:r w:rsidR="00644CD5">
        <w:t>.</w:t>
      </w:r>
      <w:r>
        <w:t>298*T(v1</w:t>
      </w:r>
      <w:r w:rsidR="00644CD5">
        <w:t>.</w:t>
      </w:r>
      <w:r>
        <w:t>u31) -0</w:t>
      </w:r>
      <w:r w:rsidR="00644CD5">
        <w:t>.</w:t>
      </w:r>
      <w:r>
        <w:t>0435*T(v36</w:t>
      </w:r>
      <w:r w:rsidR="00644CD5">
        <w:t>.</w:t>
      </w:r>
      <w:r>
        <w:t>u7) + 0</w:t>
      </w:r>
      <w:r w:rsidR="00644CD5">
        <w:t>.</w:t>
      </w:r>
      <w:r>
        <w:t>476*T(v6</w:t>
      </w:r>
      <w:r w:rsidR="00644CD5">
        <w:t>.</w:t>
      </w:r>
      <w:r>
        <w:t>u31) + 0</w:t>
      </w:r>
      <w:r w:rsidR="00644CD5">
        <w:t>.</w:t>
      </w:r>
      <w:r>
        <w:t>49*T(v23) -0</w:t>
      </w:r>
      <w:r w:rsidR="00644CD5">
        <w:t>.</w:t>
      </w:r>
      <w:r>
        <w:t>585*T(v10</w:t>
      </w:r>
      <w:r w:rsidR="00644CD5">
        <w:t>.</w:t>
      </w:r>
      <w:r>
        <w:t>u24) + 1</w:t>
      </w:r>
      <w:r w:rsidR="00644CD5">
        <w:t>.</w:t>
      </w:r>
      <w:r>
        <w:t>04*T(v10</w:t>
      </w:r>
      <w:r w:rsidR="00644CD5">
        <w:t>.</w:t>
      </w:r>
      <w:r>
        <w:t>u26) -0</w:t>
      </w:r>
      <w:r w:rsidR="00644CD5">
        <w:t>.</w:t>
      </w:r>
      <w:r>
        <w:t>963*T(v33</w:t>
      </w:r>
      <w:r w:rsidR="00644CD5">
        <w:t>.</w:t>
      </w:r>
      <w:r>
        <w:t>u2) -0</w:t>
      </w:r>
      <w:r w:rsidR="00644CD5">
        <w:t>.</w:t>
      </w:r>
      <w:r>
        <w:t>507*T(v15</w:t>
      </w:r>
      <w:r w:rsidR="00644CD5">
        <w:t>.</w:t>
      </w:r>
      <w:r>
        <w:t>u22) -0</w:t>
      </w:r>
      <w:r w:rsidR="00644CD5">
        <w:t>.</w:t>
      </w:r>
      <w:r>
        <w:t>375*T(v1</w:t>
      </w:r>
      <w:r w:rsidR="00644CD5">
        <w:t>.</w:t>
      </w:r>
      <w:r>
        <w:t>u16) -0</w:t>
      </w:r>
      <w:r w:rsidR="00644CD5">
        <w:t>.</w:t>
      </w:r>
      <w:r>
        <w:t>692*T(v6</w:t>
      </w:r>
      <w:r w:rsidR="00644CD5">
        <w:t>.</w:t>
      </w:r>
      <w:r>
        <w:t>u24) -1</w:t>
      </w:r>
      <w:r w:rsidR="00644CD5">
        <w:t>.</w:t>
      </w:r>
      <w:r>
        <w:t>49*T(v1</w:t>
      </w:r>
      <w:r w:rsidR="00644CD5">
        <w:t>.</w:t>
      </w:r>
      <w:r>
        <w:t>u1) -0</w:t>
      </w:r>
      <w:r w:rsidR="00644CD5">
        <w:t>.</w:t>
      </w:r>
      <w:r>
        <w:t>736*T(v31</w:t>
      </w:r>
      <w:r w:rsidR="00644CD5">
        <w:t>.</w:t>
      </w:r>
      <w:r>
        <w:t>u9) -0</w:t>
      </w:r>
      <w:r w:rsidR="00644CD5">
        <w:t>.</w:t>
      </w:r>
      <w:r>
        <w:t>998*T(v16</w:t>
      </w:r>
      <w:r w:rsidR="00644CD5">
        <w:t>.</w:t>
      </w:r>
      <w:r>
        <w:t>u2) + 0</w:t>
      </w:r>
      <w:r w:rsidR="00644CD5">
        <w:t>.</w:t>
      </w:r>
      <w:r>
        <w:t>338*T(v26</w:t>
      </w:r>
      <w:r w:rsidR="00644CD5">
        <w:t>.</w:t>
      </w:r>
      <w:r>
        <w:t>u15) -17</w:t>
      </w:r>
      <w:r w:rsidR="00644CD5">
        <w:t>.</w:t>
      </w:r>
      <w:r>
        <w:t>3*Volume^2 -0</w:t>
      </w:r>
      <w:r w:rsidR="00644CD5">
        <w:t>.</w:t>
      </w:r>
      <w:r>
        <w:t>664*T(v21</w:t>
      </w:r>
      <w:r w:rsidR="00644CD5">
        <w:t>.</w:t>
      </w:r>
      <w:r>
        <w:t>u12) + 0</w:t>
      </w:r>
      <w:r w:rsidR="00644CD5">
        <w:t>.</w:t>
      </w:r>
      <w:r>
        <w:t>301*T(v2</w:t>
      </w:r>
      <w:r w:rsidR="00644CD5">
        <w:t>.</w:t>
      </w:r>
      <w:r>
        <w:t>u41) + 0</w:t>
      </w:r>
      <w:r w:rsidR="00644CD5">
        <w:t>.</w:t>
      </w:r>
      <w:r>
        <w:t>64*T(v27</w:t>
      </w:r>
      <w:r w:rsidR="00644CD5">
        <w:t>.</w:t>
      </w:r>
      <w:r>
        <w:t>u14) -0</w:t>
      </w:r>
      <w:r w:rsidR="00644CD5">
        <w:t>.</w:t>
      </w:r>
      <w:r>
        <w:t>704*T(v18</w:t>
      </w:r>
      <w:r w:rsidR="00644CD5">
        <w:t>.</w:t>
      </w:r>
      <w:r>
        <w:t>u20) -0</w:t>
      </w:r>
      <w:r w:rsidR="00644CD5">
        <w:t>.</w:t>
      </w:r>
      <w:r>
        <w:t>556*T(v19</w:t>
      </w:r>
      <w:r w:rsidR="00644CD5">
        <w:t>.</w:t>
      </w:r>
      <w:r>
        <w:t>u6) + 0</w:t>
      </w:r>
      <w:r w:rsidR="00644CD5">
        <w:t>.</w:t>
      </w:r>
      <w:r>
        <w:t>354*T(v17</w:t>
      </w:r>
      <w:r w:rsidR="00644CD5">
        <w:t>.</w:t>
      </w:r>
      <w:r>
        <w:t>u24) -0</w:t>
      </w:r>
      <w:r w:rsidR="00644CD5">
        <w:t>.</w:t>
      </w:r>
      <w:r>
        <w:t>45*T(v20</w:t>
      </w:r>
      <w:r w:rsidR="00644CD5">
        <w:t>.</w:t>
      </w:r>
      <w:r>
        <w:t>u12) + 0</w:t>
      </w:r>
      <w:r w:rsidR="00644CD5">
        <w:t>.</w:t>
      </w:r>
      <w:r>
        <w:t>473*T(v20</w:t>
      </w:r>
      <w:r w:rsidR="00644CD5">
        <w:t>.</w:t>
      </w:r>
      <w:r>
        <w:t>u16) + 0</w:t>
      </w:r>
      <w:r w:rsidR="00644CD5">
        <w:t>.</w:t>
      </w:r>
      <w:r>
        <w:t>738*T(v15</w:t>
      </w:r>
      <w:r w:rsidR="00644CD5">
        <w:t>.</w:t>
      </w:r>
      <w:r>
        <w:t>u15) + 0</w:t>
      </w:r>
      <w:r w:rsidR="00644CD5">
        <w:t>.</w:t>
      </w:r>
      <w:r>
        <w:t>336*T(v16</w:t>
      </w:r>
      <w:r w:rsidR="00644CD5">
        <w:t>.</w:t>
      </w:r>
      <w:r>
        <w:t>u16) -0</w:t>
      </w:r>
      <w:r w:rsidR="00644CD5">
        <w:t>.</w:t>
      </w:r>
      <w:r>
        <w:t>0324*T(v5</w:t>
      </w:r>
      <w:r w:rsidR="00644CD5">
        <w:t>.</w:t>
      </w:r>
      <w:r>
        <w:t>u6) -0</w:t>
      </w:r>
      <w:r w:rsidR="00644CD5">
        <w:t>.</w:t>
      </w:r>
      <w:r>
        <w:t>361*T(u36) + 13</w:t>
      </w:r>
      <w:r w:rsidR="00644CD5">
        <w:t>.</w:t>
      </w:r>
      <w:r>
        <w:t>8*Lipophilicity -0</w:t>
      </w:r>
      <w:r w:rsidR="00644CD5">
        <w:t>.</w:t>
      </w:r>
      <w:r>
        <w:t>175*T(v25</w:t>
      </w:r>
      <w:r w:rsidR="00644CD5">
        <w:t>.</w:t>
      </w:r>
      <w:r>
        <w:t>u18) -0</w:t>
      </w:r>
      <w:r w:rsidR="00644CD5">
        <w:t>.</w:t>
      </w:r>
      <w:r>
        <w:t>911*T(v25</w:t>
      </w:r>
      <w:r w:rsidR="00644CD5">
        <w:t>.</w:t>
      </w:r>
      <w:r>
        <w:t>u4) + 0</w:t>
      </w:r>
      <w:r w:rsidR="00644CD5">
        <w:t>.</w:t>
      </w:r>
      <w:r>
        <w:t>31*T(v35</w:t>
      </w:r>
      <w:r w:rsidR="00644CD5">
        <w:t>.</w:t>
      </w:r>
      <w:r>
        <w:t>u8) -0</w:t>
      </w:r>
      <w:r w:rsidR="00644CD5">
        <w:t>.</w:t>
      </w:r>
      <w:r>
        <w:t>000239*Lipophilicity^3 -0</w:t>
      </w:r>
      <w:r w:rsidR="00644CD5">
        <w:t>.</w:t>
      </w:r>
      <w:r>
        <w:t>638*T(v12</w:t>
      </w:r>
      <w:r w:rsidR="00644CD5">
        <w:t>.</w:t>
      </w:r>
      <w:r>
        <w:t>u16) -2</w:t>
      </w:r>
      <w:r w:rsidR="00644CD5">
        <w:t>.</w:t>
      </w:r>
      <w:r>
        <w:t>03*T(v3</w:t>
      </w:r>
      <w:r w:rsidR="00644CD5">
        <w:t>.</w:t>
      </w:r>
      <w:r>
        <w:t>u1) -0</w:t>
      </w:r>
      <w:r w:rsidR="00644CD5">
        <w:t>.</w:t>
      </w:r>
      <w:r>
        <w:t>738*T(v29</w:t>
      </w:r>
      <w:r w:rsidR="00644CD5">
        <w:t>.</w:t>
      </w:r>
      <w:r>
        <w:t>u6) + 0</w:t>
      </w:r>
      <w:r w:rsidR="00644CD5">
        <w:t>.</w:t>
      </w:r>
      <w:r>
        <w:t>931*T(v4</w:t>
      </w:r>
      <w:r w:rsidR="00644CD5">
        <w:t>.</w:t>
      </w:r>
      <w:r>
        <w:t>u7) + 1</w:t>
      </w:r>
      <w:r w:rsidR="00644CD5">
        <w:t>.</w:t>
      </w:r>
      <w:r>
        <w:t>7*Volume^3 -0</w:t>
      </w:r>
      <w:r w:rsidR="00644CD5">
        <w:t>.</w:t>
      </w:r>
      <w:r>
        <w:t>226*T(v1</w:t>
      </w:r>
      <w:r w:rsidR="00644CD5">
        <w:t>.</w:t>
      </w:r>
      <w:r>
        <w:t>u41) -0</w:t>
      </w:r>
      <w:r w:rsidR="00644CD5">
        <w:t>.</w:t>
      </w:r>
      <w:r>
        <w:t>698*T(v22</w:t>
      </w:r>
      <w:r w:rsidR="00644CD5">
        <w:t>.</w:t>
      </w:r>
      <w:r>
        <w:t>u20) + 0</w:t>
      </w:r>
      <w:r w:rsidR="00644CD5">
        <w:t>.</w:t>
      </w:r>
      <w:r>
        <w:t>25*T(v10</w:t>
      </w:r>
      <w:r w:rsidR="00644CD5">
        <w:t>.</w:t>
      </w:r>
      <w:r>
        <w:t>u10) + 0</w:t>
      </w:r>
      <w:r w:rsidR="00644CD5">
        <w:t>.</w:t>
      </w:r>
      <w:r>
        <w:t>524*T(v8</w:t>
      </w:r>
      <w:r w:rsidR="00644CD5">
        <w:t>.</w:t>
      </w:r>
      <w:r>
        <w:t>u4) + 0</w:t>
      </w:r>
      <w:r w:rsidR="00644CD5">
        <w:t>.</w:t>
      </w:r>
      <w:r>
        <w:t>599*T(v7</w:t>
      </w:r>
      <w:r w:rsidR="00644CD5">
        <w:t>.</w:t>
      </w:r>
      <w:r>
        <w:t>u1) + 0</w:t>
      </w:r>
      <w:r w:rsidR="00644CD5">
        <w:t>.</w:t>
      </w:r>
      <w:r>
        <w:t>729*T(v16</w:t>
      </w:r>
      <w:r w:rsidR="00644CD5">
        <w:t>.</w:t>
      </w:r>
      <w:r>
        <w:t>u22) -0</w:t>
      </w:r>
      <w:r w:rsidR="00644CD5">
        <w:t>.</w:t>
      </w:r>
      <w:r>
        <w:t>606*T(v8</w:t>
      </w:r>
      <w:r w:rsidR="00644CD5">
        <w:t>.</w:t>
      </w:r>
      <w:r>
        <w:t>u22) -0</w:t>
      </w:r>
      <w:r w:rsidR="00644CD5">
        <w:t>.</w:t>
      </w:r>
      <w:r>
        <w:t>5*T(u32) + 0</w:t>
      </w:r>
      <w:r w:rsidR="00644CD5">
        <w:t>.</w:t>
      </w:r>
      <w:r>
        <w:t>488*T(v11</w:t>
      </w:r>
      <w:r w:rsidR="00644CD5">
        <w:t>.</w:t>
      </w:r>
      <w:r>
        <w:t>u10) -0</w:t>
      </w:r>
      <w:r w:rsidR="00644CD5">
        <w:t>.</w:t>
      </w:r>
      <w:r>
        <w:t>81*T(v14</w:t>
      </w:r>
      <w:r w:rsidR="00644CD5">
        <w:t>.</w:t>
      </w:r>
      <w:r>
        <w:t>u26) + 0</w:t>
      </w:r>
      <w:r w:rsidR="00644CD5">
        <w:t>.</w:t>
      </w:r>
      <w:r>
        <w:t>299*T(v13</w:t>
      </w:r>
      <w:r w:rsidR="00644CD5">
        <w:t>.</w:t>
      </w:r>
      <w:r>
        <w:t>u8) -0</w:t>
      </w:r>
      <w:r w:rsidR="00644CD5">
        <w:t>.</w:t>
      </w:r>
      <w:r>
        <w:t>616*T(v29</w:t>
      </w:r>
      <w:r w:rsidR="00644CD5">
        <w:t>.</w:t>
      </w:r>
      <w:r>
        <w:t>u7) + 0</w:t>
      </w:r>
      <w:r w:rsidR="00644CD5">
        <w:t>.</w:t>
      </w:r>
      <w:r>
        <w:t>713*T(v20</w:t>
      </w:r>
      <w:r w:rsidR="00644CD5">
        <w:t>.</w:t>
      </w:r>
      <w:r>
        <w:t>u17) + 0</w:t>
      </w:r>
      <w:r w:rsidR="00644CD5">
        <w:t>.</w:t>
      </w:r>
      <w:r>
        <w:t>41*T(v18</w:t>
      </w:r>
      <w:r w:rsidR="00644CD5">
        <w:t>.</w:t>
      </w:r>
      <w:r>
        <w:t>u11) -0</w:t>
      </w:r>
      <w:r w:rsidR="00644CD5">
        <w:t>.</w:t>
      </w:r>
      <w:r>
        <w:t>385*T(v21</w:t>
      </w:r>
      <w:r w:rsidR="00644CD5">
        <w:t>.</w:t>
      </w:r>
      <w:r>
        <w:t>u17) -0</w:t>
      </w:r>
      <w:r w:rsidR="00644CD5">
        <w:t>.</w:t>
      </w:r>
      <w:r>
        <w:t>728*T(v24</w:t>
      </w:r>
      <w:r w:rsidR="00644CD5">
        <w:t>.</w:t>
      </w:r>
      <w:r>
        <w:t>u8) + 0</w:t>
      </w:r>
      <w:r w:rsidR="00644CD5">
        <w:t>.</w:t>
      </w:r>
      <w:r>
        <w:t>529*T(v15</w:t>
      </w:r>
      <w:r w:rsidR="00644CD5">
        <w:t>.</w:t>
      </w:r>
      <w:r>
        <w:t>u7) + 0</w:t>
      </w:r>
      <w:r w:rsidR="00644CD5">
        <w:t>.</w:t>
      </w:r>
      <w:r>
        <w:t>318*T(v31</w:t>
      </w:r>
      <w:r w:rsidR="00644CD5">
        <w:t>.</w:t>
      </w:r>
      <w:r>
        <w:t>u2) -0</w:t>
      </w:r>
      <w:r w:rsidR="00644CD5">
        <w:t>.</w:t>
      </w:r>
      <w:r>
        <w:t>303*T(v3</w:t>
      </w:r>
      <w:r w:rsidR="00644CD5">
        <w:t>.</w:t>
      </w:r>
      <w:r>
        <w:t>u32) + 0</w:t>
      </w:r>
      <w:r w:rsidR="00644CD5">
        <w:t>.</w:t>
      </w:r>
      <w:r>
        <w:t>39*T(v5</w:t>
      </w:r>
      <w:r w:rsidR="00644CD5">
        <w:t>.</w:t>
      </w:r>
      <w:r>
        <w:t>u10) -0</w:t>
      </w:r>
      <w:r w:rsidR="00644CD5">
        <w:t>.</w:t>
      </w:r>
      <w:r>
        <w:t>572*T(v23</w:t>
      </w:r>
      <w:r w:rsidR="00644CD5">
        <w:t>.</w:t>
      </w:r>
      <w:r>
        <w:t>u13) -0</w:t>
      </w:r>
      <w:r w:rsidR="00644CD5">
        <w:t>.</w:t>
      </w:r>
      <w:r>
        <w:t>71*T(v14</w:t>
      </w:r>
      <w:r w:rsidR="00644CD5">
        <w:t>.</w:t>
      </w:r>
      <w:r>
        <w:t>u28) + 0</w:t>
      </w:r>
      <w:r w:rsidR="00644CD5">
        <w:t>.</w:t>
      </w:r>
      <w:r>
        <w:t>445*T(v25</w:t>
      </w:r>
      <w:r w:rsidR="00644CD5">
        <w:t>.</w:t>
      </w:r>
      <w:r>
        <w:t>u5) -0</w:t>
      </w:r>
      <w:r w:rsidR="00644CD5">
        <w:t>.</w:t>
      </w:r>
      <w:r>
        <w:t>525*T(v10</w:t>
      </w:r>
      <w:r w:rsidR="00644CD5">
        <w:t>.</w:t>
      </w:r>
      <w:r>
        <w:t>u2) -0</w:t>
      </w:r>
      <w:r w:rsidR="00644CD5">
        <w:t>.</w:t>
      </w:r>
      <w:r>
        <w:t>426*T(v32</w:t>
      </w:r>
      <w:r w:rsidR="00644CD5">
        <w:t>.</w:t>
      </w:r>
      <w:r>
        <w:t>u6) + 0</w:t>
      </w:r>
      <w:r w:rsidR="00644CD5">
        <w:t>.</w:t>
      </w:r>
      <w:r>
        <w:t>784*T(v7</w:t>
      </w:r>
      <w:r w:rsidR="00644CD5">
        <w:t>.</w:t>
      </w:r>
      <w:r>
        <w:t>u22) -0</w:t>
      </w:r>
      <w:r w:rsidR="00644CD5">
        <w:t>.</w:t>
      </w:r>
      <w:r>
        <w:t>684*T(v14</w:t>
      </w:r>
      <w:r w:rsidR="00644CD5">
        <w:t>.</w:t>
      </w:r>
      <w:r>
        <w:t>u17) -0</w:t>
      </w:r>
      <w:r w:rsidR="00644CD5">
        <w:t>.</w:t>
      </w:r>
      <w:r>
        <w:t>68*T(v30</w:t>
      </w:r>
      <w:r w:rsidR="00644CD5">
        <w:t>.</w:t>
      </w:r>
      <w:r>
        <w:t>u6) -0</w:t>
      </w:r>
      <w:r w:rsidR="00644CD5">
        <w:t>.</w:t>
      </w:r>
      <w:r>
        <w:t>389*T(v18</w:t>
      </w:r>
      <w:r w:rsidR="00644CD5">
        <w:t>.</w:t>
      </w:r>
      <w:r>
        <w:t>u5) -0</w:t>
      </w:r>
      <w:r w:rsidR="00644CD5">
        <w:t>.</w:t>
      </w:r>
      <w:r>
        <w:t>448*T(v27</w:t>
      </w:r>
      <w:r w:rsidR="00644CD5">
        <w:t>.</w:t>
      </w:r>
      <w:r>
        <w:t>u15) -0</w:t>
      </w:r>
      <w:r w:rsidR="00644CD5">
        <w:t>.</w:t>
      </w:r>
      <w:r>
        <w:t>355*T(v8</w:t>
      </w:r>
      <w:r w:rsidR="00644CD5">
        <w:t>.</w:t>
      </w:r>
      <w:r>
        <w:t>u10) -0</w:t>
      </w:r>
      <w:r w:rsidR="00644CD5">
        <w:t>.</w:t>
      </w:r>
      <w:r>
        <w:t>16*T(v24) -0</w:t>
      </w:r>
      <w:r w:rsidR="00644CD5">
        <w:t>.</w:t>
      </w:r>
      <w:r>
        <w:t>714*T(v7</w:t>
      </w:r>
      <w:r w:rsidR="00644CD5">
        <w:t>.</w:t>
      </w:r>
      <w:r>
        <w:t>u31) + 0</w:t>
      </w:r>
      <w:r w:rsidR="00644CD5">
        <w:t>.</w:t>
      </w:r>
      <w:r>
        <w:t>401*T(v28) + 0</w:t>
      </w:r>
      <w:r w:rsidR="00644CD5">
        <w:t>.</w:t>
      </w:r>
      <w:r>
        <w:t>605*T(v22</w:t>
      </w:r>
      <w:r w:rsidR="00644CD5">
        <w:t>.</w:t>
      </w:r>
      <w:r>
        <w:t>u4) -0</w:t>
      </w:r>
      <w:r w:rsidR="00644CD5">
        <w:t>.</w:t>
      </w:r>
      <w:r>
        <w:t>699*T(v19</w:t>
      </w:r>
      <w:r w:rsidR="00644CD5">
        <w:t>.</w:t>
      </w:r>
      <w:r>
        <w:t>u15) + 0</w:t>
      </w:r>
      <w:r w:rsidR="00644CD5">
        <w:t>.</w:t>
      </w:r>
      <w:r>
        <w:t>696*T(v26</w:t>
      </w:r>
      <w:r w:rsidR="00644CD5">
        <w:t>.</w:t>
      </w:r>
      <w:r>
        <w:t>u2) + 0</w:t>
      </w:r>
      <w:r w:rsidR="00644CD5">
        <w:t>.</w:t>
      </w:r>
      <w:r>
        <w:t>329*T(v9</w:t>
      </w:r>
      <w:r w:rsidR="00644CD5">
        <w:t>.</w:t>
      </w:r>
      <w:r>
        <w:t>u16) + 0</w:t>
      </w:r>
      <w:r w:rsidR="00644CD5">
        <w:t>.</w:t>
      </w:r>
      <w:r>
        <w:t>288*T(u24) + 0</w:t>
      </w:r>
      <w:r w:rsidR="00644CD5">
        <w:t>.</w:t>
      </w:r>
      <w:r>
        <w:t>146*NumPositive + 0</w:t>
      </w:r>
      <w:r w:rsidR="00644CD5">
        <w:t>.</w:t>
      </w:r>
      <w:r>
        <w:t>719*T(v3</w:t>
      </w:r>
      <w:r w:rsidR="00644CD5">
        <w:t>.</w:t>
      </w:r>
      <w:r>
        <w:t>u21) -0</w:t>
      </w:r>
      <w:r w:rsidR="00644CD5">
        <w:t>.</w:t>
      </w:r>
      <w:r>
        <w:t>49*T(v4</w:t>
      </w:r>
      <w:r w:rsidR="00644CD5">
        <w:t>.</w:t>
      </w:r>
      <w:r>
        <w:t>u13) + 0</w:t>
      </w:r>
      <w:r w:rsidR="00644CD5">
        <w:t>.</w:t>
      </w:r>
      <w:r>
        <w:t>385*T(v2</w:t>
      </w:r>
      <w:r w:rsidR="00644CD5">
        <w:t>.</w:t>
      </w:r>
      <w:r>
        <w:t>u25) + 0</w:t>
      </w:r>
      <w:r w:rsidR="00644CD5">
        <w:t>.</w:t>
      </w:r>
      <w:r>
        <w:t>678*T(v9</w:t>
      </w:r>
      <w:r w:rsidR="00644CD5">
        <w:t>.</w:t>
      </w:r>
      <w:r>
        <w:t>u13) + 0</w:t>
      </w:r>
      <w:r w:rsidR="00644CD5">
        <w:t>.</w:t>
      </w:r>
      <w:r>
        <w:t>477*T(v13</w:t>
      </w:r>
      <w:r w:rsidR="00644CD5">
        <w:t>.</w:t>
      </w:r>
      <w:r>
        <w:t>u26) + 0</w:t>
      </w:r>
      <w:r w:rsidR="00644CD5">
        <w:t>.</w:t>
      </w:r>
      <w:r>
        <w:t>332*T(v14</w:t>
      </w:r>
      <w:r w:rsidR="00644CD5">
        <w:t>.</w:t>
      </w:r>
      <w:r>
        <w:t>u13) -0</w:t>
      </w:r>
      <w:r w:rsidR="00644CD5">
        <w:t>.</w:t>
      </w:r>
      <w:r>
        <w:t>504*T(v16</w:t>
      </w:r>
      <w:r w:rsidR="00644CD5">
        <w:t>.</w:t>
      </w:r>
      <w:r>
        <w:t>u15) -0</w:t>
      </w:r>
      <w:r w:rsidR="00644CD5">
        <w:t>.</w:t>
      </w:r>
      <w:r>
        <w:t>438*T(v11</w:t>
      </w:r>
      <w:r w:rsidR="00644CD5">
        <w:t>.</w:t>
      </w:r>
      <w:r>
        <w:t>u6) -0</w:t>
      </w:r>
      <w:r w:rsidR="00644CD5">
        <w:t>.</w:t>
      </w:r>
      <w:r>
        <w:t>523*T(v22</w:t>
      </w:r>
      <w:r w:rsidR="00644CD5">
        <w:t>.</w:t>
      </w:r>
      <w:r>
        <w:t>u18) + 0</w:t>
      </w:r>
      <w:r w:rsidR="00644CD5">
        <w:t>.</w:t>
      </w:r>
      <w:r>
        <w:t>432*T(v12</w:t>
      </w:r>
      <w:r w:rsidR="00644CD5">
        <w:t>.</w:t>
      </w:r>
      <w:r>
        <w:t>u20) -0</w:t>
      </w:r>
      <w:r w:rsidR="00644CD5">
        <w:t>.</w:t>
      </w:r>
      <w:r>
        <w:t>471*T(v18</w:t>
      </w:r>
      <w:r w:rsidR="00644CD5">
        <w:t>.</w:t>
      </w:r>
      <w:r>
        <w:t>u7) -0</w:t>
      </w:r>
      <w:r w:rsidR="00644CD5">
        <w:t>.</w:t>
      </w:r>
      <w:r>
        <w:t>459*T(v15</w:t>
      </w:r>
      <w:r w:rsidR="00644CD5">
        <w:t>.</w:t>
      </w:r>
      <w:r>
        <w:t>u27) + 0</w:t>
      </w:r>
      <w:r w:rsidR="00644CD5">
        <w:t>.</w:t>
      </w:r>
      <w:r>
        <w:t>507*T(v5</w:t>
      </w:r>
      <w:r w:rsidR="00644CD5">
        <w:t>.</w:t>
      </w:r>
      <w:r>
        <w:t>u37) + 0</w:t>
      </w:r>
      <w:r w:rsidR="00644CD5">
        <w:t>.</w:t>
      </w:r>
      <w:r>
        <w:t>48*T(v11</w:t>
      </w:r>
      <w:r w:rsidR="00644CD5">
        <w:t>.</w:t>
      </w:r>
      <w:r>
        <w:t>u27) + 0</w:t>
      </w:r>
      <w:r w:rsidR="00644CD5">
        <w:t>.</w:t>
      </w:r>
      <w:r>
        <w:t>532*T(v28</w:t>
      </w:r>
      <w:r w:rsidR="00644CD5">
        <w:t>.</w:t>
      </w:r>
      <w:r>
        <w:t>u2) + 0</w:t>
      </w:r>
      <w:r w:rsidR="00644CD5">
        <w:t>.</w:t>
      </w:r>
      <w:r>
        <w:t>392*T(v15</w:t>
      </w:r>
      <w:r w:rsidR="00644CD5">
        <w:t>.</w:t>
      </w:r>
      <w:r>
        <w:t>u18) -0</w:t>
      </w:r>
      <w:r w:rsidR="00644CD5">
        <w:t>.</w:t>
      </w:r>
      <w:r>
        <w:t>636*T(v21</w:t>
      </w:r>
      <w:r w:rsidR="00644CD5">
        <w:t>.</w:t>
      </w:r>
      <w:r>
        <w:t>u7) + 0</w:t>
      </w:r>
      <w:r w:rsidR="00644CD5">
        <w:t>.</w:t>
      </w:r>
      <w:r>
        <w:t>417*T(v6</w:t>
      </w:r>
      <w:r w:rsidR="00644CD5">
        <w:t>.</w:t>
      </w:r>
      <w:r>
        <w:t>u30) -0</w:t>
      </w:r>
      <w:r w:rsidR="00644CD5">
        <w:t>.</w:t>
      </w:r>
      <w:r>
        <w:t>251*T(v8</w:t>
      </w:r>
      <w:r w:rsidR="00644CD5">
        <w:t>.</w:t>
      </w:r>
      <w:r>
        <w:t>u26) + 0</w:t>
      </w:r>
      <w:r w:rsidR="00644CD5">
        <w:t>.</w:t>
      </w:r>
      <w:r>
        <w:t>61*T(v9) + 0</w:t>
      </w:r>
      <w:r w:rsidR="00644CD5">
        <w:t>.</w:t>
      </w:r>
      <w:r>
        <w:t>278*T(v12</w:t>
      </w:r>
      <w:r w:rsidR="00644CD5">
        <w:t>.</w:t>
      </w:r>
      <w:r>
        <w:t>u15) -0</w:t>
      </w:r>
      <w:r w:rsidR="00644CD5">
        <w:t>.</w:t>
      </w:r>
      <w:r>
        <w:t>458*T(v1</w:t>
      </w:r>
      <w:r w:rsidR="00644CD5">
        <w:t>.</w:t>
      </w:r>
      <w:r>
        <w:t>u20) -0</w:t>
      </w:r>
      <w:r w:rsidR="00644CD5">
        <w:t>.</w:t>
      </w:r>
      <w:r>
        <w:t>49*T(v2</w:t>
      </w:r>
      <w:r w:rsidR="00644CD5">
        <w:t>.</w:t>
      </w:r>
      <w:r>
        <w:t>u33) + 0</w:t>
      </w:r>
      <w:r w:rsidR="00644CD5">
        <w:t>.</w:t>
      </w:r>
      <w:r>
        <w:t>63*T(v3</w:t>
      </w:r>
      <w:r w:rsidR="00644CD5">
        <w:t>.</w:t>
      </w:r>
      <w:r>
        <w:t>u24) + 0</w:t>
      </w:r>
      <w:r w:rsidR="00644CD5">
        <w:t>.</w:t>
      </w:r>
      <w:r>
        <w:t>0933*Lipophilicity^2 -0</w:t>
      </w:r>
      <w:r w:rsidR="00644CD5">
        <w:t>.</w:t>
      </w:r>
      <w:r>
        <w:t>404*T(v2) + 0</w:t>
      </w:r>
      <w:r w:rsidR="00644CD5">
        <w:t>.</w:t>
      </w:r>
      <w:r>
        <w:t>347*T(v17</w:t>
      </w:r>
      <w:r w:rsidR="00644CD5">
        <w:t>.</w:t>
      </w:r>
      <w:r>
        <w:t>u10) + 0</w:t>
      </w:r>
      <w:r w:rsidR="00644CD5">
        <w:t>.</w:t>
      </w:r>
      <w:r>
        <w:t>461*T(v4</w:t>
      </w:r>
      <w:r w:rsidR="00644CD5">
        <w:t>.</w:t>
      </w:r>
      <w:r>
        <w:t>u32) + 0</w:t>
      </w:r>
      <w:r w:rsidR="00644CD5">
        <w:t>.</w:t>
      </w:r>
      <w:r>
        <w:t>453*T(v17</w:t>
      </w:r>
      <w:r w:rsidR="00644CD5">
        <w:t>.</w:t>
      </w:r>
      <w:r>
        <w:t>u18) -0</w:t>
      </w:r>
      <w:r w:rsidR="00644CD5">
        <w:t>.</w:t>
      </w:r>
      <w:r>
        <w:t>647*T(v13</w:t>
      </w:r>
      <w:r w:rsidR="00644CD5">
        <w:t>.</w:t>
      </w:r>
      <w:r>
        <w:t>u9) -0</w:t>
      </w:r>
      <w:r w:rsidR="00644CD5">
        <w:t>.</w:t>
      </w:r>
      <w:r>
        <w:t>386*T(v10</w:t>
      </w:r>
      <w:r w:rsidR="00644CD5">
        <w:t>.</w:t>
      </w:r>
      <w:r>
        <w:t>u8) + 0</w:t>
      </w:r>
      <w:r w:rsidR="00644CD5">
        <w:t>.</w:t>
      </w:r>
      <w:r>
        <w:t>425*T(v11) + 0</w:t>
      </w:r>
      <w:r w:rsidR="00644CD5">
        <w:t>.</w:t>
      </w:r>
      <w:r>
        <w:t>382*T(v18</w:t>
      </w:r>
      <w:r w:rsidR="00644CD5">
        <w:t>.</w:t>
      </w:r>
      <w:r>
        <w:t>u17) -</w:t>
      </w:r>
      <w:r>
        <w:lastRenderedPageBreak/>
        <w:t>0</w:t>
      </w:r>
      <w:r w:rsidR="00644CD5">
        <w:t>.</w:t>
      </w:r>
      <w:r>
        <w:t>431*T(v8</w:t>
      </w:r>
      <w:r w:rsidR="00644CD5">
        <w:t>.</w:t>
      </w:r>
      <w:r>
        <w:t>u15) -0</w:t>
      </w:r>
      <w:r w:rsidR="00644CD5">
        <w:t>.</w:t>
      </w:r>
      <w:r>
        <w:t>391*T(v2</w:t>
      </w:r>
      <w:r w:rsidR="00644CD5">
        <w:t>.</w:t>
      </w:r>
      <w:r>
        <w:t>u21) + 0</w:t>
      </w:r>
      <w:r w:rsidR="00644CD5">
        <w:t>.</w:t>
      </w:r>
      <w:r>
        <w:t>456*T(v7</w:t>
      </w:r>
      <w:r w:rsidR="00644CD5">
        <w:t>.</w:t>
      </w:r>
      <w:r>
        <w:t>u32) + 0</w:t>
      </w:r>
      <w:r w:rsidR="00644CD5">
        <w:t>.</w:t>
      </w:r>
      <w:r>
        <w:t>206*T(v34</w:t>
      </w:r>
      <w:r w:rsidR="00644CD5">
        <w:t>.</w:t>
      </w:r>
      <w:r>
        <w:t>u6) + 0</w:t>
      </w:r>
      <w:r w:rsidR="00644CD5">
        <w:t>.</w:t>
      </w:r>
      <w:r>
        <w:t>278*T(v20</w:t>
      </w:r>
      <w:r w:rsidR="00644CD5">
        <w:t>.</w:t>
      </w:r>
      <w:r>
        <w:t>u23) + 0</w:t>
      </w:r>
      <w:r w:rsidR="00644CD5">
        <w:t>.</w:t>
      </w:r>
      <w:r>
        <w:t>363*T(u17) + 0</w:t>
      </w:r>
      <w:r w:rsidR="00644CD5">
        <w:t>.</w:t>
      </w:r>
      <w:r>
        <w:t>452*T(v3</w:t>
      </w:r>
      <w:r w:rsidR="00644CD5">
        <w:t>.</w:t>
      </w:r>
      <w:r>
        <w:t>u22) -0</w:t>
      </w:r>
      <w:r w:rsidR="00644CD5">
        <w:t>.</w:t>
      </w:r>
      <w:r>
        <w:t>321*T(v16</w:t>
      </w:r>
      <w:r w:rsidR="00644CD5">
        <w:t>.</w:t>
      </w:r>
      <w:r>
        <w:t>u3) -0</w:t>
      </w:r>
      <w:r w:rsidR="00644CD5">
        <w:t>.</w:t>
      </w:r>
      <w:r>
        <w:t>36*T(v29) + 0</w:t>
      </w:r>
      <w:r w:rsidR="00644CD5">
        <w:t>.</w:t>
      </w:r>
      <w:r>
        <w:t>251*T(v4</w:t>
      </w:r>
      <w:r w:rsidR="00644CD5">
        <w:t>.</w:t>
      </w:r>
      <w:r>
        <w:t>u35) + 2</w:t>
      </w:r>
      <w:r w:rsidR="00644CD5">
        <w:t>.</w:t>
      </w:r>
      <w:r>
        <w:t>5*v -0</w:t>
      </w:r>
      <w:r w:rsidR="00644CD5">
        <w:t>.</w:t>
      </w:r>
      <w:r>
        <w:t>525*T(v9</w:t>
      </w:r>
      <w:r w:rsidR="00644CD5">
        <w:t>.</w:t>
      </w:r>
      <w:r>
        <w:t>u14) + 0</w:t>
      </w:r>
      <w:r w:rsidR="00644CD5">
        <w:t>.</w:t>
      </w:r>
      <w:r>
        <w:t>359*T(u22) + 0</w:t>
      </w:r>
      <w:r w:rsidR="00644CD5">
        <w:t>.</w:t>
      </w:r>
      <w:r>
        <w:t>236*T(v14) -0</w:t>
      </w:r>
      <w:r w:rsidR="00644CD5">
        <w:t>.</w:t>
      </w:r>
      <w:r>
        <w:t>245*T(u14) + 0</w:t>
      </w:r>
      <w:r w:rsidR="00644CD5">
        <w:t>.</w:t>
      </w:r>
      <w:r>
        <w:t>303*T(v17</w:t>
      </w:r>
      <w:r w:rsidR="00644CD5">
        <w:t>.</w:t>
      </w:r>
      <w:r>
        <w:t>u16) -0</w:t>
      </w:r>
      <w:r w:rsidR="00644CD5">
        <w:t>.</w:t>
      </w:r>
      <w:r>
        <w:t>217*T(v19</w:t>
      </w:r>
      <w:r w:rsidR="00644CD5">
        <w:t>.</w:t>
      </w:r>
      <w:r>
        <w:t>u2) + 0</w:t>
      </w:r>
      <w:r w:rsidR="00644CD5">
        <w:t>.</w:t>
      </w:r>
      <w:r>
        <w:t>311*T(v38</w:t>
      </w:r>
      <w:r w:rsidR="00644CD5">
        <w:t>.</w:t>
      </w:r>
      <w:r>
        <w:t>u1) + 0</w:t>
      </w:r>
      <w:r w:rsidR="00644CD5">
        <w:t>.</w:t>
      </w:r>
      <w:r>
        <w:t>326*T(v5</w:t>
      </w:r>
      <w:r w:rsidR="00644CD5">
        <w:t>.</w:t>
      </w:r>
      <w:r>
        <w:t>u20) + 0</w:t>
      </w:r>
      <w:r w:rsidR="00644CD5">
        <w:t>.</w:t>
      </w:r>
      <w:r>
        <w:t>212*T(v38) + 0</w:t>
      </w:r>
      <w:r w:rsidR="00644CD5">
        <w:t>.</w:t>
      </w:r>
      <w:r>
        <w:t>334*T(v14</w:t>
      </w:r>
      <w:r w:rsidR="00644CD5">
        <w:t>.</w:t>
      </w:r>
      <w:r>
        <w:t>u20) + 0</w:t>
      </w:r>
      <w:r w:rsidR="00644CD5">
        <w:t>.</w:t>
      </w:r>
      <w:r>
        <w:t>335*T(v6</w:t>
      </w:r>
      <w:r w:rsidR="00644CD5">
        <w:t>.</w:t>
      </w:r>
      <w:r>
        <w:t>u16) -0</w:t>
      </w:r>
      <w:r w:rsidR="00644CD5">
        <w:t>.</w:t>
      </w:r>
      <w:r>
        <w:t>299*T(v9</w:t>
      </w:r>
      <w:r w:rsidR="00644CD5">
        <w:t>.</w:t>
      </w:r>
      <w:r>
        <w:t>u12) + 0</w:t>
      </w:r>
      <w:r w:rsidR="00644CD5">
        <w:t>.</w:t>
      </w:r>
      <w:r>
        <w:t>294*T(v24</w:t>
      </w:r>
      <w:r w:rsidR="00644CD5">
        <w:t>.</w:t>
      </w:r>
      <w:r>
        <w:t>u11) -0</w:t>
      </w:r>
      <w:r w:rsidR="00644CD5">
        <w:t>.</w:t>
      </w:r>
      <w:r>
        <w:t>178*T(v15</w:t>
      </w:r>
      <w:r w:rsidR="00644CD5">
        <w:t>.</w:t>
      </w:r>
      <w:r>
        <w:t>u16) -0</w:t>
      </w:r>
      <w:r w:rsidR="00644CD5">
        <w:t>.</w:t>
      </w:r>
      <w:r>
        <w:t>327*T(v9</w:t>
      </w:r>
      <w:r w:rsidR="00644CD5">
        <w:t>.</w:t>
      </w:r>
      <w:r>
        <w:t>u24) -0</w:t>
      </w:r>
      <w:r w:rsidR="00644CD5">
        <w:t>.</w:t>
      </w:r>
      <w:r>
        <w:t>29*T(v28</w:t>
      </w:r>
      <w:r w:rsidR="00644CD5">
        <w:t>.</w:t>
      </w:r>
      <w:r>
        <w:t>u14) -0</w:t>
      </w:r>
      <w:r w:rsidR="00644CD5">
        <w:t>.</w:t>
      </w:r>
      <w:r>
        <w:t>396*T(v17</w:t>
      </w:r>
      <w:r w:rsidR="00644CD5">
        <w:t>.</w:t>
      </w:r>
      <w:r>
        <w:t>u3) -0</w:t>
      </w:r>
      <w:r w:rsidR="00644CD5">
        <w:t>.</w:t>
      </w:r>
      <w:r>
        <w:t>213*T(v9</w:t>
      </w:r>
      <w:r w:rsidR="00644CD5">
        <w:t>.</w:t>
      </w:r>
      <w:r>
        <w:t>u7) + 0</w:t>
      </w:r>
      <w:r w:rsidR="00644CD5">
        <w:t>.</w:t>
      </w:r>
      <w:r>
        <w:t>262*T(v24</w:t>
      </w:r>
      <w:r w:rsidR="00644CD5">
        <w:t>.</w:t>
      </w:r>
      <w:r>
        <w:t>u16) -0</w:t>
      </w:r>
      <w:r w:rsidR="00644CD5">
        <w:t>.</w:t>
      </w:r>
      <w:r>
        <w:t>274*T(v26</w:t>
      </w:r>
      <w:r w:rsidR="00644CD5">
        <w:t>.</w:t>
      </w:r>
      <w:r>
        <w:t>u5) + 0</w:t>
      </w:r>
      <w:r w:rsidR="00644CD5">
        <w:t>.</w:t>
      </w:r>
      <w:r>
        <w:t>415*T(v9</w:t>
      </w:r>
      <w:r w:rsidR="00644CD5">
        <w:t>.</w:t>
      </w:r>
      <w:r>
        <w:t>u2) + 0</w:t>
      </w:r>
      <w:r w:rsidR="00644CD5">
        <w:t>.</w:t>
      </w:r>
      <w:r>
        <w:t>329*T(v9</w:t>
      </w:r>
      <w:r w:rsidR="00644CD5">
        <w:t>.</w:t>
      </w:r>
      <w:r>
        <w:t>u18) -0</w:t>
      </w:r>
      <w:r w:rsidR="00644CD5">
        <w:t>.</w:t>
      </w:r>
      <w:r>
        <w:t>263*T(v12</w:t>
      </w:r>
      <w:r w:rsidR="00644CD5">
        <w:t>.</w:t>
      </w:r>
      <w:r>
        <w:t>u21) -0</w:t>
      </w:r>
      <w:r w:rsidR="00644CD5">
        <w:t>.</w:t>
      </w:r>
      <w:r>
        <w:t>421*T(v1</w:t>
      </w:r>
      <w:r w:rsidR="00644CD5">
        <w:t>.</w:t>
      </w:r>
      <w:r>
        <w:t>u37) + 0</w:t>
      </w:r>
      <w:r w:rsidR="00644CD5">
        <w:t>.</w:t>
      </w:r>
      <w:r>
        <w:t>301*T(v5</w:t>
      </w:r>
      <w:r w:rsidR="00644CD5">
        <w:t>.</w:t>
      </w:r>
      <w:r>
        <w:t>u23) -0</w:t>
      </w:r>
      <w:r w:rsidR="00644CD5">
        <w:t>.</w:t>
      </w:r>
      <w:r>
        <w:t>229*T(v30) + 0</w:t>
      </w:r>
      <w:r w:rsidR="00644CD5">
        <w:t>.</w:t>
      </w:r>
      <w:r>
        <w:t>357*T(v12</w:t>
      </w:r>
      <w:r w:rsidR="00644CD5">
        <w:t>.</w:t>
      </w:r>
      <w:r>
        <w:t>u6) -0</w:t>
      </w:r>
      <w:r w:rsidR="00644CD5">
        <w:t>.</w:t>
      </w:r>
      <w:r>
        <w:t>211*T(v1</w:t>
      </w:r>
      <w:r w:rsidR="00644CD5">
        <w:t>.</w:t>
      </w:r>
      <w:r>
        <w:t>u36) -0</w:t>
      </w:r>
      <w:r w:rsidR="00644CD5">
        <w:t>.</w:t>
      </w:r>
      <w:r>
        <w:t>359*T(v11</w:t>
      </w:r>
      <w:r w:rsidR="00644CD5">
        <w:t>.</w:t>
      </w:r>
      <w:r>
        <w:t>u29) + 0</w:t>
      </w:r>
      <w:r w:rsidR="00644CD5">
        <w:t>.</w:t>
      </w:r>
      <w:r>
        <w:t>302*T(v6) + 0</w:t>
      </w:r>
      <w:r w:rsidR="00644CD5">
        <w:t>.</w:t>
      </w:r>
      <w:r>
        <w:t>397*T(v9</w:t>
      </w:r>
      <w:r w:rsidR="00644CD5">
        <w:t>.</w:t>
      </w:r>
      <w:r>
        <w:t>u28) + 0</w:t>
      </w:r>
      <w:r w:rsidR="00644CD5">
        <w:t>.</w:t>
      </w:r>
      <w:r>
        <w:t>25*T(v34</w:t>
      </w:r>
      <w:r w:rsidR="00644CD5">
        <w:t>.</w:t>
      </w:r>
      <w:r>
        <w:t>u9) + 0</w:t>
      </w:r>
      <w:r w:rsidR="00644CD5">
        <w:t>.</w:t>
      </w:r>
      <w:r>
        <w:t>172*T(v11</w:t>
      </w:r>
      <w:r w:rsidR="00644CD5">
        <w:t>.</w:t>
      </w:r>
      <w:r>
        <w:t>u15) + 0</w:t>
      </w:r>
      <w:r w:rsidR="00644CD5">
        <w:t>.</w:t>
      </w:r>
      <w:r>
        <w:t>319*T(v4</w:t>
      </w:r>
      <w:r w:rsidR="00644CD5">
        <w:t>.</w:t>
      </w:r>
      <w:r>
        <w:t>u8) -0</w:t>
      </w:r>
      <w:r w:rsidR="00644CD5">
        <w:t>.</w:t>
      </w:r>
      <w:r>
        <w:t>236*T(v14</w:t>
      </w:r>
      <w:r w:rsidR="00644CD5">
        <w:t>.</w:t>
      </w:r>
      <w:r>
        <w:t>u29) + 0</w:t>
      </w:r>
      <w:r w:rsidR="00644CD5">
        <w:t>.</w:t>
      </w:r>
      <w:r>
        <w:t>401*T(v1</w:t>
      </w:r>
      <w:r w:rsidR="00644CD5">
        <w:t>.</w:t>
      </w:r>
      <w:r>
        <w:t>u23) -0</w:t>
      </w:r>
      <w:r w:rsidR="00644CD5">
        <w:t>.</w:t>
      </w:r>
      <w:r>
        <w:t>244*T(v11</w:t>
      </w:r>
      <w:r w:rsidR="00644CD5">
        <w:t>.</w:t>
      </w:r>
      <w:r>
        <w:t>u16) + 0</w:t>
      </w:r>
      <w:r w:rsidR="00644CD5">
        <w:t>.</w:t>
      </w:r>
      <w:r>
        <w:t>239*T(v31</w:t>
      </w:r>
      <w:r w:rsidR="00644CD5">
        <w:t>.</w:t>
      </w:r>
      <w:r>
        <w:t>u5) -0</w:t>
      </w:r>
      <w:r w:rsidR="00644CD5">
        <w:t>.</w:t>
      </w:r>
      <w:r>
        <w:t>273*T(v27</w:t>
      </w:r>
      <w:r w:rsidR="00644CD5">
        <w:t>.</w:t>
      </w:r>
      <w:r>
        <w:t>u3) + 0</w:t>
      </w:r>
      <w:r w:rsidR="00644CD5">
        <w:t>.</w:t>
      </w:r>
      <w:r>
        <w:t>27*T(v7</w:t>
      </w:r>
      <w:r w:rsidR="00644CD5">
        <w:t>.</w:t>
      </w:r>
      <w:r>
        <w:t>u25) + 4</w:t>
      </w:r>
      <w:r w:rsidR="00644CD5">
        <w:t>.</w:t>
      </w:r>
      <w:r>
        <w:t>83*Length^3 -0</w:t>
      </w:r>
      <w:r w:rsidR="00644CD5">
        <w:t>.</w:t>
      </w:r>
      <w:r>
        <w:t>318*T(v4</w:t>
      </w:r>
      <w:r w:rsidR="00644CD5">
        <w:t>.</w:t>
      </w:r>
      <w:r>
        <w:t>u20) + 0</w:t>
      </w:r>
      <w:r w:rsidR="00644CD5">
        <w:t>.</w:t>
      </w:r>
      <w:r>
        <w:t>182*T(u19) -0</w:t>
      </w:r>
      <w:r w:rsidR="00644CD5">
        <w:t>.</w:t>
      </w:r>
      <w:r>
        <w:t>36*T(v9</w:t>
      </w:r>
      <w:r w:rsidR="00644CD5">
        <w:t>.</w:t>
      </w:r>
      <w:r>
        <w:t>u3) -0</w:t>
      </w:r>
      <w:r w:rsidR="00644CD5">
        <w:t>.</w:t>
      </w:r>
      <w:r>
        <w:t>199*T(v5</w:t>
      </w:r>
      <w:r w:rsidR="00644CD5">
        <w:t>.</w:t>
      </w:r>
      <w:r>
        <w:t>u11) -0</w:t>
      </w:r>
      <w:r w:rsidR="00644CD5">
        <w:t>.</w:t>
      </w:r>
      <w:r>
        <w:t>365*T(v7</w:t>
      </w:r>
      <w:r w:rsidR="00644CD5">
        <w:t>.</w:t>
      </w:r>
      <w:r>
        <w:t>u10) + 0</w:t>
      </w:r>
      <w:r w:rsidR="00644CD5">
        <w:t>.</w:t>
      </w:r>
      <w:r>
        <w:t>292*T(v11</w:t>
      </w:r>
      <w:r w:rsidR="00644CD5">
        <w:t>.</w:t>
      </w:r>
      <w:r>
        <w:t>u7) -0</w:t>
      </w:r>
      <w:r w:rsidR="00644CD5">
        <w:t>.</w:t>
      </w:r>
      <w:r>
        <w:t>212*T(v6</w:t>
      </w:r>
      <w:r w:rsidR="00644CD5">
        <w:t>.</w:t>
      </w:r>
      <w:r>
        <w:t>u20) + 0</w:t>
      </w:r>
      <w:r w:rsidR="00644CD5">
        <w:t>.</w:t>
      </w:r>
      <w:r>
        <w:t>159*T(v25</w:t>
      </w:r>
      <w:r w:rsidR="00644CD5">
        <w:t>.</w:t>
      </w:r>
      <w:r>
        <w:t>u13) + 0</w:t>
      </w:r>
      <w:r w:rsidR="00644CD5">
        <w:t>.</w:t>
      </w:r>
      <w:r>
        <w:t>42*T(v5</w:t>
      </w:r>
      <w:r w:rsidR="00644CD5">
        <w:t>.</w:t>
      </w:r>
      <w:r>
        <w:t>u4) + 0</w:t>
      </w:r>
      <w:r w:rsidR="00644CD5">
        <w:t>.</w:t>
      </w:r>
      <w:r>
        <w:t>254*T(v30</w:t>
      </w:r>
      <w:r w:rsidR="00644CD5">
        <w:t>.</w:t>
      </w:r>
      <w:r>
        <w:t>u5) -0</w:t>
      </w:r>
      <w:r w:rsidR="00644CD5">
        <w:t>.</w:t>
      </w:r>
      <w:r>
        <w:t>224*T(v11</w:t>
      </w:r>
      <w:r w:rsidR="00644CD5">
        <w:t>.</w:t>
      </w:r>
      <w:r>
        <w:t>u11) + 0</w:t>
      </w:r>
      <w:r w:rsidR="00644CD5">
        <w:t>.</w:t>
      </w:r>
      <w:r>
        <w:t>174*T(u31) + 0</w:t>
      </w:r>
      <w:r w:rsidR="00644CD5">
        <w:t>.</w:t>
      </w:r>
      <w:r>
        <w:t>251*T(v18</w:t>
      </w:r>
      <w:r w:rsidR="00644CD5">
        <w:t>.</w:t>
      </w:r>
      <w:r>
        <w:t>u12) -0</w:t>
      </w:r>
      <w:r w:rsidR="00644CD5">
        <w:t>.</w:t>
      </w:r>
      <w:r>
        <w:t>21*T(v7</w:t>
      </w:r>
      <w:r w:rsidR="00644CD5">
        <w:t>.</w:t>
      </w:r>
      <w:r>
        <w:t>u15) -0</w:t>
      </w:r>
      <w:r w:rsidR="00644CD5">
        <w:t>.</w:t>
      </w:r>
      <w:r>
        <w:t>287*T(v24</w:t>
      </w:r>
      <w:r w:rsidR="00644CD5">
        <w:t>.</w:t>
      </w:r>
      <w:r>
        <w:t>u17) + 0</w:t>
      </w:r>
      <w:r w:rsidR="00644CD5">
        <w:t>.</w:t>
      </w:r>
      <w:r>
        <w:t>235*T(v9</w:t>
      </w:r>
      <w:r w:rsidR="00644CD5">
        <w:t>.</w:t>
      </w:r>
      <w:r>
        <w:t>u27) + 0</w:t>
      </w:r>
      <w:r w:rsidR="00644CD5">
        <w:t>.</w:t>
      </w:r>
      <w:r>
        <w:t>428*T(v2</w:t>
      </w:r>
      <w:r w:rsidR="00644CD5">
        <w:t>.</w:t>
      </w:r>
      <w:r>
        <w:t>u6) + 0</w:t>
      </w:r>
      <w:r w:rsidR="00644CD5">
        <w:t>.</w:t>
      </w:r>
      <w:r>
        <w:t>199*T(v24</w:t>
      </w:r>
      <w:r w:rsidR="00644CD5">
        <w:t>.</w:t>
      </w:r>
      <w:r>
        <w:t>u3) -0</w:t>
      </w:r>
      <w:r w:rsidR="00644CD5">
        <w:t>.</w:t>
      </w:r>
      <w:r>
        <w:t>198*T(v2</w:t>
      </w:r>
      <w:r w:rsidR="00644CD5">
        <w:t>.</w:t>
      </w:r>
      <w:r>
        <w:t>u30) -0</w:t>
      </w:r>
      <w:r w:rsidR="00644CD5">
        <w:t>.</w:t>
      </w:r>
      <w:r>
        <w:t>33*T(v2</w:t>
      </w:r>
      <w:r w:rsidR="00644CD5">
        <w:t>.</w:t>
      </w:r>
      <w:r>
        <w:t>u3) -0</w:t>
      </w:r>
      <w:r w:rsidR="00644CD5">
        <w:t>.</w:t>
      </w:r>
      <w:r>
        <w:t>22*T(v4</w:t>
      </w:r>
      <w:r w:rsidR="00644CD5">
        <w:t>.</w:t>
      </w:r>
      <w:r>
        <w:t>u37) -0</w:t>
      </w:r>
      <w:r w:rsidR="00644CD5">
        <w:t>.</w:t>
      </w:r>
      <w:r>
        <w:t>187*T(v3</w:t>
      </w:r>
      <w:r w:rsidR="00644CD5">
        <w:t>.</w:t>
      </w:r>
      <w:r>
        <w:t>u27) -0</w:t>
      </w:r>
      <w:r w:rsidR="00644CD5">
        <w:t>.</w:t>
      </w:r>
      <w:r>
        <w:t>157*T(v26</w:t>
      </w:r>
      <w:r w:rsidR="00644CD5">
        <w:t>.</w:t>
      </w:r>
      <w:r>
        <w:t>u9) -0</w:t>
      </w:r>
      <w:r w:rsidR="00644CD5">
        <w:t>.</w:t>
      </w:r>
      <w:r>
        <w:t>192*T(v25</w:t>
      </w:r>
      <w:r w:rsidR="00644CD5">
        <w:t>.</w:t>
      </w:r>
      <w:r>
        <w:t>u3) -0</w:t>
      </w:r>
      <w:r w:rsidR="00644CD5">
        <w:t>.</w:t>
      </w:r>
      <w:r>
        <w:t>243*T(v30</w:t>
      </w:r>
      <w:r w:rsidR="00644CD5">
        <w:t>.</w:t>
      </w:r>
      <w:r>
        <w:t>u2) -0</w:t>
      </w:r>
      <w:r w:rsidR="00644CD5">
        <w:t>.</w:t>
      </w:r>
      <w:r>
        <w:t>149*T(v4</w:t>
      </w:r>
      <w:r w:rsidR="00644CD5">
        <w:t>.</w:t>
      </w:r>
      <w:r>
        <w:t>u33) + 0</w:t>
      </w:r>
      <w:r w:rsidR="00644CD5">
        <w:t>.</w:t>
      </w:r>
      <w:r>
        <w:t>176*T(v15</w:t>
      </w:r>
      <w:r w:rsidR="00644CD5">
        <w:t>.</w:t>
      </w:r>
      <w:r>
        <w:t>u4) -0</w:t>
      </w:r>
      <w:r w:rsidR="00644CD5">
        <w:t>.</w:t>
      </w:r>
      <w:r>
        <w:t>096*T(v18</w:t>
      </w:r>
      <w:r w:rsidR="00644CD5">
        <w:t>.</w:t>
      </w:r>
      <w:r>
        <w:t>u21) + 0</w:t>
      </w:r>
      <w:r w:rsidR="00644CD5">
        <w:t>.</w:t>
      </w:r>
      <w:r>
        <w:t>169*T(v2</w:t>
      </w:r>
      <w:r w:rsidR="00644CD5">
        <w:t>.</w:t>
      </w:r>
      <w:r>
        <w:t>u16) + 0</w:t>
      </w:r>
      <w:r w:rsidR="00644CD5">
        <w:t>.</w:t>
      </w:r>
      <w:r>
        <w:t>204*T(v18</w:t>
      </w:r>
      <w:r w:rsidR="00644CD5">
        <w:t>.</w:t>
      </w:r>
      <w:r>
        <w:t>u9) + 0</w:t>
      </w:r>
      <w:r w:rsidR="00644CD5">
        <w:t>.</w:t>
      </w:r>
      <w:r>
        <w:t>178*T(v10</w:t>
      </w:r>
      <w:r w:rsidR="00644CD5">
        <w:t>.</w:t>
      </w:r>
      <w:r>
        <w:t>u29) -0</w:t>
      </w:r>
      <w:r w:rsidR="00644CD5">
        <w:t>.</w:t>
      </w:r>
      <w:r>
        <w:t>186*T(v25</w:t>
      </w:r>
      <w:r w:rsidR="00644CD5">
        <w:t>.</w:t>
      </w:r>
      <w:r>
        <w:t>u7) -0</w:t>
      </w:r>
      <w:r w:rsidR="00644CD5">
        <w:t>.</w:t>
      </w:r>
      <w:r>
        <w:t>0939*T(v32) + 0</w:t>
      </w:r>
      <w:r w:rsidR="00644CD5">
        <w:t>.</w:t>
      </w:r>
      <w:r>
        <w:t>14*T(v21</w:t>
      </w:r>
      <w:r w:rsidR="00644CD5">
        <w:t>.</w:t>
      </w:r>
      <w:r>
        <w:t>u13) + 0</w:t>
      </w:r>
      <w:r w:rsidR="00644CD5">
        <w:t>.</w:t>
      </w:r>
      <w:r>
        <w:t>148*T(v13</w:t>
      </w:r>
      <w:r w:rsidR="00644CD5">
        <w:t>.</w:t>
      </w:r>
      <w:r>
        <w:t>u23) + 0</w:t>
      </w:r>
      <w:r w:rsidR="00644CD5">
        <w:t>.</w:t>
      </w:r>
      <w:r>
        <w:t>319*T(v4</w:t>
      </w:r>
      <w:r w:rsidR="00644CD5">
        <w:t>.</w:t>
      </w:r>
      <w:r>
        <w:t>u1) -0</w:t>
      </w:r>
      <w:r w:rsidR="00644CD5">
        <w:t>.</w:t>
      </w:r>
      <w:r>
        <w:t>201*T(v8</w:t>
      </w:r>
      <w:r w:rsidR="00644CD5">
        <w:t>.</w:t>
      </w:r>
      <w:r>
        <w:t>u11) + 0</w:t>
      </w:r>
      <w:r w:rsidR="00644CD5">
        <w:t>.</w:t>
      </w:r>
      <w:r>
        <w:t>141*T(u9) + 0</w:t>
      </w:r>
      <w:r w:rsidR="00644CD5">
        <w:t>.</w:t>
      </w:r>
      <w:r>
        <w:t>228*T(v3</w:t>
      </w:r>
      <w:r w:rsidR="00644CD5">
        <w:t>.</w:t>
      </w:r>
      <w:r>
        <w:t>u8) + 0</w:t>
      </w:r>
      <w:r w:rsidR="00644CD5">
        <w:t>.</w:t>
      </w:r>
      <w:r>
        <w:t>166*T(v8</w:t>
      </w:r>
      <w:r w:rsidR="00644CD5">
        <w:t>.</w:t>
      </w:r>
      <w:r>
        <w:t>u27) -0</w:t>
      </w:r>
      <w:r w:rsidR="00644CD5">
        <w:t>.</w:t>
      </w:r>
      <w:r>
        <w:t>158*T(v22</w:t>
      </w:r>
      <w:r w:rsidR="00644CD5">
        <w:t>.</w:t>
      </w:r>
      <w:r>
        <w:t>u10) -0</w:t>
      </w:r>
      <w:r w:rsidR="00644CD5">
        <w:t>.</w:t>
      </w:r>
      <w:r>
        <w:t>161*T(v5</w:t>
      </w:r>
      <w:r w:rsidR="00644CD5">
        <w:t>.</w:t>
      </w:r>
      <w:r>
        <w:t>u35) + 0</w:t>
      </w:r>
      <w:r w:rsidR="00644CD5">
        <w:t>.</w:t>
      </w:r>
      <w:r>
        <w:t>211*T(v1</w:t>
      </w:r>
      <w:r w:rsidR="00644CD5">
        <w:t>.</w:t>
      </w:r>
      <w:r>
        <w:t>u33) + 0</w:t>
      </w:r>
      <w:r w:rsidR="00644CD5">
        <w:t>.</w:t>
      </w:r>
      <w:r>
        <w:t>233*T(v16</w:t>
      </w:r>
      <w:r w:rsidR="00644CD5">
        <w:t>.</w:t>
      </w:r>
      <w:r>
        <w:t>u1) -0</w:t>
      </w:r>
      <w:r w:rsidR="00644CD5">
        <w:t>.</w:t>
      </w:r>
      <w:r>
        <w:t>108*T(v8</w:t>
      </w:r>
      <w:r w:rsidR="00644CD5">
        <w:t>.</w:t>
      </w:r>
      <w:r>
        <w:t>u33) -0</w:t>
      </w:r>
      <w:r w:rsidR="00644CD5">
        <w:t>.</w:t>
      </w:r>
      <w:r>
        <w:t>123*T(v28</w:t>
      </w:r>
      <w:r w:rsidR="00644CD5">
        <w:t>.</w:t>
      </w:r>
      <w:r>
        <w:t>u13) + 0</w:t>
      </w:r>
      <w:r w:rsidR="00644CD5">
        <w:t>.</w:t>
      </w:r>
      <w:r>
        <w:t>15*T(v17</w:t>
      </w:r>
      <w:r w:rsidR="00644CD5">
        <w:t>.</w:t>
      </w:r>
      <w:r>
        <w:t>u6) + 0</w:t>
      </w:r>
      <w:r w:rsidR="00644CD5">
        <w:t>.</w:t>
      </w:r>
      <w:r>
        <w:t>155*T(v8</w:t>
      </w:r>
      <w:r w:rsidR="00644CD5">
        <w:t>.</w:t>
      </w:r>
      <w:r>
        <w:t>u30) -0</w:t>
      </w:r>
      <w:r w:rsidR="00644CD5">
        <w:t>.</w:t>
      </w:r>
      <w:r>
        <w:t>143*T(v27</w:t>
      </w:r>
      <w:r w:rsidR="00644CD5">
        <w:t>.</w:t>
      </w:r>
      <w:r>
        <w:t>u7) + 0</w:t>
      </w:r>
      <w:r w:rsidR="00644CD5">
        <w:t>.</w:t>
      </w:r>
      <w:r>
        <w:t>132*T(v16</w:t>
      </w:r>
      <w:r w:rsidR="00644CD5">
        <w:t>.</w:t>
      </w:r>
      <w:r>
        <w:t>u9) -0</w:t>
      </w:r>
      <w:r w:rsidR="00644CD5">
        <w:t>.</w:t>
      </w:r>
      <w:r>
        <w:t>199*T(v3</w:t>
      </w:r>
      <w:r w:rsidR="00644CD5">
        <w:t>.</w:t>
      </w:r>
      <w:r>
        <w:t>u17) -0</w:t>
      </w:r>
      <w:r w:rsidR="00644CD5">
        <w:t>.</w:t>
      </w:r>
      <w:r>
        <w:t>137*T(v7</w:t>
      </w:r>
      <w:r w:rsidR="00644CD5">
        <w:t>.</w:t>
      </w:r>
      <w:r>
        <w:t>u26) + 0</w:t>
      </w:r>
      <w:r w:rsidR="00644CD5">
        <w:t>.</w:t>
      </w:r>
      <w:r>
        <w:t>137*T(v21</w:t>
      </w:r>
      <w:r w:rsidR="00644CD5">
        <w:t>.</w:t>
      </w:r>
      <w:r>
        <w:t>u15) -0</w:t>
      </w:r>
      <w:r w:rsidR="00644CD5">
        <w:t>.</w:t>
      </w:r>
      <w:r>
        <w:t>0822*T(u39) + 0</w:t>
      </w:r>
      <w:r w:rsidR="00644CD5">
        <w:t>.</w:t>
      </w:r>
      <w:r>
        <w:t>0357*MW + 0</w:t>
      </w:r>
      <w:r w:rsidR="00644CD5">
        <w:t>.</w:t>
      </w:r>
      <w:r>
        <w:t>121*T(v18</w:t>
      </w:r>
      <w:r w:rsidR="00644CD5">
        <w:t>.</w:t>
      </w:r>
      <w:r>
        <w:t>u25) -0</w:t>
      </w:r>
      <w:r w:rsidR="00644CD5">
        <w:t>.</w:t>
      </w:r>
      <w:r>
        <w:t>0145*NumHal -0</w:t>
      </w:r>
      <w:r w:rsidR="00644CD5">
        <w:t>.</w:t>
      </w:r>
      <w:r>
        <w:t>123*T(v13</w:t>
      </w:r>
      <w:r w:rsidR="00644CD5">
        <w:t>.</w:t>
      </w:r>
      <w:r>
        <w:t>u25) -0</w:t>
      </w:r>
      <w:r w:rsidR="00644CD5">
        <w:t>.</w:t>
      </w:r>
      <w:r>
        <w:t>156*T(v6</w:t>
      </w:r>
      <w:r w:rsidR="00644CD5">
        <w:t>.</w:t>
      </w:r>
      <w:r>
        <w:t>u14) -0</w:t>
      </w:r>
      <w:r w:rsidR="00644CD5">
        <w:t>.</w:t>
      </w:r>
      <w:r>
        <w:t>121*T(v13</w:t>
      </w:r>
      <w:r w:rsidR="00644CD5">
        <w:t>.</w:t>
      </w:r>
      <w:r>
        <w:t>u20) + 0</w:t>
      </w:r>
      <w:r w:rsidR="00644CD5">
        <w:t>.</w:t>
      </w:r>
      <w:r>
        <w:t>117*T(v20</w:t>
      </w:r>
      <w:r w:rsidR="00644CD5">
        <w:t>.</w:t>
      </w:r>
      <w:r>
        <w:t>u7) + 0</w:t>
      </w:r>
      <w:r w:rsidR="00644CD5">
        <w:t>.</w:t>
      </w:r>
      <w:r>
        <w:t>155*T(v17</w:t>
      </w:r>
      <w:r w:rsidR="00644CD5">
        <w:t>.</w:t>
      </w:r>
      <w:r>
        <w:t>u5) + 0</w:t>
      </w:r>
      <w:r w:rsidR="00644CD5">
        <w:t>.</w:t>
      </w:r>
      <w:r>
        <w:t>115*T(v7</w:t>
      </w:r>
      <w:r w:rsidR="00644CD5">
        <w:t>.</w:t>
      </w:r>
      <w:r>
        <w:t>u9) + 0</w:t>
      </w:r>
      <w:r w:rsidR="00644CD5">
        <w:t>.</w:t>
      </w:r>
      <w:r>
        <w:t>134*T(v12</w:t>
      </w:r>
      <w:r w:rsidR="00644CD5">
        <w:t>.</w:t>
      </w:r>
      <w:r>
        <w:t>u22) -0</w:t>
      </w:r>
      <w:r w:rsidR="00644CD5">
        <w:t>.</w:t>
      </w:r>
      <w:r>
        <w:t>149*T(v18</w:t>
      </w:r>
      <w:r w:rsidR="00644CD5">
        <w:t>.</w:t>
      </w:r>
      <w:r>
        <w:t>u2) + 0</w:t>
      </w:r>
      <w:r w:rsidR="00644CD5">
        <w:t>.</w:t>
      </w:r>
      <w:r>
        <w:t>24*T(v3</w:t>
      </w:r>
      <w:r w:rsidR="00644CD5">
        <w:t>.</w:t>
      </w:r>
      <w:r>
        <w:t>u4) + 0</w:t>
      </w:r>
      <w:r w:rsidR="00644CD5">
        <w:t>.</w:t>
      </w:r>
      <w:r>
        <w:t>119*T(v12</w:t>
      </w:r>
      <w:r w:rsidR="00644CD5">
        <w:t>.</w:t>
      </w:r>
      <w:r>
        <w:t>u7) -0</w:t>
      </w:r>
      <w:r w:rsidR="00644CD5">
        <w:t>.</w:t>
      </w:r>
      <w:r>
        <w:t>0984*T(v31</w:t>
      </w:r>
      <w:r w:rsidR="00644CD5">
        <w:t>.</w:t>
      </w:r>
      <w:r>
        <w:t>u3) + 0</w:t>
      </w:r>
      <w:r w:rsidR="00644CD5">
        <w:t>.</w:t>
      </w:r>
      <w:r>
        <w:t>113*T(v10</w:t>
      </w:r>
      <w:r w:rsidR="00644CD5">
        <w:t>.</w:t>
      </w:r>
      <w:r>
        <w:t>u21) + 0</w:t>
      </w:r>
      <w:r w:rsidR="00644CD5">
        <w:t>.</w:t>
      </w:r>
      <w:r>
        <w:t>0992*T(v25</w:t>
      </w:r>
      <w:r w:rsidR="00644CD5">
        <w:t>.</w:t>
      </w:r>
      <w:r>
        <w:t>u15) -0</w:t>
      </w:r>
      <w:r w:rsidR="00644CD5">
        <w:t>.</w:t>
      </w:r>
      <w:r>
        <w:t>134*T(v26</w:t>
      </w:r>
      <w:r w:rsidR="00644CD5">
        <w:t>.</w:t>
      </w:r>
      <w:r>
        <w:t>u6) + 0</w:t>
      </w:r>
      <w:r w:rsidR="00644CD5">
        <w:t>.</w:t>
      </w:r>
      <w:r>
        <w:t>103*T(v24</w:t>
      </w:r>
      <w:r w:rsidR="00644CD5">
        <w:t>.</w:t>
      </w:r>
      <w:r>
        <w:t>u19) + 0</w:t>
      </w:r>
      <w:r w:rsidR="00644CD5">
        <w:t>.</w:t>
      </w:r>
      <w:r>
        <w:t>151*T(v1</w:t>
      </w:r>
      <w:r w:rsidR="00644CD5">
        <w:t>.</w:t>
      </w:r>
      <w:r>
        <w:t>u18) + 0</w:t>
      </w:r>
      <w:r w:rsidR="00644CD5">
        <w:t>.</w:t>
      </w:r>
      <w:r>
        <w:t>0976*T(v29</w:t>
      </w:r>
      <w:r w:rsidR="00644CD5">
        <w:t>.</w:t>
      </w:r>
      <w:r>
        <w:t>u14) -0</w:t>
      </w:r>
      <w:r w:rsidR="00644CD5">
        <w:t>.</w:t>
      </w:r>
      <w:r>
        <w:t>0916*T(v35</w:t>
      </w:r>
      <w:r w:rsidR="00644CD5">
        <w:t>.</w:t>
      </w:r>
      <w:r>
        <w:t>u2) + 0</w:t>
      </w:r>
      <w:r w:rsidR="00644CD5">
        <w:t>.</w:t>
      </w:r>
      <w:r>
        <w:t>0868*T(v30</w:t>
      </w:r>
      <w:r w:rsidR="00644CD5">
        <w:t>.</w:t>
      </w:r>
      <w:r>
        <w:t>u1) -0</w:t>
      </w:r>
      <w:r w:rsidR="00644CD5">
        <w:t>.</w:t>
      </w:r>
      <w:r>
        <w:t>102*T(v32</w:t>
      </w:r>
      <w:r w:rsidR="00644CD5">
        <w:t>.</w:t>
      </w:r>
      <w:r>
        <w:t>u2) + 0</w:t>
      </w:r>
      <w:r w:rsidR="00644CD5">
        <w:t>.</w:t>
      </w:r>
      <w:r>
        <w:t>0994*T(v4</w:t>
      </w:r>
      <w:r w:rsidR="00644CD5">
        <w:t>.</w:t>
      </w:r>
      <w:r>
        <w:t>u19) + 0</w:t>
      </w:r>
      <w:r w:rsidR="00644CD5">
        <w:t>.</w:t>
      </w:r>
      <w:r>
        <w:t>0826*T(v6</w:t>
      </w:r>
      <w:r w:rsidR="00644CD5">
        <w:t>.</w:t>
      </w:r>
      <w:r>
        <w:t>u36) + 0</w:t>
      </w:r>
      <w:r w:rsidR="00644CD5">
        <w:t>.</w:t>
      </w:r>
      <w:r>
        <w:t>103*T(v22</w:t>
      </w:r>
      <w:r w:rsidR="00644CD5">
        <w:t>.</w:t>
      </w:r>
      <w:r>
        <w:t>u19) + 0</w:t>
      </w:r>
      <w:r w:rsidR="00644CD5">
        <w:t>.</w:t>
      </w:r>
      <w:r>
        <w:t>0871*T(v33</w:t>
      </w:r>
      <w:r w:rsidR="00644CD5">
        <w:t>.</w:t>
      </w:r>
      <w:r>
        <w:t>u7) + 0</w:t>
      </w:r>
      <w:r w:rsidR="00644CD5">
        <w:t>.</w:t>
      </w:r>
      <w:r>
        <w:t>11*T(v18</w:t>
      </w:r>
      <w:r w:rsidR="00644CD5">
        <w:t>.</w:t>
      </w:r>
      <w:r>
        <w:t>u6) -0</w:t>
      </w:r>
      <w:r w:rsidR="00644CD5">
        <w:t>.</w:t>
      </w:r>
      <w:r>
        <w:t>0912*T(v3</w:t>
      </w:r>
      <w:r w:rsidR="00644CD5">
        <w:t>.</w:t>
      </w:r>
      <w:r>
        <w:t>u29) -0</w:t>
      </w:r>
      <w:r w:rsidR="00644CD5">
        <w:t>.</w:t>
      </w:r>
      <w:r>
        <w:t>0515*T(v37) + 0</w:t>
      </w:r>
      <w:r w:rsidR="00644CD5">
        <w:t>.</w:t>
      </w:r>
      <w:r>
        <w:t>0847*T(v21</w:t>
      </w:r>
      <w:r w:rsidR="00644CD5">
        <w:t>.</w:t>
      </w:r>
      <w:r>
        <w:t>u19) + 0</w:t>
      </w:r>
      <w:r w:rsidR="00644CD5">
        <w:t>.</w:t>
      </w:r>
      <w:r>
        <w:t>0822*T(v29</w:t>
      </w:r>
      <w:r w:rsidR="00644CD5">
        <w:t>.</w:t>
      </w:r>
      <w:r>
        <w:t>u9) -0</w:t>
      </w:r>
      <w:r w:rsidR="00644CD5">
        <w:t>.</w:t>
      </w:r>
      <w:r>
        <w:t>0908*T(v3</w:t>
      </w:r>
      <w:r w:rsidR="00644CD5">
        <w:t>.</w:t>
      </w:r>
      <w:r>
        <w:t>u30) -0</w:t>
      </w:r>
      <w:r w:rsidR="00644CD5">
        <w:t>.</w:t>
      </w:r>
      <w:r>
        <w:t>0972*T(v15</w:t>
      </w:r>
      <w:r w:rsidR="00644CD5">
        <w:t>.</w:t>
      </w:r>
      <w:r>
        <w:t>u10) + 0</w:t>
      </w:r>
      <w:r w:rsidR="00644CD5">
        <w:t>.</w:t>
      </w:r>
      <w:r>
        <w:t>0844*T(v8</w:t>
      </w:r>
      <w:r w:rsidR="00644CD5">
        <w:t>.</w:t>
      </w:r>
      <w:r>
        <w:t>u31) + 0</w:t>
      </w:r>
      <w:r w:rsidR="00644CD5">
        <w:t>.</w:t>
      </w:r>
      <w:r>
        <w:t>0838*T(v17</w:t>
      </w:r>
      <w:r w:rsidR="00644CD5">
        <w:t>.</w:t>
      </w:r>
      <w:r>
        <w:t>u13) + 0</w:t>
      </w:r>
      <w:r w:rsidR="00644CD5">
        <w:t>.</w:t>
      </w:r>
      <w:r>
        <w:t>0753*T(v27</w:t>
      </w:r>
      <w:r w:rsidR="00644CD5">
        <w:t>.</w:t>
      </w:r>
      <w:r>
        <w:t>u16) + 0</w:t>
      </w:r>
      <w:r w:rsidR="00644CD5">
        <w:t>.</w:t>
      </w:r>
      <w:r>
        <w:t>0777*T(v25</w:t>
      </w:r>
      <w:r w:rsidR="00644CD5">
        <w:t>.</w:t>
      </w:r>
      <w:r>
        <w:t>u8) -0</w:t>
      </w:r>
      <w:r w:rsidR="00644CD5">
        <w:t>.</w:t>
      </w:r>
      <w:r>
        <w:t>0808*T(v4</w:t>
      </w:r>
      <w:r w:rsidR="00644CD5">
        <w:t>.</w:t>
      </w:r>
      <w:r>
        <w:t>u22) -0</w:t>
      </w:r>
      <w:r w:rsidR="00644CD5">
        <w:t>.</w:t>
      </w:r>
      <w:r>
        <w:t>0775*T(v16</w:t>
      </w:r>
      <w:r w:rsidR="00644CD5">
        <w:t>.</w:t>
      </w:r>
      <w:r>
        <w:t>u25) -0</w:t>
      </w:r>
      <w:r w:rsidR="00644CD5">
        <w:t>.</w:t>
      </w:r>
      <w:r>
        <w:t>0985*T(v28</w:t>
      </w:r>
      <w:r w:rsidR="00644CD5">
        <w:t>.</w:t>
      </w:r>
      <w:r>
        <w:t>u5) -0</w:t>
      </w:r>
      <w:r w:rsidR="00644CD5">
        <w:t>.</w:t>
      </w:r>
      <w:r>
        <w:t>0532*T(v27) -0</w:t>
      </w:r>
      <w:r w:rsidR="00644CD5">
        <w:t>.</w:t>
      </w:r>
      <w:r>
        <w:t>0719*T(v20</w:t>
      </w:r>
      <w:r w:rsidR="00644CD5">
        <w:t>.</w:t>
      </w:r>
      <w:r>
        <w:t>u11) + 0</w:t>
      </w:r>
      <w:r w:rsidR="00644CD5">
        <w:t>.</w:t>
      </w:r>
      <w:r>
        <w:t>0965*T(v1</w:t>
      </w:r>
      <w:r w:rsidR="00644CD5">
        <w:t>.</w:t>
      </w:r>
      <w:r>
        <w:t>u11) + 0</w:t>
      </w:r>
      <w:r w:rsidR="00644CD5">
        <w:t>.</w:t>
      </w:r>
      <w:r>
        <w:t>0667*T(v26</w:t>
      </w:r>
      <w:r w:rsidR="00644CD5">
        <w:t>.</w:t>
      </w:r>
      <w:r>
        <w:t>u11) + 0</w:t>
      </w:r>
      <w:r w:rsidR="00644CD5">
        <w:t>.</w:t>
      </w:r>
      <w:r>
        <w:t>0806*T(v6</w:t>
      </w:r>
      <w:r w:rsidR="00644CD5">
        <w:t>.</w:t>
      </w:r>
      <w:r>
        <w:t>u11) + 0</w:t>
      </w:r>
      <w:r w:rsidR="00644CD5">
        <w:t>.</w:t>
      </w:r>
      <w:r>
        <w:t>0709*T(v8</w:t>
      </w:r>
      <w:r w:rsidR="00644CD5">
        <w:t>.</w:t>
      </w:r>
      <w:r>
        <w:t>u17) + 0</w:t>
      </w:r>
      <w:r w:rsidR="00644CD5">
        <w:t>.</w:t>
      </w:r>
      <w:r>
        <w:t>0629*T(v20</w:t>
      </w:r>
      <w:r w:rsidR="00644CD5">
        <w:t>.</w:t>
      </w:r>
      <w:r>
        <w:t>u20) -0</w:t>
      </w:r>
      <w:r w:rsidR="00644CD5">
        <w:t>.</w:t>
      </w:r>
      <w:r>
        <w:t>113*T(v4</w:t>
      </w:r>
      <w:r w:rsidR="00644CD5">
        <w:t>.</w:t>
      </w:r>
      <w:r>
        <w:t>u2) -0</w:t>
      </w:r>
      <w:r w:rsidR="00644CD5">
        <w:t>.</w:t>
      </w:r>
      <w:r>
        <w:t>068*T(v17</w:t>
      </w:r>
      <w:r w:rsidR="00644CD5">
        <w:t>.</w:t>
      </w:r>
      <w:r>
        <w:t>u7) + 0</w:t>
      </w:r>
      <w:r w:rsidR="00644CD5">
        <w:t>.</w:t>
      </w:r>
      <w:r>
        <w:t>0508*T(v19</w:t>
      </w:r>
      <w:r w:rsidR="00644CD5">
        <w:t>.</w:t>
      </w:r>
      <w:r>
        <w:t>u17) -0</w:t>
      </w:r>
      <w:r w:rsidR="00644CD5">
        <w:t>.</w:t>
      </w:r>
      <w:r>
        <w:t>0611*T(v2</w:t>
      </w:r>
      <w:r w:rsidR="00644CD5">
        <w:t>.</w:t>
      </w:r>
      <w:r>
        <w:t>u14) -0</w:t>
      </w:r>
      <w:r w:rsidR="00644CD5">
        <w:t>.</w:t>
      </w:r>
      <w:r>
        <w:t>0518*T(v3</w:t>
      </w:r>
      <w:r w:rsidR="00644CD5">
        <w:t>.</w:t>
      </w:r>
      <w:r>
        <w:t>u39) -0</w:t>
      </w:r>
      <w:r w:rsidR="00644CD5">
        <w:t>.</w:t>
      </w:r>
      <w:r>
        <w:t>0491*T(v10</w:t>
      </w:r>
      <w:r w:rsidR="00644CD5">
        <w:t>.</w:t>
      </w:r>
      <w:r>
        <w:t>u33) -0</w:t>
      </w:r>
      <w:r w:rsidR="00644CD5">
        <w:t>.</w:t>
      </w:r>
      <w:r>
        <w:t>0443*T(v30</w:t>
      </w:r>
      <w:r w:rsidR="00644CD5">
        <w:t>.</w:t>
      </w:r>
      <w:r>
        <w:t>u3) -0</w:t>
      </w:r>
      <w:r w:rsidR="00644CD5">
        <w:t>.</w:t>
      </w:r>
      <w:r>
        <w:t>045*T(v6</w:t>
      </w:r>
      <w:r w:rsidR="00644CD5">
        <w:t>.</w:t>
      </w:r>
      <w:r>
        <w:t>u32) + 0</w:t>
      </w:r>
      <w:r w:rsidR="00644CD5">
        <w:t>.</w:t>
      </w:r>
      <w:r>
        <w:t>0504*T(v7</w:t>
      </w:r>
      <w:r w:rsidR="00644CD5">
        <w:t>.</w:t>
      </w:r>
      <w:r>
        <w:t>u12) -0</w:t>
      </w:r>
      <w:r w:rsidR="00644CD5">
        <w:t>.</w:t>
      </w:r>
      <w:r>
        <w:t>0448*T(v8</w:t>
      </w:r>
      <w:r w:rsidR="00644CD5">
        <w:t>.</w:t>
      </w:r>
      <w:r>
        <w:t>u16) + 0</w:t>
      </w:r>
      <w:r w:rsidR="00644CD5">
        <w:t>.</w:t>
      </w:r>
      <w:r>
        <w:t>0458*T(v3</w:t>
      </w:r>
      <w:r w:rsidR="00644CD5">
        <w:t>.</w:t>
      </w:r>
      <w:r>
        <w:t>u25) -0</w:t>
      </w:r>
      <w:r w:rsidR="00644CD5">
        <w:t>.</w:t>
      </w:r>
      <w:r>
        <w:t>0332*T(v34</w:t>
      </w:r>
      <w:r w:rsidR="00644CD5">
        <w:t>.</w:t>
      </w:r>
      <w:r>
        <w:t>u4) + 0</w:t>
      </w:r>
      <w:r w:rsidR="00644CD5">
        <w:t>.</w:t>
      </w:r>
      <w:r>
        <w:t>0323*T(v23</w:t>
      </w:r>
      <w:r w:rsidR="00644CD5">
        <w:t>.</w:t>
      </w:r>
      <w:r>
        <w:t>u20) -0</w:t>
      </w:r>
      <w:r w:rsidR="00644CD5">
        <w:t>.</w:t>
      </w:r>
      <w:r>
        <w:t>0442*T(v9</w:t>
      </w:r>
      <w:r w:rsidR="00644CD5">
        <w:t>.</w:t>
      </w:r>
      <w:r>
        <w:t>u10) -0</w:t>
      </w:r>
      <w:r w:rsidR="00644CD5">
        <w:t>.</w:t>
      </w:r>
      <w:r>
        <w:t>034*T(v23</w:t>
      </w:r>
      <w:r w:rsidR="00644CD5">
        <w:t>.</w:t>
      </w:r>
      <w:r>
        <w:t>u11) -0</w:t>
      </w:r>
      <w:r w:rsidR="00644CD5">
        <w:t>.</w:t>
      </w:r>
      <w:r>
        <w:t>0337*T(v24</w:t>
      </w:r>
      <w:r w:rsidR="00644CD5">
        <w:t>.</w:t>
      </w:r>
      <w:r>
        <w:t>u15) + 0</w:t>
      </w:r>
      <w:r w:rsidR="00644CD5">
        <w:t>.</w:t>
      </w:r>
      <w:r>
        <w:t>0326*T(v26</w:t>
      </w:r>
      <w:r w:rsidR="00644CD5">
        <w:t>.</w:t>
      </w:r>
      <w:r>
        <w:t>u8) + 0</w:t>
      </w:r>
      <w:r w:rsidR="00644CD5">
        <w:t>.</w:t>
      </w:r>
      <w:r>
        <w:t>0368*T(v12</w:t>
      </w:r>
      <w:r w:rsidR="00644CD5">
        <w:t>.</w:t>
      </w:r>
      <w:r>
        <w:t>u10) + 0</w:t>
      </w:r>
      <w:r w:rsidR="00644CD5">
        <w:t>.</w:t>
      </w:r>
      <w:r>
        <w:t>0464*T(u2) -0</w:t>
      </w:r>
      <w:r w:rsidR="00644CD5">
        <w:t>.</w:t>
      </w:r>
      <w:r>
        <w:t>0305*T(v21</w:t>
      </w:r>
      <w:r w:rsidR="00644CD5">
        <w:t>.</w:t>
      </w:r>
      <w:r>
        <w:t>u21) + 0</w:t>
      </w:r>
      <w:r w:rsidR="00644CD5">
        <w:t>.</w:t>
      </w:r>
      <w:r>
        <w:t>0375*T(v17</w:t>
      </w:r>
      <w:r w:rsidR="00644CD5">
        <w:t>.</w:t>
      </w:r>
      <w:r>
        <w:t>u1) -0</w:t>
      </w:r>
      <w:r w:rsidR="00644CD5">
        <w:t>.</w:t>
      </w:r>
      <w:r>
        <w:t>0282*T(v27</w:t>
      </w:r>
      <w:r w:rsidR="00644CD5">
        <w:t>.</w:t>
      </w:r>
      <w:r>
        <w:t>u12) + 0</w:t>
      </w:r>
      <w:r w:rsidR="00644CD5">
        <w:t>.</w:t>
      </w:r>
      <w:r>
        <w:t>0401*T(v1</w:t>
      </w:r>
      <w:r w:rsidR="00644CD5">
        <w:t>.</w:t>
      </w:r>
      <w:r>
        <w:t>u12) -0</w:t>
      </w:r>
      <w:r w:rsidR="00644CD5">
        <w:t>.</w:t>
      </w:r>
      <w:r>
        <w:t>0221*T(v37</w:t>
      </w:r>
      <w:r w:rsidR="00644CD5">
        <w:t>.</w:t>
      </w:r>
      <w:r>
        <w:t>u4) -0</w:t>
      </w:r>
      <w:r w:rsidR="00644CD5">
        <w:t>.</w:t>
      </w:r>
      <w:r>
        <w:t>0288*T(v13</w:t>
      </w:r>
      <w:r w:rsidR="00644CD5">
        <w:t>.</w:t>
      </w:r>
      <w:r>
        <w:t>u18) -0</w:t>
      </w:r>
      <w:r w:rsidR="00644CD5">
        <w:t>.</w:t>
      </w:r>
      <w:r>
        <w:t>0362*T(v14</w:t>
      </w:r>
      <w:r w:rsidR="00644CD5">
        <w:t>.</w:t>
      </w:r>
      <w:r>
        <w:t>u2) + 0</w:t>
      </w:r>
      <w:r w:rsidR="00644CD5">
        <w:t>.</w:t>
      </w:r>
      <w:r>
        <w:t>0247*T(v3</w:t>
      </w:r>
      <w:r w:rsidR="00644CD5">
        <w:t>.</w:t>
      </w:r>
      <w:r>
        <w:t>u34) + 0</w:t>
      </w:r>
      <w:r w:rsidR="00644CD5">
        <w:t>.</w:t>
      </w:r>
      <w:r>
        <w:t>0282*T(v7</w:t>
      </w:r>
      <w:r w:rsidR="00644CD5">
        <w:t>.</w:t>
      </w:r>
      <w:r>
        <w:t>u6) + 0</w:t>
      </w:r>
      <w:r w:rsidR="00644CD5">
        <w:t>.</w:t>
      </w:r>
      <w:r>
        <w:t>0215*T(v19</w:t>
      </w:r>
      <w:r w:rsidR="00644CD5">
        <w:t>.</w:t>
      </w:r>
      <w:r>
        <w:t>u24) + 0</w:t>
      </w:r>
      <w:r w:rsidR="00644CD5">
        <w:t>.</w:t>
      </w:r>
      <w:r>
        <w:t>0258*T(v27</w:t>
      </w:r>
      <w:r w:rsidR="00644CD5">
        <w:t>.</w:t>
      </w:r>
      <w:r>
        <w:t>u5) + 0</w:t>
      </w:r>
      <w:r w:rsidR="00644CD5">
        <w:t>.</w:t>
      </w:r>
      <w:r>
        <w:t>0184*T(v11</w:t>
      </w:r>
      <w:r w:rsidR="00644CD5">
        <w:t>.</w:t>
      </w:r>
      <w:r>
        <w:t>u13) + 0</w:t>
      </w:r>
      <w:r w:rsidR="00644CD5">
        <w:t>.</w:t>
      </w:r>
      <w:r>
        <w:t>0226*T(v10</w:t>
      </w:r>
      <w:r w:rsidR="00644CD5">
        <w:t>.</w:t>
      </w:r>
      <w:r>
        <w:t>u3) + 0</w:t>
      </w:r>
      <w:r w:rsidR="00644CD5">
        <w:t>.</w:t>
      </w:r>
      <w:r>
        <w:t>019*T(v2</w:t>
      </w:r>
      <w:r w:rsidR="00644CD5">
        <w:t>.</w:t>
      </w:r>
      <w:r>
        <w:t>u31) + 0</w:t>
      </w:r>
      <w:r w:rsidR="00644CD5">
        <w:t>.</w:t>
      </w:r>
      <w:r>
        <w:t>0185*T(v4</w:t>
      </w:r>
      <w:r w:rsidR="00644CD5">
        <w:t>.</w:t>
      </w:r>
      <w:r>
        <w:t>u23) + 0</w:t>
      </w:r>
      <w:r w:rsidR="00644CD5">
        <w:t>.</w:t>
      </w:r>
      <w:r>
        <w:t>0147*T(v15</w:t>
      </w:r>
      <w:r w:rsidR="00644CD5">
        <w:t>.</w:t>
      </w:r>
      <w:r>
        <w:t>u28) -0</w:t>
      </w:r>
      <w:r w:rsidR="00644CD5">
        <w:t>.</w:t>
      </w:r>
      <w:r>
        <w:t>0145*T(v25</w:t>
      </w:r>
      <w:r w:rsidR="00644CD5">
        <w:t>.</w:t>
      </w:r>
      <w:r>
        <w:t>u12) + 0</w:t>
      </w:r>
      <w:r w:rsidR="00644CD5">
        <w:t>.</w:t>
      </w:r>
      <w:r>
        <w:t>0156*T(v32</w:t>
      </w:r>
      <w:r w:rsidR="00644CD5">
        <w:t>.</w:t>
      </w:r>
      <w:r>
        <w:t>u5) + 0</w:t>
      </w:r>
      <w:r w:rsidR="00644CD5">
        <w:t>.</w:t>
      </w:r>
      <w:r>
        <w:t>0142*T(v29</w:t>
      </w:r>
      <w:r w:rsidR="00644CD5">
        <w:t>.</w:t>
      </w:r>
      <w:r>
        <w:t>u3) + 0</w:t>
      </w:r>
      <w:r w:rsidR="00644CD5">
        <w:t>.</w:t>
      </w:r>
      <w:r>
        <w:t>012*T(v8</w:t>
      </w:r>
      <w:r w:rsidR="00644CD5">
        <w:t>.</w:t>
      </w:r>
      <w:r>
        <w:t>u13) + 0</w:t>
      </w:r>
      <w:r w:rsidR="00644CD5">
        <w:t>.</w:t>
      </w:r>
      <w:r>
        <w:t>00885*T(v32</w:t>
      </w:r>
      <w:r w:rsidR="00644CD5">
        <w:t>.</w:t>
      </w:r>
      <w:r>
        <w:t>u9) + 0</w:t>
      </w:r>
      <w:r w:rsidR="00644CD5">
        <w:t>.</w:t>
      </w:r>
      <w:r>
        <w:t>00941*T(v7</w:t>
      </w:r>
      <w:r w:rsidR="00644CD5">
        <w:t>.</w:t>
      </w:r>
      <w:r>
        <w:t>u14) -0</w:t>
      </w:r>
      <w:r w:rsidR="00644CD5">
        <w:t>.</w:t>
      </w:r>
      <w:r>
        <w:t>00875*T(v15</w:t>
      </w:r>
      <w:r w:rsidR="00644CD5">
        <w:t>.</w:t>
      </w:r>
      <w:r>
        <w:t>u5) -0</w:t>
      </w:r>
      <w:r w:rsidR="00644CD5">
        <w:t>.</w:t>
      </w:r>
      <w:r>
        <w:t>00878*T(v13</w:t>
      </w:r>
      <w:r w:rsidR="00644CD5">
        <w:t>.</w:t>
      </w:r>
      <w:r>
        <w:t>u2) -0</w:t>
      </w:r>
      <w:r w:rsidR="00644CD5">
        <w:t>.</w:t>
      </w:r>
      <w:r>
        <w:t>00591*T(v25</w:t>
      </w:r>
      <w:r w:rsidR="00644CD5">
        <w:t>.</w:t>
      </w:r>
      <w:r>
        <w:t>u14) + 7</w:t>
      </w:r>
      <w:r w:rsidR="00644CD5">
        <w:t>.</w:t>
      </w:r>
      <w:r>
        <w:t>01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173*T(v2</w:t>
      </w:r>
      <w:r w:rsidR="00644CD5">
        <w:t>.</w:t>
      </w:r>
      <w:r>
        <w:t>u4) + 0</w:t>
      </w:r>
      <w:r w:rsidR="00644CD5">
        <w:t>.</w:t>
      </w:r>
      <w:r>
        <w:t>397*T(v6) + 26</w:t>
      </w:r>
      <w:r w:rsidR="00644CD5">
        <w:t>.</w:t>
      </w:r>
      <w:r>
        <w:t>6*Volume + 0</w:t>
      </w:r>
      <w:r w:rsidR="00644CD5">
        <w:t>.</w:t>
      </w:r>
      <w:r>
        <w:t>812*T(v25) + 0</w:t>
      </w:r>
      <w:r w:rsidR="00644CD5">
        <w:t>.</w:t>
      </w:r>
      <w:r>
        <w:t>0148*T(v11</w:t>
      </w:r>
      <w:r w:rsidR="00644CD5">
        <w:t>.</w:t>
      </w:r>
      <w:r>
        <w:t>u4) + 0</w:t>
      </w:r>
      <w:r w:rsidR="00644CD5">
        <w:t>.</w:t>
      </w:r>
      <w:r>
        <w:t>718*T(v15) + 0</w:t>
      </w:r>
      <w:r w:rsidR="00644CD5">
        <w:t>.</w:t>
      </w:r>
      <w:r>
        <w:t>997*T(v2</w:t>
      </w:r>
      <w:r w:rsidR="00644CD5">
        <w:t>.</w:t>
      </w:r>
      <w:r>
        <w:t>u23) -0</w:t>
      </w:r>
      <w:r w:rsidR="00644CD5">
        <w:t>.</w:t>
      </w:r>
      <w:r>
        <w:t>895*T(v6</w:t>
      </w:r>
      <w:r w:rsidR="00644CD5">
        <w:t>.</w:t>
      </w:r>
      <w:r>
        <w:t>u10) + 0</w:t>
      </w:r>
      <w:r w:rsidR="00644CD5">
        <w:t>.</w:t>
      </w:r>
      <w:r>
        <w:t>779*T(v6</w:t>
      </w:r>
      <w:r w:rsidR="00644CD5">
        <w:t>.</w:t>
      </w:r>
      <w:r>
        <w:t>u30) -0</w:t>
      </w:r>
      <w:r w:rsidR="00644CD5">
        <w:t>.</w:t>
      </w:r>
      <w:r>
        <w:t>828*T(v6</w:t>
      </w:r>
      <w:r w:rsidR="00644CD5">
        <w:t>.</w:t>
      </w:r>
      <w:r>
        <w:t>u2) + 13</w:t>
      </w:r>
      <w:r w:rsidR="00644CD5">
        <w:t>.</w:t>
      </w:r>
      <w:r>
        <w:t>6*Lipophilicity + 0</w:t>
      </w:r>
      <w:r w:rsidR="00644CD5">
        <w:t>.</w:t>
      </w:r>
      <w:r>
        <w:t>787*T(v38</w:t>
      </w:r>
      <w:r w:rsidR="00644CD5">
        <w:t>.</w:t>
      </w:r>
      <w:r>
        <w:t>u4) + 0</w:t>
      </w:r>
      <w:r w:rsidR="00644CD5">
        <w:t>.</w:t>
      </w:r>
      <w:r>
        <w:t>589*T(v27</w:t>
      </w:r>
      <w:r w:rsidR="00644CD5">
        <w:t>.</w:t>
      </w:r>
      <w:r>
        <w:t>u12) + 0</w:t>
      </w:r>
      <w:r w:rsidR="00644CD5">
        <w:t>.</w:t>
      </w:r>
      <w:r>
        <w:t>125*Lipophilicity^2 -0</w:t>
      </w:r>
      <w:r w:rsidR="00644CD5">
        <w:t>.</w:t>
      </w:r>
      <w:r>
        <w:t>781*T(v3</w:t>
      </w:r>
      <w:r w:rsidR="00644CD5">
        <w:t>.</w:t>
      </w:r>
      <w:r>
        <w:t>u2) + 0</w:t>
      </w:r>
      <w:r w:rsidR="00644CD5">
        <w:t>.</w:t>
      </w:r>
      <w:r>
        <w:t>837*T(v29</w:t>
      </w:r>
      <w:r w:rsidR="00644CD5">
        <w:t>.</w:t>
      </w:r>
      <w:r>
        <w:t>u12) + 0</w:t>
      </w:r>
      <w:r w:rsidR="00644CD5">
        <w:t>.</w:t>
      </w:r>
      <w:r>
        <w:t>0759*T(v5</w:t>
      </w:r>
      <w:r w:rsidR="00644CD5">
        <w:t>.</w:t>
      </w:r>
      <w:r>
        <w:t>u6) -0</w:t>
      </w:r>
      <w:r w:rsidR="00644CD5">
        <w:t>.</w:t>
      </w:r>
      <w:r>
        <w:t>767*T(v3</w:t>
      </w:r>
      <w:r w:rsidR="00644CD5">
        <w:t>.</w:t>
      </w:r>
      <w:r>
        <w:t>u10) + 0</w:t>
      </w:r>
      <w:r w:rsidR="00644CD5">
        <w:t>.</w:t>
      </w:r>
      <w:r>
        <w:t>512*T(v27</w:t>
      </w:r>
      <w:r w:rsidR="00644CD5">
        <w:t>.</w:t>
      </w:r>
      <w:r>
        <w:t>u14) -0</w:t>
      </w:r>
      <w:r w:rsidR="00644CD5">
        <w:t>.</w:t>
      </w:r>
      <w:r>
        <w:t>134*T(v31</w:t>
      </w:r>
      <w:r w:rsidR="00644CD5">
        <w:t>.</w:t>
      </w:r>
      <w:r>
        <w:t>u8) + 0</w:t>
      </w:r>
      <w:r w:rsidR="00644CD5">
        <w:t>.</w:t>
      </w:r>
      <w:r>
        <w:t>381*T(v24</w:t>
      </w:r>
      <w:r w:rsidR="00644CD5">
        <w:t>.</w:t>
      </w:r>
      <w:r>
        <w:t>u11) + 0</w:t>
      </w:r>
      <w:r w:rsidR="00644CD5">
        <w:t>.</w:t>
      </w:r>
      <w:r>
        <w:t>542*T(v33</w:t>
      </w:r>
      <w:r w:rsidR="00644CD5">
        <w:t>.</w:t>
      </w:r>
      <w:r>
        <w:t>u6) + 0</w:t>
      </w:r>
      <w:r w:rsidR="00644CD5">
        <w:t>.</w:t>
      </w:r>
      <w:r>
        <w:t>37*T(v38) -0</w:t>
      </w:r>
      <w:r w:rsidR="00644CD5">
        <w:t>.</w:t>
      </w:r>
      <w:r>
        <w:t>973*T(v19</w:t>
      </w:r>
      <w:r w:rsidR="00644CD5">
        <w:t>.</w:t>
      </w:r>
      <w:r>
        <w:t>u20) + 0</w:t>
      </w:r>
      <w:r w:rsidR="00644CD5">
        <w:t>.</w:t>
      </w:r>
      <w:r>
        <w:t>154*T(v21</w:t>
      </w:r>
      <w:r w:rsidR="00644CD5">
        <w:t>.</w:t>
      </w:r>
      <w:r>
        <w:t>u6) + 0</w:t>
      </w:r>
      <w:r w:rsidR="00644CD5">
        <w:t>.</w:t>
      </w:r>
      <w:r>
        <w:t>617*T(v8</w:t>
      </w:r>
      <w:r w:rsidR="00644CD5">
        <w:t>.</w:t>
      </w:r>
      <w:r>
        <w:t>u25) + 0</w:t>
      </w:r>
      <w:r w:rsidR="00644CD5">
        <w:t>.</w:t>
      </w:r>
      <w:r>
        <w:t>533*T(v9</w:t>
      </w:r>
      <w:r w:rsidR="00644CD5">
        <w:t>.</w:t>
      </w:r>
      <w:r>
        <w:t>u6) -0</w:t>
      </w:r>
      <w:r w:rsidR="00644CD5">
        <w:t>.</w:t>
      </w:r>
      <w:r>
        <w:t>368*T(v18</w:t>
      </w:r>
      <w:r w:rsidR="00644CD5">
        <w:t>.</w:t>
      </w:r>
      <w:r>
        <w:t>u9) + 0</w:t>
      </w:r>
      <w:r w:rsidR="00644CD5">
        <w:t>.</w:t>
      </w:r>
      <w:r>
        <w:t>444*T(v15</w:t>
      </w:r>
      <w:r w:rsidR="00644CD5">
        <w:t>.</w:t>
      </w:r>
      <w:r>
        <w:t>u22) + 0</w:t>
      </w:r>
      <w:r w:rsidR="00644CD5">
        <w:t>.</w:t>
      </w:r>
      <w:r>
        <w:t>486*T(v13) + 0</w:t>
      </w:r>
      <w:r w:rsidR="00644CD5">
        <w:t>.</w:t>
      </w:r>
      <w:r>
        <w:t>536*T(v23</w:t>
      </w:r>
      <w:r w:rsidR="00644CD5">
        <w:t>.</w:t>
      </w:r>
      <w:r>
        <w:t>u19) + 0</w:t>
      </w:r>
      <w:r w:rsidR="00644CD5">
        <w:t>.</w:t>
      </w:r>
      <w:r>
        <w:t>593*T(v33</w:t>
      </w:r>
      <w:r w:rsidR="00644CD5">
        <w:t>.</w:t>
      </w:r>
      <w:r>
        <w:t>u3) -0</w:t>
      </w:r>
      <w:r w:rsidR="00644CD5">
        <w:t>.</w:t>
      </w:r>
      <w:r>
        <w:t>37*T(v17</w:t>
      </w:r>
      <w:r w:rsidR="00644CD5">
        <w:t>.</w:t>
      </w:r>
      <w:r>
        <w:t>u8) + 0</w:t>
      </w:r>
      <w:r w:rsidR="00644CD5">
        <w:t>.</w:t>
      </w:r>
      <w:r>
        <w:t>0165*NumDonor + 0</w:t>
      </w:r>
      <w:r w:rsidR="00644CD5">
        <w:t>.</w:t>
      </w:r>
      <w:r>
        <w:t>418*T(v28</w:t>
      </w:r>
      <w:r w:rsidR="00644CD5">
        <w:t>.</w:t>
      </w:r>
      <w:r>
        <w:t>u10) -0</w:t>
      </w:r>
      <w:r w:rsidR="00644CD5">
        <w:t>.</w:t>
      </w:r>
      <w:r>
        <w:t>447*T(v39</w:t>
      </w:r>
      <w:r w:rsidR="00644CD5">
        <w:t>.</w:t>
      </w:r>
      <w:r>
        <w:t>u1) + 0</w:t>
      </w:r>
      <w:r w:rsidR="00644CD5">
        <w:t>.</w:t>
      </w:r>
      <w:r>
        <w:t>77*T(v7</w:t>
      </w:r>
      <w:r w:rsidR="00644CD5">
        <w:t>.</w:t>
      </w:r>
      <w:r>
        <w:t>u31) -0</w:t>
      </w:r>
      <w:r w:rsidR="00644CD5">
        <w:t>.</w:t>
      </w:r>
      <w:r>
        <w:t>791*T(v4</w:t>
      </w:r>
      <w:r w:rsidR="00644CD5">
        <w:t>.</w:t>
      </w:r>
      <w:r>
        <w:t>u3) -0</w:t>
      </w:r>
      <w:r w:rsidR="00644CD5">
        <w:t>.</w:t>
      </w:r>
      <w:r>
        <w:t>658*T(v3</w:t>
      </w:r>
      <w:r w:rsidR="00644CD5">
        <w:t>.</w:t>
      </w:r>
      <w:r>
        <w:t>u6) + 0</w:t>
      </w:r>
      <w:r w:rsidR="00644CD5">
        <w:t>.</w:t>
      </w:r>
      <w:r>
        <w:t>387*T(v8</w:t>
      </w:r>
      <w:r w:rsidR="00644CD5">
        <w:t>.</w:t>
      </w:r>
      <w:r>
        <w:t>u35) -0</w:t>
      </w:r>
      <w:r w:rsidR="00644CD5">
        <w:t>.</w:t>
      </w:r>
      <w:r>
        <w:t>519*T(v9</w:t>
      </w:r>
      <w:r w:rsidR="00644CD5">
        <w:t>.</w:t>
      </w:r>
      <w:r>
        <w:t>u30) -0</w:t>
      </w:r>
      <w:r w:rsidR="00644CD5">
        <w:t>.</w:t>
      </w:r>
      <w:r>
        <w:t>556*T(v19</w:t>
      </w:r>
      <w:r w:rsidR="00644CD5">
        <w:t>.</w:t>
      </w:r>
      <w:r>
        <w:t>u6) -0</w:t>
      </w:r>
      <w:r w:rsidR="00644CD5">
        <w:t>.</w:t>
      </w:r>
      <w:r>
        <w:t>779*T(v28</w:t>
      </w:r>
      <w:r w:rsidR="00644CD5">
        <w:t>.</w:t>
      </w:r>
      <w:r>
        <w:t>u2) -0</w:t>
      </w:r>
      <w:r w:rsidR="00644CD5">
        <w:t>.</w:t>
      </w:r>
      <w:r>
        <w:t>128*NumAcceptor + 0</w:t>
      </w:r>
      <w:r w:rsidR="00644CD5">
        <w:t>.</w:t>
      </w:r>
      <w:r>
        <w:t>366*T(v41) + 0</w:t>
      </w:r>
      <w:r w:rsidR="00644CD5">
        <w:t>.</w:t>
      </w:r>
      <w:r>
        <w:t>406*T(v2</w:t>
      </w:r>
      <w:r w:rsidR="00644CD5">
        <w:t>.</w:t>
      </w:r>
      <w:r>
        <w:t>u2) -0</w:t>
      </w:r>
      <w:r w:rsidR="00644CD5">
        <w:t>.</w:t>
      </w:r>
      <w:r>
        <w:t>746*T(v16</w:t>
      </w:r>
      <w:r w:rsidR="00644CD5">
        <w:t>.</w:t>
      </w:r>
      <w:r>
        <w:t>u14) + 0</w:t>
      </w:r>
      <w:r w:rsidR="00644CD5">
        <w:t>.</w:t>
      </w:r>
      <w:r>
        <w:t>511*T(v1</w:t>
      </w:r>
      <w:r w:rsidR="00644CD5">
        <w:t>.</w:t>
      </w:r>
      <w:r>
        <w:t>u41) -0</w:t>
      </w:r>
      <w:r w:rsidR="00644CD5">
        <w:t>.</w:t>
      </w:r>
      <w:r>
        <w:t>402*T(v14</w:t>
      </w:r>
      <w:r w:rsidR="00644CD5">
        <w:t>.</w:t>
      </w:r>
      <w:r>
        <w:t>u15) + 0</w:t>
      </w:r>
      <w:r w:rsidR="00644CD5">
        <w:t>.</w:t>
      </w:r>
      <w:r>
        <w:t>0156*T(v3</w:t>
      </w:r>
      <w:r w:rsidR="00644CD5">
        <w:t>.</w:t>
      </w:r>
      <w:r>
        <w:t>u17) + 0</w:t>
      </w:r>
      <w:r w:rsidR="00644CD5">
        <w:t>.</w:t>
      </w:r>
      <w:r>
        <w:t>427*T(v3</w:t>
      </w:r>
      <w:r w:rsidR="00644CD5">
        <w:t>.</w:t>
      </w:r>
      <w:r>
        <w:t>u23) + 0</w:t>
      </w:r>
      <w:r w:rsidR="00644CD5">
        <w:t>.</w:t>
      </w:r>
      <w:r>
        <w:t>0583*T(v7</w:t>
      </w:r>
      <w:r w:rsidR="00644CD5">
        <w:t>.</w:t>
      </w:r>
      <w:r>
        <w:t>u13) + 0</w:t>
      </w:r>
      <w:r w:rsidR="00644CD5">
        <w:t>.</w:t>
      </w:r>
      <w:r>
        <w:t>459*T(v27</w:t>
      </w:r>
      <w:r w:rsidR="00644CD5">
        <w:t>.</w:t>
      </w:r>
      <w:r>
        <w:t>u10) -0</w:t>
      </w:r>
      <w:r w:rsidR="00644CD5">
        <w:t>.</w:t>
      </w:r>
      <w:r>
        <w:t>508*T(v18</w:t>
      </w:r>
      <w:r w:rsidR="00644CD5">
        <w:t>.</w:t>
      </w:r>
      <w:r>
        <w:t>u11) -0</w:t>
      </w:r>
      <w:r w:rsidR="00644CD5">
        <w:t>.</w:t>
      </w:r>
      <w:r>
        <w:t>337*T(v30</w:t>
      </w:r>
      <w:r w:rsidR="00644CD5">
        <w:t>.</w:t>
      </w:r>
      <w:r>
        <w:t>u13) + 0</w:t>
      </w:r>
      <w:r w:rsidR="00644CD5">
        <w:t>.</w:t>
      </w:r>
      <w:r>
        <w:t>358*T(v14</w:t>
      </w:r>
      <w:r w:rsidR="00644CD5">
        <w:t>.</w:t>
      </w:r>
      <w:r>
        <w:t>u10) -0</w:t>
      </w:r>
      <w:r w:rsidR="00644CD5">
        <w:t>.</w:t>
      </w:r>
      <w:r>
        <w:t>42*T(v2</w:t>
      </w:r>
      <w:r w:rsidR="00644CD5">
        <w:t>.</w:t>
      </w:r>
      <w:r>
        <w:t>u26) + 0</w:t>
      </w:r>
      <w:r w:rsidR="00644CD5">
        <w:t>.</w:t>
      </w:r>
      <w:r>
        <w:t>346*T(v10) + 0</w:t>
      </w:r>
      <w:r w:rsidR="00644CD5">
        <w:t>.</w:t>
      </w:r>
      <w:r>
        <w:t>408*T(v35</w:t>
      </w:r>
      <w:r w:rsidR="00644CD5">
        <w:t>.</w:t>
      </w:r>
      <w:r>
        <w:t>u4) -15</w:t>
      </w:r>
      <w:r w:rsidR="00644CD5">
        <w:t>.</w:t>
      </w:r>
      <w:r>
        <w:t>1*Volume^2 -0</w:t>
      </w:r>
      <w:r w:rsidR="00644CD5">
        <w:t>.</w:t>
      </w:r>
      <w:r>
        <w:t>457*T(v21</w:t>
      </w:r>
      <w:r w:rsidR="00644CD5">
        <w:t>.</w:t>
      </w:r>
      <w:r>
        <w:t>u22) -0</w:t>
      </w:r>
      <w:r w:rsidR="00644CD5">
        <w:t>.</w:t>
      </w:r>
      <w:r>
        <w:t>14*T(v8</w:t>
      </w:r>
      <w:r w:rsidR="00644CD5">
        <w:t>.</w:t>
      </w:r>
      <w:r>
        <w:t>u21) -0</w:t>
      </w:r>
      <w:r w:rsidR="00644CD5">
        <w:t>.</w:t>
      </w:r>
      <w:r>
        <w:t>0974*T(v16</w:t>
      </w:r>
      <w:r w:rsidR="00644CD5">
        <w:t>.</w:t>
      </w:r>
      <w:r>
        <w:t>u18) -0</w:t>
      </w:r>
      <w:r w:rsidR="00644CD5">
        <w:t>.</w:t>
      </w:r>
      <w:r>
        <w:t>334*T(v12</w:t>
      </w:r>
      <w:r w:rsidR="00644CD5">
        <w:t>.</w:t>
      </w:r>
      <w:r>
        <w:t>u14) -0</w:t>
      </w:r>
      <w:r w:rsidR="00644CD5">
        <w:t>.</w:t>
      </w:r>
      <w:r>
        <w:t>355*T(v8</w:t>
      </w:r>
      <w:r w:rsidR="00644CD5">
        <w:t>.</w:t>
      </w:r>
      <w:r>
        <w:t>u18) -0</w:t>
      </w:r>
      <w:r w:rsidR="00644CD5">
        <w:t>.</w:t>
      </w:r>
      <w:r>
        <w:t>394*T(v3</w:t>
      </w:r>
      <w:r w:rsidR="00644CD5">
        <w:t>.</w:t>
      </w:r>
      <w:r>
        <w:t>u37) -0</w:t>
      </w:r>
      <w:r w:rsidR="00644CD5">
        <w:t>.</w:t>
      </w:r>
      <w:r>
        <w:t>433*T(v13</w:t>
      </w:r>
      <w:r w:rsidR="00644CD5">
        <w:t>.</w:t>
      </w:r>
      <w:r>
        <w:t>u3) -0</w:t>
      </w:r>
      <w:r w:rsidR="00644CD5">
        <w:t>.</w:t>
      </w:r>
      <w:r>
        <w:t>226*T(u34) + 0</w:t>
      </w:r>
      <w:r w:rsidR="00644CD5">
        <w:t>.</w:t>
      </w:r>
      <w:r>
        <w:t>358*T(v6</w:t>
      </w:r>
      <w:r w:rsidR="00644CD5">
        <w:t>.</w:t>
      </w:r>
      <w:r>
        <w:t>u16) + 0</w:t>
      </w:r>
      <w:r w:rsidR="00644CD5">
        <w:t>.</w:t>
      </w:r>
      <w:r>
        <w:t>214*T(v24</w:t>
      </w:r>
      <w:r w:rsidR="00644CD5">
        <w:t>.</w:t>
      </w:r>
      <w:r>
        <w:t>u12) -0</w:t>
      </w:r>
      <w:r w:rsidR="00644CD5">
        <w:t>.</w:t>
      </w:r>
      <w:r>
        <w:t>338*T(v25</w:t>
      </w:r>
      <w:r w:rsidR="00644CD5">
        <w:t>.</w:t>
      </w:r>
      <w:r>
        <w:t>u15) + 0</w:t>
      </w:r>
      <w:r w:rsidR="00644CD5">
        <w:t>.</w:t>
      </w:r>
      <w:r>
        <w:t>233*NumPositive -0</w:t>
      </w:r>
      <w:r w:rsidR="00644CD5">
        <w:t>.</w:t>
      </w:r>
      <w:r>
        <w:t>609*T(v26</w:t>
      </w:r>
      <w:r w:rsidR="00644CD5">
        <w:t>.</w:t>
      </w:r>
      <w:r>
        <w:t>u8) -0</w:t>
      </w:r>
      <w:r w:rsidR="00644CD5">
        <w:t>.</w:t>
      </w:r>
      <w:r>
        <w:t>492*T(v3</w:t>
      </w:r>
      <w:r w:rsidR="00644CD5">
        <w:t>.</w:t>
      </w:r>
      <w:r>
        <w:t>u39) -0</w:t>
      </w:r>
      <w:r w:rsidR="00644CD5">
        <w:t>.</w:t>
      </w:r>
      <w:r>
        <w:t>192*T(v19</w:t>
      </w:r>
      <w:r w:rsidR="00644CD5">
        <w:t>.</w:t>
      </w:r>
      <w:r>
        <w:t>u7) -0</w:t>
      </w:r>
      <w:r w:rsidR="00644CD5">
        <w:t>.</w:t>
      </w:r>
      <w:r>
        <w:t>0786*T(v24</w:t>
      </w:r>
      <w:r w:rsidR="00644CD5">
        <w:t>.</w:t>
      </w:r>
      <w:r>
        <w:t>u17) -0</w:t>
      </w:r>
      <w:r w:rsidR="00644CD5">
        <w:t>.</w:t>
      </w:r>
      <w:r>
        <w:t>634*T(v11</w:t>
      </w:r>
      <w:r w:rsidR="00644CD5">
        <w:t>.</w:t>
      </w:r>
      <w:r>
        <w:t>u32) + 0</w:t>
      </w:r>
      <w:r w:rsidR="00644CD5">
        <w:t>.</w:t>
      </w:r>
      <w:r>
        <w:t>237*T(v9</w:t>
      </w:r>
      <w:r w:rsidR="00644CD5">
        <w:t>.</w:t>
      </w:r>
      <w:r>
        <w:t>u31) + 0</w:t>
      </w:r>
      <w:r w:rsidR="00644CD5">
        <w:t>.</w:t>
      </w:r>
      <w:r>
        <w:t>5*T(v25</w:t>
      </w:r>
      <w:r w:rsidR="00644CD5">
        <w:t>.</w:t>
      </w:r>
      <w:r>
        <w:t>u13) + 0</w:t>
      </w:r>
      <w:r w:rsidR="00644CD5">
        <w:t>.</w:t>
      </w:r>
      <w:r>
        <w:t>479*T(v37</w:t>
      </w:r>
      <w:r w:rsidR="00644CD5">
        <w:t>.</w:t>
      </w:r>
      <w:r>
        <w:t>u3) -0</w:t>
      </w:r>
      <w:r w:rsidR="00644CD5">
        <w:t>.</w:t>
      </w:r>
      <w:r>
        <w:t>315*T(v2</w:t>
      </w:r>
      <w:r w:rsidR="00644CD5">
        <w:t>.</w:t>
      </w:r>
      <w:r>
        <w:t>u28) -0</w:t>
      </w:r>
      <w:r w:rsidR="00644CD5">
        <w:t>.</w:t>
      </w:r>
      <w:r>
        <w:t>574*T(v17</w:t>
      </w:r>
      <w:r w:rsidR="00644CD5">
        <w:t>.</w:t>
      </w:r>
      <w:r>
        <w:t>u20) -0</w:t>
      </w:r>
      <w:r w:rsidR="00644CD5">
        <w:t>.</w:t>
      </w:r>
      <w:r>
        <w:t>503*T(v21</w:t>
      </w:r>
      <w:r w:rsidR="00644CD5">
        <w:t>.</w:t>
      </w:r>
      <w:r>
        <w:t>u20) -0</w:t>
      </w:r>
      <w:r w:rsidR="00644CD5">
        <w:t>.</w:t>
      </w:r>
      <w:r>
        <w:t>571*T(v5</w:t>
      </w:r>
      <w:r w:rsidR="00644CD5">
        <w:t>.</w:t>
      </w:r>
      <w:r>
        <w:t>u5) + 0</w:t>
      </w:r>
      <w:r w:rsidR="00644CD5">
        <w:t>.</w:t>
      </w:r>
      <w:r>
        <w:t>333*T(v14</w:t>
      </w:r>
      <w:r w:rsidR="00644CD5">
        <w:t>.</w:t>
      </w:r>
      <w:r>
        <w:t>u23) + 0</w:t>
      </w:r>
      <w:r w:rsidR="00644CD5">
        <w:t>.</w:t>
      </w:r>
      <w:r>
        <w:t>555*T(v21</w:t>
      </w:r>
      <w:r w:rsidR="00644CD5">
        <w:t>.</w:t>
      </w:r>
      <w:r>
        <w:t>u14) -0</w:t>
      </w:r>
      <w:r w:rsidR="00644CD5">
        <w:t>.</w:t>
      </w:r>
      <w:r>
        <w:t>526*T(v5</w:t>
      </w:r>
      <w:r w:rsidR="00644CD5">
        <w:t>.</w:t>
      </w:r>
      <w:r>
        <w:t>u7) + 0</w:t>
      </w:r>
      <w:r w:rsidR="00644CD5">
        <w:t>.</w:t>
      </w:r>
      <w:r>
        <w:t>666*T(v27</w:t>
      </w:r>
      <w:r w:rsidR="00644CD5">
        <w:t>.</w:t>
      </w:r>
      <w:r>
        <w:t>u2) + 0</w:t>
      </w:r>
      <w:r w:rsidR="00644CD5">
        <w:t>.</w:t>
      </w:r>
      <w:r>
        <w:t>0884*T(v13</w:t>
      </w:r>
      <w:r w:rsidR="00644CD5">
        <w:t>.</w:t>
      </w:r>
      <w:r>
        <w:t>u16) -0</w:t>
      </w:r>
      <w:r w:rsidR="00644CD5">
        <w:t>.</w:t>
      </w:r>
      <w:r>
        <w:t>232*T(u25) + 0</w:t>
      </w:r>
      <w:r w:rsidR="00644CD5">
        <w:t>.</w:t>
      </w:r>
      <w:r>
        <w:t>231*T(v37</w:t>
      </w:r>
      <w:r w:rsidR="00644CD5">
        <w:t>.</w:t>
      </w:r>
      <w:r>
        <w:t>u4) + 0</w:t>
      </w:r>
      <w:r w:rsidR="00644CD5">
        <w:t>.</w:t>
      </w:r>
      <w:r>
        <w:t>432*T(v23</w:t>
      </w:r>
      <w:r w:rsidR="00644CD5">
        <w:t>.</w:t>
      </w:r>
      <w:r>
        <w:t>u2) + 0</w:t>
      </w:r>
      <w:r w:rsidR="00644CD5">
        <w:t>.</w:t>
      </w:r>
      <w:r>
        <w:t>332*T(v12</w:t>
      </w:r>
      <w:r w:rsidR="00644CD5">
        <w:t>.</w:t>
      </w:r>
      <w:r>
        <w:t>u20) -0</w:t>
      </w:r>
      <w:r w:rsidR="00644CD5">
        <w:t>.</w:t>
      </w:r>
      <w:r>
        <w:t>277*T(v18</w:t>
      </w:r>
      <w:r w:rsidR="00644CD5">
        <w:t>.</w:t>
      </w:r>
      <w:r>
        <w:t>u12) -0</w:t>
      </w:r>
      <w:r w:rsidR="00644CD5">
        <w:t>.</w:t>
      </w:r>
      <w:r>
        <w:t>292*T(v25</w:t>
      </w:r>
      <w:r w:rsidR="00644CD5">
        <w:t>.</w:t>
      </w:r>
      <w:r>
        <w:t>u1) -0</w:t>
      </w:r>
      <w:r w:rsidR="00644CD5">
        <w:t>.</w:t>
      </w:r>
      <w:r>
        <w:t>44*T(v11</w:t>
      </w:r>
      <w:r w:rsidR="00644CD5">
        <w:t>.</w:t>
      </w:r>
      <w:r>
        <w:t>u15) -0</w:t>
      </w:r>
      <w:r w:rsidR="00644CD5">
        <w:t>.</w:t>
      </w:r>
      <w:r>
        <w:t>0519*T(v11</w:t>
      </w:r>
      <w:r w:rsidR="00644CD5">
        <w:t>.</w:t>
      </w:r>
      <w:r>
        <w:t>u16) + 0</w:t>
      </w:r>
      <w:r w:rsidR="00644CD5">
        <w:t>.</w:t>
      </w:r>
      <w:r>
        <w:t>208*T(u40) + 0</w:t>
      </w:r>
      <w:r w:rsidR="00644CD5">
        <w:t>.</w:t>
      </w:r>
      <w:r>
        <w:t>474*T(v7</w:t>
      </w:r>
      <w:r w:rsidR="00644CD5">
        <w:t>.</w:t>
      </w:r>
      <w:r>
        <w:t>u33) + 0</w:t>
      </w:r>
      <w:r w:rsidR="00644CD5">
        <w:t>.</w:t>
      </w:r>
      <w:r>
        <w:t>462*T(v12</w:t>
      </w:r>
      <w:r w:rsidR="00644CD5">
        <w:t>.</w:t>
      </w:r>
      <w:r>
        <w:t>u7) + 0</w:t>
      </w:r>
      <w:r w:rsidR="00644CD5">
        <w:t>.</w:t>
      </w:r>
      <w:r>
        <w:t>333*T(v12</w:t>
      </w:r>
      <w:r w:rsidR="00644CD5">
        <w:t>.</w:t>
      </w:r>
      <w:r>
        <w:t xml:space="preserve">u6) + </w:t>
      </w:r>
      <w:r>
        <w:lastRenderedPageBreak/>
        <w:t>0</w:t>
      </w:r>
      <w:r w:rsidR="00644CD5">
        <w:t>.</w:t>
      </w:r>
      <w:r>
        <w:t>267*T(v7</w:t>
      </w:r>
      <w:r w:rsidR="00644CD5">
        <w:t>.</w:t>
      </w:r>
      <w:r>
        <w:t>u15) + 0</w:t>
      </w:r>
      <w:r w:rsidR="00644CD5">
        <w:t>.</w:t>
      </w:r>
      <w:r>
        <w:t>416*T(v30</w:t>
      </w:r>
      <w:r w:rsidR="00644CD5">
        <w:t>.</w:t>
      </w:r>
      <w:r>
        <w:t>u10) -0</w:t>
      </w:r>
      <w:r w:rsidR="00644CD5">
        <w:t>.</w:t>
      </w:r>
      <w:r>
        <w:t>376*T(v5</w:t>
      </w:r>
      <w:r w:rsidR="00644CD5">
        <w:t>.</w:t>
      </w:r>
      <w:r>
        <w:t>u32) -0</w:t>
      </w:r>
      <w:r w:rsidR="00644CD5">
        <w:t>.</w:t>
      </w:r>
      <w:r>
        <w:t>268*T(v3</w:t>
      </w:r>
      <w:r w:rsidR="00644CD5">
        <w:t>.</w:t>
      </w:r>
      <w:r>
        <w:t>u20) -0</w:t>
      </w:r>
      <w:r w:rsidR="00644CD5">
        <w:t>.</w:t>
      </w:r>
      <w:r>
        <w:t>381*T(v9</w:t>
      </w:r>
      <w:r w:rsidR="00644CD5">
        <w:t>.</w:t>
      </w:r>
      <w:r>
        <w:t>u32) -0</w:t>
      </w:r>
      <w:r w:rsidR="00644CD5">
        <w:t>.</w:t>
      </w:r>
      <w:r>
        <w:t>501*T(v35</w:t>
      </w:r>
      <w:r w:rsidR="00644CD5">
        <w:t>.</w:t>
      </w:r>
      <w:r>
        <w:t>u2) + 0</w:t>
      </w:r>
      <w:r w:rsidR="00644CD5">
        <w:t>.</w:t>
      </w:r>
      <w:r>
        <w:t>258*T(v16</w:t>
      </w:r>
      <w:r w:rsidR="00644CD5">
        <w:t>.</w:t>
      </w:r>
      <w:r>
        <w:t>u6) -0</w:t>
      </w:r>
      <w:r w:rsidR="00644CD5">
        <w:t>.</w:t>
      </w:r>
      <w:r>
        <w:t>433*T(v12</w:t>
      </w:r>
      <w:r w:rsidR="00644CD5">
        <w:t>.</w:t>
      </w:r>
      <w:r>
        <w:t>u15) -0</w:t>
      </w:r>
      <w:r w:rsidR="00644CD5">
        <w:t>.</w:t>
      </w:r>
      <w:r>
        <w:t>0379*NumNegative + 0</w:t>
      </w:r>
      <w:r w:rsidR="00644CD5">
        <w:t>.</w:t>
      </w:r>
      <w:r>
        <w:t>236*T(v6</w:t>
      </w:r>
      <w:r w:rsidR="00644CD5">
        <w:t>.</w:t>
      </w:r>
      <w:r>
        <w:t>u34) -0</w:t>
      </w:r>
      <w:r w:rsidR="00644CD5">
        <w:t>.</w:t>
      </w:r>
      <w:r>
        <w:t>424*T(v6</w:t>
      </w:r>
      <w:r w:rsidR="00644CD5">
        <w:t>.</w:t>
      </w:r>
      <w:r>
        <w:t>u5) -0</w:t>
      </w:r>
      <w:r w:rsidR="00644CD5">
        <w:t>.</w:t>
      </w:r>
      <w:r>
        <w:t>225*T(v15</w:t>
      </w:r>
      <w:r w:rsidR="00644CD5">
        <w:t>.</w:t>
      </w:r>
      <w:r>
        <w:t>u10) + 0</w:t>
      </w:r>
      <w:r w:rsidR="00644CD5">
        <w:t>.</w:t>
      </w:r>
      <w:r>
        <w:t>201*T(v23</w:t>
      </w:r>
      <w:r w:rsidR="00644CD5">
        <w:t>.</w:t>
      </w:r>
      <w:r>
        <w:t>u17) + 0</w:t>
      </w:r>
      <w:r w:rsidR="00644CD5">
        <w:t>.</w:t>
      </w:r>
      <w:r>
        <w:t>198*T(v11</w:t>
      </w:r>
      <w:r w:rsidR="00644CD5">
        <w:t>.</w:t>
      </w:r>
      <w:r>
        <w:t>u25) -0</w:t>
      </w:r>
      <w:r w:rsidR="00644CD5">
        <w:t>.</w:t>
      </w:r>
      <w:r>
        <w:t>268*T(v10</w:t>
      </w:r>
      <w:r w:rsidR="00644CD5">
        <w:t>.</w:t>
      </w:r>
      <w:r>
        <w:t>u32) -0</w:t>
      </w:r>
      <w:r w:rsidR="00644CD5">
        <w:t>.</w:t>
      </w:r>
      <w:r>
        <w:t>182*T(v40) + 0</w:t>
      </w:r>
      <w:r w:rsidR="00644CD5">
        <w:t>.</w:t>
      </w:r>
      <w:r>
        <w:t>242*T(v31</w:t>
      </w:r>
      <w:r w:rsidR="00644CD5">
        <w:t>.</w:t>
      </w:r>
      <w:r>
        <w:t>u2) + 0</w:t>
      </w:r>
      <w:r w:rsidR="00644CD5">
        <w:t>.</w:t>
      </w:r>
      <w:r>
        <w:t>274*T(v11</w:t>
      </w:r>
      <w:r w:rsidR="00644CD5">
        <w:t>.</w:t>
      </w:r>
      <w:r>
        <w:t>u19) + 0</w:t>
      </w:r>
      <w:r w:rsidR="00644CD5">
        <w:t>.</w:t>
      </w:r>
      <w:r>
        <w:t>218*T(v20</w:t>
      </w:r>
      <w:r w:rsidR="00644CD5">
        <w:t>.</w:t>
      </w:r>
      <w:r>
        <w:t>u7) + 0</w:t>
      </w:r>
      <w:r w:rsidR="00644CD5">
        <w:t>.</w:t>
      </w:r>
      <w:r>
        <w:t>359*T(v12</w:t>
      </w:r>
      <w:r w:rsidR="00644CD5">
        <w:t>.</w:t>
      </w:r>
      <w:r>
        <w:t>u25) -0</w:t>
      </w:r>
      <w:r w:rsidR="00644CD5">
        <w:t>.</w:t>
      </w:r>
      <w:r>
        <w:t>386*T(v18</w:t>
      </w:r>
      <w:r w:rsidR="00644CD5">
        <w:t>.</w:t>
      </w:r>
      <w:r>
        <w:t>u22) + 0</w:t>
      </w:r>
      <w:r w:rsidR="00644CD5">
        <w:t>.</w:t>
      </w:r>
      <w:r>
        <w:t>289*T(v15</w:t>
      </w:r>
      <w:r w:rsidR="00644CD5">
        <w:t>.</w:t>
      </w:r>
      <w:r>
        <w:t>u18) -0</w:t>
      </w:r>
      <w:r w:rsidR="00644CD5">
        <w:t>.</w:t>
      </w:r>
      <w:r>
        <w:t>237*T(u22) -0</w:t>
      </w:r>
      <w:r w:rsidR="00644CD5">
        <w:t>.</w:t>
      </w:r>
      <w:r>
        <w:t>342*T(v14</w:t>
      </w:r>
      <w:r w:rsidR="00644CD5">
        <w:t>.</w:t>
      </w:r>
      <w:r>
        <w:t>u26) -0</w:t>
      </w:r>
      <w:r w:rsidR="00644CD5">
        <w:t>.</w:t>
      </w:r>
      <w:r>
        <w:t>459*T(v21</w:t>
      </w:r>
      <w:r w:rsidR="00644CD5">
        <w:t>.</w:t>
      </w:r>
      <w:r>
        <w:t>u13) + 0</w:t>
      </w:r>
      <w:r w:rsidR="00644CD5">
        <w:t>.</w:t>
      </w:r>
      <w:r>
        <w:t>158*T(v5</w:t>
      </w:r>
      <w:r w:rsidR="00644CD5">
        <w:t>.</w:t>
      </w:r>
      <w:r>
        <w:t>u37) -0</w:t>
      </w:r>
      <w:r w:rsidR="00644CD5">
        <w:t>.</w:t>
      </w:r>
      <w:r>
        <w:t>286*T(v14</w:t>
      </w:r>
      <w:r w:rsidR="00644CD5">
        <w:t>.</w:t>
      </w:r>
      <w:r>
        <w:t>u4) -0</w:t>
      </w:r>
      <w:r w:rsidR="00644CD5">
        <w:t>.</w:t>
      </w:r>
      <w:r>
        <w:t>0307*NumHal + 0</w:t>
      </w:r>
      <w:r w:rsidR="00644CD5">
        <w:t>.</w:t>
      </w:r>
      <w:r>
        <w:t>21*T(v37</w:t>
      </w:r>
      <w:r w:rsidR="00644CD5">
        <w:t>.</w:t>
      </w:r>
      <w:r>
        <w:t>u6) + 0</w:t>
      </w:r>
      <w:r w:rsidR="00644CD5">
        <w:t>.</w:t>
      </w:r>
      <w:r>
        <w:t>377*T(v3</w:t>
      </w:r>
      <w:r w:rsidR="00644CD5">
        <w:t>.</w:t>
      </w:r>
      <w:r>
        <w:t>u26) -0</w:t>
      </w:r>
      <w:r w:rsidR="00644CD5">
        <w:t>.</w:t>
      </w:r>
      <w:r>
        <w:t>347*T(v20</w:t>
      </w:r>
      <w:r w:rsidR="00644CD5">
        <w:t>.</w:t>
      </w:r>
      <w:r>
        <w:t>u16) + 0</w:t>
      </w:r>
      <w:r w:rsidR="00644CD5">
        <w:t>.</w:t>
      </w:r>
      <w:r>
        <w:t>29*T(v21) -0</w:t>
      </w:r>
      <w:r w:rsidR="00644CD5">
        <w:t>.</w:t>
      </w:r>
      <w:r>
        <w:t>283*T(v15</w:t>
      </w:r>
      <w:r w:rsidR="00644CD5">
        <w:t>.</w:t>
      </w:r>
      <w:r>
        <w:t>u5) -0</w:t>
      </w:r>
      <w:r w:rsidR="00644CD5">
        <w:t>.</w:t>
      </w:r>
      <w:r>
        <w:t>249*T(v24</w:t>
      </w:r>
      <w:r w:rsidR="00644CD5">
        <w:t>.</w:t>
      </w:r>
      <w:r>
        <w:t>u6) + 0</w:t>
      </w:r>
      <w:r w:rsidR="00644CD5">
        <w:t>.</w:t>
      </w:r>
      <w:r>
        <w:t>196*T(v11</w:t>
      </w:r>
      <w:r w:rsidR="00644CD5">
        <w:t>.</w:t>
      </w:r>
      <w:r>
        <w:t>u20) -0</w:t>
      </w:r>
      <w:r w:rsidR="00644CD5">
        <w:t>.</w:t>
      </w:r>
      <w:r>
        <w:t>219*T(v25</w:t>
      </w:r>
      <w:r w:rsidR="00644CD5">
        <w:t>.</w:t>
      </w:r>
      <w:r>
        <w:t>u10) -0</w:t>
      </w:r>
      <w:r w:rsidR="00644CD5">
        <w:t>.</w:t>
      </w:r>
      <w:r>
        <w:t>195*T(v23</w:t>
      </w:r>
      <w:r w:rsidR="00644CD5">
        <w:t>.</w:t>
      </w:r>
      <w:r>
        <w:t>u4) + 0</w:t>
      </w:r>
      <w:r w:rsidR="00644CD5">
        <w:t>.</w:t>
      </w:r>
      <w:r>
        <w:t>233*T(v28</w:t>
      </w:r>
      <w:r w:rsidR="00644CD5">
        <w:t>.</w:t>
      </w:r>
      <w:r>
        <w:t>u15) + 0</w:t>
      </w:r>
      <w:r w:rsidR="00644CD5">
        <w:t>.</w:t>
      </w:r>
      <w:r>
        <w:t>215*T(v36</w:t>
      </w:r>
      <w:r w:rsidR="00644CD5">
        <w:t>.</w:t>
      </w:r>
      <w:r>
        <w:t>u4) -0</w:t>
      </w:r>
      <w:r w:rsidR="00644CD5">
        <w:t>.</w:t>
      </w:r>
      <w:r>
        <w:t>243*T(v19</w:t>
      </w:r>
      <w:r w:rsidR="00644CD5">
        <w:t>.</w:t>
      </w:r>
      <w:r>
        <w:t>u24) + 0</w:t>
      </w:r>
      <w:r w:rsidR="00644CD5">
        <w:t>.</w:t>
      </w:r>
      <w:r>
        <w:t>307*T(v8</w:t>
      </w:r>
      <w:r w:rsidR="00644CD5">
        <w:t>.</w:t>
      </w:r>
      <w:r>
        <w:t>u29) + 0</w:t>
      </w:r>
      <w:r w:rsidR="00644CD5">
        <w:t>.</w:t>
      </w:r>
      <w:r>
        <w:t>239*T(v2</w:t>
      </w:r>
      <w:r w:rsidR="00644CD5">
        <w:t>.</w:t>
      </w:r>
      <w:r>
        <w:t>u40) + 0</w:t>
      </w:r>
      <w:r w:rsidR="00644CD5">
        <w:t>.</w:t>
      </w:r>
      <w:r>
        <w:t>147*T(u33) -0</w:t>
      </w:r>
      <w:r w:rsidR="00644CD5">
        <w:t>.</w:t>
      </w:r>
      <w:r>
        <w:t>26*T(v9</w:t>
      </w:r>
      <w:r w:rsidR="00644CD5">
        <w:t>.</w:t>
      </w:r>
      <w:r>
        <w:t>u34) -0</w:t>
      </w:r>
      <w:r w:rsidR="00644CD5">
        <w:t>.</w:t>
      </w:r>
      <w:r>
        <w:t>211*T(v10</w:t>
      </w:r>
      <w:r w:rsidR="00644CD5">
        <w:t>.</w:t>
      </w:r>
      <w:r>
        <w:t>u27) + 0</w:t>
      </w:r>
      <w:r w:rsidR="00644CD5">
        <w:t>.</w:t>
      </w:r>
      <w:r>
        <w:t>212*T(v21</w:t>
      </w:r>
      <w:r w:rsidR="00644CD5">
        <w:t>.</w:t>
      </w:r>
      <w:r>
        <w:t>u10) + 3</w:t>
      </w:r>
      <w:r w:rsidR="00644CD5">
        <w:t>.</w:t>
      </w:r>
      <w:r>
        <w:t>91*Length^3 -0</w:t>
      </w:r>
      <w:r w:rsidR="00644CD5">
        <w:t>.</w:t>
      </w:r>
      <w:r>
        <w:t>293*T(v21</w:t>
      </w:r>
      <w:r w:rsidR="00644CD5">
        <w:t>.</w:t>
      </w:r>
      <w:r>
        <w:t>u12) + 0</w:t>
      </w:r>
      <w:r w:rsidR="00644CD5">
        <w:t>.</w:t>
      </w:r>
      <w:r>
        <w:t>293*T(v34</w:t>
      </w:r>
      <w:r w:rsidR="00644CD5">
        <w:t>.</w:t>
      </w:r>
      <w:r>
        <w:t>u3) + 0</w:t>
      </w:r>
      <w:r w:rsidR="00644CD5">
        <w:t>.</w:t>
      </w:r>
      <w:r>
        <w:t>202*T(v6</w:t>
      </w:r>
      <w:r w:rsidR="00644CD5">
        <w:t>.</w:t>
      </w:r>
      <w:r>
        <w:t>u1) + 0</w:t>
      </w:r>
      <w:r w:rsidR="00644CD5">
        <w:t>.</w:t>
      </w:r>
      <w:r>
        <w:t>0313*NumAromAtoms + 0</w:t>
      </w:r>
      <w:r w:rsidR="00644CD5">
        <w:t>.</w:t>
      </w:r>
      <w:r>
        <w:t>245*T(v23</w:t>
      </w:r>
      <w:r w:rsidR="00644CD5">
        <w:t>.</w:t>
      </w:r>
      <w:r>
        <w:t>u5) -0</w:t>
      </w:r>
      <w:r w:rsidR="00644CD5">
        <w:t>.</w:t>
      </w:r>
      <w:r>
        <w:t>162*T(v11</w:t>
      </w:r>
      <w:r w:rsidR="00644CD5">
        <w:t>.</w:t>
      </w:r>
      <w:r>
        <w:t>u31) -0</w:t>
      </w:r>
      <w:r w:rsidR="00644CD5">
        <w:t>.</w:t>
      </w:r>
      <w:r>
        <w:t>127*T(v8</w:t>
      </w:r>
      <w:r w:rsidR="00644CD5">
        <w:t>.</w:t>
      </w:r>
      <w:r>
        <w:t>u30) + 0</w:t>
      </w:r>
      <w:r w:rsidR="00644CD5">
        <w:t>.</w:t>
      </w:r>
      <w:r>
        <w:t>229*T(v24</w:t>
      </w:r>
      <w:r w:rsidR="00644CD5">
        <w:t>.</w:t>
      </w:r>
      <w:r>
        <w:t>u13) -0</w:t>
      </w:r>
      <w:r w:rsidR="00644CD5">
        <w:t>.</w:t>
      </w:r>
      <w:r>
        <w:t>261*T(v25</w:t>
      </w:r>
      <w:r w:rsidR="00644CD5">
        <w:t>.</w:t>
      </w:r>
      <w:r>
        <w:t>u6) -0</w:t>
      </w:r>
      <w:r w:rsidR="00644CD5">
        <w:t>.</w:t>
      </w:r>
      <w:r>
        <w:t>198*T(v13</w:t>
      </w:r>
      <w:r w:rsidR="00644CD5">
        <w:t>.</w:t>
      </w:r>
      <w:r>
        <w:t>u22) -0</w:t>
      </w:r>
      <w:r w:rsidR="00644CD5">
        <w:t>.</w:t>
      </w:r>
      <w:r>
        <w:t>254*T(v12</w:t>
      </w:r>
      <w:r w:rsidR="00644CD5">
        <w:t>.</w:t>
      </w:r>
      <w:r>
        <w:t>u24) -0</w:t>
      </w:r>
      <w:r w:rsidR="00644CD5">
        <w:t>.</w:t>
      </w:r>
      <w:r>
        <w:t>262*T(v13</w:t>
      </w:r>
      <w:r w:rsidR="00644CD5">
        <w:t>.</w:t>
      </w:r>
      <w:r>
        <w:t>u10) -0</w:t>
      </w:r>
      <w:r w:rsidR="00644CD5">
        <w:t>.</w:t>
      </w:r>
      <w:r>
        <w:t>154*T(u30) -0</w:t>
      </w:r>
      <w:r w:rsidR="00644CD5">
        <w:t>.</w:t>
      </w:r>
      <w:r>
        <w:t>274*T(v7</w:t>
      </w:r>
      <w:r w:rsidR="00644CD5">
        <w:t>.</w:t>
      </w:r>
      <w:r>
        <w:t>u19) + 0</w:t>
      </w:r>
      <w:r w:rsidR="00644CD5">
        <w:t>.</w:t>
      </w:r>
      <w:r>
        <w:t>248*T(v5</w:t>
      </w:r>
      <w:r w:rsidR="00644CD5">
        <w:t>.</w:t>
      </w:r>
      <w:r>
        <w:t>u19) + 0</w:t>
      </w:r>
      <w:r w:rsidR="00644CD5">
        <w:t>.</w:t>
      </w:r>
      <w:r>
        <w:t>23*T(v6</w:t>
      </w:r>
      <w:r w:rsidR="00644CD5">
        <w:t>.</w:t>
      </w:r>
      <w:r>
        <w:t>u37) -0</w:t>
      </w:r>
      <w:r w:rsidR="00644CD5">
        <w:t>.</w:t>
      </w:r>
      <w:r>
        <w:t>199*T(v15</w:t>
      </w:r>
      <w:r w:rsidR="00644CD5">
        <w:t>.</w:t>
      </w:r>
      <w:r>
        <w:t>u16) + 0</w:t>
      </w:r>
      <w:r w:rsidR="00644CD5">
        <w:t>.</w:t>
      </w:r>
      <w:r>
        <w:t>274*T(v4</w:t>
      </w:r>
      <w:r w:rsidR="00644CD5">
        <w:t>.</w:t>
      </w:r>
      <w:r>
        <w:t>u7) + 0</w:t>
      </w:r>
      <w:r w:rsidR="00644CD5">
        <w:t>.</w:t>
      </w:r>
      <w:r>
        <w:t>202*T(v16</w:t>
      </w:r>
      <w:r w:rsidR="00644CD5">
        <w:t>.</w:t>
      </w:r>
      <w:r>
        <w:t>u15) + 0</w:t>
      </w:r>
      <w:r w:rsidR="00644CD5">
        <w:t>.</w:t>
      </w:r>
      <w:r>
        <w:t>278*T(v22</w:t>
      </w:r>
      <w:r w:rsidR="00644CD5">
        <w:t>.</w:t>
      </w:r>
      <w:r>
        <w:t>u1) -0</w:t>
      </w:r>
      <w:r w:rsidR="00644CD5">
        <w:t>.</w:t>
      </w:r>
      <w:r>
        <w:t>238*T(v18</w:t>
      </w:r>
      <w:r w:rsidR="00644CD5">
        <w:t>.</w:t>
      </w:r>
      <w:r>
        <w:t>u14) -0</w:t>
      </w:r>
      <w:r w:rsidR="00644CD5">
        <w:t>.</w:t>
      </w:r>
      <w:r>
        <w:t>193*T(v19</w:t>
      </w:r>
      <w:r w:rsidR="00644CD5">
        <w:t>.</w:t>
      </w:r>
      <w:r>
        <w:t>u13) + 0</w:t>
      </w:r>
      <w:r w:rsidR="00644CD5">
        <w:t>.</w:t>
      </w:r>
      <w:r>
        <w:t>256*T(v16</w:t>
      </w:r>
      <w:r w:rsidR="00644CD5">
        <w:t>.</w:t>
      </w:r>
      <w:r>
        <w:t>u7) + 0</w:t>
      </w:r>
      <w:r w:rsidR="00644CD5">
        <w:t>.</w:t>
      </w:r>
      <w:r>
        <w:t>131*T(v20) -0</w:t>
      </w:r>
      <w:r w:rsidR="00644CD5">
        <w:t>.</w:t>
      </w:r>
      <w:r>
        <w:t>187*T(v1</w:t>
      </w:r>
      <w:r w:rsidR="00644CD5">
        <w:t>.</w:t>
      </w:r>
      <w:r>
        <w:t>u25) + 0</w:t>
      </w:r>
      <w:r w:rsidR="00644CD5">
        <w:t>.</w:t>
      </w:r>
      <w:r>
        <w:t>223*T(v2</w:t>
      </w:r>
      <w:r w:rsidR="00644CD5">
        <w:t>.</w:t>
      </w:r>
      <w:r>
        <w:t>u12) + 0</w:t>
      </w:r>
      <w:r w:rsidR="00644CD5">
        <w:t>.</w:t>
      </w:r>
      <w:r>
        <w:t>121*T(v22</w:t>
      </w:r>
      <w:r w:rsidR="00644CD5">
        <w:t>.</w:t>
      </w:r>
      <w:r>
        <w:t>u17) + 0</w:t>
      </w:r>
      <w:r w:rsidR="00644CD5">
        <w:t>.</w:t>
      </w:r>
      <w:r>
        <w:t>117*T(v10</w:t>
      </w:r>
      <w:r w:rsidR="00644CD5">
        <w:t>.</w:t>
      </w:r>
      <w:r>
        <w:t>u11) -0</w:t>
      </w:r>
      <w:r w:rsidR="00644CD5">
        <w:t>.</w:t>
      </w:r>
      <w:r>
        <w:t>249*T(v4</w:t>
      </w:r>
      <w:r w:rsidR="00644CD5">
        <w:t>.</w:t>
      </w:r>
      <w:r>
        <w:t>u15) -0</w:t>
      </w:r>
      <w:r w:rsidR="00644CD5">
        <w:t>.</w:t>
      </w:r>
      <w:r>
        <w:t>199*T(v8</w:t>
      </w:r>
      <w:r w:rsidR="00644CD5">
        <w:t>.</w:t>
      </w:r>
      <w:r>
        <w:t>u16) -0</w:t>
      </w:r>
      <w:r w:rsidR="00644CD5">
        <w:t>.</w:t>
      </w:r>
      <w:r>
        <w:t>223*T(u14) + 0</w:t>
      </w:r>
      <w:r w:rsidR="00644CD5">
        <w:t>.</w:t>
      </w:r>
      <w:r>
        <w:t>258*T(v9</w:t>
      </w:r>
      <w:r w:rsidR="00644CD5">
        <w:t>.</w:t>
      </w:r>
      <w:r>
        <w:t>u1) + 0</w:t>
      </w:r>
      <w:r w:rsidR="00644CD5">
        <w:t>.</w:t>
      </w:r>
      <w:r>
        <w:t>311*T(v14</w:t>
      </w:r>
      <w:r w:rsidR="00644CD5">
        <w:t>.</w:t>
      </w:r>
      <w:r>
        <w:t>u17) -0</w:t>
      </w:r>
      <w:r w:rsidR="00644CD5">
        <w:t>.</w:t>
      </w:r>
      <w:r>
        <w:t>236*T(v33</w:t>
      </w:r>
      <w:r w:rsidR="00644CD5">
        <w:t>.</w:t>
      </w:r>
      <w:r>
        <w:t>u9) -0</w:t>
      </w:r>
      <w:r w:rsidR="00644CD5">
        <w:t>.</w:t>
      </w:r>
      <w:r>
        <w:t>251*T(v6</w:t>
      </w:r>
      <w:r w:rsidR="00644CD5">
        <w:t>.</w:t>
      </w:r>
      <w:r>
        <w:t>u14) -0</w:t>
      </w:r>
      <w:r w:rsidR="00644CD5">
        <w:t>.</w:t>
      </w:r>
      <w:r>
        <w:t>232*T(v32</w:t>
      </w:r>
      <w:r w:rsidR="00644CD5">
        <w:t>.</w:t>
      </w:r>
      <w:r>
        <w:t>u9) + 0</w:t>
      </w:r>
      <w:r w:rsidR="00644CD5">
        <w:t>.</w:t>
      </w:r>
      <w:r>
        <w:t>196*T(v12</w:t>
      </w:r>
      <w:r w:rsidR="00644CD5">
        <w:t>.</w:t>
      </w:r>
      <w:r>
        <w:t>u12) + 0</w:t>
      </w:r>
      <w:r w:rsidR="00644CD5">
        <w:t>.</w:t>
      </w:r>
      <w:r>
        <w:t>231*T(v1</w:t>
      </w:r>
      <w:r w:rsidR="00644CD5">
        <w:t>.</w:t>
      </w:r>
      <w:r>
        <w:t>u31) + 0</w:t>
      </w:r>
      <w:r w:rsidR="00644CD5">
        <w:t>.</w:t>
      </w:r>
      <w:r>
        <w:t>235*T(v36</w:t>
      </w:r>
      <w:r w:rsidR="00644CD5">
        <w:t>.</w:t>
      </w:r>
      <w:r>
        <w:t>u3) -0</w:t>
      </w:r>
      <w:r w:rsidR="00644CD5">
        <w:t>.</w:t>
      </w:r>
      <w:r>
        <w:t>256*T(v15</w:t>
      </w:r>
      <w:r w:rsidR="00644CD5">
        <w:t>.</w:t>
      </w:r>
      <w:r>
        <w:t>u6) + 0</w:t>
      </w:r>
      <w:r w:rsidR="00644CD5">
        <w:t>.</w:t>
      </w:r>
      <w:r>
        <w:t>247*T(v6</w:t>
      </w:r>
      <w:r w:rsidR="00644CD5">
        <w:t>.</w:t>
      </w:r>
      <w:r>
        <w:t>u20) + 0</w:t>
      </w:r>
      <w:r w:rsidR="00644CD5">
        <w:t>.</w:t>
      </w:r>
      <w:r>
        <w:t>22*T(v5</w:t>
      </w:r>
      <w:r w:rsidR="00644CD5">
        <w:t>.</w:t>
      </w:r>
      <w:r>
        <w:t>u21) -0</w:t>
      </w:r>
      <w:r w:rsidR="00644CD5">
        <w:t>.</w:t>
      </w:r>
      <w:r>
        <w:t>269*T(v3</w:t>
      </w:r>
      <w:r w:rsidR="00644CD5">
        <w:t>.</w:t>
      </w:r>
      <w:r>
        <w:t>u1) + 0</w:t>
      </w:r>
      <w:r w:rsidR="00644CD5">
        <w:t>.</w:t>
      </w:r>
      <w:r>
        <w:t>269*T(v15</w:t>
      </w:r>
      <w:r w:rsidR="00644CD5">
        <w:t>.</w:t>
      </w:r>
      <w:r>
        <w:t>u17) -0</w:t>
      </w:r>
      <w:r w:rsidR="00644CD5">
        <w:t>.</w:t>
      </w:r>
      <w:r>
        <w:t>246*T(v6</w:t>
      </w:r>
      <w:r w:rsidR="00644CD5">
        <w:t>.</w:t>
      </w:r>
      <w:r>
        <w:t>u12) + 0</w:t>
      </w:r>
      <w:r w:rsidR="00644CD5">
        <w:t>.</w:t>
      </w:r>
      <w:r>
        <w:t>189*T(v8</w:t>
      </w:r>
      <w:r w:rsidR="00644CD5">
        <w:t>.</w:t>
      </w:r>
      <w:r>
        <w:t>u28) -0</w:t>
      </w:r>
      <w:r w:rsidR="00644CD5">
        <w:t>.</w:t>
      </w:r>
      <w:r>
        <w:t>27*T(v20</w:t>
      </w:r>
      <w:r w:rsidR="00644CD5">
        <w:t>.</w:t>
      </w:r>
      <w:r>
        <w:t>u17) -0</w:t>
      </w:r>
      <w:r w:rsidR="00644CD5">
        <w:t>.</w:t>
      </w:r>
      <w:r>
        <w:t>233*T(v10</w:t>
      </w:r>
      <w:r w:rsidR="00644CD5">
        <w:t>.</w:t>
      </w:r>
      <w:r>
        <w:t>u22) -0</w:t>
      </w:r>
      <w:r w:rsidR="00644CD5">
        <w:t>.</w:t>
      </w:r>
      <w:r>
        <w:t>242*T(v9</w:t>
      </w:r>
      <w:r w:rsidR="00644CD5">
        <w:t>.</w:t>
      </w:r>
      <w:r>
        <w:t>u22) -0</w:t>
      </w:r>
      <w:r w:rsidR="00644CD5">
        <w:t>.</w:t>
      </w:r>
      <w:r>
        <w:t>182*T(v4</w:t>
      </w:r>
      <w:r w:rsidR="00644CD5">
        <w:t>.</w:t>
      </w:r>
      <w:r>
        <w:t>u34) -0</w:t>
      </w:r>
      <w:r w:rsidR="00644CD5">
        <w:t>.</w:t>
      </w:r>
      <w:r>
        <w:t>139*T(v36) -0</w:t>
      </w:r>
      <w:r w:rsidR="00644CD5">
        <w:t>.</w:t>
      </w:r>
      <w:r>
        <w:t>188*T(u3) -0</w:t>
      </w:r>
      <w:r w:rsidR="00644CD5">
        <w:t>.</w:t>
      </w:r>
      <w:r>
        <w:t>153*T(v26</w:t>
      </w:r>
      <w:r w:rsidR="00644CD5">
        <w:t>.</w:t>
      </w:r>
      <w:r>
        <w:t>u3) + 0</w:t>
      </w:r>
      <w:r w:rsidR="00644CD5">
        <w:t>.</w:t>
      </w:r>
      <w:r>
        <w:t>277*T(v27</w:t>
      </w:r>
      <w:r w:rsidR="00644CD5">
        <w:t>.</w:t>
      </w:r>
      <w:r>
        <w:t>u5) -0</w:t>
      </w:r>
      <w:r w:rsidR="00644CD5">
        <w:t>.</w:t>
      </w:r>
      <w:r>
        <w:t>248*T(v19</w:t>
      </w:r>
      <w:r w:rsidR="00644CD5">
        <w:t>.</w:t>
      </w:r>
      <w:r>
        <w:t>u3) + 0</w:t>
      </w:r>
      <w:r w:rsidR="00644CD5">
        <w:t>.</w:t>
      </w:r>
      <w:r>
        <w:t>237*T(v4</w:t>
      </w:r>
      <w:r w:rsidR="00644CD5">
        <w:t>.</w:t>
      </w:r>
      <w:r>
        <w:t>u39) + 0</w:t>
      </w:r>
      <w:r w:rsidR="00644CD5">
        <w:t>.</w:t>
      </w:r>
      <w:r>
        <w:t>132*T(u31) + 0</w:t>
      </w:r>
      <w:r w:rsidR="00644CD5">
        <w:t>.</w:t>
      </w:r>
      <w:r>
        <w:t>115*T(v26</w:t>
      </w:r>
      <w:r w:rsidR="00644CD5">
        <w:t>.</w:t>
      </w:r>
      <w:r>
        <w:t>u15) + 0</w:t>
      </w:r>
      <w:r w:rsidR="00644CD5">
        <w:t>.</w:t>
      </w:r>
      <w:r>
        <w:t>172*T(v11) + 0</w:t>
      </w:r>
      <w:r w:rsidR="00644CD5">
        <w:t>.</w:t>
      </w:r>
      <w:r>
        <w:t>162*T(v23</w:t>
      </w:r>
      <w:r w:rsidR="00644CD5">
        <w:t>.</w:t>
      </w:r>
      <w:r>
        <w:t>u15) -0</w:t>
      </w:r>
      <w:r w:rsidR="00644CD5">
        <w:t>.</w:t>
      </w:r>
      <w:r>
        <w:t>162*T(v14</w:t>
      </w:r>
      <w:r w:rsidR="00644CD5">
        <w:t>.</w:t>
      </w:r>
      <w:r>
        <w:t>u1) + 0</w:t>
      </w:r>
      <w:r w:rsidR="00644CD5">
        <w:t>.</w:t>
      </w:r>
      <w:r>
        <w:t>192*T(v39</w:t>
      </w:r>
      <w:r w:rsidR="00644CD5">
        <w:t>.</w:t>
      </w:r>
      <w:r>
        <w:t>u3) + 0</w:t>
      </w:r>
      <w:r w:rsidR="00644CD5">
        <w:t>.</w:t>
      </w:r>
      <w:r>
        <w:t>205*T(v16</w:t>
      </w:r>
      <w:r w:rsidR="00644CD5">
        <w:t>.</w:t>
      </w:r>
      <w:r>
        <w:t>u20) + 0</w:t>
      </w:r>
      <w:r w:rsidR="00644CD5">
        <w:t>.</w:t>
      </w:r>
      <w:r>
        <w:t>113*T(u43) + 0</w:t>
      </w:r>
      <w:r w:rsidR="00644CD5">
        <w:t>.</w:t>
      </w:r>
      <w:r>
        <w:t>134*T(v24</w:t>
      </w:r>
      <w:r w:rsidR="00644CD5">
        <w:t>.</w:t>
      </w:r>
      <w:r>
        <w:t>u14) + 0</w:t>
      </w:r>
      <w:r w:rsidR="00644CD5">
        <w:t>.</w:t>
      </w:r>
      <w:r>
        <w:t>161*T(v20</w:t>
      </w:r>
      <w:r w:rsidR="00644CD5">
        <w:t>.</w:t>
      </w:r>
      <w:r>
        <w:t>u4) + 0</w:t>
      </w:r>
      <w:r w:rsidR="00644CD5">
        <w:t>.</w:t>
      </w:r>
      <w:r>
        <w:t>161*T(v1</w:t>
      </w:r>
      <w:r w:rsidR="00644CD5">
        <w:t>.</w:t>
      </w:r>
      <w:r>
        <w:t>u38) -0</w:t>
      </w:r>
      <w:r w:rsidR="00644CD5">
        <w:t>.</w:t>
      </w:r>
      <w:r>
        <w:t>116*T(v26) + 0</w:t>
      </w:r>
      <w:r w:rsidR="00644CD5">
        <w:t>.</w:t>
      </w:r>
      <w:r>
        <w:t>17*T(v1</w:t>
      </w:r>
      <w:r w:rsidR="00644CD5">
        <w:t>.</w:t>
      </w:r>
      <w:r>
        <w:t>u29) + 0</w:t>
      </w:r>
      <w:r w:rsidR="00644CD5">
        <w:t>.</w:t>
      </w:r>
      <w:r>
        <w:t>21*T(v19</w:t>
      </w:r>
      <w:r w:rsidR="00644CD5">
        <w:t>.</w:t>
      </w:r>
      <w:r>
        <w:t>u8) + 0</w:t>
      </w:r>
      <w:r w:rsidR="00644CD5">
        <w:t>.</w:t>
      </w:r>
      <w:r>
        <w:t>163*T(v10</w:t>
      </w:r>
      <w:r w:rsidR="00644CD5">
        <w:t>.</w:t>
      </w:r>
      <w:r>
        <w:t>u13) -0</w:t>
      </w:r>
      <w:r w:rsidR="00644CD5">
        <w:t>.</w:t>
      </w:r>
      <w:r>
        <w:t>0982*T(v32) -0</w:t>
      </w:r>
      <w:r w:rsidR="00644CD5">
        <w:t>.</w:t>
      </w:r>
      <w:r>
        <w:t>176*T(v11</w:t>
      </w:r>
      <w:r w:rsidR="00644CD5">
        <w:t>.</w:t>
      </w:r>
      <w:r>
        <w:t>u21) + 0</w:t>
      </w:r>
      <w:r w:rsidR="00644CD5">
        <w:t>.</w:t>
      </w:r>
      <w:r>
        <w:t>147*T(v8</w:t>
      </w:r>
      <w:r w:rsidR="00644CD5">
        <w:t>.</w:t>
      </w:r>
      <w:r>
        <w:t>u22) + 0</w:t>
      </w:r>
      <w:r w:rsidR="00644CD5">
        <w:t>.</w:t>
      </w:r>
      <w:r>
        <w:t>211*T(v8</w:t>
      </w:r>
      <w:r w:rsidR="00644CD5">
        <w:t>.</w:t>
      </w:r>
      <w:r>
        <w:t>u32) -0</w:t>
      </w:r>
      <w:r w:rsidR="00644CD5">
        <w:t>.</w:t>
      </w:r>
      <w:r>
        <w:t>196*T(v10</w:t>
      </w:r>
      <w:r w:rsidR="00644CD5">
        <w:t>.</w:t>
      </w:r>
      <w:r>
        <w:t>u18) -0</w:t>
      </w:r>
      <w:r w:rsidR="00644CD5">
        <w:t>.</w:t>
      </w:r>
      <w:r>
        <w:t>167*T(v11</w:t>
      </w:r>
      <w:r w:rsidR="00644CD5">
        <w:t>.</w:t>
      </w:r>
      <w:r>
        <w:t>u23) -0</w:t>
      </w:r>
      <w:r w:rsidR="00644CD5">
        <w:t>.</w:t>
      </w:r>
      <w:r>
        <w:t>108*T(v12</w:t>
      </w:r>
      <w:r w:rsidR="00644CD5">
        <w:t>.</w:t>
      </w:r>
      <w:r>
        <w:t>u31) -0</w:t>
      </w:r>
      <w:r w:rsidR="00644CD5">
        <w:t>.</w:t>
      </w:r>
      <w:r>
        <w:t>191*T(v16</w:t>
      </w:r>
      <w:r w:rsidR="00644CD5">
        <w:t>.</w:t>
      </w:r>
      <w:r>
        <w:t>u1) -0</w:t>
      </w:r>
      <w:r w:rsidR="00644CD5">
        <w:t>.</w:t>
      </w:r>
      <w:r>
        <w:t>138*T(v19</w:t>
      </w:r>
      <w:r w:rsidR="00644CD5">
        <w:t>.</w:t>
      </w:r>
      <w:r>
        <w:t>u14) + 0</w:t>
      </w:r>
      <w:r w:rsidR="00644CD5">
        <w:t>.</w:t>
      </w:r>
      <w:r>
        <w:t>19*T(v1</w:t>
      </w:r>
      <w:r w:rsidR="00644CD5">
        <w:t>.</w:t>
      </w:r>
      <w:r>
        <w:t>u6) -0</w:t>
      </w:r>
      <w:r w:rsidR="00644CD5">
        <w:t>.</w:t>
      </w:r>
      <w:r>
        <w:t>128*T(v16</w:t>
      </w:r>
      <w:r w:rsidR="00644CD5">
        <w:t>.</w:t>
      </w:r>
      <w:r>
        <w:t>u23) -0</w:t>
      </w:r>
      <w:r w:rsidR="00644CD5">
        <w:t>.</w:t>
      </w:r>
      <w:r>
        <w:t>14*T(v8</w:t>
      </w:r>
      <w:r w:rsidR="00644CD5">
        <w:t>.</w:t>
      </w:r>
      <w:r>
        <w:t>u13) + 0</w:t>
      </w:r>
      <w:r w:rsidR="00644CD5">
        <w:t>.</w:t>
      </w:r>
      <w:r>
        <w:t>12*T(v6</w:t>
      </w:r>
      <w:r w:rsidR="00644CD5">
        <w:t>.</w:t>
      </w:r>
      <w:r>
        <w:t>u24) + 0</w:t>
      </w:r>
      <w:r w:rsidR="00644CD5">
        <w:t>.</w:t>
      </w:r>
      <w:r>
        <w:t>109*T(v26</w:t>
      </w:r>
      <w:r w:rsidR="00644CD5">
        <w:t>.</w:t>
      </w:r>
      <w:r>
        <w:t>u16) -0</w:t>
      </w:r>
      <w:r w:rsidR="00644CD5">
        <w:t>.</w:t>
      </w:r>
      <w:r>
        <w:t>107*T(v28</w:t>
      </w:r>
      <w:r w:rsidR="00644CD5">
        <w:t>.</w:t>
      </w:r>
      <w:r>
        <w:t>u7) -0</w:t>
      </w:r>
      <w:r w:rsidR="00644CD5">
        <w:t>.</w:t>
      </w:r>
      <w:r>
        <w:t>161*T(v34</w:t>
      </w:r>
      <w:r w:rsidR="00644CD5">
        <w:t>.</w:t>
      </w:r>
      <w:r>
        <w:t>u2) + 0</w:t>
      </w:r>
      <w:r w:rsidR="00644CD5">
        <w:t>.</w:t>
      </w:r>
      <w:r>
        <w:t>165*T(v12</w:t>
      </w:r>
      <w:r w:rsidR="00644CD5">
        <w:t>.</w:t>
      </w:r>
      <w:r>
        <w:t>u11) + 0</w:t>
      </w:r>
      <w:r w:rsidR="00644CD5">
        <w:t>.</w:t>
      </w:r>
      <w:r>
        <w:t>0961*T(v22</w:t>
      </w:r>
      <w:r w:rsidR="00644CD5">
        <w:t>.</w:t>
      </w:r>
      <w:r>
        <w:t>u12) -0</w:t>
      </w:r>
      <w:r w:rsidR="00644CD5">
        <w:t>.</w:t>
      </w:r>
      <w:r>
        <w:t>146*T(v6</w:t>
      </w:r>
      <w:r w:rsidR="00644CD5">
        <w:t>.</w:t>
      </w:r>
      <w:r>
        <w:t>u7) -0</w:t>
      </w:r>
      <w:r w:rsidR="00644CD5">
        <w:t>.</w:t>
      </w:r>
      <w:r>
        <w:t>114*T(v34</w:t>
      </w:r>
      <w:r w:rsidR="00644CD5">
        <w:t>.</w:t>
      </w:r>
      <w:r>
        <w:t>u6) + 0</w:t>
      </w:r>
      <w:r w:rsidR="00644CD5">
        <w:t>.</w:t>
      </w:r>
      <w:r>
        <w:t>109*T(v4</w:t>
      </w:r>
      <w:r w:rsidR="00644CD5">
        <w:t>.</w:t>
      </w:r>
      <w:r>
        <w:t>u35) -0</w:t>
      </w:r>
      <w:r w:rsidR="00644CD5">
        <w:t>.</w:t>
      </w:r>
      <w:r>
        <w:t>143*T(v4</w:t>
      </w:r>
      <w:r w:rsidR="00644CD5">
        <w:t>.</w:t>
      </w:r>
      <w:r>
        <w:t>u5) + 0</w:t>
      </w:r>
      <w:r w:rsidR="00644CD5">
        <w:t>.</w:t>
      </w:r>
      <w:r>
        <w:t>118*T(v4</w:t>
      </w:r>
      <w:r w:rsidR="00644CD5">
        <w:t>.</w:t>
      </w:r>
      <w:r>
        <w:t>u21) + 0</w:t>
      </w:r>
      <w:r w:rsidR="00644CD5">
        <w:t>.</w:t>
      </w:r>
      <w:r>
        <w:t>0935*T(v30</w:t>
      </w:r>
      <w:r w:rsidR="00644CD5">
        <w:t>.</w:t>
      </w:r>
      <w:r>
        <w:t>u5) -0</w:t>
      </w:r>
      <w:r w:rsidR="00644CD5">
        <w:t>.</w:t>
      </w:r>
      <w:r>
        <w:t>132*T(v1</w:t>
      </w:r>
      <w:r w:rsidR="00644CD5">
        <w:t>.</w:t>
      </w:r>
      <w:r>
        <w:t>u19) -0</w:t>
      </w:r>
      <w:r w:rsidR="00644CD5">
        <w:t>.</w:t>
      </w:r>
      <w:r>
        <w:t>102*T(v22</w:t>
      </w:r>
      <w:r w:rsidR="00644CD5">
        <w:t>.</w:t>
      </w:r>
      <w:r>
        <w:t>u21) + 0</w:t>
      </w:r>
      <w:r w:rsidR="00644CD5">
        <w:t>.</w:t>
      </w:r>
      <w:r>
        <w:t>107*T(v1</w:t>
      </w:r>
      <w:r w:rsidR="00644CD5">
        <w:t>.</w:t>
      </w:r>
      <w:r>
        <w:t>u40) -0</w:t>
      </w:r>
      <w:r w:rsidR="00644CD5">
        <w:t>.</w:t>
      </w:r>
      <w:r>
        <w:t>108*T(v2</w:t>
      </w:r>
      <w:r w:rsidR="00644CD5">
        <w:t>.</w:t>
      </w:r>
      <w:r>
        <w:t>u13) -0</w:t>
      </w:r>
      <w:r w:rsidR="00644CD5">
        <w:t>.</w:t>
      </w:r>
      <w:r>
        <w:t>136*T(v8</w:t>
      </w:r>
      <w:r w:rsidR="00644CD5">
        <w:t>.</w:t>
      </w:r>
      <w:r>
        <w:t>u17) + 0</w:t>
      </w:r>
      <w:r w:rsidR="00644CD5">
        <w:t>.</w:t>
      </w:r>
      <w:r>
        <w:t>105*T(v4</w:t>
      </w:r>
      <w:r w:rsidR="00644CD5">
        <w:t>.</w:t>
      </w:r>
      <w:r>
        <w:t>u17) + 0</w:t>
      </w:r>
      <w:r w:rsidR="00644CD5">
        <w:t>.</w:t>
      </w:r>
      <w:r>
        <w:t>0732*T(v32</w:t>
      </w:r>
      <w:r w:rsidR="00644CD5">
        <w:t>.</w:t>
      </w:r>
      <w:r>
        <w:t>u7) -0</w:t>
      </w:r>
      <w:r w:rsidR="00644CD5">
        <w:t>.</w:t>
      </w:r>
      <w:r>
        <w:t>114*T(v8</w:t>
      </w:r>
      <w:r w:rsidR="00644CD5">
        <w:t>.</w:t>
      </w:r>
      <w:r>
        <w:t>u23) + 0</w:t>
      </w:r>
      <w:r w:rsidR="00644CD5">
        <w:t>.</w:t>
      </w:r>
      <w:r>
        <w:t>101*T(v28</w:t>
      </w:r>
      <w:r w:rsidR="00644CD5">
        <w:t>.</w:t>
      </w:r>
      <w:r>
        <w:t>u5) + 0</w:t>
      </w:r>
      <w:r w:rsidR="00644CD5">
        <w:t>.</w:t>
      </w:r>
      <w:r>
        <w:t>107*T(v3</w:t>
      </w:r>
      <w:r w:rsidR="00644CD5">
        <w:t>.</w:t>
      </w:r>
      <w:r>
        <w:t>u7) -0</w:t>
      </w:r>
      <w:r w:rsidR="00644CD5">
        <w:t>.</w:t>
      </w:r>
      <w:r>
        <w:t>0896*T(v3</w:t>
      </w:r>
      <w:r w:rsidR="00644CD5">
        <w:t>.</w:t>
      </w:r>
      <w:r>
        <w:t>u36) -0</w:t>
      </w:r>
      <w:r w:rsidR="00644CD5">
        <w:t>.</w:t>
      </w:r>
      <w:r>
        <w:t>07*T(u17) + 0</w:t>
      </w:r>
      <w:r w:rsidR="00644CD5">
        <w:t>.</w:t>
      </w:r>
      <w:r>
        <w:t>0974*T(v4</w:t>
      </w:r>
      <w:r w:rsidR="00644CD5">
        <w:t>.</w:t>
      </w:r>
      <w:r>
        <w:t>u25) -0</w:t>
      </w:r>
      <w:r w:rsidR="00644CD5">
        <w:t>.</w:t>
      </w:r>
      <w:r>
        <w:t>101*T(v8</w:t>
      </w:r>
      <w:r w:rsidR="00644CD5">
        <w:t>.</w:t>
      </w:r>
      <w:r>
        <w:t>u27) -0</w:t>
      </w:r>
      <w:r w:rsidR="00644CD5">
        <w:t>.</w:t>
      </w:r>
      <w:r>
        <w:t>0892*T(v12</w:t>
      </w:r>
      <w:r w:rsidR="00644CD5">
        <w:t>.</w:t>
      </w:r>
      <w:r>
        <w:t>u8) + 0</w:t>
      </w:r>
      <w:r w:rsidR="00644CD5">
        <w:t>.</w:t>
      </w:r>
      <w:r>
        <w:t>0758*T(v10</w:t>
      </w:r>
      <w:r w:rsidR="00644CD5">
        <w:t>.</w:t>
      </w:r>
      <w:r>
        <w:t>u20) + 0</w:t>
      </w:r>
      <w:r w:rsidR="00644CD5">
        <w:t>.</w:t>
      </w:r>
      <w:r>
        <w:t>0887*T(v6</w:t>
      </w:r>
      <w:r w:rsidR="00644CD5">
        <w:t>.</w:t>
      </w:r>
      <w:r>
        <w:t>u23) + 0</w:t>
      </w:r>
      <w:r w:rsidR="00644CD5">
        <w:t>.</w:t>
      </w:r>
      <w:r>
        <w:t>0669*T(v25</w:t>
      </w:r>
      <w:r w:rsidR="00644CD5">
        <w:t>.</w:t>
      </w:r>
      <w:r>
        <w:t>u18) + 0</w:t>
      </w:r>
      <w:r w:rsidR="00644CD5">
        <w:t>.</w:t>
      </w:r>
      <w:r>
        <w:t>0846*T(v3</w:t>
      </w:r>
      <w:r w:rsidR="00644CD5">
        <w:t>.</w:t>
      </w:r>
      <w:r>
        <w:t>u31) -0</w:t>
      </w:r>
      <w:r w:rsidR="00644CD5">
        <w:t>.</w:t>
      </w:r>
      <w:r>
        <w:t>047*T(v39) -0</w:t>
      </w:r>
      <w:r w:rsidR="00644CD5">
        <w:t>.</w:t>
      </w:r>
      <w:r>
        <w:t>0689*T(v16</w:t>
      </w:r>
      <w:r w:rsidR="00644CD5">
        <w:t>.</w:t>
      </w:r>
      <w:r>
        <w:t>u21) -0</w:t>
      </w:r>
      <w:r w:rsidR="00644CD5">
        <w:t>.</w:t>
      </w:r>
      <w:r>
        <w:t>0779*T(v24</w:t>
      </w:r>
      <w:r w:rsidR="00644CD5">
        <w:t>.</w:t>
      </w:r>
      <w:r>
        <w:t>u9) -0</w:t>
      </w:r>
      <w:r w:rsidR="00644CD5">
        <w:t>.</w:t>
      </w:r>
      <w:r>
        <w:t>0602*T(v17) + 0</w:t>
      </w:r>
      <w:r w:rsidR="00644CD5">
        <w:t>.</w:t>
      </w:r>
      <w:r>
        <w:t>0669*T(v35</w:t>
      </w:r>
      <w:r w:rsidR="00644CD5">
        <w:t>.</w:t>
      </w:r>
      <w:r>
        <w:t>u5) -0</w:t>
      </w:r>
      <w:r w:rsidR="00644CD5">
        <w:t>.</w:t>
      </w:r>
      <w:r>
        <w:t>0912*T(v1</w:t>
      </w:r>
      <w:r w:rsidR="00644CD5">
        <w:t>.</w:t>
      </w:r>
      <w:r>
        <w:t>u21) + 0</w:t>
      </w:r>
      <w:r w:rsidR="00644CD5">
        <w:t>.</w:t>
      </w:r>
      <w:r>
        <w:t>0855*T(v11</w:t>
      </w:r>
      <w:r w:rsidR="00644CD5">
        <w:t>.</w:t>
      </w:r>
      <w:r>
        <w:t>u9) -0</w:t>
      </w:r>
      <w:r w:rsidR="00644CD5">
        <w:t>.</w:t>
      </w:r>
      <w:r>
        <w:t>0697*T(v9</w:t>
      </w:r>
      <w:r w:rsidR="00644CD5">
        <w:t>.</w:t>
      </w:r>
      <w:r>
        <w:t>u25) + 0</w:t>
      </w:r>
      <w:r w:rsidR="00644CD5">
        <w:t>.</w:t>
      </w:r>
      <w:r>
        <w:t>0847*T(v8</w:t>
      </w:r>
      <w:r w:rsidR="00644CD5">
        <w:t>.</w:t>
      </w:r>
      <w:r>
        <w:t>u4) + 0</w:t>
      </w:r>
      <w:r w:rsidR="00644CD5">
        <w:t>.</w:t>
      </w:r>
      <w:r>
        <w:t>0673*T(v14</w:t>
      </w:r>
      <w:r w:rsidR="00644CD5">
        <w:t>.</w:t>
      </w:r>
      <w:r>
        <w:t>u22) -0</w:t>
      </w:r>
      <w:r w:rsidR="00644CD5">
        <w:t>.</w:t>
      </w:r>
      <w:r>
        <w:t>0644*T(v17</w:t>
      </w:r>
      <w:r w:rsidR="00644CD5">
        <w:t>.</w:t>
      </w:r>
      <w:r>
        <w:t>u23) + 0</w:t>
      </w:r>
      <w:r w:rsidR="00644CD5">
        <w:t>.</w:t>
      </w:r>
      <w:r>
        <w:t>0624*T(v15</w:t>
      </w:r>
      <w:r w:rsidR="00644CD5">
        <w:t>.</w:t>
      </w:r>
      <w:r>
        <w:t>u26) + 0</w:t>
      </w:r>
      <w:r w:rsidR="00644CD5">
        <w:t>.</w:t>
      </w:r>
      <w:r>
        <w:t>0692*T(v5</w:t>
      </w:r>
      <w:r w:rsidR="00644CD5">
        <w:t>.</w:t>
      </w:r>
      <w:r>
        <w:t>u25) -0</w:t>
      </w:r>
      <w:r w:rsidR="00644CD5">
        <w:t>.</w:t>
      </w:r>
      <w:r>
        <w:t>0633*T(v11</w:t>
      </w:r>
      <w:r w:rsidR="00644CD5">
        <w:t>.</w:t>
      </w:r>
      <w:r>
        <w:t>u28) + 0</w:t>
      </w:r>
      <w:r w:rsidR="00644CD5">
        <w:t>.</w:t>
      </w:r>
      <w:r>
        <w:t>0506*T(v35</w:t>
      </w:r>
      <w:r w:rsidR="00644CD5">
        <w:t>.</w:t>
      </w:r>
      <w:r>
        <w:t>u8) + 0</w:t>
      </w:r>
      <w:r w:rsidR="00644CD5">
        <w:t>.</w:t>
      </w:r>
      <w:r>
        <w:t>0557*T(v11</w:t>
      </w:r>
      <w:r w:rsidR="00644CD5">
        <w:t>.</w:t>
      </w:r>
      <w:r>
        <w:t>u11) + 0</w:t>
      </w:r>
      <w:r w:rsidR="00644CD5">
        <w:t>.</w:t>
      </w:r>
      <w:r>
        <w:t>0523*T(v11</w:t>
      </w:r>
      <w:r w:rsidR="00644CD5">
        <w:t>.</w:t>
      </w:r>
      <w:r>
        <w:t>u1) + 0</w:t>
      </w:r>
      <w:r w:rsidR="00644CD5">
        <w:t>.</w:t>
      </w:r>
      <w:r>
        <w:t>0413*T(v8</w:t>
      </w:r>
      <w:r w:rsidR="00644CD5">
        <w:t>.</w:t>
      </w:r>
      <w:r>
        <w:t>u1) + 0</w:t>
      </w:r>
      <w:r w:rsidR="00644CD5">
        <w:t>.</w:t>
      </w:r>
      <w:r>
        <w:t>0433*T(v5</w:t>
      </w:r>
      <w:r w:rsidR="00644CD5">
        <w:t>.</w:t>
      </w:r>
      <w:r>
        <w:t>u28) + 0</w:t>
      </w:r>
      <w:r w:rsidR="00644CD5">
        <w:t>.</w:t>
      </w:r>
      <w:r>
        <w:t>041*T(v13</w:t>
      </w:r>
      <w:r w:rsidR="00644CD5">
        <w:t>.</w:t>
      </w:r>
      <w:r>
        <w:t>u18) -0</w:t>
      </w:r>
      <w:r w:rsidR="00644CD5">
        <w:t>.</w:t>
      </w:r>
      <w:r>
        <w:t>0396*T(v11</w:t>
      </w:r>
      <w:r w:rsidR="00644CD5">
        <w:t>.</w:t>
      </w:r>
      <w:r>
        <w:t>u24) + 0</w:t>
      </w:r>
      <w:r w:rsidR="00644CD5">
        <w:t>.</w:t>
      </w:r>
      <w:r>
        <w:t>0314*T(v2</w:t>
      </w:r>
      <w:r w:rsidR="00644CD5">
        <w:t>.</w:t>
      </w:r>
      <w:r>
        <w:t>u30) -0</w:t>
      </w:r>
      <w:r w:rsidR="00644CD5">
        <w:t>.</w:t>
      </w:r>
      <w:r>
        <w:t>032*T(v21</w:t>
      </w:r>
      <w:r w:rsidR="00644CD5">
        <w:t>.</w:t>
      </w:r>
      <w:r>
        <w:t>u17) -0</w:t>
      </w:r>
      <w:r w:rsidR="00644CD5">
        <w:t>.</w:t>
      </w:r>
      <w:r>
        <w:t>0347*T(v3</w:t>
      </w:r>
      <w:r w:rsidR="00644CD5">
        <w:t>.</w:t>
      </w:r>
      <w:r>
        <w:t>u32) + 0</w:t>
      </w:r>
      <w:r w:rsidR="00644CD5">
        <w:t>.</w:t>
      </w:r>
      <w:r>
        <w:t>022*T(v14</w:t>
      </w:r>
      <w:r w:rsidR="00644CD5">
        <w:t>.</w:t>
      </w:r>
      <w:r>
        <w:t>u28) + 0</w:t>
      </w:r>
      <w:r w:rsidR="00644CD5">
        <w:t>.</w:t>
      </w:r>
      <w:r>
        <w:t>0232*T(v16</w:t>
      </w:r>
      <w:r w:rsidR="00644CD5">
        <w:t>.</w:t>
      </w:r>
      <w:r>
        <w:t>u13) -0</w:t>
      </w:r>
      <w:r w:rsidR="00644CD5">
        <w:t>.</w:t>
      </w:r>
      <w:r>
        <w:t>0206*T(v14</w:t>
      </w:r>
      <w:r w:rsidR="00644CD5">
        <w:t>.</w:t>
      </w:r>
      <w:r>
        <w:t>u14) -0</w:t>
      </w:r>
      <w:r w:rsidR="00644CD5">
        <w:t>.</w:t>
      </w:r>
      <w:r>
        <w:t>0145*T(v23) -0</w:t>
      </w:r>
      <w:r w:rsidR="00644CD5">
        <w:t>.</w:t>
      </w:r>
      <w:r>
        <w:t>0188*T(v9</w:t>
      </w:r>
      <w:r w:rsidR="00644CD5">
        <w:t>.</w:t>
      </w:r>
      <w:r>
        <w:t>u27) + 0</w:t>
      </w:r>
      <w:r w:rsidR="00644CD5">
        <w:t>.</w:t>
      </w:r>
      <w:r>
        <w:t>021*T(v1</w:t>
      </w:r>
      <w:r w:rsidR="00644CD5">
        <w:t>.</w:t>
      </w:r>
      <w:r>
        <w:t>u18) + 0</w:t>
      </w:r>
      <w:r w:rsidR="00644CD5">
        <w:t>.</w:t>
      </w:r>
      <w:r>
        <w:t>0191*T(v13</w:t>
      </w:r>
      <w:r w:rsidR="00644CD5">
        <w:t>.</w:t>
      </w:r>
      <w:r>
        <w:t>u13) + 0</w:t>
      </w:r>
      <w:r w:rsidR="00644CD5">
        <w:t>.</w:t>
      </w:r>
      <w:r>
        <w:t>0155*T(v17</w:t>
      </w:r>
      <w:r w:rsidR="00644CD5">
        <w:t>.</w:t>
      </w:r>
      <w:r>
        <w:t>u22) + 0</w:t>
      </w:r>
      <w:r w:rsidR="00644CD5">
        <w:t>.</w:t>
      </w:r>
      <w:r>
        <w:t>0156*T(v20</w:t>
      </w:r>
      <w:r w:rsidR="00644CD5">
        <w:t>.</w:t>
      </w:r>
      <w:r>
        <w:t>u15) + 0</w:t>
      </w:r>
      <w:r w:rsidR="00644CD5">
        <w:t>.</w:t>
      </w:r>
      <w:r>
        <w:t>0177*u + 0</w:t>
      </w:r>
      <w:r w:rsidR="00644CD5">
        <w:t>.</w:t>
      </w:r>
      <w:r>
        <w:t>0131*T(v25</w:t>
      </w:r>
      <w:r w:rsidR="00644CD5">
        <w:t>.</w:t>
      </w:r>
      <w:r>
        <w:t>u7) + 0</w:t>
      </w:r>
      <w:r w:rsidR="00644CD5">
        <w:t>.</w:t>
      </w:r>
      <w:r>
        <w:t>0136*T(v7</w:t>
      </w:r>
      <w:r w:rsidR="00644CD5">
        <w:t>.</w:t>
      </w:r>
      <w:r>
        <w:t>u10) + 0</w:t>
      </w:r>
      <w:r w:rsidR="00644CD5">
        <w:t>.</w:t>
      </w:r>
      <w:r>
        <w:t>0129*T(v6</w:t>
      </w:r>
      <w:r w:rsidR="00644CD5">
        <w:t>.</w:t>
      </w:r>
      <w:r>
        <w:t>u31) -0</w:t>
      </w:r>
      <w:r w:rsidR="00644CD5">
        <w:t>.</w:t>
      </w:r>
      <w:r>
        <w:t>0101*T(v18</w:t>
      </w:r>
      <w:r w:rsidR="00644CD5">
        <w:t>.</w:t>
      </w:r>
      <w:r>
        <w:t>u25) + 0</w:t>
      </w:r>
      <w:r w:rsidR="00644CD5">
        <w:t>.</w:t>
      </w:r>
      <w:r>
        <w:t>00993*T(v15</w:t>
      </w:r>
      <w:r w:rsidR="00644CD5">
        <w:t>.</w:t>
      </w:r>
      <w:r>
        <w:t>u23) -0</w:t>
      </w:r>
      <w:r w:rsidR="00644CD5">
        <w:t>.</w:t>
      </w:r>
      <w:r>
        <w:t>00992*T(v20</w:t>
      </w:r>
      <w:r w:rsidR="00644CD5">
        <w:t>.</w:t>
      </w:r>
      <w:r>
        <w:t>u11) -0</w:t>
      </w:r>
      <w:r w:rsidR="00644CD5">
        <w:t>.</w:t>
      </w:r>
      <w:r>
        <w:t>00746*T(v27</w:t>
      </w:r>
      <w:r w:rsidR="00644CD5">
        <w:t>.</w:t>
      </w:r>
      <w:r>
        <w:t>u15) -0</w:t>
      </w:r>
      <w:r w:rsidR="00644CD5">
        <w:t>.</w:t>
      </w:r>
      <w:r>
        <w:t>00745*T(v2</w:t>
      </w:r>
      <w:r w:rsidR="00644CD5">
        <w:t>.</w:t>
      </w:r>
      <w:r>
        <w:t>u3) + 0</w:t>
      </w:r>
      <w:r w:rsidR="00644CD5">
        <w:t>.</w:t>
      </w:r>
      <w:r>
        <w:t>00561*T(v27</w:t>
      </w:r>
      <w:r w:rsidR="00644CD5">
        <w:t>.</w:t>
      </w:r>
      <w:r>
        <w:t>u9) + 0</w:t>
      </w:r>
      <w:r w:rsidR="00644CD5">
        <w:t>.</w:t>
      </w:r>
      <w:r>
        <w:t>00522*T(v20</w:t>
      </w:r>
      <w:r w:rsidR="00644CD5">
        <w:t>.</w:t>
      </w:r>
      <w:r>
        <w:t>u10) -0</w:t>
      </w:r>
      <w:r w:rsidR="00644CD5">
        <w:t>.</w:t>
      </w:r>
      <w:r>
        <w:t>00405*T(v4</w:t>
      </w:r>
      <w:r w:rsidR="00644CD5">
        <w:t>.</w:t>
      </w:r>
      <w:r>
        <w:t>u29) + 0</w:t>
      </w:r>
      <w:r w:rsidR="00644CD5">
        <w:t>.</w:t>
      </w:r>
      <w:r>
        <w:t>00363*T(v4</w:t>
      </w:r>
      <w:r w:rsidR="00644CD5">
        <w:t>.</w:t>
      </w:r>
      <w:r>
        <w:t>u19) -0</w:t>
      </w:r>
      <w:r w:rsidR="00644CD5">
        <w:t>.</w:t>
      </w:r>
      <w:r>
        <w:t>00341*T(v22</w:t>
      </w:r>
      <w:r w:rsidR="00644CD5">
        <w:t>.</w:t>
      </w:r>
      <w:r>
        <w:t>u10) + 0</w:t>
      </w:r>
      <w:r w:rsidR="00644CD5">
        <w:t>.</w:t>
      </w:r>
      <w:r>
        <w:t>00357*T(v10</w:t>
      </w:r>
      <w:r w:rsidR="00644CD5">
        <w:t>.</w:t>
      </w:r>
      <w:r>
        <w:t>u5) + 0</w:t>
      </w:r>
      <w:r w:rsidR="00644CD5">
        <w:t>.</w:t>
      </w:r>
      <w:r>
        <w:t>00277*T(v5</w:t>
      </w:r>
      <w:r w:rsidR="00644CD5">
        <w:t>.</w:t>
      </w:r>
      <w:r>
        <w:t>u30) + 0</w:t>
      </w:r>
      <w:r w:rsidR="00644CD5">
        <w:t>.</w:t>
      </w:r>
      <w:r>
        <w:t>00165*T(v8</w:t>
      </w:r>
      <w:r w:rsidR="00644CD5">
        <w:t>.</w:t>
      </w:r>
      <w:r>
        <w:t>u11) -0</w:t>
      </w:r>
      <w:r w:rsidR="00644CD5">
        <w:t>.</w:t>
      </w:r>
      <w:r>
        <w:t>00103*T(v19</w:t>
      </w:r>
      <w:r w:rsidR="00644CD5">
        <w:t>.</w:t>
      </w:r>
      <w:r>
        <w:t>u22) + 7</w:t>
      </w:r>
      <w:r w:rsidR="00644CD5">
        <w:t>.</w:t>
      </w:r>
      <w:r>
        <w:t>16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477*T(v7</w:t>
      </w:r>
      <w:r w:rsidR="00644CD5">
        <w:t>.</w:t>
      </w:r>
      <w:r>
        <w:t>u4) + 0</w:t>
      </w:r>
      <w:r w:rsidR="00644CD5">
        <w:t>.</w:t>
      </w:r>
      <w:r>
        <w:t>0374*NumAromAtoms + 1</w:t>
      </w:r>
      <w:r w:rsidR="00644CD5">
        <w:t>.</w:t>
      </w:r>
      <w:r>
        <w:t>09*T(v16) + 0</w:t>
      </w:r>
      <w:r w:rsidR="00644CD5">
        <w:t>.</w:t>
      </w:r>
      <w:r>
        <w:t>46*T(v7) -1</w:t>
      </w:r>
      <w:r w:rsidR="00644CD5">
        <w:t>.</w:t>
      </w:r>
      <w:r>
        <w:t>23*T(v25</w:t>
      </w:r>
      <w:r w:rsidR="00644CD5">
        <w:t>.</w:t>
      </w:r>
      <w:r>
        <w:t>u3) + 0</w:t>
      </w:r>
      <w:r w:rsidR="00644CD5">
        <w:t>.</w:t>
      </w:r>
      <w:r>
        <w:t>963*T(v19) -2</w:t>
      </w:r>
      <w:r w:rsidR="00644CD5">
        <w:t>.</w:t>
      </w:r>
      <w:r>
        <w:t>12*T(v6</w:t>
      </w:r>
      <w:r w:rsidR="00644CD5">
        <w:t>.</w:t>
      </w:r>
      <w:r>
        <w:t>u2) + 26</w:t>
      </w:r>
      <w:r w:rsidR="00644CD5">
        <w:t>.</w:t>
      </w:r>
      <w:r>
        <w:t>8*Volume + 1</w:t>
      </w:r>
      <w:r w:rsidR="00644CD5">
        <w:t>.</w:t>
      </w:r>
      <w:r>
        <w:t>04*T(v22</w:t>
      </w:r>
      <w:r w:rsidR="00644CD5">
        <w:t>.</w:t>
      </w:r>
      <w:r>
        <w:t>u3) -29</w:t>
      </w:r>
      <w:r w:rsidR="00644CD5">
        <w:t>.</w:t>
      </w:r>
      <w:r>
        <w:t>3*Volume^2 -0</w:t>
      </w:r>
      <w:r w:rsidR="00644CD5">
        <w:t>.</w:t>
      </w:r>
      <w:r>
        <w:t>28*T(v13</w:t>
      </w:r>
      <w:r w:rsidR="00644CD5">
        <w:t>.</w:t>
      </w:r>
      <w:r>
        <w:t>u1) + 2</w:t>
      </w:r>
      <w:r w:rsidR="00644CD5">
        <w:t>.</w:t>
      </w:r>
      <w:r>
        <w:t>36*T(v13</w:t>
      </w:r>
      <w:r w:rsidR="00644CD5">
        <w:t>.</w:t>
      </w:r>
      <w:r>
        <w:t>u8) + 0</w:t>
      </w:r>
      <w:r w:rsidR="00644CD5">
        <w:t>.</w:t>
      </w:r>
      <w:r>
        <w:t>895*T(v13</w:t>
      </w:r>
      <w:r w:rsidR="00644CD5">
        <w:t>.</w:t>
      </w:r>
      <w:r>
        <w:t>u25) + 0</w:t>
      </w:r>
      <w:r w:rsidR="00644CD5">
        <w:t>.</w:t>
      </w:r>
      <w:r>
        <w:t>261*T(v19</w:t>
      </w:r>
      <w:r w:rsidR="00644CD5">
        <w:t>.</w:t>
      </w:r>
      <w:r>
        <w:t>u4) -2</w:t>
      </w:r>
      <w:r w:rsidR="00644CD5">
        <w:t>.</w:t>
      </w:r>
      <w:r>
        <w:t>16*T(v1</w:t>
      </w:r>
      <w:r w:rsidR="00644CD5">
        <w:t>.</w:t>
      </w:r>
      <w:r>
        <w:t>u16) + 1</w:t>
      </w:r>
      <w:r w:rsidR="00644CD5">
        <w:t>.</w:t>
      </w:r>
      <w:r>
        <w:t>69*T(v4</w:t>
      </w:r>
      <w:r w:rsidR="00644CD5">
        <w:t>.</w:t>
      </w:r>
      <w:r>
        <w:t>u6) -1</w:t>
      </w:r>
      <w:r w:rsidR="00644CD5">
        <w:t>.</w:t>
      </w:r>
      <w:r>
        <w:t>41*T(v6</w:t>
      </w:r>
      <w:r w:rsidR="00644CD5">
        <w:t>.</w:t>
      </w:r>
      <w:r>
        <w:t>u20) + 1</w:t>
      </w:r>
      <w:r w:rsidR="00644CD5">
        <w:t>.</w:t>
      </w:r>
      <w:r>
        <w:t>03*T(v24</w:t>
      </w:r>
      <w:r w:rsidR="00644CD5">
        <w:t>.</w:t>
      </w:r>
      <w:r>
        <w:t>u3) -1</w:t>
      </w:r>
      <w:r w:rsidR="00644CD5">
        <w:t>.</w:t>
      </w:r>
      <w:r>
        <w:t>81*T(v26</w:t>
      </w:r>
      <w:r w:rsidR="00644CD5">
        <w:t>.</w:t>
      </w:r>
      <w:r>
        <w:t>u4) + 0</w:t>
      </w:r>
      <w:r w:rsidR="00644CD5">
        <w:t>.</w:t>
      </w:r>
      <w:r>
        <w:t>869*T(v17</w:t>
      </w:r>
      <w:r w:rsidR="00644CD5">
        <w:t>.</w:t>
      </w:r>
      <w:r>
        <w:t>u12) + 1</w:t>
      </w:r>
      <w:r w:rsidR="00644CD5">
        <w:t>.</w:t>
      </w:r>
      <w:r>
        <w:t>12*T(v12</w:t>
      </w:r>
      <w:r w:rsidR="00644CD5">
        <w:t>.</w:t>
      </w:r>
      <w:r>
        <w:t>u10) -0</w:t>
      </w:r>
      <w:r w:rsidR="00644CD5">
        <w:t>.</w:t>
      </w:r>
      <w:r>
        <w:t>846*T(v30</w:t>
      </w:r>
      <w:r w:rsidR="00644CD5">
        <w:t>.</w:t>
      </w:r>
      <w:r>
        <w:t>u2) + 1</w:t>
      </w:r>
      <w:r w:rsidR="00644CD5">
        <w:t>.</w:t>
      </w:r>
      <w:r>
        <w:t>07*T(v13) -0</w:t>
      </w:r>
      <w:r w:rsidR="00644CD5">
        <w:t>.</w:t>
      </w:r>
      <w:r>
        <w:t>238*T(v7</w:t>
      </w:r>
      <w:r w:rsidR="00644CD5">
        <w:t>.</w:t>
      </w:r>
      <w:r>
        <w:t>u21) -0</w:t>
      </w:r>
      <w:r w:rsidR="00644CD5">
        <w:t>.</w:t>
      </w:r>
      <w:r>
        <w:t>462*T(v27</w:t>
      </w:r>
      <w:r w:rsidR="00644CD5">
        <w:t>.</w:t>
      </w:r>
      <w:r>
        <w:t>u12) + 1</w:t>
      </w:r>
      <w:r w:rsidR="00644CD5">
        <w:t>.</w:t>
      </w:r>
      <w:r>
        <w:t>62*T(v9</w:t>
      </w:r>
      <w:r w:rsidR="00644CD5">
        <w:t>.</w:t>
      </w:r>
      <w:r>
        <w:t>u34) -1</w:t>
      </w:r>
      <w:r w:rsidR="00644CD5">
        <w:t>.</w:t>
      </w:r>
      <w:r>
        <w:t>62*T(v30</w:t>
      </w:r>
      <w:r w:rsidR="00644CD5">
        <w:t>.</w:t>
      </w:r>
      <w:r>
        <w:t>u6) + 1</w:t>
      </w:r>
      <w:r w:rsidR="00644CD5">
        <w:t>.</w:t>
      </w:r>
      <w:r>
        <w:t>12*T(v6</w:t>
      </w:r>
      <w:r w:rsidR="00644CD5">
        <w:t>.</w:t>
      </w:r>
      <w:r>
        <w:t>u32) + 0</w:t>
      </w:r>
      <w:r w:rsidR="00644CD5">
        <w:t>.</w:t>
      </w:r>
      <w:r>
        <w:t>218*NumPositive -1</w:t>
      </w:r>
      <w:r w:rsidR="00644CD5">
        <w:t>.</w:t>
      </w:r>
      <w:r>
        <w:t>23*T(v23</w:t>
      </w:r>
      <w:r w:rsidR="00644CD5">
        <w:t>.</w:t>
      </w:r>
      <w:r>
        <w:t>u10) + 10</w:t>
      </w:r>
      <w:r w:rsidR="00644CD5">
        <w:t>.</w:t>
      </w:r>
      <w:r>
        <w:t>8*Volume^3 -1</w:t>
      </w:r>
      <w:r w:rsidR="00644CD5">
        <w:t>.</w:t>
      </w:r>
      <w:r>
        <w:t>97*T(v13</w:t>
      </w:r>
      <w:r w:rsidR="00644CD5">
        <w:t>.</w:t>
      </w:r>
      <w:r>
        <w:t>u20) -1</w:t>
      </w:r>
      <w:r w:rsidR="00644CD5">
        <w:t>.</w:t>
      </w:r>
      <w:r>
        <w:t>43*T(v4</w:t>
      </w:r>
      <w:r w:rsidR="00644CD5">
        <w:t>.</w:t>
      </w:r>
      <w:r>
        <w:t>u36) -0</w:t>
      </w:r>
      <w:r w:rsidR="00644CD5">
        <w:t>.</w:t>
      </w:r>
      <w:r>
        <w:t>862*T(v16</w:t>
      </w:r>
      <w:r w:rsidR="00644CD5">
        <w:t>.</w:t>
      </w:r>
      <w:r>
        <w:t>u9) -1</w:t>
      </w:r>
      <w:r w:rsidR="00644CD5">
        <w:t>.</w:t>
      </w:r>
      <w:r>
        <w:t>75*T(v6</w:t>
      </w:r>
      <w:r w:rsidR="00644CD5">
        <w:t>.</w:t>
      </w:r>
      <w:r>
        <w:t>u6) -0</w:t>
      </w:r>
      <w:r w:rsidR="00644CD5">
        <w:t>.</w:t>
      </w:r>
      <w:r>
        <w:t>847*T(v1</w:t>
      </w:r>
      <w:r w:rsidR="00644CD5">
        <w:t>.</w:t>
      </w:r>
      <w:r>
        <w:t>u13) -0</w:t>
      </w:r>
      <w:r w:rsidR="00644CD5">
        <w:t>.</w:t>
      </w:r>
      <w:r>
        <w:t>403*T(v3</w:t>
      </w:r>
      <w:r w:rsidR="00644CD5">
        <w:t>.</w:t>
      </w:r>
      <w:r>
        <w:t>u16) -1</w:t>
      </w:r>
      <w:r w:rsidR="00644CD5">
        <w:t>.</w:t>
      </w:r>
      <w:r>
        <w:t>33*T(v3</w:t>
      </w:r>
      <w:r w:rsidR="00644CD5">
        <w:t>.</w:t>
      </w:r>
      <w:r>
        <w:t>u25) + 0</w:t>
      </w:r>
      <w:r w:rsidR="00644CD5">
        <w:t>.</w:t>
      </w:r>
      <w:r>
        <w:t>464*T(v12</w:t>
      </w:r>
      <w:r w:rsidR="00644CD5">
        <w:t>.</w:t>
      </w:r>
      <w:r>
        <w:t>u2) -1</w:t>
      </w:r>
      <w:r w:rsidR="00644CD5">
        <w:t>.</w:t>
      </w:r>
      <w:r>
        <w:t>89*T(v3</w:t>
      </w:r>
      <w:r w:rsidR="00644CD5">
        <w:t>.</w:t>
      </w:r>
      <w:r>
        <w:t>u1) -0</w:t>
      </w:r>
      <w:r w:rsidR="00644CD5">
        <w:t>.</w:t>
      </w:r>
      <w:r>
        <w:t>52*T(v33) -1</w:t>
      </w:r>
      <w:r w:rsidR="00644CD5">
        <w:t>.</w:t>
      </w:r>
      <w:r>
        <w:t>23*T(v2</w:t>
      </w:r>
      <w:r w:rsidR="00644CD5">
        <w:t>.</w:t>
      </w:r>
      <w:r>
        <w:t>u18) -0</w:t>
      </w:r>
      <w:r w:rsidR="00644CD5">
        <w:t>.</w:t>
      </w:r>
      <w:r>
        <w:t>568*T(v26</w:t>
      </w:r>
      <w:r w:rsidR="00644CD5">
        <w:t>.</w:t>
      </w:r>
      <w:r>
        <w:t>u12) + 1</w:t>
      </w:r>
      <w:r w:rsidR="00644CD5">
        <w:t>.</w:t>
      </w:r>
      <w:r>
        <w:t>54*T(v21</w:t>
      </w:r>
      <w:r w:rsidR="00644CD5">
        <w:t>.</w:t>
      </w:r>
      <w:r>
        <w:t>u21) -0</w:t>
      </w:r>
      <w:r w:rsidR="00644CD5">
        <w:t>.</w:t>
      </w:r>
      <w:r>
        <w:t>519*T(v21</w:t>
      </w:r>
      <w:r w:rsidR="00644CD5">
        <w:t>.</w:t>
      </w:r>
      <w:r>
        <w:t>u13) + 0</w:t>
      </w:r>
      <w:r w:rsidR="00644CD5">
        <w:t>.</w:t>
      </w:r>
      <w:r>
        <w:t>644*T(v35</w:t>
      </w:r>
      <w:r w:rsidR="00644CD5">
        <w:t>.</w:t>
      </w:r>
      <w:r>
        <w:t>u8) -0</w:t>
      </w:r>
      <w:r w:rsidR="00644CD5">
        <w:t>.</w:t>
      </w:r>
      <w:r>
        <w:t>69*T(v11</w:t>
      </w:r>
      <w:r w:rsidR="00644CD5">
        <w:t>.</w:t>
      </w:r>
      <w:r>
        <w:t>u15) -0</w:t>
      </w:r>
      <w:r w:rsidR="00644CD5">
        <w:t>.</w:t>
      </w:r>
      <w:r>
        <w:t>938*T(v9</w:t>
      </w:r>
      <w:r w:rsidR="00644CD5">
        <w:t>.</w:t>
      </w:r>
      <w:r>
        <w:t>u17) + 0</w:t>
      </w:r>
      <w:r w:rsidR="00644CD5">
        <w:t>.</w:t>
      </w:r>
      <w:r>
        <w:t>0726*T(u22) + 0</w:t>
      </w:r>
      <w:r w:rsidR="00644CD5">
        <w:t>.</w:t>
      </w:r>
      <w:r>
        <w:t>865*T(v10</w:t>
      </w:r>
      <w:r w:rsidR="00644CD5">
        <w:t>.</w:t>
      </w:r>
      <w:r>
        <w:t>u19) + 1</w:t>
      </w:r>
      <w:r w:rsidR="00644CD5">
        <w:t>.</w:t>
      </w:r>
      <w:r>
        <w:t>27*T(v29</w:t>
      </w:r>
      <w:r w:rsidR="00644CD5">
        <w:t>.</w:t>
      </w:r>
      <w:r>
        <w:t>u14) -0</w:t>
      </w:r>
      <w:r w:rsidR="00644CD5">
        <w:t>.</w:t>
      </w:r>
      <w:r>
        <w:t>000676*Lipophilicity^3 -0</w:t>
      </w:r>
      <w:r w:rsidR="00644CD5">
        <w:t>.</w:t>
      </w:r>
      <w:r>
        <w:t>986*T(v17</w:t>
      </w:r>
      <w:r w:rsidR="00644CD5">
        <w:t>.</w:t>
      </w:r>
      <w:r>
        <w:t>u4) + 0</w:t>
      </w:r>
      <w:r w:rsidR="00644CD5">
        <w:t>.</w:t>
      </w:r>
      <w:r>
        <w:t>997*T(v26</w:t>
      </w:r>
      <w:r w:rsidR="00644CD5">
        <w:t>.</w:t>
      </w:r>
      <w:r>
        <w:t>u17) -0</w:t>
      </w:r>
      <w:r w:rsidR="00644CD5">
        <w:t>.</w:t>
      </w:r>
      <w:r>
        <w:t>878*T(v18</w:t>
      </w:r>
      <w:r w:rsidR="00644CD5">
        <w:t>.</w:t>
      </w:r>
      <w:r>
        <w:t>u11) + 0</w:t>
      </w:r>
      <w:r w:rsidR="00644CD5">
        <w:t>.</w:t>
      </w:r>
      <w:r>
        <w:t>322*T(v1</w:t>
      </w:r>
      <w:r w:rsidR="00644CD5">
        <w:t>.</w:t>
      </w:r>
      <w:r>
        <w:t>u25) -0</w:t>
      </w:r>
      <w:r w:rsidR="00644CD5">
        <w:t>.</w:t>
      </w:r>
      <w:r>
        <w:t>108*NumAcceptor + 0</w:t>
      </w:r>
      <w:r w:rsidR="00644CD5">
        <w:t>.</w:t>
      </w:r>
      <w:r>
        <w:t>806*T(v12</w:t>
      </w:r>
      <w:r w:rsidR="00644CD5">
        <w:t>.</w:t>
      </w:r>
      <w:r>
        <w:t>u30) -0</w:t>
      </w:r>
      <w:r w:rsidR="00644CD5">
        <w:t>.</w:t>
      </w:r>
      <w:r>
        <w:t>655*T(v3</w:t>
      </w:r>
      <w:r w:rsidR="00644CD5">
        <w:t>.</w:t>
      </w:r>
      <w:r>
        <w:t>u40) -0</w:t>
      </w:r>
      <w:r w:rsidR="00644CD5">
        <w:t>.</w:t>
      </w:r>
      <w:r>
        <w:t>974*T(v7</w:t>
      </w:r>
      <w:r w:rsidR="00644CD5">
        <w:t>.</w:t>
      </w:r>
      <w:r>
        <w:t>u5) -0</w:t>
      </w:r>
      <w:r w:rsidR="00644CD5">
        <w:t>.</w:t>
      </w:r>
      <w:r>
        <w:t>646*T(v9</w:t>
      </w:r>
      <w:r w:rsidR="00644CD5">
        <w:t>.</w:t>
      </w:r>
      <w:r>
        <w:t>u33) -1</w:t>
      </w:r>
      <w:r w:rsidR="00644CD5">
        <w:t>.</w:t>
      </w:r>
      <w:r>
        <w:t>12*T(v9</w:t>
      </w:r>
      <w:r w:rsidR="00644CD5">
        <w:t>.</w:t>
      </w:r>
      <w:r>
        <w:t>u9) -0</w:t>
      </w:r>
      <w:r w:rsidR="00644CD5">
        <w:t>.</w:t>
      </w:r>
      <w:r>
        <w:t>965*T(v1</w:t>
      </w:r>
      <w:r w:rsidR="00644CD5">
        <w:t>.</w:t>
      </w:r>
      <w:r>
        <w:t>u38) -1</w:t>
      </w:r>
      <w:r w:rsidR="00644CD5">
        <w:t>.</w:t>
      </w:r>
      <w:r>
        <w:t>27*T(v18</w:t>
      </w:r>
      <w:r w:rsidR="00644CD5">
        <w:t>.</w:t>
      </w:r>
      <w:r>
        <w:t>u13) -0</w:t>
      </w:r>
      <w:r w:rsidR="00644CD5">
        <w:t>.</w:t>
      </w:r>
      <w:r>
        <w:t>0761*T(v36) + 1</w:t>
      </w:r>
      <w:r w:rsidR="00644CD5">
        <w:t>.</w:t>
      </w:r>
      <w:r>
        <w:t>23*T(v38</w:t>
      </w:r>
      <w:r w:rsidR="00644CD5">
        <w:t>.</w:t>
      </w:r>
      <w:r>
        <w:t>u5) + 0</w:t>
      </w:r>
      <w:r w:rsidR="00644CD5">
        <w:t>.</w:t>
      </w:r>
      <w:r>
        <w:t>834*T(v15</w:t>
      </w:r>
      <w:r w:rsidR="00644CD5">
        <w:t>.</w:t>
      </w:r>
      <w:r>
        <w:t>u28) -0</w:t>
      </w:r>
      <w:r w:rsidR="00644CD5">
        <w:t>.</w:t>
      </w:r>
      <w:r>
        <w:t>835*T(v30</w:t>
      </w:r>
      <w:r w:rsidR="00644CD5">
        <w:t>.</w:t>
      </w:r>
      <w:r>
        <w:t>u3) + 1</w:t>
      </w:r>
      <w:r w:rsidR="00644CD5">
        <w:t>.</w:t>
      </w:r>
      <w:r>
        <w:t>37*T(v5</w:t>
      </w:r>
      <w:r w:rsidR="00644CD5">
        <w:t>.</w:t>
      </w:r>
      <w:r>
        <w:t>u28) -0</w:t>
      </w:r>
      <w:r w:rsidR="00644CD5">
        <w:t>.</w:t>
      </w:r>
      <w:r>
        <w:t>363*T(u31) + 1</w:t>
      </w:r>
      <w:r w:rsidR="00644CD5">
        <w:t>.</w:t>
      </w:r>
      <w:r>
        <w:t>13*T(v29</w:t>
      </w:r>
      <w:r w:rsidR="00644CD5">
        <w:t>.</w:t>
      </w:r>
      <w:r>
        <w:t>u6) -0</w:t>
      </w:r>
      <w:r w:rsidR="00644CD5">
        <w:t>.</w:t>
      </w:r>
      <w:r>
        <w:t>477*T(v15</w:t>
      </w:r>
      <w:r w:rsidR="00644CD5">
        <w:t>.</w:t>
      </w:r>
      <w:r>
        <w:t>u13) -0</w:t>
      </w:r>
      <w:r w:rsidR="00644CD5">
        <w:t>.</w:t>
      </w:r>
      <w:r>
        <w:t>101*NumHal + 0</w:t>
      </w:r>
      <w:r w:rsidR="00644CD5">
        <w:t>.</w:t>
      </w:r>
      <w:r>
        <w:t>935*T(v9</w:t>
      </w:r>
      <w:r w:rsidR="00644CD5">
        <w:t>.</w:t>
      </w:r>
      <w:r>
        <w:t>u30) -1</w:t>
      </w:r>
      <w:r w:rsidR="00644CD5">
        <w:t>.</w:t>
      </w:r>
      <w:r>
        <w:t>04*T(v4</w:t>
      </w:r>
      <w:r w:rsidR="00644CD5">
        <w:t>.</w:t>
      </w:r>
      <w:r>
        <w:t>u14) -1</w:t>
      </w:r>
      <w:r w:rsidR="00644CD5">
        <w:t>.</w:t>
      </w:r>
      <w:r>
        <w:t>09*T(v12</w:t>
      </w:r>
      <w:r w:rsidR="00644CD5">
        <w:t>.</w:t>
      </w:r>
      <w:r>
        <w:t>u16) -0</w:t>
      </w:r>
      <w:r w:rsidR="00644CD5">
        <w:t>.</w:t>
      </w:r>
      <w:r>
        <w:t>737*T(v38</w:t>
      </w:r>
      <w:r w:rsidR="00644CD5">
        <w:t>.</w:t>
      </w:r>
      <w:r>
        <w:t>u2) + 0</w:t>
      </w:r>
      <w:r w:rsidR="00644CD5">
        <w:t>.</w:t>
      </w:r>
      <w:r>
        <w:t>72*T(v24</w:t>
      </w:r>
      <w:r w:rsidR="00644CD5">
        <w:t>.</w:t>
      </w:r>
      <w:r>
        <w:t>u14) + 0</w:t>
      </w:r>
      <w:r w:rsidR="00644CD5">
        <w:t>.</w:t>
      </w:r>
      <w:r>
        <w:t>523*T(v16</w:t>
      </w:r>
      <w:r w:rsidR="00644CD5">
        <w:t>.</w:t>
      </w:r>
      <w:r>
        <w:t>u16) -0</w:t>
      </w:r>
      <w:r w:rsidR="00644CD5">
        <w:t>.</w:t>
      </w:r>
      <w:r>
        <w:t>897*T(v2</w:t>
      </w:r>
      <w:r w:rsidR="00644CD5">
        <w:t>.</w:t>
      </w:r>
      <w:r>
        <w:t>u14) + 0</w:t>
      </w:r>
      <w:r w:rsidR="00644CD5">
        <w:t>.</w:t>
      </w:r>
      <w:r>
        <w:t>539*T(v7</w:t>
      </w:r>
      <w:r w:rsidR="00644CD5">
        <w:t>.</w:t>
      </w:r>
      <w:r>
        <w:t>u30) -0</w:t>
      </w:r>
      <w:r w:rsidR="00644CD5">
        <w:t>.</w:t>
      </w:r>
      <w:r>
        <w:t>365*T(u36) -0</w:t>
      </w:r>
      <w:r w:rsidR="00644CD5">
        <w:t>.</w:t>
      </w:r>
      <w:r>
        <w:t>774*T(v13</w:t>
      </w:r>
      <w:r w:rsidR="00644CD5">
        <w:t>.</w:t>
      </w:r>
      <w:r>
        <w:t>u23) + 0</w:t>
      </w:r>
      <w:r w:rsidR="00644CD5">
        <w:t>.</w:t>
      </w:r>
      <w:r>
        <w:t>296*T(v37</w:t>
      </w:r>
      <w:r w:rsidR="00644CD5">
        <w:t>.</w:t>
      </w:r>
      <w:r>
        <w:t>u6) -0</w:t>
      </w:r>
      <w:r w:rsidR="00644CD5">
        <w:t>.</w:t>
      </w:r>
      <w:r>
        <w:t>988*T(v9</w:t>
      </w:r>
      <w:r w:rsidR="00644CD5">
        <w:t>.</w:t>
      </w:r>
      <w:r>
        <w:t>u2) + 0</w:t>
      </w:r>
      <w:r w:rsidR="00644CD5">
        <w:t>.</w:t>
      </w:r>
      <w:r>
        <w:t>978*T(v5</w:t>
      </w:r>
      <w:r w:rsidR="00644CD5">
        <w:t>.</w:t>
      </w:r>
      <w:r>
        <w:t>u17) -0</w:t>
      </w:r>
      <w:r w:rsidR="00644CD5">
        <w:t>.</w:t>
      </w:r>
      <w:r>
        <w:t>991*T(v11</w:t>
      </w:r>
      <w:r w:rsidR="00644CD5">
        <w:t>.</w:t>
      </w:r>
      <w:r>
        <w:t>u18) + 0</w:t>
      </w:r>
      <w:r w:rsidR="00644CD5">
        <w:t>.</w:t>
      </w:r>
      <w:r>
        <w:t>871*T(v16</w:t>
      </w:r>
      <w:r w:rsidR="00644CD5">
        <w:t>.</w:t>
      </w:r>
      <w:r>
        <w:t>u24) -0</w:t>
      </w:r>
      <w:r w:rsidR="00644CD5">
        <w:t>.</w:t>
      </w:r>
      <w:r>
        <w:t>488*T(v31</w:t>
      </w:r>
      <w:r w:rsidR="00644CD5">
        <w:t>.</w:t>
      </w:r>
      <w:r>
        <w:t xml:space="preserve">u11) + </w:t>
      </w:r>
      <w:r>
        <w:lastRenderedPageBreak/>
        <w:t>0</w:t>
      </w:r>
      <w:r w:rsidR="00644CD5">
        <w:t>.</w:t>
      </w:r>
      <w:r>
        <w:t>826*T(v19</w:t>
      </w:r>
      <w:r w:rsidR="00644CD5">
        <w:t>.</w:t>
      </w:r>
      <w:r>
        <w:t>u15) + 0</w:t>
      </w:r>
      <w:r w:rsidR="00644CD5">
        <w:t>.</w:t>
      </w:r>
      <w:r>
        <w:t>608*T(v29</w:t>
      </w:r>
      <w:r w:rsidR="00644CD5">
        <w:t>.</w:t>
      </w:r>
      <w:r>
        <w:t>u7) -0</w:t>
      </w:r>
      <w:r w:rsidR="00644CD5">
        <w:t>.</w:t>
      </w:r>
      <w:r>
        <w:t>468*T(v23</w:t>
      </w:r>
      <w:r w:rsidR="00644CD5">
        <w:t>.</w:t>
      </w:r>
      <w:r>
        <w:t>u9) -0</w:t>
      </w:r>
      <w:r w:rsidR="00644CD5">
        <w:t>.</w:t>
      </w:r>
      <w:r>
        <w:t>554*T(v2</w:t>
      </w:r>
      <w:r w:rsidR="00644CD5">
        <w:t>.</w:t>
      </w:r>
      <w:r>
        <w:t>u29) -0</w:t>
      </w:r>
      <w:r w:rsidR="00644CD5">
        <w:t>.</w:t>
      </w:r>
      <w:r>
        <w:t>394*T(v12</w:t>
      </w:r>
      <w:r w:rsidR="00644CD5">
        <w:t>.</w:t>
      </w:r>
      <w:r>
        <w:t>u29) + 0</w:t>
      </w:r>
      <w:r w:rsidR="00644CD5">
        <w:t>.</w:t>
      </w:r>
      <w:r>
        <w:t>783*T(v18</w:t>
      </w:r>
      <w:r w:rsidR="00644CD5">
        <w:t>.</w:t>
      </w:r>
      <w:r>
        <w:t>u10) + 0</w:t>
      </w:r>
      <w:r w:rsidR="00644CD5">
        <w:t>.</w:t>
      </w:r>
      <w:r>
        <w:t>637*T(v31</w:t>
      </w:r>
      <w:r w:rsidR="00644CD5">
        <w:t>.</w:t>
      </w:r>
      <w:r>
        <w:t>u10) + 0</w:t>
      </w:r>
      <w:r w:rsidR="00644CD5">
        <w:t>.</w:t>
      </w:r>
      <w:r>
        <w:t>764*T(v29</w:t>
      </w:r>
      <w:r w:rsidR="00644CD5">
        <w:t>.</w:t>
      </w:r>
      <w:r>
        <w:t>u4) -0</w:t>
      </w:r>
      <w:r w:rsidR="00644CD5">
        <w:t>.</w:t>
      </w:r>
      <w:r>
        <w:t>608*T(v26</w:t>
      </w:r>
      <w:r w:rsidR="00644CD5">
        <w:t>.</w:t>
      </w:r>
      <w:r>
        <w:t>u15) -0</w:t>
      </w:r>
      <w:r w:rsidR="00644CD5">
        <w:t>.</w:t>
      </w:r>
      <w:r>
        <w:t>891*T(v4</w:t>
      </w:r>
      <w:r w:rsidR="00644CD5">
        <w:t>.</w:t>
      </w:r>
      <w:r>
        <w:t>u38) -0</w:t>
      </w:r>
      <w:r w:rsidR="00644CD5">
        <w:t>.</w:t>
      </w:r>
      <w:r>
        <w:t>504*T(v39) + 5</w:t>
      </w:r>
      <w:r w:rsidR="00644CD5">
        <w:t>.</w:t>
      </w:r>
      <w:r>
        <w:t>42*Lipophilicity -0</w:t>
      </w:r>
      <w:r w:rsidR="00644CD5">
        <w:t>.</w:t>
      </w:r>
      <w:r>
        <w:t>328*T(v34) + 0</w:t>
      </w:r>
      <w:r w:rsidR="00644CD5">
        <w:t>.</w:t>
      </w:r>
      <w:r>
        <w:t>703*T(v8</w:t>
      </w:r>
      <w:r w:rsidR="00644CD5">
        <w:t>.</w:t>
      </w:r>
      <w:r>
        <w:t>u31) + 0</w:t>
      </w:r>
      <w:r w:rsidR="00644CD5">
        <w:t>.</w:t>
      </w:r>
      <w:r>
        <w:t>66*T(v26</w:t>
      </w:r>
      <w:r w:rsidR="00644CD5">
        <w:t>.</w:t>
      </w:r>
      <w:r>
        <w:t>u13) + 0</w:t>
      </w:r>
      <w:r w:rsidR="00644CD5">
        <w:t>.</w:t>
      </w:r>
      <w:r>
        <w:t>687*T(v3</w:t>
      </w:r>
      <w:r w:rsidR="00644CD5">
        <w:t>.</w:t>
      </w:r>
      <w:r>
        <w:t>u35) -0</w:t>
      </w:r>
      <w:r w:rsidR="00644CD5">
        <w:t>.</w:t>
      </w:r>
      <w:r>
        <w:t>553*T(v22</w:t>
      </w:r>
      <w:r w:rsidR="00644CD5">
        <w:t>.</w:t>
      </w:r>
      <w:r>
        <w:t>u9) + 0</w:t>
      </w:r>
      <w:r w:rsidR="00644CD5">
        <w:t>.</w:t>
      </w:r>
      <w:r>
        <w:t>606*T(v13</w:t>
      </w:r>
      <w:r w:rsidR="00644CD5">
        <w:t>.</w:t>
      </w:r>
      <w:r>
        <w:t>u28) -0</w:t>
      </w:r>
      <w:r w:rsidR="00644CD5">
        <w:t>.</w:t>
      </w:r>
      <w:r>
        <w:t>324*T(v35) + 0</w:t>
      </w:r>
      <w:r w:rsidR="00644CD5">
        <w:t>.</w:t>
      </w:r>
      <w:r>
        <w:t>452*T(v27</w:t>
      </w:r>
      <w:r w:rsidR="00644CD5">
        <w:t>.</w:t>
      </w:r>
      <w:r>
        <w:t>u11) + 0</w:t>
      </w:r>
      <w:r w:rsidR="00644CD5">
        <w:t>.</w:t>
      </w:r>
      <w:r>
        <w:t>351*T(v20</w:t>
      </w:r>
      <w:r w:rsidR="00644CD5">
        <w:t>.</w:t>
      </w:r>
      <w:r>
        <w:t>u1) + 0</w:t>
      </w:r>
      <w:r w:rsidR="00644CD5">
        <w:t>.</w:t>
      </w:r>
      <w:r>
        <w:t>496*T(v2</w:t>
      </w:r>
      <w:r w:rsidR="00644CD5">
        <w:t>.</w:t>
      </w:r>
      <w:r>
        <w:t>u26) -0</w:t>
      </w:r>
      <w:r w:rsidR="00644CD5">
        <w:t>.</w:t>
      </w:r>
      <w:r>
        <w:t>594*T(v23</w:t>
      </w:r>
      <w:r w:rsidR="00644CD5">
        <w:t>.</w:t>
      </w:r>
      <w:r>
        <w:t>u7) -0</w:t>
      </w:r>
      <w:r w:rsidR="00644CD5">
        <w:t>.</w:t>
      </w:r>
      <w:r>
        <w:t>527*T(v1</w:t>
      </w:r>
      <w:r w:rsidR="00644CD5">
        <w:t>.</w:t>
      </w:r>
      <w:r>
        <w:t>u27) -0</w:t>
      </w:r>
      <w:r w:rsidR="00644CD5">
        <w:t>.</w:t>
      </w:r>
      <w:r>
        <w:t>655*T(v15</w:t>
      </w:r>
      <w:r w:rsidR="00644CD5">
        <w:t>.</w:t>
      </w:r>
      <w:r>
        <w:t>u20) -0</w:t>
      </w:r>
      <w:r w:rsidR="00644CD5">
        <w:t>.</w:t>
      </w:r>
      <w:r>
        <w:t>489*T(v33</w:t>
      </w:r>
      <w:r w:rsidR="00644CD5">
        <w:t>.</w:t>
      </w:r>
      <w:r>
        <w:t>u2) -0</w:t>
      </w:r>
      <w:r w:rsidR="00644CD5">
        <w:t>.</w:t>
      </w:r>
      <w:r>
        <w:t>8*T(u2) -0</w:t>
      </w:r>
      <w:r w:rsidR="00644CD5">
        <w:t>.</w:t>
      </w:r>
      <w:r>
        <w:t>267*T(v15</w:t>
      </w:r>
      <w:r w:rsidR="00644CD5">
        <w:t>.</w:t>
      </w:r>
      <w:r>
        <w:t>u25) + 0</w:t>
      </w:r>
      <w:r w:rsidR="00644CD5">
        <w:t>.</w:t>
      </w:r>
      <w:r>
        <w:t>498*T(v1</w:t>
      </w:r>
      <w:r w:rsidR="00644CD5">
        <w:t>.</w:t>
      </w:r>
      <w:r>
        <w:t>u28) -0</w:t>
      </w:r>
      <w:r w:rsidR="00644CD5">
        <w:t>.</w:t>
      </w:r>
      <w:r>
        <w:t>418*T(v27</w:t>
      </w:r>
      <w:r w:rsidR="00644CD5">
        <w:t>.</w:t>
      </w:r>
      <w:r>
        <w:t>u10) -0</w:t>
      </w:r>
      <w:r w:rsidR="00644CD5">
        <w:t>.</w:t>
      </w:r>
      <w:r>
        <w:t>614*T(v4</w:t>
      </w:r>
      <w:r w:rsidR="00644CD5">
        <w:t>.</w:t>
      </w:r>
      <w:r>
        <w:t>u12) -0</w:t>
      </w:r>
      <w:r w:rsidR="00644CD5">
        <w:t>.</w:t>
      </w:r>
      <w:r>
        <w:t>37*T(u30) + 0</w:t>
      </w:r>
      <w:r w:rsidR="00644CD5">
        <w:t>.</w:t>
      </w:r>
      <w:r>
        <w:t>354*T(v40</w:t>
      </w:r>
      <w:r w:rsidR="00644CD5">
        <w:t>.</w:t>
      </w:r>
      <w:r>
        <w:t>u2) + 0</w:t>
      </w:r>
      <w:r w:rsidR="00644CD5">
        <w:t>.</w:t>
      </w:r>
      <w:r>
        <w:t>555*T(v20</w:t>
      </w:r>
      <w:r w:rsidR="00644CD5">
        <w:t>.</w:t>
      </w:r>
      <w:r>
        <w:t>u21) + 0</w:t>
      </w:r>
      <w:r w:rsidR="00644CD5">
        <w:t>.</w:t>
      </w:r>
      <w:r>
        <w:t>706*T(v8</w:t>
      </w:r>
      <w:r w:rsidR="00644CD5">
        <w:t>.</w:t>
      </w:r>
      <w:r>
        <w:t>u14) + 0</w:t>
      </w:r>
      <w:r w:rsidR="00644CD5">
        <w:t>.</w:t>
      </w:r>
      <w:r>
        <w:t>487*T(v35</w:t>
      </w:r>
      <w:r w:rsidR="00644CD5">
        <w:t>.</w:t>
      </w:r>
      <w:r>
        <w:t>u7) + 0</w:t>
      </w:r>
      <w:r w:rsidR="00644CD5">
        <w:t>.</w:t>
      </w:r>
      <w:r>
        <w:t>412*T(v17</w:t>
      </w:r>
      <w:r w:rsidR="00644CD5">
        <w:t>.</w:t>
      </w:r>
      <w:r>
        <w:t>u8) -0</w:t>
      </w:r>
      <w:r w:rsidR="00644CD5">
        <w:t>.</w:t>
      </w:r>
      <w:r>
        <w:t>677*T(v13</w:t>
      </w:r>
      <w:r w:rsidR="00644CD5">
        <w:t>.</w:t>
      </w:r>
      <w:r>
        <w:t>u29) -0</w:t>
      </w:r>
      <w:r w:rsidR="00644CD5">
        <w:t>.</w:t>
      </w:r>
      <w:r>
        <w:t>549*T(v5</w:t>
      </w:r>
      <w:r w:rsidR="00644CD5">
        <w:t>.</w:t>
      </w:r>
      <w:r>
        <w:t>u38) -0</w:t>
      </w:r>
      <w:r w:rsidR="00644CD5">
        <w:t>.</w:t>
      </w:r>
      <w:r>
        <w:t>443*T(v4</w:t>
      </w:r>
      <w:r w:rsidR="00644CD5">
        <w:t>.</w:t>
      </w:r>
      <w:r>
        <w:t>u25) + 0</w:t>
      </w:r>
      <w:r w:rsidR="00644CD5">
        <w:t>.</w:t>
      </w:r>
      <w:r>
        <w:t>636*T(v3</w:t>
      </w:r>
      <w:r w:rsidR="00644CD5">
        <w:t>.</w:t>
      </w:r>
      <w:r>
        <w:t>u30) + 0</w:t>
      </w:r>
      <w:r w:rsidR="00644CD5">
        <w:t>.</w:t>
      </w:r>
      <w:r>
        <w:t>292*T(v6</w:t>
      </w:r>
      <w:r w:rsidR="00644CD5">
        <w:t>.</w:t>
      </w:r>
      <w:r>
        <w:t>u30) -0</w:t>
      </w:r>
      <w:r w:rsidR="00644CD5">
        <w:t>.</w:t>
      </w:r>
      <w:r>
        <w:t>301*T(v40) + 0</w:t>
      </w:r>
      <w:r w:rsidR="00644CD5">
        <w:t>.</w:t>
      </w:r>
      <w:r>
        <w:t>423*T(v2</w:t>
      </w:r>
      <w:r w:rsidR="00644CD5">
        <w:t>.</w:t>
      </w:r>
      <w:r>
        <w:t>u23) + 0</w:t>
      </w:r>
      <w:r w:rsidR="00644CD5">
        <w:t>.</w:t>
      </w:r>
      <w:r>
        <w:t>369*T(v26</w:t>
      </w:r>
      <w:r w:rsidR="00644CD5">
        <w:t>.</w:t>
      </w:r>
      <w:r>
        <w:t>u6) + 0</w:t>
      </w:r>
      <w:r w:rsidR="00644CD5">
        <w:t>.</w:t>
      </w:r>
      <w:r>
        <w:t>565*T(v9</w:t>
      </w:r>
      <w:r w:rsidR="00644CD5">
        <w:t>.</w:t>
      </w:r>
      <w:r>
        <w:t>u16) + 0</w:t>
      </w:r>
      <w:r w:rsidR="00644CD5">
        <w:t>.</w:t>
      </w:r>
      <w:r>
        <w:t>419*T(v17</w:t>
      </w:r>
      <w:r w:rsidR="00644CD5">
        <w:t>.</w:t>
      </w:r>
      <w:r>
        <w:t>u3) -0</w:t>
      </w:r>
      <w:r w:rsidR="00644CD5">
        <w:t>.</w:t>
      </w:r>
      <w:r>
        <w:t>516*T(v6</w:t>
      </w:r>
      <w:r w:rsidR="00644CD5">
        <w:t>.</w:t>
      </w:r>
      <w:r>
        <w:t>u1) + 0</w:t>
      </w:r>
      <w:r w:rsidR="00644CD5">
        <w:t>.</w:t>
      </w:r>
      <w:r>
        <w:t>424*T(v36</w:t>
      </w:r>
      <w:r w:rsidR="00644CD5">
        <w:t>.</w:t>
      </w:r>
      <w:r>
        <w:t>u2) + 0</w:t>
      </w:r>
      <w:r w:rsidR="00644CD5">
        <w:t>.</w:t>
      </w:r>
      <w:r>
        <w:t>379*T(v24</w:t>
      </w:r>
      <w:r w:rsidR="00644CD5">
        <w:t>.</w:t>
      </w:r>
      <w:r>
        <w:t>u15) + 0</w:t>
      </w:r>
      <w:r w:rsidR="00644CD5">
        <w:t>.</w:t>
      </w:r>
      <w:r>
        <w:t>428*T(v8</w:t>
      </w:r>
      <w:r w:rsidR="00644CD5">
        <w:t>.</w:t>
      </w:r>
      <w:r>
        <w:t>u33) + 0</w:t>
      </w:r>
      <w:r w:rsidR="00644CD5">
        <w:t>.</w:t>
      </w:r>
      <w:r>
        <w:t>364*T(v2</w:t>
      </w:r>
      <w:r w:rsidR="00644CD5">
        <w:t>.</w:t>
      </w:r>
      <w:r>
        <w:t>u12) + 0</w:t>
      </w:r>
      <w:r w:rsidR="00644CD5">
        <w:t>.</w:t>
      </w:r>
      <w:r>
        <w:t>405*T(v9</w:t>
      </w:r>
      <w:r w:rsidR="00644CD5">
        <w:t>.</w:t>
      </w:r>
      <w:r>
        <w:t>u29) + 0</w:t>
      </w:r>
      <w:r w:rsidR="00644CD5">
        <w:t>.</w:t>
      </w:r>
      <w:r>
        <w:t>309*T(u18) -0</w:t>
      </w:r>
      <w:r w:rsidR="00644CD5">
        <w:t>.</w:t>
      </w:r>
      <w:r>
        <w:t>445*T(v1</w:t>
      </w:r>
      <w:r w:rsidR="00644CD5">
        <w:t>.</w:t>
      </w:r>
      <w:r>
        <w:t>u29) -0</w:t>
      </w:r>
      <w:r w:rsidR="00644CD5">
        <w:t>.</w:t>
      </w:r>
      <w:r>
        <w:t>201*T(v37) -0</w:t>
      </w:r>
      <w:r w:rsidR="00644CD5">
        <w:t>.</w:t>
      </w:r>
      <w:r>
        <w:t>244*T(v29</w:t>
      </w:r>
      <w:r w:rsidR="00644CD5">
        <w:t>.</w:t>
      </w:r>
      <w:r>
        <w:t>u12) -0</w:t>
      </w:r>
      <w:r w:rsidR="00644CD5">
        <w:t>.</w:t>
      </w:r>
      <w:r>
        <w:t>335*T(v14</w:t>
      </w:r>
      <w:r w:rsidR="00644CD5">
        <w:t>.</w:t>
      </w:r>
      <w:r>
        <w:t>u8) + 0</w:t>
      </w:r>
      <w:r w:rsidR="00644CD5">
        <w:t>.</w:t>
      </w:r>
      <w:r>
        <w:t>465*T(v1</w:t>
      </w:r>
      <w:r w:rsidR="00644CD5">
        <w:t>.</w:t>
      </w:r>
      <w:r>
        <w:t>u20) + 0</w:t>
      </w:r>
      <w:r w:rsidR="00644CD5">
        <w:t>.</w:t>
      </w:r>
      <w:r>
        <w:t>431*T(v17</w:t>
      </w:r>
      <w:r w:rsidR="00644CD5">
        <w:t>.</w:t>
      </w:r>
      <w:r>
        <w:t>u2) -0</w:t>
      </w:r>
      <w:r w:rsidR="00644CD5">
        <w:t>.</w:t>
      </w:r>
      <w:r>
        <w:t>653*T(v6</w:t>
      </w:r>
      <w:r w:rsidR="00644CD5">
        <w:t>.</w:t>
      </w:r>
      <w:r>
        <w:t>u16) -0</w:t>
      </w:r>
      <w:r w:rsidR="00644CD5">
        <w:t>.</w:t>
      </w:r>
      <w:r>
        <w:t>581*T(v1</w:t>
      </w:r>
      <w:r w:rsidR="00644CD5">
        <w:t>.</w:t>
      </w:r>
      <w:r>
        <w:t>u5) + 0</w:t>
      </w:r>
      <w:r w:rsidR="00644CD5">
        <w:t>.</w:t>
      </w:r>
      <w:r>
        <w:t>392*T(v15</w:t>
      </w:r>
      <w:r w:rsidR="00644CD5">
        <w:t>.</w:t>
      </w:r>
      <w:r>
        <w:t>u17) -0</w:t>
      </w:r>
      <w:r w:rsidR="00644CD5">
        <w:t>.</w:t>
      </w:r>
      <w:r>
        <w:t>439*T(v16</w:t>
      </w:r>
      <w:r w:rsidR="00644CD5">
        <w:t>.</w:t>
      </w:r>
      <w:r>
        <w:t>u20) + 0</w:t>
      </w:r>
      <w:r w:rsidR="00644CD5">
        <w:t>.</w:t>
      </w:r>
      <w:r>
        <w:t>431*T(v5</w:t>
      </w:r>
      <w:r w:rsidR="00644CD5">
        <w:t>.</w:t>
      </w:r>
      <w:r>
        <w:t>u15) -0</w:t>
      </w:r>
      <w:r w:rsidR="00644CD5">
        <w:t>.</w:t>
      </w:r>
      <w:r>
        <w:t>269*T(v10</w:t>
      </w:r>
      <w:r w:rsidR="00644CD5">
        <w:t>.</w:t>
      </w:r>
      <w:r>
        <w:t>u32) + 0</w:t>
      </w:r>
      <w:r w:rsidR="00644CD5">
        <w:t>.</w:t>
      </w:r>
      <w:r>
        <w:t>0681*MW -0</w:t>
      </w:r>
      <w:r w:rsidR="00644CD5">
        <w:t>.</w:t>
      </w:r>
      <w:r>
        <w:t>322*T(v6</w:t>
      </w:r>
      <w:r w:rsidR="00644CD5">
        <w:t>.</w:t>
      </w:r>
      <w:r>
        <w:t>u27) + 0</w:t>
      </w:r>
      <w:r w:rsidR="00644CD5">
        <w:t>.</w:t>
      </w:r>
      <w:r>
        <w:t>428*T(v5</w:t>
      </w:r>
      <w:r w:rsidR="00644CD5">
        <w:t>.</w:t>
      </w:r>
      <w:r>
        <w:t>u4) + 0</w:t>
      </w:r>
      <w:r w:rsidR="00644CD5">
        <w:t>.</w:t>
      </w:r>
      <w:r>
        <w:t>389*T(v9</w:t>
      </w:r>
      <w:r w:rsidR="00644CD5">
        <w:t>.</w:t>
      </w:r>
      <w:r>
        <w:t>u14) + 0</w:t>
      </w:r>
      <w:r w:rsidR="00644CD5">
        <w:t>.</w:t>
      </w:r>
      <w:r>
        <w:t>275*T(v22</w:t>
      </w:r>
      <w:r w:rsidR="00644CD5">
        <w:t>.</w:t>
      </w:r>
      <w:r>
        <w:t>u15) -0</w:t>
      </w:r>
      <w:r w:rsidR="00644CD5">
        <w:t>.</w:t>
      </w:r>
      <w:r>
        <w:t>273*T(v23</w:t>
      </w:r>
      <w:r w:rsidR="00644CD5">
        <w:t>.</w:t>
      </w:r>
      <w:r>
        <w:t>u17) -0</w:t>
      </w:r>
      <w:r w:rsidR="00644CD5">
        <w:t>.</w:t>
      </w:r>
      <w:r>
        <w:t>267*T(v19</w:t>
      </w:r>
      <w:r w:rsidR="00644CD5">
        <w:t>.</w:t>
      </w:r>
      <w:r>
        <w:t>u13) + 0</w:t>
      </w:r>
      <w:r w:rsidR="00644CD5">
        <w:t>.</w:t>
      </w:r>
      <w:r>
        <w:t>246*T(v12</w:t>
      </w:r>
      <w:r w:rsidR="00644CD5">
        <w:t>.</w:t>
      </w:r>
      <w:r>
        <w:t>u13) + 0</w:t>
      </w:r>
      <w:r w:rsidR="00644CD5">
        <w:t>.</w:t>
      </w:r>
      <w:r>
        <w:t>274*T(v22</w:t>
      </w:r>
      <w:r w:rsidR="00644CD5">
        <w:t>.</w:t>
      </w:r>
      <w:r>
        <w:t>u20) + 0</w:t>
      </w:r>
      <w:r w:rsidR="00644CD5">
        <w:t>.</w:t>
      </w:r>
      <w:r>
        <w:t>277*T(v4</w:t>
      </w:r>
      <w:r w:rsidR="00644CD5">
        <w:t>.</w:t>
      </w:r>
      <w:r>
        <w:t>u37) + 0</w:t>
      </w:r>
      <w:r w:rsidR="00644CD5">
        <w:t>.</w:t>
      </w:r>
      <w:r>
        <w:t>214*T(v23) + 0</w:t>
      </w:r>
      <w:r w:rsidR="00644CD5">
        <w:t>.</w:t>
      </w:r>
      <w:r>
        <w:t>311*T(v26</w:t>
      </w:r>
      <w:r w:rsidR="00644CD5">
        <w:t>.</w:t>
      </w:r>
      <w:r>
        <w:t>u2) + 0</w:t>
      </w:r>
      <w:r w:rsidR="00644CD5">
        <w:t>.</w:t>
      </w:r>
      <w:r>
        <w:t>3*T(v14</w:t>
      </w:r>
      <w:r w:rsidR="00644CD5">
        <w:t>.</w:t>
      </w:r>
      <w:r>
        <w:t>u22) -0</w:t>
      </w:r>
      <w:r w:rsidR="00644CD5">
        <w:t>.</w:t>
      </w:r>
      <w:r>
        <w:t>236*T(v24</w:t>
      </w:r>
      <w:r w:rsidR="00644CD5">
        <w:t>.</w:t>
      </w:r>
      <w:r>
        <w:t>u8) + 0</w:t>
      </w:r>
      <w:r w:rsidR="00644CD5">
        <w:t>.</w:t>
      </w:r>
      <w:r>
        <w:t>22*T(v39</w:t>
      </w:r>
      <w:r w:rsidR="00644CD5">
        <w:t>.</w:t>
      </w:r>
      <w:r>
        <w:t>u2) + 0</w:t>
      </w:r>
      <w:r w:rsidR="00644CD5">
        <w:t>.</w:t>
      </w:r>
      <w:r>
        <w:t>205*T(v32</w:t>
      </w:r>
      <w:r w:rsidR="00644CD5">
        <w:t>.</w:t>
      </w:r>
      <w:r>
        <w:t>u7) + 0</w:t>
      </w:r>
      <w:r w:rsidR="00644CD5">
        <w:t>.</w:t>
      </w:r>
      <w:r>
        <w:t>295*T(v4</w:t>
      </w:r>
      <w:r w:rsidR="00644CD5">
        <w:t>.</w:t>
      </w:r>
      <w:r>
        <w:t>u24) + 0</w:t>
      </w:r>
      <w:r w:rsidR="00644CD5">
        <w:t>.</w:t>
      </w:r>
      <w:r>
        <w:t>305*T(v13</w:t>
      </w:r>
      <w:r w:rsidR="00644CD5">
        <w:t>.</w:t>
      </w:r>
      <w:r>
        <w:t>u17) + 0</w:t>
      </w:r>
      <w:r w:rsidR="00644CD5">
        <w:t>.</w:t>
      </w:r>
      <w:r>
        <w:t>365*T(v15</w:t>
      </w:r>
      <w:r w:rsidR="00644CD5">
        <w:t>.</w:t>
      </w:r>
      <w:r>
        <w:t>u12) -0</w:t>
      </w:r>
      <w:r w:rsidR="00644CD5">
        <w:t>.</w:t>
      </w:r>
      <w:r>
        <w:t>377*T(v8</w:t>
      </w:r>
      <w:r w:rsidR="00644CD5">
        <w:t>.</w:t>
      </w:r>
      <w:r>
        <w:t>u9) -0</w:t>
      </w:r>
      <w:r w:rsidR="00644CD5">
        <w:t>.</w:t>
      </w:r>
      <w:r>
        <w:t>0151*NumNegative + 0</w:t>
      </w:r>
      <w:r w:rsidR="00644CD5">
        <w:t>.</w:t>
      </w:r>
      <w:r>
        <w:t>237*T(v7</w:t>
      </w:r>
      <w:r w:rsidR="00644CD5">
        <w:t>.</w:t>
      </w:r>
      <w:r>
        <w:t>u6) + 0</w:t>
      </w:r>
      <w:r w:rsidR="00644CD5">
        <w:t>.</w:t>
      </w:r>
      <w:r>
        <w:t>257*T(u8) -0</w:t>
      </w:r>
      <w:r w:rsidR="00644CD5">
        <w:t>.</w:t>
      </w:r>
      <w:r>
        <w:t>266*T(v8</w:t>
      </w:r>
      <w:r w:rsidR="00644CD5">
        <w:t>.</w:t>
      </w:r>
      <w:r>
        <w:t>u10) -0</w:t>
      </w:r>
      <w:r w:rsidR="00644CD5">
        <w:t>.</w:t>
      </w:r>
      <w:r>
        <w:t>265*T(v22</w:t>
      </w:r>
      <w:r w:rsidR="00644CD5">
        <w:t>.</w:t>
      </w:r>
      <w:r>
        <w:t>u17) + 0</w:t>
      </w:r>
      <w:r w:rsidR="00644CD5">
        <w:t>.</w:t>
      </w:r>
      <w:r>
        <w:t>357*T(v20</w:t>
      </w:r>
      <w:r w:rsidR="00644CD5">
        <w:t>.</w:t>
      </w:r>
      <w:r>
        <w:t>u4) + 0</w:t>
      </w:r>
      <w:r w:rsidR="00644CD5">
        <w:t>.</w:t>
      </w:r>
      <w:r>
        <w:t>298*T(v10</w:t>
      </w:r>
      <w:r w:rsidR="00644CD5">
        <w:t>.</w:t>
      </w:r>
      <w:r>
        <w:t>u8) -0</w:t>
      </w:r>
      <w:r w:rsidR="00644CD5">
        <w:t>.</w:t>
      </w:r>
      <w:r>
        <w:t>284*T(v24</w:t>
      </w:r>
      <w:r w:rsidR="00644CD5">
        <w:t>.</w:t>
      </w:r>
      <w:r>
        <w:t>u16) + 0</w:t>
      </w:r>
      <w:r w:rsidR="00644CD5">
        <w:t>.</w:t>
      </w:r>
      <w:r>
        <w:t>314*T(v17</w:t>
      </w:r>
      <w:r w:rsidR="00644CD5">
        <w:t>.</w:t>
      </w:r>
      <w:r>
        <w:t>u5) -0</w:t>
      </w:r>
      <w:r w:rsidR="00644CD5">
        <w:t>.</w:t>
      </w:r>
      <w:r>
        <w:t>227*T(v20</w:t>
      </w:r>
      <w:r w:rsidR="00644CD5">
        <w:t>.</w:t>
      </w:r>
      <w:r>
        <w:t>u5) + 0</w:t>
      </w:r>
      <w:r w:rsidR="00644CD5">
        <w:t>.</w:t>
      </w:r>
      <w:r>
        <w:t>191*T(u34) -0</w:t>
      </w:r>
      <w:r w:rsidR="00644CD5">
        <w:t>.</w:t>
      </w:r>
      <w:r>
        <w:t>225*T(v10</w:t>
      </w:r>
      <w:r w:rsidR="00644CD5">
        <w:t>.</w:t>
      </w:r>
      <w:r>
        <w:t>u29) + 0</w:t>
      </w:r>
      <w:r w:rsidR="00644CD5">
        <w:t>.</w:t>
      </w:r>
      <w:r>
        <w:t>325*T(v6</w:t>
      </w:r>
      <w:r w:rsidR="00644CD5">
        <w:t>.</w:t>
      </w:r>
      <w:r>
        <w:t>u10) -0</w:t>
      </w:r>
      <w:r w:rsidR="00644CD5">
        <w:t>.</w:t>
      </w:r>
      <w:r>
        <w:t>268*T(v4</w:t>
      </w:r>
      <w:r w:rsidR="00644CD5">
        <w:t>.</w:t>
      </w:r>
      <w:r>
        <w:t>u17) -0</w:t>
      </w:r>
      <w:r w:rsidR="00644CD5">
        <w:t>.</w:t>
      </w:r>
      <w:r>
        <w:t>282*T(v17</w:t>
      </w:r>
      <w:r w:rsidR="00644CD5">
        <w:t>.</w:t>
      </w:r>
      <w:r>
        <w:t>u13) -0</w:t>
      </w:r>
      <w:r w:rsidR="00644CD5">
        <w:t>.</w:t>
      </w:r>
      <w:r>
        <w:t>191*T(v8</w:t>
      </w:r>
      <w:r w:rsidR="00644CD5">
        <w:t>.</w:t>
      </w:r>
      <w:r>
        <w:t>u27) -0</w:t>
      </w:r>
      <w:r w:rsidR="00644CD5">
        <w:t>.</w:t>
      </w:r>
      <w:r>
        <w:t>185*T(u38) -0</w:t>
      </w:r>
      <w:r w:rsidR="00644CD5">
        <w:t>.</w:t>
      </w:r>
      <w:r>
        <w:t>427*T(v1</w:t>
      </w:r>
      <w:r w:rsidR="00644CD5">
        <w:t>.</w:t>
      </w:r>
      <w:r>
        <w:t>u4) + 0</w:t>
      </w:r>
      <w:r w:rsidR="00644CD5">
        <w:t>.</w:t>
      </w:r>
      <w:r>
        <w:t>223*T(v24</w:t>
      </w:r>
      <w:r w:rsidR="00644CD5">
        <w:t>.</w:t>
      </w:r>
      <w:r>
        <w:t>u6) -0</w:t>
      </w:r>
      <w:r w:rsidR="00644CD5">
        <w:t>.</w:t>
      </w:r>
      <w:r>
        <w:t>267*T(v16</w:t>
      </w:r>
      <w:r w:rsidR="00644CD5">
        <w:t>.</w:t>
      </w:r>
      <w:r>
        <w:t>u12) -0</w:t>
      </w:r>
      <w:r w:rsidR="00644CD5">
        <w:t>.</w:t>
      </w:r>
      <w:r>
        <w:t>2*T(v10</w:t>
      </w:r>
      <w:r w:rsidR="00644CD5">
        <w:t>.</w:t>
      </w:r>
      <w:r>
        <w:t>u20) + 0</w:t>
      </w:r>
      <w:r w:rsidR="00644CD5">
        <w:t>.</w:t>
      </w:r>
      <w:r>
        <w:t>247*T(v15</w:t>
      </w:r>
      <w:r w:rsidR="00644CD5">
        <w:t>.</w:t>
      </w:r>
      <w:r>
        <w:t>u9) -0</w:t>
      </w:r>
      <w:r w:rsidR="00644CD5">
        <w:t>.</w:t>
      </w:r>
      <w:r>
        <w:t>244*T(v11</w:t>
      </w:r>
      <w:r w:rsidR="00644CD5">
        <w:t>.</w:t>
      </w:r>
      <w:r>
        <w:t>u2) -0</w:t>
      </w:r>
      <w:r w:rsidR="00644CD5">
        <w:t>.</w:t>
      </w:r>
      <w:r>
        <w:t>183*T(v4</w:t>
      </w:r>
      <w:r w:rsidR="00644CD5">
        <w:t>.</w:t>
      </w:r>
      <w:r>
        <w:t>u32) + 0</w:t>
      </w:r>
      <w:r w:rsidR="00644CD5">
        <w:t>.</w:t>
      </w:r>
      <w:r>
        <w:t>198*T(v30</w:t>
      </w:r>
      <w:r w:rsidR="00644CD5">
        <w:t>.</w:t>
      </w:r>
      <w:r>
        <w:t>u7) -0</w:t>
      </w:r>
      <w:r w:rsidR="00644CD5">
        <w:t>.</w:t>
      </w:r>
      <w:r>
        <w:t>207*T(v1</w:t>
      </w:r>
      <w:r w:rsidR="00644CD5">
        <w:t>.</w:t>
      </w:r>
      <w:r>
        <w:t>u14) -0</w:t>
      </w:r>
      <w:r w:rsidR="00644CD5">
        <w:t>.</w:t>
      </w:r>
      <w:r>
        <w:t>248*T(v12</w:t>
      </w:r>
      <w:r w:rsidR="00644CD5">
        <w:t>.</w:t>
      </w:r>
      <w:r>
        <w:t>u9) -0</w:t>
      </w:r>
      <w:r w:rsidR="00644CD5">
        <w:t>.</w:t>
      </w:r>
      <w:r>
        <w:t>155*T(v25</w:t>
      </w:r>
      <w:r w:rsidR="00644CD5">
        <w:t>.</w:t>
      </w:r>
      <w:r>
        <w:t>u18) -0</w:t>
      </w:r>
      <w:r w:rsidR="00644CD5">
        <w:t>.</w:t>
      </w:r>
      <w:r>
        <w:t>188*T(u10) + 0</w:t>
      </w:r>
      <w:r w:rsidR="00644CD5">
        <w:t>.</w:t>
      </w:r>
      <w:r>
        <w:t>187*T(v33</w:t>
      </w:r>
      <w:r w:rsidR="00644CD5">
        <w:t>.</w:t>
      </w:r>
      <w:r>
        <w:t>u9) + 0</w:t>
      </w:r>
      <w:r w:rsidR="00644CD5">
        <w:t>.</w:t>
      </w:r>
      <w:r>
        <w:t>229*T(v6</w:t>
      </w:r>
      <w:r w:rsidR="00644CD5">
        <w:t>.</w:t>
      </w:r>
      <w:r>
        <w:t>u21) -0</w:t>
      </w:r>
      <w:r w:rsidR="00644CD5">
        <w:t>.</w:t>
      </w:r>
      <w:r>
        <w:t>144*T(v2</w:t>
      </w:r>
      <w:r w:rsidR="00644CD5">
        <w:t>.</w:t>
      </w:r>
      <w:r>
        <w:t>u31) + 0</w:t>
      </w:r>
      <w:r w:rsidR="00644CD5">
        <w:t>.</w:t>
      </w:r>
      <w:r>
        <w:t>134*T(v21</w:t>
      </w:r>
      <w:r w:rsidR="00644CD5">
        <w:t>.</w:t>
      </w:r>
      <w:r>
        <w:t>u16) -0</w:t>
      </w:r>
      <w:r w:rsidR="00644CD5">
        <w:t>.</w:t>
      </w:r>
      <w:r>
        <w:t>146*T(v22</w:t>
      </w:r>
      <w:r w:rsidR="00644CD5">
        <w:t>.</w:t>
      </w:r>
      <w:r>
        <w:t>u16) -0</w:t>
      </w:r>
      <w:r w:rsidR="00644CD5">
        <w:t>.</w:t>
      </w:r>
      <w:r>
        <w:t>159*T(v4</w:t>
      </w:r>
      <w:r w:rsidR="00644CD5">
        <w:t>.</w:t>
      </w:r>
      <w:r>
        <w:t>u23) -0</w:t>
      </w:r>
      <w:r w:rsidR="00644CD5">
        <w:t>.</w:t>
      </w:r>
      <w:r>
        <w:t>146*T(v12</w:t>
      </w:r>
      <w:r w:rsidR="00644CD5">
        <w:t>.</w:t>
      </w:r>
      <w:r>
        <w:t>u14) + 0</w:t>
      </w:r>
      <w:r w:rsidR="00644CD5">
        <w:t>.</w:t>
      </w:r>
      <w:r>
        <w:t>112*T(v28</w:t>
      </w:r>
      <w:r w:rsidR="00644CD5">
        <w:t>.</w:t>
      </w:r>
      <w:r>
        <w:t>u1) + 0</w:t>
      </w:r>
      <w:r w:rsidR="00644CD5">
        <w:t>.</w:t>
      </w:r>
      <w:r>
        <w:t>131*T(v14</w:t>
      </w:r>
      <w:r w:rsidR="00644CD5">
        <w:t>.</w:t>
      </w:r>
      <w:r>
        <w:t>u15) + 0</w:t>
      </w:r>
      <w:r w:rsidR="00644CD5">
        <w:t>.</w:t>
      </w:r>
      <w:r>
        <w:t>144*T(v1</w:t>
      </w:r>
      <w:r w:rsidR="00644CD5">
        <w:t>.</w:t>
      </w:r>
      <w:r>
        <w:t>u26) -0</w:t>
      </w:r>
      <w:r w:rsidR="00644CD5">
        <w:t>.</w:t>
      </w:r>
      <w:r>
        <w:t>115*T(v9</w:t>
      </w:r>
      <w:r w:rsidR="00644CD5">
        <w:t>.</w:t>
      </w:r>
      <w:r>
        <w:t>u24) -0</w:t>
      </w:r>
      <w:r w:rsidR="00644CD5">
        <w:t>.</w:t>
      </w:r>
      <w:r>
        <w:t>0937*T(v35</w:t>
      </w:r>
      <w:r w:rsidR="00644CD5">
        <w:t>.</w:t>
      </w:r>
      <w:r>
        <w:t>u3) -0</w:t>
      </w:r>
      <w:r w:rsidR="00644CD5">
        <w:t>.</w:t>
      </w:r>
      <w:r>
        <w:t>119*T(v2</w:t>
      </w:r>
      <w:r w:rsidR="00644CD5">
        <w:t>.</w:t>
      </w:r>
      <w:r>
        <w:t>u13) + 0</w:t>
      </w:r>
      <w:r w:rsidR="00644CD5">
        <w:t>.</w:t>
      </w:r>
      <w:r>
        <w:t>0957*T(v7</w:t>
      </w:r>
      <w:r w:rsidR="00644CD5">
        <w:t>.</w:t>
      </w:r>
      <w:r>
        <w:t>u29) -0</w:t>
      </w:r>
      <w:r w:rsidR="00644CD5">
        <w:t>.</w:t>
      </w:r>
      <w:r>
        <w:t>111*T(v8</w:t>
      </w:r>
      <w:r w:rsidR="00644CD5">
        <w:t>.</w:t>
      </w:r>
      <w:r>
        <w:t>u2) -0</w:t>
      </w:r>
      <w:r w:rsidR="00644CD5">
        <w:t>.</w:t>
      </w:r>
      <w:r>
        <w:t>0737*T(v39</w:t>
      </w:r>
      <w:r w:rsidR="00644CD5">
        <w:t>.</w:t>
      </w:r>
      <w:r>
        <w:t>u3) + 0</w:t>
      </w:r>
      <w:r w:rsidR="00644CD5">
        <w:t>.</w:t>
      </w:r>
      <w:r>
        <w:t>0895*T(v22</w:t>
      </w:r>
      <w:r w:rsidR="00644CD5">
        <w:t>.</w:t>
      </w:r>
      <w:r>
        <w:t>u1) -0</w:t>
      </w:r>
      <w:r w:rsidR="00644CD5">
        <w:t>.</w:t>
      </w:r>
      <w:r>
        <w:t>104*T(v6</w:t>
      </w:r>
      <w:r w:rsidR="00644CD5">
        <w:t>.</w:t>
      </w:r>
      <w:r>
        <w:t>u18) -0</w:t>
      </w:r>
      <w:r w:rsidR="00644CD5">
        <w:t>.</w:t>
      </w:r>
      <w:r>
        <w:t>0794*T(v29</w:t>
      </w:r>
      <w:r w:rsidR="00644CD5">
        <w:t>.</w:t>
      </w:r>
      <w:r>
        <w:t>u13) + 0</w:t>
      </w:r>
      <w:r w:rsidR="00644CD5">
        <w:t>.</w:t>
      </w:r>
      <w:r>
        <w:t>0813*T(v25</w:t>
      </w:r>
      <w:r w:rsidR="00644CD5">
        <w:t>.</w:t>
      </w:r>
      <w:r>
        <w:t>u4) -0</w:t>
      </w:r>
      <w:r w:rsidR="00644CD5">
        <w:t>.</w:t>
      </w:r>
      <w:r>
        <w:t>0646*T(v21</w:t>
      </w:r>
      <w:r w:rsidR="00644CD5">
        <w:t>.</w:t>
      </w:r>
      <w:r>
        <w:t>u22) -0</w:t>
      </w:r>
      <w:r w:rsidR="00644CD5">
        <w:t>.</w:t>
      </w:r>
      <w:r>
        <w:t>0438*T(v38) -0</w:t>
      </w:r>
      <w:r w:rsidR="00644CD5">
        <w:t>.</w:t>
      </w:r>
      <w:r>
        <w:t>142*T(v4</w:t>
      </w:r>
      <w:r w:rsidR="00644CD5">
        <w:t>.</w:t>
      </w:r>
      <w:r>
        <w:t>u2) + 0</w:t>
      </w:r>
      <w:r w:rsidR="00644CD5">
        <w:t>.</w:t>
      </w:r>
      <w:r>
        <w:t>0822*T(v2</w:t>
      </w:r>
      <w:r w:rsidR="00644CD5">
        <w:t>.</w:t>
      </w:r>
      <w:r>
        <w:t>u33) -0</w:t>
      </w:r>
      <w:r w:rsidR="00644CD5">
        <w:t>.</w:t>
      </w:r>
      <w:r>
        <w:t>0848*T(v15</w:t>
      </w:r>
      <w:r w:rsidR="00644CD5">
        <w:t>.</w:t>
      </w:r>
      <w:r>
        <w:t>u5) + 0</w:t>
      </w:r>
      <w:r w:rsidR="00644CD5">
        <w:t>.</w:t>
      </w:r>
      <w:r>
        <w:t>0744*T(v2</w:t>
      </w:r>
      <w:r w:rsidR="00644CD5">
        <w:t>.</w:t>
      </w:r>
      <w:r>
        <w:t>u30) + 0</w:t>
      </w:r>
      <w:r w:rsidR="00644CD5">
        <w:t>.</w:t>
      </w:r>
      <w:r>
        <w:t>0669*T(v19</w:t>
      </w:r>
      <w:r w:rsidR="00644CD5">
        <w:t>.</w:t>
      </w:r>
      <w:r>
        <w:t>u3) + 0</w:t>
      </w:r>
      <w:r w:rsidR="00644CD5">
        <w:t>.</w:t>
      </w:r>
      <w:r>
        <w:t>322*Length + 0</w:t>
      </w:r>
      <w:r w:rsidR="00644CD5">
        <w:t>.</w:t>
      </w:r>
      <w:r>
        <w:t>0498*T(v18) -0</w:t>
      </w:r>
      <w:r w:rsidR="00644CD5">
        <w:t>.</w:t>
      </w:r>
      <w:r>
        <w:t>0694*T(v13</w:t>
      </w:r>
      <w:r w:rsidR="00644CD5">
        <w:t>.</w:t>
      </w:r>
      <w:r>
        <w:t>u2) + 0</w:t>
      </w:r>
      <w:r w:rsidR="00644CD5">
        <w:t>.</w:t>
      </w:r>
      <w:r>
        <w:t>0687*T(v1</w:t>
      </w:r>
      <w:r w:rsidR="00644CD5">
        <w:t>.</w:t>
      </w:r>
      <w:r>
        <w:t>u37) + 0</w:t>
      </w:r>
      <w:r w:rsidR="00644CD5">
        <w:t>.</w:t>
      </w:r>
      <w:r>
        <w:t>0566*T(v35</w:t>
      </w:r>
      <w:r w:rsidR="00644CD5">
        <w:t>.</w:t>
      </w:r>
      <w:r>
        <w:t>u1) -0</w:t>
      </w:r>
      <w:r w:rsidR="00644CD5">
        <w:t>.</w:t>
      </w:r>
      <w:r>
        <w:t>0444*T(v2</w:t>
      </w:r>
      <w:r w:rsidR="00644CD5">
        <w:t>.</w:t>
      </w:r>
      <w:r>
        <w:t>u40) + 0</w:t>
      </w:r>
      <w:r w:rsidR="00644CD5">
        <w:t>.</w:t>
      </w:r>
      <w:r>
        <w:t>0551*T(v12</w:t>
      </w:r>
      <w:r w:rsidR="00644CD5">
        <w:t>.</w:t>
      </w:r>
      <w:r>
        <w:t>u17) -0</w:t>
      </w:r>
      <w:r w:rsidR="00644CD5">
        <w:t>.</w:t>
      </w:r>
      <w:r>
        <w:t>0446*T(v15</w:t>
      </w:r>
      <w:r w:rsidR="00644CD5">
        <w:t>.</w:t>
      </w:r>
      <w:r>
        <w:t>u22) + 0</w:t>
      </w:r>
      <w:r w:rsidR="00644CD5">
        <w:t>.</w:t>
      </w:r>
      <w:r>
        <w:t>0511*T(v6</w:t>
      </w:r>
      <w:r w:rsidR="00644CD5">
        <w:t>.</w:t>
      </w:r>
      <w:r>
        <w:t>u19) + 0</w:t>
      </w:r>
      <w:r w:rsidR="00644CD5">
        <w:t>.</w:t>
      </w:r>
      <w:r>
        <w:t>0474*T(v7</w:t>
      </w:r>
      <w:r w:rsidR="00644CD5">
        <w:t>.</w:t>
      </w:r>
      <w:r>
        <w:t>u11) -0</w:t>
      </w:r>
      <w:r w:rsidR="00644CD5">
        <w:t>.</w:t>
      </w:r>
      <w:r>
        <w:t>0408*T(v9</w:t>
      </w:r>
      <w:r w:rsidR="00644CD5">
        <w:t>.</w:t>
      </w:r>
      <w:r>
        <w:t>u26) -0</w:t>
      </w:r>
      <w:r w:rsidR="00644CD5">
        <w:t>.</w:t>
      </w:r>
      <w:r>
        <w:t>0435*T(u7) -0</w:t>
      </w:r>
      <w:r w:rsidR="00644CD5">
        <w:t>.</w:t>
      </w:r>
      <w:r>
        <w:t>0241*T(v20</w:t>
      </w:r>
      <w:r w:rsidR="00644CD5">
        <w:t>.</w:t>
      </w:r>
      <w:r>
        <w:t>u18) -0</w:t>
      </w:r>
      <w:r w:rsidR="00644CD5">
        <w:t>.</w:t>
      </w:r>
      <w:r>
        <w:t>0254*T(v17</w:t>
      </w:r>
      <w:r w:rsidR="00644CD5">
        <w:t>.</w:t>
      </w:r>
      <w:r>
        <w:t>u1) -0</w:t>
      </w:r>
      <w:r w:rsidR="00644CD5">
        <w:t>.</w:t>
      </w:r>
      <w:r>
        <w:t>016*T(u12) + 0</w:t>
      </w:r>
      <w:r w:rsidR="00644CD5">
        <w:t>.</w:t>
      </w:r>
      <w:r>
        <w:t>0216*T(v9</w:t>
      </w:r>
      <w:r w:rsidR="00644CD5">
        <w:t>.</w:t>
      </w:r>
      <w:r>
        <w:t>u1) -0</w:t>
      </w:r>
      <w:r w:rsidR="00644CD5">
        <w:t>.</w:t>
      </w:r>
      <w:r>
        <w:t>0165*T(v13</w:t>
      </w:r>
      <w:r w:rsidR="00644CD5">
        <w:t>.</w:t>
      </w:r>
      <w:r>
        <w:t>u11) -0</w:t>
      </w:r>
      <w:r w:rsidR="00644CD5">
        <w:t>.</w:t>
      </w:r>
      <w:r>
        <w:t>0101*T(u43) -0</w:t>
      </w:r>
      <w:r w:rsidR="00644CD5">
        <w:t>.</w:t>
      </w:r>
      <w:r>
        <w:t>0153*T(v13</w:t>
      </w:r>
      <w:r w:rsidR="00644CD5">
        <w:t>.</w:t>
      </w:r>
      <w:r>
        <w:t>u21) -0</w:t>
      </w:r>
      <w:r w:rsidR="00644CD5">
        <w:t>.</w:t>
      </w:r>
      <w:r>
        <w:t>0135*T(v3</w:t>
      </w:r>
      <w:r w:rsidR="00644CD5">
        <w:t>.</w:t>
      </w:r>
      <w:r>
        <w:t>u12) -0</w:t>
      </w:r>
      <w:r w:rsidR="00644CD5">
        <w:t>.</w:t>
      </w:r>
      <w:r>
        <w:t>00742*T(v25</w:t>
      </w:r>
      <w:r w:rsidR="00644CD5">
        <w:t>.</w:t>
      </w:r>
      <w:r>
        <w:t>u10) + 0</w:t>
      </w:r>
      <w:r w:rsidR="00644CD5">
        <w:t>.</w:t>
      </w:r>
      <w:r>
        <w:t>0113*T(v1</w:t>
      </w:r>
      <w:r w:rsidR="00644CD5">
        <w:t>.</w:t>
      </w:r>
      <w:r>
        <w:t>u3) -0</w:t>
      </w:r>
      <w:r w:rsidR="00644CD5">
        <w:t>.</w:t>
      </w:r>
      <w:r>
        <w:t>000495*T(v10</w:t>
      </w:r>
      <w:r w:rsidR="00644CD5">
        <w:t>.</w:t>
      </w:r>
      <w:r>
        <w:t>u4) -0</w:t>
      </w:r>
      <w:r w:rsidR="00644CD5">
        <w:t>.</w:t>
      </w:r>
      <w:r>
        <w:t>000385*T(v2</w:t>
      </w:r>
      <w:r w:rsidR="00644CD5">
        <w:t>.</w:t>
      </w:r>
      <w:r>
        <w:t>u5) + 2</w:t>
      </w:r>
      <w:r w:rsidR="00644CD5">
        <w:t>.</w:t>
      </w:r>
      <w:r>
        <w:t>82E-05*T(v15</w:t>
      </w:r>
      <w:r w:rsidR="00644CD5">
        <w:t>.</w:t>
      </w:r>
      <w:r>
        <w:t>u27) + 7</w:t>
      </w:r>
      <w:r w:rsidR="00644CD5">
        <w:t>.</w:t>
      </w:r>
      <w:r>
        <w:t>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678*T(v4</w:t>
      </w:r>
      <w:r w:rsidR="00644CD5">
        <w:t>.</w:t>
      </w:r>
      <w:r>
        <w:t>u2) + 0</w:t>
      </w:r>
      <w:r w:rsidR="00644CD5">
        <w:t>.</w:t>
      </w:r>
      <w:r>
        <w:t>102*NumAromAtoms -0</w:t>
      </w:r>
      <w:r w:rsidR="00644CD5">
        <w:t>.</w:t>
      </w:r>
      <w:r>
        <w:t>444*T(v4</w:t>
      </w:r>
      <w:r w:rsidR="00644CD5">
        <w:t>.</w:t>
      </w:r>
      <w:r>
        <w:t>u3) + 1</w:t>
      </w:r>
      <w:r w:rsidR="00644CD5">
        <w:t>.</w:t>
      </w:r>
      <w:r>
        <w:t>01*T(u2) -0</w:t>
      </w:r>
      <w:r w:rsidR="00644CD5">
        <w:t>.</w:t>
      </w:r>
      <w:r>
        <w:t>455*T(v1</w:t>
      </w:r>
      <w:r w:rsidR="00644CD5">
        <w:t>.</w:t>
      </w:r>
      <w:r>
        <w:t>u3) + 0</w:t>
      </w:r>
      <w:r w:rsidR="00644CD5">
        <w:t>.</w:t>
      </w:r>
      <w:r>
        <w:t>0719*T(v12</w:t>
      </w:r>
      <w:r w:rsidR="00644CD5">
        <w:t>.</w:t>
      </w:r>
      <w:r>
        <w:t>u5) -0</w:t>
      </w:r>
      <w:r w:rsidR="00644CD5">
        <w:t>.</w:t>
      </w:r>
      <w:r>
        <w:t>219*T(v13</w:t>
      </w:r>
      <w:r w:rsidR="00644CD5">
        <w:t>.</w:t>
      </w:r>
      <w:r>
        <w:t>u13) + 0</w:t>
      </w:r>
      <w:r w:rsidR="00644CD5">
        <w:t>.</w:t>
      </w:r>
      <w:r>
        <w:t>27*T(v29</w:t>
      </w:r>
      <w:r w:rsidR="00644CD5">
        <w:t>.</w:t>
      </w:r>
      <w:r>
        <w:t>u10) -0</w:t>
      </w:r>
      <w:r w:rsidR="00644CD5">
        <w:t>.</w:t>
      </w:r>
      <w:r>
        <w:t>803*T(v22</w:t>
      </w:r>
      <w:r w:rsidR="00644CD5">
        <w:t>.</w:t>
      </w:r>
      <w:r>
        <w:t>u14) + 0</w:t>
      </w:r>
      <w:r w:rsidR="00644CD5">
        <w:t>.</w:t>
      </w:r>
      <w:r>
        <w:t>471*T(v15</w:t>
      </w:r>
      <w:r w:rsidR="00644CD5">
        <w:t>.</w:t>
      </w:r>
      <w:r>
        <w:t>u22) -0</w:t>
      </w:r>
      <w:r w:rsidR="00644CD5">
        <w:t>.</w:t>
      </w:r>
      <w:r>
        <w:t>334*T(v14</w:t>
      </w:r>
      <w:r w:rsidR="00644CD5">
        <w:t>.</w:t>
      </w:r>
      <w:r>
        <w:t>u18) -0</w:t>
      </w:r>
      <w:r w:rsidR="00644CD5">
        <w:t>.</w:t>
      </w:r>
      <w:r>
        <w:t>475*T(v7</w:t>
      </w:r>
      <w:r w:rsidR="00644CD5">
        <w:t>.</w:t>
      </w:r>
      <w:r>
        <w:t>u4) -0</w:t>
      </w:r>
      <w:r w:rsidR="00644CD5">
        <w:t>.</w:t>
      </w:r>
      <w:r>
        <w:t>421*T(v2</w:t>
      </w:r>
      <w:r w:rsidR="00644CD5">
        <w:t>.</w:t>
      </w:r>
      <w:r>
        <w:t>u3) + 0</w:t>
      </w:r>
      <w:r w:rsidR="00644CD5">
        <w:t>.</w:t>
      </w:r>
      <w:r>
        <w:t>668*T(v24</w:t>
      </w:r>
      <w:r w:rsidR="00644CD5">
        <w:t>.</w:t>
      </w:r>
      <w:r>
        <w:t>u7) + 0</w:t>
      </w:r>
      <w:r w:rsidR="00644CD5">
        <w:t>.</w:t>
      </w:r>
      <w:r>
        <w:t>936*T(v24</w:t>
      </w:r>
      <w:r w:rsidR="00644CD5">
        <w:t>.</w:t>
      </w:r>
      <w:r>
        <w:t>u12) -0</w:t>
      </w:r>
      <w:r w:rsidR="00644CD5">
        <w:t>.</w:t>
      </w:r>
      <w:r>
        <w:t>628*T(v19</w:t>
      </w:r>
      <w:r w:rsidR="00644CD5">
        <w:t>.</w:t>
      </w:r>
      <w:r>
        <w:t>u21) + 1</w:t>
      </w:r>
      <w:r w:rsidR="00644CD5">
        <w:t>.</w:t>
      </w:r>
      <w:r>
        <w:t>09*T(v9</w:t>
      </w:r>
      <w:r w:rsidR="00644CD5">
        <w:t>.</w:t>
      </w:r>
      <w:r>
        <w:t>u9) + 1</w:t>
      </w:r>
      <w:r w:rsidR="00644CD5">
        <w:t>.</w:t>
      </w:r>
      <w:r>
        <w:t>03*T(v3</w:t>
      </w:r>
      <w:r w:rsidR="00644CD5">
        <w:t>.</w:t>
      </w:r>
      <w:r>
        <w:t>u3) + 0</w:t>
      </w:r>
      <w:r w:rsidR="00644CD5">
        <w:t>.</w:t>
      </w:r>
      <w:r>
        <w:t>558*T(v17</w:t>
      </w:r>
      <w:r w:rsidR="00644CD5">
        <w:t>.</w:t>
      </w:r>
      <w:r>
        <w:t>u17) + 1</w:t>
      </w:r>
      <w:r w:rsidR="00644CD5">
        <w:t>.</w:t>
      </w:r>
      <w:r>
        <w:t>53*T(v1</w:t>
      </w:r>
      <w:r w:rsidR="00644CD5">
        <w:t>.</w:t>
      </w:r>
      <w:r>
        <w:t>u7) -0</w:t>
      </w:r>
      <w:r w:rsidR="00644CD5">
        <w:t>.</w:t>
      </w:r>
      <w:r>
        <w:t>178*NumAcceptor -1</w:t>
      </w:r>
      <w:r w:rsidR="00644CD5">
        <w:t>.</w:t>
      </w:r>
      <w:r>
        <w:t>13*T(v1</w:t>
      </w:r>
      <w:r w:rsidR="00644CD5">
        <w:t>.</w:t>
      </w:r>
      <w:r>
        <w:t>u18) + 4</w:t>
      </w:r>
      <w:r w:rsidR="00644CD5">
        <w:t>.</w:t>
      </w:r>
      <w:r>
        <w:t>89*Length + 0</w:t>
      </w:r>
      <w:r w:rsidR="00644CD5">
        <w:t>.</w:t>
      </w:r>
      <w:r>
        <w:t>476*T(v6</w:t>
      </w:r>
      <w:r w:rsidR="00644CD5">
        <w:t>.</w:t>
      </w:r>
      <w:r>
        <w:t>u14) + 0</w:t>
      </w:r>
      <w:r w:rsidR="00644CD5">
        <w:t>.</w:t>
      </w:r>
      <w:r>
        <w:t>0864*NumDonor -0</w:t>
      </w:r>
      <w:r w:rsidR="00644CD5">
        <w:t>.</w:t>
      </w:r>
      <w:r>
        <w:t>547*T(v24</w:t>
      </w:r>
      <w:r w:rsidR="00644CD5">
        <w:t>.</w:t>
      </w:r>
      <w:r>
        <w:t>u15) + 0</w:t>
      </w:r>
      <w:r w:rsidR="00644CD5">
        <w:t>.</w:t>
      </w:r>
      <w:r>
        <w:t>465*T(v16</w:t>
      </w:r>
      <w:r w:rsidR="00644CD5">
        <w:t>.</w:t>
      </w:r>
      <w:r>
        <w:t>u1) + 0</w:t>
      </w:r>
      <w:r w:rsidR="00644CD5">
        <w:t>.</w:t>
      </w:r>
      <w:r>
        <w:t>138*Lipophilicity^2 -0</w:t>
      </w:r>
      <w:r w:rsidR="00644CD5">
        <w:t>.</w:t>
      </w:r>
      <w:r>
        <w:t>667*T(v6</w:t>
      </w:r>
      <w:r w:rsidR="00644CD5">
        <w:t>.</w:t>
      </w:r>
      <w:r>
        <w:t>u21) -0</w:t>
      </w:r>
      <w:r w:rsidR="00644CD5">
        <w:t>.</w:t>
      </w:r>
      <w:r>
        <w:t>431*T(v15</w:t>
      </w:r>
      <w:r w:rsidR="00644CD5">
        <w:t>.</w:t>
      </w:r>
      <w:r>
        <w:t>u12) -0</w:t>
      </w:r>
      <w:r w:rsidR="00644CD5">
        <w:t>.</w:t>
      </w:r>
      <w:r>
        <w:t>219*T(v9</w:t>
      </w:r>
      <w:r w:rsidR="00644CD5">
        <w:t>.</w:t>
      </w:r>
      <w:r>
        <w:t>u5) -0</w:t>
      </w:r>
      <w:r w:rsidR="00644CD5">
        <w:t>.</w:t>
      </w:r>
      <w:r>
        <w:t>441*T(v16</w:t>
      </w:r>
      <w:r w:rsidR="00644CD5">
        <w:t>.</w:t>
      </w:r>
      <w:r>
        <w:t>u8) + 0</w:t>
      </w:r>
      <w:r w:rsidR="00644CD5">
        <w:t>.</w:t>
      </w:r>
      <w:r>
        <w:t>662*T(v11</w:t>
      </w:r>
      <w:r w:rsidR="00644CD5">
        <w:t>.</w:t>
      </w:r>
      <w:r>
        <w:t>u6) -0</w:t>
      </w:r>
      <w:r w:rsidR="00644CD5">
        <w:t>.</w:t>
      </w:r>
      <w:r>
        <w:t>641*T(v23</w:t>
      </w:r>
      <w:r w:rsidR="00644CD5">
        <w:t>.</w:t>
      </w:r>
      <w:r>
        <w:t>u18) + 0</w:t>
      </w:r>
      <w:r w:rsidR="00644CD5">
        <w:t>.</w:t>
      </w:r>
      <w:r>
        <w:t>653*T(v8</w:t>
      </w:r>
      <w:r w:rsidR="00644CD5">
        <w:t>.</w:t>
      </w:r>
      <w:r>
        <w:t>u20) + 0</w:t>
      </w:r>
      <w:r w:rsidR="00644CD5">
        <w:t>.</w:t>
      </w:r>
      <w:r>
        <w:t>306*T(v14</w:t>
      </w:r>
      <w:r w:rsidR="00644CD5">
        <w:t>.</w:t>
      </w:r>
      <w:r>
        <w:t>u7) -0</w:t>
      </w:r>
      <w:r w:rsidR="00644CD5">
        <w:t>.</w:t>
      </w:r>
      <w:r>
        <w:t>248*T(v4</w:t>
      </w:r>
      <w:r w:rsidR="00644CD5">
        <w:t>.</w:t>
      </w:r>
      <w:r>
        <w:t>u35) + 0</w:t>
      </w:r>
      <w:r w:rsidR="00644CD5">
        <w:t>.</w:t>
      </w:r>
      <w:r>
        <w:t>301*T(v9</w:t>
      </w:r>
      <w:r w:rsidR="00644CD5">
        <w:t>.</w:t>
      </w:r>
      <w:r>
        <w:t>u21) + 0</w:t>
      </w:r>
      <w:r w:rsidR="00644CD5">
        <w:t>.</w:t>
      </w:r>
      <w:r>
        <w:t>316*T(v18</w:t>
      </w:r>
      <w:r w:rsidR="00644CD5">
        <w:t>.</w:t>
      </w:r>
      <w:r>
        <w:t>u10) + 0</w:t>
      </w:r>
      <w:r w:rsidR="00644CD5">
        <w:t>.</w:t>
      </w:r>
      <w:r>
        <w:t>271*T(v17</w:t>
      </w:r>
      <w:r w:rsidR="00644CD5">
        <w:t>.</w:t>
      </w:r>
      <w:r>
        <w:t>u2) + 0</w:t>
      </w:r>
      <w:r w:rsidR="00644CD5">
        <w:t>.</w:t>
      </w:r>
      <w:r>
        <w:t>79*T(v5</w:t>
      </w:r>
      <w:r w:rsidR="00644CD5">
        <w:t>.</w:t>
      </w:r>
      <w:r>
        <w:t>u34) -1</w:t>
      </w:r>
      <w:r w:rsidR="00644CD5">
        <w:t>.</w:t>
      </w:r>
      <w:r>
        <w:t>16*T(v1</w:t>
      </w:r>
      <w:r w:rsidR="00644CD5">
        <w:t>.</w:t>
      </w:r>
      <w:r>
        <w:t>u20) -0</w:t>
      </w:r>
      <w:r w:rsidR="00644CD5">
        <w:t>.</w:t>
      </w:r>
      <w:r>
        <w:t>421*T(v18</w:t>
      </w:r>
      <w:r w:rsidR="00644CD5">
        <w:t>.</w:t>
      </w:r>
      <w:r>
        <w:t>u16) + 0</w:t>
      </w:r>
      <w:r w:rsidR="00644CD5">
        <w:t>.</w:t>
      </w:r>
      <w:r>
        <w:t>244*T(u40) + 0</w:t>
      </w:r>
      <w:r w:rsidR="00644CD5">
        <w:t>.</w:t>
      </w:r>
      <w:r>
        <w:t>668*T(v5</w:t>
      </w:r>
      <w:r w:rsidR="00644CD5">
        <w:t>.</w:t>
      </w:r>
      <w:r>
        <w:t>u30) -0</w:t>
      </w:r>
      <w:r w:rsidR="00644CD5">
        <w:t>.</w:t>
      </w:r>
      <w:r>
        <w:t>3*T(v31</w:t>
      </w:r>
      <w:r w:rsidR="00644CD5">
        <w:t>.</w:t>
      </w:r>
      <w:r>
        <w:t>u3) -0</w:t>
      </w:r>
      <w:r w:rsidR="00644CD5">
        <w:t>.</w:t>
      </w:r>
      <w:r>
        <w:t>351*T(v11</w:t>
      </w:r>
      <w:r w:rsidR="00644CD5">
        <w:t>.</w:t>
      </w:r>
      <w:r>
        <w:t>u27) + 0</w:t>
      </w:r>
      <w:r w:rsidR="00644CD5">
        <w:t>.</w:t>
      </w:r>
      <w:r>
        <w:t>761*T(v5</w:t>
      </w:r>
      <w:r w:rsidR="00644CD5">
        <w:t>.</w:t>
      </w:r>
      <w:r>
        <w:t>u20) + 0</w:t>
      </w:r>
      <w:r w:rsidR="00644CD5">
        <w:t>.</w:t>
      </w:r>
      <w:r>
        <w:t>441*T(v6</w:t>
      </w:r>
      <w:r w:rsidR="00644CD5">
        <w:t>.</w:t>
      </w:r>
      <w:r>
        <w:t>u33) + 0</w:t>
      </w:r>
      <w:r w:rsidR="00644CD5">
        <w:t>.</w:t>
      </w:r>
      <w:r>
        <w:t>189*T(u15) -0</w:t>
      </w:r>
      <w:r w:rsidR="00644CD5">
        <w:t>.</w:t>
      </w:r>
      <w:r>
        <w:t>848*T(v4</w:t>
      </w:r>
      <w:r w:rsidR="00644CD5">
        <w:t>.</w:t>
      </w:r>
      <w:r>
        <w:t>u14) + 0</w:t>
      </w:r>
      <w:r w:rsidR="00644CD5">
        <w:t>.</w:t>
      </w:r>
      <w:r>
        <w:t>32*T(v25) + 0</w:t>
      </w:r>
      <w:r w:rsidR="00644CD5">
        <w:t>.</w:t>
      </w:r>
      <w:r>
        <w:t>625*T(v9</w:t>
      </w:r>
      <w:r w:rsidR="00644CD5">
        <w:t>.</w:t>
      </w:r>
      <w:r>
        <w:t>u20) + 13</w:t>
      </w:r>
      <w:r w:rsidR="00644CD5">
        <w:t>.</w:t>
      </w:r>
      <w:r>
        <w:t>3*Lipophilicity -0</w:t>
      </w:r>
      <w:r w:rsidR="00644CD5">
        <w:t>.</w:t>
      </w:r>
      <w:r>
        <w:t>617*T(v39</w:t>
      </w:r>
      <w:r w:rsidR="00644CD5">
        <w:t>.</w:t>
      </w:r>
      <w:r>
        <w:t>u2) -0</w:t>
      </w:r>
      <w:r w:rsidR="00644CD5">
        <w:t>.</w:t>
      </w:r>
      <w:r>
        <w:t>332*T(v25</w:t>
      </w:r>
      <w:r w:rsidR="00644CD5">
        <w:t>.</w:t>
      </w:r>
      <w:r>
        <w:t>u15) -0</w:t>
      </w:r>
      <w:r w:rsidR="00644CD5">
        <w:t>.</w:t>
      </w:r>
      <w:r>
        <w:t>71*T(v27</w:t>
      </w:r>
      <w:r w:rsidR="00644CD5">
        <w:t>.</w:t>
      </w:r>
      <w:r>
        <w:t>u9) + 10</w:t>
      </w:r>
      <w:r w:rsidR="00644CD5">
        <w:t>.</w:t>
      </w:r>
      <w:r>
        <w:t>3*Volume^3 -0</w:t>
      </w:r>
      <w:r w:rsidR="00644CD5">
        <w:t>.</w:t>
      </w:r>
      <w:r>
        <w:t>206*T(v22) + 0</w:t>
      </w:r>
      <w:r w:rsidR="00644CD5">
        <w:t>.</w:t>
      </w:r>
      <w:r>
        <w:t>722*T(v24</w:t>
      </w:r>
      <w:r w:rsidR="00644CD5">
        <w:t>.</w:t>
      </w:r>
      <w:r>
        <w:t>u8) + 0</w:t>
      </w:r>
      <w:r w:rsidR="00644CD5">
        <w:t>.</w:t>
      </w:r>
      <w:r>
        <w:t>299*T(v10</w:t>
      </w:r>
      <w:r w:rsidR="00644CD5">
        <w:t>.</w:t>
      </w:r>
      <w:r>
        <w:t>u10) -0</w:t>
      </w:r>
      <w:r w:rsidR="00644CD5">
        <w:t>.</w:t>
      </w:r>
      <w:r>
        <w:t>637*T(v23</w:t>
      </w:r>
      <w:r w:rsidR="00644CD5">
        <w:t>.</w:t>
      </w:r>
      <w:r>
        <w:t>u6) -0</w:t>
      </w:r>
      <w:r w:rsidR="00644CD5">
        <w:t>.</w:t>
      </w:r>
      <w:r>
        <w:t>328*T(v7</w:t>
      </w:r>
      <w:r w:rsidR="00644CD5">
        <w:t>.</w:t>
      </w:r>
      <w:r>
        <w:t>u24) + 0</w:t>
      </w:r>
      <w:r w:rsidR="00644CD5">
        <w:t>.</w:t>
      </w:r>
      <w:r>
        <w:t>315*T(v10</w:t>
      </w:r>
      <w:r w:rsidR="00644CD5">
        <w:t>.</w:t>
      </w:r>
      <w:r>
        <w:t>u6) + 0</w:t>
      </w:r>
      <w:r w:rsidR="00644CD5">
        <w:t>.</w:t>
      </w:r>
      <w:r>
        <w:t>549*T(v24</w:t>
      </w:r>
      <w:r w:rsidR="00644CD5">
        <w:t>.</w:t>
      </w:r>
      <w:r>
        <w:t>u10) + 0</w:t>
      </w:r>
      <w:r w:rsidR="00644CD5">
        <w:t>.</w:t>
      </w:r>
      <w:r>
        <w:t>626*T(v1</w:t>
      </w:r>
      <w:r w:rsidR="00644CD5">
        <w:t>.</w:t>
      </w:r>
      <w:r>
        <w:t>u30) + 0</w:t>
      </w:r>
      <w:r w:rsidR="00644CD5">
        <w:t>.</w:t>
      </w:r>
      <w:r>
        <w:t>444*T(v5</w:t>
      </w:r>
      <w:r w:rsidR="00644CD5">
        <w:t>.</w:t>
      </w:r>
      <w:r>
        <w:t>u27) + 0</w:t>
      </w:r>
      <w:r w:rsidR="00644CD5">
        <w:t>.</w:t>
      </w:r>
      <w:r>
        <w:t>85*T(v1</w:t>
      </w:r>
      <w:r w:rsidR="00644CD5">
        <w:t>.</w:t>
      </w:r>
      <w:r>
        <w:t>u9) + 14</w:t>
      </w:r>
      <w:r w:rsidR="00644CD5">
        <w:t>.</w:t>
      </w:r>
      <w:r>
        <w:t>2*Volume -0</w:t>
      </w:r>
      <w:r w:rsidR="00644CD5">
        <w:t>.</w:t>
      </w:r>
      <w:r>
        <w:t>268*T(v16) -0</w:t>
      </w:r>
      <w:r w:rsidR="00644CD5">
        <w:t>.</w:t>
      </w:r>
      <w:r>
        <w:t>381*T(v6</w:t>
      </w:r>
      <w:r w:rsidR="00644CD5">
        <w:t>.</w:t>
      </w:r>
      <w:r>
        <w:t>u27) + 0</w:t>
      </w:r>
      <w:r w:rsidR="00644CD5">
        <w:t>.</w:t>
      </w:r>
      <w:r>
        <w:t>295*T(v19</w:t>
      </w:r>
      <w:r w:rsidR="00644CD5">
        <w:t>.</w:t>
      </w:r>
      <w:r>
        <w:t>u18) -0</w:t>
      </w:r>
      <w:r w:rsidR="00644CD5">
        <w:t>.</w:t>
      </w:r>
      <w:r>
        <w:t>399*T(v13</w:t>
      </w:r>
      <w:r w:rsidR="00644CD5">
        <w:t>.</w:t>
      </w:r>
      <w:r>
        <w:t>u29) + 0</w:t>
      </w:r>
      <w:r w:rsidR="00644CD5">
        <w:t>.</w:t>
      </w:r>
      <w:r>
        <w:t>721*T(v4</w:t>
      </w:r>
      <w:r w:rsidR="00644CD5">
        <w:t>.</w:t>
      </w:r>
      <w:r>
        <w:t>u37) -23</w:t>
      </w:r>
      <w:r w:rsidR="00644CD5">
        <w:t>.</w:t>
      </w:r>
      <w:r>
        <w:t>8*Volume^2 + 0</w:t>
      </w:r>
      <w:r w:rsidR="00644CD5">
        <w:t>.</w:t>
      </w:r>
      <w:r>
        <w:t>614*T(v4</w:t>
      </w:r>
      <w:r w:rsidR="00644CD5">
        <w:t>.</w:t>
      </w:r>
      <w:r>
        <w:t>u39) -0</w:t>
      </w:r>
      <w:r w:rsidR="00644CD5">
        <w:t>.</w:t>
      </w:r>
      <w:r>
        <w:t>494*T(v10</w:t>
      </w:r>
      <w:r w:rsidR="00644CD5">
        <w:t>.</w:t>
      </w:r>
      <w:r>
        <w:t>u30) -0</w:t>
      </w:r>
      <w:r w:rsidR="00644CD5">
        <w:t>.</w:t>
      </w:r>
      <w:r>
        <w:t>338*T(v9</w:t>
      </w:r>
      <w:r w:rsidR="00644CD5">
        <w:t>.</w:t>
      </w:r>
      <w:r>
        <w:t>u31) + 0</w:t>
      </w:r>
      <w:r w:rsidR="00644CD5">
        <w:t>.</w:t>
      </w:r>
      <w:r>
        <w:t>534*T(v18</w:t>
      </w:r>
      <w:r w:rsidR="00644CD5">
        <w:t>.</w:t>
      </w:r>
      <w:r>
        <w:t>u4) -0</w:t>
      </w:r>
      <w:r w:rsidR="00644CD5">
        <w:t>.</w:t>
      </w:r>
      <w:r>
        <w:t>621*T(v28</w:t>
      </w:r>
      <w:r w:rsidR="00644CD5">
        <w:t>.</w:t>
      </w:r>
      <w:r>
        <w:t>u9) -0</w:t>
      </w:r>
      <w:r w:rsidR="00644CD5">
        <w:t>.</w:t>
      </w:r>
      <w:r>
        <w:t>434*T(v7</w:t>
      </w:r>
      <w:r w:rsidR="00644CD5">
        <w:t>.</w:t>
      </w:r>
      <w:r>
        <w:t>u6) + 0</w:t>
      </w:r>
      <w:r w:rsidR="00644CD5">
        <w:t>.</w:t>
      </w:r>
      <w:r>
        <w:t>364*T(v22</w:t>
      </w:r>
      <w:r w:rsidR="00644CD5">
        <w:t>.</w:t>
      </w:r>
      <w:r>
        <w:t>u9) -0</w:t>
      </w:r>
      <w:r w:rsidR="00644CD5">
        <w:t>.</w:t>
      </w:r>
      <w:r>
        <w:t>376*T(u27) -0</w:t>
      </w:r>
      <w:r w:rsidR="00644CD5">
        <w:t>.</w:t>
      </w:r>
      <w:r>
        <w:t>496*T(v10</w:t>
      </w:r>
      <w:r w:rsidR="00644CD5">
        <w:t>.</w:t>
      </w:r>
      <w:r>
        <w:t>u15) + 0</w:t>
      </w:r>
      <w:r w:rsidR="00644CD5">
        <w:t>.</w:t>
      </w:r>
      <w:r>
        <w:t>426*T(v26</w:t>
      </w:r>
      <w:r w:rsidR="00644CD5">
        <w:t>.</w:t>
      </w:r>
      <w:r>
        <w:t>u8) + 0</w:t>
      </w:r>
      <w:r w:rsidR="00644CD5">
        <w:t>.</w:t>
      </w:r>
      <w:r>
        <w:t>66*T(v16</w:t>
      </w:r>
      <w:r w:rsidR="00644CD5">
        <w:t>.</w:t>
      </w:r>
      <w:r>
        <w:t>u4) -0</w:t>
      </w:r>
      <w:r w:rsidR="00644CD5">
        <w:t>.</w:t>
      </w:r>
      <w:r>
        <w:t>34*T(v4</w:t>
      </w:r>
      <w:r w:rsidR="00644CD5">
        <w:t>.</w:t>
      </w:r>
      <w:r>
        <w:t>u31) -0</w:t>
      </w:r>
      <w:r w:rsidR="00644CD5">
        <w:t>.</w:t>
      </w:r>
      <w:r>
        <w:t>632*T(v3</w:t>
      </w:r>
      <w:r w:rsidR="00644CD5">
        <w:t>.</w:t>
      </w:r>
      <w:r>
        <w:t>u15) + 0</w:t>
      </w:r>
      <w:r w:rsidR="00644CD5">
        <w:t>.</w:t>
      </w:r>
      <w:r>
        <w:t>456*T(v20</w:t>
      </w:r>
      <w:r w:rsidR="00644CD5">
        <w:t>.</w:t>
      </w:r>
      <w:r>
        <w:t>u12) + 0</w:t>
      </w:r>
      <w:r w:rsidR="00644CD5">
        <w:t>.</w:t>
      </w:r>
      <w:r>
        <w:t>465*T(v7</w:t>
      </w:r>
      <w:r w:rsidR="00644CD5">
        <w:t>.</w:t>
      </w:r>
      <w:r>
        <w:t>u5) -0</w:t>
      </w:r>
      <w:r w:rsidR="00644CD5">
        <w:t>.</w:t>
      </w:r>
      <w:r>
        <w:t>485*T(v27</w:t>
      </w:r>
      <w:r w:rsidR="00644CD5">
        <w:t>.</w:t>
      </w:r>
      <w:r>
        <w:t>u5) -0</w:t>
      </w:r>
      <w:r w:rsidR="00644CD5">
        <w:t>.</w:t>
      </w:r>
      <w:r>
        <w:t>662*T(v2</w:t>
      </w:r>
      <w:r w:rsidR="00644CD5">
        <w:t>.</w:t>
      </w:r>
      <w:r>
        <w:t>u24) + 0</w:t>
      </w:r>
      <w:r w:rsidR="00644CD5">
        <w:t>.</w:t>
      </w:r>
      <w:r>
        <w:t>539*T(v10</w:t>
      </w:r>
      <w:r w:rsidR="00644CD5">
        <w:t>.</w:t>
      </w:r>
      <w:r>
        <w:t>u7) + 0</w:t>
      </w:r>
      <w:r w:rsidR="00644CD5">
        <w:t>.</w:t>
      </w:r>
      <w:r>
        <w:t>483*T(v24</w:t>
      </w:r>
      <w:r w:rsidR="00644CD5">
        <w:t>.</w:t>
      </w:r>
      <w:r>
        <w:t>u6) + 0</w:t>
      </w:r>
      <w:r w:rsidR="00644CD5">
        <w:t>.</w:t>
      </w:r>
      <w:r>
        <w:t>232*T(v13</w:t>
      </w:r>
      <w:r w:rsidR="00644CD5">
        <w:t>.</w:t>
      </w:r>
      <w:r>
        <w:t>u22) + 0</w:t>
      </w:r>
      <w:r w:rsidR="00644CD5">
        <w:t>.</w:t>
      </w:r>
      <w:r>
        <w:t>425*T(v36</w:t>
      </w:r>
      <w:r w:rsidR="00644CD5">
        <w:t>.</w:t>
      </w:r>
      <w:r>
        <w:t>u2) -0</w:t>
      </w:r>
      <w:r w:rsidR="00644CD5">
        <w:t>.</w:t>
      </w:r>
      <w:r>
        <w:t>534*T(v30</w:t>
      </w:r>
      <w:r w:rsidR="00644CD5">
        <w:t>.</w:t>
      </w:r>
      <w:r>
        <w:t>u9) -0</w:t>
      </w:r>
      <w:r w:rsidR="00644CD5">
        <w:t>.</w:t>
      </w:r>
      <w:r>
        <w:t>448*T(v12</w:t>
      </w:r>
      <w:r w:rsidR="00644CD5">
        <w:t>.</w:t>
      </w:r>
      <w:r>
        <w:t>u30) + 0</w:t>
      </w:r>
      <w:r w:rsidR="00644CD5">
        <w:t>.</w:t>
      </w:r>
      <w:r>
        <w:t>481*T(v7</w:t>
      </w:r>
      <w:r w:rsidR="00644CD5">
        <w:t>.</w:t>
      </w:r>
      <w:r>
        <w:t>u27) + 0</w:t>
      </w:r>
      <w:r w:rsidR="00644CD5">
        <w:t>.</w:t>
      </w:r>
      <w:r>
        <w:t>539*T(v7</w:t>
      </w:r>
      <w:r w:rsidR="00644CD5">
        <w:t>.</w:t>
      </w:r>
      <w:r>
        <w:t>u12) + 0</w:t>
      </w:r>
      <w:r w:rsidR="00644CD5">
        <w:t>.</w:t>
      </w:r>
      <w:r>
        <w:t>534*T(v9</w:t>
      </w:r>
      <w:r w:rsidR="00644CD5">
        <w:t>.</w:t>
      </w:r>
      <w:r>
        <w:t>u4) + 0</w:t>
      </w:r>
      <w:r w:rsidR="00644CD5">
        <w:t>.</w:t>
      </w:r>
      <w:r>
        <w:t>294*T(v34) + 0</w:t>
      </w:r>
      <w:r w:rsidR="00644CD5">
        <w:t>.</w:t>
      </w:r>
      <w:r>
        <w:t>277*T(u25) + 0</w:t>
      </w:r>
      <w:r w:rsidR="00644CD5">
        <w:t>.</w:t>
      </w:r>
      <w:r>
        <w:t>747*T(v13</w:t>
      </w:r>
      <w:r w:rsidR="00644CD5">
        <w:t>.</w:t>
      </w:r>
      <w:r>
        <w:t>u18) + 0</w:t>
      </w:r>
      <w:r w:rsidR="00644CD5">
        <w:t>.</w:t>
      </w:r>
      <w:r>
        <w:t>506*T(v18</w:t>
      </w:r>
      <w:r w:rsidR="00644CD5">
        <w:t>.</w:t>
      </w:r>
      <w:r>
        <w:t>u5) -0</w:t>
      </w:r>
      <w:r w:rsidR="00644CD5">
        <w:t>.</w:t>
      </w:r>
      <w:r>
        <w:t>617*T(v15</w:t>
      </w:r>
      <w:r w:rsidR="00644CD5">
        <w:t>.</w:t>
      </w:r>
      <w:r>
        <w:t>u5) -0</w:t>
      </w:r>
      <w:r w:rsidR="00644CD5">
        <w:t>.</w:t>
      </w:r>
      <w:r>
        <w:t>396*T(v5</w:t>
      </w:r>
      <w:r w:rsidR="00644CD5">
        <w:t>.</w:t>
      </w:r>
      <w:r>
        <w:t>u21) + 0</w:t>
      </w:r>
      <w:r w:rsidR="00644CD5">
        <w:t>.</w:t>
      </w:r>
      <w:r>
        <w:t>113*T(v21) -0</w:t>
      </w:r>
      <w:r w:rsidR="00644CD5">
        <w:t>.</w:t>
      </w:r>
      <w:r>
        <w:t>261*T(v38</w:t>
      </w:r>
      <w:r w:rsidR="00644CD5">
        <w:t>.</w:t>
      </w:r>
      <w:r>
        <w:t>u4) -0</w:t>
      </w:r>
      <w:r w:rsidR="00644CD5">
        <w:t>.</w:t>
      </w:r>
      <w:r>
        <w:t>366*T(v17) + 0</w:t>
      </w:r>
      <w:r w:rsidR="00644CD5">
        <w:t>.</w:t>
      </w:r>
      <w:r>
        <w:t>201*T(v19</w:t>
      </w:r>
      <w:r w:rsidR="00644CD5">
        <w:t>.</w:t>
      </w:r>
      <w:r>
        <w:t>u11) -0</w:t>
      </w:r>
      <w:r w:rsidR="00644CD5">
        <w:t>.</w:t>
      </w:r>
      <w:r>
        <w:t>517*T(v1</w:t>
      </w:r>
      <w:r w:rsidR="00644CD5">
        <w:t>.</w:t>
      </w:r>
      <w:r>
        <w:t>u31) + 0</w:t>
      </w:r>
      <w:r w:rsidR="00644CD5">
        <w:t>.</w:t>
      </w:r>
      <w:r>
        <w:t>454*T(v7</w:t>
      </w:r>
      <w:r w:rsidR="00644CD5">
        <w:t>.</w:t>
      </w:r>
      <w:r>
        <w:t>u11) -0</w:t>
      </w:r>
      <w:r w:rsidR="00644CD5">
        <w:t>.</w:t>
      </w:r>
      <w:r>
        <w:t>416*T(v36</w:t>
      </w:r>
      <w:r w:rsidR="00644CD5">
        <w:t>.</w:t>
      </w:r>
      <w:r>
        <w:t>u4) + 0</w:t>
      </w:r>
      <w:r w:rsidR="00644CD5">
        <w:t>.</w:t>
      </w:r>
      <w:r>
        <w:t>423*T(v5</w:t>
      </w:r>
      <w:r w:rsidR="00644CD5">
        <w:t>.</w:t>
      </w:r>
      <w:r>
        <w:t>u33) -0</w:t>
      </w:r>
      <w:r w:rsidR="00644CD5">
        <w:t>.</w:t>
      </w:r>
      <w:r>
        <w:t>229*T(v29) -0</w:t>
      </w:r>
      <w:r w:rsidR="00644CD5">
        <w:t>.</w:t>
      </w:r>
      <w:r>
        <w:t>268*T(v19</w:t>
      </w:r>
      <w:r w:rsidR="00644CD5">
        <w:t>.</w:t>
      </w:r>
      <w:r>
        <w:t>u22) -0</w:t>
      </w:r>
      <w:r w:rsidR="00644CD5">
        <w:t>.</w:t>
      </w:r>
      <w:r>
        <w:t>473*T(v15</w:t>
      </w:r>
      <w:r w:rsidR="00644CD5">
        <w:t>.</w:t>
      </w:r>
      <w:r>
        <w:t>u19) -0</w:t>
      </w:r>
      <w:r w:rsidR="00644CD5">
        <w:t>.</w:t>
      </w:r>
      <w:r>
        <w:t>389*T(v5) + 0</w:t>
      </w:r>
      <w:r w:rsidR="00644CD5">
        <w:t>.</w:t>
      </w:r>
      <w:r>
        <w:t>111*NumPositive + 0</w:t>
      </w:r>
      <w:r w:rsidR="00644CD5">
        <w:t>.</w:t>
      </w:r>
      <w:r>
        <w:t>48*T(v1</w:t>
      </w:r>
      <w:r w:rsidR="00644CD5">
        <w:t>.</w:t>
      </w:r>
      <w:r>
        <w:t>u19) -0</w:t>
      </w:r>
      <w:r w:rsidR="00644CD5">
        <w:t>.</w:t>
      </w:r>
      <w:r>
        <w:t>315*T(v11</w:t>
      </w:r>
      <w:r w:rsidR="00644CD5">
        <w:t>.</w:t>
      </w:r>
      <w:r>
        <w:t>u16) -0</w:t>
      </w:r>
      <w:r w:rsidR="00644CD5">
        <w:t>.</w:t>
      </w:r>
      <w:r>
        <w:t>535*T(v11</w:t>
      </w:r>
      <w:r w:rsidR="00644CD5">
        <w:t>.</w:t>
      </w:r>
      <w:r>
        <w:t>u22) + 0</w:t>
      </w:r>
      <w:r w:rsidR="00644CD5">
        <w:t>.</w:t>
      </w:r>
      <w:r>
        <w:t>234*T(v18</w:t>
      </w:r>
      <w:r w:rsidR="00644CD5">
        <w:t>.</w:t>
      </w:r>
      <w:r>
        <w:t>u21) -0</w:t>
      </w:r>
      <w:r w:rsidR="00644CD5">
        <w:t>.</w:t>
      </w:r>
      <w:r>
        <w:t>32*T(v16</w:t>
      </w:r>
      <w:r w:rsidR="00644CD5">
        <w:t>.</w:t>
      </w:r>
      <w:r>
        <w:t>u16) -0</w:t>
      </w:r>
      <w:r w:rsidR="00644CD5">
        <w:t>.</w:t>
      </w:r>
      <w:r>
        <w:t>55*T(v29</w:t>
      </w:r>
      <w:r w:rsidR="00644CD5">
        <w:t>.</w:t>
      </w:r>
      <w:r>
        <w:t>u13) + 0</w:t>
      </w:r>
      <w:r w:rsidR="00644CD5">
        <w:t>.</w:t>
      </w:r>
      <w:r>
        <w:t>185*T(v37) + 0</w:t>
      </w:r>
      <w:r w:rsidR="00644CD5">
        <w:t>.</w:t>
      </w:r>
      <w:r>
        <w:t>288*T(v14</w:t>
      </w:r>
      <w:r w:rsidR="00644CD5">
        <w:t>.</w:t>
      </w:r>
      <w:r>
        <w:t>u14) + 0</w:t>
      </w:r>
      <w:r w:rsidR="00644CD5">
        <w:t>.</w:t>
      </w:r>
      <w:r>
        <w:t>217*T(v18</w:t>
      </w:r>
      <w:r w:rsidR="00644CD5">
        <w:t>.</w:t>
      </w:r>
      <w:r>
        <w:t>u1) -0</w:t>
      </w:r>
      <w:r w:rsidR="00644CD5">
        <w:t>.</w:t>
      </w:r>
      <w:r>
        <w:t>553*T(v37</w:t>
      </w:r>
      <w:r w:rsidR="00644CD5">
        <w:t>.</w:t>
      </w:r>
      <w:r>
        <w:t>u1) + 0</w:t>
      </w:r>
      <w:r w:rsidR="00644CD5">
        <w:t>.</w:t>
      </w:r>
      <w:r>
        <w:t>531*T(v25</w:t>
      </w:r>
      <w:r w:rsidR="00644CD5">
        <w:t>.</w:t>
      </w:r>
      <w:r>
        <w:t>u9) + 0</w:t>
      </w:r>
      <w:r w:rsidR="00644CD5">
        <w:t>.</w:t>
      </w:r>
      <w:r>
        <w:t>483*T(v5</w:t>
      </w:r>
      <w:r w:rsidR="00644CD5">
        <w:t>.</w:t>
      </w:r>
      <w:r>
        <w:t>u10) -0</w:t>
      </w:r>
      <w:r w:rsidR="00644CD5">
        <w:t>.</w:t>
      </w:r>
      <w:r>
        <w:t>291*T(v21</w:t>
      </w:r>
      <w:r w:rsidR="00644CD5">
        <w:t>.</w:t>
      </w:r>
      <w:r>
        <w:t>u18) -0</w:t>
      </w:r>
      <w:r w:rsidR="00644CD5">
        <w:t>.</w:t>
      </w:r>
      <w:r>
        <w:t>107*T(v15) + 0</w:t>
      </w:r>
      <w:r w:rsidR="00644CD5">
        <w:t>.</w:t>
      </w:r>
      <w:r>
        <w:t>215*T(v3</w:t>
      </w:r>
      <w:r w:rsidR="00644CD5">
        <w:t>.</w:t>
      </w:r>
      <w:r>
        <w:t>u17) + 0</w:t>
      </w:r>
      <w:r w:rsidR="00644CD5">
        <w:t>.</w:t>
      </w:r>
      <w:r>
        <w:t>51*T(v15</w:t>
      </w:r>
      <w:r w:rsidR="00644CD5">
        <w:t>.</w:t>
      </w:r>
      <w:r>
        <w:t>u14) -0</w:t>
      </w:r>
      <w:r w:rsidR="00644CD5">
        <w:t>.</w:t>
      </w:r>
      <w:r>
        <w:t>423*T(v14</w:t>
      </w:r>
      <w:r w:rsidR="00644CD5">
        <w:t>.</w:t>
      </w:r>
      <w:r>
        <w:t xml:space="preserve">u10) + </w:t>
      </w:r>
      <w:r>
        <w:lastRenderedPageBreak/>
        <w:t>0</w:t>
      </w:r>
      <w:r w:rsidR="00644CD5">
        <w:t>.</w:t>
      </w:r>
      <w:r>
        <w:t>307*T(v30</w:t>
      </w:r>
      <w:r w:rsidR="00644CD5">
        <w:t>.</w:t>
      </w:r>
      <w:r>
        <w:t>u8) -0</w:t>
      </w:r>
      <w:r w:rsidR="00644CD5">
        <w:t>.</w:t>
      </w:r>
      <w:r>
        <w:t>441*T(v11</w:t>
      </w:r>
      <w:r w:rsidR="00644CD5">
        <w:t>.</w:t>
      </w:r>
      <w:r>
        <w:t>u15) -0</w:t>
      </w:r>
      <w:r w:rsidR="00644CD5">
        <w:t>.</w:t>
      </w:r>
      <w:r>
        <w:t>224*T(v28</w:t>
      </w:r>
      <w:r w:rsidR="00644CD5">
        <w:t>.</w:t>
      </w:r>
      <w:r>
        <w:t>u4) + 0</w:t>
      </w:r>
      <w:r w:rsidR="00644CD5">
        <w:t>.</w:t>
      </w:r>
      <w:r>
        <w:t>303*T(v12</w:t>
      </w:r>
      <w:r w:rsidR="00644CD5">
        <w:t>.</w:t>
      </w:r>
      <w:r>
        <w:t>u15) -0</w:t>
      </w:r>
      <w:r w:rsidR="00644CD5">
        <w:t>.</w:t>
      </w:r>
      <w:r>
        <w:t>249*T(v24</w:t>
      </w:r>
      <w:r w:rsidR="00644CD5">
        <w:t>.</w:t>
      </w:r>
      <w:r>
        <w:t>u13) -0</w:t>
      </w:r>
      <w:r w:rsidR="00644CD5">
        <w:t>.</w:t>
      </w:r>
      <w:r>
        <w:t>481*T(v8</w:t>
      </w:r>
      <w:r w:rsidR="00644CD5">
        <w:t>.</w:t>
      </w:r>
      <w:r>
        <w:t>u9) + 0</w:t>
      </w:r>
      <w:r w:rsidR="00644CD5">
        <w:t>.</w:t>
      </w:r>
      <w:r>
        <w:t>446*T(v1</w:t>
      </w:r>
      <w:r w:rsidR="00644CD5">
        <w:t>.</w:t>
      </w:r>
      <w:r>
        <w:t>u23) -0</w:t>
      </w:r>
      <w:r w:rsidR="00644CD5">
        <w:t>.</w:t>
      </w:r>
      <w:r>
        <w:t>396*T(v17</w:t>
      </w:r>
      <w:r w:rsidR="00644CD5">
        <w:t>.</w:t>
      </w:r>
      <w:r>
        <w:t>u26) + 0</w:t>
      </w:r>
      <w:r w:rsidR="00644CD5">
        <w:t>.</w:t>
      </w:r>
      <w:r>
        <w:t>483*T(v8</w:t>
      </w:r>
      <w:r w:rsidR="00644CD5">
        <w:t>.</w:t>
      </w:r>
      <w:r>
        <w:t>u35) -0</w:t>
      </w:r>
      <w:r w:rsidR="00644CD5">
        <w:t>.</w:t>
      </w:r>
      <w:r>
        <w:t>405*T(v4</w:t>
      </w:r>
      <w:r w:rsidR="00644CD5">
        <w:t>.</w:t>
      </w:r>
      <w:r>
        <w:t>u19) -0</w:t>
      </w:r>
      <w:r w:rsidR="00644CD5">
        <w:t>.</w:t>
      </w:r>
      <w:r>
        <w:t>389*T(v13</w:t>
      </w:r>
      <w:r w:rsidR="00644CD5">
        <w:t>.</w:t>
      </w:r>
      <w:r>
        <w:t>u10) -0</w:t>
      </w:r>
      <w:r w:rsidR="00644CD5">
        <w:t>.</w:t>
      </w:r>
      <w:r>
        <w:t>433*T(v30</w:t>
      </w:r>
      <w:r w:rsidR="00644CD5">
        <w:t>.</w:t>
      </w:r>
      <w:r>
        <w:t>u13) -0</w:t>
      </w:r>
      <w:r w:rsidR="00644CD5">
        <w:t>.</w:t>
      </w:r>
      <w:r>
        <w:t>847*T(v1</w:t>
      </w:r>
      <w:r w:rsidR="00644CD5">
        <w:t>.</w:t>
      </w:r>
      <w:r>
        <w:t>u1) + 0</w:t>
      </w:r>
      <w:r w:rsidR="00644CD5">
        <w:t>.</w:t>
      </w:r>
      <w:r>
        <w:t>209*T(v7</w:t>
      </w:r>
      <w:r w:rsidR="00644CD5">
        <w:t>.</w:t>
      </w:r>
      <w:r>
        <w:t>u18) + 0</w:t>
      </w:r>
      <w:r w:rsidR="00644CD5">
        <w:t>.</w:t>
      </w:r>
      <w:r>
        <w:t>326*T(v12</w:t>
      </w:r>
      <w:r w:rsidR="00644CD5">
        <w:t>.</w:t>
      </w:r>
      <w:r>
        <w:t>u12) -1</w:t>
      </w:r>
      <w:r w:rsidR="00644CD5">
        <w:t>.</w:t>
      </w:r>
      <w:r>
        <w:t>66*u -0</w:t>
      </w:r>
      <w:r w:rsidR="00644CD5">
        <w:t>.</w:t>
      </w:r>
      <w:r>
        <w:t>402*T(v26</w:t>
      </w:r>
      <w:r w:rsidR="00644CD5">
        <w:t>.</w:t>
      </w:r>
      <w:r>
        <w:t>u5) + 0</w:t>
      </w:r>
      <w:r w:rsidR="00644CD5">
        <w:t>.</w:t>
      </w:r>
      <w:r>
        <w:t>226*T(v22</w:t>
      </w:r>
      <w:r w:rsidR="00644CD5">
        <w:t>.</w:t>
      </w:r>
      <w:r>
        <w:t>u15) -0</w:t>
      </w:r>
      <w:r w:rsidR="00644CD5">
        <w:t>.</w:t>
      </w:r>
      <w:r>
        <w:t>387*T(v26</w:t>
      </w:r>
      <w:r w:rsidR="00644CD5">
        <w:t>.</w:t>
      </w:r>
      <w:r>
        <w:t>u9) + 0</w:t>
      </w:r>
      <w:r w:rsidR="00644CD5">
        <w:t>.</w:t>
      </w:r>
      <w:r>
        <w:t>216*T(v31</w:t>
      </w:r>
      <w:r w:rsidR="00644CD5">
        <w:t>.</w:t>
      </w:r>
      <w:r>
        <w:t>u8) -0</w:t>
      </w:r>
      <w:r w:rsidR="00644CD5">
        <w:t>.</w:t>
      </w:r>
      <w:r>
        <w:t>305*T(v10</w:t>
      </w:r>
      <w:r w:rsidR="00644CD5">
        <w:t>.</w:t>
      </w:r>
      <w:r>
        <w:t>u14) + 0</w:t>
      </w:r>
      <w:r w:rsidR="00644CD5">
        <w:t>.</w:t>
      </w:r>
      <w:r>
        <w:t>402*T(v9</w:t>
      </w:r>
      <w:r w:rsidR="00644CD5">
        <w:t>.</w:t>
      </w:r>
      <w:r>
        <w:t>u19) -0</w:t>
      </w:r>
      <w:r w:rsidR="00644CD5">
        <w:t>.</w:t>
      </w:r>
      <w:r>
        <w:t>418*T(v5</w:t>
      </w:r>
      <w:r w:rsidR="00644CD5">
        <w:t>.</w:t>
      </w:r>
      <w:r>
        <w:t>u31) -0</w:t>
      </w:r>
      <w:r w:rsidR="00644CD5">
        <w:t>.</w:t>
      </w:r>
      <w:r>
        <w:t>492*T(v17</w:t>
      </w:r>
      <w:r w:rsidR="00644CD5">
        <w:t>.</w:t>
      </w:r>
      <w:r>
        <w:t>u14) -0</w:t>
      </w:r>
      <w:r w:rsidR="00644CD5">
        <w:t>.</w:t>
      </w:r>
      <w:r>
        <w:t>519*T(v8</w:t>
      </w:r>
      <w:r w:rsidR="00644CD5">
        <w:t>.</w:t>
      </w:r>
      <w:r>
        <w:t>u10) + 0</w:t>
      </w:r>
      <w:r w:rsidR="00644CD5">
        <w:t>.</w:t>
      </w:r>
      <w:r>
        <w:t>449*T(v3</w:t>
      </w:r>
      <w:r w:rsidR="00644CD5">
        <w:t>.</w:t>
      </w:r>
      <w:r>
        <w:t>u10) -0</w:t>
      </w:r>
      <w:r w:rsidR="00644CD5">
        <w:t>.</w:t>
      </w:r>
      <w:r>
        <w:t>585*T(v9</w:t>
      </w:r>
      <w:r w:rsidR="00644CD5">
        <w:t>.</w:t>
      </w:r>
      <w:r>
        <w:t>u8) + 0</w:t>
      </w:r>
      <w:r w:rsidR="00644CD5">
        <w:t>.</w:t>
      </w:r>
      <w:r>
        <w:t>313*T(v25</w:t>
      </w:r>
      <w:r w:rsidR="00644CD5">
        <w:t>.</w:t>
      </w:r>
      <w:r>
        <w:t>u5) -0</w:t>
      </w:r>
      <w:r w:rsidR="00644CD5">
        <w:t>.</w:t>
      </w:r>
      <w:r>
        <w:t>308*T(v14) + 0</w:t>
      </w:r>
      <w:r w:rsidR="00644CD5">
        <w:t>.</w:t>
      </w:r>
      <w:r>
        <w:t>282*T(v4</w:t>
      </w:r>
      <w:r w:rsidR="00644CD5">
        <w:t>.</w:t>
      </w:r>
      <w:r>
        <w:t>u11) -0</w:t>
      </w:r>
      <w:r w:rsidR="00644CD5">
        <w:t>.</w:t>
      </w:r>
      <w:r>
        <w:t>229*T(v31) + 0</w:t>
      </w:r>
      <w:r w:rsidR="00644CD5">
        <w:t>.</w:t>
      </w:r>
      <w:r>
        <w:t>334*T(v33</w:t>
      </w:r>
      <w:r w:rsidR="00644CD5">
        <w:t>.</w:t>
      </w:r>
      <w:r>
        <w:t>u2) -0</w:t>
      </w:r>
      <w:r w:rsidR="00644CD5">
        <w:t>.</w:t>
      </w:r>
      <w:r>
        <w:t>297*T(v28</w:t>
      </w:r>
      <w:r w:rsidR="00644CD5">
        <w:t>.</w:t>
      </w:r>
      <w:r>
        <w:t>u12) -0</w:t>
      </w:r>
      <w:r w:rsidR="00644CD5">
        <w:t>.</w:t>
      </w:r>
      <w:r>
        <w:t>0466*NumHal -0</w:t>
      </w:r>
      <w:r w:rsidR="00644CD5">
        <w:t>.</w:t>
      </w:r>
      <w:r>
        <w:t>301*T(v24) -0</w:t>
      </w:r>
      <w:r w:rsidR="00644CD5">
        <w:t>.</w:t>
      </w:r>
      <w:r>
        <w:t>308*T(v10</w:t>
      </w:r>
      <w:r w:rsidR="00644CD5">
        <w:t>.</w:t>
      </w:r>
      <w:r>
        <w:t>u12) -0</w:t>
      </w:r>
      <w:r w:rsidR="00644CD5">
        <w:t>.</w:t>
      </w:r>
      <w:r>
        <w:t>833*T(v2</w:t>
      </w:r>
      <w:r w:rsidR="00644CD5">
        <w:t>.</w:t>
      </w:r>
      <w:r>
        <w:t>u1) + 0</w:t>
      </w:r>
      <w:r w:rsidR="00644CD5">
        <w:t>.</w:t>
      </w:r>
      <w:r>
        <w:t>434*T(v6</w:t>
      </w:r>
      <w:r w:rsidR="00644CD5">
        <w:t>.</w:t>
      </w:r>
      <w:r>
        <w:t>u23) + 0</w:t>
      </w:r>
      <w:r w:rsidR="00644CD5">
        <w:t>.</w:t>
      </w:r>
      <w:r>
        <w:t>35*T(v6</w:t>
      </w:r>
      <w:r w:rsidR="00644CD5">
        <w:t>.</w:t>
      </w:r>
      <w:r>
        <w:t>u1) -0</w:t>
      </w:r>
      <w:r w:rsidR="00644CD5">
        <w:t>.</w:t>
      </w:r>
      <w:r>
        <w:t>254*T(v7</w:t>
      </w:r>
      <w:r w:rsidR="00644CD5">
        <w:t>.</w:t>
      </w:r>
      <w:r>
        <w:t>u22) -0</w:t>
      </w:r>
      <w:r w:rsidR="00644CD5">
        <w:t>.</w:t>
      </w:r>
      <w:r>
        <w:t>217*T(u17) -0</w:t>
      </w:r>
      <w:r w:rsidR="00644CD5">
        <w:t>.</w:t>
      </w:r>
      <w:r>
        <w:t>251*T(v27</w:t>
      </w:r>
      <w:r w:rsidR="00644CD5">
        <w:t>.</w:t>
      </w:r>
      <w:r>
        <w:t>u13) -0</w:t>
      </w:r>
      <w:r w:rsidR="00644CD5">
        <w:t>.</w:t>
      </w:r>
      <w:r>
        <w:t>347*T(v30</w:t>
      </w:r>
      <w:r w:rsidR="00644CD5">
        <w:t>.</w:t>
      </w:r>
      <w:r>
        <w:t>u1) -0</w:t>
      </w:r>
      <w:r w:rsidR="00644CD5">
        <w:t>.</w:t>
      </w:r>
      <w:r>
        <w:t>708*T(v8</w:t>
      </w:r>
      <w:r w:rsidR="00644CD5">
        <w:t>.</w:t>
      </w:r>
      <w:r>
        <w:t>u12) -0</w:t>
      </w:r>
      <w:r w:rsidR="00644CD5">
        <w:t>.</w:t>
      </w:r>
      <w:r>
        <w:t>265*T(v13</w:t>
      </w:r>
      <w:r w:rsidR="00644CD5">
        <w:t>.</w:t>
      </w:r>
      <w:r>
        <w:t>u4) -0</w:t>
      </w:r>
      <w:r w:rsidR="00644CD5">
        <w:t>.</w:t>
      </w:r>
      <w:r>
        <w:t>2*T(v39</w:t>
      </w:r>
      <w:r w:rsidR="00644CD5">
        <w:t>.</w:t>
      </w:r>
      <w:r>
        <w:t>u3) + 0</w:t>
      </w:r>
      <w:r w:rsidR="00644CD5">
        <w:t>.</w:t>
      </w:r>
      <w:r>
        <w:t>387*T(v11</w:t>
      </w:r>
      <w:r w:rsidR="00644CD5">
        <w:t>.</w:t>
      </w:r>
      <w:r>
        <w:t>u14) + 0</w:t>
      </w:r>
      <w:r w:rsidR="00644CD5">
        <w:t>.</w:t>
      </w:r>
      <w:r>
        <w:t>581*T(v8</w:t>
      </w:r>
      <w:r w:rsidR="00644CD5">
        <w:t>.</w:t>
      </w:r>
      <w:r>
        <w:t>u1) -0</w:t>
      </w:r>
      <w:r w:rsidR="00644CD5">
        <w:t>.</w:t>
      </w:r>
      <w:r>
        <w:t>332*T(v18</w:t>
      </w:r>
      <w:r w:rsidR="00644CD5">
        <w:t>.</w:t>
      </w:r>
      <w:r>
        <w:t>u22) -0</w:t>
      </w:r>
      <w:r w:rsidR="00644CD5">
        <w:t>.</w:t>
      </w:r>
      <w:r>
        <w:t>338*T(v3</w:t>
      </w:r>
      <w:r w:rsidR="00644CD5">
        <w:t>.</w:t>
      </w:r>
      <w:r>
        <w:t>u37) -0</w:t>
      </w:r>
      <w:r w:rsidR="00644CD5">
        <w:t>.</w:t>
      </w:r>
      <w:r>
        <w:t>207*T(v32</w:t>
      </w:r>
      <w:r w:rsidR="00644CD5">
        <w:t>.</w:t>
      </w:r>
      <w:r>
        <w:t>u7) -0</w:t>
      </w:r>
      <w:r w:rsidR="00644CD5">
        <w:t>.</w:t>
      </w:r>
      <w:r>
        <w:t>471*T(u6) + 0</w:t>
      </w:r>
      <w:r w:rsidR="00644CD5">
        <w:t>.</w:t>
      </w:r>
      <w:r>
        <w:t>178*T(v29</w:t>
      </w:r>
      <w:r w:rsidR="00644CD5">
        <w:t>.</w:t>
      </w:r>
      <w:r>
        <w:t>u12) -0</w:t>
      </w:r>
      <w:r w:rsidR="00644CD5">
        <w:t>.</w:t>
      </w:r>
      <w:r>
        <w:t>39*T(v3</w:t>
      </w:r>
      <w:r w:rsidR="00644CD5">
        <w:t>.</w:t>
      </w:r>
      <w:r>
        <w:t>u7) -0</w:t>
      </w:r>
      <w:r w:rsidR="00644CD5">
        <w:t>.</w:t>
      </w:r>
      <w:r>
        <w:t>347*T(v8</w:t>
      </w:r>
      <w:r w:rsidR="00644CD5">
        <w:t>.</w:t>
      </w:r>
      <w:r>
        <w:t>u6) + 0</w:t>
      </w:r>
      <w:r w:rsidR="00644CD5">
        <w:t>.</w:t>
      </w:r>
      <w:r>
        <w:t>316*T(v4</w:t>
      </w:r>
      <w:r w:rsidR="00644CD5">
        <w:t>.</w:t>
      </w:r>
      <w:r>
        <w:t>u26) -0</w:t>
      </w:r>
      <w:r w:rsidR="00644CD5">
        <w:t>.</w:t>
      </w:r>
      <w:r>
        <w:t>459*T(v3</w:t>
      </w:r>
      <w:r w:rsidR="00644CD5">
        <w:t>.</w:t>
      </w:r>
      <w:r>
        <w:t>u6) -0</w:t>
      </w:r>
      <w:r w:rsidR="00644CD5">
        <w:t>.</w:t>
      </w:r>
      <w:r>
        <w:t>222*T(v12</w:t>
      </w:r>
      <w:r w:rsidR="00644CD5">
        <w:t>.</w:t>
      </w:r>
      <w:r>
        <w:t>u29) + 0</w:t>
      </w:r>
      <w:r w:rsidR="00644CD5">
        <w:t>.</w:t>
      </w:r>
      <w:r>
        <w:t>177*T(v6</w:t>
      </w:r>
      <w:r w:rsidR="00644CD5">
        <w:t>.</w:t>
      </w:r>
      <w:r>
        <w:t>u35) + 0</w:t>
      </w:r>
      <w:r w:rsidR="00644CD5">
        <w:t>.</w:t>
      </w:r>
      <w:r>
        <w:t>206*T(v23</w:t>
      </w:r>
      <w:r w:rsidR="00644CD5">
        <w:t>.</w:t>
      </w:r>
      <w:r>
        <w:t>u10) -0</w:t>
      </w:r>
      <w:r w:rsidR="00644CD5">
        <w:t>.</w:t>
      </w:r>
      <w:r>
        <w:t>336*T(v19</w:t>
      </w:r>
      <w:r w:rsidR="00644CD5">
        <w:t>.</w:t>
      </w:r>
      <w:r>
        <w:t>u13) + 0</w:t>
      </w:r>
      <w:r w:rsidR="00644CD5">
        <w:t>.</w:t>
      </w:r>
      <w:r>
        <w:t>334*T(v23</w:t>
      </w:r>
      <w:r w:rsidR="00644CD5">
        <w:t>.</w:t>
      </w:r>
      <w:r>
        <w:t>u13) -0</w:t>
      </w:r>
      <w:r w:rsidR="00644CD5">
        <w:t>.</w:t>
      </w:r>
      <w:r>
        <w:t>549*T(v3) -0</w:t>
      </w:r>
      <w:r w:rsidR="00644CD5">
        <w:t>.</w:t>
      </w:r>
      <w:r>
        <w:t>26*T(v8</w:t>
      </w:r>
      <w:r w:rsidR="00644CD5">
        <w:t>.</w:t>
      </w:r>
      <w:r>
        <w:t>u32) + 0</w:t>
      </w:r>
      <w:r w:rsidR="00644CD5">
        <w:t>.</w:t>
      </w:r>
      <w:r>
        <w:t>205*T(v17</w:t>
      </w:r>
      <w:r w:rsidR="00644CD5">
        <w:t>.</w:t>
      </w:r>
      <w:r>
        <w:t>u9) -0</w:t>
      </w:r>
      <w:r w:rsidR="00644CD5">
        <w:t>.</w:t>
      </w:r>
      <w:r>
        <w:t>304*T(v8</w:t>
      </w:r>
      <w:r w:rsidR="00644CD5">
        <w:t>.</w:t>
      </w:r>
      <w:r>
        <w:t>u28) -0</w:t>
      </w:r>
      <w:r w:rsidR="00644CD5">
        <w:t>.</w:t>
      </w:r>
      <w:r>
        <w:t>247*T(v17</w:t>
      </w:r>
      <w:r w:rsidR="00644CD5">
        <w:t>.</w:t>
      </w:r>
      <w:r>
        <w:t>u10) + 0</w:t>
      </w:r>
      <w:r w:rsidR="00644CD5">
        <w:t>.</w:t>
      </w:r>
      <w:r>
        <w:t>229*T(v5</w:t>
      </w:r>
      <w:r w:rsidR="00644CD5">
        <w:t>.</w:t>
      </w:r>
      <w:r>
        <w:t>u22) + 0</w:t>
      </w:r>
      <w:r w:rsidR="00644CD5">
        <w:t>.</w:t>
      </w:r>
      <w:r>
        <w:t>343*T(v5</w:t>
      </w:r>
      <w:r w:rsidR="00644CD5">
        <w:t>.</w:t>
      </w:r>
      <w:r>
        <w:t>u1) + 0</w:t>
      </w:r>
      <w:r w:rsidR="00644CD5">
        <w:t>.</w:t>
      </w:r>
      <w:r>
        <w:t>0951*MW + 0</w:t>
      </w:r>
      <w:r w:rsidR="00644CD5">
        <w:t>.</w:t>
      </w:r>
      <w:r>
        <w:t>255*T(v6</w:t>
      </w:r>
      <w:r w:rsidR="00644CD5">
        <w:t>.</w:t>
      </w:r>
      <w:r>
        <w:t>u16) + 0</w:t>
      </w:r>
      <w:r w:rsidR="00644CD5">
        <w:t>.</w:t>
      </w:r>
      <w:r>
        <w:t>258*T(v29</w:t>
      </w:r>
      <w:r w:rsidR="00644CD5">
        <w:t>.</w:t>
      </w:r>
      <w:r>
        <w:t>u6) + 0</w:t>
      </w:r>
      <w:r w:rsidR="00644CD5">
        <w:t>.</w:t>
      </w:r>
      <w:r>
        <w:t>212*T(v35</w:t>
      </w:r>
      <w:r w:rsidR="00644CD5">
        <w:t>.</w:t>
      </w:r>
      <w:r>
        <w:t>u7) + 0</w:t>
      </w:r>
      <w:r w:rsidR="00644CD5">
        <w:t>.</w:t>
      </w:r>
      <w:r>
        <w:t>237*T(v5</w:t>
      </w:r>
      <w:r w:rsidR="00644CD5">
        <w:t>.</w:t>
      </w:r>
      <w:r>
        <w:t>u5) + 0</w:t>
      </w:r>
      <w:r w:rsidR="00644CD5">
        <w:t>.</w:t>
      </w:r>
      <w:r>
        <w:t>147*T(v25</w:t>
      </w:r>
      <w:r w:rsidR="00644CD5">
        <w:t>.</w:t>
      </w:r>
      <w:r>
        <w:t>u13) + 0</w:t>
      </w:r>
      <w:r w:rsidR="00644CD5">
        <w:t>.</w:t>
      </w:r>
      <w:r>
        <w:t>222*T(v13</w:t>
      </w:r>
      <w:r w:rsidR="00644CD5">
        <w:t>.</w:t>
      </w:r>
      <w:r>
        <w:t>u12) -0</w:t>
      </w:r>
      <w:r w:rsidR="00644CD5">
        <w:t>.</w:t>
      </w:r>
      <w:r>
        <w:t>132*T(v25</w:t>
      </w:r>
      <w:r w:rsidR="00644CD5">
        <w:t>.</w:t>
      </w:r>
      <w:r>
        <w:t>u4) -0</w:t>
      </w:r>
      <w:r w:rsidR="00644CD5">
        <w:t>.</w:t>
      </w:r>
      <w:r>
        <w:t>157*T(v9) + 0</w:t>
      </w:r>
      <w:r w:rsidR="00644CD5">
        <w:t>.</w:t>
      </w:r>
      <w:r>
        <w:t>149*T(v19</w:t>
      </w:r>
      <w:r w:rsidR="00644CD5">
        <w:t>.</w:t>
      </w:r>
      <w:r>
        <w:t>u24) -0</w:t>
      </w:r>
      <w:r w:rsidR="00644CD5">
        <w:t>.</w:t>
      </w:r>
      <w:r>
        <w:t>215*T(v17</w:t>
      </w:r>
      <w:r w:rsidR="00644CD5">
        <w:t>.</w:t>
      </w:r>
      <w:r>
        <w:t>u11) -0</w:t>
      </w:r>
      <w:r w:rsidR="00644CD5">
        <w:t>.</w:t>
      </w:r>
      <w:r>
        <w:t>241*T(v9</w:t>
      </w:r>
      <w:r w:rsidR="00644CD5">
        <w:t>.</w:t>
      </w:r>
      <w:r>
        <w:t>u23) -0</w:t>
      </w:r>
      <w:r w:rsidR="00644CD5">
        <w:t>.</w:t>
      </w:r>
      <w:r>
        <w:t>268*T(v5</w:t>
      </w:r>
      <w:r w:rsidR="00644CD5">
        <w:t>.</w:t>
      </w:r>
      <w:r>
        <w:t>u14) -0</w:t>
      </w:r>
      <w:r w:rsidR="00644CD5">
        <w:t>.</w:t>
      </w:r>
      <w:r>
        <w:t>141*T(v22</w:t>
      </w:r>
      <w:r w:rsidR="00644CD5">
        <w:t>.</w:t>
      </w:r>
      <w:r>
        <w:t>u19) -0</w:t>
      </w:r>
      <w:r w:rsidR="00644CD5">
        <w:t>.</w:t>
      </w:r>
      <w:r>
        <w:t>153*T(v11</w:t>
      </w:r>
      <w:r w:rsidR="00644CD5">
        <w:t>.</w:t>
      </w:r>
      <w:r>
        <w:t>u28) -0</w:t>
      </w:r>
      <w:r w:rsidR="00644CD5">
        <w:t>.</w:t>
      </w:r>
      <w:r>
        <w:t>193*T(v1</w:t>
      </w:r>
      <w:r w:rsidR="00644CD5">
        <w:t>.</w:t>
      </w:r>
      <w:r>
        <w:t>u38) -0</w:t>
      </w:r>
      <w:r w:rsidR="00644CD5">
        <w:t>.</w:t>
      </w:r>
      <w:r>
        <w:t>205*T(v21</w:t>
      </w:r>
      <w:r w:rsidR="00644CD5">
        <w:t>.</w:t>
      </w:r>
      <w:r>
        <w:t>u20) -0</w:t>
      </w:r>
      <w:r w:rsidR="00644CD5">
        <w:t>.</w:t>
      </w:r>
      <w:r>
        <w:t>201*T(v35</w:t>
      </w:r>
      <w:r w:rsidR="00644CD5">
        <w:t>.</w:t>
      </w:r>
      <w:r>
        <w:t>u6) -0</w:t>
      </w:r>
      <w:r w:rsidR="00644CD5">
        <w:t>.</w:t>
      </w:r>
      <w:r>
        <w:t>23*T(v10</w:t>
      </w:r>
      <w:r w:rsidR="00644CD5">
        <w:t>.</w:t>
      </w:r>
      <w:r>
        <w:t>u4) -0</w:t>
      </w:r>
      <w:r w:rsidR="00644CD5">
        <w:t>.</w:t>
      </w:r>
      <w:r>
        <w:t>155*T(v16</w:t>
      </w:r>
      <w:r w:rsidR="00644CD5">
        <w:t>.</w:t>
      </w:r>
      <w:r>
        <w:t>u23) + 0</w:t>
      </w:r>
      <w:r w:rsidR="00644CD5">
        <w:t>.</w:t>
      </w:r>
      <w:r>
        <w:t>164*T(v10</w:t>
      </w:r>
      <w:r w:rsidR="00644CD5">
        <w:t>.</w:t>
      </w:r>
      <w:r>
        <w:t>u32) + 0</w:t>
      </w:r>
      <w:r w:rsidR="00644CD5">
        <w:t>.</w:t>
      </w:r>
      <w:r>
        <w:t>259*T(v8</w:t>
      </w:r>
      <w:r w:rsidR="00644CD5">
        <w:t>.</w:t>
      </w:r>
      <w:r>
        <w:t>u5) + 0</w:t>
      </w:r>
      <w:r w:rsidR="00644CD5">
        <w:t>.</w:t>
      </w:r>
      <w:r>
        <w:t>149*T(v23</w:t>
      </w:r>
      <w:r w:rsidR="00644CD5">
        <w:t>.</w:t>
      </w:r>
      <w:r>
        <w:t>u5) + 0</w:t>
      </w:r>
      <w:r w:rsidR="00644CD5">
        <w:t>.</w:t>
      </w:r>
      <w:r>
        <w:t>171*T(v38</w:t>
      </w:r>
      <w:r w:rsidR="00644CD5">
        <w:t>.</w:t>
      </w:r>
      <w:r>
        <w:t>u5) -0</w:t>
      </w:r>
      <w:r w:rsidR="00644CD5">
        <w:t>.</w:t>
      </w:r>
      <w:r>
        <w:t>149*T(v27</w:t>
      </w:r>
      <w:r w:rsidR="00644CD5">
        <w:t>.</w:t>
      </w:r>
      <w:r>
        <w:t>u3) -0</w:t>
      </w:r>
      <w:r w:rsidR="00644CD5">
        <w:t>.</w:t>
      </w:r>
      <w:r>
        <w:t>211*T(v27</w:t>
      </w:r>
      <w:r w:rsidR="00644CD5">
        <w:t>.</w:t>
      </w:r>
      <w:r>
        <w:t>u7) -0</w:t>
      </w:r>
      <w:r w:rsidR="00644CD5">
        <w:t>.</w:t>
      </w:r>
      <w:r>
        <w:t>181*T(v1</w:t>
      </w:r>
      <w:r w:rsidR="00644CD5">
        <w:t>.</w:t>
      </w:r>
      <w:r>
        <w:t>u32) + 0</w:t>
      </w:r>
      <w:r w:rsidR="00644CD5">
        <w:t>.</w:t>
      </w:r>
      <w:r>
        <w:t>147*T(v30) -0</w:t>
      </w:r>
      <w:r w:rsidR="00644CD5">
        <w:t>.</w:t>
      </w:r>
      <w:r>
        <w:t>243*T(v18</w:t>
      </w:r>
      <w:r w:rsidR="00644CD5">
        <w:t>.</w:t>
      </w:r>
      <w:r>
        <w:t>u6) + 0</w:t>
      </w:r>
      <w:r w:rsidR="00644CD5">
        <w:t>.</w:t>
      </w:r>
      <w:r>
        <w:t>202*T(v9</w:t>
      </w:r>
      <w:r w:rsidR="00644CD5">
        <w:t>.</w:t>
      </w:r>
      <w:r>
        <w:t>u25) -0</w:t>
      </w:r>
      <w:r w:rsidR="00644CD5">
        <w:t>.</w:t>
      </w:r>
      <w:r>
        <w:t>156*T(v20</w:t>
      </w:r>
      <w:r w:rsidR="00644CD5">
        <w:t>.</w:t>
      </w:r>
      <w:r>
        <w:t>u5) -0</w:t>
      </w:r>
      <w:r w:rsidR="00644CD5">
        <w:t>.</w:t>
      </w:r>
      <w:r>
        <w:t>157*T(v2</w:t>
      </w:r>
      <w:r w:rsidR="00644CD5">
        <w:t>.</w:t>
      </w:r>
      <w:r>
        <w:t>u34) -0</w:t>
      </w:r>
      <w:r w:rsidR="00644CD5">
        <w:t>.</w:t>
      </w:r>
      <w:r>
        <w:t>16*T(v10</w:t>
      </w:r>
      <w:r w:rsidR="00644CD5">
        <w:t>.</w:t>
      </w:r>
      <w:r>
        <w:t>u21) -0</w:t>
      </w:r>
      <w:r w:rsidR="00644CD5">
        <w:t>.</w:t>
      </w:r>
      <w:r>
        <w:t>116*T(v37</w:t>
      </w:r>
      <w:r w:rsidR="00644CD5">
        <w:t>.</w:t>
      </w:r>
      <w:r>
        <w:t>u3) -0</w:t>
      </w:r>
      <w:r w:rsidR="00644CD5">
        <w:t>.</w:t>
      </w:r>
      <w:r>
        <w:t>111*T(v18</w:t>
      </w:r>
      <w:r w:rsidR="00644CD5">
        <w:t>.</w:t>
      </w:r>
      <w:r>
        <w:t>u7) -0</w:t>
      </w:r>
      <w:r w:rsidR="00644CD5">
        <w:t>.</w:t>
      </w:r>
      <w:r>
        <w:t>154*T(v40</w:t>
      </w:r>
      <w:r w:rsidR="00644CD5">
        <w:t>.</w:t>
      </w:r>
      <w:r>
        <w:t>u2) + 0</w:t>
      </w:r>
      <w:r w:rsidR="00644CD5">
        <w:t>.</w:t>
      </w:r>
      <w:r>
        <w:t>169*T(v15</w:t>
      </w:r>
      <w:r w:rsidR="00644CD5">
        <w:t>.</w:t>
      </w:r>
      <w:r>
        <w:t>u21) -0</w:t>
      </w:r>
      <w:r w:rsidR="00644CD5">
        <w:t>.</w:t>
      </w:r>
      <w:r>
        <w:t>117*T(v20</w:t>
      </w:r>
      <w:r w:rsidR="00644CD5">
        <w:t>.</w:t>
      </w:r>
      <w:r>
        <w:t>u21) -0</w:t>
      </w:r>
      <w:r w:rsidR="00644CD5">
        <w:t>.</w:t>
      </w:r>
      <w:r>
        <w:t>144*T(v19</w:t>
      </w:r>
      <w:r w:rsidR="00644CD5">
        <w:t>.</w:t>
      </w:r>
      <w:r>
        <w:t>u23) -0</w:t>
      </w:r>
      <w:r w:rsidR="00644CD5">
        <w:t>.</w:t>
      </w:r>
      <w:r>
        <w:t>151*T(u8) -0</w:t>
      </w:r>
      <w:r w:rsidR="00644CD5">
        <w:t>.</w:t>
      </w:r>
      <w:r>
        <w:t>139*T(v3</w:t>
      </w:r>
      <w:r w:rsidR="00644CD5">
        <w:t>.</w:t>
      </w:r>
      <w:r>
        <w:t>u20) -0</w:t>
      </w:r>
      <w:r w:rsidR="00644CD5">
        <w:t>.</w:t>
      </w:r>
      <w:r>
        <w:t>155*T(v32</w:t>
      </w:r>
      <w:r w:rsidR="00644CD5">
        <w:t>.</w:t>
      </w:r>
      <w:r>
        <w:t>u2) + 0</w:t>
      </w:r>
      <w:r w:rsidR="00644CD5">
        <w:t>.</w:t>
      </w:r>
      <w:r>
        <w:t>14*T(v28</w:t>
      </w:r>
      <w:r w:rsidR="00644CD5">
        <w:t>.</w:t>
      </w:r>
      <w:r>
        <w:t>u11) -0</w:t>
      </w:r>
      <w:r w:rsidR="00644CD5">
        <w:t>.</w:t>
      </w:r>
      <w:r>
        <w:t>17*T(v24</w:t>
      </w:r>
      <w:r w:rsidR="00644CD5">
        <w:t>.</w:t>
      </w:r>
      <w:r>
        <w:t>u2) -0</w:t>
      </w:r>
      <w:r w:rsidR="00644CD5">
        <w:t>.</w:t>
      </w:r>
      <w:r>
        <w:t>118*T(v25</w:t>
      </w:r>
      <w:r w:rsidR="00644CD5">
        <w:t>.</w:t>
      </w:r>
      <w:r>
        <w:t>u17) -0</w:t>
      </w:r>
      <w:r w:rsidR="00644CD5">
        <w:t>.</w:t>
      </w:r>
      <w:r>
        <w:t>096*T(v31</w:t>
      </w:r>
      <w:r w:rsidR="00644CD5">
        <w:t>.</w:t>
      </w:r>
      <w:r>
        <w:t>u11) + 0</w:t>
      </w:r>
      <w:r w:rsidR="00644CD5">
        <w:t>.</w:t>
      </w:r>
      <w:r>
        <w:t>111*T(v21</w:t>
      </w:r>
      <w:r w:rsidR="00644CD5">
        <w:t>.</w:t>
      </w:r>
      <w:r>
        <w:t>u19) + 0</w:t>
      </w:r>
      <w:r w:rsidR="00644CD5">
        <w:t>.</w:t>
      </w:r>
      <w:r>
        <w:t>124*T(v33</w:t>
      </w:r>
      <w:r w:rsidR="00644CD5">
        <w:t>.</w:t>
      </w:r>
      <w:r>
        <w:t>u9) + 0</w:t>
      </w:r>
      <w:r w:rsidR="00644CD5">
        <w:t>.</w:t>
      </w:r>
      <w:r>
        <w:t>121*T(v36</w:t>
      </w:r>
      <w:r w:rsidR="00644CD5">
        <w:t>.</w:t>
      </w:r>
      <w:r>
        <w:t>u5) + 0</w:t>
      </w:r>
      <w:r w:rsidR="00644CD5">
        <w:t>.</w:t>
      </w:r>
      <w:r>
        <w:t>142*T(v4</w:t>
      </w:r>
      <w:r w:rsidR="00644CD5">
        <w:t>.</w:t>
      </w:r>
      <w:r>
        <w:t>u33) -0</w:t>
      </w:r>
      <w:r w:rsidR="00644CD5">
        <w:t>.</w:t>
      </w:r>
      <w:r>
        <w:t>148*T(v5</w:t>
      </w:r>
      <w:r w:rsidR="00644CD5">
        <w:t>.</w:t>
      </w:r>
      <w:r>
        <w:t>u26) -0</w:t>
      </w:r>
      <w:r w:rsidR="00644CD5">
        <w:t>.</w:t>
      </w:r>
      <w:r>
        <w:t>129*T(v12</w:t>
      </w:r>
      <w:r w:rsidR="00644CD5">
        <w:t>.</w:t>
      </w:r>
      <w:r>
        <w:t>u16) -0</w:t>
      </w:r>
      <w:r w:rsidR="00644CD5">
        <w:t>.</w:t>
      </w:r>
      <w:r>
        <w:t>0717*T(v33) + 0</w:t>
      </w:r>
      <w:r w:rsidR="00644CD5">
        <w:t>.</w:t>
      </w:r>
      <w:r>
        <w:t>132*T(v35</w:t>
      </w:r>
      <w:r w:rsidR="00644CD5">
        <w:t>.</w:t>
      </w:r>
      <w:r>
        <w:t>u3) -0</w:t>
      </w:r>
      <w:r w:rsidR="00644CD5">
        <w:t>.</w:t>
      </w:r>
      <w:r>
        <w:t>126*T(v33</w:t>
      </w:r>
      <w:r w:rsidR="00644CD5">
        <w:t>.</w:t>
      </w:r>
      <w:r>
        <w:t>u1) + 0</w:t>
      </w:r>
      <w:r w:rsidR="00644CD5">
        <w:t>.</w:t>
      </w:r>
      <w:r>
        <w:t>118*T(v12</w:t>
      </w:r>
      <w:r w:rsidR="00644CD5">
        <w:t>.</w:t>
      </w:r>
      <w:r>
        <w:t>u23) + 0</w:t>
      </w:r>
      <w:r w:rsidR="00644CD5">
        <w:t>.</w:t>
      </w:r>
      <w:r>
        <w:t>0966*T(v38</w:t>
      </w:r>
      <w:r w:rsidR="00644CD5">
        <w:t>.</w:t>
      </w:r>
      <w:r>
        <w:t>u1) + 0</w:t>
      </w:r>
      <w:r w:rsidR="00644CD5">
        <w:t>.</w:t>
      </w:r>
      <w:r>
        <w:t>122*T(v12</w:t>
      </w:r>
      <w:r w:rsidR="00644CD5">
        <w:t>.</w:t>
      </w:r>
      <w:r>
        <w:t>u8) + 0</w:t>
      </w:r>
      <w:r w:rsidR="00644CD5">
        <w:t>.</w:t>
      </w:r>
      <w:r>
        <w:t>101*T(v2</w:t>
      </w:r>
      <w:r w:rsidR="00644CD5">
        <w:t>.</w:t>
      </w:r>
      <w:r>
        <w:t>u37) + 0</w:t>
      </w:r>
      <w:r w:rsidR="00644CD5">
        <w:t>.</w:t>
      </w:r>
      <w:r>
        <w:t>121*T(v15</w:t>
      </w:r>
      <w:r w:rsidR="00644CD5">
        <w:t>.</w:t>
      </w:r>
      <w:r>
        <w:t>u18) -0</w:t>
      </w:r>
      <w:r w:rsidR="00644CD5">
        <w:t>.</w:t>
      </w:r>
      <w:r>
        <w:t>121*T(v2</w:t>
      </w:r>
      <w:r w:rsidR="00644CD5">
        <w:t>.</w:t>
      </w:r>
      <w:r>
        <w:t>u20) + 0</w:t>
      </w:r>
      <w:r w:rsidR="00644CD5">
        <w:t>.</w:t>
      </w:r>
      <w:r>
        <w:t>0969*T(v32</w:t>
      </w:r>
      <w:r w:rsidR="00644CD5">
        <w:t>.</w:t>
      </w:r>
      <w:r>
        <w:t>u8) -0</w:t>
      </w:r>
      <w:r w:rsidR="00644CD5">
        <w:t>.</w:t>
      </w:r>
      <w:r>
        <w:t>115*T(v19</w:t>
      </w:r>
      <w:r w:rsidR="00644CD5">
        <w:t>.</w:t>
      </w:r>
      <w:r>
        <w:t>u1) + 0</w:t>
      </w:r>
      <w:r w:rsidR="00644CD5">
        <w:t>.</w:t>
      </w:r>
      <w:r>
        <w:t>0739*T(u38) + 0</w:t>
      </w:r>
      <w:r w:rsidR="00644CD5">
        <w:t>.</w:t>
      </w:r>
      <w:r>
        <w:t>121*T(v11</w:t>
      </w:r>
      <w:r w:rsidR="00644CD5">
        <w:t>.</w:t>
      </w:r>
      <w:r>
        <w:t>u12) + 0</w:t>
      </w:r>
      <w:r w:rsidR="00644CD5">
        <w:t>.</w:t>
      </w:r>
      <w:r>
        <w:t>101*T(v31</w:t>
      </w:r>
      <w:r w:rsidR="00644CD5">
        <w:t>.</w:t>
      </w:r>
      <w:r>
        <w:t>u9) -0</w:t>
      </w:r>
      <w:r w:rsidR="00644CD5">
        <w:t>.</w:t>
      </w:r>
      <w:r>
        <w:t>0797*T(v12</w:t>
      </w:r>
      <w:r w:rsidR="00644CD5">
        <w:t>.</w:t>
      </w:r>
      <w:r>
        <w:t>u31) + 0</w:t>
      </w:r>
      <w:r w:rsidR="00644CD5">
        <w:t>.</w:t>
      </w:r>
      <w:r>
        <w:t>0891*T(v17</w:t>
      </w:r>
      <w:r w:rsidR="00644CD5">
        <w:t>.</w:t>
      </w:r>
      <w:r>
        <w:t>u3) -0</w:t>
      </w:r>
      <w:r w:rsidR="00644CD5">
        <w:t>.</w:t>
      </w:r>
      <w:r>
        <w:t>108*T(v7</w:t>
      </w:r>
      <w:r w:rsidR="00644CD5">
        <w:t>.</w:t>
      </w:r>
      <w:r>
        <w:t>u25) -0</w:t>
      </w:r>
      <w:r w:rsidR="00644CD5">
        <w:t>.</w:t>
      </w:r>
      <w:r>
        <w:t>11*T(v30</w:t>
      </w:r>
      <w:r w:rsidR="00644CD5">
        <w:t>.</w:t>
      </w:r>
      <w:r>
        <w:t>u7) -0</w:t>
      </w:r>
      <w:r w:rsidR="00644CD5">
        <w:t>.</w:t>
      </w:r>
      <w:r>
        <w:t>131*T(v28</w:t>
      </w:r>
      <w:r w:rsidR="00644CD5">
        <w:t>.</w:t>
      </w:r>
      <w:r>
        <w:t>u2) + 0</w:t>
      </w:r>
      <w:r w:rsidR="00644CD5">
        <w:t>.</w:t>
      </w:r>
      <w:r>
        <w:t>111*T(v7</w:t>
      </w:r>
      <w:r w:rsidR="00644CD5">
        <w:t>.</w:t>
      </w:r>
      <w:r>
        <w:t>u16) -0</w:t>
      </w:r>
      <w:r w:rsidR="00644CD5">
        <w:t>.</w:t>
      </w:r>
      <w:r>
        <w:t>0954*T(v15</w:t>
      </w:r>
      <w:r w:rsidR="00644CD5">
        <w:t>.</w:t>
      </w:r>
      <w:r>
        <w:t>u26) -0</w:t>
      </w:r>
      <w:r w:rsidR="00644CD5">
        <w:t>.</w:t>
      </w:r>
      <w:r>
        <w:t>107*T(v12</w:t>
      </w:r>
      <w:r w:rsidR="00644CD5">
        <w:t>.</w:t>
      </w:r>
      <w:r>
        <w:t>u17) -0</w:t>
      </w:r>
      <w:r w:rsidR="00644CD5">
        <w:t>.</w:t>
      </w:r>
      <w:r>
        <w:t>0924*T(v1</w:t>
      </w:r>
      <w:r w:rsidR="00644CD5">
        <w:t>.</w:t>
      </w:r>
      <w:r>
        <w:t>u25) -0</w:t>
      </w:r>
      <w:r w:rsidR="00644CD5">
        <w:t>.</w:t>
      </w:r>
      <w:r>
        <w:t>0895*T(v6</w:t>
      </w:r>
      <w:r w:rsidR="00644CD5">
        <w:t>.</w:t>
      </w:r>
      <w:r>
        <w:t>u28) -0</w:t>
      </w:r>
      <w:r w:rsidR="00644CD5">
        <w:t>.</w:t>
      </w:r>
      <w:r>
        <w:t>0802*T(v4</w:t>
      </w:r>
      <w:r w:rsidR="00644CD5">
        <w:t>.</w:t>
      </w:r>
      <w:r>
        <w:t>u28) + 0</w:t>
      </w:r>
      <w:r w:rsidR="00644CD5">
        <w:t>.</w:t>
      </w:r>
      <w:r>
        <w:t>0715*T(v26</w:t>
      </w:r>
      <w:r w:rsidR="00644CD5">
        <w:t>.</w:t>
      </w:r>
      <w:r>
        <w:t>u6) + 0</w:t>
      </w:r>
      <w:r w:rsidR="00644CD5">
        <w:t>.</w:t>
      </w:r>
      <w:r>
        <w:t>0764*T(v16</w:t>
      </w:r>
      <w:r w:rsidR="00644CD5">
        <w:t>.</w:t>
      </w:r>
      <w:r>
        <w:t>u14) -0</w:t>
      </w:r>
      <w:r w:rsidR="00644CD5">
        <w:t>.</w:t>
      </w:r>
      <w:r>
        <w:t>0642*T(v15</w:t>
      </w:r>
      <w:r w:rsidR="00644CD5">
        <w:t>.</w:t>
      </w:r>
      <w:r>
        <w:t>u27) + 0</w:t>
      </w:r>
      <w:r w:rsidR="00644CD5">
        <w:t>.</w:t>
      </w:r>
      <w:r>
        <w:t>0749*T(v7</w:t>
      </w:r>
      <w:r w:rsidR="00644CD5">
        <w:t>.</w:t>
      </w:r>
      <w:r>
        <w:t>u17) + 0</w:t>
      </w:r>
      <w:r w:rsidR="00644CD5">
        <w:t>.</w:t>
      </w:r>
      <w:r>
        <w:t>0513*T(v28) -0</w:t>
      </w:r>
      <w:r w:rsidR="00644CD5">
        <w:t>.</w:t>
      </w:r>
      <w:r>
        <w:t>0684*T(v20</w:t>
      </w:r>
      <w:r w:rsidR="00644CD5">
        <w:t>.</w:t>
      </w:r>
      <w:r>
        <w:t>u11) + 0</w:t>
      </w:r>
      <w:r w:rsidR="00644CD5">
        <w:t>.</w:t>
      </w:r>
      <w:r>
        <w:t>0626*T(v14</w:t>
      </w:r>
      <w:r w:rsidR="00644CD5">
        <w:t>.</w:t>
      </w:r>
      <w:r>
        <w:t>u28) + 0</w:t>
      </w:r>
      <w:r w:rsidR="00644CD5">
        <w:t>.</w:t>
      </w:r>
      <w:r>
        <w:t>0632*T(u9) -0</w:t>
      </w:r>
      <w:r w:rsidR="00644CD5">
        <w:t>.</w:t>
      </w:r>
      <w:r>
        <w:t>0817*T(v6</w:t>
      </w:r>
      <w:r w:rsidR="00644CD5">
        <w:t>.</w:t>
      </w:r>
      <w:r>
        <w:t>u5) + 0</w:t>
      </w:r>
      <w:r w:rsidR="00644CD5">
        <w:t>.</w:t>
      </w:r>
      <w:r>
        <w:t>0581*T(v12</w:t>
      </w:r>
      <w:r w:rsidR="00644CD5">
        <w:t>.</w:t>
      </w:r>
      <w:r>
        <w:t>u28) -0</w:t>
      </w:r>
      <w:r w:rsidR="00644CD5">
        <w:t>.</w:t>
      </w:r>
      <w:r>
        <w:t>0617*T(v19</w:t>
      </w:r>
      <w:r w:rsidR="00644CD5">
        <w:t>.</w:t>
      </w:r>
      <w:r>
        <w:t>u10) -0</w:t>
      </w:r>
      <w:r w:rsidR="00644CD5">
        <w:t>.</w:t>
      </w:r>
      <w:r>
        <w:t>0648*T(v22</w:t>
      </w:r>
      <w:r w:rsidR="00644CD5">
        <w:t>.</w:t>
      </w:r>
      <w:r>
        <w:t>u6) + 0</w:t>
      </w:r>
      <w:r w:rsidR="00644CD5">
        <w:t>.</w:t>
      </w:r>
      <w:r>
        <w:t>0518*T(v28</w:t>
      </w:r>
      <w:r w:rsidR="00644CD5">
        <w:t>.</w:t>
      </w:r>
      <w:r>
        <w:t>u15) + 0</w:t>
      </w:r>
      <w:r w:rsidR="00644CD5">
        <w:t>.</w:t>
      </w:r>
      <w:r>
        <w:t>0462*T(v33</w:t>
      </w:r>
      <w:r w:rsidR="00644CD5">
        <w:t>.</w:t>
      </w:r>
      <w:r>
        <w:t>u4) + 0</w:t>
      </w:r>
      <w:r w:rsidR="00644CD5">
        <w:t>.</w:t>
      </w:r>
      <w:r>
        <w:t>0373*T(v27) + 0</w:t>
      </w:r>
      <w:r w:rsidR="00644CD5">
        <w:t>.</w:t>
      </w:r>
      <w:r>
        <w:t>0565*T(v27</w:t>
      </w:r>
      <w:r w:rsidR="00644CD5">
        <w:t>.</w:t>
      </w:r>
      <w:r>
        <w:t>u1) + 0</w:t>
      </w:r>
      <w:r w:rsidR="00644CD5">
        <w:t>.</w:t>
      </w:r>
      <w:r>
        <w:t>0554*T(v23</w:t>
      </w:r>
      <w:r w:rsidR="00644CD5">
        <w:t>.</w:t>
      </w:r>
      <w:r>
        <w:t>u9) -0</w:t>
      </w:r>
      <w:r w:rsidR="00644CD5">
        <w:t>.</w:t>
      </w:r>
      <w:r>
        <w:t>0546*T(v12</w:t>
      </w:r>
      <w:r w:rsidR="00644CD5">
        <w:t>.</w:t>
      </w:r>
      <w:r>
        <w:t>u13) -0</w:t>
      </w:r>
      <w:r w:rsidR="00644CD5">
        <w:t>.</w:t>
      </w:r>
      <w:r>
        <w:t>0691*T(v1</w:t>
      </w:r>
      <w:r w:rsidR="00644CD5">
        <w:t>.</w:t>
      </w:r>
      <w:r>
        <w:t>u12) -0</w:t>
      </w:r>
      <w:r w:rsidR="00644CD5">
        <w:t>.</w:t>
      </w:r>
      <w:r>
        <w:t>0518*T(v6</w:t>
      </w:r>
      <w:r w:rsidR="00644CD5">
        <w:t>.</w:t>
      </w:r>
      <w:r>
        <w:t>u29) + 0</w:t>
      </w:r>
      <w:r w:rsidR="00644CD5">
        <w:t>.</w:t>
      </w:r>
      <w:r>
        <w:t>0638*T(v5</w:t>
      </w:r>
      <w:r w:rsidR="00644CD5">
        <w:t>.</w:t>
      </w:r>
      <w:r>
        <w:t>u17) + 0</w:t>
      </w:r>
      <w:r w:rsidR="00644CD5">
        <w:t>.</w:t>
      </w:r>
      <w:r>
        <w:t>048*T(v23</w:t>
      </w:r>
      <w:r w:rsidR="00644CD5">
        <w:t>.</w:t>
      </w:r>
      <w:r>
        <w:t>u11) + 0</w:t>
      </w:r>
      <w:r w:rsidR="00644CD5">
        <w:t>.</w:t>
      </w:r>
      <w:r>
        <w:t>0561*T(v22</w:t>
      </w:r>
      <w:r w:rsidR="00644CD5">
        <w:t>.</w:t>
      </w:r>
      <w:r>
        <w:t>u7) + 0</w:t>
      </w:r>
      <w:r w:rsidR="00644CD5">
        <w:t>.</w:t>
      </w:r>
      <w:r>
        <w:t>0963*T(v1</w:t>
      </w:r>
      <w:r w:rsidR="00644CD5">
        <w:t>.</w:t>
      </w:r>
      <w:r>
        <w:t>u5) -0</w:t>
      </w:r>
      <w:r w:rsidR="00644CD5">
        <w:t>.</w:t>
      </w:r>
      <w:r>
        <w:t>0491*T(v30</w:t>
      </w:r>
      <w:r w:rsidR="00644CD5">
        <w:t>.</w:t>
      </w:r>
      <w:r>
        <w:t>u4) + 0</w:t>
      </w:r>
      <w:r w:rsidR="00644CD5">
        <w:t>.</w:t>
      </w:r>
      <w:r>
        <w:t>0588*T(v4</w:t>
      </w:r>
      <w:r w:rsidR="00644CD5">
        <w:t>.</w:t>
      </w:r>
      <w:r>
        <w:t>u10) -0</w:t>
      </w:r>
      <w:r w:rsidR="00644CD5">
        <w:t>.</w:t>
      </w:r>
      <w:r>
        <w:t>046*T(v19</w:t>
      </w:r>
      <w:r w:rsidR="00644CD5">
        <w:t>.</w:t>
      </w:r>
      <w:r>
        <w:t>u19) + 0</w:t>
      </w:r>
      <w:r w:rsidR="00644CD5">
        <w:t>.</w:t>
      </w:r>
      <w:r>
        <w:t>0379*T(v34</w:t>
      </w:r>
      <w:r w:rsidR="00644CD5">
        <w:t>.</w:t>
      </w:r>
      <w:r>
        <w:t>u6) -0</w:t>
      </w:r>
      <w:r w:rsidR="00644CD5">
        <w:t>.</w:t>
      </w:r>
      <w:r>
        <w:t>0416*T(v12</w:t>
      </w:r>
      <w:r w:rsidR="00644CD5">
        <w:t>.</w:t>
      </w:r>
      <w:r>
        <w:t>u14) -0</w:t>
      </w:r>
      <w:r w:rsidR="00644CD5">
        <w:t>.</w:t>
      </w:r>
      <w:r>
        <w:t>0442*T(v1</w:t>
      </w:r>
      <w:r w:rsidR="00644CD5">
        <w:t>.</w:t>
      </w:r>
      <w:r>
        <w:t>u29) -0</w:t>
      </w:r>
      <w:r w:rsidR="00644CD5">
        <w:t>.</w:t>
      </w:r>
      <w:r>
        <w:t>0366*T(v8</w:t>
      </w:r>
      <w:r w:rsidR="00644CD5">
        <w:t>.</w:t>
      </w:r>
      <w:r>
        <w:t>u17) + 0</w:t>
      </w:r>
      <w:r w:rsidR="00644CD5">
        <w:t>.</w:t>
      </w:r>
      <w:r>
        <w:t>02*T(v42) + 0</w:t>
      </w:r>
      <w:r w:rsidR="00644CD5">
        <w:t>.</w:t>
      </w:r>
      <w:r>
        <w:t>0332*T(v26</w:t>
      </w:r>
      <w:r w:rsidR="00644CD5">
        <w:t>.</w:t>
      </w:r>
      <w:r>
        <w:t>u1) -0</w:t>
      </w:r>
      <w:r w:rsidR="00644CD5">
        <w:t>.</w:t>
      </w:r>
      <w:r>
        <w:t>0303*T(v32</w:t>
      </w:r>
      <w:r w:rsidR="00644CD5">
        <w:t>.</w:t>
      </w:r>
      <w:r>
        <w:t>u4) -0</w:t>
      </w:r>
      <w:r w:rsidR="00644CD5">
        <w:t>.</w:t>
      </w:r>
      <w:r>
        <w:t>0331*T(v13</w:t>
      </w:r>
      <w:r w:rsidR="00644CD5">
        <w:t>.</w:t>
      </w:r>
      <w:r>
        <w:t>u19) -0</w:t>
      </w:r>
      <w:r w:rsidR="00644CD5">
        <w:t>.</w:t>
      </w:r>
      <w:r>
        <w:t>0323*T(v15</w:t>
      </w:r>
      <w:r w:rsidR="00644CD5">
        <w:t>.</w:t>
      </w:r>
      <w:r>
        <w:t>u10) + 0</w:t>
      </w:r>
      <w:r w:rsidR="00644CD5">
        <w:t>.</w:t>
      </w:r>
      <w:r>
        <w:t>0301*T(v17</w:t>
      </w:r>
      <w:r w:rsidR="00644CD5">
        <w:t>.</w:t>
      </w:r>
      <w:r>
        <w:t>u22) + 0</w:t>
      </w:r>
      <w:r w:rsidR="00644CD5">
        <w:t>.</w:t>
      </w:r>
      <w:r>
        <w:t>0349*T(v37</w:t>
      </w:r>
      <w:r w:rsidR="00644CD5">
        <w:t>.</w:t>
      </w:r>
      <w:r>
        <w:t>u2) + 0</w:t>
      </w:r>
      <w:r w:rsidR="00644CD5">
        <w:t>.</w:t>
      </w:r>
      <w:r>
        <w:t>0314*T(v13</w:t>
      </w:r>
      <w:r w:rsidR="00644CD5">
        <w:t>.</w:t>
      </w:r>
      <w:r>
        <w:t>u6) + 0</w:t>
      </w:r>
      <w:r w:rsidR="00644CD5">
        <w:t>.</w:t>
      </w:r>
      <w:r>
        <w:t>0288*T(v8</w:t>
      </w:r>
      <w:r w:rsidR="00644CD5">
        <w:t>.</w:t>
      </w:r>
      <w:r>
        <w:t>u15) -0</w:t>
      </w:r>
      <w:r w:rsidR="00644CD5">
        <w:t>.</w:t>
      </w:r>
      <w:r>
        <w:t>0259*T(v10</w:t>
      </w:r>
      <w:r w:rsidR="00644CD5">
        <w:t>.</w:t>
      </w:r>
      <w:r>
        <w:t>u25) -0</w:t>
      </w:r>
      <w:r w:rsidR="00644CD5">
        <w:t>.</w:t>
      </w:r>
      <w:r>
        <w:t>0353*T(v8</w:t>
      </w:r>
      <w:r w:rsidR="00644CD5">
        <w:t>.</w:t>
      </w:r>
      <w:r>
        <w:t>u3) -0</w:t>
      </w:r>
      <w:r w:rsidR="00644CD5">
        <w:t>.</w:t>
      </w:r>
      <w:r>
        <w:t>0192*T(v23) + 0</w:t>
      </w:r>
      <w:r w:rsidR="00644CD5">
        <w:t>.</w:t>
      </w:r>
      <w:r>
        <w:t>0268*T(v22</w:t>
      </w:r>
      <w:r w:rsidR="00644CD5">
        <w:t>.</w:t>
      </w:r>
      <w:r>
        <w:t>u11) -0</w:t>
      </w:r>
      <w:r w:rsidR="00644CD5">
        <w:t>.</w:t>
      </w:r>
      <w:r>
        <w:t>0286*T(v7</w:t>
      </w:r>
      <w:r w:rsidR="00644CD5">
        <w:t>.</w:t>
      </w:r>
      <w:r>
        <w:t>u21) + 0</w:t>
      </w:r>
      <w:r w:rsidR="00644CD5">
        <w:t>.</w:t>
      </w:r>
      <w:r>
        <w:t>0222*T(v22</w:t>
      </w:r>
      <w:r w:rsidR="00644CD5">
        <w:t>.</w:t>
      </w:r>
      <w:r>
        <w:t>u21) + 0</w:t>
      </w:r>
      <w:r w:rsidR="00644CD5">
        <w:t>.</w:t>
      </w:r>
      <w:r>
        <w:t>0232*T(v30</w:t>
      </w:r>
      <w:r w:rsidR="00644CD5">
        <w:t>.</w:t>
      </w:r>
      <w:r>
        <w:t>u10) -0</w:t>
      </w:r>
      <w:r w:rsidR="00644CD5">
        <w:t>.</w:t>
      </w:r>
      <w:r>
        <w:t>0215*T(v7</w:t>
      </w:r>
      <w:r w:rsidR="00644CD5">
        <w:t>.</w:t>
      </w:r>
      <w:r>
        <w:t>u32) + 0</w:t>
      </w:r>
      <w:r w:rsidR="00644CD5">
        <w:t>.</w:t>
      </w:r>
      <w:r>
        <w:t>0222*T(v3</w:t>
      </w:r>
      <w:r w:rsidR="00644CD5">
        <w:t>.</w:t>
      </w:r>
      <w:r>
        <w:t>u39) + 0</w:t>
      </w:r>
      <w:r w:rsidR="00644CD5">
        <w:t>.</w:t>
      </w:r>
      <w:r>
        <w:t>0148*T(v40) + 0</w:t>
      </w:r>
      <w:r w:rsidR="00644CD5">
        <w:t>.</w:t>
      </w:r>
      <w:r>
        <w:t>0229*T(v15</w:t>
      </w:r>
      <w:r w:rsidR="00644CD5">
        <w:t>.</w:t>
      </w:r>
      <w:r>
        <w:t>u7) + 0</w:t>
      </w:r>
      <w:r w:rsidR="00644CD5">
        <w:t>.</w:t>
      </w:r>
      <w:r>
        <w:t>0231*T(v3</w:t>
      </w:r>
      <w:r w:rsidR="00644CD5">
        <w:t>.</w:t>
      </w:r>
      <w:r>
        <w:t>u25) + 0</w:t>
      </w:r>
      <w:r w:rsidR="00644CD5">
        <w:t>.</w:t>
      </w:r>
      <w:r>
        <w:t>022*T(v9</w:t>
      </w:r>
      <w:r w:rsidR="00644CD5">
        <w:t>.</w:t>
      </w:r>
      <w:r>
        <w:t>u24) -0</w:t>
      </w:r>
      <w:r w:rsidR="00644CD5">
        <w:t>.</w:t>
      </w:r>
      <w:r>
        <w:t>0154*T(v23</w:t>
      </w:r>
      <w:r w:rsidR="00644CD5">
        <w:t>.</w:t>
      </w:r>
      <w:r>
        <w:t>u3) -0</w:t>
      </w:r>
      <w:r w:rsidR="00644CD5">
        <w:t>.</w:t>
      </w:r>
      <w:r>
        <w:t>0203*T(v3</w:t>
      </w:r>
      <w:r w:rsidR="00644CD5">
        <w:t>.</w:t>
      </w:r>
      <w:r>
        <w:t>u19) + 0</w:t>
      </w:r>
      <w:r w:rsidR="00644CD5">
        <w:t>.</w:t>
      </w:r>
      <w:r>
        <w:t>0155*T(v27</w:t>
      </w:r>
      <w:r w:rsidR="00644CD5">
        <w:t>.</w:t>
      </w:r>
      <w:r>
        <w:t>u15) -0</w:t>
      </w:r>
      <w:r w:rsidR="00644CD5">
        <w:t>.</w:t>
      </w:r>
      <w:r>
        <w:t>0148*T(v11</w:t>
      </w:r>
      <w:r w:rsidR="00644CD5">
        <w:t>.</w:t>
      </w:r>
      <w:r>
        <w:t>u30) + 0</w:t>
      </w:r>
      <w:r w:rsidR="00644CD5">
        <w:t>.</w:t>
      </w:r>
      <w:r>
        <w:t>0163*T(v8</w:t>
      </w:r>
      <w:r w:rsidR="00644CD5">
        <w:t>.</w:t>
      </w:r>
      <w:r>
        <w:t>u14) -0</w:t>
      </w:r>
      <w:r w:rsidR="00644CD5">
        <w:t>.</w:t>
      </w:r>
      <w:r>
        <w:t>0145*T(v8</w:t>
      </w:r>
      <w:r w:rsidR="00644CD5">
        <w:t>.</w:t>
      </w:r>
      <w:r>
        <w:t>u23) -0</w:t>
      </w:r>
      <w:r w:rsidR="00644CD5">
        <w:t>.</w:t>
      </w:r>
      <w:r>
        <w:t>0132*T(v6</w:t>
      </w:r>
      <w:r w:rsidR="00644CD5">
        <w:t>.</w:t>
      </w:r>
      <w:r>
        <w:t>u37) + 0</w:t>
      </w:r>
      <w:r w:rsidR="00644CD5">
        <w:t>.</w:t>
      </w:r>
      <w:r>
        <w:t>0135*T(v15</w:t>
      </w:r>
      <w:r w:rsidR="00644CD5">
        <w:t>.</w:t>
      </w:r>
      <w:r>
        <w:t>u4) + 0</w:t>
      </w:r>
      <w:r w:rsidR="00644CD5">
        <w:t>.</w:t>
      </w:r>
      <w:r>
        <w:t>0108*T(v20</w:t>
      </w:r>
      <w:r w:rsidR="00644CD5">
        <w:t>.</w:t>
      </w:r>
      <w:r>
        <w:t>u23) + 0</w:t>
      </w:r>
      <w:r w:rsidR="00644CD5">
        <w:t>.</w:t>
      </w:r>
      <w:r>
        <w:t>0136*T(v9</w:t>
      </w:r>
      <w:r w:rsidR="00644CD5">
        <w:t>.</w:t>
      </w:r>
      <w:r>
        <w:t>u12) + 0</w:t>
      </w:r>
      <w:r w:rsidR="00644CD5">
        <w:t>.</w:t>
      </w:r>
      <w:r>
        <w:t>0109*T(v8</w:t>
      </w:r>
      <w:r w:rsidR="00644CD5">
        <w:t>.</w:t>
      </w:r>
      <w:r>
        <w:t>u18) + 0</w:t>
      </w:r>
      <w:r w:rsidR="00644CD5">
        <w:t>.</w:t>
      </w:r>
      <w:r>
        <w:t>00905*T(v8</w:t>
      </w:r>
      <w:r w:rsidR="00644CD5">
        <w:t>.</w:t>
      </w:r>
      <w:r>
        <w:t>u30) -0</w:t>
      </w:r>
      <w:r w:rsidR="00644CD5">
        <w:t>.</w:t>
      </w:r>
      <w:r>
        <w:t>00805*T(v4</w:t>
      </w:r>
      <w:r w:rsidR="00644CD5">
        <w:t>.</w:t>
      </w:r>
      <w:r>
        <w:t>u36) + 0</w:t>
      </w:r>
      <w:r w:rsidR="00644CD5">
        <w:t>.</w:t>
      </w:r>
      <w:r>
        <w:t>00713*T(v13</w:t>
      </w:r>
      <w:r w:rsidR="00644CD5">
        <w:t>.</w:t>
      </w:r>
      <w:r>
        <w:t>u26) -0</w:t>
      </w:r>
      <w:r w:rsidR="00644CD5">
        <w:t>.</w:t>
      </w:r>
      <w:r>
        <w:t>00702*T(v11</w:t>
      </w:r>
      <w:r w:rsidR="00644CD5">
        <w:t>.</w:t>
      </w:r>
      <w:r>
        <w:t>u3) + 0</w:t>
      </w:r>
      <w:r w:rsidR="00644CD5">
        <w:t>.</w:t>
      </w:r>
      <w:r>
        <w:t>00768*T(v12</w:t>
      </w:r>
      <w:r w:rsidR="00644CD5">
        <w:t>.</w:t>
      </w:r>
      <w:r>
        <w:t>u11) + 0</w:t>
      </w:r>
      <w:r w:rsidR="00644CD5">
        <w:t>.</w:t>
      </w:r>
      <w:r>
        <w:t>00614*T(v24</w:t>
      </w:r>
      <w:r w:rsidR="00644CD5">
        <w:t>.</w:t>
      </w:r>
      <w:r>
        <w:t>u19) + 0</w:t>
      </w:r>
      <w:r w:rsidR="00644CD5">
        <w:t>.</w:t>
      </w:r>
      <w:r>
        <w:t>00517*T(v11</w:t>
      </w:r>
      <w:r w:rsidR="00644CD5">
        <w:t>.</w:t>
      </w:r>
      <w:r>
        <w:t>u11) -0</w:t>
      </w:r>
      <w:r w:rsidR="00644CD5">
        <w:t>.</w:t>
      </w:r>
      <w:r>
        <w:t>00177*T(v11</w:t>
      </w:r>
      <w:r w:rsidR="00644CD5">
        <w:t>.</w:t>
      </w:r>
      <w:r>
        <w:t>u32) + 6</w:t>
      </w:r>
      <w:r w:rsidR="00644CD5">
        <w:t>.</w:t>
      </w:r>
      <w:r>
        <w:t>95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988*T(v2</w:t>
      </w:r>
      <w:r w:rsidR="00644CD5">
        <w:t>.</w:t>
      </w:r>
      <w:r>
        <w:t>u4) + 0</w:t>
      </w:r>
      <w:r w:rsidR="00644CD5">
        <w:t>.</w:t>
      </w:r>
      <w:r>
        <w:t>0581*NumAromAtoms -0</w:t>
      </w:r>
      <w:r w:rsidR="00644CD5">
        <w:t>.</w:t>
      </w:r>
      <w:r>
        <w:t>363*T(v9</w:t>
      </w:r>
      <w:r w:rsidR="00644CD5">
        <w:t>.</w:t>
      </w:r>
      <w:r>
        <w:t>u15) + 0</w:t>
      </w:r>
      <w:r w:rsidR="00644CD5">
        <w:t>.</w:t>
      </w:r>
      <w:r>
        <w:t>00657*T(v3</w:t>
      </w:r>
      <w:r w:rsidR="00644CD5">
        <w:t>.</w:t>
      </w:r>
      <w:r>
        <w:t>u11) -0</w:t>
      </w:r>
      <w:r w:rsidR="00644CD5">
        <w:t>.</w:t>
      </w:r>
      <w:r>
        <w:t>327*T(v6</w:t>
      </w:r>
      <w:r w:rsidR="00644CD5">
        <w:t>.</w:t>
      </w:r>
      <w:r>
        <w:t>u3) + 0</w:t>
      </w:r>
      <w:r w:rsidR="00644CD5">
        <w:t>.</w:t>
      </w:r>
      <w:r>
        <w:t>94*T(v19</w:t>
      </w:r>
      <w:r w:rsidR="00644CD5">
        <w:t>.</w:t>
      </w:r>
      <w:r>
        <w:t>u14) -0</w:t>
      </w:r>
      <w:r w:rsidR="00644CD5">
        <w:t>.</w:t>
      </w:r>
      <w:r>
        <w:t>0973*T(v1</w:t>
      </w:r>
      <w:r w:rsidR="00644CD5">
        <w:t>.</w:t>
      </w:r>
      <w:r>
        <w:t>u8) + 0</w:t>
      </w:r>
      <w:r w:rsidR="00644CD5">
        <w:t>.</w:t>
      </w:r>
      <w:r>
        <w:t>967*T(v28</w:t>
      </w:r>
      <w:r w:rsidR="00644CD5">
        <w:t>.</w:t>
      </w:r>
      <w:r>
        <w:t>u6) + 1</w:t>
      </w:r>
      <w:r w:rsidR="00644CD5">
        <w:t>.</w:t>
      </w:r>
      <w:r>
        <w:t>93*T(v22</w:t>
      </w:r>
      <w:r w:rsidR="00644CD5">
        <w:t>.</w:t>
      </w:r>
      <w:r>
        <w:t>u6) -0</w:t>
      </w:r>
      <w:r w:rsidR="00644CD5">
        <w:t>.</w:t>
      </w:r>
      <w:r>
        <w:t>196*NumAcceptor + 0</w:t>
      </w:r>
      <w:r w:rsidR="00644CD5">
        <w:t>.</w:t>
      </w:r>
      <w:r>
        <w:t>129*T(v19</w:t>
      </w:r>
      <w:r w:rsidR="00644CD5">
        <w:t>.</w:t>
      </w:r>
      <w:r>
        <w:t>u20) -1</w:t>
      </w:r>
      <w:r w:rsidR="00644CD5">
        <w:t>.</w:t>
      </w:r>
      <w:r>
        <w:t>97*T(v3) + 16</w:t>
      </w:r>
      <w:r w:rsidR="00644CD5">
        <w:t>.</w:t>
      </w:r>
      <w:r>
        <w:t>4*Volume + 0</w:t>
      </w:r>
      <w:r w:rsidR="00644CD5">
        <w:t>.</w:t>
      </w:r>
      <w:r>
        <w:t>884*T(v4</w:t>
      </w:r>
      <w:r w:rsidR="00644CD5">
        <w:t>.</w:t>
      </w:r>
      <w:r>
        <w:t>u8) -0</w:t>
      </w:r>
      <w:r w:rsidR="00644CD5">
        <w:t>.</w:t>
      </w:r>
      <w:r>
        <w:t>438*T(v10</w:t>
      </w:r>
      <w:r w:rsidR="00644CD5">
        <w:t>.</w:t>
      </w:r>
      <w:r>
        <w:t>u5) + 0</w:t>
      </w:r>
      <w:r w:rsidR="00644CD5">
        <w:t>.</w:t>
      </w:r>
      <w:r>
        <w:t>472*T(v6</w:t>
      </w:r>
      <w:r w:rsidR="00644CD5">
        <w:t>.</w:t>
      </w:r>
      <w:r>
        <w:t>u33) + 1</w:t>
      </w:r>
      <w:r w:rsidR="00644CD5">
        <w:t>.</w:t>
      </w:r>
      <w:r>
        <w:t>5*T(v21</w:t>
      </w:r>
      <w:r w:rsidR="00644CD5">
        <w:t>.</w:t>
      </w:r>
      <w:r>
        <w:t>u14) + 0</w:t>
      </w:r>
      <w:r w:rsidR="00644CD5">
        <w:t>.</w:t>
      </w:r>
      <w:r>
        <w:t>527*T(v10</w:t>
      </w:r>
      <w:r w:rsidR="00644CD5">
        <w:t>.</w:t>
      </w:r>
      <w:r>
        <w:t>u21) -30</w:t>
      </w:r>
      <w:r w:rsidR="00644CD5">
        <w:t>.</w:t>
      </w:r>
      <w:r>
        <w:t>7*Volume^2 -1</w:t>
      </w:r>
      <w:r w:rsidR="00644CD5">
        <w:t>.</w:t>
      </w:r>
      <w:r>
        <w:t>22*T(v8</w:t>
      </w:r>
      <w:r w:rsidR="00644CD5">
        <w:t>.</w:t>
      </w:r>
      <w:r>
        <w:t>u5) + 0</w:t>
      </w:r>
      <w:r w:rsidR="00644CD5">
        <w:t>.</w:t>
      </w:r>
      <w:r>
        <w:t>254*T(v19</w:t>
      </w:r>
      <w:r w:rsidR="00644CD5">
        <w:t>.</w:t>
      </w:r>
      <w:r>
        <w:t>u21) -0</w:t>
      </w:r>
      <w:r w:rsidR="00644CD5">
        <w:t>.</w:t>
      </w:r>
      <w:r>
        <w:t>508*T(u36) -1</w:t>
      </w:r>
      <w:r w:rsidR="00644CD5">
        <w:t>.</w:t>
      </w:r>
      <w:r>
        <w:t>68*T(v12</w:t>
      </w:r>
      <w:r w:rsidR="00644CD5">
        <w:t>.</w:t>
      </w:r>
      <w:r>
        <w:t>u8) -0</w:t>
      </w:r>
      <w:r w:rsidR="00644CD5">
        <w:t>.</w:t>
      </w:r>
      <w:r>
        <w:t>356*T(v15</w:t>
      </w:r>
      <w:r w:rsidR="00644CD5">
        <w:t>.</w:t>
      </w:r>
      <w:r>
        <w:t>u5) -0</w:t>
      </w:r>
      <w:r w:rsidR="00644CD5">
        <w:t>.</w:t>
      </w:r>
      <w:r>
        <w:t>128*T(v9</w:t>
      </w:r>
      <w:r w:rsidR="00644CD5">
        <w:t>.</w:t>
      </w:r>
      <w:r>
        <w:t>u33) + 0</w:t>
      </w:r>
      <w:r w:rsidR="00644CD5">
        <w:t>.</w:t>
      </w:r>
      <w:r>
        <w:t>549*T(v23) + 0</w:t>
      </w:r>
      <w:r w:rsidR="00644CD5">
        <w:t>.</w:t>
      </w:r>
      <w:r>
        <w:t>61*T(v14</w:t>
      </w:r>
      <w:r w:rsidR="00644CD5">
        <w:t>.</w:t>
      </w:r>
      <w:r>
        <w:t>u9) + 0</w:t>
      </w:r>
      <w:r w:rsidR="00644CD5">
        <w:t>.</w:t>
      </w:r>
      <w:r>
        <w:t>0942*NumDonor + 1</w:t>
      </w:r>
      <w:r w:rsidR="00644CD5">
        <w:t>.</w:t>
      </w:r>
      <w:r>
        <w:t>01*T(v21</w:t>
      </w:r>
      <w:r w:rsidR="00644CD5">
        <w:t>.</w:t>
      </w:r>
      <w:r>
        <w:t>u13) + 11</w:t>
      </w:r>
      <w:r w:rsidR="00644CD5">
        <w:t>.</w:t>
      </w:r>
      <w:r>
        <w:t>3*Volume^3 -0</w:t>
      </w:r>
      <w:r w:rsidR="00644CD5">
        <w:t>.</w:t>
      </w:r>
      <w:r>
        <w:t>812*T(v9</w:t>
      </w:r>
      <w:r w:rsidR="00644CD5">
        <w:t>.</w:t>
      </w:r>
      <w:r>
        <w:t>u14) -0</w:t>
      </w:r>
      <w:r w:rsidR="00644CD5">
        <w:t>.</w:t>
      </w:r>
      <w:r>
        <w:t>19*T(v19</w:t>
      </w:r>
      <w:r w:rsidR="00644CD5">
        <w:t>.</w:t>
      </w:r>
      <w:r>
        <w:t>u19) -0</w:t>
      </w:r>
      <w:r w:rsidR="00644CD5">
        <w:t>.</w:t>
      </w:r>
      <w:r>
        <w:t>962*T(v11</w:t>
      </w:r>
      <w:r w:rsidR="00644CD5">
        <w:t>.</w:t>
      </w:r>
      <w:r>
        <w:t>u32) + 0</w:t>
      </w:r>
      <w:r w:rsidR="00644CD5">
        <w:t>.</w:t>
      </w:r>
      <w:r>
        <w:t>499*T(v2</w:t>
      </w:r>
      <w:r w:rsidR="00644CD5">
        <w:t>.</w:t>
      </w:r>
      <w:r>
        <w:t>u41) -0</w:t>
      </w:r>
      <w:r w:rsidR="00644CD5">
        <w:t>.</w:t>
      </w:r>
      <w:r>
        <w:t>689*T(v16</w:t>
      </w:r>
      <w:r w:rsidR="00644CD5">
        <w:t>.</w:t>
      </w:r>
      <w:r>
        <w:t>u2) + 0</w:t>
      </w:r>
      <w:r w:rsidR="00644CD5">
        <w:t>.</w:t>
      </w:r>
      <w:r>
        <w:t>566*T(v8</w:t>
      </w:r>
      <w:r w:rsidR="00644CD5">
        <w:t>.</w:t>
      </w:r>
      <w:r>
        <w:t>u30) -0</w:t>
      </w:r>
      <w:r w:rsidR="00644CD5">
        <w:t>.</w:t>
      </w:r>
      <w:r>
        <w:t>673*T(v12</w:t>
      </w:r>
      <w:r w:rsidR="00644CD5">
        <w:t>.</w:t>
      </w:r>
      <w:r>
        <w:t>u30) + 0</w:t>
      </w:r>
      <w:r w:rsidR="00644CD5">
        <w:t>.</w:t>
      </w:r>
      <w:r>
        <w:t>553*T(v6</w:t>
      </w:r>
      <w:r w:rsidR="00644CD5">
        <w:t>.</w:t>
      </w:r>
      <w:r>
        <w:t>u31) -0</w:t>
      </w:r>
      <w:r w:rsidR="00644CD5">
        <w:t>.</w:t>
      </w:r>
      <w:r>
        <w:t>767*T(v31</w:t>
      </w:r>
      <w:r w:rsidR="00644CD5">
        <w:t>.</w:t>
      </w:r>
      <w:r>
        <w:t>u9) -0</w:t>
      </w:r>
      <w:r w:rsidR="00644CD5">
        <w:t>.</w:t>
      </w:r>
      <w:r>
        <w:t>999*T(v14</w:t>
      </w:r>
      <w:r w:rsidR="00644CD5">
        <w:t>.</w:t>
      </w:r>
      <w:r>
        <w:t>u26) + 0</w:t>
      </w:r>
      <w:r w:rsidR="00644CD5">
        <w:t>.</w:t>
      </w:r>
      <w:r>
        <w:t>442*T(v18</w:t>
      </w:r>
      <w:r w:rsidR="00644CD5">
        <w:t>.</w:t>
      </w:r>
      <w:r>
        <w:t>u11) -0</w:t>
      </w:r>
      <w:r w:rsidR="00644CD5">
        <w:t>.</w:t>
      </w:r>
      <w:r>
        <w:t>716*T(v23</w:t>
      </w:r>
      <w:r w:rsidR="00644CD5">
        <w:t>.</w:t>
      </w:r>
      <w:r>
        <w:t>u13) + 0</w:t>
      </w:r>
      <w:r w:rsidR="00644CD5">
        <w:t>.</w:t>
      </w:r>
      <w:r>
        <w:t>24*T(v29</w:t>
      </w:r>
      <w:r w:rsidR="00644CD5">
        <w:t>.</w:t>
      </w:r>
      <w:r>
        <w:t>u4) + 0</w:t>
      </w:r>
      <w:r w:rsidR="00644CD5">
        <w:t>.</w:t>
      </w:r>
      <w:r>
        <w:t>548*T(v4</w:t>
      </w:r>
      <w:r w:rsidR="00644CD5">
        <w:t>.</w:t>
      </w:r>
      <w:r>
        <w:t>u24) -0</w:t>
      </w:r>
      <w:r w:rsidR="00644CD5">
        <w:t>.</w:t>
      </w:r>
      <w:r>
        <w:t>992*T(v16</w:t>
      </w:r>
      <w:r w:rsidR="00644CD5">
        <w:t>.</w:t>
      </w:r>
      <w:r>
        <w:t>u15) + 0</w:t>
      </w:r>
      <w:r w:rsidR="00644CD5">
        <w:t>.</w:t>
      </w:r>
      <w:r>
        <w:t>439*T(v17) + 0</w:t>
      </w:r>
      <w:r w:rsidR="00644CD5">
        <w:t>.</w:t>
      </w:r>
      <w:r>
        <w:t>578*T(v11</w:t>
      </w:r>
      <w:r w:rsidR="00644CD5">
        <w:t>.</w:t>
      </w:r>
      <w:r>
        <w:t>u10) -1</w:t>
      </w:r>
      <w:r w:rsidR="00644CD5">
        <w:t>.</w:t>
      </w:r>
      <w:r>
        <w:t>04*T(v33</w:t>
      </w:r>
      <w:r w:rsidR="00644CD5">
        <w:t>.</w:t>
      </w:r>
      <w:r>
        <w:t>u2) + 0</w:t>
      </w:r>
      <w:r w:rsidR="00644CD5">
        <w:t>.</w:t>
      </w:r>
      <w:r>
        <w:t>726*T(v7</w:t>
      </w:r>
      <w:r w:rsidR="00644CD5">
        <w:t>.</w:t>
      </w:r>
      <w:r>
        <w:t>u25) -1</w:t>
      </w:r>
      <w:r w:rsidR="00644CD5">
        <w:t>.</w:t>
      </w:r>
      <w:r>
        <w:t>07*T(v8</w:t>
      </w:r>
      <w:r w:rsidR="00644CD5">
        <w:t>.</w:t>
      </w:r>
      <w:r>
        <w:t>u7) -0</w:t>
      </w:r>
      <w:r w:rsidR="00644CD5">
        <w:t>.</w:t>
      </w:r>
      <w:r>
        <w:t>2*T(v2</w:t>
      </w:r>
      <w:r w:rsidR="00644CD5">
        <w:t>.</w:t>
      </w:r>
      <w:r>
        <w:t>u2) -0</w:t>
      </w:r>
      <w:r w:rsidR="00644CD5">
        <w:t>.</w:t>
      </w:r>
      <w:r>
        <w:t>562*T(v4</w:t>
      </w:r>
      <w:r w:rsidR="00644CD5">
        <w:t>.</w:t>
      </w:r>
      <w:r>
        <w:t>u37) -1</w:t>
      </w:r>
      <w:r w:rsidR="00644CD5">
        <w:t>.</w:t>
      </w:r>
      <w:r>
        <w:t>88*T(v3</w:t>
      </w:r>
      <w:r w:rsidR="00644CD5">
        <w:t>.</w:t>
      </w:r>
      <w:r>
        <w:t>u2) -0</w:t>
      </w:r>
      <w:r w:rsidR="00644CD5">
        <w:t>.</w:t>
      </w:r>
      <w:r>
        <w:t>376*T(v5</w:t>
      </w:r>
      <w:r w:rsidR="00644CD5">
        <w:t>.</w:t>
      </w:r>
      <w:r>
        <w:t>u22) -0</w:t>
      </w:r>
      <w:r w:rsidR="00644CD5">
        <w:t>.</w:t>
      </w:r>
      <w:r>
        <w:t>608*T(v22</w:t>
      </w:r>
      <w:r w:rsidR="00644CD5">
        <w:t>.</w:t>
      </w:r>
      <w:r>
        <w:t>u20) -0</w:t>
      </w:r>
      <w:r w:rsidR="00644CD5">
        <w:t>.</w:t>
      </w:r>
      <w:r>
        <w:t>636*T(v6</w:t>
      </w:r>
      <w:r w:rsidR="00644CD5">
        <w:t>.</w:t>
      </w:r>
      <w:r>
        <w:t>u24) + 0</w:t>
      </w:r>
      <w:r w:rsidR="00644CD5">
        <w:t>.</w:t>
      </w:r>
      <w:r>
        <w:t>179*NumPositive + 1</w:t>
      </w:r>
      <w:r w:rsidR="00644CD5">
        <w:t>.</w:t>
      </w:r>
      <w:r>
        <w:t>82*T(v4</w:t>
      </w:r>
      <w:r w:rsidR="00644CD5">
        <w:t>.</w:t>
      </w:r>
      <w:r>
        <w:t>u6) -0</w:t>
      </w:r>
      <w:r w:rsidR="00644CD5">
        <w:t>.</w:t>
      </w:r>
      <w:r>
        <w:t>398*T(v3</w:t>
      </w:r>
      <w:r w:rsidR="00644CD5">
        <w:t>.</w:t>
      </w:r>
      <w:r>
        <w:t>u32) + 0</w:t>
      </w:r>
      <w:r w:rsidR="00644CD5">
        <w:t>.</w:t>
      </w:r>
      <w:r>
        <w:t>435*T(v10</w:t>
      </w:r>
      <w:r w:rsidR="00644CD5">
        <w:t>.</w:t>
      </w:r>
      <w:r>
        <w:t>u19) + 0</w:t>
      </w:r>
      <w:r w:rsidR="00644CD5">
        <w:t>.</w:t>
      </w:r>
      <w:r>
        <w:t>54*T(v18</w:t>
      </w:r>
      <w:r w:rsidR="00644CD5">
        <w:t>.</w:t>
      </w:r>
      <w:r>
        <w:t>u19) -0</w:t>
      </w:r>
      <w:r w:rsidR="00644CD5">
        <w:t>.</w:t>
      </w:r>
      <w:r>
        <w:t>89*T(v25</w:t>
      </w:r>
      <w:r w:rsidR="00644CD5">
        <w:t>.</w:t>
      </w:r>
      <w:r>
        <w:t>u4) + 0</w:t>
      </w:r>
      <w:r w:rsidR="00644CD5">
        <w:t>.</w:t>
      </w:r>
      <w:r>
        <w:t>179*MW -0</w:t>
      </w:r>
      <w:r w:rsidR="00644CD5">
        <w:t>.</w:t>
      </w:r>
      <w:r>
        <w:t>401*T(v25</w:t>
      </w:r>
      <w:r w:rsidR="00644CD5">
        <w:t>.</w:t>
      </w:r>
      <w:r>
        <w:t>u18) -0</w:t>
      </w:r>
      <w:r w:rsidR="00644CD5">
        <w:t>.</w:t>
      </w:r>
      <w:r>
        <w:t>287*T(v6</w:t>
      </w:r>
      <w:r w:rsidR="00644CD5">
        <w:t>.</w:t>
      </w:r>
      <w:r>
        <w:t>u25) -0</w:t>
      </w:r>
      <w:r w:rsidR="00644CD5">
        <w:t>.</w:t>
      </w:r>
      <w:r>
        <w:t>125*T(v21</w:t>
      </w:r>
      <w:r w:rsidR="00644CD5">
        <w:t>.</w:t>
      </w:r>
      <w:r>
        <w:t>u4) -0</w:t>
      </w:r>
      <w:r w:rsidR="00644CD5">
        <w:t>.</w:t>
      </w:r>
      <w:r>
        <w:t>756*T(v29</w:t>
      </w:r>
      <w:r w:rsidR="00644CD5">
        <w:t>.</w:t>
      </w:r>
      <w:r>
        <w:t>u7) -1</w:t>
      </w:r>
      <w:r w:rsidR="00644CD5">
        <w:t>.</w:t>
      </w:r>
      <w:r>
        <w:t>12*T(v4</w:t>
      </w:r>
      <w:r w:rsidR="00644CD5">
        <w:t>.</w:t>
      </w:r>
      <w:r>
        <w:t>u2) + 0</w:t>
      </w:r>
      <w:r w:rsidR="00644CD5">
        <w:t>.</w:t>
      </w:r>
      <w:r>
        <w:t>679*T(v25</w:t>
      </w:r>
      <w:r w:rsidR="00644CD5">
        <w:t>.</w:t>
      </w:r>
      <w:r>
        <w:t>u2) + 0</w:t>
      </w:r>
      <w:r w:rsidR="00644CD5">
        <w:t>.</w:t>
      </w:r>
      <w:r>
        <w:t>653*T(v16</w:t>
      </w:r>
      <w:r w:rsidR="00644CD5">
        <w:t>.</w:t>
      </w:r>
      <w:r>
        <w:t>u22) -0</w:t>
      </w:r>
      <w:r w:rsidR="00644CD5">
        <w:t>.</w:t>
      </w:r>
      <w:r>
        <w:t>71*T(v30</w:t>
      </w:r>
      <w:r w:rsidR="00644CD5">
        <w:t>.</w:t>
      </w:r>
      <w:r>
        <w:t>u6) + 0</w:t>
      </w:r>
      <w:r w:rsidR="00644CD5">
        <w:t>.</w:t>
      </w:r>
      <w:r>
        <w:t>714*T(v20</w:t>
      </w:r>
      <w:r w:rsidR="00644CD5">
        <w:t>.</w:t>
      </w:r>
      <w:r>
        <w:t>u17) + 0</w:t>
      </w:r>
      <w:r w:rsidR="00644CD5">
        <w:t>.</w:t>
      </w:r>
      <w:r>
        <w:t>335*T(v11</w:t>
      </w:r>
      <w:r w:rsidR="00644CD5">
        <w:t>.</w:t>
      </w:r>
      <w:r>
        <w:t>u5) -0</w:t>
      </w:r>
      <w:r w:rsidR="00644CD5">
        <w:t>.</w:t>
      </w:r>
      <w:r>
        <w:t>614*T(v29</w:t>
      </w:r>
      <w:r w:rsidR="00644CD5">
        <w:t>.</w:t>
      </w:r>
      <w:r>
        <w:t>u6) -0</w:t>
      </w:r>
      <w:r w:rsidR="00644CD5">
        <w:t>.</w:t>
      </w:r>
      <w:r>
        <w:t>533*T(v27</w:t>
      </w:r>
      <w:r w:rsidR="00644CD5">
        <w:t>.</w:t>
      </w:r>
      <w:r>
        <w:t>u15) + 0</w:t>
      </w:r>
      <w:r w:rsidR="00644CD5">
        <w:t>.</w:t>
      </w:r>
      <w:r>
        <w:t>364*T(u17) + 0</w:t>
      </w:r>
      <w:r w:rsidR="00644CD5">
        <w:t>.</w:t>
      </w:r>
      <w:r>
        <w:t>57*T(v10</w:t>
      </w:r>
      <w:r w:rsidR="00644CD5">
        <w:t>.</w:t>
      </w:r>
      <w:r>
        <w:t>u29) -0</w:t>
      </w:r>
      <w:r w:rsidR="00644CD5">
        <w:t>.</w:t>
      </w:r>
      <w:r>
        <w:t>416*T(v6</w:t>
      </w:r>
      <w:r w:rsidR="00644CD5">
        <w:t>.</w:t>
      </w:r>
      <w:r>
        <w:t>u7) -0</w:t>
      </w:r>
      <w:r w:rsidR="00644CD5">
        <w:t>.</w:t>
      </w:r>
      <w:r>
        <w:t>642*T(v27</w:t>
      </w:r>
      <w:r w:rsidR="00644CD5">
        <w:t>.</w:t>
      </w:r>
      <w:r>
        <w:t>u3) -0</w:t>
      </w:r>
      <w:r w:rsidR="00644CD5">
        <w:t>.</w:t>
      </w:r>
      <w:r>
        <w:t>497*T(v21</w:t>
      </w:r>
      <w:r w:rsidR="00644CD5">
        <w:t>.</w:t>
      </w:r>
      <w:r>
        <w:t>u20) -0</w:t>
      </w:r>
      <w:r w:rsidR="00644CD5">
        <w:t>.</w:t>
      </w:r>
      <w:r>
        <w:t>000445*Lipophilicity^3 -0</w:t>
      </w:r>
      <w:r w:rsidR="00644CD5">
        <w:t>.</w:t>
      </w:r>
      <w:r>
        <w:t>876*T(v14</w:t>
      </w:r>
      <w:r w:rsidR="00644CD5">
        <w:t>.</w:t>
      </w:r>
      <w:r>
        <w:t>u28) -0</w:t>
      </w:r>
      <w:r w:rsidR="00644CD5">
        <w:t>.</w:t>
      </w:r>
      <w:r>
        <w:t>49*T(v28</w:t>
      </w:r>
      <w:r w:rsidR="00644CD5">
        <w:t>.</w:t>
      </w:r>
      <w:r>
        <w:t>u14) -1</w:t>
      </w:r>
      <w:r w:rsidR="00644CD5">
        <w:t>.</w:t>
      </w:r>
      <w:r>
        <w:t>66*T(v3</w:t>
      </w:r>
      <w:r w:rsidR="00644CD5">
        <w:t>.</w:t>
      </w:r>
      <w:r>
        <w:t xml:space="preserve">u1) </w:t>
      </w:r>
      <w:r>
        <w:lastRenderedPageBreak/>
        <w:t>-0</w:t>
      </w:r>
      <w:r w:rsidR="00644CD5">
        <w:t>.</w:t>
      </w:r>
      <w:r>
        <w:t>436*T(v13</w:t>
      </w:r>
      <w:r w:rsidR="00644CD5">
        <w:t>.</w:t>
      </w:r>
      <w:r>
        <w:t>u21) -0</w:t>
      </w:r>
      <w:r w:rsidR="00644CD5">
        <w:t>.</w:t>
      </w:r>
      <w:r>
        <w:t>481*T(v13</w:t>
      </w:r>
      <w:r w:rsidR="00644CD5">
        <w:t>.</w:t>
      </w:r>
      <w:r>
        <w:t>u27) -0</w:t>
      </w:r>
      <w:r w:rsidR="00644CD5">
        <w:t>.</w:t>
      </w:r>
      <w:r>
        <w:t>692*T(v8</w:t>
      </w:r>
      <w:r w:rsidR="00644CD5">
        <w:t>.</w:t>
      </w:r>
      <w:r>
        <w:t>u22) + 0</w:t>
      </w:r>
      <w:r w:rsidR="00644CD5">
        <w:t>.</w:t>
      </w:r>
      <w:r>
        <w:t>488*T(v15</w:t>
      </w:r>
      <w:r w:rsidR="00644CD5">
        <w:t>.</w:t>
      </w:r>
      <w:r>
        <w:t>u18) -0</w:t>
      </w:r>
      <w:r w:rsidR="00644CD5">
        <w:t>.</w:t>
      </w:r>
      <w:r>
        <w:t>48*T(v9</w:t>
      </w:r>
      <w:r w:rsidR="00644CD5">
        <w:t>.</w:t>
      </w:r>
      <w:r>
        <w:t>u26) -0</w:t>
      </w:r>
      <w:r w:rsidR="00644CD5">
        <w:t>.</w:t>
      </w:r>
      <w:r>
        <w:t>861*T(v19</w:t>
      </w:r>
      <w:r w:rsidR="00644CD5">
        <w:t>.</w:t>
      </w:r>
      <w:r>
        <w:t>u15) + 0</w:t>
      </w:r>
      <w:r w:rsidR="00644CD5">
        <w:t>.</w:t>
      </w:r>
      <w:r>
        <w:t>245*T(v5</w:t>
      </w:r>
      <w:r w:rsidR="00644CD5">
        <w:t>.</w:t>
      </w:r>
      <w:r>
        <w:t>u10) -0</w:t>
      </w:r>
      <w:r w:rsidR="00644CD5">
        <w:t>.</w:t>
      </w:r>
      <w:r>
        <w:t>594*T(v2</w:t>
      </w:r>
      <w:r w:rsidR="00644CD5">
        <w:t>.</w:t>
      </w:r>
      <w:r>
        <w:t>u14) -0</w:t>
      </w:r>
      <w:r w:rsidR="00644CD5">
        <w:t>.</w:t>
      </w:r>
      <w:r>
        <w:t>504*T(v13</w:t>
      </w:r>
      <w:r w:rsidR="00644CD5">
        <w:t>.</w:t>
      </w:r>
      <w:r>
        <w:t>u25) -0</w:t>
      </w:r>
      <w:r w:rsidR="00644CD5">
        <w:t>.</w:t>
      </w:r>
      <w:r>
        <w:t>798*T(v14</w:t>
      </w:r>
      <w:r w:rsidR="00644CD5">
        <w:t>.</w:t>
      </w:r>
      <w:r>
        <w:t>u17) + 0</w:t>
      </w:r>
      <w:r w:rsidR="00644CD5">
        <w:t>.</w:t>
      </w:r>
      <w:r>
        <w:t>44*T(v28) + 0</w:t>
      </w:r>
      <w:r w:rsidR="00644CD5">
        <w:t>.</w:t>
      </w:r>
      <w:r>
        <w:t>37*T(v15</w:t>
      </w:r>
      <w:r w:rsidR="00644CD5">
        <w:t>.</w:t>
      </w:r>
      <w:r>
        <w:t>u7) + 0</w:t>
      </w:r>
      <w:r w:rsidR="00644CD5">
        <w:t>.</w:t>
      </w:r>
      <w:r>
        <w:t>607*T(v18</w:t>
      </w:r>
      <w:r w:rsidR="00644CD5">
        <w:t>.</w:t>
      </w:r>
      <w:r>
        <w:t>u9) -0</w:t>
      </w:r>
      <w:r w:rsidR="00644CD5">
        <w:t>.</w:t>
      </w:r>
      <w:r>
        <w:t>46*T(v32</w:t>
      </w:r>
      <w:r w:rsidR="00644CD5">
        <w:t>.</w:t>
      </w:r>
      <w:r>
        <w:t>u6) -0</w:t>
      </w:r>
      <w:r w:rsidR="00644CD5">
        <w:t>.</w:t>
      </w:r>
      <w:r>
        <w:t>442*T(v15</w:t>
      </w:r>
      <w:r w:rsidR="00644CD5">
        <w:t>.</w:t>
      </w:r>
      <w:r>
        <w:t>u27) + 0</w:t>
      </w:r>
      <w:r w:rsidR="00644CD5">
        <w:t>.</w:t>
      </w:r>
      <w:r>
        <w:t>627*T(v15</w:t>
      </w:r>
      <w:r w:rsidR="00644CD5">
        <w:t>.</w:t>
      </w:r>
      <w:r>
        <w:t>u15) -0</w:t>
      </w:r>
      <w:r w:rsidR="00644CD5">
        <w:t>.</w:t>
      </w:r>
      <w:r>
        <w:t>275*T(u25) -0</w:t>
      </w:r>
      <w:r w:rsidR="00644CD5">
        <w:t>.</w:t>
      </w:r>
      <w:r>
        <w:t>564*T(v17</w:t>
      </w:r>
      <w:r w:rsidR="00644CD5">
        <w:t>.</w:t>
      </w:r>
      <w:r>
        <w:t>u7) -0</w:t>
      </w:r>
      <w:r w:rsidR="00644CD5">
        <w:t>.</w:t>
      </w:r>
      <w:r>
        <w:t>28*T(v17</w:t>
      </w:r>
      <w:r w:rsidR="00644CD5">
        <w:t>.</w:t>
      </w:r>
      <w:r>
        <w:t>u4) -0</w:t>
      </w:r>
      <w:r w:rsidR="00644CD5">
        <w:t>.</w:t>
      </w:r>
      <w:r>
        <w:t>656*T(v7</w:t>
      </w:r>
      <w:r w:rsidR="00644CD5">
        <w:t>.</w:t>
      </w:r>
      <w:r>
        <w:t>u31) + 0</w:t>
      </w:r>
      <w:r w:rsidR="00644CD5">
        <w:t>.</w:t>
      </w:r>
      <w:r>
        <w:t>316*T(v38) + 0</w:t>
      </w:r>
      <w:r w:rsidR="00644CD5">
        <w:t>.</w:t>
      </w:r>
      <w:r>
        <w:t>228*T(v6</w:t>
      </w:r>
      <w:r w:rsidR="00644CD5">
        <w:t>.</w:t>
      </w:r>
      <w:r>
        <w:t>u11) + 0</w:t>
      </w:r>
      <w:r w:rsidR="00644CD5">
        <w:t>.</w:t>
      </w:r>
      <w:r>
        <w:t>592*T(v7</w:t>
      </w:r>
      <w:r w:rsidR="00644CD5">
        <w:t>.</w:t>
      </w:r>
      <w:r>
        <w:t>u22) + 0</w:t>
      </w:r>
      <w:r w:rsidR="00644CD5">
        <w:t>.</w:t>
      </w:r>
      <w:r>
        <w:t>376*T(v34</w:t>
      </w:r>
      <w:r w:rsidR="00644CD5">
        <w:t>.</w:t>
      </w:r>
      <w:r>
        <w:t>u5) + 0</w:t>
      </w:r>
      <w:r w:rsidR="00644CD5">
        <w:t>.</w:t>
      </w:r>
      <w:r>
        <w:t>528*T(v26</w:t>
      </w:r>
      <w:r w:rsidR="00644CD5">
        <w:t>.</w:t>
      </w:r>
      <w:r>
        <w:t>u2) + 9</w:t>
      </w:r>
      <w:r w:rsidR="00644CD5">
        <w:t>.</w:t>
      </w:r>
      <w:r>
        <w:t>68*Lipophilicity -0</w:t>
      </w:r>
      <w:r w:rsidR="00644CD5">
        <w:t>.</w:t>
      </w:r>
      <w:r>
        <w:t>618*T(v24</w:t>
      </w:r>
      <w:r w:rsidR="00644CD5">
        <w:t>.</w:t>
      </w:r>
      <w:r>
        <w:t>u8) + 0</w:t>
      </w:r>
      <w:r w:rsidR="00644CD5">
        <w:t>.</w:t>
      </w:r>
      <w:r>
        <w:t>484*T(v7</w:t>
      </w:r>
      <w:r w:rsidR="00644CD5">
        <w:t>.</w:t>
      </w:r>
      <w:r>
        <w:t>u32) + 0</w:t>
      </w:r>
      <w:r w:rsidR="00644CD5">
        <w:t>.</w:t>
      </w:r>
      <w:r>
        <w:t>74*T(v10</w:t>
      </w:r>
      <w:r w:rsidR="00644CD5">
        <w:t>.</w:t>
      </w:r>
      <w:r>
        <w:t>u26) + 0</w:t>
      </w:r>
      <w:r w:rsidR="00644CD5">
        <w:t>.</w:t>
      </w:r>
      <w:r>
        <w:t>415*T(v4</w:t>
      </w:r>
      <w:r w:rsidR="00644CD5">
        <w:t>.</w:t>
      </w:r>
      <w:r>
        <w:t>u19) + 0</w:t>
      </w:r>
      <w:r w:rsidR="00644CD5">
        <w:t>.</w:t>
      </w:r>
      <w:r>
        <w:t>376*T(v12</w:t>
      </w:r>
      <w:r w:rsidR="00644CD5">
        <w:t>.</w:t>
      </w:r>
      <w:r>
        <w:t>u15) + 0</w:t>
      </w:r>
      <w:r w:rsidR="00644CD5">
        <w:t>.</w:t>
      </w:r>
      <w:r>
        <w:t>295*T(v5</w:t>
      </w:r>
      <w:r w:rsidR="00644CD5">
        <w:t>.</w:t>
      </w:r>
      <w:r>
        <w:t>u21) + 0</w:t>
      </w:r>
      <w:r w:rsidR="00644CD5">
        <w:t>.</w:t>
      </w:r>
      <w:r>
        <w:t>292*T(v3</w:t>
      </w:r>
      <w:r w:rsidR="00644CD5">
        <w:t>.</w:t>
      </w:r>
      <w:r>
        <w:t>u38) -0</w:t>
      </w:r>
      <w:r w:rsidR="00644CD5">
        <w:t>.</w:t>
      </w:r>
      <w:r>
        <w:t>166*T(v20</w:t>
      </w:r>
      <w:r w:rsidR="00644CD5">
        <w:t>.</w:t>
      </w:r>
      <w:r>
        <w:t>u4) -0</w:t>
      </w:r>
      <w:r w:rsidR="00644CD5">
        <w:t>.</w:t>
      </w:r>
      <w:r>
        <w:t>365*T(u32) + 0</w:t>
      </w:r>
      <w:r w:rsidR="00644CD5">
        <w:t>.</w:t>
      </w:r>
      <w:r>
        <w:t>319*T(u24) + 0</w:t>
      </w:r>
      <w:r w:rsidR="00644CD5">
        <w:t>.</w:t>
      </w:r>
      <w:r>
        <w:t>271*T(v4</w:t>
      </w:r>
      <w:r w:rsidR="00644CD5">
        <w:t>.</w:t>
      </w:r>
      <w:r>
        <w:t>u28) -0</w:t>
      </w:r>
      <w:r w:rsidR="00644CD5">
        <w:t>.</w:t>
      </w:r>
      <w:r>
        <w:t>312*T(v24</w:t>
      </w:r>
      <w:r w:rsidR="00644CD5">
        <w:t>.</w:t>
      </w:r>
      <w:r>
        <w:t>u15) -0</w:t>
      </w:r>
      <w:r w:rsidR="00644CD5">
        <w:t>.</w:t>
      </w:r>
      <w:r>
        <w:t>531*T(v24</w:t>
      </w:r>
      <w:r w:rsidR="00644CD5">
        <w:t>.</w:t>
      </w:r>
      <w:r>
        <w:t>u17) + 0</w:t>
      </w:r>
      <w:r w:rsidR="00644CD5">
        <w:t>.</w:t>
      </w:r>
      <w:r>
        <w:t>441*T(v9</w:t>
      </w:r>
      <w:r w:rsidR="00644CD5">
        <w:t>.</w:t>
      </w:r>
      <w:r>
        <w:t>u28) -0</w:t>
      </w:r>
      <w:r w:rsidR="00644CD5">
        <w:t>.</w:t>
      </w:r>
      <w:r>
        <w:t>499*T(v11</w:t>
      </w:r>
      <w:r w:rsidR="00644CD5">
        <w:t>.</w:t>
      </w:r>
      <w:r>
        <w:t>u29) + 0</w:t>
      </w:r>
      <w:r w:rsidR="00644CD5">
        <w:t>.</w:t>
      </w:r>
      <w:r>
        <w:t>28*T(v13</w:t>
      </w:r>
      <w:r w:rsidR="00644CD5">
        <w:t>.</w:t>
      </w:r>
      <w:r>
        <w:t>u8) -0</w:t>
      </w:r>
      <w:r w:rsidR="00644CD5">
        <w:t>.</w:t>
      </w:r>
      <w:r>
        <w:t>656*T(v17</w:t>
      </w:r>
      <w:r w:rsidR="00644CD5">
        <w:t>.</w:t>
      </w:r>
      <w:r>
        <w:t>u3) + 0</w:t>
      </w:r>
      <w:r w:rsidR="00644CD5">
        <w:t>.</w:t>
      </w:r>
      <w:r>
        <w:t>389*T(v38</w:t>
      </w:r>
      <w:r w:rsidR="00644CD5">
        <w:t>.</w:t>
      </w:r>
      <w:r>
        <w:t>u1) -0</w:t>
      </w:r>
      <w:r w:rsidR="00644CD5">
        <w:t>.</w:t>
      </w:r>
      <w:r>
        <w:t>411*T(v4</w:t>
      </w:r>
      <w:r w:rsidR="00644CD5">
        <w:t>.</w:t>
      </w:r>
      <w:r>
        <w:t>u13) + 0</w:t>
      </w:r>
      <w:r w:rsidR="00644CD5">
        <w:t>.</w:t>
      </w:r>
      <w:r>
        <w:t>143*T(v10</w:t>
      </w:r>
      <w:r w:rsidR="00644CD5">
        <w:t>.</w:t>
      </w:r>
      <w:r>
        <w:t>u28) + 0</w:t>
      </w:r>
      <w:r w:rsidR="00644CD5">
        <w:t>.</w:t>
      </w:r>
      <w:r>
        <w:t>328*T(v7</w:t>
      </w:r>
      <w:r w:rsidR="00644CD5">
        <w:t>.</w:t>
      </w:r>
      <w:r>
        <w:t>u1) -0</w:t>
      </w:r>
      <w:r w:rsidR="00644CD5">
        <w:t>.</w:t>
      </w:r>
      <w:r>
        <w:t>23*T(v33</w:t>
      </w:r>
      <w:r w:rsidR="00644CD5">
        <w:t>.</w:t>
      </w:r>
      <w:r>
        <w:t>u1) + 0</w:t>
      </w:r>
      <w:r w:rsidR="00644CD5">
        <w:t>.</w:t>
      </w:r>
      <w:r>
        <w:t>466*T(v6</w:t>
      </w:r>
      <w:r w:rsidR="00644CD5">
        <w:t>.</w:t>
      </w:r>
      <w:r>
        <w:t>u16) -0</w:t>
      </w:r>
      <w:r w:rsidR="00644CD5">
        <w:t>.</w:t>
      </w:r>
      <w:r>
        <w:t>414*T(v5</w:t>
      </w:r>
      <w:r w:rsidR="00644CD5">
        <w:t>.</w:t>
      </w:r>
      <w:r>
        <w:t>u35) -0</w:t>
      </w:r>
      <w:r w:rsidR="00644CD5">
        <w:t>.</w:t>
      </w:r>
      <w:r>
        <w:t>3*T(v26</w:t>
      </w:r>
      <w:r w:rsidR="00644CD5">
        <w:t>.</w:t>
      </w:r>
      <w:r>
        <w:t>u9) -0</w:t>
      </w:r>
      <w:r w:rsidR="00644CD5">
        <w:t>.</w:t>
      </w:r>
      <w:r>
        <w:t>511*T(v1</w:t>
      </w:r>
      <w:r w:rsidR="00644CD5">
        <w:t>.</w:t>
      </w:r>
      <w:r>
        <w:t>u37) + 0</w:t>
      </w:r>
      <w:r w:rsidR="00644CD5">
        <w:t>.</w:t>
      </w:r>
      <w:r>
        <w:t>329*T(v20</w:t>
      </w:r>
      <w:r w:rsidR="00644CD5">
        <w:t>.</w:t>
      </w:r>
      <w:r>
        <w:t>u7) -0</w:t>
      </w:r>
      <w:r w:rsidR="00644CD5">
        <w:t>.</w:t>
      </w:r>
      <w:r>
        <w:t>307*T(v25</w:t>
      </w:r>
      <w:r w:rsidR="00644CD5">
        <w:t>.</w:t>
      </w:r>
      <w:r>
        <w:t>u14) + 0</w:t>
      </w:r>
      <w:r w:rsidR="00644CD5">
        <w:t>.</w:t>
      </w:r>
      <w:r>
        <w:t>179*T(v28</w:t>
      </w:r>
      <w:r w:rsidR="00644CD5">
        <w:t>.</w:t>
      </w:r>
      <w:r>
        <w:t>u11) -0</w:t>
      </w:r>
      <w:r w:rsidR="00644CD5">
        <w:t>.</w:t>
      </w:r>
      <w:r>
        <w:t>4*T(v9</w:t>
      </w:r>
      <w:r w:rsidR="00644CD5">
        <w:t>.</w:t>
      </w:r>
      <w:r>
        <w:t>u12) -0</w:t>
      </w:r>
      <w:r w:rsidR="00644CD5">
        <w:t>.</w:t>
      </w:r>
      <w:r>
        <w:t>449*T(v27</w:t>
      </w:r>
      <w:r w:rsidR="00644CD5">
        <w:t>.</w:t>
      </w:r>
      <w:r>
        <w:t>u7) -0</w:t>
      </w:r>
      <w:r w:rsidR="00644CD5">
        <w:t>.</w:t>
      </w:r>
      <w:r>
        <w:t>455*T(v21</w:t>
      </w:r>
      <w:r w:rsidR="00644CD5">
        <w:t>.</w:t>
      </w:r>
      <w:r>
        <w:t>u21) -0</w:t>
      </w:r>
      <w:r w:rsidR="00644CD5">
        <w:t>.</w:t>
      </w:r>
      <w:r>
        <w:t>442*T(v29) + 0</w:t>
      </w:r>
      <w:r w:rsidR="00644CD5">
        <w:t>.</w:t>
      </w:r>
      <w:r>
        <w:t>321*T(v3</w:t>
      </w:r>
      <w:r w:rsidR="00644CD5">
        <w:t>.</w:t>
      </w:r>
      <w:r>
        <w:t>u8) -0</w:t>
      </w:r>
      <w:r w:rsidR="00644CD5">
        <w:t>.</w:t>
      </w:r>
      <w:r>
        <w:t>331*T(v22</w:t>
      </w:r>
      <w:r w:rsidR="00644CD5">
        <w:t>.</w:t>
      </w:r>
      <w:r>
        <w:t>u10) + 0</w:t>
      </w:r>
      <w:r w:rsidR="00644CD5">
        <w:t>.</w:t>
      </w:r>
      <w:r>
        <w:t>347*T(v7</w:t>
      </w:r>
      <w:r w:rsidR="00644CD5">
        <w:t>.</w:t>
      </w:r>
      <w:r>
        <w:t>u14) + 0</w:t>
      </w:r>
      <w:r w:rsidR="00644CD5">
        <w:t>.</w:t>
      </w:r>
      <w:r>
        <w:t>304*T(v31</w:t>
      </w:r>
      <w:r w:rsidR="00644CD5">
        <w:t>.</w:t>
      </w:r>
      <w:r>
        <w:t>u2) + 0</w:t>
      </w:r>
      <w:r w:rsidR="00644CD5">
        <w:t>.</w:t>
      </w:r>
      <w:r>
        <w:t>408*T(v1</w:t>
      </w:r>
      <w:r w:rsidR="00644CD5">
        <w:t>.</w:t>
      </w:r>
      <w:r>
        <w:t>u33) + 0</w:t>
      </w:r>
      <w:r w:rsidR="00644CD5">
        <w:t>.</w:t>
      </w:r>
      <w:r>
        <w:t>451*T(v11) + 0</w:t>
      </w:r>
      <w:r w:rsidR="00644CD5">
        <w:t>.</w:t>
      </w:r>
      <w:r>
        <w:t>583*T(v9</w:t>
      </w:r>
      <w:r w:rsidR="00644CD5">
        <w:t>.</w:t>
      </w:r>
      <w:r>
        <w:t>u2) + 0</w:t>
      </w:r>
      <w:r w:rsidR="00644CD5">
        <w:t>.</w:t>
      </w:r>
      <w:r>
        <w:t>506*T(v9) + 0</w:t>
      </w:r>
      <w:r w:rsidR="00644CD5">
        <w:t>.</w:t>
      </w:r>
      <w:r>
        <w:t>366*T(v15</w:t>
      </w:r>
      <w:r w:rsidR="00644CD5">
        <w:t>.</w:t>
      </w:r>
      <w:r>
        <w:t>u4) + 0</w:t>
      </w:r>
      <w:r w:rsidR="00644CD5">
        <w:t>.</w:t>
      </w:r>
      <w:r>
        <w:t>533*T(v11</w:t>
      </w:r>
      <w:r w:rsidR="00644CD5">
        <w:t>.</w:t>
      </w:r>
      <w:r>
        <w:t>u7) + 0</w:t>
      </w:r>
      <w:r w:rsidR="00644CD5">
        <w:t>.</w:t>
      </w:r>
      <w:r>
        <w:t>313*T(v2</w:t>
      </w:r>
      <w:r w:rsidR="00644CD5">
        <w:t>.</w:t>
      </w:r>
      <w:r>
        <w:t>u31) -0</w:t>
      </w:r>
      <w:r w:rsidR="00644CD5">
        <w:t>.</w:t>
      </w:r>
      <w:r>
        <w:t>512*T(v21</w:t>
      </w:r>
      <w:r w:rsidR="00644CD5">
        <w:t>.</w:t>
      </w:r>
      <w:r>
        <w:t>u7) + 0</w:t>
      </w:r>
      <w:r w:rsidR="00644CD5">
        <w:t>.</w:t>
      </w:r>
      <w:r>
        <w:t>211*T(v20</w:t>
      </w:r>
      <w:r w:rsidR="00644CD5">
        <w:t>.</w:t>
      </w:r>
      <w:r>
        <w:t>u23) + 0</w:t>
      </w:r>
      <w:r w:rsidR="00644CD5">
        <w:t>.</w:t>
      </w:r>
      <w:r>
        <w:t>261*T(u31) -0</w:t>
      </w:r>
      <w:r w:rsidR="00644CD5">
        <w:t>.</w:t>
      </w:r>
      <w:r>
        <w:t>0447*NumHal -0</w:t>
      </w:r>
      <w:r w:rsidR="00644CD5">
        <w:t>.</w:t>
      </w:r>
      <w:r>
        <w:t>623*T(v7</w:t>
      </w:r>
      <w:r w:rsidR="00644CD5">
        <w:t>.</w:t>
      </w:r>
      <w:r>
        <w:t>u10) -0</w:t>
      </w:r>
      <w:r w:rsidR="00644CD5">
        <w:t>.</w:t>
      </w:r>
      <w:r>
        <w:t>301*T(v14</w:t>
      </w:r>
      <w:r w:rsidR="00644CD5">
        <w:t>.</w:t>
      </w:r>
      <w:r>
        <w:t>u27) -0</w:t>
      </w:r>
      <w:r w:rsidR="00644CD5">
        <w:t>.</w:t>
      </w:r>
      <w:r>
        <w:t>285*T(v27</w:t>
      </w:r>
      <w:r w:rsidR="00644CD5">
        <w:t>.</w:t>
      </w:r>
      <w:r>
        <w:t>u2) -0</w:t>
      </w:r>
      <w:r w:rsidR="00644CD5">
        <w:t>.</w:t>
      </w:r>
      <w:r>
        <w:t>311*T(v3</w:t>
      </w:r>
      <w:r w:rsidR="00644CD5">
        <w:t>.</w:t>
      </w:r>
      <w:r>
        <w:t>u39) + 0</w:t>
      </w:r>
      <w:r w:rsidR="00644CD5">
        <w:t>.</w:t>
      </w:r>
      <w:r>
        <w:t>346*T(v27</w:t>
      </w:r>
      <w:r w:rsidR="00644CD5">
        <w:t>.</w:t>
      </w:r>
      <w:r>
        <w:t>u14) -0</w:t>
      </w:r>
      <w:r w:rsidR="00644CD5">
        <w:t>.</w:t>
      </w:r>
      <w:r>
        <w:t>405*T(v26</w:t>
      </w:r>
      <w:r w:rsidR="00644CD5">
        <w:t>.</w:t>
      </w:r>
      <w:r>
        <w:t>u5) -0</w:t>
      </w:r>
      <w:r w:rsidR="00644CD5">
        <w:t>.</w:t>
      </w:r>
      <w:r>
        <w:t>458*T(v18</w:t>
      </w:r>
      <w:r w:rsidR="00644CD5">
        <w:t>.</w:t>
      </w:r>
      <w:r>
        <w:t>u2) + 0</w:t>
      </w:r>
      <w:r w:rsidR="00644CD5">
        <w:t>.</w:t>
      </w:r>
      <w:r>
        <w:t>319*T(v8</w:t>
      </w:r>
      <w:r w:rsidR="00644CD5">
        <w:t>.</w:t>
      </w:r>
      <w:r>
        <w:t>u31) + 0</w:t>
      </w:r>
      <w:r w:rsidR="00644CD5">
        <w:t>.</w:t>
      </w:r>
      <w:r>
        <w:t>248*T(v24</w:t>
      </w:r>
      <w:r w:rsidR="00644CD5">
        <w:t>.</w:t>
      </w:r>
      <w:r>
        <w:t>u6) + 0</w:t>
      </w:r>
      <w:r w:rsidR="00644CD5">
        <w:t>.</w:t>
      </w:r>
      <w:r>
        <w:t>452*T(v3</w:t>
      </w:r>
      <w:r w:rsidR="00644CD5">
        <w:t>.</w:t>
      </w:r>
      <w:r>
        <w:t>u21) -0</w:t>
      </w:r>
      <w:r w:rsidR="00644CD5">
        <w:t>.</w:t>
      </w:r>
      <w:r>
        <w:t>467*T(v18</w:t>
      </w:r>
      <w:r w:rsidR="00644CD5">
        <w:t>.</w:t>
      </w:r>
      <w:r>
        <w:t>u20) -0</w:t>
      </w:r>
      <w:r w:rsidR="00644CD5">
        <w:t>.</w:t>
      </w:r>
      <w:r>
        <w:t>347*T(v4</w:t>
      </w:r>
      <w:r w:rsidR="00644CD5">
        <w:t>.</w:t>
      </w:r>
      <w:r>
        <w:t>u31) + 0</w:t>
      </w:r>
      <w:r w:rsidR="00644CD5">
        <w:t>.</w:t>
      </w:r>
      <w:r>
        <w:t>522*T(v3</w:t>
      </w:r>
      <w:r w:rsidR="00644CD5">
        <w:t>.</w:t>
      </w:r>
      <w:r>
        <w:t>u24) + 0</w:t>
      </w:r>
      <w:r w:rsidR="00644CD5">
        <w:t>.</w:t>
      </w:r>
      <w:r>
        <w:t>411*T(v25</w:t>
      </w:r>
      <w:r w:rsidR="00644CD5">
        <w:t>.</w:t>
      </w:r>
      <w:r>
        <w:t>u8) -0</w:t>
      </w:r>
      <w:r w:rsidR="00644CD5">
        <w:t>.</w:t>
      </w:r>
      <w:r>
        <w:t>212*T(v11</w:t>
      </w:r>
      <w:r w:rsidR="00644CD5">
        <w:t>.</w:t>
      </w:r>
      <w:r>
        <w:t>u23) + 0</w:t>
      </w:r>
      <w:r w:rsidR="00644CD5">
        <w:t>.</w:t>
      </w:r>
      <w:r>
        <w:t>489*T(v4</w:t>
      </w:r>
      <w:r w:rsidR="00644CD5">
        <w:t>.</w:t>
      </w:r>
      <w:r>
        <w:t>u7) + 0</w:t>
      </w:r>
      <w:r w:rsidR="00644CD5">
        <w:t>.</w:t>
      </w:r>
      <w:r>
        <w:t>272*T(v15</w:t>
      </w:r>
      <w:r w:rsidR="00644CD5">
        <w:t>.</w:t>
      </w:r>
      <w:r>
        <w:t>u28) + 0</w:t>
      </w:r>
      <w:r w:rsidR="00644CD5">
        <w:t>.</w:t>
      </w:r>
      <w:r>
        <w:t>513*T(v3</w:t>
      </w:r>
      <w:r w:rsidR="00644CD5">
        <w:t>.</w:t>
      </w:r>
      <w:r>
        <w:t>u25) -0</w:t>
      </w:r>
      <w:r w:rsidR="00644CD5">
        <w:t>.</w:t>
      </w:r>
      <w:r>
        <w:t>612*T(v2</w:t>
      </w:r>
      <w:r w:rsidR="00644CD5">
        <w:t>.</w:t>
      </w:r>
      <w:r>
        <w:t>u3) + 0</w:t>
      </w:r>
      <w:r w:rsidR="00644CD5">
        <w:t>.</w:t>
      </w:r>
      <w:r>
        <w:t>28*T(v22</w:t>
      </w:r>
      <w:r w:rsidR="00644CD5">
        <w:t>.</w:t>
      </w:r>
      <w:r>
        <w:t>u19) + 0</w:t>
      </w:r>
      <w:r w:rsidR="00644CD5">
        <w:t>.</w:t>
      </w:r>
      <w:r>
        <w:t>365*T(v22</w:t>
      </w:r>
      <w:r w:rsidR="00644CD5">
        <w:t>.</w:t>
      </w:r>
      <w:r>
        <w:t>u4) -0</w:t>
      </w:r>
      <w:r w:rsidR="00644CD5">
        <w:t>.</w:t>
      </w:r>
      <w:r>
        <w:t>326*T(v9</w:t>
      </w:r>
      <w:r w:rsidR="00644CD5">
        <w:t>.</w:t>
      </w:r>
      <w:r>
        <w:t>u24) + 0</w:t>
      </w:r>
      <w:r w:rsidR="00644CD5">
        <w:t>.</w:t>
      </w:r>
      <w:r>
        <w:t>283*T(v17</w:t>
      </w:r>
      <w:r w:rsidR="00644CD5">
        <w:t>.</w:t>
      </w:r>
      <w:r>
        <w:t>u10) -0</w:t>
      </w:r>
      <w:r w:rsidR="00644CD5">
        <w:t>.</w:t>
      </w:r>
      <w:r>
        <w:t>279*T(v16</w:t>
      </w:r>
      <w:r w:rsidR="00644CD5">
        <w:t>.</w:t>
      </w:r>
      <w:r>
        <w:t>u3) + 0</w:t>
      </w:r>
      <w:r w:rsidR="00644CD5">
        <w:t>.</w:t>
      </w:r>
      <w:r>
        <w:t>294*T(v5</w:t>
      </w:r>
      <w:r w:rsidR="00644CD5">
        <w:t>.</w:t>
      </w:r>
      <w:r>
        <w:t>u37) + 0</w:t>
      </w:r>
      <w:r w:rsidR="00644CD5">
        <w:t>.</w:t>
      </w:r>
      <w:r>
        <w:t>314*T(v1</w:t>
      </w:r>
      <w:r w:rsidR="00644CD5">
        <w:t>.</w:t>
      </w:r>
      <w:r>
        <w:t>u11) + 0</w:t>
      </w:r>
      <w:r w:rsidR="00644CD5">
        <w:t>.</w:t>
      </w:r>
      <w:r>
        <w:t>297*T(v6) + 0</w:t>
      </w:r>
      <w:r w:rsidR="00644CD5">
        <w:t>.</w:t>
      </w:r>
      <w:r>
        <w:t>242*T(v24</w:t>
      </w:r>
      <w:r w:rsidR="00644CD5">
        <w:t>.</w:t>
      </w:r>
      <w:r>
        <w:t>u11) + 0</w:t>
      </w:r>
      <w:r w:rsidR="00644CD5">
        <w:t>.</w:t>
      </w:r>
      <w:r>
        <w:t>356*T(v6</w:t>
      </w:r>
      <w:r w:rsidR="00644CD5">
        <w:t>.</w:t>
      </w:r>
      <w:r>
        <w:t>u30) + 0</w:t>
      </w:r>
      <w:r w:rsidR="00644CD5">
        <w:t>.</w:t>
      </w:r>
      <w:r>
        <w:t>48*T(v5</w:t>
      </w:r>
      <w:r w:rsidR="00644CD5">
        <w:t>.</w:t>
      </w:r>
      <w:r>
        <w:t>u4) + 0</w:t>
      </w:r>
      <w:r w:rsidR="00644CD5">
        <w:t>.</w:t>
      </w:r>
      <w:r>
        <w:t>231*T(v35</w:t>
      </w:r>
      <w:r w:rsidR="00644CD5">
        <w:t>.</w:t>
      </w:r>
      <w:r>
        <w:t>u8) + 0</w:t>
      </w:r>
      <w:r w:rsidR="00644CD5">
        <w:t>.</w:t>
      </w:r>
      <w:r>
        <w:t>252*T(v17</w:t>
      </w:r>
      <w:r w:rsidR="00644CD5">
        <w:t>.</w:t>
      </w:r>
      <w:r>
        <w:t>u18) -0</w:t>
      </w:r>
      <w:r w:rsidR="00644CD5">
        <w:t>.</w:t>
      </w:r>
      <w:r>
        <w:t>422*T(v9</w:t>
      </w:r>
      <w:r w:rsidR="00644CD5">
        <w:t>.</w:t>
      </w:r>
      <w:r>
        <w:t>u10) -0</w:t>
      </w:r>
      <w:r w:rsidR="00644CD5">
        <w:t>.</w:t>
      </w:r>
      <w:r>
        <w:t>341*T(v18</w:t>
      </w:r>
      <w:r w:rsidR="00644CD5">
        <w:t>.</w:t>
      </w:r>
      <w:r>
        <w:t>u7) -0</w:t>
      </w:r>
      <w:r w:rsidR="00644CD5">
        <w:t>.</w:t>
      </w:r>
      <w:r>
        <w:t>246*T(v20</w:t>
      </w:r>
      <w:r w:rsidR="00644CD5">
        <w:t>.</w:t>
      </w:r>
      <w:r>
        <w:t>u19) -0</w:t>
      </w:r>
      <w:r w:rsidR="00644CD5">
        <w:t>.</w:t>
      </w:r>
      <w:r>
        <w:t>249*T(v2</w:t>
      </w:r>
      <w:r w:rsidR="00644CD5">
        <w:t>.</w:t>
      </w:r>
      <w:r>
        <w:t>u24) -0</w:t>
      </w:r>
      <w:r w:rsidR="00644CD5">
        <w:t>.</w:t>
      </w:r>
      <w:r>
        <w:t>266*T(v13</w:t>
      </w:r>
      <w:r w:rsidR="00644CD5">
        <w:t>.</w:t>
      </w:r>
      <w:r>
        <w:t>u20) + 0</w:t>
      </w:r>
      <w:r w:rsidR="00644CD5">
        <w:t>.</w:t>
      </w:r>
      <w:r>
        <w:t>208*T(v1</w:t>
      </w:r>
      <w:r w:rsidR="00644CD5">
        <w:t>.</w:t>
      </w:r>
      <w:r>
        <w:t>u18) -0</w:t>
      </w:r>
      <w:r w:rsidR="00644CD5">
        <w:t>.</w:t>
      </w:r>
      <w:r>
        <w:t>246*T(v32</w:t>
      </w:r>
      <w:r w:rsidR="00644CD5">
        <w:t>.</w:t>
      </w:r>
      <w:r>
        <w:t>u2) -0</w:t>
      </w:r>
      <w:r w:rsidR="00644CD5">
        <w:t>.</w:t>
      </w:r>
      <w:r>
        <w:t>161*T(v30</w:t>
      </w:r>
      <w:r w:rsidR="00644CD5">
        <w:t>.</w:t>
      </w:r>
      <w:r>
        <w:t>u9) + 0</w:t>
      </w:r>
      <w:r w:rsidR="00644CD5">
        <w:t>.</w:t>
      </w:r>
      <w:r>
        <w:t>215*T(v34</w:t>
      </w:r>
      <w:r w:rsidR="00644CD5">
        <w:t>.</w:t>
      </w:r>
      <w:r>
        <w:t>u9) -0</w:t>
      </w:r>
      <w:r w:rsidR="00644CD5">
        <w:t>.</w:t>
      </w:r>
      <w:r>
        <w:t>339*T(v26</w:t>
      </w:r>
      <w:r w:rsidR="00644CD5">
        <w:t>.</w:t>
      </w:r>
      <w:r>
        <w:t>u6) + 0</w:t>
      </w:r>
      <w:r w:rsidR="00644CD5">
        <w:t>.</w:t>
      </w:r>
      <w:r>
        <w:t>263*T(v23</w:t>
      </w:r>
      <w:r w:rsidR="00644CD5">
        <w:t>.</w:t>
      </w:r>
      <w:r>
        <w:t>u20) -0</w:t>
      </w:r>
      <w:r w:rsidR="00644CD5">
        <w:t>.</w:t>
      </w:r>
      <w:r>
        <w:t>317*T(v12</w:t>
      </w:r>
      <w:r w:rsidR="00644CD5">
        <w:t>.</w:t>
      </w:r>
      <w:r>
        <w:t>u16) -0</w:t>
      </w:r>
      <w:r w:rsidR="00644CD5">
        <w:t>.</w:t>
      </w:r>
      <w:r>
        <w:t>194*T(v4</w:t>
      </w:r>
      <w:r w:rsidR="00644CD5">
        <w:t>.</w:t>
      </w:r>
      <w:r>
        <w:t>u33) + 0</w:t>
      </w:r>
      <w:r w:rsidR="00644CD5">
        <w:t>.</w:t>
      </w:r>
      <w:r>
        <w:t>269*T(v21</w:t>
      </w:r>
      <w:r w:rsidR="00644CD5">
        <w:t>.</w:t>
      </w:r>
      <w:r>
        <w:t>u15) -0</w:t>
      </w:r>
      <w:r w:rsidR="00644CD5">
        <w:t>.</w:t>
      </w:r>
      <w:r>
        <w:t>219*T(v8</w:t>
      </w:r>
      <w:r w:rsidR="00644CD5">
        <w:t>.</w:t>
      </w:r>
      <w:r>
        <w:t>u10) -0</w:t>
      </w:r>
      <w:r w:rsidR="00644CD5">
        <w:t>.</w:t>
      </w:r>
      <w:r>
        <w:t>276*T(v10</w:t>
      </w:r>
      <w:r w:rsidR="00644CD5">
        <w:t>.</w:t>
      </w:r>
      <w:r>
        <w:t>u24) -0</w:t>
      </w:r>
      <w:r w:rsidR="00644CD5">
        <w:t>.</w:t>
      </w:r>
      <w:r>
        <w:t>298*T(v1</w:t>
      </w:r>
      <w:r w:rsidR="00644CD5">
        <w:t>.</w:t>
      </w:r>
      <w:r>
        <w:t>u21) + 0</w:t>
      </w:r>
      <w:r w:rsidR="00644CD5">
        <w:t>.</w:t>
      </w:r>
      <w:r>
        <w:t>267*T(v20</w:t>
      </w:r>
      <w:r w:rsidR="00644CD5">
        <w:t>.</w:t>
      </w:r>
      <w:r>
        <w:t>u16) + 0</w:t>
      </w:r>
      <w:r w:rsidR="00644CD5">
        <w:t>.</w:t>
      </w:r>
      <w:r>
        <w:t>431*T(v16</w:t>
      </w:r>
      <w:r w:rsidR="00644CD5">
        <w:t>.</w:t>
      </w:r>
      <w:r>
        <w:t>u1) -0</w:t>
      </w:r>
      <w:r w:rsidR="00644CD5">
        <w:t>.</w:t>
      </w:r>
      <w:r>
        <w:t>23*T(v23</w:t>
      </w:r>
      <w:r w:rsidR="00644CD5">
        <w:t>.</w:t>
      </w:r>
      <w:r>
        <w:t>u11) + 0</w:t>
      </w:r>
      <w:r w:rsidR="00644CD5">
        <w:t>.</w:t>
      </w:r>
      <w:r>
        <w:t>338*T(v28</w:t>
      </w:r>
      <w:r w:rsidR="00644CD5">
        <w:t>.</w:t>
      </w:r>
      <w:r>
        <w:t>u2) -0</w:t>
      </w:r>
      <w:r w:rsidR="00644CD5">
        <w:t>.</w:t>
      </w:r>
      <w:r>
        <w:t>351*T(v13</w:t>
      </w:r>
      <w:r w:rsidR="00644CD5">
        <w:t>.</w:t>
      </w:r>
      <w:r>
        <w:t>u9) -0</w:t>
      </w:r>
      <w:r w:rsidR="00644CD5">
        <w:t>.</w:t>
      </w:r>
      <w:r>
        <w:t>192*T(u39) + 0</w:t>
      </w:r>
      <w:r w:rsidR="00644CD5">
        <w:t>.</w:t>
      </w:r>
      <w:r>
        <w:t>242*T(u22) + 0</w:t>
      </w:r>
      <w:r w:rsidR="00644CD5">
        <w:t>.</w:t>
      </w:r>
      <w:r>
        <w:t>565*T(v4</w:t>
      </w:r>
      <w:r w:rsidR="00644CD5">
        <w:t>.</w:t>
      </w:r>
      <w:r>
        <w:t>u1) -0</w:t>
      </w:r>
      <w:r w:rsidR="00644CD5">
        <w:t>.</w:t>
      </w:r>
      <w:r>
        <w:t>238*T(v7</w:t>
      </w:r>
      <w:r w:rsidR="00644CD5">
        <w:t>.</w:t>
      </w:r>
      <w:r>
        <w:t>u20) + 0</w:t>
      </w:r>
      <w:r w:rsidR="00644CD5">
        <w:t>.</w:t>
      </w:r>
      <w:r>
        <w:t>315*T(v18</w:t>
      </w:r>
      <w:r w:rsidR="00644CD5">
        <w:t>.</w:t>
      </w:r>
      <w:r>
        <w:t>u17) + 0</w:t>
      </w:r>
      <w:r w:rsidR="00644CD5">
        <w:t>.</w:t>
      </w:r>
      <w:r>
        <w:t>283*T(v4</w:t>
      </w:r>
      <w:r w:rsidR="00644CD5">
        <w:t>.</w:t>
      </w:r>
      <w:r>
        <w:t>u23) -0</w:t>
      </w:r>
      <w:r w:rsidR="00644CD5">
        <w:t>.</w:t>
      </w:r>
      <w:r>
        <w:t>248*T(v8</w:t>
      </w:r>
      <w:r w:rsidR="00644CD5">
        <w:t>.</w:t>
      </w:r>
      <w:r>
        <w:t>u15) + 0</w:t>
      </w:r>
      <w:r w:rsidR="00644CD5">
        <w:t>.</w:t>
      </w:r>
      <w:r>
        <w:t>219*T(v29</w:t>
      </w:r>
      <w:r w:rsidR="00644CD5">
        <w:t>.</w:t>
      </w:r>
      <w:r>
        <w:t>u9) + 0</w:t>
      </w:r>
      <w:r w:rsidR="00644CD5">
        <w:t>.</w:t>
      </w:r>
      <w:r>
        <w:t>222*T(v17</w:t>
      </w:r>
      <w:r w:rsidR="00644CD5">
        <w:t>.</w:t>
      </w:r>
      <w:r>
        <w:t>u6) -0</w:t>
      </w:r>
      <w:r w:rsidR="00644CD5">
        <w:t>.</w:t>
      </w:r>
      <w:r>
        <w:t>329*T(v1</w:t>
      </w:r>
      <w:r w:rsidR="00644CD5">
        <w:t>.</w:t>
      </w:r>
      <w:r>
        <w:t>u20) + 0</w:t>
      </w:r>
      <w:r w:rsidR="00644CD5">
        <w:t>.</w:t>
      </w:r>
      <w:r>
        <w:t>224*T(v17</w:t>
      </w:r>
      <w:r w:rsidR="00644CD5">
        <w:t>.</w:t>
      </w:r>
      <w:r>
        <w:t>u24) -0</w:t>
      </w:r>
      <w:r w:rsidR="00644CD5">
        <w:t>.</w:t>
      </w:r>
      <w:r>
        <w:t>233*T(v28</w:t>
      </w:r>
      <w:r w:rsidR="00644CD5">
        <w:t>.</w:t>
      </w:r>
      <w:r>
        <w:t>u13) -0</w:t>
      </w:r>
      <w:r w:rsidR="00644CD5">
        <w:t>.</w:t>
      </w:r>
      <w:r>
        <w:t>197*T(v27</w:t>
      </w:r>
      <w:r w:rsidR="00644CD5">
        <w:t>.</w:t>
      </w:r>
      <w:r>
        <w:t>u12) + 0</w:t>
      </w:r>
      <w:r w:rsidR="00644CD5">
        <w:t>.</w:t>
      </w:r>
      <w:r>
        <w:t>2*T(v7</w:t>
      </w:r>
      <w:r w:rsidR="00644CD5">
        <w:t>.</w:t>
      </w:r>
      <w:r>
        <w:t>u28) -0</w:t>
      </w:r>
      <w:r w:rsidR="00644CD5">
        <w:t>.</w:t>
      </w:r>
      <w:r>
        <w:t>244*T(v13</w:t>
      </w:r>
      <w:r w:rsidR="00644CD5">
        <w:t>.</w:t>
      </w:r>
      <w:r>
        <w:t>u18) -0</w:t>
      </w:r>
      <w:r w:rsidR="00644CD5">
        <w:t>.</w:t>
      </w:r>
      <w:r>
        <w:t>184*T(v21</w:t>
      </w:r>
      <w:r w:rsidR="00644CD5">
        <w:t>.</w:t>
      </w:r>
      <w:r>
        <w:t>u17) + 0</w:t>
      </w:r>
      <w:r w:rsidR="00644CD5">
        <w:t>.</w:t>
      </w:r>
      <w:r>
        <w:t>216*T(v11</w:t>
      </w:r>
      <w:r w:rsidR="00644CD5">
        <w:t>.</w:t>
      </w:r>
      <w:r>
        <w:t>u22) + 0</w:t>
      </w:r>
      <w:r w:rsidR="00644CD5">
        <w:t>.</w:t>
      </w:r>
      <w:r>
        <w:t>222*T(v9</w:t>
      </w:r>
      <w:r w:rsidR="00644CD5">
        <w:t>.</w:t>
      </w:r>
      <w:r>
        <w:t>u18) + 0</w:t>
      </w:r>
      <w:r w:rsidR="00644CD5">
        <w:t>.</w:t>
      </w:r>
      <w:r>
        <w:t>0518*Lipophilicity^2 + 0</w:t>
      </w:r>
      <w:r w:rsidR="00644CD5">
        <w:t>.</w:t>
      </w:r>
      <w:r>
        <w:t>15*T(v40</w:t>
      </w:r>
      <w:r w:rsidR="00644CD5">
        <w:t>.</w:t>
      </w:r>
      <w:r>
        <w:t>u2) + 0</w:t>
      </w:r>
      <w:r w:rsidR="00644CD5">
        <w:t>.</w:t>
      </w:r>
      <w:r>
        <w:t>404*T(v2</w:t>
      </w:r>
      <w:r w:rsidR="00644CD5">
        <w:t>.</w:t>
      </w:r>
      <w:r>
        <w:t>u6) + 0</w:t>
      </w:r>
      <w:r w:rsidR="00644CD5">
        <w:t>.</w:t>
      </w:r>
      <w:r>
        <w:t>258*T(v1</w:t>
      </w:r>
      <w:r w:rsidR="00644CD5">
        <w:t>.</w:t>
      </w:r>
      <w:r>
        <w:t>u23) + 0</w:t>
      </w:r>
      <w:r w:rsidR="00644CD5">
        <w:t>.</w:t>
      </w:r>
      <w:r>
        <w:t>218*T(v29</w:t>
      </w:r>
      <w:r w:rsidR="00644CD5">
        <w:t>.</w:t>
      </w:r>
      <w:r>
        <w:t>u14) + 0</w:t>
      </w:r>
      <w:r w:rsidR="00644CD5">
        <w:t>.</w:t>
      </w:r>
      <w:r>
        <w:t>16*T(v33</w:t>
      </w:r>
      <w:r w:rsidR="00644CD5">
        <w:t>.</w:t>
      </w:r>
      <w:r>
        <w:t>u7) -0</w:t>
      </w:r>
      <w:r w:rsidR="00644CD5">
        <w:t>.</w:t>
      </w:r>
      <w:r>
        <w:t>196*T(v2</w:t>
      </w:r>
      <w:r w:rsidR="00644CD5">
        <w:t>.</w:t>
      </w:r>
      <w:r>
        <w:t>u33) + 0</w:t>
      </w:r>
      <w:r w:rsidR="00644CD5">
        <w:t>.</w:t>
      </w:r>
      <w:r>
        <w:t>197*T(v24</w:t>
      </w:r>
      <w:r w:rsidR="00644CD5">
        <w:t>.</w:t>
      </w:r>
      <w:r>
        <w:t>u16) -0</w:t>
      </w:r>
      <w:r w:rsidR="00644CD5">
        <w:t>.</w:t>
      </w:r>
      <w:r>
        <w:t>138*T(v30) + 0</w:t>
      </w:r>
      <w:r w:rsidR="00644CD5">
        <w:t>.</w:t>
      </w:r>
      <w:r>
        <w:t>213*T(v10</w:t>
      </w:r>
      <w:r w:rsidR="00644CD5">
        <w:t>.</w:t>
      </w:r>
      <w:r>
        <w:t>u12) + 0</w:t>
      </w:r>
      <w:r w:rsidR="00644CD5">
        <w:t>.</w:t>
      </w:r>
      <w:r>
        <w:t>227*T(v4</w:t>
      </w:r>
      <w:r w:rsidR="00644CD5">
        <w:t>.</w:t>
      </w:r>
      <w:r>
        <w:t>u21) -0</w:t>
      </w:r>
      <w:r w:rsidR="00644CD5">
        <w:t>.</w:t>
      </w:r>
      <w:r>
        <w:t>189*T(v35</w:t>
      </w:r>
      <w:r w:rsidR="00644CD5">
        <w:t>.</w:t>
      </w:r>
      <w:r>
        <w:t>u2) + 0</w:t>
      </w:r>
      <w:r w:rsidR="00644CD5">
        <w:t>.</w:t>
      </w:r>
      <w:r>
        <w:t>176*T(v24</w:t>
      </w:r>
      <w:r w:rsidR="00644CD5">
        <w:t>.</w:t>
      </w:r>
      <w:r>
        <w:t>u3) -0</w:t>
      </w:r>
      <w:r w:rsidR="00644CD5">
        <w:t>.</w:t>
      </w:r>
      <w:r>
        <w:t>188*T(v7</w:t>
      </w:r>
      <w:r w:rsidR="00644CD5">
        <w:t>.</w:t>
      </w:r>
      <w:r>
        <w:t>u26) -0</w:t>
      </w:r>
      <w:r w:rsidR="00644CD5">
        <w:t>.</w:t>
      </w:r>
      <w:r>
        <w:t>173*T(v17</w:t>
      </w:r>
      <w:r w:rsidR="00644CD5">
        <w:t>.</w:t>
      </w:r>
      <w:r>
        <w:t>u19) + 0</w:t>
      </w:r>
      <w:r w:rsidR="00644CD5">
        <w:t>.</w:t>
      </w:r>
      <w:r>
        <w:t>152*T(u19) + 0</w:t>
      </w:r>
      <w:r w:rsidR="00644CD5">
        <w:t>.</w:t>
      </w:r>
      <w:r>
        <w:t>282*T(v9</w:t>
      </w:r>
      <w:r w:rsidR="00644CD5">
        <w:t>.</w:t>
      </w:r>
      <w:r>
        <w:t>u13) + 0</w:t>
      </w:r>
      <w:r w:rsidR="00644CD5">
        <w:t>.</w:t>
      </w:r>
      <w:r>
        <w:t>134*T(v25) + 0</w:t>
      </w:r>
      <w:r w:rsidR="00644CD5">
        <w:t>.</w:t>
      </w:r>
      <w:r>
        <w:t>217*T(v12</w:t>
      </w:r>
      <w:r w:rsidR="00644CD5">
        <w:t>.</w:t>
      </w:r>
      <w:r>
        <w:t>u6) + 0</w:t>
      </w:r>
      <w:r w:rsidR="00644CD5">
        <w:t>.</w:t>
      </w:r>
      <w:r>
        <w:t>217*T(v14</w:t>
      </w:r>
      <w:r w:rsidR="00644CD5">
        <w:t>.</w:t>
      </w:r>
      <w:r>
        <w:t>u20) + 0</w:t>
      </w:r>
      <w:r w:rsidR="00644CD5">
        <w:t>.</w:t>
      </w:r>
      <w:r>
        <w:t>166*T(v4</w:t>
      </w:r>
      <w:r w:rsidR="00644CD5">
        <w:t>.</w:t>
      </w:r>
      <w:r>
        <w:t>u32) -0</w:t>
      </w:r>
      <w:r w:rsidR="00644CD5">
        <w:t>.</w:t>
      </w:r>
      <w:r>
        <w:t>151*T(v22</w:t>
      </w:r>
      <w:r w:rsidR="00644CD5">
        <w:t>.</w:t>
      </w:r>
      <w:r>
        <w:t>u18) -0</w:t>
      </w:r>
      <w:r w:rsidR="00644CD5">
        <w:t>.</w:t>
      </w:r>
      <w:r>
        <w:t>17*T(v3</w:t>
      </w:r>
      <w:r w:rsidR="00644CD5">
        <w:t>.</w:t>
      </w:r>
      <w:r>
        <w:t>u30) -0</w:t>
      </w:r>
      <w:r w:rsidR="00644CD5">
        <w:t>.</w:t>
      </w:r>
      <w:r>
        <w:t>164*T(v2</w:t>
      </w:r>
      <w:r w:rsidR="00644CD5">
        <w:t>.</w:t>
      </w:r>
      <w:r>
        <w:t>u30) -0</w:t>
      </w:r>
      <w:r w:rsidR="00644CD5">
        <w:t>.</w:t>
      </w:r>
      <w:r>
        <w:t>185*T(v21</w:t>
      </w:r>
      <w:r w:rsidR="00644CD5">
        <w:t>.</w:t>
      </w:r>
      <w:r>
        <w:t>u5) + 0</w:t>
      </w:r>
      <w:r w:rsidR="00644CD5">
        <w:t>.</w:t>
      </w:r>
      <w:r>
        <w:t>235*T(v3</w:t>
      </w:r>
      <w:r w:rsidR="00644CD5">
        <w:t>.</w:t>
      </w:r>
      <w:r>
        <w:t>u22) -0</w:t>
      </w:r>
      <w:r w:rsidR="00644CD5">
        <w:t>.</w:t>
      </w:r>
      <w:r>
        <w:t>188*T(v11</w:t>
      </w:r>
      <w:r w:rsidR="00644CD5">
        <w:t>.</w:t>
      </w:r>
      <w:r>
        <w:t>u16) + 0</w:t>
      </w:r>
      <w:r w:rsidR="00644CD5">
        <w:t>.</w:t>
      </w:r>
      <w:r>
        <w:t>0803*T(v34) + 0</w:t>
      </w:r>
      <w:r w:rsidR="00644CD5">
        <w:t>.</w:t>
      </w:r>
      <w:r>
        <w:t>147*T(v12</w:t>
      </w:r>
      <w:r w:rsidR="00644CD5">
        <w:t>.</w:t>
      </w:r>
      <w:r>
        <w:t>u22) -0</w:t>
      </w:r>
      <w:r w:rsidR="00644CD5">
        <w:t>.</w:t>
      </w:r>
      <w:r>
        <w:t>162*T(v10</w:t>
      </w:r>
      <w:r w:rsidR="00644CD5">
        <w:t>.</w:t>
      </w:r>
      <w:r>
        <w:t>u27) -0</w:t>
      </w:r>
      <w:r w:rsidR="00644CD5">
        <w:t>.</w:t>
      </w:r>
      <w:r>
        <w:t>179*T(v16</w:t>
      </w:r>
      <w:r w:rsidR="00644CD5">
        <w:t>.</w:t>
      </w:r>
      <w:r>
        <w:t>u25) + 0</w:t>
      </w:r>
      <w:r w:rsidR="00644CD5">
        <w:t>.</w:t>
      </w:r>
      <w:r>
        <w:t>179*T(v2</w:t>
      </w:r>
      <w:r w:rsidR="00644CD5">
        <w:t>.</w:t>
      </w:r>
      <w:r>
        <w:t>u16) -0</w:t>
      </w:r>
      <w:r w:rsidR="00644CD5">
        <w:t>.</w:t>
      </w:r>
      <w:r>
        <w:t>15*T(v5</w:t>
      </w:r>
      <w:r w:rsidR="00644CD5">
        <w:t>.</w:t>
      </w:r>
      <w:r>
        <w:t>u36) + 0</w:t>
      </w:r>
      <w:r w:rsidR="00644CD5">
        <w:t>.</w:t>
      </w:r>
      <w:r>
        <w:t>165*T(v13</w:t>
      </w:r>
      <w:r w:rsidR="00644CD5">
        <w:t>.</w:t>
      </w:r>
      <w:r>
        <w:t>u6) + 0</w:t>
      </w:r>
      <w:r w:rsidR="00644CD5">
        <w:t>.</w:t>
      </w:r>
      <w:r>
        <w:t>12*T(u37) + 0</w:t>
      </w:r>
      <w:r w:rsidR="00644CD5">
        <w:t>.</w:t>
      </w:r>
      <w:r>
        <w:t>152*T(v7</w:t>
      </w:r>
      <w:r w:rsidR="00644CD5">
        <w:t>.</w:t>
      </w:r>
      <w:r>
        <w:t>u12) -0</w:t>
      </w:r>
      <w:r w:rsidR="00644CD5">
        <w:t>.</w:t>
      </w:r>
      <w:r>
        <w:t>152*T(v15</w:t>
      </w:r>
      <w:r w:rsidR="00644CD5">
        <w:t>.</w:t>
      </w:r>
      <w:r>
        <w:t>u10) -0</w:t>
      </w:r>
      <w:r w:rsidR="00644CD5">
        <w:t>.</w:t>
      </w:r>
      <w:r>
        <w:t>146*T(v6</w:t>
      </w:r>
      <w:r w:rsidR="00644CD5">
        <w:t>.</w:t>
      </w:r>
      <w:r>
        <w:t>u12) -0</w:t>
      </w:r>
      <w:r w:rsidR="00644CD5">
        <w:t>.</w:t>
      </w:r>
      <w:r>
        <w:t>121*T(v14</w:t>
      </w:r>
      <w:r w:rsidR="00644CD5">
        <w:t>.</w:t>
      </w:r>
      <w:r>
        <w:t>u29) -0</w:t>
      </w:r>
      <w:r w:rsidR="00644CD5">
        <w:t>.</w:t>
      </w:r>
      <w:r>
        <w:t>136*T(v28</w:t>
      </w:r>
      <w:r w:rsidR="00644CD5">
        <w:t>.</w:t>
      </w:r>
      <w:r>
        <w:t>u5) -0</w:t>
      </w:r>
      <w:r w:rsidR="00644CD5">
        <w:t>.</w:t>
      </w:r>
      <w:r>
        <w:t>116*T(v8</w:t>
      </w:r>
      <w:r w:rsidR="00644CD5">
        <w:t>.</w:t>
      </w:r>
      <w:r>
        <w:t>u33) + 0</w:t>
      </w:r>
      <w:r w:rsidR="00644CD5">
        <w:t>.</w:t>
      </w:r>
      <w:r>
        <w:t>15*T(v8</w:t>
      </w:r>
      <w:r w:rsidR="00644CD5">
        <w:t>.</w:t>
      </w:r>
      <w:r>
        <w:t>u17) + 0</w:t>
      </w:r>
      <w:r w:rsidR="00644CD5">
        <w:t>.</w:t>
      </w:r>
      <w:r>
        <w:t>121*T(v14</w:t>
      </w:r>
      <w:r w:rsidR="00644CD5">
        <w:t>.</w:t>
      </w:r>
      <w:r>
        <w:t>u21) + 0</w:t>
      </w:r>
      <w:r w:rsidR="00644CD5">
        <w:t>.</w:t>
      </w:r>
      <w:r>
        <w:t>154*T(v7</w:t>
      </w:r>
      <w:r w:rsidR="00644CD5">
        <w:t>.</w:t>
      </w:r>
      <w:r>
        <w:t>u6) + 0</w:t>
      </w:r>
      <w:r w:rsidR="00644CD5">
        <w:t>.</w:t>
      </w:r>
      <w:r>
        <w:t>116*T(v18</w:t>
      </w:r>
      <w:r w:rsidR="00644CD5">
        <w:t>.</w:t>
      </w:r>
      <w:r>
        <w:t>u6) + 0</w:t>
      </w:r>
      <w:r w:rsidR="00644CD5">
        <w:t>.</w:t>
      </w:r>
      <w:r>
        <w:t>125*T(v11</w:t>
      </w:r>
      <w:r w:rsidR="00644CD5">
        <w:t>.</w:t>
      </w:r>
      <w:r>
        <w:t>u27) + 0</w:t>
      </w:r>
      <w:r w:rsidR="00644CD5">
        <w:t>.</w:t>
      </w:r>
      <w:r>
        <w:t>124*T(v14</w:t>
      </w:r>
      <w:r w:rsidR="00644CD5">
        <w:t>.</w:t>
      </w:r>
      <w:r>
        <w:t>u8) + 0</w:t>
      </w:r>
      <w:r w:rsidR="00644CD5">
        <w:t>.</w:t>
      </w:r>
      <w:r>
        <w:t>132*T(v8</w:t>
      </w:r>
      <w:r w:rsidR="00644CD5">
        <w:t>.</w:t>
      </w:r>
      <w:r>
        <w:t>u13) -0</w:t>
      </w:r>
      <w:r w:rsidR="00644CD5">
        <w:t>.</w:t>
      </w:r>
      <w:r>
        <w:t>126*T(v20</w:t>
      </w:r>
      <w:r w:rsidR="00644CD5">
        <w:t>.</w:t>
      </w:r>
      <w:r>
        <w:t>u12) + 1</w:t>
      </w:r>
      <w:r w:rsidR="00644CD5">
        <w:t>.</w:t>
      </w:r>
      <w:r>
        <w:t>93*Length^3 -0</w:t>
      </w:r>
      <w:r w:rsidR="00644CD5">
        <w:t>.</w:t>
      </w:r>
      <w:r>
        <w:t>118*T(v25</w:t>
      </w:r>
      <w:r w:rsidR="00644CD5">
        <w:t>.</w:t>
      </w:r>
      <w:r>
        <w:t>u7) + 0</w:t>
      </w:r>
      <w:r w:rsidR="00644CD5">
        <w:t>.</w:t>
      </w:r>
      <w:r>
        <w:t>118*T(v19</w:t>
      </w:r>
      <w:r w:rsidR="00644CD5">
        <w:t>.</w:t>
      </w:r>
      <w:r>
        <w:t>u5) + 0</w:t>
      </w:r>
      <w:r w:rsidR="00644CD5">
        <w:t>.</w:t>
      </w:r>
      <w:r>
        <w:t>0963*T(v22</w:t>
      </w:r>
      <w:r w:rsidR="00644CD5">
        <w:t>.</w:t>
      </w:r>
      <w:r>
        <w:t>u13) + 0</w:t>
      </w:r>
      <w:r w:rsidR="00644CD5">
        <w:t>.</w:t>
      </w:r>
      <w:r>
        <w:t>0729*T(v30</w:t>
      </w:r>
      <w:r w:rsidR="00644CD5">
        <w:t>.</w:t>
      </w:r>
      <w:r>
        <w:t>u8) + 0</w:t>
      </w:r>
      <w:r w:rsidR="00644CD5">
        <w:t>.</w:t>
      </w:r>
      <w:r>
        <w:t>102*T(v24</w:t>
      </w:r>
      <w:r w:rsidR="00644CD5">
        <w:t>.</w:t>
      </w:r>
      <w:r>
        <w:t>u19) -0</w:t>
      </w:r>
      <w:r w:rsidR="00644CD5">
        <w:t>.</w:t>
      </w:r>
      <w:r>
        <w:t>0967*T(v17</w:t>
      </w:r>
      <w:r w:rsidR="00644CD5">
        <w:t>.</w:t>
      </w:r>
      <w:r>
        <w:t>u15) -0</w:t>
      </w:r>
      <w:r w:rsidR="00644CD5">
        <w:t>.</w:t>
      </w:r>
      <w:r>
        <w:t>0688*T(v34</w:t>
      </w:r>
      <w:r w:rsidR="00644CD5">
        <w:t>.</w:t>
      </w:r>
      <w:r>
        <w:t>u4) + 0</w:t>
      </w:r>
      <w:r w:rsidR="00644CD5">
        <w:t>.</w:t>
      </w:r>
      <w:r>
        <w:t>0857*T(v30</w:t>
      </w:r>
      <w:r w:rsidR="00644CD5">
        <w:t>.</w:t>
      </w:r>
      <w:r>
        <w:t>u1) -0</w:t>
      </w:r>
      <w:r w:rsidR="00644CD5">
        <w:t>.</w:t>
      </w:r>
      <w:r>
        <w:t>125*T(v14</w:t>
      </w:r>
      <w:r w:rsidR="00644CD5">
        <w:t>.</w:t>
      </w:r>
      <w:r>
        <w:t>u2) -0</w:t>
      </w:r>
      <w:r w:rsidR="00644CD5">
        <w:t>.</w:t>
      </w:r>
      <w:r>
        <w:t>0846*T(v3</w:t>
      </w:r>
      <w:r w:rsidR="00644CD5">
        <w:t>.</w:t>
      </w:r>
      <w:r>
        <w:t>u27) + 0</w:t>
      </w:r>
      <w:r w:rsidR="00644CD5">
        <w:t>.</w:t>
      </w:r>
      <w:r>
        <w:t>0784*T(v27</w:t>
      </w:r>
      <w:r w:rsidR="00644CD5">
        <w:t>.</w:t>
      </w:r>
      <w:r>
        <w:t>u16) + 0</w:t>
      </w:r>
      <w:r w:rsidR="00644CD5">
        <w:t>.</w:t>
      </w:r>
      <w:r>
        <w:t>0781*T(v12</w:t>
      </w:r>
      <w:r w:rsidR="00644CD5">
        <w:t>.</w:t>
      </w:r>
      <w:r>
        <w:t>u20) + 0</w:t>
      </w:r>
      <w:r w:rsidR="00644CD5">
        <w:t>.</w:t>
      </w:r>
      <w:r>
        <w:t>115*T(u2) -0</w:t>
      </w:r>
      <w:r w:rsidR="00644CD5">
        <w:t>.</w:t>
      </w:r>
      <w:r>
        <w:t>0935*T(v9</w:t>
      </w:r>
      <w:r w:rsidR="00644CD5">
        <w:t>.</w:t>
      </w:r>
      <w:r>
        <w:t>u3) -0</w:t>
      </w:r>
      <w:r w:rsidR="00644CD5">
        <w:t>.</w:t>
      </w:r>
      <w:r>
        <w:t>113*T(v4</w:t>
      </w:r>
      <w:r w:rsidR="00644CD5">
        <w:t>.</w:t>
      </w:r>
      <w:r>
        <w:t>u4) + 0</w:t>
      </w:r>
      <w:r w:rsidR="00644CD5">
        <w:t>.</w:t>
      </w:r>
      <w:r>
        <w:t>0645*T(v28</w:t>
      </w:r>
      <w:r w:rsidR="00644CD5">
        <w:t>.</w:t>
      </w:r>
      <w:r>
        <w:t>u7) + 0</w:t>
      </w:r>
      <w:r w:rsidR="00644CD5">
        <w:t>.</w:t>
      </w:r>
      <w:r>
        <w:t>0564*T(v24</w:t>
      </w:r>
      <w:r w:rsidR="00644CD5">
        <w:t>.</w:t>
      </w:r>
      <w:r>
        <w:t>u18) + 0</w:t>
      </w:r>
      <w:r w:rsidR="00644CD5">
        <w:t>.</w:t>
      </w:r>
      <w:r>
        <w:t>0637*T(v32</w:t>
      </w:r>
      <w:r w:rsidR="00644CD5">
        <w:t>.</w:t>
      </w:r>
      <w:r>
        <w:t>u9) + 0</w:t>
      </w:r>
      <w:r w:rsidR="00644CD5">
        <w:t>.</w:t>
      </w:r>
      <w:r>
        <w:t>0601*T(v6</w:t>
      </w:r>
      <w:r w:rsidR="00644CD5">
        <w:t>.</w:t>
      </w:r>
      <w:r>
        <w:t>u28) -0</w:t>
      </w:r>
      <w:r w:rsidR="00644CD5">
        <w:t>.</w:t>
      </w:r>
      <w:r>
        <w:t>0654*T(v21</w:t>
      </w:r>
      <w:r w:rsidR="00644CD5">
        <w:t>.</w:t>
      </w:r>
      <w:r>
        <w:t>u12) -0</w:t>
      </w:r>
      <w:r w:rsidR="00644CD5">
        <w:t>.</w:t>
      </w:r>
      <w:r>
        <w:t>0566*T(v13</w:t>
      </w:r>
      <w:r w:rsidR="00644CD5">
        <w:t>.</w:t>
      </w:r>
      <w:r>
        <w:t>u24) + 0</w:t>
      </w:r>
      <w:r w:rsidR="00644CD5">
        <w:t>.</w:t>
      </w:r>
      <w:r>
        <w:t>0982*T(v3</w:t>
      </w:r>
      <w:r w:rsidR="00644CD5">
        <w:t>.</w:t>
      </w:r>
      <w:r>
        <w:t>u4) + 0</w:t>
      </w:r>
      <w:r w:rsidR="00644CD5">
        <w:t>.</w:t>
      </w:r>
      <w:r>
        <w:t>0419*T(v10) -0</w:t>
      </w:r>
      <w:r w:rsidR="00644CD5">
        <w:t>.</w:t>
      </w:r>
      <w:r>
        <w:t>051*T(v6</w:t>
      </w:r>
      <w:r w:rsidR="00644CD5">
        <w:t>.</w:t>
      </w:r>
      <w:r>
        <w:t>u27) -0</w:t>
      </w:r>
      <w:r w:rsidR="00644CD5">
        <w:t>.</w:t>
      </w:r>
      <w:r>
        <w:t>0582*T(v11</w:t>
      </w:r>
      <w:r w:rsidR="00644CD5">
        <w:t>.</w:t>
      </w:r>
      <w:r>
        <w:t>u3) -0</w:t>
      </w:r>
      <w:r w:rsidR="00644CD5">
        <w:t>.</w:t>
      </w:r>
      <w:r>
        <w:t>0424*T(v23</w:t>
      </w:r>
      <w:r w:rsidR="00644CD5">
        <w:t>.</w:t>
      </w:r>
      <w:r>
        <w:t>u18) + 0</w:t>
      </w:r>
      <w:r w:rsidR="00644CD5">
        <w:t>.</w:t>
      </w:r>
      <w:r>
        <w:t>056*T(v1</w:t>
      </w:r>
      <w:r w:rsidR="00644CD5">
        <w:t>.</w:t>
      </w:r>
      <w:r>
        <w:t>u12) + 0</w:t>
      </w:r>
      <w:r w:rsidR="00644CD5">
        <w:t>.</w:t>
      </w:r>
      <w:r>
        <w:t>0338*T(u16) -0</w:t>
      </w:r>
      <w:r w:rsidR="00644CD5">
        <w:t>.</w:t>
      </w:r>
      <w:r>
        <w:t>0365*T(v15</w:t>
      </w:r>
      <w:r w:rsidR="00644CD5">
        <w:t>.</w:t>
      </w:r>
      <w:r>
        <w:t>u22) + 0</w:t>
      </w:r>
      <w:r w:rsidR="00644CD5">
        <w:t>.</w:t>
      </w:r>
      <w:r>
        <w:t>0392*T(v26</w:t>
      </w:r>
      <w:r w:rsidR="00644CD5">
        <w:t>.</w:t>
      </w:r>
      <w:r>
        <w:t>u8) -0</w:t>
      </w:r>
      <w:r w:rsidR="00644CD5">
        <w:t>.</w:t>
      </w:r>
      <w:r>
        <w:t>0456*T(v6</w:t>
      </w:r>
      <w:r w:rsidR="00644CD5">
        <w:t>.</w:t>
      </w:r>
      <w:r>
        <w:t>u14) + 0</w:t>
      </w:r>
      <w:r w:rsidR="00644CD5">
        <w:t>.</w:t>
      </w:r>
      <w:r>
        <w:t>0435*T(v5</w:t>
      </w:r>
      <w:r w:rsidR="00644CD5">
        <w:t>.</w:t>
      </w:r>
      <w:r>
        <w:t>u20) + 0</w:t>
      </w:r>
      <w:r w:rsidR="00644CD5">
        <w:t>.</w:t>
      </w:r>
      <w:r>
        <w:t>0332*T(v13</w:t>
      </w:r>
      <w:r w:rsidR="00644CD5">
        <w:t>.</w:t>
      </w:r>
      <w:r>
        <w:t>u26) -0</w:t>
      </w:r>
      <w:r w:rsidR="00644CD5">
        <w:t>.</w:t>
      </w:r>
      <w:r>
        <w:t>0306*T(v29</w:t>
      </w:r>
      <w:r w:rsidR="00644CD5">
        <w:t>.</w:t>
      </w:r>
      <w:r>
        <w:t>u11) + 0</w:t>
      </w:r>
      <w:r w:rsidR="00644CD5">
        <w:t>.</w:t>
      </w:r>
      <w:r>
        <w:t>0301*T(v10</w:t>
      </w:r>
      <w:r w:rsidR="00644CD5">
        <w:t>.</w:t>
      </w:r>
      <w:r>
        <w:t>u10) -0</w:t>
      </w:r>
      <w:r w:rsidR="00644CD5">
        <w:t>.</w:t>
      </w:r>
      <w:r>
        <w:t>0247*T(v29</w:t>
      </w:r>
      <w:r w:rsidR="00644CD5">
        <w:t>.</w:t>
      </w:r>
      <w:r>
        <w:t>u12) -0</w:t>
      </w:r>
      <w:r w:rsidR="00644CD5">
        <w:t>.</w:t>
      </w:r>
      <w:r>
        <w:t>0259*T(v20</w:t>
      </w:r>
      <w:r w:rsidR="00644CD5">
        <w:t>.</w:t>
      </w:r>
      <w:r>
        <w:t>u11) -0</w:t>
      </w:r>
      <w:r w:rsidR="00644CD5">
        <w:t>.</w:t>
      </w:r>
      <w:r>
        <w:t>0317*T(v4</w:t>
      </w:r>
      <w:r w:rsidR="00644CD5">
        <w:t>.</w:t>
      </w:r>
      <w:r>
        <w:t>u11) + 0</w:t>
      </w:r>
      <w:r w:rsidR="00644CD5">
        <w:t>.</w:t>
      </w:r>
      <w:r>
        <w:t>0257*T(v9</w:t>
      </w:r>
      <w:r w:rsidR="00644CD5">
        <w:t>.</w:t>
      </w:r>
      <w:r>
        <w:t>u27) -0</w:t>
      </w:r>
      <w:r w:rsidR="00644CD5">
        <w:t>.</w:t>
      </w:r>
      <w:r>
        <w:t>0231*T(v4</w:t>
      </w:r>
      <w:r w:rsidR="00644CD5">
        <w:t>.</w:t>
      </w:r>
      <w:r>
        <w:t>u22) + 0</w:t>
      </w:r>
      <w:r w:rsidR="00644CD5">
        <w:t>.</w:t>
      </w:r>
      <w:r>
        <w:t>0216*T(v17</w:t>
      </w:r>
      <w:r w:rsidR="00644CD5">
        <w:t>.</w:t>
      </w:r>
      <w:r>
        <w:t>u22) -0</w:t>
      </w:r>
      <w:r w:rsidR="00644CD5">
        <w:t>.</w:t>
      </w:r>
      <w:r>
        <w:t>0249*T(v1</w:t>
      </w:r>
      <w:r w:rsidR="00644CD5">
        <w:t>.</w:t>
      </w:r>
      <w:r>
        <w:t>u36) + 0</w:t>
      </w:r>
      <w:r w:rsidR="00644CD5">
        <w:t>.</w:t>
      </w:r>
      <w:r>
        <w:t>0236*T(v8</w:t>
      </w:r>
      <w:r w:rsidR="00644CD5">
        <w:t>.</w:t>
      </w:r>
      <w:r>
        <w:t>u27) + 0</w:t>
      </w:r>
      <w:r w:rsidR="00644CD5">
        <w:t>.</w:t>
      </w:r>
      <w:r>
        <w:t>0187*T(v34</w:t>
      </w:r>
      <w:r w:rsidR="00644CD5">
        <w:t>.</w:t>
      </w:r>
      <w:r>
        <w:t>u8) -0</w:t>
      </w:r>
      <w:r w:rsidR="00644CD5">
        <w:t>.</w:t>
      </w:r>
      <w:r>
        <w:t>0214*T(v18</w:t>
      </w:r>
      <w:r w:rsidR="00644CD5">
        <w:t>.</w:t>
      </w:r>
      <w:r>
        <w:t>u16) + 0</w:t>
      </w:r>
      <w:r w:rsidR="00644CD5">
        <w:t>.</w:t>
      </w:r>
      <w:r>
        <w:t>02*T(v11</w:t>
      </w:r>
      <w:r w:rsidR="00644CD5">
        <w:t>.</w:t>
      </w:r>
      <w:r>
        <w:t>u26) -0</w:t>
      </w:r>
      <w:r w:rsidR="00644CD5">
        <w:t>.</w:t>
      </w:r>
      <w:r>
        <w:t>0183*T(v26</w:t>
      </w:r>
      <w:r w:rsidR="00644CD5">
        <w:t>.</w:t>
      </w:r>
      <w:r>
        <w:t>u14) + 0</w:t>
      </w:r>
      <w:r w:rsidR="00644CD5">
        <w:t>.</w:t>
      </w:r>
      <w:r>
        <w:t>0179*T(v18</w:t>
      </w:r>
      <w:r w:rsidR="00644CD5">
        <w:t>.</w:t>
      </w:r>
      <w:r>
        <w:t>u25) -0</w:t>
      </w:r>
      <w:r w:rsidR="00644CD5">
        <w:t>.</w:t>
      </w:r>
      <w:r>
        <w:t>0178*T(v9</w:t>
      </w:r>
      <w:r w:rsidR="00644CD5">
        <w:t>.</w:t>
      </w:r>
      <w:r>
        <w:t>u34) -0</w:t>
      </w:r>
      <w:r w:rsidR="00644CD5">
        <w:t>.</w:t>
      </w:r>
      <w:r>
        <w:t>0171*T(v12</w:t>
      </w:r>
      <w:r w:rsidR="00644CD5">
        <w:t>.</w:t>
      </w:r>
      <w:r>
        <w:t>u21) + 0</w:t>
      </w:r>
      <w:r w:rsidR="00644CD5">
        <w:t>.</w:t>
      </w:r>
      <w:r>
        <w:t>00953*T(v10</w:t>
      </w:r>
      <w:r w:rsidR="00644CD5">
        <w:t>.</w:t>
      </w:r>
      <w:r>
        <w:t>u3) + 0</w:t>
      </w:r>
      <w:r w:rsidR="00644CD5">
        <w:t>.</w:t>
      </w:r>
      <w:r>
        <w:t>00667*T(v29</w:t>
      </w:r>
      <w:r w:rsidR="00644CD5">
        <w:t>.</w:t>
      </w:r>
      <w:r>
        <w:t>u5) + 0</w:t>
      </w:r>
      <w:r w:rsidR="00644CD5">
        <w:t>.</w:t>
      </w:r>
      <w:r>
        <w:t>00683*T(v27</w:t>
      </w:r>
      <w:r w:rsidR="00644CD5">
        <w:t>.</w:t>
      </w:r>
      <w:r>
        <w:t>u5) -0</w:t>
      </w:r>
      <w:r w:rsidR="00644CD5">
        <w:t>.</w:t>
      </w:r>
      <w:r>
        <w:t>00528*T(v6</w:t>
      </w:r>
      <w:r w:rsidR="00644CD5">
        <w:t>.</w:t>
      </w:r>
      <w:r>
        <w:t>u23) + 0</w:t>
      </w:r>
      <w:r w:rsidR="00644CD5">
        <w:t>.</w:t>
      </w:r>
      <w:r>
        <w:t>00256*T(v31</w:t>
      </w:r>
      <w:r w:rsidR="00644CD5">
        <w:t>.</w:t>
      </w:r>
      <w:r>
        <w:t>u11) -0</w:t>
      </w:r>
      <w:r w:rsidR="00644CD5">
        <w:t>.</w:t>
      </w:r>
      <w:r>
        <w:t>00167*T(v31</w:t>
      </w:r>
      <w:r w:rsidR="00644CD5">
        <w:t>.</w:t>
      </w:r>
      <w:r>
        <w:t>u3) + 0</w:t>
      </w:r>
      <w:r w:rsidR="00644CD5">
        <w:t>.</w:t>
      </w:r>
      <w:r>
        <w:t>00117*T(v7</w:t>
      </w:r>
      <w:r w:rsidR="00644CD5">
        <w:t>.</w:t>
      </w:r>
      <w:r>
        <w:t>u34) + 0</w:t>
      </w:r>
      <w:r w:rsidR="00644CD5">
        <w:t>.</w:t>
      </w:r>
      <w:r>
        <w:t>00113*T(v1</w:t>
      </w:r>
      <w:r w:rsidR="00644CD5">
        <w:t>.</w:t>
      </w:r>
      <w:r>
        <w:t>u26) + 0</w:t>
      </w:r>
      <w:r w:rsidR="00644CD5">
        <w:t>.</w:t>
      </w:r>
      <w:r>
        <w:t>00094*T(v3</w:t>
      </w:r>
      <w:r w:rsidR="00644CD5">
        <w:t>.</w:t>
      </w:r>
      <w:r>
        <w:t>u31) -0</w:t>
      </w:r>
      <w:r w:rsidR="00644CD5">
        <w:t>.</w:t>
      </w:r>
      <w:r>
        <w:t>000257*T(u14) + 6</w:t>
      </w:r>
      <w:r w:rsidR="00644CD5">
        <w:t>.</w:t>
      </w:r>
      <w:r>
        <w:t>91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14*NumAromAtoms + 0</w:t>
      </w:r>
      <w:r w:rsidR="00644CD5">
        <w:t>.</w:t>
      </w:r>
      <w:r>
        <w:t>937*T(v16</w:t>
      </w:r>
      <w:r w:rsidR="00644CD5">
        <w:t>.</w:t>
      </w:r>
      <w:r>
        <w:t>u2) -0</w:t>
      </w:r>
      <w:r w:rsidR="00644CD5">
        <w:t>.</w:t>
      </w:r>
      <w:r>
        <w:t>337*u + 0</w:t>
      </w:r>
      <w:r w:rsidR="00644CD5">
        <w:t>.</w:t>
      </w:r>
      <w:r>
        <w:t>0987*T(v2</w:t>
      </w:r>
      <w:r w:rsidR="00644CD5">
        <w:t>.</w:t>
      </w:r>
      <w:r>
        <w:t>u3) + 0</w:t>
      </w:r>
      <w:r w:rsidR="00644CD5">
        <w:t>.</w:t>
      </w:r>
      <w:r>
        <w:t>161*T(v6) -0</w:t>
      </w:r>
      <w:r w:rsidR="00644CD5">
        <w:t>.</w:t>
      </w:r>
      <w:r>
        <w:t>59*T(v25</w:t>
      </w:r>
      <w:r w:rsidR="00644CD5">
        <w:t>.</w:t>
      </w:r>
      <w:r>
        <w:t>u8) -0</w:t>
      </w:r>
      <w:r w:rsidR="00644CD5">
        <w:t>.</w:t>
      </w:r>
      <w:r>
        <w:t>492*T(v4</w:t>
      </w:r>
      <w:r w:rsidR="00644CD5">
        <w:t>.</w:t>
      </w:r>
      <w:r>
        <w:t>u7) -0</w:t>
      </w:r>
      <w:r w:rsidR="00644CD5">
        <w:t>.</w:t>
      </w:r>
      <w:r>
        <w:t>261*T(v25</w:t>
      </w:r>
      <w:r w:rsidR="00644CD5">
        <w:t>.</w:t>
      </w:r>
      <w:r>
        <w:t>u6) + 0</w:t>
      </w:r>
      <w:r w:rsidR="00644CD5">
        <w:t>.</w:t>
      </w:r>
      <w:r>
        <w:t>144*NumDonor + 0</w:t>
      </w:r>
      <w:r w:rsidR="00644CD5">
        <w:t>.</w:t>
      </w:r>
      <w:r>
        <w:t>581*T(v1</w:t>
      </w:r>
      <w:r w:rsidR="00644CD5">
        <w:t>.</w:t>
      </w:r>
      <w:r>
        <w:t>u9) + 0</w:t>
      </w:r>
      <w:r w:rsidR="00644CD5">
        <w:t>.</w:t>
      </w:r>
      <w:r>
        <w:t>331*T(v1</w:t>
      </w:r>
      <w:r w:rsidR="00644CD5">
        <w:t>.</w:t>
      </w:r>
      <w:r>
        <w:t>u20) -0</w:t>
      </w:r>
      <w:r w:rsidR="00644CD5">
        <w:t>.</w:t>
      </w:r>
      <w:r>
        <w:t>196*NumAcceptor -0</w:t>
      </w:r>
      <w:r w:rsidR="00644CD5">
        <w:t>.</w:t>
      </w:r>
      <w:r>
        <w:t>442*T(v1</w:t>
      </w:r>
      <w:r w:rsidR="00644CD5">
        <w:t>.</w:t>
      </w:r>
      <w:r>
        <w:t>u31) -0</w:t>
      </w:r>
      <w:r w:rsidR="00644CD5">
        <w:t>.</w:t>
      </w:r>
      <w:r>
        <w:t>634*T(v8</w:t>
      </w:r>
      <w:r w:rsidR="00644CD5">
        <w:t>.</w:t>
      </w:r>
      <w:r>
        <w:t>u29) -0</w:t>
      </w:r>
      <w:r w:rsidR="00644CD5">
        <w:t>.</w:t>
      </w:r>
      <w:r>
        <w:t>262*T(v13</w:t>
      </w:r>
      <w:r w:rsidR="00644CD5">
        <w:t>.</w:t>
      </w:r>
      <w:r>
        <w:t>u20) -0</w:t>
      </w:r>
      <w:r w:rsidR="00644CD5">
        <w:t>.</w:t>
      </w:r>
      <w:r>
        <w:t>285*T(v13</w:t>
      </w:r>
      <w:r w:rsidR="00644CD5">
        <w:t>.</w:t>
      </w:r>
      <w:r>
        <w:t>u17) + 6</w:t>
      </w:r>
      <w:r w:rsidR="00644CD5">
        <w:t>.</w:t>
      </w:r>
      <w:r>
        <w:t>79*Length -0</w:t>
      </w:r>
      <w:r w:rsidR="00644CD5">
        <w:t>.</w:t>
      </w:r>
      <w:r>
        <w:t>145*T(v13) + 0</w:t>
      </w:r>
      <w:r w:rsidR="00644CD5">
        <w:t>.</w:t>
      </w:r>
      <w:r>
        <w:t>129*Lipophilicity^2 + 0</w:t>
      </w:r>
      <w:r w:rsidR="00644CD5">
        <w:t>.</w:t>
      </w:r>
      <w:r>
        <w:t>544*T(v16</w:t>
      </w:r>
      <w:r w:rsidR="00644CD5">
        <w:t>.</w:t>
      </w:r>
      <w:r>
        <w:t>u6) -0</w:t>
      </w:r>
      <w:r w:rsidR="00644CD5">
        <w:t>.</w:t>
      </w:r>
      <w:r>
        <w:t>893*T(v8</w:t>
      </w:r>
      <w:r w:rsidR="00644CD5">
        <w:t>.</w:t>
      </w:r>
      <w:r>
        <w:t>u3) + 0</w:t>
      </w:r>
      <w:r w:rsidR="00644CD5">
        <w:t>.</w:t>
      </w:r>
      <w:r>
        <w:t>454*T(v6</w:t>
      </w:r>
      <w:r w:rsidR="00644CD5">
        <w:t>.</w:t>
      </w:r>
      <w:r>
        <w:t>u23) -0</w:t>
      </w:r>
      <w:r w:rsidR="00644CD5">
        <w:t>.</w:t>
      </w:r>
      <w:r>
        <w:t>0798*T(v23</w:t>
      </w:r>
      <w:r w:rsidR="00644CD5">
        <w:t>.</w:t>
      </w:r>
      <w:r>
        <w:t>u14) -0</w:t>
      </w:r>
      <w:r w:rsidR="00644CD5">
        <w:t>.</w:t>
      </w:r>
      <w:r>
        <w:t>229*T(v21</w:t>
      </w:r>
      <w:r w:rsidR="00644CD5">
        <w:t>.</w:t>
      </w:r>
      <w:r>
        <w:t>u18) -0</w:t>
      </w:r>
      <w:r w:rsidR="00644CD5">
        <w:t>.</w:t>
      </w:r>
      <w:r>
        <w:t>714*T(v6</w:t>
      </w:r>
      <w:r w:rsidR="00644CD5">
        <w:t>.</w:t>
      </w:r>
      <w:r>
        <w:t>u3) -0</w:t>
      </w:r>
      <w:r w:rsidR="00644CD5">
        <w:t>.</w:t>
      </w:r>
      <w:r>
        <w:t>191*T(v7</w:t>
      </w:r>
      <w:r w:rsidR="00644CD5">
        <w:t>.</w:t>
      </w:r>
      <w:r>
        <w:t>u6) + 0</w:t>
      </w:r>
      <w:r w:rsidR="00644CD5">
        <w:t>.</w:t>
      </w:r>
      <w:r>
        <w:t>468*T(v22</w:t>
      </w:r>
      <w:r w:rsidR="00644CD5">
        <w:t>.</w:t>
      </w:r>
      <w:r>
        <w:t>u14) -0</w:t>
      </w:r>
      <w:r w:rsidR="00644CD5">
        <w:t>.</w:t>
      </w:r>
      <w:r>
        <w:t>781*T(v4</w:t>
      </w:r>
      <w:r w:rsidR="00644CD5">
        <w:t>.</w:t>
      </w:r>
      <w:r>
        <w:t>u3) + 0</w:t>
      </w:r>
      <w:r w:rsidR="00644CD5">
        <w:t>.</w:t>
      </w:r>
      <w:r>
        <w:t>386*T(v19</w:t>
      </w:r>
      <w:r w:rsidR="00644CD5">
        <w:t>.</w:t>
      </w:r>
      <w:r>
        <w:t>u22) -0</w:t>
      </w:r>
      <w:r w:rsidR="00644CD5">
        <w:t>.</w:t>
      </w:r>
      <w:r>
        <w:t>518*T(v22</w:t>
      </w:r>
      <w:r w:rsidR="00644CD5">
        <w:t>.</w:t>
      </w:r>
      <w:r>
        <w:t>u19) -0</w:t>
      </w:r>
      <w:r w:rsidR="00644CD5">
        <w:t>.</w:t>
      </w:r>
      <w:r>
        <w:t>549*T(v5</w:t>
      </w:r>
      <w:r w:rsidR="00644CD5">
        <w:t>.</w:t>
      </w:r>
      <w:r>
        <w:t>u2) -0</w:t>
      </w:r>
      <w:r w:rsidR="00644CD5">
        <w:t>.</w:t>
      </w:r>
      <w:r>
        <w:t>393*T(v5</w:t>
      </w:r>
      <w:r w:rsidR="00644CD5">
        <w:t>.</w:t>
      </w:r>
      <w:r>
        <w:t>u9) + 0</w:t>
      </w:r>
      <w:r w:rsidR="00644CD5">
        <w:t>.</w:t>
      </w:r>
      <w:r>
        <w:t>632*T(v3</w:t>
      </w:r>
      <w:r w:rsidR="00644CD5">
        <w:t>.</w:t>
      </w:r>
      <w:r>
        <w:t>u12) + 0</w:t>
      </w:r>
      <w:r w:rsidR="00644CD5">
        <w:t>.</w:t>
      </w:r>
      <w:r>
        <w:t>196*T(v8</w:t>
      </w:r>
      <w:r w:rsidR="00644CD5">
        <w:t>.</w:t>
      </w:r>
      <w:r>
        <w:t>u23) + 0</w:t>
      </w:r>
      <w:r w:rsidR="00644CD5">
        <w:t>.</w:t>
      </w:r>
      <w:r>
        <w:t>364*T(v3</w:t>
      </w:r>
      <w:r w:rsidR="00644CD5">
        <w:t>.</w:t>
      </w:r>
      <w:r>
        <w:t>u32) + 0</w:t>
      </w:r>
      <w:r w:rsidR="00644CD5">
        <w:t>.</w:t>
      </w:r>
      <w:r>
        <w:t>531*T(v10</w:t>
      </w:r>
      <w:r w:rsidR="00644CD5">
        <w:t>.</w:t>
      </w:r>
      <w:r>
        <w:t>u12) -0</w:t>
      </w:r>
      <w:r w:rsidR="00644CD5">
        <w:t>.</w:t>
      </w:r>
      <w:r>
        <w:t>206*T(v7</w:t>
      </w:r>
      <w:r w:rsidR="00644CD5">
        <w:t>.</w:t>
      </w:r>
      <w:r>
        <w:t>u7) + 0</w:t>
      </w:r>
      <w:r w:rsidR="00644CD5">
        <w:t>.</w:t>
      </w:r>
      <w:r>
        <w:t>11*T(v17</w:t>
      </w:r>
      <w:r w:rsidR="00644CD5">
        <w:t>.</w:t>
      </w:r>
      <w:r>
        <w:t>u11) -0</w:t>
      </w:r>
      <w:r w:rsidR="00644CD5">
        <w:t>.</w:t>
      </w:r>
      <w:r>
        <w:t>19*T(v37</w:t>
      </w:r>
      <w:r w:rsidR="00644CD5">
        <w:t>.</w:t>
      </w:r>
      <w:r>
        <w:t>u3) + 0</w:t>
      </w:r>
      <w:r w:rsidR="00644CD5">
        <w:t>.</w:t>
      </w:r>
      <w:r>
        <w:t>19*T(v4</w:t>
      </w:r>
      <w:r w:rsidR="00644CD5">
        <w:t>.</w:t>
      </w:r>
      <w:r>
        <w:t>u38) + 0</w:t>
      </w:r>
      <w:r w:rsidR="00644CD5">
        <w:t>.</w:t>
      </w:r>
      <w:r>
        <w:t>454*T(v14</w:t>
      </w:r>
      <w:r w:rsidR="00644CD5">
        <w:t>.</w:t>
      </w:r>
      <w:r>
        <w:t>u7) + 0</w:t>
      </w:r>
      <w:r w:rsidR="00644CD5">
        <w:t>.</w:t>
      </w:r>
      <w:r>
        <w:t>491*T(v17</w:t>
      </w:r>
      <w:r w:rsidR="00644CD5">
        <w:t>.</w:t>
      </w:r>
      <w:r>
        <w:t xml:space="preserve">u18) + </w:t>
      </w:r>
      <w:r>
        <w:lastRenderedPageBreak/>
        <w:t>20*Lipophilicity + 0</w:t>
      </w:r>
      <w:r w:rsidR="00644CD5">
        <w:t>.</w:t>
      </w:r>
      <w:r>
        <w:t>337*T(v7</w:t>
      </w:r>
      <w:r w:rsidR="00644CD5">
        <w:t>.</w:t>
      </w:r>
      <w:r>
        <w:t>u13) + 0</w:t>
      </w:r>
      <w:r w:rsidR="00644CD5">
        <w:t>.</w:t>
      </w:r>
      <w:r>
        <w:t>42*T(v23</w:t>
      </w:r>
      <w:r w:rsidR="00644CD5">
        <w:t>.</w:t>
      </w:r>
      <w:r>
        <w:t>u1) -0</w:t>
      </w:r>
      <w:r w:rsidR="00644CD5">
        <w:t>.</w:t>
      </w:r>
      <w:r>
        <w:t>166*T(v18</w:t>
      </w:r>
      <w:r w:rsidR="00644CD5">
        <w:t>.</w:t>
      </w:r>
      <w:r>
        <w:t>u21) -0</w:t>
      </w:r>
      <w:r w:rsidR="00644CD5">
        <w:t>.</w:t>
      </w:r>
      <w:r>
        <w:t>367*T(v30</w:t>
      </w:r>
      <w:r w:rsidR="00644CD5">
        <w:t>.</w:t>
      </w:r>
      <w:r>
        <w:t>u1) -0</w:t>
      </w:r>
      <w:r w:rsidR="00644CD5">
        <w:t>.</w:t>
      </w:r>
      <w:r>
        <w:t>652*T(v29</w:t>
      </w:r>
      <w:r w:rsidR="00644CD5">
        <w:t>.</w:t>
      </w:r>
      <w:r>
        <w:t>u1) + 0</w:t>
      </w:r>
      <w:r w:rsidR="00644CD5">
        <w:t>.</w:t>
      </w:r>
      <w:r>
        <w:t>291*T(v24</w:t>
      </w:r>
      <w:r w:rsidR="00644CD5">
        <w:t>.</w:t>
      </w:r>
      <w:r>
        <w:t>u19) + 0</w:t>
      </w:r>
      <w:r w:rsidR="00644CD5">
        <w:t>.</w:t>
      </w:r>
      <w:r>
        <w:t>268*T(v30</w:t>
      </w:r>
      <w:r w:rsidR="00644CD5">
        <w:t>.</w:t>
      </w:r>
      <w:r>
        <w:t>u4) + 0</w:t>
      </w:r>
      <w:r w:rsidR="00644CD5">
        <w:t>.</w:t>
      </w:r>
      <w:r>
        <w:t>234*T(v20</w:t>
      </w:r>
      <w:r w:rsidR="00644CD5">
        <w:t>.</w:t>
      </w:r>
      <w:r>
        <w:t>u18) -0</w:t>
      </w:r>
      <w:r w:rsidR="00644CD5">
        <w:t>.</w:t>
      </w:r>
      <w:r>
        <w:t>314*T(v14</w:t>
      </w:r>
      <w:r w:rsidR="00644CD5">
        <w:t>.</w:t>
      </w:r>
      <w:r>
        <w:t>u23) + 0</w:t>
      </w:r>
      <w:r w:rsidR="00644CD5">
        <w:t>.</w:t>
      </w:r>
      <w:r>
        <w:t>398*T(v29</w:t>
      </w:r>
      <w:r w:rsidR="00644CD5">
        <w:t>.</w:t>
      </w:r>
      <w:r>
        <w:t>u10) + 0</w:t>
      </w:r>
      <w:r w:rsidR="00644CD5">
        <w:t>.</w:t>
      </w:r>
      <w:r>
        <w:t>378*T(v13</w:t>
      </w:r>
      <w:r w:rsidR="00644CD5">
        <w:t>.</w:t>
      </w:r>
      <w:r>
        <w:t>u1) -0</w:t>
      </w:r>
      <w:r w:rsidR="00644CD5">
        <w:t>.</w:t>
      </w:r>
      <w:r>
        <w:t>331*T(v4</w:t>
      </w:r>
      <w:r w:rsidR="00644CD5">
        <w:t>.</w:t>
      </w:r>
      <w:r>
        <w:t>u23) + 0</w:t>
      </w:r>
      <w:r w:rsidR="00644CD5">
        <w:t>.</w:t>
      </w:r>
      <w:r>
        <w:t>318*T(v5</w:t>
      </w:r>
      <w:r w:rsidR="00644CD5">
        <w:t>.</w:t>
      </w:r>
      <w:r>
        <w:t>u32) -0</w:t>
      </w:r>
      <w:r w:rsidR="00644CD5">
        <w:t>.</w:t>
      </w:r>
      <w:r>
        <w:t>205*T(v18</w:t>
      </w:r>
      <w:r w:rsidR="00644CD5">
        <w:t>.</w:t>
      </w:r>
      <w:r>
        <w:t>u12) + 0</w:t>
      </w:r>
      <w:r w:rsidR="00644CD5">
        <w:t>.</w:t>
      </w:r>
      <w:r>
        <w:t>407*T(v13</w:t>
      </w:r>
      <w:r w:rsidR="00644CD5">
        <w:t>.</w:t>
      </w:r>
      <w:r>
        <w:t>u16) -0</w:t>
      </w:r>
      <w:r w:rsidR="00644CD5">
        <w:t>.</w:t>
      </w:r>
      <w:r>
        <w:t>306*T(v25</w:t>
      </w:r>
      <w:r w:rsidR="00644CD5">
        <w:t>.</w:t>
      </w:r>
      <w:r>
        <w:t>u3) + 0</w:t>
      </w:r>
      <w:r w:rsidR="00644CD5">
        <w:t>.</w:t>
      </w:r>
      <w:r>
        <w:t>577*T(v14</w:t>
      </w:r>
      <w:r w:rsidR="00644CD5">
        <w:t>.</w:t>
      </w:r>
      <w:r>
        <w:t>u5) -0</w:t>
      </w:r>
      <w:r w:rsidR="00644CD5">
        <w:t>.</w:t>
      </w:r>
      <w:r>
        <w:t>307*T(v38</w:t>
      </w:r>
      <w:r w:rsidR="00644CD5">
        <w:t>.</w:t>
      </w:r>
      <w:r>
        <w:t>u4) -0</w:t>
      </w:r>
      <w:r w:rsidR="00644CD5">
        <w:t>.</w:t>
      </w:r>
      <w:r>
        <w:t>326*T(v8</w:t>
      </w:r>
      <w:r w:rsidR="00644CD5">
        <w:t>.</w:t>
      </w:r>
      <w:r>
        <w:t>u11) + 0</w:t>
      </w:r>
      <w:r w:rsidR="00644CD5">
        <w:t>.</w:t>
      </w:r>
      <w:r>
        <w:t>26*T(v10) -0</w:t>
      </w:r>
      <w:r w:rsidR="00644CD5">
        <w:t>.</w:t>
      </w:r>
      <w:r>
        <w:t>114*T(v24) -0</w:t>
      </w:r>
      <w:r w:rsidR="00644CD5">
        <w:t>.</w:t>
      </w:r>
      <w:r>
        <w:t>36*T(v7</w:t>
      </w:r>
      <w:r w:rsidR="00644CD5">
        <w:t>.</w:t>
      </w:r>
      <w:r>
        <w:t>u30) -0</w:t>
      </w:r>
      <w:r w:rsidR="00644CD5">
        <w:t>.</w:t>
      </w:r>
      <w:r>
        <w:t>283*T(v35</w:t>
      </w:r>
      <w:r w:rsidR="00644CD5">
        <w:t>.</w:t>
      </w:r>
      <w:r>
        <w:t>u8) -0</w:t>
      </w:r>
      <w:r w:rsidR="00644CD5">
        <w:t>.</w:t>
      </w:r>
      <w:r>
        <w:t>198*T(v37</w:t>
      </w:r>
      <w:r w:rsidR="00644CD5">
        <w:t>.</w:t>
      </w:r>
      <w:r>
        <w:t>u4) -0</w:t>
      </w:r>
      <w:r w:rsidR="00644CD5">
        <w:t>.</w:t>
      </w:r>
      <w:r>
        <w:t>316*T(v24</w:t>
      </w:r>
      <w:r w:rsidR="00644CD5">
        <w:t>.</w:t>
      </w:r>
      <w:r>
        <w:t>u3) -0</w:t>
      </w:r>
      <w:r w:rsidR="00644CD5">
        <w:t>.</w:t>
      </w:r>
      <w:r>
        <w:t>128*T(v24</w:t>
      </w:r>
      <w:r w:rsidR="00644CD5">
        <w:t>.</w:t>
      </w:r>
      <w:r>
        <w:t>u8) -0</w:t>
      </w:r>
      <w:r w:rsidR="00644CD5">
        <w:t>.</w:t>
      </w:r>
      <w:r>
        <w:t>28*T(v35</w:t>
      </w:r>
      <w:r w:rsidR="00644CD5">
        <w:t>.</w:t>
      </w:r>
      <w:r>
        <w:t>u2) + 0</w:t>
      </w:r>
      <w:r w:rsidR="00644CD5">
        <w:t>.</w:t>
      </w:r>
      <w:r>
        <w:t>233*T(u24) + 0</w:t>
      </w:r>
      <w:r w:rsidR="00644CD5">
        <w:t>.</w:t>
      </w:r>
      <w:r>
        <w:t>375*T(v30</w:t>
      </w:r>
      <w:r w:rsidR="00644CD5">
        <w:t>.</w:t>
      </w:r>
      <w:r>
        <w:t>u3) -0</w:t>
      </w:r>
      <w:r w:rsidR="00644CD5">
        <w:t>.</w:t>
      </w:r>
      <w:r>
        <w:t>21*T(v35</w:t>
      </w:r>
      <w:r w:rsidR="00644CD5">
        <w:t>.</w:t>
      </w:r>
      <w:r>
        <w:t>u4) + 0</w:t>
      </w:r>
      <w:r w:rsidR="00644CD5">
        <w:t>.</w:t>
      </w:r>
      <w:r>
        <w:t>0151*T(v21</w:t>
      </w:r>
      <w:r w:rsidR="00644CD5">
        <w:t>.</w:t>
      </w:r>
      <w:r>
        <w:t>u15) + 0</w:t>
      </w:r>
      <w:r w:rsidR="00644CD5">
        <w:t>.</w:t>
      </w:r>
      <w:r>
        <w:t>3*T(v4</w:t>
      </w:r>
      <w:r w:rsidR="00644CD5">
        <w:t>.</w:t>
      </w:r>
      <w:r>
        <w:t>u16) -0</w:t>
      </w:r>
      <w:r w:rsidR="00644CD5">
        <w:t>.</w:t>
      </w:r>
      <w:r>
        <w:t>268*T(v6</w:t>
      </w:r>
      <w:r w:rsidR="00644CD5">
        <w:t>.</w:t>
      </w:r>
      <w:r>
        <w:t>u31) -0</w:t>
      </w:r>
      <w:r w:rsidR="00644CD5">
        <w:t>.</w:t>
      </w:r>
      <w:r>
        <w:t>344*T(v8</w:t>
      </w:r>
      <w:r w:rsidR="00644CD5">
        <w:t>.</w:t>
      </w:r>
      <w:r>
        <w:t>u8) -0</w:t>
      </w:r>
      <w:r w:rsidR="00644CD5">
        <w:t>.</w:t>
      </w:r>
      <w:r>
        <w:t>0978*T(v28</w:t>
      </w:r>
      <w:r w:rsidR="00644CD5">
        <w:t>.</w:t>
      </w:r>
      <w:r>
        <w:t>u11) -0</w:t>
      </w:r>
      <w:r w:rsidR="00644CD5">
        <w:t>.</w:t>
      </w:r>
      <w:r>
        <w:t>236*T(v30</w:t>
      </w:r>
      <w:r w:rsidR="00644CD5">
        <w:t>.</w:t>
      </w:r>
      <w:r>
        <w:t>u2) -0</w:t>
      </w:r>
      <w:r w:rsidR="00644CD5">
        <w:t>.</w:t>
      </w:r>
      <w:r>
        <w:t>253*T(v24</w:t>
      </w:r>
      <w:r w:rsidR="00644CD5">
        <w:t>.</w:t>
      </w:r>
      <w:r>
        <w:t>u9) + 0</w:t>
      </w:r>
      <w:r w:rsidR="00644CD5">
        <w:t>.</w:t>
      </w:r>
      <w:r>
        <w:t>385*T(v20</w:t>
      </w:r>
      <w:r w:rsidR="00644CD5">
        <w:t>.</w:t>
      </w:r>
      <w:r>
        <w:t>u10) -0</w:t>
      </w:r>
      <w:r w:rsidR="00644CD5">
        <w:t>.</w:t>
      </w:r>
      <w:r>
        <w:t>349*T(v5</w:t>
      </w:r>
      <w:r w:rsidR="00644CD5">
        <w:t>.</w:t>
      </w:r>
      <w:r>
        <w:t>u35) -0</w:t>
      </w:r>
      <w:r w:rsidR="00644CD5">
        <w:t>.</w:t>
      </w:r>
      <w:r>
        <w:t>307*T(u4) -0</w:t>
      </w:r>
      <w:r w:rsidR="00644CD5">
        <w:t>.</w:t>
      </w:r>
      <w:r>
        <w:t>351*T(v26</w:t>
      </w:r>
      <w:r w:rsidR="00644CD5">
        <w:t>.</w:t>
      </w:r>
      <w:r>
        <w:t>u13) + 0</w:t>
      </w:r>
      <w:r w:rsidR="00644CD5">
        <w:t>.</w:t>
      </w:r>
      <w:r>
        <w:t>23*T(v10</w:t>
      </w:r>
      <w:r w:rsidR="00644CD5">
        <w:t>.</w:t>
      </w:r>
      <w:r>
        <w:t>u26) + 0</w:t>
      </w:r>
      <w:r w:rsidR="00644CD5">
        <w:t>.</w:t>
      </w:r>
      <w:r>
        <w:t>302*T(v11</w:t>
      </w:r>
      <w:r w:rsidR="00644CD5">
        <w:t>.</w:t>
      </w:r>
      <w:r>
        <w:t>u12) -0</w:t>
      </w:r>
      <w:r w:rsidR="00644CD5">
        <w:t>.</w:t>
      </w:r>
      <w:r>
        <w:t>26*T(v11</w:t>
      </w:r>
      <w:r w:rsidR="00644CD5">
        <w:t>.</w:t>
      </w:r>
      <w:r>
        <w:t>u23) -0</w:t>
      </w:r>
      <w:r w:rsidR="00644CD5">
        <w:t>.</w:t>
      </w:r>
      <w:r>
        <w:t>313*T(v22</w:t>
      </w:r>
      <w:r w:rsidR="00644CD5">
        <w:t>.</w:t>
      </w:r>
      <w:r>
        <w:t>u6) + 0</w:t>
      </w:r>
      <w:r w:rsidR="00644CD5">
        <w:t>.</w:t>
      </w:r>
      <w:r>
        <w:t>196*T(v22</w:t>
      </w:r>
      <w:r w:rsidR="00644CD5">
        <w:t>.</w:t>
      </w:r>
      <w:r>
        <w:t>u15) -0</w:t>
      </w:r>
      <w:r w:rsidR="00644CD5">
        <w:t>.</w:t>
      </w:r>
      <w:r>
        <w:t>363*T(v15</w:t>
      </w:r>
      <w:r w:rsidR="00644CD5">
        <w:t>.</w:t>
      </w:r>
      <w:r>
        <w:t>u24) + 0</w:t>
      </w:r>
      <w:r w:rsidR="00644CD5">
        <w:t>.</w:t>
      </w:r>
      <w:r>
        <w:t>327*T(v28</w:t>
      </w:r>
      <w:r w:rsidR="00644CD5">
        <w:t>.</w:t>
      </w:r>
      <w:r>
        <w:t>u2) + 0</w:t>
      </w:r>
      <w:r w:rsidR="00644CD5">
        <w:t>.</w:t>
      </w:r>
      <w:r>
        <w:t>228*T(v12</w:t>
      </w:r>
      <w:r w:rsidR="00644CD5">
        <w:t>.</w:t>
      </w:r>
      <w:r>
        <w:t>u18) -0</w:t>
      </w:r>
      <w:r w:rsidR="00644CD5">
        <w:t>.</w:t>
      </w:r>
      <w:r>
        <w:t>274*T(v8</w:t>
      </w:r>
      <w:r w:rsidR="00644CD5">
        <w:t>.</w:t>
      </w:r>
      <w:r>
        <w:t>u22) -0</w:t>
      </w:r>
      <w:r w:rsidR="00644CD5">
        <w:t>.</w:t>
      </w:r>
      <w:r>
        <w:t>488*T(v1</w:t>
      </w:r>
      <w:r w:rsidR="00644CD5">
        <w:t>.</w:t>
      </w:r>
      <w:r>
        <w:t>u22) -0</w:t>
      </w:r>
      <w:r w:rsidR="00644CD5">
        <w:t>.</w:t>
      </w:r>
      <w:r>
        <w:t>238*T(u10) -0</w:t>
      </w:r>
      <w:r w:rsidR="00644CD5">
        <w:t>.</w:t>
      </w:r>
      <w:r>
        <w:t>373*T(v19</w:t>
      </w:r>
      <w:r w:rsidR="00644CD5">
        <w:t>.</w:t>
      </w:r>
      <w:r>
        <w:t>u17) + 0</w:t>
      </w:r>
      <w:r w:rsidR="00644CD5">
        <w:t>.</w:t>
      </w:r>
      <w:r>
        <w:t>221*T(v12</w:t>
      </w:r>
      <w:r w:rsidR="00644CD5">
        <w:t>.</w:t>
      </w:r>
      <w:r>
        <w:t>u19) -0</w:t>
      </w:r>
      <w:r w:rsidR="00644CD5">
        <w:t>.</w:t>
      </w:r>
      <w:r>
        <w:t>201*T(v18</w:t>
      </w:r>
      <w:r w:rsidR="00644CD5">
        <w:t>.</w:t>
      </w:r>
      <w:r>
        <w:t>u6) -0</w:t>
      </w:r>
      <w:r w:rsidR="00644CD5">
        <w:t>.</w:t>
      </w:r>
      <w:r>
        <w:t>106*T(v15</w:t>
      </w:r>
      <w:r w:rsidR="00644CD5">
        <w:t>.</w:t>
      </w:r>
      <w:r>
        <w:t>u7) + 0</w:t>
      </w:r>
      <w:r w:rsidR="00644CD5">
        <w:t>.</w:t>
      </w:r>
      <w:r>
        <w:t>132*T(v28</w:t>
      </w:r>
      <w:r w:rsidR="00644CD5">
        <w:t>.</w:t>
      </w:r>
      <w:r>
        <w:t>u3) + 0</w:t>
      </w:r>
      <w:r w:rsidR="00644CD5">
        <w:t>.</w:t>
      </w:r>
      <w:r>
        <w:t>236*T(v30</w:t>
      </w:r>
      <w:r w:rsidR="00644CD5">
        <w:t>.</w:t>
      </w:r>
      <w:r>
        <w:t>u7) + 0</w:t>
      </w:r>
      <w:r w:rsidR="00644CD5">
        <w:t>.</w:t>
      </w:r>
      <w:r>
        <w:t>505*T(v2</w:t>
      </w:r>
      <w:r w:rsidR="00644CD5">
        <w:t>.</w:t>
      </w:r>
      <w:r>
        <w:t>u2) -0</w:t>
      </w:r>
      <w:r w:rsidR="00644CD5">
        <w:t>.</w:t>
      </w:r>
      <w:r>
        <w:t>242*T(v32</w:t>
      </w:r>
      <w:r w:rsidR="00644CD5">
        <w:t>.</w:t>
      </w:r>
      <w:r>
        <w:t>u6) + 0</w:t>
      </w:r>
      <w:r w:rsidR="00644CD5">
        <w:t>.</w:t>
      </w:r>
      <w:r>
        <w:t>29*T(v25</w:t>
      </w:r>
      <w:r w:rsidR="00644CD5">
        <w:t>.</w:t>
      </w:r>
      <w:r>
        <w:t>u12) + 0</w:t>
      </w:r>
      <w:r w:rsidR="00644CD5">
        <w:t>.</w:t>
      </w:r>
      <w:r>
        <w:t>209*T(v9) + 0</w:t>
      </w:r>
      <w:r w:rsidR="00644CD5">
        <w:t>.</w:t>
      </w:r>
      <w:r>
        <w:t>236*T(v30</w:t>
      </w:r>
      <w:r w:rsidR="00644CD5">
        <w:t>.</w:t>
      </w:r>
      <w:r>
        <w:t>u5) -0</w:t>
      </w:r>
      <w:r w:rsidR="00644CD5">
        <w:t>.</w:t>
      </w:r>
      <w:r>
        <w:t>247*T(v5</w:t>
      </w:r>
      <w:r w:rsidR="00644CD5">
        <w:t>.</w:t>
      </w:r>
      <w:r>
        <w:t>u13) -0</w:t>
      </w:r>
      <w:r w:rsidR="00644CD5">
        <w:t>.</w:t>
      </w:r>
      <w:r>
        <w:t>44*T(v17</w:t>
      </w:r>
      <w:r w:rsidR="00644CD5">
        <w:t>.</w:t>
      </w:r>
      <w:r>
        <w:t>u7) -0</w:t>
      </w:r>
      <w:r w:rsidR="00644CD5">
        <w:t>.</w:t>
      </w:r>
      <w:r>
        <w:t>193*T(v12</w:t>
      </w:r>
      <w:r w:rsidR="00644CD5">
        <w:t>.</w:t>
      </w:r>
      <w:r>
        <w:t>u30) + 0</w:t>
      </w:r>
      <w:r w:rsidR="00644CD5">
        <w:t>.</w:t>
      </w:r>
      <w:r>
        <w:t>291*T(v2</w:t>
      </w:r>
      <w:r w:rsidR="00644CD5">
        <w:t>.</w:t>
      </w:r>
      <w:r>
        <w:t>u18) -0</w:t>
      </w:r>
      <w:r w:rsidR="00644CD5">
        <w:t>.</w:t>
      </w:r>
      <w:r>
        <w:t>25*T(v10</w:t>
      </w:r>
      <w:r w:rsidR="00644CD5">
        <w:t>.</w:t>
      </w:r>
      <w:r>
        <w:t>u8) -0</w:t>
      </w:r>
      <w:r w:rsidR="00644CD5">
        <w:t>.</w:t>
      </w:r>
      <w:r>
        <w:t>331*T(v10</w:t>
      </w:r>
      <w:r w:rsidR="00644CD5">
        <w:t>.</w:t>
      </w:r>
      <w:r>
        <w:t>u20) + 0</w:t>
      </w:r>
      <w:r w:rsidR="00644CD5">
        <w:t>.</w:t>
      </w:r>
      <w:r>
        <w:t>203*T(v13</w:t>
      </w:r>
      <w:r w:rsidR="00644CD5">
        <w:t>.</w:t>
      </w:r>
      <w:r>
        <w:t>u25) -0</w:t>
      </w:r>
      <w:r w:rsidR="00644CD5">
        <w:t>.</w:t>
      </w:r>
      <w:r>
        <w:t>259*T(v1</w:t>
      </w:r>
      <w:r w:rsidR="00644CD5">
        <w:t>.</w:t>
      </w:r>
      <w:r>
        <w:t>u34) -0</w:t>
      </w:r>
      <w:r w:rsidR="00644CD5">
        <w:t>.</w:t>
      </w:r>
      <w:r>
        <w:t>31*T(v6</w:t>
      </w:r>
      <w:r w:rsidR="00644CD5">
        <w:t>.</w:t>
      </w:r>
      <w:r>
        <w:t>u6) -0</w:t>
      </w:r>
      <w:r w:rsidR="00644CD5">
        <w:t>.</w:t>
      </w:r>
      <w:r>
        <w:t>284*T(v17</w:t>
      </w:r>
      <w:r w:rsidR="00644CD5">
        <w:t>.</w:t>
      </w:r>
      <w:r>
        <w:t>u13) -0</w:t>
      </w:r>
      <w:r w:rsidR="00644CD5">
        <w:t>.</w:t>
      </w:r>
      <w:r>
        <w:t>374*T(v21</w:t>
      </w:r>
      <w:r w:rsidR="00644CD5">
        <w:t>.</w:t>
      </w:r>
      <w:r>
        <w:t>u12) -0</w:t>
      </w:r>
      <w:r w:rsidR="00644CD5">
        <w:t>.</w:t>
      </w:r>
      <w:r>
        <w:t>133*T(v18</w:t>
      </w:r>
      <w:r w:rsidR="00644CD5">
        <w:t>.</w:t>
      </w:r>
      <w:r>
        <w:t>u20) -0</w:t>
      </w:r>
      <w:r w:rsidR="00644CD5">
        <w:t>.</w:t>
      </w:r>
      <w:r>
        <w:t>291*T(v20</w:t>
      </w:r>
      <w:r w:rsidR="00644CD5">
        <w:t>.</w:t>
      </w:r>
      <w:r>
        <w:t>u3) -0</w:t>
      </w:r>
      <w:r w:rsidR="00644CD5">
        <w:t>.</w:t>
      </w:r>
      <w:r>
        <w:t>218*T(v11</w:t>
      </w:r>
      <w:r w:rsidR="00644CD5">
        <w:t>.</w:t>
      </w:r>
      <w:r>
        <w:t>u8) + 0</w:t>
      </w:r>
      <w:r w:rsidR="00644CD5">
        <w:t>.</w:t>
      </w:r>
      <w:r>
        <w:t>198*T(v1</w:t>
      </w:r>
      <w:r w:rsidR="00644CD5">
        <w:t>.</w:t>
      </w:r>
      <w:r>
        <w:t>u35) + 0</w:t>
      </w:r>
      <w:r w:rsidR="00644CD5">
        <w:t>.</w:t>
      </w:r>
      <w:r>
        <w:t>229*T(v18</w:t>
      </w:r>
      <w:r w:rsidR="00644CD5">
        <w:t>.</w:t>
      </w:r>
      <w:r>
        <w:t>u11) + 9</w:t>
      </w:r>
      <w:r w:rsidR="00644CD5">
        <w:t>.</w:t>
      </w:r>
      <w:r>
        <w:t>51*Volume -0</w:t>
      </w:r>
      <w:r w:rsidR="00644CD5">
        <w:t>.</w:t>
      </w:r>
      <w:r>
        <w:t>0256*NumNegative -0</w:t>
      </w:r>
      <w:r w:rsidR="00644CD5">
        <w:t>.</w:t>
      </w:r>
      <w:r>
        <w:t>242*T(v2</w:t>
      </w:r>
      <w:r w:rsidR="00644CD5">
        <w:t>.</w:t>
      </w:r>
      <w:r>
        <w:t>u23) -0</w:t>
      </w:r>
      <w:r w:rsidR="00644CD5">
        <w:t>.</w:t>
      </w:r>
      <w:r>
        <w:t>211*T(v29</w:t>
      </w:r>
      <w:r w:rsidR="00644CD5">
        <w:t>.</w:t>
      </w:r>
      <w:r>
        <w:t>u14) + 0</w:t>
      </w:r>
      <w:r w:rsidR="00644CD5">
        <w:t>.</w:t>
      </w:r>
      <w:r>
        <w:t>197*T(v40</w:t>
      </w:r>
      <w:r w:rsidR="00644CD5">
        <w:t>.</w:t>
      </w:r>
      <w:r>
        <w:t>u1) -0</w:t>
      </w:r>
      <w:r w:rsidR="00644CD5">
        <w:t>.</w:t>
      </w:r>
      <w:r>
        <w:t>338*T(v17</w:t>
      </w:r>
      <w:r w:rsidR="00644CD5">
        <w:t>.</w:t>
      </w:r>
      <w:r>
        <w:t>u6) -0</w:t>
      </w:r>
      <w:r w:rsidR="00644CD5">
        <w:t>.</w:t>
      </w:r>
      <w:r>
        <w:t>234*T(v25</w:t>
      </w:r>
      <w:r w:rsidR="00644CD5">
        <w:t>.</w:t>
      </w:r>
      <w:r>
        <w:t>u9) -9</w:t>
      </w:r>
      <w:r w:rsidR="00644CD5">
        <w:t>.</w:t>
      </w:r>
      <w:r>
        <w:t>54*Volume^2 + 0</w:t>
      </w:r>
      <w:r w:rsidR="00644CD5">
        <w:t>.</w:t>
      </w:r>
      <w:r>
        <w:t>233*T(v8</w:t>
      </w:r>
      <w:r w:rsidR="00644CD5">
        <w:t>.</w:t>
      </w:r>
      <w:r>
        <w:t>u34) -0</w:t>
      </w:r>
      <w:r w:rsidR="00644CD5">
        <w:t>.</w:t>
      </w:r>
      <w:r>
        <w:t>129*T(v15</w:t>
      </w:r>
      <w:r w:rsidR="00644CD5">
        <w:t>.</w:t>
      </w:r>
      <w:r>
        <w:t>u22) + 0</w:t>
      </w:r>
      <w:r w:rsidR="00644CD5">
        <w:t>.</w:t>
      </w:r>
      <w:r>
        <w:t>178*T(u2) + 0</w:t>
      </w:r>
      <w:r w:rsidR="00644CD5">
        <w:t>.</w:t>
      </w:r>
      <w:r>
        <w:t>132*T(u29) -0</w:t>
      </w:r>
      <w:r w:rsidR="00644CD5">
        <w:t>.</w:t>
      </w:r>
      <w:r>
        <w:t>249*T(v7</w:t>
      </w:r>
      <w:r w:rsidR="00644CD5">
        <w:t>.</w:t>
      </w:r>
      <w:r>
        <w:t>u15) + 0</w:t>
      </w:r>
      <w:r w:rsidR="00644CD5">
        <w:t>.</w:t>
      </w:r>
      <w:r>
        <w:t>239*T(v24</w:t>
      </w:r>
      <w:r w:rsidR="00644CD5">
        <w:t>.</w:t>
      </w:r>
      <w:r>
        <w:t>u4) + 0</w:t>
      </w:r>
      <w:r w:rsidR="00644CD5">
        <w:t>.</w:t>
      </w:r>
      <w:r>
        <w:t>383*T(v13</w:t>
      </w:r>
      <w:r w:rsidR="00644CD5">
        <w:t>.</w:t>
      </w:r>
      <w:r>
        <w:t>u2) + 0</w:t>
      </w:r>
      <w:r w:rsidR="00644CD5">
        <w:t>.</w:t>
      </w:r>
      <w:r>
        <w:t>259*T(v18</w:t>
      </w:r>
      <w:r w:rsidR="00644CD5">
        <w:t>.</w:t>
      </w:r>
      <w:r>
        <w:t>u18) -0</w:t>
      </w:r>
      <w:r w:rsidR="00644CD5">
        <w:t>.</w:t>
      </w:r>
      <w:r>
        <w:t>168*T(v18</w:t>
      </w:r>
      <w:r w:rsidR="00644CD5">
        <w:t>.</w:t>
      </w:r>
      <w:r>
        <w:t>u3) + 0</w:t>
      </w:r>
      <w:r w:rsidR="00644CD5">
        <w:t>.</w:t>
      </w:r>
      <w:r>
        <w:t>236*T(v9</w:t>
      </w:r>
      <w:r w:rsidR="00644CD5">
        <w:t>.</w:t>
      </w:r>
      <w:r>
        <w:t>u11) + 6</w:t>
      </w:r>
      <w:r w:rsidR="00644CD5">
        <w:t>.</w:t>
      </w:r>
      <w:r>
        <w:t>68*Length^3 + 0</w:t>
      </w:r>
      <w:r w:rsidR="00644CD5">
        <w:t>.</w:t>
      </w:r>
      <w:r>
        <w:t>262*T(v3</w:t>
      </w:r>
      <w:r w:rsidR="00644CD5">
        <w:t>.</w:t>
      </w:r>
      <w:r>
        <w:t>u9) + 0</w:t>
      </w:r>
      <w:r w:rsidR="00644CD5">
        <w:t>.</w:t>
      </w:r>
      <w:r>
        <w:t>284*T(v8</w:t>
      </w:r>
      <w:r w:rsidR="00644CD5">
        <w:t>.</w:t>
      </w:r>
      <w:r>
        <w:t>u32) + 0</w:t>
      </w:r>
      <w:r w:rsidR="00644CD5">
        <w:t>.</w:t>
      </w:r>
      <w:r>
        <w:t>174*T(v6</w:t>
      </w:r>
      <w:r w:rsidR="00644CD5">
        <w:t>.</w:t>
      </w:r>
      <w:r>
        <w:t>u27) + 0</w:t>
      </w:r>
      <w:r w:rsidR="00644CD5">
        <w:t>.</w:t>
      </w:r>
      <w:r>
        <w:t>162*T(v20</w:t>
      </w:r>
      <w:r w:rsidR="00644CD5">
        <w:t>.</w:t>
      </w:r>
      <w:r>
        <w:t>u13) + 0</w:t>
      </w:r>
      <w:r w:rsidR="00644CD5">
        <w:t>.</w:t>
      </w:r>
      <w:r>
        <w:t>321*T(v8</w:t>
      </w:r>
      <w:r w:rsidR="00644CD5">
        <w:t>.</w:t>
      </w:r>
      <w:r>
        <w:t>u5) + 0</w:t>
      </w:r>
      <w:r w:rsidR="00644CD5">
        <w:t>.</w:t>
      </w:r>
      <w:r>
        <w:t>307*T(v19</w:t>
      </w:r>
      <w:r w:rsidR="00644CD5">
        <w:t>.</w:t>
      </w:r>
      <w:r>
        <w:t>u5) -0</w:t>
      </w:r>
      <w:r w:rsidR="00644CD5">
        <w:t>.</w:t>
      </w:r>
      <w:r>
        <w:t>161*T(v1</w:t>
      </w:r>
      <w:r w:rsidR="00644CD5">
        <w:t>.</w:t>
      </w:r>
      <w:r>
        <w:t>u36) -0</w:t>
      </w:r>
      <w:r w:rsidR="00644CD5">
        <w:t>.</w:t>
      </w:r>
      <w:r>
        <w:t>256*T(v26</w:t>
      </w:r>
      <w:r w:rsidR="00644CD5">
        <w:t>.</w:t>
      </w:r>
      <w:r>
        <w:t>u10) + 0</w:t>
      </w:r>
      <w:r w:rsidR="00644CD5">
        <w:t>.</w:t>
      </w:r>
      <w:r>
        <w:t>163*T(v10</w:t>
      </w:r>
      <w:r w:rsidR="00644CD5">
        <w:t>.</w:t>
      </w:r>
      <w:r>
        <w:t>u6) + 0</w:t>
      </w:r>
      <w:r w:rsidR="00644CD5">
        <w:t>.</w:t>
      </w:r>
      <w:r>
        <w:t>0991*NumPositive + 0</w:t>
      </w:r>
      <w:r w:rsidR="00644CD5">
        <w:t>.</w:t>
      </w:r>
      <w:r>
        <w:t>235*T(v35</w:t>
      </w:r>
      <w:r w:rsidR="00644CD5">
        <w:t>.</w:t>
      </w:r>
      <w:r>
        <w:t>u3) -0</w:t>
      </w:r>
      <w:r w:rsidR="00644CD5">
        <w:t>.</w:t>
      </w:r>
      <w:r>
        <w:t>234*T(v11</w:t>
      </w:r>
      <w:r w:rsidR="00644CD5">
        <w:t>.</w:t>
      </w:r>
      <w:r>
        <w:t>u17) -0</w:t>
      </w:r>
      <w:r w:rsidR="00644CD5">
        <w:t>.</w:t>
      </w:r>
      <w:r>
        <w:t>225*T(v9</w:t>
      </w:r>
      <w:r w:rsidR="00644CD5">
        <w:t>.</w:t>
      </w:r>
      <w:r>
        <w:t>u31) -0</w:t>
      </w:r>
      <w:r w:rsidR="00644CD5">
        <w:t>.</w:t>
      </w:r>
      <w:r>
        <w:t>218*T(v4</w:t>
      </w:r>
      <w:r w:rsidR="00644CD5">
        <w:t>.</w:t>
      </w:r>
      <w:r>
        <w:t>u10) -0</w:t>
      </w:r>
      <w:r w:rsidR="00644CD5">
        <w:t>.</w:t>
      </w:r>
      <w:r>
        <w:t>23*T(v22</w:t>
      </w:r>
      <w:r w:rsidR="00644CD5">
        <w:t>.</w:t>
      </w:r>
      <w:r>
        <w:t>u9) + 0</w:t>
      </w:r>
      <w:r w:rsidR="00644CD5">
        <w:t>.</w:t>
      </w:r>
      <w:r>
        <w:t>24*T(v25</w:t>
      </w:r>
      <w:r w:rsidR="00644CD5">
        <w:t>.</w:t>
      </w:r>
      <w:r>
        <w:t>u16) -0</w:t>
      </w:r>
      <w:r w:rsidR="00644CD5">
        <w:t>.</w:t>
      </w:r>
      <w:r>
        <w:t>171*T(v3) + 0</w:t>
      </w:r>
      <w:r w:rsidR="00644CD5">
        <w:t>.</w:t>
      </w:r>
      <w:r>
        <w:t>253*T(v9</w:t>
      </w:r>
      <w:r w:rsidR="00644CD5">
        <w:t>.</w:t>
      </w:r>
      <w:r>
        <w:t>u23) -0</w:t>
      </w:r>
      <w:r w:rsidR="00644CD5">
        <w:t>.</w:t>
      </w:r>
      <w:r>
        <w:t>255*T(v31</w:t>
      </w:r>
      <w:r w:rsidR="00644CD5">
        <w:t>.</w:t>
      </w:r>
      <w:r>
        <w:t>u8) + 0</w:t>
      </w:r>
      <w:r w:rsidR="00644CD5">
        <w:t>.</w:t>
      </w:r>
      <w:r>
        <w:t>204*T(v11</w:t>
      </w:r>
      <w:r w:rsidR="00644CD5">
        <w:t>.</w:t>
      </w:r>
      <w:r>
        <w:t>u25) + 0</w:t>
      </w:r>
      <w:r w:rsidR="00644CD5">
        <w:t>.</w:t>
      </w:r>
      <w:r>
        <w:t>205*T(v5</w:t>
      </w:r>
      <w:r w:rsidR="00644CD5">
        <w:t>.</w:t>
      </w:r>
      <w:r>
        <w:t>u3) + 0</w:t>
      </w:r>
      <w:r w:rsidR="00644CD5">
        <w:t>.</w:t>
      </w:r>
      <w:r>
        <w:t>232*T(u5) + 0</w:t>
      </w:r>
      <w:r w:rsidR="00644CD5">
        <w:t>.</w:t>
      </w:r>
      <w:r>
        <w:t>213*T(v22</w:t>
      </w:r>
      <w:r w:rsidR="00644CD5">
        <w:t>.</w:t>
      </w:r>
      <w:r>
        <w:t>u20) -0</w:t>
      </w:r>
      <w:r w:rsidR="00644CD5">
        <w:t>.</w:t>
      </w:r>
      <w:r>
        <w:t>118*T(u33) -0</w:t>
      </w:r>
      <w:r w:rsidR="00644CD5">
        <w:t>.</w:t>
      </w:r>
      <w:r>
        <w:t>219*T(v8</w:t>
      </w:r>
      <w:r w:rsidR="00644CD5">
        <w:t>.</w:t>
      </w:r>
      <w:r>
        <w:t>u10) + 0</w:t>
      </w:r>
      <w:r w:rsidR="00644CD5">
        <w:t>.</w:t>
      </w:r>
      <w:r>
        <w:t>257*T(v14</w:t>
      </w:r>
      <w:r w:rsidR="00644CD5">
        <w:t>.</w:t>
      </w:r>
      <w:r>
        <w:t>u8) -0</w:t>
      </w:r>
      <w:r w:rsidR="00644CD5">
        <w:t>.</w:t>
      </w:r>
      <w:r>
        <w:t>162*T(v3</w:t>
      </w:r>
      <w:r w:rsidR="00644CD5">
        <w:t>.</w:t>
      </w:r>
      <w:r>
        <w:t>u40) -0</w:t>
      </w:r>
      <w:r w:rsidR="00644CD5">
        <w:t>.</w:t>
      </w:r>
      <w:r>
        <w:t>112*T(u34) -0</w:t>
      </w:r>
      <w:r w:rsidR="00644CD5">
        <w:t>.</w:t>
      </w:r>
      <w:r>
        <w:t>184*T(v10</w:t>
      </w:r>
      <w:r w:rsidR="00644CD5">
        <w:t>.</w:t>
      </w:r>
      <w:r>
        <w:t>u17) -0</w:t>
      </w:r>
      <w:r w:rsidR="00644CD5">
        <w:t>.</w:t>
      </w:r>
      <w:r>
        <w:t>175*T(v8</w:t>
      </w:r>
      <w:r w:rsidR="00644CD5">
        <w:t>.</w:t>
      </w:r>
      <w:r>
        <w:t>u15) + 0</w:t>
      </w:r>
      <w:r w:rsidR="00644CD5">
        <w:t>.</w:t>
      </w:r>
      <w:r>
        <w:t>169*T(u9) + 0</w:t>
      </w:r>
      <w:r w:rsidR="00644CD5">
        <w:t>.</w:t>
      </w:r>
      <w:r>
        <w:t>243*T(v25</w:t>
      </w:r>
      <w:r w:rsidR="00644CD5">
        <w:t>.</w:t>
      </w:r>
      <w:r>
        <w:t>u18) + 0</w:t>
      </w:r>
      <w:r w:rsidR="00644CD5">
        <w:t>.</w:t>
      </w:r>
      <w:r>
        <w:t>268*T(v12</w:t>
      </w:r>
      <w:r w:rsidR="00644CD5">
        <w:t>.</w:t>
      </w:r>
      <w:r>
        <w:t>u10) + 0</w:t>
      </w:r>
      <w:r w:rsidR="00644CD5">
        <w:t>.</w:t>
      </w:r>
      <w:r>
        <w:t>171*T(v12</w:t>
      </w:r>
      <w:r w:rsidR="00644CD5">
        <w:t>.</w:t>
      </w:r>
      <w:r>
        <w:t>u23) + 0</w:t>
      </w:r>
      <w:r w:rsidR="00644CD5">
        <w:t>.</w:t>
      </w:r>
      <w:r>
        <w:t>231*T(v6</w:t>
      </w:r>
      <w:r w:rsidR="00644CD5">
        <w:t>.</w:t>
      </w:r>
      <w:r>
        <w:t>u28) -0</w:t>
      </w:r>
      <w:r w:rsidR="00644CD5">
        <w:t>.</w:t>
      </w:r>
      <w:r>
        <w:t>349*T(v1</w:t>
      </w:r>
      <w:r w:rsidR="00644CD5">
        <w:t>.</w:t>
      </w:r>
      <w:r>
        <w:t>u2) + 0</w:t>
      </w:r>
      <w:r w:rsidR="00644CD5">
        <w:t>.</w:t>
      </w:r>
      <w:r>
        <w:t>2*T(v5</w:t>
      </w:r>
      <w:r w:rsidR="00644CD5">
        <w:t>.</w:t>
      </w:r>
      <w:r>
        <w:t>u16) -0</w:t>
      </w:r>
      <w:r w:rsidR="00644CD5">
        <w:t>.</w:t>
      </w:r>
      <w:r>
        <w:t>249*T(v7</w:t>
      </w:r>
      <w:r w:rsidR="00644CD5">
        <w:t>.</w:t>
      </w:r>
      <w:r>
        <w:t>u8) -0</w:t>
      </w:r>
      <w:r w:rsidR="00644CD5">
        <w:t>.</w:t>
      </w:r>
      <w:r>
        <w:t>24*T(v20</w:t>
      </w:r>
      <w:r w:rsidR="00644CD5">
        <w:t>.</w:t>
      </w:r>
      <w:r>
        <w:t>u16) -0</w:t>
      </w:r>
      <w:r w:rsidR="00644CD5">
        <w:t>.</w:t>
      </w:r>
      <w:r>
        <w:t>1*T(v31</w:t>
      </w:r>
      <w:r w:rsidR="00644CD5">
        <w:t>.</w:t>
      </w:r>
      <w:r>
        <w:t>u3) -0</w:t>
      </w:r>
      <w:r w:rsidR="00644CD5">
        <w:t>.</w:t>
      </w:r>
      <w:r>
        <w:t>122*T(v17</w:t>
      </w:r>
      <w:r w:rsidR="00644CD5">
        <w:t>.</w:t>
      </w:r>
      <w:r>
        <w:t>u26) -0</w:t>
      </w:r>
      <w:r w:rsidR="00644CD5">
        <w:t>.</w:t>
      </w:r>
      <w:r>
        <w:t>189*T(v12</w:t>
      </w:r>
      <w:r w:rsidR="00644CD5">
        <w:t>.</w:t>
      </w:r>
      <w:r>
        <w:t>u20) -0</w:t>
      </w:r>
      <w:r w:rsidR="00644CD5">
        <w:t>.</w:t>
      </w:r>
      <w:r>
        <w:t>178*T(v1</w:t>
      </w:r>
      <w:r w:rsidR="00644CD5">
        <w:t>.</w:t>
      </w:r>
      <w:r>
        <w:t>u29) + 0</w:t>
      </w:r>
      <w:r w:rsidR="00644CD5">
        <w:t>.</w:t>
      </w:r>
      <w:r>
        <w:t>231*T(v18</w:t>
      </w:r>
      <w:r w:rsidR="00644CD5">
        <w:t>.</w:t>
      </w:r>
      <w:r>
        <w:t>u17) -0</w:t>
      </w:r>
      <w:r w:rsidR="00644CD5">
        <w:t>.</w:t>
      </w:r>
      <w:r>
        <w:t>198*T(v1</w:t>
      </w:r>
      <w:r w:rsidR="00644CD5">
        <w:t>.</w:t>
      </w:r>
      <w:r>
        <w:t>u25) -0</w:t>
      </w:r>
      <w:r w:rsidR="00644CD5">
        <w:t>.</w:t>
      </w:r>
      <w:r>
        <w:t>168*T(v17</w:t>
      </w:r>
      <w:r w:rsidR="00644CD5">
        <w:t>.</w:t>
      </w:r>
      <w:r>
        <w:t>u8) + 0</w:t>
      </w:r>
      <w:r w:rsidR="00644CD5">
        <w:t>.</w:t>
      </w:r>
      <w:r>
        <w:t>188*T(v3</w:t>
      </w:r>
      <w:r w:rsidR="00644CD5">
        <w:t>.</w:t>
      </w:r>
      <w:r>
        <w:t>u11) + 0</w:t>
      </w:r>
      <w:r w:rsidR="00644CD5">
        <w:t>.</w:t>
      </w:r>
      <w:r>
        <w:t>224*T(v21</w:t>
      </w:r>
      <w:r w:rsidR="00644CD5">
        <w:t>.</w:t>
      </w:r>
      <w:r>
        <w:t>u22) + 0</w:t>
      </w:r>
      <w:r w:rsidR="00644CD5">
        <w:t>.</w:t>
      </w:r>
      <w:r>
        <w:t>145*T(v5</w:t>
      </w:r>
      <w:r w:rsidR="00644CD5">
        <w:t>.</w:t>
      </w:r>
      <w:r>
        <w:t>u22) -0</w:t>
      </w:r>
      <w:r w:rsidR="00644CD5">
        <w:t>.</w:t>
      </w:r>
      <w:r>
        <w:t>187*T(v12</w:t>
      </w:r>
      <w:r w:rsidR="00644CD5">
        <w:t>.</w:t>
      </w:r>
      <w:r>
        <w:t>u31) -0</w:t>
      </w:r>
      <w:r w:rsidR="00644CD5">
        <w:t>.</w:t>
      </w:r>
      <w:r>
        <w:t>14*T(v32</w:t>
      </w:r>
      <w:r w:rsidR="00644CD5">
        <w:t>.</w:t>
      </w:r>
      <w:r>
        <w:t>u9) + 0</w:t>
      </w:r>
      <w:r w:rsidR="00644CD5">
        <w:t>.</w:t>
      </w:r>
      <w:r>
        <w:t>128*T(v40</w:t>
      </w:r>
      <w:r w:rsidR="00644CD5">
        <w:t>.</w:t>
      </w:r>
      <w:r>
        <w:t>u2) + 0</w:t>
      </w:r>
      <w:r w:rsidR="00644CD5">
        <w:t>.</w:t>
      </w:r>
      <w:r>
        <w:t>149*T(v1</w:t>
      </w:r>
      <w:r w:rsidR="00644CD5">
        <w:t>.</w:t>
      </w:r>
      <w:r>
        <w:t>u11) -0</w:t>
      </w:r>
      <w:r w:rsidR="00644CD5">
        <w:t>.</w:t>
      </w:r>
      <w:r>
        <w:t>0905*T(v5</w:t>
      </w:r>
      <w:r w:rsidR="00644CD5">
        <w:t>.</w:t>
      </w:r>
      <w:r>
        <w:t>u14) -0</w:t>
      </w:r>
      <w:r w:rsidR="00644CD5">
        <w:t>.</w:t>
      </w:r>
      <w:r>
        <w:t>162*T(v18</w:t>
      </w:r>
      <w:r w:rsidR="00644CD5">
        <w:t>.</w:t>
      </w:r>
      <w:r>
        <w:t>u5) -0</w:t>
      </w:r>
      <w:r w:rsidR="00644CD5">
        <w:t>.</w:t>
      </w:r>
      <w:r>
        <w:t>209*T(v5</w:t>
      </w:r>
      <w:r w:rsidR="00644CD5">
        <w:t>.</w:t>
      </w:r>
      <w:r>
        <w:t>u4) -0</w:t>
      </w:r>
      <w:r w:rsidR="00644CD5">
        <w:t>.</w:t>
      </w:r>
      <w:r>
        <w:t>165*T(v9</w:t>
      </w:r>
      <w:r w:rsidR="00644CD5">
        <w:t>.</w:t>
      </w:r>
      <w:r>
        <w:t>u27) -0</w:t>
      </w:r>
      <w:r w:rsidR="00644CD5">
        <w:t>.</w:t>
      </w:r>
      <w:r>
        <w:t>187*T(v17</w:t>
      </w:r>
      <w:r w:rsidR="00644CD5">
        <w:t>.</w:t>
      </w:r>
      <w:r>
        <w:t>u17) + 0</w:t>
      </w:r>
      <w:r w:rsidR="00644CD5">
        <w:t>.</w:t>
      </w:r>
      <w:r>
        <w:t>152*T(v16</w:t>
      </w:r>
      <w:r w:rsidR="00644CD5">
        <w:t>.</w:t>
      </w:r>
      <w:r>
        <w:t>u12) + 0</w:t>
      </w:r>
      <w:r w:rsidR="00644CD5">
        <w:t>.</w:t>
      </w:r>
      <w:r>
        <w:t>129*T(v13</w:t>
      </w:r>
      <w:r w:rsidR="00644CD5">
        <w:t>.</w:t>
      </w:r>
      <w:r>
        <w:t>u22) + 0</w:t>
      </w:r>
      <w:r w:rsidR="00644CD5">
        <w:t>.</w:t>
      </w:r>
      <w:r>
        <w:t>15*T(v5</w:t>
      </w:r>
      <w:r w:rsidR="00644CD5">
        <w:t>.</w:t>
      </w:r>
      <w:r>
        <w:t>u25) -0</w:t>
      </w:r>
      <w:r w:rsidR="00644CD5">
        <w:t>.</w:t>
      </w:r>
      <w:r>
        <w:t>138*T(v31</w:t>
      </w:r>
      <w:r w:rsidR="00644CD5">
        <w:t>.</w:t>
      </w:r>
      <w:r>
        <w:t>u12) + 0</w:t>
      </w:r>
      <w:r w:rsidR="00644CD5">
        <w:t>.</w:t>
      </w:r>
      <w:r>
        <w:t>115*T(v8</w:t>
      </w:r>
      <w:r w:rsidR="00644CD5">
        <w:t>.</w:t>
      </w:r>
      <w:r>
        <w:t>u26) + 0</w:t>
      </w:r>
      <w:r w:rsidR="00644CD5">
        <w:t>.</w:t>
      </w:r>
      <w:r>
        <w:t>183*T(v9</w:t>
      </w:r>
      <w:r w:rsidR="00644CD5">
        <w:t>.</w:t>
      </w:r>
      <w:r>
        <w:t>u15) -0</w:t>
      </w:r>
      <w:r w:rsidR="00644CD5">
        <w:t>.</w:t>
      </w:r>
      <w:r>
        <w:t>122*T(v18</w:t>
      </w:r>
      <w:r w:rsidR="00644CD5">
        <w:t>.</w:t>
      </w:r>
      <w:r>
        <w:t>u25) + 0</w:t>
      </w:r>
      <w:r w:rsidR="00644CD5">
        <w:t>.</w:t>
      </w:r>
      <w:r>
        <w:t>147*T(v19</w:t>
      </w:r>
      <w:r w:rsidR="00644CD5">
        <w:t>.</w:t>
      </w:r>
      <w:r>
        <w:t>u23) + 0</w:t>
      </w:r>
      <w:r w:rsidR="00644CD5">
        <w:t>.</w:t>
      </w:r>
      <w:r>
        <w:t>138*T(v19</w:t>
      </w:r>
      <w:r w:rsidR="00644CD5">
        <w:t>.</w:t>
      </w:r>
      <w:r>
        <w:t>u10) -0</w:t>
      </w:r>
      <w:r w:rsidR="00644CD5">
        <w:t>.</w:t>
      </w:r>
      <w:r>
        <w:t>166*T(v12</w:t>
      </w:r>
      <w:r w:rsidR="00644CD5">
        <w:t>.</w:t>
      </w:r>
      <w:r>
        <w:t>u15) -0</w:t>
      </w:r>
      <w:r w:rsidR="00644CD5">
        <w:t>.</w:t>
      </w:r>
      <w:r>
        <w:t>168*T(v4</w:t>
      </w:r>
      <w:r w:rsidR="00644CD5">
        <w:t>.</w:t>
      </w:r>
      <w:r>
        <w:t>u39) + 0</w:t>
      </w:r>
      <w:r w:rsidR="00644CD5">
        <w:t>.</w:t>
      </w:r>
      <w:r>
        <w:t>0929*T(v36</w:t>
      </w:r>
      <w:r w:rsidR="00644CD5">
        <w:t>.</w:t>
      </w:r>
      <w:r>
        <w:t>u5) -0</w:t>
      </w:r>
      <w:r w:rsidR="00644CD5">
        <w:t>.</w:t>
      </w:r>
      <w:r>
        <w:t>141*T(v30</w:t>
      </w:r>
      <w:r w:rsidR="00644CD5">
        <w:t>.</w:t>
      </w:r>
      <w:r>
        <w:t>u13) -0</w:t>
      </w:r>
      <w:r w:rsidR="00644CD5">
        <w:t>.</w:t>
      </w:r>
      <w:r>
        <w:t>125*T(v6</w:t>
      </w:r>
      <w:r w:rsidR="00644CD5">
        <w:t>.</w:t>
      </w:r>
      <w:r>
        <w:t>u30) + 0</w:t>
      </w:r>
      <w:r w:rsidR="00644CD5">
        <w:t>.</w:t>
      </w:r>
      <w:r>
        <w:t>138*T(v4</w:t>
      </w:r>
      <w:r w:rsidR="00644CD5">
        <w:t>.</w:t>
      </w:r>
      <w:r>
        <w:t>u31) -0</w:t>
      </w:r>
      <w:r w:rsidR="00644CD5">
        <w:t>.</w:t>
      </w:r>
      <w:r>
        <w:t>148*T(v16</w:t>
      </w:r>
      <w:r w:rsidR="00644CD5">
        <w:t>.</w:t>
      </w:r>
      <w:r>
        <w:t>u7) -0</w:t>
      </w:r>
      <w:r w:rsidR="00644CD5">
        <w:t>.</w:t>
      </w:r>
      <w:r>
        <w:t>11*T(v8</w:t>
      </w:r>
      <w:r w:rsidR="00644CD5">
        <w:t>.</w:t>
      </w:r>
      <w:r>
        <w:t>u6) -0</w:t>
      </w:r>
      <w:r w:rsidR="00644CD5">
        <w:t>.</w:t>
      </w:r>
      <w:r>
        <w:t>116*T(v15</w:t>
      </w:r>
      <w:r w:rsidR="00644CD5">
        <w:t>.</w:t>
      </w:r>
      <w:r>
        <w:t>u11) -0</w:t>
      </w:r>
      <w:r w:rsidR="00644CD5">
        <w:t>.</w:t>
      </w:r>
      <w:r>
        <w:t>141*T(v1</w:t>
      </w:r>
      <w:r w:rsidR="00644CD5">
        <w:t>.</w:t>
      </w:r>
      <w:r>
        <w:t>u19) + 0</w:t>
      </w:r>
      <w:r w:rsidR="00644CD5">
        <w:t>.</w:t>
      </w:r>
      <w:r>
        <w:t>0854*T(v38) + 0</w:t>
      </w:r>
      <w:r w:rsidR="00644CD5">
        <w:t>.</w:t>
      </w:r>
      <w:r>
        <w:t>0927*T(v26</w:t>
      </w:r>
      <w:r w:rsidR="00644CD5">
        <w:t>.</w:t>
      </w:r>
      <w:r>
        <w:t>u17) -0</w:t>
      </w:r>
      <w:r w:rsidR="00644CD5">
        <w:t>.</w:t>
      </w:r>
      <w:r>
        <w:t>146*T(v15</w:t>
      </w:r>
      <w:r w:rsidR="00644CD5">
        <w:t>.</w:t>
      </w:r>
      <w:r>
        <w:t>u1) + 0</w:t>
      </w:r>
      <w:r w:rsidR="00644CD5">
        <w:t>.</w:t>
      </w:r>
      <w:r>
        <w:t>105*T(v19</w:t>
      </w:r>
      <w:r w:rsidR="00644CD5">
        <w:t>.</w:t>
      </w:r>
      <w:r>
        <w:t>u9) + 0</w:t>
      </w:r>
      <w:r w:rsidR="00644CD5">
        <w:t>.</w:t>
      </w:r>
      <w:r>
        <w:t>168*T(v6</w:t>
      </w:r>
      <w:r w:rsidR="00644CD5">
        <w:t>.</w:t>
      </w:r>
      <w:r>
        <w:t>u11) -0</w:t>
      </w:r>
      <w:r w:rsidR="00644CD5">
        <w:t>.</w:t>
      </w:r>
      <w:r>
        <w:t>147*T(v9</w:t>
      </w:r>
      <w:r w:rsidR="00644CD5">
        <w:t>.</w:t>
      </w:r>
      <w:r>
        <w:t>u6) + 0</w:t>
      </w:r>
      <w:r w:rsidR="00644CD5">
        <w:t>.</w:t>
      </w:r>
      <w:r>
        <w:t>115*T(v11</w:t>
      </w:r>
      <w:r w:rsidR="00644CD5">
        <w:t>.</w:t>
      </w:r>
      <w:r>
        <w:t>u7) + 0</w:t>
      </w:r>
      <w:r w:rsidR="00644CD5">
        <w:t>.</w:t>
      </w:r>
      <w:r>
        <w:t>145*T(v29</w:t>
      </w:r>
      <w:r w:rsidR="00644CD5">
        <w:t>.</w:t>
      </w:r>
      <w:r>
        <w:t>u3) + 0</w:t>
      </w:r>
      <w:r w:rsidR="00644CD5">
        <w:t>.</w:t>
      </w:r>
      <w:r>
        <w:t>0942*T(v14</w:t>
      </w:r>
      <w:r w:rsidR="00644CD5">
        <w:t>.</w:t>
      </w:r>
      <w:r>
        <w:t>u18) -0</w:t>
      </w:r>
      <w:r w:rsidR="00644CD5">
        <w:t>.</w:t>
      </w:r>
      <w:r>
        <w:t>147*T(v9</w:t>
      </w:r>
      <w:r w:rsidR="00644CD5">
        <w:t>.</w:t>
      </w:r>
      <w:r>
        <w:t>u9) -0</w:t>
      </w:r>
      <w:r w:rsidR="00644CD5">
        <w:t>.</w:t>
      </w:r>
      <w:r>
        <w:t>0984*T(v13</w:t>
      </w:r>
      <w:r w:rsidR="00644CD5">
        <w:t>.</w:t>
      </w:r>
      <w:r>
        <w:t>u18) -0</w:t>
      </w:r>
      <w:r w:rsidR="00644CD5">
        <w:t>.</w:t>
      </w:r>
      <w:r>
        <w:t>147*T(v16</w:t>
      </w:r>
      <w:r w:rsidR="00644CD5">
        <w:t>.</w:t>
      </w:r>
      <w:r>
        <w:t>u3) -0</w:t>
      </w:r>
      <w:r w:rsidR="00644CD5">
        <w:t>.</w:t>
      </w:r>
      <w:r>
        <w:t>131*T(v2</w:t>
      </w:r>
      <w:r w:rsidR="00644CD5">
        <w:t>.</w:t>
      </w:r>
      <w:r>
        <w:t>u16) -0</w:t>
      </w:r>
      <w:r w:rsidR="00644CD5">
        <w:t>.</w:t>
      </w:r>
      <w:r>
        <w:t>0984*T(v10</w:t>
      </w:r>
      <w:r w:rsidR="00644CD5">
        <w:t>.</w:t>
      </w:r>
      <w:r>
        <w:t>u27) + 0</w:t>
      </w:r>
      <w:r w:rsidR="00644CD5">
        <w:t>.</w:t>
      </w:r>
      <w:r>
        <w:t>101*T(v12</w:t>
      </w:r>
      <w:r w:rsidR="00644CD5">
        <w:t>.</w:t>
      </w:r>
      <w:r>
        <w:t>u29) -0</w:t>
      </w:r>
      <w:r w:rsidR="00644CD5">
        <w:t>.</w:t>
      </w:r>
      <w:r>
        <w:t>147*T(v20</w:t>
      </w:r>
      <w:r w:rsidR="00644CD5">
        <w:t>.</w:t>
      </w:r>
      <w:r>
        <w:t>u19) + 0</w:t>
      </w:r>
      <w:r w:rsidR="00644CD5">
        <w:t>.</w:t>
      </w:r>
      <w:r>
        <w:t>122*T(v17</w:t>
      </w:r>
      <w:r w:rsidR="00644CD5">
        <w:t>.</w:t>
      </w:r>
      <w:r>
        <w:t>u24) + 0</w:t>
      </w:r>
      <w:r w:rsidR="00644CD5">
        <w:t>.</w:t>
      </w:r>
      <w:r>
        <w:t>0923*T(v9</w:t>
      </w:r>
      <w:r w:rsidR="00644CD5">
        <w:t>.</w:t>
      </w:r>
      <w:r>
        <w:t>u21) -0</w:t>
      </w:r>
      <w:r w:rsidR="00644CD5">
        <w:t>.</w:t>
      </w:r>
      <w:r>
        <w:t>116*T(v34</w:t>
      </w:r>
      <w:r w:rsidR="00644CD5">
        <w:t>.</w:t>
      </w:r>
      <w:r>
        <w:t>u5) + 0</w:t>
      </w:r>
      <w:r w:rsidR="00644CD5">
        <w:t>.</w:t>
      </w:r>
      <w:r>
        <w:t>145*T(v21</w:t>
      </w:r>
      <w:r w:rsidR="00644CD5">
        <w:t>.</w:t>
      </w:r>
      <w:r>
        <w:t>u14) + 0</w:t>
      </w:r>
      <w:r w:rsidR="00644CD5">
        <w:t>.</w:t>
      </w:r>
      <w:r>
        <w:t>119*T(v11</w:t>
      </w:r>
      <w:r w:rsidR="00644CD5">
        <w:t>.</w:t>
      </w:r>
      <w:r>
        <w:t>u15) + 0</w:t>
      </w:r>
      <w:r w:rsidR="00644CD5">
        <w:t>.</w:t>
      </w:r>
      <w:r>
        <w:t>125*T(v18</w:t>
      </w:r>
      <w:r w:rsidR="00644CD5">
        <w:t>.</w:t>
      </w:r>
      <w:r>
        <w:t>u8) + 0</w:t>
      </w:r>
      <w:r w:rsidR="00644CD5">
        <w:t>.</w:t>
      </w:r>
      <w:r>
        <w:t>129*T(v8</w:t>
      </w:r>
      <w:r w:rsidR="00644CD5">
        <w:t>.</w:t>
      </w:r>
      <w:r>
        <w:t>u2) + 0</w:t>
      </w:r>
      <w:r w:rsidR="00644CD5">
        <w:t>.</w:t>
      </w:r>
      <w:r>
        <w:t>0949*T(v9</w:t>
      </w:r>
      <w:r w:rsidR="00644CD5">
        <w:t>.</w:t>
      </w:r>
      <w:r>
        <w:t>u18) -0</w:t>
      </w:r>
      <w:r w:rsidR="00644CD5">
        <w:t>.</w:t>
      </w:r>
      <w:r>
        <w:t>108*T(v12</w:t>
      </w:r>
      <w:r w:rsidR="00644CD5">
        <w:t>.</w:t>
      </w:r>
      <w:r>
        <w:t>u28) + 0</w:t>
      </w:r>
      <w:r w:rsidR="00644CD5">
        <w:t>.</w:t>
      </w:r>
      <w:r>
        <w:t>0939*T(v17</w:t>
      </w:r>
      <w:r w:rsidR="00644CD5">
        <w:t>.</w:t>
      </w:r>
      <w:r>
        <w:t>u20) -0</w:t>
      </w:r>
      <w:r w:rsidR="00644CD5">
        <w:t>.</w:t>
      </w:r>
      <w:r>
        <w:t>0819*T(v4</w:t>
      </w:r>
      <w:r w:rsidR="00644CD5">
        <w:t>.</w:t>
      </w:r>
      <w:r>
        <w:t>u14) -0</w:t>
      </w:r>
      <w:r w:rsidR="00644CD5">
        <w:t>.</w:t>
      </w:r>
      <w:r>
        <w:t>0863*T(v19</w:t>
      </w:r>
      <w:r w:rsidR="00644CD5">
        <w:t>.</w:t>
      </w:r>
      <w:r>
        <w:t>u16) + 0</w:t>
      </w:r>
      <w:r w:rsidR="00644CD5">
        <w:t>.</w:t>
      </w:r>
      <w:r>
        <w:t>0805*T(v2</w:t>
      </w:r>
      <w:r w:rsidR="00644CD5">
        <w:t>.</w:t>
      </w:r>
      <w:r>
        <w:t>u36) -0</w:t>
      </w:r>
      <w:r w:rsidR="00644CD5">
        <w:t>.</w:t>
      </w:r>
      <w:r>
        <w:t>0772*T(v11) -0</w:t>
      </w:r>
      <w:r w:rsidR="00644CD5">
        <w:t>.</w:t>
      </w:r>
      <w:r>
        <w:t>103*T(v25</w:t>
      </w:r>
      <w:r w:rsidR="00644CD5">
        <w:t>.</w:t>
      </w:r>
      <w:r>
        <w:t>u1) + 0</w:t>
      </w:r>
      <w:r w:rsidR="00644CD5">
        <w:t>.</w:t>
      </w:r>
      <w:r>
        <w:t>0697*T(v9</w:t>
      </w:r>
      <w:r w:rsidR="00644CD5">
        <w:t>.</w:t>
      </w:r>
      <w:r>
        <w:t>u34) -0</w:t>
      </w:r>
      <w:r w:rsidR="00644CD5">
        <w:t>.</w:t>
      </w:r>
      <w:r>
        <w:t>116*T(v16</w:t>
      </w:r>
      <w:r w:rsidR="00644CD5">
        <w:t>.</w:t>
      </w:r>
      <w:r>
        <w:t>u13) + 0</w:t>
      </w:r>
      <w:r w:rsidR="00644CD5">
        <w:t>.</w:t>
      </w:r>
      <w:r>
        <w:t>0911*T(v1</w:t>
      </w:r>
      <w:r w:rsidR="00644CD5">
        <w:t>.</w:t>
      </w:r>
      <w:r>
        <w:t>u37) -0</w:t>
      </w:r>
      <w:r w:rsidR="00644CD5">
        <w:t>.</w:t>
      </w:r>
      <w:r>
        <w:t>0793*T(v10</w:t>
      </w:r>
      <w:r w:rsidR="00644CD5">
        <w:t>.</w:t>
      </w:r>
      <w:r>
        <w:t>u33) + 0</w:t>
      </w:r>
      <w:r w:rsidR="00644CD5">
        <w:t>.</w:t>
      </w:r>
      <w:r>
        <w:t>0603*T(u12) -0</w:t>
      </w:r>
      <w:r w:rsidR="00644CD5">
        <w:t>.</w:t>
      </w:r>
      <w:r>
        <w:t>0813*T(v16</w:t>
      </w:r>
      <w:r w:rsidR="00644CD5">
        <w:t>.</w:t>
      </w:r>
      <w:r>
        <w:t>u19) -0</w:t>
      </w:r>
      <w:r w:rsidR="00644CD5">
        <w:t>.</w:t>
      </w:r>
      <w:r>
        <w:t>0796*T(v15</w:t>
      </w:r>
      <w:r w:rsidR="00644CD5">
        <w:t>.</w:t>
      </w:r>
      <w:r>
        <w:t>u28) + 0</w:t>
      </w:r>
      <w:r w:rsidR="00644CD5">
        <w:t>.</w:t>
      </w:r>
      <w:r>
        <w:t>0965*T(v5</w:t>
      </w:r>
      <w:r w:rsidR="00644CD5">
        <w:t>.</w:t>
      </w:r>
      <w:r>
        <w:t>u7) -0</w:t>
      </w:r>
      <w:r w:rsidR="00644CD5">
        <w:t>.</w:t>
      </w:r>
      <w:r>
        <w:t>0942*T(v9</w:t>
      </w:r>
      <w:r w:rsidR="00644CD5">
        <w:t>.</w:t>
      </w:r>
      <w:r>
        <w:t>u24) -0</w:t>
      </w:r>
      <w:r w:rsidR="00644CD5">
        <w:t>.</w:t>
      </w:r>
      <w:r>
        <w:t>0596*T(u25) -0</w:t>
      </w:r>
      <w:r w:rsidR="00644CD5">
        <w:t>.</w:t>
      </w:r>
      <w:r>
        <w:t>0985*T(v12</w:t>
      </w:r>
      <w:r w:rsidR="00644CD5">
        <w:t>.</w:t>
      </w:r>
      <w:r>
        <w:t>u11) -0</w:t>
      </w:r>
      <w:r w:rsidR="00644CD5">
        <w:t>.</w:t>
      </w:r>
      <w:r>
        <w:t>0514*T(v36) + 0</w:t>
      </w:r>
      <w:r w:rsidR="00644CD5">
        <w:t>.</w:t>
      </w:r>
      <w:r>
        <w:t>0841*T(v14</w:t>
      </w:r>
      <w:r w:rsidR="00644CD5">
        <w:t>.</w:t>
      </w:r>
      <w:r>
        <w:t>u9) + 0</w:t>
      </w:r>
      <w:r w:rsidR="00644CD5">
        <w:t>.</w:t>
      </w:r>
      <w:r>
        <w:t>0871*T(v38</w:t>
      </w:r>
      <w:r w:rsidR="00644CD5">
        <w:t>.</w:t>
      </w:r>
      <w:r>
        <w:t>u2) -0</w:t>
      </w:r>
      <w:r w:rsidR="00644CD5">
        <w:t>.</w:t>
      </w:r>
      <w:r>
        <w:t>0551*T(u26) + 0</w:t>
      </w:r>
      <w:r w:rsidR="00644CD5">
        <w:t>.</w:t>
      </w:r>
      <w:r>
        <w:t>106*T(v15</w:t>
      </w:r>
      <w:r w:rsidR="00644CD5">
        <w:t>.</w:t>
      </w:r>
      <w:r>
        <w:t>u4) -0</w:t>
      </w:r>
      <w:r w:rsidR="00644CD5">
        <w:t>.</w:t>
      </w:r>
      <w:r>
        <w:t>0807*T(v4</w:t>
      </w:r>
      <w:r w:rsidR="00644CD5">
        <w:t>.</w:t>
      </w:r>
      <w:r>
        <w:t>u37) -0</w:t>
      </w:r>
      <w:r w:rsidR="00644CD5">
        <w:t>.</w:t>
      </w:r>
      <w:r>
        <w:t>0915*T(v2</w:t>
      </w:r>
      <w:r w:rsidR="00644CD5">
        <w:t>.</w:t>
      </w:r>
      <w:r>
        <w:t>u9) -0</w:t>
      </w:r>
      <w:r w:rsidR="00644CD5">
        <w:t>.</w:t>
      </w:r>
      <w:r>
        <w:t>0812*T(v4) + 0</w:t>
      </w:r>
      <w:r w:rsidR="00644CD5">
        <w:t>.</w:t>
      </w:r>
      <w:r>
        <w:t>0931*T(v4</w:t>
      </w:r>
      <w:r w:rsidR="00644CD5">
        <w:t>.</w:t>
      </w:r>
      <w:r>
        <w:t>u28) -0</w:t>
      </w:r>
      <w:r w:rsidR="00644CD5">
        <w:t>.</w:t>
      </w:r>
      <w:r>
        <w:t>0807*T(v14</w:t>
      </w:r>
      <w:r w:rsidR="00644CD5">
        <w:t>.</w:t>
      </w:r>
      <w:r>
        <w:t>u16) -0</w:t>
      </w:r>
      <w:r w:rsidR="00644CD5">
        <w:t>.</w:t>
      </w:r>
      <w:r>
        <w:t>0633*T(v27</w:t>
      </w:r>
      <w:r w:rsidR="00644CD5">
        <w:t>.</w:t>
      </w:r>
      <w:r>
        <w:t>u9) -0</w:t>
      </w:r>
      <w:r w:rsidR="00644CD5">
        <w:t>.</w:t>
      </w:r>
      <w:r>
        <w:t>0491*T(u41) + 0</w:t>
      </w:r>
      <w:r w:rsidR="00644CD5">
        <w:t>.</w:t>
      </w:r>
      <w:r>
        <w:t>0801*T(v2</w:t>
      </w:r>
      <w:r w:rsidR="00644CD5">
        <w:t>.</w:t>
      </w:r>
      <w:r>
        <w:t>u10) + 0</w:t>
      </w:r>
      <w:r w:rsidR="00644CD5">
        <w:t>.</w:t>
      </w:r>
      <w:r>
        <w:t>058*T(v39</w:t>
      </w:r>
      <w:r w:rsidR="00644CD5">
        <w:t>.</w:t>
      </w:r>
      <w:r>
        <w:t>u3) -0</w:t>
      </w:r>
      <w:r w:rsidR="00644CD5">
        <w:t>.</w:t>
      </w:r>
      <w:r>
        <w:t>0644*T(v31</w:t>
      </w:r>
      <w:r w:rsidR="00644CD5">
        <w:t>.</w:t>
      </w:r>
      <w:r>
        <w:t>u4) -0</w:t>
      </w:r>
      <w:r w:rsidR="00644CD5">
        <w:t>.</w:t>
      </w:r>
      <w:r>
        <w:t>0688*T(v9</w:t>
      </w:r>
      <w:r w:rsidR="00644CD5">
        <w:t>.</w:t>
      </w:r>
      <w:r>
        <w:t>u30) + 0</w:t>
      </w:r>
      <w:r w:rsidR="00644CD5">
        <w:t>.</w:t>
      </w:r>
      <w:r>
        <w:t>0736*T(v19</w:t>
      </w:r>
      <w:r w:rsidR="00644CD5">
        <w:t>.</w:t>
      </w:r>
      <w:r>
        <w:t>u6) -0</w:t>
      </w:r>
      <w:r w:rsidR="00644CD5">
        <w:t>.</w:t>
      </w:r>
      <w:r>
        <w:t>0704*T(v4</w:t>
      </w:r>
      <w:r w:rsidR="00644CD5">
        <w:t>.</w:t>
      </w:r>
      <w:r>
        <w:t>u34) + 0</w:t>
      </w:r>
      <w:r w:rsidR="00644CD5">
        <w:t>.</w:t>
      </w:r>
      <w:r>
        <w:t>077*T(v16</w:t>
      </w:r>
      <w:r w:rsidR="00644CD5">
        <w:t>.</w:t>
      </w:r>
      <w:r>
        <w:t>u1) -0</w:t>
      </w:r>
      <w:r w:rsidR="00644CD5">
        <w:t>.</w:t>
      </w:r>
      <w:r>
        <w:t>0714*T(v3</w:t>
      </w:r>
      <w:r w:rsidR="00644CD5">
        <w:t>.</w:t>
      </w:r>
      <w:r>
        <w:t>u13) + 0</w:t>
      </w:r>
      <w:r w:rsidR="00644CD5">
        <w:t>.</w:t>
      </w:r>
      <w:r>
        <w:t>0714*T(v2</w:t>
      </w:r>
      <w:r w:rsidR="00644CD5">
        <w:t>.</w:t>
      </w:r>
      <w:r>
        <w:t>u40) + 0</w:t>
      </w:r>
      <w:r w:rsidR="00644CD5">
        <w:t>.</w:t>
      </w:r>
      <w:r>
        <w:t>0528*T(v23</w:t>
      </w:r>
      <w:r w:rsidR="00644CD5">
        <w:t>.</w:t>
      </w:r>
      <w:r>
        <w:t>u17) -0</w:t>
      </w:r>
      <w:r w:rsidR="00644CD5">
        <w:t>.</w:t>
      </w:r>
      <w:r>
        <w:t>0733*T(v28</w:t>
      </w:r>
      <w:r w:rsidR="00644CD5">
        <w:t>.</w:t>
      </w:r>
      <w:r>
        <w:t>u7) + 0</w:t>
      </w:r>
      <w:r w:rsidR="00644CD5">
        <w:t>.</w:t>
      </w:r>
      <w:r>
        <w:t>0647*T(v7</w:t>
      </w:r>
      <w:r w:rsidR="00644CD5">
        <w:t>.</w:t>
      </w:r>
      <w:r>
        <w:t>u17) -0</w:t>
      </w:r>
      <w:r w:rsidR="00644CD5">
        <w:t>.</w:t>
      </w:r>
      <w:r>
        <w:t>0559*T(v26</w:t>
      </w:r>
      <w:r w:rsidR="00644CD5">
        <w:t>.</w:t>
      </w:r>
      <w:r>
        <w:t>u7) -0</w:t>
      </w:r>
      <w:r w:rsidR="00644CD5">
        <w:t>.</w:t>
      </w:r>
      <w:r>
        <w:t>0645*T(v15</w:t>
      </w:r>
      <w:r w:rsidR="00644CD5">
        <w:t>.</w:t>
      </w:r>
      <w:r>
        <w:t>u25) -0</w:t>
      </w:r>
      <w:r w:rsidR="00644CD5">
        <w:t>.</w:t>
      </w:r>
      <w:r>
        <w:t>0645*T(v1</w:t>
      </w:r>
      <w:r w:rsidR="00644CD5">
        <w:t>.</w:t>
      </w:r>
      <w:r>
        <w:t>u42) + 0</w:t>
      </w:r>
      <w:r w:rsidR="00644CD5">
        <w:t>.</w:t>
      </w:r>
      <w:r>
        <w:t>0599*T(v5</w:t>
      </w:r>
      <w:r w:rsidR="00644CD5">
        <w:t>.</w:t>
      </w:r>
      <w:r>
        <w:t>u31) + 0</w:t>
      </w:r>
      <w:r w:rsidR="00644CD5">
        <w:t>.</w:t>
      </w:r>
      <w:r>
        <w:t>0599*T(v31</w:t>
      </w:r>
      <w:r w:rsidR="00644CD5">
        <w:t>.</w:t>
      </w:r>
      <w:r>
        <w:t>u1) -0</w:t>
      </w:r>
      <w:r w:rsidR="00644CD5">
        <w:t>.</w:t>
      </w:r>
      <w:r>
        <w:t>0604*T(v30</w:t>
      </w:r>
      <w:r w:rsidR="00644CD5">
        <w:t>.</w:t>
      </w:r>
      <w:r>
        <w:t>u8) -0</w:t>
      </w:r>
      <w:r w:rsidR="00644CD5">
        <w:t>.</w:t>
      </w:r>
      <w:r>
        <w:t>0573*T(v14</w:t>
      </w:r>
      <w:r w:rsidR="00644CD5">
        <w:t>.</w:t>
      </w:r>
      <w:r>
        <w:t>u26) -0</w:t>
      </w:r>
      <w:r w:rsidR="00644CD5">
        <w:t>.</w:t>
      </w:r>
      <w:r>
        <w:t>0494*T(v16</w:t>
      </w:r>
      <w:r w:rsidR="00644CD5">
        <w:t>.</w:t>
      </w:r>
      <w:r>
        <w:t>u26) + 0</w:t>
      </w:r>
      <w:r w:rsidR="00644CD5">
        <w:t>.</w:t>
      </w:r>
      <w:r>
        <w:t>056*T(v6</w:t>
      </w:r>
      <w:r w:rsidR="00644CD5">
        <w:t>.</w:t>
      </w:r>
      <w:r>
        <w:t>u14) + 0</w:t>
      </w:r>
      <w:r w:rsidR="00644CD5">
        <w:t>.</w:t>
      </w:r>
      <w:r>
        <w:t>047*T(v12</w:t>
      </w:r>
      <w:r w:rsidR="00644CD5">
        <w:t>.</w:t>
      </w:r>
      <w:r>
        <w:t>u22) + 0</w:t>
      </w:r>
      <w:r w:rsidR="00644CD5">
        <w:t>.</w:t>
      </w:r>
      <w:r>
        <w:t>0448*T(v3</w:t>
      </w:r>
      <w:r w:rsidR="00644CD5">
        <w:t>.</w:t>
      </w:r>
      <w:r>
        <w:t>u31) + 0</w:t>
      </w:r>
      <w:r w:rsidR="00644CD5">
        <w:t>.</w:t>
      </w:r>
      <w:r>
        <w:t>0505*T(v29</w:t>
      </w:r>
      <w:r w:rsidR="00644CD5">
        <w:t>.</w:t>
      </w:r>
      <w:r>
        <w:t>u13) + 0</w:t>
      </w:r>
      <w:r w:rsidR="00644CD5">
        <w:t>.</w:t>
      </w:r>
      <w:r>
        <w:t>0532*T(v5</w:t>
      </w:r>
      <w:r w:rsidR="00644CD5">
        <w:t>.</w:t>
      </w:r>
      <w:r>
        <w:t>u19) -0</w:t>
      </w:r>
      <w:r w:rsidR="00644CD5">
        <w:t>.</w:t>
      </w:r>
      <w:r>
        <w:t>0508*T(v2</w:t>
      </w:r>
      <w:r w:rsidR="00644CD5">
        <w:t>.</w:t>
      </w:r>
      <w:r>
        <w:t>u22) + 0</w:t>
      </w:r>
      <w:r w:rsidR="00644CD5">
        <w:t>.</w:t>
      </w:r>
      <w:r>
        <w:t>0575*T(v12</w:t>
      </w:r>
      <w:r w:rsidR="00644CD5">
        <w:t>.</w:t>
      </w:r>
      <w:r>
        <w:t>u1) + 0</w:t>
      </w:r>
      <w:r w:rsidR="00644CD5">
        <w:t>.</w:t>
      </w:r>
      <w:r>
        <w:t>0489*T(v7</w:t>
      </w:r>
      <w:r w:rsidR="00644CD5">
        <w:t>.</w:t>
      </w:r>
      <w:r>
        <w:t>u24) -0</w:t>
      </w:r>
      <w:r w:rsidR="00644CD5">
        <w:t>.</w:t>
      </w:r>
      <w:r>
        <w:t>04*T(v3</w:t>
      </w:r>
      <w:r w:rsidR="00644CD5">
        <w:t>.</w:t>
      </w:r>
      <w:r>
        <w:t>u37) -0</w:t>
      </w:r>
      <w:r w:rsidR="00644CD5">
        <w:t>.</w:t>
      </w:r>
      <w:r>
        <w:t>0475*T(v23</w:t>
      </w:r>
      <w:r w:rsidR="00644CD5">
        <w:t>.</w:t>
      </w:r>
      <w:r>
        <w:t>u2) -0</w:t>
      </w:r>
      <w:r w:rsidR="00644CD5">
        <w:t>.</w:t>
      </w:r>
      <w:r>
        <w:t>0461*T(v19</w:t>
      </w:r>
      <w:r w:rsidR="00644CD5">
        <w:t>.</w:t>
      </w:r>
      <w:r>
        <w:t>u11) -0</w:t>
      </w:r>
      <w:r w:rsidR="00644CD5">
        <w:t>.</w:t>
      </w:r>
      <w:r>
        <w:t>045*T(v3</w:t>
      </w:r>
      <w:r w:rsidR="00644CD5">
        <w:t>.</w:t>
      </w:r>
      <w:r>
        <w:t>u34) + 0</w:t>
      </w:r>
      <w:r w:rsidR="00644CD5">
        <w:t>.</w:t>
      </w:r>
      <w:r>
        <w:t>0415*T(v17</w:t>
      </w:r>
      <w:r w:rsidR="00644CD5">
        <w:t>.</w:t>
      </w:r>
      <w:r>
        <w:t>u4) -0</w:t>
      </w:r>
      <w:r w:rsidR="00644CD5">
        <w:t>.</w:t>
      </w:r>
      <w:r>
        <w:t>0442*T(v5</w:t>
      </w:r>
      <w:r w:rsidR="00644CD5">
        <w:t>.</w:t>
      </w:r>
      <w:r>
        <w:t>u37) + 0</w:t>
      </w:r>
      <w:r w:rsidR="00644CD5">
        <w:t>.</w:t>
      </w:r>
      <w:r>
        <w:t>0414*T(v3</w:t>
      </w:r>
      <w:r w:rsidR="00644CD5">
        <w:t>.</w:t>
      </w:r>
      <w:r>
        <w:t>u18) -0</w:t>
      </w:r>
      <w:r w:rsidR="00644CD5">
        <w:t>.</w:t>
      </w:r>
      <w:r>
        <w:t>0455*T(v14</w:t>
      </w:r>
      <w:r w:rsidR="00644CD5">
        <w:t>.</w:t>
      </w:r>
      <w:r>
        <w:t>u12) -0</w:t>
      </w:r>
      <w:r w:rsidR="00644CD5">
        <w:t>.</w:t>
      </w:r>
      <w:r>
        <w:t>041*T(v8</w:t>
      </w:r>
      <w:r w:rsidR="00644CD5">
        <w:t>.</w:t>
      </w:r>
      <w:r>
        <w:t>u31) + 0</w:t>
      </w:r>
      <w:r w:rsidR="00644CD5">
        <w:t>.</w:t>
      </w:r>
      <w:r>
        <w:t>0301*T(u23) -0</w:t>
      </w:r>
      <w:r w:rsidR="00644CD5">
        <w:t>.</w:t>
      </w:r>
      <w:r>
        <w:t>0302*T(v30) + 0</w:t>
      </w:r>
      <w:r w:rsidR="00644CD5">
        <w:t>.</w:t>
      </w:r>
      <w:r>
        <w:t>0362*T(v5) -0</w:t>
      </w:r>
      <w:r w:rsidR="00644CD5">
        <w:t>.</w:t>
      </w:r>
      <w:r>
        <w:t>0365*T(v7</w:t>
      </w:r>
      <w:r w:rsidR="00644CD5">
        <w:t>.</w:t>
      </w:r>
      <w:r>
        <w:t>u29) + 0</w:t>
      </w:r>
      <w:r w:rsidR="00644CD5">
        <w:t>.</w:t>
      </w:r>
      <w:r>
        <w:t>0268*T(v31) + 0</w:t>
      </w:r>
      <w:r w:rsidR="00644CD5">
        <w:t>.</w:t>
      </w:r>
      <w:r>
        <w:t>0406*T(v25</w:t>
      </w:r>
      <w:r w:rsidR="00644CD5">
        <w:t>.</w:t>
      </w:r>
      <w:r>
        <w:t>u5) + 0</w:t>
      </w:r>
      <w:r w:rsidR="00644CD5">
        <w:t>.</w:t>
      </w:r>
      <w:r>
        <w:t>0356*T(v22</w:t>
      </w:r>
      <w:r w:rsidR="00644CD5">
        <w:t>.</w:t>
      </w:r>
      <w:r>
        <w:t>u5) + 0</w:t>
      </w:r>
      <w:r w:rsidR="00644CD5">
        <w:t>.</w:t>
      </w:r>
      <w:r>
        <w:t>0389*T(v6</w:t>
      </w:r>
      <w:r w:rsidR="00644CD5">
        <w:t>.</w:t>
      </w:r>
      <w:r>
        <w:t>u15) -0</w:t>
      </w:r>
      <w:r w:rsidR="00644CD5">
        <w:t>.</w:t>
      </w:r>
      <w:r>
        <w:t>0352*T(v24</w:t>
      </w:r>
      <w:r w:rsidR="00644CD5">
        <w:t>.</w:t>
      </w:r>
      <w:r>
        <w:t>u12) + 0</w:t>
      </w:r>
      <w:r w:rsidR="00644CD5">
        <w:t>.</w:t>
      </w:r>
      <w:r>
        <w:t>0384*T(v10</w:t>
      </w:r>
      <w:r w:rsidR="00644CD5">
        <w:t>.</w:t>
      </w:r>
      <w:r>
        <w:t>u23) -0</w:t>
      </w:r>
      <w:r w:rsidR="00644CD5">
        <w:t>.</w:t>
      </w:r>
      <w:r>
        <w:t>037*T(v8</w:t>
      </w:r>
      <w:r w:rsidR="00644CD5">
        <w:t>.</w:t>
      </w:r>
      <w:r>
        <w:t>u30) -0</w:t>
      </w:r>
      <w:r w:rsidR="00644CD5">
        <w:t>.</w:t>
      </w:r>
      <w:r>
        <w:t>0357*T(v11</w:t>
      </w:r>
      <w:r w:rsidR="00644CD5">
        <w:t>.</w:t>
      </w:r>
      <w:r>
        <w:t>u22) + 0</w:t>
      </w:r>
      <w:r w:rsidR="00644CD5">
        <w:t>.</w:t>
      </w:r>
      <w:r>
        <w:t>0385*T(v14</w:t>
      </w:r>
      <w:r w:rsidR="00644CD5">
        <w:t>.</w:t>
      </w:r>
      <w:r>
        <w:t>u19) + 0</w:t>
      </w:r>
      <w:r w:rsidR="00644CD5">
        <w:t>.</w:t>
      </w:r>
      <w:r>
        <w:t>0341*T(v6</w:t>
      </w:r>
      <w:r w:rsidR="00644CD5">
        <w:t>.</w:t>
      </w:r>
      <w:r>
        <w:t>u13) + 0</w:t>
      </w:r>
      <w:r w:rsidR="00644CD5">
        <w:t>.</w:t>
      </w:r>
      <w:r>
        <w:t>0355*T(v4</w:t>
      </w:r>
      <w:r w:rsidR="00644CD5">
        <w:t>.</w:t>
      </w:r>
      <w:r>
        <w:t>u25) + 0</w:t>
      </w:r>
      <w:r w:rsidR="00644CD5">
        <w:t>.</w:t>
      </w:r>
      <w:r>
        <w:t>0231*T(u19) + 0</w:t>
      </w:r>
      <w:r w:rsidR="00644CD5">
        <w:t>.</w:t>
      </w:r>
      <w:r>
        <w:t>033*T(v31</w:t>
      </w:r>
      <w:r w:rsidR="00644CD5">
        <w:t>.</w:t>
      </w:r>
      <w:r>
        <w:t>u6) + 0</w:t>
      </w:r>
      <w:r w:rsidR="00644CD5">
        <w:t>.</w:t>
      </w:r>
      <w:r>
        <w:t>0321*T(v23</w:t>
      </w:r>
      <w:r w:rsidR="00644CD5">
        <w:t>.</w:t>
      </w:r>
      <w:r>
        <w:t>u15) + 0</w:t>
      </w:r>
      <w:r w:rsidR="00644CD5">
        <w:t>.</w:t>
      </w:r>
      <w:r>
        <w:t>0336*T(v28</w:t>
      </w:r>
      <w:r w:rsidR="00644CD5">
        <w:t>.</w:t>
      </w:r>
      <w:r>
        <w:t>u1) + 0</w:t>
      </w:r>
      <w:r w:rsidR="00644CD5">
        <w:t>.</w:t>
      </w:r>
      <w:r>
        <w:t>0327*T(v2</w:t>
      </w:r>
      <w:r w:rsidR="00644CD5">
        <w:t>.</w:t>
      </w:r>
      <w:r>
        <w:t>u19) + 0</w:t>
      </w:r>
      <w:r w:rsidR="00644CD5">
        <w:t>.</w:t>
      </w:r>
      <w:r>
        <w:t>0355*T(v4</w:t>
      </w:r>
      <w:r w:rsidR="00644CD5">
        <w:t>.</w:t>
      </w:r>
      <w:r>
        <w:t>u8) -0</w:t>
      </w:r>
      <w:r w:rsidR="00644CD5">
        <w:t>.</w:t>
      </w:r>
      <w:r>
        <w:t>0284*T(v13</w:t>
      </w:r>
      <w:r w:rsidR="00644CD5">
        <w:t>.</w:t>
      </w:r>
      <w:r>
        <w:t>u29) + 0</w:t>
      </w:r>
      <w:r w:rsidR="00644CD5">
        <w:t>.</w:t>
      </w:r>
      <w:r>
        <w:t>0325*T(v33</w:t>
      </w:r>
      <w:r w:rsidR="00644CD5">
        <w:t>.</w:t>
      </w:r>
      <w:r>
        <w:t>u3) + 0</w:t>
      </w:r>
      <w:r w:rsidR="00644CD5">
        <w:t>.</w:t>
      </w:r>
      <w:r>
        <w:t>0183*T(v25) + 0</w:t>
      </w:r>
      <w:r w:rsidR="00644CD5">
        <w:t>.</w:t>
      </w:r>
      <w:r>
        <w:t>0229*T(v10</w:t>
      </w:r>
      <w:r w:rsidR="00644CD5">
        <w:t>.</w:t>
      </w:r>
      <w:r>
        <w:t>u32) -0</w:t>
      </w:r>
      <w:r w:rsidR="00644CD5">
        <w:t>.</w:t>
      </w:r>
      <w:r>
        <w:t>0263*T(v20</w:t>
      </w:r>
      <w:r w:rsidR="00644CD5">
        <w:t>.</w:t>
      </w:r>
      <w:r>
        <w:t>u2) + 0</w:t>
      </w:r>
      <w:r w:rsidR="00644CD5">
        <w:t>.</w:t>
      </w:r>
      <w:r>
        <w:t>0229*T(v7</w:t>
      </w:r>
      <w:r w:rsidR="00644CD5">
        <w:t>.</w:t>
      </w:r>
      <w:r>
        <w:t>u23) + 0</w:t>
      </w:r>
      <w:r w:rsidR="00644CD5">
        <w:t>.</w:t>
      </w:r>
      <w:r>
        <w:t>0154*T(u37) -0</w:t>
      </w:r>
      <w:r w:rsidR="00644CD5">
        <w:t>.</w:t>
      </w:r>
      <w:r>
        <w:t>000149*Lipophilicity^3 + 0</w:t>
      </w:r>
      <w:r w:rsidR="00644CD5">
        <w:t>.</w:t>
      </w:r>
      <w:r>
        <w:t>0218*T(v15</w:t>
      </w:r>
      <w:r w:rsidR="00644CD5">
        <w:t>.</w:t>
      </w:r>
      <w:r>
        <w:t>u21) + 0</w:t>
      </w:r>
      <w:r w:rsidR="00644CD5">
        <w:t>.</w:t>
      </w:r>
      <w:r>
        <w:t>0223*T(v1</w:t>
      </w:r>
      <w:r w:rsidR="00644CD5">
        <w:t>.</w:t>
      </w:r>
      <w:r>
        <w:t>u28) -0</w:t>
      </w:r>
      <w:r w:rsidR="00644CD5">
        <w:t>.</w:t>
      </w:r>
      <w:r>
        <w:t>022*T(v4</w:t>
      </w:r>
      <w:r w:rsidR="00644CD5">
        <w:t>.</w:t>
      </w:r>
      <w:r>
        <w:t>u27) -0</w:t>
      </w:r>
      <w:r w:rsidR="00644CD5">
        <w:t>.</w:t>
      </w:r>
      <w:r>
        <w:t>0178*T(v10</w:t>
      </w:r>
      <w:r w:rsidR="00644CD5">
        <w:t>.</w:t>
      </w:r>
      <w:r>
        <w:t>u28) -0</w:t>
      </w:r>
      <w:r w:rsidR="00644CD5">
        <w:t>.</w:t>
      </w:r>
      <w:r>
        <w:t>0193*T(v7</w:t>
      </w:r>
      <w:r w:rsidR="00644CD5">
        <w:t>.</w:t>
      </w:r>
      <w:r>
        <w:t>u14) + 0</w:t>
      </w:r>
      <w:r w:rsidR="00644CD5">
        <w:t>.</w:t>
      </w:r>
      <w:r>
        <w:t>0137*T(v35</w:t>
      </w:r>
      <w:r w:rsidR="00644CD5">
        <w:t>.</w:t>
      </w:r>
      <w:r>
        <w:t>u7) -0</w:t>
      </w:r>
      <w:r w:rsidR="00644CD5">
        <w:t>.</w:t>
      </w:r>
      <w:r>
        <w:t>00954*T(u16) + 0</w:t>
      </w:r>
      <w:r w:rsidR="00644CD5">
        <w:t>.</w:t>
      </w:r>
      <w:r>
        <w:t>0108*T(v9</w:t>
      </w:r>
      <w:r w:rsidR="00644CD5">
        <w:t>.</w:t>
      </w:r>
      <w:r>
        <w:t>u20) -0</w:t>
      </w:r>
      <w:r w:rsidR="00644CD5">
        <w:t>.</w:t>
      </w:r>
      <w:r>
        <w:t>0101*T(v14</w:t>
      </w:r>
      <w:r w:rsidR="00644CD5">
        <w:t>.</w:t>
      </w:r>
      <w:r>
        <w:t>u15) -0</w:t>
      </w:r>
      <w:r w:rsidR="00644CD5">
        <w:t>.</w:t>
      </w:r>
      <w:r>
        <w:t>00662*T(u17) + 0</w:t>
      </w:r>
      <w:r w:rsidR="00644CD5">
        <w:t>.</w:t>
      </w:r>
      <w:r>
        <w:t>0103*T(v1</w:t>
      </w:r>
      <w:r w:rsidR="00644CD5">
        <w:t>.</w:t>
      </w:r>
      <w:r>
        <w:t>u17) + 0</w:t>
      </w:r>
      <w:r w:rsidR="00644CD5">
        <w:t>.</w:t>
      </w:r>
      <w:r>
        <w:t>00884*T(v21</w:t>
      </w:r>
      <w:r w:rsidR="00644CD5">
        <w:t>.</w:t>
      </w:r>
      <w:r>
        <w:t xml:space="preserve">u8) + </w:t>
      </w:r>
      <w:r>
        <w:lastRenderedPageBreak/>
        <w:t>0</w:t>
      </w:r>
      <w:r w:rsidR="00644CD5">
        <w:t>.</w:t>
      </w:r>
      <w:r>
        <w:t>00852*T(v26</w:t>
      </w:r>
      <w:r w:rsidR="00644CD5">
        <w:t>.</w:t>
      </w:r>
      <w:r>
        <w:t>u8) -0</w:t>
      </w:r>
      <w:r w:rsidR="00644CD5">
        <w:t>.</w:t>
      </w:r>
      <w:r>
        <w:t>0049*T(u43) -0</w:t>
      </w:r>
      <w:r w:rsidR="00644CD5">
        <w:t>.</w:t>
      </w:r>
      <w:r>
        <w:t>00389*T(u40) + 0</w:t>
      </w:r>
      <w:r w:rsidR="00644CD5">
        <w:t>.</w:t>
      </w:r>
      <w:r>
        <w:t>00496*T(v38</w:t>
      </w:r>
      <w:r w:rsidR="00644CD5">
        <w:t>.</w:t>
      </w:r>
      <w:r>
        <w:t>u5) + 0</w:t>
      </w:r>
      <w:r w:rsidR="00644CD5">
        <w:t>.</w:t>
      </w:r>
      <w:r>
        <w:t>0052*T(v30</w:t>
      </w:r>
      <w:r w:rsidR="00644CD5">
        <w:t>.</w:t>
      </w:r>
      <w:r>
        <w:t>u10) + 0</w:t>
      </w:r>
      <w:r w:rsidR="00644CD5">
        <w:t>.</w:t>
      </w:r>
      <w:r>
        <w:t>00437*T(v1</w:t>
      </w:r>
      <w:r w:rsidR="00644CD5">
        <w:t>.</w:t>
      </w:r>
      <w:r>
        <w:t>u40) -0</w:t>
      </w:r>
      <w:r w:rsidR="00644CD5">
        <w:t>.</w:t>
      </w:r>
      <w:r>
        <w:t>00365*T(v1</w:t>
      </w:r>
      <w:r w:rsidR="00644CD5">
        <w:t>.</w:t>
      </w:r>
      <w:r>
        <w:t>u5) -0</w:t>
      </w:r>
      <w:r w:rsidR="00644CD5">
        <w:t>.</w:t>
      </w:r>
      <w:r>
        <w:t>00307*T(v5</w:t>
      </w:r>
      <w:r w:rsidR="00644CD5">
        <w:t>.</w:t>
      </w:r>
      <w:r>
        <w:t>u12) + 0</w:t>
      </w:r>
      <w:r w:rsidR="00644CD5">
        <w:t>.</w:t>
      </w:r>
      <w:r>
        <w:t>00121*T(v17</w:t>
      </w:r>
      <w:r w:rsidR="00644CD5">
        <w:t>.</w:t>
      </w:r>
      <w:r>
        <w:t>u19) + 0</w:t>
      </w:r>
      <w:r w:rsidR="00644CD5">
        <w:t>.</w:t>
      </w:r>
      <w:r>
        <w:t>000605*T(v3</w:t>
      </w:r>
      <w:r w:rsidR="00644CD5">
        <w:t>.</w:t>
      </w:r>
      <w:r>
        <w:t>u30) + 6</w:t>
      </w:r>
      <w:r w:rsidR="00644CD5">
        <w:t>.</w:t>
      </w:r>
      <w:r>
        <w:t>86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239*T(v2</w:t>
      </w:r>
      <w:r w:rsidR="00644CD5">
        <w:t>.</w:t>
      </w:r>
      <w:r>
        <w:t>u4) + 0</w:t>
      </w:r>
      <w:r w:rsidR="00644CD5">
        <w:t>.</w:t>
      </w:r>
      <w:r>
        <w:t>0868*NumAromAtoms + 0</w:t>
      </w:r>
      <w:r w:rsidR="00644CD5">
        <w:t>.</w:t>
      </w:r>
      <w:r>
        <w:t>478*T(v14</w:t>
      </w:r>
      <w:r w:rsidR="00644CD5">
        <w:t>.</w:t>
      </w:r>
      <w:r>
        <w:t>u9) -1</w:t>
      </w:r>
      <w:r w:rsidR="00644CD5">
        <w:t>.</w:t>
      </w:r>
      <w:r>
        <w:t>05*T(v4</w:t>
      </w:r>
      <w:r w:rsidR="00644CD5">
        <w:t>.</w:t>
      </w:r>
      <w:r>
        <w:t>u3) -0</w:t>
      </w:r>
      <w:r w:rsidR="00644CD5">
        <w:t>.</w:t>
      </w:r>
      <w:r>
        <w:t>995*T(v3) -1</w:t>
      </w:r>
      <w:r w:rsidR="00644CD5">
        <w:t>.</w:t>
      </w:r>
      <w:r>
        <w:t>36*T(v1</w:t>
      </w:r>
      <w:r w:rsidR="00644CD5">
        <w:t>.</w:t>
      </w:r>
      <w:r>
        <w:t>u20) + 0</w:t>
      </w:r>
      <w:r w:rsidR="00644CD5">
        <w:t>.</w:t>
      </w:r>
      <w:r>
        <w:t>896*T(v10</w:t>
      </w:r>
      <w:r w:rsidR="00644CD5">
        <w:t>.</w:t>
      </w:r>
      <w:r>
        <w:t>u1) -0</w:t>
      </w:r>
      <w:r w:rsidR="00644CD5">
        <w:t>.</w:t>
      </w:r>
      <w:r>
        <w:t>414*T(v9</w:t>
      </w:r>
      <w:r w:rsidR="00644CD5">
        <w:t>.</w:t>
      </w:r>
      <w:r>
        <w:t>u21) -1</w:t>
      </w:r>
      <w:r w:rsidR="00644CD5">
        <w:t>.</w:t>
      </w:r>
      <w:r>
        <w:t>12*T(v9</w:t>
      </w:r>
      <w:r w:rsidR="00644CD5">
        <w:t>.</w:t>
      </w:r>
      <w:r>
        <w:t>u7) -0</w:t>
      </w:r>
      <w:r w:rsidR="00644CD5">
        <w:t>.</w:t>
      </w:r>
      <w:r>
        <w:t>143*NumAcceptor + 0</w:t>
      </w:r>
      <w:r w:rsidR="00644CD5">
        <w:t>.</w:t>
      </w:r>
      <w:r>
        <w:t>575*T(u17) -0</w:t>
      </w:r>
      <w:r w:rsidR="00644CD5">
        <w:t>.</w:t>
      </w:r>
      <w:r>
        <w:t>504*T(v5</w:t>
      </w:r>
      <w:r w:rsidR="00644CD5">
        <w:t>.</w:t>
      </w:r>
      <w:r>
        <w:t>u8) -0</w:t>
      </w:r>
      <w:r w:rsidR="00644CD5">
        <w:t>.</w:t>
      </w:r>
      <w:r>
        <w:t>062*T(v23</w:t>
      </w:r>
      <w:r w:rsidR="00644CD5">
        <w:t>.</w:t>
      </w:r>
      <w:r>
        <w:t>u20) + 0</w:t>
      </w:r>
      <w:r w:rsidR="00644CD5">
        <w:t>.</w:t>
      </w:r>
      <w:r>
        <w:t>849*T(v14</w:t>
      </w:r>
      <w:r w:rsidR="00644CD5">
        <w:t>.</w:t>
      </w:r>
      <w:r>
        <w:t>u23) -1</w:t>
      </w:r>
      <w:r w:rsidR="00644CD5">
        <w:t>.</w:t>
      </w:r>
      <w:r>
        <w:t>63*T(v1</w:t>
      </w:r>
      <w:r w:rsidR="00644CD5">
        <w:t>.</w:t>
      </w:r>
      <w:r>
        <w:t>u2) + 0</w:t>
      </w:r>
      <w:r w:rsidR="00644CD5">
        <w:t>.</w:t>
      </w:r>
      <w:r>
        <w:t>653*T(v16</w:t>
      </w:r>
      <w:r w:rsidR="00644CD5">
        <w:t>.</w:t>
      </w:r>
      <w:r>
        <w:t>u27) -0</w:t>
      </w:r>
      <w:r w:rsidR="00644CD5">
        <w:t>.</w:t>
      </w:r>
      <w:r>
        <w:t>839*T(v1</w:t>
      </w:r>
      <w:r w:rsidR="00644CD5">
        <w:t>.</w:t>
      </w:r>
      <w:r>
        <w:t>u29) -0</w:t>
      </w:r>
      <w:r w:rsidR="00644CD5">
        <w:t>.</w:t>
      </w:r>
      <w:r>
        <w:t>532*T(v10</w:t>
      </w:r>
      <w:r w:rsidR="00644CD5">
        <w:t>.</w:t>
      </w:r>
      <w:r>
        <w:t>u30) + 0</w:t>
      </w:r>
      <w:r w:rsidR="00644CD5">
        <w:t>.</w:t>
      </w:r>
      <w:r>
        <w:t>206*T(v4</w:t>
      </w:r>
      <w:r w:rsidR="00644CD5">
        <w:t>.</w:t>
      </w:r>
      <w:r>
        <w:t>u23) -0</w:t>
      </w:r>
      <w:r w:rsidR="00644CD5">
        <w:t>.</w:t>
      </w:r>
      <w:r>
        <w:t>533*T(v4</w:t>
      </w:r>
      <w:r w:rsidR="00644CD5">
        <w:t>.</w:t>
      </w:r>
      <w:r>
        <w:t>u24) -0</w:t>
      </w:r>
      <w:r w:rsidR="00644CD5">
        <w:t>.</w:t>
      </w:r>
      <w:r>
        <w:t>132*T(v3</w:t>
      </w:r>
      <w:r w:rsidR="00644CD5">
        <w:t>.</w:t>
      </w:r>
      <w:r>
        <w:t>u13) -0</w:t>
      </w:r>
      <w:r w:rsidR="00644CD5">
        <w:t>.</w:t>
      </w:r>
      <w:r>
        <w:t>307*T(v4</w:t>
      </w:r>
      <w:r w:rsidR="00644CD5">
        <w:t>.</w:t>
      </w:r>
      <w:r>
        <w:t>u22) + 2</w:t>
      </w:r>
      <w:r w:rsidR="00644CD5">
        <w:t>.</w:t>
      </w:r>
      <w:r>
        <w:t>81*Length + 0</w:t>
      </w:r>
      <w:r w:rsidR="00644CD5">
        <w:t>.</w:t>
      </w:r>
      <w:r>
        <w:t>444*T(v24</w:t>
      </w:r>
      <w:r w:rsidR="00644CD5">
        <w:t>.</w:t>
      </w:r>
      <w:r>
        <w:t>u13) -0</w:t>
      </w:r>
      <w:r w:rsidR="00644CD5">
        <w:t>.</w:t>
      </w:r>
      <w:r>
        <w:t>444*T(v7</w:t>
      </w:r>
      <w:r w:rsidR="00644CD5">
        <w:t>.</w:t>
      </w:r>
      <w:r>
        <w:t>u4) + 0</w:t>
      </w:r>
      <w:r w:rsidR="00644CD5">
        <w:t>.</w:t>
      </w:r>
      <w:r>
        <w:t>48*T(v4</w:t>
      </w:r>
      <w:r w:rsidR="00644CD5">
        <w:t>.</w:t>
      </w:r>
      <w:r>
        <w:t>u32) + 20</w:t>
      </w:r>
      <w:r w:rsidR="00644CD5">
        <w:t>.</w:t>
      </w:r>
      <w:r>
        <w:t>6*Volume + 0</w:t>
      </w:r>
      <w:r w:rsidR="00644CD5">
        <w:t>.</w:t>
      </w:r>
      <w:r>
        <w:t>992*T(v4</w:t>
      </w:r>
      <w:r w:rsidR="00644CD5">
        <w:t>.</w:t>
      </w:r>
      <w:r>
        <w:t>u31) -0</w:t>
      </w:r>
      <w:r w:rsidR="00644CD5">
        <w:t>.</w:t>
      </w:r>
      <w:r>
        <w:t>947*T(v24</w:t>
      </w:r>
      <w:r w:rsidR="00644CD5">
        <w:t>.</w:t>
      </w:r>
      <w:r>
        <w:t>u10) -0</w:t>
      </w:r>
      <w:r w:rsidR="00644CD5">
        <w:t>.</w:t>
      </w:r>
      <w:r>
        <w:t>066*T(v19</w:t>
      </w:r>
      <w:r w:rsidR="00644CD5">
        <w:t>.</w:t>
      </w:r>
      <w:r>
        <w:t>u15) -0</w:t>
      </w:r>
      <w:r w:rsidR="00644CD5">
        <w:t>.</w:t>
      </w:r>
      <w:r>
        <w:t>28*T(v35</w:t>
      </w:r>
      <w:r w:rsidR="00644CD5">
        <w:t>.</w:t>
      </w:r>
      <w:r>
        <w:t>u2) + 1</w:t>
      </w:r>
      <w:r w:rsidR="00644CD5">
        <w:t>.</w:t>
      </w:r>
      <w:r>
        <w:t>17*T(v24</w:t>
      </w:r>
      <w:r w:rsidR="00644CD5">
        <w:t>.</w:t>
      </w:r>
      <w:r>
        <w:t>u19) + 0</w:t>
      </w:r>
      <w:r w:rsidR="00644CD5">
        <w:t>.</w:t>
      </w:r>
      <w:r>
        <w:t>61*T(v2</w:t>
      </w:r>
      <w:r w:rsidR="00644CD5">
        <w:t>.</w:t>
      </w:r>
      <w:r>
        <w:t>u13) -2</w:t>
      </w:r>
      <w:r w:rsidR="00644CD5">
        <w:t>.</w:t>
      </w:r>
      <w:r>
        <w:t>24*T(v3</w:t>
      </w:r>
      <w:r w:rsidR="00644CD5">
        <w:t>.</w:t>
      </w:r>
      <w:r>
        <w:t>u1) + 0</w:t>
      </w:r>
      <w:r w:rsidR="00644CD5">
        <w:t>.</w:t>
      </w:r>
      <w:r>
        <w:t>463*T(v22</w:t>
      </w:r>
      <w:r w:rsidR="00644CD5">
        <w:t>.</w:t>
      </w:r>
      <w:r>
        <w:t>u4) + 0</w:t>
      </w:r>
      <w:r w:rsidR="00644CD5">
        <w:t>.</w:t>
      </w:r>
      <w:r>
        <w:t>204*NumPositive + 0</w:t>
      </w:r>
      <w:r w:rsidR="00644CD5">
        <w:t>.</w:t>
      </w:r>
      <w:r>
        <w:t>828*T(v24</w:t>
      </w:r>
      <w:r w:rsidR="00644CD5">
        <w:t>.</w:t>
      </w:r>
      <w:r>
        <w:t>u1) -0</w:t>
      </w:r>
      <w:r w:rsidR="00644CD5">
        <w:t>.</w:t>
      </w:r>
      <w:r>
        <w:t>194*T(v14</w:t>
      </w:r>
      <w:r w:rsidR="00644CD5">
        <w:t>.</w:t>
      </w:r>
      <w:r>
        <w:t>u13) + 0</w:t>
      </w:r>
      <w:r w:rsidR="00644CD5">
        <w:t>.</w:t>
      </w:r>
      <w:r>
        <w:t>221*T(v8</w:t>
      </w:r>
      <w:r w:rsidR="00644CD5">
        <w:t>.</w:t>
      </w:r>
      <w:r>
        <w:t>u8) -0</w:t>
      </w:r>
      <w:r w:rsidR="00644CD5">
        <w:t>.</w:t>
      </w:r>
      <w:r>
        <w:t>113*T(v37) -0</w:t>
      </w:r>
      <w:r w:rsidR="00644CD5">
        <w:t>.</w:t>
      </w:r>
      <w:r>
        <w:t>575*T(v12</w:t>
      </w:r>
      <w:r w:rsidR="00644CD5">
        <w:t>.</w:t>
      </w:r>
      <w:r>
        <w:t>u13) + 0</w:t>
      </w:r>
      <w:r w:rsidR="00644CD5">
        <w:t>.</w:t>
      </w:r>
      <w:r>
        <w:t>644*T(v19</w:t>
      </w:r>
      <w:r w:rsidR="00644CD5">
        <w:t>.</w:t>
      </w:r>
      <w:r>
        <w:t>u7) -0</w:t>
      </w:r>
      <w:r w:rsidR="00644CD5">
        <w:t>.</w:t>
      </w:r>
      <w:r>
        <w:t>0848*T(v11</w:t>
      </w:r>
      <w:r w:rsidR="00644CD5">
        <w:t>.</w:t>
      </w:r>
      <w:r>
        <w:t>u11) -0</w:t>
      </w:r>
      <w:r w:rsidR="00644CD5">
        <w:t>.</w:t>
      </w:r>
      <w:r>
        <w:t>807*T(v24</w:t>
      </w:r>
      <w:r w:rsidR="00644CD5">
        <w:t>.</w:t>
      </w:r>
      <w:r>
        <w:t>u12) -0</w:t>
      </w:r>
      <w:r w:rsidR="00644CD5">
        <w:t>.</w:t>
      </w:r>
      <w:r>
        <w:t>556*T(v8</w:t>
      </w:r>
      <w:r w:rsidR="00644CD5">
        <w:t>.</w:t>
      </w:r>
      <w:r>
        <w:t>u9) -0</w:t>
      </w:r>
      <w:r w:rsidR="00644CD5">
        <w:t>.</w:t>
      </w:r>
      <w:r>
        <w:t>619*T(v28</w:t>
      </w:r>
      <w:r w:rsidR="00644CD5">
        <w:t>.</w:t>
      </w:r>
      <w:r>
        <w:t>u1) + 0</w:t>
      </w:r>
      <w:r w:rsidR="00644CD5">
        <w:t>.</w:t>
      </w:r>
      <w:r>
        <w:t>36*T(v32</w:t>
      </w:r>
      <w:r w:rsidR="00644CD5">
        <w:t>.</w:t>
      </w:r>
      <w:r>
        <w:t>u2) -0</w:t>
      </w:r>
      <w:r w:rsidR="00644CD5">
        <w:t>.</w:t>
      </w:r>
      <w:r>
        <w:t>459*T(v32) + 0</w:t>
      </w:r>
      <w:r w:rsidR="00644CD5">
        <w:t>.</w:t>
      </w:r>
      <w:r>
        <w:t>718*T(v13</w:t>
      </w:r>
      <w:r w:rsidR="00644CD5">
        <w:t>.</w:t>
      </w:r>
      <w:r>
        <w:t>u24) + 0</w:t>
      </w:r>
      <w:r w:rsidR="00644CD5">
        <w:t>.</w:t>
      </w:r>
      <w:r>
        <w:t>781*T(v15</w:t>
      </w:r>
      <w:r w:rsidR="00644CD5">
        <w:t>.</w:t>
      </w:r>
      <w:r>
        <w:t>u24) + 0</w:t>
      </w:r>
      <w:r w:rsidR="00644CD5">
        <w:t>.</w:t>
      </w:r>
      <w:r>
        <w:t>453*T(v20</w:t>
      </w:r>
      <w:r w:rsidR="00644CD5">
        <w:t>.</w:t>
      </w:r>
      <w:r>
        <w:t>u23) -18</w:t>
      </w:r>
      <w:r w:rsidR="00644CD5">
        <w:t>.</w:t>
      </w:r>
      <w:r>
        <w:t>6*Volume^2 -0</w:t>
      </w:r>
      <w:r w:rsidR="00644CD5">
        <w:t>.</w:t>
      </w:r>
      <w:r>
        <w:t>336*T(u40) + 0</w:t>
      </w:r>
      <w:r w:rsidR="00644CD5">
        <w:t>.</w:t>
      </w:r>
      <w:r>
        <w:t>692*T(v30</w:t>
      </w:r>
      <w:r w:rsidR="00644CD5">
        <w:t>.</w:t>
      </w:r>
      <w:r>
        <w:t>u6) -1</w:t>
      </w:r>
      <w:r w:rsidR="00644CD5">
        <w:t>.</w:t>
      </w:r>
      <w:r>
        <w:t>12*T(v1</w:t>
      </w:r>
      <w:r w:rsidR="00644CD5">
        <w:t>.</w:t>
      </w:r>
      <w:r>
        <w:t>u1) -0</w:t>
      </w:r>
      <w:r w:rsidR="00644CD5">
        <w:t>.</w:t>
      </w:r>
      <w:r>
        <w:t>616*T(v32</w:t>
      </w:r>
      <w:r w:rsidR="00644CD5">
        <w:t>.</w:t>
      </w:r>
      <w:r>
        <w:t>u5) + 0</w:t>
      </w:r>
      <w:r w:rsidR="00644CD5">
        <w:t>.</w:t>
      </w:r>
      <w:r>
        <w:t>632*T(v15</w:t>
      </w:r>
      <w:r w:rsidR="00644CD5">
        <w:t>.</w:t>
      </w:r>
      <w:r>
        <w:t>u3) -0</w:t>
      </w:r>
      <w:r w:rsidR="00644CD5">
        <w:t>.</w:t>
      </w:r>
      <w:r>
        <w:t>789*T(v18</w:t>
      </w:r>
      <w:r w:rsidR="00644CD5">
        <w:t>.</w:t>
      </w:r>
      <w:r>
        <w:t>u2) -0</w:t>
      </w:r>
      <w:r w:rsidR="00644CD5">
        <w:t>.</w:t>
      </w:r>
      <w:r>
        <w:t>913*T(v26</w:t>
      </w:r>
      <w:r w:rsidR="00644CD5">
        <w:t>.</w:t>
      </w:r>
      <w:r>
        <w:t>u12) + 0</w:t>
      </w:r>
      <w:r w:rsidR="00644CD5">
        <w:t>.</w:t>
      </w:r>
      <w:r>
        <w:t>642*T(v31</w:t>
      </w:r>
      <w:r w:rsidR="00644CD5">
        <w:t>.</w:t>
      </w:r>
      <w:r>
        <w:t>u2) -0</w:t>
      </w:r>
      <w:r w:rsidR="00644CD5">
        <w:t>.</w:t>
      </w:r>
      <w:r>
        <w:t>311*T(u6) + 0</w:t>
      </w:r>
      <w:r w:rsidR="00644CD5">
        <w:t>.</w:t>
      </w:r>
      <w:r>
        <w:t>115*T(v3</w:t>
      </w:r>
      <w:r w:rsidR="00644CD5">
        <w:t>.</w:t>
      </w:r>
      <w:r>
        <w:t>u31) -0</w:t>
      </w:r>
      <w:r w:rsidR="00644CD5">
        <w:t>.</w:t>
      </w:r>
      <w:r>
        <w:t>919*T(v25</w:t>
      </w:r>
      <w:r w:rsidR="00644CD5">
        <w:t>.</w:t>
      </w:r>
      <w:r>
        <w:t>u7) -0</w:t>
      </w:r>
      <w:r w:rsidR="00644CD5">
        <w:t>.</w:t>
      </w:r>
      <w:r>
        <w:t>685*T(v1</w:t>
      </w:r>
      <w:r w:rsidR="00644CD5">
        <w:t>.</w:t>
      </w:r>
      <w:r>
        <w:t>u19) -0</w:t>
      </w:r>
      <w:r w:rsidR="00644CD5">
        <w:t>.</w:t>
      </w:r>
      <w:r>
        <w:t>593*T(v2</w:t>
      </w:r>
      <w:r w:rsidR="00644CD5">
        <w:t>.</w:t>
      </w:r>
      <w:r>
        <w:t>u27) + 0</w:t>
      </w:r>
      <w:r w:rsidR="00644CD5">
        <w:t>.</w:t>
      </w:r>
      <w:r>
        <w:t>641*T(v30</w:t>
      </w:r>
      <w:r w:rsidR="00644CD5">
        <w:t>.</w:t>
      </w:r>
      <w:r>
        <w:t>u11) -0</w:t>
      </w:r>
      <w:r w:rsidR="00644CD5">
        <w:t>.</w:t>
      </w:r>
      <w:r>
        <w:t>737*T(v32</w:t>
      </w:r>
      <w:r w:rsidR="00644CD5">
        <w:t>.</w:t>
      </w:r>
      <w:r>
        <w:t>u1) -0</w:t>
      </w:r>
      <w:r w:rsidR="00644CD5">
        <w:t>.</w:t>
      </w:r>
      <w:r>
        <w:t>584*T(v5</w:t>
      </w:r>
      <w:r w:rsidR="00644CD5">
        <w:t>.</w:t>
      </w:r>
      <w:r>
        <w:t>u32) + 0</w:t>
      </w:r>
      <w:r w:rsidR="00644CD5">
        <w:t>.</w:t>
      </w:r>
      <w:r>
        <w:t>501*T(v3</w:t>
      </w:r>
      <w:r w:rsidR="00644CD5">
        <w:t>.</w:t>
      </w:r>
      <w:r>
        <w:t>u21) + 0</w:t>
      </w:r>
      <w:r w:rsidR="00644CD5">
        <w:t>.</w:t>
      </w:r>
      <w:r>
        <w:t>668*T(u24) + 0</w:t>
      </w:r>
      <w:r w:rsidR="00644CD5">
        <w:t>.</w:t>
      </w:r>
      <w:r>
        <w:t>381*T(v16</w:t>
      </w:r>
      <w:r w:rsidR="00644CD5">
        <w:t>.</w:t>
      </w:r>
      <w:r>
        <w:t>u13) + 0</w:t>
      </w:r>
      <w:r w:rsidR="00644CD5">
        <w:t>.</w:t>
      </w:r>
      <w:r>
        <w:t>561*T(v7</w:t>
      </w:r>
      <w:r w:rsidR="00644CD5">
        <w:t>.</w:t>
      </w:r>
      <w:r>
        <w:t>u1) + 0</w:t>
      </w:r>
      <w:r w:rsidR="00644CD5">
        <w:t>.</w:t>
      </w:r>
      <w:r>
        <w:t>214*T(v13</w:t>
      </w:r>
      <w:r w:rsidR="00644CD5">
        <w:t>.</w:t>
      </w:r>
      <w:r>
        <w:t>u14) + 0</w:t>
      </w:r>
      <w:r w:rsidR="00644CD5">
        <w:t>.</w:t>
      </w:r>
      <w:r>
        <w:t>75*T(v17</w:t>
      </w:r>
      <w:r w:rsidR="00644CD5">
        <w:t>.</w:t>
      </w:r>
      <w:r>
        <w:t>u6) -0</w:t>
      </w:r>
      <w:r w:rsidR="00644CD5">
        <w:t>.</w:t>
      </w:r>
      <w:r>
        <w:t>000482*Lipophilicity^3 -0</w:t>
      </w:r>
      <w:r w:rsidR="00644CD5">
        <w:t>.</w:t>
      </w:r>
      <w:r>
        <w:t>478*T(v7</w:t>
      </w:r>
      <w:r w:rsidR="00644CD5">
        <w:t>.</w:t>
      </w:r>
      <w:r>
        <w:t>u8) -0</w:t>
      </w:r>
      <w:r w:rsidR="00644CD5">
        <w:t>.</w:t>
      </w:r>
      <w:r>
        <w:t>747*T(v8</w:t>
      </w:r>
      <w:r w:rsidR="00644CD5">
        <w:t>.</w:t>
      </w:r>
      <w:r>
        <w:t>u7) -0</w:t>
      </w:r>
      <w:r w:rsidR="00644CD5">
        <w:t>.</w:t>
      </w:r>
      <w:r>
        <w:t>655*T(v14</w:t>
      </w:r>
      <w:r w:rsidR="00644CD5">
        <w:t>.</w:t>
      </w:r>
      <w:r>
        <w:t>u22) + 0</w:t>
      </w:r>
      <w:r w:rsidR="00644CD5">
        <w:t>.</w:t>
      </w:r>
      <w:r>
        <w:t>743*T(v12</w:t>
      </w:r>
      <w:r w:rsidR="00644CD5">
        <w:t>.</w:t>
      </w:r>
      <w:r>
        <w:t>u6) + 0</w:t>
      </w:r>
      <w:r w:rsidR="00644CD5">
        <w:t>.</w:t>
      </w:r>
      <w:r>
        <w:t>267*T(v16</w:t>
      </w:r>
      <w:r w:rsidR="00644CD5">
        <w:t>.</w:t>
      </w:r>
      <w:r>
        <w:t>u15) + 0</w:t>
      </w:r>
      <w:r w:rsidR="00644CD5">
        <w:t>.</w:t>
      </w:r>
      <w:r>
        <w:t>358*T(v7</w:t>
      </w:r>
      <w:r w:rsidR="00644CD5">
        <w:t>.</w:t>
      </w:r>
      <w:r>
        <w:t>u36) + 0</w:t>
      </w:r>
      <w:r w:rsidR="00644CD5">
        <w:t>.</w:t>
      </w:r>
      <w:r>
        <w:t>554*T(v2</w:t>
      </w:r>
      <w:r w:rsidR="00644CD5">
        <w:t>.</w:t>
      </w:r>
      <w:r>
        <w:t>u25) + 0</w:t>
      </w:r>
      <w:r w:rsidR="00644CD5">
        <w:t>.</w:t>
      </w:r>
      <w:r>
        <w:t>734*T(v6</w:t>
      </w:r>
      <w:r w:rsidR="00644CD5">
        <w:t>.</w:t>
      </w:r>
      <w:r>
        <w:t>u13) -0</w:t>
      </w:r>
      <w:r w:rsidR="00644CD5">
        <w:t>.</w:t>
      </w:r>
      <w:r>
        <w:t>855*T(v1</w:t>
      </w:r>
      <w:r w:rsidR="00644CD5">
        <w:t>.</w:t>
      </w:r>
      <w:r>
        <w:t>u8) + 16</w:t>
      </w:r>
      <w:r w:rsidR="00644CD5">
        <w:t>.</w:t>
      </w:r>
      <w:r>
        <w:t>7*Lipophilicity -1</w:t>
      </w:r>
      <w:r w:rsidR="00644CD5">
        <w:t>.</w:t>
      </w:r>
      <w:r>
        <w:t>02*T(v1</w:t>
      </w:r>
      <w:r w:rsidR="00644CD5">
        <w:t>.</w:t>
      </w:r>
      <w:r>
        <w:t>u14) -0</w:t>
      </w:r>
      <w:r w:rsidR="00644CD5">
        <w:t>.</w:t>
      </w:r>
      <w:r>
        <w:t>332*T(u39) + 19</w:t>
      </w:r>
      <w:r w:rsidR="00644CD5">
        <w:t>.</w:t>
      </w:r>
      <w:r>
        <w:t>8*Length^3 + 0</w:t>
      </w:r>
      <w:r w:rsidR="00644CD5">
        <w:t>.</w:t>
      </w:r>
      <w:r>
        <w:t>8*T(v8</w:t>
      </w:r>
      <w:r w:rsidR="00644CD5">
        <w:t>.</w:t>
      </w:r>
      <w:r>
        <w:t>u13) -0</w:t>
      </w:r>
      <w:r w:rsidR="00644CD5">
        <w:t>.</w:t>
      </w:r>
      <w:r>
        <w:t>474*T(v25</w:t>
      </w:r>
      <w:r w:rsidR="00644CD5">
        <w:t>.</w:t>
      </w:r>
      <w:r>
        <w:t>u6) + 0</w:t>
      </w:r>
      <w:r w:rsidR="00644CD5">
        <w:t>.</w:t>
      </w:r>
      <w:r>
        <w:t>454*T(v15</w:t>
      </w:r>
      <w:r w:rsidR="00644CD5">
        <w:t>.</w:t>
      </w:r>
      <w:r>
        <w:t>u4) -0</w:t>
      </w:r>
      <w:r w:rsidR="00644CD5">
        <w:t>.</w:t>
      </w:r>
      <w:r>
        <w:t>464*T(v16</w:t>
      </w:r>
      <w:r w:rsidR="00644CD5">
        <w:t>.</w:t>
      </w:r>
      <w:r>
        <w:t>u5) + 0</w:t>
      </w:r>
      <w:r w:rsidR="00644CD5">
        <w:t>.</w:t>
      </w:r>
      <w:r>
        <w:t>508*T(v3</w:t>
      </w:r>
      <w:r w:rsidR="00644CD5">
        <w:t>.</w:t>
      </w:r>
      <w:r>
        <w:t>u19) + 0</w:t>
      </w:r>
      <w:r w:rsidR="00644CD5">
        <w:t>.</w:t>
      </w:r>
      <w:r>
        <w:t>505*T(v27</w:t>
      </w:r>
      <w:r w:rsidR="00644CD5">
        <w:t>.</w:t>
      </w:r>
      <w:r>
        <w:t>u3) -0</w:t>
      </w:r>
      <w:r w:rsidR="00644CD5">
        <w:t>.</w:t>
      </w:r>
      <w:r>
        <w:t>564*T(v24</w:t>
      </w:r>
      <w:r w:rsidR="00644CD5">
        <w:t>.</w:t>
      </w:r>
      <w:r>
        <w:t>u11) -0</w:t>
      </w:r>
      <w:r w:rsidR="00644CD5">
        <w:t>.</w:t>
      </w:r>
      <w:r>
        <w:t>544*T(v38</w:t>
      </w:r>
      <w:r w:rsidR="00644CD5">
        <w:t>.</w:t>
      </w:r>
      <w:r>
        <w:t>u2) -0</w:t>
      </w:r>
      <w:r w:rsidR="00644CD5">
        <w:t>.</w:t>
      </w:r>
      <w:r>
        <w:t>661*T(v6</w:t>
      </w:r>
      <w:r w:rsidR="00644CD5">
        <w:t>.</w:t>
      </w:r>
      <w:r>
        <w:t>u17) -0</w:t>
      </w:r>
      <w:r w:rsidR="00644CD5">
        <w:t>.</w:t>
      </w:r>
      <w:r>
        <w:t>369*T(v4</w:t>
      </w:r>
      <w:r w:rsidR="00644CD5">
        <w:t>.</w:t>
      </w:r>
      <w:r>
        <w:t>u11) -0</w:t>
      </w:r>
      <w:r w:rsidR="00644CD5">
        <w:t>.</w:t>
      </w:r>
      <w:r>
        <w:t>54*T(v4</w:t>
      </w:r>
      <w:r w:rsidR="00644CD5">
        <w:t>.</w:t>
      </w:r>
      <w:r>
        <w:t>u16) -0</w:t>
      </w:r>
      <w:r w:rsidR="00644CD5">
        <w:t>.</w:t>
      </w:r>
      <w:r>
        <w:t>0595*NumHal + 0</w:t>
      </w:r>
      <w:r w:rsidR="00644CD5">
        <w:t>.</w:t>
      </w:r>
      <w:r>
        <w:t>538*T(v8</w:t>
      </w:r>
      <w:r w:rsidR="00644CD5">
        <w:t>.</w:t>
      </w:r>
      <w:r>
        <w:t>u29) + 0</w:t>
      </w:r>
      <w:r w:rsidR="00644CD5">
        <w:t>.</w:t>
      </w:r>
      <w:r>
        <w:t>318*T(v26</w:t>
      </w:r>
      <w:r w:rsidR="00644CD5">
        <w:t>.</w:t>
      </w:r>
      <w:r>
        <w:t>u16) + 0</w:t>
      </w:r>
      <w:r w:rsidR="00644CD5">
        <w:t>.</w:t>
      </w:r>
      <w:r>
        <w:t>357*T(v9</w:t>
      </w:r>
      <w:r w:rsidR="00644CD5">
        <w:t>.</w:t>
      </w:r>
      <w:r>
        <w:t>u16) -0</w:t>
      </w:r>
      <w:r w:rsidR="00644CD5">
        <w:t>.</w:t>
      </w:r>
      <w:r>
        <w:t>501*T(v2</w:t>
      </w:r>
      <w:r w:rsidR="00644CD5">
        <w:t>.</w:t>
      </w:r>
      <w:r>
        <w:t>u34) -0</w:t>
      </w:r>
      <w:r w:rsidR="00644CD5">
        <w:t>.</w:t>
      </w:r>
      <w:r>
        <w:t>569*T(v11</w:t>
      </w:r>
      <w:r w:rsidR="00644CD5">
        <w:t>.</w:t>
      </w:r>
      <w:r>
        <w:t>u12) -0</w:t>
      </w:r>
      <w:r w:rsidR="00644CD5">
        <w:t>.</w:t>
      </w:r>
      <w:r>
        <w:t>257*T(v17) -0</w:t>
      </w:r>
      <w:r w:rsidR="00644CD5">
        <w:t>.</w:t>
      </w:r>
      <w:r>
        <w:t>348*T(v16</w:t>
      </w:r>
      <w:r w:rsidR="00644CD5">
        <w:t>.</w:t>
      </w:r>
      <w:r>
        <w:t>u22) + 0</w:t>
      </w:r>
      <w:r w:rsidR="00644CD5">
        <w:t>.</w:t>
      </w:r>
      <w:r>
        <w:t>336*T(v36) + 0</w:t>
      </w:r>
      <w:r w:rsidR="00644CD5">
        <w:t>.</w:t>
      </w:r>
      <w:r>
        <w:t>568*T(v12</w:t>
      </w:r>
      <w:r w:rsidR="00644CD5">
        <w:t>.</w:t>
      </w:r>
      <w:r>
        <w:t>u21) -0</w:t>
      </w:r>
      <w:r w:rsidR="00644CD5">
        <w:t>.</w:t>
      </w:r>
      <w:r>
        <w:t>4*T(u7) + 0</w:t>
      </w:r>
      <w:r w:rsidR="00644CD5">
        <w:t>.</w:t>
      </w:r>
      <w:r>
        <w:t>335*T(v9</w:t>
      </w:r>
      <w:r w:rsidR="00644CD5">
        <w:t>.</w:t>
      </w:r>
      <w:r>
        <w:t>u11) + 0</w:t>
      </w:r>
      <w:r w:rsidR="00644CD5">
        <w:t>.</w:t>
      </w:r>
      <w:r>
        <w:t>383*T(v8</w:t>
      </w:r>
      <w:r w:rsidR="00644CD5">
        <w:t>.</w:t>
      </w:r>
      <w:r>
        <w:t>u31) + 0</w:t>
      </w:r>
      <w:r w:rsidR="00644CD5">
        <w:t>.</w:t>
      </w:r>
      <w:r>
        <w:t>395*T(v3</w:t>
      </w:r>
      <w:r w:rsidR="00644CD5">
        <w:t>.</w:t>
      </w:r>
      <w:r>
        <w:t>u35) -0</w:t>
      </w:r>
      <w:r w:rsidR="00644CD5">
        <w:t>.</w:t>
      </w:r>
      <w:r>
        <w:t>335*T(v20) + 0</w:t>
      </w:r>
      <w:r w:rsidR="00644CD5">
        <w:t>.</w:t>
      </w:r>
      <w:r>
        <w:t>467*T(v20</w:t>
      </w:r>
      <w:r w:rsidR="00644CD5">
        <w:t>.</w:t>
      </w:r>
      <w:r>
        <w:t>u11) + 0</w:t>
      </w:r>
      <w:r w:rsidR="00644CD5">
        <w:t>.</w:t>
      </w:r>
      <w:r>
        <w:t>277*T(v15</w:t>
      </w:r>
      <w:r w:rsidR="00644CD5">
        <w:t>.</w:t>
      </w:r>
      <w:r>
        <w:t>u18) + 0</w:t>
      </w:r>
      <w:r w:rsidR="00644CD5">
        <w:t>.</w:t>
      </w:r>
      <w:r>
        <w:t>43*T(v29</w:t>
      </w:r>
      <w:r w:rsidR="00644CD5">
        <w:t>.</w:t>
      </w:r>
      <w:r>
        <w:t>u2) + 0</w:t>
      </w:r>
      <w:r w:rsidR="00644CD5">
        <w:t>.</w:t>
      </w:r>
      <w:r>
        <w:t>313*T(v39</w:t>
      </w:r>
      <w:r w:rsidR="00644CD5">
        <w:t>.</w:t>
      </w:r>
      <w:r>
        <w:t>u1) + 0</w:t>
      </w:r>
      <w:r w:rsidR="00644CD5">
        <w:t>.</w:t>
      </w:r>
      <w:r>
        <w:t>5*T(v2</w:t>
      </w:r>
      <w:r w:rsidR="00644CD5">
        <w:t>.</w:t>
      </w:r>
      <w:r>
        <w:t>u32) + 0</w:t>
      </w:r>
      <w:r w:rsidR="00644CD5">
        <w:t>.</w:t>
      </w:r>
      <w:r>
        <w:t>324*T(v24</w:t>
      </w:r>
      <w:r w:rsidR="00644CD5">
        <w:t>.</w:t>
      </w:r>
      <w:r>
        <w:t>u5) -0</w:t>
      </w:r>
      <w:r w:rsidR="00644CD5">
        <w:t>.</w:t>
      </w:r>
      <w:r>
        <w:t>363*T(v29</w:t>
      </w:r>
      <w:r w:rsidR="00644CD5">
        <w:t>.</w:t>
      </w:r>
      <w:r>
        <w:t>u11) -0</w:t>
      </w:r>
      <w:r w:rsidR="00644CD5">
        <w:t>.</w:t>
      </w:r>
      <w:r>
        <w:t>343*T(u42) -0</w:t>
      </w:r>
      <w:r w:rsidR="00644CD5">
        <w:t>.</w:t>
      </w:r>
      <w:r>
        <w:t>71*T(v10</w:t>
      </w:r>
      <w:r w:rsidR="00644CD5">
        <w:t>.</w:t>
      </w:r>
      <w:r>
        <w:t>u8) -0</w:t>
      </w:r>
      <w:r w:rsidR="00644CD5">
        <w:t>.</w:t>
      </w:r>
      <w:r>
        <w:t>466*T(v10</w:t>
      </w:r>
      <w:r w:rsidR="00644CD5">
        <w:t>.</w:t>
      </w:r>
      <w:r>
        <w:t>u10) -0</w:t>
      </w:r>
      <w:r w:rsidR="00644CD5">
        <w:t>.</w:t>
      </w:r>
      <w:r>
        <w:t>331*T(v16</w:t>
      </w:r>
      <w:r w:rsidR="00644CD5">
        <w:t>.</w:t>
      </w:r>
      <w:r>
        <w:t>u24) + 0</w:t>
      </w:r>
      <w:r w:rsidR="00644CD5">
        <w:t>.</w:t>
      </w:r>
      <w:r>
        <w:t>221*T(v24</w:t>
      </w:r>
      <w:r w:rsidR="00644CD5">
        <w:t>.</w:t>
      </w:r>
      <w:r>
        <w:t>u9) + 0</w:t>
      </w:r>
      <w:r w:rsidR="00644CD5">
        <w:t>.</w:t>
      </w:r>
      <w:r>
        <w:t>35*T(v26</w:t>
      </w:r>
      <w:r w:rsidR="00644CD5">
        <w:t>.</w:t>
      </w:r>
      <w:r>
        <w:t>u3) -1</w:t>
      </w:r>
      <w:r w:rsidR="00644CD5">
        <w:t>.</w:t>
      </w:r>
      <w:r>
        <w:t>35*T(v3</w:t>
      </w:r>
      <w:r w:rsidR="00644CD5">
        <w:t>.</w:t>
      </w:r>
      <w:r>
        <w:t>u2) -0</w:t>
      </w:r>
      <w:r w:rsidR="00644CD5">
        <w:t>.</w:t>
      </w:r>
      <w:r>
        <w:t>751*T(v8</w:t>
      </w:r>
      <w:r w:rsidR="00644CD5">
        <w:t>.</w:t>
      </w:r>
      <w:r>
        <w:t>u6) -0</w:t>
      </w:r>
      <w:r w:rsidR="00644CD5">
        <w:t>.</w:t>
      </w:r>
      <w:r>
        <w:t>509*T(v10</w:t>
      </w:r>
      <w:r w:rsidR="00644CD5">
        <w:t>.</w:t>
      </w:r>
      <w:r>
        <w:t>u24) + 0</w:t>
      </w:r>
      <w:r w:rsidR="00644CD5">
        <w:t>.</w:t>
      </w:r>
      <w:r>
        <w:t>471*T(v12</w:t>
      </w:r>
      <w:r w:rsidR="00644CD5">
        <w:t>.</w:t>
      </w:r>
      <w:r>
        <w:t>u17) + 0</w:t>
      </w:r>
      <w:r w:rsidR="00644CD5">
        <w:t>.</w:t>
      </w:r>
      <w:r>
        <w:t>578*T(v1</w:t>
      </w:r>
      <w:r w:rsidR="00644CD5">
        <w:t>.</w:t>
      </w:r>
      <w:r>
        <w:t>u39) + 0</w:t>
      </w:r>
      <w:r w:rsidR="00644CD5">
        <w:t>.</w:t>
      </w:r>
      <w:r>
        <w:t>504*T(v10</w:t>
      </w:r>
      <w:r w:rsidR="00644CD5">
        <w:t>.</w:t>
      </w:r>
      <w:r>
        <w:t>u21) + 0</w:t>
      </w:r>
      <w:r w:rsidR="00644CD5">
        <w:t>.</w:t>
      </w:r>
      <w:r>
        <w:t>477*T(v7</w:t>
      </w:r>
      <w:r w:rsidR="00644CD5">
        <w:t>.</w:t>
      </w:r>
      <w:r>
        <w:t>u20) -0</w:t>
      </w:r>
      <w:r w:rsidR="00644CD5">
        <w:t>.</w:t>
      </w:r>
      <w:r>
        <w:t>363*T(u29) + 0</w:t>
      </w:r>
      <w:r w:rsidR="00644CD5">
        <w:t>.</w:t>
      </w:r>
      <w:r>
        <w:t>436*T(v12</w:t>
      </w:r>
      <w:r w:rsidR="00644CD5">
        <w:t>.</w:t>
      </w:r>
      <w:r>
        <w:t>u19) + 0</w:t>
      </w:r>
      <w:r w:rsidR="00644CD5">
        <w:t>.</w:t>
      </w:r>
      <w:r>
        <w:t>442*T(v14</w:t>
      </w:r>
      <w:r w:rsidR="00644CD5">
        <w:t>.</w:t>
      </w:r>
      <w:r>
        <w:t>u11) + 0</w:t>
      </w:r>
      <w:r w:rsidR="00644CD5">
        <w:t>.</w:t>
      </w:r>
      <w:r>
        <w:t>25*T(v34</w:t>
      </w:r>
      <w:r w:rsidR="00644CD5">
        <w:t>.</w:t>
      </w:r>
      <w:r>
        <w:t>u1) + 0</w:t>
      </w:r>
      <w:r w:rsidR="00644CD5">
        <w:t>.</w:t>
      </w:r>
      <w:r>
        <w:t>398*T(v17</w:t>
      </w:r>
      <w:r w:rsidR="00644CD5">
        <w:t>.</w:t>
      </w:r>
      <w:r>
        <w:t>u12) + 0</w:t>
      </w:r>
      <w:r w:rsidR="00644CD5">
        <w:t>.</w:t>
      </w:r>
      <w:r>
        <w:t>316*T(u22) -12</w:t>
      </w:r>
      <w:r w:rsidR="00644CD5">
        <w:t>.</w:t>
      </w:r>
      <w:r>
        <w:t>6*Length^2 -0</w:t>
      </w:r>
      <w:r w:rsidR="00644CD5">
        <w:t>.</w:t>
      </w:r>
      <w:r>
        <w:t>44*T(v18</w:t>
      </w:r>
      <w:r w:rsidR="00644CD5">
        <w:t>.</w:t>
      </w:r>
      <w:r>
        <w:t>u13) -0</w:t>
      </w:r>
      <w:r w:rsidR="00644CD5">
        <w:t>.</w:t>
      </w:r>
      <w:r>
        <w:t>327*T(v2</w:t>
      </w:r>
      <w:r w:rsidR="00644CD5">
        <w:t>.</w:t>
      </w:r>
      <w:r>
        <w:t>u39) + 1</w:t>
      </w:r>
      <w:r w:rsidR="00644CD5">
        <w:t>.</w:t>
      </w:r>
      <w:r>
        <w:t>59*v -0</w:t>
      </w:r>
      <w:r w:rsidR="00644CD5">
        <w:t>.</w:t>
      </w:r>
      <w:r>
        <w:t>356*T(v5</w:t>
      </w:r>
      <w:r w:rsidR="00644CD5">
        <w:t>.</w:t>
      </w:r>
      <w:r>
        <w:t>u27) -0</w:t>
      </w:r>
      <w:r w:rsidR="00644CD5">
        <w:t>.</w:t>
      </w:r>
      <w:r>
        <w:t>489*T(v20</w:t>
      </w:r>
      <w:r w:rsidR="00644CD5">
        <w:t>.</w:t>
      </w:r>
      <w:r>
        <w:t>u13) -0</w:t>
      </w:r>
      <w:r w:rsidR="00644CD5">
        <w:t>.</w:t>
      </w:r>
      <w:r>
        <w:t>529*T(v6</w:t>
      </w:r>
      <w:r w:rsidR="00644CD5">
        <w:t>.</w:t>
      </w:r>
      <w:r>
        <w:t>u6) + 0</w:t>
      </w:r>
      <w:r w:rsidR="00644CD5">
        <w:t>.</w:t>
      </w:r>
      <w:r>
        <w:t>446*T(v8</w:t>
      </w:r>
      <w:r w:rsidR="00644CD5">
        <w:t>.</w:t>
      </w:r>
      <w:r>
        <w:t>u14) + 0</w:t>
      </w:r>
      <w:r w:rsidR="00644CD5">
        <w:t>.</w:t>
      </w:r>
      <w:r>
        <w:t>247*T(u21) -0</w:t>
      </w:r>
      <w:r w:rsidR="00644CD5">
        <w:t>.</w:t>
      </w:r>
      <w:r>
        <w:t>418*T(v9</w:t>
      </w:r>
      <w:r w:rsidR="00644CD5">
        <w:t>.</w:t>
      </w:r>
      <w:r>
        <w:t>u14) + 0</w:t>
      </w:r>
      <w:r w:rsidR="00644CD5">
        <w:t>.</w:t>
      </w:r>
      <w:r>
        <w:t>413*T(v26</w:t>
      </w:r>
      <w:r w:rsidR="00644CD5">
        <w:t>.</w:t>
      </w:r>
      <w:r>
        <w:t>u9) + 0</w:t>
      </w:r>
      <w:r w:rsidR="00644CD5">
        <w:t>.</w:t>
      </w:r>
      <w:r>
        <w:t>4*T(v14</w:t>
      </w:r>
      <w:r w:rsidR="00644CD5">
        <w:t>.</w:t>
      </w:r>
      <w:r>
        <w:t>u28) -0</w:t>
      </w:r>
      <w:r w:rsidR="00644CD5">
        <w:t>.</w:t>
      </w:r>
      <w:r>
        <w:t>3*T(v14</w:t>
      </w:r>
      <w:r w:rsidR="00644CD5">
        <w:t>.</w:t>
      </w:r>
      <w:r>
        <w:t>u29) + 0</w:t>
      </w:r>
      <w:r w:rsidR="00644CD5">
        <w:t>.</w:t>
      </w:r>
      <w:r>
        <w:t>498*T(v14</w:t>
      </w:r>
      <w:r w:rsidR="00644CD5">
        <w:t>.</w:t>
      </w:r>
      <w:r>
        <w:t>u10) + 0</w:t>
      </w:r>
      <w:r w:rsidR="00644CD5">
        <w:t>.</w:t>
      </w:r>
      <w:r>
        <w:t>0486*NumDonor -0</w:t>
      </w:r>
      <w:r w:rsidR="00644CD5">
        <w:t>.</w:t>
      </w:r>
      <w:r>
        <w:t>327*T(v25</w:t>
      </w:r>
      <w:r w:rsidR="00644CD5">
        <w:t>.</w:t>
      </w:r>
      <w:r>
        <w:t>u17) -0</w:t>
      </w:r>
      <w:r w:rsidR="00644CD5">
        <w:t>.</w:t>
      </w:r>
      <w:r>
        <w:t>179*T(v3</w:t>
      </w:r>
      <w:r w:rsidR="00644CD5">
        <w:t>.</w:t>
      </w:r>
      <w:r>
        <w:t>u28) -0</w:t>
      </w:r>
      <w:r w:rsidR="00644CD5">
        <w:t>.</w:t>
      </w:r>
      <w:r>
        <w:t>398*T(v15</w:t>
      </w:r>
      <w:r w:rsidR="00644CD5">
        <w:t>.</w:t>
      </w:r>
      <w:r>
        <w:t>u12) + 0</w:t>
      </w:r>
      <w:r w:rsidR="00644CD5">
        <w:t>.</w:t>
      </w:r>
      <w:r>
        <w:t>548*T(v12</w:t>
      </w:r>
      <w:r w:rsidR="00644CD5">
        <w:t>.</w:t>
      </w:r>
      <w:r>
        <w:t>u23) + 0</w:t>
      </w:r>
      <w:r w:rsidR="00644CD5">
        <w:t>.</w:t>
      </w:r>
      <w:r>
        <w:t>196*T(v12</w:t>
      </w:r>
      <w:r w:rsidR="00644CD5">
        <w:t>.</w:t>
      </w:r>
      <w:r>
        <w:t>u3) -0</w:t>
      </w:r>
      <w:r w:rsidR="00644CD5">
        <w:t>.</w:t>
      </w:r>
      <w:r>
        <w:t>356*T(v21</w:t>
      </w:r>
      <w:r w:rsidR="00644CD5">
        <w:t>.</w:t>
      </w:r>
      <w:r>
        <w:t>u10) -0</w:t>
      </w:r>
      <w:r w:rsidR="00644CD5">
        <w:t>.</w:t>
      </w:r>
      <w:r>
        <w:t>306*T(v2</w:t>
      </w:r>
      <w:r w:rsidR="00644CD5">
        <w:t>.</w:t>
      </w:r>
      <w:r>
        <w:t>u35) -0</w:t>
      </w:r>
      <w:r w:rsidR="00644CD5">
        <w:t>.</w:t>
      </w:r>
      <w:r>
        <w:t>383*T(v18</w:t>
      </w:r>
      <w:r w:rsidR="00644CD5">
        <w:t>.</w:t>
      </w:r>
      <w:r>
        <w:t>u4) + 0</w:t>
      </w:r>
      <w:r w:rsidR="00644CD5">
        <w:t>.</w:t>
      </w:r>
      <w:r>
        <w:t>306*T(v27</w:t>
      </w:r>
      <w:r w:rsidR="00644CD5">
        <w:t>.</w:t>
      </w:r>
      <w:r>
        <w:t>u5) + 0</w:t>
      </w:r>
      <w:r w:rsidR="00644CD5">
        <w:t>.</w:t>
      </w:r>
      <w:r>
        <w:t>329*T(v4</w:t>
      </w:r>
      <w:r w:rsidR="00644CD5">
        <w:t>.</w:t>
      </w:r>
      <w:r>
        <w:t>u39) -0</w:t>
      </w:r>
      <w:r w:rsidR="00644CD5">
        <w:t>.</w:t>
      </w:r>
      <w:r>
        <w:t>347*T(v8</w:t>
      </w:r>
      <w:r w:rsidR="00644CD5">
        <w:t>.</w:t>
      </w:r>
      <w:r>
        <w:t>u25) + 0</w:t>
      </w:r>
      <w:r w:rsidR="00644CD5">
        <w:t>.</w:t>
      </w:r>
      <w:r>
        <w:t>259*T(v17</w:t>
      </w:r>
      <w:r w:rsidR="00644CD5">
        <w:t>.</w:t>
      </w:r>
      <w:r>
        <w:t>u8) + 0</w:t>
      </w:r>
      <w:r w:rsidR="00644CD5">
        <w:t>.</w:t>
      </w:r>
      <w:r>
        <w:t>241*T(v18</w:t>
      </w:r>
      <w:r w:rsidR="00644CD5">
        <w:t>.</w:t>
      </w:r>
      <w:r>
        <w:t>u14) -0</w:t>
      </w:r>
      <w:r w:rsidR="00644CD5">
        <w:t>.</w:t>
      </w:r>
      <w:r>
        <w:t>21*T(v28</w:t>
      </w:r>
      <w:r w:rsidR="00644CD5">
        <w:t>.</w:t>
      </w:r>
      <w:r>
        <w:t>u10) + 0</w:t>
      </w:r>
      <w:r w:rsidR="00644CD5">
        <w:t>.</w:t>
      </w:r>
      <w:r>
        <w:t>436*T(v10</w:t>
      </w:r>
      <w:r w:rsidR="00644CD5">
        <w:t>.</w:t>
      </w:r>
      <w:r>
        <w:t>u3) -0</w:t>
      </w:r>
      <w:r w:rsidR="00644CD5">
        <w:t>.</w:t>
      </w:r>
      <w:r>
        <w:t>346*T(v17</w:t>
      </w:r>
      <w:r w:rsidR="00644CD5">
        <w:t>.</w:t>
      </w:r>
      <w:r>
        <w:t>u20) -0</w:t>
      </w:r>
      <w:r w:rsidR="00644CD5">
        <w:t>.</w:t>
      </w:r>
      <w:r>
        <w:t>413*T(v6</w:t>
      </w:r>
      <w:r w:rsidR="00644CD5">
        <w:t>.</w:t>
      </w:r>
      <w:r>
        <w:t>u12) + 0</w:t>
      </w:r>
      <w:r w:rsidR="00644CD5">
        <w:t>.</w:t>
      </w:r>
      <w:r>
        <w:t>353*T(v10</w:t>
      </w:r>
      <w:r w:rsidR="00644CD5">
        <w:t>.</w:t>
      </w:r>
      <w:r>
        <w:t>u15) -0</w:t>
      </w:r>
      <w:r w:rsidR="00644CD5">
        <w:t>.</w:t>
      </w:r>
      <w:r>
        <w:t>0259*NumNegative + 0</w:t>
      </w:r>
      <w:r w:rsidR="00644CD5">
        <w:t>.</w:t>
      </w:r>
      <w:r>
        <w:t>336*T(v36</w:t>
      </w:r>
      <w:r w:rsidR="00644CD5">
        <w:t>.</w:t>
      </w:r>
      <w:r>
        <w:t>u2) + 0</w:t>
      </w:r>
      <w:r w:rsidR="00644CD5">
        <w:t>.</w:t>
      </w:r>
      <w:r>
        <w:t>239*T(v7</w:t>
      </w:r>
      <w:r w:rsidR="00644CD5">
        <w:t>.</w:t>
      </w:r>
      <w:r>
        <w:t>u25) + 0</w:t>
      </w:r>
      <w:r w:rsidR="00644CD5">
        <w:t>.</w:t>
      </w:r>
      <w:r>
        <w:t>313*T(v18</w:t>
      </w:r>
      <w:r w:rsidR="00644CD5">
        <w:t>.</w:t>
      </w:r>
      <w:r>
        <w:t>u24) + 0</w:t>
      </w:r>
      <w:r w:rsidR="00644CD5">
        <w:t>.</w:t>
      </w:r>
      <w:r>
        <w:t>145*T(v27</w:t>
      </w:r>
      <w:r w:rsidR="00644CD5">
        <w:t>.</w:t>
      </w:r>
      <w:r>
        <w:t>u13) + 0</w:t>
      </w:r>
      <w:r w:rsidR="00644CD5">
        <w:t>.</w:t>
      </w:r>
      <w:r>
        <w:t>24*T(u16) + 0</w:t>
      </w:r>
      <w:r w:rsidR="00644CD5">
        <w:t>.</w:t>
      </w:r>
      <w:r>
        <w:t>281*T(v13</w:t>
      </w:r>
      <w:r w:rsidR="00644CD5">
        <w:t>.</w:t>
      </w:r>
      <w:r>
        <w:t>u26) + 0</w:t>
      </w:r>
      <w:r w:rsidR="00644CD5">
        <w:t>.</w:t>
      </w:r>
      <w:r>
        <w:t>328*T(v28</w:t>
      </w:r>
      <w:r w:rsidR="00644CD5">
        <w:t>.</w:t>
      </w:r>
      <w:r>
        <w:t>u8) -0</w:t>
      </w:r>
      <w:r w:rsidR="00644CD5">
        <w:t>.</w:t>
      </w:r>
      <w:r>
        <w:t>24*T(v8</w:t>
      </w:r>
      <w:r w:rsidR="00644CD5">
        <w:t>.</w:t>
      </w:r>
      <w:r>
        <w:t>u23) + 0</w:t>
      </w:r>
      <w:r w:rsidR="00644CD5">
        <w:t>.</w:t>
      </w:r>
      <w:r>
        <w:t>334*T(v18</w:t>
      </w:r>
      <w:r w:rsidR="00644CD5">
        <w:t>.</w:t>
      </w:r>
      <w:r>
        <w:t>u18) -0</w:t>
      </w:r>
      <w:r w:rsidR="00644CD5">
        <w:t>.</w:t>
      </w:r>
      <w:r>
        <w:t>292*T(v29</w:t>
      </w:r>
      <w:r w:rsidR="00644CD5">
        <w:t>.</w:t>
      </w:r>
      <w:r>
        <w:t>u4) + 0</w:t>
      </w:r>
      <w:r w:rsidR="00644CD5">
        <w:t>.</w:t>
      </w:r>
      <w:r>
        <w:t>224*T(v4</w:t>
      </w:r>
      <w:r w:rsidR="00644CD5">
        <w:t>.</w:t>
      </w:r>
      <w:r>
        <w:t>u35) -0</w:t>
      </w:r>
      <w:r w:rsidR="00644CD5">
        <w:t>.</w:t>
      </w:r>
      <w:r>
        <w:t>251*T(v23</w:t>
      </w:r>
      <w:r w:rsidR="00644CD5">
        <w:t>.</w:t>
      </w:r>
      <w:r>
        <w:t>u9) -0</w:t>
      </w:r>
      <w:r w:rsidR="00644CD5">
        <w:t>.</w:t>
      </w:r>
      <w:r>
        <w:t>458*T(v2</w:t>
      </w:r>
      <w:r w:rsidR="00644CD5">
        <w:t>.</w:t>
      </w:r>
      <w:r>
        <w:t>u5) + 0</w:t>
      </w:r>
      <w:r w:rsidR="00644CD5">
        <w:t>.</w:t>
      </w:r>
      <w:r>
        <w:t>457*T(u2) -0</w:t>
      </w:r>
      <w:r w:rsidR="00644CD5">
        <w:t>.</w:t>
      </w:r>
      <w:r>
        <w:t>217*T(v1</w:t>
      </w:r>
      <w:r w:rsidR="00644CD5">
        <w:t>.</w:t>
      </w:r>
      <w:r>
        <w:t>u18) -0</w:t>
      </w:r>
      <w:r w:rsidR="00644CD5">
        <w:t>.</w:t>
      </w:r>
      <w:r>
        <w:t>266*T(v14) + 0</w:t>
      </w:r>
      <w:r w:rsidR="00644CD5">
        <w:t>.</w:t>
      </w:r>
      <w:r>
        <w:t>271*T(v34</w:t>
      </w:r>
      <w:r w:rsidR="00644CD5">
        <w:t>.</w:t>
      </w:r>
      <w:r>
        <w:t>u9) -0</w:t>
      </w:r>
      <w:r w:rsidR="00644CD5">
        <w:t>.</w:t>
      </w:r>
      <w:r>
        <w:t>413*T(v22</w:t>
      </w:r>
      <w:r w:rsidR="00644CD5">
        <w:t>.</w:t>
      </w:r>
      <w:r>
        <w:t>u2) + 0</w:t>
      </w:r>
      <w:r w:rsidR="00644CD5">
        <w:t>.</w:t>
      </w:r>
      <w:r>
        <w:t>211*T(v13</w:t>
      </w:r>
      <w:r w:rsidR="00644CD5">
        <w:t>.</w:t>
      </w:r>
      <w:r>
        <w:t>u12) + 0</w:t>
      </w:r>
      <w:r w:rsidR="00644CD5">
        <w:t>.</w:t>
      </w:r>
      <w:r>
        <w:t>333*T(v10</w:t>
      </w:r>
      <w:r w:rsidR="00644CD5">
        <w:t>.</w:t>
      </w:r>
      <w:r>
        <w:t>u28) -0</w:t>
      </w:r>
      <w:r w:rsidR="00644CD5">
        <w:t>.</w:t>
      </w:r>
      <w:r>
        <w:t>217*T(v32</w:t>
      </w:r>
      <w:r w:rsidR="00644CD5">
        <w:t>.</w:t>
      </w:r>
      <w:r>
        <w:t>u6) -0</w:t>
      </w:r>
      <w:r w:rsidR="00644CD5">
        <w:t>.</w:t>
      </w:r>
      <w:r>
        <w:t>226*T(v37</w:t>
      </w:r>
      <w:r w:rsidR="00644CD5">
        <w:t>.</w:t>
      </w:r>
      <w:r>
        <w:t>u1) + 0</w:t>
      </w:r>
      <w:r w:rsidR="00644CD5">
        <w:t>.</w:t>
      </w:r>
      <w:r>
        <w:t>348*T(v10</w:t>
      </w:r>
      <w:r w:rsidR="00644CD5">
        <w:t>.</w:t>
      </w:r>
      <w:r>
        <w:t>u16) + 0</w:t>
      </w:r>
      <w:r w:rsidR="00644CD5">
        <w:t>.</w:t>
      </w:r>
      <w:r>
        <w:t>35*T(v19</w:t>
      </w:r>
      <w:r w:rsidR="00644CD5">
        <w:t>.</w:t>
      </w:r>
      <w:r>
        <w:t>u11) + 0</w:t>
      </w:r>
      <w:r w:rsidR="00644CD5">
        <w:t>.</w:t>
      </w:r>
      <w:r>
        <w:t>227*T(u3) + 0</w:t>
      </w:r>
      <w:r w:rsidR="00644CD5">
        <w:t>.</w:t>
      </w:r>
      <w:r>
        <w:t>314*T(v10</w:t>
      </w:r>
      <w:r w:rsidR="00644CD5">
        <w:t>.</w:t>
      </w:r>
      <w:r>
        <w:t>u19) -0</w:t>
      </w:r>
      <w:r w:rsidR="00644CD5">
        <w:t>.</w:t>
      </w:r>
      <w:r>
        <w:t>327*T(v14</w:t>
      </w:r>
      <w:r w:rsidR="00644CD5">
        <w:t>.</w:t>
      </w:r>
      <w:r>
        <w:t>u3) -0</w:t>
      </w:r>
      <w:r w:rsidR="00644CD5">
        <w:t>.</w:t>
      </w:r>
      <w:r>
        <w:t>248*T(v26</w:t>
      </w:r>
      <w:r w:rsidR="00644CD5">
        <w:t>.</w:t>
      </w:r>
      <w:r>
        <w:t>u13) + 0</w:t>
      </w:r>
      <w:r w:rsidR="00644CD5">
        <w:t>.</w:t>
      </w:r>
      <w:r>
        <w:t>293*T(v30</w:t>
      </w:r>
      <w:r w:rsidR="00644CD5">
        <w:t>.</w:t>
      </w:r>
      <w:r>
        <w:t>u10) -0</w:t>
      </w:r>
      <w:r w:rsidR="00644CD5">
        <w:t>.</w:t>
      </w:r>
      <w:r>
        <w:t>369*T(v3</w:t>
      </w:r>
      <w:r w:rsidR="00644CD5">
        <w:t>.</w:t>
      </w:r>
      <w:r>
        <w:t>u20) + 0</w:t>
      </w:r>
      <w:r w:rsidR="00644CD5">
        <w:t>.</w:t>
      </w:r>
      <w:r>
        <w:t>273*T(v20</w:t>
      </w:r>
      <w:r w:rsidR="00644CD5">
        <w:t>.</w:t>
      </w:r>
      <w:r>
        <w:t>u1) -0</w:t>
      </w:r>
      <w:r w:rsidR="00644CD5">
        <w:t>.</w:t>
      </w:r>
      <w:r>
        <w:t>3*T(v18</w:t>
      </w:r>
      <w:r w:rsidR="00644CD5">
        <w:t>.</w:t>
      </w:r>
      <w:r>
        <w:t>u8) + 0</w:t>
      </w:r>
      <w:r w:rsidR="00644CD5">
        <w:t>.</w:t>
      </w:r>
      <w:r>
        <w:t>143*T(v40) -0</w:t>
      </w:r>
      <w:r w:rsidR="00644CD5">
        <w:t>.</w:t>
      </w:r>
      <w:r>
        <w:t>255*T(v26</w:t>
      </w:r>
      <w:r w:rsidR="00644CD5">
        <w:t>.</w:t>
      </w:r>
      <w:r>
        <w:t>u11) -0</w:t>
      </w:r>
      <w:r w:rsidR="00644CD5">
        <w:t>.</w:t>
      </w:r>
      <w:r>
        <w:t>262*T(v11</w:t>
      </w:r>
      <w:r w:rsidR="00644CD5">
        <w:t>.</w:t>
      </w:r>
      <w:r>
        <w:t>u26) + 0</w:t>
      </w:r>
      <w:r w:rsidR="00644CD5">
        <w:t>.</w:t>
      </w:r>
      <w:r>
        <w:t>231*T(v25</w:t>
      </w:r>
      <w:r w:rsidR="00644CD5">
        <w:t>.</w:t>
      </w:r>
      <w:r>
        <w:t>u12) -0</w:t>
      </w:r>
      <w:r w:rsidR="00644CD5">
        <w:t>.</w:t>
      </w:r>
      <w:r>
        <w:t>292*T(v5) -0</w:t>
      </w:r>
      <w:r w:rsidR="00644CD5">
        <w:t>.</w:t>
      </w:r>
      <w:r>
        <w:t>385*T(v13</w:t>
      </w:r>
      <w:r w:rsidR="00644CD5">
        <w:t>.</w:t>
      </w:r>
      <w:r>
        <w:t>u13) + 0</w:t>
      </w:r>
      <w:r w:rsidR="00644CD5">
        <w:t>.</w:t>
      </w:r>
      <w:r>
        <w:t>233*T(v21</w:t>
      </w:r>
      <w:r w:rsidR="00644CD5">
        <w:t>.</w:t>
      </w:r>
      <w:r>
        <w:t>u5) + 0</w:t>
      </w:r>
      <w:r w:rsidR="00644CD5">
        <w:t>.</w:t>
      </w:r>
      <w:r>
        <w:t>243*T(v22</w:t>
      </w:r>
      <w:r w:rsidR="00644CD5">
        <w:t>.</w:t>
      </w:r>
      <w:r>
        <w:t>u21) + 0</w:t>
      </w:r>
      <w:r w:rsidR="00644CD5">
        <w:t>.</w:t>
      </w:r>
      <w:r>
        <w:t>205*T(v2</w:t>
      </w:r>
      <w:r w:rsidR="00644CD5">
        <w:t>.</w:t>
      </w:r>
      <w:r>
        <w:t>u8) + 0</w:t>
      </w:r>
      <w:r w:rsidR="00644CD5">
        <w:t>.</w:t>
      </w:r>
      <w:r>
        <w:t>233*T(v10) + 0</w:t>
      </w:r>
      <w:r w:rsidR="00644CD5">
        <w:t>.</w:t>
      </w:r>
      <w:r>
        <w:t>225*T(v5</w:t>
      </w:r>
      <w:r w:rsidR="00644CD5">
        <w:t>.</w:t>
      </w:r>
      <w:r>
        <w:t>u24) + 0</w:t>
      </w:r>
      <w:r w:rsidR="00644CD5">
        <w:t>.</w:t>
      </w:r>
      <w:r>
        <w:t>199*T(v23</w:t>
      </w:r>
      <w:r w:rsidR="00644CD5">
        <w:t>.</w:t>
      </w:r>
      <w:r>
        <w:t>u7) -0</w:t>
      </w:r>
      <w:r w:rsidR="00644CD5">
        <w:t>.</w:t>
      </w:r>
      <w:r>
        <w:t>331*T(v12</w:t>
      </w:r>
      <w:r w:rsidR="00644CD5">
        <w:t>.</w:t>
      </w:r>
      <w:r>
        <w:t>u15) -0</w:t>
      </w:r>
      <w:r w:rsidR="00644CD5">
        <w:t>.</w:t>
      </w:r>
      <w:r>
        <w:t>326*T(v2</w:t>
      </w:r>
      <w:r w:rsidR="00644CD5">
        <w:t>.</w:t>
      </w:r>
      <w:r>
        <w:t>u10) -0</w:t>
      </w:r>
      <w:r w:rsidR="00644CD5">
        <w:t>.</w:t>
      </w:r>
      <w:r>
        <w:t>189*T(v9</w:t>
      </w:r>
      <w:r w:rsidR="00644CD5">
        <w:t>.</w:t>
      </w:r>
      <w:r>
        <w:t>u26) + 0</w:t>
      </w:r>
      <w:r w:rsidR="00644CD5">
        <w:t>.</w:t>
      </w:r>
      <w:r>
        <w:t>179*T(v3</w:t>
      </w:r>
      <w:r w:rsidR="00644CD5">
        <w:t>.</w:t>
      </w:r>
      <w:r>
        <w:t>u26) + 0</w:t>
      </w:r>
      <w:r w:rsidR="00644CD5">
        <w:t>.</w:t>
      </w:r>
      <w:r>
        <w:t>0682*MW + 0</w:t>
      </w:r>
      <w:r w:rsidR="00644CD5">
        <w:t>.</w:t>
      </w:r>
      <w:r>
        <w:t>203*T(v12</w:t>
      </w:r>
      <w:r w:rsidR="00644CD5">
        <w:t>.</w:t>
      </w:r>
      <w:r>
        <w:t>u10) -0</w:t>
      </w:r>
      <w:r w:rsidR="00644CD5">
        <w:t>.</w:t>
      </w:r>
      <w:r>
        <w:t>174*T(v11</w:t>
      </w:r>
      <w:r w:rsidR="00644CD5">
        <w:t>.</w:t>
      </w:r>
      <w:r>
        <w:t>u30) + 0</w:t>
      </w:r>
      <w:r w:rsidR="00644CD5">
        <w:t>.</w:t>
      </w:r>
      <w:r>
        <w:t>269*T(v1</w:t>
      </w:r>
      <w:r w:rsidR="00644CD5">
        <w:t>.</w:t>
      </w:r>
      <w:r>
        <w:t>u4) -0</w:t>
      </w:r>
      <w:r w:rsidR="00644CD5">
        <w:t>.</w:t>
      </w:r>
      <w:r>
        <w:t>136*T(u27) + 0</w:t>
      </w:r>
      <w:r w:rsidR="00644CD5">
        <w:t>.</w:t>
      </w:r>
      <w:r>
        <w:t>243*T(v1</w:t>
      </w:r>
      <w:r w:rsidR="00644CD5">
        <w:t>.</w:t>
      </w:r>
      <w:r>
        <w:t>u34) + 0</w:t>
      </w:r>
      <w:r w:rsidR="00644CD5">
        <w:t>.</w:t>
      </w:r>
      <w:r>
        <w:t>208*T(v27</w:t>
      </w:r>
      <w:r w:rsidR="00644CD5">
        <w:t>.</w:t>
      </w:r>
      <w:r>
        <w:t>u6) + 0</w:t>
      </w:r>
      <w:r w:rsidR="00644CD5">
        <w:t>.</w:t>
      </w:r>
      <w:r>
        <w:t>199*T(v5</w:t>
      </w:r>
      <w:r w:rsidR="00644CD5">
        <w:t>.</w:t>
      </w:r>
      <w:r>
        <w:t>u25) -0</w:t>
      </w:r>
      <w:r w:rsidR="00644CD5">
        <w:t>.</w:t>
      </w:r>
      <w:r>
        <w:t>208*T(v23</w:t>
      </w:r>
      <w:r w:rsidR="00644CD5">
        <w:t>.</w:t>
      </w:r>
      <w:r>
        <w:t>u2) + 0</w:t>
      </w:r>
      <w:r w:rsidR="00644CD5">
        <w:t>.</w:t>
      </w:r>
      <w:r>
        <w:t>198*T(v23</w:t>
      </w:r>
      <w:r w:rsidR="00644CD5">
        <w:t>.</w:t>
      </w:r>
      <w:r>
        <w:t>u15) + 0</w:t>
      </w:r>
      <w:r w:rsidR="00644CD5">
        <w:t>.</w:t>
      </w:r>
      <w:r>
        <w:t>133*T(u34) + 0</w:t>
      </w:r>
      <w:r w:rsidR="00644CD5">
        <w:t>.</w:t>
      </w:r>
      <w:r>
        <w:t>205*T(v17</w:t>
      </w:r>
      <w:r w:rsidR="00644CD5">
        <w:t>.</w:t>
      </w:r>
      <w:r>
        <w:t>u19) -0</w:t>
      </w:r>
      <w:r w:rsidR="00644CD5">
        <w:t>.</w:t>
      </w:r>
      <w:r>
        <w:t>196*T(v7</w:t>
      </w:r>
      <w:r w:rsidR="00644CD5">
        <w:t>.</w:t>
      </w:r>
      <w:r>
        <w:t>u35) -0</w:t>
      </w:r>
      <w:r w:rsidR="00644CD5">
        <w:t>.</w:t>
      </w:r>
      <w:r>
        <w:t>168*T(v25</w:t>
      </w:r>
      <w:r w:rsidR="00644CD5">
        <w:t>.</w:t>
      </w:r>
      <w:r>
        <w:t>u13) + 0</w:t>
      </w:r>
      <w:r w:rsidR="00644CD5">
        <w:t>.</w:t>
      </w:r>
      <w:r>
        <w:t>167*T(v5</w:t>
      </w:r>
      <w:r w:rsidR="00644CD5">
        <w:t>.</w:t>
      </w:r>
      <w:r>
        <w:t>u37) -0</w:t>
      </w:r>
      <w:r w:rsidR="00644CD5">
        <w:t>.</w:t>
      </w:r>
      <w:r>
        <w:t>15*T(u13) + 0</w:t>
      </w:r>
      <w:r w:rsidR="00644CD5">
        <w:t>.</w:t>
      </w:r>
      <w:r>
        <w:t>162*T(v15</w:t>
      </w:r>
      <w:r w:rsidR="00644CD5">
        <w:t>.</w:t>
      </w:r>
      <w:r>
        <w:t>u27) + 0</w:t>
      </w:r>
      <w:r w:rsidR="00644CD5">
        <w:t>.</w:t>
      </w:r>
      <w:r>
        <w:t>171*T(v22</w:t>
      </w:r>
      <w:r w:rsidR="00644CD5">
        <w:t>.</w:t>
      </w:r>
      <w:r>
        <w:t>u20) -0</w:t>
      </w:r>
      <w:r w:rsidR="00644CD5">
        <w:t>.</w:t>
      </w:r>
      <w:r>
        <w:t>0903*T(v41) + 0</w:t>
      </w:r>
      <w:r w:rsidR="00644CD5">
        <w:t>.</w:t>
      </w:r>
      <w:r>
        <w:t>146*T(v19</w:t>
      </w:r>
      <w:r w:rsidR="00644CD5">
        <w:t>.</w:t>
      </w:r>
      <w:r>
        <w:t>u13) + 0</w:t>
      </w:r>
      <w:r w:rsidR="00644CD5">
        <w:t>.</w:t>
      </w:r>
      <w:r>
        <w:t>183*T(v5</w:t>
      </w:r>
      <w:r w:rsidR="00644CD5">
        <w:t>.</w:t>
      </w:r>
      <w:r>
        <w:t>u33) -0</w:t>
      </w:r>
      <w:r w:rsidR="00644CD5">
        <w:t>.</w:t>
      </w:r>
      <w:r>
        <w:t>178*T(v9</w:t>
      </w:r>
      <w:r w:rsidR="00644CD5">
        <w:t>.</w:t>
      </w:r>
      <w:r>
        <w:t>u34) + 0</w:t>
      </w:r>
      <w:r w:rsidR="00644CD5">
        <w:t>.</w:t>
      </w:r>
      <w:r>
        <w:t>184*T(v27</w:t>
      </w:r>
      <w:r w:rsidR="00644CD5">
        <w:t>.</w:t>
      </w:r>
      <w:r>
        <w:t>u11) -0</w:t>
      </w:r>
      <w:r w:rsidR="00644CD5">
        <w:t>.</w:t>
      </w:r>
      <w:r>
        <w:t>199*T(v16</w:t>
      </w:r>
      <w:r w:rsidR="00644CD5">
        <w:t>.</w:t>
      </w:r>
      <w:r>
        <w:t>u2) -0</w:t>
      </w:r>
      <w:r w:rsidR="00644CD5">
        <w:t>.</w:t>
      </w:r>
      <w:r>
        <w:t>243*T(v1</w:t>
      </w:r>
      <w:r w:rsidR="00644CD5">
        <w:t>.</w:t>
      </w:r>
      <w:r>
        <w:t>u13) -0</w:t>
      </w:r>
      <w:r w:rsidR="00644CD5">
        <w:t>.</w:t>
      </w:r>
      <w:r>
        <w:t>208*T(v30</w:t>
      </w:r>
      <w:r w:rsidR="00644CD5">
        <w:t>.</w:t>
      </w:r>
      <w:r>
        <w:t>u1) + 0</w:t>
      </w:r>
      <w:r w:rsidR="00644CD5">
        <w:t>.</w:t>
      </w:r>
      <w:r>
        <w:t>125*T(v26) -0</w:t>
      </w:r>
      <w:r w:rsidR="00644CD5">
        <w:t>.</w:t>
      </w:r>
      <w:r>
        <w:t>0999*T(v21</w:t>
      </w:r>
      <w:r w:rsidR="00644CD5">
        <w:t>.</w:t>
      </w:r>
      <w:r>
        <w:t>u21) -0</w:t>
      </w:r>
      <w:r w:rsidR="00644CD5">
        <w:t>.</w:t>
      </w:r>
      <w:r>
        <w:t>136*T(v30</w:t>
      </w:r>
      <w:r w:rsidR="00644CD5">
        <w:t>.</w:t>
      </w:r>
      <w:r>
        <w:t>u13) + 0</w:t>
      </w:r>
      <w:r w:rsidR="00644CD5">
        <w:t>.</w:t>
      </w:r>
      <w:r>
        <w:t>175*T(v14</w:t>
      </w:r>
      <w:r w:rsidR="00644CD5">
        <w:t>.</w:t>
      </w:r>
      <w:r>
        <w:t>u14) + 0</w:t>
      </w:r>
      <w:r w:rsidR="00644CD5">
        <w:t>.</w:t>
      </w:r>
      <w:r>
        <w:t>186*T(v16</w:t>
      </w:r>
      <w:r w:rsidR="00644CD5">
        <w:t>.</w:t>
      </w:r>
      <w:r>
        <w:t>u23) + 0</w:t>
      </w:r>
      <w:r w:rsidR="00644CD5">
        <w:t>.</w:t>
      </w:r>
      <w:r>
        <w:t>165*T(v15</w:t>
      </w:r>
      <w:r w:rsidR="00644CD5">
        <w:t>.</w:t>
      </w:r>
      <w:r>
        <w:t>u28) + 0</w:t>
      </w:r>
      <w:r w:rsidR="00644CD5">
        <w:t>.</w:t>
      </w:r>
      <w:r>
        <w:t>183*T(v15</w:t>
      </w:r>
      <w:r w:rsidR="00644CD5">
        <w:t>.</w:t>
      </w:r>
      <w:r>
        <w:t>u9) -0</w:t>
      </w:r>
      <w:r w:rsidR="00644CD5">
        <w:t>.</w:t>
      </w:r>
      <w:r>
        <w:t>191*T(v17</w:t>
      </w:r>
      <w:r w:rsidR="00644CD5">
        <w:t>.</w:t>
      </w:r>
      <w:r>
        <w:t>u5) -0</w:t>
      </w:r>
      <w:r w:rsidR="00644CD5">
        <w:t>.</w:t>
      </w:r>
      <w:r>
        <w:t>115*T(v33</w:t>
      </w:r>
      <w:r w:rsidR="00644CD5">
        <w:t>.</w:t>
      </w:r>
      <w:r>
        <w:t>u10) -0</w:t>
      </w:r>
      <w:r w:rsidR="00644CD5">
        <w:t>.</w:t>
      </w:r>
      <w:r>
        <w:t>149*T(v11</w:t>
      </w:r>
      <w:r w:rsidR="00644CD5">
        <w:t>.</w:t>
      </w:r>
      <w:r>
        <w:t>u19) -0</w:t>
      </w:r>
      <w:r w:rsidR="00644CD5">
        <w:t>.</w:t>
      </w:r>
      <w:r>
        <w:t>167*T(v28</w:t>
      </w:r>
      <w:r w:rsidR="00644CD5">
        <w:t>.</w:t>
      </w:r>
      <w:r>
        <w:t>u5) -0</w:t>
      </w:r>
      <w:r w:rsidR="00644CD5">
        <w:t>.</w:t>
      </w:r>
      <w:r>
        <w:t>173*T(v12</w:t>
      </w:r>
      <w:r w:rsidR="00644CD5">
        <w:t>.</w:t>
      </w:r>
      <w:r>
        <w:t>u12) -0</w:t>
      </w:r>
      <w:r w:rsidR="00644CD5">
        <w:t>.</w:t>
      </w:r>
      <w:r>
        <w:t>163*T(v4</w:t>
      </w:r>
      <w:r w:rsidR="00644CD5">
        <w:t>.</w:t>
      </w:r>
      <w:r>
        <w:t>u26) -0</w:t>
      </w:r>
      <w:r w:rsidR="00644CD5">
        <w:t>.</w:t>
      </w:r>
      <w:r>
        <w:t>157*T(v16</w:t>
      </w:r>
      <w:r w:rsidR="00644CD5">
        <w:t>.</w:t>
      </w:r>
      <w:r>
        <w:t>u11) -0</w:t>
      </w:r>
      <w:r w:rsidR="00644CD5">
        <w:t>.</w:t>
      </w:r>
      <w:r>
        <w:t>162*T(v7</w:t>
      </w:r>
      <w:r w:rsidR="00644CD5">
        <w:t>.</w:t>
      </w:r>
      <w:r>
        <w:t>u28) -0</w:t>
      </w:r>
      <w:r w:rsidR="00644CD5">
        <w:t>.</w:t>
      </w:r>
      <w:r>
        <w:t>145*T(v27</w:t>
      </w:r>
      <w:r w:rsidR="00644CD5">
        <w:t>.</w:t>
      </w:r>
      <w:r>
        <w:t>u4) + 0</w:t>
      </w:r>
      <w:r w:rsidR="00644CD5">
        <w:t>.</w:t>
      </w:r>
      <w:r>
        <w:t>161*T(v20</w:t>
      </w:r>
      <w:r w:rsidR="00644CD5">
        <w:t>.</w:t>
      </w:r>
      <w:r>
        <w:t>u8) -0</w:t>
      </w:r>
      <w:r w:rsidR="00644CD5">
        <w:t>.</w:t>
      </w:r>
      <w:r>
        <w:t>141*T(v5</w:t>
      </w:r>
      <w:r w:rsidR="00644CD5">
        <w:t>.</w:t>
      </w:r>
      <w:r>
        <w:t>u35) + 0</w:t>
      </w:r>
      <w:r w:rsidR="00644CD5">
        <w:t>.</w:t>
      </w:r>
      <w:r>
        <w:t>153*T(v6</w:t>
      </w:r>
      <w:r w:rsidR="00644CD5">
        <w:t>.</w:t>
      </w:r>
      <w:r>
        <w:t>u15) -0</w:t>
      </w:r>
      <w:r w:rsidR="00644CD5">
        <w:t>.</w:t>
      </w:r>
      <w:r>
        <w:t>125*T(v21</w:t>
      </w:r>
      <w:r w:rsidR="00644CD5">
        <w:t>.</w:t>
      </w:r>
      <w:r>
        <w:t>u19) -0</w:t>
      </w:r>
      <w:r w:rsidR="00644CD5">
        <w:t>.</w:t>
      </w:r>
      <w:r>
        <w:t>152*T(v37</w:t>
      </w:r>
      <w:r w:rsidR="00644CD5">
        <w:t>.</w:t>
      </w:r>
      <w:r>
        <w:t>u2) -0</w:t>
      </w:r>
      <w:r w:rsidR="00644CD5">
        <w:t>.</w:t>
      </w:r>
      <w:r>
        <w:t>151*T(u18) + 0</w:t>
      </w:r>
      <w:r w:rsidR="00644CD5">
        <w:t>.</w:t>
      </w:r>
      <w:r>
        <w:t>119*T(v31</w:t>
      </w:r>
      <w:r w:rsidR="00644CD5">
        <w:t>.</w:t>
      </w:r>
      <w:r>
        <w:t>u12) -0</w:t>
      </w:r>
      <w:r w:rsidR="00644CD5">
        <w:t>.</w:t>
      </w:r>
      <w:r>
        <w:t>27*T(v4</w:t>
      </w:r>
      <w:r w:rsidR="00644CD5">
        <w:t>.</w:t>
      </w:r>
      <w:r>
        <w:t>u2) -0</w:t>
      </w:r>
      <w:r w:rsidR="00644CD5">
        <w:t>.</w:t>
      </w:r>
      <w:r>
        <w:t>139*T(u14) -0</w:t>
      </w:r>
      <w:r w:rsidR="00644CD5">
        <w:t>.</w:t>
      </w:r>
      <w:r>
        <w:t>122*T(v14</w:t>
      </w:r>
      <w:r w:rsidR="00644CD5">
        <w:t>.</w:t>
      </w:r>
      <w:r>
        <w:t>u12) -0</w:t>
      </w:r>
      <w:r w:rsidR="00644CD5">
        <w:t>.</w:t>
      </w:r>
      <w:r>
        <w:t>128*T(v10</w:t>
      </w:r>
      <w:r w:rsidR="00644CD5">
        <w:t>.</w:t>
      </w:r>
      <w:r>
        <w:t>u26) -0</w:t>
      </w:r>
      <w:r w:rsidR="00644CD5">
        <w:t>.</w:t>
      </w:r>
      <w:r>
        <w:t>118*T(v6</w:t>
      </w:r>
      <w:r w:rsidR="00644CD5">
        <w:t>.</w:t>
      </w:r>
      <w:r>
        <w:t>u37) + 0</w:t>
      </w:r>
      <w:r w:rsidR="00644CD5">
        <w:t>.</w:t>
      </w:r>
      <w:r>
        <w:t>112*T(v9</w:t>
      </w:r>
      <w:r w:rsidR="00644CD5">
        <w:t>.</w:t>
      </w:r>
      <w:r>
        <w:t>u23) + 0</w:t>
      </w:r>
      <w:r w:rsidR="00644CD5">
        <w:t>.</w:t>
      </w:r>
      <w:r>
        <w:t>138*T(v18</w:t>
      </w:r>
      <w:r w:rsidR="00644CD5">
        <w:t>.</w:t>
      </w:r>
      <w:r>
        <w:t>u3) + 0</w:t>
      </w:r>
      <w:r w:rsidR="00644CD5">
        <w:t>.</w:t>
      </w:r>
      <w:r>
        <w:t>138*T(v6</w:t>
      </w:r>
      <w:r w:rsidR="00644CD5">
        <w:t>.</w:t>
      </w:r>
      <w:r>
        <w:t>u28) -0</w:t>
      </w:r>
      <w:r w:rsidR="00644CD5">
        <w:t>.</w:t>
      </w:r>
      <w:r>
        <w:t>163*T(v2</w:t>
      </w:r>
      <w:r w:rsidR="00644CD5">
        <w:t>.</w:t>
      </w:r>
      <w:r>
        <w:t>u21) + 0</w:t>
      </w:r>
      <w:r w:rsidR="00644CD5">
        <w:t>.</w:t>
      </w:r>
      <w:r>
        <w:t>135*T(v25</w:t>
      </w:r>
      <w:r w:rsidR="00644CD5">
        <w:t>.</w:t>
      </w:r>
      <w:r>
        <w:t>u3) + 0</w:t>
      </w:r>
      <w:r w:rsidR="00644CD5">
        <w:t>.</w:t>
      </w:r>
      <w:r>
        <w:t>134*T(v8</w:t>
      </w:r>
      <w:r w:rsidR="00644CD5">
        <w:t>.</w:t>
      </w:r>
      <w:r>
        <w:t>u11) -0</w:t>
      </w:r>
      <w:r w:rsidR="00644CD5">
        <w:t>.</w:t>
      </w:r>
      <w:r>
        <w:t>0869*T(v34</w:t>
      </w:r>
      <w:r w:rsidR="00644CD5">
        <w:t>.</w:t>
      </w:r>
      <w:r>
        <w:t>u4) -0</w:t>
      </w:r>
      <w:r w:rsidR="00644CD5">
        <w:t>.</w:t>
      </w:r>
      <w:r>
        <w:t>099*T(u20) + 0</w:t>
      </w:r>
      <w:r w:rsidR="00644CD5">
        <w:t>.</w:t>
      </w:r>
      <w:r>
        <w:t>0903*T(v24</w:t>
      </w:r>
      <w:r w:rsidR="00644CD5">
        <w:t>.</w:t>
      </w:r>
      <w:r>
        <w:t>u18) -0</w:t>
      </w:r>
      <w:r w:rsidR="00644CD5">
        <w:t>.</w:t>
      </w:r>
      <w:r>
        <w:t>106*T(v31</w:t>
      </w:r>
      <w:r w:rsidR="00644CD5">
        <w:t>.</w:t>
      </w:r>
      <w:r>
        <w:t>u1) + 0</w:t>
      </w:r>
      <w:r w:rsidR="00644CD5">
        <w:t>.</w:t>
      </w:r>
      <w:r>
        <w:t>126*T(v1</w:t>
      </w:r>
      <w:r w:rsidR="00644CD5">
        <w:t>.</w:t>
      </w:r>
      <w:r>
        <w:t>u31) + 0</w:t>
      </w:r>
      <w:r w:rsidR="00644CD5">
        <w:t>.</w:t>
      </w:r>
      <w:r>
        <w:t>115*T(v1</w:t>
      </w:r>
      <w:r w:rsidR="00644CD5">
        <w:t>.</w:t>
      </w:r>
      <w:r>
        <w:t>u41) + 0</w:t>
      </w:r>
      <w:r w:rsidR="00644CD5">
        <w:t>.</w:t>
      </w:r>
      <w:r>
        <w:t>0965*T(v14</w:t>
      </w:r>
      <w:r w:rsidR="00644CD5">
        <w:t>.</w:t>
      </w:r>
      <w:r>
        <w:t>u8) -0</w:t>
      </w:r>
      <w:r w:rsidR="00644CD5">
        <w:t>.</w:t>
      </w:r>
      <w:r>
        <w:t>108*T(v3</w:t>
      </w:r>
      <w:r w:rsidR="00644CD5">
        <w:t>.</w:t>
      </w:r>
      <w:r>
        <w:t>u27) -0</w:t>
      </w:r>
      <w:r w:rsidR="00644CD5">
        <w:t>.</w:t>
      </w:r>
      <w:r>
        <w:t>0865*T(v19</w:t>
      </w:r>
      <w:r w:rsidR="00644CD5">
        <w:t>.</w:t>
      </w:r>
      <w:r>
        <w:t>u23) -0</w:t>
      </w:r>
      <w:r w:rsidR="00644CD5">
        <w:t>.</w:t>
      </w:r>
      <w:r>
        <w:t>117*T(v5</w:t>
      </w:r>
      <w:r w:rsidR="00644CD5">
        <w:t>.</w:t>
      </w:r>
      <w:r>
        <w:t>u10) + 0</w:t>
      </w:r>
      <w:r w:rsidR="00644CD5">
        <w:t>.</w:t>
      </w:r>
      <w:r>
        <w:t>105*T(v17</w:t>
      </w:r>
      <w:r w:rsidR="00644CD5">
        <w:t>.</w:t>
      </w:r>
      <w:r>
        <w:t>u1) + 0</w:t>
      </w:r>
      <w:r w:rsidR="00644CD5">
        <w:t>.</w:t>
      </w:r>
      <w:r>
        <w:t>116*T(v4</w:t>
      </w:r>
      <w:r w:rsidR="00644CD5">
        <w:t>.</w:t>
      </w:r>
      <w:r>
        <w:t>u8) + 0</w:t>
      </w:r>
      <w:r w:rsidR="00644CD5">
        <w:t>.</w:t>
      </w:r>
      <w:r>
        <w:t>0931*T(v30</w:t>
      </w:r>
      <w:r w:rsidR="00644CD5">
        <w:t>.</w:t>
      </w:r>
      <w:r>
        <w:t>u12) -0</w:t>
      </w:r>
      <w:r w:rsidR="00644CD5">
        <w:t>.</w:t>
      </w:r>
      <w:r>
        <w:t>0844*T(v19</w:t>
      </w:r>
      <w:r w:rsidR="00644CD5">
        <w:t>.</w:t>
      </w:r>
      <w:r>
        <w:t>u20) -0</w:t>
      </w:r>
      <w:r w:rsidR="00644CD5">
        <w:t>.</w:t>
      </w:r>
      <w:r>
        <w:t>11*T(v5</w:t>
      </w:r>
      <w:r w:rsidR="00644CD5">
        <w:t>.</w:t>
      </w:r>
      <w:r>
        <w:t>u7) -0</w:t>
      </w:r>
      <w:r w:rsidR="00644CD5">
        <w:t>.</w:t>
      </w:r>
      <w:r>
        <w:t>0744*T(v38</w:t>
      </w:r>
      <w:r w:rsidR="00644CD5">
        <w:t>.</w:t>
      </w:r>
      <w:r>
        <w:t>u1) -0</w:t>
      </w:r>
      <w:r w:rsidR="00644CD5">
        <w:t>.</w:t>
      </w:r>
      <w:r>
        <w:t>126*T(v2</w:t>
      </w:r>
      <w:r w:rsidR="00644CD5">
        <w:t>.</w:t>
      </w:r>
      <w:r>
        <w:t>u17) -0</w:t>
      </w:r>
      <w:r w:rsidR="00644CD5">
        <w:t>.</w:t>
      </w:r>
      <w:r>
        <w:t>0817*T(v15</w:t>
      </w:r>
      <w:r w:rsidR="00644CD5">
        <w:t>.</w:t>
      </w:r>
      <w:r>
        <w:t>u23) -0</w:t>
      </w:r>
      <w:r w:rsidR="00644CD5">
        <w:t>.</w:t>
      </w:r>
      <w:r>
        <w:t>0915*T(v26</w:t>
      </w:r>
      <w:r w:rsidR="00644CD5">
        <w:t>.</w:t>
      </w:r>
      <w:r>
        <w:t>u1) -</w:t>
      </w:r>
      <w:r>
        <w:lastRenderedPageBreak/>
        <w:t>0</w:t>
      </w:r>
      <w:r w:rsidR="00644CD5">
        <w:t>.</w:t>
      </w:r>
      <w:r>
        <w:t>112*T(v12</w:t>
      </w:r>
      <w:r w:rsidR="00644CD5">
        <w:t>.</w:t>
      </w:r>
      <w:r>
        <w:t>u1) + 0</w:t>
      </w:r>
      <w:r w:rsidR="00644CD5">
        <w:t>.</w:t>
      </w:r>
      <w:r>
        <w:t>0294*Lipophilicity^2 + 0</w:t>
      </w:r>
      <w:r w:rsidR="00644CD5">
        <w:t>.</w:t>
      </w:r>
      <w:r>
        <w:t>0894*T(v18</w:t>
      </w:r>
      <w:r w:rsidR="00644CD5">
        <w:t>.</w:t>
      </w:r>
      <w:r>
        <w:t>u12) + 0</w:t>
      </w:r>
      <w:r w:rsidR="00644CD5">
        <w:t>.</w:t>
      </w:r>
      <w:r>
        <w:t>0846*T(v5</w:t>
      </w:r>
      <w:r w:rsidR="00644CD5">
        <w:t>.</w:t>
      </w:r>
      <w:r>
        <w:t>u21) + 0</w:t>
      </w:r>
      <w:r w:rsidR="00644CD5">
        <w:t>.</w:t>
      </w:r>
      <w:r>
        <w:t>0896*T(v8</w:t>
      </w:r>
      <w:r w:rsidR="00644CD5">
        <w:t>.</w:t>
      </w:r>
      <w:r>
        <w:t>u30) -0</w:t>
      </w:r>
      <w:r w:rsidR="00644CD5">
        <w:t>.</w:t>
      </w:r>
      <w:r>
        <w:t>0881*T(v9</w:t>
      </w:r>
      <w:r w:rsidR="00644CD5">
        <w:t>.</w:t>
      </w:r>
      <w:r>
        <w:t>u8) -0</w:t>
      </w:r>
      <w:r w:rsidR="00644CD5">
        <w:t>.</w:t>
      </w:r>
      <w:r>
        <w:t>0774*T(v11</w:t>
      </w:r>
      <w:r w:rsidR="00644CD5">
        <w:t>.</w:t>
      </w:r>
      <w:r>
        <w:t>u23) -0</w:t>
      </w:r>
      <w:r w:rsidR="00644CD5">
        <w:t>.</w:t>
      </w:r>
      <w:r>
        <w:t>0768*T(v6</w:t>
      </w:r>
      <w:r w:rsidR="00644CD5">
        <w:t>.</w:t>
      </w:r>
      <w:r>
        <w:t>u26) -0</w:t>
      </w:r>
      <w:r w:rsidR="00644CD5">
        <w:t>.</w:t>
      </w:r>
      <w:r>
        <w:t>101*T(v9</w:t>
      </w:r>
      <w:r w:rsidR="00644CD5">
        <w:t>.</w:t>
      </w:r>
      <w:r>
        <w:t>u3) -0</w:t>
      </w:r>
      <w:r w:rsidR="00644CD5">
        <w:t>.</w:t>
      </w:r>
      <w:r>
        <w:t>0772*T(v7</w:t>
      </w:r>
      <w:r w:rsidR="00644CD5">
        <w:t>.</w:t>
      </w:r>
      <w:r>
        <w:t>u21) -0</w:t>
      </w:r>
      <w:r w:rsidR="00644CD5">
        <w:t>.</w:t>
      </w:r>
      <w:r>
        <w:t>0682*T(v11</w:t>
      </w:r>
      <w:r w:rsidR="00644CD5">
        <w:t>.</w:t>
      </w:r>
      <w:r>
        <w:t>u5) + 0</w:t>
      </w:r>
      <w:r w:rsidR="00644CD5">
        <w:t>.</w:t>
      </w:r>
      <w:r>
        <w:t>0666*T(v2</w:t>
      </w:r>
      <w:r w:rsidR="00644CD5">
        <w:t>.</w:t>
      </w:r>
      <w:r>
        <w:t>u38) + 0</w:t>
      </w:r>
      <w:r w:rsidR="00644CD5">
        <w:t>.</w:t>
      </w:r>
      <w:r>
        <w:t>0657*T(v6</w:t>
      </w:r>
      <w:r w:rsidR="00644CD5">
        <w:t>.</w:t>
      </w:r>
      <w:r>
        <w:t>u19) + 0</w:t>
      </w:r>
      <w:r w:rsidR="00644CD5">
        <w:t>.</w:t>
      </w:r>
      <w:r>
        <w:t>0969*T(v3</w:t>
      </w:r>
      <w:r w:rsidR="00644CD5">
        <w:t>.</w:t>
      </w:r>
      <w:r>
        <w:t>u4) + 0</w:t>
      </w:r>
      <w:r w:rsidR="00644CD5">
        <w:t>.</w:t>
      </w:r>
      <w:r>
        <w:t>0554*T(v32</w:t>
      </w:r>
      <w:r w:rsidR="00644CD5">
        <w:t>.</w:t>
      </w:r>
      <w:r>
        <w:t>u4) -0</w:t>
      </w:r>
      <w:r w:rsidR="00644CD5">
        <w:t>.</w:t>
      </w:r>
      <w:r>
        <w:t>0511*T(v14</w:t>
      </w:r>
      <w:r w:rsidR="00644CD5">
        <w:t>.</w:t>
      </w:r>
      <w:r>
        <w:t>u21) + 0</w:t>
      </w:r>
      <w:r w:rsidR="00644CD5">
        <w:t>.</w:t>
      </w:r>
      <w:r>
        <w:t>0497*T(v24</w:t>
      </w:r>
      <w:r w:rsidR="00644CD5">
        <w:t>.</w:t>
      </w:r>
      <w:r>
        <w:t>u17) + 0</w:t>
      </w:r>
      <w:r w:rsidR="00644CD5">
        <w:t>.</w:t>
      </w:r>
      <w:r>
        <w:t>0481*T(v16</w:t>
      </w:r>
      <w:r w:rsidR="00644CD5">
        <w:t>.</w:t>
      </w:r>
      <w:r>
        <w:t>u10) -0</w:t>
      </w:r>
      <w:r w:rsidR="00644CD5">
        <w:t>.</w:t>
      </w:r>
      <w:r>
        <w:t>056*T(v6</w:t>
      </w:r>
      <w:r w:rsidR="00644CD5">
        <w:t>.</w:t>
      </w:r>
      <w:r>
        <w:t>u5) -0</w:t>
      </w:r>
      <w:r w:rsidR="00644CD5">
        <w:t>.</w:t>
      </w:r>
      <w:r>
        <w:t>0369*T(v29</w:t>
      </w:r>
      <w:r w:rsidR="00644CD5">
        <w:t>.</w:t>
      </w:r>
      <w:r>
        <w:t>u3) -0</w:t>
      </w:r>
      <w:r w:rsidR="00644CD5">
        <w:t>.</w:t>
      </w:r>
      <w:r>
        <w:t>0435*T(v14</w:t>
      </w:r>
      <w:r w:rsidR="00644CD5">
        <w:t>.</w:t>
      </w:r>
      <w:r>
        <w:t>u6) + 0</w:t>
      </w:r>
      <w:r w:rsidR="00644CD5">
        <w:t>.</w:t>
      </w:r>
      <w:r>
        <w:t>0392*T(v6</w:t>
      </w:r>
      <w:r w:rsidR="00644CD5">
        <w:t>.</w:t>
      </w:r>
      <w:r>
        <w:t>u8) + 0</w:t>
      </w:r>
      <w:r w:rsidR="00644CD5">
        <w:t>.</w:t>
      </w:r>
      <w:r>
        <w:t>0297*T(v8) -0</w:t>
      </w:r>
      <w:r w:rsidR="00644CD5">
        <w:t>.</w:t>
      </w:r>
      <w:r>
        <w:t>0369*T(v17</w:t>
      </w:r>
      <w:r w:rsidR="00644CD5">
        <w:t>.</w:t>
      </w:r>
      <w:r>
        <w:t>u4) -0</w:t>
      </w:r>
      <w:r w:rsidR="00644CD5">
        <w:t>.</w:t>
      </w:r>
      <w:r>
        <w:t>0341*T(v14</w:t>
      </w:r>
      <w:r w:rsidR="00644CD5">
        <w:t>.</w:t>
      </w:r>
      <w:r>
        <w:t>u15) + 0</w:t>
      </w:r>
      <w:r w:rsidR="00644CD5">
        <w:t>.</w:t>
      </w:r>
      <w:r>
        <w:t>0353*T(v3</w:t>
      </w:r>
      <w:r w:rsidR="00644CD5">
        <w:t>.</w:t>
      </w:r>
      <w:r>
        <w:t>u24) -0</w:t>
      </w:r>
      <w:r w:rsidR="00644CD5">
        <w:t>.</w:t>
      </w:r>
      <w:r>
        <w:t>0278*T(v39</w:t>
      </w:r>
      <w:r w:rsidR="00644CD5">
        <w:t>.</w:t>
      </w:r>
      <w:r>
        <w:t>u3) + 0</w:t>
      </w:r>
      <w:r w:rsidR="00644CD5">
        <w:t>.</w:t>
      </w:r>
      <w:r>
        <w:t>0288*T(v32</w:t>
      </w:r>
      <w:r w:rsidR="00644CD5">
        <w:t>.</w:t>
      </w:r>
      <w:r>
        <w:t>u7) -0</w:t>
      </w:r>
      <w:r w:rsidR="00644CD5">
        <w:t>.</w:t>
      </w:r>
      <w:r>
        <w:t>0281*T(v27</w:t>
      </w:r>
      <w:r w:rsidR="00644CD5">
        <w:t>.</w:t>
      </w:r>
      <w:r>
        <w:t>u16) -0</w:t>
      </w:r>
      <w:r w:rsidR="00644CD5">
        <w:t>.</w:t>
      </w:r>
      <w:r>
        <w:t>0322*T(v8</w:t>
      </w:r>
      <w:r w:rsidR="00644CD5">
        <w:t>.</w:t>
      </w:r>
      <w:r>
        <w:t>u19) + 0</w:t>
      </w:r>
      <w:r w:rsidR="00644CD5">
        <w:t>.</w:t>
      </w:r>
      <w:r>
        <w:t>0275*T(v40</w:t>
      </w:r>
      <w:r w:rsidR="00644CD5">
        <w:t>.</w:t>
      </w:r>
      <w:r>
        <w:t>u2) -0</w:t>
      </w:r>
      <w:r w:rsidR="00644CD5">
        <w:t>.</w:t>
      </w:r>
      <w:r>
        <w:t>0225*T(v35</w:t>
      </w:r>
      <w:r w:rsidR="00644CD5">
        <w:t>.</w:t>
      </w:r>
      <w:r>
        <w:t>u7) -0</w:t>
      </w:r>
      <w:r w:rsidR="00644CD5">
        <w:t>.</w:t>
      </w:r>
      <w:r>
        <w:t>0282*T(v15</w:t>
      </w:r>
      <w:r w:rsidR="00644CD5">
        <w:t>.</w:t>
      </w:r>
      <w:r>
        <w:t>u5) -0</w:t>
      </w:r>
      <w:r w:rsidR="00644CD5">
        <w:t>.</w:t>
      </w:r>
      <w:r>
        <w:t>0241*T(v9</w:t>
      </w:r>
      <w:r w:rsidR="00644CD5">
        <w:t>.</w:t>
      </w:r>
      <w:r>
        <w:t>u22) -0</w:t>
      </w:r>
      <w:r w:rsidR="00644CD5">
        <w:t>.</w:t>
      </w:r>
      <w:r>
        <w:t>0226*T(v7</w:t>
      </w:r>
      <w:r w:rsidR="00644CD5">
        <w:t>.</w:t>
      </w:r>
      <w:r>
        <w:t>u23) + 0</w:t>
      </w:r>
      <w:r w:rsidR="00644CD5">
        <w:t>.</w:t>
      </w:r>
      <w:r>
        <w:t>0169*T(v37</w:t>
      </w:r>
      <w:r w:rsidR="00644CD5">
        <w:t>.</w:t>
      </w:r>
      <w:r>
        <w:t>u4) + 0</w:t>
      </w:r>
      <w:r w:rsidR="00644CD5">
        <w:t>.</w:t>
      </w:r>
      <w:r>
        <w:t>0235*T(v11</w:t>
      </w:r>
      <w:r w:rsidR="00644CD5">
        <w:t>.</w:t>
      </w:r>
      <w:r>
        <w:t>u1) -0</w:t>
      </w:r>
      <w:r w:rsidR="00644CD5">
        <w:t>.</w:t>
      </w:r>
      <w:r>
        <w:t>0173*T(v33</w:t>
      </w:r>
      <w:r w:rsidR="00644CD5">
        <w:t>.</w:t>
      </w:r>
      <w:r>
        <w:t>u7) -0</w:t>
      </w:r>
      <w:r w:rsidR="00644CD5">
        <w:t>.</w:t>
      </w:r>
      <w:r>
        <w:t>0187*T(v18</w:t>
      </w:r>
      <w:r w:rsidR="00644CD5">
        <w:t>.</w:t>
      </w:r>
      <w:r>
        <w:t>u20) + 0</w:t>
      </w:r>
      <w:r w:rsidR="00644CD5">
        <w:t>.</w:t>
      </w:r>
      <w:r>
        <w:t>0179*T(v3</w:t>
      </w:r>
      <w:r w:rsidR="00644CD5">
        <w:t>.</w:t>
      </w:r>
      <w:r>
        <w:t>u30) -0</w:t>
      </w:r>
      <w:r w:rsidR="00644CD5">
        <w:t>.</w:t>
      </w:r>
      <w:r>
        <w:t>0142*T(v9</w:t>
      </w:r>
      <w:r w:rsidR="00644CD5">
        <w:t>.</w:t>
      </w:r>
      <w:r>
        <w:t>u33) + 0</w:t>
      </w:r>
      <w:r w:rsidR="00644CD5">
        <w:t>.</w:t>
      </w:r>
      <w:r>
        <w:t>0124*T(v14</w:t>
      </w:r>
      <w:r w:rsidR="00644CD5">
        <w:t>.</w:t>
      </w:r>
      <w:r>
        <w:t>u4) + 0</w:t>
      </w:r>
      <w:r w:rsidR="00644CD5">
        <w:t>.</w:t>
      </w:r>
      <w:r>
        <w:t>0101*T(v26</w:t>
      </w:r>
      <w:r w:rsidR="00644CD5">
        <w:t>.</w:t>
      </w:r>
      <w:r>
        <w:t>u17) + 0</w:t>
      </w:r>
      <w:r w:rsidR="00644CD5">
        <w:t>.</w:t>
      </w:r>
      <w:r>
        <w:t>00602*T(v9</w:t>
      </w:r>
      <w:r w:rsidR="00644CD5">
        <w:t>.</w:t>
      </w:r>
      <w:r>
        <w:t>u29) + 0</w:t>
      </w:r>
      <w:r w:rsidR="00644CD5">
        <w:t>.</w:t>
      </w:r>
      <w:r>
        <w:t>00399*T(v21</w:t>
      </w:r>
      <w:r w:rsidR="00644CD5">
        <w:t>.</w:t>
      </w:r>
      <w:r>
        <w:t>u22) -0</w:t>
      </w:r>
      <w:r w:rsidR="00644CD5">
        <w:t>.</w:t>
      </w:r>
      <w:r>
        <w:t>00428*T(v23</w:t>
      </w:r>
      <w:r w:rsidR="00644CD5">
        <w:t>.</w:t>
      </w:r>
      <w:r>
        <w:t>u19) -0</w:t>
      </w:r>
      <w:r w:rsidR="00644CD5">
        <w:t>.</w:t>
      </w:r>
      <w:r>
        <w:t>00367*T(v13</w:t>
      </w:r>
      <w:r w:rsidR="00644CD5">
        <w:t>.</w:t>
      </w:r>
      <w:r>
        <w:t>u1) -0</w:t>
      </w:r>
      <w:r w:rsidR="00644CD5">
        <w:t>.</w:t>
      </w:r>
      <w:r>
        <w:t>00338*T(v16</w:t>
      </w:r>
      <w:r w:rsidR="00644CD5">
        <w:t>.</w:t>
      </w:r>
      <w:r>
        <w:t>u19) -0</w:t>
      </w:r>
      <w:r w:rsidR="00644CD5">
        <w:t>.</w:t>
      </w:r>
      <w:r>
        <w:t>00324*T(v12</w:t>
      </w:r>
      <w:r w:rsidR="00644CD5">
        <w:t>.</w:t>
      </w:r>
      <w:r>
        <w:t>u20) -0</w:t>
      </w:r>
      <w:r w:rsidR="00644CD5">
        <w:t>.</w:t>
      </w:r>
      <w:r>
        <w:t>00104*T(v26</w:t>
      </w:r>
      <w:r w:rsidR="00644CD5">
        <w:t>.</w:t>
      </w:r>
      <w:r>
        <w:t>u8) -0</w:t>
      </w:r>
      <w:r w:rsidR="00644CD5">
        <w:t>.</w:t>
      </w:r>
      <w:r>
        <w:t>000898*T(v13</w:t>
      </w:r>
      <w:r w:rsidR="00644CD5">
        <w:t>.</w:t>
      </w:r>
      <w:r>
        <w:t>u28) + 0</w:t>
      </w:r>
      <w:r w:rsidR="00644CD5">
        <w:t>.</w:t>
      </w:r>
      <w:r>
        <w:t>000403*T(v23</w:t>
      </w:r>
      <w:r w:rsidR="00644CD5">
        <w:t>.</w:t>
      </w:r>
      <w:r>
        <w:t>u3) + 7</w:t>
      </w:r>
      <w:r w:rsidR="00644CD5">
        <w:t>.</w:t>
      </w:r>
      <w:r>
        <w:t>26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591*T(v2</w:t>
      </w:r>
      <w:r w:rsidR="00644CD5">
        <w:t>.</w:t>
      </w:r>
      <w:r>
        <w:t>u4) + 0</w:t>
      </w:r>
      <w:r w:rsidR="00644CD5">
        <w:t>.</w:t>
      </w:r>
      <w:r>
        <w:t>0861*NumAromAtoms + 0</w:t>
      </w:r>
      <w:r w:rsidR="00644CD5">
        <w:t>.</w:t>
      </w:r>
      <w:r>
        <w:t>073*T(v7</w:t>
      </w:r>
      <w:r w:rsidR="00644CD5">
        <w:t>.</w:t>
      </w:r>
      <w:r>
        <w:t>u28) + 0</w:t>
      </w:r>
      <w:r w:rsidR="00644CD5">
        <w:t>.</w:t>
      </w:r>
      <w:r>
        <w:t>378*T(v14</w:t>
      </w:r>
      <w:r w:rsidR="00644CD5">
        <w:t>.</w:t>
      </w:r>
      <w:r>
        <w:t>u23) -0</w:t>
      </w:r>
      <w:r w:rsidR="00644CD5">
        <w:t>.</w:t>
      </w:r>
      <w:r>
        <w:t>0702*T(v38</w:t>
      </w:r>
      <w:r w:rsidR="00644CD5">
        <w:t>.</w:t>
      </w:r>
      <w:r>
        <w:t>u4) -0</w:t>
      </w:r>
      <w:r w:rsidR="00644CD5">
        <w:t>.</w:t>
      </w:r>
      <w:r>
        <w:t>885*T(v12</w:t>
      </w:r>
      <w:r w:rsidR="00644CD5">
        <w:t>.</w:t>
      </w:r>
      <w:r>
        <w:t>u8) -0</w:t>
      </w:r>
      <w:r w:rsidR="00644CD5">
        <w:t>.</w:t>
      </w:r>
      <w:r>
        <w:t>994*T(v9</w:t>
      </w:r>
      <w:r w:rsidR="00644CD5">
        <w:t>.</w:t>
      </w:r>
      <w:r>
        <w:t>u7) -0</w:t>
      </w:r>
      <w:r w:rsidR="00644CD5">
        <w:t>.</w:t>
      </w:r>
      <w:r>
        <w:t>0752*T(v1</w:t>
      </w:r>
      <w:r w:rsidR="00644CD5">
        <w:t>.</w:t>
      </w:r>
      <w:r>
        <w:t>u8) -0</w:t>
      </w:r>
      <w:r w:rsidR="00644CD5">
        <w:t>.</w:t>
      </w:r>
      <w:r>
        <w:t>688*T(v6</w:t>
      </w:r>
      <w:r w:rsidR="00644CD5">
        <w:t>.</w:t>
      </w:r>
      <w:r>
        <w:t>u7) + 1</w:t>
      </w:r>
      <w:r w:rsidR="00644CD5">
        <w:t>.</w:t>
      </w:r>
      <w:r>
        <w:t>3*T(v29</w:t>
      </w:r>
      <w:r w:rsidR="00644CD5">
        <w:t>.</w:t>
      </w:r>
      <w:r>
        <w:t>u2) -1</w:t>
      </w:r>
      <w:r w:rsidR="00644CD5">
        <w:t>.</w:t>
      </w:r>
      <w:r>
        <w:t>79*T(v3) -0</w:t>
      </w:r>
      <w:r w:rsidR="00644CD5">
        <w:t>.</w:t>
      </w:r>
      <w:r>
        <w:t>0248*T(v9</w:t>
      </w:r>
      <w:r w:rsidR="00644CD5">
        <w:t>.</w:t>
      </w:r>
      <w:r>
        <w:t>u8) -0</w:t>
      </w:r>
      <w:r w:rsidR="00644CD5">
        <w:t>.</w:t>
      </w:r>
      <w:r>
        <w:t>76*T(v15) -0</w:t>
      </w:r>
      <w:r w:rsidR="00644CD5">
        <w:t>.</w:t>
      </w:r>
      <w:r>
        <w:t>671*T(v21) -0</w:t>
      </w:r>
      <w:r w:rsidR="00644CD5">
        <w:t>.</w:t>
      </w:r>
      <w:r>
        <w:t>142*NumAcceptor + 15*Volume -38</w:t>
      </w:r>
      <w:r w:rsidR="00644CD5">
        <w:t>.</w:t>
      </w:r>
      <w:r>
        <w:t>7*Volume^2 + 1</w:t>
      </w:r>
      <w:r w:rsidR="00644CD5">
        <w:t>.</w:t>
      </w:r>
      <w:r>
        <w:t>09*T(v1</w:t>
      </w:r>
      <w:r w:rsidR="00644CD5">
        <w:t>.</w:t>
      </w:r>
      <w:r>
        <w:t>u15) + 0</w:t>
      </w:r>
      <w:r w:rsidR="00644CD5">
        <w:t>.</w:t>
      </w:r>
      <w:r>
        <w:t>457*T(v1</w:t>
      </w:r>
      <w:r w:rsidR="00644CD5">
        <w:t>.</w:t>
      </w:r>
      <w:r>
        <w:t>u12) + 0</w:t>
      </w:r>
      <w:r w:rsidR="00644CD5">
        <w:t>.</w:t>
      </w:r>
      <w:r>
        <w:t>603*T(v16</w:t>
      </w:r>
      <w:r w:rsidR="00644CD5">
        <w:t>.</w:t>
      </w:r>
      <w:r>
        <w:t>u27) + 0</w:t>
      </w:r>
      <w:r w:rsidR="00644CD5">
        <w:t>.</w:t>
      </w:r>
      <w:r>
        <w:t>323*T(u17) -0</w:t>
      </w:r>
      <w:r w:rsidR="00644CD5">
        <w:t>.</w:t>
      </w:r>
      <w:r>
        <w:t>337*T(v11</w:t>
      </w:r>
      <w:r w:rsidR="00644CD5">
        <w:t>.</w:t>
      </w:r>
      <w:r>
        <w:t>u2) -0</w:t>
      </w:r>
      <w:r w:rsidR="00644CD5">
        <w:t>.</w:t>
      </w:r>
      <w:r>
        <w:t>851*T(v24</w:t>
      </w:r>
      <w:r w:rsidR="00644CD5">
        <w:t>.</w:t>
      </w:r>
      <w:r>
        <w:t>u11) -0</w:t>
      </w:r>
      <w:r w:rsidR="00644CD5">
        <w:t>.</w:t>
      </w:r>
      <w:r>
        <w:t>395*T(v4</w:t>
      </w:r>
      <w:r w:rsidR="00644CD5">
        <w:t>.</w:t>
      </w:r>
      <w:r>
        <w:t>u22) + 0</w:t>
      </w:r>
      <w:r w:rsidR="00644CD5">
        <w:t>.</w:t>
      </w:r>
      <w:r>
        <w:t>551*T(v38) + 0</w:t>
      </w:r>
      <w:r w:rsidR="00644CD5">
        <w:t>.</w:t>
      </w:r>
      <w:r>
        <w:t>769*T(v28</w:t>
      </w:r>
      <w:r w:rsidR="00644CD5">
        <w:t>.</w:t>
      </w:r>
      <w:r>
        <w:t>u11) + 0</w:t>
      </w:r>
      <w:r w:rsidR="00644CD5">
        <w:t>.</w:t>
      </w:r>
      <w:r>
        <w:t>427*T(v14</w:t>
      </w:r>
      <w:r w:rsidR="00644CD5">
        <w:t>.</w:t>
      </w:r>
      <w:r>
        <w:t>u9) + 1</w:t>
      </w:r>
      <w:r w:rsidR="00644CD5">
        <w:t>.</w:t>
      </w:r>
      <w:r>
        <w:t>19*T(v8</w:t>
      </w:r>
      <w:r w:rsidR="00644CD5">
        <w:t>.</w:t>
      </w:r>
      <w:r>
        <w:t>u29) -0</w:t>
      </w:r>
      <w:r w:rsidR="00644CD5">
        <w:t>.</w:t>
      </w:r>
      <w:r>
        <w:t>785*T(v12</w:t>
      </w:r>
      <w:r w:rsidR="00644CD5">
        <w:t>.</w:t>
      </w:r>
      <w:r>
        <w:t>u13) -0</w:t>
      </w:r>
      <w:r w:rsidR="00644CD5">
        <w:t>.</w:t>
      </w:r>
      <w:r>
        <w:t>597*T(v25</w:t>
      </w:r>
      <w:r w:rsidR="00644CD5">
        <w:t>.</w:t>
      </w:r>
      <w:r>
        <w:t>u15) + 1</w:t>
      </w:r>
      <w:r w:rsidR="00644CD5">
        <w:t>.</w:t>
      </w:r>
      <w:r>
        <w:t>22*T(v12</w:t>
      </w:r>
      <w:r w:rsidR="00644CD5">
        <w:t>.</w:t>
      </w:r>
      <w:r>
        <w:t>u19) -1</w:t>
      </w:r>
      <w:r w:rsidR="00644CD5">
        <w:t>.</w:t>
      </w:r>
      <w:r>
        <w:t>02*T(v8</w:t>
      </w:r>
      <w:r w:rsidR="00644CD5">
        <w:t>.</w:t>
      </w:r>
      <w:r>
        <w:t>u7) -0</w:t>
      </w:r>
      <w:r w:rsidR="00644CD5">
        <w:t>.</w:t>
      </w:r>
      <w:r>
        <w:t>351*T(v14</w:t>
      </w:r>
      <w:r w:rsidR="00644CD5">
        <w:t>.</w:t>
      </w:r>
      <w:r>
        <w:t>u28) + 0</w:t>
      </w:r>
      <w:r w:rsidR="00644CD5">
        <w:t>.</w:t>
      </w:r>
      <w:r>
        <w:t>473*T(v6</w:t>
      </w:r>
      <w:r w:rsidR="00644CD5">
        <w:t>.</w:t>
      </w:r>
      <w:r>
        <w:t>u36) -0</w:t>
      </w:r>
      <w:r w:rsidR="00644CD5">
        <w:t>.</w:t>
      </w:r>
      <w:r>
        <w:t>491*T(v18</w:t>
      </w:r>
      <w:r w:rsidR="00644CD5">
        <w:t>.</w:t>
      </w:r>
      <w:r>
        <w:t>u13) -0</w:t>
      </w:r>
      <w:r w:rsidR="00644CD5">
        <w:t>.</w:t>
      </w:r>
      <w:r>
        <w:t>462*T(v12</w:t>
      </w:r>
      <w:r w:rsidR="00644CD5">
        <w:t>.</w:t>
      </w:r>
      <w:r>
        <w:t>u12) + 0</w:t>
      </w:r>
      <w:r w:rsidR="00644CD5">
        <w:t>.</w:t>
      </w:r>
      <w:r>
        <w:t>197*NumPositive + 0</w:t>
      </w:r>
      <w:r w:rsidR="00644CD5">
        <w:t>.</w:t>
      </w:r>
      <w:r>
        <w:t>402*T(v24</w:t>
      </w:r>
      <w:r w:rsidR="00644CD5">
        <w:t>.</w:t>
      </w:r>
      <w:r>
        <w:t>u2) -0</w:t>
      </w:r>
      <w:r w:rsidR="00644CD5">
        <w:t>.</w:t>
      </w:r>
      <w:r>
        <w:t>477*T(v2</w:t>
      </w:r>
      <w:r w:rsidR="00644CD5">
        <w:t>.</w:t>
      </w:r>
      <w:r>
        <w:t>u37) -0</w:t>
      </w:r>
      <w:r w:rsidR="00644CD5">
        <w:t>.</w:t>
      </w:r>
      <w:r>
        <w:t>408*T(u25) -0</w:t>
      </w:r>
      <w:r w:rsidR="00644CD5">
        <w:t>.</w:t>
      </w:r>
      <w:r>
        <w:t>391*T(v26</w:t>
      </w:r>
      <w:r w:rsidR="00644CD5">
        <w:t>.</w:t>
      </w:r>
      <w:r>
        <w:t>u7) + 0</w:t>
      </w:r>
      <w:r w:rsidR="00644CD5">
        <w:t>.</w:t>
      </w:r>
      <w:r>
        <w:t>604*T(u22) -0</w:t>
      </w:r>
      <w:r w:rsidR="00644CD5">
        <w:t>.</w:t>
      </w:r>
      <w:r>
        <w:t>888*T(v8</w:t>
      </w:r>
      <w:r w:rsidR="00644CD5">
        <w:t>.</w:t>
      </w:r>
      <w:r>
        <w:t>u35) -0</w:t>
      </w:r>
      <w:r w:rsidR="00644CD5">
        <w:t>.</w:t>
      </w:r>
      <w:r>
        <w:t>268*T(v20</w:t>
      </w:r>
      <w:r w:rsidR="00644CD5">
        <w:t>.</w:t>
      </w:r>
      <w:r>
        <w:t>u15) + 18</w:t>
      </w:r>
      <w:r w:rsidR="00644CD5">
        <w:t>.</w:t>
      </w:r>
      <w:r>
        <w:t>1*Volume^3 -0</w:t>
      </w:r>
      <w:r w:rsidR="00644CD5">
        <w:t>.</w:t>
      </w:r>
      <w:r>
        <w:t>538*T(v7</w:t>
      </w:r>
      <w:r w:rsidR="00644CD5">
        <w:t>.</w:t>
      </w:r>
      <w:r>
        <w:t>u11) + 0</w:t>
      </w:r>
      <w:r w:rsidR="00644CD5">
        <w:t>.</w:t>
      </w:r>
      <w:r>
        <w:t>0144*T(v8</w:t>
      </w:r>
      <w:r w:rsidR="00644CD5">
        <w:t>.</w:t>
      </w:r>
      <w:r>
        <w:t>u25) -2</w:t>
      </w:r>
      <w:r w:rsidR="00644CD5">
        <w:t>.</w:t>
      </w:r>
      <w:r>
        <w:t>48*T(v3</w:t>
      </w:r>
      <w:r w:rsidR="00644CD5">
        <w:t>.</w:t>
      </w:r>
      <w:r>
        <w:t>u1) -1</w:t>
      </w:r>
      <w:r w:rsidR="00644CD5">
        <w:t>.</w:t>
      </w:r>
      <w:r>
        <w:t>24*T(v3</w:t>
      </w:r>
      <w:r w:rsidR="00644CD5">
        <w:t>.</w:t>
      </w:r>
      <w:r>
        <w:t>u2) -1</w:t>
      </w:r>
      <w:r w:rsidR="00644CD5">
        <w:t>.</w:t>
      </w:r>
      <w:r>
        <w:t>09*T(v4</w:t>
      </w:r>
      <w:r w:rsidR="00644CD5">
        <w:t>.</w:t>
      </w:r>
      <w:r>
        <w:t>u2) + 0</w:t>
      </w:r>
      <w:r w:rsidR="00644CD5">
        <w:t>.</w:t>
      </w:r>
      <w:r>
        <w:t>599*T(v8) -0</w:t>
      </w:r>
      <w:r w:rsidR="00644CD5">
        <w:t>.</w:t>
      </w:r>
      <w:r>
        <w:t>812*T(v20</w:t>
      </w:r>
      <w:r w:rsidR="00644CD5">
        <w:t>.</w:t>
      </w:r>
      <w:r>
        <w:t>u12) + 0</w:t>
      </w:r>
      <w:r w:rsidR="00644CD5">
        <w:t>.</w:t>
      </w:r>
      <w:r>
        <w:t>997*T(v12</w:t>
      </w:r>
      <w:r w:rsidR="00644CD5">
        <w:t>.</w:t>
      </w:r>
      <w:r>
        <w:t>u21) + 1</w:t>
      </w:r>
      <w:r w:rsidR="00644CD5">
        <w:t>.</w:t>
      </w:r>
      <w:r>
        <w:t>1*T(v7</w:t>
      </w:r>
      <w:r w:rsidR="00644CD5">
        <w:t>.</w:t>
      </w:r>
      <w:r>
        <w:t>u1) + 0</w:t>
      </w:r>
      <w:r w:rsidR="00644CD5">
        <w:t>.</w:t>
      </w:r>
      <w:r>
        <w:t>673*T(v10</w:t>
      </w:r>
      <w:r w:rsidR="00644CD5">
        <w:t>.</w:t>
      </w:r>
      <w:r>
        <w:t>u21) + 0</w:t>
      </w:r>
      <w:r w:rsidR="00644CD5">
        <w:t>.</w:t>
      </w:r>
      <w:r>
        <w:t>707*T(v19</w:t>
      </w:r>
      <w:r w:rsidR="00644CD5">
        <w:t>.</w:t>
      </w:r>
      <w:r>
        <w:t>u5) + 0</w:t>
      </w:r>
      <w:r w:rsidR="00644CD5">
        <w:t>.</w:t>
      </w:r>
      <w:r>
        <w:t>68*T(v26</w:t>
      </w:r>
      <w:r w:rsidR="00644CD5">
        <w:t>.</w:t>
      </w:r>
      <w:r>
        <w:t>u17) -0</w:t>
      </w:r>
      <w:r w:rsidR="00644CD5">
        <w:t>.</w:t>
      </w:r>
      <w:r>
        <w:t>414*T(u13) + 1</w:t>
      </w:r>
      <w:r w:rsidR="00644CD5">
        <w:t>.</w:t>
      </w:r>
      <w:r>
        <w:t>02*T(v4</w:t>
      </w:r>
      <w:r w:rsidR="00644CD5">
        <w:t>.</w:t>
      </w:r>
      <w:r>
        <w:t>u8) + 0</w:t>
      </w:r>
      <w:r w:rsidR="00644CD5">
        <w:t>.</w:t>
      </w:r>
      <w:r>
        <w:t>711*T(v4</w:t>
      </w:r>
      <w:r w:rsidR="00644CD5">
        <w:t>.</w:t>
      </w:r>
      <w:r>
        <w:t>u18) -0</w:t>
      </w:r>
      <w:r w:rsidR="00644CD5">
        <w:t>.</w:t>
      </w:r>
      <w:r>
        <w:t>314*T(v8</w:t>
      </w:r>
      <w:r w:rsidR="00644CD5">
        <w:t>.</w:t>
      </w:r>
      <w:r>
        <w:t>u9) + 0</w:t>
      </w:r>
      <w:r w:rsidR="00644CD5">
        <w:t>.</w:t>
      </w:r>
      <w:r>
        <w:t>403*T(v37</w:t>
      </w:r>
      <w:r w:rsidR="00644CD5">
        <w:t>.</w:t>
      </w:r>
      <w:r>
        <w:t>u2) + 0</w:t>
      </w:r>
      <w:r w:rsidR="00644CD5">
        <w:t>.</w:t>
      </w:r>
      <w:r>
        <w:t>546*T(v1</w:t>
      </w:r>
      <w:r w:rsidR="00644CD5">
        <w:t>.</w:t>
      </w:r>
      <w:r>
        <w:t>u39) + 0</w:t>
      </w:r>
      <w:r w:rsidR="00644CD5">
        <w:t>.</w:t>
      </w:r>
      <w:r>
        <w:t>612*T(v17</w:t>
      </w:r>
      <w:r w:rsidR="00644CD5">
        <w:t>.</w:t>
      </w:r>
      <w:r>
        <w:t>u15) -0</w:t>
      </w:r>
      <w:r w:rsidR="00644CD5">
        <w:t>.</w:t>
      </w:r>
      <w:r>
        <w:t>61*T(v3</w:t>
      </w:r>
      <w:r w:rsidR="00644CD5">
        <w:t>.</w:t>
      </w:r>
      <w:r>
        <w:t>u12) + 0</w:t>
      </w:r>
      <w:r w:rsidR="00644CD5">
        <w:t>.</w:t>
      </w:r>
      <w:r>
        <w:t>511*T(v6</w:t>
      </w:r>
      <w:r w:rsidR="00644CD5">
        <w:t>.</w:t>
      </w:r>
      <w:r>
        <w:t>u8) -0</w:t>
      </w:r>
      <w:r w:rsidR="00644CD5">
        <w:t>.</w:t>
      </w:r>
      <w:r>
        <w:t>462*T(v18</w:t>
      </w:r>
      <w:r w:rsidR="00644CD5">
        <w:t>.</w:t>
      </w:r>
      <w:r>
        <w:t>u15) -0</w:t>
      </w:r>
      <w:r w:rsidR="00644CD5">
        <w:t>.</w:t>
      </w:r>
      <w:r>
        <w:t>613*T(v19</w:t>
      </w:r>
      <w:r w:rsidR="00644CD5">
        <w:t>.</w:t>
      </w:r>
      <w:r>
        <w:t>u19) -0</w:t>
      </w:r>
      <w:r w:rsidR="00644CD5">
        <w:t>.</w:t>
      </w:r>
      <w:r>
        <w:t>553*T(v24</w:t>
      </w:r>
      <w:r w:rsidR="00644CD5">
        <w:t>.</w:t>
      </w:r>
      <w:r>
        <w:t>u15) + 12</w:t>
      </w:r>
      <w:r w:rsidR="00644CD5">
        <w:t>.</w:t>
      </w:r>
      <w:r>
        <w:t>4*Lipophilicity -0</w:t>
      </w:r>
      <w:r w:rsidR="00644CD5">
        <w:t>.</w:t>
      </w:r>
      <w:r>
        <w:t>727*T(v25</w:t>
      </w:r>
      <w:r w:rsidR="00644CD5">
        <w:t>.</w:t>
      </w:r>
      <w:r>
        <w:t>u6) + 0</w:t>
      </w:r>
      <w:r w:rsidR="00644CD5">
        <w:t>.</w:t>
      </w:r>
      <w:r>
        <w:t>463*T(u24) + 0</w:t>
      </w:r>
      <w:r w:rsidR="00644CD5">
        <w:t>.</w:t>
      </w:r>
      <w:r>
        <w:t>442*T(v6</w:t>
      </w:r>
      <w:r w:rsidR="00644CD5">
        <w:t>.</w:t>
      </w:r>
      <w:r>
        <w:t>u16) -0</w:t>
      </w:r>
      <w:r w:rsidR="00644CD5">
        <w:t>.</w:t>
      </w:r>
      <w:r>
        <w:t>612*T(v41</w:t>
      </w:r>
      <w:r w:rsidR="00644CD5">
        <w:t>.</w:t>
      </w:r>
      <w:r>
        <w:t>u1) -0</w:t>
      </w:r>
      <w:r w:rsidR="00644CD5">
        <w:t>.</w:t>
      </w:r>
      <w:r>
        <w:t>575*T(v6</w:t>
      </w:r>
      <w:r w:rsidR="00644CD5">
        <w:t>.</w:t>
      </w:r>
      <w:r>
        <w:t>u9) -0</w:t>
      </w:r>
      <w:r w:rsidR="00644CD5">
        <w:t>.</w:t>
      </w:r>
      <w:r>
        <w:t>406*T(v6</w:t>
      </w:r>
      <w:r w:rsidR="00644CD5">
        <w:t>.</w:t>
      </w:r>
      <w:r>
        <w:t>u6) + 0</w:t>
      </w:r>
      <w:r w:rsidR="00644CD5">
        <w:t>.</w:t>
      </w:r>
      <w:r>
        <w:t>42*T(v26</w:t>
      </w:r>
      <w:r w:rsidR="00644CD5">
        <w:t>.</w:t>
      </w:r>
      <w:r>
        <w:t>u3) + 0</w:t>
      </w:r>
      <w:r w:rsidR="00644CD5">
        <w:t>.</w:t>
      </w:r>
      <w:r>
        <w:t>596*T(v27) + 0</w:t>
      </w:r>
      <w:r w:rsidR="00644CD5">
        <w:t>.</w:t>
      </w:r>
      <w:r>
        <w:t>64*T(v11) + 0</w:t>
      </w:r>
      <w:r w:rsidR="00644CD5">
        <w:t>.</w:t>
      </w:r>
      <w:r>
        <w:t>404*T(v4</w:t>
      </w:r>
      <w:r w:rsidR="00644CD5">
        <w:t>.</w:t>
      </w:r>
      <w:r>
        <w:t>u35) -0</w:t>
      </w:r>
      <w:r w:rsidR="00644CD5">
        <w:t>.</w:t>
      </w:r>
      <w:r>
        <w:t>128*T(v20</w:t>
      </w:r>
      <w:r w:rsidR="00644CD5">
        <w:t>.</w:t>
      </w:r>
      <w:r>
        <w:t>u14) + 0</w:t>
      </w:r>
      <w:r w:rsidR="00644CD5">
        <w:t>.</w:t>
      </w:r>
      <w:r>
        <w:t>246*T(v24</w:t>
      </w:r>
      <w:r w:rsidR="00644CD5">
        <w:t>.</w:t>
      </w:r>
      <w:r>
        <w:t>u6) + 0</w:t>
      </w:r>
      <w:r w:rsidR="00644CD5">
        <w:t>.</w:t>
      </w:r>
      <w:r>
        <w:t>437*T(v16</w:t>
      </w:r>
      <w:r w:rsidR="00644CD5">
        <w:t>.</w:t>
      </w:r>
      <w:r>
        <w:t>u22) + 0</w:t>
      </w:r>
      <w:r w:rsidR="00644CD5">
        <w:t>.</w:t>
      </w:r>
      <w:r>
        <w:t>555*T(v6) + 0</w:t>
      </w:r>
      <w:r w:rsidR="00644CD5">
        <w:t>.</w:t>
      </w:r>
      <w:r>
        <w:t>441*T(v35</w:t>
      </w:r>
      <w:r w:rsidR="00644CD5">
        <w:t>.</w:t>
      </w:r>
      <w:r>
        <w:t>u4) + 0</w:t>
      </w:r>
      <w:r w:rsidR="00644CD5">
        <w:t>.</w:t>
      </w:r>
      <w:r>
        <w:t>385*T(u41) + 0</w:t>
      </w:r>
      <w:r w:rsidR="00644CD5">
        <w:t>.</w:t>
      </w:r>
      <w:r>
        <w:t>284*T(v22) + 0</w:t>
      </w:r>
      <w:r w:rsidR="00644CD5">
        <w:t>.</w:t>
      </w:r>
      <w:r>
        <w:t>191*MW -0</w:t>
      </w:r>
      <w:r w:rsidR="00644CD5">
        <w:t>.</w:t>
      </w:r>
      <w:r>
        <w:t>596*T(v8</w:t>
      </w:r>
      <w:r w:rsidR="00644CD5">
        <w:t>.</w:t>
      </w:r>
      <w:r>
        <w:t>u15) + 0</w:t>
      </w:r>
      <w:r w:rsidR="00644CD5">
        <w:t>.</w:t>
      </w:r>
      <w:r>
        <w:t>464*T(v26</w:t>
      </w:r>
      <w:r w:rsidR="00644CD5">
        <w:t>.</w:t>
      </w:r>
      <w:r>
        <w:t>u16) -0</w:t>
      </w:r>
      <w:r w:rsidR="00644CD5">
        <w:t>.</w:t>
      </w:r>
      <w:r>
        <w:t>326*T(v20</w:t>
      </w:r>
      <w:r w:rsidR="00644CD5">
        <w:t>.</w:t>
      </w:r>
      <w:r>
        <w:t>u21) -0</w:t>
      </w:r>
      <w:r w:rsidR="00644CD5">
        <w:t>.</w:t>
      </w:r>
      <w:r>
        <w:t>657*T(v17</w:t>
      </w:r>
      <w:r w:rsidR="00644CD5">
        <w:t>.</w:t>
      </w:r>
      <w:r>
        <w:t>u20) -0</w:t>
      </w:r>
      <w:r w:rsidR="00644CD5">
        <w:t>.</w:t>
      </w:r>
      <w:r>
        <w:t>478*T(v27</w:t>
      </w:r>
      <w:r w:rsidR="00644CD5">
        <w:t>.</w:t>
      </w:r>
      <w:r>
        <w:t>u8) -0</w:t>
      </w:r>
      <w:r w:rsidR="00644CD5">
        <w:t>.</w:t>
      </w:r>
      <w:r>
        <w:t>559*T(v29</w:t>
      </w:r>
      <w:r w:rsidR="00644CD5">
        <w:t>.</w:t>
      </w:r>
      <w:r>
        <w:t>u7) + 0</w:t>
      </w:r>
      <w:r w:rsidR="00644CD5">
        <w:t>.</w:t>
      </w:r>
      <w:r>
        <w:t>602*T(v4</w:t>
      </w:r>
      <w:r w:rsidR="00644CD5">
        <w:t>.</w:t>
      </w:r>
      <w:r>
        <w:t>u25) -0</w:t>
      </w:r>
      <w:r w:rsidR="00644CD5">
        <w:t>.</w:t>
      </w:r>
      <w:r>
        <w:t>648*T(v9</w:t>
      </w:r>
      <w:r w:rsidR="00644CD5">
        <w:t>.</w:t>
      </w:r>
      <w:r>
        <w:t>u3) -0</w:t>
      </w:r>
      <w:r w:rsidR="00644CD5">
        <w:t>.</w:t>
      </w:r>
      <w:r>
        <w:t>000317*Lipophilicity^3 + 0</w:t>
      </w:r>
      <w:r w:rsidR="00644CD5">
        <w:t>.</w:t>
      </w:r>
      <w:r>
        <w:t>459*T(v3</w:t>
      </w:r>
      <w:r w:rsidR="00644CD5">
        <w:t>.</w:t>
      </w:r>
      <w:r>
        <w:t>u15) -0</w:t>
      </w:r>
      <w:r w:rsidR="00644CD5">
        <w:t>.</w:t>
      </w:r>
      <w:r>
        <w:t>334*T(u18) -0</w:t>
      </w:r>
      <w:r w:rsidR="00644CD5">
        <w:t>.</w:t>
      </w:r>
      <w:r>
        <w:t>583*T(v10</w:t>
      </w:r>
      <w:r w:rsidR="00644CD5">
        <w:t>.</w:t>
      </w:r>
      <w:r>
        <w:t>u8) + 0</w:t>
      </w:r>
      <w:r w:rsidR="00644CD5">
        <w:t>.</w:t>
      </w:r>
      <w:r>
        <w:t>322*T(v23</w:t>
      </w:r>
      <w:r w:rsidR="00644CD5">
        <w:t>.</w:t>
      </w:r>
      <w:r>
        <w:t>u16) -0</w:t>
      </w:r>
      <w:r w:rsidR="00644CD5">
        <w:t>.</w:t>
      </w:r>
      <w:r>
        <w:t>756*T(v4</w:t>
      </w:r>
      <w:r w:rsidR="00644CD5">
        <w:t>.</w:t>
      </w:r>
      <w:r>
        <w:t>u4) -0</w:t>
      </w:r>
      <w:r w:rsidR="00644CD5">
        <w:t>.</w:t>
      </w:r>
      <w:r>
        <w:t>474*T(v9</w:t>
      </w:r>
      <w:r w:rsidR="00644CD5">
        <w:t>.</w:t>
      </w:r>
      <w:r>
        <w:t>u12) -0</w:t>
      </w:r>
      <w:r w:rsidR="00644CD5">
        <w:t>.</w:t>
      </w:r>
      <w:r>
        <w:t>272*T(v6</w:t>
      </w:r>
      <w:r w:rsidR="00644CD5">
        <w:t>.</w:t>
      </w:r>
      <w:r>
        <w:t>u24) -0</w:t>
      </w:r>
      <w:r w:rsidR="00644CD5">
        <w:t>.</w:t>
      </w:r>
      <w:r>
        <w:t>613*T(v8</w:t>
      </w:r>
      <w:r w:rsidR="00644CD5">
        <w:t>.</w:t>
      </w:r>
      <w:r>
        <w:t>u16) -0</w:t>
      </w:r>
      <w:r w:rsidR="00644CD5">
        <w:t>.</w:t>
      </w:r>
      <w:r>
        <w:t>269*T(v18</w:t>
      </w:r>
      <w:r w:rsidR="00644CD5">
        <w:t>.</w:t>
      </w:r>
      <w:r>
        <w:t>u23) -0</w:t>
      </w:r>
      <w:r w:rsidR="00644CD5">
        <w:t>.</w:t>
      </w:r>
      <w:r>
        <w:t>33*T(v37</w:t>
      </w:r>
      <w:r w:rsidR="00644CD5">
        <w:t>.</w:t>
      </w:r>
      <w:r>
        <w:t>u3) + 0</w:t>
      </w:r>
      <w:r w:rsidR="00644CD5">
        <w:t>.</w:t>
      </w:r>
      <w:r>
        <w:t>548*T(v10</w:t>
      </w:r>
      <w:r w:rsidR="00644CD5">
        <w:t>.</w:t>
      </w:r>
      <w:r>
        <w:t>u12) + 0</w:t>
      </w:r>
      <w:r w:rsidR="00644CD5">
        <w:t>.</w:t>
      </w:r>
      <w:r>
        <w:t>485*T(v9</w:t>
      </w:r>
      <w:r w:rsidR="00644CD5">
        <w:t>.</w:t>
      </w:r>
      <w:r>
        <w:t>u28) -0</w:t>
      </w:r>
      <w:r w:rsidR="00644CD5">
        <w:t>.</w:t>
      </w:r>
      <w:r>
        <w:t>403*T(v18</w:t>
      </w:r>
      <w:r w:rsidR="00644CD5">
        <w:t>.</w:t>
      </w:r>
      <w:r>
        <w:t>u7) + 0</w:t>
      </w:r>
      <w:r w:rsidR="00644CD5">
        <w:t>.</w:t>
      </w:r>
      <w:r>
        <w:t>55*T(v9</w:t>
      </w:r>
      <w:r w:rsidR="00644CD5">
        <w:t>.</w:t>
      </w:r>
      <w:r>
        <w:t>u13) + 0</w:t>
      </w:r>
      <w:r w:rsidR="00644CD5">
        <w:t>.</w:t>
      </w:r>
      <w:r>
        <w:t>809*T(v1</w:t>
      </w:r>
      <w:r w:rsidR="00644CD5">
        <w:t>.</w:t>
      </w:r>
      <w:r>
        <w:t>u28) -0</w:t>
      </w:r>
      <w:r w:rsidR="00644CD5">
        <w:t>.</w:t>
      </w:r>
      <w:r>
        <w:t>495*T(v25</w:t>
      </w:r>
      <w:r w:rsidR="00644CD5">
        <w:t>.</w:t>
      </w:r>
      <w:r>
        <w:t>u7) -0</w:t>
      </w:r>
      <w:r w:rsidR="00644CD5">
        <w:t>.</w:t>
      </w:r>
      <w:r>
        <w:t>393*T(v19</w:t>
      </w:r>
      <w:r w:rsidR="00644CD5">
        <w:t>.</w:t>
      </w:r>
      <w:r>
        <w:t>u8) -0</w:t>
      </w:r>
      <w:r w:rsidR="00644CD5">
        <w:t>.</w:t>
      </w:r>
      <w:r>
        <w:t>42*T(v4) + 0</w:t>
      </w:r>
      <w:r w:rsidR="00644CD5">
        <w:t>.</w:t>
      </w:r>
      <w:r>
        <w:t>324*T(v12</w:t>
      </w:r>
      <w:r w:rsidR="00644CD5">
        <w:t>.</w:t>
      </w:r>
      <w:r>
        <w:t>u20) + 0</w:t>
      </w:r>
      <w:r w:rsidR="00644CD5">
        <w:t>.</w:t>
      </w:r>
      <w:r>
        <w:t>66*T(v2</w:t>
      </w:r>
      <w:r w:rsidR="00644CD5">
        <w:t>.</w:t>
      </w:r>
      <w:r>
        <w:t>u25) + 0</w:t>
      </w:r>
      <w:r w:rsidR="00644CD5">
        <w:t>.</w:t>
      </w:r>
      <w:r>
        <w:t>416*T(v17</w:t>
      </w:r>
      <w:r w:rsidR="00644CD5">
        <w:t>.</w:t>
      </w:r>
      <w:r>
        <w:t>u1) -0</w:t>
      </w:r>
      <w:r w:rsidR="00644CD5">
        <w:t>.</w:t>
      </w:r>
      <w:r>
        <w:t>623*T(v27</w:t>
      </w:r>
      <w:r w:rsidR="00644CD5">
        <w:t>.</w:t>
      </w:r>
      <w:r>
        <w:t>u7) + 0</w:t>
      </w:r>
      <w:r w:rsidR="00644CD5">
        <w:t>.</w:t>
      </w:r>
      <w:r>
        <w:t>587*T(v4</w:t>
      </w:r>
      <w:r w:rsidR="00644CD5">
        <w:t>.</w:t>
      </w:r>
      <w:r>
        <w:t>u7) + 0</w:t>
      </w:r>
      <w:r w:rsidR="00644CD5">
        <w:t>.</w:t>
      </w:r>
      <w:r>
        <w:t>237*T(u37) -0</w:t>
      </w:r>
      <w:r w:rsidR="00644CD5">
        <w:t>.</w:t>
      </w:r>
      <w:r>
        <w:t>444*T(v6</w:t>
      </w:r>
      <w:r w:rsidR="00644CD5">
        <w:t>.</w:t>
      </w:r>
      <w:r>
        <w:t>u17) + 0</w:t>
      </w:r>
      <w:r w:rsidR="00644CD5">
        <w:t>.</w:t>
      </w:r>
      <w:r>
        <w:t>534*T(v40</w:t>
      </w:r>
      <w:r w:rsidR="00644CD5">
        <w:t>.</w:t>
      </w:r>
      <w:r>
        <w:t>u1) + 0</w:t>
      </w:r>
      <w:r w:rsidR="00644CD5">
        <w:t>.</w:t>
      </w:r>
      <w:r>
        <w:t>424*T(v3</w:t>
      </w:r>
      <w:r w:rsidR="00644CD5">
        <w:t>.</w:t>
      </w:r>
      <w:r>
        <w:t>u35) -0</w:t>
      </w:r>
      <w:r w:rsidR="00644CD5">
        <w:t>.</w:t>
      </w:r>
      <w:r>
        <w:t>433*T(v7</w:t>
      </w:r>
      <w:r w:rsidR="00644CD5">
        <w:t>.</w:t>
      </w:r>
      <w:r>
        <w:t>u31) + 0</w:t>
      </w:r>
      <w:r w:rsidR="00644CD5">
        <w:t>.</w:t>
      </w:r>
      <w:r>
        <w:t>524*T(v11</w:t>
      </w:r>
      <w:r w:rsidR="00644CD5">
        <w:t>.</w:t>
      </w:r>
      <w:r>
        <w:t>u10) + 0</w:t>
      </w:r>
      <w:r w:rsidR="00644CD5">
        <w:t>.</w:t>
      </w:r>
      <w:r>
        <w:t>204*T(v18</w:t>
      </w:r>
      <w:r w:rsidR="00644CD5">
        <w:t>.</w:t>
      </w:r>
      <w:r>
        <w:t>u21) + 0</w:t>
      </w:r>
      <w:r w:rsidR="00644CD5">
        <w:t>.</w:t>
      </w:r>
      <w:r>
        <w:t>513*T(v9</w:t>
      </w:r>
      <w:r w:rsidR="00644CD5">
        <w:t>.</w:t>
      </w:r>
      <w:r>
        <w:t>u23) -0</w:t>
      </w:r>
      <w:r w:rsidR="00644CD5">
        <w:t>.</w:t>
      </w:r>
      <w:r>
        <w:t>364*T(v17</w:t>
      </w:r>
      <w:r w:rsidR="00644CD5">
        <w:t>.</w:t>
      </w:r>
      <w:r>
        <w:t>u16) + 0</w:t>
      </w:r>
      <w:r w:rsidR="00644CD5">
        <w:t>.</w:t>
      </w:r>
      <w:r>
        <w:t>543*T(v1</w:t>
      </w:r>
      <w:r w:rsidR="00644CD5">
        <w:t>.</w:t>
      </w:r>
      <w:r>
        <w:t>u10) + 0</w:t>
      </w:r>
      <w:r w:rsidR="00644CD5">
        <w:t>.</w:t>
      </w:r>
      <w:r>
        <w:t>526*T(v13</w:t>
      </w:r>
      <w:r w:rsidR="00644CD5">
        <w:t>.</w:t>
      </w:r>
      <w:r>
        <w:t>u24) + 0</w:t>
      </w:r>
      <w:r w:rsidR="00644CD5">
        <w:t>.</w:t>
      </w:r>
      <w:r>
        <w:t>562*T(v15</w:t>
      </w:r>
      <w:r w:rsidR="00644CD5">
        <w:t>.</w:t>
      </w:r>
      <w:r>
        <w:t>u4) + 0</w:t>
      </w:r>
      <w:r w:rsidR="00644CD5">
        <w:t>.</w:t>
      </w:r>
      <w:r>
        <w:t>313*T(v20</w:t>
      </w:r>
      <w:r w:rsidR="00644CD5">
        <w:t>.</w:t>
      </w:r>
      <w:r>
        <w:t>u19) -0</w:t>
      </w:r>
      <w:r w:rsidR="00644CD5">
        <w:t>.</w:t>
      </w:r>
      <w:r>
        <w:t>64*T(v7</w:t>
      </w:r>
      <w:r w:rsidR="00644CD5">
        <w:t>.</w:t>
      </w:r>
      <w:r>
        <w:t>u26) -0</w:t>
      </w:r>
      <w:r w:rsidR="00644CD5">
        <w:t>.</w:t>
      </w:r>
      <w:r>
        <w:t>282*T(v12</w:t>
      </w:r>
      <w:r w:rsidR="00644CD5">
        <w:t>.</w:t>
      </w:r>
      <w:r>
        <w:t>u27) + 0</w:t>
      </w:r>
      <w:r w:rsidR="00644CD5">
        <w:t>.</w:t>
      </w:r>
      <w:r>
        <w:t>548*T(v38</w:t>
      </w:r>
      <w:r w:rsidR="00644CD5">
        <w:t>.</w:t>
      </w:r>
      <w:r>
        <w:t>u1) + 0</w:t>
      </w:r>
      <w:r w:rsidR="00644CD5">
        <w:t>.</w:t>
      </w:r>
      <w:r>
        <w:t>403*T(v14</w:t>
      </w:r>
      <w:r w:rsidR="00644CD5">
        <w:t>.</w:t>
      </w:r>
      <w:r>
        <w:t>u4) + 0</w:t>
      </w:r>
      <w:r w:rsidR="00644CD5">
        <w:t>.</w:t>
      </w:r>
      <w:r>
        <w:t>505*T(v10) + 0</w:t>
      </w:r>
      <w:r w:rsidR="00644CD5">
        <w:t>.</w:t>
      </w:r>
      <w:r>
        <w:t>46*T(v9</w:t>
      </w:r>
      <w:r w:rsidR="00644CD5">
        <w:t>.</w:t>
      </w:r>
      <w:r>
        <w:t>u18) -0</w:t>
      </w:r>
      <w:r w:rsidR="00644CD5">
        <w:t>.</w:t>
      </w:r>
      <w:r>
        <w:t>514*T(v7</w:t>
      </w:r>
      <w:r w:rsidR="00644CD5">
        <w:t>.</w:t>
      </w:r>
      <w:r>
        <w:t>u10) -0</w:t>
      </w:r>
      <w:r w:rsidR="00644CD5">
        <w:t>.</w:t>
      </w:r>
      <w:r>
        <w:t>439*T(v4</w:t>
      </w:r>
      <w:r w:rsidR="00644CD5">
        <w:t>.</w:t>
      </w:r>
      <w:r>
        <w:t>u11) -0</w:t>
      </w:r>
      <w:r w:rsidR="00644CD5">
        <w:t>.</w:t>
      </w:r>
      <w:r>
        <w:t>503*T(v9</w:t>
      </w:r>
      <w:r w:rsidR="00644CD5">
        <w:t>.</w:t>
      </w:r>
      <w:r>
        <w:t>u26) + 0</w:t>
      </w:r>
      <w:r w:rsidR="00644CD5">
        <w:t>.</w:t>
      </w:r>
      <w:r>
        <w:t>451*T(v28</w:t>
      </w:r>
      <w:r w:rsidR="00644CD5">
        <w:t>.</w:t>
      </w:r>
      <w:r>
        <w:t>u12) + 0</w:t>
      </w:r>
      <w:r w:rsidR="00644CD5">
        <w:t>.</w:t>
      </w:r>
      <w:r>
        <w:t>424*T(u16) + 0</w:t>
      </w:r>
      <w:r w:rsidR="00644CD5">
        <w:t>.</w:t>
      </w:r>
      <w:r>
        <w:t>594*T(v11</w:t>
      </w:r>
      <w:r w:rsidR="00644CD5">
        <w:t>.</w:t>
      </w:r>
      <w:r>
        <w:t>u7) -0</w:t>
      </w:r>
      <w:r w:rsidR="00644CD5">
        <w:t>.</w:t>
      </w:r>
      <w:r>
        <w:t>307*T(v17</w:t>
      </w:r>
      <w:r w:rsidR="00644CD5">
        <w:t>.</w:t>
      </w:r>
      <w:r>
        <w:t>u5) + 0</w:t>
      </w:r>
      <w:r w:rsidR="00644CD5">
        <w:t>.</w:t>
      </w:r>
      <w:r>
        <w:t>255*T(v30</w:t>
      </w:r>
      <w:r w:rsidR="00644CD5">
        <w:t>.</w:t>
      </w:r>
      <w:r>
        <w:t>u4) + 0</w:t>
      </w:r>
      <w:r w:rsidR="00644CD5">
        <w:t>.</w:t>
      </w:r>
      <w:r>
        <w:t>327*T(v11</w:t>
      </w:r>
      <w:r w:rsidR="00644CD5">
        <w:t>.</w:t>
      </w:r>
      <w:r>
        <w:t>u9) + 0</w:t>
      </w:r>
      <w:r w:rsidR="00644CD5">
        <w:t>.</w:t>
      </w:r>
      <w:r>
        <w:t>232*T(v22</w:t>
      </w:r>
      <w:r w:rsidR="00644CD5">
        <w:t>.</w:t>
      </w:r>
      <w:r>
        <w:t>u6) -0</w:t>
      </w:r>
      <w:r w:rsidR="00644CD5">
        <w:t>.</w:t>
      </w:r>
      <w:r>
        <w:t>408*T(v34</w:t>
      </w:r>
      <w:r w:rsidR="00644CD5">
        <w:t>.</w:t>
      </w:r>
      <w:r>
        <w:t>u4) + 0</w:t>
      </w:r>
      <w:r w:rsidR="00644CD5">
        <w:t>.</w:t>
      </w:r>
      <w:r>
        <w:t>304*T(v25</w:t>
      </w:r>
      <w:r w:rsidR="00644CD5">
        <w:t>.</w:t>
      </w:r>
      <w:r>
        <w:t>u11) + 0</w:t>
      </w:r>
      <w:r w:rsidR="00644CD5">
        <w:t>.</w:t>
      </w:r>
      <w:r>
        <w:t>388*T(v18</w:t>
      </w:r>
      <w:r w:rsidR="00644CD5">
        <w:t>.</w:t>
      </w:r>
      <w:r>
        <w:t>u1) + 0</w:t>
      </w:r>
      <w:r w:rsidR="00644CD5">
        <w:t>.</w:t>
      </w:r>
      <w:r>
        <w:t>0847*Lipophilicity^2 + 0</w:t>
      </w:r>
      <w:r w:rsidR="00644CD5">
        <w:t>.</w:t>
      </w:r>
      <w:r>
        <w:t>419*T(v2</w:t>
      </w:r>
      <w:r w:rsidR="00644CD5">
        <w:t>.</w:t>
      </w:r>
      <w:r>
        <w:t>u40) + 0</w:t>
      </w:r>
      <w:r w:rsidR="00644CD5">
        <w:t>.</w:t>
      </w:r>
      <w:r>
        <w:t>246*T(v32) -0</w:t>
      </w:r>
      <w:r w:rsidR="00644CD5">
        <w:t>.</w:t>
      </w:r>
      <w:r>
        <w:t>387*T(v7</w:t>
      </w:r>
      <w:r w:rsidR="00644CD5">
        <w:t>.</w:t>
      </w:r>
      <w:r>
        <w:t>u35) -0</w:t>
      </w:r>
      <w:r w:rsidR="00644CD5">
        <w:t>.</w:t>
      </w:r>
      <w:r>
        <w:t>38*T(v7</w:t>
      </w:r>
      <w:r w:rsidR="00644CD5">
        <w:t>.</w:t>
      </w:r>
      <w:r>
        <w:t>u33) + 0</w:t>
      </w:r>
      <w:r w:rsidR="00644CD5">
        <w:t>.</w:t>
      </w:r>
      <w:r>
        <w:t>431*T(v15</w:t>
      </w:r>
      <w:r w:rsidR="00644CD5">
        <w:t>.</w:t>
      </w:r>
      <w:r>
        <w:t>u25) + 0</w:t>
      </w:r>
      <w:r w:rsidR="00644CD5">
        <w:t>.</w:t>
      </w:r>
      <w:r>
        <w:t>316*T(v4</w:t>
      </w:r>
      <w:r w:rsidR="00644CD5">
        <w:t>.</w:t>
      </w:r>
      <w:r>
        <w:t>u38) + 0</w:t>
      </w:r>
      <w:r w:rsidR="00644CD5">
        <w:t>.</w:t>
      </w:r>
      <w:r>
        <w:t>37*T(v26</w:t>
      </w:r>
      <w:r w:rsidR="00644CD5">
        <w:t>.</w:t>
      </w:r>
      <w:r>
        <w:t>u14) -0</w:t>
      </w:r>
      <w:r w:rsidR="00644CD5">
        <w:t>.</w:t>
      </w:r>
      <w:r>
        <w:t>337*T(v11</w:t>
      </w:r>
      <w:r w:rsidR="00644CD5">
        <w:t>.</w:t>
      </w:r>
      <w:r>
        <w:t>u12) -0</w:t>
      </w:r>
      <w:r w:rsidR="00644CD5">
        <w:t>.</w:t>
      </w:r>
      <w:r>
        <w:t>5*T(v3</w:t>
      </w:r>
      <w:r w:rsidR="00644CD5">
        <w:t>.</w:t>
      </w:r>
      <w:r>
        <w:t>u20) -0</w:t>
      </w:r>
      <w:r w:rsidR="00644CD5">
        <w:t>.</w:t>
      </w:r>
      <w:r>
        <w:t>305*T(v4</w:t>
      </w:r>
      <w:r w:rsidR="00644CD5">
        <w:t>.</w:t>
      </w:r>
      <w:r>
        <w:t>u37) + 0</w:t>
      </w:r>
      <w:r w:rsidR="00644CD5">
        <w:t>.</w:t>
      </w:r>
      <w:r>
        <w:t>302*T(v13</w:t>
      </w:r>
      <w:r w:rsidR="00644CD5">
        <w:t>.</w:t>
      </w:r>
      <w:r>
        <w:t>u17) -0</w:t>
      </w:r>
      <w:r w:rsidR="00644CD5">
        <w:t>.</w:t>
      </w:r>
      <w:r>
        <w:t>234*T(v26</w:t>
      </w:r>
      <w:r w:rsidR="00644CD5">
        <w:t>.</w:t>
      </w:r>
      <w:r>
        <w:t>u8) + 0</w:t>
      </w:r>
      <w:r w:rsidR="00644CD5">
        <w:t>.</w:t>
      </w:r>
      <w:r>
        <w:t>443*T(v17</w:t>
      </w:r>
      <w:r w:rsidR="00644CD5">
        <w:t>.</w:t>
      </w:r>
      <w:r>
        <w:t>u12) -0</w:t>
      </w:r>
      <w:r w:rsidR="00644CD5">
        <w:t>.</w:t>
      </w:r>
      <w:r>
        <w:t>375*T(v32</w:t>
      </w:r>
      <w:r w:rsidR="00644CD5">
        <w:t>.</w:t>
      </w:r>
      <w:r>
        <w:t>u3) + 0</w:t>
      </w:r>
      <w:r w:rsidR="00644CD5">
        <w:t>.</w:t>
      </w:r>
      <w:r>
        <w:t>42*T(v17</w:t>
      </w:r>
      <w:r w:rsidR="00644CD5">
        <w:t>.</w:t>
      </w:r>
      <w:r>
        <w:t>u6) + 0</w:t>
      </w:r>
      <w:r w:rsidR="00644CD5">
        <w:t>.</w:t>
      </w:r>
      <w:r>
        <w:t>304*T(v6</w:t>
      </w:r>
      <w:r w:rsidR="00644CD5">
        <w:t>.</w:t>
      </w:r>
      <w:r>
        <w:t>u15) -0</w:t>
      </w:r>
      <w:r w:rsidR="00644CD5">
        <w:t>.</w:t>
      </w:r>
      <w:r>
        <w:t>245*T(v10</w:t>
      </w:r>
      <w:r w:rsidR="00644CD5">
        <w:t>.</w:t>
      </w:r>
      <w:r>
        <w:t>u27) -0</w:t>
      </w:r>
      <w:r w:rsidR="00644CD5">
        <w:t>.</w:t>
      </w:r>
      <w:r>
        <w:t>0443*NumHal + 0</w:t>
      </w:r>
      <w:r w:rsidR="00644CD5">
        <w:t>.</w:t>
      </w:r>
      <w:r>
        <w:t>286*T(v38</w:t>
      </w:r>
      <w:r w:rsidR="00644CD5">
        <w:t>.</w:t>
      </w:r>
      <w:r>
        <w:t>u2) + 0</w:t>
      </w:r>
      <w:r w:rsidR="00644CD5">
        <w:t>.</w:t>
      </w:r>
      <w:r>
        <w:t>452*T(v12</w:t>
      </w:r>
      <w:r w:rsidR="00644CD5">
        <w:t>.</w:t>
      </w:r>
      <w:r>
        <w:t>u17) + 0</w:t>
      </w:r>
      <w:r w:rsidR="00644CD5">
        <w:t>.</w:t>
      </w:r>
      <w:r>
        <w:t>439*T(v2</w:t>
      </w:r>
      <w:r w:rsidR="00644CD5">
        <w:t>.</w:t>
      </w:r>
      <w:r>
        <w:t>u22) + 0</w:t>
      </w:r>
      <w:r w:rsidR="00644CD5">
        <w:t>.</w:t>
      </w:r>
      <w:r>
        <w:t>329*T(v2</w:t>
      </w:r>
      <w:r w:rsidR="00644CD5">
        <w:t>.</w:t>
      </w:r>
      <w:r>
        <w:t>u8) + 0</w:t>
      </w:r>
      <w:r w:rsidR="00644CD5">
        <w:t>.</w:t>
      </w:r>
      <w:r>
        <w:t>262*T(v27</w:t>
      </w:r>
      <w:r w:rsidR="00644CD5">
        <w:t>.</w:t>
      </w:r>
      <w:r>
        <w:t>u15) -0</w:t>
      </w:r>
      <w:r w:rsidR="00644CD5">
        <w:t>.</w:t>
      </w:r>
      <w:r>
        <w:t>304*T(v16</w:t>
      </w:r>
      <w:r w:rsidR="00644CD5">
        <w:t>.</w:t>
      </w:r>
      <w:r>
        <w:t>u25) + 0</w:t>
      </w:r>
      <w:r w:rsidR="00644CD5">
        <w:t>.</w:t>
      </w:r>
      <w:r>
        <w:t>345*T(v30</w:t>
      </w:r>
      <w:r w:rsidR="00644CD5">
        <w:t>.</w:t>
      </w:r>
      <w:r>
        <w:t>u7) -0</w:t>
      </w:r>
      <w:r w:rsidR="00644CD5">
        <w:t>.</w:t>
      </w:r>
      <w:r>
        <w:t>331*T(v7</w:t>
      </w:r>
      <w:r w:rsidR="00644CD5">
        <w:t>.</w:t>
      </w:r>
      <w:r>
        <w:t>u21) -0</w:t>
      </w:r>
      <w:r w:rsidR="00644CD5">
        <w:t>.</w:t>
      </w:r>
      <w:r>
        <w:t>235*T(v10</w:t>
      </w:r>
      <w:r w:rsidR="00644CD5">
        <w:t>.</w:t>
      </w:r>
      <w:r>
        <w:t>u18) + 0</w:t>
      </w:r>
      <w:r w:rsidR="00644CD5">
        <w:t>.</w:t>
      </w:r>
      <w:r>
        <w:t>273*T(v14</w:t>
      </w:r>
      <w:r w:rsidR="00644CD5">
        <w:t>.</w:t>
      </w:r>
      <w:r>
        <w:t>u26) -0</w:t>
      </w:r>
      <w:r w:rsidR="00644CD5">
        <w:t>.</w:t>
      </w:r>
      <w:r>
        <w:t>299*T(v13</w:t>
      </w:r>
      <w:r w:rsidR="00644CD5">
        <w:t>.</w:t>
      </w:r>
      <w:r>
        <w:t>u28) -0</w:t>
      </w:r>
      <w:r w:rsidR="00644CD5">
        <w:t>.</w:t>
      </w:r>
      <w:r>
        <w:t>158*T(v35</w:t>
      </w:r>
      <w:r w:rsidR="00644CD5">
        <w:t>.</w:t>
      </w:r>
      <w:r>
        <w:t>u6) + 0</w:t>
      </w:r>
      <w:r w:rsidR="00644CD5">
        <w:t>.</w:t>
      </w:r>
      <w:r>
        <w:t>217*T(u42) -0</w:t>
      </w:r>
      <w:r w:rsidR="00644CD5">
        <w:t>.</w:t>
      </w:r>
      <w:r>
        <w:t>317*T(v4</w:t>
      </w:r>
      <w:r w:rsidR="00644CD5">
        <w:t>.</w:t>
      </w:r>
      <w:r>
        <w:t>u36) + 0</w:t>
      </w:r>
      <w:r w:rsidR="00644CD5">
        <w:t>.</w:t>
      </w:r>
      <w:r>
        <w:t>416*T(v4</w:t>
      </w:r>
      <w:r w:rsidR="00644CD5">
        <w:t>.</w:t>
      </w:r>
      <w:r>
        <w:t>u1) -0</w:t>
      </w:r>
      <w:r w:rsidR="00644CD5">
        <w:t>.</w:t>
      </w:r>
      <w:r>
        <w:t>3*T(v24</w:t>
      </w:r>
      <w:r w:rsidR="00644CD5">
        <w:t>.</w:t>
      </w:r>
      <w:r>
        <w:t>u12) -0</w:t>
      </w:r>
      <w:r w:rsidR="00644CD5">
        <w:t>.</w:t>
      </w:r>
      <w:r>
        <w:t>343*T(v9</w:t>
      </w:r>
      <w:r w:rsidR="00644CD5">
        <w:t>.</w:t>
      </w:r>
      <w:r>
        <w:t>u21) + 0</w:t>
      </w:r>
      <w:r w:rsidR="00644CD5">
        <w:t>.</w:t>
      </w:r>
      <w:r>
        <w:t>263*T(v10</w:t>
      </w:r>
      <w:r w:rsidR="00644CD5">
        <w:t>.</w:t>
      </w:r>
      <w:r>
        <w:t>u32) -0</w:t>
      </w:r>
      <w:r w:rsidR="00644CD5">
        <w:t>.</w:t>
      </w:r>
      <w:r>
        <w:t>207*T(v24</w:t>
      </w:r>
      <w:r w:rsidR="00644CD5">
        <w:t>.</w:t>
      </w:r>
      <w:r>
        <w:t>u7) + 0</w:t>
      </w:r>
      <w:r w:rsidR="00644CD5">
        <w:t>.</w:t>
      </w:r>
      <w:r>
        <w:t>38*T(v11</w:t>
      </w:r>
      <w:r w:rsidR="00644CD5">
        <w:t>.</w:t>
      </w:r>
      <w:r>
        <w:t>u20) -0</w:t>
      </w:r>
      <w:r w:rsidR="00644CD5">
        <w:t>.</w:t>
      </w:r>
      <w:r>
        <w:t>273*T(v8</w:t>
      </w:r>
      <w:r w:rsidR="00644CD5">
        <w:t>.</w:t>
      </w:r>
      <w:r>
        <w:t>u34) -0</w:t>
      </w:r>
      <w:r w:rsidR="00644CD5">
        <w:t>.</w:t>
      </w:r>
      <w:r>
        <w:t>28*T(v2</w:t>
      </w:r>
      <w:r w:rsidR="00644CD5">
        <w:t>.</w:t>
      </w:r>
      <w:r>
        <w:t>u27) + 0</w:t>
      </w:r>
      <w:r w:rsidR="00644CD5">
        <w:t>.</w:t>
      </w:r>
      <w:r>
        <w:t>213*T(v13</w:t>
      </w:r>
      <w:r w:rsidR="00644CD5">
        <w:t>.</w:t>
      </w:r>
      <w:r>
        <w:t>u26) -0</w:t>
      </w:r>
      <w:r w:rsidR="00644CD5">
        <w:t>.</w:t>
      </w:r>
      <w:r>
        <w:t>151*T(v14) + 0</w:t>
      </w:r>
      <w:r w:rsidR="00644CD5">
        <w:t>.</w:t>
      </w:r>
      <w:r>
        <w:t>24*T(v27</w:t>
      </w:r>
      <w:r w:rsidR="00644CD5">
        <w:t>.</w:t>
      </w:r>
      <w:r>
        <w:t>u10) -0</w:t>
      </w:r>
      <w:r w:rsidR="00644CD5">
        <w:t>.</w:t>
      </w:r>
      <w:r>
        <w:t>202*T(v35</w:t>
      </w:r>
      <w:r w:rsidR="00644CD5">
        <w:t>.</w:t>
      </w:r>
      <w:r>
        <w:t>u1) + 0</w:t>
      </w:r>
      <w:r w:rsidR="00644CD5">
        <w:t>.</w:t>
      </w:r>
      <w:r>
        <w:t>0395*NumDonor + 0</w:t>
      </w:r>
      <w:r w:rsidR="00644CD5">
        <w:t>.</w:t>
      </w:r>
      <w:r>
        <w:t>334*T(v1</w:t>
      </w:r>
      <w:r w:rsidR="00644CD5">
        <w:t>.</w:t>
      </w:r>
      <w:r>
        <w:t>u3) -0</w:t>
      </w:r>
      <w:r w:rsidR="00644CD5">
        <w:t>.</w:t>
      </w:r>
      <w:r>
        <w:t>179*T(v32</w:t>
      </w:r>
      <w:r w:rsidR="00644CD5">
        <w:t>.</w:t>
      </w:r>
      <w:r>
        <w:t>u10) -0</w:t>
      </w:r>
      <w:r w:rsidR="00644CD5">
        <w:t>.</w:t>
      </w:r>
      <w:r>
        <w:t>264*T(v11</w:t>
      </w:r>
      <w:r w:rsidR="00644CD5">
        <w:t>.</w:t>
      </w:r>
      <w:r>
        <w:t>u29) -0</w:t>
      </w:r>
      <w:r w:rsidR="00644CD5">
        <w:t>.</w:t>
      </w:r>
      <w:r>
        <w:t>286*T(v28</w:t>
      </w:r>
      <w:r w:rsidR="00644CD5">
        <w:t>.</w:t>
      </w:r>
      <w:r>
        <w:t>u15) -0</w:t>
      </w:r>
      <w:r w:rsidR="00644CD5">
        <w:t>.</w:t>
      </w:r>
      <w:r>
        <w:t>259*T(v3</w:t>
      </w:r>
      <w:r w:rsidR="00644CD5">
        <w:t>.</w:t>
      </w:r>
      <w:r>
        <w:t>u23) + 0</w:t>
      </w:r>
      <w:r w:rsidR="00644CD5">
        <w:t>.</w:t>
      </w:r>
      <w:r>
        <w:t>236*T(v28</w:t>
      </w:r>
      <w:r w:rsidR="00644CD5">
        <w:t>.</w:t>
      </w:r>
      <w:r>
        <w:t>u8) + 0</w:t>
      </w:r>
      <w:r w:rsidR="00644CD5">
        <w:t>.</w:t>
      </w:r>
      <w:r>
        <w:t>204*T(v11</w:t>
      </w:r>
      <w:r w:rsidR="00644CD5">
        <w:t>.</w:t>
      </w:r>
      <w:r>
        <w:t>u17) + 0</w:t>
      </w:r>
      <w:r w:rsidR="00644CD5">
        <w:t>.</w:t>
      </w:r>
      <w:r>
        <w:t>28*T(v3</w:t>
      </w:r>
      <w:r w:rsidR="00644CD5">
        <w:t>.</w:t>
      </w:r>
      <w:r>
        <w:t>u21) -0</w:t>
      </w:r>
      <w:r w:rsidR="00644CD5">
        <w:t>.</w:t>
      </w:r>
      <w:r>
        <w:t>213*T(v28</w:t>
      </w:r>
      <w:r w:rsidR="00644CD5">
        <w:t>.</w:t>
      </w:r>
      <w:r>
        <w:t>u5) + 0</w:t>
      </w:r>
      <w:r w:rsidR="00644CD5">
        <w:t>.</w:t>
      </w:r>
      <w:r>
        <w:t>321*T(v11</w:t>
      </w:r>
      <w:r w:rsidR="00644CD5">
        <w:t>.</w:t>
      </w:r>
      <w:r>
        <w:t>u22) + 0</w:t>
      </w:r>
      <w:r w:rsidR="00644CD5">
        <w:t>.</w:t>
      </w:r>
      <w:r>
        <w:t>261*T(v23</w:t>
      </w:r>
      <w:r w:rsidR="00644CD5">
        <w:t>.</w:t>
      </w:r>
      <w:r>
        <w:t>u3) -0</w:t>
      </w:r>
      <w:r w:rsidR="00644CD5">
        <w:t>.</w:t>
      </w:r>
      <w:r>
        <w:t>223*T(v14</w:t>
      </w:r>
      <w:r w:rsidR="00644CD5">
        <w:t>.</w:t>
      </w:r>
      <w:r>
        <w:t>u24) -0</w:t>
      </w:r>
      <w:r w:rsidR="00644CD5">
        <w:t>.</w:t>
      </w:r>
      <w:r>
        <w:t>25*T(v21</w:t>
      </w:r>
      <w:r w:rsidR="00644CD5">
        <w:t>.</w:t>
      </w:r>
      <w:r>
        <w:t>u20) + 0</w:t>
      </w:r>
      <w:r w:rsidR="00644CD5">
        <w:t>.</w:t>
      </w:r>
      <w:r>
        <w:t>287*T(v13</w:t>
      </w:r>
      <w:r w:rsidR="00644CD5">
        <w:t>.</w:t>
      </w:r>
      <w:r>
        <w:t>u14) -0</w:t>
      </w:r>
      <w:r w:rsidR="00644CD5">
        <w:t>.</w:t>
      </w:r>
      <w:r>
        <w:t>326*T(v4</w:t>
      </w:r>
      <w:r w:rsidR="00644CD5">
        <w:t>.</w:t>
      </w:r>
      <w:r>
        <w:t>u5) -0</w:t>
      </w:r>
      <w:r w:rsidR="00644CD5">
        <w:t>.</w:t>
      </w:r>
      <w:r>
        <w:t>323*T(v16</w:t>
      </w:r>
      <w:r w:rsidR="00644CD5">
        <w:t>.</w:t>
      </w:r>
      <w:r>
        <w:t>u2) -0</w:t>
      </w:r>
      <w:r w:rsidR="00644CD5">
        <w:t>.</w:t>
      </w:r>
      <w:r>
        <w:t>335*T(v18</w:t>
      </w:r>
      <w:r w:rsidR="00644CD5">
        <w:t>.</w:t>
      </w:r>
      <w:r>
        <w:t>u2) + 0</w:t>
      </w:r>
      <w:r w:rsidR="00644CD5">
        <w:t>.</w:t>
      </w:r>
      <w:r>
        <w:t>196*T(v7</w:t>
      </w:r>
      <w:r w:rsidR="00644CD5">
        <w:t>.</w:t>
      </w:r>
      <w:r>
        <w:t>u19) -0</w:t>
      </w:r>
      <w:r w:rsidR="00644CD5">
        <w:t>.</w:t>
      </w:r>
      <w:r>
        <w:t>261*T(v3</w:t>
      </w:r>
      <w:r w:rsidR="00644CD5">
        <w:t>.</w:t>
      </w:r>
      <w:r>
        <w:t>u39) -0</w:t>
      </w:r>
      <w:r w:rsidR="00644CD5">
        <w:t>.</w:t>
      </w:r>
      <w:r>
        <w:t>275*T(v5</w:t>
      </w:r>
      <w:r w:rsidR="00644CD5">
        <w:t>.</w:t>
      </w:r>
      <w:r>
        <w:t>u15) -0</w:t>
      </w:r>
      <w:r w:rsidR="00644CD5">
        <w:t>.</w:t>
      </w:r>
      <w:r>
        <w:t>133*T(v33</w:t>
      </w:r>
      <w:r w:rsidR="00644CD5">
        <w:t>.</w:t>
      </w:r>
      <w:r>
        <w:t>u10) -0</w:t>
      </w:r>
      <w:r w:rsidR="00644CD5">
        <w:t>.</w:t>
      </w:r>
      <w:r>
        <w:t>307*T(v6</w:t>
      </w:r>
      <w:r w:rsidR="00644CD5">
        <w:t>.</w:t>
      </w:r>
      <w:r>
        <w:t>u25) + 0</w:t>
      </w:r>
      <w:r w:rsidR="00644CD5">
        <w:t>.</w:t>
      </w:r>
      <w:r>
        <w:t>429*T(v3</w:t>
      </w:r>
      <w:r w:rsidR="00644CD5">
        <w:t>.</w:t>
      </w:r>
      <w:r>
        <w:t>u4) + 0</w:t>
      </w:r>
      <w:r w:rsidR="00644CD5">
        <w:t>.</w:t>
      </w:r>
      <w:r>
        <w:t>308*T(v3</w:t>
      </w:r>
      <w:r w:rsidR="00644CD5">
        <w:t>.</w:t>
      </w:r>
      <w:r>
        <w:t>u26) + 0</w:t>
      </w:r>
      <w:r w:rsidR="00644CD5">
        <w:t>.</w:t>
      </w:r>
      <w:r>
        <w:t>189*T(v8</w:t>
      </w:r>
      <w:r w:rsidR="00644CD5">
        <w:t>.</w:t>
      </w:r>
      <w:r>
        <w:t>u11) -0</w:t>
      </w:r>
      <w:r w:rsidR="00644CD5">
        <w:t>.</w:t>
      </w:r>
      <w:r>
        <w:t>216*T(u6) -0</w:t>
      </w:r>
      <w:r w:rsidR="00644CD5">
        <w:t>.</w:t>
      </w:r>
      <w:r>
        <w:t>242*T(v4</w:t>
      </w:r>
      <w:r w:rsidR="00644CD5">
        <w:t>.</w:t>
      </w:r>
      <w:r>
        <w:t>u16) + 0</w:t>
      </w:r>
      <w:r w:rsidR="00644CD5">
        <w:t>.</w:t>
      </w:r>
      <w:r>
        <w:t>187*T(v20</w:t>
      </w:r>
      <w:r w:rsidR="00644CD5">
        <w:t>.</w:t>
      </w:r>
      <w:r>
        <w:t>u23) + 0</w:t>
      </w:r>
      <w:r w:rsidR="00644CD5">
        <w:t>.</w:t>
      </w:r>
      <w:r>
        <w:t>133*T(v26) -0</w:t>
      </w:r>
      <w:r w:rsidR="00644CD5">
        <w:t>.</w:t>
      </w:r>
      <w:r>
        <w:t>237*T(v21</w:t>
      </w:r>
      <w:r w:rsidR="00644CD5">
        <w:t>.</w:t>
      </w:r>
      <w:r>
        <w:t>u16) -0</w:t>
      </w:r>
      <w:r w:rsidR="00644CD5">
        <w:t>.</w:t>
      </w:r>
      <w:r>
        <w:t>259*T(v8</w:t>
      </w:r>
      <w:r w:rsidR="00644CD5">
        <w:t>.</w:t>
      </w:r>
      <w:r>
        <w:t>u6) + 0</w:t>
      </w:r>
      <w:r w:rsidR="00644CD5">
        <w:t>.</w:t>
      </w:r>
      <w:r>
        <w:t>248*T(v3</w:t>
      </w:r>
      <w:r w:rsidR="00644CD5">
        <w:t>.</w:t>
      </w:r>
      <w:r>
        <w:t>u5) + 0</w:t>
      </w:r>
      <w:r w:rsidR="00644CD5">
        <w:t>.</w:t>
      </w:r>
      <w:r>
        <w:t>277*T(v28</w:t>
      </w:r>
      <w:r w:rsidR="00644CD5">
        <w:t>.</w:t>
      </w:r>
      <w:r>
        <w:t>u2) -0</w:t>
      </w:r>
      <w:r w:rsidR="00644CD5">
        <w:t>.</w:t>
      </w:r>
      <w:r>
        <w:t>209*T(v5) -0</w:t>
      </w:r>
      <w:r w:rsidR="00644CD5">
        <w:t>.</w:t>
      </w:r>
      <w:r>
        <w:t>402*T(v1</w:t>
      </w:r>
      <w:r w:rsidR="00644CD5">
        <w:t>.</w:t>
      </w:r>
      <w:r>
        <w:t>u1) + 0</w:t>
      </w:r>
      <w:r w:rsidR="00644CD5">
        <w:t>.</w:t>
      </w:r>
      <w:r>
        <w:t>218*T(v1</w:t>
      </w:r>
      <w:r w:rsidR="00644CD5">
        <w:t>.</w:t>
      </w:r>
      <w:r>
        <w:t>u35) + 0</w:t>
      </w:r>
      <w:r w:rsidR="00644CD5">
        <w:t>.</w:t>
      </w:r>
      <w:r>
        <w:t>237*T(v21</w:t>
      </w:r>
      <w:r w:rsidR="00644CD5">
        <w:t>.</w:t>
      </w:r>
      <w:r>
        <w:t>u22) + 0</w:t>
      </w:r>
      <w:r w:rsidR="00644CD5">
        <w:t>.</w:t>
      </w:r>
      <w:r>
        <w:t>168*T(v30</w:t>
      </w:r>
      <w:r w:rsidR="00644CD5">
        <w:t>.</w:t>
      </w:r>
      <w:r>
        <w:t>u10) + 0</w:t>
      </w:r>
      <w:r w:rsidR="00644CD5">
        <w:t>.</w:t>
      </w:r>
      <w:r>
        <w:t>237*T(v1</w:t>
      </w:r>
      <w:r w:rsidR="00644CD5">
        <w:t>.</w:t>
      </w:r>
      <w:r>
        <w:t>u9) -0</w:t>
      </w:r>
      <w:r w:rsidR="00644CD5">
        <w:t>.</w:t>
      </w:r>
      <w:r>
        <w:t>311*T(v10</w:t>
      </w:r>
      <w:r w:rsidR="00644CD5">
        <w:t>.</w:t>
      </w:r>
      <w:r>
        <w:t>u2) -0</w:t>
      </w:r>
      <w:r w:rsidR="00644CD5">
        <w:t>.</w:t>
      </w:r>
      <w:r>
        <w:t>179*T(v16</w:t>
      </w:r>
      <w:r w:rsidR="00644CD5">
        <w:t>.</w:t>
      </w:r>
      <w:r>
        <w:t>u19) -0</w:t>
      </w:r>
      <w:r w:rsidR="00644CD5">
        <w:t>.</w:t>
      </w:r>
      <w:r>
        <w:t>242*T(v22</w:t>
      </w:r>
      <w:r w:rsidR="00644CD5">
        <w:t>.</w:t>
      </w:r>
      <w:r>
        <w:t>u2) + 0</w:t>
      </w:r>
      <w:r w:rsidR="00644CD5">
        <w:t>.</w:t>
      </w:r>
      <w:r>
        <w:t>328*T(v6</w:t>
      </w:r>
      <w:r w:rsidR="00644CD5">
        <w:t>.</w:t>
      </w:r>
      <w:r>
        <w:t>u1) -0</w:t>
      </w:r>
      <w:r w:rsidR="00644CD5">
        <w:t>.</w:t>
      </w:r>
      <w:r>
        <w:t>191*T(v21</w:t>
      </w:r>
      <w:r w:rsidR="00644CD5">
        <w:t>.</w:t>
      </w:r>
      <w:r>
        <w:t>u7) + 0</w:t>
      </w:r>
      <w:r w:rsidR="00644CD5">
        <w:t>.</w:t>
      </w:r>
      <w:r>
        <w:t>201*T(v28</w:t>
      </w:r>
      <w:r w:rsidR="00644CD5">
        <w:t>.</w:t>
      </w:r>
      <w:r>
        <w:t>u7) + 0</w:t>
      </w:r>
      <w:r w:rsidR="00644CD5">
        <w:t>.</w:t>
      </w:r>
      <w:r>
        <w:t>199*T(v13</w:t>
      </w:r>
      <w:r w:rsidR="00644CD5">
        <w:t>.</w:t>
      </w:r>
      <w:r>
        <w:t>u29) + 0</w:t>
      </w:r>
      <w:r w:rsidR="00644CD5">
        <w:t>.</w:t>
      </w:r>
      <w:r>
        <w:t>172*T(v10</w:t>
      </w:r>
      <w:r w:rsidR="00644CD5">
        <w:t>.</w:t>
      </w:r>
      <w:r>
        <w:t>u28) -0</w:t>
      </w:r>
      <w:r w:rsidR="00644CD5">
        <w:t>.</w:t>
      </w:r>
      <w:r>
        <w:t>267*T(v14</w:t>
      </w:r>
      <w:r w:rsidR="00644CD5">
        <w:t>.</w:t>
      </w:r>
      <w:r>
        <w:t>u13) -0</w:t>
      </w:r>
      <w:r w:rsidR="00644CD5">
        <w:t>.</w:t>
      </w:r>
      <w:r>
        <w:t>179*T(u29) + 0</w:t>
      </w:r>
      <w:r w:rsidR="00644CD5">
        <w:t>.</w:t>
      </w:r>
      <w:r>
        <w:t>248*T(v25</w:t>
      </w:r>
      <w:r w:rsidR="00644CD5">
        <w:t>.</w:t>
      </w:r>
      <w:r>
        <w:t>u2) + 0</w:t>
      </w:r>
      <w:r w:rsidR="00644CD5">
        <w:t>.</w:t>
      </w:r>
      <w:r>
        <w:t>201*T(v27</w:t>
      </w:r>
      <w:r w:rsidR="00644CD5">
        <w:t>.</w:t>
      </w:r>
      <w:r>
        <w:t>u2) -0</w:t>
      </w:r>
      <w:r w:rsidR="00644CD5">
        <w:t>.</w:t>
      </w:r>
      <w:r>
        <w:t>15*T(v23</w:t>
      </w:r>
      <w:r w:rsidR="00644CD5">
        <w:t>.</w:t>
      </w:r>
      <w:r>
        <w:t>u18) + 0</w:t>
      </w:r>
      <w:r w:rsidR="00644CD5">
        <w:t>.</w:t>
      </w:r>
      <w:r>
        <w:t>18*T(v5</w:t>
      </w:r>
      <w:r w:rsidR="00644CD5">
        <w:t>.</w:t>
      </w:r>
      <w:r>
        <w:t>u34) + 0</w:t>
      </w:r>
      <w:r w:rsidR="00644CD5">
        <w:t>.</w:t>
      </w:r>
      <w:r>
        <w:t>218*T(v24</w:t>
      </w:r>
      <w:r w:rsidR="00644CD5">
        <w:t>.</w:t>
      </w:r>
      <w:r>
        <w:t>u16) -</w:t>
      </w:r>
      <w:r>
        <w:lastRenderedPageBreak/>
        <w:t>0</w:t>
      </w:r>
      <w:r w:rsidR="00644CD5">
        <w:t>.</w:t>
      </w:r>
      <w:r>
        <w:t>176*T(v14</w:t>
      </w:r>
      <w:r w:rsidR="00644CD5">
        <w:t>.</w:t>
      </w:r>
      <w:r>
        <w:t>u17) + 0</w:t>
      </w:r>
      <w:r w:rsidR="00644CD5">
        <w:t>.</w:t>
      </w:r>
      <w:r>
        <w:t>165*T(v14</w:t>
      </w:r>
      <w:r w:rsidR="00644CD5">
        <w:t>.</w:t>
      </w:r>
      <w:r>
        <w:t>u25) -0</w:t>
      </w:r>
      <w:r w:rsidR="00644CD5">
        <w:t>.</w:t>
      </w:r>
      <w:r>
        <w:t>24*T(v2</w:t>
      </w:r>
      <w:r w:rsidR="00644CD5">
        <w:t>.</w:t>
      </w:r>
      <w:r>
        <w:t>u14) + 0</w:t>
      </w:r>
      <w:r w:rsidR="00644CD5">
        <w:t>.</w:t>
      </w:r>
      <w:r>
        <w:t>176*T(v39</w:t>
      </w:r>
      <w:r w:rsidR="00644CD5">
        <w:t>.</w:t>
      </w:r>
      <w:r>
        <w:t>u3) + 0</w:t>
      </w:r>
      <w:r w:rsidR="00644CD5">
        <w:t>.</w:t>
      </w:r>
      <w:r>
        <w:t>173*T(v25</w:t>
      </w:r>
      <w:r w:rsidR="00644CD5">
        <w:t>.</w:t>
      </w:r>
      <w:r>
        <w:t>u1) -0</w:t>
      </w:r>
      <w:r w:rsidR="00644CD5">
        <w:t>.</w:t>
      </w:r>
      <w:r>
        <w:t>139*T(v15</w:t>
      </w:r>
      <w:r w:rsidR="00644CD5">
        <w:t>.</w:t>
      </w:r>
      <w:r>
        <w:t>u19) + 0</w:t>
      </w:r>
      <w:r w:rsidR="00644CD5">
        <w:t>.</w:t>
      </w:r>
      <w:r>
        <w:t>172*T(v15</w:t>
      </w:r>
      <w:r w:rsidR="00644CD5">
        <w:t>.</w:t>
      </w:r>
      <w:r>
        <w:t>u21) + 0</w:t>
      </w:r>
      <w:r w:rsidR="00644CD5">
        <w:t>.</w:t>
      </w:r>
      <w:r>
        <w:t>175*T(v14</w:t>
      </w:r>
      <w:r w:rsidR="00644CD5">
        <w:t>.</w:t>
      </w:r>
      <w:r>
        <w:t>u20) + 0</w:t>
      </w:r>
      <w:r w:rsidR="00644CD5">
        <w:t>.</w:t>
      </w:r>
      <w:r>
        <w:t>176*T(v11</w:t>
      </w:r>
      <w:r w:rsidR="00644CD5">
        <w:t>.</w:t>
      </w:r>
      <w:r>
        <w:t>u31) + 0</w:t>
      </w:r>
      <w:r w:rsidR="00644CD5">
        <w:t>.</w:t>
      </w:r>
      <w:r>
        <w:t>155*T(v4</w:t>
      </w:r>
      <w:r w:rsidR="00644CD5">
        <w:t>.</w:t>
      </w:r>
      <w:r>
        <w:t>u29) -0</w:t>
      </w:r>
      <w:r w:rsidR="00644CD5">
        <w:t>.</w:t>
      </w:r>
      <w:r>
        <w:t>15*T(v19</w:t>
      </w:r>
      <w:r w:rsidR="00644CD5">
        <w:t>.</w:t>
      </w:r>
      <w:r>
        <w:t>u6) -0</w:t>
      </w:r>
      <w:r w:rsidR="00644CD5">
        <w:t>.</w:t>
      </w:r>
      <w:r>
        <w:t>164*T(v28</w:t>
      </w:r>
      <w:r w:rsidR="00644CD5">
        <w:t>.</w:t>
      </w:r>
      <w:r>
        <w:t>u4) + 0</w:t>
      </w:r>
      <w:r w:rsidR="00644CD5">
        <w:t>.</w:t>
      </w:r>
      <w:r>
        <w:t>18*T(v17</w:t>
      </w:r>
      <w:r w:rsidR="00644CD5">
        <w:t>.</w:t>
      </w:r>
      <w:r>
        <w:t>u19) -0</w:t>
      </w:r>
      <w:r w:rsidR="00644CD5">
        <w:t>.</w:t>
      </w:r>
      <w:r>
        <w:t>178*T(u7) -0</w:t>
      </w:r>
      <w:r w:rsidR="00644CD5">
        <w:t>.</w:t>
      </w:r>
      <w:r>
        <w:t>196*T(v5</w:t>
      </w:r>
      <w:r w:rsidR="00644CD5">
        <w:t>.</w:t>
      </w:r>
      <w:r>
        <w:t>u27) -0</w:t>
      </w:r>
      <w:r w:rsidR="00644CD5">
        <w:t>.</w:t>
      </w:r>
      <w:r>
        <w:t>144*T(v18</w:t>
      </w:r>
      <w:r w:rsidR="00644CD5">
        <w:t>.</w:t>
      </w:r>
      <w:r>
        <w:t>u20) + 0</w:t>
      </w:r>
      <w:r w:rsidR="00644CD5">
        <w:t>.</w:t>
      </w:r>
      <w:r>
        <w:t>181*T(v17</w:t>
      </w:r>
      <w:r w:rsidR="00644CD5">
        <w:t>.</w:t>
      </w:r>
      <w:r>
        <w:t>u23) + 0</w:t>
      </w:r>
      <w:r w:rsidR="00644CD5">
        <w:t>.</w:t>
      </w:r>
      <w:r>
        <w:t>191*T(v9</w:t>
      </w:r>
      <w:r w:rsidR="00644CD5">
        <w:t>.</w:t>
      </w:r>
      <w:r>
        <w:t>u29) + 0</w:t>
      </w:r>
      <w:r w:rsidR="00644CD5">
        <w:t>.</w:t>
      </w:r>
      <w:r>
        <w:t>203*T(v5</w:t>
      </w:r>
      <w:r w:rsidR="00644CD5">
        <w:t>.</w:t>
      </w:r>
      <w:r>
        <w:t>u33) -0</w:t>
      </w:r>
      <w:r w:rsidR="00644CD5">
        <w:t>.</w:t>
      </w:r>
      <w:r>
        <w:t>174*T(v1</w:t>
      </w:r>
      <w:r w:rsidR="00644CD5">
        <w:t>.</w:t>
      </w:r>
      <w:r>
        <w:t>u29) + 0</w:t>
      </w:r>
      <w:r w:rsidR="00644CD5">
        <w:t>.</w:t>
      </w:r>
      <w:r>
        <w:t>169*T(v31</w:t>
      </w:r>
      <w:r w:rsidR="00644CD5">
        <w:t>.</w:t>
      </w:r>
      <w:r>
        <w:t>u6) + 0</w:t>
      </w:r>
      <w:r w:rsidR="00644CD5">
        <w:t>.</w:t>
      </w:r>
      <w:r>
        <w:t>147*T(v5</w:t>
      </w:r>
      <w:r w:rsidR="00644CD5">
        <w:t>.</w:t>
      </w:r>
      <w:r>
        <w:t>u21) -0</w:t>
      </w:r>
      <w:r w:rsidR="00644CD5">
        <w:t>.</w:t>
      </w:r>
      <w:r>
        <w:t>156*T(v19</w:t>
      </w:r>
      <w:r w:rsidR="00644CD5">
        <w:t>.</w:t>
      </w:r>
      <w:r>
        <w:t>u15) + 0</w:t>
      </w:r>
      <w:r w:rsidR="00644CD5">
        <w:t>.</w:t>
      </w:r>
      <w:r>
        <w:t>125*T(v9) -0</w:t>
      </w:r>
      <w:r w:rsidR="00644CD5">
        <w:t>.</w:t>
      </w:r>
      <w:r>
        <w:t>133*T(v10</w:t>
      </w:r>
      <w:r w:rsidR="00644CD5">
        <w:t>.</w:t>
      </w:r>
      <w:r>
        <w:t>u20) -0</w:t>
      </w:r>
      <w:r w:rsidR="00644CD5">
        <w:t>.</w:t>
      </w:r>
      <w:r>
        <w:t>188*T(v13</w:t>
      </w:r>
      <w:r w:rsidR="00644CD5">
        <w:t>.</w:t>
      </w:r>
      <w:r>
        <w:t>u2) -0</w:t>
      </w:r>
      <w:r w:rsidR="00644CD5">
        <w:t>.</w:t>
      </w:r>
      <w:r>
        <w:t>116*T(v14</w:t>
      </w:r>
      <w:r w:rsidR="00644CD5">
        <w:t>.</w:t>
      </w:r>
      <w:r>
        <w:t>u12) -0</w:t>
      </w:r>
      <w:r w:rsidR="00644CD5">
        <w:t>.</w:t>
      </w:r>
      <w:r>
        <w:t>0867*T(u30) + 2</w:t>
      </w:r>
      <w:r w:rsidR="00644CD5">
        <w:t>.</w:t>
      </w:r>
      <w:r>
        <w:t>37*Length^3 + 0</w:t>
      </w:r>
      <w:r w:rsidR="00644CD5">
        <w:t>.</w:t>
      </w:r>
      <w:r>
        <w:t>129*T(v7</w:t>
      </w:r>
      <w:r w:rsidR="00644CD5">
        <w:t>.</w:t>
      </w:r>
      <w:r>
        <w:t>u25) + 0</w:t>
      </w:r>
      <w:r w:rsidR="00644CD5">
        <w:t>.</w:t>
      </w:r>
      <w:r>
        <w:t>116*T(v15</w:t>
      </w:r>
      <w:r w:rsidR="00644CD5">
        <w:t>.</w:t>
      </w:r>
      <w:r>
        <w:t>u27) + 0</w:t>
      </w:r>
      <w:r w:rsidR="00644CD5">
        <w:t>.</w:t>
      </w:r>
      <w:r>
        <w:t>135*T(v2</w:t>
      </w:r>
      <w:r w:rsidR="00644CD5">
        <w:t>.</w:t>
      </w:r>
      <w:r>
        <w:t>u19) -0</w:t>
      </w:r>
      <w:r w:rsidR="00644CD5">
        <w:t>.</w:t>
      </w:r>
      <w:r>
        <w:t>38*T(v1</w:t>
      </w:r>
      <w:r w:rsidR="00644CD5">
        <w:t>.</w:t>
      </w:r>
      <w:r>
        <w:t>u2) + 0</w:t>
      </w:r>
      <w:r w:rsidR="00644CD5">
        <w:t>.</w:t>
      </w:r>
      <w:r>
        <w:t>166*T(v2</w:t>
      </w:r>
      <w:r w:rsidR="00644CD5">
        <w:t>.</w:t>
      </w:r>
      <w:r>
        <w:t>u11) + 0</w:t>
      </w:r>
      <w:r w:rsidR="00644CD5">
        <w:t>.</w:t>
      </w:r>
      <w:r>
        <w:t>203*T(v2</w:t>
      </w:r>
      <w:r w:rsidR="00644CD5">
        <w:t>.</w:t>
      </w:r>
      <w:r>
        <w:t>u7) -0</w:t>
      </w:r>
      <w:r w:rsidR="00644CD5">
        <w:t>.</w:t>
      </w:r>
      <w:r>
        <w:t>129*T(v24</w:t>
      </w:r>
      <w:r w:rsidR="00644CD5">
        <w:t>.</w:t>
      </w:r>
      <w:r>
        <w:t>u10) + 0</w:t>
      </w:r>
      <w:r w:rsidR="00644CD5">
        <w:t>.</w:t>
      </w:r>
      <w:r>
        <w:t>18*T(v4</w:t>
      </w:r>
      <w:r w:rsidR="00644CD5">
        <w:t>.</w:t>
      </w:r>
      <w:r>
        <w:t>u6) -0</w:t>
      </w:r>
      <w:r w:rsidR="00644CD5">
        <w:t>.</w:t>
      </w:r>
      <w:r>
        <w:t>13*T(v11</w:t>
      </w:r>
      <w:r w:rsidR="00644CD5">
        <w:t>.</w:t>
      </w:r>
      <w:r>
        <w:t>u19) + 0</w:t>
      </w:r>
      <w:r w:rsidR="00644CD5">
        <w:t>.</w:t>
      </w:r>
      <w:r>
        <w:t>0956*T(v28</w:t>
      </w:r>
      <w:r w:rsidR="00644CD5">
        <w:t>.</w:t>
      </w:r>
      <w:r>
        <w:t>u13) -0</w:t>
      </w:r>
      <w:r w:rsidR="00644CD5">
        <w:t>.</w:t>
      </w:r>
      <w:r>
        <w:t>111*T(v16</w:t>
      </w:r>
      <w:r w:rsidR="00644CD5">
        <w:t>.</w:t>
      </w:r>
      <w:r>
        <w:t>u4) + 0</w:t>
      </w:r>
      <w:r w:rsidR="00644CD5">
        <w:t>.</w:t>
      </w:r>
      <w:r>
        <w:t>103*T(v6</w:t>
      </w:r>
      <w:r w:rsidR="00644CD5">
        <w:t>.</w:t>
      </w:r>
      <w:r>
        <w:t>u18) + 0</w:t>
      </w:r>
      <w:r w:rsidR="00644CD5">
        <w:t>.</w:t>
      </w:r>
      <w:r>
        <w:t>133*T(v8</w:t>
      </w:r>
      <w:r w:rsidR="00644CD5">
        <w:t>.</w:t>
      </w:r>
      <w:r>
        <w:t>u5) -0</w:t>
      </w:r>
      <w:r w:rsidR="00644CD5">
        <w:t>.</w:t>
      </w:r>
      <w:r>
        <w:t>156*T(v2</w:t>
      </w:r>
      <w:r w:rsidR="00644CD5">
        <w:t>.</w:t>
      </w:r>
      <w:r>
        <w:t>u10) + 0</w:t>
      </w:r>
      <w:r w:rsidR="00644CD5">
        <w:t>.</w:t>
      </w:r>
      <w:r>
        <w:t>128*T(v2</w:t>
      </w:r>
      <w:r w:rsidR="00644CD5">
        <w:t>.</w:t>
      </w:r>
      <w:r>
        <w:t>u18) + 0</w:t>
      </w:r>
      <w:r w:rsidR="00644CD5">
        <w:t>.</w:t>
      </w:r>
      <w:r>
        <w:t>124*T(v3</w:t>
      </w:r>
      <w:r w:rsidR="00644CD5">
        <w:t>.</w:t>
      </w:r>
      <w:r>
        <w:t>u19) -0</w:t>
      </w:r>
      <w:r w:rsidR="00644CD5">
        <w:t>.</w:t>
      </w:r>
      <w:r>
        <w:t>103*T(v10</w:t>
      </w:r>
      <w:r w:rsidR="00644CD5">
        <w:t>.</w:t>
      </w:r>
      <w:r>
        <w:t>u24) -0</w:t>
      </w:r>
      <w:r w:rsidR="00644CD5">
        <w:t>.</w:t>
      </w:r>
      <w:r>
        <w:t>124*T(v6</w:t>
      </w:r>
      <w:r w:rsidR="00644CD5">
        <w:t>.</w:t>
      </w:r>
      <w:r>
        <w:t>u12) + 0</w:t>
      </w:r>
      <w:r w:rsidR="00644CD5">
        <w:t>.</w:t>
      </w:r>
      <w:r>
        <w:t>103*T(v24</w:t>
      </w:r>
      <w:r w:rsidR="00644CD5">
        <w:t>.</w:t>
      </w:r>
      <w:r>
        <w:t>u17) + 0</w:t>
      </w:r>
      <w:r w:rsidR="00644CD5">
        <w:t>.</w:t>
      </w:r>
      <w:r>
        <w:t>146*T(u2) + 0</w:t>
      </w:r>
      <w:r w:rsidR="00644CD5">
        <w:t>.</w:t>
      </w:r>
      <w:r>
        <w:t>0805*T(v19</w:t>
      </w:r>
      <w:r w:rsidR="00644CD5">
        <w:t>.</w:t>
      </w:r>
      <w:r>
        <w:t>u7) + 0</w:t>
      </w:r>
      <w:r w:rsidR="00644CD5">
        <w:t>.</w:t>
      </w:r>
      <w:r>
        <w:t>136*T(v5</w:t>
      </w:r>
      <w:r w:rsidR="00644CD5">
        <w:t>.</w:t>
      </w:r>
      <w:r>
        <w:t>u5) + 0</w:t>
      </w:r>
      <w:r w:rsidR="00644CD5">
        <w:t>.</w:t>
      </w:r>
      <w:r>
        <w:t>0903*T(v5</w:t>
      </w:r>
      <w:r w:rsidR="00644CD5">
        <w:t>.</w:t>
      </w:r>
      <w:r>
        <w:t>u29) + 0</w:t>
      </w:r>
      <w:r w:rsidR="00644CD5">
        <w:t>.</w:t>
      </w:r>
      <w:r>
        <w:t>0963*T(v9</w:t>
      </w:r>
      <w:r w:rsidR="00644CD5">
        <w:t>.</w:t>
      </w:r>
      <w:r>
        <w:t>u16) + 0</w:t>
      </w:r>
      <w:r w:rsidR="00644CD5">
        <w:t>.</w:t>
      </w:r>
      <w:r>
        <w:t>0705*T(v24</w:t>
      </w:r>
      <w:r w:rsidR="00644CD5">
        <w:t>.</w:t>
      </w:r>
      <w:r>
        <w:t>u19) + 0</w:t>
      </w:r>
      <w:r w:rsidR="00644CD5">
        <w:t>.</w:t>
      </w:r>
      <w:r>
        <w:t>128*T(v5</w:t>
      </w:r>
      <w:r w:rsidR="00644CD5">
        <w:t>.</w:t>
      </w:r>
      <w:r>
        <w:t>u6) + 0</w:t>
      </w:r>
      <w:r w:rsidR="00644CD5">
        <w:t>.</w:t>
      </w:r>
      <w:r>
        <w:t>071*T(v32</w:t>
      </w:r>
      <w:r w:rsidR="00644CD5">
        <w:t>.</w:t>
      </w:r>
      <w:r>
        <w:t>u9) -0</w:t>
      </w:r>
      <w:r w:rsidR="00644CD5">
        <w:t>.</w:t>
      </w:r>
      <w:r>
        <w:t>0918*T(u8) -0</w:t>
      </w:r>
      <w:r w:rsidR="00644CD5">
        <w:t>.</w:t>
      </w:r>
      <w:r>
        <w:t>0743*T(v3</w:t>
      </w:r>
      <w:r w:rsidR="00644CD5">
        <w:t>.</w:t>
      </w:r>
      <w:r>
        <w:t>u40) -0</w:t>
      </w:r>
      <w:r w:rsidR="00644CD5">
        <w:t>.</w:t>
      </w:r>
      <w:r>
        <w:t>0903*T(v18</w:t>
      </w:r>
      <w:r w:rsidR="00644CD5">
        <w:t>.</w:t>
      </w:r>
      <w:r>
        <w:t>u17) + 0</w:t>
      </w:r>
      <w:r w:rsidR="00644CD5">
        <w:t>.</w:t>
      </w:r>
      <w:r>
        <w:t>0873*T(v16</w:t>
      </w:r>
      <w:r w:rsidR="00644CD5">
        <w:t>.</w:t>
      </w:r>
      <w:r>
        <w:t>u10) -0</w:t>
      </w:r>
      <w:r w:rsidR="00644CD5">
        <w:t>.</w:t>
      </w:r>
      <w:r>
        <w:t>0966*T(v11</w:t>
      </w:r>
      <w:r w:rsidR="00644CD5">
        <w:t>.</w:t>
      </w:r>
      <w:r>
        <w:t>u8) + 0</w:t>
      </w:r>
      <w:r w:rsidR="00644CD5">
        <w:t>.</w:t>
      </w:r>
      <w:r>
        <w:t>0745*T(v13</w:t>
      </w:r>
      <w:r w:rsidR="00644CD5">
        <w:t>.</w:t>
      </w:r>
      <w:r>
        <w:t>u7) + 0</w:t>
      </w:r>
      <w:r w:rsidR="00644CD5">
        <w:t>.</w:t>
      </w:r>
      <w:r>
        <w:t>0772*T(v19</w:t>
      </w:r>
      <w:r w:rsidR="00644CD5">
        <w:t>.</w:t>
      </w:r>
      <w:r>
        <w:t>u13) -0</w:t>
      </w:r>
      <w:r w:rsidR="00644CD5">
        <w:t>.</w:t>
      </w:r>
      <w:r>
        <w:t>0761*T(v10</w:t>
      </w:r>
      <w:r w:rsidR="00644CD5">
        <w:t>.</w:t>
      </w:r>
      <w:r>
        <w:t>u31) + 0</w:t>
      </w:r>
      <w:r w:rsidR="00644CD5">
        <w:t>.</w:t>
      </w:r>
      <w:r>
        <w:t>065*T(v21</w:t>
      </w:r>
      <w:r w:rsidR="00644CD5">
        <w:t>.</w:t>
      </w:r>
      <w:r>
        <w:t>u5) -0</w:t>
      </w:r>
      <w:r w:rsidR="00644CD5">
        <w:t>.</w:t>
      </w:r>
      <w:r>
        <w:t>066*T(v8</w:t>
      </w:r>
      <w:r w:rsidR="00644CD5">
        <w:t>.</w:t>
      </w:r>
      <w:r>
        <w:t>u24) -0</w:t>
      </w:r>
      <w:r w:rsidR="00644CD5">
        <w:t>.</w:t>
      </w:r>
      <w:r>
        <w:t>0624*T(v30</w:t>
      </w:r>
      <w:r w:rsidR="00644CD5">
        <w:t>.</w:t>
      </w:r>
      <w:r>
        <w:t>u3) -0</w:t>
      </w:r>
      <w:r w:rsidR="00644CD5">
        <w:t>.</w:t>
      </w:r>
      <w:r>
        <w:t>0581*T(v22</w:t>
      </w:r>
      <w:r w:rsidR="00644CD5">
        <w:t>.</w:t>
      </w:r>
      <w:r>
        <w:t>u1) -0</w:t>
      </w:r>
      <w:r w:rsidR="00644CD5">
        <w:t>.</w:t>
      </w:r>
      <w:r>
        <w:t>0589*T(v15</w:t>
      </w:r>
      <w:r w:rsidR="00644CD5">
        <w:t>.</w:t>
      </w:r>
      <w:r>
        <w:t>u2) -0</w:t>
      </w:r>
      <w:r w:rsidR="00644CD5">
        <w:t>.</w:t>
      </w:r>
      <w:r>
        <w:t>0527*T(v5</w:t>
      </w:r>
      <w:r w:rsidR="00644CD5">
        <w:t>.</w:t>
      </w:r>
      <w:r>
        <w:t>u19) + 0</w:t>
      </w:r>
      <w:r w:rsidR="00644CD5">
        <w:t>.</w:t>
      </w:r>
      <w:r>
        <w:t>0522*T(v22</w:t>
      </w:r>
      <w:r w:rsidR="00644CD5">
        <w:t>.</w:t>
      </w:r>
      <w:r>
        <w:t>u9) -0</w:t>
      </w:r>
      <w:r w:rsidR="00644CD5">
        <w:t>.</w:t>
      </w:r>
      <w:r>
        <w:t>0536*T(v26</w:t>
      </w:r>
      <w:r w:rsidR="00644CD5">
        <w:t>.</w:t>
      </w:r>
      <w:r>
        <w:t>u13) + 0</w:t>
      </w:r>
      <w:r w:rsidR="00644CD5">
        <w:t>.</w:t>
      </w:r>
      <w:r>
        <w:t>0442*T(v35</w:t>
      </w:r>
      <w:r w:rsidR="00644CD5">
        <w:t>.</w:t>
      </w:r>
      <w:r>
        <w:t>u3) -0</w:t>
      </w:r>
      <w:r w:rsidR="00644CD5">
        <w:t>.</w:t>
      </w:r>
      <w:r>
        <w:t>0621*T(v3</w:t>
      </w:r>
      <w:r w:rsidR="00644CD5">
        <w:t>.</w:t>
      </w:r>
      <w:r>
        <w:t>u11) + 0</w:t>
      </w:r>
      <w:r w:rsidR="00644CD5">
        <w:t>.</w:t>
      </w:r>
      <w:r>
        <w:t>0461*T(v26</w:t>
      </w:r>
      <w:r w:rsidR="00644CD5">
        <w:t>.</w:t>
      </w:r>
      <w:r>
        <w:t>u2) -0</w:t>
      </w:r>
      <w:r w:rsidR="00644CD5">
        <w:t>.</w:t>
      </w:r>
      <w:r>
        <w:t>0591*T(v2</w:t>
      </w:r>
      <w:r w:rsidR="00644CD5">
        <w:t>.</w:t>
      </w:r>
      <w:r>
        <w:t>u5) -0</w:t>
      </w:r>
      <w:r w:rsidR="00644CD5">
        <w:t>.</w:t>
      </w:r>
      <w:r>
        <w:t>0365*T(u12) + 0</w:t>
      </w:r>
      <w:r w:rsidR="00644CD5">
        <w:t>.</w:t>
      </w:r>
      <w:r>
        <w:t>0457*T(v9</w:t>
      </w:r>
      <w:r w:rsidR="00644CD5">
        <w:t>.</w:t>
      </w:r>
      <w:r>
        <w:t>u9) -0</w:t>
      </w:r>
      <w:r w:rsidR="00644CD5">
        <w:t>.</w:t>
      </w:r>
      <w:r>
        <w:t>0396*T(v21</w:t>
      </w:r>
      <w:r w:rsidR="00644CD5">
        <w:t>.</w:t>
      </w:r>
      <w:r>
        <w:t>u3) + 0</w:t>
      </w:r>
      <w:r w:rsidR="00644CD5">
        <w:t>.</w:t>
      </w:r>
      <w:r>
        <w:t>0379*T(v22</w:t>
      </w:r>
      <w:r w:rsidR="00644CD5">
        <w:t>.</w:t>
      </w:r>
      <w:r>
        <w:t>u3) + 0</w:t>
      </w:r>
      <w:r w:rsidR="00644CD5">
        <w:t>.</w:t>
      </w:r>
      <w:r>
        <w:t>0355*T(v18</w:t>
      </w:r>
      <w:r w:rsidR="00644CD5">
        <w:t>.</w:t>
      </w:r>
      <w:r>
        <w:t>u18) + 0</w:t>
      </w:r>
      <w:r w:rsidR="00644CD5">
        <w:t>.</w:t>
      </w:r>
      <w:r>
        <w:t>0393*T(v24</w:t>
      </w:r>
      <w:r w:rsidR="00644CD5">
        <w:t>.</w:t>
      </w:r>
      <w:r>
        <w:t>u3) -0</w:t>
      </w:r>
      <w:r w:rsidR="00644CD5">
        <w:t>.</w:t>
      </w:r>
      <w:r>
        <w:t>00285*NumNegative + 0</w:t>
      </w:r>
      <w:r w:rsidR="00644CD5">
        <w:t>.</w:t>
      </w:r>
      <w:r>
        <w:t>0313*T(v34</w:t>
      </w:r>
      <w:r w:rsidR="00644CD5">
        <w:t>.</w:t>
      </w:r>
      <w:r>
        <w:t>u6) + 0</w:t>
      </w:r>
      <w:r w:rsidR="00644CD5">
        <w:t>.</w:t>
      </w:r>
      <w:r>
        <w:t>0376*T(v10</w:t>
      </w:r>
      <w:r w:rsidR="00644CD5">
        <w:t>.</w:t>
      </w:r>
      <w:r>
        <w:t>u3) -0</w:t>
      </w:r>
      <w:r w:rsidR="00644CD5">
        <w:t>.</w:t>
      </w:r>
      <w:r>
        <w:t>0377*T(v3</w:t>
      </w:r>
      <w:r w:rsidR="00644CD5">
        <w:t>.</w:t>
      </w:r>
      <w:r>
        <w:t>u18) -0</w:t>
      </w:r>
      <w:r w:rsidR="00644CD5">
        <w:t>.</w:t>
      </w:r>
      <w:r>
        <w:t>0236*T(v20) + 0</w:t>
      </w:r>
      <w:r w:rsidR="00644CD5">
        <w:t>.</w:t>
      </w:r>
      <w:r>
        <w:t>0225*T(u19) + 0</w:t>
      </w:r>
      <w:r w:rsidR="00644CD5">
        <w:t>.</w:t>
      </w:r>
      <w:r>
        <w:t>0364*T(v4</w:t>
      </w:r>
      <w:r w:rsidR="00644CD5">
        <w:t>.</w:t>
      </w:r>
      <w:r>
        <w:t>u12) -0</w:t>
      </w:r>
      <w:r w:rsidR="00644CD5">
        <w:t>.</w:t>
      </w:r>
      <w:r>
        <w:t>0269*T(v9</w:t>
      </w:r>
      <w:r w:rsidR="00644CD5">
        <w:t>.</w:t>
      </w:r>
      <w:r>
        <w:t>u33) -0</w:t>
      </w:r>
      <w:r w:rsidR="00644CD5">
        <w:t>.</w:t>
      </w:r>
      <w:r>
        <w:t>0277*T(v9</w:t>
      </w:r>
      <w:r w:rsidR="00644CD5">
        <w:t>.</w:t>
      </w:r>
      <w:r>
        <w:t>u20) -0</w:t>
      </w:r>
      <w:r w:rsidR="00644CD5">
        <w:t>.</w:t>
      </w:r>
      <w:r>
        <w:t>033*T(v11</w:t>
      </w:r>
      <w:r w:rsidR="00644CD5">
        <w:t>.</w:t>
      </w:r>
      <w:r>
        <w:t>u3) -0</w:t>
      </w:r>
      <w:r w:rsidR="00644CD5">
        <w:t>.</w:t>
      </w:r>
      <w:r>
        <w:t>0266*T(v33</w:t>
      </w:r>
      <w:r w:rsidR="00644CD5">
        <w:t>.</w:t>
      </w:r>
      <w:r>
        <w:t>u2) + 0</w:t>
      </w:r>
      <w:r w:rsidR="00644CD5">
        <w:t>.</w:t>
      </w:r>
      <w:r>
        <w:t>0236*T(v21</w:t>
      </w:r>
      <w:r w:rsidR="00644CD5">
        <w:t>.</w:t>
      </w:r>
      <w:r>
        <w:t>u19) + 0</w:t>
      </w:r>
      <w:r w:rsidR="00644CD5">
        <w:t>.</w:t>
      </w:r>
      <w:r>
        <w:t>0215*T(v21</w:t>
      </w:r>
      <w:r w:rsidR="00644CD5">
        <w:t>.</w:t>
      </w:r>
      <w:r>
        <w:t>u14) -0</w:t>
      </w:r>
      <w:r w:rsidR="00644CD5">
        <w:t>.</w:t>
      </w:r>
      <w:r>
        <w:t>0203*T(v33</w:t>
      </w:r>
      <w:r w:rsidR="00644CD5">
        <w:t>.</w:t>
      </w:r>
      <w:r>
        <w:t>u3) -0</w:t>
      </w:r>
      <w:r w:rsidR="00644CD5">
        <w:t>.</w:t>
      </w:r>
      <w:r>
        <w:t>0272*T(v15</w:t>
      </w:r>
      <w:r w:rsidR="00644CD5">
        <w:t>.</w:t>
      </w:r>
      <w:r>
        <w:t>u5) -0</w:t>
      </w:r>
      <w:r w:rsidR="00644CD5">
        <w:t>.</w:t>
      </w:r>
      <w:r>
        <w:t>0177*T(v12) + 0</w:t>
      </w:r>
      <w:r w:rsidR="00644CD5">
        <w:t>.</w:t>
      </w:r>
      <w:r>
        <w:t>0177*T(v32</w:t>
      </w:r>
      <w:r w:rsidR="00644CD5">
        <w:t>.</w:t>
      </w:r>
      <w:r>
        <w:t>u11) + 0</w:t>
      </w:r>
      <w:r w:rsidR="00644CD5">
        <w:t>.</w:t>
      </w:r>
      <w:r>
        <w:t>0199*T(v20</w:t>
      </w:r>
      <w:r w:rsidR="00644CD5">
        <w:t>.</w:t>
      </w:r>
      <w:r>
        <w:t>u11) + 0</w:t>
      </w:r>
      <w:r w:rsidR="00644CD5">
        <w:t>.</w:t>
      </w:r>
      <w:r>
        <w:t>0187*T(v1</w:t>
      </w:r>
      <w:r w:rsidR="00644CD5">
        <w:t>.</w:t>
      </w:r>
      <w:r>
        <w:t>u42) + 0</w:t>
      </w:r>
      <w:r w:rsidR="00644CD5">
        <w:t>.</w:t>
      </w:r>
      <w:r>
        <w:t>0155*T(v16</w:t>
      </w:r>
      <w:r w:rsidR="00644CD5">
        <w:t>.</w:t>
      </w:r>
      <w:r>
        <w:t>u15) -0</w:t>
      </w:r>
      <w:r w:rsidR="00644CD5">
        <w:t>.</w:t>
      </w:r>
      <w:r>
        <w:t>0161*T(v27</w:t>
      </w:r>
      <w:r w:rsidR="00644CD5">
        <w:t>.</w:t>
      </w:r>
      <w:r>
        <w:t>u1) + 0</w:t>
      </w:r>
      <w:r w:rsidR="00644CD5">
        <w:t>.</w:t>
      </w:r>
      <w:r>
        <w:t>0144*T(v4</w:t>
      </w:r>
      <w:r w:rsidR="00644CD5">
        <w:t>.</w:t>
      </w:r>
      <w:r>
        <w:t>u19) + 0</w:t>
      </w:r>
      <w:r w:rsidR="00644CD5">
        <w:t>.</w:t>
      </w:r>
      <w:r>
        <w:t>0108*T(v31</w:t>
      </w:r>
      <w:r w:rsidR="00644CD5">
        <w:t>.</w:t>
      </w:r>
      <w:r>
        <w:t>u9) + 0</w:t>
      </w:r>
      <w:r w:rsidR="00644CD5">
        <w:t>.</w:t>
      </w:r>
      <w:r>
        <w:t>0117*T(v15</w:t>
      </w:r>
      <w:r w:rsidR="00644CD5">
        <w:t>.</w:t>
      </w:r>
      <w:r>
        <w:t>u3) -0</w:t>
      </w:r>
      <w:r w:rsidR="00644CD5">
        <w:t>.</w:t>
      </w:r>
      <w:r>
        <w:t>00976*T(v17</w:t>
      </w:r>
      <w:r w:rsidR="00644CD5">
        <w:t>.</w:t>
      </w:r>
      <w:r>
        <w:t>u14) -0</w:t>
      </w:r>
      <w:r w:rsidR="00644CD5">
        <w:t>.</w:t>
      </w:r>
      <w:r>
        <w:t>0103*T(v17</w:t>
      </w:r>
      <w:r w:rsidR="00644CD5">
        <w:t>.</w:t>
      </w:r>
      <w:r>
        <w:t>u4) + 0</w:t>
      </w:r>
      <w:r w:rsidR="00644CD5">
        <w:t>.</w:t>
      </w:r>
      <w:r>
        <w:t>0066*T(v14</w:t>
      </w:r>
      <w:r w:rsidR="00644CD5">
        <w:t>.</w:t>
      </w:r>
      <w:r>
        <w:t>u11) + 0</w:t>
      </w:r>
      <w:r w:rsidR="00644CD5">
        <w:t>.</w:t>
      </w:r>
      <w:r>
        <w:t>00474*T(v29</w:t>
      </w:r>
      <w:r w:rsidR="00644CD5">
        <w:t>.</w:t>
      </w:r>
      <w:r>
        <w:t>u8) + 0</w:t>
      </w:r>
      <w:r w:rsidR="00644CD5">
        <w:t>.</w:t>
      </w:r>
      <w:r>
        <w:t>00336*T(v14</w:t>
      </w:r>
      <w:r w:rsidR="00644CD5">
        <w:t>.</w:t>
      </w:r>
      <w:r>
        <w:t>u10) -0</w:t>
      </w:r>
      <w:r w:rsidR="00644CD5">
        <w:t>.</w:t>
      </w:r>
      <w:r>
        <w:t>00238*T(v8</w:t>
      </w:r>
      <w:r w:rsidR="00644CD5">
        <w:t>.</w:t>
      </w:r>
      <w:r>
        <w:t>u31) + 6</w:t>
      </w:r>
      <w:r w:rsidR="00644CD5">
        <w:t>.</w:t>
      </w:r>
      <w:r>
        <w:t>77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</w:t>
      </w:r>
    </w:p>
    <w:p w:rsidR="00484000" w:rsidRDefault="00484000" w:rsidP="00484000">
      <w:pPr>
        <w:pStyle w:val="paragraph"/>
      </w:pPr>
      <w:r>
        <w:t xml:space="preserve"> + 1</w:t>
      </w:r>
      <w:r w:rsidR="00644CD5">
        <w:t>.</w:t>
      </w:r>
      <w:r>
        <w:t>08*T(u5) + 0</w:t>
      </w:r>
      <w:r w:rsidR="00644CD5">
        <w:t>.</w:t>
      </w:r>
      <w:r>
        <w:t>119*NumAromAtoms + 0</w:t>
      </w:r>
      <w:r w:rsidR="00644CD5">
        <w:t>.</w:t>
      </w:r>
      <w:r>
        <w:t>454*T(v6) + 0</w:t>
      </w:r>
      <w:r w:rsidR="00644CD5">
        <w:t>.</w:t>
      </w:r>
      <w:r>
        <w:t>501*T(v17</w:t>
      </w:r>
      <w:r w:rsidR="00644CD5">
        <w:t>.</w:t>
      </w:r>
      <w:r>
        <w:t>u7) -0</w:t>
      </w:r>
      <w:r w:rsidR="00644CD5">
        <w:t>.</w:t>
      </w:r>
      <w:r>
        <w:t>033*T(u15) + 0</w:t>
      </w:r>
      <w:r w:rsidR="00644CD5">
        <w:t>.</w:t>
      </w:r>
      <w:r>
        <w:t>807*T(u2) + 0</w:t>
      </w:r>
      <w:r w:rsidR="00644CD5">
        <w:t>.</w:t>
      </w:r>
      <w:r>
        <w:t>941*T(v18</w:t>
      </w:r>
      <w:r w:rsidR="00644CD5">
        <w:t>.</w:t>
      </w:r>
      <w:r>
        <w:t>u10) -0</w:t>
      </w:r>
      <w:r w:rsidR="00644CD5">
        <w:t>.</w:t>
      </w:r>
      <w:r>
        <w:t>43*T(v28</w:t>
      </w:r>
      <w:r w:rsidR="00644CD5">
        <w:t>.</w:t>
      </w:r>
      <w:r>
        <w:t>u13) -1</w:t>
      </w:r>
      <w:r w:rsidR="00644CD5">
        <w:t>.</w:t>
      </w:r>
      <w:r>
        <w:t>13*T(v5</w:t>
      </w:r>
      <w:r w:rsidR="00644CD5">
        <w:t>.</w:t>
      </w:r>
      <w:r>
        <w:t>u2) -0</w:t>
      </w:r>
      <w:r w:rsidR="00644CD5">
        <w:t>.</w:t>
      </w:r>
      <w:r>
        <w:t>78*T(v6</w:t>
      </w:r>
      <w:r w:rsidR="00644CD5">
        <w:t>.</w:t>
      </w:r>
      <w:r>
        <w:t>u5) -0</w:t>
      </w:r>
      <w:r w:rsidR="00644CD5">
        <w:t>.</w:t>
      </w:r>
      <w:r>
        <w:t>725*T(v26</w:t>
      </w:r>
      <w:r w:rsidR="00644CD5">
        <w:t>.</w:t>
      </w:r>
      <w:r>
        <w:t>u13) -0</w:t>
      </w:r>
      <w:r w:rsidR="00644CD5">
        <w:t>.</w:t>
      </w:r>
      <w:r>
        <w:t>167*T(v14</w:t>
      </w:r>
      <w:r w:rsidR="00644CD5">
        <w:t>.</w:t>
      </w:r>
      <w:r>
        <w:t>u24) -0</w:t>
      </w:r>
      <w:r w:rsidR="00644CD5">
        <w:t>.</w:t>
      </w:r>
      <w:r>
        <w:t>679*T(v1</w:t>
      </w:r>
      <w:r w:rsidR="00644CD5">
        <w:t>.</w:t>
      </w:r>
      <w:r>
        <w:t>u28) + 7</w:t>
      </w:r>
      <w:r w:rsidR="00644CD5">
        <w:t>.</w:t>
      </w:r>
      <w:r>
        <w:t>08*Length + 0</w:t>
      </w:r>
      <w:r w:rsidR="00644CD5">
        <w:t>.</w:t>
      </w:r>
      <w:r>
        <w:t>299*T(v19</w:t>
      </w:r>
      <w:r w:rsidR="00644CD5">
        <w:t>.</w:t>
      </w:r>
      <w:r>
        <w:t>u6) + 0</w:t>
      </w:r>
      <w:r w:rsidR="00644CD5">
        <w:t>.</w:t>
      </w:r>
      <w:r>
        <w:t>581*T(v8</w:t>
      </w:r>
      <w:r w:rsidR="00644CD5">
        <w:t>.</w:t>
      </w:r>
      <w:r>
        <w:t>u28) + 0</w:t>
      </w:r>
      <w:r w:rsidR="00644CD5">
        <w:t>.</w:t>
      </w:r>
      <w:r>
        <w:t>155*T(v5</w:t>
      </w:r>
      <w:r w:rsidR="00644CD5">
        <w:t>.</w:t>
      </w:r>
      <w:r>
        <w:t>u35) + 0</w:t>
      </w:r>
      <w:r w:rsidR="00644CD5">
        <w:t>.</w:t>
      </w:r>
      <w:r>
        <w:t>716*T(v23) -0</w:t>
      </w:r>
      <w:r w:rsidR="00644CD5">
        <w:t>.</w:t>
      </w:r>
      <w:r>
        <w:t>164*NumAcceptor + 0</w:t>
      </w:r>
      <w:r w:rsidR="00644CD5">
        <w:t>.</w:t>
      </w:r>
      <w:r>
        <w:t>455*T(v16</w:t>
      </w:r>
      <w:r w:rsidR="00644CD5">
        <w:t>.</w:t>
      </w:r>
      <w:r>
        <w:t>u22) + 0</w:t>
      </w:r>
      <w:r w:rsidR="00644CD5">
        <w:t>.</w:t>
      </w:r>
      <w:r>
        <w:t>613*T(v32</w:t>
      </w:r>
      <w:r w:rsidR="00644CD5">
        <w:t>.</w:t>
      </w:r>
      <w:r>
        <w:t>u7) + 0</w:t>
      </w:r>
      <w:r w:rsidR="00644CD5">
        <w:t>.</w:t>
      </w:r>
      <w:r>
        <w:t>0654*NumDonor -0</w:t>
      </w:r>
      <w:r w:rsidR="00644CD5">
        <w:t>.</w:t>
      </w:r>
      <w:r>
        <w:t>799*T(v25</w:t>
      </w:r>
      <w:r w:rsidR="00644CD5">
        <w:t>.</w:t>
      </w:r>
      <w:r>
        <w:t>u15) + 0</w:t>
      </w:r>
      <w:r w:rsidR="00644CD5">
        <w:t>.</w:t>
      </w:r>
      <w:r>
        <w:t>342*T(v5</w:t>
      </w:r>
      <w:r w:rsidR="00644CD5">
        <w:t>.</w:t>
      </w:r>
      <w:r>
        <w:t>u11) -0</w:t>
      </w:r>
      <w:r w:rsidR="00644CD5">
        <w:t>.</w:t>
      </w:r>
      <w:r>
        <w:t>0535*T(v6</w:t>
      </w:r>
      <w:r w:rsidR="00644CD5">
        <w:t>.</w:t>
      </w:r>
      <w:r>
        <w:t>u17) + 0</w:t>
      </w:r>
      <w:r w:rsidR="00644CD5">
        <w:t>.</w:t>
      </w:r>
      <w:r>
        <w:t>124*T(v12) + 0</w:t>
      </w:r>
      <w:r w:rsidR="00644CD5">
        <w:t>.</w:t>
      </w:r>
      <w:r>
        <w:t>358*T(v18) -0</w:t>
      </w:r>
      <w:r w:rsidR="00644CD5">
        <w:t>.</w:t>
      </w:r>
      <w:r>
        <w:t>0145*T(v18</w:t>
      </w:r>
      <w:r w:rsidR="00644CD5">
        <w:t>.</w:t>
      </w:r>
      <w:r>
        <w:t>u8) + 0</w:t>
      </w:r>
      <w:r w:rsidR="00644CD5">
        <w:t>.</w:t>
      </w:r>
      <w:r>
        <w:t>449*T(v21) -0</w:t>
      </w:r>
      <w:r w:rsidR="00644CD5">
        <w:t>.</w:t>
      </w:r>
      <w:r>
        <w:t>349*T(v2</w:t>
      </w:r>
      <w:r w:rsidR="00644CD5">
        <w:t>.</w:t>
      </w:r>
      <w:r>
        <w:t>u31) -0</w:t>
      </w:r>
      <w:r w:rsidR="00644CD5">
        <w:t>.</w:t>
      </w:r>
      <w:r>
        <w:t>627*T(v4</w:t>
      </w:r>
      <w:r w:rsidR="00644CD5">
        <w:t>.</w:t>
      </w:r>
      <w:r>
        <w:t>u12) + 0</w:t>
      </w:r>
      <w:r w:rsidR="00644CD5">
        <w:t>.</w:t>
      </w:r>
      <w:r>
        <w:t>729*T(v17</w:t>
      </w:r>
      <w:r w:rsidR="00644CD5">
        <w:t>.</w:t>
      </w:r>
      <w:r>
        <w:t>u24) -0</w:t>
      </w:r>
      <w:r w:rsidR="00644CD5">
        <w:t>.</w:t>
      </w:r>
      <w:r>
        <w:t>000898*Lipophilicity^3 + 0</w:t>
      </w:r>
      <w:r w:rsidR="00644CD5">
        <w:t>.</w:t>
      </w:r>
      <w:r>
        <w:t>831*T(v29</w:t>
      </w:r>
      <w:r w:rsidR="00644CD5">
        <w:t>.</w:t>
      </w:r>
      <w:r>
        <w:t>u7) + 0</w:t>
      </w:r>
      <w:r w:rsidR="00644CD5">
        <w:t>.</w:t>
      </w:r>
      <w:r>
        <w:t>0698*T(v20</w:t>
      </w:r>
      <w:r w:rsidR="00644CD5">
        <w:t>.</w:t>
      </w:r>
      <w:r>
        <w:t>u17) -0</w:t>
      </w:r>
      <w:r w:rsidR="00644CD5">
        <w:t>.</w:t>
      </w:r>
      <w:r>
        <w:t>72*T(v6</w:t>
      </w:r>
      <w:r w:rsidR="00644CD5">
        <w:t>.</w:t>
      </w:r>
      <w:r>
        <w:t>u9) -0</w:t>
      </w:r>
      <w:r w:rsidR="00644CD5">
        <w:t>.</w:t>
      </w:r>
      <w:r>
        <w:t>478*T(v28</w:t>
      </w:r>
      <w:r w:rsidR="00644CD5">
        <w:t>.</w:t>
      </w:r>
      <w:r>
        <w:t>u2) + 0</w:t>
      </w:r>
      <w:r w:rsidR="00644CD5">
        <w:t>.</w:t>
      </w:r>
      <w:r>
        <w:t>414*T(v10</w:t>
      </w:r>
      <w:r w:rsidR="00644CD5">
        <w:t>.</w:t>
      </w:r>
      <w:r>
        <w:t>u9) + 0</w:t>
      </w:r>
      <w:r w:rsidR="00644CD5">
        <w:t>.</w:t>
      </w:r>
      <w:r>
        <w:t>415*T(v14</w:t>
      </w:r>
      <w:r w:rsidR="00644CD5">
        <w:t>.</w:t>
      </w:r>
      <w:r>
        <w:t>u5) -0</w:t>
      </w:r>
      <w:r w:rsidR="00644CD5">
        <w:t>.</w:t>
      </w:r>
      <w:r>
        <w:t>428*T(v9</w:t>
      </w:r>
      <w:r w:rsidR="00644CD5">
        <w:t>.</w:t>
      </w:r>
      <w:r>
        <w:t>u4) + 0</w:t>
      </w:r>
      <w:r w:rsidR="00644CD5">
        <w:t>.</w:t>
      </w:r>
      <w:r>
        <w:t>32*T(v18</w:t>
      </w:r>
      <w:r w:rsidR="00644CD5">
        <w:t>.</w:t>
      </w:r>
      <w:r>
        <w:t>u25) + 0</w:t>
      </w:r>
      <w:r w:rsidR="00644CD5">
        <w:t>.</w:t>
      </w:r>
      <w:r>
        <w:t>642*T(v24</w:t>
      </w:r>
      <w:r w:rsidR="00644CD5">
        <w:t>.</w:t>
      </w:r>
      <w:r>
        <w:t>u4) -0</w:t>
      </w:r>
      <w:r w:rsidR="00644CD5">
        <w:t>.</w:t>
      </w:r>
      <w:r>
        <w:t>157*T(v11</w:t>
      </w:r>
      <w:r w:rsidR="00644CD5">
        <w:t>.</w:t>
      </w:r>
      <w:r>
        <w:t>u19) -0</w:t>
      </w:r>
      <w:r w:rsidR="00644CD5">
        <w:t>.</w:t>
      </w:r>
      <w:r>
        <w:t>532*T(v13</w:t>
      </w:r>
      <w:r w:rsidR="00644CD5">
        <w:t>.</w:t>
      </w:r>
      <w:r>
        <w:t>u1) + 0</w:t>
      </w:r>
      <w:r w:rsidR="00644CD5">
        <w:t>.</w:t>
      </w:r>
      <w:r>
        <w:t>145*T(v3</w:t>
      </w:r>
      <w:r w:rsidR="00644CD5">
        <w:t>.</w:t>
      </w:r>
      <w:r>
        <w:t>u32) -0</w:t>
      </w:r>
      <w:r w:rsidR="00644CD5">
        <w:t>.</w:t>
      </w:r>
      <w:r>
        <w:t>276*T(v24</w:t>
      </w:r>
      <w:r w:rsidR="00644CD5">
        <w:t>.</w:t>
      </w:r>
      <w:r>
        <w:t>u11) -0</w:t>
      </w:r>
      <w:r w:rsidR="00644CD5">
        <w:t>.</w:t>
      </w:r>
      <w:r>
        <w:t>121*T(v10</w:t>
      </w:r>
      <w:r w:rsidR="00644CD5">
        <w:t>.</w:t>
      </w:r>
      <w:r>
        <w:t>u28) + 0</w:t>
      </w:r>
      <w:r w:rsidR="00644CD5">
        <w:t>.</w:t>
      </w:r>
      <w:r>
        <w:t>442*T(v19</w:t>
      </w:r>
      <w:r w:rsidR="00644CD5">
        <w:t>.</w:t>
      </w:r>
      <w:r>
        <w:t>u13) -0</w:t>
      </w:r>
      <w:r w:rsidR="00644CD5">
        <w:t>.</w:t>
      </w:r>
      <w:r>
        <w:t>59*T(v28</w:t>
      </w:r>
      <w:r w:rsidR="00644CD5">
        <w:t>.</w:t>
      </w:r>
      <w:r>
        <w:t>u12) + 0</w:t>
      </w:r>
      <w:r w:rsidR="00644CD5">
        <w:t>.</w:t>
      </w:r>
      <w:r>
        <w:t>122*T(v36</w:t>
      </w:r>
      <w:r w:rsidR="00644CD5">
        <w:t>.</w:t>
      </w:r>
      <w:r>
        <w:t>u5) + 0</w:t>
      </w:r>
      <w:r w:rsidR="00644CD5">
        <w:t>.</w:t>
      </w:r>
      <w:r>
        <w:t>33*T(v1</w:t>
      </w:r>
      <w:r w:rsidR="00644CD5">
        <w:t>.</w:t>
      </w:r>
      <w:r>
        <w:t>u41) + 0</w:t>
      </w:r>
      <w:r w:rsidR="00644CD5">
        <w:t>.</w:t>
      </w:r>
      <w:r>
        <w:t>62*T(v3</w:t>
      </w:r>
      <w:r w:rsidR="00644CD5">
        <w:t>.</w:t>
      </w:r>
      <w:r>
        <w:t>u36) + 0</w:t>
      </w:r>
      <w:r w:rsidR="00644CD5">
        <w:t>.</w:t>
      </w:r>
      <w:r>
        <w:t>261*T(u36) + 0</w:t>
      </w:r>
      <w:r w:rsidR="00644CD5">
        <w:t>.</w:t>
      </w:r>
      <w:r>
        <w:t>241*NumPositive -25</w:t>
      </w:r>
      <w:r w:rsidR="00644CD5">
        <w:t>.</w:t>
      </w:r>
      <w:r>
        <w:t>7*Volume^2 + 8</w:t>
      </w:r>
      <w:r w:rsidR="00644CD5">
        <w:t>.</w:t>
      </w:r>
      <w:r>
        <w:t>17*Lipophilicity -0</w:t>
      </w:r>
      <w:r w:rsidR="00644CD5">
        <w:t>.</w:t>
      </w:r>
      <w:r>
        <w:t>278*T(v20</w:t>
      </w:r>
      <w:r w:rsidR="00644CD5">
        <w:t>.</w:t>
      </w:r>
      <w:r>
        <w:t>u18) -0</w:t>
      </w:r>
      <w:r w:rsidR="00644CD5">
        <w:t>.</w:t>
      </w:r>
      <w:r>
        <w:t>19*T(v20</w:t>
      </w:r>
      <w:r w:rsidR="00644CD5">
        <w:t>.</w:t>
      </w:r>
      <w:r>
        <w:t>u6) -0</w:t>
      </w:r>
      <w:r w:rsidR="00644CD5">
        <w:t>.</w:t>
      </w:r>
      <w:r>
        <w:t>55*T(v4</w:t>
      </w:r>
      <w:r w:rsidR="00644CD5">
        <w:t>.</w:t>
      </w:r>
      <w:r>
        <w:t>u14) + 0</w:t>
      </w:r>
      <w:r w:rsidR="00644CD5">
        <w:t>.</w:t>
      </w:r>
      <w:r>
        <w:t>462*T(v3</w:t>
      </w:r>
      <w:r w:rsidR="00644CD5">
        <w:t>.</w:t>
      </w:r>
      <w:r>
        <w:t>u14) -0</w:t>
      </w:r>
      <w:r w:rsidR="00644CD5">
        <w:t>.</w:t>
      </w:r>
      <w:r>
        <w:t>603*T(v4</w:t>
      </w:r>
      <w:r w:rsidR="00644CD5">
        <w:t>.</w:t>
      </w:r>
      <w:r>
        <w:t>u24) -0</w:t>
      </w:r>
      <w:r w:rsidR="00644CD5">
        <w:t>.</w:t>
      </w:r>
      <w:r>
        <w:t>564*T(v11</w:t>
      </w:r>
      <w:r w:rsidR="00644CD5">
        <w:t>.</w:t>
      </w:r>
      <w:r>
        <w:t>u5) + 0</w:t>
      </w:r>
      <w:r w:rsidR="00644CD5">
        <w:t>.</w:t>
      </w:r>
      <w:r>
        <w:t>553*T(v5</w:t>
      </w:r>
      <w:r w:rsidR="00644CD5">
        <w:t>.</w:t>
      </w:r>
      <w:r>
        <w:t>u15) -0</w:t>
      </w:r>
      <w:r w:rsidR="00644CD5">
        <w:t>.</w:t>
      </w:r>
      <w:r>
        <w:t>53*T(v5</w:t>
      </w:r>
      <w:r w:rsidR="00644CD5">
        <w:t>.</w:t>
      </w:r>
      <w:r>
        <w:t>u4) -0</w:t>
      </w:r>
      <w:r w:rsidR="00644CD5">
        <w:t>.</w:t>
      </w:r>
      <w:r>
        <w:t>326*T(v22</w:t>
      </w:r>
      <w:r w:rsidR="00644CD5">
        <w:t>.</w:t>
      </w:r>
      <w:r>
        <w:t>u12) + 0</w:t>
      </w:r>
      <w:r w:rsidR="00644CD5">
        <w:t>.</w:t>
      </w:r>
      <w:r>
        <w:t>355*T(v6</w:t>
      </w:r>
      <w:r w:rsidR="00644CD5">
        <w:t>.</w:t>
      </w:r>
      <w:r>
        <w:t>u35) -0</w:t>
      </w:r>
      <w:r w:rsidR="00644CD5">
        <w:t>.</w:t>
      </w:r>
      <w:r>
        <w:t>199*T(v27</w:t>
      </w:r>
      <w:r w:rsidR="00644CD5">
        <w:t>.</w:t>
      </w:r>
      <w:r>
        <w:t>u13) -0</w:t>
      </w:r>
      <w:r w:rsidR="00644CD5">
        <w:t>.</w:t>
      </w:r>
      <w:r>
        <w:t>384*T(v9</w:t>
      </w:r>
      <w:r w:rsidR="00644CD5">
        <w:t>.</w:t>
      </w:r>
      <w:r>
        <w:t>u29) -0</w:t>
      </w:r>
      <w:r w:rsidR="00644CD5">
        <w:t>.</w:t>
      </w:r>
      <w:r>
        <w:t>632*T(v12</w:t>
      </w:r>
      <w:r w:rsidR="00644CD5">
        <w:t>.</w:t>
      </w:r>
      <w:r>
        <w:t>u17) + 0</w:t>
      </w:r>
      <w:r w:rsidR="00644CD5">
        <w:t>.</w:t>
      </w:r>
      <w:r>
        <w:t>185*T(v14) + 0</w:t>
      </w:r>
      <w:r w:rsidR="00644CD5">
        <w:t>.</w:t>
      </w:r>
      <w:r>
        <w:t>164*T(v7</w:t>
      </w:r>
      <w:r w:rsidR="00644CD5">
        <w:t>.</w:t>
      </w:r>
      <w:r>
        <w:t>u23) -0</w:t>
      </w:r>
      <w:r w:rsidR="00644CD5">
        <w:t>.</w:t>
      </w:r>
      <w:r>
        <w:t>68*T(v18</w:t>
      </w:r>
      <w:r w:rsidR="00644CD5">
        <w:t>.</w:t>
      </w:r>
      <w:r>
        <w:t>u9) -0</w:t>
      </w:r>
      <w:r w:rsidR="00644CD5">
        <w:t>.</w:t>
      </w:r>
      <w:r>
        <w:t>459*T(u17) -0</w:t>
      </w:r>
      <w:r w:rsidR="00644CD5">
        <w:t>.</w:t>
      </w:r>
      <w:r>
        <w:t>502*T(v30</w:t>
      </w:r>
      <w:r w:rsidR="00644CD5">
        <w:t>.</w:t>
      </w:r>
      <w:r>
        <w:t>u5) + 0</w:t>
      </w:r>
      <w:r w:rsidR="00644CD5">
        <w:t>.</w:t>
      </w:r>
      <w:r>
        <w:t>242*T(v17</w:t>
      </w:r>
      <w:r w:rsidR="00644CD5">
        <w:t>.</w:t>
      </w:r>
      <w:r>
        <w:t>u20) -0</w:t>
      </w:r>
      <w:r w:rsidR="00644CD5">
        <w:t>.</w:t>
      </w:r>
      <w:r>
        <w:t>378*T(v41</w:t>
      </w:r>
      <w:r w:rsidR="00644CD5">
        <w:t>.</w:t>
      </w:r>
      <w:r>
        <w:t>u1) + 9</w:t>
      </w:r>
      <w:r w:rsidR="00644CD5">
        <w:t>.</w:t>
      </w:r>
      <w:r>
        <w:t>62*Volume^3 + 0</w:t>
      </w:r>
      <w:r w:rsidR="00644CD5">
        <w:t>.</w:t>
      </w:r>
      <w:r>
        <w:t>275*T(v32</w:t>
      </w:r>
      <w:r w:rsidR="00644CD5">
        <w:t>.</w:t>
      </w:r>
      <w:r>
        <w:t>u8) -0</w:t>
      </w:r>
      <w:r w:rsidR="00644CD5">
        <w:t>.</w:t>
      </w:r>
      <w:r>
        <w:t>177*T(v27</w:t>
      </w:r>
      <w:r w:rsidR="00644CD5">
        <w:t>.</w:t>
      </w:r>
      <w:r>
        <w:t>u12) + 0</w:t>
      </w:r>
      <w:r w:rsidR="00644CD5">
        <w:t>.</w:t>
      </w:r>
      <w:r>
        <w:t>497*T(v18</w:t>
      </w:r>
      <w:r w:rsidR="00644CD5">
        <w:t>.</w:t>
      </w:r>
      <w:r>
        <w:t>u16) -0</w:t>
      </w:r>
      <w:r w:rsidR="00644CD5">
        <w:t>.</w:t>
      </w:r>
      <w:r>
        <w:t>354*T(v2</w:t>
      </w:r>
      <w:r w:rsidR="00644CD5">
        <w:t>.</w:t>
      </w:r>
      <w:r>
        <w:t>u21) + 0</w:t>
      </w:r>
      <w:r w:rsidR="00644CD5">
        <w:t>.</w:t>
      </w:r>
      <w:r>
        <w:t>48*T(v5</w:t>
      </w:r>
      <w:r w:rsidR="00644CD5">
        <w:t>.</w:t>
      </w:r>
      <w:r>
        <w:t>u13) + 0</w:t>
      </w:r>
      <w:r w:rsidR="00644CD5">
        <w:t>.</w:t>
      </w:r>
      <w:r>
        <w:t>284*T(v6</w:t>
      </w:r>
      <w:r w:rsidR="00644CD5">
        <w:t>.</w:t>
      </w:r>
      <w:r>
        <w:t>u6) -0</w:t>
      </w:r>
      <w:r w:rsidR="00644CD5">
        <w:t>.</w:t>
      </w:r>
      <w:r>
        <w:t>35*T(u31) + 0</w:t>
      </w:r>
      <w:r w:rsidR="00644CD5">
        <w:t>.</w:t>
      </w:r>
      <w:r>
        <w:t>622*T(v11</w:t>
      </w:r>
      <w:r w:rsidR="00644CD5">
        <w:t>.</w:t>
      </w:r>
      <w:r>
        <w:t>u2) + 0</w:t>
      </w:r>
      <w:r w:rsidR="00644CD5">
        <w:t>.</w:t>
      </w:r>
      <w:r>
        <w:t>559*T(v12</w:t>
      </w:r>
      <w:r w:rsidR="00644CD5">
        <w:t>.</w:t>
      </w:r>
      <w:r>
        <w:t>u4) + 13</w:t>
      </w:r>
      <w:r w:rsidR="00644CD5">
        <w:t>.</w:t>
      </w:r>
      <w:r>
        <w:t>1*Volume -0</w:t>
      </w:r>
      <w:r w:rsidR="00644CD5">
        <w:t>.</w:t>
      </w:r>
      <w:r>
        <w:t>344*T(v2</w:t>
      </w:r>
      <w:r w:rsidR="00644CD5">
        <w:t>.</w:t>
      </w:r>
      <w:r>
        <w:t>u36) + 0</w:t>
      </w:r>
      <w:r w:rsidR="00644CD5">
        <w:t>.</w:t>
      </w:r>
      <w:r>
        <w:t>418*T(v22</w:t>
      </w:r>
      <w:r w:rsidR="00644CD5">
        <w:t>.</w:t>
      </w:r>
      <w:r>
        <w:t>u9) -0</w:t>
      </w:r>
      <w:r w:rsidR="00644CD5">
        <w:t>.</w:t>
      </w:r>
      <w:r>
        <w:t>366*T(v33</w:t>
      </w:r>
      <w:r w:rsidR="00644CD5">
        <w:t>.</w:t>
      </w:r>
      <w:r>
        <w:t>u4) -0</w:t>
      </w:r>
      <w:r w:rsidR="00644CD5">
        <w:t>.</w:t>
      </w:r>
      <w:r>
        <w:t>355*T(v31</w:t>
      </w:r>
      <w:r w:rsidR="00644CD5">
        <w:t>.</w:t>
      </w:r>
      <w:r>
        <w:t>u9) -0</w:t>
      </w:r>
      <w:r w:rsidR="00644CD5">
        <w:t>.</w:t>
      </w:r>
      <w:r>
        <w:t>0827*T(v2</w:t>
      </w:r>
      <w:r w:rsidR="00644CD5">
        <w:t>.</w:t>
      </w:r>
      <w:r>
        <w:t>u17) -0</w:t>
      </w:r>
      <w:r w:rsidR="00644CD5">
        <w:t>.</w:t>
      </w:r>
      <w:r>
        <w:t>276*T(v2</w:t>
      </w:r>
      <w:r w:rsidR="00644CD5">
        <w:t>.</w:t>
      </w:r>
      <w:r>
        <w:t>u7) + 0</w:t>
      </w:r>
      <w:r w:rsidR="00644CD5">
        <w:t>.</w:t>
      </w:r>
      <w:r>
        <w:t>324*T(v11</w:t>
      </w:r>
      <w:r w:rsidR="00644CD5">
        <w:t>.</w:t>
      </w:r>
      <w:r>
        <w:t>u27) + 0</w:t>
      </w:r>
      <w:r w:rsidR="00644CD5">
        <w:t>.</w:t>
      </w:r>
      <w:r>
        <w:t>175*T(v15</w:t>
      </w:r>
      <w:r w:rsidR="00644CD5">
        <w:t>.</w:t>
      </w:r>
      <w:r>
        <w:t>u21) + 0</w:t>
      </w:r>
      <w:r w:rsidR="00644CD5">
        <w:t>.</w:t>
      </w:r>
      <w:r>
        <w:t>075*MW -0</w:t>
      </w:r>
      <w:r w:rsidR="00644CD5">
        <w:t>.</w:t>
      </w:r>
      <w:r>
        <w:t>462*T(v14</w:t>
      </w:r>
      <w:r w:rsidR="00644CD5">
        <w:t>.</w:t>
      </w:r>
      <w:r>
        <w:t>u15) -0</w:t>
      </w:r>
      <w:r w:rsidR="00644CD5">
        <w:t>.</w:t>
      </w:r>
      <w:r>
        <w:t>474*T(v16</w:t>
      </w:r>
      <w:r w:rsidR="00644CD5">
        <w:t>.</w:t>
      </w:r>
      <w:r>
        <w:t>u20) + 0</w:t>
      </w:r>
      <w:r w:rsidR="00644CD5">
        <w:t>.</w:t>
      </w:r>
      <w:r>
        <w:t>366*T(v4</w:t>
      </w:r>
      <w:r w:rsidR="00644CD5">
        <w:t>.</w:t>
      </w:r>
      <w:r>
        <w:t>u21) + 0</w:t>
      </w:r>
      <w:r w:rsidR="00644CD5">
        <w:t>.</w:t>
      </w:r>
      <w:r>
        <w:t>517*T(v6</w:t>
      </w:r>
      <w:r w:rsidR="00644CD5">
        <w:t>.</w:t>
      </w:r>
      <w:r>
        <w:t>u16) -0</w:t>
      </w:r>
      <w:r w:rsidR="00644CD5">
        <w:t>.</w:t>
      </w:r>
      <w:r>
        <w:t>435*T(v6</w:t>
      </w:r>
      <w:r w:rsidR="00644CD5">
        <w:t>.</w:t>
      </w:r>
      <w:r>
        <w:t>u8) -0</w:t>
      </w:r>
      <w:r w:rsidR="00644CD5">
        <w:t>.</w:t>
      </w:r>
      <w:r>
        <w:t>218*T(v11</w:t>
      </w:r>
      <w:r w:rsidR="00644CD5">
        <w:t>.</w:t>
      </w:r>
      <w:r>
        <w:t>u20) -0</w:t>
      </w:r>
      <w:r w:rsidR="00644CD5">
        <w:t>.</w:t>
      </w:r>
      <w:r>
        <w:t>72*T(v1</w:t>
      </w:r>
      <w:r w:rsidR="00644CD5">
        <w:t>.</w:t>
      </w:r>
      <w:r>
        <w:t>u19) + 0</w:t>
      </w:r>
      <w:r w:rsidR="00644CD5">
        <w:t>.</w:t>
      </w:r>
      <w:r>
        <w:t>175*T(u32) + 0</w:t>
      </w:r>
      <w:r w:rsidR="00644CD5">
        <w:t>.</w:t>
      </w:r>
      <w:r>
        <w:t>277*T(v16</w:t>
      </w:r>
      <w:r w:rsidR="00644CD5">
        <w:t>.</w:t>
      </w:r>
      <w:r>
        <w:t>u2) + 0</w:t>
      </w:r>
      <w:r w:rsidR="00644CD5">
        <w:t>.</w:t>
      </w:r>
      <w:r>
        <w:t>355*T(v16</w:t>
      </w:r>
      <w:r w:rsidR="00644CD5">
        <w:t>.</w:t>
      </w:r>
      <w:r>
        <w:t>u19) -0</w:t>
      </w:r>
      <w:r w:rsidR="00644CD5">
        <w:t>.</w:t>
      </w:r>
      <w:r>
        <w:t>34*T(v7</w:t>
      </w:r>
      <w:r w:rsidR="00644CD5">
        <w:t>.</w:t>
      </w:r>
      <w:r>
        <w:t>u16) -0</w:t>
      </w:r>
      <w:r w:rsidR="00644CD5">
        <w:t>.</w:t>
      </w:r>
      <w:r>
        <w:t>481*T(v6</w:t>
      </w:r>
      <w:r w:rsidR="00644CD5">
        <w:t>.</w:t>
      </w:r>
      <w:r>
        <w:t>u29) -0</w:t>
      </w:r>
      <w:r w:rsidR="00644CD5">
        <w:t>.</w:t>
      </w:r>
      <w:r>
        <w:t>389*T(v22</w:t>
      </w:r>
      <w:r w:rsidR="00644CD5">
        <w:t>.</w:t>
      </w:r>
      <w:r>
        <w:t>u10) -0</w:t>
      </w:r>
      <w:r w:rsidR="00644CD5">
        <w:t>.</w:t>
      </w:r>
      <w:r>
        <w:t>331*T(v7</w:t>
      </w:r>
      <w:r w:rsidR="00644CD5">
        <w:t>.</w:t>
      </w:r>
      <w:r>
        <w:t>u32) -0</w:t>
      </w:r>
      <w:r w:rsidR="00644CD5">
        <w:t>.</w:t>
      </w:r>
      <w:r>
        <w:t>494*T(v9</w:t>
      </w:r>
      <w:r w:rsidR="00644CD5">
        <w:t>.</w:t>
      </w:r>
      <w:r>
        <w:t>u12) -0</w:t>
      </w:r>
      <w:r w:rsidR="00644CD5">
        <w:t>.</w:t>
      </w:r>
      <w:r>
        <w:t>221*T(v11</w:t>
      </w:r>
      <w:r w:rsidR="00644CD5">
        <w:t>.</w:t>
      </w:r>
      <w:r>
        <w:t>u31) + 0</w:t>
      </w:r>
      <w:r w:rsidR="00644CD5">
        <w:t>.</w:t>
      </w:r>
      <w:r>
        <w:t>248*T(v29</w:t>
      </w:r>
      <w:r w:rsidR="00644CD5">
        <w:t>.</w:t>
      </w:r>
      <w:r>
        <w:t>u3) -0</w:t>
      </w:r>
      <w:r w:rsidR="00644CD5">
        <w:t>.</w:t>
      </w:r>
      <w:r>
        <w:t>431*T(v4</w:t>
      </w:r>
      <w:r w:rsidR="00644CD5">
        <w:t>.</w:t>
      </w:r>
      <w:r>
        <w:t>u36) + 0</w:t>
      </w:r>
      <w:r w:rsidR="00644CD5">
        <w:t>.</w:t>
      </w:r>
      <w:r>
        <w:t>474*T(v7</w:t>
      </w:r>
      <w:r w:rsidR="00644CD5">
        <w:t>.</w:t>
      </w:r>
      <w:r>
        <w:t>u1) + 0</w:t>
      </w:r>
      <w:r w:rsidR="00644CD5">
        <w:t>.</w:t>
      </w:r>
      <w:r>
        <w:t>409*T(v15</w:t>
      </w:r>
      <w:r w:rsidR="00644CD5">
        <w:t>.</w:t>
      </w:r>
      <w:r>
        <w:t>u1) -0</w:t>
      </w:r>
      <w:r w:rsidR="00644CD5">
        <w:t>.</w:t>
      </w:r>
      <w:r>
        <w:t>101*T(v19</w:t>
      </w:r>
      <w:r w:rsidR="00644CD5">
        <w:t>.</w:t>
      </w:r>
      <w:r>
        <w:t>u23) -0</w:t>
      </w:r>
      <w:r w:rsidR="00644CD5">
        <w:t>.</w:t>
      </w:r>
      <w:r>
        <w:t>546*T(v10</w:t>
      </w:r>
      <w:r w:rsidR="00644CD5">
        <w:t>.</w:t>
      </w:r>
      <w:r>
        <w:t>u33) + 0</w:t>
      </w:r>
      <w:r w:rsidR="00644CD5">
        <w:t>.</w:t>
      </w:r>
      <w:r>
        <w:t>463*T(v7</w:t>
      </w:r>
      <w:r w:rsidR="00644CD5">
        <w:t>.</w:t>
      </w:r>
      <w:r>
        <w:t>u14) + 0</w:t>
      </w:r>
      <w:r w:rsidR="00644CD5">
        <w:t>.</w:t>
      </w:r>
      <w:r>
        <w:t>322*T(v13</w:t>
      </w:r>
      <w:r w:rsidR="00644CD5">
        <w:t>.</w:t>
      </w:r>
      <w:r>
        <w:t>u28) -0</w:t>
      </w:r>
      <w:r w:rsidR="00644CD5">
        <w:t>.</w:t>
      </w:r>
      <w:r>
        <w:t>502*T(v27</w:t>
      </w:r>
      <w:r w:rsidR="00644CD5">
        <w:t>.</w:t>
      </w:r>
      <w:r>
        <w:t>u4) -0</w:t>
      </w:r>
      <w:r w:rsidR="00644CD5">
        <w:t>.</w:t>
      </w:r>
      <w:r>
        <w:t>181*T(v2</w:t>
      </w:r>
      <w:r w:rsidR="00644CD5">
        <w:t>.</w:t>
      </w:r>
      <w:r>
        <w:t>u19) -0</w:t>
      </w:r>
      <w:r w:rsidR="00644CD5">
        <w:t>.</w:t>
      </w:r>
      <w:r>
        <w:t>107*T(v26) + 0</w:t>
      </w:r>
      <w:r w:rsidR="00644CD5">
        <w:t>.</w:t>
      </w:r>
      <w:r>
        <w:t>25*T(v3</w:t>
      </w:r>
      <w:r w:rsidR="00644CD5">
        <w:t>.</w:t>
      </w:r>
      <w:r>
        <w:t>u20) + 0</w:t>
      </w:r>
      <w:r w:rsidR="00644CD5">
        <w:t>.</w:t>
      </w:r>
      <w:r>
        <w:t>233*T(v2</w:t>
      </w:r>
      <w:r w:rsidR="00644CD5">
        <w:t>.</w:t>
      </w:r>
      <w:r>
        <w:t>u37) + 0</w:t>
      </w:r>
      <w:r w:rsidR="00644CD5">
        <w:t>.</w:t>
      </w:r>
      <w:r>
        <w:t>328*T(v14</w:t>
      </w:r>
      <w:r w:rsidR="00644CD5">
        <w:t>.</w:t>
      </w:r>
      <w:r>
        <w:t>u26) -0</w:t>
      </w:r>
      <w:r w:rsidR="00644CD5">
        <w:t>.</w:t>
      </w:r>
      <w:r>
        <w:t>399*T(v4</w:t>
      </w:r>
      <w:r w:rsidR="00644CD5">
        <w:t>.</w:t>
      </w:r>
      <w:r>
        <w:t>u9) -0</w:t>
      </w:r>
      <w:r w:rsidR="00644CD5">
        <w:t>.</w:t>
      </w:r>
      <w:r>
        <w:t>289*T(v36</w:t>
      </w:r>
      <w:r w:rsidR="00644CD5">
        <w:t>.</w:t>
      </w:r>
      <w:r>
        <w:t>u6) + 0</w:t>
      </w:r>
      <w:r w:rsidR="00644CD5">
        <w:t>.</w:t>
      </w:r>
      <w:r>
        <w:t>169*T(v22</w:t>
      </w:r>
      <w:r w:rsidR="00644CD5">
        <w:t>.</w:t>
      </w:r>
      <w:r>
        <w:t>u18) + 0</w:t>
      </w:r>
      <w:r w:rsidR="00644CD5">
        <w:t>.</w:t>
      </w:r>
      <w:r>
        <w:t>313*T(v10</w:t>
      </w:r>
      <w:r w:rsidR="00644CD5">
        <w:t>.</w:t>
      </w:r>
      <w:r>
        <w:t>u13) + 0</w:t>
      </w:r>
      <w:r w:rsidR="00644CD5">
        <w:t>.</w:t>
      </w:r>
      <w:r>
        <w:t>225*T(v14</w:t>
      </w:r>
      <w:r w:rsidR="00644CD5">
        <w:t>.</w:t>
      </w:r>
      <w:r>
        <w:t>u29) -0</w:t>
      </w:r>
      <w:r w:rsidR="00644CD5">
        <w:t>.</w:t>
      </w:r>
      <w:r>
        <w:t>0387*NumNegative + 0</w:t>
      </w:r>
      <w:r w:rsidR="00644CD5">
        <w:t>.</w:t>
      </w:r>
      <w:r>
        <w:t>281*T(v13</w:t>
      </w:r>
      <w:r w:rsidR="00644CD5">
        <w:t>.</w:t>
      </w:r>
      <w:r>
        <w:t>u13) + 0</w:t>
      </w:r>
      <w:r w:rsidR="00644CD5">
        <w:t>.</w:t>
      </w:r>
      <w:r>
        <w:t>214*T(v5</w:t>
      </w:r>
      <w:r w:rsidR="00644CD5">
        <w:t>.</w:t>
      </w:r>
      <w:r>
        <w:t>u31) -0</w:t>
      </w:r>
      <w:r w:rsidR="00644CD5">
        <w:t>.</w:t>
      </w:r>
      <w:r>
        <w:t>373*T(v31</w:t>
      </w:r>
      <w:r w:rsidR="00644CD5">
        <w:t>.</w:t>
      </w:r>
      <w:r>
        <w:t>u10) -0</w:t>
      </w:r>
      <w:r w:rsidR="00644CD5">
        <w:t>.</w:t>
      </w:r>
      <w:r>
        <w:t>326*T(v13</w:t>
      </w:r>
      <w:r w:rsidR="00644CD5">
        <w:t>.</w:t>
      </w:r>
      <w:r>
        <w:t>u30) -0</w:t>
      </w:r>
      <w:r w:rsidR="00644CD5">
        <w:t>.</w:t>
      </w:r>
      <w:r>
        <w:t>252*T(v14</w:t>
      </w:r>
      <w:r w:rsidR="00644CD5">
        <w:t>.</w:t>
      </w:r>
      <w:r>
        <w:t>u16) -0</w:t>
      </w:r>
      <w:r w:rsidR="00644CD5">
        <w:t>.</w:t>
      </w:r>
      <w:r>
        <w:t>178*T(v10</w:t>
      </w:r>
      <w:r w:rsidR="00644CD5">
        <w:t>.</w:t>
      </w:r>
      <w:r>
        <w:t>u4) -0</w:t>
      </w:r>
      <w:r w:rsidR="00644CD5">
        <w:t>.</w:t>
      </w:r>
      <w:r>
        <w:t>252*T(v4</w:t>
      </w:r>
      <w:r w:rsidR="00644CD5">
        <w:t>.</w:t>
      </w:r>
      <w:r>
        <w:t>u38) -0</w:t>
      </w:r>
      <w:r w:rsidR="00644CD5">
        <w:t>.</w:t>
      </w:r>
      <w:r>
        <w:t>429*T(v17</w:t>
      </w:r>
      <w:r w:rsidR="00644CD5">
        <w:t>.</w:t>
      </w:r>
      <w:r>
        <w:t>u5) + 0</w:t>
      </w:r>
      <w:r w:rsidR="00644CD5">
        <w:t>.</w:t>
      </w:r>
      <w:r>
        <w:t>134*T(v19</w:t>
      </w:r>
      <w:r w:rsidR="00644CD5">
        <w:t>.</w:t>
      </w:r>
      <w:r>
        <w:t>u21) + 0</w:t>
      </w:r>
      <w:r w:rsidR="00644CD5">
        <w:t>.</w:t>
      </w:r>
      <w:r>
        <w:t>207*T(v31</w:t>
      </w:r>
      <w:r w:rsidR="00644CD5">
        <w:t>.</w:t>
      </w:r>
      <w:r>
        <w:t>u12) -0</w:t>
      </w:r>
      <w:r w:rsidR="00644CD5">
        <w:t>.</w:t>
      </w:r>
      <w:r>
        <w:t>268*T(v7</w:t>
      </w:r>
      <w:r w:rsidR="00644CD5">
        <w:t>.</w:t>
      </w:r>
      <w:r>
        <w:t>u33) -0</w:t>
      </w:r>
      <w:r w:rsidR="00644CD5">
        <w:t>.</w:t>
      </w:r>
      <w:r>
        <w:t>285*T(v20</w:t>
      </w:r>
      <w:r w:rsidR="00644CD5">
        <w:t>.</w:t>
      </w:r>
      <w:r>
        <w:t>u14) -0</w:t>
      </w:r>
      <w:r w:rsidR="00644CD5">
        <w:t>.</w:t>
      </w:r>
      <w:r>
        <w:t>296*T(v5</w:t>
      </w:r>
      <w:r w:rsidR="00644CD5">
        <w:t>.</w:t>
      </w:r>
      <w:r>
        <w:t>u25) + 0</w:t>
      </w:r>
      <w:r w:rsidR="00644CD5">
        <w:t>.</w:t>
      </w:r>
      <w:r>
        <w:t>333*T(v14</w:t>
      </w:r>
      <w:r w:rsidR="00644CD5">
        <w:t>.</w:t>
      </w:r>
      <w:r>
        <w:t>u11) -0</w:t>
      </w:r>
      <w:r w:rsidR="00644CD5">
        <w:t>.</w:t>
      </w:r>
      <w:r>
        <w:t>305*T(v18</w:t>
      </w:r>
      <w:r w:rsidR="00644CD5">
        <w:t>.</w:t>
      </w:r>
      <w:r>
        <w:t>u12) -0</w:t>
      </w:r>
      <w:r w:rsidR="00644CD5">
        <w:t>.</w:t>
      </w:r>
      <w:r>
        <w:t>288*T(v7</w:t>
      </w:r>
      <w:r w:rsidR="00644CD5">
        <w:t>.</w:t>
      </w:r>
      <w:r>
        <w:t>u19) + 0</w:t>
      </w:r>
      <w:r w:rsidR="00644CD5">
        <w:t>.</w:t>
      </w:r>
      <w:r>
        <w:t>287*T(v26</w:t>
      </w:r>
      <w:r w:rsidR="00644CD5">
        <w:t>.</w:t>
      </w:r>
      <w:r>
        <w:t>u2) + 0</w:t>
      </w:r>
      <w:r w:rsidR="00644CD5">
        <w:t>.</w:t>
      </w:r>
      <w:r>
        <w:t>262*T(v12</w:t>
      </w:r>
      <w:r w:rsidR="00644CD5">
        <w:t>.</w:t>
      </w:r>
      <w:r>
        <w:t>u6) -0</w:t>
      </w:r>
      <w:r w:rsidR="00644CD5">
        <w:t>.</w:t>
      </w:r>
      <w:r>
        <w:t>197*T(u42) -0</w:t>
      </w:r>
      <w:r w:rsidR="00644CD5">
        <w:t>.</w:t>
      </w:r>
      <w:r>
        <w:t>182*T(v23</w:t>
      </w:r>
      <w:r w:rsidR="00644CD5">
        <w:t>.</w:t>
      </w:r>
      <w:r>
        <w:t>u1) -0</w:t>
      </w:r>
      <w:r w:rsidR="00644CD5">
        <w:t>.</w:t>
      </w:r>
      <w:r>
        <w:t>266*T(v34</w:t>
      </w:r>
      <w:r w:rsidR="00644CD5">
        <w:t>.</w:t>
      </w:r>
      <w:r>
        <w:t>u8) + 0</w:t>
      </w:r>
      <w:r w:rsidR="00644CD5">
        <w:t>.</w:t>
      </w:r>
      <w:r>
        <w:t>231*T(v27</w:t>
      </w:r>
      <w:r w:rsidR="00644CD5">
        <w:t>.</w:t>
      </w:r>
      <w:r>
        <w:t>u7) + 0</w:t>
      </w:r>
      <w:r w:rsidR="00644CD5">
        <w:t>.</w:t>
      </w:r>
      <w:r>
        <w:t>217*T(v34</w:t>
      </w:r>
      <w:r w:rsidR="00644CD5">
        <w:t>.</w:t>
      </w:r>
      <w:r>
        <w:t>u3) -0</w:t>
      </w:r>
      <w:r w:rsidR="00644CD5">
        <w:t>.</w:t>
      </w:r>
      <w:r>
        <w:t>223*T(v15</w:t>
      </w:r>
      <w:r w:rsidR="00644CD5">
        <w:t>.</w:t>
      </w:r>
      <w:r>
        <w:t>u7) + 0</w:t>
      </w:r>
      <w:r w:rsidR="00644CD5">
        <w:t>.</w:t>
      </w:r>
      <w:r>
        <w:t>239*T(v6</w:t>
      </w:r>
      <w:r w:rsidR="00644CD5">
        <w:t>.</w:t>
      </w:r>
      <w:r>
        <w:t>u15) -0</w:t>
      </w:r>
      <w:r w:rsidR="00644CD5">
        <w:t>.</w:t>
      </w:r>
      <w:r>
        <w:t>192*T(v22</w:t>
      </w:r>
      <w:r w:rsidR="00644CD5">
        <w:t>.</w:t>
      </w:r>
      <w:r>
        <w:t>u16) + 0</w:t>
      </w:r>
      <w:r w:rsidR="00644CD5">
        <w:t>.</w:t>
      </w:r>
      <w:r>
        <w:t>221*T(v23</w:t>
      </w:r>
      <w:r w:rsidR="00644CD5">
        <w:t>.</w:t>
      </w:r>
      <w:r>
        <w:t>u11) -0</w:t>
      </w:r>
      <w:r w:rsidR="00644CD5">
        <w:t>.</w:t>
      </w:r>
      <w:r>
        <w:t>251*T(v11</w:t>
      </w:r>
      <w:r w:rsidR="00644CD5">
        <w:t>.</w:t>
      </w:r>
      <w:r>
        <w:t>u25) -0</w:t>
      </w:r>
      <w:r w:rsidR="00644CD5">
        <w:t>.</w:t>
      </w:r>
      <w:r>
        <w:t>271*T(v10</w:t>
      </w:r>
      <w:r w:rsidR="00644CD5">
        <w:t>.</w:t>
      </w:r>
      <w:r>
        <w:t>u25) -0</w:t>
      </w:r>
      <w:r w:rsidR="00644CD5">
        <w:t>.</w:t>
      </w:r>
      <w:r>
        <w:t>221*T(v4</w:t>
      </w:r>
      <w:r w:rsidR="00644CD5">
        <w:t>.</w:t>
      </w:r>
      <w:r>
        <w:t>u30) + 0</w:t>
      </w:r>
      <w:r w:rsidR="00644CD5">
        <w:t>.</w:t>
      </w:r>
      <w:r>
        <w:t>234*T(v20</w:t>
      </w:r>
      <w:r w:rsidR="00644CD5">
        <w:t>.</w:t>
      </w:r>
      <w:r>
        <w:t>u19) + 0</w:t>
      </w:r>
      <w:r w:rsidR="00644CD5">
        <w:t>.</w:t>
      </w:r>
      <w:r>
        <w:t>211*T(v21</w:t>
      </w:r>
      <w:r w:rsidR="00644CD5">
        <w:t>.</w:t>
      </w:r>
      <w:r>
        <w:t>u20) + 0</w:t>
      </w:r>
      <w:r w:rsidR="00644CD5">
        <w:t>.</w:t>
      </w:r>
      <w:r>
        <w:t>205*T(v9</w:t>
      </w:r>
      <w:r w:rsidR="00644CD5">
        <w:t>.</w:t>
      </w:r>
      <w:r>
        <w:t>u23) -0</w:t>
      </w:r>
      <w:r w:rsidR="00644CD5">
        <w:t>.</w:t>
      </w:r>
      <w:r>
        <w:t>0677*T(v34) -0</w:t>
      </w:r>
      <w:r w:rsidR="00644CD5">
        <w:t>.</w:t>
      </w:r>
      <w:r>
        <w:t>286*T(v5</w:t>
      </w:r>
      <w:r w:rsidR="00644CD5">
        <w:t>.</w:t>
      </w:r>
      <w:r>
        <w:t>u5) -0</w:t>
      </w:r>
      <w:r w:rsidR="00644CD5">
        <w:t>.</w:t>
      </w:r>
      <w:r>
        <w:t>109*T(v40) + 0</w:t>
      </w:r>
      <w:r w:rsidR="00644CD5">
        <w:t>.</w:t>
      </w:r>
      <w:r>
        <w:t>193*T(v8</w:t>
      </w:r>
      <w:r w:rsidR="00644CD5">
        <w:t>.</w:t>
      </w:r>
      <w:r>
        <w:t>u34) -0</w:t>
      </w:r>
      <w:r w:rsidR="00644CD5">
        <w:t>.</w:t>
      </w:r>
      <w:r>
        <w:t>278*T(v1</w:t>
      </w:r>
      <w:r w:rsidR="00644CD5">
        <w:t>.</w:t>
      </w:r>
      <w:r>
        <w:t>u16) + 0</w:t>
      </w:r>
      <w:r w:rsidR="00644CD5">
        <w:t>.</w:t>
      </w:r>
      <w:r>
        <w:t>224*T(v9</w:t>
      </w:r>
      <w:r w:rsidR="00644CD5">
        <w:t>.</w:t>
      </w:r>
      <w:r>
        <w:t>u26) -0</w:t>
      </w:r>
      <w:r w:rsidR="00644CD5">
        <w:t>.</w:t>
      </w:r>
      <w:r>
        <w:t>266*T(v17</w:t>
      </w:r>
      <w:r w:rsidR="00644CD5">
        <w:t>.</w:t>
      </w:r>
      <w:r>
        <w:t>u25) -0</w:t>
      </w:r>
      <w:r w:rsidR="00644CD5">
        <w:t>.</w:t>
      </w:r>
      <w:r>
        <w:t>179*T(v29</w:t>
      </w:r>
      <w:r w:rsidR="00644CD5">
        <w:t>.</w:t>
      </w:r>
      <w:r>
        <w:t>u1) + 0</w:t>
      </w:r>
      <w:r w:rsidR="00644CD5">
        <w:t>.</w:t>
      </w:r>
      <w:r>
        <w:t>146*T(v20</w:t>
      </w:r>
      <w:r w:rsidR="00644CD5">
        <w:t>.</w:t>
      </w:r>
      <w:r>
        <w:t>u7) + 0</w:t>
      </w:r>
      <w:r w:rsidR="00644CD5">
        <w:t>.</w:t>
      </w:r>
      <w:r>
        <w:t>182*T(v30</w:t>
      </w:r>
      <w:r w:rsidR="00644CD5">
        <w:t>.</w:t>
      </w:r>
      <w:r>
        <w:t>u1) -0</w:t>
      </w:r>
      <w:r w:rsidR="00644CD5">
        <w:t>.</w:t>
      </w:r>
      <w:r>
        <w:t>236*T(v21</w:t>
      </w:r>
      <w:r w:rsidR="00644CD5">
        <w:t>.</w:t>
      </w:r>
      <w:r>
        <w:t>u7) -0</w:t>
      </w:r>
      <w:r w:rsidR="00644CD5">
        <w:t>.</w:t>
      </w:r>
      <w:r>
        <w:t>236*T(v3</w:t>
      </w:r>
      <w:r w:rsidR="00644CD5">
        <w:t>.</w:t>
      </w:r>
      <w:r>
        <w:t>u24) + 0</w:t>
      </w:r>
      <w:r w:rsidR="00644CD5">
        <w:t>.</w:t>
      </w:r>
      <w:r>
        <w:t>106*T(v23</w:t>
      </w:r>
      <w:r w:rsidR="00644CD5">
        <w:t>.</w:t>
      </w:r>
      <w:r>
        <w:t>u13) + 0</w:t>
      </w:r>
      <w:r w:rsidR="00644CD5">
        <w:t>.</w:t>
      </w:r>
      <w:r>
        <w:t>148*T(v15</w:t>
      </w:r>
      <w:r w:rsidR="00644CD5">
        <w:t>.</w:t>
      </w:r>
      <w:r>
        <w:t>u19) + 0</w:t>
      </w:r>
      <w:r w:rsidR="00644CD5">
        <w:t>.</w:t>
      </w:r>
      <w:r>
        <w:t>141*T(v37</w:t>
      </w:r>
      <w:r w:rsidR="00644CD5">
        <w:t>.</w:t>
      </w:r>
      <w:r>
        <w:t>u5) + 0</w:t>
      </w:r>
      <w:r w:rsidR="00644CD5">
        <w:t>.</w:t>
      </w:r>
      <w:r>
        <w:t>28*T(v7</w:t>
      </w:r>
      <w:r w:rsidR="00644CD5">
        <w:t>.</w:t>
      </w:r>
      <w:r>
        <w:t>u26) + 0</w:t>
      </w:r>
      <w:r w:rsidR="00644CD5">
        <w:t>.</w:t>
      </w:r>
      <w:r>
        <w:t>122*T(v9</w:t>
      </w:r>
      <w:r w:rsidR="00644CD5">
        <w:t>.</w:t>
      </w:r>
      <w:r>
        <w:t>u33) + 0</w:t>
      </w:r>
      <w:r w:rsidR="00644CD5">
        <w:t>.</w:t>
      </w:r>
      <w:r>
        <w:t>105*T(v29</w:t>
      </w:r>
      <w:r w:rsidR="00644CD5">
        <w:t>.</w:t>
      </w:r>
      <w:r>
        <w:t>u13) -0</w:t>
      </w:r>
      <w:r w:rsidR="00644CD5">
        <w:t>.</w:t>
      </w:r>
      <w:r>
        <w:t>193*T(v25</w:t>
      </w:r>
      <w:r w:rsidR="00644CD5">
        <w:t>.</w:t>
      </w:r>
      <w:r>
        <w:t>u17) -0</w:t>
      </w:r>
      <w:r w:rsidR="00644CD5">
        <w:t>.</w:t>
      </w:r>
      <w:r>
        <w:t>213*T(v10</w:t>
      </w:r>
      <w:r w:rsidR="00644CD5">
        <w:t>.</w:t>
      </w:r>
      <w:r>
        <w:t>u29) -0</w:t>
      </w:r>
      <w:r w:rsidR="00644CD5">
        <w:t>.</w:t>
      </w:r>
      <w:r>
        <w:t>229*T(v19</w:t>
      </w:r>
      <w:r w:rsidR="00644CD5">
        <w:t>.</w:t>
      </w:r>
      <w:r>
        <w:t>u14) -0</w:t>
      </w:r>
      <w:r w:rsidR="00644CD5">
        <w:t>.</w:t>
      </w:r>
      <w:r>
        <w:t>12*T(v26</w:t>
      </w:r>
      <w:r w:rsidR="00644CD5">
        <w:t>.</w:t>
      </w:r>
      <w:r>
        <w:t>u8) -0</w:t>
      </w:r>
      <w:r w:rsidR="00644CD5">
        <w:t>.</w:t>
      </w:r>
      <w:r>
        <w:t>17*T(v15</w:t>
      </w:r>
      <w:r w:rsidR="00644CD5">
        <w:t>.</w:t>
      </w:r>
      <w:r>
        <w:t>u20) + 0</w:t>
      </w:r>
      <w:r w:rsidR="00644CD5">
        <w:t>.</w:t>
      </w:r>
      <w:r>
        <w:t>164*T(v21</w:t>
      </w:r>
      <w:r w:rsidR="00644CD5">
        <w:t>.</w:t>
      </w:r>
      <w:r>
        <w:t>u17) -</w:t>
      </w:r>
      <w:r>
        <w:lastRenderedPageBreak/>
        <w:t>0</w:t>
      </w:r>
      <w:r w:rsidR="00644CD5">
        <w:t>.</w:t>
      </w:r>
      <w:r>
        <w:t>171*T(v4</w:t>
      </w:r>
      <w:r w:rsidR="00644CD5">
        <w:t>.</w:t>
      </w:r>
      <w:r>
        <w:t>u34) + 0</w:t>
      </w:r>
      <w:r w:rsidR="00644CD5">
        <w:t>.</w:t>
      </w:r>
      <w:r>
        <w:t>142*T(u20) -0</w:t>
      </w:r>
      <w:r w:rsidR="00644CD5">
        <w:t>.</w:t>
      </w:r>
      <w:r>
        <w:t>186*T(v18</w:t>
      </w:r>
      <w:r w:rsidR="00644CD5">
        <w:t>.</w:t>
      </w:r>
      <w:r>
        <w:t>u7) -0</w:t>
      </w:r>
      <w:r w:rsidR="00644CD5">
        <w:t>.</w:t>
      </w:r>
      <w:r>
        <w:t>172*T(v10</w:t>
      </w:r>
      <w:r w:rsidR="00644CD5">
        <w:t>.</w:t>
      </w:r>
      <w:r>
        <w:t>u27) + 0</w:t>
      </w:r>
      <w:r w:rsidR="00644CD5">
        <w:t>.</w:t>
      </w:r>
      <w:r>
        <w:t>159*T(v12</w:t>
      </w:r>
      <w:r w:rsidR="00644CD5">
        <w:t>.</w:t>
      </w:r>
      <w:r>
        <w:t>u13) + 0</w:t>
      </w:r>
      <w:r w:rsidR="00644CD5">
        <w:t>.</w:t>
      </w:r>
      <w:r>
        <w:t>186*T(v20</w:t>
      </w:r>
      <w:r w:rsidR="00644CD5">
        <w:t>.</w:t>
      </w:r>
      <w:r>
        <w:t>u20) + 0</w:t>
      </w:r>
      <w:r w:rsidR="00644CD5">
        <w:t>.</w:t>
      </w:r>
      <w:r>
        <w:t>174*T(v17</w:t>
      </w:r>
      <w:r w:rsidR="00644CD5">
        <w:t>.</w:t>
      </w:r>
      <w:r>
        <w:t>u15) + 0</w:t>
      </w:r>
      <w:r w:rsidR="00644CD5">
        <w:t>.</w:t>
      </w:r>
      <w:r>
        <w:t>253*T(v8</w:t>
      </w:r>
      <w:r w:rsidR="00644CD5">
        <w:t>.</w:t>
      </w:r>
      <w:r>
        <w:t>u13) + 0</w:t>
      </w:r>
      <w:r w:rsidR="00644CD5">
        <w:t>.</w:t>
      </w:r>
      <w:r>
        <w:t>135*T(v18</w:t>
      </w:r>
      <w:r w:rsidR="00644CD5">
        <w:t>.</w:t>
      </w:r>
      <w:r>
        <w:t>u6) + 0</w:t>
      </w:r>
      <w:r w:rsidR="00644CD5">
        <w:t>.</w:t>
      </w:r>
      <w:r>
        <w:t>175*T(v16</w:t>
      </w:r>
      <w:r w:rsidR="00644CD5">
        <w:t>.</w:t>
      </w:r>
      <w:r>
        <w:t>u6) -0</w:t>
      </w:r>
      <w:r w:rsidR="00644CD5">
        <w:t>.</w:t>
      </w:r>
      <w:r>
        <w:t>191*T(v25</w:t>
      </w:r>
      <w:r w:rsidR="00644CD5">
        <w:t>.</w:t>
      </w:r>
      <w:r>
        <w:t>u7) + 0</w:t>
      </w:r>
      <w:r w:rsidR="00644CD5">
        <w:t>.</w:t>
      </w:r>
      <w:r>
        <w:t>16*T(v30</w:t>
      </w:r>
      <w:r w:rsidR="00644CD5">
        <w:t>.</w:t>
      </w:r>
      <w:r>
        <w:t>u4) -0</w:t>
      </w:r>
      <w:r w:rsidR="00644CD5">
        <w:t>.</w:t>
      </w:r>
      <w:r>
        <w:t>198*T(v12</w:t>
      </w:r>
      <w:r w:rsidR="00644CD5">
        <w:t>.</w:t>
      </w:r>
      <w:r>
        <w:t>u15) + 0</w:t>
      </w:r>
      <w:r w:rsidR="00644CD5">
        <w:t>.</w:t>
      </w:r>
      <w:r>
        <w:t>123*T(v15</w:t>
      </w:r>
      <w:r w:rsidR="00644CD5">
        <w:t>.</w:t>
      </w:r>
      <w:r>
        <w:t>u18) + 0</w:t>
      </w:r>
      <w:r w:rsidR="00644CD5">
        <w:t>.</w:t>
      </w:r>
      <w:r>
        <w:t>185*T(v20</w:t>
      </w:r>
      <w:r w:rsidR="00644CD5">
        <w:t>.</w:t>
      </w:r>
      <w:r>
        <w:t>u22) + 0</w:t>
      </w:r>
      <w:r w:rsidR="00644CD5">
        <w:t>.</w:t>
      </w:r>
      <w:r>
        <w:t>167*T(v17</w:t>
      </w:r>
      <w:r w:rsidR="00644CD5">
        <w:t>.</w:t>
      </w:r>
      <w:r>
        <w:t>u26) + 0</w:t>
      </w:r>
      <w:r w:rsidR="00644CD5">
        <w:t>.</w:t>
      </w:r>
      <w:r>
        <w:t>19*T(v22</w:t>
      </w:r>
      <w:r w:rsidR="00644CD5">
        <w:t>.</w:t>
      </w:r>
      <w:r>
        <w:t>u20) -0</w:t>
      </w:r>
      <w:r w:rsidR="00644CD5">
        <w:t>.</w:t>
      </w:r>
      <w:r>
        <w:t>14*T(v21</w:t>
      </w:r>
      <w:r w:rsidR="00644CD5">
        <w:t>.</w:t>
      </w:r>
      <w:r>
        <w:t>u8) + 0</w:t>
      </w:r>
      <w:r w:rsidR="00644CD5">
        <w:t>.</w:t>
      </w:r>
      <w:r>
        <w:t>117*T(u24) + 0</w:t>
      </w:r>
      <w:r w:rsidR="00644CD5">
        <w:t>.</w:t>
      </w:r>
      <w:r>
        <w:t>168*T(v12</w:t>
      </w:r>
      <w:r w:rsidR="00644CD5">
        <w:t>.</w:t>
      </w:r>
      <w:r>
        <w:t>u5) + 0</w:t>
      </w:r>
      <w:r w:rsidR="00644CD5">
        <w:t>.</w:t>
      </w:r>
      <w:r>
        <w:t>131*T(v9) + 0</w:t>
      </w:r>
      <w:r w:rsidR="00644CD5">
        <w:t>.</w:t>
      </w:r>
      <w:r>
        <w:t>133*T(v25</w:t>
      </w:r>
      <w:r w:rsidR="00644CD5">
        <w:t>.</w:t>
      </w:r>
      <w:r>
        <w:t>u3) -0</w:t>
      </w:r>
      <w:r w:rsidR="00644CD5">
        <w:t>.</w:t>
      </w:r>
      <w:r>
        <w:t>143*T(v30</w:t>
      </w:r>
      <w:r w:rsidR="00644CD5">
        <w:t>.</w:t>
      </w:r>
      <w:r>
        <w:t>u3) -0</w:t>
      </w:r>
      <w:r w:rsidR="00644CD5">
        <w:t>.</w:t>
      </w:r>
      <w:r>
        <w:t>152*T(v13</w:t>
      </w:r>
      <w:r w:rsidR="00644CD5">
        <w:t>.</w:t>
      </w:r>
      <w:r>
        <w:t>u19) -0</w:t>
      </w:r>
      <w:r w:rsidR="00644CD5">
        <w:t>.</w:t>
      </w:r>
      <w:r>
        <w:t>196*T(v4</w:t>
      </w:r>
      <w:r w:rsidR="00644CD5">
        <w:t>.</w:t>
      </w:r>
      <w:r>
        <w:t>u15) -0</w:t>
      </w:r>
      <w:r w:rsidR="00644CD5">
        <w:t>.</w:t>
      </w:r>
      <w:r>
        <w:t>176*T(v12</w:t>
      </w:r>
      <w:r w:rsidR="00644CD5">
        <w:t>.</w:t>
      </w:r>
      <w:r>
        <w:t>u3) -0</w:t>
      </w:r>
      <w:r w:rsidR="00644CD5">
        <w:t>.</w:t>
      </w:r>
      <w:r>
        <w:t>154*T(v11</w:t>
      </w:r>
      <w:r w:rsidR="00644CD5">
        <w:t>.</w:t>
      </w:r>
      <w:r>
        <w:t>u30) -0</w:t>
      </w:r>
      <w:r w:rsidR="00644CD5">
        <w:t>.</w:t>
      </w:r>
      <w:r>
        <w:t>16*T(v23</w:t>
      </w:r>
      <w:r w:rsidR="00644CD5">
        <w:t>.</w:t>
      </w:r>
      <w:r>
        <w:t>u7) + 0</w:t>
      </w:r>
      <w:r w:rsidR="00644CD5">
        <w:t>.</w:t>
      </w:r>
      <w:r>
        <w:t>149*T(v2</w:t>
      </w:r>
      <w:r w:rsidR="00644CD5">
        <w:t>.</w:t>
      </w:r>
      <w:r>
        <w:t>u11) + 0</w:t>
      </w:r>
      <w:r w:rsidR="00644CD5">
        <w:t>.</w:t>
      </w:r>
      <w:r>
        <w:t>121*T(v1</w:t>
      </w:r>
      <w:r w:rsidR="00644CD5">
        <w:t>.</w:t>
      </w:r>
      <w:r>
        <w:t>u42) -0</w:t>
      </w:r>
      <w:r w:rsidR="00644CD5">
        <w:t>.</w:t>
      </w:r>
      <w:r>
        <w:t>149*T(v22</w:t>
      </w:r>
      <w:r w:rsidR="00644CD5">
        <w:t>.</w:t>
      </w:r>
      <w:r>
        <w:t>u17) -0</w:t>
      </w:r>
      <w:r w:rsidR="00644CD5">
        <w:t>.</w:t>
      </w:r>
      <w:r>
        <w:t>156*T(v1</w:t>
      </w:r>
      <w:r w:rsidR="00644CD5">
        <w:t>.</w:t>
      </w:r>
      <w:r>
        <w:t>u11) + 0</w:t>
      </w:r>
      <w:r w:rsidR="00644CD5">
        <w:t>.</w:t>
      </w:r>
      <w:r>
        <w:t>142*T(v19</w:t>
      </w:r>
      <w:r w:rsidR="00644CD5">
        <w:t>.</w:t>
      </w:r>
      <w:r>
        <w:t>u7) + 0</w:t>
      </w:r>
      <w:r w:rsidR="00644CD5">
        <w:t>.</w:t>
      </w:r>
      <w:r>
        <w:t>166*T(v4</w:t>
      </w:r>
      <w:r w:rsidR="00644CD5">
        <w:t>.</w:t>
      </w:r>
      <w:r>
        <w:t>u25) + 0</w:t>
      </w:r>
      <w:r w:rsidR="00644CD5">
        <w:t>.</w:t>
      </w:r>
      <w:r>
        <w:t>14*T(v4</w:t>
      </w:r>
      <w:r w:rsidR="00644CD5">
        <w:t>.</w:t>
      </w:r>
      <w:r>
        <w:t>u13) -0</w:t>
      </w:r>
      <w:r w:rsidR="00644CD5">
        <w:t>.</w:t>
      </w:r>
      <w:r>
        <w:t>146*T(v10</w:t>
      </w:r>
      <w:r w:rsidR="00644CD5">
        <w:t>.</w:t>
      </w:r>
      <w:r>
        <w:t>u19) -0</w:t>
      </w:r>
      <w:r w:rsidR="00644CD5">
        <w:t>.</w:t>
      </w:r>
      <w:r>
        <w:t>0904*T(v33) -0</w:t>
      </w:r>
      <w:r w:rsidR="00644CD5">
        <w:t>.</w:t>
      </w:r>
      <w:r>
        <w:t>0943*T(v3</w:t>
      </w:r>
      <w:r w:rsidR="00644CD5">
        <w:t>.</w:t>
      </w:r>
      <w:r>
        <w:t>u23) -0</w:t>
      </w:r>
      <w:r w:rsidR="00644CD5">
        <w:t>.</w:t>
      </w:r>
      <w:r>
        <w:t>107*T(v31</w:t>
      </w:r>
      <w:r w:rsidR="00644CD5">
        <w:t>.</w:t>
      </w:r>
      <w:r>
        <w:t>u11) + 0</w:t>
      </w:r>
      <w:r w:rsidR="00644CD5">
        <w:t>.</w:t>
      </w:r>
      <w:r>
        <w:t>0942*T(v17) -0</w:t>
      </w:r>
      <w:r w:rsidR="00644CD5">
        <w:t>.</w:t>
      </w:r>
      <w:r>
        <w:t>113*T(v38</w:t>
      </w:r>
      <w:r w:rsidR="00644CD5">
        <w:t>.</w:t>
      </w:r>
      <w:r>
        <w:t>u3) + 0</w:t>
      </w:r>
      <w:r w:rsidR="00644CD5">
        <w:t>.</w:t>
      </w:r>
      <w:r>
        <w:t>148*T(v4</w:t>
      </w:r>
      <w:r w:rsidR="00644CD5">
        <w:t>.</w:t>
      </w:r>
      <w:r>
        <w:t>u28) + 0</w:t>
      </w:r>
      <w:r w:rsidR="00644CD5">
        <w:t>.</w:t>
      </w:r>
      <w:r>
        <w:t>117*T(v11</w:t>
      </w:r>
      <w:r w:rsidR="00644CD5">
        <w:t>.</w:t>
      </w:r>
      <w:r>
        <w:t>u32) + 0</w:t>
      </w:r>
      <w:r w:rsidR="00644CD5">
        <w:t>.</w:t>
      </w:r>
      <w:r>
        <w:t>108*T(v7</w:t>
      </w:r>
      <w:r w:rsidR="00644CD5">
        <w:t>.</w:t>
      </w:r>
      <w:r>
        <w:t>u29) -0</w:t>
      </w:r>
      <w:r w:rsidR="00644CD5">
        <w:t>.</w:t>
      </w:r>
      <w:r>
        <w:t>106*T(v19</w:t>
      </w:r>
      <w:r w:rsidR="00644CD5">
        <w:t>.</w:t>
      </w:r>
      <w:r>
        <w:t>u9) + 0</w:t>
      </w:r>
      <w:r w:rsidR="00644CD5">
        <w:t>.</w:t>
      </w:r>
      <w:r>
        <w:t>112*T(v7</w:t>
      </w:r>
      <w:r w:rsidR="00644CD5">
        <w:t>.</w:t>
      </w:r>
      <w:r>
        <w:t>u7) -0</w:t>
      </w:r>
      <w:r w:rsidR="00644CD5">
        <w:t>.</w:t>
      </w:r>
      <w:r>
        <w:t>113*T(v19</w:t>
      </w:r>
      <w:r w:rsidR="00644CD5">
        <w:t>.</w:t>
      </w:r>
      <w:r>
        <w:t>u4) -0</w:t>
      </w:r>
      <w:r w:rsidR="00644CD5">
        <w:t>.</w:t>
      </w:r>
      <w:r>
        <w:t>0785*T(v25</w:t>
      </w:r>
      <w:r w:rsidR="00644CD5">
        <w:t>.</w:t>
      </w:r>
      <w:r>
        <w:t>u18) + 0</w:t>
      </w:r>
      <w:r w:rsidR="00644CD5">
        <w:t>.</w:t>
      </w:r>
      <w:r>
        <w:t>153*T(v13</w:t>
      </w:r>
      <w:r w:rsidR="00644CD5">
        <w:t>.</w:t>
      </w:r>
      <w:r>
        <w:t>u2) -0</w:t>
      </w:r>
      <w:r w:rsidR="00644CD5">
        <w:t>.</w:t>
      </w:r>
      <w:r>
        <w:t>133*T(v5</w:t>
      </w:r>
      <w:r w:rsidR="00644CD5">
        <w:t>.</w:t>
      </w:r>
      <w:r>
        <w:t>u1) -0</w:t>
      </w:r>
      <w:r w:rsidR="00644CD5">
        <w:t>.</w:t>
      </w:r>
      <w:r>
        <w:t>0854*T(v8) -0</w:t>
      </w:r>
      <w:r w:rsidR="00644CD5">
        <w:t>.</w:t>
      </w:r>
      <w:r>
        <w:t>0938*T(v28</w:t>
      </w:r>
      <w:r w:rsidR="00644CD5">
        <w:t>.</w:t>
      </w:r>
      <w:r>
        <w:t>u10) + 0</w:t>
      </w:r>
      <w:r w:rsidR="00644CD5">
        <w:t>.</w:t>
      </w:r>
      <w:r>
        <w:t>0899*T(v4</w:t>
      </w:r>
      <w:r w:rsidR="00644CD5">
        <w:t>.</w:t>
      </w:r>
      <w:r>
        <w:t>u32) -0</w:t>
      </w:r>
      <w:r w:rsidR="00644CD5">
        <w:t>.</w:t>
      </w:r>
      <w:r>
        <w:t>0975*T(v27</w:t>
      </w:r>
      <w:r w:rsidR="00644CD5">
        <w:t>.</w:t>
      </w:r>
      <w:r>
        <w:t>u9) + 0</w:t>
      </w:r>
      <w:r w:rsidR="00644CD5">
        <w:t>.</w:t>
      </w:r>
      <w:r>
        <w:t>07*T(v21</w:t>
      </w:r>
      <w:r w:rsidR="00644CD5">
        <w:t>.</w:t>
      </w:r>
      <w:r>
        <w:t>u22) + 0</w:t>
      </w:r>
      <w:r w:rsidR="00644CD5">
        <w:t>.</w:t>
      </w:r>
      <w:r>
        <w:t>0933*T(v7</w:t>
      </w:r>
      <w:r w:rsidR="00644CD5">
        <w:t>.</w:t>
      </w:r>
      <w:r>
        <w:t>u17) -0</w:t>
      </w:r>
      <w:r w:rsidR="00644CD5">
        <w:t>.</w:t>
      </w:r>
      <w:r>
        <w:t>0855*T(v12</w:t>
      </w:r>
      <w:r w:rsidR="00644CD5">
        <w:t>.</w:t>
      </w:r>
      <w:r>
        <w:t>u30) -0</w:t>
      </w:r>
      <w:r w:rsidR="00644CD5">
        <w:t>.</w:t>
      </w:r>
      <w:r>
        <w:t>112*T(v16</w:t>
      </w:r>
      <w:r w:rsidR="00644CD5">
        <w:t>.</w:t>
      </w:r>
      <w:r>
        <w:t>u18) -0</w:t>
      </w:r>
      <w:r w:rsidR="00644CD5">
        <w:t>.</w:t>
      </w:r>
      <w:r>
        <w:t>0999*T(v7</w:t>
      </w:r>
      <w:r w:rsidR="00644CD5">
        <w:t>.</w:t>
      </w:r>
      <w:r>
        <w:t>u24) + 0</w:t>
      </w:r>
      <w:r w:rsidR="00644CD5">
        <w:t>.</w:t>
      </w:r>
      <w:r>
        <w:t>13*T(v4</w:t>
      </w:r>
      <w:r w:rsidR="00644CD5">
        <w:t>.</w:t>
      </w:r>
      <w:r>
        <w:t>u1) + 0</w:t>
      </w:r>
      <w:r w:rsidR="00644CD5">
        <w:t>.</w:t>
      </w:r>
      <w:r>
        <w:t>1*T(v12</w:t>
      </w:r>
      <w:r w:rsidR="00644CD5">
        <w:t>.</w:t>
      </w:r>
      <w:r>
        <w:t>u7) -0</w:t>
      </w:r>
      <w:r w:rsidR="00644CD5">
        <w:t>.</w:t>
      </w:r>
      <w:r>
        <w:t>0735*T(v12</w:t>
      </w:r>
      <w:r w:rsidR="00644CD5">
        <w:t>.</w:t>
      </w:r>
      <w:r>
        <w:t>u24) -0</w:t>
      </w:r>
      <w:r w:rsidR="00644CD5">
        <w:t>.</w:t>
      </w:r>
      <w:r>
        <w:t>0811*T(v2</w:t>
      </w:r>
      <w:r w:rsidR="00644CD5">
        <w:t>.</w:t>
      </w:r>
      <w:r>
        <w:t>u10) + 0</w:t>
      </w:r>
      <w:r w:rsidR="00644CD5">
        <w:t>.</w:t>
      </w:r>
      <w:r>
        <w:t>0758*T(v1</w:t>
      </w:r>
      <w:r w:rsidR="00644CD5">
        <w:t>.</w:t>
      </w:r>
      <w:r>
        <w:t>u9) -0</w:t>
      </w:r>
      <w:r w:rsidR="00644CD5">
        <w:t>.</w:t>
      </w:r>
      <w:r>
        <w:t>0712*T(v5</w:t>
      </w:r>
      <w:r w:rsidR="00644CD5">
        <w:t>.</w:t>
      </w:r>
      <w:r>
        <w:t>u36) -0</w:t>
      </w:r>
      <w:r w:rsidR="00644CD5">
        <w:t>.</w:t>
      </w:r>
      <w:r>
        <w:t>0666*T(v34</w:t>
      </w:r>
      <w:r w:rsidR="00644CD5">
        <w:t>.</w:t>
      </w:r>
      <w:r>
        <w:t>u1) + 0</w:t>
      </w:r>
      <w:r w:rsidR="00644CD5">
        <w:t>.</w:t>
      </w:r>
      <w:r>
        <w:t>137*v + 0</w:t>
      </w:r>
      <w:r w:rsidR="00644CD5">
        <w:t>.</w:t>
      </w:r>
      <w:r>
        <w:t>0832*T(v3</w:t>
      </w:r>
      <w:r w:rsidR="00644CD5">
        <w:t>.</w:t>
      </w:r>
      <w:r>
        <w:t>u27) -0</w:t>
      </w:r>
      <w:r w:rsidR="00644CD5">
        <w:t>.</w:t>
      </w:r>
      <w:r>
        <w:t>0603*T(v14</w:t>
      </w:r>
      <w:r w:rsidR="00644CD5">
        <w:t>.</w:t>
      </w:r>
      <w:r>
        <w:t>u23) -0</w:t>
      </w:r>
      <w:r w:rsidR="00644CD5">
        <w:t>.</w:t>
      </w:r>
      <w:r>
        <w:t>0595*T(v20</w:t>
      </w:r>
      <w:r w:rsidR="00644CD5">
        <w:t>.</w:t>
      </w:r>
      <w:r>
        <w:t>u9) + 0</w:t>
      </w:r>
      <w:r w:rsidR="00644CD5">
        <w:t>.</w:t>
      </w:r>
      <w:r>
        <w:t>0429*T(v20) + 0</w:t>
      </w:r>
      <w:r w:rsidR="00644CD5">
        <w:t>.</w:t>
      </w:r>
      <w:r>
        <w:t>0654*T(v4</w:t>
      </w:r>
      <w:r w:rsidR="00644CD5">
        <w:t>.</w:t>
      </w:r>
      <w:r>
        <w:t>u22) -0</w:t>
      </w:r>
      <w:r w:rsidR="00644CD5">
        <w:t>.</w:t>
      </w:r>
      <w:r>
        <w:t>0664*T(v9</w:t>
      </w:r>
      <w:r w:rsidR="00644CD5">
        <w:t>.</w:t>
      </w:r>
      <w:r>
        <w:t>u3) -0</w:t>
      </w:r>
      <w:r w:rsidR="00644CD5">
        <w:t>.</w:t>
      </w:r>
      <w:r>
        <w:t>0481*T(v20</w:t>
      </w:r>
      <w:r w:rsidR="00644CD5">
        <w:t>.</w:t>
      </w:r>
      <w:r>
        <w:t>u8) -0</w:t>
      </w:r>
      <w:r w:rsidR="00644CD5">
        <w:t>.</w:t>
      </w:r>
      <w:r>
        <w:t>0516*T(v18</w:t>
      </w:r>
      <w:r w:rsidR="00644CD5">
        <w:t>.</w:t>
      </w:r>
      <w:r>
        <w:t>u22) -0</w:t>
      </w:r>
      <w:r w:rsidR="00644CD5">
        <w:t>.</w:t>
      </w:r>
      <w:r>
        <w:t>0525*T(v7</w:t>
      </w:r>
      <w:r w:rsidR="00644CD5">
        <w:t>.</w:t>
      </w:r>
      <w:r>
        <w:t>u8) + 0</w:t>
      </w:r>
      <w:r w:rsidR="00644CD5">
        <w:t>.</w:t>
      </w:r>
      <w:r>
        <w:t>051*T(v14</w:t>
      </w:r>
      <w:r w:rsidR="00644CD5">
        <w:t>.</w:t>
      </w:r>
      <w:r>
        <w:t>u4) + 0</w:t>
      </w:r>
      <w:r w:rsidR="00644CD5">
        <w:t>.</w:t>
      </w:r>
      <w:r>
        <w:t>0442*T(v17</w:t>
      </w:r>
      <w:r w:rsidR="00644CD5">
        <w:t>.</w:t>
      </w:r>
      <w:r>
        <w:t>u12) + 0</w:t>
      </w:r>
      <w:r w:rsidR="00644CD5">
        <w:t>.</w:t>
      </w:r>
      <w:r>
        <w:t>0414*T(v1</w:t>
      </w:r>
      <w:r w:rsidR="00644CD5">
        <w:t>.</w:t>
      </w:r>
      <w:r>
        <w:t>u35) + 0</w:t>
      </w:r>
      <w:r w:rsidR="00644CD5">
        <w:t>.</w:t>
      </w:r>
      <w:r>
        <w:t>0412*T(v21</w:t>
      </w:r>
      <w:r w:rsidR="00644CD5">
        <w:t>.</w:t>
      </w:r>
      <w:r>
        <w:t>u11) + 0</w:t>
      </w:r>
      <w:r w:rsidR="00644CD5">
        <w:t>.</w:t>
      </w:r>
      <w:r>
        <w:t>0342*T(v39</w:t>
      </w:r>
      <w:r w:rsidR="00644CD5">
        <w:t>.</w:t>
      </w:r>
      <w:r>
        <w:t>u3) -0</w:t>
      </w:r>
      <w:r w:rsidR="00644CD5">
        <w:t>.</w:t>
      </w:r>
      <w:r>
        <w:t>035*T(v2</w:t>
      </w:r>
      <w:r w:rsidR="00644CD5">
        <w:t>.</w:t>
      </w:r>
      <w:r>
        <w:t>u32) -0</w:t>
      </w:r>
      <w:r w:rsidR="00644CD5">
        <w:t>.</w:t>
      </w:r>
      <w:r>
        <w:t>0409*T(v5</w:t>
      </w:r>
      <w:r w:rsidR="00644CD5">
        <w:t>.</w:t>
      </w:r>
      <w:r>
        <w:t>u29) -0</w:t>
      </w:r>
      <w:r w:rsidR="00644CD5">
        <w:t>.</w:t>
      </w:r>
      <w:r>
        <w:t>0423*T(v5</w:t>
      </w:r>
      <w:r w:rsidR="00644CD5">
        <w:t>.</w:t>
      </w:r>
      <w:r>
        <w:t>u32) -0</w:t>
      </w:r>
      <w:r w:rsidR="00644CD5">
        <w:t>.</w:t>
      </w:r>
      <w:r>
        <w:t>0382*T(v13</w:t>
      </w:r>
      <w:r w:rsidR="00644CD5">
        <w:t>.</w:t>
      </w:r>
      <w:r>
        <w:t>u14) + 0</w:t>
      </w:r>
      <w:r w:rsidR="00644CD5">
        <w:t>.</w:t>
      </w:r>
      <w:r>
        <w:t>0427*T(v29</w:t>
      </w:r>
      <w:r w:rsidR="00644CD5">
        <w:t>.</w:t>
      </w:r>
      <w:r>
        <w:t>u2) + 0</w:t>
      </w:r>
      <w:r w:rsidR="00644CD5">
        <w:t>.</w:t>
      </w:r>
      <w:r>
        <w:t>0405*T(v15</w:t>
      </w:r>
      <w:r w:rsidR="00644CD5">
        <w:t>.</w:t>
      </w:r>
      <w:r>
        <w:t>u5) -0</w:t>
      </w:r>
      <w:r w:rsidR="00644CD5">
        <w:t>.</w:t>
      </w:r>
      <w:r>
        <w:t>0426*T(v18</w:t>
      </w:r>
      <w:r w:rsidR="00644CD5">
        <w:t>.</w:t>
      </w:r>
      <w:r>
        <w:t>u4) + 0</w:t>
      </w:r>
      <w:r w:rsidR="00644CD5">
        <w:t>.</w:t>
      </w:r>
      <w:r>
        <w:t>0303*T(v2</w:t>
      </w:r>
      <w:r w:rsidR="00644CD5">
        <w:t>.</w:t>
      </w:r>
      <w:r>
        <w:t>u38) + 0</w:t>
      </w:r>
      <w:r w:rsidR="00644CD5">
        <w:t>.</w:t>
      </w:r>
      <w:r>
        <w:t>0388*T(v9</w:t>
      </w:r>
      <w:r w:rsidR="00644CD5">
        <w:t>.</w:t>
      </w:r>
      <w:r>
        <w:t>u5) -0</w:t>
      </w:r>
      <w:r w:rsidR="00644CD5">
        <w:t>.</w:t>
      </w:r>
      <w:r>
        <w:t>0349*T(v25</w:t>
      </w:r>
      <w:r w:rsidR="00644CD5">
        <w:t>.</w:t>
      </w:r>
      <w:r>
        <w:t>u5) + 0</w:t>
      </w:r>
      <w:r w:rsidR="00644CD5">
        <w:t>.</w:t>
      </w:r>
      <w:r>
        <w:t>0302*T(v19</w:t>
      </w:r>
      <w:r w:rsidR="00644CD5">
        <w:t>.</w:t>
      </w:r>
      <w:r>
        <w:t>u16) -0</w:t>
      </w:r>
      <w:r w:rsidR="00644CD5">
        <w:t>.</w:t>
      </w:r>
      <w:r>
        <w:t>026*T(v32</w:t>
      </w:r>
      <w:r w:rsidR="00644CD5">
        <w:t>.</w:t>
      </w:r>
      <w:r>
        <w:t>u6) -0</w:t>
      </w:r>
      <w:r w:rsidR="00644CD5">
        <w:t>.</w:t>
      </w:r>
      <w:r>
        <w:t>0274*T(v32</w:t>
      </w:r>
      <w:r w:rsidR="00644CD5">
        <w:t>.</w:t>
      </w:r>
      <w:r>
        <w:t>u4) + 0</w:t>
      </w:r>
      <w:r w:rsidR="00644CD5">
        <w:t>.</w:t>
      </w:r>
      <w:r>
        <w:t>0284*T(v17</w:t>
      </w:r>
      <w:r w:rsidR="00644CD5">
        <w:t>.</w:t>
      </w:r>
      <w:r>
        <w:t>u16) -0</w:t>
      </w:r>
      <w:r w:rsidR="00644CD5">
        <w:t>.</w:t>
      </w:r>
      <w:r>
        <w:t>028*T(v5</w:t>
      </w:r>
      <w:r w:rsidR="00644CD5">
        <w:t>.</w:t>
      </w:r>
      <w:r>
        <w:t>u23) + 0</w:t>
      </w:r>
      <w:r w:rsidR="00644CD5">
        <w:t>.</w:t>
      </w:r>
      <w:r>
        <w:t>0258*T(v27</w:t>
      </w:r>
      <w:r w:rsidR="00644CD5">
        <w:t>.</w:t>
      </w:r>
      <w:r>
        <w:t>u6) + 0</w:t>
      </w:r>
      <w:r w:rsidR="00644CD5">
        <w:t>.</w:t>
      </w:r>
      <w:r>
        <w:t>0286*T(v3</w:t>
      </w:r>
      <w:r w:rsidR="00644CD5">
        <w:t>.</w:t>
      </w:r>
      <w:r>
        <w:t>u15) + 0</w:t>
      </w:r>
      <w:r w:rsidR="00644CD5">
        <w:t>.</w:t>
      </w:r>
      <w:r>
        <w:t>0334*T(v19</w:t>
      </w:r>
      <w:r w:rsidR="00644CD5">
        <w:t>.</w:t>
      </w:r>
      <w:r>
        <w:t>u2) + 0</w:t>
      </w:r>
      <w:r w:rsidR="00644CD5">
        <w:t>.</w:t>
      </w:r>
      <w:r>
        <w:t>026*u + 0</w:t>
      </w:r>
      <w:r w:rsidR="00644CD5">
        <w:t>.</w:t>
      </w:r>
      <w:r>
        <w:t>0261*T(v16</w:t>
      </w:r>
      <w:r w:rsidR="00644CD5">
        <w:t>.</w:t>
      </w:r>
      <w:r>
        <w:t>u13) + 0</w:t>
      </w:r>
      <w:r w:rsidR="00644CD5">
        <w:t>.</w:t>
      </w:r>
      <w:r>
        <w:t>0237*T(v28</w:t>
      </w:r>
      <w:r w:rsidR="00644CD5">
        <w:t>.</w:t>
      </w:r>
      <w:r>
        <w:t>u3) + 0</w:t>
      </w:r>
      <w:r w:rsidR="00644CD5">
        <w:t>.</w:t>
      </w:r>
      <w:r>
        <w:t>0212*T(v20</w:t>
      </w:r>
      <w:r w:rsidR="00644CD5">
        <w:t>.</w:t>
      </w:r>
      <w:r>
        <w:t>u21) -0</w:t>
      </w:r>
      <w:r w:rsidR="00644CD5">
        <w:t>.</w:t>
      </w:r>
      <w:r>
        <w:t>0138*T(u8) -0</w:t>
      </w:r>
      <w:r w:rsidR="00644CD5">
        <w:t>.</w:t>
      </w:r>
      <w:r>
        <w:t>0187*T(v12</w:t>
      </w:r>
      <w:r w:rsidR="00644CD5">
        <w:t>.</w:t>
      </w:r>
      <w:r>
        <w:t>u10) + 0</w:t>
      </w:r>
      <w:r w:rsidR="00644CD5">
        <w:t>.</w:t>
      </w:r>
      <w:r>
        <w:t>018*T(v9</w:t>
      </w:r>
      <w:r w:rsidR="00644CD5">
        <w:t>.</w:t>
      </w:r>
      <w:r>
        <w:t>u30) -0</w:t>
      </w:r>
      <w:r w:rsidR="00644CD5">
        <w:t>.</w:t>
      </w:r>
      <w:r>
        <w:t>0158*T(v16</w:t>
      </w:r>
      <w:r w:rsidR="00644CD5">
        <w:t>.</w:t>
      </w:r>
      <w:r>
        <w:t>u5) + 0</w:t>
      </w:r>
      <w:r w:rsidR="00644CD5">
        <w:t>.</w:t>
      </w:r>
      <w:r>
        <w:t>0187*T(v11</w:t>
      </w:r>
      <w:r w:rsidR="00644CD5">
        <w:t>.</w:t>
      </w:r>
      <w:r>
        <w:t>u1) -0</w:t>
      </w:r>
      <w:r w:rsidR="00644CD5">
        <w:t>.</w:t>
      </w:r>
      <w:r>
        <w:t>0167*T(v7</w:t>
      </w:r>
      <w:r w:rsidR="00644CD5">
        <w:t>.</w:t>
      </w:r>
      <w:r>
        <w:t>u9) + 0</w:t>
      </w:r>
      <w:r w:rsidR="00644CD5">
        <w:t>.</w:t>
      </w:r>
      <w:r>
        <w:t>0114*T(v15) -0</w:t>
      </w:r>
      <w:r w:rsidR="00644CD5">
        <w:t>.</w:t>
      </w:r>
      <w:r>
        <w:t>00944*T(v13</w:t>
      </w:r>
      <w:r w:rsidR="00644CD5">
        <w:t>.</w:t>
      </w:r>
      <w:r>
        <w:t>u21) -0</w:t>
      </w:r>
      <w:r w:rsidR="00644CD5">
        <w:t>.</w:t>
      </w:r>
      <w:r>
        <w:t>00815*T(v15</w:t>
      </w:r>
      <w:r w:rsidR="00644CD5">
        <w:t>.</w:t>
      </w:r>
      <w:r>
        <w:t>u26) + 0</w:t>
      </w:r>
      <w:r w:rsidR="00644CD5">
        <w:t>.</w:t>
      </w:r>
      <w:r>
        <w:t>0087*T(v14</w:t>
      </w:r>
      <w:r w:rsidR="00644CD5">
        <w:t>.</w:t>
      </w:r>
      <w:r>
        <w:t>u3) + 0</w:t>
      </w:r>
      <w:r w:rsidR="00644CD5">
        <w:t>.</w:t>
      </w:r>
      <w:r>
        <w:t>00807*T(v9</w:t>
      </w:r>
      <w:r w:rsidR="00644CD5">
        <w:t>.</w:t>
      </w:r>
      <w:r>
        <w:t>u16) -0</w:t>
      </w:r>
      <w:r w:rsidR="00644CD5">
        <w:t>.</w:t>
      </w:r>
      <w:r>
        <w:t>00508*T(u23) -0</w:t>
      </w:r>
      <w:r w:rsidR="00644CD5">
        <w:t>.</w:t>
      </w:r>
      <w:r>
        <w:t>00505*T(v23</w:t>
      </w:r>
      <w:r w:rsidR="00644CD5">
        <w:t>.</w:t>
      </w:r>
      <w:r>
        <w:t>u14) -0</w:t>
      </w:r>
      <w:r w:rsidR="00644CD5">
        <w:t>.</w:t>
      </w:r>
      <w:r>
        <w:t>00395*T(v14</w:t>
      </w:r>
      <w:r w:rsidR="00644CD5">
        <w:t>.</w:t>
      </w:r>
      <w:r>
        <w:t>u22) -0</w:t>
      </w:r>
      <w:r w:rsidR="00644CD5">
        <w:t>.</w:t>
      </w:r>
      <w:r>
        <w:t>00396*T(v22</w:t>
      </w:r>
      <w:r w:rsidR="00644CD5">
        <w:t>.</w:t>
      </w:r>
      <w:r>
        <w:t>u5) + 7</w:t>
      </w:r>
      <w:r w:rsidR="00644CD5">
        <w:t>.</w:t>
      </w:r>
      <w:r>
        <w:t>01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106*NumAromAtoms + 0</w:t>
      </w:r>
      <w:r w:rsidR="00644CD5">
        <w:t>.</w:t>
      </w:r>
      <w:r>
        <w:t>13*T(v11</w:t>
      </w:r>
      <w:r w:rsidR="00644CD5">
        <w:t>.</w:t>
      </w:r>
      <w:r>
        <w:t>u2) -0</w:t>
      </w:r>
      <w:r w:rsidR="00644CD5">
        <w:t>.</w:t>
      </w:r>
      <w:r>
        <w:t>391*u + 0</w:t>
      </w:r>
      <w:r w:rsidR="00644CD5">
        <w:t>.</w:t>
      </w:r>
      <w:r>
        <w:t>371*T(v23</w:t>
      </w:r>
      <w:r w:rsidR="00644CD5">
        <w:t>.</w:t>
      </w:r>
      <w:r>
        <w:t>u1) + 5</w:t>
      </w:r>
      <w:r w:rsidR="00644CD5">
        <w:t>.</w:t>
      </w:r>
      <w:r>
        <w:t>9*Length -0</w:t>
      </w:r>
      <w:r w:rsidR="00644CD5">
        <w:t>.</w:t>
      </w:r>
      <w:r>
        <w:t>179*NumAcceptor + 0</w:t>
      </w:r>
      <w:r w:rsidR="00644CD5">
        <w:t>.</w:t>
      </w:r>
      <w:r>
        <w:t>408*T(v39</w:t>
      </w:r>
      <w:r w:rsidR="00644CD5">
        <w:t>.</w:t>
      </w:r>
      <w:r>
        <w:t>u3) -0</w:t>
      </w:r>
      <w:r w:rsidR="00644CD5">
        <w:t>.</w:t>
      </w:r>
      <w:r>
        <w:t>0813*NumNegative -0</w:t>
      </w:r>
      <w:r w:rsidR="00644CD5">
        <w:t>.</w:t>
      </w:r>
      <w:r>
        <w:t>394*T(v1</w:t>
      </w:r>
      <w:r w:rsidR="00644CD5">
        <w:t>.</w:t>
      </w:r>
      <w:r>
        <w:t>u5) -0</w:t>
      </w:r>
      <w:r w:rsidR="00644CD5">
        <w:t>.</w:t>
      </w:r>
      <w:r>
        <w:t>239*T(v25</w:t>
      </w:r>
      <w:r w:rsidR="00644CD5">
        <w:t>.</w:t>
      </w:r>
      <w:r>
        <w:t>u9) + 0</w:t>
      </w:r>
      <w:r w:rsidR="00644CD5">
        <w:t>.</w:t>
      </w:r>
      <w:r>
        <w:t>568*T(v10</w:t>
      </w:r>
      <w:r w:rsidR="00644CD5">
        <w:t>.</w:t>
      </w:r>
      <w:r>
        <w:t>u12) + 0</w:t>
      </w:r>
      <w:r w:rsidR="00644CD5">
        <w:t>.</w:t>
      </w:r>
      <w:r>
        <w:t>133*Lipophilicity^2 + 0</w:t>
      </w:r>
      <w:r w:rsidR="00644CD5">
        <w:t>.</w:t>
      </w:r>
      <w:r>
        <w:t>374*T(v12) + 0</w:t>
      </w:r>
      <w:r w:rsidR="00644CD5">
        <w:t>.</w:t>
      </w:r>
      <w:r>
        <w:t>201*T(v5</w:t>
      </w:r>
      <w:r w:rsidR="00644CD5">
        <w:t>.</w:t>
      </w:r>
      <w:r>
        <w:t>u32) + 0</w:t>
      </w:r>
      <w:r w:rsidR="00644CD5">
        <w:t>.</w:t>
      </w:r>
      <w:r>
        <w:t>184*T(v16</w:t>
      </w:r>
      <w:r w:rsidR="00644CD5">
        <w:t>.</w:t>
      </w:r>
      <w:r>
        <w:t>u3) -0</w:t>
      </w:r>
      <w:r w:rsidR="00644CD5">
        <w:t>.</w:t>
      </w:r>
      <w:r>
        <w:t>104*T(v10</w:t>
      </w:r>
      <w:r w:rsidR="00644CD5">
        <w:t>.</w:t>
      </w:r>
      <w:r>
        <w:t>u28) -0</w:t>
      </w:r>
      <w:r w:rsidR="00644CD5">
        <w:t>.</w:t>
      </w:r>
      <w:r>
        <w:t>477*T(v8</w:t>
      </w:r>
      <w:r w:rsidR="00644CD5">
        <w:t>.</w:t>
      </w:r>
      <w:r>
        <w:t>u7) -0</w:t>
      </w:r>
      <w:r w:rsidR="00644CD5">
        <w:t>.</w:t>
      </w:r>
      <w:r>
        <w:t>294*T(v7</w:t>
      </w:r>
      <w:r w:rsidR="00644CD5">
        <w:t>.</w:t>
      </w:r>
      <w:r>
        <w:t>u6) + 0</w:t>
      </w:r>
      <w:r w:rsidR="00644CD5">
        <w:t>.</w:t>
      </w:r>
      <w:r>
        <w:t>415*T(v2</w:t>
      </w:r>
      <w:r w:rsidR="00644CD5">
        <w:t>.</w:t>
      </w:r>
      <w:r>
        <w:t>u23) + 0</w:t>
      </w:r>
      <w:r w:rsidR="00644CD5">
        <w:t>.</w:t>
      </w:r>
      <w:r>
        <w:t>365*T(v12</w:t>
      </w:r>
      <w:r w:rsidR="00644CD5">
        <w:t>.</w:t>
      </w:r>
      <w:r>
        <w:t>u6) + 0</w:t>
      </w:r>
      <w:r w:rsidR="00644CD5">
        <w:t>.</w:t>
      </w:r>
      <w:r>
        <w:t>63*T(v31</w:t>
      </w:r>
      <w:r w:rsidR="00644CD5">
        <w:t>.</w:t>
      </w:r>
      <w:r>
        <w:t>u3) -0</w:t>
      </w:r>
      <w:r w:rsidR="00644CD5">
        <w:t>.</w:t>
      </w:r>
      <w:r>
        <w:t>215*T(v4</w:t>
      </w:r>
      <w:r w:rsidR="00644CD5">
        <w:t>.</w:t>
      </w:r>
      <w:r>
        <w:t>u12) + 0</w:t>
      </w:r>
      <w:r w:rsidR="00644CD5">
        <w:t>.</w:t>
      </w:r>
      <w:r>
        <w:t>115*NumDonor + 0</w:t>
      </w:r>
      <w:r w:rsidR="00644CD5">
        <w:t>.</w:t>
      </w:r>
      <w:r>
        <w:t>332*T(v1</w:t>
      </w:r>
      <w:r w:rsidR="00644CD5">
        <w:t>.</w:t>
      </w:r>
      <w:r>
        <w:t>u11) + 0</w:t>
      </w:r>
      <w:r w:rsidR="00644CD5">
        <w:t>.</w:t>
      </w:r>
      <w:r>
        <w:t>747*T(v21</w:t>
      </w:r>
      <w:r w:rsidR="00644CD5">
        <w:t>.</w:t>
      </w:r>
      <w:r>
        <w:t>u9) + 0</w:t>
      </w:r>
      <w:r w:rsidR="00644CD5">
        <w:t>.</w:t>
      </w:r>
      <w:r>
        <w:t>476*T(v10) + 0</w:t>
      </w:r>
      <w:r w:rsidR="00644CD5">
        <w:t>.</w:t>
      </w:r>
      <w:r>
        <w:t>375*T(v7</w:t>
      </w:r>
      <w:r w:rsidR="00644CD5">
        <w:t>.</w:t>
      </w:r>
      <w:r>
        <w:t>u22) + 0</w:t>
      </w:r>
      <w:r w:rsidR="00644CD5">
        <w:t>.</w:t>
      </w:r>
      <w:r>
        <w:t>472*T(v24</w:t>
      </w:r>
      <w:r w:rsidR="00644CD5">
        <w:t>.</w:t>
      </w:r>
      <w:r>
        <w:t>u4) -0</w:t>
      </w:r>
      <w:r w:rsidR="00644CD5">
        <w:t>.</w:t>
      </w:r>
      <w:r>
        <w:t>392*T(v25</w:t>
      </w:r>
      <w:r w:rsidR="00644CD5">
        <w:t>.</w:t>
      </w:r>
      <w:r>
        <w:t>u3) + 0</w:t>
      </w:r>
      <w:r w:rsidR="00644CD5">
        <w:t>.</w:t>
      </w:r>
      <w:r>
        <w:t>257*T(v19</w:t>
      </w:r>
      <w:r w:rsidR="00644CD5">
        <w:t>.</w:t>
      </w:r>
      <w:r>
        <w:t>u18) -0</w:t>
      </w:r>
      <w:r w:rsidR="00644CD5">
        <w:t>.</w:t>
      </w:r>
      <w:r>
        <w:t>493*T(v22</w:t>
      </w:r>
      <w:r w:rsidR="00644CD5">
        <w:t>.</w:t>
      </w:r>
      <w:r>
        <w:t>u2) + 0</w:t>
      </w:r>
      <w:r w:rsidR="00644CD5">
        <w:t>.</w:t>
      </w:r>
      <w:r>
        <w:t>295*T(v12</w:t>
      </w:r>
      <w:r w:rsidR="00644CD5">
        <w:t>.</w:t>
      </w:r>
      <w:r>
        <w:t>u16) + 0</w:t>
      </w:r>
      <w:r w:rsidR="00644CD5">
        <w:t>.</w:t>
      </w:r>
      <w:r>
        <w:t>553*T(v8</w:t>
      </w:r>
      <w:r w:rsidR="00644CD5">
        <w:t>.</w:t>
      </w:r>
      <w:r>
        <w:t>u26) + 0</w:t>
      </w:r>
      <w:r w:rsidR="00644CD5">
        <w:t>.</w:t>
      </w:r>
      <w:r>
        <w:t>604*T(v20</w:t>
      </w:r>
      <w:r w:rsidR="00644CD5">
        <w:t>.</w:t>
      </w:r>
      <w:r>
        <w:t>u13) -0</w:t>
      </w:r>
      <w:r w:rsidR="00644CD5">
        <w:t>.</w:t>
      </w:r>
      <w:r>
        <w:t>499*T(v6</w:t>
      </w:r>
      <w:r w:rsidR="00644CD5">
        <w:t>.</w:t>
      </w:r>
      <w:r>
        <w:t>u25) + 0</w:t>
      </w:r>
      <w:r w:rsidR="00644CD5">
        <w:t>.</w:t>
      </w:r>
      <w:r>
        <w:t>542*T(v18</w:t>
      </w:r>
      <w:r w:rsidR="00644CD5">
        <w:t>.</w:t>
      </w:r>
      <w:r>
        <w:t>u17) + 0</w:t>
      </w:r>
      <w:r w:rsidR="00644CD5">
        <w:t>.</w:t>
      </w:r>
      <w:r>
        <w:t>412*T(v4</w:t>
      </w:r>
      <w:r w:rsidR="00644CD5">
        <w:t>.</w:t>
      </w:r>
      <w:r>
        <w:t>u26) -0</w:t>
      </w:r>
      <w:r w:rsidR="00644CD5">
        <w:t>.</w:t>
      </w:r>
      <w:r>
        <w:t>506*T(v27</w:t>
      </w:r>
      <w:r w:rsidR="00644CD5">
        <w:t>.</w:t>
      </w:r>
      <w:r>
        <w:t>u5) + 19</w:t>
      </w:r>
      <w:r w:rsidR="00644CD5">
        <w:t>.</w:t>
      </w:r>
      <w:r>
        <w:t>4*Lipophilicity + 0</w:t>
      </w:r>
      <w:r w:rsidR="00644CD5">
        <w:t>.</w:t>
      </w:r>
      <w:r>
        <w:t>448*T(v2</w:t>
      </w:r>
      <w:r w:rsidR="00644CD5">
        <w:t>.</w:t>
      </w:r>
      <w:r>
        <w:t>u18) -0</w:t>
      </w:r>
      <w:r w:rsidR="00644CD5">
        <w:t>.</w:t>
      </w:r>
      <w:r>
        <w:t>316*T(v29</w:t>
      </w:r>
      <w:r w:rsidR="00644CD5">
        <w:t>.</w:t>
      </w:r>
      <w:r>
        <w:t>u4) -0</w:t>
      </w:r>
      <w:r w:rsidR="00644CD5">
        <w:t>.</w:t>
      </w:r>
      <w:r>
        <w:t>144*T(v13</w:t>
      </w:r>
      <w:r w:rsidR="00644CD5">
        <w:t>.</w:t>
      </w:r>
      <w:r>
        <w:t>u24) -0</w:t>
      </w:r>
      <w:r w:rsidR="00644CD5">
        <w:t>.</w:t>
      </w:r>
      <w:r>
        <w:t>0451*T(u26) + 0</w:t>
      </w:r>
      <w:r w:rsidR="00644CD5">
        <w:t>.</w:t>
      </w:r>
      <w:r>
        <w:t>555*T(v10</w:t>
      </w:r>
      <w:r w:rsidR="00644CD5">
        <w:t>.</w:t>
      </w:r>
      <w:r>
        <w:t>u14) + 0</w:t>
      </w:r>
      <w:r w:rsidR="00644CD5">
        <w:t>.</w:t>
      </w:r>
      <w:r>
        <w:t>0696*T(v5</w:t>
      </w:r>
      <w:r w:rsidR="00644CD5">
        <w:t>.</w:t>
      </w:r>
      <w:r>
        <w:t>u20) -0</w:t>
      </w:r>
      <w:r w:rsidR="00644CD5">
        <w:t>.</w:t>
      </w:r>
      <w:r>
        <w:t>734*T(v4</w:t>
      </w:r>
      <w:r w:rsidR="00644CD5">
        <w:t>.</w:t>
      </w:r>
      <w:r>
        <w:t>u5) -0</w:t>
      </w:r>
      <w:r w:rsidR="00644CD5">
        <w:t>.</w:t>
      </w:r>
      <w:r>
        <w:t>632*T(v23</w:t>
      </w:r>
      <w:r w:rsidR="00644CD5">
        <w:t>.</w:t>
      </w:r>
      <w:r>
        <w:t>u5) -0</w:t>
      </w:r>
      <w:r w:rsidR="00644CD5">
        <w:t>.</w:t>
      </w:r>
      <w:r>
        <w:t>463*T(v3) + 0</w:t>
      </w:r>
      <w:r w:rsidR="00644CD5">
        <w:t>.</w:t>
      </w:r>
      <w:r>
        <w:t>388*T(v21</w:t>
      </w:r>
      <w:r w:rsidR="00644CD5">
        <w:t>.</w:t>
      </w:r>
      <w:r>
        <w:t>u20) + 0</w:t>
      </w:r>
      <w:r w:rsidR="00644CD5">
        <w:t>.</w:t>
      </w:r>
      <w:r>
        <w:t>613*T(v2</w:t>
      </w:r>
      <w:r w:rsidR="00644CD5">
        <w:t>.</w:t>
      </w:r>
      <w:r>
        <w:t>u25) + 0</w:t>
      </w:r>
      <w:r w:rsidR="00644CD5">
        <w:t>.</w:t>
      </w:r>
      <w:r>
        <w:t>289*T(v10</w:t>
      </w:r>
      <w:r w:rsidR="00644CD5">
        <w:t>.</w:t>
      </w:r>
      <w:r>
        <w:t>u6) -0</w:t>
      </w:r>
      <w:r w:rsidR="00644CD5">
        <w:t>.</w:t>
      </w:r>
      <w:r>
        <w:t>498*T(v4</w:t>
      </w:r>
      <w:r w:rsidR="00644CD5">
        <w:t>.</w:t>
      </w:r>
      <w:r>
        <w:t>u3) + 0</w:t>
      </w:r>
      <w:r w:rsidR="00644CD5">
        <w:t>.</w:t>
      </w:r>
      <w:r>
        <w:t>314*T(v24) + 0</w:t>
      </w:r>
      <w:r w:rsidR="00644CD5">
        <w:t>.</w:t>
      </w:r>
      <w:r>
        <w:t>346*T(v23</w:t>
      </w:r>
      <w:r w:rsidR="00644CD5">
        <w:t>.</w:t>
      </w:r>
      <w:r>
        <w:t>u14) -0</w:t>
      </w:r>
      <w:r w:rsidR="00644CD5">
        <w:t>.</w:t>
      </w:r>
      <w:r>
        <w:t>154*T(v3</w:t>
      </w:r>
      <w:r w:rsidR="00644CD5">
        <w:t>.</w:t>
      </w:r>
      <w:r>
        <w:t>u18) + 0</w:t>
      </w:r>
      <w:r w:rsidR="00644CD5">
        <w:t>.</w:t>
      </w:r>
      <w:r>
        <w:t>327*T(v11</w:t>
      </w:r>
      <w:r w:rsidR="00644CD5">
        <w:t>.</w:t>
      </w:r>
      <w:r>
        <w:t>u6) + 0</w:t>
      </w:r>
      <w:r w:rsidR="00644CD5">
        <w:t>.</w:t>
      </w:r>
      <w:r>
        <w:t>0361*T(v29</w:t>
      </w:r>
      <w:r w:rsidR="00644CD5">
        <w:t>.</w:t>
      </w:r>
      <w:r>
        <w:t>u12) -0</w:t>
      </w:r>
      <w:r w:rsidR="00644CD5">
        <w:t>.</w:t>
      </w:r>
      <w:r>
        <w:t>411*T(v13</w:t>
      </w:r>
      <w:r w:rsidR="00644CD5">
        <w:t>.</w:t>
      </w:r>
      <w:r>
        <w:t>u10) -0</w:t>
      </w:r>
      <w:r w:rsidR="00644CD5">
        <w:t>.</w:t>
      </w:r>
      <w:r>
        <w:t>478*T(v4</w:t>
      </w:r>
      <w:r w:rsidR="00644CD5">
        <w:t>.</w:t>
      </w:r>
      <w:r>
        <w:t>u27) -0</w:t>
      </w:r>
      <w:r w:rsidR="00644CD5">
        <w:t>.</w:t>
      </w:r>
      <w:r>
        <w:t>367*T(v8</w:t>
      </w:r>
      <w:r w:rsidR="00644CD5">
        <w:t>.</w:t>
      </w:r>
      <w:r>
        <w:t>u8) + 0</w:t>
      </w:r>
      <w:r w:rsidR="00644CD5">
        <w:t>.</w:t>
      </w:r>
      <w:r>
        <w:t>228*T(v24</w:t>
      </w:r>
      <w:r w:rsidR="00644CD5">
        <w:t>.</w:t>
      </w:r>
      <w:r>
        <w:t>u10) -0</w:t>
      </w:r>
      <w:r w:rsidR="00644CD5">
        <w:t>.</w:t>
      </w:r>
      <w:r>
        <w:t>374*T(v20</w:t>
      </w:r>
      <w:r w:rsidR="00644CD5">
        <w:t>.</w:t>
      </w:r>
      <w:r>
        <w:t>u5) -0</w:t>
      </w:r>
      <w:r w:rsidR="00644CD5">
        <w:t>.</w:t>
      </w:r>
      <w:r>
        <w:t>21*T(v13</w:t>
      </w:r>
      <w:r w:rsidR="00644CD5">
        <w:t>.</w:t>
      </w:r>
      <w:r>
        <w:t>u7) + 0</w:t>
      </w:r>
      <w:r w:rsidR="00644CD5">
        <w:t>.</w:t>
      </w:r>
      <w:r>
        <w:t>0848*T(v18</w:t>
      </w:r>
      <w:r w:rsidR="00644CD5">
        <w:t>.</w:t>
      </w:r>
      <w:r>
        <w:t>u11) + 0</w:t>
      </w:r>
      <w:r w:rsidR="00644CD5">
        <w:t>.</w:t>
      </w:r>
      <w:r>
        <w:t>319*T(v1</w:t>
      </w:r>
      <w:r w:rsidR="00644CD5">
        <w:t>.</w:t>
      </w:r>
      <w:r>
        <w:t>u28) -0</w:t>
      </w:r>
      <w:r w:rsidR="00644CD5">
        <w:t>.</w:t>
      </w:r>
      <w:r>
        <w:t>294*T(u38) -0</w:t>
      </w:r>
      <w:r w:rsidR="00644CD5">
        <w:t>.</w:t>
      </w:r>
      <w:r>
        <w:t>397*T(v6</w:t>
      </w:r>
      <w:r w:rsidR="00644CD5">
        <w:t>.</w:t>
      </w:r>
      <w:r>
        <w:t>u37) -0</w:t>
      </w:r>
      <w:r w:rsidR="00644CD5">
        <w:t>.</w:t>
      </w:r>
      <w:r>
        <w:t>316*T(v24</w:t>
      </w:r>
      <w:r w:rsidR="00644CD5">
        <w:t>.</w:t>
      </w:r>
      <w:r>
        <w:t>u14) -0</w:t>
      </w:r>
      <w:r w:rsidR="00644CD5">
        <w:t>.</w:t>
      </w:r>
      <w:r>
        <w:t>147*T(u33) + 0</w:t>
      </w:r>
      <w:r w:rsidR="00644CD5">
        <w:t>.</w:t>
      </w:r>
      <w:r>
        <w:t>363*T(v30</w:t>
      </w:r>
      <w:r w:rsidR="00644CD5">
        <w:t>.</w:t>
      </w:r>
      <w:r>
        <w:t>u4) + 0</w:t>
      </w:r>
      <w:r w:rsidR="00644CD5">
        <w:t>.</w:t>
      </w:r>
      <w:r>
        <w:t>275*T(v23</w:t>
      </w:r>
      <w:r w:rsidR="00644CD5">
        <w:t>.</w:t>
      </w:r>
      <w:r>
        <w:t>u6) + 0</w:t>
      </w:r>
      <w:r w:rsidR="00644CD5">
        <w:t>.</w:t>
      </w:r>
      <w:r>
        <w:t>255*T(v3</w:t>
      </w:r>
      <w:r w:rsidR="00644CD5">
        <w:t>.</w:t>
      </w:r>
      <w:r>
        <w:t>u40) -0</w:t>
      </w:r>
      <w:r w:rsidR="00644CD5">
        <w:t>.</w:t>
      </w:r>
      <w:r>
        <w:t>304*T(v8</w:t>
      </w:r>
      <w:r w:rsidR="00644CD5">
        <w:t>.</w:t>
      </w:r>
      <w:r>
        <w:t>u3) -0</w:t>
      </w:r>
      <w:r w:rsidR="00644CD5">
        <w:t>.</w:t>
      </w:r>
      <w:r>
        <w:t>181*T(v3</w:t>
      </w:r>
      <w:r w:rsidR="00644CD5">
        <w:t>.</w:t>
      </w:r>
      <w:r>
        <w:t>u29) + 0</w:t>
      </w:r>
      <w:r w:rsidR="00644CD5">
        <w:t>.</w:t>
      </w:r>
      <w:r>
        <w:t>228*T(v22</w:t>
      </w:r>
      <w:r w:rsidR="00644CD5">
        <w:t>.</w:t>
      </w:r>
      <w:r>
        <w:t>u13) + 0</w:t>
      </w:r>
      <w:r w:rsidR="00644CD5">
        <w:t>.</w:t>
      </w:r>
      <w:r>
        <w:t>431*T(v16</w:t>
      </w:r>
      <w:r w:rsidR="00644CD5">
        <w:t>.</w:t>
      </w:r>
      <w:r>
        <w:t>u2) + 0</w:t>
      </w:r>
      <w:r w:rsidR="00644CD5">
        <w:t>.</w:t>
      </w:r>
      <w:r>
        <w:t>162*T(u14) + 13</w:t>
      </w:r>
      <w:r w:rsidR="00644CD5">
        <w:t>.</w:t>
      </w:r>
      <w:r>
        <w:t>2*Volume + 0</w:t>
      </w:r>
      <w:r w:rsidR="00644CD5">
        <w:t>.</w:t>
      </w:r>
      <w:r>
        <w:t>324*T(v13</w:t>
      </w:r>
      <w:r w:rsidR="00644CD5">
        <w:t>.</w:t>
      </w:r>
      <w:r>
        <w:t>u1) -0</w:t>
      </w:r>
      <w:r w:rsidR="00644CD5">
        <w:t>.</w:t>
      </w:r>
      <w:r>
        <w:t>319*T(v35</w:t>
      </w:r>
      <w:r w:rsidR="00644CD5">
        <w:t>.</w:t>
      </w:r>
      <w:r>
        <w:t>u4) -0</w:t>
      </w:r>
      <w:r w:rsidR="00644CD5">
        <w:t>.</w:t>
      </w:r>
      <w:r>
        <w:t>271*T(v17</w:t>
      </w:r>
      <w:r w:rsidR="00644CD5">
        <w:t>.</w:t>
      </w:r>
      <w:r>
        <w:t>u26) + 0</w:t>
      </w:r>
      <w:r w:rsidR="00644CD5">
        <w:t>.</w:t>
      </w:r>
      <w:r>
        <w:t>398*T(v23</w:t>
      </w:r>
      <w:r w:rsidR="00644CD5">
        <w:t>.</w:t>
      </w:r>
      <w:r>
        <w:t>u19) + 0</w:t>
      </w:r>
      <w:r w:rsidR="00644CD5">
        <w:t>.</w:t>
      </w:r>
      <w:r>
        <w:t>19*T(v16</w:t>
      </w:r>
      <w:r w:rsidR="00644CD5">
        <w:t>.</w:t>
      </w:r>
      <w:r>
        <w:t>u17) + 0</w:t>
      </w:r>
      <w:r w:rsidR="00644CD5">
        <w:t>.</w:t>
      </w:r>
      <w:r>
        <w:t>338*T(v22</w:t>
      </w:r>
      <w:r w:rsidR="00644CD5">
        <w:t>.</w:t>
      </w:r>
      <w:r>
        <w:t>u21) + 0</w:t>
      </w:r>
      <w:r w:rsidR="00644CD5">
        <w:t>.</w:t>
      </w:r>
      <w:r>
        <w:t>373*T(v19</w:t>
      </w:r>
      <w:r w:rsidR="00644CD5">
        <w:t>.</w:t>
      </w:r>
      <w:r>
        <w:t>u21) -0</w:t>
      </w:r>
      <w:r w:rsidR="00644CD5">
        <w:t>.</w:t>
      </w:r>
      <w:r>
        <w:t>373*T(v1</w:t>
      </w:r>
      <w:r w:rsidR="00644CD5">
        <w:t>.</w:t>
      </w:r>
      <w:r>
        <w:t>u2) + 0</w:t>
      </w:r>
      <w:r w:rsidR="00644CD5">
        <w:t>.</w:t>
      </w:r>
      <w:r>
        <w:t>392*T(v33</w:t>
      </w:r>
      <w:r w:rsidR="00644CD5">
        <w:t>.</w:t>
      </w:r>
      <w:r>
        <w:t>u3) + 0</w:t>
      </w:r>
      <w:r w:rsidR="00644CD5">
        <w:t>.</w:t>
      </w:r>
      <w:r>
        <w:t>196*T(v14</w:t>
      </w:r>
      <w:r w:rsidR="00644CD5">
        <w:t>.</w:t>
      </w:r>
      <w:r>
        <w:t>u5) -0</w:t>
      </w:r>
      <w:r w:rsidR="00644CD5">
        <w:t>.</w:t>
      </w:r>
      <w:r>
        <w:t>21*T(v34) -0</w:t>
      </w:r>
      <w:r w:rsidR="00644CD5">
        <w:t>.</w:t>
      </w:r>
      <w:r>
        <w:t>0601*T(v13) + 0</w:t>
      </w:r>
      <w:r w:rsidR="00644CD5">
        <w:t>.</w:t>
      </w:r>
      <w:r>
        <w:t>212*T(v37</w:t>
      </w:r>
      <w:r w:rsidR="00644CD5">
        <w:t>.</w:t>
      </w:r>
      <w:r>
        <w:t>u2) -0</w:t>
      </w:r>
      <w:r w:rsidR="00644CD5">
        <w:t>.</w:t>
      </w:r>
      <w:r>
        <w:t>356*T(v32</w:t>
      </w:r>
      <w:r w:rsidR="00644CD5">
        <w:t>.</w:t>
      </w:r>
      <w:r>
        <w:t>u2) + 0</w:t>
      </w:r>
      <w:r w:rsidR="00644CD5">
        <w:t>.</w:t>
      </w:r>
      <w:r>
        <w:t>217*T(v19</w:t>
      </w:r>
      <w:r w:rsidR="00644CD5">
        <w:t>.</w:t>
      </w:r>
      <w:r>
        <w:t>u20) + 0</w:t>
      </w:r>
      <w:r w:rsidR="00644CD5">
        <w:t>.</w:t>
      </w:r>
      <w:r>
        <w:t>377*T(v20</w:t>
      </w:r>
      <w:r w:rsidR="00644CD5">
        <w:t>.</w:t>
      </w:r>
      <w:r>
        <w:t>u17) + 0</w:t>
      </w:r>
      <w:r w:rsidR="00644CD5">
        <w:t>.</w:t>
      </w:r>
      <w:r>
        <w:t>223*T(v40</w:t>
      </w:r>
      <w:r w:rsidR="00644CD5">
        <w:t>.</w:t>
      </w:r>
      <w:r>
        <w:t>u2) + 0</w:t>
      </w:r>
      <w:r w:rsidR="00644CD5">
        <w:t>.</w:t>
      </w:r>
      <w:r>
        <w:t>312*T(v28</w:t>
      </w:r>
      <w:r w:rsidR="00644CD5">
        <w:t>.</w:t>
      </w:r>
      <w:r>
        <w:t>u3) -0</w:t>
      </w:r>
      <w:r w:rsidR="00644CD5">
        <w:t>.</w:t>
      </w:r>
      <w:r>
        <w:t>198*T(v37</w:t>
      </w:r>
      <w:r w:rsidR="00644CD5">
        <w:t>.</w:t>
      </w:r>
      <w:r>
        <w:t>u1) -0</w:t>
      </w:r>
      <w:r w:rsidR="00644CD5">
        <w:t>.</w:t>
      </w:r>
      <w:r>
        <w:t>397*T(v17</w:t>
      </w:r>
      <w:r w:rsidR="00644CD5">
        <w:t>.</w:t>
      </w:r>
      <w:r>
        <w:t>u15) -0</w:t>
      </w:r>
      <w:r w:rsidR="00644CD5">
        <w:t>.</w:t>
      </w:r>
      <w:r>
        <w:t>0304*NumHal -0</w:t>
      </w:r>
      <w:r w:rsidR="00644CD5">
        <w:t>.</w:t>
      </w:r>
      <w:r>
        <w:t>455*T(v35</w:t>
      </w:r>
      <w:r w:rsidR="00644CD5">
        <w:t>.</w:t>
      </w:r>
      <w:r>
        <w:t>u2) -0</w:t>
      </w:r>
      <w:r w:rsidR="00644CD5">
        <w:t>.</w:t>
      </w:r>
      <w:r>
        <w:t>149*T(v30) + 0</w:t>
      </w:r>
      <w:r w:rsidR="00644CD5">
        <w:t>.</w:t>
      </w:r>
      <w:r>
        <w:t>278*T(v17</w:t>
      </w:r>
      <w:r w:rsidR="00644CD5">
        <w:t>.</w:t>
      </w:r>
      <w:r>
        <w:t>u18) + 0</w:t>
      </w:r>
      <w:r w:rsidR="00644CD5">
        <w:t>.</w:t>
      </w:r>
      <w:r>
        <w:t>409*T(v12</w:t>
      </w:r>
      <w:r w:rsidR="00644CD5">
        <w:t>.</w:t>
      </w:r>
      <w:r>
        <w:t>u1) -0</w:t>
      </w:r>
      <w:r w:rsidR="00644CD5">
        <w:t>.</w:t>
      </w:r>
      <w:r>
        <w:t>377*T(v10</w:t>
      </w:r>
      <w:r w:rsidR="00644CD5">
        <w:t>.</w:t>
      </w:r>
      <w:r>
        <w:t>u5) + 0</w:t>
      </w:r>
      <w:r w:rsidR="00644CD5">
        <w:t>.</w:t>
      </w:r>
      <w:r>
        <w:t>309*T(v1</w:t>
      </w:r>
      <w:r w:rsidR="00644CD5">
        <w:t>.</w:t>
      </w:r>
      <w:r>
        <w:t>u9) + 0</w:t>
      </w:r>
      <w:r w:rsidR="00644CD5">
        <w:t>.</w:t>
      </w:r>
      <w:r>
        <w:t>182*T(v7</w:t>
      </w:r>
      <w:r w:rsidR="00644CD5">
        <w:t>.</w:t>
      </w:r>
      <w:r>
        <w:t>u13) + 0</w:t>
      </w:r>
      <w:r w:rsidR="00644CD5">
        <w:t>.</w:t>
      </w:r>
      <w:r>
        <w:t>343*T(v1</w:t>
      </w:r>
      <w:r w:rsidR="00644CD5">
        <w:t>.</w:t>
      </w:r>
      <w:r>
        <w:t>u32) -0</w:t>
      </w:r>
      <w:r w:rsidR="00644CD5">
        <w:t>.</w:t>
      </w:r>
      <w:r>
        <w:t>319*T(v2</w:t>
      </w:r>
      <w:r w:rsidR="00644CD5">
        <w:t>.</w:t>
      </w:r>
      <w:r>
        <w:t>u14) + 0</w:t>
      </w:r>
      <w:r w:rsidR="00644CD5">
        <w:t>.</w:t>
      </w:r>
      <w:r>
        <w:t>359*T(v38</w:t>
      </w:r>
      <w:r w:rsidR="00644CD5">
        <w:t>.</w:t>
      </w:r>
      <w:r>
        <w:t>u2) -0</w:t>
      </w:r>
      <w:r w:rsidR="00644CD5">
        <w:t>.</w:t>
      </w:r>
      <w:r>
        <w:t>182*T(v12</w:t>
      </w:r>
      <w:r w:rsidR="00644CD5">
        <w:t>.</w:t>
      </w:r>
      <w:r>
        <w:t>u10) -0</w:t>
      </w:r>
      <w:r w:rsidR="00644CD5">
        <w:t>.</w:t>
      </w:r>
      <w:r>
        <w:t>314*T(v5</w:t>
      </w:r>
      <w:r w:rsidR="00644CD5">
        <w:t>.</w:t>
      </w:r>
      <w:r>
        <w:t>u9) -0</w:t>
      </w:r>
      <w:r w:rsidR="00644CD5">
        <w:t>.</w:t>
      </w:r>
      <w:r>
        <w:t>213*T(v20</w:t>
      </w:r>
      <w:r w:rsidR="00644CD5">
        <w:t>.</w:t>
      </w:r>
      <w:r>
        <w:t>u7) + 0</w:t>
      </w:r>
      <w:r w:rsidR="00644CD5">
        <w:t>.</w:t>
      </w:r>
      <w:r>
        <w:t>403*T(v13</w:t>
      </w:r>
      <w:r w:rsidR="00644CD5">
        <w:t>.</w:t>
      </w:r>
      <w:r>
        <w:t>u2) -0</w:t>
      </w:r>
      <w:r w:rsidR="00644CD5">
        <w:t>.</w:t>
      </w:r>
      <w:r>
        <w:t>536*v -0</w:t>
      </w:r>
      <w:r w:rsidR="00644CD5">
        <w:t>.</w:t>
      </w:r>
      <w:r>
        <w:t>371*T(v1</w:t>
      </w:r>
      <w:r w:rsidR="00644CD5">
        <w:t>.</w:t>
      </w:r>
      <w:r>
        <w:t>u22) + 0</w:t>
      </w:r>
      <w:r w:rsidR="00644CD5">
        <w:t>.</w:t>
      </w:r>
      <w:r>
        <w:t>23*T(v31</w:t>
      </w:r>
      <w:r w:rsidR="00644CD5">
        <w:t>.</w:t>
      </w:r>
      <w:r>
        <w:t>u7) -0</w:t>
      </w:r>
      <w:r w:rsidR="00644CD5">
        <w:t>.</w:t>
      </w:r>
      <w:r>
        <w:t>408*T(v4</w:t>
      </w:r>
      <w:r w:rsidR="00644CD5">
        <w:t>.</w:t>
      </w:r>
      <w:r>
        <w:t>u7) + 0</w:t>
      </w:r>
      <w:r w:rsidR="00644CD5">
        <w:t>.</w:t>
      </w:r>
      <w:r>
        <w:t>196*T(v32</w:t>
      </w:r>
      <w:r w:rsidR="00644CD5">
        <w:t>.</w:t>
      </w:r>
      <w:r>
        <w:t>u5) -0</w:t>
      </w:r>
      <w:r w:rsidR="00644CD5">
        <w:t>.</w:t>
      </w:r>
      <w:r>
        <w:t>329*T(v9</w:t>
      </w:r>
      <w:r w:rsidR="00644CD5">
        <w:t>.</w:t>
      </w:r>
      <w:r>
        <w:t>u28) -0</w:t>
      </w:r>
      <w:r w:rsidR="00644CD5">
        <w:t>.</w:t>
      </w:r>
      <w:r>
        <w:t>457*T(v11</w:t>
      </w:r>
      <w:r w:rsidR="00644CD5">
        <w:t>.</w:t>
      </w:r>
      <w:r>
        <w:t>u19) -0</w:t>
      </w:r>
      <w:r w:rsidR="00644CD5">
        <w:t>.</w:t>
      </w:r>
      <w:r>
        <w:t>277*T(v2</w:t>
      </w:r>
      <w:r w:rsidR="00644CD5">
        <w:t>.</w:t>
      </w:r>
      <w:r>
        <w:t>u16) -0</w:t>
      </w:r>
      <w:r w:rsidR="00644CD5">
        <w:t>.</w:t>
      </w:r>
      <w:r>
        <w:t>36*T(v11</w:t>
      </w:r>
      <w:r w:rsidR="00644CD5">
        <w:t>.</w:t>
      </w:r>
      <w:r>
        <w:t>u8) -0</w:t>
      </w:r>
      <w:r w:rsidR="00644CD5">
        <w:t>.</w:t>
      </w:r>
      <w:r>
        <w:t>289*T(v34</w:t>
      </w:r>
      <w:r w:rsidR="00644CD5">
        <w:t>.</w:t>
      </w:r>
      <w:r>
        <w:t>u2) -0</w:t>
      </w:r>
      <w:r w:rsidR="00644CD5">
        <w:t>.</w:t>
      </w:r>
      <w:r>
        <w:t>152*T(v12</w:t>
      </w:r>
      <w:r w:rsidR="00644CD5">
        <w:t>.</w:t>
      </w:r>
      <w:r>
        <w:t>u30) + 0</w:t>
      </w:r>
      <w:r w:rsidR="00644CD5">
        <w:t>.</w:t>
      </w:r>
      <w:r>
        <w:t>189*T(v16</w:t>
      </w:r>
      <w:r w:rsidR="00644CD5">
        <w:t>.</w:t>
      </w:r>
      <w:r>
        <w:t>u20) -0</w:t>
      </w:r>
      <w:r w:rsidR="00644CD5">
        <w:t>.</w:t>
      </w:r>
      <w:r>
        <w:t>314*T(v27</w:t>
      </w:r>
      <w:r w:rsidR="00644CD5">
        <w:t>.</w:t>
      </w:r>
      <w:r>
        <w:t>u3) + 0</w:t>
      </w:r>
      <w:r w:rsidR="00644CD5">
        <w:t>.</w:t>
      </w:r>
      <w:r>
        <w:t>319*T(v14</w:t>
      </w:r>
      <w:r w:rsidR="00644CD5">
        <w:t>.</w:t>
      </w:r>
      <w:r>
        <w:t>u16) + 0</w:t>
      </w:r>
      <w:r w:rsidR="00644CD5">
        <w:t>.</w:t>
      </w:r>
      <w:r>
        <w:t>219*T(v1</w:t>
      </w:r>
      <w:r w:rsidR="00644CD5">
        <w:t>.</w:t>
      </w:r>
      <w:r>
        <w:t>u23) -0</w:t>
      </w:r>
      <w:r w:rsidR="00644CD5">
        <w:t>.</w:t>
      </w:r>
      <w:r>
        <w:t>176*T(v36) + 0</w:t>
      </w:r>
      <w:r w:rsidR="00644CD5">
        <w:t>.</w:t>
      </w:r>
      <w:r>
        <w:t>272*T(v1</w:t>
      </w:r>
      <w:r w:rsidR="00644CD5">
        <w:t>.</w:t>
      </w:r>
      <w:r>
        <w:t>u38) -0</w:t>
      </w:r>
      <w:r w:rsidR="00644CD5">
        <w:t>.</w:t>
      </w:r>
      <w:r>
        <w:t>212*T(v5</w:t>
      </w:r>
      <w:r w:rsidR="00644CD5">
        <w:t>.</w:t>
      </w:r>
      <w:r>
        <w:t>u26) -0</w:t>
      </w:r>
      <w:r w:rsidR="00644CD5">
        <w:t>.</w:t>
      </w:r>
      <w:r>
        <w:t>106*T(v2</w:t>
      </w:r>
      <w:r w:rsidR="00644CD5">
        <w:t>.</w:t>
      </w:r>
      <w:r>
        <w:t>u10) + 0</w:t>
      </w:r>
      <w:r w:rsidR="00644CD5">
        <w:t>.</w:t>
      </w:r>
      <w:r>
        <w:t>203*T(v31</w:t>
      </w:r>
      <w:r w:rsidR="00644CD5">
        <w:t>.</w:t>
      </w:r>
      <w:r>
        <w:t>u10) -0</w:t>
      </w:r>
      <w:r w:rsidR="00644CD5">
        <w:t>.</w:t>
      </w:r>
      <w:r>
        <w:t>321*T(v17</w:t>
      </w:r>
      <w:r w:rsidR="00644CD5">
        <w:t>.</w:t>
      </w:r>
      <w:r>
        <w:t>u14) -0</w:t>
      </w:r>
      <w:r w:rsidR="00644CD5">
        <w:t>.</w:t>
      </w:r>
      <w:r>
        <w:t>297*T(v22</w:t>
      </w:r>
      <w:r w:rsidR="00644CD5">
        <w:t>.</w:t>
      </w:r>
      <w:r>
        <w:t>u1) -0</w:t>
      </w:r>
      <w:r w:rsidR="00644CD5">
        <w:t>.</w:t>
      </w:r>
      <w:r>
        <w:t>162*T(v17</w:t>
      </w:r>
      <w:r w:rsidR="00644CD5">
        <w:t>.</w:t>
      </w:r>
      <w:r>
        <w:t>u10) -0</w:t>
      </w:r>
      <w:r w:rsidR="00644CD5">
        <w:t>.</w:t>
      </w:r>
      <w:r>
        <w:t>288*T(v11</w:t>
      </w:r>
      <w:r w:rsidR="00644CD5">
        <w:t>.</w:t>
      </w:r>
      <w:r>
        <w:t>u22) + 0</w:t>
      </w:r>
      <w:r w:rsidR="00644CD5">
        <w:t>.</w:t>
      </w:r>
      <w:r>
        <w:t>286*T(v4</w:t>
      </w:r>
      <w:r w:rsidR="00644CD5">
        <w:t>.</w:t>
      </w:r>
      <w:r>
        <w:t>u24) -0</w:t>
      </w:r>
      <w:r w:rsidR="00644CD5">
        <w:t>.</w:t>
      </w:r>
      <w:r>
        <w:t>246*T(v7</w:t>
      </w:r>
      <w:r w:rsidR="00644CD5">
        <w:t>.</w:t>
      </w:r>
      <w:r>
        <w:t>u32) + 0</w:t>
      </w:r>
      <w:r w:rsidR="00644CD5">
        <w:t>.</w:t>
      </w:r>
      <w:r>
        <w:t>345*T(v17</w:t>
      </w:r>
      <w:r w:rsidR="00644CD5">
        <w:t>.</w:t>
      </w:r>
      <w:r>
        <w:t>u24) -0</w:t>
      </w:r>
      <w:r w:rsidR="00644CD5">
        <w:t>.</w:t>
      </w:r>
      <w:r>
        <w:t>163*T(u15) + 0</w:t>
      </w:r>
      <w:r w:rsidR="00644CD5">
        <w:t>.</w:t>
      </w:r>
      <w:r>
        <w:t>162*T(v37) + 0</w:t>
      </w:r>
      <w:r w:rsidR="00644CD5">
        <w:t>.</w:t>
      </w:r>
      <w:r>
        <w:t>275*T(v33</w:t>
      </w:r>
      <w:r w:rsidR="00644CD5">
        <w:t>.</w:t>
      </w:r>
      <w:r>
        <w:t>u8) -0</w:t>
      </w:r>
      <w:r w:rsidR="00644CD5">
        <w:t>.</w:t>
      </w:r>
      <w:r>
        <w:t>213*T(v2</w:t>
      </w:r>
      <w:r w:rsidR="00644CD5">
        <w:t>.</w:t>
      </w:r>
      <w:r>
        <w:t>u6) + 0</w:t>
      </w:r>
      <w:r w:rsidR="00644CD5">
        <w:t>.</w:t>
      </w:r>
      <w:r>
        <w:t>162*T(v25</w:t>
      </w:r>
      <w:r w:rsidR="00644CD5">
        <w:t>.</w:t>
      </w:r>
      <w:r>
        <w:t>u11) + 0</w:t>
      </w:r>
      <w:r w:rsidR="00644CD5">
        <w:t>.</w:t>
      </w:r>
      <w:r>
        <w:t>195*T(v9</w:t>
      </w:r>
      <w:r w:rsidR="00644CD5">
        <w:t>.</w:t>
      </w:r>
      <w:r>
        <w:t>u23) -0</w:t>
      </w:r>
      <w:r w:rsidR="00644CD5">
        <w:t>.</w:t>
      </w:r>
      <w:r>
        <w:t>217*T(v22</w:t>
      </w:r>
      <w:r w:rsidR="00644CD5">
        <w:t>.</w:t>
      </w:r>
      <w:r>
        <w:t>u7) + 0</w:t>
      </w:r>
      <w:r w:rsidR="00644CD5">
        <w:t>.</w:t>
      </w:r>
      <w:r>
        <w:t>183*T(v12</w:t>
      </w:r>
      <w:r w:rsidR="00644CD5">
        <w:t>.</w:t>
      </w:r>
      <w:r>
        <w:t>u7) + 0</w:t>
      </w:r>
      <w:r w:rsidR="00644CD5">
        <w:t>.</w:t>
      </w:r>
      <w:r>
        <w:t>228*T(v30</w:t>
      </w:r>
      <w:r w:rsidR="00644CD5">
        <w:t>.</w:t>
      </w:r>
      <w:r>
        <w:t>u3) + 0</w:t>
      </w:r>
      <w:r w:rsidR="00644CD5">
        <w:t>.</w:t>
      </w:r>
      <w:r>
        <w:t>244*T(v22</w:t>
      </w:r>
      <w:r w:rsidR="00644CD5">
        <w:t>.</w:t>
      </w:r>
      <w:r>
        <w:t>u15) + 0</w:t>
      </w:r>
      <w:r w:rsidR="00644CD5">
        <w:t>.</w:t>
      </w:r>
      <w:r>
        <w:t>279*T(v41</w:t>
      </w:r>
      <w:r w:rsidR="00644CD5">
        <w:t>.</w:t>
      </w:r>
      <w:r>
        <w:t>u1) + 0</w:t>
      </w:r>
      <w:r w:rsidR="00644CD5">
        <w:t>.</w:t>
      </w:r>
      <w:r>
        <w:t>276*T(v4</w:t>
      </w:r>
      <w:r w:rsidR="00644CD5">
        <w:t>.</w:t>
      </w:r>
      <w:r>
        <w:t>u6) -0</w:t>
      </w:r>
      <w:r w:rsidR="00644CD5">
        <w:t>.</w:t>
      </w:r>
      <w:r>
        <w:t>136*T(v15</w:t>
      </w:r>
      <w:r w:rsidR="00644CD5">
        <w:t>.</w:t>
      </w:r>
      <w:r>
        <w:t>u26) + 0</w:t>
      </w:r>
      <w:r w:rsidR="00644CD5">
        <w:t>.</w:t>
      </w:r>
      <w:r>
        <w:t>123*T(v10</w:t>
      </w:r>
      <w:r w:rsidR="00644CD5">
        <w:t>.</w:t>
      </w:r>
      <w:r>
        <w:t>u20) + 0</w:t>
      </w:r>
      <w:r w:rsidR="00644CD5">
        <w:t>.</w:t>
      </w:r>
      <w:r>
        <w:t>164*T(v12</w:t>
      </w:r>
      <w:r w:rsidR="00644CD5">
        <w:t>.</w:t>
      </w:r>
      <w:r>
        <w:t>u27) -0</w:t>
      </w:r>
      <w:r w:rsidR="00644CD5">
        <w:t>.</w:t>
      </w:r>
      <w:r>
        <w:t>143*T(v15</w:t>
      </w:r>
      <w:r w:rsidR="00644CD5">
        <w:t>.</w:t>
      </w:r>
      <w:r>
        <w:t>u9) -0</w:t>
      </w:r>
      <w:r w:rsidR="00644CD5">
        <w:t>.</w:t>
      </w:r>
      <w:r>
        <w:t>212*T(v19</w:t>
      </w:r>
      <w:r w:rsidR="00644CD5">
        <w:t>.</w:t>
      </w:r>
      <w:r>
        <w:t>u2) + 0</w:t>
      </w:r>
      <w:r w:rsidR="00644CD5">
        <w:t>.</w:t>
      </w:r>
      <w:r>
        <w:t>203*T(v27</w:t>
      </w:r>
      <w:r w:rsidR="00644CD5">
        <w:t>.</w:t>
      </w:r>
      <w:r>
        <w:t>u12) + 0</w:t>
      </w:r>
      <w:r w:rsidR="00644CD5">
        <w:t>.</w:t>
      </w:r>
      <w:r>
        <w:t>266*T(v14</w:t>
      </w:r>
      <w:r w:rsidR="00644CD5">
        <w:t>.</w:t>
      </w:r>
      <w:r>
        <w:t>u14) -0</w:t>
      </w:r>
      <w:r w:rsidR="00644CD5">
        <w:t>.</w:t>
      </w:r>
      <w:r>
        <w:t>185*T(v2</w:t>
      </w:r>
      <w:r w:rsidR="00644CD5">
        <w:t>.</w:t>
      </w:r>
      <w:r>
        <w:t>u27) + 0</w:t>
      </w:r>
      <w:r w:rsidR="00644CD5">
        <w:t>.</w:t>
      </w:r>
      <w:r>
        <w:t>213*T(v5</w:t>
      </w:r>
      <w:r w:rsidR="00644CD5">
        <w:t>.</w:t>
      </w:r>
      <w:r>
        <w:t>u5) + 0</w:t>
      </w:r>
      <w:r w:rsidR="00644CD5">
        <w:t>.</w:t>
      </w:r>
      <w:r>
        <w:t>248*T(v9</w:t>
      </w:r>
      <w:r w:rsidR="00644CD5">
        <w:t>.</w:t>
      </w:r>
      <w:r>
        <w:t>u15) -0</w:t>
      </w:r>
      <w:r w:rsidR="00644CD5">
        <w:t>.</w:t>
      </w:r>
      <w:r>
        <w:t>111*T(v3</w:t>
      </w:r>
      <w:r w:rsidR="00644CD5">
        <w:t>.</w:t>
      </w:r>
      <w:r>
        <w:t>u10) -0</w:t>
      </w:r>
      <w:r w:rsidR="00644CD5">
        <w:t>.</w:t>
      </w:r>
      <w:r>
        <w:t>231*T(v11</w:t>
      </w:r>
      <w:r w:rsidR="00644CD5">
        <w:t>.</w:t>
      </w:r>
      <w:r>
        <w:t>u26) + 0</w:t>
      </w:r>
      <w:r w:rsidR="00644CD5">
        <w:t>.</w:t>
      </w:r>
      <w:r>
        <w:t>325*T(v5</w:t>
      </w:r>
      <w:r w:rsidR="00644CD5">
        <w:t>.</w:t>
      </w:r>
      <w:r>
        <w:t>u3) -0</w:t>
      </w:r>
      <w:r w:rsidR="00644CD5">
        <w:t>.</w:t>
      </w:r>
      <w:r>
        <w:t>182*T(v16</w:t>
      </w:r>
      <w:r w:rsidR="00644CD5">
        <w:t>.</w:t>
      </w:r>
      <w:r>
        <w:t>u8) + 0</w:t>
      </w:r>
      <w:r w:rsidR="00644CD5">
        <w:t>.</w:t>
      </w:r>
      <w:r>
        <w:t>248*T(v7</w:t>
      </w:r>
      <w:r w:rsidR="00644CD5">
        <w:t>.</w:t>
      </w:r>
      <w:r>
        <w:t>u2) + 0</w:t>
      </w:r>
      <w:r w:rsidR="00644CD5">
        <w:t>.</w:t>
      </w:r>
      <w:r>
        <w:t>127*T(v3</w:t>
      </w:r>
      <w:r w:rsidR="00644CD5">
        <w:t>.</w:t>
      </w:r>
      <w:r>
        <w:t>u32) -0</w:t>
      </w:r>
      <w:r w:rsidR="00644CD5">
        <w:t>.</w:t>
      </w:r>
      <w:r>
        <w:t>102*T(v21</w:t>
      </w:r>
      <w:r w:rsidR="00644CD5">
        <w:t>.</w:t>
      </w:r>
      <w:r>
        <w:t>u15) -0</w:t>
      </w:r>
      <w:r w:rsidR="00644CD5">
        <w:t>.</w:t>
      </w:r>
      <w:r>
        <w:t>201*T(v14</w:t>
      </w:r>
      <w:r w:rsidR="00644CD5">
        <w:t>.</w:t>
      </w:r>
      <w:r>
        <w:t>u23) -0</w:t>
      </w:r>
      <w:r w:rsidR="00644CD5">
        <w:t>.</w:t>
      </w:r>
      <w:r>
        <w:t>199*T(v9</w:t>
      </w:r>
      <w:r w:rsidR="00644CD5">
        <w:t>.</w:t>
      </w:r>
      <w:r>
        <w:t>u24) -0</w:t>
      </w:r>
      <w:r w:rsidR="00644CD5">
        <w:t>.</w:t>
      </w:r>
      <w:r>
        <w:t>205*T(v22</w:t>
      </w:r>
      <w:r w:rsidR="00644CD5">
        <w:t>.</w:t>
      </w:r>
      <w:r>
        <w:t>u6) + 0</w:t>
      </w:r>
      <w:r w:rsidR="00644CD5">
        <w:t>.</w:t>
      </w:r>
      <w:r>
        <w:t>153*T(v8</w:t>
      </w:r>
      <w:r w:rsidR="00644CD5">
        <w:t>.</w:t>
      </w:r>
      <w:r>
        <w:t>u25) -0</w:t>
      </w:r>
      <w:r w:rsidR="00644CD5">
        <w:t>.</w:t>
      </w:r>
      <w:r>
        <w:t>195*T(v1</w:t>
      </w:r>
      <w:r w:rsidR="00644CD5">
        <w:t>.</w:t>
      </w:r>
      <w:r>
        <w:t>u33) -0</w:t>
      </w:r>
      <w:r w:rsidR="00644CD5">
        <w:t>.</w:t>
      </w:r>
      <w:r>
        <w:t>151*T(v3</w:t>
      </w:r>
      <w:r w:rsidR="00644CD5">
        <w:t>.</w:t>
      </w:r>
      <w:r>
        <w:t>u36) -0</w:t>
      </w:r>
      <w:r w:rsidR="00644CD5">
        <w:t>.</w:t>
      </w:r>
      <w:r>
        <w:t>14*T(v11</w:t>
      </w:r>
      <w:r w:rsidR="00644CD5">
        <w:t>.</w:t>
      </w:r>
      <w:r>
        <w:t>u16) + 0</w:t>
      </w:r>
      <w:r w:rsidR="00644CD5">
        <w:t>.</w:t>
      </w:r>
      <w:r>
        <w:t>204*T(v2</w:t>
      </w:r>
      <w:r w:rsidR="00644CD5">
        <w:t>.</w:t>
      </w:r>
      <w:r>
        <w:t>u3) -0</w:t>
      </w:r>
      <w:r w:rsidR="00644CD5">
        <w:t>.</w:t>
      </w:r>
      <w:r>
        <w:t>136*T(v12</w:t>
      </w:r>
      <w:r w:rsidR="00644CD5">
        <w:t>.</w:t>
      </w:r>
      <w:r>
        <w:t>u20) -0</w:t>
      </w:r>
      <w:r w:rsidR="00644CD5">
        <w:t>.</w:t>
      </w:r>
      <w:r>
        <w:t>142*T(v21</w:t>
      </w:r>
      <w:r w:rsidR="00644CD5">
        <w:t>.</w:t>
      </w:r>
      <w:r>
        <w:t>u22) -0</w:t>
      </w:r>
      <w:r w:rsidR="00644CD5">
        <w:t>.</w:t>
      </w:r>
      <w:r>
        <w:t>178*T(v22</w:t>
      </w:r>
      <w:r w:rsidR="00644CD5">
        <w:t>.</w:t>
      </w:r>
      <w:r>
        <w:t>u20) + 5</w:t>
      </w:r>
      <w:r w:rsidR="00644CD5">
        <w:t>.</w:t>
      </w:r>
      <w:r>
        <w:t>31*Length^3 + 0</w:t>
      </w:r>
      <w:r w:rsidR="00644CD5">
        <w:t>.</w:t>
      </w:r>
      <w:r>
        <w:t>105*T(v29</w:t>
      </w:r>
      <w:r w:rsidR="00644CD5">
        <w:t>.</w:t>
      </w:r>
      <w:r>
        <w:t>u5) + 0</w:t>
      </w:r>
      <w:r w:rsidR="00644CD5">
        <w:t>.</w:t>
      </w:r>
      <w:r>
        <w:t>246*T(v5</w:t>
      </w:r>
      <w:r w:rsidR="00644CD5">
        <w:t>.</w:t>
      </w:r>
      <w:r>
        <w:t>u25) -0</w:t>
      </w:r>
      <w:r w:rsidR="00644CD5">
        <w:t>.</w:t>
      </w:r>
      <w:r>
        <w:t>165*T(v9</w:t>
      </w:r>
      <w:r w:rsidR="00644CD5">
        <w:t>.</w:t>
      </w:r>
      <w:r>
        <w:t>u31) + 0</w:t>
      </w:r>
      <w:r w:rsidR="00644CD5">
        <w:t>.</w:t>
      </w:r>
      <w:r>
        <w:t>15*T(v25</w:t>
      </w:r>
      <w:r w:rsidR="00644CD5">
        <w:t>.</w:t>
      </w:r>
      <w:r>
        <w:t xml:space="preserve">u10) + </w:t>
      </w:r>
      <w:r>
        <w:lastRenderedPageBreak/>
        <w:t>0</w:t>
      </w:r>
      <w:r w:rsidR="00644CD5">
        <w:t>.</w:t>
      </w:r>
      <w:r>
        <w:t>172*T(v20</w:t>
      </w:r>
      <w:r w:rsidR="00644CD5">
        <w:t>.</w:t>
      </w:r>
      <w:r>
        <w:t>u9) -0</w:t>
      </w:r>
      <w:r w:rsidR="00644CD5">
        <w:t>.</w:t>
      </w:r>
      <w:r>
        <w:t>214*T(v6</w:t>
      </w:r>
      <w:r w:rsidR="00644CD5">
        <w:t>.</w:t>
      </w:r>
      <w:r>
        <w:t>u6) + 0</w:t>
      </w:r>
      <w:r w:rsidR="00644CD5">
        <w:t>.</w:t>
      </w:r>
      <w:r>
        <w:t>143*T(v30</w:t>
      </w:r>
      <w:r w:rsidR="00644CD5">
        <w:t>.</w:t>
      </w:r>
      <w:r>
        <w:t>u11) -0</w:t>
      </w:r>
      <w:r w:rsidR="00644CD5">
        <w:t>.</w:t>
      </w:r>
      <w:r>
        <w:t>184*T(v5</w:t>
      </w:r>
      <w:r w:rsidR="00644CD5">
        <w:t>.</w:t>
      </w:r>
      <w:r>
        <w:t>u12) + 0</w:t>
      </w:r>
      <w:r w:rsidR="00644CD5">
        <w:t>.</w:t>
      </w:r>
      <w:r>
        <w:t>121*T(v11</w:t>
      </w:r>
      <w:r w:rsidR="00644CD5">
        <w:t>.</w:t>
      </w:r>
      <w:r>
        <w:t>u3) -0</w:t>
      </w:r>
      <w:r w:rsidR="00644CD5">
        <w:t>.</w:t>
      </w:r>
      <w:r>
        <w:t>175*T(v4) + 0</w:t>
      </w:r>
      <w:r w:rsidR="00644CD5">
        <w:t>.</w:t>
      </w:r>
      <w:r>
        <w:t>0889*T(v27) + 0</w:t>
      </w:r>
      <w:r w:rsidR="00644CD5">
        <w:t>.</w:t>
      </w:r>
      <w:r>
        <w:t>142*T(v20</w:t>
      </w:r>
      <w:r w:rsidR="00644CD5">
        <w:t>.</w:t>
      </w:r>
      <w:r>
        <w:t>u10) -6</w:t>
      </w:r>
      <w:r w:rsidR="00644CD5">
        <w:t>.</w:t>
      </w:r>
      <w:r>
        <w:t>45*Volume^2 -0</w:t>
      </w:r>
      <w:r w:rsidR="00644CD5">
        <w:t>.</w:t>
      </w:r>
      <w:r>
        <w:t>142*T(v7</w:t>
      </w:r>
      <w:r w:rsidR="00644CD5">
        <w:t>.</w:t>
      </w:r>
      <w:r>
        <w:t>u15) + 0</w:t>
      </w:r>
      <w:r w:rsidR="00644CD5">
        <w:t>.</w:t>
      </w:r>
      <w:r>
        <w:t>148*T(v31</w:t>
      </w:r>
      <w:r w:rsidR="00644CD5">
        <w:t>.</w:t>
      </w:r>
      <w:r>
        <w:t>u1) + 0</w:t>
      </w:r>
      <w:r w:rsidR="00644CD5">
        <w:t>.</w:t>
      </w:r>
      <w:r>
        <w:t>155*T(v13</w:t>
      </w:r>
      <w:r w:rsidR="00644CD5">
        <w:t>.</w:t>
      </w:r>
      <w:r>
        <w:t>u28) -0</w:t>
      </w:r>
      <w:r w:rsidR="00644CD5">
        <w:t>.</w:t>
      </w:r>
      <w:r>
        <w:t>237*T(v5</w:t>
      </w:r>
      <w:r w:rsidR="00644CD5">
        <w:t>.</w:t>
      </w:r>
      <w:r>
        <w:t>u4) -0</w:t>
      </w:r>
      <w:r w:rsidR="00644CD5">
        <w:t>.</w:t>
      </w:r>
      <w:r>
        <w:t>26*T(v6</w:t>
      </w:r>
      <w:r w:rsidR="00644CD5">
        <w:t>.</w:t>
      </w:r>
      <w:r>
        <w:t>u2) -0</w:t>
      </w:r>
      <w:r w:rsidR="00644CD5">
        <w:t>.</w:t>
      </w:r>
      <w:r>
        <w:t>12*T(v20</w:t>
      </w:r>
      <w:r w:rsidR="00644CD5">
        <w:t>.</w:t>
      </w:r>
      <w:r>
        <w:t>u8) + 0</w:t>
      </w:r>
      <w:r w:rsidR="00644CD5">
        <w:t>.</w:t>
      </w:r>
      <w:r>
        <w:t>206*T(v6</w:t>
      </w:r>
      <w:r w:rsidR="00644CD5">
        <w:t>.</w:t>
      </w:r>
      <w:r>
        <w:t>u33) -0</w:t>
      </w:r>
      <w:r w:rsidR="00644CD5">
        <w:t>.</w:t>
      </w:r>
      <w:r>
        <w:t>138*T(v35</w:t>
      </w:r>
      <w:r w:rsidR="00644CD5">
        <w:t>.</w:t>
      </w:r>
      <w:r>
        <w:t>u6) -0</w:t>
      </w:r>
      <w:r w:rsidR="00644CD5">
        <w:t>.</w:t>
      </w:r>
      <w:r>
        <w:t>189*T(v11</w:t>
      </w:r>
      <w:r w:rsidR="00644CD5">
        <w:t>.</w:t>
      </w:r>
      <w:r>
        <w:t>u21) -0</w:t>
      </w:r>
      <w:r w:rsidR="00644CD5">
        <w:t>.</w:t>
      </w:r>
      <w:r>
        <w:t>103*T(v19</w:t>
      </w:r>
      <w:r w:rsidR="00644CD5">
        <w:t>.</w:t>
      </w:r>
      <w:r>
        <w:t>u19) + 0</w:t>
      </w:r>
      <w:r w:rsidR="00644CD5">
        <w:t>.</w:t>
      </w:r>
      <w:r>
        <w:t>139*T(u16) + 0</w:t>
      </w:r>
      <w:r w:rsidR="00644CD5">
        <w:t>.</w:t>
      </w:r>
      <w:r>
        <w:t>119*T(v9</w:t>
      </w:r>
      <w:r w:rsidR="00644CD5">
        <w:t>.</w:t>
      </w:r>
      <w:r>
        <w:t>u20) -0</w:t>
      </w:r>
      <w:r w:rsidR="00644CD5">
        <w:t>.</w:t>
      </w:r>
      <w:r>
        <w:t>128*T(v9</w:t>
      </w:r>
      <w:r w:rsidR="00644CD5">
        <w:t>.</w:t>
      </w:r>
      <w:r>
        <w:t>u26) + 0</w:t>
      </w:r>
      <w:r w:rsidR="00644CD5">
        <w:t>.</w:t>
      </w:r>
      <w:r>
        <w:t>16*T(v5</w:t>
      </w:r>
      <w:r w:rsidR="00644CD5">
        <w:t>.</w:t>
      </w:r>
      <w:r>
        <w:t>u30) -0</w:t>
      </w:r>
      <w:r w:rsidR="00644CD5">
        <w:t>.</w:t>
      </w:r>
      <w:r>
        <w:t>138*T(v26</w:t>
      </w:r>
      <w:r w:rsidR="00644CD5">
        <w:t>.</w:t>
      </w:r>
      <w:r>
        <w:t>u9) -0</w:t>
      </w:r>
      <w:r w:rsidR="00644CD5">
        <w:t>.</w:t>
      </w:r>
      <w:r>
        <w:t>15*T(v10</w:t>
      </w:r>
      <w:r w:rsidR="00644CD5">
        <w:t>.</w:t>
      </w:r>
      <w:r>
        <w:t>u29) + 0</w:t>
      </w:r>
      <w:r w:rsidR="00644CD5">
        <w:t>.</w:t>
      </w:r>
      <w:r>
        <w:t>149*T(v3</w:t>
      </w:r>
      <w:r w:rsidR="00644CD5">
        <w:t>.</w:t>
      </w:r>
      <w:r>
        <w:t>u4) -0</w:t>
      </w:r>
      <w:r w:rsidR="00644CD5">
        <w:t>.</w:t>
      </w:r>
      <w:r>
        <w:t>144*T(v17</w:t>
      </w:r>
      <w:r w:rsidR="00644CD5">
        <w:t>.</w:t>
      </w:r>
      <w:r>
        <w:t>u13) -0</w:t>
      </w:r>
      <w:r w:rsidR="00644CD5">
        <w:t>.</w:t>
      </w:r>
      <w:r>
        <w:t>172*T(v24</w:t>
      </w:r>
      <w:r w:rsidR="00644CD5">
        <w:t>.</w:t>
      </w:r>
      <w:r>
        <w:t>u6) + 0</w:t>
      </w:r>
      <w:r w:rsidR="00644CD5">
        <w:t>.</w:t>
      </w:r>
      <w:r>
        <w:t>141*T(v4</w:t>
      </w:r>
      <w:r w:rsidR="00644CD5">
        <w:t>.</w:t>
      </w:r>
      <w:r>
        <w:t>u21) + 0</w:t>
      </w:r>
      <w:r w:rsidR="00644CD5">
        <w:t>.</w:t>
      </w:r>
      <w:r>
        <w:t>0948*T(v18</w:t>
      </w:r>
      <w:r w:rsidR="00644CD5">
        <w:t>.</w:t>
      </w:r>
      <w:r>
        <w:t>u6) + 0</w:t>
      </w:r>
      <w:r w:rsidR="00644CD5">
        <w:t>.</w:t>
      </w:r>
      <w:r>
        <w:t>134*T(v15</w:t>
      </w:r>
      <w:r w:rsidR="00644CD5">
        <w:t>.</w:t>
      </w:r>
      <w:r>
        <w:t>u19) -0</w:t>
      </w:r>
      <w:r w:rsidR="00644CD5">
        <w:t>.</w:t>
      </w:r>
      <w:r>
        <w:t>135*T(v14</w:t>
      </w:r>
      <w:r w:rsidR="00644CD5">
        <w:t>.</w:t>
      </w:r>
      <w:r>
        <w:t>u11) -0</w:t>
      </w:r>
      <w:r w:rsidR="00644CD5">
        <w:t>.</w:t>
      </w:r>
      <w:r>
        <w:t>124*T(v11</w:t>
      </w:r>
      <w:r w:rsidR="00644CD5">
        <w:t>.</w:t>
      </w:r>
      <w:r>
        <w:t>u17) -0</w:t>
      </w:r>
      <w:r w:rsidR="00644CD5">
        <w:t>.</w:t>
      </w:r>
      <w:r>
        <w:t>121*T(v4</w:t>
      </w:r>
      <w:r w:rsidR="00644CD5">
        <w:t>.</w:t>
      </w:r>
      <w:r>
        <w:t>u39) -0</w:t>
      </w:r>
      <w:r w:rsidR="00644CD5">
        <w:t>.</w:t>
      </w:r>
      <w:r>
        <w:t>125*T(v8</w:t>
      </w:r>
      <w:r w:rsidR="00644CD5">
        <w:t>.</w:t>
      </w:r>
      <w:r>
        <w:t>u31) + 0</w:t>
      </w:r>
      <w:r w:rsidR="00644CD5">
        <w:t>.</w:t>
      </w:r>
      <w:r>
        <w:t>12*T(u9) -0</w:t>
      </w:r>
      <w:r w:rsidR="00644CD5">
        <w:t>.</w:t>
      </w:r>
      <w:r>
        <w:t>152*T(v1</w:t>
      </w:r>
      <w:r w:rsidR="00644CD5">
        <w:t>.</w:t>
      </w:r>
      <w:r>
        <w:t>u25) + 0</w:t>
      </w:r>
      <w:r w:rsidR="00644CD5">
        <w:t>.</w:t>
      </w:r>
      <w:r>
        <w:t>146*T(v9) + 0</w:t>
      </w:r>
      <w:r w:rsidR="00644CD5">
        <w:t>.</w:t>
      </w:r>
      <w:r>
        <w:t>114*T(v2</w:t>
      </w:r>
      <w:r w:rsidR="00644CD5">
        <w:t>.</w:t>
      </w:r>
      <w:r>
        <w:t>u39) + 0</w:t>
      </w:r>
      <w:r w:rsidR="00644CD5">
        <w:t>.</w:t>
      </w:r>
      <w:r>
        <w:t>12*T(u12) -0</w:t>
      </w:r>
      <w:r w:rsidR="00644CD5">
        <w:t>.</w:t>
      </w:r>
      <w:r>
        <w:t>146*T(v10</w:t>
      </w:r>
      <w:r w:rsidR="00644CD5">
        <w:t>.</w:t>
      </w:r>
      <w:r>
        <w:t>u22) -0</w:t>
      </w:r>
      <w:r w:rsidR="00644CD5">
        <w:t>.</w:t>
      </w:r>
      <w:r>
        <w:t>0918*T(u11) + 0</w:t>
      </w:r>
      <w:r w:rsidR="00644CD5">
        <w:t>.</w:t>
      </w:r>
      <w:r>
        <w:t>138*T(v28</w:t>
      </w:r>
      <w:r w:rsidR="00644CD5">
        <w:t>.</w:t>
      </w:r>
      <w:r>
        <w:t>u14) -0</w:t>
      </w:r>
      <w:r w:rsidR="00644CD5">
        <w:t>.</w:t>
      </w:r>
      <w:r>
        <w:t>115*T(v24</w:t>
      </w:r>
      <w:r w:rsidR="00644CD5">
        <w:t>.</w:t>
      </w:r>
      <w:r>
        <w:t>u9) + 0</w:t>
      </w:r>
      <w:r w:rsidR="00644CD5">
        <w:t>.</w:t>
      </w:r>
      <w:r>
        <w:t>139*T(v8</w:t>
      </w:r>
      <w:r w:rsidR="00644CD5">
        <w:t>.</w:t>
      </w:r>
      <w:r>
        <w:t>u28) + 0</w:t>
      </w:r>
      <w:r w:rsidR="00644CD5">
        <w:t>.</w:t>
      </w:r>
      <w:r>
        <w:t>158*T(v5</w:t>
      </w:r>
      <w:r w:rsidR="00644CD5">
        <w:t>.</w:t>
      </w:r>
      <w:r>
        <w:t>u27) + 0</w:t>
      </w:r>
      <w:r w:rsidR="00644CD5">
        <w:t>.</w:t>
      </w:r>
      <w:r>
        <w:t>127*T(v35</w:t>
      </w:r>
      <w:r w:rsidR="00644CD5">
        <w:t>.</w:t>
      </w:r>
      <w:r>
        <w:t>u8) -0</w:t>
      </w:r>
      <w:r w:rsidR="00644CD5">
        <w:t>.</w:t>
      </w:r>
      <w:r>
        <w:t>154*T(v21</w:t>
      </w:r>
      <w:r w:rsidR="00644CD5">
        <w:t>.</w:t>
      </w:r>
      <w:r>
        <w:t>u21) -0</w:t>
      </w:r>
      <w:r w:rsidR="00644CD5">
        <w:t>.</w:t>
      </w:r>
      <w:r>
        <w:t>141*T(v14</w:t>
      </w:r>
      <w:r w:rsidR="00644CD5">
        <w:t>.</w:t>
      </w:r>
      <w:r>
        <w:t>u17) -0</w:t>
      </w:r>
      <w:r w:rsidR="00644CD5">
        <w:t>.</w:t>
      </w:r>
      <w:r>
        <w:t>123*T(v7</w:t>
      </w:r>
      <w:r w:rsidR="00644CD5">
        <w:t>.</w:t>
      </w:r>
      <w:r>
        <w:t>u34) + 0</w:t>
      </w:r>
      <w:r w:rsidR="00644CD5">
        <w:t>.</w:t>
      </w:r>
      <w:r>
        <w:t>0908*T(v17) -0</w:t>
      </w:r>
      <w:r w:rsidR="00644CD5">
        <w:t>.</w:t>
      </w:r>
      <w:r>
        <w:t>119*T(v30</w:t>
      </w:r>
      <w:r w:rsidR="00644CD5">
        <w:t>.</w:t>
      </w:r>
      <w:r>
        <w:t>u8) + 0</w:t>
      </w:r>
      <w:r w:rsidR="00644CD5">
        <w:t>.</w:t>
      </w:r>
      <w:r>
        <w:t>108*T(v12</w:t>
      </w:r>
      <w:r w:rsidR="00644CD5">
        <w:t>.</w:t>
      </w:r>
      <w:r>
        <w:t>u23) + 0</w:t>
      </w:r>
      <w:r w:rsidR="00644CD5">
        <w:t>.</w:t>
      </w:r>
      <w:r>
        <w:t>107*T(v14</w:t>
      </w:r>
      <w:r w:rsidR="00644CD5">
        <w:t>.</w:t>
      </w:r>
      <w:r>
        <w:t>u13) -0</w:t>
      </w:r>
      <w:r w:rsidR="00644CD5">
        <w:t>.</w:t>
      </w:r>
      <w:r>
        <w:t>0902*T(v34</w:t>
      </w:r>
      <w:r w:rsidR="00644CD5">
        <w:t>.</w:t>
      </w:r>
      <w:r>
        <w:t>u7) + 0</w:t>
      </w:r>
      <w:r w:rsidR="00644CD5">
        <w:t>.</w:t>
      </w:r>
      <w:r>
        <w:t>0734*T(u31) -0</w:t>
      </w:r>
      <w:r w:rsidR="00644CD5">
        <w:t>.</w:t>
      </w:r>
      <w:r>
        <w:t>0978*T(v26</w:t>
      </w:r>
      <w:r w:rsidR="00644CD5">
        <w:t>.</w:t>
      </w:r>
      <w:r>
        <w:t>u10) -0</w:t>
      </w:r>
      <w:r w:rsidR="00644CD5">
        <w:t>.</w:t>
      </w:r>
      <w:r>
        <w:t>094*T(v31</w:t>
      </w:r>
      <w:r w:rsidR="00644CD5">
        <w:t>.</w:t>
      </w:r>
      <w:r>
        <w:t>u4) + 0</w:t>
      </w:r>
      <w:r w:rsidR="00644CD5">
        <w:t>.</w:t>
      </w:r>
      <w:r>
        <w:t>116*T(v33</w:t>
      </w:r>
      <w:r w:rsidR="00644CD5">
        <w:t>.</w:t>
      </w:r>
      <w:r>
        <w:t>u7) + 0</w:t>
      </w:r>
      <w:r w:rsidR="00644CD5">
        <w:t>.</w:t>
      </w:r>
      <w:r>
        <w:t>0988*T(v3</w:t>
      </w:r>
      <w:r w:rsidR="00644CD5">
        <w:t>.</w:t>
      </w:r>
      <w:r>
        <w:t>u26) + 0</w:t>
      </w:r>
      <w:r w:rsidR="00644CD5">
        <w:t>.</w:t>
      </w:r>
      <w:r>
        <w:t>0812*T(u30) + 0</w:t>
      </w:r>
      <w:r w:rsidR="00644CD5">
        <w:t>.</w:t>
      </w:r>
      <w:r>
        <w:t>102*T(v20</w:t>
      </w:r>
      <w:r w:rsidR="00644CD5">
        <w:t>.</w:t>
      </w:r>
      <w:r>
        <w:t>u22) + 0</w:t>
      </w:r>
      <w:r w:rsidR="00644CD5">
        <w:t>.</w:t>
      </w:r>
      <w:r>
        <w:t>11*T(v3</w:t>
      </w:r>
      <w:r w:rsidR="00644CD5">
        <w:t>.</w:t>
      </w:r>
      <w:r>
        <w:t>u12) -0</w:t>
      </w:r>
      <w:r w:rsidR="00644CD5">
        <w:t>.</w:t>
      </w:r>
      <w:r>
        <w:t>0996*T(v14</w:t>
      </w:r>
      <w:r w:rsidR="00644CD5">
        <w:t>.</w:t>
      </w:r>
      <w:r>
        <w:t>u25) + 0</w:t>
      </w:r>
      <w:r w:rsidR="00644CD5">
        <w:t>.</w:t>
      </w:r>
      <w:r>
        <w:t>112*T(v24</w:t>
      </w:r>
      <w:r w:rsidR="00644CD5">
        <w:t>.</w:t>
      </w:r>
      <w:r>
        <w:t>u16) -0</w:t>
      </w:r>
      <w:r w:rsidR="00644CD5">
        <w:t>.</w:t>
      </w:r>
      <w:r>
        <w:t>123*T(v14</w:t>
      </w:r>
      <w:r w:rsidR="00644CD5">
        <w:t>.</w:t>
      </w:r>
      <w:r>
        <w:t>u24) + 0</w:t>
      </w:r>
      <w:r w:rsidR="00644CD5">
        <w:t>.</w:t>
      </w:r>
      <w:r>
        <w:t>123*T(v17</w:t>
      </w:r>
      <w:r w:rsidR="00644CD5">
        <w:t>.</w:t>
      </w:r>
      <w:r>
        <w:t>u4) + 0</w:t>
      </w:r>
      <w:r w:rsidR="00644CD5">
        <w:t>.</w:t>
      </w:r>
      <w:r>
        <w:t>0697*T(v33) -0</w:t>
      </w:r>
      <w:r w:rsidR="00644CD5">
        <w:t>.</w:t>
      </w:r>
      <w:r>
        <w:t>101*T(v8</w:t>
      </w:r>
      <w:r w:rsidR="00644CD5">
        <w:t>.</w:t>
      </w:r>
      <w:r>
        <w:t>u34) + 0</w:t>
      </w:r>
      <w:r w:rsidR="00644CD5">
        <w:t>.</w:t>
      </w:r>
      <w:r>
        <w:t>04*NumPositive + 0</w:t>
      </w:r>
      <w:r w:rsidR="00644CD5">
        <w:t>.</w:t>
      </w:r>
      <w:r>
        <w:t>106*T(v5</w:t>
      </w:r>
      <w:r w:rsidR="00644CD5">
        <w:t>.</w:t>
      </w:r>
      <w:r>
        <w:t>u37) -0</w:t>
      </w:r>
      <w:r w:rsidR="00644CD5">
        <w:t>.</w:t>
      </w:r>
      <w:r>
        <w:t>111*T(v20</w:t>
      </w:r>
      <w:r w:rsidR="00644CD5">
        <w:t>.</w:t>
      </w:r>
      <w:r>
        <w:t>u3) + 0</w:t>
      </w:r>
      <w:r w:rsidR="00644CD5">
        <w:t>.</w:t>
      </w:r>
      <w:r>
        <w:t>0689*T(v26) -0</w:t>
      </w:r>
      <w:r w:rsidR="00644CD5">
        <w:t>.</w:t>
      </w:r>
      <w:r>
        <w:t>089*T(v12</w:t>
      </w:r>
      <w:r w:rsidR="00644CD5">
        <w:t>.</w:t>
      </w:r>
      <w:r>
        <w:t>u25) + 0</w:t>
      </w:r>
      <w:r w:rsidR="00644CD5">
        <w:t>.</w:t>
      </w:r>
      <w:r>
        <w:t>0977*T(v2</w:t>
      </w:r>
      <w:r w:rsidR="00644CD5">
        <w:t>.</w:t>
      </w:r>
      <w:r>
        <w:t>u40) -0</w:t>
      </w:r>
      <w:r w:rsidR="00644CD5">
        <w:t>.</w:t>
      </w:r>
      <w:r>
        <w:t>122*T(v1</w:t>
      </w:r>
      <w:r w:rsidR="00644CD5">
        <w:t>.</w:t>
      </w:r>
      <w:r>
        <w:t>u8) -0</w:t>
      </w:r>
      <w:r w:rsidR="00644CD5">
        <w:t>.</w:t>
      </w:r>
      <w:r>
        <w:t>0976*T(v14</w:t>
      </w:r>
      <w:r w:rsidR="00644CD5">
        <w:t>.</w:t>
      </w:r>
      <w:r>
        <w:t>u18) + 0</w:t>
      </w:r>
      <w:r w:rsidR="00644CD5">
        <w:t>.</w:t>
      </w:r>
      <w:r>
        <w:t>108*T(v3</w:t>
      </w:r>
      <w:r w:rsidR="00644CD5">
        <w:t>.</w:t>
      </w:r>
      <w:r>
        <w:t>u16) -0</w:t>
      </w:r>
      <w:r w:rsidR="00644CD5">
        <w:t>.</w:t>
      </w:r>
      <w:r>
        <w:t>0913*T(v6</w:t>
      </w:r>
      <w:r w:rsidR="00644CD5">
        <w:t>.</w:t>
      </w:r>
      <w:r>
        <w:t>u17) -0</w:t>
      </w:r>
      <w:r w:rsidR="00644CD5">
        <w:t>.</w:t>
      </w:r>
      <w:r>
        <w:t>0959*T(v27</w:t>
      </w:r>
      <w:r w:rsidR="00644CD5">
        <w:t>.</w:t>
      </w:r>
      <w:r>
        <w:t>u16) + 0</w:t>
      </w:r>
      <w:r w:rsidR="00644CD5">
        <w:t>.</w:t>
      </w:r>
      <w:r>
        <w:t>0819*T(v8</w:t>
      </w:r>
      <w:r w:rsidR="00644CD5">
        <w:t>.</w:t>
      </w:r>
      <w:r>
        <w:t>u14) -0</w:t>
      </w:r>
      <w:r w:rsidR="00644CD5">
        <w:t>.</w:t>
      </w:r>
      <w:r>
        <w:t>0661*T(v10</w:t>
      </w:r>
      <w:r w:rsidR="00644CD5">
        <w:t>.</w:t>
      </w:r>
      <w:r>
        <w:t>u27) -0</w:t>
      </w:r>
      <w:r w:rsidR="00644CD5">
        <w:t>.</w:t>
      </w:r>
      <w:r>
        <w:t>109*T(v14</w:t>
      </w:r>
      <w:r w:rsidR="00644CD5">
        <w:t>.</w:t>
      </w:r>
      <w:r>
        <w:t>u20) -0</w:t>
      </w:r>
      <w:r w:rsidR="00644CD5">
        <w:t>.</w:t>
      </w:r>
      <w:r>
        <w:t>0942*T(v13</w:t>
      </w:r>
      <w:r w:rsidR="00644CD5">
        <w:t>.</w:t>
      </w:r>
      <w:r>
        <w:t>u22) -0</w:t>
      </w:r>
      <w:r w:rsidR="00644CD5">
        <w:t>.</w:t>
      </w:r>
      <w:r>
        <w:t>0942*T(v26</w:t>
      </w:r>
      <w:r w:rsidR="00644CD5">
        <w:t>.</w:t>
      </w:r>
      <w:r>
        <w:t>u6) -0</w:t>
      </w:r>
      <w:r w:rsidR="00644CD5">
        <w:t>.</w:t>
      </w:r>
      <w:r>
        <w:t>108*T(v21</w:t>
      </w:r>
      <w:r w:rsidR="00644CD5">
        <w:t>.</w:t>
      </w:r>
      <w:r>
        <w:t>u1) + 0</w:t>
      </w:r>
      <w:r w:rsidR="00644CD5">
        <w:t>.</w:t>
      </w:r>
      <w:r>
        <w:t>0923*T(v17</w:t>
      </w:r>
      <w:r w:rsidR="00644CD5">
        <w:t>.</w:t>
      </w:r>
      <w:r>
        <w:t>u9) -0</w:t>
      </w:r>
      <w:r w:rsidR="00644CD5">
        <w:t>.</w:t>
      </w:r>
      <w:r>
        <w:t>101*T(v35</w:t>
      </w:r>
      <w:r w:rsidR="00644CD5">
        <w:t>.</w:t>
      </w:r>
      <w:r>
        <w:t>u3) -0</w:t>
      </w:r>
      <w:r w:rsidR="00644CD5">
        <w:t>.</w:t>
      </w:r>
      <w:r>
        <w:t>0848*T(v19</w:t>
      </w:r>
      <w:r w:rsidR="00644CD5">
        <w:t>.</w:t>
      </w:r>
      <w:r>
        <w:t>u8) + 0</w:t>
      </w:r>
      <w:r w:rsidR="00644CD5">
        <w:t>.</w:t>
      </w:r>
      <w:r>
        <w:t>0915*T(v4</w:t>
      </w:r>
      <w:r w:rsidR="00644CD5">
        <w:t>.</w:t>
      </w:r>
      <w:r>
        <w:t>u34) -0</w:t>
      </w:r>
      <w:r w:rsidR="00644CD5">
        <w:t>.</w:t>
      </w:r>
      <w:r>
        <w:t>0978*T(v31</w:t>
      </w:r>
      <w:r w:rsidR="00644CD5">
        <w:t>.</w:t>
      </w:r>
      <w:r>
        <w:t>u5) + 0</w:t>
      </w:r>
      <w:r w:rsidR="00644CD5">
        <w:t>.</w:t>
      </w:r>
      <w:r>
        <w:t>0886*T(v9</w:t>
      </w:r>
      <w:r w:rsidR="00644CD5">
        <w:t>.</w:t>
      </w:r>
      <w:r>
        <w:t>u25) + 0</w:t>
      </w:r>
      <w:r w:rsidR="00644CD5">
        <w:t>.</w:t>
      </w:r>
      <w:r>
        <w:t>0916*T(v30</w:t>
      </w:r>
      <w:r w:rsidR="00644CD5">
        <w:t>.</w:t>
      </w:r>
      <w:r>
        <w:t>u1) -0</w:t>
      </w:r>
      <w:r w:rsidR="00644CD5">
        <w:t>.</w:t>
      </w:r>
      <w:r>
        <w:t>0935*T(v1</w:t>
      </w:r>
      <w:r w:rsidR="00644CD5">
        <w:t>.</w:t>
      </w:r>
      <w:r>
        <w:t>u21) + 0</w:t>
      </w:r>
      <w:r w:rsidR="00644CD5">
        <w:t>.</w:t>
      </w:r>
      <w:r>
        <w:t>0682*T(v28</w:t>
      </w:r>
      <w:r w:rsidR="00644CD5">
        <w:t>.</w:t>
      </w:r>
      <w:r>
        <w:t>u11) + 0</w:t>
      </w:r>
      <w:r w:rsidR="00644CD5">
        <w:t>.</w:t>
      </w:r>
      <w:r>
        <w:t>0667*T(v29</w:t>
      </w:r>
      <w:r w:rsidR="00644CD5">
        <w:t>.</w:t>
      </w:r>
      <w:r>
        <w:t>u10) + 0</w:t>
      </w:r>
      <w:r w:rsidR="00644CD5">
        <w:t>.</w:t>
      </w:r>
      <w:r>
        <w:t>0685*T(v24</w:t>
      </w:r>
      <w:r w:rsidR="00644CD5">
        <w:t>.</w:t>
      </w:r>
      <w:r>
        <w:t>u11) + 0</w:t>
      </w:r>
      <w:r w:rsidR="00644CD5">
        <w:t>.</w:t>
      </w:r>
      <w:r>
        <w:t>061*T(v15</w:t>
      </w:r>
      <w:r w:rsidR="00644CD5">
        <w:t>.</w:t>
      </w:r>
      <w:r>
        <w:t>u15) -0</w:t>
      </w:r>
      <w:r w:rsidR="00644CD5">
        <w:t>.</w:t>
      </w:r>
      <w:r>
        <w:t>0622*T(v12</w:t>
      </w:r>
      <w:r w:rsidR="00644CD5">
        <w:t>.</w:t>
      </w:r>
      <w:r>
        <w:t>u26) -0</w:t>
      </w:r>
      <w:r w:rsidR="00644CD5">
        <w:t>.</w:t>
      </w:r>
      <w:r>
        <w:t>0403*T(u35) -0</w:t>
      </w:r>
      <w:r w:rsidR="00644CD5">
        <w:t>.</w:t>
      </w:r>
      <w:r>
        <w:t>0543*T(v18</w:t>
      </w:r>
      <w:r w:rsidR="00644CD5">
        <w:t>.</w:t>
      </w:r>
      <w:r>
        <w:t>u12) -0</w:t>
      </w:r>
      <w:r w:rsidR="00644CD5">
        <w:t>.</w:t>
      </w:r>
      <w:r>
        <w:t>0522*T(v3</w:t>
      </w:r>
      <w:r w:rsidR="00644CD5">
        <w:t>.</w:t>
      </w:r>
      <w:r>
        <w:t>u23) + 0</w:t>
      </w:r>
      <w:r w:rsidR="00644CD5">
        <w:t>.</w:t>
      </w:r>
      <w:r>
        <w:t>0504*T(v22</w:t>
      </w:r>
      <w:r w:rsidR="00644CD5">
        <w:t>.</w:t>
      </w:r>
      <w:r>
        <w:t>u16) + 0</w:t>
      </w:r>
      <w:r w:rsidR="00644CD5">
        <w:t>.</w:t>
      </w:r>
      <w:r>
        <w:t>0538*T(v20</w:t>
      </w:r>
      <w:r w:rsidR="00644CD5">
        <w:t>.</w:t>
      </w:r>
      <w:r>
        <w:t>u4) + 0</w:t>
      </w:r>
      <w:r w:rsidR="00644CD5">
        <w:t>.</w:t>
      </w:r>
      <w:r>
        <w:t>048*T(v5</w:t>
      </w:r>
      <w:r w:rsidR="00644CD5">
        <w:t>.</w:t>
      </w:r>
      <w:r>
        <w:t>u24) -0</w:t>
      </w:r>
      <w:r w:rsidR="00644CD5">
        <w:t>.</w:t>
      </w:r>
      <w:r>
        <w:t>0513*T(v15</w:t>
      </w:r>
      <w:r w:rsidR="00644CD5">
        <w:t>.</w:t>
      </w:r>
      <w:r>
        <w:t>u23) -0</w:t>
      </w:r>
      <w:r w:rsidR="00644CD5">
        <w:t>.</w:t>
      </w:r>
      <w:r>
        <w:t>0475*T(v7</w:t>
      </w:r>
      <w:r w:rsidR="00644CD5">
        <w:t>.</w:t>
      </w:r>
      <w:r>
        <w:t>u30) -0</w:t>
      </w:r>
      <w:r w:rsidR="00644CD5">
        <w:t>.</w:t>
      </w:r>
      <w:r>
        <w:t>0433*T(v8</w:t>
      </w:r>
      <w:r w:rsidR="00644CD5">
        <w:t>.</w:t>
      </w:r>
      <w:r>
        <w:t>u19) -0</w:t>
      </w:r>
      <w:r w:rsidR="00644CD5">
        <w:t>.</w:t>
      </w:r>
      <w:r>
        <w:t>0487*T(v8</w:t>
      </w:r>
      <w:r w:rsidR="00644CD5">
        <w:t>.</w:t>
      </w:r>
      <w:r>
        <w:t>u22) + 0</w:t>
      </w:r>
      <w:r w:rsidR="00644CD5">
        <w:t>.</w:t>
      </w:r>
      <w:r>
        <w:t>0328*T(u18) -0</w:t>
      </w:r>
      <w:r w:rsidR="00644CD5">
        <w:t>.</w:t>
      </w:r>
      <w:r>
        <w:t>0463*T(v18</w:t>
      </w:r>
      <w:r w:rsidR="00644CD5">
        <w:t>.</w:t>
      </w:r>
      <w:r>
        <w:t>u7) + 0</w:t>
      </w:r>
      <w:r w:rsidR="00644CD5">
        <w:t>.</w:t>
      </w:r>
      <w:r>
        <w:t>0539*T(v2</w:t>
      </w:r>
      <w:r w:rsidR="00644CD5">
        <w:t>.</w:t>
      </w:r>
      <w:r>
        <w:t>u7) -0</w:t>
      </w:r>
      <w:r w:rsidR="00644CD5">
        <w:t>.</w:t>
      </w:r>
      <w:r>
        <w:t>0523*T(v14</w:t>
      </w:r>
      <w:r w:rsidR="00644CD5">
        <w:t>.</w:t>
      </w:r>
      <w:r>
        <w:t>u26) -0</w:t>
      </w:r>
      <w:r w:rsidR="00644CD5">
        <w:t>.</w:t>
      </w:r>
      <w:r>
        <w:t>0442*T(v13</w:t>
      </w:r>
      <w:r w:rsidR="00644CD5">
        <w:t>.</w:t>
      </w:r>
      <w:r>
        <w:t>u29) + 0</w:t>
      </w:r>
      <w:r w:rsidR="00644CD5">
        <w:t>.</w:t>
      </w:r>
      <w:r>
        <w:t>0443*T(u2) -0</w:t>
      </w:r>
      <w:r w:rsidR="00644CD5">
        <w:t>.</w:t>
      </w:r>
      <w:r>
        <w:t>0448*T(v15</w:t>
      </w:r>
      <w:r w:rsidR="00644CD5">
        <w:t>.</w:t>
      </w:r>
      <w:r>
        <w:t>u20) + 0</w:t>
      </w:r>
      <w:r w:rsidR="00644CD5">
        <w:t>.</w:t>
      </w:r>
      <w:r>
        <w:t>042*T(v8</w:t>
      </w:r>
      <w:r w:rsidR="00644CD5">
        <w:t>.</w:t>
      </w:r>
      <w:r>
        <w:t>u9) -0</w:t>
      </w:r>
      <w:r w:rsidR="00644CD5">
        <w:t>.</w:t>
      </w:r>
      <w:r>
        <w:t>0424*T(v8</w:t>
      </w:r>
      <w:r w:rsidR="00644CD5">
        <w:t>.</w:t>
      </w:r>
      <w:r>
        <w:t>u24) + 0</w:t>
      </w:r>
      <w:r w:rsidR="00644CD5">
        <w:t>.</w:t>
      </w:r>
      <w:r>
        <w:t>0378*T(v37</w:t>
      </w:r>
      <w:r w:rsidR="00644CD5">
        <w:t>.</w:t>
      </w:r>
      <w:r>
        <w:t>u5) + 0</w:t>
      </w:r>
      <w:r w:rsidR="00644CD5">
        <w:t>.</w:t>
      </w:r>
      <w:r>
        <w:t>0368*T(v32</w:t>
      </w:r>
      <w:r w:rsidR="00644CD5">
        <w:t>.</w:t>
      </w:r>
      <w:r>
        <w:t>u7) + 0</w:t>
      </w:r>
      <w:r w:rsidR="00644CD5">
        <w:t>.</w:t>
      </w:r>
      <w:r>
        <w:t>0384*T(v26</w:t>
      </w:r>
      <w:r w:rsidR="00644CD5">
        <w:t>.</w:t>
      </w:r>
      <w:r>
        <w:t>u11) -0</w:t>
      </w:r>
      <w:r w:rsidR="00644CD5">
        <w:t>.</w:t>
      </w:r>
      <w:r>
        <w:t>0424*T(v23</w:t>
      </w:r>
      <w:r w:rsidR="00644CD5">
        <w:t>.</w:t>
      </w:r>
      <w:r>
        <w:t>u7) -0</w:t>
      </w:r>
      <w:r w:rsidR="00644CD5">
        <w:t>.</w:t>
      </w:r>
      <w:r>
        <w:t>0461*T(v12</w:t>
      </w:r>
      <w:r w:rsidR="00644CD5">
        <w:t>.</w:t>
      </w:r>
      <w:r>
        <w:t>u5) -0</w:t>
      </w:r>
      <w:r w:rsidR="00644CD5">
        <w:t>.</w:t>
      </w:r>
      <w:r>
        <w:t>0378*T(v21</w:t>
      </w:r>
      <w:r w:rsidR="00644CD5">
        <w:t>.</w:t>
      </w:r>
      <w:r>
        <w:t>u2) + 0</w:t>
      </w:r>
      <w:r w:rsidR="00644CD5">
        <w:t>.</w:t>
      </w:r>
      <w:r>
        <w:t>0381*T(v9</w:t>
      </w:r>
      <w:r w:rsidR="00644CD5">
        <w:t>.</w:t>
      </w:r>
      <w:r>
        <w:t>u8) -0</w:t>
      </w:r>
      <w:r w:rsidR="00644CD5">
        <w:t>.</w:t>
      </w:r>
      <w:r>
        <w:t>0382*T(v26</w:t>
      </w:r>
      <w:r w:rsidR="00644CD5">
        <w:t>.</w:t>
      </w:r>
      <w:r>
        <w:t>u2) -0</w:t>
      </w:r>
      <w:r w:rsidR="00644CD5">
        <w:t>.</w:t>
      </w:r>
      <w:r>
        <w:t>0353*T(v7</w:t>
      </w:r>
      <w:r w:rsidR="00644CD5">
        <w:t>.</w:t>
      </w:r>
      <w:r>
        <w:t>u10) + 0</w:t>
      </w:r>
      <w:r w:rsidR="00644CD5">
        <w:t>.</w:t>
      </w:r>
      <w:r>
        <w:t>0402*T(v24</w:t>
      </w:r>
      <w:r w:rsidR="00644CD5">
        <w:t>.</w:t>
      </w:r>
      <w:r>
        <w:t>u5) -0</w:t>
      </w:r>
      <w:r w:rsidR="00644CD5">
        <w:t>.</w:t>
      </w:r>
      <w:r>
        <w:t>0318*T(v6</w:t>
      </w:r>
      <w:r w:rsidR="00644CD5">
        <w:t>.</w:t>
      </w:r>
      <w:r>
        <w:t>u36) -0</w:t>
      </w:r>
      <w:r w:rsidR="00644CD5">
        <w:t>.</w:t>
      </w:r>
      <w:r>
        <w:t>0381*T(v1</w:t>
      </w:r>
      <w:r w:rsidR="00644CD5">
        <w:t>.</w:t>
      </w:r>
      <w:r>
        <w:t>u20) + 0</w:t>
      </w:r>
      <w:r w:rsidR="00644CD5">
        <w:t>.</w:t>
      </w:r>
      <w:r>
        <w:t>0325*T(v38</w:t>
      </w:r>
      <w:r w:rsidR="00644CD5">
        <w:t>.</w:t>
      </w:r>
      <w:r>
        <w:t>u4) -0</w:t>
      </w:r>
      <w:r w:rsidR="00644CD5">
        <w:t>.</w:t>
      </w:r>
      <w:r>
        <w:t>0364*T(v4</w:t>
      </w:r>
      <w:r w:rsidR="00644CD5">
        <w:t>.</w:t>
      </w:r>
      <w:r>
        <w:t>u14) + 0</w:t>
      </w:r>
      <w:r w:rsidR="00644CD5">
        <w:t>.</w:t>
      </w:r>
      <w:r>
        <w:t>0345*T(v2</w:t>
      </w:r>
      <w:r w:rsidR="00644CD5">
        <w:t>.</w:t>
      </w:r>
      <w:r>
        <w:t>u22) + 0</w:t>
      </w:r>
      <w:r w:rsidR="00644CD5">
        <w:t>.</w:t>
      </w:r>
      <w:r>
        <w:t>0349*T(v5</w:t>
      </w:r>
      <w:r w:rsidR="00644CD5">
        <w:t>.</w:t>
      </w:r>
      <w:r>
        <w:t>u14) -0</w:t>
      </w:r>
      <w:r w:rsidR="00644CD5">
        <w:t>.</w:t>
      </w:r>
      <w:r>
        <w:t>0321*T(v14</w:t>
      </w:r>
      <w:r w:rsidR="00644CD5">
        <w:t>.</w:t>
      </w:r>
      <w:r>
        <w:t>u12) + 0</w:t>
      </w:r>
      <w:r w:rsidR="00644CD5">
        <w:t>.</w:t>
      </w:r>
      <w:r>
        <w:t>0305*T(v6</w:t>
      </w:r>
      <w:r w:rsidR="00644CD5">
        <w:t>.</w:t>
      </w:r>
      <w:r>
        <w:t>u26) -0</w:t>
      </w:r>
      <w:r w:rsidR="00644CD5">
        <w:t>.</w:t>
      </w:r>
      <w:r>
        <w:t>0348*T(v16</w:t>
      </w:r>
      <w:r w:rsidR="00644CD5">
        <w:t>.</w:t>
      </w:r>
      <w:r>
        <w:t>u4) -0</w:t>
      </w:r>
      <w:r w:rsidR="00644CD5">
        <w:t>.</w:t>
      </w:r>
      <w:r>
        <w:t>0308*T(v9</w:t>
      </w:r>
      <w:r w:rsidR="00644CD5">
        <w:t>.</w:t>
      </w:r>
      <w:r>
        <w:t>u13) -0</w:t>
      </w:r>
      <w:r w:rsidR="00644CD5">
        <w:t>.</w:t>
      </w:r>
      <w:r>
        <w:t>0314*T(v23</w:t>
      </w:r>
      <w:r w:rsidR="00644CD5">
        <w:t>.</w:t>
      </w:r>
      <w:r>
        <w:t>u10) + 0</w:t>
      </w:r>
      <w:r w:rsidR="00644CD5">
        <w:t>.</w:t>
      </w:r>
      <w:r>
        <w:t>0346*T(v1</w:t>
      </w:r>
      <w:r w:rsidR="00644CD5">
        <w:t>.</w:t>
      </w:r>
      <w:r>
        <w:t>u14) + 0</w:t>
      </w:r>
      <w:r w:rsidR="00644CD5">
        <w:t>.</w:t>
      </w:r>
      <w:r>
        <w:t>0301*T(v36</w:t>
      </w:r>
      <w:r w:rsidR="00644CD5">
        <w:t>.</w:t>
      </w:r>
      <w:r>
        <w:t>u4) -0</w:t>
      </w:r>
      <w:r w:rsidR="00644CD5">
        <w:t>.</w:t>
      </w:r>
      <w:r>
        <w:t>0296*T(v12</w:t>
      </w:r>
      <w:r w:rsidR="00644CD5">
        <w:t>.</w:t>
      </w:r>
      <w:r>
        <w:t>u21) -0</w:t>
      </w:r>
      <w:r w:rsidR="00644CD5">
        <w:t>.</w:t>
      </w:r>
      <w:r>
        <w:t>0296*T(v3</w:t>
      </w:r>
      <w:r w:rsidR="00644CD5">
        <w:t>.</w:t>
      </w:r>
      <w:r>
        <w:t>u27) + 0</w:t>
      </w:r>
      <w:r w:rsidR="00644CD5">
        <w:t>.</w:t>
      </w:r>
      <w:r>
        <w:t>0274*T(v26</w:t>
      </w:r>
      <w:r w:rsidR="00644CD5">
        <w:t>.</w:t>
      </w:r>
      <w:r>
        <w:t>u15) + 0</w:t>
      </w:r>
      <w:r w:rsidR="00644CD5">
        <w:t>.</w:t>
      </w:r>
      <w:r>
        <w:t>0228*T(u27) + 0</w:t>
      </w:r>
      <w:r w:rsidR="00644CD5">
        <w:t>.</w:t>
      </w:r>
      <w:r>
        <w:t>0349*T(v8</w:t>
      </w:r>
      <w:r w:rsidR="00644CD5">
        <w:t>.</w:t>
      </w:r>
      <w:r>
        <w:t>u5) -0</w:t>
      </w:r>
      <w:r w:rsidR="00644CD5">
        <w:t>.</w:t>
      </w:r>
      <w:r>
        <w:t>0264*T(v23</w:t>
      </w:r>
      <w:r w:rsidR="00644CD5">
        <w:t>.</w:t>
      </w:r>
      <w:r>
        <w:t>u12) -0</w:t>
      </w:r>
      <w:r w:rsidR="00644CD5">
        <w:t>.</w:t>
      </w:r>
      <w:r>
        <w:t>0237*T(v18</w:t>
      </w:r>
      <w:r w:rsidR="00644CD5">
        <w:t>.</w:t>
      </w:r>
      <w:r>
        <w:t>u25) + 0</w:t>
      </w:r>
      <w:r w:rsidR="00644CD5">
        <w:t>.</w:t>
      </w:r>
      <w:r>
        <w:t>021*T(v11) -0</w:t>
      </w:r>
      <w:r w:rsidR="00644CD5">
        <w:t>.</w:t>
      </w:r>
      <w:r>
        <w:t>0252*T(v30</w:t>
      </w:r>
      <w:r w:rsidR="00644CD5">
        <w:t>.</w:t>
      </w:r>
      <w:r>
        <w:t>u10) + 0</w:t>
      </w:r>
      <w:r w:rsidR="00644CD5">
        <w:t>.</w:t>
      </w:r>
      <w:r>
        <w:t>0252*T(v16</w:t>
      </w:r>
      <w:r w:rsidR="00644CD5">
        <w:t>.</w:t>
      </w:r>
      <w:r>
        <w:t>u24) -0</w:t>
      </w:r>
      <w:r w:rsidR="00644CD5">
        <w:t>.</w:t>
      </w:r>
      <w:r>
        <w:t>0272*T(v17</w:t>
      </w:r>
      <w:r w:rsidR="00644CD5">
        <w:t>.</w:t>
      </w:r>
      <w:r>
        <w:t>u19) + 0</w:t>
      </w:r>
      <w:r w:rsidR="00644CD5">
        <w:t>.</w:t>
      </w:r>
      <w:r>
        <w:t>0234*T(v19</w:t>
      </w:r>
      <w:r w:rsidR="00644CD5">
        <w:t>.</w:t>
      </w:r>
      <w:r>
        <w:t>u22) + 0</w:t>
      </w:r>
      <w:r w:rsidR="00644CD5">
        <w:t>.</w:t>
      </w:r>
      <w:r>
        <w:t>0245*T(v31</w:t>
      </w:r>
      <w:r w:rsidR="00644CD5">
        <w:t>.</w:t>
      </w:r>
      <w:r>
        <w:t>u6) + 0</w:t>
      </w:r>
      <w:r w:rsidR="00644CD5">
        <w:t>.</w:t>
      </w:r>
      <w:r>
        <w:t>0236*T(v12</w:t>
      </w:r>
      <w:r w:rsidR="00644CD5">
        <w:t>.</w:t>
      </w:r>
      <w:r>
        <w:t>u9) -0</w:t>
      </w:r>
      <w:r w:rsidR="00644CD5">
        <w:t>.</w:t>
      </w:r>
      <w:r>
        <w:t>0231*T(v5</w:t>
      </w:r>
      <w:r w:rsidR="00644CD5">
        <w:t>.</w:t>
      </w:r>
      <w:r>
        <w:t>u28) -0</w:t>
      </w:r>
      <w:r w:rsidR="00644CD5">
        <w:t>.</w:t>
      </w:r>
      <w:r>
        <w:t>024*T(v26</w:t>
      </w:r>
      <w:r w:rsidR="00644CD5">
        <w:t>.</w:t>
      </w:r>
      <w:r>
        <w:t>u3) -0</w:t>
      </w:r>
      <w:r w:rsidR="00644CD5">
        <w:t>.</w:t>
      </w:r>
      <w:r>
        <w:t>0165*T(u8) + 0</w:t>
      </w:r>
      <w:r w:rsidR="00644CD5">
        <w:t>.</w:t>
      </w:r>
      <w:r>
        <w:t>0217*T(v19</w:t>
      </w:r>
      <w:r w:rsidR="00644CD5">
        <w:t>.</w:t>
      </w:r>
      <w:r>
        <w:t>u10) -0</w:t>
      </w:r>
      <w:r w:rsidR="00644CD5">
        <w:t>.</w:t>
      </w:r>
      <w:r>
        <w:t>0203*T(v22</w:t>
      </w:r>
      <w:r w:rsidR="00644CD5">
        <w:t>.</w:t>
      </w:r>
      <w:r>
        <w:t>u19) -0</w:t>
      </w:r>
      <w:r w:rsidR="00644CD5">
        <w:t>.</w:t>
      </w:r>
      <w:r>
        <w:t>0214*T(v4</w:t>
      </w:r>
      <w:r w:rsidR="00644CD5">
        <w:t>.</w:t>
      </w:r>
      <w:r>
        <w:t>u31) + 0</w:t>
      </w:r>
      <w:r w:rsidR="00644CD5">
        <w:t>.</w:t>
      </w:r>
      <w:r>
        <w:t>0136*T(u42) + 0</w:t>
      </w:r>
      <w:r w:rsidR="00644CD5">
        <w:t>.</w:t>
      </w:r>
      <w:r>
        <w:t>0144*T(v8</w:t>
      </w:r>
      <w:r w:rsidR="00644CD5">
        <w:t>.</w:t>
      </w:r>
      <w:r>
        <w:t>u23) -0</w:t>
      </w:r>
      <w:r w:rsidR="00644CD5">
        <w:t>.</w:t>
      </w:r>
      <w:r>
        <w:t>0128*T(v5</w:t>
      </w:r>
      <w:r w:rsidR="00644CD5">
        <w:t>.</w:t>
      </w:r>
      <w:r>
        <w:t>u17) -0</w:t>
      </w:r>
      <w:r w:rsidR="00644CD5">
        <w:t>.</w:t>
      </w:r>
      <w:r>
        <w:t>0128*T(v23</w:t>
      </w:r>
      <w:r w:rsidR="00644CD5">
        <w:t>.</w:t>
      </w:r>
      <w:r>
        <w:t>u18) + 0</w:t>
      </w:r>
      <w:r w:rsidR="00644CD5">
        <w:t>.</w:t>
      </w:r>
      <w:r>
        <w:t>0127*T(v4</w:t>
      </w:r>
      <w:r w:rsidR="00644CD5">
        <w:t>.</w:t>
      </w:r>
      <w:r>
        <w:t>u11) + 0</w:t>
      </w:r>
      <w:r w:rsidR="00644CD5">
        <w:t>.</w:t>
      </w:r>
      <w:r>
        <w:t>0114*T(v8</w:t>
      </w:r>
      <w:r w:rsidR="00644CD5">
        <w:t>.</w:t>
      </w:r>
      <w:r>
        <w:t>u12) -0</w:t>
      </w:r>
      <w:r w:rsidR="00644CD5">
        <w:t>.</w:t>
      </w:r>
      <w:r>
        <w:t>0104*T(v20</w:t>
      </w:r>
      <w:r w:rsidR="00644CD5">
        <w:t>.</w:t>
      </w:r>
      <w:r>
        <w:t>u23) -0</w:t>
      </w:r>
      <w:r w:rsidR="00644CD5">
        <w:t>.</w:t>
      </w:r>
      <w:r>
        <w:t>0101*T(v38</w:t>
      </w:r>
      <w:r w:rsidR="00644CD5">
        <w:t>.</w:t>
      </w:r>
      <w:r>
        <w:t>u3) + 0</w:t>
      </w:r>
      <w:r w:rsidR="00644CD5">
        <w:t>.</w:t>
      </w:r>
      <w:r>
        <w:t>0111*T(v1</w:t>
      </w:r>
      <w:r w:rsidR="00644CD5">
        <w:t>.</w:t>
      </w:r>
      <w:r>
        <w:t>u30) + 0</w:t>
      </w:r>
      <w:r w:rsidR="00644CD5">
        <w:t>.</w:t>
      </w:r>
      <w:r>
        <w:t>0113*T(v2</w:t>
      </w:r>
      <w:r w:rsidR="00644CD5">
        <w:t>.</w:t>
      </w:r>
      <w:r>
        <w:t>u2) -0</w:t>
      </w:r>
      <w:r w:rsidR="00644CD5">
        <w:t>.</w:t>
      </w:r>
      <w:r>
        <w:t>011*T(v5</w:t>
      </w:r>
      <w:r w:rsidR="00644CD5">
        <w:t>.</w:t>
      </w:r>
      <w:r>
        <w:t>u1) -0</w:t>
      </w:r>
      <w:r w:rsidR="00644CD5">
        <w:t>.</w:t>
      </w:r>
      <w:r>
        <w:t>00499*T(u6) -0</w:t>
      </w:r>
      <w:r w:rsidR="00644CD5">
        <w:t>.</w:t>
      </w:r>
      <w:r>
        <w:t>0043*T(v6</w:t>
      </w:r>
      <w:r w:rsidR="00644CD5">
        <w:t>.</w:t>
      </w:r>
      <w:r>
        <w:t>u29) -0</w:t>
      </w:r>
      <w:r w:rsidR="00644CD5">
        <w:t>.</w:t>
      </w:r>
      <w:r>
        <w:t>00381*T(v5</w:t>
      </w:r>
      <w:r w:rsidR="00644CD5">
        <w:t>.</w:t>
      </w:r>
      <w:r>
        <w:t>u33) + 0</w:t>
      </w:r>
      <w:r w:rsidR="00644CD5">
        <w:t>.</w:t>
      </w:r>
      <w:r>
        <w:t>00345*T(v7</w:t>
      </w:r>
      <w:r w:rsidR="00644CD5">
        <w:t>.</w:t>
      </w:r>
      <w:r>
        <w:t>u26) -0</w:t>
      </w:r>
      <w:r w:rsidR="00644CD5">
        <w:t>.</w:t>
      </w:r>
      <w:r>
        <w:t>00308*T(v13</w:t>
      </w:r>
      <w:r w:rsidR="00644CD5">
        <w:t>.</w:t>
      </w:r>
      <w:r>
        <w:t>u11) -0</w:t>
      </w:r>
      <w:r w:rsidR="00644CD5">
        <w:t>.</w:t>
      </w:r>
      <w:r>
        <w:t>00275*T(v28</w:t>
      </w:r>
      <w:r w:rsidR="00644CD5">
        <w:t>.</w:t>
      </w:r>
      <w:r>
        <w:t>u13) -0</w:t>
      </w:r>
      <w:r w:rsidR="00644CD5">
        <w:t>.</w:t>
      </w:r>
      <w:r>
        <w:t>00278*T(v19</w:t>
      </w:r>
      <w:r w:rsidR="00644CD5">
        <w:t>.</w:t>
      </w:r>
      <w:r>
        <w:t>u16) + 0</w:t>
      </w:r>
      <w:r w:rsidR="00644CD5">
        <w:t>.</w:t>
      </w:r>
      <w:r>
        <w:t>00195*T(u17) + 0</w:t>
      </w:r>
      <w:r w:rsidR="00644CD5">
        <w:t>.</w:t>
      </w:r>
      <w:r>
        <w:t>0018*T(v2</w:t>
      </w:r>
      <w:r w:rsidR="00644CD5">
        <w:t>.</w:t>
      </w:r>
      <w:r>
        <w:t>u38) + 0</w:t>
      </w:r>
      <w:r w:rsidR="00644CD5">
        <w:t>.</w:t>
      </w:r>
      <w:r>
        <w:t>00164*T(v4</w:t>
      </w:r>
      <w:r w:rsidR="00644CD5">
        <w:t>.</w:t>
      </w:r>
      <w:r>
        <w:t>u16) + 0</w:t>
      </w:r>
      <w:r w:rsidR="00644CD5">
        <w:t>.</w:t>
      </w:r>
      <w:r>
        <w:t>00139*T(v1</w:t>
      </w:r>
      <w:r w:rsidR="00644CD5">
        <w:t>.</w:t>
      </w:r>
      <w:r>
        <w:t>u41) -0</w:t>
      </w:r>
      <w:r w:rsidR="00644CD5">
        <w:t>.</w:t>
      </w:r>
      <w:r>
        <w:t>000918*T(v27</w:t>
      </w:r>
      <w:r w:rsidR="00644CD5">
        <w:t>.</w:t>
      </w:r>
      <w:r>
        <w:t>u6) -0</w:t>
      </w:r>
      <w:r w:rsidR="00644CD5">
        <w:t>.</w:t>
      </w:r>
      <w:r>
        <w:t>000195*T(v4</w:t>
      </w:r>
      <w:r w:rsidR="00644CD5">
        <w:t>.</w:t>
      </w:r>
      <w:r>
        <w:t>u36) -0</w:t>
      </w:r>
      <w:r w:rsidR="00644CD5">
        <w:t>.</w:t>
      </w:r>
      <w:r>
        <w:t>000129*T(v23</w:t>
      </w:r>
      <w:r w:rsidR="00644CD5">
        <w:t>.</w:t>
      </w:r>
      <w:r>
        <w:t>u16) + 6</w:t>
      </w:r>
      <w:r w:rsidR="00644CD5">
        <w:t>.</w:t>
      </w:r>
      <w:r>
        <w:t>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0117*T(v18</w:t>
      </w:r>
      <w:r w:rsidR="00644CD5">
        <w:t>.</w:t>
      </w:r>
      <w:r>
        <w:t>u8) + 0</w:t>
      </w:r>
      <w:r w:rsidR="00644CD5">
        <w:t>.</w:t>
      </w:r>
      <w:r>
        <w:t>0783*NumAromAtoms + 0</w:t>
      </w:r>
      <w:r w:rsidR="00644CD5">
        <w:t>.</w:t>
      </w:r>
      <w:r>
        <w:t>976*T(u5) + 0</w:t>
      </w:r>
      <w:r w:rsidR="00644CD5">
        <w:t>.</w:t>
      </w:r>
      <w:r>
        <w:t>937*T(v17</w:t>
      </w:r>
      <w:r w:rsidR="00644CD5">
        <w:t>.</w:t>
      </w:r>
      <w:r>
        <w:t>u7) + 0</w:t>
      </w:r>
      <w:r w:rsidR="00644CD5">
        <w:t>.</w:t>
      </w:r>
      <w:r>
        <w:t>0183*T(v25</w:t>
      </w:r>
      <w:r w:rsidR="00644CD5">
        <w:t>.</w:t>
      </w:r>
      <w:r>
        <w:t>u14) -0</w:t>
      </w:r>
      <w:r w:rsidR="00644CD5">
        <w:t>.</w:t>
      </w:r>
      <w:r>
        <w:t>348*T(v5</w:t>
      </w:r>
      <w:r w:rsidR="00644CD5">
        <w:t>.</w:t>
      </w:r>
      <w:r>
        <w:t>u12) -0</w:t>
      </w:r>
      <w:r w:rsidR="00644CD5">
        <w:t>.</w:t>
      </w:r>
      <w:r>
        <w:t>836*T(v5</w:t>
      </w:r>
      <w:r w:rsidR="00644CD5">
        <w:t>.</w:t>
      </w:r>
      <w:r>
        <w:t>u32) -0</w:t>
      </w:r>
      <w:r w:rsidR="00644CD5">
        <w:t>.</w:t>
      </w:r>
      <w:r>
        <w:t>296*T(v2</w:t>
      </w:r>
      <w:r w:rsidR="00644CD5">
        <w:t>.</w:t>
      </w:r>
      <w:r>
        <w:t>u19) -1</w:t>
      </w:r>
      <w:r w:rsidR="00644CD5">
        <w:t>.</w:t>
      </w:r>
      <w:r>
        <w:t>09*T(v6</w:t>
      </w:r>
      <w:r w:rsidR="00644CD5">
        <w:t>.</w:t>
      </w:r>
      <w:r>
        <w:t>u2) + 0</w:t>
      </w:r>
      <w:r w:rsidR="00644CD5">
        <w:t>.</w:t>
      </w:r>
      <w:r>
        <w:t>126*T(v6) + 0</w:t>
      </w:r>
      <w:r w:rsidR="00644CD5">
        <w:t>.</w:t>
      </w:r>
      <w:r>
        <w:t>409*T(v17</w:t>
      </w:r>
      <w:r w:rsidR="00644CD5">
        <w:t>.</w:t>
      </w:r>
      <w:r>
        <w:t>u17) -0</w:t>
      </w:r>
      <w:r w:rsidR="00644CD5">
        <w:t>.</w:t>
      </w:r>
      <w:r>
        <w:t>397*T(v23</w:t>
      </w:r>
      <w:r w:rsidR="00644CD5">
        <w:t>.</w:t>
      </w:r>
      <w:r>
        <w:t>u14) + 4</w:t>
      </w:r>
      <w:r w:rsidR="00644CD5">
        <w:t>.</w:t>
      </w:r>
      <w:r>
        <w:t>52*Length -0</w:t>
      </w:r>
      <w:r w:rsidR="00644CD5">
        <w:t>.</w:t>
      </w:r>
      <w:r>
        <w:t>285*T(v7</w:t>
      </w:r>
      <w:r w:rsidR="00644CD5">
        <w:t>.</w:t>
      </w:r>
      <w:r>
        <w:t>u16) -0</w:t>
      </w:r>
      <w:r w:rsidR="00644CD5">
        <w:t>.</w:t>
      </w:r>
      <w:r>
        <w:t>932*T(v12</w:t>
      </w:r>
      <w:r w:rsidR="00644CD5">
        <w:t>.</w:t>
      </w:r>
      <w:r>
        <w:t>u15) + 0</w:t>
      </w:r>
      <w:r w:rsidR="00644CD5">
        <w:t>.</w:t>
      </w:r>
      <w:r>
        <w:t>596*T(v31</w:t>
      </w:r>
      <w:r w:rsidR="00644CD5">
        <w:t>.</w:t>
      </w:r>
      <w:r>
        <w:t>u12) + 0</w:t>
      </w:r>
      <w:r w:rsidR="00644CD5">
        <w:t>.</w:t>
      </w:r>
      <w:r>
        <w:t>0557*NumDonor + 0</w:t>
      </w:r>
      <w:r w:rsidR="00644CD5">
        <w:t>.</w:t>
      </w:r>
      <w:r>
        <w:t>389*T(v14) + 0</w:t>
      </w:r>
      <w:r w:rsidR="00644CD5">
        <w:t>.</w:t>
      </w:r>
      <w:r>
        <w:t>178*T(v3</w:t>
      </w:r>
      <w:r w:rsidR="00644CD5">
        <w:t>.</w:t>
      </w:r>
      <w:r>
        <w:t>u26) + 0</w:t>
      </w:r>
      <w:r w:rsidR="00644CD5">
        <w:t>.</w:t>
      </w:r>
      <w:r>
        <w:t>005*T(v17</w:t>
      </w:r>
      <w:r w:rsidR="00644CD5">
        <w:t>.</w:t>
      </w:r>
      <w:r>
        <w:t>u6) -0</w:t>
      </w:r>
      <w:r w:rsidR="00644CD5">
        <w:t>.</w:t>
      </w:r>
      <w:r>
        <w:t>712*T(v26</w:t>
      </w:r>
      <w:r w:rsidR="00644CD5">
        <w:t>.</w:t>
      </w:r>
      <w:r>
        <w:t>u13) + 0</w:t>
      </w:r>
      <w:r w:rsidR="00644CD5">
        <w:t>.</w:t>
      </w:r>
      <w:r>
        <w:t>621*T(v16</w:t>
      </w:r>
      <w:r w:rsidR="00644CD5">
        <w:t>.</w:t>
      </w:r>
      <w:r>
        <w:t>u2) + 0</w:t>
      </w:r>
      <w:r w:rsidR="00644CD5">
        <w:t>.</w:t>
      </w:r>
      <w:r>
        <w:t>422*T(v31</w:t>
      </w:r>
      <w:r w:rsidR="00644CD5">
        <w:t>.</w:t>
      </w:r>
      <w:r>
        <w:t>u1) + 0</w:t>
      </w:r>
      <w:r w:rsidR="00644CD5">
        <w:t>.</w:t>
      </w:r>
      <w:r>
        <w:t>287*T(u19) -0</w:t>
      </w:r>
      <w:r w:rsidR="00644CD5">
        <w:t>.</w:t>
      </w:r>
      <w:r>
        <w:t>216*T(v39</w:t>
      </w:r>
      <w:r w:rsidR="00644CD5">
        <w:t>.</w:t>
      </w:r>
      <w:r>
        <w:t>u2) -0</w:t>
      </w:r>
      <w:r w:rsidR="00644CD5">
        <w:t>.</w:t>
      </w:r>
      <w:r>
        <w:t>152*NumAcceptor + 0</w:t>
      </w:r>
      <w:r w:rsidR="00644CD5">
        <w:t>.</w:t>
      </w:r>
      <w:r>
        <w:t>66*T(v1</w:t>
      </w:r>
      <w:r w:rsidR="00644CD5">
        <w:t>.</w:t>
      </w:r>
      <w:r>
        <w:t>u4) + 1</w:t>
      </w:r>
      <w:r w:rsidR="00644CD5">
        <w:t>.</w:t>
      </w:r>
      <w:r>
        <w:t>16*T(v11</w:t>
      </w:r>
      <w:r w:rsidR="00644CD5">
        <w:t>.</w:t>
      </w:r>
      <w:r>
        <w:t>u2) -0</w:t>
      </w:r>
      <w:r w:rsidR="00644CD5">
        <w:t>.</w:t>
      </w:r>
      <w:r>
        <w:t>000862*Lipophilicity^3 + 0</w:t>
      </w:r>
      <w:r w:rsidR="00644CD5">
        <w:t>.</w:t>
      </w:r>
      <w:r>
        <w:t>329*T(v5</w:t>
      </w:r>
      <w:r w:rsidR="00644CD5">
        <w:t>.</w:t>
      </w:r>
      <w:r>
        <w:t>u11) + 0</w:t>
      </w:r>
      <w:r w:rsidR="00644CD5">
        <w:t>.</w:t>
      </w:r>
      <w:r>
        <w:t>211*T(v31</w:t>
      </w:r>
      <w:r w:rsidR="00644CD5">
        <w:t>.</w:t>
      </w:r>
      <w:r>
        <w:t>u8) + 0</w:t>
      </w:r>
      <w:r w:rsidR="00644CD5">
        <w:t>.</w:t>
      </w:r>
      <w:r>
        <w:t>684*T(v37</w:t>
      </w:r>
      <w:r w:rsidR="00644CD5">
        <w:t>.</w:t>
      </w:r>
      <w:r>
        <w:t>u5) -0</w:t>
      </w:r>
      <w:r w:rsidR="00644CD5">
        <w:t>.</w:t>
      </w:r>
      <w:r>
        <w:t>288*T(v26</w:t>
      </w:r>
      <w:r w:rsidR="00644CD5">
        <w:t>.</w:t>
      </w:r>
      <w:r>
        <w:t>u5) + 0</w:t>
      </w:r>
      <w:r w:rsidR="00644CD5">
        <w:t>.</w:t>
      </w:r>
      <w:r>
        <w:t>235*T(v5</w:t>
      </w:r>
      <w:r w:rsidR="00644CD5">
        <w:t>.</w:t>
      </w:r>
      <w:r>
        <w:t>u22) + 0</w:t>
      </w:r>
      <w:r w:rsidR="00644CD5">
        <w:t>.</w:t>
      </w:r>
      <w:r>
        <w:t>248*T(v18</w:t>
      </w:r>
      <w:r w:rsidR="00644CD5">
        <w:t>.</w:t>
      </w:r>
      <w:r>
        <w:t>u18) + 0</w:t>
      </w:r>
      <w:r w:rsidR="00644CD5">
        <w:t>.</w:t>
      </w:r>
      <w:r>
        <w:t>701*T(v27</w:t>
      </w:r>
      <w:r w:rsidR="00644CD5">
        <w:t>.</w:t>
      </w:r>
      <w:r>
        <w:t>u7) + 0</w:t>
      </w:r>
      <w:r w:rsidR="00644CD5">
        <w:t>.</w:t>
      </w:r>
      <w:r>
        <w:t>275*T(v11</w:t>
      </w:r>
      <w:r w:rsidR="00644CD5">
        <w:t>.</w:t>
      </w:r>
      <w:r>
        <w:t>u27) + 0</w:t>
      </w:r>
      <w:r w:rsidR="00644CD5">
        <w:t>.</w:t>
      </w:r>
      <w:r>
        <w:t>706*T(v30</w:t>
      </w:r>
      <w:r w:rsidR="00644CD5">
        <w:t>.</w:t>
      </w:r>
      <w:r>
        <w:t>u12) + 0</w:t>
      </w:r>
      <w:r w:rsidR="00644CD5">
        <w:t>.</w:t>
      </w:r>
      <w:r>
        <w:t>586*T(u10) -0</w:t>
      </w:r>
      <w:r w:rsidR="00644CD5">
        <w:t>.</w:t>
      </w:r>
      <w:r>
        <w:t>659*T(v4</w:t>
      </w:r>
      <w:r w:rsidR="00644CD5">
        <w:t>.</w:t>
      </w:r>
      <w:r>
        <w:t>u10) + 0</w:t>
      </w:r>
      <w:r w:rsidR="00644CD5">
        <w:t>.</w:t>
      </w:r>
      <w:r>
        <w:t>303*T(v16</w:t>
      </w:r>
      <w:r w:rsidR="00644CD5">
        <w:t>.</w:t>
      </w:r>
      <w:r>
        <w:t>u1) + 0</w:t>
      </w:r>
      <w:r w:rsidR="00644CD5">
        <w:t>.</w:t>
      </w:r>
      <w:r>
        <w:t>462*T(v22</w:t>
      </w:r>
      <w:r w:rsidR="00644CD5">
        <w:t>.</w:t>
      </w:r>
      <w:r>
        <w:t>u18) + 0</w:t>
      </w:r>
      <w:r w:rsidR="00644CD5">
        <w:t>.</w:t>
      </w:r>
      <w:r>
        <w:t>718*T(v1</w:t>
      </w:r>
      <w:r w:rsidR="00644CD5">
        <w:t>.</w:t>
      </w:r>
      <w:r>
        <w:t>u29) + 0</w:t>
      </w:r>
      <w:r w:rsidR="00644CD5">
        <w:t>.</w:t>
      </w:r>
      <w:r>
        <w:t>745*T(v8</w:t>
      </w:r>
      <w:r w:rsidR="00644CD5">
        <w:t>.</w:t>
      </w:r>
      <w:r>
        <w:t>u13) -0</w:t>
      </w:r>
      <w:r w:rsidR="00644CD5">
        <w:t>.</w:t>
      </w:r>
      <w:r>
        <w:t>251*T(v40) + 0</w:t>
      </w:r>
      <w:r w:rsidR="00644CD5">
        <w:t>.</w:t>
      </w:r>
      <w:r>
        <w:t>389*T(v5</w:t>
      </w:r>
      <w:r w:rsidR="00644CD5">
        <w:t>.</w:t>
      </w:r>
      <w:r>
        <w:t>u18) -0</w:t>
      </w:r>
      <w:r w:rsidR="00644CD5">
        <w:t>.</w:t>
      </w:r>
      <w:r>
        <w:t>58*T(v8</w:t>
      </w:r>
      <w:r w:rsidR="00644CD5">
        <w:t>.</w:t>
      </w:r>
      <w:r>
        <w:t>u25) + 0</w:t>
      </w:r>
      <w:r w:rsidR="00644CD5">
        <w:t>.</w:t>
      </w:r>
      <w:r>
        <w:t>0972*T(v1</w:t>
      </w:r>
      <w:r w:rsidR="00644CD5">
        <w:t>.</w:t>
      </w:r>
      <w:r>
        <w:t>u40) -0</w:t>
      </w:r>
      <w:r w:rsidR="00644CD5">
        <w:t>.</w:t>
      </w:r>
      <w:r>
        <w:t>332*T(u38) + 0</w:t>
      </w:r>
      <w:r w:rsidR="00644CD5">
        <w:t>.</w:t>
      </w:r>
      <w:r>
        <w:t>227*T(v9</w:t>
      </w:r>
      <w:r w:rsidR="00644CD5">
        <w:t>.</w:t>
      </w:r>
      <w:r>
        <w:t>u23) + 0</w:t>
      </w:r>
      <w:r w:rsidR="00644CD5">
        <w:t>.</w:t>
      </w:r>
      <w:r>
        <w:t>485*T(v12</w:t>
      </w:r>
      <w:r w:rsidR="00644CD5">
        <w:t>.</w:t>
      </w:r>
      <w:r>
        <w:t>u4) + 0</w:t>
      </w:r>
      <w:r w:rsidR="00644CD5">
        <w:t>.</w:t>
      </w:r>
      <w:r>
        <w:t>913*T(v4</w:t>
      </w:r>
      <w:r w:rsidR="00644CD5">
        <w:t>.</w:t>
      </w:r>
      <w:r>
        <w:t>u1) + 0</w:t>
      </w:r>
      <w:r w:rsidR="00644CD5">
        <w:t>.</w:t>
      </w:r>
      <w:r>
        <w:t>566*T(v24</w:t>
      </w:r>
      <w:r w:rsidR="00644CD5">
        <w:t>.</w:t>
      </w:r>
      <w:r>
        <w:t>u7) + 7</w:t>
      </w:r>
      <w:r w:rsidR="00644CD5">
        <w:t>.</w:t>
      </w:r>
      <w:r>
        <w:t>77*Lipophilicity -0</w:t>
      </w:r>
      <w:r w:rsidR="00644CD5">
        <w:t>.</w:t>
      </w:r>
      <w:r>
        <w:t>244*T(v23</w:t>
      </w:r>
      <w:r w:rsidR="00644CD5">
        <w:t>.</w:t>
      </w:r>
      <w:r>
        <w:t>u17) -0</w:t>
      </w:r>
      <w:r w:rsidR="00644CD5">
        <w:t>.</w:t>
      </w:r>
      <w:r>
        <w:t>299*T(v2</w:t>
      </w:r>
      <w:r w:rsidR="00644CD5">
        <w:t>.</w:t>
      </w:r>
      <w:r>
        <w:t>u26) -0</w:t>
      </w:r>
      <w:r w:rsidR="00644CD5">
        <w:t>.</w:t>
      </w:r>
      <w:r>
        <w:t>48*T(v18</w:t>
      </w:r>
      <w:r w:rsidR="00644CD5">
        <w:t>.</w:t>
      </w:r>
      <w:r>
        <w:t>u9) -0</w:t>
      </w:r>
      <w:r w:rsidR="00644CD5">
        <w:t>.</w:t>
      </w:r>
      <w:r>
        <w:t>543*T(v27</w:t>
      </w:r>
      <w:r w:rsidR="00644CD5">
        <w:t>.</w:t>
      </w:r>
      <w:r>
        <w:t>u4) -0</w:t>
      </w:r>
      <w:r w:rsidR="00644CD5">
        <w:t>.</w:t>
      </w:r>
      <w:r>
        <w:t>0126*MW -0</w:t>
      </w:r>
      <w:r w:rsidR="00644CD5">
        <w:t>.</w:t>
      </w:r>
      <w:r>
        <w:t>0263*T(v14</w:t>
      </w:r>
      <w:r w:rsidR="00644CD5">
        <w:t>.</w:t>
      </w:r>
      <w:r>
        <w:t>u25) + 0</w:t>
      </w:r>
      <w:r w:rsidR="00644CD5">
        <w:t>.</w:t>
      </w:r>
      <w:r>
        <w:t>26*T(v41) + 0</w:t>
      </w:r>
      <w:r w:rsidR="00644CD5">
        <w:t>.</w:t>
      </w:r>
      <w:r>
        <w:t>404*T(v3</w:t>
      </w:r>
      <w:r w:rsidR="00644CD5">
        <w:t>.</w:t>
      </w:r>
      <w:r>
        <w:t>u36) -0</w:t>
      </w:r>
      <w:r w:rsidR="00644CD5">
        <w:t>.</w:t>
      </w:r>
      <w:r>
        <w:t>594*T(v11</w:t>
      </w:r>
      <w:r w:rsidR="00644CD5">
        <w:t>.</w:t>
      </w:r>
      <w:r>
        <w:t>u5) -0</w:t>
      </w:r>
      <w:r w:rsidR="00644CD5">
        <w:t>.</w:t>
      </w:r>
      <w:r>
        <w:t>248*T(v13</w:t>
      </w:r>
      <w:r w:rsidR="00644CD5">
        <w:t>.</w:t>
      </w:r>
      <w:r>
        <w:t>u25) -0</w:t>
      </w:r>
      <w:r w:rsidR="00644CD5">
        <w:t>.</w:t>
      </w:r>
      <w:r>
        <w:t>426*T(v30</w:t>
      </w:r>
      <w:r w:rsidR="00644CD5">
        <w:t>.</w:t>
      </w:r>
      <w:r>
        <w:t>u3) -0</w:t>
      </w:r>
      <w:r w:rsidR="00644CD5">
        <w:t>.</w:t>
      </w:r>
      <w:r>
        <w:t>284*T(v19</w:t>
      </w:r>
      <w:r w:rsidR="00644CD5">
        <w:t>.</w:t>
      </w:r>
      <w:r>
        <w:t>u9) + 0</w:t>
      </w:r>
      <w:r w:rsidR="00644CD5">
        <w:t>.</w:t>
      </w:r>
      <w:r>
        <w:t>583*T(v20</w:t>
      </w:r>
      <w:r w:rsidR="00644CD5">
        <w:t>.</w:t>
      </w:r>
      <w:r>
        <w:t>u20) -0</w:t>
      </w:r>
      <w:r w:rsidR="00644CD5">
        <w:t>.</w:t>
      </w:r>
      <w:r>
        <w:t>392*T(v34</w:t>
      </w:r>
      <w:r w:rsidR="00644CD5">
        <w:t>.</w:t>
      </w:r>
      <w:r>
        <w:t>u8) + 0</w:t>
      </w:r>
      <w:r w:rsidR="00644CD5">
        <w:t>.</w:t>
      </w:r>
      <w:r>
        <w:t>17*T(v16</w:t>
      </w:r>
      <w:r w:rsidR="00644CD5">
        <w:t>.</w:t>
      </w:r>
      <w:r>
        <w:t>u6) -0</w:t>
      </w:r>
      <w:r w:rsidR="00644CD5">
        <w:t>.</w:t>
      </w:r>
      <w:r>
        <w:t>639*T(v13</w:t>
      </w:r>
      <w:r w:rsidR="00644CD5">
        <w:t>.</w:t>
      </w:r>
      <w:r>
        <w:t>u30) + 0</w:t>
      </w:r>
      <w:r w:rsidR="00644CD5">
        <w:t>.</w:t>
      </w:r>
      <w:r>
        <w:t>375*T(v6</w:t>
      </w:r>
      <w:r w:rsidR="00644CD5">
        <w:t>.</w:t>
      </w:r>
      <w:r>
        <w:t>u6) + 0</w:t>
      </w:r>
      <w:r w:rsidR="00644CD5">
        <w:t>.</w:t>
      </w:r>
      <w:r>
        <w:t>562*T(v5</w:t>
      </w:r>
      <w:r w:rsidR="00644CD5">
        <w:t>.</w:t>
      </w:r>
      <w:r>
        <w:t>u13) + 0</w:t>
      </w:r>
      <w:r w:rsidR="00644CD5">
        <w:t>.</w:t>
      </w:r>
      <w:r>
        <w:t>531*T(v17</w:t>
      </w:r>
      <w:r w:rsidR="00644CD5">
        <w:t>.</w:t>
      </w:r>
      <w:r>
        <w:t>u20) -0</w:t>
      </w:r>
      <w:r w:rsidR="00644CD5">
        <w:t>.</w:t>
      </w:r>
      <w:r>
        <w:t>528*T(v3</w:t>
      </w:r>
      <w:r w:rsidR="00644CD5">
        <w:t>.</w:t>
      </w:r>
      <w:r>
        <w:t>u22) -0</w:t>
      </w:r>
      <w:r w:rsidR="00644CD5">
        <w:t>.</w:t>
      </w:r>
      <w:r>
        <w:t>367*T(v34</w:t>
      </w:r>
      <w:r w:rsidR="00644CD5">
        <w:t>.</w:t>
      </w:r>
      <w:r>
        <w:t>u7) + 0</w:t>
      </w:r>
      <w:r w:rsidR="00644CD5">
        <w:t>.</w:t>
      </w:r>
      <w:r>
        <w:t>0788*T(v19</w:t>
      </w:r>
      <w:r w:rsidR="00644CD5">
        <w:t>.</w:t>
      </w:r>
      <w:r>
        <w:t>u17) -0</w:t>
      </w:r>
      <w:r w:rsidR="00644CD5">
        <w:t>.</w:t>
      </w:r>
      <w:r>
        <w:t>406*T(v19</w:t>
      </w:r>
      <w:r w:rsidR="00644CD5">
        <w:t>.</w:t>
      </w:r>
      <w:r>
        <w:t>u22) + 24</w:t>
      </w:r>
      <w:r w:rsidR="00644CD5">
        <w:t>.</w:t>
      </w:r>
      <w:r>
        <w:t>4*Volume -21</w:t>
      </w:r>
      <w:r w:rsidR="00644CD5">
        <w:t>.</w:t>
      </w:r>
      <w:r>
        <w:t>2*Volume^2 -0</w:t>
      </w:r>
      <w:r w:rsidR="00644CD5">
        <w:t>.</w:t>
      </w:r>
      <w:r>
        <w:t>35*T(v11</w:t>
      </w:r>
      <w:r w:rsidR="00644CD5">
        <w:t>.</w:t>
      </w:r>
      <w:r>
        <w:t>u16) -0</w:t>
      </w:r>
      <w:r w:rsidR="00644CD5">
        <w:t>.</w:t>
      </w:r>
      <w:r>
        <w:t>509*T(v27</w:t>
      </w:r>
      <w:r w:rsidR="00644CD5">
        <w:t>.</w:t>
      </w:r>
      <w:r>
        <w:t>u9) -0</w:t>
      </w:r>
      <w:r w:rsidR="00644CD5">
        <w:t>.</w:t>
      </w:r>
      <w:r>
        <w:t>463*T(v18</w:t>
      </w:r>
      <w:r w:rsidR="00644CD5">
        <w:t>.</w:t>
      </w:r>
      <w:r>
        <w:t>u7) + 0</w:t>
      </w:r>
      <w:r w:rsidR="00644CD5">
        <w:t>.</w:t>
      </w:r>
      <w:r>
        <w:t>524*T(v17</w:t>
      </w:r>
      <w:r w:rsidR="00644CD5">
        <w:t>.</w:t>
      </w:r>
      <w:r>
        <w:t>u24) + 0</w:t>
      </w:r>
      <w:r w:rsidR="00644CD5">
        <w:t>.</w:t>
      </w:r>
      <w:r>
        <w:t>228*T(v42) + 0</w:t>
      </w:r>
      <w:r w:rsidR="00644CD5">
        <w:t>.</w:t>
      </w:r>
      <w:r>
        <w:t>214*NumPositive + 0</w:t>
      </w:r>
      <w:r w:rsidR="00644CD5">
        <w:t>.</w:t>
      </w:r>
      <w:r>
        <w:t>35*T(v4</w:t>
      </w:r>
      <w:r w:rsidR="00644CD5">
        <w:t>.</w:t>
      </w:r>
      <w:r>
        <w:t>u37) + 0</w:t>
      </w:r>
      <w:r w:rsidR="00644CD5">
        <w:t>.</w:t>
      </w:r>
      <w:r>
        <w:t>488*T(v33</w:t>
      </w:r>
      <w:r w:rsidR="00644CD5">
        <w:t>.</w:t>
      </w:r>
      <w:r>
        <w:t>u10) + 0</w:t>
      </w:r>
      <w:r w:rsidR="00644CD5">
        <w:t>.</w:t>
      </w:r>
      <w:r>
        <w:t>214*T(v3</w:t>
      </w:r>
      <w:r w:rsidR="00644CD5">
        <w:t>.</w:t>
      </w:r>
      <w:r>
        <w:t>u5) -0</w:t>
      </w:r>
      <w:r w:rsidR="00644CD5">
        <w:t>.</w:t>
      </w:r>
      <w:r>
        <w:t>514*T(v9</w:t>
      </w:r>
      <w:r w:rsidR="00644CD5">
        <w:t>.</w:t>
      </w:r>
      <w:r>
        <w:t>u15) -0</w:t>
      </w:r>
      <w:r w:rsidR="00644CD5">
        <w:t>.</w:t>
      </w:r>
      <w:r>
        <w:t>181*T(v23</w:t>
      </w:r>
      <w:r w:rsidR="00644CD5">
        <w:t>.</w:t>
      </w:r>
      <w:r>
        <w:t>u12) -0</w:t>
      </w:r>
      <w:r w:rsidR="00644CD5">
        <w:t>.</w:t>
      </w:r>
      <w:r>
        <w:t>657*T(v20</w:t>
      </w:r>
      <w:r w:rsidR="00644CD5">
        <w:t>.</w:t>
      </w:r>
      <w:r>
        <w:t>u14) + 0</w:t>
      </w:r>
      <w:r w:rsidR="00644CD5">
        <w:t>.</w:t>
      </w:r>
      <w:r>
        <w:t>367*T(v7</w:t>
      </w:r>
      <w:r w:rsidR="00644CD5">
        <w:t>.</w:t>
      </w:r>
      <w:r>
        <w:t>u14) -0</w:t>
      </w:r>
      <w:r w:rsidR="00644CD5">
        <w:t>.</w:t>
      </w:r>
      <w:r>
        <w:t>137*T(v1</w:t>
      </w:r>
      <w:r w:rsidR="00644CD5">
        <w:t>.</w:t>
      </w:r>
      <w:r>
        <w:t>u10) + 0</w:t>
      </w:r>
      <w:r w:rsidR="00644CD5">
        <w:t>.</w:t>
      </w:r>
      <w:r>
        <w:t>346*T(v13</w:t>
      </w:r>
      <w:r w:rsidR="00644CD5">
        <w:t>.</w:t>
      </w:r>
      <w:r>
        <w:t>u13) + 0</w:t>
      </w:r>
      <w:r w:rsidR="00644CD5">
        <w:t>.</w:t>
      </w:r>
      <w:r>
        <w:t>522*T(v17</w:t>
      </w:r>
      <w:r w:rsidR="00644CD5">
        <w:t>.</w:t>
      </w:r>
      <w:r>
        <w:t>u16) -0</w:t>
      </w:r>
      <w:r w:rsidR="00644CD5">
        <w:t>.</w:t>
      </w:r>
      <w:r>
        <w:t>307*T(v39</w:t>
      </w:r>
      <w:r w:rsidR="00644CD5">
        <w:t>.</w:t>
      </w:r>
      <w:r>
        <w:t>u1) -0</w:t>
      </w:r>
      <w:r w:rsidR="00644CD5">
        <w:t>.</w:t>
      </w:r>
      <w:r>
        <w:t>0764*T(v20</w:t>
      </w:r>
      <w:r w:rsidR="00644CD5">
        <w:t>.</w:t>
      </w:r>
      <w:r>
        <w:t>u11) -0</w:t>
      </w:r>
      <w:r w:rsidR="00644CD5">
        <w:t>.</w:t>
      </w:r>
      <w:r>
        <w:t>276*T(v20</w:t>
      </w:r>
      <w:r w:rsidR="00644CD5">
        <w:t>.</w:t>
      </w:r>
      <w:r>
        <w:t>u16) -0</w:t>
      </w:r>
      <w:r w:rsidR="00644CD5">
        <w:t>.</w:t>
      </w:r>
      <w:r>
        <w:t>415*T(v14</w:t>
      </w:r>
      <w:r w:rsidR="00644CD5">
        <w:t>.</w:t>
      </w:r>
      <w:r>
        <w:t>u13) + 0</w:t>
      </w:r>
      <w:r w:rsidR="00644CD5">
        <w:t>.</w:t>
      </w:r>
      <w:r>
        <w:t>307*T(v1</w:t>
      </w:r>
      <w:r w:rsidR="00644CD5">
        <w:t>.</w:t>
      </w:r>
      <w:r>
        <w:t>u39) + 0</w:t>
      </w:r>
      <w:r w:rsidR="00644CD5">
        <w:t>.</w:t>
      </w:r>
      <w:r>
        <w:t>211*T(v11</w:t>
      </w:r>
      <w:r w:rsidR="00644CD5">
        <w:t>.</w:t>
      </w:r>
      <w:r>
        <w:t>u13) -0</w:t>
      </w:r>
      <w:r w:rsidR="00644CD5">
        <w:t>.</w:t>
      </w:r>
      <w:r>
        <w:t>638*T(v28</w:t>
      </w:r>
      <w:r w:rsidR="00644CD5">
        <w:t>.</w:t>
      </w:r>
      <w:r>
        <w:t>u2) + 0</w:t>
      </w:r>
      <w:r w:rsidR="00644CD5">
        <w:t>.</w:t>
      </w:r>
      <w:r>
        <w:t>144*T(v19</w:t>
      </w:r>
      <w:r w:rsidR="00644CD5">
        <w:t>.</w:t>
      </w:r>
      <w:r>
        <w:t>u16) -0</w:t>
      </w:r>
      <w:r w:rsidR="00644CD5">
        <w:t>.</w:t>
      </w:r>
      <w:r>
        <w:t>162*T(v14</w:t>
      </w:r>
      <w:r w:rsidR="00644CD5">
        <w:t>.</w:t>
      </w:r>
      <w:r>
        <w:t>u27) -0</w:t>
      </w:r>
      <w:r w:rsidR="00644CD5">
        <w:t>.</w:t>
      </w:r>
      <w:r>
        <w:t>397*T(v5</w:t>
      </w:r>
      <w:r w:rsidR="00644CD5">
        <w:t>.</w:t>
      </w:r>
      <w:r>
        <w:t>u2) -0</w:t>
      </w:r>
      <w:r w:rsidR="00644CD5">
        <w:t>.</w:t>
      </w:r>
      <w:r>
        <w:t>218*T(v9</w:t>
      </w:r>
      <w:r w:rsidR="00644CD5">
        <w:t>.</w:t>
      </w:r>
      <w:r>
        <w:t>u7) -0</w:t>
      </w:r>
      <w:r w:rsidR="00644CD5">
        <w:t>.</w:t>
      </w:r>
      <w:r>
        <w:t>316*T(v18</w:t>
      </w:r>
      <w:r w:rsidR="00644CD5">
        <w:t>.</w:t>
      </w:r>
      <w:r>
        <w:t>u22) -0</w:t>
      </w:r>
      <w:r w:rsidR="00644CD5">
        <w:t>.</w:t>
      </w:r>
      <w:r>
        <w:t>393*T(v29</w:t>
      </w:r>
      <w:r w:rsidR="00644CD5">
        <w:t>.</w:t>
      </w:r>
      <w:r>
        <w:t>u6) -0</w:t>
      </w:r>
      <w:r w:rsidR="00644CD5">
        <w:t>.</w:t>
      </w:r>
      <w:r>
        <w:t>18*T(v3</w:t>
      </w:r>
      <w:r w:rsidR="00644CD5">
        <w:t>.</w:t>
      </w:r>
      <w:r>
        <w:t>u37) -0</w:t>
      </w:r>
      <w:r w:rsidR="00644CD5">
        <w:t>.</w:t>
      </w:r>
      <w:r>
        <w:t>369*T(v25</w:t>
      </w:r>
      <w:r w:rsidR="00644CD5">
        <w:t>.</w:t>
      </w:r>
      <w:r>
        <w:t>u11) + 0</w:t>
      </w:r>
      <w:r w:rsidR="00644CD5">
        <w:t>.</w:t>
      </w:r>
      <w:r>
        <w:t>192*T(v37</w:t>
      </w:r>
      <w:r w:rsidR="00644CD5">
        <w:t>.</w:t>
      </w:r>
      <w:r>
        <w:t>u3) + 0</w:t>
      </w:r>
      <w:r w:rsidR="00644CD5">
        <w:t>.</w:t>
      </w:r>
      <w:r>
        <w:t>192*T(v3</w:t>
      </w:r>
      <w:r w:rsidR="00644CD5">
        <w:t>.</w:t>
      </w:r>
      <w:r>
        <w:t>u40) + 0</w:t>
      </w:r>
      <w:r w:rsidR="00644CD5">
        <w:t>.</w:t>
      </w:r>
      <w:r>
        <w:t>351*T(v16</w:t>
      </w:r>
      <w:r w:rsidR="00644CD5">
        <w:t>.</w:t>
      </w:r>
      <w:r>
        <w:t>u17) -</w:t>
      </w:r>
      <w:r>
        <w:lastRenderedPageBreak/>
        <w:t>0</w:t>
      </w:r>
      <w:r w:rsidR="00644CD5">
        <w:t>.</w:t>
      </w:r>
      <w:r>
        <w:t>172*T(v30</w:t>
      </w:r>
      <w:r w:rsidR="00644CD5">
        <w:t>.</w:t>
      </w:r>
      <w:r>
        <w:t>u5) + 0</w:t>
      </w:r>
      <w:r w:rsidR="00644CD5">
        <w:t>.</w:t>
      </w:r>
      <w:r>
        <w:t>203*T(v9</w:t>
      </w:r>
      <w:r w:rsidR="00644CD5">
        <w:t>.</w:t>
      </w:r>
      <w:r>
        <w:t>u9) + 0</w:t>
      </w:r>
      <w:r w:rsidR="00644CD5">
        <w:t>.</w:t>
      </w:r>
      <w:r>
        <w:t>337*T(v2</w:t>
      </w:r>
      <w:r w:rsidR="00644CD5">
        <w:t>.</w:t>
      </w:r>
      <w:r>
        <w:t>u28) -0</w:t>
      </w:r>
      <w:r w:rsidR="00644CD5">
        <w:t>.</w:t>
      </w:r>
      <w:r>
        <w:t>343*T(v10</w:t>
      </w:r>
      <w:r w:rsidR="00644CD5">
        <w:t>.</w:t>
      </w:r>
      <w:r>
        <w:t>u23) + 0</w:t>
      </w:r>
      <w:r w:rsidR="00644CD5">
        <w:t>.</w:t>
      </w:r>
      <w:r>
        <w:t>195*T(v11</w:t>
      </w:r>
      <w:r w:rsidR="00644CD5">
        <w:t>.</w:t>
      </w:r>
      <w:r>
        <w:t>u32) + 0</w:t>
      </w:r>
      <w:r w:rsidR="00644CD5">
        <w:t>.</w:t>
      </w:r>
      <w:r>
        <w:t>336*T(v16</w:t>
      </w:r>
      <w:r w:rsidR="00644CD5">
        <w:t>.</w:t>
      </w:r>
      <w:r>
        <w:t>u13) + 0</w:t>
      </w:r>
      <w:r w:rsidR="00644CD5">
        <w:t>.</w:t>
      </w:r>
      <w:r>
        <w:t>172*T(v12) -0</w:t>
      </w:r>
      <w:r w:rsidR="00644CD5">
        <w:t>.</w:t>
      </w:r>
      <w:r>
        <w:t>241*T(v12</w:t>
      </w:r>
      <w:r w:rsidR="00644CD5">
        <w:t>.</w:t>
      </w:r>
      <w:r>
        <w:t>u30) -0</w:t>
      </w:r>
      <w:r w:rsidR="00644CD5">
        <w:t>.</w:t>
      </w:r>
      <w:r>
        <w:t>169*T(u12) -0</w:t>
      </w:r>
      <w:r w:rsidR="00644CD5">
        <w:t>.</w:t>
      </w:r>
      <w:r>
        <w:t>214*T(v8</w:t>
      </w:r>
      <w:r w:rsidR="00644CD5">
        <w:t>.</w:t>
      </w:r>
      <w:r>
        <w:t>u19) -0</w:t>
      </w:r>
      <w:r w:rsidR="00644CD5">
        <w:t>.</w:t>
      </w:r>
      <w:r>
        <w:t>287*T(v1</w:t>
      </w:r>
      <w:r w:rsidR="00644CD5">
        <w:t>.</w:t>
      </w:r>
      <w:r>
        <w:t>u11) + 6</w:t>
      </w:r>
      <w:r w:rsidR="00644CD5">
        <w:t>.</w:t>
      </w:r>
      <w:r>
        <w:t>55*Volume^3 -0</w:t>
      </w:r>
      <w:r w:rsidR="00644CD5">
        <w:t>.</w:t>
      </w:r>
      <w:r>
        <w:t>396*T(v22</w:t>
      </w:r>
      <w:r w:rsidR="00644CD5">
        <w:t>.</w:t>
      </w:r>
      <w:r>
        <w:t>u16) + 0</w:t>
      </w:r>
      <w:r w:rsidR="00644CD5">
        <w:t>.</w:t>
      </w:r>
      <w:r>
        <w:t>235*T(v3</w:t>
      </w:r>
      <w:r w:rsidR="00644CD5">
        <w:t>.</w:t>
      </w:r>
      <w:r>
        <w:t>u34) -0</w:t>
      </w:r>
      <w:r w:rsidR="00644CD5">
        <w:t>.</w:t>
      </w:r>
      <w:r>
        <w:t>257*T(v9</w:t>
      </w:r>
      <w:r w:rsidR="00644CD5">
        <w:t>.</w:t>
      </w:r>
      <w:r>
        <w:t>u12) -0</w:t>
      </w:r>
      <w:r w:rsidR="00644CD5">
        <w:t>.</w:t>
      </w:r>
      <w:r>
        <w:t>1*T(v17</w:t>
      </w:r>
      <w:r w:rsidR="00644CD5">
        <w:t>.</w:t>
      </w:r>
      <w:r>
        <w:t>u9) + 0</w:t>
      </w:r>
      <w:r w:rsidR="00644CD5">
        <w:t>.</w:t>
      </w:r>
      <w:r>
        <w:t>273*T(v25</w:t>
      </w:r>
      <w:r w:rsidR="00644CD5">
        <w:t>.</w:t>
      </w:r>
      <w:r>
        <w:t>u10) -0</w:t>
      </w:r>
      <w:r w:rsidR="00644CD5">
        <w:t>.</w:t>
      </w:r>
      <w:r>
        <w:t>176*T(v24</w:t>
      </w:r>
      <w:r w:rsidR="00644CD5">
        <w:t>.</w:t>
      </w:r>
      <w:r>
        <w:t>u1) -0</w:t>
      </w:r>
      <w:r w:rsidR="00644CD5">
        <w:t>.</w:t>
      </w:r>
      <w:r>
        <w:t>189*T(v38</w:t>
      </w:r>
      <w:r w:rsidR="00644CD5">
        <w:t>.</w:t>
      </w:r>
      <w:r>
        <w:t>u5) + 0</w:t>
      </w:r>
      <w:r w:rsidR="00644CD5">
        <w:t>.</w:t>
      </w:r>
      <w:r>
        <w:t>3*T(v4</w:t>
      </w:r>
      <w:r w:rsidR="00644CD5">
        <w:t>.</w:t>
      </w:r>
      <w:r>
        <w:t>u39) + 0</w:t>
      </w:r>
      <w:r w:rsidR="00644CD5">
        <w:t>.</w:t>
      </w:r>
      <w:r>
        <w:t>295*T(v13</w:t>
      </w:r>
      <w:r w:rsidR="00644CD5">
        <w:t>.</w:t>
      </w:r>
      <w:r>
        <w:t>u26) -0</w:t>
      </w:r>
      <w:r w:rsidR="00644CD5">
        <w:t>.</w:t>
      </w:r>
      <w:r>
        <w:t>25*T(v7</w:t>
      </w:r>
      <w:r w:rsidR="00644CD5">
        <w:t>.</w:t>
      </w:r>
      <w:r>
        <w:t>u6) -0</w:t>
      </w:r>
      <w:r w:rsidR="00644CD5">
        <w:t>.</w:t>
      </w:r>
      <w:r>
        <w:t>303*T(v28</w:t>
      </w:r>
      <w:r w:rsidR="00644CD5">
        <w:t>.</w:t>
      </w:r>
      <w:r>
        <w:t>u11) + 0</w:t>
      </w:r>
      <w:r w:rsidR="00644CD5">
        <w:t>.</w:t>
      </w:r>
      <w:r>
        <w:t>262*T(v29</w:t>
      </w:r>
      <w:r w:rsidR="00644CD5">
        <w:t>.</w:t>
      </w:r>
      <w:r>
        <w:t>u13) -0</w:t>
      </w:r>
      <w:r w:rsidR="00644CD5">
        <w:t>.</w:t>
      </w:r>
      <w:r>
        <w:t>34*T(v7</w:t>
      </w:r>
      <w:r w:rsidR="00644CD5">
        <w:t>.</w:t>
      </w:r>
      <w:r>
        <w:t>u31) -0</w:t>
      </w:r>
      <w:r w:rsidR="00644CD5">
        <w:t>.</w:t>
      </w:r>
      <w:r>
        <w:t>173*T(v3</w:t>
      </w:r>
      <w:r w:rsidR="00644CD5">
        <w:t>.</w:t>
      </w:r>
      <w:r>
        <w:t>u9) -0</w:t>
      </w:r>
      <w:r w:rsidR="00644CD5">
        <w:t>.</w:t>
      </w:r>
      <w:r>
        <w:t>299*T(v4</w:t>
      </w:r>
      <w:r w:rsidR="00644CD5">
        <w:t>.</w:t>
      </w:r>
      <w:r>
        <w:t>u24) + 0</w:t>
      </w:r>
      <w:r w:rsidR="00644CD5">
        <w:t>.</w:t>
      </w:r>
      <w:r>
        <w:t>339*T(v9</w:t>
      </w:r>
      <w:r w:rsidR="00644CD5">
        <w:t>.</w:t>
      </w:r>
      <w:r>
        <w:t>u2) -0</w:t>
      </w:r>
      <w:r w:rsidR="00644CD5">
        <w:t>.</w:t>
      </w:r>
      <w:r>
        <w:t>348*T(v22</w:t>
      </w:r>
      <w:r w:rsidR="00644CD5">
        <w:t>.</w:t>
      </w:r>
      <w:r>
        <w:t>u17) -0</w:t>
      </w:r>
      <w:r w:rsidR="00644CD5">
        <w:t>.</w:t>
      </w:r>
      <w:r>
        <w:t>036*NumNegative + 0</w:t>
      </w:r>
      <w:r w:rsidR="00644CD5">
        <w:t>.</w:t>
      </w:r>
      <w:r>
        <w:t>403*T(v22</w:t>
      </w:r>
      <w:r w:rsidR="00644CD5">
        <w:t>.</w:t>
      </w:r>
      <w:r>
        <w:t>u9) + 0</w:t>
      </w:r>
      <w:r w:rsidR="00644CD5">
        <w:t>.</w:t>
      </w:r>
      <w:r>
        <w:t>212*T(u33) -0</w:t>
      </w:r>
      <w:r w:rsidR="00644CD5">
        <w:t>.</w:t>
      </w:r>
      <w:r>
        <w:t>301*T(v5</w:t>
      </w:r>
      <w:r w:rsidR="00644CD5">
        <w:t>.</w:t>
      </w:r>
      <w:r>
        <w:t>u25) -0</w:t>
      </w:r>
      <w:r w:rsidR="00644CD5">
        <w:t>.</w:t>
      </w:r>
      <w:r>
        <w:t>346*T(v5</w:t>
      </w:r>
      <w:r w:rsidR="00644CD5">
        <w:t>.</w:t>
      </w:r>
      <w:r>
        <w:t>u30) -0</w:t>
      </w:r>
      <w:r w:rsidR="00644CD5">
        <w:t>.</w:t>
      </w:r>
      <w:r>
        <w:t>156*T(v23</w:t>
      </w:r>
      <w:r w:rsidR="00644CD5">
        <w:t>.</w:t>
      </w:r>
      <w:r>
        <w:t>u18) + 0</w:t>
      </w:r>
      <w:r w:rsidR="00644CD5">
        <w:t>.</w:t>
      </w:r>
      <w:r>
        <w:t>181*T(v38</w:t>
      </w:r>
      <w:r w:rsidR="00644CD5">
        <w:t>.</w:t>
      </w:r>
      <w:r>
        <w:t>u1) + 0</w:t>
      </w:r>
      <w:r w:rsidR="00644CD5">
        <w:t>.</w:t>
      </w:r>
      <w:r>
        <w:t>469*T(v7</w:t>
      </w:r>
      <w:r w:rsidR="00644CD5">
        <w:t>.</w:t>
      </w:r>
      <w:r>
        <w:t>u26) + 0</w:t>
      </w:r>
      <w:r w:rsidR="00644CD5">
        <w:t>.</w:t>
      </w:r>
      <w:r>
        <w:t>358*T(v14</w:t>
      </w:r>
      <w:r w:rsidR="00644CD5">
        <w:t>.</w:t>
      </w:r>
      <w:r>
        <w:t>u29) + 0</w:t>
      </w:r>
      <w:r w:rsidR="00644CD5">
        <w:t>.</w:t>
      </w:r>
      <w:r>
        <w:t>232*T(v4</w:t>
      </w:r>
      <w:r w:rsidR="00644CD5">
        <w:t>.</w:t>
      </w:r>
      <w:r>
        <w:t>u21) -0</w:t>
      </w:r>
      <w:r w:rsidR="00644CD5">
        <w:t>.</w:t>
      </w:r>
      <w:r>
        <w:t>171*T(v21</w:t>
      </w:r>
      <w:r w:rsidR="00644CD5">
        <w:t>.</w:t>
      </w:r>
      <w:r>
        <w:t>u6) -0</w:t>
      </w:r>
      <w:r w:rsidR="00644CD5">
        <w:t>.</w:t>
      </w:r>
      <w:r>
        <w:t>255*T(v11</w:t>
      </w:r>
      <w:r w:rsidR="00644CD5">
        <w:t>.</w:t>
      </w:r>
      <w:r>
        <w:t>u30) -0</w:t>
      </w:r>
      <w:r w:rsidR="00644CD5">
        <w:t>.</w:t>
      </w:r>
      <w:r>
        <w:t>281*T(v22</w:t>
      </w:r>
      <w:r w:rsidR="00644CD5">
        <w:t>.</w:t>
      </w:r>
      <w:r>
        <w:t>u12) -0</w:t>
      </w:r>
      <w:r w:rsidR="00644CD5">
        <w:t>.</w:t>
      </w:r>
      <w:r>
        <w:t>219*T(v17</w:t>
      </w:r>
      <w:r w:rsidR="00644CD5">
        <w:t>.</w:t>
      </w:r>
      <w:r>
        <w:t>u25) -0</w:t>
      </w:r>
      <w:r w:rsidR="00644CD5">
        <w:t>.</w:t>
      </w:r>
      <w:r>
        <w:t>287*T(v18</w:t>
      </w:r>
      <w:r w:rsidR="00644CD5">
        <w:t>.</w:t>
      </w:r>
      <w:r>
        <w:t>u12) + 0</w:t>
      </w:r>
      <w:r w:rsidR="00644CD5">
        <w:t>.</w:t>
      </w:r>
      <w:r>
        <w:t>306*T(v15</w:t>
      </w:r>
      <w:r w:rsidR="00644CD5">
        <w:t>.</w:t>
      </w:r>
      <w:r>
        <w:t>u1) + 0</w:t>
      </w:r>
      <w:r w:rsidR="00644CD5">
        <w:t>.</w:t>
      </w:r>
      <w:r>
        <w:t>27*T(v17</w:t>
      </w:r>
      <w:r w:rsidR="00644CD5">
        <w:t>.</w:t>
      </w:r>
      <w:r>
        <w:t>u12) + 0</w:t>
      </w:r>
      <w:r w:rsidR="00644CD5">
        <w:t>.</w:t>
      </w:r>
      <w:r>
        <w:t>298*T(v14</w:t>
      </w:r>
      <w:r w:rsidR="00644CD5">
        <w:t>.</w:t>
      </w:r>
      <w:r>
        <w:t>u24) + 0</w:t>
      </w:r>
      <w:r w:rsidR="00644CD5">
        <w:t>.</w:t>
      </w:r>
      <w:r>
        <w:t>141*T(v21) -0</w:t>
      </w:r>
      <w:r w:rsidR="00644CD5">
        <w:t>.</w:t>
      </w:r>
      <w:r>
        <w:t>324*T(v27</w:t>
      </w:r>
      <w:r w:rsidR="00644CD5">
        <w:t>.</w:t>
      </w:r>
      <w:r>
        <w:t>u1) -0</w:t>
      </w:r>
      <w:r w:rsidR="00644CD5">
        <w:t>.</w:t>
      </w:r>
      <w:r>
        <w:t>215*T(v20</w:t>
      </w:r>
      <w:r w:rsidR="00644CD5">
        <w:t>.</w:t>
      </w:r>
      <w:r>
        <w:t>u3) + 0</w:t>
      </w:r>
      <w:r w:rsidR="00644CD5">
        <w:t>.</w:t>
      </w:r>
      <w:r>
        <w:t>192*T(v23</w:t>
      </w:r>
      <w:r w:rsidR="00644CD5">
        <w:t>.</w:t>
      </w:r>
      <w:r>
        <w:t>u16) -0</w:t>
      </w:r>
      <w:r w:rsidR="00644CD5">
        <w:t>.</w:t>
      </w:r>
      <w:r>
        <w:t>227*T(v9</w:t>
      </w:r>
      <w:r w:rsidR="00644CD5">
        <w:t>.</w:t>
      </w:r>
      <w:r>
        <w:t>u21) + 0</w:t>
      </w:r>
      <w:r w:rsidR="00644CD5">
        <w:t>.</w:t>
      </w:r>
      <w:r>
        <w:t>234*T(v6</w:t>
      </w:r>
      <w:r w:rsidR="00644CD5">
        <w:t>.</w:t>
      </w:r>
      <w:r>
        <w:t>u35) + 0</w:t>
      </w:r>
      <w:r w:rsidR="00644CD5">
        <w:t>.</w:t>
      </w:r>
      <w:r>
        <w:t>194*T(v5) + 0</w:t>
      </w:r>
      <w:r w:rsidR="00644CD5">
        <w:t>.</w:t>
      </w:r>
      <w:r>
        <w:t>187*T(v14</w:t>
      </w:r>
      <w:r w:rsidR="00644CD5">
        <w:t>.</w:t>
      </w:r>
      <w:r>
        <w:t>u2) + 0</w:t>
      </w:r>
      <w:r w:rsidR="00644CD5">
        <w:t>.</w:t>
      </w:r>
      <w:r>
        <w:t>221*T(v7</w:t>
      </w:r>
      <w:r w:rsidR="00644CD5">
        <w:t>.</w:t>
      </w:r>
      <w:r>
        <w:t>u17) + 0</w:t>
      </w:r>
      <w:r w:rsidR="00644CD5">
        <w:t>.</w:t>
      </w:r>
      <w:r>
        <w:t>169*T(v5</w:t>
      </w:r>
      <w:r w:rsidR="00644CD5">
        <w:t>.</w:t>
      </w:r>
      <w:r>
        <w:t>u38) -0</w:t>
      </w:r>
      <w:r w:rsidR="00644CD5">
        <w:t>.</w:t>
      </w:r>
      <w:r>
        <w:t>267*T(v16</w:t>
      </w:r>
      <w:r w:rsidR="00644CD5">
        <w:t>.</w:t>
      </w:r>
      <w:r>
        <w:t>u5) -0</w:t>
      </w:r>
      <w:r w:rsidR="00644CD5">
        <w:t>.</w:t>
      </w:r>
      <w:r>
        <w:t>149*T(v23</w:t>
      </w:r>
      <w:r w:rsidR="00644CD5">
        <w:t>.</w:t>
      </w:r>
      <w:r>
        <w:t>u20) + 0</w:t>
      </w:r>
      <w:r w:rsidR="00644CD5">
        <w:t>.</w:t>
      </w:r>
      <w:r>
        <w:t>27*T(v4</w:t>
      </w:r>
      <w:r w:rsidR="00644CD5">
        <w:t>.</w:t>
      </w:r>
      <w:r>
        <w:t>u16) + 0</w:t>
      </w:r>
      <w:r w:rsidR="00644CD5">
        <w:t>.</w:t>
      </w:r>
      <w:r>
        <w:t>187*T(v27</w:t>
      </w:r>
      <w:r w:rsidR="00644CD5">
        <w:t>.</w:t>
      </w:r>
      <w:r>
        <w:t>u15) + 0</w:t>
      </w:r>
      <w:r w:rsidR="00644CD5">
        <w:t>.</w:t>
      </w:r>
      <w:r>
        <w:t>188*T(v12</w:t>
      </w:r>
      <w:r w:rsidR="00644CD5">
        <w:t>.</w:t>
      </w:r>
      <w:r>
        <w:t>u19) -0</w:t>
      </w:r>
      <w:r w:rsidR="00644CD5">
        <w:t>.</w:t>
      </w:r>
      <w:r>
        <w:t>123*T(v24</w:t>
      </w:r>
      <w:r w:rsidR="00644CD5">
        <w:t>.</w:t>
      </w:r>
      <w:r>
        <w:t>u9) -0</w:t>
      </w:r>
      <w:r w:rsidR="00644CD5">
        <w:t>.</w:t>
      </w:r>
      <w:r>
        <w:t>131*T(v13</w:t>
      </w:r>
      <w:r w:rsidR="00644CD5">
        <w:t>.</w:t>
      </w:r>
      <w:r>
        <w:t>u24) + 0</w:t>
      </w:r>
      <w:r w:rsidR="00644CD5">
        <w:t>.</w:t>
      </w:r>
      <w:r>
        <w:t>268*T(v6</w:t>
      </w:r>
      <w:r w:rsidR="00644CD5">
        <w:t>.</w:t>
      </w:r>
      <w:r>
        <w:t>u31) + 0</w:t>
      </w:r>
      <w:r w:rsidR="00644CD5">
        <w:t>.</w:t>
      </w:r>
      <w:r>
        <w:t>232*T(v14</w:t>
      </w:r>
      <w:r w:rsidR="00644CD5">
        <w:t>.</w:t>
      </w:r>
      <w:r>
        <w:t>u3) -0</w:t>
      </w:r>
      <w:r w:rsidR="00644CD5">
        <w:t>.</w:t>
      </w:r>
      <w:r>
        <w:t>197*T(v29</w:t>
      </w:r>
      <w:r w:rsidR="00644CD5">
        <w:t>.</w:t>
      </w:r>
      <w:r>
        <w:t>u1) + 0</w:t>
      </w:r>
      <w:r w:rsidR="00644CD5">
        <w:t>.</w:t>
      </w:r>
      <w:r>
        <w:t>153*T(v27</w:t>
      </w:r>
      <w:r w:rsidR="00644CD5">
        <w:t>.</w:t>
      </w:r>
      <w:r>
        <w:t>u16) -0</w:t>
      </w:r>
      <w:r w:rsidR="00644CD5">
        <w:t>.</w:t>
      </w:r>
      <w:r>
        <w:t>189*T(v12</w:t>
      </w:r>
      <w:r w:rsidR="00644CD5">
        <w:t>.</w:t>
      </w:r>
      <w:r>
        <w:t>u21) -0</w:t>
      </w:r>
      <w:r w:rsidR="00644CD5">
        <w:t>.</w:t>
      </w:r>
      <w:r>
        <w:t>267*T(v10</w:t>
      </w:r>
      <w:r w:rsidR="00644CD5">
        <w:t>.</w:t>
      </w:r>
      <w:r>
        <w:t>u12) -0</w:t>
      </w:r>
      <w:r w:rsidR="00644CD5">
        <w:t>.</w:t>
      </w:r>
      <w:r>
        <w:t>152*T(u17) -0</w:t>
      </w:r>
      <w:r w:rsidR="00644CD5">
        <w:t>.</w:t>
      </w:r>
      <w:r>
        <w:t>125*T(v38) -0</w:t>
      </w:r>
      <w:r w:rsidR="00644CD5">
        <w:t>.</w:t>
      </w:r>
      <w:r>
        <w:t>334*T(v1</w:t>
      </w:r>
      <w:r w:rsidR="00644CD5">
        <w:t>.</w:t>
      </w:r>
      <w:r>
        <w:t>u19) -0</w:t>
      </w:r>
      <w:r w:rsidR="00644CD5">
        <w:t>.</w:t>
      </w:r>
      <w:r>
        <w:t>252*T(v22</w:t>
      </w:r>
      <w:r w:rsidR="00644CD5">
        <w:t>.</w:t>
      </w:r>
      <w:r>
        <w:t>u11) + 0</w:t>
      </w:r>
      <w:r w:rsidR="00644CD5">
        <w:t>.</w:t>
      </w:r>
      <w:r>
        <w:t>251*T(v3</w:t>
      </w:r>
      <w:r w:rsidR="00644CD5">
        <w:t>.</w:t>
      </w:r>
      <w:r>
        <w:t>u15) + 0</w:t>
      </w:r>
      <w:r w:rsidR="00644CD5">
        <w:t>.</w:t>
      </w:r>
      <w:r>
        <w:t>205*T(v25</w:t>
      </w:r>
      <w:r w:rsidR="00644CD5">
        <w:t>.</w:t>
      </w:r>
      <w:r>
        <w:t>u2) -0</w:t>
      </w:r>
      <w:r w:rsidR="00644CD5">
        <w:t>.</w:t>
      </w:r>
      <w:r>
        <w:t>17*T(v16</w:t>
      </w:r>
      <w:r w:rsidR="00644CD5">
        <w:t>.</w:t>
      </w:r>
      <w:r>
        <w:t>u18) -0</w:t>
      </w:r>
      <w:r w:rsidR="00644CD5">
        <w:t>.</w:t>
      </w:r>
      <w:r>
        <w:t>176*T(v15</w:t>
      </w:r>
      <w:r w:rsidR="00644CD5">
        <w:t>.</w:t>
      </w:r>
      <w:r>
        <w:t>u25) + 0</w:t>
      </w:r>
      <w:r w:rsidR="00644CD5">
        <w:t>.</w:t>
      </w:r>
      <w:r>
        <w:t>0876*T(v27) + 0</w:t>
      </w:r>
      <w:r w:rsidR="00644CD5">
        <w:t>.</w:t>
      </w:r>
      <w:r>
        <w:t>205*T(v24</w:t>
      </w:r>
      <w:r w:rsidR="00644CD5">
        <w:t>.</w:t>
      </w:r>
      <w:r>
        <w:t>u10) + 0</w:t>
      </w:r>
      <w:r w:rsidR="00644CD5">
        <w:t>.</w:t>
      </w:r>
      <w:r>
        <w:t>197*T(v9</w:t>
      </w:r>
      <w:r w:rsidR="00644CD5">
        <w:t>.</w:t>
      </w:r>
      <w:r>
        <w:t>u8) -0</w:t>
      </w:r>
      <w:r w:rsidR="00644CD5">
        <w:t>.</w:t>
      </w:r>
      <w:r>
        <w:t>247*T(v4</w:t>
      </w:r>
      <w:r w:rsidR="00644CD5">
        <w:t>.</w:t>
      </w:r>
      <w:r>
        <w:t>u34) -0</w:t>
      </w:r>
      <w:r w:rsidR="00644CD5">
        <w:t>.</w:t>
      </w:r>
      <w:r>
        <w:t>179*T(v41</w:t>
      </w:r>
      <w:r w:rsidR="00644CD5">
        <w:t>.</w:t>
      </w:r>
      <w:r>
        <w:t>u1) -0</w:t>
      </w:r>
      <w:r w:rsidR="00644CD5">
        <w:t>.</w:t>
      </w:r>
      <w:r>
        <w:t>167*T(v31</w:t>
      </w:r>
      <w:r w:rsidR="00644CD5">
        <w:t>.</w:t>
      </w:r>
      <w:r>
        <w:t>u9) -0</w:t>
      </w:r>
      <w:r w:rsidR="00644CD5">
        <w:t>.</w:t>
      </w:r>
      <w:r>
        <w:t>131*T(v1</w:t>
      </w:r>
      <w:r w:rsidR="00644CD5">
        <w:t>.</w:t>
      </w:r>
      <w:r>
        <w:t>u36) + 0</w:t>
      </w:r>
      <w:r w:rsidR="00644CD5">
        <w:t>.</w:t>
      </w:r>
      <w:r>
        <w:t>23*T(v4</w:t>
      </w:r>
      <w:r w:rsidR="00644CD5">
        <w:t>.</w:t>
      </w:r>
      <w:r>
        <w:t>u11) -0</w:t>
      </w:r>
      <w:r w:rsidR="00644CD5">
        <w:t>.</w:t>
      </w:r>
      <w:r>
        <w:t>204*T(v4</w:t>
      </w:r>
      <w:r w:rsidR="00644CD5">
        <w:t>.</w:t>
      </w:r>
      <w:r>
        <w:t>u30) + 0</w:t>
      </w:r>
      <w:r w:rsidR="00644CD5">
        <w:t>.</w:t>
      </w:r>
      <w:r>
        <w:t>17*T(v16</w:t>
      </w:r>
      <w:r w:rsidR="00644CD5">
        <w:t>.</w:t>
      </w:r>
      <w:r>
        <w:t>u19) + 0</w:t>
      </w:r>
      <w:r w:rsidR="00644CD5">
        <w:t>.</w:t>
      </w:r>
      <w:r>
        <w:t>161*T(v30</w:t>
      </w:r>
      <w:r w:rsidR="00644CD5">
        <w:t>.</w:t>
      </w:r>
      <w:r>
        <w:t>u10) + 0</w:t>
      </w:r>
      <w:r w:rsidR="00644CD5">
        <w:t>.</w:t>
      </w:r>
      <w:r>
        <w:t>21*T(v17</w:t>
      </w:r>
      <w:r w:rsidR="00644CD5">
        <w:t>.</w:t>
      </w:r>
      <w:r>
        <w:t>u15) -0</w:t>
      </w:r>
      <w:r w:rsidR="00644CD5">
        <w:t>.</w:t>
      </w:r>
      <w:r>
        <w:t>293*T(v5</w:t>
      </w:r>
      <w:r w:rsidR="00644CD5">
        <w:t>.</w:t>
      </w:r>
      <w:r>
        <w:t>u4) -0</w:t>
      </w:r>
      <w:r w:rsidR="00644CD5">
        <w:t>.</w:t>
      </w:r>
      <w:r>
        <w:t>189*T(v26</w:t>
      </w:r>
      <w:r w:rsidR="00644CD5">
        <w:t>.</w:t>
      </w:r>
      <w:r>
        <w:t>u9) + 0</w:t>
      </w:r>
      <w:r w:rsidR="00644CD5">
        <w:t>.</w:t>
      </w:r>
      <w:r>
        <w:t>227*T(v6</w:t>
      </w:r>
      <w:r w:rsidR="00644CD5">
        <w:t>.</w:t>
      </w:r>
      <w:r>
        <w:t>u14) -0</w:t>
      </w:r>
      <w:r w:rsidR="00644CD5">
        <w:t>.</w:t>
      </w:r>
      <w:r>
        <w:t>133*T(v24</w:t>
      </w:r>
      <w:r w:rsidR="00644CD5">
        <w:t>.</w:t>
      </w:r>
      <w:r>
        <w:t>u8) -0</w:t>
      </w:r>
      <w:r w:rsidR="00644CD5">
        <w:t>.</w:t>
      </w:r>
      <w:r>
        <w:t>168*T(v6</w:t>
      </w:r>
      <w:r w:rsidR="00644CD5">
        <w:t>.</w:t>
      </w:r>
      <w:r>
        <w:t>u37) + 0</w:t>
      </w:r>
      <w:r w:rsidR="00644CD5">
        <w:t>.</w:t>
      </w:r>
      <w:r>
        <w:t>14*T(v36</w:t>
      </w:r>
      <w:r w:rsidR="00644CD5">
        <w:t>.</w:t>
      </w:r>
      <w:r>
        <w:t>u1) + 0</w:t>
      </w:r>
      <w:r w:rsidR="00644CD5">
        <w:t>.</w:t>
      </w:r>
      <w:r>
        <w:t>12*T(v17</w:t>
      </w:r>
      <w:r w:rsidR="00644CD5">
        <w:t>.</w:t>
      </w:r>
      <w:r>
        <w:t>u11) -0</w:t>
      </w:r>
      <w:r w:rsidR="00644CD5">
        <w:t>.</w:t>
      </w:r>
      <w:r>
        <w:t>217*T(v5</w:t>
      </w:r>
      <w:r w:rsidR="00644CD5">
        <w:t>.</w:t>
      </w:r>
      <w:r>
        <w:t>u5) -0</w:t>
      </w:r>
      <w:r w:rsidR="00644CD5">
        <w:t>.</w:t>
      </w:r>
      <w:r>
        <w:t>0999*T(v2</w:t>
      </w:r>
      <w:r w:rsidR="00644CD5">
        <w:t>.</w:t>
      </w:r>
      <w:r>
        <w:t>u5) + 0</w:t>
      </w:r>
      <w:r w:rsidR="00644CD5">
        <w:t>.</w:t>
      </w:r>
      <w:r>
        <w:t>201*T(v6</w:t>
      </w:r>
      <w:r w:rsidR="00644CD5">
        <w:t>.</w:t>
      </w:r>
      <w:r>
        <w:t>u15) + 0</w:t>
      </w:r>
      <w:r w:rsidR="00644CD5">
        <w:t>.</w:t>
      </w:r>
      <w:r>
        <w:t>247*T(v7</w:t>
      </w:r>
      <w:r w:rsidR="00644CD5">
        <w:t>.</w:t>
      </w:r>
      <w:r>
        <w:t>u2) + 0</w:t>
      </w:r>
      <w:r w:rsidR="00644CD5">
        <w:t>.</w:t>
      </w:r>
      <w:r>
        <w:t>137*T(v8</w:t>
      </w:r>
      <w:r w:rsidR="00644CD5">
        <w:t>.</w:t>
      </w:r>
      <w:r>
        <w:t>u1) -0</w:t>
      </w:r>
      <w:r w:rsidR="00644CD5">
        <w:t>.</w:t>
      </w:r>
      <w:r>
        <w:t>148*T(v16</w:t>
      </w:r>
      <w:r w:rsidR="00644CD5">
        <w:t>.</w:t>
      </w:r>
      <w:r>
        <w:t>u27) -0</w:t>
      </w:r>
      <w:r w:rsidR="00644CD5">
        <w:t>.</w:t>
      </w:r>
      <w:r>
        <w:t>236*T(v3</w:t>
      </w:r>
      <w:r w:rsidR="00644CD5">
        <w:t>.</w:t>
      </w:r>
      <w:r>
        <w:t>u1) + 0</w:t>
      </w:r>
      <w:r w:rsidR="00644CD5">
        <w:t>.</w:t>
      </w:r>
      <w:r>
        <w:t>176*T(v20</w:t>
      </w:r>
      <w:r w:rsidR="00644CD5">
        <w:t>.</w:t>
      </w:r>
      <w:r>
        <w:t>u19) + 0</w:t>
      </w:r>
      <w:r w:rsidR="00644CD5">
        <w:t>.</w:t>
      </w:r>
      <w:r>
        <w:t>211*T(v10</w:t>
      </w:r>
      <w:r w:rsidR="00644CD5">
        <w:t>.</w:t>
      </w:r>
      <w:r>
        <w:t>u9) + 0</w:t>
      </w:r>
      <w:r w:rsidR="00644CD5">
        <w:t>.</w:t>
      </w:r>
      <w:r>
        <w:t>158*T(v26</w:t>
      </w:r>
      <w:r w:rsidR="00644CD5">
        <w:t>.</w:t>
      </w:r>
      <w:r>
        <w:t>u2) -0</w:t>
      </w:r>
      <w:r w:rsidR="00644CD5">
        <w:t>.</w:t>
      </w:r>
      <w:r>
        <w:t>114*T(v8</w:t>
      </w:r>
      <w:r w:rsidR="00644CD5">
        <w:t>.</w:t>
      </w:r>
      <w:r>
        <w:t>u30) -0</w:t>
      </w:r>
      <w:r w:rsidR="00644CD5">
        <w:t>.</w:t>
      </w:r>
      <w:r>
        <w:t>154*T(v25</w:t>
      </w:r>
      <w:r w:rsidR="00644CD5">
        <w:t>.</w:t>
      </w:r>
      <w:r>
        <w:t>u16) -0</w:t>
      </w:r>
      <w:r w:rsidR="00644CD5">
        <w:t>.</w:t>
      </w:r>
      <w:r>
        <w:t>164*T(v4</w:t>
      </w:r>
      <w:r w:rsidR="00644CD5">
        <w:t>.</w:t>
      </w:r>
      <w:r>
        <w:t>u3) + 0</w:t>
      </w:r>
      <w:r w:rsidR="00644CD5">
        <w:t>.</w:t>
      </w:r>
      <w:r>
        <w:t>145*T(v24</w:t>
      </w:r>
      <w:r w:rsidR="00644CD5">
        <w:t>.</w:t>
      </w:r>
      <w:r>
        <w:t>u5) -0</w:t>
      </w:r>
      <w:r w:rsidR="00644CD5">
        <w:t>.</w:t>
      </w:r>
      <w:r>
        <w:t>132*T(v27</w:t>
      </w:r>
      <w:r w:rsidR="00644CD5">
        <w:t>.</w:t>
      </w:r>
      <w:r>
        <w:t>u3) -0</w:t>
      </w:r>
      <w:r w:rsidR="00644CD5">
        <w:t>.</w:t>
      </w:r>
      <w:r>
        <w:t>13*T(v6</w:t>
      </w:r>
      <w:r w:rsidR="00644CD5">
        <w:t>.</w:t>
      </w:r>
      <w:r>
        <w:t>u20) -0</w:t>
      </w:r>
      <w:r w:rsidR="00644CD5">
        <w:t>.</w:t>
      </w:r>
      <w:r>
        <w:t>12*T(v19</w:t>
      </w:r>
      <w:r w:rsidR="00644CD5">
        <w:t>.</w:t>
      </w:r>
      <w:r>
        <w:t>u24) -0</w:t>
      </w:r>
      <w:r w:rsidR="00644CD5">
        <w:t>.</w:t>
      </w:r>
      <w:r>
        <w:t>135*T(v17</w:t>
      </w:r>
      <w:r w:rsidR="00644CD5">
        <w:t>.</w:t>
      </w:r>
      <w:r>
        <w:t>u14) -0</w:t>
      </w:r>
      <w:r w:rsidR="00644CD5">
        <w:t>.</w:t>
      </w:r>
      <w:r>
        <w:t>141*T(v7</w:t>
      </w:r>
      <w:r w:rsidR="00644CD5">
        <w:t>.</w:t>
      </w:r>
      <w:r>
        <w:t>u19) -0</w:t>
      </w:r>
      <w:r w:rsidR="00644CD5">
        <w:t>.</w:t>
      </w:r>
      <w:r>
        <w:t>06*T(v34) -0</w:t>
      </w:r>
      <w:r w:rsidR="00644CD5">
        <w:t>.</w:t>
      </w:r>
      <w:r>
        <w:t>138*T(v21</w:t>
      </w:r>
      <w:r w:rsidR="00644CD5">
        <w:t>.</w:t>
      </w:r>
      <w:r>
        <w:t>u2) -0</w:t>
      </w:r>
      <w:r w:rsidR="00644CD5">
        <w:t>.</w:t>
      </w:r>
      <w:r>
        <w:t>107*T(v30</w:t>
      </w:r>
      <w:r w:rsidR="00644CD5">
        <w:t>.</w:t>
      </w:r>
      <w:r>
        <w:t>u4) -0</w:t>
      </w:r>
      <w:r w:rsidR="00644CD5">
        <w:t>.</w:t>
      </w:r>
      <w:r>
        <w:t>0993*T(v13</w:t>
      </w:r>
      <w:r w:rsidR="00644CD5">
        <w:t>.</w:t>
      </w:r>
      <w:r>
        <w:t>u8) + 0</w:t>
      </w:r>
      <w:r w:rsidR="00644CD5">
        <w:t>.</w:t>
      </w:r>
      <w:r>
        <w:t>119*T(v15</w:t>
      </w:r>
      <w:r w:rsidR="00644CD5">
        <w:t>.</w:t>
      </w:r>
      <w:r>
        <w:t>u28) -0</w:t>
      </w:r>
      <w:r w:rsidR="00644CD5">
        <w:t>.</w:t>
      </w:r>
      <w:r>
        <w:t>0941*T(v10</w:t>
      </w:r>
      <w:r w:rsidR="00644CD5">
        <w:t>.</w:t>
      </w:r>
      <w:r>
        <w:t>u20) -0</w:t>
      </w:r>
      <w:r w:rsidR="00644CD5">
        <w:t>.</w:t>
      </w:r>
      <w:r>
        <w:t>116*T(v15</w:t>
      </w:r>
      <w:r w:rsidR="00644CD5">
        <w:t>.</w:t>
      </w:r>
      <w:r>
        <w:t>u23) -0</w:t>
      </w:r>
      <w:r w:rsidR="00644CD5">
        <w:t>.</w:t>
      </w:r>
      <w:r>
        <w:t>125*T(v31</w:t>
      </w:r>
      <w:r w:rsidR="00644CD5">
        <w:t>.</w:t>
      </w:r>
      <w:r>
        <w:t>u7) + 0</w:t>
      </w:r>
      <w:r w:rsidR="00644CD5">
        <w:t>.</w:t>
      </w:r>
      <w:r>
        <w:t>0968*T(v13) -0</w:t>
      </w:r>
      <w:r w:rsidR="00644CD5">
        <w:t>.</w:t>
      </w:r>
      <w:r>
        <w:t>0838*T(v28</w:t>
      </w:r>
      <w:r w:rsidR="00644CD5">
        <w:t>.</w:t>
      </w:r>
      <w:r>
        <w:t>u10) + 0</w:t>
      </w:r>
      <w:r w:rsidR="00644CD5">
        <w:t>.</w:t>
      </w:r>
      <w:r>
        <w:t>129*T(v5</w:t>
      </w:r>
      <w:r w:rsidR="00644CD5">
        <w:t>.</w:t>
      </w:r>
      <w:r>
        <w:t>u15) + 0</w:t>
      </w:r>
      <w:r w:rsidR="00644CD5">
        <w:t>.</w:t>
      </w:r>
      <w:r>
        <w:t>101*T(v20</w:t>
      </w:r>
      <w:r w:rsidR="00644CD5">
        <w:t>.</w:t>
      </w:r>
      <w:r>
        <w:t>u18) -0</w:t>
      </w:r>
      <w:r w:rsidR="00644CD5">
        <w:t>.</w:t>
      </w:r>
      <w:r>
        <w:t>103*T(v32</w:t>
      </w:r>
      <w:r w:rsidR="00644CD5">
        <w:t>.</w:t>
      </w:r>
      <w:r>
        <w:t>u4) + 0</w:t>
      </w:r>
      <w:r w:rsidR="00644CD5">
        <w:t>.</w:t>
      </w:r>
      <w:r>
        <w:t>128*T(v4</w:t>
      </w:r>
      <w:r w:rsidR="00644CD5">
        <w:t>.</w:t>
      </w:r>
      <w:r>
        <w:t>u26) + 0</w:t>
      </w:r>
      <w:r w:rsidR="00644CD5">
        <w:t>.</w:t>
      </w:r>
      <w:r>
        <w:t>115*T(v14</w:t>
      </w:r>
      <w:r w:rsidR="00644CD5">
        <w:t>.</w:t>
      </w:r>
      <w:r>
        <w:t>u11) + 0</w:t>
      </w:r>
      <w:r w:rsidR="00644CD5">
        <w:t>.</w:t>
      </w:r>
      <w:r>
        <w:t>142*T(v14</w:t>
      </w:r>
      <w:r w:rsidR="00644CD5">
        <w:t>.</w:t>
      </w:r>
      <w:r>
        <w:t>u17) + 0</w:t>
      </w:r>
      <w:r w:rsidR="00644CD5">
        <w:t>.</w:t>
      </w:r>
      <w:r>
        <w:t>0845*T(v24</w:t>
      </w:r>
      <w:r w:rsidR="00644CD5">
        <w:t>.</w:t>
      </w:r>
      <w:r>
        <w:t>u15) + 0</w:t>
      </w:r>
      <w:r w:rsidR="00644CD5">
        <w:t>.</w:t>
      </w:r>
      <w:r>
        <w:t>107*T(v20</w:t>
      </w:r>
      <w:r w:rsidR="00644CD5">
        <w:t>.</w:t>
      </w:r>
      <w:r>
        <w:t>u7) + 0</w:t>
      </w:r>
      <w:r w:rsidR="00644CD5">
        <w:t>.</w:t>
      </w:r>
      <w:r>
        <w:t>121*T(v13</w:t>
      </w:r>
      <w:r w:rsidR="00644CD5">
        <w:t>.</w:t>
      </w:r>
      <w:r>
        <w:t>u2) -0</w:t>
      </w:r>
      <w:r w:rsidR="00644CD5">
        <w:t>.</w:t>
      </w:r>
      <w:r>
        <w:t>102*T(v9</w:t>
      </w:r>
      <w:r w:rsidR="00644CD5">
        <w:t>.</w:t>
      </w:r>
      <w:r>
        <w:t>u10) -0</w:t>
      </w:r>
      <w:r w:rsidR="00644CD5">
        <w:t>.</w:t>
      </w:r>
      <w:r>
        <w:t>0665*T(v21</w:t>
      </w:r>
      <w:r w:rsidR="00644CD5">
        <w:t>.</w:t>
      </w:r>
      <w:r>
        <w:t>u12) + 0</w:t>
      </w:r>
      <w:r w:rsidR="00644CD5">
        <w:t>.</w:t>
      </w:r>
      <w:r>
        <w:t>0455*T(u43) -0</w:t>
      </w:r>
      <w:r w:rsidR="00644CD5">
        <w:t>.</w:t>
      </w:r>
      <w:r>
        <w:t>111*T(v4</w:t>
      </w:r>
      <w:r w:rsidR="00644CD5">
        <w:t>.</w:t>
      </w:r>
      <w:r>
        <w:t>u15) -0</w:t>
      </w:r>
      <w:r w:rsidR="00644CD5">
        <w:t>.</w:t>
      </w:r>
      <w:r>
        <w:t>0895*T(v10</w:t>
      </w:r>
      <w:r w:rsidR="00644CD5">
        <w:t>.</w:t>
      </w:r>
      <w:r>
        <w:t>u10) + 0</w:t>
      </w:r>
      <w:r w:rsidR="00644CD5">
        <w:t>.</w:t>
      </w:r>
      <w:r>
        <w:t>0883*T(v12</w:t>
      </w:r>
      <w:r w:rsidR="00644CD5">
        <w:t>.</w:t>
      </w:r>
      <w:r>
        <w:t>u6) -0</w:t>
      </w:r>
      <w:r w:rsidR="00644CD5">
        <w:t>.</w:t>
      </w:r>
      <w:r>
        <w:t>0483*T(u29) -0</w:t>
      </w:r>
      <w:r w:rsidR="00644CD5">
        <w:t>.</w:t>
      </w:r>
      <w:r>
        <w:t>0769*T(v9</w:t>
      </w:r>
      <w:r w:rsidR="00644CD5">
        <w:t>.</w:t>
      </w:r>
      <w:r>
        <w:t>u25) -0</w:t>
      </w:r>
      <w:r w:rsidR="00644CD5">
        <w:t>.</w:t>
      </w:r>
      <w:r>
        <w:t>0857*T(v10</w:t>
      </w:r>
      <w:r w:rsidR="00644CD5">
        <w:t>.</w:t>
      </w:r>
      <w:r>
        <w:t>u19) + 0</w:t>
      </w:r>
      <w:r w:rsidR="00644CD5">
        <w:t>.</w:t>
      </w:r>
      <w:r>
        <w:t>0838*T(v1</w:t>
      </w:r>
      <w:r w:rsidR="00644CD5">
        <w:t>.</w:t>
      </w:r>
      <w:r>
        <w:t>u18) + 0</w:t>
      </w:r>
      <w:r w:rsidR="00644CD5">
        <w:t>.</w:t>
      </w:r>
      <w:r>
        <w:t>0823*T(v13</w:t>
      </w:r>
      <w:r w:rsidR="00644CD5">
        <w:t>.</w:t>
      </w:r>
      <w:r>
        <w:t>u4) -0</w:t>
      </w:r>
      <w:r w:rsidR="00644CD5">
        <w:t>.</w:t>
      </w:r>
      <w:r>
        <w:t>0853*T(v14</w:t>
      </w:r>
      <w:r w:rsidR="00644CD5">
        <w:t>.</w:t>
      </w:r>
      <w:r>
        <w:t>u6) -0</w:t>
      </w:r>
      <w:r w:rsidR="00644CD5">
        <w:t>.</w:t>
      </w:r>
      <w:r>
        <w:t>0699*T(v17</w:t>
      </w:r>
      <w:r w:rsidR="00644CD5">
        <w:t>.</w:t>
      </w:r>
      <w:r>
        <w:t>u5) -0</w:t>
      </w:r>
      <w:r w:rsidR="00644CD5">
        <w:t>.</w:t>
      </w:r>
      <w:r>
        <w:t>0706*T(v13</w:t>
      </w:r>
      <w:r w:rsidR="00644CD5">
        <w:t>.</w:t>
      </w:r>
      <w:r>
        <w:t>u1) + 0</w:t>
      </w:r>
      <w:r w:rsidR="00644CD5">
        <w:t>.</w:t>
      </w:r>
      <w:r>
        <w:t>0386*T(u36) + 0</w:t>
      </w:r>
      <w:r w:rsidR="00644CD5">
        <w:t>.</w:t>
      </w:r>
      <w:r>
        <w:t>0535*T(v14</w:t>
      </w:r>
      <w:r w:rsidR="00644CD5">
        <w:t>.</w:t>
      </w:r>
      <w:r>
        <w:t>u26) + 0</w:t>
      </w:r>
      <w:r w:rsidR="00644CD5">
        <w:t>.</w:t>
      </w:r>
      <w:r>
        <w:t>0717*T(v6</w:t>
      </w:r>
      <w:r w:rsidR="00644CD5">
        <w:t>.</w:t>
      </w:r>
      <w:r>
        <w:t>u16) -0</w:t>
      </w:r>
      <w:r w:rsidR="00644CD5">
        <w:t>.</w:t>
      </w:r>
      <w:r>
        <w:t>0554*T(v24</w:t>
      </w:r>
      <w:r w:rsidR="00644CD5">
        <w:t>.</w:t>
      </w:r>
      <w:r>
        <w:t>u16) -0</w:t>
      </w:r>
      <w:r w:rsidR="00644CD5">
        <w:t>.</w:t>
      </w:r>
      <w:r>
        <w:t>0542*T(v32</w:t>
      </w:r>
      <w:r w:rsidR="00644CD5">
        <w:t>.</w:t>
      </w:r>
      <w:r>
        <w:t>u1) -0</w:t>
      </w:r>
      <w:r w:rsidR="00644CD5">
        <w:t>.</w:t>
      </w:r>
      <w:r>
        <w:t>0495*T(v6</w:t>
      </w:r>
      <w:r w:rsidR="00644CD5">
        <w:t>.</w:t>
      </w:r>
      <w:r>
        <w:t>u9) -0</w:t>
      </w:r>
      <w:r w:rsidR="00644CD5">
        <w:t>.</w:t>
      </w:r>
      <w:r>
        <w:t>0503*T(v6</w:t>
      </w:r>
      <w:r w:rsidR="00644CD5">
        <w:t>.</w:t>
      </w:r>
      <w:r>
        <w:t>u32) + 0</w:t>
      </w:r>
      <w:r w:rsidR="00644CD5">
        <w:t>.</w:t>
      </w:r>
      <w:r>
        <w:t>0443*T(v16</w:t>
      </w:r>
      <w:r w:rsidR="00644CD5">
        <w:t>.</w:t>
      </w:r>
      <w:r>
        <w:t>u22) + 0</w:t>
      </w:r>
      <w:r w:rsidR="00644CD5">
        <w:t>.</w:t>
      </w:r>
      <w:r>
        <w:t>0316*T(v17) + 0</w:t>
      </w:r>
      <w:r w:rsidR="00644CD5">
        <w:t>.</w:t>
      </w:r>
      <w:r>
        <w:t>0452*T(v1</w:t>
      </w:r>
      <w:r w:rsidR="00644CD5">
        <w:t>.</w:t>
      </w:r>
      <w:r>
        <w:t>u30) -0</w:t>
      </w:r>
      <w:r w:rsidR="00644CD5">
        <w:t>.</w:t>
      </w:r>
      <w:r>
        <w:t>0471*T(v19</w:t>
      </w:r>
      <w:r w:rsidR="00644CD5">
        <w:t>.</w:t>
      </w:r>
      <w:r>
        <w:t>u1) + 0</w:t>
      </w:r>
      <w:r w:rsidR="00644CD5">
        <w:t>.</w:t>
      </w:r>
      <w:r>
        <w:t>0307*T(v15) + 0</w:t>
      </w:r>
      <w:r w:rsidR="00644CD5">
        <w:t>.</w:t>
      </w:r>
      <w:r>
        <w:t>0431*T(v11</w:t>
      </w:r>
      <w:r w:rsidR="00644CD5">
        <w:t>.</w:t>
      </w:r>
      <w:r>
        <w:t>u1) + 0</w:t>
      </w:r>
      <w:r w:rsidR="00644CD5">
        <w:t>.</w:t>
      </w:r>
      <w:r>
        <w:t>0298*T(v18</w:t>
      </w:r>
      <w:r w:rsidR="00644CD5">
        <w:t>.</w:t>
      </w:r>
      <w:r>
        <w:t>u17) -0</w:t>
      </w:r>
      <w:r w:rsidR="00644CD5">
        <w:t>.</w:t>
      </w:r>
      <w:r>
        <w:t>0235*T(u34) -0</w:t>
      </w:r>
      <w:r w:rsidR="00644CD5">
        <w:t>.</w:t>
      </w:r>
      <w:r>
        <w:t>0438*T(v6</w:t>
      </w:r>
      <w:r w:rsidR="00644CD5">
        <w:t>.</w:t>
      </w:r>
      <w:r>
        <w:t>u4) -0</w:t>
      </w:r>
      <w:r w:rsidR="00644CD5">
        <w:t>.</w:t>
      </w:r>
      <w:r>
        <w:t>0328*T(v32</w:t>
      </w:r>
      <w:r w:rsidR="00644CD5">
        <w:t>.</w:t>
      </w:r>
      <w:r>
        <w:t>u2) + 0</w:t>
      </w:r>
      <w:r w:rsidR="00644CD5">
        <w:t>.</w:t>
      </w:r>
      <w:r>
        <w:t>0307*T(v20</w:t>
      </w:r>
      <w:r w:rsidR="00644CD5">
        <w:t>.</w:t>
      </w:r>
      <w:r>
        <w:t>u4) -0</w:t>
      </w:r>
      <w:r w:rsidR="00644CD5">
        <w:t>.</w:t>
      </w:r>
      <w:r>
        <w:t>0252*T(v10</w:t>
      </w:r>
      <w:r w:rsidR="00644CD5">
        <w:t>.</w:t>
      </w:r>
      <w:r>
        <w:t>u15) + 0</w:t>
      </w:r>
      <w:r w:rsidR="00644CD5">
        <w:t>.</w:t>
      </w:r>
      <w:r>
        <w:t>0183*T(v16) -0</w:t>
      </w:r>
      <w:r w:rsidR="00644CD5">
        <w:t>.</w:t>
      </w:r>
      <w:r>
        <w:t>0236*T(v8</w:t>
      </w:r>
      <w:r w:rsidR="00644CD5">
        <w:t>.</w:t>
      </w:r>
      <w:r>
        <w:t>u10) + 0</w:t>
      </w:r>
      <w:r w:rsidR="00644CD5">
        <w:t>.</w:t>
      </w:r>
      <w:r>
        <w:t>0202*T(v8</w:t>
      </w:r>
      <w:r w:rsidR="00644CD5">
        <w:t>.</w:t>
      </w:r>
      <w:r>
        <w:t>u34) -0</w:t>
      </w:r>
      <w:r w:rsidR="00644CD5">
        <w:t>.</w:t>
      </w:r>
      <w:r>
        <w:t>0207*T(v23</w:t>
      </w:r>
      <w:r w:rsidR="00644CD5">
        <w:t>.</w:t>
      </w:r>
      <w:r>
        <w:t>u15) -0</w:t>
      </w:r>
      <w:r w:rsidR="00644CD5">
        <w:t>.</w:t>
      </w:r>
      <w:r>
        <w:t>019*T(v25</w:t>
      </w:r>
      <w:r w:rsidR="00644CD5">
        <w:t>.</w:t>
      </w:r>
      <w:r>
        <w:t>u4) -0</w:t>
      </w:r>
      <w:r w:rsidR="00644CD5">
        <w:t>.</w:t>
      </w:r>
      <w:r>
        <w:t>0208*T(v11</w:t>
      </w:r>
      <w:r w:rsidR="00644CD5">
        <w:t>.</w:t>
      </w:r>
      <w:r>
        <w:t>u12) -0</w:t>
      </w:r>
      <w:r w:rsidR="00644CD5">
        <w:t>.</w:t>
      </w:r>
      <w:r>
        <w:t>0124*T(v31) -0</w:t>
      </w:r>
      <w:r w:rsidR="00644CD5">
        <w:t>.</w:t>
      </w:r>
      <w:r>
        <w:t>0217*T(v18</w:t>
      </w:r>
      <w:r w:rsidR="00644CD5">
        <w:t>.</w:t>
      </w:r>
      <w:r>
        <w:t>u4) + 0</w:t>
      </w:r>
      <w:r w:rsidR="00644CD5">
        <w:t>.</w:t>
      </w:r>
      <w:r>
        <w:t>0214*T(v4</w:t>
      </w:r>
      <w:r w:rsidR="00644CD5">
        <w:t>.</w:t>
      </w:r>
      <w:r>
        <w:t>u20) + 0</w:t>
      </w:r>
      <w:r w:rsidR="00644CD5">
        <w:t>.</w:t>
      </w:r>
      <w:r>
        <w:t>0172*T(v21</w:t>
      </w:r>
      <w:r w:rsidR="00644CD5">
        <w:t>.</w:t>
      </w:r>
      <w:r>
        <w:t>u11) + 0</w:t>
      </w:r>
      <w:r w:rsidR="00644CD5">
        <w:t>.</w:t>
      </w:r>
      <w:r>
        <w:t>0172*T(v8</w:t>
      </w:r>
      <w:r w:rsidR="00644CD5">
        <w:t>.</w:t>
      </w:r>
      <w:r>
        <w:t>u32) + 0</w:t>
      </w:r>
      <w:r w:rsidR="00644CD5">
        <w:t>.</w:t>
      </w:r>
      <w:r>
        <w:t>0166*T(v18</w:t>
      </w:r>
      <w:r w:rsidR="00644CD5">
        <w:t>.</w:t>
      </w:r>
      <w:r>
        <w:t>u14) -0</w:t>
      </w:r>
      <w:r w:rsidR="00644CD5">
        <w:t>.</w:t>
      </w:r>
      <w:r>
        <w:t>0196*T(v1</w:t>
      </w:r>
      <w:r w:rsidR="00644CD5">
        <w:t>.</w:t>
      </w:r>
      <w:r>
        <w:t>u14) + 0</w:t>
      </w:r>
      <w:r w:rsidR="00644CD5">
        <w:t>.</w:t>
      </w:r>
      <w:r>
        <w:t>0148*T(v2</w:t>
      </w:r>
      <w:r w:rsidR="00644CD5">
        <w:t>.</w:t>
      </w:r>
      <w:r>
        <w:t>u16) -0</w:t>
      </w:r>
      <w:r w:rsidR="00644CD5">
        <w:t>.</w:t>
      </w:r>
      <w:r>
        <w:t>0129*T(v3</w:t>
      </w:r>
      <w:r w:rsidR="00644CD5">
        <w:t>.</w:t>
      </w:r>
      <w:r>
        <w:t>u38) -0</w:t>
      </w:r>
      <w:r w:rsidR="00644CD5">
        <w:t>.</w:t>
      </w:r>
      <w:r>
        <w:t>00952*T(v9</w:t>
      </w:r>
      <w:r w:rsidR="00644CD5">
        <w:t>.</w:t>
      </w:r>
      <w:r>
        <w:t>u6) + 0</w:t>
      </w:r>
      <w:r w:rsidR="00644CD5">
        <w:t>.</w:t>
      </w:r>
      <w:r>
        <w:t>0065*T(v29</w:t>
      </w:r>
      <w:r w:rsidR="00644CD5">
        <w:t>.</w:t>
      </w:r>
      <w:r>
        <w:t>u7) -0</w:t>
      </w:r>
      <w:r w:rsidR="00644CD5">
        <w:t>.</w:t>
      </w:r>
      <w:r>
        <w:t>00324*T(u22) -0</w:t>
      </w:r>
      <w:r w:rsidR="00644CD5">
        <w:t>.</w:t>
      </w:r>
      <w:r>
        <w:t>0058*T(v8</w:t>
      </w:r>
      <w:r w:rsidR="00644CD5">
        <w:t>.</w:t>
      </w:r>
      <w:r>
        <w:t>u2) + 0</w:t>
      </w:r>
      <w:r w:rsidR="00644CD5">
        <w:t>.</w:t>
      </w:r>
      <w:r>
        <w:t>00278*T(v9</w:t>
      </w:r>
      <w:r w:rsidR="00644CD5">
        <w:t>.</w:t>
      </w:r>
      <w:r>
        <w:t>u31) + 0</w:t>
      </w:r>
      <w:r w:rsidR="00644CD5">
        <w:t>.</w:t>
      </w:r>
      <w:r>
        <w:t>00182*T(v9</w:t>
      </w:r>
      <w:r w:rsidR="00644CD5">
        <w:t>.</w:t>
      </w:r>
      <w:r>
        <w:t>u24) -0</w:t>
      </w:r>
      <w:r w:rsidR="00644CD5">
        <w:t>.</w:t>
      </w:r>
      <w:r>
        <w:t>00128*T(v1</w:t>
      </w:r>
      <w:r w:rsidR="00644CD5">
        <w:t>.</w:t>
      </w:r>
      <w:r>
        <w:t>u16) + 0</w:t>
      </w:r>
      <w:r w:rsidR="00644CD5">
        <w:t>.</w:t>
      </w:r>
      <w:r>
        <w:t>000283*T(v12</w:t>
      </w:r>
      <w:r w:rsidR="00644CD5">
        <w:t>.</w:t>
      </w:r>
      <w:r>
        <w:t>u5) + 7</w:t>
      </w:r>
      <w:r w:rsidR="00644CD5">
        <w:t>.</w:t>
      </w:r>
      <w:r>
        <w:t>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128*NumAromAtoms + 0</w:t>
      </w:r>
      <w:r w:rsidR="00644CD5">
        <w:t>.</w:t>
      </w:r>
      <w:r>
        <w:t>97*T(v16</w:t>
      </w:r>
      <w:r w:rsidR="00644CD5">
        <w:t>.</w:t>
      </w:r>
      <w:r>
        <w:t>u2) -0</w:t>
      </w:r>
      <w:r w:rsidR="00644CD5">
        <w:t>.</w:t>
      </w:r>
      <w:r>
        <w:t>379*u + 0</w:t>
      </w:r>
      <w:r w:rsidR="00644CD5">
        <w:t>.</w:t>
      </w:r>
      <w:r>
        <w:t>651*T(v2</w:t>
      </w:r>
      <w:r w:rsidR="00644CD5">
        <w:t>.</w:t>
      </w:r>
      <w:r>
        <w:t>u3) + 0</w:t>
      </w:r>
      <w:r w:rsidR="00644CD5">
        <w:t>.</w:t>
      </w:r>
      <w:r>
        <w:t>0132*T(v4</w:t>
      </w:r>
      <w:r w:rsidR="00644CD5">
        <w:t>.</w:t>
      </w:r>
      <w:r>
        <w:t>u9) + 0</w:t>
      </w:r>
      <w:r w:rsidR="00644CD5">
        <w:t>.</w:t>
      </w:r>
      <w:r>
        <w:t>435*T(v23</w:t>
      </w:r>
      <w:r w:rsidR="00644CD5">
        <w:t>.</w:t>
      </w:r>
      <w:r>
        <w:t>u1) -0</w:t>
      </w:r>
      <w:r w:rsidR="00644CD5">
        <w:t>.</w:t>
      </w:r>
      <w:r>
        <w:t>315*T(v22</w:t>
      </w:r>
      <w:r w:rsidR="00644CD5">
        <w:t>.</w:t>
      </w:r>
      <w:r>
        <w:t>u18) -0</w:t>
      </w:r>
      <w:r w:rsidR="00644CD5">
        <w:t>.</w:t>
      </w:r>
      <w:r>
        <w:t>491*T(v25</w:t>
      </w:r>
      <w:r w:rsidR="00644CD5">
        <w:t>.</w:t>
      </w:r>
      <w:r>
        <w:t>u8) + 0</w:t>
      </w:r>
      <w:r w:rsidR="00644CD5">
        <w:t>.</w:t>
      </w:r>
      <w:r>
        <w:t>314*T(v8</w:t>
      </w:r>
      <w:r w:rsidR="00644CD5">
        <w:t>.</w:t>
      </w:r>
      <w:r>
        <w:t>u23) + 0</w:t>
      </w:r>
      <w:r w:rsidR="00644CD5">
        <w:t>.</w:t>
      </w:r>
      <w:r>
        <w:t>411*T(v10) + 0</w:t>
      </w:r>
      <w:r w:rsidR="00644CD5">
        <w:t>.</w:t>
      </w:r>
      <w:r>
        <w:t>171*T(v6) + 0</w:t>
      </w:r>
      <w:r w:rsidR="00644CD5">
        <w:t>.</w:t>
      </w:r>
      <w:r>
        <w:t>151*NumDonor + 0</w:t>
      </w:r>
      <w:r w:rsidR="00644CD5">
        <w:t>.</w:t>
      </w:r>
      <w:r>
        <w:t>242*T(v13</w:t>
      </w:r>
      <w:r w:rsidR="00644CD5">
        <w:t>.</w:t>
      </w:r>
      <w:r>
        <w:t>u4) -0</w:t>
      </w:r>
      <w:r w:rsidR="00644CD5">
        <w:t>.</w:t>
      </w:r>
      <w:r>
        <w:t>198*NumAcceptor + 0</w:t>
      </w:r>
      <w:r w:rsidR="00644CD5">
        <w:t>.</w:t>
      </w:r>
      <w:r>
        <w:t>41*T(v1</w:t>
      </w:r>
      <w:r w:rsidR="00644CD5">
        <w:t>.</w:t>
      </w:r>
      <w:r>
        <w:t>u20) -0</w:t>
      </w:r>
      <w:r w:rsidR="00644CD5">
        <w:t>.</w:t>
      </w:r>
      <w:r>
        <w:t>513*T(v4</w:t>
      </w:r>
      <w:r w:rsidR="00644CD5">
        <w:t>.</w:t>
      </w:r>
      <w:r>
        <w:t>u2) + 0</w:t>
      </w:r>
      <w:r w:rsidR="00644CD5">
        <w:t>.</w:t>
      </w:r>
      <w:r>
        <w:t>513*T(v14</w:t>
      </w:r>
      <w:r w:rsidR="00644CD5">
        <w:t>.</w:t>
      </w:r>
      <w:r>
        <w:t>u7) -0</w:t>
      </w:r>
      <w:r w:rsidR="00644CD5">
        <w:t>.</w:t>
      </w:r>
      <w:r>
        <w:t>559*T(v35</w:t>
      </w:r>
      <w:r w:rsidR="00644CD5">
        <w:t>.</w:t>
      </w:r>
      <w:r>
        <w:t>u2) -0</w:t>
      </w:r>
      <w:r w:rsidR="00644CD5">
        <w:t>.</w:t>
      </w:r>
      <w:r>
        <w:t>462*T(v1</w:t>
      </w:r>
      <w:r w:rsidR="00644CD5">
        <w:t>.</w:t>
      </w:r>
      <w:r>
        <w:t>u31) + 0</w:t>
      </w:r>
      <w:r w:rsidR="00644CD5">
        <w:t>.</w:t>
      </w:r>
      <w:r>
        <w:t>189*T(v27</w:t>
      </w:r>
      <w:r w:rsidR="00644CD5">
        <w:t>.</w:t>
      </w:r>
      <w:r>
        <w:t>u3) + 0</w:t>
      </w:r>
      <w:r w:rsidR="00644CD5">
        <w:t>.</w:t>
      </w:r>
      <w:r>
        <w:t>554*T(v6</w:t>
      </w:r>
      <w:r w:rsidR="00644CD5">
        <w:t>.</w:t>
      </w:r>
      <w:r>
        <w:t>u23) + 0</w:t>
      </w:r>
      <w:r w:rsidR="00644CD5">
        <w:t>.</w:t>
      </w:r>
      <w:r>
        <w:t>435*T(v10</w:t>
      </w:r>
      <w:r w:rsidR="00644CD5">
        <w:t>.</w:t>
      </w:r>
      <w:r>
        <w:t>u12) + 0</w:t>
      </w:r>
      <w:r w:rsidR="00644CD5">
        <w:t>.</w:t>
      </w:r>
      <w:r>
        <w:t>215*T(v23) + 0</w:t>
      </w:r>
      <w:r w:rsidR="00644CD5">
        <w:t>.</w:t>
      </w:r>
      <w:r>
        <w:t>305*T(v24</w:t>
      </w:r>
      <w:r w:rsidR="00644CD5">
        <w:t>.</w:t>
      </w:r>
      <w:r>
        <w:t>u19) + 4</w:t>
      </w:r>
      <w:r w:rsidR="00644CD5">
        <w:t>.</w:t>
      </w:r>
      <w:r>
        <w:t>99*Length + 0</w:t>
      </w:r>
      <w:r w:rsidR="00644CD5">
        <w:t>.</w:t>
      </w:r>
      <w:r>
        <w:t>63*T(v13</w:t>
      </w:r>
      <w:r w:rsidR="00644CD5">
        <w:t>.</w:t>
      </w:r>
      <w:r>
        <w:t>u1) + 0</w:t>
      </w:r>
      <w:r w:rsidR="00644CD5">
        <w:t>.</w:t>
      </w:r>
      <w:r>
        <w:t>075*Lipophilicity^2 + 0</w:t>
      </w:r>
      <w:r w:rsidR="00644CD5">
        <w:t>.</w:t>
      </w:r>
      <w:r>
        <w:t>32*T(v22</w:t>
      </w:r>
      <w:r w:rsidR="00644CD5">
        <w:t>.</w:t>
      </w:r>
      <w:r>
        <w:t>u14) + 0</w:t>
      </w:r>
      <w:r w:rsidR="00644CD5">
        <w:t>.</w:t>
      </w:r>
      <w:r>
        <w:t>243*T(v7) + 0</w:t>
      </w:r>
      <w:r w:rsidR="00644CD5">
        <w:t>.</w:t>
      </w:r>
      <w:r>
        <w:t>609*T(v19</w:t>
      </w:r>
      <w:r w:rsidR="00644CD5">
        <w:t>.</w:t>
      </w:r>
      <w:r>
        <w:t>u22) + 0</w:t>
      </w:r>
      <w:r w:rsidR="00644CD5">
        <w:t>.</w:t>
      </w:r>
      <w:r>
        <w:t>598*T(v13</w:t>
      </w:r>
      <w:r w:rsidR="00644CD5">
        <w:t>.</w:t>
      </w:r>
      <w:r>
        <w:t>u2) -0</w:t>
      </w:r>
      <w:r w:rsidR="00644CD5">
        <w:t>.</w:t>
      </w:r>
      <w:r>
        <w:t>331*T(v13</w:t>
      </w:r>
      <w:r w:rsidR="00644CD5">
        <w:t>.</w:t>
      </w:r>
      <w:r>
        <w:t>u20) + 0</w:t>
      </w:r>
      <w:r w:rsidR="00644CD5">
        <w:t>.</w:t>
      </w:r>
      <w:r>
        <w:t>401*T(v9) -0</w:t>
      </w:r>
      <w:r w:rsidR="00644CD5">
        <w:t>.</w:t>
      </w:r>
      <w:r>
        <w:t>398*T(v18</w:t>
      </w:r>
      <w:r w:rsidR="00644CD5">
        <w:t>.</w:t>
      </w:r>
      <w:r>
        <w:t>u12) -0</w:t>
      </w:r>
      <w:r w:rsidR="00644CD5">
        <w:t>.</w:t>
      </w:r>
      <w:r>
        <w:t>58*T(v8</w:t>
      </w:r>
      <w:r w:rsidR="00644CD5">
        <w:t>.</w:t>
      </w:r>
      <w:r>
        <w:t>u29) + 0</w:t>
      </w:r>
      <w:r w:rsidR="00644CD5">
        <w:t>.</w:t>
      </w:r>
      <w:r>
        <w:t>583*T(v1</w:t>
      </w:r>
      <w:r w:rsidR="00644CD5">
        <w:t>.</w:t>
      </w:r>
      <w:r>
        <w:t>u9) -0</w:t>
      </w:r>
      <w:r w:rsidR="00644CD5">
        <w:t>.</w:t>
      </w:r>
      <w:r>
        <w:t>491*T(v22</w:t>
      </w:r>
      <w:r w:rsidR="00644CD5">
        <w:t>.</w:t>
      </w:r>
      <w:r>
        <w:t>u19) -0</w:t>
      </w:r>
      <w:r w:rsidR="00644CD5">
        <w:t>.</w:t>
      </w:r>
      <w:r>
        <w:t>558*T(v29</w:t>
      </w:r>
      <w:r w:rsidR="00644CD5">
        <w:t>.</w:t>
      </w:r>
      <w:r>
        <w:t>u1) -0</w:t>
      </w:r>
      <w:r w:rsidR="00644CD5">
        <w:t>.</w:t>
      </w:r>
      <w:r>
        <w:t>632*T(v8</w:t>
      </w:r>
      <w:r w:rsidR="00644CD5">
        <w:t>.</w:t>
      </w:r>
      <w:r>
        <w:t>u8) -0</w:t>
      </w:r>
      <w:r w:rsidR="00644CD5">
        <w:t>.</w:t>
      </w:r>
      <w:r>
        <w:t>581*T(v10</w:t>
      </w:r>
      <w:r w:rsidR="00644CD5">
        <w:t>.</w:t>
      </w:r>
      <w:r>
        <w:t>u8) -0</w:t>
      </w:r>
      <w:r w:rsidR="00644CD5">
        <w:t>.</w:t>
      </w:r>
      <w:r>
        <w:t>252*T(v14</w:t>
      </w:r>
      <w:r w:rsidR="00644CD5">
        <w:t>.</w:t>
      </w:r>
      <w:r>
        <w:t>u23) -0</w:t>
      </w:r>
      <w:r w:rsidR="00644CD5">
        <w:t>.</w:t>
      </w:r>
      <w:r>
        <w:t>214*T(v28</w:t>
      </w:r>
      <w:r w:rsidR="00644CD5">
        <w:t>.</w:t>
      </w:r>
      <w:r>
        <w:t>u11) -0</w:t>
      </w:r>
      <w:r w:rsidR="00644CD5">
        <w:t>.</w:t>
      </w:r>
      <w:r>
        <w:t>463*T(v4</w:t>
      </w:r>
      <w:r w:rsidR="00644CD5">
        <w:t>.</w:t>
      </w:r>
      <w:r>
        <w:t>u7) -0</w:t>
      </w:r>
      <w:r w:rsidR="00644CD5">
        <w:t>.</w:t>
      </w:r>
      <w:r>
        <w:t>216*T(v21</w:t>
      </w:r>
      <w:r w:rsidR="00644CD5">
        <w:t>.</w:t>
      </w:r>
      <w:r>
        <w:t>u18) + 0</w:t>
      </w:r>
      <w:r w:rsidR="00644CD5">
        <w:t>.</w:t>
      </w:r>
      <w:r>
        <w:t>391*T(v38</w:t>
      </w:r>
      <w:r w:rsidR="00644CD5">
        <w:t>.</w:t>
      </w:r>
      <w:r>
        <w:t>u2) + 0</w:t>
      </w:r>
      <w:r w:rsidR="00644CD5">
        <w:t>.</w:t>
      </w:r>
      <w:r>
        <w:t>556*T(v3</w:t>
      </w:r>
      <w:r w:rsidR="00644CD5">
        <w:t>.</w:t>
      </w:r>
      <w:r>
        <w:t>u12) -0</w:t>
      </w:r>
      <w:r w:rsidR="00644CD5">
        <w:t>.</w:t>
      </w:r>
      <w:r>
        <w:t>253*T(v24</w:t>
      </w:r>
      <w:r w:rsidR="00644CD5">
        <w:t>.</w:t>
      </w:r>
      <w:r>
        <w:t>u9) -0</w:t>
      </w:r>
      <w:r w:rsidR="00644CD5">
        <w:t>.</w:t>
      </w:r>
      <w:r>
        <w:t>49*T(v4</w:t>
      </w:r>
      <w:r w:rsidR="00644CD5">
        <w:t>.</w:t>
      </w:r>
      <w:r>
        <w:t>u3) + 0</w:t>
      </w:r>
      <w:r w:rsidR="00644CD5">
        <w:t>.</w:t>
      </w:r>
      <w:r>
        <w:t>297*T(v37</w:t>
      </w:r>
      <w:r w:rsidR="00644CD5">
        <w:t>.</w:t>
      </w:r>
      <w:r>
        <w:t>u1) + 0</w:t>
      </w:r>
      <w:r w:rsidR="00644CD5">
        <w:t>.</w:t>
      </w:r>
      <w:r>
        <w:t>383*T(v7</w:t>
      </w:r>
      <w:r w:rsidR="00644CD5">
        <w:t>.</w:t>
      </w:r>
      <w:r>
        <w:t>u13) + 17</w:t>
      </w:r>
      <w:r w:rsidR="00644CD5">
        <w:t>.</w:t>
      </w:r>
      <w:r>
        <w:t>2*Lipophilicity + 0</w:t>
      </w:r>
      <w:r w:rsidR="00644CD5">
        <w:t>.</w:t>
      </w:r>
      <w:r>
        <w:t>275*T(v5</w:t>
      </w:r>
      <w:r w:rsidR="00644CD5">
        <w:t>.</w:t>
      </w:r>
      <w:r>
        <w:t>u7) + 0</w:t>
      </w:r>
      <w:r w:rsidR="00644CD5">
        <w:t>.</w:t>
      </w:r>
      <w:r>
        <w:t>342*T(v8</w:t>
      </w:r>
      <w:r w:rsidR="00644CD5">
        <w:t>.</w:t>
      </w:r>
      <w:r>
        <w:t>u9) + 0</w:t>
      </w:r>
      <w:r w:rsidR="00644CD5">
        <w:t>.</w:t>
      </w:r>
      <w:r>
        <w:t>252*T(v5</w:t>
      </w:r>
      <w:r w:rsidR="00644CD5">
        <w:t>.</w:t>
      </w:r>
      <w:r>
        <w:t>u25) -0</w:t>
      </w:r>
      <w:r w:rsidR="00644CD5">
        <w:t>.</w:t>
      </w:r>
      <w:r>
        <w:t>0669*T(v4</w:t>
      </w:r>
      <w:r w:rsidR="00644CD5">
        <w:t>.</w:t>
      </w:r>
      <w:r>
        <w:t>u30) + 0</w:t>
      </w:r>
      <w:r w:rsidR="00644CD5">
        <w:t>.</w:t>
      </w:r>
      <w:r>
        <w:t>395*T(v29</w:t>
      </w:r>
      <w:r w:rsidR="00644CD5">
        <w:t>.</w:t>
      </w:r>
      <w:r>
        <w:t>u10) -0</w:t>
      </w:r>
      <w:r w:rsidR="00644CD5">
        <w:t>.</w:t>
      </w:r>
      <w:r>
        <w:t>17*T(v4</w:t>
      </w:r>
      <w:r w:rsidR="00644CD5">
        <w:t>.</w:t>
      </w:r>
      <w:r>
        <w:t>u5) -0</w:t>
      </w:r>
      <w:r w:rsidR="00644CD5">
        <w:t>.</w:t>
      </w:r>
      <w:r>
        <w:t>27*T(v8</w:t>
      </w:r>
      <w:r w:rsidR="00644CD5">
        <w:t>.</w:t>
      </w:r>
      <w:r>
        <w:t>u22) + 0</w:t>
      </w:r>
      <w:r w:rsidR="00644CD5">
        <w:t>.</w:t>
      </w:r>
      <w:r>
        <w:t>223*T(u23) -0</w:t>
      </w:r>
      <w:r w:rsidR="00644CD5">
        <w:t>.</w:t>
      </w:r>
      <w:r>
        <w:t>388*T(v26</w:t>
      </w:r>
      <w:r w:rsidR="00644CD5">
        <w:t>.</w:t>
      </w:r>
      <w:r>
        <w:t>u13) -0</w:t>
      </w:r>
      <w:r w:rsidR="00644CD5">
        <w:t>.</w:t>
      </w:r>
      <w:r>
        <w:t>346*T(v24</w:t>
      </w:r>
      <w:r w:rsidR="00644CD5">
        <w:t>.</w:t>
      </w:r>
      <w:r>
        <w:t>u3) -0</w:t>
      </w:r>
      <w:r w:rsidR="00644CD5">
        <w:t>.</w:t>
      </w:r>
      <w:r>
        <w:t>21*T(u26) + 0</w:t>
      </w:r>
      <w:r w:rsidR="00644CD5">
        <w:t>.</w:t>
      </w:r>
      <w:r>
        <w:t>246*T(v25</w:t>
      </w:r>
      <w:r w:rsidR="00644CD5">
        <w:t>.</w:t>
      </w:r>
      <w:r>
        <w:t>u5) -0</w:t>
      </w:r>
      <w:r w:rsidR="00644CD5">
        <w:t>.</w:t>
      </w:r>
      <w:r>
        <w:t>155*T(v16</w:t>
      </w:r>
      <w:r w:rsidR="00644CD5">
        <w:t>.</w:t>
      </w:r>
      <w:r>
        <w:t>u26) + 0</w:t>
      </w:r>
      <w:r w:rsidR="00644CD5">
        <w:t>.</w:t>
      </w:r>
      <w:r>
        <w:t>326*T(v1</w:t>
      </w:r>
      <w:r w:rsidR="00644CD5">
        <w:t>.</w:t>
      </w:r>
      <w:r>
        <w:t>u11) + 0</w:t>
      </w:r>
      <w:r w:rsidR="00644CD5">
        <w:t>.</w:t>
      </w:r>
      <w:r>
        <w:t>4*T(v4</w:t>
      </w:r>
      <w:r w:rsidR="00644CD5">
        <w:t>.</w:t>
      </w:r>
      <w:r>
        <w:t>u16) -0</w:t>
      </w:r>
      <w:r w:rsidR="00644CD5">
        <w:t>.</w:t>
      </w:r>
      <w:r>
        <w:t>236*T(v32</w:t>
      </w:r>
      <w:r w:rsidR="00644CD5">
        <w:t>.</w:t>
      </w:r>
      <w:r>
        <w:t>u6) + 13</w:t>
      </w:r>
      <w:r w:rsidR="00644CD5">
        <w:t>.</w:t>
      </w:r>
      <w:r>
        <w:t>1*Volume + 0</w:t>
      </w:r>
      <w:r w:rsidR="00644CD5">
        <w:t>.</w:t>
      </w:r>
      <w:r>
        <w:t>188*T(v9</w:t>
      </w:r>
      <w:r w:rsidR="00644CD5">
        <w:t>.</w:t>
      </w:r>
      <w:r>
        <w:t>u34) + 0</w:t>
      </w:r>
      <w:r w:rsidR="00644CD5">
        <w:t>.</w:t>
      </w:r>
      <w:r>
        <w:t>253*T(v6</w:t>
      </w:r>
      <w:r w:rsidR="00644CD5">
        <w:t>.</w:t>
      </w:r>
      <w:r>
        <w:t>u27) -0</w:t>
      </w:r>
      <w:r w:rsidR="00644CD5">
        <w:t>.</w:t>
      </w:r>
      <w:r>
        <w:t>347*T(v10</w:t>
      </w:r>
      <w:r w:rsidR="00644CD5">
        <w:t>.</w:t>
      </w:r>
      <w:r>
        <w:t>u5) + 0</w:t>
      </w:r>
      <w:r w:rsidR="00644CD5">
        <w:t>.</w:t>
      </w:r>
      <w:r>
        <w:t>197*T(v6</w:t>
      </w:r>
      <w:r w:rsidR="00644CD5">
        <w:t>.</w:t>
      </w:r>
      <w:r>
        <w:t>u14) -0</w:t>
      </w:r>
      <w:r w:rsidR="00644CD5">
        <w:t>.</w:t>
      </w:r>
      <w:r>
        <w:t>411*T(u4) -0</w:t>
      </w:r>
      <w:r w:rsidR="00644CD5">
        <w:t>.</w:t>
      </w:r>
      <w:r>
        <w:t>112*T(v24) + 0</w:t>
      </w:r>
      <w:r w:rsidR="00644CD5">
        <w:t>.</w:t>
      </w:r>
      <w:r>
        <w:t>433*T(v21</w:t>
      </w:r>
      <w:r w:rsidR="00644CD5">
        <w:t>.</w:t>
      </w:r>
      <w:r>
        <w:t>u22) + 0</w:t>
      </w:r>
      <w:r w:rsidR="00644CD5">
        <w:t>.</w:t>
      </w:r>
      <w:r>
        <w:t>471*T(v11</w:t>
      </w:r>
      <w:r w:rsidR="00644CD5">
        <w:t>.</w:t>
      </w:r>
      <w:r>
        <w:t>u12) -0</w:t>
      </w:r>
      <w:r w:rsidR="00644CD5">
        <w:t>.</w:t>
      </w:r>
      <w:r>
        <w:t>099*T(v24</w:t>
      </w:r>
      <w:r w:rsidR="00644CD5">
        <w:t>.</w:t>
      </w:r>
      <w:r>
        <w:t>u15) + 0</w:t>
      </w:r>
      <w:r w:rsidR="00644CD5">
        <w:t>.</w:t>
      </w:r>
      <w:r>
        <w:t>54*T(v14</w:t>
      </w:r>
      <w:r w:rsidR="00644CD5">
        <w:t>.</w:t>
      </w:r>
      <w:r>
        <w:t>u5) -0</w:t>
      </w:r>
      <w:r w:rsidR="00644CD5">
        <w:t>.</w:t>
      </w:r>
      <w:r>
        <w:t>328*T(v12</w:t>
      </w:r>
      <w:r w:rsidR="00644CD5">
        <w:t>.</w:t>
      </w:r>
      <w:r>
        <w:t>u31) -0</w:t>
      </w:r>
      <w:r w:rsidR="00644CD5">
        <w:t>.</w:t>
      </w:r>
      <w:r>
        <w:t>0357*NumHal -0</w:t>
      </w:r>
      <w:r w:rsidR="00644CD5">
        <w:t>.</w:t>
      </w:r>
      <w:r>
        <w:t>28*T(v18</w:t>
      </w:r>
      <w:r w:rsidR="00644CD5">
        <w:t>.</w:t>
      </w:r>
      <w:r>
        <w:t>u3) -0</w:t>
      </w:r>
      <w:r w:rsidR="00644CD5">
        <w:t>.</w:t>
      </w:r>
      <w:r>
        <w:t>176*T(v38</w:t>
      </w:r>
      <w:r w:rsidR="00644CD5">
        <w:t>.</w:t>
      </w:r>
      <w:r>
        <w:t>u4) -0</w:t>
      </w:r>
      <w:r w:rsidR="00644CD5">
        <w:t>.</w:t>
      </w:r>
      <w:r>
        <w:t>34*T(v12</w:t>
      </w:r>
      <w:r w:rsidR="00644CD5">
        <w:t>.</w:t>
      </w:r>
      <w:r>
        <w:t>u15) -0</w:t>
      </w:r>
      <w:r w:rsidR="00644CD5">
        <w:t>.</w:t>
      </w:r>
      <w:r>
        <w:t>236*T(v2</w:t>
      </w:r>
      <w:r w:rsidR="00644CD5">
        <w:t>.</w:t>
      </w:r>
      <w:r>
        <w:t>u9) + 0</w:t>
      </w:r>
      <w:r w:rsidR="00644CD5">
        <w:t>.</w:t>
      </w:r>
      <w:r>
        <w:t>145*T(v12) + 0</w:t>
      </w:r>
      <w:r w:rsidR="00644CD5">
        <w:t>.</w:t>
      </w:r>
      <w:r>
        <w:t>346*T(v15</w:t>
      </w:r>
      <w:r w:rsidR="00644CD5">
        <w:t>.</w:t>
      </w:r>
      <w:r>
        <w:t>u4) + 0</w:t>
      </w:r>
      <w:r w:rsidR="00644CD5">
        <w:t>.</w:t>
      </w:r>
      <w:r>
        <w:t>36*T(v12</w:t>
      </w:r>
      <w:r w:rsidR="00644CD5">
        <w:t>.</w:t>
      </w:r>
      <w:r>
        <w:t>u10) + 0</w:t>
      </w:r>
      <w:r w:rsidR="00644CD5">
        <w:t>.</w:t>
      </w:r>
      <w:r>
        <w:t>295*T(v15</w:t>
      </w:r>
      <w:r w:rsidR="00644CD5">
        <w:t>.</w:t>
      </w:r>
      <w:r>
        <w:t>u9) -0</w:t>
      </w:r>
      <w:r w:rsidR="00644CD5">
        <w:t>.</w:t>
      </w:r>
      <w:r>
        <w:t>488*T(v30</w:t>
      </w:r>
      <w:r w:rsidR="00644CD5">
        <w:t>.</w:t>
      </w:r>
      <w:r>
        <w:t>u1) + 0</w:t>
      </w:r>
      <w:r w:rsidR="00644CD5">
        <w:t>.</w:t>
      </w:r>
      <w:r>
        <w:t>44*T(v19</w:t>
      </w:r>
      <w:r w:rsidR="00644CD5">
        <w:t>.</w:t>
      </w:r>
      <w:r>
        <w:t>u5) -0</w:t>
      </w:r>
      <w:r w:rsidR="00644CD5">
        <w:t>.</w:t>
      </w:r>
      <w:r>
        <w:t>336*T(v35</w:t>
      </w:r>
      <w:r w:rsidR="00644CD5">
        <w:t>.</w:t>
      </w:r>
      <w:r>
        <w:t>u4) + 0</w:t>
      </w:r>
      <w:r w:rsidR="00644CD5">
        <w:t>.</w:t>
      </w:r>
      <w:r>
        <w:t>184*T(v3</w:t>
      </w:r>
      <w:r w:rsidR="00644CD5">
        <w:t>.</w:t>
      </w:r>
      <w:r>
        <w:t>u33) -0</w:t>
      </w:r>
      <w:r w:rsidR="00644CD5">
        <w:t>.</w:t>
      </w:r>
      <w:r>
        <w:t>48*T(v8</w:t>
      </w:r>
      <w:r w:rsidR="00644CD5">
        <w:t>.</w:t>
      </w:r>
      <w:r>
        <w:t>u3) -0</w:t>
      </w:r>
      <w:r w:rsidR="00644CD5">
        <w:t>.</w:t>
      </w:r>
      <w:r>
        <w:t>228*T(v11</w:t>
      </w:r>
      <w:r w:rsidR="00644CD5">
        <w:t>.</w:t>
      </w:r>
      <w:r>
        <w:t>u23) -0</w:t>
      </w:r>
      <w:r w:rsidR="00644CD5">
        <w:t>.</w:t>
      </w:r>
      <w:r>
        <w:t>452*T(v1</w:t>
      </w:r>
      <w:r w:rsidR="00644CD5">
        <w:t>.</w:t>
      </w:r>
      <w:r>
        <w:t>u22) + 0</w:t>
      </w:r>
      <w:r w:rsidR="00644CD5">
        <w:t>.</w:t>
      </w:r>
      <w:r>
        <w:t>298*T(v25</w:t>
      </w:r>
      <w:r w:rsidR="00644CD5">
        <w:t>.</w:t>
      </w:r>
      <w:r>
        <w:t>u12) -0</w:t>
      </w:r>
      <w:r w:rsidR="00644CD5">
        <w:t>.</w:t>
      </w:r>
      <w:r>
        <w:t>424*T(v17</w:t>
      </w:r>
      <w:r w:rsidR="00644CD5">
        <w:t>.</w:t>
      </w:r>
      <w:r>
        <w:t>u7) + 0</w:t>
      </w:r>
      <w:r w:rsidR="00644CD5">
        <w:t>.</w:t>
      </w:r>
      <w:r>
        <w:t>172*T(v25) -0</w:t>
      </w:r>
      <w:r w:rsidR="00644CD5">
        <w:t>.</w:t>
      </w:r>
      <w:r>
        <w:t>357*T(v21</w:t>
      </w:r>
      <w:r w:rsidR="00644CD5">
        <w:t>.</w:t>
      </w:r>
      <w:r>
        <w:t>u12) + 0</w:t>
      </w:r>
      <w:r w:rsidR="00644CD5">
        <w:t>.</w:t>
      </w:r>
      <w:r>
        <w:t>255*T(v1</w:t>
      </w:r>
      <w:r w:rsidR="00644CD5">
        <w:t>.</w:t>
      </w:r>
      <w:r>
        <w:t>u35) -0</w:t>
      </w:r>
      <w:r w:rsidR="00644CD5">
        <w:t>.</w:t>
      </w:r>
      <w:r>
        <w:t>293*T(v35</w:t>
      </w:r>
      <w:r w:rsidR="00644CD5">
        <w:t>.</w:t>
      </w:r>
      <w:r>
        <w:t>u8) -0</w:t>
      </w:r>
      <w:r w:rsidR="00644CD5">
        <w:t>.</w:t>
      </w:r>
      <w:r>
        <w:t>39*T(v5</w:t>
      </w:r>
      <w:r w:rsidR="00644CD5">
        <w:t>.</w:t>
      </w:r>
      <w:r>
        <w:t>u35) -0</w:t>
      </w:r>
      <w:r w:rsidR="00644CD5">
        <w:t>.</w:t>
      </w:r>
      <w:r>
        <w:t>273*T(v17</w:t>
      </w:r>
      <w:r w:rsidR="00644CD5">
        <w:t>.</w:t>
      </w:r>
      <w:r>
        <w:t>u13) -0</w:t>
      </w:r>
      <w:r w:rsidR="00644CD5">
        <w:t>.</w:t>
      </w:r>
      <w:r>
        <w:t>214*T(v6</w:t>
      </w:r>
      <w:r w:rsidR="00644CD5">
        <w:t>.</w:t>
      </w:r>
      <w:r>
        <w:t>u31) -0</w:t>
      </w:r>
      <w:r w:rsidR="00644CD5">
        <w:t>.</w:t>
      </w:r>
      <w:r>
        <w:t>169*T(v12</w:t>
      </w:r>
      <w:r w:rsidR="00644CD5">
        <w:t>.</w:t>
      </w:r>
      <w:r>
        <w:t>u30) + 0</w:t>
      </w:r>
      <w:r w:rsidR="00644CD5">
        <w:t>.</w:t>
      </w:r>
      <w:r>
        <w:t>345*T(v25</w:t>
      </w:r>
      <w:r w:rsidR="00644CD5">
        <w:t>.</w:t>
      </w:r>
      <w:r>
        <w:t>u16) -0</w:t>
      </w:r>
      <w:r w:rsidR="00644CD5">
        <w:t>.</w:t>
      </w:r>
      <w:r>
        <w:t>228*T(v30</w:t>
      </w:r>
      <w:r w:rsidR="00644CD5">
        <w:t>.</w:t>
      </w:r>
      <w:r>
        <w:t>u2) -0</w:t>
      </w:r>
      <w:r w:rsidR="00644CD5">
        <w:t>.</w:t>
      </w:r>
      <w:r>
        <w:t>169*T(u41) + 0</w:t>
      </w:r>
      <w:r w:rsidR="00644CD5">
        <w:t>.</w:t>
      </w:r>
      <w:r>
        <w:t>3*T(v4</w:t>
      </w:r>
      <w:r w:rsidR="00644CD5">
        <w:t>.</w:t>
      </w:r>
      <w:r>
        <w:t>u15) -0</w:t>
      </w:r>
      <w:r w:rsidR="00644CD5">
        <w:t>.</w:t>
      </w:r>
      <w:r>
        <w:t>185*T(v13</w:t>
      </w:r>
      <w:r w:rsidR="00644CD5">
        <w:t>.</w:t>
      </w:r>
      <w:r>
        <w:t>u18) + 0</w:t>
      </w:r>
      <w:r w:rsidR="00644CD5">
        <w:t>.</w:t>
      </w:r>
      <w:r>
        <w:t>192*T(v15</w:t>
      </w:r>
      <w:r w:rsidR="00644CD5">
        <w:t>.</w:t>
      </w:r>
      <w:r>
        <w:t>u21) -0</w:t>
      </w:r>
      <w:r w:rsidR="00644CD5">
        <w:t>.</w:t>
      </w:r>
      <w:r>
        <w:t>277*T(v20</w:t>
      </w:r>
      <w:r w:rsidR="00644CD5">
        <w:t>.</w:t>
      </w:r>
      <w:r>
        <w:t>u8) + 0</w:t>
      </w:r>
      <w:r w:rsidR="00644CD5">
        <w:t>.</w:t>
      </w:r>
      <w:r>
        <w:t>274*T(v24</w:t>
      </w:r>
      <w:r w:rsidR="00644CD5">
        <w:t>.</w:t>
      </w:r>
      <w:r>
        <w:t>u4) + 0</w:t>
      </w:r>
      <w:r w:rsidR="00644CD5">
        <w:t>.</w:t>
      </w:r>
      <w:r>
        <w:t>193*T(v6</w:t>
      </w:r>
      <w:r w:rsidR="00644CD5">
        <w:t>.</w:t>
      </w:r>
      <w:r>
        <w:t xml:space="preserve">u20) + </w:t>
      </w:r>
      <w:r>
        <w:lastRenderedPageBreak/>
        <w:t>0</w:t>
      </w:r>
      <w:r w:rsidR="00644CD5">
        <w:t>.</w:t>
      </w:r>
      <w:r>
        <w:t>416*T(v16</w:t>
      </w:r>
      <w:r w:rsidR="00644CD5">
        <w:t>.</w:t>
      </w:r>
      <w:r>
        <w:t>u6) -0</w:t>
      </w:r>
      <w:r w:rsidR="00644CD5">
        <w:t>.</w:t>
      </w:r>
      <w:r>
        <w:t>147*T(v30</w:t>
      </w:r>
      <w:r w:rsidR="00644CD5">
        <w:t>.</w:t>
      </w:r>
      <w:r>
        <w:t>u11) + 0</w:t>
      </w:r>
      <w:r w:rsidR="00644CD5">
        <w:t>.</w:t>
      </w:r>
      <w:r>
        <w:t>273*T(u5) + 7</w:t>
      </w:r>
      <w:r w:rsidR="00644CD5">
        <w:t>.</w:t>
      </w:r>
      <w:r>
        <w:t>38*Length^3 + 0</w:t>
      </w:r>
      <w:r w:rsidR="00644CD5">
        <w:t>.</w:t>
      </w:r>
      <w:r>
        <w:t>142*T(v4</w:t>
      </w:r>
      <w:r w:rsidR="00644CD5">
        <w:t>.</w:t>
      </w:r>
      <w:r>
        <w:t>u22) -0</w:t>
      </w:r>
      <w:r w:rsidR="00644CD5">
        <w:t>.</w:t>
      </w:r>
      <w:r>
        <w:t>12*T(v37</w:t>
      </w:r>
      <w:r w:rsidR="00644CD5">
        <w:t>.</w:t>
      </w:r>
      <w:r>
        <w:t>u3) + 0</w:t>
      </w:r>
      <w:r w:rsidR="00644CD5">
        <w:t>.</w:t>
      </w:r>
      <w:r>
        <w:t>204*T(v13</w:t>
      </w:r>
      <w:r w:rsidR="00644CD5">
        <w:t>.</w:t>
      </w:r>
      <w:r>
        <w:t>u16) + 0</w:t>
      </w:r>
      <w:r w:rsidR="00644CD5">
        <w:t>.</w:t>
      </w:r>
      <w:r>
        <w:t>144*T(v18</w:t>
      </w:r>
      <w:r w:rsidR="00644CD5">
        <w:t>.</w:t>
      </w:r>
      <w:r>
        <w:t>u11) + 0</w:t>
      </w:r>
      <w:r w:rsidR="00644CD5">
        <w:t>.</w:t>
      </w:r>
      <w:r>
        <w:t>254*T(v17</w:t>
      </w:r>
      <w:r w:rsidR="00644CD5">
        <w:t>.</w:t>
      </w:r>
      <w:r>
        <w:t>u19) -0</w:t>
      </w:r>
      <w:r w:rsidR="00644CD5">
        <w:t>.</w:t>
      </w:r>
      <w:r>
        <w:t>156*T(u10) -0</w:t>
      </w:r>
      <w:r w:rsidR="00644CD5">
        <w:t>.</w:t>
      </w:r>
      <w:r>
        <w:t>252*T(v20</w:t>
      </w:r>
      <w:r w:rsidR="00644CD5">
        <w:t>.</w:t>
      </w:r>
      <w:r>
        <w:t>u2) -10</w:t>
      </w:r>
      <w:r w:rsidR="00644CD5">
        <w:t>.</w:t>
      </w:r>
      <w:r>
        <w:t>4*Volume^2 + 0</w:t>
      </w:r>
      <w:r w:rsidR="00644CD5">
        <w:t>.</w:t>
      </w:r>
      <w:r>
        <w:t>281*T(v18</w:t>
      </w:r>
      <w:r w:rsidR="00644CD5">
        <w:t>.</w:t>
      </w:r>
      <w:r>
        <w:t>u17) -0</w:t>
      </w:r>
      <w:r w:rsidR="00644CD5">
        <w:t>.</w:t>
      </w:r>
      <w:r>
        <w:t>29*T(v9</w:t>
      </w:r>
      <w:r w:rsidR="00644CD5">
        <w:t>.</w:t>
      </w:r>
      <w:r>
        <w:t>u9) -0</w:t>
      </w:r>
      <w:r w:rsidR="00644CD5">
        <w:t>.</w:t>
      </w:r>
      <w:r>
        <w:t>264*T(v7</w:t>
      </w:r>
      <w:r w:rsidR="00644CD5">
        <w:t>.</w:t>
      </w:r>
      <w:r>
        <w:t>u30) -0</w:t>
      </w:r>
      <w:r w:rsidR="00644CD5">
        <w:t>.</w:t>
      </w:r>
      <w:r>
        <w:t>211*T(u25) -0</w:t>
      </w:r>
      <w:r w:rsidR="00644CD5">
        <w:t>.</w:t>
      </w:r>
      <w:r>
        <w:t>285*T(v9</w:t>
      </w:r>
      <w:r w:rsidR="00644CD5">
        <w:t>.</w:t>
      </w:r>
      <w:r>
        <w:t>u27) -0</w:t>
      </w:r>
      <w:r w:rsidR="00644CD5">
        <w:t>.</w:t>
      </w:r>
      <w:r>
        <w:t>182*T(v7</w:t>
      </w:r>
      <w:r w:rsidR="00644CD5">
        <w:t>.</w:t>
      </w:r>
      <w:r>
        <w:t>u15) -0</w:t>
      </w:r>
      <w:r w:rsidR="00644CD5">
        <w:t>.</w:t>
      </w:r>
      <w:r>
        <w:t>237*T(v23</w:t>
      </w:r>
      <w:r w:rsidR="00644CD5">
        <w:t>.</w:t>
      </w:r>
      <w:r>
        <w:t>u5) -0</w:t>
      </w:r>
      <w:r w:rsidR="00644CD5">
        <w:t>.</w:t>
      </w:r>
      <w:r>
        <w:t>138*T(v18</w:t>
      </w:r>
      <w:r w:rsidR="00644CD5">
        <w:t>.</w:t>
      </w:r>
      <w:r>
        <w:t>u20) -0</w:t>
      </w:r>
      <w:r w:rsidR="00644CD5">
        <w:t>.</w:t>
      </w:r>
      <w:r>
        <w:t>291*T(v9</w:t>
      </w:r>
      <w:r w:rsidR="00644CD5">
        <w:t>.</w:t>
      </w:r>
      <w:r>
        <w:t>u6) + 0</w:t>
      </w:r>
      <w:r w:rsidR="00644CD5">
        <w:t>.</w:t>
      </w:r>
      <w:r>
        <w:t>13*T(v17) + 0</w:t>
      </w:r>
      <w:r w:rsidR="00644CD5">
        <w:t>.</w:t>
      </w:r>
      <w:r>
        <w:t>312*T(v3</w:t>
      </w:r>
      <w:r w:rsidR="00644CD5">
        <w:t>.</w:t>
      </w:r>
      <w:r>
        <w:t>u9) + 0</w:t>
      </w:r>
      <w:r w:rsidR="00644CD5">
        <w:t>.</w:t>
      </w:r>
      <w:r>
        <w:t>219*T(v33</w:t>
      </w:r>
      <w:r w:rsidR="00644CD5">
        <w:t>.</w:t>
      </w:r>
      <w:r>
        <w:t>u3) + 0</w:t>
      </w:r>
      <w:r w:rsidR="00644CD5">
        <w:t>.</w:t>
      </w:r>
      <w:r>
        <w:t>157*T(v14</w:t>
      </w:r>
      <w:r w:rsidR="00644CD5">
        <w:t>.</w:t>
      </w:r>
      <w:r>
        <w:t>u18) + 0</w:t>
      </w:r>
      <w:r w:rsidR="00644CD5">
        <w:t>.</w:t>
      </w:r>
      <w:r>
        <w:t>19*T(v10</w:t>
      </w:r>
      <w:r w:rsidR="00644CD5">
        <w:t>.</w:t>
      </w:r>
      <w:r>
        <w:t>u23) + 0</w:t>
      </w:r>
      <w:r w:rsidR="00644CD5">
        <w:t>.</w:t>
      </w:r>
      <w:r>
        <w:t>224*T(v11</w:t>
      </w:r>
      <w:r w:rsidR="00644CD5">
        <w:t>.</w:t>
      </w:r>
      <w:r>
        <w:t>u10) + 0</w:t>
      </w:r>
      <w:r w:rsidR="00644CD5">
        <w:t>.</w:t>
      </w:r>
      <w:r>
        <w:t>168*T(v38) -0</w:t>
      </w:r>
      <w:r w:rsidR="00644CD5">
        <w:t>.</w:t>
      </w:r>
      <w:r>
        <w:t>243*T(v9</w:t>
      </w:r>
      <w:r w:rsidR="00644CD5">
        <w:t>.</w:t>
      </w:r>
      <w:r>
        <w:t>u31) -0</w:t>
      </w:r>
      <w:r w:rsidR="00644CD5">
        <w:t>.</w:t>
      </w:r>
      <w:r>
        <w:t>248*T(v17</w:t>
      </w:r>
      <w:r w:rsidR="00644CD5">
        <w:t>.</w:t>
      </w:r>
      <w:r>
        <w:t>u6) + 0</w:t>
      </w:r>
      <w:r w:rsidR="00644CD5">
        <w:t>.</w:t>
      </w:r>
      <w:r>
        <w:t>145*T(v20</w:t>
      </w:r>
      <w:r w:rsidR="00644CD5">
        <w:t>.</w:t>
      </w:r>
      <w:r>
        <w:t>u13) + 0</w:t>
      </w:r>
      <w:r w:rsidR="00644CD5">
        <w:t>.</w:t>
      </w:r>
      <w:r>
        <w:t>133*T(v20</w:t>
      </w:r>
      <w:r w:rsidR="00644CD5">
        <w:t>.</w:t>
      </w:r>
      <w:r>
        <w:t>u9) + 0</w:t>
      </w:r>
      <w:r w:rsidR="00644CD5">
        <w:t>.</w:t>
      </w:r>
      <w:r>
        <w:t>25*T(v12</w:t>
      </w:r>
      <w:r w:rsidR="00644CD5">
        <w:t>.</w:t>
      </w:r>
      <w:r>
        <w:t>u1) + 0</w:t>
      </w:r>
      <w:r w:rsidR="00644CD5">
        <w:t>.</w:t>
      </w:r>
      <w:r>
        <w:t>235*T(v35</w:t>
      </w:r>
      <w:r w:rsidR="00644CD5">
        <w:t>.</w:t>
      </w:r>
      <w:r>
        <w:t>u3) -0</w:t>
      </w:r>
      <w:r w:rsidR="00644CD5">
        <w:t>.</w:t>
      </w:r>
      <w:r>
        <w:t>19*T(v23</w:t>
      </w:r>
      <w:r w:rsidR="00644CD5">
        <w:t>.</w:t>
      </w:r>
      <w:r>
        <w:t>u2) + 0</w:t>
      </w:r>
      <w:r w:rsidR="00644CD5">
        <w:t>.</w:t>
      </w:r>
      <w:r>
        <w:t>262*T(v17</w:t>
      </w:r>
      <w:r w:rsidR="00644CD5">
        <w:t>.</w:t>
      </w:r>
      <w:r>
        <w:t>u4) + 0</w:t>
      </w:r>
      <w:r w:rsidR="00644CD5">
        <w:t>.</w:t>
      </w:r>
      <w:r>
        <w:t>183*T(v8</w:t>
      </w:r>
      <w:r w:rsidR="00644CD5">
        <w:t>.</w:t>
      </w:r>
      <w:r>
        <w:t>u2) -0</w:t>
      </w:r>
      <w:r w:rsidR="00644CD5">
        <w:t>.</w:t>
      </w:r>
      <w:r>
        <w:t>253*T(v18</w:t>
      </w:r>
      <w:r w:rsidR="00644CD5">
        <w:t>.</w:t>
      </w:r>
      <w:r>
        <w:t>u5) + 0</w:t>
      </w:r>
      <w:r w:rsidR="00644CD5">
        <w:t>.</w:t>
      </w:r>
      <w:r>
        <w:t>138*T(v15</w:t>
      </w:r>
      <w:r w:rsidR="00644CD5">
        <w:t>.</w:t>
      </w:r>
      <w:r>
        <w:t>u17) -0</w:t>
      </w:r>
      <w:r w:rsidR="00644CD5">
        <w:t>.</w:t>
      </w:r>
      <w:r>
        <w:t>256*T(v4</w:t>
      </w:r>
      <w:r w:rsidR="00644CD5">
        <w:t>.</w:t>
      </w:r>
      <w:r>
        <w:t>u10) + 0</w:t>
      </w:r>
      <w:r w:rsidR="00644CD5">
        <w:t>.</w:t>
      </w:r>
      <w:r>
        <w:t>21*T(v7</w:t>
      </w:r>
      <w:r w:rsidR="00644CD5">
        <w:t>.</w:t>
      </w:r>
      <w:r>
        <w:t>u33) + 0</w:t>
      </w:r>
      <w:r w:rsidR="00644CD5">
        <w:t>.</w:t>
      </w:r>
      <w:r>
        <w:t>157*T(v3</w:t>
      </w:r>
      <w:r w:rsidR="00644CD5">
        <w:t>.</w:t>
      </w:r>
      <w:r>
        <w:t>u18) + 0</w:t>
      </w:r>
      <w:r w:rsidR="00644CD5">
        <w:t>.</w:t>
      </w:r>
      <w:r>
        <w:t>205*T(v26</w:t>
      </w:r>
      <w:r w:rsidR="00644CD5">
        <w:t>.</w:t>
      </w:r>
      <w:r>
        <w:t>u8) -0</w:t>
      </w:r>
      <w:r w:rsidR="00644CD5">
        <w:t>.</w:t>
      </w:r>
      <w:r>
        <w:t>112*T(v34</w:t>
      </w:r>
      <w:r w:rsidR="00644CD5">
        <w:t>.</w:t>
      </w:r>
      <w:r>
        <w:t>u5) + 0</w:t>
      </w:r>
      <w:r w:rsidR="00644CD5">
        <w:t>.</w:t>
      </w:r>
      <w:r>
        <w:t>208*T(v21</w:t>
      </w:r>
      <w:r w:rsidR="00644CD5">
        <w:t>.</w:t>
      </w:r>
      <w:r>
        <w:t>u14) -0</w:t>
      </w:r>
      <w:r w:rsidR="00644CD5">
        <w:t>.</w:t>
      </w:r>
      <w:r>
        <w:t>158*T(v17</w:t>
      </w:r>
      <w:r w:rsidR="00644CD5">
        <w:t>.</w:t>
      </w:r>
      <w:r>
        <w:t>u26) -0</w:t>
      </w:r>
      <w:r w:rsidR="00644CD5">
        <w:t>.</w:t>
      </w:r>
      <w:r>
        <w:t>137*T(v4</w:t>
      </w:r>
      <w:r w:rsidR="00644CD5">
        <w:t>.</w:t>
      </w:r>
      <w:r>
        <w:t>u14) + 0</w:t>
      </w:r>
      <w:r w:rsidR="00644CD5">
        <w:t>.</w:t>
      </w:r>
      <w:r>
        <w:t>299*T(v8</w:t>
      </w:r>
      <w:r w:rsidR="00644CD5">
        <w:t>.</w:t>
      </w:r>
      <w:r>
        <w:t>u5) + 0</w:t>
      </w:r>
      <w:r w:rsidR="00644CD5">
        <w:t>.</w:t>
      </w:r>
      <w:r>
        <w:t>128*T(u29) + 0</w:t>
      </w:r>
      <w:r w:rsidR="00644CD5">
        <w:t>.</w:t>
      </w:r>
      <w:r>
        <w:t>129*T(u9) -0</w:t>
      </w:r>
      <w:r w:rsidR="00644CD5">
        <w:t>.</w:t>
      </w:r>
      <w:r>
        <w:t>16*T(v14</w:t>
      </w:r>
      <w:r w:rsidR="00644CD5">
        <w:t>.</w:t>
      </w:r>
      <w:r>
        <w:t>u24) -0</w:t>
      </w:r>
      <w:r w:rsidR="00644CD5">
        <w:t>.</w:t>
      </w:r>
      <w:r>
        <w:t>173*T(v31</w:t>
      </w:r>
      <w:r w:rsidR="00644CD5">
        <w:t>.</w:t>
      </w:r>
      <w:r>
        <w:t>u8) + 0</w:t>
      </w:r>
      <w:r w:rsidR="00644CD5">
        <w:t>.</w:t>
      </w:r>
      <w:r>
        <w:t>175*T(v15</w:t>
      </w:r>
      <w:r w:rsidR="00644CD5">
        <w:t>.</w:t>
      </w:r>
      <w:r>
        <w:t>u20) -0</w:t>
      </w:r>
      <w:r w:rsidR="00644CD5">
        <w:t>.</w:t>
      </w:r>
      <w:r>
        <w:t>12*T(v5</w:t>
      </w:r>
      <w:r w:rsidR="00644CD5">
        <w:t>.</w:t>
      </w:r>
      <w:r>
        <w:t>u14) -0</w:t>
      </w:r>
      <w:r w:rsidR="00644CD5">
        <w:t>.</w:t>
      </w:r>
      <w:r>
        <w:t>125*T(v25</w:t>
      </w:r>
      <w:r w:rsidR="00644CD5">
        <w:t>.</w:t>
      </w:r>
      <w:r>
        <w:t>u15) -0</w:t>
      </w:r>
      <w:r w:rsidR="00644CD5">
        <w:t>.</w:t>
      </w:r>
      <w:r>
        <w:t>194*T(v26</w:t>
      </w:r>
      <w:r w:rsidR="00644CD5">
        <w:t>.</w:t>
      </w:r>
      <w:r>
        <w:t>u10) + 0</w:t>
      </w:r>
      <w:r w:rsidR="00644CD5">
        <w:t>.</w:t>
      </w:r>
      <w:r>
        <w:t>291*T(v2</w:t>
      </w:r>
      <w:r w:rsidR="00644CD5">
        <w:t>.</w:t>
      </w:r>
      <w:r>
        <w:t>u2) -0</w:t>
      </w:r>
      <w:r w:rsidR="00644CD5">
        <w:t>.</w:t>
      </w:r>
      <w:r>
        <w:t>195*T(v7</w:t>
      </w:r>
      <w:r w:rsidR="00644CD5">
        <w:t>.</w:t>
      </w:r>
      <w:r>
        <w:t>u14) -0</w:t>
      </w:r>
      <w:r w:rsidR="00644CD5">
        <w:t>.</w:t>
      </w:r>
      <w:r>
        <w:t>0858*T(v15</w:t>
      </w:r>
      <w:r w:rsidR="00644CD5">
        <w:t>.</w:t>
      </w:r>
      <w:r>
        <w:t>u22) -0</w:t>
      </w:r>
      <w:r w:rsidR="00644CD5">
        <w:t>.</w:t>
      </w:r>
      <w:r>
        <w:t>167*T(v8</w:t>
      </w:r>
      <w:r w:rsidR="00644CD5">
        <w:t>.</w:t>
      </w:r>
      <w:r>
        <w:t>u11) + 0</w:t>
      </w:r>
      <w:r w:rsidR="00644CD5">
        <w:t>.</w:t>
      </w:r>
      <w:r>
        <w:t>111*T(v19</w:t>
      </w:r>
      <w:r w:rsidR="00644CD5">
        <w:t>.</w:t>
      </w:r>
      <w:r>
        <w:t>u23) -0</w:t>
      </w:r>
      <w:r w:rsidR="00644CD5">
        <w:t>.</w:t>
      </w:r>
      <w:r>
        <w:t>161*T(v9</w:t>
      </w:r>
      <w:r w:rsidR="00644CD5">
        <w:t>.</w:t>
      </w:r>
      <w:r>
        <w:t>u24) -0</w:t>
      </w:r>
      <w:r w:rsidR="00644CD5">
        <w:t>.</w:t>
      </w:r>
      <w:r>
        <w:t>139*T(v29</w:t>
      </w:r>
      <w:r w:rsidR="00644CD5">
        <w:t>.</w:t>
      </w:r>
      <w:r>
        <w:t>u14) + 0</w:t>
      </w:r>
      <w:r w:rsidR="00644CD5">
        <w:t>.</w:t>
      </w:r>
      <w:r>
        <w:t>201*T(v21</w:t>
      </w:r>
      <w:r w:rsidR="00644CD5">
        <w:t>.</w:t>
      </w:r>
      <w:r>
        <w:t>u8) + 0</w:t>
      </w:r>
      <w:r w:rsidR="00644CD5">
        <w:t>.</w:t>
      </w:r>
      <w:r>
        <w:t>175*T(v30</w:t>
      </w:r>
      <w:r w:rsidR="00644CD5">
        <w:t>.</w:t>
      </w:r>
      <w:r>
        <w:t>u4) + 0</w:t>
      </w:r>
      <w:r w:rsidR="00644CD5">
        <w:t>.</w:t>
      </w:r>
      <w:r>
        <w:t>175*T(v4</w:t>
      </w:r>
      <w:r w:rsidR="00644CD5">
        <w:t>.</w:t>
      </w:r>
      <w:r>
        <w:t>u28) -0</w:t>
      </w:r>
      <w:r w:rsidR="00644CD5">
        <w:t>.</w:t>
      </w:r>
      <w:r>
        <w:t>112*T(v3</w:t>
      </w:r>
      <w:r w:rsidR="00644CD5">
        <w:t>.</w:t>
      </w:r>
      <w:r>
        <w:t>u13) + 0</w:t>
      </w:r>
      <w:r w:rsidR="00644CD5">
        <w:t>.</w:t>
      </w:r>
      <w:r>
        <w:t>163*T(v4</w:t>
      </w:r>
      <w:r w:rsidR="00644CD5">
        <w:t>.</w:t>
      </w:r>
      <w:r>
        <w:t>u31) -0</w:t>
      </w:r>
      <w:r w:rsidR="00644CD5">
        <w:t>.</w:t>
      </w:r>
      <w:r>
        <w:t>153*T(v1</w:t>
      </w:r>
      <w:r w:rsidR="00644CD5">
        <w:t>.</w:t>
      </w:r>
      <w:r>
        <w:t>u19) -0</w:t>
      </w:r>
      <w:r w:rsidR="00644CD5">
        <w:t>.</w:t>
      </w:r>
      <w:r>
        <w:t>124*T(v9</w:t>
      </w:r>
      <w:r w:rsidR="00644CD5">
        <w:t>.</w:t>
      </w:r>
      <w:r>
        <w:t>u22) + 0</w:t>
      </w:r>
      <w:r w:rsidR="00644CD5">
        <w:t>.</w:t>
      </w:r>
      <w:r>
        <w:t>126*T(v21) + 0</w:t>
      </w:r>
      <w:r w:rsidR="00644CD5">
        <w:t>.</w:t>
      </w:r>
      <w:r>
        <w:t>123*T(v12</w:t>
      </w:r>
      <w:r w:rsidR="00644CD5">
        <w:t>.</w:t>
      </w:r>
      <w:r>
        <w:t>u24) -0</w:t>
      </w:r>
      <w:r w:rsidR="00644CD5">
        <w:t>.</w:t>
      </w:r>
      <w:r>
        <w:t>149*T(v12</w:t>
      </w:r>
      <w:r w:rsidR="00644CD5">
        <w:t>.</w:t>
      </w:r>
      <w:r>
        <w:t>u11) + 0</w:t>
      </w:r>
      <w:r w:rsidR="00644CD5">
        <w:t>.</w:t>
      </w:r>
      <w:r>
        <w:t>155*T(v20</w:t>
      </w:r>
      <w:r w:rsidR="00644CD5">
        <w:t>.</w:t>
      </w:r>
      <w:r>
        <w:t>u10) -0</w:t>
      </w:r>
      <w:r w:rsidR="00644CD5">
        <w:t>.</w:t>
      </w:r>
      <w:r>
        <w:t>129*T(v4</w:t>
      </w:r>
      <w:r w:rsidR="00644CD5">
        <w:t>.</w:t>
      </w:r>
      <w:r>
        <w:t>u23) + 0</w:t>
      </w:r>
      <w:r w:rsidR="00644CD5">
        <w:t>.</w:t>
      </w:r>
      <w:r>
        <w:t>219*T(v8</w:t>
      </w:r>
      <w:r w:rsidR="00644CD5">
        <w:t>.</w:t>
      </w:r>
      <w:r>
        <w:t>u32) -0</w:t>
      </w:r>
      <w:r w:rsidR="00644CD5">
        <w:t>.</w:t>
      </w:r>
      <w:r>
        <w:t>152*T(v2</w:t>
      </w:r>
      <w:r w:rsidR="00644CD5">
        <w:t>.</w:t>
      </w:r>
      <w:r>
        <w:t>u16) + 0</w:t>
      </w:r>
      <w:r w:rsidR="00644CD5">
        <w:t>.</w:t>
      </w:r>
      <w:r>
        <w:t>167*T(v28</w:t>
      </w:r>
      <w:r w:rsidR="00644CD5">
        <w:t>.</w:t>
      </w:r>
      <w:r>
        <w:t>u2) + 0</w:t>
      </w:r>
      <w:r w:rsidR="00644CD5">
        <w:t>.</w:t>
      </w:r>
      <w:r>
        <w:t>154*T(v29</w:t>
      </w:r>
      <w:r w:rsidR="00644CD5">
        <w:t>.</w:t>
      </w:r>
      <w:r>
        <w:t>u3) -0</w:t>
      </w:r>
      <w:r w:rsidR="00644CD5">
        <w:t>.</w:t>
      </w:r>
      <w:r>
        <w:t>169*T(v4</w:t>
      </w:r>
      <w:r w:rsidR="00644CD5">
        <w:t>.</w:t>
      </w:r>
      <w:r>
        <w:t>u39) -0</w:t>
      </w:r>
      <w:r w:rsidR="00644CD5">
        <w:t>.</w:t>
      </w:r>
      <w:r>
        <w:t>217*T(v6</w:t>
      </w:r>
      <w:r w:rsidR="00644CD5">
        <w:t>.</w:t>
      </w:r>
      <w:r>
        <w:t>u3) -0</w:t>
      </w:r>
      <w:r w:rsidR="00644CD5">
        <w:t>.</w:t>
      </w:r>
      <w:r>
        <w:t>14*T(v27</w:t>
      </w:r>
      <w:r w:rsidR="00644CD5">
        <w:t>.</w:t>
      </w:r>
      <w:r>
        <w:t>u2) + 0</w:t>
      </w:r>
      <w:r w:rsidR="00644CD5">
        <w:t>.</w:t>
      </w:r>
      <w:r>
        <w:t>185*T(v25</w:t>
      </w:r>
      <w:r w:rsidR="00644CD5">
        <w:t>.</w:t>
      </w:r>
      <w:r>
        <w:t>u18) -0</w:t>
      </w:r>
      <w:r w:rsidR="00644CD5">
        <w:t>.</w:t>
      </w:r>
      <w:r>
        <w:t>121*T(v22</w:t>
      </w:r>
      <w:r w:rsidR="00644CD5">
        <w:t>.</w:t>
      </w:r>
      <w:r>
        <w:t>u6) -0</w:t>
      </w:r>
      <w:r w:rsidR="00644CD5">
        <w:t>.</w:t>
      </w:r>
      <w:r>
        <w:t>149*T(v19</w:t>
      </w:r>
      <w:r w:rsidR="00644CD5">
        <w:t>.</w:t>
      </w:r>
      <w:r>
        <w:t>u16) -0</w:t>
      </w:r>
      <w:r w:rsidR="00644CD5">
        <w:t>.</w:t>
      </w:r>
      <w:r>
        <w:t>169*T(v19</w:t>
      </w:r>
      <w:r w:rsidR="00644CD5">
        <w:t>.</w:t>
      </w:r>
      <w:r>
        <w:t>u17) -0</w:t>
      </w:r>
      <w:r w:rsidR="00644CD5">
        <w:t>.</w:t>
      </w:r>
      <w:r>
        <w:t>163*T(v10</w:t>
      </w:r>
      <w:r w:rsidR="00644CD5">
        <w:t>.</w:t>
      </w:r>
      <w:r>
        <w:t>u20) + 0</w:t>
      </w:r>
      <w:r w:rsidR="00644CD5">
        <w:t>.</w:t>
      </w:r>
      <w:r>
        <w:t>104*T(v7</w:t>
      </w:r>
      <w:r w:rsidR="00644CD5">
        <w:t>.</w:t>
      </w:r>
      <w:r>
        <w:t>u35) + 0</w:t>
      </w:r>
      <w:r w:rsidR="00644CD5">
        <w:t>.</w:t>
      </w:r>
      <w:r>
        <w:t>164*T(v9</w:t>
      </w:r>
      <w:r w:rsidR="00644CD5">
        <w:t>.</w:t>
      </w:r>
      <w:r>
        <w:t>u15) -0</w:t>
      </w:r>
      <w:r w:rsidR="00644CD5">
        <w:t>.</w:t>
      </w:r>
      <w:r>
        <w:t>122*T(v2</w:t>
      </w:r>
      <w:r w:rsidR="00644CD5">
        <w:t>.</w:t>
      </w:r>
      <w:r>
        <w:t>u41) + 0</w:t>
      </w:r>
      <w:r w:rsidR="00644CD5">
        <w:t>.</w:t>
      </w:r>
      <w:r>
        <w:t>119*T(v19</w:t>
      </w:r>
      <w:r w:rsidR="00644CD5">
        <w:t>.</w:t>
      </w:r>
      <w:r>
        <w:t>u9) + 0</w:t>
      </w:r>
      <w:r w:rsidR="00644CD5">
        <w:t>.</w:t>
      </w:r>
      <w:r>
        <w:t>188*T(v6</w:t>
      </w:r>
      <w:r w:rsidR="00644CD5">
        <w:t>.</w:t>
      </w:r>
      <w:r>
        <w:t>u28) + 0</w:t>
      </w:r>
      <w:r w:rsidR="00644CD5">
        <w:t>.</w:t>
      </w:r>
      <w:r>
        <w:t>0648*NumPositive -0</w:t>
      </w:r>
      <w:r w:rsidR="00644CD5">
        <w:t>.</w:t>
      </w:r>
      <w:r>
        <w:t>194*T(v1</w:t>
      </w:r>
      <w:r w:rsidR="00644CD5">
        <w:t>.</w:t>
      </w:r>
      <w:r>
        <w:t>u2) -0</w:t>
      </w:r>
      <w:r w:rsidR="00644CD5">
        <w:t>.</w:t>
      </w:r>
      <w:r>
        <w:t>156*T(v20</w:t>
      </w:r>
      <w:r w:rsidR="00644CD5">
        <w:t>.</w:t>
      </w:r>
      <w:r>
        <w:t>u16) -0</w:t>
      </w:r>
      <w:r w:rsidR="00644CD5">
        <w:t>.</w:t>
      </w:r>
      <w:r>
        <w:t>161*T(v1</w:t>
      </w:r>
      <w:r w:rsidR="00644CD5">
        <w:t>.</w:t>
      </w:r>
      <w:r>
        <w:t>u29) + 0</w:t>
      </w:r>
      <w:r w:rsidR="00644CD5">
        <w:t>.</w:t>
      </w:r>
      <w:r>
        <w:t>203*T(v17</w:t>
      </w:r>
      <w:r w:rsidR="00644CD5">
        <w:t>.</w:t>
      </w:r>
      <w:r>
        <w:t>u18) + 0</w:t>
      </w:r>
      <w:r w:rsidR="00644CD5">
        <w:t>.</w:t>
      </w:r>
      <w:r>
        <w:t>129*T(v2</w:t>
      </w:r>
      <w:r w:rsidR="00644CD5">
        <w:t>.</w:t>
      </w:r>
      <w:r>
        <w:t>u19) -0</w:t>
      </w:r>
      <w:r w:rsidR="00644CD5">
        <w:t>.</w:t>
      </w:r>
      <w:r>
        <w:t>118*T(v16</w:t>
      </w:r>
      <w:r w:rsidR="00644CD5">
        <w:t>.</w:t>
      </w:r>
      <w:r>
        <w:t>u7) -0</w:t>
      </w:r>
      <w:r w:rsidR="00644CD5">
        <w:t>.</w:t>
      </w:r>
      <w:r>
        <w:t>123*T(v3</w:t>
      </w:r>
      <w:r w:rsidR="00644CD5">
        <w:t>.</w:t>
      </w:r>
      <w:r>
        <w:t>u40) + 0</w:t>
      </w:r>
      <w:r w:rsidR="00644CD5">
        <w:t>.</w:t>
      </w:r>
      <w:r>
        <w:t>145*T(v3</w:t>
      </w:r>
      <w:r w:rsidR="00644CD5">
        <w:t>.</w:t>
      </w:r>
      <w:r>
        <w:t>u22) -0</w:t>
      </w:r>
      <w:r w:rsidR="00644CD5">
        <w:t>.</w:t>
      </w:r>
      <w:r>
        <w:t>178*T(v6</w:t>
      </w:r>
      <w:r w:rsidR="00644CD5">
        <w:t>.</w:t>
      </w:r>
      <w:r>
        <w:t>u6) + 0</w:t>
      </w:r>
      <w:r w:rsidR="00644CD5">
        <w:t>.</w:t>
      </w:r>
      <w:r>
        <w:t>172*T(v30</w:t>
      </w:r>
      <w:r w:rsidR="00644CD5">
        <w:t>.</w:t>
      </w:r>
      <w:r>
        <w:t>u3) + 0</w:t>
      </w:r>
      <w:r w:rsidR="00644CD5">
        <w:t>.</w:t>
      </w:r>
      <w:r>
        <w:t>172*T(v17</w:t>
      </w:r>
      <w:r w:rsidR="00644CD5">
        <w:t>.</w:t>
      </w:r>
      <w:r>
        <w:t>u2) + 0</w:t>
      </w:r>
      <w:r w:rsidR="00644CD5">
        <w:t>.</w:t>
      </w:r>
      <w:r>
        <w:t>13*T(v5</w:t>
      </w:r>
      <w:r w:rsidR="00644CD5">
        <w:t>.</w:t>
      </w:r>
      <w:r>
        <w:t>u16) + 0</w:t>
      </w:r>
      <w:r w:rsidR="00644CD5">
        <w:t>.</w:t>
      </w:r>
      <w:r>
        <w:t>104*T(v11</w:t>
      </w:r>
      <w:r w:rsidR="00644CD5">
        <w:t>.</w:t>
      </w:r>
      <w:r>
        <w:t>u25) + 0</w:t>
      </w:r>
      <w:r w:rsidR="00644CD5">
        <w:t>.</w:t>
      </w:r>
      <w:r>
        <w:t>149*T(v31</w:t>
      </w:r>
      <w:r w:rsidR="00644CD5">
        <w:t>.</w:t>
      </w:r>
      <w:r>
        <w:t>u1) -0</w:t>
      </w:r>
      <w:r w:rsidR="00644CD5">
        <w:t>.</w:t>
      </w:r>
      <w:r>
        <w:t>142*T(v30</w:t>
      </w:r>
      <w:r w:rsidR="00644CD5">
        <w:t>.</w:t>
      </w:r>
      <w:r>
        <w:t>u8) -0</w:t>
      </w:r>
      <w:r w:rsidR="00644CD5">
        <w:t>.</w:t>
      </w:r>
      <w:r>
        <w:t>0212*NumNegative + 0</w:t>
      </w:r>
      <w:r w:rsidR="00644CD5">
        <w:t>.</w:t>
      </w:r>
      <w:r>
        <w:t>111*T(v2</w:t>
      </w:r>
      <w:r w:rsidR="00644CD5">
        <w:t>.</w:t>
      </w:r>
      <w:r>
        <w:t>u36) -0</w:t>
      </w:r>
      <w:r w:rsidR="00644CD5">
        <w:t>.</w:t>
      </w:r>
      <w:r>
        <w:t>155*T(v7</w:t>
      </w:r>
      <w:r w:rsidR="00644CD5">
        <w:t>.</w:t>
      </w:r>
      <w:r>
        <w:t>u8) + 0</w:t>
      </w:r>
      <w:r w:rsidR="00644CD5">
        <w:t>.</w:t>
      </w:r>
      <w:r>
        <w:t>0755*T(v37) + 0</w:t>
      </w:r>
      <w:r w:rsidR="00644CD5">
        <w:t>.</w:t>
      </w:r>
      <w:r>
        <w:t>11*T(v5</w:t>
      </w:r>
      <w:r w:rsidR="00644CD5">
        <w:t>.</w:t>
      </w:r>
      <w:r>
        <w:t>u22) + 0</w:t>
      </w:r>
      <w:r w:rsidR="00644CD5">
        <w:t>.</w:t>
      </w:r>
      <w:r>
        <w:t>141*T(v14</w:t>
      </w:r>
      <w:r w:rsidR="00644CD5">
        <w:t>.</w:t>
      </w:r>
      <w:r>
        <w:t>u8) + 0</w:t>
      </w:r>
      <w:r w:rsidR="00644CD5">
        <w:t>.</w:t>
      </w:r>
      <w:r>
        <w:t>132*T(v24</w:t>
      </w:r>
      <w:r w:rsidR="00644CD5">
        <w:t>.</w:t>
      </w:r>
      <w:r>
        <w:t>u16) -0</w:t>
      </w:r>
      <w:r w:rsidR="00644CD5">
        <w:t>.</w:t>
      </w:r>
      <w:r>
        <w:t>134*T(v15</w:t>
      </w:r>
      <w:r w:rsidR="00644CD5">
        <w:t>.</w:t>
      </w:r>
      <w:r>
        <w:t>u25) + 0</w:t>
      </w:r>
      <w:r w:rsidR="00644CD5">
        <w:t>.</w:t>
      </w:r>
      <w:r>
        <w:t>101*T(v4</w:t>
      </w:r>
      <w:r w:rsidR="00644CD5">
        <w:t>.</w:t>
      </w:r>
      <w:r>
        <w:t>u21) + 0</w:t>
      </w:r>
      <w:r w:rsidR="00644CD5">
        <w:t>.</w:t>
      </w:r>
      <w:r>
        <w:t>126*T(v1</w:t>
      </w:r>
      <w:r w:rsidR="00644CD5">
        <w:t>.</w:t>
      </w:r>
      <w:r>
        <w:t>u17) + 0</w:t>
      </w:r>
      <w:r w:rsidR="00644CD5">
        <w:t>.</w:t>
      </w:r>
      <w:r>
        <w:t>139*T(v36</w:t>
      </w:r>
      <w:r w:rsidR="00644CD5">
        <w:t>.</w:t>
      </w:r>
      <w:r>
        <w:t>u2) + 0</w:t>
      </w:r>
      <w:r w:rsidR="00644CD5">
        <w:t>.</w:t>
      </w:r>
      <w:r>
        <w:t>121*T(v25</w:t>
      </w:r>
      <w:r w:rsidR="00644CD5">
        <w:t>.</w:t>
      </w:r>
      <w:r>
        <w:t>u11) + 0</w:t>
      </w:r>
      <w:r w:rsidR="00644CD5">
        <w:t>.</w:t>
      </w:r>
      <w:r>
        <w:t>0916*T(v15</w:t>
      </w:r>
      <w:r w:rsidR="00644CD5">
        <w:t>.</w:t>
      </w:r>
      <w:r>
        <w:t>u12) + 0</w:t>
      </w:r>
      <w:r w:rsidR="00644CD5">
        <w:t>.</w:t>
      </w:r>
      <w:r>
        <w:t>171*T(v6</w:t>
      </w:r>
      <w:r w:rsidR="00644CD5">
        <w:t>.</w:t>
      </w:r>
      <w:r>
        <w:t>u11) -0</w:t>
      </w:r>
      <w:r w:rsidR="00644CD5">
        <w:t>.</w:t>
      </w:r>
      <w:r>
        <w:t>151*T(v7</w:t>
      </w:r>
      <w:r w:rsidR="00644CD5">
        <w:t>.</w:t>
      </w:r>
      <w:r>
        <w:t>u6) + 0</w:t>
      </w:r>
      <w:r w:rsidR="00644CD5">
        <w:t>.</w:t>
      </w:r>
      <w:r>
        <w:t>111*T(v16</w:t>
      </w:r>
      <w:r w:rsidR="00644CD5">
        <w:t>.</w:t>
      </w:r>
      <w:r>
        <w:t>u1) -0</w:t>
      </w:r>
      <w:r w:rsidR="00644CD5">
        <w:t>.</w:t>
      </w:r>
      <w:r>
        <w:t>117*T(v5</w:t>
      </w:r>
      <w:r w:rsidR="00644CD5">
        <w:t>.</w:t>
      </w:r>
      <w:r>
        <w:t>u4) -0</w:t>
      </w:r>
      <w:r w:rsidR="00644CD5">
        <w:t>.</w:t>
      </w:r>
      <w:r>
        <w:t>118*T(v2</w:t>
      </w:r>
      <w:r w:rsidR="00644CD5">
        <w:t>.</w:t>
      </w:r>
      <w:r>
        <w:t>u22) + 0</w:t>
      </w:r>
      <w:r w:rsidR="00644CD5">
        <w:t>.</w:t>
      </w:r>
      <w:r>
        <w:t>0947*T(v2</w:t>
      </w:r>
      <w:r w:rsidR="00644CD5">
        <w:t>.</w:t>
      </w:r>
      <w:r>
        <w:t>u40) + 0</w:t>
      </w:r>
      <w:r w:rsidR="00644CD5">
        <w:t>.</w:t>
      </w:r>
      <w:r>
        <w:t>108*T(v17</w:t>
      </w:r>
      <w:r w:rsidR="00644CD5">
        <w:t>.</w:t>
      </w:r>
      <w:r>
        <w:t>u24) + 0</w:t>
      </w:r>
      <w:r w:rsidR="00644CD5">
        <w:t>.</w:t>
      </w:r>
      <w:r>
        <w:t>107*T(v10</w:t>
      </w:r>
      <w:r w:rsidR="00644CD5">
        <w:t>.</w:t>
      </w:r>
      <w:r>
        <w:t>u15) + 0</w:t>
      </w:r>
      <w:r w:rsidR="00644CD5">
        <w:t>.</w:t>
      </w:r>
      <w:r>
        <w:t>0893*T(v12</w:t>
      </w:r>
      <w:r w:rsidR="00644CD5">
        <w:t>.</w:t>
      </w:r>
      <w:r>
        <w:t>u23) + 0</w:t>
      </w:r>
      <w:r w:rsidR="00644CD5">
        <w:t>.</w:t>
      </w:r>
      <w:r>
        <w:t>127*T(v4</w:t>
      </w:r>
      <w:r w:rsidR="00644CD5">
        <w:t>.</w:t>
      </w:r>
      <w:r>
        <w:t>u11) + 0</w:t>
      </w:r>
      <w:r w:rsidR="00644CD5">
        <w:t>.</w:t>
      </w:r>
      <w:r>
        <w:t>104*T(v17</w:t>
      </w:r>
      <w:r w:rsidR="00644CD5">
        <w:t>.</w:t>
      </w:r>
      <w:r>
        <w:t>u20) -0</w:t>
      </w:r>
      <w:r w:rsidR="00644CD5">
        <w:t>.</w:t>
      </w:r>
      <w:r>
        <w:t>0583*T(u13) -0</w:t>
      </w:r>
      <w:r w:rsidR="00644CD5">
        <w:t>.</w:t>
      </w:r>
      <w:r>
        <w:t>0541*T(u43) -0</w:t>
      </w:r>
      <w:r w:rsidR="00644CD5">
        <w:t>.</w:t>
      </w:r>
      <w:r>
        <w:t>106*T(v15</w:t>
      </w:r>
      <w:r w:rsidR="00644CD5">
        <w:t>.</w:t>
      </w:r>
      <w:r>
        <w:t>u24) -0</w:t>
      </w:r>
      <w:r w:rsidR="00644CD5">
        <w:t>.</w:t>
      </w:r>
      <w:r>
        <w:t>0881*T(v14</w:t>
      </w:r>
      <w:r w:rsidR="00644CD5">
        <w:t>.</w:t>
      </w:r>
      <w:r>
        <w:t>u21) -0</w:t>
      </w:r>
      <w:r w:rsidR="00644CD5">
        <w:t>.</w:t>
      </w:r>
      <w:r>
        <w:t>133*T(v5</w:t>
      </w:r>
      <w:r w:rsidR="00644CD5">
        <w:t>.</w:t>
      </w:r>
      <w:r>
        <w:t>u2) -0</w:t>
      </w:r>
      <w:r w:rsidR="00644CD5">
        <w:t>.</w:t>
      </w:r>
      <w:r>
        <w:t>0891*T(v19</w:t>
      </w:r>
      <w:r w:rsidR="00644CD5">
        <w:t>.</w:t>
      </w:r>
      <w:r>
        <w:t>u11) -0</w:t>
      </w:r>
      <w:r w:rsidR="00644CD5">
        <w:t>.</w:t>
      </w:r>
      <w:r>
        <w:t>097*T(v15</w:t>
      </w:r>
      <w:r w:rsidR="00644CD5">
        <w:t>.</w:t>
      </w:r>
      <w:r>
        <w:t>u1) + 0</w:t>
      </w:r>
      <w:r w:rsidR="00644CD5">
        <w:t>.</w:t>
      </w:r>
      <w:r>
        <w:t>0839*T(v1</w:t>
      </w:r>
      <w:r w:rsidR="00644CD5">
        <w:t>.</w:t>
      </w:r>
      <w:r>
        <w:t>u37) -0</w:t>
      </w:r>
      <w:r w:rsidR="00644CD5">
        <w:t>.</w:t>
      </w:r>
      <w:r>
        <w:t>0751*T(v32</w:t>
      </w:r>
      <w:r w:rsidR="00644CD5">
        <w:t>.</w:t>
      </w:r>
      <w:r>
        <w:t>u9) -0</w:t>
      </w:r>
      <w:r w:rsidR="00644CD5">
        <w:t>.</w:t>
      </w:r>
      <w:r>
        <w:t>0837*T(v4) + 0</w:t>
      </w:r>
      <w:r w:rsidR="00644CD5">
        <w:t>.</w:t>
      </w:r>
      <w:r>
        <w:t>0757*T(v26</w:t>
      </w:r>
      <w:r w:rsidR="00644CD5">
        <w:t>.</w:t>
      </w:r>
      <w:r>
        <w:t>u16) -0</w:t>
      </w:r>
      <w:r w:rsidR="00644CD5">
        <w:t>.</w:t>
      </w:r>
      <w:r>
        <w:t>0827*T(v11</w:t>
      </w:r>
      <w:r w:rsidR="00644CD5">
        <w:t>.</w:t>
      </w:r>
      <w:r>
        <w:t>u17) -0</w:t>
      </w:r>
      <w:r w:rsidR="00644CD5">
        <w:t>.</w:t>
      </w:r>
      <w:r>
        <w:t>0896*T(v18</w:t>
      </w:r>
      <w:r w:rsidR="00644CD5">
        <w:t>.</w:t>
      </w:r>
      <w:r>
        <w:t>u6) + 0</w:t>
      </w:r>
      <w:r w:rsidR="00644CD5">
        <w:t>.</w:t>
      </w:r>
      <w:r>
        <w:t>0551*T(v31) + 0</w:t>
      </w:r>
      <w:r w:rsidR="00644CD5">
        <w:t>.</w:t>
      </w:r>
      <w:r>
        <w:t>0763*T(v3</w:t>
      </w:r>
      <w:r w:rsidR="00644CD5">
        <w:t>.</w:t>
      </w:r>
      <w:r>
        <w:t>u32) + 0</w:t>
      </w:r>
      <w:r w:rsidR="00644CD5">
        <w:t>.</w:t>
      </w:r>
      <w:r>
        <w:t>0564*T(u24) + 0</w:t>
      </w:r>
      <w:r w:rsidR="00644CD5">
        <w:t>.</w:t>
      </w:r>
      <w:r>
        <w:t>0847*T(v26</w:t>
      </w:r>
      <w:r w:rsidR="00644CD5">
        <w:t>.</w:t>
      </w:r>
      <w:r>
        <w:t>u3) -0</w:t>
      </w:r>
      <w:r w:rsidR="00644CD5">
        <w:t>.</w:t>
      </w:r>
      <w:r>
        <w:t>0716*T(v35</w:t>
      </w:r>
      <w:r w:rsidR="00644CD5">
        <w:t>.</w:t>
      </w:r>
      <w:r>
        <w:t>u5) -0</w:t>
      </w:r>
      <w:r w:rsidR="00644CD5">
        <w:t>.</w:t>
      </w:r>
      <w:r>
        <w:t>0759*T(v8</w:t>
      </w:r>
      <w:r w:rsidR="00644CD5">
        <w:t>.</w:t>
      </w:r>
      <w:r>
        <w:t>u15) -0</w:t>
      </w:r>
      <w:r w:rsidR="00644CD5">
        <w:t>.</w:t>
      </w:r>
      <w:r>
        <w:t>0556*T(v28) -0</w:t>
      </w:r>
      <w:r w:rsidR="00644CD5">
        <w:t>.</w:t>
      </w:r>
      <w:r>
        <w:t>0851*T(v4</w:t>
      </w:r>
      <w:r w:rsidR="00644CD5">
        <w:t>.</w:t>
      </w:r>
      <w:r>
        <w:t>u34) -0</w:t>
      </w:r>
      <w:r w:rsidR="00644CD5">
        <w:t>.</w:t>
      </w:r>
      <w:r>
        <w:t>0725*T(v30</w:t>
      </w:r>
      <w:r w:rsidR="00644CD5">
        <w:t>.</w:t>
      </w:r>
      <w:r>
        <w:t>u13) + 0</w:t>
      </w:r>
      <w:r w:rsidR="00644CD5">
        <w:t>.</w:t>
      </w:r>
      <w:r>
        <w:t>0809*T(v9</w:t>
      </w:r>
      <w:r w:rsidR="00644CD5">
        <w:t>.</w:t>
      </w:r>
      <w:r>
        <w:t>u18) -0</w:t>
      </w:r>
      <w:r w:rsidR="00644CD5">
        <w:t>.</w:t>
      </w:r>
      <w:r>
        <w:t>0668*T(v14</w:t>
      </w:r>
      <w:r w:rsidR="00644CD5">
        <w:t>.</w:t>
      </w:r>
      <w:r>
        <w:t>u26) -0</w:t>
      </w:r>
      <w:r w:rsidR="00644CD5">
        <w:t>.</w:t>
      </w:r>
      <w:r>
        <w:t>084*T(v20</w:t>
      </w:r>
      <w:r w:rsidR="00644CD5">
        <w:t>.</w:t>
      </w:r>
      <w:r>
        <w:t>u3) -0</w:t>
      </w:r>
      <w:r w:rsidR="00644CD5">
        <w:t>.</w:t>
      </w:r>
      <w:r>
        <w:t>072*T(v10</w:t>
      </w:r>
      <w:r w:rsidR="00644CD5">
        <w:t>.</w:t>
      </w:r>
      <w:r>
        <w:t>u33) + 0</w:t>
      </w:r>
      <w:r w:rsidR="00644CD5">
        <w:t>.</w:t>
      </w:r>
      <w:r>
        <w:t>0727*T(v14</w:t>
      </w:r>
      <w:r w:rsidR="00644CD5">
        <w:t>.</w:t>
      </w:r>
      <w:r>
        <w:t>u20) -0</w:t>
      </w:r>
      <w:r w:rsidR="00644CD5">
        <w:t>.</w:t>
      </w:r>
      <w:r>
        <w:t>0761*T(v4</w:t>
      </w:r>
      <w:r w:rsidR="00644CD5">
        <w:t>.</w:t>
      </w:r>
      <w:r>
        <w:t>u37) + 0</w:t>
      </w:r>
      <w:r w:rsidR="00644CD5">
        <w:t>.</w:t>
      </w:r>
      <w:r>
        <w:t>0799*T(v2</w:t>
      </w:r>
      <w:r w:rsidR="00644CD5">
        <w:t>.</w:t>
      </w:r>
      <w:r>
        <w:t>u18) + 0</w:t>
      </w:r>
      <w:r w:rsidR="00644CD5">
        <w:t>.</w:t>
      </w:r>
      <w:r>
        <w:t>0833*T(v2</w:t>
      </w:r>
      <w:r w:rsidR="00644CD5">
        <w:t>.</w:t>
      </w:r>
      <w:r>
        <w:t>u10) + 0</w:t>
      </w:r>
      <w:r w:rsidR="00644CD5">
        <w:t>.</w:t>
      </w:r>
      <w:r>
        <w:t>0582*T(u12) + 0</w:t>
      </w:r>
      <w:r w:rsidR="00644CD5">
        <w:t>.</w:t>
      </w:r>
      <w:r>
        <w:t>0764*T(v40</w:t>
      </w:r>
      <w:r w:rsidR="00644CD5">
        <w:t>.</w:t>
      </w:r>
      <w:r>
        <w:t>u2) -0</w:t>
      </w:r>
      <w:r w:rsidR="00644CD5">
        <w:t>.</w:t>
      </w:r>
      <w:r>
        <w:t>0791*T(v16</w:t>
      </w:r>
      <w:r w:rsidR="00644CD5">
        <w:t>.</w:t>
      </w:r>
      <w:r>
        <w:t>u24) -0</w:t>
      </w:r>
      <w:r w:rsidR="00644CD5">
        <w:t>.</w:t>
      </w:r>
      <w:r>
        <w:t>0698*T(v31</w:t>
      </w:r>
      <w:r w:rsidR="00644CD5">
        <w:t>.</w:t>
      </w:r>
      <w:r>
        <w:t>u12) + 0</w:t>
      </w:r>
      <w:r w:rsidR="00644CD5">
        <w:t>.</w:t>
      </w:r>
      <w:r>
        <w:t>0693*T(v18</w:t>
      </w:r>
      <w:r w:rsidR="00644CD5">
        <w:t>.</w:t>
      </w:r>
      <w:r>
        <w:t>u23) -0</w:t>
      </w:r>
      <w:r w:rsidR="00644CD5">
        <w:t>.</w:t>
      </w:r>
      <w:r>
        <w:t>0672*T(v20</w:t>
      </w:r>
      <w:r w:rsidR="00644CD5">
        <w:t>.</w:t>
      </w:r>
      <w:r>
        <w:t>u6) -0</w:t>
      </w:r>
      <w:r w:rsidR="00644CD5">
        <w:t>.</w:t>
      </w:r>
      <w:r>
        <w:t>00039*Lipophilicity^3 -0</w:t>
      </w:r>
      <w:r w:rsidR="00644CD5">
        <w:t>.</w:t>
      </w:r>
      <w:r>
        <w:t>066*T(v16</w:t>
      </w:r>
      <w:r w:rsidR="00644CD5">
        <w:t>.</w:t>
      </w:r>
      <w:r>
        <w:t>u13) + 0</w:t>
      </w:r>
      <w:r w:rsidR="00644CD5">
        <w:t>.</w:t>
      </w:r>
      <w:r>
        <w:t>0398*T(u37) -0</w:t>
      </w:r>
      <w:r w:rsidR="00644CD5">
        <w:t>.</w:t>
      </w:r>
      <w:r>
        <w:t>0693*T(v2</w:t>
      </w:r>
      <w:r w:rsidR="00644CD5">
        <w:t>.</w:t>
      </w:r>
      <w:r>
        <w:t>u11) -0</w:t>
      </w:r>
      <w:r w:rsidR="00644CD5">
        <w:t>.</w:t>
      </w:r>
      <w:r>
        <w:t>0602*T(v16</w:t>
      </w:r>
      <w:r w:rsidR="00644CD5">
        <w:t>.</w:t>
      </w:r>
      <w:r>
        <w:t>u21) + 0</w:t>
      </w:r>
      <w:r w:rsidR="00644CD5">
        <w:t>.</w:t>
      </w:r>
      <w:r>
        <w:t>0741*T(v15</w:t>
      </w:r>
      <w:r w:rsidR="00644CD5">
        <w:t>.</w:t>
      </w:r>
      <w:r>
        <w:t>u6) + 0</w:t>
      </w:r>
      <w:r w:rsidR="00644CD5">
        <w:t>.</w:t>
      </w:r>
      <w:r>
        <w:t>0575*T(v11</w:t>
      </w:r>
      <w:r w:rsidR="00644CD5">
        <w:t>.</w:t>
      </w:r>
      <w:r>
        <w:t>u6) -0</w:t>
      </w:r>
      <w:r w:rsidR="00644CD5">
        <w:t>.</w:t>
      </w:r>
      <w:r>
        <w:t>0664*T(v10</w:t>
      </w:r>
      <w:r w:rsidR="00644CD5">
        <w:t>.</w:t>
      </w:r>
      <w:r>
        <w:t>u17) -0</w:t>
      </w:r>
      <w:r w:rsidR="00644CD5">
        <w:t>.</w:t>
      </w:r>
      <w:r>
        <w:t>0584*T(v36</w:t>
      </w:r>
      <w:r w:rsidR="00644CD5">
        <w:t>.</w:t>
      </w:r>
      <w:r>
        <w:t>u3) -0</w:t>
      </w:r>
      <w:r w:rsidR="00644CD5">
        <w:t>.</w:t>
      </w:r>
      <w:r>
        <w:t>0693*T(v16</w:t>
      </w:r>
      <w:r w:rsidR="00644CD5">
        <w:t>.</w:t>
      </w:r>
      <w:r>
        <w:t>u19) -0</w:t>
      </w:r>
      <w:r w:rsidR="00644CD5">
        <w:t>.</w:t>
      </w:r>
      <w:r>
        <w:t>0597*T(v11</w:t>
      </w:r>
      <w:r w:rsidR="00644CD5">
        <w:t>.</w:t>
      </w:r>
      <w:r>
        <w:t>u22) -0</w:t>
      </w:r>
      <w:r w:rsidR="00644CD5">
        <w:t>.</w:t>
      </w:r>
      <w:r>
        <w:t>0552*T(v3</w:t>
      </w:r>
      <w:r w:rsidR="00644CD5">
        <w:t>.</w:t>
      </w:r>
      <w:r>
        <w:t>u10) -0</w:t>
      </w:r>
      <w:r w:rsidR="00644CD5">
        <w:t>.</w:t>
      </w:r>
      <w:r>
        <w:t>065*T(v20</w:t>
      </w:r>
      <w:r w:rsidR="00644CD5">
        <w:t>.</w:t>
      </w:r>
      <w:r>
        <w:t>u5) -0</w:t>
      </w:r>
      <w:r w:rsidR="00644CD5">
        <w:t>.</w:t>
      </w:r>
      <w:r>
        <w:t>0546*T(v37</w:t>
      </w:r>
      <w:r w:rsidR="00644CD5">
        <w:t>.</w:t>
      </w:r>
      <w:r>
        <w:t>u4) + 0</w:t>
      </w:r>
      <w:r w:rsidR="00644CD5">
        <w:t>.</w:t>
      </w:r>
      <w:r>
        <w:t>0556*T(v5) -0</w:t>
      </w:r>
      <w:r w:rsidR="00644CD5">
        <w:t>.</w:t>
      </w:r>
      <w:r>
        <w:t>0691*T(v8</w:t>
      </w:r>
      <w:r w:rsidR="00644CD5">
        <w:t>.</w:t>
      </w:r>
      <w:r>
        <w:t>u10) -0</w:t>
      </w:r>
      <w:r w:rsidR="00644CD5">
        <w:t>.</w:t>
      </w:r>
      <w:r>
        <w:t>052*T(v23</w:t>
      </w:r>
      <w:r w:rsidR="00644CD5">
        <w:t>.</w:t>
      </w:r>
      <w:r>
        <w:t>u7) -0</w:t>
      </w:r>
      <w:r w:rsidR="00644CD5">
        <w:t>.</w:t>
      </w:r>
      <w:r>
        <w:t>0545*T(v9</w:t>
      </w:r>
      <w:r w:rsidR="00644CD5">
        <w:t>.</w:t>
      </w:r>
      <w:r>
        <w:t>u19) -0</w:t>
      </w:r>
      <w:r w:rsidR="00644CD5">
        <w:t>.</w:t>
      </w:r>
      <w:r>
        <w:t>0582*T(v24</w:t>
      </w:r>
      <w:r w:rsidR="00644CD5">
        <w:t>.</w:t>
      </w:r>
      <w:r>
        <w:t>u5) -0</w:t>
      </w:r>
      <w:r w:rsidR="00644CD5">
        <w:t>.</w:t>
      </w:r>
      <w:r>
        <w:t>0526*T(v12</w:t>
      </w:r>
      <w:r w:rsidR="00644CD5">
        <w:t>.</w:t>
      </w:r>
      <w:r>
        <w:t>u28) -0</w:t>
      </w:r>
      <w:r w:rsidR="00644CD5">
        <w:t>.</w:t>
      </w:r>
      <w:r>
        <w:t>0846*T(v6</w:t>
      </w:r>
      <w:r w:rsidR="00644CD5">
        <w:t>.</w:t>
      </w:r>
      <w:r>
        <w:t>u2) + 0</w:t>
      </w:r>
      <w:r w:rsidR="00644CD5">
        <w:t>.</w:t>
      </w:r>
      <w:r>
        <w:t>0533*T(v3</w:t>
      </w:r>
      <w:r w:rsidR="00644CD5">
        <w:t>.</w:t>
      </w:r>
      <w:r>
        <w:t>u11) + 0</w:t>
      </w:r>
      <w:r w:rsidR="00644CD5">
        <w:t>.</w:t>
      </w:r>
      <w:r>
        <w:t>0448*T(v19</w:t>
      </w:r>
      <w:r w:rsidR="00644CD5">
        <w:t>.</w:t>
      </w:r>
      <w:r>
        <w:t>u10) -0</w:t>
      </w:r>
      <w:r w:rsidR="00644CD5">
        <w:t>.</w:t>
      </w:r>
      <w:r>
        <w:t>0409*T(v5</w:t>
      </w:r>
      <w:r w:rsidR="00644CD5">
        <w:t>.</w:t>
      </w:r>
      <w:r>
        <w:t>u37) + 0</w:t>
      </w:r>
      <w:r w:rsidR="00644CD5">
        <w:t>.</w:t>
      </w:r>
      <w:r>
        <w:t>0441*T(v11</w:t>
      </w:r>
      <w:r w:rsidR="00644CD5">
        <w:t>.</w:t>
      </w:r>
      <w:r>
        <w:t>u15) -0</w:t>
      </w:r>
      <w:r w:rsidR="00644CD5">
        <w:t>.</w:t>
      </w:r>
      <w:r>
        <w:t>0432*T(v16</w:t>
      </w:r>
      <w:r w:rsidR="00644CD5">
        <w:t>.</w:t>
      </w:r>
      <w:r>
        <w:t>u10) -0</w:t>
      </w:r>
      <w:r w:rsidR="00644CD5">
        <w:t>.</w:t>
      </w:r>
      <w:r>
        <w:t>0451*T(v20</w:t>
      </w:r>
      <w:r w:rsidR="00644CD5">
        <w:t>.</w:t>
      </w:r>
      <w:r>
        <w:t>u19) + 0</w:t>
      </w:r>
      <w:r w:rsidR="00644CD5">
        <w:t>.</w:t>
      </w:r>
      <w:r>
        <w:t>0415*T(v7</w:t>
      </w:r>
      <w:r w:rsidR="00644CD5">
        <w:t>.</w:t>
      </w:r>
      <w:r>
        <w:t>u34) + 0</w:t>
      </w:r>
      <w:r w:rsidR="00644CD5">
        <w:t>.</w:t>
      </w:r>
      <w:r>
        <w:t>0378*T(v14</w:t>
      </w:r>
      <w:r w:rsidR="00644CD5">
        <w:t>.</w:t>
      </w:r>
      <w:r>
        <w:t>u14) -0</w:t>
      </w:r>
      <w:r w:rsidR="00644CD5">
        <w:t>.</w:t>
      </w:r>
      <w:r>
        <w:t>0251*T(u34) + 0</w:t>
      </w:r>
      <w:r w:rsidR="00644CD5">
        <w:t>.</w:t>
      </w:r>
      <w:r>
        <w:t>0362*T(v34</w:t>
      </w:r>
      <w:r w:rsidR="00644CD5">
        <w:t>.</w:t>
      </w:r>
      <w:r>
        <w:t>u9) -0</w:t>
      </w:r>
      <w:r w:rsidR="00644CD5">
        <w:t>.</w:t>
      </w:r>
      <w:r>
        <w:t>0433*T(v4</w:t>
      </w:r>
      <w:r w:rsidR="00644CD5">
        <w:t>.</w:t>
      </w:r>
      <w:r>
        <w:t>u18) + 0</w:t>
      </w:r>
      <w:r w:rsidR="00644CD5">
        <w:t>.</w:t>
      </w:r>
      <w:r>
        <w:t>0355*T(v7</w:t>
      </w:r>
      <w:r w:rsidR="00644CD5">
        <w:t>.</w:t>
      </w:r>
      <w:r>
        <w:t>u36) + 0</w:t>
      </w:r>
      <w:r w:rsidR="00644CD5">
        <w:t>.</w:t>
      </w:r>
      <w:r>
        <w:t>0331*T(v12</w:t>
      </w:r>
      <w:r w:rsidR="00644CD5">
        <w:t>.</w:t>
      </w:r>
      <w:r>
        <w:t>u29) -0</w:t>
      </w:r>
      <w:r w:rsidR="00644CD5">
        <w:t>.</w:t>
      </w:r>
      <w:r>
        <w:t>0427*T(v5</w:t>
      </w:r>
      <w:r w:rsidR="00644CD5">
        <w:t>.</w:t>
      </w:r>
      <w:r>
        <w:t>u9) + 0</w:t>
      </w:r>
      <w:r w:rsidR="00644CD5">
        <w:t>.</w:t>
      </w:r>
      <w:r>
        <w:t>0393*T(v12</w:t>
      </w:r>
      <w:r w:rsidR="00644CD5">
        <w:t>.</w:t>
      </w:r>
      <w:r>
        <w:t>u7) -0</w:t>
      </w:r>
      <w:r w:rsidR="00644CD5">
        <w:t>.</w:t>
      </w:r>
      <w:r>
        <w:t>0414*T(v16</w:t>
      </w:r>
      <w:r w:rsidR="00644CD5">
        <w:t>.</w:t>
      </w:r>
      <w:r>
        <w:t>u3) + 0</w:t>
      </w:r>
      <w:r w:rsidR="00644CD5">
        <w:t>.</w:t>
      </w:r>
      <w:r>
        <w:t>0338*T(v26</w:t>
      </w:r>
      <w:r w:rsidR="00644CD5">
        <w:t>.</w:t>
      </w:r>
      <w:r>
        <w:t>u4) -0</w:t>
      </w:r>
      <w:r w:rsidR="00644CD5">
        <w:t>.</w:t>
      </w:r>
      <w:r>
        <w:t>0332*T(v9</w:t>
      </w:r>
      <w:r w:rsidR="00644CD5">
        <w:t>.</w:t>
      </w:r>
      <w:r>
        <w:t>u25) -0</w:t>
      </w:r>
      <w:r w:rsidR="00644CD5">
        <w:t>.</w:t>
      </w:r>
      <w:r>
        <w:t>0334*T(v14</w:t>
      </w:r>
      <w:r w:rsidR="00644CD5">
        <w:t>.</w:t>
      </w:r>
      <w:r>
        <w:t>u12) -0</w:t>
      </w:r>
      <w:r w:rsidR="00644CD5">
        <w:t>.</w:t>
      </w:r>
      <w:r>
        <w:t>0277*T(v22</w:t>
      </w:r>
      <w:r w:rsidR="00644CD5">
        <w:t>.</w:t>
      </w:r>
      <w:r>
        <w:t>u17) -0</w:t>
      </w:r>
      <w:r w:rsidR="00644CD5">
        <w:t>.</w:t>
      </w:r>
      <w:r>
        <w:t>0287*T(v1</w:t>
      </w:r>
      <w:r w:rsidR="00644CD5">
        <w:t>.</w:t>
      </w:r>
      <w:r>
        <w:t>u42) -0</w:t>
      </w:r>
      <w:r w:rsidR="00644CD5">
        <w:t>.</w:t>
      </w:r>
      <w:r>
        <w:t>0287*T(v21</w:t>
      </w:r>
      <w:r w:rsidR="00644CD5">
        <w:t>.</w:t>
      </w:r>
      <w:r>
        <w:t>u16) -0</w:t>
      </w:r>
      <w:r w:rsidR="00644CD5">
        <w:t>.</w:t>
      </w:r>
      <w:r>
        <w:t>0201*T(v30) + 0</w:t>
      </w:r>
      <w:r w:rsidR="00644CD5">
        <w:t>.</w:t>
      </w:r>
      <w:r>
        <w:t>033*T(v5</w:t>
      </w:r>
      <w:r w:rsidR="00644CD5">
        <w:t>.</w:t>
      </w:r>
      <w:r>
        <w:t>u3) + 0</w:t>
      </w:r>
      <w:r w:rsidR="00644CD5">
        <w:t>.</w:t>
      </w:r>
      <w:r>
        <w:t>0183*T(u19) + 0</w:t>
      </w:r>
      <w:r w:rsidR="00644CD5">
        <w:t>.</w:t>
      </w:r>
      <w:r>
        <w:t>028*T(v4</w:t>
      </w:r>
      <w:r w:rsidR="00644CD5">
        <w:t>.</w:t>
      </w:r>
      <w:r>
        <w:t>u8) + 0</w:t>
      </w:r>
      <w:r w:rsidR="00644CD5">
        <w:t>.</w:t>
      </w:r>
      <w:r>
        <w:t>0219*T(v12</w:t>
      </w:r>
      <w:r w:rsidR="00644CD5">
        <w:t>.</w:t>
      </w:r>
      <w:r>
        <w:t>u22) + 0</w:t>
      </w:r>
      <w:r w:rsidR="00644CD5">
        <w:t>.</w:t>
      </w:r>
      <w:r>
        <w:t>0216*T(v12</w:t>
      </w:r>
      <w:r w:rsidR="00644CD5">
        <w:t>.</w:t>
      </w:r>
      <w:r>
        <w:t>u19) + 0</w:t>
      </w:r>
      <w:r w:rsidR="00644CD5">
        <w:t>.</w:t>
      </w:r>
      <w:r>
        <w:t>0188*T(v13</w:t>
      </w:r>
      <w:r w:rsidR="00644CD5">
        <w:t>.</w:t>
      </w:r>
      <w:r>
        <w:t>u25) + 0</w:t>
      </w:r>
      <w:r w:rsidR="00644CD5">
        <w:t>.</w:t>
      </w:r>
      <w:r>
        <w:t>02*T(v5</w:t>
      </w:r>
      <w:r w:rsidR="00644CD5">
        <w:t>.</w:t>
      </w:r>
      <w:r>
        <w:t>u19) + 0</w:t>
      </w:r>
      <w:r w:rsidR="00644CD5">
        <w:t>.</w:t>
      </w:r>
      <w:r>
        <w:t>0196*T(v33</w:t>
      </w:r>
      <w:r w:rsidR="00644CD5">
        <w:t>.</w:t>
      </w:r>
      <w:r>
        <w:t>u8) + 0</w:t>
      </w:r>
      <w:r w:rsidR="00644CD5">
        <w:t>.</w:t>
      </w:r>
      <w:r>
        <w:t>0197*T(v4</w:t>
      </w:r>
      <w:r w:rsidR="00644CD5">
        <w:t>.</w:t>
      </w:r>
      <w:r>
        <w:t>u25) -0</w:t>
      </w:r>
      <w:r w:rsidR="00644CD5">
        <w:t>.</w:t>
      </w:r>
      <w:r>
        <w:t>0152*T(v18</w:t>
      </w:r>
      <w:r w:rsidR="00644CD5">
        <w:t>.</w:t>
      </w:r>
      <w:r>
        <w:t>u25) + 0</w:t>
      </w:r>
      <w:r w:rsidR="00644CD5">
        <w:t>.</w:t>
      </w:r>
      <w:r>
        <w:t>0173*T(v5</w:t>
      </w:r>
      <w:r w:rsidR="00644CD5">
        <w:t>.</w:t>
      </w:r>
      <w:r>
        <w:t>u31) + 0</w:t>
      </w:r>
      <w:r w:rsidR="00644CD5">
        <w:t>.</w:t>
      </w:r>
      <w:r>
        <w:t>0163*T(v25</w:t>
      </w:r>
      <w:r w:rsidR="00644CD5">
        <w:t>.</w:t>
      </w:r>
      <w:r>
        <w:t>u17) -0</w:t>
      </w:r>
      <w:r w:rsidR="00644CD5">
        <w:t>.</w:t>
      </w:r>
      <w:r>
        <w:t>018*T(v17</w:t>
      </w:r>
      <w:r w:rsidR="00644CD5">
        <w:t>.</w:t>
      </w:r>
      <w:r>
        <w:t>u8) + 0</w:t>
      </w:r>
      <w:r w:rsidR="00644CD5">
        <w:t>.</w:t>
      </w:r>
      <w:r>
        <w:t>0154*T(v9</w:t>
      </w:r>
      <w:r w:rsidR="00644CD5">
        <w:t>.</w:t>
      </w:r>
      <w:r>
        <w:t>u23) -0</w:t>
      </w:r>
      <w:r w:rsidR="00644CD5">
        <w:t>.</w:t>
      </w:r>
      <w:r>
        <w:t>0138*T(v8</w:t>
      </w:r>
      <w:r w:rsidR="00644CD5">
        <w:t>.</w:t>
      </w:r>
      <w:r>
        <w:t>u30) -0</w:t>
      </w:r>
      <w:r w:rsidR="00644CD5">
        <w:t>.</w:t>
      </w:r>
      <w:r>
        <w:t>017*T(v1</w:t>
      </w:r>
      <w:r w:rsidR="00644CD5">
        <w:t>.</w:t>
      </w:r>
      <w:r>
        <w:t>u25) + 0</w:t>
      </w:r>
      <w:r w:rsidR="00644CD5">
        <w:t>.</w:t>
      </w:r>
      <w:r>
        <w:t>013*T(v18</w:t>
      </w:r>
      <w:r w:rsidR="00644CD5">
        <w:t>.</w:t>
      </w:r>
      <w:r>
        <w:t>u13) + 0</w:t>
      </w:r>
      <w:r w:rsidR="00644CD5">
        <w:t>.</w:t>
      </w:r>
      <w:r>
        <w:t>0143*T(v7</w:t>
      </w:r>
      <w:r w:rsidR="00644CD5">
        <w:t>.</w:t>
      </w:r>
      <w:r>
        <w:t>u2) -0</w:t>
      </w:r>
      <w:r w:rsidR="00644CD5">
        <w:t>.</w:t>
      </w:r>
      <w:r>
        <w:t>00913*T(v1</w:t>
      </w:r>
      <w:r w:rsidR="00644CD5">
        <w:t>.</w:t>
      </w:r>
      <w:r>
        <w:t>u34) -0</w:t>
      </w:r>
      <w:r w:rsidR="00644CD5">
        <w:t>.</w:t>
      </w:r>
      <w:r>
        <w:t>00757*T(v5</w:t>
      </w:r>
      <w:r w:rsidR="00644CD5">
        <w:t>.</w:t>
      </w:r>
      <w:r>
        <w:t>u12) + 0</w:t>
      </w:r>
      <w:r w:rsidR="00644CD5">
        <w:t>.</w:t>
      </w:r>
      <w:r>
        <w:t>00645*T(v29</w:t>
      </w:r>
      <w:r w:rsidR="00644CD5">
        <w:t>.</w:t>
      </w:r>
      <w:r>
        <w:t>u13) + 0</w:t>
      </w:r>
      <w:r w:rsidR="00644CD5">
        <w:t>.</w:t>
      </w:r>
      <w:r>
        <w:t>00636*T(v30</w:t>
      </w:r>
      <w:r w:rsidR="00644CD5">
        <w:t>.</w:t>
      </w:r>
      <w:r>
        <w:t>u10) -0</w:t>
      </w:r>
      <w:r w:rsidR="00644CD5">
        <w:t>.</w:t>
      </w:r>
      <w:r>
        <w:t>00745*T(v4</w:t>
      </w:r>
      <w:r w:rsidR="00644CD5">
        <w:t>.</w:t>
      </w:r>
      <w:r>
        <w:t>u19) + 0</w:t>
      </w:r>
      <w:r w:rsidR="00644CD5">
        <w:t>.</w:t>
      </w:r>
      <w:r>
        <w:t>00619*T(v23</w:t>
      </w:r>
      <w:r w:rsidR="00644CD5">
        <w:t>.</w:t>
      </w:r>
      <w:r>
        <w:t>u12) + 0</w:t>
      </w:r>
      <w:r w:rsidR="00644CD5">
        <w:t>.</w:t>
      </w:r>
      <w:r>
        <w:t>00554*T(v4</w:t>
      </w:r>
      <w:r w:rsidR="00644CD5">
        <w:t>.</w:t>
      </w:r>
      <w:r>
        <w:t>u38) -0</w:t>
      </w:r>
      <w:r w:rsidR="00644CD5">
        <w:t>.</w:t>
      </w:r>
      <w:r>
        <w:t>0045*T(v10</w:t>
      </w:r>
      <w:r w:rsidR="00644CD5">
        <w:t>.</w:t>
      </w:r>
      <w:r>
        <w:t>u28) + 0</w:t>
      </w:r>
      <w:r w:rsidR="00644CD5">
        <w:t>.</w:t>
      </w:r>
      <w:r>
        <w:t>00407*T(v11</w:t>
      </w:r>
      <w:r w:rsidR="00644CD5">
        <w:t>.</w:t>
      </w:r>
      <w:r>
        <w:t>u19) + 0</w:t>
      </w:r>
      <w:r w:rsidR="00644CD5">
        <w:t>.</w:t>
      </w:r>
      <w:r>
        <w:t>00354*T(v40</w:t>
      </w:r>
      <w:r w:rsidR="00644CD5">
        <w:t>.</w:t>
      </w:r>
      <w:r>
        <w:t>u1) + 0</w:t>
      </w:r>
      <w:r w:rsidR="00644CD5">
        <w:t>.</w:t>
      </w:r>
      <w:r>
        <w:t>00328*T(v27</w:t>
      </w:r>
      <w:r w:rsidR="00644CD5">
        <w:t>.</w:t>
      </w:r>
      <w:r>
        <w:t>u6) + 0</w:t>
      </w:r>
      <w:r w:rsidR="00644CD5">
        <w:t>.</w:t>
      </w:r>
      <w:r>
        <w:t>00247*T(v8</w:t>
      </w:r>
      <w:r w:rsidR="00644CD5">
        <w:t>.</w:t>
      </w:r>
      <w:r>
        <w:t>u34) -0</w:t>
      </w:r>
      <w:r w:rsidR="00644CD5">
        <w:t>.</w:t>
      </w:r>
      <w:r>
        <w:t>00237*T(v28</w:t>
      </w:r>
      <w:r w:rsidR="00644CD5">
        <w:t>.</w:t>
      </w:r>
      <w:r>
        <w:t>u7) -0</w:t>
      </w:r>
      <w:r w:rsidR="00644CD5">
        <w:t>.</w:t>
      </w:r>
      <w:r>
        <w:t>00104*T(v25</w:t>
      </w:r>
      <w:r w:rsidR="00644CD5">
        <w:t>.</w:t>
      </w:r>
      <w:r>
        <w:t>u9) -0</w:t>
      </w:r>
      <w:r w:rsidR="00644CD5">
        <w:t>.</w:t>
      </w:r>
      <w:r>
        <w:t>000495*T(v12</w:t>
      </w:r>
      <w:r w:rsidR="00644CD5">
        <w:t>.</w:t>
      </w:r>
      <w:r>
        <w:t>u26) -7</w:t>
      </w:r>
      <w:r w:rsidR="00644CD5">
        <w:t>.</w:t>
      </w:r>
      <w:r>
        <w:t>55E-05*T(v3</w:t>
      </w:r>
      <w:r w:rsidR="00644CD5">
        <w:t>.</w:t>
      </w:r>
      <w:r>
        <w:t>u26) + 6</w:t>
      </w:r>
      <w:r w:rsidR="00644CD5">
        <w:t>.</w:t>
      </w:r>
      <w:r>
        <w:t>74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608*T(v6</w:t>
      </w:r>
      <w:r w:rsidR="00644CD5">
        <w:t>.</w:t>
      </w:r>
      <w:r>
        <w:t>u3) + 0</w:t>
      </w:r>
      <w:r w:rsidR="00644CD5">
        <w:t>.</w:t>
      </w:r>
      <w:r>
        <w:t>0719*NumAromAtoms -0</w:t>
      </w:r>
      <w:r w:rsidR="00644CD5">
        <w:t>.</w:t>
      </w:r>
      <w:r>
        <w:t>159*T(v22</w:t>
      </w:r>
      <w:r w:rsidR="00644CD5">
        <w:t>.</w:t>
      </w:r>
      <w:r>
        <w:t>u19) + 1</w:t>
      </w:r>
      <w:r w:rsidR="00644CD5">
        <w:t>.</w:t>
      </w:r>
      <w:r>
        <w:t>7*T(v4</w:t>
      </w:r>
      <w:r w:rsidR="00644CD5">
        <w:t>.</w:t>
      </w:r>
      <w:r>
        <w:t>u8) + 1</w:t>
      </w:r>
      <w:r w:rsidR="00644CD5">
        <w:t>.</w:t>
      </w:r>
      <w:r>
        <w:t>91*T(v22</w:t>
      </w:r>
      <w:r w:rsidR="00644CD5">
        <w:t>.</w:t>
      </w:r>
      <w:r>
        <w:t>u6) -0</w:t>
      </w:r>
      <w:r w:rsidR="00644CD5">
        <w:t>.</w:t>
      </w:r>
      <w:r>
        <w:t>639*T(v20</w:t>
      </w:r>
      <w:r w:rsidR="00644CD5">
        <w:t>.</w:t>
      </w:r>
      <w:r>
        <w:t>u2) -1</w:t>
      </w:r>
      <w:r w:rsidR="00644CD5">
        <w:t>.</w:t>
      </w:r>
      <w:r>
        <w:t>7*T(v3) -0</w:t>
      </w:r>
      <w:r w:rsidR="00644CD5">
        <w:t>.</w:t>
      </w:r>
      <w:r>
        <w:t>171*NumAcceptor -0</w:t>
      </w:r>
      <w:r w:rsidR="00644CD5">
        <w:t>.</w:t>
      </w:r>
      <w:r>
        <w:t>787*T(v23</w:t>
      </w:r>
      <w:r w:rsidR="00644CD5">
        <w:t>.</w:t>
      </w:r>
      <w:r>
        <w:t>u1) + 0</w:t>
      </w:r>
      <w:r w:rsidR="00644CD5">
        <w:t>.</w:t>
      </w:r>
      <w:r>
        <w:t>851*T(v13</w:t>
      </w:r>
      <w:r w:rsidR="00644CD5">
        <w:t>.</w:t>
      </w:r>
      <w:r>
        <w:t>u30) + 0</w:t>
      </w:r>
      <w:r w:rsidR="00644CD5">
        <w:t>.</w:t>
      </w:r>
      <w:r>
        <w:t>0937*T(v32</w:t>
      </w:r>
      <w:r w:rsidR="00644CD5">
        <w:t>.</w:t>
      </w:r>
      <w:r>
        <w:t>u8) -0</w:t>
      </w:r>
      <w:r w:rsidR="00644CD5">
        <w:t>.</w:t>
      </w:r>
      <w:r>
        <w:t>899*T(v12</w:t>
      </w:r>
      <w:r w:rsidR="00644CD5">
        <w:t>.</w:t>
      </w:r>
      <w:r>
        <w:t>u8) -0</w:t>
      </w:r>
      <w:r w:rsidR="00644CD5">
        <w:t>.</w:t>
      </w:r>
      <w:r>
        <w:t>906*T(v5</w:t>
      </w:r>
      <w:r w:rsidR="00644CD5">
        <w:t>.</w:t>
      </w:r>
      <w:r>
        <w:t>u35) + 17*Volume -1</w:t>
      </w:r>
      <w:r w:rsidR="00644CD5">
        <w:t>.</w:t>
      </w:r>
      <w:r>
        <w:t>71*T(v9</w:t>
      </w:r>
      <w:r w:rsidR="00644CD5">
        <w:t>.</w:t>
      </w:r>
      <w:r>
        <w:t>u14) -0</w:t>
      </w:r>
      <w:r w:rsidR="00644CD5">
        <w:t>.</w:t>
      </w:r>
      <w:r>
        <w:t>513*T(v8</w:t>
      </w:r>
      <w:r w:rsidR="00644CD5">
        <w:t>.</w:t>
      </w:r>
      <w:r>
        <w:t>u35) -0</w:t>
      </w:r>
      <w:r w:rsidR="00644CD5">
        <w:t>.</w:t>
      </w:r>
      <w:r>
        <w:t>704*T(v39</w:t>
      </w:r>
      <w:r w:rsidR="00644CD5">
        <w:t>.</w:t>
      </w:r>
      <w:r>
        <w:t>u2) + 0</w:t>
      </w:r>
      <w:r w:rsidR="00644CD5">
        <w:t>.</w:t>
      </w:r>
      <w:r>
        <w:t>779*T(v17</w:t>
      </w:r>
      <w:r w:rsidR="00644CD5">
        <w:t>.</w:t>
      </w:r>
      <w:r>
        <w:t>u17) + 0</w:t>
      </w:r>
      <w:r w:rsidR="00644CD5">
        <w:t>.</w:t>
      </w:r>
      <w:r>
        <w:t>445*T(v20</w:t>
      </w:r>
      <w:r w:rsidR="00644CD5">
        <w:t>.</w:t>
      </w:r>
      <w:r>
        <w:t>u17) + 1</w:t>
      </w:r>
      <w:r w:rsidR="00644CD5">
        <w:t>.</w:t>
      </w:r>
      <w:r>
        <w:t>06*T(v28</w:t>
      </w:r>
      <w:r w:rsidR="00644CD5">
        <w:t>.</w:t>
      </w:r>
      <w:r>
        <w:t>u14) -0</w:t>
      </w:r>
      <w:r w:rsidR="00644CD5">
        <w:t>.</w:t>
      </w:r>
      <w:r>
        <w:t>868*T(v5</w:t>
      </w:r>
      <w:r w:rsidR="00644CD5">
        <w:t>.</w:t>
      </w:r>
      <w:r>
        <w:t>u31) + 0</w:t>
      </w:r>
      <w:r w:rsidR="00644CD5">
        <w:t>.</w:t>
      </w:r>
      <w:r>
        <w:t>79*T(v18</w:t>
      </w:r>
      <w:r w:rsidR="00644CD5">
        <w:t>.</w:t>
      </w:r>
      <w:r>
        <w:t>u17) + 0</w:t>
      </w:r>
      <w:r w:rsidR="00644CD5">
        <w:t>.</w:t>
      </w:r>
      <w:r>
        <w:t>904*T(v14</w:t>
      </w:r>
      <w:r w:rsidR="00644CD5">
        <w:t>.</w:t>
      </w:r>
      <w:r>
        <w:t>u8) -1</w:t>
      </w:r>
      <w:r w:rsidR="00644CD5">
        <w:t>.</w:t>
      </w:r>
      <w:r>
        <w:t>83*T(v16</w:t>
      </w:r>
      <w:r w:rsidR="00644CD5">
        <w:t>.</w:t>
      </w:r>
      <w:r>
        <w:t>u2) -1</w:t>
      </w:r>
      <w:r w:rsidR="00644CD5">
        <w:t>.</w:t>
      </w:r>
      <w:r>
        <w:t>01*T(v31</w:t>
      </w:r>
      <w:r w:rsidR="00644CD5">
        <w:t>.</w:t>
      </w:r>
      <w:r>
        <w:t>u6) -0</w:t>
      </w:r>
      <w:r w:rsidR="00644CD5">
        <w:t>.</w:t>
      </w:r>
      <w:r>
        <w:t>211*T(v5</w:t>
      </w:r>
      <w:r w:rsidR="00644CD5">
        <w:t>.</w:t>
      </w:r>
      <w:r>
        <w:t>u18) + 0</w:t>
      </w:r>
      <w:r w:rsidR="00644CD5">
        <w:t>.</w:t>
      </w:r>
      <w:r>
        <w:t>992*T(v16</w:t>
      </w:r>
      <w:r w:rsidR="00644CD5">
        <w:t>.</w:t>
      </w:r>
      <w:r>
        <w:t>u9) -0</w:t>
      </w:r>
      <w:r w:rsidR="00644CD5">
        <w:t>.</w:t>
      </w:r>
      <w:r>
        <w:t>102*T(v8</w:t>
      </w:r>
      <w:r w:rsidR="00644CD5">
        <w:t>.</w:t>
      </w:r>
      <w:r>
        <w:t>u25) -0</w:t>
      </w:r>
      <w:r w:rsidR="00644CD5">
        <w:t>.</w:t>
      </w:r>
      <w:r>
        <w:t>329*T(v36</w:t>
      </w:r>
      <w:r w:rsidR="00644CD5">
        <w:t>.</w:t>
      </w:r>
      <w:r>
        <w:t>u7) -0</w:t>
      </w:r>
      <w:r w:rsidR="00644CD5">
        <w:t>.</w:t>
      </w:r>
      <w:r>
        <w:t>9*T(v35</w:t>
      </w:r>
      <w:r w:rsidR="00644CD5">
        <w:t>.</w:t>
      </w:r>
      <w:r>
        <w:t>u5) + 0</w:t>
      </w:r>
      <w:r w:rsidR="00644CD5">
        <w:t>.</w:t>
      </w:r>
      <w:r>
        <w:t>948*T(v25</w:t>
      </w:r>
      <w:r w:rsidR="00644CD5">
        <w:t>.</w:t>
      </w:r>
      <w:r>
        <w:t>u16) + 0</w:t>
      </w:r>
      <w:r w:rsidR="00644CD5">
        <w:t>.</w:t>
      </w:r>
      <w:r>
        <w:t>702*T(v7</w:t>
      </w:r>
      <w:r w:rsidR="00644CD5">
        <w:t>.</w:t>
      </w:r>
      <w:r>
        <w:t>u25) -0</w:t>
      </w:r>
      <w:r w:rsidR="00644CD5">
        <w:t>.</w:t>
      </w:r>
      <w:r>
        <w:t>772*T(v1</w:t>
      </w:r>
      <w:r w:rsidR="00644CD5">
        <w:t>.</w:t>
      </w:r>
      <w:r>
        <w:t>u7) -0</w:t>
      </w:r>
      <w:r w:rsidR="00644CD5">
        <w:t>.</w:t>
      </w:r>
      <w:r>
        <w:t>0701*T(v18</w:t>
      </w:r>
      <w:r w:rsidR="00644CD5">
        <w:t>.</w:t>
      </w:r>
      <w:r>
        <w:t>u5) + 0</w:t>
      </w:r>
      <w:r w:rsidR="00644CD5">
        <w:t>.</w:t>
      </w:r>
      <w:r>
        <w:t>00666*T(v7</w:t>
      </w:r>
      <w:r w:rsidR="00644CD5">
        <w:t>.</w:t>
      </w:r>
      <w:r>
        <w:t>u34) + 0</w:t>
      </w:r>
      <w:r w:rsidR="00644CD5">
        <w:t>.</w:t>
      </w:r>
      <w:r>
        <w:t>481*T(v9</w:t>
      </w:r>
      <w:r w:rsidR="00644CD5">
        <w:t>.</w:t>
      </w:r>
      <w:r>
        <w:t>u23) -0</w:t>
      </w:r>
      <w:r w:rsidR="00644CD5">
        <w:t>.</w:t>
      </w:r>
      <w:r>
        <w:t>954*T(v8</w:t>
      </w:r>
      <w:r w:rsidR="00644CD5">
        <w:t>.</w:t>
      </w:r>
      <w:r>
        <w:t>u5) + 0</w:t>
      </w:r>
      <w:r w:rsidR="00644CD5">
        <w:t>.</w:t>
      </w:r>
      <w:r>
        <w:t>19*NumPositive + 0</w:t>
      </w:r>
      <w:r w:rsidR="00644CD5">
        <w:t>.</w:t>
      </w:r>
      <w:r>
        <w:t>465*T(v21</w:t>
      </w:r>
      <w:r w:rsidR="00644CD5">
        <w:t>.</w:t>
      </w:r>
      <w:r>
        <w:t>u13) -0</w:t>
      </w:r>
      <w:r w:rsidR="00644CD5">
        <w:t>.</w:t>
      </w:r>
      <w:r>
        <w:t>548*T(v35</w:t>
      </w:r>
      <w:r w:rsidR="00644CD5">
        <w:t>.</w:t>
      </w:r>
      <w:r>
        <w:t>u1) -0</w:t>
      </w:r>
      <w:r w:rsidR="00644CD5">
        <w:t>.</w:t>
      </w:r>
      <w:r>
        <w:t>986*T(v2</w:t>
      </w:r>
      <w:r w:rsidR="00644CD5">
        <w:t>.</w:t>
      </w:r>
      <w:r>
        <w:t>u3) + 0</w:t>
      </w:r>
      <w:r w:rsidR="00644CD5">
        <w:t>.</w:t>
      </w:r>
      <w:r>
        <w:t>957*T(v27</w:t>
      </w:r>
      <w:r w:rsidR="00644CD5">
        <w:t>.</w:t>
      </w:r>
      <w:r>
        <w:t>u16) -0</w:t>
      </w:r>
      <w:r w:rsidR="00644CD5">
        <w:t>.</w:t>
      </w:r>
      <w:r>
        <w:t>277*T(v16</w:t>
      </w:r>
      <w:r w:rsidR="00644CD5">
        <w:t>.</w:t>
      </w:r>
      <w:r>
        <w:t>u22) + 1</w:t>
      </w:r>
      <w:r w:rsidR="00644CD5">
        <w:t>.</w:t>
      </w:r>
      <w:r>
        <w:t>37*T(v4</w:t>
      </w:r>
      <w:r w:rsidR="00644CD5">
        <w:t>.</w:t>
      </w:r>
      <w:r>
        <w:t>u21) -15</w:t>
      </w:r>
      <w:r w:rsidR="00644CD5">
        <w:t>.</w:t>
      </w:r>
      <w:r>
        <w:t>2*Volume^2 -0</w:t>
      </w:r>
      <w:r w:rsidR="00644CD5">
        <w:t>.</w:t>
      </w:r>
      <w:r>
        <w:t>813*T(v16</w:t>
      </w:r>
      <w:r w:rsidR="00644CD5">
        <w:t>.</w:t>
      </w:r>
      <w:r>
        <w:t>u3) -0</w:t>
      </w:r>
      <w:r w:rsidR="00644CD5">
        <w:t>.</w:t>
      </w:r>
      <w:r>
        <w:t>347*T(v19</w:t>
      </w:r>
      <w:r w:rsidR="00644CD5">
        <w:t>.</w:t>
      </w:r>
      <w:r>
        <w:t xml:space="preserve">u18) + </w:t>
      </w:r>
      <w:r>
        <w:lastRenderedPageBreak/>
        <w:t>1</w:t>
      </w:r>
      <w:r w:rsidR="00644CD5">
        <w:t>.</w:t>
      </w:r>
      <w:r>
        <w:t>14*T(v12</w:t>
      </w:r>
      <w:r w:rsidR="00644CD5">
        <w:t>.</w:t>
      </w:r>
      <w:r>
        <w:t>u6) + 0</w:t>
      </w:r>
      <w:r w:rsidR="00644CD5">
        <w:t>.</w:t>
      </w:r>
      <w:r>
        <w:t>469*T(v6</w:t>
      </w:r>
      <w:r w:rsidR="00644CD5">
        <w:t>.</w:t>
      </w:r>
      <w:r>
        <w:t>u18) + 1</w:t>
      </w:r>
      <w:r w:rsidR="00644CD5">
        <w:t>.</w:t>
      </w:r>
      <w:r>
        <w:t>23*T(u2) + 0</w:t>
      </w:r>
      <w:r w:rsidR="00644CD5">
        <w:t>.</w:t>
      </w:r>
      <w:r>
        <w:t>209*T(v17</w:t>
      </w:r>
      <w:r w:rsidR="00644CD5">
        <w:t>.</w:t>
      </w:r>
      <w:r>
        <w:t>u22) + 1</w:t>
      </w:r>
      <w:r w:rsidR="00644CD5">
        <w:t>.</w:t>
      </w:r>
      <w:r>
        <w:t>73*T(v12</w:t>
      </w:r>
      <w:r w:rsidR="00644CD5">
        <w:t>.</w:t>
      </w:r>
      <w:r>
        <w:t>u2) + 0</w:t>
      </w:r>
      <w:r w:rsidR="00644CD5">
        <w:t>.</w:t>
      </w:r>
      <w:r>
        <w:t>897*T(v23</w:t>
      </w:r>
      <w:r w:rsidR="00644CD5">
        <w:t>.</w:t>
      </w:r>
      <w:r>
        <w:t>u18) -0</w:t>
      </w:r>
      <w:r w:rsidR="00644CD5">
        <w:t>.</w:t>
      </w:r>
      <w:r>
        <w:t>123*T(v25</w:t>
      </w:r>
      <w:r w:rsidR="00644CD5">
        <w:t>.</w:t>
      </w:r>
      <w:r>
        <w:t>u13) -0</w:t>
      </w:r>
      <w:r w:rsidR="00644CD5">
        <w:t>.</w:t>
      </w:r>
      <w:r>
        <w:t>57*T(v3</w:t>
      </w:r>
      <w:r w:rsidR="00644CD5">
        <w:t>.</w:t>
      </w:r>
      <w:r>
        <w:t>u17) -0</w:t>
      </w:r>
      <w:r w:rsidR="00644CD5">
        <w:t>.</w:t>
      </w:r>
      <w:r>
        <w:t>543*T(v13</w:t>
      </w:r>
      <w:r w:rsidR="00644CD5">
        <w:t>.</w:t>
      </w:r>
      <w:r>
        <w:t>u16) -0</w:t>
      </w:r>
      <w:r w:rsidR="00644CD5">
        <w:t>.</w:t>
      </w:r>
      <w:r>
        <w:t>515*T(v34</w:t>
      </w:r>
      <w:r w:rsidR="00644CD5">
        <w:t>.</w:t>
      </w:r>
      <w:r>
        <w:t>u1) -0</w:t>
      </w:r>
      <w:r w:rsidR="00644CD5">
        <w:t>.</w:t>
      </w:r>
      <w:r>
        <w:t>754*T(v5) -0</w:t>
      </w:r>
      <w:r w:rsidR="00644CD5">
        <w:t>.</w:t>
      </w:r>
      <w:r>
        <w:t>582*T(v29</w:t>
      </w:r>
      <w:r w:rsidR="00644CD5">
        <w:t>.</w:t>
      </w:r>
      <w:r>
        <w:t>u5) + 0</w:t>
      </w:r>
      <w:r w:rsidR="00644CD5">
        <w:t>.</w:t>
      </w:r>
      <w:r>
        <w:t>384*T(v6</w:t>
      </w:r>
      <w:r w:rsidR="00644CD5">
        <w:t>.</w:t>
      </w:r>
      <w:r>
        <w:t>u28) -1</w:t>
      </w:r>
      <w:r w:rsidR="00644CD5">
        <w:t>.</w:t>
      </w:r>
      <w:r>
        <w:t>53*T(v3</w:t>
      </w:r>
      <w:r w:rsidR="00644CD5">
        <w:t>.</w:t>
      </w:r>
      <w:r>
        <w:t>u1) + 0</w:t>
      </w:r>
      <w:r w:rsidR="00644CD5">
        <w:t>.</w:t>
      </w:r>
      <w:r>
        <w:t>618*T(v22</w:t>
      </w:r>
      <w:r w:rsidR="00644CD5">
        <w:t>.</w:t>
      </w:r>
      <w:r>
        <w:t>u18) + 0</w:t>
      </w:r>
      <w:r w:rsidR="00644CD5">
        <w:t>.</w:t>
      </w:r>
      <w:r>
        <w:t>883*T(v4</w:t>
      </w:r>
      <w:r w:rsidR="00644CD5">
        <w:t>.</w:t>
      </w:r>
      <w:r>
        <w:t>u19) + 0</w:t>
      </w:r>
      <w:r w:rsidR="00644CD5">
        <w:t>.</w:t>
      </w:r>
      <w:r>
        <w:t>625*T(v11</w:t>
      </w:r>
      <w:r w:rsidR="00644CD5">
        <w:t>.</w:t>
      </w:r>
      <w:r>
        <w:t>u1) + 0</w:t>
      </w:r>
      <w:r w:rsidR="00644CD5">
        <w:t>.</w:t>
      </w:r>
      <w:r>
        <w:t>485*T(v17</w:t>
      </w:r>
      <w:r w:rsidR="00644CD5">
        <w:t>.</w:t>
      </w:r>
      <w:r>
        <w:t>u25) -0</w:t>
      </w:r>
      <w:r w:rsidR="00644CD5">
        <w:t>.</w:t>
      </w:r>
      <w:r>
        <w:t>319*T(v16) -0</w:t>
      </w:r>
      <w:r w:rsidR="00644CD5">
        <w:t>.</w:t>
      </w:r>
      <w:r>
        <w:t>857*T(v3</w:t>
      </w:r>
      <w:r w:rsidR="00644CD5">
        <w:t>.</w:t>
      </w:r>
      <w:r>
        <w:t>u32) -1</w:t>
      </w:r>
      <w:r w:rsidR="00644CD5">
        <w:t>.</w:t>
      </w:r>
      <w:r>
        <w:t>17*T(v6</w:t>
      </w:r>
      <w:r w:rsidR="00644CD5">
        <w:t>.</w:t>
      </w:r>
      <w:r>
        <w:t>u27) -0</w:t>
      </w:r>
      <w:r w:rsidR="00644CD5">
        <w:t>.</w:t>
      </w:r>
      <w:r>
        <w:t>000209*Lipophilicity^3 + 14</w:t>
      </w:r>
      <w:r w:rsidR="00644CD5">
        <w:t>.</w:t>
      </w:r>
      <w:r>
        <w:t>1*Lipophilicity -0</w:t>
      </w:r>
      <w:r w:rsidR="00644CD5">
        <w:t>.</w:t>
      </w:r>
      <w:r>
        <w:t>393*T(v38</w:t>
      </w:r>
      <w:r w:rsidR="00644CD5">
        <w:t>.</w:t>
      </w:r>
      <w:r>
        <w:t>u2) -0</w:t>
      </w:r>
      <w:r w:rsidR="00644CD5">
        <w:t>.</w:t>
      </w:r>
      <w:r>
        <w:t>711*T(v3</w:t>
      </w:r>
      <w:r w:rsidR="00644CD5">
        <w:t>.</w:t>
      </w:r>
      <w:r>
        <w:t>u12) -0</w:t>
      </w:r>
      <w:r w:rsidR="00644CD5">
        <w:t>.</w:t>
      </w:r>
      <w:r>
        <w:t>858*T(v20</w:t>
      </w:r>
      <w:r w:rsidR="00644CD5">
        <w:t>.</w:t>
      </w:r>
      <w:r>
        <w:t>u12) -0</w:t>
      </w:r>
      <w:r w:rsidR="00644CD5">
        <w:t>.</w:t>
      </w:r>
      <w:r>
        <w:t>744*T(v24</w:t>
      </w:r>
      <w:r w:rsidR="00644CD5">
        <w:t>.</w:t>
      </w:r>
      <w:r>
        <w:t>u8) -0</w:t>
      </w:r>
      <w:r w:rsidR="00644CD5">
        <w:t>.</w:t>
      </w:r>
      <w:r>
        <w:t>348*T(v20</w:t>
      </w:r>
      <w:r w:rsidR="00644CD5">
        <w:t>.</w:t>
      </w:r>
      <w:r>
        <w:t>u13) + 0</w:t>
      </w:r>
      <w:r w:rsidR="00644CD5">
        <w:t>.</w:t>
      </w:r>
      <w:r>
        <w:t>621*T(v23</w:t>
      </w:r>
      <w:r w:rsidR="00644CD5">
        <w:t>.</w:t>
      </w:r>
      <w:r>
        <w:t>u19) -0</w:t>
      </w:r>
      <w:r w:rsidR="00644CD5">
        <w:t>.</w:t>
      </w:r>
      <w:r>
        <w:t>774*T(v23</w:t>
      </w:r>
      <w:r w:rsidR="00644CD5">
        <w:t>.</w:t>
      </w:r>
      <w:r>
        <w:t>u10) -0</w:t>
      </w:r>
      <w:r w:rsidR="00644CD5">
        <w:t>.</w:t>
      </w:r>
      <w:r>
        <w:t>506*T(v16</w:t>
      </w:r>
      <w:r w:rsidR="00644CD5">
        <w:t>.</w:t>
      </w:r>
      <w:r>
        <w:t>u25) + 0</w:t>
      </w:r>
      <w:r w:rsidR="00644CD5">
        <w:t>.</w:t>
      </w:r>
      <w:r>
        <w:t>662*T(v19</w:t>
      </w:r>
      <w:r w:rsidR="00644CD5">
        <w:t>.</w:t>
      </w:r>
      <w:r>
        <w:t>u21) + 0</w:t>
      </w:r>
      <w:r w:rsidR="00644CD5">
        <w:t>.</w:t>
      </w:r>
      <w:r>
        <w:t>342*T(u31) + 0</w:t>
      </w:r>
      <w:r w:rsidR="00644CD5">
        <w:t>.</w:t>
      </w:r>
      <w:r>
        <w:t>331*T(v11</w:t>
      </w:r>
      <w:r w:rsidR="00644CD5">
        <w:t>.</w:t>
      </w:r>
      <w:r>
        <w:t>u10) + 0</w:t>
      </w:r>
      <w:r w:rsidR="00644CD5">
        <w:t>.</w:t>
      </w:r>
      <w:r>
        <w:t>26*T(v6</w:t>
      </w:r>
      <w:r w:rsidR="00644CD5">
        <w:t>.</w:t>
      </w:r>
      <w:r>
        <w:t>u22) + 0</w:t>
      </w:r>
      <w:r w:rsidR="00644CD5">
        <w:t>.</w:t>
      </w:r>
      <w:r>
        <w:t>102*T(v23</w:t>
      </w:r>
      <w:r w:rsidR="00644CD5">
        <w:t>.</w:t>
      </w:r>
      <w:r>
        <w:t>u17) -0</w:t>
      </w:r>
      <w:r w:rsidR="00644CD5">
        <w:t>.</w:t>
      </w:r>
      <w:r>
        <w:t>505*T(v11</w:t>
      </w:r>
      <w:r w:rsidR="00644CD5">
        <w:t>.</w:t>
      </w:r>
      <w:r>
        <w:t>u18) + 0</w:t>
      </w:r>
      <w:r w:rsidR="00644CD5">
        <w:t>.</w:t>
      </w:r>
      <w:r>
        <w:t>295*T(v12</w:t>
      </w:r>
      <w:r w:rsidR="00644CD5">
        <w:t>.</w:t>
      </w:r>
      <w:r>
        <w:t>u29) + 0</w:t>
      </w:r>
      <w:r w:rsidR="00644CD5">
        <w:t>.</w:t>
      </w:r>
      <w:r>
        <w:t>393*T(v12</w:t>
      </w:r>
      <w:r w:rsidR="00644CD5">
        <w:t>.</w:t>
      </w:r>
      <w:r>
        <w:t>u31) -0</w:t>
      </w:r>
      <w:r w:rsidR="00644CD5">
        <w:t>.</w:t>
      </w:r>
      <w:r>
        <w:t>392*T(v24</w:t>
      </w:r>
      <w:r w:rsidR="00644CD5">
        <w:t>.</w:t>
      </w:r>
      <w:r>
        <w:t>u13) + 0</w:t>
      </w:r>
      <w:r w:rsidR="00644CD5">
        <w:t>.</w:t>
      </w:r>
      <w:r>
        <w:t>516*T(v3</w:t>
      </w:r>
      <w:r w:rsidR="00644CD5">
        <w:t>.</w:t>
      </w:r>
      <w:r>
        <w:t>u34) -0</w:t>
      </w:r>
      <w:r w:rsidR="00644CD5">
        <w:t>.</w:t>
      </w:r>
      <w:r>
        <w:t>798*T(v21</w:t>
      </w:r>
      <w:r w:rsidR="00644CD5">
        <w:t>.</w:t>
      </w:r>
      <w:r>
        <w:t>u21) + 0</w:t>
      </w:r>
      <w:r w:rsidR="00644CD5">
        <w:t>.</w:t>
      </w:r>
      <w:r>
        <w:t>61*T(v19</w:t>
      </w:r>
      <w:r w:rsidR="00644CD5">
        <w:t>.</w:t>
      </w:r>
      <w:r>
        <w:t>u9) -0</w:t>
      </w:r>
      <w:r w:rsidR="00644CD5">
        <w:t>.</w:t>
      </w:r>
      <w:r>
        <w:t>522*T(v5</w:t>
      </w:r>
      <w:r w:rsidR="00644CD5">
        <w:t>.</w:t>
      </w:r>
      <w:r>
        <w:t>u33) -0</w:t>
      </w:r>
      <w:r w:rsidR="00644CD5">
        <w:t>.</w:t>
      </w:r>
      <w:r>
        <w:t>516*T(v13</w:t>
      </w:r>
      <w:r w:rsidR="00644CD5">
        <w:t>.</w:t>
      </w:r>
      <w:r>
        <w:t>u11) + 0</w:t>
      </w:r>
      <w:r w:rsidR="00644CD5">
        <w:t>.</w:t>
      </w:r>
      <w:r>
        <w:t>233*T(v29</w:t>
      </w:r>
      <w:r w:rsidR="00644CD5">
        <w:t>.</w:t>
      </w:r>
      <w:r>
        <w:t>u9) + 0</w:t>
      </w:r>
      <w:r w:rsidR="00644CD5">
        <w:t>.</w:t>
      </w:r>
      <w:r>
        <w:t>327*T(v37</w:t>
      </w:r>
      <w:r w:rsidR="00644CD5">
        <w:t>.</w:t>
      </w:r>
      <w:r>
        <w:t>u4) + 0</w:t>
      </w:r>
      <w:r w:rsidR="00644CD5">
        <w:t>.</w:t>
      </w:r>
      <w:r>
        <w:t>0785*NumDonor + 0</w:t>
      </w:r>
      <w:r w:rsidR="00644CD5">
        <w:t>.</w:t>
      </w:r>
      <w:r>
        <w:t>102*Lipophilicity^2 + 0</w:t>
      </w:r>
      <w:r w:rsidR="00644CD5">
        <w:t>.</w:t>
      </w:r>
      <w:r>
        <w:t>613*T(v21</w:t>
      </w:r>
      <w:r w:rsidR="00644CD5">
        <w:t>.</w:t>
      </w:r>
      <w:r>
        <w:t>u4) + 0</w:t>
      </w:r>
      <w:r w:rsidR="00644CD5">
        <w:t>.</w:t>
      </w:r>
      <w:r>
        <w:t>226*T(v15) + 0</w:t>
      </w:r>
      <w:r w:rsidR="00644CD5">
        <w:t>.</w:t>
      </w:r>
      <w:r>
        <w:t>634*T(v27</w:t>
      </w:r>
      <w:r w:rsidR="00644CD5">
        <w:t>.</w:t>
      </w:r>
      <w:r>
        <w:t>u5) -0</w:t>
      </w:r>
      <w:r w:rsidR="00644CD5">
        <w:t>.</w:t>
      </w:r>
      <w:r>
        <w:t>429*T(v36</w:t>
      </w:r>
      <w:r w:rsidR="00644CD5">
        <w:t>.</w:t>
      </w:r>
      <w:r>
        <w:t>u6) + 0</w:t>
      </w:r>
      <w:r w:rsidR="00644CD5">
        <w:t>.</w:t>
      </w:r>
      <w:r>
        <w:t>79*T(v9</w:t>
      </w:r>
      <w:r w:rsidR="00644CD5">
        <w:t>.</w:t>
      </w:r>
      <w:r>
        <w:t>u10) + 0</w:t>
      </w:r>
      <w:r w:rsidR="00644CD5">
        <w:t>.</w:t>
      </w:r>
      <w:r>
        <w:t>468*T(v34</w:t>
      </w:r>
      <w:r w:rsidR="00644CD5">
        <w:t>.</w:t>
      </w:r>
      <w:r>
        <w:t>u9) -0</w:t>
      </w:r>
      <w:r w:rsidR="00644CD5">
        <w:t>.</w:t>
      </w:r>
      <w:r>
        <w:t>313*T(v8</w:t>
      </w:r>
      <w:r w:rsidR="00644CD5">
        <w:t>.</w:t>
      </w:r>
      <w:r>
        <w:t>u29) + 0</w:t>
      </w:r>
      <w:r w:rsidR="00644CD5">
        <w:t>.</w:t>
      </w:r>
      <w:r>
        <w:t>173*T(v36) + 0</w:t>
      </w:r>
      <w:r w:rsidR="00644CD5">
        <w:t>.</w:t>
      </w:r>
      <w:r>
        <w:t>608*T(v24</w:t>
      </w:r>
      <w:r w:rsidR="00644CD5">
        <w:t>.</w:t>
      </w:r>
      <w:r>
        <w:t>u6) -0</w:t>
      </w:r>
      <w:r w:rsidR="00644CD5">
        <w:t>.</w:t>
      </w:r>
      <w:r>
        <w:t>766*T(v19</w:t>
      </w:r>
      <w:r w:rsidR="00644CD5">
        <w:t>.</w:t>
      </w:r>
      <w:r>
        <w:t>u5) -0</w:t>
      </w:r>
      <w:r w:rsidR="00644CD5">
        <w:t>.</w:t>
      </w:r>
      <w:r>
        <w:t>316*T(v9</w:t>
      </w:r>
      <w:r w:rsidR="00644CD5">
        <w:t>.</w:t>
      </w:r>
      <w:r>
        <w:t>u19) + 0</w:t>
      </w:r>
      <w:r w:rsidR="00644CD5">
        <w:t>.</w:t>
      </w:r>
      <w:r>
        <w:t>414*T(v6</w:t>
      </w:r>
      <w:r w:rsidR="00644CD5">
        <w:t>.</w:t>
      </w:r>
      <w:r>
        <w:t>u35) -0</w:t>
      </w:r>
      <w:r w:rsidR="00644CD5">
        <w:t>.</w:t>
      </w:r>
      <w:r>
        <w:t>754*T(v7</w:t>
      </w:r>
      <w:r w:rsidR="00644CD5">
        <w:t>.</w:t>
      </w:r>
      <w:r>
        <w:t>u18) + 0</w:t>
      </w:r>
      <w:r w:rsidR="00644CD5">
        <w:t>.</w:t>
      </w:r>
      <w:r>
        <w:t>789*T(v25</w:t>
      </w:r>
      <w:r w:rsidR="00644CD5">
        <w:t>.</w:t>
      </w:r>
      <w:r>
        <w:t>u14) + 0</w:t>
      </w:r>
      <w:r w:rsidR="00644CD5">
        <w:t>.</w:t>
      </w:r>
      <w:r>
        <w:t>564*T(v3</w:t>
      </w:r>
      <w:r w:rsidR="00644CD5">
        <w:t>.</w:t>
      </w:r>
      <w:r>
        <w:t>u4) + 0</w:t>
      </w:r>
      <w:r w:rsidR="00644CD5">
        <w:t>.</w:t>
      </w:r>
      <w:r>
        <w:t>629*T(v15</w:t>
      </w:r>
      <w:r w:rsidR="00644CD5">
        <w:t>.</w:t>
      </w:r>
      <w:r>
        <w:t>u7) -0</w:t>
      </w:r>
      <w:r w:rsidR="00644CD5">
        <w:t>.</w:t>
      </w:r>
      <w:r>
        <w:t>727*T(v5</w:t>
      </w:r>
      <w:r w:rsidR="00644CD5">
        <w:t>.</w:t>
      </w:r>
      <w:r>
        <w:t>u16) + 0</w:t>
      </w:r>
      <w:r w:rsidR="00644CD5">
        <w:t>.</w:t>
      </w:r>
      <w:r>
        <w:t>368*T(v21</w:t>
      </w:r>
      <w:r w:rsidR="00644CD5">
        <w:t>.</w:t>
      </w:r>
      <w:r>
        <w:t>u20) -0</w:t>
      </w:r>
      <w:r w:rsidR="00644CD5">
        <w:t>.</w:t>
      </w:r>
      <w:r>
        <w:t>15*T(v8</w:t>
      </w:r>
      <w:r w:rsidR="00644CD5">
        <w:t>.</w:t>
      </w:r>
      <w:r>
        <w:t>u24) + 0</w:t>
      </w:r>
      <w:r w:rsidR="00644CD5">
        <w:t>.</w:t>
      </w:r>
      <w:r>
        <w:t>587*T(v16</w:t>
      </w:r>
      <w:r w:rsidR="00644CD5">
        <w:t>.</w:t>
      </w:r>
      <w:r>
        <w:t>u26) -0</w:t>
      </w:r>
      <w:r w:rsidR="00644CD5">
        <w:t>.</w:t>
      </w:r>
      <w:r>
        <w:t>545*T(v12</w:t>
      </w:r>
      <w:r w:rsidR="00644CD5">
        <w:t>.</w:t>
      </w:r>
      <w:r>
        <w:t>u21) -0</w:t>
      </w:r>
      <w:r w:rsidR="00644CD5">
        <w:t>.</w:t>
      </w:r>
      <w:r>
        <w:t>418*T(u14) + 0</w:t>
      </w:r>
      <w:r w:rsidR="00644CD5">
        <w:t>.</w:t>
      </w:r>
      <w:r>
        <w:t>649*T(v12</w:t>
      </w:r>
      <w:r w:rsidR="00644CD5">
        <w:t>.</w:t>
      </w:r>
      <w:r>
        <w:t>u10) + 0</w:t>
      </w:r>
      <w:r w:rsidR="00644CD5">
        <w:t>.</w:t>
      </w:r>
      <w:r>
        <w:t>601*T(v14</w:t>
      </w:r>
      <w:r w:rsidR="00644CD5">
        <w:t>.</w:t>
      </w:r>
      <w:r>
        <w:t>u19) -0</w:t>
      </w:r>
      <w:r w:rsidR="00644CD5">
        <w:t>.</w:t>
      </w:r>
      <w:r>
        <w:t>415*T(v17</w:t>
      </w:r>
      <w:r w:rsidR="00644CD5">
        <w:t>.</w:t>
      </w:r>
      <w:r>
        <w:t>u11) -0</w:t>
      </w:r>
      <w:r w:rsidR="00644CD5">
        <w:t>.</w:t>
      </w:r>
      <w:r>
        <w:t>581*T(u27) + 0</w:t>
      </w:r>
      <w:r w:rsidR="00644CD5">
        <w:t>.</w:t>
      </w:r>
      <w:r>
        <w:t>464*T(v10</w:t>
      </w:r>
      <w:r w:rsidR="00644CD5">
        <w:t>.</w:t>
      </w:r>
      <w:r>
        <w:t>u9) -0</w:t>
      </w:r>
      <w:r w:rsidR="00644CD5">
        <w:t>.</w:t>
      </w:r>
      <w:r>
        <w:t>32*T(v6</w:t>
      </w:r>
      <w:r w:rsidR="00644CD5">
        <w:t>.</w:t>
      </w:r>
      <w:r>
        <w:t>u21) + 0</w:t>
      </w:r>
      <w:r w:rsidR="00644CD5">
        <w:t>.</w:t>
      </w:r>
      <w:r>
        <w:t>32*T(u4) + 0</w:t>
      </w:r>
      <w:r w:rsidR="00644CD5">
        <w:t>.</w:t>
      </w:r>
      <w:r>
        <w:t>509*T(v26</w:t>
      </w:r>
      <w:r w:rsidR="00644CD5">
        <w:t>.</w:t>
      </w:r>
      <w:r>
        <w:t>u17) -0</w:t>
      </w:r>
      <w:r w:rsidR="00644CD5">
        <w:t>.</w:t>
      </w:r>
      <w:r>
        <w:t>367*T(v14</w:t>
      </w:r>
      <w:r w:rsidR="00644CD5">
        <w:t>.</w:t>
      </w:r>
      <w:r>
        <w:t>u27) + 0</w:t>
      </w:r>
      <w:r w:rsidR="00644CD5">
        <w:t>.</w:t>
      </w:r>
      <w:r>
        <w:t>407*T(v7</w:t>
      </w:r>
      <w:r w:rsidR="00644CD5">
        <w:t>.</w:t>
      </w:r>
      <w:r>
        <w:t>u27) -0</w:t>
      </w:r>
      <w:r w:rsidR="00644CD5">
        <w:t>.</w:t>
      </w:r>
      <w:r>
        <w:t>584*T(u10) + 0</w:t>
      </w:r>
      <w:r w:rsidR="00644CD5">
        <w:t>.</w:t>
      </w:r>
      <w:r>
        <w:t>488*T(v4</w:t>
      </w:r>
      <w:r w:rsidR="00644CD5">
        <w:t>.</w:t>
      </w:r>
      <w:r>
        <w:t>u35) -0</w:t>
      </w:r>
      <w:r w:rsidR="00644CD5">
        <w:t>.</w:t>
      </w:r>
      <w:r>
        <w:t>459*T(v9</w:t>
      </w:r>
      <w:r w:rsidR="00644CD5">
        <w:t>.</w:t>
      </w:r>
      <w:r>
        <w:t>u3) -0</w:t>
      </w:r>
      <w:r w:rsidR="00644CD5">
        <w:t>.</w:t>
      </w:r>
      <w:r>
        <w:t>277*T(v9</w:t>
      </w:r>
      <w:r w:rsidR="00644CD5">
        <w:t>.</w:t>
      </w:r>
      <w:r>
        <w:t>u33) -0</w:t>
      </w:r>
      <w:r w:rsidR="00644CD5">
        <w:t>.</w:t>
      </w:r>
      <w:r>
        <w:t>566*T(v19</w:t>
      </w:r>
      <w:r w:rsidR="00644CD5">
        <w:t>.</w:t>
      </w:r>
      <w:r>
        <w:t>u15) -0</w:t>
      </w:r>
      <w:r w:rsidR="00644CD5">
        <w:t>.</w:t>
      </w:r>
      <w:r>
        <w:t>441*T(v27</w:t>
      </w:r>
      <w:r w:rsidR="00644CD5">
        <w:t>.</w:t>
      </w:r>
      <w:r>
        <w:t>u10) -0</w:t>
      </w:r>
      <w:r w:rsidR="00644CD5">
        <w:t>.</w:t>
      </w:r>
      <w:r>
        <w:t>566*T(v11</w:t>
      </w:r>
      <w:r w:rsidR="00644CD5">
        <w:t>.</w:t>
      </w:r>
      <w:r>
        <w:t>u23) -0</w:t>
      </w:r>
      <w:r w:rsidR="00644CD5">
        <w:t>.</w:t>
      </w:r>
      <w:r>
        <w:t>546*T(v4</w:t>
      </w:r>
      <w:r w:rsidR="00644CD5">
        <w:t>.</w:t>
      </w:r>
      <w:r>
        <w:t>u2) + 0</w:t>
      </w:r>
      <w:r w:rsidR="00644CD5">
        <w:t>.</w:t>
      </w:r>
      <w:r>
        <w:t>662*T(v3</w:t>
      </w:r>
      <w:r w:rsidR="00644CD5">
        <w:t>.</w:t>
      </w:r>
      <w:r>
        <w:t>u10) -0</w:t>
      </w:r>
      <w:r w:rsidR="00644CD5">
        <w:t>.</w:t>
      </w:r>
      <w:r>
        <w:t>354*T(v11</w:t>
      </w:r>
      <w:r w:rsidR="00644CD5">
        <w:t>.</w:t>
      </w:r>
      <w:r>
        <w:t>u24) -0</w:t>
      </w:r>
      <w:r w:rsidR="00644CD5">
        <w:t>.</w:t>
      </w:r>
      <w:r>
        <w:t>621*T(v8</w:t>
      </w:r>
      <w:r w:rsidR="00644CD5">
        <w:t>.</w:t>
      </w:r>
      <w:r>
        <w:t>u7) + 0</w:t>
      </w:r>
      <w:r w:rsidR="00644CD5">
        <w:t>.</w:t>
      </w:r>
      <w:r>
        <w:t>346*T(v16</w:t>
      </w:r>
      <w:r w:rsidR="00644CD5">
        <w:t>.</w:t>
      </w:r>
      <w:r>
        <w:t>u14) -0</w:t>
      </w:r>
      <w:r w:rsidR="00644CD5">
        <w:t>.</w:t>
      </w:r>
      <w:r>
        <w:t>416*T(v18</w:t>
      </w:r>
      <w:r w:rsidR="00644CD5">
        <w:t>.</w:t>
      </w:r>
      <w:r>
        <w:t>u10) -0</w:t>
      </w:r>
      <w:r w:rsidR="00644CD5">
        <w:t>.</w:t>
      </w:r>
      <w:r>
        <w:t>492*T(v11</w:t>
      </w:r>
      <w:r w:rsidR="00644CD5">
        <w:t>.</w:t>
      </w:r>
      <w:r>
        <w:t>u25) -0</w:t>
      </w:r>
      <w:r w:rsidR="00644CD5">
        <w:t>.</w:t>
      </w:r>
      <w:r>
        <w:t>341*T(v13</w:t>
      </w:r>
      <w:r w:rsidR="00644CD5">
        <w:t>.</w:t>
      </w:r>
      <w:r>
        <w:t>u1) + 0</w:t>
      </w:r>
      <w:r w:rsidR="00644CD5">
        <w:t>.</w:t>
      </w:r>
      <w:r>
        <w:t>619*T(v7</w:t>
      </w:r>
      <w:r w:rsidR="00644CD5">
        <w:t>.</w:t>
      </w:r>
      <w:r>
        <w:t>u32) + 0</w:t>
      </w:r>
      <w:r w:rsidR="00644CD5">
        <w:t>.</w:t>
      </w:r>
      <w:r>
        <w:t>524*T(v8</w:t>
      </w:r>
      <w:r w:rsidR="00644CD5">
        <w:t>.</w:t>
      </w:r>
      <w:r>
        <w:t>u30) + 0</w:t>
      </w:r>
      <w:r w:rsidR="00644CD5">
        <w:t>.</w:t>
      </w:r>
      <w:r>
        <w:t>432*T(v29</w:t>
      </w:r>
      <w:r w:rsidR="00644CD5">
        <w:t>.</w:t>
      </w:r>
      <w:r>
        <w:t>u2) + 0</w:t>
      </w:r>
      <w:r w:rsidR="00644CD5">
        <w:t>.</w:t>
      </w:r>
      <w:r>
        <w:t>732*T(v5</w:t>
      </w:r>
      <w:r w:rsidR="00644CD5">
        <w:t>.</w:t>
      </w:r>
      <w:r>
        <w:t>u4) -0</w:t>
      </w:r>
      <w:r w:rsidR="00644CD5">
        <w:t>.</w:t>
      </w:r>
      <w:r>
        <w:t>547*T(v1</w:t>
      </w:r>
      <w:r w:rsidR="00644CD5">
        <w:t>.</w:t>
      </w:r>
      <w:r>
        <w:t>u23) + 0</w:t>
      </w:r>
      <w:r w:rsidR="00644CD5">
        <w:t>.</w:t>
      </w:r>
      <w:r>
        <w:t>299*T(v8</w:t>
      </w:r>
      <w:r w:rsidR="00644CD5">
        <w:t>.</w:t>
      </w:r>
      <w:r>
        <w:t>u11) + 0</w:t>
      </w:r>
      <w:r w:rsidR="00644CD5">
        <w:t>.</w:t>
      </w:r>
      <w:r>
        <w:t>616*T(v6</w:t>
      </w:r>
      <w:r w:rsidR="00644CD5">
        <w:t>.</w:t>
      </w:r>
      <w:r>
        <w:t>u5) -0</w:t>
      </w:r>
      <w:r w:rsidR="00644CD5">
        <w:t>.</w:t>
      </w:r>
      <w:r>
        <w:t>426*T(v22</w:t>
      </w:r>
      <w:r w:rsidR="00644CD5">
        <w:t>.</w:t>
      </w:r>
      <w:r>
        <w:t>u9) + 0</w:t>
      </w:r>
      <w:r w:rsidR="00644CD5">
        <w:t>.</w:t>
      </w:r>
      <w:r>
        <w:t>75*T(v3</w:t>
      </w:r>
      <w:r w:rsidR="00644CD5">
        <w:t>.</w:t>
      </w:r>
      <w:r>
        <w:t>u3) + 0</w:t>
      </w:r>
      <w:r w:rsidR="00644CD5">
        <w:t>.</w:t>
      </w:r>
      <w:r>
        <w:t>495*T(v24</w:t>
      </w:r>
      <w:r w:rsidR="00644CD5">
        <w:t>.</w:t>
      </w:r>
      <w:r>
        <w:t>u12) + 0</w:t>
      </w:r>
      <w:r w:rsidR="00644CD5">
        <w:t>.</w:t>
      </w:r>
      <w:r>
        <w:t>477*T(v4</w:t>
      </w:r>
      <w:r w:rsidR="00644CD5">
        <w:t>.</w:t>
      </w:r>
      <w:r>
        <w:t>u39) + 0</w:t>
      </w:r>
      <w:r w:rsidR="00644CD5">
        <w:t>.</w:t>
      </w:r>
      <w:r>
        <w:t>518*T(v17</w:t>
      </w:r>
      <w:r w:rsidR="00644CD5">
        <w:t>.</w:t>
      </w:r>
      <w:r>
        <w:t>u1) + 0</w:t>
      </w:r>
      <w:r w:rsidR="00644CD5">
        <w:t>.</w:t>
      </w:r>
      <w:r>
        <w:t>175*T(v41) + 4</w:t>
      </w:r>
      <w:r w:rsidR="00644CD5">
        <w:t>.</w:t>
      </w:r>
      <w:r>
        <w:t>8*Length^3 + 0</w:t>
      </w:r>
      <w:r w:rsidR="00644CD5">
        <w:t>.</w:t>
      </w:r>
      <w:r>
        <w:t>268*T(u21) -0</w:t>
      </w:r>
      <w:r w:rsidR="00644CD5">
        <w:t>.</w:t>
      </w:r>
      <w:r>
        <w:t>665*T(v6</w:t>
      </w:r>
      <w:r w:rsidR="00644CD5">
        <w:t>.</w:t>
      </w:r>
      <w:r>
        <w:t>u2) -0</w:t>
      </w:r>
      <w:r w:rsidR="00644CD5">
        <w:t>.</w:t>
      </w:r>
      <w:r>
        <w:t>287*T(v13</w:t>
      </w:r>
      <w:r w:rsidR="00644CD5">
        <w:t>.</w:t>
      </w:r>
      <w:r>
        <w:t>u14) + 0</w:t>
      </w:r>
      <w:r w:rsidR="00644CD5">
        <w:t>.</w:t>
      </w:r>
      <w:r>
        <w:t>253*T(u40) -0</w:t>
      </w:r>
      <w:r w:rsidR="00644CD5">
        <w:t>.</w:t>
      </w:r>
      <w:r>
        <w:t>286*T(v24</w:t>
      </w:r>
      <w:r w:rsidR="00644CD5">
        <w:t>.</w:t>
      </w:r>
      <w:r>
        <w:t>u16) + 0</w:t>
      </w:r>
      <w:r w:rsidR="00644CD5">
        <w:t>.</w:t>
      </w:r>
      <w:r>
        <w:t>238*T(v32</w:t>
      </w:r>
      <w:r w:rsidR="00644CD5">
        <w:t>.</w:t>
      </w:r>
      <w:r>
        <w:t>u7) + 0</w:t>
      </w:r>
      <w:r w:rsidR="00644CD5">
        <w:t>.</w:t>
      </w:r>
      <w:r>
        <w:t>321*T(v26</w:t>
      </w:r>
      <w:r w:rsidR="00644CD5">
        <w:t>.</w:t>
      </w:r>
      <w:r>
        <w:t>u15) + 0</w:t>
      </w:r>
      <w:r w:rsidR="00644CD5">
        <w:t>.</w:t>
      </w:r>
      <w:r>
        <w:t>385*T(v14</w:t>
      </w:r>
      <w:r w:rsidR="00644CD5">
        <w:t>.</w:t>
      </w:r>
      <w:r>
        <w:t>u28) + 0</w:t>
      </w:r>
      <w:r w:rsidR="00644CD5">
        <w:t>.</w:t>
      </w:r>
      <w:r>
        <w:t>113*T(v40) + 0</w:t>
      </w:r>
      <w:r w:rsidR="00644CD5">
        <w:t>.</w:t>
      </w:r>
      <w:r>
        <w:t>358*T(v14</w:t>
      </w:r>
      <w:r w:rsidR="00644CD5">
        <w:t>.</w:t>
      </w:r>
      <w:r>
        <w:t>u23) -0</w:t>
      </w:r>
      <w:r w:rsidR="00644CD5">
        <w:t>.</w:t>
      </w:r>
      <w:r>
        <w:t>181*T(v12</w:t>
      </w:r>
      <w:r w:rsidR="00644CD5">
        <w:t>.</w:t>
      </w:r>
      <w:r>
        <w:t>u26) -0</w:t>
      </w:r>
      <w:r w:rsidR="00644CD5">
        <w:t>.</w:t>
      </w:r>
      <w:r>
        <w:t>379*T(v13</w:t>
      </w:r>
      <w:r w:rsidR="00644CD5">
        <w:t>.</w:t>
      </w:r>
      <w:r>
        <w:t>u10) + 0</w:t>
      </w:r>
      <w:r w:rsidR="00644CD5">
        <w:t>.</w:t>
      </w:r>
      <w:r>
        <w:t>553*T(v7</w:t>
      </w:r>
      <w:r w:rsidR="00644CD5">
        <w:t>.</w:t>
      </w:r>
      <w:r>
        <w:t>u6) + 0</w:t>
      </w:r>
      <w:r w:rsidR="00644CD5">
        <w:t>.</w:t>
      </w:r>
      <w:r>
        <w:t>29*T(v11</w:t>
      </w:r>
      <w:r w:rsidR="00644CD5">
        <w:t>.</w:t>
      </w:r>
      <w:r>
        <w:t>u12) -0</w:t>
      </w:r>
      <w:r w:rsidR="00644CD5">
        <w:t>.</w:t>
      </w:r>
      <w:r>
        <w:t>378*T(v39</w:t>
      </w:r>
      <w:r w:rsidR="00644CD5">
        <w:t>.</w:t>
      </w:r>
      <w:r>
        <w:t>u3) -0</w:t>
      </w:r>
      <w:r w:rsidR="00644CD5">
        <w:t>.</w:t>
      </w:r>
      <w:r>
        <w:t>368*T(v19</w:t>
      </w:r>
      <w:r w:rsidR="00644CD5">
        <w:t>.</w:t>
      </w:r>
      <w:r>
        <w:t>u20) -0</w:t>
      </w:r>
      <w:r w:rsidR="00644CD5">
        <w:t>.</w:t>
      </w:r>
      <w:r>
        <w:t>279*T(v16</w:t>
      </w:r>
      <w:r w:rsidR="00644CD5">
        <w:t>.</w:t>
      </w:r>
      <w:r>
        <w:t>u4) + 0</w:t>
      </w:r>
      <w:r w:rsidR="00644CD5">
        <w:t>.</w:t>
      </w:r>
      <w:r>
        <w:t>38*T(v8</w:t>
      </w:r>
      <w:r w:rsidR="00644CD5">
        <w:t>.</w:t>
      </w:r>
      <w:r>
        <w:t>u23) -0</w:t>
      </w:r>
      <w:r w:rsidR="00644CD5">
        <w:t>.</w:t>
      </w:r>
      <w:r>
        <w:t>353*T(v15</w:t>
      </w:r>
      <w:r w:rsidR="00644CD5">
        <w:t>.</w:t>
      </w:r>
      <w:r>
        <w:t>u26) + 0</w:t>
      </w:r>
      <w:r w:rsidR="00644CD5">
        <w:t>.</w:t>
      </w:r>
      <w:r>
        <w:t>453*T(v26</w:t>
      </w:r>
      <w:r w:rsidR="00644CD5">
        <w:t>.</w:t>
      </w:r>
      <w:r>
        <w:t>u8) -0</w:t>
      </w:r>
      <w:r w:rsidR="00644CD5">
        <w:t>.</w:t>
      </w:r>
      <w:r>
        <w:t>358*T(v12</w:t>
      </w:r>
      <w:r w:rsidR="00644CD5">
        <w:t>.</w:t>
      </w:r>
      <w:r>
        <w:t>u17) + 0</w:t>
      </w:r>
      <w:r w:rsidR="00644CD5">
        <w:t>.</w:t>
      </w:r>
      <w:r>
        <w:t>345*T(v31</w:t>
      </w:r>
      <w:r w:rsidR="00644CD5">
        <w:t>.</w:t>
      </w:r>
      <w:r>
        <w:t>u11) -0</w:t>
      </w:r>
      <w:r w:rsidR="00644CD5">
        <w:t>.</w:t>
      </w:r>
      <w:r>
        <w:t>324*T(v21</w:t>
      </w:r>
      <w:r w:rsidR="00644CD5">
        <w:t>.</w:t>
      </w:r>
      <w:r>
        <w:t>u7) -0</w:t>
      </w:r>
      <w:r w:rsidR="00644CD5">
        <w:t>.</w:t>
      </w:r>
      <w:r>
        <w:t>237*T(v6</w:t>
      </w:r>
      <w:r w:rsidR="00644CD5">
        <w:t>.</w:t>
      </w:r>
      <w:r>
        <w:t>u29) -0</w:t>
      </w:r>
      <w:r w:rsidR="00644CD5">
        <w:t>.</w:t>
      </w:r>
      <w:r>
        <w:t>42*T(v12</w:t>
      </w:r>
      <w:r w:rsidR="00644CD5">
        <w:t>.</w:t>
      </w:r>
      <w:r>
        <w:t>u16) -0</w:t>
      </w:r>
      <w:r w:rsidR="00644CD5">
        <w:t>.</w:t>
      </w:r>
      <w:r>
        <w:t>16*T(v22) + 0</w:t>
      </w:r>
      <w:r w:rsidR="00644CD5">
        <w:t>.</w:t>
      </w:r>
      <w:r>
        <w:t>265*T(v15</w:t>
      </w:r>
      <w:r w:rsidR="00644CD5">
        <w:t>.</w:t>
      </w:r>
      <w:r>
        <w:t>u27) + 0</w:t>
      </w:r>
      <w:r w:rsidR="00644CD5">
        <w:t>.</w:t>
      </w:r>
      <w:r>
        <w:t>301*T(v2</w:t>
      </w:r>
      <w:r w:rsidR="00644CD5">
        <w:t>.</w:t>
      </w:r>
      <w:r>
        <w:t>u20) -0</w:t>
      </w:r>
      <w:r w:rsidR="00644CD5">
        <w:t>.</w:t>
      </w:r>
      <w:r>
        <w:t>353*T(v6</w:t>
      </w:r>
      <w:r w:rsidR="00644CD5">
        <w:t>.</w:t>
      </w:r>
      <w:r>
        <w:t>u26) + 0</w:t>
      </w:r>
      <w:r w:rsidR="00644CD5">
        <w:t>.</w:t>
      </w:r>
      <w:r>
        <w:t>203*T(v7</w:t>
      </w:r>
      <w:r w:rsidR="00644CD5">
        <w:t>.</w:t>
      </w:r>
      <w:r>
        <w:t>u36) + 0</w:t>
      </w:r>
      <w:r w:rsidR="00644CD5">
        <w:t>.</w:t>
      </w:r>
      <w:r>
        <w:t>268*T(v5</w:t>
      </w:r>
      <w:r w:rsidR="00644CD5">
        <w:t>.</w:t>
      </w:r>
      <w:r>
        <w:t>u21) -0</w:t>
      </w:r>
      <w:r w:rsidR="00644CD5">
        <w:t>.</w:t>
      </w:r>
      <w:r>
        <w:t>263*T(v7</w:t>
      </w:r>
      <w:r w:rsidR="00644CD5">
        <w:t>.</w:t>
      </w:r>
      <w:r>
        <w:t>u3) -0</w:t>
      </w:r>
      <w:r w:rsidR="00644CD5">
        <w:t>.</w:t>
      </w:r>
      <w:r>
        <w:t>329*T(v1</w:t>
      </w:r>
      <w:r w:rsidR="00644CD5">
        <w:t>.</w:t>
      </w:r>
      <w:r>
        <w:t>u31) + 0</w:t>
      </w:r>
      <w:r w:rsidR="00644CD5">
        <w:t>.</w:t>
      </w:r>
      <w:r>
        <w:t>51*T(v15</w:t>
      </w:r>
      <w:r w:rsidR="00644CD5">
        <w:t>.</w:t>
      </w:r>
      <w:r>
        <w:t>u4) + 0</w:t>
      </w:r>
      <w:r w:rsidR="00644CD5">
        <w:t>.</w:t>
      </w:r>
      <w:r>
        <w:t>0748*MW -0</w:t>
      </w:r>
      <w:r w:rsidR="00644CD5">
        <w:t>.</w:t>
      </w:r>
      <w:r>
        <w:t>251*T(v20</w:t>
      </w:r>
      <w:r w:rsidR="00644CD5">
        <w:t>.</w:t>
      </w:r>
      <w:r>
        <w:t>u4) + 0</w:t>
      </w:r>
      <w:r w:rsidR="00644CD5">
        <w:t>.</w:t>
      </w:r>
      <w:r>
        <w:t>238*T(v10</w:t>
      </w:r>
      <w:r w:rsidR="00644CD5">
        <w:t>.</w:t>
      </w:r>
      <w:r>
        <w:t>u17) -0</w:t>
      </w:r>
      <w:r w:rsidR="00644CD5">
        <w:t>.</w:t>
      </w:r>
      <w:r>
        <w:t>353*T(v5</w:t>
      </w:r>
      <w:r w:rsidR="00644CD5">
        <w:t>.</w:t>
      </w:r>
      <w:r>
        <w:t>u11) -0</w:t>
      </w:r>
      <w:r w:rsidR="00644CD5">
        <w:t>.</w:t>
      </w:r>
      <w:r>
        <w:t>261*T(v6</w:t>
      </w:r>
      <w:r w:rsidR="00644CD5">
        <w:t>.</w:t>
      </w:r>
      <w:r>
        <w:t>u34) -0</w:t>
      </w:r>
      <w:r w:rsidR="00644CD5">
        <w:t>.</w:t>
      </w:r>
      <w:r>
        <w:t>334*T(v3</w:t>
      </w:r>
      <w:r w:rsidR="00644CD5">
        <w:t>.</w:t>
      </w:r>
      <w:r>
        <w:t>u16) + 0</w:t>
      </w:r>
      <w:r w:rsidR="00644CD5">
        <w:t>.</w:t>
      </w:r>
      <w:r>
        <w:t>197*T(v19) -0</w:t>
      </w:r>
      <w:r w:rsidR="00644CD5">
        <w:t>.</w:t>
      </w:r>
      <w:r>
        <w:t>257*T(v19</w:t>
      </w:r>
      <w:r w:rsidR="00644CD5">
        <w:t>.</w:t>
      </w:r>
      <w:r>
        <w:t>u7) + 0</w:t>
      </w:r>
      <w:r w:rsidR="00644CD5">
        <w:t>.</w:t>
      </w:r>
      <w:r>
        <w:t>25*T(v3</w:t>
      </w:r>
      <w:r w:rsidR="00644CD5">
        <w:t>.</w:t>
      </w:r>
      <w:r>
        <w:t>u31) + 0</w:t>
      </w:r>
      <w:r w:rsidR="00644CD5">
        <w:t>.</w:t>
      </w:r>
      <w:r>
        <w:t>36*T(v9) -0</w:t>
      </w:r>
      <w:r w:rsidR="00644CD5">
        <w:t>.</w:t>
      </w:r>
      <w:r>
        <w:t>459*T(v6</w:t>
      </w:r>
      <w:r w:rsidR="00644CD5">
        <w:t>.</w:t>
      </w:r>
      <w:r>
        <w:t>u7) + 0</w:t>
      </w:r>
      <w:r w:rsidR="00644CD5">
        <w:t>.</w:t>
      </w:r>
      <w:r>
        <w:t>214*T(v3</w:t>
      </w:r>
      <w:r w:rsidR="00644CD5">
        <w:t>.</w:t>
      </w:r>
      <w:r>
        <w:t>u37) -0</w:t>
      </w:r>
      <w:r w:rsidR="00644CD5">
        <w:t>.</w:t>
      </w:r>
      <w:r>
        <w:t>357*T(v13</w:t>
      </w:r>
      <w:r w:rsidR="00644CD5">
        <w:t>.</w:t>
      </w:r>
      <w:r>
        <w:t>u19) + 0</w:t>
      </w:r>
      <w:r w:rsidR="00644CD5">
        <w:t>.</w:t>
      </w:r>
      <w:r>
        <w:t>18*T(v12</w:t>
      </w:r>
      <w:r w:rsidR="00644CD5">
        <w:t>.</w:t>
      </w:r>
      <w:r>
        <w:t>u22) -0</w:t>
      </w:r>
      <w:r w:rsidR="00644CD5">
        <w:t>.</w:t>
      </w:r>
      <w:r>
        <w:t>233*T(v9</w:t>
      </w:r>
      <w:r w:rsidR="00644CD5">
        <w:t>.</w:t>
      </w:r>
      <w:r>
        <w:t>u20) + 0</w:t>
      </w:r>
      <w:r w:rsidR="00644CD5">
        <w:t>.</w:t>
      </w:r>
      <w:r>
        <w:t>289*T(v16</w:t>
      </w:r>
      <w:r w:rsidR="00644CD5">
        <w:t>.</w:t>
      </w:r>
      <w:r>
        <w:t>u27) + 0</w:t>
      </w:r>
      <w:r w:rsidR="00644CD5">
        <w:t>.</w:t>
      </w:r>
      <w:r>
        <w:t>126*T(v10</w:t>
      </w:r>
      <w:r w:rsidR="00644CD5">
        <w:t>.</w:t>
      </w:r>
      <w:r>
        <w:t>u26) + 0</w:t>
      </w:r>
      <w:r w:rsidR="00644CD5">
        <w:t>.</w:t>
      </w:r>
      <w:r>
        <w:t>206*T(v27) + 0</w:t>
      </w:r>
      <w:r w:rsidR="00644CD5">
        <w:t>.</w:t>
      </w:r>
      <w:r>
        <w:t>264*T(v28</w:t>
      </w:r>
      <w:r w:rsidR="00644CD5">
        <w:t>.</w:t>
      </w:r>
      <w:r>
        <w:t>u1) -0</w:t>
      </w:r>
      <w:r w:rsidR="00644CD5">
        <w:t>.</w:t>
      </w:r>
      <w:r>
        <w:t>186*T(v31</w:t>
      </w:r>
      <w:r w:rsidR="00644CD5">
        <w:t>.</w:t>
      </w:r>
      <w:r>
        <w:t>u2) -0</w:t>
      </w:r>
      <w:r w:rsidR="00644CD5">
        <w:t>.</w:t>
      </w:r>
      <w:r>
        <w:t>308*T(v7</w:t>
      </w:r>
      <w:r w:rsidR="00644CD5">
        <w:t>.</w:t>
      </w:r>
      <w:r>
        <w:t>u26) + 0</w:t>
      </w:r>
      <w:r w:rsidR="00644CD5">
        <w:t>.</w:t>
      </w:r>
      <w:r>
        <w:t>527*T(v4</w:t>
      </w:r>
      <w:r w:rsidR="00644CD5">
        <w:t>.</w:t>
      </w:r>
      <w:r>
        <w:t>u1) -0</w:t>
      </w:r>
      <w:r w:rsidR="00644CD5">
        <w:t>.</w:t>
      </w:r>
      <w:r>
        <w:t>202*T(u23) -0</w:t>
      </w:r>
      <w:r w:rsidR="00644CD5">
        <w:t>.</w:t>
      </w:r>
      <w:r>
        <w:t>239*T(v28</w:t>
      </w:r>
      <w:r w:rsidR="00644CD5">
        <w:t>.</w:t>
      </w:r>
      <w:r>
        <w:t>u6) + 0</w:t>
      </w:r>
      <w:r w:rsidR="00644CD5">
        <w:t>.</w:t>
      </w:r>
      <w:r>
        <w:t>227*T(v10</w:t>
      </w:r>
      <w:r w:rsidR="00644CD5">
        <w:t>.</w:t>
      </w:r>
      <w:r>
        <w:t>u3) + 0</w:t>
      </w:r>
      <w:r w:rsidR="00644CD5">
        <w:t>.</w:t>
      </w:r>
      <w:r>
        <w:t>226*T(v4</w:t>
      </w:r>
      <w:r w:rsidR="00644CD5">
        <w:t>.</w:t>
      </w:r>
      <w:r>
        <w:t>u38) + 0</w:t>
      </w:r>
      <w:r w:rsidR="00644CD5">
        <w:t>.</w:t>
      </w:r>
      <w:r>
        <w:t>204*T(v14</w:t>
      </w:r>
      <w:r w:rsidR="00644CD5">
        <w:t>.</w:t>
      </w:r>
      <w:r>
        <w:t>u29) -0</w:t>
      </w:r>
      <w:r w:rsidR="00644CD5">
        <w:t>.</w:t>
      </w:r>
      <w:r>
        <w:t>261*T(v1</w:t>
      </w:r>
      <w:r w:rsidR="00644CD5">
        <w:t>.</w:t>
      </w:r>
      <w:r>
        <w:t>u27) -0</w:t>
      </w:r>
      <w:r w:rsidR="00644CD5">
        <w:t>.</w:t>
      </w:r>
      <w:r>
        <w:t>212*T(v11</w:t>
      </w:r>
      <w:r w:rsidR="00644CD5">
        <w:t>.</w:t>
      </w:r>
      <w:r>
        <w:t>u31) + 0</w:t>
      </w:r>
      <w:r w:rsidR="00644CD5">
        <w:t>.</w:t>
      </w:r>
      <w:r>
        <w:t>312*T(v1</w:t>
      </w:r>
      <w:r w:rsidR="00644CD5">
        <w:t>.</w:t>
      </w:r>
      <w:r>
        <w:t>u36) -0</w:t>
      </w:r>
      <w:r w:rsidR="00644CD5">
        <w:t>.</w:t>
      </w:r>
      <w:r>
        <w:t>357*T(v3</w:t>
      </w:r>
      <w:r w:rsidR="00644CD5">
        <w:t>.</w:t>
      </w:r>
      <w:r>
        <w:t>u2) -0</w:t>
      </w:r>
      <w:r w:rsidR="00644CD5">
        <w:t>.</w:t>
      </w:r>
      <w:r>
        <w:t>15*T(v26</w:t>
      </w:r>
      <w:r w:rsidR="00644CD5">
        <w:t>.</w:t>
      </w:r>
      <w:r>
        <w:t>u14) + 0</w:t>
      </w:r>
      <w:r w:rsidR="00644CD5">
        <w:t>.</w:t>
      </w:r>
      <w:r>
        <w:t>231*T(u3) + 0</w:t>
      </w:r>
      <w:r w:rsidR="00644CD5">
        <w:t>.</w:t>
      </w:r>
      <w:r>
        <w:t>224*T(v15</w:t>
      </w:r>
      <w:r w:rsidR="00644CD5">
        <w:t>.</w:t>
      </w:r>
      <w:r>
        <w:t>u21) + 0</w:t>
      </w:r>
      <w:r w:rsidR="00644CD5">
        <w:t>.</w:t>
      </w:r>
      <w:r>
        <w:t>204*T(v4</w:t>
      </w:r>
      <w:r w:rsidR="00644CD5">
        <w:t>.</w:t>
      </w:r>
      <w:r>
        <w:t>u34) + 0</w:t>
      </w:r>
      <w:r w:rsidR="00644CD5">
        <w:t>.</w:t>
      </w:r>
      <w:r>
        <w:t>279*T(v19</w:t>
      </w:r>
      <w:r w:rsidR="00644CD5">
        <w:t>.</w:t>
      </w:r>
      <w:r>
        <w:t>u17) -0</w:t>
      </w:r>
      <w:r w:rsidR="00644CD5">
        <w:t>.</w:t>
      </w:r>
      <w:r>
        <w:t>29*T(v1</w:t>
      </w:r>
      <w:r w:rsidR="00644CD5">
        <w:t>.</w:t>
      </w:r>
      <w:r>
        <w:t>u39) + 0</w:t>
      </w:r>
      <w:r w:rsidR="00644CD5">
        <w:t>.</w:t>
      </w:r>
      <w:r>
        <w:t>216*T(v3</w:t>
      </w:r>
      <w:r w:rsidR="00644CD5">
        <w:t>.</w:t>
      </w:r>
      <w:r>
        <w:t>u8) -0</w:t>
      </w:r>
      <w:r w:rsidR="00644CD5">
        <w:t>.</w:t>
      </w:r>
      <w:r>
        <w:t>331*T(v15</w:t>
      </w:r>
      <w:r w:rsidR="00644CD5">
        <w:t>.</w:t>
      </w:r>
      <w:r>
        <w:t>u1) + 0</w:t>
      </w:r>
      <w:r w:rsidR="00644CD5">
        <w:t>.</w:t>
      </w:r>
      <w:r>
        <w:t>189*T(v30</w:t>
      </w:r>
      <w:r w:rsidR="00644CD5">
        <w:t>.</w:t>
      </w:r>
      <w:r>
        <w:t>u12) + 0</w:t>
      </w:r>
      <w:r w:rsidR="00644CD5">
        <w:t>.</w:t>
      </w:r>
      <w:r>
        <w:t>28*T(v14</w:t>
      </w:r>
      <w:r w:rsidR="00644CD5">
        <w:t>.</w:t>
      </w:r>
      <w:r>
        <w:t>u5) + 0</w:t>
      </w:r>
      <w:r w:rsidR="00644CD5">
        <w:t>.</w:t>
      </w:r>
      <w:r>
        <w:t>136*T(v32) -0</w:t>
      </w:r>
      <w:r w:rsidR="00644CD5">
        <w:t>.</w:t>
      </w:r>
      <w:r>
        <w:t>206*T(v13</w:t>
      </w:r>
      <w:r w:rsidR="00644CD5">
        <w:t>.</w:t>
      </w:r>
      <w:r>
        <w:t>u29) + 0</w:t>
      </w:r>
      <w:r w:rsidR="00644CD5">
        <w:t>.</w:t>
      </w:r>
      <w:r>
        <w:t>225*T(v19</w:t>
      </w:r>
      <w:r w:rsidR="00644CD5">
        <w:t>.</w:t>
      </w:r>
      <w:r>
        <w:t>u16) -0</w:t>
      </w:r>
      <w:r w:rsidR="00644CD5">
        <w:t>.</w:t>
      </w:r>
      <w:r>
        <w:t>182*T(v28</w:t>
      </w:r>
      <w:r w:rsidR="00644CD5">
        <w:t>.</w:t>
      </w:r>
      <w:r>
        <w:t>u9) + 0</w:t>
      </w:r>
      <w:r w:rsidR="00644CD5">
        <w:t>.</w:t>
      </w:r>
      <w:r>
        <w:t>229*T(v35</w:t>
      </w:r>
      <w:r w:rsidR="00644CD5">
        <w:t>.</w:t>
      </w:r>
      <w:r>
        <w:t>u6) + 0</w:t>
      </w:r>
      <w:r w:rsidR="00644CD5">
        <w:t>.</w:t>
      </w:r>
      <w:r>
        <w:t>2*T(v18</w:t>
      </w:r>
      <w:r w:rsidR="00644CD5">
        <w:t>.</w:t>
      </w:r>
      <w:r>
        <w:t>u8) -0</w:t>
      </w:r>
      <w:r w:rsidR="00644CD5">
        <w:t>.</w:t>
      </w:r>
      <w:r>
        <w:t>263*T(v22</w:t>
      </w:r>
      <w:r w:rsidR="00644CD5">
        <w:t>.</w:t>
      </w:r>
      <w:r>
        <w:t>u5) -0</w:t>
      </w:r>
      <w:r w:rsidR="00644CD5">
        <w:t>.</w:t>
      </w:r>
      <w:r>
        <w:t>235*T(v12</w:t>
      </w:r>
      <w:r w:rsidR="00644CD5">
        <w:t>.</w:t>
      </w:r>
      <w:r>
        <w:t>u23) -0</w:t>
      </w:r>
      <w:r w:rsidR="00644CD5">
        <w:t>.</w:t>
      </w:r>
      <w:r>
        <w:t>213*T(v2</w:t>
      </w:r>
      <w:r w:rsidR="00644CD5">
        <w:t>.</w:t>
      </w:r>
      <w:r>
        <w:t>u30) + 0</w:t>
      </w:r>
      <w:r w:rsidR="00644CD5">
        <w:t>.</w:t>
      </w:r>
      <w:r>
        <w:t>227*T(v13</w:t>
      </w:r>
      <w:r w:rsidR="00644CD5">
        <w:t>.</w:t>
      </w:r>
      <w:r>
        <w:t>u12) -0</w:t>
      </w:r>
      <w:r w:rsidR="00644CD5">
        <w:t>.</w:t>
      </w:r>
      <w:r>
        <w:t>0296*NumHal + 0</w:t>
      </w:r>
      <w:r w:rsidR="00644CD5">
        <w:t>.</w:t>
      </w:r>
      <w:r>
        <w:t>198*T(v5</w:t>
      </w:r>
      <w:r w:rsidR="00644CD5">
        <w:t>.</w:t>
      </w:r>
      <w:r>
        <w:t>u10) -0</w:t>
      </w:r>
      <w:r w:rsidR="00644CD5">
        <w:t>.</w:t>
      </w:r>
      <w:r>
        <w:t>202*T(v36</w:t>
      </w:r>
      <w:r w:rsidR="00644CD5">
        <w:t>.</w:t>
      </w:r>
      <w:r>
        <w:t>u3) + 0</w:t>
      </w:r>
      <w:r w:rsidR="00644CD5">
        <w:t>.</w:t>
      </w:r>
      <w:r>
        <w:t>191*T(v5</w:t>
      </w:r>
      <w:r w:rsidR="00644CD5">
        <w:t>.</w:t>
      </w:r>
      <w:r>
        <w:t>u36) + 0</w:t>
      </w:r>
      <w:r w:rsidR="00644CD5">
        <w:t>.</w:t>
      </w:r>
      <w:r>
        <w:t>247*T(v7</w:t>
      </w:r>
      <w:r w:rsidR="00644CD5">
        <w:t>.</w:t>
      </w:r>
      <w:r>
        <w:t>u5) + 0</w:t>
      </w:r>
      <w:r w:rsidR="00644CD5">
        <w:t>.</w:t>
      </w:r>
      <w:r>
        <w:t>172*T(v27</w:t>
      </w:r>
      <w:r w:rsidR="00644CD5">
        <w:t>.</w:t>
      </w:r>
      <w:r>
        <w:t>u13) + 0</w:t>
      </w:r>
      <w:r w:rsidR="00644CD5">
        <w:t>.</w:t>
      </w:r>
      <w:r>
        <w:t>164*T(v12</w:t>
      </w:r>
      <w:r w:rsidR="00644CD5">
        <w:t>.</w:t>
      </w:r>
      <w:r>
        <w:t>u25) -0</w:t>
      </w:r>
      <w:r w:rsidR="00644CD5">
        <w:t>.</w:t>
      </w:r>
      <w:r>
        <w:t>225*T(v10</w:t>
      </w:r>
      <w:r w:rsidR="00644CD5">
        <w:t>.</w:t>
      </w:r>
      <w:r>
        <w:t>u6) + 0</w:t>
      </w:r>
      <w:r w:rsidR="00644CD5">
        <w:t>.</w:t>
      </w:r>
      <w:r>
        <w:t>174*T(v15</w:t>
      </w:r>
      <w:r w:rsidR="00644CD5">
        <w:t>.</w:t>
      </w:r>
      <w:r>
        <w:t>u16) -0</w:t>
      </w:r>
      <w:r w:rsidR="00644CD5">
        <w:t>.</w:t>
      </w:r>
      <w:r>
        <w:t>121*T(v26) + 0</w:t>
      </w:r>
      <w:r w:rsidR="00644CD5">
        <w:t>.</w:t>
      </w:r>
      <w:r>
        <w:t>174*T(v29</w:t>
      </w:r>
      <w:r w:rsidR="00644CD5">
        <w:t>.</w:t>
      </w:r>
      <w:r>
        <w:t>u1) + 0</w:t>
      </w:r>
      <w:r w:rsidR="00644CD5">
        <w:t>.</w:t>
      </w:r>
      <w:r>
        <w:t>184*T(v7</w:t>
      </w:r>
      <w:r w:rsidR="00644CD5">
        <w:t>.</w:t>
      </w:r>
      <w:r>
        <w:t>u24) -0</w:t>
      </w:r>
      <w:r w:rsidR="00644CD5">
        <w:t>.</w:t>
      </w:r>
      <w:r>
        <w:t>131*T(v31</w:t>
      </w:r>
      <w:r w:rsidR="00644CD5">
        <w:t>.</w:t>
      </w:r>
      <w:r>
        <w:t>u9) + 0</w:t>
      </w:r>
      <w:r w:rsidR="00644CD5">
        <w:t>.</w:t>
      </w:r>
      <w:r>
        <w:t>154*T(v31</w:t>
      </w:r>
      <w:r w:rsidR="00644CD5">
        <w:t>.</w:t>
      </w:r>
      <w:r>
        <w:t>u1) + 0</w:t>
      </w:r>
      <w:r w:rsidR="00644CD5">
        <w:t>.</w:t>
      </w:r>
      <w:r>
        <w:t>143*T(v16</w:t>
      </w:r>
      <w:r w:rsidR="00644CD5">
        <w:t>.</w:t>
      </w:r>
      <w:r>
        <w:t>u12) + 0</w:t>
      </w:r>
      <w:r w:rsidR="00644CD5">
        <w:t>.</w:t>
      </w:r>
      <w:r>
        <w:t>148*T(v11</w:t>
      </w:r>
      <w:r w:rsidR="00644CD5">
        <w:t>.</w:t>
      </w:r>
      <w:r>
        <w:t>u26) + 0</w:t>
      </w:r>
      <w:r w:rsidR="00644CD5">
        <w:t>.</w:t>
      </w:r>
      <w:r>
        <w:t>108*T(v33</w:t>
      </w:r>
      <w:r w:rsidR="00644CD5">
        <w:t>.</w:t>
      </w:r>
      <w:r>
        <w:t>u4) + 0</w:t>
      </w:r>
      <w:r w:rsidR="00644CD5">
        <w:t>.</w:t>
      </w:r>
      <w:r>
        <w:t>133*T(v2</w:t>
      </w:r>
      <w:r w:rsidR="00644CD5">
        <w:t>.</w:t>
      </w:r>
      <w:r>
        <w:t>u34) + 0</w:t>
      </w:r>
      <w:r w:rsidR="00644CD5">
        <w:t>.</w:t>
      </w:r>
      <w:r>
        <w:t>195*T(v7</w:t>
      </w:r>
      <w:r w:rsidR="00644CD5">
        <w:t>.</w:t>
      </w:r>
      <w:r>
        <w:t>u22) + 0</w:t>
      </w:r>
      <w:r w:rsidR="00644CD5">
        <w:t>.</w:t>
      </w:r>
      <w:r>
        <w:t>129*T(v27</w:t>
      </w:r>
      <w:r w:rsidR="00644CD5">
        <w:t>.</w:t>
      </w:r>
      <w:r>
        <w:t>u8) -0</w:t>
      </w:r>
      <w:r w:rsidR="00644CD5">
        <w:t>.</w:t>
      </w:r>
      <w:r>
        <w:t>153*T(v29</w:t>
      </w:r>
      <w:r w:rsidR="00644CD5">
        <w:t>.</w:t>
      </w:r>
      <w:r>
        <w:t>u12) + 0</w:t>
      </w:r>
      <w:r w:rsidR="00644CD5">
        <w:t>.</w:t>
      </w:r>
      <w:r>
        <w:t>167*T(v16</w:t>
      </w:r>
      <w:r w:rsidR="00644CD5">
        <w:t>.</w:t>
      </w:r>
      <w:r>
        <w:t>u8) + 0</w:t>
      </w:r>
      <w:r w:rsidR="00644CD5">
        <w:t>.</w:t>
      </w:r>
      <w:r>
        <w:t>121*T(v28</w:t>
      </w:r>
      <w:r w:rsidR="00644CD5">
        <w:t>.</w:t>
      </w:r>
      <w:r>
        <w:t>u3) + 0</w:t>
      </w:r>
      <w:r w:rsidR="00644CD5">
        <w:t>.</w:t>
      </w:r>
      <w:r>
        <w:t>149*T(v16</w:t>
      </w:r>
      <w:r w:rsidR="00644CD5">
        <w:t>.</w:t>
      </w:r>
      <w:r>
        <w:t>u7) -0</w:t>
      </w:r>
      <w:r w:rsidR="00644CD5">
        <w:t>.</w:t>
      </w:r>
      <w:r>
        <w:t>138*T(v25</w:t>
      </w:r>
      <w:r w:rsidR="00644CD5">
        <w:t>.</w:t>
      </w:r>
      <w:r>
        <w:t>u17) -0</w:t>
      </w:r>
      <w:r w:rsidR="00644CD5">
        <w:t>.</w:t>
      </w:r>
      <w:r>
        <w:t>147*T(v27</w:t>
      </w:r>
      <w:r w:rsidR="00644CD5">
        <w:t>.</w:t>
      </w:r>
      <w:r>
        <w:t>u6) -0</w:t>
      </w:r>
      <w:r w:rsidR="00644CD5">
        <w:t>.</w:t>
      </w:r>
      <w:r>
        <w:t>15*T(v25</w:t>
      </w:r>
      <w:r w:rsidR="00644CD5">
        <w:t>.</w:t>
      </w:r>
      <w:r>
        <w:t>u6) -0</w:t>
      </w:r>
      <w:r w:rsidR="00644CD5">
        <w:t>.</w:t>
      </w:r>
      <w:r>
        <w:t>137*T(v10</w:t>
      </w:r>
      <w:r w:rsidR="00644CD5">
        <w:t>.</w:t>
      </w:r>
      <w:r>
        <w:t>u8) -0</w:t>
      </w:r>
      <w:r w:rsidR="00644CD5">
        <w:t>.</w:t>
      </w:r>
      <w:r>
        <w:t>137*T(v23</w:t>
      </w:r>
      <w:r w:rsidR="00644CD5">
        <w:t>.</w:t>
      </w:r>
      <w:r>
        <w:t>u11) + 0</w:t>
      </w:r>
      <w:r w:rsidR="00644CD5">
        <w:t>.</w:t>
      </w:r>
      <w:r>
        <w:t>136*T(v1</w:t>
      </w:r>
      <w:r w:rsidR="00644CD5">
        <w:t>.</w:t>
      </w:r>
      <w:r>
        <w:t>u19) + 0</w:t>
      </w:r>
      <w:r w:rsidR="00644CD5">
        <w:t>.</w:t>
      </w:r>
      <w:r>
        <w:t>101*T(v18</w:t>
      </w:r>
      <w:r w:rsidR="00644CD5">
        <w:t>.</w:t>
      </w:r>
      <w:r>
        <w:t>u20) -0</w:t>
      </w:r>
      <w:r w:rsidR="00644CD5">
        <w:t>.</w:t>
      </w:r>
      <w:r>
        <w:t>108*T(v13</w:t>
      </w:r>
      <w:r w:rsidR="00644CD5">
        <w:t>.</w:t>
      </w:r>
      <w:r>
        <w:t>u25) + 0</w:t>
      </w:r>
      <w:r w:rsidR="00644CD5">
        <w:t>.</w:t>
      </w:r>
      <w:r>
        <w:t>11*T(v11</w:t>
      </w:r>
      <w:r w:rsidR="00644CD5">
        <w:t>.</w:t>
      </w:r>
      <w:r>
        <w:t>u7) + 0</w:t>
      </w:r>
      <w:r w:rsidR="00644CD5">
        <w:t>.</w:t>
      </w:r>
      <w:r>
        <w:t>107*T(v14</w:t>
      </w:r>
      <w:r w:rsidR="00644CD5">
        <w:t>.</w:t>
      </w:r>
      <w:r>
        <w:t>u4) + 0</w:t>
      </w:r>
      <w:r w:rsidR="00644CD5">
        <w:t>.</w:t>
      </w:r>
      <w:r>
        <w:t>0699*T(v2</w:t>
      </w:r>
      <w:r w:rsidR="00644CD5">
        <w:t>.</w:t>
      </w:r>
      <w:r>
        <w:t>u36) + 0</w:t>
      </w:r>
      <w:r w:rsidR="00644CD5">
        <w:t>.</w:t>
      </w:r>
      <w:r>
        <w:t>0965*T(v1</w:t>
      </w:r>
      <w:r w:rsidR="00644CD5">
        <w:t>.</w:t>
      </w:r>
      <w:r>
        <w:t>u32) + 0</w:t>
      </w:r>
      <w:r w:rsidR="00644CD5">
        <w:t>.</w:t>
      </w:r>
      <w:r>
        <w:t>208*T(v2</w:t>
      </w:r>
      <w:r w:rsidR="00644CD5">
        <w:t>.</w:t>
      </w:r>
      <w:r>
        <w:t>u1) + 0</w:t>
      </w:r>
      <w:r w:rsidR="00644CD5">
        <w:t>.</w:t>
      </w:r>
      <w:r>
        <w:t>0886*T(v3</w:t>
      </w:r>
      <w:r w:rsidR="00644CD5">
        <w:t>.</w:t>
      </w:r>
      <w:r>
        <w:t>u38) + 0</w:t>
      </w:r>
      <w:r w:rsidR="00644CD5">
        <w:t>.</w:t>
      </w:r>
      <w:r>
        <w:t>0802*T(v18</w:t>
      </w:r>
      <w:r w:rsidR="00644CD5">
        <w:t>.</w:t>
      </w:r>
      <w:r>
        <w:t>u16) + 0</w:t>
      </w:r>
      <w:r w:rsidR="00644CD5">
        <w:t>.</w:t>
      </w:r>
      <w:r>
        <w:t>089*T(v17</w:t>
      </w:r>
      <w:r w:rsidR="00644CD5">
        <w:t>.</w:t>
      </w:r>
      <w:r>
        <w:t>u16) -0</w:t>
      </w:r>
      <w:r w:rsidR="00644CD5">
        <w:t>.</w:t>
      </w:r>
      <w:r>
        <w:t>0632*T(v35</w:t>
      </w:r>
      <w:r w:rsidR="00644CD5">
        <w:t>.</w:t>
      </w:r>
      <w:r>
        <w:t>u7) -0</w:t>
      </w:r>
      <w:r w:rsidR="00644CD5">
        <w:t>.</w:t>
      </w:r>
      <w:r>
        <w:t>0476*T(u39) -0</w:t>
      </w:r>
      <w:r w:rsidR="00644CD5">
        <w:t>.</w:t>
      </w:r>
      <w:r>
        <w:t>105*T(v7</w:t>
      </w:r>
      <w:r w:rsidR="00644CD5">
        <w:t>.</w:t>
      </w:r>
      <w:r>
        <w:t>u4) -0</w:t>
      </w:r>
      <w:r w:rsidR="00644CD5">
        <w:t>.</w:t>
      </w:r>
      <w:r>
        <w:t>065*T(v37</w:t>
      </w:r>
      <w:r w:rsidR="00644CD5">
        <w:t>.</w:t>
      </w:r>
      <w:r>
        <w:t>u6) + 0</w:t>
      </w:r>
      <w:r w:rsidR="00644CD5">
        <w:t>.</w:t>
      </w:r>
      <w:r>
        <w:t>0676*T(v32</w:t>
      </w:r>
      <w:r w:rsidR="00644CD5">
        <w:t>.</w:t>
      </w:r>
      <w:r>
        <w:t>u11) + 0</w:t>
      </w:r>
      <w:r w:rsidR="00644CD5">
        <w:t>.</w:t>
      </w:r>
      <w:r>
        <w:t>0921*T(v18</w:t>
      </w:r>
      <w:r w:rsidR="00644CD5">
        <w:t>.</w:t>
      </w:r>
      <w:r>
        <w:t>u9) + 0</w:t>
      </w:r>
      <w:r w:rsidR="00644CD5">
        <w:t>.</w:t>
      </w:r>
      <w:r>
        <w:t>0936*T(v9</w:t>
      </w:r>
      <w:r w:rsidR="00644CD5">
        <w:t>.</w:t>
      </w:r>
      <w:r>
        <w:t>u7) -0</w:t>
      </w:r>
      <w:r w:rsidR="00644CD5">
        <w:t>.</w:t>
      </w:r>
      <w:r>
        <w:t>0534*T(v29</w:t>
      </w:r>
      <w:r w:rsidR="00644CD5">
        <w:t>.</w:t>
      </w:r>
      <w:r>
        <w:t>u7) -0</w:t>
      </w:r>
      <w:r w:rsidR="00644CD5">
        <w:t>.</w:t>
      </w:r>
      <w:r>
        <w:t>0668*T(v21</w:t>
      </w:r>
      <w:r w:rsidR="00644CD5">
        <w:t>.</w:t>
      </w:r>
      <w:r>
        <w:t>u11) + 0</w:t>
      </w:r>
      <w:r w:rsidR="00644CD5">
        <w:t>.</w:t>
      </w:r>
      <w:r>
        <w:t>0696*T(v7</w:t>
      </w:r>
      <w:r w:rsidR="00644CD5">
        <w:t>.</w:t>
      </w:r>
      <w:r>
        <w:t>u14) -0</w:t>
      </w:r>
      <w:r w:rsidR="00644CD5">
        <w:t>.</w:t>
      </w:r>
      <w:r>
        <w:t>051*T(v24</w:t>
      </w:r>
      <w:r w:rsidR="00644CD5">
        <w:t>.</w:t>
      </w:r>
      <w:r>
        <w:t>u18) -0</w:t>
      </w:r>
      <w:r w:rsidR="00644CD5">
        <w:t>.</w:t>
      </w:r>
      <w:r>
        <w:t>0588*T(v28</w:t>
      </w:r>
      <w:r w:rsidR="00644CD5">
        <w:t>.</w:t>
      </w:r>
      <w:r>
        <w:t>u15) -0</w:t>
      </w:r>
      <w:r w:rsidR="00644CD5">
        <w:t>.</w:t>
      </w:r>
      <w:r>
        <w:t>0734*T(v2</w:t>
      </w:r>
      <w:r w:rsidR="00644CD5">
        <w:t>.</w:t>
      </w:r>
      <w:r>
        <w:t>u10) + 0</w:t>
      </w:r>
      <w:r w:rsidR="00644CD5">
        <w:t>.</w:t>
      </w:r>
      <w:r>
        <w:t>0831*T(v5</w:t>
      </w:r>
      <w:r w:rsidR="00644CD5">
        <w:t>.</w:t>
      </w:r>
      <w:r>
        <w:t>u7) + 0</w:t>
      </w:r>
      <w:r w:rsidR="00644CD5">
        <w:t>.</w:t>
      </w:r>
      <w:r>
        <w:t>0632*T(v19</w:t>
      </w:r>
      <w:r w:rsidR="00644CD5">
        <w:t>.</w:t>
      </w:r>
      <w:r>
        <w:t>u10) + 0</w:t>
      </w:r>
      <w:r w:rsidR="00644CD5">
        <w:t>.</w:t>
      </w:r>
      <w:r>
        <w:t>0532*T(v28</w:t>
      </w:r>
      <w:r w:rsidR="00644CD5">
        <w:t>.</w:t>
      </w:r>
      <w:r>
        <w:t>u7) + 0</w:t>
      </w:r>
      <w:r w:rsidR="00644CD5">
        <w:t>.</w:t>
      </w:r>
      <w:r>
        <w:t>0523*T(v8</w:t>
      </w:r>
      <w:r w:rsidR="00644CD5">
        <w:t>.</w:t>
      </w:r>
      <w:r>
        <w:t>u34) -0</w:t>
      </w:r>
      <w:r w:rsidR="00644CD5">
        <w:t>.</w:t>
      </w:r>
      <w:r>
        <w:t>0422*T(v2</w:t>
      </w:r>
      <w:r w:rsidR="00644CD5">
        <w:t>.</w:t>
      </w:r>
      <w:r>
        <w:t>u37) + 0</w:t>
      </w:r>
      <w:r w:rsidR="00644CD5">
        <w:t>.</w:t>
      </w:r>
      <w:r>
        <w:t>0356*T(u16) + 0</w:t>
      </w:r>
      <w:r w:rsidR="00644CD5">
        <w:t>.</w:t>
      </w:r>
      <w:r>
        <w:t>0606*T(v4</w:t>
      </w:r>
      <w:r w:rsidR="00644CD5">
        <w:t>.</w:t>
      </w:r>
      <w:r>
        <w:t>u6) -0</w:t>
      </w:r>
      <w:r w:rsidR="00644CD5">
        <w:t>.</w:t>
      </w:r>
      <w:r>
        <w:t>0835*T(v5</w:t>
      </w:r>
      <w:r w:rsidR="00644CD5">
        <w:t>.</w:t>
      </w:r>
      <w:r>
        <w:t>u1) + 0</w:t>
      </w:r>
      <w:r w:rsidR="00644CD5">
        <w:t>.</w:t>
      </w:r>
      <w:r>
        <w:t>0444*T(v4</w:t>
      </w:r>
      <w:r w:rsidR="00644CD5">
        <w:t>.</w:t>
      </w:r>
      <w:r>
        <w:t>u27) + 0</w:t>
      </w:r>
      <w:r w:rsidR="00644CD5">
        <w:t>.</w:t>
      </w:r>
      <w:r>
        <w:t>0379*T(v9</w:t>
      </w:r>
      <w:r w:rsidR="00644CD5">
        <w:t>.</w:t>
      </w:r>
      <w:r>
        <w:t>u29) -0</w:t>
      </w:r>
      <w:r w:rsidR="00644CD5">
        <w:t>.</w:t>
      </w:r>
      <w:r>
        <w:t>0346*T(v28</w:t>
      </w:r>
      <w:r w:rsidR="00644CD5">
        <w:t>.</w:t>
      </w:r>
      <w:r>
        <w:t>u13) -0</w:t>
      </w:r>
      <w:r w:rsidR="00644CD5">
        <w:t>.</w:t>
      </w:r>
      <w:r>
        <w:t>0437*T(v7</w:t>
      </w:r>
      <w:r w:rsidR="00644CD5">
        <w:t>.</w:t>
      </w:r>
      <w:r>
        <w:t>u10) -0</w:t>
      </w:r>
      <w:r w:rsidR="00644CD5">
        <w:t>.</w:t>
      </w:r>
      <w:r>
        <w:t>0386*T(v9</w:t>
      </w:r>
      <w:r w:rsidR="00644CD5">
        <w:t>.</w:t>
      </w:r>
      <w:r>
        <w:t>u8) -0</w:t>
      </w:r>
      <w:r w:rsidR="00644CD5">
        <w:t>.</w:t>
      </w:r>
      <w:r>
        <w:t>0318*T(v14</w:t>
      </w:r>
      <w:r w:rsidR="00644CD5">
        <w:t>.</w:t>
      </w:r>
      <w:r>
        <w:t>u15) -0</w:t>
      </w:r>
      <w:r w:rsidR="00644CD5">
        <w:t>.</w:t>
      </w:r>
      <w:r>
        <w:t>0302*T(v10</w:t>
      </w:r>
      <w:r w:rsidR="00644CD5">
        <w:t>.</w:t>
      </w:r>
      <w:r>
        <w:t>u27) + 0</w:t>
      </w:r>
      <w:r w:rsidR="00644CD5">
        <w:t>.</w:t>
      </w:r>
      <w:r>
        <w:t>0283*T(v22</w:t>
      </w:r>
      <w:r w:rsidR="00644CD5">
        <w:t>.</w:t>
      </w:r>
      <w:r>
        <w:t>u20) -0</w:t>
      </w:r>
      <w:r w:rsidR="00644CD5">
        <w:t>.</w:t>
      </w:r>
      <w:r>
        <w:t>0205*T(v30</w:t>
      </w:r>
      <w:r w:rsidR="00644CD5">
        <w:t>.</w:t>
      </w:r>
      <w:r>
        <w:t>u4) + 0</w:t>
      </w:r>
      <w:r w:rsidR="00644CD5">
        <w:t>.</w:t>
      </w:r>
      <w:r>
        <w:t>0198*T(v23</w:t>
      </w:r>
      <w:r w:rsidR="00644CD5">
        <w:t>.</w:t>
      </w:r>
      <w:r>
        <w:t>u8) + 0</w:t>
      </w:r>
      <w:r w:rsidR="00644CD5">
        <w:t>.</w:t>
      </w:r>
      <w:r>
        <w:t>0175*T(v14</w:t>
      </w:r>
      <w:r w:rsidR="00644CD5">
        <w:t>.</w:t>
      </w:r>
      <w:r>
        <w:t>u25) + 0</w:t>
      </w:r>
      <w:r w:rsidR="00644CD5">
        <w:t>.</w:t>
      </w:r>
      <w:r>
        <w:t>0163*T(v2</w:t>
      </w:r>
      <w:r w:rsidR="00644CD5">
        <w:t>.</w:t>
      </w:r>
      <w:r>
        <w:t>u32) -0</w:t>
      </w:r>
      <w:r w:rsidR="00644CD5">
        <w:t>.</w:t>
      </w:r>
      <w:r>
        <w:t>0249*T(v9</w:t>
      </w:r>
      <w:r w:rsidR="00644CD5">
        <w:t>.</w:t>
      </w:r>
      <w:r>
        <w:t>u2) -0</w:t>
      </w:r>
      <w:r w:rsidR="00644CD5">
        <w:t>.</w:t>
      </w:r>
      <w:r>
        <w:t>0146*T(v35</w:t>
      </w:r>
      <w:r w:rsidR="00644CD5">
        <w:t>.</w:t>
      </w:r>
      <w:r>
        <w:t>u2) -0</w:t>
      </w:r>
      <w:r w:rsidR="00644CD5">
        <w:t>.</w:t>
      </w:r>
      <w:r>
        <w:t>0123*T(v32</w:t>
      </w:r>
      <w:r w:rsidR="00644CD5">
        <w:t>.</w:t>
      </w:r>
      <w:r>
        <w:t>u6) + 0</w:t>
      </w:r>
      <w:r w:rsidR="00644CD5">
        <w:t>.</w:t>
      </w:r>
      <w:r>
        <w:t>00985*T(v10) -0</w:t>
      </w:r>
      <w:r w:rsidR="00644CD5">
        <w:t>.</w:t>
      </w:r>
      <w:r>
        <w:t>0124*T(v12</w:t>
      </w:r>
      <w:r w:rsidR="00644CD5">
        <w:t>.</w:t>
      </w:r>
      <w:r>
        <w:t>u12) + 0</w:t>
      </w:r>
      <w:r w:rsidR="00644CD5">
        <w:t>.</w:t>
      </w:r>
      <w:r>
        <w:t>0104*T(v30</w:t>
      </w:r>
      <w:r w:rsidR="00644CD5">
        <w:t>.</w:t>
      </w:r>
      <w:r>
        <w:t>u2) + 0</w:t>
      </w:r>
      <w:r w:rsidR="00644CD5">
        <w:t>.</w:t>
      </w:r>
      <w:r>
        <w:t>00958*T(v13</w:t>
      </w:r>
      <w:r w:rsidR="00644CD5">
        <w:t>.</w:t>
      </w:r>
      <w:r>
        <w:t>u21) + 0</w:t>
      </w:r>
      <w:r w:rsidR="00644CD5">
        <w:t>.</w:t>
      </w:r>
      <w:r>
        <w:t>00951*T(v5</w:t>
      </w:r>
      <w:r w:rsidR="00644CD5">
        <w:t>.</w:t>
      </w:r>
      <w:r>
        <w:t>u9) + 0</w:t>
      </w:r>
      <w:r w:rsidR="00644CD5">
        <w:t>.</w:t>
      </w:r>
      <w:r>
        <w:t>00767*T(v13</w:t>
      </w:r>
      <w:r w:rsidR="00644CD5">
        <w:t>.</w:t>
      </w:r>
      <w:r>
        <w:t>u15) + 0</w:t>
      </w:r>
      <w:r w:rsidR="00644CD5">
        <w:t>.</w:t>
      </w:r>
      <w:r>
        <w:t>00293*T(v30</w:t>
      </w:r>
      <w:r w:rsidR="00644CD5">
        <w:t>.</w:t>
      </w:r>
      <w:r>
        <w:t>u6) + 0</w:t>
      </w:r>
      <w:r w:rsidR="00644CD5">
        <w:t>.</w:t>
      </w:r>
      <w:r>
        <w:t>00085*T(v8</w:t>
      </w:r>
      <w:r w:rsidR="00644CD5">
        <w:t>.</w:t>
      </w:r>
      <w:r>
        <w:t>u8) + 7</w:t>
      </w:r>
      <w:r w:rsidR="00644CD5">
        <w:t>.</w:t>
      </w:r>
      <w:r>
        <w:t>09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836*T(v6</w:t>
      </w:r>
      <w:r w:rsidR="00644CD5">
        <w:t>.</w:t>
      </w:r>
      <w:r>
        <w:t>u3) + 0</w:t>
      </w:r>
      <w:r w:rsidR="00644CD5">
        <w:t>.</w:t>
      </w:r>
      <w:r>
        <w:t>0772*NumAromAtoms + 0</w:t>
      </w:r>
      <w:r w:rsidR="00644CD5">
        <w:t>.</w:t>
      </w:r>
      <w:r>
        <w:t>22*T(v22</w:t>
      </w:r>
      <w:r w:rsidR="00644CD5">
        <w:t>.</w:t>
      </w:r>
      <w:r>
        <w:t>u15) -1</w:t>
      </w:r>
      <w:r w:rsidR="00644CD5">
        <w:t>.</w:t>
      </w:r>
      <w:r>
        <w:t>22*T(v20</w:t>
      </w:r>
      <w:r w:rsidR="00644CD5">
        <w:t>.</w:t>
      </w:r>
      <w:r>
        <w:t>u2) + 0</w:t>
      </w:r>
      <w:r w:rsidR="00644CD5">
        <w:t>.</w:t>
      </w:r>
      <w:r>
        <w:t>484*T(v1</w:t>
      </w:r>
      <w:r w:rsidR="00644CD5">
        <w:t>.</w:t>
      </w:r>
      <w:r>
        <w:t>u8) + 2</w:t>
      </w:r>
      <w:r w:rsidR="00644CD5">
        <w:t>.</w:t>
      </w:r>
      <w:r>
        <w:t>16*T(v4</w:t>
      </w:r>
      <w:r w:rsidR="00644CD5">
        <w:t>.</w:t>
      </w:r>
      <w:r>
        <w:t>u8) + 0</w:t>
      </w:r>
      <w:r w:rsidR="00644CD5">
        <w:t>.</w:t>
      </w:r>
      <w:r>
        <w:t>879*T(v7</w:t>
      </w:r>
      <w:r w:rsidR="00644CD5">
        <w:t>.</w:t>
      </w:r>
      <w:r>
        <w:t>u31) -0</w:t>
      </w:r>
      <w:r w:rsidR="00644CD5">
        <w:t>.</w:t>
      </w:r>
      <w:r>
        <w:t>363*T(v15</w:t>
      </w:r>
      <w:r w:rsidR="00644CD5">
        <w:t>.</w:t>
      </w:r>
      <w:r>
        <w:t>u9) + 19</w:t>
      </w:r>
      <w:r w:rsidR="00644CD5">
        <w:t>.</w:t>
      </w:r>
      <w:r>
        <w:t>5*Volume -0</w:t>
      </w:r>
      <w:r w:rsidR="00644CD5">
        <w:t>.</w:t>
      </w:r>
      <w:r>
        <w:t>738*T(v5</w:t>
      </w:r>
      <w:r w:rsidR="00644CD5">
        <w:t>.</w:t>
      </w:r>
      <w:r>
        <w:t>u35) -1</w:t>
      </w:r>
      <w:r w:rsidR="00644CD5">
        <w:t>.</w:t>
      </w:r>
      <w:r>
        <w:t>19*T(v39</w:t>
      </w:r>
      <w:r w:rsidR="00644CD5">
        <w:t>.</w:t>
      </w:r>
      <w:r>
        <w:t>u2) + 0</w:t>
      </w:r>
      <w:r w:rsidR="00644CD5">
        <w:t>.</w:t>
      </w:r>
      <w:r>
        <w:t>727*T(v11</w:t>
      </w:r>
      <w:r w:rsidR="00644CD5">
        <w:t>.</w:t>
      </w:r>
      <w:r>
        <w:t>u1) -0</w:t>
      </w:r>
      <w:r w:rsidR="00644CD5">
        <w:t>.</w:t>
      </w:r>
      <w:r>
        <w:t>608*T(v23</w:t>
      </w:r>
      <w:r w:rsidR="00644CD5">
        <w:t>.</w:t>
      </w:r>
      <w:r>
        <w:t>u1) -0</w:t>
      </w:r>
      <w:r w:rsidR="00644CD5">
        <w:t>.</w:t>
      </w:r>
      <w:r>
        <w:t>895*T(v32</w:t>
      </w:r>
      <w:r w:rsidR="00644CD5">
        <w:t>.</w:t>
      </w:r>
      <w:r>
        <w:t>u6) -0</w:t>
      </w:r>
      <w:r w:rsidR="00644CD5">
        <w:t>.</w:t>
      </w:r>
      <w:r>
        <w:t>921*T(v3) -0</w:t>
      </w:r>
      <w:r w:rsidR="00644CD5">
        <w:t>.</w:t>
      </w:r>
      <w:r>
        <w:t>0756*T(v28) + 0</w:t>
      </w:r>
      <w:r w:rsidR="00644CD5">
        <w:t>.</w:t>
      </w:r>
      <w:r>
        <w:t>421*T(v31</w:t>
      </w:r>
      <w:r w:rsidR="00644CD5">
        <w:t>.</w:t>
      </w:r>
      <w:r>
        <w:t>u2) + 1</w:t>
      </w:r>
      <w:r w:rsidR="00644CD5">
        <w:t>.</w:t>
      </w:r>
      <w:r>
        <w:t>12*T(v22</w:t>
      </w:r>
      <w:r w:rsidR="00644CD5">
        <w:t>.</w:t>
      </w:r>
      <w:r>
        <w:t>u6) -27</w:t>
      </w:r>
      <w:r w:rsidR="00644CD5">
        <w:t>.</w:t>
      </w:r>
      <w:r>
        <w:t>3*Volume^2 -0</w:t>
      </w:r>
      <w:r w:rsidR="00644CD5">
        <w:t>.</w:t>
      </w:r>
      <w:r>
        <w:t>997*T(v18</w:t>
      </w:r>
      <w:r w:rsidR="00644CD5">
        <w:t>.</w:t>
      </w:r>
      <w:r>
        <w:t>u21) -0</w:t>
      </w:r>
      <w:r w:rsidR="00644CD5">
        <w:t>.</w:t>
      </w:r>
      <w:r>
        <w:t>171*NumAcceptor + 0</w:t>
      </w:r>
      <w:r w:rsidR="00644CD5">
        <w:t>.</w:t>
      </w:r>
      <w:r>
        <w:t>0477*T(v3</w:t>
      </w:r>
      <w:r w:rsidR="00644CD5">
        <w:t>.</w:t>
      </w:r>
      <w:r>
        <w:t>u30) + 0</w:t>
      </w:r>
      <w:r w:rsidR="00644CD5">
        <w:t>.</w:t>
      </w:r>
      <w:r>
        <w:t>239*T(v35) -</w:t>
      </w:r>
      <w:r>
        <w:lastRenderedPageBreak/>
        <w:t>0</w:t>
      </w:r>
      <w:r w:rsidR="00644CD5">
        <w:t>.</w:t>
      </w:r>
      <w:r>
        <w:t>54*T(v21</w:t>
      </w:r>
      <w:r w:rsidR="00644CD5">
        <w:t>.</w:t>
      </w:r>
      <w:r>
        <w:t>u6) + 1</w:t>
      </w:r>
      <w:r w:rsidR="00644CD5">
        <w:t>.</w:t>
      </w:r>
      <w:r>
        <w:t>07*T(v23</w:t>
      </w:r>
      <w:r w:rsidR="00644CD5">
        <w:t>.</w:t>
      </w:r>
      <w:r>
        <w:t>u18) -0</w:t>
      </w:r>
      <w:r w:rsidR="00644CD5">
        <w:t>.</w:t>
      </w:r>
      <w:r>
        <w:t>997*T(v27</w:t>
      </w:r>
      <w:r w:rsidR="00644CD5">
        <w:t>.</w:t>
      </w:r>
      <w:r>
        <w:t>u9) -0</w:t>
      </w:r>
      <w:r w:rsidR="00644CD5">
        <w:t>.</w:t>
      </w:r>
      <w:r>
        <w:t>00977*T(v37</w:t>
      </w:r>
      <w:r w:rsidR="00644CD5">
        <w:t>.</w:t>
      </w:r>
      <w:r>
        <w:t>u6) + 0</w:t>
      </w:r>
      <w:r w:rsidR="00644CD5">
        <w:t>.</w:t>
      </w:r>
      <w:r>
        <w:t>0826*NumDonor + 0</w:t>
      </w:r>
      <w:r w:rsidR="00644CD5">
        <w:t>.</w:t>
      </w:r>
      <w:r>
        <w:t>983*T(v8</w:t>
      </w:r>
      <w:r w:rsidR="00644CD5">
        <w:t>.</w:t>
      </w:r>
      <w:r>
        <w:t>u3) -1</w:t>
      </w:r>
      <w:r w:rsidR="00644CD5">
        <w:t>.</w:t>
      </w:r>
      <w:r>
        <w:t>86*T(v3</w:t>
      </w:r>
      <w:r w:rsidR="00644CD5">
        <w:t>.</w:t>
      </w:r>
      <w:r>
        <w:t>u1) -0</w:t>
      </w:r>
      <w:r w:rsidR="00644CD5">
        <w:t>.</w:t>
      </w:r>
      <w:r>
        <w:t>477*T(v21</w:t>
      </w:r>
      <w:r w:rsidR="00644CD5">
        <w:t>.</w:t>
      </w:r>
      <w:r>
        <w:t>u7) -0</w:t>
      </w:r>
      <w:r w:rsidR="00644CD5">
        <w:t>.</w:t>
      </w:r>
      <w:r>
        <w:t>712*T(v5</w:t>
      </w:r>
      <w:r w:rsidR="00644CD5">
        <w:t>.</w:t>
      </w:r>
      <w:r>
        <w:t>u13) + 1</w:t>
      </w:r>
      <w:r w:rsidR="00644CD5">
        <w:t>.</w:t>
      </w:r>
      <w:r>
        <w:t>32*T(v12</w:t>
      </w:r>
      <w:r w:rsidR="00644CD5">
        <w:t>.</w:t>
      </w:r>
      <w:r>
        <w:t>u2) + 0</w:t>
      </w:r>
      <w:r w:rsidR="00644CD5">
        <w:t>.</w:t>
      </w:r>
      <w:r>
        <w:t>414*T(v7</w:t>
      </w:r>
      <w:r w:rsidR="00644CD5">
        <w:t>.</w:t>
      </w:r>
      <w:r>
        <w:t>u28) -0</w:t>
      </w:r>
      <w:r w:rsidR="00644CD5">
        <w:t>.</w:t>
      </w:r>
      <w:r>
        <w:t>716*T(v29</w:t>
      </w:r>
      <w:r w:rsidR="00644CD5">
        <w:t>.</w:t>
      </w:r>
      <w:r>
        <w:t>u2) -1</w:t>
      </w:r>
      <w:r w:rsidR="00644CD5">
        <w:t>.</w:t>
      </w:r>
      <w:r>
        <w:t>02*T(v1</w:t>
      </w:r>
      <w:r w:rsidR="00644CD5">
        <w:t>.</w:t>
      </w:r>
      <w:r>
        <w:t>u23) -1</w:t>
      </w:r>
      <w:r w:rsidR="00644CD5">
        <w:t>.</w:t>
      </w:r>
      <w:r>
        <w:t>69*T(v9</w:t>
      </w:r>
      <w:r w:rsidR="00644CD5">
        <w:t>.</w:t>
      </w:r>
      <w:r>
        <w:t>u14) -0</w:t>
      </w:r>
      <w:r w:rsidR="00644CD5">
        <w:t>.</w:t>
      </w:r>
      <w:r>
        <w:t>799*T(v18</w:t>
      </w:r>
      <w:r w:rsidR="00644CD5">
        <w:t>.</w:t>
      </w:r>
      <w:r>
        <w:t>u2) -0</w:t>
      </w:r>
      <w:r w:rsidR="00644CD5">
        <w:t>.</w:t>
      </w:r>
      <w:r>
        <w:t>347*T(v32</w:t>
      </w:r>
      <w:r w:rsidR="00644CD5">
        <w:t>.</w:t>
      </w:r>
      <w:r>
        <w:t>u4) -0</w:t>
      </w:r>
      <w:r w:rsidR="00644CD5">
        <w:t>.</w:t>
      </w:r>
      <w:r>
        <w:t>0721*T(v22</w:t>
      </w:r>
      <w:r w:rsidR="00644CD5">
        <w:t>.</w:t>
      </w:r>
      <w:r>
        <w:t>u19) + 0</w:t>
      </w:r>
      <w:r w:rsidR="00644CD5">
        <w:t>.</w:t>
      </w:r>
      <w:r>
        <w:t>757*T(v26</w:t>
      </w:r>
      <w:r w:rsidR="00644CD5">
        <w:t>.</w:t>
      </w:r>
      <w:r>
        <w:t>u10) -0</w:t>
      </w:r>
      <w:r w:rsidR="00644CD5">
        <w:t>.</w:t>
      </w:r>
      <w:r>
        <w:t>458*T(v6</w:t>
      </w:r>
      <w:r w:rsidR="00644CD5">
        <w:t>.</w:t>
      </w:r>
      <w:r>
        <w:t>u6) + 0</w:t>
      </w:r>
      <w:r w:rsidR="00644CD5">
        <w:t>.</w:t>
      </w:r>
      <w:r>
        <w:t>596*T(v21</w:t>
      </w:r>
      <w:r w:rsidR="00644CD5">
        <w:t>.</w:t>
      </w:r>
      <w:r>
        <w:t>u13) -0</w:t>
      </w:r>
      <w:r w:rsidR="00644CD5">
        <w:t>.</w:t>
      </w:r>
      <w:r>
        <w:t>976*T(v25</w:t>
      </w:r>
      <w:r w:rsidR="00644CD5">
        <w:t>.</w:t>
      </w:r>
      <w:r>
        <w:t>u6) -0</w:t>
      </w:r>
      <w:r w:rsidR="00644CD5">
        <w:t>.</w:t>
      </w:r>
      <w:r>
        <w:t>909*T(v13</w:t>
      </w:r>
      <w:r w:rsidR="00644CD5">
        <w:t>.</w:t>
      </w:r>
      <w:r>
        <w:t>u19) + 0</w:t>
      </w:r>
      <w:r w:rsidR="00644CD5">
        <w:t>.</w:t>
      </w:r>
      <w:r>
        <w:t>857*T(v7</w:t>
      </w:r>
      <w:r w:rsidR="00644CD5">
        <w:t>.</w:t>
      </w:r>
      <w:r>
        <w:t>u9) + 0</w:t>
      </w:r>
      <w:r w:rsidR="00644CD5">
        <w:t>.</w:t>
      </w:r>
      <w:r>
        <w:t>795*T(v13</w:t>
      </w:r>
      <w:r w:rsidR="00644CD5">
        <w:t>.</w:t>
      </w:r>
      <w:r>
        <w:t>u2) + 0</w:t>
      </w:r>
      <w:r w:rsidR="00644CD5">
        <w:t>.</w:t>
      </w:r>
      <w:r>
        <w:t>451*T(v8</w:t>
      </w:r>
      <w:r w:rsidR="00644CD5">
        <w:t>.</w:t>
      </w:r>
      <w:r>
        <w:t>u16) + 1</w:t>
      </w:r>
      <w:r w:rsidR="00644CD5">
        <w:t>.</w:t>
      </w:r>
      <w:r>
        <w:t>16*T(v27</w:t>
      </w:r>
      <w:r w:rsidR="00644CD5">
        <w:t>.</w:t>
      </w:r>
      <w:r>
        <w:t>u2) + 0</w:t>
      </w:r>
      <w:r w:rsidR="00644CD5">
        <w:t>.</w:t>
      </w:r>
      <w:r>
        <w:t>411*T(v1</w:t>
      </w:r>
      <w:r w:rsidR="00644CD5">
        <w:t>.</w:t>
      </w:r>
      <w:r>
        <w:t>u17) + 0</w:t>
      </w:r>
      <w:r w:rsidR="00644CD5">
        <w:t>.</w:t>
      </w:r>
      <w:r>
        <w:t>947*T(v11</w:t>
      </w:r>
      <w:r w:rsidR="00644CD5">
        <w:t>.</w:t>
      </w:r>
      <w:r>
        <w:t>u12) + 1</w:t>
      </w:r>
      <w:r w:rsidR="00644CD5">
        <w:t>.</w:t>
      </w:r>
      <w:r>
        <w:t>07*T(v5</w:t>
      </w:r>
      <w:r w:rsidR="00644CD5">
        <w:t>.</w:t>
      </w:r>
      <w:r>
        <w:t>u12) + 0</w:t>
      </w:r>
      <w:r w:rsidR="00644CD5">
        <w:t>.</w:t>
      </w:r>
      <w:r>
        <w:t>531*T(v9</w:t>
      </w:r>
      <w:r w:rsidR="00644CD5">
        <w:t>.</w:t>
      </w:r>
      <w:r>
        <w:t>u32) + 0</w:t>
      </w:r>
      <w:r w:rsidR="00644CD5">
        <w:t>.</w:t>
      </w:r>
      <w:r>
        <w:t>913*T(v13</w:t>
      </w:r>
      <w:r w:rsidR="00644CD5">
        <w:t>.</w:t>
      </w:r>
      <w:r>
        <w:t>u30) -0</w:t>
      </w:r>
      <w:r w:rsidR="00644CD5">
        <w:t>.</w:t>
      </w:r>
      <w:r>
        <w:t>587*T(v11</w:t>
      </w:r>
      <w:r w:rsidR="00644CD5">
        <w:t>.</w:t>
      </w:r>
      <w:r>
        <w:t>u25) + 1</w:t>
      </w:r>
      <w:r w:rsidR="00644CD5">
        <w:t>.</w:t>
      </w:r>
      <w:r>
        <w:t>07*T(v13</w:t>
      </w:r>
      <w:r w:rsidR="00644CD5">
        <w:t>.</w:t>
      </w:r>
      <w:r>
        <w:t>u12) -0</w:t>
      </w:r>
      <w:r w:rsidR="00644CD5">
        <w:t>.</w:t>
      </w:r>
      <w:r>
        <w:t>000388*Lipophilicity^3 + 0</w:t>
      </w:r>
      <w:r w:rsidR="00644CD5">
        <w:t>.</w:t>
      </w:r>
      <w:r>
        <w:t>193*NumPositive + 1</w:t>
      </w:r>
      <w:r w:rsidR="00644CD5">
        <w:t>.</w:t>
      </w:r>
      <w:r>
        <w:t>08*T(v4</w:t>
      </w:r>
      <w:r w:rsidR="00644CD5">
        <w:t>.</w:t>
      </w:r>
      <w:r>
        <w:t>u21) + 0</w:t>
      </w:r>
      <w:r w:rsidR="00644CD5">
        <w:t>.</w:t>
      </w:r>
      <w:r>
        <w:t>928*T(v4</w:t>
      </w:r>
      <w:r w:rsidR="00644CD5">
        <w:t>.</w:t>
      </w:r>
      <w:r>
        <w:t>u19) -0</w:t>
      </w:r>
      <w:r w:rsidR="00644CD5">
        <w:t>.</w:t>
      </w:r>
      <w:r>
        <w:t>828*T(v3</w:t>
      </w:r>
      <w:r w:rsidR="00644CD5">
        <w:t>.</w:t>
      </w:r>
      <w:r>
        <w:t>u32) + 0</w:t>
      </w:r>
      <w:r w:rsidR="00644CD5">
        <w:t>.</w:t>
      </w:r>
      <w:r>
        <w:t>469*T(v4</w:t>
      </w:r>
      <w:r w:rsidR="00644CD5">
        <w:t>.</w:t>
      </w:r>
      <w:r>
        <w:t>u39) + 0</w:t>
      </w:r>
      <w:r w:rsidR="00644CD5">
        <w:t>.</w:t>
      </w:r>
      <w:r>
        <w:t>374*T(v17</w:t>
      </w:r>
      <w:r w:rsidR="00644CD5">
        <w:t>.</w:t>
      </w:r>
      <w:r>
        <w:t>u12) + 10*Lipophilicity -0</w:t>
      </w:r>
      <w:r w:rsidR="00644CD5">
        <w:t>.</w:t>
      </w:r>
      <w:r>
        <w:t>668*T(v8</w:t>
      </w:r>
      <w:r w:rsidR="00644CD5">
        <w:t>.</w:t>
      </w:r>
      <w:r>
        <w:t>u5) + 0</w:t>
      </w:r>
      <w:r w:rsidR="00644CD5">
        <w:t>.</w:t>
      </w:r>
      <w:r>
        <w:t>412*T(v34</w:t>
      </w:r>
      <w:r w:rsidR="00644CD5">
        <w:t>.</w:t>
      </w:r>
      <w:r>
        <w:t>u2) -0</w:t>
      </w:r>
      <w:r w:rsidR="00644CD5">
        <w:t>.</w:t>
      </w:r>
      <w:r>
        <w:t>961*T(v21</w:t>
      </w:r>
      <w:r w:rsidR="00644CD5">
        <w:t>.</w:t>
      </w:r>
      <w:r>
        <w:t>u21) + 0</w:t>
      </w:r>
      <w:r w:rsidR="00644CD5">
        <w:t>.</w:t>
      </w:r>
      <w:r>
        <w:t>384*T(v2</w:t>
      </w:r>
      <w:r w:rsidR="00644CD5">
        <w:t>.</w:t>
      </w:r>
      <w:r>
        <w:t>u20) -0</w:t>
      </w:r>
      <w:r w:rsidR="00644CD5">
        <w:t>.</w:t>
      </w:r>
      <w:r>
        <w:t>174*T(v1</w:t>
      </w:r>
      <w:r w:rsidR="00644CD5">
        <w:t>.</w:t>
      </w:r>
      <w:r>
        <w:t>u30) + 0</w:t>
      </w:r>
      <w:r w:rsidR="00644CD5">
        <w:t>.</w:t>
      </w:r>
      <w:r>
        <w:t>446*T(v25</w:t>
      </w:r>
      <w:r w:rsidR="00644CD5">
        <w:t>.</w:t>
      </w:r>
      <w:r>
        <w:t>u14) + 0</w:t>
      </w:r>
      <w:r w:rsidR="00644CD5">
        <w:t>.</w:t>
      </w:r>
      <w:r>
        <w:t>653*T(v28</w:t>
      </w:r>
      <w:r w:rsidR="00644CD5">
        <w:t>.</w:t>
      </w:r>
      <w:r>
        <w:t>u3) -0</w:t>
      </w:r>
      <w:r w:rsidR="00644CD5">
        <w:t>.</w:t>
      </w:r>
      <w:r>
        <w:t>469*T(v12</w:t>
      </w:r>
      <w:r w:rsidR="00644CD5">
        <w:t>.</w:t>
      </w:r>
      <w:r>
        <w:t>u7) -0</w:t>
      </w:r>
      <w:r w:rsidR="00644CD5">
        <w:t>.</w:t>
      </w:r>
      <w:r>
        <w:t>399*T(v28</w:t>
      </w:r>
      <w:r w:rsidR="00644CD5">
        <w:t>.</w:t>
      </w:r>
      <w:r>
        <w:t>u12) + 0</w:t>
      </w:r>
      <w:r w:rsidR="00644CD5">
        <w:t>.</w:t>
      </w:r>
      <w:r>
        <w:t>117*T(v23</w:t>
      </w:r>
      <w:r w:rsidR="00644CD5">
        <w:t>.</w:t>
      </w:r>
      <w:r>
        <w:t>u6) -0</w:t>
      </w:r>
      <w:r w:rsidR="00644CD5">
        <w:t>.</w:t>
      </w:r>
      <w:r>
        <w:t>199*T(v27</w:t>
      </w:r>
      <w:r w:rsidR="00644CD5">
        <w:t>.</w:t>
      </w:r>
      <w:r>
        <w:t>u1) + 0</w:t>
      </w:r>
      <w:r w:rsidR="00644CD5">
        <w:t>.</w:t>
      </w:r>
      <w:r>
        <w:t>592*T(v8</w:t>
      </w:r>
      <w:r w:rsidR="00644CD5">
        <w:t>.</w:t>
      </w:r>
      <w:r>
        <w:t>u30) + 0</w:t>
      </w:r>
      <w:r w:rsidR="00644CD5">
        <w:t>.</w:t>
      </w:r>
      <w:r>
        <w:t>34*T(v19</w:t>
      </w:r>
      <w:r w:rsidR="00644CD5">
        <w:t>.</w:t>
      </w:r>
      <w:r>
        <w:t>u19) + 0</w:t>
      </w:r>
      <w:r w:rsidR="00644CD5">
        <w:t>.</w:t>
      </w:r>
      <w:r>
        <w:t>457*T(v9</w:t>
      </w:r>
      <w:r w:rsidR="00644CD5">
        <w:t>.</w:t>
      </w:r>
      <w:r>
        <w:t>u23) + 0</w:t>
      </w:r>
      <w:r w:rsidR="00644CD5">
        <w:t>.</w:t>
      </w:r>
      <w:r>
        <w:t>361*T(v13</w:t>
      </w:r>
      <w:r w:rsidR="00644CD5">
        <w:t>.</w:t>
      </w:r>
      <w:r>
        <w:t>u20) + 0</w:t>
      </w:r>
      <w:r w:rsidR="00644CD5">
        <w:t>.</w:t>
      </w:r>
      <w:r>
        <w:t>702*T(v28</w:t>
      </w:r>
      <w:r w:rsidR="00644CD5">
        <w:t>.</w:t>
      </w:r>
      <w:r>
        <w:t>u7) + 0</w:t>
      </w:r>
      <w:r w:rsidR="00644CD5">
        <w:t>.</w:t>
      </w:r>
      <w:r>
        <w:t>324*T(v28</w:t>
      </w:r>
      <w:r w:rsidR="00644CD5">
        <w:t>.</w:t>
      </w:r>
      <w:r>
        <w:t>u5) -0</w:t>
      </w:r>
      <w:r w:rsidR="00644CD5">
        <w:t>.</w:t>
      </w:r>
      <w:r>
        <w:t>546*T(v25</w:t>
      </w:r>
      <w:r w:rsidR="00644CD5">
        <w:t>.</w:t>
      </w:r>
      <w:r>
        <w:t>u17) + 8</w:t>
      </w:r>
      <w:r w:rsidR="00644CD5">
        <w:t>.</w:t>
      </w:r>
      <w:r>
        <w:t>61*Volume^3 + 0</w:t>
      </w:r>
      <w:r w:rsidR="00644CD5">
        <w:t>.</w:t>
      </w:r>
      <w:r>
        <w:t>508*T(v21</w:t>
      </w:r>
      <w:r w:rsidR="00644CD5">
        <w:t>.</w:t>
      </w:r>
      <w:r>
        <w:t>u4) -0</w:t>
      </w:r>
      <w:r w:rsidR="00644CD5">
        <w:t>.</w:t>
      </w:r>
      <w:r>
        <w:t>585*T(v19</w:t>
      </w:r>
      <w:r w:rsidR="00644CD5">
        <w:t>.</w:t>
      </w:r>
      <w:r>
        <w:t>u14) -0</w:t>
      </w:r>
      <w:r w:rsidR="00644CD5">
        <w:t>.</w:t>
      </w:r>
      <w:r>
        <w:t>608*T(v20</w:t>
      </w:r>
      <w:r w:rsidR="00644CD5">
        <w:t>.</w:t>
      </w:r>
      <w:r>
        <w:t>u4) -0</w:t>
      </w:r>
      <w:r w:rsidR="00644CD5">
        <w:t>.</w:t>
      </w:r>
      <w:r>
        <w:t>371*T(v39</w:t>
      </w:r>
      <w:r w:rsidR="00644CD5">
        <w:t>.</w:t>
      </w:r>
      <w:r>
        <w:t>u3) -0</w:t>
      </w:r>
      <w:r w:rsidR="00644CD5">
        <w:t>.</w:t>
      </w:r>
      <w:r>
        <w:t>719*T(v9</w:t>
      </w:r>
      <w:r w:rsidR="00644CD5">
        <w:t>.</w:t>
      </w:r>
      <w:r>
        <w:t>u8) -0</w:t>
      </w:r>
      <w:r w:rsidR="00644CD5">
        <w:t>.</w:t>
      </w:r>
      <w:r>
        <w:t>322*T(v15</w:t>
      </w:r>
      <w:r w:rsidR="00644CD5">
        <w:t>.</w:t>
      </w:r>
      <w:r>
        <w:t>u10) + 0</w:t>
      </w:r>
      <w:r w:rsidR="00644CD5">
        <w:t>.</w:t>
      </w:r>
      <w:r>
        <w:t>482*T(v22</w:t>
      </w:r>
      <w:r w:rsidR="00644CD5">
        <w:t>.</w:t>
      </w:r>
      <w:r>
        <w:t>u10) + 0</w:t>
      </w:r>
      <w:r w:rsidR="00644CD5">
        <w:t>.</w:t>
      </w:r>
      <w:r>
        <w:t>96*T(v1</w:t>
      </w:r>
      <w:r w:rsidR="00644CD5">
        <w:t>.</w:t>
      </w:r>
      <w:r>
        <w:t>u32) -0</w:t>
      </w:r>
      <w:r w:rsidR="00644CD5">
        <w:t>.</w:t>
      </w:r>
      <w:r>
        <w:t>688*T(v6</w:t>
      </w:r>
      <w:r w:rsidR="00644CD5">
        <w:t>.</w:t>
      </w:r>
      <w:r>
        <w:t>u26) + 0</w:t>
      </w:r>
      <w:r w:rsidR="00644CD5">
        <w:t>.</w:t>
      </w:r>
      <w:r>
        <w:t>591*T(v17</w:t>
      </w:r>
      <w:r w:rsidR="00644CD5">
        <w:t>.</w:t>
      </w:r>
      <w:r>
        <w:t>u24) -0</w:t>
      </w:r>
      <w:r w:rsidR="00644CD5">
        <w:t>.</w:t>
      </w:r>
      <w:r>
        <w:t>815*T(v18</w:t>
      </w:r>
      <w:r w:rsidR="00644CD5">
        <w:t>.</w:t>
      </w:r>
      <w:r>
        <w:t>u18) + 0</w:t>
      </w:r>
      <w:r w:rsidR="00644CD5">
        <w:t>.</w:t>
      </w:r>
      <w:r>
        <w:t>541*T(v14</w:t>
      </w:r>
      <w:r w:rsidR="00644CD5">
        <w:t>.</w:t>
      </w:r>
      <w:r>
        <w:t>u21) + 0</w:t>
      </w:r>
      <w:r w:rsidR="00644CD5">
        <w:t>.</w:t>
      </w:r>
      <w:r>
        <w:t>489*T(v36) + 0</w:t>
      </w:r>
      <w:r w:rsidR="00644CD5">
        <w:t>.</w:t>
      </w:r>
      <w:r>
        <w:t>832*T(v19</w:t>
      </w:r>
      <w:r w:rsidR="00644CD5">
        <w:t>.</w:t>
      </w:r>
      <w:r>
        <w:t>u9) + 0</w:t>
      </w:r>
      <w:r w:rsidR="00644CD5">
        <w:t>.</w:t>
      </w:r>
      <w:r>
        <w:t>548*T(v24</w:t>
      </w:r>
      <w:r w:rsidR="00644CD5">
        <w:t>.</w:t>
      </w:r>
      <w:r>
        <w:t>u11) + 0</w:t>
      </w:r>
      <w:r w:rsidR="00644CD5">
        <w:t>.</w:t>
      </w:r>
      <w:r>
        <w:t>648*T(v4</w:t>
      </w:r>
      <w:r w:rsidR="00644CD5">
        <w:t>.</w:t>
      </w:r>
      <w:r>
        <w:t>u27) -0</w:t>
      </w:r>
      <w:r w:rsidR="00644CD5">
        <w:t>.</w:t>
      </w:r>
      <w:r>
        <w:t>611*T(v6</w:t>
      </w:r>
      <w:r w:rsidR="00644CD5">
        <w:t>.</w:t>
      </w:r>
      <w:r>
        <w:t>u29) + 0</w:t>
      </w:r>
      <w:r w:rsidR="00644CD5">
        <w:t>.</w:t>
      </w:r>
      <w:r>
        <w:t>294*T(v10</w:t>
      </w:r>
      <w:r w:rsidR="00644CD5">
        <w:t>.</w:t>
      </w:r>
      <w:r>
        <w:t>u30) + 0</w:t>
      </w:r>
      <w:r w:rsidR="00644CD5">
        <w:t>.</w:t>
      </w:r>
      <w:r>
        <w:t>628*T(v22</w:t>
      </w:r>
      <w:r w:rsidR="00644CD5">
        <w:t>.</w:t>
      </w:r>
      <w:r>
        <w:t>u18) -0</w:t>
      </w:r>
      <w:r w:rsidR="00644CD5">
        <w:t>.</w:t>
      </w:r>
      <w:r>
        <w:t>295*T(v7</w:t>
      </w:r>
      <w:r w:rsidR="00644CD5">
        <w:t>.</w:t>
      </w:r>
      <w:r>
        <w:t>u17) -0</w:t>
      </w:r>
      <w:r w:rsidR="00644CD5">
        <w:t>.</w:t>
      </w:r>
      <w:r>
        <w:t>395*T(v5</w:t>
      </w:r>
      <w:r w:rsidR="00644CD5">
        <w:t>.</w:t>
      </w:r>
      <w:r>
        <w:t>u33) -0</w:t>
      </w:r>
      <w:r w:rsidR="00644CD5">
        <w:t>.</w:t>
      </w:r>
      <w:r>
        <w:t>508*T(v1</w:t>
      </w:r>
      <w:r w:rsidR="00644CD5">
        <w:t>.</w:t>
      </w:r>
      <w:r>
        <w:t>u7) -0</w:t>
      </w:r>
      <w:r w:rsidR="00644CD5">
        <w:t>.</w:t>
      </w:r>
      <w:r>
        <w:t>282*T(v1</w:t>
      </w:r>
      <w:r w:rsidR="00644CD5">
        <w:t>.</w:t>
      </w:r>
      <w:r>
        <w:t>u42) -0</w:t>
      </w:r>
      <w:r w:rsidR="00644CD5">
        <w:t>.</w:t>
      </w:r>
      <w:r>
        <w:t>641*T(v6</w:t>
      </w:r>
      <w:r w:rsidR="00644CD5">
        <w:t>.</w:t>
      </w:r>
      <w:r>
        <w:t>u14) + 0</w:t>
      </w:r>
      <w:r w:rsidR="00644CD5">
        <w:t>.</w:t>
      </w:r>
      <w:r>
        <w:t>599*T(v13</w:t>
      </w:r>
      <w:r w:rsidR="00644CD5">
        <w:t>.</w:t>
      </w:r>
      <w:r>
        <w:t>u26) + 0</w:t>
      </w:r>
      <w:r w:rsidR="00644CD5">
        <w:t>.</w:t>
      </w:r>
      <w:r>
        <w:t>731*T(v7</w:t>
      </w:r>
      <w:r w:rsidR="00644CD5">
        <w:t>.</w:t>
      </w:r>
      <w:r>
        <w:t>u27) -0</w:t>
      </w:r>
      <w:r w:rsidR="00644CD5">
        <w:t>.</w:t>
      </w:r>
      <w:r>
        <w:t>446*T(v6</w:t>
      </w:r>
      <w:r w:rsidR="00644CD5">
        <w:t>.</w:t>
      </w:r>
      <w:r>
        <w:t>u16) -0</w:t>
      </w:r>
      <w:r w:rsidR="00644CD5">
        <w:t>.</w:t>
      </w:r>
      <w:r>
        <w:t>374*T(v3</w:t>
      </w:r>
      <w:r w:rsidR="00644CD5">
        <w:t>.</w:t>
      </w:r>
      <w:r>
        <w:t>u7) + 0</w:t>
      </w:r>
      <w:r w:rsidR="00644CD5">
        <w:t>.</w:t>
      </w:r>
      <w:r>
        <w:t>725*T(v3</w:t>
      </w:r>
      <w:r w:rsidR="00644CD5">
        <w:t>.</w:t>
      </w:r>
      <w:r>
        <w:t>u10) + 0</w:t>
      </w:r>
      <w:r w:rsidR="00644CD5">
        <w:t>.</w:t>
      </w:r>
      <w:r>
        <w:t>852*T(v7</w:t>
      </w:r>
      <w:r w:rsidR="00644CD5">
        <w:t>.</w:t>
      </w:r>
      <w:r>
        <w:t>u32) + 0</w:t>
      </w:r>
      <w:r w:rsidR="00644CD5">
        <w:t>.</w:t>
      </w:r>
      <w:r>
        <w:t>373*T(v7</w:t>
      </w:r>
      <w:r w:rsidR="00644CD5">
        <w:t>.</w:t>
      </w:r>
      <w:r>
        <w:t>u5) -0</w:t>
      </w:r>
      <w:r w:rsidR="00644CD5">
        <w:t>.</w:t>
      </w:r>
      <w:r>
        <w:t>713*T(v8</w:t>
      </w:r>
      <w:r w:rsidR="00644CD5">
        <w:t>.</w:t>
      </w:r>
      <w:r>
        <w:t>u7) -0</w:t>
      </w:r>
      <w:r w:rsidR="00644CD5">
        <w:t>.</w:t>
      </w:r>
      <w:r>
        <w:t>448*T(v7</w:t>
      </w:r>
      <w:r w:rsidR="00644CD5">
        <w:t>.</w:t>
      </w:r>
      <w:r>
        <w:t>u18) -0</w:t>
      </w:r>
      <w:r w:rsidR="00644CD5">
        <w:t>.</w:t>
      </w:r>
      <w:r>
        <w:t>36*T(v8</w:t>
      </w:r>
      <w:r w:rsidR="00644CD5">
        <w:t>.</w:t>
      </w:r>
      <w:r>
        <w:t>u17) + 0</w:t>
      </w:r>
      <w:r w:rsidR="00644CD5">
        <w:t>.</w:t>
      </w:r>
      <w:r>
        <w:t>407*T(v35</w:t>
      </w:r>
      <w:r w:rsidR="00644CD5">
        <w:t>.</w:t>
      </w:r>
      <w:r>
        <w:t>u4) + 0</w:t>
      </w:r>
      <w:r w:rsidR="00644CD5">
        <w:t>.</w:t>
      </w:r>
      <w:r>
        <w:t>52*T(v24</w:t>
      </w:r>
      <w:r w:rsidR="00644CD5">
        <w:t>.</w:t>
      </w:r>
      <w:r>
        <w:t>u12) + 0</w:t>
      </w:r>
      <w:r w:rsidR="00644CD5">
        <w:t>.</w:t>
      </w:r>
      <w:r>
        <w:t>498*T(v2</w:t>
      </w:r>
      <w:r w:rsidR="00644CD5">
        <w:t>.</w:t>
      </w:r>
      <w:r>
        <w:t>u34) + 0</w:t>
      </w:r>
      <w:r w:rsidR="00644CD5">
        <w:t>.</w:t>
      </w:r>
      <w:r>
        <w:t>601*T(v15</w:t>
      </w:r>
      <w:r w:rsidR="00644CD5">
        <w:t>.</w:t>
      </w:r>
      <w:r>
        <w:t>u4) + 0</w:t>
      </w:r>
      <w:r w:rsidR="00644CD5">
        <w:t>.</w:t>
      </w:r>
      <w:r>
        <w:t>331*T(v23</w:t>
      </w:r>
      <w:r w:rsidR="00644CD5">
        <w:t>.</w:t>
      </w:r>
      <w:r>
        <w:t>u19) + 0</w:t>
      </w:r>
      <w:r w:rsidR="00644CD5">
        <w:t>.</w:t>
      </w:r>
      <w:r>
        <w:t>654*T(v20</w:t>
      </w:r>
      <w:r w:rsidR="00644CD5">
        <w:t>.</w:t>
      </w:r>
      <w:r>
        <w:t>u6) + 0</w:t>
      </w:r>
      <w:r w:rsidR="00644CD5">
        <w:t>.</w:t>
      </w:r>
      <w:r>
        <w:t>338*T(v34</w:t>
      </w:r>
      <w:r w:rsidR="00644CD5">
        <w:t>.</w:t>
      </w:r>
      <w:r>
        <w:t>u9) -0</w:t>
      </w:r>
      <w:r w:rsidR="00644CD5">
        <w:t>.</w:t>
      </w:r>
      <w:r>
        <w:t>273*T(v20</w:t>
      </w:r>
      <w:r w:rsidR="00644CD5">
        <w:t>.</w:t>
      </w:r>
      <w:r>
        <w:t>u5) -0</w:t>
      </w:r>
      <w:r w:rsidR="00644CD5">
        <w:t>.</w:t>
      </w:r>
      <w:r>
        <w:t>474*T(v31</w:t>
      </w:r>
      <w:r w:rsidR="00644CD5">
        <w:t>.</w:t>
      </w:r>
      <w:r>
        <w:t>u9) + 0</w:t>
      </w:r>
      <w:r w:rsidR="00644CD5">
        <w:t>.</w:t>
      </w:r>
      <w:r>
        <w:t>384*T(v3</w:t>
      </w:r>
      <w:r w:rsidR="00644CD5">
        <w:t>.</w:t>
      </w:r>
      <w:r>
        <w:t>u18) -0</w:t>
      </w:r>
      <w:r w:rsidR="00644CD5">
        <w:t>.</w:t>
      </w:r>
      <w:r>
        <w:t>453*T(v11</w:t>
      </w:r>
      <w:r w:rsidR="00644CD5">
        <w:t>.</w:t>
      </w:r>
      <w:r>
        <w:t>u6) + 0</w:t>
      </w:r>
      <w:r w:rsidR="00644CD5">
        <w:t>.</w:t>
      </w:r>
      <w:r>
        <w:t>489*T(v6</w:t>
      </w:r>
      <w:r w:rsidR="00644CD5">
        <w:t>.</w:t>
      </w:r>
      <w:r>
        <w:t>u5) + 0</w:t>
      </w:r>
      <w:r w:rsidR="00644CD5">
        <w:t>.</w:t>
      </w:r>
      <w:r>
        <w:t>118*MW + 0</w:t>
      </w:r>
      <w:r w:rsidR="00644CD5">
        <w:t>.</w:t>
      </w:r>
      <w:r>
        <w:t>177*T(v33</w:t>
      </w:r>
      <w:r w:rsidR="00644CD5">
        <w:t>.</w:t>
      </w:r>
      <w:r>
        <w:t>u1) -0</w:t>
      </w:r>
      <w:r w:rsidR="00644CD5">
        <w:t>.</w:t>
      </w:r>
      <w:r>
        <w:t>226*T(v33</w:t>
      </w:r>
      <w:r w:rsidR="00644CD5">
        <w:t>.</w:t>
      </w:r>
      <w:r>
        <w:t>u9) -0</w:t>
      </w:r>
      <w:r w:rsidR="00644CD5">
        <w:t>.</w:t>
      </w:r>
      <w:r>
        <w:t>281*T(v17) -0</w:t>
      </w:r>
      <w:r w:rsidR="00644CD5">
        <w:t>.</w:t>
      </w:r>
      <w:r>
        <w:t>323*T(v22) -0</w:t>
      </w:r>
      <w:r w:rsidR="00644CD5">
        <w:t>.</w:t>
      </w:r>
      <w:r>
        <w:t>372*T(v3</w:t>
      </w:r>
      <w:r w:rsidR="00644CD5">
        <w:t>.</w:t>
      </w:r>
      <w:r>
        <w:t>u12) -0</w:t>
      </w:r>
      <w:r w:rsidR="00644CD5">
        <w:t>.</w:t>
      </w:r>
      <w:r>
        <w:t>288*T(v40</w:t>
      </w:r>
      <w:r w:rsidR="00644CD5">
        <w:t>.</w:t>
      </w:r>
      <w:r>
        <w:t>u1) -0</w:t>
      </w:r>
      <w:r w:rsidR="00644CD5">
        <w:t>.</w:t>
      </w:r>
      <w:r>
        <w:t>453*T(u10) + 0</w:t>
      </w:r>
      <w:r w:rsidR="00644CD5">
        <w:t>.</w:t>
      </w:r>
      <w:r>
        <w:t>583*T(v9</w:t>
      </w:r>
      <w:r w:rsidR="00644CD5">
        <w:t>.</w:t>
      </w:r>
      <w:r>
        <w:t>u7) + 0</w:t>
      </w:r>
      <w:r w:rsidR="00644CD5">
        <w:t>.</w:t>
      </w:r>
      <w:r>
        <w:t>345*T(v22</w:t>
      </w:r>
      <w:r w:rsidR="00644CD5">
        <w:t>.</w:t>
      </w:r>
      <w:r>
        <w:t>u20) -0</w:t>
      </w:r>
      <w:r w:rsidR="00644CD5">
        <w:t>.</w:t>
      </w:r>
      <w:r>
        <w:t>311*T(v16</w:t>
      </w:r>
      <w:r w:rsidR="00644CD5">
        <w:t>.</w:t>
      </w:r>
      <w:r>
        <w:t>u25) + 0</w:t>
      </w:r>
      <w:r w:rsidR="00644CD5">
        <w:t>.</w:t>
      </w:r>
      <w:r>
        <w:t>417*T(v20</w:t>
      </w:r>
      <w:r w:rsidR="00644CD5">
        <w:t>.</w:t>
      </w:r>
      <w:r>
        <w:t>u10) + 0</w:t>
      </w:r>
      <w:r w:rsidR="00644CD5">
        <w:t>.</w:t>
      </w:r>
      <w:r>
        <w:t>531*T(v1</w:t>
      </w:r>
      <w:r w:rsidR="00644CD5">
        <w:t>.</w:t>
      </w:r>
      <w:r>
        <w:t>u9) -0</w:t>
      </w:r>
      <w:r w:rsidR="00644CD5">
        <w:t>.</w:t>
      </w:r>
      <w:r>
        <w:t>414*T(v17</w:t>
      </w:r>
      <w:r w:rsidR="00644CD5">
        <w:t>.</w:t>
      </w:r>
      <w:r>
        <w:t>u13) + 0</w:t>
      </w:r>
      <w:r w:rsidR="00644CD5">
        <w:t>.</w:t>
      </w:r>
      <w:r>
        <w:t>433*T(v33</w:t>
      </w:r>
      <w:r w:rsidR="00644CD5">
        <w:t>.</w:t>
      </w:r>
      <w:r>
        <w:t>u4) -0</w:t>
      </w:r>
      <w:r w:rsidR="00644CD5">
        <w:t>.</w:t>
      </w:r>
      <w:r>
        <w:t>395*T(v8</w:t>
      </w:r>
      <w:r w:rsidR="00644CD5">
        <w:t>.</w:t>
      </w:r>
      <w:r>
        <w:t>u35) + 0</w:t>
      </w:r>
      <w:r w:rsidR="00644CD5">
        <w:t>.</w:t>
      </w:r>
      <w:r>
        <w:t>486*T(v17</w:t>
      </w:r>
      <w:r w:rsidR="00644CD5">
        <w:t>.</w:t>
      </w:r>
      <w:r>
        <w:t>u1) -0</w:t>
      </w:r>
      <w:r w:rsidR="00644CD5">
        <w:t>.</w:t>
      </w:r>
      <w:r>
        <w:t>453*T(v12</w:t>
      </w:r>
      <w:r w:rsidR="00644CD5">
        <w:t>.</w:t>
      </w:r>
      <w:r>
        <w:t>u23) -0</w:t>
      </w:r>
      <w:r w:rsidR="00644CD5">
        <w:t>.</w:t>
      </w:r>
      <w:r>
        <w:t>348*T(u27) -0</w:t>
      </w:r>
      <w:r w:rsidR="00644CD5">
        <w:t>.</w:t>
      </w:r>
      <w:r>
        <w:t>554*T(v21</w:t>
      </w:r>
      <w:r w:rsidR="00644CD5">
        <w:t>.</w:t>
      </w:r>
      <w:r>
        <w:t>u16) + 0</w:t>
      </w:r>
      <w:r w:rsidR="00644CD5">
        <w:t>.</w:t>
      </w:r>
      <w:r>
        <w:t>223*T(v13</w:t>
      </w:r>
      <w:r w:rsidR="00644CD5">
        <w:t>.</w:t>
      </w:r>
      <w:r>
        <w:t>u17) + 0</w:t>
      </w:r>
      <w:r w:rsidR="00644CD5">
        <w:t>.</w:t>
      </w:r>
      <w:r>
        <w:t>442*T(v17</w:t>
      </w:r>
      <w:r w:rsidR="00644CD5">
        <w:t>.</w:t>
      </w:r>
      <w:r>
        <w:t>u17) + 0</w:t>
      </w:r>
      <w:r w:rsidR="00644CD5">
        <w:t>.</w:t>
      </w:r>
      <w:r>
        <w:t>275*T(v11</w:t>
      </w:r>
      <w:r w:rsidR="00644CD5">
        <w:t>.</w:t>
      </w:r>
      <w:r>
        <w:t>u17) -0</w:t>
      </w:r>
      <w:r w:rsidR="00644CD5">
        <w:t>.</w:t>
      </w:r>
      <w:r>
        <w:t>9*T(v6</w:t>
      </w:r>
      <w:r w:rsidR="00644CD5">
        <w:t>.</w:t>
      </w:r>
      <w:r>
        <w:t>u2) + 0</w:t>
      </w:r>
      <w:r w:rsidR="00644CD5">
        <w:t>.</w:t>
      </w:r>
      <w:r>
        <w:t>333*T(v11) -0</w:t>
      </w:r>
      <w:r w:rsidR="00644CD5">
        <w:t>.</w:t>
      </w:r>
      <w:r>
        <w:t>455*T(v19</w:t>
      </w:r>
      <w:r w:rsidR="00644CD5">
        <w:t>.</w:t>
      </w:r>
      <w:r>
        <w:t>u20) + 0</w:t>
      </w:r>
      <w:r w:rsidR="00644CD5">
        <w:t>.</w:t>
      </w:r>
      <w:r>
        <w:t>311*T(v2</w:t>
      </w:r>
      <w:r w:rsidR="00644CD5">
        <w:t>.</w:t>
      </w:r>
      <w:r>
        <w:t>u36) -0</w:t>
      </w:r>
      <w:r w:rsidR="00644CD5">
        <w:t>.</w:t>
      </w:r>
      <w:r>
        <w:t>382*T(v27</w:t>
      </w:r>
      <w:r w:rsidR="00644CD5">
        <w:t>.</w:t>
      </w:r>
      <w:r>
        <w:t>u10) + 0</w:t>
      </w:r>
      <w:r w:rsidR="00644CD5">
        <w:t>.</w:t>
      </w:r>
      <w:r>
        <w:t>322*T(v21</w:t>
      </w:r>
      <w:r w:rsidR="00644CD5">
        <w:t>.</w:t>
      </w:r>
      <w:r>
        <w:t>u5) + 0</w:t>
      </w:r>
      <w:r w:rsidR="00644CD5">
        <w:t>.</w:t>
      </w:r>
      <w:r>
        <w:t>522*T(v14</w:t>
      </w:r>
      <w:r w:rsidR="00644CD5">
        <w:t>.</w:t>
      </w:r>
      <w:r>
        <w:t>u28) -0</w:t>
      </w:r>
      <w:r w:rsidR="00644CD5">
        <w:t>.</w:t>
      </w:r>
      <w:r>
        <w:t>236*T(v14) -0</w:t>
      </w:r>
      <w:r w:rsidR="00644CD5">
        <w:t>.</w:t>
      </w:r>
      <w:r>
        <w:t>0493*NumHal -0</w:t>
      </w:r>
      <w:r w:rsidR="00644CD5">
        <w:t>.</w:t>
      </w:r>
      <w:r>
        <w:t>46*T(v15</w:t>
      </w:r>
      <w:r w:rsidR="00644CD5">
        <w:t>.</w:t>
      </w:r>
      <w:r>
        <w:t>u24) -0</w:t>
      </w:r>
      <w:r w:rsidR="00644CD5">
        <w:t>.</w:t>
      </w:r>
      <w:r>
        <w:t>314*T(v5</w:t>
      </w:r>
      <w:r w:rsidR="00644CD5">
        <w:t>.</w:t>
      </w:r>
      <w:r>
        <w:t>u18) + 0</w:t>
      </w:r>
      <w:r w:rsidR="00644CD5">
        <w:t>.</w:t>
      </w:r>
      <w:r>
        <w:t>311*T(v19</w:t>
      </w:r>
      <w:r w:rsidR="00644CD5">
        <w:t>.</w:t>
      </w:r>
      <w:r>
        <w:t>u24) -0</w:t>
      </w:r>
      <w:r w:rsidR="00644CD5">
        <w:t>.</w:t>
      </w:r>
      <w:r>
        <w:t>19*T(v16</w:t>
      </w:r>
      <w:r w:rsidR="00644CD5">
        <w:t>.</w:t>
      </w:r>
      <w:r>
        <w:t>u20) + 0</w:t>
      </w:r>
      <w:r w:rsidR="00644CD5">
        <w:t>.</w:t>
      </w:r>
      <w:r>
        <w:t>43*T(v5</w:t>
      </w:r>
      <w:r w:rsidR="00644CD5">
        <w:t>.</w:t>
      </w:r>
      <w:r>
        <w:t>u4) -0</w:t>
      </w:r>
      <w:r w:rsidR="00644CD5">
        <w:t>.</w:t>
      </w:r>
      <w:r>
        <w:t>417*T(v12</w:t>
      </w:r>
      <w:r w:rsidR="00644CD5">
        <w:t>.</w:t>
      </w:r>
      <w:r>
        <w:t>u17) -0</w:t>
      </w:r>
      <w:r w:rsidR="00644CD5">
        <w:t>.</w:t>
      </w:r>
      <w:r>
        <w:t>327*T(v6</w:t>
      </w:r>
      <w:r w:rsidR="00644CD5">
        <w:t>.</w:t>
      </w:r>
      <w:r>
        <w:t>u36) + 0</w:t>
      </w:r>
      <w:r w:rsidR="00644CD5">
        <w:t>.</w:t>
      </w:r>
      <w:r>
        <w:t>444*T(v22</w:t>
      </w:r>
      <w:r w:rsidR="00644CD5">
        <w:t>.</w:t>
      </w:r>
      <w:r>
        <w:t>u1) -0</w:t>
      </w:r>
      <w:r w:rsidR="00644CD5">
        <w:t>.</w:t>
      </w:r>
      <w:r>
        <w:t>404*T(v17</w:t>
      </w:r>
      <w:r w:rsidR="00644CD5">
        <w:t>.</w:t>
      </w:r>
      <w:r>
        <w:t>u11) + 0</w:t>
      </w:r>
      <w:r w:rsidR="00644CD5">
        <w:t>.</w:t>
      </w:r>
      <w:r>
        <w:t>19*T(v36</w:t>
      </w:r>
      <w:r w:rsidR="00644CD5">
        <w:t>.</w:t>
      </w:r>
      <w:r>
        <w:t>u6) + 0</w:t>
      </w:r>
      <w:r w:rsidR="00644CD5">
        <w:t>.</w:t>
      </w:r>
      <w:r>
        <w:t>252*T(v18</w:t>
      </w:r>
      <w:r w:rsidR="00644CD5">
        <w:t>.</w:t>
      </w:r>
      <w:r>
        <w:t>u17) -0</w:t>
      </w:r>
      <w:r w:rsidR="00644CD5">
        <w:t>.</w:t>
      </w:r>
      <w:r>
        <w:t>441*T(v5</w:t>
      </w:r>
      <w:r w:rsidR="00644CD5">
        <w:t>.</w:t>
      </w:r>
      <w:r>
        <w:t>u31) + 0</w:t>
      </w:r>
      <w:r w:rsidR="00644CD5">
        <w:t>.</w:t>
      </w:r>
      <w:r>
        <w:t>374*T(v6</w:t>
      </w:r>
      <w:r w:rsidR="00644CD5">
        <w:t>.</w:t>
      </w:r>
      <w:r>
        <w:t>u22) -0</w:t>
      </w:r>
      <w:r w:rsidR="00644CD5">
        <w:t>.</w:t>
      </w:r>
      <w:r>
        <w:t>307*T(u14) -0</w:t>
      </w:r>
      <w:r w:rsidR="00644CD5">
        <w:t>.</w:t>
      </w:r>
      <w:r>
        <w:t>312*T(v12</w:t>
      </w:r>
      <w:r w:rsidR="00644CD5">
        <w:t>.</w:t>
      </w:r>
      <w:r>
        <w:t>u5) + 0</w:t>
      </w:r>
      <w:r w:rsidR="00644CD5">
        <w:t>.</w:t>
      </w:r>
      <w:r>
        <w:t>412*T(u2) -0</w:t>
      </w:r>
      <w:r w:rsidR="00644CD5">
        <w:t>.</w:t>
      </w:r>
      <w:r>
        <w:t>283*T(v9</w:t>
      </w:r>
      <w:r w:rsidR="00644CD5">
        <w:t>.</w:t>
      </w:r>
      <w:r>
        <w:t>u27) + 0</w:t>
      </w:r>
      <w:r w:rsidR="00644CD5">
        <w:t>.</w:t>
      </w:r>
      <w:r>
        <w:t>2*T(v15</w:t>
      </w:r>
      <w:r w:rsidR="00644CD5">
        <w:t>.</w:t>
      </w:r>
      <w:r>
        <w:t>u21) -0</w:t>
      </w:r>
      <w:r w:rsidR="00644CD5">
        <w:t>.</w:t>
      </w:r>
      <w:r>
        <w:t>397*T(v5</w:t>
      </w:r>
      <w:r w:rsidR="00644CD5">
        <w:t>.</w:t>
      </w:r>
      <w:r>
        <w:t>u16) + 0</w:t>
      </w:r>
      <w:r w:rsidR="00644CD5">
        <w:t>.</w:t>
      </w:r>
      <w:r>
        <w:t>361*T(v27</w:t>
      </w:r>
      <w:r w:rsidR="00644CD5">
        <w:t>.</w:t>
      </w:r>
      <w:r>
        <w:t>u5) -0</w:t>
      </w:r>
      <w:r w:rsidR="00644CD5">
        <w:t>.</w:t>
      </w:r>
      <w:r>
        <w:t>285*T(v23</w:t>
      </w:r>
      <w:r w:rsidR="00644CD5">
        <w:t>.</w:t>
      </w:r>
      <w:r>
        <w:t>u10) + 0</w:t>
      </w:r>
      <w:r w:rsidR="00644CD5">
        <w:t>.</w:t>
      </w:r>
      <w:r>
        <w:t>286*T(v16</w:t>
      </w:r>
      <w:r w:rsidR="00644CD5">
        <w:t>.</w:t>
      </w:r>
      <w:r>
        <w:t>u9) -0</w:t>
      </w:r>
      <w:r w:rsidR="00644CD5">
        <w:t>.</w:t>
      </w:r>
      <w:r>
        <w:t>312*T(v14</w:t>
      </w:r>
      <w:r w:rsidR="00644CD5">
        <w:t>.</w:t>
      </w:r>
      <w:r>
        <w:t>u20) + 0</w:t>
      </w:r>
      <w:r w:rsidR="00644CD5">
        <w:t>.</w:t>
      </w:r>
      <w:r>
        <w:t>273*T(v10) + 0</w:t>
      </w:r>
      <w:r w:rsidR="00644CD5">
        <w:t>.</w:t>
      </w:r>
      <w:r>
        <w:t>259*T(v10</w:t>
      </w:r>
      <w:r w:rsidR="00644CD5">
        <w:t>.</w:t>
      </w:r>
      <w:r>
        <w:t>u16) + 0</w:t>
      </w:r>
      <w:r w:rsidR="00644CD5">
        <w:t>.</w:t>
      </w:r>
      <w:r>
        <w:t>397*T(v14</w:t>
      </w:r>
      <w:r w:rsidR="00644CD5">
        <w:t>.</w:t>
      </w:r>
      <w:r>
        <w:t>u5) + 0</w:t>
      </w:r>
      <w:r w:rsidR="00644CD5">
        <w:t>.</w:t>
      </w:r>
      <w:r>
        <w:t>397*T(v19</w:t>
      </w:r>
      <w:r w:rsidR="00644CD5">
        <w:t>.</w:t>
      </w:r>
      <w:r>
        <w:t>u17) -0</w:t>
      </w:r>
      <w:r w:rsidR="00644CD5">
        <w:t>.</w:t>
      </w:r>
      <w:r>
        <w:t>235*T(v4</w:t>
      </w:r>
      <w:r w:rsidR="00644CD5">
        <w:t>.</w:t>
      </w:r>
      <w:r>
        <w:t>u31) + 0</w:t>
      </w:r>
      <w:r w:rsidR="00644CD5">
        <w:t>.</w:t>
      </w:r>
      <w:r>
        <w:t>305*T(u16) -0</w:t>
      </w:r>
      <w:r w:rsidR="00644CD5">
        <w:t>.</w:t>
      </w:r>
      <w:r>
        <w:t>301*T(v26</w:t>
      </w:r>
      <w:r w:rsidR="00644CD5">
        <w:t>.</w:t>
      </w:r>
      <w:r>
        <w:t>u12) + 0</w:t>
      </w:r>
      <w:r w:rsidR="00644CD5">
        <w:t>.</w:t>
      </w:r>
      <w:r>
        <w:t>0749*Lipophilicity^2 -0</w:t>
      </w:r>
      <w:r w:rsidR="00644CD5">
        <w:t>.</w:t>
      </w:r>
      <w:r>
        <w:t>364*T(v7</w:t>
      </w:r>
      <w:r w:rsidR="00644CD5">
        <w:t>.</w:t>
      </w:r>
      <w:r>
        <w:t>u10) -0</w:t>
      </w:r>
      <w:r w:rsidR="00644CD5">
        <w:t>.</w:t>
      </w:r>
      <w:r>
        <w:t>295*T(v17</w:t>
      </w:r>
      <w:r w:rsidR="00644CD5">
        <w:t>.</w:t>
      </w:r>
      <w:r>
        <w:t>u14) + 0</w:t>
      </w:r>
      <w:r w:rsidR="00644CD5">
        <w:t>.</w:t>
      </w:r>
      <w:r>
        <w:t>266*T(v15</w:t>
      </w:r>
      <w:r w:rsidR="00644CD5">
        <w:t>.</w:t>
      </w:r>
      <w:r>
        <w:t>u27) + 0</w:t>
      </w:r>
      <w:r w:rsidR="00644CD5">
        <w:t>.</w:t>
      </w:r>
      <w:r>
        <w:t>336*T(v18</w:t>
      </w:r>
      <w:r w:rsidR="00644CD5">
        <w:t>.</w:t>
      </w:r>
      <w:r>
        <w:t>u5) -0</w:t>
      </w:r>
      <w:r w:rsidR="00644CD5">
        <w:t>.</w:t>
      </w:r>
      <w:r>
        <w:t>357*T(v5</w:t>
      </w:r>
      <w:r w:rsidR="00644CD5">
        <w:t>.</w:t>
      </w:r>
      <w:r>
        <w:t>u8) + 0</w:t>
      </w:r>
      <w:r w:rsidR="00644CD5">
        <w:t>.</w:t>
      </w:r>
      <w:r>
        <w:t>239*T(v36</w:t>
      </w:r>
      <w:r w:rsidR="00644CD5">
        <w:t>.</w:t>
      </w:r>
      <w:r>
        <w:t>u1) -0</w:t>
      </w:r>
      <w:r w:rsidR="00644CD5">
        <w:t>.</w:t>
      </w:r>
      <w:r>
        <w:t>164*T(u23) + 0</w:t>
      </w:r>
      <w:r w:rsidR="00644CD5">
        <w:t>.</w:t>
      </w:r>
      <w:r>
        <w:t>334*T(v6</w:t>
      </w:r>
      <w:r w:rsidR="00644CD5">
        <w:t>.</w:t>
      </w:r>
      <w:r>
        <w:t>u18) -0</w:t>
      </w:r>
      <w:r w:rsidR="00644CD5">
        <w:t>.</w:t>
      </w:r>
      <w:r>
        <w:t>275*T(v21</w:t>
      </w:r>
      <w:r w:rsidR="00644CD5">
        <w:t>.</w:t>
      </w:r>
      <w:r>
        <w:t>u3) + 0</w:t>
      </w:r>
      <w:r w:rsidR="00644CD5">
        <w:t>.</w:t>
      </w:r>
      <w:r>
        <w:t>376*T(v4</w:t>
      </w:r>
      <w:r w:rsidR="00644CD5">
        <w:t>.</w:t>
      </w:r>
      <w:r>
        <w:t>u6) -0</w:t>
      </w:r>
      <w:r w:rsidR="00644CD5">
        <w:t>.</w:t>
      </w:r>
      <w:r>
        <w:t>163*T(v30</w:t>
      </w:r>
      <w:r w:rsidR="00644CD5">
        <w:t>.</w:t>
      </w:r>
      <w:r>
        <w:t>u9) -0</w:t>
      </w:r>
      <w:r w:rsidR="00644CD5">
        <w:t>.</w:t>
      </w:r>
      <w:r>
        <w:t>371*T(v2</w:t>
      </w:r>
      <w:r w:rsidR="00644CD5">
        <w:t>.</w:t>
      </w:r>
      <w:r>
        <w:t>u10) + 0</w:t>
      </w:r>
      <w:r w:rsidR="00644CD5">
        <w:t>.</w:t>
      </w:r>
      <w:r>
        <w:t>18*T(u40) -0</w:t>
      </w:r>
      <w:r w:rsidR="00644CD5">
        <w:t>.</w:t>
      </w:r>
      <w:r>
        <w:t>261*T(v24</w:t>
      </w:r>
      <w:r w:rsidR="00644CD5">
        <w:t>.</w:t>
      </w:r>
      <w:r>
        <w:t>u13) + 0</w:t>
      </w:r>
      <w:r w:rsidR="00644CD5">
        <w:t>.</w:t>
      </w:r>
      <w:r>
        <w:t>242*T(v2</w:t>
      </w:r>
      <w:r w:rsidR="00644CD5">
        <w:t>.</w:t>
      </w:r>
      <w:r>
        <w:t>u22) + 0</w:t>
      </w:r>
      <w:r w:rsidR="00644CD5">
        <w:t>.</w:t>
      </w:r>
      <w:r>
        <w:t>436*T(v2</w:t>
      </w:r>
      <w:r w:rsidR="00644CD5">
        <w:t>.</w:t>
      </w:r>
      <w:r>
        <w:t>u1) + 0</w:t>
      </w:r>
      <w:r w:rsidR="00644CD5">
        <w:t>.</w:t>
      </w:r>
      <w:r>
        <w:t>256*T(v19</w:t>
      </w:r>
      <w:r w:rsidR="00644CD5">
        <w:t>.</w:t>
      </w:r>
      <w:r>
        <w:t>u1) + 0</w:t>
      </w:r>
      <w:r w:rsidR="00644CD5">
        <w:t>.</w:t>
      </w:r>
      <w:r>
        <w:t>295*T(v30</w:t>
      </w:r>
      <w:r w:rsidR="00644CD5">
        <w:t>.</w:t>
      </w:r>
      <w:r>
        <w:t>u2) -0</w:t>
      </w:r>
      <w:r w:rsidR="00644CD5">
        <w:t>.</w:t>
      </w:r>
      <w:r>
        <w:t>438*T(v5</w:t>
      </w:r>
      <w:r w:rsidR="00644CD5">
        <w:t>.</w:t>
      </w:r>
      <w:r>
        <w:t>u1) -0</w:t>
      </w:r>
      <w:r w:rsidR="00644CD5">
        <w:t>.</w:t>
      </w:r>
      <w:r>
        <w:t>272*T(v23</w:t>
      </w:r>
      <w:r w:rsidR="00644CD5">
        <w:t>.</w:t>
      </w:r>
      <w:r>
        <w:t>u3) -0</w:t>
      </w:r>
      <w:r w:rsidR="00644CD5">
        <w:t>.</w:t>
      </w:r>
      <w:r>
        <w:t>346*T(v5) -0</w:t>
      </w:r>
      <w:r w:rsidR="00644CD5">
        <w:t>.</w:t>
      </w:r>
      <w:r>
        <w:t>239*T(v35</w:t>
      </w:r>
      <w:r w:rsidR="00644CD5">
        <w:t>.</w:t>
      </w:r>
      <w:r>
        <w:t>u1) + 0</w:t>
      </w:r>
      <w:r w:rsidR="00644CD5">
        <w:t>.</w:t>
      </w:r>
      <w:r>
        <w:t>2*T(v29</w:t>
      </w:r>
      <w:r w:rsidR="00644CD5">
        <w:t>.</w:t>
      </w:r>
      <w:r>
        <w:t>u10) + 0</w:t>
      </w:r>
      <w:r w:rsidR="00644CD5">
        <w:t>.</w:t>
      </w:r>
      <w:r>
        <w:t>206*T(v16</w:t>
      </w:r>
      <w:r w:rsidR="00644CD5">
        <w:t>.</w:t>
      </w:r>
      <w:r>
        <w:t>u7) -0</w:t>
      </w:r>
      <w:r w:rsidR="00644CD5">
        <w:t>.</w:t>
      </w:r>
      <w:r>
        <w:t>194*T(v17</w:t>
      </w:r>
      <w:r w:rsidR="00644CD5">
        <w:t>.</w:t>
      </w:r>
      <w:r>
        <w:t>u26) + 0</w:t>
      </w:r>
      <w:r w:rsidR="00644CD5">
        <w:t>.</w:t>
      </w:r>
      <w:r>
        <w:t>181*T(u30) + 0</w:t>
      </w:r>
      <w:r w:rsidR="00644CD5">
        <w:t>.</w:t>
      </w:r>
      <w:r>
        <w:t>198*T(v19</w:t>
      </w:r>
      <w:r w:rsidR="00644CD5">
        <w:t>.</w:t>
      </w:r>
      <w:r>
        <w:t>u21) + 0</w:t>
      </w:r>
      <w:r w:rsidR="00644CD5">
        <w:t>.</w:t>
      </w:r>
      <w:r>
        <w:t>502*T(v3</w:t>
      </w:r>
      <w:r w:rsidR="00644CD5">
        <w:t>.</w:t>
      </w:r>
      <w:r>
        <w:t>u3) + 0</w:t>
      </w:r>
      <w:r w:rsidR="00644CD5">
        <w:t>.</w:t>
      </w:r>
      <w:r>
        <w:t>196*T(v12</w:t>
      </w:r>
      <w:r w:rsidR="00644CD5">
        <w:t>.</w:t>
      </w:r>
      <w:r>
        <w:t>u31) + 0</w:t>
      </w:r>
      <w:r w:rsidR="00644CD5">
        <w:t>.</w:t>
      </w:r>
      <w:r>
        <w:t>136*T(u21) -0</w:t>
      </w:r>
      <w:r w:rsidR="00644CD5">
        <w:t>.</w:t>
      </w:r>
      <w:r>
        <w:t>19*T(v28</w:t>
      </w:r>
      <w:r w:rsidR="00644CD5">
        <w:t>.</w:t>
      </w:r>
      <w:r>
        <w:t>u15) + 0</w:t>
      </w:r>
      <w:r w:rsidR="00644CD5">
        <w:t>.</w:t>
      </w:r>
      <w:r>
        <w:t>293*T(v18</w:t>
      </w:r>
      <w:r w:rsidR="00644CD5">
        <w:t>.</w:t>
      </w:r>
      <w:r>
        <w:t>u9) + 0</w:t>
      </w:r>
      <w:r w:rsidR="00644CD5">
        <w:t>.</w:t>
      </w:r>
      <w:r>
        <w:t>138*T(v32) + 0</w:t>
      </w:r>
      <w:r w:rsidR="00644CD5">
        <w:t>.</w:t>
      </w:r>
      <w:r>
        <w:t>27*T(v12</w:t>
      </w:r>
      <w:r w:rsidR="00644CD5">
        <w:t>.</w:t>
      </w:r>
      <w:r>
        <w:t>u13) + 0</w:t>
      </w:r>
      <w:r w:rsidR="00644CD5">
        <w:t>.</w:t>
      </w:r>
      <w:r>
        <w:t>263*T(v7</w:t>
      </w:r>
      <w:r w:rsidR="00644CD5">
        <w:t>.</w:t>
      </w:r>
      <w:r>
        <w:t>u6) -0</w:t>
      </w:r>
      <w:r w:rsidR="00644CD5">
        <w:t>.</w:t>
      </w:r>
      <w:r>
        <w:t>232*T(v17</w:t>
      </w:r>
      <w:r w:rsidR="00644CD5">
        <w:t>.</w:t>
      </w:r>
      <w:r>
        <w:t>u7) -0</w:t>
      </w:r>
      <w:r w:rsidR="00644CD5">
        <w:t>.</w:t>
      </w:r>
      <w:r>
        <w:t>241*T(v23</w:t>
      </w:r>
      <w:r w:rsidR="00644CD5">
        <w:t>.</w:t>
      </w:r>
      <w:r>
        <w:t>u2) + 0</w:t>
      </w:r>
      <w:r w:rsidR="00644CD5">
        <w:t>.</w:t>
      </w:r>
      <w:r>
        <w:t>194*T(v16</w:t>
      </w:r>
      <w:r w:rsidR="00644CD5">
        <w:t>.</w:t>
      </w:r>
      <w:r>
        <w:t>u19) + 0</w:t>
      </w:r>
      <w:r w:rsidR="00644CD5">
        <w:t>.</w:t>
      </w:r>
      <w:r>
        <w:t>172*T(v13) -0</w:t>
      </w:r>
      <w:r w:rsidR="00644CD5">
        <w:t>.</w:t>
      </w:r>
      <w:r>
        <w:t>226*T(v22</w:t>
      </w:r>
      <w:r w:rsidR="00644CD5">
        <w:t>.</w:t>
      </w:r>
      <w:r>
        <w:t>u5) -0</w:t>
      </w:r>
      <w:r w:rsidR="00644CD5">
        <w:t>.</w:t>
      </w:r>
      <w:r>
        <w:t>219*T(v8</w:t>
      </w:r>
      <w:r w:rsidR="00644CD5">
        <w:t>.</w:t>
      </w:r>
      <w:r>
        <w:t>u27) + 0</w:t>
      </w:r>
      <w:r w:rsidR="00644CD5">
        <w:t>.</w:t>
      </w:r>
      <w:r>
        <w:t>2*T(v5</w:t>
      </w:r>
      <w:r w:rsidR="00644CD5">
        <w:t>.</w:t>
      </w:r>
      <w:r>
        <w:t>u32) + 0</w:t>
      </w:r>
      <w:r w:rsidR="00644CD5">
        <w:t>.</w:t>
      </w:r>
      <w:r>
        <w:t>217*T(v10</w:t>
      </w:r>
      <w:r w:rsidR="00644CD5">
        <w:t>.</w:t>
      </w:r>
      <w:r>
        <w:t>u9) -0</w:t>
      </w:r>
      <w:r w:rsidR="00644CD5">
        <w:t>.</w:t>
      </w:r>
      <w:r>
        <w:t>191*T(v13</w:t>
      </w:r>
      <w:r w:rsidR="00644CD5">
        <w:t>.</w:t>
      </w:r>
      <w:r>
        <w:t>u28) -0</w:t>
      </w:r>
      <w:r w:rsidR="00644CD5">
        <w:t>.</w:t>
      </w:r>
      <w:r>
        <w:t>159*T(v9</w:t>
      </w:r>
      <w:r w:rsidR="00644CD5">
        <w:t>.</w:t>
      </w:r>
      <w:r>
        <w:t>u19) -0</w:t>
      </w:r>
      <w:r w:rsidR="00644CD5">
        <w:t>.</w:t>
      </w:r>
      <w:r>
        <w:t>211*T(v3</w:t>
      </w:r>
      <w:r w:rsidR="00644CD5">
        <w:t>.</w:t>
      </w:r>
      <w:r>
        <w:t>u15) -0</w:t>
      </w:r>
      <w:r w:rsidR="00644CD5">
        <w:t>.</w:t>
      </w:r>
      <w:r>
        <w:t>152*T(v6</w:t>
      </w:r>
      <w:r w:rsidR="00644CD5">
        <w:t>.</w:t>
      </w:r>
      <w:r>
        <w:t>u27) + 0</w:t>
      </w:r>
      <w:r w:rsidR="00644CD5">
        <w:t>.</w:t>
      </w:r>
      <w:r>
        <w:t>15*T(v8</w:t>
      </w:r>
      <w:r w:rsidR="00644CD5">
        <w:t>.</w:t>
      </w:r>
      <w:r>
        <w:t>u8) + 0</w:t>
      </w:r>
      <w:r w:rsidR="00644CD5">
        <w:t>.</w:t>
      </w:r>
      <w:r>
        <w:t>145*T(v9</w:t>
      </w:r>
      <w:r w:rsidR="00644CD5">
        <w:t>.</w:t>
      </w:r>
      <w:r>
        <w:t>u17) + 0</w:t>
      </w:r>
      <w:r w:rsidR="00644CD5">
        <w:t>.</w:t>
      </w:r>
      <w:r>
        <w:t>176*T(v21</w:t>
      </w:r>
      <w:r w:rsidR="00644CD5">
        <w:t>.</w:t>
      </w:r>
      <w:r>
        <w:t>u20) -0</w:t>
      </w:r>
      <w:r w:rsidR="00644CD5">
        <w:t>.</w:t>
      </w:r>
      <w:r>
        <w:t>182*T(v8</w:t>
      </w:r>
      <w:r w:rsidR="00644CD5">
        <w:t>.</w:t>
      </w:r>
      <w:r>
        <w:t>u29) -0</w:t>
      </w:r>
      <w:r w:rsidR="00644CD5">
        <w:t>.</w:t>
      </w:r>
      <w:r>
        <w:t>158*T(v36</w:t>
      </w:r>
      <w:r w:rsidR="00644CD5">
        <w:t>.</w:t>
      </w:r>
      <w:r>
        <w:t>u7) -0</w:t>
      </w:r>
      <w:r w:rsidR="00644CD5">
        <w:t>.</w:t>
      </w:r>
      <w:r>
        <w:t>162*T(v24</w:t>
      </w:r>
      <w:r w:rsidR="00644CD5">
        <w:t>.</w:t>
      </w:r>
      <w:r>
        <w:t>u18) -0</w:t>
      </w:r>
      <w:r w:rsidR="00644CD5">
        <w:t>.</w:t>
      </w:r>
      <w:r>
        <w:t>237*T(v9</w:t>
      </w:r>
      <w:r w:rsidR="00644CD5">
        <w:t>.</w:t>
      </w:r>
      <w:r>
        <w:t>u3) + 0</w:t>
      </w:r>
      <w:r w:rsidR="00644CD5">
        <w:t>.</w:t>
      </w:r>
      <w:r>
        <w:t>139*T(v8</w:t>
      </w:r>
      <w:r w:rsidR="00644CD5">
        <w:t>.</w:t>
      </w:r>
      <w:r>
        <w:t>u20) -0</w:t>
      </w:r>
      <w:r w:rsidR="00644CD5">
        <w:t>.</w:t>
      </w:r>
      <w:r>
        <w:t>139*T(v22</w:t>
      </w:r>
      <w:r w:rsidR="00644CD5">
        <w:t>.</w:t>
      </w:r>
      <w:r>
        <w:t>u16) + 0</w:t>
      </w:r>
      <w:r w:rsidR="00644CD5">
        <w:t>.</w:t>
      </w:r>
      <w:r>
        <w:t>204*T(v4</w:t>
      </w:r>
      <w:r w:rsidR="00644CD5">
        <w:t>.</w:t>
      </w:r>
      <w:r>
        <w:t>u7) + 0</w:t>
      </w:r>
      <w:r w:rsidR="00644CD5">
        <w:t>.</w:t>
      </w:r>
      <w:r>
        <w:t>182*T(v10</w:t>
      </w:r>
      <w:r w:rsidR="00644CD5">
        <w:t>.</w:t>
      </w:r>
      <w:r>
        <w:t>u23) + 0</w:t>
      </w:r>
      <w:r w:rsidR="00644CD5">
        <w:t>.</w:t>
      </w:r>
      <w:r>
        <w:t>118*T(v19</w:t>
      </w:r>
      <w:r w:rsidR="00644CD5">
        <w:t>.</w:t>
      </w:r>
      <w:r>
        <w:t>u23) + 0</w:t>
      </w:r>
      <w:r w:rsidR="00644CD5">
        <w:t>.</w:t>
      </w:r>
      <w:r>
        <w:t>147*T(v10</w:t>
      </w:r>
      <w:r w:rsidR="00644CD5">
        <w:t>.</w:t>
      </w:r>
      <w:r>
        <w:t>u22) + 0</w:t>
      </w:r>
      <w:r w:rsidR="00644CD5">
        <w:t>.</w:t>
      </w:r>
      <w:r>
        <w:t>114*T(v11</w:t>
      </w:r>
      <w:r w:rsidR="00644CD5">
        <w:t>.</w:t>
      </w:r>
      <w:r>
        <w:t>u28) + 0</w:t>
      </w:r>
      <w:r w:rsidR="00644CD5">
        <w:t>.</w:t>
      </w:r>
      <w:r>
        <w:t>124*T(v6</w:t>
      </w:r>
      <w:r w:rsidR="00644CD5">
        <w:t>.</w:t>
      </w:r>
      <w:r>
        <w:t>u35) + 0</w:t>
      </w:r>
      <w:r w:rsidR="00644CD5">
        <w:t>.</w:t>
      </w:r>
      <w:r>
        <w:t>161*T(v9</w:t>
      </w:r>
      <w:r w:rsidR="00644CD5">
        <w:t>.</w:t>
      </w:r>
      <w:r>
        <w:t>u10) -0</w:t>
      </w:r>
      <w:r w:rsidR="00644CD5">
        <w:t>.</w:t>
      </w:r>
      <w:r>
        <w:t>127*T(v8</w:t>
      </w:r>
      <w:r w:rsidR="00644CD5">
        <w:t>.</w:t>
      </w:r>
      <w:r>
        <w:t>u19) -0</w:t>
      </w:r>
      <w:r w:rsidR="00644CD5">
        <w:t>.</w:t>
      </w:r>
      <w:r>
        <w:t>129*T(v24</w:t>
      </w:r>
      <w:r w:rsidR="00644CD5">
        <w:t>.</w:t>
      </w:r>
      <w:r>
        <w:t>u16) -0</w:t>
      </w:r>
      <w:r w:rsidR="00644CD5">
        <w:t>.</w:t>
      </w:r>
      <w:r>
        <w:t>111*T(v28</w:t>
      </w:r>
      <w:r w:rsidR="00644CD5">
        <w:t>.</w:t>
      </w:r>
      <w:r>
        <w:t>u13) -0</w:t>
      </w:r>
      <w:r w:rsidR="00644CD5">
        <w:t>.</w:t>
      </w:r>
      <w:r>
        <w:t>136*T(v8</w:t>
      </w:r>
      <w:r w:rsidR="00644CD5">
        <w:t>.</w:t>
      </w:r>
      <w:r>
        <w:t>u26) + 0</w:t>
      </w:r>
      <w:r w:rsidR="00644CD5">
        <w:t>.</w:t>
      </w:r>
      <w:r>
        <w:t>143*T(v1</w:t>
      </w:r>
      <w:r w:rsidR="00644CD5">
        <w:t>.</w:t>
      </w:r>
      <w:r>
        <w:t>u35) -0</w:t>
      </w:r>
      <w:r w:rsidR="00644CD5">
        <w:t>.</w:t>
      </w:r>
      <w:r>
        <w:t>0789*T(u38) + 0</w:t>
      </w:r>
      <w:r w:rsidR="00644CD5">
        <w:t>.</w:t>
      </w:r>
      <w:r>
        <w:t>123*T(v14</w:t>
      </w:r>
      <w:r w:rsidR="00644CD5">
        <w:t>.</w:t>
      </w:r>
      <w:r>
        <w:t>u25) + 0</w:t>
      </w:r>
      <w:r w:rsidR="00644CD5">
        <w:t>.</w:t>
      </w:r>
      <w:r>
        <w:t>14*T(v1</w:t>
      </w:r>
      <w:r w:rsidR="00644CD5">
        <w:t>.</w:t>
      </w:r>
      <w:r>
        <w:t>u36) + 0</w:t>
      </w:r>
      <w:r w:rsidR="00644CD5">
        <w:t>.</w:t>
      </w:r>
      <w:r>
        <w:t>215*T(v3</w:t>
      </w:r>
      <w:r w:rsidR="00644CD5">
        <w:t>.</w:t>
      </w:r>
      <w:r>
        <w:t>u4) + 0</w:t>
      </w:r>
      <w:r w:rsidR="00644CD5">
        <w:t>.</w:t>
      </w:r>
      <w:r>
        <w:t>0888*T(u24) + 0</w:t>
      </w:r>
      <w:r w:rsidR="00644CD5">
        <w:t>.</w:t>
      </w:r>
      <w:r>
        <w:t>159*T(v8</w:t>
      </w:r>
      <w:r w:rsidR="00644CD5">
        <w:t>.</w:t>
      </w:r>
      <w:r>
        <w:t>u1) -0</w:t>
      </w:r>
      <w:r w:rsidR="00644CD5">
        <w:t>.</w:t>
      </w:r>
      <w:r>
        <w:t>11*T(v4</w:t>
      </w:r>
      <w:r w:rsidR="00644CD5">
        <w:t>.</w:t>
      </w:r>
      <w:r>
        <w:t>u23) + 0</w:t>
      </w:r>
      <w:r w:rsidR="00644CD5">
        <w:t>.</w:t>
      </w:r>
      <w:r>
        <w:t>113*T(v27</w:t>
      </w:r>
      <w:r w:rsidR="00644CD5">
        <w:t>.</w:t>
      </w:r>
      <w:r>
        <w:t>u8) -0</w:t>
      </w:r>
      <w:r w:rsidR="00644CD5">
        <w:t>.</w:t>
      </w:r>
      <w:r>
        <w:t>107*T(v36</w:t>
      </w:r>
      <w:r w:rsidR="00644CD5">
        <w:t>.</w:t>
      </w:r>
      <w:r>
        <w:t>u5) -0</w:t>
      </w:r>
      <w:r w:rsidR="00644CD5">
        <w:t>.</w:t>
      </w:r>
      <w:r>
        <w:t>116*T(v20</w:t>
      </w:r>
      <w:r w:rsidR="00644CD5">
        <w:t>.</w:t>
      </w:r>
      <w:r>
        <w:t>u12) -0</w:t>
      </w:r>
      <w:r w:rsidR="00644CD5">
        <w:t>.</w:t>
      </w:r>
      <w:r>
        <w:t>094*T(v25</w:t>
      </w:r>
      <w:r w:rsidR="00644CD5">
        <w:t>.</w:t>
      </w:r>
      <w:r>
        <w:t>u11) -0</w:t>
      </w:r>
      <w:r w:rsidR="00644CD5">
        <w:t>.</w:t>
      </w:r>
      <w:r>
        <w:t>105*T(v16</w:t>
      </w:r>
      <w:r w:rsidR="00644CD5">
        <w:t>.</w:t>
      </w:r>
      <w:r>
        <w:t>u15) + 0</w:t>
      </w:r>
      <w:r w:rsidR="00644CD5">
        <w:t>.</w:t>
      </w:r>
      <w:r>
        <w:t>11*T(v29</w:t>
      </w:r>
      <w:r w:rsidR="00644CD5">
        <w:t>.</w:t>
      </w:r>
      <w:r>
        <w:t>u1) + 0</w:t>
      </w:r>
      <w:r w:rsidR="00644CD5">
        <w:t>.</w:t>
      </w:r>
      <w:r>
        <w:t>107*T(v19</w:t>
      </w:r>
      <w:r w:rsidR="00644CD5">
        <w:t>.</w:t>
      </w:r>
      <w:r>
        <w:t>u16) -0</w:t>
      </w:r>
      <w:r w:rsidR="00644CD5">
        <w:t>.</w:t>
      </w:r>
      <w:r>
        <w:t>124*T(v4</w:t>
      </w:r>
      <w:r w:rsidR="00644CD5">
        <w:t>.</w:t>
      </w:r>
      <w:r>
        <w:t>u17) + 0</w:t>
      </w:r>
      <w:r w:rsidR="00644CD5">
        <w:t>.</w:t>
      </w:r>
      <w:r>
        <w:t>0919*T(v16</w:t>
      </w:r>
      <w:r w:rsidR="00644CD5">
        <w:t>.</w:t>
      </w:r>
      <w:r>
        <w:t>u27) + 0</w:t>
      </w:r>
      <w:r w:rsidR="00644CD5">
        <w:t>.</w:t>
      </w:r>
      <w:r>
        <w:t>0929*T(v12</w:t>
      </w:r>
      <w:r w:rsidR="00644CD5">
        <w:t>.</w:t>
      </w:r>
      <w:r>
        <w:t>u15) -0</w:t>
      </w:r>
      <w:r w:rsidR="00644CD5">
        <w:t>.</w:t>
      </w:r>
      <w:r>
        <w:t>122*T(v1</w:t>
      </w:r>
      <w:r w:rsidR="00644CD5">
        <w:t>.</w:t>
      </w:r>
      <w:r>
        <w:t>u27) -0</w:t>
      </w:r>
      <w:r w:rsidR="00644CD5">
        <w:t>.</w:t>
      </w:r>
      <w:r>
        <w:t>092*T(v24</w:t>
      </w:r>
      <w:r w:rsidR="00644CD5">
        <w:t>.</w:t>
      </w:r>
      <w:r>
        <w:t>u8) + 0</w:t>
      </w:r>
      <w:r w:rsidR="00644CD5">
        <w:t>.</w:t>
      </w:r>
      <w:r>
        <w:t>0887*T(v8</w:t>
      </w:r>
      <w:r w:rsidR="00644CD5">
        <w:t>.</w:t>
      </w:r>
      <w:r>
        <w:t>u33) + 0</w:t>
      </w:r>
      <w:r w:rsidR="00644CD5">
        <w:t>.</w:t>
      </w:r>
      <w:r>
        <w:t>1*T(v5</w:t>
      </w:r>
      <w:r w:rsidR="00644CD5">
        <w:t>.</w:t>
      </w:r>
      <w:r>
        <w:t>u26) + 0</w:t>
      </w:r>
      <w:r w:rsidR="00644CD5">
        <w:t>.</w:t>
      </w:r>
      <w:r>
        <w:t>0758*T(v32</w:t>
      </w:r>
      <w:r w:rsidR="00644CD5">
        <w:t>.</w:t>
      </w:r>
      <w:r>
        <w:t>u11) + 0</w:t>
      </w:r>
      <w:r w:rsidR="00644CD5">
        <w:t>.</w:t>
      </w:r>
      <w:r>
        <w:t>0925*T(v8</w:t>
      </w:r>
      <w:r w:rsidR="00644CD5">
        <w:t>.</w:t>
      </w:r>
      <w:r>
        <w:t>u23) + 0</w:t>
      </w:r>
      <w:r w:rsidR="00644CD5">
        <w:t>.</w:t>
      </w:r>
      <w:r>
        <w:t>0854*T(v20</w:t>
      </w:r>
      <w:r w:rsidR="00644CD5">
        <w:t>.</w:t>
      </w:r>
      <w:r>
        <w:t>u21) + 0</w:t>
      </w:r>
      <w:r w:rsidR="00644CD5">
        <w:t>.</w:t>
      </w:r>
      <w:r>
        <w:t>0588*T(u33) -0</w:t>
      </w:r>
      <w:r w:rsidR="00644CD5">
        <w:t>.</w:t>
      </w:r>
      <w:r>
        <w:t>0805*T(v12</w:t>
      </w:r>
      <w:r w:rsidR="00644CD5">
        <w:t>.</w:t>
      </w:r>
      <w:r>
        <w:t>u20) + 0</w:t>
      </w:r>
      <w:r w:rsidR="00644CD5">
        <w:t>.</w:t>
      </w:r>
      <w:r>
        <w:t>0844*T(v9) + 0</w:t>
      </w:r>
      <w:r w:rsidR="00644CD5">
        <w:t>.</w:t>
      </w:r>
      <w:r>
        <w:t>105*T(v10</w:t>
      </w:r>
      <w:r w:rsidR="00644CD5">
        <w:t>.</w:t>
      </w:r>
      <w:r>
        <w:t>u24) -0</w:t>
      </w:r>
      <w:r w:rsidR="00644CD5">
        <w:t>.</w:t>
      </w:r>
      <w:r>
        <w:t>0432*T(v42) -0</w:t>
      </w:r>
      <w:r w:rsidR="00644CD5">
        <w:t>.</w:t>
      </w:r>
      <w:r>
        <w:t>131*T(v9</w:t>
      </w:r>
      <w:r w:rsidR="00644CD5">
        <w:t>.</w:t>
      </w:r>
      <w:r>
        <w:t>u2) + 0</w:t>
      </w:r>
      <w:r w:rsidR="00644CD5">
        <w:t>.</w:t>
      </w:r>
      <w:r>
        <w:t>0686*T(v28</w:t>
      </w:r>
      <w:r w:rsidR="00644CD5">
        <w:t>.</w:t>
      </w:r>
      <w:r>
        <w:t>u8) -0</w:t>
      </w:r>
      <w:r w:rsidR="00644CD5">
        <w:t>.</w:t>
      </w:r>
      <w:r>
        <w:t>0704*T(v30</w:t>
      </w:r>
      <w:r w:rsidR="00644CD5">
        <w:t>.</w:t>
      </w:r>
      <w:r>
        <w:t>u4) + 1</w:t>
      </w:r>
      <w:r w:rsidR="00644CD5">
        <w:t>.</w:t>
      </w:r>
      <w:r>
        <w:t>05*Length^3 + 0</w:t>
      </w:r>
      <w:r w:rsidR="00644CD5">
        <w:t>.</w:t>
      </w:r>
      <w:r>
        <w:t>0704*T(v7</w:t>
      </w:r>
      <w:r w:rsidR="00644CD5">
        <w:t>.</w:t>
      </w:r>
      <w:r>
        <w:t>u15) + 0</w:t>
      </w:r>
      <w:r w:rsidR="00644CD5">
        <w:t>.</w:t>
      </w:r>
      <w:r>
        <w:t>0737*T(v12</w:t>
      </w:r>
      <w:r w:rsidR="00644CD5">
        <w:t>.</w:t>
      </w:r>
      <w:r>
        <w:t>u10) -0</w:t>
      </w:r>
      <w:r w:rsidR="00644CD5">
        <w:t>.</w:t>
      </w:r>
      <w:r>
        <w:t>0682*T(v22</w:t>
      </w:r>
      <w:r w:rsidR="00644CD5">
        <w:t>.</w:t>
      </w:r>
      <w:r>
        <w:t>u9) + 0</w:t>
      </w:r>
      <w:r w:rsidR="00644CD5">
        <w:t>.</w:t>
      </w:r>
      <w:r>
        <w:t>0692*T(v6</w:t>
      </w:r>
      <w:r w:rsidR="00644CD5">
        <w:t>.</w:t>
      </w:r>
      <w:r>
        <w:t>u25) + 0</w:t>
      </w:r>
      <w:r w:rsidR="00644CD5">
        <w:t>.</w:t>
      </w:r>
      <w:r>
        <w:t>0524*T(v24</w:t>
      </w:r>
      <w:r w:rsidR="00644CD5">
        <w:t>.</w:t>
      </w:r>
      <w:r>
        <w:t>u19) + 0</w:t>
      </w:r>
      <w:r w:rsidR="00644CD5">
        <w:t>.</w:t>
      </w:r>
      <w:r>
        <w:t>0487*T(v28</w:t>
      </w:r>
      <w:r w:rsidR="00644CD5">
        <w:t>.</w:t>
      </w:r>
      <w:r>
        <w:t>u14) -0</w:t>
      </w:r>
      <w:r w:rsidR="00644CD5">
        <w:t>.</w:t>
      </w:r>
      <w:r>
        <w:t>0549*T(v25</w:t>
      </w:r>
      <w:r w:rsidR="00644CD5">
        <w:t>.</w:t>
      </w:r>
      <w:r>
        <w:t>u1) + 0</w:t>
      </w:r>
      <w:r w:rsidR="00644CD5">
        <w:t>.</w:t>
      </w:r>
      <w:r>
        <w:t>0456*T(v31</w:t>
      </w:r>
      <w:r w:rsidR="00644CD5">
        <w:t>.</w:t>
      </w:r>
      <w:r>
        <w:t>u1) -0</w:t>
      </w:r>
      <w:r w:rsidR="00644CD5">
        <w:t>.</w:t>
      </w:r>
      <w:r>
        <w:t>0499*T(v11</w:t>
      </w:r>
      <w:r w:rsidR="00644CD5">
        <w:t>.</w:t>
      </w:r>
      <w:r>
        <w:t>u27) -0</w:t>
      </w:r>
      <w:r w:rsidR="00644CD5">
        <w:t>.</w:t>
      </w:r>
      <w:r>
        <w:t>036*T(v26) -0</w:t>
      </w:r>
      <w:r w:rsidR="00644CD5">
        <w:t>.</w:t>
      </w:r>
      <w:r>
        <w:t>0515*T(v18</w:t>
      </w:r>
      <w:r w:rsidR="00644CD5">
        <w:t>.</w:t>
      </w:r>
      <w:r>
        <w:t>u3) -0</w:t>
      </w:r>
      <w:r w:rsidR="00644CD5">
        <w:t>.</w:t>
      </w:r>
      <w:r>
        <w:t>0394*T(v29</w:t>
      </w:r>
      <w:r w:rsidR="00644CD5">
        <w:t>.</w:t>
      </w:r>
      <w:r>
        <w:t>u4) -0</w:t>
      </w:r>
      <w:r w:rsidR="00644CD5">
        <w:t>.</w:t>
      </w:r>
      <w:r>
        <w:t>0335*T(v15</w:t>
      </w:r>
      <w:r w:rsidR="00644CD5">
        <w:t>.</w:t>
      </w:r>
      <w:r>
        <w:t>u17) + 0</w:t>
      </w:r>
      <w:r w:rsidR="00644CD5">
        <w:t>.</w:t>
      </w:r>
      <w:r>
        <w:t>017*T(v41) + 0</w:t>
      </w:r>
      <w:r w:rsidR="00644CD5">
        <w:t>.</w:t>
      </w:r>
      <w:r>
        <w:t>0319*T(v7</w:t>
      </w:r>
      <w:r w:rsidR="00644CD5">
        <w:t>.</w:t>
      </w:r>
      <w:r>
        <w:t>u24) -0</w:t>
      </w:r>
      <w:r w:rsidR="00644CD5">
        <w:t>.</w:t>
      </w:r>
      <w:r>
        <w:t>0308*T(v21</w:t>
      </w:r>
      <w:r w:rsidR="00644CD5">
        <w:t>.</w:t>
      </w:r>
      <w:r>
        <w:t>u12) -0</w:t>
      </w:r>
      <w:r w:rsidR="00644CD5">
        <w:t>.</w:t>
      </w:r>
      <w:r>
        <w:t>0317*T(v19</w:t>
      </w:r>
      <w:r w:rsidR="00644CD5">
        <w:t>.</w:t>
      </w:r>
      <w:r>
        <w:t>u5) -0</w:t>
      </w:r>
      <w:r w:rsidR="00644CD5">
        <w:t>.</w:t>
      </w:r>
      <w:r>
        <w:t>0257*T(v1</w:t>
      </w:r>
      <w:r w:rsidR="00644CD5">
        <w:t>.</w:t>
      </w:r>
      <w:r>
        <w:t>u41) + 0</w:t>
      </w:r>
      <w:r w:rsidR="00644CD5">
        <w:t>.</w:t>
      </w:r>
      <w:r>
        <w:t>0287*T(v6</w:t>
      </w:r>
      <w:r w:rsidR="00644CD5">
        <w:t>.</w:t>
      </w:r>
      <w:r>
        <w:t>u23) + 0</w:t>
      </w:r>
      <w:r w:rsidR="00644CD5">
        <w:t>.</w:t>
      </w:r>
      <w:r>
        <w:t>031*T(v9</w:t>
      </w:r>
      <w:r w:rsidR="00644CD5">
        <w:t>.</w:t>
      </w:r>
      <w:r>
        <w:t>u1) + 0</w:t>
      </w:r>
      <w:r w:rsidR="00644CD5">
        <w:t>.</w:t>
      </w:r>
      <w:r>
        <w:t>0229*T(v11</w:t>
      </w:r>
      <w:r w:rsidR="00644CD5">
        <w:t>.</w:t>
      </w:r>
      <w:r>
        <w:t>u10) -0</w:t>
      </w:r>
      <w:r w:rsidR="00644CD5">
        <w:t>.</w:t>
      </w:r>
      <w:r>
        <w:t>0234*T(v10</w:t>
      </w:r>
      <w:r w:rsidR="00644CD5">
        <w:t>.</w:t>
      </w:r>
      <w:r>
        <w:t>u5) + 0</w:t>
      </w:r>
      <w:r w:rsidR="00644CD5">
        <w:t>.</w:t>
      </w:r>
      <w:r>
        <w:t>0157*T(v24</w:t>
      </w:r>
      <w:r w:rsidR="00644CD5">
        <w:t>.</w:t>
      </w:r>
      <w:r>
        <w:t>u6) -0</w:t>
      </w:r>
      <w:r w:rsidR="00644CD5">
        <w:t>.</w:t>
      </w:r>
      <w:r>
        <w:t>0113*T(v29</w:t>
      </w:r>
      <w:r w:rsidR="00644CD5">
        <w:t>.</w:t>
      </w:r>
      <w:r>
        <w:t>u12) -0</w:t>
      </w:r>
      <w:r w:rsidR="00644CD5">
        <w:t>.</w:t>
      </w:r>
      <w:r>
        <w:t>0113*T(v2</w:t>
      </w:r>
      <w:r w:rsidR="00644CD5">
        <w:t>.</w:t>
      </w:r>
      <w:r>
        <w:t>u24) + 0</w:t>
      </w:r>
      <w:r w:rsidR="00644CD5">
        <w:t>.</w:t>
      </w:r>
      <w:r>
        <w:t>00984*T(v5</w:t>
      </w:r>
      <w:r w:rsidR="00644CD5">
        <w:t>.</w:t>
      </w:r>
      <w:r>
        <w:t>u29) + 0</w:t>
      </w:r>
      <w:r w:rsidR="00644CD5">
        <w:t>.</w:t>
      </w:r>
      <w:r>
        <w:t>00947*T(v20</w:t>
      </w:r>
      <w:r w:rsidR="00644CD5">
        <w:t>.</w:t>
      </w:r>
      <w:r>
        <w:t>u7) -0</w:t>
      </w:r>
      <w:r w:rsidR="00644CD5">
        <w:t>.</w:t>
      </w:r>
      <w:r>
        <w:t>00847*T(v27</w:t>
      </w:r>
      <w:r w:rsidR="00644CD5">
        <w:t>.</w:t>
      </w:r>
      <w:r>
        <w:t>u14) -0</w:t>
      </w:r>
      <w:r w:rsidR="00644CD5">
        <w:t>.</w:t>
      </w:r>
      <w:r>
        <w:t>00759*T(v20</w:t>
      </w:r>
      <w:r w:rsidR="00644CD5">
        <w:t>.</w:t>
      </w:r>
      <w:r>
        <w:t>u22) -0</w:t>
      </w:r>
      <w:r w:rsidR="00644CD5">
        <w:t>.</w:t>
      </w:r>
      <w:r>
        <w:t>00872*T(v4</w:t>
      </w:r>
      <w:r w:rsidR="00644CD5">
        <w:t>.</w:t>
      </w:r>
      <w:r>
        <w:t>u20) + 0</w:t>
      </w:r>
      <w:r w:rsidR="00644CD5">
        <w:t>.</w:t>
      </w:r>
      <w:r>
        <w:t>00699*T(v11</w:t>
      </w:r>
      <w:r w:rsidR="00644CD5">
        <w:t>.</w:t>
      </w:r>
      <w:r>
        <w:t>u26) -0</w:t>
      </w:r>
      <w:r w:rsidR="00644CD5">
        <w:t>.</w:t>
      </w:r>
      <w:r>
        <w:t>00502*T(v33</w:t>
      </w:r>
      <w:r w:rsidR="00644CD5">
        <w:t>.</w:t>
      </w:r>
      <w:r>
        <w:t>u6) + 0</w:t>
      </w:r>
      <w:r w:rsidR="00644CD5">
        <w:t>.</w:t>
      </w:r>
      <w:r>
        <w:t>00641*T(v7</w:t>
      </w:r>
      <w:r w:rsidR="00644CD5">
        <w:t>.</w:t>
      </w:r>
      <w:r>
        <w:t>u7) + 0</w:t>
      </w:r>
      <w:r w:rsidR="00644CD5">
        <w:t>.</w:t>
      </w:r>
      <w:r>
        <w:t>00456*T(v12</w:t>
      </w:r>
      <w:r w:rsidR="00644CD5">
        <w:t>.</w:t>
      </w:r>
      <w:r>
        <w:t>u25) -0</w:t>
      </w:r>
      <w:r w:rsidR="00644CD5">
        <w:t>.</w:t>
      </w:r>
      <w:r>
        <w:t>0065*T(v4</w:t>
      </w:r>
      <w:r w:rsidR="00644CD5">
        <w:t>.</w:t>
      </w:r>
      <w:r>
        <w:t>u5) + 0</w:t>
      </w:r>
      <w:r w:rsidR="00644CD5">
        <w:t>.</w:t>
      </w:r>
      <w:r>
        <w:t>00312*T(v18</w:t>
      </w:r>
      <w:r w:rsidR="00644CD5">
        <w:t>.</w:t>
      </w:r>
      <w:r>
        <w:t>u11) + 0</w:t>
      </w:r>
      <w:r w:rsidR="00644CD5">
        <w:t>.</w:t>
      </w:r>
      <w:r>
        <w:t>00282*T(v18</w:t>
      </w:r>
      <w:r w:rsidR="00644CD5">
        <w:t>.</w:t>
      </w:r>
      <w:r>
        <w:t>u8) + 0</w:t>
      </w:r>
      <w:r w:rsidR="00644CD5">
        <w:t>.</w:t>
      </w:r>
      <w:r>
        <w:t>00222*T(v30</w:t>
      </w:r>
      <w:r w:rsidR="00644CD5">
        <w:t>.</w:t>
      </w:r>
      <w:r>
        <w:t>u6) + 6</w:t>
      </w:r>
      <w:r w:rsidR="00644CD5">
        <w:t>.</w:t>
      </w:r>
      <w:r>
        <w:t>87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lastRenderedPageBreak/>
        <w:tab/>
        <w:t>Model 36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67*T(v2</w:t>
      </w:r>
      <w:r w:rsidR="00644CD5">
        <w:t>.</w:t>
      </w:r>
      <w:r>
        <w:t>u4) + 0</w:t>
      </w:r>
      <w:r w:rsidR="00644CD5">
        <w:t>.</w:t>
      </w:r>
      <w:r>
        <w:t>0476*NumAromAtoms -0</w:t>
      </w:r>
      <w:r w:rsidR="00644CD5">
        <w:t>.</w:t>
      </w:r>
      <w:r>
        <w:t>363*T(v9</w:t>
      </w:r>
      <w:r w:rsidR="00644CD5">
        <w:t>.</w:t>
      </w:r>
      <w:r>
        <w:t>u7) -0</w:t>
      </w:r>
      <w:r w:rsidR="00644CD5">
        <w:t>.</w:t>
      </w:r>
      <w:r>
        <w:t>207*T(v3</w:t>
      </w:r>
      <w:r w:rsidR="00644CD5">
        <w:t>.</w:t>
      </w:r>
      <w:r>
        <w:t>u11) -0</w:t>
      </w:r>
      <w:r w:rsidR="00644CD5">
        <w:t>.</w:t>
      </w:r>
      <w:r>
        <w:t>42*T(v6</w:t>
      </w:r>
      <w:r w:rsidR="00644CD5">
        <w:t>.</w:t>
      </w:r>
      <w:r>
        <w:t>u3) + 0</w:t>
      </w:r>
      <w:r w:rsidR="00644CD5">
        <w:t>.</w:t>
      </w:r>
      <w:r>
        <w:t>582*T(v14</w:t>
      </w:r>
      <w:r w:rsidR="00644CD5">
        <w:t>.</w:t>
      </w:r>
      <w:r>
        <w:t>u22) -0</w:t>
      </w:r>
      <w:r w:rsidR="00644CD5">
        <w:t>.</w:t>
      </w:r>
      <w:r>
        <w:t>211*T(v32</w:t>
      </w:r>
      <w:r w:rsidR="00644CD5">
        <w:t>.</w:t>
      </w:r>
      <w:r>
        <w:t>u7) -0</w:t>
      </w:r>
      <w:r w:rsidR="00644CD5">
        <w:t>.</w:t>
      </w:r>
      <w:r>
        <w:t>944*T(v28</w:t>
      </w:r>
      <w:r w:rsidR="00644CD5">
        <w:t>.</w:t>
      </w:r>
      <w:r>
        <w:t>u5) + 0</w:t>
      </w:r>
      <w:r w:rsidR="00644CD5">
        <w:t>.</w:t>
      </w:r>
      <w:r>
        <w:t>0912*T(v1</w:t>
      </w:r>
      <w:r w:rsidR="00644CD5">
        <w:t>.</w:t>
      </w:r>
      <w:r>
        <w:t>u8) -0</w:t>
      </w:r>
      <w:r w:rsidR="00644CD5">
        <w:t>.</w:t>
      </w:r>
      <w:r>
        <w:t>144*NumAcceptor + 1</w:t>
      </w:r>
      <w:r w:rsidR="00644CD5">
        <w:t>.</w:t>
      </w:r>
      <w:r>
        <w:t>65*T(v22</w:t>
      </w:r>
      <w:r w:rsidR="00644CD5">
        <w:t>.</w:t>
      </w:r>
      <w:r>
        <w:t>u6) -0</w:t>
      </w:r>
      <w:r w:rsidR="00644CD5">
        <w:t>.</w:t>
      </w:r>
      <w:r>
        <w:t>142*T(v14</w:t>
      </w:r>
      <w:r w:rsidR="00644CD5">
        <w:t>.</w:t>
      </w:r>
      <w:r>
        <w:t>u23) -1</w:t>
      </w:r>
      <w:r w:rsidR="00644CD5">
        <w:t>.</w:t>
      </w:r>
      <w:r>
        <w:t>86*T(v3) + 0</w:t>
      </w:r>
      <w:r w:rsidR="00644CD5">
        <w:t>.</w:t>
      </w:r>
      <w:r>
        <w:t>127*T(v17</w:t>
      </w:r>
      <w:r w:rsidR="00644CD5">
        <w:t>.</w:t>
      </w:r>
      <w:r>
        <w:t>u12) + 0</w:t>
      </w:r>
      <w:r w:rsidR="00644CD5">
        <w:t>.</w:t>
      </w:r>
      <w:r>
        <w:t>126*T(v8</w:t>
      </w:r>
      <w:r w:rsidR="00644CD5">
        <w:t>.</w:t>
      </w:r>
      <w:r>
        <w:t>u3) + 1</w:t>
      </w:r>
      <w:r w:rsidR="00644CD5">
        <w:t>.</w:t>
      </w:r>
      <w:r>
        <w:t>2*T(v19</w:t>
      </w:r>
      <w:r w:rsidR="00644CD5">
        <w:t>.</w:t>
      </w:r>
      <w:r>
        <w:t>u14) + 14</w:t>
      </w:r>
      <w:r w:rsidR="00644CD5">
        <w:t>.</w:t>
      </w:r>
      <w:r>
        <w:t>9*Volume -1</w:t>
      </w:r>
      <w:r w:rsidR="00644CD5">
        <w:t>.</w:t>
      </w:r>
      <w:r>
        <w:t>13*T(v16</w:t>
      </w:r>
      <w:r w:rsidR="00644CD5">
        <w:t>.</w:t>
      </w:r>
      <w:r>
        <w:t>u2) -0</w:t>
      </w:r>
      <w:r w:rsidR="00644CD5">
        <w:t>.</w:t>
      </w:r>
      <w:r>
        <w:t>252*T(v26</w:t>
      </w:r>
      <w:r w:rsidR="00644CD5">
        <w:t>.</w:t>
      </w:r>
      <w:r>
        <w:t>u13) -1</w:t>
      </w:r>
      <w:r w:rsidR="00644CD5">
        <w:t>.</w:t>
      </w:r>
      <w:r>
        <w:t>42*T(v12</w:t>
      </w:r>
      <w:r w:rsidR="00644CD5">
        <w:t>.</w:t>
      </w:r>
      <w:r>
        <w:t>u8) + 0</w:t>
      </w:r>
      <w:r w:rsidR="00644CD5">
        <w:t>.</w:t>
      </w:r>
      <w:r>
        <w:t>473*T(v5</w:t>
      </w:r>
      <w:r w:rsidR="00644CD5">
        <w:t>.</w:t>
      </w:r>
      <w:r>
        <w:t>u21) + 0</w:t>
      </w:r>
      <w:r w:rsidR="00644CD5">
        <w:t>.</w:t>
      </w:r>
      <w:r>
        <w:t>701*T(v7</w:t>
      </w:r>
      <w:r w:rsidR="00644CD5">
        <w:t>.</w:t>
      </w:r>
      <w:r>
        <w:t>u28) + 0</w:t>
      </w:r>
      <w:r w:rsidR="00644CD5">
        <w:t>.</w:t>
      </w:r>
      <w:r>
        <w:t>743*T(v2</w:t>
      </w:r>
      <w:r w:rsidR="00644CD5">
        <w:t>.</w:t>
      </w:r>
      <w:r>
        <w:t>u13) + 0</w:t>
      </w:r>
      <w:r w:rsidR="00644CD5">
        <w:t>.</w:t>
      </w:r>
      <w:r>
        <w:t>212*NumPositive -0</w:t>
      </w:r>
      <w:r w:rsidR="00644CD5">
        <w:t>.</w:t>
      </w:r>
      <w:r>
        <w:t>661*T(v23</w:t>
      </w:r>
      <w:r w:rsidR="00644CD5">
        <w:t>.</w:t>
      </w:r>
      <w:r>
        <w:t>u13) + 0</w:t>
      </w:r>
      <w:r w:rsidR="00644CD5">
        <w:t>.</w:t>
      </w:r>
      <w:r>
        <w:t>0158*T(v22</w:t>
      </w:r>
      <w:r w:rsidR="00644CD5">
        <w:t>.</w:t>
      </w:r>
      <w:r>
        <w:t>u21) + 0</w:t>
      </w:r>
      <w:r w:rsidR="00644CD5">
        <w:t>.</w:t>
      </w:r>
      <w:r>
        <w:t>34*T(v5</w:t>
      </w:r>
      <w:r w:rsidR="00644CD5">
        <w:t>.</w:t>
      </w:r>
      <w:r>
        <w:t>u10) -0</w:t>
      </w:r>
      <w:r w:rsidR="00644CD5">
        <w:t>.</w:t>
      </w:r>
      <w:r>
        <w:t>127*T(v9</w:t>
      </w:r>
      <w:r w:rsidR="00644CD5">
        <w:t>.</w:t>
      </w:r>
      <w:r>
        <w:t>u33) + 0</w:t>
      </w:r>
      <w:r w:rsidR="00644CD5">
        <w:t>.</w:t>
      </w:r>
      <w:r>
        <w:t>708*T(v21</w:t>
      </w:r>
      <w:r w:rsidR="00644CD5">
        <w:t>.</w:t>
      </w:r>
      <w:r>
        <w:t>u14) + 0</w:t>
      </w:r>
      <w:r w:rsidR="00644CD5">
        <w:t>.</w:t>
      </w:r>
      <w:r>
        <w:t>488*T(v16</w:t>
      </w:r>
      <w:r w:rsidR="00644CD5">
        <w:t>.</w:t>
      </w:r>
      <w:r>
        <w:t>u9) -0</w:t>
      </w:r>
      <w:r w:rsidR="00644CD5">
        <w:t>.</w:t>
      </w:r>
      <w:r>
        <w:t>425*T(v10</w:t>
      </w:r>
      <w:r w:rsidR="00644CD5">
        <w:t>.</w:t>
      </w:r>
      <w:r>
        <w:t>u11) -0</w:t>
      </w:r>
      <w:r w:rsidR="00644CD5">
        <w:t>.</w:t>
      </w:r>
      <w:r>
        <w:t>44*T(v16</w:t>
      </w:r>
      <w:r w:rsidR="00644CD5">
        <w:t>.</w:t>
      </w:r>
      <w:r>
        <w:t>u18) + 0</w:t>
      </w:r>
      <w:r w:rsidR="00644CD5">
        <w:t>.</w:t>
      </w:r>
      <w:r>
        <w:t>769*T(v4</w:t>
      </w:r>
      <w:r w:rsidR="00644CD5">
        <w:t>.</w:t>
      </w:r>
      <w:r>
        <w:t>u8) + 1</w:t>
      </w:r>
      <w:r w:rsidR="00644CD5">
        <w:t>.</w:t>
      </w:r>
      <w:r>
        <w:t>78*T(v4</w:t>
      </w:r>
      <w:r w:rsidR="00644CD5">
        <w:t>.</w:t>
      </w:r>
      <w:r>
        <w:t>u6) -0</w:t>
      </w:r>
      <w:r w:rsidR="00644CD5">
        <w:t>.</w:t>
      </w:r>
      <w:r>
        <w:t>633*T(v29) + 0</w:t>
      </w:r>
      <w:r w:rsidR="00644CD5">
        <w:t>.</w:t>
      </w:r>
      <w:r>
        <w:t>796*T(v17) + 1</w:t>
      </w:r>
      <w:r w:rsidR="00644CD5">
        <w:t>.</w:t>
      </w:r>
      <w:r>
        <w:t>55*T(v7</w:t>
      </w:r>
      <w:r w:rsidR="00644CD5">
        <w:t>.</w:t>
      </w:r>
      <w:r>
        <w:t>u1) -0</w:t>
      </w:r>
      <w:r w:rsidR="00644CD5">
        <w:t>.</w:t>
      </w:r>
      <w:r>
        <w:t>54*T(v30</w:t>
      </w:r>
      <w:r w:rsidR="00644CD5">
        <w:t>.</w:t>
      </w:r>
      <w:r>
        <w:t>u6) -2</w:t>
      </w:r>
      <w:r w:rsidR="00644CD5">
        <w:t>.</w:t>
      </w:r>
      <w:r>
        <w:t>1*T(v3</w:t>
      </w:r>
      <w:r w:rsidR="00644CD5">
        <w:t>.</w:t>
      </w:r>
      <w:r>
        <w:t>u1) + 0</w:t>
      </w:r>
      <w:r w:rsidR="00644CD5">
        <w:t>.</w:t>
      </w:r>
      <w:r>
        <w:t>761*T(v14</w:t>
      </w:r>
      <w:r w:rsidR="00644CD5">
        <w:t>.</w:t>
      </w:r>
      <w:r>
        <w:t>u9) -0</w:t>
      </w:r>
      <w:r w:rsidR="00644CD5">
        <w:t>.</w:t>
      </w:r>
      <w:r>
        <w:t>582*T(v6</w:t>
      </w:r>
      <w:r w:rsidR="00644CD5">
        <w:t>.</w:t>
      </w:r>
      <w:r>
        <w:t>u7) + 0</w:t>
      </w:r>
      <w:r w:rsidR="00644CD5">
        <w:t>.</w:t>
      </w:r>
      <w:r>
        <w:t>573*T(v1</w:t>
      </w:r>
      <w:r w:rsidR="00644CD5">
        <w:t>.</w:t>
      </w:r>
      <w:r>
        <w:t>u34) + 0</w:t>
      </w:r>
      <w:r w:rsidR="00644CD5">
        <w:t>.</w:t>
      </w:r>
      <w:r>
        <w:t>94*T(v10</w:t>
      </w:r>
      <w:r w:rsidR="00644CD5">
        <w:t>.</w:t>
      </w:r>
      <w:r>
        <w:t>u26) + 0</w:t>
      </w:r>
      <w:r w:rsidR="00644CD5">
        <w:t>.</w:t>
      </w:r>
      <w:r>
        <w:t>215*T(v6</w:t>
      </w:r>
      <w:r w:rsidR="00644CD5">
        <w:t>.</w:t>
      </w:r>
      <w:r>
        <w:t>u22) + 0</w:t>
      </w:r>
      <w:r w:rsidR="00644CD5">
        <w:t>.</w:t>
      </w:r>
      <w:r>
        <w:t>712*T(v10</w:t>
      </w:r>
      <w:r w:rsidR="00644CD5">
        <w:t>.</w:t>
      </w:r>
      <w:r>
        <w:t>u3) -0</w:t>
      </w:r>
      <w:r w:rsidR="00644CD5">
        <w:t>.</w:t>
      </w:r>
      <w:r>
        <w:t>553*T(v3</w:t>
      </w:r>
      <w:r w:rsidR="00644CD5">
        <w:t>.</w:t>
      </w:r>
      <w:r>
        <w:t>u39) -0</w:t>
      </w:r>
      <w:r w:rsidR="00644CD5">
        <w:t>.</w:t>
      </w:r>
      <w:r>
        <w:t>713*T(v8</w:t>
      </w:r>
      <w:r w:rsidR="00644CD5">
        <w:t>.</w:t>
      </w:r>
      <w:r>
        <w:t>u5) -0</w:t>
      </w:r>
      <w:r w:rsidR="00644CD5">
        <w:t>.</w:t>
      </w:r>
      <w:r>
        <w:t>148*T(v14</w:t>
      </w:r>
      <w:r w:rsidR="00644CD5">
        <w:t>.</w:t>
      </w:r>
      <w:r>
        <w:t>u12) + 0</w:t>
      </w:r>
      <w:r w:rsidR="00644CD5">
        <w:t>.</w:t>
      </w:r>
      <w:r>
        <w:t>938*T(v4</w:t>
      </w:r>
      <w:r w:rsidR="00644CD5">
        <w:t>.</w:t>
      </w:r>
      <w:r>
        <w:t>u1) -1</w:t>
      </w:r>
      <w:r w:rsidR="00644CD5">
        <w:t>.</w:t>
      </w:r>
      <w:r>
        <w:t>15*T(v8</w:t>
      </w:r>
      <w:r w:rsidR="00644CD5">
        <w:t>.</w:t>
      </w:r>
      <w:r>
        <w:t>u7) -0</w:t>
      </w:r>
      <w:r w:rsidR="00644CD5">
        <w:t>.</w:t>
      </w:r>
      <w:r>
        <w:t>792*T(v14</w:t>
      </w:r>
      <w:r w:rsidR="00644CD5">
        <w:t>.</w:t>
      </w:r>
      <w:r>
        <w:t>u17) -0</w:t>
      </w:r>
      <w:r w:rsidR="00644CD5">
        <w:t>.</w:t>
      </w:r>
      <w:r>
        <w:t>453*T(v31</w:t>
      </w:r>
      <w:r w:rsidR="00644CD5">
        <w:t>.</w:t>
      </w:r>
      <w:r>
        <w:t>u9) -0</w:t>
      </w:r>
      <w:r w:rsidR="00644CD5">
        <w:t>.</w:t>
      </w:r>
      <w:r>
        <w:t>644*T(v30</w:t>
      </w:r>
      <w:r w:rsidR="00644CD5">
        <w:t>.</w:t>
      </w:r>
      <w:r>
        <w:t>u3) + 0</w:t>
      </w:r>
      <w:r w:rsidR="00644CD5">
        <w:t>.</w:t>
      </w:r>
      <w:r>
        <w:t>366*T(v17</w:t>
      </w:r>
      <w:r w:rsidR="00644CD5">
        <w:t>.</w:t>
      </w:r>
      <w:r>
        <w:t>u24) -0</w:t>
      </w:r>
      <w:r w:rsidR="00644CD5">
        <w:t>.</w:t>
      </w:r>
      <w:r>
        <w:t>665*T(v22</w:t>
      </w:r>
      <w:r w:rsidR="00644CD5">
        <w:t>.</w:t>
      </w:r>
      <w:r>
        <w:t>u18) + 0</w:t>
      </w:r>
      <w:r w:rsidR="00644CD5">
        <w:t>.</w:t>
      </w:r>
      <w:r>
        <w:t>333*T(v29</w:t>
      </w:r>
      <w:r w:rsidR="00644CD5">
        <w:t>.</w:t>
      </w:r>
      <w:r>
        <w:t>u9) -1</w:t>
      </w:r>
      <w:r w:rsidR="00644CD5">
        <w:t>.</w:t>
      </w:r>
      <w:r>
        <w:t>21*T(v4</w:t>
      </w:r>
      <w:r w:rsidR="00644CD5">
        <w:t>.</w:t>
      </w:r>
      <w:r>
        <w:t>u2) + 0</w:t>
      </w:r>
      <w:r w:rsidR="00644CD5">
        <w:t>.</w:t>
      </w:r>
      <w:r>
        <w:t>385*T(v19</w:t>
      </w:r>
      <w:r w:rsidR="00644CD5">
        <w:t>.</w:t>
      </w:r>
      <w:r>
        <w:t>u12) -0</w:t>
      </w:r>
      <w:r w:rsidR="00644CD5">
        <w:t>.</w:t>
      </w:r>
      <w:r>
        <w:t>0236*T(v18</w:t>
      </w:r>
      <w:r w:rsidR="00644CD5">
        <w:t>.</w:t>
      </w:r>
      <w:r>
        <w:t>u8) -15</w:t>
      </w:r>
      <w:r w:rsidR="00644CD5">
        <w:t>.</w:t>
      </w:r>
      <w:r>
        <w:t>1*Volume^2 + 0</w:t>
      </w:r>
      <w:r w:rsidR="00644CD5">
        <w:t>.</w:t>
      </w:r>
      <w:r>
        <w:t>558*T(v18</w:t>
      </w:r>
      <w:r w:rsidR="00644CD5">
        <w:t>.</w:t>
      </w:r>
      <w:r>
        <w:t>u11) -0</w:t>
      </w:r>
      <w:r w:rsidR="00644CD5">
        <w:t>.</w:t>
      </w:r>
      <w:r>
        <w:t>634*T(v20</w:t>
      </w:r>
      <w:r w:rsidR="00644CD5">
        <w:t>.</w:t>
      </w:r>
      <w:r>
        <w:t>u12) -0</w:t>
      </w:r>
      <w:r w:rsidR="00644CD5">
        <w:t>.</w:t>
      </w:r>
      <w:r>
        <w:t>0871*T(v3</w:t>
      </w:r>
      <w:r w:rsidR="00644CD5">
        <w:t>.</w:t>
      </w:r>
      <w:r>
        <w:t>u32) + 0</w:t>
      </w:r>
      <w:r w:rsidR="00644CD5">
        <w:t>.</w:t>
      </w:r>
      <w:r>
        <w:t>256*T(v34</w:t>
      </w:r>
      <w:r w:rsidR="00644CD5">
        <w:t>.</w:t>
      </w:r>
      <w:r>
        <w:t>u5) -1</w:t>
      </w:r>
      <w:r w:rsidR="00644CD5">
        <w:t>.</w:t>
      </w:r>
      <w:r>
        <w:t>33*T(v3</w:t>
      </w:r>
      <w:r w:rsidR="00644CD5">
        <w:t>.</w:t>
      </w:r>
      <w:r>
        <w:t>u2) + 0</w:t>
      </w:r>
      <w:r w:rsidR="00644CD5">
        <w:t>.</w:t>
      </w:r>
      <w:r>
        <w:t>43*T(v25</w:t>
      </w:r>
      <w:r w:rsidR="00644CD5">
        <w:t>.</w:t>
      </w:r>
      <w:r>
        <w:t>u5) -0</w:t>
      </w:r>
      <w:r w:rsidR="00644CD5">
        <w:t>.</w:t>
      </w:r>
      <w:r>
        <w:t>339*T(v34</w:t>
      </w:r>
      <w:r w:rsidR="00644CD5">
        <w:t>.</w:t>
      </w:r>
      <w:r>
        <w:t>u4) + 0</w:t>
      </w:r>
      <w:r w:rsidR="00644CD5">
        <w:t>.</w:t>
      </w:r>
      <w:r>
        <w:t>431*T(v15</w:t>
      </w:r>
      <w:r w:rsidR="00644CD5">
        <w:t>.</w:t>
      </w:r>
      <w:r>
        <w:t>u18) -0</w:t>
      </w:r>
      <w:r w:rsidR="00644CD5">
        <w:t>.</w:t>
      </w:r>
      <w:r>
        <w:t>00019*Lipophilicity^3 + 0</w:t>
      </w:r>
      <w:r w:rsidR="00644CD5">
        <w:t>.</w:t>
      </w:r>
      <w:r>
        <w:t>308*T(v12</w:t>
      </w:r>
      <w:r w:rsidR="00644CD5">
        <w:t>.</w:t>
      </w:r>
      <w:r>
        <w:t>u17) -0</w:t>
      </w:r>
      <w:r w:rsidR="00644CD5">
        <w:t>.</w:t>
      </w:r>
      <w:r>
        <w:t>704*T(v21</w:t>
      </w:r>
      <w:r w:rsidR="00644CD5">
        <w:t>.</w:t>
      </w:r>
      <w:r>
        <w:t>u5) + 0</w:t>
      </w:r>
      <w:r w:rsidR="00644CD5">
        <w:t>.</w:t>
      </w:r>
      <w:r>
        <w:t>731*T(v16</w:t>
      </w:r>
      <w:r w:rsidR="00644CD5">
        <w:t>.</w:t>
      </w:r>
      <w:r>
        <w:t>u22) -0</w:t>
      </w:r>
      <w:r w:rsidR="00644CD5">
        <w:t>.</w:t>
      </w:r>
      <w:r>
        <w:t>624*T(v15</w:t>
      </w:r>
      <w:r w:rsidR="00644CD5">
        <w:t>.</w:t>
      </w:r>
      <w:r>
        <w:t>u27) -0</w:t>
      </w:r>
      <w:r w:rsidR="00644CD5">
        <w:t>.</w:t>
      </w:r>
      <w:r>
        <w:t>978*T(v21</w:t>
      </w:r>
      <w:r w:rsidR="00644CD5">
        <w:t>.</w:t>
      </w:r>
      <w:r>
        <w:t>u7) + 0</w:t>
      </w:r>
      <w:r w:rsidR="00644CD5">
        <w:t>.</w:t>
      </w:r>
      <w:r>
        <w:t>658*T(v28</w:t>
      </w:r>
      <w:r w:rsidR="00644CD5">
        <w:t>.</w:t>
      </w:r>
      <w:r>
        <w:t>u6) + 0</w:t>
      </w:r>
      <w:r w:rsidR="00644CD5">
        <w:t>.</w:t>
      </w:r>
      <w:r>
        <w:t>535*T(u22) + 0</w:t>
      </w:r>
      <w:r w:rsidR="00644CD5">
        <w:t>.</w:t>
      </w:r>
      <w:r>
        <w:t>316*T(u17) -0</w:t>
      </w:r>
      <w:r w:rsidR="00644CD5">
        <w:t>.</w:t>
      </w:r>
      <w:r>
        <w:t>442*T(v12</w:t>
      </w:r>
      <w:r w:rsidR="00644CD5">
        <w:t>.</w:t>
      </w:r>
      <w:r>
        <w:t>u30) + 0</w:t>
      </w:r>
      <w:r w:rsidR="00644CD5">
        <w:t>.</w:t>
      </w:r>
      <w:r>
        <w:t>681*T(v17</w:t>
      </w:r>
      <w:r w:rsidR="00644CD5">
        <w:t>.</w:t>
      </w:r>
      <w:r>
        <w:t>u5) -0</w:t>
      </w:r>
      <w:r w:rsidR="00644CD5">
        <w:t>.</w:t>
      </w:r>
      <w:r>
        <w:t>797*T(v8</w:t>
      </w:r>
      <w:r w:rsidR="00644CD5">
        <w:t>.</w:t>
      </w:r>
      <w:r>
        <w:t>u22) + 0</w:t>
      </w:r>
      <w:r w:rsidR="00644CD5">
        <w:t>.</w:t>
      </w:r>
      <w:r>
        <w:t>554*T(v1</w:t>
      </w:r>
      <w:r w:rsidR="00644CD5">
        <w:t>.</w:t>
      </w:r>
      <w:r>
        <w:t>u18) + 0</w:t>
      </w:r>
      <w:r w:rsidR="00644CD5">
        <w:t>.</w:t>
      </w:r>
      <w:r>
        <w:t>316*T(v26</w:t>
      </w:r>
      <w:r w:rsidR="00644CD5">
        <w:t>.</w:t>
      </w:r>
      <w:r>
        <w:t>u15) -0</w:t>
      </w:r>
      <w:r w:rsidR="00644CD5">
        <w:t>.</w:t>
      </w:r>
      <w:r>
        <w:t>56*T(v29</w:t>
      </w:r>
      <w:r w:rsidR="00644CD5">
        <w:t>.</w:t>
      </w:r>
      <w:r>
        <w:t>u6) -0</w:t>
      </w:r>
      <w:r w:rsidR="00644CD5">
        <w:t>.</w:t>
      </w:r>
      <w:r>
        <w:t>546*T(v16</w:t>
      </w:r>
      <w:r w:rsidR="00644CD5">
        <w:t>.</w:t>
      </w:r>
      <w:r>
        <w:t>u3) -0</w:t>
      </w:r>
      <w:r w:rsidR="00644CD5">
        <w:t>.</w:t>
      </w:r>
      <w:r>
        <w:t>489*T(v30</w:t>
      </w:r>
      <w:r w:rsidR="00644CD5">
        <w:t>.</w:t>
      </w:r>
      <w:r>
        <w:t>u2) -0</w:t>
      </w:r>
      <w:r w:rsidR="00644CD5">
        <w:t>.</w:t>
      </w:r>
      <w:r>
        <w:t>809*T(v11</w:t>
      </w:r>
      <w:r w:rsidR="00644CD5">
        <w:t>.</w:t>
      </w:r>
      <w:r>
        <w:t>u32) + 0</w:t>
      </w:r>
      <w:r w:rsidR="00644CD5">
        <w:t>.</w:t>
      </w:r>
      <w:r>
        <w:t>553*T(v7</w:t>
      </w:r>
      <w:r w:rsidR="00644CD5">
        <w:t>.</w:t>
      </w:r>
      <w:r>
        <w:t>u12) -0</w:t>
      </w:r>
      <w:r w:rsidR="00644CD5">
        <w:t>.</w:t>
      </w:r>
      <w:r>
        <w:t>24*T(v9</w:t>
      </w:r>
      <w:r w:rsidR="00644CD5">
        <w:t>.</w:t>
      </w:r>
      <w:r>
        <w:t>u17) + 0</w:t>
      </w:r>
      <w:r w:rsidR="00644CD5">
        <w:t>.</w:t>
      </w:r>
      <w:r>
        <w:t>597*T(v18</w:t>
      </w:r>
      <w:r w:rsidR="00644CD5">
        <w:t>.</w:t>
      </w:r>
      <w:r>
        <w:t>u9) + 0</w:t>
      </w:r>
      <w:r w:rsidR="00644CD5">
        <w:t>.</w:t>
      </w:r>
      <w:r>
        <w:t>294*T(v19</w:t>
      </w:r>
      <w:r w:rsidR="00644CD5">
        <w:t>.</w:t>
      </w:r>
      <w:r>
        <w:t>u4) -0</w:t>
      </w:r>
      <w:r w:rsidR="00644CD5">
        <w:t>.</w:t>
      </w:r>
      <w:r>
        <w:t>442*T(v12</w:t>
      </w:r>
      <w:r w:rsidR="00644CD5">
        <w:t>.</w:t>
      </w:r>
      <w:r>
        <w:t>u1) + 0</w:t>
      </w:r>
      <w:r w:rsidR="00644CD5">
        <w:t>.</w:t>
      </w:r>
      <w:r>
        <w:t>596*T(v17</w:t>
      </w:r>
      <w:r w:rsidR="00644CD5">
        <w:t>.</w:t>
      </w:r>
      <w:r>
        <w:t>u6) + 0</w:t>
      </w:r>
      <w:r w:rsidR="00644CD5">
        <w:t>.</w:t>
      </w:r>
      <w:r>
        <w:t>433*T(v22</w:t>
      </w:r>
      <w:r w:rsidR="00644CD5">
        <w:t>.</w:t>
      </w:r>
      <w:r>
        <w:t>u19) -0</w:t>
      </w:r>
      <w:r w:rsidR="00644CD5">
        <w:t>.</w:t>
      </w:r>
      <w:r>
        <w:t>405*T(v5</w:t>
      </w:r>
      <w:r w:rsidR="00644CD5">
        <w:t>.</w:t>
      </w:r>
      <w:r>
        <w:t>u35) -0</w:t>
      </w:r>
      <w:r w:rsidR="00644CD5">
        <w:t>.</w:t>
      </w:r>
      <w:r>
        <w:t>823*T(v7</w:t>
      </w:r>
      <w:r w:rsidR="00644CD5">
        <w:t>.</w:t>
      </w:r>
      <w:r>
        <w:t>u31) -0</w:t>
      </w:r>
      <w:r w:rsidR="00644CD5">
        <w:t>.</w:t>
      </w:r>
      <w:r>
        <w:t>682*T(v16</w:t>
      </w:r>
      <w:r w:rsidR="00644CD5">
        <w:t>.</w:t>
      </w:r>
      <w:r>
        <w:t>u15) + 0</w:t>
      </w:r>
      <w:r w:rsidR="00644CD5">
        <w:t>.</w:t>
      </w:r>
      <w:r>
        <w:t>601*T(v15</w:t>
      </w:r>
      <w:r w:rsidR="00644CD5">
        <w:t>.</w:t>
      </w:r>
      <w:r>
        <w:t>u12) + 0</w:t>
      </w:r>
      <w:r w:rsidR="00644CD5">
        <w:t>.</w:t>
      </w:r>
      <w:r>
        <w:t>939*T(v4</w:t>
      </w:r>
      <w:r w:rsidR="00644CD5">
        <w:t>.</w:t>
      </w:r>
      <w:r>
        <w:t>u7) -0</w:t>
      </w:r>
      <w:r w:rsidR="00644CD5">
        <w:t>.</w:t>
      </w:r>
      <w:r>
        <w:t>671*T(v18</w:t>
      </w:r>
      <w:r w:rsidR="00644CD5">
        <w:t>.</w:t>
      </w:r>
      <w:r>
        <w:t>u2) -0</w:t>
      </w:r>
      <w:r w:rsidR="00644CD5">
        <w:t>.</w:t>
      </w:r>
      <w:r>
        <w:t>569*T(v12</w:t>
      </w:r>
      <w:r w:rsidR="00644CD5">
        <w:t>.</w:t>
      </w:r>
      <w:r>
        <w:t>u16) + 0</w:t>
      </w:r>
      <w:r w:rsidR="00644CD5">
        <w:t>.</w:t>
      </w:r>
      <w:r>
        <w:t>364*T(v6</w:t>
      </w:r>
      <w:r w:rsidR="00644CD5">
        <w:t>.</w:t>
      </w:r>
      <w:r>
        <w:t>u28) -0</w:t>
      </w:r>
      <w:r w:rsidR="00644CD5">
        <w:t>.</w:t>
      </w:r>
      <w:r>
        <w:t>465*T(v8</w:t>
      </w:r>
      <w:r w:rsidR="00644CD5">
        <w:t>.</w:t>
      </w:r>
      <w:r>
        <w:t>u26) -0</w:t>
      </w:r>
      <w:r w:rsidR="00644CD5">
        <w:t>.</w:t>
      </w:r>
      <w:r>
        <w:t>521*T(v24</w:t>
      </w:r>
      <w:r w:rsidR="00644CD5">
        <w:t>.</w:t>
      </w:r>
      <w:r>
        <w:t>u8) + 0</w:t>
      </w:r>
      <w:r w:rsidR="00644CD5">
        <w:t>.</w:t>
      </w:r>
      <w:r>
        <w:t>468*T(v7</w:t>
      </w:r>
      <w:r w:rsidR="00644CD5">
        <w:t>.</w:t>
      </w:r>
      <w:r>
        <w:t>u32) + 0</w:t>
      </w:r>
      <w:r w:rsidR="00644CD5">
        <w:t>.</w:t>
      </w:r>
      <w:r>
        <w:t>717*T(v3</w:t>
      </w:r>
      <w:r w:rsidR="00644CD5">
        <w:t>.</w:t>
      </w:r>
      <w:r>
        <w:t>u21) + 0</w:t>
      </w:r>
      <w:r w:rsidR="00644CD5">
        <w:t>.</w:t>
      </w:r>
      <w:r>
        <w:t>637*T(v18</w:t>
      </w:r>
      <w:r w:rsidR="00644CD5">
        <w:t>.</w:t>
      </w:r>
      <w:r>
        <w:t>u17) + 0</w:t>
      </w:r>
      <w:r w:rsidR="00644CD5">
        <w:t>.</w:t>
      </w:r>
      <w:r>
        <w:t>668*T(v7</w:t>
      </w:r>
      <w:r w:rsidR="00644CD5">
        <w:t>.</w:t>
      </w:r>
      <w:r>
        <w:t>u22) + 0</w:t>
      </w:r>
      <w:r w:rsidR="00644CD5">
        <w:t>.</w:t>
      </w:r>
      <w:r>
        <w:t>513*T(v28) -0</w:t>
      </w:r>
      <w:r w:rsidR="00644CD5">
        <w:t>.</w:t>
      </w:r>
      <w:r>
        <w:t>383*T(v29</w:t>
      </w:r>
      <w:r w:rsidR="00644CD5">
        <w:t>.</w:t>
      </w:r>
      <w:r>
        <w:t>u2) + 0</w:t>
      </w:r>
      <w:r w:rsidR="00644CD5">
        <w:t>.</w:t>
      </w:r>
      <w:r>
        <w:t>466*T(v4</w:t>
      </w:r>
      <w:r w:rsidR="00644CD5">
        <w:t>.</w:t>
      </w:r>
      <w:r>
        <w:t>u21) + 0</w:t>
      </w:r>
      <w:r w:rsidR="00644CD5">
        <w:t>.</w:t>
      </w:r>
      <w:r>
        <w:t>337*T(v8) + 0</w:t>
      </w:r>
      <w:r w:rsidR="00644CD5">
        <w:t>.</w:t>
      </w:r>
      <w:r>
        <w:t>533*T(v9</w:t>
      </w:r>
      <w:r w:rsidR="00644CD5">
        <w:t>.</w:t>
      </w:r>
      <w:r>
        <w:t>u13) -0</w:t>
      </w:r>
      <w:r w:rsidR="00644CD5">
        <w:t>.</w:t>
      </w:r>
      <w:r>
        <w:t>649*T(v19</w:t>
      </w:r>
      <w:r w:rsidR="00644CD5">
        <w:t>.</w:t>
      </w:r>
      <w:r>
        <w:t>u15) + 0</w:t>
      </w:r>
      <w:r w:rsidR="00644CD5">
        <w:t>.</w:t>
      </w:r>
      <w:r>
        <w:t>622*T(v17</w:t>
      </w:r>
      <w:r w:rsidR="00644CD5">
        <w:t>.</w:t>
      </w:r>
      <w:r>
        <w:t>u10) -0</w:t>
      </w:r>
      <w:r w:rsidR="00644CD5">
        <w:t>.</w:t>
      </w:r>
      <w:r>
        <w:t>461*T(v21</w:t>
      </w:r>
      <w:r w:rsidR="00644CD5">
        <w:t>.</w:t>
      </w:r>
      <w:r>
        <w:t>u20) + 0</w:t>
      </w:r>
      <w:r w:rsidR="00644CD5">
        <w:t>.</w:t>
      </w:r>
      <w:r>
        <w:t>691*T(v3</w:t>
      </w:r>
      <w:r w:rsidR="00644CD5">
        <w:t>.</w:t>
      </w:r>
      <w:r>
        <w:t>u25) + 0</w:t>
      </w:r>
      <w:r w:rsidR="00644CD5">
        <w:t>.</w:t>
      </w:r>
      <w:r>
        <w:t>536*T(v3</w:t>
      </w:r>
      <w:r w:rsidR="00644CD5">
        <w:t>.</w:t>
      </w:r>
      <w:r>
        <w:t>u24) + 0</w:t>
      </w:r>
      <w:r w:rsidR="00644CD5">
        <w:t>.</w:t>
      </w:r>
      <w:r>
        <w:t>383*T(u37) + 0</w:t>
      </w:r>
      <w:r w:rsidR="00644CD5">
        <w:t>.</w:t>
      </w:r>
      <w:r>
        <w:t>237*T(u35) + 0</w:t>
      </w:r>
      <w:r w:rsidR="00644CD5">
        <w:t>.</w:t>
      </w:r>
      <w:r>
        <w:t>362*T(v19</w:t>
      </w:r>
      <w:r w:rsidR="00644CD5">
        <w:t>.</w:t>
      </w:r>
      <w:r>
        <w:t>u10) + 10</w:t>
      </w:r>
      <w:r w:rsidR="00644CD5">
        <w:t>.</w:t>
      </w:r>
      <w:r>
        <w:t>4*Lipophilicity + 0</w:t>
      </w:r>
      <w:r w:rsidR="00644CD5">
        <w:t>.</w:t>
      </w:r>
      <w:r>
        <w:t>131*MW + 0</w:t>
      </w:r>
      <w:r w:rsidR="00644CD5">
        <w:t>.</w:t>
      </w:r>
      <w:r>
        <w:t>0974*Lipophilicity^2 -0</w:t>
      </w:r>
      <w:r w:rsidR="00644CD5">
        <w:t>.</w:t>
      </w:r>
      <w:r>
        <w:t>447*T(v4</w:t>
      </w:r>
      <w:r w:rsidR="00644CD5">
        <w:t>.</w:t>
      </w:r>
      <w:r>
        <w:t>u37) + 0</w:t>
      </w:r>
      <w:r w:rsidR="00644CD5">
        <w:t>.</w:t>
      </w:r>
      <w:r>
        <w:t>618*T(v11</w:t>
      </w:r>
      <w:r w:rsidR="00644CD5">
        <w:t>.</w:t>
      </w:r>
      <w:r>
        <w:t>u7) + 0</w:t>
      </w:r>
      <w:r w:rsidR="00644CD5">
        <w:t>.</w:t>
      </w:r>
      <w:r>
        <w:t>453*T(v22</w:t>
      </w:r>
      <w:r w:rsidR="00644CD5">
        <w:t>.</w:t>
      </w:r>
      <w:r>
        <w:t>u4) -0</w:t>
      </w:r>
      <w:r w:rsidR="00644CD5">
        <w:t>.</w:t>
      </w:r>
      <w:r>
        <w:t>534*T(v4</w:t>
      </w:r>
      <w:r w:rsidR="00644CD5">
        <w:t>.</w:t>
      </w:r>
      <w:r>
        <w:t>u13) + 0</w:t>
      </w:r>
      <w:r w:rsidR="00644CD5">
        <w:t>.</w:t>
      </w:r>
      <w:r>
        <w:t>587*T(v20</w:t>
      </w:r>
      <w:r w:rsidR="00644CD5">
        <w:t>.</w:t>
      </w:r>
      <w:r>
        <w:t>u17) -0</w:t>
      </w:r>
      <w:r w:rsidR="00644CD5">
        <w:t>.</w:t>
      </w:r>
      <w:r>
        <w:t>223*T(v32</w:t>
      </w:r>
      <w:r w:rsidR="00644CD5">
        <w:t>.</w:t>
      </w:r>
      <w:r>
        <w:t>u11) + 0</w:t>
      </w:r>
      <w:r w:rsidR="00644CD5">
        <w:t>.</w:t>
      </w:r>
      <w:r>
        <w:t>559*T(v9</w:t>
      </w:r>
      <w:r w:rsidR="00644CD5">
        <w:t>.</w:t>
      </w:r>
      <w:r>
        <w:t>u28) -0</w:t>
      </w:r>
      <w:r w:rsidR="00644CD5">
        <w:t>.</w:t>
      </w:r>
      <w:r>
        <w:t>462*T(v10</w:t>
      </w:r>
      <w:r w:rsidR="00644CD5">
        <w:t>.</w:t>
      </w:r>
      <w:r>
        <w:t>u31) -0</w:t>
      </w:r>
      <w:r w:rsidR="00644CD5">
        <w:t>.</w:t>
      </w:r>
      <w:r>
        <w:t>425*T(v5</w:t>
      </w:r>
      <w:r w:rsidR="00644CD5">
        <w:t>.</w:t>
      </w:r>
      <w:r>
        <w:t>u36) -0</w:t>
      </w:r>
      <w:r w:rsidR="00644CD5">
        <w:t>.</w:t>
      </w:r>
      <w:r>
        <w:t>49*T(v1</w:t>
      </w:r>
      <w:r w:rsidR="00644CD5">
        <w:t>.</w:t>
      </w:r>
      <w:r>
        <w:t>u20) -0</w:t>
      </w:r>
      <w:r w:rsidR="00644CD5">
        <w:t>.</w:t>
      </w:r>
      <w:r>
        <w:t>58*T(v8</w:t>
      </w:r>
      <w:r w:rsidR="00644CD5">
        <w:t>.</w:t>
      </w:r>
      <w:r>
        <w:t>u16) + 0</w:t>
      </w:r>
      <w:r w:rsidR="00644CD5">
        <w:t>.</w:t>
      </w:r>
      <w:r>
        <w:t>323*T(v23) + 0</w:t>
      </w:r>
      <w:r w:rsidR="00644CD5">
        <w:t>.</w:t>
      </w:r>
      <w:r>
        <w:t>468*T(v24</w:t>
      </w:r>
      <w:r w:rsidR="00644CD5">
        <w:t>.</w:t>
      </w:r>
      <w:r>
        <w:t>u3) + 0</w:t>
      </w:r>
      <w:r w:rsidR="00644CD5">
        <w:t>.</w:t>
      </w:r>
      <w:r>
        <w:t>577*T(v15</w:t>
      </w:r>
      <w:r w:rsidR="00644CD5">
        <w:t>.</w:t>
      </w:r>
      <w:r>
        <w:t>u15) + 0</w:t>
      </w:r>
      <w:r w:rsidR="00644CD5">
        <w:t>.</w:t>
      </w:r>
      <w:r>
        <w:t>19*T(v21</w:t>
      </w:r>
      <w:r w:rsidR="00644CD5">
        <w:t>.</w:t>
      </w:r>
      <w:r>
        <w:t>u22) + 0</w:t>
      </w:r>
      <w:r w:rsidR="00644CD5">
        <w:t>.</w:t>
      </w:r>
      <w:r>
        <w:t>239*T(v5</w:t>
      </w:r>
      <w:r w:rsidR="00644CD5">
        <w:t>.</w:t>
      </w:r>
      <w:r>
        <w:t>u12) -0</w:t>
      </w:r>
      <w:r w:rsidR="00644CD5">
        <w:t>.</w:t>
      </w:r>
      <w:r>
        <w:t>414*T(v18</w:t>
      </w:r>
      <w:r w:rsidR="00644CD5">
        <w:t>.</w:t>
      </w:r>
      <w:r>
        <w:t>u20) + 0</w:t>
      </w:r>
      <w:r w:rsidR="00644CD5">
        <w:t>.</w:t>
      </w:r>
      <w:r>
        <w:t>229*T(v12</w:t>
      </w:r>
      <w:r w:rsidR="00644CD5">
        <w:t>.</w:t>
      </w:r>
      <w:r>
        <w:t>u20) + 0</w:t>
      </w:r>
      <w:r w:rsidR="00644CD5">
        <w:t>.</w:t>
      </w:r>
      <w:r>
        <w:t>504*T(v2</w:t>
      </w:r>
      <w:r w:rsidR="00644CD5">
        <w:t>.</w:t>
      </w:r>
      <w:r>
        <w:t>u25) -0</w:t>
      </w:r>
      <w:r w:rsidR="00644CD5">
        <w:t>.</w:t>
      </w:r>
      <w:r>
        <w:t>511*T(v27</w:t>
      </w:r>
      <w:r w:rsidR="00644CD5">
        <w:t>.</w:t>
      </w:r>
      <w:r>
        <w:t>u7) + 0</w:t>
      </w:r>
      <w:r w:rsidR="00644CD5">
        <w:t>.</w:t>
      </w:r>
      <w:r>
        <w:t>33*T(v10</w:t>
      </w:r>
      <w:r w:rsidR="00644CD5">
        <w:t>.</w:t>
      </w:r>
      <w:r>
        <w:t>u29) + 0</w:t>
      </w:r>
      <w:r w:rsidR="00644CD5">
        <w:t>.</w:t>
      </w:r>
      <w:r>
        <w:t>348*T(v9</w:t>
      </w:r>
      <w:r w:rsidR="00644CD5">
        <w:t>.</w:t>
      </w:r>
      <w:r>
        <w:t>u16) + 0</w:t>
      </w:r>
      <w:r w:rsidR="00644CD5">
        <w:t>.</w:t>
      </w:r>
      <w:r>
        <w:t>311*T(v25</w:t>
      </w:r>
      <w:r w:rsidR="00644CD5">
        <w:t>.</w:t>
      </w:r>
      <w:r>
        <w:t>u17) -0</w:t>
      </w:r>
      <w:r w:rsidR="00644CD5">
        <w:t>.</w:t>
      </w:r>
      <w:r>
        <w:t>453*T(v24</w:t>
      </w:r>
      <w:r w:rsidR="00644CD5">
        <w:t>.</w:t>
      </w:r>
      <w:r>
        <w:t>u15) + 0</w:t>
      </w:r>
      <w:r w:rsidR="00644CD5">
        <w:t>.</w:t>
      </w:r>
      <w:r>
        <w:t>468*T(v28</w:t>
      </w:r>
      <w:r w:rsidR="00644CD5">
        <w:t>.</w:t>
      </w:r>
      <w:r>
        <w:t>u2) -0</w:t>
      </w:r>
      <w:r w:rsidR="00644CD5">
        <w:t>.</w:t>
      </w:r>
      <w:r>
        <w:t>346*T(v4</w:t>
      </w:r>
      <w:r w:rsidR="00644CD5">
        <w:t>.</w:t>
      </w:r>
      <w:r>
        <w:t>u31) + 0</w:t>
      </w:r>
      <w:r w:rsidR="00644CD5">
        <w:t>.</w:t>
      </w:r>
      <w:r>
        <w:t>32*T(v15</w:t>
      </w:r>
      <w:r w:rsidR="00644CD5">
        <w:t>.</w:t>
      </w:r>
      <w:r>
        <w:t>u7) -0</w:t>
      </w:r>
      <w:r w:rsidR="00644CD5">
        <w:t>.</w:t>
      </w:r>
      <w:r>
        <w:t>744*T(v17</w:t>
      </w:r>
      <w:r w:rsidR="00644CD5">
        <w:t>.</w:t>
      </w:r>
      <w:r>
        <w:t>u3) -0</w:t>
      </w:r>
      <w:r w:rsidR="00644CD5">
        <w:t>.</w:t>
      </w:r>
      <w:r>
        <w:t>524*T(v9</w:t>
      </w:r>
      <w:r w:rsidR="00644CD5">
        <w:t>.</w:t>
      </w:r>
      <w:r>
        <w:t>u3) + 0</w:t>
      </w:r>
      <w:r w:rsidR="00644CD5">
        <w:t>.</w:t>
      </w:r>
      <w:r>
        <w:t>4*T(v20</w:t>
      </w:r>
      <w:r w:rsidR="00644CD5">
        <w:t>.</w:t>
      </w:r>
      <w:r>
        <w:t>u16) -0</w:t>
      </w:r>
      <w:r w:rsidR="00644CD5">
        <w:t>.</w:t>
      </w:r>
      <w:r>
        <w:t>642*T(v6</w:t>
      </w:r>
      <w:r w:rsidR="00644CD5">
        <w:t>.</w:t>
      </w:r>
      <w:r>
        <w:t>u24) + 0</w:t>
      </w:r>
      <w:r w:rsidR="00644CD5">
        <w:t>.</w:t>
      </w:r>
      <w:r>
        <w:t>371*T(v15</w:t>
      </w:r>
      <w:r w:rsidR="00644CD5">
        <w:t>.</w:t>
      </w:r>
      <w:r>
        <w:t>u4) -0</w:t>
      </w:r>
      <w:r w:rsidR="00644CD5">
        <w:t>.</w:t>
      </w:r>
      <w:r>
        <w:t>503*T(v14</w:t>
      </w:r>
      <w:r w:rsidR="00644CD5">
        <w:t>.</w:t>
      </w:r>
      <w:r>
        <w:t>u26) -0</w:t>
      </w:r>
      <w:r w:rsidR="00644CD5">
        <w:t>.</w:t>
      </w:r>
      <w:r>
        <w:t>231*T(v13</w:t>
      </w:r>
      <w:r w:rsidR="00644CD5">
        <w:t>.</w:t>
      </w:r>
      <w:r>
        <w:t>u25) + 0</w:t>
      </w:r>
      <w:r w:rsidR="00644CD5">
        <w:t>.</w:t>
      </w:r>
      <w:r>
        <w:t>388*T(v29</w:t>
      </w:r>
      <w:r w:rsidR="00644CD5">
        <w:t>.</w:t>
      </w:r>
      <w:r>
        <w:t>u14) -0</w:t>
      </w:r>
      <w:r w:rsidR="00644CD5">
        <w:t>.</w:t>
      </w:r>
      <w:r>
        <w:t>341*T(v21</w:t>
      </w:r>
      <w:r w:rsidR="00644CD5">
        <w:t>.</w:t>
      </w:r>
      <w:r>
        <w:t>u17) + 0</w:t>
      </w:r>
      <w:r w:rsidR="00644CD5">
        <w:t>.</w:t>
      </w:r>
      <w:r>
        <w:t>496*T(v3</w:t>
      </w:r>
      <w:r w:rsidR="00644CD5">
        <w:t>.</w:t>
      </w:r>
      <w:r>
        <w:t>u22) + 0</w:t>
      </w:r>
      <w:r w:rsidR="00644CD5">
        <w:t>.</w:t>
      </w:r>
      <w:r>
        <w:t>389*T(v27</w:t>
      </w:r>
      <w:r w:rsidR="00644CD5">
        <w:t>.</w:t>
      </w:r>
      <w:r>
        <w:t>u14) -0</w:t>
      </w:r>
      <w:r w:rsidR="00644CD5">
        <w:t>.</w:t>
      </w:r>
      <w:r>
        <w:t>284*T(u39) -0</w:t>
      </w:r>
      <w:r w:rsidR="00644CD5">
        <w:t>.</w:t>
      </w:r>
      <w:r>
        <w:t>463*T(v29</w:t>
      </w:r>
      <w:r w:rsidR="00644CD5">
        <w:t>.</w:t>
      </w:r>
      <w:r>
        <w:t>u7) + 0</w:t>
      </w:r>
      <w:r w:rsidR="00644CD5">
        <w:t>.</w:t>
      </w:r>
      <w:r>
        <w:t>556*T(v6) + 0</w:t>
      </w:r>
      <w:r w:rsidR="00644CD5">
        <w:t>.</w:t>
      </w:r>
      <w:r>
        <w:t>279*T(v25</w:t>
      </w:r>
      <w:r w:rsidR="00644CD5">
        <w:t>.</w:t>
      </w:r>
      <w:r>
        <w:t>u8) -0</w:t>
      </w:r>
      <w:r w:rsidR="00644CD5">
        <w:t>.</w:t>
      </w:r>
      <w:r>
        <w:t>0384*NumHal + 0</w:t>
      </w:r>
      <w:r w:rsidR="00644CD5">
        <w:t>.</w:t>
      </w:r>
      <w:r>
        <w:t>354*T(v5</w:t>
      </w:r>
      <w:r w:rsidR="00644CD5">
        <w:t>.</w:t>
      </w:r>
      <w:r>
        <w:t>u37) -0</w:t>
      </w:r>
      <w:r w:rsidR="00644CD5">
        <w:t>.</w:t>
      </w:r>
      <w:r>
        <w:t>283*T(v22</w:t>
      </w:r>
      <w:r w:rsidR="00644CD5">
        <w:t>.</w:t>
      </w:r>
      <w:r>
        <w:t>u20) -0</w:t>
      </w:r>
      <w:r w:rsidR="00644CD5">
        <w:t>.</w:t>
      </w:r>
      <w:r>
        <w:t>418*T(v17</w:t>
      </w:r>
      <w:r w:rsidR="00644CD5">
        <w:t>.</w:t>
      </w:r>
      <w:r>
        <w:t>u7) -0</w:t>
      </w:r>
      <w:r w:rsidR="00644CD5">
        <w:t>.</w:t>
      </w:r>
      <w:r>
        <w:t>352*T(v6</w:t>
      </w:r>
      <w:r w:rsidR="00644CD5">
        <w:t>.</w:t>
      </w:r>
      <w:r>
        <w:t>u20) -0</w:t>
      </w:r>
      <w:r w:rsidR="00644CD5">
        <w:t>.</w:t>
      </w:r>
      <w:r>
        <w:t>493*T(v1</w:t>
      </w:r>
      <w:r w:rsidR="00644CD5">
        <w:t>.</w:t>
      </w:r>
      <w:r>
        <w:t>u37) -0</w:t>
      </w:r>
      <w:r w:rsidR="00644CD5">
        <w:t>.</w:t>
      </w:r>
      <w:r>
        <w:t>291*T(v27</w:t>
      </w:r>
      <w:r w:rsidR="00644CD5">
        <w:t>.</w:t>
      </w:r>
      <w:r>
        <w:t>u3) + 0</w:t>
      </w:r>
      <w:r w:rsidR="00644CD5">
        <w:t>.</w:t>
      </w:r>
      <w:r>
        <w:t>222*T(v38</w:t>
      </w:r>
      <w:r w:rsidR="00644CD5">
        <w:t>.</w:t>
      </w:r>
      <w:r>
        <w:t>u1) -0</w:t>
      </w:r>
      <w:r w:rsidR="00644CD5">
        <w:t>.</w:t>
      </w:r>
      <w:r>
        <w:t>265*T(u23) -0</w:t>
      </w:r>
      <w:r w:rsidR="00644CD5">
        <w:t>.</w:t>
      </w:r>
      <w:r>
        <w:t>354*T(v7</w:t>
      </w:r>
      <w:r w:rsidR="00644CD5">
        <w:t>.</w:t>
      </w:r>
      <w:r>
        <w:t>u10) -0</w:t>
      </w:r>
      <w:r w:rsidR="00644CD5">
        <w:t>.</w:t>
      </w:r>
      <w:r>
        <w:t>225*T(v5</w:t>
      </w:r>
      <w:r w:rsidR="00644CD5">
        <w:t>.</w:t>
      </w:r>
      <w:r>
        <w:t>u11) -0</w:t>
      </w:r>
      <w:r w:rsidR="00644CD5">
        <w:t>.</w:t>
      </w:r>
      <w:r>
        <w:t>393*T(v13</w:t>
      </w:r>
      <w:r w:rsidR="00644CD5">
        <w:t>.</w:t>
      </w:r>
      <w:r>
        <w:t>u9) + 0</w:t>
      </w:r>
      <w:r w:rsidR="00644CD5">
        <w:t>.</w:t>
      </w:r>
      <w:r>
        <w:t>256*T(v23</w:t>
      </w:r>
      <w:r w:rsidR="00644CD5">
        <w:t>.</w:t>
      </w:r>
      <w:r>
        <w:t>u3) -0</w:t>
      </w:r>
      <w:r w:rsidR="00644CD5">
        <w:t>.</w:t>
      </w:r>
      <w:r>
        <w:t>265*T(v11</w:t>
      </w:r>
      <w:r w:rsidR="00644CD5">
        <w:t>.</w:t>
      </w:r>
      <w:r>
        <w:t>u21) + 0</w:t>
      </w:r>
      <w:r w:rsidR="00644CD5">
        <w:t>.</w:t>
      </w:r>
      <w:r>
        <w:t>315*T(v12</w:t>
      </w:r>
      <w:r w:rsidR="00644CD5">
        <w:t>.</w:t>
      </w:r>
      <w:r>
        <w:t>u22) -0</w:t>
      </w:r>
      <w:r w:rsidR="00644CD5">
        <w:t>.</w:t>
      </w:r>
      <w:r>
        <w:t>357*T(v17</w:t>
      </w:r>
      <w:r w:rsidR="00644CD5">
        <w:t>.</w:t>
      </w:r>
      <w:r>
        <w:t>u2) -0</w:t>
      </w:r>
      <w:r w:rsidR="00644CD5">
        <w:t>.</w:t>
      </w:r>
      <w:r>
        <w:t>32*T(v2</w:t>
      </w:r>
      <w:r w:rsidR="00644CD5">
        <w:t>.</w:t>
      </w:r>
      <w:r>
        <w:t>u33) + 0</w:t>
      </w:r>
      <w:r w:rsidR="00644CD5">
        <w:t>.</w:t>
      </w:r>
      <w:r>
        <w:t>303*T(u9) -0</w:t>
      </w:r>
      <w:r w:rsidR="00644CD5">
        <w:t>.</w:t>
      </w:r>
      <w:r>
        <w:t>375*T(v33</w:t>
      </w:r>
      <w:r w:rsidR="00644CD5">
        <w:t>.</w:t>
      </w:r>
      <w:r>
        <w:t>u2) + 0</w:t>
      </w:r>
      <w:r w:rsidR="00644CD5">
        <w:t>.</w:t>
      </w:r>
      <w:r>
        <w:t>277*T(v17</w:t>
      </w:r>
      <w:r w:rsidR="00644CD5">
        <w:t>.</w:t>
      </w:r>
      <w:r>
        <w:t>u22) -0</w:t>
      </w:r>
      <w:r w:rsidR="00644CD5">
        <w:t>.</w:t>
      </w:r>
      <w:r>
        <w:t>42*T(v8</w:t>
      </w:r>
      <w:r w:rsidR="00644CD5">
        <w:t>.</w:t>
      </w:r>
      <w:r>
        <w:t>u15) + 0</w:t>
      </w:r>
      <w:r w:rsidR="00644CD5">
        <w:t>.</w:t>
      </w:r>
      <w:r>
        <w:t>421*T(v13</w:t>
      </w:r>
      <w:r w:rsidR="00644CD5">
        <w:t>.</w:t>
      </w:r>
      <w:r>
        <w:t>u26) -0</w:t>
      </w:r>
      <w:r w:rsidR="00644CD5">
        <w:t>.</w:t>
      </w:r>
      <w:r>
        <w:t>394*T(v5) -0</w:t>
      </w:r>
      <w:r w:rsidR="00644CD5">
        <w:t>.</w:t>
      </w:r>
      <w:r>
        <w:t>312*T(v28</w:t>
      </w:r>
      <w:r w:rsidR="00644CD5">
        <w:t>.</w:t>
      </w:r>
      <w:r>
        <w:t>u14) -0</w:t>
      </w:r>
      <w:r w:rsidR="00644CD5">
        <w:t>.</w:t>
      </w:r>
      <w:r>
        <w:t>252*T(v13</w:t>
      </w:r>
      <w:r w:rsidR="00644CD5">
        <w:t>.</w:t>
      </w:r>
      <w:r>
        <w:t>u2) + 0</w:t>
      </w:r>
      <w:r w:rsidR="00644CD5">
        <w:t>.</w:t>
      </w:r>
      <w:r>
        <w:t>272*T(v7</w:t>
      </w:r>
      <w:r w:rsidR="00644CD5">
        <w:t>.</w:t>
      </w:r>
      <w:r>
        <w:t>u30) -0</w:t>
      </w:r>
      <w:r w:rsidR="00644CD5">
        <w:t>.</w:t>
      </w:r>
      <w:r>
        <w:t>294*T(v24</w:t>
      </w:r>
      <w:r w:rsidR="00644CD5">
        <w:t>.</w:t>
      </w:r>
      <w:r>
        <w:t>u4) -0</w:t>
      </w:r>
      <w:r w:rsidR="00644CD5">
        <w:t>.</w:t>
      </w:r>
      <w:r>
        <w:t>436*T(v14</w:t>
      </w:r>
      <w:r w:rsidR="00644CD5">
        <w:t>.</w:t>
      </w:r>
      <w:r>
        <w:t>u1) -0</w:t>
      </w:r>
      <w:r w:rsidR="00644CD5">
        <w:t>.</w:t>
      </w:r>
      <w:r>
        <w:t>299*T(v25</w:t>
      </w:r>
      <w:r w:rsidR="00644CD5">
        <w:t>.</w:t>
      </w:r>
      <w:r>
        <w:t>u7) + 0</w:t>
      </w:r>
      <w:r w:rsidR="00644CD5">
        <w:t>.</w:t>
      </w:r>
      <w:r>
        <w:t>365*T(v5</w:t>
      </w:r>
      <w:r w:rsidR="00644CD5">
        <w:t>.</w:t>
      </w:r>
      <w:r>
        <w:t>u23) -0</w:t>
      </w:r>
      <w:r w:rsidR="00644CD5">
        <w:t>.</w:t>
      </w:r>
      <w:r>
        <w:t>432*T(v11</w:t>
      </w:r>
      <w:r w:rsidR="00644CD5">
        <w:t>.</w:t>
      </w:r>
      <w:r>
        <w:t>u29) -0</w:t>
      </w:r>
      <w:r w:rsidR="00644CD5">
        <w:t>.</w:t>
      </w:r>
      <w:r>
        <w:t>418*T(v11</w:t>
      </w:r>
      <w:r w:rsidR="00644CD5">
        <w:t>.</w:t>
      </w:r>
      <w:r>
        <w:t>u11) -0</w:t>
      </w:r>
      <w:r w:rsidR="00644CD5">
        <w:t>.</w:t>
      </w:r>
      <w:r>
        <w:t>321*T(v25</w:t>
      </w:r>
      <w:r w:rsidR="00644CD5">
        <w:t>.</w:t>
      </w:r>
      <w:r>
        <w:t>u3) -0</w:t>
      </w:r>
      <w:r w:rsidR="00644CD5">
        <w:t>.</w:t>
      </w:r>
      <w:r>
        <w:t>443*T(v1</w:t>
      </w:r>
      <w:r w:rsidR="00644CD5">
        <w:t>.</w:t>
      </w:r>
      <w:r>
        <w:t>u21) -0</w:t>
      </w:r>
      <w:r w:rsidR="00644CD5">
        <w:t>.</w:t>
      </w:r>
      <w:r>
        <w:t>318*T(v14</w:t>
      </w:r>
      <w:r w:rsidR="00644CD5">
        <w:t>.</w:t>
      </w:r>
      <w:r>
        <w:t>u28) + 0</w:t>
      </w:r>
      <w:r w:rsidR="00644CD5">
        <w:t>.</w:t>
      </w:r>
      <w:r>
        <w:t>308*T(v24</w:t>
      </w:r>
      <w:r w:rsidR="00644CD5">
        <w:t>.</w:t>
      </w:r>
      <w:r>
        <w:t>u19) + 0</w:t>
      </w:r>
      <w:r w:rsidR="00644CD5">
        <w:t>.</w:t>
      </w:r>
      <w:r>
        <w:t>348*T(v6</w:t>
      </w:r>
      <w:r w:rsidR="00644CD5">
        <w:t>.</w:t>
      </w:r>
      <w:r>
        <w:t>u11) + 0</w:t>
      </w:r>
      <w:r w:rsidR="00644CD5">
        <w:t>.</w:t>
      </w:r>
      <w:r>
        <w:t>19*T(v1</w:t>
      </w:r>
      <w:r w:rsidR="00644CD5">
        <w:t>.</w:t>
      </w:r>
      <w:r>
        <w:t>u30) -0</w:t>
      </w:r>
      <w:r w:rsidR="00644CD5">
        <w:t>.</w:t>
      </w:r>
      <w:r>
        <w:t>265*T(v26</w:t>
      </w:r>
      <w:r w:rsidR="00644CD5">
        <w:t>.</w:t>
      </w:r>
      <w:r>
        <w:t>u6) -0</w:t>
      </w:r>
      <w:r w:rsidR="00644CD5">
        <w:t>.</w:t>
      </w:r>
      <w:r>
        <w:t>241*T(v20</w:t>
      </w:r>
      <w:r w:rsidR="00644CD5">
        <w:t>.</w:t>
      </w:r>
      <w:r>
        <w:t>u11) + 0</w:t>
      </w:r>
      <w:r w:rsidR="00644CD5">
        <w:t>.</w:t>
      </w:r>
      <w:r>
        <w:t>262*T(v26</w:t>
      </w:r>
      <w:r w:rsidR="00644CD5">
        <w:t>.</w:t>
      </w:r>
      <w:r>
        <w:t>u11) + 0</w:t>
      </w:r>
      <w:r w:rsidR="00644CD5">
        <w:t>.</w:t>
      </w:r>
      <w:r>
        <w:t>339*T(v11</w:t>
      </w:r>
      <w:r w:rsidR="00644CD5">
        <w:t>.</w:t>
      </w:r>
      <w:r>
        <w:t>u22) + 0</w:t>
      </w:r>
      <w:r w:rsidR="00644CD5">
        <w:t>.</w:t>
      </w:r>
      <w:r>
        <w:t>256*T(v4</w:t>
      </w:r>
      <w:r w:rsidR="00644CD5">
        <w:t>.</w:t>
      </w:r>
      <w:r>
        <w:t>u14) -0</w:t>
      </w:r>
      <w:r w:rsidR="00644CD5">
        <w:t>.</w:t>
      </w:r>
      <w:r>
        <w:t>276*T(v14</w:t>
      </w:r>
      <w:r w:rsidR="00644CD5">
        <w:t>.</w:t>
      </w:r>
      <w:r>
        <w:t>u24) + 0</w:t>
      </w:r>
      <w:r w:rsidR="00644CD5">
        <w:t>.</w:t>
      </w:r>
      <w:r>
        <w:t>16*T(v33</w:t>
      </w:r>
      <w:r w:rsidR="00644CD5">
        <w:t>.</w:t>
      </w:r>
      <w:r>
        <w:t>u7) + 0</w:t>
      </w:r>
      <w:r w:rsidR="00644CD5">
        <w:t>.</w:t>
      </w:r>
      <w:r>
        <w:t>291*T(v1</w:t>
      </w:r>
      <w:r w:rsidR="00644CD5">
        <w:t>.</w:t>
      </w:r>
      <w:r>
        <w:t>u33) -0</w:t>
      </w:r>
      <w:r w:rsidR="00644CD5">
        <w:t>.</w:t>
      </w:r>
      <w:r>
        <w:t>182*T(v17</w:t>
      </w:r>
      <w:r w:rsidR="00644CD5">
        <w:t>.</w:t>
      </w:r>
      <w:r>
        <w:t>u15) + 0</w:t>
      </w:r>
      <w:r w:rsidR="00644CD5">
        <w:t>.</w:t>
      </w:r>
      <w:r>
        <w:t>25*T(v6</w:t>
      </w:r>
      <w:r w:rsidR="00644CD5">
        <w:t>.</w:t>
      </w:r>
      <w:r>
        <w:t>u36) + 0</w:t>
      </w:r>
      <w:r w:rsidR="00644CD5">
        <w:t>.</w:t>
      </w:r>
      <w:r>
        <w:t>181*T(v34) -0</w:t>
      </w:r>
      <w:r w:rsidR="00644CD5">
        <w:t>.</w:t>
      </w:r>
      <w:r>
        <w:t>239*T(v13</w:t>
      </w:r>
      <w:r w:rsidR="00644CD5">
        <w:t>.</w:t>
      </w:r>
      <w:r>
        <w:t>u18) -0</w:t>
      </w:r>
      <w:r w:rsidR="00644CD5">
        <w:t>.</w:t>
      </w:r>
      <w:r>
        <w:t>288*T(v2</w:t>
      </w:r>
      <w:r w:rsidR="00644CD5">
        <w:t>.</w:t>
      </w:r>
      <w:r>
        <w:t>u9) + 0</w:t>
      </w:r>
      <w:r w:rsidR="00644CD5">
        <w:t>.</w:t>
      </w:r>
      <w:r>
        <w:t>208*T(v32</w:t>
      </w:r>
      <w:r w:rsidR="00644CD5">
        <w:t>.</w:t>
      </w:r>
      <w:r>
        <w:t>u5) + 0</w:t>
      </w:r>
      <w:r w:rsidR="00644CD5">
        <w:t>.</w:t>
      </w:r>
      <w:r>
        <w:t>335*T(v6</w:t>
      </w:r>
      <w:r w:rsidR="00644CD5">
        <w:t>.</w:t>
      </w:r>
      <w:r>
        <w:t>u16) -0</w:t>
      </w:r>
      <w:r w:rsidR="00644CD5">
        <w:t>.</w:t>
      </w:r>
      <w:r>
        <w:t>25*T(v13</w:t>
      </w:r>
      <w:r w:rsidR="00644CD5">
        <w:t>.</w:t>
      </w:r>
      <w:r>
        <w:t>u4) -0</w:t>
      </w:r>
      <w:r w:rsidR="00644CD5">
        <w:t>.</w:t>
      </w:r>
      <w:r>
        <w:t>227*T(v14</w:t>
      </w:r>
      <w:r w:rsidR="00644CD5">
        <w:t>.</w:t>
      </w:r>
      <w:r>
        <w:t>u29) + 0</w:t>
      </w:r>
      <w:r w:rsidR="00644CD5">
        <w:t>.</w:t>
      </w:r>
      <w:r>
        <w:t>171*T(v3</w:t>
      </w:r>
      <w:r w:rsidR="00644CD5">
        <w:t>.</w:t>
      </w:r>
      <w:r>
        <w:t>u34) -0</w:t>
      </w:r>
      <w:r w:rsidR="00644CD5">
        <w:t>.</w:t>
      </w:r>
      <w:r>
        <w:t>169*T(v7</w:t>
      </w:r>
      <w:r w:rsidR="00644CD5">
        <w:t>.</w:t>
      </w:r>
      <w:r>
        <w:t>u15) + 0</w:t>
      </w:r>
      <w:r w:rsidR="00644CD5">
        <w:t>.</w:t>
      </w:r>
      <w:r>
        <w:t>401*T(v2</w:t>
      </w:r>
      <w:r w:rsidR="00644CD5">
        <w:t>.</w:t>
      </w:r>
      <w:r>
        <w:t>u6) + 0</w:t>
      </w:r>
      <w:r w:rsidR="00644CD5">
        <w:t>.</w:t>
      </w:r>
      <w:r>
        <w:t>345*T(v19</w:t>
      </w:r>
      <w:r w:rsidR="00644CD5">
        <w:t>.</w:t>
      </w:r>
      <w:r>
        <w:t>u5) -0</w:t>
      </w:r>
      <w:r w:rsidR="00644CD5">
        <w:t>.</w:t>
      </w:r>
      <w:r>
        <w:t>218*T(v34</w:t>
      </w:r>
      <w:r w:rsidR="00644CD5">
        <w:t>.</w:t>
      </w:r>
      <w:r>
        <w:t>u7) + 0</w:t>
      </w:r>
      <w:r w:rsidR="00644CD5">
        <w:t>.</w:t>
      </w:r>
      <w:r>
        <w:t>253*T(v21</w:t>
      </w:r>
      <w:r w:rsidR="00644CD5">
        <w:t>.</w:t>
      </w:r>
      <w:r>
        <w:t>u2) -0</w:t>
      </w:r>
      <w:r w:rsidR="00644CD5">
        <w:t>.</w:t>
      </w:r>
      <w:r>
        <w:t>192*T(v12</w:t>
      </w:r>
      <w:r w:rsidR="00644CD5">
        <w:t>.</w:t>
      </w:r>
      <w:r>
        <w:t>u14) + 0</w:t>
      </w:r>
      <w:r w:rsidR="00644CD5">
        <w:t>.</w:t>
      </w:r>
      <w:r>
        <w:t>216*T(v30</w:t>
      </w:r>
      <w:r w:rsidR="00644CD5">
        <w:t>.</w:t>
      </w:r>
      <w:r>
        <w:t>u13) -0</w:t>
      </w:r>
      <w:r w:rsidR="00644CD5">
        <w:t>.</w:t>
      </w:r>
      <w:r>
        <w:t>219*T(v10</w:t>
      </w:r>
      <w:r w:rsidR="00644CD5">
        <w:t>.</w:t>
      </w:r>
      <w:r>
        <w:t>u8) + 0</w:t>
      </w:r>
      <w:r w:rsidR="00644CD5">
        <w:t>.</w:t>
      </w:r>
      <w:r>
        <w:t>382*T(v5</w:t>
      </w:r>
      <w:r w:rsidR="00644CD5">
        <w:t>.</w:t>
      </w:r>
      <w:r>
        <w:t>u4) -0</w:t>
      </w:r>
      <w:r w:rsidR="00644CD5">
        <w:t>.</w:t>
      </w:r>
      <w:r>
        <w:t>406*T(v1</w:t>
      </w:r>
      <w:r w:rsidR="00644CD5">
        <w:t>.</w:t>
      </w:r>
      <w:r>
        <w:t>u1) -0</w:t>
      </w:r>
      <w:r w:rsidR="00644CD5">
        <w:t>.</w:t>
      </w:r>
      <w:r>
        <w:t>273*T(v25</w:t>
      </w:r>
      <w:r w:rsidR="00644CD5">
        <w:t>.</w:t>
      </w:r>
      <w:r>
        <w:t>u4) -0</w:t>
      </w:r>
      <w:r w:rsidR="00644CD5">
        <w:t>.</w:t>
      </w:r>
      <w:r>
        <w:t>242*T(v4</w:t>
      </w:r>
      <w:r w:rsidR="00644CD5">
        <w:t>.</w:t>
      </w:r>
      <w:r>
        <w:t>u22) -0</w:t>
      </w:r>
      <w:r w:rsidR="00644CD5">
        <w:t>.</w:t>
      </w:r>
      <w:r>
        <w:t>201*T(v25</w:t>
      </w:r>
      <w:r w:rsidR="00644CD5">
        <w:t>.</w:t>
      </w:r>
      <w:r>
        <w:t>u14) + 0</w:t>
      </w:r>
      <w:r w:rsidR="00644CD5">
        <w:t>.</w:t>
      </w:r>
      <w:r>
        <w:t>259*T(v29</w:t>
      </w:r>
      <w:r w:rsidR="00644CD5">
        <w:t>.</w:t>
      </w:r>
      <w:r>
        <w:t>u5) -0</w:t>
      </w:r>
      <w:r w:rsidR="00644CD5">
        <w:t>.</w:t>
      </w:r>
      <w:r>
        <w:t>269*T(v3</w:t>
      </w:r>
      <w:r w:rsidR="00644CD5">
        <w:t>.</w:t>
      </w:r>
      <w:r>
        <w:t>u30) -0</w:t>
      </w:r>
      <w:r w:rsidR="00644CD5">
        <w:t>.</w:t>
      </w:r>
      <w:r>
        <w:t>196*T(v2</w:t>
      </w:r>
      <w:r w:rsidR="00644CD5">
        <w:t>.</w:t>
      </w:r>
      <w:r>
        <w:t>u30) + 0</w:t>
      </w:r>
      <w:r w:rsidR="00644CD5">
        <w:t>.</w:t>
      </w:r>
      <w:r>
        <w:t>209*T(v6</w:t>
      </w:r>
      <w:r w:rsidR="00644CD5">
        <w:t>.</w:t>
      </w:r>
      <w:r>
        <w:t>u26) -0</w:t>
      </w:r>
      <w:r w:rsidR="00644CD5">
        <w:t>.</w:t>
      </w:r>
      <w:r>
        <w:t>205*T(v23</w:t>
      </w:r>
      <w:r w:rsidR="00644CD5">
        <w:t>.</w:t>
      </w:r>
      <w:r>
        <w:t>u8) + 0</w:t>
      </w:r>
      <w:r w:rsidR="00644CD5">
        <w:t>.</w:t>
      </w:r>
      <w:r>
        <w:t>187*T(v1</w:t>
      </w:r>
      <w:r w:rsidR="00644CD5">
        <w:t>.</w:t>
      </w:r>
      <w:r>
        <w:t>u15) + 0</w:t>
      </w:r>
      <w:r w:rsidR="00644CD5">
        <w:t>.</w:t>
      </w:r>
      <w:r>
        <w:t>159*T(v31</w:t>
      </w:r>
      <w:r w:rsidR="00644CD5">
        <w:t>.</w:t>
      </w:r>
      <w:r>
        <w:t>u12) + 0</w:t>
      </w:r>
      <w:r w:rsidR="00644CD5">
        <w:t>.</w:t>
      </w:r>
      <w:r>
        <w:t>207*T(v18</w:t>
      </w:r>
      <w:r w:rsidR="00644CD5">
        <w:t>.</w:t>
      </w:r>
      <w:r>
        <w:t>u19) -0</w:t>
      </w:r>
      <w:r w:rsidR="00644CD5">
        <w:t>.</w:t>
      </w:r>
      <w:r>
        <w:t>21*T(v9</w:t>
      </w:r>
      <w:r w:rsidR="00644CD5">
        <w:t>.</w:t>
      </w:r>
      <w:r>
        <w:t>u24) + 0</w:t>
      </w:r>
      <w:r w:rsidR="00644CD5">
        <w:t>.</w:t>
      </w:r>
      <w:r>
        <w:t>201*T(v4</w:t>
      </w:r>
      <w:r w:rsidR="00644CD5">
        <w:t>.</w:t>
      </w:r>
      <w:r>
        <w:t>u19) + 0</w:t>
      </w:r>
      <w:r w:rsidR="00644CD5">
        <w:t>.</w:t>
      </w:r>
      <w:r>
        <w:t>225*T(v11</w:t>
      </w:r>
      <w:r w:rsidR="00644CD5">
        <w:t>.</w:t>
      </w:r>
      <w:r>
        <w:t>u5) + 0</w:t>
      </w:r>
      <w:r w:rsidR="00644CD5">
        <w:t>.</w:t>
      </w:r>
      <w:r>
        <w:t>311*T(v5</w:t>
      </w:r>
      <w:r w:rsidR="00644CD5">
        <w:t>.</w:t>
      </w:r>
      <w:r>
        <w:t>u5) + 0</w:t>
      </w:r>
      <w:r w:rsidR="00644CD5">
        <w:t>.</w:t>
      </w:r>
      <w:r>
        <w:t>198*T(v11) -0</w:t>
      </w:r>
      <w:r w:rsidR="00644CD5">
        <w:t>.</w:t>
      </w:r>
      <w:r>
        <w:t>248*T(v9</w:t>
      </w:r>
      <w:r w:rsidR="00644CD5">
        <w:t>.</w:t>
      </w:r>
      <w:r>
        <w:t>u14) + 0</w:t>
      </w:r>
      <w:r w:rsidR="00644CD5">
        <w:t>.</w:t>
      </w:r>
      <w:r>
        <w:t>0322*NumDonor + 0</w:t>
      </w:r>
      <w:r w:rsidR="00644CD5">
        <w:t>.</w:t>
      </w:r>
      <w:r>
        <w:t>187*T(v9) + 0</w:t>
      </w:r>
      <w:r w:rsidR="00644CD5">
        <w:t>.</w:t>
      </w:r>
      <w:r>
        <w:t>218*T(v15</w:t>
      </w:r>
      <w:r w:rsidR="00644CD5">
        <w:t>.</w:t>
      </w:r>
      <w:r>
        <w:t>u11) + 0</w:t>
      </w:r>
      <w:r w:rsidR="00644CD5">
        <w:t>.</w:t>
      </w:r>
      <w:r>
        <w:t>268*T(v1</w:t>
      </w:r>
      <w:r w:rsidR="00644CD5">
        <w:t>.</w:t>
      </w:r>
      <w:r>
        <w:t>u23) -0</w:t>
      </w:r>
      <w:r w:rsidR="00644CD5">
        <w:t>.</w:t>
      </w:r>
      <w:r>
        <w:t>155*T(v6</w:t>
      </w:r>
      <w:r w:rsidR="00644CD5">
        <w:t>.</w:t>
      </w:r>
      <w:r>
        <w:t>u32) -0</w:t>
      </w:r>
      <w:r w:rsidR="00644CD5">
        <w:t>.</w:t>
      </w:r>
      <w:r>
        <w:t>207*T(u8) + 0</w:t>
      </w:r>
      <w:r w:rsidR="00644CD5">
        <w:t>.</w:t>
      </w:r>
      <w:r>
        <w:t>195*T(v18</w:t>
      </w:r>
      <w:r w:rsidR="00644CD5">
        <w:t>.</w:t>
      </w:r>
      <w:r>
        <w:t>u6) + 0</w:t>
      </w:r>
      <w:r w:rsidR="00644CD5">
        <w:t>.</w:t>
      </w:r>
      <w:r>
        <w:t>184*T(v8</w:t>
      </w:r>
      <w:r w:rsidR="00644CD5">
        <w:t>.</w:t>
      </w:r>
      <w:r>
        <w:t>u28) + 0</w:t>
      </w:r>
      <w:r w:rsidR="00644CD5">
        <w:t>.</w:t>
      </w:r>
      <w:r>
        <w:t>213*T(v2</w:t>
      </w:r>
      <w:r w:rsidR="00644CD5">
        <w:t>.</w:t>
      </w:r>
      <w:r>
        <w:t>u15) -0</w:t>
      </w:r>
      <w:r w:rsidR="00644CD5">
        <w:t>.</w:t>
      </w:r>
      <w:r>
        <w:t>184*T(v16</w:t>
      </w:r>
      <w:r w:rsidR="00644CD5">
        <w:t>.</w:t>
      </w:r>
      <w:r>
        <w:t>u13) + 0</w:t>
      </w:r>
      <w:r w:rsidR="00644CD5">
        <w:t>.</w:t>
      </w:r>
      <w:r>
        <w:t>188*T(v30</w:t>
      </w:r>
      <w:r w:rsidR="00644CD5">
        <w:t>.</w:t>
      </w:r>
      <w:r>
        <w:t>u8) -0</w:t>
      </w:r>
      <w:r w:rsidR="00644CD5">
        <w:t>.</w:t>
      </w:r>
      <w:r>
        <w:t>16*T(v22</w:t>
      </w:r>
      <w:r w:rsidR="00644CD5">
        <w:t>.</w:t>
      </w:r>
      <w:r>
        <w:t>u11) -0</w:t>
      </w:r>
      <w:r w:rsidR="00644CD5">
        <w:t>.</w:t>
      </w:r>
      <w:r>
        <w:t>131*T(v30) -0</w:t>
      </w:r>
      <w:r w:rsidR="00644CD5">
        <w:t>.</w:t>
      </w:r>
      <w:r>
        <w:t>121*T(v27</w:t>
      </w:r>
      <w:r w:rsidR="00644CD5">
        <w:t>.</w:t>
      </w:r>
      <w:r>
        <w:t>u12) + 0</w:t>
      </w:r>
      <w:r w:rsidR="00644CD5">
        <w:t>.</w:t>
      </w:r>
      <w:r>
        <w:t>143*T(v20</w:t>
      </w:r>
      <w:r w:rsidR="00644CD5">
        <w:t>.</w:t>
      </w:r>
      <w:r>
        <w:t>u7) + 0</w:t>
      </w:r>
      <w:r w:rsidR="00644CD5">
        <w:t>.</w:t>
      </w:r>
      <w:r>
        <w:t>158*T(v21</w:t>
      </w:r>
      <w:r w:rsidR="00644CD5">
        <w:t>.</w:t>
      </w:r>
      <w:r>
        <w:t>u19) -0</w:t>
      </w:r>
      <w:r w:rsidR="00644CD5">
        <w:t>.</w:t>
      </w:r>
      <w:r>
        <w:t>156*T(v29</w:t>
      </w:r>
      <w:r w:rsidR="00644CD5">
        <w:t>.</w:t>
      </w:r>
      <w:r>
        <w:t>u12) -0</w:t>
      </w:r>
      <w:r w:rsidR="00644CD5">
        <w:t>.</w:t>
      </w:r>
      <w:r>
        <w:t>17*T(v6</w:t>
      </w:r>
      <w:r w:rsidR="00644CD5">
        <w:t>.</w:t>
      </w:r>
      <w:r>
        <w:t>u23) + 0</w:t>
      </w:r>
      <w:r w:rsidR="00644CD5">
        <w:t>.</w:t>
      </w:r>
      <w:r>
        <w:t>19*T(v8</w:t>
      </w:r>
      <w:r w:rsidR="00644CD5">
        <w:t>.</w:t>
      </w:r>
      <w:r>
        <w:t>u4) -0</w:t>
      </w:r>
      <w:r w:rsidR="00644CD5">
        <w:t>.</w:t>
      </w:r>
      <w:r>
        <w:t>167*T(v7</w:t>
      </w:r>
      <w:r w:rsidR="00644CD5">
        <w:t>.</w:t>
      </w:r>
      <w:r>
        <w:t>u13) + 0</w:t>
      </w:r>
      <w:r w:rsidR="00644CD5">
        <w:t>.</w:t>
      </w:r>
      <w:r>
        <w:t>165*T(v21</w:t>
      </w:r>
      <w:r w:rsidR="00644CD5">
        <w:t>.</w:t>
      </w:r>
      <w:r>
        <w:t>u15) -0</w:t>
      </w:r>
      <w:r w:rsidR="00644CD5">
        <w:t>.</w:t>
      </w:r>
      <w:r>
        <w:t>148*T(v6</w:t>
      </w:r>
      <w:r w:rsidR="00644CD5">
        <w:t>.</w:t>
      </w:r>
      <w:r>
        <w:t>u25) + 0</w:t>
      </w:r>
      <w:r w:rsidR="00644CD5">
        <w:t>.</w:t>
      </w:r>
      <w:r>
        <w:t>11*T(v30</w:t>
      </w:r>
      <w:r w:rsidR="00644CD5">
        <w:t>.</w:t>
      </w:r>
      <w:r>
        <w:t>u10) + 0</w:t>
      </w:r>
      <w:r w:rsidR="00644CD5">
        <w:t>.</w:t>
      </w:r>
      <w:r>
        <w:t>11*T(v37</w:t>
      </w:r>
      <w:r w:rsidR="00644CD5">
        <w:t>.</w:t>
      </w:r>
      <w:r>
        <w:t>u5) + 0</w:t>
      </w:r>
      <w:r w:rsidR="00644CD5">
        <w:t>.</w:t>
      </w:r>
      <w:r>
        <w:t>121*T(v8</w:t>
      </w:r>
      <w:r w:rsidR="00644CD5">
        <w:t>.</w:t>
      </w:r>
      <w:r>
        <w:t>u27) + 0</w:t>
      </w:r>
      <w:r w:rsidR="00644CD5">
        <w:t>.</w:t>
      </w:r>
      <w:r>
        <w:t>143*T(v30</w:t>
      </w:r>
      <w:r w:rsidR="00644CD5">
        <w:t>.</w:t>
      </w:r>
      <w:r>
        <w:t>u5) -0</w:t>
      </w:r>
      <w:r w:rsidR="00644CD5">
        <w:t>.</w:t>
      </w:r>
      <w:r>
        <w:t>144*T(v23</w:t>
      </w:r>
      <w:r w:rsidR="00644CD5">
        <w:t>.</w:t>
      </w:r>
      <w:r>
        <w:t>u11) -0</w:t>
      </w:r>
      <w:r w:rsidR="00644CD5">
        <w:t>.</w:t>
      </w:r>
      <w:r>
        <w:t>132*T(v15</w:t>
      </w:r>
      <w:r w:rsidR="00644CD5">
        <w:t>.</w:t>
      </w:r>
      <w:r>
        <w:t>u22) -0</w:t>
      </w:r>
      <w:r w:rsidR="00644CD5">
        <w:t>.</w:t>
      </w:r>
      <w:r>
        <w:t>121*T(v4</w:t>
      </w:r>
      <w:r w:rsidR="00644CD5">
        <w:t>.</w:t>
      </w:r>
      <w:r>
        <w:t>u34) -0</w:t>
      </w:r>
      <w:r w:rsidR="00644CD5">
        <w:t>.</w:t>
      </w:r>
      <w:r>
        <w:t>101*T(v17</w:t>
      </w:r>
      <w:r w:rsidR="00644CD5">
        <w:t>.</w:t>
      </w:r>
      <w:r>
        <w:t>u19) + 0</w:t>
      </w:r>
      <w:r w:rsidR="00644CD5">
        <w:t>.</w:t>
      </w:r>
      <w:r>
        <w:t>137*T(v11</w:t>
      </w:r>
      <w:r w:rsidR="00644CD5">
        <w:t>.</w:t>
      </w:r>
      <w:r>
        <w:t>u10) -0</w:t>
      </w:r>
      <w:r w:rsidR="00644CD5">
        <w:t>.</w:t>
      </w:r>
      <w:r>
        <w:t>128*T(v22</w:t>
      </w:r>
      <w:r w:rsidR="00644CD5">
        <w:t>.</w:t>
      </w:r>
      <w:r>
        <w:t>u9) -0</w:t>
      </w:r>
      <w:r w:rsidR="00644CD5">
        <w:t>.</w:t>
      </w:r>
      <w:r>
        <w:t>112*T(v30</w:t>
      </w:r>
      <w:r w:rsidR="00644CD5">
        <w:t>.</w:t>
      </w:r>
      <w:r>
        <w:t>u12) -0</w:t>
      </w:r>
      <w:r w:rsidR="00644CD5">
        <w:t>.</w:t>
      </w:r>
      <w:r>
        <w:t>102*T(v24</w:t>
      </w:r>
      <w:r w:rsidR="00644CD5">
        <w:t>.</w:t>
      </w:r>
      <w:r>
        <w:t>u17) -0</w:t>
      </w:r>
      <w:r w:rsidR="00644CD5">
        <w:t>.</w:t>
      </w:r>
      <w:r>
        <w:t>0743*T(u32) + 0</w:t>
      </w:r>
      <w:r w:rsidR="00644CD5">
        <w:t>.</w:t>
      </w:r>
      <w:r>
        <w:t>0783*T(u24) -0</w:t>
      </w:r>
      <w:r w:rsidR="00644CD5">
        <w:t>.</w:t>
      </w:r>
      <w:r>
        <w:t>0908*T(v12</w:t>
      </w:r>
      <w:r w:rsidR="00644CD5">
        <w:t>.</w:t>
      </w:r>
      <w:r>
        <w:t>u28) + 1</w:t>
      </w:r>
      <w:r w:rsidR="00644CD5">
        <w:t>.</w:t>
      </w:r>
      <w:r>
        <w:t>7*Length^3 + 0</w:t>
      </w:r>
      <w:r w:rsidR="00644CD5">
        <w:t>.</w:t>
      </w:r>
      <w:r>
        <w:t>228*T(v3</w:t>
      </w:r>
      <w:r w:rsidR="00644CD5">
        <w:t>.</w:t>
      </w:r>
      <w:r>
        <w:t>u4) -0</w:t>
      </w:r>
      <w:r w:rsidR="00644CD5">
        <w:t>.</w:t>
      </w:r>
      <w:r>
        <w:t>0903*T(v13) + 0</w:t>
      </w:r>
      <w:r w:rsidR="00644CD5">
        <w:t>.</w:t>
      </w:r>
      <w:r>
        <w:t>107*T(v23</w:t>
      </w:r>
      <w:r w:rsidR="00644CD5">
        <w:t>.</w:t>
      </w:r>
      <w:r>
        <w:t>u20) + 0</w:t>
      </w:r>
      <w:r w:rsidR="00644CD5">
        <w:t>.</w:t>
      </w:r>
      <w:r>
        <w:t>0954*T(v7</w:t>
      </w:r>
      <w:r w:rsidR="00644CD5">
        <w:t>.</w:t>
      </w:r>
      <w:r>
        <w:t>u25) -0</w:t>
      </w:r>
      <w:r w:rsidR="00644CD5">
        <w:t>.</w:t>
      </w:r>
      <w:r>
        <w:t>102*T(v16</w:t>
      </w:r>
      <w:r w:rsidR="00644CD5">
        <w:t>.</w:t>
      </w:r>
      <w:r>
        <w:t>u25) + 0</w:t>
      </w:r>
      <w:r w:rsidR="00644CD5">
        <w:t>.</w:t>
      </w:r>
      <w:r>
        <w:t>0722*T(v35</w:t>
      </w:r>
      <w:r w:rsidR="00644CD5">
        <w:t>.</w:t>
      </w:r>
      <w:r>
        <w:t>u8) -0</w:t>
      </w:r>
      <w:r w:rsidR="00644CD5">
        <w:t>.</w:t>
      </w:r>
      <w:r>
        <w:t>107*T(v3</w:t>
      </w:r>
      <w:r w:rsidR="00644CD5">
        <w:t>.</w:t>
      </w:r>
      <w:r>
        <w:t>u37) -0</w:t>
      </w:r>
      <w:r w:rsidR="00644CD5">
        <w:t>.</w:t>
      </w:r>
      <w:r>
        <w:t>0689*T(u33) + 0</w:t>
      </w:r>
      <w:r w:rsidR="00644CD5">
        <w:t>.</w:t>
      </w:r>
      <w:r>
        <w:t>0931*T(v6</w:t>
      </w:r>
      <w:r w:rsidR="00644CD5">
        <w:t>.</w:t>
      </w:r>
      <w:r>
        <w:t>u31) -0</w:t>
      </w:r>
      <w:r w:rsidR="00644CD5">
        <w:t>.</w:t>
      </w:r>
      <w:r>
        <w:t>0979*T(v12</w:t>
      </w:r>
      <w:r w:rsidR="00644CD5">
        <w:t>.</w:t>
      </w:r>
      <w:r>
        <w:t>u13) -0</w:t>
      </w:r>
      <w:r w:rsidR="00644CD5">
        <w:t>.</w:t>
      </w:r>
      <w:r>
        <w:t>0848*T(v13</w:t>
      </w:r>
      <w:r w:rsidR="00644CD5">
        <w:t>.</w:t>
      </w:r>
      <w:r>
        <w:t>u21) + 0</w:t>
      </w:r>
      <w:r w:rsidR="00644CD5">
        <w:t>.</w:t>
      </w:r>
      <w:r>
        <w:t>0967*T(v14</w:t>
      </w:r>
      <w:r w:rsidR="00644CD5">
        <w:t>.</w:t>
      </w:r>
      <w:r>
        <w:t>u18) + 0</w:t>
      </w:r>
      <w:r w:rsidR="00644CD5">
        <w:t>.</w:t>
      </w:r>
      <w:r>
        <w:t>129*T(v9</w:t>
      </w:r>
      <w:r w:rsidR="00644CD5">
        <w:t>.</w:t>
      </w:r>
      <w:r>
        <w:t>u2) + 0</w:t>
      </w:r>
      <w:r w:rsidR="00644CD5">
        <w:t>.</w:t>
      </w:r>
      <w:r>
        <w:t>0875*T(v16</w:t>
      </w:r>
      <w:r w:rsidR="00644CD5">
        <w:t>.</w:t>
      </w:r>
      <w:r>
        <w:t>u11) -0</w:t>
      </w:r>
      <w:r w:rsidR="00644CD5">
        <w:t>.</w:t>
      </w:r>
      <w:r>
        <w:t>0895*T(v11</w:t>
      </w:r>
      <w:r w:rsidR="00644CD5">
        <w:t>.</w:t>
      </w:r>
      <w:r>
        <w:t>u6) -0</w:t>
      </w:r>
      <w:r w:rsidR="00644CD5">
        <w:t>.</w:t>
      </w:r>
      <w:r>
        <w:t>0972*T(v2</w:t>
      </w:r>
      <w:r w:rsidR="00644CD5">
        <w:t>.</w:t>
      </w:r>
      <w:r>
        <w:t>u21) + 0</w:t>
      </w:r>
      <w:r w:rsidR="00644CD5">
        <w:t>.</w:t>
      </w:r>
      <w:r>
        <w:t>0563*T(u42) + 0</w:t>
      </w:r>
      <w:r w:rsidR="00644CD5">
        <w:t>.</w:t>
      </w:r>
      <w:r>
        <w:t>0689*T(v27</w:t>
      </w:r>
      <w:r w:rsidR="00644CD5">
        <w:t>.</w:t>
      </w:r>
      <w:r>
        <w:t>u16) + 0</w:t>
      </w:r>
      <w:r w:rsidR="00644CD5">
        <w:t>.</w:t>
      </w:r>
      <w:r>
        <w:t>0842*T(v16</w:t>
      </w:r>
      <w:r w:rsidR="00644CD5">
        <w:t>.</w:t>
      </w:r>
      <w:r>
        <w:t>u27) + 0</w:t>
      </w:r>
      <w:r w:rsidR="00644CD5">
        <w:t>.</w:t>
      </w:r>
      <w:r>
        <w:t>0553*T(v41</w:t>
      </w:r>
      <w:r w:rsidR="00644CD5">
        <w:t>.</w:t>
      </w:r>
      <w:r>
        <w:t>u1) -0</w:t>
      </w:r>
      <w:r w:rsidR="00644CD5">
        <w:t>.</w:t>
      </w:r>
      <w:r>
        <w:t>138*T(v5</w:t>
      </w:r>
      <w:r w:rsidR="00644CD5">
        <w:t>.</w:t>
      </w:r>
      <w:r>
        <w:t>u2) -0</w:t>
      </w:r>
      <w:r w:rsidR="00644CD5">
        <w:t>.</w:t>
      </w:r>
      <w:r>
        <w:t>0882*T(v10</w:t>
      </w:r>
      <w:r w:rsidR="00644CD5">
        <w:t>.</w:t>
      </w:r>
      <w:r>
        <w:t>u13) + 0</w:t>
      </w:r>
      <w:r w:rsidR="00644CD5">
        <w:t>.</w:t>
      </w:r>
      <w:r>
        <w:t>0647*T(v13</w:t>
      </w:r>
      <w:r w:rsidR="00644CD5">
        <w:t>.</w:t>
      </w:r>
      <w:r>
        <w:t>u30) -0</w:t>
      </w:r>
      <w:r w:rsidR="00644CD5">
        <w:t>.</w:t>
      </w:r>
      <w:r>
        <w:t>0579*T(u21) -0</w:t>
      </w:r>
      <w:r w:rsidR="00644CD5">
        <w:t>.</w:t>
      </w:r>
      <w:r>
        <w:t>0601*T(v33</w:t>
      </w:r>
      <w:r w:rsidR="00644CD5">
        <w:t>.</w:t>
      </w:r>
      <w:r>
        <w:t>u9) -0</w:t>
      </w:r>
      <w:r w:rsidR="00644CD5">
        <w:t>.</w:t>
      </w:r>
      <w:r>
        <w:t>0687*T(v7</w:t>
      </w:r>
      <w:r w:rsidR="00644CD5">
        <w:t>.</w:t>
      </w:r>
      <w:r>
        <w:t>u36) + 0</w:t>
      </w:r>
      <w:r w:rsidR="00644CD5">
        <w:t>.</w:t>
      </w:r>
      <w:r>
        <w:t>0471*T(u31) + 0</w:t>
      </w:r>
      <w:r w:rsidR="00644CD5">
        <w:t>.</w:t>
      </w:r>
      <w:r>
        <w:t>0688*T(v8</w:t>
      </w:r>
      <w:r w:rsidR="00644CD5">
        <w:t>.</w:t>
      </w:r>
      <w:r>
        <w:t>u17) -0</w:t>
      </w:r>
      <w:r w:rsidR="00644CD5">
        <w:t>.</w:t>
      </w:r>
      <w:r>
        <w:t>0638*T(v21</w:t>
      </w:r>
      <w:r w:rsidR="00644CD5">
        <w:t>.</w:t>
      </w:r>
      <w:r>
        <w:t xml:space="preserve">u21) + </w:t>
      </w:r>
      <w:r>
        <w:lastRenderedPageBreak/>
        <w:t>0</w:t>
      </w:r>
      <w:r w:rsidR="00644CD5">
        <w:t>.</w:t>
      </w:r>
      <w:r>
        <w:t>0659*T(v13</w:t>
      </w:r>
      <w:r w:rsidR="00644CD5">
        <w:t>.</w:t>
      </w:r>
      <w:r>
        <w:t>u17) + 0</w:t>
      </w:r>
      <w:r w:rsidR="00644CD5">
        <w:t>.</w:t>
      </w:r>
      <w:r>
        <w:t>0934*T(v16</w:t>
      </w:r>
      <w:r w:rsidR="00644CD5">
        <w:t>.</w:t>
      </w:r>
      <w:r>
        <w:t>u1) -0</w:t>
      </w:r>
      <w:r w:rsidR="00644CD5">
        <w:t>.</w:t>
      </w:r>
      <w:r>
        <w:t>0682*T(v7</w:t>
      </w:r>
      <w:r w:rsidR="00644CD5">
        <w:t>.</w:t>
      </w:r>
      <w:r>
        <w:t>u26) -0</w:t>
      </w:r>
      <w:r w:rsidR="00644CD5">
        <w:t>.</w:t>
      </w:r>
      <w:r>
        <w:t>0494*T(v37</w:t>
      </w:r>
      <w:r w:rsidR="00644CD5">
        <w:t>.</w:t>
      </w:r>
      <w:r>
        <w:t>u4) + 0</w:t>
      </w:r>
      <w:r w:rsidR="00644CD5">
        <w:t>.</w:t>
      </w:r>
      <w:r>
        <w:t>0495*T(u19) + 0</w:t>
      </w:r>
      <w:r w:rsidR="00644CD5">
        <w:t>.</w:t>
      </w:r>
      <w:r>
        <w:t>0538*T(v6</w:t>
      </w:r>
      <w:r w:rsidR="00644CD5">
        <w:t>.</w:t>
      </w:r>
      <w:r>
        <w:t>u30) -0</w:t>
      </w:r>
      <w:r w:rsidR="00644CD5">
        <w:t>.</w:t>
      </w:r>
      <w:r>
        <w:t>0502*T(v7</w:t>
      </w:r>
      <w:r w:rsidR="00644CD5">
        <w:t>.</w:t>
      </w:r>
      <w:r>
        <w:t>u24) + 0</w:t>
      </w:r>
      <w:r w:rsidR="00644CD5">
        <w:t>.</w:t>
      </w:r>
      <w:r>
        <w:t>0401*T(v31</w:t>
      </w:r>
      <w:r w:rsidR="00644CD5">
        <w:t>.</w:t>
      </w:r>
      <w:r>
        <w:t>u11) -0</w:t>
      </w:r>
      <w:r w:rsidR="00644CD5">
        <w:t>.</w:t>
      </w:r>
      <w:r>
        <w:t>0508*T(v6</w:t>
      </w:r>
      <w:r w:rsidR="00644CD5">
        <w:t>.</w:t>
      </w:r>
      <w:r>
        <w:t>u14) -0</w:t>
      </w:r>
      <w:r w:rsidR="00644CD5">
        <w:t>.</w:t>
      </w:r>
      <w:r>
        <w:t>044*T(v2</w:t>
      </w:r>
      <w:r w:rsidR="00644CD5">
        <w:t>.</w:t>
      </w:r>
      <w:r>
        <w:t>u24) -0</w:t>
      </w:r>
      <w:r w:rsidR="00644CD5">
        <w:t>.</w:t>
      </w:r>
      <w:r>
        <w:t>0521*T(v14</w:t>
      </w:r>
      <w:r w:rsidR="00644CD5">
        <w:t>.</w:t>
      </w:r>
      <w:r>
        <w:t>u2) -0</w:t>
      </w:r>
      <w:r w:rsidR="00644CD5">
        <w:t>.</w:t>
      </w:r>
      <w:r>
        <w:t>0295*T(u25) -0</w:t>
      </w:r>
      <w:r w:rsidR="00644CD5">
        <w:t>.</w:t>
      </w:r>
      <w:r>
        <w:t>0422*T(v18</w:t>
      </w:r>
      <w:r w:rsidR="00644CD5">
        <w:t>.</w:t>
      </w:r>
      <w:r>
        <w:t>u7) + 0</w:t>
      </w:r>
      <w:r w:rsidR="00644CD5">
        <w:t>.</w:t>
      </w:r>
      <w:r>
        <w:t>052*T(u2) -0</w:t>
      </w:r>
      <w:r w:rsidR="00644CD5">
        <w:t>.</w:t>
      </w:r>
      <w:r>
        <w:t>0235*T(v32) + 0</w:t>
      </w:r>
      <w:r w:rsidR="00644CD5">
        <w:t>.</w:t>
      </w:r>
      <w:r>
        <w:t>0376*T(v1</w:t>
      </w:r>
      <w:r w:rsidR="00644CD5">
        <w:t>.</w:t>
      </w:r>
      <w:r>
        <w:t>u31) + 0</w:t>
      </w:r>
      <w:r w:rsidR="00644CD5">
        <w:t>.</w:t>
      </w:r>
      <w:r>
        <w:t>0334*T(v14</w:t>
      </w:r>
      <w:r w:rsidR="00644CD5">
        <w:t>.</w:t>
      </w:r>
      <w:r>
        <w:t>u21) -0</w:t>
      </w:r>
      <w:r w:rsidR="00644CD5">
        <w:t>.</w:t>
      </w:r>
      <w:r>
        <w:t>03*T(v26</w:t>
      </w:r>
      <w:r w:rsidR="00644CD5">
        <w:t>.</w:t>
      </w:r>
      <w:r>
        <w:t>u5) -0</w:t>
      </w:r>
      <w:r w:rsidR="00644CD5">
        <w:t>.</w:t>
      </w:r>
      <w:r>
        <w:t>0202*T(v19</w:t>
      </w:r>
      <w:r w:rsidR="00644CD5">
        <w:t>.</w:t>
      </w:r>
      <w:r>
        <w:t>u7) + 0</w:t>
      </w:r>
      <w:r w:rsidR="00644CD5">
        <w:t>.</w:t>
      </w:r>
      <w:r>
        <w:t>0214*T(v36</w:t>
      </w:r>
      <w:r w:rsidR="00644CD5">
        <w:t>.</w:t>
      </w:r>
      <w:r>
        <w:t>u2) -0</w:t>
      </w:r>
      <w:r w:rsidR="00644CD5">
        <w:t>.</w:t>
      </w:r>
      <w:r>
        <w:t>0182*T(v32</w:t>
      </w:r>
      <w:r w:rsidR="00644CD5">
        <w:t>.</w:t>
      </w:r>
      <w:r>
        <w:t>u2) -0</w:t>
      </w:r>
      <w:r w:rsidR="00644CD5">
        <w:t>.</w:t>
      </w:r>
      <w:r>
        <w:t>0198*T(v11</w:t>
      </w:r>
      <w:r w:rsidR="00644CD5">
        <w:t>.</w:t>
      </w:r>
      <w:r>
        <w:t>u3) + 0</w:t>
      </w:r>
      <w:r w:rsidR="00644CD5">
        <w:t>.</w:t>
      </w:r>
      <w:r>
        <w:t>0166*T(v36</w:t>
      </w:r>
      <w:r w:rsidR="00644CD5">
        <w:t>.</w:t>
      </w:r>
      <w:r>
        <w:t>u1) -0</w:t>
      </w:r>
      <w:r w:rsidR="00644CD5">
        <w:t>.</w:t>
      </w:r>
      <w:r>
        <w:t>0141*T(v17</w:t>
      </w:r>
      <w:r w:rsidR="00644CD5">
        <w:t>.</w:t>
      </w:r>
      <w:r>
        <w:t>u20) + 0</w:t>
      </w:r>
      <w:r w:rsidR="00644CD5">
        <w:t>.</w:t>
      </w:r>
      <w:r>
        <w:t>0116*T(v3</w:t>
      </w:r>
      <w:r w:rsidR="00644CD5">
        <w:t>.</w:t>
      </w:r>
      <w:r>
        <w:t>u38) -0</w:t>
      </w:r>
      <w:r w:rsidR="00644CD5">
        <w:t>.</w:t>
      </w:r>
      <w:r>
        <w:t>0119*T(v3</w:t>
      </w:r>
      <w:r w:rsidR="00644CD5">
        <w:t>.</w:t>
      </w:r>
      <w:r>
        <w:t>u29) -0</w:t>
      </w:r>
      <w:r w:rsidR="00644CD5">
        <w:t>.</w:t>
      </w:r>
      <w:r>
        <w:t>00751*T(v17</w:t>
      </w:r>
      <w:r w:rsidR="00644CD5">
        <w:t>.</w:t>
      </w:r>
      <w:r>
        <w:t>u26) -0</w:t>
      </w:r>
      <w:r w:rsidR="00644CD5">
        <w:t>.</w:t>
      </w:r>
      <w:r>
        <w:t>00505*T(u36) + 0</w:t>
      </w:r>
      <w:r w:rsidR="00644CD5">
        <w:t>.</w:t>
      </w:r>
      <w:r>
        <w:t>00627*T(v2</w:t>
      </w:r>
      <w:r w:rsidR="00644CD5">
        <w:t>.</w:t>
      </w:r>
      <w:r>
        <w:t>u41) -0</w:t>
      </w:r>
      <w:r w:rsidR="00644CD5">
        <w:t>.</w:t>
      </w:r>
      <w:r>
        <w:t>00674*T(v25</w:t>
      </w:r>
      <w:r w:rsidR="00644CD5">
        <w:t>.</w:t>
      </w:r>
      <w:r>
        <w:t>u9) -0</w:t>
      </w:r>
      <w:r w:rsidR="00644CD5">
        <w:t>.</w:t>
      </w:r>
      <w:r>
        <w:t>00635*T(v6</w:t>
      </w:r>
      <w:r w:rsidR="00644CD5">
        <w:t>.</w:t>
      </w:r>
      <w:r>
        <w:t>u29) + 0</w:t>
      </w:r>
      <w:r w:rsidR="00644CD5">
        <w:t>.</w:t>
      </w:r>
      <w:r>
        <w:t>00429*T(v10</w:t>
      </w:r>
      <w:r w:rsidR="00644CD5">
        <w:t>.</w:t>
      </w:r>
      <w:r>
        <w:t>u12) + 0</w:t>
      </w:r>
      <w:r w:rsidR="00644CD5">
        <w:t>.</w:t>
      </w:r>
      <w:r>
        <w:t>00113*T(v20</w:t>
      </w:r>
      <w:r w:rsidR="00644CD5">
        <w:t>.</w:t>
      </w:r>
      <w:r>
        <w:t>u14) -0</w:t>
      </w:r>
      <w:r w:rsidR="00644CD5">
        <w:t>.</w:t>
      </w:r>
      <w:r>
        <w:t>000845*T(v9</w:t>
      </w:r>
      <w:r w:rsidR="00644CD5">
        <w:t>.</w:t>
      </w:r>
      <w:r>
        <w:t>u21) + 7</w:t>
      </w:r>
      <w:r w:rsidR="00644CD5">
        <w:t>.</w:t>
      </w:r>
      <w:r>
        <w:t>22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815*T(v6</w:t>
      </w:r>
      <w:r w:rsidR="00644CD5">
        <w:t>.</w:t>
      </w:r>
      <w:r>
        <w:t>u2) + 0</w:t>
      </w:r>
      <w:r w:rsidR="00644CD5">
        <w:t>.</w:t>
      </w:r>
      <w:r>
        <w:t>0972*NumAromAtoms + 0</w:t>
      </w:r>
      <w:r w:rsidR="00644CD5">
        <w:t>.</w:t>
      </w:r>
      <w:r>
        <w:t>163*T(v14</w:t>
      </w:r>
      <w:r w:rsidR="00644CD5">
        <w:t>.</w:t>
      </w:r>
      <w:r>
        <w:t>u9) -0</w:t>
      </w:r>
      <w:r w:rsidR="00644CD5">
        <w:t>.</w:t>
      </w:r>
      <w:r>
        <w:t>737*T(v2</w:t>
      </w:r>
      <w:r w:rsidR="00644CD5">
        <w:t>.</w:t>
      </w:r>
      <w:r>
        <w:t>u5) -0</w:t>
      </w:r>
      <w:r w:rsidR="00644CD5">
        <w:t>.</w:t>
      </w:r>
      <w:r>
        <w:t>463*u -0</w:t>
      </w:r>
      <w:r w:rsidR="00644CD5">
        <w:t>.</w:t>
      </w:r>
      <w:r>
        <w:t>523*T(v13</w:t>
      </w:r>
      <w:r w:rsidR="00644CD5">
        <w:t>.</w:t>
      </w:r>
      <w:r>
        <w:t>u22) + 0</w:t>
      </w:r>
      <w:r w:rsidR="00644CD5">
        <w:t>.</w:t>
      </w:r>
      <w:r>
        <w:t>489*T(v4</w:t>
      </w:r>
      <w:r w:rsidR="00644CD5">
        <w:t>.</w:t>
      </w:r>
      <w:r>
        <w:t>u13) + 0</w:t>
      </w:r>
      <w:r w:rsidR="00644CD5">
        <w:t>.</w:t>
      </w:r>
      <w:r>
        <w:t>13*T(v20) -0</w:t>
      </w:r>
      <w:r w:rsidR="00644CD5">
        <w:t>.</w:t>
      </w:r>
      <w:r>
        <w:t>202*NumAcceptor + 0</w:t>
      </w:r>
      <w:r w:rsidR="00644CD5">
        <w:t>.</w:t>
      </w:r>
      <w:r>
        <w:t>363*T(v18</w:t>
      </w:r>
      <w:r w:rsidR="00644CD5">
        <w:t>.</w:t>
      </w:r>
      <w:r>
        <w:t>u16) -0</w:t>
      </w:r>
      <w:r w:rsidR="00644CD5">
        <w:t>.</w:t>
      </w:r>
      <w:r>
        <w:t>0307*T(v28</w:t>
      </w:r>
      <w:r w:rsidR="00644CD5">
        <w:t>.</w:t>
      </w:r>
      <w:r>
        <w:t>u1) + 0</w:t>
      </w:r>
      <w:r w:rsidR="00644CD5">
        <w:t>.</w:t>
      </w:r>
      <w:r>
        <w:t>103*NumDonor + 0</w:t>
      </w:r>
      <w:r w:rsidR="00644CD5">
        <w:t>.</w:t>
      </w:r>
      <w:r>
        <w:t>0446*T(v11) + 5</w:t>
      </w:r>
      <w:r w:rsidR="00644CD5">
        <w:t>.</w:t>
      </w:r>
      <w:r>
        <w:t>18*Length -0</w:t>
      </w:r>
      <w:r w:rsidR="00644CD5">
        <w:t>.</w:t>
      </w:r>
      <w:r>
        <w:t>307*T(v6</w:t>
      </w:r>
      <w:r w:rsidR="00644CD5">
        <w:t>.</w:t>
      </w:r>
      <w:r>
        <w:t>u6) -0</w:t>
      </w:r>
      <w:r w:rsidR="00644CD5">
        <w:t>.</w:t>
      </w:r>
      <w:r>
        <w:t>462*T(v26</w:t>
      </w:r>
      <w:r w:rsidR="00644CD5">
        <w:t>.</w:t>
      </w:r>
      <w:r>
        <w:t>u1) -0</w:t>
      </w:r>
      <w:r w:rsidR="00644CD5">
        <w:t>.</w:t>
      </w:r>
      <w:r>
        <w:t>124*T(v8</w:t>
      </w:r>
      <w:r w:rsidR="00644CD5">
        <w:t>.</w:t>
      </w:r>
      <w:r>
        <w:t>u27) + 0</w:t>
      </w:r>
      <w:r w:rsidR="00644CD5">
        <w:t>.</w:t>
      </w:r>
      <w:r>
        <w:t>584*T(v5</w:t>
      </w:r>
      <w:r w:rsidR="00644CD5">
        <w:t>.</w:t>
      </w:r>
      <w:r>
        <w:t>u20) -0</w:t>
      </w:r>
      <w:r w:rsidR="00644CD5">
        <w:t>.</w:t>
      </w:r>
      <w:r>
        <w:t>239*T(v8</w:t>
      </w:r>
      <w:r w:rsidR="00644CD5">
        <w:t>.</w:t>
      </w:r>
      <w:r>
        <w:t>u22) -0</w:t>
      </w:r>
      <w:r w:rsidR="00644CD5">
        <w:t>.</w:t>
      </w:r>
      <w:r>
        <w:t>718*T(v7</w:t>
      </w:r>
      <w:r w:rsidR="00644CD5">
        <w:t>.</w:t>
      </w:r>
      <w:r>
        <w:t>u16) + 0</w:t>
      </w:r>
      <w:r w:rsidR="00644CD5">
        <w:t>.</w:t>
      </w:r>
      <w:r>
        <w:t>511*T(u2) -0</w:t>
      </w:r>
      <w:r w:rsidR="00644CD5">
        <w:t>.</w:t>
      </w:r>
      <w:r>
        <w:t>513*T(v12</w:t>
      </w:r>
      <w:r w:rsidR="00644CD5">
        <w:t>.</w:t>
      </w:r>
      <w:r>
        <w:t>u31) + 0</w:t>
      </w:r>
      <w:r w:rsidR="00644CD5">
        <w:t>.</w:t>
      </w:r>
      <w:r>
        <w:t>397*T(v9</w:t>
      </w:r>
      <w:r w:rsidR="00644CD5">
        <w:t>.</w:t>
      </w:r>
      <w:r>
        <w:t>u33) -0</w:t>
      </w:r>
      <w:r w:rsidR="00644CD5">
        <w:t>.</w:t>
      </w:r>
      <w:r>
        <w:t>349*T(v9</w:t>
      </w:r>
      <w:r w:rsidR="00644CD5">
        <w:t>.</w:t>
      </w:r>
      <w:r>
        <w:t>u5) + 0</w:t>
      </w:r>
      <w:r w:rsidR="00644CD5">
        <w:t>.</w:t>
      </w:r>
      <w:r>
        <w:t>457*T(v24</w:t>
      </w:r>
      <w:r w:rsidR="00644CD5">
        <w:t>.</w:t>
      </w:r>
      <w:r>
        <w:t>u18) + 0</w:t>
      </w:r>
      <w:r w:rsidR="00644CD5">
        <w:t>.</w:t>
      </w:r>
      <w:r>
        <w:t>041*T(v24</w:t>
      </w:r>
      <w:r w:rsidR="00644CD5">
        <w:t>.</w:t>
      </w:r>
      <w:r>
        <w:t>u12) + 0</w:t>
      </w:r>
      <w:r w:rsidR="00644CD5">
        <w:t>.</w:t>
      </w:r>
      <w:r>
        <w:t>812*T(v2</w:t>
      </w:r>
      <w:r w:rsidR="00644CD5">
        <w:t>.</w:t>
      </w:r>
      <w:r>
        <w:t>u2) -0</w:t>
      </w:r>
      <w:r w:rsidR="00644CD5">
        <w:t>.</w:t>
      </w:r>
      <w:r>
        <w:t>636*T(v28</w:t>
      </w:r>
      <w:r w:rsidR="00644CD5">
        <w:t>.</w:t>
      </w:r>
      <w:r>
        <w:t>u12) -0</w:t>
      </w:r>
      <w:r w:rsidR="00644CD5">
        <w:t>.</w:t>
      </w:r>
      <w:r>
        <w:t>302*T(v22</w:t>
      </w:r>
      <w:r w:rsidR="00644CD5">
        <w:t>.</w:t>
      </w:r>
      <w:r>
        <w:t>u15) -0</w:t>
      </w:r>
      <w:r w:rsidR="00644CD5">
        <w:t>.</w:t>
      </w:r>
      <w:r>
        <w:t>665*T(v9</w:t>
      </w:r>
      <w:r w:rsidR="00644CD5">
        <w:t>.</w:t>
      </w:r>
      <w:r>
        <w:t>u4) + 0</w:t>
      </w:r>
      <w:r w:rsidR="00644CD5">
        <w:t>.</w:t>
      </w:r>
      <w:r>
        <w:t>58*T(v20</w:t>
      </w:r>
      <w:r w:rsidR="00644CD5">
        <w:t>.</w:t>
      </w:r>
      <w:r>
        <w:t>u14) + 0</w:t>
      </w:r>
      <w:r w:rsidR="00644CD5">
        <w:t>.</w:t>
      </w:r>
      <w:r>
        <w:t>482*T(v30</w:t>
      </w:r>
      <w:r w:rsidR="00644CD5">
        <w:t>.</w:t>
      </w:r>
      <w:r>
        <w:t>u8) + 0</w:t>
      </w:r>
      <w:r w:rsidR="00644CD5">
        <w:t>.</w:t>
      </w:r>
      <w:r>
        <w:t>22*T(v5</w:t>
      </w:r>
      <w:r w:rsidR="00644CD5">
        <w:t>.</w:t>
      </w:r>
      <w:r>
        <w:t>u23) -0</w:t>
      </w:r>
      <w:r w:rsidR="00644CD5">
        <w:t>.</w:t>
      </w:r>
      <w:r>
        <w:t>321*T(v5</w:t>
      </w:r>
      <w:r w:rsidR="00644CD5">
        <w:t>.</w:t>
      </w:r>
      <w:r>
        <w:t>u12) + 21</w:t>
      </w:r>
      <w:r w:rsidR="00644CD5">
        <w:t>.</w:t>
      </w:r>
      <w:r>
        <w:t>8*Volume + 0</w:t>
      </w:r>
      <w:r w:rsidR="00644CD5">
        <w:t>.</w:t>
      </w:r>
      <w:r>
        <w:t>581*T(v3</w:t>
      </w:r>
      <w:r w:rsidR="00644CD5">
        <w:t>.</w:t>
      </w:r>
      <w:r>
        <w:t>u39) + 0</w:t>
      </w:r>
      <w:r w:rsidR="00644CD5">
        <w:t>.</w:t>
      </w:r>
      <w:r>
        <w:t>197*T(v2</w:t>
      </w:r>
      <w:r w:rsidR="00644CD5">
        <w:t>.</w:t>
      </w:r>
      <w:r>
        <w:t>u10) -0</w:t>
      </w:r>
      <w:r w:rsidR="00644CD5">
        <w:t>.</w:t>
      </w:r>
      <w:r>
        <w:t>000874*Lipophilicity^3 + 0</w:t>
      </w:r>
      <w:r w:rsidR="00644CD5">
        <w:t>.</w:t>
      </w:r>
      <w:r>
        <w:t>16*T(v19) -0</w:t>
      </w:r>
      <w:r w:rsidR="00644CD5">
        <w:t>.</w:t>
      </w:r>
      <w:r>
        <w:t>744*T(v5</w:t>
      </w:r>
      <w:r w:rsidR="00644CD5">
        <w:t>.</w:t>
      </w:r>
      <w:r>
        <w:t>u2) -0</w:t>
      </w:r>
      <w:r w:rsidR="00644CD5">
        <w:t>.</w:t>
      </w:r>
      <w:r>
        <w:t>37*T(v8</w:t>
      </w:r>
      <w:r w:rsidR="00644CD5">
        <w:t>.</w:t>
      </w:r>
      <w:r>
        <w:t>u3) -0</w:t>
      </w:r>
      <w:r w:rsidR="00644CD5">
        <w:t>.</w:t>
      </w:r>
      <w:r>
        <w:t>612*T(v1</w:t>
      </w:r>
      <w:r w:rsidR="00644CD5">
        <w:t>.</w:t>
      </w:r>
      <w:r>
        <w:t>u30) + 0</w:t>
      </w:r>
      <w:r w:rsidR="00644CD5">
        <w:t>.</w:t>
      </w:r>
      <w:r>
        <w:t>18*T(v16</w:t>
      </w:r>
      <w:r w:rsidR="00644CD5">
        <w:t>.</w:t>
      </w:r>
      <w:r>
        <w:t>u2) + 0</w:t>
      </w:r>
      <w:r w:rsidR="00644CD5">
        <w:t>.</w:t>
      </w:r>
      <w:r>
        <w:t>174*T(u27) + 0</w:t>
      </w:r>
      <w:r w:rsidR="00644CD5">
        <w:t>.</w:t>
      </w:r>
      <w:r>
        <w:t>264*T(v8</w:t>
      </w:r>
      <w:r w:rsidR="00644CD5">
        <w:t>.</w:t>
      </w:r>
      <w:r>
        <w:t>u35) + 0</w:t>
      </w:r>
      <w:r w:rsidR="00644CD5">
        <w:t>.</w:t>
      </w:r>
      <w:r>
        <w:t>274*T(v13</w:t>
      </w:r>
      <w:r w:rsidR="00644CD5">
        <w:t>.</w:t>
      </w:r>
      <w:r>
        <w:t>u3) + 0</w:t>
      </w:r>
      <w:r w:rsidR="00644CD5">
        <w:t>.</w:t>
      </w:r>
      <w:r>
        <w:t>174*T(v24</w:t>
      </w:r>
      <w:r w:rsidR="00644CD5">
        <w:t>.</w:t>
      </w:r>
      <w:r>
        <w:t>u5) + 0</w:t>
      </w:r>
      <w:r w:rsidR="00644CD5">
        <w:t>.</w:t>
      </w:r>
      <w:r>
        <w:t>566*T(v6</w:t>
      </w:r>
      <w:r w:rsidR="00644CD5">
        <w:t>.</w:t>
      </w:r>
      <w:r>
        <w:t>u7) + 11</w:t>
      </w:r>
      <w:r w:rsidR="00644CD5">
        <w:t>.</w:t>
      </w:r>
      <w:r>
        <w:t>5*Lipophilicity + 0</w:t>
      </w:r>
      <w:r w:rsidR="00644CD5">
        <w:t>.</w:t>
      </w:r>
      <w:r>
        <w:t>903*T(v15</w:t>
      </w:r>
      <w:r w:rsidR="00644CD5">
        <w:t>.</w:t>
      </w:r>
      <w:r>
        <w:t>u2) + 0</w:t>
      </w:r>
      <w:r w:rsidR="00644CD5">
        <w:t>.</w:t>
      </w:r>
      <w:r>
        <w:t>348*T(v19</w:t>
      </w:r>
      <w:r w:rsidR="00644CD5">
        <w:t>.</w:t>
      </w:r>
      <w:r>
        <w:t>u8) -0</w:t>
      </w:r>
      <w:r w:rsidR="00644CD5">
        <w:t>.</w:t>
      </w:r>
      <w:r>
        <w:t>484*T(v3</w:t>
      </w:r>
      <w:r w:rsidR="00644CD5">
        <w:t>.</w:t>
      </w:r>
      <w:r>
        <w:t>u35) + 0</w:t>
      </w:r>
      <w:r w:rsidR="00644CD5">
        <w:t>.</w:t>
      </w:r>
      <w:r>
        <w:t>386*T(u5) -0</w:t>
      </w:r>
      <w:r w:rsidR="00644CD5">
        <w:t>.</w:t>
      </w:r>
      <w:r>
        <w:t>151*T(v7</w:t>
      </w:r>
      <w:r w:rsidR="00644CD5">
        <w:t>.</w:t>
      </w:r>
      <w:r>
        <w:t>u9) + 0</w:t>
      </w:r>
      <w:r w:rsidR="00644CD5">
        <w:t>.</w:t>
      </w:r>
      <w:r>
        <w:t>337*T(v32</w:t>
      </w:r>
      <w:r w:rsidR="00644CD5">
        <w:t>.</w:t>
      </w:r>
      <w:r>
        <w:t>u11) -0</w:t>
      </w:r>
      <w:r w:rsidR="00644CD5">
        <w:t>.</w:t>
      </w:r>
      <w:r>
        <w:t>38*T(v6</w:t>
      </w:r>
      <w:r w:rsidR="00644CD5">
        <w:t>.</w:t>
      </w:r>
      <w:r>
        <w:t>u8) -0</w:t>
      </w:r>
      <w:r w:rsidR="00644CD5">
        <w:t>.</w:t>
      </w:r>
      <w:r>
        <w:t>238*T(v15</w:t>
      </w:r>
      <w:r w:rsidR="00644CD5">
        <w:t>.</w:t>
      </w:r>
      <w:r>
        <w:t>u24) + 0</w:t>
      </w:r>
      <w:r w:rsidR="00644CD5">
        <w:t>.</w:t>
      </w:r>
      <w:r>
        <w:t>281*T(v21) + 0</w:t>
      </w:r>
      <w:r w:rsidR="00644CD5">
        <w:t>.</w:t>
      </w:r>
      <w:r>
        <w:t>456*T(v17</w:t>
      </w:r>
      <w:r w:rsidR="00644CD5">
        <w:t>.</w:t>
      </w:r>
      <w:r>
        <w:t>u11) + 0</w:t>
      </w:r>
      <w:r w:rsidR="00644CD5">
        <w:t>.</w:t>
      </w:r>
      <w:r>
        <w:t>392*T(v9</w:t>
      </w:r>
      <w:r w:rsidR="00644CD5">
        <w:t>.</w:t>
      </w:r>
      <w:r>
        <w:t>u22) + 0</w:t>
      </w:r>
      <w:r w:rsidR="00644CD5">
        <w:t>.</w:t>
      </w:r>
      <w:r>
        <w:t>435*T(v7</w:t>
      </w:r>
      <w:r w:rsidR="00644CD5">
        <w:t>.</w:t>
      </w:r>
      <w:r>
        <w:t>u33) + 0</w:t>
      </w:r>
      <w:r w:rsidR="00644CD5">
        <w:t>.</w:t>
      </w:r>
      <w:r>
        <w:t>267*T(v27</w:t>
      </w:r>
      <w:r w:rsidR="00644CD5">
        <w:t>.</w:t>
      </w:r>
      <w:r>
        <w:t>u3) -0</w:t>
      </w:r>
      <w:r w:rsidR="00644CD5">
        <w:t>.</w:t>
      </w:r>
      <w:r>
        <w:t>544*T(v10</w:t>
      </w:r>
      <w:r w:rsidR="00644CD5">
        <w:t>.</w:t>
      </w:r>
      <w:r>
        <w:t>u4) -0</w:t>
      </w:r>
      <w:r w:rsidR="00644CD5">
        <w:t>.</w:t>
      </w:r>
      <w:r>
        <w:t>576*T(v15</w:t>
      </w:r>
      <w:r w:rsidR="00644CD5">
        <w:t>.</w:t>
      </w:r>
      <w:r>
        <w:t>u21) + 0</w:t>
      </w:r>
      <w:r w:rsidR="00644CD5">
        <w:t>.</w:t>
      </w:r>
      <w:r>
        <w:t>455*T(v24</w:t>
      </w:r>
      <w:r w:rsidR="00644CD5">
        <w:t>.</w:t>
      </w:r>
      <w:r>
        <w:t>u17) + 0</w:t>
      </w:r>
      <w:r w:rsidR="00644CD5">
        <w:t>.</w:t>
      </w:r>
      <w:r>
        <w:t>538*T(v17</w:t>
      </w:r>
      <w:r w:rsidR="00644CD5">
        <w:t>.</w:t>
      </w:r>
      <w:r>
        <w:t>u13) + 0</w:t>
      </w:r>
      <w:r w:rsidR="00644CD5">
        <w:t>.</w:t>
      </w:r>
      <w:r>
        <w:t>388*T(v32</w:t>
      </w:r>
      <w:r w:rsidR="00644CD5">
        <w:t>.</w:t>
      </w:r>
      <w:r>
        <w:t>u7) -0</w:t>
      </w:r>
      <w:r w:rsidR="00644CD5">
        <w:t>.</w:t>
      </w:r>
      <w:r>
        <w:t>194*T(v1</w:t>
      </w:r>
      <w:r w:rsidR="00644CD5">
        <w:t>.</w:t>
      </w:r>
      <w:r>
        <w:t>u15) -0</w:t>
      </w:r>
      <w:r w:rsidR="00644CD5">
        <w:t>.</w:t>
      </w:r>
      <w:r>
        <w:t>474*T(v4</w:t>
      </w:r>
      <w:r w:rsidR="00644CD5">
        <w:t>.</w:t>
      </w:r>
      <w:r>
        <w:t>u14) -0</w:t>
      </w:r>
      <w:r w:rsidR="00644CD5">
        <w:t>.</w:t>
      </w:r>
      <w:r>
        <w:t>441*T(v22</w:t>
      </w:r>
      <w:r w:rsidR="00644CD5">
        <w:t>.</w:t>
      </w:r>
      <w:r>
        <w:t>u4) -0</w:t>
      </w:r>
      <w:r w:rsidR="00644CD5">
        <w:t>.</w:t>
      </w:r>
      <w:r>
        <w:t>22*T(v6</w:t>
      </w:r>
      <w:r w:rsidR="00644CD5">
        <w:t>.</w:t>
      </w:r>
      <w:r>
        <w:t>u24) -0</w:t>
      </w:r>
      <w:r w:rsidR="00644CD5">
        <w:t>.</w:t>
      </w:r>
      <w:r>
        <w:t>465*T(v21</w:t>
      </w:r>
      <w:r w:rsidR="00644CD5">
        <w:t>.</w:t>
      </w:r>
      <w:r>
        <w:t>u21) -0</w:t>
      </w:r>
      <w:r w:rsidR="00644CD5">
        <w:t>.</w:t>
      </w:r>
      <w:r>
        <w:t>132*T(v18</w:t>
      </w:r>
      <w:r w:rsidR="00644CD5">
        <w:t>.</w:t>
      </w:r>
      <w:r>
        <w:t>u11) -0</w:t>
      </w:r>
      <w:r w:rsidR="00644CD5">
        <w:t>.</w:t>
      </w:r>
      <w:r>
        <w:t>44*T(v30</w:t>
      </w:r>
      <w:r w:rsidR="00644CD5">
        <w:t>.</w:t>
      </w:r>
      <w:r>
        <w:t>u9) -0</w:t>
      </w:r>
      <w:r w:rsidR="00644CD5">
        <w:t>.</w:t>
      </w:r>
      <w:r>
        <w:t>487*T(v18</w:t>
      </w:r>
      <w:r w:rsidR="00644CD5">
        <w:t>.</w:t>
      </w:r>
      <w:r>
        <w:t>u21) + 0</w:t>
      </w:r>
      <w:r w:rsidR="00644CD5">
        <w:t>.</w:t>
      </w:r>
      <w:r>
        <w:t>331*T(v12</w:t>
      </w:r>
      <w:r w:rsidR="00644CD5">
        <w:t>.</w:t>
      </w:r>
      <w:r>
        <w:t>u2) -0</w:t>
      </w:r>
      <w:r w:rsidR="00644CD5">
        <w:t>.</w:t>
      </w:r>
      <w:r>
        <w:t>144*T(v16</w:t>
      </w:r>
      <w:r w:rsidR="00644CD5">
        <w:t>.</w:t>
      </w:r>
      <w:r>
        <w:t>u3) + 0</w:t>
      </w:r>
      <w:r w:rsidR="00644CD5">
        <w:t>.</w:t>
      </w:r>
      <w:r>
        <w:t>312*T(v17</w:t>
      </w:r>
      <w:r w:rsidR="00644CD5">
        <w:t>.</w:t>
      </w:r>
      <w:r>
        <w:t>u9) + 0</w:t>
      </w:r>
      <w:r w:rsidR="00644CD5">
        <w:t>.</w:t>
      </w:r>
      <w:r>
        <w:t>281*T(v2</w:t>
      </w:r>
      <w:r w:rsidR="00644CD5">
        <w:t>.</w:t>
      </w:r>
      <w:r>
        <w:t>u16) -0</w:t>
      </w:r>
      <w:r w:rsidR="00644CD5">
        <w:t>.</w:t>
      </w:r>
      <w:r>
        <w:t>323*T(u15) + 0</w:t>
      </w:r>
      <w:r w:rsidR="00644CD5">
        <w:t>.</w:t>
      </w:r>
      <w:r>
        <w:t>192*T(v33</w:t>
      </w:r>
      <w:r w:rsidR="00644CD5">
        <w:t>.</w:t>
      </w:r>
      <w:r>
        <w:t>u8) + 0</w:t>
      </w:r>
      <w:r w:rsidR="00644CD5">
        <w:t>.</w:t>
      </w:r>
      <w:r>
        <w:t>595*T(v1</w:t>
      </w:r>
      <w:r w:rsidR="00644CD5">
        <w:t>.</w:t>
      </w:r>
      <w:r>
        <w:t>u35) + 0</w:t>
      </w:r>
      <w:r w:rsidR="00644CD5">
        <w:t>.</w:t>
      </w:r>
      <w:r>
        <w:t>627*T(v7</w:t>
      </w:r>
      <w:r w:rsidR="00644CD5">
        <w:t>.</w:t>
      </w:r>
      <w:r>
        <w:t>u2) + 0</w:t>
      </w:r>
      <w:r w:rsidR="00644CD5">
        <w:t>.</w:t>
      </w:r>
      <w:r>
        <w:t>418*T(v5</w:t>
      </w:r>
      <w:r w:rsidR="00644CD5">
        <w:t>.</w:t>
      </w:r>
      <w:r>
        <w:t>u33) + 0</w:t>
      </w:r>
      <w:r w:rsidR="00644CD5">
        <w:t>.</w:t>
      </w:r>
      <w:r>
        <w:t>212*NumPositive + 0</w:t>
      </w:r>
      <w:r w:rsidR="00644CD5">
        <w:t>.</w:t>
      </w:r>
      <w:r>
        <w:t>348*T(u21) -0</w:t>
      </w:r>
      <w:r w:rsidR="00644CD5">
        <w:t>.</w:t>
      </w:r>
      <w:r>
        <w:t>26*T(v8</w:t>
      </w:r>
      <w:r w:rsidR="00644CD5">
        <w:t>.</w:t>
      </w:r>
      <w:r>
        <w:t>u19) -21</w:t>
      </w:r>
      <w:r w:rsidR="00644CD5">
        <w:t>.</w:t>
      </w:r>
      <w:r>
        <w:t>7*Volume^2 + 0</w:t>
      </w:r>
      <w:r w:rsidR="00644CD5">
        <w:t>.</w:t>
      </w:r>
      <w:r>
        <w:t>15*T(v9</w:t>
      </w:r>
      <w:r w:rsidR="00644CD5">
        <w:t>.</w:t>
      </w:r>
      <w:r>
        <w:t>u15) -0</w:t>
      </w:r>
      <w:r w:rsidR="00644CD5">
        <w:t>.</w:t>
      </w:r>
      <w:r>
        <w:t>368*T(v31</w:t>
      </w:r>
      <w:r w:rsidR="00644CD5">
        <w:t>.</w:t>
      </w:r>
      <w:r>
        <w:t>u2) -0</w:t>
      </w:r>
      <w:r w:rsidR="00644CD5">
        <w:t>.</w:t>
      </w:r>
      <w:r>
        <w:t>273*T(v22</w:t>
      </w:r>
      <w:r w:rsidR="00644CD5">
        <w:t>.</w:t>
      </w:r>
      <w:r>
        <w:t>u20) -0</w:t>
      </w:r>
      <w:r w:rsidR="00644CD5">
        <w:t>.</w:t>
      </w:r>
      <w:r>
        <w:t>295*T(v33</w:t>
      </w:r>
      <w:r w:rsidR="00644CD5">
        <w:t>.</w:t>
      </w:r>
      <w:r>
        <w:t>u2) -0</w:t>
      </w:r>
      <w:r w:rsidR="00644CD5">
        <w:t>.</w:t>
      </w:r>
      <w:r>
        <w:t>283*T(v5</w:t>
      </w:r>
      <w:r w:rsidR="00644CD5">
        <w:t>.</w:t>
      </w:r>
      <w:r>
        <w:t>u27) + 0</w:t>
      </w:r>
      <w:r w:rsidR="00644CD5">
        <w:t>.</w:t>
      </w:r>
      <w:r>
        <w:t>246*T(v9</w:t>
      </w:r>
      <w:r w:rsidR="00644CD5">
        <w:t>.</w:t>
      </w:r>
      <w:r>
        <w:t>u2) + 0</w:t>
      </w:r>
      <w:r w:rsidR="00644CD5">
        <w:t>.</w:t>
      </w:r>
      <w:r>
        <w:t>22*T(v7</w:t>
      </w:r>
      <w:r w:rsidR="00644CD5">
        <w:t>.</w:t>
      </w:r>
      <w:r>
        <w:t>u35) -0</w:t>
      </w:r>
      <w:r w:rsidR="00644CD5">
        <w:t>.</w:t>
      </w:r>
      <w:r>
        <w:t>22*T(v16</w:t>
      </w:r>
      <w:r w:rsidR="00644CD5">
        <w:t>.</w:t>
      </w:r>
      <w:r>
        <w:t>u26) -0</w:t>
      </w:r>
      <w:r w:rsidR="00644CD5">
        <w:t>.</w:t>
      </w:r>
      <w:r>
        <w:t>515*T(v10</w:t>
      </w:r>
      <w:r w:rsidR="00644CD5">
        <w:t>.</w:t>
      </w:r>
      <w:r>
        <w:t>u10) + 0</w:t>
      </w:r>
      <w:r w:rsidR="00644CD5">
        <w:t>.</w:t>
      </w:r>
      <w:r>
        <w:t>47*T(v11</w:t>
      </w:r>
      <w:r w:rsidR="00644CD5">
        <w:t>.</w:t>
      </w:r>
      <w:r>
        <w:t>u2) -0</w:t>
      </w:r>
      <w:r w:rsidR="00644CD5">
        <w:t>.</w:t>
      </w:r>
      <w:r>
        <w:t>228*T(v27</w:t>
      </w:r>
      <w:r w:rsidR="00644CD5">
        <w:t>.</w:t>
      </w:r>
      <w:r>
        <w:t>u10) + 0</w:t>
      </w:r>
      <w:r w:rsidR="00644CD5">
        <w:t>.</w:t>
      </w:r>
      <w:r>
        <w:t>215*T(v5</w:t>
      </w:r>
      <w:r w:rsidR="00644CD5">
        <w:t>.</w:t>
      </w:r>
      <w:r>
        <w:t>u24) -0</w:t>
      </w:r>
      <w:r w:rsidR="00644CD5">
        <w:t>.</w:t>
      </w:r>
      <w:r>
        <w:t>197*T(v1</w:t>
      </w:r>
      <w:r w:rsidR="00644CD5">
        <w:t>.</w:t>
      </w:r>
      <w:r>
        <w:t>u19) -0</w:t>
      </w:r>
      <w:r w:rsidR="00644CD5">
        <w:t>.</w:t>
      </w:r>
      <w:r>
        <w:t>386*T(v31</w:t>
      </w:r>
      <w:r w:rsidR="00644CD5">
        <w:t>.</w:t>
      </w:r>
      <w:r>
        <w:t>u1) + 0</w:t>
      </w:r>
      <w:r w:rsidR="00644CD5">
        <w:t>.</w:t>
      </w:r>
      <w:r>
        <w:t>146*T(v5</w:t>
      </w:r>
      <w:r w:rsidR="00644CD5">
        <w:t>.</w:t>
      </w:r>
      <w:r>
        <w:t>u16) + 5</w:t>
      </w:r>
      <w:r w:rsidR="00644CD5">
        <w:t>.</w:t>
      </w:r>
      <w:r>
        <w:t>54*Volume^3 + 0</w:t>
      </w:r>
      <w:r w:rsidR="00644CD5">
        <w:t>.</w:t>
      </w:r>
      <w:r>
        <w:t>201*T(v17</w:t>
      </w:r>
      <w:r w:rsidR="00644CD5">
        <w:t>.</w:t>
      </w:r>
      <w:r>
        <w:t>u26) -0</w:t>
      </w:r>
      <w:r w:rsidR="00644CD5">
        <w:t>.</w:t>
      </w:r>
      <w:r>
        <w:t>389*T(v11</w:t>
      </w:r>
      <w:r w:rsidR="00644CD5">
        <w:t>.</w:t>
      </w:r>
      <w:r>
        <w:t>u18) -0</w:t>
      </w:r>
      <w:r w:rsidR="00644CD5">
        <w:t>.</w:t>
      </w:r>
      <w:r>
        <w:t>192*T(v23</w:t>
      </w:r>
      <w:r w:rsidR="00644CD5">
        <w:t>.</w:t>
      </w:r>
      <w:r>
        <w:t>u4) -0</w:t>
      </w:r>
      <w:r w:rsidR="00644CD5">
        <w:t>.</w:t>
      </w:r>
      <w:r>
        <w:t>602*T(v5</w:t>
      </w:r>
      <w:r w:rsidR="00644CD5">
        <w:t>.</w:t>
      </w:r>
      <w:r>
        <w:t>u4) -0</w:t>
      </w:r>
      <w:r w:rsidR="00644CD5">
        <w:t>.</w:t>
      </w:r>
      <w:r>
        <w:t>157*T(v15</w:t>
      </w:r>
      <w:r w:rsidR="00644CD5">
        <w:t>.</w:t>
      </w:r>
      <w:r>
        <w:t>u16) + 0</w:t>
      </w:r>
      <w:r w:rsidR="00644CD5">
        <w:t>.</w:t>
      </w:r>
      <w:r>
        <w:t>207*T(v2</w:t>
      </w:r>
      <w:r w:rsidR="00644CD5">
        <w:t>.</w:t>
      </w:r>
      <w:r>
        <w:t>u26) -0</w:t>
      </w:r>
      <w:r w:rsidR="00644CD5">
        <w:t>.</w:t>
      </w:r>
      <w:r>
        <w:t>225*T(v26</w:t>
      </w:r>
      <w:r w:rsidR="00644CD5">
        <w:t>.</w:t>
      </w:r>
      <w:r>
        <w:t>u15) + 0</w:t>
      </w:r>
      <w:r w:rsidR="00644CD5">
        <w:t>.</w:t>
      </w:r>
      <w:r>
        <w:t>21*T(v16</w:t>
      </w:r>
      <w:r w:rsidR="00644CD5">
        <w:t>.</w:t>
      </w:r>
      <w:r>
        <w:t>u25) + 0</w:t>
      </w:r>
      <w:r w:rsidR="00644CD5">
        <w:t>.</w:t>
      </w:r>
      <w:r>
        <w:t>313*T(v22</w:t>
      </w:r>
      <w:r w:rsidR="00644CD5">
        <w:t>.</w:t>
      </w:r>
      <w:r>
        <w:t>u8) -0</w:t>
      </w:r>
      <w:r w:rsidR="00644CD5">
        <w:t>.</w:t>
      </w:r>
      <w:r>
        <w:t>0359*NumNegative -0</w:t>
      </w:r>
      <w:r w:rsidR="00644CD5">
        <w:t>.</w:t>
      </w:r>
      <w:r>
        <w:t>231*T(v9</w:t>
      </w:r>
      <w:r w:rsidR="00644CD5">
        <w:t>.</w:t>
      </w:r>
      <w:r>
        <w:t>u8) -0</w:t>
      </w:r>
      <w:r w:rsidR="00644CD5">
        <w:t>.</w:t>
      </w:r>
      <w:r>
        <w:t>238*T(v1</w:t>
      </w:r>
      <w:r w:rsidR="00644CD5">
        <w:t>.</w:t>
      </w:r>
      <w:r>
        <w:t>u11) -0</w:t>
      </w:r>
      <w:r w:rsidR="00644CD5">
        <w:t>.</w:t>
      </w:r>
      <w:r>
        <w:t>564*T(v22</w:t>
      </w:r>
      <w:r w:rsidR="00644CD5">
        <w:t>.</w:t>
      </w:r>
      <w:r>
        <w:t>u3) + 0</w:t>
      </w:r>
      <w:r w:rsidR="00644CD5">
        <w:t>.</w:t>
      </w:r>
      <w:r>
        <w:t>297*T(v40</w:t>
      </w:r>
      <w:r w:rsidR="00644CD5">
        <w:t>.</w:t>
      </w:r>
      <w:r>
        <w:t>u2) -0</w:t>
      </w:r>
      <w:r w:rsidR="00644CD5">
        <w:t>.</w:t>
      </w:r>
      <w:r>
        <w:t>263*T(v18</w:t>
      </w:r>
      <w:r w:rsidR="00644CD5">
        <w:t>.</w:t>
      </w:r>
      <w:r>
        <w:t>u4) + 0</w:t>
      </w:r>
      <w:r w:rsidR="00644CD5">
        <w:t>.</w:t>
      </w:r>
      <w:r>
        <w:t>291*T(v11</w:t>
      </w:r>
      <w:r w:rsidR="00644CD5">
        <w:t>.</w:t>
      </w:r>
      <w:r>
        <w:t>u1) -0</w:t>
      </w:r>
      <w:r w:rsidR="00644CD5">
        <w:t>.</w:t>
      </w:r>
      <w:r>
        <w:t>323*T(v23</w:t>
      </w:r>
      <w:r w:rsidR="00644CD5">
        <w:t>.</w:t>
      </w:r>
      <w:r>
        <w:t>u1) -0</w:t>
      </w:r>
      <w:r w:rsidR="00644CD5">
        <w:t>.</w:t>
      </w:r>
      <w:r>
        <w:t>464*T(v9</w:t>
      </w:r>
      <w:r w:rsidR="00644CD5">
        <w:t>.</w:t>
      </w:r>
      <w:r>
        <w:t>u12) + 0</w:t>
      </w:r>
      <w:r w:rsidR="00644CD5">
        <w:t>.</w:t>
      </w:r>
      <w:r>
        <w:t>309*T(v38</w:t>
      </w:r>
      <w:r w:rsidR="00644CD5">
        <w:t>.</w:t>
      </w:r>
      <w:r>
        <w:t>u5) -0</w:t>
      </w:r>
      <w:r w:rsidR="00644CD5">
        <w:t>.</w:t>
      </w:r>
      <w:r>
        <w:t>368*T(v16</w:t>
      </w:r>
      <w:r w:rsidR="00644CD5">
        <w:t>.</w:t>
      </w:r>
      <w:r>
        <w:t>u12) -0</w:t>
      </w:r>
      <w:r w:rsidR="00644CD5">
        <w:t>.</w:t>
      </w:r>
      <w:r>
        <w:t>214*T(v34</w:t>
      </w:r>
      <w:r w:rsidR="00644CD5">
        <w:t>.</w:t>
      </w:r>
      <w:r>
        <w:t>u6) + 0</w:t>
      </w:r>
      <w:r w:rsidR="00644CD5">
        <w:t>.</w:t>
      </w:r>
      <w:r>
        <w:t>181*T(v2</w:t>
      </w:r>
      <w:r w:rsidR="00644CD5">
        <w:t>.</w:t>
      </w:r>
      <w:r>
        <w:t>u33) -0</w:t>
      </w:r>
      <w:r w:rsidR="00644CD5">
        <w:t>.</w:t>
      </w:r>
      <w:r>
        <w:t>223*T(v33</w:t>
      </w:r>
      <w:r w:rsidR="00644CD5">
        <w:t>.</w:t>
      </w:r>
      <w:r>
        <w:t>u5) + 0</w:t>
      </w:r>
      <w:r w:rsidR="00644CD5">
        <w:t>.</w:t>
      </w:r>
      <w:r>
        <w:t>165*T(u39) -0</w:t>
      </w:r>
      <w:r w:rsidR="00644CD5">
        <w:t>.</w:t>
      </w:r>
      <w:r>
        <w:t>275*T(v5</w:t>
      </w:r>
      <w:r w:rsidR="00644CD5">
        <w:t>.</w:t>
      </w:r>
      <w:r>
        <w:t>u30) -0</w:t>
      </w:r>
      <w:r w:rsidR="00644CD5">
        <w:t>.</w:t>
      </w:r>
      <w:r>
        <w:t>348*T(v21</w:t>
      </w:r>
      <w:r w:rsidR="00644CD5">
        <w:t>.</w:t>
      </w:r>
      <w:r>
        <w:t>u9) -0</w:t>
      </w:r>
      <w:r w:rsidR="00644CD5">
        <w:t>.</w:t>
      </w:r>
      <w:r>
        <w:t>455*T(v25</w:t>
      </w:r>
      <w:r w:rsidR="00644CD5">
        <w:t>.</w:t>
      </w:r>
      <w:r>
        <w:t>u15) -0</w:t>
      </w:r>
      <w:r w:rsidR="00644CD5">
        <w:t>.</w:t>
      </w:r>
      <w:r>
        <w:t>256*T(v8</w:t>
      </w:r>
      <w:r w:rsidR="00644CD5">
        <w:t>.</w:t>
      </w:r>
      <w:r>
        <w:t>u2) + 0</w:t>
      </w:r>
      <w:r w:rsidR="00644CD5">
        <w:t>.</w:t>
      </w:r>
      <w:r>
        <w:t>415*T(v4</w:t>
      </w:r>
      <w:r w:rsidR="00644CD5">
        <w:t>.</w:t>
      </w:r>
      <w:r>
        <w:t>u1) -0</w:t>
      </w:r>
      <w:r w:rsidR="00644CD5">
        <w:t>.</w:t>
      </w:r>
      <w:r>
        <w:t>299*T(v3</w:t>
      </w:r>
      <w:r w:rsidR="00644CD5">
        <w:t>.</w:t>
      </w:r>
      <w:r>
        <w:t>u22) -0</w:t>
      </w:r>
      <w:r w:rsidR="00644CD5">
        <w:t>.</w:t>
      </w:r>
      <w:r>
        <w:t>236*T(v25</w:t>
      </w:r>
      <w:r w:rsidR="00644CD5">
        <w:t>.</w:t>
      </w:r>
      <w:r>
        <w:t>u17) -0</w:t>
      </w:r>
      <w:r w:rsidR="00644CD5">
        <w:t>.</w:t>
      </w:r>
      <w:r>
        <w:t>187*T(v3</w:t>
      </w:r>
      <w:r w:rsidR="00644CD5">
        <w:t>.</w:t>
      </w:r>
      <w:r>
        <w:t>u31) + 0</w:t>
      </w:r>
      <w:r w:rsidR="00644CD5">
        <w:t>.</w:t>
      </w:r>
      <w:r>
        <w:t>187*T(v2</w:t>
      </w:r>
      <w:r w:rsidR="00644CD5">
        <w:t>.</w:t>
      </w:r>
      <w:r>
        <w:t>u4) + 0</w:t>
      </w:r>
      <w:r w:rsidR="00644CD5">
        <w:t>.</w:t>
      </w:r>
      <w:r>
        <w:t>311*T(v10</w:t>
      </w:r>
      <w:r w:rsidR="00644CD5">
        <w:t>.</w:t>
      </w:r>
      <w:r>
        <w:t>u22) + 0</w:t>
      </w:r>
      <w:r w:rsidR="00644CD5">
        <w:t>.</w:t>
      </w:r>
      <w:r>
        <w:t>287*T(v18</w:t>
      </w:r>
      <w:r w:rsidR="00644CD5">
        <w:t>.</w:t>
      </w:r>
      <w:r>
        <w:t>u24) + 0</w:t>
      </w:r>
      <w:r w:rsidR="00644CD5">
        <w:t>.</w:t>
      </w:r>
      <w:r>
        <w:t>261*T(v4</w:t>
      </w:r>
      <w:r w:rsidR="00644CD5">
        <w:t>.</w:t>
      </w:r>
      <w:r>
        <w:t>u22) -0</w:t>
      </w:r>
      <w:r w:rsidR="00644CD5">
        <w:t>.</w:t>
      </w:r>
      <w:r>
        <w:t>242*T(v34</w:t>
      </w:r>
      <w:r w:rsidR="00644CD5">
        <w:t>.</w:t>
      </w:r>
      <w:r>
        <w:t>u9) + 0</w:t>
      </w:r>
      <w:r w:rsidR="00644CD5">
        <w:t>.</w:t>
      </w:r>
      <w:r>
        <w:t>16*T(v25) -0</w:t>
      </w:r>
      <w:r w:rsidR="00644CD5">
        <w:t>.</w:t>
      </w:r>
      <w:r>
        <w:t>349*T(v14</w:t>
      </w:r>
      <w:r w:rsidR="00644CD5">
        <w:t>.</w:t>
      </w:r>
      <w:r>
        <w:t>u22) -0</w:t>
      </w:r>
      <w:r w:rsidR="00644CD5">
        <w:t>.</w:t>
      </w:r>
      <w:r>
        <w:t>0928*T(v38</w:t>
      </w:r>
      <w:r w:rsidR="00644CD5">
        <w:t>.</w:t>
      </w:r>
      <w:r>
        <w:t>u4) + 0</w:t>
      </w:r>
      <w:r w:rsidR="00644CD5">
        <w:t>.</w:t>
      </w:r>
      <w:r>
        <w:t>224*T(v33</w:t>
      </w:r>
      <w:r w:rsidR="00644CD5">
        <w:t>.</w:t>
      </w:r>
      <w:r>
        <w:t>u3) -0</w:t>
      </w:r>
      <w:r w:rsidR="00644CD5">
        <w:t>.</w:t>
      </w:r>
      <w:r>
        <w:t>201*T(v14</w:t>
      </w:r>
      <w:r w:rsidR="00644CD5">
        <w:t>.</w:t>
      </w:r>
      <w:r>
        <w:t>u12) -0</w:t>
      </w:r>
      <w:r w:rsidR="00644CD5">
        <w:t>.</w:t>
      </w:r>
      <w:r>
        <w:t>227*T(v36</w:t>
      </w:r>
      <w:r w:rsidR="00644CD5">
        <w:t>.</w:t>
      </w:r>
      <w:r>
        <w:t>u3) + 0</w:t>
      </w:r>
      <w:r w:rsidR="00644CD5">
        <w:t>.</w:t>
      </w:r>
      <w:r>
        <w:t>152*T(v42) + 0</w:t>
      </w:r>
      <w:r w:rsidR="00644CD5">
        <w:t>.</w:t>
      </w:r>
      <w:r>
        <w:t>167*T(u43) -0</w:t>
      </w:r>
      <w:r w:rsidR="00644CD5">
        <w:t>.</w:t>
      </w:r>
      <w:r>
        <w:t>265*T(v23</w:t>
      </w:r>
      <w:r w:rsidR="00644CD5">
        <w:t>.</w:t>
      </w:r>
      <w:r>
        <w:t>u6) + 0</w:t>
      </w:r>
      <w:r w:rsidR="00644CD5">
        <w:t>.</w:t>
      </w:r>
      <w:r>
        <w:t>259*T(v17</w:t>
      </w:r>
      <w:r w:rsidR="00644CD5">
        <w:t>.</w:t>
      </w:r>
      <w:r>
        <w:t>u1) -0</w:t>
      </w:r>
      <w:r w:rsidR="00644CD5">
        <w:t>.</w:t>
      </w:r>
      <w:r>
        <w:t>185*T(v13</w:t>
      </w:r>
      <w:r w:rsidR="00644CD5">
        <w:t>.</w:t>
      </w:r>
      <w:r>
        <w:t>u29) -0</w:t>
      </w:r>
      <w:r w:rsidR="00644CD5">
        <w:t>.</w:t>
      </w:r>
      <w:r>
        <w:t>169*T(v15</w:t>
      </w:r>
      <w:r w:rsidR="00644CD5">
        <w:t>.</w:t>
      </w:r>
      <w:r>
        <w:t>u19) -0</w:t>
      </w:r>
      <w:r w:rsidR="00644CD5">
        <w:t>.</w:t>
      </w:r>
      <w:r>
        <w:t>334*T(v20</w:t>
      </w:r>
      <w:r w:rsidR="00644CD5">
        <w:t>.</w:t>
      </w:r>
      <w:r>
        <w:t>u3) -0</w:t>
      </w:r>
      <w:r w:rsidR="00644CD5">
        <w:t>.</w:t>
      </w:r>
      <w:r>
        <w:t>221*T(v24</w:t>
      </w:r>
      <w:r w:rsidR="00644CD5">
        <w:t>.</w:t>
      </w:r>
      <w:r>
        <w:t>u16) -0</w:t>
      </w:r>
      <w:r w:rsidR="00644CD5">
        <w:t>.</w:t>
      </w:r>
      <w:r>
        <w:t>186*T(v2</w:t>
      </w:r>
      <w:r w:rsidR="00644CD5">
        <w:t>.</w:t>
      </w:r>
      <w:r>
        <w:t>u32) + 0</w:t>
      </w:r>
      <w:r w:rsidR="00644CD5">
        <w:t>.</w:t>
      </w:r>
      <w:r>
        <w:t>215*T(v1</w:t>
      </w:r>
      <w:r w:rsidR="00644CD5">
        <w:t>.</w:t>
      </w:r>
      <w:r>
        <w:t>u13) + 0</w:t>
      </w:r>
      <w:r w:rsidR="00644CD5">
        <w:t>.</w:t>
      </w:r>
      <w:r>
        <w:t>184*T(v4</w:t>
      </w:r>
      <w:r w:rsidR="00644CD5">
        <w:t>.</w:t>
      </w:r>
      <w:r>
        <w:t>u19) + 0</w:t>
      </w:r>
      <w:r w:rsidR="00644CD5">
        <w:t>.</w:t>
      </w:r>
      <w:r>
        <w:t>24*T(v17</w:t>
      </w:r>
      <w:r w:rsidR="00644CD5">
        <w:t>.</w:t>
      </w:r>
      <w:r>
        <w:t>u21) -0</w:t>
      </w:r>
      <w:r w:rsidR="00644CD5">
        <w:t>.</w:t>
      </w:r>
      <w:r>
        <w:t>183*T(v10</w:t>
      </w:r>
      <w:r w:rsidR="00644CD5">
        <w:t>.</w:t>
      </w:r>
      <w:r>
        <w:t>u5) -0</w:t>
      </w:r>
      <w:r w:rsidR="00644CD5">
        <w:t>.</w:t>
      </w:r>
      <w:r>
        <w:t>297*T(v32</w:t>
      </w:r>
      <w:r w:rsidR="00644CD5">
        <w:t>.</w:t>
      </w:r>
      <w:r>
        <w:t>u4) + 0</w:t>
      </w:r>
      <w:r w:rsidR="00644CD5">
        <w:t>.</w:t>
      </w:r>
      <w:r>
        <w:t>175*T(v13</w:t>
      </w:r>
      <w:r w:rsidR="00644CD5">
        <w:t>.</w:t>
      </w:r>
      <w:r>
        <w:t>u10) + 0</w:t>
      </w:r>
      <w:r w:rsidR="00644CD5">
        <w:t>.</w:t>
      </w:r>
      <w:r>
        <w:t>31*T(v18</w:t>
      </w:r>
      <w:r w:rsidR="00644CD5">
        <w:t>.</w:t>
      </w:r>
      <w:r>
        <w:t>u7) + 0</w:t>
      </w:r>
      <w:r w:rsidR="00644CD5">
        <w:t>.</w:t>
      </w:r>
      <w:r>
        <w:t>256*T(v15</w:t>
      </w:r>
      <w:r w:rsidR="00644CD5">
        <w:t>.</w:t>
      </w:r>
      <w:r>
        <w:t>u26) -0</w:t>
      </w:r>
      <w:r w:rsidR="00644CD5">
        <w:t>.</w:t>
      </w:r>
      <w:r>
        <w:t>29*T(v8</w:t>
      </w:r>
      <w:r w:rsidR="00644CD5">
        <w:t>.</w:t>
      </w:r>
      <w:r>
        <w:t>u10) -0</w:t>
      </w:r>
      <w:r w:rsidR="00644CD5">
        <w:t>.</w:t>
      </w:r>
      <w:r>
        <w:t>18*T(v17</w:t>
      </w:r>
      <w:r w:rsidR="00644CD5">
        <w:t>.</w:t>
      </w:r>
      <w:r>
        <w:t>u12) -0</w:t>
      </w:r>
      <w:r w:rsidR="00644CD5">
        <w:t>.</w:t>
      </w:r>
      <w:r>
        <w:t>183*T(v37</w:t>
      </w:r>
      <w:r w:rsidR="00644CD5">
        <w:t>.</w:t>
      </w:r>
      <w:r>
        <w:t>u4) -0</w:t>
      </w:r>
      <w:r w:rsidR="00644CD5">
        <w:t>.</w:t>
      </w:r>
      <w:r>
        <w:t>211*T(v18</w:t>
      </w:r>
      <w:r w:rsidR="00644CD5">
        <w:t>.</w:t>
      </w:r>
      <w:r>
        <w:t>u9) + 0</w:t>
      </w:r>
      <w:r w:rsidR="00644CD5">
        <w:t>.</w:t>
      </w:r>
      <w:r>
        <w:t>217*T(v16</w:t>
      </w:r>
      <w:r w:rsidR="00644CD5">
        <w:t>.</w:t>
      </w:r>
      <w:r>
        <w:t>u13) -0</w:t>
      </w:r>
      <w:r w:rsidR="00644CD5">
        <w:t>.</w:t>
      </w:r>
      <w:r>
        <w:t>271*T(v2</w:t>
      </w:r>
      <w:r w:rsidR="00644CD5">
        <w:t>.</w:t>
      </w:r>
      <w:r>
        <w:t>u14) -0</w:t>
      </w:r>
      <w:r w:rsidR="00644CD5">
        <w:t>.</w:t>
      </w:r>
      <w:r>
        <w:t>203*T(v26</w:t>
      </w:r>
      <w:r w:rsidR="00644CD5">
        <w:t>.</w:t>
      </w:r>
      <w:r>
        <w:t>u6) + 0</w:t>
      </w:r>
      <w:r w:rsidR="00644CD5">
        <w:t>.</w:t>
      </w:r>
      <w:r>
        <w:t>415*T(v5</w:t>
      </w:r>
      <w:r w:rsidR="00644CD5">
        <w:t>.</w:t>
      </w:r>
      <w:r>
        <w:t>u3) -0</w:t>
      </w:r>
      <w:r w:rsidR="00644CD5">
        <w:t>.</w:t>
      </w:r>
      <w:r>
        <w:t>201*T(v3</w:t>
      </w:r>
      <w:r w:rsidR="00644CD5">
        <w:t>.</w:t>
      </w:r>
      <w:r>
        <w:t>u4) -0</w:t>
      </w:r>
      <w:r w:rsidR="00644CD5">
        <w:t>.</w:t>
      </w:r>
      <w:r>
        <w:t>184*T(v11</w:t>
      </w:r>
      <w:r w:rsidR="00644CD5">
        <w:t>.</w:t>
      </w:r>
      <w:r>
        <w:t>u22) -0</w:t>
      </w:r>
      <w:r w:rsidR="00644CD5">
        <w:t>.</w:t>
      </w:r>
      <w:r>
        <w:t>208*T(u16) + 0</w:t>
      </w:r>
      <w:r w:rsidR="00644CD5">
        <w:t>.</w:t>
      </w:r>
      <w:r>
        <w:t>16*T(u38) -0</w:t>
      </w:r>
      <w:r w:rsidR="00644CD5">
        <w:t>.</w:t>
      </w:r>
      <w:r>
        <w:t>282*T(v14</w:t>
      </w:r>
      <w:r w:rsidR="00644CD5">
        <w:t>.</w:t>
      </w:r>
      <w:r>
        <w:t>u7) + 0</w:t>
      </w:r>
      <w:r w:rsidR="00644CD5">
        <w:t>.</w:t>
      </w:r>
      <w:r>
        <w:t>168*T(v19</w:t>
      </w:r>
      <w:r w:rsidR="00644CD5">
        <w:t>.</w:t>
      </w:r>
      <w:r>
        <w:t>u15) + 0</w:t>
      </w:r>
      <w:r w:rsidR="00644CD5">
        <w:t>.</w:t>
      </w:r>
      <w:r>
        <w:t>224*T(v28</w:t>
      </w:r>
      <w:r w:rsidR="00644CD5">
        <w:t>.</w:t>
      </w:r>
      <w:r>
        <w:t>u2) -0</w:t>
      </w:r>
      <w:r w:rsidR="00644CD5">
        <w:t>.</w:t>
      </w:r>
      <w:r>
        <w:t>263*T(v33</w:t>
      </w:r>
      <w:r w:rsidR="00644CD5">
        <w:t>.</w:t>
      </w:r>
      <w:r>
        <w:t>u4) + 0</w:t>
      </w:r>
      <w:r w:rsidR="00644CD5">
        <w:t>.</w:t>
      </w:r>
      <w:r>
        <w:t>275*T(v6</w:t>
      </w:r>
      <w:r w:rsidR="00644CD5">
        <w:t>.</w:t>
      </w:r>
      <w:r>
        <w:t>u14) -0</w:t>
      </w:r>
      <w:r w:rsidR="00644CD5">
        <w:t>.</w:t>
      </w:r>
      <w:r>
        <w:t>145*T(v14</w:t>
      </w:r>
      <w:r w:rsidR="00644CD5">
        <w:t>.</w:t>
      </w:r>
      <w:r>
        <w:t>u18) + 0</w:t>
      </w:r>
      <w:r w:rsidR="00644CD5">
        <w:t>.</w:t>
      </w:r>
      <w:r>
        <w:t>242*T(v8</w:t>
      </w:r>
      <w:r w:rsidR="00644CD5">
        <w:t>.</w:t>
      </w:r>
      <w:r>
        <w:t>u32) -0</w:t>
      </w:r>
      <w:r w:rsidR="00644CD5">
        <w:t>.</w:t>
      </w:r>
      <w:r>
        <w:t>181*T(v21</w:t>
      </w:r>
      <w:r w:rsidR="00644CD5">
        <w:t>.</w:t>
      </w:r>
      <w:r>
        <w:t>u6) + 0</w:t>
      </w:r>
      <w:r w:rsidR="00644CD5">
        <w:t>.</w:t>
      </w:r>
      <w:r>
        <w:t>217*T(v3</w:t>
      </w:r>
      <w:r w:rsidR="00644CD5">
        <w:t>.</w:t>
      </w:r>
      <w:r>
        <w:t>u15) + 0</w:t>
      </w:r>
      <w:r w:rsidR="00644CD5">
        <w:t>.</w:t>
      </w:r>
      <w:r>
        <w:t>258*T(v20</w:t>
      </w:r>
      <w:r w:rsidR="00644CD5">
        <w:t>.</w:t>
      </w:r>
      <w:r>
        <w:t>u4) -0</w:t>
      </w:r>
      <w:r w:rsidR="00644CD5">
        <w:t>.</w:t>
      </w:r>
      <w:r>
        <w:t>16*T(v22</w:t>
      </w:r>
      <w:r w:rsidR="00644CD5">
        <w:t>.</w:t>
      </w:r>
      <w:r>
        <w:t>u10) + 0</w:t>
      </w:r>
      <w:r w:rsidR="00644CD5">
        <w:t>.</w:t>
      </w:r>
      <w:r>
        <w:t>225*T(v31</w:t>
      </w:r>
      <w:r w:rsidR="00644CD5">
        <w:t>.</w:t>
      </w:r>
      <w:r>
        <w:t>u6) -0</w:t>
      </w:r>
      <w:r w:rsidR="00644CD5">
        <w:t>.</w:t>
      </w:r>
      <w:r>
        <w:t>269*T(v17</w:t>
      </w:r>
      <w:r w:rsidR="00644CD5">
        <w:t>.</w:t>
      </w:r>
      <w:r>
        <w:t>u7) -0</w:t>
      </w:r>
      <w:r w:rsidR="00644CD5">
        <w:t>.</w:t>
      </w:r>
      <w:r>
        <w:t>286*T(v21</w:t>
      </w:r>
      <w:r w:rsidR="00644CD5">
        <w:t>.</w:t>
      </w:r>
      <w:r>
        <w:t>u5) -0</w:t>
      </w:r>
      <w:r w:rsidR="00644CD5">
        <w:t>.</w:t>
      </w:r>
      <w:r>
        <w:t>0941*T(v10</w:t>
      </w:r>
      <w:r w:rsidR="00644CD5">
        <w:t>.</w:t>
      </w:r>
      <w:r>
        <w:t>u24) -0</w:t>
      </w:r>
      <w:r w:rsidR="00644CD5">
        <w:t>.</w:t>
      </w:r>
      <w:r>
        <w:t>188*T(v28</w:t>
      </w:r>
      <w:r w:rsidR="00644CD5">
        <w:t>.</w:t>
      </w:r>
      <w:r>
        <w:t>u11) + 0</w:t>
      </w:r>
      <w:r w:rsidR="00644CD5">
        <w:t>.</w:t>
      </w:r>
      <w:r>
        <w:t>216*T(v35</w:t>
      </w:r>
      <w:r w:rsidR="00644CD5">
        <w:t>.</w:t>
      </w:r>
      <w:r>
        <w:t>u5) -0</w:t>
      </w:r>
      <w:r w:rsidR="00644CD5">
        <w:t>.</w:t>
      </w:r>
      <w:r>
        <w:t>217*T(v11</w:t>
      </w:r>
      <w:r w:rsidR="00644CD5">
        <w:t>.</w:t>
      </w:r>
      <w:r>
        <w:t>u5) -0</w:t>
      </w:r>
      <w:r w:rsidR="00644CD5">
        <w:t>.</w:t>
      </w:r>
      <w:r>
        <w:t>215*T(v1</w:t>
      </w:r>
      <w:r w:rsidR="00644CD5">
        <w:t>.</w:t>
      </w:r>
      <w:r>
        <w:t>u27) + 0</w:t>
      </w:r>
      <w:r w:rsidR="00644CD5">
        <w:t>.</w:t>
      </w:r>
      <w:r>
        <w:t>204*T(v15</w:t>
      </w:r>
      <w:r w:rsidR="00644CD5">
        <w:t>.</w:t>
      </w:r>
      <w:r>
        <w:t>u12) + 0</w:t>
      </w:r>
      <w:r w:rsidR="00644CD5">
        <w:t>.</w:t>
      </w:r>
      <w:r>
        <w:t>147*T(v16</w:t>
      </w:r>
      <w:r w:rsidR="00644CD5">
        <w:t>.</w:t>
      </w:r>
      <w:r>
        <w:t>u7) + 0</w:t>
      </w:r>
      <w:r w:rsidR="00644CD5">
        <w:t>.</w:t>
      </w:r>
      <w:r>
        <w:t>198*T(v1</w:t>
      </w:r>
      <w:r w:rsidR="00644CD5">
        <w:t>.</w:t>
      </w:r>
      <w:r>
        <w:t>u40) + 0</w:t>
      </w:r>
      <w:r w:rsidR="00644CD5">
        <w:t>.</w:t>
      </w:r>
      <w:r>
        <w:t>217*T(v17</w:t>
      </w:r>
      <w:r w:rsidR="00644CD5">
        <w:t>.</w:t>
      </w:r>
      <w:r>
        <w:t>u2) -0</w:t>
      </w:r>
      <w:r w:rsidR="00644CD5">
        <w:t>.</w:t>
      </w:r>
      <w:r>
        <w:t>173*T(v17</w:t>
      </w:r>
      <w:r w:rsidR="00644CD5">
        <w:t>.</w:t>
      </w:r>
      <w:r>
        <w:t>u17) + 0</w:t>
      </w:r>
      <w:r w:rsidR="00644CD5">
        <w:t>.</w:t>
      </w:r>
      <w:r>
        <w:t>2*T(v19</w:t>
      </w:r>
      <w:r w:rsidR="00644CD5">
        <w:t>.</w:t>
      </w:r>
      <w:r>
        <w:t>u11) -0</w:t>
      </w:r>
      <w:r w:rsidR="00644CD5">
        <w:t>.</w:t>
      </w:r>
      <w:r>
        <w:t>175*T(v34</w:t>
      </w:r>
      <w:r w:rsidR="00644CD5">
        <w:t>.</w:t>
      </w:r>
      <w:r>
        <w:t>u4) -0</w:t>
      </w:r>
      <w:r w:rsidR="00644CD5">
        <w:t>.</w:t>
      </w:r>
      <w:r>
        <w:t>151*T(v2</w:t>
      </w:r>
      <w:r w:rsidR="00644CD5">
        <w:t>.</w:t>
      </w:r>
      <w:r>
        <w:t>u31) -0</w:t>
      </w:r>
      <w:r w:rsidR="00644CD5">
        <w:t>.</w:t>
      </w:r>
      <w:r>
        <w:t>169*T(v12</w:t>
      </w:r>
      <w:r w:rsidR="00644CD5">
        <w:t>.</w:t>
      </w:r>
      <w:r>
        <w:t>u28) -0</w:t>
      </w:r>
      <w:r w:rsidR="00644CD5">
        <w:t>.</w:t>
      </w:r>
      <w:r>
        <w:t>174*T(v1</w:t>
      </w:r>
      <w:r w:rsidR="00644CD5">
        <w:t>.</w:t>
      </w:r>
      <w:r>
        <w:t>u41) + 0</w:t>
      </w:r>
      <w:r w:rsidR="00644CD5">
        <w:t>.</w:t>
      </w:r>
      <w:r>
        <w:t>175*T(v3</w:t>
      </w:r>
      <w:r w:rsidR="00644CD5">
        <w:t>.</w:t>
      </w:r>
      <w:r>
        <w:t>u14) + 0</w:t>
      </w:r>
      <w:r w:rsidR="00644CD5">
        <w:t>.</w:t>
      </w:r>
      <w:r>
        <w:t>145*T(v1</w:t>
      </w:r>
      <w:r w:rsidR="00644CD5">
        <w:t>.</w:t>
      </w:r>
      <w:r>
        <w:t>u25) + 0</w:t>
      </w:r>
      <w:r w:rsidR="00644CD5">
        <w:t>.</w:t>
      </w:r>
      <w:r>
        <w:t>217*T(v6</w:t>
      </w:r>
      <w:r w:rsidR="00644CD5">
        <w:t>.</w:t>
      </w:r>
      <w:r>
        <w:t>u20) -0</w:t>
      </w:r>
      <w:r w:rsidR="00644CD5">
        <w:t>.</w:t>
      </w:r>
      <w:r>
        <w:t>198*T(v8</w:t>
      </w:r>
      <w:r w:rsidR="00644CD5">
        <w:t>.</w:t>
      </w:r>
      <w:r>
        <w:t>u28) -0</w:t>
      </w:r>
      <w:r w:rsidR="00644CD5">
        <w:t>.</w:t>
      </w:r>
      <w:r>
        <w:t>201*T(v4</w:t>
      </w:r>
      <w:r w:rsidR="00644CD5">
        <w:t>.</w:t>
      </w:r>
      <w:r>
        <w:t>u23) + 0</w:t>
      </w:r>
      <w:r w:rsidR="00644CD5">
        <w:t>.</w:t>
      </w:r>
      <w:r>
        <w:t>142*T(v19</w:t>
      </w:r>
      <w:r w:rsidR="00644CD5">
        <w:t>.</w:t>
      </w:r>
      <w:r>
        <w:t>u22) -0</w:t>
      </w:r>
      <w:r w:rsidR="00644CD5">
        <w:t>.</w:t>
      </w:r>
      <w:r>
        <w:t>208*T(v4</w:t>
      </w:r>
      <w:r w:rsidR="00644CD5">
        <w:t>.</w:t>
      </w:r>
      <w:r>
        <w:t>u5) + 0</w:t>
      </w:r>
      <w:r w:rsidR="00644CD5">
        <w:t>.</w:t>
      </w:r>
      <w:r>
        <w:t>166*T(v34</w:t>
      </w:r>
      <w:r w:rsidR="00644CD5">
        <w:t>.</w:t>
      </w:r>
      <w:r>
        <w:t>u5) + 3</w:t>
      </w:r>
      <w:r w:rsidR="00644CD5">
        <w:t>.</w:t>
      </w:r>
      <w:r>
        <w:t>95*Length^3 -0</w:t>
      </w:r>
      <w:r w:rsidR="00644CD5">
        <w:t>.</w:t>
      </w:r>
      <w:r>
        <w:t>134*T(v28</w:t>
      </w:r>
      <w:r w:rsidR="00644CD5">
        <w:t>.</w:t>
      </w:r>
      <w:r>
        <w:t>u10) + 0</w:t>
      </w:r>
      <w:r w:rsidR="00644CD5">
        <w:t>.</w:t>
      </w:r>
      <w:r>
        <w:t>122*T(v5) + 0</w:t>
      </w:r>
      <w:r w:rsidR="00644CD5">
        <w:t>.</w:t>
      </w:r>
      <w:r>
        <w:t>123*T(v21</w:t>
      </w:r>
      <w:r w:rsidR="00644CD5">
        <w:t>.</w:t>
      </w:r>
      <w:r>
        <w:t>u18) + 0</w:t>
      </w:r>
      <w:r w:rsidR="00644CD5">
        <w:t>.</w:t>
      </w:r>
      <w:r>
        <w:t>0866*T(v1</w:t>
      </w:r>
      <w:r w:rsidR="00644CD5">
        <w:t>.</w:t>
      </w:r>
      <w:r>
        <w:t>u31) -0</w:t>
      </w:r>
      <w:r w:rsidR="00644CD5">
        <w:t>.</w:t>
      </w:r>
      <w:r>
        <w:t>171*T(v16</w:t>
      </w:r>
      <w:r w:rsidR="00644CD5">
        <w:t>.</w:t>
      </w:r>
      <w:r>
        <w:t>u11) + 0</w:t>
      </w:r>
      <w:r w:rsidR="00644CD5">
        <w:t>.</w:t>
      </w:r>
      <w:r>
        <w:t>167*T(v19</w:t>
      </w:r>
      <w:r w:rsidR="00644CD5">
        <w:t>.</w:t>
      </w:r>
      <w:r>
        <w:t>u24) + 0</w:t>
      </w:r>
      <w:r w:rsidR="00644CD5">
        <w:t>.</w:t>
      </w:r>
      <w:r>
        <w:t>114*T(v23</w:t>
      </w:r>
      <w:r w:rsidR="00644CD5">
        <w:t>.</w:t>
      </w:r>
      <w:r>
        <w:t>u15) + 0</w:t>
      </w:r>
      <w:r w:rsidR="00644CD5">
        <w:t>.</w:t>
      </w:r>
      <w:r>
        <w:t>196*T(v7</w:t>
      </w:r>
      <w:r w:rsidR="00644CD5">
        <w:t>.</w:t>
      </w:r>
      <w:r>
        <w:t>u12) -0</w:t>
      </w:r>
      <w:r w:rsidR="00644CD5">
        <w:t>.</w:t>
      </w:r>
      <w:r>
        <w:t>112*T(v22</w:t>
      </w:r>
      <w:r w:rsidR="00644CD5">
        <w:t>.</w:t>
      </w:r>
      <w:r>
        <w:t>u21) -0</w:t>
      </w:r>
      <w:r w:rsidR="00644CD5">
        <w:t>.</w:t>
      </w:r>
      <w:r>
        <w:t>17*T(v4</w:t>
      </w:r>
      <w:r w:rsidR="00644CD5">
        <w:t>.</w:t>
      </w:r>
      <w:r>
        <w:t>u10) -0</w:t>
      </w:r>
      <w:r w:rsidR="00644CD5">
        <w:t>.</w:t>
      </w:r>
      <w:r>
        <w:t>137*T(v8</w:t>
      </w:r>
      <w:r w:rsidR="00644CD5">
        <w:t>.</w:t>
      </w:r>
      <w:r>
        <w:t>u20) + 0</w:t>
      </w:r>
      <w:r w:rsidR="00644CD5">
        <w:t>.</w:t>
      </w:r>
      <w:r>
        <w:t>134*T(v20</w:t>
      </w:r>
      <w:r w:rsidR="00644CD5">
        <w:t>.</w:t>
      </w:r>
      <w:r>
        <w:t>u11) -0</w:t>
      </w:r>
      <w:r w:rsidR="00644CD5">
        <w:t>.</w:t>
      </w:r>
      <w:r>
        <w:t>132*T(v27</w:t>
      </w:r>
      <w:r w:rsidR="00644CD5">
        <w:t>.</w:t>
      </w:r>
      <w:r>
        <w:t>u6) -0</w:t>
      </w:r>
      <w:r w:rsidR="00644CD5">
        <w:t>.</w:t>
      </w:r>
      <w:r>
        <w:t>149*T(v14</w:t>
      </w:r>
      <w:r w:rsidR="00644CD5">
        <w:t>.</w:t>
      </w:r>
      <w:r>
        <w:t>u29) -0</w:t>
      </w:r>
      <w:r w:rsidR="00644CD5">
        <w:t>.</w:t>
      </w:r>
      <w:r>
        <w:t>148*T(v23</w:t>
      </w:r>
      <w:r w:rsidR="00644CD5">
        <w:t>.</w:t>
      </w:r>
      <w:r>
        <w:t>u10) + 0</w:t>
      </w:r>
      <w:r w:rsidR="00644CD5">
        <w:t>.</w:t>
      </w:r>
      <w:r>
        <w:t>154*T(v15</w:t>
      </w:r>
      <w:r w:rsidR="00644CD5">
        <w:t>.</w:t>
      </w:r>
      <w:r>
        <w:t>u17) -0</w:t>
      </w:r>
      <w:r w:rsidR="00644CD5">
        <w:t>.</w:t>
      </w:r>
      <w:r>
        <w:t>0832*T(u28) + 0</w:t>
      </w:r>
      <w:r w:rsidR="00644CD5">
        <w:t>.</w:t>
      </w:r>
      <w:r>
        <w:t>111*T(u8) + 0</w:t>
      </w:r>
      <w:r w:rsidR="00644CD5">
        <w:t>.</w:t>
      </w:r>
      <w:r>
        <w:t>156*T(v19</w:t>
      </w:r>
      <w:r w:rsidR="00644CD5">
        <w:t>.</w:t>
      </w:r>
      <w:r>
        <w:t>u23) + 0</w:t>
      </w:r>
      <w:r w:rsidR="00644CD5">
        <w:t>.</w:t>
      </w:r>
      <w:r>
        <w:t>147*T(v19</w:t>
      </w:r>
      <w:r w:rsidR="00644CD5">
        <w:t>.</w:t>
      </w:r>
      <w:r>
        <w:t>u20) + 0</w:t>
      </w:r>
      <w:r w:rsidR="00644CD5">
        <w:t>.</w:t>
      </w:r>
      <w:r>
        <w:t>131*T(v6</w:t>
      </w:r>
      <w:r w:rsidR="00644CD5">
        <w:t>.</w:t>
      </w:r>
      <w:r>
        <w:t>u10) + 0</w:t>
      </w:r>
      <w:r w:rsidR="00644CD5">
        <w:t>.</w:t>
      </w:r>
      <w:r>
        <w:t>118*T(v22</w:t>
      </w:r>
      <w:r w:rsidR="00644CD5">
        <w:t>.</w:t>
      </w:r>
      <w:r>
        <w:t>u14) + 0</w:t>
      </w:r>
      <w:r w:rsidR="00644CD5">
        <w:t>.</w:t>
      </w:r>
      <w:r>
        <w:t>137*T(v20</w:t>
      </w:r>
      <w:r w:rsidR="00644CD5">
        <w:t>.</w:t>
      </w:r>
      <w:r>
        <w:t>u1) -0</w:t>
      </w:r>
      <w:r w:rsidR="00644CD5">
        <w:t>.</w:t>
      </w:r>
      <w:r>
        <w:t>144*T(v4</w:t>
      </w:r>
      <w:r w:rsidR="00644CD5">
        <w:t>.</w:t>
      </w:r>
      <w:r>
        <w:t>u15) -0</w:t>
      </w:r>
      <w:r w:rsidR="00644CD5">
        <w:t>.</w:t>
      </w:r>
      <w:r>
        <w:t>163*T(v21</w:t>
      </w:r>
      <w:r w:rsidR="00644CD5">
        <w:t>.</w:t>
      </w:r>
      <w:r>
        <w:t>u19) -0</w:t>
      </w:r>
      <w:r w:rsidR="00644CD5">
        <w:t>.</w:t>
      </w:r>
      <w:r>
        <w:t>143*T(v7</w:t>
      </w:r>
      <w:r w:rsidR="00644CD5">
        <w:t>.</w:t>
      </w:r>
      <w:r>
        <w:t>u30) -0</w:t>
      </w:r>
      <w:r w:rsidR="00644CD5">
        <w:t>.</w:t>
      </w:r>
      <w:r>
        <w:t>0928*T(v29</w:t>
      </w:r>
      <w:r w:rsidR="00644CD5">
        <w:t>.</w:t>
      </w:r>
      <w:r>
        <w:t>u8) + 0</w:t>
      </w:r>
      <w:r w:rsidR="00644CD5">
        <w:t>.</w:t>
      </w:r>
      <w:r>
        <w:t>132*T(v8</w:t>
      </w:r>
      <w:r w:rsidR="00644CD5">
        <w:t>.</w:t>
      </w:r>
      <w:r>
        <w:t>u4) -0</w:t>
      </w:r>
      <w:r w:rsidR="00644CD5">
        <w:t>.</w:t>
      </w:r>
      <w:r>
        <w:t>0814*T(v35</w:t>
      </w:r>
      <w:r w:rsidR="00644CD5">
        <w:t>.</w:t>
      </w:r>
      <w:r>
        <w:t>u6) + 0</w:t>
      </w:r>
      <w:r w:rsidR="00644CD5">
        <w:t>.</w:t>
      </w:r>
      <w:r>
        <w:t>093*T(v17) + 0</w:t>
      </w:r>
      <w:r w:rsidR="00644CD5">
        <w:t>.</w:t>
      </w:r>
      <w:r>
        <w:t>123*T(v12</w:t>
      </w:r>
      <w:r w:rsidR="00644CD5">
        <w:t>.</w:t>
      </w:r>
      <w:r>
        <w:t>u13) -0</w:t>
      </w:r>
      <w:r w:rsidR="00644CD5">
        <w:t>.</w:t>
      </w:r>
      <w:r>
        <w:t>175*T(v19</w:t>
      </w:r>
      <w:r w:rsidR="00644CD5">
        <w:t>.</w:t>
      </w:r>
      <w:r>
        <w:t>u1) + 0</w:t>
      </w:r>
      <w:r w:rsidR="00644CD5">
        <w:t>.</w:t>
      </w:r>
      <w:r>
        <w:t>109*T(v6</w:t>
      </w:r>
      <w:r w:rsidR="00644CD5">
        <w:t>.</w:t>
      </w:r>
      <w:r>
        <w:t>u35) -0</w:t>
      </w:r>
      <w:r w:rsidR="00644CD5">
        <w:t>.</w:t>
      </w:r>
      <w:r>
        <w:t>16*T(v22</w:t>
      </w:r>
      <w:r w:rsidR="00644CD5">
        <w:t>.</w:t>
      </w:r>
      <w:r>
        <w:t>u2) + 0</w:t>
      </w:r>
      <w:r w:rsidR="00644CD5">
        <w:t>.</w:t>
      </w:r>
      <w:r>
        <w:t>104*T(v26) -0</w:t>
      </w:r>
      <w:r w:rsidR="00644CD5">
        <w:t>.</w:t>
      </w:r>
      <w:r>
        <w:t>135*T(v6</w:t>
      </w:r>
      <w:r w:rsidR="00644CD5">
        <w:t>.</w:t>
      </w:r>
      <w:r>
        <w:t>u3) -0</w:t>
      </w:r>
      <w:r w:rsidR="00644CD5">
        <w:t>.</w:t>
      </w:r>
      <w:r>
        <w:t>126*T(v27</w:t>
      </w:r>
      <w:r w:rsidR="00644CD5">
        <w:t>.</w:t>
      </w:r>
      <w:r>
        <w:t>u13) -0</w:t>
      </w:r>
      <w:r w:rsidR="00644CD5">
        <w:t>.</w:t>
      </w:r>
      <w:r>
        <w:t>135*T(v24</w:t>
      </w:r>
      <w:r w:rsidR="00644CD5">
        <w:t>.</w:t>
      </w:r>
      <w:r>
        <w:t>u8) -0</w:t>
      </w:r>
      <w:r w:rsidR="00644CD5">
        <w:t>.</w:t>
      </w:r>
      <w:r>
        <w:t>127*T(v10</w:t>
      </w:r>
      <w:r w:rsidR="00644CD5">
        <w:t>.</w:t>
      </w:r>
      <w:r>
        <w:t>u17) + 0</w:t>
      </w:r>
      <w:r w:rsidR="00644CD5">
        <w:t>.</w:t>
      </w:r>
      <w:r>
        <w:t>12*T(v33</w:t>
      </w:r>
      <w:r w:rsidR="00644CD5">
        <w:t>.</w:t>
      </w:r>
      <w:r>
        <w:t>u10) + 0</w:t>
      </w:r>
      <w:r w:rsidR="00644CD5">
        <w:t>.</w:t>
      </w:r>
      <w:r>
        <w:t>113*T(v3</w:t>
      </w:r>
      <w:r w:rsidR="00644CD5">
        <w:t>.</w:t>
      </w:r>
      <w:r>
        <w:t>u40) -0</w:t>
      </w:r>
      <w:r w:rsidR="00644CD5">
        <w:t>.</w:t>
      </w:r>
      <w:r>
        <w:t>108*T(v32</w:t>
      </w:r>
      <w:r w:rsidR="00644CD5">
        <w:t>.</w:t>
      </w:r>
      <w:r>
        <w:t>u3) + 0</w:t>
      </w:r>
      <w:r w:rsidR="00644CD5">
        <w:t>.</w:t>
      </w:r>
      <w:r>
        <w:t>103*T(v16</w:t>
      </w:r>
      <w:r w:rsidR="00644CD5">
        <w:t>.</w:t>
      </w:r>
      <w:r>
        <w:t>u6) -0</w:t>
      </w:r>
      <w:r w:rsidR="00644CD5">
        <w:t>.</w:t>
      </w:r>
      <w:r>
        <w:t>0925*T(v21</w:t>
      </w:r>
      <w:r w:rsidR="00644CD5">
        <w:t>.</w:t>
      </w:r>
      <w:r>
        <w:t>u15) -0</w:t>
      </w:r>
      <w:r w:rsidR="00644CD5">
        <w:t>.</w:t>
      </w:r>
      <w:r>
        <w:t>14*T(v8</w:t>
      </w:r>
      <w:r w:rsidR="00644CD5">
        <w:t>.</w:t>
      </w:r>
      <w:r>
        <w:t>u1) + 0</w:t>
      </w:r>
      <w:r w:rsidR="00644CD5">
        <w:t>.</w:t>
      </w:r>
      <w:r>
        <w:t>111*T(v16</w:t>
      </w:r>
      <w:r w:rsidR="00644CD5">
        <w:t>.</w:t>
      </w:r>
      <w:r>
        <w:t>u9) -0</w:t>
      </w:r>
      <w:r w:rsidR="00644CD5">
        <w:t>.</w:t>
      </w:r>
      <w:r>
        <w:t>0832*T(v4</w:t>
      </w:r>
      <w:r w:rsidR="00644CD5">
        <w:t>.</w:t>
      </w:r>
      <w:r>
        <w:t>u36) -0</w:t>
      </w:r>
      <w:r w:rsidR="00644CD5">
        <w:t>.</w:t>
      </w:r>
      <w:r>
        <w:t>0827*T(v9</w:t>
      </w:r>
      <w:r w:rsidR="00644CD5">
        <w:t>.</w:t>
      </w:r>
      <w:r>
        <w:t>u30) -0</w:t>
      </w:r>
      <w:r w:rsidR="00644CD5">
        <w:t>.</w:t>
      </w:r>
      <w:r>
        <w:t>0932*T(v13</w:t>
      </w:r>
      <w:r w:rsidR="00644CD5">
        <w:t>.</w:t>
      </w:r>
      <w:r>
        <w:t>u20) + 0</w:t>
      </w:r>
      <w:r w:rsidR="00644CD5">
        <w:t>.</w:t>
      </w:r>
      <w:r>
        <w:t>111*T(v12</w:t>
      </w:r>
      <w:r w:rsidR="00644CD5">
        <w:t>.</w:t>
      </w:r>
      <w:r>
        <w:t>u3) + 0</w:t>
      </w:r>
      <w:r w:rsidR="00644CD5">
        <w:t>.</w:t>
      </w:r>
      <w:r>
        <w:t>0981*T(v2</w:t>
      </w:r>
      <w:r w:rsidR="00644CD5">
        <w:t>.</w:t>
      </w:r>
      <w:r>
        <w:t>u18) -0</w:t>
      </w:r>
      <w:r w:rsidR="00644CD5">
        <w:t>.</w:t>
      </w:r>
      <w:r>
        <w:t>111*T(v6) + 0</w:t>
      </w:r>
      <w:r w:rsidR="00644CD5">
        <w:t>.</w:t>
      </w:r>
      <w:r>
        <w:t>135*T(v6</w:t>
      </w:r>
      <w:r w:rsidR="00644CD5">
        <w:t>.</w:t>
      </w:r>
      <w:r>
        <w:t>u13) -0</w:t>
      </w:r>
      <w:r w:rsidR="00644CD5">
        <w:t>.</w:t>
      </w:r>
      <w:r>
        <w:t>14*T(v6</w:t>
      </w:r>
      <w:r w:rsidR="00644CD5">
        <w:t>.</w:t>
      </w:r>
      <w:r>
        <w:t>u4) -0</w:t>
      </w:r>
      <w:r w:rsidR="00644CD5">
        <w:t>.</w:t>
      </w:r>
      <w:r>
        <w:t>0819*T(v2</w:t>
      </w:r>
      <w:r w:rsidR="00644CD5">
        <w:t>.</w:t>
      </w:r>
      <w:r>
        <w:t xml:space="preserve">u27) + </w:t>
      </w:r>
      <w:r>
        <w:lastRenderedPageBreak/>
        <w:t>0</w:t>
      </w:r>
      <w:r w:rsidR="00644CD5">
        <w:t>.</w:t>
      </w:r>
      <w:r>
        <w:t>0806*T(v26</w:t>
      </w:r>
      <w:r w:rsidR="00644CD5">
        <w:t>.</w:t>
      </w:r>
      <w:r>
        <w:t>u10) + 0</w:t>
      </w:r>
      <w:r w:rsidR="00644CD5">
        <w:t>.</w:t>
      </w:r>
      <w:r>
        <w:t>0971*T(v22</w:t>
      </w:r>
      <w:r w:rsidR="00644CD5">
        <w:t>.</w:t>
      </w:r>
      <w:r>
        <w:t>u9) + 0</w:t>
      </w:r>
      <w:r w:rsidR="00644CD5">
        <w:t>.</w:t>
      </w:r>
      <w:r>
        <w:t>0933*T(v9</w:t>
      </w:r>
      <w:r w:rsidR="00644CD5">
        <w:t>.</w:t>
      </w:r>
      <w:r>
        <w:t>u25) -0</w:t>
      </w:r>
      <w:r w:rsidR="00644CD5">
        <w:t>.</w:t>
      </w:r>
      <w:r>
        <w:t>0813*T(v16</w:t>
      </w:r>
      <w:r w:rsidR="00644CD5">
        <w:t>.</w:t>
      </w:r>
      <w:r>
        <w:t>u17) -0</w:t>
      </w:r>
      <w:r w:rsidR="00644CD5">
        <w:t>.</w:t>
      </w:r>
      <w:r>
        <w:t>0639*T(v32) + 0</w:t>
      </w:r>
      <w:r w:rsidR="00644CD5">
        <w:t>.</w:t>
      </w:r>
      <w:r>
        <w:t>109*T(v7</w:t>
      </w:r>
      <w:r w:rsidR="00644CD5">
        <w:t>.</w:t>
      </w:r>
      <w:r>
        <w:t>u5) + 0</w:t>
      </w:r>
      <w:r w:rsidR="00644CD5">
        <w:t>.</w:t>
      </w:r>
      <w:r>
        <w:t>0705*T(v11</w:t>
      </w:r>
      <w:r w:rsidR="00644CD5">
        <w:t>.</w:t>
      </w:r>
      <w:r>
        <w:t>u32) -0</w:t>
      </w:r>
      <w:r w:rsidR="00644CD5">
        <w:t>.</w:t>
      </w:r>
      <w:r>
        <w:t>0457*T(v40) + 0</w:t>
      </w:r>
      <w:r w:rsidR="00644CD5">
        <w:t>.</w:t>
      </w:r>
      <w:r>
        <w:t>0797*T(v15</w:t>
      </w:r>
      <w:r w:rsidR="00644CD5">
        <w:t>.</w:t>
      </w:r>
      <w:r>
        <w:t>u10) + 0</w:t>
      </w:r>
      <w:r w:rsidR="00644CD5">
        <w:t>.</w:t>
      </w:r>
      <w:r>
        <w:t>0737*T(v27</w:t>
      </w:r>
      <w:r w:rsidR="00644CD5">
        <w:t>.</w:t>
      </w:r>
      <w:r>
        <w:t>u11) + 0</w:t>
      </w:r>
      <w:r w:rsidR="00644CD5">
        <w:t>.</w:t>
      </w:r>
      <w:r>
        <w:t>0907*T(v22</w:t>
      </w:r>
      <w:r w:rsidR="00644CD5">
        <w:t>.</w:t>
      </w:r>
      <w:r>
        <w:t>u1) -0</w:t>
      </w:r>
      <w:r w:rsidR="00644CD5">
        <w:t>.</w:t>
      </w:r>
      <w:r>
        <w:t>0702*T(v25</w:t>
      </w:r>
      <w:r w:rsidR="00644CD5">
        <w:t>.</w:t>
      </w:r>
      <w:r>
        <w:t>u12) -0</w:t>
      </w:r>
      <w:r w:rsidR="00644CD5">
        <w:t>.</w:t>
      </w:r>
      <w:r>
        <w:t>0779*T(v1</w:t>
      </w:r>
      <w:r w:rsidR="00644CD5">
        <w:t>.</w:t>
      </w:r>
      <w:r>
        <w:t>u34) + 0</w:t>
      </w:r>
      <w:r w:rsidR="00644CD5">
        <w:t>.</w:t>
      </w:r>
      <w:r>
        <w:t>0588*T(v37</w:t>
      </w:r>
      <w:r w:rsidR="00644CD5">
        <w:t>.</w:t>
      </w:r>
      <w:r>
        <w:t>u3) -0</w:t>
      </w:r>
      <w:r w:rsidR="00644CD5">
        <w:t>.</w:t>
      </w:r>
      <w:r>
        <w:t>0777*T(v5</w:t>
      </w:r>
      <w:r w:rsidR="00644CD5">
        <w:t>.</w:t>
      </w:r>
      <w:r>
        <w:t>u29) + 0</w:t>
      </w:r>
      <w:r w:rsidR="00644CD5">
        <w:t>.</w:t>
      </w:r>
      <w:r>
        <w:t>0679*T(v7</w:t>
      </w:r>
      <w:r w:rsidR="00644CD5">
        <w:t>.</w:t>
      </w:r>
      <w:r>
        <w:t>u36) -0</w:t>
      </w:r>
      <w:r w:rsidR="00644CD5">
        <w:t>.</w:t>
      </w:r>
      <w:r>
        <w:t>0703*T(v26</w:t>
      </w:r>
      <w:r w:rsidR="00644CD5">
        <w:t>.</w:t>
      </w:r>
      <w:r>
        <w:t>u12) + 0</w:t>
      </w:r>
      <w:r w:rsidR="00644CD5">
        <w:t>.</w:t>
      </w:r>
      <w:r>
        <w:t>0644*T(v3</w:t>
      </w:r>
      <w:r w:rsidR="00644CD5">
        <w:t>.</w:t>
      </w:r>
      <w:r>
        <w:t>u24) + 0</w:t>
      </w:r>
      <w:r w:rsidR="00644CD5">
        <w:t>.</w:t>
      </w:r>
      <w:r>
        <w:t>059*T(v13</w:t>
      </w:r>
      <w:r w:rsidR="00644CD5">
        <w:t>.</w:t>
      </w:r>
      <w:r>
        <w:t>u28) + 0</w:t>
      </w:r>
      <w:r w:rsidR="00644CD5">
        <w:t>.</w:t>
      </w:r>
      <w:r>
        <w:t>0641*T(v14</w:t>
      </w:r>
      <w:r w:rsidR="00644CD5">
        <w:t>.</w:t>
      </w:r>
      <w:r>
        <w:t>u21) -0</w:t>
      </w:r>
      <w:r w:rsidR="00644CD5">
        <w:t>.</w:t>
      </w:r>
      <w:r>
        <w:t>076*T(v20</w:t>
      </w:r>
      <w:r w:rsidR="00644CD5">
        <w:t>.</w:t>
      </w:r>
      <w:r>
        <w:t>u8) + 0</w:t>
      </w:r>
      <w:r w:rsidR="00644CD5">
        <w:t>.</w:t>
      </w:r>
      <w:r>
        <w:t>0714*T(v4</w:t>
      </w:r>
      <w:r w:rsidR="00644CD5">
        <w:t>.</w:t>
      </w:r>
      <w:r>
        <w:t>u11) -0</w:t>
      </w:r>
      <w:r w:rsidR="00644CD5">
        <w:t>.</w:t>
      </w:r>
      <w:r>
        <w:t>039*T(v41) -0</w:t>
      </w:r>
      <w:r w:rsidR="00644CD5">
        <w:t>.</w:t>
      </w:r>
      <w:r>
        <w:t>0761*T(v9</w:t>
      </w:r>
      <w:r w:rsidR="00644CD5">
        <w:t>.</w:t>
      </w:r>
      <w:r>
        <w:t>u9) + 0</w:t>
      </w:r>
      <w:r w:rsidR="00644CD5">
        <w:t>.</w:t>
      </w:r>
      <w:r>
        <w:t>0623*T(v15</w:t>
      </w:r>
      <w:r w:rsidR="00644CD5">
        <w:t>.</w:t>
      </w:r>
      <w:r>
        <w:t>u28) -0</w:t>
      </w:r>
      <w:r w:rsidR="00644CD5">
        <w:t>.</w:t>
      </w:r>
      <w:r>
        <w:t>0512*T(v31</w:t>
      </w:r>
      <w:r w:rsidR="00644CD5">
        <w:t>.</w:t>
      </w:r>
      <w:r>
        <w:t>u4) -0</w:t>
      </w:r>
      <w:r w:rsidR="00644CD5">
        <w:t>.</w:t>
      </w:r>
      <w:r>
        <w:t>0641*T(v20</w:t>
      </w:r>
      <w:r w:rsidR="00644CD5">
        <w:t>.</w:t>
      </w:r>
      <w:r>
        <w:t>u7) + 0</w:t>
      </w:r>
      <w:r w:rsidR="00644CD5">
        <w:t>.</w:t>
      </w:r>
      <w:r>
        <w:t>0544*T(v5</w:t>
      </w:r>
      <w:r w:rsidR="00644CD5">
        <w:t>.</w:t>
      </w:r>
      <w:r>
        <w:t>u19) -0</w:t>
      </w:r>
      <w:r w:rsidR="00644CD5">
        <w:t>.</w:t>
      </w:r>
      <w:r>
        <w:t>0611*T(v1</w:t>
      </w:r>
      <w:r w:rsidR="00644CD5">
        <w:t>.</w:t>
      </w:r>
      <w:r>
        <w:t>u8) + 0</w:t>
      </w:r>
      <w:r w:rsidR="00644CD5">
        <w:t>.</w:t>
      </w:r>
      <w:r>
        <w:t>0527*T(v9</w:t>
      </w:r>
      <w:r w:rsidR="00644CD5">
        <w:t>.</w:t>
      </w:r>
      <w:r>
        <w:t>u29) + 0</w:t>
      </w:r>
      <w:r w:rsidR="00644CD5">
        <w:t>.</w:t>
      </w:r>
      <w:r>
        <w:t>0522*T(v5</w:t>
      </w:r>
      <w:r w:rsidR="00644CD5">
        <w:t>.</w:t>
      </w:r>
      <w:r>
        <w:t>u13) + 0</w:t>
      </w:r>
      <w:r w:rsidR="00644CD5">
        <w:t>.</w:t>
      </w:r>
      <w:r>
        <w:t>0394*T(v35</w:t>
      </w:r>
      <w:r w:rsidR="00644CD5">
        <w:t>.</w:t>
      </w:r>
      <w:r>
        <w:t>u7) + 0</w:t>
      </w:r>
      <w:r w:rsidR="00644CD5">
        <w:t>.</w:t>
      </w:r>
      <w:r>
        <w:t>0486*T(v21</w:t>
      </w:r>
      <w:r w:rsidR="00644CD5">
        <w:t>.</w:t>
      </w:r>
      <w:r>
        <w:t>u12) -0</w:t>
      </w:r>
      <w:r w:rsidR="00644CD5">
        <w:t>.</w:t>
      </w:r>
      <w:r>
        <w:t>0418*T(v23</w:t>
      </w:r>
      <w:r w:rsidR="00644CD5">
        <w:t>.</w:t>
      </w:r>
      <w:r>
        <w:t>u19) -0</w:t>
      </w:r>
      <w:r w:rsidR="00644CD5">
        <w:t>.</w:t>
      </w:r>
      <w:r>
        <w:t>0449*T(v26</w:t>
      </w:r>
      <w:r w:rsidR="00644CD5">
        <w:t>.</w:t>
      </w:r>
      <w:r>
        <w:t>u7) -0</w:t>
      </w:r>
      <w:r w:rsidR="00644CD5">
        <w:t>.</w:t>
      </w:r>
      <w:r>
        <w:t>0499*T(v15</w:t>
      </w:r>
      <w:r w:rsidR="00644CD5">
        <w:t>.</w:t>
      </w:r>
      <w:r>
        <w:t>u3) + 0</w:t>
      </w:r>
      <w:r w:rsidR="00644CD5">
        <w:t>.</w:t>
      </w:r>
      <w:r>
        <w:t>0412*T(v23</w:t>
      </w:r>
      <w:r w:rsidR="00644CD5">
        <w:t>.</w:t>
      </w:r>
      <w:r>
        <w:t>u9) + 0</w:t>
      </w:r>
      <w:r w:rsidR="00644CD5">
        <w:t>.</w:t>
      </w:r>
      <w:r>
        <w:t>0496*T(v18</w:t>
      </w:r>
      <w:r w:rsidR="00644CD5">
        <w:t>.</w:t>
      </w:r>
      <w:r>
        <w:t>u5) + 0</w:t>
      </w:r>
      <w:r w:rsidR="00644CD5">
        <w:t>.</w:t>
      </w:r>
      <w:r>
        <w:t>0373*T(v7</w:t>
      </w:r>
      <w:r w:rsidR="00644CD5">
        <w:t>.</w:t>
      </w:r>
      <w:r>
        <w:t>u34) -0</w:t>
      </w:r>
      <w:r w:rsidR="00644CD5">
        <w:t>.</w:t>
      </w:r>
      <w:r>
        <w:t>0431*T(v3</w:t>
      </w:r>
      <w:r w:rsidR="00644CD5">
        <w:t>.</w:t>
      </w:r>
      <w:r>
        <w:t>u16) + 0</w:t>
      </w:r>
      <w:r w:rsidR="00644CD5">
        <w:t>.</w:t>
      </w:r>
      <w:r>
        <w:t>0383*T(v3</w:t>
      </w:r>
      <w:r w:rsidR="00644CD5">
        <w:t>.</w:t>
      </w:r>
      <w:r>
        <w:t>u30) -0</w:t>
      </w:r>
      <w:r w:rsidR="00644CD5">
        <w:t>.</w:t>
      </w:r>
      <w:r>
        <w:t>0334*T(v29</w:t>
      </w:r>
      <w:r w:rsidR="00644CD5">
        <w:t>.</w:t>
      </w:r>
      <w:r>
        <w:t>u9) + 0</w:t>
      </w:r>
      <w:r w:rsidR="00644CD5">
        <w:t>.</w:t>
      </w:r>
      <w:r>
        <w:t>0347*T(v28</w:t>
      </w:r>
      <w:r w:rsidR="00644CD5">
        <w:t>.</w:t>
      </w:r>
      <w:r>
        <w:t>u8) + 0</w:t>
      </w:r>
      <w:r w:rsidR="00644CD5">
        <w:t>.</w:t>
      </w:r>
      <w:r>
        <w:t>0362*T(v8</w:t>
      </w:r>
      <w:r w:rsidR="00644CD5">
        <w:t>.</w:t>
      </w:r>
      <w:r>
        <w:t>u26) -0</w:t>
      </w:r>
      <w:r w:rsidR="00644CD5">
        <w:t>.</w:t>
      </w:r>
      <w:r>
        <w:t>0507*T(v3</w:t>
      </w:r>
      <w:r w:rsidR="00644CD5">
        <w:t>.</w:t>
      </w:r>
      <w:r>
        <w:t>u3) + 0</w:t>
      </w:r>
      <w:r w:rsidR="00644CD5">
        <w:t>.</w:t>
      </w:r>
      <w:r>
        <w:t>0358*T(v4</w:t>
      </w:r>
      <w:r w:rsidR="00644CD5">
        <w:t>.</w:t>
      </w:r>
      <w:r>
        <w:t>u27) + 0</w:t>
      </w:r>
      <w:r w:rsidR="00644CD5">
        <w:t>.</w:t>
      </w:r>
      <w:r>
        <w:t>0298*T(v29</w:t>
      </w:r>
      <w:r w:rsidR="00644CD5">
        <w:t>.</w:t>
      </w:r>
      <w:r>
        <w:t>u14) + 0</w:t>
      </w:r>
      <w:r w:rsidR="00644CD5">
        <w:t>.</w:t>
      </w:r>
      <w:r>
        <w:t>0229*T(u34) + 0</w:t>
      </w:r>
      <w:r w:rsidR="00644CD5">
        <w:t>.</w:t>
      </w:r>
      <w:r>
        <w:t>0301*T(v13</w:t>
      </w:r>
      <w:r w:rsidR="00644CD5">
        <w:t>.</w:t>
      </w:r>
      <w:r>
        <w:t>u27) + 0</w:t>
      </w:r>
      <w:r w:rsidR="00644CD5">
        <w:t>.</w:t>
      </w:r>
      <w:r>
        <w:t>0285*T(v3</w:t>
      </w:r>
      <w:r w:rsidR="00644CD5">
        <w:t>.</w:t>
      </w:r>
      <w:r>
        <w:t>u38) -0</w:t>
      </w:r>
      <w:r w:rsidR="00644CD5">
        <w:t>.</w:t>
      </w:r>
      <w:r>
        <w:t>0311*T(v27</w:t>
      </w:r>
      <w:r w:rsidR="00644CD5">
        <w:t>.</w:t>
      </w:r>
      <w:r>
        <w:t>u4) -0</w:t>
      </w:r>
      <w:r w:rsidR="00644CD5">
        <w:t>.</w:t>
      </w:r>
      <w:r>
        <w:t>0305*T(v13</w:t>
      </w:r>
      <w:r w:rsidR="00644CD5">
        <w:t>.</w:t>
      </w:r>
      <w:r>
        <w:t>u24) + 0</w:t>
      </w:r>
      <w:r w:rsidR="00644CD5">
        <w:t>.</w:t>
      </w:r>
      <w:r>
        <w:t>0305*T(v36</w:t>
      </w:r>
      <w:r w:rsidR="00644CD5">
        <w:t>.</w:t>
      </w:r>
      <w:r>
        <w:t>u1) -0</w:t>
      </w:r>
      <w:r w:rsidR="00644CD5">
        <w:t>.</w:t>
      </w:r>
      <w:r>
        <w:t>0291*T(v28</w:t>
      </w:r>
      <w:r w:rsidR="00644CD5">
        <w:t>.</w:t>
      </w:r>
      <w:r>
        <w:t>u13) + 0</w:t>
      </w:r>
      <w:r w:rsidR="00644CD5">
        <w:t>.</w:t>
      </w:r>
      <w:r>
        <w:t>0269*T(v10</w:t>
      </w:r>
      <w:r w:rsidR="00644CD5">
        <w:t>.</w:t>
      </w:r>
      <w:r>
        <w:t>u31) + 0</w:t>
      </w:r>
      <w:r w:rsidR="00644CD5">
        <w:t>.</w:t>
      </w:r>
      <w:r>
        <w:t>029*T(v20</w:t>
      </w:r>
      <w:r w:rsidR="00644CD5">
        <w:t>.</w:t>
      </w:r>
      <w:r>
        <w:t>u15) + 0</w:t>
      </w:r>
      <w:r w:rsidR="00644CD5">
        <w:t>.</w:t>
      </w:r>
      <w:r>
        <w:t>0295*T(v15</w:t>
      </w:r>
      <w:r w:rsidR="00644CD5">
        <w:t>.</w:t>
      </w:r>
      <w:r>
        <w:t>u1) -0</w:t>
      </w:r>
      <w:r w:rsidR="00644CD5">
        <w:t>.</w:t>
      </w:r>
      <w:r>
        <w:t>0232*T(v10</w:t>
      </w:r>
      <w:r w:rsidR="00644CD5">
        <w:t>.</w:t>
      </w:r>
      <w:r>
        <w:t>u14) -0</w:t>
      </w:r>
      <w:r w:rsidR="00644CD5">
        <w:t>.</w:t>
      </w:r>
      <w:r>
        <w:t>0255*T(v20</w:t>
      </w:r>
      <w:r w:rsidR="00644CD5">
        <w:t>.</w:t>
      </w:r>
      <w:r>
        <w:t>u2) -0</w:t>
      </w:r>
      <w:r w:rsidR="00644CD5">
        <w:t>.</w:t>
      </w:r>
      <w:r>
        <w:t>0199*T(v23</w:t>
      </w:r>
      <w:r w:rsidR="00644CD5">
        <w:t>.</w:t>
      </w:r>
      <w:r>
        <w:t>u13) + 0</w:t>
      </w:r>
      <w:r w:rsidR="00644CD5">
        <w:t>.</w:t>
      </w:r>
      <w:r>
        <w:t>0199*T(v11</w:t>
      </w:r>
      <w:r w:rsidR="00644CD5">
        <w:t>.</w:t>
      </w:r>
      <w:r>
        <w:t>u9) -0</w:t>
      </w:r>
      <w:r w:rsidR="00644CD5">
        <w:t>.</w:t>
      </w:r>
      <w:r>
        <w:t>0215*T(v18</w:t>
      </w:r>
      <w:r w:rsidR="00644CD5">
        <w:t>.</w:t>
      </w:r>
      <w:r>
        <w:t>u3) -0</w:t>
      </w:r>
      <w:r w:rsidR="00644CD5">
        <w:t>.</w:t>
      </w:r>
      <w:r>
        <w:t>0178*T(v8</w:t>
      </w:r>
      <w:r w:rsidR="00644CD5">
        <w:t>.</w:t>
      </w:r>
      <w:r>
        <w:t>u25) -0</w:t>
      </w:r>
      <w:r w:rsidR="00644CD5">
        <w:t>.</w:t>
      </w:r>
      <w:r>
        <w:t>0178*T(v13</w:t>
      </w:r>
      <w:r w:rsidR="00644CD5">
        <w:t>.</w:t>
      </w:r>
      <w:r>
        <w:t>u12) + 0</w:t>
      </w:r>
      <w:r w:rsidR="00644CD5">
        <w:t>.</w:t>
      </w:r>
      <w:r>
        <w:t>0172*T(v25</w:t>
      </w:r>
      <w:r w:rsidR="00644CD5">
        <w:t>.</w:t>
      </w:r>
      <w:r>
        <w:t>u1) -0</w:t>
      </w:r>
      <w:r w:rsidR="00644CD5">
        <w:t>.</w:t>
      </w:r>
      <w:r>
        <w:t>0195*T(v2</w:t>
      </w:r>
      <w:r w:rsidR="00644CD5">
        <w:t>.</w:t>
      </w:r>
      <w:r>
        <w:t>u6) -0</w:t>
      </w:r>
      <w:r w:rsidR="00644CD5">
        <w:t>.</w:t>
      </w:r>
      <w:r>
        <w:t>0138*T(v6</w:t>
      </w:r>
      <w:r w:rsidR="00644CD5">
        <w:t>.</w:t>
      </w:r>
      <w:r>
        <w:t>u32) + 0</w:t>
      </w:r>
      <w:r w:rsidR="00644CD5">
        <w:t>.</w:t>
      </w:r>
      <w:r>
        <w:t>0124*T(v25</w:t>
      </w:r>
      <w:r w:rsidR="00644CD5">
        <w:t>.</w:t>
      </w:r>
      <w:r>
        <w:t>u8) -0</w:t>
      </w:r>
      <w:r w:rsidR="00644CD5">
        <w:t>.</w:t>
      </w:r>
      <w:r>
        <w:t>0115*T(v30</w:t>
      </w:r>
      <w:r w:rsidR="00644CD5">
        <w:t>.</w:t>
      </w:r>
      <w:r>
        <w:t>u13) -0</w:t>
      </w:r>
      <w:r w:rsidR="00644CD5">
        <w:t>.</w:t>
      </w:r>
      <w:r>
        <w:t>0185*T(v4</w:t>
      </w:r>
      <w:r w:rsidR="00644CD5">
        <w:t>.</w:t>
      </w:r>
      <w:r>
        <w:t>u2) + 0</w:t>
      </w:r>
      <w:r w:rsidR="00644CD5">
        <w:t>.</w:t>
      </w:r>
      <w:r>
        <w:t>0129*T(v18</w:t>
      </w:r>
      <w:r w:rsidR="00644CD5">
        <w:t>.</w:t>
      </w:r>
      <w:r>
        <w:t>u12) -0</w:t>
      </w:r>
      <w:r w:rsidR="00644CD5">
        <w:t>.</w:t>
      </w:r>
      <w:r>
        <w:t>0123*T(v6</w:t>
      </w:r>
      <w:r w:rsidR="00644CD5">
        <w:t>.</w:t>
      </w:r>
      <w:r>
        <w:t>u9) + 0</w:t>
      </w:r>
      <w:r w:rsidR="00644CD5">
        <w:t>.</w:t>
      </w:r>
      <w:r>
        <w:t>00707*T(v1</w:t>
      </w:r>
      <w:r w:rsidR="00644CD5">
        <w:t>.</w:t>
      </w:r>
      <w:r>
        <w:t>u37) -0</w:t>
      </w:r>
      <w:r w:rsidR="00644CD5">
        <w:t>.</w:t>
      </w:r>
      <w:r>
        <w:t>00576*T(v15</w:t>
      </w:r>
      <w:r w:rsidR="00644CD5">
        <w:t>.</w:t>
      </w:r>
      <w:r>
        <w:t>u25) -0</w:t>
      </w:r>
      <w:r w:rsidR="00644CD5">
        <w:t>.</w:t>
      </w:r>
      <w:r>
        <w:t>00579*T(v20</w:t>
      </w:r>
      <w:r w:rsidR="00644CD5">
        <w:t>.</w:t>
      </w:r>
      <w:r>
        <w:t>u17) + 0</w:t>
      </w:r>
      <w:r w:rsidR="00644CD5">
        <w:t>.</w:t>
      </w:r>
      <w:r>
        <w:t>00362*T(v31</w:t>
      </w:r>
      <w:r w:rsidR="00644CD5">
        <w:t>.</w:t>
      </w:r>
      <w:r>
        <w:t>u7) -0</w:t>
      </w:r>
      <w:r w:rsidR="00644CD5">
        <w:t>.</w:t>
      </w:r>
      <w:r>
        <w:t>00314*T(v4</w:t>
      </w:r>
      <w:r w:rsidR="00644CD5">
        <w:t>.</w:t>
      </w:r>
      <w:r>
        <w:t>u21) -0</w:t>
      </w:r>
      <w:r w:rsidR="00644CD5">
        <w:t>.</w:t>
      </w:r>
      <w:r>
        <w:t>00272*T(v1</w:t>
      </w:r>
      <w:r w:rsidR="00644CD5">
        <w:t>.</w:t>
      </w:r>
      <w:r>
        <w:t>u7) + 7</w:t>
      </w:r>
      <w:r w:rsidR="00644CD5">
        <w:t>.</w:t>
      </w:r>
      <w:r>
        <w:t>09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156*T(v2</w:t>
      </w:r>
      <w:r w:rsidR="00644CD5">
        <w:t>.</w:t>
      </w:r>
      <w:r>
        <w:t>u4) + 0</w:t>
      </w:r>
      <w:r w:rsidR="00644CD5">
        <w:t>.</w:t>
      </w:r>
      <w:r>
        <w:t>109*NumAromAtoms + 0</w:t>
      </w:r>
      <w:r w:rsidR="00644CD5">
        <w:t>.</w:t>
      </w:r>
      <w:r>
        <w:t>482*T(v11</w:t>
      </w:r>
      <w:r w:rsidR="00644CD5">
        <w:t>.</w:t>
      </w:r>
      <w:r>
        <w:t>u13) + 0</w:t>
      </w:r>
      <w:r w:rsidR="00644CD5">
        <w:t>.</w:t>
      </w:r>
      <w:r>
        <w:t>6*T(v15</w:t>
      </w:r>
      <w:r w:rsidR="00644CD5">
        <w:t>.</w:t>
      </w:r>
      <w:r>
        <w:t>u7) -1</w:t>
      </w:r>
      <w:r w:rsidR="00644CD5">
        <w:t>.</w:t>
      </w:r>
      <w:r>
        <w:t>04*T(v8</w:t>
      </w:r>
      <w:r w:rsidR="00644CD5">
        <w:t>.</w:t>
      </w:r>
      <w:r>
        <w:t>u9) -1</w:t>
      </w:r>
      <w:r w:rsidR="00644CD5">
        <w:t>.</w:t>
      </w:r>
      <w:r>
        <w:t>71*T(v1</w:t>
      </w:r>
      <w:r w:rsidR="00644CD5">
        <w:t>.</w:t>
      </w:r>
      <w:r>
        <w:t>u20) + 0</w:t>
      </w:r>
      <w:r w:rsidR="00644CD5">
        <w:t>.</w:t>
      </w:r>
      <w:r>
        <w:t>566*T(v3</w:t>
      </w:r>
      <w:r w:rsidR="00644CD5">
        <w:t>.</w:t>
      </w:r>
      <w:r>
        <w:t>u3) -0</w:t>
      </w:r>
      <w:r w:rsidR="00644CD5">
        <w:t>.</w:t>
      </w:r>
      <w:r>
        <w:t>581*T(v1</w:t>
      </w:r>
      <w:r w:rsidR="00644CD5">
        <w:t>.</w:t>
      </w:r>
      <w:r>
        <w:t>u3) + 0</w:t>
      </w:r>
      <w:r w:rsidR="00644CD5">
        <w:t>.</w:t>
      </w:r>
      <w:r>
        <w:t>927*T(u2) + 0</w:t>
      </w:r>
      <w:r w:rsidR="00644CD5">
        <w:t>.</w:t>
      </w:r>
      <w:r>
        <w:t>0929*T(v13</w:t>
      </w:r>
      <w:r w:rsidR="00644CD5">
        <w:t>.</w:t>
      </w:r>
      <w:r>
        <w:t>u28) -0</w:t>
      </w:r>
      <w:r w:rsidR="00644CD5">
        <w:t>.</w:t>
      </w:r>
      <w:r>
        <w:t>557*T(v9</w:t>
      </w:r>
      <w:r w:rsidR="00644CD5">
        <w:t>.</w:t>
      </w:r>
      <w:r>
        <w:t>u7) -0</w:t>
      </w:r>
      <w:r w:rsidR="00644CD5">
        <w:t>.</w:t>
      </w:r>
      <w:r>
        <w:t>202*NumAcceptor -0</w:t>
      </w:r>
      <w:r w:rsidR="00644CD5">
        <w:t>.</w:t>
      </w:r>
      <w:r>
        <w:t>643*T(v22</w:t>
      </w:r>
      <w:r w:rsidR="00644CD5">
        <w:t>.</w:t>
      </w:r>
      <w:r>
        <w:t>u14) -0</w:t>
      </w:r>
      <w:r w:rsidR="00644CD5">
        <w:t>.</w:t>
      </w:r>
      <w:r>
        <w:t>546*T(v38</w:t>
      </w:r>
      <w:r w:rsidR="00644CD5">
        <w:t>.</w:t>
      </w:r>
      <w:r>
        <w:t>u4) + 0</w:t>
      </w:r>
      <w:r w:rsidR="00644CD5">
        <w:t>.</w:t>
      </w:r>
      <w:r>
        <w:t>117*Lipophilicity^2 + 0</w:t>
      </w:r>
      <w:r w:rsidR="00644CD5">
        <w:t>.</w:t>
      </w:r>
      <w:r>
        <w:t>369*T(v19</w:t>
      </w:r>
      <w:r w:rsidR="00644CD5">
        <w:t>.</w:t>
      </w:r>
      <w:r>
        <w:t>u18) + 1</w:t>
      </w:r>
      <w:r w:rsidR="00644CD5">
        <w:t>.</w:t>
      </w:r>
      <w:r>
        <w:t>29*T(v25</w:t>
      </w:r>
      <w:r w:rsidR="00644CD5">
        <w:t>.</w:t>
      </w:r>
      <w:r>
        <w:t>u9) -1</w:t>
      </w:r>
      <w:r w:rsidR="00644CD5">
        <w:t>.</w:t>
      </w:r>
      <w:r>
        <w:t>1*T(v15</w:t>
      </w:r>
      <w:r w:rsidR="00644CD5">
        <w:t>.</w:t>
      </w:r>
      <w:r>
        <w:t>u19) -0</w:t>
      </w:r>
      <w:r w:rsidR="00644CD5">
        <w:t>.</w:t>
      </w:r>
      <w:r>
        <w:t>362*T(v24</w:t>
      </w:r>
      <w:r w:rsidR="00644CD5">
        <w:t>.</w:t>
      </w:r>
      <w:r>
        <w:t>u15) -0</w:t>
      </w:r>
      <w:r w:rsidR="00644CD5">
        <w:t>.</w:t>
      </w:r>
      <w:r>
        <w:t>137*T(v32</w:t>
      </w:r>
      <w:r w:rsidR="00644CD5">
        <w:t>.</w:t>
      </w:r>
      <w:r>
        <w:t>u6) -0</w:t>
      </w:r>
      <w:r w:rsidR="00644CD5">
        <w:t>.</w:t>
      </w:r>
      <w:r>
        <w:t>626*T(v13</w:t>
      </w:r>
      <w:r w:rsidR="00644CD5">
        <w:t>.</w:t>
      </w:r>
      <w:r>
        <w:t>u16) + 0</w:t>
      </w:r>
      <w:r w:rsidR="00644CD5">
        <w:t>.</w:t>
      </w:r>
      <w:r>
        <w:t>092*NumDonor + 1</w:t>
      </w:r>
      <w:r w:rsidR="00644CD5">
        <w:t>.</w:t>
      </w:r>
      <w:r>
        <w:t>07*T(v11</w:t>
      </w:r>
      <w:r w:rsidR="00644CD5">
        <w:t>.</w:t>
      </w:r>
      <w:r>
        <w:t>u14) + 0</w:t>
      </w:r>
      <w:r w:rsidR="00644CD5">
        <w:t>.</w:t>
      </w:r>
      <w:r>
        <w:t>374*T(v7</w:t>
      </w:r>
      <w:r w:rsidR="00644CD5">
        <w:t>.</w:t>
      </w:r>
      <w:r>
        <w:t>u12) + 0</w:t>
      </w:r>
      <w:r w:rsidR="00644CD5">
        <w:t>.</w:t>
      </w:r>
      <w:r>
        <w:t>448*T(v30) -0</w:t>
      </w:r>
      <w:r w:rsidR="00644CD5">
        <w:t>.</w:t>
      </w:r>
      <w:r>
        <w:t>714*T(v3</w:t>
      </w:r>
      <w:r w:rsidR="00644CD5">
        <w:t>.</w:t>
      </w:r>
      <w:r>
        <w:t>u6) + 0</w:t>
      </w:r>
      <w:r w:rsidR="00644CD5">
        <w:t>.</w:t>
      </w:r>
      <w:r>
        <w:t>361*T(v36) + 0</w:t>
      </w:r>
      <w:r w:rsidR="00644CD5">
        <w:t>.</w:t>
      </w:r>
      <w:r>
        <w:t>893*Length + 0</w:t>
      </w:r>
      <w:r w:rsidR="00644CD5">
        <w:t>.</w:t>
      </w:r>
      <w:r>
        <w:t>389*T(v19</w:t>
      </w:r>
      <w:r w:rsidR="00644CD5">
        <w:t>.</w:t>
      </w:r>
      <w:r>
        <w:t>u3) + 0</w:t>
      </w:r>
      <w:r w:rsidR="00644CD5">
        <w:t>.</w:t>
      </w:r>
      <w:r>
        <w:t>127*T(v12</w:t>
      </w:r>
      <w:r w:rsidR="00644CD5">
        <w:t>.</w:t>
      </w:r>
      <w:r>
        <w:t>u5) + 0</w:t>
      </w:r>
      <w:r w:rsidR="00644CD5">
        <w:t>.</w:t>
      </w:r>
      <w:r>
        <w:t>431*T(v6</w:t>
      </w:r>
      <w:r w:rsidR="00644CD5">
        <w:t>.</w:t>
      </w:r>
      <w:r>
        <w:t>u35) -0</w:t>
      </w:r>
      <w:r w:rsidR="00644CD5">
        <w:t>.</w:t>
      </w:r>
      <w:r>
        <w:t>196*T(v27</w:t>
      </w:r>
      <w:r w:rsidR="00644CD5">
        <w:t>.</w:t>
      </w:r>
      <w:r>
        <w:t>u3) -0</w:t>
      </w:r>
      <w:r w:rsidR="00644CD5">
        <w:t>.</w:t>
      </w:r>
      <w:r>
        <w:t>462*T(v7</w:t>
      </w:r>
      <w:r w:rsidR="00644CD5">
        <w:t>.</w:t>
      </w:r>
      <w:r>
        <w:t>u9) + 0</w:t>
      </w:r>
      <w:r w:rsidR="00644CD5">
        <w:t>.</w:t>
      </w:r>
      <w:r>
        <w:t>41*T(v14</w:t>
      </w:r>
      <w:r w:rsidR="00644CD5">
        <w:t>.</w:t>
      </w:r>
      <w:r>
        <w:t>u16) + 0</w:t>
      </w:r>
      <w:r w:rsidR="00644CD5">
        <w:t>.</w:t>
      </w:r>
      <w:r>
        <w:t>122*T(v16</w:t>
      </w:r>
      <w:r w:rsidR="00644CD5">
        <w:t>.</w:t>
      </w:r>
      <w:r>
        <w:t>u18) + 0</w:t>
      </w:r>
      <w:r w:rsidR="00644CD5">
        <w:t>.</w:t>
      </w:r>
      <w:r>
        <w:t>554*T(v6</w:t>
      </w:r>
      <w:r w:rsidR="00644CD5">
        <w:t>.</w:t>
      </w:r>
      <w:r>
        <w:t>u16) + 0</w:t>
      </w:r>
      <w:r w:rsidR="00644CD5">
        <w:t>.</w:t>
      </w:r>
      <w:r>
        <w:t>642*T(v1</w:t>
      </w:r>
      <w:r w:rsidR="00644CD5">
        <w:t>.</w:t>
      </w:r>
      <w:r>
        <w:t>u23) + 0</w:t>
      </w:r>
      <w:r w:rsidR="00644CD5">
        <w:t>.</w:t>
      </w:r>
      <w:r>
        <w:t>67*T(v37</w:t>
      </w:r>
      <w:r w:rsidR="00644CD5">
        <w:t>.</w:t>
      </w:r>
      <w:r>
        <w:t>u2) + 18</w:t>
      </w:r>
      <w:r w:rsidR="00644CD5">
        <w:t>.</w:t>
      </w:r>
      <w:r>
        <w:t>5*Lipophilicity -0</w:t>
      </w:r>
      <w:r w:rsidR="00644CD5">
        <w:t>.</w:t>
      </w:r>
      <w:r>
        <w:t>232*T(v13</w:t>
      </w:r>
      <w:r w:rsidR="00644CD5">
        <w:t>.</w:t>
      </w:r>
      <w:r>
        <w:t>u19) + 14</w:t>
      </w:r>
      <w:r w:rsidR="00644CD5">
        <w:t>.</w:t>
      </w:r>
      <w:r>
        <w:t>7*Volume + 0</w:t>
      </w:r>
      <w:r w:rsidR="00644CD5">
        <w:t>.</w:t>
      </w:r>
      <w:r>
        <w:t>535*T(v10</w:t>
      </w:r>
      <w:r w:rsidR="00644CD5">
        <w:t>.</w:t>
      </w:r>
      <w:r>
        <w:t>u13) + 0</w:t>
      </w:r>
      <w:r w:rsidR="00644CD5">
        <w:t>.</w:t>
      </w:r>
      <w:r>
        <w:t>0202*T(v9</w:t>
      </w:r>
      <w:r w:rsidR="00644CD5">
        <w:t>.</w:t>
      </w:r>
      <w:r>
        <w:t>u29) -0</w:t>
      </w:r>
      <w:r w:rsidR="00644CD5">
        <w:t>.</w:t>
      </w:r>
      <w:r>
        <w:t>404*T(v17</w:t>
      </w:r>
      <w:r w:rsidR="00644CD5">
        <w:t>.</w:t>
      </w:r>
      <w:r>
        <w:t>u14) -1</w:t>
      </w:r>
      <w:r w:rsidR="00644CD5">
        <w:t>.</w:t>
      </w:r>
      <w:r>
        <w:t>02*T(v8</w:t>
      </w:r>
      <w:r w:rsidR="00644CD5">
        <w:t>.</w:t>
      </w:r>
      <w:r>
        <w:t>u12) -0</w:t>
      </w:r>
      <w:r w:rsidR="00644CD5">
        <w:t>.</w:t>
      </w:r>
      <w:r>
        <w:t>204*T(u38) + 0</w:t>
      </w:r>
      <w:r w:rsidR="00644CD5">
        <w:t>.</w:t>
      </w:r>
      <w:r>
        <w:t>301*T(v31</w:t>
      </w:r>
      <w:r w:rsidR="00644CD5">
        <w:t>.</w:t>
      </w:r>
      <w:r>
        <w:t>u8) -0</w:t>
      </w:r>
      <w:r w:rsidR="00644CD5">
        <w:t>.</w:t>
      </w:r>
      <w:r>
        <w:t>367*T(v35) -0</w:t>
      </w:r>
      <w:r w:rsidR="00644CD5">
        <w:t>.</w:t>
      </w:r>
      <w:r>
        <w:t>93*T(v9</w:t>
      </w:r>
      <w:r w:rsidR="00644CD5">
        <w:t>.</w:t>
      </w:r>
      <w:r>
        <w:t>u8) + 0</w:t>
      </w:r>
      <w:r w:rsidR="00644CD5">
        <w:t>.</w:t>
      </w:r>
      <w:r>
        <w:t>398*T(v7</w:t>
      </w:r>
      <w:r w:rsidR="00644CD5">
        <w:t>.</w:t>
      </w:r>
      <w:r>
        <w:t>u17) -0</w:t>
      </w:r>
      <w:r w:rsidR="00644CD5">
        <w:t>.</w:t>
      </w:r>
      <w:r>
        <w:t>601*T(v5</w:t>
      </w:r>
      <w:r w:rsidR="00644CD5">
        <w:t>.</w:t>
      </w:r>
      <w:r>
        <w:t>u11) -0</w:t>
      </w:r>
      <w:r w:rsidR="00644CD5">
        <w:t>.</w:t>
      </w:r>
      <w:r>
        <w:t>33*T(v41</w:t>
      </w:r>
      <w:r w:rsidR="00644CD5">
        <w:t>.</w:t>
      </w:r>
      <w:r>
        <w:t>u1) + 0</w:t>
      </w:r>
      <w:r w:rsidR="00644CD5">
        <w:t>.</w:t>
      </w:r>
      <w:r>
        <w:t>484*T(v30</w:t>
      </w:r>
      <w:r w:rsidR="00644CD5">
        <w:t>.</w:t>
      </w:r>
      <w:r>
        <w:t>u2) + 0</w:t>
      </w:r>
      <w:r w:rsidR="00644CD5">
        <w:t>.</w:t>
      </w:r>
      <w:r>
        <w:t>271*T(v13</w:t>
      </w:r>
      <w:r w:rsidR="00644CD5">
        <w:t>.</w:t>
      </w:r>
      <w:r>
        <w:t>u7) + 0</w:t>
      </w:r>
      <w:r w:rsidR="00644CD5">
        <w:t>.</w:t>
      </w:r>
      <w:r>
        <w:t>448*T(v10</w:t>
      </w:r>
      <w:r w:rsidR="00644CD5">
        <w:t>.</w:t>
      </w:r>
      <w:r>
        <w:t>u16) -0</w:t>
      </w:r>
      <w:r w:rsidR="00644CD5">
        <w:t>.</w:t>
      </w:r>
      <w:r>
        <w:t>423*T(v8</w:t>
      </w:r>
      <w:r w:rsidR="00644CD5">
        <w:t>.</w:t>
      </w:r>
      <w:r>
        <w:t>u19) -0</w:t>
      </w:r>
      <w:r w:rsidR="00644CD5">
        <w:t>.</w:t>
      </w:r>
      <w:r>
        <w:t>242*T(v8</w:t>
      </w:r>
      <w:r w:rsidR="00644CD5">
        <w:t>.</w:t>
      </w:r>
      <w:r>
        <w:t>u10) -0</w:t>
      </w:r>
      <w:r w:rsidR="00644CD5">
        <w:t>.</w:t>
      </w:r>
      <w:r>
        <w:t>528*T(v12</w:t>
      </w:r>
      <w:r w:rsidR="00644CD5">
        <w:t>.</w:t>
      </w:r>
      <w:r>
        <w:t>u2) + 0</w:t>
      </w:r>
      <w:r w:rsidR="00644CD5">
        <w:t>.</w:t>
      </w:r>
      <w:r>
        <w:t>287*T(v32</w:t>
      </w:r>
      <w:r w:rsidR="00644CD5">
        <w:t>.</w:t>
      </w:r>
      <w:r>
        <w:t>u8) + 0</w:t>
      </w:r>
      <w:r w:rsidR="00644CD5">
        <w:t>.</w:t>
      </w:r>
      <w:r>
        <w:t>855*T(v7</w:t>
      </w:r>
      <w:r w:rsidR="00644CD5">
        <w:t>.</w:t>
      </w:r>
      <w:r>
        <w:t>u5) -0</w:t>
      </w:r>
      <w:r w:rsidR="00644CD5">
        <w:t>.</w:t>
      </w:r>
      <w:r>
        <w:t>678*T(v15</w:t>
      </w:r>
      <w:r w:rsidR="00644CD5">
        <w:t>.</w:t>
      </w:r>
      <w:r>
        <w:t>u12) -0</w:t>
      </w:r>
      <w:r w:rsidR="00644CD5">
        <w:t>.</w:t>
      </w:r>
      <w:r>
        <w:t>396*T(v21</w:t>
      </w:r>
      <w:r w:rsidR="00644CD5">
        <w:t>.</w:t>
      </w:r>
      <w:r>
        <w:t>u13) -0</w:t>
      </w:r>
      <w:r w:rsidR="00644CD5">
        <w:t>.</w:t>
      </w:r>
      <w:r>
        <w:t>273*T(v17</w:t>
      </w:r>
      <w:r w:rsidR="00644CD5">
        <w:t>.</w:t>
      </w:r>
      <w:r>
        <w:t>u20) + 0</w:t>
      </w:r>
      <w:r w:rsidR="00644CD5">
        <w:t>.</w:t>
      </w:r>
      <w:r>
        <w:t>417*T(v38</w:t>
      </w:r>
      <w:r w:rsidR="00644CD5">
        <w:t>.</w:t>
      </w:r>
      <w:r>
        <w:t>u2) + 0</w:t>
      </w:r>
      <w:r w:rsidR="00644CD5">
        <w:t>.</w:t>
      </w:r>
      <w:r>
        <w:t>434*T(v19</w:t>
      </w:r>
      <w:r w:rsidR="00644CD5">
        <w:t>.</w:t>
      </w:r>
      <w:r>
        <w:t>u17) + 0</w:t>
      </w:r>
      <w:r w:rsidR="00644CD5">
        <w:t>.</w:t>
      </w:r>
      <w:r>
        <w:t>593*T(v25</w:t>
      </w:r>
      <w:r w:rsidR="00644CD5">
        <w:t>.</w:t>
      </w:r>
      <w:r>
        <w:t>u5) + 0</w:t>
      </w:r>
      <w:r w:rsidR="00644CD5">
        <w:t>.</w:t>
      </w:r>
      <w:r>
        <w:t>277*T(v24</w:t>
      </w:r>
      <w:r w:rsidR="00644CD5">
        <w:t>.</w:t>
      </w:r>
      <w:r>
        <w:t>u8) + 3</w:t>
      </w:r>
      <w:r w:rsidR="00644CD5">
        <w:t>.</w:t>
      </w:r>
      <w:r>
        <w:t>5*Volume^3 + 0</w:t>
      </w:r>
      <w:r w:rsidR="00644CD5">
        <w:t>.</w:t>
      </w:r>
      <w:r>
        <w:t>5*T(v18</w:t>
      </w:r>
      <w:r w:rsidR="00644CD5">
        <w:t>.</w:t>
      </w:r>
      <w:r>
        <w:t>u10) -0</w:t>
      </w:r>
      <w:r w:rsidR="00644CD5">
        <w:t>.</w:t>
      </w:r>
      <w:r>
        <w:t>427*T(v7</w:t>
      </w:r>
      <w:r w:rsidR="00644CD5">
        <w:t>.</w:t>
      </w:r>
      <w:r>
        <w:t>u3) + 0</w:t>
      </w:r>
      <w:r w:rsidR="00644CD5">
        <w:t>.</w:t>
      </w:r>
      <w:r>
        <w:t>434*T(v11</w:t>
      </w:r>
      <w:r w:rsidR="00644CD5">
        <w:t>.</w:t>
      </w:r>
      <w:r>
        <w:t>u25) -0</w:t>
      </w:r>
      <w:r w:rsidR="00644CD5">
        <w:t>.</w:t>
      </w:r>
      <w:r>
        <w:t>439*T(v33</w:t>
      </w:r>
      <w:r w:rsidR="00644CD5">
        <w:t>.</w:t>
      </w:r>
      <w:r>
        <w:t>u7) -0</w:t>
      </w:r>
      <w:r w:rsidR="00644CD5">
        <w:t>.</w:t>
      </w:r>
      <w:r>
        <w:t>712*T(v13</w:t>
      </w:r>
      <w:r w:rsidR="00644CD5">
        <w:t>.</w:t>
      </w:r>
      <w:r>
        <w:t>u10) + 0</w:t>
      </w:r>
      <w:r w:rsidR="00644CD5">
        <w:t>.</w:t>
      </w:r>
      <w:r>
        <w:t>652*T(v1</w:t>
      </w:r>
      <w:r w:rsidR="00644CD5">
        <w:t>.</w:t>
      </w:r>
      <w:r>
        <w:t>u30) + 0</w:t>
      </w:r>
      <w:r w:rsidR="00644CD5">
        <w:t>.</w:t>
      </w:r>
      <w:r>
        <w:t>512*T(v5</w:t>
      </w:r>
      <w:r w:rsidR="00644CD5">
        <w:t>.</w:t>
      </w:r>
      <w:r>
        <w:t>u22) + 0</w:t>
      </w:r>
      <w:r w:rsidR="00644CD5">
        <w:t>.</w:t>
      </w:r>
      <w:r>
        <w:t>737*T(v18</w:t>
      </w:r>
      <w:r w:rsidR="00644CD5">
        <w:t>.</w:t>
      </w:r>
      <w:r>
        <w:t>u4) -0</w:t>
      </w:r>
      <w:r w:rsidR="00644CD5">
        <w:t>.</w:t>
      </w:r>
      <w:r>
        <w:t>719*T(v4</w:t>
      </w:r>
      <w:r w:rsidR="00644CD5">
        <w:t>.</w:t>
      </w:r>
      <w:r>
        <w:t>u14) + 0</w:t>
      </w:r>
      <w:r w:rsidR="00644CD5">
        <w:t>.</w:t>
      </w:r>
      <w:r>
        <w:t>531*T(v10</w:t>
      </w:r>
      <w:r w:rsidR="00644CD5">
        <w:t>.</w:t>
      </w:r>
      <w:r>
        <w:t>u6) -0</w:t>
      </w:r>
      <w:r w:rsidR="00644CD5">
        <w:t>.</w:t>
      </w:r>
      <w:r>
        <w:t>598*T(v10</w:t>
      </w:r>
      <w:r w:rsidR="00644CD5">
        <w:t>.</w:t>
      </w:r>
      <w:r>
        <w:t>u30) + 0</w:t>
      </w:r>
      <w:r w:rsidR="00644CD5">
        <w:t>.</w:t>
      </w:r>
      <w:r>
        <w:t>58*T(v17</w:t>
      </w:r>
      <w:r w:rsidR="00644CD5">
        <w:t>.</w:t>
      </w:r>
      <w:r>
        <w:t>u9) + 0</w:t>
      </w:r>
      <w:r w:rsidR="00644CD5">
        <w:t>.</w:t>
      </w:r>
      <w:r>
        <w:t>483*T(v1</w:t>
      </w:r>
      <w:r w:rsidR="00644CD5">
        <w:t>.</w:t>
      </w:r>
      <w:r>
        <w:t>u9) -0</w:t>
      </w:r>
      <w:r w:rsidR="00644CD5">
        <w:t>.</w:t>
      </w:r>
      <w:r>
        <w:t>527*T(v8</w:t>
      </w:r>
      <w:r w:rsidR="00644CD5">
        <w:t>.</w:t>
      </w:r>
      <w:r>
        <w:t>u28) -0</w:t>
      </w:r>
      <w:r w:rsidR="00644CD5">
        <w:t>.</w:t>
      </w:r>
      <w:r>
        <w:t>542*T(v9</w:t>
      </w:r>
      <w:r w:rsidR="00644CD5">
        <w:t>.</w:t>
      </w:r>
      <w:r>
        <w:t>u31) + 0</w:t>
      </w:r>
      <w:r w:rsidR="00644CD5">
        <w:t>.</w:t>
      </w:r>
      <w:r>
        <w:t>194*T(v6</w:t>
      </w:r>
      <w:r w:rsidR="00644CD5">
        <w:t>.</w:t>
      </w:r>
      <w:r>
        <w:t>u33) + 0</w:t>
      </w:r>
      <w:r w:rsidR="00644CD5">
        <w:t>.</w:t>
      </w:r>
      <w:r>
        <w:t>456*T(v11</w:t>
      </w:r>
      <w:r w:rsidR="00644CD5">
        <w:t>.</w:t>
      </w:r>
      <w:r>
        <w:t>u6) + 0</w:t>
      </w:r>
      <w:r w:rsidR="00644CD5">
        <w:t>.</w:t>
      </w:r>
      <w:r>
        <w:t>577*T(v8</w:t>
      </w:r>
      <w:r w:rsidR="00644CD5">
        <w:t>.</w:t>
      </w:r>
      <w:r>
        <w:t>u35) -0</w:t>
      </w:r>
      <w:r w:rsidR="00644CD5">
        <w:t>.</w:t>
      </w:r>
      <w:r>
        <w:t>611*T(v11</w:t>
      </w:r>
      <w:r w:rsidR="00644CD5">
        <w:t>.</w:t>
      </w:r>
      <w:r>
        <w:t>u22) -0</w:t>
      </w:r>
      <w:r w:rsidR="00644CD5">
        <w:t>.</w:t>
      </w:r>
      <w:r>
        <w:t>796*T(v6</w:t>
      </w:r>
      <w:r w:rsidR="00644CD5">
        <w:t>.</w:t>
      </w:r>
      <w:r>
        <w:t>u21) -0</w:t>
      </w:r>
      <w:r w:rsidR="00644CD5">
        <w:t>.</w:t>
      </w:r>
      <w:r>
        <w:t>557*T(v2</w:t>
      </w:r>
      <w:r w:rsidR="00644CD5">
        <w:t>.</w:t>
      </w:r>
      <w:r>
        <w:t>u20) + 0</w:t>
      </w:r>
      <w:r w:rsidR="00644CD5">
        <w:t>.</w:t>
      </w:r>
      <w:r>
        <w:t>431*T(v18</w:t>
      </w:r>
      <w:r w:rsidR="00644CD5">
        <w:t>.</w:t>
      </w:r>
      <w:r>
        <w:t>u21) + 0</w:t>
      </w:r>
      <w:r w:rsidR="00644CD5">
        <w:t>.</w:t>
      </w:r>
      <w:r>
        <w:t>362*T(v24</w:t>
      </w:r>
      <w:r w:rsidR="00644CD5">
        <w:t>.</w:t>
      </w:r>
      <w:r>
        <w:t>u12) -0</w:t>
      </w:r>
      <w:r w:rsidR="00644CD5">
        <w:t>.</w:t>
      </w:r>
      <w:r>
        <w:t>322*T(v13</w:t>
      </w:r>
      <w:r w:rsidR="00644CD5">
        <w:t>.</w:t>
      </w:r>
      <w:r>
        <w:t>u29) + 0</w:t>
      </w:r>
      <w:r w:rsidR="00644CD5">
        <w:t>.</w:t>
      </w:r>
      <w:r>
        <w:t>459*T(v4</w:t>
      </w:r>
      <w:r w:rsidR="00644CD5">
        <w:t>.</w:t>
      </w:r>
      <w:r>
        <w:t>u33) -0</w:t>
      </w:r>
      <w:r w:rsidR="00644CD5">
        <w:t>.</w:t>
      </w:r>
      <w:r>
        <w:t>349*T(v3</w:t>
      </w:r>
      <w:r w:rsidR="00644CD5">
        <w:t>.</w:t>
      </w:r>
      <w:r>
        <w:t>u34) -0</w:t>
      </w:r>
      <w:r w:rsidR="00644CD5">
        <w:t>.</w:t>
      </w:r>
      <w:r>
        <w:t>118*T(v16</w:t>
      </w:r>
      <w:r w:rsidR="00644CD5">
        <w:t>.</w:t>
      </w:r>
      <w:r>
        <w:t>u8) -0</w:t>
      </w:r>
      <w:r w:rsidR="00644CD5">
        <w:t>.</w:t>
      </w:r>
      <w:r>
        <w:t>246*T(v23) -0</w:t>
      </w:r>
      <w:r w:rsidR="00644CD5">
        <w:t>.</w:t>
      </w:r>
      <w:r>
        <w:t>355*T(v23</w:t>
      </w:r>
      <w:r w:rsidR="00644CD5">
        <w:t>.</w:t>
      </w:r>
      <w:r>
        <w:t>u18) + 0</w:t>
      </w:r>
      <w:r w:rsidR="00644CD5">
        <w:t>.</w:t>
      </w:r>
      <w:r>
        <w:t>331*T(v22</w:t>
      </w:r>
      <w:r w:rsidR="00644CD5">
        <w:t>.</w:t>
      </w:r>
      <w:r>
        <w:t>u2) -0</w:t>
      </w:r>
      <w:r w:rsidR="00644CD5">
        <w:t>.</w:t>
      </w:r>
      <w:r>
        <w:t>698*T(v4</w:t>
      </w:r>
      <w:r w:rsidR="00644CD5">
        <w:t>.</w:t>
      </w:r>
      <w:r>
        <w:t>u35) + 0</w:t>
      </w:r>
      <w:r w:rsidR="00644CD5">
        <w:t>.</w:t>
      </w:r>
      <w:r>
        <w:t>572*T(v25</w:t>
      </w:r>
      <w:r w:rsidR="00644CD5">
        <w:t>.</w:t>
      </w:r>
      <w:r>
        <w:t>u13) -0</w:t>
      </w:r>
      <w:r w:rsidR="00644CD5">
        <w:t>.</w:t>
      </w:r>
      <w:r>
        <w:t>457*T(v37</w:t>
      </w:r>
      <w:r w:rsidR="00644CD5">
        <w:t>.</w:t>
      </w:r>
      <w:r>
        <w:t>u1) + 0</w:t>
      </w:r>
      <w:r w:rsidR="00644CD5">
        <w:t>.</w:t>
      </w:r>
      <w:r>
        <w:t>416*T(v27</w:t>
      </w:r>
      <w:r w:rsidR="00644CD5">
        <w:t>.</w:t>
      </w:r>
      <w:r>
        <w:t>u13) -0</w:t>
      </w:r>
      <w:r w:rsidR="00644CD5">
        <w:t>.</w:t>
      </w:r>
      <w:r>
        <w:t>268*T(v2</w:t>
      </w:r>
      <w:r w:rsidR="00644CD5">
        <w:t>.</w:t>
      </w:r>
      <w:r>
        <w:t>u35) -0</w:t>
      </w:r>
      <w:r w:rsidR="00644CD5">
        <w:t>.</w:t>
      </w:r>
      <w:r>
        <w:t>482*T(u6) + 0</w:t>
      </w:r>
      <w:r w:rsidR="00644CD5">
        <w:t>.</w:t>
      </w:r>
      <w:r>
        <w:t>174*T(v12</w:t>
      </w:r>
      <w:r w:rsidR="00644CD5">
        <w:t>.</w:t>
      </w:r>
      <w:r>
        <w:t>u28) -0</w:t>
      </w:r>
      <w:r w:rsidR="00644CD5">
        <w:t>.</w:t>
      </w:r>
      <w:r>
        <w:t>317*T(v12</w:t>
      </w:r>
      <w:r w:rsidR="00644CD5">
        <w:t>.</w:t>
      </w:r>
      <w:r>
        <w:t>u1) + 0</w:t>
      </w:r>
      <w:r w:rsidR="00644CD5">
        <w:t>.</w:t>
      </w:r>
      <w:r>
        <w:t>461*T(v6</w:t>
      </w:r>
      <w:r w:rsidR="00644CD5">
        <w:t>.</w:t>
      </w:r>
      <w:r>
        <w:t>u14) -20</w:t>
      </w:r>
      <w:r w:rsidR="00644CD5">
        <w:t>.</w:t>
      </w:r>
      <w:r>
        <w:t>1*Volume^2 -0</w:t>
      </w:r>
      <w:r w:rsidR="00644CD5">
        <w:t>.</w:t>
      </w:r>
      <w:r>
        <w:t>317*T(v19</w:t>
      </w:r>
      <w:r w:rsidR="00644CD5">
        <w:t>.</w:t>
      </w:r>
      <w:r>
        <w:t>u23) + 0</w:t>
      </w:r>
      <w:r w:rsidR="00644CD5">
        <w:t>.</w:t>
      </w:r>
      <w:r>
        <w:t>153*NumPositive -0</w:t>
      </w:r>
      <w:r w:rsidR="00644CD5">
        <w:t>.</w:t>
      </w:r>
      <w:r>
        <w:t>268*T(v6</w:t>
      </w:r>
      <w:r w:rsidR="00644CD5">
        <w:t>.</w:t>
      </w:r>
      <w:r>
        <w:t>u12) -0</w:t>
      </w:r>
      <w:r w:rsidR="00644CD5">
        <w:t>.</w:t>
      </w:r>
      <w:r>
        <w:t>343*T(v16</w:t>
      </w:r>
      <w:r w:rsidR="00644CD5">
        <w:t>.</w:t>
      </w:r>
      <w:r>
        <w:t>u3) -0</w:t>
      </w:r>
      <w:r w:rsidR="00644CD5">
        <w:t>.</w:t>
      </w:r>
      <w:r>
        <w:t>643*T(v4</w:t>
      </w:r>
      <w:r w:rsidR="00644CD5">
        <w:t>.</w:t>
      </w:r>
      <w:r>
        <w:t>u19) + 0</w:t>
      </w:r>
      <w:r w:rsidR="00644CD5">
        <w:t>.</w:t>
      </w:r>
      <w:r>
        <w:t>425*T(v22</w:t>
      </w:r>
      <w:r w:rsidR="00644CD5">
        <w:t>.</w:t>
      </w:r>
      <w:r>
        <w:t>u9) -0</w:t>
      </w:r>
      <w:r w:rsidR="00644CD5">
        <w:t>.</w:t>
      </w:r>
      <w:r>
        <w:t>464*T(u8) -0</w:t>
      </w:r>
      <w:r w:rsidR="00644CD5">
        <w:t>.</w:t>
      </w:r>
      <w:r>
        <w:t>582*T(v2</w:t>
      </w:r>
      <w:r w:rsidR="00644CD5">
        <w:t>.</w:t>
      </w:r>
      <w:r>
        <w:t>u24) -0</w:t>
      </w:r>
      <w:r w:rsidR="00644CD5">
        <w:t>.</w:t>
      </w:r>
      <w:r>
        <w:t>159*T(v19) -0</w:t>
      </w:r>
      <w:r w:rsidR="00644CD5">
        <w:t>.</w:t>
      </w:r>
      <w:r>
        <w:t>403*T(v16) -0</w:t>
      </w:r>
      <w:r w:rsidR="00644CD5">
        <w:t>.</w:t>
      </w:r>
      <w:r>
        <w:t>405*T(v7</w:t>
      </w:r>
      <w:r w:rsidR="00644CD5">
        <w:t>.</w:t>
      </w:r>
      <w:r>
        <w:t>u4) -0</w:t>
      </w:r>
      <w:r w:rsidR="00644CD5">
        <w:t>.</w:t>
      </w:r>
      <w:r>
        <w:t>342*T(v17) -0</w:t>
      </w:r>
      <w:r w:rsidR="00644CD5">
        <w:t>.</w:t>
      </w:r>
      <w:r>
        <w:t>419*T(v34</w:t>
      </w:r>
      <w:r w:rsidR="00644CD5">
        <w:t>.</w:t>
      </w:r>
      <w:r>
        <w:t>u7) + 0</w:t>
      </w:r>
      <w:r w:rsidR="00644CD5">
        <w:t>.</w:t>
      </w:r>
      <w:r>
        <w:t>413*T(v10</w:t>
      </w:r>
      <w:r w:rsidR="00644CD5">
        <w:t>.</w:t>
      </w:r>
      <w:r>
        <w:t>u10) + 0</w:t>
      </w:r>
      <w:r w:rsidR="00644CD5">
        <w:t>.</w:t>
      </w:r>
      <w:r>
        <w:t>256*T(v17</w:t>
      </w:r>
      <w:r w:rsidR="00644CD5">
        <w:t>.</w:t>
      </w:r>
      <w:r>
        <w:t>u21) -0</w:t>
      </w:r>
      <w:r w:rsidR="00644CD5">
        <w:t>.</w:t>
      </w:r>
      <w:r>
        <w:t>115*T(v41) + 0</w:t>
      </w:r>
      <w:r w:rsidR="00644CD5">
        <w:t>.</w:t>
      </w:r>
      <w:r>
        <w:t>293*T(v5</w:t>
      </w:r>
      <w:r w:rsidR="00644CD5">
        <w:t>.</w:t>
      </w:r>
      <w:r>
        <w:t>u17) -0</w:t>
      </w:r>
      <w:r w:rsidR="00644CD5">
        <w:t>.</w:t>
      </w:r>
      <w:r>
        <w:t>555*T(v17</w:t>
      </w:r>
      <w:r w:rsidR="00644CD5">
        <w:t>.</w:t>
      </w:r>
      <w:r>
        <w:t>u26) + 0</w:t>
      </w:r>
      <w:r w:rsidR="00644CD5">
        <w:t>.</w:t>
      </w:r>
      <w:r>
        <w:t>383*T(u25) + 0</w:t>
      </w:r>
      <w:r w:rsidR="00644CD5">
        <w:t>.</w:t>
      </w:r>
      <w:r>
        <w:t>601*T(v8</w:t>
      </w:r>
      <w:r w:rsidR="00644CD5">
        <w:t>.</w:t>
      </w:r>
      <w:r>
        <w:t>u1) + 0</w:t>
      </w:r>
      <w:r w:rsidR="00644CD5">
        <w:t>.</w:t>
      </w:r>
      <w:r>
        <w:t>278*T(v29</w:t>
      </w:r>
      <w:r w:rsidR="00644CD5">
        <w:t>.</w:t>
      </w:r>
      <w:r>
        <w:t>u11) + 0</w:t>
      </w:r>
      <w:r w:rsidR="00644CD5">
        <w:t>.</w:t>
      </w:r>
      <w:r>
        <w:t>214*T(v23</w:t>
      </w:r>
      <w:r w:rsidR="00644CD5">
        <w:t>.</w:t>
      </w:r>
      <w:r>
        <w:t>u2) + 11</w:t>
      </w:r>
      <w:r w:rsidR="00644CD5">
        <w:t>.</w:t>
      </w:r>
      <w:r>
        <w:t>2*Length^3 + 0</w:t>
      </w:r>
      <w:r w:rsidR="00644CD5">
        <w:t>.</w:t>
      </w:r>
      <w:r>
        <w:t>371*T(v14</w:t>
      </w:r>
      <w:r w:rsidR="00644CD5">
        <w:t>.</w:t>
      </w:r>
      <w:r>
        <w:t>u7) + 0</w:t>
      </w:r>
      <w:r w:rsidR="00644CD5">
        <w:t>.</w:t>
      </w:r>
      <w:r>
        <w:t>44*T(v6</w:t>
      </w:r>
      <w:r w:rsidR="00644CD5">
        <w:t>.</w:t>
      </w:r>
      <w:r>
        <w:t>u18) + 0</w:t>
      </w:r>
      <w:r w:rsidR="00644CD5">
        <w:t>.</w:t>
      </w:r>
      <w:r>
        <w:t>399*T(v29</w:t>
      </w:r>
      <w:r w:rsidR="00644CD5">
        <w:t>.</w:t>
      </w:r>
      <w:r>
        <w:t>u6) -0</w:t>
      </w:r>
      <w:r w:rsidR="00644CD5">
        <w:t>.</w:t>
      </w:r>
      <w:r>
        <w:t>237*T(v14</w:t>
      </w:r>
      <w:r w:rsidR="00644CD5">
        <w:t>.</w:t>
      </w:r>
      <w:r>
        <w:t>u26) -0</w:t>
      </w:r>
      <w:r w:rsidR="00644CD5">
        <w:t>.</w:t>
      </w:r>
      <w:r>
        <w:t>263*T(v20</w:t>
      </w:r>
      <w:r w:rsidR="00644CD5">
        <w:t>.</w:t>
      </w:r>
      <w:r>
        <w:t>u22) -0</w:t>
      </w:r>
      <w:r w:rsidR="00644CD5">
        <w:t>.</w:t>
      </w:r>
      <w:r>
        <w:t>398*T(v26</w:t>
      </w:r>
      <w:r w:rsidR="00644CD5">
        <w:t>.</w:t>
      </w:r>
      <w:r>
        <w:t>u15) -0</w:t>
      </w:r>
      <w:r w:rsidR="00644CD5">
        <w:t>.</w:t>
      </w:r>
      <w:r>
        <w:t>374*T(v25</w:t>
      </w:r>
      <w:r w:rsidR="00644CD5">
        <w:t>.</w:t>
      </w:r>
      <w:r>
        <w:t>u1) -0</w:t>
      </w:r>
      <w:r w:rsidR="00644CD5">
        <w:t>.</w:t>
      </w:r>
      <w:r>
        <w:t>472*T(v6</w:t>
      </w:r>
      <w:r w:rsidR="00644CD5">
        <w:t>.</w:t>
      </w:r>
      <w:r>
        <w:t>u29) + 0</w:t>
      </w:r>
      <w:r w:rsidR="00644CD5">
        <w:t>.</w:t>
      </w:r>
      <w:r>
        <w:t>383*T(v9</w:t>
      </w:r>
      <w:r w:rsidR="00644CD5">
        <w:t>.</w:t>
      </w:r>
      <w:r>
        <w:t>u4) + 0</w:t>
      </w:r>
      <w:r w:rsidR="00644CD5">
        <w:t>.</w:t>
      </w:r>
      <w:r>
        <w:t>518*T(v32</w:t>
      </w:r>
      <w:r w:rsidR="00644CD5">
        <w:t>.</w:t>
      </w:r>
      <w:r>
        <w:t>u10) -0</w:t>
      </w:r>
      <w:r w:rsidR="00644CD5">
        <w:t>.</w:t>
      </w:r>
      <w:r>
        <w:t>293*T(v21</w:t>
      </w:r>
      <w:r w:rsidR="00644CD5">
        <w:t>.</w:t>
      </w:r>
      <w:r>
        <w:t>u10) -0</w:t>
      </w:r>
      <w:r w:rsidR="00644CD5">
        <w:t>.</w:t>
      </w:r>
      <w:r>
        <w:t>155*T(v2</w:t>
      </w:r>
      <w:r w:rsidR="00644CD5">
        <w:t>.</w:t>
      </w:r>
      <w:r>
        <w:t>u41) + 0</w:t>
      </w:r>
      <w:r w:rsidR="00644CD5">
        <w:t>.</w:t>
      </w:r>
      <w:r>
        <w:t>352*T(v18</w:t>
      </w:r>
      <w:r w:rsidR="00644CD5">
        <w:t>.</w:t>
      </w:r>
      <w:r>
        <w:t>u5) + 0</w:t>
      </w:r>
      <w:r w:rsidR="00644CD5">
        <w:t>.</w:t>
      </w:r>
      <w:r>
        <w:t>351*T(v34) -0</w:t>
      </w:r>
      <w:r w:rsidR="00644CD5">
        <w:t>.</w:t>
      </w:r>
      <w:r>
        <w:t>451*T(v4</w:t>
      </w:r>
      <w:r w:rsidR="00644CD5">
        <w:t>.</w:t>
      </w:r>
      <w:r>
        <w:t>u31) -0</w:t>
      </w:r>
      <w:r w:rsidR="00644CD5">
        <w:t>.</w:t>
      </w:r>
      <w:r>
        <w:t>372*T(v9</w:t>
      </w:r>
      <w:r w:rsidR="00644CD5">
        <w:t>.</w:t>
      </w:r>
      <w:r>
        <w:t>u17) + 0</w:t>
      </w:r>
      <w:r w:rsidR="00644CD5">
        <w:t>.</w:t>
      </w:r>
      <w:r>
        <w:t>282*T(v20</w:t>
      </w:r>
      <w:r w:rsidR="00644CD5">
        <w:t>.</w:t>
      </w:r>
      <w:r>
        <w:t>u12) + 0</w:t>
      </w:r>
      <w:r w:rsidR="00644CD5">
        <w:t>.</w:t>
      </w:r>
      <w:r>
        <w:t>319*T(v9</w:t>
      </w:r>
      <w:r w:rsidR="00644CD5">
        <w:t>.</w:t>
      </w:r>
      <w:r>
        <w:t>u27) + 0</w:t>
      </w:r>
      <w:r w:rsidR="00644CD5">
        <w:t>.</w:t>
      </w:r>
      <w:r>
        <w:t>502*T(v9</w:t>
      </w:r>
      <w:r w:rsidR="00644CD5">
        <w:t>.</w:t>
      </w:r>
      <w:r>
        <w:t>u9) -0</w:t>
      </w:r>
      <w:r w:rsidR="00644CD5">
        <w:t>.</w:t>
      </w:r>
      <w:r>
        <w:t>271*T(v15</w:t>
      </w:r>
      <w:r w:rsidR="00644CD5">
        <w:t>.</w:t>
      </w:r>
      <w:r>
        <w:t>u26) + 0</w:t>
      </w:r>
      <w:r w:rsidR="00644CD5">
        <w:t>.</w:t>
      </w:r>
      <w:r>
        <w:t>435*T(v4</w:t>
      </w:r>
      <w:r w:rsidR="00644CD5">
        <w:t>.</w:t>
      </w:r>
      <w:r>
        <w:t>u26) -0</w:t>
      </w:r>
      <w:r w:rsidR="00644CD5">
        <w:t>.</w:t>
      </w:r>
      <w:r>
        <w:t>346*T(v19</w:t>
      </w:r>
      <w:r w:rsidR="00644CD5">
        <w:t>.</w:t>
      </w:r>
      <w:r>
        <w:t>u10) + 0</w:t>
      </w:r>
      <w:r w:rsidR="00644CD5">
        <w:t>.</w:t>
      </w:r>
      <w:r>
        <w:t>266*T(v32</w:t>
      </w:r>
      <w:r w:rsidR="00644CD5">
        <w:t>.</w:t>
      </w:r>
      <w:r>
        <w:t>u3) -0</w:t>
      </w:r>
      <w:r w:rsidR="00644CD5">
        <w:t>.</w:t>
      </w:r>
      <w:r>
        <w:t>502*T(v28</w:t>
      </w:r>
      <w:r w:rsidR="00644CD5">
        <w:t>.</w:t>
      </w:r>
      <w:r>
        <w:t>u2) -0</w:t>
      </w:r>
      <w:r w:rsidR="00644CD5">
        <w:t>.</w:t>
      </w:r>
      <w:r>
        <w:t>408*T(v11</w:t>
      </w:r>
      <w:r w:rsidR="00644CD5">
        <w:t>.</w:t>
      </w:r>
      <w:r>
        <w:t>u18) -0</w:t>
      </w:r>
      <w:r w:rsidR="00644CD5">
        <w:t>.</w:t>
      </w:r>
      <w:r>
        <w:t>269*T(v38) + 0</w:t>
      </w:r>
      <w:r w:rsidR="00644CD5">
        <w:t>.</w:t>
      </w:r>
      <w:r>
        <w:t>262*T(v22</w:t>
      </w:r>
      <w:r w:rsidR="00644CD5">
        <w:t>.</w:t>
      </w:r>
      <w:r>
        <w:t>u11) + 0</w:t>
      </w:r>
      <w:r w:rsidR="00644CD5">
        <w:t>.</w:t>
      </w:r>
      <w:r>
        <w:t>37*T(v22</w:t>
      </w:r>
      <w:r w:rsidR="00644CD5">
        <w:t>.</w:t>
      </w:r>
      <w:r>
        <w:t>u15) + 0</w:t>
      </w:r>
      <w:r w:rsidR="00644CD5">
        <w:t>.</w:t>
      </w:r>
      <w:r>
        <w:t>306*T(v28</w:t>
      </w:r>
      <w:r w:rsidR="00644CD5">
        <w:t>.</w:t>
      </w:r>
      <w:r>
        <w:t>u11) -0</w:t>
      </w:r>
      <w:r w:rsidR="00644CD5">
        <w:t>.</w:t>
      </w:r>
      <w:r>
        <w:t>373*T(v10</w:t>
      </w:r>
      <w:r w:rsidR="00644CD5">
        <w:t>.</w:t>
      </w:r>
      <w:r>
        <w:t>u21) + 0</w:t>
      </w:r>
      <w:r w:rsidR="00644CD5">
        <w:t>.</w:t>
      </w:r>
      <w:r>
        <w:t>264*T(v12</w:t>
      </w:r>
      <w:r w:rsidR="00644CD5">
        <w:t>.</w:t>
      </w:r>
      <w:r>
        <w:t>u15) -0</w:t>
      </w:r>
      <w:r w:rsidR="00644CD5">
        <w:t>.</w:t>
      </w:r>
      <w:r>
        <w:t>513*T(v3</w:t>
      </w:r>
      <w:r w:rsidR="00644CD5">
        <w:t>.</w:t>
      </w:r>
      <w:r>
        <w:t>u1) -0</w:t>
      </w:r>
      <w:r w:rsidR="00644CD5">
        <w:t>.</w:t>
      </w:r>
      <w:r>
        <w:t>406*T(v9</w:t>
      </w:r>
      <w:r w:rsidR="00644CD5">
        <w:t>.</w:t>
      </w:r>
      <w:r>
        <w:t>u18) + 0</w:t>
      </w:r>
      <w:r w:rsidR="00644CD5">
        <w:t>.</w:t>
      </w:r>
      <w:r>
        <w:t>327*T(v26</w:t>
      </w:r>
      <w:r w:rsidR="00644CD5">
        <w:t>.</w:t>
      </w:r>
      <w:r>
        <w:t>u8) -0</w:t>
      </w:r>
      <w:r w:rsidR="00644CD5">
        <w:t>.</w:t>
      </w:r>
      <w:r>
        <w:t>235*T(v35</w:t>
      </w:r>
      <w:r w:rsidR="00644CD5">
        <w:t>.</w:t>
      </w:r>
      <w:r>
        <w:t>u6) + 0</w:t>
      </w:r>
      <w:r w:rsidR="00644CD5">
        <w:t>.</w:t>
      </w:r>
      <w:r>
        <w:t>115*MW -0</w:t>
      </w:r>
      <w:r w:rsidR="00644CD5">
        <w:t>.</w:t>
      </w:r>
      <w:r>
        <w:t>346*T(v26</w:t>
      </w:r>
      <w:r w:rsidR="00644CD5">
        <w:t>.</w:t>
      </w:r>
      <w:r>
        <w:t>u17) -0</w:t>
      </w:r>
      <w:r w:rsidR="00644CD5">
        <w:t>.</w:t>
      </w:r>
      <w:r>
        <w:t>324*T(v13</w:t>
      </w:r>
      <w:r w:rsidR="00644CD5">
        <w:t>.</w:t>
      </w:r>
      <w:r>
        <w:t>u13) -0</w:t>
      </w:r>
      <w:r w:rsidR="00644CD5">
        <w:t>.</w:t>
      </w:r>
      <w:r>
        <w:t>401*T(v37</w:t>
      </w:r>
      <w:r w:rsidR="00644CD5">
        <w:t>.</w:t>
      </w:r>
      <w:r>
        <w:t>u5) + 0</w:t>
      </w:r>
      <w:r w:rsidR="00644CD5">
        <w:t>.</w:t>
      </w:r>
      <w:r>
        <w:t>426*T(v10</w:t>
      </w:r>
      <w:r w:rsidR="00644CD5">
        <w:t>.</w:t>
      </w:r>
      <w:r>
        <w:t>u7) -0</w:t>
      </w:r>
      <w:r w:rsidR="00644CD5">
        <w:t>.</w:t>
      </w:r>
      <w:r>
        <w:t>517*T(v3</w:t>
      </w:r>
      <w:r w:rsidR="00644CD5">
        <w:t>.</w:t>
      </w:r>
      <w:r>
        <w:t>u15) -0</w:t>
      </w:r>
      <w:r w:rsidR="00644CD5">
        <w:t>.</w:t>
      </w:r>
      <w:r>
        <w:t>339*T(v3</w:t>
      </w:r>
      <w:r w:rsidR="00644CD5">
        <w:t>.</w:t>
      </w:r>
      <w:r>
        <w:t>u20) -0</w:t>
      </w:r>
      <w:r w:rsidR="00644CD5">
        <w:t>.</w:t>
      </w:r>
      <w:r>
        <w:t>289*T(v4</w:t>
      </w:r>
      <w:r w:rsidR="00644CD5">
        <w:t>.</w:t>
      </w:r>
      <w:r>
        <w:t>u9) -0</w:t>
      </w:r>
      <w:r w:rsidR="00644CD5">
        <w:t>.</w:t>
      </w:r>
      <w:r>
        <w:t>269*T(v34</w:t>
      </w:r>
      <w:r w:rsidR="00644CD5">
        <w:t>.</w:t>
      </w:r>
      <w:r>
        <w:t>u9) -0</w:t>
      </w:r>
      <w:r w:rsidR="00644CD5">
        <w:t>.</w:t>
      </w:r>
      <w:r>
        <w:t>339*T(v30</w:t>
      </w:r>
      <w:r w:rsidR="00644CD5">
        <w:t>.</w:t>
      </w:r>
      <w:r>
        <w:t>u13) + 0</w:t>
      </w:r>
      <w:r w:rsidR="00644CD5">
        <w:t>.</w:t>
      </w:r>
      <w:r>
        <w:t>173*T(v2</w:t>
      </w:r>
      <w:r w:rsidR="00644CD5">
        <w:t>.</w:t>
      </w:r>
      <w:r>
        <w:t>u32) -0</w:t>
      </w:r>
      <w:r w:rsidR="00644CD5">
        <w:t>.</w:t>
      </w:r>
      <w:r>
        <w:t>0511*NumHal + 0</w:t>
      </w:r>
      <w:r w:rsidR="00644CD5">
        <w:t>.</w:t>
      </w:r>
      <w:r>
        <w:t>345*T(v21</w:t>
      </w:r>
      <w:r w:rsidR="00644CD5">
        <w:t>.</w:t>
      </w:r>
      <w:r>
        <w:t>u6) -0</w:t>
      </w:r>
      <w:r w:rsidR="00644CD5">
        <w:t>.</w:t>
      </w:r>
      <w:r>
        <w:t>219*T(v13</w:t>
      </w:r>
      <w:r w:rsidR="00644CD5">
        <w:t>.</w:t>
      </w:r>
      <w:r>
        <w:t>u17) + 0</w:t>
      </w:r>
      <w:r w:rsidR="00644CD5">
        <w:t>.</w:t>
      </w:r>
      <w:r>
        <w:t>396*T(v13</w:t>
      </w:r>
      <w:r w:rsidR="00644CD5">
        <w:t>.</w:t>
      </w:r>
      <w:r>
        <w:t>u5) -0</w:t>
      </w:r>
      <w:r w:rsidR="00644CD5">
        <w:t>.</w:t>
      </w:r>
      <w:r>
        <w:t>36*T(v5</w:t>
      </w:r>
      <w:r w:rsidR="00644CD5">
        <w:t>.</w:t>
      </w:r>
      <w:r>
        <w:t>u9) + 0</w:t>
      </w:r>
      <w:r w:rsidR="00644CD5">
        <w:t>.</w:t>
      </w:r>
      <w:r>
        <w:t>258*T(v23</w:t>
      </w:r>
      <w:r w:rsidR="00644CD5">
        <w:t>.</w:t>
      </w:r>
      <w:r>
        <w:t>u4) + 0</w:t>
      </w:r>
      <w:r w:rsidR="00644CD5">
        <w:t>.</w:t>
      </w:r>
      <w:r>
        <w:t>202*T(v27) + 0</w:t>
      </w:r>
      <w:r w:rsidR="00644CD5">
        <w:t>.</w:t>
      </w:r>
      <w:r>
        <w:t>25*T(v12</w:t>
      </w:r>
      <w:r w:rsidR="00644CD5">
        <w:t>.</w:t>
      </w:r>
      <w:r>
        <w:t>u7) + 0</w:t>
      </w:r>
      <w:r w:rsidR="00644CD5">
        <w:t>.</w:t>
      </w:r>
      <w:r>
        <w:t>277*T(v24</w:t>
      </w:r>
      <w:r w:rsidR="00644CD5">
        <w:t>.</w:t>
      </w:r>
      <w:r>
        <w:t>u7) -0</w:t>
      </w:r>
      <w:r w:rsidR="00644CD5">
        <w:t>.</w:t>
      </w:r>
      <w:r>
        <w:t>285*T(v24) -0</w:t>
      </w:r>
      <w:r w:rsidR="00644CD5">
        <w:t>.</w:t>
      </w:r>
      <w:r>
        <w:t>282*T(v19</w:t>
      </w:r>
      <w:r w:rsidR="00644CD5">
        <w:t>.</w:t>
      </w:r>
      <w:r>
        <w:t>u13) -0</w:t>
      </w:r>
      <w:r w:rsidR="00644CD5">
        <w:t>.</w:t>
      </w:r>
      <w:r>
        <w:t>293*T(v9</w:t>
      </w:r>
      <w:r w:rsidR="00644CD5">
        <w:t>.</w:t>
      </w:r>
      <w:r>
        <w:t>u5) + 0</w:t>
      </w:r>
      <w:r w:rsidR="00644CD5">
        <w:t>.</w:t>
      </w:r>
      <w:r>
        <w:t>138*T(v30</w:t>
      </w:r>
      <w:r w:rsidR="00644CD5">
        <w:t>.</w:t>
      </w:r>
      <w:r>
        <w:t>u10) -0</w:t>
      </w:r>
      <w:r w:rsidR="00644CD5">
        <w:t>.</w:t>
      </w:r>
      <w:r>
        <w:t>312*T(v17</w:t>
      </w:r>
      <w:r w:rsidR="00644CD5">
        <w:t>.</w:t>
      </w:r>
      <w:r>
        <w:t>u11) -0</w:t>
      </w:r>
      <w:r w:rsidR="00644CD5">
        <w:t>.</w:t>
      </w:r>
      <w:r>
        <w:t>222*T(v13</w:t>
      </w:r>
      <w:r w:rsidR="00644CD5">
        <w:t>.</w:t>
      </w:r>
      <w:r>
        <w:t>u4) + 0</w:t>
      </w:r>
      <w:r w:rsidR="00644CD5">
        <w:t>.</w:t>
      </w:r>
      <w:r>
        <w:t>202*T(v26</w:t>
      </w:r>
      <w:r w:rsidR="00644CD5">
        <w:t>.</w:t>
      </w:r>
      <w:r>
        <w:t>u4) -0</w:t>
      </w:r>
      <w:r w:rsidR="00644CD5">
        <w:t>.</w:t>
      </w:r>
      <w:r>
        <w:t>319*T(v1</w:t>
      </w:r>
      <w:r w:rsidR="00644CD5">
        <w:t>.</w:t>
      </w:r>
      <w:r>
        <w:t>u21) -0</w:t>
      </w:r>
      <w:r w:rsidR="00644CD5">
        <w:t>.</w:t>
      </w:r>
      <w:r>
        <w:t>266*T(v5</w:t>
      </w:r>
      <w:r w:rsidR="00644CD5">
        <w:t>.</w:t>
      </w:r>
      <w:r>
        <w:t>u31) + 0</w:t>
      </w:r>
      <w:r w:rsidR="00644CD5">
        <w:t>.</w:t>
      </w:r>
      <w:r>
        <w:t>222*T(v16</w:t>
      </w:r>
      <w:r w:rsidR="00644CD5">
        <w:t>.</w:t>
      </w:r>
      <w:r>
        <w:t>u13) + 0</w:t>
      </w:r>
      <w:r w:rsidR="00644CD5">
        <w:t>.</w:t>
      </w:r>
      <w:r>
        <w:t>218*T(v27</w:t>
      </w:r>
      <w:r w:rsidR="00644CD5">
        <w:t>.</w:t>
      </w:r>
      <w:r>
        <w:t>u15) -0</w:t>
      </w:r>
      <w:r w:rsidR="00644CD5">
        <w:t>.</w:t>
      </w:r>
      <w:r>
        <w:t>307*T(v14</w:t>
      </w:r>
      <w:r w:rsidR="00644CD5">
        <w:t>.</w:t>
      </w:r>
      <w:r>
        <w:t>u10) -0</w:t>
      </w:r>
      <w:r w:rsidR="00644CD5">
        <w:t>.</w:t>
      </w:r>
      <w:r>
        <w:t>332*T(v3</w:t>
      </w:r>
      <w:r w:rsidR="00644CD5">
        <w:t>.</w:t>
      </w:r>
      <w:r>
        <w:t>u19) + 0</w:t>
      </w:r>
      <w:r w:rsidR="00644CD5">
        <w:t>.</w:t>
      </w:r>
      <w:r>
        <w:t>29*T(v5</w:t>
      </w:r>
      <w:r w:rsidR="00644CD5">
        <w:t>.</w:t>
      </w:r>
      <w:r>
        <w:t>u29) -0</w:t>
      </w:r>
      <w:r w:rsidR="00644CD5">
        <w:t>.</w:t>
      </w:r>
      <w:r>
        <w:t>446*T(v1</w:t>
      </w:r>
      <w:r w:rsidR="00644CD5">
        <w:t>.</w:t>
      </w:r>
      <w:r>
        <w:t>u1) -0</w:t>
      </w:r>
      <w:r w:rsidR="00644CD5">
        <w:t>.</w:t>
      </w:r>
      <w:r>
        <w:t>296*T(v1</w:t>
      </w:r>
      <w:r w:rsidR="00644CD5">
        <w:t>.</w:t>
      </w:r>
      <w:r>
        <w:t>u35) -0</w:t>
      </w:r>
      <w:r w:rsidR="00644CD5">
        <w:t>.</w:t>
      </w:r>
      <w:r>
        <w:t>284*T(v4</w:t>
      </w:r>
      <w:r w:rsidR="00644CD5">
        <w:t>.</w:t>
      </w:r>
      <w:r>
        <w:t>u21) + 0</w:t>
      </w:r>
      <w:r w:rsidR="00644CD5">
        <w:t>.</w:t>
      </w:r>
      <w:r>
        <w:t>19*T(v16</w:t>
      </w:r>
      <w:r w:rsidR="00644CD5">
        <w:t>.</w:t>
      </w:r>
      <w:r>
        <w:t>u26) -0</w:t>
      </w:r>
      <w:r w:rsidR="00644CD5">
        <w:t>.</w:t>
      </w:r>
      <w:r>
        <w:t>231*T(v8</w:t>
      </w:r>
      <w:r w:rsidR="00644CD5">
        <w:t>.</w:t>
      </w:r>
      <w:r>
        <w:t>u23) -0</w:t>
      </w:r>
      <w:r w:rsidR="00644CD5">
        <w:t>.</w:t>
      </w:r>
      <w:r>
        <w:t>41*T(v30</w:t>
      </w:r>
      <w:r w:rsidR="00644CD5">
        <w:t>.</w:t>
      </w:r>
      <w:r>
        <w:t>u9) -0</w:t>
      </w:r>
      <w:r w:rsidR="00644CD5">
        <w:t>.</w:t>
      </w:r>
      <w:r>
        <w:t>147*T(v10</w:t>
      </w:r>
      <w:r w:rsidR="00644CD5">
        <w:t>.</w:t>
      </w:r>
      <w:r>
        <w:t>u22) + 0</w:t>
      </w:r>
      <w:r w:rsidR="00644CD5">
        <w:t>.</w:t>
      </w:r>
      <w:r>
        <w:t>2*T(v4</w:t>
      </w:r>
      <w:r w:rsidR="00644CD5">
        <w:t>.</w:t>
      </w:r>
      <w:r>
        <w:t>u12) + 0</w:t>
      </w:r>
      <w:r w:rsidR="00644CD5">
        <w:t>.</w:t>
      </w:r>
      <w:r>
        <w:t>219*T(v26</w:t>
      </w:r>
      <w:r w:rsidR="00644CD5">
        <w:t>.</w:t>
      </w:r>
      <w:r>
        <w:t>u12) + 0</w:t>
      </w:r>
      <w:r w:rsidR="00644CD5">
        <w:t>.</w:t>
      </w:r>
      <w:r>
        <w:t>217*T(v36</w:t>
      </w:r>
      <w:r w:rsidR="00644CD5">
        <w:t>.</w:t>
      </w:r>
      <w:r>
        <w:t>u7) -0</w:t>
      </w:r>
      <w:r w:rsidR="00644CD5">
        <w:t>.</w:t>
      </w:r>
      <w:r>
        <w:t>235*T(v5</w:t>
      </w:r>
      <w:r w:rsidR="00644CD5">
        <w:t>.</w:t>
      </w:r>
      <w:r>
        <w:t>u28) + 0</w:t>
      </w:r>
      <w:r w:rsidR="00644CD5">
        <w:t>.</w:t>
      </w:r>
      <w:r>
        <w:t>296*T(v8</w:t>
      </w:r>
      <w:r w:rsidR="00644CD5">
        <w:t>.</w:t>
      </w:r>
      <w:r>
        <w:t>u25) + 0</w:t>
      </w:r>
      <w:r w:rsidR="00644CD5">
        <w:t>.</w:t>
      </w:r>
      <w:r>
        <w:t>25*T(v13</w:t>
      </w:r>
      <w:r w:rsidR="00644CD5">
        <w:t>.</w:t>
      </w:r>
      <w:r>
        <w:t>u18) + 0</w:t>
      </w:r>
      <w:r w:rsidR="00644CD5">
        <w:t>.</w:t>
      </w:r>
      <w:r>
        <w:t>243*T(v7</w:t>
      </w:r>
      <w:r w:rsidR="00644CD5">
        <w:t>.</w:t>
      </w:r>
      <w:r>
        <w:t>u18) -0</w:t>
      </w:r>
      <w:r w:rsidR="00644CD5">
        <w:t>.</w:t>
      </w:r>
      <w:r>
        <w:t>174*T(v21</w:t>
      </w:r>
      <w:r w:rsidR="00644CD5">
        <w:t>.</w:t>
      </w:r>
      <w:r>
        <w:t>u20) + 0</w:t>
      </w:r>
      <w:r w:rsidR="00644CD5">
        <w:t>.</w:t>
      </w:r>
      <w:r>
        <w:t>208*T(v2</w:t>
      </w:r>
      <w:r w:rsidR="00644CD5">
        <w:t>.</w:t>
      </w:r>
      <w:r>
        <w:t>u38) -0</w:t>
      </w:r>
      <w:r w:rsidR="00644CD5">
        <w:t>.</w:t>
      </w:r>
      <w:r>
        <w:t>196*T(v28</w:t>
      </w:r>
      <w:r w:rsidR="00644CD5">
        <w:t>.</w:t>
      </w:r>
      <w:r>
        <w:t>u9) + 0</w:t>
      </w:r>
      <w:r w:rsidR="00644CD5">
        <w:t>.</w:t>
      </w:r>
      <w:r>
        <w:t>344*T(v1</w:t>
      </w:r>
      <w:r w:rsidR="00644CD5">
        <w:t>.</w:t>
      </w:r>
      <w:r>
        <w:t>u7) -0</w:t>
      </w:r>
      <w:r w:rsidR="00644CD5">
        <w:t>.</w:t>
      </w:r>
      <w:r>
        <w:t>165*T(v25</w:t>
      </w:r>
      <w:r w:rsidR="00644CD5">
        <w:t>.</w:t>
      </w:r>
      <w:r>
        <w:t>u17) + 0</w:t>
      </w:r>
      <w:r w:rsidR="00644CD5">
        <w:t>.</w:t>
      </w:r>
      <w:r>
        <w:t>245*T(v16</w:t>
      </w:r>
      <w:r w:rsidR="00644CD5">
        <w:t>.</w:t>
      </w:r>
      <w:r>
        <w:t>u6) + 0</w:t>
      </w:r>
      <w:r w:rsidR="00644CD5">
        <w:t>.</w:t>
      </w:r>
      <w:r>
        <w:t>19*T(v31</w:t>
      </w:r>
      <w:r w:rsidR="00644CD5">
        <w:t>.</w:t>
      </w:r>
      <w:r>
        <w:t>u1) -</w:t>
      </w:r>
      <w:r>
        <w:lastRenderedPageBreak/>
        <w:t>0</w:t>
      </w:r>
      <w:r w:rsidR="00644CD5">
        <w:t>.</w:t>
      </w:r>
      <w:r>
        <w:t>173*T(v39</w:t>
      </w:r>
      <w:r w:rsidR="00644CD5">
        <w:t>.</w:t>
      </w:r>
      <w:r>
        <w:t>u3) + 0</w:t>
      </w:r>
      <w:r w:rsidR="00644CD5">
        <w:t>.</w:t>
      </w:r>
      <w:r>
        <w:t>219*T(v5</w:t>
      </w:r>
      <w:r w:rsidR="00644CD5">
        <w:t>.</w:t>
      </w:r>
      <w:r>
        <w:t>u30) -0</w:t>
      </w:r>
      <w:r w:rsidR="00644CD5">
        <w:t>.</w:t>
      </w:r>
      <w:r>
        <w:t>185*T(v34</w:t>
      </w:r>
      <w:r w:rsidR="00644CD5">
        <w:t>.</w:t>
      </w:r>
      <w:r>
        <w:t>u5) + 0</w:t>
      </w:r>
      <w:r w:rsidR="00644CD5">
        <w:t>.</w:t>
      </w:r>
      <w:r>
        <w:t>295*T(v3</w:t>
      </w:r>
      <w:r w:rsidR="00644CD5">
        <w:t>.</w:t>
      </w:r>
      <w:r>
        <w:t>u13) + 0</w:t>
      </w:r>
      <w:r w:rsidR="00644CD5">
        <w:t>.</w:t>
      </w:r>
      <w:r>
        <w:t>218*T(v5</w:t>
      </w:r>
      <w:r w:rsidR="00644CD5">
        <w:t>.</w:t>
      </w:r>
      <w:r>
        <w:t>u12) + 0</w:t>
      </w:r>
      <w:r w:rsidR="00644CD5">
        <w:t>.</w:t>
      </w:r>
      <w:r>
        <w:t>247*T(v15</w:t>
      </w:r>
      <w:r w:rsidR="00644CD5">
        <w:t>.</w:t>
      </w:r>
      <w:r>
        <w:t>u14) -0</w:t>
      </w:r>
      <w:r w:rsidR="00644CD5">
        <w:t>.</w:t>
      </w:r>
      <w:r>
        <w:t>238*T(v23</w:t>
      </w:r>
      <w:r w:rsidR="00644CD5">
        <w:t>.</w:t>
      </w:r>
      <w:r>
        <w:t>u6) + 0</w:t>
      </w:r>
      <w:r w:rsidR="00644CD5">
        <w:t>.</w:t>
      </w:r>
      <w:r>
        <w:t>166*T(u15) -0</w:t>
      </w:r>
      <w:r w:rsidR="00644CD5">
        <w:t>.</w:t>
      </w:r>
      <w:r>
        <w:t>179*T(v39</w:t>
      </w:r>
      <w:r w:rsidR="00644CD5">
        <w:t>.</w:t>
      </w:r>
      <w:r>
        <w:t>u1) -0</w:t>
      </w:r>
      <w:r w:rsidR="00644CD5">
        <w:t>.</w:t>
      </w:r>
      <w:r>
        <w:t>204*T(v18</w:t>
      </w:r>
      <w:r w:rsidR="00644CD5">
        <w:t>.</w:t>
      </w:r>
      <w:r>
        <w:t>u22) + 0</w:t>
      </w:r>
      <w:r w:rsidR="00644CD5">
        <w:t>.</w:t>
      </w:r>
      <w:r>
        <w:t>229*T(v5</w:t>
      </w:r>
      <w:r w:rsidR="00644CD5">
        <w:t>.</w:t>
      </w:r>
      <w:r>
        <w:t>u34) + 0</w:t>
      </w:r>
      <w:r w:rsidR="00644CD5">
        <w:t>.</w:t>
      </w:r>
      <w:r>
        <w:t>233*T(v28</w:t>
      </w:r>
      <w:r w:rsidR="00644CD5">
        <w:t>.</w:t>
      </w:r>
      <w:r>
        <w:t>u7) + 0</w:t>
      </w:r>
      <w:r w:rsidR="00644CD5">
        <w:t>.</w:t>
      </w:r>
      <w:r>
        <w:t>172*T(v16</w:t>
      </w:r>
      <w:r w:rsidR="00644CD5">
        <w:t>.</w:t>
      </w:r>
      <w:r>
        <w:t>u4) + 0</w:t>
      </w:r>
      <w:r w:rsidR="00644CD5">
        <w:t>.</w:t>
      </w:r>
      <w:r>
        <w:t>173*T(v8</w:t>
      </w:r>
      <w:r w:rsidR="00644CD5">
        <w:t>.</w:t>
      </w:r>
      <w:r>
        <w:t>u20) -0</w:t>
      </w:r>
      <w:r w:rsidR="00644CD5">
        <w:t>.</w:t>
      </w:r>
      <w:r>
        <w:t>19*T(v32</w:t>
      </w:r>
      <w:r w:rsidR="00644CD5">
        <w:t>.</w:t>
      </w:r>
      <w:r>
        <w:t>u4) + 0</w:t>
      </w:r>
      <w:r w:rsidR="00644CD5">
        <w:t>.</w:t>
      </w:r>
      <w:r>
        <w:t>208*T(v23</w:t>
      </w:r>
      <w:r w:rsidR="00644CD5">
        <w:t>.</w:t>
      </w:r>
      <w:r>
        <w:t>u13) + 0</w:t>
      </w:r>
      <w:r w:rsidR="00644CD5">
        <w:t>.</w:t>
      </w:r>
      <w:r>
        <w:t>203*T(v8</w:t>
      </w:r>
      <w:r w:rsidR="00644CD5">
        <w:t>.</w:t>
      </w:r>
      <w:r>
        <w:t>u15) -0</w:t>
      </w:r>
      <w:r w:rsidR="00644CD5">
        <w:t>.</w:t>
      </w:r>
      <w:r>
        <w:t>13*T(u7) -0</w:t>
      </w:r>
      <w:r w:rsidR="00644CD5">
        <w:t>.</w:t>
      </w:r>
      <w:r>
        <w:t>209*T(v29</w:t>
      </w:r>
      <w:r w:rsidR="00644CD5">
        <w:t>.</w:t>
      </w:r>
      <w:r>
        <w:t>u13) -0</w:t>
      </w:r>
      <w:r w:rsidR="00644CD5">
        <w:t>.</w:t>
      </w:r>
      <w:r>
        <w:t>298*T(v3) -0</w:t>
      </w:r>
      <w:r w:rsidR="00644CD5">
        <w:t>.</w:t>
      </w:r>
      <w:r>
        <w:t>188*T(v29</w:t>
      </w:r>
      <w:r w:rsidR="00644CD5">
        <w:t>.</w:t>
      </w:r>
      <w:r>
        <w:t>u9) -0</w:t>
      </w:r>
      <w:r w:rsidR="00644CD5">
        <w:t>.</w:t>
      </w:r>
      <w:r>
        <w:t>187*T(v12</w:t>
      </w:r>
      <w:r w:rsidR="00644CD5">
        <w:t>.</w:t>
      </w:r>
      <w:r>
        <w:t>u16) + 0</w:t>
      </w:r>
      <w:r w:rsidR="00644CD5">
        <w:t>.</w:t>
      </w:r>
      <w:r>
        <w:t>189*T(v3</w:t>
      </w:r>
      <w:r w:rsidR="00644CD5">
        <w:t>.</w:t>
      </w:r>
      <w:r>
        <w:t>u35) -0</w:t>
      </w:r>
      <w:r w:rsidR="00644CD5">
        <w:t>.</w:t>
      </w:r>
      <w:r>
        <w:t>194*T(v1</w:t>
      </w:r>
      <w:r w:rsidR="00644CD5">
        <w:t>.</w:t>
      </w:r>
      <w:r>
        <w:t>u17) -0</w:t>
      </w:r>
      <w:r w:rsidR="00644CD5">
        <w:t>.</w:t>
      </w:r>
      <w:r>
        <w:t>172*T(v5</w:t>
      </w:r>
      <w:r w:rsidR="00644CD5">
        <w:t>.</w:t>
      </w:r>
      <w:r>
        <w:t>u21) + 0</w:t>
      </w:r>
      <w:r w:rsidR="00644CD5">
        <w:t>.</w:t>
      </w:r>
      <w:r>
        <w:t>161*T(v28</w:t>
      </w:r>
      <w:r w:rsidR="00644CD5">
        <w:t>.</w:t>
      </w:r>
      <w:r>
        <w:t>u13) -0</w:t>
      </w:r>
      <w:r w:rsidR="00644CD5">
        <w:t>.</w:t>
      </w:r>
      <w:r>
        <w:t>141*T(v20</w:t>
      </w:r>
      <w:r w:rsidR="00644CD5">
        <w:t>.</w:t>
      </w:r>
      <w:r>
        <w:t>u15) + 0</w:t>
      </w:r>
      <w:r w:rsidR="00644CD5">
        <w:t>.</w:t>
      </w:r>
      <w:r>
        <w:t>14*T(v17</w:t>
      </w:r>
      <w:r w:rsidR="00644CD5">
        <w:t>.</w:t>
      </w:r>
      <w:r>
        <w:t>u3) -0</w:t>
      </w:r>
      <w:r w:rsidR="00644CD5">
        <w:t>.</w:t>
      </w:r>
      <w:r>
        <w:t>157*T(v9</w:t>
      </w:r>
      <w:r w:rsidR="00644CD5">
        <w:t>.</w:t>
      </w:r>
      <w:r>
        <w:t>u23) + 0</w:t>
      </w:r>
      <w:r w:rsidR="00644CD5">
        <w:t>.</w:t>
      </w:r>
      <w:r>
        <w:t>193*T(v3</w:t>
      </w:r>
      <w:r w:rsidR="00644CD5">
        <w:t>.</w:t>
      </w:r>
      <w:r>
        <w:t>u10) -0</w:t>
      </w:r>
      <w:r w:rsidR="00644CD5">
        <w:t>.</w:t>
      </w:r>
      <w:r>
        <w:t>172*T(v1</w:t>
      </w:r>
      <w:r w:rsidR="00644CD5">
        <w:t>.</w:t>
      </w:r>
      <w:r>
        <w:t>u31) + 0</w:t>
      </w:r>
      <w:r w:rsidR="00644CD5">
        <w:t>.</w:t>
      </w:r>
      <w:r>
        <w:t>145*T(v8</w:t>
      </w:r>
      <w:r w:rsidR="00644CD5">
        <w:t>.</w:t>
      </w:r>
      <w:r>
        <w:t>u5) + 0</w:t>
      </w:r>
      <w:r w:rsidR="00644CD5">
        <w:t>.</w:t>
      </w:r>
      <w:r>
        <w:t>152*T(v26</w:t>
      </w:r>
      <w:r w:rsidR="00644CD5">
        <w:t>.</w:t>
      </w:r>
      <w:r>
        <w:t>u6) -0</w:t>
      </w:r>
      <w:r w:rsidR="00644CD5">
        <w:t>.</w:t>
      </w:r>
      <w:r>
        <w:t>181*T(v3</w:t>
      </w:r>
      <w:r w:rsidR="00644CD5">
        <w:t>.</w:t>
      </w:r>
      <w:r>
        <w:t>u7) + 0</w:t>
      </w:r>
      <w:r w:rsidR="00644CD5">
        <w:t>.</w:t>
      </w:r>
      <w:r>
        <w:t>108*T(u18) -0</w:t>
      </w:r>
      <w:r w:rsidR="00644CD5">
        <w:t>.</w:t>
      </w:r>
      <w:r>
        <w:t>105*T(v8</w:t>
      </w:r>
      <w:r w:rsidR="00644CD5">
        <w:t>.</w:t>
      </w:r>
      <w:r>
        <w:t>u34) + 0</w:t>
      </w:r>
      <w:r w:rsidR="00644CD5">
        <w:t>.</w:t>
      </w:r>
      <w:r>
        <w:t>146*T(v19</w:t>
      </w:r>
      <w:r w:rsidR="00644CD5">
        <w:t>.</w:t>
      </w:r>
      <w:r>
        <w:t>u20) -0</w:t>
      </w:r>
      <w:r w:rsidR="00644CD5">
        <w:t>.</w:t>
      </w:r>
      <w:r>
        <w:t>105*T(v26</w:t>
      </w:r>
      <w:r w:rsidR="00644CD5">
        <w:t>.</w:t>
      </w:r>
      <w:r>
        <w:t>u14) -0</w:t>
      </w:r>
      <w:r w:rsidR="00644CD5">
        <w:t>.</w:t>
      </w:r>
      <w:r>
        <w:t>129*T(v3</w:t>
      </w:r>
      <w:r w:rsidR="00644CD5">
        <w:t>.</w:t>
      </w:r>
      <w:r>
        <w:t>u37) -0</w:t>
      </w:r>
      <w:r w:rsidR="00644CD5">
        <w:t>.</w:t>
      </w:r>
      <w:r>
        <w:t>144*T(v4</w:t>
      </w:r>
      <w:r w:rsidR="00644CD5">
        <w:t>.</w:t>
      </w:r>
      <w:r>
        <w:t>u24) -0</w:t>
      </w:r>
      <w:r w:rsidR="00644CD5">
        <w:t>.</w:t>
      </w:r>
      <w:r>
        <w:t>129*T(v26</w:t>
      </w:r>
      <w:r w:rsidR="00644CD5">
        <w:t>.</w:t>
      </w:r>
      <w:r>
        <w:t>u11) + 0</w:t>
      </w:r>
      <w:r w:rsidR="00644CD5">
        <w:t>.</w:t>
      </w:r>
      <w:r>
        <w:t>123*T(v20</w:t>
      </w:r>
      <w:r w:rsidR="00644CD5">
        <w:t>.</w:t>
      </w:r>
      <w:r>
        <w:t>u1) -0</w:t>
      </w:r>
      <w:r w:rsidR="00644CD5">
        <w:t>.</w:t>
      </w:r>
      <w:r>
        <w:t>115*T(v6</w:t>
      </w:r>
      <w:r w:rsidR="00644CD5">
        <w:t>.</w:t>
      </w:r>
      <w:r>
        <w:t>u28) -0</w:t>
      </w:r>
      <w:r w:rsidR="00644CD5">
        <w:t>.</w:t>
      </w:r>
      <w:r>
        <w:t>126*T(v15</w:t>
      </w:r>
      <w:r w:rsidR="00644CD5">
        <w:t>.</w:t>
      </w:r>
      <w:r>
        <w:t>u15) + 0</w:t>
      </w:r>
      <w:r w:rsidR="00644CD5">
        <w:t>.</w:t>
      </w:r>
      <w:r>
        <w:t>158*T(v7</w:t>
      </w:r>
      <w:r w:rsidR="00644CD5">
        <w:t>.</w:t>
      </w:r>
      <w:r>
        <w:t>u8) -0</w:t>
      </w:r>
      <w:r w:rsidR="00644CD5">
        <w:t>.</w:t>
      </w:r>
      <w:r>
        <w:t>105*T(v24</w:t>
      </w:r>
      <w:r w:rsidR="00644CD5">
        <w:t>.</w:t>
      </w:r>
      <w:r>
        <w:t>u17) + 0</w:t>
      </w:r>
      <w:r w:rsidR="00644CD5">
        <w:t>.</w:t>
      </w:r>
      <w:r>
        <w:t>122*T(v33</w:t>
      </w:r>
      <w:r w:rsidR="00644CD5">
        <w:t>.</w:t>
      </w:r>
      <w:r>
        <w:t>u2) -0</w:t>
      </w:r>
      <w:r w:rsidR="00644CD5">
        <w:t>.</w:t>
      </w:r>
      <w:r>
        <w:t>124*T(v15</w:t>
      </w:r>
      <w:r w:rsidR="00644CD5">
        <w:t>.</w:t>
      </w:r>
      <w:r>
        <w:t>u5) -0</w:t>
      </w:r>
      <w:r w:rsidR="00644CD5">
        <w:t>.</w:t>
      </w:r>
      <w:r>
        <w:t>11*T(v21</w:t>
      </w:r>
      <w:r w:rsidR="00644CD5">
        <w:t>.</w:t>
      </w:r>
      <w:r>
        <w:t>u22) -0</w:t>
      </w:r>
      <w:r w:rsidR="00644CD5">
        <w:t>.</w:t>
      </w:r>
      <w:r>
        <w:t>101*T(v5</w:t>
      </w:r>
      <w:r w:rsidR="00644CD5">
        <w:t>.</w:t>
      </w:r>
      <w:r>
        <w:t>u38) + 0</w:t>
      </w:r>
      <w:r w:rsidR="00644CD5">
        <w:t>.</w:t>
      </w:r>
      <w:r>
        <w:t>0949*T(v4</w:t>
      </w:r>
      <w:r w:rsidR="00644CD5">
        <w:t>.</w:t>
      </w:r>
      <w:r>
        <w:t>u39) + 0</w:t>
      </w:r>
      <w:r w:rsidR="00644CD5">
        <w:t>.</w:t>
      </w:r>
      <w:r>
        <w:t>103*T(v28</w:t>
      </w:r>
      <w:r w:rsidR="00644CD5">
        <w:t>.</w:t>
      </w:r>
      <w:r>
        <w:t>u6) + 0</w:t>
      </w:r>
      <w:r w:rsidR="00644CD5">
        <w:t>.</w:t>
      </w:r>
      <w:r>
        <w:t>113*T(v5</w:t>
      </w:r>
      <w:r w:rsidR="00644CD5">
        <w:t>.</w:t>
      </w:r>
      <w:r>
        <w:t>u15) + 0</w:t>
      </w:r>
      <w:r w:rsidR="00644CD5">
        <w:t>.</w:t>
      </w:r>
      <w:r>
        <w:t>118*T(v6</w:t>
      </w:r>
      <w:r w:rsidR="00644CD5">
        <w:t>.</w:t>
      </w:r>
      <w:r>
        <w:t>u1) -0</w:t>
      </w:r>
      <w:r w:rsidR="00644CD5">
        <w:t>.</w:t>
      </w:r>
      <w:r>
        <w:t>122*T(v24</w:t>
      </w:r>
      <w:r w:rsidR="00644CD5">
        <w:t>.</w:t>
      </w:r>
      <w:r>
        <w:t>u2) -0</w:t>
      </w:r>
      <w:r w:rsidR="00644CD5">
        <w:t>.</w:t>
      </w:r>
      <w:r>
        <w:t>121*T(v9</w:t>
      </w:r>
      <w:r w:rsidR="00644CD5">
        <w:t>.</w:t>
      </w:r>
      <w:r>
        <w:t>u14) -0</w:t>
      </w:r>
      <w:r w:rsidR="00644CD5">
        <w:t>.</w:t>
      </w:r>
      <w:r>
        <w:t>12*T(v7</w:t>
      </w:r>
      <w:r w:rsidR="00644CD5">
        <w:t>.</w:t>
      </w:r>
      <w:r>
        <w:t>u25) + 0</w:t>
      </w:r>
      <w:r w:rsidR="00644CD5">
        <w:t>.</w:t>
      </w:r>
      <w:r>
        <w:t>168*T(v5</w:t>
      </w:r>
      <w:r w:rsidR="00644CD5">
        <w:t>.</w:t>
      </w:r>
      <w:r>
        <w:t>u1) -0</w:t>
      </w:r>
      <w:r w:rsidR="00644CD5">
        <w:t>.</w:t>
      </w:r>
      <w:r>
        <w:t>107*T(v10</w:t>
      </w:r>
      <w:r w:rsidR="00644CD5">
        <w:t>.</w:t>
      </w:r>
      <w:r>
        <w:t>u14) + 0</w:t>
      </w:r>
      <w:r w:rsidR="00644CD5">
        <w:t>.</w:t>
      </w:r>
      <w:r>
        <w:t>0908*T(v14</w:t>
      </w:r>
      <w:r w:rsidR="00644CD5">
        <w:t>.</w:t>
      </w:r>
      <w:r>
        <w:t>u28) -0</w:t>
      </w:r>
      <w:r w:rsidR="00644CD5">
        <w:t>.</w:t>
      </w:r>
      <w:r>
        <w:t>0831*T(v36</w:t>
      </w:r>
      <w:r w:rsidR="00644CD5">
        <w:t>.</w:t>
      </w:r>
      <w:r>
        <w:t>u1) -0</w:t>
      </w:r>
      <w:r w:rsidR="00644CD5">
        <w:t>.</w:t>
      </w:r>
      <w:r>
        <w:t>0906*T(v10</w:t>
      </w:r>
      <w:r w:rsidR="00644CD5">
        <w:t>.</w:t>
      </w:r>
      <w:r>
        <w:t>u25) + 0</w:t>
      </w:r>
      <w:r w:rsidR="00644CD5">
        <w:t>.</w:t>
      </w:r>
      <w:r>
        <w:t>109*T(v17</w:t>
      </w:r>
      <w:r w:rsidR="00644CD5">
        <w:t>.</w:t>
      </w:r>
      <w:r>
        <w:t>u12) + 0</w:t>
      </w:r>
      <w:r w:rsidR="00644CD5">
        <w:t>.</w:t>
      </w:r>
      <w:r>
        <w:t>0902*T(v5</w:t>
      </w:r>
      <w:r w:rsidR="00644CD5">
        <w:t>.</w:t>
      </w:r>
      <w:r>
        <w:t>u10) + 0</w:t>
      </w:r>
      <w:r w:rsidR="00644CD5">
        <w:t>.</w:t>
      </w:r>
      <w:r>
        <w:t>0814*T(v15</w:t>
      </w:r>
      <w:r w:rsidR="00644CD5">
        <w:t>.</w:t>
      </w:r>
      <w:r>
        <w:t>u18) -0</w:t>
      </w:r>
      <w:r w:rsidR="00644CD5">
        <w:t>.</w:t>
      </w:r>
      <w:r>
        <w:t>0612*T(v11</w:t>
      </w:r>
      <w:r w:rsidR="00644CD5">
        <w:t>.</w:t>
      </w:r>
      <w:r>
        <w:t>u32) -0</w:t>
      </w:r>
      <w:r w:rsidR="00644CD5">
        <w:t>.</w:t>
      </w:r>
      <w:r>
        <w:t>0796*T(v12</w:t>
      </w:r>
      <w:r w:rsidR="00644CD5">
        <w:t>.</w:t>
      </w:r>
      <w:r>
        <w:t>u14) -0</w:t>
      </w:r>
      <w:r w:rsidR="00644CD5">
        <w:t>.</w:t>
      </w:r>
      <w:r>
        <w:t>0545*T(u17) -0</w:t>
      </w:r>
      <w:r w:rsidR="00644CD5">
        <w:t>.</w:t>
      </w:r>
      <w:r>
        <w:t>0781*T(v9</w:t>
      </w:r>
      <w:r w:rsidR="00644CD5">
        <w:t>.</w:t>
      </w:r>
      <w:r>
        <w:t>u13) + 0</w:t>
      </w:r>
      <w:r w:rsidR="00644CD5">
        <w:t>.</w:t>
      </w:r>
      <w:r>
        <w:t>106*T(v1</w:t>
      </w:r>
      <w:r w:rsidR="00644CD5">
        <w:t>.</w:t>
      </w:r>
      <w:r>
        <w:t>u19) + 0</w:t>
      </w:r>
      <w:r w:rsidR="00644CD5">
        <w:t>.</w:t>
      </w:r>
      <w:r>
        <w:t>0647*T(v19</w:t>
      </w:r>
      <w:r w:rsidR="00644CD5">
        <w:t>.</w:t>
      </w:r>
      <w:r>
        <w:t>u11) -0</w:t>
      </w:r>
      <w:r w:rsidR="00644CD5">
        <w:t>.</w:t>
      </w:r>
      <w:r>
        <w:t>0739*T(v16</w:t>
      </w:r>
      <w:r w:rsidR="00644CD5">
        <w:t>.</w:t>
      </w:r>
      <w:r>
        <w:t>u5) -0</w:t>
      </w:r>
      <w:r w:rsidR="00644CD5">
        <w:t>.</w:t>
      </w:r>
      <w:r>
        <w:t>0802*T(v5) + 0</w:t>
      </w:r>
      <w:r w:rsidR="00644CD5">
        <w:t>.</w:t>
      </w:r>
      <w:r>
        <w:t>0741*T(v1</w:t>
      </w:r>
      <w:r w:rsidR="00644CD5">
        <w:t>.</w:t>
      </w:r>
      <w:r>
        <w:t>u27) + 0</w:t>
      </w:r>
      <w:r w:rsidR="00644CD5">
        <w:t>.</w:t>
      </w:r>
      <w:r>
        <w:t>0595*T(v34</w:t>
      </w:r>
      <w:r w:rsidR="00644CD5">
        <w:t>.</w:t>
      </w:r>
      <w:r>
        <w:t>u8) -2</w:t>
      </w:r>
      <w:r w:rsidR="00644CD5">
        <w:t>.</w:t>
      </w:r>
      <w:r>
        <w:t>63*Length^2 -0</w:t>
      </w:r>
      <w:r w:rsidR="00644CD5">
        <w:t>.</w:t>
      </w:r>
      <w:r>
        <w:t>0556*T(v23</w:t>
      </w:r>
      <w:r w:rsidR="00644CD5">
        <w:t>.</w:t>
      </w:r>
      <w:r>
        <w:t>u12) -0</w:t>
      </w:r>
      <w:r w:rsidR="00644CD5">
        <w:t>.</w:t>
      </w:r>
      <w:r>
        <w:t>0745*T(v5</w:t>
      </w:r>
      <w:r w:rsidR="00644CD5">
        <w:t>.</w:t>
      </w:r>
      <w:r>
        <w:t>u18) -0</w:t>
      </w:r>
      <w:r w:rsidR="00644CD5">
        <w:t>.</w:t>
      </w:r>
      <w:r>
        <w:t>0729*T(v18</w:t>
      </w:r>
      <w:r w:rsidR="00644CD5">
        <w:t>.</w:t>
      </w:r>
      <w:r>
        <w:t>u6) -0</w:t>
      </w:r>
      <w:r w:rsidR="00644CD5">
        <w:t>.</w:t>
      </w:r>
      <w:r>
        <w:t>0609*T(v7</w:t>
      </w:r>
      <w:r w:rsidR="00644CD5">
        <w:t>.</w:t>
      </w:r>
      <w:r>
        <w:t>u24) -0</w:t>
      </w:r>
      <w:r w:rsidR="00644CD5">
        <w:t>.</w:t>
      </w:r>
      <w:r>
        <w:t>0699*T(v6</w:t>
      </w:r>
      <w:r w:rsidR="00644CD5">
        <w:t>.</w:t>
      </w:r>
      <w:r>
        <w:t>u9) + 0</w:t>
      </w:r>
      <w:r w:rsidR="00644CD5">
        <w:t>.</w:t>
      </w:r>
      <w:r>
        <w:t>0588*T(v26</w:t>
      </w:r>
      <w:r w:rsidR="00644CD5">
        <w:t>.</w:t>
      </w:r>
      <w:r>
        <w:t>u10) -0</w:t>
      </w:r>
      <w:r w:rsidR="00644CD5">
        <w:t>.</w:t>
      </w:r>
      <w:r>
        <w:t>181*T(v1</w:t>
      </w:r>
      <w:r w:rsidR="00644CD5">
        <w:t>.</w:t>
      </w:r>
      <w:r>
        <w:t>u2) + 0</w:t>
      </w:r>
      <w:r w:rsidR="00644CD5">
        <w:t>.</w:t>
      </w:r>
      <w:r>
        <w:t>0585*T(v22</w:t>
      </w:r>
      <w:r w:rsidR="00644CD5">
        <w:t>.</w:t>
      </w:r>
      <w:r>
        <w:t>u4) + 0</w:t>
      </w:r>
      <w:r w:rsidR="00644CD5">
        <w:t>.</w:t>
      </w:r>
      <w:r>
        <w:t>0564*T(v17</w:t>
      </w:r>
      <w:r w:rsidR="00644CD5">
        <w:t>.</w:t>
      </w:r>
      <w:r>
        <w:t>u24) -0</w:t>
      </w:r>
      <w:r w:rsidR="00644CD5">
        <w:t>.</w:t>
      </w:r>
      <w:r>
        <w:t>064*T(v25</w:t>
      </w:r>
      <w:r w:rsidR="00644CD5">
        <w:t>.</w:t>
      </w:r>
      <w:r>
        <w:t>u6) + 0</w:t>
      </w:r>
      <w:r w:rsidR="00644CD5">
        <w:t>.</w:t>
      </w:r>
      <w:r>
        <w:t>0566*T(v10</w:t>
      </w:r>
      <w:r w:rsidR="00644CD5">
        <w:t>.</w:t>
      </w:r>
      <w:r>
        <w:t>u26) + 0</w:t>
      </w:r>
      <w:r w:rsidR="00644CD5">
        <w:t>.</w:t>
      </w:r>
      <w:r>
        <w:t>051*T(v30</w:t>
      </w:r>
      <w:r w:rsidR="00644CD5">
        <w:t>.</w:t>
      </w:r>
      <w:r>
        <w:t>u7) -0</w:t>
      </w:r>
      <w:r w:rsidR="00644CD5">
        <w:t>.</w:t>
      </w:r>
      <w:r>
        <w:t>0505*T(v31</w:t>
      </w:r>
      <w:r w:rsidR="00644CD5">
        <w:t>.</w:t>
      </w:r>
      <w:r>
        <w:t>u12) + 0</w:t>
      </w:r>
      <w:r w:rsidR="00644CD5">
        <w:t>.</w:t>
      </w:r>
      <w:r>
        <w:t>056*T(v21</w:t>
      </w:r>
      <w:r w:rsidR="00644CD5">
        <w:t>.</w:t>
      </w:r>
      <w:r>
        <w:t>u14) -0</w:t>
      </w:r>
      <w:r w:rsidR="00644CD5">
        <w:t>.</w:t>
      </w:r>
      <w:r>
        <w:t>045*T(v20</w:t>
      </w:r>
      <w:r w:rsidR="00644CD5">
        <w:t>.</w:t>
      </w:r>
      <w:r>
        <w:t>u21) -0</w:t>
      </w:r>
      <w:r w:rsidR="00644CD5">
        <w:t>.</w:t>
      </w:r>
      <w:r>
        <w:t>0435*T(v33</w:t>
      </w:r>
      <w:r w:rsidR="00644CD5">
        <w:t>.</w:t>
      </w:r>
      <w:r>
        <w:t>u3) + 0</w:t>
      </w:r>
      <w:r w:rsidR="00644CD5">
        <w:t>.</w:t>
      </w:r>
      <w:r>
        <w:t>0402*T(u9) -0</w:t>
      </w:r>
      <w:r w:rsidR="00644CD5">
        <w:t>.</w:t>
      </w:r>
      <w:r>
        <w:t>0526*T(v7</w:t>
      </w:r>
      <w:r w:rsidR="00644CD5">
        <w:t>.</w:t>
      </w:r>
      <w:r>
        <w:t>u21) -0</w:t>
      </w:r>
      <w:r w:rsidR="00644CD5">
        <w:t>.</w:t>
      </w:r>
      <w:r>
        <w:t>0411*T(v18</w:t>
      </w:r>
      <w:r w:rsidR="00644CD5">
        <w:t>.</w:t>
      </w:r>
      <w:r>
        <w:t>u7) -0</w:t>
      </w:r>
      <w:r w:rsidR="00644CD5">
        <w:t>.</w:t>
      </w:r>
      <w:r>
        <w:t>0361*T(v18</w:t>
      </w:r>
      <w:r w:rsidR="00644CD5">
        <w:t>.</w:t>
      </w:r>
      <w:r>
        <w:t>u24) -0</w:t>
      </w:r>
      <w:r w:rsidR="00644CD5">
        <w:t>.</w:t>
      </w:r>
      <w:r>
        <w:t>0291*T(v14) + 0</w:t>
      </w:r>
      <w:r w:rsidR="00644CD5">
        <w:t>.</w:t>
      </w:r>
      <w:r>
        <w:t>0384*T(v6</w:t>
      </w:r>
      <w:r w:rsidR="00644CD5">
        <w:t>.</w:t>
      </w:r>
      <w:r>
        <w:t>u23) -0</w:t>
      </w:r>
      <w:r w:rsidR="00644CD5">
        <w:t>.</w:t>
      </w:r>
      <w:r>
        <w:t>0372*T(v12</w:t>
      </w:r>
      <w:r w:rsidR="00644CD5">
        <w:t>.</w:t>
      </w:r>
      <w:r>
        <w:t>u13) + 0</w:t>
      </w:r>
      <w:r w:rsidR="00644CD5">
        <w:t>.</w:t>
      </w:r>
      <w:r>
        <w:t>0302*T(v23</w:t>
      </w:r>
      <w:r w:rsidR="00644CD5">
        <w:t>.</w:t>
      </w:r>
      <w:r>
        <w:t>u8) + 0</w:t>
      </w:r>
      <w:r w:rsidR="00644CD5">
        <w:t>.</w:t>
      </w:r>
      <w:r>
        <w:t>0307*T(v8</w:t>
      </w:r>
      <w:r w:rsidR="00644CD5">
        <w:t>.</w:t>
      </w:r>
      <w:r>
        <w:t>u31) + 0</w:t>
      </w:r>
      <w:r w:rsidR="00644CD5">
        <w:t>.</w:t>
      </w:r>
      <w:r>
        <w:t>0379*T(v14</w:t>
      </w:r>
      <w:r w:rsidR="00644CD5">
        <w:t>.</w:t>
      </w:r>
      <w:r>
        <w:t>u2) + 0</w:t>
      </w:r>
      <w:r w:rsidR="00644CD5">
        <w:t>.</w:t>
      </w:r>
      <w:r>
        <w:t>0314*T(v7</w:t>
      </w:r>
      <w:r w:rsidR="00644CD5">
        <w:t>.</w:t>
      </w:r>
      <w:r>
        <w:t>u23) -0</w:t>
      </w:r>
      <w:r w:rsidR="00644CD5">
        <w:t>.</w:t>
      </w:r>
      <w:r>
        <w:t>0254*T(v22</w:t>
      </w:r>
      <w:r w:rsidR="00644CD5">
        <w:t>.</w:t>
      </w:r>
      <w:r>
        <w:t>u3) + 0</w:t>
      </w:r>
      <w:r w:rsidR="00644CD5">
        <w:t>.</w:t>
      </w:r>
      <w:r>
        <w:t>0285*T(v9</w:t>
      </w:r>
      <w:r w:rsidR="00644CD5">
        <w:t>.</w:t>
      </w:r>
      <w:r>
        <w:t>u21) -0</w:t>
      </w:r>
      <w:r w:rsidR="00644CD5">
        <w:t>.</w:t>
      </w:r>
      <w:r>
        <w:t>0237*T(v29</w:t>
      </w:r>
      <w:r w:rsidR="00644CD5">
        <w:t>.</w:t>
      </w:r>
      <w:r>
        <w:t>u8) -0</w:t>
      </w:r>
      <w:r w:rsidR="00644CD5">
        <w:t>.</w:t>
      </w:r>
      <w:r>
        <w:t>0259*T(v27</w:t>
      </w:r>
      <w:r w:rsidR="00644CD5">
        <w:t>.</w:t>
      </w:r>
      <w:r>
        <w:t>u7) + 0</w:t>
      </w:r>
      <w:r w:rsidR="00644CD5">
        <w:t>.</w:t>
      </w:r>
      <w:r>
        <w:t>0259*T(v16</w:t>
      </w:r>
      <w:r w:rsidR="00644CD5">
        <w:t>.</w:t>
      </w:r>
      <w:r>
        <w:t>u14) + 0</w:t>
      </w:r>
      <w:r w:rsidR="00644CD5">
        <w:t>.</w:t>
      </w:r>
      <w:r>
        <w:t>0238*T(v13</w:t>
      </w:r>
      <w:r w:rsidR="00644CD5">
        <w:t>.</w:t>
      </w:r>
      <w:r>
        <w:t>u12) -0</w:t>
      </w:r>
      <w:r w:rsidR="00644CD5">
        <w:t>.</w:t>
      </w:r>
      <w:r>
        <w:t>0208*T(v12</w:t>
      </w:r>
      <w:r w:rsidR="00644CD5">
        <w:t>.</w:t>
      </w:r>
      <w:r>
        <w:t>u21) + 0</w:t>
      </w:r>
      <w:r w:rsidR="00644CD5">
        <w:t>.</w:t>
      </w:r>
      <w:r>
        <w:t>0179*T(v35</w:t>
      </w:r>
      <w:r w:rsidR="00644CD5">
        <w:t>.</w:t>
      </w:r>
      <w:r>
        <w:t>u3) + 0</w:t>
      </w:r>
      <w:r w:rsidR="00644CD5">
        <w:t>.</w:t>
      </w:r>
      <w:r>
        <w:t>0197*T(v11</w:t>
      </w:r>
      <w:r w:rsidR="00644CD5">
        <w:t>.</w:t>
      </w:r>
      <w:r>
        <w:t>u11) + 0</w:t>
      </w:r>
      <w:r w:rsidR="00644CD5">
        <w:t>.</w:t>
      </w:r>
      <w:r>
        <w:t>0201*T(v10</w:t>
      </w:r>
      <w:r w:rsidR="00644CD5">
        <w:t>.</w:t>
      </w:r>
      <w:r>
        <w:t>u19) -0</w:t>
      </w:r>
      <w:r w:rsidR="00644CD5">
        <w:t>.</w:t>
      </w:r>
      <w:r>
        <w:t>0206*T(v4</w:t>
      </w:r>
      <w:r w:rsidR="00644CD5">
        <w:t>.</w:t>
      </w:r>
      <w:r>
        <w:t>u15) + 0</w:t>
      </w:r>
      <w:r w:rsidR="00644CD5">
        <w:t>.</w:t>
      </w:r>
      <w:r>
        <w:t>0162*T(v5</w:t>
      </w:r>
      <w:r w:rsidR="00644CD5">
        <w:t>.</w:t>
      </w:r>
      <w:r>
        <w:t>u36) -0</w:t>
      </w:r>
      <w:r w:rsidR="00644CD5">
        <w:t>.</w:t>
      </w:r>
      <w:r>
        <w:t>0214*T(v5</w:t>
      </w:r>
      <w:r w:rsidR="00644CD5">
        <w:t>.</w:t>
      </w:r>
      <w:r>
        <w:t>u14) -0</w:t>
      </w:r>
      <w:r w:rsidR="00644CD5">
        <w:t>.</w:t>
      </w:r>
      <w:r>
        <w:t>0134*T(u27) -0</w:t>
      </w:r>
      <w:r w:rsidR="00644CD5">
        <w:t>.</w:t>
      </w:r>
      <w:r>
        <w:t>0193*T(v15</w:t>
      </w:r>
      <w:r w:rsidR="00644CD5">
        <w:t>.</w:t>
      </w:r>
      <w:r>
        <w:t>u10) -0</w:t>
      </w:r>
      <w:r w:rsidR="00644CD5">
        <w:t>.</w:t>
      </w:r>
      <w:r>
        <w:t>0172*T(v26</w:t>
      </w:r>
      <w:r w:rsidR="00644CD5">
        <w:t>.</w:t>
      </w:r>
      <w:r>
        <w:t>u5) -0</w:t>
      </w:r>
      <w:r w:rsidR="00644CD5">
        <w:t>.</w:t>
      </w:r>
      <w:r>
        <w:t>0117*T(u29) + 0</w:t>
      </w:r>
      <w:r w:rsidR="00644CD5">
        <w:t>.</w:t>
      </w:r>
      <w:r>
        <w:t>0146*T(v23</w:t>
      </w:r>
      <w:r w:rsidR="00644CD5">
        <w:t>.</w:t>
      </w:r>
      <w:r>
        <w:t>u15) -0</w:t>
      </w:r>
      <w:r w:rsidR="00644CD5">
        <w:t>.</w:t>
      </w:r>
      <w:r>
        <w:t>0379*T(v2</w:t>
      </w:r>
      <w:r w:rsidR="00644CD5">
        <w:t>.</w:t>
      </w:r>
      <w:r>
        <w:t>u1) -0</w:t>
      </w:r>
      <w:r w:rsidR="00644CD5">
        <w:t>.</w:t>
      </w:r>
      <w:r>
        <w:t>00803*T(u39) + 0</w:t>
      </w:r>
      <w:r w:rsidR="00644CD5">
        <w:t>.</w:t>
      </w:r>
      <w:r>
        <w:t>0132*T(v17</w:t>
      </w:r>
      <w:r w:rsidR="00644CD5">
        <w:t>.</w:t>
      </w:r>
      <w:r>
        <w:t>u22) -0</w:t>
      </w:r>
      <w:r w:rsidR="00644CD5">
        <w:t>.</w:t>
      </w:r>
      <w:r>
        <w:t>0112*T(v12</w:t>
      </w:r>
      <w:r w:rsidR="00644CD5">
        <w:t>.</w:t>
      </w:r>
      <w:r>
        <w:t>u24) -0</w:t>
      </w:r>
      <w:r w:rsidR="00644CD5">
        <w:t>.</w:t>
      </w:r>
      <w:r>
        <w:t>00714*T(v14</w:t>
      </w:r>
      <w:r w:rsidR="00644CD5">
        <w:t>.</w:t>
      </w:r>
      <w:r>
        <w:t>u29) -0</w:t>
      </w:r>
      <w:r w:rsidR="00644CD5">
        <w:t>.</w:t>
      </w:r>
      <w:r>
        <w:t>00873*T(v7</w:t>
      </w:r>
      <w:r w:rsidR="00644CD5">
        <w:t>.</w:t>
      </w:r>
      <w:r>
        <w:t>u6) -0</w:t>
      </w:r>
      <w:r w:rsidR="00644CD5">
        <w:t>.</w:t>
      </w:r>
      <w:r>
        <w:t>00391*T(u43) + 0</w:t>
      </w:r>
      <w:r w:rsidR="00644CD5">
        <w:t>.</w:t>
      </w:r>
      <w:r>
        <w:t>00631*T(v20</w:t>
      </w:r>
      <w:r w:rsidR="00644CD5">
        <w:t>.</w:t>
      </w:r>
      <w:r>
        <w:t>u14) -0</w:t>
      </w:r>
      <w:r w:rsidR="00644CD5">
        <w:t>.</w:t>
      </w:r>
      <w:r>
        <w:t>00616*T(v7</w:t>
      </w:r>
      <w:r w:rsidR="00644CD5">
        <w:t>.</w:t>
      </w:r>
      <w:r>
        <w:t>u26) + 0</w:t>
      </w:r>
      <w:r w:rsidR="00644CD5">
        <w:t>.</w:t>
      </w:r>
      <w:r>
        <w:t>0056*T(v26</w:t>
      </w:r>
      <w:r w:rsidR="00644CD5">
        <w:t>.</w:t>
      </w:r>
      <w:r>
        <w:t>u1) -2</w:t>
      </w:r>
      <w:r w:rsidR="00644CD5">
        <w:t>.</w:t>
      </w:r>
      <w:r>
        <w:t>38E-05*Lipophilicity^3 + 0</w:t>
      </w:r>
      <w:r w:rsidR="00644CD5">
        <w:t>.</w:t>
      </w:r>
      <w:r>
        <w:t>00461*T(v15</w:t>
      </w:r>
      <w:r w:rsidR="00644CD5">
        <w:t>.</w:t>
      </w:r>
      <w:r>
        <w:t>u21) -0</w:t>
      </w:r>
      <w:r w:rsidR="00644CD5">
        <w:t>.</w:t>
      </w:r>
      <w:r>
        <w:t>00355*T(v20</w:t>
      </w:r>
      <w:r w:rsidR="00644CD5">
        <w:t>.</w:t>
      </w:r>
      <w:r>
        <w:t>u7) + 0</w:t>
      </w:r>
      <w:r w:rsidR="00644CD5">
        <w:t>.</w:t>
      </w:r>
      <w:r>
        <w:t>00334*T(v3</w:t>
      </w:r>
      <w:r w:rsidR="00644CD5">
        <w:t>.</w:t>
      </w:r>
      <w:r>
        <w:t>u38) + 0</w:t>
      </w:r>
      <w:r w:rsidR="00644CD5">
        <w:t>.</w:t>
      </w:r>
      <w:r>
        <w:t>00343*T(v3</w:t>
      </w:r>
      <w:r w:rsidR="00644CD5">
        <w:t>.</w:t>
      </w:r>
      <w:r>
        <w:t>u14) -0</w:t>
      </w:r>
      <w:r w:rsidR="00644CD5">
        <w:t>.</w:t>
      </w:r>
      <w:r>
        <w:t>00251*T(v22</w:t>
      </w:r>
      <w:r w:rsidR="00644CD5">
        <w:t>.</w:t>
      </w:r>
      <w:r>
        <w:t>u21) -0</w:t>
      </w:r>
      <w:r w:rsidR="00644CD5">
        <w:t>.</w:t>
      </w:r>
      <w:r>
        <w:t>00149*T(v10</w:t>
      </w:r>
      <w:r w:rsidR="00644CD5">
        <w:t>.</w:t>
      </w:r>
      <w:r>
        <w:t>u29) -0</w:t>
      </w:r>
      <w:r w:rsidR="00644CD5">
        <w:t>.</w:t>
      </w:r>
      <w:r>
        <w:t>00142*T(v1</w:t>
      </w:r>
      <w:r w:rsidR="00644CD5">
        <w:t>.</w:t>
      </w:r>
      <w:r>
        <w:t>u38) + 0</w:t>
      </w:r>
      <w:r w:rsidR="00644CD5">
        <w:t>.</w:t>
      </w:r>
      <w:r>
        <w:t>000731*T(v20</w:t>
      </w:r>
      <w:r w:rsidR="00644CD5">
        <w:t>.</w:t>
      </w:r>
      <w:r>
        <w:t>u20) + 0</w:t>
      </w:r>
      <w:r w:rsidR="00644CD5">
        <w:t>.</w:t>
      </w:r>
      <w:r>
        <w:t>000658*T(v4</w:t>
      </w:r>
      <w:r w:rsidR="00644CD5">
        <w:t>.</w:t>
      </w:r>
      <w:r>
        <w:t>u22) + 3</w:t>
      </w:r>
      <w:r w:rsidR="00644CD5">
        <w:t>.</w:t>
      </w:r>
      <w:r>
        <w:t>78E-05*T(v1</w:t>
      </w:r>
      <w:r w:rsidR="00644CD5">
        <w:t>.</w:t>
      </w:r>
      <w:r>
        <w:t>u16) + 7</w:t>
      </w:r>
      <w:r w:rsidR="00644CD5">
        <w:t>.</w:t>
      </w:r>
      <w:r>
        <w:t>01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709*T(v2</w:t>
      </w:r>
      <w:r w:rsidR="00644CD5">
        <w:t>.</w:t>
      </w:r>
      <w:r>
        <w:t>u4) + 0</w:t>
      </w:r>
      <w:r w:rsidR="00644CD5">
        <w:t>.</w:t>
      </w:r>
      <w:r>
        <w:t>0859*NumAromAtoms -0</w:t>
      </w:r>
      <w:r w:rsidR="00644CD5">
        <w:t>.</w:t>
      </w:r>
      <w:r>
        <w:t>172*T(v9</w:t>
      </w:r>
      <w:r w:rsidR="00644CD5">
        <w:t>.</w:t>
      </w:r>
      <w:r>
        <w:t>u15) -0</w:t>
      </w:r>
      <w:r w:rsidR="00644CD5">
        <w:t>.</w:t>
      </w:r>
      <w:r>
        <w:t>306*T(v3</w:t>
      </w:r>
      <w:r w:rsidR="00644CD5">
        <w:t>.</w:t>
      </w:r>
      <w:r>
        <w:t>u11) -0</w:t>
      </w:r>
      <w:r w:rsidR="00644CD5">
        <w:t>.</w:t>
      </w:r>
      <w:r>
        <w:t>103*T(v6</w:t>
      </w:r>
      <w:r w:rsidR="00644CD5">
        <w:t>.</w:t>
      </w:r>
      <w:r>
        <w:t>u3) -0</w:t>
      </w:r>
      <w:r w:rsidR="00644CD5">
        <w:t>.</w:t>
      </w:r>
      <w:r>
        <w:t>0892*T(v1</w:t>
      </w:r>
      <w:r w:rsidR="00644CD5">
        <w:t>.</w:t>
      </w:r>
      <w:r>
        <w:t>u8) -0</w:t>
      </w:r>
      <w:r w:rsidR="00644CD5">
        <w:t>.</w:t>
      </w:r>
      <w:r>
        <w:t>962*T(v28</w:t>
      </w:r>
      <w:r w:rsidR="00644CD5">
        <w:t>.</w:t>
      </w:r>
      <w:r>
        <w:t>u5) -1</w:t>
      </w:r>
      <w:r w:rsidR="00644CD5">
        <w:t>.</w:t>
      </w:r>
      <w:r>
        <w:t>57*T(v8</w:t>
      </w:r>
      <w:r w:rsidR="00644CD5">
        <w:t>.</w:t>
      </w:r>
      <w:r>
        <w:t>u7) + 0</w:t>
      </w:r>
      <w:r w:rsidR="00644CD5">
        <w:t>.</w:t>
      </w:r>
      <w:r>
        <w:t>501*T(v26</w:t>
      </w:r>
      <w:r w:rsidR="00644CD5">
        <w:t>.</w:t>
      </w:r>
      <w:r>
        <w:t>u8) -0</w:t>
      </w:r>
      <w:r w:rsidR="00644CD5">
        <w:t>.</w:t>
      </w:r>
      <w:r>
        <w:t>208*T(v9</w:t>
      </w:r>
      <w:r w:rsidR="00644CD5">
        <w:t>.</w:t>
      </w:r>
      <w:r>
        <w:t>u7) + 1</w:t>
      </w:r>
      <w:r w:rsidR="00644CD5">
        <w:t>.</w:t>
      </w:r>
      <w:r>
        <w:t>02*T(v19</w:t>
      </w:r>
      <w:r w:rsidR="00644CD5">
        <w:t>.</w:t>
      </w:r>
      <w:r>
        <w:t>u14) -1</w:t>
      </w:r>
      <w:r w:rsidR="00644CD5">
        <w:t>.</w:t>
      </w:r>
      <w:r>
        <w:t>88*T(v3</w:t>
      </w:r>
      <w:r w:rsidR="00644CD5">
        <w:t>.</w:t>
      </w:r>
      <w:r>
        <w:t>u1) + 0</w:t>
      </w:r>
      <w:r w:rsidR="00644CD5">
        <w:t>.</w:t>
      </w:r>
      <w:r>
        <w:t>21*T(v5</w:t>
      </w:r>
      <w:r w:rsidR="00644CD5">
        <w:t>.</w:t>
      </w:r>
      <w:r>
        <w:t>u32) -0</w:t>
      </w:r>
      <w:r w:rsidR="00644CD5">
        <w:t>.</w:t>
      </w:r>
      <w:r>
        <w:t>175*NumAcceptor + 0</w:t>
      </w:r>
      <w:r w:rsidR="00644CD5">
        <w:t>.</w:t>
      </w:r>
      <w:r>
        <w:t>485*T(v5</w:t>
      </w:r>
      <w:r w:rsidR="00644CD5">
        <w:t>.</w:t>
      </w:r>
      <w:r>
        <w:t>u21) + 15</w:t>
      </w:r>
      <w:r w:rsidR="00644CD5">
        <w:t>.</w:t>
      </w:r>
      <w:r>
        <w:t>8*Volume + 1</w:t>
      </w:r>
      <w:r w:rsidR="00644CD5">
        <w:t>.</w:t>
      </w:r>
      <w:r>
        <w:t>71*T(v22</w:t>
      </w:r>
      <w:r w:rsidR="00644CD5">
        <w:t>.</w:t>
      </w:r>
      <w:r>
        <w:t>u6) + 0</w:t>
      </w:r>
      <w:r w:rsidR="00644CD5">
        <w:t>.</w:t>
      </w:r>
      <w:r>
        <w:t>232*T(v16</w:t>
      </w:r>
      <w:r w:rsidR="00644CD5">
        <w:t>.</w:t>
      </w:r>
      <w:r>
        <w:t>u12) + 0</w:t>
      </w:r>
      <w:r w:rsidR="00644CD5">
        <w:t>.</w:t>
      </w:r>
      <w:r>
        <w:t>502*T(v17</w:t>
      </w:r>
      <w:r w:rsidR="00644CD5">
        <w:t>.</w:t>
      </w:r>
      <w:r>
        <w:t>u24) -0</w:t>
      </w:r>
      <w:r w:rsidR="00644CD5">
        <w:t>.</w:t>
      </w:r>
      <w:r>
        <w:t>669*T(v19</w:t>
      </w:r>
      <w:r w:rsidR="00644CD5">
        <w:t>.</w:t>
      </w:r>
      <w:r>
        <w:t>u6) -1</w:t>
      </w:r>
      <w:r w:rsidR="00644CD5">
        <w:t>.</w:t>
      </w:r>
      <w:r>
        <w:t>76*T(v3) -0</w:t>
      </w:r>
      <w:r w:rsidR="00644CD5">
        <w:t>.</w:t>
      </w:r>
      <w:r>
        <w:t>0475*T(v1</w:t>
      </w:r>
      <w:r w:rsidR="00644CD5">
        <w:t>.</w:t>
      </w:r>
      <w:r>
        <w:t>u25) + 0</w:t>
      </w:r>
      <w:r w:rsidR="00644CD5">
        <w:t>.</w:t>
      </w:r>
      <w:r>
        <w:t>323*T(v32</w:t>
      </w:r>
      <w:r w:rsidR="00644CD5">
        <w:t>.</w:t>
      </w:r>
      <w:r>
        <w:t>u8) + 0</w:t>
      </w:r>
      <w:r w:rsidR="00644CD5">
        <w:t>.</w:t>
      </w:r>
      <w:r>
        <w:t>031*T(u27) + 0</w:t>
      </w:r>
      <w:r w:rsidR="00644CD5">
        <w:t>.</w:t>
      </w:r>
      <w:r>
        <w:t>38*T(v1</w:t>
      </w:r>
      <w:r w:rsidR="00644CD5">
        <w:t>.</w:t>
      </w:r>
      <w:r>
        <w:t>u34) -1</w:t>
      </w:r>
      <w:r w:rsidR="00644CD5">
        <w:t>.</w:t>
      </w:r>
      <w:r>
        <w:t>45*T(v12</w:t>
      </w:r>
      <w:r w:rsidR="00644CD5">
        <w:t>.</w:t>
      </w:r>
      <w:r>
        <w:t>u8) -0</w:t>
      </w:r>
      <w:r w:rsidR="00644CD5">
        <w:t>.</w:t>
      </w:r>
      <w:r>
        <w:t>829*T(v30</w:t>
      </w:r>
      <w:r w:rsidR="00644CD5">
        <w:t>.</w:t>
      </w:r>
      <w:r>
        <w:t>u6) + 0</w:t>
      </w:r>
      <w:r w:rsidR="00644CD5">
        <w:t>.</w:t>
      </w:r>
      <w:r>
        <w:t>568*T(v7</w:t>
      </w:r>
      <w:r w:rsidR="00644CD5">
        <w:t>.</w:t>
      </w:r>
      <w:r>
        <w:t>u28) -0</w:t>
      </w:r>
      <w:r w:rsidR="00644CD5">
        <w:t>.</w:t>
      </w:r>
      <w:r>
        <w:t>446*T(v6</w:t>
      </w:r>
      <w:r w:rsidR="00644CD5">
        <w:t>.</w:t>
      </w:r>
      <w:r>
        <w:t>u7) + 0</w:t>
      </w:r>
      <w:r w:rsidR="00644CD5">
        <w:t>.</w:t>
      </w:r>
      <w:r>
        <w:t>213*T(v12</w:t>
      </w:r>
      <w:r w:rsidR="00644CD5">
        <w:t>.</w:t>
      </w:r>
      <w:r>
        <w:t>u17) + 0</w:t>
      </w:r>
      <w:r w:rsidR="00644CD5">
        <w:t>.</w:t>
      </w:r>
      <w:r>
        <w:t>519*T(u37) + 0</w:t>
      </w:r>
      <w:r w:rsidR="00644CD5">
        <w:t>.</w:t>
      </w:r>
      <w:r>
        <w:t>968*T(v21</w:t>
      </w:r>
      <w:r w:rsidR="00644CD5">
        <w:t>.</w:t>
      </w:r>
      <w:r>
        <w:t>u14) -0</w:t>
      </w:r>
      <w:r w:rsidR="00644CD5">
        <w:t>.</w:t>
      </w:r>
      <w:r>
        <w:t>528*T(v6</w:t>
      </w:r>
      <w:r w:rsidR="00644CD5">
        <w:t>.</w:t>
      </w:r>
      <w:r>
        <w:t>u6) -0</w:t>
      </w:r>
      <w:r w:rsidR="00644CD5">
        <w:t>.</w:t>
      </w:r>
      <w:r>
        <w:t>741*T(v4</w:t>
      </w:r>
      <w:r w:rsidR="00644CD5">
        <w:t>.</w:t>
      </w:r>
      <w:r>
        <w:t>u20) -0</w:t>
      </w:r>
      <w:r w:rsidR="00644CD5">
        <w:t>.</w:t>
      </w:r>
      <w:r>
        <w:t>903*T(v15</w:t>
      </w:r>
      <w:r w:rsidR="00644CD5">
        <w:t>.</w:t>
      </w:r>
      <w:r>
        <w:t>u5) -0</w:t>
      </w:r>
      <w:r w:rsidR="00644CD5">
        <w:t>.</w:t>
      </w:r>
      <w:r>
        <w:t>0957*T(v18</w:t>
      </w:r>
      <w:r w:rsidR="00644CD5">
        <w:t>.</w:t>
      </w:r>
      <w:r>
        <w:t>u1) -0</w:t>
      </w:r>
      <w:r w:rsidR="00644CD5">
        <w:t>.</w:t>
      </w:r>
      <w:r>
        <w:t>259*T(v1</w:t>
      </w:r>
      <w:r w:rsidR="00644CD5">
        <w:t>.</w:t>
      </w:r>
      <w:r>
        <w:t>u31) + 0</w:t>
      </w:r>
      <w:r w:rsidR="00644CD5">
        <w:t>.</w:t>
      </w:r>
      <w:r>
        <w:t>985*T(v28</w:t>
      </w:r>
      <w:r w:rsidR="00644CD5">
        <w:t>.</w:t>
      </w:r>
      <w:r>
        <w:t>u6) + 0</w:t>
      </w:r>
      <w:r w:rsidR="00644CD5">
        <w:t>.</w:t>
      </w:r>
      <w:r>
        <w:t>347*T(v34</w:t>
      </w:r>
      <w:r w:rsidR="00644CD5">
        <w:t>.</w:t>
      </w:r>
      <w:r>
        <w:t>u5) + 0</w:t>
      </w:r>
      <w:r w:rsidR="00644CD5">
        <w:t>.</w:t>
      </w:r>
      <w:r>
        <w:t>404*T(v6</w:t>
      </w:r>
      <w:r w:rsidR="00644CD5">
        <w:t>.</w:t>
      </w:r>
      <w:r>
        <w:t>u31) -0</w:t>
      </w:r>
      <w:r w:rsidR="00644CD5">
        <w:t>.</w:t>
      </w:r>
      <w:r>
        <w:t>449*T(v34</w:t>
      </w:r>
      <w:r w:rsidR="00644CD5">
        <w:t>.</w:t>
      </w:r>
      <w:r>
        <w:t>u4) + 0</w:t>
      </w:r>
      <w:r w:rsidR="00644CD5">
        <w:t>.</w:t>
      </w:r>
      <w:r>
        <w:t>581*T(v30</w:t>
      </w:r>
      <w:r w:rsidR="00644CD5">
        <w:t>.</w:t>
      </w:r>
      <w:r>
        <w:t>u4) + 0</w:t>
      </w:r>
      <w:r w:rsidR="00644CD5">
        <w:t>.</w:t>
      </w:r>
      <w:r>
        <w:t>45*T(v17</w:t>
      </w:r>
      <w:r w:rsidR="00644CD5">
        <w:t>.</w:t>
      </w:r>
      <w:r>
        <w:t>u17) + 0</w:t>
      </w:r>
      <w:r w:rsidR="00644CD5">
        <w:t>.</w:t>
      </w:r>
      <w:r>
        <w:t>176*NumPositive -17*Volume^2 + 15</w:t>
      </w:r>
      <w:r w:rsidR="00644CD5">
        <w:t>.</w:t>
      </w:r>
      <w:r>
        <w:t>8*Lipophilicity -0</w:t>
      </w:r>
      <w:r w:rsidR="00644CD5">
        <w:t>.</w:t>
      </w:r>
      <w:r>
        <w:t>0847*T(v9</w:t>
      </w:r>
      <w:r w:rsidR="00644CD5">
        <w:t>.</w:t>
      </w:r>
      <w:r>
        <w:t>u33) -0</w:t>
      </w:r>
      <w:r w:rsidR="00644CD5">
        <w:t>.</w:t>
      </w:r>
      <w:r>
        <w:t>154*T(u29) -0</w:t>
      </w:r>
      <w:r w:rsidR="00644CD5">
        <w:t>.</w:t>
      </w:r>
      <w:r>
        <w:t>065*T(v14</w:t>
      </w:r>
      <w:r w:rsidR="00644CD5">
        <w:t>.</w:t>
      </w:r>
      <w:r>
        <w:t>u12) + 0</w:t>
      </w:r>
      <w:r w:rsidR="00644CD5">
        <w:t>.</w:t>
      </w:r>
      <w:r>
        <w:t>691*T(u2) -0</w:t>
      </w:r>
      <w:r w:rsidR="00644CD5">
        <w:t>.</w:t>
      </w:r>
      <w:r>
        <w:t>309*T(v23</w:t>
      </w:r>
      <w:r w:rsidR="00644CD5">
        <w:t>.</w:t>
      </w:r>
      <w:r>
        <w:t>u8) + 0</w:t>
      </w:r>
      <w:r w:rsidR="00644CD5">
        <w:t>.</w:t>
      </w:r>
      <w:r>
        <w:t>959*T(v10</w:t>
      </w:r>
      <w:r w:rsidR="00644CD5">
        <w:t>.</w:t>
      </w:r>
      <w:r>
        <w:t>u26) -0</w:t>
      </w:r>
      <w:r w:rsidR="00644CD5">
        <w:t>.</w:t>
      </w:r>
      <w:r>
        <w:t>795*T(v11</w:t>
      </w:r>
      <w:r w:rsidR="00644CD5">
        <w:t>.</w:t>
      </w:r>
      <w:r>
        <w:t>u32) -0</w:t>
      </w:r>
      <w:r w:rsidR="00644CD5">
        <w:t>.</w:t>
      </w:r>
      <w:r>
        <w:t>626*T(v22</w:t>
      </w:r>
      <w:r w:rsidR="00644CD5">
        <w:t>.</w:t>
      </w:r>
      <w:r>
        <w:t>u20) + 0</w:t>
      </w:r>
      <w:r w:rsidR="00644CD5">
        <w:t>.</w:t>
      </w:r>
      <w:r>
        <w:t>685*T(v21</w:t>
      </w:r>
      <w:r w:rsidR="00644CD5">
        <w:t>.</w:t>
      </w:r>
      <w:r>
        <w:t>u13) -0</w:t>
      </w:r>
      <w:r w:rsidR="00644CD5">
        <w:t>.</w:t>
      </w:r>
      <w:r>
        <w:t>466*T(v11</w:t>
      </w:r>
      <w:r w:rsidR="00644CD5">
        <w:t>.</w:t>
      </w:r>
      <w:r>
        <w:t>u16) + 0</w:t>
      </w:r>
      <w:r w:rsidR="00644CD5">
        <w:t>.</w:t>
      </w:r>
      <w:r>
        <w:t>551*T(v33</w:t>
      </w:r>
      <w:r w:rsidR="00644CD5">
        <w:t>.</w:t>
      </w:r>
      <w:r>
        <w:t>u7) + 0</w:t>
      </w:r>
      <w:r w:rsidR="00644CD5">
        <w:t>.</w:t>
      </w:r>
      <w:r>
        <w:t>486*T(v23) -0</w:t>
      </w:r>
      <w:r w:rsidR="00644CD5">
        <w:t>.</w:t>
      </w:r>
      <w:r>
        <w:t>885*T(v33</w:t>
      </w:r>
      <w:r w:rsidR="00644CD5">
        <w:t>.</w:t>
      </w:r>
      <w:r>
        <w:t>u2) -0</w:t>
      </w:r>
      <w:r w:rsidR="00644CD5">
        <w:t>.</w:t>
      </w:r>
      <w:r>
        <w:t>375*T(v32</w:t>
      </w:r>
      <w:r w:rsidR="00644CD5">
        <w:t>.</w:t>
      </w:r>
      <w:r>
        <w:t>u6) + 0</w:t>
      </w:r>
      <w:r w:rsidR="00644CD5">
        <w:t>.</w:t>
      </w:r>
      <w:r>
        <w:t>718*T(v38</w:t>
      </w:r>
      <w:r w:rsidR="00644CD5">
        <w:t>.</w:t>
      </w:r>
      <w:r>
        <w:t>u1) + 0</w:t>
      </w:r>
      <w:r w:rsidR="00644CD5">
        <w:t>.</w:t>
      </w:r>
      <w:r>
        <w:t>871*T(v9</w:t>
      </w:r>
      <w:r w:rsidR="00644CD5">
        <w:t>.</w:t>
      </w:r>
      <w:r>
        <w:t>u2) -0</w:t>
      </w:r>
      <w:r w:rsidR="00644CD5">
        <w:t>.</w:t>
      </w:r>
      <w:r>
        <w:t>799*T(v7</w:t>
      </w:r>
      <w:r w:rsidR="00644CD5">
        <w:t>.</w:t>
      </w:r>
      <w:r>
        <w:t>u31) + 0</w:t>
      </w:r>
      <w:r w:rsidR="00644CD5">
        <w:t>.</w:t>
      </w:r>
      <w:r>
        <w:t>391*T(v25) -0</w:t>
      </w:r>
      <w:r w:rsidR="00644CD5">
        <w:t>.</w:t>
      </w:r>
      <w:r>
        <w:t>000228*Lipophilicity^3 + 0</w:t>
      </w:r>
      <w:r w:rsidR="00644CD5">
        <w:t>.</w:t>
      </w:r>
      <w:r>
        <w:t>537*T(v27</w:t>
      </w:r>
      <w:r w:rsidR="00644CD5">
        <w:t>.</w:t>
      </w:r>
      <w:r>
        <w:t>u14) + 0</w:t>
      </w:r>
      <w:r w:rsidR="00644CD5">
        <w:t>.</w:t>
      </w:r>
      <w:r>
        <w:t>638*T(v10</w:t>
      </w:r>
      <w:r w:rsidR="00644CD5">
        <w:t>.</w:t>
      </w:r>
      <w:r>
        <w:t>u3) + 0</w:t>
      </w:r>
      <w:r w:rsidR="00644CD5">
        <w:t>.</w:t>
      </w:r>
      <w:r>
        <w:t>0824*NumDonor + 0</w:t>
      </w:r>
      <w:r w:rsidR="00644CD5">
        <w:t>.</w:t>
      </w:r>
      <w:r>
        <w:t>615*T(v15</w:t>
      </w:r>
      <w:r w:rsidR="00644CD5">
        <w:t>.</w:t>
      </w:r>
      <w:r>
        <w:t>u18) -0</w:t>
      </w:r>
      <w:r w:rsidR="00644CD5">
        <w:t>.</w:t>
      </w:r>
      <w:r>
        <w:t>507*T(v4</w:t>
      </w:r>
      <w:r w:rsidR="00644CD5">
        <w:t>.</w:t>
      </w:r>
      <w:r>
        <w:t>u37) + 0</w:t>
      </w:r>
      <w:r w:rsidR="00644CD5">
        <w:t>.</w:t>
      </w:r>
      <w:r>
        <w:t>13*T(v32</w:t>
      </w:r>
      <w:r w:rsidR="00644CD5">
        <w:t>.</w:t>
      </w:r>
      <w:r>
        <w:t>u10) -0</w:t>
      </w:r>
      <w:r w:rsidR="00644CD5">
        <w:t>.</w:t>
      </w:r>
      <w:r>
        <w:t>655*T(v2</w:t>
      </w:r>
      <w:r w:rsidR="00644CD5">
        <w:t>.</w:t>
      </w:r>
      <w:r>
        <w:t>u14) + 0</w:t>
      </w:r>
      <w:r w:rsidR="00644CD5">
        <w:t>.</w:t>
      </w:r>
      <w:r>
        <w:t>304*T(v2</w:t>
      </w:r>
      <w:r w:rsidR="00644CD5">
        <w:t>.</w:t>
      </w:r>
      <w:r>
        <w:t>u41) + 0</w:t>
      </w:r>
      <w:r w:rsidR="00644CD5">
        <w:t>.</w:t>
      </w:r>
      <w:r>
        <w:t>68*T(v7</w:t>
      </w:r>
      <w:r w:rsidR="00644CD5">
        <w:t>.</w:t>
      </w:r>
      <w:r>
        <w:t>u22) -0</w:t>
      </w:r>
      <w:r w:rsidR="00644CD5">
        <w:t>.</w:t>
      </w:r>
      <w:r>
        <w:t>403*T(v19</w:t>
      </w:r>
      <w:r w:rsidR="00644CD5">
        <w:t>.</w:t>
      </w:r>
      <w:r>
        <w:t>u16) -0</w:t>
      </w:r>
      <w:r w:rsidR="00644CD5">
        <w:t>.</w:t>
      </w:r>
      <w:r>
        <w:t>601*T(v12</w:t>
      </w:r>
      <w:r w:rsidR="00644CD5">
        <w:t>.</w:t>
      </w:r>
      <w:r>
        <w:t>u30) -0</w:t>
      </w:r>
      <w:r w:rsidR="00644CD5">
        <w:t>.</w:t>
      </w:r>
      <w:r>
        <w:t>83*T(v14</w:t>
      </w:r>
      <w:r w:rsidR="00644CD5">
        <w:t>.</w:t>
      </w:r>
      <w:r>
        <w:t>u17) + 0</w:t>
      </w:r>
      <w:r w:rsidR="00644CD5">
        <w:t>.</w:t>
      </w:r>
      <w:r>
        <w:t>0875*Lipophilicity^2 + 0</w:t>
      </w:r>
      <w:r w:rsidR="00644CD5">
        <w:t>.</w:t>
      </w:r>
      <w:r>
        <w:t>249*T(v35</w:t>
      </w:r>
      <w:r w:rsidR="00644CD5">
        <w:t>.</w:t>
      </w:r>
      <w:r>
        <w:t>u7) -0</w:t>
      </w:r>
      <w:r w:rsidR="00644CD5">
        <w:t>.</w:t>
      </w:r>
      <w:r>
        <w:t>43*T(v18</w:t>
      </w:r>
      <w:r w:rsidR="00644CD5">
        <w:t>.</w:t>
      </w:r>
      <w:r>
        <w:t>u7) + 0</w:t>
      </w:r>
      <w:r w:rsidR="00644CD5">
        <w:t>.</w:t>
      </w:r>
      <w:r>
        <w:t>665*T(v1</w:t>
      </w:r>
      <w:r w:rsidR="00644CD5">
        <w:t>.</w:t>
      </w:r>
      <w:r>
        <w:t>u33) -0</w:t>
      </w:r>
      <w:r w:rsidR="00644CD5">
        <w:t>.</w:t>
      </w:r>
      <w:r>
        <w:t>652*T(v25</w:t>
      </w:r>
      <w:r w:rsidR="00644CD5">
        <w:t>.</w:t>
      </w:r>
      <w:r>
        <w:t>u3) -0</w:t>
      </w:r>
      <w:r w:rsidR="00644CD5">
        <w:t>.</w:t>
      </w:r>
      <w:r>
        <w:t>705*T(v29</w:t>
      </w:r>
      <w:r w:rsidR="00644CD5">
        <w:t>.</w:t>
      </w:r>
      <w:r>
        <w:t>u6) + 0</w:t>
      </w:r>
      <w:r w:rsidR="00644CD5">
        <w:t>.</w:t>
      </w:r>
      <w:r>
        <w:t>664*T(v6</w:t>
      </w:r>
      <w:r w:rsidR="00644CD5">
        <w:t>.</w:t>
      </w:r>
      <w:r>
        <w:t>u30) -0</w:t>
      </w:r>
      <w:r w:rsidR="00644CD5">
        <w:t>.</w:t>
      </w:r>
      <w:r>
        <w:t>551*T(v28</w:t>
      </w:r>
      <w:r w:rsidR="00644CD5">
        <w:t>.</w:t>
      </w:r>
      <w:r>
        <w:t>u14) -0</w:t>
      </w:r>
      <w:r w:rsidR="00644CD5">
        <w:t>.</w:t>
      </w:r>
      <w:r>
        <w:t>766*T(v29</w:t>
      </w:r>
      <w:r w:rsidR="00644CD5">
        <w:t>.</w:t>
      </w:r>
      <w:r>
        <w:t>u7) -0</w:t>
      </w:r>
      <w:r w:rsidR="00644CD5">
        <w:t>.</w:t>
      </w:r>
      <w:r>
        <w:t>374*T(v7</w:t>
      </w:r>
      <w:r w:rsidR="00644CD5">
        <w:t>.</w:t>
      </w:r>
      <w:r>
        <w:t>u26) -0</w:t>
      </w:r>
      <w:r w:rsidR="00644CD5">
        <w:t>.</w:t>
      </w:r>
      <w:r>
        <w:t>812*T(v16</w:t>
      </w:r>
      <w:r w:rsidR="00644CD5">
        <w:t>.</w:t>
      </w:r>
      <w:r>
        <w:t>u2) + 0</w:t>
      </w:r>
      <w:r w:rsidR="00644CD5">
        <w:t>.</w:t>
      </w:r>
      <w:r>
        <w:t>931*T(v11</w:t>
      </w:r>
      <w:r w:rsidR="00644CD5">
        <w:t>.</w:t>
      </w:r>
      <w:r>
        <w:t>u7) + 0</w:t>
      </w:r>
      <w:r w:rsidR="00644CD5">
        <w:t>.</w:t>
      </w:r>
      <w:r>
        <w:t>375*T(v38) -0</w:t>
      </w:r>
      <w:r w:rsidR="00644CD5">
        <w:t>.</w:t>
      </w:r>
      <w:r>
        <w:t>326*T(v2</w:t>
      </w:r>
      <w:r w:rsidR="00644CD5">
        <w:t>.</w:t>
      </w:r>
      <w:r>
        <w:t>u24) + 0</w:t>
      </w:r>
      <w:r w:rsidR="00644CD5">
        <w:t>.</w:t>
      </w:r>
      <w:r>
        <w:t>956*T(v9</w:t>
      </w:r>
      <w:r w:rsidR="00644CD5">
        <w:t>.</w:t>
      </w:r>
      <w:r>
        <w:t>u13) -0</w:t>
      </w:r>
      <w:r w:rsidR="00644CD5">
        <w:t>.</w:t>
      </w:r>
      <w:r>
        <w:t>62*T(v27</w:t>
      </w:r>
      <w:r w:rsidR="00644CD5">
        <w:t>.</w:t>
      </w:r>
      <w:r>
        <w:t>u3) -0</w:t>
      </w:r>
      <w:r w:rsidR="00644CD5">
        <w:t>.</w:t>
      </w:r>
      <w:r>
        <w:t>442*T(v26</w:t>
      </w:r>
      <w:r w:rsidR="00644CD5">
        <w:t>.</w:t>
      </w:r>
      <w:r>
        <w:t>u14) + 0</w:t>
      </w:r>
      <w:r w:rsidR="00644CD5">
        <w:t>.</w:t>
      </w:r>
      <w:r>
        <w:t>713*T(v9) -0</w:t>
      </w:r>
      <w:r w:rsidR="00644CD5">
        <w:t>.</w:t>
      </w:r>
      <w:r>
        <w:t>832*T(v14</w:t>
      </w:r>
      <w:r w:rsidR="00644CD5">
        <w:t>.</w:t>
      </w:r>
      <w:r>
        <w:t>u28) -0</w:t>
      </w:r>
      <w:r w:rsidR="00644CD5">
        <w:t>.</w:t>
      </w:r>
      <w:r>
        <w:t>364*T(v27</w:t>
      </w:r>
      <w:r w:rsidR="00644CD5">
        <w:t>.</w:t>
      </w:r>
      <w:r>
        <w:t>u15) -0</w:t>
      </w:r>
      <w:r w:rsidR="00644CD5">
        <w:t>.</w:t>
      </w:r>
      <w:r>
        <w:t>354*T(v23</w:t>
      </w:r>
      <w:r w:rsidR="00644CD5">
        <w:t>.</w:t>
      </w:r>
      <w:r>
        <w:t>u11) -0</w:t>
      </w:r>
      <w:r w:rsidR="00644CD5">
        <w:t>.</w:t>
      </w:r>
      <w:r>
        <w:t>627*T(v8</w:t>
      </w:r>
      <w:r w:rsidR="00644CD5">
        <w:t>.</w:t>
      </w:r>
      <w:r>
        <w:t>u22) + 1</w:t>
      </w:r>
      <w:r w:rsidR="00644CD5">
        <w:t>.</w:t>
      </w:r>
      <w:r>
        <w:t>17*T(v4</w:t>
      </w:r>
      <w:r w:rsidR="00644CD5">
        <w:t>.</w:t>
      </w:r>
      <w:r>
        <w:t>u6) -0</w:t>
      </w:r>
      <w:r w:rsidR="00644CD5">
        <w:t>.</w:t>
      </w:r>
      <w:r>
        <w:t>405*T(v12</w:t>
      </w:r>
      <w:r w:rsidR="00644CD5">
        <w:t>.</w:t>
      </w:r>
      <w:r>
        <w:t>u23) -0</w:t>
      </w:r>
      <w:r w:rsidR="00644CD5">
        <w:t>.</w:t>
      </w:r>
      <w:r>
        <w:t>755*T(v4</w:t>
      </w:r>
      <w:r w:rsidR="00644CD5">
        <w:t>.</w:t>
      </w:r>
      <w:r>
        <w:t>u2) -0</w:t>
      </w:r>
      <w:r w:rsidR="00644CD5">
        <w:t>.</w:t>
      </w:r>
      <w:r>
        <w:t>019*T(v8</w:t>
      </w:r>
      <w:r w:rsidR="00644CD5">
        <w:t>.</w:t>
      </w:r>
      <w:r>
        <w:t>u28) -0</w:t>
      </w:r>
      <w:r w:rsidR="00644CD5">
        <w:t>.</w:t>
      </w:r>
      <w:r>
        <w:t>391*T(v20</w:t>
      </w:r>
      <w:r w:rsidR="00644CD5">
        <w:t>.</w:t>
      </w:r>
      <w:r>
        <w:t>u12) + 0</w:t>
      </w:r>
      <w:r w:rsidR="00644CD5">
        <w:t>.</w:t>
      </w:r>
      <w:r>
        <w:t>394*T(v6</w:t>
      </w:r>
      <w:r w:rsidR="00644CD5">
        <w:t>.</w:t>
      </w:r>
      <w:r>
        <w:t>u18) -0</w:t>
      </w:r>
      <w:r w:rsidR="00644CD5">
        <w:t>.</w:t>
      </w:r>
      <w:r>
        <w:t>723*T(v19</w:t>
      </w:r>
      <w:r w:rsidR="00644CD5">
        <w:t>.</w:t>
      </w:r>
      <w:r>
        <w:t>u15) -1</w:t>
      </w:r>
      <w:r w:rsidR="00644CD5">
        <w:t>.</w:t>
      </w:r>
      <w:r>
        <w:t>24*T(v3</w:t>
      </w:r>
      <w:r w:rsidR="00644CD5">
        <w:t>.</w:t>
      </w:r>
      <w:r>
        <w:t>u2) -0</w:t>
      </w:r>
      <w:r w:rsidR="00644CD5">
        <w:t>.</w:t>
      </w:r>
      <w:r>
        <w:t>456*T(u32) + 9</w:t>
      </w:r>
      <w:r w:rsidR="00644CD5">
        <w:t>.</w:t>
      </w:r>
      <w:r>
        <w:t>66*Length^3 + 0</w:t>
      </w:r>
      <w:r w:rsidR="00644CD5">
        <w:t>.</w:t>
      </w:r>
      <w:r>
        <w:t>506*T(v30</w:t>
      </w:r>
      <w:r w:rsidR="00644CD5">
        <w:t>.</w:t>
      </w:r>
      <w:r>
        <w:t>u1) -0</w:t>
      </w:r>
      <w:r w:rsidR="00644CD5">
        <w:t>.</w:t>
      </w:r>
      <w:r>
        <w:t>561*T(v24</w:t>
      </w:r>
      <w:r w:rsidR="00644CD5">
        <w:t>.</w:t>
      </w:r>
      <w:r>
        <w:t>u8) + 0</w:t>
      </w:r>
      <w:r w:rsidR="00644CD5">
        <w:t>.</w:t>
      </w:r>
      <w:r>
        <w:t>482*T(v16</w:t>
      </w:r>
      <w:r w:rsidR="00644CD5">
        <w:t>.</w:t>
      </w:r>
      <w:r>
        <w:t>u22) -0</w:t>
      </w:r>
      <w:r w:rsidR="00644CD5">
        <w:t>.</w:t>
      </w:r>
      <w:r>
        <w:t>251*T(u7) + 0</w:t>
      </w:r>
      <w:r w:rsidR="00644CD5">
        <w:t>.</w:t>
      </w:r>
      <w:r>
        <w:t>589*T(v9</w:t>
      </w:r>
      <w:r w:rsidR="00644CD5">
        <w:t>.</w:t>
      </w:r>
      <w:r>
        <w:t>u28) + 0</w:t>
      </w:r>
      <w:r w:rsidR="00644CD5">
        <w:t>.</w:t>
      </w:r>
      <w:r>
        <w:t>169*T(v35) + 0</w:t>
      </w:r>
      <w:r w:rsidR="00644CD5">
        <w:t>.</w:t>
      </w:r>
      <w:r>
        <w:t>285*T(u24) -0</w:t>
      </w:r>
      <w:r w:rsidR="00644CD5">
        <w:t>.</w:t>
      </w:r>
      <w:r>
        <w:t>6*T(v16</w:t>
      </w:r>
      <w:r w:rsidR="00644CD5">
        <w:t>.</w:t>
      </w:r>
      <w:r>
        <w:t>u15) -0</w:t>
      </w:r>
      <w:r w:rsidR="00644CD5">
        <w:t>.</w:t>
      </w:r>
      <w:r>
        <w:t>443*T(v12</w:t>
      </w:r>
      <w:r w:rsidR="00644CD5">
        <w:t>.</w:t>
      </w:r>
      <w:r>
        <w:t>u13) -0</w:t>
      </w:r>
      <w:r w:rsidR="00644CD5">
        <w:t>.</w:t>
      </w:r>
      <w:r>
        <w:t>764*T(v7</w:t>
      </w:r>
      <w:r w:rsidR="00644CD5">
        <w:t>.</w:t>
      </w:r>
      <w:r>
        <w:t>u10) + 0</w:t>
      </w:r>
      <w:r w:rsidR="00644CD5">
        <w:t>.</w:t>
      </w:r>
      <w:r>
        <w:t>357*T(u17) + 0</w:t>
      </w:r>
      <w:r w:rsidR="00644CD5">
        <w:t>.</w:t>
      </w:r>
      <w:r>
        <w:t>47*T(v7</w:t>
      </w:r>
      <w:r w:rsidR="00644CD5">
        <w:t>.</w:t>
      </w:r>
      <w:r>
        <w:t>u25) + 0</w:t>
      </w:r>
      <w:r w:rsidR="00644CD5">
        <w:t>.</w:t>
      </w:r>
      <w:r>
        <w:t>651*T(v28</w:t>
      </w:r>
      <w:r w:rsidR="00644CD5">
        <w:t>.</w:t>
      </w:r>
      <w:r>
        <w:t>u2) + 0</w:t>
      </w:r>
      <w:r w:rsidR="00644CD5">
        <w:t>.</w:t>
      </w:r>
      <w:r>
        <w:t>249*T(v24</w:t>
      </w:r>
      <w:r w:rsidR="00644CD5">
        <w:t>.</w:t>
      </w:r>
      <w:r>
        <w:t>u18) + 0</w:t>
      </w:r>
      <w:r w:rsidR="00644CD5">
        <w:t>.</w:t>
      </w:r>
      <w:r>
        <w:t>554*T(v3</w:t>
      </w:r>
      <w:r w:rsidR="00644CD5">
        <w:t>.</w:t>
      </w:r>
      <w:r>
        <w:t>u21) -0</w:t>
      </w:r>
      <w:r w:rsidR="00644CD5">
        <w:t>.</w:t>
      </w:r>
      <w:r>
        <w:t>505*T(v5</w:t>
      </w:r>
      <w:r w:rsidR="00644CD5">
        <w:t>.</w:t>
      </w:r>
      <w:r>
        <w:t>u35) + 0</w:t>
      </w:r>
      <w:r w:rsidR="00644CD5">
        <w:t>.</w:t>
      </w:r>
      <w:r>
        <w:t>467*T(v12</w:t>
      </w:r>
      <w:r w:rsidR="00644CD5">
        <w:t>.</w:t>
      </w:r>
      <w:r>
        <w:t>u6) + 0</w:t>
      </w:r>
      <w:r w:rsidR="00644CD5">
        <w:t>.</w:t>
      </w:r>
      <w:r>
        <w:t>558*T(v5</w:t>
      </w:r>
      <w:r w:rsidR="00644CD5">
        <w:t>.</w:t>
      </w:r>
      <w:r>
        <w:t>u20) -0</w:t>
      </w:r>
      <w:r w:rsidR="00644CD5">
        <w:t>.</w:t>
      </w:r>
      <w:r>
        <w:t>59*T(v11</w:t>
      </w:r>
      <w:r w:rsidR="00644CD5">
        <w:t>.</w:t>
      </w:r>
      <w:r>
        <w:t>u29) -0</w:t>
      </w:r>
      <w:r w:rsidR="00644CD5">
        <w:t>.</w:t>
      </w:r>
      <w:r>
        <w:t>395*T(v21</w:t>
      </w:r>
      <w:r w:rsidR="00644CD5">
        <w:t>.</w:t>
      </w:r>
      <w:r>
        <w:t>u21) -0</w:t>
      </w:r>
      <w:r w:rsidR="00644CD5">
        <w:t>.</w:t>
      </w:r>
      <w:r>
        <w:t>0507*T(v10</w:t>
      </w:r>
      <w:r w:rsidR="00644CD5">
        <w:t>.</w:t>
      </w:r>
      <w:r>
        <w:t>u14) -0</w:t>
      </w:r>
      <w:r w:rsidR="00644CD5">
        <w:t>.</w:t>
      </w:r>
      <w:r>
        <w:t>602*T(v14</w:t>
      </w:r>
      <w:r w:rsidR="00644CD5">
        <w:t>.</w:t>
      </w:r>
      <w:r>
        <w:t>u26) + 0</w:t>
      </w:r>
      <w:r w:rsidR="00644CD5">
        <w:t>.</w:t>
      </w:r>
      <w:r>
        <w:t>329*T(v9</w:t>
      </w:r>
      <w:r w:rsidR="00644CD5">
        <w:t>.</w:t>
      </w:r>
      <w:r>
        <w:t>u27) + 0</w:t>
      </w:r>
      <w:r w:rsidR="00644CD5">
        <w:t>.</w:t>
      </w:r>
      <w:r>
        <w:t>507*T(v15</w:t>
      </w:r>
      <w:r w:rsidR="00644CD5">
        <w:t>.</w:t>
      </w:r>
      <w:r>
        <w:t>u15) + 0</w:t>
      </w:r>
      <w:r w:rsidR="00644CD5">
        <w:t>.</w:t>
      </w:r>
      <w:r>
        <w:t>478*T(v11</w:t>
      </w:r>
      <w:r w:rsidR="00644CD5">
        <w:t>.</w:t>
      </w:r>
      <w:r>
        <w:t>u27) -0</w:t>
      </w:r>
      <w:r w:rsidR="00644CD5">
        <w:t>.</w:t>
      </w:r>
      <w:r>
        <w:t>584*T(v25</w:t>
      </w:r>
      <w:r w:rsidR="00644CD5">
        <w:t>.</w:t>
      </w:r>
      <w:r>
        <w:t>u7) -0</w:t>
      </w:r>
      <w:r w:rsidR="00644CD5">
        <w:t>.</w:t>
      </w:r>
      <w:r>
        <w:t>295*T(v31</w:t>
      </w:r>
      <w:r w:rsidR="00644CD5">
        <w:t>.</w:t>
      </w:r>
      <w:r>
        <w:t>u3) + 0</w:t>
      </w:r>
      <w:r w:rsidR="00644CD5">
        <w:t>.</w:t>
      </w:r>
      <w:r>
        <w:t>234*T(v9</w:t>
      </w:r>
      <w:r w:rsidR="00644CD5">
        <w:t>.</w:t>
      </w:r>
      <w:r>
        <w:t>u9) -0</w:t>
      </w:r>
      <w:r w:rsidR="00644CD5">
        <w:t>.</w:t>
      </w:r>
      <w:r>
        <w:t>498*T(v10</w:t>
      </w:r>
      <w:r w:rsidR="00644CD5">
        <w:t>.</w:t>
      </w:r>
      <w:r>
        <w:t>u24) + 0</w:t>
      </w:r>
      <w:r w:rsidR="00644CD5">
        <w:t>.</w:t>
      </w:r>
      <w:r>
        <w:t>384*T(u22) -0</w:t>
      </w:r>
      <w:r w:rsidR="00644CD5">
        <w:t>.</w:t>
      </w:r>
      <w:r>
        <w:t>598*T(v18</w:t>
      </w:r>
      <w:r w:rsidR="00644CD5">
        <w:t>.</w:t>
      </w:r>
      <w:r>
        <w:t>u20) + 0</w:t>
      </w:r>
      <w:r w:rsidR="00644CD5">
        <w:t>.</w:t>
      </w:r>
      <w:r>
        <w:t>3*T(v15</w:t>
      </w:r>
      <w:r w:rsidR="00644CD5">
        <w:t>.</w:t>
      </w:r>
      <w:r>
        <w:t>u12) + 0</w:t>
      </w:r>
      <w:r w:rsidR="00644CD5">
        <w:t>.</w:t>
      </w:r>
      <w:r>
        <w:t>355*T(v24</w:t>
      </w:r>
      <w:r w:rsidR="00644CD5">
        <w:t>.</w:t>
      </w:r>
      <w:r>
        <w:t>u3) + 0</w:t>
      </w:r>
      <w:r w:rsidR="00644CD5">
        <w:t>.</w:t>
      </w:r>
      <w:r>
        <w:t>482*T(v13</w:t>
      </w:r>
      <w:r w:rsidR="00644CD5">
        <w:t>.</w:t>
      </w:r>
      <w:r>
        <w:t>u26) + 0</w:t>
      </w:r>
      <w:r w:rsidR="00644CD5">
        <w:t>.</w:t>
      </w:r>
      <w:r>
        <w:t>373*T(v28) -0</w:t>
      </w:r>
      <w:r w:rsidR="00644CD5">
        <w:t>.</w:t>
      </w:r>
      <w:r>
        <w:t>25*T(u36) + 0</w:t>
      </w:r>
      <w:r w:rsidR="00644CD5">
        <w:t>.</w:t>
      </w:r>
      <w:r>
        <w:t>395*T(v20</w:t>
      </w:r>
      <w:r w:rsidR="00644CD5">
        <w:t>.</w:t>
      </w:r>
      <w:r>
        <w:t>u16) + 0</w:t>
      </w:r>
      <w:r w:rsidR="00644CD5">
        <w:t>.</w:t>
      </w:r>
      <w:r>
        <w:t>369*T(v22</w:t>
      </w:r>
      <w:r w:rsidR="00644CD5">
        <w:t>.</w:t>
      </w:r>
      <w:r>
        <w:t>u19) -0</w:t>
      </w:r>
      <w:r w:rsidR="00644CD5">
        <w:t>.</w:t>
      </w:r>
      <w:r>
        <w:t>474*T(v23</w:t>
      </w:r>
      <w:r w:rsidR="00644CD5">
        <w:t>.</w:t>
      </w:r>
      <w:r>
        <w:t>u13) + 0</w:t>
      </w:r>
      <w:r w:rsidR="00644CD5">
        <w:t>.</w:t>
      </w:r>
      <w:r>
        <w:t>414*T(v2</w:t>
      </w:r>
      <w:r w:rsidR="00644CD5">
        <w:t>.</w:t>
      </w:r>
      <w:r>
        <w:t>u25) -0</w:t>
      </w:r>
      <w:r w:rsidR="00644CD5">
        <w:t>.</w:t>
      </w:r>
      <w:r>
        <w:t>323*T(v31</w:t>
      </w:r>
      <w:r w:rsidR="00644CD5">
        <w:t>.</w:t>
      </w:r>
      <w:r>
        <w:t>u9) + 0</w:t>
      </w:r>
      <w:r w:rsidR="00644CD5">
        <w:t>.</w:t>
      </w:r>
      <w:r>
        <w:t>269*T(v35</w:t>
      </w:r>
      <w:r w:rsidR="00644CD5">
        <w:t>.</w:t>
      </w:r>
      <w:r>
        <w:t>u8) + 0</w:t>
      </w:r>
      <w:r w:rsidR="00644CD5">
        <w:t>.</w:t>
      </w:r>
      <w:r>
        <w:t>489*T(v3</w:t>
      </w:r>
      <w:r w:rsidR="00644CD5">
        <w:t>.</w:t>
      </w:r>
      <w:r>
        <w:t>u25) + 0</w:t>
      </w:r>
      <w:r w:rsidR="00644CD5">
        <w:t>.</w:t>
      </w:r>
      <w:r>
        <w:t>53*T(v1</w:t>
      </w:r>
      <w:r w:rsidR="00644CD5">
        <w:t>.</w:t>
      </w:r>
      <w:r>
        <w:t>u18) -0</w:t>
      </w:r>
      <w:r w:rsidR="00644CD5">
        <w:t>.</w:t>
      </w:r>
      <w:r>
        <w:t>423*T(v4</w:t>
      </w:r>
      <w:r w:rsidR="00644CD5">
        <w:t>.</w:t>
      </w:r>
      <w:r>
        <w:t>u22) + 0</w:t>
      </w:r>
      <w:r w:rsidR="00644CD5">
        <w:t>.</w:t>
      </w:r>
      <w:r>
        <w:t>33*T(u19) -</w:t>
      </w:r>
      <w:r>
        <w:lastRenderedPageBreak/>
        <w:t>0</w:t>
      </w:r>
      <w:r w:rsidR="00644CD5">
        <w:t>.</w:t>
      </w:r>
      <w:r>
        <w:t>148*T(v25</w:t>
      </w:r>
      <w:r w:rsidR="00644CD5">
        <w:t>.</w:t>
      </w:r>
      <w:r>
        <w:t>u11) + 0</w:t>
      </w:r>
      <w:r w:rsidR="00644CD5">
        <w:t>.</w:t>
      </w:r>
      <w:r>
        <w:t>464*T(v7</w:t>
      </w:r>
      <w:r w:rsidR="00644CD5">
        <w:t>.</w:t>
      </w:r>
      <w:r>
        <w:t>u32) + 0</w:t>
      </w:r>
      <w:r w:rsidR="00644CD5">
        <w:t>.</w:t>
      </w:r>
      <w:r>
        <w:t>529*T(v3</w:t>
      </w:r>
      <w:r w:rsidR="00644CD5">
        <w:t>.</w:t>
      </w:r>
      <w:r>
        <w:t>u24) + 0</w:t>
      </w:r>
      <w:r w:rsidR="00644CD5">
        <w:t>.</w:t>
      </w:r>
      <w:r>
        <w:t>465*T(v8</w:t>
      </w:r>
      <w:r w:rsidR="00644CD5">
        <w:t>.</w:t>
      </w:r>
      <w:r>
        <w:t>u4) + 0</w:t>
      </w:r>
      <w:r w:rsidR="00644CD5">
        <w:t>.</w:t>
      </w:r>
      <w:r>
        <w:t>412*T(v14</w:t>
      </w:r>
      <w:r w:rsidR="00644CD5">
        <w:t>.</w:t>
      </w:r>
      <w:r>
        <w:t>u9) + 0</w:t>
      </w:r>
      <w:r w:rsidR="00644CD5">
        <w:t>.</w:t>
      </w:r>
      <w:r>
        <w:t>311*T(v20</w:t>
      </w:r>
      <w:r w:rsidR="00644CD5">
        <w:t>.</w:t>
      </w:r>
      <w:r>
        <w:t>u7) -0</w:t>
      </w:r>
      <w:r w:rsidR="00644CD5">
        <w:t>.</w:t>
      </w:r>
      <w:r>
        <w:t>342*T(v15</w:t>
      </w:r>
      <w:r w:rsidR="00644CD5">
        <w:t>.</w:t>
      </w:r>
      <w:r>
        <w:t>u22) + 0</w:t>
      </w:r>
      <w:r w:rsidR="00644CD5">
        <w:t>.</w:t>
      </w:r>
      <w:r>
        <w:t>278*T(v13</w:t>
      </w:r>
      <w:r w:rsidR="00644CD5">
        <w:t>.</w:t>
      </w:r>
      <w:r>
        <w:t>u8) + 0</w:t>
      </w:r>
      <w:r w:rsidR="00644CD5">
        <w:t>.</w:t>
      </w:r>
      <w:r>
        <w:t>405*T(v18</w:t>
      </w:r>
      <w:r w:rsidR="00644CD5">
        <w:t>.</w:t>
      </w:r>
      <w:r>
        <w:t>u9) -0</w:t>
      </w:r>
      <w:r w:rsidR="00644CD5">
        <w:t>.</w:t>
      </w:r>
      <w:r>
        <w:t>39*T(v16</w:t>
      </w:r>
      <w:r w:rsidR="00644CD5">
        <w:t>.</w:t>
      </w:r>
      <w:r>
        <w:t>u3) + 0</w:t>
      </w:r>
      <w:r w:rsidR="00644CD5">
        <w:t>.</w:t>
      </w:r>
      <w:r>
        <w:t>0996*MW -0</w:t>
      </w:r>
      <w:r w:rsidR="00644CD5">
        <w:t>.</w:t>
      </w:r>
      <w:r>
        <w:t>288*T(v6</w:t>
      </w:r>
      <w:r w:rsidR="00644CD5">
        <w:t>.</w:t>
      </w:r>
      <w:r>
        <w:t>u24) -0</w:t>
      </w:r>
      <w:r w:rsidR="00644CD5">
        <w:t>.</w:t>
      </w:r>
      <w:r>
        <w:t>347*T(v27</w:t>
      </w:r>
      <w:r w:rsidR="00644CD5">
        <w:t>.</w:t>
      </w:r>
      <w:r>
        <w:t>u7) + 0</w:t>
      </w:r>
      <w:r w:rsidR="00644CD5">
        <w:t>.</w:t>
      </w:r>
      <w:r>
        <w:t>573*T(v4</w:t>
      </w:r>
      <w:r w:rsidR="00644CD5">
        <w:t>.</w:t>
      </w:r>
      <w:r>
        <w:t>u1) + 0</w:t>
      </w:r>
      <w:r w:rsidR="00644CD5">
        <w:t>.</w:t>
      </w:r>
      <w:r>
        <w:t>375*T(v9</w:t>
      </w:r>
      <w:r w:rsidR="00644CD5">
        <w:t>.</w:t>
      </w:r>
      <w:r>
        <w:t>u18) -0</w:t>
      </w:r>
      <w:r w:rsidR="00644CD5">
        <w:t>.</w:t>
      </w:r>
      <w:r>
        <w:t>314*T(v3</w:t>
      </w:r>
      <w:r w:rsidR="00644CD5">
        <w:t>.</w:t>
      </w:r>
      <w:r>
        <w:t>u39) -0</w:t>
      </w:r>
      <w:r w:rsidR="00644CD5">
        <w:t>.</w:t>
      </w:r>
      <w:r>
        <w:t>468*T(v1</w:t>
      </w:r>
      <w:r w:rsidR="00644CD5">
        <w:t>.</w:t>
      </w:r>
      <w:r>
        <w:t>u37) -0</w:t>
      </w:r>
      <w:r w:rsidR="00644CD5">
        <w:t>.</w:t>
      </w:r>
      <w:r>
        <w:t>313*T(v5</w:t>
      </w:r>
      <w:r w:rsidR="00644CD5">
        <w:t>.</w:t>
      </w:r>
      <w:r>
        <w:t>u36) -0</w:t>
      </w:r>
      <w:r w:rsidR="00644CD5">
        <w:t>.</w:t>
      </w:r>
      <w:r>
        <w:t>273*T(v29) + 0</w:t>
      </w:r>
      <w:r w:rsidR="00644CD5">
        <w:t>.</w:t>
      </w:r>
      <w:r>
        <w:t>532*T(v20</w:t>
      </w:r>
      <w:r w:rsidR="00644CD5">
        <w:t>.</w:t>
      </w:r>
      <w:r>
        <w:t>u17) -0</w:t>
      </w:r>
      <w:r w:rsidR="00644CD5">
        <w:t>.</w:t>
      </w:r>
      <w:r>
        <w:t>317*T(v16</w:t>
      </w:r>
      <w:r w:rsidR="00644CD5">
        <w:t>.</w:t>
      </w:r>
      <w:r>
        <w:t>u25) -0</w:t>
      </w:r>
      <w:r w:rsidR="00644CD5">
        <w:t>.</w:t>
      </w:r>
      <w:r>
        <w:t>455*T(v8</w:t>
      </w:r>
      <w:r w:rsidR="00644CD5">
        <w:t>.</w:t>
      </w:r>
      <w:r>
        <w:t>u5) -0</w:t>
      </w:r>
      <w:r w:rsidR="00644CD5">
        <w:t>.</w:t>
      </w:r>
      <w:r>
        <w:t>468*T(v25</w:t>
      </w:r>
      <w:r w:rsidR="00644CD5">
        <w:t>.</w:t>
      </w:r>
      <w:r>
        <w:t>u4) -0</w:t>
      </w:r>
      <w:r w:rsidR="00644CD5">
        <w:t>.</w:t>
      </w:r>
      <w:r>
        <w:t>575*T(v1</w:t>
      </w:r>
      <w:r w:rsidR="00644CD5">
        <w:t>.</w:t>
      </w:r>
      <w:r>
        <w:t>u1) -0</w:t>
      </w:r>
      <w:r w:rsidR="00644CD5">
        <w:t>.</w:t>
      </w:r>
      <w:r>
        <w:t>0447*NumHal + 0</w:t>
      </w:r>
      <w:r w:rsidR="00644CD5">
        <w:t>.</w:t>
      </w:r>
      <w:r>
        <w:t>293*T(v4</w:t>
      </w:r>
      <w:r w:rsidR="00644CD5">
        <w:t>.</w:t>
      </w:r>
      <w:r>
        <w:t>u32) -0</w:t>
      </w:r>
      <w:r w:rsidR="00644CD5">
        <w:t>.</w:t>
      </w:r>
      <w:r>
        <w:t>22*T(v28</w:t>
      </w:r>
      <w:r w:rsidR="00644CD5">
        <w:t>.</w:t>
      </w:r>
      <w:r>
        <w:t>u13) -0</w:t>
      </w:r>
      <w:r w:rsidR="00644CD5">
        <w:t>.</w:t>
      </w:r>
      <w:r>
        <w:t>277*T(v6</w:t>
      </w:r>
      <w:r w:rsidR="00644CD5">
        <w:t>.</w:t>
      </w:r>
      <w:r>
        <w:t>u14) -0</w:t>
      </w:r>
      <w:r w:rsidR="00644CD5">
        <w:t>.</w:t>
      </w:r>
      <w:r>
        <w:t>365*T(v2</w:t>
      </w:r>
      <w:r w:rsidR="00644CD5">
        <w:t>.</w:t>
      </w:r>
      <w:r>
        <w:t>u30) + 0</w:t>
      </w:r>
      <w:r w:rsidR="00644CD5">
        <w:t>.</w:t>
      </w:r>
      <w:r>
        <w:t>506*T(v3</w:t>
      </w:r>
      <w:r w:rsidR="00644CD5">
        <w:t>.</w:t>
      </w:r>
      <w:r>
        <w:t>u4) -0</w:t>
      </w:r>
      <w:r w:rsidR="00644CD5">
        <w:t>.</w:t>
      </w:r>
      <w:r>
        <w:t>31*T(v7</w:t>
      </w:r>
      <w:r w:rsidR="00644CD5">
        <w:t>.</w:t>
      </w:r>
      <w:r>
        <w:t>u23) + 0</w:t>
      </w:r>
      <w:r w:rsidR="00644CD5">
        <w:t>.</w:t>
      </w:r>
      <w:r>
        <w:t>309*T(v36</w:t>
      </w:r>
      <w:r w:rsidR="00644CD5">
        <w:t>.</w:t>
      </w:r>
      <w:r>
        <w:t>u1) -0</w:t>
      </w:r>
      <w:r w:rsidR="00644CD5">
        <w:t>.</w:t>
      </w:r>
      <w:r>
        <w:t>165*T(u39) -0</w:t>
      </w:r>
      <w:r w:rsidR="00644CD5">
        <w:t>.</w:t>
      </w:r>
      <w:r>
        <w:t>241*T(v3</w:t>
      </w:r>
      <w:r w:rsidR="00644CD5">
        <w:t>.</w:t>
      </w:r>
      <w:r>
        <w:t>u37) -0</w:t>
      </w:r>
      <w:r w:rsidR="00644CD5">
        <w:t>.</w:t>
      </w:r>
      <w:r>
        <w:t>42*T(v21</w:t>
      </w:r>
      <w:r w:rsidR="00644CD5">
        <w:t>.</w:t>
      </w:r>
      <w:r>
        <w:t>u7) + 0</w:t>
      </w:r>
      <w:r w:rsidR="00644CD5">
        <w:t>.</w:t>
      </w:r>
      <w:r>
        <w:t>257*T(v18</w:t>
      </w:r>
      <w:r w:rsidR="00644CD5">
        <w:t>.</w:t>
      </w:r>
      <w:r>
        <w:t>u17) + 0</w:t>
      </w:r>
      <w:r w:rsidR="00644CD5">
        <w:t>.</w:t>
      </w:r>
      <w:r>
        <w:t>229*T(v14</w:t>
      </w:r>
      <w:r w:rsidR="00644CD5">
        <w:t>.</w:t>
      </w:r>
      <w:r>
        <w:t>u20) -0</w:t>
      </w:r>
      <w:r w:rsidR="00644CD5">
        <w:t>.</w:t>
      </w:r>
      <w:r>
        <w:t>286*T(v12</w:t>
      </w:r>
      <w:r w:rsidR="00644CD5">
        <w:t>.</w:t>
      </w:r>
      <w:r>
        <w:t>u21) -0</w:t>
      </w:r>
      <w:r w:rsidR="00644CD5">
        <w:t>.</w:t>
      </w:r>
      <w:r>
        <w:t>198*T(u14) -0</w:t>
      </w:r>
      <w:r w:rsidR="00644CD5">
        <w:t>.</w:t>
      </w:r>
      <w:r>
        <w:t>204*T(v6</w:t>
      </w:r>
      <w:r w:rsidR="00644CD5">
        <w:t>.</w:t>
      </w:r>
      <w:r>
        <w:t>u37) -0</w:t>
      </w:r>
      <w:r w:rsidR="00644CD5">
        <w:t>.</w:t>
      </w:r>
      <w:r>
        <w:t>328*T(v15</w:t>
      </w:r>
      <w:r w:rsidR="00644CD5">
        <w:t>.</w:t>
      </w:r>
      <w:r>
        <w:t>u27) + 0</w:t>
      </w:r>
      <w:r w:rsidR="00644CD5">
        <w:t>.</w:t>
      </w:r>
      <w:r>
        <w:t>35*T(v26</w:t>
      </w:r>
      <w:r w:rsidR="00644CD5">
        <w:t>.</w:t>
      </w:r>
      <w:r>
        <w:t>u2) + 0</w:t>
      </w:r>
      <w:r w:rsidR="00644CD5">
        <w:t>.</w:t>
      </w:r>
      <w:r>
        <w:t>207*T(v10</w:t>
      </w:r>
      <w:r w:rsidR="00644CD5">
        <w:t>.</w:t>
      </w:r>
      <w:r>
        <w:t>u10) + 0</w:t>
      </w:r>
      <w:r w:rsidR="00644CD5">
        <w:t>.</w:t>
      </w:r>
      <w:r>
        <w:t>293*T(v7</w:t>
      </w:r>
      <w:r w:rsidR="00644CD5">
        <w:t>.</w:t>
      </w:r>
      <w:r>
        <w:t>u12) -0</w:t>
      </w:r>
      <w:r w:rsidR="00644CD5">
        <w:t>.</w:t>
      </w:r>
      <w:r>
        <w:t>3*T(v8</w:t>
      </w:r>
      <w:r w:rsidR="00644CD5">
        <w:t>.</w:t>
      </w:r>
      <w:r>
        <w:t>u15) -0</w:t>
      </w:r>
      <w:r w:rsidR="00644CD5">
        <w:t>.</w:t>
      </w:r>
      <w:r>
        <w:t>361*T(v13</w:t>
      </w:r>
      <w:r w:rsidR="00644CD5">
        <w:t>.</w:t>
      </w:r>
      <w:r>
        <w:t>u9) + 0</w:t>
      </w:r>
      <w:r w:rsidR="00644CD5">
        <w:t>.</w:t>
      </w:r>
      <w:r>
        <w:t>314*T(v31</w:t>
      </w:r>
      <w:r w:rsidR="00644CD5">
        <w:t>.</w:t>
      </w:r>
      <w:r>
        <w:t>u5) + 0</w:t>
      </w:r>
      <w:r w:rsidR="00644CD5">
        <w:t>.</w:t>
      </w:r>
      <w:r>
        <w:t>21*T(v12</w:t>
      </w:r>
      <w:r w:rsidR="00644CD5">
        <w:t>.</w:t>
      </w:r>
      <w:r>
        <w:t>u15) + 0</w:t>
      </w:r>
      <w:r w:rsidR="00644CD5">
        <w:t>.</w:t>
      </w:r>
      <w:r>
        <w:t>372*T(v5</w:t>
      </w:r>
      <w:r w:rsidR="00644CD5">
        <w:t>.</w:t>
      </w:r>
      <w:r>
        <w:t>u4) + 0</w:t>
      </w:r>
      <w:r w:rsidR="00644CD5">
        <w:t>.</w:t>
      </w:r>
      <w:r>
        <w:t>278*T(v17</w:t>
      </w:r>
      <w:r w:rsidR="00644CD5">
        <w:t>.</w:t>
      </w:r>
      <w:r>
        <w:t>u18) -0</w:t>
      </w:r>
      <w:r w:rsidR="00644CD5">
        <w:t>.</w:t>
      </w:r>
      <w:r>
        <w:t>27*T(v2</w:t>
      </w:r>
      <w:r w:rsidR="00644CD5">
        <w:t>.</w:t>
      </w:r>
      <w:r>
        <w:t>u33) -0</w:t>
      </w:r>
      <w:r w:rsidR="00644CD5">
        <w:t>.</w:t>
      </w:r>
      <w:r>
        <w:t>21*T(v14</w:t>
      </w:r>
      <w:r w:rsidR="00644CD5">
        <w:t>.</w:t>
      </w:r>
      <w:r>
        <w:t>u23) + 0</w:t>
      </w:r>
      <w:r w:rsidR="00644CD5">
        <w:t>.</w:t>
      </w:r>
      <w:r>
        <w:t>256*T(v13</w:t>
      </w:r>
      <w:r w:rsidR="00644CD5">
        <w:t>.</w:t>
      </w:r>
      <w:r>
        <w:t>u1) -0</w:t>
      </w:r>
      <w:r w:rsidR="00644CD5">
        <w:t>.</w:t>
      </w:r>
      <w:r>
        <w:t>283*T(v35</w:t>
      </w:r>
      <w:r w:rsidR="00644CD5">
        <w:t>.</w:t>
      </w:r>
      <w:r>
        <w:t>u2) + 0</w:t>
      </w:r>
      <w:r w:rsidR="00644CD5">
        <w:t>.</w:t>
      </w:r>
      <w:r>
        <w:t>208*T(v17) + 0</w:t>
      </w:r>
      <w:r w:rsidR="00644CD5">
        <w:t>.</w:t>
      </w:r>
      <w:r>
        <w:t>298*T(v17</w:t>
      </w:r>
      <w:r w:rsidR="00644CD5">
        <w:t>.</w:t>
      </w:r>
      <w:r>
        <w:t>u5) + 0</w:t>
      </w:r>
      <w:r w:rsidR="00644CD5">
        <w:t>.</w:t>
      </w:r>
      <w:r>
        <w:t>335*T(v7</w:t>
      </w:r>
      <w:r w:rsidR="00644CD5">
        <w:t>.</w:t>
      </w:r>
      <w:r>
        <w:t>u14) + 0</w:t>
      </w:r>
      <w:r w:rsidR="00644CD5">
        <w:t>.</w:t>
      </w:r>
      <w:r>
        <w:t>327*T(v7</w:t>
      </w:r>
      <w:r w:rsidR="00644CD5">
        <w:t>.</w:t>
      </w:r>
      <w:r>
        <w:t>u1) -0</w:t>
      </w:r>
      <w:r w:rsidR="00644CD5">
        <w:t>.</w:t>
      </w:r>
      <w:r>
        <w:t>227*T(v20</w:t>
      </w:r>
      <w:r w:rsidR="00644CD5">
        <w:t>.</w:t>
      </w:r>
      <w:r>
        <w:t>u11) + 0</w:t>
      </w:r>
      <w:r w:rsidR="00644CD5">
        <w:t>.</w:t>
      </w:r>
      <w:r>
        <w:t>248*T(v18</w:t>
      </w:r>
      <w:r w:rsidR="00644CD5">
        <w:t>.</w:t>
      </w:r>
      <w:r>
        <w:t>u6) -0</w:t>
      </w:r>
      <w:r w:rsidR="00644CD5">
        <w:t>.</w:t>
      </w:r>
      <w:r>
        <w:t>194*T(v25</w:t>
      </w:r>
      <w:r w:rsidR="00644CD5">
        <w:t>.</w:t>
      </w:r>
      <w:r>
        <w:t>u18) + 0</w:t>
      </w:r>
      <w:r w:rsidR="00644CD5">
        <w:t>.</w:t>
      </w:r>
      <w:r>
        <w:t>19*T(v5</w:t>
      </w:r>
      <w:r w:rsidR="00644CD5">
        <w:t>.</w:t>
      </w:r>
      <w:r>
        <w:t>u23) + 0</w:t>
      </w:r>
      <w:r w:rsidR="00644CD5">
        <w:t>.</w:t>
      </w:r>
      <w:r>
        <w:t>232*T(v21</w:t>
      </w:r>
      <w:r w:rsidR="00644CD5">
        <w:t>.</w:t>
      </w:r>
      <w:r>
        <w:t>u15) -0</w:t>
      </w:r>
      <w:r w:rsidR="00644CD5">
        <w:t>.</w:t>
      </w:r>
      <w:r>
        <w:t>213*T(v9</w:t>
      </w:r>
      <w:r w:rsidR="00644CD5">
        <w:t>.</w:t>
      </w:r>
      <w:r>
        <w:t>u24) -0</w:t>
      </w:r>
      <w:r w:rsidR="00644CD5">
        <w:t>.</w:t>
      </w:r>
      <w:r>
        <w:t>315*T(v4</w:t>
      </w:r>
      <w:r w:rsidR="00644CD5">
        <w:t>.</w:t>
      </w:r>
      <w:r>
        <w:t>u4) + 0</w:t>
      </w:r>
      <w:r w:rsidR="00644CD5">
        <w:t>.</w:t>
      </w:r>
      <w:r>
        <w:t>162*T(v17</w:t>
      </w:r>
      <w:r w:rsidR="00644CD5">
        <w:t>.</w:t>
      </w:r>
      <w:r>
        <w:t>u1) -0</w:t>
      </w:r>
      <w:r w:rsidR="00644CD5">
        <w:t>.</w:t>
      </w:r>
      <w:r>
        <w:t>218*T(u25) + 0</w:t>
      </w:r>
      <w:r w:rsidR="00644CD5">
        <w:t>.</w:t>
      </w:r>
      <w:r>
        <w:t>247*T(v1</w:t>
      </w:r>
      <w:r w:rsidR="00644CD5">
        <w:t>.</w:t>
      </w:r>
      <w:r>
        <w:t>u23) + 0</w:t>
      </w:r>
      <w:r w:rsidR="00644CD5">
        <w:t>.</w:t>
      </w:r>
      <w:r>
        <w:t>422*T(v2</w:t>
      </w:r>
      <w:r w:rsidR="00644CD5">
        <w:t>.</w:t>
      </w:r>
      <w:r>
        <w:t>u6) + 0</w:t>
      </w:r>
      <w:r w:rsidR="00644CD5">
        <w:t>.</w:t>
      </w:r>
      <w:r>
        <w:t>338*T(v16</w:t>
      </w:r>
      <w:r w:rsidR="00644CD5">
        <w:t>.</w:t>
      </w:r>
      <w:r>
        <w:t>u1) -0</w:t>
      </w:r>
      <w:r w:rsidR="00644CD5">
        <w:t>.</w:t>
      </w:r>
      <w:r>
        <w:t>248*T(v11</w:t>
      </w:r>
      <w:r w:rsidR="00644CD5">
        <w:t>.</w:t>
      </w:r>
      <w:r>
        <w:t>u11) -0</w:t>
      </w:r>
      <w:r w:rsidR="00644CD5">
        <w:t>.</w:t>
      </w:r>
      <w:r>
        <w:t>224*T(v19</w:t>
      </w:r>
      <w:r w:rsidR="00644CD5">
        <w:t>.</w:t>
      </w:r>
      <w:r>
        <w:t>u7) -0</w:t>
      </w:r>
      <w:r w:rsidR="00644CD5">
        <w:t>.</w:t>
      </w:r>
      <w:r>
        <w:t>128*T(v24</w:t>
      </w:r>
      <w:r w:rsidR="00644CD5">
        <w:t>.</w:t>
      </w:r>
      <w:r>
        <w:t>u7) + 0</w:t>
      </w:r>
      <w:r w:rsidR="00644CD5">
        <w:t>.</w:t>
      </w:r>
      <w:r>
        <w:t>268*T(v22</w:t>
      </w:r>
      <w:r w:rsidR="00644CD5">
        <w:t>.</w:t>
      </w:r>
      <w:r>
        <w:t>u4) -0</w:t>
      </w:r>
      <w:r w:rsidR="00644CD5">
        <w:t>.</w:t>
      </w:r>
      <w:r>
        <w:t>299*T(v24</w:t>
      </w:r>
      <w:r w:rsidR="00644CD5">
        <w:t>.</w:t>
      </w:r>
      <w:r>
        <w:t>u17) + 0</w:t>
      </w:r>
      <w:r w:rsidR="00644CD5">
        <w:t>.</w:t>
      </w:r>
      <w:r>
        <w:t>249*T(v17</w:t>
      </w:r>
      <w:r w:rsidR="00644CD5">
        <w:t>.</w:t>
      </w:r>
      <w:r>
        <w:t>u6) + 0</w:t>
      </w:r>
      <w:r w:rsidR="00644CD5">
        <w:t>.</w:t>
      </w:r>
      <w:r>
        <w:t>143*T(v14</w:t>
      </w:r>
      <w:r w:rsidR="00644CD5">
        <w:t>.</w:t>
      </w:r>
      <w:r>
        <w:t>u13) -0</w:t>
      </w:r>
      <w:r w:rsidR="00644CD5">
        <w:t>.</w:t>
      </w:r>
      <w:r>
        <w:t>246*T(v12</w:t>
      </w:r>
      <w:r w:rsidR="00644CD5">
        <w:t>.</w:t>
      </w:r>
      <w:r>
        <w:t>u16) + 0</w:t>
      </w:r>
      <w:r w:rsidR="00644CD5">
        <w:t>.</w:t>
      </w:r>
      <w:r>
        <w:t>257*T(v6</w:t>
      </w:r>
      <w:r w:rsidR="00644CD5">
        <w:t>.</w:t>
      </w:r>
      <w:r>
        <w:t>u16) + 0</w:t>
      </w:r>
      <w:r w:rsidR="00644CD5">
        <w:t>.</w:t>
      </w:r>
      <w:r>
        <w:t>267*T(u4) -0</w:t>
      </w:r>
      <w:r w:rsidR="00644CD5">
        <w:t>.</w:t>
      </w:r>
      <w:r>
        <w:t>246*T(v22</w:t>
      </w:r>
      <w:r w:rsidR="00644CD5">
        <w:t>.</w:t>
      </w:r>
      <w:r>
        <w:t>u18) -0</w:t>
      </w:r>
      <w:r w:rsidR="00644CD5">
        <w:t>.</w:t>
      </w:r>
      <w:r>
        <w:t>258*T(v9</w:t>
      </w:r>
      <w:r w:rsidR="00644CD5">
        <w:t>.</w:t>
      </w:r>
      <w:r>
        <w:t>u10) + 0</w:t>
      </w:r>
      <w:r w:rsidR="00644CD5">
        <w:t>.</w:t>
      </w:r>
      <w:r>
        <w:t>217*T(v10</w:t>
      </w:r>
      <w:r w:rsidR="00644CD5">
        <w:t>.</w:t>
      </w:r>
      <w:r>
        <w:t>u21) + 0</w:t>
      </w:r>
      <w:r w:rsidR="00644CD5">
        <w:t>.</w:t>
      </w:r>
      <w:r>
        <w:t>251*T(v4</w:t>
      </w:r>
      <w:r w:rsidR="00644CD5">
        <w:t>.</w:t>
      </w:r>
      <w:r>
        <w:t>u7) -0</w:t>
      </w:r>
      <w:r w:rsidR="00644CD5">
        <w:t>.</w:t>
      </w:r>
      <w:r>
        <w:t>206*T(v17</w:t>
      </w:r>
      <w:r w:rsidR="00644CD5">
        <w:t>.</w:t>
      </w:r>
      <w:r>
        <w:t>u7) -0</w:t>
      </w:r>
      <w:r w:rsidR="00644CD5">
        <w:t>.</w:t>
      </w:r>
      <w:r>
        <w:t>259*T(v18</w:t>
      </w:r>
      <w:r w:rsidR="00644CD5">
        <w:t>.</w:t>
      </w:r>
      <w:r>
        <w:t>u2) -0</w:t>
      </w:r>
      <w:r w:rsidR="00644CD5">
        <w:t>.</w:t>
      </w:r>
      <w:r>
        <w:t>141*T(v21</w:t>
      </w:r>
      <w:r w:rsidR="00644CD5">
        <w:t>.</w:t>
      </w:r>
      <w:r>
        <w:t>u20) + 0</w:t>
      </w:r>
      <w:r w:rsidR="00644CD5">
        <w:t>.</w:t>
      </w:r>
      <w:r>
        <w:t>139*T(v29</w:t>
      </w:r>
      <w:r w:rsidR="00644CD5">
        <w:t>.</w:t>
      </w:r>
      <w:r>
        <w:t>u14) -0</w:t>
      </w:r>
      <w:r w:rsidR="00644CD5">
        <w:t>.</w:t>
      </w:r>
      <w:r>
        <w:t>17*T(v22</w:t>
      </w:r>
      <w:r w:rsidR="00644CD5">
        <w:t>.</w:t>
      </w:r>
      <w:r>
        <w:t>u10) + 0</w:t>
      </w:r>
      <w:r w:rsidR="00644CD5">
        <w:t>.</w:t>
      </w:r>
      <w:r>
        <w:t>146*T(v17</w:t>
      </w:r>
      <w:r w:rsidR="00644CD5">
        <w:t>.</w:t>
      </w:r>
      <w:r>
        <w:t>u16) + 0</w:t>
      </w:r>
      <w:r w:rsidR="00644CD5">
        <w:t>.</w:t>
      </w:r>
      <w:r>
        <w:t>164*T(v25</w:t>
      </w:r>
      <w:r w:rsidR="00644CD5">
        <w:t>.</w:t>
      </w:r>
      <w:r>
        <w:t>u15) -0</w:t>
      </w:r>
      <w:r w:rsidR="00644CD5">
        <w:t>.</w:t>
      </w:r>
      <w:r>
        <w:t>237*T(v17</w:t>
      </w:r>
      <w:r w:rsidR="00644CD5">
        <w:t>.</w:t>
      </w:r>
      <w:r>
        <w:t>u3) + 0</w:t>
      </w:r>
      <w:r w:rsidR="00644CD5">
        <w:t>.</w:t>
      </w:r>
      <w:r>
        <w:t>147*T(v20</w:t>
      </w:r>
      <w:r w:rsidR="00644CD5">
        <w:t>.</w:t>
      </w:r>
      <w:r>
        <w:t>u23) + 0</w:t>
      </w:r>
      <w:r w:rsidR="00644CD5">
        <w:t>.</w:t>
      </w:r>
      <w:r>
        <w:t>156*T(v23</w:t>
      </w:r>
      <w:r w:rsidR="00644CD5">
        <w:t>.</w:t>
      </w:r>
      <w:r>
        <w:t>u20) -0</w:t>
      </w:r>
      <w:r w:rsidR="00644CD5">
        <w:t>.</w:t>
      </w:r>
      <w:r>
        <w:t>184*T(v4</w:t>
      </w:r>
      <w:r w:rsidR="00644CD5">
        <w:t>.</w:t>
      </w:r>
      <w:r>
        <w:t>u33) + 0</w:t>
      </w:r>
      <w:r w:rsidR="00644CD5">
        <w:t>.</w:t>
      </w:r>
      <w:r>
        <w:t>177*T(v24</w:t>
      </w:r>
      <w:r w:rsidR="00644CD5">
        <w:t>.</w:t>
      </w:r>
      <w:r>
        <w:t>u19) + 0</w:t>
      </w:r>
      <w:r w:rsidR="00644CD5">
        <w:t>.</w:t>
      </w:r>
      <w:r>
        <w:t>166*T(v27</w:t>
      </w:r>
      <w:r w:rsidR="00644CD5">
        <w:t>.</w:t>
      </w:r>
      <w:r>
        <w:t>u16) -0</w:t>
      </w:r>
      <w:r w:rsidR="00644CD5">
        <w:t>.</w:t>
      </w:r>
      <w:r>
        <w:t>218*T(v9</w:t>
      </w:r>
      <w:r w:rsidR="00644CD5">
        <w:t>.</w:t>
      </w:r>
      <w:r>
        <w:t>u14) + 0</w:t>
      </w:r>
      <w:r w:rsidR="00644CD5">
        <w:t>.</w:t>
      </w:r>
      <w:r>
        <w:t>146*T(u31) + 0</w:t>
      </w:r>
      <w:r w:rsidR="00644CD5">
        <w:t>.</w:t>
      </w:r>
      <w:r>
        <w:t>211*T(v5</w:t>
      </w:r>
      <w:r w:rsidR="00644CD5">
        <w:t>.</w:t>
      </w:r>
      <w:r>
        <w:t>u5) + 0</w:t>
      </w:r>
      <w:r w:rsidR="00644CD5">
        <w:t>.</w:t>
      </w:r>
      <w:r>
        <w:t>165*T(v34</w:t>
      </w:r>
      <w:r w:rsidR="00644CD5">
        <w:t>.</w:t>
      </w:r>
      <w:r>
        <w:t>u9) -0</w:t>
      </w:r>
      <w:r w:rsidR="00644CD5">
        <w:t>.</w:t>
      </w:r>
      <w:r>
        <w:t>17*T(v3</w:t>
      </w:r>
      <w:r w:rsidR="00644CD5">
        <w:t>.</w:t>
      </w:r>
      <w:r>
        <w:t>u17) + 0</w:t>
      </w:r>
      <w:r w:rsidR="00644CD5">
        <w:t>.</w:t>
      </w:r>
      <w:r>
        <w:t>156*T(v34</w:t>
      </w:r>
      <w:r w:rsidR="00644CD5">
        <w:t>.</w:t>
      </w:r>
      <w:r>
        <w:t>u8) -0</w:t>
      </w:r>
      <w:r w:rsidR="00644CD5">
        <w:t>.</w:t>
      </w:r>
      <w:r>
        <w:t>194*T(v15</w:t>
      </w:r>
      <w:r w:rsidR="00644CD5">
        <w:t>.</w:t>
      </w:r>
      <w:r>
        <w:t>u10) + 0</w:t>
      </w:r>
      <w:r w:rsidR="00644CD5">
        <w:t>.</w:t>
      </w:r>
      <w:r>
        <w:t>126*T(v6) + 0</w:t>
      </w:r>
      <w:r w:rsidR="00644CD5">
        <w:t>.</w:t>
      </w:r>
      <w:r>
        <w:t>124*T(v16</w:t>
      </w:r>
      <w:r w:rsidR="00644CD5">
        <w:t>.</w:t>
      </w:r>
      <w:r>
        <w:t>u27) -0</w:t>
      </w:r>
      <w:r w:rsidR="00644CD5">
        <w:t>.</w:t>
      </w:r>
      <w:r>
        <w:t>154*T(v3</w:t>
      </w:r>
      <w:r w:rsidR="00644CD5">
        <w:t>.</w:t>
      </w:r>
      <w:r>
        <w:t>u30) + 0</w:t>
      </w:r>
      <w:r w:rsidR="00644CD5">
        <w:t>.</w:t>
      </w:r>
      <w:r>
        <w:t>182*T(v3</w:t>
      </w:r>
      <w:r w:rsidR="00644CD5">
        <w:t>.</w:t>
      </w:r>
      <w:r>
        <w:t>u22) + 0</w:t>
      </w:r>
      <w:r w:rsidR="00644CD5">
        <w:t>.</w:t>
      </w:r>
      <w:r>
        <w:t>149*T(v13</w:t>
      </w:r>
      <w:r w:rsidR="00644CD5">
        <w:t>.</w:t>
      </w:r>
      <w:r>
        <w:t>u6) -0</w:t>
      </w:r>
      <w:r w:rsidR="00644CD5">
        <w:t>.</w:t>
      </w:r>
      <w:r>
        <w:t>147*T(v3</w:t>
      </w:r>
      <w:r w:rsidR="00644CD5">
        <w:t>.</w:t>
      </w:r>
      <w:r>
        <w:t>u29) -0</w:t>
      </w:r>
      <w:r w:rsidR="00644CD5">
        <w:t>.</w:t>
      </w:r>
      <w:r>
        <w:t>149*T(v28</w:t>
      </w:r>
      <w:r w:rsidR="00644CD5">
        <w:t>.</w:t>
      </w:r>
      <w:r>
        <w:t>u4) -0</w:t>
      </w:r>
      <w:r w:rsidR="00644CD5">
        <w:t>.</w:t>
      </w:r>
      <w:r>
        <w:t>139*T(v9</w:t>
      </w:r>
      <w:r w:rsidR="00644CD5">
        <w:t>.</w:t>
      </w:r>
      <w:r>
        <w:t>u26) + 0</w:t>
      </w:r>
      <w:r w:rsidR="00644CD5">
        <w:t>.</w:t>
      </w:r>
      <w:r>
        <w:t>108*T(v2</w:t>
      </w:r>
      <w:r w:rsidR="00644CD5">
        <w:t>.</w:t>
      </w:r>
      <w:r>
        <w:t>u38) -0</w:t>
      </w:r>
      <w:r w:rsidR="00644CD5">
        <w:t>.</w:t>
      </w:r>
      <w:r>
        <w:t>102*T(v37</w:t>
      </w:r>
      <w:r w:rsidR="00644CD5">
        <w:t>.</w:t>
      </w:r>
      <w:r>
        <w:t>u4) -2</w:t>
      </w:r>
      <w:r w:rsidR="00644CD5">
        <w:t>.</w:t>
      </w:r>
      <w:r>
        <w:t>11*Length^2 -0</w:t>
      </w:r>
      <w:r w:rsidR="00644CD5">
        <w:t>.</w:t>
      </w:r>
      <w:r>
        <w:t>159*T(v9</w:t>
      </w:r>
      <w:r w:rsidR="00644CD5">
        <w:t>.</w:t>
      </w:r>
      <w:r>
        <w:t>u3) + 0</w:t>
      </w:r>
      <w:r w:rsidR="00644CD5">
        <w:t>.</w:t>
      </w:r>
      <w:r>
        <w:t>134*T(v11) -0</w:t>
      </w:r>
      <w:r w:rsidR="00644CD5">
        <w:t>.</w:t>
      </w:r>
      <w:r>
        <w:t>158*T(v26</w:t>
      </w:r>
      <w:r w:rsidR="00644CD5">
        <w:t>.</w:t>
      </w:r>
      <w:r>
        <w:t>u6) -0</w:t>
      </w:r>
      <w:r w:rsidR="00644CD5">
        <w:t>.</w:t>
      </w:r>
      <w:r>
        <w:t>133*T(v35</w:t>
      </w:r>
      <w:r w:rsidR="00644CD5">
        <w:t>.</w:t>
      </w:r>
      <w:r>
        <w:t>u3) -0</w:t>
      </w:r>
      <w:r w:rsidR="00644CD5">
        <w:t>.</w:t>
      </w:r>
      <w:r>
        <w:t>117*T(v7</w:t>
      </w:r>
      <w:r w:rsidR="00644CD5">
        <w:t>.</w:t>
      </w:r>
      <w:r>
        <w:t>u35) -0</w:t>
      </w:r>
      <w:r w:rsidR="00644CD5">
        <w:t>.</w:t>
      </w:r>
      <w:r>
        <w:t>131*T(v4</w:t>
      </w:r>
      <w:r w:rsidR="00644CD5">
        <w:t>.</w:t>
      </w:r>
      <w:r>
        <w:t>u13) + 0</w:t>
      </w:r>
      <w:r w:rsidR="00644CD5">
        <w:t>.</w:t>
      </w:r>
      <w:r>
        <w:t>187*T(v4</w:t>
      </w:r>
      <w:r w:rsidR="00644CD5">
        <w:t>.</w:t>
      </w:r>
      <w:r>
        <w:t>u8) -0</w:t>
      </w:r>
      <w:r w:rsidR="00644CD5">
        <w:t>.</w:t>
      </w:r>
      <w:r>
        <w:t>114*T(v24</w:t>
      </w:r>
      <w:r w:rsidR="00644CD5">
        <w:t>.</w:t>
      </w:r>
      <w:r>
        <w:t>u15) -0</w:t>
      </w:r>
      <w:r w:rsidR="00644CD5">
        <w:t>.</w:t>
      </w:r>
      <w:r>
        <w:t>109*T(v26</w:t>
      </w:r>
      <w:r w:rsidR="00644CD5">
        <w:t>.</w:t>
      </w:r>
      <w:r>
        <w:t>u5) + 0</w:t>
      </w:r>
      <w:r w:rsidR="00644CD5">
        <w:t>.</w:t>
      </w:r>
      <w:r>
        <w:t>113*T(v30</w:t>
      </w:r>
      <w:r w:rsidR="00644CD5">
        <w:t>.</w:t>
      </w:r>
      <w:r>
        <w:t>u8) -0</w:t>
      </w:r>
      <w:r w:rsidR="00644CD5">
        <w:t>.</w:t>
      </w:r>
      <w:r>
        <w:t>125*T(v15</w:t>
      </w:r>
      <w:r w:rsidR="00644CD5">
        <w:t>.</w:t>
      </w:r>
      <w:r>
        <w:t>u6) + 0</w:t>
      </w:r>
      <w:r w:rsidR="00644CD5">
        <w:t>.</w:t>
      </w:r>
      <w:r>
        <w:t>108*T(v15</w:t>
      </w:r>
      <w:r w:rsidR="00644CD5">
        <w:t>.</w:t>
      </w:r>
      <w:r>
        <w:t>u19) + 0</w:t>
      </w:r>
      <w:r w:rsidR="00644CD5">
        <w:t>.</w:t>
      </w:r>
      <w:r>
        <w:t>103*T(v18</w:t>
      </w:r>
      <w:r w:rsidR="00644CD5">
        <w:t>.</w:t>
      </w:r>
      <w:r>
        <w:t>u25) + 0</w:t>
      </w:r>
      <w:r w:rsidR="00644CD5">
        <w:t>.</w:t>
      </w:r>
      <w:r>
        <w:t>118*T(v7</w:t>
      </w:r>
      <w:r w:rsidR="00644CD5">
        <w:t>.</w:t>
      </w:r>
      <w:r>
        <w:t>u29) + 0</w:t>
      </w:r>
      <w:r w:rsidR="00644CD5">
        <w:t>.</w:t>
      </w:r>
      <w:r>
        <w:t>114*T(v10</w:t>
      </w:r>
      <w:r w:rsidR="00644CD5">
        <w:t>.</w:t>
      </w:r>
      <w:r>
        <w:t>u12) + 0</w:t>
      </w:r>
      <w:r w:rsidR="00644CD5">
        <w:t>.</w:t>
      </w:r>
      <w:r>
        <w:t>102*T(v17</w:t>
      </w:r>
      <w:r w:rsidR="00644CD5">
        <w:t>.</w:t>
      </w:r>
      <w:r>
        <w:t>u13) -0</w:t>
      </w:r>
      <w:r w:rsidR="00644CD5">
        <w:t>.</w:t>
      </w:r>
      <w:r>
        <w:t>109*T(v1</w:t>
      </w:r>
      <w:r w:rsidR="00644CD5">
        <w:t>.</w:t>
      </w:r>
      <w:r>
        <w:t>u36) -0</w:t>
      </w:r>
      <w:r w:rsidR="00644CD5">
        <w:t>.</w:t>
      </w:r>
      <w:r>
        <w:t>084*T(v14</w:t>
      </w:r>
      <w:r w:rsidR="00644CD5">
        <w:t>.</w:t>
      </w:r>
      <w:r>
        <w:t>u29) -0</w:t>
      </w:r>
      <w:r w:rsidR="00644CD5">
        <w:t>.</w:t>
      </w:r>
      <w:r>
        <w:t>0966*T(v10</w:t>
      </w:r>
      <w:r w:rsidR="00644CD5">
        <w:t>.</w:t>
      </w:r>
      <w:r>
        <w:t>u27) -0</w:t>
      </w:r>
      <w:r w:rsidR="00644CD5">
        <w:t>.</w:t>
      </w:r>
      <w:r>
        <w:t>0911*T(v11</w:t>
      </w:r>
      <w:r w:rsidR="00644CD5">
        <w:t>.</w:t>
      </w:r>
      <w:r>
        <w:t>u28) -0</w:t>
      </w:r>
      <w:r w:rsidR="00644CD5">
        <w:t>.</w:t>
      </w:r>
      <w:r>
        <w:t>0864*T(v18</w:t>
      </w:r>
      <w:r w:rsidR="00644CD5">
        <w:t>.</w:t>
      </w:r>
      <w:r>
        <w:t>u16) -0</w:t>
      </w:r>
      <w:r w:rsidR="00644CD5">
        <w:t>.</w:t>
      </w:r>
      <w:r>
        <w:t>0861*T(v13</w:t>
      </w:r>
      <w:r w:rsidR="00644CD5">
        <w:t>.</w:t>
      </w:r>
      <w:r>
        <w:t>u20) + 0</w:t>
      </w:r>
      <w:r w:rsidR="00644CD5">
        <w:t>.</w:t>
      </w:r>
      <w:r>
        <w:t>0851*T(v8) + 0</w:t>
      </w:r>
      <w:r w:rsidR="00644CD5">
        <w:t>.</w:t>
      </w:r>
      <w:r>
        <w:t>0953*T(v5</w:t>
      </w:r>
      <w:r w:rsidR="00644CD5">
        <w:t>.</w:t>
      </w:r>
      <w:r>
        <w:t>u26) + 0</w:t>
      </w:r>
      <w:r w:rsidR="00644CD5">
        <w:t>.</w:t>
      </w:r>
      <w:r>
        <w:t>128*T(v1</w:t>
      </w:r>
      <w:r w:rsidR="00644CD5">
        <w:t>.</w:t>
      </w:r>
      <w:r>
        <w:t>u11) + 0</w:t>
      </w:r>
      <w:r w:rsidR="00644CD5">
        <w:t>.</w:t>
      </w:r>
      <w:r>
        <w:t>124*T(v7</w:t>
      </w:r>
      <w:r w:rsidR="00644CD5">
        <w:t>.</w:t>
      </w:r>
      <w:r>
        <w:t>u6) + 0</w:t>
      </w:r>
      <w:r w:rsidR="00644CD5">
        <w:t>.</w:t>
      </w:r>
      <w:r>
        <w:t>0998*T(v6</w:t>
      </w:r>
      <w:r w:rsidR="00644CD5">
        <w:t>.</w:t>
      </w:r>
      <w:r>
        <w:t>u11) + 0</w:t>
      </w:r>
      <w:r w:rsidR="00644CD5">
        <w:t>.</w:t>
      </w:r>
      <w:r>
        <w:t>101*T(v9</w:t>
      </w:r>
      <w:r w:rsidR="00644CD5">
        <w:t>.</w:t>
      </w:r>
      <w:r>
        <w:t>u22) -0</w:t>
      </w:r>
      <w:r w:rsidR="00644CD5">
        <w:t>.</w:t>
      </w:r>
      <w:r>
        <w:t>0885*T(v20</w:t>
      </w:r>
      <w:r w:rsidR="00644CD5">
        <w:t>.</w:t>
      </w:r>
      <w:r>
        <w:t>u18) + 0</w:t>
      </w:r>
      <w:r w:rsidR="00644CD5">
        <w:t>.</w:t>
      </w:r>
      <w:r>
        <w:t>0977*T(v14</w:t>
      </w:r>
      <w:r w:rsidR="00644CD5">
        <w:t>.</w:t>
      </w:r>
      <w:r>
        <w:t>u8) + 0</w:t>
      </w:r>
      <w:r w:rsidR="00644CD5">
        <w:t>.</w:t>
      </w:r>
      <w:r>
        <w:t>0903*T(v8</w:t>
      </w:r>
      <w:r w:rsidR="00644CD5">
        <w:t>.</w:t>
      </w:r>
      <w:r>
        <w:t>u30) + 0</w:t>
      </w:r>
      <w:r w:rsidR="00644CD5">
        <w:t>.</w:t>
      </w:r>
      <w:r>
        <w:t>0942*T(v25</w:t>
      </w:r>
      <w:r w:rsidR="00644CD5">
        <w:t>.</w:t>
      </w:r>
      <w:r>
        <w:t>u2) -0</w:t>
      </w:r>
      <w:r w:rsidR="00644CD5">
        <w:t>.</w:t>
      </w:r>
      <w:r>
        <w:t>0841*T(v13</w:t>
      </w:r>
      <w:r w:rsidR="00644CD5">
        <w:t>.</w:t>
      </w:r>
      <w:r>
        <w:t>u18) + 0</w:t>
      </w:r>
      <w:r w:rsidR="00644CD5">
        <w:t>.</w:t>
      </w:r>
      <w:r>
        <w:t>0956*T(v6</w:t>
      </w:r>
      <w:r w:rsidR="00644CD5">
        <w:t>.</w:t>
      </w:r>
      <w:r>
        <w:t>u28) + 0</w:t>
      </w:r>
      <w:r w:rsidR="00644CD5">
        <w:t>.</w:t>
      </w:r>
      <w:r>
        <w:t>405*v -0</w:t>
      </w:r>
      <w:r w:rsidR="00644CD5">
        <w:t>.</w:t>
      </w:r>
      <w:r>
        <w:t>0884*T(v4</w:t>
      </w:r>
      <w:r w:rsidR="00644CD5">
        <w:t>.</w:t>
      </w:r>
      <w:r>
        <w:t>u16) + 0</w:t>
      </w:r>
      <w:r w:rsidR="00644CD5">
        <w:t>.</w:t>
      </w:r>
      <w:r>
        <w:t>0905*T(v8</w:t>
      </w:r>
      <w:r w:rsidR="00644CD5">
        <w:t>.</w:t>
      </w:r>
      <w:r>
        <w:t>u17) -0</w:t>
      </w:r>
      <w:r w:rsidR="00644CD5">
        <w:t>.</w:t>
      </w:r>
      <w:r>
        <w:t>153*T(v2</w:t>
      </w:r>
      <w:r w:rsidR="00644CD5">
        <w:t>.</w:t>
      </w:r>
      <w:r>
        <w:t>u3) + 0</w:t>
      </w:r>
      <w:r w:rsidR="00644CD5">
        <w:t>.</w:t>
      </w:r>
      <w:r>
        <w:t>0924*T(v1</w:t>
      </w:r>
      <w:r w:rsidR="00644CD5">
        <w:t>.</w:t>
      </w:r>
      <w:r>
        <w:t>u12) + 0</w:t>
      </w:r>
      <w:r w:rsidR="00644CD5">
        <w:t>.</w:t>
      </w:r>
      <w:r>
        <w:t>0606*T(v19</w:t>
      </w:r>
      <w:r w:rsidR="00644CD5">
        <w:t>.</w:t>
      </w:r>
      <w:r>
        <w:t>u24) -0</w:t>
      </w:r>
      <w:r w:rsidR="00644CD5">
        <w:t>.</w:t>
      </w:r>
      <w:r>
        <w:t>0382*T(v37) + 0</w:t>
      </w:r>
      <w:r w:rsidR="00644CD5">
        <w:t>.</w:t>
      </w:r>
      <w:r>
        <w:t>054*T(v28</w:t>
      </w:r>
      <w:r w:rsidR="00644CD5">
        <w:t>.</w:t>
      </w:r>
      <w:r>
        <w:t>u11) + 0</w:t>
      </w:r>
      <w:r w:rsidR="00644CD5">
        <w:t>.</w:t>
      </w:r>
      <w:r>
        <w:t>0558*T(v32</w:t>
      </w:r>
      <w:r w:rsidR="00644CD5">
        <w:t>.</w:t>
      </w:r>
      <w:r>
        <w:t>u9) -0</w:t>
      </w:r>
      <w:r w:rsidR="00644CD5">
        <w:t>.</w:t>
      </w:r>
      <w:r>
        <w:t>0584*T(v21</w:t>
      </w:r>
      <w:r w:rsidR="00644CD5">
        <w:t>.</w:t>
      </w:r>
      <w:r>
        <w:t>u12) + 0</w:t>
      </w:r>
      <w:r w:rsidR="00644CD5">
        <w:t>.</w:t>
      </w:r>
      <w:r>
        <w:t>049*T(v21</w:t>
      </w:r>
      <w:r w:rsidR="00644CD5">
        <w:t>.</w:t>
      </w:r>
      <w:r>
        <w:t>u3) -0</w:t>
      </w:r>
      <w:r w:rsidR="00644CD5">
        <w:t>.</w:t>
      </w:r>
      <w:r>
        <w:t>0571*T(v1</w:t>
      </w:r>
      <w:r w:rsidR="00644CD5">
        <w:t>.</w:t>
      </w:r>
      <w:r>
        <w:t>u21) -0</w:t>
      </w:r>
      <w:r w:rsidR="00644CD5">
        <w:t>.</w:t>
      </w:r>
      <w:r>
        <w:t>0481*T(v3</w:t>
      </w:r>
      <w:r w:rsidR="00644CD5">
        <w:t>.</w:t>
      </w:r>
      <w:r>
        <w:t>u32) -0</w:t>
      </w:r>
      <w:r w:rsidR="00644CD5">
        <w:t>.</w:t>
      </w:r>
      <w:r>
        <w:t>0401*T(v4</w:t>
      </w:r>
      <w:r w:rsidR="00644CD5">
        <w:t>.</w:t>
      </w:r>
      <w:r>
        <w:t>u31) + 0</w:t>
      </w:r>
      <w:r w:rsidR="00644CD5">
        <w:t>.</w:t>
      </w:r>
      <w:r>
        <w:t>0363*T(v10</w:t>
      </w:r>
      <w:r w:rsidR="00644CD5">
        <w:t>.</w:t>
      </w:r>
      <w:r>
        <w:t>u29) + 0</w:t>
      </w:r>
      <w:r w:rsidR="00644CD5">
        <w:t>.</w:t>
      </w:r>
      <w:r>
        <w:t>0402*T(v25</w:t>
      </w:r>
      <w:r w:rsidR="00644CD5">
        <w:t>.</w:t>
      </w:r>
      <w:r>
        <w:t>u5) + 0</w:t>
      </w:r>
      <w:r w:rsidR="00644CD5">
        <w:t>.</w:t>
      </w:r>
      <w:r>
        <w:t>0314*T(v15</w:t>
      </w:r>
      <w:r w:rsidR="00644CD5">
        <w:t>.</w:t>
      </w:r>
      <w:r>
        <w:t>u28) + 0</w:t>
      </w:r>
      <w:r w:rsidR="00644CD5">
        <w:t>.</w:t>
      </w:r>
      <w:r>
        <w:t>0363*T(v11</w:t>
      </w:r>
      <w:r w:rsidR="00644CD5">
        <w:t>.</w:t>
      </w:r>
      <w:r>
        <w:t>u10) -0</w:t>
      </w:r>
      <w:r w:rsidR="00644CD5">
        <w:t>.</w:t>
      </w:r>
      <w:r>
        <w:t>0305*T(v8</w:t>
      </w:r>
      <w:r w:rsidR="00644CD5">
        <w:t>.</w:t>
      </w:r>
      <w:r>
        <w:t>u33) + 0</w:t>
      </w:r>
      <w:r w:rsidR="00644CD5">
        <w:t>.</w:t>
      </w:r>
      <w:r>
        <w:t>031*T(v5</w:t>
      </w:r>
      <w:r w:rsidR="00644CD5">
        <w:t>.</w:t>
      </w:r>
      <w:r>
        <w:t>u37) -0</w:t>
      </w:r>
      <w:r w:rsidR="00644CD5">
        <w:t>.</w:t>
      </w:r>
      <w:r>
        <w:t>0317*T(v31</w:t>
      </w:r>
      <w:r w:rsidR="00644CD5">
        <w:t>.</w:t>
      </w:r>
      <w:r>
        <w:t>u7) -0</w:t>
      </w:r>
      <w:r w:rsidR="00644CD5">
        <w:t>.</w:t>
      </w:r>
      <w:r>
        <w:t>0309*T(v2</w:t>
      </w:r>
      <w:r w:rsidR="00644CD5">
        <w:t>.</w:t>
      </w:r>
      <w:r>
        <w:t>u21) + 0</w:t>
      </w:r>
      <w:r w:rsidR="00644CD5">
        <w:t>.</w:t>
      </w:r>
      <w:r>
        <w:t>0244*T(v13</w:t>
      </w:r>
      <w:r w:rsidR="00644CD5">
        <w:t>.</w:t>
      </w:r>
      <w:r>
        <w:t>u23) + 0</w:t>
      </w:r>
      <w:r w:rsidR="00644CD5">
        <w:t>.</w:t>
      </w:r>
      <w:r>
        <w:t>0258*T(v8</w:t>
      </w:r>
      <w:r w:rsidR="00644CD5">
        <w:t>.</w:t>
      </w:r>
      <w:r>
        <w:t>u27) + 0</w:t>
      </w:r>
      <w:r w:rsidR="00644CD5">
        <w:t>.</w:t>
      </w:r>
      <w:r>
        <w:t>0254*T(v15</w:t>
      </w:r>
      <w:r w:rsidR="00644CD5">
        <w:t>.</w:t>
      </w:r>
      <w:r>
        <w:t>u7) -0</w:t>
      </w:r>
      <w:r w:rsidR="00644CD5">
        <w:t>.</w:t>
      </w:r>
      <w:r>
        <w:t>0248*T(v12</w:t>
      </w:r>
      <w:r w:rsidR="00644CD5">
        <w:t>.</w:t>
      </w:r>
      <w:r>
        <w:t>u4) -0</w:t>
      </w:r>
      <w:r w:rsidR="00644CD5">
        <w:t>.</w:t>
      </w:r>
      <w:r>
        <w:t>0211*T(v8</w:t>
      </w:r>
      <w:r w:rsidR="00644CD5">
        <w:t>.</w:t>
      </w:r>
      <w:r>
        <w:t>u25) -0</w:t>
      </w:r>
      <w:r w:rsidR="00644CD5">
        <w:t>.</w:t>
      </w:r>
      <w:r>
        <w:t>0137*T(v30) + 0</w:t>
      </w:r>
      <w:r w:rsidR="00644CD5">
        <w:t>.</w:t>
      </w:r>
      <w:r>
        <w:t>0178*T(v4</w:t>
      </w:r>
      <w:r w:rsidR="00644CD5">
        <w:t>.</w:t>
      </w:r>
      <w:r>
        <w:t>u23) + 0</w:t>
      </w:r>
      <w:r w:rsidR="00644CD5">
        <w:t>.</w:t>
      </w:r>
      <w:r>
        <w:t>0179*T(v6</w:t>
      </w:r>
      <w:r w:rsidR="00644CD5">
        <w:t>.</w:t>
      </w:r>
      <w:r>
        <w:t>u21) -0</w:t>
      </w:r>
      <w:r w:rsidR="00644CD5">
        <w:t>.</w:t>
      </w:r>
      <w:r>
        <w:t>0141*T(v13) + 0</w:t>
      </w:r>
      <w:r w:rsidR="00644CD5">
        <w:t>.</w:t>
      </w:r>
      <w:r>
        <w:t>0175*T(v2</w:t>
      </w:r>
      <w:r w:rsidR="00644CD5">
        <w:t>.</w:t>
      </w:r>
      <w:r>
        <w:t>u31) + 0</w:t>
      </w:r>
      <w:r w:rsidR="00644CD5">
        <w:t>.</w:t>
      </w:r>
      <w:r>
        <w:t>0166*T(v15</w:t>
      </w:r>
      <w:r w:rsidR="00644CD5">
        <w:t>.</w:t>
      </w:r>
      <w:r>
        <w:t>u4) -0</w:t>
      </w:r>
      <w:r w:rsidR="00644CD5">
        <w:t>.</w:t>
      </w:r>
      <w:r>
        <w:t>0202*T(v14</w:t>
      </w:r>
      <w:r w:rsidR="00644CD5">
        <w:t>.</w:t>
      </w:r>
      <w:r>
        <w:t>u2) -0</w:t>
      </w:r>
      <w:r w:rsidR="00644CD5">
        <w:t>.</w:t>
      </w:r>
      <w:r>
        <w:t>0087*T(u33) -0</w:t>
      </w:r>
      <w:r w:rsidR="00644CD5">
        <w:t>.</w:t>
      </w:r>
      <w:r>
        <w:t>00733*T(v15) + 0</w:t>
      </w:r>
      <w:r w:rsidR="00644CD5">
        <w:t>.</w:t>
      </w:r>
      <w:r>
        <w:t>00719*T(v22</w:t>
      </w:r>
      <w:r w:rsidR="00644CD5">
        <w:t>.</w:t>
      </w:r>
      <w:r>
        <w:t>u13) -0</w:t>
      </w:r>
      <w:r w:rsidR="00644CD5">
        <w:t>.</w:t>
      </w:r>
      <w:r>
        <w:t>00793*T(v12</w:t>
      </w:r>
      <w:r w:rsidR="00644CD5">
        <w:t>.</w:t>
      </w:r>
      <w:r>
        <w:t>u14) -0</w:t>
      </w:r>
      <w:r w:rsidR="00644CD5">
        <w:t>.</w:t>
      </w:r>
      <w:r>
        <w:t>0068*T(v20</w:t>
      </w:r>
      <w:r w:rsidR="00644CD5">
        <w:t>.</w:t>
      </w:r>
      <w:r>
        <w:t>u19) + 0</w:t>
      </w:r>
      <w:r w:rsidR="00644CD5">
        <w:t>.</w:t>
      </w:r>
      <w:r>
        <w:t>00587*T(v11</w:t>
      </w:r>
      <w:r w:rsidR="00644CD5">
        <w:t>.</w:t>
      </w:r>
      <w:r>
        <w:t>u22) + 0</w:t>
      </w:r>
      <w:r w:rsidR="00644CD5">
        <w:t>.</w:t>
      </w:r>
      <w:r>
        <w:t>00524*T(v24</w:t>
      </w:r>
      <w:r w:rsidR="00644CD5">
        <w:t>.</w:t>
      </w:r>
      <w:r>
        <w:t>u16) + 0</w:t>
      </w:r>
      <w:r w:rsidR="00644CD5">
        <w:t>.</w:t>
      </w:r>
      <w:r>
        <w:t>00339*T(v24</w:t>
      </w:r>
      <w:r w:rsidR="00644CD5">
        <w:t>.</w:t>
      </w:r>
      <w:r>
        <w:t>u6) + 7</w:t>
      </w:r>
      <w:r w:rsidR="00644CD5">
        <w:t>.</w:t>
      </w:r>
      <w:r>
        <w:t>15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40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321*T(v6</w:t>
      </w:r>
      <w:r w:rsidR="00644CD5">
        <w:t>.</w:t>
      </w:r>
      <w:r>
        <w:t>u3) + 0</w:t>
      </w:r>
      <w:r w:rsidR="00644CD5">
        <w:t>.</w:t>
      </w:r>
      <w:r>
        <w:t>0502*NumAromAtoms + 0</w:t>
      </w:r>
      <w:r w:rsidR="00644CD5">
        <w:t>.</w:t>
      </w:r>
      <w:r>
        <w:t>52*T(v1</w:t>
      </w:r>
      <w:r w:rsidR="00644CD5">
        <w:t>.</w:t>
      </w:r>
      <w:r>
        <w:t>u17) -0</w:t>
      </w:r>
      <w:r w:rsidR="00644CD5">
        <w:t>.</w:t>
      </w:r>
      <w:r>
        <w:t>719*T(v7</w:t>
      </w:r>
      <w:r w:rsidR="00644CD5">
        <w:t>.</w:t>
      </w:r>
      <w:r>
        <w:t>u10) -0</w:t>
      </w:r>
      <w:r w:rsidR="00644CD5">
        <w:t>.</w:t>
      </w:r>
      <w:r>
        <w:t>675*T(v14</w:t>
      </w:r>
      <w:r w:rsidR="00644CD5">
        <w:t>.</w:t>
      </w:r>
      <w:r>
        <w:t>u4) -1</w:t>
      </w:r>
      <w:r w:rsidR="00644CD5">
        <w:t>.</w:t>
      </w:r>
      <w:r>
        <w:t>66*T(v20</w:t>
      </w:r>
      <w:r w:rsidR="00644CD5">
        <w:t>.</w:t>
      </w:r>
      <w:r>
        <w:t>u2) -0</w:t>
      </w:r>
      <w:r w:rsidR="00644CD5">
        <w:t>.</w:t>
      </w:r>
      <w:r>
        <w:t>646*T(v3</w:t>
      </w:r>
      <w:r w:rsidR="00644CD5">
        <w:t>.</w:t>
      </w:r>
      <w:r>
        <w:t>u7) + 1</w:t>
      </w:r>
      <w:r w:rsidR="00644CD5">
        <w:t>.</w:t>
      </w:r>
      <w:r>
        <w:t>65*T(v40</w:t>
      </w:r>
      <w:r w:rsidR="00644CD5">
        <w:t>.</w:t>
      </w:r>
      <w:r>
        <w:t>u2) + 0</w:t>
      </w:r>
      <w:r w:rsidR="00644CD5">
        <w:t>.</w:t>
      </w:r>
      <w:r>
        <w:t>633*T(v2</w:t>
      </w:r>
      <w:r w:rsidR="00644CD5">
        <w:t>.</w:t>
      </w:r>
      <w:r>
        <w:t>u27) + 0</w:t>
      </w:r>
      <w:r w:rsidR="00644CD5">
        <w:t>.</w:t>
      </w:r>
      <w:r>
        <w:t>961*T(v1</w:t>
      </w:r>
      <w:r w:rsidR="00644CD5">
        <w:t>.</w:t>
      </w:r>
      <w:r>
        <w:t>u8) -0</w:t>
      </w:r>
      <w:r w:rsidR="00644CD5">
        <w:t>.</w:t>
      </w:r>
      <w:r>
        <w:t>165*NumAcceptor + 1</w:t>
      </w:r>
      <w:r w:rsidR="00644CD5">
        <w:t>.</w:t>
      </w:r>
      <w:r>
        <w:t>17*T(v8</w:t>
      </w:r>
      <w:r w:rsidR="00644CD5">
        <w:t>.</w:t>
      </w:r>
      <w:r>
        <w:t>u6) + 20</w:t>
      </w:r>
      <w:r w:rsidR="00644CD5">
        <w:t>.</w:t>
      </w:r>
      <w:r>
        <w:t>7*Volume -1</w:t>
      </w:r>
      <w:r w:rsidR="00644CD5">
        <w:t>.</w:t>
      </w:r>
      <w:r>
        <w:t>98*T(v18</w:t>
      </w:r>
      <w:r w:rsidR="00644CD5">
        <w:t>.</w:t>
      </w:r>
      <w:r>
        <w:t>u2) + 0</w:t>
      </w:r>
      <w:r w:rsidR="00644CD5">
        <w:t>.</w:t>
      </w:r>
      <w:r>
        <w:t>069*T(v35</w:t>
      </w:r>
      <w:r w:rsidR="00644CD5">
        <w:t>.</w:t>
      </w:r>
      <w:r>
        <w:t>u2) -0</w:t>
      </w:r>
      <w:r w:rsidR="00644CD5">
        <w:t>.</w:t>
      </w:r>
      <w:r>
        <w:t>864*T(v27</w:t>
      </w:r>
      <w:r w:rsidR="00644CD5">
        <w:t>.</w:t>
      </w:r>
      <w:r>
        <w:t>u9) -0</w:t>
      </w:r>
      <w:r w:rsidR="00644CD5">
        <w:t>.</w:t>
      </w:r>
      <w:r>
        <w:t>988*T(v1</w:t>
      </w:r>
      <w:r w:rsidR="00644CD5">
        <w:t>.</w:t>
      </w:r>
      <w:r>
        <w:t>u20) + 0</w:t>
      </w:r>
      <w:r w:rsidR="00644CD5">
        <w:t>.</w:t>
      </w:r>
      <w:r>
        <w:t>0604*NumDonor + 0</w:t>
      </w:r>
      <w:r w:rsidR="00644CD5">
        <w:t>.</w:t>
      </w:r>
      <w:r>
        <w:t>733*T(v16</w:t>
      </w:r>
      <w:r w:rsidR="00644CD5">
        <w:t>.</w:t>
      </w:r>
      <w:r>
        <w:t>u1) -1</w:t>
      </w:r>
      <w:r w:rsidR="00644CD5">
        <w:t>.</w:t>
      </w:r>
      <w:r>
        <w:t>24*T(v21</w:t>
      </w:r>
      <w:r w:rsidR="00644CD5">
        <w:t>.</w:t>
      </w:r>
      <w:r>
        <w:t>u2) + 0</w:t>
      </w:r>
      <w:r w:rsidR="00644CD5">
        <w:t>.</w:t>
      </w:r>
      <w:r>
        <w:t>26*NumPositive -0</w:t>
      </w:r>
      <w:r w:rsidR="00644CD5">
        <w:t>.</w:t>
      </w:r>
      <w:r>
        <w:t>565*T(v26</w:t>
      </w:r>
      <w:r w:rsidR="00644CD5">
        <w:t>.</w:t>
      </w:r>
      <w:r>
        <w:t>u2) -28</w:t>
      </w:r>
      <w:r w:rsidR="00644CD5">
        <w:t>.</w:t>
      </w:r>
      <w:r>
        <w:t>1*Volume^2 -0</w:t>
      </w:r>
      <w:r w:rsidR="00644CD5">
        <w:t>.</w:t>
      </w:r>
      <w:r>
        <w:t>524*T(v28</w:t>
      </w:r>
      <w:r w:rsidR="00644CD5">
        <w:t>.</w:t>
      </w:r>
      <w:r>
        <w:t>u12) + 0</w:t>
      </w:r>
      <w:r w:rsidR="00644CD5">
        <w:t>.</w:t>
      </w:r>
      <w:r>
        <w:t>402*T(v1</w:t>
      </w:r>
      <w:r w:rsidR="00644CD5">
        <w:t>.</w:t>
      </w:r>
      <w:r>
        <w:t>u13) + 0</w:t>
      </w:r>
      <w:r w:rsidR="00644CD5">
        <w:t>.</w:t>
      </w:r>
      <w:r>
        <w:t>349*T(v7</w:t>
      </w:r>
      <w:r w:rsidR="00644CD5">
        <w:t>.</w:t>
      </w:r>
      <w:r>
        <w:t>u31) -1</w:t>
      </w:r>
      <w:r w:rsidR="00644CD5">
        <w:t>.</w:t>
      </w:r>
      <w:r>
        <w:t>47*T(v1</w:t>
      </w:r>
      <w:r w:rsidR="00644CD5">
        <w:t>.</w:t>
      </w:r>
      <w:r>
        <w:t>u34) + 1</w:t>
      </w:r>
      <w:r w:rsidR="00644CD5">
        <w:t>.</w:t>
      </w:r>
      <w:r>
        <w:t>23*T(v14</w:t>
      </w:r>
      <w:r w:rsidR="00644CD5">
        <w:t>.</w:t>
      </w:r>
      <w:r>
        <w:t>u2) -0</w:t>
      </w:r>
      <w:r w:rsidR="00644CD5">
        <w:t>.</w:t>
      </w:r>
      <w:r>
        <w:t>938*T(v15</w:t>
      </w:r>
      <w:r w:rsidR="00644CD5">
        <w:t>.</w:t>
      </w:r>
      <w:r>
        <w:t>u2) + 0</w:t>
      </w:r>
      <w:r w:rsidR="00644CD5">
        <w:t>.</w:t>
      </w:r>
      <w:r>
        <w:t>6*T(v20</w:t>
      </w:r>
      <w:r w:rsidR="00644CD5">
        <w:t>.</w:t>
      </w:r>
      <w:r>
        <w:t>u11) -0</w:t>
      </w:r>
      <w:r w:rsidR="00644CD5">
        <w:t>.</w:t>
      </w:r>
      <w:r>
        <w:t>985*T(v22</w:t>
      </w:r>
      <w:r w:rsidR="00644CD5">
        <w:t>.</w:t>
      </w:r>
      <w:r>
        <w:t>u12) -0</w:t>
      </w:r>
      <w:r w:rsidR="00644CD5">
        <w:t>.</w:t>
      </w:r>
      <w:r>
        <w:t>109*T(v3</w:t>
      </w:r>
      <w:r w:rsidR="00644CD5">
        <w:t>.</w:t>
      </w:r>
      <w:r>
        <w:t>u39) -0</w:t>
      </w:r>
      <w:r w:rsidR="00644CD5">
        <w:t>.</w:t>
      </w:r>
      <w:r>
        <w:t>499*T(v26</w:t>
      </w:r>
      <w:r w:rsidR="00644CD5">
        <w:t>.</w:t>
      </w:r>
      <w:r>
        <w:t>u12) -0</w:t>
      </w:r>
      <w:r w:rsidR="00644CD5">
        <w:t>.</w:t>
      </w:r>
      <w:r>
        <w:t>644*T(v10</w:t>
      </w:r>
      <w:r w:rsidR="00644CD5">
        <w:t>.</w:t>
      </w:r>
      <w:r>
        <w:t>u31) -1</w:t>
      </w:r>
      <w:r w:rsidR="00644CD5">
        <w:t>.</w:t>
      </w:r>
      <w:r>
        <w:t>14*T(v23</w:t>
      </w:r>
      <w:r w:rsidR="00644CD5">
        <w:t>.</w:t>
      </w:r>
      <w:r>
        <w:t>u2) + 1</w:t>
      </w:r>
      <w:r w:rsidR="00644CD5">
        <w:t>.</w:t>
      </w:r>
      <w:r>
        <w:t>88*T(v13</w:t>
      </w:r>
      <w:r w:rsidR="00644CD5">
        <w:t>.</w:t>
      </w:r>
      <w:r>
        <w:t>u2) -0</w:t>
      </w:r>
      <w:r w:rsidR="00644CD5">
        <w:t>.</w:t>
      </w:r>
      <w:r>
        <w:t>663*T(v8</w:t>
      </w:r>
      <w:r w:rsidR="00644CD5">
        <w:t>.</w:t>
      </w:r>
      <w:r>
        <w:t>u17) + 0</w:t>
      </w:r>
      <w:r w:rsidR="00644CD5">
        <w:t>.</w:t>
      </w:r>
      <w:r>
        <w:t>0691*T(v1</w:t>
      </w:r>
      <w:r w:rsidR="00644CD5">
        <w:t>.</w:t>
      </w:r>
      <w:r>
        <w:t>u24) -0</w:t>
      </w:r>
      <w:r w:rsidR="00644CD5">
        <w:t>.</w:t>
      </w:r>
      <w:r>
        <w:t>573*T(v26</w:t>
      </w:r>
      <w:r w:rsidR="00644CD5">
        <w:t>.</w:t>
      </w:r>
      <w:r>
        <w:t>u7) -0</w:t>
      </w:r>
      <w:r w:rsidR="00644CD5">
        <w:t>.</w:t>
      </w:r>
      <w:r>
        <w:t>000712*Lipophilicity^3 -0</w:t>
      </w:r>
      <w:r w:rsidR="00644CD5">
        <w:t>.</w:t>
      </w:r>
      <w:r>
        <w:t>601*T(v5</w:t>
      </w:r>
      <w:r w:rsidR="00644CD5">
        <w:t>.</w:t>
      </w:r>
      <w:r>
        <w:t>u13) + 0</w:t>
      </w:r>
      <w:r w:rsidR="00644CD5">
        <w:t>.</w:t>
      </w:r>
      <w:r>
        <w:t>971*T(v10</w:t>
      </w:r>
      <w:r w:rsidR="00644CD5">
        <w:t>.</w:t>
      </w:r>
      <w:r>
        <w:t>u13) -0</w:t>
      </w:r>
      <w:r w:rsidR="00644CD5">
        <w:t>.</w:t>
      </w:r>
      <w:r>
        <w:t>168*T(v13</w:t>
      </w:r>
      <w:r w:rsidR="00644CD5">
        <w:t>.</w:t>
      </w:r>
      <w:r>
        <w:t>u21) -0</w:t>
      </w:r>
      <w:r w:rsidR="00644CD5">
        <w:t>.</w:t>
      </w:r>
      <w:r>
        <w:t>19*T(v5</w:t>
      </w:r>
      <w:r w:rsidR="00644CD5">
        <w:t>.</w:t>
      </w:r>
      <w:r>
        <w:t>u33) -0</w:t>
      </w:r>
      <w:r w:rsidR="00644CD5">
        <w:t>.</w:t>
      </w:r>
      <w:r>
        <w:t>305*T(v10</w:t>
      </w:r>
      <w:r w:rsidR="00644CD5">
        <w:t>.</w:t>
      </w:r>
      <w:r>
        <w:t>u20) -0</w:t>
      </w:r>
      <w:r w:rsidR="00644CD5">
        <w:t>.</w:t>
      </w:r>
      <w:r>
        <w:t>308*T(v30</w:t>
      </w:r>
      <w:r w:rsidR="00644CD5">
        <w:t>.</w:t>
      </w:r>
      <w:r>
        <w:t>u1) -0</w:t>
      </w:r>
      <w:r w:rsidR="00644CD5">
        <w:t>.</w:t>
      </w:r>
      <w:r>
        <w:t>433*T(v8</w:t>
      </w:r>
      <w:r w:rsidR="00644CD5">
        <w:t>.</w:t>
      </w:r>
      <w:r>
        <w:t>u2) + 0</w:t>
      </w:r>
      <w:r w:rsidR="00644CD5">
        <w:t>.</w:t>
      </w:r>
      <w:r>
        <w:t>627*T(v23</w:t>
      </w:r>
      <w:r w:rsidR="00644CD5">
        <w:t>.</w:t>
      </w:r>
      <w:r>
        <w:t>u18) -0</w:t>
      </w:r>
      <w:r w:rsidR="00644CD5">
        <w:t>.</w:t>
      </w:r>
      <w:r>
        <w:t>786*T(v31</w:t>
      </w:r>
      <w:r w:rsidR="00644CD5">
        <w:t>.</w:t>
      </w:r>
      <w:r>
        <w:t>u2) + 0</w:t>
      </w:r>
      <w:r w:rsidR="00644CD5">
        <w:t>.</w:t>
      </w:r>
      <w:r>
        <w:t>904*T(u3) + 0</w:t>
      </w:r>
      <w:r w:rsidR="00644CD5">
        <w:t>.</w:t>
      </w:r>
      <w:r>
        <w:t>573*T(v6</w:t>
      </w:r>
      <w:r w:rsidR="00644CD5">
        <w:t>.</w:t>
      </w:r>
      <w:r>
        <w:t>u24) + 0</w:t>
      </w:r>
      <w:r w:rsidR="00644CD5">
        <w:t>.</w:t>
      </w:r>
      <w:r>
        <w:t>35*T(v28</w:t>
      </w:r>
      <w:r w:rsidR="00644CD5">
        <w:t>.</w:t>
      </w:r>
      <w:r>
        <w:t>u11) -0</w:t>
      </w:r>
      <w:r w:rsidR="00644CD5">
        <w:t>.</w:t>
      </w:r>
      <w:r>
        <w:t>721*T(v4</w:t>
      </w:r>
      <w:r w:rsidR="00644CD5">
        <w:t>.</w:t>
      </w:r>
      <w:r>
        <w:t>u12) -0</w:t>
      </w:r>
      <w:r w:rsidR="00644CD5">
        <w:t>.</w:t>
      </w:r>
      <w:r>
        <w:t>849*T(v39</w:t>
      </w:r>
      <w:r w:rsidR="00644CD5">
        <w:t>.</w:t>
      </w:r>
      <w:r>
        <w:t>u2) + 0</w:t>
      </w:r>
      <w:r w:rsidR="00644CD5">
        <w:t>.</w:t>
      </w:r>
      <w:r>
        <w:t>51*T(v2</w:t>
      </w:r>
      <w:r w:rsidR="00644CD5">
        <w:t>.</w:t>
      </w:r>
      <w:r>
        <w:t>u32) -0</w:t>
      </w:r>
      <w:r w:rsidR="00644CD5">
        <w:t>.</w:t>
      </w:r>
      <w:r>
        <w:t>649*T(v1</w:t>
      </w:r>
      <w:r w:rsidR="00644CD5">
        <w:t>.</w:t>
      </w:r>
      <w:r>
        <w:t>u40) -0</w:t>
      </w:r>
      <w:r w:rsidR="00644CD5">
        <w:t>.</w:t>
      </w:r>
      <w:r>
        <w:t>306*T(v24</w:t>
      </w:r>
      <w:r w:rsidR="00644CD5">
        <w:t>.</w:t>
      </w:r>
      <w:r>
        <w:t>u8) -0</w:t>
      </w:r>
      <w:r w:rsidR="00644CD5">
        <w:t>.</w:t>
      </w:r>
      <w:r>
        <w:t>898*T(v6</w:t>
      </w:r>
      <w:r w:rsidR="00644CD5">
        <w:t>.</w:t>
      </w:r>
      <w:r>
        <w:t>u29) + 0</w:t>
      </w:r>
      <w:r w:rsidR="00644CD5">
        <w:t>.</w:t>
      </w:r>
      <w:r>
        <w:t>675*T(u31) + 0</w:t>
      </w:r>
      <w:r w:rsidR="00644CD5">
        <w:t>.</w:t>
      </w:r>
      <w:r>
        <w:t>408*T(v33</w:t>
      </w:r>
      <w:r w:rsidR="00644CD5">
        <w:t>.</w:t>
      </w:r>
      <w:r>
        <w:t>u4) -0</w:t>
      </w:r>
      <w:r w:rsidR="00644CD5">
        <w:t>.</w:t>
      </w:r>
      <w:r>
        <w:t>12*T(v11</w:t>
      </w:r>
      <w:r w:rsidR="00644CD5">
        <w:t>.</w:t>
      </w:r>
      <w:r>
        <w:t>u25) -1</w:t>
      </w:r>
      <w:r w:rsidR="00644CD5">
        <w:t>.</w:t>
      </w:r>
      <w:r>
        <w:t>21*T(v1</w:t>
      </w:r>
      <w:r w:rsidR="00644CD5">
        <w:t>.</w:t>
      </w:r>
      <w:r>
        <w:t>u33) + 0</w:t>
      </w:r>
      <w:r w:rsidR="00644CD5">
        <w:t>.</w:t>
      </w:r>
      <w:r>
        <w:t>377*T(v22</w:t>
      </w:r>
      <w:r w:rsidR="00644CD5">
        <w:t>.</w:t>
      </w:r>
      <w:r>
        <w:t>u20) -0</w:t>
      </w:r>
      <w:r w:rsidR="00644CD5">
        <w:t>.</w:t>
      </w:r>
      <w:r>
        <w:t>688*T(u10) + 0</w:t>
      </w:r>
      <w:r w:rsidR="00644CD5">
        <w:t>.</w:t>
      </w:r>
      <w:r>
        <w:t>0437*T(v20</w:t>
      </w:r>
      <w:r w:rsidR="00644CD5">
        <w:t>.</w:t>
      </w:r>
      <w:r>
        <w:t>u17) + 0</w:t>
      </w:r>
      <w:r w:rsidR="00644CD5">
        <w:t>.</w:t>
      </w:r>
      <w:r>
        <w:t>662*T(v36</w:t>
      </w:r>
      <w:r w:rsidR="00644CD5">
        <w:t>.</w:t>
      </w:r>
      <w:r>
        <w:t>u6) -1</w:t>
      </w:r>
      <w:r w:rsidR="00644CD5">
        <w:t>.</w:t>
      </w:r>
      <w:r>
        <w:t>28*T(v6</w:t>
      </w:r>
      <w:r w:rsidR="00644CD5">
        <w:t>.</w:t>
      </w:r>
      <w:r>
        <w:t>u14) + 0</w:t>
      </w:r>
      <w:r w:rsidR="00644CD5">
        <w:t>.</w:t>
      </w:r>
      <w:r>
        <w:t>616*T(v8</w:t>
      </w:r>
      <w:r w:rsidR="00644CD5">
        <w:t>.</w:t>
      </w:r>
      <w:r>
        <w:t>u28) -0</w:t>
      </w:r>
      <w:r w:rsidR="00644CD5">
        <w:t>.</w:t>
      </w:r>
      <w:r>
        <w:t>277*T(v38) -0</w:t>
      </w:r>
      <w:r w:rsidR="00644CD5">
        <w:t>.</w:t>
      </w:r>
      <w:r>
        <w:t>403*T(u29) + 0</w:t>
      </w:r>
      <w:r w:rsidR="00644CD5">
        <w:t>.</w:t>
      </w:r>
      <w:r>
        <w:t>458*T(v5</w:t>
      </w:r>
      <w:r w:rsidR="00644CD5">
        <w:t>.</w:t>
      </w:r>
      <w:r>
        <w:t>u8) -0</w:t>
      </w:r>
      <w:r w:rsidR="00644CD5">
        <w:t>.</w:t>
      </w:r>
      <w:r>
        <w:t>584*T(v1</w:t>
      </w:r>
      <w:r w:rsidR="00644CD5">
        <w:t>.</w:t>
      </w:r>
      <w:r>
        <w:t>u25) -0</w:t>
      </w:r>
      <w:r w:rsidR="00644CD5">
        <w:t>.</w:t>
      </w:r>
      <w:r>
        <w:t>56*T(v14</w:t>
      </w:r>
      <w:r w:rsidR="00644CD5">
        <w:t>.</w:t>
      </w:r>
      <w:r>
        <w:t>u22) + 0</w:t>
      </w:r>
      <w:r w:rsidR="00644CD5">
        <w:t>.</w:t>
      </w:r>
      <w:r>
        <w:t>545*T(v6</w:t>
      </w:r>
      <w:r w:rsidR="00644CD5">
        <w:t>.</w:t>
      </w:r>
      <w:r>
        <w:t>u20) + 0</w:t>
      </w:r>
      <w:r w:rsidR="00644CD5">
        <w:t>.</w:t>
      </w:r>
      <w:r>
        <w:t>293*T(v14</w:t>
      </w:r>
      <w:r w:rsidR="00644CD5">
        <w:t>.</w:t>
      </w:r>
      <w:r>
        <w:t>u3) -1</w:t>
      </w:r>
      <w:r w:rsidR="00644CD5">
        <w:t>.</w:t>
      </w:r>
      <w:r>
        <w:t>06*T(v5</w:t>
      </w:r>
      <w:r w:rsidR="00644CD5">
        <w:t>.</w:t>
      </w:r>
      <w:r>
        <w:t>u1) + 0</w:t>
      </w:r>
      <w:r w:rsidR="00644CD5">
        <w:t>.</w:t>
      </w:r>
      <w:r>
        <w:t>578*T(v8</w:t>
      </w:r>
      <w:r w:rsidR="00644CD5">
        <w:t>.</w:t>
      </w:r>
      <w:r>
        <w:t>u3) + 0</w:t>
      </w:r>
      <w:r w:rsidR="00644CD5">
        <w:t>.</w:t>
      </w:r>
      <w:r>
        <w:t>663*T(v32</w:t>
      </w:r>
      <w:r w:rsidR="00644CD5">
        <w:t>.</w:t>
      </w:r>
      <w:r>
        <w:t>u9) -0</w:t>
      </w:r>
      <w:r w:rsidR="00644CD5">
        <w:t>.</w:t>
      </w:r>
      <w:r>
        <w:t>663*T(v10</w:t>
      </w:r>
      <w:r w:rsidR="00644CD5">
        <w:t>.</w:t>
      </w:r>
      <w:r>
        <w:t>u6) + 0</w:t>
      </w:r>
      <w:r w:rsidR="00644CD5">
        <w:t>.</w:t>
      </w:r>
      <w:r>
        <w:t>455*T(v7</w:t>
      </w:r>
      <w:r w:rsidR="00644CD5">
        <w:t>.</w:t>
      </w:r>
      <w:r>
        <w:t>u34) -1</w:t>
      </w:r>
      <w:r w:rsidR="00644CD5">
        <w:t>.</w:t>
      </w:r>
      <w:r>
        <w:t>04*T(v4</w:t>
      </w:r>
      <w:r w:rsidR="00644CD5">
        <w:t>.</w:t>
      </w:r>
      <w:r>
        <w:t>u29) -0</w:t>
      </w:r>
      <w:r w:rsidR="00644CD5">
        <w:t>.</w:t>
      </w:r>
      <w:r>
        <w:t>57*T(v14</w:t>
      </w:r>
      <w:r w:rsidR="00644CD5">
        <w:t>.</w:t>
      </w:r>
      <w:r>
        <w:t>u20) + 0</w:t>
      </w:r>
      <w:r w:rsidR="00644CD5">
        <w:t>.</w:t>
      </w:r>
      <w:r>
        <w:t>24*T(v6</w:t>
      </w:r>
      <w:r w:rsidR="00644CD5">
        <w:t>.</w:t>
      </w:r>
      <w:r>
        <w:t>u35) + 0</w:t>
      </w:r>
      <w:r w:rsidR="00644CD5">
        <w:t>.</w:t>
      </w:r>
      <w:r>
        <w:t>343*T(v22</w:t>
      </w:r>
      <w:r w:rsidR="00644CD5">
        <w:t>.</w:t>
      </w:r>
      <w:r>
        <w:t>u21) -0</w:t>
      </w:r>
      <w:r w:rsidR="00644CD5">
        <w:t>.</w:t>
      </w:r>
      <w:r>
        <w:t>44*T(v9</w:t>
      </w:r>
      <w:r w:rsidR="00644CD5">
        <w:t>.</w:t>
      </w:r>
      <w:r>
        <w:t>u14) -1</w:t>
      </w:r>
      <w:r w:rsidR="00644CD5">
        <w:t>.</w:t>
      </w:r>
      <w:r>
        <w:t>03*T(v2</w:t>
      </w:r>
      <w:r w:rsidR="00644CD5">
        <w:t>.</w:t>
      </w:r>
      <w:r>
        <w:t>u9) + 0</w:t>
      </w:r>
      <w:r w:rsidR="00644CD5">
        <w:t>.</w:t>
      </w:r>
      <w:r>
        <w:t>546*T(v11</w:t>
      </w:r>
      <w:r w:rsidR="00644CD5">
        <w:t>.</w:t>
      </w:r>
      <w:r>
        <w:t>u24) -1</w:t>
      </w:r>
      <w:r w:rsidR="00644CD5">
        <w:t>.</w:t>
      </w:r>
      <w:r>
        <w:t>2*T(v3</w:t>
      </w:r>
      <w:r w:rsidR="00644CD5">
        <w:t>.</w:t>
      </w:r>
      <w:r>
        <w:t>u1) + 0</w:t>
      </w:r>
      <w:r w:rsidR="00644CD5">
        <w:t>.</w:t>
      </w:r>
      <w:r>
        <w:t>202*T(v4</w:t>
      </w:r>
      <w:r w:rsidR="00644CD5">
        <w:t>.</w:t>
      </w:r>
      <w:r>
        <w:t>u18) -0</w:t>
      </w:r>
      <w:r w:rsidR="00644CD5">
        <w:t>.</w:t>
      </w:r>
      <w:r>
        <w:t>507*T(v18</w:t>
      </w:r>
      <w:r w:rsidR="00644CD5">
        <w:t>.</w:t>
      </w:r>
      <w:r>
        <w:t>u11) + 0</w:t>
      </w:r>
      <w:r w:rsidR="00644CD5">
        <w:t>.</w:t>
      </w:r>
      <w:r>
        <w:t>733*T(v10</w:t>
      </w:r>
      <w:r w:rsidR="00644CD5">
        <w:t>.</w:t>
      </w:r>
      <w:r>
        <w:t>u29) + 0</w:t>
      </w:r>
      <w:r w:rsidR="00644CD5">
        <w:t>.</w:t>
      </w:r>
      <w:r>
        <w:t>868*T(v17</w:t>
      </w:r>
      <w:r w:rsidR="00644CD5">
        <w:t>.</w:t>
      </w:r>
      <w:r>
        <w:t>u3) -0</w:t>
      </w:r>
      <w:r w:rsidR="00644CD5">
        <w:t>.</w:t>
      </w:r>
      <w:r>
        <w:t>294*T(v1</w:t>
      </w:r>
      <w:r w:rsidR="00644CD5">
        <w:t>.</w:t>
      </w:r>
      <w:r>
        <w:t>u29) + 0</w:t>
      </w:r>
      <w:r w:rsidR="00644CD5">
        <w:t>.</w:t>
      </w:r>
      <w:r>
        <w:t>32*T(v13</w:t>
      </w:r>
      <w:r w:rsidR="00644CD5">
        <w:t>.</w:t>
      </w:r>
      <w:r>
        <w:t>u13) + 0</w:t>
      </w:r>
      <w:r w:rsidR="00644CD5">
        <w:t>.</w:t>
      </w:r>
      <w:r>
        <w:t>169*T(v29</w:t>
      </w:r>
      <w:r w:rsidR="00644CD5">
        <w:t>.</w:t>
      </w:r>
      <w:r>
        <w:t>u6) -0</w:t>
      </w:r>
      <w:r w:rsidR="00644CD5">
        <w:t>.</w:t>
      </w:r>
      <w:r>
        <w:t>727*T(v21</w:t>
      </w:r>
      <w:r w:rsidR="00644CD5">
        <w:t>.</w:t>
      </w:r>
      <w:r>
        <w:t>u11) + 0</w:t>
      </w:r>
      <w:r w:rsidR="00644CD5">
        <w:t>.</w:t>
      </w:r>
      <w:r>
        <w:t>459*T(v5</w:t>
      </w:r>
      <w:r w:rsidR="00644CD5">
        <w:t>.</w:t>
      </w:r>
      <w:r>
        <w:t>u14) -0</w:t>
      </w:r>
      <w:r w:rsidR="00644CD5">
        <w:t>.</w:t>
      </w:r>
      <w:r>
        <w:t>554*T(v19</w:t>
      </w:r>
      <w:r w:rsidR="00644CD5">
        <w:t>.</w:t>
      </w:r>
      <w:r>
        <w:t>u18) + 0</w:t>
      </w:r>
      <w:r w:rsidR="00644CD5">
        <w:t>.</w:t>
      </w:r>
      <w:r>
        <w:t>27*T(v16</w:t>
      </w:r>
      <w:r w:rsidR="00644CD5">
        <w:t>.</w:t>
      </w:r>
      <w:r>
        <w:t>u25) -0</w:t>
      </w:r>
      <w:r w:rsidR="00644CD5">
        <w:t>.</w:t>
      </w:r>
      <w:r>
        <w:t>48*T(v17</w:t>
      </w:r>
      <w:r w:rsidR="00644CD5">
        <w:t>.</w:t>
      </w:r>
      <w:r>
        <w:t>u18) + 0</w:t>
      </w:r>
      <w:r w:rsidR="00644CD5">
        <w:t>.</w:t>
      </w:r>
      <w:r>
        <w:t>855*T(v15</w:t>
      </w:r>
      <w:r w:rsidR="00644CD5">
        <w:t>.</w:t>
      </w:r>
      <w:r>
        <w:t>u4) -0</w:t>
      </w:r>
      <w:r w:rsidR="00644CD5">
        <w:t>.</w:t>
      </w:r>
      <w:r>
        <w:t>435*T(v25</w:t>
      </w:r>
      <w:r w:rsidR="00644CD5">
        <w:t>.</w:t>
      </w:r>
      <w:r>
        <w:t>u1) + 0</w:t>
      </w:r>
      <w:r w:rsidR="00644CD5">
        <w:t>.</w:t>
      </w:r>
      <w:r>
        <w:t>354*T(v3</w:t>
      </w:r>
      <w:r w:rsidR="00644CD5">
        <w:t>.</w:t>
      </w:r>
      <w:r>
        <w:t>u28) + 0</w:t>
      </w:r>
      <w:r w:rsidR="00644CD5">
        <w:t>.</w:t>
      </w:r>
      <w:r>
        <w:t>474*T(v24</w:t>
      </w:r>
      <w:r w:rsidR="00644CD5">
        <w:t>.</w:t>
      </w:r>
      <w:r>
        <w:t>u3) -0</w:t>
      </w:r>
      <w:r w:rsidR="00644CD5">
        <w:t>.</w:t>
      </w:r>
      <w:r>
        <w:t>606*T(v15</w:t>
      </w:r>
      <w:r w:rsidR="00644CD5">
        <w:t>.</w:t>
      </w:r>
      <w:r>
        <w:t>u22) -0</w:t>
      </w:r>
      <w:r w:rsidR="00644CD5">
        <w:t>.</w:t>
      </w:r>
      <w:r>
        <w:t>559*T(v6</w:t>
      </w:r>
      <w:r w:rsidR="00644CD5">
        <w:t>.</w:t>
      </w:r>
      <w:r>
        <w:t>u26) + 0</w:t>
      </w:r>
      <w:r w:rsidR="00644CD5">
        <w:t>.</w:t>
      </w:r>
      <w:r>
        <w:t>397*T(v37) + 0</w:t>
      </w:r>
      <w:r w:rsidR="00644CD5">
        <w:t>.</w:t>
      </w:r>
      <w:r>
        <w:t>412*T(v9</w:t>
      </w:r>
      <w:r w:rsidR="00644CD5">
        <w:t>.</w:t>
      </w:r>
      <w:r>
        <w:t>u24) + 0</w:t>
      </w:r>
      <w:r w:rsidR="00644CD5">
        <w:t>.</w:t>
      </w:r>
      <w:r>
        <w:t>968*T(v3</w:t>
      </w:r>
      <w:r w:rsidR="00644CD5">
        <w:t>.</w:t>
      </w:r>
      <w:r>
        <w:t>u9) -0</w:t>
      </w:r>
      <w:r w:rsidR="00644CD5">
        <w:t>.</w:t>
      </w:r>
      <w:r>
        <w:t>848*T(v6</w:t>
      </w:r>
      <w:r w:rsidR="00644CD5">
        <w:t>.</w:t>
      </w:r>
      <w:r>
        <w:t>u36) -0</w:t>
      </w:r>
      <w:r w:rsidR="00644CD5">
        <w:t>.</w:t>
      </w:r>
      <w:r>
        <w:t>485*T(v18</w:t>
      </w:r>
      <w:r w:rsidR="00644CD5">
        <w:t>.</w:t>
      </w:r>
      <w:r>
        <w:t>u25) -0</w:t>
      </w:r>
      <w:r w:rsidR="00644CD5">
        <w:t>.</w:t>
      </w:r>
      <w:r>
        <w:t>085*NumHal + 0</w:t>
      </w:r>
      <w:r w:rsidR="00644CD5">
        <w:t>.</w:t>
      </w:r>
      <w:r>
        <w:t>708*T(v20</w:t>
      </w:r>
      <w:r w:rsidR="00644CD5">
        <w:t>.</w:t>
      </w:r>
      <w:r>
        <w:t>u23) -</w:t>
      </w:r>
      <w:r>
        <w:lastRenderedPageBreak/>
        <w:t>0</w:t>
      </w:r>
      <w:r w:rsidR="00644CD5">
        <w:t>.</w:t>
      </w:r>
      <w:r>
        <w:t>256*T(v18</w:t>
      </w:r>
      <w:r w:rsidR="00644CD5">
        <w:t>.</w:t>
      </w:r>
      <w:r>
        <w:t>u14) + 0</w:t>
      </w:r>
      <w:r w:rsidR="00644CD5">
        <w:t>.</w:t>
      </w:r>
      <w:r>
        <w:t>193*T(v23</w:t>
      </w:r>
      <w:r w:rsidR="00644CD5">
        <w:t>.</w:t>
      </w:r>
      <w:r>
        <w:t>u12) + 0</w:t>
      </w:r>
      <w:r w:rsidR="00644CD5">
        <w:t>.</w:t>
      </w:r>
      <w:r>
        <w:t>381*T(v8</w:t>
      </w:r>
      <w:r w:rsidR="00644CD5">
        <w:t>.</w:t>
      </w:r>
      <w:r>
        <w:t>u23) -0</w:t>
      </w:r>
      <w:r w:rsidR="00644CD5">
        <w:t>.</w:t>
      </w:r>
      <w:r>
        <w:t>5*T(v17</w:t>
      </w:r>
      <w:r w:rsidR="00644CD5">
        <w:t>.</w:t>
      </w:r>
      <w:r>
        <w:t>u8) + 0</w:t>
      </w:r>
      <w:r w:rsidR="00644CD5">
        <w:t>.</w:t>
      </w:r>
      <w:r>
        <w:t>532*T(v2</w:t>
      </w:r>
      <w:r w:rsidR="00644CD5">
        <w:t>.</w:t>
      </w:r>
      <w:r>
        <w:t>u34) + 0</w:t>
      </w:r>
      <w:r w:rsidR="00644CD5">
        <w:t>.</w:t>
      </w:r>
      <w:r>
        <w:t>371*T(v3</w:t>
      </w:r>
      <w:r w:rsidR="00644CD5">
        <w:t>.</w:t>
      </w:r>
      <w:r>
        <w:t>u6) + 0</w:t>
      </w:r>
      <w:r w:rsidR="00644CD5">
        <w:t>.</w:t>
      </w:r>
      <w:r>
        <w:t>742*T(v9</w:t>
      </w:r>
      <w:r w:rsidR="00644CD5">
        <w:t>.</w:t>
      </w:r>
      <w:r>
        <w:t>u28) + 0</w:t>
      </w:r>
      <w:r w:rsidR="00644CD5">
        <w:t>.</w:t>
      </w:r>
      <w:r>
        <w:t>785*T(v18</w:t>
      </w:r>
      <w:r w:rsidR="00644CD5">
        <w:t>.</w:t>
      </w:r>
      <w:r>
        <w:t>u12) -0</w:t>
      </w:r>
      <w:r w:rsidR="00644CD5">
        <w:t>.</w:t>
      </w:r>
      <w:r>
        <w:t>456*T(v30</w:t>
      </w:r>
      <w:r w:rsidR="00644CD5">
        <w:t>.</w:t>
      </w:r>
      <w:r>
        <w:t>u6) -0</w:t>
      </w:r>
      <w:r w:rsidR="00644CD5">
        <w:t>.</w:t>
      </w:r>
      <w:r>
        <w:t>698*T(v17</w:t>
      </w:r>
      <w:r w:rsidR="00644CD5">
        <w:t>.</w:t>
      </w:r>
      <w:r>
        <w:t>u15) -0</w:t>
      </w:r>
      <w:r w:rsidR="00644CD5">
        <w:t>.</w:t>
      </w:r>
      <w:r>
        <w:t>91*T(v23</w:t>
      </w:r>
      <w:r w:rsidR="00644CD5">
        <w:t>.</w:t>
      </w:r>
      <w:r>
        <w:t>u3) -0</w:t>
      </w:r>
      <w:r w:rsidR="00644CD5">
        <w:t>.</w:t>
      </w:r>
      <w:r>
        <w:t>328*T(v11</w:t>
      </w:r>
      <w:r w:rsidR="00644CD5">
        <w:t>.</w:t>
      </w:r>
      <w:r>
        <w:t>u18) + 0</w:t>
      </w:r>
      <w:r w:rsidR="00644CD5">
        <w:t>.</w:t>
      </w:r>
      <w:r>
        <w:t>553*T(v12</w:t>
      </w:r>
      <w:r w:rsidR="00644CD5">
        <w:t>.</w:t>
      </w:r>
      <w:r>
        <w:t>u26) + 0</w:t>
      </w:r>
      <w:r w:rsidR="00644CD5">
        <w:t>.</w:t>
      </w:r>
      <w:r>
        <w:t>94*T(v32</w:t>
      </w:r>
      <w:r w:rsidR="00644CD5">
        <w:t>.</w:t>
      </w:r>
      <w:r>
        <w:t>u2) + 0</w:t>
      </w:r>
      <w:r w:rsidR="00644CD5">
        <w:t>.</w:t>
      </w:r>
      <w:r>
        <w:t>919*T(v11</w:t>
      </w:r>
      <w:r w:rsidR="00644CD5">
        <w:t>.</w:t>
      </w:r>
      <w:r>
        <w:t>u21) + 0</w:t>
      </w:r>
      <w:r w:rsidR="00644CD5">
        <w:t>.</w:t>
      </w:r>
      <w:r>
        <w:t>403*T(v9</w:t>
      </w:r>
      <w:r w:rsidR="00644CD5">
        <w:t>.</w:t>
      </w:r>
      <w:r>
        <w:t>u30) -0</w:t>
      </w:r>
      <w:r w:rsidR="00644CD5">
        <w:t>.</w:t>
      </w:r>
      <w:r>
        <w:t>711*T(v4</w:t>
      </w:r>
      <w:r w:rsidR="00644CD5">
        <w:t>.</w:t>
      </w:r>
      <w:r>
        <w:t>u38) + 0</w:t>
      </w:r>
      <w:r w:rsidR="00644CD5">
        <w:t>.</w:t>
      </w:r>
      <w:r>
        <w:t>743*T(v5</w:t>
      </w:r>
      <w:r w:rsidR="00644CD5">
        <w:t>.</w:t>
      </w:r>
      <w:r>
        <w:t>u19) -0</w:t>
      </w:r>
      <w:r w:rsidR="00644CD5">
        <w:t>.</w:t>
      </w:r>
      <w:r>
        <w:t>382*T(v13</w:t>
      </w:r>
      <w:r w:rsidR="00644CD5">
        <w:t>.</w:t>
      </w:r>
      <w:r>
        <w:t>u9) + 0</w:t>
      </w:r>
      <w:r w:rsidR="00644CD5">
        <w:t>.</w:t>
      </w:r>
      <w:r>
        <w:t>233*T(v19</w:t>
      </w:r>
      <w:r w:rsidR="00644CD5">
        <w:t>.</w:t>
      </w:r>
      <w:r>
        <w:t>u23) + 0</w:t>
      </w:r>
      <w:r w:rsidR="00644CD5">
        <w:t>.</w:t>
      </w:r>
      <w:r>
        <w:t>744*T(v11</w:t>
      </w:r>
      <w:r w:rsidR="00644CD5">
        <w:t>.</w:t>
      </w:r>
      <w:r>
        <w:t>u13) -0</w:t>
      </w:r>
      <w:r w:rsidR="00644CD5">
        <w:t>.</w:t>
      </w:r>
      <w:r>
        <w:t>618*T(v3</w:t>
      </w:r>
      <w:r w:rsidR="00644CD5">
        <w:t>.</w:t>
      </w:r>
      <w:r>
        <w:t>u23) + 0</w:t>
      </w:r>
      <w:r w:rsidR="00644CD5">
        <w:t>.</w:t>
      </w:r>
      <w:r>
        <w:t>794*T(v4</w:t>
      </w:r>
      <w:r w:rsidR="00644CD5">
        <w:t>.</w:t>
      </w:r>
      <w:r>
        <w:t>u8) + 0</w:t>
      </w:r>
      <w:r w:rsidR="00644CD5">
        <w:t>.</w:t>
      </w:r>
      <w:r>
        <w:t>734*T(v15</w:t>
      </w:r>
      <w:r w:rsidR="00644CD5">
        <w:t>.</w:t>
      </w:r>
      <w:r>
        <w:t>u26) -0</w:t>
      </w:r>
      <w:r w:rsidR="00644CD5">
        <w:t>.</w:t>
      </w:r>
      <w:r>
        <w:t>556*T(v28</w:t>
      </w:r>
      <w:r w:rsidR="00644CD5">
        <w:t>.</w:t>
      </w:r>
      <w:r>
        <w:t>u15) -0</w:t>
      </w:r>
      <w:r w:rsidR="00644CD5">
        <w:t>.</w:t>
      </w:r>
      <w:r>
        <w:t>556*T(v16</w:t>
      </w:r>
      <w:r w:rsidR="00644CD5">
        <w:t>.</w:t>
      </w:r>
      <w:r>
        <w:t>u21) + 0</w:t>
      </w:r>
      <w:r w:rsidR="00644CD5">
        <w:t>.</w:t>
      </w:r>
      <w:r>
        <w:t>428*T(v12</w:t>
      </w:r>
      <w:r w:rsidR="00644CD5">
        <w:t>.</w:t>
      </w:r>
      <w:r>
        <w:t>u28) + 0</w:t>
      </w:r>
      <w:r w:rsidR="00644CD5">
        <w:t>.</w:t>
      </w:r>
      <w:r>
        <w:t>663*T(v15</w:t>
      </w:r>
      <w:r w:rsidR="00644CD5">
        <w:t>.</w:t>
      </w:r>
      <w:r>
        <w:t>u12) -0</w:t>
      </w:r>
      <w:r w:rsidR="00644CD5">
        <w:t>.</w:t>
      </w:r>
      <w:r>
        <w:t>821*T(v1</w:t>
      </w:r>
      <w:r w:rsidR="00644CD5">
        <w:t>.</w:t>
      </w:r>
      <w:r>
        <w:t>u7) + 0</w:t>
      </w:r>
      <w:r w:rsidR="00644CD5">
        <w:t>.</w:t>
      </w:r>
      <w:r>
        <w:t>234*T(v39) + 0</w:t>
      </w:r>
      <w:r w:rsidR="00644CD5">
        <w:t>.</w:t>
      </w:r>
      <w:r>
        <w:t>49*T(v34</w:t>
      </w:r>
      <w:r w:rsidR="00644CD5">
        <w:t>.</w:t>
      </w:r>
      <w:r>
        <w:t>u2) + 0</w:t>
      </w:r>
      <w:r w:rsidR="00644CD5">
        <w:t>.</w:t>
      </w:r>
      <w:r>
        <w:t>417*T(v19</w:t>
      </w:r>
      <w:r w:rsidR="00644CD5">
        <w:t>.</w:t>
      </w:r>
      <w:r>
        <w:t>u9) + 0</w:t>
      </w:r>
      <w:r w:rsidR="00644CD5">
        <w:t>.</w:t>
      </w:r>
      <w:r>
        <w:t>389*T(v27</w:t>
      </w:r>
      <w:r w:rsidR="00644CD5">
        <w:t>.</w:t>
      </w:r>
      <w:r>
        <w:t>u13) + 0</w:t>
      </w:r>
      <w:r w:rsidR="00644CD5">
        <w:t>.</w:t>
      </w:r>
      <w:r>
        <w:t>31*T(v31</w:t>
      </w:r>
      <w:r w:rsidR="00644CD5">
        <w:t>.</w:t>
      </w:r>
      <w:r>
        <w:t>u5) + 0</w:t>
      </w:r>
      <w:r w:rsidR="00644CD5">
        <w:t>.</w:t>
      </w:r>
      <w:r>
        <w:t>658*T(v2</w:t>
      </w:r>
      <w:r w:rsidR="00644CD5">
        <w:t>.</w:t>
      </w:r>
      <w:r>
        <w:t>u17) -0</w:t>
      </w:r>
      <w:r w:rsidR="00644CD5">
        <w:t>.</w:t>
      </w:r>
      <w:r>
        <w:t>308*T(v18</w:t>
      </w:r>
      <w:r w:rsidR="00644CD5">
        <w:t>.</w:t>
      </w:r>
      <w:r>
        <w:t>u6) + 0</w:t>
      </w:r>
      <w:r w:rsidR="00644CD5">
        <w:t>.</w:t>
      </w:r>
      <w:r>
        <w:t>717*T(v8</w:t>
      </w:r>
      <w:r w:rsidR="00644CD5">
        <w:t>.</w:t>
      </w:r>
      <w:r>
        <w:t>u20) + 0</w:t>
      </w:r>
      <w:r w:rsidR="00644CD5">
        <w:t>.</w:t>
      </w:r>
      <w:r>
        <w:t>139*MW + 6</w:t>
      </w:r>
      <w:r w:rsidR="00644CD5">
        <w:t>.</w:t>
      </w:r>
      <w:r>
        <w:t>05*Volume^3 + 0</w:t>
      </w:r>
      <w:r w:rsidR="00644CD5">
        <w:t>.</w:t>
      </w:r>
      <w:r>
        <w:t>506*T(v36</w:t>
      </w:r>
      <w:r w:rsidR="00644CD5">
        <w:t>.</w:t>
      </w:r>
      <w:r>
        <w:t>u2) -0</w:t>
      </w:r>
      <w:r w:rsidR="00644CD5">
        <w:t>.</w:t>
      </w:r>
      <w:r>
        <w:t>502*T(v20</w:t>
      </w:r>
      <w:r w:rsidR="00644CD5">
        <w:t>.</w:t>
      </w:r>
      <w:r>
        <w:t>u3) -0</w:t>
      </w:r>
      <w:r w:rsidR="00644CD5">
        <w:t>.</w:t>
      </w:r>
      <w:r>
        <w:t>472*T(v16</w:t>
      </w:r>
      <w:r w:rsidR="00644CD5">
        <w:t>.</w:t>
      </w:r>
      <w:r>
        <w:t>u6) + 0</w:t>
      </w:r>
      <w:r w:rsidR="00644CD5">
        <w:t>.</w:t>
      </w:r>
      <w:r>
        <w:t>49*T(v20</w:t>
      </w:r>
      <w:r w:rsidR="00644CD5">
        <w:t>.</w:t>
      </w:r>
      <w:r>
        <w:t>u19) -0</w:t>
      </w:r>
      <w:r w:rsidR="00644CD5">
        <w:t>.</w:t>
      </w:r>
      <w:r>
        <w:t>656*T(v3</w:t>
      </w:r>
      <w:r w:rsidR="00644CD5">
        <w:t>.</w:t>
      </w:r>
      <w:r>
        <w:t>u20) -0</w:t>
      </w:r>
      <w:r w:rsidR="00644CD5">
        <w:t>.</w:t>
      </w:r>
      <w:r>
        <w:t>535*T(v22</w:t>
      </w:r>
      <w:r w:rsidR="00644CD5">
        <w:t>.</w:t>
      </w:r>
      <w:r>
        <w:t>u4) + 0</w:t>
      </w:r>
      <w:r w:rsidR="00644CD5">
        <w:t>.</w:t>
      </w:r>
      <w:r>
        <w:t>599*T(v37</w:t>
      </w:r>
      <w:r w:rsidR="00644CD5">
        <w:t>.</w:t>
      </w:r>
      <w:r>
        <w:t>u2) -0</w:t>
      </w:r>
      <w:r w:rsidR="00644CD5">
        <w:t>.</w:t>
      </w:r>
      <w:r>
        <w:t>566*T(v24</w:t>
      </w:r>
      <w:r w:rsidR="00644CD5">
        <w:t>.</w:t>
      </w:r>
      <w:r>
        <w:t>u13) + 0</w:t>
      </w:r>
      <w:r w:rsidR="00644CD5">
        <w:t>.</w:t>
      </w:r>
      <w:r>
        <w:t>556*T(v1</w:t>
      </w:r>
      <w:r w:rsidR="00644CD5">
        <w:t>.</w:t>
      </w:r>
      <w:r>
        <w:t>u14) -0</w:t>
      </w:r>
      <w:r w:rsidR="00644CD5">
        <w:t>.</w:t>
      </w:r>
      <w:r>
        <w:t>415*T(v29</w:t>
      </w:r>
      <w:r w:rsidR="00644CD5">
        <w:t>.</w:t>
      </w:r>
      <w:r>
        <w:t>u12) -0</w:t>
      </w:r>
      <w:r w:rsidR="00644CD5">
        <w:t>.</w:t>
      </w:r>
      <w:r>
        <w:t>637*T(v6</w:t>
      </w:r>
      <w:r w:rsidR="00644CD5">
        <w:t>.</w:t>
      </w:r>
      <w:r>
        <w:t>u16) + 0</w:t>
      </w:r>
      <w:r w:rsidR="00644CD5">
        <w:t>.</w:t>
      </w:r>
      <w:r>
        <w:t>374*T(v10</w:t>
      </w:r>
      <w:r w:rsidR="00644CD5">
        <w:t>.</w:t>
      </w:r>
      <w:r>
        <w:t>u26) + 4</w:t>
      </w:r>
      <w:r w:rsidR="00644CD5">
        <w:t>.</w:t>
      </w:r>
      <w:r>
        <w:t>68*Lipophilicity -0</w:t>
      </w:r>
      <w:r w:rsidR="00644CD5">
        <w:t>.</w:t>
      </w:r>
      <w:r>
        <w:t>504*T(v21</w:t>
      </w:r>
      <w:r w:rsidR="00644CD5">
        <w:t>.</w:t>
      </w:r>
      <w:r>
        <w:t>u1) + 0</w:t>
      </w:r>
      <w:r w:rsidR="00644CD5">
        <w:t>.</w:t>
      </w:r>
      <w:r>
        <w:t>307*T(v14</w:t>
      </w:r>
      <w:r w:rsidR="00644CD5">
        <w:t>.</w:t>
      </w:r>
      <w:r>
        <w:t>u28) + 0</w:t>
      </w:r>
      <w:r w:rsidR="00644CD5">
        <w:t>.</w:t>
      </w:r>
      <w:r>
        <w:t>387*T(v29</w:t>
      </w:r>
      <w:r w:rsidR="00644CD5">
        <w:t>.</w:t>
      </w:r>
      <w:r>
        <w:t>u4) + 0</w:t>
      </w:r>
      <w:r w:rsidR="00644CD5">
        <w:t>.</w:t>
      </w:r>
      <w:r>
        <w:t>258*T(v11</w:t>
      </w:r>
      <w:r w:rsidR="00644CD5">
        <w:t>.</w:t>
      </w:r>
      <w:r>
        <w:t>u14) + 0</w:t>
      </w:r>
      <w:r w:rsidR="00644CD5">
        <w:t>.</w:t>
      </w:r>
      <w:r>
        <w:t>313*T(v32</w:t>
      </w:r>
      <w:r w:rsidR="00644CD5">
        <w:t>.</w:t>
      </w:r>
      <w:r>
        <w:t>u1) + 0</w:t>
      </w:r>
      <w:r w:rsidR="00644CD5">
        <w:t>.</w:t>
      </w:r>
      <w:r>
        <w:t>294*T(v13</w:t>
      </w:r>
      <w:r w:rsidR="00644CD5">
        <w:t>.</w:t>
      </w:r>
      <w:r>
        <w:t>u18) + 0</w:t>
      </w:r>
      <w:r w:rsidR="00644CD5">
        <w:t>.</w:t>
      </w:r>
      <w:r>
        <w:t>385*T(u30) -0</w:t>
      </w:r>
      <w:r w:rsidR="00644CD5">
        <w:t>.</w:t>
      </w:r>
      <w:r>
        <w:t>64*T(v2</w:t>
      </w:r>
      <w:r w:rsidR="00644CD5">
        <w:t>.</w:t>
      </w:r>
      <w:r>
        <w:t>u3) -0</w:t>
      </w:r>
      <w:r w:rsidR="00644CD5">
        <w:t>.</w:t>
      </w:r>
      <w:r>
        <w:t>43*T(v27</w:t>
      </w:r>
      <w:r w:rsidR="00644CD5">
        <w:t>.</w:t>
      </w:r>
      <w:r>
        <w:t>u15) -0</w:t>
      </w:r>
      <w:r w:rsidR="00644CD5">
        <w:t>.</w:t>
      </w:r>
      <w:r>
        <w:t>342*T(v7</w:t>
      </w:r>
      <w:r w:rsidR="00644CD5">
        <w:t>.</w:t>
      </w:r>
      <w:r>
        <w:t>u14) -0</w:t>
      </w:r>
      <w:r w:rsidR="00644CD5">
        <w:t>.</w:t>
      </w:r>
      <w:r>
        <w:t>351*T(v9</w:t>
      </w:r>
      <w:r w:rsidR="00644CD5">
        <w:t>.</w:t>
      </w:r>
      <w:r>
        <w:t>u5) + 0</w:t>
      </w:r>
      <w:r w:rsidR="00644CD5">
        <w:t>.</w:t>
      </w:r>
      <w:r>
        <w:t>419*T(v5</w:t>
      </w:r>
      <w:r w:rsidR="00644CD5">
        <w:t>.</w:t>
      </w:r>
      <w:r>
        <w:t>u24) + 0</w:t>
      </w:r>
      <w:r w:rsidR="00644CD5">
        <w:t>.</w:t>
      </w:r>
      <w:r>
        <w:t>473*T(v18</w:t>
      </w:r>
      <w:r w:rsidR="00644CD5">
        <w:t>.</w:t>
      </w:r>
      <w:r>
        <w:t>u15) + 0</w:t>
      </w:r>
      <w:r w:rsidR="00644CD5">
        <w:t>.</w:t>
      </w:r>
      <w:r>
        <w:t>311*T(v2</w:t>
      </w:r>
      <w:r w:rsidR="00644CD5">
        <w:t>.</w:t>
      </w:r>
      <w:r>
        <w:t>u22) + 0</w:t>
      </w:r>
      <w:r w:rsidR="00644CD5">
        <w:t>.</w:t>
      </w:r>
      <w:r>
        <w:t>443*T(v32</w:t>
      </w:r>
      <w:r w:rsidR="00644CD5">
        <w:t>.</w:t>
      </w:r>
      <w:r>
        <w:t>u7) -0</w:t>
      </w:r>
      <w:r w:rsidR="00644CD5">
        <w:t>.</w:t>
      </w:r>
      <w:r>
        <w:t>609*T(v23</w:t>
      </w:r>
      <w:r w:rsidR="00644CD5">
        <w:t>.</w:t>
      </w:r>
      <w:r>
        <w:t>u6) -0</w:t>
      </w:r>
      <w:r w:rsidR="00644CD5">
        <w:t>.</w:t>
      </w:r>
      <w:r>
        <w:t>463*T(v22</w:t>
      </w:r>
      <w:r w:rsidR="00644CD5">
        <w:t>.</w:t>
      </w:r>
      <w:r>
        <w:t>u19) + 0</w:t>
      </w:r>
      <w:r w:rsidR="00644CD5">
        <w:t>.</w:t>
      </w:r>
      <w:r>
        <w:t>483*T(v5</w:t>
      </w:r>
      <w:r w:rsidR="00644CD5">
        <w:t>.</w:t>
      </w:r>
      <w:r>
        <w:t>u32) + 0</w:t>
      </w:r>
      <w:r w:rsidR="00644CD5">
        <w:t>.</w:t>
      </w:r>
      <w:r>
        <w:t>548*T(v11</w:t>
      </w:r>
      <w:r w:rsidR="00644CD5">
        <w:t>.</w:t>
      </w:r>
      <w:r>
        <w:t>u16) + 0</w:t>
      </w:r>
      <w:r w:rsidR="00644CD5">
        <w:t>.</w:t>
      </w:r>
      <w:r>
        <w:t>495*T(v18</w:t>
      </w:r>
      <w:r w:rsidR="00644CD5">
        <w:t>.</w:t>
      </w:r>
      <w:r>
        <w:t>u5) + 0</w:t>
      </w:r>
      <w:r w:rsidR="00644CD5">
        <w:t>.</w:t>
      </w:r>
      <w:r>
        <w:t>388*T(v2</w:t>
      </w:r>
      <w:r w:rsidR="00644CD5">
        <w:t>.</w:t>
      </w:r>
      <w:r>
        <w:t>u6) -0</w:t>
      </w:r>
      <w:r w:rsidR="00644CD5">
        <w:t>.</w:t>
      </w:r>
      <w:r>
        <w:t>325*T(v21</w:t>
      </w:r>
      <w:r w:rsidR="00644CD5">
        <w:t>.</w:t>
      </w:r>
      <w:r>
        <w:t>u4) + 0</w:t>
      </w:r>
      <w:r w:rsidR="00644CD5">
        <w:t>.</w:t>
      </w:r>
      <w:r>
        <w:t>379*T(v12</w:t>
      </w:r>
      <w:r w:rsidR="00644CD5">
        <w:t>.</w:t>
      </w:r>
      <w:r>
        <w:t>u31) + 0</w:t>
      </w:r>
      <w:r w:rsidR="00644CD5">
        <w:t>.</w:t>
      </w:r>
      <w:r>
        <w:t>422*T(v8</w:t>
      </w:r>
      <w:r w:rsidR="00644CD5">
        <w:t>.</w:t>
      </w:r>
      <w:r>
        <w:t>u10) -0</w:t>
      </w:r>
      <w:r w:rsidR="00644CD5">
        <w:t>.</w:t>
      </w:r>
      <w:r>
        <w:t>391*T(v13</w:t>
      </w:r>
      <w:r w:rsidR="00644CD5">
        <w:t>.</w:t>
      </w:r>
      <w:r>
        <w:t>u7) -0</w:t>
      </w:r>
      <w:r w:rsidR="00644CD5">
        <w:t>.</w:t>
      </w:r>
      <w:r>
        <w:t>4*T(v28</w:t>
      </w:r>
      <w:r w:rsidR="00644CD5">
        <w:t>.</w:t>
      </w:r>
      <w:r>
        <w:t>u7) -0</w:t>
      </w:r>
      <w:r w:rsidR="00644CD5">
        <w:t>.</w:t>
      </w:r>
      <w:r>
        <w:t>373*T(v16</w:t>
      </w:r>
      <w:r w:rsidR="00644CD5">
        <w:t>.</w:t>
      </w:r>
      <w:r>
        <w:t>u18) + 0</w:t>
      </w:r>
      <w:r w:rsidR="00644CD5">
        <w:t>.</w:t>
      </w:r>
      <w:r>
        <w:t>277*T(v3</w:t>
      </w:r>
      <w:r w:rsidR="00644CD5">
        <w:t>.</w:t>
      </w:r>
      <w:r>
        <w:t>u35) -0</w:t>
      </w:r>
      <w:r w:rsidR="00644CD5">
        <w:t>.</w:t>
      </w:r>
      <w:r>
        <w:t>205*T(v41) -0</w:t>
      </w:r>
      <w:r w:rsidR="00644CD5">
        <w:t>.</w:t>
      </w:r>
      <w:r>
        <w:t>364*T(v18</w:t>
      </w:r>
      <w:r w:rsidR="00644CD5">
        <w:t>.</w:t>
      </w:r>
      <w:r>
        <w:t>u16) + 0</w:t>
      </w:r>
      <w:r w:rsidR="00644CD5">
        <w:t>.</w:t>
      </w:r>
      <w:r>
        <w:t>482*T(v4</w:t>
      </w:r>
      <w:r w:rsidR="00644CD5">
        <w:t>.</w:t>
      </w:r>
      <w:r>
        <w:t>u10) -0</w:t>
      </w:r>
      <w:r w:rsidR="00644CD5">
        <w:t>.</w:t>
      </w:r>
      <w:r>
        <w:t>415*T(v2</w:t>
      </w:r>
      <w:r w:rsidR="00644CD5">
        <w:t>.</w:t>
      </w:r>
      <w:r>
        <w:t>u4) -0</w:t>
      </w:r>
      <w:r w:rsidR="00644CD5">
        <w:t>.</w:t>
      </w:r>
      <w:r>
        <w:t>331*T(v37</w:t>
      </w:r>
      <w:r w:rsidR="00644CD5">
        <w:t>.</w:t>
      </w:r>
      <w:r>
        <w:t>u6) -0</w:t>
      </w:r>
      <w:r w:rsidR="00644CD5">
        <w:t>.</w:t>
      </w:r>
      <w:r>
        <w:t>288*T(v15</w:t>
      </w:r>
      <w:r w:rsidR="00644CD5">
        <w:t>.</w:t>
      </w:r>
      <w:r>
        <w:t>u8) + 0</w:t>
      </w:r>
      <w:r w:rsidR="00644CD5">
        <w:t>.</w:t>
      </w:r>
      <w:r>
        <w:t>265*T(v6</w:t>
      </w:r>
      <w:r w:rsidR="00644CD5">
        <w:t>.</w:t>
      </w:r>
      <w:r>
        <w:t>u32) + 0</w:t>
      </w:r>
      <w:r w:rsidR="00644CD5">
        <w:t>.</w:t>
      </w:r>
      <w:r>
        <w:t>316*T(v28</w:t>
      </w:r>
      <w:r w:rsidR="00644CD5">
        <w:t>.</w:t>
      </w:r>
      <w:r>
        <w:t>u14) + 0</w:t>
      </w:r>
      <w:r w:rsidR="00644CD5">
        <w:t>.</w:t>
      </w:r>
      <w:r>
        <w:t>38*T(v10</w:t>
      </w:r>
      <w:r w:rsidR="00644CD5">
        <w:t>.</w:t>
      </w:r>
      <w:r>
        <w:t>u15) -0</w:t>
      </w:r>
      <w:r w:rsidR="00644CD5">
        <w:t>.</w:t>
      </w:r>
      <w:r>
        <w:t>288*T(v11</w:t>
      </w:r>
      <w:r w:rsidR="00644CD5">
        <w:t>.</w:t>
      </w:r>
      <w:r>
        <w:t>u23) -0</w:t>
      </w:r>
      <w:r w:rsidR="00644CD5">
        <w:t>.</w:t>
      </w:r>
      <w:r>
        <w:t>271*T(v16</w:t>
      </w:r>
      <w:r w:rsidR="00644CD5">
        <w:t>.</w:t>
      </w:r>
      <w:r>
        <w:t>u20) -0</w:t>
      </w:r>
      <w:r w:rsidR="00644CD5">
        <w:t>.</w:t>
      </w:r>
      <w:r>
        <w:t>299*T(v7</w:t>
      </w:r>
      <w:r w:rsidR="00644CD5">
        <w:t>.</w:t>
      </w:r>
      <w:r>
        <w:t>u3) -0</w:t>
      </w:r>
      <w:r w:rsidR="00644CD5">
        <w:t>.</w:t>
      </w:r>
      <w:r>
        <w:t>236*T(v8</w:t>
      </w:r>
      <w:r w:rsidR="00644CD5">
        <w:t>.</w:t>
      </w:r>
      <w:r>
        <w:t>u25) + 0</w:t>
      </w:r>
      <w:r w:rsidR="00644CD5">
        <w:t>.</w:t>
      </w:r>
      <w:r>
        <w:t>365*T(v16</w:t>
      </w:r>
      <w:r w:rsidR="00644CD5">
        <w:t>.</w:t>
      </w:r>
      <w:r>
        <w:t>u11) + 0</w:t>
      </w:r>
      <w:r w:rsidR="00644CD5">
        <w:t>.</w:t>
      </w:r>
      <w:r>
        <w:t>356*T(v1</w:t>
      </w:r>
      <w:r w:rsidR="00644CD5">
        <w:t>.</w:t>
      </w:r>
      <w:r>
        <w:t>u22) + 0</w:t>
      </w:r>
      <w:r w:rsidR="00644CD5">
        <w:t>.</w:t>
      </w:r>
      <w:r>
        <w:t>367*T(v12</w:t>
      </w:r>
      <w:r w:rsidR="00644CD5">
        <w:t>.</w:t>
      </w:r>
      <w:r>
        <w:t>u15) -0</w:t>
      </w:r>
      <w:r w:rsidR="00644CD5">
        <w:t>.</w:t>
      </w:r>
      <w:r>
        <w:t>691*T(v1</w:t>
      </w:r>
      <w:r w:rsidR="00644CD5">
        <w:t>.</w:t>
      </w:r>
      <w:r>
        <w:t>u1) -0</w:t>
      </w:r>
      <w:r w:rsidR="00644CD5">
        <w:t>.</w:t>
      </w:r>
      <w:r>
        <w:t>38*T(v2</w:t>
      </w:r>
      <w:r w:rsidR="00644CD5">
        <w:t>.</w:t>
      </w:r>
      <w:r>
        <w:t>u18) + 0</w:t>
      </w:r>
      <w:r w:rsidR="00644CD5">
        <w:t>.</w:t>
      </w:r>
      <w:r>
        <w:t>307*T(v7</w:t>
      </w:r>
      <w:r w:rsidR="00644CD5">
        <w:t>.</w:t>
      </w:r>
      <w:r>
        <w:t>u26) + 0</w:t>
      </w:r>
      <w:r w:rsidR="00644CD5">
        <w:t>.</w:t>
      </w:r>
      <w:r>
        <w:t>548*T(v3</w:t>
      </w:r>
      <w:r w:rsidR="00644CD5">
        <w:t>.</w:t>
      </w:r>
      <w:r>
        <w:t>u3) -0</w:t>
      </w:r>
      <w:r w:rsidR="00644CD5">
        <w:t>.</w:t>
      </w:r>
      <w:r>
        <w:t>237*T(v9</w:t>
      </w:r>
      <w:r w:rsidR="00644CD5">
        <w:t>.</w:t>
      </w:r>
      <w:r>
        <w:t>u8) + 0</w:t>
      </w:r>
      <w:r w:rsidR="00644CD5">
        <w:t>.</w:t>
      </w:r>
      <w:r>
        <w:t>347*T(v3</w:t>
      </w:r>
      <w:r w:rsidR="00644CD5">
        <w:t>.</w:t>
      </w:r>
      <w:r>
        <w:t>u4) -0</w:t>
      </w:r>
      <w:r w:rsidR="00644CD5">
        <w:t>.</w:t>
      </w:r>
      <w:r>
        <w:t>285*T(v2</w:t>
      </w:r>
      <w:r w:rsidR="00644CD5">
        <w:t>.</w:t>
      </w:r>
      <w:r>
        <w:t>u10) -0</w:t>
      </w:r>
      <w:r w:rsidR="00644CD5">
        <w:t>.</w:t>
      </w:r>
      <w:r>
        <w:t>179*T(v14</w:t>
      </w:r>
      <w:r w:rsidR="00644CD5">
        <w:t>.</w:t>
      </w:r>
      <w:r>
        <w:t>u24) + 0</w:t>
      </w:r>
      <w:r w:rsidR="00644CD5">
        <w:t>.</w:t>
      </w:r>
      <w:r>
        <w:t>228*T(v13</w:t>
      </w:r>
      <w:r w:rsidR="00644CD5">
        <w:t>.</w:t>
      </w:r>
      <w:r>
        <w:t>u25) + 0</w:t>
      </w:r>
      <w:r w:rsidR="00644CD5">
        <w:t>.</w:t>
      </w:r>
      <w:r>
        <w:t>224*T(v12</w:t>
      </w:r>
      <w:r w:rsidR="00644CD5">
        <w:t>.</w:t>
      </w:r>
      <w:r>
        <w:t>u1) + 0</w:t>
      </w:r>
      <w:r w:rsidR="00644CD5">
        <w:t>.</w:t>
      </w:r>
      <w:r>
        <w:t>237*T(v4</w:t>
      </w:r>
      <w:r w:rsidR="00644CD5">
        <w:t>.</w:t>
      </w:r>
      <w:r>
        <w:t>u31) + 0</w:t>
      </w:r>
      <w:r w:rsidR="00644CD5">
        <w:t>.</w:t>
      </w:r>
      <w:r>
        <w:t>238*T(v10</w:t>
      </w:r>
      <w:r w:rsidR="00644CD5">
        <w:t>.</w:t>
      </w:r>
      <w:r>
        <w:t>u23) -0</w:t>
      </w:r>
      <w:r w:rsidR="00644CD5">
        <w:t>.</w:t>
      </w:r>
      <w:r>
        <w:t>178*T(v33</w:t>
      </w:r>
      <w:r w:rsidR="00644CD5">
        <w:t>.</w:t>
      </w:r>
      <w:r>
        <w:t>u10) -0</w:t>
      </w:r>
      <w:r w:rsidR="00644CD5">
        <w:t>.</w:t>
      </w:r>
      <w:r>
        <w:t>274*T(v5</w:t>
      </w:r>
      <w:r w:rsidR="00644CD5">
        <w:t>.</w:t>
      </w:r>
      <w:r>
        <w:t>u31) -0</w:t>
      </w:r>
      <w:r w:rsidR="00644CD5">
        <w:t>.</w:t>
      </w:r>
      <w:r>
        <w:t>189*T(v38</w:t>
      </w:r>
      <w:r w:rsidR="00644CD5">
        <w:t>.</w:t>
      </w:r>
      <w:r>
        <w:t>u2) -0</w:t>
      </w:r>
      <w:r w:rsidR="00644CD5">
        <w:t>.</w:t>
      </w:r>
      <w:r>
        <w:t>261*T(v12</w:t>
      </w:r>
      <w:r w:rsidR="00644CD5">
        <w:t>.</w:t>
      </w:r>
      <w:r>
        <w:t>u22) + 0</w:t>
      </w:r>
      <w:r w:rsidR="00644CD5">
        <w:t>.</w:t>
      </w:r>
      <w:r>
        <w:t>243*T(v38</w:t>
      </w:r>
      <w:r w:rsidR="00644CD5">
        <w:t>.</w:t>
      </w:r>
      <w:r>
        <w:t>u1) + 0</w:t>
      </w:r>
      <w:r w:rsidR="00644CD5">
        <w:t>.</w:t>
      </w:r>
      <w:r>
        <w:t>232*T(v38</w:t>
      </w:r>
      <w:r w:rsidR="00644CD5">
        <w:t>.</w:t>
      </w:r>
      <w:r>
        <w:t>u3) -0</w:t>
      </w:r>
      <w:r w:rsidR="00644CD5">
        <w:t>.</w:t>
      </w:r>
      <w:r>
        <w:t>243*T(v10</w:t>
      </w:r>
      <w:r w:rsidR="00644CD5">
        <w:t>.</w:t>
      </w:r>
      <w:r>
        <w:t>u18) + 0</w:t>
      </w:r>
      <w:r w:rsidR="00644CD5">
        <w:t>.</w:t>
      </w:r>
      <w:r>
        <w:t>195*T(v25</w:t>
      </w:r>
      <w:r w:rsidR="00644CD5">
        <w:t>.</w:t>
      </w:r>
      <w:r>
        <w:t>u11) + 0</w:t>
      </w:r>
      <w:r w:rsidR="00644CD5">
        <w:t>.</w:t>
      </w:r>
      <w:r>
        <w:t>21*T(v6</w:t>
      </w:r>
      <w:r w:rsidR="00644CD5">
        <w:t>.</w:t>
      </w:r>
      <w:r>
        <w:t>u19) -0</w:t>
      </w:r>
      <w:r w:rsidR="00644CD5">
        <w:t>.</w:t>
      </w:r>
      <w:r>
        <w:t>014*NumNegative + 0</w:t>
      </w:r>
      <w:r w:rsidR="00644CD5">
        <w:t>.</w:t>
      </w:r>
      <w:r>
        <w:t>205*T(v12</w:t>
      </w:r>
      <w:r w:rsidR="00644CD5">
        <w:t>.</w:t>
      </w:r>
      <w:r>
        <w:t>u14) + 0</w:t>
      </w:r>
      <w:r w:rsidR="00644CD5">
        <w:t>.</w:t>
      </w:r>
      <w:r>
        <w:t>132*T(u39) + 0</w:t>
      </w:r>
      <w:r w:rsidR="00644CD5">
        <w:t>.</w:t>
      </w:r>
      <w:r>
        <w:t>297*T(v1</w:t>
      </w:r>
      <w:r w:rsidR="00644CD5">
        <w:t>.</w:t>
      </w:r>
      <w:r>
        <w:t>u16) -0</w:t>
      </w:r>
      <w:r w:rsidR="00644CD5">
        <w:t>.</w:t>
      </w:r>
      <w:r>
        <w:t>145*T(v39</w:t>
      </w:r>
      <w:r w:rsidR="00644CD5">
        <w:t>.</w:t>
      </w:r>
      <w:r>
        <w:t>u3) + 0</w:t>
      </w:r>
      <w:r w:rsidR="00644CD5">
        <w:t>.</w:t>
      </w:r>
      <w:r>
        <w:t>274*T(v13</w:t>
      </w:r>
      <w:r w:rsidR="00644CD5">
        <w:t>.</w:t>
      </w:r>
      <w:r>
        <w:t>u8) + 0</w:t>
      </w:r>
      <w:r w:rsidR="00644CD5">
        <w:t>.</w:t>
      </w:r>
      <w:r>
        <w:t>275*T(v6</w:t>
      </w:r>
      <w:r w:rsidR="00644CD5">
        <w:t>.</w:t>
      </w:r>
      <w:r>
        <w:t>u25) -0</w:t>
      </w:r>
      <w:r w:rsidR="00644CD5">
        <w:t>.</w:t>
      </w:r>
      <w:r>
        <w:t>173*T(v30</w:t>
      </w:r>
      <w:r w:rsidR="00644CD5">
        <w:t>.</w:t>
      </w:r>
      <w:r>
        <w:t>u4) -0</w:t>
      </w:r>
      <w:r w:rsidR="00644CD5">
        <w:t>.</w:t>
      </w:r>
      <w:r>
        <w:t>202*T(v25</w:t>
      </w:r>
      <w:r w:rsidR="00644CD5">
        <w:t>.</w:t>
      </w:r>
      <w:r>
        <w:t>u6) -0</w:t>
      </w:r>
      <w:r w:rsidR="00644CD5">
        <w:t>.</w:t>
      </w:r>
      <w:r>
        <w:t>162*T(v36</w:t>
      </w:r>
      <w:r w:rsidR="00644CD5">
        <w:t>.</w:t>
      </w:r>
      <w:r>
        <w:t>u7) + 0</w:t>
      </w:r>
      <w:r w:rsidR="00644CD5">
        <w:t>.</w:t>
      </w:r>
      <w:r>
        <w:t>196*T(v17</w:t>
      </w:r>
      <w:r w:rsidR="00644CD5">
        <w:t>.</w:t>
      </w:r>
      <w:r>
        <w:t>u23) -0</w:t>
      </w:r>
      <w:r w:rsidR="00644CD5">
        <w:t>.</w:t>
      </w:r>
      <w:r>
        <w:t>177*T(v4</w:t>
      </w:r>
      <w:r w:rsidR="00644CD5">
        <w:t>.</w:t>
      </w:r>
      <w:r>
        <w:t>u13) -0</w:t>
      </w:r>
      <w:r w:rsidR="00644CD5">
        <w:t>.</w:t>
      </w:r>
      <w:r>
        <w:t>165*T(v19</w:t>
      </w:r>
      <w:r w:rsidR="00644CD5">
        <w:t>.</w:t>
      </w:r>
      <w:r>
        <w:t>u10) -0</w:t>
      </w:r>
      <w:r w:rsidR="00644CD5">
        <w:t>.</w:t>
      </w:r>
      <w:r>
        <w:t>177*T(v22</w:t>
      </w:r>
      <w:r w:rsidR="00644CD5">
        <w:t>.</w:t>
      </w:r>
      <w:r>
        <w:t>u13) + 0</w:t>
      </w:r>
      <w:r w:rsidR="00644CD5">
        <w:t>.</w:t>
      </w:r>
      <w:r>
        <w:t>162*T(v18</w:t>
      </w:r>
      <w:r w:rsidR="00644CD5">
        <w:t>.</w:t>
      </w:r>
      <w:r>
        <w:t>u4) + 0</w:t>
      </w:r>
      <w:r w:rsidR="00644CD5">
        <w:t>.</w:t>
      </w:r>
      <w:r>
        <w:t>162*T(v9</w:t>
      </w:r>
      <w:r w:rsidR="00644CD5">
        <w:t>.</w:t>
      </w:r>
      <w:r>
        <w:t>u11) + 0</w:t>
      </w:r>
      <w:r w:rsidR="00644CD5">
        <w:t>.</w:t>
      </w:r>
      <w:r>
        <w:t>143*T(v4</w:t>
      </w:r>
      <w:r w:rsidR="00644CD5">
        <w:t>.</w:t>
      </w:r>
      <w:r>
        <w:t>u23) + 0</w:t>
      </w:r>
      <w:r w:rsidR="00644CD5">
        <w:t>.</w:t>
      </w:r>
      <w:r>
        <w:t>197*T(v2) + 0</w:t>
      </w:r>
      <w:r w:rsidR="00644CD5">
        <w:t>.</w:t>
      </w:r>
      <w:r>
        <w:t>133*T(v2</w:t>
      </w:r>
      <w:r w:rsidR="00644CD5">
        <w:t>.</w:t>
      </w:r>
      <w:r>
        <w:t>u41) + 0</w:t>
      </w:r>
      <w:r w:rsidR="00644CD5">
        <w:t>.</w:t>
      </w:r>
      <w:r>
        <w:t>174*T(v28</w:t>
      </w:r>
      <w:r w:rsidR="00644CD5">
        <w:t>.</w:t>
      </w:r>
      <w:r>
        <w:t>u6) + 0</w:t>
      </w:r>
      <w:r w:rsidR="00644CD5">
        <w:t>.</w:t>
      </w:r>
      <w:r>
        <w:t>186*T(v21</w:t>
      </w:r>
      <w:r w:rsidR="00644CD5">
        <w:t>.</w:t>
      </w:r>
      <w:r>
        <w:t>u3) -0</w:t>
      </w:r>
      <w:r w:rsidR="00644CD5">
        <w:t>.</w:t>
      </w:r>
      <w:r>
        <w:t>152*T(v11</w:t>
      </w:r>
      <w:r w:rsidR="00644CD5">
        <w:t>.</w:t>
      </w:r>
      <w:r>
        <w:t>u11) -0</w:t>
      </w:r>
      <w:r w:rsidR="00644CD5">
        <w:t>.</w:t>
      </w:r>
      <w:r>
        <w:t>153*T(v8</w:t>
      </w:r>
      <w:r w:rsidR="00644CD5">
        <w:t>.</w:t>
      </w:r>
      <w:r>
        <w:t>u21) -0</w:t>
      </w:r>
      <w:r w:rsidR="00644CD5">
        <w:t>.</w:t>
      </w:r>
      <w:r>
        <w:t>166*T(v32</w:t>
      </w:r>
      <w:r w:rsidR="00644CD5">
        <w:t>.</w:t>
      </w:r>
      <w:r>
        <w:t>u5) + 0</w:t>
      </w:r>
      <w:r w:rsidR="00644CD5">
        <w:t>.</w:t>
      </w:r>
      <w:r>
        <w:t>175*T(v3</w:t>
      </w:r>
      <w:r w:rsidR="00644CD5">
        <w:t>.</w:t>
      </w:r>
      <w:r>
        <w:t>u21) -0</w:t>
      </w:r>
      <w:r w:rsidR="00644CD5">
        <w:t>.</w:t>
      </w:r>
      <w:r>
        <w:t>178*T(v5</w:t>
      </w:r>
      <w:r w:rsidR="00644CD5">
        <w:t>.</w:t>
      </w:r>
      <w:r>
        <w:t>u20) + 0</w:t>
      </w:r>
      <w:r w:rsidR="00644CD5">
        <w:t>.</w:t>
      </w:r>
      <w:r>
        <w:t>142*T(v3</w:t>
      </w:r>
      <w:r w:rsidR="00644CD5">
        <w:t>.</w:t>
      </w:r>
      <w:r>
        <w:t>u40) -0</w:t>
      </w:r>
      <w:r w:rsidR="00644CD5">
        <w:t>.</w:t>
      </w:r>
      <w:r>
        <w:t>148*T(v21</w:t>
      </w:r>
      <w:r w:rsidR="00644CD5">
        <w:t>.</w:t>
      </w:r>
      <w:r>
        <w:t>u12) + 0</w:t>
      </w:r>
      <w:r w:rsidR="00644CD5">
        <w:t>.</w:t>
      </w:r>
      <w:r>
        <w:t>113*T(v11</w:t>
      </w:r>
      <w:r w:rsidR="00644CD5">
        <w:t>.</w:t>
      </w:r>
      <w:r>
        <w:t>u29) + 0</w:t>
      </w:r>
      <w:r w:rsidR="00644CD5">
        <w:t>.</w:t>
      </w:r>
      <w:r>
        <w:t>121*T(v9</w:t>
      </w:r>
      <w:r w:rsidR="00644CD5">
        <w:t>.</w:t>
      </w:r>
      <w:r>
        <w:t>u19) -0</w:t>
      </w:r>
      <w:r w:rsidR="00644CD5">
        <w:t>.</w:t>
      </w:r>
      <w:r>
        <w:t>131*T(v4</w:t>
      </w:r>
      <w:r w:rsidR="00644CD5">
        <w:t>.</w:t>
      </w:r>
      <w:r>
        <w:t>u22) + 0</w:t>
      </w:r>
      <w:r w:rsidR="00644CD5">
        <w:t>.</w:t>
      </w:r>
      <w:r>
        <w:t>0925*T(v25</w:t>
      </w:r>
      <w:r w:rsidR="00644CD5">
        <w:t>.</w:t>
      </w:r>
      <w:r>
        <w:t>u14) + 0</w:t>
      </w:r>
      <w:r w:rsidR="00644CD5">
        <w:t>.</w:t>
      </w:r>
      <w:r>
        <w:t>12*T(v21</w:t>
      </w:r>
      <w:r w:rsidR="00644CD5">
        <w:t>.</w:t>
      </w:r>
      <w:r>
        <w:t>u5) + 0</w:t>
      </w:r>
      <w:r w:rsidR="00644CD5">
        <w:t>.</w:t>
      </w:r>
      <w:r>
        <w:t>133*T(u6) + 0</w:t>
      </w:r>
      <w:r w:rsidR="00644CD5">
        <w:t>.</w:t>
      </w:r>
      <w:r>
        <w:t>554*Length + 0</w:t>
      </w:r>
      <w:r w:rsidR="00644CD5">
        <w:t>.</w:t>
      </w:r>
      <w:r>
        <w:t>117*T(v12</w:t>
      </w:r>
      <w:r w:rsidR="00644CD5">
        <w:t>.</w:t>
      </w:r>
      <w:r>
        <w:t>u2) -0</w:t>
      </w:r>
      <w:r w:rsidR="00644CD5">
        <w:t>.</w:t>
      </w:r>
      <w:r>
        <w:t>0763*T(v23</w:t>
      </w:r>
      <w:r w:rsidR="00644CD5">
        <w:t>.</w:t>
      </w:r>
      <w:r>
        <w:t>u20) + 0</w:t>
      </w:r>
      <w:r w:rsidR="00644CD5">
        <w:t>.</w:t>
      </w:r>
      <w:r>
        <w:t>0637*T(v9) + 0</w:t>
      </w:r>
      <w:r w:rsidR="00644CD5">
        <w:t>.</w:t>
      </w:r>
      <w:r>
        <w:t>0792*T(v36</w:t>
      </w:r>
      <w:r w:rsidR="00644CD5">
        <w:t>.</w:t>
      </w:r>
      <w:r>
        <w:t>u3) -0</w:t>
      </w:r>
      <w:r w:rsidR="00644CD5">
        <w:t>.</w:t>
      </w:r>
      <w:r>
        <w:t>0881*T(v14</w:t>
      </w:r>
      <w:r w:rsidR="00644CD5">
        <w:t>.</w:t>
      </w:r>
      <w:r>
        <w:t>u8) -0</w:t>
      </w:r>
      <w:r w:rsidR="00644CD5">
        <w:t>.</w:t>
      </w:r>
      <w:r>
        <w:t>0563*T(v27) -0</w:t>
      </w:r>
      <w:r w:rsidR="00644CD5">
        <w:t>.</w:t>
      </w:r>
      <w:r>
        <w:t>0716*T(v18</w:t>
      </w:r>
      <w:r w:rsidR="00644CD5">
        <w:t>.</w:t>
      </w:r>
      <w:r>
        <w:t>u21) + 0</w:t>
      </w:r>
      <w:r w:rsidR="00644CD5">
        <w:t>.</w:t>
      </w:r>
      <w:r>
        <w:t>0826*T(v4) + 0</w:t>
      </w:r>
      <w:r w:rsidR="00644CD5">
        <w:t>.</w:t>
      </w:r>
      <w:r>
        <w:t>0913*T(v7</w:t>
      </w:r>
      <w:r w:rsidR="00644CD5">
        <w:t>.</w:t>
      </w:r>
      <w:r>
        <w:t>u5) -0</w:t>
      </w:r>
      <w:r w:rsidR="00644CD5">
        <w:t>.</w:t>
      </w:r>
      <w:r>
        <w:t>0739*T(v1</w:t>
      </w:r>
      <w:r w:rsidR="00644CD5">
        <w:t>.</w:t>
      </w:r>
      <w:r>
        <w:t>u27) + 0</w:t>
      </w:r>
      <w:r w:rsidR="00644CD5">
        <w:t>.</w:t>
      </w:r>
      <w:r>
        <w:t>0592*T(v19</w:t>
      </w:r>
      <w:r w:rsidR="00644CD5">
        <w:t>.</w:t>
      </w:r>
      <w:r>
        <w:t>u20) -0</w:t>
      </w:r>
      <w:r w:rsidR="00644CD5">
        <w:t>.</w:t>
      </w:r>
      <w:r>
        <w:t>0851*T(v3</w:t>
      </w:r>
      <w:r w:rsidR="00644CD5">
        <w:t>.</w:t>
      </w:r>
      <w:r>
        <w:t>u27) -0</w:t>
      </w:r>
      <w:r w:rsidR="00644CD5">
        <w:t>.</w:t>
      </w:r>
      <w:r>
        <w:t>0393*T(v29) + 0</w:t>
      </w:r>
      <w:r w:rsidR="00644CD5">
        <w:t>.</w:t>
      </w:r>
      <w:r>
        <w:t>0708*T(v30</w:t>
      </w:r>
      <w:r w:rsidR="00644CD5">
        <w:t>.</w:t>
      </w:r>
      <w:r>
        <w:t>u2) -0</w:t>
      </w:r>
      <w:r w:rsidR="00644CD5">
        <w:t>.</w:t>
      </w:r>
      <w:r>
        <w:t>096*T(v6</w:t>
      </w:r>
      <w:r w:rsidR="00644CD5">
        <w:t>.</w:t>
      </w:r>
      <w:r>
        <w:t>u2) -0</w:t>
      </w:r>
      <w:r w:rsidR="00644CD5">
        <w:t>.</w:t>
      </w:r>
      <w:r>
        <w:t>0529*T(v8</w:t>
      </w:r>
      <w:r w:rsidR="00644CD5">
        <w:t>.</w:t>
      </w:r>
      <w:r>
        <w:t>u32) -0</w:t>
      </w:r>
      <w:r w:rsidR="00644CD5">
        <w:t>.</w:t>
      </w:r>
      <w:r>
        <w:t>0432*T(v12</w:t>
      </w:r>
      <w:r w:rsidR="00644CD5">
        <w:t>.</w:t>
      </w:r>
      <w:r>
        <w:t>u5) + 0</w:t>
      </w:r>
      <w:r w:rsidR="00644CD5">
        <w:t>.</w:t>
      </w:r>
      <w:r>
        <w:t>029*T(v39</w:t>
      </w:r>
      <w:r w:rsidR="00644CD5">
        <w:t>.</w:t>
      </w:r>
      <w:r>
        <w:t>u1) + 0</w:t>
      </w:r>
      <w:r w:rsidR="00644CD5">
        <w:t>.</w:t>
      </w:r>
      <w:r>
        <w:t>0337*T(v19</w:t>
      </w:r>
      <w:r w:rsidR="00644CD5">
        <w:t>.</w:t>
      </w:r>
      <w:r>
        <w:t>u17) + 0</w:t>
      </w:r>
      <w:r w:rsidR="00644CD5">
        <w:t>.</w:t>
      </w:r>
      <w:r>
        <w:t>00802*Lipophilicity^2 + 0</w:t>
      </w:r>
      <w:r w:rsidR="00644CD5">
        <w:t>.</w:t>
      </w:r>
      <w:r>
        <w:t>0312*T(v13</w:t>
      </w:r>
      <w:r w:rsidR="00644CD5">
        <w:t>.</w:t>
      </w:r>
      <w:r>
        <w:t>u24) -0</w:t>
      </w:r>
      <w:r w:rsidR="00644CD5">
        <w:t>.</w:t>
      </w:r>
      <w:r>
        <w:t>0284*T(v28</w:t>
      </w:r>
      <w:r w:rsidR="00644CD5">
        <w:t>.</w:t>
      </w:r>
      <w:r>
        <w:t>u10) -0</w:t>
      </w:r>
      <w:r w:rsidR="00644CD5">
        <w:t>.</w:t>
      </w:r>
      <w:r>
        <w:t>0285*T(v14</w:t>
      </w:r>
      <w:r w:rsidR="00644CD5">
        <w:t>.</w:t>
      </w:r>
      <w:r>
        <w:t>u23) + 0</w:t>
      </w:r>
      <w:r w:rsidR="00644CD5">
        <w:t>.</w:t>
      </w:r>
      <w:r>
        <w:t>023*T(v27</w:t>
      </w:r>
      <w:r w:rsidR="00644CD5">
        <w:t>.</w:t>
      </w:r>
      <w:r>
        <w:t>u11) + 0</w:t>
      </w:r>
      <w:r w:rsidR="00644CD5">
        <w:t>.</w:t>
      </w:r>
      <w:r>
        <w:t>0227*T(u22) -0</w:t>
      </w:r>
      <w:r w:rsidR="00644CD5">
        <w:t>.</w:t>
      </w:r>
      <w:r>
        <w:t>0281*T(v9</w:t>
      </w:r>
      <w:r w:rsidR="00644CD5">
        <w:t>.</w:t>
      </w:r>
      <w:r>
        <w:t>u25) -0</w:t>
      </w:r>
      <w:r w:rsidR="00644CD5">
        <w:t>.</w:t>
      </w:r>
      <w:r>
        <w:t>0253*T(v18</w:t>
      </w:r>
      <w:r w:rsidR="00644CD5">
        <w:t>.</w:t>
      </w:r>
      <w:r>
        <w:t>u18) -0</w:t>
      </w:r>
      <w:r w:rsidR="00644CD5">
        <w:t>.</w:t>
      </w:r>
      <w:r>
        <w:t>0203*T(v2</w:t>
      </w:r>
      <w:r w:rsidR="00644CD5">
        <w:t>.</w:t>
      </w:r>
      <w:r>
        <w:t>u35) + 0</w:t>
      </w:r>
      <w:r w:rsidR="00644CD5">
        <w:t>.</w:t>
      </w:r>
      <w:r>
        <w:t>0156*T(v41</w:t>
      </w:r>
      <w:r w:rsidR="00644CD5">
        <w:t>.</w:t>
      </w:r>
      <w:r>
        <w:t>u1) + 0</w:t>
      </w:r>
      <w:r w:rsidR="00644CD5">
        <w:t>.</w:t>
      </w:r>
      <w:r>
        <w:t>0205*T(v2</w:t>
      </w:r>
      <w:r w:rsidR="00644CD5">
        <w:t>.</w:t>
      </w:r>
      <w:r>
        <w:t>u20) -0</w:t>
      </w:r>
      <w:r w:rsidR="00644CD5">
        <w:t>.</w:t>
      </w:r>
      <w:r>
        <w:t>0229*T(v3</w:t>
      </w:r>
      <w:r w:rsidR="00644CD5">
        <w:t>.</w:t>
      </w:r>
      <w:r>
        <w:t>u10) + 0</w:t>
      </w:r>
      <w:r w:rsidR="00644CD5">
        <w:t>.</w:t>
      </w:r>
      <w:r>
        <w:t>0211*T(v1</w:t>
      </w:r>
      <w:r w:rsidR="00644CD5">
        <w:t>.</w:t>
      </w:r>
      <w:r>
        <w:t>u9) -0</w:t>
      </w:r>
      <w:r w:rsidR="00644CD5">
        <w:t>.</w:t>
      </w:r>
      <w:r>
        <w:t>0158*T(v11</w:t>
      </w:r>
      <w:r w:rsidR="00644CD5">
        <w:t>.</w:t>
      </w:r>
      <w:r>
        <w:t>u17) -0</w:t>
      </w:r>
      <w:r w:rsidR="00644CD5">
        <w:t>.</w:t>
      </w:r>
      <w:r>
        <w:t>013*T(v12</w:t>
      </w:r>
      <w:r w:rsidR="00644CD5">
        <w:t>.</w:t>
      </w:r>
      <w:r>
        <w:t>u4) + 0</w:t>
      </w:r>
      <w:r w:rsidR="00644CD5">
        <w:t>.</w:t>
      </w:r>
      <w:r>
        <w:t>00703*T(v40</w:t>
      </w:r>
      <w:r w:rsidR="00644CD5">
        <w:t>.</w:t>
      </w:r>
      <w:r>
        <w:t>u1) + 0</w:t>
      </w:r>
      <w:r w:rsidR="00644CD5">
        <w:t>.</w:t>
      </w:r>
      <w:r>
        <w:t>00931*T(v10</w:t>
      </w:r>
      <w:r w:rsidR="00644CD5">
        <w:t>.</w:t>
      </w:r>
      <w:r>
        <w:t>u17) + 0</w:t>
      </w:r>
      <w:r w:rsidR="00644CD5">
        <w:t>.</w:t>
      </w:r>
      <w:r>
        <w:t>00393*T(v13</w:t>
      </w:r>
      <w:r w:rsidR="00644CD5">
        <w:t>.</w:t>
      </w:r>
      <w:r>
        <w:t>u27) + 0</w:t>
      </w:r>
      <w:r w:rsidR="00644CD5">
        <w:t>.</w:t>
      </w:r>
      <w:r>
        <w:t>00348*T(v18</w:t>
      </w:r>
      <w:r w:rsidR="00644CD5">
        <w:t>.</w:t>
      </w:r>
      <w:r>
        <w:t>u20) + 0</w:t>
      </w:r>
      <w:r w:rsidR="00644CD5">
        <w:t>.</w:t>
      </w:r>
      <w:r>
        <w:t>00281*T(v12</w:t>
      </w:r>
      <w:r w:rsidR="00644CD5">
        <w:t>.</w:t>
      </w:r>
      <w:r>
        <w:t>u29) -0</w:t>
      </w:r>
      <w:r w:rsidR="00644CD5">
        <w:t>.</w:t>
      </w:r>
      <w:r>
        <w:t>00184*T(v6</w:t>
      </w:r>
      <w:r w:rsidR="00644CD5">
        <w:t>.</w:t>
      </w:r>
      <w:r>
        <w:t>u31) + 0</w:t>
      </w:r>
      <w:r w:rsidR="00644CD5">
        <w:t>.</w:t>
      </w:r>
      <w:r>
        <w:t>000749*T(v34) + 0</w:t>
      </w:r>
      <w:r w:rsidR="00644CD5">
        <w:t>.</w:t>
      </w:r>
      <w:r>
        <w:t>00139*T(v16</w:t>
      </w:r>
      <w:r w:rsidR="00644CD5">
        <w:t>.</w:t>
      </w:r>
      <w:r>
        <w:t>u8) + 6</w:t>
      </w:r>
      <w:r w:rsidR="00644CD5">
        <w:t>.</w:t>
      </w:r>
      <w:r>
        <w:t>82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645*T(u5) + 13</w:t>
      </w:r>
      <w:r w:rsidR="00644CD5">
        <w:t>.</w:t>
      </w:r>
      <w:r>
        <w:t>7*Length + 0</w:t>
      </w:r>
      <w:r w:rsidR="00644CD5">
        <w:t>.</w:t>
      </w:r>
      <w:r>
        <w:t>965*T(v16</w:t>
      </w:r>
      <w:r w:rsidR="00644CD5">
        <w:t>.</w:t>
      </w:r>
      <w:r>
        <w:t>u2) + 0</w:t>
      </w:r>
      <w:r w:rsidR="00644CD5">
        <w:t>.</w:t>
      </w:r>
      <w:r>
        <w:t>338*T(v25) -0</w:t>
      </w:r>
      <w:r w:rsidR="00644CD5">
        <w:t>.</w:t>
      </w:r>
      <w:r>
        <w:t>43*T(v25</w:t>
      </w:r>
      <w:r w:rsidR="00644CD5">
        <w:t>.</w:t>
      </w:r>
      <w:r>
        <w:t>u3) -0</w:t>
      </w:r>
      <w:r w:rsidR="00644CD5">
        <w:t>.</w:t>
      </w:r>
      <w:r>
        <w:t>011*T(v6) -0</w:t>
      </w:r>
      <w:r w:rsidR="00644CD5">
        <w:t>.</w:t>
      </w:r>
      <w:r>
        <w:t>554*T(v4</w:t>
      </w:r>
      <w:r w:rsidR="00644CD5">
        <w:t>.</w:t>
      </w:r>
      <w:r>
        <w:t>u7) + 0</w:t>
      </w:r>
      <w:r w:rsidR="00644CD5">
        <w:t>.</w:t>
      </w:r>
      <w:r>
        <w:t>797*T(v16</w:t>
      </w:r>
      <w:r w:rsidR="00644CD5">
        <w:t>.</w:t>
      </w:r>
      <w:r>
        <w:t>u6) -0</w:t>
      </w:r>
      <w:r w:rsidR="00644CD5">
        <w:t>.</w:t>
      </w:r>
      <w:r>
        <w:t>285*T(v7</w:t>
      </w:r>
      <w:r w:rsidR="00644CD5">
        <w:t>.</w:t>
      </w:r>
      <w:r>
        <w:t>u6) -1</w:t>
      </w:r>
      <w:r w:rsidR="00644CD5">
        <w:t>.</w:t>
      </w:r>
      <w:r>
        <w:t>08*T(v8</w:t>
      </w:r>
      <w:r w:rsidR="00644CD5">
        <w:t>.</w:t>
      </w:r>
      <w:r>
        <w:t>u3) + 0</w:t>
      </w:r>
      <w:r w:rsidR="00644CD5">
        <w:t>.</w:t>
      </w:r>
      <w:r>
        <w:t>191*T(v1</w:t>
      </w:r>
      <w:r w:rsidR="00644CD5">
        <w:t>.</w:t>
      </w:r>
      <w:r>
        <w:t>u9) + 0</w:t>
      </w:r>
      <w:r w:rsidR="00644CD5">
        <w:t>.</w:t>
      </w:r>
      <w:r>
        <w:t>159*T(v6</w:t>
      </w:r>
      <w:r w:rsidR="00644CD5">
        <w:t>.</w:t>
      </w:r>
      <w:r>
        <w:t>u5) + 0</w:t>
      </w:r>
      <w:r w:rsidR="00644CD5">
        <w:t>.</w:t>
      </w:r>
      <w:r>
        <w:t>385*T(v8</w:t>
      </w:r>
      <w:r w:rsidR="00644CD5">
        <w:t>.</w:t>
      </w:r>
      <w:r>
        <w:t>u2) -0</w:t>
      </w:r>
      <w:r w:rsidR="00644CD5">
        <w:t>.</w:t>
      </w:r>
      <w:r>
        <w:t>63*T(v4</w:t>
      </w:r>
      <w:r w:rsidR="00644CD5">
        <w:t>.</w:t>
      </w:r>
      <w:r>
        <w:t>u23) -0</w:t>
      </w:r>
      <w:r w:rsidR="00644CD5">
        <w:t>.</w:t>
      </w:r>
      <w:r>
        <w:t>382*T(v18</w:t>
      </w:r>
      <w:r w:rsidR="00644CD5">
        <w:t>.</w:t>
      </w:r>
      <w:r>
        <w:t>u12) -0</w:t>
      </w:r>
      <w:r w:rsidR="00644CD5">
        <w:t>.</w:t>
      </w:r>
      <w:r>
        <w:t>293*T(v4</w:t>
      </w:r>
      <w:r w:rsidR="00644CD5">
        <w:t>.</w:t>
      </w:r>
      <w:r>
        <w:t>u5) -0</w:t>
      </w:r>
      <w:r w:rsidR="00644CD5">
        <w:t>.</w:t>
      </w:r>
      <w:r>
        <w:t>901*T(v29</w:t>
      </w:r>
      <w:r w:rsidR="00644CD5">
        <w:t>.</w:t>
      </w:r>
      <w:r>
        <w:t>u1) + 0</w:t>
      </w:r>
      <w:r w:rsidR="00644CD5">
        <w:t>.</w:t>
      </w:r>
      <w:r>
        <w:t>52*T(v1</w:t>
      </w:r>
      <w:r w:rsidR="00644CD5">
        <w:t>.</w:t>
      </w:r>
      <w:r>
        <w:t>u20) + 0</w:t>
      </w:r>
      <w:r w:rsidR="00644CD5">
        <w:t>.</w:t>
      </w:r>
      <w:r>
        <w:t>72*T(v6</w:t>
      </w:r>
      <w:r w:rsidR="00644CD5">
        <w:t>.</w:t>
      </w:r>
      <w:r>
        <w:t>u28) -13</w:t>
      </w:r>
      <w:r w:rsidR="00644CD5">
        <w:t>.</w:t>
      </w:r>
      <w:r>
        <w:t>8*Length^2 + 0</w:t>
      </w:r>
      <w:r w:rsidR="00644CD5">
        <w:t>.</w:t>
      </w:r>
      <w:r>
        <w:t>421*T(v4</w:t>
      </w:r>
      <w:r w:rsidR="00644CD5">
        <w:t>.</w:t>
      </w:r>
      <w:r>
        <w:t>u28) -0</w:t>
      </w:r>
      <w:r w:rsidR="00644CD5">
        <w:t>.</w:t>
      </w:r>
      <w:r>
        <w:t>277*T(v26</w:t>
      </w:r>
      <w:r w:rsidR="00644CD5">
        <w:t>.</w:t>
      </w:r>
      <w:r>
        <w:t>u14) + 0</w:t>
      </w:r>
      <w:r w:rsidR="00644CD5">
        <w:t>.</w:t>
      </w:r>
      <w:r>
        <w:t>379*T(v4</w:t>
      </w:r>
      <w:r w:rsidR="00644CD5">
        <w:t>.</w:t>
      </w:r>
      <w:r>
        <w:t>u16) + 0</w:t>
      </w:r>
      <w:r w:rsidR="00644CD5">
        <w:t>.</w:t>
      </w:r>
      <w:r>
        <w:t>523*T(v23</w:t>
      </w:r>
      <w:r w:rsidR="00644CD5">
        <w:t>.</w:t>
      </w:r>
      <w:r>
        <w:t>u1) -0</w:t>
      </w:r>
      <w:r w:rsidR="00644CD5">
        <w:t>.</w:t>
      </w:r>
      <w:r>
        <w:t>646*T(v4</w:t>
      </w:r>
      <w:r w:rsidR="00644CD5">
        <w:t>.</w:t>
      </w:r>
      <w:r>
        <w:t>u3) + 0</w:t>
      </w:r>
      <w:r w:rsidR="00644CD5">
        <w:t>.</w:t>
      </w:r>
      <w:r>
        <w:t>298*T(v5</w:t>
      </w:r>
      <w:r w:rsidR="00644CD5">
        <w:t>.</w:t>
      </w:r>
      <w:r>
        <w:t>u1) -0</w:t>
      </w:r>
      <w:r w:rsidR="00644CD5">
        <w:t>.</w:t>
      </w:r>
      <w:r>
        <w:t>0582*T(v22</w:t>
      </w:r>
      <w:r w:rsidR="00644CD5">
        <w:t>.</w:t>
      </w:r>
      <w:r>
        <w:t>u12) -0</w:t>
      </w:r>
      <w:r w:rsidR="00644CD5">
        <w:t>.</w:t>
      </w:r>
      <w:r>
        <w:t>388*T(v13</w:t>
      </w:r>
      <w:r w:rsidR="00644CD5">
        <w:t>.</w:t>
      </w:r>
      <w:r>
        <w:t>u20) + 0</w:t>
      </w:r>
      <w:r w:rsidR="00644CD5">
        <w:t>.</w:t>
      </w:r>
      <w:r>
        <w:t>374*T(v19</w:t>
      </w:r>
      <w:r w:rsidR="00644CD5">
        <w:t>.</w:t>
      </w:r>
      <w:r>
        <w:t>u22) -0</w:t>
      </w:r>
      <w:r w:rsidR="00644CD5">
        <w:t>.</w:t>
      </w:r>
      <w:r>
        <w:t>356*T(v25</w:t>
      </w:r>
      <w:r w:rsidR="00644CD5">
        <w:t>.</w:t>
      </w:r>
      <w:r>
        <w:t>u8) -0</w:t>
      </w:r>
      <w:r w:rsidR="00644CD5">
        <w:t>.</w:t>
      </w:r>
      <w:r>
        <w:t>377*T(v14</w:t>
      </w:r>
      <w:r w:rsidR="00644CD5">
        <w:t>.</w:t>
      </w:r>
      <w:r>
        <w:t>u23) -0</w:t>
      </w:r>
      <w:r w:rsidR="00644CD5">
        <w:t>.</w:t>
      </w:r>
      <w:r>
        <w:t>287*T(v16</w:t>
      </w:r>
      <w:r w:rsidR="00644CD5">
        <w:t>.</w:t>
      </w:r>
      <w:r>
        <w:t>u26) -0</w:t>
      </w:r>
      <w:r w:rsidR="00644CD5">
        <w:t>.</w:t>
      </w:r>
      <w:r>
        <w:t>371*T(v26</w:t>
      </w:r>
      <w:r w:rsidR="00644CD5">
        <w:t>.</w:t>
      </w:r>
      <w:r>
        <w:t>u10) -0</w:t>
      </w:r>
      <w:r w:rsidR="00644CD5">
        <w:t>.</w:t>
      </w:r>
      <w:r>
        <w:t>398*T(v13</w:t>
      </w:r>
      <w:r w:rsidR="00644CD5">
        <w:t>.</w:t>
      </w:r>
      <w:r>
        <w:t>u17) -0</w:t>
      </w:r>
      <w:r w:rsidR="00644CD5">
        <w:t>.</w:t>
      </w:r>
      <w:r>
        <w:t>423*T(v1</w:t>
      </w:r>
      <w:r w:rsidR="00644CD5">
        <w:t>.</w:t>
      </w:r>
      <w:r>
        <w:t>u31) + 17</w:t>
      </w:r>
      <w:r w:rsidR="00644CD5">
        <w:t>.</w:t>
      </w:r>
      <w:r>
        <w:t>4*Volume -0</w:t>
      </w:r>
      <w:r w:rsidR="00644CD5">
        <w:t>.</w:t>
      </w:r>
      <w:r>
        <w:t>702*T(v22</w:t>
      </w:r>
      <w:r w:rsidR="00644CD5">
        <w:t>.</w:t>
      </w:r>
      <w:r>
        <w:t>u19) + 0</w:t>
      </w:r>
      <w:r w:rsidR="00644CD5">
        <w:t>.</w:t>
      </w:r>
      <w:r>
        <w:t>224*T(v23) + 0</w:t>
      </w:r>
      <w:r w:rsidR="00644CD5">
        <w:t>.</w:t>
      </w:r>
      <w:r>
        <w:t>149*MW -0</w:t>
      </w:r>
      <w:r w:rsidR="00644CD5">
        <w:t>.</w:t>
      </w:r>
      <w:r>
        <w:t>33*T(v2) -0</w:t>
      </w:r>
      <w:r w:rsidR="00644CD5">
        <w:t>.</w:t>
      </w:r>
      <w:r>
        <w:t>477*T(v8</w:t>
      </w:r>
      <w:r w:rsidR="00644CD5">
        <w:t>.</w:t>
      </w:r>
      <w:r>
        <w:t>u29) -0</w:t>
      </w:r>
      <w:r w:rsidR="00644CD5">
        <w:t>.</w:t>
      </w:r>
      <w:r>
        <w:t>385*T(v9</w:t>
      </w:r>
      <w:r w:rsidR="00644CD5">
        <w:t>.</w:t>
      </w:r>
      <w:r>
        <w:t>u4) + 0</w:t>
      </w:r>
      <w:r w:rsidR="00644CD5">
        <w:t>.</w:t>
      </w:r>
      <w:r>
        <w:t>197*T(v31</w:t>
      </w:r>
      <w:r w:rsidR="00644CD5">
        <w:t>.</w:t>
      </w:r>
      <w:r>
        <w:t>u10) -0</w:t>
      </w:r>
      <w:r w:rsidR="00644CD5">
        <w:t>.</w:t>
      </w:r>
      <w:r>
        <w:t>434*T(v1</w:t>
      </w:r>
      <w:r w:rsidR="00644CD5">
        <w:t>.</w:t>
      </w:r>
      <w:r>
        <w:t>u33) + 0</w:t>
      </w:r>
      <w:r w:rsidR="00644CD5">
        <w:t>.</w:t>
      </w:r>
      <w:r>
        <w:t>549*T(v3</w:t>
      </w:r>
      <w:r w:rsidR="00644CD5">
        <w:t>.</w:t>
      </w:r>
      <w:r>
        <w:t>u12) -0</w:t>
      </w:r>
      <w:r w:rsidR="00644CD5">
        <w:t>.</w:t>
      </w:r>
      <w:r>
        <w:t>74*T(v21</w:t>
      </w:r>
      <w:r w:rsidR="00644CD5">
        <w:t>.</w:t>
      </w:r>
      <w:r>
        <w:t>u12) + 0</w:t>
      </w:r>
      <w:r w:rsidR="00644CD5">
        <w:t>.</w:t>
      </w:r>
      <w:r>
        <w:t>375*T(v10</w:t>
      </w:r>
      <w:r w:rsidR="00644CD5">
        <w:t>.</w:t>
      </w:r>
      <w:r>
        <w:t>u12) -0</w:t>
      </w:r>
      <w:r w:rsidR="00644CD5">
        <w:t>.</w:t>
      </w:r>
      <w:r>
        <w:t>402*T(v20</w:t>
      </w:r>
      <w:r w:rsidR="00644CD5">
        <w:t>.</w:t>
      </w:r>
      <w:r>
        <w:t>u16) -0</w:t>
      </w:r>
      <w:r w:rsidR="00644CD5">
        <w:t>.</w:t>
      </w:r>
      <w:r>
        <w:t>274*T(v14</w:t>
      </w:r>
      <w:r w:rsidR="00644CD5">
        <w:t>.</w:t>
      </w:r>
      <w:r>
        <w:t>u25) -0</w:t>
      </w:r>
      <w:r w:rsidR="00644CD5">
        <w:t>.</w:t>
      </w:r>
      <w:r>
        <w:t>238*T(v30</w:t>
      </w:r>
      <w:r w:rsidR="00644CD5">
        <w:t>.</w:t>
      </w:r>
      <w:r>
        <w:t>u11) -0</w:t>
      </w:r>
      <w:r w:rsidR="00644CD5">
        <w:t>.</w:t>
      </w:r>
      <w:r>
        <w:t>211*T(v21</w:t>
      </w:r>
      <w:r w:rsidR="00644CD5">
        <w:t>.</w:t>
      </w:r>
      <w:r>
        <w:t>u18) -0</w:t>
      </w:r>
      <w:r w:rsidR="00644CD5">
        <w:t>.</w:t>
      </w:r>
      <w:r>
        <w:t>143*T(v15</w:t>
      </w:r>
      <w:r w:rsidR="00644CD5">
        <w:t>.</w:t>
      </w:r>
      <w:r>
        <w:t>u27) + 0</w:t>
      </w:r>
      <w:r w:rsidR="00644CD5">
        <w:t>.</w:t>
      </w:r>
      <w:r>
        <w:t>385*T(v7</w:t>
      </w:r>
      <w:r w:rsidR="00644CD5">
        <w:t>.</w:t>
      </w:r>
      <w:r>
        <w:t>u13) -0</w:t>
      </w:r>
      <w:r w:rsidR="00644CD5">
        <w:t>.</w:t>
      </w:r>
      <w:r>
        <w:t>264*T(v21</w:t>
      </w:r>
      <w:r w:rsidR="00644CD5">
        <w:t>.</w:t>
      </w:r>
      <w:r>
        <w:t>u1) + 0</w:t>
      </w:r>
      <w:r w:rsidR="00644CD5">
        <w:t>.</w:t>
      </w:r>
      <w:r>
        <w:t>385*T(v12</w:t>
      </w:r>
      <w:r w:rsidR="00644CD5">
        <w:t>.</w:t>
      </w:r>
      <w:r>
        <w:t>u1) -0</w:t>
      </w:r>
      <w:r w:rsidR="00644CD5">
        <w:t>.</w:t>
      </w:r>
      <w:r>
        <w:t>453*T(v20</w:t>
      </w:r>
      <w:r w:rsidR="00644CD5">
        <w:t>.</w:t>
      </w:r>
      <w:r>
        <w:t>u3) + 0</w:t>
      </w:r>
      <w:r w:rsidR="00644CD5">
        <w:t>.</w:t>
      </w:r>
      <w:r>
        <w:t>186*T(v5</w:t>
      </w:r>
      <w:r w:rsidR="00644CD5">
        <w:t>.</w:t>
      </w:r>
      <w:r>
        <w:t>u25) -0</w:t>
      </w:r>
      <w:r w:rsidR="00644CD5">
        <w:t>.</w:t>
      </w:r>
      <w:r>
        <w:t>246*T(v8</w:t>
      </w:r>
      <w:r w:rsidR="00644CD5">
        <w:t>.</w:t>
      </w:r>
      <w:r>
        <w:t>u8) -0</w:t>
      </w:r>
      <w:r w:rsidR="00644CD5">
        <w:t>.</w:t>
      </w:r>
      <w:r>
        <w:t>375*T(v2</w:t>
      </w:r>
      <w:r w:rsidR="00644CD5">
        <w:t>.</w:t>
      </w:r>
      <w:r>
        <w:t>u23) + 0</w:t>
      </w:r>
      <w:r w:rsidR="00644CD5">
        <w:t>.</w:t>
      </w:r>
      <w:r>
        <w:t>414*T(v12</w:t>
      </w:r>
      <w:r w:rsidR="00644CD5">
        <w:t>.</w:t>
      </w:r>
      <w:r>
        <w:t>u29) -0</w:t>
      </w:r>
      <w:r w:rsidR="00644CD5">
        <w:t>.</w:t>
      </w:r>
      <w:r>
        <w:t>21*Lipophilicity^2 + 0</w:t>
      </w:r>
      <w:r w:rsidR="00644CD5">
        <w:t>.</w:t>
      </w:r>
      <w:r>
        <w:t>462*T(v6</w:t>
      </w:r>
      <w:r w:rsidR="00644CD5">
        <w:t>.</w:t>
      </w:r>
      <w:r>
        <w:t>u11) + 0</w:t>
      </w:r>
      <w:r w:rsidR="00644CD5">
        <w:t>.</w:t>
      </w:r>
      <w:r>
        <w:t>505*T(v19</w:t>
      </w:r>
      <w:r w:rsidR="00644CD5">
        <w:t>.</w:t>
      </w:r>
      <w:r>
        <w:t>u5) + 0</w:t>
      </w:r>
      <w:r w:rsidR="00644CD5">
        <w:t>.</w:t>
      </w:r>
      <w:r>
        <w:t>332*T(v2</w:t>
      </w:r>
      <w:r w:rsidR="00644CD5">
        <w:t>.</w:t>
      </w:r>
      <w:r>
        <w:t>u36) + 0</w:t>
      </w:r>
      <w:r w:rsidR="00644CD5">
        <w:t>.</w:t>
      </w:r>
      <w:r>
        <w:t>479*T(v5</w:t>
      </w:r>
      <w:r w:rsidR="00644CD5">
        <w:t>.</w:t>
      </w:r>
      <w:r>
        <w:t>u3) + 0</w:t>
      </w:r>
      <w:r w:rsidR="00644CD5">
        <w:t>.</w:t>
      </w:r>
      <w:r>
        <w:t>552*T(v8</w:t>
      </w:r>
      <w:r w:rsidR="00644CD5">
        <w:t>.</w:t>
      </w:r>
      <w:r>
        <w:t>u5) + 0</w:t>
      </w:r>
      <w:r w:rsidR="00644CD5">
        <w:t>.</w:t>
      </w:r>
      <w:r>
        <w:t>174*T(v17</w:t>
      </w:r>
      <w:r w:rsidR="00644CD5">
        <w:t>.</w:t>
      </w:r>
      <w:r>
        <w:t>u9) + 0</w:t>
      </w:r>
      <w:r w:rsidR="00644CD5">
        <w:t>.</w:t>
      </w:r>
      <w:r>
        <w:t>248*T(v8</w:t>
      </w:r>
      <w:r w:rsidR="00644CD5">
        <w:t>.</w:t>
      </w:r>
      <w:r>
        <w:t>u23) -12</w:t>
      </w:r>
      <w:r w:rsidR="00644CD5">
        <w:t>.</w:t>
      </w:r>
      <w:r>
        <w:t>4*Volume^2 -0</w:t>
      </w:r>
      <w:r w:rsidR="00644CD5">
        <w:t>.</w:t>
      </w:r>
      <w:r>
        <w:t>346*T(v4</w:t>
      </w:r>
      <w:r w:rsidR="00644CD5">
        <w:t>.</w:t>
      </w:r>
      <w:r>
        <w:t>u19) + 0</w:t>
      </w:r>
      <w:r w:rsidR="00644CD5">
        <w:t>.</w:t>
      </w:r>
      <w:r>
        <w:t>329*T(v12</w:t>
      </w:r>
      <w:r w:rsidR="00644CD5">
        <w:t>.</w:t>
      </w:r>
      <w:r>
        <w:t>u10) + 0</w:t>
      </w:r>
      <w:r w:rsidR="00644CD5">
        <w:t>.</w:t>
      </w:r>
      <w:r>
        <w:t>36*T(v28</w:t>
      </w:r>
      <w:r w:rsidR="00644CD5">
        <w:t>.</w:t>
      </w:r>
      <w:r>
        <w:t>u2) -0</w:t>
      </w:r>
      <w:r w:rsidR="00644CD5">
        <w:t>.</w:t>
      </w:r>
      <w:r>
        <w:t>414*T(v8</w:t>
      </w:r>
      <w:r w:rsidR="00644CD5">
        <w:t>.</w:t>
      </w:r>
      <w:r>
        <w:t>u24) + 0</w:t>
      </w:r>
      <w:r w:rsidR="00644CD5">
        <w:t>.</w:t>
      </w:r>
      <w:r>
        <w:t>412*T(v25</w:t>
      </w:r>
      <w:r w:rsidR="00644CD5">
        <w:t>.</w:t>
      </w:r>
      <w:r>
        <w:t>u12) -0</w:t>
      </w:r>
      <w:r w:rsidR="00644CD5">
        <w:t>.</w:t>
      </w:r>
      <w:r>
        <w:t>257*T(v8</w:t>
      </w:r>
      <w:r w:rsidR="00644CD5">
        <w:t>.</w:t>
      </w:r>
      <w:r>
        <w:t>u31) + 0</w:t>
      </w:r>
      <w:r w:rsidR="00644CD5">
        <w:t>.</w:t>
      </w:r>
      <w:r>
        <w:t>326*T(v29</w:t>
      </w:r>
      <w:r w:rsidR="00644CD5">
        <w:t>.</w:t>
      </w:r>
      <w:r>
        <w:t>u10) -0</w:t>
      </w:r>
      <w:r w:rsidR="00644CD5">
        <w:t>.</w:t>
      </w:r>
      <w:r>
        <w:t>15*T(v13) -0</w:t>
      </w:r>
      <w:r w:rsidR="00644CD5">
        <w:t>.</w:t>
      </w:r>
      <w:r>
        <w:t>0733*T(u21) -0</w:t>
      </w:r>
      <w:r w:rsidR="00644CD5">
        <w:t>.</w:t>
      </w:r>
      <w:r>
        <w:t>0807*T(v24) + 0</w:t>
      </w:r>
      <w:r w:rsidR="00644CD5">
        <w:t>.</w:t>
      </w:r>
      <w:r>
        <w:t>35*T(v6</w:t>
      </w:r>
      <w:r w:rsidR="00644CD5">
        <w:t>.</w:t>
      </w:r>
      <w:r>
        <w:t>u23) -0</w:t>
      </w:r>
      <w:r w:rsidR="00644CD5">
        <w:t>.</w:t>
      </w:r>
      <w:r>
        <w:t>273*T(v19</w:t>
      </w:r>
      <w:r w:rsidR="00644CD5">
        <w:t>.</w:t>
      </w:r>
      <w:r>
        <w:t>u16) -0</w:t>
      </w:r>
      <w:r w:rsidR="00644CD5">
        <w:t>.</w:t>
      </w:r>
      <w:r>
        <w:t>232*T(v34</w:t>
      </w:r>
      <w:r w:rsidR="00644CD5">
        <w:t>.</w:t>
      </w:r>
      <w:r>
        <w:t>u5) + 0</w:t>
      </w:r>
      <w:r w:rsidR="00644CD5">
        <w:t>.</w:t>
      </w:r>
      <w:r>
        <w:t>451*T(v14</w:t>
      </w:r>
      <w:r w:rsidR="00644CD5">
        <w:t>.</w:t>
      </w:r>
      <w:r>
        <w:t>u5) + 0</w:t>
      </w:r>
      <w:r w:rsidR="00644CD5">
        <w:t>.</w:t>
      </w:r>
      <w:r>
        <w:t>256*T(v16</w:t>
      </w:r>
      <w:r w:rsidR="00644CD5">
        <w:t>.</w:t>
      </w:r>
      <w:r>
        <w:t>u5) + 0</w:t>
      </w:r>
      <w:r w:rsidR="00644CD5">
        <w:t>.</w:t>
      </w:r>
      <w:r>
        <w:t>339*T(v16</w:t>
      </w:r>
      <w:r w:rsidR="00644CD5">
        <w:t>.</w:t>
      </w:r>
      <w:r>
        <w:t>u12) + 0</w:t>
      </w:r>
      <w:r w:rsidR="00644CD5">
        <w:t>.</w:t>
      </w:r>
      <w:r>
        <w:t>0269*T(v28</w:t>
      </w:r>
      <w:r w:rsidR="00644CD5">
        <w:t>.</w:t>
      </w:r>
      <w:r>
        <w:t>u12) -0</w:t>
      </w:r>
      <w:r w:rsidR="00644CD5">
        <w:t>.</w:t>
      </w:r>
      <w:r>
        <w:t>172*T(u42) + 0</w:t>
      </w:r>
      <w:r w:rsidR="00644CD5">
        <w:t>.</w:t>
      </w:r>
      <w:r>
        <w:t>565*T(v2</w:t>
      </w:r>
      <w:r w:rsidR="00644CD5">
        <w:t>.</w:t>
      </w:r>
      <w:r>
        <w:t>u2) -0</w:t>
      </w:r>
      <w:r w:rsidR="00644CD5">
        <w:t>.</w:t>
      </w:r>
      <w:r>
        <w:t>186*T(v1</w:t>
      </w:r>
      <w:r w:rsidR="00644CD5">
        <w:t>.</w:t>
      </w:r>
      <w:r>
        <w:t>u12) -0</w:t>
      </w:r>
      <w:r w:rsidR="00644CD5">
        <w:t>.</w:t>
      </w:r>
      <w:r>
        <w:t>0666*T(v28</w:t>
      </w:r>
      <w:r w:rsidR="00644CD5">
        <w:t>.</w:t>
      </w:r>
      <w:r>
        <w:t>u5) -0</w:t>
      </w:r>
      <w:r w:rsidR="00644CD5">
        <w:t>.</w:t>
      </w:r>
      <w:r>
        <w:t>315*T(v16</w:t>
      </w:r>
      <w:r w:rsidR="00644CD5">
        <w:t>.</w:t>
      </w:r>
      <w:r>
        <w:t>u7) + 0</w:t>
      </w:r>
      <w:r w:rsidR="00644CD5">
        <w:t>.</w:t>
      </w:r>
      <w:r>
        <w:t>314*T(v5</w:t>
      </w:r>
      <w:r w:rsidR="00644CD5">
        <w:t>.</w:t>
      </w:r>
      <w:r>
        <w:t>u31) + 0</w:t>
      </w:r>
      <w:r w:rsidR="00644CD5">
        <w:t>.</w:t>
      </w:r>
      <w:r>
        <w:t>392*NumHal -0</w:t>
      </w:r>
      <w:r w:rsidR="00644CD5">
        <w:t>.</w:t>
      </w:r>
      <w:r>
        <w:t>375*T(v17</w:t>
      </w:r>
      <w:r w:rsidR="00644CD5">
        <w:t>.</w:t>
      </w:r>
      <w:r>
        <w:t>u7) -0</w:t>
      </w:r>
      <w:r w:rsidR="00644CD5">
        <w:t>.</w:t>
      </w:r>
      <w:r>
        <w:t>29*T(v22</w:t>
      </w:r>
      <w:r w:rsidR="00644CD5">
        <w:t>.</w:t>
      </w:r>
      <w:r>
        <w:t>u6) -0</w:t>
      </w:r>
      <w:r w:rsidR="00644CD5">
        <w:t>.</w:t>
      </w:r>
      <w:r>
        <w:t>27*T(v8</w:t>
      </w:r>
      <w:r w:rsidR="00644CD5">
        <w:t>.</w:t>
      </w:r>
      <w:r>
        <w:t>u30) -0</w:t>
      </w:r>
      <w:r w:rsidR="00644CD5">
        <w:t>.</w:t>
      </w:r>
      <w:r>
        <w:t>413*T(v26</w:t>
      </w:r>
      <w:r w:rsidR="00644CD5">
        <w:t>.</w:t>
      </w:r>
      <w:r>
        <w:t>u2) + 0</w:t>
      </w:r>
      <w:r w:rsidR="00644CD5">
        <w:t>.</w:t>
      </w:r>
      <w:r>
        <w:t>25*T(v13</w:t>
      </w:r>
      <w:r w:rsidR="00644CD5">
        <w:t>.</w:t>
      </w:r>
      <w:r>
        <w:t>u16) + 0</w:t>
      </w:r>
      <w:r w:rsidR="00644CD5">
        <w:t>.</w:t>
      </w:r>
      <w:r>
        <w:t>251*T(u24) + 0</w:t>
      </w:r>
      <w:r w:rsidR="00644CD5">
        <w:t>.</w:t>
      </w:r>
      <w:r>
        <w:t>193*T(v6</w:t>
      </w:r>
      <w:r w:rsidR="00644CD5">
        <w:t>.</w:t>
      </w:r>
      <w:r>
        <w:t>u29) -0</w:t>
      </w:r>
      <w:r w:rsidR="00644CD5">
        <w:t>.</w:t>
      </w:r>
      <w:r>
        <w:t>327*T(v9</w:t>
      </w:r>
      <w:r w:rsidR="00644CD5">
        <w:t>.</w:t>
      </w:r>
      <w:r>
        <w:t>u27) -0</w:t>
      </w:r>
      <w:r w:rsidR="00644CD5">
        <w:t>.</w:t>
      </w:r>
      <w:r>
        <w:t>271*T(v4</w:t>
      </w:r>
      <w:r w:rsidR="00644CD5">
        <w:t>.</w:t>
      </w:r>
      <w:r>
        <w:t>u10) + 0</w:t>
      </w:r>
      <w:r w:rsidR="00644CD5">
        <w:t>.</w:t>
      </w:r>
      <w:r>
        <w:t>385*T(v17</w:t>
      </w:r>
      <w:r w:rsidR="00644CD5">
        <w:t>.</w:t>
      </w:r>
      <w:r>
        <w:t>u18) -0</w:t>
      </w:r>
      <w:r w:rsidR="00644CD5">
        <w:t>.</w:t>
      </w:r>
      <w:r>
        <w:t>38*T(v17</w:t>
      </w:r>
      <w:r w:rsidR="00644CD5">
        <w:t>.</w:t>
      </w:r>
      <w:r>
        <w:t>u6) -0</w:t>
      </w:r>
      <w:r w:rsidR="00644CD5">
        <w:t>.</w:t>
      </w:r>
      <w:r>
        <w:t>336*T(v4</w:t>
      </w:r>
      <w:r w:rsidR="00644CD5">
        <w:t>.</w:t>
      </w:r>
      <w:r>
        <w:t>u14) + 0</w:t>
      </w:r>
      <w:r w:rsidR="00644CD5">
        <w:t>.</w:t>
      </w:r>
      <w:r>
        <w:t>451*T(v13</w:t>
      </w:r>
      <w:r w:rsidR="00644CD5">
        <w:t>.</w:t>
      </w:r>
      <w:r>
        <w:t>u2) -0</w:t>
      </w:r>
      <w:r w:rsidR="00644CD5">
        <w:t>.</w:t>
      </w:r>
      <w:r>
        <w:t>323*T(v9</w:t>
      </w:r>
      <w:r w:rsidR="00644CD5">
        <w:t>.</w:t>
      </w:r>
      <w:r>
        <w:t>u6) -0</w:t>
      </w:r>
      <w:r w:rsidR="00644CD5">
        <w:t>.</w:t>
      </w:r>
      <w:r>
        <w:t>365*T(v4</w:t>
      </w:r>
      <w:r w:rsidR="00644CD5">
        <w:t>.</w:t>
      </w:r>
      <w:r>
        <w:t>u39) -0</w:t>
      </w:r>
      <w:r w:rsidR="00644CD5">
        <w:t>.</w:t>
      </w:r>
      <w:r>
        <w:t>296*T(v9</w:t>
      </w:r>
      <w:r w:rsidR="00644CD5">
        <w:t>.</w:t>
      </w:r>
      <w:r>
        <w:t xml:space="preserve">u31) + </w:t>
      </w:r>
      <w:r>
        <w:lastRenderedPageBreak/>
        <w:t>0</w:t>
      </w:r>
      <w:r w:rsidR="00644CD5">
        <w:t>.</w:t>
      </w:r>
      <w:r>
        <w:t>188*NumAromAtoms -0</w:t>
      </w:r>
      <w:r w:rsidR="00644CD5">
        <w:t>.</w:t>
      </w:r>
      <w:r>
        <w:t>247*T(v14</w:t>
      </w:r>
      <w:r w:rsidR="00644CD5">
        <w:t>.</w:t>
      </w:r>
      <w:r>
        <w:t>u28) + 0</w:t>
      </w:r>
      <w:r w:rsidR="00644CD5">
        <w:t>.</w:t>
      </w:r>
      <w:r>
        <w:t>351*T(v24</w:t>
      </w:r>
      <w:r w:rsidR="00644CD5">
        <w:t>.</w:t>
      </w:r>
      <w:r>
        <w:t>u4) -0</w:t>
      </w:r>
      <w:r w:rsidR="00644CD5">
        <w:t>.</w:t>
      </w:r>
      <w:r>
        <w:t>25*T(v22</w:t>
      </w:r>
      <w:r w:rsidR="00644CD5">
        <w:t>.</w:t>
      </w:r>
      <w:r>
        <w:t>u1) + 0</w:t>
      </w:r>
      <w:r w:rsidR="00644CD5">
        <w:t>.</w:t>
      </w:r>
      <w:r>
        <w:t>15*T(u29) -0</w:t>
      </w:r>
      <w:r w:rsidR="00644CD5">
        <w:t>.</w:t>
      </w:r>
      <w:r>
        <w:t>279*T(v17</w:t>
      </w:r>
      <w:r w:rsidR="00644CD5">
        <w:t>.</w:t>
      </w:r>
      <w:r>
        <w:t>u13) + 0</w:t>
      </w:r>
      <w:r w:rsidR="00644CD5">
        <w:t>.</w:t>
      </w:r>
      <w:r>
        <w:t>258*T(v31) -0</w:t>
      </w:r>
      <w:r w:rsidR="00644CD5">
        <w:t>.</w:t>
      </w:r>
      <w:r>
        <w:t>125*T(u36) + 7</w:t>
      </w:r>
      <w:r w:rsidR="00644CD5">
        <w:t>.</w:t>
      </w:r>
      <w:r>
        <w:t>44*Length^3 -0</w:t>
      </w:r>
      <w:r w:rsidR="00644CD5">
        <w:t>.</w:t>
      </w:r>
      <w:r>
        <w:t>325*T(v30</w:t>
      </w:r>
      <w:r w:rsidR="00644CD5">
        <w:t>.</w:t>
      </w:r>
      <w:r>
        <w:t>u1) + 0</w:t>
      </w:r>
      <w:r w:rsidR="00644CD5">
        <w:t>.</w:t>
      </w:r>
      <w:r>
        <w:t>106*T(u9) -0</w:t>
      </w:r>
      <w:r w:rsidR="00644CD5">
        <w:t>.</w:t>
      </w:r>
      <w:r>
        <w:t>199*T(v5</w:t>
      </w:r>
      <w:r w:rsidR="00644CD5">
        <w:t>.</w:t>
      </w:r>
      <w:r>
        <w:t>u20) -0</w:t>
      </w:r>
      <w:r w:rsidR="00644CD5">
        <w:t>.</w:t>
      </w:r>
      <w:r>
        <w:t>136*T(v30) -0</w:t>
      </w:r>
      <w:r w:rsidR="00644CD5">
        <w:t>.</w:t>
      </w:r>
      <w:r>
        <w:t>175*T(v19</w:t>
      </w:r>
      <w:r w:rsidR="00644CD5">
        <w:t>.</w:t>
      </w:r>
      <w:r>
        <w:t>u12) + 0</w:t>
      </w:r>
      <w:r w:rsidR="00644CD5">
        <w:t>.</w:t>
      </w:r>
      <w:r>
        <w:t>327*T(v31</w:t>
      </w:r>
      <w:r w:rsidR="00644CD5">
        <w:t>.</w:t>
      </w:r>
      <w:r>
        <w:t>u6) -0</w:t>
      </w:r>
      <w:r w:rsidR="00644CD5">
        <w:t>.</w:t>
      </w:r>
      <w:r>
        <w:t>239*T(v16</w:t>
      </w:r>
      <w:r w:rsidR="00644CD5">
        <w:t>.</w:t>
      </w:r>
      <w:r>
        <w:t>u23) -0</w:t>
      </w:r>
      <w:r w:rsidR="00644CD5">
        <w:t>.</w:t>
      </w:r>
      <w:r>
        <w:t>368*NumPositive + 0</w:t>
      </w:r>
      <w:r w:rsidR="00644CD5">
        <w:t>.</w:t>
      </w:r>
      <w:r>
        <w:t>213*T(v11</w:t>
      </w:r>
      <w:r w:rsidR="00644CD5">
        <w:t>.</w:t>
      </w:r>
      <w:r>
        <w:t>u2) -0</w:t>
      </w:r>
      <w:r w:rsidR="00644CD5">
        <w:t>.</w:t>
      </w:r>
      <w:r>
        <w:t>216*T(v4</w:t>
      </w:r>
      <w:r w:rsidR="00644CD5">
        <w:t>.</w:t>
      </w:r>
      <w:r>
        <w:t>u29) + 0</w:t>
      </w:r>
      <w:r w:rsidR="00644CD5">
        <w:t>.</w:t>
      </w:r>
      <w:r>
        <w:t>261*T(v9</w:t>
      </w:r>
      <w:r w:rsidR="00644CD5">
        <w:t>.</w:t>
      </w:r>
      <w:r>
        <w:t>u20) -0</w:t>
      </w:r>
      <w:r w:rsidR="00644CD5">
        <w:t>.</w:t>
      </w:r>
      <w:r>
        <w:t>173*T(v11</w:t>
      </w:r>
      <w:r w:rsidR="00644CD5">
        <w:t>.</w:t>
      </w:r>
      <w:r>
        <w:t>u32) + 0</w:t>
      </w:r>
      <w:r w:rsidR="00644CD5">
        <w:t>.</w:t>
      </w:r>
      <w:r>
        <w:t>245*T(v6</w:t>
      </w:r>
      <w:r w:rsidR="00644CD5">
        <w:t>.</w:t>
      </w:r>
      <w:r>
        <w:t>u14) -0</w:t>
      </w:r>
      <w:r w:rsidR="00644CD5">
        <w:t>.</w:t>
      </w:r>
      <w:r>
        <w:t>189*T(v5</w:t>
      </w:r>
      <w:r w:rsidR="00644CD5">
        <w:t>.</w:t>
      </w:r>
      <w:r>
        <w:t>u23) + 0</w:t>
      </w:r>
      <w:r w:rsidR="00644CD5">
        <w:t>.</w:t>
      </w:r>
      <w:r>
        <w:t>338*T(v32</w:t>
      </w:r>
      <w:r w:rsidR="00644CD5">
        <w:t>.</w:t>
      </w:r>
      <w:r>
        <w:t>u3) -0</w:t>
      </w:r>
      <w:r w:rsidR="00644CD5">
        <w:t>.</w:t>
      </w:r>
      <w:r>
        <w:t>311*T(v8</w:t>
      </w:r>
      <w:r w:rsidR="00644CD5">
        <w:t>.</w:t>
      </w:r>
      <w:r>
        <w:t>u22) + 0</w:t>
      </w:r>
      <w:r w:rsidR="00644CD5">
        <w:t>.</w:t>
      </w:r>
      <w:r>
        <w:t>266*T(v11</w:t>
      </w:r>
      <w:r w:rsidR="00644CD5">
        <w:t>.</w:t>
      </w:r>
      <w:r>
        <w:t>u12) + 0</w:t>
      </w:r>
      <w:r w:rsidR="00644CD5">
        <w:t>.</w:t>
      </w:r>
      <w:r>
        <w:t>345*T(v25</w:t>
      </w:r>
      <w:r w:rsidR="00644CD5">
        <w:t>.</w:t>
      </w:r>
      <w:r>
        <w:t>u18) + 0</w:t>
      </w:r>
      <w:r w:rsidR="00644CD5">
        <w:t>.</w:t>
      </w:r>
      <w:r>
        <w:t>398*T(v9</w:t>
      </w:r>
      <w:r w:rsidR="00644CD5">
        <w:t>.</w:t>
      </w:r>
      <w:r>
        <w:t>u23) + 0</w:t>
      </w:r>
      <w:r w:rsidR="00644CD5">
        <w:t>.</w:t>
      </w:r>
      <w:r>
        <w:t>326*T(v2</w:t>
      </w:r>
      <w:r w:rsidR="00644CD5">
        <w:t>.</w:t>
      </w:r>
      <w:r>
        <w:t>u10) + 0</w:t>
      </w:r>
      <w:r w:rsidR="00644CD5">
        <w:t>.</w:t>
      </w:r>
      <w:r>
        <w:t>292*T(v40</w:t>
      </w:r>
      <w:r w:rsidR="00644CD5">
        <w:t>.</w:t>
      </w:r>
      <w:r>
        <w:t>u1) + 0</w:t>
      </w:r>
      <w:r w:rsidR="00644CD5">
        <w:t>.</w:t>
      </w:r>
      <w:r>
        <w:t>242*NumAcceptor -0</w:t>
      </w:r>
      <w:r w:rsidR="00644CD5">
        <w:t>.</w:t>
      </w:r>
      <w:r>
        <w:t>38*T(v6</w:t>
      </w:r>
      <w:r w:rsidR="00644CD5">
        <w:t>.</w:t>
      </w:r>
      <w:r>
        <w:t>u3) + 0</w:t>
      </w:r>
      <w:r w:rsidR="00644CD5">
        <w:t>.</w:t>
      </w:r>
      <w:r>
        <w:t>211*T(v18</w:t>
      </w:r>
      <w:r w:rsidR="00644CD5">
        <w:t>.</w:t>
      </w:r>
      <w:r>
        <w:t>u8) -0</w:t>
      </w:r>
      <w:r w:rsidR="00644CD5">
        <w:t>.</w:t>
      </w:r>
      <w:r>
        <w:t>361*T(v7</w:t>
      </w:r>
      <w:r w:rsidR="00644CD5">
        <w:t>.</w:t>
      </w:r>
      <w:r>
        <w:t>u8) + 0</w:t>
      </w:r>
      <w:r w:rsidR="00644CD5">
        <w:t>.</w:t>
      </w:r>
      <w:r>
        <w:t>275*T(v18</w:t>
      </w:r>
      <w:r w:rsidR="00644CD5">
        <w:t>.</w:t>
      </w:r>
      <w:r>
        <w:t>u17) + 0</w:t>
      </w:r>
      <w:r w:rsidR="00644CD5">
        <w:t>.</w:t>
      </w:r>
      <w:r>
        <w:t>247*T(v18</w:t>
      </w:r>
      <w:r w:rsidR="00644CD5">
        <w:t>.</w:t>
      </w:r>
      <w:r>
        <w:t>u19) + 0</w:t>
      </w:r>
      <w:r w:rsidR="00644CD5">
        <w:t>.</w:t>
      </w:r>
      <w:r>
        <w:t>288*T(v5</w:t>
      </w:r>
      <w:r w:rsidR="00644CD5">
        <w:t>.</w:t>
      </w:r>
      <w:r>
        <w:t>u10) + 0</w:t>
      </w:r>
      <w:r w:rsidR="00644CD5">
        <w:t>.</w:t>
      </w:r>
      <w:r>
        <w:t>236*T(v7</w:t>
      </w:r>
      <w:r w:rsidR="00644CD5">
        <w:t>.</w:t>
      </w:r>
      <w:r>
        <w:t>u28) + 0</w:t>
      </w:r>
      <w:r w:rsidR="00644CD5">
        <w:t>.</w:t>
      </w:r>
      <w:r>
        <w:t>285*T(v1</w:t>
      </w:r>
      <w:r w:rsidR="00644CD5">
        <w:t>.</w:t>
      </w:r>
      <w:r>
        <w:t>u28) -0</w:t>
      </w:r>
      <w:r w:rsidR="00644CD5">
        <w:t>.</w:t>
      </w:r>
      <w:r>
        <w:t>237*T(v3</w:t>
      </w:r>
      <w:r w:rsidR="00644CD5">
        <w:t>.</w:t>
      </w:r>
      <w:r>
        <w:t>u37) + 0</w:t>
      </w:r>
      <w:r w:rsidR="00644CD5">
        <w:t>.</w:t>
      </w:r>
      <w:r>
        <w:t>289*T(v22</w:t>
      </w:r>
      <w:r w:rsidR="00644CD5">
        <w:t>.</w:t>
      </w:r>
      <w:r>
        <w:t>u14) -0</w:t>
      </w:r>
      <w:r w:rsidR="00644CD5">
        <w:t>.</w:t>
      </w:r>
      <w:r>
        <w:t>246*T(v6</w:t>
      </w:r>
      <w:r w:rsidR="00644CD5">
        <w:t>.</w:t>
      </w:r>
      <w:r>
        <w:t>u19) + 0</w:t>
      </w:r>
      <w:r w:rsidR="00644CD5">
        <w:t>.</w:t>
      </w:r>
      <w:r>
        <w:t>242*T(v20</w:t>
      </w:r>
      <w:r w:rsidR="00644CD5">
        <w:t>.</w:t>
      </w:r>
      <w:r>
        <w:t>u10) + 0</w:t>
      </w:r>
      <w:r w:rsidR="00644CD5">
        <w:t>.</w:t>
      </w:r>
      <w:r>
        <w:t>187*T(v13</w:t>
      </w:r>
      <w:r w:rsidR="00644CD5">
        <w:t>.</w:t>
      </w:r>
      <w:r>
        <w:t>u1) + 0</w:t>
      </w:r>
      <w:r w:rsidR="00644CD5">
        <w:t>.</w:t>
      </w:r>
      <w:r>
        <w:t>237*T(v2</w:t>
      </w:r>
      <w:r w:rsidR="00644CD5">
        <w:t>.</w:t>
      </w:r>
      <w:r>
        <w:t>u18) -0</w:t>
      </w:r>
      <w:r w:rsidR="00644CD5">
        <w:t>.</w:t>
      </w:r>
      <w:r>
        <w:t>232*T(v12</w:t>
      </w:r>
      <w:r w:rsidR="00644CD5">
        <w:t>.</w:t>
      </w:r>
      <w:r>
        <w:t>u28) + 0</w:t>
      </w:r>
      <w:r w:rsidR="00644CD5">
        <w:t>.</w:t>
      </w:r>
      <w:r>
        <w:t>264*T(v9</w:t>
      </w:r>
      <w:r w:rsidR="00644CD5">
        <w:t>.</w:t>
      </w:r>
      <w:r>
        <w:t>u17) + 0</w:t>
      </w:r>
      <w:r w:rsidR="00644CD5">
        <w:t>.</w:t>
      </w:r>
      <w:r>
        <w:t>235*T(v7</w:t>
      </w:r>
      <w:r w:rsidR="00644CD5">
        <w:t>.</w:t>
      </w:r>
      <w:r>
        <w:t>u35) + 0</w:t>
      </w:r>
      <w:r w:rsidR="00644CD5">
        <w:t>.</w:t>
      </w:r>
      <w:r>
        <w:t>155*T(v25</w:t>
      </w:r>
      <w:r w:rsidR="00644CD5">
        <w:t>.</w:t>
      </w:r>
      <w:r>
        <w:t>u16) -0</w:t>
      </w:r>
      <w:r w:rsidR="00644CD5">
        <w:t>.</w:t>
      </w:r>
      <w:r>
        <w:t>279*T(v23</w:t>
      </w:r>
      <w:r w:rsidR="00644CD5">
        <w:t>.</w:t>
      </w:r>
      <w:r>
        <w:t>u7) -0</w:t>
      </w:r>
      <w:r w:rsidR="00644CD5">
        <w:t>.</w:t>
      </w:r>
      <w:r>
        <w:t>273*T(v4</w:t>
      </w:r>
      <w:r w:rsidR="00644CD5">
        <w:t>.</w:t>
      </w:r>
      <w:r>
        <w:t>u34) + 0</w:t>
      </w:r>
      <w:r w:rsidR="00644CD5">
        <w:t>.</w:t>
      </w:r>
      <w:r>
        <w:t>191*T(v12</w:t>
      </w:r>
      <w:r w:rsidR="00644CD5">
        <w:t>.</w:t>
      </w:r>
      <w:r>
        <w:t>u2) + 0</w:t>
      </w:r>
      <w:r w:rsidR="00644CD5">
        <w:t>.</w:t>
      </w:r>
      <w:r>
        <w:t>296*T(v17</w:t>
      </w:r>
      <w:r w:rsidR="00644CD5">
        <w:t>.</w:t>
      </w:r>
      <w:r>
        <w:t>u20) + 0</w:t>
      </w:r>
      <w:r w:rsidR="00644CD5">
        <w:t>.</w:t>
      </w:r>
      <w:r>
        <w:t>247*T(v12</w:t>
      </w:r>
      <w:r w:rsidR="00644CD5">
        <w:t>.</w:t>
      </w:r>
      <w:r>
        <w:t>u18) + 0</w:t>
      </w:r>
      <w:r w:rsidR="00644CD5">
        <w:t>.</w:t>
      </w:r>
      <w:r>
        <w:t>323*T(v3</w:t>
      </w:r>
      <w:r w:rsidR="00644CD5">
        <w:t>.</w:t>
      </w:r>
      <w:r>
        <w:t>u9) -0</w:t>
      </w:r>
      <w:r w:rsidR="00644CD5">
        <w:t>.</w:t>
      </w:r>
      <w:r>
        <w:t>239*T(v5</w:t>
      </w:r>
      <w:r w:rsidR="00644CD5">
        <w:t>.</w:t>
      </w:r>
      <w:r>
        <w:t>u4) + 0</w:t>
      </w:r>
      <w:r w:rsidR="00644CD5">
        <w:t>.</w:t>
      </w:r>
      <w:r>
        <w:t>235*T(v21</w:t>
      </w:r>
      <w:r w:rsidR="00644CD5">
        <w:t>.</w:t>
      </w:r>
      <w:r>
        <w:t>u22) -0</w:t>
      </w:r>
      <w:r w:rsidR="00644CD5">
        <w:t>.</w:t>
      </w:r>
      <w:r>
        <w:t>147*T(v32</w:t>
      </w:r>
      <w:r w:rsidR="00644CD5">
        <w:t>.</w:t>
      </w:r>
      <w:r>
        <w:t>u6) -0</w:t>
      </w:r>
      <w:r w:rsidR="00644CD5">
        <w:t>.</w:t>
      </w:r>
      <w:r>
        <w:t>206*T(v21</w:t>
      </w:r>
      <w:r w:rsidR="00644CD5">
        <w:t>.</w:t>
      </w:r>
      <w:r>
        <w:t>u6) -0</w:t>
      </w:r>
      <w:r w:rsidR="00644CD5">
        <w:t>.</w:t>
      </w:r>
      <w:r>
        <w:t>293*T(v15</w:t>
      </w:r>
      <w:r w:rsidR="00644CD5">
        <w:t>.</w:t>
      </w:r>
      <w:r>
        <w:t>u1) -0</w:t>
      </w:r>
      <w:r w:rsidR="00644CD5">
        <w:t>.</w:t>
      </w:r>
      <w:r>
        <w:t>289*T(v10</w:t>
      </w:r>
      <w:r w:rsidR="00644CD5">
        <w:t>.</w:t>
      </w:r>
      <w:r>
        <w:t>u8) + 0</w:t>
      </w:r>
      <w:r w:rsidR="00644CD5">
        <w:t>.</w:t>
      </w:r>
      <w:r>
        <w:t>172*T(v12</w:t>
      </w:r>
      <w:r w:rsidR="00644CD5">
        <w:t>.</w:t>
      </w:r>
      <w:r>
        <w:t>u24) -0</w:t>
      </w:r>
      <w:r w:rsidR="00644CD5">
        <w:t>.</w:t>
      </w:r>
      <w:r>
        <w:t>29*T(v4</w:t>
      </w:r>
      <w:r w:rsidR="00644CD5">
        <w:t>.</w:t>
      </w:r>
      <w:r>
        <w:t>u2) -0</w:t>
      </w:r>
      <w:r w:rsidR="00644CD5">
        <w:t>.</w:t>
      </w:r>
      <w:r>
        <w:t>245*T(v9</w:t>
      </w:r>
      <w:r w:rsidR="00644CD5">
        <w:t>.</w:t>
      </w:r>
      <w:r>
        <w:t>u24) -0</w:t>
      </w:r>
      <w:r w:rsidR="00644CD5">
        <w:t>.</w:t>
      </w:r>
      <w:r>
        <w:t>226*T(v22</w:t>
      </w:r>
      <w:r w:rsidR="00644CD5">
        <w:t>.</w:t>
      </w:r>
      <w:r>
        <w:t>u9) -0</w:t>
      </w:r>
      <w:r w:rsidR="00644CD5">
        <w:t>.</w:t>
      </w:r>
      <w:r>
        <w:t>212*T(v5</w:t>
      </w:r>
      <w:r w:rsidR="00644CD5">
        <w:t>.</w:t>
      </w:r>
      <w:r>
        <w:t>u13) -0</w:t>
      </w:r>
      <w:r w:rsidR="00644CD5">
        <w:t>.</w:t>
      </w:r>
      <w:r>
        <w:t>196*T(v5</w:t>
      </w:r>
      <w:r w:rsidR="00644CD5">
        <w:t>.</w:t>
      </w:r>
      <w:r>
        <w:t>u37) -0</w:t>
      </w:r>
      <w:r w:rsidR="00644CD5">
        <w:t>.</w:t>
      </w:r>
      <w:r>
        <w:t>183*T(v36) -0</w:t>
      </w:r>
      <w:r w:rsidR="00644CD5">
        <w:t>.</w:t>
      </w:r>
      <w:r>
        <w:t>185*T(v25</w:t>
      </w:r>
      <w:r w:rsidR="00644CD5">
        <w:t>.</w:t>
      </w:r>
      <w:r>
        <w:t>u9) -0</w:t>
      </w:r>
      <w:r w:rsidR="00644CD5">
        <w:t>.</w:t>
      </w:r>
      <w:r>
        <w:t>172*T(v12</w:t>
      </w:r>
      <w:r w:rsidR="00644CD5">
        <w:t>.</w:t>
      </w:r>
      <w:r>
        <w:t>u30) + 0</w:t>
      </w:r>
      <w:r w:rsidR="00644CD5">
        <w:t>.</w:t>
      </w:r>
      <w:r>
        <w:t>142*T(v16</w:t>
      </w:r>
      <w:r w:rsidR="00644CD5">
        <w:t>.</w:t>
      </w:r>
      <w:r>
        <w:t>u1) + 0</w:t>
      </w:r>
      <w:r w:rsidR="00644CD5">
        <w:t>.</w:t>
      </w:r>
      <w:r>
        <w:t>189*T(v2</w:t>
      </w:r>
      <w:r w:rsidR="00644CD5">
        <w:t>.</w:t>
      </w:r>
      <w:r>
        <w:t>u40) + 0</w:t>
      </w:r>
      <w:r w:rsidR="00644CD5">
        <w:t>.</w:t>
      </w:r>
      <w:r>
        <w:t>173*T(v25</w:t>
      </w:r>
      <w:r w:rsidR="00644CD5">
        <w:t>.</w:t>
      </w:r>
      <w:r>
        <w:t>u17) -0</w:t>
      </w:r>
      <w:r w:rsidR="00644CD5">
        <w:t>.</w:t>
      </w:r>
      <w:r>
        <w:t>258*T(v35</w:t>
      </w:r>
      <w:r w:rsidR="00644CD5">
        <w:t>.</w:t>
      </w:r>
      <w:r>
        <w:t>u2) -0</w:t>
      </w:r>
      <w:r w:rsidR="00644CD5">
        <w:t>.</w:t>
      </w:r>
      <w:r>
        <w:t>266*T(v15</w:t>
      </w:r>
      <w:r w:rsidR="00644CD5">
        <w:t>.</w:t>
      </w:r>
      <w:r>
        <w:t>u24) -0</w:t>
      </w:r>
      <w:r w:rsidR="00644CD5">
        <w:t>.</w:t>
      </w:r>
      <w:r>
        <w:t>244*T(v27</w:t>
      </w:r>
      <w:r w:rsidR="00644CD5">
        <w:t>.</w:t>
      </w:r>
      <w:r>
        <w:t>u2) -0</w:t>
      </w:r>
      <w:r w:rsidR="00644CD5">
        <w:t>.</w:t>
      </w:r>
      <w:r>
        <w:t>238*T(v26</w:t>
      </w:r>
      <w:r w:rsidR="00644CD5">
        <w:t>.</w:t>
      </w:r>
      <w:r>
        <w:t>u13) -0</w:t>
      </w:r>
      <w:r w:rsidR="00644CD5">
        <w:t>.</w:t>
      </w:r>
      <w:r>
        <w:t>246*T(u4) -0</w:t>
      </w:r>
      <w:r w:rsidR="00644CD5">
        <w:t>.</w:t>
      </w:r>
      <w:r>
        <w:t>128*T(v29</w:t>
      </w:r>
      <w:r w:rsidR="00644CD5">
        <w:t>.</w:t>
      </w:r>
      <w:r>
        <w:t>u4) -0</w:t>
      </w:r>
      <w:r w:rsidR="00644CD5">
        <w:t>.</w:t>
      </w:r>
      <w:r>
        <w:t>15*T(v5</w:t>
      </w:r>
      <w:r w:rsidR="00644CD5">
        <w:t>.</w:t>
      </w:r>
      <w:r>
        <w:t>u17) + 0</w:t>
      </w:r>
      <w:r w:rsidR="00644CD5">
        <w:t>.</w:t>
      </w:r>
      <w:r>
        <w:t>216*T(v8</w:t>
      </w:r>
      <w:r w:rsidR="00644CD5">
        <w:t>.</w:t>
      </w:r>
      <w:r>
        <w:t>u34) -0</w:t>
      </w:r>
      <w:r w:rsidR="00644CD5">
        <w:t>.</w:t>
      </w:r>
      <w:r>
        <w:t>0605*T(v14</w:t>
      </w:r>
      <w:r w:rsidR="00644CD5">
        <w:t>.</w:t>
      </w:r>
      <w:r>
        <w:t>u10) -0</w:t>
      </w:r>
      <w:r w:rsidR="00644CD5">
        <w:t>.</w:t>
      </w:r>
      <w:r>
        <w:t>188*T(v27</w:t>
      </w:r>
      <w:r w:rsidR="00644CD5">
        <w:t>.</w:t>
      </w:r>
      <w:r>
        <w:t>u13) -0</w:t>
      </w:r>
      <w:r w:rsidR="00644CD5">
        <w:t>.</w:t>
      </w:r>
      <w:r>
        <w:t>152*T(v36</w:t>
      </w:r>
      <w:r w:rsidR="00644CD5">
        <w:t>.</w:t>
      </w:r>
      <w:r>
        <w:t>u6) + 0</w:t>
      </w:r>
      <w:r w:rsidR="00644CD5">
        <w:t>.</w:t>
      </w:r>
      <w:r>
        <w:t>182*T(v9</w:t>
      </w:r>
      <w:r w:rsidR="00644CD5">
        <w:t>.</w:t>
      </w:r>
      <w:r>
        <w:t>u18) + 0</w:t>
      </w:r>
      <w:r w:rsidR="00644CD5">
        <w:t>.</w:t>
      </w:r>
      <w:r>
        <w:t>234*T(v17</w:t>
      </w:r>
      <w:r w:rsidR="00644CD5">
        <w:t>.</w:t>
      </w:r>
      <w:r>
        <w:t>u4) + 0</w:t>
      </w:r>
      <w:r w:rsidR="00644CD5">
        <w:t>.</w:t>
      </w:r>
      <w:r>
        <w:t>173*T(v8</w:t>
      </w:r>
      <w:r w:rsidR="00644CD5">
        <w:t>.</w:t>
      </w:r>
      <w:r>
        <w:t>u32) -0</w:t>
      </w:r>
      <w:r w:rsidR="00644CD5">
        <w:t>.</w:t>
      </w:r>
      <w:r>
        <w:t>219*T(v6</w:t>
      </w:r>
      <w:r w:rsidR="00644CD5">
        <w:t>.</w:t>
      </w:r>
      <w:r>
        <w:t>u6) -0</w:t>
      </w:r>
      <w:r w:rsidR="00644CD5">
        <w:t>.</w:t>
      </w:r>
      <w:r>
        <w:t>181*T(v27</w:t>
      </w:r>
      <w:r w:rsidR="00644CD5">
        <w:t>.</w:t>
      </w:r>
      <w:r>
        <w:t>u10) + 0</w:t>
      </w:r>
      <w:r w:rsidR="00644CD5">
        <w:t>.</w:t>
      </w:r>
      <w:r>
        <w:t>225*T(v30</w:t>
      </w:r>
      <w:r w:rsidR="00644CD5">
        <w:t>.</w:t>
      </w:r>
      <w:r>
        <w:t>u4) + 0</w:t>
      </w:r>
      <w:r w:rsidR="00644CD5">
        <w:t>.</w:t>
      </w:r>
      <w:r>
        <w:t>155*T(v4</w:t>
      </w:r>
      <w:r w:rsidR="00644CD5">
        <w:t>.</w:t>
      </w:r>
      <w:r>
        <w:t>u31) + 0</w:t>
      </w:r>
      <w:r w:rsidR="00644CD5">
        <w:t>.</w:t>
      </w:r>
      <w:r>
        <w:t>127*T(u39) -0</w:t>
      </w:r>
      <w:r w:rsidR="00644CD5">
        <w:t>.</w:t>
      </w:r>
      <w:r>
        <w:t>294*T(v9</w:t>
      </w:r>
      <w:r w:rsidR="00644CD5">
        <w:t>.</w:t>
      </w:r>
      <w:r>
        <w:t>u9) -0</w:t>
      </w:r>
      <w:r w:rsidR="00644CD5">
        <w:t>.</w:t>
      </w:r>
      <w:r>
        <w:t>125*T(v35</w:t>
      </w:r>
      <w:r w:rsidR="00644CD5">
        <w:t>.</w:t>
      </w:r>
      <w:r>
        <w:t>u1) -0</w:t>
      </w:r>
      <w:r w:rsidR="00644CD5">
        <w:t>.</w:t>
      </w:r>
      <w:r>
        <w:t>171*T(v2</w:t>
      </w:r>
      <w:r w:rsidR="00644CD5">
        <w:t>.</w:t>
      </w:r>
      <w:r>
        <w:t>u9) -0</w:t>
      </w:r>
      <w:r w:rsidR="00644CD5">
        <w:t>.</w:t>
      </w:r>
      <w:r>
        <w:t>168*T(v1</w:t>
      </w:r>
      <w:r w:rsidR="00644CD5">
        <w:t>.</w:t>
      </w:r>
      <w:r>
        <w:t>u22) -0</w:t>
      </w:r>
      <w:r w:rsidR="00644CD5">
        <w:t>.</w:t>
      </w:r>
      <w:r>
        <w:t>261*T(v12</w:t>
      </w:r>
      <w:r w:rsidR="00644CD5">
        <w:t>.</w:t>
      </w:r>
      <w:r>
        <w:t>u15) -0</w:t>
      </w:r>
      <w:r w:rsidR="00644CD5">
        <w:t>.</w:t>
      </w:r>
      <w:r>
        <w:t>125*T(v18) + 0</w:t>
      </w:r>
      <w:r w:rsidR="00644CD5">
        <w:t>.</w:t>
      </w:r>
      <w:r>
        <w:t>172*T(v4</w:t>
      </w:r>
      <w:r w:rsidR="00644CD5">
        <w:t>.</w:t>
      </w:r>
      <w:r>
        <w:t>u6) + 0</w:t>
      </w:r>
      <w:r w:rsidR="00644CD5">
        <w:t>.</w:t>
      </w:r>
      <w:r>
        <w:t>261*T(v30</w:t>
      </w:r>
      <w:r w:rsidR="00644CD5">
        <w:t>.</w:t>
      </w:r>
      <w:r>
        <w:t>u3) + 0</w:t>
      </w:r>
      <w:r w:rsidR="00644CD5">
        <w:t>.</w:t>
      </w:r>
      <w:r>
        <w:t>155*T(v9) -0</w:t>
      </w:r>
      <w:r w:rsidR="00644CD5">
        <w:t>.</w:t>
      </w:r>
      <w:r>
        <w:t>188*T(v14</w:t>
      </w:r>
      <w:r w:rsidR="00644CD5">
        <w:t>.</w:t>
      </w:r>
      <w:r>
        <w:t>u16) -0</w:t>
      </w:r>
      <w:r w:rsidR="00644CD5">
        <w:t>.</w:t>
      </w:r>
      <w:r>
        <w:t>18*T(v2</w:t>
      </w:r>
      <w:r w:rsidR="00644CD5">
        <w:t>.</w:t>
      </w:r>
      <w:r>
        <w:t>u16) -0</w:t>
      </w:r>
      <w:r w:rsidR="00644CD5">
        <w:t>.</w:t>
      </w:r>
      <w:r>
        <w:t>136*T(v33</w:t>
      </w:r>
      <w:r w:rsidR="00644CD5">
        <w:t>.</w:t>
      </w:r>
      <w:r>
        <w:t>u10) + 0</w:t>
      </w:r>
      <w:r w:rsidR="00644CD5">
        <w:t>.</w:t>
      </w:r>
      <w:r>
        <w:t>0964*T(v5</w:t>
      </w:r>
      <w:r w:rsidR="00644CD5">
        <w:t>.</w:t>
      </w:r>
      <w:r>
        <w:t>u7) + 0</w:t>
      </w:r>
      <w:r w:rsidR="00644CD5">
        <w:t>.</w:t>
      </w:r>
      <w:r>
        <w:t>14*T(v8</w:t>
      </w:r>
      <w:r w:rsidR="00644CD5">
        <w:t>.</w:t>
      </w:r>
      <w:r>
        <w:t>u14) -0</w:t>
      </w:r>
      <w:r w:rsidR="00644CD5">
        <w:t>.</w:t>
      </w:r>
      <w:r>
        <w:t>149*T(v3) + 0</w:t>
      </w:r>
      <w:r w:rsidR="00644CD5">
        <w:t>.</w:t>
      </w:r>
      <w:r>
        <w:t>17*T(v28</w:t>
      </w:r>
      <w:r w:rsidR="00644CD5">
        <w:t>.</w:t>
      </w:r>
      <w:r>
        <w:t>u8) + 0</w:t>
      </w:r>
      <w:r w:rsidR="00644CD5">
        <w:t>.</w:t>
      </w:r>
      <w:r>
        <w:t>218*T(v4</w:t>
      </w:r>
      <w:r w:rsidR="00644CD5">
        <w:t>.</w:t>
      </w:r>
      <w:r>
        <w:t>u8) -0</w:t>
      </w:r>
      <w:r w:rsidR="00644CD5">
        <w:t>.</w:t>
      </w:r>
      <w:r>
        <w:t>142*T(v29</w:t>
      </w:r>
      <w:r w:rsidR="00644CD5">
        <w:t>.</w:t>
      </w:r>
      <w:r>
        <w:t>u7) + 0</w:t>
      </w:r>
      <w:r w:rsidR="00644CD5">
        <w:t>.</w:t>
      </w:r>
      <w:r>
        <w:t>139*T(v20</w:t>
      </w:r>
      <w:r w:rsidR="00644CD5">
        <w:t>.</w:t>
      </w:r>
      <w:r>
        <w:t>u22) + 0</w:t>
      </w:r>
      <w:r w:rsidR="00644CD5">
        <w:t>.</w:t>
      </w:r>
      <w:r>
        <w:t>141*T(v5</w:t>
      </w:r>
      <w:r w:rsidR="00644CD5">
        <w:t>.</w:t>
      </w:r>
      <w:r>
        <w:t>u32) + 0</w:t>
      </w:r>
      <w:r w:rsidR="00644CD5">
        <w:t>.</w:t>
      </w:r>
      <w:r>
        <w:t>13*T(v3</w:t>
      </w:r>
      <w:r w:rsidR="00644CD5">
        <w:t>.</w:t>
      </w:r>
      <w:r>
        <w:t>u11) + 0</w:t>
      </w:r>
      <w:r w:rsidR="00644CD5">
        <w:t>.</w:t>
      </w:r>
      <w:r>
        <w:t>157*T(v28</w:t>
      </w:r>
      <w:r w:rsidR="00644CD5">
        <w:t>.</w:t>
      </w:r>
      <w:r>
        <w:t>u9) + 0</w:t>
      </w:r>
      <w:r w:rsidR="00644CD5">
        <w:t>.</w:t>
      </w:r>
      <w:r>
        <w:t>139*T(v9</w:t>
      </w:r>
      <w:r w:rsidR="00644CD5">
        <w:t>.</w:t>
      </w:r>
      <w:r>
        <w:t>u34) + 0</w:t>
      </w:r>
      <w:r w:rsidR="00644CD5">
        <w:t>.</w:t>
      </w:r>
      <w:r>
        <w:t>136*T(v8</w:t>
      </w:r>
      <w:r w:rsidR="00644CD5">
        <w:t>.</w:t>
      </w:r>
      <w:r>
        <w:t>u27) + 0</w:t>
      </w:r>
      <w:r w:rsidR="00644CD5">
        <w:t>.</w:t>
      </w:r>
      <w:r>
        <w:t>134*T(v11</w:t>
      </w:r>
      <w:r w:rsidR="00644CD5">
        <w:t>.</w:t>
      </w:r>
      <w:r>
        <w:t>u15) + 0</w:t>
      </w:r>
      <w:r w:rsidR="00644CD5">
        <w:t>.</w:t>
      </w:r>
      <w:r>
        <w:t>151*T(v11</w:t>
      </w:r>
      <w:r w:rsidR="00644CD5">
        <w:t>.</w:t>
      </w:r>
      <w:r>
        <w:t>u7) -0</w:t>
      </w:r>
      <w:r w:rsidR="00644CD5">
        <w:t>.</w:t>
      </w:r>
      <w:r>
        <w:t>156*T(v19</w:t>
      </w:r>
      <w:r w:rsidR="00644CD5">
        <w:t>.</w:t>
      </w:r>
      <w:r>
        <w:t>u8) + 0</w:t>
      </w:r>
      <w:r w:rsidR="00644CD5">
        <w:t>.</w:t>
      </w:r>
      <w:r>
        <w:t>0923*T(u37) -0</w:t>
      </w:r>
      <w:r w:rsidR="00644CD5">
        <w:t>.</w:t>
      </w:r>
      <w:r>
        <w:t>128*T(v14</w:t>
      </w:r>
      <w:r w:rsidR="00644CD5">
        <w:t>.</w:t>
      </w:r>
      <w:r>
        <w:t>u1) + 0</w:t>
      </w:r>
      <w:r w:rsidR="00644CD5">
        <w:t>.</w:t>
      </w:r>
      <w:r>
        <w:t>128*T(v3</w:t>
      </w:r>
      <w:r w:rsidR="00644CD5">
        <w:t>.</w:t>
      </w:r>
      <w:r>
        <w:t>u22) -0</w:t>
      </w:r>
      <w:r w:rsidR="00644CD5">
        <w:t>.</w:t>
      </w:r>
      <w:r>
        <w:t>11*T(v10</w:t>
      </w:r>
      <w:r w:rsidR="00644CD5">
        <w:t>.</w:t>
      </w:r>
      <w:r>
        <w:t>u24) + 0</w:t>
      </w:r>
      <w:r w:rsidR="00644CD5">
        <w:t>.</w:t>
      </w:r>
      <w:r>
        <w:t>151*T(v14</w:t>
      </w:r>
      <w:r w:rsidR="00644CD5">
        <w:t>.</w:t>
      </w:r>
      <w:r>
        <w:t>u8) -0</w:t>
      </w:r>
      <w:r w:rsidR="00644CD5">
        <w:t>.</w:t>
      </w:r>
      <w:r>
        <w:t>146*T(v1</w:t>
      </w:r>
      <w:r w:rsidR="00644CD5">
        <w:t>.</w:t>
      </w:r>
      <w:r>
        <w:t>u5) + 0</w:t>
      </w:r>
      <w:r w:rsidR="00644CD5">
        <w:t>.</w:t>
      </w:r>
      <w:r>
        <w:t>112*T(v6</w:t>
      </w:r>
      <w:r w:rsidR="00644CD5">
        <w:t>.</w:t>
      </w:r>
      <w:r>
        <w:t>u13) -0</w:t>
      </w:r>
      <w:r w:rsidR="00644CD5">
        <w:t>.</w:t>
      </w:r>
      <w:r>
        <w:t>161*T(v4</w:t>
      </w:r>
      <w:r w:rsidR="00644CD5">
        <w:t>.</w:t>
      </w:r>
      <w:r>
        <w:t>u27) -0</w:t>
      </w:r>
      <w:r w:rsidR="00644CD5">
        <w:t>.</w:t>
      </w:r>
      <w:r>
        <w:t>118*T(v13</w:t>
      </w:r>
      <w:r w:rsidR="00644CD5">
        <w:t>.</w:t>
      </w:r>
      <w:r>
        <w:t>u18) + 0</w:t>
      </w:r>
      <w:r w:rsidR="00644CD5">
        <w:t>.</w:t>
      </w:r>
      <w:r>
        <w:t>0961*T(v37</w:t>
      </w:r>
      <w:r w:rsidR="00644CD5">
        <w:t>.</w:t>
      </w:r>
      <w:r>
        <w:t>u1) -0</w:t>
      </w:r>
      <w:r w:rsidR="00644CD5">
        <w:t>.</w:t>
      </w:r>
      <w:r>
        <w:t>082*T(u34) + 0</w:t>
      </w:r>
      <w:r w:rsidR="00644CD5">
        <w:t>.</w:t>
      </w:r>
      <w:r>
        <w:t>123*T(v12</w:t>
      </w:r>
      <w:r w:rsidR="00644CD5">
        <w:t>.</w:t>
      </w:r>
      <w:r>
        <w:t>u23) + 0</w:t>
      </w:r>
      <w:r w:rsidR="00644CD5">
        <w:t>.</w:t>
      </w:r>
      <w:r>
        <w:t>146*T(v7</w:t>
      </w:r>
      <w:r w:rsidR="00644CD5">
        <w:t>.</w:t>
      </w:r>
      <w:r>
        <w:t>u9) -0</w:t>
      </w:r>
      <w:r w:rsidR="00644CD5">
        <w:t>.</w:t>
      </w:r>
      <w:r>
        <w:t>0884*T(v29</w:t>
      </w:r>
      <w:r w:rsidR="00644CD5">
        <w:t>.</w:t>
      </w:r>
      <w:r>
        <w:t>u14) -0</w:t>
      </w:r>
      <w:r w:rsidR="00644CD5">
        <w:t>.</w:t>
      </w:r>
      <w:r>
        <w:t>107*T(v6</w:t>
      </w:r>
      <w:r w:rsidR="00644CD5">
        <w:t>.</w:t>
      </w:r>
      <w:r>
        <w:t>u31) -0</w:t>
      </w:r>
      <w:r w:rsidR="00644CD5">
        <w:t>.</w:t>
      </w:r>
      <w:r>
        <w:t>0921*T(v3</w:t>
      </w:r>
      <w:r w:rsidR="00644CD5">
        <w:t>.</w:t>
      </w:r>
      <w:r>
        <w:t>u21) + 0</w:t>
      </w:r>
      <w:r w:rsidR="00644CD5">
        <w:t>.</w:t>
      </w:r>
      <w:r>
        <w:t>107*T(v7</w:t>
      </w:r>
      <w:r w:rsidR="00644CD5">
        <w:t>.</w:t>
      </w:r>
      <w:r>
        <w:t>u23) -0</w:t>
      </w:r>
      <w:r w:rsidR="00644CD5">
        <w:t>.</w:t>
      </w:r>
      <w:r>
        <w:t>189*T(v1</w:t>
      </w:r>
      <w:r w:rsidR="00644CD5">
        <w:t>.</w:t>
      </w:r>
      <w:r>
        <w:t>u2) -0</w:t>
      </w:r>
      <w:r w:rsidR="00644CD5">
        <w:t>.</w:t>
      </w:r>
      <w:r>
        <w:t>086*T(v18</w:t>
      </w:r>
      <w:r w:rsidR="00644CD5">
        <w:t>.</w:t>
      </w:r>
      <w:r>
        <w:t>u25) + 0</w:t>
      </w:r>
      <w:r w:rsidR="00644CD5">
        <w:t>.</w:t>
      </w:r>
      <w:r>
        <w:t>0573*T(u31) + 0</w:t>
      </w:r>
      <w:r w:rsidR="00644CD5">
        <w:t>.</w:t>
      </w:r>
      <w:r>
        <w:t>112*T(v10</w:t>
      </w:r>
      <w:r w:rsidR="00644CD5">
        <w:t>.</w:t>
      </w:r>
      <w:r>
        <w:t>u32) + 0</w:t>
      </w:r>
      <w:r w:rsidR="00644CD5">
        <w:t>.</w:t>
      </w:r>
      <w:r>
        <w:t>12*T(v2</w:t>
      </w:r>
      <w:r w:rsidR="00644CD5">
        <w:t>.</w:t>
      </w:r>
      <w:r>
        <w:t>u33) -0</w:t>
      </w:r>
      <w:r w:rsidR="00644CD5">
        <w:t>.</w:t>
      </w:r>
      <w:r>
        <w:t>121*T(v16</w:t>
      </w:r>
      <w:r w:rsidR="00644CD5">
        <w:t>.</w:t>
      </w:r>
      <w:r>
        <w:t>u13) -0</w:t>
      </w:r>
      <w:r w:rsidR="00644CD5">
        <w:t>.</w:t>
      </w:r>
      <w:r>
        <w:t>088*T(v36</w:t>
      </w:r>
      <w:r w:rsidR="00644CD5">
        <w:t>.</w:t>
      </w:r>
      <w:r>
        <w:t>u7) -0</w:t>
      </w:r>
      <w:r w:rsidR="00644CD5">
        <w:t>.</w:t>
      </w:r>
      <w:r>
        <w:t>0942*T(v11</w:t>
      </w:r>
      <w:r w:rsidR="00644CD5">
        <w:t>.</w:t>
      </w:r>
      <w:r>
        <w:t>u24) + 0</w:t>
      </w:r>
      <w:r w:rsidR="00644CD5">
        <w:t>.</w:t>
      </w:r>
      <w:r>
        <w:t>11*T(v22</w:t>
      </w:r>
      <w:r w:rsidR="00644CD5">
        <w:t>.</w:t>
      </w:r>
      <w:r>
        <w:t>u20) -0</w:t>
      </w:r>
      <w:r w:rsidR="00644CD5">
        <w:t>.</w:t>
      </w:r>
      <w:r>
        <w:t>0941*T(v21</w:t>
      </w:r>
      <w:r w:rsidR="00644CD5">
        <w:t>.</w:t>
      </w:r>
      <w:r>
        <w:t>u20) -0</w:t>
      </w:r>
      <w:r w:rsidR="00644CD5">
        <w:t>.</w:t>
      </w:r>
      <w:r>
        <w:t>1*T(v28</w:t>
      </w:r>
      <w:r w:rsidR="00644CD5">
        <w:t>.</w:t>
      </w:r>
      <w:r>
        <w:t>u7) + 0</w:t>
      </w:r>
      <w:r w:rsidR="00644CD5">
        <w:t>.</w:t>
      </w:r>
      <w:r>
        <w:t>0893*T(v16</w:t>
      </w:r>
      <w:r w:rsidR="00644CD5">
        <w:t>.</w:t>
      </w:r>
      <w:r>
        <w:t>u15) + 0</w:t>
      </w:r>
      <w:r w:rsidR="00644CD5">
        <w:t>.</w:t>
      </w:r>
      <w:r>
        <w:t>118*T(v35</w:t>
      </w:r>
      <w:r w:rsidR="00644CD5">
        <w:t>.</w:t>
      </w:r>
      <w:r>
        <w:t>u3) + 0</w:t>
      </w:r>
      <w:r w:rsidR="00644CD5">
        <w:t>.</w:t>
      </w:r>
      <w:r>
        <w:t>0939*T(v5</w:t>
      </w:r>
      <w:r w:rsidR="00644CD5">
        <w:t>.</w:t>
      </w:r>
      <w:r>
        <w:t>u33) + 0</w:t>
      </w:r>
      <w:r w:rsidR="00644CD5">
        <w:t>.</w:t>
      </w:r>
      <w:r>
        <w:t>106*T(v29</w:t>
      </w:r>
      <w:r w:rsidR="00644CD5">
        <w:t>.</w:t>
      </w:r>
      <w:r>
        <w:t>u12) + 0</w:t>
      </w:r>
      <w:r w:rsidR="00644CD5">
        <w:t>.</w:t>
      </w:r>
      <w:r>
        <w:t>102*T(v5</w:t>
      </w:r>
      <w:r w:rsidR="00644CD5">
        <w:t>.</w:t>
      </w:r>
      <w:r>
        <w:t>u16) + 0</w:t>
      </w:r>
      <w:r w:rsidR="00644CD5">
        <w:t>.</w:t>
      </w:r>
      <w:r>
        <w:t>0829*T(v11</w:t>
      </w:r>
      <w:r w:rsidR="00644CD5">
        <w:t>.</w:t>
      </w:r>
      <w:r>
        <w:t>u19) -0</w:t>
      </w:r>
      <w:r w:rsidR="00644CD5">
        <w:t>.</w:t>
      </w:r>
      <w:r>
        <w:t>0751*T(v11</w:t>
      </w:r>
      <w:r w:rsidR="00644CD5">
        <w:t>.</w:t>
      </w:r>
      <w:r>
        <w:t>u8) + 0</w:t>
      </w:r>
      <w:r w:rsidR="00644CD5">
        <w:t>.</w:t>
      </w:r>
      <w:r>
        <w:t>0988*T(v1</w:t>
      </w:r>
      <w:r w:rsidR="00644CD5">
        <w:t>.</w:t>
      </w:r>
      <w:r>
        <w:t>u23) + 0</w:t>
      </w:r>
      <w:r w:rsidR="00644CD5">
        <w:t>.</w:t>
      </w:r>
      <w:r>
        <w:t>0914*T(v8</w:t>
      </w:r>
      <w:r w:rsidR="00644CD5">
        <w:t>.</w:t>
      </w:r>
      <w:r>
        <w:t>u28) -0</w:t>
      </w:r>
      <w:r w:rsidR="00644CD5">
        <w:t>.</w:t>
      </w:r>
      <w:r>
        <w:t>0896*T(v22</w:t>
      </w:r>
      <w:r w:rsidR="00644CD5">
        <w:t>.</w:t>
      </w:r>
      <w:r>
        <w:t>u3) + 0</w:t>
      </w:r>
      <w:r w:rsidR="00644CD5">
        <w:t>.</w:t>
      </w:r>
      <w:r>
        <w:t>0914*T(v17</w:t>
      </w:r>
      <w:r w:rsidR="00644CD5">
        <w:t>.</w:t>
      </w:r>
      <w:r>
        <w:t>u24) -0</w:t>
      </w:r>
      <w:r w:rsidR="00644CD5">
        <w:t>.</w:t>
      </w:r>
      <w:r>
        <w:t>0858*T(v31</w:t>
      </w:r>
      <w:r w:rsidR="00644CD5">
        <w:t>.</w:t>
      </w:r>
      <w:r>
        <w:t>u8) + 0</w:t>
      </w:r>
      <w:r w:rsidR="00644CD5">
        <w:t>.</w:t>
      </w:r>
      <w:r>
        <w:t>101*T(v14</w:t>
      </w:r>
      <w:r w:rsidR="00644CD5">
        <w:t>.</w:t>
      </w:r>
      <w:r>
        <w:t>u7) + 0</w:t>
      </w:r>
      <w:r w:rsidR="00644CD5">
        <w:t>.</w:t>
      </w:r>
      <w:r>
        <w:t>0853*T(v13</w:t>
      </w:r>
      <w:r w:rsidR="00644CD5">
        <w:t>.</w:t>
      </w:r>
      <w:r>
        <w:t>u25) -0</w:t>
      </w:r>
      <w:r w:rsidR="00644CD5">
        <w:t>.</w:t>
      </w:r>
      <w:r>
        <w:t>0988*T(v7</w:t>
      </w:r>
      <w:r w:rsidR="00644CD5">
        <w:t>.</w:t>
      </w:r>
      <w:r>
        <w:t>u15) + 0</w:t>
      </w:r>
      <w:r w:rsidR="00644CD5">
        <w:t>.</w:t>
      </w:r>
      <w:r>
        <w:t>0744*T(v3</w:t>
      </w:r>
      <w:r w:rsidR="00644CD5">
        <w:t>.</w:t>
      </w:r>
      <w:r>
        <w:t>u32) -0</w:t>
      </w:r>
      <w:r w:rsidR="00644CD5">
        <w:t>.</w:t>
      </w:r>
      <w:r>
        <w:t>0737*T(v24</w:t>
      </w:r>
      <w:r w:rsidR="00644CD5">
        <w:t>.</w:t>
      </w:r>
      <w:r>
        <w:t>u12) -0</w:t>
      </w:r>
      <w:r w:rsidR="00644CD5">
        <w:t>.</w:t>
      </w:r>
      <w:r>
        <w:t>0816*T(v17</w:t>
      </w:r>
      <w:r w:rsidR="00644CD5">
        <w:t>.</w:t>
      </w:r>
      <w:r>
        <w:t>u15) + 0</w:t>
      </w:r>
      <w:r w:rsidR="00644CD5">
        <w:t>.</w:t>
      </w:r>
      <w:r>
        <w:t>0748*NumNegative + 0</w:t>
      </w:r>
      <w:r w:rsidR="00644CD5">
        <w:t>.</w:t>
      </w:r>
      <w:r>
        <w:t>0788*T(v19</w:t>
      </w:r>
      <w:r w:rsidR="00644CD5">
        <w:t>.</w:t>
      </w:r>
      <w:r>
        <w:t>u9) + 0</w:t>
      </w:r>
      <w:r w:rsidR="00644CD5">
        <w:t>.</w:t>
      </w:r>
      <w:r>
        <w:t>0756*T(v20</w:t>
      </w:r>
      <w:r w:rsidR="00644CD5">
        <w:t>.</w:t>
      </w:r>
      <w:r>
        <w:t>u11) -0</w:t>
      </w:r>
      <w:r w:rsidR="00644CD5">
        <w:t>.</w:t>
      </w:r>
      <w:r>
        <w:t>0706*T(v8</w:t>
      </w:r>
      <w:r w:rsidR="00644CD5">
        <w:t>.</w:t>
      </w:r>
      <w:r>
        <w:t>u15) + 0</w:t>
      </w:r>
      <w:r w:rsidR="00644CD5">
        <w:t>.</w:t>
      </w:r>
      <w:r>
        <w:t>0703*T(v21</w:t>
      </w:r>
      <w:r w:rsidR="00644CD5">
        <w:t>.</w:t>
      </w:r>
      <w:r>
        <w:t>u14) -0</w:t>
      </w:r>
      <w:r w:rsidR="00644CD5">
        <w:t>.</w:t>
      </w:r>
      <w:r>
        <w:t>0642*T(v7</w:t>
      </w:r>
      <w:r w:rsidR="00644CD5">
        <w:t>.</w:t>
      </w:r>
      <w:r>
        <w:t>u14) + 0</w:t>
      </w:r>
      <w:r w:rsidR="00644CD5">
        <w:t>.</w:t>
      </w:r>
      <w:r>
        <w:t>0924*T(v7</w:t>
      </w:r>
      <w:r w:rsidR="00644CD5">
        <w:t>.</w:t>
      </w:r>
      <w:r>
        <w:t>u2) -0</w:t>
      </w:r>
      <w:r w:rsidR="00644CD5">
        <w:t>.</w:t>
      </w:r>
      <w:r>
        <w:t>0729*T(v10</w:t>
      </w:r>
      <w:r w:rsidR="00644CD5">
        <w:t>.</w:t>
      </w:r>
      <w:r>
        <w:t>u20) -0</w:t>
      </w:r>
      <w:r w:rsidR="00644CD5">
        <w:t>.</w:t>
      </w:r>
      <w:r>
        <w:t>0684*T(v11</w:t>
      </w:r>
      <w:r w:rsidR="00644CD5">
        <w:t>.</w:t>
      </w:r>
      <w:r>
        <w:t>u22) -0</w:t>
      </w:r>
      <w:r w:rsidR="00644CD5">
        <w:t>.</w:t>
      </w:r>
      <w:r>
        <w:t>0785*T(v8</w:t>
      </w:r>
      <w:r w:rsidR="00644CD5">
        <w:t>.</w:t>
      </w:r>
      <w:r>
        <w:t>u11) + 0</w:t>
      </w:r>
      <w:r w:rsidR="00644CD5">
        <w:t>.</w:t>
      </w:r>
      <w:r>
        <w:t>078*T(v8</w:t>
      </w:r>
      <w:r w:rsidR="00644CD5">
        <w:t>.</w:t>
      </w:r>
      <w:r>
        <w:t>u20) -0</w:t>
      </w:r>
      <w:r w:rsidR="00644CD5">
        <w:t>.</w:t>
      </w:r>
      <w:r>
        <w:t>058*T(v12</w:t>
      </w:r>
      <w:r w:rsidR="00644CD5">
        <w:t>.</w:t>
      </w:r>
      <w:r>
        <w:t>u11) + 0</w:t>
      </w:r>
      <w:r w:rsidR="00644CD5">
        <w:t>.</w:t>
      </w:r>
      <w:r>
        <w:t>0581*T(v29</w:t>
      </w:r>
      <w:r w:rsidR="00644CD5">
        <w:t>.</w:t>
      </w:r>
      <w:r>
        <w:t>u13) + 0</w:t>
      </w:r>
      <w:r w:rsidR="00644CD5">
        <w:t>.</w:t>
      </w:r>
      <w:r>
        <w:t>06*T(v3</w:t>
      </w:r>
      <w:r w:rsidR="00644CD5">
        <w:t>.</w:t>
      </w:r>
      <w:r>
        <w:t>u38) -0</w:t>
      </w:r>
      <w:r w:rsidR="00644CD5">
        <w:t>.</w:t>
      </w:r>
      <w:r>
        <w:t>059*T(v23</w:t>
      </w:r>
      <w:r w:rsidR="00644CD5">
        <w:t>.</w:t>
      </w:r>
      <w:r>
        <w:t>u18) + 0</w:t>
      </w:r>
      <w:r w:rsidR="00644CD5">
        <w:t>.</w:t>
      </w:r>
      <w:r>
        <w:t>0526*T(v9</w:t>
      </w:r>
      <w:r w:rsidR="00644CD5">
        <w:t>.</w:t>
      </w:r>
      <w:r>
        <w:t>u21) + 0</w:t>
      </w:r>
      <w:r w:rsidR="00644CD5">
        <w:t>.</w:t>
      </w:r>
      <w:r>
        <w:t>0635*T(v4</w:t>
      </w:r>
      <w:r w:rsidR="00644CD5">
        <w:t>.</w:t>
      </w:r>
      <w:r>
        <w:t>u25) + 0</w:t>
      </w:r>
      <w:r w:rsidR="00644CD5">
        <w:t>.</w:t>
      </w:r>
      <w:r>
        <w:t>0629*T(v27</w:t>
      </w:r>
      <w:r w:rsidR="00644CD5">
        <w:t>.</w:t>
      </w:r>
      <w:r>
        <w:t>u7) + 0</w:t>
      </w:r>
      <w:r w:rsidR="00644CD5">
        <w:t>.</w:t>
      </w:r>
      <w:r>
        <w:t>0763*T(v2</w:t>
      </w:r>
      <w:r w:rsidR="00644CD5">
        <w:t>.</w:t>
      </w:r>
      <w:r>
        <w:t>u3) + 2</w:t>
      </w:r>
      <w:r w:rsidR="00644CD5">
        <w:t>.</w:t>
      </w:r>
      <w:r>
        <w:t>36*Volume^3 -0</w:t>
      </w:r>
      <w:r w:rsidR="00644CD5">
        <w:t>.</w:t>
      </w:r>
      <w:r>
        <w:t>054*T(v36</w:t>
      </w:r>
      <w:r w:rsidR="00644CD5">
        <w:t>.</w:t>
      </w:r>
      <w:r>
        <w:t>u3) + 0</w:t>
      </w:r>
      <w:r w:rsidR="00644CD5">
        <w:t>.</w:t>
      </w:r>
      <w:r>
        <w:t>0552*T(v11</w:t>
      </w:r>
      <w:r w:rsidR="00644CD5">
        <w:t>.</w:t>
      </w:r>
      <w:r>
        <w:t>u6) + 0</w:t>
      </w:r>
      <w:r w:rsidR="00644CD5">
        <w:t>.</w:t>
      </w:r>
      <w:r>
        <w:t>0628*T(v2</w:t>
      </w:r>
      <w:r w:rsidR="00644CD5">
        <w:t>.</w:t>
      </w:r>
      <w:r>
        <w:t>u7) -0</w:t>
      </w:r>
      <w:r w:rsidR="00644CD5">
        <w:t>.</w:t>
      </w:r>
      <w:r>
        <w:t>0503*T(v15</w:t>
      </w:r>
      <w:r w:rsidR="00644CD5">
        <w:t>.</w:t>
      </w:r>
      <w:r>
        <w:t>u11) + 0</w:t>
      </w:r>
      <w:r w:rsidR="00644CD5">
        <w:t>.</w:t>
      </w:r>
      <w:r>
        <w:t>042*T(v15</w:t>
      </w:r>
      <w:r w:rsidR="00644CD5">
        <w:t>.</w:t>
      </w:r>
      <w:r>
        <w:t>u18) -0</w:t>
      </w:r>
      <w:r w:rsidR="00644CD5">
        <w:t>.</w:t>
      </w:r>
      <w:r>
        <w:t>0503*T(v24</w:t>
      </w:r>
      <w:r w:rsidR="00644CD5">
        <w:t>.</w:t>
      </w:r>
      <w:r>
        <w:t>u5) -0</w:t>
      </w:r>
      <w:r w:rsidR="00644CD5">
        <w:t>.</w:t>
      </w:r>
      <w:r>
        <w:t>0412*T(v11</w:t>
      </w:r>
      <w:r w:rsidR="00644CD5">
        <w:t>.</w:t>
      </w:r>
      <w:r>
        <w:t>u23) -0</w:t>
      </w:r>
      <w:r w:rsidR="00644CD5">
        <w:t>.</w:t>
      </w:r>
      <w:r>
        <w:t>0345*T(u18) -0</w:t>
      </w:r>
      <w:r w:rsidR="00644CD5">
        <w:t>.</w:t>
      </w:r>
      <w:r>
        <w:t>0415*T(v4) + 0</w:t>
      </w:r>
      <w:r w:rsidR="00644CD5">
        <w:t>.</w:t>
      </w:r>
      <w:r>
        <w:t>0428*T(v10</w:t>
      </w:r>
      <w:r w:rsidR="00644CD5">
        <w:t>.</w:t>
      </w:r>
      <w:r>
        <w:t>u26) -0</w:t>
      </w:r>
      <w:r w:rsidR="00644CD5">
        <w:t>.</w:t>
      </w:r>
      <w:r>
        <w:t>0442*T(v4</w:t>
      </w:r>
      <w:r w:rsidR="00644CD5">
        <w:t>.</w:t>
      </w:r>
      <w:r>
        <w:t>u20) + 0</w:t>
      </w:r>
      <w:r w:rsidR="00644CD5">
        <w:t>.</w:t>
      </w:r>
      <w:r>
        <w:t>0385*T(v18</w:t>
      </w:r>
      <w:r w:rsidR="00644CD5">
        <w:t>.</w:t>
      </w:r>
      <w:r>
        <w:t>u11) -0</w:t>
      </w:r>
      <w:r w:rsidR="00644CD5">
        <w:t>.</w:t>
      </w:r>
      <w:r>
        <w:t>0424*T(v14</w:t>
      </w:r>
      <w:r w:rsidR="00644CD5">
        <w:t>.</w:t>
      </w:r>
      <w:r>
        <w:t>u17) -0</w:t>
      </w:r>
      <w:r w:rsidR="00644CD5">
        <w:t>.</w:t>
      </w:r>
      <w:r>
        <w:t>0386*T(v11</w:t>
      </w:r>
      <w:r w:rsidR="00644CD5">
        <w:t>.</w:t>
      </w:r>
      <w:r>
        <w:t>u18) -0</w:t>
      </w:r>
      <w:r w:rsidR="00644CD5">
        <w:t>.</w:t>
      </w:r>
      <w:r>
        <w:t>0339*T(v18</w:t>
      </w:r>
      <w:r w:rsidR="00644CD5">
        <w:t>.</w:t>
      </w:r>
      <w:r>
        <w:t>u14) + 0</w:t>
      </w:r>
      <w:r w:rsidR="00644CD5">
        <w:t>.</w:t>
      </w:r>
      <w:r>
        <w:t>036*T(v11</w:t>
      </w:r>
      <w:r w:rsidR="00644CD5">
        <w:t>.</w:t>
      </w:r>
      <w:r>
        <w:t>u25) -0</w:t>
      </w:r>
      <w:r w:rsidR="00644CD5">
        <w:t>.</w:t>
      </w:r>
      <w:r>
        <w:t>0319*T(v5</w:t>
      </w:r>
      <w:r w:rsidR="00644CD5">
        <w:t>.</w:t>
      </w:r>
      <w:r>
        <w:t>u36) -0</w:t>
      </w:r>
      <w:r w:rsidR="00644CD5">
        <w:t>.</w:t>
      </w:r>
      <w:r>
        <w:t>0336*T(v24</w:t>
      </w:r>
      <w:r w:rsidR="00644CD5">
        <w:t>.</w:t>
      </w:r>
      <w:r>
        <w:t>u9) + 0</w:t>
      </w:r>
      <w:r w:rsidR="00644CD5">
        <w:t>.</w:t>
      </w:r>
      <w:r>
        <w:t>0348*T(v4</w:t>
      </w:r>
      <w:r w:rsidR="00644CD5">
        <w:t>.</w:t>
      </w:r>
      <w:r>
        <w:t>u26) -0</w:t>
      </w:r>
      <w:r w:rsidR="00644CD5">
        <w:t>.</w:t>
      </w:r>
      <w:r>
        <w:t>0329*T(v21</w:t>
      </w:r>
      <w:r w:rsidR="00644CD5">
        <w:t>.</w:t>
      </w:r>
      <w:r>
        <w:t>u10) -0</w:t>
      </w:r>
      <w:r w:rsidR="00644CD5">
        <w:t>.</w:t>
      </w:r>
      <w:r>
        <w:t>0352*T(v7</w:t>
      </w:r>
      <w:r w:rsidR="00644CD5">
        <w:t>.</w:t>
      </w:r>
      <w:r>
        <w:t>u32) -0</w:t>
      </w:r>
      <w:r w:rsidR="00644CD5">
        <w:t>.</w:t>
      </w:r>
      <w:r>
        <w:t>0226*T(v32) -0</w:t>
      </w:r>
      <w:r w:rsidR="00644CD5">
        <w:t>.</w:t>
      </w:r>
      <w:r>
        <w:t>0345*T(v15</w:t>
      </w:r>
      <w:r w:rsidR="00644CD5">
        <w:t>.</w:t>
      </w:r>
      <w:r>
        <w:t>u10) -0</w:t>
      </w:r>
      <w:r w:rsidR="00644CD5">
        <w:t>.</w:t>
      </w:r>
      <w:r>
        <w:t>032*T(v14</w:t>
      </w:r>
      <w:r w:rsidR="00644CD5">
        <w:t>.</w:t>
      </w:r>
      <w:r>
        <w:t>u15) -0</w:t>
      </w:r>
      <w:r w:rsidR="00644CD5">
        <w:t>.</w:t>
      </w:r>
      <w:r>
        <w:t>0332*T(v19</w:t>
      </w:r>
      <w:r w:rsidR="00644CD5">
        <w:t>.</w:t>
      </w:r>
      <w:r>
        <w:t>u17) -0</w:t>
      </w:r>
      <w:r w:rsidR="00644CD5">
        <w:t>.</w:t>
      </w:r>
      <w:r>
        <w:t>029*T(v37</w:t>
      </w:r>
      <w:r w:rsidR="00644CD5">
        <w:t>.</w:t>
      </w:r>
      <w:r>
        <w:t>u4) + 0</w:t>
      </w:r>
      <w:r w:rsidR="00644CD5">
        <w:t>.</w:t>
      </w:r>
      <w:r>
        <w:t>0394*T(v17</w:t>
      </w:r>
      <w:r w:rsidR="00644CD5">
        <w:t>.</w:t>
      </w:r>
      <w:r>
        <w:t>u2) + 0</w:t>
      </w:r>
      <w:r w:rsidR="00644CD5">
        <w:t>.</w:t>
      </w:r>
      <w:r>
        <w:t>0339*T(v5</w:t>
      </w:r>
      <w:r w:rsidR="00644CD5">
        <w:t>.</w:t>
      </w:r>
      <w:r>
        <w:t>u19) -0</w:t>
      </w:r>
      <w:r w:rsidR="00644CD5">
        <w:t>.</w:t>
      </w:r>
      <w:r>
        <w:t>0301*T(v9</w:t>
      </w:r>
      <w:r w:rsidR="00644CD5">
        <w:t>.</w:t>
      </w:r>
      <w:r>
        <w:t>u33) + 0</w:t>
      </w:r>
      <w:r w:rsidR="00644CD5">
        <w:t>.</w:t>
      </w:r>
      <w:r>
        <w:t>0275*T(v28</w:t>
      </w:r>
      <w:r w:rsidR="00644CD5">
        <w:t>.</w:t>
      </w:r>
      <w:r>
        <w:t>u15) -0</w:t>
      </w:r>
      <w:r w:rsidR="00644CD5">
        <w:t>.</w:t>
      </w:r>
      <w:r>
        <w:t>0281*T(v2</w:t>
      </w:r>
      <w:r w:rsidR="00644CD5">
        <w:t>.</w:t>
      </w:r>
      <w:r>
        <w:t>u29) + 0</w:t>
      </w:r>
      <w:r w:rsidR="00644CD5">
        <w:t>.</w:t>
      </w:r>
      <w:r>
        <w:t>029*T(v5</w:t>
      </w:r>
      <w:r w:rsidR="00644CD5">
        <w:t>.</w:t>
      </w:r>
      <w:r>
        <w:t>u27) -0</w:t>
      </w:r>
      <w:r w:rsidR="00644CD5">
        <w:t>.</w:t>
      </w:r>
      <w:r>
        <w:t>0282*T(v3</w:t>
      </w:r>
      <w:r w:rsidR="00644CD5">
        <w:t>.</w:t>
      </w:r>
      <w:r>
        <w:t>u10) + 0</w:t>
      </w:r>
      <w:r w:rsidR="00644CD5">
        <w:t>.</w:t>
      </w:r>
      <w:r>
        <w:t>0269*T(v16</w:t>
      </w:r>
      <w:r w:rsidR="00644CD5">
        <w:t>.</w:t>
      </w:r>
      <w:r>
        <w:t>u8) -0</w:t>
      </w:r>
      <w:r w:rsidR="00644CD5">
        <w:t>.</w:t>
      </w:r>
      <w:r>
        <w:t>0276*T(v10</w:t>
      </w:r>
      <w:r w:rsidR="00644CD5">
        <w:t>.</w:t>
      </w:r>
      <w:r>
        <w:t>u4) + 0</w:t>
      </w:r>
      <w:r w:rsidR="00644CD5">
        <w:t>.</w:t>
      </w:r>
      <w:r>
        <w:t>0223*T(v2</w:t>
      </w:r>
      <w:r w:rsidR="00644CD5">
        <w:t>.</w:t>
      </w:r>
      <w:r>
        <w:t>u19) -0</w:t>
      </w:r>
      <w:r w:rsidR="00644CD5">
        <w:t>.</w:t>
      </w:r>
      <w:r>
        <w:t>0207*T(v7</w:t>
      </w:r>
      <w:r w:rsidR="00644CD5">
        <w:t>.</w:t>
      </w:r>
      <w:r>
        <w:t>u30) -0</w:t>
      </w:r>
      <w:r w:rsidR="00644CD5">
        <w:t>.</w:t>
      </w:r>
      <w:r>
        <w:t>0237*T(v12</w:t>
      </w:r>
      <w:r w:rsidR="00644CD5">
        <w:t>.</w:t>
      </w:r>
      <w:r>
        <w:t>u14) -0</w:t>
      </w:r>
      <w:r w:rsidR="00644CD5">
        <w:t>.</w:t>
      </w:r>
      <w:r>
        <w:t>0217*T(v6</w:t>
      </w:r>
      <w:r w:rsidR="00644CD5">
        <w:t>.</w:t>
      </w:r>
      <w:r>
        <w:t>u12) -0</w:t>
      </w:r>
      <w:r w:rsidR="00644CD5">
        <w:t>.</w:t>
      </w:r>
      <w:r>
        <w:t>0194*T(v22</w:t>
      </w:r>
      <w:r w:rsidR="00644CD5">
        <w:t>.</w:t>
      </w:r>
      <w:r>
        <w:t>u21) + 0</w:t>
      </w:r>
      <w:r w:rsidR="00644CD5">
        <w:t>.</w:t>
      </w:r>
      <w:r>
        <w:t>0241*T(v1</w:t>
      </w:r>
      <w:r w:rsidR="00644CD5">
        <w:t>.</w:t>
      </w:r>
      <w:r>
        <w:t>u17) -0</w:t>
      </w:r>
      <w:r w:rsidR="00644CD5">
        <w:t>.</w:t>
      </w:r>
      <w:r>
        <w:t>0201*T(v3</w:t>
      </w:r>
      <w:r w:rsidR="00644CD5">
        <w:t>.</w:t>
      </w:r>
      <w:r>
        <w:t>u16) + 0</w:t>
      </w:r>
      <w:r w:rsidR="00644CD5">
        <w:t>.</w:t>
      </w:r>
      <w:r>
        <w:t>0166*T(v19</w:t>
      </w:r>
      <w:r w:rsidR="00644CD5">
        <w:t>.</w:t>
      </w:r>
      <w:r>
        <w:t>u23) -0</w:t>
      </w:r>
      <w:r w:rsidR="00644CD5">
        <w:t>.</w:t>
      </w:r>
      <w:r>
        <w:t>0166*T(v16</w:t>
      </w:r>
      <w:r w:rsidR="00644CD5">
        <w:t>.</w:t>
      </w:r>
      <w:r>
        <w:t>u19) -0</w:t>
      </w:r>
      <w:r w:rsidR="00644CD5">
        <w:t>.</w:t>
      </w:r>
      <w:r>
        <w:t>0176*T(v2</w:t>
      </w:r>
      <w:r w:rsidR="00644CD5">
        <w:t>.</w:t>
      </w:r>
      <w:r>
        <w:t>u26) -0</w:t>
      </w:r>
      <w:r w:rsidR="00644CD5">
        <w:t>.</w:t>
      </w:r>
      <w:r>
        <w:t>0158*T(v12</w:t>
      </w:r>
      <w:r w:rsidR="00644CD5">
        <w:t>.</w:t>
      </w:r>
      <w:r>
        <w:t>u31) -0</w:t>
      </w:r>
      <w:r w:rsidR="00644CD5">
        <w:t>.</w:t>
      </w:r>
      <w:r>
        <w:t>0198*T(v1</w:t>
      </w:r>
      <w:r w:rsidR="00644CD5">
        <w:t>.</w:t>
      </w:r>
      <w:r>
        <w:t>u29) -0</w:t>
      </w:r>
      <w:r w:rsidR="00644CD5">
        <w:t>.</w:t>
      </w:r>
      <w:r>
        <w:t>0165*T(v12</w:t>
      </w:r>
      <w:r w:rsidR="00644CD5">
        <w:t>.</w:t>
      </w:r>
      <w:r>
        <w:t>u20) -0</w:t>
      </w:r>
      <w:r w:rsidR="00644CD5">
        <w:t>.</w:t>
      </w:r>
      <w:r>
        <w:t>0172*T(v23</w:t>
      </w:r>
      <w:r w:rsidR="00644CD5">
        <w:t>.</w:t>
      </w:r>
      <w:r>
        <w:t>u4) -0</w:t>
      </w:r>
      <w:r w:rsidR="00644CD5">
        <w:t>.</w:t>
      </w:r>
      <w:r>
        <w:t>0172*T(v9</w:t>
      </w:r>
      <w:r w:rsidR="00644CD5">
        <w:t>.</w:t>
      </w:r>
      <w:r>
        <w:t>u7) -0</w:t>
      </w:r>
      <w:r w:rsidR="00644CD5">
        <w:t>.</w:t>
      </w:r>
      <w:r>
        <w:t>017*T(v5</w:t>
      </w:r>
      <w:r w:rsidR="00644CD5">
        <w:t>.</w:t>
      </w:r>
      <w:r>
        <w:t>u14) + 0</w:t>
      </w:r>
      <w:r w:rsidR="00644CD5">
        <w:t>.</w:t>
      </w:r>
      <w:r>
        <w:t>0148*T(v34</w:t>
      </w:r>
      <w:r w:rsidR="00644CD5">
        <w:t>.</w:t>
      </w:r>
      <w:r>
        <w:t>u3) + 0</w:t>
      </w:r>
      <w:r w:rsidR="00644CD5">
        <w:t>.</w:t>
      </w:r>
      <w:r>
        <w:t>0148*T(v17</w:t>
      </w:r>
      <w:r w:rsidR="00644CD5">
        <w:t>.</w:t>
      </w:r>
      <w:r>
        <w:t>u19) -0</w:t>
      </w:r>
      <w:r w:rsidR="00644CD5">
        <w:t>.</w:t>
      </w:r>
      <w:r>
        <w:t>0159*T(v11</w:t>
      </w:r>
      <w:r w:rsidR="00644CD5">
        <w:t>.</w:t>
      </w:r>
      <w:r>
        <w:t>u17) + 0</w:t>
      </w:r>
      <w:r w:rsidR="00644CD5">
        <w:t>.</w:t>
      </w:r>
      <w:r>
        <w:t>012*T(v11</w:t>
      </w:r>
      <w:r w:rsidR="00644CD5">
        <w:t>.</w:t>
      </w:r>
      <w:r>
        <w:t>u26) -0</w:t>
      </w:r>
      <w:r w:rsidR="00644CD5">
        <w:t>.</w:t>
      </w:r>
      <w:r>
        <w:t>0103*T(v9</w:t>
      </w:r>
      <w:r w:rsidR="00644CD5">
        <w:t>.</w:t>
      </w:r>
      <w:r>
        <w:t>u22) -0</w:t>
      </w:r>
      <w:r w:rsidR="00644CD5">
        <w:t>.</w:t>
      </w:r>
      <w:r>
        <w:t>011*T(v1</w:t>
      </w:r>
      <w:r w:rsidR="00644CD5">
        <w:t>.</w:t>
      </w:r>
      <w:r>
        <w:t>u42) + 0</w:t>
      </w:r>
      <w:r w:rsidR="00644CD5">
        <w:t>.</w:t>
      </w:r>
      <w:r>
        <w:t>0112*T(v1</w:t>
      </w:r>
      <w:r w:rsidR="00644CD5">
        <w:t>.</w:t>
      </w:r>
      <w:r>
        <w:t>u37) + 0</w:t>
      </w:r>
      <w:r w:rsidR="00644CD5">
        <w:t>.</w:t>
      </w:r>
      <w:r>
        <w:t>0104*T(v15</w:t>
      </w:r>
      <w:r w:rsidR="00644CD5">
        <w:t>.</w:t>
      </w:r>
      <w:r>
        <w:t>u9) + 0</w:t>
      </w:r>
      <w:r w:rsidR="00644CD5">
        <w:t>.</w:t>
      </w:r>
      <w:r>
        <w:t>00956*T(v18</w:t>
      </w:r>
      <w:r w:rsidR="00644CD5">
        <w:t>.</w:t>
      </w:r>
      <w:r>
        <w:t>u24) + 0</w:t>
      </w:r>
      <w:r w:rsidR="00644CD5">
        <w:t>.</w:t>
      </w:r>
      <w:r>
        <w:t>0102*T(v26</w:t>
      </w:r>
      <w:r w:rsidR="00644CD5">
        <w:t>.</w:t>
      </w:r>
      <w:r>
        <w:t>u3) + 0</w:t>
      </w:r>
      <w:r w:rsidR="00644CD5">
        <w:t>.</w:t>
      </w:r>
      <w:r>
        <w:t>0093*T(v3</w:t>
      </w:r>
      <w:r w:rsidR="00644CD5">
        <w:t>.</w:t>
      </w:r>
      <w:r>
        <w:t>u18) -0</w:t>
      </w:r>
      <w:r w:rsidR="00644CD5">
        <w:t>.</w:t>
      </w:r>
      <w:r>
        <w:t>00767*T(v19</w:t>
      </w:r>
      <w:r w:rsidR="00644CD5">
        <w:t>.</w:t>
      </w:r>
      <w:r>
        <w:t>u19) -0</w:t>
      </w:r>
      <w:r w:rsidR="00644CD5">
        <w:t>.</w:t>
      </w:r>
      <w:r>
        <w:t>00666*T(v19</w:t>
      </w:r>
      <w:r w:rsidR="00644CD5">
        <w:t>.</w:t>
      </w:r>
      <w:r>
        <w:t>u21) + 0</w:t>
      </w:r>
      <w:r w:rsidR="00644CD5">
        <w:t>.</w:t>
      </w:r>
      <w:r>
        <w:t>00472*T(v4</w:t>
      </w:r>
      <w:r w:rsidR="00644CD5">
        <w:t>.</w:t>
      </w:r>
      <w:r>
        <w:t>u21) + 0</w:t>
      </w:r>
      <w:r w:rsidR="00644CD5">
        <w:t>.</w:t>
      </w:r>
      <w:r>
        <w:t>0041*T(v37</w:t>
      </w:r>
      <w:r w:rsidR="00644CD5">
        <w:t>.</w:t>
      </w:r>
      <w:r>
        <w:t>u6) + 0</w:t>
      </w:r>
      <w:r w:rsidR="00644CD5">
        <w:t>.</w:t>
      </w:r>
      <w:r>
        <w:t>00332*T(v12</w:t>
      </w:r>
      <w:r w:rsidR="00644CD5">
        <w:t>.</w:t>
      </w:r>
      <w:r>
        <w:t>u22) + 0</w:t>
      </w:r>
      <w:r w:rsidR="00644CD5">
        <w:t>.</w:t>
      </w:r>
      <w:r>
        <w:t>00151*T(v6</w:t>
      </w:r>
      <w:r w:rsidR="00644CD5">
        <w:t>.</w:t>
      </w:r>
      <w:r>
        <w:t>u32) -0</w:t>
      </w:r>
      <w:r w:rsidR="00644CD5">
        <w:t>.</w:t>
      </w:r>
      <w:r>
        <w:t>00143*T(v18</w:t>
      </w:r>
      <w:r w:rsidR="00644CD5">
        <w:t>.</w:t>
      </w:r>
      <w:r>
        <w:t>u5) -2</w:t>
      </w:r>
      <w:r w:rsidR="00644CD5">
        <w:t>.</w:t>
      </w:r>
      <w:r>
        <w:t>73E-05*T(v3</w:t>
      </w:r>
      <w:r w:rsidR="00644CD5">
        <w:t>.</w:t>
      </w:r>
      <w:r>
        <w:t>u34) + 6</w:t>
      </w:r>
      <w:r w:rsidR="00644CD5">
        <w:t>.</w:t>
      </w:r>
      <w:r>
        <w:t>52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184*T(v2</w:t>
      </w:r>
      <w:r w:rsidR="00644CD5">
        <w:t>.</w:t>
      </w:r>
      <w:r>
        <w:t>u4) + 0</w:t>
      </w:r>
      <w:r w:rsidR="00644CD5">
        <w:t>.</w:t>
      </w:r>
      <w:r>
        <w:t>194*T(v13</w:t>
      </w:r>
      <w:r w:rsidR="00644CD5">
        <w:t>.</w:t>
      </w:r>
      <w:r>
        <w:t>u11) + 38</w:t>
      </w:r>
      <w:r w:rsidR="00644CD5">
        <w:t>.</w:t>
      </w:r>
      <w:r>
        <w:t>4*Volume -0</w:t>
      </w:r>
      <w:r w:rsidR="00644CD5">
        <w:t>.</w:t>
      </w:r>
      <w:r>
        <w:t>852*T(v8</w:t>
      </w:r>
      <w:r w:rsidR="00644CD5">
        <w:t>.</w:t>
      </w:r>
      <w:r>
        <w:t>u9) -0</w:t>
      </w:r>
      <w:r w:rsidR="00644CD5">
        <w:t>.</w:t>
      </w:r>
      <w:r>
        <w:t>83*T(v4</w:t>
      </w:r>
      <w:r w:rsidR="00644CD5">
        <w:t>.</w:t>
      </w:r>
      <w:r>
        <w:t>u3) -1</w:t>
      </w:r>
      <w:r w:rsidR="00644CD5">
        <w:t>.</w:t>
      </w:r>
      <w:r>
        <w:t>03*T(v3</w:t>
      </w:r>
      <w:r w:rsidR="00644CD5">
        <w:t>.</w:t>
      </w:r>
      <w:r>
        <w:t>u6) + 2</w:t>
      </w:r>
      <w:r w:rsidR="00644CD5">
        <w:t>.</w:t>
      </w:r>
      <w:r>
        <w:t>37*T(u2) -43</w:t>
      </w:r>
      <w:r w:rsidR="00644CD5">
        <w:t>.</w:t>
      </w:r>
      <w:r>
        <w:t>7*Volume^2 + 1</w:t>
      </w:r>
      <w:r w:rsidR="00644CD5">
        <w:t>.</w:t>
      </w:r>
      <w:r>
        <w:t>48*T(v1</w:t>
      </w:r>
      <w:r w:rsidR="00644CD5">
        <w:t>.</w:t>
      </w:r>
      <w:r>
        <w:t>u7) -0</w:t>
      </w:r>
      <w:r w:rsidR="00644CD5">
        <w:t>.</w:t>
      </w:r>
      <w:r>
        <w:t>504*T(v24) + 0</w:t>
      </w:r>
      <w:r w:rsidR="00644CD5">
        <w:t>.</w:t>
      </w:r>
      <w:r>
        <w:t>497*T(v12</w:t>
      </w:r>
      <w:r w:rsidR="00644CD5">
        <w:t>.</w:t>
      </w:r>
      <w:r>
        <w:t>u5) + 0</w:t>
      </w:r>
      <w:r w:rsidR="00644CD5">
        <w:t>.</w:t>
      </w:r>
      <w:r>
        <w:t>44*T(v4</w:t>
      </w:r>
      <w:r w:rsidR="00644CD5">
        <w:t>.</w:t>
      </w:r>
      <w:r>
        <w:t>u12) + 1</w:t>
      </w:r>
      <w:r w:rsidR="00644CD5">
        <w:t>.</w:t>
      </w:r>
      <w:r>
        <w:t>03*T(v15</w:t>
      </w:r>
      <w:r w:rsidR="00644CD5">
        <w:t>.</w:t>
      </w:r>
      <w:r>
        <w:t>u7) + 0</w:t>
      </w:r>
      <w:r w:rsidR="00644CD5">
        <w:t>.</w:t>
      </w:r>
      <w:r>
        <w:t>619*NumAcceptor -0</w:t>
      </w:r>
      <w:r w:rsidR="00644CD5">
        <w:t>.</w:t>
      </w:r>
      <w:r>
        <w:t>415*T(v27</w:t>
      </w:r>
      <w:r w:rsidR="00644CD5">
        <w:t>.</w:t>
      </w:r>
      <w:r>
        <w:t>u6) + 0</w:t>
      </w:r>
      <w:r w:rsidR="00644CD5">
        <w:t>.</w:t>
      </w:r>
      <w:r>
        <w:t>502*T(v8</w:t>
      </w:r>
      <w:r w:rsidR="00644CD5">
        <w:t>.</w:t>
      </w:r>
      <w:r>
        <w:t>u20) -0</w:t>
      </w:r>
      <w:r w:rsidR="00644CD5">
        <w:t>.</w:t>
      </w:r>
      <w:r>
        <w:t>087*T(v12</w:t>
      </w:r>
      <w:r w:rsidR="00644CD5">
        <w:t>.</w:t>
      </w:r>
      <w:r>
        <w:t>u9) -0</w:t>
      </w:r>
      <w:r w:rsidR="00644CD5">
        <w:t>.</w:t>
      </w:r>
      <w:r>
        <w:t>631*T(v3) -0</w:t>
      </w:r>
      <w:r w:rsidR="00644CD5">
        <w:t>.</w:t>
      </w:r>
      <w:r>
        <w:t>705*T(v3</w:t>
      </w:r>
      <w:r w:rsidR="00644CD5">
        <w:t>.</w:t>
      </w:r>
      <w:r>
        <w:t>u15) -0</w:t>
      </w:r>
      <w:r w:rsidR="00644CD5">
        <w:t>.</w:t>
      </w:r>
      <w:r>
        <w:t>0896*T(v2</w:t>
      </w:r>
      <w:r w:rsidR="00644CD5">
        <w:t>.</w:t>
      </w:r>
      <w:r>
        <w:t>u13) + 0</w:t>
      </w:r>
      <w:r w:rsidR="00644CD5">
        <w:t>.</w:t>
      </w:r>
      <w:r>
        <w:t>509*T(v19</w:t>
      </w:r>
      <w:r w:rsidR="00644CD5">
        <w:t>.</w:t>
      </w:r>
      <w:r>
        <w:t>u3) + 0</w:t>
      </w:r>
      <w:r w:rsidR="00644CD5">
        <w:t>.</w:t>
      </w:r>
      <w:r>
        <w:t>622*T(v28</w:t>
      </w:r>
      <w:r w:rsidR="00644CD5">
        <w:t>.</w:t>
      </w:r>
      <w:r>
        <w:t>u1) -0</w:t>
      </w:r>
      <w:r w:rsidR="00644CD5">
        <w:t>.</w:t>
      </w:r>
      <w:r>
        <w:t>72*T(v22</w:t>
      </w:r>
      <w:r w:rsidR="00644CD5">
        <w:t>.</w:t>
      </w:r>
      <w:r>
        <w:t>u14) -0</w:t>
      </w:r>
      <w:r w:rsidR="00644CD5">
        <w:t>.</w:t>
      </w:r>
      <w:r>
        <w:t>976*T(v10</w:t>
      </w:r>
      <w:r w:rsidR="00644CD5">
        <w:t>.</w:t>
      </w:r>
      <w:r>
        <w:t>u4) + 0</w:t>
      </w:r>
      <w:r w:rsidR="00644CD5">
        <w:t>.</w:t>
      </w:r>
      <w:r>
        <w:t>237*T(v11</w:t>
      </w:r>
      <w:r w:rsidR="00644CD5">
        <w:t>.</w:t>
      </w:r>
      <w:r>
        <w:t>u13) + 0</w:t>
      </w:r>
      <w:r w:rsidR="00644CD5">
        <w:t>.</w:t>
      </w:r>
      <w:r>
        <w:t>244*T(v20</w:t>
      </w:r>
      <w:r w:rsidR="00644CD5">
        <w:t>.</w:t>
      </w:r>
      <w:r>
        <w:t>u19) -0</w:t>
      </w:r>
      <w:r w:rsidR="00644CD5">
        <w:t>.</w:t>
      </w:r>
      <w:r>
        <w:t>28*T(v17) -1</w:t>
      </w:r>
      <w:r w:rsidR="00644CD5">
        <w:t>.</w:t>
      </w:r>
      <w:r>
        <w:t>01*T(v1</w:t>
      </w:r>
      <w:r w:rsidR="00644CD5">
        <w:t>.</w:t>
      </w:r>
      <w:r>
        <w:t>u1) -0</w:t>
      </w:r>
      <w:r w:rsidR="00644CD5">
        <w:t>.</w:t>
      </w:r>
      <w:r>
        <w:t>608*T(v26</w:t>
      </w:r>
      <w:r w:rsidR="00644CD5">
        <w:t>.</w:t>
      </w:r>
      <w:r>
        <w:t>u11) + 0</w:t>
      </w:r>
      <w:r w:rsidR="00644CD5">
        <w:t>.</w:t>
      </w:r>
      <w:r>
        <w:t>525*T(v15</w:t>
      </w:r>
      <w:r w:rsidR="00644CD5">
        <w:t>.</w:t>
      </w:r>
      <w:r>
        <w:t>u22) + 0</w:t>
      </w:r>
      <w:r w:rsidR="00644CD5">
        <w:t>.</w:t>
      </w:r>
      <w:r>
        <w:t>878*T(v27</w:t>
      </w:r>
      <w:r w:rsidR="00644CD5">
        <w:t>.</w:t>
      </w:r>
      <w:r>
        <w:t>u13) -5</w:t>
      </w:r>
      <w:r w:rsidR="00644CD5">
        <w:t>.</w:t>
      </w:r>
      <w:r>
        <w:t>25*u + 0</w:t>
      </w:r>
      <w:r w:rsidR="00644CD5">
        <w:t>.</w:t>
      </w:r>
      <w:r>
        <w:t>518*T(v6</w:t>
      </w:r>
      <w:r w:rsidR="00644CD5">
        <w:t>.</w:t>
      </w:r>
      <w:r>
        <w:t>u34) + 0</w:t>
      </w:r>
      <w:r w:rsidR="00644CD5">
        <w:t>.</w:t>
      </w:r>
      <w:r>
        <w:t>337*T(v12</w:t>
      </w:r>
      <w:r w:rsidR="00644CD5">
        <w:t>.</w:t>
      </w:r>
      <w:r>
        <w:t>u8) + 0</w:t>
      </w:r>
      <w:r w:rsidR="00644CD5">
        <w:t>.</w:t>
      </w:r>
      <w:r>
        <w:t>318*T(v13</w:t>
      </w:r>
      <w:r w:rsidR="00644CD5">
        <w:t>.</w:t>
      </w:r>
      <w:r>
        <w:t>u21) -0</w:t>
      </w:r>
      <w:r w:rsidR="00644CD5">
        <w:t>.</w:t>
      </w:r>
      <w:r>
        <w:t>379*T(v17</w:t>
      </w:r>
      <w:r w:rsidR="00644CD5">
        <w:t>.</w:t>
      </w:r>
      <w:r>
        <w:t>u11) -0</w:t>
      </w:r>
      <w:r w:rsidR="00644CD5">
        <w:t>.</w:t>
      </w:r>
      <w:r>
        <w:t>329*T(v16</w:t>
      </w:r>
      <w:r w:rsidR="00644CD5">
        <w:t>.</w:t>
      </w:r>
      <w:r>
        <w:t>u20) -0</w:t>
      </w:r>
      <w:r w:rsidR="00644CD5">
        <w:t>.</w:t>
      </w:r>
      <w:r>
        <w:t>573*T(v15</w:t>
      </w:r>
      <w:r w:rsidR="00644CD5">
        <w:t>.</w:t>
      </w:r>
      <w:r>
        <w:t>u12) + 0</w:t>
      </w:r>
      <w:r w:rsidR="00644CD5">
        <w:t>.</w:t>
      </w:r>
      <w:r>
        <w:t>467*T(v31</w:t>
      </w:r>
      <w:r w:rsidR="00644CD5">
        <w:t>.</w:t>
      </w:r>
      <w:r>
        <w:t>u1) -0</w:t>
      </w:r>
      <w:r w:rsidR="00644CD5">
        <w:t>.</w:t>
      </w:r>
      <w:r>
        <w:t>162*T(v23</w:t>
      </w:r>
      <w:r w:rsidR="00644CD5">
        <w:t>.</w:t>
      </w:r>
      <w:r>
        <w:t>u6) + 20</w:t>
      </w:r>
      <w:r w:rsidR="00644CD5">
        <w:t>.</w:t>
      </w:r>
      <w:r>
        <w:t>3*Volume^3 + 0</w:t>
      </w:r>
      <w:r w:rsidR="00644CD5">
        <w:t>.</w:t>
      </w:r>
      <w:r>
        <w:t>0963*T(v17</w:t>
      </w:r>
      <w:r w:rsidR="00644CD5">
        <w:t>.</w:t>
      </w:r>
      <w:r>
        <w:t>u2) + 0</w:t>
      </w:r>
      <w:r w:rsidR="00644CD5">
        <w:t>.</w:t>
      </w:r>
      <w:r>
        <w:t>0627*T(v2</w:t>
      </w:r>
      <w:r w:rsidR="00644CD5">
        <w:t>.</w:t>
      </w:r>
      <w:r>
        <w:t>u30) -1</w:t>
      </w:r>
      <w:r w:rsidR="00644CD5">
        <w:t>.</w:t>
      </w:r>
      <w:r>
        <w:t>1*T(v1</w:t>
      </w:r>
      <w:r w:rsidR="00644CD5">
        <w:t>.</w:t>
      </w:r>
      <w:r>
        <w:t>u12) -</w:t>
      </w:r>
      <w:r>
        <w:lastRenderedPageBreak/>
        <w:t>0</w:t>
      </w:r>
      <w:r w:rsidR="00644CD5">
        <w:t>.</w:t>
      </w:r>
      <w:r>
        <w:t>973*T(v1</w:t>
      </w:r>
      <w:r w:rsidR="00644CD5">
        <w:t>.</w:t>
      </w:r>
      <w:r>
        <w:t>u3) + 0</w:t>
      </w:r>
      <w:r w:rsidR="00644CD5">
        <w:t>.</w:t>
      </w:r>
      <w:r>
        <w:t>613*T(v24</w:t>
      </w:r>
      <w:r w:rsidR="00644CD5">
        <w:t>.</w:t>
      </w:r>
      <w:r>
        <w:t>u7) -0</w:t>
      </w:r>
      <w:r w:rsidR="00644CD5">
        <w:t>.</w:t>
      </w:r>
      <w:r>
        <w:t>39*T(v7</w:t>
      </w:r>
      <w:r w:rsidR="00644CD5">
        <w:t>.</w:t>
      </w:r>
      <w:r>
        <w:t>u4) + 0</w:t>
      </w:r>
      <w:r w:rsidR="00644CD5">
        <w:t>.</w:t>
      </w:r>
      <w:r>
        <w:t>989*T(v1</w:t>
      </w:r>
      <w:r w:rsidR="00644CD5">
        <w:t>.</w:t>
      </w:r>
      <w:r>
        <w:t>u30) + 1</w:t>
      </w:r>
      <w:r w:rsidR="00644CD5">
        <w:t>.</w:t>
      </w:r>
      <w:r>
        <w:t>04*T(v1</w:t>
      </w:r>
      <w:r w:rsidR="00644CD5">
        <w:t>.</w:t>
      </w:r>
      <w:r>
        <w:t>u9) + 0</w:t>
      </w:r>
      <w:r w:rsidR="00644CD5">
        <w:t>.</w:t>
      </w:r>
      <w:r>
        <w:t>752*T(v9</w:t>
      </w:r>
      <w:r w:rsidR="00644CD5">
        <w:t>.</w:t>
      </w:r>
      <w:r>
        <w:t>u9) + 0</w:t>
      </w:r>
      <w:r w:rsidR="00644CD5">
        <w:t>.</w:t>
      </w:r>
      <w:r>
        <w:t>4*T(u9) + 0</w:t>
      </w:r>
      <w:r w:rsidR="00644CD5">
        <w:t>.</w:t>
      </w:r>
      <w:r>
        <w:t>486*T(v23</w:t>
      </w:r>
      <w:r w:rsidR="00644CD5">
        <w:t>.</w:t>
      </w:r>
      <w:r>
        <w:t>u14) + 0</w:t>
      </w:r>
      <w:r w:rsidR="00644CD5">
        <w:t>.</w:t>
      </w:r>
      <w:r>
        <w:t>308*T(u40) -0</w:t>
      </w:r>
      <w:r w:rsidR="00644CD5">
        <w:t>.</w:t>
      </w:r>
      <w:r>
        <w:t>288*T(v20</w:t>
      </w:r>
      <w:r w:rsidR="00644CD5">
        <w:t>.</w:t>
      </w:r>
      <w:r>
        <w:t>u11) -0</w:t>
      </w:r>
      <w:r w:rsidR="00644CD5">
        <w:t>.</w:t>
      </w:r>
      <w:r>
        <w:t>16*T(v22</w:t>
      </w:r>
      <w:r w:rsidR="00644CD5">
        <w:t>.</w:t>
      </w:r>
      <w:r>
        <w:t>u12) -0</w:t>
      </w:r>
      <w:r w:rsidR="00644CD5">
        <w:t>.</w:t>
      </w:r>
      <w:r>
        <w:t>216*T(v19) + 0</w:t>
      </w:r>
      <w:r w:rsidR="00644CD5">
        <w:t>.</w:t>
      </w:r>
      <w:r>
        <w:t>714*T(v11</w:t>
      </w:r>
      <w:r w:rsidR="00644CD5">
        <w:t>.</w:t>
      </w:r>
      <w:r>
        <w:t>u14) -0</w:t>
      </w:r>
      <w:r w:rsidR="00644CD5">
        <w:t>.</w:t>
      </w:r>
      <w:r>
        <w:t>593*T(v37</w:t>
      </w:r>
      <w:r w:rsidR="00644CD5">
        <w:t>.</w:t>
      </w:r>
      <w:r>
        <w:t>u1) -0</w:t>
      </w:r>
      <w:r w:rsidR="00644CD5">
        <w:t>.</w:t>
      </w:r>
      <w:r>
        <w:t>777*T(v15</w:t>
      </w:r>
      <w:r w:rsidR="00644CD5">
        <w:t>.</w:t>
      </w:r>
      <w:r>
        <w:t>u2) -0</w:t>
      </w:r>
      <w:r w:rsidR="00644CD5">
        <w:t>.</w:t>
      </w:r>
      <w:r>
        <w:t>264*T(v35) + 0</w:t>
      </w:r>
      <w:r w:rsidR="00644CD5">
        <w:t>.</w:t>
      </w:r>
      <w:r>
        <w:t>424*T(v32</w:t>
      </w:r>
      <w:r w:rsidR="00644CD5">
        <w:t>.</w:t>
      </w:r>
      <w:r>
        <w:t>u10) + 0</w:t>
      </w:r>
      <w:r w:rsidR="00644CD5">
        <w:t>.</w:t>
      </w:r>
      <w:r>
        <w:t>624*T(v1</w:t>
      </w:r>
      <w:r w:rsidR="00644CD5">
        <w:t>.</w:t>
      </w:r>
      <w:r>
        <w:t>u19) + 0</w:t>
      </w:r>
      <w:r w:rsidR="00644CD5">
        <w:t>.</w:t>
      </w:r>
      <w:r>
        <w:t>431*T(v24</w:t>
      </w:r>
      <w:r w:rsidR="00644CD5">
        <w:t>.</w:t>
      </w:r>
      <w:r>
        <w:t>u18) -1</w:t>
      </w:r>
      <w:r w:rsidR="00644CD5">
        <w:t>.</w:t>
      </w:r>
      <w:r>
        <w:t>75*T(v2</w:t>
      </w:r>
      <w:r w:rsidR="00644CD5">
        <w:t>.</w:t>
      </w:r>
      <w:r>
        <w:t>u1) -0</w:t>
      </w:r>
      <w:r w:rsidR="00644CD5">
        <w:t>.</w:t>
      </w:r>
      <w:r>
        <w:t>25*T(v9</w:t>
      </w:r>
      <w:r w:rsidR="00644CD5">
        <w:t>.</w:t>
      </w:r>
      <w:r>
        <w:t>u10) -0</w:t>
      </w:r>
      <w:r w:rsidR="00644CD5">
        <w:t>.</w:t>
      </w:r>
      <w:r>
        <w:t>711*T(v9</w:t>
      </w:r>
      <w:r w:rsidR="00644CD5">
        <w:t>.</w:t>
      </w:r>
      <w:r>
        <w:t>u18) + 0</w:t>
      </w:r>
      <w:r w:rsidR="00644CD5">
        <w:t>.</w:t>
      </w:r>
      <w:r>
        <w:t>438*T(v1</w:t>
      </w:r>
      <w:r w:rsidR="00644CD5">
        <w:t>.</w:t>
      </w:r>
      <w:r>
        <w:t>u37) -0</w:t>
      </w:r>
      <w:r w:rsidR="00644CD5">
        <w:t>.</w:t>
      </w:r>
      <w:r>
        <w:t>195*T(v21</w:t>
      </w:r>
      <w:r w:rsidR="00644CD5">
        <w:t>.</w:t>
      </w:r>
      <w:r>
        <w:t>u21) -0</w:t>
      </w:r>
      <w:r w:rsidR="00644CD5">
        <w:t>.</w:t>
      </w:r>
      <w:r>
        <w:t>542*T(v13</w:t>
      </w:r>
      <w:r w:rsidR="00644CD5">
        <w:t>.</w:t>
      </w:r>
      <w:r>
        <w:t>u29) + 0</w:t>
      </w:r>
      <w:r w:rsidR="00644CD5">
        <w:t>.</w:t>
      </w:r>
      <w:r>
        <w:t>618*T(v10</w:t>
      </w:r>
      <w:r w:rsidR="00644CD5">
        <w:t>.</w:t>
      </w:r>
      <w:r>
        <w:t>u10) + 0</w:t>
      </w:r>
      <w:r w:rsidR="00644CD5">
        <w:t>.</w:t>
      </w:r>
      <w:r>
        <w:t>458*T(v4</w:t>
      </w:r>
      <w:r w:rsidR="00644CD5">
        <w:t>.</w:t>
      </w:r>
      <w:r>
        <w:t>u36) -0</w:t>
      </w:r>
      <w:r w:rsidR="00644CD5">
        <w:t>.</w:t>
      </w:r>
      <w:r>
        <w:t>537*T(v3</w:t>
      </w:r>
      <w:r w:rsidR="00644CD5">
        <w:t>.</w:t>
      </w:r>
      <w:r>
        <w:t>u22) + 0</w:t>
      </w:r>
      <w:r w:rsidR="00644CD5">
        <w:t>.</w:t>
      </w:r>
      <w:r>
        <w:t>358*T(v8</w:t>
      </w:r>
      <w:r w:rsidR="00644CD5">
        <w:t>.</w:t>
      </w:r>
      <w:r>
        <w:t>u18) + 0</w:t>
      </w:r>
      <w:r w:rsidR="00644CD5">
        <w:t>.</w:t>
      </w:r>
      <w:r>
        <w:t>718*T(v33</w:t>
      </w:r>
      <w:r w:rsidR="00644CD5">
        <w:t>.</w:t>
      </w:r>
      <w:r>
        <w:t>u2) + 0</w:t>
      </w:r>
      <w:r w:rsidR="00644CD5">
        <w:t>.</w:t>
      </w:r>
      <w:r>
        <w:t>557*T(v4</w:t>
      </w:r>
      <w:r w:rsidR="00644CD5">
        <w:t>.</w:t>
      </w:r>
      <w:r>
        <w:t>u32) + 0</w:t>
      </w:r>
      <w:r w:rsidR="00644CD5">
        <w:t>.</w:t>
      </w:r>
      <w:r>
        <w:t>485*T(v21</w:t>
      </w:r>
      <w:r w:rsidR="00644CD5">
        <w:t>.</w:t>
      </w:r>
      <w:r>
        <w:t>u6) -0</w:t>
      </w:r>
      <w:r w:rsidR="00644CD5">
        <w:t>.</w:t>
      </w:r>
      <w:r>
        <w:t>65*T(v20</w:t>
      </w:r>
      <w:r w:rsidR="00644CD5">
        <w:t>.</w:t>
      </w:r>
      <w:r>
        <w:t>u7) + 0</w:t>
      </w:r>
      <w:r w:rsidR="00644CD5">
        <w:t>.</w:t>
      </w:r>
      <w:r>
        <w:t>407*T(v26</w:t>
      </w:r>
      <w:r w:rsidR="00644CD5">
        <w:t>.</w:t>
      </w:r>
      <w:r>
        <w:t>u9) + 0</w:t>
      </w:r>
      <w:r w:rsidR="00644CD5">
        <w:t>.</w:t>
      </w:r>
      <w:r>
        <w:t>256*T(u34) -0</w:t>
      </w:r>
      <w:r w:rsidR="00644CD5">
        <w:t>.</w:t>
      </w:r>
      <w:r>
        <w:t>468*T(v2</w:t>
      </w:r>
      <w:r w:rsidR="00644CD5">
        <w:t>.</w:t>
      </w:r>
      <w:r>
        <w:t>u17) + 0</w:t>
      </w:r>
      <w:r w:rsidR="00644CD5">
        <w:t>.</w:t>
      </w:r>
      <w:r>
        <w:t>142*T(v36</w:t>
      </w:r>
      <w:r w:rsidR="00644CD5">
        <w:t>.</w:t>
      </w:r>
      <w:r>
        <w:t>u2) + 0</w:t>
      </w:r>
      <w:r w:rsidR="00644CD5">
        <w:t>.</w:t>
      </w:r>
      <w:r>
        <w:t>374*T(v2</w:t>
      </w:r>
      <w:r w:rsidR="00644CD5">
        <w:t>.</w:t>
      </w:r>
      <w:r>
        <w:t>u14) + 0</w:t>
      </w:r>
      <w:r w:rsidR="00644CD5">
        <w:t>.</w:t>
      </w:r>
      <w:r>
        <w:t>672*T(v2</w:t>
      </w:r>
      <w:r w:rsidR="00644CD5">
        <w:t>.</w:t>
      </w:r>
      <w:r>
        <w:t>u32) -0</w:t>
      </w:r>
      <w:r w:rsidR="00644CD5">
        <w:t>.</w:t>
      </w:r>
      <w:r>
        <w:t>551*T(v6</w:t>
      </w:r>
      <w:r w:rsidR="00644CD5">
        <w:t>.</w:t>
      </w:r>
      <w:r>
        <w:t>u31) + 0</w:t>
      </w:r>
      <w:r w:rsidR="00644CD5">
        <w:t>.</w:t>
      </w:r>
      <w:r>
        <w:t>461*T(v11</w:t>
      </w:r>
      <w:r w:rsidR="00644CD5">
        <w:t>.</w:t>
      </w:r>
      <w:r>
        <w:t>u25) + 0</w:t>
      </w:r>
      <w:r w:rsidR="00644CD5">
        <w:t>.</w:t>
      </w:r>
      <w:r>
        <w:t>559*T(v18</w:t>
      </w:r>
      <w:r w:rsidR="00644CD5">
        <w:t>.</w:t>
      </w:r>
      <w:r>
        <w:t>u4) + 0</w:t>
      </w:r>
      <w:r w:rsidR="00644CD5">
        <w:t>.</w:t>
      </w:r>
      <w:r>
        <w:t>519*T(v12</w:t>
      </w:r>
      <w:r w:rsidR="00644CD5">
        <w:t>.</w:t>
      </w:r>
      <w:r>
        <w:t>u28) + 0</w:t>
      </w:r>
      <w:r w:rsidR="00644CD5">
        <w:t>.</w:t>
      </w:r>
      <w:r>
        <w:t>453*T(v21</w:t>
      </w:r>
      <w:r w:rsidR="00644CD5">
        <w:t>.</w:t>
      </w:r>
      <w:r>
        <w:t>u3) + 0</w:t>
      </w:r>
      <w:r w:rsidR="00644CD5">
        <w:t>.</w:t>
      </w:r>
      <w:r>
        <w:t>538*T(v9</w:t>
      </w:r>
      <w:r w:rsidR="00644CD5">
        <w:t>.</w:t>
      </w:r>
      <w:r>
        <w:t>u24) -0</w:t>
      </w:r>
      <w:r w:rsidR="00644CD5">
        <w:t>.</w:t>
      </w:r>
      <w:r>
        <w:t>454*T(v30</w:t>
      </w:r>
      <w:r w:rsidR="00644CD5">
        <w:t>.</w:t>
      </w:r>
      <w:r>
        <w:t>u9) -0</w:t>
      </w:r>
      <w:r w:rsidR="00644CD5">
        <w:t>.</w:t>
      </w:r>
      <w:r>
        <w:t>446*T(v19</w:t>
      </w:r>
      <w:r w:rsidR="00644CD5">
        <w:t>.</w:t>
      </w:r>
      <w:r>
        <w:t>u23) -0</w:t>
      </w:r>
      <w:r w:rsidR="00644CD5">
        <w:t>.</w:t>
      </w:r>
      <w:r>
        <w:t>637*T(v9</w:t>
      </w:r>
      <w:r w:rsidR="00644CD5">
        <w:t>.</w:t>
      </w:r>
      <w:r>
        <w:t>u17) + 0</w:t>
      </w:r>
      <w:r w:rsidR="00644CD5">
        <w:t>.</w:t>
      </w:r>
      <w:r>
        <w:t>214*T(u33) + 0</w:t>
      </w:r>
      <w:r w:rsidR="00644CD5">
        <w:t>.</w:t>
      </w:r>
      <w:r>
        <w:t>261*T(v18</w:t>
      </w:r>
      <w:r w:rsidR="00644CD5">
        <w:t>.</w:t>
      </w:r>
      <w:r>
        <w:t>u21) -0</w:t>
      </w:r>
      <w:r w:rsidR="00644CD5">
        <w:t>.</w:t>
      </w:r>
      <w:r>
        <w:t>19*T(v6</w:t>
      </w:r>
      <w:r w:rsidR="00644CD5">
        <w:t>.</w:t>
      </w:r>
      <w:r>
        <w:t>u20) + 0</w:t>
      </w:r>
      <w:r w:rsidR="00644CD5">
        <w:t>.</w:t>
      </w:r>
      <w:r>
        <w:t>516*T(v26</w:t>
      </w:r>
      <w:r w:rsidR="00644CD5">
        <w:t>.</w:t>
      </w:r>
      <w:r>
        <w:t>u12) -0</w:t>
      </w:r>
      <w:r w:rsidR="00644CD5">
        <w:t>.</w:t>
      </w:r>
      <w:r>
        <w:t>382*T(v5</w:t>
      </w:r>
      <w:r w:rsidR="00644CD5">
        <w:t>.</w:t>
      </w:r>
      <w:r>
        <w:t>u23) -0</w:t>
      </w:r>
      <w:r w:rsidR="00644CD5">
        <w:t>.</w:t>
      </w:r>
      <w:r>
        <w:t>606*T(v6</w:t>
      </w:r>
      <w:r w:rsidR="00644CD5">
        <w:t>.</w:t>
      </w:r>
      <w:r>
        <w:t>u21) + 0</w:t>
      </w:r>
      <w:r w:rsidR="00644CD5">
        <w:t>.</w:t>
      </w:r>
      <w:r>
        <w:t>332*T(v8</w:t>
      </w:r>
      <w:r w:rsidR="00644CD5">
        <w:t>.</w:t>
      </w:r>
      <w:r>
        <w:t>u35) -0</w:t>
      </w:r>
      <w:r w:rsidR="00644CD5">
        <w:t>.</w:t>
      </w:r>
      <w:r>
        <w:t>73*T(v9</w:t>
      </w:r>
      <w:r w:rsidR="00644CD5">
        <w:t>.</w:t>
      </w:r>
      <w:r>
        <w:t>u8) + 0</w:t>
      </w:r>
      <w:r w:rsidR="00644CD5">
        <w:t>.</w:t>
      </w:r>
      <w:r>
        <w:t>567*T(v38</w:t>
      </w:r>
      <w:r w:rsidR="00644CD5">
        <w:t>.</w:t>
      </w:r>
      <w:r>
        <w:t>u2) -0</w:t>
      </w:r>
      <w:r w:rsidR="00644CD5">
        <w:t>.</w:t>
      </w:r>
      <w:r>
        <w:t>399*T(v2</w:t>
      </w:r>
      <w:r w:rsidR="00644CD5">
        <w:t>.</w:t>
      </w:r>
      <w:r>
        <w:t>u16) -0</w:t>
      </w:r>
      <w:r w:rsidR="00644CD5">
        <w:t>.</w:t>
      </w:r>
      <w:r>
        <w:t>451*T(v27</w:t>
      </w:r>
      <w:r w:rsidR="00644CD5">
        <w:t>.</w:t>
      </w:r>
      <w:r>
        <w:t>u3) -0</w:t>
      </w:r>
      <w:r w:rsidR="00644CD5">
        <w:t>.</w:t>
      </w:r>
      <w:r>
        <w:t>394*T(v13</w:t>
      </w:r>
      <w:r w:rsidR="00644CD5">
        <w:t>.</w:t>
      </w:r>
      <w:r>
        <w:t>u3) + 0</w:t>
      </w:r>
      <w:r w:rsidR="00644CD5">
        <w:t>.</w:t>
      </w:r>
      <w:r>
        <w:t>264*T(u32) + 0</w:t>
      </w:r>
      <w:r w:rsidR="00644CD5">
        <w:t>.</w:t>
      </w:r>
      <w:r>
        <w:t>373*T(v12</w:t>
      </w:r>
      <w:r w:rsidR="00644CD5">
        <w:t>.</w:t>
      </w:r>
      <w:r>
        <w:t>u20) -0</w:t>
      </w:r>
      <w:r w:rsidR="00644CD5">
        <w:t>.</w:t>
      </w:r>
      <w:r>
        <w:t>437*T(v9</w:t>
      </w:r>
      <w:r w:rsidR="00644CD5">
        <w:t>.</w:t>
      </w:r>
      <w:r>
        <w:t>u23) + 0</w:t>
      </w:r>
      <w:r w:rsidR="00644CD5">
        <w:t>.</w:t>
      </w:r>
      <w:r>
        <w:t>355*T(v5</w:t>
      </w:r>
      <w:r w:rsidR="00644CD5">
        <w:t>.</w:t>
      </w:r>
      <w:r>
        <w:t>u12) + 0</w:t>
      </w:r>
      <w:r w:rsidR="00644CD5">
        <w:t>.</w:t>
      </w:r>
      <w:r>
        <w:t>164*NumDonor + 0</w:t>
      </w:r>
      <w:r w:rsidR="00644CD5">
        <w:t>.</w:t>
      </w:r>
      <w:r>
        <w:t>824*T(v8</w:t>
      </w:r>
      <w:r w:rsidR="00644CD5">
        <w:t>.</w:t>
      </w:r>
      <w:r>
        <w:t>u1) -0</w:t>
      </w:r>
      <w:r w:rsidR="00644CD5">
        <w:t>.</w:t>
      </w:r>
      <w:r>
        <w:t>458*T(v5</w:t>
      </w:r>
      <w:r w:rsidR="00644CD5">
        <w:t>.</w:t>
      </w:r>
      <w:r>
        <w:t>u21) -0</w:t>
      </w:r>
      <w:r w:rsidR="00644CD5">
        <w:t>.</w:t>
      </w:r>
      <w:r>
        <w:t>37*T(v30</w:t>
      </w:r>
      <w:r w:rsidR="00644CD5">
        <w:t>.</w:t>
      </w:r>
      <w:r>
        <w:t>u4) + 0</w:t>
      </w:r>
      <w:r w:rsidR="00644CD5">
        <w:t>.</w:t>
      </w:r>
      <w:r>
        <w:t>147*T(v37</w:t>
      </w:r>
      <w:r w:rsidR="00644CD5">
        <w:t>.</w:t>
      </w:r>
      <w:r>
        <w:t>u2) -0</w:t>
      </w:r>
      <w:r w:rsidR="00644CD5">
        <w:t>.</w:t>
      </w:r>
      <w:r>
        <w:t>335*T(u24) -0</w:t>
      </w:r>
      <w:r w:rsidR="00644CD5">
        <w:t>.</w:t>
      </w:r>
      <w:r>
        <w:t>323*T(v23) + 0</w:t>
      </w:r>
      <w:r w:rsidR="00644CD5">
        <w:t>.</w:t>
      </w:r>
      <w:r>
        <w:t>46*T(v10</w:t>
      </w:r>
      <w:r w:rsidR="00644CD5">
        <w:t>.</w:t>
      </w:r>
      <w:r>
        <w:t>u13) -0</w:t>
      </w:r>
      <w:r w:rsidR="00644CD5">
        <w:t>.</w:t>
      </w:r>
      <w:r>
        <w:t>658*T(v3</w:t>
      </w:r>
      <w:r w:rsidR="00644CD5">
        <w:t>.</w:t>
      </w:r>
      <w:r>
        <w:t>u1) + 0</w:t>
      </w:r>
      <w:r w:rsidR="00644CD5">
        <w:t>.</w:t>
      </w:r>
      <w:r>
        <w:t>361*T(v3</w:t>
      </w:r>
      <w:r w:rsidR="00644CD5">
        <w:t>.</w:t>
      </w:r>
      <w:r>
        <w:t>u19) -0</w:t>
      </w:r>
      <w:r w:rsidR="00644CD5">
        <w:t>.</w:t>
      </w:r>
      <w:r>
        <w:t>261*T(v41) -0</w:t>
      </w:r>
      <w:r w:rsidR="00644CD5">
        <w:t>.</w:t>
      </w:r>
      <w:r>
        <w:t>602*T(v7</w:t>
      </w:r>
      <w:r w:rsidR="00644CD5">
        <w:t>.</w:t>
      </w:r>
      <w:r>
        <w:t>u6) -0</w:t>
      </w:r>
      <w:r w:rsidR="00644CD5">
        <w:t>.</w:t>
      </w:r>
      <w:r>
        <w:t>411*T(v23</w:t>
      </w:r>
      <w:r w:rsidR="00644CD5">
        <w:t>.</w:t>
      </w:r>
      <w:r>
        <w:t>u20) -0</w:t>
      </w:r>
      <w:r w:rsidR="00644CD5">
        <w:t>.</w:t>
      </w:r>
      <w:r>
        <w:t>277*T(v17</w:t>
      </w:r>
      <w:r w:rsidR="00644CD5">
        <w:t>.</w:t>
      </w:r>
      <w:r>
        <w:t>u20) -0</w:t>
      </w:r>
      <w:r w:rsidR="00644CD5">
        <w:t>.</w:t>
      </w:r>
      <w:r>
        <w:t>493*T(v15</w:t>
      </w:r>
      <w:r w:rsidR="00644CD5">
        <w:t>.</w:t>
      </w:r>
      <w:r>
        <w:t>u19) + 0</w:t>
      </w:r>
      <w:r w:rsidR="00644CD5">
        <w:t>.</w:t>
      </w:r>
      <w:r>
        <w:t>302*T(v7</w:t>
      </w:r>
      <w:r w:rsidR="00644CD5">
        <w:t>.</w:t>
      </w:r>
      <w:r>
        <w:t>u2) + 0</w:t>
      </w:r>
      <w:r w:rsidR="00644CD5">
        <w:t>.</w:t>
      </w:r>
      <w:r>
        <w:t>339*T(v32</w:t>
      </w:r>
      <w:r w:rsidR="00644CD5">
        <w:t>.</w:t>
      </w:r>
      <w:r>
        <w:t>u8) + 0</w:t>
      </w:r>
      <w:r w:rsidR="00644CD5">
        <w:t>.</w:t>
      </w:r>
      <w:r>
        <w:t>456*T(v15</w:t>
      </w:r>
      <w:r w:rsidR="00644CD5">
        <w:t>.</w:t>
      </w:r>
      <w:r>
        <w:t>u8) -0</w:t>
      </w:r>
      <w:r w:rsidR="00644CD5">
        <w:t>.</w:t>
      </w:r>
      <w:r>
        <w:t>526*T(v4</w:t>
      </w:r>
      <w:r w:rsidR="00644CD5">
        <w:t>.</w:t>
      </w:r>
      <w:r>
        <w:t>u14) + 0</w:t>
      </w:r>
      <w:r w:rsidR="00644CD5">
        <w:t>.</w:t>
      </w:r>
      <w:r>
        <w:t>524*T(v11</w:t>
      </w:r>
      <w:r w:rsidR="00644CD5">
        <w:t>.</w:t>
      </w:r>
      <w:r>
        <w:t>u12) -0</w:t>
      </w:r>
      <w:r w:rsidR="00644CD5">
        <w:t>.</w:t>
      </w:r>
      <w:r>
        <w:t>221*T(v38</w:t>
      </w:r>
      <w:r w:rsidR="00644CD5">
        <w:t>.</w:t>
      </w:r>
      <w:r>
        <w:t>u4) + 0</w:t>
      </w:r>
      <w:r w:rsidR="00644CD5">
        <w:t>.</w:t>
      </w:r>
      <w:r>
        <w:t>635*T(v20</w:t>
      </w:r>
      <w:r w:rsidR="00644CD5">
        <w:t>.</w:t>
      </w:r>
      <w:r>
        <w:t>u14) + 0</w:t>
      </w:r>
      <w:r w:rsidR="00644CD5">
        <w:t>.</w:t>
      </w:r>
      <w:r>
        <w:t>297*T(v19</w:t>
      </w:r>
      <w:r w:rsidR="00644CD5">
        <w:t>.</w:t>
      </w:r>
      <w:r>
        <w:t>u20) -0</w:t>
      </w:r>
      <w:r w:rsidR="00644CD5">
        <w:t>.</w:t>
      </w:r>
      <w:r>
        <w:t>52*T(v1</w:t>
      </w:r>
      <w:r w:rsidR="00644CD5">
        <w:t>.</w:t>
      </w:r>
      <w:r>
        <w:t>u35) -0</w:t>
      </w:r>
      <w:r w:rsidR="00644CD5">
        <w:t>.</w:t>
      </w:r>
      <w:r>
        <w:t>455*T(v34</w:t>
      </w:r>
      <w:r w:rsidR="00644CD5">
        <w:t>.</w:t>
      </w:r>
      <w:r>
        <w:t>u2) + 0</w:t>
      </w:r>
      <w:r w:rsidR="00644CD5">
        <w:t>.</w:t>
      </w:r>
      <w:r>
        <w:t>505*T(v16</w:t>
      </w:r>
      <w:r w:rsidR="00644CD5">
        <w:t>.</w:t>
      </w:r>
      <w:r>
        <w:t>u6) + 0</w:t>
      </w:r>
      <w:r w:rsidR="00644CD5">
        <w:t>.</w:t>
      </w:r>
      <w:r>
        <w:t>364*T(v6</w:t>
      </w:r>
      <w:r w:rsidR="00644CD5">
        <w:t>.</w:t>
      </w:r>
      <w:r>
        <w:t>u33) -0</w:t>
      </w:r>
      <w:r w:rsidR="00644CD5">
        <w:t>.</w:t>
      </w:r>
      <w:r>
        <w:t>207*T(v16</w:t>
      </w:r>
      <w:r w:rsidR="00644CD5">
        <w:t>.</w:t>
      </w:r>
      <w:r>
        <w:t>u23) + 0</w:t>
      </w:r>
      <w:r w:rsidR="00644CD5">
        <w:t>.</w:t>
      </w:r>
      <w:r>
        <w:t>567*T(v14</w:t>
      </w:r>
      <w:r w:rsidR="00644CD5">
        <w:t>.</w:t>
      </w:r>
      <w:r>
        <w:t>u20) -0</w:t>
      </w:r>
      <w:r w:rsidR="00644CD5">
        <w:t>.</w:t>
      </w:r>
      <w:r>
        <w:t>367*T(v37</w:t>
      </w:r>
      <w:r w:rsidR="00644CD5">
        <w:t>.</w:t>
      </w:r>
      <w:r>
        <w:t>u6) + 0</w:t>
      </w:r>
      <w:r w:rsidR="00644CD5">
        <w:t>.</w:t>
      </w:r>
      <w:r>
        <w:t>438*T(v21</w:t>
      </w:r>
      <w:r w:rsidR="00644CD5">
        <w:t>.</w:t>
      </w:r>
      <w:r>
        <w:t>u18) -0</w:t>
      </w:r>
      <w:r w:rsidR="00644CD5">
        <w:t>.</w:t>
      </w:r>
      <w:r>
        <w:t>247*T(v31</w:t>
      </w:r>
      <w:r w:rsidR="00644CD5">
        <w:t>.</w:t>
      </w:r>
      <w:r>
        <w:t>u11) + 0</w:t>
      </w:r>
      <w:r w:rsidR="00644CD5">
        <w:t>.</w:t>
      </w:r>
      <w:r>
        <w:t>481*T(v19</w:t>
      </w:r>
      <w:r w:rsidR="00644CD5">
        <w:t>.</w:t>
      </w:r>
      <w:r>
        <w:t>u18) + 0</w:t>
      </w:r>
      <w:r w:rsidR="00644CD5">
        <w:t>.</w:t>
      </w:r>
      <w:r>
        <w:t>432*T(v27</w:t>
      </w:r>
      <w:r w:rsidR="00644CD5">
        <w:t>.</w:t>
      </w:r>
      <w:r>
        <w:t>u11) -0</w:t>
      </w:r>
      <w:r w:rsidR="00644CD5">
        <w:t>.</w:t>
      </w:r>
      <w:r>
        <w:t>395*T(v8</w:t>
      </w:r>
      <w:r w:rsidR="00644CD5">
        <w:t>.</w:t>
      </w:r>
      <w:r>
        <w:t>u28) + 0</w:t>
      </w:r>
      <w:r w:rsidR="00644CD5">
        <w:t>.</w:t>
      </w:r>
      <w:r>
        <w:t>331*T(v3</w:t>
      </w:r>
      <w:r w:rsidR="00644CD5">
        <w:t>.</w:t>
      </w:r>
      <w:r>
        <w:t>u4) + 0</w:t>
      </w:r>
      <w:r w:rsidR="00644CD5">
        <w:t>.</w:t>
      </w:r>
      <w:r>
        <w:t>277*T(v21</w:t>
      </w:r>
      <w:r w:rsidR="00644CD5">
        <w:t>.</w:t>
      </w:r>
      <w:r>
        <w:t>u17) + 0</w:t>
      </w:r>
      <w:r w:rsidR="00644CD5">
        <w:t>.</w:t>
      </w:r>
      <w:r>
        <w:t>271*T(v19</w:t>
      </w:r>
      <w:r w:rsidR="00644CD5">
        <w:t>.</w:t>
      </w:r>
      <w:r>
        <w:t>u17) + 0</w:t>
      </w:r>
      <w:r w:rsidR="00644CD5">
        <w:t>.</w:t>
      </w:r>
      <w:r>
        <w:t>224*MW + 0</w:t>
      </w:r>
      <w:r w:rsidR="00644CD5">
        <w:t>.</w:t>
      </w:r>
      <w:r>
        <w:t>302*T(v25</w:t>
      </w:r>
      <w:r w:rsidR="00644CD5">
        <w:t>.</w:t>
      </w:r>
      <w:r>
        <w:t>u2) -0</w:t>
      </w:r>
      <w:r w:rsidR="00644CD5">
        <w:t>.</w:t>
      </w:r>
      <w:r>
        <w:t>346*T(v8</w:t>
      </w:r>
      <w:r w:rsidR="00644CD5">
        <w:t>.</w:t>
      </w:r>
      <w:r>
        <w:t>u10) + 0</w:t>
      </w:r>
      <w:r w:rsidR="00644CD5">
        <w:t>.</w:t>
      </w:r>
      <w:r>
        <w:t>157*T(v20</w:t>
      </w:r>
      <w:r w:rsidR="00644CD5">
        <w:t>.</w:t>
      </w:r>
      <w:r>
        <w:t>u18) + 0</w:t>
      </w:r>
      <w:r w:rsidR="00644CD5">
        <w:t>.</w:t>
      </w:r>
      <w:r>
        <w:t>315*T(v10</w:t>
      </w:r>
      <w:r w:rsidR="00644CD5">
        <w:t>.</w:t>
      </w:r>
      <w:r>
        <w:t>u31) + 0</w:t>
      </w:r>
      <w:r w:rsidR="00644CD5">
        <w:t>.</w:t>
      </w:r>
      <w:r>
        <w:t>3*T(v13</w:t>
      </w:r>
      <w:r w:rsidR="00644CD5">
        <w:t>.</w:t>
      </w:r>
      <w:r>
        <w:t>u12) -0</w:t>
      </w:r>
      <w:r w:rsidR="00644CD5">
        <w:t>.</w:t>
      </w:r>
      <w:r>
        <w:t>236*T(v23</w:t>
      </w:r>
      <w:r w:rsidR="00644CD5">
        <w:t>.</w:t>
      </w:r>
      <w:r>
        <w:t>u3) -0</w:t>
      </w:r>
      <w:r w:rsidR="00644CD5">
        <w:t>.</w:t>
      </w:r>
      <w:r>
        <w:t>183*T(v14</w:t>
      </w:r>
      <w:r w:rsidR="00644CD5">
        <w:t>.</w:t>
      </w:r>
      <w:r>
        <w:t>u10) -0</w:t>
      </w:r>
      <w:r w:rsidR="00644CD5">
        <w:t>.</w:t>
      </w:r>
      <w:r>
        <w:t>368*T(v20</w:t>
      </w:r>
      <w:r w:rsidR="00644CD5">
        <w:t>.</w:t>
      </w:r>
      <w:r>
        <w:t>u22) + 0</w:t>
      </w:r>
      <w:r w:rsidR="00644CD5">
        <w:t>.</w:t>
      </w:r>
      <w:r>
        <w:t>304*T(v13</w:t>
      </w:r>
      <w:r w:rsidR="00644CD5">
        <w:t>.</w:t>
      </w:r>
      <w:r>
        <w:t>u20) + 0</w:t>
      </w:r>
      <w:r w:rsidR="00644CD5">
        <w:t>.</w:t>
      </w:r>
      <w:r>
        <w:t>339*T(v17</w:t>
      </w:r>
      <w:r w:rsidR="00644CD5">
        <w:t>.</w:t>
      </w:r>
      <w:r>
        <w:t>u9) -0</w:t>
      </w:r>
      <w:r w:rsidR="00644CD5">
        <w:t>.</w:t>
      </w:r>
      <w:r>
        <w:t>199*T(v28</w:t>
      </w:r>
      <w:r w:rsidR="00644CD5">
        <w:t>.</w:t>
      </w:r>
      <w:r>
        <w:t>u11) + 0</w:t>
      </w:r>
      <w:r w:rsidR="00644CD5">
        <w:t>.</w:t>
      </w:r>
      <w:r>
        <w:t>354*Lipophilicity^3 + 0</w:t>
      </w:r>
      <w:r w:rsidR="00644CD5">
        <w:t>.</w:t>
      </w:r>
      <w:r>
        <w:t>371*T(v26</w:t>
      </w:r>
      <w:r w:rsidR="00644CD5">
        <w:t>.</w:t>
      </w:r>
      <w:r>
        <w:t>u1) -0</w:t>
      </w:r>
      <w:r w:rsidR="00644CD5">
        <w:t>.</w:t>
      </w:r>
      <w:r>
        <w:t>313*T(v2</w:t>
      </w:r>
      <w:r w:rsidR="00644CD5">
        <w:t>.</w:t>
      </w:r>
      <w:r>
        <w:t>u34) -0</w:t>
      </w:r>
      <w:r w:rsidR="00644CD5">
        <w:t>.</w:t>
      </w:r>
      <w:r>
        <w:t>294*T(v16</w:t>
      </w:r>
      <w:r w:rsidR="00644CD5">
        <w:t>.</w:t>
      </w:r>
      <w:r>
        <w:t>u5) -0</w:t>
      </w:r>
      <w:r w:rsidR="00644CD5">
        <w:t>.</w:t>
      </w:r>
      <w:r>
        <w:t>384*T(v19</w:t>
      </w:r>
      <w:r w:rsidR="00644CD5">
        <w:t>.</w:t>
      </w:r>
      <w:r>
        <w:t>u13) + 0</w:t>
      </w:r>
      <w:r w:rsidR="00644CD5">
        <w:t>.</w:t>
      </w:r>
      <w:r>
        <w:t>214*T(v7</w:t>
      </w:r>
      <w:r w:rsidR="00644CD5">
        <w:t>.</w:t>
      </w:r>
      <w:r>
        <w:t>u22) + 0</w:t>
      </w:r>
      <w:r w:rsidR="00644CD5">
        <w:t>.</w:t>
      </w:r>
      <w:r>
        <w:t>386*T(v8</w:t>
      </w:r>
      <w:r w:rsidR="00644CD5">
        <w:t>.</w:t>
      </w:r>
      <w:r>
        <w:t>u2) + 0</w:t>
      </w:r>
      <w:r w:rsidR="00644CD5">
        <w:t>.</w:t>
      </w:r>
      <w:r>
        <w:t>305*T(v9</w:t>
      </w:r>
      <w:r w:rsidR="00644CD5">
        <w:t>.</w:t>
      </w:r>
      <w:r>
        <w:t>u30) + 0</w:t>
      </w:r>
      <w:r w:rsidR="00644CD5">
        <w:t>.</w:t>
      </w:r>
      <w:r>
        <w:t>279*T(v28</w:t>
      </w:r>
      <w:r w:rsidR="00644CD5">
        <w:t>.</w:t>
      </w:r>
      <w:r>
        <w:t>u13) -0</w:t>
      </w:r>
      <w:r w:rsidR="00644CD5">
        <w:t>.</w:t>
      </w:r>
      <w:r>
        <w:t>173*T(v9) + 0</w:t>
      </w:r>
      <w:r w:rsidR="00644CD5">
        <w:t>.</w:t>
      </w:r>
      <w:r>
        <w:t>191*T(v28</w:t>
      </w:r>
      <w:r w:rsidR="00644CD5">
        <w:t>.</w:t>
      </w:r>
      <w:r>
        <w:t>u6) -0</w:t>
      </w:r>
      <w:r w:rsidR="00644CD5">
        <w:t>.</w:t>
      </w:r>
      <w:r>
        <w:t>103*T(u19) + 0</w:t>
      </w:r>
      <w:r w:rsidR="00644CD5">
        <w:t>.</w:t>
      </w:r>
      <w:r>
        <w:t>421*T(v17</w:t>
      </w:r>
      <w:r w:rsidR="00644CD5">
        <w:t>.</w:t>
      </w:r>
      <w:r>
        <w:t>u1) -0</w:t>
      </w:r>
      <w:r w:rsidR="00644CD5">
        <w:t>.</w:t>
      </w:r>
      <w:r>
        <w:t>26*T(v39</w:t>
      </w:r>
      <w:r w:rsidR="00644CD5">
        <w:t>.</w:t>
      </w:r>
      <w:r>
        <w:t>u1) + 0</w:t>
      </w:r>
      <w:r w:rsidR="00644CD5">
        <w:t>.</w:t>
      </w:r>
      <w:r>
        <w:t>28*T(v16</w:t>
      </w:r>
      <w:r w:rsidR="00644CD5">
        <w:t>.</w:t>
      </w:r>
      <w:r>
        <w:t>u4) -0</w:t>
      </w:r>
      <w:r w:rsidR="00644CD5">
        <w:t>.</w:t>
      </w:r>
      <w:r>
        <w:t>272*T(u36) + 0</w:t>
      </w:r>
      <w:r w:rsidR="00644CD5">
        <w:t>.</w:t>
      </w:r>
      <w:r>
        <w:t>353*T(v4</w:t>
      </w:r>
      <w:r w:rsidR="00644CD5">
        <w:t>.</w:t>
      </w:r>
      <w:r>
        <w:t>u26) + 0</w:t>
      </w:r>
      <w:r w:rsidR="00644CD5">
        <w:t>.</w:t>
      </w:r>
      <w:r>
        <w:t>25*T(v8</w:t>
      </w:r>
      <w:r w:rsidR="00644CD5">
        <w:t>.</w:t>
      </w:r>
      <w:r>
        <w:t>u5) -0</w:t>
      </w:r>
      <w:r w:rsidR="00644CD5">
        <w:t>.</w:t>
      </w:r>
      <w:r>
        <w:t>219*T(v7</w:t>
      </w:r>
      <w:r w:rsidR="00644CD5">
        <w:t>.</w:t>
      </w:r>
      <w:r>
        <w:t>u9) + 0</w:t>
      </w:r>
      <w:r w:rsidR="00644CD5">
        <w:t>.</w:t>
      </w:r>
      <w:r>
        <w:t>35*T(v27</w:t>
      </w:r>
      <w:r w:rsidR="00644CD5">
        <w:t>.</w:t>
      </w:r>
      <w:r>
        <w:t>u15) + 0</w:t>
      </w:r>
      <w:r w:rsidR="00644CD5">
        <w:t>.</w:t>
      </w:r>
      <w:r>
        <w:t>265*T(v23</w:t>
      </w:r>
      <w:r w:rsidR="00644CD5">
        <w:t>.</w:t>
      </w:r>
      <w:r>
        <w:t>u12) + 0</w:t>
      </w:r>
      <w:r w:rsidR="00644CD5">
        <w:t>.</w:t>
      </w:r>
      <w:r>
        <w:t>15*T(v21) + 0</w:t>
      </w:r>
      <w:r w:rsidR="00644CD5">
        <w:t>.</w:t>
      </w:r>
      <w:r>
        <w:t>184*T(v1</w:t>
      </w:r>
      <w:r w:rsidR="00644CD5">
        <w:t>.</w:t>
      </w:r>
      <w:r>
        <w:t>u16) -0</w:t>
      </w:r>
      <w:r w:rsidR="00644CD5">
        <w:t>.</w:t>
      </w:r>
      <w:r>
        <w:t>273*T(v5</w:t>
      </w:r>
      <w:r w:rsidR="00644CD5">
        <w:t>.</w:t>
      </w:r>
      <w:r>
        <w:t>u8) + 0</w:t>
      </w:r>
      <w:r w:rsidR="00644CD5">
        <w:t>.</w:t>
      </w:r>
      <w:r>
        <w:t>346*T(v29</w:t>
      </w:r>
      <w:r w:rsidR="00644CD5">
        <w:t>.</w:t>
      </w:r>
      <w:r>
        <w:t>u6) + 0</w:t>
      </w:r>
      <w:r w:rsidR="00644CD5">
        <w:t>.</w:t>
      </w:r>
      <w:r>
        <w:t>368*T(v20</w:t>
      </w:r>
      <w:r w:rsidR="00644CD5">
        <w:t>.</w:t>
      </w:r>
      <w:r>
        <w:t>u1) -0</w:t>
      </w:r>
      <w:r w:rsidR="00644CD5">
        <w:t>.</w:t>
      </w:r>
      <w:r>
        <w:t>294*T(v4</w:t>
      </w:r>
      <w:r w:rsidR="00644CD5">
        <w:t>.</w:t>
      </w:r>
      <w:r>
        <w:t>u16) -0</w:t>
      </w:r>
      <w:r w:rsidR="00644CD5">
        <w:t>.</w:t>
      </w:r>
      <w:r>
        <w:t>186*T(u11) + 0</w:t>
      </w:r>
      <w:r w:rsidR="00644CD5">
        <w:t>.</w:t>
      </w:r>
      <w:r>
        <w:t>331*T(v5</w:t>
      </w:r>
      <w:r w:rsidR="00644CD5">
        <w:t>.</w:t>
      </w:r>
      <w:r>
        <w:t>u10) -0</w:t>
      </w:r>
      <w:r w:rsidR="00644CD5">
        <w:t>.</w:t>
      </w:r>
      <w:r>
        <w:t>257*T(v26</w:t>
      </w:r>
      <w:r w:rsidR="00644CD5">
        <w:t>.</w:t>
      </w:r>
      <w:r>
        <w:t>u17) -0</w:t>
      </w:r>
      <w:r w:rsidR="00644CD5">
        <w:t>.</w:t>
      </w:r>
      <w:r>
        <w:t>275*T(v20</w:t>
      </w:r>
      <w:r w:rsidR="00644CD5">
        <w:t>.</w:t>
      </w:r>
      <w:r>
        <w:t>u9) -0</w:t>
      </w:r>
      <w:r w:rsidR="00644CD5">
        <w:t>.</w:t>
      </w:r>
      <w:r>
        <w:t>226*T(v1</w:t>
      </w:r>
      <w:r w:rsidR="00644CD5">
        <w:t>.</w:t>
      </w:r>
      <w:r>
        <w:t>u31) -0</w:t>
      </w:r>
      <w:r w:rsidR="00644CD5">
        <w:t>.</w:t>
      </w:r>
      <w:r>
        <w:t>264*T(v6</w:t>
      </w:r>
      <w:r w:rsidR="00644CD5">
        <w:t>.</w:t>
      </w:r>
      <w:r>
        <w:t>u29) + 0</w:t>
      </w:r>
      <w:r w:rsidR="00644CD5">
        <w:t>.</w:t>
      </w:r>
      <w:r>
        <w:t>303*T(v6</w:t>
      </w:r>
      <w:r w:rsidR="00644CD5">
        <w:t>.</w:t>
      </w:r>
      <w:r>
        <w:t>u18) -0</w:t>
      </w:r>
      <w:r w:rsidR="00644CD5">
        <w:t>.</w:t>
      </w:r>
      <w:r>
        <w:t>174*T(v16) -0</w:t>
      </w:r>
      <w:r w:rsidR="00644CD5">
        <w:t>.</w:t>
      </w:r>
      <w:r>
        <w:t>377*T(v8</w:t>
      </w:r>
      <w:r w:rsidR="00644CD5">
        <w:t>.</w:t>
      </w:r>
      <w:r>
        <w:t>u12) + 0</w:t>
      </w:r>
      <w:r w:rsidR="00644CD5">
        <w:t>.</w:t>
      </w:r>
      <w:r>
        <w:t>218*T(v23</w:t>
      </w:r>
      <w:r w:rsidR="00644CD5">
        <w:t>.</w:t>
      </w:r>
      <w:r>
        <w:t>u8) -0</w:t>
      </w:r>
      <w:r w:rsidR="00644CD5">
        <w:t>.</w:t>
      </w:r>
      <w:r>
        <w:t>197*T(v19</w:t>
      </w:r>
      <w:r w:rsidR="00644CD5">
        <w:t>.</w:t>
      </w:r>
      <w:r>
        <w:t>u8) -0</w:t>
      </w:r>
      <w:r w:rsidR="00644CD5">
        <w:t>.</w:t>
      </w:r>
      <w:r>
        <w:t>223*T(v4</w:t>
      </w:r>
      <w:r w:rsidR="00644CD5">
        <w:t>.</w:t>
      </w:r>
      <w:r>
        <w:t>u35) + 0</w:t>
      </w:r>
      <w:r w:rsidR="00644CD5">
        <w:t>.</w:t>
      </w:r>
      <w:r>
        <w:t>214*T(v18</w:t>
      </w:r>
      <w:r w:rsidR="00644CD5">
        <w:t>.</w:t>
      </w:r>
      <w:r>
        <w:t>u14) -0</w:t>
      </w:r>
      <w:r w:rsidR="00644CD5">
        <w:t>.</w:t>
      </w:r>
      <w:r>
        <w:t>2*T(v13</w:t>
      </w:r>
      <w:r w:rsidR="00644CD5">
        <w:t>.</w:t>
      </w:r>
      <w:r>
        <w:t>u4) -0</w:t>
      </w:r>
      <w:r w:rsidR="00644CD5">
        <w:t>.</w:t>
      </w:r>
      <w:r>
        <w:t>267*T(v1</w:t>
      </w:r>
      <w:r w:rsidR="00644CD5">
        <w:t>.</w:t>
      </w:r>
      <w:r>
        <w:t>u20) + 0</w:t>
      </w:r>
      <w:r w:rsidR="00644CD5">
        <w:t>.</w:t>
      </w:r>
      <w:r>
        <w:t>217*T(v25</w:t>
      </w:r>
      <w:r w:rsidR="00644CD5">
        <w:t>.</w:t>
      </w:r>
      <w:r>
        <w:t>u13) + 0</w:t>
      </w:r>
      <w:r w:rsidR="00644CD5">
        <w:t>.</w:t>
      </w:r>
      <w:r>
        <w:t>274*T(v5</w:t>
      </w:r>
      <w:r w:rsidR="00644CD5">
        <w:t>.</w:t>
      </w:r>
      <w:r>
        <w:t>u27) + 0</w:t>
      </w:r>
      <w:r w:rsidR="00644CD5">
        <w:t>.</w:t>
      </w:r>
      <w:r>
        <w:t>297*T(v15</w:t>
      </w:r>
      <w:r w:rsidR="00644CD5">
        <w:t>.</w:t>
      </w:r>
      <w:r>
        <w:t>u14) + 0</w:t>
      </w:r>
      <w:r w:rsidR="00644CD5">
        <w:t>.</w:t>
      </w:r>
      <w:r>
        <w:t>195*T(v24</w:t>
      </w:r>
      <w:r w:rsidR="00644CD5">
        <w:t>.</w:t>
      </w:r>
      <w:r>
        <w:t>u19) -0</w:t>
      </w:r>
      <w:r w:rsidR="00644CD5">
        <w:t>.</w:t>
      </w:r>
      <w:r>
        <w:t>275*T(v3</w:t>
      </w:r>
      <w:r w:rsidR="00644CD5">
        <w:t>.</w:t>
      </w:r>
      <w:r>
        <w:t>u8) + 0</w:t>
      </w:r>
      <w:r w:rsidR="00644CD5">
        <w:t>.</w:t>
      </w:r>
      <w:r>
        <w:t>306*T(v25</w:t>
      </w:r>
      <w:r w:rsidR="00644CD5">
        <w:t>.</w:t>
      </w:r>
      <w:r>
        <w:t>u9) -0</w:t>
      </w:r>
      <w:r w:rsidR="00644CD5">
        <w:t>.</w:t>
      </w:r>
      <w:r>
        <w:t>186*T(v31</w:t>
      </w:r>
      <w:r w:rsidR="00644CD5">
        <w:t>.</w:t>
      </w:r>
      <w:r>
        <w:t>u10) + 0</w:t>
      </w:r>
      <w:r w:rsidR="00644CD5">
        <w:t>.</w:t>
      </w:r>
      <w:r>
        <w:t>296*T(v2</w:t>
      </w:r>
      <w:r w:rsidR="00644CD5">
        <w:t>.</w:t>
      </w:r>
      <w:r>
        <w:t>u38) -0</w:t>
      </w:r>
      <w:r w:rsidR="00644CD5">
        <w:t>.</w:t>
      </w:r>
      <w:r>
        <w:t>24*T(v17</w:t>
      </w:r>
      <w:r w:rsidR="00644CD5">
        <w:t>.</w:t>
      </w:r>
      <w:r>
        <w:t>u26) -0</w:t>
      </w:r>
      <w:r w:rsidR="00644CD5">
        <w:t>.</w:t>
      </w:r>
      <w:r>
        <w:t>198*NumNegative -0</w:t>
      </w:r>
      <w:r w:rsidR="00644CD5">
        <w:t>.</w:t>
      </w:r>
      <w:r>
        <w:t>22*T(v5</w:t>
      </w:r>
      <w:r w:rsidR="00644CD5">
        <w:t>.</w:t>
      </w:r>
      <w:r>
        <w:t>u28) -0</w:t>
      </w:r>
      <w:r w:rsidR="00644CD5">
        <w:t>.</w:t>
      </w:r>
      <w:r>
        <w:t>137*T(v11</w:t>
      </w:r>
      <w:r w:rsidR="00644CD5">
        <w:t>.</w:t>
      </w:r>
      <w:r>
        <w:t>u22) + 0</w:t>
      </w:r>
      <w:r w:rsidR="00644CD5">
        <w:t>.</w:t>
      </w:r>
      <w:r>
        <w:t>25*T(v2</w:t>
      </w:r>
      <w:r w:rsidR="00644CD5">
        <w:t>.</w:t>
      </w:r>
      <w:r>
        <w:t>u18) -0</w:t>
      </w:r>
      <w:r w:rsidR="00644CD5">
        <w:t>.</w:t>
      </w:r>
      <w:r>
        <w:t>161*T(v26</w:t>
      </w:r>
      <w:r w:rsidR="00644CD5">
        <w:t>.</w:t>
      </w:r>
      <w:r>
        <w:t>u15) -0</w:t>
      </w:r>
      <w:r w:rsidR="00644CD5">
        <w:t>.</w:t>
      </w:r>
      <w:r>
        <w:t>218*T(v21</w:t>
      </w:r>
      <w:r w:rsidR="00644CD5">
        <w:t>.</w:t>
      </w:r>
      <w:r>
        <w:t>u10) -0</w:t>
      </w:r>
      <w:r w:rsidR="00644CD5">
        <w:t>.</w:t>
      </w:r>
      <w:r>
        <w:t>282*T(v2</w:t>
      </w:r>
      <w:r w:rsidR="00644CD5">
        <w:t>.</w:t>
      </w:r>
      <w:r>
        <w:t>u24) -0</w:t>
      </w:r>
      <w:r w:rsidR="00644CD5">
        <w:t>.</w:t>
      </w:r>
      <w:r>
        <w:t>315*T(v1</w:t>
      </w:r>
      <w:r w:rsidR="00644CD5">
        <w:t>.</w:t>
      </w:r>
      <w:r>
        <w:t>u17) -0</w:t>
      </w:r>
      <w:r w:rsidR="00644CD5">
        <w:t>.</w:t>
      </w:r>
      <w:r>
        <w:t>249*T(v1</w:t>
      </w:r>
      <w:r w:rsidR="00644CD5">
        <w:t>.</w:t>
      </w:r>
      <w:r>
        <w:t>u22) + 0</w:t>
      </w:r>
      <w:r w:rsidR="00644CD5">
        <w:t>.</w:t>
      </w:r>
      <w:r>
        <w:t>184*T(v24</w:t>
      </w:r>
      <w:r w:rsidR="00644CD5">
        <w:t>.</w:t>
      </w:r>
      <w:r>
        <w:t>u12) -0</w:t>
      </w:r>
      <w:r w:rsidR="00644CD5">
        <w:t>.</w:t>
      </w:r>
      <w:r>
        <w:t>211*T(v10</w:t>
      </w:r>
      <w:r w:rsidR="00644CD5">
        <w:t>.</w:t>
      </w:r>
      <w:r>
        <w:t>u5) + 0</w:t>
      </w:r>
      <w:r w:rsidR="00644CD5">
        <w:t>.</w:t>
      </w:r>
      <w:r>
        <w:t>184*T(v7</w:t>
      </w:r>
      <w:r w:rsidR="00644CD5">
        <w:t>.</w:t>
      </w:r>
      <w:r>
        <w:t>u30) -0</w:t>
      </w:r>
      <w:r w:rsidR="00644CD5">
        <w:t>.</w:t>
      </w:r>
      <w:r>
        <w:t>268*T(v12</w:t>
      </w:r>
      <w:r w:rsidR="00644CD5">
        <w:t>.</w:t>
      </w:r>
      <w:r>
        <w:t>u2) -0</w:t>
      </w:r>
      <w:r w:rsidR="00644CD5">
        <w:t>.</w:t>
      </w:r>
      <w:r>
        <w:t>193*Lipophilicity + 0</w:t>
      </w:r>
      <w:r w:rsidR="00644CD5">
        <w:t>.</w:t>
      </w:r>
      <w:r>
        <w:t>317*T(v7</w:t>
      </w:r>
      <w:r w:rsidR="00644CD5">
        <w:t>.</w:t>
      </w:r>
      <w:r>
        <w:t>u5) + 0</w:t>
      </w:r>
      <w:r w:rsidR="00644CD5">
        <w:t>.</w:t>
      </w:r>
      <w:r>
        <w:t>232*T(v1</w:t>
      </w:r>
      <w:r w:rsidR="00644CD5">
        <w:t>.</w:t>
      </w:r>
      <w:r>
        <w:t>u41) + 0</w:t>
      </w:r>
      <w:r w:rsidR="00644CD5">
        <w:t>.</w:t>
      </w:r>
      <w:r>
        <w:t>171*T(v3</w:t>
      </w:r>
      <w:r w:rsidR="00644CD5">
        <w:t>.</w:t>
      </w:r>
      <w:r>
        <w:t>u32) + 0</w:t>
      </w:r>
      <w:r w:rsidR="00644CD5">
        <w:t>.</w:t>
      </w:r>
      <w:r>
        <w:t>154*T(v33</w:t>
      </w:r>
      <w:r w:rsidR="00644CD5">
        <w:t>.</w:t>
      </w:r>
      <w:r>
        <w:t>u6) -0</w:t>
      </w:r>
      <w:r w:rsidR="00644CD5">
        <w:t>.</w:t>
      </w:r>
      <w:r>
        <w:t>243*T(v14</w:t>
      </w:r>
      <w:r w:rsidR="00644CD5">
        <w:t>.</w:t>
      </w:r>
      <w:r>
        <w:t>u1) -0</w:t>
      </w:r>
      <w:r w:rsidR="00644CD5">
        <w:t>.</w:t>
      </w:r>
      <w:r>
        <w:t>125*T(v25</w:t>
      </w:r>
      <w:r w:rsidR="00644CD5">
        <w:t>.</w:t>
      </w:r>
      <w:r>
        <w:t>u7) + 0</w:t>
      </w:r>
      <w:r w:rsidR="00644CD5">
        <w:t>.</w:t>
      </w:r>
      <w:r>
        <w:t>164*T(v19</w:t>
      </w:r>
      <w:r w:rsidR="00644CD5">
        <w:t>.</w:t>
      </w:r>
      <w:r>
        <w:t>u22) + 0</w:t>
      </w:r>
      <w:r w:rsidR="00644CD5">
        <w:t>.</w:t>
      </w:r>
      <w:r>
        <w:t>244*T(v25</w:t>
      </w:r>
      <w:r w:rsidR="00644CD5">
        <w:t>.</w:t>
      </w:r>
      <w:r>
        <w:t>u16) -0</w:t>
      </w:r>
      <w:r w:rsidR="00644CD5">
        <w:t>.</w:t>
      </w:r>
      <w:r>
        <w:t>226*T(v5</w:t>
      </w:r>
      <w:r w:rsidR="00644CD5">
        <w:t>.</w:t>
      </w:r>
      <w:r>
        <w:t>u18) + 0</w:t>
      </w:r>
      <w:r w:rsidR="00644CD5">
        <w:t>.</w:t>
      </w:r>
      <w:r>
        <w:t>168*T(v9</w:t>
      </w:r>
      <w:r w:rsidR="00644CD5">
        <w:t>.</w:t>
      </w:r>
      <w:r>
        <w:t>u20) -0</w:t>
      </w:r>
      <w:r w:rsidR="00644CD5">
        <w:t>.</w:t>
      </w:r>
      <w:r>
        <w:t>0838*T(v34) -0</w:t>
      </w:r>
      <w:r w:rsidR="00644CD5">
        <w:t>.</w:t>
      </w:r>
      <w:r>
        <w:t>181*T(v22</w:t>
      </w:r>
      <w:r w:rsidR="00644CD5">
        <w:t>.</w:t>
      </w:r>
      <w:r>
        <w:t>u6) + 0</w:t>
      </w:r>
      <w:r w:rsidR="00644CD5">
        <w:t>.</w:t>
      </w:r>
      <w:r>
        <w:t>19*T(v14</w:t>
      </w:r>
      <w:r w:rsidR="00644CD5">
        <w:t>.</w:t>
      </w:r>
      <w:r>
        <w:t>u16) -0</w:t>
      </w:r>
      <w:r w:rsidR="00644CD5">
        <w:t>.</w:t>
      </w:r>
      <w:r>
        <w:t>207*T(v5) -0</w:t>
      </w:r>
      <w:r w:rsidR="00644CD5">
        <w:t>.</w:t>
      </w:r>
      <w:r>
        <w:t>144*T(v10</w:t>
      </w:r>
      <w:r w:rsidR="00644CD5">
        <w:t>.</w:t>
      </w:r>
      <w:r>
        <w:t>u14) + 0</w:t>
      </w:r>
      <w:r w:rsidR="00644CD5">
        <w:t>.</w:t>
      </w:r>
      <w:r>
        <w:t>191*T(v9</w:t>
      </w:r>
      <w:r w:rsidR="00644CD5">
        <w:t>.</w:t>
      </w:r>
      <w:r>
        <w:t>u3) -0</w:t>
      </w:r>
      <w:r w:rsidR="00644CD5">
        <w:t>.</w:t>
      </w:r>
      <w:r>
        <w:t>152*T(v33</w:t>
      </w:r>
      <w:r w:rsidR="00644CD5">
        <w:t>.</w:t>
      </w:r>
      <w:r>
        <w:t>u7) -0</w:t>
      </w:r>
      <w:r w:rsidR="00644CD5">
        <w:t>.</w:t>
      </w:r>
      <w:r>
        <w:t>216*T(v15</w:t>
      </w:r>
      <w:r w:rsidR="00644CD5">
        <w:t>.</w:t>
      </w:r>
      <w:r>
        <w:t>u5) + 0</w:t>
      </w:r>
      <w:r w:rsidR="00644CD5">
        <w:t>.</w:t>
      </w:r>
      <w:r>
        <w:t>186*T(v2</w:t>
      </w:r>
      <w:r w:rsidR="00644CD5">
        <w:t>.</w:t>
      </w:r>
      <w:r>
        <w:t>u41) + 0</w:t>
      </w:r>
      <w:r w:rsidR="00644CD5">
        <w:t>.</w:t>
      </w:r>
      <w:r>
        <w:t>137*T(v16</w:t>
      </w:r>
      <w:r w:rsidR="00644CD5">
        <w:t>.</w:t>
      </w:r>
      <w:r>
        <w:t>u22) -0</w:t>
      </w:r>
      <w:r w:rsidR="00644CD5">
        <w:t>.</w:t>
      </w:r>
      <w:r>
        <w:t>19*T(v22</w:t>
      </w:r>
      <w:r w:rsidR="00644CD5">
        <w:t>.</w:t>
      </w:r>
      <w:r>
        <w:t>u3) -0</w:t>
      </w:r>
      <w:r w:rsidR="00644CD5">
        <w:t>.</w:t>
      </w:r>
      <w:r>
        <w:t>181*T(v3</w:t>
      </w:r>
      <w:r w:rsidR="00644CD5">
        <w:t>.</w:t>
      </w:r>
      <w:r>
        <w:t>u39) -0</w:t>
      </w:r>
      <w:r w:rsidR="00644CD5">
        <w:t>.</w:t>
      </w:r>
      <w:r>
        <w:t>173*T(v7</w:t>
      </w:r>
      <w:r w:rsidR="00644CD5">
        <w:t>.</w:t>
      </w:r>
      <w:r>
        <w:t>u36) + 0</w:t>
      </w:r>
      <w:r w:rsidR="00644CD5">
        <w:t>.</w:t>
      </w:r>
      <w:r>
        <w:t>158*T(v26</w:t>
      </w:r>
      <w:r w:rsidR="00644CD5">
        <w:t>.</w:t>
      </w:r>
      <w:r>
        <w:t>u8) -0</w:t>
      </w:r>
      <w:r w:rsidR="00644CD5">
        <w:t>.</w:t>
      </w:r>
      <w:r>
        <w:t>292*T(v5</w:t>
      </w:r>
      <w:r w:rsidR="00644CD5">
        <w:t>.</w:t>
      </w:r>
      <w:r>
        <w:t>u2) -0</w:t>
      </w:r>
      <w:r w:rsidR="00644CD5">
        <w:t>.</w:t>
      </w:r>
      <w:r>
        <w:t>178*T(v5</w:t>
      </w:r>
      <w:r w:rsidR="00644CD5">
        <w:t>.</w:t>
      </w:r>
      <w:r>
        <w:t>u25) + 0</w:t>
      </w:r>
      <w:r w:rsidR="00644CD5">
        <w:t>.</w:t>
      </w:r>
      <w:r>
        <w:t>153*T(v4</w:t>
      </w:r>
      <w:r w:rsidR="00644CD5">
        <w:t>.</w:t>
      </w:r>
      <w:r>
        <w:t>u27) -0</w:t>
      </w:r>
      <w:r w:rsidR="00644CD5">
        <w:t>.</w:t>
      </w:r>
      <w:r>
        <w:t>213*T(v28</w:t>
      </w:r>
      <w:r w:rsidR="00644CD5">
        <w:t>.</w:t>
      </w:r>
      <w:r>
        <w:t>u5) -0</w:t>
      </w:r>
      <w:r w:rsidR="00644CD5">
        <w:t>.</w:t>
      </w:r>
      <w:r>
        <w:t>128*T(v36</w:t>
      </w:r>
      <w:r w:rsidR="00644CD5">
        <w:t>.</w:t>
      </w:r>
      <w:r>
        <w:t>u1) -0</w:t>
      </w:r>
      <w:r w:rsidR="00644CD5">
        <w:t>.</w:t>
      </w:r>
      <w:r>
        <w:t>168*T(v8</w:t>
      </w:r>
      <w:r w:rsidR="00644CD5">
        <w:t>.</w:t>
      </w:r>
      <w:r>
        <w:t>u7) -0</w:t>
      </w:r>
      <w:r w:rsidR="00644CD5">
        <w:t>.</w:t>
      </w:r>
      <w:r>
        <w:t>153*T(v11</w:t>
      </w:r>
      <w:r w:rsidR="00644CD5">
        <w:t>.</w:t>
      </w:r>
      <w:r>
        <w:t>u32) + 0</w:t>
      </w:r>
      <w:r w:rsidR="00644CD5">
        <w:t>.</w:t>
      </w:r>
      <w:r>
        <w:t>174*T(v18</w:t>
      </w:r>
      <w:r w:rsidR="00644CD5">
        <w:t>.</w:t>
      </w:r>
      <w:r>
        <w:t>u20) + 0</w:t>
      </w:r>
      <w:r w:rsidR="00644CD5">
        <w:t>.</w:t>
      </w:r>
      <w:r>
        <w:t>153*T(v22</w:t>
      </w:r>
      <w:r w:rsidR="00644CD5">
        <w:t>.</w:t>
      </w:r>
      <w:r>
        <w:t>u15) + 0</w:t>
      </w:r>
      <w:r w:rsidR="00644CD5">
        <w:t>.</w:t>
      </w:r>
      <w:r>
        <w:t>182*T(v30</w:t>
      </w:r>
      <w:r w:rsidR="00644CD5">
        <w:t>.</w:t>
      </w:r>
      <w:r>
        <w:t>u2) -0</w:t>
      </w:r>
      <w:r w:rsidR="00644CD5">
        <w:t>.</w:t>
      </w:r>
      <w:r>
        <w:t>251*T(v3</w:t>
      </w:r>
      <w:r w:rsidR="00644CD5">
        <w:t>.</w:t>
      </w:r>
      <w:r>
        <w:t>u7) -0</w:t>
      </w:r>
      <w:r w:rsidR="00644CD5">
        <w:t>.</w:t>
      </w:r>
      <w:r>
        <w:t>136*T(v37</w:t>
      </w:r>
      <w:r w:rsidR="00644CD5">
        <w:t>.</w:t>
      </w:r>
      <w:r>
        <w:t>u5) -0</w:t>
      </w:r>
      <w:r w:rsidR="00644CD5">
        <w:t>.</w:t>
      </w:r>
      <w:r>
        <w:t>14*T(u37) -0</w:t>
      </w:r>
      <w:r w:rsidR="00644CD5">
        <w:t>.</w:t>
      </w:r>
      <w:r>
        <w:t>175*T(v31</w:t>
      </w:r>
      <w:r w:rsidR="00644CD5">
        <w:t>.</w:t>
      </w:r>
      <w:r>
        <w:t>u2) + 0</w:t>
      </w:r>
      <w:r w:rsidR="00644CD5">
        <w:t>.</w:t>
      </w:r>
      <w:r>
        <w:t>211*T(v4</w:t>
      </w:r>
      <w:r w:rsidR="00644CD5">
        <w:t>.</w:t>
      </w:r>
      <w:r>
        <w:t>u10) -0</w:t>
      </w:r>
      <w:r w:rsidR="00644CD5">
        <w:t>.</w:t>
      </w:r>
      <w:r>
        <w:t>141*T(v26</w:t>
      </w:r>
      <w:r w:rsidR="00644CD5">
        <w:t>.</w:t>
      </w:r>
      <w:r>
        <w:t>u3) + 0</w:t>
      </w:r>
      <w:r w:rsidR="00644CD5">
        <w:t>.</w:t>
      </w:r>
      <w:r>
        <w:t>155*T(v40</w:t>
      </w:r>
      <w:r w:rsidR="00644CD5">
        <w:t>.</w:t>
      </w:r>
      <w:r>
        <w:t>u2) -0</w:t>
      </w:r>
      <w:r w:rsidR="00644CD5">
        <w:t>.</w:t>
      </w:r>
      <w:r>
        <w:t>177*T(v13</w:t>
      </w:r>
      <w:r w:rsidR="00644CD5">
        <w:t>.</w:t>
      </w:r>
      <w:r>
        <w:t>u2) -0</w:t>
      </w:r>
      <w:r w:rsidR="00644CD5">
        <w:t>.</w:t>
      </w:r>
      <w:r>
        <w:t>147*T(v8</w:t>
      </w:r>
      <w:r w:rsidR="00644CD5">
        <w:t>.</w:t>
      </w:r>
      <w:r>
        <w:t>u11) + 0</w:t>
      </w:r>
      <w:r w:rsidR="00644CD5">
        <w:t>.</w:t>
      </w:r>
      <w:r>
        <w:t>122*T(v30</w:t>
      </w:r>
      <w:r w:rsidR="00644CD5">
        <w:t>.</w:t>
      </w:r>
      <w:r>
        <w:t>u7) + 0</w:t>
      </w:r>
      <w:r w:rsidR="00644CD5">
        <w:t>.</w:t>
      </w:r>
      <w:r>
        <w:t>171*T(v10</w:t>
      </w:r>
      <w:r w:rsidR="00644CD5">
        <w:t>.</w:t>
      </w:r>
      <w:r>
        <w:t>u7) -0</w:t>
      </w:r>
      <w:r w:rsidR="00644CD5">
        <w:t>.</w:t>
      </w:r>
      <w:r>
        <w:t>115*T(v5</w:t>
      </w:r>
      <w:r w:rsidR="00644CD5">
        <w:t>.</w:t>
      </w:r>
      <w:r>
        <w:t>u38) -0</w:t>
      </w:r>
      <w:r w:rsidR="00644CD5">
        <w:t>.</w:t>
      </w:r>
      <w:r>
        <w:t>145*T(v2</w:t>
      </w:r>
      <w:r w:rsidR="00644CD5">
        <w:t>.</w:t>
      </w:r>
      <w:r>
        <w:t>u33) -0</w:t>
      </w:r>
      <w:r w:rsidR="00644CD5">
        <w:t>.</w:t>
      </w:r>
      <w:r>
        <w:t>152*T(v6</w:t>
      </w:r>
      <w:r w:rsidR="00644CD5">
        <w:t>.</w:t>
      </w:r>
      <w:r>
        <w:t>u5) + 0</w:t>
      </w:r>
      <w:r w:rsidR="00644CD5">
        <w:t>.</w:t>
      </w:r>
      <w:r>
        <w:t>146*T(v8</w:t>
      </w:r>
      <w:r w:rsidR="00644CD5">
        <w:t>.</w:t>
      </w:r>
      <w:r>
        <w:t>u17) -0</w:t>
      </w:r>
      <w:r w:rsidR="00644CD5">
        <w:t>.</w:t>
      </w:r>
      <w:r>
        <w:t>137*T(v1</w:t>
      </w:r>
      <w:r w:rsidR="00644CD5">
        <w:t>.</w:t>
      </w:r>
      <w:r>
        <w:t>u33) + 0</w:t>
      </w:r>
      <w:r w:rsidR="00644CD5">
        <w:t>.</w:t>
      </w:r>
      <w:r>
        <w:t>136*T(v17</w:t>
      </w:r>
      <w:r w:rsidR="00644CD5">
        <w:t>.</w:t>
      </w:r>
      <w:r>
        <w:t>u23) + 0</w:t>
      </w:r>
      <w:r w:rsidR="00644CD5">
        <w:t>.</w:t>
      </w:r>
      <w:r>
        <w:t>142*T(v10</w:t>
      </w:r>
      <w:r w:rsidR="00644CD5">
        <w:t>.</w:t>
      </w:r>
      <w:r>
        <w:t>u11) -0</w:t>
      </w:r>
      <w:r w:rsidR="00644CD5">
        <w:t>.</w:t>
      </w:r>
      <w:r>
        <w:t>143*NumHal -0</w:t>
      </w:r>
      <w:r w:rsidR="00644CD5">
        <w:t>.</w:t>
      </w:r>
      <w:r>
        <w:t>0944*T(v11</w:t>
      </w:r>
      <w:r w:rsidR="00644CD5">
        <w:t>.</w:t>
      </w:r>
      <w:r>
        <w:t>u28) -0</w:t>
      </w:r>
      <w:r w:rsidR="00644CD5">
        <w:t>.</w:t>
      </w:r>
      <w:r>
        <w:t>123*T(v10</w:t>
      </w:r>
      <w:r w:rsidR="00644CD5">
        <w:t>.</w:t>
      </w:r>
      <w:r>
        <w:t>u25) -0</w:t>
      </w:r>
      <w:r w:rsidR="00644CD5">
        <w:t>.</w:t>
      </w:r>
      <w:r>
        <w:t>104*T(v33</w:t>
      </w:r>
      <w:r w:rsidR="00644CD5">
        <w:t>.</w:t>
      </w:r>
      <w:r>
        <w:t>u9) -0</w:t>
      </w:r>
      <w:r w:rsidR="00644CD5">
        <w:t>.</w:t>
      </w:r>
      <w:r>
        <w:t>108*T(v4</w:t>
      </w:r>
      <w:r w:rsidR="00644CD5">
        <w:t>.</w:t>
      </w:r>
      <w:r>
        <w:t>u38) -0</w:t>
      </w:r>
      <w:r w:rsidR="00644CD5">
        <w:t>.</w:t>
      </w:r>
      <w:r>
        <w:t>123*T(v7</w:t>
      </w:r>
      <w:r w:rsidR="00644CD5">
        <w:t>.</w:t>
      </w:r>
      <w:r>
        <w:t>u25) -0</w:t>
      </w:r>
      <w:r w:rsidR="00644CD5">
        <w:t>.</w:t>
      </w:r>
      <w:r>
        <w:t>145*T(v11</w:t>
      </w:r>
      <w:r w:rsidR="00644CD5">
        <w:t>.</w:t>
      </w:r>
      <w:r>
        <w:t>u10) + 0</w:t>
      </w:r>
      <w:r w:rsidR="00644CD5">
        <w:t>.</w:t>
      </w:r>
      <w:r>
        <w:t>111*T(v11</w:t>
      </w:r>
      <w:r w:rsidR="00644CD5">
        <w:t>.</w:t>
      </w:r>
      <w:r>
        <w:t>u27) + 0</w:t>
      </w:r>
      <w:r w:rsidR="00644CD5">
        <w:t>.</w:t>
      </w:r>
      <w:r>
        <w:t>1*T(v10</w:t>
      </w:r>
      <w:r w:rsidR="00644CD5">
        <w:t>.</w:t>
      </w:r>
      <w:r>
        <w:t>u26) -0</w:t>
      </w:r>
      <w:r w:rsidR="00644CD5">
        <w:t>.</w:t>
      </w:r>
      <w:r>
        <w:t>109*T(v10</w:t>
      </w:r>
      <w:r w:rsidR="00644CD5">
        <w:t>.</w:t>
      </w:r>
      <w:r>
        <w:t>u27) -0</w:t>
      </w:r>
      <w:r w:rsidR="00644CD5">
        <w:t>.</w:t>
      </w:r>
      <w:r>
        <w:t>124*T(v3</w:t>
      </w:r>
      <w:r w:rsidR="00644CD5">
        <w:t>.</w:t>
      </w:r>
      <w:r>
        <w:t>u37) + 0</w:t>
      </w:r>
      <w:r w:rsidR="00644CD5">
        <w:t>.</w:t>
      </w:r>
      <w:r>
        <w:t>144*T(v3</w:t>
      </w:r>
      <w:r w:rsidR="00644CD5">
        <w:t>.</w:t>
      </w:r>
      <w:r>
        <w:t>u13) + 0</w:t>
      </w:r>
      <w:r w:rsidR="00644CD5">
        <w:t>.</w:t>
      </w:r>
      <w:r>
        <w:t>119*T(v12</w:t>
      </w:r>
      <w:r w:rsidR="00644CD5">
        <w:t>.</w:t>
      </w:r>
      <w:r>
        <w:t>u15) + 0</w:t>
      </w:r>
      <w:r w:rsidR="00644CD5">
        <w:t>.</w:t>
      </w:r>
      <w:r>
        <w:t>127*T(v22</w:t>
      </w:r>
      <w:r w:rsidR="00644CD5">
        <w:t>.</w:t>
      </w:r>
      <w:r>
        <w:t>u2) + 0</w:t>
      </w:r>
      <w:r w:rsidR="00644CD5">
        <w:t>.</w:t>
      </w:r>
      <w:r>
        <w:t>144*T(v29</w:t>
      </w:r>
      <w:r w:rsidR="00644CD5">
        <w:t>.</w:t>
      </w:r>
      <w:r>
        <w:t>u2) + 0</w:t>
      </w:r>
      <w:r w:rsidR="00644CD5">
        <w:t>.</w:t>
      </w:r>
      <w:r>
        <w:t>0851*T(u18) -0</w:t>
      </w:r>
      <w:r w:rsidR="00644CD5">
        <w:t>.</w:t>
      </w:r>
      <w:r>
        <w:t>0767*T(u27) -0</w:t>
      </w:r>
      <w:r w:rsidR="00644CD5">
        <w:t>.</w:t>
      </w:r>
      <w:r>
        <w:t>0983*Lipophilicity^2 + 0</w:t>
      </w:r>
      <w:r w:rsidR="00644CD5">
        <w:t>.</w:t>
      </w:r>
      <w:r>
        <w:t>105*T(v5</w:t>
      </w:r>
      <w:r w:rsidR="00644CD5">
        <w:t>.</w:t>
      </w:r>
      <w:r>
        <w:t>u15) -0</w:t>
      </w:r>
      <w:r w:rsidR="00644CD5">
        <w:t>.</w:t>
      </w:r>
      <w:r>
        <w:t>0918*T(v30</w:t>
      </w:r>
      <w:r w:rsidR="00644CD5">
        <w:t>.</w:t>
      </w:r>
      <w:r>
        <w:t>u6) + 0</w:t>
      </w:r>
      <w:r w:rsidR="00644CD5">
        <w:t>.</w:t>
      </w:r>
      <w:r>
        <w:t>07*T(v34</w:t>
      </w:r>
      <w:r w:rsidR="00644CD5">
        <w:t>.</w:t>
      </w:r>
      <w:r>
        <w:t>u4) -0</w:t>
      </w:r>
      <w:r w:rsidR="00644CD5">
        <w:t>.</w:t>
      </w:r>
      <w:r>
        <w:t>0884*T(v27</w:t>
      </w:r>
      <w:r w:rsidR="00644CD5">
        <w:t>.</w:t>
      </w:r>
      <w:r>
        <w:t>u7) -0</w:t>
      </w:r>
      <w:r w:rsidR="00644CD5">
        <w:t>.</w:t>
      </w:r>
      <w:r>
        <w:t>127*T(v5</w:t>
      </w:r>
      <w:r w:rsidR="00644CD5">
        <w:t>.</w:t>
      </w:r>
      <w:r>
        <w:t>u9) + 0</w:t>
      </w:r>
      <w:r w:rsidR="00644CD5">
        <w:t>.</w:t>
      </w:r>
      <w:r>
        <w:t>0983*T(v3</w:t>
      </w:r>
      <w:r w:rsidR="00644CD5">
        <w:t>.</w:t>
      </w:r>
      <w:r>
        <w:t>u14) -0</w:t>
      </w:r>
      <w:r w:rsidR="00644CD5">
        <w:t>.</w:t>
      </w:r>
      <w:r>
        <w:t>0935*T(v13</w:t>
      </w:r>
      <w:r w:rsidR="00644CD5">
        <w:t>.</w:t>
      </w:r>
      <w:r>
        <w:t>u23) + 0</w:t>
      </w:r>
      <w:r w:rsidR="00644CD5">
        <w:t>.</w:t>
      </w:r>
      <w:r>
        <w:t>0885*T(v22</w:t>
      </w:r>
      <w:r w:rsidR="00644CD5">
        <w:t>.</w:t>
      </w:r>
      <w:r>
        <w:t>u9) + 0</w:t>
      </w:r>
      <w:r w:rsidR="00644CD5">
        <w:t>.</w:t>
      </w:r>
      <w:r>
        <w:t>0896*T(v11</w:t>
      </w:r>
      <w:r w:rsidR="00644CD5">
        <w:t>.</w:t>
      </w:r>
      <w:r>
        <w:t>u6) + 0</w:t>
      </w:r>
      <w:r w:rsidR="00644CD5">
        <w:t>.</w:t>
      </w:r>
      <w:r>
        <w:t>0902*T(v15</w:t>
      </w:r>
      <w:r w:rsidR="00644CD5">
        <w:t>.</w:t>
      </w:r>
      <w:r>
        <w:t>u11) -0</w:t>
      </w:r>
      <w:r w:rsidR="00644CD5">
        <w:t>.</w:t>
      </w:r>
      <w:r>
        <w:t>072*T(v21</w:t>
      </w:r>
      <w:r w:rsidR="00644CD5">
        <w:t>.</w:t>
      </w:r>
      <w:r>
        <w:t>u15) + 0</w:t>
      </w:r>
      <w:r w:rsidR="00644CD5">
        <w:t>.</w:t>
      </w:r>
      <w:r>
        <w:t>0892*T(v5</w:t>
      </w:r>
      <w:r w:rsidR="00644CD5">
        <w:t>.</w:t>
      </w:r>
      <w:r>
        <w:t>u22) -0</w:t>
      </w:r>
      <w:r w:rsidR="00644CD5">
        <w:t>.</w:t>
      </w:r>
      <w:r>
        <w:t>0818*T(v11</w:t>
      </w:r>
      <w:r w:rsidR="00644CD5">
        <w:t>.</w:t>
      </w:r>
      <w:r>
        <w:t>u15) + 0</w:t>
      </w:r>
      <w:r w:rsidR="00644CD5">
        <w:t>.</w:t>
      </w:r>
      <w:r>
        <w:t>0829*T(v6</w:t>
      </w:r>
      <w:r w:rsidR="00644CD5">
        <w:t>.</w:t>
      </w:r>
      <w:r>
        <w:t>u3) -0</w:t>
      </w:r>
      <w:r w:rsidR="00644CD5">
        <w:t>.</w:t>
      </w:r>
      <w:r>
        <w:t>0693*T(v30</w:t>
      </w:r>
      <w:r w:rsidR="00644CD5">
        <w:t>.</w:t>
      </w:r>
      <w:r>
        <w:t>u13) + 0</w:t>
      </w:r>
      <w:r w:rsidR="00644CD5">
        <w:t>.</w:t>
      </w:r>
      <w:r>
        <w:t>111*T(v3</w:t>
      </w:r>
      <w:r w:rsidR="00644CD5">
        <w:t>.</w:t>
      </w:r>
      <w:r>
        <w:t>u5) + 0</w:t>
      </w:r>
      <w:r w:rsidR="00644CD5">
        <w:t>.</w:t>
      </w:r>
      <w:r>
        <w:t>0767*T(v4</w:t>
      </w:r>
      <w:r w:rsidR="00644CD5">
        <w:t>.</w:t>
      </w:r>
      <w:r>
        <w:t>u11) + 0</w:t>
      </w:r>
      <w:r w:rsidR="00644CD5">
        <w:t>.</w:t>
      </w:r>
      <w:r>
        <w:t>0769*T(v27</w:t>
      </w:r>
      <w:r w:rsidR="00644CD5">
        <w:t>.</w:t>
      </w:r>
      <w:r>
        <w:t>u1) -0</w:t>
      </w:r>
      <w:r w:rsidR="00644CD5">
        <w:t>.</w:t>
      </w:r>
      <w:r>
        <w:t>0641*T(v8</w:t>
      </w:r>
      <w:r w:rsidR="00644CD5">
        <w:t>.</w:t>
      </w:r>
      <w:r>
        <w:t>u34) -0</w:t>
      </w:r>
      <w:r w:rsidR="00644CD5">
        <w:t>.</w:t>
      </w:r>
      <w:r>
        <w:t>0787*T(v17</w:t>
      </w:r>
      <w:r w:rsidR="00644CD5">
        <w:t>.</w:t>
      </w:r>
      <w:r>
        <w:t>u4) + 0</w:t>
      </w:r>
      <w:r w:rsidR="00644CD5">
        <w:t>.</w:t>
      </w:r>
      <w:r>
        <w:t>0647*T(v19</w:t>
      </w:r>
      <w:r w:rsidR="00644CD5">
        <w:t>.</w:t>
      </w:r>
      <w:r>
        <w:t>u11) + 0</w:t>
      </w:r>
      <w:r w:rsidR="00644CD5">
        <w:t>.</w:t>
      </w:r>
      <w:r>
        <w:t>0697*T(v8</w:t>
      </w:r>
      <w:r w:rsidR="00644CD5">
        <w:t>.</w:t>
      </w:r>
      <w:r>
        <w:t>u15) + 0</w:t>
      </w:r>
      <w:r w:rsidR="00644CD5">
        <w:t>.</w:t>
      </w:r>
      <w:r>
        <w:t>0658*T(v24</w:t>
      </w:r>
      <w:r w:rsidR="00644CD5">
        <w:t>.</w:t>
      </w:r>
      <w:r>
        <w:t>u8) + 0</w:t>
      </w:r>
      <w:r w:rsidR="00644CD5">
        <w:t>.</w:t>
      </w:r>
      <w:r>
        <w:t>103*T(v3</w:t>
      </w:r>
      <w:r w:rsidR="00644CD5">
        <w:t>.</w:t>
      </w:r>
      <w:r>
        <w:t>u10) + 0</w:t>
      </w:r>
      <w:r w:rsidR="00644CD5">
        <w:t>.</w:t>
      </w:r>
      <w:r>
        <w:t>0941*T(v5</w:t>
      </w:r>
      <w:r w:rsidR="00644CD5">
        <w:t>.</w:t>
      </w:r>
      <w:r>
        <w:t>u3) -0</w:t>
      </w:r>
      <w:r w:rsidR="00644CD5">
        <w:t>.</w:t>
      </w:r>
      <w:r>
        <w:t>0637*T(v12</w:t>
      </w:r>
      <w:r w:rsidR="00644CD5">
        <w:t>.</w:t>
      </w:r>
      <w:r>
        <w:t>u16) + 0</w:t>
      </w:r>
      <w:r w:rsidR="00644CD5">
        <w:t>.</w:t>
      </w:r>
      <w:r>
        <w:t>0376*T(v30) -0</w:t>
      </w:r>
      <w:r w:rsidR="00644CD5">
        <w:t>.</w:t>
      </w:r>
      <w:r>
        <w:t>0526*T(v18</w:t>
      </w:r>
      <w:r w:rsidR="00644CD5">
        <w:t>.</w:t>
      </w:r>
      <w:r>
        <w:t>u7) + 0</w:t>
      </w:r>
      <w:r w:rsidR="00644CD5">
        <w:t>.</w:t>
      </w:r>
      <w:r>
        <w:t>0687*T(v4</w:t>
      </w:r>
      <w:r w:rsidR="00644CD5">
        <w:t>.</w:t>
      </w:r>
      <w:r>
        <w:t>u6) -0</w:t>
      </w:r>
      <w:r w:rsidR="00644CD5">
        <w:t>.</w:t>
      </w:r>
      <w:r>
        <w:t>0528*T(v2</w:t>
      </w:r>
      <w:r w:rsidR="00644CD5">
        <w:t>.</w:t>
      </w:r>
      <w:r>
        <w:t>u39) -0</w:t>
      </w:r>
      <w:r w:rsidR="00644CD5">
        <w:t>.</w:t>
      </w:r>
      <w:r>
        <w:t>0611*T(v11</w:t>
      </w:r>
      <w:r w:rsidR="00644CD5">
        <w:t>.</w:t>
      </w:r>
      <w:r>
        <w:t>u8) + 0</w:t>
      </w:r>
      <w:r w:rsidR="00644CD5">
        <w:t>.</w:t>
      </w:r>
      <w:r>
        <w:t>0929*T(v3</w:t>
      </w:r>
      <w:r w:rsidR="00644CD5">
        <w:t>.</w:t>
      </w:r>
      <w:r>
        <w:t>u3) -0</w:t>
      </w:r>
      <w:r w:rsidR="00644CD5">
        <w:t>.</w:t>
      </w:r>
      <w:r>
        <w:t>0452*T(v1</w:t>
      </w:r>
      <w:r w:rsidR="00644CD5">
        <w:t>.</w:t>
      </w:r>
      <w:r>
        <w:t>u42) -0</w:t>
      </w:r>
      <w:r w:rsidR="00644CD5">
        <w:t>.</w:t>
      </w:r>
      <w:r>
        <w:t>0505*T(v12</w:t>
      </w:r>
      <w:r w:rsidR="00644CD5">
        <w:t>.</w:t>
      </w:r>
      <w:r>
        <w:t>u6) -0</w:t>
      </w:r>
      <w:r w:rsidR="00644CD5">
        <w:t>.</w:t>
      </w:r>
      <w:r>
        <w:t>0432*T(v3</w:t>
      </w:r>
      <w:r w:rsidR="00644CD5">
        <w:t>.</w:t>
      </w:r>
      <w:r>
        <w:t>u25) -0</w:t>
      </w:r>
      <w:r w:rsidR="00644CD5">
        <w:t>.</w:t>
      </w:r>
      <w:r>
        <w:t>0322*T(v6</w:t>
      </w:r>
      <w:r w:rsidR="00644CD5">
        <w:t>.</w:t>
      </w:r>
      <w:r>
        <w:t>u37) -0</w:t>
      </w:r>
      <w:r w:rsidR="00644CD5">
        <w:t>.</w:t>
      </w:r>
      <w:r>
        <w:t>0278*T(v34</w:t>
      </w:r>
      <w:r w:rsidR="00644CD5">
        <w:t>.</w:t>
      </w:r>
      <w:r>
        <w:t>u9) + 0</w:t>
      </w:r>
      <w:r w:rsidR="00644CD5">
        <w:t>.</w:t>
      </w:r>
      <w:r>
        <w:t>0312*T(v18</w:t>
      </w:r>
      <w:r w:rsidR="00644CD5">
        <w:t>.</w:t>
      </w:r>
      <w:r>
        <w:t>u18) + 0</w:t>
      </w:r>
      <w:r w:rsidR="00644CD5">
        <w:t>.</w:t>
      </w:r>
      <w:r>
        <w:t>0323*T(v13</w:t>
      </w:r>
      <w:r w:rsidR="00644CD5">
        <w:t>.</w:t>
      </w:r>
      <w:r>
        <w:t>u5) + 0</w:t>
      </w:r>
      <w:r w:rsidR="00644CD5">
        <w:t>.</w:t>
      </w:r>
      <w:r>
        <w:t>0324*T(v22</w:t>
      </w:r>
      <w:r w:rsidR="00644CD5">
        <w:t>.</w:t>
      </w:r>
      <w:r>
        <w:t>u10) -0</w:t>
      </w:r>
      <w:r w:rsidR="00644CD5">
        <w:t>.</w:t>
      </w:r>
      <w:r>
        <w:t>0316*T(v28</w:t>
      </w:r>
      <w:r w:rsidR="00644CD5">
        <w:t>.</w:t>
      </w:r>
      <w:r>
        <w:t>u9) -0</w:t>
      </w:r>
      <w:r w:rsidR="00644CD5">
        <w:t>.</w:t>
      </w:r>
      <w:r>
        <w:t>0271*T(v25</w:t>
      </w:r>
      <w:r w:rsidR="00644CD5">
        <w:t>.</w:t>
      </w:r>
      <w:r>
        <w:t>u17) + 0</w:t>
      </w:r>
      <w:r w:rsidR="00644CD5">
        <w:t>.</w:t>
      </w:r>
      <w:r>
        <w:t>0273*T(v12</w:t>
      </w:r>
      <w:r w:rsidR="00644CD5">
        <w:t>.</w:t>
      </w:r>
      <w:r>
        <w:t>u23) -0</w:t>
      </w:r>
      <w:r w:rsidR="00644CD5">
        <w:t>.</w:t>
      </w:r>
      <w:r>
        <w:t>0249*T(v23</w:t>
      </w:r>
      <w:r w:rsidR="00644CD5">
        <w:t>.</w:t>
      </w:r>
      <w:r>
        <w:t>u11) -0</w:t>
      </w:r>
      <w:r w:rsidR="00644CD5">
        <w:t>.</w:t>
      </w:r>
      <w:r>
        <w:t>0269*T(v10</w:t>
      </w:r>
      <w:r w:rsidR="00644CD5">
        <w:t>.</w:t>
      </w:r>
      <w:r>
        <w:t>u12) -0</w:t>
      </w:r>
      <w:r w:rsidR="00644CD5">
        <w:t>.</w:t>
      </w:r>
      <w:r>
        <w:t>0321*T(v8</w:t>
      </w:r>
      <w:r w:rsidR="00644CD5">
        <w:t>.</w:t>
      </w:r>
      <w:r>
        <w:t>u6) -0</w:t>
      </w:r>
      <w:r w:rsidR="00644CD5">
        <w:t>.</w:t>
      </w:r>
      <w:r>
        <w:t>0217*T(v21</w:t>
      </w:r>
      <w:r w:rsidR="00644CD5">
        <w:t>.</w:t>
      </w:r>
      <w:r>
        <w:t>u4) -0</w:t>
      </w:r>
      <w:r w:rsidR="00644CD5">
        <w:t>.</w:t>
      </w:r>
      <w:r>
        <w:t>0351*T(v4</w:t>
      </w:r>
      <w:r w:rsidR="00644CD5">
        <w:t>.</w:t>
      </w:r>
      <w:r>
        <w:t>u2) + 0</w:t>
      </w:r>
      <w:r w:rsidR="00644CD5">
        <w:t>.</w:t>
      </w:r>
      <w:r>
        <w:t>0192*T(v9</w:t>
      </w:r>
      <w:r w:rsidR="00644CD5">
        <w:t>.</w:t>
      </w:r>
      <w:r>
        <w:t>u29) + 0</w:t>
      </w:r>
      <w:r w:rsidR="00644CD5">
        <w:t>.</w:t>
      </w:r>
      <w:r>
        <w:t>0257*T(v6</w:t>
      </w:r>
      <w:r w:rsidR="00644CD5">
        <w:t>.</w:t>
      </w:r>
      <w:r>
        <w:t>u1) -0</w:t>
      </w:r>
      <w:r w:rsidR="00644CD5">
        <w:t>.</w:t>
      </w:r>
      <w:r>
        <w:t>0123*T(u39) + 0</w:t>
      </w:r>
      <w:r w:rsidR="00644CD5">
        <w:t>.</w:t>
      </w:r>
      <w:r>
        <w:t>0203*T(v20</w:t>
      </w:r>
      <w:r w:rsidR="00644CD5">
        <w:t>.</w:t>
      </w:r>
      <w:r>
        <w:t>u2) + 0</w:t>
      </w:r>
      <w:r w:rsidR="00644CD5">
        <w:t>.</w:t>
      </w:r>
      <w:r>
        <w:t>0194*T(v1</w:t>
      </w:r>
      <w:r w:rsidR="00644CD5">
        <w:t>.</w:t>
      </w:r>
      <w:r>
        <w:t>u26) -0</w:t>
      </w:r>
      <w:r w:rsidR="00644CD5">
        <w:t>.</w:t>
      </w:r>
      <w:r>
        <w:t>0135*T(v14</w:t>
      </w:r>
      <w:r w:rsidR="00644CD5">
        <w:t>.</w:t>
      </w:r>
      <w:r>
        <w:t>u26) -0</w:t>
      </w:r>
      <w:r w:rsidR="00644CD5">
        <w:t>.</w:t>
      </w:r>
      <w:r>
        <w:t>0144*T(v17</w:t>
      </w:r>
      <w:r w:rsidR="00644CD5">
        <w:t>.</w:t>
      </w:r>
      <w:r>
        <w:t>u17) -0</w:t>
      </w:r>
      <w:r w:rsidR="00644CD5">
        <w:t>.</w:t>
      </w:r>
      <w:r>
        <w:t>0133*T(v35</w:t>
      </w:r>
      <w:r w:rsidR="00644CD5">
        <w:t>.</w:t>
      </w:r>
      <w:r>
        <w:t>u4) + 0</w:t>
      </w:r>
      <w:r w:rsidR="00644CD5">
        <w:t>.</w:t>
      </w:r>
      <w:r>
        <w:t>0146*T(v12</w:t>
      </w:r>
      <w:r w:rsidR="00644CD5">
        <w:t>.</w:t>
      </w:r>
      <w:r>
        <w:t>u10) + 0</w:t>
      </w:r>
      <w:r w:rsidR="00644CD5">
        <w:t>.</w:t>
      </w:r>
      <w:r>
        <w:t>0128*T(v21</w:t>
      </w:r>
      <w:r w:rsidR="00644CD5">
        <w:t>.</w:t>
      </w:r>
      <w:r>
        <w:t>u8) + 0</w:t>
      </w:r>
      <w:r w:rsidR="00644CD5">
        <w:t>.</w:t>
      </w:r>
      <w:r>
        <w:t>012*T(v11</w:t>
      </w:r>
      <w:r w:rsidR="00644CD5">
        <w:t>.</w:t>
      </w:r>
      <w:r>
        <w:t>u20) -0</w:t>
      </w:r>
      <w:r w:rsidR="00644CD5">
        <w:t>.</w:t>
      </w:r>
      <w:r>
        <w:t>012*T(v11</w:t>
      </w:r>
      <w:r w:rsidR="00644CD5">
        <w:t>.</w:t>
      </w:r>
      <w:r>
        <w:t>u3) + 0</w:t>
      </w:r>
      <w:r w:rsidR="00644CD5">
        <w:t>.</w:t>
      </w:r>
      <w:r>
        <w:t>00919*T(v25</w:t>
      </w:r>
      <w:r w:rsidR="00644CD5">
        <w:t>.</w:t>
      </w:r>
      <w:r>
        <w:t>u5) + 0</w:t>
      </w:r>
      <w:r w:rsidR="00644CD5">
        <w:t>.</w:t>
      </w:r>
      <w:r>
        <w:t>00688*T(v9</w:t>
      </w:r>
      <w:r w:rsidR="00644CD5">
        <w:t>.</w:t>
      </w:r>
      <w:r>
        <w:t>u34) -0</w:t>
      </w:r>
      <w:r w:rsidR="00644CD5">
        <w:t>.</w:t>
      </w:r>
      <w:r>
        <w:t>00567*T(v24</w:t>
      </w:r>
      <w:r w:rsidR="00644CD5">
        <w:t>.</w:t>
      </w:r>
      <w:r>
        <w:t>u16) + 0</w:t>
      </w:r>
      <w:r w:rsidR="00644CD5">
        <w:t>.</w:t>
      </w:r>
      <w:r>
        <w:t>00587*T(v28</w:t>
      </w:r>
      <w:r w:rsidR="00644CD5">
        <w:t>.</w:t>
      </w:r>
      <w:r>
        <w:t xml:space="preserve">u7) + </w:t>
      </w:r>
      <w:r>
        <w:lastRenderedPageBreak/>
        <w:t>0</w:t>
      </w:r>
      <w:r w:rsidR="00644CD5">
        <w:t>.</w:t>
      </w:r>
      <w:r>
        <w:t>00388*T(v1</w:t>
      </w:r>
      <w:r w:rsidR="00644CD5">
        <w:t>.</w:t>
      </w:r>
      <w:r>
        <w:t>u27) + 0</w:t>
      </w:r>
      <w:r w:rsidR="00644CD5">
        <w:t>.</w:t>
      </w:r>
      <w:r>
        <w:t>00416*T(v1</w:t>
      </w:r>
      <w:r w:rsidR="00644CD5">
        <w:t>.</w:t>
      </w:r>
      <w:r>
        <w:t>u21) -0</w:t>
      </w:r>
      <w:r w:rsidR="00644CD5">
        <w:t>.</w:t>
      </w:r>
      <w:r>
        <w:t>003*T(v27</w:t>
      </w:r>
      <w:r w:rsidR="00644CD5">
        <w:t>.</w:t>
      </w:r>
      <w:r>
        <w:t>u9) -0</w:t>
      </w:r>
      <w:r w:rsidR="00644CD5">
        <w:t>.</w:t>
      </w:r>
      <w:r>
        <w:t>00266*T(v22</w:t>
      </w:r>
      <w:r w:rsidR="00644CD5">
        <w:t>.</w:t>
      </w:r>
      <w:r>
        <w:t>u7) -0</w:t>
      </w:r>
      <w:r w:rsidR="00644CD5">
        <w:t>.</w:t>
      </w:r>
      <w:r>
        <w:t>00243*T(v2</w:t>
      </w:r>
      <w:r w:rsidR="00644CD5">
        <w:t>.</w:t>
      </w:r>
      <w:r>
        <w:t>u28) -0</w:t>
      </w:r>
      <w:r w:rsidR="00644CD5">
        <w:t>.</w:t>
      </w:r>
      <w:r>
        <w:t>00128*T(v12</w:t>
      </w:r>
      <w:r w:rsidR="00644CD5">
        <w:t>.</w:t>
      </w:r>
      <w:r>
        <w:t>u21) -0</w:t>
      </w:r>
      <w:r w:rsidR="00644CD5">
        <w:t>.</w:t>
      </w:r>
      <w:r>
        <w:t>000952*T(v12</w:t>
      </w:r>
      <w:r w:rsidR="00644CD5">
        <w:t>.</w:t>
      </w:r>
      <w:r>
        <w:t>u14) + 6</w:t>
      </w:r>
      <w:r w:rsidR="00644CD5">
        <w:t>.</w:t>
      </w:r>
      <w:r>
        <w:t>74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63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58*T(v2</w:t>
      </w:r>
      <w:r w:rsidR="00644CD5">
        <w:t>.</w:t>
      </w:r>
      <w:r>
        <w:t>u4) + 36</w:t>
      </w:r>
      <w:r w:rsidR="00644CD5">
        <w:t>.</w:t>
      </w:r>
      <w:r>
        <w:t>3*Volume -0</w:t>
      </w:r>
      <w:r w:rsidR="00644CD5">
        <w:t>.</w:t>
      </w:r>
      <w:r>
        <w:t>00573*T(v6</w:t>
      </w:r>
      <w:r w:rsidR="00644CD5">
        <w:t>.</w:t>
      </w:r>
      <w:r>
        <w:t>u3) + 0</w:t>
      </w:r>
      <w:r w:rsidR="00644CD5">
        <w:t>.</w:t>
      </w:r>
      <w:r>
        <w:t>536*T(v12</w:t>
      </w:r>
      <w:r w:rsidR="00644CD5">
        <w:t>.</w:t>
      </w:r>
      <w:r>
        <w:t>u15) -1</w:t>
      </w:r>
      <w:r w:rsidR="00644CD5">
        <w:t>.</w:t>
      </w:r>
      <w:r>
        <w:t>05*T(v4</w:t>
      </w:r>
      <w:r w:rsidR="00644CD5">
        <w:t>.</w:t>
      </w:r>
      <w:r>
        <w:t>u3) + 0</w:t>
      </w:r>
      <w:r w:rsidR="00644CD5">
        <w:t>.</w:t>
      </w:r>
      <w:r>
        <w:t>935*T(v8</w:t>
      </w:r>
      <w:r w:rsidR="00644CD5">
        <w:t>.</w:t>
      </w:r>
      <w:r>
        <w:t>u3) -2</w:t>
      </w:r>
      <w:r w:rsidR="00644CD5">
        <w:t>.</w:t>
      </w:r>
      <w:r>
        <w:t>83*T(v3) -2</w:t>
      </w:r>
      <w:r w:rsidR="00644CD5">
        <w:t>.</w:t>
      </w:r>
      <w:r>
        <w:t>15*T(v4</w:t>
      </w:r>
      <w:r w:rsidR="00644CD5">
        <w:t>.</w:t>
      </w:r>
      <w:r>
        <w:t>u2) -2</w:t>
      </w:r>
      <w:r w:rsidR="00644CD5">
        <w:t>.</w:t>
      </w:r>
      <w:r>
        <w:t>61*T(v3</w:t>
      </w:r>
      <w:r w:rsidR="00644CD5">
        <w:t>.</w:t>
      </w:r>
      <w:r>
        <w:t>u2) + 1</w:t>
      </w:r>
      <w:r w:rsidR="00644CD5">
        <w:t>.</w:t>
      </w:r>
      <w:r>
        <w:t>82*T(v22</w:t>
      </w:r>
      <w:r w:rsidR="00644CD5">
        <w:t>.</w:t>
      </w:r>
      <w:r>
        <w:t>u6) -1</w:t>
      </w:r>
      <w:r w:rsidR="00644CD5">
        <w:t>.</w:t>
      </w:r>
      <w:r>
        <w:t>1*T(v26</w:t>
      </w:r>
      <w:r w:rsidR="00644CD5">
        <w:t>.</w:t>
      </w:r>
      <w:r>
        <w:t>u6) -0</w:t>
      </w:r>
      <w:r w:rsidR="00644CD5">
        <w:t>.</w:t>
      </w:r>
      <w:r>
        <w:t>475*T(v14</w:t>
      </w:r>
      <w:r w:rsidR="00644CD5">
        <w:t>.</w:t>
      </w:r>
      <w:r>
        <w:t>u12) -0</w:t>
      </w:r>
      <w:r w:rsidR="00644CD5">
        <w:t>.</w:t>
      </w:r>
      <w:r>
        <w:t>61*T(v12</w:t>
      </w:r>
      <w:r w:rsidR="00644CD5">
        <w:t>.</w:t>
      </w:r>
      <w:r>
        <w:t>u1) -0</w:t>
      </w:r>
      <w:r w:rsidR="00644CD5">
        <w:t>.</w:t>
      </w:r>
      <w:r>
        <w:t>478*T(v15) + 0</w:t>
      </w:r>
      <w:r w:rsidR="00644CD5">
        <w:t>.</w:t>
      </w:r>
      <w:r>
        <w:t>695*T(v17</w:t>
      </w:r>
      <w:r w:rsidR="00644CD5">
        <w:t>.</w:t>
      </w:r>
      <w:r>
        <w:t>u24) -34</w:t>
      </w:r>
      <w:r w:rsidR="00644CD5">
        <w:t>.</w:t>
      </w:r>
      <w:r>
        <w:t>9*Volume^2 + 0</w:t>
      </w:r>
      <w:r w:rsidR="00644CD5">
        <w:t>.</w:t>
      </w:r>
      <w:r>
        <w:t>735*T(v4</w:t>
      </w:r>
      <w:r w:rsidR="00644CD5">
        <w:t>.</w:t>
      </w:r>
      <w:r>
        <w:t>u8) + 0</w:t>
      </w:r>
      <w:r w:rsidR="00644CD5">
        <w:t>.</w:t>
      </w:r>
      <w:r>
        <w:t>194*T(v7</w:t>
      </w:r>
      <w:r w:rsidR="00644CD5">
        <w:t>.</w:t>
      </w:r>
      <w:r>
        <w:t>u28) + 0</w:t>
      </w:r>
      <w:r w:rsidR="00644CD5">
        <w:t>.</w:t>
      </w:r>
      <w:r>
        <w:t>734*T(v14</w:t>
      </w:r>
      <w:r w:rsidR="00644CD5">
        <w:t>.</w:t>
      </w:r>
      <w:r>
        <w:t>u9) + 0</w:t>
      </w:r>
      <w:r w:rsidR="00644CD5">
        <w:t>.</w:t>
      </w:r>
      <w:r>
        <w:t>604*T(v5</w:t>
      </w:r>
      <w:r w:rsidR="00644CD5">
        <w:t>.</w:t>
      </w:r>
      <w:r>
        <w:t>u21) + 0</w:t>
      </w:r>
      <w:r w:rsidR="00644CD5">
        <w:t>.</w:t>
      </w:r>
      <w:r>
        <w:t>583*T(v6</w:t>
      </w:r>
      <w:r w:rsidR="00644CD5">
        <w:t>.</w:t>
      </w:r>
      <w:r>
        <w:t>u8) + 1</w:t>
      </w:r>
      <w:r w:rsidR="00644CD5">
        <w:t>.</w:t>
      </w:r>
      <w:r>
        <w:t>14*T(v3</w:t>
      </w:r>
      <w:r w:rsidR="00644CD5">
        <w:t>.</w:t>
      </w:r>
      <w:r>
        <w:t>u24) -0</w:t>
      </w:r>
      <w:r w:rsidR="00644CD5">
        <w:t>.</w:t>
      </w:r>
      <w:r>
        <w:t>59*T(v12</w:t>
      </w:r>
      <w:r w:rsidR="00644CD5">
        <w:t>.</w:t>
      </w:r>
      <w:r>
        <w:t>u30) -1</w:t>
      </w:r>
      <w:r w:rsidR="00644CD5">
        <w:t>.</w:t>
      </w:r>
      <w:r>
        <w:t>1*T(v10</w:t>
      </w:r>
      <w:r w:rsidR="00644CD5">
        <w:t>.</w:t>
      </w:r>
      <w:r>
        <w:t>u24) -0</w:t>
      </w:r>
      <w:r w:rsidR="00644CD5">
        <w:t>.</w:t>
      </w:r>
      <w:r>
        <w:t>703*T(v29</w:t>
      </w:r>
      <w:r w:rsidR="00644CD5">
        <w:t>.</w:t>
      </w:r>
      <w:r>
        <w:t>u7) + 0</w:t>
      </w:r>
      <w:r w:rsidR="00644CD5">
        <w:t>.</w:t>
      </w:r>
      <w:r>
        <w:t>718*T(v4</w:t>
      </w:r>
      <w:r w:rsidR="00644CD5">
        <w:t>.</w:t>
      </w:r>
      <w:r>
        <w:t>u32) -0</w:t>
      </w:r>
      <w:r w:rsidR="00644CD5">
        <w:t>.</w:t>
      </w:r>
      <w:r>
        <w:t>722*T(v5</w:t>
      </w:r>
      <w:r w:rsidR="00644CD5">
        <w:t>.</w:t>
      </w:r>
      <w:r>
        <w:t>u35) -1</w:t>
      </w:r>
      <w:r w:rsidR="00644CD5">
        <w:t>.</w:t>
      </w:r>
      <w:r>
        <w:t>2*T(v15</w:t>
      </w:r>
      <w:r w:rsidR="00644CD5">
        <w:t>.</w:t>
      </w:r>
      <w:r>
        <w:t>u10) + 0</w:t>
      </w:r>
      <w:r w:rsidR="00644CD5">
        <w:t>.</w:t>
      </w:r>
      <w:r>
        <w:t>478*T(v18</w:t>
      </w:r>
      <w:r w:rsidR="00644CD5">
        <w:t>.</w:t>
      </w:r>
      <w:r>
        <w:t>u19) -1</w:t>
      </w:r>
      <w:r w:rsidR="00644CD5">
        <w:t>.</w:t>
      </w:r>
      <w:r>
        <w:t>33*T(v4</w:t>
      </w:r>
      <w:r w:rsidR="00644CD5">
        <w:t>.</w:t>
      </w:r>
      <w:r>
        <w:t>u4) + 0</w:t>
      </w:r>
      <w:r w:rsidR="00644CD5">
        <w:t>.</w:t>
      </w:r>
      <w:r>
        <w:t>72*T(v2</w:t>
      </w:r>
      <w:r w:rsidR="00644CD5">
        <w:t>.</w:t>
      </w:r>
      <w:r>
        <w:t>u13) + 0</w:t>
      </w:r>
      <w:r w:rsidR="00644CD5">
        <w:t>.</w:t>
      </w:r>
      <w:r>
        <w:t>403*T(v31</w:t>
      </w:r>
      <w:r w:rsidR="00644CD5">
        <w:t>.</w:t>
      </w:r>
      <w:r>
        <w:t>u5) + 0</w:t>
      </w:r>
      <w:r w:rsidR="00644CD5">
        <w:t>.</w:t>
      </w:r>
      <w:r>
        <w:t>344*T(v9</w:t>
      </w:r>
      <w:r w:rsidR="00644CD5">
        <w:t>.</w:t>
      </w:r>
      <w:r>
        <w:t>u32) + 0</w:t>
      </w:r>
      <w:r w:rsidR="00644CD5">
        <w:t>.</w:t>
      </w:r>
      <w:r>
        <w:t>494*T(v19</w:t>
      </w:r>
      <w:r w:rsidR="00644CD5">
        <w:t>.</w:t>
      </w:r>
      <w:r>
        <w:t>u5) -0</w:t>
      </w:r>
      <w:r w:rsidR="00644CD5">
        <w:t>.</w:t>
      </w:r>
      <w:r>
        <w:t>853*T(v29</w:t>
      </w:r>
      <w:r w:rsidR="00644CD5">
        <w:t>.</w:t>
      </w:r>
      <w:r>
        <w:t>u6) -0</w:t>
      </w:r>
      <w:r w:rsidR="00644CD5">
        <w:t>.</w:t>
      </w:r>
      <w:r>
        <w:t>638*T(v23</w:t>
      </w:r>
      <w:r w:rsidR="00644CD5">
        <w:t>.</w:t>
      </w:r>
      <w:r>
        <w:t>u13) + 0</w:t>
      </w:r>
      <w:r w:rsidR="00644CD5">
        <w:t>.</w:t>
      </w:r>
      <w:r>
        <w:t>792*T(v15</w:t>
      </w:r>
      <w:r w:rsidR="00644CD5">
        <w:t>.</w:t>
      </w:r>
      <w:r>
        <w:t>u7) -0</w:t>
      </w:r>
      <w:r w:rsidR="00644CD5">
        <w:t>.</w:t>
      </w:r>
      <w:r>
        <w:t>0764*T(v12</w:t>
      </w:r>
      <w:r w:rsidR="00644CD5">
        <w:t>.</w:t>
      </w:r>
      <w:r>
        <w:t>u28) -1</w:t>
      </w:r>
      <w:r w:rsidR="00644CD5">
        <w:t>.</w:t>
      </w:r>
      <w:r>
        <w:t>44*T(v12</w:t>
      </w:r>
      <w:r w:rsidR="00644CD5">
        <w:t>.</w:t>
      </w:r>
      <w:r>
        <w:t>u8) -0</w:t>
      </w:r>
      <w:r w:rsidR="00644CD5">
        <w:t>.</w:t>
      </w:r>
      <w:r>
        <w:t>484*T(v7</w:t>
      </w:r>
      <w:r w:rsidR="00644CD5">
        <w:t>.</w:t>
      </w:r>
      <w:r>
        <w:t>u20) + 14</w:t>
      </w:r>
      <w:r w:rsidR="00644CD5">
        <w:t>.</w:t>
      </w:r>
      <w:r>
        <w:t>9*Volume^3 -0</w:t>
      </w:r>
      <w:r w:rsidR="00644CD5">
        <w:t>.</w:t>
      </w:r>
      <w:r>
        <w:t>121*T(u27) -1</w:t>
      </w:r>
      <w:r w:rsidR="00644CD5">
        <w:t>.</w:t>
      </w:r>
      <w:r>
        <w:t>14*T(v7</w:t>
      </w:r>
      <w:r w:rsidR="00644CD5">
        <w:t>.</w:t>
      </w:r>
      <w:r>
        <w:t>u10) -0</w:t>
      </w:r>
      <w:r w:rsidR="00644CD5">
        <w:t>.</w:t>
      </w:r>
      <w:r>
        <w:t>793*T(v4</w:t>
      </w:r>
      <w:r w:rsidR="00644CD5">
        <w:t>.</w:t>
      </w:r>
      <w:r>
        <w:t>u22) -0</w:t>
      </w:r>
      <w:r w:rsidR="00644CD5">
        <w:t>.</w:t>
      </w:r>
      <w:r>
        <w:t>696*T(v7</w:t>
      </w:r>
      <w:r w:rsidR="00644CD5">
        <w:t>.</w:t>
      </w:r>
      <w:r>
        <w:t>u31) -0</w:t>
      </w:r>
      <w:r w:rsidR="00644CD5">
        <w:t>.</w:t>
      </w:r>
      <w:r>
        <w:t>715*T(v2</w:t>
      </w:r>
      <w:r w:rsidR="00644CD5">
        <w:t>.</w:t>
      </w:r>
      <w:r>
        <w:t>u21) + 0</w:t>
      </w:r>
      <w:r w:rsidR="00644CD5">
        <w:t>.</w:t>
      </w:r>
      <w:r>
        <w:t>193*T(v24</w:t>
      </w:r>
      <w:r w:rsidR="00644CD5">
        <w:t>.</w:t>
      </w:r>
      <w:r>
        <w:t>u18) + 0</w:t>
      </w:r>
      <w:r w:rsidR="00644CD5">
        <w:t>.</w:t>
      </w:r>
      <w:r>
        <w:t>55*T(v17) -1</w:t>
      </w:r>
      <w:r w:rsidR="00644CD5">
        <w:t>.</w:t>
      </w:r>
      <w:r>
        <w:t>94*T(v3</w:t>
      </w:r>
      <w:r w:rsidR="00644CD5">
        <w:t>.</w:t>
      </w:r>
      <w:r>
        <w:t>u1) + 0</w:t>
      </w:r>
      <w:r w:rsidR="00644CD5">
        <w:t>.</w:t>
      </w:r>
      <w:r>
        <w:t>869*T(v20</w:t>
      </w:r>
      <w:r w:rsidR="00644CD5">
        <w:t>.</w:t>
      </w:r>
      <w:r>
        <w:t>u17) + 0</w:t>
      </w:r>
      <w:r w:rsidR="00644CD5">
        <w:t>.</w:t>
      </w:r>
      <w:r>
        <w:t>471*T(v23) + 0</w:t>
      </w:r>
      <w:r w:rsidR="00644CD5">
        <w:t>.</w:t>
      </w:r>
      <w:r>
        <w:t>486*T(v34</w:t>
      </w:r>
      <w:r w:rsidR="00644CD5">
        <w:t>.</w:t>
      </w:r>
      <w:r>
        <w:t>u5) -0</w:t>
      </w:r>
      <w:r w:rsidR="00644CD5">
        <w:t>.</w:t>
      </w:r>
      <w:r>
        <w:t>439*T(u36) -0</w:t>
      </w:r>
      <w:r w:rsidR="00644CD5">
        <w:t>.</w:t>
      </w:r>
      <w:r>
        <w:t>959*T(v8</w:t>
      </w:r>
      <w:r w:rsidR="00644CD5">
        <w:t>.</w:t>
      </w:r>
      <w:r>
        <w:t>u7) + 0</w:t>
      </w:r>
      <w:r w:rsidR="00644CD5">
        <w:t>.</w:t>
      </w:r>
      <w:r>
        <w:t>307*T(v5</w:t>
      </w:r>
      <w:r w:rsidR="00644CD5">
        <w:t>.</w:t>
      </w:r>
      <w:r>
        <w:t>u12) -1</w:t>
      </w:r>
      <w:r w:rsidR="00644CD5">
        <w:t>.</w:t>
      </w:r>
      <w:r>
        <w:t>2*T(v14</w:t>
      </w:r>
      <w:r w:rsidR="00644CD5">
        <w:t>.</w:t>
      </w:r>
      <w:r>
        <w:t>u28) -0</w:t>
      </w:r>
      <w:r w:rsidR="00644CD5">
        <w:t>.</w:t>
      </w:r>
      <w:r>
        <w:t>506*T(v18</w:t>
      </w:r>
      <w:r w:rsidR="00644CD5">
        <w:t>.</w:t>
      </w:r>
      <w:r>
        <w:t>u7) + 0</w:t>
      </w:r>
      <w:r w:rsidR="00644CD5">
        <w:t>.</w:t>
      </w:r>
      <w:r>
        <w:t>553*T(v19</w:t>
      </w:r>
      <w:r w:rsidR="00644CD5">
        <w:t>.</w:t>
      </w:r>
      <w:r>
        <w:t>u14) + 0</w:t>
      </w:r>
      <w:r w:rsidR="00644CD5">
        <w:t>.</w:t>
      </w:r>
      <w:r>
        <w:t>71*T(v10</w:t>
      </w:r>
      <w:r w:rsidR="00644CD5">
        <w:t>.</w:t>
      </w:r>
      <w:r>
        <w:t>u3) -0</w:t>
      </w:r>
      <w:r w:rsidR="00644CD5">
        <w:t>.</w:t>
      </w:r>
      <w:r>
        <w:t>709*T(v30</w:t>
      </w:r>
      <w:r w:rsidR="00644CD5">
        <w:t>.</w:t>
      </w:r>
      <w:r>
        <w:t>u6) + 0</w:t>
      </w:r>
      <w:r w:rsidR="00644CD5">
        <w:t>.</w:t>
      </w:r>
      <w:r>
        <w:t>581*T(v20</w:t>
      </w:r>
      <w:r w:rsidR="00644CD5">
        <w:t>.</w:t>
      </w:r>
      <w:r>
        <w:t>u16) + 0</w:t>
      </w:r>
      <w:r w:rsidR="00644CD5">
        <w:t>.</w:t>
      </w:r>
      <w:r>
        <w:t>564*T(v11</w:t>
      </w:r>
      <w:r w:rsidR="00644CD5">
        <w:t>.</w:t>
      </w:r>
      <w:r>
        <w:t>u27) -0</w:t>
      </w:r>
      <w:r w:rsidR="00644CD5">
        <w:t>.</w:t>
      </w:r>
      <w:r>
        <w:t>745*T(v16</w:t>
      </w:r>
      <w:r w:rsidR="00644CD5">
        <w:t>.</w:t>
      </w:r>
      <w:r>
        <w:t>u2) -0</w:t>
      </w:r>
      <w:r w:rsidR="00644CD5">
        <w:t>.</w:t>
      </w:r>
      <w:r>
        <w:t>474*Length + 0</w:t>
      </w:r>
      <w:r w:rsidR="00644CD5">
        <w:t>.</w:t>
      </w:r>
      <w:r>
        <w:t>39*T(v4</w:t>
      </w:r>
      <w:r w:rsidR="00644CD5">
        <w:t>.</w:t>
      </w:r>
      <w:r>
        <w:t>u19) + 0</w:t>
      </w:r>
      <w:r w:rsidR="00644CD5">
        <w:t>.</w:t>
      </w:r>
      <w:r>
        <w:t>578*T(v21</w:t>
      </w:r>
      <w:r w:rsidR="00644CD5">
        <w:t>.</w:t>
      </w:r>
      <w:r>
        <w:t>u14) -0</w:t>
      </w:r>
      <w:r w:rsidR="00644CD5">
        <w:t>.</w:t>
      </w:r>
      <w:r>
        <w:t>521*T(v12</w:t>
      </w:r>
      <w:r w:rsidR="00644CD5">
        <w:t>.</w:t>
      </w:r>
      <w:r>
        <w:t>u18) + 0</w:t>
      </w:r>
      <w:r w:rsidR="00644CD5">
        <w:t>.</w:t>
      </w:r>
      <w:r>
        <w:t>924*T(v9</w:t>
      </w:r>
      <w:r w:rsidR="00644CD5">
        <w:t>.</w:t>
      </w:r>
      <w:r>
        <w:t>u13) + 0</w:t>
      </w:r>
      <w:r w:rsidR="00644CD5">
        <w:t>.</w:t>
      </w:r>
      <w:r>
        <w:t>96*T(v3</w:t>
      </w:r>
      <w:r w:rsidR="00644CD5">
        <w:t>.</w:t>
      </w:r>
      <w:r>
        <w:t>u21) + 0</w:t>
      </w:r>
      <w:r w:rsidR="00644CD5">
        <w:t>.</w:t>
      </w:r>
      <w:r>
        <w:t>795*T(v8</w:t>
      </w:r>
      <w:r w:rsidR="00644CD5">
        <w:t>.</w:t>
      </w:r>
      <w:r>
        <w:t>u30) + 0</w:t>
      </w:r>
      <w:r w:rsidR="00644CD5">
        <w:t>.</w:t>
      </w:r>
      <w:r>
        <w:t>569*T(v28) + 0</w:t>
      </w:r>
      <w:r w:rsidR="00644CD5">
        <w:t>.</w:t>
      </w:r>
      <w:r>
        <w:t>484*T(v11</w:t>
      </w:r>
      <w:r w:rsidR="00644CD5">
        <w:t>.</w:t>
      </w:r>
      <w:r>
        <w:t>u7) + 0</w:t>
      </w:r>
      <w:r w:rsidR="00644CD5">
        <w:t>.</w:t>
      </w:r>
      <w:r>
        <w:t>673*T(v6</w:t>
      </w:r>
      <w:r w:rsidR="00644CD5">
        <w:t>.</w:t>
      </w:r>
      <w:r>
        <w:t>u30) + 0</w:t>
      </w:r>
      <w:r w:rsidR="00644CD5">
        <w:t>.</w:t>
      </w:r>
      <w:r>
        <w:t>854*T(v15</w:t>
      </w:r>
      <w:r w:rsidR="00644CD5">
        <w:t>.</w:t>
      </w:r>
      <w:r>
        <w:t>u15) -0</w:t>
      </w:r>
      <w:r w:rsidR="00644CD5">
        <w:t>.</w:t>
      </w:r>
      <w:r>
        <w:t>651*T(v10</w:t>
      </w:r>
      <w:r w:rsidR="00644CD5">
        <w:t>.</w:t>
      </w:r>
      <w:r>
        <w:t>u27) -0</w:t>
      </w:r>
      <w:r w:rsidR="00644CD5">
        <w:t>.</w:t>
      </w:r>
      <w:r>
        <w:t>469*T(v22</w:t>
      </w:r>
      <w:r w:rsidR="00644CD5">
        <w:t>.</w:t>
      </w:r>
      <w:r>
        <w:t>u18) -0</w:t>
      </w:r>
      <w:r w:rsidR="00644CD5">
        <w:t>.</w:t>
      </w:r>
      <w:r>
        <w:t>608*T(u32) + 0</w:t>
      </w:r>
      <w:r w:rsidR="00644CD5">
        <w:t>.</w:t>
      </w:r>
      <w:r>
        <w:t>429*T(v15</w:t>
      </w:r>
      <w:r w:rsidR="00644CD5">
        <w:t>.</w:t>
      </w:r>
      <w:r>
        <w:t>u18) -0</w:t>
      </w:r>
      <w:r w:rsidR="00644CD5">
        <w:t>.</w:t>
      </w:r>
      <w:r>
        <w:t>753*T(v22</w:t>
      </w:r>
      <w:r w:rsidR="00644CD5">
        <w:t>.</w:t>
      </w:r>
      <w:r>
        <w:t>u20) + 0</w:t>
      </w:r>
      <w:r w:rsidR="00644CD5">
        <w:t>.</w:t>
      </w:r>
      <w:r>
        <w:t>0896*T(v27</w:t>
      </w:r>
      <w:r w:rsidR="00644CD5">
        <w:t>.</w:t>
      </w:r>
      <w:r>
        <w:t>u9) + 0</w:t>
      </w:r>
      <w:r w:rsidR="00644CD5">
        <w:t>.</w:t>
      </w:r>
      <w:r>
        <w:t>425*T(v25) + 0</w:t>
      </w:r>
      <w:r w:rsidR="00644CD5">
        <w:t>.</w:t>
      </w:r>
      <w:r>
        <w:t>622*T(v29</w:t>
      </w:r>
      <w:r w:rsidR="00644CD5">
        <w:t>.</w:t>
      </w:r>
      <w:r>
        <w:t>u9) + 0</w:t>
      </w:r>
      <w:r w:rsidR="00644CD5">
        <w:t>.</w:t>
      </w:r>
      <w:r>
        <w:t>55*T(v3</w:t>
      </w:r>
      <w:r w:rsidR="00644CD5">
        <w:t>.</w:t>
      </w:r>
      <w:r>
        <w:t>u22) + 0</w:t>
      </w:r>
      <w:r w:rsidR="00644CD5">
        <w:t>.</w:t>
      </w:r>
      <w:r>
        <w:t>415*T(v38) + 0</w:t>
      </w:r>
      <w:r w:rsidR="00644CD5">
        <w:t>.</w:t>
      </w:r>
      <w:r>
        <w:t>722*T(v9) -0</w:t>
      </w:r>
      <w:r w:rsidR="00644CD5">
        <w:t>.</w:t>
      </w:r>
      <w:r>
        <w:t>717*T(v33</w:t>
      </w:r>
      <w:r w:rsidR="00644CD5">
        <w:t>.</w:t>
      </w:r>
      <w:r>
        <w:t>u2) -0</w:t>
      </w:r>
      <w:r w:rsidR="00644CD5">
        <w:t>.</w:t>
      </w:r>
      <w:r>
        <w:t>144*T(v36</w:t>
      </w:r>
      <w:r w:rsidR="00644CD5">
        <w:t>.</w:t>
      </w:r>
      <w:r>
        <w:t>u4) -0</w:t>
      </w:r>
      <w:r w:rsidR="00644CD5">
        <w:t>.</w:t>
      </w:r>
      <w:r>
        <w:t>657*T(v7</w:t>
      </w:r>
      <w:r w:rsidR="00644CD5">
        <w:t>.</w:t>
      </w:r>
      <w:r>
        <w:t>u35) + 0</w:t>
      </w:r>
      <w:r w:rsidR="00644CD5">
        <w:t>.</w:t>
      </w:r>
      <w:r>
        <w:t>425*T(u24) + 0</w:t>
      </w:r>
      <w:r w:rsidR="00644CD5">
        <w:t>.</w:t>
      </w:r>
      <w:r>
        <w:t>562*T(v38</w:t>
      </w:r>
      <w:r w:rsidR="00644CD5">
        <w:t>.</w:t>
      </w:r>
      <w:r>
        <w:t>u1) -0</w:t>
      </w:r>
      <w:r w:rsidR="00644CD5">
        <w:t>.</w:t>
      </w:r>
      <w:r>
        <w:t>53*T(v32</w:t>
      </w:r>
      <w:r w:rsidR="00644CD5">
        <w:t>.</w:t>
      </w:r>
      <w:r>
        <w:t>u6) -0</w:t>
      </w:r>
      <w:r w:rsidR="00644CD5">
        <w:t>.</w:t>
      </w:r>
      <w:r>
        <w:t>465*T(v21</w:t>
      </w:r>
      <w:r w:rsidR="00644CD5">
        <w:t>.</w:t>
      </w:r>
      <w:r>
        <w:t>u12) -0</w:t>
      </w:r>
      <w:r w:rsidR="00644CD5">
        <w:t>.</w:t>
      </w:r>
      <w:r>
        <w:t>565*T(v24</w:t>
      </w:r>
      <w:r w:rsidR="00644CD5">
        <w:t>.</w:t>
      </w:r>
      <w:r>
        <w:t>u8) + 0</w:t>
      </w:r>
      <w:r w:rsidR="00644CD5">
        <w:t>.</w:t>
      </w:r>
      <w:r>
        <w:t>86*T(v5</w:t>
      </w:r>
      <w:r w:rsidR="00644CD5">
        <w:t>.</w:t>
      </w:r>
      <w:r>
        <w:t>u4) -0</w:t>
      </w:r>
      <w:r w:rsidR="00644CD5">
        <w:t>.</w:t>
      </w:r>
      <w:r>
        <w:t>624*T(v28</w:t>
      </w:r>
      <w:r w:rsidR="00644CD5">
        <w:t>.</w:t>
      </w:r>
      <w:r>
        <w:t>u5) + 0</w:t>
      </w:r>
      <w:r w:rsidR="00644CD5">
        <w:t>.</w:t>
      </w:r>
      <w:r>
        <w:t>561*T(v15</w:t>
      </w:r>
      <w:r w:rsidR="00644CD5">
        <w:t>.</w:t>
      </w:r>
      <w:r>
        <w:t>u19) -0</w:t>
      </w:r>
      <w:r w:rsidR="00644CD5">
        <w:t>.</w:t>
      </w:r>
      <w:r>
        <w:t>746*T(v17</w:t>
      </w:r>
      <w:r w:rsidR="00644CD5">
        <w:t>.</w:t>
      </w:r>
      <w:r>
        <w:t>u3) -0</w:t>
      </w:r>
      <w:r w:rsidR="00644CD5">
        <w:t>.</w:t>
      </w:r>
      <w:r>
        <w:t>261*T(v18</w:t>
      </w:r>
      <w:r w:rsidR="00644CD5">
        <w:t>.</w:t>
      </w:r>
      <w:r>
        <w:t>u5) -0</w:t>
      </w:r>
      <w:r w:rsidR="00644CD5">
        <w:t>.</w:t>
      </w:r>
      <w:r>
        <w:t>977*T(v19</w:t>
      </w:r>
      <w:r w:rsidR="00644CD5">
        <w:t>.</w:t>
      </w:r>
      <w:r>
        <w:t>u15) -0</w:t>
      </w:r>
      <w:r w:rsidR="00644CD5">
        <w:t>.</w:t>
      </w:r>
      <w:r>
        <w:t>558*T(v11</w:t>
      </w:r>
      <w:r w:rsidR="00644CD5">
        <w:t>.</w:t>
      </w:r>
      <w:r>
        <w:t>u6) + 1</w:t>
      </w:r>
      <w:r w:rsidR="00644CD5">
        <w:t>.</w:t>
      </w:r>
      <w:r>
        <w:t>15*T(v4</w:t>
      </w:r>
      <w:r w:rsidR="00644CD5">
        <w:t>.</w:t>
      </w:r>
      <w:r>
        <w:t>u6) + 0</w:t>
      </w:r>
      <w:r w:rsidR="00644CD5">
        <w:t>.</w:t>
      </w:r>
      <w:r>
        <w:t>367*T(v19</w:t>
      </w:r>
      <w:r w:rsidR="00644CD5">
        <w:t>.</w:t>
      </w:r>
      <w:r>
        <w:t>u24) + 0</w:t>
      </w:r>
      <w:r w:rsidR="00644CD5">
        <w:t>.</w:t>
      </w:r>
      <w:r>
        <w:t>262*T(v25</w:t>
      </w:r>
      <w:r w:rsidR="00644CD5">
        <w:t>.</w:t>
      </w:r>
      <w:r>
        <w:t>u5) + 0</w:t>
      </w:r>
      <w:r w:rsidR="00644CD5">
        <w:t>.</w:t>
      </w:r>
      <w:r>
        <w:t>171*T(v12</w:t>
      </w:r>
      <w:r w:rsidR="00644CD5">
        <w:t>.</w:t>
      </w:r>
      <w:r>
        <w:t>u11) -0</w:t>
      </w:r>
      <w:r w:rsidR="00644CD5">
        <w:t>.</w:t>
      </w:r>
      <w:r>
        <w:t>347*T(v27</w:t>
      </w:r>
      <w:r w:rsidR="00644CD5">
        <w:t>.</w:t>
      </w:r>
      <w:r>
        <w:t>u15) -0</w:t>
      </w:r>
      <w:r w:rsidR="00644CD5">
        <w:t>.</w:t>
      </w:r>
      <w:r>
        <w:t>772*T(v4</w:t>
      </w:r>
      <w:r w:rsidR="00644CD5">
        <w:t>.</w:t>
      </w:r>
      <w:r>
        <w:t>u5) -0</w:t>
      </w:r>
      <w:r w:rsidR="00644CD5">
        <w:t>.</w:t>
      </w:r>
      <w:r>
        <w:t>542*T(v14</w:t>
      </w:r>
      <w:r w:rsidR="00644CD5">
        <w:t>.</w:t>
      </w:r>
      <w:r>
        <w:t>u26) -0</w:t>
      </w:r>
      <w:r w:rsidR="00644CD5">
        <w:t>.</w:t>
      </w:r>
      <w:r>
        <w:t>355*T(v10</w:t>
      </w:r>
      <w:r w:rsidR="00644CD5">
        <w:t>.</w:t>
      </w:r>
      <w:r>
        <w:t>u25) -0</w:t>
      </w:r>
      <w:r w:rsidR="00644CD5">
        <w:t>.</w:t>
      </w:r>
      <w:r>
        <w:t>516*T(v25</w:t>
      </w:r>
      <w:r w:rsidR="00644CD5">
        <w:t>.</w:t>
      </w:r>
      <w:r>
        <w:t>u7) + 0</w:t>
      </w:r>
      <w:r w:rsidR="00644CD5">
        <w:t>.</w:t>
      </w:r>
      <w:r>
        <w:t>557*T(v16</w:t>
      </w:r>
      <w:r w:rsidR="00644CD5">
        <w:t>.</w:t>
      </w:r>
      <w:r>
        <w:t>u22) -0</w:t>
      </w:r>
      <w:r w:rsidR="00644CD5">
        <w:t>.</w:t>
      </w:r>
      <w:r>
        <w:t>327*T(v24</w:t>
      </w:r>
      <w:r w:rsidR="00644CD5">
        <w:t>.</w:t>
      </w:r>
      <w:r>
        <w:t>u15) -0</w:t>
      </w:r>
      <w:r w:rsidR="00644CD5">
        <w:t>.</w:t>
      </w:r>
      <w:r>
        <w:t>557*T(v27</w:t>
      </w:r>
      <w:r w:rsidR="00644CD5">
        <w:t>.</w:t>
      </w:r>
      <w:r>
        <w:t>u12) -0</w:t>
      </w:r>
      <w:r w:rsidR="00644CD5">
        <w:t>.</w:t>
      </w:r>
      <w:r>
        <w:t>13*T(v24) -0</w:t>
      </w:r>
      <w:r w:rsidR="00644CD5">
        <w:t>.</w:t>
      </w:r>
      <w:r>
        <w:t>539*T(v17</w:t>
      </w:r>
      <w:r w:rsidR="00644CD5">
        <w:t>.</w:t>
      </w:r>
      <w:r>
        <w:t>u7) + 0</w:t>
      </w:r>
      <w:r w:rsidR="00644CD5">
        <w:t>.</w:t>
      </w:r>
      <w:r>
        <w:t>549*T(v8</w:t>
      </w:r>
      <w:r w:rsidR="00644CD5">
        <w:t>.</w:t>
      </w:r>
      <w:r>
        <w:t>u4) -0</w:t>
      </w:r>
      <w:r w:rsidR="00644CD5">
        <w:t>.</w:t>
      </w:r>
      <w:r>
        <w:t>371*T(v28</w:t>
      </w:r>
      <w:r w:rsidR="00644CD5">
        <w:t>.</w:t>
      </w:r>
      <w:r>
        <w:t>u13) -0</w:t>
      </w:r>
      <w:r w:rsidR="00644CD5">
        <w:t>.</w:t>
      </w:r>
      <w:r>
        <w:t>397*T(v6</w:t>
      </w:r>
      <w:r w:rsidR="00644CD5">
        <w:t>.</w:t>
      </w:r>
      <w:r>
        <w:t>u14) -0</w:t>
      </w:r>
      <w:r w:rsidR="00644CD5">
        <w:t>.</w:t>
      </w:r>
      <w:r>
        <w:t>598*T(v25</w:t>
      </w:r>
      <w:r w:rsidR="00644CD5">
        <w:t>.</w:t>
      </w:r>
      <w:r>
        <w:t>u3) -0</w:t>
      </w:r>
      <w:r w:rsidR="00644CD5">
        <w:t>.</w:t>
      </w:r>
      <w:r>
        <w:t>56*T(v25</w:t>
      </w:r>
      <w:r w:rsidR="00644CD5">
        <w:t>.</w:t>
      </w:r>
      <w:r>
        <w:t>u4) + 0</w:t>
      </w:r>
      <w:r w:rsidR="00644CD5">
        <w:t>.</w:t>
      </w:r>
      <w:r>
        <w:t>639*T(v28</w:t>
      </w:r>
      <w:r w:rsidR="00644CD5">
        <w:t>.</w:t>
      </w:r>
      <w:r>
        <w:t>u2) + 0</w:t>
      </w:r>
      <w:r w:rsidR="00644CD5">
        <w:t>.</w:t>
      </w:r>
      <w:r>
        <w:t>394*T(v3</w:t>
      </w:r>
      <w:r w:rsidR="00644CD5">
        <w:t>.</w:t>
      </w:r>
      <w:r>
        <w:t>u33) + 0</w:t>
      </w:r>
      <w:r w:rsidR="00644CD5">
        <w:t>.</w:t>
      </w:r>
      <w:r>
        <w:t>763*T(v28</w:t>
      </w:r>
      <w:r w:rsidR="00644CD5">
        <w:t>.</w:t>
      </w:r>
      <w:r>
        <w:t>u6) -0</w:t>
      </w:r>
      <w:r w:rsidR="00644CD5">
        <w:t>.</w:t>
      </w:r>
      <w:r>
        <w:t>458*T(v29</w:t>
      </w:r>
      <w:r w:rsidR="00644CD5">
        <w:t>.</w:t>
      </w:r>
      <w:r>
        <w:t>u12) -0</w:t>
      </w:r>
      <w:r w:rsidR="00644CD5">
        <w:t>.</w:t>
      </w:r>
      <w:r>
        <w:t>26*T(v3</w:t>
      </w:r>
      <w:r w:rsidR="00644CD5">
        <w:t>.</w:t>
      </w:r>
      <w:r>
        <w:t>u32) + 0</w:t>
      </w:r>
      <w:r w:rsidR="00644CD5">
        <w:t>.</w:t>
      </w:r>
      <w:r>
        <w:t>49*T(v9</w:t>
      </w:r>
      <w:r w:rsidR="00644CD5">
        <w:t>.</w:t>
      </w:r>
      <w:r>
        <w:t>u2) + 0</w:t>
      </w:r>
      <w:r w:rsidR="00644CD5">
        <w:t>.</w:t>
      </w:r>
      <w:r>
        <w:t>462*T(v12</w:t>
      </w:r>
      <w:r w:rsidR="00644CD5">
        <w:t>.</w:t>
      </w:r>
      <w:r>
        <w:t>u6) + 0</w:t>
      </w:r>
      <w:r w:rsidR="00644CD5">
        <w:t>.</w:t>
      </w:r>
      <w:r>
        <w:t>191*T(v13</w:t>
      </w:r>
      <w:r w:rsidR="00644CD5">
        <w:t>.</w:t>
      </w:r>
      <w:r>
        <w:t>u8) + 0</w:t>
      </w:r>
      <w:r w:rsidR="00644CD5">
        <w:t>.</w:t>
      </w:r>
      <w:r>
        <w:t>272*T(v26</w:t>
      </w:r>
      <w:r w:rsidR="00644CD5">
        <w:t>.</w:t>
      </w:r>
      <w:r>
        <w:t>u2) + 0</w:t>
      </w:r>
      <w:r w:rsidR="00644CD5">
        <w:t>.</w:t>
      </w:r>
      <w:r>
        <w:t>41*T(v11</w:t>
      </w:r>
      <w:r w:rsidR="00644CD5">
        <w:t>.</w:t>
      </w:r>
      <w:r>
        <w:t>u30) + 0</w:t>
      </w:r>
      <w:r w:rsidR="00644CD5">
        <w:t>.</w:t>
      </w:r>
      <w:r>
        <w:t>325*MW -0</w:t>
      </w:r>
      <w:r w:rsidR="00644CD5">
        <w:t>.</w:t>
      </w:r>
      <w:r>
        <w:t>584*T(v7</w:t>
      </w:r>
      <w:r w:rsidR="00644CD5">
        <w:t>.</w:t>
      </w:r>
      <w:r>
        <w:t>u23) -0</w:t>
      </w:r>
      <w:r w:rsidR="00644CD5">
        <w:t>.</w:t>
      </w:r>
      <w:r>
        <w:t>448*T(v15</w:t>
      </w:r>
      <w:r w:rsidR="00644CD5">
        <w:t>.</w:t>
      </w:r>
      <w:r>
        <w:t>u22) -0</w:t>
      </w:r>
      <w:r w:rsidR="00644CD5">
        <w:t>.</w:t>
      </w:r>
      <w:r>
        <w:t>269*T(v2) -0</w:t>
      </w:r>
      <w:r w:rsidR="00644CD5">
        <w:t>.</w:t>
      </w:r>
      <w:r>
        <w:t>315*T(v26</w:t>
      </w:r>
      <w:r w:rsidR="00644CD5">
        <w:t>.</w:t>
      </w:r>
      <w:r>
        <w:t>u5) + 0</w:t>
      </w:r>
      <w:r w:rsidR="00644CD5">
        <w:t>.</w:t>
      </w:r>
      <w:r>
        <w:t>37*T(u22) + 0</w:t>
      </w:r>
      <w:r w:rsidR="00644CD5">
        <w:t>.</w:t>
      </w:r>
      <w:r>
        <w:t>324*T(v35</w:t>
      </w:r>
      <w:r w:rsidR="00644CD5">
        <w:t>.</w:t>
      </w:r>
      <w:r>
        <w:t>u8) -0</w:t>
      </w:r>
      <w:r w:rsidR="00644CD5">
        <w:t>.</w:t>
      </w:r>
      <w:r>
        <w:t>324*T(v16</w:t>
      </w:r>
      <w:r w:rsidR="00644CD5">
        <w:t>.</w:t>
      </w:r>
      <w:r>
        <w:t>u3) -0</w:t>
      </w:r>
      <w:r w:rsidR="00644CD5">
        <w:t>.</w:t>
      </w:r>
      <w:r>
        <w:t>344*T(v29) -0</w:t>
      </w:r>
      <w:r w:rsidR="00644CD5">
        <w:t>.</w:t>
      </w:r>
      <w:r>
        <w:t>501*T(v11</w:t>
      </w:r>
      <w:r w:rsidR="00644CD5">
        <w:t>.</w:t>
      </w:r>
      <w:r>
        <w:t>u32) -0</w:t>
      </w:r>
      <w:r w:rsidR="00644CD5">
        <w:t>.</w:t>
      </w:r>
      <w:r>
        <w:t>296*T(v3</w:t>
      </w:r>
      <w:r w:rsidR="00644CD5">
        <w:t>.</w:t>
      </w:r>
      <w:r>
        <w:t>u39) -0</w:t>
      </w:r>
      <w:r w:rsidR="00644CD5">
        <w:t>.</w:t>
      </w:r>
      <w:r>
        <w:t>326*T(v6</w:t>
      </w:r>
      <w:r w:rsidR="00644CD5">
        <w:t>.</w:t>
      </w:r>
      <w:r>
        <w:t>u24) + 0</w:t>
      </w:r>
      <w:r w:rsidR="00644CD5">
        <w:t>.</w:t>
      </w:r>
      <w:r>
        <w:t>232*T(v16</w:t>
      </w:r>
      <w:r w:rsidR="00644CD5">
        <w:t>.</w:t>
      </w:r>
      <w:r>
        <w:t>u16) -0</w:t>
      </w:r>
      <w:r w:rsidR="00644CD5">
        <w:t>.</w:t>
      </w:r>
      <w:r>
        <w:t>442*T(v18</w:t>
      </w:r>
      <w:r w:rsidR="00644CD5">
        <w:t>.</w:t>
      </w:r>
      <w:r>
        <w:t>u20) -0</w:t>
      </w:r>
      <w:r w:rsidR="00644CD5">
        <w:t>.</w:t>
      </w:r>
      <w:r>
        <w:t>467*T(v21</w:t>
      </w:r>
      <w:r w:rsidR="00644CD5">
        <w:t>.</w:t>
      </w:r>
      <w:r>
        <w:t>u7) + 0</w:t>
      </w:r>
      <w:r w:rsidR="00644CD5">
        <w:t>.</w:t>
      </w:r>
      <w:r>
        <w:t>295*T(v33</w:t>
      </w:r>
      <w:r w:rsidR="00644CD5">
        <w:t>.</w:t>
      </w:r>
      <w:r>
        <w:t>u7) -0</w:t>
      </w:r>
      <w:r w:rsidR="00644CD5">
        <w:t>.</w:t>
      </w:r>
      <w:r>
        <w:t>409*T(v6</w:t>
      </w:r>
      <w:r w:rsidR="00644CD5">
        <w:t>.</w:t>
      </w:r>
      <w:r>
        <w:t>u34) -0</w:t>
      </w:r>
      <w:r w:rsidR="00644CD5">
        <w:t>.</w:t>
      </w:r>
      <w:r>
        <w:t>508*T(v16</w:t>
      </w:r>
      <w:r w:rsidR="00644CD5">
        <w:t>.</w:t>
      </w:r>
      <w:r>
        <w:t>u15) + 0</w:t>
      </w:r>
      <w:r w:rsidR="00644CD5">
        <w:t>.</w:t>
      </w:r>
      <w:r>
        <w:t>367*T(v11) -0</w:t>
      </w:r>
      <w:r w:rsidR="00644CD5">
        <w:t>.</w:t>
      </w:r>
      <w:r>
        <w:t>367*T(v13</w:t>
      </w:r>
      <w:r w:rsidR="00644CD5">
        <w:t>.</w:t>
      </w:r>
      <w:r>
        <w:t>u9) -0</w:t>
      </w:r>
      <w:r w:rsidR="00644CD5">
        <w:t>.</w:t>
      </w:r>
      <w:r>
        <w:t>304*T(v27</w:t>
      </w:r>
      <w:r w:rsidR="00644CD5">
        <w:t>.</w:t>
      </w:r>
      <w:r>
        <w:t>u10) -0</w:t>
      </w:r>
      <w:r w:rsidR="00644CD5">
        <w:t>.</w:t>
      </w:r>
      <w:r>
        <w:t>314*T(v13</w:t>
      </w:r>
      <w:r w:rsidR="00644CD5">
        <w:t>.</w:t>
      </w:r>
      <w:r>
        <w:t>u20) + 0</w:t>
      </w:r>
      <w:r w:rsidR="00644CD5">
        <w:t>.</w:t>
      </w:r>
      <w:r>
        <w:t>5*T(v3</w:t>
      </w:r>
      <w:r w:rsidR="00644CD5">
        <w:t>.</w:t>
      </w:r>
      <w:r>
        <w:t>u25) -0</w:t>
      </w:r>
      <w:r w:rsidR="00644CD5">
        <w:t>.</w:t>
      </w:r>
      <w:r>
        <w:t>237*T(v30) + 0</w:t>
      </w:r>
      <w:r w:rsidR="00644CD5">
        <w:t>.</w:t>
      </w:r>
      <w:r>
        <w:t>516*T(v7</w:t>
      </w:r>
      <w:r w:rsidR="00644CD5">
        <w:t>.</w:t>
      </w:r>
      <w:r>
        <w:t>u32) -0</w:t>
      </w:r>
      <w:r w:rsidR="00644CD5">
        <w:t>.</w:t>
      </w:r>
      <w:r>
        <w:t>406*T(v1</w:t>
      </w:r>
      <w:r w:rsidR="00644CD5">
        <w:t>.</w:t>
      </w:r>
      <w:r>
        <w:t>u37) -0</w:t>
      </w:r>
      <w:r w:rsidR="00644CD5">
        <w:t>.</w:t>
      </w:r>
      <w:r>
        <w:t>117*T(u33) + 0</w:t>
      </w:r>
      <w:r w:rsidR="00644CD5">
        <w:t>.</w:t>
      </w:r>
      <w:r>
        <w:t>271*T(v21</w:t>
      </w:r>
      <w:r w:rsidR="00644CD5">
        <w:t>.</w:t>
      </w:r>
      <w:r>
        <w:t>u13) -0</w:t>
      </w:r>
      <w:r w:rsidR="00644CD5">
        <w:t>.</w:t>
      </w:r>
      <w:r>
        <w:t>205*T(v32) -0</w:t>
      </w:r>
      <w:r w:rsidR="00644CD5">
        <w:t>.</w:t>
      </w:r>
      <w:r>
        <w:t>499*T(v11</w:t>
      </w:r>
      <w:r w:rsidR="00644CD5">
        <w:t>.</w:t>
      </w:r>
      <w:r>
        <w:t>u11) -0</w:t>
      </w:r>
      <w:r w:rsidR="00644CD5">
        <w:t>.</w:t>
      </w:r>
      <w:r>
        <w:t>384*T(v4</w:t>
      </w:r>
      <w:r w:rsidR="00644CD5">
        <w:t>.</w:t>
      </w:r>
      <w:r>
        <w:t>u13) + 0</w:t>
      </w:r>
      <w:r w:rsidR="00644CD5">
        <w:t>.</w:t>
      </w:r>
      <w:r>
        <w:t>261*T(v3</w:t>
      </w:r>
      <w:r w:rsidR="00644CD5">
        <w:t>.</w:t>
      </w:r>
      <w:r>
        <w:t>u38) + 0</w:t>
      </w:r>
      <w:r w:rsidR="00644CD5">
        <w:t>.</w:t>
      </w:r>
      <w:r>
        <w:t>486*T(v1</w:t>
      </w:r>
      <w:r w:rsidR="00644CD5">
        <w:t>.</w:t>
      </w:r>
      <w:r>
        <w:t>u18) + 0</w:t>
      </w:r>
      <w:r w:rsidR="00644CD5">
        <w:t>.</w:t>
      </w:r>
      <w:r>
        <w:t>311*T(v8</w:t>
      </w:r>
      <w:r w:rsidR="00644CD5">
        <w:t>.</w:t>
      </w:r>
      <w:r>
        <w:t>u31) -0</w:t>
      </w:r>
      <w:r w:rsidR="00644CD5">
        <w:t>.</w:t>
      </w:r>
      <w:r>
        <w:t>255*T(v14</w:t>
      </w:r>
      <w:r w:rsidR="00644CD5">
        <w:t>.</w:t>
      </w:r>
      <w:r>
        <w:t>u17) + 0</w:t>
      </w:r>
      <w:r w:rsidR="00644CD5">
        <w:t>.</w:t>
      </w:r>
      <w:r>
        <w:t>214*T(v21</w:t>
      </w:r>
      <w:r w:rsidR="00644CD5">
        <w:t>.</w:t>
      </w:r>
      <w:r>
        <w:t>u19) -0</w:t>
      </w:r>
      <w:r w:rsidR="00644CD5">
        <w:t>.</w:t>
      </w:r>
      <w:r>
        <w:t>405*T(v31</w:t>
      </w:r>
      <w:r w:rsidR="00644CD5">
        <w:t>.</w:t>
      </w:r>
      <w:r>
        <w:t>u3) -0</w:t>
      </w:r>
      <w:r w:rsidR="00644CD5">
        <w:t>.</w:t>
      </w:r>
      <w:r>
        <w:t>188*T(v23</w:t>
      </w:r>
      <w:r w:rsidR="00644CD5">
        <w:t>.</w:t>
      </w:r>
      <w:r>
        <w:t>u8) + 0</w:t>
      </w:r>
      <w:r w:rsidR="00644CD5">
        <w:t>.</w:t>
      </w:r>
      <w:r>
        <w:t>143*T(v22</w:t>
      </w:r>
      <w:r w:rsidR="00644CD5">
        <w:t>.</w:t>
      </w:r>
      <w:r>
        <w:t>u19) -0</w:t>
      </w:r>
      <w:r w:rsidR="00644CD5">
        <w:t>.</w:t>
      </w:r>
      <w:r>
        <w:t>346*T(v13</w:t>
      </w:r>
      <w:r w:rsidR="00644CD5">
        <w:t>.</w:t>
      </w:r>
      <w:r>
        <w:t>u4) + 0</w:t>
      </w:r>
      <w:r w:rsidR="00644CD5">
        <w:t>.</w:t>
      </w:r>
      <w:r>
        <w:t>408*T(v18</w:t>
      </w:r>
      <w:r w:rsidR="00644CD5">
        <w:t>.</w:t>
      </w:r>
      <w:r>
        <w:t>u9) + 0</w:t>
      </w:r>
      <w:r w:rsidR="00644CD5">
        <w:t>.</w:t>
      </w:r>
      <w:r>
        <w:t>407*T(v5</w:t>
      </w:r>
      <w:r w:rsidR="00644CD5">
        <w:t>.</w:t>
      </w:r>
      <w:r>
        <w:t>u5) + 0</w:t>
      </w:r>
      <w:r w:rsidR="00644CD5">
        <w:t>.</w:t>
      </w:r>
      <w:r>
        <w:t>217*T(v15</w:t>
      </w:r>
      <w:r w:rsidR="00644CD5">
        <w:t>.</w:t>
      </w:r>
      <w:r>
        <w:t>u25) -0</w:t>
      </w:r>
      <w:r w:rsidR="00644CD5">
        <w:t>.</w:t>
      </w:r>
      <w:r>
        <w:t>427*T(v16</w:t>
      </w:r>
      <w:r w:rsidR="00644CD5">
        <w:t>.</w:t>
      </w:r>
      <w:r>
        <w:t>u25) + 0</w:t>
      </w:r>
      <w:r w:rsidR="00644CD5">
        <w:t>.</w:t>
      </w:r>
      <w:r>
        <w:t>262*T(v20</w:t>
      </w:r>
      <w:r w:rsidR="00644CD5">
        <w:t>.</w:t>
      </w:r>
      <w:r>
        <w:t>u7) + 0</w:t>
      </w:r>
      <w:r w:rsidR="00644CD5">
        <w:t>.</w:t>
      </w:r>
      <w:r>
        <w:t>175*T(u19) + 0</w:t>
      </w:r>
      <w:r w:rsidR="00644CD5">
        <w:t>.</w:t>
      </w:r>
      <w:r>
        <w:t>205*T(v19</w:t>
      </w:r>
      <w:r w:rsidR="00644CD5">
        <w:t>.</w:t>
      </w:r>
      <w:r>
        <w:t>u17) -0</w:t>
      </w:r>
      <w:r w:rsidR="00644CD5">
        <w:t>.</w:t>
      </w:r>
      <w:r>
        <w:t>388*T(v1</w:t>
      </w:r>
      <w:r w:rsidR="00644CD5">
        <w:t>.</w:t>
      </w:r>
      <w:r>
        <w:t>u21) -0</w:t>
      </w:r>
      <w:r w:rsidR="00644CD5">
        <w:t>.</w:t>
      </w:r>
      <w:r>
        <w:t>259*T(v7</w:t>
      </w:r>
      <w:r w:rsidR="00644CD5">
        <w:t>.</w:t>
      </w:r>
      <w:r>
        <w:t>u33) -0</w:t>
      </w:r>
      <w:r w:rsidR="00644CD5">
        <w:t>.</w:t>
      </w:r>
      <w:r>
        <w:t>262*T(v30</w:t>
      </w:r>
      <w:r w:rsidR="00644CD5">
        <w:t>.</w:t>
      </w:r>
      <w:r>
        <w:t>u2) -0</w:t>
      </w:r>
      <w:r w:rsidR="00644CD5">
        <w:t>.</w:t>
      </w:r>
      <w:r>
        <w:t>286*T(v32</w:t>
      </w:r>
      <w:r w:rsidR="00644CD5">
        <w:t>.</w:t>
      </w:r>
      <w:r>
        <w:t>u2) + 0</w:t>
      </w:r>
      <w:r w:rsidR="00644CD5">
        <w:t>.</w:t>
      </w:r>
      <w:r>
        <w:t>306*T(v7</w:t>
      </w:r>
      <w:r w:rsidR="00644CD5">
        <w:t>.</w:t>
      </w:r>
      <w:r>
        <w:t>u14) + 0</w:t>
      </w:r>
      <w:r w:rsidR="00644CD5">
        <w:t>.</w:t>
      </w:r>
      <w:r>
        <w:t>303*T(v24</w:t>
      </w:r>
      <w:r w:rsidR="00644CD5">
        <w:t>.</w:t>
      </w:r>
      <w:r>
        <w:t>u3) + 0</w:t>
      </w:r>
      <w:r w:rsidR="00644CD5">
        <w:t>.</w:t>
      </w:r>
      <w:r>
        <w:t>217*T(v2</w:t>
      </w:r>
      <w:r w:rsidR="00644CD5">
        <w:t>.</w:t>
      </w:r>
      <w:r>
        <w:t>u34) + 0</w:t>
      </w:r>
      <w:r w:rsidR="00644CD5">
        <w:t>.</w:t>
      </w:r>
      <w:r>
        <w:t>279*T(v10</w:t>
      </w:r>
      <w:r w:rsidR="00644CD5">
        <w:t>.</w:t>
      </w:r>
      <w:r>
        <w:t>u19) -0</w:t>
      </w:r>
      <w:r w:rsidR="00644CD5">
        <w:t>.</w:t>
      </w:r>
      <w:r>
        <w:t>266*T(v14</w:t>
      </w:r>
      <w:r w:rsidR="00644CD5">
        <w:t>.</w:t>
      </w:r>
      <w:r>
        <w:t>u1) + 0</w:t>
      </w:r>
      <w:r w:rsidR="00644CD5">
        <w:t>.</w:t>
      </w:r>
      <w:r>
        <w:t>291*T(v10</w:t>
      </w:r>
      <w:r w:rsidR="00644CD5">
        <w:t>.</w:t>
      </w:r>
      <w:r>
        <w:t>u12) -0</w:t>
      </w:r>
      <w:r w:rsidR="00644CD5">
        <w:t>.</w:t>
      </w:r>
      <w:r>
        <w:t>299*T(v8</w:t>
      </w:r>
      <w:r w:rsidR="00644CD5">
        <w:t>.</w:t>
      </w:r>
      <w:r>
        <w:t>u22) -0</w:t>
      </w:r>
      <w:r w:rsidR="00644CD5">
        <w:t>.</w:t>
      </w:r>
      <w:r>
        <w:t>362*T(v9</w:t>
      </w:r>
      <w:r w:rsidR="00644CD5">
        <w:t>.</w:t>
      </w:r>
      <w:r>
        <w:t>u10) + 0</w:t>
      </w:r>
      <w:r w:rsidR="00644CD5">
        <w:t>.</w:t>
      </w:r>
      <w:r>
        <w:t>239*T(v13</w:t>
      </w:r>
      <w:r w:rsidR="00644CD5">
        <w:t>.</w:t>
      </w:r>
      <w:r>
        <w:t>u26) + 0</w:t>
      </w:r>
      <w:r w:rsidR="00644CD5">
        <w:t>.</w:t>
      </w:r>
      <w:r>
        <w:t>278*T(v8</w:t>
      </w:r>
      <w:r w:rsidR="00644CD5">
        <w:t>.</w:t>
      </w:r>
      <w:r>
        <w:t>u17) -0</w:t>
      </w:r>
      <w:r w:rsidR="00644CD5">
        <w:t>.</w:t>
      </w:r>
      <w:r>
        <w:t>371*T(v12</w:t>
      </w:r>
      <w:r w:rsidR="00644CD5">
        <w:t>.</w:t>
      </w:r>
      <w:r>
        <w:t>u16) -0</w:t>
      </w:r>
      <w:r w:rsidR="00644CD5">
        <w:t>.</w:t>
      </w:r>
      <w:r>
        <w:t>273*NumHal -0</w:t>
      </w:r>
      <w:r w:rsidR="00644CD5">
        <w:t>.</w:t>
      </w:r>
      <w:r>
        <w:t>272*T(v27</w:t>
      </w:r>
      <w:r w:rsidR="00644CD5">
        <w:t>.</w:t>
      </w:r>
      <w:r>
        <w:t>u3) -0</w:t>
      </w:r>
      <w:r w:rsidR="00644CD5">
        <w:t>.</w:t>
      </w:r>
      <w:r>
        <w:t>307*T(v8</w:t>
      </w:r>
      <w:r w:rsidR="00644CD5">
        <w:t>.</w:t>
      </w:r>
      <w:r>
        <w:t>u15) -0</w:t>
      </w:r>
      <w:r w:rsidR="00644CD5">
        <w:t>.</w:t>
      </w:r>
      <w:r>
        <w:t>21*T(v11</w:t>
      </w:r>
      <w:r w:rsidR="00644CD5">
        <w:t>.</w:t>
      </w:r>
      <w:r>
        <w:t>u23) + 0</w:t>
      </w:r>
      <w:r w:rsidR="00644CD5">
        <w:t>.</w:t>
      </w:r>
      <w:r>
        <w:t>258*T(v6</w:t>
      </w:r>
      <w:r w:rsidR="00644CD5">
        <w:t>.</w:t>
      </w:r>
      <w:r>
        <w:t>u16) -0</w:t>
      </w:r>
      <w:r w:rsidR="00644CD5">
        <w:t>.</w:t>
      </w:r>
      <w:r>
        <w:t>298*T(v9</w:t>
      </w:r>
      <w:r w:rsidR="00644CD5">
        <w:t>.</w:t>
      </w:r>
      <w:r>
        <w:t>u14) + 0</w:t>
      </w:r>
      <w:r w:rsidR="00644CD5">
        <w:t>.</w:t>
      </w:r>
      <w:r>
        <w:t>185*T(v11</w:t>
      </w:r>
      <w:r w:rsidR="00644CD5">
        <w:t>.</w:t>
      </w:r>
      <w:r>
        <w:t>u26) + 0</w:t>
      </w:r>
      <w:r w:rsidR="00644CD5">
        <w:t>.</w:t>
      </w:r>
      <w:r>
        <w:t>237*T(v30</w:t>
      </w:r>
      <w:r w:rsidR="00644CD5">
        <w:t>.</w:t>
      </w:r>
      <w:r>
        <w:t>u13) + 0</w:t>
      </w:r>
      <w:r w:rsidR="00644CD5">
        <w:t>.</w:t>
      </w:r>
      <w:r>
        <w:t>19*T(v24</w:t>
      </w:r>
      <w:r w:rsidR="00644CD5">
        <w:t>.</w:t>
      </w:r>
      <w:r>
        <w:t>u16) + 0</w:t>
      </w:r>
      <w:r w:rsidR="00644CD5">
        <w:t>.</w:t>
      </w:r>
      <w:r>
        <w:t>298*T(v24</w:t>
      </w:r>
      <w:r w:rsidR="00644CD5">
        <w:t>.</w:t>
      </w:r>
      <w:r>
        <w:t>u6) -0</w:t>
      </w:r>
      <w:r w:rsidR="00644CD5">
        <w:t>.</w:t>
      </w:r>
      <w:r>
        <w:t>187*T(u25) -0</w:t>
      </w:r>
      <w:r w:rsidR="00644CD5">
        <w:t>.</w:t>
      </w:r>
      <w:r>
        <w:t>242*T(v25</w:t>
      </w:r>
      <w:r w:rsidR="00644CD5">
        <w:t>.</w:t>
      </w:r>
      <w:r>
        <w:t>u14) + 0</w:t>
      </w:r>
      <w:r w:rsidR="00644CD5">
        <w:t>.</w:t>
      </w:r>
      <w:r>
        <w:t>226*T(v10</w:t>
      </w:r>
      <w:r w:rsidR="00644CD5">
        <w:t>.</w:t>
      </w:r>
      <w:r>
        <w:t>u21) -0</w:t>
      </w:r>
      <w:r w:rsidR="00644CD5">
        <w:t>.</w:t>
      </w:r>
      <w:r>
        <w:t>241*T(v12</w:t>
      </w:r>
      <w:r w:rsidR="00644CD5">
        <w:t>.</w:t>
      </w:r>
      <w:r>
        <w:t>u13) -0</w:t>
      </w:r>
      <w:r w:rsidR="00644CD5">
        <w:t>.</w:t>
      </w:r>
      <w:r>
        <w:t>302*T(v18</w:t>
      </w:r>
      <w:r w:rsidR="00644CD5">
        <w:t>.</w:t>
      </w:r>
      <w:r>
        <w:t>u2) + 0</w:t>
      </w:r>
      <w:r w:rsidR="00644CD5">
        <w:t>.</w:t>
      </w:r>
      <w:r>
        <w:t>111*T(v40) -0</w:t>
      </w:r>
      <w:r w:rsidR="00644CD5">
        <w:t>.</w:t>
      </w:r>
      <w:r>
        <w:t>204*T(v35</w:t>
      </w:r>
      <w:r w:rsidR="00644CD5">
        <w:t>.</w:t>
      </w:r>
      <w:r>
        <w:t>u3) -0</w:t>
      </w:r>
      <w:r w:rsidR="00644CD5">
        <w:t>.</w:t>
      </w:r>
      <w:r>
        <w:t>209*T(v28</w:t>
      </w:r>
      <w:r w:rsidR="00644CD5">
        <w:t>.</w:t>
      </w:r>
      <w:r>
        <w:t>u14) -0</w:t>
      </w:r>
      <w:r w:rsidR="00644CD5">
        <w:t>.</w:t>
      </w:r>
      <w:r>
        <w:t>28*T(v35</w:t>
      </w:r>
      <w:r w:rsidR="00644CD5">
        <w:t>.</w:t>
      </w:r>
      <w:r>
        <w:t>u2) + 0</w:t>
      </w:r>
      <w:r w:rsidR="00644CD5">
        <w:t>.</w:t>
      </w:r>
      <w:r>
        <w:t>224*T(v5</w:t>
      </w:r>
      <w:r w:rsidR="00644CD5">
        <w:t>.</w:t>
      </w:r>
      <w:r>
        <w:t>u20) + 0</w:t>
      </w:r>
      <w:r w:rsidR="00644CD5">
        <w:t>.</w:t>
      </w:r>
      <w:r>
        <w:t>231*T(v11</w:t>
      </w:r>
      <w:r w:rsidR="00644CD5">
        <w:t>.</w:t>
      </w:r>
      <w:r>
        <w:t>u22) + 0</w:t>
      </w:r>
      <w:r w:rsidR="00644CD5">
        <w:t>.</w:t>
      </w:r>
      <w:r>
        <w:t>223*T(v7</w:t>
      </w:r>
      <w:r w:rsidR="00644CD5">
        <w:t>.</w:t>
      </w:r>
      <w:r>
        <w:t>u22) + 0</w:t>
      </w:r>
      <w:r w:rsidR="00644CD5">
        <w:t>.</w:t>
      </w:r>
      <w:r>
        <w:t>141*T(v15</w:t>
      </w:r>
      <w:r w:rsidR="00644CD5">
        <w:t>.</w:t>
      </w:r>
      <w:r>
        <w:t>u17) -0</w:t>
      </w:r>
      <w:r w:rsidR="00644CD5">
        <w:t>.</w:t>
      </w:r>
      <w:r>
        <w:t>404*T(v2</w:t>
      </w:r>
      <w:r w:rsidR="00644CD5">
        <w:t>.</w:t>
      </w:r>
      <w:r>
        <w:t>u3) + 0</w:t>
      </w:r>
      <w:r w:rsidR="00644CD5">
        <w:t>.</w:t>
      </w:r>
      <w:r>
        <w:t>212*T(v18</w:t>
      </w:r>
      <w:r w:rsidR="00644CD5">
        <w:t>.</w:t>
      </w:r>
      <w:r>
        <w:t>u11) + 0</w:t>
      </w:r>
      <w:r w:rsidR="00644CD5">
        <w:t>.</w:t>
      </w:r>
      <w:r>
        <w:t>227*T(v23</w:t>
      </w:r>
      <w:r w:rsidR="00644CD5">
        <w:t>.</w:t>
      </w:r>
      <w:r>
        <w:t>u4) + 0</w:t>
      </w:r>
      <w:r w:rsidR="00644CD5">
        <w:t>.</w:t>
      </w:r>
      <w:r>
        <w:t>112*T(v35</w:t>
      </w:r>
      <w:r w:rsidR="00644CD5">
        <w:t>.</w:t>
      </w:r>
      <w:r>
        <w:t>u7) + 0</w:t>
      </w:r>
      <w:r w:rsidR="00644CD5">
        <w:t>.</w:t>
      </w:r>
      <w:r>
        <w:t>131*T(v16</w:t>
      </w:r>
      <w:r w:rsidR="00644CD5">
        <w:t>.</w:t>
      </w:r>
      <w:r>
        <w:t>u27) -0</w:t>
      </w:r>
      <w:r w:rsidR="00644CD5">
        <w:t>.</w:t>
      </w:r>
      <w:r>
        <w:t>253*T(v9</w:t>
      </w:r>
      <w:r w:rsidR="00644CD5">
        <w:t>.</w:t>
      </w:r>
      <w:r>
        <w:t>u26) + 0</w:t>
      </w:r>
      <w:r w:rsidR="00644CD5">
        <w:t>.</w:t>
      </w:r>
      <w:r>
        <w:t>192*T(v2</w:t>
      </w:r>
      <w:r w:rsidR="00644CD5">
        <w:t>.</w:t>
      </w:r>
      <w:r>
        <w:t>u31) + 0</w:t>
      </w:r>
      <w:r w:rsidR="00644CD5">
        <w:t>.</w:t>
      </w:r>
      <w:r>
        <w:t>167*T(u37) + 0</w:t>
      </w:r>
      <w:r w:rsidR="00644CD5">
        <w:t>.</w:t>
      </w:r>
      <w:r>
        <w:t>19*T(v14</w:t>
      </w:r>
      <w:r w:rsidR="00644CD5">
        <w:t>.</w:t>
      </w:r>
      <w:r>
        <w:t>u15) -0</w:t>
      </w:r>
      <w:r w:rsidR="00644CD5">
        <w:t>.</w:t>
      </w:r>
      <w:r>
        <w:t>239*T(u8) + 0</w:t>
      </w:r>
      <w:r w:rsidR="00644CD5">
        <w:t>.</w:t>
      </w:r>
      <w:r>
        <w:t>199*T(v8</w:t>
      </w:r>
      <w:r w:rsidR="00644CD5">
        <w:t>.</w:t>
      </w:r>
      <w:r>
        <w:t>u13) + 0</w:t>
      </w:r>
      <w:r w:rsidR="00644CD5">
        <w:t>.</w:t>
      </w:r>
      <w:r>
        <w:t>212*T(v23</w:t>
      </w:r>
      <w:r w:rsidR="00644CD5">
        <w:t>.</w:t>
      </w:r>
      <w:r>
        <w:t>u20) -0</w:t>
      </w:r>
      <w:r w:rsidR="00644CD5">
        <w:t>.</w:t>
      </w:r>
      <w:r>
        <w:t>195*T(v20</w:t>
      </w:r>
      <w:r w:rsidR="00644CD5">
        <w:t>.</w:t>
      </w:r>
      <w:r>
        <w:t>u21) + 0</w:t>
      </w:r>
      <w:r w:rsidR="00644CD5">
        <w:t>.</w:t>
      </w:r>
      <w:r>
        <w:t>153*T(v17</w:t>
      </w:r>
      <w:r w:rsidR="00644CD5">
        <w:t>.</w:t>
      </w:r>
      <w:r>
        <w:t>u18) + 0</w:t>
      </w:r>
      <w:r w:rsidR="00644CD5">
        <w:t>.</w:t>
      </w:r>
      <w:r>
        <w:t>205*T(v34</w:t>
      </w:r>
      <w:r w:rsidR="00644CD5">
        <w:t>.</w:t>
      </w:r>
      <w:r>
        <w:t>u9) -0</w:t>
      </w:r>
      <w:r w:rsidR="00644CD5">
        <w:t>.</w:t>
      </w:r>
      <w:r>
        <w:t>186*T(v5</w:t>
      </w:r>
      <w:r w:rsidR="00644CD5">
        <w:t>.</w:t>
      </w:r>
      <w:r>
        <w:t>u36) + 0</w:t>
      </w:r>
      <w:r w:rsidR="00644CD5">
        <w:t>.</w:t>
      </w:r>
      <w:r>
        <w:t>197*T(v27</w:t>
      </w:r>
      <w:r w:rsidR="00644CD5">
        <w:t>.</w:t>
      </w:r>
      <w:r>
        <w:t>u5) + 0</w:t>
      </w:r>
      <w:r w:rsidR="00644CD5">
        <w:t>.</w:t>
      </w:r>
      <w:r>
        <w:t>336*T(v2</w:t>
      </w:r>
      <w:r w:rsidR="00644CD5">
        <w:t>.</w:t>
      </w:r>
      <w:r>
        <w:t>u6) -0</w:t>
      </w:r>
      <w:r w:rsidR="00644CD5">
        <w:t>.</w:t>
      </w:r>
      <w:r>
        <w:t>183*T(v24</w:t>
      </w:r>
      <w:r w:rsidR="00644CD5">
        <w:t>.</w:t>
      </w:r>
      <w:r>
        <w:t>u17) + 0</w:t>
      </w:r>
      <w:r w:rsidR="00644CD5">
        <w:t>.</w:t>
      </w:r>
      <w:r>
        <w:t>227*T(v13</w:t>
      </w:r>
      <w:r w:rsidR="00644CD5">
        <w:t>.</w:t>
      </w:r>
      <w:r>
        <w:t>u1) + 0</w:t>
      </w:r>
      <w:r w:rsidR="00644CD5">
        <w:t>.</w:t>
      </w:r>
      <w:r>
        <w:t>205*T(v18</w:t>
      </w:r>
      <w:r w:rsidR="00644CD5">
        <w:t>.</w:t>
      </w:r>
      <w:r>
        <w:t>u6) -0</w:t>
      </w:r>
      <w:r w:rsidR="00644CD5">
        <w:t>.</w:t>
      </w:r>
      <w:r>
        <w:t>166*T(v20</w:t>
      </w:r>
      <w:r w:rsidR="00644CD5">
        <w:t>.</w:t>
      </w:r>
      <w:r>
        <w:t>u11) + 0</w:t>
      </w:r>
      <w:r w:rsidR="00644CD5">
        <w:t>.</w:t>
      </w:r>
      <w:r>
        <w:t>145*T(u31) -0</w:t>
      </w:r>
      <w:r w:rsidR="00644CD5">
        <w:t>.</w:t>
      </w:r>
      <w:r>
        <w:t>154*T(v25</w:t>
      </w:r>
      <w:r w:rsidR="00644CD5">
        <w:t>.</w:t>
      </w:r>
      <w:r>
        <w:t>u18) -0</w:t>
      </w:r>
      <w:r w:rsidR="00644CD5">
        <w:t>.</w:t>
      </w:r>
      <w:r>
        <w:t>162*T(v5) -0</w:t>
      </w:r>
      <w:r w:rsidR="00644CD5">
        <w:t>.</w:t>
      </w:r>
      <w:r>
        <w:t>189*T(v2</w:t>
      </w:r>
      <w:r w:rsidR="00644CD5">
        <w:t>.</w:t>
      </w:r>
      <w:r>
        <w:t>u14) -0</w:t>
      </w:r>
      <w:r w:rsidR="00644CD5">
        <w:t>.</w:t>
      </w:r>
      <w:r>
        <w:t>179*T(v11</w:t>
      </w:r>
      <w:r w:rsidR="00644CD5">
        <w:t>.</w:t>
      </w:r>
      <w:r>
        <w:t>u29) -0</w:t>
      </w:r>
      <w:r w:rsidR="00644CD5">
        <w:t>.</w:t>
      </w:r>
      <w:r>
        <w:t>166*T(v10</w:t>
      </w:r>
      <w:r w:rsidR="00644CD5">
        <w:t>.</w:t>
      </w:r>
      <w:r>
        <w:t>u8) + 0</w:t>
      </w:r>
      <w:r w:rsidR="00644CD5">
        <w:t>.</w:t>
      </w:r>
      <w:r>
        <w:t>151*T(v13</w:t>
      </w:r>
      <w:r w:rsidR="00644CD5">
        <w:t>.</w:t>
      </w:r>
      <w:r>
        <w:t>u19) + 0</w:t>
      </w:r>
      <w:r w:rsidR="00644CD5">
        <w:t>.</w:t>
      </w:r>
      <w:r>
        <w:t>145*T(v18</w:t>
      </w:r>
      <w:r w:rsidR="00644CD5">
        <w:t>.</w:t>
      </w:r>
      <w:r>
        <w:t>u12) + 0</w:t>
      </w:r>
      <w:r w:rsidR="00644CD5">
        <w:t>.</w:t>
      </w:r>
      <w:r>
        <w:t>162*T(v6</w:t>
      </w:r>
      <w:r w:rsidR="00644CD5">
        <w:t>.</w:t>
      </w:r>
      <w:r>
        <w:t>u11) -0</w:t>
      </w:r>
      <w:r w:rsidR="00644CD5">
        <w:t>.</w:t>
      </w:r>
      <w:r>
        <w:t>257*T(v2</w:t>
      </w:r>
      <w:r w:rsidR="00644CD5">
        <w:t>.</w:t>
      </w:r>
      <w:r>
        <w:t>u2) + 0</w:t>
      </w:r>
      <w:r w:rsidR="00644CD5">
        <w:t>.</w:t>
      </w:r>
      <w:r>
        <w:t>14*T(v12</w:t>
      </w:r>
      <w:r w:rsidR="00644CD5">
        <w:t>.</w:t>
      </w:r>
      <w:r>
        <w:t>u10) -0</w:t>
      </w:r>
      <w:r w:rsidR="00644CD5">
        <w:t>.</w:t>
      </w:r>
      <w:r>
        <w:t>141*T(v7</w:t>
      </w:r>
      <w:r w:rsidR="00644CD5">
        <w:t>.</w:t>
      </w:r>
      <w:r>
        <w:t>u26) -0</w:t>
      </w:r>
      <w:r w:rsidR="00644CD5">
        <w:t>.</w:t>
      </w:r>
      <w:r>
        <w:t>123*T(v4</w:t>
      </w:r>
      <w:r w:rsidR="00644CD5">
        <w:t>.</w:t>
      </w:r>
      <w:r>
        <w:t>u39) + 0</w:t>
      </w:r>
      <w:r w:rsidR="00644CD5">
        <w:t>.</w:t>
      </w:r>
      <w:r>
        <w:t>129*T(v14</w:t>
      </w:r>
      <w:r w:rsidR="00644CD5">
        <w:t>.</w:t>
      </w:r>
      <w:r>
        <w:t>u20) -0</w:t>
      </w:r>
      <w:r w:rsidR="00644CD5">
        <w:t>.</w:t>
      </w:r>
      <w:r>
        <w:t>14*T(v8</w:t>
      </w:r>
      <w:r w:rsidR="00644CD5">
        <w:t>.</w:t>
      </w:r>
      <w:r>
        <w:t>u10) + 0</w:t>
      </w:r>
      <w:r w:rsidR="00644CD5">
        <w:t>.</w:t>
      </w:r>
      <w:r>
        <w:t>106*T(v34</w:t>
      </w:r>
      <w:r w:rsidR="00644CD5">
        <w:t>.</w:t>
      </w:r>
      <w:r>
        <w:t>u8) -0</w:t>
      </w:r>
      <w:r w:rsidR="00644CD5">
        <w:t>.</w:t>
      </w:r>
      <w:r>
        <w:t>128*T(v7</w:t>
      </w:r>
      <w:r w:rsidR="00644CD5">
        <w:t>.</w:t>
      </w:r>
      <w:r>
        <w:t>u13) + 0</w:t>
      </w:r>
      <w:r w:rsidR="00644CD5">
        <w:t>.</w:t>
      </w:r>
      <w:r>
        <w:t>0963*T(u30) + 0</w:t>
      </w:r>
      <w:r w:rsidR="00644CD5">
        <w:t>.</w:t>
      </w:r>
      <w:r>
        <w:t>139*T(v1</w:t>
      </w:r>
      <w:r w:rsidR="00644CD5">
        <w:t>.</w:t>
      </w:r>
      <w:r>
        <w:t>u12) + 0</w:t>
      </w:r>
      <w:r w:rsidR="00644CD5">
        <w:t>.</w:t>
      </w:r>
      <w:r>
        <w:t>138*T(v7</w:t>
      </w:r>
      <w:r w:rsidR="00644CD5">
        <w:t>.</w:t>
      </w:r>
      <w:r>
        <w:t>u12) + 0</w:t>
      </w:r>
      <w:r w:rsidR="00644CD5">
        <w:t>.</w:t>
      </w:r>
      <w:r>
        <w:t>103*T(v32</w:t>
      </w:r>
      <w:r w:rsidR="00644CD5">
        <w:t>.</w:t>
      </w:r>
      <w:r>
        <w:t>u4) + 0</w:t>
      </w:r>
      <w:r w:rsidR="00644CD5">
        <w:t>.</w:t>
      </w:r>
      <w:r>
        <w:t>154*T(v16</w:t>
      </w:r>
      <w:r w:rsidR="00644CD5">
        <w:t>.</w:t>
      </w:r>
      <w:r>
        <w:t>u1) + 0</w:t>
      </w:r>
      <w:r w:rsidR="00644CD5">
        <w:t>.</w:t>
      </w:r>
      <w:r>
        <w:t>132*T(v5</w:t>
      </w:r>
      <w:r w:rsidR="00644CD5">
        <w:t>.</w:t>
      </w:r>
      <w:r>
        <w:t>u23) -0</w:t>
      </w:r>
      <w:r w:rsidR="00644CD5">
        <w:t>.</w:t>
      </w:r>
      <w:r>
        <w:t>121*T(v1</w:t>
      </w:r>
      <w:r w:rsidR="00644CD5">
        <w:t>.</w:t>
      </w:r>
      <w:r>
        <w:t>u36) -0</w:t>
      </w:r>
      <w:r w:rsidR="00644CD5">
        <w:t>.</w:t>
      </w:r>
      <w:r>
        <w:t>0993*T(v2</w:t>
      </w:r>
      <w:r w:rsidR="00644CD5">
        <w:t>.</w:t>
      </w:r>
      <w:r>
        <w:t>u33) + 0</w:t>
      </w:r>
      <w:r w:rsidR="00644CD5">
        <w:t>.</w:t>
      </w:r>
      <w:r>
        <w:t>138*T(v7</w:t>
      </w:r>
      <w:r w:rsidR="00644CD5">
        <w:t>.</w:t>
      </w:r>
      <w:r>
        <w:t>u29) -0</w:t>
      </w:r>
      <w:r w:rsidR="00644CD5">
        <w:t>.</w:t>
      </w:r>
      <w:r>
        <w:t>105*T(v19</w:t>
      </w:r>
      <w:r w:rsidR="00644CD5">
        <w:t>.</w:t>
      </w:r>
      <w:r>
        <w:t>u19) + 0</w:t>
      </w:r>
      <w:r w:rsidR="00644CD5">
        <w:t>.</w:t>
      </w:r>
      <w:r>
        <w:t>109*T(v9</w:t>
      </w:r>
      <w:r w:rsidR="00644CD5">
        <w:t>.</w:t>
      </w:r>
      <w:r>
        <w:t>u27) -0</w:t>
      </w:r>
      <w:r w:rsidR="00644CD5">
        <w:t>.</w:t>
      </w:r>
      <w:r>
        <w:t>0841*T(u14) -0</w:t>
      </w:r>
      <w:r w:rsidR="00644CD5">
        <w:t>.</w:t>
      </w:r>
      <w:r>
        <w:t>0982*T(v13</w:t>
      </w:r>
      <w:r w:rsidR="00644CD5">
        <w:t>.</w:t>
      </w:r>
      <w:r>
        <w:t>u24) + 0</w:t>
      </w:r>
      <w:r w:rsidR="00644CD5">
        <w:t>.</w:t>
      </w:r>
      <w:r>
        <w:t>156*T(v7</w:t>
      </w:r>
      <w:r w:rsidR="00644CD5">
        <w:t>.</w:t>
      </w:r>
      <w:r>
        <w:t>u1) + 0</w:t>
      </w:r>
      <w:r w:rsidR="00644CD5">
        <w:t>.</w:t>
      </w:r>
      <w:r>
        <w:t>102*T(v17</w:t>
      </w:r>
      <w:r w:rsidR="00644CD5">
        <w:t>.</w:t>
      </w:r>
      <w:r>
        <w:t>u1) + 0</w:t>
      </w:r>
      <w:r w:rsidR="00644CD5">
        <w:t>.</w:t>
      </w:r>
      <w:r>
        <w:t>0979*T(v19</w:t>
      </w:r>
      <w:r w:rsidR="00644CD5">
        <w:t>.</w:t>
      </w:r>
      <w:r>
        <w:t>u10) + 0</w:t>
      </w:r>
      <w:r w:rsidR="00644CD5">
        <w:t>.</w:t>
      </w:r>
      <w:r>
        <w:t>0818*T(v6) + 0</w:t>
      </w:r>
      <w:r w:rsidR="00644CD5">
        <w:t>.</w:t>
      </w:r>
      <w:r>
        <w:t>0905*T(v8</w:t>
      </w:r>
      <w:r w:rsidR="00644CD5">
        <w:t>.</w:t>
      </w:r>
      <w:r>
        <w:t>u20) -0</w:t>
      </w:r>
      <w:r w:rsidR="00644CD5">
        <w:t>.</w:t>
      </w:r>
      <w:r>
        <w:t>0781*T(u7) + 0</w:t>
      </w:r>
      <w:r w:rsidR="00644CD5">
        <w:t>.</w:t>
      </w:r>
      <w:r>
        <w:t>0973*T(v25</w:t>
      </w:r>
      <w:r w:rsidR="00644CD5">
        <w:t>.</w:t>
      </w:r>
      <w:r>
        <w:t>u2) + 0</w:t>
      </w:r>
      <w:r w:rsidR="00644CD5">
        <w:t>.</w:t>
      </w:r>
      <w:r>
        <w:t>0784*T(v7</w:t>
      </w:r>
      <w:r w:rsidR="00644CD5">
        <w:t>.</w:t>
      </w:r>
      <w:r>
        <w:t>u25) + 0</w:t>
      </w:r>
      <w:r w:rsidR="00644CD5">
        <w:t>.</w:t>
      </w:r>
      <w:r>
        <w:t>0869*T(v2</w:t>
      </w:r>
      <w:r w:rsidR="00644CD5">
        <w:t>.</w:t>
      </w:r>
      <w:r>
        <w:t>u25) + 0</w:t>
      </w:r>
      <w:r w:rsidR="00644CD5">
        <w:t>.</w:t>
      </w:r>
      <w:r>
        <w:t>0798*T(v18</w:t>
      </w:r>
      <w:r w:rsidR="00644CD5">
        <w:t>.</w:t>
      </w:r>
      <w:r>
        <w:t>u17) -0</w:t>
      </w:r>
      <w:r w:rsidR="00644CD5">
        <w:t>.</w:t>
      </w:r>
      <w:r>
        <w:t>0661*T(v26</w:t>
      </w:r>
      <w:r w:rsidR="00644CD5">
        <w:t>.</w:t>
      </w:r>
      <w:r>
        <w:t>u13) -0</w:t>
      </w:r>
      <w:r w:rsidR="00644CD5">
        <w:t>.</w:t>
      </w:r>
      <w:r>
        <w:t>0714*T(v15</w:t>
      </w:r>
      <w:r w:rsidR="00644CD5">
        <w:t>.</w:t>
      </w:r>
      <w:r>
        <w:t>u16) + 0</w:t>
      </w:r>
      <w:r w:rsidR="00644CD5">
        <w:t>.</w:t>
      </w:r>
      <w:r>
        <w:t>0826*T(v12</w:t>
      </w:r>
      <w:r w:rsidR="00644CD5">
        <w:t>.</w:t>
      </w:r>
      <w:r>
        <w:t>u2) + 0</w:t>
      </w:r>
      <w:r w:rsidR="00644CD5">
        <w:t>.</w:t>
      </w:r>
      <w:r>
        <w:t>0697*T(v10</w:t>
      </w:r>
      <w:r w:rsidR="00644CD5">
        <w:t>.</w:t>
      </w:r>
      <w:r>
        <w:t>u26) -0</w:t>
      </w:r>
      <w:r w:rsidR="00644CD5">
        <w:t>.</w:t>
      </w:r>
      <w:r>
        <w:t>0701*T(v28</w:t>
      </w:r>
      <w:r w:rsidR="00644CD5">
        <w:t>.</w:t>
      </w:r>
      <w:r>
        <w:t>u4) -0</w:t>
      </w:r>
      <w:r w:rsidR="00644CD5">
        <w:t>.</w:t>
      </w:r>
      <w:r>
        <w:t>0609*T(v23</w:t>
      </w:r>
      <w:r w:rsidR="00644CD5">
        <w:t>.</w:t>
      </w:r>
      <w:r>
        <w:t>u12) -0</w:t>
      </w:r>
      <w:r w:rsidR="00644CD5">
        <w:t>.</w:t>
      </w:r>
      <w:r>
        <w:t>0485*T(v35</w:t>
      </w:r>
      <w:r w:rsidR="00644CD5">
        <w:t>.</w:t>
      </w:r>
      <w:r>
        <w:t>u1) + 0</w:t>
      </w:r>
      <w:r w:rsidR="00644CD5">
        <w:t>.</w:t>
      </w:r>
      <w:r>
        <w:t>0487*T(v24</w:t>
      </w:r>
      <w:r w:rsidR="00644CD5">
        <w:t>.</w:t>
      </w:r>
      <w:r>
        <w:t>u19) + 0</w:t>
      </w:r>
      <w:r w:rsidR="00644CD5">
        <w:t>.</w:t>
      </w:r>
      <w:r>
        <w:t>0519*T(v17</w:t>
      </w:r>
      <w:r w:rsidR="00644CD5">
        <w:t>.</w:t>
      </w:r>
      <w:r>
        <w:t>u17) -0</w:t>
      </w:r>
      <w:r w:rsidR="00644CD5">
        <w:t>.</w:t>
      </w:r>
      <w:r>
        <w:t>0488*T(v24</w:t>
      </w:r>
      <w:r w:rsidR="00644CD5">
        <w:t>.</w:t>
      </w:r>
      <w:r>
        <w:t>u10) -0</w:t>
      </w:r>
      <w:r w:rsidR="00644CD5">
        <w:t>.</w:t>
      </w:r>
      <w:r>
        <w:t>05*T(v9</w:t>
      </w:r>
      <w:r w:rsidR="00644CD5">
        <w:t>.</w:t>
      </w:r>
      <w:r>
        <w:t>u3) + 0</w:t>
      </w:r>
      <w:r w:rsidR="00644CD5">
        <w:t>.</w:t>
      </w:r>
      <w:r>
        <w:t>0348*T(v10) + 0</w:t>
      </w:r>
      <w:r w:rsidR="00644CD5">
        <w:t>.</w:t>
      </w:r>
      <w:r>
        <w:t>0382*T(v9</w:t>
      </w:r>
      <w:r w:rsidR="00644CD5">
        <w:t>.</w:t>
      </w:r>
      <w:r>
        <w:t>u18) + 0</w:t>
      </w:r>
      <w:r w:rsidR="00644CD5">
        <w:t>.</w:t>
      </w:r>
      <w:r>
        <w:t>0389*T(v1</w:t>
      </w:r>
      <w:r w:rsidR="00644CD5">
        <w:t>.</w:t>
      </w:r>
      <w:r>
        <w:t>u33) + 0</w:t>
      </w:r>
      <w:r w:rsidR="00644CD5">
        <w:t>.</w:t>
      </w:r>
      <w:r>
        <w:t>0369*T(v1</w:t>
      </w:r>
      <w:r w:rsidR="00644CD5">
        <w:t>.</w:t>
      </w:r>
      <w:r>
        <w:t>u34) -0</w:t>
      </w:r>
      <w:r w:rsidR="00644CD5">
        <w:t>.</w:t>
      </w:r>
      <w:r>
        <w:t>0287*T(v2</w:t>
      </w:r>
      <w:r w:rsidR="00644CD5">
        <w:t>.</w:t>
      </w:r>
      <w:r>
        <w:t>u39) -0</w:t>
      </w:r>
      <w:r w:rsidR="00644CD5">
        <w:t>.</w:t>
      </w:r>
      <w:r>
        <w:t>0293*T(v21</w:t>
      </w:r>
      <w:r w:rsidR="00644CD5">
        <w:t>.</w:t>
      </w:r>
      <w:r>
        <w:t>u20) + 0</w:t>
      </w:r>
      <w:r w:rsidR="00644CD5">
        <w:t>.</w:t>
      </w:r>
      <w:r>
        <w:t>0292*T(v4</w:t>
      </w:r>
      <w:r w:rsidR="00644CD5">
        <w:t>.</w:t>
      </w:r>
      <w:r>
        <w:t>u27) + 0</w:t>
      </w:r>
      <w:r w:rsidR="00644CD5">
        <w:t>.</w:t>
      </w:r>
      <w:r>
        <w:t>0363*T(v4</w:t>
      </w:r>
      <w:r w:rsidR="00644CD5">
        <w:t>.</w:t>
      </w:r>
      <w:r>
        <w:t>u10) -0</w:t>
      </w:r>
      <w:r w:rsidR="00644CD5">
        <w:t>.</w:t>
      </w:r>
      <w:r>
        <w:t>0266*T(v34</w:t>
      </w:r>
      <w:r w:rsidR="00644CD5">
        <w:t>.</w:t>
      </w:r>
      <w:r>
        <w:t>u4) -0</w:t>
      </w:r>
      <w:r w:rsidR="00644CD5">
        <w:t>.</w:t>
      </w:r>
      <w:r>
        <w:t>0286*T(v2</w:t>
      </w:r>
      <w:r w:rsidR="00644CD5">
        <w:t>.</w:t>
      </w:r>
      <w:r>
        <w:t>u32) -0</w:t>
      </w:r>
      <w:r w:rsidR="00644CD5">
        <w:t>.</w:t>
      </w:r>
      <w:r>
        <w:t>0336*T(v14</w:t>
      </w:r>
      <w:r w:rsidR="00644CD5">
        <w:t>.</w:t>
      </w:r>
      <w:r>
        <w:t>u2) + 0</w:t>
      </w:r>
      <w:r w:rsidR="00644CD5">
        <w:t>.</w:t>
      </w:r>
      <w:r>
        <w:t>0265*T(v1</w:t>
      </w:r>
      <w:r w:rsidR="00644CD5">
        <w:t>.</w:t>
      </w:r>
      <w:r>
        <w:t xml:space="preserve">u11) </w:t>
      </w:r>
      <w:r>
        <w:lastRenderedPageBreak/>
        <w:t>+ 0</w:t>
      </w:r>
      <w:r w:rsidR="00644CD5">
        <w:t>.</w:t>
      </w:r>
      <w:r>
        <w:t>00892*T(v42) -0</w:t>
      </w:r>
      <w:r w:rsidR="00644CD5">
        <w:t>.</w:t>
      </w:r>
      <w:r>
        <w:t>0133*T(v7</w:t>
      </w:r>
      <w:r w:rsidR="00644CD5">
        <w:t>.</w:t>
      </w:r>
      <w:r>
        <w:t>u15) + 0</w:t>
      </w:r>
      <w:r w:rsidR="00644CD5">
        <w:t>.</w:t>
      </w:r>
      <w:r>
        <w:t>00965*T(v31</w:t>
      </w:r>
      <w:r w:rsidR="00644CD5">
        <w:t>.</w:t>
      </w:r>
      <w:r>
        <w:t>u11) + 0</w:t>
      </w:r>
      <w:r w:rsidR="00644CD5">
        <w:t>.</w:t>
      </w:r>
      <w:r>
        <w:t>0116*T(v5</w:t>
      </w:r>
      <w:r w:rsidR="00644CD5">
        <w:t>.</w:t>
      </w:r>
      <w:r>
        <w:t>u26) + 0</w:t>
      </w:r>
      <w:r w:rsidR="00644CD5">
        <w:t>.</w:t>
      </w:r>
      <w:r>
        <w:t>0118*T(v15</w:t>
      </w:r>
      <w:r w:rsidR="00644CD5">
        <w:t>.</w:t>
      </w:r>
      <w:r>
        <w:t>u4) + 0</w:t>
      </w:r>
      <w:r w:rsidR="00644CD5">
        <w:t>.</w:t>
      </w:r>
      <w:r>
        <w:t>013*T(v15</w:t>
      </w:r>
      <w:r w:rsidR="00644CD5">
        <w:t>.</w:t>
      </w:r>
      <w:r>
        <w:t>u3) + 0</w:t>
      </w:r>
      <w:r w:rsidR="00644CD5">
        <w:t>.</w:t>
      </w:r>
      <w:r>
        <w:t>01*T(v23</w:t>
      </w:r>
      <w:r w:rsidR="00644CD5">
        <w:t>.</w:t>
      </w:r>
      <w:r>
        <w:t>u14) -0</w:t>
      </w:r>
      <w:r w:rsidR="00644CD5">
        <w:t>.</w:t>
      </w:r>
      <w:r>
        <w:t>00989*T(v14</w:t>
      </w:r>
      <w:r w:rsidR="00644CD5">
        <w:t>.</w:t>
      </w:r>
      <w:r>
        <w:t>u14) -0</w:t>
      </w:r>
      <w:r w:rsidR="00644CD5">
        <w:t>.</w:t>
      </w:r>
      <w:r>
        <w:t>0105*T(v14</w:t>
      </w:r>
      <w:r w:rsidR="00644CD5">
        <w:t>.</w:t>
      </w:r>
      <w:r>
        <w:t>u11) -0</w:t>
      </w:r>
      <w:r w:rsidR="00644CD5">
        <w:t>.</w:t>
      </w:r>
      <w:r>
        <w:t>00855*T(v3</w:t>
      </w:r>
      <w:r w:rsidR="00644CD5">
        <w:t>.</w:t>
      </w:r>
      <w:r>
        <w:t>u29) + 0</w:t>
      </w:r>
      <w:r w:rsidR="00644CD5">
        <w:t>.</w:t>
      </w:r>
      <w:r>
        <w:t>00889*T(v2</w:t>
      </w:r>
      <w:r w:rsidR="00644CD5">
        <w:t>.</w:t>
      </w:r>
      <w:r>
        <w:t>u15) + 0</w:t>
      </w:r>
      <w:r w:rsidR="00644CD5">
        <w:t>.</w:t>
      </w:r>
      <w:r>
        <w:t>00446*T(v37</w:t>
      </w:r>
      <w:r w:rsidR="00644CD5">
        <w:t>.</w:t>
      </w:r>
      <w:r>
        <w:t>u1) + 0</w:t>
      </w:r>
      <w:r w:rsidR="00644CD5">
        <w:t>.</w:t>
      </w:r>
      <w:r>
        <w:t>00555*T(v6</w:t>
      </w:r>
      <w:r w:rsidR="00644CD5">
        <w:t>.</w:t>
      </w:r>
      <w:r>
        <w:t>u21) + 0</w:t>
      </w:r>
      <w:r w:rsidR="00644CD5">
        <w:t>.</w:t>
      </w:r>
      <w:r>
        <w:t>00325*Lipophilicity -0</w:t>
      </w:r>
      <w:r w:rsidR="00644CD5">
        <w:t>.</w:t>
      </w:r>
      <w:r>
        <w:t>00419*T(v6</w:t>
      </w:r>
      <w:r w:rsidR="00644CD5">
        <w:t>.</w:t>
      </w:r>
      <w:r>
        <w:t>u12) -0</w:t>
      </w:r>
      <w:r w:rsidR="00644CD5">
        <w:t>.</w:t>
      </w:r>
      <w:r>
        <w:t>0032*T(v10</w:t>
      </w:r>
      <w:r w:rsidR="00644CD5">
        <w:t>.</w:t>
      </w:r>
      <w:r>
        <w:t>u33) -0</w:t>
      </w:r>
      <w:r w:rsidR="00644CD5">
        <w:t>.</w:t>
      </w:r>
      <w:r>
        <w:t>0034*T(v11</w:t>
      </w:r>
      <w:r w:rsidR="00644CD5">
        <w:t>.</w:t>
      </w:r>
      <w:r>
        <w:t>u19) + 0</w:t>
      </w:r>
      <w:r w:rsidR="00644CD5">
        <w:t>.</w:t>
      </w:r>
      <w:r>
        <w:t>000485*T(v31</w:t>
      </w:r>
      <w:r w:rsidR="00644CD5">
        <w:t>.</w:t>
      </w:r>
      <w:r>
        <w:t>u2) + 0</w:t>
      </w:r>
      <w:r w:rsidR="00644CD5">
        <w:t>.</w:t>
      </w:r>
      <w:r>
        <w:t>00033*T(v13</w:t>
      </w:r>
      <w:r w:rsidR="00644CD5">
        <w:t>.</w:t>
      </w:r>
      <w:r>
        <w:t>u23) + 6</w:t>
      </w:r>
      <w:r w:rsidR="00644CD5">
        <w:t>.</w:t>
      </w:r>
      <w:r>
        <w:t>89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782*T(v2</w:t>
      </w:r>
      <w:r w:rsidR="00644CD5">
        <w:t>.</w:t>
      </w:r>
      <w:r>
        <w:t>u4) + 0</w:t>
      </w:r>
      <w:r w:rsidR="00644CD5">
        <w:t>.</w:t>
      </w:r>
      <w:r>
        <w:t>244*T(v1</w:t>
      </w:r>
      <w:r w:rsidR="00644CD5">
        <w:t>.</w:t>
      </w:r>
      <w:r>
        <w:t>u8) + 38</w:t>
      </w:r>
      <w:r w:rsidR="00644CD5">
        <w:t>.</w:t>
      </w:r>
      <w:r>
        <w:t>4*Volume + 1</w:t>
      </w:r>
      <w:r w:rsidR="00644CD5">
        <w:t>.</w:t>
      </w:r>
      <w:r>
        <w:t>22*T(v19</w:t>
      </w:r>
      <w:r w:rsidR="00644CD5">
        <w:t>.</w:t>
      </w:r>
      <w:r>
        <w:t>u14) -1</w:t>
      </w:r>
      <w:r w:rsidR="00644CD5">
        <w:t>.</w:t>
      </w:r>
      <w:r>
        <w:t>69*T(v12</w:t>
      </w:r>
      <w:r w:rsidR="00644CD5">
        <w:t>.</w:t>
      </w:r>
      <w:r>
        <w:t>u8) -0</w:t>
      </w:r>
      <w:r w:rsidR="00644CD5">
        <w:t>.</w:t>
      </w:r>
      <w:r>
        <w:t>113*T(v9</w:t>
      </w:r>
      <w:r w:rsidR="00644CD5">
        <w:t>.</w:t>
      </w:r>
      <w:r>
        <w:t>u5) -0</w:t>
      </w:r>
      <w:r w:rsidR="00644CD5">
        <w:t>.</w:t>
      </w:r>
      <w:r>
        <w:t>399*T(v6</w:t>
      </w:r>
      <w:r w:rsidR="00644CD5">
        <w:t>.</w:t>
      </w:r>
      <w:r>
        <w:t>u3) -0</w:t>
      </w:r>
      <w:r w:rsidR="00644CD5">
        <w:t>.</w:t>
      </w:r>
      <w:r>
        <w:t>788*T(v15) -42</w:t>
      </w:r>
      <w:r w:rsidR="00644CD5">
        <w:t>.</w:t>
      </w:r>
      <w:r>
        <w:t>5*Volume^2 + 1</w:t>
      </w:r>
      <w:r w:rsidR="00644CD5">
        <w:t>.</w:t>
      </w:r>
      <w:r>
        <w:t>88*T(v22</w:t>
      </w:r>
      <w:r w:rsidR="00644CD5">
        <w:t>.</w:t>
      </w:r>
      <w:r>
        <w:t>u6) -2</w:t>
      </w:r>
      <w:r w:rsidR="00644CD5">
        <w:t>.</w:t>
      </w:r>
      <w:r>
        <w:t>7*T(v3) + 0</w:t>
      </w:r>
      <w:r w:rsidR="00644CD5">
        <w:t>.</w:t>
      </w:r>
      <w:r>
        <w:t>643*T(v10</w:t>
      </w:r>
      <w:r w:rsidR="00644CD5">
        <w:t>.</w:t>
      </w:r>
      <w:r>
        <w:t>u21) + 0</w:t>
      </w:r>
      <w:r w:rsidR="00644CD5">
        <w:t>.</w:t>
      </w:r>
      <w:r>
        <w:t>993*T(v4</w:t>
      </w:r>
      <w:r w:rsidR="00644CD5">
        <w:t>.</w:t>
      </w:r>
      <w:r>
        <w:t>u8) + 0</w:t>
      </w:r>
      <w:r w:rsidR="00644CD5">
        <w:t>.</w:t>
      </w:r>
      <w:r>
        <w:t>824*T(v14</w:t>
      </w:r>
      <w:r w:rsidR="00644CD5">
        <w:t>.</w:t>
      </w:r>
      <w:r>
        <w:t>u9) -0</w:t>
      </w:r>
      <w:r w:rsidR="00644CD5">
        <w:t>.</w:t>
      </w:r>
      <w:r>
        <w:t>52*T(v15</w:t>
      </w:r>
      <w:r w:rsidR="00644CD5">
        <w:t>.</w:t>
      </w:r>
      <w:r>
        <w:t>u5) + 0</w:t>
      </w:r>
      <w:r w:rsidR="00644CD5">
        <w:t>.</w:t>
      </w:r>
      <w:r>
        <w:t>546*T(v17</w:t>
      </w:r>
      <w:r w:rsidR="00644CD5">
        <w:t>.</w:t>
      </w:r>
      <w:r>
        <w:t>u24) -2</w:t>
      </w:r>
      <w:r w:rsidR="00644CD5">
        <w:t>.</w:t>
      </w:r>
      <w:r>
        <w:t>16*T(v3</w:t>
      </w:r>
      <w:r w:rsidR="00644CD5">
        <w:t>.</w:t>
      </w:r>
      <w:r>
        <w:t>u2) + 0</w:t>
      </w:r>
      <w:r w:rsidR="00644CD5">
        <w:t>.</w:t>
      </w:r>
      <w:r>
        <w:t>633*T(v5</w:t>
      </w:r>
      <w:r w:rsidR="00644CD5">
        <w:t>.</w:t>
      </w:r>
      <w:r>
        <w:t>u21) + 0</w:t>
      </w:r>
      <w:r w:rsidR="00644CD5">
        <w:t>.</w:t>
      </w:r>
      <w:r>
        <w:t>745*T(v7</w:t>
      </w:r>
      <w:r w:rsidR="00644CD5">
        <w:t>.</w:t>
      </w:r>
      <w:r>
        <w:t>u28) + 0</w:t>
      </w:r>
      <w:r w:rsidR="00644CD5">
        <w:t>.</w:t>
      </w:r>
      <w:r>
        <w:t>467*T(v14</w:t>
      </w:r>
      <w:r w:rsidR="00644CD5">
        <w:t>.</w:t>
      </w:r>
      <w:r>
        <w:t>u8) + 0</w:t>
      </w:r>
      <w:r w:rsidR="00644CD5">
        <w:t>.</w:t>
      </w:r>
      <w:r>
        <w:t>345*T(v2</w:t>
      </w:r>
      <w:r w:rsidR="00644CD5">
        <w:t>.</w:t>
      </w:r>
      <w:r>
        <w:t>u41) -0</w:t>
      </w:r>
      <w:r w:rsidR="00644CD5">
        <w:t>.</w:t>
      </w:r>
      <w:r>
        <w:t>0421*T(v3</w:t>
      </w:r>
      <w:r w:rsidR="00644CD5">
        <w:t>.</w:t>
      </w:r>
      <w:r>
        <w:t>u34) + 0</w:t>
      </w:r>
      <w:r w:rsidR="00644CD5">
        <w:t>.</w:t>
      </w:r>
      <w:r>
        <w:t>602*T(v34</w:t>
      </w:r>
      <w:r w:rsidR="00644CD5">
        <w:t>.</w:t>
      </w:r>
      <w:r>
        <w:t>u5) -0</w:t>
      </w:r>
      <w:r w:rsidR="00644CD5">
        <w:t>.</w:t>
      </w:r>
      <w:r>
        <w:t>591*T(v12</w:t>
      </w:r>
      <w:r w:rsidR="00644CD5">
        <w:t>.</w:t>
      </w:r>
      <w:r>
        <w:t>u30) + 20</w:t>
      </w:r>
      <w:r w:rsidR="00644CD5">
        <w:t>.</w:t>
      </w:r>
      <w:r>
        <w:t>4*Volume^3 + 0</w:t>
      </w:r>
      <w:r w:rsidR="00644CD5">
        <w:t>.</w:t>
      </w:r>
      <w:r>
        <w:t>143*T(v19</w:t>
      </w:r>
      <w:r w:rsidR="00644CD5">
        <w:t>.</w:t>
      </w:r>
      <w:r>
        <w:t>u12) -0</w:t>
      </w:r>
      <w:r w:rsidR="00644CD5">
        <w:t>.</w:t>
      </w:r>
      <w:r>
        <w:t>709*T(v23</w:t>
      </w:r>
      <w:r w:rsidR="00644CD5">
        <w:t>.</w:t>
      </w:r>
      <w:r>
        <w:t>u13) -0</w:t>
      </w:r>
      <w:r w:rsidR="00644CD5">
        <w:t>.</w:t>
      </w:r>
      <w:r>
        <w:t>877*T(v4</w:t>
      </w:r>
      <w:r w:rsidR="00644CD5">
        <w:t>.</w:t>
      </w:r>
      <w:r>
        <w:t>u20) + 0</w:t>
      </w:r>
      <w:r w:rsidR="00644CD5">
        <w:t>.</w:t>
      </w:r>
      <w:r>
        <w:t>522*T(v26</w:t>
      </w:r>
      <w:r w:rsidR="00644CD5">
        <w:t>.</w:t>
      </w:r>
      <w:r>
        <w:t>u15) + 0</w:t>
      </w:r>
      <w:r w:rsidR="00644CD5">
        <w:t>.</w:t>
      </w:r>
      <w:r>
        <w:t>303*Length -1</w:t>
      </w:r>
      <w:r w:rsidR="00644CD5">
        <w:t>.</w:t>
      </w:r>
      <w:r>
        <w:t>15*T(v8</w:t>
      </w:r>
      <w:r w:rsidR="00644CD5">
        <w:t>.</w:t>
      </w:r>
      <w:r>
        <w:t>u7) + 0</w:t>
      </w:r>
      <w:r w:rsidR="00644CD5">
        <w:t>.</w:t>
      </w:r>
      <w:r>
        <w:t>608*T(v15</w:t>
      </w:r>
      <w:r w:rsidR="00644CD5">
        <w:t>.</w:t>
      </w:r>
      <w:r>
        <w:t>u18) + 0</w:t>
      </w:r>
      <w:r w:rsidR="00644CD5">
        <w:t>.</w:t>
      </w:r>
      <w:r>
        <w:t>393*T(v1</w:t>
      </w:r>
      <w:r w:rsidR="00644CD5">
        <w:t>.</w:t>
      </w:r>
      <w:r>
        <w:t>u34) + 0</w:t>
      </w:r>
      <w:r w:rsidR="00644CD5">
        <w:t>.</w:t>
      </w:r>
      <w:r>
        <w:t>194*T(v28</w:t>
      </w:r>
      <w:r w:rsidR="00644CD5">
        <w:t>.</w:t>
      </w:r>
      <w:r>
        <w:t>u15) -0</w:t>
      </w:r>
      <w:r w:rsidR="00644CD5">
        <w:t>.</w:t>
      </w:r>
      <w:r>
        <w:t>786*T(v16</w:t>
      </w:r>
      <w:r w:rsidR="00644CD5">
        <w:t>.</w:t>
      </w:r>
      <w:r>
        <w:t>u2) + 1</w:t>
      </w:r>
      <w:r w:rsidR="00644CD5">
        <w:t>.</w:t>
      </w:r>
      <w:r>
        <w:t>11*T(v21</w:t>
      </w:r>
      <w:r w:rsidR="00644CD5">
        <w:t>.</w:t>
      </w:r>
      <w:r>
        <w:t>u14) + 1</w:t>
      </w:r>
      <w:r w:rsidR="00644CD5">
        <w:t>.</w:t>
      </w:r>
      <w:r>
        <w:t>54*T(v4</w:t>
      </w:r>
      <w:r w:rsidR="00644CD5">
        <w:t>.</w:t>
      </w:r>
      <w:r>
        <w:t>u1) -0</w:t>
      </w:r>
      <w:r w:rsidR="00644CD5">
        <w:t>.</w:t>
      </w:r>
      <w:r>
        <w:t>772*T(v10</w:t>
      </w:r>
      <w:r w:rsidR="00644CD5">
        <w:t>.</w:t>
      </w:r>
      <w:r>
        <w:t>u24) + 0</w:t>
      </w:r>
      <w:r w:rsidR="00644CD5">
        <w:t>.</w:t>
      </w:r>
      <w:r>
        <w:t>989*T(v28</w:t>
      </w:r>
      <w:r w:rsidR="00644CD5">
        <w:t>.</w:t>
      </w:r>
      <w:r>
        <w:t>u6) + 0</w:t>
      </w:r>
      <w:r w:rsidR="00644CD5">
        <w:t>.</w:t>
      </w:r>
      <w:r>
        <w:t>892*T(v3</w:t>
      </w:r>
      <w:r w:rsidR="00644CD5">
        <w:t>.</w:t>
      </w:r>
      <w:r>
        <w:t>u22) -0</w:t>
      </w:r>
      <w:r w:rsidR="00644CD5">
        <w:t>.</w:t>
      </w:r>
      <w:r>
        <w:t>975*T(v14</w:t>
      </w:r>
      <w:r w:rsidR="00644CD5">
        <w:t>.</w:t>
      </w:r>
      <w:r>
        <w:t>u17) + 0</w:t>
      </w:r>
      <w:r w:rsidR="00644CD5">
        <w:t>.</w:t>
      </w:r>
      <w:r>
        <w:t>765*T(v15</w:t>
      </w:r>
      <w:r w:rsidR="00644CD5">
        <w:t>.</w:t>
      </w:r>
      <w:r>
        <w:t>u7) + 0</w:t>
      </w:r>
      <w:r w:rsidR="00644CD5">
        <w:t>.</w:t>
      </w:r>
      <w:r>
        <w:t>531*T(v8</w:t>
      </w:r>
      <w:r w:rsidR="00644CD5">
        <w:t>.</w:t>
      </w:r>
      <w:r>
        <w:t>u30) + 0</w:t>
      </w:r>
      <w:r w:rsidR="00644CD5">
        <w:t>.</w:t>
      </w:r>
      <w:r>
        <w:t>386*T(v19</w:t>
      </w:r>
      <w:r w:rsidR="00644CD5">
        <w:t>.</w:t>
      </w:r>
      <w:r>
        <w:t>u4) + 0</w:t>
      </w:r>
      <w:r w:rsidR="00644CD5">
        <w:t>.</w:t>
      </w:r>
      <w:r>
        <w:t>632*T(v22</w:t>
      </w:r>
      <w:r w:rsidR="00644CD5">
        <w:t>.</w:t>
      </w:r>
      <w:r>
        <w:t>u19) + 0</w:t>
      </w:r>
      <w:r w:rsidR="00644CD5">
        <w:t>.</w:t>
      </w:r>
      <w:r>
        <w:t>783*T(v6</w:t>
      </w:r>
      <w:r w:rsidR="00644CD5">
        <w:t>.</w:t>
      </w:r>
      <w:r>
        <w:t>u30) -0</w:t>
      </w:r>
      <w:r w:rsidR="00644CD5">
        <w:t>.</w:t>
      </w:r>
      <w:r>
        <w:t>469*T(v31</w:t>
      </w:r>
      <w:r w:rsidR="00644CD5">
        <w:t>.</w:t>
      </w:r>
      <w:r>
        <w:t>u3) + 0</w:t>
      </w:r>
      <w:r w:rsidR="00644CD5">
        <w:t>.</w:t>
      </w:r>
      <w:r>
        <w:t>69*T(v27</w:t>
      </w:r>
      <w:r w:rsidR="00644CD5">
        <w:t>.</w:t>
      </w:r>
      <w:r>
        <w:t>u14) -0</w:t>
      </w:r>
      <w:r w:rsidR="00644CD5">
        <w:t>.</w:t>
      </w:r>
      <w:r>
        <w:t>448*T(v6</w:t>
      </w:r>
      <w:r w:rsidR="00644CD5">
        <w:t>.</w:t>
      </w:r>
      <w:r>
        <w:t>u7) + 0</w:t>
      </w:r>
      <w:r w:rsidR="00644CD5">
        <w:t>.</w:t>
      </w:r>
      <w:r>
        <w:t>363*T(v15</w:t>
      </w:r>
      <w:r w:rsidR="00644CD5">
        <w:t>.</w:t>
      </w:r>
      <w:r>
        <w:t>u28) + 0</w:t>
      </w:r>
      <w:r w:rsidR="00644CD5">
        <w:t>.</w:t>
      </w:r>
      <w:r>
        <w:t>516*T(v33</w:t>
      </w:r>
      <w:r w:rsidR="00644CD5">
        <w:t>.</w:t>
      </w:r>
      <w:r>
        <w:t>u7) -0</w:t>
      </w:r>
      <w:r w:rsidR="00644CD5">
        <w:t>.</w:t>
      </w:r>
      <w:r>
        <w:t>332*T(v12</w:t>
      </w:r>
      <w:r w:rsidR="00644CD5">
        <w:t>.</w:t>
      </w:r>
      <w:r>
        <w:t>u1) + 0</w:t>
      </w:r>
      <w:r w:rsidR="00644CD5">
        <w:t>.</w:t>
      </w:r>
      <w:r>
        <w:t>364*T(v6</w:t>
      </w:r>
      <w:r w:rsidR="00644CD5">
        <w:t>.</w:t>
      </w:r>
      <w:r>
        <w:t>u31) + 0</w:t>
      </w:r>
      <w:r w:rsidR="00644CD5">
        <w:t>.</w:t>
      </w:r>
      <w:r>
        <w:t>863*T(v3</w:t>
      </w:r>
      <w:r w:rsidR="00644CD5">
        <w:t>.</w:t>
      </w:r>
      <w:r>
        <w:t>u21) -0</w:t>
      </w:r>
      <w:r w:rsidR="00644CD5">
        <w:t>.</w:t>
      </w:r>
      <w:r>
        <w:t>514*T(v15</w:t>
      </w:r>
      <w:r w:rsidR="00644CD5">
        <w:t>.</w:t>
      </w:r>
      <w:r>
        <w:t>u1) -0</w:t>
      </w:r>
      <w:r w:rsidR="00644CD5">
        <w:t>.</w:t>
      </w:r>
      <w:r>
        <w:t>153*T(v16</w:t>
      </w:r>
      <w:r w:rsidR="00644CD5">
        <w:t>.</w:t>
      </w:r>
      <w:r>
        <w:t>u4) -0</w:t>
      </w:r>
      <w:r w:rsidR="00644CD5">
        <w:t>.</w:t>
      </w:r>
      <w:r>
        <w:t>227*T(v9</w:t>
      </w:r>
      <w:r w:rsidR="00644CD5">
        <w:t>.</w:t>
      </w:r>
      <w:r>
        <w:t>u33) -0</w:t>
      </w:r>
      <w:r w:rsidR="00644CD5">
        <w:t>.</w:t>
      </w:r>
      <w:r>
        <w:t>855*T(v11</w:t>
      </w:r>
      <w:r w:rsidR="00644CD5">
        <w:t>.</w:t>
      </w:r>
      <w:r>
        <w:t>u32) -0</w:t>
      </w:r>
      <w:r w:rsidR="00644CD5">
        <w:t>.</w:t>
      </w:r>
      <w:r>
        <w:t>622*T(v18</w:t>
      </w:r>
      <w:r w:rsidR="00644CD5">
        <w:t>.</w:t>
      </w:r>
      <w:r>
        <w:t>u7) + 0</w:t>
      </w:r>
      <w:r w:rsidR="00644CD5">
        <w:t>.</w:t>
      </w:r>
      <w:r>
        <w:t>423*T(v29</w:t>
      </w:r>
      <w:r w:rsidR="00644CD5">
        <w:t>.</w:t>
      </w:r>
      <w:r>
        <w:t>u9) + 0</w:t>
      </w:r>
      <w:r w:rsidR="00644CD5">
        <w:t>.</w:t>
      </w:r>
      <w:r>
        <w:t>346*T(v38) -0</w:t>
      </w:r>
      <w:r w:rsidR="00644CD5">
        <w:t>.</w:t>
      </w:r>
      <w:r>
        <w:t>828*T(v15</w:t>
      </w:r>
      <w:r w:rsidR="00644CD5">
        <w:t>.</w:t>
      </w:r>
      <w:r>
        <w:t>u10) -0</w:t>
      </w:r>
      <w:r w:rsidR="00644CD5">
        <w:t>.</w:t>
      </w:r>
      <w:r>
        <w:t>692*T(v33</w:t>
      </w:r>
      <w:r w:rsidR="00644CD5">
        <w:t>.</w:t>
      </w:r>
      <w:r>
        <w:t>u2) -0</w:t>
      </w:r>
      <w:r w:rsidR="00644CD5">
        <w:t>.</w:t>
      </w:r>
      <w:r>
        <w:t>876*T(v30</w:t>
      </w:r>
      <w:r w:rsidR="00644CD5">
        <w:t>.</w:t>
      </w:r>
      <w:r>
        <w:t>u6) + 0</w:t>
      </w:r>
      <w:r w:rsidR="00644CD5">
        <w:t>.</w:t>
      </w:r>
      <w:r>
        <w:t>506*T(v11) -0</w:t>
      </w:r>
      <w:r w:rsidR="00644CD5">
        <w:t>.</w:t>
      </w:r>
      <w:r>
        <w:t>44*T(v28</w:t>
      </w:r>
      <w:r w:rsidR="00644CD5">
        <w:t>.</w:t>
      </w:r>
      <w:r>
        <w:t>u14) + 0</w:t>
      </w:r>
      <w:r w:rsidR="00644CD5">
        <w:t>.</w:t>
      </w:r>
      <w:r>
        <w:t>699*T(v3</w:t>
      </w:r>
      <w:r w:rsidR="00644CD5">
        <w:t>.</w:t>
      </w:r>
      <w:r>
        <w:t>u24) + 0</w:t>
      </w:r>
      <w:r w:rsidR="00644CD5">
        <w:t>.</w:t>
      </w:r>
      <w:r>
        <w:t>874*T(v9</w:t>
      </w:r>
      <w:r w:rsidR="00644CD5">
        <w:t>.</w:t>
      </w:r>
      <w:r>
        <w:t>u13) -0</w:t>
      </w:r>
      <w:r w:rsidR="00644CD5">
        <w:t>.</w:t>
      </w:r>
      <w:r>
        <w:t>451*T(v25</w:t>
      </w:r>
      <w:r w:rsidR="00644CD5">
        <w:t>.</w:t>
      </w:r>
      <w:r>
        <w:t>u18) -0</w:t>
      </w:r>
      <w:r w:rsidR="00644CD5">
        <w:t>.</w:t>
      </w:r>
      <w:r>
        <w:t>979*T(v4</w:t>
      </w:r>
      <w:r w:rsidR="00644CD5">
        <w:t>.</w:t>
      </w:r>
      <w:r>
        <w:t>u2) + 1</w:t>
      </w:r>
      <w:r w:rsidR="00644CD5">
        <w:t>.</w:t>
      </w:r>
      <w:r>
        <w:t>23*T(v4</w:t>
      </w:r>
      <w:r w:rsidR="00644CD5">
        <w:t>.</w:t>
      </w:r>
      <w:r>
        <w:t>u6) + 0</w:t>
      </w:r>
      <w:r w:rsidR="00644CD5">
        <w:t>.</w:t>
      </w:r>
      <w:r>
        <w:t>348*T(v25</w:t>
      </w:r>
      <w:r w:rsidR="00644CD5">
        <w:t>.</w:t>
      </w:r>
      <w:r>
        <w:t>u5) -0</w:t>
      </w:r>
      <w:r w:rsidR="00644CD5">
        <w:t>.</w:t>
      </w:r>
      <w:r>
        <w:t>764*T(v14</w:t>
      </w:r>
      <w:r w:rsidR="00644CD5">
        <w:t>.</w:t>
      </w:r>
      <w:r>
        <w:t>u28) + 0</w:t>
      </w:r>
      <w:r w:rsidR="00644CD5">
        <w:t>.</w:t>
      </w:r>
      <w:r>
        <w:t>746*T(v15</w:t>
      </w:r>
      <w:r w:rsidR="00644CD5">
        <w:t>.</w:t>
      </w:r>
      <w:r>
        <w:t>u15) -0</w:t>
      </w:r>
      <w:r w:rsidR="00644CD5">
        <w:t>.</w:t>
      </w:r>
      <w:r>
        <w:t>695*T(v10</w:t>
      </w:r>
      <w:r w:rsidR="00644CD5">
        <w:t>.</w:t>
      </w:r>
      <w:r>
        <w:t>u8) -0</w:t>
      </w:r>
      <w:r w:rsidR="00644CD5">
        <w:t>.</w:t>
      </w:r>
      <w:r>
        <w:t>867*T(v24</w:t>
      </w:r>
      <w:r w:rsidR="00644CD5">
        <w:t>.</w:t>
      </w:r>
      <w:r>
        <w:t>u8) + 0</w:t>
      </w:r>
      <w:r w:rsidR="00644CD5">
        <w:t>.</w:t>
      </w:r>
      <w:r>
        <w:t>63*T(v21</w:t>
      </w:r>
      <w:r w:rsidR="00644CD5">
        <w:t>.</w:t>
      </w:r>
      <w:r>
        <w:t>u13) + 0</w:t>
      </w:r>
      <w:r w:rsidR="00644CD5">
        <w:t>.</w:t>
      </w:r>
      <w:r>
        <w:t>208*T(v27</w:t>
      </w:r>
      <w:r w:rsidR="00644CD5">
        <w:t>.</w:t>
      </w:r>
      <w:r>
        <w:t>u13) -0</w:t>
      </w:r>
      <w:r w:rsidR="00644CD5">
        <w:t>.</w:t>
      </w:r>
      <w:r>
        <w:t>31*T(v1</w:t>
      </w:r>
      <w:r w:rsidR="00644CD5">
        <w:t>.</w:t>
      </w:r>
      <w:r>
        <w:t>u31) -0</w:t>
      </w:r>
      <w:r w:rsidR="00644CD5">
        <w:t>.</w:t>
      </w:r>
      <w:r>
        <w:t>452*T(u32) + 0</w:t>
      </w:r>
      <w:r w:rsidR="00644CD5">
        <w:t>.</w:t>
      </w:r>
      <w:r>
        <w:t>489*T(u22) -0</w:t>
      </w:r>
      <w:r w:rsidR="00644CD5">
        <w:t>.</w:t>
      </w:r>
      <w:r>
        <w:t>685*T(v14</w:t>
      </w:r>
      <w:r w:rsidR="00644CD5">
        <w:t>.</w:t>
      </w:r>
      <w:r>
        <w:t>u26) + 0</w:t>
      </w:r>
      <w:r w:rsidR="00644CD5">
        <w:t>.</w:t>
      </w:r>
      <w:r>
        <w:t>348*T(v12</w:t>
      </w:r>
      <w:r w:rsidR="00644CD5">
        <w:t>.</w:t>
      </w:r>
      <w:r>
        <w:t>u20) + 0</w:t>
      </w:r>
      <w:r w:rsidR="00644CD5">
        <w:t>.</w:t>
      </w:r>
      <w:r>
        <w:t>526*T(v20</w:t>
      </w:r>
      <w:r w:rsidR="00644CD5">
        <w:t>.</w:t>
      </w:r>
      <w:r>
        <w:t>u16) + 0</w:t>
      </w:r>
      <w:r w:rsidR="00644CD5">
        <w:t>.</w:t>
      </w:r>
      <w:r>
        <w:t>663*T(v10</w:t>
      </w:r>
      <w:r w:rsidR="00644CD5">
        <w:t>.</w:t>
      </w:r>
      <w:r>
        <w:t>u26) + 0</w:t>
      </w:r>
      <w:r w:rsidR="00644CD5">
        <w:t>.</w:t>
      </w:r>
      <w:r>
        <w:t>405*T(v24</w:t>
      </w:r>
      <w:r w:rsidR="00644CD5">
        <w:t>.</w:t>
      </w:r>
      <w:r>
        <w:t>u3) -0</w:t>
      </w:r>
      <w:r w:rsidR="00644CD5">
        <w:t>.</w:t>
      </w:r>
      <w:r>
        <w:t>417*T(v30) -0</w:t>
      </w:r>
      <w:r w:rsidR="00644CD5">
        <w:t>.</w:t>
      </w:r>
      <w:r>
        <w:t>765*T(v19</w:t>
      </w:r>
      <w:r w:rsidR="00644CD5">
        <w:t>.</w:t>
      </w:r>
      <w:r>
        <w:t>u15) -0</w:t>
      </w:r>
      <w:r w:rsidR="00644CD5">
        <w:t>.</w:t>
      </w:r>
      <w:r>
        <w:t>423*T(v31</w:t>
      </w:r>
      <w:r w:rsidR="00644CD5">
        <w:t>.</w:t>
      </w:r>
      <w:r>
        <w:t>u9) + 0</w:t>
      </w:r>
      <w:r w:rsidR="00644CD5">
        <w:t>.</w:t>
      </w:r>
      <w:r>
        <w:t>409*T(v2</w:t>
      </w:r>
      <w:r w:rsidR="00644CD5">
        <w:t>.</w:t>
      </w:r>
      <w:r>
        <w:t>u15) + 0</w:t>
      </w:r>
      <w:r w:rsidR="00644CD5">
        <w:t>.</w:t>
      </w:r>
      <w:r>
        <w:t>482*T(v11</w:t>
      </w:r>
      <w:r w:rsidR="00644CD5">
        <w:t>.</w:t>
      </w:r>
      <w:r>
        <w:t>u27) + 0</w:t>
      </w:r>
      <w:r w:rsidR="00644CD5">
        <w:t>.</w:t>
      </w:r>
      <w:r>
        <w:t>429*T(v23) + 0</w:t>
      </w:r>
      <w:r w:rsidR="00644CD5">
        <w:t>.</w:t>
      </w:r>
      <w:r>
        <w:t>577*T(v7</w:t>
      </w:r>
      <w:r w:rsidR="00644CD5">
        <w:t>.</w:t>
      </w:r>
      <w:r>
        <w:t>u22) + 0</w:t>
      </w:r>
      <w:r w:rsidR="00644CD5">
        <w:t>.</w:t>
      </w:r>
      <w:r>
        <w:t>544*T(v16</w:t>
      </w:r>
      <w:r w:rsidR="00644CD5">
        <w:t>.</w:t>
      </w:r>
      <w:r>
        <w:t>u22) + 0</w:t>
      </w:r>
      <w:r w:rsidR="00644CD5">
        <w:t>.</w:t>
      </w:r>
      <w:r>
        <w:t>838*T(v16</w:t>
      </w:r>
      <w:r w:rsidR="00644CD5">
        <w:t>.</w:t>
      </w:r>
      <w:r>
        <w:t>u1) + 0</w:t>
      </w:r>
      <w:r w:rsidR="00644CD5">
        <w:t>.</w:t>
      </w:r>
      <w:r>
        <w:t>488*T(v17) + 0</w:t>
      </w:r>
      <w:r w:rsidR="00644CD5">
        <w:t>.</w:t>
      </w:r>
      <w:r>
        <w:t>26*T(v6</w:t>
      </w:r>
      <w:r w:rsidR="00644CD5">
        <w:t>.</w:t>
      </w:r>
      <w:r>
        <w:t>u11) -0</w:t>
      </w:r>
      <w:r w:rsidR="00644CD5">
        <w:t>.</w:t>
      </w:r>
      <w:r>
        <w:t>558*T(v11</w:t>
      </w:r>
      <w:r w:rsidR="00644CD5">
        <w:t>.</w:t>
      </w:r>
      <w:r>
        <w:t>u11) -0</w:t>
      </w:r>
      <w:r w:rsidR="00644CD5">
        <w:t>.</w:t>
      </w:r>
      <w:r>
        <w:t>329*T(u36) -0</w:t>
      </w:r>
      <w:r w:rsidR="00644CD5">
        <w:t>.</w:t>
      </w:r>
      <w:r>
        <w:t>34*T(v23</w:t>
      </w:r>
      <w:r w:rsidR="00644CD5">
        <w:t>.</w:t>
      </w:r>
      <w:r>
        <w:t>u8) -0</w:t>
      </w:r>
      <w:r w:rsidR="00644CD5">
        <w:t>.</w:t>
      </w:r>
      <w:r>
        <w:t>333*T(v2</w:t>
      </w:r>
      <w:r w:rsidR="00644CD5">
        <w:t>.</w:t>
      </w:r>
      <w:r>
        <w:t>u30) -0</w:t>
      </w:r>
      <w:r w:rsidR="00644CD5">
        <w:t>.</w:t>
      </w:r>
      <w:r>
        <w:t>745*T(v7</w:t>
      </w:r>
      <w:r w:rsidR="00644CD5">
        <w:t>.</w:t>
      </w:r>
      <w:r>
        <w:t>u31) + 0</w:t>
      </w:r>
      <w:r w:rsidR="00644CD5">
        <w:t>.</w:t>
      </w:r>
      <w:r>
        <w:t>552*T(v20</w:t>
      </w:r>
      <w:r w:rsidR="00644CD5">
        <w:t>.</w:t>
      </w:r>
      <w:r>
        <w:t>u17) + 0</w:t>
      </w:r>
      <w:r w:rsidR="00644CD5">
        <w:t>.</w:t>
      </w:r>
      <w:r>
        <w:t>55*T(v7</w:t>
      </w:r>
      <w:r w:rsidR="00644CD5">
        <w:t>.</w:t>
      </w:r>
      <w:r>
        <w:t>u32) + 0</w:t>
      </w:r>
      <w:r w:rsidR="00644CD5">
        <w:t>.</w:t>
      </w:r>
      <w:r>
        <w:t>592*T(v2</w:t>
      </w:r>
      <w:r w:rsidR="00644CD5">
        <w:t>.</w:t>
      </w:r>
      <w:r>
        <w:t>u16) -0</w:t>
      </w:r>
      <w:r w:rsidR="00644CD5">
        <w:t>.</w:t>
      </w:r>
      <w:r>
        <w:t>635*T(v8</w:t>
      </w:r>
      <w:r w:rsidR="00644CD5">
        <w:t>.</w:t>
      </w:r>
      <w:r>
        <w:t>u22) -1</w:t>
      </w:r>
      <w:r w:rsidR="00644CD5">
        <w:t>.</w:t>
      </w:r>
      <w:r>
        <w:t>25*T(v3</w:t>
      </w:r>
      <w:r w:rsidR="00644CD5">
        <w:t>.</w:t>
      </w:r>
      <w:r>
        <w:t>u1) -0</w:t>
      </w:r>
      <w:r w:rsidR="00644CD5">
        <w:t>.</w:t>
      </w:r>
      <w:r>
        <w:t>351*T(v29) -0</w:t>
      </w:r>
      <w:r w:rsidR="00644CD5">
        <w:t>.</w:t>
      </w:r>
      <w:r>
        <w:t>385*T(v5</w:t>
      </w:r>
      <w:r w:rsidR="00644CD5">
        <w:t>.</w:t>
      </w:r>
      <w:r>
        <w:t>u16) -0</w:t>
      </w:r>
      <w:r w:rsidR="00644CD5">
        <w:t>.</w:t>
      </w:r>
      <w:r>
        <w:t>247*T(v14</w:t>
      </w:r>
      <w:r w:rsidR="00644CD5">
        <w:t>.</w:t>
      </w:r>
      <w:r>
        <w:t>u12) + 0</w:t>
      </w:r>
      <w:r w:rsidR="00644CD5">
        <w:t>.</w:t>
      </w:r>
      <w:r>
        <w:t>296*T(u24) + 0</w:t>
      </w:r>
      <w:r w:rsidR="00644CD5">
        <w:t>.</w:t>
      </w:r>
      <w:r>
        <w:t>272*T(v6</w:t>
      </w:r>
      <w:r w:rsidR="00644CD5">
        <w:t>.</w:t>
      </w:r>
      <w:r>
        <w:t>u33) + 0</w:t>
      </w:r>
      <w:r w:rsidR="00644CD5">
        <w:t>.</w:t>
      </w:r>
      <w:r>
        <w:t>65*T(v9) + 0</w:t>
      </w:r>
      <w:r w:rsidR="00644CD5">
        <w:t>.</w:t>
      </w:r>
      <w:r>
        <w:t>357*T(v7</w:t>
      </w:r>
      <w:r w:rsidR="00644CD5">
        <w:t>.</w:t>
      </w:r>
      <w:r>
        <w:t>u25) -0</w:t>
      </w:r>
      <w:r w:rsidR="00644CD5">
        <w:t>.</w:t>
      </w:r>
      <w:r>
        <w:t>532*T(v18</w:t>
      </w:r>
      <w:r w:rsidR="00644CD5">
        <w:t>.</w:t>
      </w:r>
      <w:r>
        <w:t>u20) + 0</w:t>
      </w:r>
      <w:r w:rsidR="00644CD5">
        <w:t>.</w:t>
      </w:r>
      <w:r>
        <w:t>145*T(v21</w:t>
      </w:r>
      <w:r w:rsidR="00644CD5">
        <w:t>.</w:t>
      </w:r>
      <w:r>
        <w:t>u6) -0</w:t>
      </w:r>
      <w:r w:rsidR="00644CD5">
        <w:t>.</w:t>
      </w:r>
      <w:r>
        <w:t>48*T(v1</w:t>
      </w:r>
      <w:r w:rsidR="00644CD5">
        <w:t>.</w:t>
      </w:r>
      <w:r>
        <w:t>u37) + 0</w:t>
      </w:r>
      <w:r w:rsidR="00644CD5">
        <w:t>.</w:t>
      </w:r>
      <w:r>
        <w:t>464*T(v38</w:t>
      </w:r>
      <w:r w:rsidR="00644CD5">
        <w:t>.</w:t>
      </w:r>
      <w:r>
        <w:t>u1) -0</w:t>
      </w:r>
      <w:r w:rsidR="00644CD5">
        <w:t>.</w:t>
      </w:r>
      <w:r>
        <w:t>33*T(u25) + 0</w:t>
      </w:r>
      <w:r w:rsidR="00644CD5">
        <w:t>.</w:t>
      </w:r>
      <w:r>
        <w:t>608*T(v9</w:t>
      </w:r>
      <w:r w:rsidR="00644CD5">
        <w:t>.</w:t>
      </w:r>
      <w:r>
        <w:t>u2) + 0</w:t>
      </w:r>
      <w:r w:rsidR="00644CD5">
        <w:t>.</w:t>
      </w:r>
      <w:r>
        <w:t>487*T(v12</w:t>
      </w:r>
      <w:r w:rsidR="00644CD5">
        <w:t>.</w:t>
      </w:r>
      <w:r>
        <w:t>u15) -0</w:t>
      </w:r>
      <w:r w:rsidR="00644CD5">
        <w:t>.</w:t>
      </w:r>
      <w:r>
        <w:t>355*T(v15</w:t>
      </w:r>
      <w:r w:rsidR="00644CD5">
        <w:t>.</w:t>
      </w:r>
      <w:r>
        <w:t>u22) + 0</w:t>
      </w:r>
      <w:r w:rsidR="00644CD5">
        <w:t>.</w:t>
      </w:r>
      <w:r>
        <w:t>363*T(v8</w:t>
      </w:r>
      <w:r w:rsidR="00644CD5">
        <w:t>.</w:t>
      </w:r>
      <w:r>
        <w:t>u27) + 0</w:t>
      </w:r>
      <w:r w:rsidR="00644CD5">
        <w:t>.</w:t>
      </w:r>
      <w:r>
        <w:t>249*T(v28</w:t>
      </w:r>
      <w:r w:rsidR="00644CD5">
        <w:t>.</w:t>
      </w:r>
      <w:r>
        <w:t>u7) -0</w:t>
      </w:r>
      <w:r w:rsidR="00644CD5">
        <w:t>.</w:t>
      </w:r>
      <w:r>
        <w:t>405*T(v6</w:t>
      </w:r>
      <w:r w:rsidR="00644CD5">
        <w:t>.</w:t>
      </w:r>
      <w:r>
        <w:t>u24) + 0</w:t>
      </w:r>
      <w:r w:rsidR="00644CD5">
        <w:t>.</w:t>
      </w:r>
      <w:r>
        <w:t>569*T(v4</w:t>
      </w:r>
      <w:r w:rsidR="00644CD5">
        <w:t>.</w:t>
      </w:r>
      <w:r>
        <w:t>u7) -0</w:t>
      </w:r>
      <w:r w:rsidR="00644CD5">
        <w:t>.</w:t>
      </w:r>
      <w:r>
        <w:t>736*T(v25</w:t>
      </w:r>
      <w:r w:rsidR="00644CD5">
        <w:t>.</w:t>
      </w:r>
      <w:r>
        <w:t>u4) + 0</w:t>
      </w:r>
      <w:r w:rsidR="00644CD5">
        <w:t>.</w:t>
      </w:r>
      <w:r>
        <w:t>232*T(v33</w:t>
      </w:r>
      <w:r w:rsidR="00644CD5">
        <w:t>.</w:t>
      </w:r>
      <w:r>
        <w:t>u3) -0</w:t>
      </w:r>
      <w:r w:rsidR="00644CD5">
        <w:t>.</w:t>
      </w:r>
      <w:r>
        <w:t>446*T(v4</w:t>
      </w:r>
      <w:r w:rsidR="00644CD5">
        <w:t>.</w:t>
      </w:r>
      <w:r>
        <w:t>u13) -0</w:t>
      </w:r>
      <w:r w:rsidR="00644CD5">
        <w:t>.</w:t>
      </w:r>
      <w:r>
        <w:t>714*T(v7</w:t>
      </w:r>
      <w:r w:rsidR="00644CD5">
        <w:t>.</w:t>
      </w:r>
      <w:r>
        <w:t>u10) + 0</w:t>
      </w:r>
      <w:r w:rsidR="00644CD5">
        <w:t>.</w:t>
      </w:r>
      <w:r>
        <w:t>486*T(v26</w:t>
      </w:r>
      <w:r w:rsidR="00644CD5">
        <w:t>.</w:t>
      </w:r>
      <w:r>
        <w:t>u2) -0</w:t>
      </w:r>
      <w:r w:rsidR="00644CD5">
        <w:t>.</w:t>
      </w:r>
      <w:r>
        <w:t>757*T(v2</w:t>
      </w:r>
      <w:r w:rsidR="00644CD5">
        <w:t>.</w:t>
      </w:r>
      <w:r>
        <w:t>u3) -0</w:t>
      </w:r>
      <w:r w:rsidR="00644CD5">
        <w:t>.</w:t>
      </w:r>
      <w:r>
        <w:t>503*T(v4</w:t>
      </w:r>
      <w:r w:rsidR="00644CD5">
        <w:t>.</w:t>
      </w:r>
      <w:r>
        <w:t>u22) + 0</w:t>
      </w:r>
      <w:r w:rsidR="00644CD5">
        <w:t>.</w:t>
      </w:r>
      <w:r>
        <w:t>517*T(v8</w:t>
      </w:r>
      <w:r w:rsidR="00644CD5">
        <w:t>.</w:t>
      </w:r>
      <w:r>
        <w:t>u4) + 0</w:t>
      </w:r>
      <w:r w:rsidR="00644CD5">
        <w:t>.</w:t>
      </w:r>
      <w:r>
        <w:t>365*T(v15</w:t>
      </w:r>
      <w:r w:rsidR="00644CD5">
        <w:t>.</w:t>
      </w:r>
      <w:r>
        <w:t>u19) -0</w:t>
      </w:r>
      <w:r w:rsidR="00644CD5">
        <w:t>.</w:t>
      </w:r>
      <w:r>
        <w:t>414*T(v29</w:t>
      </w:r>
      <w:r w:rsidR="00644CD5">
        <w:t>.</w:t>
      </w:r>
      <w:r>
        <w:t>u6) + 0</w:t>
      </w:r>
      <w:r w:rsidR="00644CD5">
        <w:t>.</w:t>
      </w:r>
      <w:r>
        <w:t>25*T(v11</w:t>
      </w:r>
      <w:r w:rsidR="00644CD5">
        <w:t>.</w:t>
      </w:r>
      <w:r>
        <w:t>u13) + 0</w:t>
      </w:r>
      <w:r w:rsidR="00644CD5">
        <w:t>.</w:t>
      </w:r>
      <w:r>
        <w:t>415*T(v10</w:t>
      </w:r>
      <w:r w:rsidR="00644CD5">
        <w:t>.</w:t>
      </w:r>
      <w:r>
        <w:t>u29) -0</w:t>
      </w:r>
      <w:r w:rsidR="00644CD5">
        <w:t>.</w:t>
      </w:r>
      <w:r>
        <w:t>433*T(v5) -0</w:t>
      </w:r>
      <w:r w:rsidR="00644CD5">
        <w:t>.</w:t>
      </w:r>
      <w:r>
        <w:t>176*T(v30</w:t>
      </w:r>
      <w:r w:rsidR="00644CD5">
        <w:t>.</w:t>
      </w:r>
      <w:r>
        <w:t>u9) -0</w:t>
      </w:r>
      <w:r w:rsidR="00644CD5">
        <w:t>.</w:t>
      </w:r>
      <w:r>
        <w:t>477*T(v16</w:t>
      </w:r>
      <w:r w:rsidR="00644CD5">
        <w:t>.</w:t>
      </w:r>
      <w:r>
        <w:t>u15) + 0</w:t>
      </w:r>
      <w:r w:rsidR="00644CD5">
        <w:t>.</w:t>
      </w:r>
      <w:r>
        <w:t>344*T(v24</w:t>
      </w:r>
      <w:r w:rsidR="00644CD5">
        <w:t>.</w:t>
      </w:r>
      <w:r>
        <w:t>u16) -0</w:t>
      </w:r>
      <w:r w:rsidR="00644CD5">
        <w:t>.</w:t>
      </w:r>
      <w:r>
        <w:t>403*T(v2</w:t>
      </w:r>
      <w:r w:rsidR="00644CD5">
        <w:t>.</w:t>
      </w:r>
      <w:r>
        <w:t>u21) -0</w:t>
      </w:r>
      <w:r w:rsidR="00644CD5">
        <w:t>.</w:t>
      </w:r>
      <w:r>
        <w:t>477*T(v13</w:t>
      </w:r>
      <w:r w:rsidR="00644CD5">
        <w:t>.</w:t>
      </w:r>
      <w:r>
        <w:t>u9) -0</w:t>
      </w:r>
      <w:r w:rsidR="00644CD5">
        <w:t>.</w:t>
      </w:r>
      <w:r>
        <w:t>433*T(v35</w:t>
      </w:r>
      <w:r w:rsidR="00644CD5">
        <w:t>.</w:t>
      </w:r>
      <w:r>
        <w:t>u2) -0</w:t>
      </w:r>
      <w:r w:rsidR="00644CD5">
        <w:t>.</w:t>
      </w:r>
      <w:r>
        <w:t>42*T(v22</w:t>
      </w:r>
      <w:r w:rsidR="00644CD5">
        <w:t>.</w:t>
      </w:r>
      <w:r>
        <w:t>u20) + 0</w:t>
      </w:r>
      <w:r w:rsidR="00644CD5">
        <w:t>.</w:t>
      </w:r>
      <w:r>
        <w:t>354*T(v1</w:t>
      </w:r>
      <w:r w:rsidR="00644CD5">
        <w:t>.</w:t>
      </w:r>
      <w:r>
        <w:t>u15) -0</w:t>
      </w:r>
      <w:r w:rsidR="00644CD5">
        <w:t>.</w:t>
      </w:r>
      <w:r>
        <w:t>493*T(v8</w:t>
      </w:r>
      <w:r w:rsidR="00644CD5">
        <w:t>.</w:t>
      </w:r>
      <w:r>
        <w:t>u15) + 0</w:t>
      </w:r>
      <w:r w:rsidR="00644CD5">
        <w:t>.</w:t>
      </w:r>
      <w:r>
        <w:t>479*T(v28</w:t>
      </w:r>
      <w:r w:rsidR="00644CD5">
        <w:t>.</w:t>
      </w:r>
      <w:r>
        <w:t>u2) -0</w:t>
      </w:r>
      <w:r w:rsidR="00644CD5">
        <w:t>.</w:t>
      </w:r>
      <w:r>
        <w:t>347*T(v2</w:t>
      </w:r>
      <w:r w:rsidR="00644CD5">
        <w:t>.</w:t>
      </w:r>
      <w:r>
        <w:t>u33) -0</w:t>
      </w:r>
      <w:r w:rsidR="00644CD5">
        <w:t>.</w:t>
      </w:r>
      <w:r>
        <w:t>295*T(v25</w:t>
      </w:r>
      <w:r w:rsidR="00644CD5">
        <w:t>.</w:t>
      </w:r>
      <w:r>
        <w:t>u3) -0</w:t>
      </w:r>
      <w:r w:rsidR="00644CD5">
        <w:t>.</w:t>
      </w:r>
      <w:r>
        <w:t>312*T(v20</w:t>
      </w:r>
      <w:r w:rsidR="00644CD5">
        <w:t>.</w:t>
      </w:r>
      <w:r>
        <w:t>u11) + 0</w:t>
      </w:r>
      <w:r w:rsidR="00644CD5">
        <w:t>.</w:t>
      </w:r>
      <w:r>
        <w:t>235*T(v18</w:t>
      </w:r>
      <w:r w:rsidR="00644CD5">
        <w:t>.</w:t>
      </w:r>
      <w:r>
        <w:t>u4) -0</w:t>
      </w:r>
      <w:r w:rsidR="00644CD5">
        <w:t>.</w:t>
      </w:r>
      <w:r>
        <w:t>325*T(v27</w:t>
      </w:r>
      <w:r w:rsidR="00644CD5">
        <w:t>.</w:t>
      </w:r>
      <w:r>
        <w:t>u3) + 0</w:t>
      </w:r>
      <w:r w:rsidR="00644CD5">
        <w:t>.</w:t>
      </w:r>
      <w:r>
        <w:t>364*T(v5</w:t>
      </w:r>
      <w:r w:rsidR="00644CD5">
        <w:t>.</w:t>
      </w:r>
      <w:r>
        <w:t>u26) -0</w:t>
      </w:r>
      <w:r w:rsidR="00644CD5">
        <w:t>.</w:t>
      </w:r>
      <w:r>
        <w:t>367*T(v16</w:t>
      </w:r>
      <w:r w:rsidR="00644CD5">
        <w:t>.</w:t>
      </w:r>
      <w:r>
        <w:t>u25) -0</w:t>
      </w:r>
      <w:r w:rsidR="00644CD5">
        <w:t>.</w:t>
      </w:r>
      <w:r>
        <w:t>332*T(v23</w:t>
      </w:r>
      <w:r w:rsidR="00644CD5">
        <w:t>.</w:t>
      </w:r>
      <w:r>
        <w:t>u11) + 0</w:t>
      </w:r>
      <w:r w:rsidR="00644CD5">
        <w:t>.</w:t>
      </w:r>
      <w:r>
        <w:t>233*MW + 0</w:t>
      </w:r>
      <w:r w:rsidR="00644CD5">
        <w:t>.</w:t>
      </w:r>
      <w:r>
        <w:t>4*T(v5</w:t>
      </w:r>
      <w:r w:rsidR="00644CD5">
        <w:t>.</w:t>
      </w:r>
      <w:r>
        <w:t>u37) + 0</w:t>
      </w:r>
      <w:r w:rsidR="00644CD5">
        <w:t>.</w:t>
      </w:r>
      <w:r>
        <w:t>344*T(v34</w:t>
      </w:r>
      <w:r w:rsidR="00644CD5">
        <w:t>.</w:t>
      </w:r>
      <w:r>
        <w:t>u9) -0</w:t>
      </w:r>
      <w:r w:rsidR="00644CD5">
        <w:t>.</w:t>
      </w:r>
      <w:r>
        <w:t>254*T(v8</w:t>
      </w:r>
      <w:r w:rsidR="00644CD5">
        <w:t>.</w:t>
      </w:r>
      <w:r>
        <w:t>u33) -0</w:t>
      </w:r>
      <w:r w:rsidR="00644CD5">
        <w:t>.</w:t>
      </w:r>
      <w:r>
        <w:t>309*T(v9</w:t>
      </w:r>
      <w:r w:rsidR="00644CD5">
        <w:t>.</w:t>
      </w:r>
      <w:r>
        <w:t>u3) + 0</w:t>
      </w:r>
      <w:r w:rsidR="00644CD5">
        <w:t>.</w:t>
      </w:r>
      <w:r>
        <w:t>366*T(v10</w:t>
      </w:r>
      <w:r w:rsidR="00644CD5">
        <w:t>.</w:t>
      </w:r>
      <w:r>
        <w:t>u19) + 0</w:t>
      </w:r>
      <w:r w:rsidR="00644CD5">
        <w:t>.</w:t>
      </w:r>
      <w:r>
        <w:t>386*T(v21</w:t>
      </w:r>
      <w:r w:rsidR="00644CD5">
        <w:t>.</w:t>
      </w:r>
      <w:r>
        <w:t>u15) + 0</w:t>
      </w:r>
      <w:r w:rsidR="00644CD5">
        <w:t>.</w:t>
      </w:r>
      <w:r>
        <w:t>498*T(v11</w:t>
      </w:r>
      <w:r w:rsidR="00644CD5">
        <w:t>.</w:t>
      </w:r>
      <w:r>
        <w:t>u7) + 0</w:t>
      </w:r>
      <w:r w:rsidR="00644CD5">
        <w:t>.</w:t>
      </w:r>
      <w:r>
        <w:t>408*T(v9</w:t>
      </w:r>
      <w:r w:rsidR="00644CD5">
        <w:t>.</w:t>
      </w:r>
      <w:r>
        <w:t>u18) + 0</w:t>
      </w:r>
      <w:r w:rsidR="00644CD5">
        <w:t>.</w:t>
      </w:r>
      <w:r>
        <w:t>683*T(v2</w:t>
      </w:r>
      <w:r w:rsidR="00644CD5">
        <w:t>.</w:t>
      </w:r>
      <w:r>
        <w:t>u6) + 0</w:t>
      </w:r>
      <w:r w:rsidR="00644CD5">
        <w:t>.</w:t>
      </w:r>
      <w:r>
        <w:t>351*T(v25</w:t>
      </w:r>
      <w:r w:rsidR="00644CD5">
        <w:t>.</w:t>
      </w:r>
      <w:r>
        <w:t>u2) + 0</w:t>
      </w:r>
      <w:r w:rsidR="00644CD5">
        <w:t>.</w:t>
      </w:r>
      <w:r>
        <w:t>364*T(v9</w:t>
      </w:r>
      <w:r w:rsidR="00644CD5">
        <w:t>.</w:t>
      </w:r>
      <w:r>
        <w:t>u28) -0</w:t>
      </w:r>
      <w:r w:rsidR="00644CD5">
        <w:t>.</w:t>
      </w:r>
      <w:r>
        <w:t>289*T(v28</w:t>
      </w:r>
      <w:r w:rsidR="00644CD5">
        <w:t>.</w:t>
      </w:r>
      <w:r>
        <w:t>u5) -0</w:t>
      </w:r>
      <w:r w:rsidR="00644CD5">
        <w:t>.</w:t>
      </w:r>
      <w:r>
        <w:t>203*T(v13</w:t>
      </w:r>
      <w:r w:rsidR="00644CD5">
        <w:t>.</w:t>
      </w:r>
      <w:r>
        <w:t>u20) + 0</w:t>
      </w:r>
      <w:r w:rsidR="00644CD5">
        <w:t>.</w:t>
      </w:r>
      <w:r>
        <w:t>239*T(v28) + 0</w:t>
      </w:r>
      <w:r w:rsidR="00644CD5">
        <w:t>.</w:t>
      </w:r>
      <w:r>
        <w:t>438*T(v6</w:t>
      </w:r>
      <w:r w:rsidR="00644CD5">
        <w:t>.</w:t>
      </w:r>
      <w:r>
        <w:t>u16) -0</w:t>
      </w:r>
      <w:r w:rsidR="00644CD5">
        <w:t>.</w:t>
      </w:r>
      <w:r>
        <w:t>339*T(v32</w:t>
      </w:r>
      <w:r w:rsidR="00644CD5">
        <w:t>.</w:t>
      </w:r>
      <w:r>
        <w:t>u6) -0</w:t>
      </w:r>
      <w:r w:rsidR="00644CD5">
        <w:t>.</w:t>
      </w:r>
      <w:r>
        <w:t>381*T(v7</w:t>
      </w:r>
      <w:r w:rsidR="00644CD5">
        <w:t>.</w:t>
      </w:r>
      <w:r>
        <w:t>u23) + 0</w:t>
      </w:r>
      <w:r w:rsidR="00644CD5">
        <w:t>.</w:t>
      </w:r>
      <w:r>
        <w:t>4*T(v4</w:t>
      </w:r>
      <w:r w:rsidR="00644CD5">
        <w:t>.</w:t>
      </w:r>
      <w:r>
        <w:t>u32) -0</w:t>
      </w:r>
      <w:r w:rsidR="00644CD5">
        <w:t>.</w:t>
      </w:r>
      <w:r>
        <w:t>267*T(v22</w:t>
      </w:r>
      <w:r w:rsidR="00644CD5">
        <w:t>.</w:t>
      </w:r>
      <w:r>
        <w:t>u18) -0</w:t>
      </w:r>
      <w:r w:rsidR="00644CD5">
        <w:t>.</w:t>
      </w:r>
      <w:r>
        <w:t>29*T(u8) -0</w:t>
      </w:r>
      <w:r w:rsidR="00644CD5">
        <w:t>.</w:t>
      </w:r>
      <w:r>
        <w:t>316*T(v1</w:t>
      </w:r>
      <w:r w:rsidR="00644CD5">
        <w:t>.</w:t>
      </w:r>
      <w:r>
        <w:t>u20) -0</w:t>
      </w:r>
      <w:r w:rsidR="00644CD5">
        <w:t>.</w:t>
      </w:r>
      <w:r>
        <w:t>374*T(v21</w:t>
      </w:r>
      <w:r w:rsidR="00644CD5">
        <w:t>.</w:t>
      </w:r>
      <w:r>
        <w:t>u7) + 0</w:t>
      </w:r>
      <w:r w:rsidR="00644CD5">
        <w:t>.</w:t>
      </w:r>
      <w:r>
        <w:t>285*T(v18</w:t>
      </w:r>
      <w:r w:rsidR="00644CD5">
        <w:t>.</w:t>
      </w:r>
      <w:r>
        <w:t>u17) + 0</w:t>
      </w:r>
      <w:r w:rsidR="00644CD5">
        <w:t>.</w:t>
      </w:r>
      <w:r>
        <w:t>281*T(v3</w:t>
      </w:r>
      <w:r w:rsidR="00644CD5">
        <w:t>.</w:t>
      </w:r>
      <w:r>
        <w:t>u31) + 0</w:t>
      </w:r>
      <w:r w:rsidR="00644CD5">
        <w:t>.</w:t>
      </w:r>
      <w:r>
        <w:t>318*T(v23</w:t>
      </w:r>
      <w:r w:rsidR="00644CD5">
        <w:t>.</w:t>
      </w:r>
      <w:r>
        <w:t>u20) -0</w:t>
      </w:r>
      <w:r w:rsidR="00644CD5">
        <w:t>.</w:t>
      </w:r>
      <w:r>
        <w:t>199*T(v28</w:t>
      </w:r>
      <w:r w:rsidR="00644CD5">
        <w:t>.</w:t>
      </w:r>
      <w:r>
        <w:t>u13) + 0</w:t>
      </w:r>
      <w:r w:rsidR="00644CD5">
        <w:t>.</w:t>
      </w:r>
      <w:r>
        <w:t>201*T(v17</w:t>
      </w:r>
      <w:r w:rsidR="00644CD5">
        <w:t>.</w:t>
      </w:r>
      <w:r>
        <w:t>u1) + 0</w:t>
      </w:r>
      <w:r w:rsidR="00644CD5">
        <w:t>.</w:t>
      </w:r>
      <w:r>
        <w:t>242*T(u31) -0</w:t>
      </w:r>
      <w:r w:rsidR="00644CD5">
        <w:t>.</w:t>
      </w:r>
      <w:r>
        <w:t>316*T(v21</w:t>
      </w:r>
      <w:r w:rsidR="00644CD5">
        <w:t>.</w:t>
      </w:r>
      <w:r>
        <w:t>u5) -0</w:t>
      </w:r>
      <w:r w:rsidR="00644CD5">
        <w:t>.</w:t>
      </w:r>
      <w:r>
        <w:t>395*T(v17</w:t>
      </w:r>
      <w:r w:rsidR="00644CD5">
        <w:t>.</w:t>
      </w:r>
      <w:r>
        <w:t>u3) -0</w:t>
      </w:r>
      <w:r w:rsidR="00644CD5">
        <w:t>.</w:t>
      </w:r>
      <w:r>
        <w:t>264*T(v35</w:t>
      </w:r>
      <w:r w:rsidR="00644CD5">
        <w:t>.</w:t>
      </w:r>
      <w:r>
        <w:t>u3) -0</w:t>
      </w:r>
      <w:r w:rsidR="00644CD5">
        <w:t>.</w:t>
      </w:r>
      <w:r>
        <w:t>145*T(v13</w:t>
      </w:r>
      <w:r w:rsidR="00644CD5">
        <w:t>.</w:t>
      </w:r>
      <w:r>
        <w:t>u25) + 0</w:t>
      </w:r>
      <w:r w:rsidR="00644CD5">
        <w:t>.</w:t>
      </w:r>
      <w:r>
        <w:t>156*T(v19</w:t>
      </w:r>
      <w:r w:rsidR="00644CD5">
        <w:t>.</w:t>
      </w:r>
      <w:r>
        <w:t>u10) + 0</w:t>
      </w:r>
      <w:r w:rsidR="00644CD5">
        <w:t>.</w:t>
      </w:r>
      <w:r>
        <w:t>25*T(v11</w:t>
      </w:r>
      <w:r w:rsidR="00644CD5">
        <w:t>.</w:t>
      </w:r>
      <w:r>
        <w:t>u26) -0</w:t>
      </w:r>
      <w:r w:rsidR="00644CD5">
        <w:t>.</w:t>
      </w:r>
      <w:r>
        <w:t>231*NumHal -0</w:t>
      </w:r>
      <w:r w:rsidR="00644CD5">
        <w:t>.</w:t>
      </w:r>
      <w:r>
        <w:t>242*T(v25</w:t>
      </w:r>
      <w:r w:rsidR="00644CD5">
        <w:t>.</w:t>
      </w:r>
      <w:r>
        <w:t>u14) + 0</w:t>
      </w:r>
      <w:r w:rsidR="00644CD5">
        <w:t>.</w:t>
      </w:r>
      <w:r>
        <w:t>452*T(v7</w:t>
      </w:r>
      <w:r w:rsidR="00644CD5">
        <w:t>.</w:t>
      </w:r>
      <w:r>
        <w:t>u1) + 0</w:t>
      </w:r>
      <w:r w:rsidR="00644CD5">
        <w:t>.</w:t>
      </w:r>
      <w:r>
        <w:t>197*T(v24</w:t>
      </w:r>
      <w:r w:rsidR="00644CD5">
        <w:t>.</w:t>
      </w:r>
      <w:r>
        <w:t>u11) -0</w:t>
      </w:r>
      <w:r w:rsidR="00644CD5">
        <w:t>.</w:t>
      </w:r>
      <w:r>
        <w:t>348*T(v8</w:t>
      </w:r>
      <w:r w:rsidR="00644CD5">
        <w:t>.</w:t>
      </w:r>
      <w:r>
        <w:t>u5) -0</w:t>
      </w:r>
      <w:r w:rsidR="00644CD5">
        <w:t>.</w:t>
      </w:r>
      <w:r>
        <w:t>351*T(v4</w:t>
      </w:r>
      <w:r w:rsidR="00644CD5">
        <w:t>.</w:t>
      </w:r>
      <w:r>
        <w:t>u4) -0</w:t>
      </w:r>
      <w:r w:rsidR="00644CD5">
        <w:t>.</w:t>
      </w:r>
      <w:r>
        <w:t>192*T(u39) -0</w:t>
      </w:r>
      <w:r w:rsidR="00644CD5">
        <w:t>.</w:t>
      </w:r>
      <w:r>
        <w:t>278*T(v29</w:t>
      </w:r>
      <w:r w:rsidR="00644CD5">
        <w:t>.</w:t>
      </w:r>
      <w:r>
        <w:t>u7) + 0</w:t>
      </w:r>
      <w:r w:rsidR="00644CD5">
        <w:t>.</w:t>
      </w:r>
      <w:r>
        <w:t>165*T(v9</w:t>
      </w:r>
      <w:r w:rsidR="00644CD5">
        <w:t>.</w:t>
      </w:r>
      <w:r>
        <w:t>u8) -0</w:t>
      </w:r>
      <w:r w:rsidR="00644CD5">
        <w:t>.</w:t>
      </w:r>
      <w:r>
        <w:t>331*T(v26</w:t>
      </w:r>
      <w:r w:rsidR="00644CD5">
        <w:t>.</w:t>
      </w:r>
      <w:r>
        <w:t>u6) + 0</w:t>
      </w:r>
      <w:r w:rsidR="00644CD5">
        <w:t>.</w:t>
      </w:r>
      <w:r>
        <w:t>255*T(v27</w:t>
      </w:r>
      <w:r w:rsidR="00644CD5">
        <w:t>.</w:t>
      </w:r>
      <w:r>
        <w:t>u5) -0</w:t>
      </w:r>
      <w:r w:rsidR="00644CD5">
        <w:t>.</w:t>
      </w:r>
      <w:r>
        <w:t>225*T(v15</w:t>
      </w:r>
      <w:r w:rsidR="00644CD5">
        <w:t>.</w:t>
      </w:r>
      <w:r>
        <w:t>u27) -0</w:t>
      </w:r>
      <w:r w:rsidR="00644CD5">
        <w:t>.</w:t>
      </w:r>
      <w:r>
        <w:t>208*T(v3</w:t>
      </w:r>
      <w:r w:rsidR="00644CD5">
        <w:t>.</w:t>
      </w:r>
      <w:r>
        <w:t>u39) -0</w:t>
      </w:r>
      <w:r w:rsidR="00644CD5">
        <w:t>.</w:t>
      </w:r>
      <w:r>
        <w:t>173*T(v27</w:t>
      </w:r>
      <w:r w:rsidR="00644CD5">
        <w:t>.</w:t>
      </w:r>
      <w:r>
        <w:t>u12) + 0</w:t>
      </w:r>
      <w:r w:rsidR="00644CD5">
        <w:t>.</w:t>
      </w:r>
      <w:r>
        <w:t>21*T(v18</w:t>
      </w:r>
      <w:r w:rsidR="00644CD5">
        <w:t>.</w:t>
      </w:r>
      <w:r>
        <w:t>u12) + 0</w:t>
      </w:r>
      <w:r w:rsidR="00644CD5">
        <w:t>.</w:t>
      </w:r>
      <w:r>
        <w:t>233*T(v13</w:t>
      </w:r>
      <w:r w:rsidR="00644CD5">
        <w:t>.</w:t>
      </w:r>
      <w:r>
        <w:t>u26) -0</w:t>
      </w:r>
      <w:r w:rsidR="00644CD5">
        <w:t>.</w:t>
      </w:r>
      <w:r>
        <w:t>293*T(v9</w:t>
      </w:r>
      <w:r w:rsidR="00644CD5">
        <w:t>.</w:t>
      </w:r>
      <w:r>
        <w:t>u14) -0</w:t>
      </w:r>
      <w:r w:rsidR="00644CD5">
        <w:t>.</w:t>
      </w:r>
      <w:r>
        <w:t>172*T(v34</w:t>
      </w:r>
      <w:r w:rsidR="00644CD5">
        <w:t>.</w:t>
      </w:r>
      <w:r>
        <w:t>u4) -0</w:t>
      </w:r>
      <w:r w:rsidR="00644CD5">
        <w:t>.</w:t>
      </w:r>
      <w:r>
        <w:t>263*T(v12</w:t>
      </w:r>
      <w:r w:rsidR="00644CD5">
        <w:t>.</w:t>
      </w:r>
      <w:r>
        <w:t>u16) -0</w:t>
      </w:r>
      <w:r w:rsidR="00644CD5">
        <w:t>.</w:t>
      </w:r>
      <w:r>
        <w:t>242*T(v11</w:t>
      </w:r>
      <w:r w:rsidR="00644CD5">
        <w:t>.</w:t>
      </w:r>
      <w:r>
        <w:t>u29) -0</w:t>
      </w:r>
      <w:r w:rsidR="00644CD5">
        <w:t>.</w:t>
      </w:r>
      <w:r>
        <w:t>264*T(v17</w:t>
      </w:r>
      <w:r w:rsidR="00644CD5">
        <w:t>.</w:t>
      </w:r>
      <w:r>
        <w:t>u7) -0</w:t>
      </w:r>
      <w:r w:rsidR="00644CD5">
        <w:t>.</w:t>
      </w:r>
      <w:r>
        <w:t>216*T(v26</w:t>
      </w:r>
      <w:r w:rsidR="00644CD5">
        <w:t>.</w:t>
      </w:r>
      <w:r>
        <w:t>u5) + 0</w:t>
      </w:r>
      <w:r w:rsidR="00644CD5">
        <w:t>.</w:t>
      </w:r>
      <w:r>
        <w:t>21*T(v11</w:t>
      </w:r>
      <w:r w:rsidR="00644CD5">
        <w:t>.</w:t>
      </w:r>
      <w:r>
        <w:t>u10) -0</w:t>
      </w:r>
      <w:r w:rsidR="00644CD5">
        <w:t>.</w:t>
      </w:r>
      <w:r>
        <w:t>15*T(v12</w:t>
      </w:r>
      <w:r w:rsidR="00644CD5">
        <w:t>.</w:t>
      </w:r>
      <w:r>
        <w:t>u21) -0</w:t>
      </w:r>
      <w:r w:rsidR="00644CD5">
        <w:t>.</w:t>
      </w:r>
      <w:r>
        <w:t>255*T(v18</w:t>
      </w:r>
      <w:r w:rsidR="00644CD5">
        <w:t>.</w:t>
      </w:r>
      <w:r>
        <w:t>u2) -0</w:t>
      </w:r>
      <w:r w:rsidR="00644CD5">
        <w:t>.</w:t>
      </w:r>
      <w:r>
        <w:t>282*T(v4</w:t>
      </w:r>
      <w:r w:rsidR="00644CD5">
        <w:t>.</w:t>
      </w:r>
      <w:r>
        <w:t>u5) + 0</w:t>
      </w:r>
      <w:r w:rsidR="00644CD5">
        <w:t>.</w:t>
      </w:r>
      <w:r>
        <w:t>18*T(v17</w:t>
      </w:r>
      <w:r w:rsidR="00644CD5">
        <w:t>.</w:t>
      </w:r>
      <w:r>
        <w:t>u10) + 0</w:t>
      </w:r>
      <w:r w:rsidR="00644CD5">
        <w:t>.</w:t>
      </w:r>
      <w:r>
        <w:t>235*T(v22</w:t>
      </w:r>
      <w:r w:rsidR="00644CD5">
        <w:t>.</w:t>
      </w:r>
      <w:r>
        <w:t>u4) -0</w:t>
      </w:r>
      <w:r w:rsidR="00644CD5">
        <w:t>.</w:t>
      </w:r>
      <w:r>
        <w:t>176*T(v4</w:t>
      </w:r>
      <w:r w:rsidR="00644CD5">
        <w:t>.</w:t>
      </w:r>
      <w:r>
        <w:t>u33) + 0</w:t>
      </w:r>
      <w:r w:rsidR="00644CD5">
        <w:t>.</w:t>
      </w:r>
      <w:r>
        <w:t>242*T(v18</w:t>
      </w:r>
      <w:r w:rsidR="00644CD5">
        <w:t>.</w:t>
      </w:r>
      <w:r>
        <w:t>u6) -0</w:t>
      </w:r>
      <w:r w:rsidR="00644CD5">
        <w:t>.</w:t>
      </w:r>
      <w:r>
        <w:t>214*T(v24</w:t>
      </w:r>
      <w:r w:rsidR="00644CD5">
        <w:t>.</w:t>
      </w:r>
      <w:r>
        <w:t>u17) + 0</w:t>
      </w:r>
      <w:r w:rsidR="00644CD5">
        <w:t>.</w:t>
      </w:r>
      <w:r>
        <w:t>203*T(v17</w:t>
      </w:r>
      <w:r w:rsidR="00644CD5">
        <w:t>.</w:t>
      </w:r>
      <w:r>
        <w:t>u6) -0</w:t>
      </w:r>
      <w:r w:rsidR="00644CD5">
        <w:t>.</w:t>
      </w:r>
      <w:r>
        <w:t>201*T(v2</w:t>
      </w:r>
      <w:r w:rsidR="00644CD5">
        <w:t>.</w:t>
      </w:r>
      <w:r>
        <w:t>u14) + 0</w:t>
      </w:r>
      <w:r w:rsidR="00644CD5">
        <w:t>.</w:t>
      </w:r>
      <w:r>
        <w:t>163*T(v13</w:t>
      </w:r>
      <w:r w:rsidR="00644CD5">
        <w:t>.</w:t>
      </w:r>
      <w:r>
        <w:t>u8) + 0</w:t>
      </w:r>
      <w:r w:rsidR="00644CD5">
        <w:t>.</w:t>
      </w:r>
      <w:r>
        <w:t>181*T(v13</w:t>
      </w:r>
      <w:r w:rsidR="00644CD5">
        <w:t>.</w:t>
      </w:r>
      <w:r>
        <w:t>u1) -0</w:t>
      </w:r>
      <w:r w:rsidR="00644CD5">
        <w:t>.</w:t>
      </w:r>
      <w:r>
        <w:t>197*T(v9</w:t>
      </w:r>
      <w:r w:rsidR="00644CD5">
        <w:t>.</w:t>
      </w:r>
      <w:r>
        <w:t>u10) + 0</w:t>
      </w:r>
      <w:r w:rsidR="00644CD5">
        <w:t>.</w:t>
      </w:r>
      <w:r>
        <w:t>166*T(v13</w:t>
      </w:r>
      <w:r w:rsidR="00644CD5">
        <w:t>.</w:t>
      </w:r>
      <w:r>
        <w:t>u19) + 0</w:t>
      </w:r>
      <w:r w:rsidR="00644CD5">
        <w:t>.</w:t>
      </w:r>
      <w:r>
        <w:t>173*T(v30</w:t>
      </w:r>
      <w:r w:rsidR="00644CD5">
        <w:t>.</w:t>
      </w:r>
      <w:r>
        <w:t>u13) + 0</w:t>
      </w:r>
      <w:r w:rsidR="00644CD5">
        <w:t>.</w:t>
      </w:r>
      <w:r>
        <w:t>148*T(v31</w:t>
      </w:r>
      <w:r w:rsidR="00644CD5">
        <w:t>.</w:t>
      </w:r>
      <w:r>
        <w:t>u5) -0</w:t>
      </w:r>
      <w:r w:rsidR="00644CD5">
        <w:t>.</w:t>
      </w:r>
      <w:r>
        <w:t>151*T(v4</w:t>
      </w:r>
      <w:r w:rsidR="00644CD5">
        <w:t>.</w:t>
      </w:r>
      <w:r>
        <w:t>u16) -0</w:t>
      </w:r>
      <w:r w:rsidR="00644CD5">
        <w:t>.</w:t>
      </w:r>
      <w:r>
        <w:t>146*T(v17</w:t>
      </w:r>
      <w:r w:rsidR="00644CD5">
        <w:t>.</w:t>
      </w:r>
      <w:r>
        <w:t>u15) + 0</w:t>
      </w:r>
      <w:r w:rsidR="00644CD5">
        <w:t>.</w:t>
      </w:r>
      <w:r>
        <w:t>123*T(v27</w:t>
      </w:r>
      <w:r w:rsidR="00644CD5">
        <w:t>.</w:t>
      </w:r>
      <w:r>
        <w:t>u16) -0</w:t>
      </w:r>
      <w:r w:rsidR="00644CD5">
        <w:t>.</w:t>
      </w:r>
      <w:r>
        <w:t>152*T(v8</w:t>
      </w:r>
      <w:r w:rsidR="00644CD5">
        <w:t>.</w:t>
      </w:r>
      <w:r>
        <w:t>u10) -0</w:t>
      </w:r>
      <w:r w:rsidR="00644CD5">
        <w:t>.</w:t>
      </w:r>
      <w:r>
        <w:t>11*T(u14) -0</w:t>
      </w:r>
      <w:r w:rsidR="00644CD5">
        <w:t>.</w:t>
      </w:r>
      <w:r>
        <w:t>174*T(v15</w:t>
      </w:r>
      <w:r w:rsidR="00644CD5">
        <w:t>.</w:t>
      </w:r>
      <w:r>
        <w:t>u6) + 0</w:t>
      </w:r>
      <w:r w:rsidR="00644CD5">
        <w:t>.</w:t>
      </w:r>
      <w:r>
        <w:t>128*T(v29</w:t>
      </w:r>
      <w:r w:rsidR="00644CD5">
        <w:t>.</w:t>
      </w:r>
      <w:r>
        <w:t>u14) + 0</w:t>
      </w:r>
      <w:r w:rsidR="00644CD5">
        <w:t>.</w:t>
      </w:r>
      <w:r>
        <w:t>15*T(v26</w:t>
      </w:r>
      <w:r w:rsidR="00644CD5">
        <w:t>.</w:t>
      </w:r>
      <w:r>
        <w:t>u8) + 0</w:t>
      </w:r>
      <w:r w:rsidR="00644CD5">
        <w:t>.</w:t>
      </w:r>
      <w:r>
        <w:t>157*T(v25</w:t>
      </w:r>
      <w:r w:rsidR="00644CD5">
        <w:t>.</w:t>
      </w:r>
      <w:r>
        <w:t>u8) -0</w:t>
      </w:r>
      <w:r w:rsidR="00644CD5">
        <w:t>.</w:t>
      </w:r>
      <w:r>
        <w:t>147*T(v8</w:t>
      </w:r>
      <w:r w:rsidR="00644CD5">
        <w:t>.</w:t>
      </w:r>
      <w:r>
        <w:t>u16) -0</w:t>
      </w:r>
      <w:r w:rsidR="00644CD5">
        <w:t>.</w:t>
      </w:r>
      <w:r>
        <w:t>0961*T(v34</w:t>
      </w:r>
      <w:r w:rsidR="00644CD5">
        <w:t>.</w:t>
      </w:r>
      <w:r>
        <w:t>u3) -0</w:t>
      </w:r>
      <w:r w:rsidR="00644CD5">
        <w:t>.</w:t>
      </w:r>
      <w:r>
        <w:t>133*T(v4</w:t>
      </w:r>
      <w:r w:rsidR="00644CD5">
        <w:t>.</w:t>
      </w:r>
      <w:r>
        <w:t>u37) -0</w:t>
      </w:r>
      <w:r w:rsidR="00644CD5">
        <w:t>.</w:t>
      </w:r>
      <w:r>
        <w:t>1*Lipophilicity^3 + 0</w:t>
      </w:r>
      <w:r w:rsidR="00644CD5">
        <w:t>.</w:t>
      </w:r>
      <w:r>
        <w:t>155*T(v7</w:t>
      </w:r>
      <w:r w:rsidR="00644CD5">
        <w:t>.</w:t>
      </w:r>
      <w:r>
        <w:t>u12) -0</w:t>
      </w:r>
      <w:r w:rsidR="00644CD5">
        <w:t>.</w:t>
      </w:r>
      <w:r>
        <w:t>133*T(v7</w:t>
      </w:r>
      <w:r w:rsidR="00644CD5">
        <w:t>.</w:t>
      </w:r>
      <w:r>
        <w:t>u15) + 0</w:t>
      </w:r>
      <w:r w:rsidR="00644CD5">
        <w:t>.</w:t>
      </w:r>
      <w:r>
        <w:t>128*T(v24</w:t>
      </w:r>
      <w:r w:rsidR="00644CD5">
        <w:t>.</w:t>
      </w:r>
      <w:r>
        <w:t>u19) + 0</w:t>
      </w:r>
      <w:r w:rsidR="00644CD5">
        <w:t>.</w:t>
      </w:r>
      <w:r>
        <w:t>129*T(v28</w:t>
      </w:r>
      <w:r w:rsidR="00644CD5">
        <w:t>.</w:t>
      </w:r>
      <w:r>
        <w:t>u11) + 0</w:t>
      </w:r>
      <w:r w:rsidR="00644CD5">
        <w:t>.</w:t>
      </w:r>
      <w:r>
        <w:t>0954*T(u37) + 0</w:t>
      </w:r>
      <w:r w:rsidR="00644CD5">
        <w:t>.</w:t>
      </w:r>
      <w:r>
        <w:t>108*T(v18</w:t>
      </w:r>
      <w:r w:rsidR="00644CD5">
        <w:t>.</w:t>
      </w:r>
      <w:r>
        <w:t>u19) + 0</w:t>
      </w:r>
      <w:r w:rsidR="00644CD5">
        <w:t>.</w:t>
      </w:r>
      <w:r>
        <w:t>127*T(v6) -0</w:t>
      </w:r>
      <w:r w:rsidR="00644CD5">
        <w:t>.</w:t>
      </w:r>
      <w:r>
        <w:t>115*T(v17</w:t>
      </w:r>
      <w:r w:rsidR="00644CD5">
        <w:t>.</w:t>
      </w:r>
      <w:r>
        <w:t>u19) -0</w:t>
      </w:r>
      <w:r w:rsidR="00644CD5">
        <w:t>.</w:t>
      </w:r>
      <w:r>
        <w:t>114*T(v9</w:t>
      </w:r>
      <w:r w:rsidR="00644CD5">
        <w:t>.</w:t>
      </w:r>
      <w:r>
        <w:t>u34) + 0</w:t>
      </w:r>
      <w:r w:rsidR="00644CD5">
        <w:t>.</w:t>
      </w:r>
      <w:r>
        <w:t>129*T(v11</w:t>
      </w:r>
      <w:r w:rsidR="00644CD5">
        <w:t>.</w:t>
      </w:r>
      <w:r>
        <w:t>u22) + 0</w:t>
      </w:r>
      <w:r w:rsidR="00644CD5">
        <w:t>.</w:t>
      </w:r>
      <w:r>
        <w:t>116*T(v14</w:t>
      </w:r>
      <w:r w:rsidR="00644CD5">
        <w:t>.</w:t>
      </w:r>
      <w:r>
        <w:t>u20) -0</w:t>
      </w:r>
      <w:r w:rsidR="00644CD5">
        <w:t>.</w:t>
      </w:r>
      <w:r>
        <w:t>112*T(v9</w:t>
      </w:r>
      <w:r w:rsidR="00644CD5">
        <w:t>.</w:t>
      </w:r>
      <w:r>
        <w:t>u24) + 0</w:t>
      </w:r>
      <w:r w:rsidR="00644CD5">
        <w:t>.</w:t>
      </w:r>
      <w:r>
        <w:t>127*T(v3</w:t>
      </w:r>
      <w:r w:rsidR="00644CD5">
        <w:t>.</w:t>
      </w:r>
      <w:r>
        <w:t>u25) + 0</w:t>
      </w:r>
      <w:r w:rsidR="00644CD5">
        <w:t>.</w:t>
      </w:r>
      <w:r>
        <w:t>123*T(v7</w:t>
      </w:r>
      <w:r w:rsidR="00644CD5">
        <w:t>.</w:t>
      </w:r>
      <w:r>
        <w:t>u29) + 0</w:t>
      </w:r>
      <w:r w:rsidR="00644CD5">
        <w:t>.</w:t>
      </w:r>
      <w:r>
        <w:t>0969*T(v18</w:t>
      </w:r>
      <w:r w:rsidR="00644CD5">
        <w:t>.</w:t>
      </w:r>
      <w:r>
        <w:t>u11) + 0</w:t>
      </w:r>
      <w:r w:rsidR="00644CD5">
        <w:t>.</w:t>
      </w:r>
      <w:r>
        <w:t>0972*T(v34</w:t>
      </w:r>
      <w:r w:rsidR="00644CD5">
        <w:t>.</w:t>
      </w:r>
      <w:r>
        <w:t>u8) -0</w:t>
      </w:r>
      <w:r w:rsidR="00644CD5">
        <w:t>.</w:t>
      </w:r>
      <w:r>
        <w:t>125*T(v32</w:t>
      </w:r>
      <w:r w:rsidR="00644CD5">
        <w:t>.</w:t>
      </w:r>
      <w:r>
        <w:t>u2) -0</w:t>
      </w:r>
      <w:r w:rsidR="00644CD5">
        <w:t>.</w:t>
      </w:r>
      <w:r>
        <w:t>12*T(v30</w:t>
      </w:r>
      <w:r w:rsidR="00644CD5">
        <w:t>.</w:t>
      </w:r>
      <w:r>
        <w:t>u2) + 0</w:t>
      </w:r>
      <w:r w:rsidR="00644CD5">
        <w:t>.</w:t>
      </w:r>
      <w:r>
        <w:t>102*T(v33</w:t>
      </w:r>
      <w:r w:rsidR="00644CD5">
        <w:t>.</w:t>
      </w:r>
      <w:r>
        <w:t>u6) + 0</w:t>
      </w:r>
      <w:r w:rsidR="00644CD5">
        <w:t>.</w:t>
      </w:r>
      <w:r>
        <w:t>151*T(v5</w:t>
      </w:r>
      <w:r w:rsidR="00644CD5">
        <w:t>.</w:t>
      </w:r>
      <w:r>
        <w:t>u4) + 0</w:t>
      </w:r>
      <w:r w:rsidR="00644CD5">
        <w:t>.</w:t>
      </w:r>
      <w:r>
        <w:t>0886*T(v19</w:t>
      </w:r>
      <w:r w:rsidR="00644CD5">
        <w:t>.</w:t>
      </w:r>
      <w:r>
        <w:t>u24) -0</w:t>
      </w:r>
      <w:r w:rsidR="00644CD5">
        <w:t>.</w:t>
      </w:r>
      <w:r>
        <w:t>0969*T(v13</w:t>
      </w:r>
      <w:r w:rsidR="00644CD5">
        <w:t>.</w:t>
      </w:r>
      <w:r>
        <w:t>u18) + 0</w:t>
      </w:r>
      <w:r w:rsidR="00644CD5">
        <w:t>.</w:t>
      </w:r>
      <w:r>
        <w:t>0683*T(v25) + 0</w:t>
      </w:r>
      <w:r w:rsidR="00644CD5">
        <w:t>.</w:t>
      </w:r>
      <w:r>
        <w:t>0788*T(v35</w:t>
      </w:r>
      <w:r w:rsidR="00644CD5">
        <w:t>.</w:t>
      </w:r>
      <w:r>
        <w:t>u8) + 0</w:t>
      </w:r>
      <w:r w:rsidR="00644CD5">
        <w:t>.</w:t>
      </w:r>
      <w:r>
        <w:t>0605*T(v37</w:t>
      </w:r>
      <w:r w:rsidR="00644CD5">
        <w:t>.</w:t>
      </w:r>
      <w:r>
        <w:t>u1) + 0</w:t>
      </w:r>
      <w:r w:rsidR="00644CD5">
        <w:t>.</w:t>
      </w:r>
      <w:r>
        <w:t>077*T(v2</w:t>
      </w:r>
      <w:r w:rsidR="00644CD5">
        <w:t>.</w:t>
      </w:r>
      <w:r>
        <w:t>u31) -0</w:t>
      </w:r>
      <w:r w:rsidR="00644CD5">
        <w:t>.</w:t>
      </w:r>
      <w:r>
        <w:t>0884*T(v1</w:t>
      </w:r>
      <w:r w:rsidR="00644CD5">
        <w:t>.</w:t>
      </w:r>
      <w:r>
        <w:t>u21) + 0</w:t>
      </w:r>
      <w:r w:rsidR="00644CD5">
        <w:t>.</w:t>
      </w:r>
      <w:r>
        <w:t>0651*T(v21</w:t>
      </w:r>
      <w:r w:rsidR="00644CD5">
        <w:t>.</w:t>
      </w:r>
      <w:r>
        <w:t>u19) -0</w:t>
      </w:r>
      <w:r w:rsidR="00644CD5">
        <w:t>.</w:t>
      </w:r>
      <w:r>
        <w:t>0734*T(v1</w:t>
      </w:r>
      <w:r w:rsidR="00644CD5">
        <w:t>.</w:t>
      </w:r>
      <w:r>
        <w:t>u13) -0</w:t>
      </w:r>
      <w:r w:rsidR="00644CD5">
        <w:t>.</w:t>
      </w:r>
      <w:r>
        <w:t>0774*T(v3</w:t>
      </w:r>
      <w:r w:rsidR="00644CD5">
        <w:t>.</w:t>
      </w:r>
      <w:r>
        <w:t>u17) + 0</w:t>
      </w:r>
      <w:r w:rsidR="00644CD5">
        <w:t>.</w:t>
      </w:r>
      <w:r>
        <w:t>0659*T(v5</w:t>
      </w:r>
      <w:r w:rsidR="00644CD5">
        <w:t>.</w:t>
      </w:r>
      <w:r>
        <w:t>u23) + 0</w:t>
      </w:r>
      <w:r w:rsidR="00644CD5">
        <w:t>.</w:t>
      </w:r>
      <w:r>
        <w:t>0659*T(v30</w:t>
      </w:r>
      <w:r w:rsidR="00644CD5">
        <w:t>.</w:t>
      </w:r>
      <w:r>
        <w:t>u4) -0</w:t>
      </w:r>
      <w:r w:rsidR="00644CD5">
        <w:t>.</w:t>
      </w:r>
      <w:r>
        <w:t>0698*T(v7</w:t>
      </w:r>
      <w:r w:rsidR="00644CD5">
        <w:t>.</w:t>
      </w:r>
      <w:r>
        <w:t>u13) + 0</w:t>
      </w:r>
      <w:r w:rsidR="00644CD5">
        <w:t>.</w:t>
      </w:r>
      <w:r>
        <w:t>0684*T(v13</w:t>
      </w:r>
      <w:r w:rsidR="00644CD5">
        <w:t>.</w:t>
      </w:r>
      <w:r>
        <w:t>u6) -0</w:t>
      </w:r>
      <w:r w:rsidR="00644CD5">
        <w:t>.</w:t>
      </w:r>
      <w:r>
        <w:t>0587*T(v27</w:t>
      </w:r>
      <w:r w:rsidR="00644CD5">
        <w:t>.</w:t>
      </w:r>
      <w:r>
        <w:t>u10) + 0</w:t>
      </w:r>
      <w:r w:rsidR="00644CD5">
        <w:t>.</w:t>
      </w:r>
      <w:r>
        <w:t>059*T(v6</w:t>
      </w:r>
      <w:r w:rsidR="00644CD5">
        <w:t>.</w:t>
      </w:r>
      <w:r>
        <w:t>u36) + 0</w:t>
      </w:r>
      <w:r w:rsidR="00644CD5">
        <w:t>.</w:t>
      </w:r>
      <w:r>
        <w:t>0563*T(v26</w:t>
      </w:r>
      <w:r w:rsidR="00644CD5">
        <w:t>.</w:t>
      </w:r>
      <w:r>
        <w:t>u11) + 0</w:t>
      </w:r>
      <w:r w:rsidR="00644CD5">
        <w:t>.</w:t>
      </w:r>
      <w:r>
        <w:t>0675*T(v10</w:t>
      </w:r>
      <w:r w:rsidR="00644CD5">
        <w:t>.</w:t>
      </w:r>
      <w:r>
        <w:t>u12) + 0</w:t>
      </w:r>
      <w:r w:rsidR="00644CD5">
        <w:t>.</w:t>
      </w:r>
      <w:r>
        <w:t>0627*T(v8</w:t>
      </w:r>
      <w:r w:rsidR="00644CD5">
        <w:t>.</w:t>
      </w:r>
      <w:r>
        <w:t>u31) -0</w:t>
      </w:r>
      <w:r w:rsidR="00644CD5">
        <w:t>.</w:t>
      </w:r>
      <w:r>
        <w:t>0568*T(v10</w:t>
      </w:r>
      <w:r w:rsidR="00644CD5">
        <w:t>.</w:t>
      </w:r>
      <w:r>
        <w:t>u27) + 0</w:t>
      </w:r>
      <w:r w:rsidR="00644CD5">
        <w:t>.</w:t>
      </w:r>
      <w:r>
        <w:t>0686*T(v1</w:t>
      </w:r>
      <w:r w:rsidR="00644CD5">
        <w:t>.</w:t>
      </w:r>
      <w:r>
        <w:t>u18) + 0</w:t>
      </w:r>
      <w:r w:rsidR="00644CD5">
        <w:t>.</w:t>
      </w:r>
      <w:r>
        <w:t>0627*T(v1</w:t>
      </w:r>
      <w:r w:rsidR="00644CD5">
        <w:t>.</w:t>
      </w:r>
      <w:r>
        <w:t xml:space="preserve">u23) + </w:t>
      </w:r>
      <w:r>
        <w:lastRenderedPageBreak/>
        <w:t>0</w:t>
      </w:r>
      <w:r w:rsidR="00644CD5">
        <w:t>.</w:t>
      </w:r>
      <w:r>
        <w:t>0518*T(v9</w:t>
      </w:r>
      <w:r w:rsidR="00644CD5">
        <w:t>.</w:t>
      </w:r>
      <w:r>
        <w:t>u27) -0</w:t>
      </w:r>
      <w:r w:rsidR="00644CD5">
        <w:t>.</w:t>
      </w:r>
      <w:r>
        <w:t>0543*T(v21</w:t>
      </w:r>
      <w:r w:rsidR="00644CD5">
        <w:t>.</w:t>
      </w:r>
      <w:r>
        <w:t>u12) + 0</w:t>
      </w:r>
      <w:r w:rsidR="00644CD5">
        <w:t>.</w:t>
      </w:r>
      <w:r>
        <w:t>0557*T(v6</w:t>
      </w:r>
      <w:r w:rsidR="00644CD5">
        <w:t>.</w:t>
      </w:r>
      <w:r>
        <w:t>u26) + 0</w:t>
      </w:r>
      <w:r w:rsidR="00644CD5">
        <w:t>.</w:t>
      </w:r>
      <w:r>
        <w:t>0521*T(v9</w:t>
      </w:r>
      <w:r w:rsidR="00644CD5">
        <w:t>.</w:t>
      </w:r>
      <w:r>
        <w:t>u22) + 0</w:t>
      </w:r>
      <w:r w:rsidR="00644CD5">
        <w:t>.</w:t>
      </w:r>
      <w:r>
        <w:t>0761*T(v3</w:t>
      </w:r>
      <w:r w:rsidR="00644CD5">
        <w:t>.</w:t>
      </w:r>
      <w:r>
        <w:t>u4) -0</w:t>
      </w:r>
      <w:r w:rsidR="00644CD5">
        <w:t>.</w:t>
      </w:r>
      <w:r>
        <w:t>0433*T(v10</w:t>
      </w:r>
      <w:r w:rsidR="00644CD5">
        <w:t>.</w:t>
      </w:r>
      <w:r>
        <w:t>u33) + 0</w:t>
      </w:r>
      <w:r w:rsidR="00644CD5">
        <w:t>.</w:t>
      </w:r>
      <w:r>
        <w:t>038*T(v23</w:t>
      </w:r>
      <w:r w:rsidR="00644CD5">
        <w:t>.</w:t>
      </w:r>
      <w:r>
        <w:t>u19) + 0</w:t>
      </w:r>
      <w:r w:rsidR="00644CD5">
        <w:t>.</w:t>
      </w:r>
      <w:r>
        <w:t>0525*T(v1</w:t>
      </w:r>
      <w:r w:rsidR="00644CD5">
        <w:t>.</w:t>
      </w:r>
      <w:r>
        <w:t>u11) + 0</w:t>
      </w:r>
      <w:r w:rsidR="00644CD5">
        <w:t>.</w:t>
      </w:r>
      <w:r>
        <w:t>0393*Lipophilicity^2 -0</w:t>
      </w:r>
      <w:r w:rsidR="00644CD5">
        <w:t>.</w:t>
      </w:r>
      <w:r>
        <w:t>512*Length^2 + 0</w:t>
      </w:r>
      <w:r w:rsidR="00644CD5">
        <w:t>.</w:t>
      </w:r>
      <w:r>
        <w:t>0284*T(v16</w:t>
      </w:r>
      <w:r w:rsidR="00644CD5">
        <w:t>.</w:t>
      </w:r>
      <w:r>
        <w:t>u27) -0</w:t>
      </w:r>
      <w:r w:rsidR="00644CD5">
        <w:t>.</w:t>
      </w:r>
      <w:r>
        <w:t>0565*T(v5</w:t>
      </w:r>
      <w:r w:rsidR="00644CD5">
        <w:t>.</w:t>
      </w:r>
      <w:r>
        <w:t>u2) + 0</w:t>
      </w:r>
      <w:r w:rsidR="00644CD5">
        <w:t>.</w:t>
      </w:r>
      <w:r>
        <w:t>0335*T(v12</w:t>
      </w:r>
      <w:r w:rsidR="00644CD5">
        <w:t>.</w:t>
      </w:r>
      <w:r>
        <w:t>u6) + 0</w:t>
      </w:r>
      <w:r w:rsidR="00644CD5">
        <w:t>.</w:t>
      </w:r>
      <w:r>
        <w:t>0305*T(v7</w:t>
      </w:r>
      <w:r w:rsidR="00644CD5">
        <w:t>.</w:t>
      </w:r>
      <w:r>
        <w:t>u14) + 0</w:t>
      </w:r>
      <w:r w:rsidR="00644CD5">
        <w:t>.</w:t>
      </w:r>
      <w:r>
        <w:t>0243*T(v4</w:t>
      </w:r>
      <w:r w:rsidR="00644CD5">
        <w:t>.</w:t>
      </w:r>
      <w:r>
        <w:t>u19) -0</w:t>
      </w:r>
      <w:r w:rsidR="00644CD5">
        <w:t>.</w:t>
      </w:r>
      <w:r>
        <w:t>0212*T(u7) + 0</w:t>
      </w:r>
      <w:r w:rsidR="00644CD5">
        <w:t>.</w:t>
      </w:r>
      <w:r>
        <w:t>0241*T(v8</w:t>
      </w:r>
      <w:r w:rsidR="00644CD5">
        <w:t>.</w:t>
      </w:r>
      <w:r>
        <w:t>u17) + 0</w:t>
      </w:r>
      <w:r w:rsidR="00644CD5">
        <w:t>.</w:t>
      </w:r>
      <w:r>
        <w:t>0233*T(v2</w:t>
      </w:r>
      <w:r w:rsidR="00644CD5">
        <w:t>.</w:t>
      </w:r>
      <w:r>
        <w:t>u25) + 0</w:t>
      </w:r>
      <w:r w:rsidR="00644CD5">
        <w:t>.</w:t>
      </w:r>
      <w:r>
        <w:t>0218*T(v11</w:t>
      </w:r>
      <w:r w:rsidR="00644CD5">
        <w:t>.</w:t>
      </w:r>
      <w:r>
        <w:t>u25) + 0</w:t>
      </w:r>
      <w:r w:rsidR="00644CD5">
        <w:t>.</w:t>
      </w:r>
      <w:r>
        <w:t>0138*T(v21</w:t>
      </w:r>
      <w:r w:rsidR="00644CD5">
        <w:t>.</w:t>
      </w:r>
      <w:r>
        <w:t>u22) -0</w:t>
      </w:r>
      <w:r w:rsidR="00644CD5">
        <w:t>.</w:t>
      </w:r>
      <w:r>
        <w:t>0129*T(v24</w:t>
      </w:r>
      <w:r w:rsidR="00644CD5">
        <w:t>.</w:t>
      </w:r>
      <w:r>
        <w:t>u15) -0</w:t>
      </w:r>
      <w:r w:rsidR="00644CD5">
        <w:t>.</w:t>
      </w:r>
      <w:r>
        <w:t>0113*T(v5</w:t>
      </w:r>
      <w:r w:rsidR="00644CD5">
        <w:t>.</w:t>
      </w:r>
      <w:r>
        <w:t>u35) + 0</w:t>
      </w:r>
      <w:r w:rsidR="00644CD5">
        <w:t>.</w:t>
      </w:r>
      <w:r>
        <w:t>0109*T(v23</w:t>
      </w:r>
      <w:r w:rsidR="00644CD5">
        <w:t>.</w:t>
      </w:r>
      <w:r>
        <w:t>u4) + 0</w:t>
      </w:r>
      <w:r w:rsidR="00644CD5">
        <w:t>.</w:t>
      </w:r>
      <w:r>
        <w:t>00624*T(v12</w:t>
      </w:r>
      <w:r w:rsidR="00644CD5">
        <w:t>.</w:t>
      </w:r>
      <w:r>
        <w:t>u9) + 0</w:t>
      </w:r>
      <w:r w:rsidR="00644CD5">
        <w:t>.</w:t>
      </w:r>
      <w:r>
        <w:t>00566*T(v18</w:t>
      </w:r>
      <w:r w:rsidR="00644CD5">
        <w:t>.</w:t>
      </w:r>
      <w:r>
        <w:t>u9) -0</w:t>
      </w:r>
      <w:r w:rsidR="00644CD5">
        <w:t>.</w:t>
      </w:r>
      <w:r>
        <w:t>00581*T(v3</w:t>
      </w:r>
      <w:r w:rsidR="00644CD5">
        <w:t>.</w:t>
      </w:r>
      <w:r>
        <w:t>u27) -0</w:t>
      </w:r>
      <w:r w:rsidR="00644CD5">
        <w:t>.</w:t>
      </w:r>
      <w:r>
        <w:t>00315*T(v9</w:t>
      </w:r>
      <w:r w:rsidR="00644CD5">
        <w:t>.</w:t>
      </w:r>
      <w:r>
        <w:t>u12) -0</w:t>
      </w:r>
      <w:r w:rsidR="00644CD5">
        <w:t>.</w:t>
      </w:r>
      <w:r>
        <w:t>00176*T(v7</w:t>
      </w:r>
      <w:r w:rsidR="00644CD5">
        <w:t>.</w:t>
      </w:r>
      <w:r>
        <w:t>u26) -0</w:t>
      </w:r>
      <w:r w:rsidR="00644CD5">
        <w:t>.</w:t>
      </w:r>
      <w:r>
        <w:t>000574*T(v29</w:t>
      </w:r>
      <w:r w:rsidR="00644CD5">
        <w:t>.</w:t>
      </w:r>
      <w:r>
        <w:t>u12) + 0</w:t>
      </w:r>
      <w:r w:rsidR="00644CD5">
        <w:t>.</w:t>
      </w:r>
      <w:r>
        <w:t>00046*T(v19</w:t>
      </w:r>
      <w:r w:rsidR="00644CD5">
        <w:t>.</w:t>
      </w:r>
      <w:r>
        <w:t>u5) + 6</w:t>
      </w:r>
      <w:r w:rsidR="00644CD5">
        <w:t>.</w:t>
      </w:r>
      <w:r>
        <w:t>84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65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79*T(v16</w:t>
      </w:r>
      <w:r w:rsidR="00644CD5">
        <w:t>.</w:t>
      </w:r>
      <w:r>
        <w:t>u2) + 32</w:t>
      </w:r>
      <w:r w:rsidR="00644CD5">
        <w:t>.</w:t>
      </w:r>
      <w:r>
        <w:t>4*Volume + 1</w:t>
      </w:r>
      <w:r w:rsidR="00644CD5">
        <w:t>.</w:t>
      </w:r>
      <w:r>
        <w:t>38*T(v27</w:t>
      </w:r>
      <w:r w:rsidR="00644CD5">
        <w:t>.</w:t>
      </w:r>
      <w:r>
        <w:t>u4) -0</w:t>
      </w:r>
      <w:r w:rsidR="00644CD5">
        <w:t>.</w:t>
      </w:r>
      <w:r>
        <w:t>252*T(v1</w:t>
      </w:r>
      <w:r w:rsidR="00644CD5">
        <w:t>.</w:t>
      </w:r>
      <w:r>
        <w:t>u16) -2</w:t>
      </w:r>
      <w:r w:rsidR="00644CD5">
        <w:t>.</w:t>
      </w:r>
      <w:r>
        <w:t>22*T(v8</w:t>
      </w:r>
      <w:r w:rsidR="00644CD5">
        <w:t>.</w:t>
      </w:r>
      <w:r>
        <w:t>u19) + 0</w:t>
      </w:r>
      <w:r w:rsidR="00644CD5">
        <w:t>.</w:t>
      </w:r>
      <w:r>
        <w:t>052*T(v7</w:t>
      </w:r>
      <w:r w:rsidR="00644CD5">
        <w:t>.</w:t>
      </w:r>
      <w:r>
        <w:t>u8) -33</w:t>
      </w:r>
      <w:r w:rsidR="00644CD5">
        <w:t>.</w:t>
      </w:r>
      <w:r>
        <w:t>6*Volume^2 -1</w:t>
      </w:r>
      <w:r w:rsidR="00644CD5">
        <w:t>.</w:t>
      </w:r>
      <w:r>
        <w:t>94*T(v25</w:t>
      </w:r>
      <w:r w:rsidR="00644CD5">
        <w:t>.</w:t>
      </w:r>
      <w:r>
        <w:t>u4) -0</w:t>
      </w:r>
      <w:r w:rsidR="00644CD5">
        <w:t>.</w:t>
      </w:r>
      <w:r>
        <w:t>563*T(v3</w:t>
      </w:r>
      <w:r w:rsidR="00644CD5">
        <w:t>.</w:t>
      </w:r>
      <w:r>
        <w:t>u29) + 0</w:t>
      </w:r>
      <w:r w:rsidR="00644CD5">
        <w:t>.</w:t>
      </w:r>
      <w:r>
        <w:t>841*T(v28</w:t>
      </w:r>
      <w:r w:rsidR="00644CD5">
        <w:t>.</w:t>
      </w:r>
      <w:r>
        <w:t>u8) + 0</w:t>
      </w:r>
      <w:r w:rsidR="00644CD5">
        <w:t>.</w:t>
      </w:r>
      <w:r>
        <w:t>648*T(v29</w:t>
      </w:r>
      <w:r w:rsidR="00644CD5">
        <w:t>.</w:t>
      </w:r>
      <w:r>
        <w:t>u12) -1</w:t>
      </w:r>
      <w:r w:rsidR="00644CD5">
        <w:t>.</w:t>
      </w:r>
      <w:r>
        <w:t>71*T(v5</w:t>
      </w:r>
      <w:r w:rsidR="00644CD5">
        <w:t>.</w:t>
      </w:r>
      <w:r>
        <w:t>u22) + 0</w:t>
      </w:r>
      <w:r w:rsidR="00644CD5">
        <w:t>.</w:t>
      </w:r>
      <w:r>
        <w:t>108*T(v27</w:t>
      </w:r>
      <w:r w:rsidR="00644CD5">
        <w:t>.</w:t>
      </w:r>
      <w:r>
        <w:t>u5) -1</w:t>
      </w:r>
      <w:r w:rsidR="00644CD5">
        <w:t>.</w:t>
      </w:r>
      <w:r>
        <w:t>62*T(v1</w:t>
      </w:r>
      <w:r w:rsidR="00644CD5">
        <w:t>.</w:t>
      </w:r>
      <w:r>
        <w:t>u40) + 1</w:t>
      </w:r>
      <w:r w:rsidR="00644CD5">
        <w:t>.</w:t>
      </w:r>
      <w:r>
        <w:t>34*T(v41</w:t>
      </w:r>
      <w:r w:rsidR="00644CD5">
        <w:t>.</w:t>
      </w:r>
      <w:r>
        <w:t>u1) + 0</w:t>
      </w:r>
      <w:r w:rsidR="00644CD5">
        <w:t>.</w:t>
      </w:r>
      <w:r>
        <w:t>152*T(v6</w:t>
      </w:r>
      <w:r w:rsidR="00644CD5">
        <w:t>.</w:t>
      </w:r>
      <w:r>
        <w:t>u2) -4</w:t>
      </w:r>
      <w:r w:rsidR="00644CD5">
        <w:t>.</w:t>
      </w:r>
      <w:r>
        <w:t>18*T(v2</w:t>
      </w:r>
      <w:r w:rsidR="00644CD5">
        <w:t>.</w:t>
      </w:r>
      <w:r>
        <w:t>u2) -1</w:t>
      </w:r>
      <w:r w:rsidR="00644CD5">
        <w:t>.</w:t>
      </w:r>
      <w:r>
        <w:t>76*T(v27</w:t>
      </w:r>
      <w:r w:rsidR="00644CD5">
        <w:t>.</w:t>
      </w:r>
      <w:r>
        <w:t>u1) -0</w:t>
      </w:r>
      <w:r w:rsidR="00644CD5">
        <w:t>.</w:t>
      </w:r>
      <w:r>
        <w:t>239*T(v10</w:t>
      </w:r>
      <w:r w:rsidR="00644CD5">
        <w:t>.</w:t>
      </w:r>
      <w:r>
        <w:t>u15) + 1</w:t>
      </w:r>
      <w:r w:rsidR="00644CD5">
        <w:t>.</w:t>
      </w:r>
      <w:r>
        <w:t>39*T(v41) -0</w:t>
      </w:r>
      <w:r w:rsidR="00644CD5">
        <w:t>.</w:t>
      </w:r>
      <w:r>
        <w:t>604*T(v15</w:t>
      </w:r>
      <w:r w:rsidR="00644CD5">
        <w:t>.</w:t>
      </w:r>
      <w:r>
        <w:t>u25) + 0</w:t>
      </w:r>
      <w:r w:rsidR="00644CD5">
        <w:t>.</w:t>
      </w:r>
      <w:r>
        <w:t>741*T(v11</w:t>
      </w:r>
      <w:r w:rsidR="00644CD5">
        <w:t>.</w:t>
      </w:r>
      <w:r>
        <w:t>u12) + 1</w:t>
      </w:r>
      <w:r w:rsidR="00644CD5">
        <w:t>.</w:t>
      </w:r>
      <w:r>
        <w:t>34*T(v4</w:t>
      </w:r>
      <w:r w:rsidR="00644CD5">
        <w:t>.</w:t>
      </w:r>
      <w:r>
        <w:t>u22) + 1</w:t>
      </w:r>
      <w:r w:rsidR="00644CD5">
        <w:t>.</w:t>
      </w:r>
      <w:r>
        <w:t>82*T(v22</w:t>
      </w:r>
      <w:r w:rsidR="00644CD5">
        <w:t>.</w:t>
      </w:r>
      <w:r>
        <w:t>u14) + 1</w:t>
      </w:r>
      <w:r w:rsidR="00644CD5">
        <w:t>.</w:t>
      </w:r>
      <w:r>
        <w:t>03*T(v10</w:t>
      </w:r>
      <w:r w:rsidR="00644CD5">
        <w:t>.</w:t>
      </w:r>
      <w:r>
        <w:t>u32) -1</w:t>
      </w:r>
      <w:r w:rsidR="00644CD5">
        <w:t>.</w:t>
      </w:r>
      <w:r>
        <w:t>8*T(v27</w:t>
      </w:r>
      <w:r w:rsidR="00644CD5">
        <w:t>.</w:t>
      </w:r>
      <w:r>
        <w:t>u8) + 1</w:t>
      </w:r>
      <w:r w:rsidR="00644CD5">
        <w:t>.</w:t>
      </w:r>
      <w:r>
        <w:t>73*T(v14</w:t>
      </w:r>
      <w:r w:rsidR="00644CD5">
        <w:t>.</w:t>
      </w:r>
      <w:r>
        <w:t>u1) -0</w:t>
      </w:r>
      <w:r w:rsidR="00644CD5">
        <w:t>.</w:t>
      </w:r>
      <w:r>
        <w:t>897*T(v20</w:t>
      </w:r>
      <w:r w:rsidR="00644CD5">
        <w:t>.</w:t>
      </w:r>
      <w:r>
        <w:t>u4) -1</w:t>
      </w:r>
      <w:r w:rsidR="00644CD5">
        <w:t>.</w:t>
      </w:r>
      <w:r>
        <w:t>79*T(v6</w:t>
      </w:r>
      <w:r w:rsidR="00644CD5">
        <w:t>.</w:t>
      </w:r>
      <w:r>
        <w:t>u36) + 0</w:t>
      </w:r>
      <w:r w:rsidR="00644CD5">
        <w:t>.</w:t>
      </w:r>
      <w:r>
        <w:t>782*T(v3</w:t>
      </w:r>
      <w:r w:rsidR="00644CD5">
        <w:t>.</w:t>
      </w:r>
      <w:r>
        <w:t>u12) + 1</w:t>
      </w:r>
      <w:r w:rsidR="00644CD5">
        <w:t>.</w:t>
      </w:r>
      <w:r>
        <w:t>59*T(v36</w:t>
      </w:r>
      <w:r w:rsidR="00644CD5">
        <w:t>.</w:t>
      </w:r>
      <w:r>
        <w:t>u4) -0</w:t>
      </w:r>
      <w:r w:rsidR="00644CD5">
        <w:t>.</w:t>
      </w:r>
      <w:r>
        <w:t>921*T(v3</w:t>
      </w:r>
      <w:r w:rsidR="00644CD5">
        <w:t>.</w:t>
      </w:r>
      <w:r>
        <w:t>u19) -1</w:t>
      </w:r>
      <w:r w:rsidR="00644CD5">
        <w:t>.</w:t>
      </w:r>
      <w:r>
        <w:t>01*T(v14</w:t>
      </w:r>
      <w:r w:rsidR="00644CD5">
        <w:t>.</w:t>
      </w:r>
      <w:r>
        <w:t>u11) + 0</w:t>
      </w:r>
      <w:r w:rsidR="00644CD5">
        <w:t>.</w:t>
      </w:r>
      <w:r>
        <w:t>829*T(v40</w:t>
      </w:r>
      <w:r w:rsidR="00644CD5">
        <w:t>.</w:t>
      </w:r>
      <w:r>
        <w:t>u1) -0</w:t>
      </w:r>
      <w:r w:rsidR="00644CD5">
        <w:t>.</w:t>
      </w:r>
      <w:r>
        <w:t>747*T(v19</w:t>
      </w:r>
      <w:r w:rsidR="00644CD5">
        <w:t>.</w:t>
      </w:r>
      <w:r>
        <w:t>u19) -0</w:t>
      </w:r>
      <w:r w:rsidR="00644CD5">
        <w:t>.</w:t>
      </w:r>
      <w:r>
        <w:t>862*T(v29</w:t>
      </w:r>
      <w:r w:rsidR="00644CD5">
        <w:t>.</w:t>
      </w:r>
      <w:r>
        <w:t>u9) + 15</w:t>
      </w:r>
      <w:r w:rsidR="00644CD5">
        <w:t>.</w:t>
      </w:r>
      <w:r>
        <w:t>6*Volume^3 -0</w:t>
      </w:r>
      <w:r w:rsidR="00644CD5">
        <w:t>.</w:t>
      </w:r>
      <w:r>
        <w:t>97*T(v11</w:t>
      </w:r>
      <w:r w:rsidR="00644CD5">
        <w:t>.</w:t>
      </w:r>
      <w:r>
        <w:t>u29) + 1</w:t>
      </w:r>
      <w:r w:rsidR="00644CD5">
        <w:t>.</w:t>
      </w:r>
      <w:r>
        <w:t>41*T(v19</w:t>
      </w:r>
      <w:r w:rsidR="00644CD5">
        <w:t>.</w:t>
      </w:r>
      <w:r>
        <w:t>u9) + 1</w:t>
      </w:r>
      <w:r w:rsidR="00644CD5">
        <w:t>.</w:t>
      </w:r>
      <w:r>
        <w:t>11*T(v6</w:t>
      </w:r>
      <w:r w:rsidR="00644CD5">
        <w:t>.</w:t>
      </w:r>
      <w:r>
        <w:t>u33) -0</w:t>
      </w:r>
      <w:r w:rsidR="00644CD5">
        <w:t>.</w:t>
      </w:r>
      <w:r>
        <w:t>994*T(v10</w:t>
      </w:r>
      <w:r w:rsidR="00644CD5">
        <w:t>.</w:t>
      </w:r>
      <w:r>
        <w:t>u7) + 1</w:t>
      </w:r>
      <w:r w:rsidR="00644CD5">
        <w:t>.</w:t>
      </w:r>
      <w:r>
        <w:t>46*T(v18</w:t>
      </w:r>
      <w:r w:rsidR="00644CD5">
        <w:t>.</w:t>
      </w:r>
      <w:r>
        <w:t>u4) -0</w:t>
      </w:r>
      <w:r w:rsidR="00644CD5">
        <w:t>.</w:t>
      </w:r>
      <w:r>
        <w:t>138*T(v11</w:t>
      </w:r>
      <w:r w:rsidR="00644CD5">
        <w:t>.</w:t>
      </w:r>
      <w:r>
        <w:t>u27) + 2</w:t>
      </w:r>
      <w:r w:rsidR="00644CD5">
        <w:t>.</w:t>
      </w:r>
      <w:r>
        <w:t>63*T(v3</w:t>
      </w:r>
      <w:r w:rsidR="00644CD5">
        <w:t>.</w:t>
      </w:r>
      <w:r>
        <w:t>u9) -0</w:t>
      </w:r>
      <w:r w:rsidR="00644CD5">
        <w:t>.</w:t>
      </w:r>
      <w:r>
        <w:t>834*T(v18</w:t>
      </w:r>
      <w:r w:rsidR="00644CD5">
        <w:t>.</w:t>
      </w:r>
      <w:r>
        <w:t>u25) + 0</w:t>
      </w:r>
      <w:r w:rsidR="00644CD5">
        <w:t>.</w:t>
      </w:r>
      <w:r>
        <w:t>367*T(v5</w:t>
      </w:r>
      <w:r w:rsidR="00644CD5">
        <w:t>.</w:t>
      </w:r>
      <w:r>
        <w:t>u34) + 0</w:t>
      </w:r>
      <w:r w:rsidR="00644CD5">
        <w:t>.</w:t>
      </w:r>
      <w:r>
        <w:t>927*T(v12</w:t>
      </w:r>
      <w:r w:rsidR="00644CD5">
        <w:t>.</w:t>
      </w:r>
      <w:r>
        <w:t>u21) + 1</w:t>
      </w:r>
      <w:r w:rsidR="00644CD5">
        <w:t>.</w:t>
      </w:r>
      <w:r>
        <w:t>13*NumAcceptor -0</w:t>
      </w:r>
      <w:r w:rsidR="00644CD5">
        <w:t>.</w:t>
      </w:r>
      <w:r>
        <w:t>796*T(v29</w:t>
      </w:r>
      <w:r w:rsidR="00644CD5">
        <w:t>.</w:t>
      </w:r>
      <w:r>
        <w:t>u13) -1</w:t>
      </w:r>
      <w:r w:rsidR="00644CD5">
        <w:t>.</w:t>
      </w:r>
      <w:r>
        <w:t>24*NumAromAtoms -0</w:t>
      </w:r>
      <w:r w:rsidR="00644CD5">
        <w:t>.</w:t>
      </w:r>
      <w:r>
        <w:t>769*T(v14</w:t>
      </w:r>
      <w:r w:rsidR="00644CD5">
        <w:t>.</w:t>
      </w:r>
      <w:r>
        <w:t>u27) -1</w:t>
      </w:r>
      <w:r w:rsidR="00644CD5">
        <w:t>.</w:t>
      </w:r>
      <w:r>
        <w:t>78*T(v32</w:t>
      </w:r>
      <w:r w:rsidR="00644CD5">
        <w:t>.</w:t>
      </w:r>
      <w:r>
        <w:t>u4) + 0</w:t>
      </w:r>
      <w:r w:rsidR="00644CD5">
        <w:t>.</w:t>
      </w:r>
      <w:r>
        <w:t>882*T(v13</w:t>
      </w:r>
      <w:r w:rsidR="00644CD5">
        <w:t>.</w:t>
      </w:r>
      <w:r>
        <w:t>u4) + 1</w:t>
      </w:r>
      <w:r w:rsidR="00644CD5">
        <w:t>.</w:t>
      </w:r>
      <w:r>
        <w:t>25*T(v7</w:t>
      </w:r>
      <w:r w:rsidR="00644CD5">
        <w:t>.</w:t>
      </w:r>
      <w:r>
        <w:t>u13) -0</w:t>
      </w:r>
      <w:r w:rsidR="00644CD5">
        <w:t>.</w:t>
      </w:r>
      <w:r>
        <w:t>517*T(v13</w:t>
      </w:r>
      <w:r w:rsidR="00644CD5">
        <w:t>.</w:t>
      </w:r>
      <w:r>
        <w:t>u5) -1</w:t>
      </w:r>
      <w:r w:rsidR="00644CD5">
        <w:t>.</w:t>
      </w:r>
      <w:r>
        <w:t>22*T(v24</w:t>
      </w:r>
      <w:r w:rsidR="00644CD5">
        <w:t>.</w:t>
      </w:r>
      <w:r>
        <w:t>u8) -1</w:t>
      </w:r>
      <w:r w:rsidR="00644CD5">
        <w:t>.</w:t>
      </w:r>
      <w:r>
        <w:t>47*T(v3</w:t>
      </w:r>
      <w:r w:rsidR="00644CD5">
        <w:t>.</w:t>
      </w:r>
      <w:r>
        <w:t>u10) -0</w:t>
      </w:r>
      <w:r w:rsidR="00644CD5">
        <w:t>.</w:t>
      </w:r>
      <w:r>
        <w:t>4*T(v32</w:t>
      </w:r>
      <w:r w:rsidR="00644CD5">
        <w:t>.</w:t>
      </w:r>
      <w:r>
        <w:t>u5) -2</w:t>
      </w:r>
      <w:r w:rsidR="00644CD5">
        <w:t>.</w:t>
      </w:r>
      <w:r>
        <w:t>05*T(v2</w:t>
      </w:r>
      <w:r w:rsidR="00644CD5">
        <w:t>.</w:t>
      </w:r>
      <w:r>
        <w:t>u39) -0</w:t>
      </w:r>
      <w:r w:rsidR="00644CD5">
        <w:t>.</w:t>
      </w:r>
      <w:r>
        <w:t>797*T(v20</w:t>
      </w:r>
      <w:r w:rsidR="00644CD5">
        <w:t>.</w:t>
      </w:r>
      <w:r>
        <w:t>u23) -1*T(v22</w:t>
      </w:r>
      <w:r w:rsidR="00644CD5">
        <w:t>.</w:t>
      </w:r>
      <w:r>
        <w:t>u18) + 0</w:t>
      </w:r>
      <w:r w:rsidR="00644CD5">
        <w:t>.</w:t>
      </w:r>
      <w:r>
        <w:t>793*T(v13</w:t>
      </w:r>
      <w:r w:rsidR="00644CD5">
        <w:t>.</w:t>
      </w:r>
      <w:r>
        <w:t>u16) + 1</w:t>
      </w:r>
      <w:r w:rsidR="00644CD5">
        <w:t>.</w:t>
      </w:r>
      <w:r>
        <w:t>43*T(v31</w:t>
      </w:r>
      <w:r w:rsidR="00644CD5">
        <w:t>.</w:t>
      </w:r>
      <w:r>
        <w:t>u8) -2</w:t>
      </w:r>
      <w:r w:rsidR="00644CD5">
        <w:t>.</w:t>
      </w:r>
      <w:r>
        <w:t>03*Lipophilicity^3 + 1</w:t>
      </w:r>
      <w:r w:rsidR="00644CD5">
        <w:t>.</w:t>
      </w:r>
      <w:r>
        <w:t>92*T(v2</w:t>
      </w:r>
      <w:r w:rsidR="00644CD5">
        <w:t>.</w:t>
      </w:r>
      <w:r>
        <w:t>u27) -0</w:t>
      </w:r>
      <w:r w:rsidR="00644CD5">
        <w:t>.</w:t>
      </w:r>
      <w:r>
        <w:t>763*T(v23</w:t>
      </w:r>
      <w:r w:rsidR="00644CD5">
        <w:t>.</w:t>
      </w:r>
      <w:r>
        <w:t>u18) -0</w:t>
      </w:r>
      <w:r w:rsidR="00644CD5">
        <w:t>.</w:t>
      </w:r>
      <w:r>
        <w:t>793*T(v13</w:t>
      </w:r>
      <w:r w:rsidR="00644CD5">
        <w:t>.</w:t>
      </w:r>
      <w:r>
        <w:t>u20) -0</w:t>
      </w:r>
      <w:r w:rsidR="00644CD5">
        <w:t>.</w:t>
      </w:r>
      <w:r>
        <w:t>696*T(v10</w:t>
      </w:r>
      <w:r w:rsidR="00644CD5">
        <w:t>.</w:t>
      </w:r>
      <w:r>
        <w:t>u31) + 1</w:t>
      </w:r>
      <w:r w:rsidR="00644CD5">
        <w:t>.</w:t>
      </w:r>
      <w:r>
        <w:t>34*T(v3</w:t>
      </w:r>
      <w:r w:rsidR="00644CD5">
        <w:t>.</w:t>
      </w:r>
      <w:r>
        <w:t>u27) + 0</w:t>
      </w:r>
      <w:r w:rsidR="00644CD5">
        <w:t>.</w:t>
      </w:r>
      <w:r>
        <w:t>407*T(v3</w:t>
      </w:r>
      <w:r w:rsidR="00644CD5">
        <w:t>.</w:t>
      </w:r>
      <w:r>
        <w:t>u33) -0</w:t>
      </w:r>
      <w:r w:rsidR="00644CD5">
        <w:t>.</w:t>
      </w:r>
      <w:r>
        <w:t>738*T(v18</w:t>
      </w:r>
      <w:r w:rsidR="00644CD5">
        <w:t>.</w:t>
      </w:r>
      <w:r>
        <w:t>u14) -0</w:t>
      </w:r>
      <w:r w:rsidR="00644CD5">
        <w:t>.</w:t>
      </w:r>
      <w:r>
        <w:t>74*T(u41) -1</w:t>
      </w:r>
      <w:r w:rsidR="00644CD5">
        <w:t>.</w:t>
      </w:r>
      <w:r>
        <w:t>03*T(v31</w:t>
      </w:r>
      <w:r w:rsidR="00644CD5">
        <w:t>.</w:t>
      </w:r>
      <w:r>
        <w:t>u9) + 1</w:t>
      </w:r>
      <w:r w:rsidR="00644CD5">
        <w:t>.</w:t>
      </w:r>
      <w:r>
        <w:t>17*T(v13</w:t>
      </w:r>
      <w:r w:rsidR="00644CD5">
        <w:t>.</w:t>
      </w:r>
      <w:r>
        <w:t>u3) + 1</w:t>
      </w:r>
      <w:r w:rsidR="00644CD5">
        <w:t>.</w:t>
      </w:r>
      <w:r>
        <w:t>21*T(v25</w:t>
      </w:r>
      <w:r w:rsidR="00644CD5">
        <w:t>.</w:t>
      </w:r>
      <w:r>
        <w:t>u14) -0</w:t>
      </w:r>
      <w:r w:rsidR="00644CD5">
        <w:t>.</w:t>
      </w:r>
      <w:r>
        <w:t>813*T(v3</w:t>
      </w:r>
      <w:r w:rsidR="00644CD5">
        <w:t>.</w:t>
      </w:r>
      <w:r>
        <w:t>u11) -1</w:t>
      </w:r>
      <w:r w:rsidR="00644CD5">
        <w:t>.</w:t>
      </w:r>
      <w:r>
        <w:t>09*T(v1</w:t>
      </w:r>
      <w:r w:rsidR="00644CD5">
        <w:t>.</w:t>
      </w:r>
      <w:r>
        <w:t>u30) + 0</w:t>
      </w:r>
      <w:r w:rsidR="00644CD5">
        <w:t>.</w:t>
      </w:r>
      <w:r>
        <w:t>965*T(v11</w:t>
      </w:r>
      <w:r w:rsidR="00644CD5">
        <w:t>.</w:t>
      </w:r>
      <w:r>
        <w:t>u3) + 0</w:t>
      </w:r>
      <w:r w:rsidR="00644CD5">
        <w:t>.</w:t>
      </w:r>
      <w:r>
        <w:t>979*T(v34</w:t>
      </w:r>
      <w:r w:rsidR="00644CD5">
        <w:t>.</w:t>
      </w:r>
      <w:r>
        <w:t>u8) + 0</w:t>
      </w:r>
      <w:r w:rsidR="00644CD5">
        <w:t>.</w:t>
      </w:r>
      <w:r>
        <w:t>775*T(v37</w:t>
      </w:r>
      <w:r w:rsidR="00644CD5">
        <w:t>.</w:t>
      </w:r>
      <w:r>
        <w:t>u6) + 0</w:t>
      </w:r>
      <w:r w:rsidR="00644CD5">
        <w:t>.</w:t>
      </w:r>
      <w:r>
        <w:t>716*T(v38</w:t>
      </w:r>
      <w:r w:rsidR="00644CD5">
        <w:t>.</w:t>
      </w:r>
      <w:r>
        <w:t>u5) -0</w:t>
      </w:r>
      <w:r w:rsidR="00644CD5">
        <w:t>.</w:t>
      </w:r>
      <w:r>
        <w:t>585*T(v19</w:t>
      </w:r>
      <w:r w:rsidR="00644CD5">
        <w:t>.</w:t>
      </w:r>
      <w:r>
        <w:t>u17) -0</w:t>
      </w:r>
      <w:r w:rsidR="00644CD5">
        <w:t>.</w:t>
      </w:r>
      <w:r>
        <w:t>754*T(v31</w:t>
      </w:r>
      <w:r w:rsidR="00644CD5">
        <w:t>.</w:t>
      </w:r>
      <w:r>
        <w:t>u10) -1</w:t>
      </w:r>
      <w:r w:rsidR="00644CD5">
        <w:t>.</w:t>
      </w:r>
      <w:r>
        <w:t>09*T(u12) -0</w:t>
      </w:r>
      <w:r w:rsidR="00644CD5">
        <w:t>.</w:t>
      </w:r>
      <w:r>
        <w:t>884*T(v29</w:t>
      </w:r>
      <w:r w:rsidR="00644CD5">
        <w:t>.</w:t>
      </w:r>
      <w:r>
        <w:t>u6) -0</w:t>
      </w:r>
      <w:r w:rsidR="00644CD5">
        <w:t>.</w:t>
      </w:r>
      <w:r>
        <w:t>753*T(v1</w:t>
      </w:r>
      <w:r w:rsidR="00644CD5">
        <w:t>.</w:t>
      </w:r>
      <w:r>
        <w:t>u14) -0</w:t>
      </w:r>
      <w:r w:rsidR="00644CD5">
        <w:t>.</w:t>
      </w:r>
      <w:r>
        <w:t>762*T(v4</w:t>
      </w:r>
      <w:r w:rsidR="00644CD5">
        <w:t>.</w:t>
      </w:r>
      <w:r>
        <w:t>u4) + 0</w:t>
      </w:r>
      <w:r w:rsidR="00644CD5">
        <w:t>.</w:t>
      </w:r>
      <w:r>
        <w:t>78*T(u34) -1</w:t>
      </w:r>
      <w:r w:rsidR="00644CD5">
        <w:t>.</w:t>
      </w:r>
      <w:r>
        <w:t>12*T(v32</w:t>
      </w:r>
      <w:r w:rsidR="00644CD5">
        <w:t>.</w:t>
      </w:r>
      <w:r>
        <w:t>u9) + 0</w:t>
      </w:r>
      <w:r w:rsidR="00644CD5">
        <w:t>.</w:t>
      </w:r>
      <w:r>
        <w:t>951*T(v13</w:t>
      </w:r>
      <w:r w:rsidR="00644CD5">
        <w:t>.</w:t>
      </w:r>
      <w:r>
        <w:t>u12) + 0</w:t>
      </w:r>
      <w:r w:rsidR="00644CD5">
        <w:t>.</w:t>
      </w:r>
      <w:r>
        <w:t>644*T(v10</w:t>
      </w:r>
      <w:r w:rsidR="00644CD5">
        <w:t>.</w:t>
      </w:r>
      <w:r>
        <w:t>u22) + 0</w:t>
      </w:r>
      <w:r w:rsidR="00644CD5">
        <w:t>.</w:t>
      </w:r>
      <w:r>
        <w:t>629*T(v16</w:t>
      </w:r>
      <w:r w:rsidR="00644CD5">
        <w:t>.</w:t>
      </w:r>
      <w:r>
        <w:t>u23) + 0</w:t>
      </w:r>
      <w:r w:rsidR="00644CD5">
        <w:t>.</w:t>
      </w:r>
      <w:r>
        <w:t>933*T(v36</w:t>
      </w:r>
      <w:r w:rsidR="00644CD5">
        <w:t>.</w:t>
      </w:r>
      <w:r>
        <w:t>u7) -0</w:t>
      </w:r>
      <w:r w:rsidR="00644CD5">
        <w:t>.</w:t>
      </w:r>
      <w:r>
        <w:t>4*T(v24</w:t>
      </w:r>
      <w:r w:rsidR="00644CD5">
        <w:t>.</w:t>
      </w:r>
      <w:r>
        <w:t>u11) -0</w:t>
      </w:r>
      <w:r w:rsidR="00644CD5">
        <w:t>.</w:t>
      </w:r>
      <w:r>
        <w:t>712*T(v20</w:t>
      </w:r>
      <w:r w:rsidR="00644CD5">
        <w:t>.</w:t>
      </w:r>
      <w:r>
        <w:t>u17) + 1</w:t>
      </w:r>
      <w:r w:rsidR="00644CD5">
        <w:t>.</w:t>
      </w:r>
      <w:r>
        <w:t>12*T(v35</w:t>
      </w:r>
      <w:r w:rsidR="00644CD5">
        <w:t>.</w:t>
      </w:r>
      <w:r>
        <w:t>u1) -0</w:t>
      </w:r>
      <w:r w:rsidR="00644CD5">
        <w:t>.</w:t>
      </w:r>
      <w:r>
        <w:t>311*MW -0</w:t>
      </w:r>
      <w:r w:rsidR="00644CD5">
        <w:t>.</w:t>
      </w:r>
      <w:r>
        <w:t>901*T(v6</w:t>
      </w:r>
      <w:r w:rsidR="00644CD5">
        <w:t>.</w:t>
      </w:r>
      <w:r>
        <w:t>u15) -1</w:t>
      </w:r>
      <w:r w:rsidR="00644CD5">
        <w:t>.</w:t>
      </w:r>
      <w:r>
        <w:t>43*T(v34</w:t>
      </w:r>
      <w:r w:rsidR="00644CD5">
        <w:t>.</w:t>
      </w:r>
      <w:r>
        <w:t>u9) + 0</w:t>
      </w:r>
      <w:r w:rsidR="00644CD5">
        <w:t>.</w:t>
      </w:r>
      <w:r>
        <w:t>5*T(v23</w:t>
      </w:r>
      <w:r w:rsidR="00644CD5">
        <w:t>.</w:t>
      </w:r>
      <w:r>
        <w:t>u13) -0</w:t>
      </w:r>
      <w:r w:rsidR="00644CD5">
        <w:t>.</w:t>
      </w:r>
      <w:r>
        <w:t>994*T(v32</w:t>
      </w:r>
      <w:r w:rsidR="00644CD5">
        <w:t>.</w:t>
      </w:r>
      <w:r>
        <w:t>u7) + 0</w:t>
      </w:r>
      <w:r w:rsidR="00644CD5">
        <w:t>.</w:t>
      </w:r>
      <w:r>
        <w:t>816*T(v36</w:t>
      </w:r>
      <w:r w:rsidR="00644CD5">
        <w:t>.</w:t>
      </w:r>
      <w:r>
        <w:t>u5) + 0</w:t>
      </w:r>
      <w:r w:rsidR="00644CD5">
        <w:t>.</w:t>
      </w:r>
      <w:r>
        <w:t>635*NumPositive + 0</w:t>
      </w:r>
      <w:r w:rsidR="00644CD5">
        <w:t>.</w:t>
      </w:r>
      <w:r>
        <w:t>623*T(v18</w:t>
      </w:r>
      <w:r w:rsidR="00644CD5">
        <w:t>.</w:t>
      </w:r>
      <w:r>
        <w:t>u19) + 0</w:t>
      </w:r>
      <w:r w:rsidR="00644CD5">
        <w:t>.</w:t>
      </w:r>
      <w:r>
        <w:t>835*T(v20</w:t>
      </w:r>
      <w:r w:rsidR="00644CD5">
        <w:t>.</w:t>
      </w:r>
      <w:r>
        <w:t>u2) + 0</w:t>
      </w:r>
      <w:r w:rsidR="00644CD5">
        <w:t>.</w:t>
      </w:r>
      <w:r>
        <w:t>574*T(v30</w:t>
      </w:r>
      <w:r w:rsidR="00644CD5">
        <w:t>.</w:t>
      </w:r>
      <w:r>
        <w:t>u2) + 0</w:t>
      </w:r>
      <w:r w:rsidR="00644CD5">
        <w:t>.</w:t>
      </w:r>
      <w:r>
        <w:t>49*T(v21</w:t>
      </w:r>
      <w:r w:rsidR="00644CD5">
        <w:t>.</w:t>
      </w:r>
      <w:r>
        <w:t>u22) -0</w:t>
      </w:r>
      <w:r w:rsidR="00644CD5">
        <w:t>.</w:t>
      </w:r>
      <w:r>
        <w:t>766*T(v30</w:t>
      </w:r>
      <w:r w:rsidR="00644CD5">
        <w:t>.</w:t>
      </w:r>
      <w:r>
        <w:t>u13) -0</w:t>
      </w:r>
      <w:r w:rsidR="00644CD5">
        <w:t>.</w:t>
      </w:r>
      <w:r>
        <w:t>57*T(u39) + 0</w:t>
      </w:r>
      <w:r w:rsidR="00644CD5">
        <w:t>.</w:t>
      </w:r>
      <w:r>
        <w:t>768*T(v26</w:t>
      </w:r>
      <w:r w:rsidR="00644CD5">
        <w:t>.</w:t>
      </w:r>
      <w:r>
        <w:t>u12) + 0</w:t>
      </w:r>
      <w:r w:rsidR="00644CD5">
        <w:t>.</w:t>
      </w:r>
      <w:r>
        <w:t>794*T(v14</w:t>
      </w:r>
      <w:r w:rsidR="00644CD5">
        <w:t>.</w:t>
      </w:r>
      <w:r>
        <w:t>u4) -0</w:t>
      </w:r>
      <w:r w:rsidR="00644CD5">
        <w:t>.</w:t>
      </w:r>
      <w:r>
        <w:t>635*T(v28</w:t>
      </w:r>
      <w:r w:rsidR="00644CD5">
        <w:t>.</w:t>
      </w:r>
      <w:r>
        <w:t>u13) + 0</w:t>
      </w:r>
      <w:r w:rsidR="00644CD5">
        <w:t>.</w:t>
      </w:r>
      <w:r>
        <w:t>51*T(v14</w:t>
      </w:r>
      <w:r w:rsidR="00644CD5">
        <w:t>.</w:t>
      </w:r>
      <w:r>
        <w:t>u13) -0</w:t>
      </w:r>
      <w:r w:rsidR="00644CD5">
        <w:t>.</w:t>
      </w:r>
      <w:r>
        <w:t>861*T(v2</w:t>
      </w:r>
      <w:r w:rsidR="00644CD5">
        <w:t>.</w:t>
      </w:r>
      <w:r>
        <w:t>u13) -0</w:t>
      </w:r>
      <w:r w:rsidR="00644CD5">
        <w:t>.</w:t>
      </w:r>
      <w:r>
        <w:t>459*T(v33) -0</w:t>
      </w:r>
      <w:r w:rsidR="00644CD5">
        <w:t>.</w:t>
      </w:r>
      <w:r>
        <w:t>459*T(v6</w:t>
      </w:r>
      <w:r w:rsidR="00644CD5">
        <w:t>.</w:t>
      </w:r>
      <w:r>
        <w:t>u30) -0</w:t>
      </w:r>
      <w:r w:rsidR="00644CD5">
        <w:t>.</w:t>
      </w:r>
      <w:r>
        <w:t>48*T(u30) + 0</w:t>
      </w:r>
      <w:r w:rsidR="00644CD5">
        <w:t>.</w:t>
      </w:r>
      <w:r>
        <w:t>51*T(v36</w:t>
      </w:r>
      <w:r w:rsidR="00644CD5">
        <w:t>.</w:t>
      </w:r>
      <w:r>
        <w:t>u1) + 0</w:t>
      </w:r>
      <w:r w:rsidR="00644CD5">
        <w:t>.</w:t>
      </w:r>
      <w:r>
        <w:t>559*T(v2</w:t>
      </w:r>
      <w:r w:rsidR="00644CD5">
        <w:t>.</w:t>
      </w:r>
      <w:r>
        <w:t>u31) -0</w:t>
      </w:r>
      <w:r w:rsidR="00644CD5">
        <w:t>.</w:t>
      </w:r>
      <w:r>
        <w:t>695*T(v7</w:t>
      </w:r>
      <w:r w:rsidR="00644CD5">
        <w:t>.</w:t>
      </w:r>
      <w:r>
        <w:t>u27) + 0</w:t>
      </w:r>
      <w:r w:rsidR="00644CD5">
        <w:t>.</w:t>
      </w:r>
      <w:r>
        <w:t>637*NumNegative + 0</w:t>
      </w:r>
      <w:r w:rsidR="00644CD5">
        <w:t>.</w:t>
      </w:r>
      <w:r>
        <w:t>337*T(v25</w:t>
      </w:r>
      <w:r w:rsidR="00644CD5">
        <w:t>.</w:t>
      </w:r>
      <w:r>
        <w:t>u17) + 0</w:t>
      </w:r>
      <w:r w:rsidR="00644CD5">
        <w:t>.</w:t>
      </w:r>
      <w:r>
        <w:t>545*T(v11</w:t>
      </w:r>
      <w:r w:rsidR="00644CD5">
        <w:t>.</w:t>
      </w:r>
      <w:r>
        <w:t>u24) + 0</w:t>
      </w:r>
      <w:r w:rsidR="00644CD5">
        <w:t>.</w:t>
      </w:r>
      <w:r>
        <w:t>414*T(v16</w:t>
      </w:r>
      <w:r w:rsidR="00644CD5">
        <w:t>.</w:t>
      </w:r>
      <w:r>
        <w:t>u5) -0</w:t>
      </w:r>
      <w:r w:rsidR="00644CD5">
        <w:t>.</w:t>
      </w:r>
      <w:r>
        <w:t>554*T(v27</w:t>
      </w:r>
      <w:r w:rsidR="00644CD5">
        <w:t>.</w:t>
      </w:r>
      <w:r>
        <w:t>u2) -0</w:t>
      </w:r>
      <w:r w:rsidR="00644CD5">
        <w:t>.</w:t>
      </w:r>
      <w:r>
        <w:t>261*T(v33</w:t>
      </w:r>
      <w:r w:rsidR="00644CD5">
        <w:t>.</w:t>
      </w:r>
      <w:r>
        <w:t>u10) + 0</w:t>
      </w:r>
      <w:r w:rsidR="00644CD5">
        <w:t>.</w:t>
      </w:r>
      <w:r>
        <w:t>325*T(v7</w:t>
      </w:r>
      <w:r w:rsidR="00644CD5">
        <w:t>.</w:t>
      </w:r>
      <w:r>
        <w:t>u14) -1</w:t>
      </w:r>
      <w:r w:rsidR="00644CD5">
        <w:t>.</w:t>
      </w:r>
      <w:r>
        <w:t>12*T(v3</w:t>
      </w:r>
      <w:r w:rsidR="00644CD5">
        <w:t>.</w:t>
      </w:r>
      <w:r>
        <w:t>u1) -0</w:t>
      </w:r>
      <w:r w:rsidR="00644CD5">
        <w:t>.</w:t>
      </w:r>
      <w:r>
        <w:t>445*T(u28) + 0</w:t>
      </w:r>
      <w:r w:rsidR="00644CD5">
        <w:t>.</w:t>
      </w:r>
      <w:r>
        <w:t>462*T(v2</w:t>
      </w:r>
      <w:r w:rsidR="00644CD5">
        <w:t>.</w:t>
      </w:r>
      <w:r>
        <w:t>u23) + 0</w:t>
      </w:r>
      <w:r w:rsidR="00644CD5">
        <w:t>.</w:t>
      </w:r>
      <w:r>
        <w:t>635*T(v9</w:t>
      </w:r>
      <w:r w:rsidR="00644CD5">
        <w:t>.</w:t>
      </w:r>
      <w:r>
        <w:t>u20) -0</w:t>
      </w:r>
      <w:r w:rsidR="00644CD5">
        <w:t>.</w:t>
      </w:r>
      <w:r>
        <w:t>502*T(v9</w:t>
      </w:r>
      <w:r w:rsidR="00644CD5">
        <w:t>.</w:t>
      </w:r>
      <w:r>
        <w:t>u21) + 0</w:t>
      </w:r>
      <w:r w:rsidR="00644CD5">
        <w:t>.</w:t>
      </w:r>
      <w:r>
        <w:t>575*T(v38</w:t>
      </w:r>
      <w:r w:rsidR="00644CD5">
        <w:t>.</w:t>
      </w:r>
      <w:r>
        <w:t>u1) + 0</w:t>
      </w:r>
      <w:r w:rsidR="00644CD5">
        <w:t>.</w:t>
      </w:r>
      <w:r>
        <w:t>481*T(v10</w:t>
      </w:r>
      <w:r w:rsidR="00644CD5">
        <w:t>.</w:t>
      </w:r>
      <w:r>
        <w:t>u8) -0</w:t>
      </w:r>
      <w:r w:rsidR="00644CD5">
        <w:t>.</w:t>
      </w:r>
      <w:r>
        <w:t>496*T(v17</w:t>
      </w:r>
      <w:r w:rsidR="00644CD5">
        <w:t>.</w:t>
      </w:r>
      <w:r>
        <w:t>u13) + 0</w:t>
      </w:r>
      <w:r w:rsidR="00644CD5">
        <w:t>.</w:t>
      </w:r>
      <w:r>
        <w:t>494*T(u4) -0</w:t>
      </w:r>
      <w:r w:rsidR="00644CD5">
        <w:t>.</w:t>
      </w:r>
      <w:r>
        <w:t>466*T(v31</w:t>
      </w:r>
      <w:r w:rsidR="00644CD5">
        <w:t>.</w:t>
      </w:r>
      <w:r>
        <w:t>u7) -0</w:t>
      </w:r>
      <w:r w:rsidR="00644CD5">
        <w:t>.</w:t>
      </w:r>
      <w:r>
        <w:t>254*T(v42) -0</w:t>
      </w:r>
      <w:r w:rsidR="00644CD5">
        <w:t>.</w:t>
      </w:r>
      <w:r>
        <w:t>556*T(v25</w:t>
      </w:r>
      <w:r w:rsidR="00644CD5">
        <w:t>.</w:t>
      </w:r>
      <w:r>
        <w:t>u11) + 0</w:t>
      </w:r>
      <w:r w:rsidR="00644CD5">
        <w:t>.</w:t>
      </w:r>
      <w:r>
        <w:t>473*T(v26</w:t>
      </w:r>
      <w:r w:rsidR="00644CD5">
        <w:t>.</w:t>
      </w:r>
      <w:r>
        <w:t>u16) + 0</w:t>
      </w:r>
      <w:r w:rsidR="00644CD5">
        <w:t>.</w:t>
      </w:r>
      <w:r>
        <w:t>955*T(v2</w:t>
      </w:r>
      <w:r w:rsidR="00644CD5">
        <w:t>.</w:t>
      </w:r>
      <w:r>
        <w:t>u9) + 0</w:t>
      </w:r>
      <w:r w:rsidR="00644CD5">
        <w:t>.</w:t>
      </w:r>
      <w:r>
        <w:t>464*T(v34</w:t>
      </w:r>
      <w:r w:rsidR="00644CD5">
        <w:t>.</w:t>
      </w:r>
      <w:r>
        <w:t>u4) + 0</w:t>
      </w:r>
      <w:r w:rsidR="00644CD5">
        <w:t>.</w:t>
      </w:r>
      <w:r>
        <w:t>451*T(v14</w:t>
      </w:r>
      <w:r w:rsidR="00644CD5">
        <w:t>.</w:t>
      </w:r>
      <w:r>
        <w:t>u25) + 0</w:t>
      </w:r>
      <w:r w:rsidR="00644CD5">
        <w:t>.</w:t>
      </w:r>
      <w:r>
        <w:t>514*T(v35</w:t>
      </w:r>
      <w:r w:rsidR="00644CD5">
        <w:t>.</w:t>
      </w:r>
      <w:r>
        <w:t>u2) -0</w:t>
      </w:r>
      <w:r w:rsidR="00644CD5">
        <w:t>.</w:t>
      </w:r>
      <w:r>
        <w:t>672*T(v22</w:t>
      </w:r>
      <w:r w:rsidR="00644CD5">
        <w:t>.</w:t>
      </w:r>
      <w:r>
        <w:t>u3) -0</w:t>
      </w:r>
      <w:r w:rsidR="00644CD5">
        <w:t>.</w:t>
      </w:r>
      <w:r>
        <w:t>559*T(v24</w:t>
      </w:r>
      <w:r w:rsidR="00644CD5">
        <w:t>.</w:t>
      </w:r>
      <w:r>
        <w:t>u1) + 0</w:t>
      </w:r>
      <w:r w:rsidR="00644CD5">
        <w:t>.</w:t>
      </w:r>
      <w:r>
        <w:t>494*T(v7</w:t>
      </w:r>
      <w:r w:rsidR="00644CD5">
        <w:t>.</w:t>
      </w:r>
      <w:r>
        <w:t>u23) + 0</w:t>
      </w:r>
      <w:r w:rsidR="00644CD5">
        <w:t>.</w:t>
      </w:r>
      <w:r>
        <w:t>637*T(v16</w:t>
      </w:r>
      <w:r w:rsidR="00644CD5">
        <w:t>.</w:t>
      </w:r>
      <w:r>
        <w:t>u4) -0</w:t>
      </w:r>
      <w:r w:rsidR="00644CD5">
        <w:t>.</w:t>
      </w:r>
      <w:r>
        <w:t>448*T(v15</w:t>
      </w:r>
      <w:r w:rsidR="00644CD5">
        <w:t>.</w:t>
      </w:r>
      <w:r>
        <w:t>u9) + 0</w:t>
      </w:r>
      <w:r w:rsidR="00644CD5">
        <w:t>.</w:t>
      </w:r>
      <w:r>
        <w:t>518*T(v8</w:t>
      </w:r>
      <w:r w:rsidR="00644CD5">
        <w:t>.</w:t>
      </w:r>
      <w:r>
        <w:t>u13) -0</w:t>
      </w:r>
      <w:r w:rsidR="00644CD5">
        <w:t>.</w:t>
      </w:r>
      <w:r>
        <w:t>392*T(v9</w:t>
      </w:r>
      <w:r w:rsidR="00644CD5">
        <w:t>.</w:t>
      </w:r>
      <w:r>
        <w:t>u16) + 0</w:t>
      </w:r>
      <w:r w:rsidR="00644CD5">
        <w:t>.</w:t>
      </w:r>
      <w:r>
        <w:t>372*T(v17</w:t>
      </w:r>
      <w:r w:rsidR="00644CD5">
        <w:t>.</w:t>
      </w:r>
      <w:r>
        <w:t>u23) + 0</w:t>
      </w:r>
      <w:r w:rsidR="00644CD5">
        <w:t>.</w:t>
      </w:r>
      <w:r>
        <w:t>298*T(v22</w:t>
      </w:r>
      <w:r w:rsidR="00644CD5">
        <w:t>.</w:t>
      </w:r>
      <w:r>
        <w:t>u11) + 0</w:t>
      </w:r>
      <w:r w:rsidR="00644CD5">
        <w:t>.</w:t>
      </w:r>
      <w:r>
        <w:t>408*T(u8) -0</w:t>
      </w:r>
      <w:r w:rsidR="00644CD5">
        <w:t>.</w:t>
      </w:r>
      <w:r>
        <w:t>263*T(v21</w:t>
      </w:r>
      <w:r w:rsidR="00644CD5">
        <w:t>.</w:t>
      </w:r>
      <w:r>
        <w:t>u6) + 0</w:t>
      </w:r>
      <w:r w:rsidR="00644CD5">
        <w:t>.</w:t>
      </w:r>
      <w:r>
        <w:t>69*T(v2</w:t>
      </w:r>
      <w:r w:rsidR="00644CD5">
        <w:t>.</w:t>
      </w:r>
      <w:r>
        <w:t>u36) -0</w:t>
      </w:r>
      <w:r w:rsidR="00644CD5">
        <w:t>.</w:t>
      </w:r>
      <w:r>
        <w:t>472*T(v36</w:t>
      </w:r>
      <w:r w:rsidR="00644CD5">
        <w:t>.</w:t>
      </w:r>
      <w:r>
        <w:t>u2) -0</w:t>
      </w:r>
      <w:r w:rsidR="00644CD5">
        <w:t>.</w:t>
      </w:r>
      <w:r>
        <w:t>231*T(v37) + 0</w:t>
      </w:r>
      <w:r w:rsidR="00644CD5">
        <w:t>.</w:t>
      </w:r>
      <w:r>
        <w:t>331*T(v26</w:t>
      </w:r>
      <w:r w:rsidR="00644CD5">
        <w:t>.</w:t>
      </w:r>
      <w:r>
        <w:t>u9) + 0</w:t>
      </w:r>
      <w:r w:rsidR="00644CD5">
        <w:t>.</w:t>
      </w:r>
      <w:r>
        <w:t>372*T(v22</w:t>
      </w:r>
      <w:r w:rsidR="00644CD5">
        <w:t>.</w:t>
      </w:r>
      <w:r>
        <w:t>u10) -0</w:t>
      </w:r>
      <w:r w:rsidR="00644CD5">
        <w:t>.</w:t>
      </w:r>
      <w:r>
        <w:t>544*T(v20</w:t>
      </w:r>
      <w:r w:rsidR="00644CD5">
        <w:t>.</w:t>
      </w:r>
      <w:r>
        <w:t>u3) -0</w:t>
      </w:r>
      <w:r w:rsidR="00644CD5">
        <w:t>.</w:t>
      </w:r>
      <w:r>
        <w:t>301*T(v35) + 0</w:t>
      </w:r>
      <w:r w:rsidR="00644CD5">
        <w:t>.</w:t>
      </w:r>
      <w:r>
        <w:t>437*T(v35</w:t>
      </w:r>
      <w:r w:rsidR="00644CD5">
        <w:t>.</w:t>
      </w:r>
      <w:r>
        <w:t>u7) -0</w:t>
      </w:r>
      <w:r w:rsidR="00644CD5">
        <w:t>.</w:t>
      </w:r>
      <w:r>
        <w:t>254*T(v1</w:t>
      </w:r>
      <w:r w:rsidR="00644CD5">
        <w:t>.</w:t>
      </w:r>
      <w:r>
        <w:t>u41) -0</w:t>
      </w:r>
      <w:r w:rsidR="00644CD5">
        <w:t>.</w:t>
      </w:r>
      <w:r>
        <w:t>299*T(v30</w:t>
      </w:r>
      <w:r w:rsidR="00644CD5">
        <w:t>.</w:t>
      </w:r>
      <w:r>
        <w:t>u11) + 0</w:t>
      </w:r>
      <w:r w:rsidR="00644CD5">
        <w:t>.</w:t>
      </w:r>
      <w:r>
        <w:t>351*T(v11</w:t>
      </w:r>
      <w:r w:rsidR="00644CD5">
        <w:t>.</w:t>
      </w:r>
      <w:r>
        <w:t>u13) + 0</w:t>
      </w:r>
      <w:r w:rsidR="00644CD5">
        <w:t>.</w:t>
      </w:r>
      <w:r>
        <w:t>192*T(v20) -0</w:t>
      </w:r>
      <w:r w:rsidR="00644CD5">
        <w:t>.</w:t>
      </w:r>
      <w:r>
        <w:t>311*T(v31</w:t>
      </w:r>
      <w:r w:rsidR="00644CD5">
        <w:t>.</w:t>
      </w:r>
      <w:r>
        <w:t>u11) -0</w:t>
      </w:r>
      <w:r w:rsidR="00644CD5">
        <w:t>.</w:t>
      </w:r>
      <w:r>
        <w:t>411*T(v26</w:t>
      </w:r>
      <w:r w:rsidR="00644CD5">
        <w:t>.</w:t>
      </w:r>
      <w:r>
        <w:t>u1) -0</w:t>
      </w:r>
      <w:r w:rsidR="00644CD5">
        <w:t>.</w:t>
      </w:r>
      <w:r>
        <w:t>353*T(v25</w:t>
      </w:r>
      <w:r w:rsidR="00644CD5">
        <w:t>.</w:t>
      </w:r>
      <w:r>
        <w:t>u8) + 0</w:t>
      </w:r>
      <w:r w:rsidR="00644CD5">
        <w:t>.</w:t>
      </w:r>
      <w:r>
        <w:t>287*T(v32</w:t>
      </w:r>
      <w:r w:rsidR="00644CD5">
        <w:t>.</w:t>
      </w:r>
      <w:r>
        <w:t>u1) -0</w:t>
      </w:r>
      <w:r w:rsidR="00644CD5">
        <w:t>.</w:t>
      </w:r>
      <w:r>
        <w:t>257*T(v15</w:t>
      </w:r>
      <w:r w:rsidR="00644CD5">
        <w:t>.</w:t>
      </w:r>
      <w:r>
        <w:t>u13) -0</w:t>
      </w:r>
      <w:r w:rsidR="00644CD5">
        <w:t>.</w:t>
      </w:r>
      <w:r>
        <w:t>23*T(v30</w:t>
      </w:r>
      <w:r w:rsidR="00644CD5">
        <w:t>.</w:t>
      </w:r>
      <w:r>
        <w:t>u9) + 0</w:t>
      </w:r>
      <w:r w:rsidR="00644CD5">
        <w:t>.</w:t>
      </w:r>
      <w:r>
        <w:t>206*T(v22</w:t>
      </w:r>
      <w:r w:rsidR="00644CD5">
        <w:t>.</w:t>
      </w:r>
      <w:r>
        <w:t>u2) + 0</w:t>
      </w:r>
      <w:r w:rsidR="00644CD5">
        <w:t>.</w:t>
      </w:r>
      <w:r>
        <w:t>203*T(v17</w:t>
      </w:r>
      <w:r w:rsidR="00644CD5">
        <w:t>.</w:t>
      </w:r>
      <w:r>
        <w:t>u1) -0</w:t>
      </w:r>
      <w:r w:rsidR="00644CD5">
        <w:t>.</w:t>
      </w:r>
      <w:r>
        <w:t>0656*T(u43) + 0</w:t>
      </w:r>
      <w:r w:rsidR="00644CD5">
        <w:t>.</w:t>
      </w:r>
      <w:r>
        <w:t>136*T(v10</w:t>
      </w:r>
      <w:r w:rsidR="00644CD5">
        <w:t>.</w:t>
      </w:r>
      <w:r>
        <w:t>u33) -0</w:t>
      </w:r>
      <w:r w:rsidR="00644CD5">
        <w:t>.</w:t>
      </w:r>
      <w:r>
        <w:t>176*T(v14</w:t>
      </w:r>
      <w:r w:rsidR="00644CD5">
        <w:t>.</w:t>
      </w:r>
      <w:r>
        <w:t>u19) + 0</w:t>
      </w:r>
      <w:r w:rsidR="00644CD5">
        <w:t>.</w:t>
      </w:r>
      <w:r>
        <w:t>166*T(v28</w:t>
      </w:r>
      <w:r w:rsidR="00644CD5">
        <w:t>.</w:t>
      </w:r>
      <w:r>
        <w:t>u12) -0</w:t>
      </w:r>
      <w:r w:rsidR="00644CD5">
        <w:t>.</w:t>
      </w:r>
      <w:r>
        <w:t>176*T(v8</w:t>
      </w:r>
      <w:r w:rsidR="00644CD5">
        <w:t>.</w:t>
      </w:r>
      <w:r>
        <w:t>u27) -0</w:t>
      </w:r>
      <w:r w:rsidR="00644CD5">
        <w:t>.</w:t>
      </w:r>
      <w:r>
        <w:t>141*T(v12</w:t>
      </w:r>
      <w:r w:rsidR="00644CD5">
        <w:t>.</w:t>
      </w:r>
      <w:r>
        <w:t>u27) -0</w:t>
      </w:r>
      <w:r w:rsidR="00644CD5">
        <w:t>.</w:t>
      </w:r>
      <w:r>
        <w:t>147*T(v16</w:t>
      </w:r>
      <w:r w:rsidR="00644CD5">
        <w:t>.</w:t>
      </w:r>
      <w:r>
        <w:t>u15) + 0</w:t>
      </w:r>
      <w:r w:rsidR="00644CD5">
        <w:t>.</w:t>
      </w:r>
      <w:r>
        <w:t>182*T(v6</w:t>
      </w:r>
      <w:r w:rsidR="00644CD5">
        <w:t>.</w:t>
      </w:r>
      <w:r>
        <w:t>u13) -0</w:t>
      </w:r>
      <w:r w:rsidR="00644CD5">
        <w:t>.</w:t>
      </w:r>
      <w:r>
        <w:t>174*T(u2) + 0</w:t>
      </w:r>
      <w:r w:rsidR="00644CD5">
        <w:t>.</w:t>
      </w:r>
      <w:r>
        <w:t>141*T(v23</w:t>
      </w:r>
      <w:r w:rsidR="00644CD5">
        <w:t>.</w:t>
      </w:r>
      <w:r>
        <w:t>u11) + 0</w:t>
      </w:r>
      <w:r w:rsidR="00644CD5">
        <w:t>.</w:t>
      </w:r>
      <w:r>
        <w:t>109*T(v5</w:t>
      </w:r>
      <w:r w:rsidR="00644CD5">
        <w:t>.</w:t>
      </w:r>
      <w:r>
        <w:t>u13) + 0</w:t>
      </w:r>
      <w:r w:rsidR="00644CD5">
        <w:t>.</w:t>
      </w:r>
      <w:r>
        <w:t>0869*T(v10</w:t>
      </w:r>
      <w:r w:rsidR="00644CD5">
        <w:t>.</w:t>
      </w:r>
      <w:r>
        <w:t>u30) -0</w:t>
      </w:r>
      <w:r w:rsidR="00644CD5">
        <w:t>.</w:t>
      </w:r>
      <w:r>
        <w:t>0564*T(u33) + 0</w:t>
      </w:r>
      <w:r w:rsidR="00644CD5">
        <w:t>.</w:t>
      </w:r>
      <w:r>
        <w:t>103*T(v3</w:t>
      </w:r>
      <w:r w:rsidR="00644CD5">
        <w:t>.</w:t>
      </w:r>
      <w:r>
        <w:t>u4) -0</w:t>
      </w:r>
      <w:r w:rsidR="00644CD5">
        <w:t>.</w:t>
      </w:r>
      <w:r>
        <w:t>0685*T(v30</w:t>
      </w:r>
      <w:r w:rsidR="00644CD5">
        <w:t>.</w:t>
      </w:r>
      <w:r>
        <w:t>u4) + 0</w:t>
      </w:r>
      <w:r w:rsidR="00644CD5">
        <w:t>.</w:t>
      </w:r>
      <w:r>
        <w:t>0484*T(v4</w:t>
      </w:r>
      <w:r w:rsidR="00644CD5">
        <w:t>.</w:t>
      </w:r>
      <w:r>
        <w:t>u27) -0</w:t>
      </w:r>
      <w:r w:rsidR="00644CD5">
        <w:t>.</w:t>
      </w:r>
      <w:r>
        <w:t>0484*T(v20</w:t>
      </w:r>
      <w:r w:rsidR="00644CD5">
        <w:t>.</w:t>
      </w:r>
      <w:r>
        <w:t>u8) -0</w:t>
      </w:r>
      <w:r w:rsidR="00644CD5">
        <w:t>.</w:t>
      </w:r>
      <w:r>
        <w:t>037*T(v4</w:t>
      </w:r>
      <w:r w:rsidR="00644CD5">
        <w:t>.</w:t>
      </w:r>
      <w:r>
        <w:t>u34) + 0</w:t>
      </w:r>
      <w:r w:rsidR="00644CD5">
        <w:t>.</w:t>
      </w:r>
      <w:r>
        <w:t>0231*T(v1</w:t>
      </w:r>
      <w:r w:rsidR="00644CD5">
        <w:t>.</w:t>
      </w:r>
      <w:r>
        <w:t>u27) -0</w:t>
      </w:r>
      <w:r w:rsidR="00644CD5">
        <w:t>.</w:t>
      </w:r>
      <w:r>
        <w:t>0237*T(v2</w:t>
      </w:r>
      <w:r w:rsidR="00644CD5">
        <w:t>.</w:t>
      </w:r>
      <w:r>
        <w:t>u33) -0</w:t>
      </w:r>
      <w:r w:rsidR="00644CD5">
        <w:t>.</w:t>
      </w:r>
      <w:r>
        <w:t>013*T(v29</w:t>
      </w:r>
      <w:r w:rsidR="00644CD5">
        <w:t>.</w:t>
      </w:r>
      <w:r>
        <w:t>u2) -0</w:t>
      </w:r>
      <w:r w:rsidR="00644CD5">
        <w:t>.</w:t>
      </w:r>
      <w:r>
        <w:t>00534*T(v14</w:t>
      </w:r>
      <w:r w:rsidR="00644CD5">
        <w:t>.</w:t>
      </w:r>
      <w:r>
        <w:t>u14) + 0</w:t>
      </w:r>
      <w:r w:rsidR="00644CD5">
        <w:t>.</w:t>
      </w:r>
      <w:r>
        <w:t>00302*T(v14</w:t>
      </w:r>
      <w:r w:rsidR="00644CD5">
        <w:t>.</w:t>
      </w:r>
      <w:r>
        <w:t>u26) -0</w:t>
      </w:r>
      <w:r w:rsidR="00644CD5">
        <w:t>.</w:t>
      </w:r>
      <w:r>
        <w:t>0017*T(v17</w:t>
      </w:r>
      <w:r w:rsidR="00644CD5">
        <w:t>.</w:t>
      </w:r>
      <w:r>
        <w:t>u21) + 8</w:t>
      </w:r>
      <w:r w:rsidR="00644CD5">
        <w:t>.</w:t>
      </w:r>
      <w:r>
        <w:t>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8*T(v6</w:t>
      </w:r>
      <w:r w:rsidR="00644CD5">
        <w:t>.</w:t>
      </w:r>
      <w:r>
        <w:t>u3) + 36*Volume + 0</w:t>
      </w:r>
      <w:r w:rsidR="00644CD5">
        <w:t>.</w:t>
      </w:r>
      <w:r>
        <w:t>42*T(v22</w:t>
      </w:r>
      <w:r w:rsidR="00644CD5">
        <w:t>.</w:t>
      </w:r>
      <w:r>
        <w:t>u15) + 0</w:t>
      </w:r>
      <w:r w:rsidR="00644CD5">
        <w:t>.</w:t>
      </w:r>
      <w:r>
        <w:t>867*T(v1</w:t>
      </w:r>
      <w:r w:rsidR="00644CD5">
        <w:t>.</w:t>
      </w:r>
      <w:r>
        <w:t>u17) -2</w:t>
      </w:r>
      <w:r w:rsidR="00644CD5">
        <w:t>.</w:t>
      </w:r>
      <w:r>
        <w:t>19*T(v20</w:t>
      </w:r>
      <w:r w:rsidR="00644CD5">
        <w:t>.</w:t>
      </w:r>
      <w:r>
        <w:t>u2) -0</w:t>
      </w:r>
      <w:r w:rsidR="00644CD5">
        <w:t>.</w:t>
      </w:r>
      <w:r>
        <w:t>013*T(u42) -0</w:t>
      </w:r>
      <w:r w:rsidR="00644CD5">
        <w:t>.</w:t>
      </w:r>
      <w:r>
        <w:t>825*T(v26</w:t>
      </w:r>
      <w:r w:rsidR="00644CD5">
        <w:t>.</w:t>
      </w:r>
      <w:r>
        <w:t>u2) -2</w:t>
      </w:r>
      <w:r w:rsidR="00644CD5">
        <w:t>.</w:t>
      </w:r>
      <w:r>
        <w:t>53*T(v3</w:t>
      </w:r>
      <w:r w:rsidR="00644CD5">
        <w:t>.</w:t>
      </w:r>
      <w:r>
        <w:t>u1) -1</w:t>
      </w:r>
      <w:r w:rsidR="00644CD5">
        <w:t>.</w:t>
      </w:r>
      <w:r>
        <w:t>46*T(v8</w:t>
      </w:r>
      <w:r w:rsidR="00644CD5">
        <w:t>.</w:t>
      </w:r>
      <w:r>
        <w:t>u2) + 0</w:t>
      </w:r>
      <w:r w:rsidR="00644CD5">
        <w:t>.</w:t>
      </w:r>
      <w:r>
        <w:t>607*T(v36) -0</w:t>
      </w:r>
      <w:r w:rsidR="00644CD5">
        <w:t>.</w:t>
      </w:r>
      <w:r>
        <w:t>372*T(v4</w:t>
      </w:r>
      <w:r w:rsidR="00644CD5">
        <w:t>.</w:t>
      </w:r>
      <w:r>
        <w:t>u2) -34</w:t>
      </w:r>
      <w:r w:rsidR="00644CD5">
        <w:t>.</w:t>
      </w:r>
      <w:r>
        <w:t>9*Volume^2 + 1</w:t>
      </w:r>
      <w:r w:rsidR="00644CD5">
        <w:t>.</w:t>
      </w:r>
      <w:r>
        <w:t>48*T(v19</w:t>
      </w:r>
      <w:r w:rsidR="00644CD5">
        <w:t>.</w:t>
      </w:r>
      <w:r>
        <w:t>u9) -0</w:t>
      </w:r>
      <w:r w:rsidR="00644CD5">
        <w:t>.</w:t>
      </w:r>
      <w:r>
        <w:t>942*T(v25</w:t>
      </w:r>
      <w:r w:rsidR="00644CD5">
        <w:t>.</w:t>
      </w:r>
      <w:r>
        <w:t>u1) -1</w:t>
      </w:r>
      <w:r w:rsidR="00644CD5">
        <w:t>.</w:t>
      </w:r>
      <w:r>
        <w:t>19*T(v7</w:t>
      </w:r>
      <w:r w:rsidR="00644CD5">
        <w:t>.</w:t>
      </w:r>
      <w:r>
        <w:t>u10) + 2</w:t>
      </w:r>
      <w:r w:rsidR="00644CD5">
        <w:t>.</w:t>
      </w:r>
      <w:r>
        <w:t>53*T(v13</w:t>
      </w:r>
      <w:r w:rsidR="00644CD5">
        <w:t>.</w:t>
      </w:r>
      <w:r>
        <w:t>u2) -0</w:t>
      </w:r>
      <w:r w:rsidR="00644CD5">
        <w:t>.</w:t>
      </w:r>
      <w:r>
        <w:t>379*T(v11</w:t>
      </w:r>
      <w:r w:rsidR="00644CD5">
        <w:t>.</w:t>
      </w:r>
      <w:r>
        <w:t>u3) -0</w:t>
      </w:r>
      <w:r w:rsidR="00644CD5">
        <w:t>.</w:t>
      </w:r>
      <w:r>
        <w:t>0539*T(v25</w:t>
      </w:r>
      <w:r w:rsidR="00644CD5">
        <w:t>.</w:t>
      </w:r>
      <w:r>
        <w:t>u15) -0</w:t>
      </w:r>
      <w:r w:rsidR="00644CD5">
        <w:t>.</w:t>
      </w:r>
      <w:r>
        <w:t>618*T(v37</w:t>
      </w:r>
      <w:r w:rsidR="00644CD5">
        <w:t>.</w:t>
      </w:r>
      <w:r>
        <w:t>u5) + 0</w:t>
      </w:r>
      <w:r w:rsidR="00644CD5">
        <w:t>.</w:t>
      </w:r>
      <w:r>
        <w:t>0694*T(v21</w:t>
      </w:r>
      <w:r w:rsidR="00644CD5">
        <w:t>.</w:t>
      </w:r>
      <w:r>
        <w:t>u10) + 1</w:t>
      </w:r>
      <w:r w:rsidR="00644CD5">
        <w:t>.</w:t>
      </w:r>
      <w:r>
        <w:t>57*T(v17</w:t>
      </w:r>
      <w:r w:rsidR="00644CD5">
        <w:t>.</w:t>
      </w:r>
      <w:r>
        <w:t>u3) + 1</w:t>
      </w:r>
      <w:r w:rsidR="00644CD5">
        <w:t>.</w:t>
      </w:r>
      <w:r>
        <w:t>08*T(v23</w:t>
      </w:r>
      <w:r w:rsidR="00644CD5">
        <w:t>.</w:t>
      </w:r>
      <w:r>
        <w:t>u18) + 0</w:t>
      </w:r>
      <w:r w:rsidR="00644CD5">
        <w:t>.</w:t>
      </w:r>
      <w:r>
        <w:t>769*T(v30</w:t>
      </w:r>
      <w:r w:rsidR="00644CD5">
        <w:t>.</w:t>
      </w:r>
      <w:r>
        <w:t>u3) -1</w:t>
      </w:r>
      <w:r w:rsidR="00644CD5">
        <w:t>.</w:t>
      </w:r>
      <w:r>
        <w:t>24*T(v6</w:t>
      </w:r>
      <w:r w:rsidR="00644CD5">
        <w:t>.</w:t>
      </w:r>
      <w:r>
        <w:t>u16) -0</w:t>
      </w:r>
      <w:r w:rsidR="00644CD5">
        <w:t>.</w:t>
      </w:r>
      <w:r>
        <w:t>805*T(v3</w:t>
      </w:r>
      <w:r w:rsidR="00644CD5">
        <w:t>.</w:t>
      </w:r>
      <w:r>
        <w:t>u10) + 0</w:t>
      </w:r>
      <w:r w:rsidR="00644CD5">
        <w:t>.</w:t>
      </w:r>
      <w:r>
        <w:t>374*T(v38</w:t>
      </w:r>
      <w:r w:rsidR="00644CD5">
        <w:t>.</w:t>
      </w:r>
      <w:r>
        <w:t>u3) -0</w:t>
      </w:r>
      <w:r w:rsidR="00644CD5">
        <w:t>.</w:t>
      </w:r>
      <w:r>
        <w:t>227*T(v1</w:t>
      </w:r>
      <w:r w:rsidR="00644CD5">
        <w:t>.</w:t>
      </w:r>
      <w:r>
        <w:t>u22) -0</w:t>
      </w:r>
      <w:r w:rsidR="00644CD5">
        <w:t>.</w:t>
      </w:r>
      <w:r>
        <w:t>291*T(v12</w:t>
      </w:r>
      <w:r w:rsidR="00644CD5">
        <w:t>.</w:t>
      </w:r>
      <w:r>
        <w:t>u16) -0</w:t>
      </w:r>
      <w:r w:rsidR="00644CD5">
        <w:t>.</w:t>
      </w:r>
      <w:r>
        <w:t>376*T(v16</w:t>
      </w:r>
      <w:r w:rsidR="00644CD5">
        <w:t>.</w:t>
      </w:r>
      <w:r>
        <w:t>u3) -1</w:t>
      </w:r>
      <w:r w:rsidR="00644CD5">
        <w:t>.</w:t>
      </w:r>
      <w:r>
        <w:t>48*T(v14</w:t>
      </w:r>
      <w:r w:rsidR="00644CD5">
        <w:t>.</w:t>
      </w:r>
      <w:r>
        <w:t>u22) + 1</w:t>
      </w:r>
      <w:r w:rsidR="00644CD5">
        <w:t>.</w:t>
      </w:r>
      <w:r>
        <w:t>27*T(v1</w:t>
      </w:r>
      <w:r w:rsidR="00644CD5">
        <w:t>.</w:t>
      </w:r>
      <w:r>
        <w:t>u32) + 0</w:t>
      </w:r>
      <w:r w:rsidR="00644CD5">
        <w:t>.</w:t>
      </w:r>
      <w:r>
        <w:t>994*T(v36</w:t>
      </w:r>
      <w:r w:rsidR="00644CD5">
        <w:t>.</w:t>
      </w:r>
      <w:r>
        <w:t>u2) + 0</w:t>
      </w:r>
      <w:r w:rsidR="00644CD5">
        <w:t>.</w:t>
      </w:r>
      <w:r>
        <w:t>717*T(v3</w:t>
      </w:r>
      <w:r w:rsidR="00644CD5">
        <w:t>.</w:t>
      </w:r>
      <w:r>
        <w:t>u33) + 0</w:t>
      </w:r>
      <w:r w:rsidR="00644CD5">
        <w:t>.</w:t>
      </w:r>
      <w:r>
        <w:t>627*T(v4</w:t>
      </w:r>
      <w:r w:rsidR="00644CD5">
        <w:t>.</w:t>
      </w:r>
      <w:r>
        <w:t>u1) + 0</w:t>
      </w:r>
      <w:r w:rsidR="00644CD5">
        <w:t>.</w:t>
      </w:r>
      <w:r>
        <w:t>819*T(v20</w:t>
      </w:r>
      <w:r w:rsidR="00644CD5">
        <w:t>.</w:t>
      </w:r>
      <w:r>
        <w:t>u19) -0</w:t>
      </w:r>
      <w:r w:rsidR="00644CD5">
        <w:t>.</w:t>
      </w:r>
      <w:r>
        <w:t>721*T(v5</w:t>
      </w:r>
      <w:r w:rsidR="00644CD5">
        <w:t>.</w:t>
      </w:r>
      <w:r>
        <w:t>u31) + 0</w:t>
      </w:r>
      <w:r w:rsidR="00644CD5">
        <w:t>.</w:t>
      </w:r>
      <w:r>
        <w:t>643*T(v37</w:t>
      </w:r>
      <w:r w:rsidR="00644CD5">
        <w:t>.</w:t>
      </w:r>
      <w:r>
        <w:t>u3) + 1</w:t>
      </w:r>
      <w:r w:rsidR="00644CD5">
        <w:t>.</w:t>
      </w:r>
      <w:r>
        <w:t>21*T(v27</w:t>
      </w:r>
      <w:r w:rsidR="00644CD5">
        <w:t>.</w:t>
      </w:r>
      <w:r>
        <w:t>u13) -0</w:t>
      </w:r>
      <w:r w:rsidR="00644CD5">
        <w:t>.</w:t>
      </w:r>
      <w:r>
        <w:t>799*T(v28</w:t>
      </w:r>
      <w:r w:rsidR="00644CD5">
        <w:t>.</w:t>
      </w:r>
      <w:r>
        <w:t>u12) + 0</w:t>
      </w:r>
      <w:r w:rsidR="00644CD5">
        <w:t>.</w:t>
      </w:r>
      <w:r>
        <w:t>312*T(v10</w:t>
      </w:r>
      <w:r w:rsidR="00644CD5">
        <w:t>.</w:t>
      </w:r>
      <w:r>
        <w:t>u2) -0</w:t>
      </w:r>
      <w:r w:rsidR="00644CD5">
        <w:t>.</w:t>
      </w:r>
      <w:r>
        <w:t>764*T(v18</w:t>
      </w:r>
      <w:r w:rsidR="00644CD5">
        <w:t>.</w:t>
      </w:r>
      <w:r>
        <w:t>u18) -0</w:t>
      </w:r>
      <w:r w:rsidR="00644CD5">
        <w:t>.</w:t>
      </w:r>
      <w:r>
        <w:t>592*T(v1</w:t>
      </w:r>
      <w:r w:rsidR="00644CD5">
        <w:t>.</w:t>
      </w:r>
      <w:r>
        <w:t>u20) -0</w:t>
      </w:r>
      <w:r w:rsidR="00644CD5">
        <w:t>.</w:t>
      </w:r>
      <w:r>
        <w:t>47*T(u19) + 15*Volume^3 -0</w:t>
      </w:r>
      <w:r w:rsidR="00644CD5">
        <w:t>.</w:t>
      </w:r>
      <w:r>
        <w:t>674*T(v10</w:t>
      </w:r>
      <w:r w:rsidR="00644CD5">
        <w:t>.</w:t>
      </w:r>
      <w:r>
        <w:t>u11) + 0</w:t>
      </w:r>
      <w:r w:rsidR="00644CD5">
        <w:t>.</w:t>
      </w:r>
      <w:r>
        <w:t>463*T(v6</w:t>
      </w:r>
      <w:r w:rsidR="00644CD5">
        <w:t>.</w:t>
      </w:r>
      <w:r>
        <w:t>u15) -0</w:t>
      </w:r>
      <w:r w:rsidR="00644CD5">
        <w:t>.</w:t>
      </w:r>
      <w:r>
        <w:t>494*T(v22</w:t>
      </w:r>
      <w:r w:rsidR="00644CD5">
        <w:t>.</w:t>
      </w:r>
      <w:r>
        <w:t>u9) -0</w:t>
      </w:r>
      <w:r w:rsidR="00644CD5">
        <w:t>.</w:t>
      </w:r>
      <w:r>
        <w:t>993*T(v1</w:t>
      </w:r>
      <w:r w:rsidR="00644CD5">
        <w:t>.</w:t>
      </w:r>
      <w:r>
        <w:t>u7) + 1</w:t>
      </w:r>
      <w:r w:rsidR="00644CD5">
        <w:t>.</w:t>
      </w:r>
      <w:r>
        <w:t>07*T(v1</w:t>
      </w:r>
      <w:r w:rsidR="00644CD5">
        <w:t>.</w:t>
      </w:r>
      <w:r>
        <w:t>u16) + 0</w:t>
      </w:r>
      <w:r w:rsidR="00644CD5">
        <w:t>.</w:t>
      </w:r>
      <w:r>
        <w:t>839*T(v24</w:t>
      </w:r>
      <w:r w:rsidR="00644CD5">
        <w:t>.</w:t>
      </w:r>
      <w:r>
        <w:t>u6) -0</w:t>
      </w:r>
      <w:r w:rsidR="00644CD5">
        <w:t>.</w:t>
      </w:r>
      <w:r>
        <w:t>507*T(v5</w:t>
      </w:r>
      <w:r w:rsidR="00644CD5">
        <w:t>.</w:t>
      </w:r>
      <w:r>
        <w:t>u35) -0</w:t>
      </w:r>
      <w:r w:rsidR="00644CD5">
        <w:t>.</w:t>
      </w:r>
      <w:r>
        <w:t>466*T(v1</w:t>
      </w:r>
      <w:r w:rsidR="00644CD5">
        <w:t>.</w:t>
      </w:r>
      <w:r>
        <w:t>u34) -0</w:t>
      </w:r>
      <w:r w:rsidR="00644CD5">
        <w:t>.</w:t>
      </w:r>
      <w:r>
        <w:t>203*T(v30</w:t>
      </w:r>
      <w:r w:rsidR="00644CD5">
        <w:t>.</w:t>
      </w:r>
      <w:r>
        <w:t>u12) -0</w:t>
      </w:r>
      <w:r w:rsidR="00644CD5">
        <w:t>.</w:t>
      </w:r>
      <w:r>
        <w:t>783*T(v19</w:t>
      </w:r>
      <w:r w:rsidR="00644CD5">
        <w:t>.</w:t>
      </w:r>
      <w:r>
        <w:t>u18) + 0</w:t>
      </w:r>
      <w:r w:rsidR="00644CD5">
        <w:t>.</w:t>
      </w:r>
      <w:r>
        <w:t>865*T(v2</w:t>
      </w:r>
      <w:r w:rsidR="00644CD5">
        <w:t>.</w:t>
      </w:r>
      <w:r>
        <w:t>u22) + 0</w:t>
      </w:r>
      <w:r w:rsidR="00644CD5">
        <w:t>.</w:t>
      </w:r>
      <w:r>
        <w:t>846*T(v14</w:t>
      </w:r>
      <w:r w:rsidR="00644CD5">
        <w:t>.</w:t>
      </w:r>
      <w:r>
        <w:t>u15) + 0</w:t>
      </w:r>
      <w:r w:rsidR="00644CD5">
        <w:t>.</w:t>
      </w:r>
      <w:r>
        <w:t>909*T(v21</w:t>
      </w:r>
      <w:r w:rsidR="00644CD5">
        <w:t>.</w:t>
      </w:r>
      <w:r>
        <w:t>u5) + 1</w:t>
      </w:r>
      <w:r w:rsidR="00644CD5">
        <w:t>.</w:t>
      </w:r>
      <w:r>
        <w:t>47*T(v2</w:t>
      </w:r>
      <w:r w:rsidR="00644CD5">
        <w:t>.</w:t>
      </w:r>
      <w:r>
        <w:t>u1) + 1</w:t>
      </w:r>
      <w:r w:rsidR="00644CD5">
        <w:t>.</w:t>
      </w:r>
      <w:r>
        <w:t>07*T(v4</w:t>
      </w:r>
      <w:r w:rsidR="00644CD5">
        <w:t>.</w:t>
      </w:r>
      <w:r>
        <w:t>u8) -1</w:t>
      </w:r>
      <w:r w:rsidR="00644CD5">
        <w:t>.</w:t>
      </w:r>
      <w:r>
        <w:t>05*T(v21</w:t>
      </w:r>
      <w:r w:rsidR="00644CD5">
        <w:t>.</w:t>
      </w:r>
      <w:r>
        <w:t>u12) + 0</w:t>
      </w:r>
      <w:r w:rsidR="00644CD5">
        <w:t>.</w:t>
      </w:r>
      <w:r>
        <w:t>277*T(u37) -</w:t>
      </w:r>
      <w:r>
        <w:lastRenderedPageBreak/>
        <w:t>0</w:t>
      </w:r>
      <w:r w:rsidR="00644CD5">
        <w:t>.</w:t>
      </w:r>
      <w:r>
        <w:t>315*T(u17) + 0</w:t>
      </w:r>
      <w:r w:rsidR="00644CD5">
        <w:t>.</w:t>
      </w:r>
      <w:r>
        <w:t>615*T(v4</w:t>
      </w:r>
      <w:r w:rsidR="00644CD5">
        <w:t>.</w:t>
      </w:r>
      <w:r>
        <w:t>u7) -0</w:t>
      </w:r>
      <w:r w:rsidR="00644CD5">
        <w:t>.</w:t>
      </w:r>
      <w:r>
        <w:t>821*T(v22</w:t>
      </w:r>
      <w:r w:rsidR="00644CD5">
        <w:t>.</w:t>
      </w:r>
      <w:r>
        <w:t>u5) -0</w:t>
      </w:r>
      <w:r w:rsidR="00644CD5">
        <w:t>.</w:t>
      </w:r>
      <w:r>
        <w:t>368*T(v1</w:t>
      </w:r>
      <w:r w:rsidR="00644CD5">
        <w:t>.</w:t>
      </w:r>
      <w:r>
        <w:t>u41) -0</w:t>
      </w:r>
      <w:r w:rsidR="00644CD5">
        <w:t>.</w:t>
      </w:r>
      <w:r>
        <w:t>432*NumNegative + 0</w:t>
      </w:r>
      <w:r w:rsidR="00644CD5">
        <w:t>.</w:t>
      </w:r>
      <w:r>
        <w:t>858*T(v27</w:t>
      </w:r>
      <w:r w:rsidR="00644CD5">
        <w:t>.</w:t>
      </w:r>
      <w:r>
        <w:t>u14) -0</w:t>
      </w:r>
      <w:r w:rsidR="00644CD5">
        <w:t>.</w:t>
      </w:r>
      <w:r>
        <w:t>458*T(v1</w:t>
      </w:r>
      <w:r w:rsidR="00644CD5">
        <w:t>.</w:t>
      </w:r>
      <w:r>
        <w:t>u42) + 0</w:t>
      </w:r>
      <w:r w:rsidR="00644CD5">
        <w:t>.</w:t>
      </w:r>
      <w:r>
        <w:t>716*T(v12</w:t>
      </w:r>
      <w:r w:rsidR="00644CD5">
        <w:t>.</w:t>
      </w:r>
      <w:r>
        <w:t>u15) -0</w:t>
      </w:r>
      <w:r w:rsidR="00644CD5">
        <w:t>.</w:t>
      </w:r>
      <w:r>
        <w:t>386*T(v10</w:t>
      </w:r>
      <w:r w:rsidR="00644CD5">
        <w:t>.</w:t>
      </w:r>
      <w:r>
        <w:t>u27) + 0</w:t>
      </w:r>
      <w:r w:rsidR="00644CD5">
        <w:t>.</w:t>
      </w:r>
      <w:r>
        <w:t>235*T(u16) + 0</w:t>
      </w:r>
      <w:r w:rsidR="00644CD5">
        <w:t>.</w:t>
      </w:r>
      <w:r>
        <w:t>219*T(u40) -0</w:t>
      </w:r>
      <w:r w:rsidR="00644CD5">
        <w:t>.</w:t>
      </w:r>
      <w:r>
        <w:t>31*T(v32</w:t>
      </w:r>
      <w:r w:rsidR="00644CD5">
        <w:t>.</w:t>
      </w:r>
      <w:r>
        <w:t>u6) + 0</w:t>
      </w:r>
      <w:r w:rsidR="00644CD5">
        <w:t>.</w:t>
      </w:r>
      <w:r>
        <w:t>485*T(v24</w:t>
      </w:r>
      <w:r w:rsidR="00644CD5">
        <w:t>.</w:t>
      </w:r>
      <w:r>
        <w:t>u2) -0</w:t>
      </w:r>
      <w:r w:rsidR="00644CD5">
        <w:t>.</w:t>
      </w:r>
      <w:r>
        <w:t>439*T(v9</w:t>
      </w:r>
      <w:r w:rsidR="00644CD5">
        <w:t>.</w:t>
      </w:r>
      <w:r>
        <w:t>u14) -0</w:t>
      </w:r>
      <w:r w:rsidR="00644CD5">
        <w:t>.</w:t>
      </w:r>
      <w:r>
        <w:t>31*T(v4</w:t>
      </w:r>
      <w:r w:rsidR="00644CD5">
        <w:t>.</w:t>
      </w:r>
      <w:r>
        <w:t>u17) + 0</w:t>
      </w:r>
      <w:r w:rsidR="00644CD5">
        <w:t>.</w:t>
      </w:r>
      <w:r>
        <w:t>418*T(v15</w:t>
      </w:r>
      <w:r w:rsidR="00644CD5">
        <w:t>.</w:t>
      </w:r>
      <w:r>
        <w:t>u27) + 0</w:t>
      </w:r>
      <w:r w:rsidR="00644CD5">
        <w:t>.</w:t>
      </w:r>
      <w:r>
        <w:t>501*T(v39) -0</w:t>
      </w:r>
      <w:r w:rsidR="00644CD5">
        <w:t>.</w:t>
      </w:r>
      <w:r>
        <w:t>876*T(v17</w:t>
      </w:r>
      <w:r w:rsidR="00644CD5">
        <w:t>.</w:t>
      </w:r>
      <w:r>
        <w:t>u8) -0</w:t>
      </w:r>
      <w:r w:rsidR="00644CD5">
        <w:t>.</w:t>
      </w:r>
      <w:r>
        <w:t>565*T(v2</w:t>
      </w:r>
      <w:r w:rsidR="00644CD5">
        <w:t>.</w:t>
      </w:r>
      <w:r>
        <w:t>u16) + 0</w:t>
      </w:r>
      <w:r w:rsidR="00644CD5">
        <w:t>.</w:t>
      </w:r>
      <w:r>
        <w:t>509*T(v12</w:t>
      </w:r>
      <w:r w:rsidR="00644CD5">
        <w:t>.</w:t>
      </w:r>
      <w:r>
        <w:t>u1) + 0</w:t>
      </w:r>
      <w:r w:rsidR="00644CD5">
        <w:t>.</w:t>
      </w:r>
      <w:r>
        <w:t>273*T(v27</w:t>
      </w:r>
      <w:r w:rsidR="00644CD5">
        <w:t>.</w:t>
      </w:r>
      <w:r>
        <w:t>u12) + 0</w:t>
      </w:r>
      <w:r w:rsidR="00644CD5">
        <w:t>.</w:t>
      </w:r>
      <w:r>
        <w:t>13*T(v38) -0</w:t>
      </w:r>
      <w:r w:rsidR="00644CD5">
        <w:t>.</w:t>
      </w:r>
      <w:r>
        <w:t>635*T(v11</w:t>
      </w:r>
      <w:r w:rsidR="00644CD5">
        <w:t>.</w:t>
      </w:r>
      <w:r>
        <w:t>u27) + 0</w:t>
      </w:r>
      <w:r w:rsidR="00644CD5">
        <w:t>.</w:t>
      </w:r>
      <w:r>
        <w:t>685*T(v2</w:t>
      </w:r>
      <w:r w:rsidR="00644CD5">
        <w:t>.</w:t>
      </w:r>
      <w:r>
        <w:t>u38) + 0</w:t>
      </w:r>
      <w:r w:rsidR="00644CD5">
        <w:t>.</w:t>
      </w:r>
      <w:r>
        <w:t>592*T(v10</w:t>
      </w:r>
      <w:r w:rsidR="00644CD5">
        <w:t>.</w:t>
      </w:r>
      <w:r>
        <w:t>u29) + 0</w:t>
      </w:r>
      <w:r w:rsidR="00644CD5">
        <w:t>.</w:t>
      </w:r>
      <w:r>
        <w:t>735*T(v2</w:t>
      </w:r>
      <w:r w:rsidR="00644CD5">
        <w:t>.</w:t>
      </w:r>
      <w:r>
        <w:t>u34) + 0</w:t>
      </w:r>
      <w:r w:rsidR="00644CD5">
        <w:t>.</w:t>
      </w:r>
      <w:r>
        <w:t>795*T(v3</w:t>
      </w:r>
      <w:r w:rsidR="00644CD5">
        <w:t>.</w:t>
      </w:r>
      <w:r>
        <w:t>u9) + 0</w:t>
      </w:r>
      <w:r w:rsidR="00644CD5">
        <w:t>.</w:t>
      </w:r>
      <w:r>
        <w:t>625*T(v5</w:t>
      </w:r>
      <w:r w:rsidR="00644CD5">
        <w:t>.</w:t>
      </w:r>
      <w:r>
        <w:t>u36) + 0</w:t>
      </w:r>
      <w:r w:rsidR="00644CD5">
        <w:t>.</w:t>
      </w:r>
      <w:r>
        <w:t>621*T(v8</w:t>
      </w:r>
      <w:r w:rsidR="00644CD5">
        <w:t>.</w:t>
      </w:r>
      <w:r>
        <w:t>u3) -0</w:t>
      </w:r>
      <w:r w:rsidR="00644CD5">
        <w:t>.</w:t>
      </w:r>
      <w:r>
        <w:t>437*T(v18) + 0</w:t>
      </w:r>
      <w:r w:rsidR="00644CD5">
        <w:t>.</w:t>
      </w:r>
      <w:r>
        <w:t>219*T(v35</w:t>
      </w:r>
      <w:r w:rsidR="00644CD5">
        <w:t>.</w:t>
      </w:r>
      <w:r>
        <w:t>u2) -0</w:t>
      </w:r>
      <w:r w:rsidR="00644CD5">
        <w:t>.</w:t>
      </w:r>
      <w:r>
        <w:t>813*T(v6</w:t>
      </w:r>
      <w:r w:rsidR="00644CD5">
        <w:t>.</w:t>
      </w:r>
      <w:r>
        <w:t>u33) -1</w:t>
      </w:r>
      <w:r w:rsidR="00644CD5">
        <w:t>.</w:t>
      </w:r>
      <w:r>
        <w:t>01*T(v4</w:t>
      </w:r>
      <w:r w:rsidR="00644CD5">
        <w:t>.</w:t>
      </w:r>
      <w:r>
        <w:t>u9) + 0</w:t>
      </w:r>
      <w:r w:rsidR="00644CD5">
        <w:t>.</w:t>
      </w:r>
      <w:r>
        <w:t>475*T(v13) + 0</w:t>
      </w:r>
      <w:r w:rsidR="00644CD5">
        <w:t>.</w:t>
      </w:r>
      <w:r>
        <w:t>285*T(u7) -0</w:t>
      </w:r>
      <w:r w:rsidR="00644CD5">
        <w:t>.</w:t>
      </w:r>
      <w:r>
        <w:t>371*T(v13</w:t>
      </w:r>
      <w:r w:rsidR="00644CD5">
        <w:t>.</w:t>
      </w:r>
      <w:r>
        <w:t>u28) + 0</w:t>
      </w:r>
      <w:r w:rsidR="00644CD5">
        <w:t>.</w:t>
      </w:r>
      <w:r>
        <w:t>405*T(v27</w:t>
      </w:r>
      <w:r w:rsidR="00644CD5">
        <w:t>.</w:t>
      </w:r>
      <w:r>
        <w:t>u5) + 0</w:t>
      </w:r>
      <w:r w:rsidR="00644CD5">
        <w:t>.</w:t>
      </w:r>
      <w:r>
        <w:t>515*T(v8</w:t>
      </w:r>
      <w:r w:rsidR="00644CD5">
        <w:t>.</w:t>
      </w:r>
      <w:r>
        <w:t>u23) + 0</w:t>
      </w:r>
      <w:r w:rsidR="00644CD5">
        <w:t>.</w:t>
      </w:r>
      <w:r>
        <w:t>514*T(v28</w:t>
      </w:r>
      <w:r w:rsidR="00644CD5">
        <w:t>.</w:t>
      </w:r>
      <w:r>
        <w:t>u6) -1</w:t>
      </w:r>
      <w:r w:rsidR="00644CD5">
        <w:t>.</w:t>
      </w:r>
      <w:r>
        <w:t>26*T(v6</w:t>
      </w:r>
      <w:r w:rsidR="00644CD5">
        <w:t>.</w:t>
      </w:r>
      <w:r>
        <w:t>u2) + 0</w:t>
      </w:r>
      <w:r w:rsidR="00644CD5">
        <w:t>.</w:t>
      </w:r>
      <w:r>
        <w:t>593*T(v5</w:t>
      </w:r>
      <w:r w:rsidR="00644CD5">
        <w:t>.</w:t>
      </w:r>
      <w:r>
        <w:t>u14) -0</w:t>
      </w:r>
      <w:r w:rsidR="00644CD5">
        <w:t>.</w:t>
      </w:r>
      <w:r>
        <w:t>371*T(v15</w:t>
      </w:r>
      <w:r w:rsidR="00644CD5">
        <w:t>.</w:t>
      </w:r>
      <w:r>
        <w:t>u10) + 0</w:t>
      </w:r>
      <w:r w:rsidR="00644CD5">
        <w:t>.</w:t>
      </w:r>
      <w:r>
        <w:t>515*T(v9</w:t>
      </w:r>
      <w:r w:rsidR="00644CD5">
        <w:t>.</w:t>
      </w:r>
      <w:r>
        <w:t>u6) -0</w:t>
      </w:r>
      <w:r w:rsidR="00644CD5">
        <w:t>.</w:t>
      </w:r>
      <w:r>
        <w:t>52*T(v29</w:t>
      </w:r>
      <w:r w:rsidR="00644CD5">
        <w:t>.</w:t>
      </w:r>
      <w:r>
        <w:t>u9) + 0</w:t>
      </w:r>
      <w:r w:rsidR="00644CD5">
        <w:t>.</w:t>
      </w:r>
      <w:r>
        <w:t>285*T(v18</w:t>
      </w:r>
      <w:r w:rsidR="00644CD5">
        <w:t>.</w:t>
      </w:r>
      <w:r>
        <w:t>u19) + 0</w:t>
      </w:r>
      <w:r w:rsidR="00644CD5">
        <w:t>.</w:t>
      </w:r>
      <w:r>
        <w:t>546*T(v4</w:t>
      </w:r>
      <w:r w:rsidR="00644CD5">
        <w:t>.</w:t>
      </w:r>
      <w:r>
        <w:t>u21) -0</w:t>
      </w:r>
      <w:r w:rsidR="00644CD5">
        <w:t>.</w:t>
      </w:r>
      <w:r>
        <w:t>275*T(u10) -0</w:t>
      </w:r>
      <w:r w:rsidR="00644CD5">
        <w:t>.</w:t>
      </w:r>
      <w:r>
        <w:t>308*T(v7</w:t>
      </w:r>
      <w:r w:rsidR="00644CD5">
        <w:t>.</w:t>
      </w:r>
      <w:r>
        <w:t>u23) -0</w:t>
      </w:r>
      <w:r w:rsidR="00644CD5">
        <w:t>.</w:t>
      </w:r>
      <w:r>
        <w:t>449*T(v30</w:t>
      </w:r>
      <w:r w:rsidR="00644CD5">
        <w:t>.</w:t>
      </w:r>
      <w:r>
        <w:t>u11) -0</w:t>
      </w:r>
      <w:r w:rsidR="00644CD5">
        <w:t>.</w:t>
      </w:r>
      <w:r>
        <w:t>386*T(v5</w:t>
      </w:r>
      <w:r w:rsidR="00644CD5">
        <w:t>.</w:t>
      </w:r>
      <w:r>
        <w:t>u23) + 0</w:t>
      </w:r>
      <w:r w:rsidR="00644CD5">
        <w:t>.</w:t>
      </w:r>
      <w:r>
        <w:t>486*T(v6</w:t>
      </w:r>
      <w:r w:rsidR="00644CD5">
        <w:t>.</w:t>
      </w:r>
      <w:r>
        <w:t>u35) + 0</w:t>
      </w:r>
      <w:r w:rsidR="00644CD5">
        <w:t>.</w:t>
      </w:r>
      <w:r>
        <w:t>414*T(v16</w:t>
      </w:r>
      <w:r w:rsidR="00644CD5">
        <w:t>.</w:t>
      </w:r>
      <w:r>
        <w:t>u4) + 0</w:t>
      </w:r>
      <w:r w:rsidR="00644CD5">
        <w:t>.</w:t>
      </w:r>
      <w:r>
        <w:t>4*T(v11</w:t>
      </w:r>
      <w:r w:rsidR="00644CD5">
        <w:t>.</w:t>
      </w:r>
      <w:r>
        <w:t>u14) + 0</w:t>
      </w:r>
      <w:r w:rsidR="00644CD5">
        <w:t>.</w:t>
      </w:r>
      <w:r>
        <w:t>386*T(v9</w:t>
      </w:r>
      <w:r w:rsidR="00644CD5">
        <w:t>.</w:t>
      </w:r>
      <w:r>
        <w:t>u28) + 0</w:t>
      </w:r>
      <w:r w:rsidR="00644CD5">
        <w:t>.</w:t>
      </w:r>
      <w:r>
        <w:t>459*T(u3) -0</w:t>
      </w:r>
      <w:r w:rsidR="00644CD5">
        <w:t>.</w:t>
      </w:r>
      <w:r>
        <w:t>358*T(v4</w:t>
      </w:r>
      <w:r w:rsidR="00644CD5">
        <w:t>.</w:t>
      </w:r>
      <w:r>
        <w:t>u33) -0</w:t>
      </w:r>
      <w:r w:rsidR="00644CD5">
        <w:t>.</w:t>
      </w:r>
      <w:r>
        <w:t>577*T(v13</w:t>
      </w:r>
      <w:r w:rsidR="00644CD5">
        <w:t>.</w:t>
      </w:r>
      <w:r>
        <w:t>u7) + 0</w:t>
      </w:r>
      <w:r w:rsidR="00644CD5">
        <w:t>.</w:t>
      </w:r>
      <w:r>
        <w:t>301*T(v18</w:t>
      </w:r>
      <w:r w:rsidR="00644CD5">
        <w:t>.</w:t>
      </w:r>
      <w:r>
        <w:t>u15) -0</w:t>
      </w:r>
      <w:r w:rsidR="00644CD5">
        <w:t>.</w:t>
      </w:r>
      <w:r>
        <w:t>603*T(v4</w:t>
      </w:r>
      <w:r w:rsidR="00644CD5">
        <w:t>.</w:t>
      </w:r>
      <w:r>
        <w:t>u22) -0</w:t>
      </w:r>
      <w:r w:rsidR="00644CD5">
        <w:t>.</w:t>
      </w:r>
      <w:r>
        <w:t>443*T(v27</w:t>
      </w:r>
      <w:r w:rsidR="00644CD5">
        <w:t>.</w:t>
      </w:r>
      <w:r>
        <w:t>u7) -0</w:t>
      </w:r>
      <w:r w:rsidR="00644CD5">
        <w:t>.</w:t>
      </w:r>
      <w:r>
        <w:t>422*T(v31</w:t>
      </w:r>
      <w:r w:rsidR="00644CD5">
        <w:t>.</w:t>
      </w:r>
      <w:r>
        <w:t>u12) -0</w:t>
      </w:r>
      <w:r w:rsidR="00644CD5">
        <w:t>.</w:t>
      </w:r>
      <w:r>
        <w:t>56*T(v6</w:t>
      </w:r>
      <w:r w:rsidR="00644CD5">
        <w:t>.</w:t>
      </w:r>
      <w:r>
        <w:t>u36) -0</w:t>
      </w:r>
      <w:r w:rsidR="00644CD5">
        <w:t>.</w:t>
      </w:r>
      <w:r>
        <w:t>417*T(v12</w:t>
      </w:r>
      <w:r w:rsidR="00644CD5">
        <w:t>.</w:t>
      </w:r>
      <w:r>
        <w:t>u22) + 0</w:t>
      </w:r>
      <w:r w:rsidR="00644CD5">
        <w:t>.</w:t>
      </w:r>
      <w:r>
        <w:t>55*T(v24</w:t>
      </w:r>
      <w:r w:rsidR="00644CD5">
        <w:t>.</w:t>
      </w:r>
      <w:r>
        <w:t>u11) -0</w:t>
      </w:r>
      <w:r w:rsidR="00644CD5">
        <w:t>.</w:t>
      </w:r>
      <w:r>
        <w:t>211*T(v18</w:t>
      </w:r>
      <w:r w:rsidR="00644CD5">
        <w:t>.</w:t>
      </w:r>
      <w:r>
        <w:t>u13) -0</w:t>
      </w:r>
      <w:r w:rsidR="00644CD5">
        <w:t>.</w:t>
      </w:r>
      <w:r>
        <w:t>618*T(v14</w:t>
      </w:r>
      <w:r w:rsidR="00644CD5">
        <w:t>.</w:t>
      </w:r>
      <w:r>
        <w:t>u8) -0</w:t>
      </w:r>
      <w:r w:rsidR="00644CD5">
        <w:t>.</w:t>
      </w:r>
      <w:r>
        <w:t>287*T(v22</w:t>
      </w:r>
      <w:r w:rsidR="00644CD5">
        <w:t>.</w:t>
      </w:r>
      <w:r>
        <w:t>u19) -0</w:t>
      </w:r>
      <w:r w:rsidR="00644CD5">
        <w:t>.</w:t>
      </w:r>
      <w:r>
        <w:t>387*T(v14</w:t>
      </w:r>
      <w:r w:rsidR="00644CD5">
        <w:t>.</w:t>
      </w:r>
      <w:r>
        <w:t>u20) -0</w:t>
      </w:r>
      <w:r w:rsidR="00644CD5">
        <w:t>.</w:t>
      </w:r>
      <w:r>
        <w:t>324*T(v34</w:t>
      </w:r>
      <w:r w:rsidR="00644CD5">
        <w:t>.</w:t>
      </w:r>
      <w:r>
        <w:t>u3) + 0</w:t>
      </w:r>
      <w:r w:rsidR="00644CD5">
        <w:t>.</w:t>
      </w:r>
      <w:r>
        <w:t>371*T(v40</w:t>
      </w:r>
      <w:r w:rsidR="00644CD5">
        <w:t>.</w:t>
      </w:r>
      <w:r>
        <w:t>u1) -0</w:t>
      </w:r>
      <w:r w:rsidR="00644CD5">
        <w:t>.</w:t>
      </w:r>
      <w:r>
        <w:t>462*T(v7</w:t>
      </w:r>
      <w:r w:rsidR="00644CD5">
        <w:t>.</w:t>
      </w:r>
      <w:r>
        <w:t>u35) + 0</w:t>
      </w:r>
      <w:r w:rsidR="00644CD5">
        <w:t>.</w:t>
      </w:r>
      <w:r>
        <w:t>364*T(v22</w:t>
      </w:r>
      <w:r w:rsidR="00644CD5">
        <w:t>.</w:t>
      </w:r>
      <w:r>
        <w:t>u1) + 0</w:t>
      </w:r>
      <w:r w:rsidR="00644CD5">
        <w:t>.</w:t>
      </w:r>
      <w:r>
        <w:t>582*T(v9</w:t>
      </w:r>
      <w:r w:rsidR="00644CD5">
        <w:t>.</w:t>
      </w:r>
      <w:r>
        <w:t>u12) -0</w:t>
      </w:r>
      <w:r w:rsidR="00644CD5">
        <w:t>.</w:t>
      </w:r>
      <w:r>
        <w:t>413*T(v1</w:t>
      </w:r>
      <w:r w:rsidR="00644CD5">
        <w:t>.</w:t>
      </w:r>
      <w:r>
        <w:t>u6) -0</w:t>
      </w:r>
      <w:r w:rsidR="00644CD5">
        <w:t>.</w:t>
      </w:r>
      <w:r>
        <w:t>607*T(v6</w:t>
      </w:r>
      <w:r w:rsidR="00644CD5">
        <w:t>.</w:t>
      </w:r>
      <w:r>
        <w:t>u14) + 0</w:t>
      </w:r>
      <w:r w:rsidR="00644CD5">
        <w:t>.</w:t>
      </w:r>
      <w:r>
        <w:t>468*T(v9</w:t>
      </w:r>
      <w:r w:rsidR="00644CD5">
        <w:t>.</w:t>
      </w:r>
      <w:r>
        <w:t>u32) + 0</w:t>
      </w:r>
      <w:r w:rsidR="00644CD5">
        <w:t>.</w:t>
      </w:r>
      <w:r>
        <w:t>372*T(v4</w:t>
      </w:r>
      <w:r w:rsidR="00644CD5">
        <w:t>.</w:t>
      </w:r>
      <w:r>
        <w:t>u37) + 0</w:t>
      </w:r>
      <w:r w:rsidR="00644CD5">
        <w:t>.</w:t>
      </w:r>
      <w:r>
        <w:t>586*T(v1</w:t>
      </w:r>
      <w:r w:rsidR="00644CD5">
        <w:t>.</w:t>
      </w:r>
      <w:r>
        <w:t>u24) -0</w:t>
      </w:r>
      <w:r w:rsidR="00644CD5">
        <w:t>.</w:t>
      </w:r>
      <w:r>
        <w:t>175*T(v5</w:t>
      </w:r>
      <w:r w:rsidR="00644CD5">
        <w:t>.</w:t>
      </w:r>
      <w:r>
        <w:t>u20) + 0</w:t>
      </w:r>
      <w:r w:rsidR="00644CD5">
        <w:t>.</w:t>
      </w:r>
      <w:r>
        <w:t>366*T(v25</w:t>
      </w:r>
      <w:r w:rsidR="00644CD5">
        <w:t>.</w:t>
      </w:r>
      <w:r>
        <w:t>u18) + 0</w:t>
      </w:r>
      <w:r w:rsidR="00644CD5">
        <w:t>.</w:t>
      </w:r>
      <w:r>
        <w:t>363*T(v9</w:t>
      </w:r>
      <w:r w:rsidR="00644CD5">
        <w:t>.</w:t>
      </w:r>
      <w:r>
        <w:t>u11) -0</w:t>
      </w:r>
      <w:r w:rsidR="00644CD5">
        <w:t>.</w:t>
      </w:r>
      <w:r>
        <w:t>286*T(v24</w:t>
      </w:r>
      <w:r w:rsidR="00644CD5">
        <w:t>.</w:t>
      </w:r>
      <w:r>
        <w:t>u13) -0</w:t>
      </w:r>
      <w:r w:rsidR="00644CD5">
        <w:t>.</w:t>
      </w:r>
      <w:r>
        <w:t>276*T(v30</w:t>
      </w:r>
      <w:r w:rsidR="00644CD5">
        <w:t>.</w:t>
      </w:r>
      <w:r>
        <w:t>u7) + 0</w:t>
      </w:r>
      <w:r w:rsidR="00644CD5">
        <w:t>.</w:t>
      </w:r>
      <w:r>
        <w:t>449*T(v21</w:t>
      </w:r>
      <w:r w:rsidR="00644CD5">
        <w:t>.</w:t>
      </w:r>
      <w:r>
        <w:t>u22) + 0</w:t>
      </w:r>
      <w:r w:rsidR="00644CD5">
        <w:t>.</w:t>
      </w:r>
      <w:r>
        <w:t>351*T(v32</w:t>
      </w:r>
      <w:r w:rsidR="00644CD5">
        <w:t>.</w:t>
      </w:r>
      <w:r>
        <w:t>u2) -0</w:t>
      </w:r>
      <w:r w:rsidR="00644CD5">
        <w:t>.</w:t>
      </w:r>
      <w:r>
        <w:t>712*T(v2</w:t>
      </w:r>
      <w:r w:rsidR="00644CD5">
        <w:t>.</w:t>
      </w:r>
      <w:r>
        <w:t>u9) + 0</w:t>
      </w:r>
      <w:r w:rsidR="00644CD5">
        <w:t>.</w:t>
      </w:r>
      <w:r>
        <w:t>432*T(v15</w:t>
      </w:r>
      <w:r w:rsidR="00644CD5">
        <w:t>.</w:t>
      </w:r>
      <w:r>
        <w:t>u28) + 0</w:t>
      </w:r>
      <w:r w:rsidR="00644CD5">
        <w:t>.</w:t>
      </w:r>
      <w:r>
        <w:t>531*T(v10</w:t>
      </w:r>
      <w:r w:rsidR="00644CD5">
        <w:t>.</w:t>
      </w:r>
      <w:r>
        <w:t>u23) -0</w:t>
      </w:r>
      <w:r w:rsidR="00644CD5">
        <w:t>.</w:t>
      </w:r>
      <w:r>
        <w:t>241*T(v22) + 0</w:t>
      </w:r>
      <w:r w:rsidR="00644CD5">
        <w:t>.</w:t>
      </w:r>
      <w:r>
        <w:t>608*T(v18</w:t>
      </w:r>
      <w:r w:rsidR="00644CD5">
        <w:t>.</w:t>
      </w:r>
      <w:r>
        <w:t>u12) + 0</w:t>
      </w:r>
      <w:r w:rsidR="00644CD5">
        <w:t>.</w:t>
      </w:r>
      <w:r>
        <w:t>421*T(v20</w:t>
      </w:r>
      <w:r w:rsidR="00644CD5">
        <w:t>.</w:t>
      </w:r>
      <w:r>
        <w:t>u23) -0</w:t>
      </w:r>
      <w:r w:rsidR="00644CD5">
        <w:t>.</w:t>
      </w:r>
      <w:r>
        <w:t>202*MW + 0</w:t>
      </w:r>
      <w:r w:rsidR="00644CD5">
        <w:t>.</w:t>
      </w:r>
      <w:r>
        <w:t>338*T(v17</w:t>
      </w:r>
      <w:r w:rsidR="00644CD5">
        <w:t>.</w:t>
      </w:r>
      <w:r>
        <w:t>u17) + 0</w:t>
      </w:r>
      <w:r w:rsidR="00644CD5">
        <w:t>.</w:t>
      </w:r>
      <w:r>
        <w:t>485*T(v18</w:t>
      </w:r>
      <w:r w:rsidR="00644CD5">
        <w:t>.</w:t>
      </w:r>
      <w:r>
        <w:t>u8) -0</w:t>
      </w:r>
      <w:r w:rsidR="00644CD5">
        <w:t>.</w:t>
      </w:r>
      <w:r>
        <w:t>5*T(v13</w:t>
      </w:r>
      <w:r w:rsidR="00644CD5">
        <w:t>.</w:t>
      </w:r>
      <w:r>
        <w:t>u4) -0</w:t>
      </w:r>
      <w:r w:rsidR="00644CD5">
        <w:t>.</w:t>
      </w:r>
      <w:r>
        <w:t>506*T(v4</w:t>
      </w:r>
      <w:r w:rsidR="00644CD5">
        <w:t>.</w:t>
      </w:r>
      <w:r>
        <w:t>u14) -0</w:t>
      </w:r>
      <w:r w:rsidR="00644CD5">
        <w:t>.</w:t>
      </w:r>
      <w:r>
        <w:t>434*T(v8</w:t>
      </w:r>
      <w:r w:rsidR="00644CD5">
        <w:t>.</w:t>
      </w:r>
      <w:r>
        <w:t>u14) + 0</w:t>
      </w:r>
      <w:r w:rsidR="00644CD5">
        <w:t>.</w:t>
      </w:r>
      <w:r>
        <w:t>459*T(v6</w:t>
      </w:r>
      <w:r w:rsidR="00644CD5">
        <w:t>.</w:t>
      </w:r>
      <w:r>
        <w:t>u25) + 0</w:t>
      </w:r>
      <w:r w:rsidR="00644CD5">
        <w:t>.</w:t>
      </w:r>
      <w:r>
        <w:t>178*NumHal + 0</w:t>
      </w:r>
      <w:r w:rsidR="00644CD5">
        <w:t>.</w:t>
      </w:r>
      <w:r>
        <w:t>378*T(v21</w:t>
      </w:r>
      <w:r w:rsidR="00644CD5">
        <w:t>.</w:t>
      </w:r>
      <w:r>
        <w:t>u6) + 0</w:t>
      </w:r>
      <w:r w:rsidR="00644CD5">
        <w:t>.</w:t>
      </w:r>
      <w:r>
        <w:t>323*T(v18</w:t>
      </w:r>
      <w:r w:rsidR="00644CD5">
        <w:t>.</w:t>
      </w:r>
      <w:r>
        <w:t>u4) + 0</w:t>
      </w:r>
      <w:r w:rsidR="00644CD5">
        <w:t>.</w:t>
      </w:r>
      <w:r>
        <w:t>355*T(v17</w:t>
      </w:r>
      <w:r w:rsidR="00644CD5">
        <w:t>.</w:t>
      </w:r>
      <w:r>
        <w:t>u24) -0</w:t>
      </w:r>
      <w:r w:rsidR="00644CD5">
        <w:t>.</w:t>
      </w:r>
      <w:r>
        <w:t>383*T(v24</w:t>
      </w:r>
      <w:r w:rsidR="00644CD5">
        <w:t>.</w:t>
      </w:r>
      <w:r>
        <w:t>u8) + 0</w:t>
      </w:r>
      <w:r w:rsidR="00644CD5">
        <w:t>.</w:t>
      </w:r>
      <w:r>
        <w:t>455*T(v7</w:t>
      </w:r>
      <w:r w:rsidR="00644CD5">
        <w:t>.</w:t>
      </w:r>
      <w:r>
        <w:t>u26) -0</w:t>
      </w:r>
      <w:r w:rsidR="00644CD5">
        <w:t>.</w:t>
      </w:r>
      <w:r>
        <w:t>222*T(v29</w:t>
      </w:r>
      <w:r w:rsidR="00644CD5">
        <w:t>.</w:t>
      </w:r>
      <w:r>
        <w:t>u12) -0</w:t>
      </w:r>
      <w:r w:rsidR="00644CD5">
        <w:t>.</w:t>
      </w:r>
      <w:r>
        <w:t>365*T(v15</w:t>
      </w:r>
      <w:r w:rsidR="00644CD5">
        <w:t>.</w:t>
      </w:r>
      <w:r>
        <w:t>u24) -0</w:t>
      </w:r>
      <w:r w:rsidR="00644CD5">
        <w:t>.</w:t>
      </w:r>
      <w:r>
        <w:t>305*T(v20</w:t>
      </w:r>
      <w:r w:rsidR="00644CD5">
        <w:t>.</w:t>
      </w:r>
      <w:r>
        <w:t>u22) -0</w:t>
      </w:r>
      <w:r w:rsidR="00644CD5">
        <w:t>.</w:t>
      </w:r>
      <w:r>
        <w:t>314*T(v12</w:t>
      </w:r>
      <w:r w:rsidR="00644CD5">
        <w:t>.</w:t>
      </w:r>
      <w:r>
        <w:t>u27) -0</w:t>
      </w:r>
      <w:r w:rsidR="00644CD5">
        <w:t>.</w:t>
      </w:r>
      <w:r>
        <w:t>33*T(v15</w:t>
      </w:r>
      <w:r w:rsidR="00644CD5">
        <w:t>.</w:t>
      </w:r>
      <w:r>
        <w:t>u23) + 0</w:t>
      </w:r>
      <w:r w:rsidR="00644CD5">
        <w:t>.</w:t>
      </w:r>
      <w:r>
        <w:t>241*T(v25</w:t>
      </w:r>
      <w:r w:rsidR="00644CD5">
        <w:t>.</w:t>
      </w:r>
      <w:r>
        <w:t>u12) + 0</w:t>
      </w:r>
      <w:r w:rsidR="00644CD5">
        <w:t>.</w:t>
      </w:r>
      <w:r>
        <w:t>497*T(v10</w:t>
      </w:r>
      <w:r w:rsidR="00644CD5">
        <w:t>.</w:t>
      </w:r>
      <w:r>
        <w:t>u15) -0</w:t>
      </w:r>
      <w:r w:rsidR="00644CD5">
        <w:t>.</w:t>
      </w:r>
      <w:r>
        <w:t>293*T(v7</w:t>
      </w:r>
      <w:r w:rsidR="00644CD5">
        <w:t>.</w:t>
      </w:r>
      <w:r>
        <w:t>u32) -0</w:t>
      </w:r>
      <w:r w:rsidR="00644CD5">
        <w:t>.</w:t>
      </w:r>
      <w:r>
        <w:t>286*T(v19</w:t>
      </w:r>
      <w:r w:rsidR="00644CD5">
        <w:t>.</w:t>
      </w:r>
      <w:r>
        <w:t>u15) + 0</w:t>
      </w:r>
      <w:r w:rsidR="00644CD5">
        <w:t>.</w:t>
      </w:r>
      <w:r>
        <w:t>211*T(v16</w:t>
      </w:r>
      <w:r w:rsidR="00644CD5">
        <w:t>.</w:t>
      </w:r>
      <w:r>
        <w:t>u23) + 0</w:t>
      </w:r>
      <w:r w:rsidR="00644CD5">
        <w:t>.</w:t>
      </w:r>
      <w:r>
        <w:t>254*T(v11</w:t>
      </w:r>
      <w:r w:rsidR="00644CD5">
        <w:t>.</w:t>
      </w:r>
      <w:r>
        <w:t>u21) -0</w:t>
      </w:r>
      <w:r w:rsidR="00644CD5">
        <w:t>.</w:t>
      </w:r>
      <w:r>
        <w:t>315*T(v26</w:t>
      </w:r>
      <w:r w:rsidR="00644CD5">
        <w:t>.</w:t>
      </w:r>
      <w:r>
        <w:t>u8) + 0</w:t>
      </w:r>
      <w:r w:rsidR="00644CD5">
        <w:t>.</w:t>
      </w:r>
      <w:r>
        <w:t>315*T(v17</w:t>
      </w:r>
      <w:r w:rsidR="00644CD5">
        <w:t>.</w:t>
      </w:r>
      <w:r>
        <w:t>u12) -0</w:t>
      </w:r>
      <w:r w:rsidR="00644CD5">
        <w:t>.</w:t>
      </w:r>
      <w:r>
        <w:t>266*T(v16</w:t>
      </w:r>
      <w:r w:rsidR="00644CD5">
        <w:t>.</w:t>
      </w:r>
      <w:r>
        <w:t>u17) + 0</w:t>
      </w:r>
      <w:r w:rsidR="00644CD5">
        <w:t>.</w:t>
      </w:r>
      <w:r>
        <w:t>43*T(v16</w:t>
      </w:r>
      <w:r w:rsidR="00644CD5">
        <w:t>.</w:t>
      </w:r>
      <w:r>
        <w:t>u11) + 0</w:t>
      </w:r>
      <w:r w:rsidR="00644CD5">
        <w:t>.</w:t>
      </w:r>
      <w:r>
        <w:t>372*T(v3</w:t>
      </w:r>
      <w:r w:rsidR="00644CD5">
        <w:t>.</w:t>
      </w:r>
      <w:r>
        <w:t>u40) + 0</w:t>
      </w:r>
      <w:r w:rsidR="00644CD5">
        <w:t>.</w:t>
      </w:r>
      <w:r>
        <w:t>331*T(v12</w:t>
      </w:r>
      <w:r w:rsidR="00644CD5">
        <w:t>.</w:t>
      </w:r>
      <w:r>
        <w:t>u10) -0</w:t>
      </w:r>
      <w:r w:rsidR="00644CD5">
        <w:t>.</w:t>
      </w:r>
      <w:r>
        <w:t>375*T(v18</w:t>
      </w:r>
      <w:r w:rsidR="00644CD5">
        <w:t>.</w:t>
      </w:r>
      <w:r>
        <w:t>u6) -0</w:t>
      </w:r>
      <w:r w:rsidR="00644CD5">
        <w:t>.</w:t>
      </w:r>
      <w:r>
        <w:t>168*T(v11</w:t>
      </w:r>
      <w:r w:rsidR="00644CD5">
        <w:t>.</w:t>
      </w:r>
      <w:r>
        <w:t>u20) + 0</w:t>
      </w:r>
      <w:r w:rsidR="00644CD5">
        <w:t>.</w:t>
      </w:r>
      <w:r>
        <w:t>458*T(v12</w:t>
      </w:r>
      <w:r w:rsidR="00644CD5">
        <w:t>.</w:t>
      </w:r>
      <w:r>
        <w:t>u2) + 0</w:t>
      </w:r>
      <w:r w:rsidR="00644CD5">
        <w:t>.</w:t>
      </w:r>
      <w:r>
        <w:t>307*T(v3</w:t>
      </w:r>
      <w:r w:rsidR="00644CD5">
        <w:t>.</w:t>
      </w:r>
      <w:r>
        <w:t>u30) + 0</w:t>
      </w:r>
      <w:r w:rsidR="00644CD5">
        <w:t>.</w:t>
      </w:r>
      <w:r>
        <w:t>268*T(v7</w:t>
      </w:r>
      <w:r w:rsidR="00644CD5">
        <w:t>.</w:t>
      </w:r>
      <w:r>
        <w:t>u27) + 0</w:t>
      </w:r>
      <w:r w:rsidR="00644CD5">
        <w:t>.</w:t>
      </w:r>
      <w:r>
        <w:t>21*T(v10) -0</w:t>
      </w:r>
      <w:r w:rsidR="00644CD5">
        <w:t>.</w:t>
      </w:r>
      <w:r>
        <w:t>211*T(v40) -0</w:t>
      </w:r>
      <w:r w:rsidR="00644CD5">
        <w:t>.</w:t>
      </w:r>
      <w:r>
        <w:t>332*T(v33</w:t>
      </w:r>
      <w:r w:rsidR="00644CD5">
        <w:t>.</w:t>
      </w:r>
      <w:r>
        <w:t>u6) -0</w:t>
      </w:r>
      <w:r w:rsidR="00644CD5">
        <w:t>.</w:t>
      </w:r>
      <w:r>
        <w:t>396*T(v6</w:t>
      </w:r>
      <w:r w:rsidR="00644CD5">
        <w:t>.</w:t>
      </w:r>
      <w:r>
        <w:t>u23) + 0</w:t>
      </w:r>
      <w:r w:rsidR="00644CD5">
        <w:t>.</w:t>
      </w:r>
      <w:r>
        <w:t>395*T(v21</w:t>
      </w:r>
      <w:r w:rsidR="00644CD5">
        <w:t>.</w:t>
      </w:r>
      <w:r>
        <w:t>u9) + 0</w:t>
      </w:r>
      <w:r w:rsidR="00644CD5">
        <w:t>.</w:t>
      </w:r>
      <w:r>
        <w:t>283*T(v8</w:t>
      </w:r>
      <w:r w:rsidR="00644CD5">
        <w:t>.</w:t>
      </w:r>
      <w:r>
        <w:t>u28) + 0</w:t>
      </w:r>
      <w:r w:rsidR="00644CD5">
        <w:t>.</w:t>
      </w:r>
      <w:r>
        <w:t>276*T(v19</w:t>
      </w:r>
      <w:r w:rsidR="00644CD5">
        <w:t>.</w:t>
      </w:r>
      <w:r>
        <w:t>u8) -0</w:t>
      </w:r>
      <w:r w:rsidR="00644CD5">
        <w:t>.</w:t>
      </w:r>
      <w:r>
        <w:t>423*T(v12</w:t>
      </w:r>
      <w:r w:rsidR="00644CD5">
        <w:t>.</w:t>
      </w:r>
      <w:r>
        <w:t>u4) -0</w:t>
      </w:r>
      <w:r w:rsidR="00644CD5">
        <w:t>.</w:t>
      </w:r>
      <w:r>
        <w:t>256*T(v3</w:t>
      </w:r>
      <w:r w:rsidR="00644CD5">
        <w:t>.</w:t>
      </w:r>
      <w:r>
        <w:t>u38) + 0</w:t>
      </w:r>
      <w:r w:rsidR="00644CD5">
        <w:t>.</w:t>
      </w:r>
      <w:r>
        <w:t>26*T(v14</w:t>
      </w:r>
      <w:r w:rsidR="00644CD5">
        <w:t>.</w:t>
      </w:r>
      <w:r>
        <w:t>u28) + 0</w:t>
      </w:r>
      <w:r w:rsidR="00644CD5">
        <w:t>.</w:t>
      </w:r>
      <w:r>
        <w:t>212*T(u32) + 0</w:t>
      </w:r>
      <w:r w:rsidR="00644CD5">
        <w:t>.</w:t>
      </w:r>
      <w:r>
        <w:t>206*T(v12</w:t>
      </w:r>
      <w:r w:rsidR="00644CD5">
        <w:t>.</w:t>
      </w:r>
      <w:r>
        <w:t>u31) -0</w:t>
      </w:r>
      <w:r w:rsidR="00644CD5">
        <w:t>.</w:t>
      </w:r>
      <w:r>
        <w:t>282*T(v3</w:t>
      </w:r>
      <w:r w:rsidR="00644CD5">
        <w:t>.</w:t>
      </w:r>
      <w:r>
        <w:t>u23) + 0</w:t>
      </w:r>
      <w:r w:rsidR="00644CD5">
        <w:t>.</w:t>
      </w:r>
      <w:r>
        <w:t>365*T(v7</w:t>
      </w:r>
      <w:r w:rsidR="00644CD5">
        <w:t>.</w:t>
      </w:r>
      <w:r>
        <w:t>u9) + 0</w:t>
      </w:r>
      <w:r w:rsidR="00644CD5">
        <w:t>.</w:t>
      </w:r>
      <w:r>
        <w:t>293*T(v5</w:t>
      </w:r>
      <w:r w:rsidR="00644CD5">
        <w:t>.</w:t>
      </w:r>
      <w:r>
        <w:t>u19) + 0</w:t>
      </w:r>
      <w:r w:rsidR="00644CD5">
        <w:t>.</w:t>
      </w:r>
      <w:r>
        <w:t>395*T(v7</w:t>
      </w:r>
      <w:r w:rsidR="00644CD5">
        <w:t>.</w:t>
      </w:r>
      <w:r>
        <w:t>u5) + 0</w:t>
      </w:r>
      <w:r w:rsidR="00644CD5">
        <w:t>.</w:t>
      </w:r>
      <w:r>
        <w:t>269*T(v3</w:t>
      </w:r>
      <w:r w:rsidR="00644CD5">
        <w:t>.</w:t>
      </w:r>
      <w:r>
        <w:t>u16) + 0</w:t>
      </w:r>
      <w:r w:rsidR="00644CD5">
        <w:t>.</w:t>
      </w:r>
      <w:r>
        <w:t>351*T(v1</w:t>
      </w:r>
      <w:r w:rsidR="00644CD5">
        <w:t>.</w:t>
      </w:r>
      <w:r>
        <w:t>u9) -0</w:t>
      </w:r>
      <w:r w:rsidR="00644CD5">
        <w:t>.</w:t>
      </w:r>
      <w:r>
        <w:t>207*T(u29) -0</w:t>
      </w:r>
      <w:r w:rsidR="00644CD5">
        <w:t>.</w:t>
      </w:r>
      <w:r>
        <w:t>209*T(v15</w:t>
      </w:r>
      <w:r w:rsidR="00644CD5">
        <w:t>.</w:t>
      </w:r>
      <w:r>
        <w:t>u6) + 0</w:t>
      </w:r>
      <w:r w:rsidR="00644CD5">
        <w:t>.</w:t>
      </w:r>
      <w:r>
        <w:t>234*T(v2</w:t>
      </w:r>
      <w:r w:rsidR="00644CD5">
        <w:t>.</w:t>
      </w:r>
      <w:r>
        <w:t>u31) -0</w:t>
      </w:r>
      <w:r w:rsidR="00644CD5">
        <w:t>.</w:t>
      </w:r>
      <w:r>
        <w:t>193*T(v26</w:t>
      </w:r>
      <w:r w:rsidR="00644CD5">
        <w:t>.</w:t>
      </w:r>
      <w:r>
        <w:t>u14) -0</w:t>
      </w:r>
      <w:r w:rsidR="00644CD5">
        <w:t>.</w:t>
      </w:r>
      <w:r>
        <w:t>187*T(v21</w:t>
      </w:r>
      <w:r w:rsidR="00644CD5">
        <w:t>.</w:t>
      </w:r>
      <w:r>
        <w:t>u16) -0</w:t>
      </w:r>
      <w:r w:rsidR="00644CD5">
        <w:t>.</w:t>
      </w:r>
      <w:r>
        <w:t>376*T(v6</w:t>
      </w:r>
      <w:r w:rsidR="00644CD5">
        <w:t>.</w:t>
      </w:r>
      <w:r>
        <w:t>u1) -0</w:t>
      </w:r>
      <w:r w:rsidR="00644CD5">
        <w:t>.</w:t>
      </w:r>
      <w:r>
        <w:t>21*T(v12</w:t>
      </w:r>
      <w:r w:rsidR="00644CD5">
        <w:t>.</w:t>
      </w:r>
      <w:r>
        <w:t>u8) + 0</w:t>
      </w:r>
      <w:r w:rsidR="00644CD5">
        <w:t>.</w:t>
      </w:r>
      <w:r>
        <w:t>204*T(v2</w:t>
      </w:r>
      <w:r w:rsidR="00644CD5">
        <w:t>.</w:t>
      </w:r>
      <w:r>
        <w:t>u17) + 0</w:t>
      </w:r>
      <w:r w:rsidR="00644CD5">
        <w:t>.</w:t>
      </w:r>
      <w:r>
        <w:t>252*T(v11</w:t>
      </w:r>
      <w:r w:rsidR="00644CD5">
        <w:t>.</w:t>
      </w:r>
      <w:r>
        <w:t>u16) + 0</w:t>
      </w:r>
      <w:r w:rsidR="00644CD5">
        <w:t>.</w:t>
      </w:r>
      <w:r>
        <w:t>179*T(v17</w:t>
      </w:r>
      <w:r w:rsidR="00644CD5">
        <w:t>.</w:t>
      </w:r>
      <w:r>
        <w:t>u23) + 0</w:t>
      </w:r>
      <w:r w:rsidR="00644CD5">
        <w:t>.</w:t>
      </w:r>
      <w:r>
        <w:t>196*T(v15</w:t>
      </w:r>
      <w:r w:rsidR="00644CD5">
        <w:t>.</w:t>
      </w:r>
      <w:r>
        <w:t>u4) -0</w:t>
      </w:r>
      <w:r w:rsidR="00644CD5">
        <w:t>.</w:t>
      </w:r>
      <w:r>
        <w:t>181*T(v30</w:t>
      </w:r>
      <w:r w:rsidR="00644CD5">
        <w:t>.</w:t>
      </w:r>
      <w:r>
        <w:t>u9) + 0</w:t>
      </w:r>
      <w:r w:rsidR="00644CD5">
        <w:t>.</w:t>
      </w:r>
      <w:r>
        <w:t>17*T(v33</w:t>
      </w:r>
      <w:r w:rsidR="00644CD5">
        <w:t>.</w:t>
      </w:r>
      <w:r>
        <w:t>u3) -0</w:t>
      </w:r>
      <w:r w:rsidR="00644CD5">
        <w:t>.</w:t>
      </w:r>
      <w:r>
        <w:t>176*T(v10</w:t>
      </w:r>
      <w:r w:rsidR="00644CD5">
        <w:t>.</w:t>
      </w:r>
      <w:r>
        <w:t>u22) -0</w:t>
      </w:r>
      <w:r w:rsidR="00644CD5">
        <w:t>.</w:t>
      </w:r>
      <w:r>
        <w:t>182*T(v19</w:t>
      </w:r>
      <w:r w:rsidR="00644CD5">
        <w:t>.</w:t>
      </w:r>
      <w:r>
        <w:t>u12) -0</w:t>
      </w:r>
      <w:r w:rsidR="00644CD5">
        <w:t>.</w:t>
      </w:r>
      <w:r>
        <w:t>152*T(v35</w:t>
      </w:r>
      <w:r w:rsidR="00644CD5">
        <w:t>.</w:t>
      </w:r>
      <w:r>
        <w:t>u1) + 0</w:t>
      </w:r>
      <w:r w:rsidR="00644CD5">
        <w:t>.</w:t>
      </w:r>
      <w:r>
        <w:t>175*T(u31) + 0</w:t>
      </w:r>
      <w:r w:rsidR="00644CD5">
        <w:t>.</w:t>
      </w:r>
      <w:r>
        <w:t>164*T(v9) -0</w:t>
      </w:r>
      <w:r w:rsidR="00644CD5">
        <w:t>.</w:t>
      </w:r>
      <w:r>
        <w:t>201*T(v6</w:t>
      </w:r>
      <w:r w:rsidR="00644CD5">
        <w:t>.</w:t>
      </w:r>
      <w:r>
        <w:t>u30) + 0</w:t>
      </w:r>
      <w:r w:rsidR="00644CD5">
        <w:t>.</w:t>
      </w:r>
      <w:r>
        <w:t>196*T(v8</w:t>
      </w:r>
      <w:r w:rsidR="00644CD5">
        <w:t>.</w:t>
      </w:r>
      <w:r>
        <w:t>u20) -0</w:t>
      </w:r>
      <w:r w:rsidR="00644CD5">
        <w:t>.</w:t>
      </w:r>
      <w:r>
        <w:t>216*T(v4</w:t>
      </w:r>
      <w:r w:rsidR="00644CD5">
        <w:t>.</w:t>
      </w:r>
      <w:r>
        <w:t>u16) -0</w:t>
      </w:r>
      <w:r w:rsidR="00644CD5">
        <w:t>.</w:t>
      </w:r>
      <w:r>
        <w:t>204*T(v25</w:t>
      </w:r>
      <w:r w:rsidR="00644CD5">
        <w:t>.</w:t>
      </w:r>
      <w:r>
        <w:t>u6) + 0</w:t>
      </w:r>
      <w:r w:rsidR="00644CD5">
        <w:t>.</w:t>
      </w:r>
      <w:r>
        <w:t>151*T(v14</w:t>
      </w:r>
      <w:r w:rsidR="00644CD5">
        <w:t>.</w:t>
      </w:r>
      <w:r>
        <w:t>u12) -0</w:t>
      </w:r>
      <w:r w:rsidR="00644CD5">
        <w:t>.</w:t>
      </w:r>
      <w:r>
        <w:t>199*T(v9</w:t>
      </w:r>
      <w:r w:rsidR="00644CD5">
        <w:t>.</w:t>
      </w:r>
      <w:r>
        <w:t>u3) + 0</w:t>
      </w:r>
      <w:r w:rsidR="00644CD5">
        <w:t>.</w:t>
      </w:r>
      <w:r>
        <w:t>137*T(v7</w:t>
      </w:r>
      <w:r w:rsidR="00644CD5">
        <w:t>.</w:t>
      </w:r>
      <w:r>
        <w:t>u30) -0</w:t>
      </w:r>
      <w:r w:rsidR="00644CD5">
        <w:t>.</w:t>
      </w:r>
      <w:r>
        <w:t>151*T(v25</w:t>
      </w:r>
      <w:r w:rsidR="00644CD5">
        <w:t>.</w:t>
      </w:r>
      <w:r>
        <w:t>u2) -0</w:t>
      </w:r>
      <w:r w:rsidR="00644CD5">
        <w:t>.</w:t>
      </w:r>
      <w:r>
        <w:t>173*T(v4</w:t>
      </w:r>
      <w:r w:rsidR="00644CD5">
        <w:t>.</w:t>
      </w:r>
      <w:r>
        <w:t>u13) + 0</w:t>
      </w:r>
      <w:r w:rsidR="00644CD5">
        <w:t>.</w:t>
      </w:r>
      <w:r>
        <w:t>243*T(v3</w:t>
      </w:r>
      <w:r w:rsidR="00644CD5">
        <w:t>.</w:t>
      </w:r>
      <w:r>
        <w:t>u3) -0</w:t>
      </w:r>
      <w:r w:rsidR="00644CD5">
        <w:t>.</w:t>
      </w:r>
      <w:r>
        <w:t>157*T(v8</w:t>
      </w:r>
      <w:r w:rsidR="00644CD5">
        <w:t>.</w:t>
      </w:r>
      <w:r>
        <w:t>u29) -0</w:t>
      </w:r>
      <w:r w:rsidR="00644CD5">
        <w:t>.</w:t>
      </w:r>
      <w:r>
        <w:t>242*T(v11</w:t>
      </w:r>
      <w:r w:rsidR="00644CD5">
        <w:t>.</w:t>
      </w:r>
      <w:r>
        <w:t>u2) -0</w:t>
      </w:r>
      <w:r w:rsidR="00644CD5">
        <w:t>.</w:t>
      </w:r>
      <w:r>
        <w:t>147*T(v11</w:t>
      </w:r>
      <w:r w:rsidR="00644CD5">
        <w:t>.</w:t>
      </w:r>
      <w:r>
        <w:t>u8) -0</w:t>
      </w:r>
      <w:r w:rsidR="00644CD5">
        <w:t>.</w:t>
      </w:r>
      <w:r>
        <w:t>166*T(v3</w:t>
      </w:r>
      <w:r w:rsidR="00644CD5">
        <w:t>.</w:t>
      </w:r>
      <w:r>
        <w:t>u32) + 0</w:t>
      </w:r>
      <w:r w:rsidR="00644CD5">
        <w:t>.</w:t>
      </w:r>
      <w:r>
        <w:t>242*T(v5</w:t>
      </w:r>
      <w:r w:rsidR="00644CD5">
        <w:t>.</w:t>
      </w:r>
      <w:r>
        <w:t>u3) + 0</w:t>
      </w:r>
      <w:r w:rsidR="00644CD5">
        <w:t>.</w:t>
      </w:r>
      <w:r>
        <w:t>158*T(v24</w:t>
      </w:r>
      <w:r w:rsidR="00644CD5">
        <w:t>.</w:t>
      </w:r>
      <w:r>
        <w:t>u12) -0</w:t>
      </w:r>
      <w:r w:rsidR="00644CD5">
        <w:t>.</w:t>
      </w:r>
      <w:r>
        <w:t>156*T(v22</w:t>
      </w:r>
      <w:r w:rsidR="00644CD5">
        <w:t>.</w:t>
      </w:r>
      <w:r>
        <w:t>u3) + 0</w:t>
      </w:r>
      <w:r w:rsidR="00644CD5">
        <w:t>.</w:t>
      </w:r>
      <w:r>
        <w:t>103*T(v30</w:t>
      </w:r>
      <w:r w:rsidR="00644CD5">
        <w:t>.</w:t>
      </w:r>
      <w:r>
        <w:t>u8) + 0</w:t>
      </w:r>
      <w:r w:rsidR="00644CD5">
        <w:t>.</w:t>
      </w:r>
      <w:r>
        <w:t>121*T(v22</w:t>
      </w:r>
      <w:r w:rsidR="00644CD5">
        <w:t>.</w:t>
      </w:r>
      <w:r>
        <w:t>u20) + 0</w:t>
      </w:r>
      <w:r w:rsidR="00644CD5">
        <w:t>.</w:t>
      </w:r>
      <w:r>
        <w:t>325*v -0</w:t>
      </w:r>
      <w:r w:rsidR="00644CD5">
        <w:t>.</w:t>
      </w:r>
      <w:r>
        <w:t>124*T(v11</w:t>
      </w:r>
      <w:r w:rsidR="00644CD5">
        <w:t>.</w:t>
      </w:r>
      <w:r>
        <w:t>u25) + 0</w:t>
      </w:r>
      <w:r w:rsidR="00644CD5">
        <w:t>.</w:t>
      </w:r>
      <w:r>
        <w:t>0961*T(v29</w:t>
      </w:r>
      <w:r w:rsidR="00644CD5">
        <w:t>.</w:t>
      </w:r>
      <w:r>
        <w:t>u11) + 0</w:t>
      </w:r>
      <w:r w:rsidR="00644CD5">
        <w:t>.</w:t>
      </w:r>
      <w:r>
        <w:t>119*T(v25</w:t>
      </w:r>
      <w:r w:rsidR="00644CD5">
        <w:t>.</w:t>
      </w:r>
      <w:r>
        <w:t>u4) + 0</w:t>
      </w:r>
      <w:r w:rsidR="00644CD5">
        <w:t>.</w:t>
      </w:r>
      <w:r>
        <w:t>143*T(v5</w:t>
      </w:r>
      <w:r w:rsidR="00644CD5">
        <w:t>.</w:t>
      </w:r>
      <w:r>
        <w:t>u12) -0</w:t>
      </w:r>
      <w:r w:rsidR="00644CD5">
        <w:t>.</w:t>
      </w:r>
      <w:r>
        <w:t>112*T(v3</w:t>
      </w:r>
      <w:r w:rsidR="00644CD5">
        <w:t>.</w:t>
      </w:r>
      <w:r>
        <w:t>u27) + 0</w:t>
      </w:r>
      <w:r w:rsidR="00644CD5">
        <w:t>.</w:t>
      </w:r>
      <w:r>
        <w:t>124*T(v33</w:t>
      </w:r>
      <w:r w:rsidR="00644CD5">
        <w:t>.</w:t>
      </w:r>
      <w:r>
        <w:t>u7) -0</w:t>
      </w:r>
      <w:r w:rsidR="00644CD5">
        <w:t>.</w:t>
      </w:r>
      <w:r>
        <w:t>122*T(v8</w:t>
      </w:r>
      <w:r w:rsidR="00644CD5">
        <w:t>.</w:t>
      </w:r>
      <w:r>
        <w:t>u7) -0</w:t>
      </w:r>
      <w:r w:rsidR="00644CD5">
        <w:t>.</w:t>
      </w:r>
      <w:r>
        <w:t>197*T(v2</w:t>
      </w:r>
      <w:r w:rsidR="00644CD5">
        <w:t>.</w:t>
      </w:r>
      <w:r>
        <w:t>u3) -0</w:t>
      </w:r>
      <w:r w:rsidR="00644CD5">
        <w:t>.</w:t>
      </w:r>
      <w:r>
        <w:t>12*T(v21</w:t>
      </w:r>
      <w:r w:rsidR="00644CD5">
        <w:t>.</w:t>
      </w:r>
      <w:r>
        <w:t>u4) + 0</w:t>
      </w:r>
      <w:r w:rsidR="00644CD5">
        <w:t>.</w:t>
      </w:r>
      <w:r>
        <w:t>073*T(v23) + 0</w:t>
      </w:r>
      <w:r w:rsidR="00644CD5">
        <w:t>.</w:t>
      </w:r>
      <w:r>
        <w:t>104*T(v22</w:t>
      </w:r>
      <w:r w:rsidR="00644CD5">
        <w:t>.</w:t>
      </w:r>
      <w:r>
        <w:t>u10) + 0</w:t>
      </w:r>
      <w:r w:rsidR="00644CD5">
        <w:t>.</w:t>
      </w:r>
      <w:r>
        <w:t>129*T(v4</w:t>
      </w:r>
      <w:r w:rsidR="00644CD5">
        <w:t>.</w:t>
      </w:r>
      <w:r>
        <w:t>u11) + 0</w:t>
      </w:r>
      <w:r w:rsidR="00644CD5">
        <w:t>.</w:t>
      </w:r>
      <w:r>
        <w:t>0845*T(v35</w:t>
      </w:r>
      <w:r w:rsidR="00644CD5">
        <w:t>.</w:t>
      </w:r>
      <w:r>
        <w:t>u5) + 0</w:t>
      </w:r>
      <w:r w:rsidR="00644CD5">
        <w:t>.</w:t>
      </w:r>
      <w:r>
        <w:t>118*T(v4</w:t>
      </w:r>
      <w:r w:rsidR="00644CD5">
        <w:t>.</w:t>
      </w:r>
      <w:r>
        <w:t>u10) + 0</w:t>
      </w:r>
      <w:r w:rsidR="00644CD5">
        <w:t>.</w:t>
      </w:r>
      <w:r>
        <w:t>103*T(u6) -0</w:t>
      </w:r>
      <w:r w:rsidR="00644CD5">
        <w:t>.</w:t>
      </w:r>
      <w:r>
        <w:t>092*T(v20</w:t>
      </w:r>
      <w:r w:rsidR="00644CD5">
        <w:t>.</w:t>
      </w:r>
      <w:r>
        <w:t>u11) -0</w:t>
      </w:r>
      <w:r w:rsidR="00644CD5">
        <w:t>.</w:t>
      </w:r>
      <w:r>
        <w:t>0745*T(v25</w:t>
      </w:r>
      <w:r w:rsidR="00644CD5">
        <w:t>.</w:t>
      </w:r>
      <w:r>
        <w:t>u17) + 0</w:t>
      </w:r>
      <w:r w:rsidR="00644CD5">
        <w:t>.</w:t>
      </w:r>
      <w:r>
        <w:t>0717*T(v36</w:t>
      </w:r>
      <w:r w:rsidR="00644CD5">
        <w:t>.</w:t>
      </w:r>
      <w:r>
        <w:t>u6) -0</w:t>
      </w:r>
      <w:r w:rsidR="00644CD5">
        <w:t>.</w:t>
      </w:r>
      <w:r>
        <w:t>0864*T(v24</w:t>
      </w:r>
      <w:r w:rsidR="00644CD5">
        <w:t>.</w:t>
      </w:r>
      <w:r>
        <w:t>u5) + 0</w:t>
      </w:r>
      <w:r w:rsidR="00644CD5">
        <w:t>.</w:t>
      </w:r>
      <w:r>
        <w:t>081*T(v11</w:t>
      </w:r>
      <w:r w:rsidR="00644CD5">
        <w:t>.</w:t>
      </w:r>
      <w:r>
        <w:t>u28) + 0</w:t>
      </w:r>
      <w:r w:rsidR="00644CD5">
        <w:t>.</w:t>
      </w:r>
      <w:r>
        <w:t>0857*T(v4</w:t>
      </w:r>
      <w:r w:rsidR="00644CD5">
        <w:t>.</w:t>
      </w:r>
      <w:r>
        <w:t>u18) -0</w:t>
      </w:r>
      <w:r w:rsidR="00644CD5">
        <w:t>.</w:t>
      </w:r>
      <w:r>
        <w:t>0727*T(v16</w:t>
      </w:r>
      <w:r w:rsidR="00644CD5">
        <w:t>.</w:t>
      </w:r>
      <w:r>
        <w:t>u22) + 0</w:t>
      </w:r>
      <w:r w:rsidR="00644CD5">
        <w:t>.</w:t>
      </w:r>
      <w:r>
        <w:t>0597*T(u15) -0</w:t>
      </w:r>
      <w:r w:rsidR="00644CD5">
        <w:t>.</w:t>
      </w:r>
      <w:r>
        <w:t>0951*T(v5</w:t>
      </w:r>
      <w:r w:rsidR="00644CD5">
        <w:t>.</w:t>
      </w:r>
      <w:r>
        <w:t>u13) + 0</w:t>
      </w:r>
      <w:r w:rsidR="00644CD5">
        <w:t>.</w:t>
      </w:r>
      <w:r>
        <w:t>0638*T(v7</w:t>
      </w:r>
      <w:r w:rsidR="00644CD5">
        <w:t>.</w:t>
      </w:r>
      <w:r>
        <w:t>u36) -0</w:t>
      </w:r>
      <w:r w:rsidR="00644CD5">
        <w:t>.</w:t>
      </w:r>
      <w:r>
        <w:t>0639*T(v21</w:t>
      </w:r>
      <w:r w:rsidR="00644CD5">
        <w:t>.</w:t>
      </w:r>
      <w:r>
        <w:t>u1) + 0</w:t>
      </w:r>
      <w:r w:rsidR="00644CD5">
        <w:t>.</w:t>
      </w:r>
      <w:r>
        <w:t>0678*T(v3</w:t>
      </w:r>
      <w:r w:rsidR="00644CD5">
        <w:t>.</w:t>
      </w:r>
      <w:r>
        <w:t>u25) + 0</w:t>
      </w:r>
      <w:r w:rsidR="00644CD5">
        <w:t>.</w:t>
      </w:r>
      <w:r>
        <w:t>0812*T(v3</w:t>
      </w:r>
      <w:r w:rsidR="00644CD5">
        <w:t>.</w:t>
      </w:r>
      <w:r>
        <w:t>u13) -0</w:t>
      </w:r>
      <w:r w:rsidR="00644CD5">
        <w:t>.</w:t>
      </w:r>
      <w:r>
        <w:t>0775*T(v7</w:t>
      </w:r>
      <w:r w:rsidR="00644CD5">
        <w:t>.</w:t>
      </w:r>
      <w:r>
        <w:t>u3) + 0</w:t>
      </w:r>
      <w:r w:rsidR="00644CD5">
        <w:t>.</w:t>
      </w:r>
      <w:r>
        <w:t>0539*T(v15</w:t>
      </w:r>
      <w:r w:rsidR="00644CD5">
        <w:t>.</w:t>
      </w:r>
      <w:r>
        <w:t>u25) -0</w:t>
      </w:r>
      <w:r w:rsidR="00644CD5">
        <w:t>.</w:t>
      </w:r>
      <w:r>
        <w:t>0674*T(v5</w:t>
      </w:r>
      <w:r w:rsidR="00644CD5">
        <w:t>.</w:t>
      </w:r>
      <w:r>
        <w:t>u15) + 0</w:t>
      </w:r>
      <w:r w:rsidR="00644CD5">
        <w:t>.</w:t>
      </w:r>
      <w:r>
        <w:t>0371*T(u39) + 0</w:t>
      </w:r>
      <w:r w:rsidR="00644CD5">
        <w:t>.</w:t>
      </w:r>
      <w:r>
        <w:t>0542*T(v32</w:t>
      </w:r>
      <w:r w:rsidR="00644CD5">
        <w:t>.</w:t>
      </w:r>
      <w:r>
        <w:t>u7) + 0</w:t>
      </w:r>
      <w:r w:rsidR="00644CD5">
        <w:t>.</w:t>
      </w:r>
      <w:r>
        <w:t>057*T(v8</w:t>
      </w:r>
      <w:r w:rsidR="00644CD5">
        <w:t>.</w:t>
      </w:r>
      <w:r>
        <w:t>u13) -0</w:t>
      </w:r>
      <w:r w:rsidR="00644CD5">
        <w:t>.</w:t>
      </w:r>
      <w:r>
        <w:t>0485*T(v30</w:t>
      </w:r>
      <w:r w:rsidR="00644CD5">
        <w:t>.</w:t>
      </w:r>
      <w:r>
        <w:t>u4) -0</w:t>
      </w:r>
      <w:r w:rsidR="00644CD5">
        <w:t>.</w:t>
      </w:r>
      <w:r>
        <w:t>0475*T(v14</w:t>
      </w:r>
      <w:r w:rsidR="00644CD5">
        <w:t>.</w:t>
      </w:r>
      <w:r>
        <w:t>u27) + 0</w:t>
      </w:r>
      <w:r w:rsidR="00644CD5">
        <w:t>.</w:t>
      </w:r>
      <w:r>
        <w:t>0579*T(v11</w:t>
      </w:r>
      <w:r w:rsidR="00644CD5">
        <w:t>.</w:t>
      </w:r>
      <w:r>
        <w:t>u1) -0</w:t>
      </w:r>
      <w:r w:rsidR="00644CD5">
        <w:t>.</w:t>
      </w:r>
      <w:r>
        <w:t>0468*T(v11</w:t>
      </w:r>
      <w:r w:rsidR="00644CD5">
        <w:t>.</w:t>
      </w:r>
      <w:r>
        <w:t>u18) -0</w:t>
      </w:r>
      <w:r w:rsidR="00644CD5">
        <w:t>.</w:t>
      </w:r>
      <w:r>
        <w:t>0401*T(v16</w:t>
      </w:r>
      <w:r w:rsidR="00644CD5">
        <w:t>.</w:t>
      </w:r>
      <w:r>
        <w:t>u20) + 0</w:t>
      </w:r>
      <w:r w:rsidR="00644CD5">
        <w:t>.</w:t>
      </w:r>
      <w:r>
        <w:t>0225*T(u43) + 0</w:t>
      </w:r>
      <w:r w:rsidR="00644CD5">
        <w:t>.</w:t>
      </w:r>
      <w:r>
        <w:t>0229*T(v34</w:t>
      </w:r>
      <w:r w:rsidR="00644CD5">
        <w:t>.</w:t>
      </w:r>
      <w:r>
        <w:t>u9) -0</w:t>
      </w:r>
      <w:r w:rsidR="00644CD5">
        <w:t>.</w:t>
      </w:r>
      <w:r>
        <w:t>0291*T(v23</w:t>
      </w:r>
      <w:r w:rsidR="00644CD5">
        <w:t>.</w:t>
      </w:r>
      <w:r>
        <w:t>u2) -0</w:t>
      </w:r>
      <w:r w:rsidR="00644CD5">
        <w:t>.</w:t>
      </w:r>
      <w:r>
        <w:t>0242*T(v3</w:t>
      </w:r>
      <w:r w:rsidR="00644CD5">
        <w:t>.</w:t>
      </w:r>
      <w:r>
        <w:t>u15) + 0</w:t>
      </w:r>
      <w:r w:rsidR="00644CD5">
        <w:t>.</w:t>
      </w:r>
      <w:r>
        <w:t>0117*T(v9</w:t>
      </w:r>
      <w:r w:rsidR="00644CD5">
        <w:t>.</w:t>
      </w:r>
      <w:r>
        <w:t>u24) -0</w:t>
      </w:r>
      <w:r w:rsidR="00644CD5">
        <w:t>.</w:t>
      </w:r>
      <w:r>
        <w:t>0116*T(v7</w:t>
      </w:r>
      <w:r w:rsidR="00644CD5">
        <w:t>.</w:t>
      </w:r>
      <w:r>
        <w:t>u20) + 0</w:t>
      </w:r>
      <w:r w:rsidR="00644CD5">
        <w:t>.</w:t>
      </w:r>
      <w:r>
        <w:t>0124*T(v13</w:t>
      </w:r>
      <w:r w:rsidR="00644CD5">
        <w:t>.</w:t>
      </w:r>
      <w:r>
        <w:t>u8) + 0</w:t>
      </w:r>
      <w:r w:rsidR="00644CD5">
        <w:t>.</w:t>
      </w:r>
      <w:r>
        <w:t>00599*T(v34) -0</w:t>
      </w:r>
      <w:r w:rsidR="00644CD5">
        <w:t>.</w:t>
      </w:r>
      <w:r>
        <w:t>0159*T(v1</w:t>
      </w:r>
      <w:r w:rsidR="00644CD5">
        <w:t>.</w:t>
      </w:r>
      <w:r>
        <w:t>u1) + 0</w:t>
      </w:r>
      <w:r w:rsidR="00644CD5">
        <w:t>.</w:t>
      </w:r>
      <w:r>
        <w:t>00752*T(v25</w:t>
      </w:r>
      <w:r w:rsidR="00644CD5">
        <w:t>.</w:t>
      </w:r>
      <w:r>
        <w:t>u14) -0</w:t>
      </w:r>
      <w:r w:rsidR="00644CD5">
        <w:t>.</w:t>
      </w:r>
      <w:r>
        <w:t>0298*Length^2 -0</w:t>
      </w:r>
      <w:r w:rsidR="00644CD5">
        <w:t>.</w:t>
      </w:r>
      <w:r>
        <w:t>0064*T(v5</w:t>
      </w:r>
      <w:r w:rsidR="00644CD5">
        <w:t>.</w:t>
      </w:r>
      <w:r>
        <w:t>u1) -0</w:t>
      </w:r>
      <w:r w:rsidR="00644CD5">
        <w:t>.</w:t>
      </w:r>
      <w:r>
        <w:t>00267*T(v22</w:t>
      </w:r>
      <w:r w:rsidR="00644CD5">
        <w:t>.</w:t>
      </w:r>
      <w:r>
        <w:t>u4) + 0</w:t>
      </w:r>
      <w:r w:rsidR="00644CD5">
        <w:t>.</w:t>
      </w:r>
      <w:r>
        <w:t>00316*T(v5</w:t>
      </w:r>
      <w:r w:rsidR="00644CD5">
        <w:t>.</w:t>
      </w:r>
      <w:r>
        <w:t>u9) + 0</w:t>
      </w:r>
      <w:r w:rsidR="00644CD5">
        <w:t>.</w:t>
      </w:r>
      <w:r>
        <w:t>0013*T(v31</w:t>
      </w:r>
      <w:r w:rsidR="00644CD5">
        <w:t>.</w:t>
      </w:r>
      <w:r>
        <w:t>u10) -0</w:t>
      </w:r>
      <w:r w:rsidR="00644CD5">
        <w:t>.</w:t>
      </w:r>
      <w:r>
        <w:t>000959*T(v12</w:t>
      </w:r>
      <w:r w:rsidR="00644CD5">
        <w:t>.</w:t>
      </w:r>
      <w:r>
        <w:t>u20) + 0</w:t>
      </w:r>
      <w:r w:rsidR="00644CD5">
        <w:t>.</w:t>
      </w:r>
      <w:r>
        <w:t>000378*T(v31</w:t>
      </w:r>
      <w:r w:rsidR="00644CD5">
        <w:t>.</w:t>
      </w:r>
      <w:r>
        <w:t>u6) + 9</w:t>
      </w:r>
      <w:r w:rsidR="00644CD5">
        <w:t>.</w:t>
      </w:r>
      <w:r>
        <w:t>03E-05*T(v12</w:t>
      </w:r>
      <w:r w:rsidR="00644CD5">
        <w:t>.</w:t>
      </w:r>
      <w:r>
        <w:t>u28) + 6</w:t>
      </w:r>
      <w:r w:rsidR="00644CD5">
        <w:t>.</w:t>
      </w:r>
      <w:r>
        <w:t>65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483*T(u5) + 26</w:t>
      </w:r>
      <w:r w:rsidR="00644CD5">
        <w:t>.</w:t>
      </w:r>
      <w:r>
        <w:t>6*Volume -0</w:t>
      </w:r>
      <w:r w:rsidR="00644CD5">
        <w:t>.</w:t>
      </w:r>
      <w:r>
        <w:t>338*T(v4</w:t>
      </w:r>
      <w:r w:rsidR="00644CD5">
        <w:t>.</w:t>
      </w:r>
      <w:r>
        <w:t>u7) + 0</w:t>
      </w:r>
      <w:r w:rsidR="00644CD5">
        <w:t>.</w:t>
      </w:r>
      <w:r>
        <w:t>329*T(v4</w:t>
      </w:r>
      <w:r w:rsidR="00644CD5">
        <w:t>.</w:t>
      </w:r>
      <w:r>
        <w:t>u13) + 0</w:t>
      </w:r>
      <w:r w:rsidR="00644CD5">
        <w:t>.</w:t>
      </w:r>
      <w:r>
        <w:t>124*T(v6) -0</w:t>
      </w:r>
      <w:r w:rsidR="00644CD5">
        <w:t>.</w:t>
      </w:r>
      <w:r>
        <w:t>583*T(v27</w:t>
      </w:r>
      <w:r w:rsidR="00644CD5">
        <w:t>.</w:t>
      </w:r>
      <w:r>
        <w:t>u10) + 0</w:t>
      </w:r>
      <w:r w:rsidR="00644CD5">
        <w:t>.</w:t>
      </w:r>
      <w:r>
        <w:t>416*T(v22</w:t>
      </w:r>
      <w:r w:rsidR="00644CD5">
        <w:t>.</w:t>
      </w:r>
      <w:r>
        <w:t>u11) -0</w:t>
      </w:r>
      <w:r w:rsidR="00644CD5">
        <w:t>.</w:t>
      </w:r>
      <w:r>
        <w:t>276*T(v2</w:t>
      </w:r>
      <w:r w:rsidR="00644CD5">
        <w:t>.</w:t>
      </w:r>
      <w:r>
        <w:t>u5) + 0</w:t>
      </w:r>
      <w:r w:rsidR="00644CD5">
        <w:t>.</w:t>
      </w:r>
      <w:r>
        <w:t>616*T(v27) -0</w:t>
      </w:r>
      <w:r w:rsidR="00644CD5">
        <w:t>.</w:t>
      </w:r>
      <w:r>
        <w:t>513*T(v9</w:t>
      </w:r>
      <w:r w:rsidR="00644CD5">
        <w:t>.</w:t>
      </w:r>
      <w:r>
        <w:t>u4) -0</w:t>
      </w:r>
      <w:r w:rsidR="00644CD5">
        <w:t>.</w:t>
      </w:r>
      <w:r>
        <w:t>416*T(v29</w:t>
      </w:r>
      <w:r w:rsidR="00644CD5">
        <w:t>.</w:t>
      </w:r>
      <w:r>
        <w:t>u6) -0</w:t>
      </w:r>
      <w:r w:rsidR="00644CD5">
        <w:t>.</w:t>
      </w:r>
      <w:r>
        <w:t>594*T(v13</w:t>
      </w:r>
      <w:r w:rsidR="00644CD5">
        <w:t>.</w:t>
      </w:r>
      <w:r>
        <w:t>u22) -0</w:t>
      </w:r>
      <w:r w:rsidR="00644CD5">
        <w:t>.</w:t>
      </w:r>
      <w:r>
        <w:t>163*T(v27</w:t>
      </w:r>
      <w:r w:rsidR="00644CD5">
        <w:t>.</w:t>
      </w:r>
      <w:r>
        <w:t>u14) -0</w:t>
      </w:r>
      <w:r w:rsidR="00644CD5">
        <w:t>.</w:t>
      </w:r>
      <w:r>
        <w:t>578*T(v26</w:t>
      </w:r>
      <w:r w:rsidR="00644CD5">
        <w:t>.</w:t>
      </w:r>
      <w:r>
        <w:t>u8) -0</w:t>
      </w:r>
      <w:r w:rsidR="00644CD5">
        <w:t>.</w:t>
      </w:r>
      <w:r>
        <w:t>445*T(v35</w:t>
      </w:r>
      <w:r w:rsidR="00644CD5">
        <w:t>.</w:t>
      </w:r>
      <w:r>
        <w:t>u6) -26</w:t>
      </w:r>
      <w:r w:rsidR="00644CD5">
        <w:t>.</w:t>
      </w:r>
      <w:r>
        <w:t>8*Volume^2 + 0</w:t>
      </w:r>
      <w:r w:rsidR="00644CD5">
        <w:t>.</w:t>
      </w:r>
      <w:r>
        <w:t>127*T(v13</w:t>
      </w:r>
      <w:r w:rsidR="00644CD5">
        <w:t>.</w:t>
      </w:r>
      <w:r>
        <w:t>u15) + 0</w:t>
      </w:r>
      <w:r w:rsidR="00644CD5">
        <w:t>.</w:t>
      </w:r>
      <w:r>
        <w:t>373*T(v6</w:t>
      </w:r>
      <w:r w:rsidR="00644CD5">
        <w:t>.</w:t>
      </w:r>
      <w:r>
        <w:t>u19) + 0</w:t>
      </w:r>
      <w:r w:rsidR="00644CD5">
        <w:t>.</w:t>
      </w:r>
      <w:r>
        <w:t>525*T(v13</w:t>
      </w:r>
      <w:r w:rsidR="00644CD5">
        <w:t>.</w:t>
      </w:r>
      <w:r>
        <w:t>u18) + 0</w:t>
      </w:r>
      <w:r w:rsidR="00644CD5">
        <w:t>.</w:t>
      </w:r>
      <w:r>
        <w:t>213*T(v1</w:t>
      </w:r>
      <w:r w:rsidR="00644CD5">
        <w:t>.</w:t>
      </w:r>
      <w:r>
        <w:t>u9) -0</w:t>
      </w:r>
      <w:r w:rsidR="00644CD5">
        <w:t>.</w:t>
      </w:r>
      <w:r>
        <w:t>737*T(v24</w:t>
      </w:r>
      <w:r w:rsidR="00644CD5">
        <w:t>.</w:t>
      </w:r>
      <w:r>
        <w:t>u3) -0</w:t>
      </w:r>
      <w:r w:rsidR="00644CD5">
        <w:t>.</w:t>
      </w:r>
      <w:r>
        <w:t>712*T(v8</w:t>
      </w:r>
      <w:r w:rsidR="00644CD5">
        <w:t>.</w:t>
      </w:r>
      <w:r>
        <w:t>u3) + 0</w:t>
      </w:r>
      <w:r w:rsidR="00644CD5">
        <w:t>.</w:t>
      </w:r>
      <w:r>
        <w:t>614*T(v23</w:t>
      </w:r>
      <w:r w:rsidR="00644CD5">
        <w:t>.</w:t>
      </w:r>
      <w:r>
        <w:t>u8) + 0</w:t>
      </w:r>
      <w:r w:rsidR="00644CD5">
        <w:t>.</w:t>
      </w:r>
      <w:r>
        <w:t>312*T(v21</w:t>
      </w:r>
      <w:r w:rsidR="00644CD5">
        <w:t>.</w:t>
      </w:r>
      <w:r>
        <w:t>u15) -0</w:t>
      </w:r>
      <w:r w:rsidR="00644CD5">
        <w:t>.</w:t>
      </w:r>
      <w:r>
        <w:t>539*T(v5</w:t>
      </w:r>
      <w:r w:rsidR="00644CD5">
        <w:t>.</w:t>
      </w:r>
      <w:r>
        <w:t>u14) + 0</w:t>
      </w:r>
      <w:r w:rsidR="00644CD5">
        <w:t>.</w:t>
      </w:r>
      <w:r>
        <w:t>38*T(v17</w:t>
      </w:r>
      <w:r w:rsidR="00644CD5">
        <w:t>.</w:t>
      </w:r>
      <w:r>
        <w:t>u12) -0</w:t>
      </w:r>
      <w:r w:rsidR="00644CD5">
        <w:t>.</w:t>
      </w:r>
      <w:r>
        <w:t>432*T(v16</w:t>
      </w:r>
      <w:r w:rsidR="00644CD5">
        <w:t>.</w:t>
      </w:r>
      <w:r>
        <w:t>u24) + 0</w:t>
      </w:r>
      <w:r w:rsidR="00644CD5">
        <w:t>.</w:t>
      </w:r>
      <w:r>
        <w:t>712*T(v15</w:t>
      </w:r>
      <w:r w:rsidR="00644CD5">
        <w:t>.</w:t>
      </w:r>
      <w:r>
        <w:t>u14) + 0</w:t>
      </w:r>
      <w:r w:rsidR="00644CD5">
        <w:t>.</w:t>
      </w:r>
      <w:r>
        <w:t>75*T(v13</w:t>
      </w:r>
      <w:r w:rsidR="00644CD5">
        <w:t>.</w:t>
      </w:r>
      <w:r>
        <w:t>u6) -0</w:t>
      </w:r>
      <w:r w:rsidR="00644CD5">
        <w:t>.</w:t>
      </w:r>
      <w:r>
        <w:t>541*T(v30</w:t>
      </w:r>
      <w:r w:rsidR="00644CD5">
        <w:t>.</w:t>
      </w:r>
      <w:r>
        <w:t>u1) + 0</w:t>
      </w:r>
      <w:r w:rsidR="00644CD5">
        <w:t>.</w:t>
      </w:r>
      <w:r>
        <w:t>314*NumAromAtoms + 0</w:t>
      </w:r>
      <w:r w:rsidR="00644CD5">
        <w:t>.</w:t>
      </w:r>
      <w:r>
        <w:t>335*T(v37</w:t>
      </w:r>
      <w:r w:rsidR="00644CD5">
        <w:t>.</w:t>
      </w:r>
      <w:r>
        <w:t>u4) + 0</w:t>
      </w:r>
      <w:r w:rsidR="00644CD5">
        <w:t>.</w:t>
      </w:r>
      <w:r>
        <w:t>961*T(v4</w:t>
      </w:r>
      <w:r w:rsidR="00644CD5">
        <w:t>.</w:t>
      </w:r>
      <w:r>
        <w:t>u8) -0</w:t>
      </w:r>
      <w:r w:rsidR="00644CD5">
        <w:t>.</w:t>
      </w:r>
      <w:r>
        <w:t>292*T(v3</w:t>
      </w:r>
      <w:r w:rsidR="00644CD5">
        <w:t>.</w:t>
      </w:r>
      <w:r>
        <w:t>u10) -0</w:t>
      </w:r>
      <w:r w:rsidR="00644CD5">
        <w:t>.</w:t>
      </w:r>
      <w:r>
        <w:t>284*u -0</w:t>
      </w:r>
      <w:r w:rsidR="00644CD5">
        <w:t>.</w:t>
      </w:r>
      <w:r>
        <w:t>133*T(v8</w:t>
      </w:r>
      <w:r w:rsidR="00644CD5">
        <w:t>.</w:t>
      </w:r>
      <w:r>
        <w:t>u2) + 0</w:t>
      </w:r>
      <w:r w:rsidR="00644CD5">
        <w:t>.</w:t>
      </w:r>
      <w:r>
        <w:t>669*T(v12</w:t>
      </w:r>
      <w:r w:rsidR="00644CD5">
        <w:t>.</w:t>
      </w:r>
      <w:r>
        <w:t>u3) -0</w:t>
      </w:r>
      <w:r w:rsidR="00644CD5">
        <w:t>.</w:t>
      </w:r>
      <w:r>
        <w:t>352*T(v22</w:t>
      </w:r>
      <w:r w:rsidR="00644CD5">
        <w:t>.</w:t>
      </w:r>
      <w:r>
        <w:t>u6) + 0</w:t>
      </w:r>
      <w:r w:rsidR="00644CD5">
        <w:t>.</w:t>
      </w:r>
      <w:r>
        <w:t>352*T(v5</w:t>
      </w:r>
      <w:r w:rsidR="00644CD5">
        <w:t>.</w:t>
      </w:r>
      <w:r>
        <w:t>u6) -0</w:t>
      </w:r>
      <w:r w:rsidR="00644CD5">
        <w:t>.</w:t>
      </w:r>
      <w:r>
        <w:t>482*T(v5</w:t>
      </w:r>
      <w:r w:rsidR="00644CD5">
        <w:t>.</w:t>
      </w:r>
      <w:r>
        <w:t>u17) -0</w:t>
      </w:r>
      <w:r w:rsidR="00644CD5">
        <w:t>.</w:t>
      </w:r>
      <w:r>
        <w:t>384*T(v18</w:t>
      </w:r>
      <w:r w:rsidR="00644CD5">
        <w:t>.</w:t>
      </w:r>
      <w:r>
        <w:t>u17) -0</w:t>
      </w:r>
      <w:r w:rsidR="00644CD5">
        <w:t>.</w:t>
      </w:r>
      <w:r>
        <w:t>341*T(v31</w:t>
      </w:r>
      <w:r w:rsidR="00644CD5">
        <w:t>.</w:t>
      </w:r>
      <w:r>
        <w:t>u11) -0</w:t>
      </w:r>
      <w:r w:rsidR="00644CD5">
        <w:t>.</w:t>
      </w:r>
      <w:r>
        <w:t>331*T(v26</w:t>
      </w:r>
      <w:r w:rsidR="00644CD5">
        <w:t>.</w:t>
      </w:r>
      <w:r>
        <w:t>u12) + 0</w:t>
      </w:r>
      <w:r w:rsidR="00644CD5">
        <w:t>.</w:t>
      </w:r>
      <w:r>
        <w:t>34*T(v1</w:t>
      </w:r>
      <w:r w:rsidR="00644CD5">
        <w:t>.</w:t>
      </w:r>
      <w:r>
        <w:t>u39) -0</w:t>
      </w:r>
      <w:r w:rsidR="00644CD5">
        <w:t>.</w:t>
      </w:r>
      <w:r>
        <w:t>324*T(v18</w:t>
      </w:r>
      <w:r w:rsidR="00644CD5">
        <w:t>.</w:t>
      </w:r>
      <w:r>
        <w:t>u24) + 0</w:t>
      </w:r>
      <w:r w:rsidR="00644CD5">
        <w:t>.</w:t>
      </w:r>
      <w:r>
        <w:t>307*T(v4</w:t>
      </w:r>
      <w:r w:rsidR="00644CD5">
        <w:t>.</w:t>
      </w:r>
      <w:r>
        <w:t>u33) -0</w:t>
      </w:r>
      <w:r w:rsidR="00644CD5">
        <w:t>.</w:t>
      </w:r>
      <w:r>
        <w:t>715*T(v12</w:t>
      </w:r>
      <w:r w:rsidR="00644CD5">
        <w:t>.</w:t>
      </w:r>
      <w:r>
        <w:t>u6) + 0</w:t>
      </w:r>
      <w:r w:rsidR="00644CD5">
        <w:t>.</w:t>
      </w:r>
      <w:r>
        <w:t>337*T(v1</w:t>
      </w:r>
      <w:r w:rsidR="00644CD5">
        <w:t>.</w:t>
      </w:r>
      <w:r>
        <w:t>u17) + 0</w:t>
      </w:r>
      <w:r w:rsidR="00644CD5">
        <w:t>.</w:t>
      </w:r>
      <w:r>
        <w:t>284*T(u42) + 0</w:t>
      </w:r>
      <w:r w:rsidR="00644CD5">
        <w:t>.</w:t>
      </w:r>
      <w:r>
        <w:t>422*T(u26) -0</w:t>
      </w:r>
      <w:r w:rsidR="00644CD5">
        <w:t>.</w:t>
      </w:r>
      <w:r>
        <w:t>367*T(v16) + 0</w:t>
      </w:r>
      <w:r w:rsidR="00644CD5">
        <w:t>.</w:t>
      </w:r>
      <w:r>
        <w:t>323*T(v25) + 0</w:t>
      </w:r>
      <w:r w:rsidR="00644CD5">
        <w:t>.</w:t>
      </w:r>
      <w:r>
        <w:t>338*T(v33) -0</w:t>
      </w:r>
      <w:r w:rsidR="00644CD5">
        <w:t>.</w:t>
      </w:r>
      <w:r>
        <w:t>681*T(v5</w:t>
      </w:r>
      <w:r w:rsidR="00644CD5">
        <w:t>.</w:t>
      </w:r>
      <w:r>
        <w:t>u4) -0</w:t>
      </w:r>
      <w:r w:rsidR="00644CD5">
        <w:t>.</w:t>
      </w:r>
      <w:r>
        <w:t>3*T(v42) -0</w:t>
      </w:r>
      <w:r w:rsidR="00644CD5">
        <w:t>.</w:t>
      </w:r>
      <w:r>
        <w:t>428*T(v14</w:t>
      </w:r>
      <w:r w:rsidR="00644CD5">
        <w:t>.</w:t>
      </w:r>
      <w:r>
        <w:t>u14) -0</w:t>
      </w:r>
      <w:r w:rsidR="00644CD5">
        <w:t>.</w:t>
      </w:r>
      <w:r>
        <w:t>768*T(v5</w:t>
      </w:r>
      <w:r w:rsidR="00644CD5">
        <w:t>.</w:t>
      </w:r>
      <w:r>
        <w:t>u2) -0</w:t>
      </w:r>
      <w:r w:rsidR="00644CD5">
        <w:t>.</w:t>
      </w:r>
      <w:r>
        <w:t>299*T(v6</w:t>
      </w:r>
      <w:r w:rsidR="00644CD5">
        <w:t>.</w:t>
      </w:r>
      <w:r>
        <w:t>u37) -0</w:t>
      </w:r>
      <w:r w:rsidR="00644CD5">
        <w:t>.</w:t>
      </w:r>
      <w:r>
        <w:t>128*T(u13) + 0</w:t>
      </w:r>
      <w:r w:rsidR="00644CD5">
        <w:t>.</w:t>
      </w:r>
      <w:r>
        <w:t>4*T(v15</w:t>
      </w:r>
      <w:r w:rsidR="00644CD5">
        <w:t>.</w:t>
      </w:r>
      <w:r>
        <w:t>u4) + 10</w:t>
      </w:r>
      <w:r w:rsidR="00644CD5">
        <w:t>.</w:t>
      </w:r>
      <w:r>
        <w:t>8*Volume^3 -0</w:t>
      </w:r>
      <w:r w:rsidR="00644CD5">
        <w:t>.</w:t>
      </w:r>
      <w:r>
        <w:t>491*T(v12</w:t>
      </w:r>
      <w:r w:rsidR="00644CD5">
        <w:t>.</w:t>
      </w:r>
      <w:r>
        <w:t>u17) -0</w:t>
      </w:r>
      <w:r w:rsidR="00644CD5">
        <w:t>.</w:t>
      </w:r>
      <w:r>
        <w:t>172*T(v33</w:t>
      </w:r>
      <w:r w:rsidR="00644CD5">
        <w:t>.</w:t>
      </w:r>
      <w:r>
        <w:t>u2) + 0</w:t>
      </w:r>
      <w:r w:rsidR="00644CD5">
        <w:t>.</w:t>
      </w:r>
      <w:r>
        <w:t>229*T(v17</w:t>
      </w:r>
      <w:r w:rsidR="00644CD5">
        <w:t>.</w:t>
      </w:r>
      <w:r>
        <w:t>u25) + 0</w:t>
      </w:r>
      <w:r w:rsidR="00644CD5">
        <w:t>.</w:t>
      </w:r>
      <w:r>
        <w:t>0191*T(v30</w:t>
      </w:r>
      <w:r w:rsidR="00644CD5">
        <w:t>.</w:t>
      </w:r>
      <w:r>
        <w:t>u4) + 0</w:t>
      </w:r>
      <w:r w:rsidR="00644CD5">
        <w:t>.</w:t>
      </w:r>
      <w:r>
        <w:t>207*T(v8</w:t>
      </w:r>
      <w:r w:rsidR="00644CD5">
        <w:t>.</w:t>
      </w:r>
      <w:r>
        <w:t>u20) + 0</w:t>
      </w:r>
      <w:r w:rsidR="00644CD5">
        <w:t>.</w:t>
      </w:r>
      <w:r>
        <w:t>544*T(v3</w:t>
      </w:r>
      <w:r w:rsidR="00644CD5">
        <w:t>.</w:t>
      </w:r>
      <w:r>
        <w:t xml:space="preserve">u33) </w:t>
      </w:r>
      <w:r>
        <w:lastRenderedPageBreak/>
        <w:t>+ 0</w:t>
      </w:r>
      <w:r w:rsidR="00644CD5">
        <w:t>.</w:t>
      </w:r>
      <w:r>
        <w:t>208*T(v12</w:t>
      </w:r>
      <w:r w:rsidR="00644CD5">
        <w:t>.</w:t>
      </w:r>
      <w:r>
        <w:t>u22) -0</w:t>
      </w:r>
      <w:r w:rsidR="00644CD5">
        <w:t>.</w:t>
      </w:r>
      <w:r>
        <w:t>44*T(v9</w:t>
      </w:r>
      <w:r w:rsidR="00644CD5">
        <w:t>.</w:t>
      </w:r>
      <w:r>
        <w:t>u9) -0</w:t>
      </w:r>
      <w:r w:rsidR="00644CD5">
        <w:t>.</w:t>
      </w:r>
      <w:r>
        <w:t>424*T(v26</w:t>
      </w:r>
      <w:r w:rsidR="00644CD5">
        <w:t>.</w:t>
      </w:r>
      <w:r>
        <w:t>u10) + 0</w:t>
      </w:r>
      <w:r w:rsidR="00644CD5">
        <w:t>.</w:t>
      </w:r>
      <w:r>
        <w:t>308*T(v26</w:t>
      </w:r>
      <w:r w:rsidR="00644CD5">
        <w:t>.</w:t>
      </w:r>
      <w:r>
        <w:t>u17) -0</w:t>
      </w:r>
      <w:r w:rsidR="00644CD5">
        <w:t>.</w:t>
      </w:r>
      <w:r>
        <w:t>488*T(v11</w:t>
      </w:r>
      <w:r w:rsidR="00644CD5">
        <w:t>.</w:t>
      </w:r>
      <w:r>
        <w:t>u20) -0</w:t>
      </w:r>
      <w:r w:rsidR="00644CD5">
        <w:t>.</w:t>
      </w:r>
      <w:r>
        <w:t>427*T(v24</w:t>
      </w:r>
      <w:r w:rsidR="00644CD5">
        <w:t>.</w:t>
      </w:r>
      <w:r>
        <w:t>u5) + 0</w:t>
      </w:r>
      <w:r w:rsidR="00644CD5">
        <w:t>.</w:t>
      </w:r>
      <w:r>
        <w:t>4*T(v19</w:t>
      </w:r>
      <w:r w:rsidR="00644CD5">
        <w:t>.</w:t>
      </w:r>
      <w:r>
        <w:t>u2) -0</w:t>
      </w:r>
      <w:r w:rsidR="00644CD5">
        <w:t>.</w:t>
      </w:r>
      <w:r>
        <w:t>304*T(u19) + 0</w:t>
      </w:r>
      <w:r w:rsidR="00644CD5">
        <w:t>.</w:t>
      </w:r>
      <w:r>
        <w:t>266*T(v7</w:t>
      </w:r>
      <w:r w:rsidR="00644CD5">
        <w:t>.</w:t>
      </w:r>
      <w:r>
        <w:t>u35) + 0</w:t>
      </w:r>
      <w:r w:rsidR="00644CD5">
        <w:t>.</w:t>
      </w:r>
      <w:r>
        <w:t>595*T(v2</w:t>
      </w:r>
      <w:r w:rsidR="00644CD5">
        <w:t>.</w:t>
      </w:r>
      <w:r>
        <w:t>u2) + 0</w:t>
      </w:r>
      <w:r w:rsidR="00644CD5">
        <w:t>.</w:t>
      </w:r>
      <w:r>
        <w:t>261*T(v17</w:t>
      </w:r>
      <w:r w:rsidR="00644CD5">
        <w:t>.</w:t>
      </w:r>
      <w:r>
        <w:t>u7) + 0</w:t>
      </w:r>
      <w:r w:rsidR="00644CD5">
        <w:t>.</w:t>
      </w:r>
      <w:r>
        <w:t>258*T(v22</w:t>
      </w:r>
      <w:r w:rsidR="00644CD5">
        <w:t>.</w:t>
      </w:r>
      <w:r>
        <w:t>u7) -0</w:t>
      </w:r>
      <w:r w:rsidR="00644CD5">
        <w:t>.</w:t>
      </w:r>
      <w:r>
        <w:t>338*T(v9</w:t>
      </w:r>
      <w:r w:rsidR="00644CD5">
        <w:t>.</w:t>
      </w:r>
      <w:r>
        <w:t>u29) -0</w:t>
      </w:r>
      <w:r w:rsidR="00644CD5">
        <w:t>.</w:t>
      </w:r>
      <w:r>
        <w:t>583*T(v19</w:t>
      </w:r>
      <w:r w:rsidR="00644CD5">
        <w:t>.</w:t>
      </w:r>
      <w:r>
        <w:t>u7) + 0</w:t>
      </w:r>
      <w:r w:rsidR="00644CD5">
        <w:t>.</w:t>
      </w:r>
      <w:r>
        <w:t>388*T(v17</w:t>
      </w:r>
      <w:r w:rsidR="00644CD5">
        <w:t>.</w:t>
      </w:r>
      <w:r>
        <w:t>u14) + 0</w:t>
      </w:r>
      <w:r w:rsidR="00644CD5">
        <w:t>.</w:t>
      </w:r>
      <w:r>
        <w:t>434*T(v18</w:t>
      </w:r>
      <w:r w:rsidR="00644CD5">
        <w:t>.</w:t>
      </w:r>
      <w:r>
        <w:t>u2) + 0</w:t>
      </w:r>
      <w:r w:rsidR="00644CD5">
        <w:t>.</w:t>
      </w:r>
      <w:r>
        <w:t>274*T(v19</w:t>
      </w:r>
      <w:r w:rsidR="00644CD5">
        <w:t>.</w:t>
      </w:r>
      <w:r>
        <w:t>u24) + 0</w:t>
      </w:r>
      <w:r w:rsidR="00644CD5">
        <w:t>.</w:t>
      </w:r>
      <w:r>
        <w:t>321*T(v28</w:t>
      </w:r>
      <w:r w:rsidR="00644CD5">
        <w:t>.</w:t>
      </w:r>
      <w:r>
        <w:t>u8) + 0</w:t>
      </w:r>
      <w:r w:rsidR="00644CD5">
        <w:t>.</w:t>
      </w:r>
      <w:r>
        <w:t>288*T(v2</w:t>
      </w:r>
      <w:r w:rsidR="00644CD5">
        <w:t>.</w:t>
      </w:r>
      <w:r>
        <w:t>u20) -0</w:t>
      </w:r>
      <w:r w:rsidR="00644CD5">
        <w:t>.</w:t>
      </w:r>
      <w:r>
        <w:t>269*T(v30</w:t>
      </w:r>
      <w:r w:rsidR="00644CD5">
        <w:t>.</w:t>
      </w:r>
      <w:r>
        <w:t>u5) + 0</w:t>
      </w:r>
      <w:r w:rsidR="00644CD5">
        <w:t>.</w:t>
      </w:r>
      <w:r>
        <w:t>354*T(v3</w:t>
      </w:r>
      <w:r w:rsidR="00644CD5">
        <w:t>.</w:t>
      </w:r>
      <w:r>
        <w:t>u19) + 0</w:t>
      </w:r>
      <w:r w:rsidR="00644CD5">
        <w:t>.</w:t>
      </w:r>
      <w:r>
        <w:t>32*T(v19</w:t>
      </w:r>
      <w:r w:rsidR="00644CD5">
        <w:t>.</w:t>
      </w:r>
      <w:r>
        <w:t>u12) + 0</w:t>
      </w:r>
      <w:r w:rsidR="00644CD5">
        <w:t>.</w:t>
      </w:r>
      <w:r>
        <w:t>372*T(v3</w:t>
      </w:r>
      <w:r w:rsidR="00644CD5">
        <w:t>.</w:t>
      </w:r>
      <w:r>
        <w:t>u18) -0</w:t>
      </w:r>
      <w:r w:rsidR="00644CD5">
        <w:t>.</w:t>
      </w:r>
      <w:r>
        <w:t>293*T(v2</w:t>
      </w:r>
      <w:r w:rsidR="00644CD5">
        <w:t>.</w:t>
      </w:r>
      <w:r>
        <w:t>u14) -0</w:t>
      </w:r>
      <w:r w:rsidR="00644CD5">
        <w:t>.</w:t>
      </w:r>
      <w:r>
        <w:t>483*T(v1</w:t>
      </w:r>
      <w:r w:rsidR="00644CD5">
        <w:t>.</w:t>
      </w:r>
      <w:r>
        <w:t>u33) + 0</w:t>
      </w:r>
      <w:r w:rsidR="00644CD5">
        <w:t>.</w:t>
      </w:r>
      <w:r>
        <w:t>294*T(v16</w:t>
      </w:r>
      <w:r w:rsidR="00644CD5">
        <w:t>.</w:t>
      </w:r>
      <w:r>
        <w:t>u11) + 0</w:t>
      </w:r>
      <w:r w:rsidR="00644CD5">
        <w:t>.</w:t>
      </w:r>
      <w:r>
        <w:t>194*T(v3</w:t>
      </w:r>
      <w:r w:rsidR="00644CD5">
        <w:t>.</w:t>
      </w:r>
      <w:r>
        <w:t>u40) + 0</w:t>
      </w:r>
      <w:r w:rsidR="00644CD5">
        <w:t>.</w:t>
      </w:r>
      <w:r>
        <w:t>329*T(v27</w:t>
      </w:r>
      <w:r w:rsidR="00644CD5">
        <w:t>.</w:t>
      </w:r>
      <w:r>
        <w:t>u4) -0</w:t>
      </w:r>
      <w:r w:rsidR="00644CD5">
        <w:t>.</w:t>
      </w:r>
      <w:r>
        <w:t>293*T(v36</w:t>
      </w:r>
      <w:r w:rsidR="00644CD5">
        <w:t>.</w:t>
      </w:r>
      <w:r>
        <w:t>u4) + 0</w:t>
      </w:r>
      <w:r w:rsidR="00644CD5">
        <w:t>.</w:t>
      </w:r>
      <w:r>
        <w:t>281*T(v7</w:t>
      </w:r>
      <w:r w:rsidR="00644CD5">
        <w:t>.</w:t>
      </w:r>
      <w:r>
        <w:t>u36) -0</w:t>
      </w:r>
      <w:r w:rsidR="00644CD5">
        <w:t>.</w:t>
      </w:r>
      <w:r>
        <w:t>182*T(v13</w:t>
      </w:r>
      <w:r w:rsidR="00644CD5">
        <w:t>.</w:t>
      </w:r>
      <w:r>
        <w:t>u12) -0</w:t>
      </w:r>
      <w:r w:rsidR="00644CD5">
        <w:t>.</w:t>
      </w:r>
      <w:r>
        <w:t>308*T(v24) -0</w:t>
      </w:r>
      <w:r w:rsidR="00644CD5">
        <w:t>.</w:t>
      </w:r>
      <w:r>
        <w:t>166*T(v7</w:t>
      </w:r>
      <w:r w:rsidR="00644CD5">
        <w:t>.</w:t>
      </w:r>
      <w:r>
        <w:t>u7) -0</w:t>
      </w:r>
      <w:r w:rsidR="00644CD5">
        <w:t>.</w:t>
      </w:r>
      <w:r>
        <w:t>331*T(v7</w:t>
      </w:r>
      <w:r w:rsidR="00644CD5">
        <w:t>.</w:t>
      </w:r>
      <w:r>
        <w:t>u16) + 4</w:t>
      </w:r>
      <w:r w:rsidR="00644CD5">
        <w:t>.</w:t>
      </w:r>
      <w:r>
        <w:t>78*Length -0</w:t>
      </w:r>
      <w:r w:rsidR="00644CD5">
        <w:t>.</w:t>
      </w:r>
      <w:r>
        <w:t>394*T(v15</w:t>
      </w:r>
      <w:r w:rsidR="00644CD5">
        <w:t>.</w:t>
      </w:r>
      <w:r>
        <w:t>u25) -0</w:t>
      </w:r>
      <w:r w:rsidR="00644CD5">
        <w:t>.</w:t>
      </w:r>
      <w:r>
        <w:t>142*T(v17</w:t>
      </w:r>
      <w:r w:rsidR="00644CD5">
        <w:t>.</w:t>
      </w:r>
      <w:r>
        <w:t>u5) -0</w:t>
      </w:r>
      <w:r w:rsidR="00644CD5">
        <w:t>.</w:t>
      </w:r>
      <w:r>
        <w:t>218*T(v11</w:t>
      </w:r>
      <w:r w:rsidR="00644CD5">
        <w:t>.</w:t>
      </w:r>
      <w:r>
        <w:t>u10) + 0</w:t>
      </w:r>
      <w:r w:rsidR="00644CD5">
        <w:t>.</w:t>
      </w:r>
      <w:r>
        <w:t>314*T(v3</w:t>
      </w:r>
      <w:r w:rsidR="00644CD5">
        <w:t>.</w:t>
      </w:r>
      <w:r>
        <w:t>u7) -0</w:t>
      </w:r>
      <w:r w:rsidR="00644CD5">
        <w:t>.</w:t>
      </w:r>
      <w:r>
        <w:t>323*T(v1</w:t>
      </w:r>
      <w:r w:rsidR="00644CD5">
        <w:t>.</w:t>
      </w:r>
      <w:r>
        <w:t>u35) + 0</w:t>
      </w:r>
      <w:r w:rsidR="00644CD5">
        <w:t>.</w:t>
      </w:r>
      <w:r>
        <w:t>277*T(v3</w:t>
      </w:r>
      <w:r w:rsidR="00644CD5">
        <w:t>.</w:t>
      </w:r>
      <w:r>
        <w:t>u34) -0</w:t>
      </w:r>
      <w:r w:rsidR="00644CD5">
        <w:t>.</w:t>
      </w:r>
      <w:r>
        <w:t>285*T(v4</w:t>
      </w:r>
      <w:r w:rsidR="00644CD5">
        <w:t>.</w:t>
      </w:r>
      <w:r>
        <w:t>u17) + 0</w:t>
      </w:r>
      <w:r w:rsidR="00644CD5">
        <w:t>.</w:t>
      </w:r>
      <w:r>
        <w:t>204*T(u24) -0</w:t>
      </w:r>
      <w:r w:rsidR="00644CD5">
        <w:t>.</w:t>
      </w:r>
      <w:r>
        <w:t>324*T(v38</w:t>
      </w:r>
      <w:r w:rsidR="00644CD5">
        <w:t>.</w:t>
      </w:r>
      <w:r>
        <w:t>u1) -0</w:t>
      </w:r>
      <w:r w:rsidR="00644CD5">
        <w:t>.</w:t>
      </w:r>
      <w:r>
        <w:t>297*T(v5</w:t>
      </w:r>
      <w:r w:rsidR="00644CD5">
        <w:t>.</w:t>
      </w:r>
      <w:r>
        <w:t>u20) + 0</w:t>
      </w:r>
      <w:r w:rsidR="00644CD5">
        <w:t>.</w:t>
      </w:r>
      <w:r>
        <w:t>199*T(v19</w:t>
      </w:r>
      <w:r w:rsidR="00644CD5">
        <w:t>.</w:t>
      </w:r>
      <w:r>
        <w:t>u9) + 0</w:t>
      </w:r>
      <w:r w:rsidR="00644CD5">
        <w:t>.</w:t>
      </w:r>
      <w:r>
        <w:t>326*T(v12</w:t>
      </w:r>
      <w:r w:rsidR="00644CD5">
        <w:t>.</w:t>
      </w:r>
      <w:r>
        <w:t>u31) + 0</w:t>
      </w:r>
      <w:r w:rsidR="00644CD5">
        <w:t>.</w:t>
      </w:r>
      <w:r>
        <w:t>205*T(v29</w:t>
      </w:r>
      <w:r w:rsidR="00644CD5">
        <w:t>.</w:t>
      </w:r>
      <w:r>
        <w:t>u5) -0</w:t>
      </w:r>
      <w:r w:rsidR="00644CD5">
        <w:t>.</w:t>
      </w:r>
      <w:r>
        <w:t>285*T(v21</w:t>
      </w:r>
      <w:r w:rsidR="00644CD5">
        <w:t>.</w:t>
      </w:r>
      <w:r>
        <w:t>u7) + 0</w:t>
      </w:r>
      <w:r w:rsidR="00644CD5">
        <w:t>.</w:t>
      </w:r>
      <w:r>
        <w:t>308*T(v15</w:t>
      </w:r>
      <w:r w:rsidR="00644CD5">
        <w:t>.</w:t>
      </w:r>
      <w:r>
        <w:t>u5) + 0</w:t>
      </w:r>
      <w:r w:rsidR="00644CD5">
        <w:t>.</w:t>
      </w:r>
      <w:r>
        <w:t>299*T(v14</w:t>
      </w:r>
      <w:r w:rsidR="00644CD5">
        <w:t>.</w:t>
      </w:r>
      <w:r>
        <w:t>u24) + 0</w:t>
      </w:r>
      <w:r w:rsidR="00644CD5">
        <w:t>.</w:t>
      </w:r>
      <w:r>
        <w:t>39*T(v16</w:t>
      </w:r>
      <w:r w:rsidR="00644CD5">
        <w:t>.</w:t>
      </w:r>
      <w:r>
        <w:t>u27) -0</w:t>
      </w:r>
      <w:r w:rsidR="00644CD5">
        <w:t>.</w:t>
      </w:r>
      <w:r>
        <w:t>203*T(v5</w:t>
      </w:r>
      <w:r w:rsidR="00644CD5">
        <w:t>.</w:t>
      </w:r>
      <w:r>
        <w:t>u37) -0</w:t>
      </w:r>
      <w:r w:rsidR="00644CD5">
        <w:t>.</w:t>
      </w:r>
      <w:r>
        <w:t>284*T(v14</w:t>
      </w:r>
      <w:r w:rsidR="00644CD5">
        <w:t>.</w:t>
      </w:r>
      <w:r>
        <w:t>u19) -0</w:t>
      </w:r>
      <w:r w:rsidR="00644CD5">
        <w:t>.</w:t>
      </w:r>
      <w:r>
        <w:t>335*T(v7</w:t>
      </w:r>
      <w:r w:rsidR="00644CD5">
        <w:t>.</w:t>
      </w:r>
      <w:r>
        <w:t>u17) + 0</w:t>
      </w:r>
      <w:r w:rsidR="00644CD5">
        <w:t>.</w:t>
      </w:r>
      <w:r>
        <w:t>296*T(v12</w:t>
      </w:r>
      <w:r w:rsidR="00644CD5">
        <w:t>.</w:t>
      </w:r>
      <w:r>
        <w:t>u15) -0</w:t>
      </w:r>
      <w:r w:rsidR="00644CD5">
        <w:t>.</w:t>
      </w:r>
      <w:r>
        <w:t>259*T(v27</w:t>
      </w:r>
      <w:r w:rsidR="00644CD5">
        <w:t>.</w:t>
      </w:r>
      <w:r>
        <w:t>u15) -0</w:t>
      </w:r>
      <w:r w:rsidR="00644CD5">
        <w:t>.</w:t>
      </w:r>
      <w:r>
        <w:t>284*Lipophilicity + 0</w:t>
      </w:r>
      <w:r w:rsidR="00644CD5">
        <w:t>.</w:t>
      </w:r>
      <w:r>
        <w:t>187*T(v37</w:t>
      </w:r>
      <w:r w:rsidR="00644CD5">
        <w:t>.</w:t>
      </w:r>
      <w:r>
        <w:t>u1) -0</w:t>
      </w:r>
      <w:r w:rsidR="00644CD5">
        <w:t>.</w:t>
      </w:r>
      <w:r>
        <w:t>166*T(v15</w:t>
      </w:r>
      <w:r w:rsidR="00644CD5">
        <w:t>.</w:t>
      </w:r>
      <w:r>
        <w:t>u22) -0</w:t>
      </w:r>
      <w:r w:rsidR="00644CD5">
        <w:t>.</w:t>
      </w:r>
      <w:r>
        <w:t>314*T(v13</w:t>
      </w:r>
      <w:r w:rsidR="00644CD5">
        <w:t>.</w:t>
      </w:r>
      <w:r>
        <w:t>u9) + 0</w:t>
      </w:r>
      <w:r w:rsidR="00644CD5">
        <w:t>.</w:t>
      </w:r>
      <w:r>
        <w:t>358*T(v4</w:t>
      </w:r>
      <w:r w:rsidR="00644CD5">
        <w:t>.</w:t>
      </w:r>
      <w:r>
        <w:t>u4) + 0</w:t>
      </w:r>
      <w:r w:rsidR="00644CD5">
        <w:t>.</w:t>
      </w:r>
      <w:r>
        <w:t>247*T(v30</w:t>
      </w:r>
      <w:r w:rsidR="00644CD5">
        <w:t>.</w:t>
      </w:r>
      <w:r>
        <w:t>u13) + 0</w:t>
      </w:r>
      <w:r w:rsidR="00644CD5">
        <w:t>.</w:t>
      </w:r>
      <w:r>
        <w:t>154*T(v1</w:t>
      </w:r>
      <w:r w:rsidR="00644CD5">
        <w:t>.</w:t>
      </w:r>
      <w:r>
        <w:t>u41) -0</w:t>
      </w:r>
      <w:r w:rsidR="00644CD5">
        <w:t>.</w:t>
      </w:r>
      <w:r>
        <w:t>216*T(u15) + 0</w:t>
      </w:r>
      <w:r w:rsidR="00644CD5">
        <w:t>.</w:t>
      </w:r>
      <w:r>
        <w:t>374*T(v23</w:t>
      </w:r>
      <w:r w:rsidR="00644CD5">
        <w:t>.</w:t>
      </w:r>
      <w:r>
        <w:t>u15) -0</w:t>
      </w:r>
      <w:r w:rsidR="00644CD5">
        <w:t>.</w:t>
      </w:r>
      <w:r>
        <w:t>266*T(v19</w:t>
      </w:r>
      <w:r w:rsidR="00644CD5">
        <w:t>.</w:t>
      </w:r>
      <w:r>
        <w:t>u11) + 0</w:t>
      </w:r>
      <w:r w:rsidR="00644CD5">
        <w:t>.</w:t>
      </w:r>
      <w:r>
        <w:t>383*T(v11</w:t>
      </w:r>
      <w:r w:rsidR="00644CD5">
        <w:t>.</w:t>
      </w:r>
      <w:r>
        <w:t>u15) + 0</w:t>
      </w:r>
      <w:r w:rsidR="00644CD5">
        <w:t>.</w:t>
      </w:r>
      <w:r>
        <w:t>287*T(v19</w:t>
      </w:r>
      <w:r w:rsidR="00644CD5">
        <w:t>.</w:t>
      </w:r>
      <w:r>
        <w:t>u4) -0</w:t>
      </w:r>
      <w:r w:rsidR="00644CD5">
        <w:t>.</w:t>
      </w:r>
      <w:r>
        <w:t>197*T(v2</w:t>
      </w:r>
      <w:r w:rsidR="00644CD5">
        <w:t>.</w:t>
      </w:r>
      <w:r>
        <w:t>u6) -0</w:t>
      </w:r>
      <w:r w:rsidR="00644CD5">
        <w:t>.</w:t>
      </w:r>
      <w:r>
        <w:t>22*T(v5</w:t>
      </w:r>
      <w:r w:rsidR="00644CD5">
        <w:t>.</w:t>
      </w:r>
      <w:r>
        <w:t>u27) -0</w:t>
      </w:r>
      <w:r w:rsidR="00644CD5">
        <w:t>.</w:t>
      </w:r>
      <w:r>
        <w:t>229*T(v3</w:t>
      </w:r>
      <w:r w:rsidR="00644CD5">
        <w:t>.</w:t>
      </w:r>
      <w:r>
        <w:t>u2) + 0</w:t>
      </w:r>
      <w:r w:rsidR="00644CD5">
        <w:t>.</w:t>
      </w:r>
      <w:r>
        <w:t>137*T(v14</w:t>
      </w:r>
      <w:r w:rsidR="00644CD5">
        <w:t>.</w:t>
      </w:r>
      <w:r>
        <w:t>u9) -0</w:t>
      </w:r>
      <w:r w:rsidR="00644CD5">
        <w:t>.</w:t>
      </w:r>
      <w:r>
        <w:t>28*T(v18</w:t>
      </w:r>
      <w:r w:rsidR="00644CD5">
        <w:t>.</w:t>
      </w:r>
      <w:r>
        <w:t>u12) -0</w:t>
      </w:r>
      <w:r w:rsidR="00644CD5">
        <w:t>.</w:t>
      </w:r>
      <w:r>
        <w:t>147*T(v24</w:t>
      </w:r>
      <w:r w:rsidR="00644CD5">
        <w:t>.</w:t>
      </w:r>
      <w:r>
        <w:t>u8) + 0</w:t>
      </w:r>
      <w:r w:rsidR="00644CD5">
        <w:t>.</w:t>
      </w:r>
      <w:r>
        <w:t>173*T(u2) -0</w:t>
      </w:r>
      <w:r w:rsidR="00644CD5">
        <w:t>.</w:t>
      </w:r>
      <w:r>
        <w:t>204*T(v4</w:t>
      </w:r>
      <w:r w:rsidR="00644CD5">
        <w:t>.</w:t>
      </w:r>
      <w:r>
        <w:t>u25) -0</w:t>
      </w:r>
      <w:r w:rsidR="00644CD5">
        <w:t>.</w:t>
      </w:r>
      <w:r>
        <w:t>291*T(v26</w:t>
      </w:r>
      <w:r w:rsidR="00644CD5">
        <w:t>.</w:t>
      </w:r>
      <w:r>
        <w:t>u3) + 0</w:t>
      </w:r>
      <w:r w:rsidR="00644CD5">
        <w:t>.</w:t>
      </w:r>
      <w:r>
        <w:t>264*T(v7</w:t>
      </w:r>
      <w:r w:rsidR="00644CD5">
        <w:t>.</w:t>
      </w:r>
      <w:r>
        <w:t>u26) -0</w:t>
      </w:r>
      <w:r w:rsidR="00644CD5">
        <w:t>.</w:t>
      </w:r>
      <w:r>
        <w:t>285*T(v1</w:t>
      </w:r>
      <w:r w:rsidR="00644CD5">
        <w:t>.</w:t>
      </w:r>
      <w:r>
        <w:t>u16) + 0</w:t>
      </w:r>
      <w:r w:rsidR="00644CD5">
        <w:t>.</w:t>
      </w:r>
      <w:r>
        <w:t>205*T(v2</w:t>
      </w:r>
      <w:r w:rsidR="00644CD5">
        <w:t>.</w:t>
      </w:r>
      <w:r>
        <w:t>u23) + 0</w:t>
      </w:r>
      <w:r w:rsidR="00644CD5">
        <w:t>.</w:t>
      </w:r>
      <w:r>
        <w:t>33*T(v13</w:t>
      </w:r>
      <w:r w:rsidR="00644CD5">
        <w:t>.</w:t>
      </w:r>
      <w:r>
        <w:t>u8) + 0</w:t>
      </w:r>
      <w:r w:rsidR="00644CD5">
        <w:t>.</w:t>
      </w:r>
      <w:r>
        <w:t>341*T(v8</w:t>
      </w:r>
      <w:r w:rsidR="00644CD5">
        <w:t>.</w:t>
      </w:r>
      <w:r>
        <w:t>u4) -0</w:t>
      </w:r>
      <w:r w:rsidR="00644CD5">
        <w:t>.</w:t>
      </w:r>
      <w:r>
        <w:t>221*T(v18</w:t>
      </w:r>
      <w:r w:rsidR="00644CD5">
        <w:t>.</w:t>
      </w:r>
      <w:r>
        <w:t>u22) -0</w:t>
      </w:r>
      <w:r w:rsidR="00644CD5">
        <w:t>.</w:t>
      </w:r>
      <w:r>
        <w:t>321*T(v14</w:t>
      </w:r>
      <w:r w:rsidR="00644CD5">
        <w:t>.</w:t>
      </w:r>
      <w:r>
        <w:t>u1) + 0</w:t>
      </w:r>
      <w:r w:rsidR="00644CD5">
        <w:t>.</w:t>
      </w:r>
      <w:r>
        <w:t>268*T(v28</w:t>
      </w:r>
      <w:r w:rsidR="00644CD5">
        <w:t>.</w:t>
      </w:r>
      <w:r>
        <w:t>u1) + 0</w:t>
      </w:r>
      <w:r w:rsidR="00644CD5">
        <w:t>.</w:t>
      </w:r>
      <w:r>
        <w:t>236*T(v16</w:t>
      </w:r>
      <w:r w:rsidR="00644CD5">
        <w:t>.</w:t>
      </w:r>
      <w:r>
        <w:t>u9) -0</w:t>
      </w:r>
      <w:r w:rsidR="00644CD5">
        <w:t>.</w:t>
      </w:r>
      <w:r>
        <w:t>187*T(v6</w:t>
      </w:r>
      <w:r w:rsidR="00644CD5">
        <w:t>.</w:t>
      </w:r>
      <w:r>
        <w:t>u18) -0</w:t>
      </w:r>
      <w:r w:rsidR="00644CD5">
        <w:t>.</w:t>
      </w:r>
      <w:r>
        <w:t>207*T(v1</w:t>
      </w:r>
      <w:r w:rsidR="00644CD5">
        <w:t>.</w:t>
      </w:r>
      <w:r>
        <w:t>u32) -0</w:t>
      </w:r>
      <w:r w:rsidR="00644CD5">
        <w:t>.</w:t>
      </w:r>
      <w:r>
        <w:t>174*T(u22) -0</w:t>
      </w:r>
      <w:r w:rsidR="00644CD5">
        <w:t>.</w:t>
      </w:r>
      <w:r>
        <w:t>256*T(v6</w:t>
      </w:r>
      <w:r w:rsidR="00644CD5">
        <w:t>.</w:t>
      </w:r>
      <w:r>
        <w:t>u6) + 0</w:t>
      </w:r>
      <w:r w:rsidR="00644CD5">
        <w:t>.</w:t>
      </w:r>
      <w:r>
        <w:t>212*T(v6</w:t>
      </w:r>
      <w:r w:rsidR="00644CD5">
        <w:t>.</w:t>
      </w:r>
      <w:r>
        <w:t>u33) + 0</w:t>
      </w:r>
      <w:r w:rsidR="00644CD5">
        <w:t>.</w:t>
      </w:r>
      <w:r>
        <w:t>25*T(v30</w:t>
      </w:r>
      <w:r w:rsidR="00644CD5">
        <w:t>.</w:t>
      </w:r>
      <w:r>
        <w:t>u10) -0</w:t>
      </w:r>
      <w:r w:rsidR="00644CD5">
        <w:t>.</w:t>
      </w:r>
      <w:r>
        <w:t>207*T(v28</w:t>
      </w:r>
      <w:r w:rsidR="00644CD5">
        <w:t>.</w:t>
      </w:r>
      <w:r>
        <w:t>u14) + 0</w:t>
      </w:r>
      <w:r w:rsidR="00644CD5">
        <w:t>.</w:t>
      </w:r>
      <w:r>
        <w:t>279*T(v21</w:t>
      </w:r>
      <w:r w:rsidR="00644CD5">
        <w:t>.</w:t>
      </w:r>
      <w:r>
        <w:t>u13) + 0</w:t>
      </w:r>
      <w:r w:rsidR="00644CD5">
        <w:t>.</w:t>
      </w:r>
      <w:r>
        <w:t>246*T(v16</w:t>
      </w:r>
      <w:r w:rsidR="00644CD5">
        <w:t>.</w:t>
      </w:r>
      <w:r>
        <w:t>u20) + 0</w:t>
      </w:r>
      <w:r w:rsidR="00644CD5">
        <w:t>.</w:t>
      </w:r>
      <w:r>
        <w:t>252*T(v15</w:t>
      </w:r>
      <w:r w:rsidR="00644CD5">
        <w:t>.</w:t>
      </w:r>
      <w:r>
        <w:t>u20) + 0</w:t>
      </w:r>
      <w:r w:rsidR="00644CD5">
        <w:t>.</w:t>
      </w:r>
      <w:r>
        <w:t>198*T(v17</w:t>
      </w:r>
      <w:r w:rsidR="00644CD5">
        <w:t>.</w:t>
      </w:r>
      <w:r>
        <w:t>u11) + 0</w:t>
      </w:r>
      <w:r w:rsidR="00644CD5">
        <w:t>.</w:t>
      </w:r>
      <w:r>
        <w:t>282*T(v2</w:t>
      </w:r>
      <w:r w:rsidR="00644CD5">
        <w:t>.</w:t>
      </w:r>
      <w:r>
        <w:t>u3) -0</w:t>
      </w:r>
      <w:r w:rsidR="00644CD5">
        <w:t>.</w:t>
      </w:r>
      <w:r>
        <w:t>248*T(v2</w:t>
      </w:r>
      <w:r w:rsidR="00644CD5">
        <w:t>.</w:t>
      </w:r>
      <w:r>
        <w:t>u33) -0</w:t>
      </w:r>
      <w:r w:rsidR="00644CD5">
        <w:t>.</w:t>
      </w:r>
      <w:r>
        <w:t>137*T(u35) -0</w:t>
      </w:r>
      <w:r w:rsidR="00644CD5">
        <w:t>.</w:t>
      </w:r>
      <w:r>
        <w:t>225*T(v14</w:t>
      </w:r>
      <w:r w:rsidR="00644CD5">
        <w:t>.</w:t>
      </w:r>
      <w:r>
        <w:t>u13) -0</w:t>
      </w:r>
      <w:r w:rsidR="00644CD5">
        <w:t>.</w:t>
      </w:r>
      <w:r>
        <w:t>143*T(v10</w:t>
      </w:r>
      <w:r w:rsidR="00644CD5">
        <w:t>.</w:t>
      </w:r>
      <w:r>
        <w:t>u31) -0</w:t>
      </w:r>
      <w:r w:rsidR="00644CD5">
        <w:t>.</w:t>
      </w:r>
      <w:r>
        <w:t>323*T(v10</w:t>
      </w:r>
      <w:r w:rsidR="00644CD5">
        <w:t>.</w:t>
      </w:r>
      <w:r>
        <w:t>u10) + 0</w:t>
      </w:r>
      <w:r w:rsidR="00644CD5">
        <w:t>.</w:t>
      </w:r>
      <w:r>
        <w:t>332*T(v2</w:t>
      </w:r>
      <w:r w:rsidR="00644CD5">
        <w:t>.</w:t>
      </w:r>
      <w:r>
        <w:t>u4) + 0</w:t>
      </w:r>
      <w:r w:rsidR="00644CD5">
        <w:t>.</w:t>
      </w:r>
      <w:r>
        <w:t>17*T(v6</w:t>
      </w:r>
      <w:r w:rsidR="00644CD5">
        <w:t>.</w:t>
      </w:r>
      <w:r>
        <w:t>u22) -0</w:t>
      </w:r>
      <w:r w:rsidR="00644CD5">
        <w:t>.</w:t>
      </w:r>
      <w:r>
        <w:t>187*T(v41</w:t>
      </w:r>
      <w:r w:rsidR="00644CD5">
        <w:t>.</w:t>
      </w:r>
      <w:r>
        <w:t>u1) -0</w:t>
      </w:r>
      <w:r w:rsidR="00644CD5">
        <w:t>.</w:t>
      </w:r>
      <w:r>
        <w:t>249*T(v11</w:t>
      </w:r>
      <w:r w:rsidR="00644CD5">
        <w:t>.</w:t>
      </w:r>
      <w:r>
        <w:t>u4) + 0</w:t>
      </w:r>
      <w:r w:rsidR="00644CD5">
        <w:t>.</w:t>
      </w:r>
      <w:r>
        <w:t>236*T(v2</w:t>
      </w:r>
      <w:r w:rsidR="00644CD5">
        <w:t>.</w:t>
      </w:r>
      <w:r>
        <w:t>u38) -0</w:t>
      </w:r>
      <w:r w:rsidR="00644CD5">
        <w:t>.</w:t>
      </w:r>
      <w:r>
        <w:t>179*T(v11</w:t>
      </w:r>
      <w:r w:rsidR="00644CD5">
        <w:t>.</w:t>
      </w:r>
      <w:r>
        <w:t>u29) -0</w:t>
      </w:r>
      <w:r w:rsidR="00644CD5">
        <w:t>.</w:t>
      </w:r>
      <w:r>
        <w:t>302*T(v21</w:t>
      </w:r>
      <w:r w:rsidR="00644CD5">
        <w:t>.</w:t>
      </w:r>
      <w:r>
        <w:t>u9) -0</w:t>
      </w:r>
      <w:r w:rsidR="00644CD5">
        <w:t>.</w:t>
      </w:r>
      <w:r>
        <w:t>197*T(v14</w:t>
      </w:r>
      <w:r w:rsidR="00644CD5">
        <w:t>.</w:t>
      </w:r>
      <w:r>
        <w:t>u28) -0</w:t>
      </w:r>
      <w:r w:rsidR="00644CD5">
        <w:t>.</w:t>
      </w:r>
      <w:r>
        <w:t>164*T(v21</w:t>
      </w:r>
      <w:r w:rsidR="00644CD5">
        <w:t>.</w:t>
      </w:r>
      <w:r>
        <w:t>u16) + 0</w:t>
      </w:r>
      <w:r w:rsidR="00644CD5">
        <w:t>.</w:t>
      </w:r>
      <w:r>
        <w:t>231*T(v15</w:t>
      </w:r>
      <w:r w:rsidR="00644CD5">
        <w:t>.</w:t>
      </w:r>
      <w:r>
        <w:t>u3) -0</w:t>
      </w:r>
      <w:r w:rsidR="00644CD5">
        <w:t>.</w:t>
      </w:r>
      <w:r>
        <w:t>113*T(v35) -0</w:t>
      </w:r>
      <w:r w:rsidR="00644CD5">
        <w:t>.</w:t>
      </w:r>
      <w:r>
        <w:t>122*T(v29</w:t>
      </w:r>
      <w:r w:rsidR="00644CD5">
        <w:t>.</w:t>
      </w:r>
      <w:r>
        <w:t>u10) + 0</w:t>
      </w:r>
      <w:r w:rsidR="00644CD5">
        <w:t>.</w:t>
      </w:r>
      <w:r>
        <w:t>203*T(v22</w:t>
      </w:r>
      <w:r w:rsidR="00644CD5">
        <w:t>.</w:t>
      </w:r>
      <w:r>
        <w:t>u15) -0</w:t>
      </w:r>
      <w:r w:rsidR="00644CD5">
        <w:t>.</w:t>
      </w:r>
      <w:r>
        <w:t>0969*T(v34) -0</w:t>
      </w:r>
      <w:r w:rsidR="00644CD5">
        <w:t>.</w:t>
      </w:r>
      <w:r>
        <w:t>168*T(v1</w:t>
      </w:r>
      <w:r w:rsidR="00644CD5">
        <w:t>.</w:t>
      </w:r>
      <w:r>
        <w:t>u10) -0</w:t>
      </w:r>
      <w:r w:rsidR="00644CD5">
        <w:t>.</w:t>
      </w:r>
      <w:r>
        <w:t>203*T(v16</w:t>
      </w:r>
      <w:r w:rsidR="00644CD5">
        <w:t>.</w:t>
      </w:r>
      <w:r>
        <w:t>u19) -0</w:t>
      </w:r>
      <w:r w:rsidR="00644CD5">
        <w:t>.</w:t>
      </w:r>
      <w:r>
        <w:t>156*T(v24</w:t>
      </w:r>
      <w:r w:rsidR="00644CD5">
        <w:t>.</w:t>
      </w:r>
      <w:r>
        <w:t>u10) + 0</w:t>
      </w:r>
      <w:r w:rsidR="00644CD5">
        <w:t>.</w:t>
      </w:r>
      <w:r>
        <w:t>137*T(u33) + 0</w:t>
      </w:r>
      <w:r w:rsidR="00644CD5">
        <w:t>.</w:t>
      </w:r>
      <w:r>
        <w:t>22*T(v3</w:t>
      </w:r>
      <w:r w:rsidR="00644CD5">
        <w:t>.</w:t>
      </w:r>
      <w:r>
        <w:t>u12) -0</w:t>
      </w:r>
      <w:r w:rsidR="00644CD5">
        <w:t>.</w:t>
      </w:r>
      <w:r>
        <w:t>136*T(u18) -0</w:t>
      </w:r>
      <w:r w:rsidR="00644CD5">
        <w:t>.</w:t>
      </w:r>
      <w:r>
        <w:t>19*T(v29</w:t>
      </w:r>
      <w:r w:rsidR="00644CD5">
        <w:t>.</w:t>
      </w:r>
      <w:r>
        <w:t>u9) + 0</w:t>
      </w:r>
      <w:r w:rsidR="00644CD5">
        <w:t>.</w:t>
      </w:r>
      <w:r>
        <w:t>163*T(v21</w:t>
      </w:r>
      <w:r w:rsidR="00644CD5">
        <w:t>.</w:t>
      </w:r>
      <w:r>
        <w:t>u8) -0</w:t>
      </w:r>
      <w:r w:rsidR="00644CD5">
        <w:t>.</w:t>
      </w:r>
      <w:r>
        <w:t>243*T(v3</w:t>
      </w:r>
      <w:r w:rsidR="00644CD5">
        <w:t>.</w:t>
      </w:r>
      <w:r>
        <w:t>u13) + 0</w:t>
      </w:r>
      <w:r w:rsidR="00644CD5">
        <w:t>.</w:t>
      </w:r>
      <w:r>
        <w:t>149*T(v8</w:t>
      </w:r>
      <w:r w:rsidR="00644CD5">
        <w:t>.</w:t>
      </w:r>
      <w:r>
        <w:t>u28) + 0</w:t>
      </w:r>
      <w:r w:rsidR="00644CD5">
        <w:t>.</w:t>
      </w:r>
      <w:r>
        <w:t>115*T(v39) + 0</w:t>
      </w:r>
      <w:r w:rsidR="00644CD5">
        <w:t>.</w:t>
      </w:r>
      <w:r>
        <w:t>178*T(v25</w:t>
      </w:r>
      <w:r w:rsidR="00644CD5">
        <w:t>.</w:t>
      </w:r>
      <w:r>
        <w:t>u5) -0</w:t>
      </w:r>
      <w:r w:rsidR="00644CD5">
        <w:t>.</w:t>
      </w:r>
      <w:r>
        <w:t>146*T(v29</w:t>
      </w:r>
      <w:r w:rsidR="00644CD5">
        <w:t>.</w:t>
      </w:r>
      <w:r>
        <w:t>u7) -0</w:t>
      </w:r>
      <w:r w:rsidR="00644CD5">
        <w:t>.</w:t>
      </w:r>
      <w:r>
        <w:t>176*T(v21</w:t>
      </w:r>
      <w:r w:rsidR="00644CD5">
        <w:t>.</w:t>
      </w:r>
      <w:r>
        <w:t>u21) + 0</w:t>
      </w:r>
      <w:r w:rsidR="00644CD5">
        <w:t>.</w:t>
      </w:r>
      <w:r>
        <w:t>149*T(v14) -0</w:t>
      </w:r>
      <w:r w:rsidR="00644CD5">
        <w:t>.</w:t>
      </w:r>
      <w:r>
        <w:t>201*T(v16</w:t>
      </w:r>
      <w:r w:rsidR="00644CD5">
        <w:t>.</w:t>
      </w:r>
      <w:r>
        <w:t>u15) -0</w:t>
      </w:r>
      <w:r w:rsidR="00644CD5">
        <w:t>.</w:t>
      </w:r>
      <w:r>
        <w:t>235*T(v4</w:t>
      </w:r>
      <w:r w:rsidR="00644CD5">
        <w:t>.</w:t>
      </w:r>
      <w:r>
        <w:t>u20) -0</w:t>
      </w:r>
      <w:r w:rsidR="00644CD5">
        <w:t>.</w:t>
      </w:r>
      <w:r>
        <w:t>104*T(v40) + 0</w:t>
      </w:r>
      <w:r w:rsidR="00644CD5">
        <w:t>.</w:t>
      </w:r>
      <w:r>
        <w:t>133*T(v2</w:t>
      </w:r>
      <w:r w:rsidR="00644CD5">
        <w:t>.</w:t>
      </w:r>
      <w:r>
        <w:t>u28) -0</w:t>
      </w:r>
      <w:r w:rsidR="00644CD5">
        <w:t>.</w:t>
      </w:r>
      <w:r>
        <w:t>168*T(v21</w:t>
      </w:r>
      <w:r w:rsidR="00644CD5">
        <w:t>.</w:t>
      </w:r>
      <w:r>
        <w:t>u22) + 0</w:t>
      </w:r>
      <w:r w:rsidR="00644CD5">
        <w:t>.</w:t>
      </w:r>
      <w:r>
        <w:t>177*T(v8</w:t>
      </w:r>
      <w:r w:rsidR="00644CD5">
        <w:t>.</w:t>
      </w:r>
      <w:r>
        <w:t>u14) + 0</w:t>
      </w:r>
      <w:r w:rsidR="00644CD5">
        <w:t>.</w:t>
      </w:r>
      <w:r>
        <w:t>132*T(v29) + 0</w:t>
      </w:r>
      <w:r w:rsidR="00644CD5">
        <w:t>.</w:t>
      </w:r>
      <w:r>
        <w:t>163*T(v24</w:t>
      </w:r>
      <w:r w:rsidR="00644CD5">
        <w:t>.</w:t>
      </w:r>
      <w:r>
        <w:t>u14) -0</w:t>
      </w:r>
      <w:r w:rsidR="00644CD5">
        <w:t>.</w:t>
      </w:r>
      <w:r>
        <w:t>145*T(v7</w:t>
      </w:r>
      <w:r w:rsidR="00644CD5">
        <w:t>.</w:t>
      </w:r>
      <w:r>
        <w:t>u10) -0</w:t>
      </w:r>
      <w:r w:rsidR="00644CD5">
        <w:t>.</w:t>
      </w:r>
      <w:r>
        <w:t>211*T(v7</w:t>
      </w:r>
      <w:r w:rsidR="00644CD5">
        <w:t>.</w:t>
      </w:r>
      <w:r>
        <w:t>u32) + 0</w:t>
      </w:r>
      <w:r w:rsidR="00644CD5">
        <w:t>.</w:t>
      </w:r>
      <w:r>
        <w:t>167*T(v24</w:t>
      </w:r>
      <w:r w:rsidR="00644CD5">
        <w:t>.</w:t>
      </w:r>
      <w:r>
        <w:t>u18) + 0</w:t>
      </w:r>
      <w:r w:rsidR="00644CD5">
        <w:t>.</w:t>
      </w:r>
      <w:r>
        <w:t>11*T(v37) -0</w:t>
      </w:r>
      <w:r w:rsidR="00644CD5">
        <w:t>.</w:t>
      </w:r>
      <w:r>
        <w:t>132*T(v38</w:t>
      </w:r>
      <w:r w:rsidR="00644CD5">
        <w:t>.</w:t>
      </w:r>
      <w:r>
        <w:t>u4) + 0</w:t>
      </w:r>
      <w:r w:rsidR="00644CD5">
        <w:t>.</w:t>
      </w:r>
      <w:r>
        <w:t>132*T(v20</w:t>
      </w:r>
      <w:r w:rsidR="00644CD5">
        <w:t>.</w:t>
      </w:r>
      <w:r>
        <w:t>u15) -0</w:t>
      </w:r>
      <w:r w:rsidR="00644CD5">
        <w:t>.</w:t>
      </w:r>
      <w:r>
        <w:t>143*T(v1</w:t>
      </w:r>
      <w:r w:rsidR="00644CD5">
        <w:t>.</w:t>
      </w:r>
      <w:r>
        <w:t>u31) + 0</w:t>
      </w:r>
      <w:r w:rsidR="00644CD5">
        <w:t>.</w:t>
      </w:r>
      <w:r>
        <w:t>122*T(v11</w:t>
      </w:r>
      <w:r w:rsidR="00644CD5">
        <w:t>.</w:t>
      </w:r>
      <w:r>
        <w:t>u1) -0</w:t>
      </w:r>
      <w:r w:rsidR="00644CD5">
        <w:t>.</w:t>
      </w:r>
      <w:r>
        <w:t>131*T(v10</w:t>
      </w:r>
      <w:r w:rsidR="00644CD5">
        <w:t>.</w:t>
      </w:r>
      <w:r>
        <w:t>u9) + 0</w:t>
      </w:r>
      <w:r w:rsidR="00644CD5">
        <w:t>.</w:t>
      </w:r>
      <w:r>
        <w:t>15*T(v16</w:t>
      </w:r>
      <w:r w:rsidR="00644CD5">
        <w:t>.</w:t>
      </w:r>
      <w:r>
        <w:t>u6) -0</w:t>
      </w:r>
      <w:r w:rsidR="00644CD5">
        <w:t>.</w:t>
      </w:r>
      <w:r>
        <w:t>12*T(v9</w:t>
      </w:r>
      <w:r w:rsidR="00644CD5">
        <w:t>.</w:t>
      </w:r>
      <w:r>
        <w:t>u32) -0</w:t>
      </w:r>
      <w:r w:rsidR="00644CD5">
        <w:t>.</w:t>
      </w:r>
      <w:r>
        <w:t>131*T(v13</w:t>
      </w:r>
      <w:r w:rsidR="00644CD5">
        <w:t>.</w:t>
      </w:r>
      <w:r>
        <w:t>u26) + 0</w:t>
      </w:r>
      <w:r w:rsidR="00644CD5">
        <w:t>.</w:t>
      </w:r>
      <w:r>
        <w:t>143*T(v2</w:t>
      </w:r>
      <w:r w:rsidR="00644CD5">
        <w:t>.</w:t>
      </w:r>
      <w:r>
        <w:t>u35) -0</w:t>
      </w:r>
      <w:r w:rsidR="00644CD5">
        <w:t>.</w:t>
      </w:r>
      <w:r>
        <w:t>109*T(v23</w:t>
      </w:r>
      <w:r w:rsidR="00644CD5">
        <w:t>.</w:t>
      </w:r>
      <w:r>
        <w:t>u19) -0</w:t>
      </w:r>
      <w:r w:rsidR="00644CD5">
        <w:t>.</w:t>
      </w:r>
      <w:r>
        <w:t>163*T(v6</w:t>
      </w:r>
      <w:r w:rsidR="00644CD5">
        <w:t>.</w:t>
      </w:r>
      <w:r>
        <w:t>u2) + 0</w:t>
      </w:r>
      <w:r w:rsidR="00644CD5">
        <w:t>.</w:t>
      </w:r>
      <w:r>
        <w:t>115*T(u38) + 0</w:t>
      </w:r>
      <w:r w:rsidR="00644CD5">
        <w:t>.</w:t>
      </w:r>
      <w:r>
        <w:t>118*T(v34</w:t>
      </w:r>
      <w:r w:rsidR="00644CD5">
        <w:t>.</w:t>
      </w:r>
      <w:r>
        <w:t>u8) + 0</w:t>
      </w:r>
      <w:r w:rsidR="00644CD5">
        <w:t>.</w:t>
      </w:r>
      <w:r>
        <w:t>15*T(v19</w:t>
      </w:r>
      <w:r w:rsidR="00644CD5">
        <w:t>.</w:t>
      </w:r>
      <w:r>
        <w:t>u5) + 0</w:t>
      </w:r>
      <w:r w:rsidR="00644CD5">
        <w:t>.</w:t>
      </w:r>
      <w:r>
        <w:t>122*T(v29</w:t>
      </w:r>
      <w:r w:rsidR="00644CD5">
        <w:t>.</w:t>
      </w:r>
      <w:r>
        <w:t>u8) + 0</w:t>
      </w:r>
      <w:r w:rsidR="00644CD5">
        <w:t>.</w:t>
      </w:r>
      <w:r>
        <w:t>0967*T(v18</w:t>
      </w:r>
      <w:r w:rsidR="00644CD5">
        <w:t>.</w:t>
      </w:r>
      <w:r>
        <w:t>u25) -0</w:t>
      </w:r>
      <w:r w:rsidR="00644CD5">
        <w:t>.</w:t>
      </w:r>
      <w:r>
        <w:t>152*T(v16</w:t>
      </w:r>
      <w:r w:rsidR="00644CD5">
        <w:t>.</w:t>
      </w:r>
      <w:r>
        <w:t>u12) -0</w:t>
      </w:r>
      <w:r w:rsidR="00644CD5">
        <w:t>.</w:t>
      </w:r>
      <w:r>
        <w:t>0991*T(v6</w:t>
      </w:r>
      <w:r w:rsidR="00644CD5">
        <w:t>.</w:t>
      </w:r>
      <w:r>
        <w:t>u36) -0</w:t>
      </w:r>
      <w:r w:rsidR="00644CD5">
        <w:t>.</w:t>
      </w:r>
      <w:r>
        <w:t>129*T(v15</w:t>
      </w:r>
      <w:r w:rsidR="00644CD5">
        <w:t>.</w:t>
      </w:r>
      <w:r>
        <w:t>u23) + 0</w:t>
      </w:r>
      <w:r w:rsidR="00644CD5">
        <w:t>.</w:t>
      </w:r>
      <w:r>
        <w:t>0786*T(v21</w:t>
      </w:r>
      <w:r w:rsidR="00644CD5">
        <w:t>.</w:t>
      </w:r>
      <w:r>
        <w:t>u10) -0</w:t>
      </w:r>
      <w:r w:rsidR="00644CD5">
        <w:t>.</w:t>
      </w:r>
      <w:r>
        <w:t>0976*T(v14</w:t>
      </w:r>
      <w:r w:rsidR="00644CD5">
        <w:t>.</w:t>
      </w:r>
      <w:r>
        <w:t>u22) -0</w:t>
      </w:r>
      <w:r w:rsidR="00644CD5">
        <w:t>.</w:t>
      </w:r>
      <w:r>
        <w:t>11*T(v3</w:t>
      </w:r>
      <w:r w:rsidR="00644CD5">
        <w:t>.</w:t>
      </w:r>
      <w:r>
        <w:t>u17) -0</w:t>
      </w:r>
      <w:r w:rsidR="00644CD5">
        <w:t>.</w:t>
      </w:r>
      <w:r>
        <w:t>0913*T(u6) -0</w:t>
      </w:r>
      <w:r w:rsidR="00644CD5">
        <w:t>.</w:t>
      </w:r>
      <w:r>
        <w:t>126*T(v6</w:t>
      </w:r>
      <w:r w:rsidR="00644CD5">
        <w:t>.</w:t>
      </w:r>
      <w:r>
        <w:t>u12) + 0</w:t>
      </w:r>
      <w:r w:rsidR="00644CD5">
        <w:t>.</w:t>
      </w:r>
      <w:r>
        <w:t>0855*T(u20) -0</w:t>
      </w:r>
      <w:r w:rsidR="00644CD5">
        <w:t>.</w:t>
      </w:r>
      <w:r>
        <w:t>125*T(v15</w:t>
      </w:r>
      <w:r w:rsidR="00644CD5">
        <w:t>.</w:t>
      </w:r>
      <w:r>
        <w:t>u21) -0</w:t>
      </w:r>
      <w:r w:rsidR="00644CD5">
        <w:t>.</w:t>
      </w:r>
      <w:r>
        <w:t>0995*T(v6</w:t>
      </w:r>
      <w:r w:rsidR="00644CD5">
        <w:t>.</w:t>
      </w:r>
      <w:r>
        <w:t>u9) + 0</w:t>
      </w:r>
      <w:r w:rsidR="00644CD5">
        <w:t>.</w:t>
      </w:r>
      <w:r>
        <w:t>0801*T(v19</w:t>
      </w:r>
      <w:r w:rsidR="00644CD5">
        <w:t>.</w:t>
      </w:r>
      <w:r>
        <w:t>u21) + 0</w:t>
      </w:r>
      <w:r w:rsidR="00644CD5">
        <w:t>.</w:t>
      </w:r>
      <w:r>
        <w:t>0965*T(v23</w:t>
      </w:r>
      <w:r w:rsidR="00644CD5">
        <w:t>.</w:t>
      </w:r>
      <w:r>
        <w:t>u17) + 0</w:t>
      </w:r>
      <w:r w:rsidR="00644CD5">
        <w:t>.</w:t>
      </w:r>
      <w:r>
        <w:t>113*T(v27</w:t>
      </w:r>
      <w:r w:rsidR="00644CD5">
        <w:t>.</w:t>
      </w:r>
      <w:r>
        <w:t>u13) + 0</w:t>
      </w:r>
      <w:r w:rsidR="00644CD5">
        <w:t>.</w:t>
      </w:r>
      <w:r>
        <w:t>121*T(v8</w:t>
      </w:r>
      <w:r w:rsidR="00644CD5">
        <w:t>.</w:t>
      </w:r>
      <w:r>
        <w:t>u18) -0</w:t>
      </w:r>
      <w:r w:rsidR="00644CD5">
        <w:t>.</w:t>
      </w:r>
      <w:r>
        <w:t>0974*T(v7</w:t>
      </w:r>
      <w:r w:rsidR="00644CD5">
        <w:t>.</w:t>
      </w:r>
      <w:r>
        <w:t>u31) + 0</w:t>
      </w:r>
      <w:r w:rsidR="00644CD5">
        <w:t>.</w:t>
      </w:r>
      <w:r>
        <w:t>101*T(v7</w:t>
      </w:r>
      <w:r w:rsidR="00644CD5">
        <w:t>.</w:t>
      </w:r>
      <w:r>
        <w:t>u30) + 0</w:t>
      </w:r>
      <w:r w:rsidR="00644CD5">
        <w:t>.</w:t>
      </w:r>
      <w:r>
        <w:t>111*T(v8</w:t>
      </w:r>
      <w:r w:rsidR="00644CD5">
        <w:t>.</w:t>
      </w:r>
      <w:r>
        <w:t>u5) + 0</w:t>
      </w:r>
      <w:r w:rsidR="00644CD5">
        <w:t>.</w:t>
      </w:r>
      <w:r>
        <w:t>0907*T(v15</w:t>
      </w:r>
      <w:r w:rsidR="00644CD5">
        <w:t>.</w:t>
      </w:r>
      <w:r>
        <w:t>u12) + 0</w:t>
      </w:r>
      <w:r w:rsidR="00644CD5">
        <w:t>.</w:t>
      </w:r>
      <w:r>
        <w:t>109*T(v31</w:t>
      </w:r>
      <w:r w:rsidR="00644CD5">
        <w:t>.</w:t>
      </w:r>
      <w:r>
        <w:t>u6) -0</w:t>
      </w:r>
      <w:r w:rsidR="00644CD5">
        <w:t>.</w:t>
      </w:r>
      <w:r>
        <w:t>136*T(v6</w:t>
      </w:r>
      <w:r w:rsidR="00644CD5">
        <w:t>.</w:t>
      </w:r>
      <w:r>
        <w:t>u3) -0</w:t>
      </w:r>
      <w:r w:rsidR="00644CD5">
        <w:t>.</w:t>
      </w:r>
      <w:r>
        <w:t>117*T(v12</w:t>
      </w:r>
      <w:r w:rsidR="00644CD5">
        <w:t>.</w:t>
      </w:r>
      <w:r>
        <w:t>u11) -0</w:t>
      </w:r>
      <w:r w:rsidR="00644CD5">
        <w:t>.</w:t>
      </w:r>
      <w:r>
        <w:t>0895*NumPositive + 0</w:t>
      </w:r>
      <w:r w:rsidR="00644CD5">
        <w:t>.</w:t>
      </w:r>
      <w:r>
        <w:t>096*T(v1</w:t>
      </w:r>
      <w:r w:rsidR="00644CD5">
        <w:t>.</w:t>
      </w:r>
      <w:r>
        <w:t>u1) -0</w:t>
      </w:r>
      <w:r w:rsidR="00644CD5">
        <w:t>.</w:t>
      </w:r>
      <w:r>
        <w:t>0888*T(v28</w:t>
      </w:r>
      <w:r w:rsidR="00644CD5">
        <w:t>.</w:t>
      </w:r>
      <w:r>
        <w:t>u6) -0</w:t>
      </w:r>
      <w:r w:rsidR="00644CD5">
        <w:t>.</w:t>
      </w:r>
      <w:r>
        <w:t>0883*T(v10</w:t>
      </w:r>
      <w:r w:rsidR="00644CD5">
        <w:t>.</w:t>
      </w:r>
      <w:r>
        <w:t>u3) + 0</w:t>
      </w:r>
      <w:r w:rsidR="00644CD5">
        <w:t>.</w:t>
      </w:r>
      <w:r>
        <w:t>0991*T(v20</w:t>
      </w:r>
      <w:r w:rsidR="00644CD5">
        <w:t>.</w:t>
      </w:r>
      <w:r>
        <w:t>u18) -0</w:t>
      </w:r>
      <w:r w:rsidR="00644CD5">
        <w:t>.</w:t>
      </w:r>
      <w:r>
        <w:t>105*T(v9</w:t>
      </w:r>
      <w:r w:rsidR="00644CD5">
        <w:t>.</w:t>
      </w:r>
      <w:r>
        <w:t>u26) -0</w:t>
      </w:r>
      <w:r w:rsidR="00644CD5">
        <w:t>.</w:t>
      </w:r>
      <w:r>
        <w:t>0897*T(v2) + 0</w:t>
      </w:r>
      <w:r w:rsidR="00644CD5">
        <w:t>.</w:t>
      </w:r>
      <w:r>
        <w:t>0777*T(v20</w:t>
      </w:r>
      <w:r w:rsidR="00644CD5">
        <w:t>.</w:t>
      </w:r>
      <w:r>
        <w:t>u7) -0</w:t>
      </w:r>
      <w:r w:rsidR="00644CD5">
        <w:t>.</w:t>
      </w:r>
      <w:r>
        <w:t>0902*T(v13</w:t>
      </w:r>
      <w:r w:rsidR="00644CD5">
        <w:t>.</w:t>
      </w:r>
      <w:r>
        <w:t>u25) -0</w:t>
      </w:r>
      <w:r w:rsidR="00644CD5">
        <w:t>.</w:t>
      </w:r>
      <w:r>
        <w:t>112*T(v22</w:t>
      </w:r>
      <w:r w:rsidR="00644CD5">
        <w:t>.</w:t>
      </w:r>
      <w:r>
        <w:t>u3) + 0</w:t>
      </w:r>
      <w:r w:rsidR="00644CD5">
        <w:t>.</w:t>
      </w:r>
      <w:r>
        <w:t>0766*NumNegative + 0</w:t>
      </w:r>
      <w:r w:rsidR="00644CD5">
        <w:t>.</w:t>
      </w:r>
      <w:r>
        <w:t>0843*T(v30</w:t>
      </w:r>
      <w:r w:rsidR="00644CD5">
        <w:t>.</w:t>
      </w:r>
      <w:r>
        <w:t>u3) + 0</w:t>
      </w:r>
      <w:r w:rsidR="00644CD5">
        <w:t>.</w:t>
      </w:r>
      <w:r>
        <w:t>0714*T(v35</w:t>
      </w:r>
      <w:r w:rsidR="00644CD5">
        <w:t>.</w:t>
      </w:r>
      <w:r>
        <w:t>u3) + 0</w:t>
      </w:r>
      <w:r w:rsidR="00644CD5">
        <w:t>.</w:t>
      </w:r>
      <w:r>
        <w:t>0955*T(v11</w:t>
      </w:r>
      <w:r w:rsidR="00644CD5">
        <w:t>.</w:t>
      </w:r>
      <w:r>
        <w:t>u6) + 0</w:t>
      </w:r>
      <w:r w:rsidR="00644CD5">
        <w:t>.</w:t>
      </w:r>
      <w:r>
        <w:t>0828*T(v20</w:t>
      </w:r>
      <w:r w:rsidR="00644CD5">
        <w:t>.</w:t>
      </w:r>
      <w:r>
        <w:t>u22) -0</w:t>
      </w:r>
      <w:r w:rsidR="00644CD5">
        <w:t>.</w:t>
      </w:r>
      <w:r>
        <w:t>0785*T(v23</w:t>
      </w:r>
      <w:r w:rsidR="00644CD5">
        <w:t>.</w:t>
      </w:r>
      <w:r>
        <w:t>u18) + 0</w:t>
      </w:r>
      <w:r w:rsidR="00644CD5">
        <w:t>.</w:t>
      </w:r>
      <w:r>
        <w:t>0776*T(v40</w:t>
      </w:r>
      <w:r w:rsidR="00644CD5">
        <w:t>.</w:t>
      </w:r>
      <w:r>
        <w:t>u1) -0</w:t>
      </w:r>
      <w:r w:rsidR="00644CD5">
        <w:t>.</w:t>
      </w:r>
      <w:r>
        <w:t>0972*T(v15</w:t>
      </w:r>
      <w:r w:rsidR="00644CD5">
        <w:t>.</w:t>
      </w:r>
      <w:r>
        <w:t>u1) + 0</w:t>
      </w:r>
      <w:r w:rsidR="00644CD5">
        <w:t>.</w:t>
      </w:r>
      <w:r>
        <w:t>0536*T(u27) -0</w:t>
      </w:r>
      <w:r w:rsidR="00644CD5">
        <w:t>.</w:t>
      </w:r>
      <w:r>
        <w:t>0702*T(v25</w:t>
      </w:r>
      <w:r w:rsidR="00644CD5">
        <w:t>.</w:t>
      </w:r>
      <w:r>
        <w:t>u16) -0</w:t>
      </w:r>
      <w:r w:rsidR="00644CD5">
        <w:t>.</w:t>
      </w:r>
      <w:r>
        <w:t>113*T(v17</w:t>
      </w:r>
      <w:r w:rsidR="00644CD5">
        <w:t>.</w:t>
      </w:r>
      <w:r>
        <w:t>u3) + 0</w:t>
      </w:r>
      <w:r w:rsidR="00644CD5">
        <w:t>.</w:t>
      </w:r>
      <w:r>
        <w:t>0826*T(v11</w:t>
      </w:r>
      <w:r w:rsidR="00644CD5">
        <w:t>.</w:t>
      </w:r>
      <w:r>
        <w:t>u26) -0</w:t>
      </w:r>
      <w:r w:rsidR="00644CD5">
        <w:t>.</w:t>
      </w:r>
      <w:r>
        <w:t>0837*T(v22</w:t>
      </w:r>
      <w:r w:rsidR="00644CD5">
        <w:t>.</w:t>
      </w:r>
      <w:r>
        <w:t>u21) + 0</w:t>
      </w:r>
      <w:r w:rsidR="00644CD5">
        <w:t>.</w:t>
      </w:r>
      <w:r>
        <w:t>082*T(v13</w:t>
      </w:r>
      <w:r w:rsidR="00644CD5">
        <w:t>.</w:t>
      </w:r>
      <w:r>
        <w:t>u13) -0</w:t>
      </w:r>
      <w:r w:rsidR="00644CD5">
        <w:t>.</w:t>
      </w:r>
      <w:r>
        <w:t>0811*T(v3</w:t>
      </w:r>
      <w:r w:rsidR="00644CD5">
        <w:t>.</w:t>
      </w:r>
      <w:r>
        <w:t>u37) -0</w:t>
      </w:r>
      <w:r w:rsidR="00644CD5">
        <w:t>.</w:t>
      </w:r>
      <w:r>
        <w:t>0827*T(v23</w:t>
      </w:r>
      <w:r w:rsidR="00644CD5">
        <w:t>.</w:t>
      </w:r>
      <w:r>
        <w:t>u1) -0</w:t>
      </w:r>
      <w:r w:rsidR="00644CD5">
        <w:t>.</w:t>
      </w:r>
      <w:r>
        <w:t>0763*T(v30</w:t>
      </w:r>
      <w:r w:rsidR="00644CD5">
        <w:t>.</w:t>
      </w:r>
      <w:r>
        <w:t>u9) + 0</w:t>
      </w:r>
      <w:r w:rsidR="00644CD5">
        <w:t>.</w:t>
      </w:r>
      <w:r>
        <w:t>104*T(v17</w:t>
      </w:r>
      <w:r w:rsidR="00644CD5">
        <w:t>.</w:t>
      </w:r>
      <w:r>
        <w:t>u2) -0</w:t>
      </w:r>
      <w:r w:rsidR="00644CD5">
        <w:t>.</w:t>
      </w:r>
      <w:r>
        <w:t>0844*T(v39</w:t>
      </w:r>
      <w:r w:rsidR="00644CD5">
        <w:t>.</w:t>
      </w:r>
      <w:r>
        <w:t>u2) + 0</w:t>
      </w:r>
      <w:r w:rsidR="00644CD5">
        <w:t>.</w:t>
      </w:r>
      <w:r>
        <w:t>0828*T(v6</w:t>
      </w:r>
      <w:r w:rsidR="00644CD5">
        <w:t>.</w:t>
      </w:r>
      <w:r>
        <w:t>u11) -0</w:t>
      </w:r>
      <w:r w:rsidR="00644CD5">
        <w:t>.</w:t>
      </w:r>
      <w:r>
        <w:t>0888*T(v15</w:t>
      </w:r>
      <w:r w:rsidR="00644CD5">
        <w:t>.</w:t>
      </w:r>
      <w:r>
        <w:t>u17) + 0</w:t>
      </w:r>
      <w:r w:rsidR="00644CD5">
        <w:t>.</w:t>
      </w:r>
      <w:r>
        <w:t>0561*T(v13</w:t>
      </w:r>
      <w:r w:rsidR="00644CD5">
        <w:t>.</w:t>
      </w:r>
      <w:r>
        <w:t>u23) + 0</w:t>
      </w:r>
      <w:r w:rsidR="00644CD5">
        <w:t>.</w:t>
      </w:r>
      <w:r>
        <w:t>103*T(v10</w:t>
      </w:r>
      <w:r w:rsidR="00644CD5">
        <w:t>.</w:t>
      </w:r>
      <w:r>
        <w:t>u7) + 0</w:t>
      </w:r>
      <w:r w:rsidR="00644CD5">
        <w:t>.</w:t>
      </w:r>
      <w:r>
        <w:t>066*T(v2</w:t>
      </w:r>
      <w:r w:rsidR="00644CD5">
        <w:t>.</w:t>
      </w:r>
      <w:r>
        <w:t>u12) + 0</w:t>
      </w:r>
      <w:r w:rsidR="00644CD5">
        <w:t>.</w:t>
      </w:r>
      <w:r>
        <w:t>0886*T(v25</w:t>
      </w:r>
      <w:r w:rsidR="00644CD5">
        <w:t>.</w:t>
      </w:r>
      <w:r>
        <w:t>u2) -0</w:t>
      </w:r>
      <w:r w:rsidR="00644CD5">
        <w:t>.</w:t>
      </w:r>
      <w:r>
        <w:t>0936*T(v10</w:t>
      </w:r>
      <w:r w:rsidR="00644CD5">
        <w:t>.</w:t>
      </w:r>
      <w:r>
        <w:t>u4) -0</w:t>
      </w:r>
      <w:r w:rsidR="00644CD5">
        <w:t>.</w:t>
      </w:r>
      <w:r>
        <w:t>0836*T(v11</w:t>
      </w:r>
      <w:r w:rsidR="00644CD5">
        <w:t>.</w:t>
      </w:r>
      <w:r>
        <w:t>u17) + 0</w:t>
      </w:r>
      <w:r w:rsidR="00644CD5">
        <w:t>.</w:t>
      </w:r>
      <w:r>
        <w:t>11*T(v16</w:t>
      </w:r>
      <w:r w:rsidR="00644CD5">
        <w:t>.</w:t>
      </w:r>
      <w:r>
        <w:t>u2) + 0</w:t>
      </w:r>
      <w:r w:rsidR="00644CD5">
        <w:t>.</w:t>
      </w:r>
      <w:r>
        <w:t>0851*T(v16</w:t>
      </w:r>
      <w:r w:rsidR="00644CD5">
        <w:t>.</w:t>
      </w:r>
      <w:r>
        <w:t>u18) + 0</w:t>
      </w:r>
      <w:r w:rsidR="00644CD5">
        <w:t>.</w:t>
      </w:r>
      <w:r>
        <w:t>0753*T(v11</w:t>
      </w:r>
      <w:r w:rsidR="00644CD5">
        <w:t>.</w:t>
      </w:r>
      <w:r>
        <w:t>u25) -0</w:t>
      </w:r>
      <w:r w:rsidR="00644CD5">
        <w:t>.</w:t>
      </w:r>
      <w:r>
        <w:t>0608*T(v12</w:t>
      </w:r>
      <w:r w:rsidR="00644CD5">
        <w:t>.</w:t>
      </w:r>
      <w:r>
        <w:t>u8) + 0</w:t>
      </w:r>
      <w:r w:rsidR="00644CD5">
        <w:t>.</w:t>
      </w:r>
      <w:r>
        <w:t>0702*T(v5</w:t>
      </w:r>
      <w:r w:rsidR="00644CD5">
        <w:t>.</w:t>
      </w:r>
      <w:r>
        <w:t>u28) + 0</w:t>
      </w:r>
      <w:r w:rsidR="00644CD5">
        <w:t>.</w:t>
      </w:r>
      <w:r>
        <w:t>0647*T(v2</w:t>
      </w:r>
      <w:r w:rsidR="00644CD5">
        <w:t>.</w:t>
      </w:r>
      <w:r>
        <w:t>u27) -0</w:t>
      </w:r>
      <w:r w:rsidR="00644CD5">
        <w:t>.</w:t>
      </w:r>
      <w:r>
        <w:t>0729*T(v16</w:t>
      </w:r>
      <w:r w:rsidR="00644CD5">
        <w:t>.</w:t>
      </w:r>
      <w:r>
        <w:t>u3) -0</w:t>
      </w:r>
      <w:r w:rsidR="00644CD5">
        <w:t>.</w:t>
      </w:r>
      <w:r>
        <w:t>0659*T(v18</w:t>
      </w:r>
      <w:r w:rsidR="00644CD5">
        <w:t>.</w:t>
      </w:r>
      <w:r>
        <w:t>u13) + 0</w:t>
      </w:r>
      <w:r w:rsidR="00644CD5">
        <w:t>.</w:t>
      </w:r>
      <w:r>
        <w:t>0447*T(u41) -0</w:t>
      </w:r>
      <w:r w:rsidR="00644CD5">
        <w:t>.</w:t>
      </w:r>
      <w:r>
        <w:t>0872*T(v8</w:t>
      </w:r>
      <w:r w:rsidR="00644CD5">
        <w:t>.</w:t>
      </w:r>
      <w:r>
        <w:t>u12) -0</w:t>
      </w:r>
      <w:r w:rsidR="00644CD5">
        <w:t>.</w:t>
      </w:r>
      <w:r>
        <w:t>0611*T(v12</w:t>
      </w:r>
      <w:r w:rsidR="00644CD5">
        <w:t>.</w:t>
      </w:r>
      <w:r>
        <w:t>u25) -0</w:t>
      </w:r>
      <w:r w:rsidR="00644CD5">
        <w:t>.</w:t>
      </w:r>
      <w:r>
        <w:t>061*T(v9</w:t>
      </w:r>
      <w:r w:rsidR="00644CD5">
        <w:t>.</w:t>
      </w:r>
      <w:r>
        <w:t>u21) + 0</w:t>
      </w:r>
      <w:r w:rsidR="00644CD5">
        <w:t>.</w:t>
      </w:r>
      <w:r>
        <w:t>0606*T(v30</w:t>
      </w:r>
      <w:r w:rsidR="00644CD5">
        <w:t>.</w:t>
      </w:r>
      <w:r>
        <w:t>u11) + 0</w:t>
      </w:r>
      <w:r w:rsidR="00644CD5">
        <w:t>.</w:t>
      </w:r>
      <w:r>
        <w:t>0546*T(v22</w:t>
      </w:r>
      <w:r w:rsidR="00644CD5">
        <w:t>.</w:t>
      </w:r>
      <w:r>
        <w:t>u16) + 0</w:t>
      </w:r>
      <w:r w:rsidR="00644CD5">
        <w:t>.</w:t>
      </w:r>
      <w:r>
        <w:t>0706*T(v4</w:t>
      </w:r>
      <w:r w:rsidR="00644CD5">
        <w:t>.</w:t>
      </w:r>
      <w:r>
        <w:t>u22) -0</w:t>
      </w:r>
      <w:r w:rsidR="00644CD5">
        <w:t>.</w:t>
      </w:r>
      <w:r>
        <w:t>0484*T(u23) -0</w:t>
      </w:r>
      <w:r w:rsidR="00644CD5">
        <w:t>.</w:t>
      </w:r>
      <w:r>
        <w:t>0687*T(v8</w:t>
      </w:r>
      <w:r w:rsidR="00644CD5">
        <w:t>.</w:t>
      </w:r>
      <w:r>
        <w:t>u8) -0</w:t>
      </w:r>
      <w:r w:rsidR="00644CD5">
        <w:t>.</w:t>
      </w:r>
      <w:r>
        <w:t>0601*T(v11</w:t>
      </w:r>
      <w:r w:rsidR="00644CD5">
        <w:t>.</w:t>
      </w:r>
      <w:r>
        <w:t>u8) -0</w:t>
      </w:r>
      <w:r w:rsidR="00644CD5">
        <w:t>.</w:t>
      </w:r>
      <w:r>
        <w:t>0659*T(v15</w:t>
      </w:r>
      <w:r w:rsidR="00644CD5">
        <w:t>.</w:t>
      </w:r>
      <w:r>
        <w:t>u18) -0</w:t>
      </w:r>
      <w:r w:rsidR="00644CD5">
        <w:t>.</w:t>
      </w:r>
      <w:r>
        <w:t>0555*T(v3</w:t>
      </w:r>
      <w:r w:rsidR="00644CD5">
        <w:t>.</w:t>
      </w:r>
      <w:r>
        <w:t>u28) -0</w:t>
      </w:r>
      <w:r w:rsidR="00644CD5">
        <w:t>.</w:t>
      </w:r>
      <w:r>
        <w:t>0662*T(v5</w:t>
      </w:r>
      <w:r w:rsidR="00644CD5">
        <w:t>.</w:t>
      </w:r>
      <w:r>
        <w:t>u8) -0</w:t>
      </w:r>
      <w:r w:rsidR="00644CD5">
        <w:t>.</w:t>
      </w:r>
      <w:r>
        <w:t>0488*T(v2</w:t>
      </w:r>
      <w:r w:rsidR="00644CD5">
        <w:t>.</w:t>
      </w:r>
      <w:r>
        <w:t>u37) + 0</w:t>
      </w:r>
      <w:r w:rsidR="00644CD5">
        <w:t>.</w:t>
      </w:r>
      <w:r>
        <w:t>0553*T(v8</w:t>
      </w:r>
      <w:r w:rsidR="00644CD5">
        <w:t>.</w:t>
      </w:r>
      <w:r>
        <w:t>u24) -0</w:t>
      </w:r>
      <w:r w:rsidR="00644CD5">
        <w:t>.</w:t>
      </w:r>
      <w:r>
        <w:t>0531*T(v1</w:t>
      </w:r>
      <w:r w:rsidR="00644CD5">
        <w:t>.</w:t>
      </w:r>
      <w:r>
        <w:t>u24) + 0</w:t>
      </w:r>
      <w:r w:rsidR="00644CD5">
        <w:t>.</w:t>
      </w:r>
      <w:r>
        <w:t>0455*T(v17</w:t>
      </w:r>
      <w:r w:rsidR="00644CD5">
        <w:t>.</w:t>
      </w:r>
      <w:r>
        <w:t>u22) + 0</w:t>
      </w:r>
      <w:r w:rsidR="00644CD5">
        <w:t>.</w:t>
      </w:r>
      <w:r>
        <w:t>0559*T(v4</w:t>
      </w:r>
      <w:r w:rsidR="00644CD5">
        <w:t>.</w:t>
      </w:r>
      <w:r>
        <w:t>u1) -0</w:t>
      </w:r>
      <w:r w:rsidR="00644CD5">
        <w:t>.</w:t>
      </w:r>
      <w:r>
        <w:t>051*T(v20</w:t>
      </w:r>
      <w:r w:rsidR="00644CD5">
        <w:t>.</w:t>
      </w:r>
      <w:r>
        <w:t>u3) + 0</w:t>
      </w:r>
      <w:r w:rsidR="00644CD5">
        <w:t>.</w:t>
      </w:r>
      <w:r>
        <w:t>0408*T(v25</w:t>
      </w:r>
      <w:r w:rsidR="00644CD5">
        <w:t>.</w:t>
      </w:r>
      <w:r>
        <w:t>u18) + 0</w:t>
      </w:r>
      <w:r w:rsidR="00644CD5">
        <w:t>.</w:t>
      </w:r>
      <w:r>
        <w:t>0444*T(v7</w:t>
      </w:r>
      <w:r w:rsidR="00644CD5">
        <w:t>.</w:t>
      </w:r>
      <w:r>
        <w:t>u23) -0</w:t>
      </w:r>
      <w:r w:rsidR="00644CD5">
        <w:t>.</w:t>
      </w:r>
      <w:r>
        <w:t>0368*T(v25</w:t>
      </w:r>
      <w:r w:rsidR="00644CD5">
        <w:t>.</w:t>
      </w:r>
      <w:r>
        <w:t>u15) -0</w:t>
      </w:r>
      <w:r w:rsidR="00644CD5">
        <w:t>.</w:t>
      </w:r>
      <w:r>
        <w:t>795*Length^2 -0</w:t>
      </w:r>
      <w:r w:rsidR="00644CD5">
        <w:t>.</w:t>
      </w:r>
      <w:r>
        <w:t>0334*T(v26</w:t>
      </w:r>
      <w:r w:rsidR="00644CD5">
        <w:t>.</w:t>
      </w:r>
      <w:r>
        <w:t>u1) + 0</w:t>
      </w:r>
      <w:r w:rsidR="00644CD5">
        <w:t>.</w:t>
      </w:r>
      <w:r>
        <w:t>0324*T(v34</w:t>
      </w:r>
      <w:r w:rsidR="00644CD5">
        <w:t>.</w:t>
      </w:r>
      <w:r>
        <w:t>u4) -0</w:t>
      </w:r>
      <w:r w:rsidR="00644CD5">
        <w:t>.</w:t>
      </w:r>
      <w:r>
        <w:t>0302*T(v20</w:t>
      </w:r>
      <w:r w:rsidR="00644CD5">
        <w:t>.</w:t>
      </w:r>
      <w:r>
        <w:t>u21) + 0</w:t>
      </w:r>
      <w:r w:rsidR="00644CD5">
        <w:t>.</w:t>
      </w:r>
      <w:r>
        <w:t>0334*T(v23</w:t>
      </w:r>
      <w:r w:rsidR="00644CD5">
        <w:t>.</w:t>
      </w:r>
      <w:r>
        <w:t>u14) + 0</w:t>
      </w:r>
      <w:r w:rsidR="00644CD5">
        <w:t>.</w:t>
      </w:r>
      <w:r>
        <w:t>0344*T(v18</w:t>
      </w:r>
      <w:r w:rsidR="00644CD5">
        <w:t>.</w:t>
      </w:r>
      <w:r>
        <w:t>u1) -0</w:t>
      </w:r>
      <w:r w:rsidR="00644CD5">
        <w:t>.</w:t>
      </w:r>
      <w:r>
        <w:t>0374*T(v11</w:t>
      </w:r>
      <w:r w:rsidR="00644CD5">
        <w:t>.</w:t>
      </w:r>
      <w:r>
        <w:t>u3) + 0</w:t>
      </w:r>
      <w:r w:rsidR="00644CD5">
        <w:t>.</w:t>
      </w:r>
      <w:r>
        <w:t>0249*T(u11) + 0</w:t>
      </w:r>
      <w:r w:rsidR="00644CD5">
        <w:t>.</w:t>
      </w:r>
      <w:r>
        <w:t>0323*T(v10</w:t>
      </w:r>
      <w:r w:rsidR="00644CD5">
        <w:t>.</w:t>
      </w:r>
      <w:r>
        <w:t>u13) + 0</w:t>
      </w:r>
      <w:r w:rsidR="00644CD5">
        <w:t>.</w:t>
      </w:r>
      <w:r>
        <w:t>0282*T(v8</w:t>
      </w:r>
      <w:r w:rsidR="00644CD5">
        <w:t>.</w:t>
      </w:r>
      <w:r>
        <w:t>u34) -0</w:t>
      </w:r>
      <w:r w:rsidR="00644CD5">
        <w:t>.</w:t>
      </w:r>
      <w:r>
        <w:t>0315*T(v22</w:t>
      </w:r>
      <w:r w:rsidR="00644CD5">
        <w:t>.</w:t>
      </w:r>
      <w:r>
        <w:t>u8) -0</w:t>
      </w:r>
      <w:r w:rsidR="00644CD5">
        <w:t>.</w:t>
      </w:r>
      <w:r>
        <w:t>031*T(v2</w:t>
      </w:r>
      <w:r w:rsidR="00644CD5">
        <w:t>.</w:t>
      </w:r>
      <w:r>
        <w:t>u26) + 0</w:t>
      </w:r>
      <w:r w:rsidR="00644CD5">
        <w:t>.</w:t>
      </w:r>
      <w:r>
        <w:t>0294*T(v29</w:t>
      </w:r>
      <w:r w:rsidR="00644CD5">
        <w:t>.</w:t>
      </w:r>
      <w:r>
        <w:t>u13) + 0</w:t>
      </w:r>
      <w:r w:rsidR="00644CD5">
        <w:t>.</w:t>
      </w:r>
      <w:r>
        <w:t>0348*T(v14</w:t>
      </w:r>
      <w:r w:rsidR="00644CD5">
        <w:t>.</w:t>
      </w:r>
      <w:r>
        <w:t>u5) -0</w:t>
      </w:r>
      <w:r w:rsidR="00644CD5">
        <w:t>.</w:t>
      </w:r>
      <w:r>
        <w:t>0263*T(v13</w:t>
      </w:r>
      <w:r w:rsidR="00644CD5">
        <w:t>.</w:t>
      </w:r>
      <w:r>
        <w:t>u29) -0</w:t>
      </w:r>
      <w:r w:rsidR="00644CD5">
        <w:t>.</w:t>
      </w:r>
      <w:r>
        <w:t>0263*T(v4</w:t>
      </w:r>
      <w:r w:rsidR="00644CD5">
        <w:t>.</w:t>
      </w:r>
      <w:r>
        <w:t>u34) + 0</w:t>
      </w:r>
      <w:r w:rsidR="00644CD5">
        <w:t>.</w:t>
      </w:r>
      <w:r>
        <w:t>0282*T(v16</w:t>
      </w:r>
      <w:r w:rsidR="00644CD5">
        <w:t>.</w:t>
      </w:r>
      <w:r>
        <w:t>u8) + 0</w:t>
      </w:r>
      <w:r w:rsidR="00644CD5">
        <w:t>.</w:t>
      </w:r>
      <w:r>
        <w:t>025*T(v15</w:t>
      </w:r>
      <w:r w:rsidR="00644CD5">
        <w:t>.</w:t>
      </w:r>
      <w:r>
        <w:t>u19) -0</w:t>
      </w:r>
      <w:r w:rsidR="00644CD5">
        <w:t>.</w:t>
      </w:r>
      <w:r>
        <w:t>0206*T(v27</w:t>
      </w:r>
      <w:r w:rsidR="00644CD5">
        <w:t>.</w:t>
      </w:r>
      <w:r>
        <w:t>u5) -0</w:t>
      </w:r>
      <w:r w:rsidR="00644CD5">
        <w:t>.</w:t>
      </w:r>
      <w:r>
        <w:t>0212*T(v25</w:t>
      </w:r>
      <w:r w:rsidR="00644CD5">
        <w:t>.</w:t>
      </w:r>
      <w:r>
        <w:t>u3) + 0</w:t>
      </w:r>
      <w:r w:rsidR="00644CD5">
        <w:t>.</w:t>
      </w:r>
      <w:r>
        <w:t>018*T(v3</w:t>
      </w:r>
      <w:r w:rsidR="00644CD5">
        <w:t>.</w:t>
      </w:r>
      <w:r>
        <w:t>u26) -0</w:t>
      </w:r>
      <w:r w:rsidR="00644CD5">
        <w:t>.</w:t>
      </w:r>
      <w:r>
        <w:t>0187*T(v5</w:t>
      </w:r>
      <w:r w:rsidR="00644CD5">
        <w:t>.</w:t>
      </w:r>
      <w:r>
        <w:t>u30) -0</w:t>
      </w:r>
      <w:r w:rsidR="00644CD5">
        <w:t>.</w:t>
      </w:r>
      <w:r>
        <w:t>0167*T(v28</w:t>
      </w:r>
      <w:r w:rsidR="00644CD5">
        <w:t>.</w:t>
      </w:r>
      <w:r>
        <w:t>u7) -0</w:t>
      </w:r>
      <w:r w:rsidR="00644CD5">
        <w:t>.</w:t>
      </w:r>
      <w:r>
        <w:t>00831*T(u43) -0</w:t>
      </w:r>
      <w:r w:rsidR="00644CD5">
        <w:t>.</w:t>
      </w:r>
      <w:r>
        <w:t>0127*T(v11</w:t>
      </w:r>
      <w:r w:rsidR="00644CD5">
        <w:t>.</w:t>
      </w:r>
      <w:r>
        <w:t>u5) -0</w:t>
      </w:r>
      <w:r w:rsidR="00644CD5">
        <w:t>.</w:t>
      </w:r>
      <w:r>
        <w:t>0102*T(v11</w:t>
      </w:r>
      <w:r w:rsidR="00644CD5">
        <w:t>.</w:t>
      </w:r>
      <w:r>
        <w:t>u32) + 0</w:t>
      </w:r>
      <w:r w:rsidR="00644CD5">
        <w:t>.</w:t>
      </w:r>
      <w:r>
        <w:t>0111*T(v22</w:t>
      </w:r>
      <w:r w:rsidR="00644CD5">
        <w:t>.</w:t>
      </w:r>
      <w:r>
        <w:t>u17) + 0</w:t>
      </w:r>
      <w:r w:rsidR="00644CD5">
        <w:t>.</w:t>
      </w:r>
      <w:r>
        <w:t>0108*T(v15</w:t>
      </w:r>
      <w:r w:rsidR="00644CD5">
        <w:t>.</w:t>
      </w:r>
      <w:r>
        <w:t>u9) -0</w:t>
      </w:r>
      <w:r w:rsidR="00644CD5">
        <w:t>.</w:t>
      </w:r>
      <w:r>
        <w:t>00862*T(v35</w:t>
      </w:r>
      <w:r w:rsidR="00644CD5">
        <w:t>.</w:t>
      </w:r>
      <w:r>
        <w:t>u5) + 0</w:t>
      </w:r>
      <w:r w:rsidR="00644CD5">
        <w:t>.</w:t>
      </w:r>
      <w:r>
        <w:t>0102*T(v9</w:t>
      </w:r>
      <w:r w:rsidR="00644CD5">
        <w:t>.</w:t>
      </w:r>
      <w:r>
        <w:t>u17) + 0</w:t>
      </w:r>
      <w:r w:rsidR="00644CD5">
        <w:t>.</w:t>
      </w:r>
      <w:r>
        <w:t>00991*T(v24</w:t>
      </w:r>
      <w:r w:rsidR="00644CD5">
        <w:t>.</w:t>
      </w:r>
      <w:r>
        <w:t>u6) -0</w:t>
      </w:r>
      <w:r w:rsidR="00644CD5">
        <w:t>.</w:t>
      </w:r>
      <w:r>
        <w:t>00973*T(v13</w:t>
      </w:r>
      <w:r w:rsidR="00644CD5">
        <w:t>.</w:t>
      </w:r>
      <w:r>
        <w:t>u17) -0</w:t>
      </w:r>
      <w:r w:rsidR="00644CD5">
        <w:t>.</w:t>
      </w:r>
      <w:r>
        <w:t>00627*T(u34) + 0</w:t>
      </w:r>
      <w:r w:rsidR="00644CD5">
        <w:t>.</w:t>
      </w:r>
      <w:r>
        <w:t>00812*T(v12</w:t>
      </w:r>
      <w:r w:rsidR="00644CD5">
        <w:t>.</w:t>
      </w:r>
      <w:r>
        <w:t>u12) + 0</w:t>
      </w:r>
      <w:r w:rsidR="00644CD5">
        <w:t>.</w:t>
      </w:r>
      <w:r>
        <w:t>00861*T(v4</w:t>
      </w:r>
      <w:r w:rsidR="00644CD5">
        <w:t>.</w:t>
      </w:r>
      <w:r>
        <w:t>u19) -0</w:t>
      </w:r>
      <w:r w:rsidR="00644CD5">
        <w:t>.</w:t>
      </w:r>
      <w:r>
        <w:t>00808*T(v2</w:t>
      </w:r>
      <w:r w:rsidR="00644CD5">
        <w:t>.</w:t>
      </w:r>
      <w:r>
        <w:t>u29) -0</w:t>
      </w:r>
      <w:r w:rsidR="00644CD5">
        <w:t>.</w:t>
      </w:r>
      <w:r>
        <w:t>00504*T(u36) -0</w:t>
      </w:r>
      <w:r w:rsidR="00644CD5">
        <w:t>.</w:t>
      </w:r>
      <w:r>
        <w:t>00599*T(v23</w:t>
      </w:r>
      <w:r w:rsidR="00644CD5">
        <w:t>.</w:t>
      </w:r>
      <w:r>
        <w:t>u5) + 0</w:t>
      </w:r>
      <w:r w:rsidR="00644CD5">
        <w:t>.</w:t>
      </w:r>
      <w:r>
        <w:t>00447*T(v13</w:t>
      </w:r>
      <w:r w:rsidR="00644CD5">
        <w:t>.</w:t>
      </w:r>
      <w:r>
        <w:t>u27) -0</w:t>
      </w:r>
      <w:r w:rsidR="00644CD5">
        <w:t>.</w:t>
      </w:r>
      <w:r>
        <w:t>00485*T(v4</w:t>
      </w:r>
      <w:r w:rsidR="00644CD5">
        <w:t>.</w:t>
      </w:r>
      <w:r>
        <w:t>u16) + 0</w:t>
      </w:r>
      <w:r w:rsidR="00644CD5">
        <w:t>.</w:t>
      </w:r>
      <w:r>
        <w:t>00425*T(v26</w:t>
      </w:r>
      <w:r w:rsidR="00644CD5">
        <w:t>.</w:t>
      </w:r>
      <w:r>
        <w:t>u6) + 0</w:t>
      </w:r>
      <w:r w:rsidR="00644CD5">
        <w:t>.</w:t>
      </w:r>
      <w:r>
        <w:t>00329*T(v21</w:t>
      </w:r>
      <w:r w:rsidR="00644CD5">
        <w:t>.</w:t>
      </w:r>
      <w:r>
        <w:t>u14) -0</w:t>
      </w:r>
      <w:r w:rsidR="00644CD5">
        <w:t>.</w:t>
      </w:r>
      <w:r>
        <w:t>00179*T(v9</w:t>
      </w:r>
      <w:r w:rsidR="00644CD5">
        <w:t>.</w:t>
      </w:r>
      <w:r>
        <w:t>u5) + 0</w:t>
      </w:r>
      <w:r w:rsidR="00644CD5">
        <w:t>.</w:t>
      </w:r>
      <w:r>
        <w:t>00155*T(v21</w:t>
      </w:r>
      <w:r w:rsidR="00644CD5">
        <w:t>.</w:t>
      </w:r>
      <w:r>
        <w:t>u11) -0</w:t>
      </w:r>
      <w:r w:rsidR="00644CD5">
        <w:t>.</w:t>
      </w:r>
      <w:r>
        <w:t>000821*T(v4</w:t>
      </w:r>
      <w:r w:rsidR="00644CD5">
        <w:t>.</w:t>
      </w:r>
      <w:r>
        <w:t>u2) + 0</w:t>
      </w:r>
      <w:r w:rsidR="00644CD5">
        <w:t>.</w:t>
      </w:r>
      <w:r>
        <w:t>000265*T(v6</w:t>
      </w:r>
      <w:r w:rsidR="00644CD5">
        <w:t>.</w:t>
      </w:r>
      <w:r>
        <w:t>u10) + 6</w:t>
      </w:r>
      <w:r w:rsidR="00644CD5">
        <w:t>.</w:t>
      </w:r>
      <w:r>
        <w:t>65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68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423*T(v16</w:t>
      </w:r>
      <w:r w:rsidR="00644CD5">
        <w:t>.</w:t>
      </w:r>
      <w:r>
        <w:t>u12) + 0</w:t>
      </w:r>
      <w:r w:rsidR="00644CD5">
        <w:t>.</w:t>
      </w:r>
      <w:r>
        <w:t>404*T(v25) + 11</w:t>
      </w:r>
      <w:r w:rsidR="00644CD5">
        <w:t>.</w:t>
      </w:r>
      <w:r>
        <w:t>6*Length + 0</w:t>
      </w:r>
      <w:r w:rsidR="00644CD5">
        <w:t>.</w:t>
      </w:r>
      <w:r>
        <w:t>843*T(v16</w:t>
      </w:r>
      <w:r w:rsidR="00644CD5">
        <w:t>.</w:t>
      </w:r>
      <w:r>
        <w:t>u2) + 0</w:t>
      </w:r>
      <w:r w:rsidR="00644CD5">
        <w:t>.</w:t>
      </w:r>
      <w:r>
        <w:t>194*T(v10) -0</w:t>
      </w:r>
      <w:r w:rsidR="00644CD5">
        <w:t>.</w:t>
      </w:r>
      <w:r>
        <w:t>0136*T(v6) -0</w:t>
      </w:r>
      <w:r w:rsidR="00644CD5">
        <w:t>.</w:t>
      </w:r>
      <w:r>
        <w:t>506*T(v4</w:t>
      </w:r>
      <w:r w:rsidR="00644CD5">
        <w:t>.</w:t>
      </w:r>
      <w:r>
        <w:t>u7) -0</w:t>
      </w:r>
      <w:r w:rsidR="00644CD5">
        <w:t>.</w:t>
      </w:r>
      <w:r>
        <w:t>229*T(v7</w:t>
      </w:r>
      <w:r w:rsidR="00644CD5">
        <w:t>.</w:t>
      </w:r>
      <w:r>
        <w:t>u6) -0</w:t>
      </w:r>
      <w:r w:rsidR="00644CD5">
        <w:t>.</w:t>
      </w:r>
      <w:r>
        <w:t>77*T(v17</w:t>
      </w:r>
      <w:r w:rsidR="00644CD5">
        <w:t>.</w:t>
      </w:r>
      <w:r>
        <w:t>u7) + 0</w:t>
      </w:r>
      <w:r w:rsidR="00644CD5">
        <w:t>.</w:t>
      </w:r>
      <w:r>
        <w:t>823*T(v16</w:t>
      </w:r>
      <w:r w:rsidR="00644CD5">
        <w:t>.</w:t>
      </w:r>
      <w:r>
        <w:t>u6) -0</w:t>
      </w:r>
      <w:r w:rsidR="00644CD5">
        <w:t>.</w:t>
      </w:r>
      <w:r>
        <w:t>269*T(v8</w:t>
      </w:r>
      <w:r w:rsidR="00644CD5">
        <w:t>.</w:t>
      </w:r>
      <w:r>
        <w:t>u8) + 0</w:t>
      </w:r>
      <w:r w:rsidR="00644CD5">
        <w:t>.</w:t>
      </w:r>
      <w:r>
        <w:t>196*T(v1</w:t>
      </w:r>
      <w:r w:rsidR="00644CD5">
        <w:t>.</w:t>
      </w:r>
      <w:r>
        <w:t>u11) -0</w:t>
      </w:r>
      <w:r w:rsidR="00644CD5">
        <w:t>.</w:t>
      </w:r>
      <w:r>
        <w:t>286*T(v25</w:t>
      </w:r>
      <w:r w:rsidR="00644CD5">
        <w:t>.</w:t>
      </w:r>
      <w:r>
        <w:t>u3) + 0</w:t>
      </w:r>
      <w:r w:rsidR="00644CD5">
        <w:t>.</w:t>
      </w:r>
      <w:r>
        <w:t>453*T(v1</w:t>
      </w:r>
      <w:r w:rsidR="00644CD5">
        <w:t>.</w:t>
      </w:r>
      <w:r>
        <w:t>u9) -0</w:t>
      </w:r>
      <w:r w:rsidR="00644CD5">
        <w:t>.</w:t>
      </w:r>
      <w:r>
        <w:t>389*T(v26</w:t>
      </w:r>
      <w:r w:rsidR="00644CD5">
        <w:t>.</w:t>
      </w:r>
      <w:r>
        <w:t>u14) + 0</w:t>
      </w:r>
      <w:r w:rsidR="00644CD5">
        <w:t>.</w:t>
      </w:r>
      <w:r>
        <w:t>164*T(v8</w:t>
      </w:r>
      <w:r w:rsidR="00644CD5">
        <w:t>.</w:t>
      </w:r>
      <w:r>
        <w:t>u2) -0</w:t>
      </w:r>
      <w:r w:rsidR="00644CD5">
        <w:t>.</w:t>
      </w:r>
      <w:r>
        <w:t>536*T(v10</w:t>
      </w:r>
      <w:r w:rsidR="00644CD5">
        <w:t>.</w:t>
      </w:r>
      <w:r>
        <w:t>u8) -0</w:t>
      </w:r>
      <w:r w:rsidR="00644CD5">
        <w:t>.</w:t>
      </w:r>
      <w:r>
        <w:t>028*T(v2</w:t>
      </w:r>
      <w:r w:rsidR="00644CD5">
        <w:t>.</w:t>
      </w:r>
      <w:r>
        <w:t>u5) + 0</w:t>
      </w:r>
      <w:r w:rsidR="00644CD5">
        <w:t>.</w:t>
      </w:r>
      <w:r>
        <w:t>469*T(v6</w:t>
      </w:r>
      <w:r w:rsidR="00644CD5">
        <w:t>.</w:t>
      </w:r>
      <w:r>
        <w:t>u28) + 0</w:t>
      </w:r>
      <w:r w:rsidR="00644CD5">
        <w:t>.</w:t>
      </w:r>
      <w:r>
        <w:t>579*T(v1</w:t>
      </w:r>
      <w:r w:rsidR="00644CD5">
        <w:t>.</w:t>
      </w:r>
      <w:r>
        <w:t>u20) -0</w:t>
      </w:r>
      <w:r w:rsidR="00644CD5">
        <w:t>.</w:t>
      </w:r>
      <w:r>
        <w:t>381*T(v24</w:t>
      </w:r>
      <w:r w:rsidR="00644CD5">
        <w:t>.</w:t>
      </w:r>
      <w:r>
        <w:t>u8) -0</w:t>
      </w:r>
      <w:r w:rsidR="00644CD5">
        <w:t>.</w:t>
      </w:r>
      <w:r>
        <w:t>838*T(v29</w:t>
      </w:r>
      <w:r w:rsidR="00644CD5">
        <w:t>.</w:t>
      </w:r>
      <w:r>
        <w:t>u1) -0</w:t>
      </w:r>
      <w:r w:rsidR="00644CD5">
        <w:t>.</w:t>
      </w:r>
      <w:r>
        <w:t>266*T(v4</w:t>
      </w:r>
      <w:r w:rsidR="00644CD5">
        <w:t>.</w:t>
      </w:r>
      <w:r>
        <w:t>u5) -10*Length^2 + 0</w:t>
      </w:r>
      <w:r w:rsidR="00644CD5">
        <w:t>.</w:t>
      </w:r>
      <w:r>
        <w:t>388*T(v4</w:t>
      </w:r>
      <w:r w:rsidR="00644CD5">
        <w:t>.</w:t>
      </w:r>
      <w:r>
        <w:t>u28) -0</w:t>
      </w:r>
      <w:r w:rsidR="00644CD5">
        <w:t>.</w:t>
      </w:r>
      <w:r>
        <w:t>404*T(v18</w:t>
      </w:r>
      <w:r w:rsidR="00644CD5">
        <w:t>.</w:t>
      </w:r>
      <w:r>
        <w:t>u12) -1</w:t>
      </w:r>
      <w:r w:rsidR="00644CD5">
        <w:t>.</w:t>
      </w:r>
      <w:r>
        <w:t>01*T(v8</w:t>
      </w:r>
      <w:r w:rsidR="00644CD5">
        <w:t>.</w:t>
      </w:r>
      <w:r>
        <w:t>u3) -0</w:t>
      </w:r>
      <w:r w:rsidR="00644CD5">
        <w:t>.</w:t>
      </w:r>
      <w:r>
        <w:t>399*T(v4</w:t>
      </w:r>
      <w:r w:rsidR="00644CD5">
        <w:t>.</w:t>
      </w:r>
      <w:r>
        <w:t>u23) -0</w:t>
      </w:r>
      <w:r w:rsidR="00644CD5">
        <w:t>.</w:t>
      </w:r>
      <w:r>
        <w:t>469*T(v26</w:t>
      </w:r>
      <w:r w:rsidR="00644CD5">
        <w:t>.</w:t>
      </w:r>
      <w:r>
        <w:t>u10) + 0</w:t>
      </w:r>
      <w:r w:rsidR="00644CD5">
        <w:t>.</w:t>
      </w:r>
      <w:r>
        <w:t>159*T(v34</w:t>
      </w:r>
      <w:r w:rsidR="00644CD5">
        <w:t>.</w:t>
      </w:r>
      <w:r>
        <w:t>u6) -0</w:t>
      </w:r>
      <w:r w:rsidR="00644CD5">
        <w:t>.</w:t>
      </w:r>
      <w:r>
        <w:t>144*T(v22</w:t>
      </w:r>
      <w:r w:rsidR="00644CD5">
        <w:t>.</w:t>
      </w:r>
      <w:r>
        <w:t>u12) + 19</w:t>
      </w:r>
      <w:r w:rsidR="00644CD5">
        <w:t>.</w:t>
      </w:r>
      <w:r>
        <w:t>2*Volume -0</w:t>
      </w:r>
      <w:r w:rsidR="00644CD5">
        <w:t>.</w:t>
      </w:r>
      <w:r>
        <w:t>424*T(v23</w:t>
      </w:r>
      <w:r w:rsidR="00644CD5">
        <w:t>.</w:t>
      </w:r>
      <w:r>
        <w:t>u5) + 0</w:t>
      </w:r>
      <w:r w:rsidR="00644CD5">
        <w:t>.</w:t>
      </w:r>
      <w:r>
        <w:t>376*T(v13</w:t>
      </w:r>
      <w:r w:rsidR="00644CD5">
        <w:t>.</w:t>
      </w:r>
      <w:r>
        <w:t>u16) + 0</w:t>
      </w:r>
      <w:r w:rsidR="00644CD5">
        <w:t>.</w:t>
      </w:r>
      <w:r>
        <w:t>408*T(v8</w:t>
      </w:r>
      <w:r w:rsidR="00644CD5">
        <w:t>.</w:t>
      </w:r>
      <w:r>
        <w:t>u23) + 0</w:t>
      </w:r>
      <w:r w:rsidR="00644CD5">
        <w:t>.</w:t>
      </w:r>
      <w:r>
        <w:t>578*T(u5) -0</w:t>
      </w:r>
      <w:r w:rsidR="00644CD5">
        <w:t>.</w:t>
      </w:r>
      <w:r>
        <w:t>418*T(v25</w:t>
      </w:r>
      <w:r w:rsidR="00644CD5">
        <w:t>.</w:t>
      </w:r>
      <w:r>
        <w:t>u8) -0</w:t>
      </w:r>
      <w:r w:rsidR="00644CD5">
        <w:t>.</w:t>
      </w:r>
      <w:r>
        <w:t>486*T(v17</w:t>
      </w:r>
      <w:r w:rsidR="00644CD5">
        <w:t>.</w:t>
      </w:r>
      <w:r>
        <w:t>u13) -0</w:t>
      </w:r>
      <w:r w:rsidR="00644CD5">
        <w:t>.</w:t>
      </w:r>
      <w:r>
        <w:t>534*T(v20</w:t>
      </w:r>
      <w:r w:rsidR="00644CD5">
        <w:t>.</w:t>
      </w:r>
      <w:r>
        <w:t>u3) -0</w:t>
      </w:r>
      <w:r w:rsidR="00644CD5">
        <w:t>.</w:t>
      </w:r>
      <w:r>
        <w:t>514*T(v9</w:t>
      </w:r>
      <w:r w:rsidR="00644CD5">
        <w:t>.</w:t>
      </w:r>
      <w:r>
        <w:t>u4) -0</w:t>
      </w:r>
      <w:r w:rsidR="00644CD5">
        <w:t>.</w:t>
      </w:r>
      <w:r>
        <w:t>5*T(v9</w:t>
      </w:r>
      <w:r w:rsidR="00644CD5">
        <w:t>.</w:t>
      </w:r>
      <w:r>
        <w:t>u24) + 0</w:t>
      </w:r>
      <w:r w:rsidR="00644CD5">
        <w:t>.</w:t>
      </w:r>
      <w:r>
        <w:t>294*T(v5</w:t>
      </w:r>
      <w:r w:rsidR="00644CD5">
        <w:t>.</w:t>
      </w:r>
      <w:r>
        <w:t>u33) -0</w:t>
      </w:r>
      <w:r w:rsidR="00644CD5">
        <w:t>.</w:t>
      </w:r>
      <w:r>
        <w:t>553*NumPositive -0</w:t>
      </w:r>
      <w:r w:rsidR="00644CD5">
        <w:t>.</w:t>
      </w:r>
      <w:r>
        <w:t>459*T(v35</w:t>
      </w:r>
      <w:r w:rsidR="00644CD5">
        <w:t>.</w:t>
      </w:r>
      <w:r>
        <w:t>u2) + 0</w:t>
      </w:r>
      <w:r w:rsidR="00644CD5">
        <w:t>.</w:t>
      </w:r>
      <w:r>
        <w:t>273*T(v5</w:t>
      </w:r>
      <w:r w:rsidR="00644CD5">
        <w:t>.</w:t>
      </w:r>
      <w:r>
        <w:t>u10) + 0</w:t>
      </w:r>
      <w:r w:rsidR="00644CD5">
        <w:t>.</w:t>
      </w:r>
      <w:r>
        <w:t>632*T(v14</w:t>
      </w:r>
      <w:r w:rsidR="00644CD5">
        <w:t>.</w:t>
      </w:r>
      <w:r>
        <w:t>u5) + 0</w:t>
      </w:r>
      <w:r w:rsidR="00644CD5">
        <w:t>.</w:t>
      </w:r>
      <w:r>
        <w:t>489*T(v14</w:t>
      </w:r>
      <w:r w:rsidR="00644CD5">
        <w:t>.</w:t>
      </w:r>
      <w:r>
        <w:t>u7) + 0</w:t>
      </w:r>
      <w:r w:rsidR="00644CD5">
        <w:t>.</w:t>
      </w:r>
      <w:r>
        <w:t>187*T(v23) -0</w:t>
      </w:r>
      <w:r w:rsidR="00644CD5">
        <w:t>.</w:t>
      </w:r>
      <w:r>
        <w:t>25*T(v36</w:t>
      </w:r>
      <w:r w:rsidR="00644CD5">
        <w:t>.</w:t>
      </w:r>
      <w:r>
        <w:t>u7) + 0</w:t>
      </w:r>
      <w:r w:rsidR="00644CD5">
        <w:t>.</w:t>
      </w:r>
      <w:r>
        <w:t>401*T(v19</w:t>
      </w:r>
      <w:r w:rsidR="00644CD5">
        <w:t>.</w:t>
      </w:r>
      <w:r>
        <w:t>u22) -0</w:t>
      </w:r>
      <w:r w:rsidR="00644CD5">
        <w:t>.</w:t>
      </w:r>
      <w:r>
        <w:t>701*T(v21</w:t>
      </w:r>
      <w:r w:rsidR="00644CD5">
        <w:t>.</w:t>
      </w:r>
      <w:r>
        <w:t>u12) -0</w:t>
      </w:r>
      <w:r w:rsidR="00644CD5">
        <w:t>.</w:t>
      </w:r>
      <w:r>
        <w:t>615*T(v4</w:t>
      </w:r>
      <w:r w:rsidR="00644CD5">
        <w:t>.</w:t>
      </w:r>
      <w:r>
        <w:t>u14) -0</w:t>
      </w:r>
      <w:r w:rsidR="00644CD5">
        <w:t>.</w:t>
      </w:r>
      <w:r>
        <w:t>212*T(v2) + 0</w:t>
      </w:r>
      <w:r w:rsidR="00644CD5">
        <w:t>.</w:t>
      </w:r>
      <w:r>
        <w:t>205*T(v31</w:t>
      </w:r>
      <w:r w:rsidR="00644CD5">
        <w:t>.</w:t>
      </w:r>
      <w:r>
        <w:t>u10) -0</w:t>
      </w:r>
      <w:r w:rsidR="00644CD5">
        <w:t>.</w:t>
      </w:r>
      <w:r>
        <w:t>438*T(v1</w:t>
      </w:r>
      <w:r w:rsidR="00644CD5">
        <w:t>.</w:t>
      </w:r>
      <w:r>
        <w:t>u33) -0</w:t>
      </w:r>
      <w:r w:rsidR="00644CD5">
        <w:t>.</w:t>
      </w:r>
      <w:r>
        <w:t>732*T(v22</w:t>
      </w:r>
      <w:r w:rsidR="00644CD5">
        <w:t>.</w:t>
      </w:r>
      <w:r>
        <w:t>u19) -0</w:t>
      </w:r>
      <w:r w:rsidR="00644CD5">
        <w:t>.</w:t>
      </w:r>
      <w:r>
        <w:t>278*T(v21</w:t>
      </w:r>
      <w:r w:rsidR="00644CD5">
        <w:t>.</w:t>
      </w:r>
      <w:r>
        <w:t>u1) -0</w:t>
      </w:r>
      <w:r w:rsidR="00644CD5">
        <w:t>.</w:t>
      </w:r>
      <w:r>
        <w:t>249*T(u42) -0</w:t>
      </w:r>
      <w:r w:rsidR="00644CD5">
        <w:t>.</w:t>
      </w:r>
      <w:r>
        <w:t>206*T(v21</w:t>
      </w:r>
      <w:r w:rsidR="00644CD5">
        <w:t>.</w:t>
      </w:r>
      <w:r>
        <w:t>u18) + 0</w:t>
      </w:r>
      <w:r w:rsidR="00644CD5">
        <w:t>.</w:t>
      </w:r>
      <w:r>
        <w:t>42*T(v8</w:t>
      </w:r>
      <w:r w:rsidR="00644CD5">
        <w:t>.</w:t>
      </w:r>
      <w:r>
        <w:t>u27) -0</w:t>
      </w:r>
      <w:r w:rsidR="00644CD5">
        <w:t>.</w:t>
      </w:r>
      <w:r>
        <w:t>32*T(v5</w:t>
      </w:r>
      <w:r w:rsidR="00644CD5">
        <w:t>.</w:t>
      </w:r>
      <w:r>
        <w:t>u13) -0</w:t>
      </w:r>
      <w:r w:rsidR="00644CD5">
        <w:t>.</w:t>
      </w:r>
      <w:r>
        <w:t>218*T(u18) -0</w:t>
      </w:r>
      <w:r w:rsidR="00644CD5">
        <w:t>.</w:t>
      </w:r>
      <w:r>
        <w:t>555*T(v4</w:t>
      </w:r>
      <w:r w:rsidR="00644CD5">
        <w:t>.</w:t>
      </w:r>
      <w:r>
        <w:t>u2) + 0</w:t>
      </w:r>
      <w:r w:rsidR="00644CD5">
        <w:t>.</w:t>
      </w:r>
      <w:r>
        <w:t>477*T(v17</w:t>
      </w:r>
      <w:r w:rsidR="00644CD5">
        <w:t>.</w:t>
      </w:r>
      <w:r>
        <w:t>u20) -0</w:t>
      </w:r>
      <w:r w:rsidR="00644CD5">
        <w:t>.</w:t>
      </w:r>
      <w:r>
        <w:t>241*T(v36</w:t>
      </w:r>
      <w:r w:rsidR="00644CD5">
        <w:t>.</w:t>
      </w:r>
      <w:r>
        <w:t>u6) -0</w:t>
      </w:r>
      <w:r w:rsidR="00644CD5">
        <w:t>.</w:t>
      </w:r>
      <w:r>
        <w:t>429*T(v22</w:t>
      </w:r>
      <w:r w:rsidR="00644CD5">
        <w:t>.</w:t>
      </w:r>
      <w:r>
        <w:t>u6) + 0</w:t>
      </w:r>
      <w:r w:rsidR="00644CD5">
        <w:t>.</w:t>
      </w:r>
      <w:r>
        <w:t>236*T(u29) + 0</w:t>
      </w:r>
      <w:r w:rsidR="00644CD5">
        <w:t>.</w:t>
      </w:r>
      <w:r>
        <w:t>449*T(v20</w:t>
      </w:r>
      <w:r w:rsidR="00644CD5">
        <w:t>.</w:t>
      </w:r>
      <w:r>
        <w:t>u10) -0</w:t>
      </w:r>
      <w:r w:rsidR="00644CD5">
        <w:t>.</w:t>
      </w:r>
      <w:r>
        <w:t>279*T(v4</w:t>
      </w:r>
      <w:r w:rsidR="00644CD5">
        <w:t>.</w:t>
      </w:r>
      <w:r>
        <w:t>u29) + 0</w:t>
      </w:r>
      <w:r w:rsidR="00644CD5">
        <w:t>.</w:t>
      </w:r>
      <w:r>
        <w:t>389*T(v4</w:t>
      </w:r>
      <w:r w:rsidR="00644CD5">
        <w:t>.</w:t>
      </w:r>
      <w:r>
        <w:t>u6) -17</w:t>
      </w:r>
      <w:r w:rsidR="00644CD5">
        <w:t>.</w:t>
      </w:r>
      <w:r>
        <w:t>5*Volume^2 -0</w:t>
      </w:r>
      <w:r w:rsidR="00644CD5">
        <w:t>.</w:t>
      </w:r>
      <w:r>
        <w:t>247*T(v2</w:t>
      </w:r>
      <w:r w:rsidR="00644CD5">
        <w:t>.</w:t>
      </w:r>
      <w:r>
        <w:t>u13) -0</w:t>
      </w:r>
      <w:r w:rsidR="00644CD5">
        <w:t>.</w:t>
      </w:r>
      <w:r>
        <w:t>318*T(v2</w:t>
      </w:r>
      <w:r w:rsidR="00644CD5">
        <w:t>.</w:t>
      </w:r>
      <w:r>
        <w:t>u9) -0</w:t>
      </w:r>
      <w:r w:rsidR="00644CD5">
        <w:t>.</w:t>
      </w:r>
      <w:r>
        <w:t>0257*T(v3</w:t>
      </w:r>
      <w:r w:rsidR="00644CD5">
        <w:t>.</w:t>
      </w:r>
      <w:r>
        <w:t>u31) + 0</w:t>
      </w:r>
      <w:r w:rsidR="00644CD5">
        <w:t>.</w:t>
      </w:r>
      <w:r>
        <w:t>502*T(v8</w:t>
      </w:r>
      <w:r w:rsidR="00644CD5">
        <w:t>.</w:t>
      </w:r>
      <w:r>
        <w:t>u5) + 0</w:t>
      </w:r>
      <w:r w:rsidR="00644CD5">
        <w:t>.</w:t>
      </w:r>
      <w:r>
        <w:t>531*T(v3</w:t>
      </w:r>
      <w:r w:rsidR="00644CD5">
        <w:t>.</w:t>
      </w:r>
      <w:r>
        <w:t>u9) + 0</w:t>
      </w:r>
      <w:r w:rsidR="00644CD5">
        <w:t>.</w:t>
      </w:r>
      <w:r>
        <w:t>356*T(v17</w:t>
      </w:r>
      <w:r w:rsidR="00644CD5">
        <w:t>.</w:t>
      </w:r>
      <w:r>
        <w:t>u18) -0</w:t>
      </w:r>
      <w:r w:rsidR="00644CD5">
        <w:t>.</w:t>
      </w:r>
      <w:r>
        <w:t>362*T(v32</w:t>
      </w:r>
      <w:r w:rsidR="00644CD5">
        <w:t>.</w:t>
      </w:r>
      <w:r>
        <w:t>u6) -0</w:t>
      </w:r>
      <w:r w:rsidR="00644CD5">
        <w:t>.</w:t>
      </w:r>
      <w:r>
        <w:t>609*T(v23</w:t>
      </w:r>
      <w:r w:rsidR="00644CD5">
        <w:t>.</w:t>
      </w:r>
      <w:r>
        <w:t>u7) + 0</w:t>
      </w:r>
      <w:r w:rsidR="00644CD5">
        <w:t>.</w:t>
      </w:r>
      <w:r>
        <w:t>264*T(v18</w:t>
      </w:r>
      <w:r w:rsidR="00644CD5">
        <w:t>.</w:t>
      </w:r>
      <w:r>
        <w:t>u19) + 0</w:t>
      </w:r>
      <w:r w:rsidR="00644CD5">
        <w:t>.</w:t>
      </w:r>
      <w:r>
        <w:t>466*T(v3</w:t>
      </w:r>
      <w:r w:rsidR="00644CD5">
        <w:t>.</w:t>
      </w:r>
      <w:r>
        <w:t>u12) -0</w:t>
      </w:r>
      <w:r w:rsidR="00644CD5">
        <w:t>.</w:t>
      </w:r>
      <w:r>
        <w:t>371*T(v26</w:t>
      </w:r>
      <w:r w:rsidR="00644CD5">
        <w:t>.</w:t>
      </w:r>
      <w:r>
        <w:t>u2) + 0</w:t>
      </w:r>
      <w:r w:rsidR="00644CD5">
        <w:t>.</w:t>
      </w:r>
      <w:r>
        <w:t>31*T(v35</w:t>
      </w:r>
      <w:r w:rsidR="00644CD5">
        <w:t>.</w:t>
      </w:r>
      <w:r>
        <w:t>u3) + 0</w:t>
      </w:r>
      <w:r w:rsidR="00644CD5">
        <w:t>.</w:t>
      </w:r>
      <w:r>
        <w:t>317*T(v24</w:t>
      </w:r>
      <w:r w:rsidR="00644CD5">
        <w:t>.</w:t>
      </w:r>
      <w:r>
        <w:t>u13) + 0</w:t>
      </w:r>
      <w:r w:rsidR="00644CD5">
        <w:t>.</w:t>
      </w:r>
      <w:r>
        <w:t>448*T(v1</w:t>
      </w:r>
      <w:r w:rsidR="00644CD5">
        <w:t>.</w:t>
      </w:r>
      <w:r>
        <w:t>u28) + 0</w:t>
      </w:r>
      <w:r w:rsidR="00644CD5">
        <w:t>.</w:t>
      </w:r>
      <w:r>
        <w:t>26*T(v25</w:t>
      </w:r>
      <w:r w:rsidR="00644CD5">
        <w:t>.</w:t>
      </w:r>
      <w:r>
        <w:t>u17) -0</w:t>
      </w:r>
      <w:r w:rsidR="00644CD5">
        <w:t>.</w:t>
      </w:r>
      <w:r>
        <w:t>335*T(v9</w:t>
      </w:r>
      <w:r w:rsidR="00644CD5">
        <w:t>.</w:t>
      </w:r>
      <w:r>
        <w:t>u6) + 0</w:t>
      </w:r>
      <w:r w:rsidR="00644CD5">
        <w:t>.</w:t>
      </w:r>
      <w:r>
        <w:t>372*T(v7</w:t>
      </w:r>
      <w:r w:rsidR="00644CD5">
        <w:t>.</w:t>
      </w:r>
      <w:r>
        <w:t>u28) -0</w:t>
      </w:r>
      <w:r w:rsidR="00644CD5">
        <w:t>.</w:t>
      </w:r>
      <w:r>
        <w:t>224*T(v22</w:t>
      </w:r>
      <w:r w:rsidR="00644CD5">
        <w:t>.</w:t>
      </w:r>
      <w:r>
        <w:t>u18) + 0</w:t>
      </w:r>
      <w:r w:rsidR="00644CD5">
        <w:t>.</w:t>
      </w:r>
      <w:r>
        <w:t>261*T(v12</w:t>
      </w:r>
      <w:r w:rsidR="00644CD5">
        <w:t>.</w:t>
      </w:r>
      <w:r>
        <w:t>u29) + 0</w:t>
      </w:r>
      <w:r w:rsidR="00644CD5">
        <w:t>.</w:t>
      </w:r>
      <w:r>
        <w:t>377*T(v11</w:t>
      </w:r>
      <w:r w:rsidR="00644CD5">
        <w:t>.</w:t>
      </w:r>
      <w:r>
        <w:t>u12) + 0</w:t>
      </w:r>
      <w:r w:rsidR="00644CD5">
        <w:t>.</w:t>
      </w:r>
      <w:r>
        <w:t>347*NumHal -0</w:t>
      </w:r>
      <w:r w:rsidR="00644CD5">
        <w:t>.</w:t>
      </w:r>
      <w:r>
        <w:t>357*T(v23</w:t>
      </w:r>
      <w:r w:rsidR="00644CD5">
        <w:t>.</w:t>
      </w:r>
      <w:r>
        <w:t>u3) -0</w:t>
      </w:r>
      <w:r w:rsidR="00644CD5">
        <w:t>.</w:t>
      </w:r>
      <w:r>
        <w:t>275*T(v5</w:t>
      </w:r>
      <w:r w:rsidR="00644CD5">
        <w:t>.</w:t>
      </w:r>
      <w:r>
        <w:t>u2) + 0</w:t>
      </w:r>
      <w:r w:rsidR="00644CD5">
        <w:t>.</w:t>
      </w:r>
      <w:r>
        <w:t>407*T(v24</w:t>
      </w:r>
      <w:r w:rsidR="00644CD5">
        <w:t>.</w:t>
      </w:r>
      <w:r>
        <w:t>u1) -0</w:t>
      </w:r>
      <w:r w:rsidR="00644CD5">
        <w:t>.</w:t>
      </w:r>
      <w:r>
        <w:t>345*T(u4) -0</w:t>
      </w:r>
      <w:r w:rsidR="00644CD5">
        <w:t>.</w:t>
      </w:r>
      <w:r>
        <w:t>301*T(v2</w:t>
      </w:r>
      <w:r w:rsidR="00644CD5">
        <w:t>.</w:t>
      </w:r>
      <w:r>
        <w:t>u26) + 0</w:t>
      </w:r>
      <w:r w:rsidR="00644CD5">
        <w:t>.</w:t>
      </w:r>
      <w:r>
        <w:t>446*T(v9</w:t>
      </w:r>
      <w:r w:rsidR="00644CD5">
        <w:t>.</w:t>
      </w:r>
      <w:r>
        <w:t>u23) -0</w:t>
      </w:r>
      <w:r w:rsidR="00644CD5">
        <w:t>.</w:t>
      </w:r>
      <w:r>
        <w:t>157*T(v35</w:t>
      </w:r>
      <w:r w:rsidR="00644CD5">
        <w:t>.</w:t>
      </w:r>
      <w:r>
        <w:t>u6) + 0</w:t>
      </w:r>
      <w:r w:rsidR="00644CD5">
        <w:t>.</w:t>
      </w:r>
      <w:r>
        <w:t>273*T(u24) + 0</w:t>
      </w:r>
      <w:r w:rsidR="00644CD5">
        <w:t>.</w:t>
      </w:r>
      <w:r>
        <w:t>271*T(v29</w:t>
      </w:r>
      <w:r w:rsidR="00644CD5">
        <w:t>.</w:t>
      </w:r>
      <w:r>
        <w:t>u10) + 0</w:t>
      </w:r>
      <w:r w:rsidR="00644CD5">
        <w:t>.</w:t>
      </w:r>
      <w:r>
        <w:t>281*T(v14</w:t>
      </w:r>
      <w:r w:rsidR="00644CD5">
        <w:t>.</w:t>
      </w:r>
      <w:r>
        <w:t>u9) -0</w:t>
      </w:r>
      <w:r w:rsidR="00644CD5">
        <w:t>.</w:t>
      </w:r>
      <w:r>
        <w:t>26*T(v36) + 0</w:t>
      </w:r>
      <w:r w:rsidR="00644CD5">
        <w:t>.</w:t>
      </w:r>
      <w:r>
        <w:t>394*T(v6</w:t>
      </w:r>
      <w:r w:rsidR="00644CD5">
        <w:t>.</w:t>
      </w:r>
      <w:r>
        <w:t>u23) + 0</w:t>
      </w:r>
      <w:r w:rsidR="00644CD5">
        <w:t>.</w:t>
      </w:r>
      <w:r>
        <w:t>231*T(v37</w:t>
      </w:r>
      <w:r w:rsidR="00644CD5">
        <w:t>.</w:t>
      </w:r>
      <w:r>
        <w:t>u5) + 0</w:t>
      </w:r>
      <w:r w:rsidR="00644CD5">
        <w:t>.</w:t>
      </w:r>
      <w:r>
        <w:t>289*T(v29</w:t>
      </w:r>
      <w:r w:rsidR="00644CD5">
        <w:t>.</w:t>
      </w:r>
      <w:r>
        <w:t>u12) + 0</w:t>
      </w:r>
      <w:r w:rsidR="00644CD5">
        <w:t>.</w:t>
      </w:r>
      <w:r>
        <w:t>359*T(v8</w:t>
      </w:r>
      <w:r w:rsidR="00644CD5">
        <w:t>.</w:t>
      </w:r>
      <w:r>
        <w:t>u34) + 0</w:t>
      </w:r>
      <w:r w:rsidR="00644CD5">
        <w:t>.</w:t>
      </w:r>
      <w:r>
        <w:t>208*T(v37</w:t>
      </w:r>
      <w:r w:rsidR="00644CD5">
        <w:t>.</w:t>
      </w:r>
      <w:r>
        <w:t>u1) + 0</w:t>
      </w:r>
      <w:r w:rsidR="00644CD5">
        <w:t>.</w:t>
      </w:r>
      <w:r>
        <w:t>309*T(v2</w:t>
      </w:r>
      <w:r w:rsidR="00644CD5">
        <w:t>.</w:t>
      </w:r>
      <w:r>
        <w:t>u3) -0</w:t>
      </w:r>
      <w:r w:rsidR="00644CD5">
        <w:t>.</w:t>
      </w:r>
      <w:r>
        <w:t>11*T(v8</w:t>
      </w:r>
      <w:r w:rsidR="00644CD5">
        <w:t>.</w:t>
      </w:r>
      <w:r>
        <w:t>u7) + 0</w:t>
      </w:r>
      <w:r w:rsidR="00644CD5">
        <w:t>.</w:t>
      </w:r>
      <w:r>
        <w:t>184*T(v12</w:t>
      </w:r>
      <w:r w:rsidR="00644CD5">
        <w:t>.</w:t>
      </w:r>
      <w:r>
        <w:t>u18) -0</w:t>
      </w:r>
      <w:r w:rsidR="00644CD5">
        <w:t>.</w:t>
      </w:r>
      <w:r>
        <w:t>375*T(v17</w:t>
      </w:r>
      <w:r w:rsidR="00644CD5">
        <w:t>.</w:t>
      </w:r>
      <w:r>
        <w:t>u6) + 0</w:t>
      </w:r>
      <w:r w:rsidR="00644CD5">
        <w:t>.</w:t>
      </w:r>
      <w:r>
        <w:t>378*T(v2</w:t>
      </w:r>
      <w:r w:rsidR="00644CD5">
        <w:t>.</w:t>
      </w:r>
      <w:r>
        <w:t>u10) -0</w:t>
      </w:r>
      <w:r w:rsidR="00644CD5">
        <w:t>.</w:t>
      </w:r>
      <w:r>
        <w:t>233*T(v4</w:t>
      </w:r>
      <w:r w:rsidR="00644CD5">
        <w:t>.</w:t>
      </w:r>
      <w:r>
        <w:t>u20) -0</w:t>
      </w:r>
      <w:r w:rsidR="00644CD5">
        <w:t>.</w:t>
      </w:r>
      <w:r>
        <w:t>197*T(v11</w:t>
      </w:r>
      <w:r w:rsidR="00644CD5">
        <w:t>.</w:t>
      </w:r>
      <w:r>
        <w:t>u32) + 0</w:t>
      </w:r>
      <w:r w:rsidR="00644CD5">
        <w:t>.</w:t>
      </w:r>
      <w:r>
        <w:t>205*T(v31) -0</w:t>
      </w:r>
      <w:r w:rsidR="00644CD5">
        <w:t>.</w:t>
      </w:r>
      <w:r>
        <w:t>135*T(v32) + 0</w:t>
      </w:r>
      <w:r w:rsidR="00644CD5">
        <w:t>.</w:t>
      </w:r>
      <w:r>
        <w:t>207*T(v15</w:t>
      </w:r>
      <w:r w:rsidR="00644CD5">
        <w:t>.</w:t>
      </w:r>
      <w:r>
        <w:t>u20) -0</w:t>
      </w:r>
      <w:r w:rsidR="00644CD5">
        <w:t>.</w:t>
      </w:r>
      <w:r>
        <w:t>223*T(v27</w:t>
      </w:r>
      <w:r w:rsidR="00644CD5">
        <w:t>.</w:t>
      </w:r>
      <w:r>
        <w:t>u2) -0</w:t>
      </w:r>
      <w:r w:rsidR="00644CD5">
        <w:t>.</w:t>
      </w:r>
      <w:r>
        <w:t>176*T(v16</w:t>
      </w:r>
      <w:r w:rsidR="00644CD5">
        <w:t>.</w:t>
      </w:r>
      <w:r>
        <w:t>u7) -0</w:t>
      </w:r>
      <w:r w:rsidR="00644CD5">
        <w:t>.</w:t>
      </w:r>
      <w:r>
        <w:t>135*T(v8</w:t>
      </w:r>
      <w:r w:rsidR="00644CD5">
        <w:t>.</w:t>
      </w:r>
      <w:r>
        <w:t>u22) + 0</w:t>
      </w:r>
      <w:r w:rsidR="00644CD5">
        <w:t>.</w:t>
      </w:r>
      <w:r>
        <w:t>496*T(v13</w:t>
      </w:r>
      <w:r w:rsidR="00644CD5">
        <w:t>.</w:t>
      </w:r>
      <w:r>
        <w:t>u2) + 0</w:t>
      </w:r>
      <w:r w:rsidR="00644CD5">
        <w:t>.</w:t>
      </w:r>
      <w:r>
        <w:t>173*T(v26</w:t>
      </w:r>
      <w:r w:rsidR="00644CD5">
        <w:t>.</w:t>
      </w:r>
      <w:r>
        <w:t>u16) + 0</w:t>
      </w:r>
      <w:r w:rsidR="00644CD5">
        <w:t>.</w:t>
      </w:r>
      <w:r>
        <w:t>216*T(v11</w:t>
      </w:r>
      <w:r w:rsidR="00644CD5">
        <w:t>.</w:t>
      </w:r>
      <w:r>
        <w:t>u2) -0</w:t>
      </w:r>
      <w:r w:rsidR="00644CD5">
        <w:t>.</w:t>
      </w:r>
      <w:r>
        <w:t>207*T(v1</w:t>
      </w:r>
      <w:r w:rsidR="00644CD5">
        <w:t>.</w:t>
      </w:r>
      <w:r>
        <w:t>u5) + 0</w:t>
      </w:r>
      <w:r w:rsidR="00644CD5">
        <w:t>.</w:t>
      </w:r>
      <w:r>
        <w:t>257*T(v12</w:t>
      </w:r>
      <w:r w:rsidR="00644CD5">
        <w:t>.</w:t>
      </w:r>
      <w:r>
        <w:t>u10) + 0</w:t>
      </w:r>
      <w:r w:rsidR="00644CD5">
        <w:t>.</w:t>
      </w:r>
      <w:r>
        <w:t>301*T(v32</w:t>
      </w:r>
      <w:r w:rsidR="00644CD5">
        <w:t>.</w:t>
      </w:r>
      <w:r>
        <w:t>u3) + 0</w:t>
      </w:r>
      <w:r w:rsidR="00644CD5">
        <w:t>.</w:t>
      </w:r>
      <w:r>
        <w:t>178*T(v24</w:t>
      </w:r>
      <w:r w:rsidR="00644CD5">
        <w:t>.</w:t>
      </w:r>
      <w:r>
        <w:t>u16) + 0</w:t>
      </w:r>
      <w:r w:rsidR="00644CD5">
        <w:t>.</w:t>
      </w:r>
      <w:r>
        <w:t>223*T(v9</w:t>
      </w:r>
      <w:r w:rsidR="00644CD5">
        <w:t>.</w:t>
      </w:r>
      <w:r>
        <w:t>u20) + 0</w:t>
      </w:r>
      <w:r w:rsidR="00644CD5">
        <w:t>.</w:t>
      </w:r>
      <w:r>
        <w:t>272*T(v25</w:t>
      </w:r>
      <w:r w:rsidR="00644CD5">
        <w:t>.</w:t>
      </w:r>
      <w:r>
        <w:t>u18) -0</w:t>
      </w:r>
      <w:r w:rsidR="00644CD5">
        <w:t>.</w:t>
      </w:r>
      <w:r>
        <w:t>186*T(v18</w:t>
      </w:r>
      <w:r w:rsidR="00644CD5">
        <w:t>.</w:t>
      </w:r>
      <w:r>
        <w:t>u14) + 0</w:t>
      </w:r>
      <w:r w:rsidR="00644CD5">
        <w:t>.</w:t>
      </w:r>
      <w:r>
        <w:t>254*T(v9</w:t>
      </w:r>
      <w:r w:rsidR="00644CD5">
        <w:t>.</w:t>
      </w:r>
      <w:r>
        <w:t>u25) -0</w:t>
      </w:r>
      <w:r w:rsidR="00644CD5">
        <w:t>.</w:t>
      </w:r>
      <w:r>
        <w:t>135*T(v18</w:t>
      </w:r>
      <w:r w:rsidR="00644CD5">
        <w:t>.</w:t>
      </w:r>
      <w:r>
        <w:t>u22) + 0</w:t>
      </w:r>
      <w:r w:rsidR="00644CD5">
        <w:t>.</w:t>
      </w:r>
      <w:r>
        <w:t>118*T(u31) -0</w:t>
      </w:r>
      <w:r w:rsidR="00644CD5">
        <w:t>.</w:t>
      </w:r>
      <w:r>
        <w:t>158*T(v18</w:t>
      </w:r>
      <w:r w:rsidR="00644CD5">
        <w:t>.</w:t>
      </w:r>
      <w:r>
        <w:t>u15) + 0</w:t>
      </w:r>
      <w:r w:rsidR="00644CD5">
        <w:t>.</w:t>
      </w:r>
      <w:r>
        <w:t>267*T(v8</w:t>
      </w:r>
      <w:r w:rsidR="00644CD5">
        <w:t>.</w:t>
      </w:r>
      <w:r>
        <w:t>u28) + 6</w:t>
      </w:r>
      <w:r w:rsidR="00644CD5">
        <w:t>.</w:t>
      </w:r>
      <w:r>
        <w:t>47*Volume^3 -0</w:t>
      </w:r>
      <w:r w:rsidR="00644CD5">
        <w:t>.</w:t>
      </w:r>
      <w:r>
        <w:t>288*T(v2</w:t>
      </w:r>
      <w:r w:rsidR="00644CD5">
        <w:t>.</w:t>
      </w:r>
      <w:r>
        <w:t>u23) + 0</w:t>
      </w:r>
      <w:r w:rsidR="00644CD5">
        <w:t>.</w:t>
      </w:r>
      <w:r>
        <w:t>154*T(u37) + 0</w:t>
      </w:r>
      <w:r w:rsidR="00644CD5">
        <w:t>.</w:t>
      </w:r>
      <w:r>
        <w:t>249*T(v31</w:t>
      </w:r>
      <w:r w:rsidR="00644CD5">
        <w:t>.</w:t>
      </w:r>
      <w:r>
        <w:t>u6) + 0</w:t>
      </w:r>
      <w:r w:rsidR="00644CD5">
        <w:t>.</w:t>
      </w:r>
      <w:r>
        <w:t>21*T(v4</w:t>
      </w:r>
      <w:r w:rsidR="00644CD5">
        <w:t>.</w:t>
      </w:r>
      <w:r>
        <w:t>u21) -0</w:t>
      </w:r>
      <w:r w:rsidR="00644CD5">
        <w:t>.</w:t>
      </w:r>
      <w:r>
        <w:t>305*T(v15</w:t>
      </w:r>
      <w:r w:rsidR="00644CD5">
        <w:t>.</w:t>
      </w:r>
      <w:r>
        <w:t>u1) -0</w:t>
      </w:r>
      <w:r w:rsidR="00644CD5">
        <w:t>.</w:t>
      </w:r>
      <w:r>
        <w:t>194*T(v16</w:t>
      </w:r>
      <w:r w:rsidR="00644CD5">
        <w:t>.</w:t>
      </w:r>
      <w:r>
        <w:t>u26) + 0</w:t>
      </w:r>
      <w:r w:rsidR="00644CD5">
        <w:t>.</w:t>
      </w:r>
      <w:r>
        <w:t>278*T(v25</w:t>
      </w:r>
      <w:r w:rsidR="00644CD5">
        <w:t>.</w:t>
      </w:r>
      <w:r>
        <w:t>u12) -0</w:t>
      </w:r>
      <w:r w:rsidR="00644CD5">
        <w:t>.</w:t>
      </w:r>
      <w:r>
        <w:t>347*T(v7</w:t>
      </w:r>
      <w:r w:rsidR="00644CD5">
        <w:t>.</w:t>
      </w:r>
      <w:r>
        <w:t>u8) -0</w:t>
      </w:r>
      <w:r w:rsidR="00644CD5">
        <w:t>.</w:t>
      </w:r>
      <w:r>
        <w:t>173*T(v12</w:t>
      </w:r>
      <w:r w:rsidR="00644CD5">
        <w:t>.</w:t>
      </w:r>
      <w:r>
        <w:t>u8) + 0</w:t>
      </w:r>
      <w:r w:rsidR="00644CD5">
        <w:t>.</w:t>
      </w:r>
      <w:r>
        <w:t>265*T(v9</w:t>
      </w:r>
      <w:r w:rsidR="00644CD5">
        <w:t>.</w:t>
      </w:r>
      <w:r>
        <w:t>u17) -0</w:t>
      </w:r>
      <w:r w:rsidR="00644CD5">
        <w:t>.</w:t>
      </w:r>
      <w:r>
        <w:t>253*T(v17</w:t>
      </w:r>
      <w:r w:rsidR="00644CD5">
        <w:t>.</w:t>
      </w:r>
      <w:r>
        <w:t>u10) -0</w:t>
      </w:r>
      <w:r w:rsidR="00644CD5">
        <w:t>.</w:t>
      </w:r>
      <w:r>
        <w:t>269*T(v2</w:t>
      </w:r>
      <w:r w:rsidR="00644CD5">
        <w:t>.</w:t>
      </w:r>
      <w:r>
        <w:t>u16) -0</w:t>
      </w:r>
      <w:r w:rsidR="00644CD5">
        <w:t>.</w:t>
      </w:r>
      <w:r>
        <w:t>254*T(v23</w:t>
      </w:r>
      <w:r w:rsidR="00644CD5">
        <w:t>.</w:t>
      </w:r>
      <w:r>
        <w:t>u11) -0</w:t>
      </w:r>
      <w:r w:rsidR="00644CD5">
        <w:t>.</w:t>
      </w:r>
      <w:r>
        <w:t>199*T(v24</w:t>
      </w:r>
      <w:r w:rsidR="00644CD5">
        <w:t>.</w:t>
      </w:r>
      <w:r>
        <w:t>u12) + 0</w:t>
      </w:r>
      <w:r w:rsidR="00644CD5">
        <w:t>.</w:t>
      </w:r>
      <w:r>
        <w:t>22*T(v4</w:t>
      </w:r>
      <w:r w:rsidR="00644CD5">
        <w:t>.</w:t>
      </w:r>
      <w:r>
        <w:t>u31) -0</w:t>
      </w:r>
      <w:r w:rsidR="00644CD5">
        <w:t>.</w:t>
      </w:r>
      <w:r>
        <w:t>187*T(v17</w:t>
      </w:r>
      <w:r w:rsidR="00644CD5">
        <w:t>.</w:t>
      </w:r>
      <w:r>
        <w:t>u8) -0</w:t>
      </w:r>
      <w:r w:rsidR="00644CD5">
        <w:t>.</w:t>
      </w:r>
      <w:r>
        <w:t>186*T(v34</w:t>
      </w:r>
      <w:r w:rsidR="00644CD5">
        <w:t>.</w:t>
      </w:r>
      <w:r>
        <w:t>u5) -0</w:t>
      </w:r>
      <w:r w:rsidR="00644CD5">
        <w:t>.</w:t>
      </w:r>
      <w:r>
        <w:t>195*T(v27</w:t>
      </w:r>
      <w:r w:rsidR="00644CD5">
        <w:t>.</w:t>
      </w:r>
      <w:r>
        <w:t>u3) -0</w:t>
      </w:r>
      <w:r w:rsidR="00644CD5">
        <w:t>.</w:t>
      </w:r>
      <w:r>
        <w:t>264*T(v3</w:t>
      </w:r>
      <w:r w:rsidR="00644CD5">
        <w:t>.</w:t>
      </w:r>
      <w:r>
        <w:t>u10) + 0</w:t>
      </w:r>
      <w:r w:rsidR="00644CD5">
        <w:t>.</w:t>
      </w:r>
      <w:r>
        <w:t>169*T(v17</w:t>
      </w:r>
      <w:r w:rsidR="00644CD5">
        <w:t>.</w:t>
      </w:r>
      <w:r>
        <w:t>u24) -0</w:t>
      </w:r>
      <w:r w:rsidR="00644CD5">
        <w:t>.</w:t>
      </w:r>
      <w:r>
        <w:t>254*T(v31</w:t>
      </w:r>
      <w:r w:rsidR="00644CD5">
        <w:t>.</w:t>
      </w:r>
      <w:r>
        <w:t>u8) + 0</w:t>
      </w:r>
      <w:r w:rsidR="00644CD5">
        <w:t>.</w:t>
      </w:r>
      <w:r>
        <w:t>0289*T(v5</w:t>
      </w:r>
      <w:r w:rsidR="00644CD5">
        <w:t>.</w:t>
      </w:r>
      <w:r>
        <w:t>u30) -0</w:t>
      </w:r>
      <w:r w:rsidR="00644CD5">
        <w:t>.</w:t>
      </w:r>
      <w:r>
        <w:t>146*T(v26</w:t>
      </w:r>
      <w:r w:rsidR="00644CD5">
        <w:t>.</w:t>
      </w:r>
      <w:r>
        <w:t>u13) -0</w:t>
      </w:r>
      <w:r w:rsidR="00644CD5">
        <w:t>.</w:t>
      </w:r>
      <w:r>
        <w:t>309*T(v15</w:t>
      </w:r>
      <w:r w:rsidR="00644CD5">
        <w:t>.</w:t>
      </w:r>
      <w:r>
        <w:t>u24) + 0</w:t>
      </w:r>
      <w:r w:rsidR="00644CD5">
        <w:t>.</w:t>
      </w:r>
      <w:r>
        <w:t>214*T(v10</w:t>
      </w:r>
      <w:r w:rsidR="00644CD5">
        <w:t>.</w:t>
      </w:r>
      <w:r>
        <w:t>u12) -0</w:t>
      </w:r>
      <w:r w:rsidR="00644CD5">
        <w:t>.</w:t>
      </w:r>
      <w:r>
        <w:t>227*T(v5</w:t>
      </w:r>
      <w:r w:rsidR="00644CD5">
        <w:t>.</w:t>
      </w:r>
      <w:r>
        <w:t>u4) + 0</w:t>
      </w:r>
      <w:r w:rsidR="00644CD5">
        <w:t>.</w:t>
      </w:r>
      <w:r>
        <w:t>16*T(v3</w:t>
      </w:r>
      <w:r w:rsidR="00644CD5">
        <w:t>.</w:t>
      </w:r>
      <w:r>
        <w:t>u33) + 0</w:t>
      </w:r>
      <w:r w:rsidR="00644CD5">
        <w:t>.</w:t>
      </w:r>
      <w:r>
        <w:t>215*T(v21</w:t>
      </w:r>
      <w:r w:rsidR="00644CD5">
        <w:t>.</w:t>
      </w:r>
      <w:r>
        <w:t>u22) -0</w:t>
      </w:r>
      <w:r w:rsidR="00644CD5">
        <w:t>.</w:t>
      </w:r>
      <w:r>
        <w:t>227*T(v27</w:t>
      </w:r>
      <w:r w:rsidR="00644CD5">
        <w:t>.</w:t>
      </w:r>
      <w:r>
        <w:t>u10) + 0</w:t>
      </w:r>
      <w:r w:rsidR="00644CD5">
        <w:t>.</w:t>
      </w:r>
      <w:r>
        <w:t>225*T(v28</w:t>
      </w:r>
      <w:r w:rsidR="00644CD5">
        <w:t>.</w:t>
      </w:r>
      <w:r>
        <w:t>u1) + 0</w:t>
      </w:r>
      <w:r w:rsidR="00644CD5">
        <w:t>.</w:t>
      </w:r>
      <w:r>
        <w:t>173*T(v7</w:t>
      </w:r>
      <w:r w:rsidR="00644CD5">
        <w:t>.</w:t>
      </w:r>
      <w:r>
        <w:t>u35) -0</w:t>
      </w:r>
      <w:r w:rsidR="00644CD5">
        <w:t>.</w:t>
      </w:r>
      <w:r>
        <w:t>199*T(v8</w:t>
      </w:r>
      <w:r w:rsidR="00644CD5">
        <w:t>.</w:t>
      </w:r>
      <w:r>
        <w:t>u11) + 0</w:t>
      </w:r>
      <w:r w:rsidR="00644CD5">
        <w:t>.</w:t>
      </w:r>
      <w:r>
        <w:t>225*T(v30</w:t>
      </w:r>
      <w:r w:rsidR="00644CD5">
        <w:t>.</w:t>
      </w:r>
      <w:r>
        <w:t>u4) + 0</w:t>
      </w:r>
      <w:r w:rsidR="00644CD5">
        <w:t>.</w:t>
      </w:r>
      <w:r>
        <w:t>271*T(v28</w:t>
      </w:r>
      <w:r w:rsidR="00644CD5">
        <w:t>.</w:t>
      </w:r>
      <w:r>
        <w:t>u2) + 0</w:t>
      </w:r>
      <w:r w:rsidR="00644CD5">
        <w:t>.</w:t>
      </w:r>
      <w:r>
        <w:t>135*T(v3</w:t>
      </w:r>
      <w:r w:rsidR="00644CD5">
        <w:t>.</w:t>
      </w:r>
      <w:r>
        <w:t>u35) -0</w:t>
      </w:r>
      <w:r w:rsidR="00644CD5">
        <w:t>.</w:t>
      </w:r>
      <w:r>
        <w:t>201*T(v17</w:t>
      </w:r>
      <w:r w:rsidR="00644CD5">
        <w:t>.</w:t>
      </w:r>
      <w:r>
        <w:t>u15) -0</w:t>
      </w:r>
      <w:r w:rsidR="00644CD5">
        <w:t>.</w:t>
      </w:r>
      <w:r>
        <w:t>248*T(v4</w:t>
      </w:r>
      <w:r w:rsidR="00644CD5">
        <w:t>.</w:t>
      </w:r>
      <w:r>
        <w:t>u3) -0</w:t>
      </w:r>
      <w:r w:rsidR="00644CD5">
        <w:t>.</w:t>
      </w:r>
      <w:r>
        <w:t>188*T(v3) + 0</w:t>
      </w:r>
      <w:r w:rsidR="00644CD5">
        <w:t>.</w:t>
      </w:r>
      <w:r>
        <w:t>286*T(v19</w:t>
      </w:r>
      <w:r w:rsidR="00644CD5">
        <w:t>.</w:t>
      </w:r>
      <w:r>
        <w:t>u5) + 0</w:t>
      </w:r>
      <w:r w:rsidR="00644CD5">
        <w:t>.</w:t>
      </w:r>
      <w:r>
        <w:t>218*T(v12</w:t>
      </w:r>
      <w:r w:rsidR="00644CD5">
        <w:t>.</w:t>
      </w:r>
      <w:r>
        <w:t>u23) + 0</w:t>
      </w:r>
      <w:r w:rsidR="00644CD5">
        <w:t>.</w:t>
      </w:r>
      <w:r>
        <w:t>216*T(v12</w:t>
      </w:r>
      <w:r w:rsidR="00644CD5">
        <w:t>.</w:t>
      </w:r>
      <w:r>
        <w:t>u24) + 0</w:t>
      </w:r>
      <w:r w:rsidR="00644CD5">
        <w:t>.</w:t>
      </w:r>
      <w:r>
        <w:t>242*T(v13</w:t>
      </w:r>
      <w:r w:rsidR="00644CD5">
        <w:t>.</w:t>
      </w:r>
      <w:r>
        <w:t>u1) -0</w:t>
      </w:r>
      <w:r w:rsidR="00644CD5">
        <w:t>.</w:t>
      </w:r>
      <w:r>
        <w:t>199*T(v5</w:t>
      </w:r>
      <w:r w:rsidR="00644CD5">
        <w:t>.</w:t>
      </w:r>
      <w:r>
        <w:t>u17) -0</w:t>
      </w:r>
      <w:r w:rsidR="00644CD5">
        <w:t>.</w:t>
      </w:r>
      <w:r>
        <w:t>169*T(v8</w:t>
      </w:r>
      <w:r w:rsidR="00644CD5">
        <w:t>.</w:t>
      </w:r>
      <w:r>
        <w:t>u30) + 0</w:t>
      </w:r>
      <w:r w:rsidR="00644CD5">
        <w:t>.</w:t>
      </w:r>
      <w:r>
        <w:t>244*T(v7</w:t>
      </w:r>
      <w:r w:rsidR="00644CD5">
        <w:t>.</w:t>
      </w:r>
      <w:r>
        <w:t>u9) -0</w:t>
      </w:r>
      <w:r w:rsidR="00644CD5">
        <w:t>.</w:t>
      </w:r>
      <w:r>
        <w:t>239*T(v12</w:t>
      </w:r>
      <w:r w:rsidR="00644CD5">
        <w:t>.</w:t>
      </w:r>
      <w:r>
        <w:t>u15) + 0</w:t>
      </w:r>
      <w:r w:rsidR="00644CD5">
        <w:t>.</w:t>
      </w:r>
      <w:r>
        <w:t>167*T(v19</w:t>
      </w:r>
      <w:r w:rsidR="00644CD5">
        <w:t>.</w:t>
      </w:r>
      <w:r>
        <w:t>u23) + 0</w:t>
      </w:r>
      <w:r w:rsidR="00644CD5">
        <w:t>.</w:t>
      </w:r>
      <w:r>
        <w:t>196*T(v20</w:t>
      </w:r>
      <w:r w:rsidR="00644CD5">
        <w:t>.</w:t>
      </w:r>
      <w:r>
        <w:t>u22) -0</w:t>
      </w:r>
      <w:r w:rsidR="00644CD5">
        <w:t>.</w:t>
      </w:r>
      <w:r>
        <w:t>146*T(v7</w:t>
      </w:r>
      <w:r w:rsidR="00644CD5">
        <w:t>.</w:t>
      </w:r>
      <w:r>
        <w:t>u4) -0</w:t>
      </w:r>
      <w:r w:rsidR="00644CD5">
        <w:t>.</w:t>
      </w:r>
      <w:r>
        <w:t>201*T(v8</w:t>
      </w:r>
      <w:r w:rsidR="00644CD5">
        <w:t>.</w:t>
      </w:r>
      <w:r>
        <w:t>u24) -0</w:t>
      </w:r>
      <w:r w:rsidR="00644CD5">
        <w:t>.</w:t>
      </w:r>
      <w:r>
        <w:t>209*T(v7</w:t>
      </w:r>
      <w:r w:rsidR="00644CD5">
        <w:t>.</w:t>
      </w:r>
      <w:r>
        <w:t>u15) -0</w:t>
      </w:r>
      <w:r w:rsidR="00644CD5">
        <w:t>.</w:t>
      </w:r>
      <w:r>
        <w:t>189*T(v22</w:t>
      </w:r>
      <w:r w:rsidR="00644CD5">
        <w:t>.</w:t>
      </w:r>
      <w:r>
        <w:t>u21) -0</w:t>
      </w:r>
      <w:r w:rsidR="00644CD5">
        <w:t>.</w:t>
      </w:r>
      <w:r>
        <w:t>182*T(v14</w:t>
      </w:r>
      <w:r w:rsidR="00644CD5">
        <w:t>.</w:t>
      </w:r>
      <w:r>
        <w:t>u25) + 0</w:t>
      </w:r>
      <w:r w:rsidR="00644CD5">
        <w:t>.</w:t>
      </w:r>
      <w:r>
        <w:t>162*T(v28</w:t>
      </w:r>
      <w:r w:rsidR="00644CD5">
        <w:t>.</w:t>
      </w:r>
      <w:r>
        <w:t>u8) + 0</w:t>
      </w:r>
      <w:r w:rsidR="00644CD5">
        <w:t>.</w:t>
      </w:r>
      <w:r>
        <w:t>157*T(v2</w:t>
      </w:r>
      <w:r w:rsidR="00644CD5">
        <w:t>.</w:t>
      </w:r>
      <w:r>
        <w:t>u18) -0</w:t>
      </w:r>
      <w:r w:rsidR="00644CD5">
        <w:t>.</w:t>
      </w:r>
      <w:r>
        <w:t>247*T(v6</w:t>
      </w:r>
      <w:r w:rsidR="00644CD5">
        <w:t>.</w:t>
      </w:r>
      <w:r>
        <w:t>u3) + 0</w:t>
      </w:r>
      <w:r w:rsidR="00644CD5">
        <w:t>.</w:t>
      </w:r>
      <w:r>
        <w:t>0945*T(v9) -0</w:t>
      </w:r>
      <w:r w:rsidR="00644CD5">
        <w:t>.</w:t>
      </w:r>
      <w:r>
        <w:t>168*T(v20</w:t>
      </w:r>
      <w:r w:rsidR="00644CD5">
        <w:t>.</w:t>
      </w:r>
      <w:r>
        <w:t>u16) -0</w:t>
      </w:r>
      <w:r w:rsidR="00644CD5">
        <w:t>.</w:t>
      </w:r>
      <w:r>
        <w:t>182*T(v11</w:t>
      </w:r>
      <w:r w:rsidR="00644CD5">
        <w:t>.</w:t>
      </w:r>
      <w:r>
        <w:t>u8) + 0</w:t>
      </w:r>
      <w:r w:rsidR="00644CD5">
        <w:t>.</w:t>
      </w:r>
      <w:r>
        <w:t>165*T(v18</w:t>
      </w:r>
      <w:r w:rsidR="00644CD5">
        <w:t>.</w:t>
      </w:r>
      <w:r>
        <w:t>u17) + 0</w:t>
      </w:r>
      <w:r w:rsidR="00644CD5">
        <w:t>.</w:t>
      </w:r>
      <w:r>
        <w:t>118*T(v25</w:t>
      </w:r>
      <w:r w:rsidR="00644CD5">
        <w:t>.</w:t>
      </w:r>
      <w:r>
        <w:t>u16) + 0</w:t>
      </w:r>
      <w:r w:rsidR="00644CD5">
        <w:t>.</w:t>
      </w:r>
      <w:r>
        <w:t>162*NumNegative + 0</w:t>
      </w:r>
      <w:r w:rsidR="00644CD5">
        <w:t>.</w:t>
      </w:r>
      <w:r>
        <w:t>219*T(v5</w:t>
      </w:r>
      <w:r w:rsidR="00644CD5">
        <w:t>.</w:t>
      </w:r>
      <w:r>
        <w:t>u3) -0</w:t>
      </w:r>
      <w:r w:rsidR="00644CD5">
        <w:t>.</w:t>
      </w:r>
      <w:r>
        <w:t>177*T(v13</w:t>
      </w:r>
      <w:r w:rsidR="00644CD5">
        <w:t>.</w:t>
      </w:r>
      <w:r>
        <w:t>u17) + 0</w:t>
      </w:r>
      <w:r w:rsidR="00644CD5">
        <w:t>.</w:t>
      </w:r>
      <w:r>
        <w:t>15*T(v21</w:t>
      </w:r>
      <w:r w:rsidR="00644CD5">
        <w:t>.</w:t>
      </w:r>
      <w:r>
        <w:t>u14) + 0</w:t>
      </w:r>
      <w:r w:rsidR="00644CD5">
        <w:t>.</w:t>
      </w:r>
      <w:r>
        <w:t>182*T(v12</w:t>
      </w:r>
      <w:r w:rsidR="00644CD5">
        <w:t>.</w:t>
      </w:r>
      <w:r>
        <w:t>u2) + 0</w:t>
      </w:r>
      <w:r w:rsidR="00644CD5">
        <w:t>.</w:t>
      </w:r>
      <w:r>
        <w:t>194*T(v19</w:t>
      </w:r>
      <w:r w:rsidR="00644CD5">
        <w:t>.</w:t>
      </w:r>
      <w:r>
        <w:t>u9) + 0</w:t>
      </w:r>
      <w:r w:rsidR="00644CD5">
        <w:t>.</w:t>
      </w:r>
      <w:r>
        <w:t>174*T(v12</w:t>
      </w:r>
      <w:r w:rsidR="00644CD5">
        <w:t>.</w:t>
      </w:r>
      <w:r>
        <w:t>u1) + 0</w:t>
      </w:r>
      <w:r w:rsidR="00644CD5">
        <w:t>.</w:t>
      </w:r>
      <w:r>
        <w:t>29*T(v2</w:t>
      </w:r>
      <w:r w:rsidR="00644CD5">
        <w:t>.</w:t>
      </w:r>
      <w:r>
        <w:t>u2) -0</w:t>
      </w:r>
      <w:r w:rsidR="00644CD5">
        <w:t>.</w:t>
      </w:r>
      <w:r>
        <w:t>0959*T(v14</w:t>
      </w:r>
      <w:r w:rsidR="00644CD5">
        <w:t>.</w:t>
      </w:r>
      <w:r>
        <w:t>u28) -0</w:t>
      </w:r>
      <w:r w:rsidR="00644CD5">
        <w:t>.</w:t>
      </w:r>
      <w:r>
        <w:t>129*T(v2</w:t>
      </w:r>
      <w:r w:rsidR="00644CD5">
        <w:t>.</w:t>
      </w:r>
      <w:r>
        <w:t>u11) + 0</w:t>
      </w:r>
      <w:r w:rsidR="00644CD5">
        <w:t>.</w:t>
      </w:r>
      <w:r>
        <w:t>0983*NumAromAtoms + 0</w:t>
      </w:r>
      <w:r w:rsidR="00644CD5">
        <w:t>.</w:t>
      </w:r>
      <w:r>
        <w:t>164*T(v16</w:t>
      </w:r>
      <w:r w:rsidR="00644CD5">
        <w:t>.</w:t>
      </w:r>
      <w:r>
        <w:t>u5) -0</w:t>
      </w:r>
      <w:r w:rsidR="00644CD5">
        <w:t>.</w:t>
      </w:r>
      <w:r>
        <w:t>154*T(v11</w:t>
      </w:r>
      <w:r w:rsidR="00644CD5">
        <w:t>.</w:t>
      </w:r>
      <w:r>
        <w:t>u24) -0</w:t>
      </w:r>
      <w:r w:rsidR="00644CD5">
        <w:t>.</w:t>
      </w:r>
      <w:r>
        <w:t>136*T(v23</w:t>
      </w:r>
      <w:r w:rsidR="00644CD5">
        <w:t>.</w:t>
      </w:r>
      <w:r>
        <w:t>u18) + 0</w:t>
      </w:r>
      <w:r w:rsidR="00644CD5">
        <w:t>.</w:t>
      </w:r>
      <w:r>
        <w:t>145*T(v3</w:t>
      </w:r>
      <w:r w:rsidR="00644CD5">
        <w:t>.</w:t>
      </w:r>
      <w:r>
        <w:t>u22) -0</w:t>
      </w:r>
      <w:r w:rsidR="00644CD5">
        <w:t>.</w:t>
      </w:r>
      <w:r>
        <w:t>159*T(v16</w:t>
      </w:r>
      <w:r w:rsidR="00644CD5">
        <w:t>.</w:t>
      </w:r>
      <w:r>
        <w:t>u23) + 0</w:t>
      </w:r>
      <w:r w:rsidR="00644CD5">
        <w:t>.</w:t>
      </w:r>
      <w:r>
        <w:t>142*T(v30</w:t>
      </w:r>
      <w:r w:rsidR="00644CD5">
        <w:t>.</w:t>
      </w:r>
      <w:r>
        <w:t>u3) + 0</w:t>
      </w:r>
      <w:r w:rsidR="00644CD5">
        <w:t>.</w:t>
      </w:r>
      <w:r>
        <w:t>136*T(v34</w:t>
      </w:r>
      <w:r w:rsidR="00644CD5">
        <w:t>.</w:t>
      </w:r>
      <w:r>
        <w:t>u3) -0</w:t>
      </w:r>
      <w:r w:rsidR="00644CD5">
        <w:t>.</w:t>
      </w:r>
      <w:r>
        <w:t>128*T(v11</w:t>
      </w:r>
      <w:r w:rsidR="00644CD5">
        <w:t>.</w:t>
      </w:r>
      <w:r>
        <w:t>u18) + 0</w:t>
      </w:r>
      <w:r w:rsidR="00644CD5">
        <w:t>.</w:t>
      </w:r>
      <w:r>
        <w:t>146*T(v1</w:t>
      </w:r>
      <w:r w:rsidR="00644CD5">
        <w:t>.</w:t>
      </w:r>
      <w:r>
        <w:t>u17) + 0</w:t>
      </w:r>
      <w:r w:rsidR="00644CD5">
        <w:t>.</w:t>
      </w:r>
      <w:r>
        <w:t>155*T(v17</w:t>
      </w:r>
      <w:r w:rsidR="00644CD5">
        <w:t>.</w:t>
      </w:r>
      <w:r>
        <w:t>u4) -0</w:t>
      </w:r>
      <w:r w:rsidR="00644CD5">
        <w:t>.</w:t>
      </w:r>
      <w:r>
        <w:t>0984*T(v22</w:t>
      </w:r>
      <w:r w:rsidR="00644CD5">
        <w:t>.</w:t>
      </w:r>
      <w:r>
        <w:t>u9) -0</w:t>
      </w:r>
      <w:r w:rsidR="00644CD5">
        <w:t>.</w:t>
      </w:r>
      <w:r>
        <w:t>108*T(v28</w:t>
      </w:r>
      <w:r w:rsidR="00644CD5">
        <w:t>.</w:t>
      </w:r>
      <w:r>
        <w:t>u14) + 0</w:t>
      </w:r>
      <w:r w:rsidR="00644CD5">
        <w:t>.</w:t>
      </w:r>
      <w:r>
        <w:t>143*T(v10</w:t>
      </w:r>
      <w:r w:rsidR="00644CD5">
        <w:t>.</w:t>
      </w:r>
      <w:r>
        <w:t>u14) -0</w:t>
      </w:r>
      <w:r w:rsidR="00644CD5">
        <w:t>.</w:t>
      </w:r>
      <w:r>
        <w:t>141*T(v14</w:t>
      </w:r>
      <w:r w:rsidR="00644CD5">
        <w:t>.</w:t>
      </w:r>
      <w:r>
        <w:t>u12) -0</w:t>
      </w:r>
      <w:r w:rsidR="00644CD5">
        <w:t>.</w:t>
      </w:r>
      <w:r>
        <w:t>141*T(v27</w:t>
      </w:r>
      <w:r w:rsidR="00644CD5">
        <w:t>.</w:t>
      </w:r>
      <w:r>
        <w:t>u13) + 0</w:t>
      </w:r>
      <w:r w:rsidR="00644CD5">
        <w:t>.</w:t>
      </w:r>
      <w:r>
        <w:t>146*T(v2</w:t>
      </w:r>
      <w:r w:rsidR="00644CD5">
        <w:t>.</w:t>
      </w:r>
      <w:r>
        <w:t>u36) -0</w:t>
      </w:r>
      <w:r w:rsidR="00644CD5">
        <w:t>.</w:t>
      </w:r>
      <w:r>
        <w:t>157*T(v4</w:t>
      </w:r>
      <w:r w:rsidR="00644CD5">
        <w:t>.</w:t>
      </w:r>
      <w:r>
        <w:t>u19) + 0</w:t>
      </w:r>
      <w:r w:rsidR="00644CD5">
        <w:t>.</w:t>
      </w:r>
      <w:r>
        <w:t>125*T(v40</w:t>
      </w:r>
      <w:r w:rsidR="00644CD5">
        <w:t>.</w:t>
      </w:r>
      <w:r>
        <w:t>u1) + 0</w:t>
      </w:r>
      <w:r w:rsidR="00644CD5">
        <w:t>.</w:t>
      </w:r>
      <w:r>
        <w:t>119*T(v2</w:t>
      </w:r>
      <w:r w:rsidR="00644CD5">
        <w:t>.</w:t>
      </w:r>
      <w:r>
        <w:t>u40) -0</w:t>
      </w:r>
      <w:r w:rsidR="00644CD5">
        <w:t>.</w:t>
      </w:r>
      <w:r>
        <w:t>17*T(v4</w:t>
      </w:r>
      <w:r w:rsidR="00644CD5">
        <w:t>.</w:t>
      </w:r>
      <w:r>
        <w:t>u34) + 4</w:t>
      </w:r>
      <w:r w:rsidR="00644CD5">
        <w:t>.</w:t>
      </w:r>
      <w:r>
        <w:t>26*Length^3 -0</w:t>
      </w:r>
      <w:r w:rsidR="00644CD5">
        <w:t>.</w:t>
      </w:r>
      <w:r>
        <w:t>0673*T(v7</w:t>
      </w:r>
      <w:r w:rsidR="00644CD5">
        <w:t>.</w:t>
      </w:r>
      <w:r>
        <w:t>u7) + 0</w:t>
      </w:r>
      <w:r w:rsidR="00644CD5">
        <w:t>.</w:t>
      </w:r>
      <w:r>
        <w:t>127*T(v14</w:t>
      </w:r>
      <w:r w:rsidR="00644CD5">
        <w:t>.</w:t>
      </w:r>
      <w:r>
        <w:t>u8) -0</w:t>
      </w:r>
      <w:r w:rsidR="00644CD5">
        <w:t>.</w:t>
      </w:r>
      <w:r>
        <w:t>12*T(v20</w:t>
      </w:r>
      <w:r w:rsidR="00644CD5">
        <w:t>.</w:t>
      </w:r>
      <w:r>
        <w:t>u5) + 0</w:t>
      </w:r>
      <w:r w:rsidR="00644CD5">
        <w:t>.</w:t>
      </w:r>
      <w:r>
        <w:t>16*T(v6</w:t>
      </w:r>
      <w:r w:rsidR="00644CD5">
        <w:t>.</w:t>
      </w:r>
      <w:r>
        <w:t>u15) -0</w:t>
      </w:r>
      <w:r w:rsidR="00644CD5">
        <w:t>.</w:t>
      </w:r>
      <w:r>
        <w:t>164*T(v9</w:t>
      </w:r>
      <w:r w:rsidR="00644CD5">
        <w:t>.</w:t>
      </w:r>
      <w:r>
        <w:t>u9) -0</w:t>
      </w:r>
      <w:r w:rsidR="00644CD5">
        <w:t>.</w:t>
      </w:r>
      <w:r>
        <w:t>128*T(v1</w:t>
      </w:r>
      <w:r w:rsidR="00644CD5">
        <w:t>.</w:t>
      </w:r>
      <w:r>
        <w:t>u29) + 0</w:t>
      </w:r>
      <w:r w:rsidR="00644CD5">
        <w:t>.</w:t>
      </w:r>
      <w:r>
        <w:t>11*T(v27</w:t>
      </w:r>
      <w:r w:rsidR="00644CD5">
        <w:t>.</w:t>
      </w:r>
      <w:r>
        <w:t>u6) + 0</w:t>
      </w:r>
      <w:r w:rsidR="00644CD5">
        <w:t>.</w:t>
      </w:r>
      <w:r>
        <w:t>125*T(v24</w:t>
      </w:r>
      <w:r w:rsidR="00644CD5">
        <w:t>.</w:t>
      </w:r>
      <w:r>
        <w:t>u4) -0</w:t>
      </w:r>
      <w:r w:rsidR="00644CD5">
        <w:t>.</w:t>
      </w:r>
      <w:r>
        <w:t>135*T(v30</w:t>
      </w:r>
      <w:r w:rsidR="00644CD5">
        <w:t>.</w:t>
      </w:r>
      <w:r>
        <w:t>u1) + 0</w:t>
      </w:r>
      <w:r w:rsidR="00644CD5">
        <w:t>.</w:t>
      </w:r>
      <w:r>
        <w:t>127*T(v8</w:t>
      </w:r>
      <w:r w:rsidR="00644CD5">
        <w:t>.</w:t>
      </w:r>
      <w:r>
        <w:t>u20) + 0</w:t>
      </w:r>
      <w:r w:rsidR="00644CD5">
        <w:t>.</w:t>
      </w:r>
      <w:r>
        <w:t>102*T(v22</w:t>
      </w:r>
      <w:r w:rsidR="00644CD5">
        <w:t>.</w:t>
      </w:r>
      <w:r>
        <w:t>u14) + 0</w:t>
      </w:r>
      <w:r w:rsidR="00644CD5">
        <w:t>.</w:t>
      </w:r>
      <w:r>
        <w:t>142*NumAcceptor + 0</w:t>
      </w:r>
      <w:r w:rsidR="00644CD5">
        <w:t>.</w:t>
      </w:r>
      <w:r>
        <w:t>128*T(v15</w:t>
      </w:r>
      <w:r w:rsidR="00644CD5">
        <w:t>.</w:t>
      </w:r>
      <w:r>
        <w:t>u6) + 0</w:t>
      </w:r>
      <w:r w:rsidR="00644CD5">
        <w:t>.</w:t>
      </w:r>
      <w:r>
        <w:t>106*T(v5</w:t>
      </w:r>
      <w:r w:rsidR="00644CD5">
        <w:t>.</w:t>
      </w:r>
      <w:r>
        <w:t>u16) -0</w:t>
      </w:r>
      <w:r w:rsidR="00644CD5">
        <w:t>.</w:t>
      </w:r>
      <w:r>
        <w:t>105*T(v13</w:t>
      </w:r>
      <w:r w:rsidR="00644CD5">
        <w:t>.</w:t>
      </w:r>
      <w:r>
        <w:t>u20) + 0</w:t>
      </w:r>
      <w:r w:rsidR="00644CD5">
        <w:t>.</w:t>
      </w:r>
      <w:r>
        <w:t>0887*T(v22</w:t>
      </w:r>
      <w:r w:rsidR="00644CD5">
        <w:t>.</w:t>
      </w:r>
      <w:r>
        <w:t>u20) + 0</w:t>
      </w:r>
      <w:r w:rsidR="00644CD5">
        <w:t>.</w:t>
      </w:r>
      <w:r>
        <w:t>0954*T(v11</w:t>
      </w:r>
      <w:r w:rsidR="00644CD5">
        <w:t>.</w:t>
      </w:r>
      <w:r>
        <w:t>u15) + 0</w:t>
      </w:r>
      <w:r w:rsidR="00644CD5">
        <w:t>.</w:t>
      </w:r>
      <w:r>
        <w:t>134*T(v6</w:t>
      </w:r>
      <w:r w:rsidR="00644CD5">
        <w:t>.</w:t>
      </w:r>
      <w:r>
        <w:t>u13) + 0</w:t>
      </w:r>
      <w:r w:rsidR="00644CD5">
        <w:t>.</w:t>
      </w:r>
      <w:r>
        <w:t>125*T(v6</w:t>
      </w:r>
      <w:r w:rsidR="00644CD5">
        <w:t>.</w:t>
      </w:r>
      <w:r>
        <w:t>u11) -0</w:t>
      </w:r>
      <w:r w:rsidR="00644CD5">
        <w:t>.</w:t>
      </w:r>
      <w:r>
        <w:t>0977*T(v4</w:t>
      </w:r>
      <w:r w:rsidR="00644CD5">
        <w:t>.</w:t>
      </w:r>
      <w:r>
        <w:t>u36) + 0</w:t>
      </w:r>
      <w:r w:rsidR="00644CD5">
        <w:t>.</w:t>
      </w:r>
      <w:r>
        <w:t>0865*T(v14</w:t>
      </w:r>
      <w:r w:rsidR="00644CD5">
        <w:t>.</w:t>
      </w:r>
      <w:r>
        <w:t>u22) -0</w:t>
      </w:r>
      <w:r w:rsidR="00644CD5">
        <w:t>.</w:t>
      </w:r>
      <w:r>
        <w:t>11*T(v9</w:t>
      </w:r>
      <w:r w:rsidR="00644CD5">
        <w:t>.</w:t>
      </w:r>
      <w:r>
        <w:t>u27) + 0</w:t>
      </w:r>
      <w:r w:rsidR="00644CD5">
        <w:t>.</w:t>
      </w:r>
      <w:r>
        <w:t>115*T(v7</w:t>
      </w:r>
      <w:r w:rsidR="00644CD5">
        <w:t>.</w:t>
      </w:r>
      <w:r>
        <w:t>u13) -0</w:t>
      </w:r>
      <w:r w:rsidR="00644CD5">
        <w:t>.</w:t>
      </w:r>
      <w:r>
        <w:t>103*T(v16</w:t>
      </w:r>
      <w:r w:rsidR="00644CD5">
        <w:t>.</w:t>
      </w:r>
      <w:r>
        <w:t>u13) -0</w:t>
      </w:r>
      <w:r w:rsidR="00644CD5">
        <w:t>.</w:t>
      </w:r>
      <w:r>
        <w:t>137*T(v1</w:t>
      </w:r>
      <w:r w:rsidR="00644CD5">
        <w:t>.</w:t>
      </w:r>
      <w:r>
        <w:t>u31) -0</w:t>
      </w:r>
      <w:r w:rsidR="00644CD5">
        <w:t>.</w:t>
      </w:r>
      <w:r>
        <w:t>0814*T(v26</w:t>
      </w:r>
      <w:r w:rsidR="00644CD5">
        <w:t>.</w:t>
      </w:r>
      <w:r>
        <w:t>u15) -0</w:t>
      </w:r>
      <w:r w:rsidR="00644CD5">
        <w:t>.</w:t>
      </w:r>
      <w:r>
        <w:t>0954*T(v10</w:t>
      </w:r>
      <w:r w:rsidR="00644CD5">
        <w:t>.</w:t>
      </w:r>
      <w:r>
        <w:t>u24) -0</w:t>
      </w:r>
      <w:r w:rsidR="00644CD5">
        <w:t>.</w:t>
      </w:r>
      <w:r>
        <w:t>0543*T(u36) -0</w:t>
      </w:r>
      <w:r w:rsidR="00644CD5">
        <w:t>.</w:t>
      </w:r>
      <w:r>
        <w:t>0886*T(v8</w:t>
      </w:r>
      <w:r w:rsidR="00644CD5">
        <w:t>.</w:t>
      </w:r>
      <w:r>
        <w:t>u31) -0</w:t>
      </w:r>
      <w:r w:rsidR="00644CD5">
        <w:t>.</w:t>
      </w:r>
      <w:r>
        <w:t>114*T(v25</w:t>
      </w:r>
      <w:r w:rsidR="00644CD5">
        <w:t>.</w:t>
      </w:r>
      <w:r>
        <w:t>u7) -0</w:t>
      </w:r>
      <w:r w:rsidR="00644CD5">
        <w:t>.</w:t>
      </w:r>
      <w:r>
        <w:t>0804*T(v14</w:t>
      </w:r>
      <w:r w:rsidR="00644CD5">
        <w:t>.</w:t>
      </w:r>
      <w:r>
        <w:t>u27) -0</w:t>
      </w:r>
      <w:r w:rsidR="00644CD5">
        <w:t>.</w:t>
      </w:r>
      <w:r>
        <w:t>0973*T(v19</w:t>
      </w:r>
      <w:r w:rsidR="00644CD5">
        <w:t>.</w:t>
      </w:r>
      <w:r>
        <w:t>u16) + 0</w:t>
      </w:r>
      <w:r w:rsidR="00644CD5">
        <w:t>.</w:t>
      </w:r>
      <w:r>
        <w:t>097*T(v1</w:t>
      </w:r>
      <w:r w:rsidR="00644CD5">
        <w:t>.</w:t>
      </w:r>
      <w:r>
        <w:t>u37) + 0</w:t>
      </w:r>
      <w:r w:rsidR="00644CD5">
        <w:t>.</w:t>
      </w:r>
      <w:r>
        <w:t>0943*T(v14</w:t>
      </w:r>
      <w:r w:rsidR="00644CD5">
        <w:t>.</w:t>
      </w:r>
      <w:r>
        <w:t>u19) -0</w:t>
      </w:r>
      <w:r w:rsidR="00644CD5">
        <w:t>.</w:t>
      </w:r>
      <w:r>
        <w:t>0726*T(v9</w:t>
      </w:r>
      <w:r w:rsidR="00644CD5">
        <w:t>.</w:t>
      </w:r>
      <w:r>
        <w:t>u33) + 0</w:t>
      </w:r>
      <w:r w:rsidR="00644CD5">
        <w:t>.</w:t>
      </w:r>
      <w:r>
        <w:t>0728*T(u23) + 0</w:t>
      </w:r>
      <w:r w:rsidR="00644CD5">
        <w:t>.</w:t>
      </w:r>
      <w:r>
        <w:t>0843*T(v6</w:t>
      </w:r>
      <w:r w:rsidR="00644CD5">
        <w:t>.</w:t>
      </w:r>
      <w:r>
        <w:t>u29) -0</w:t>
      </w:r>
      <w:r w:rsidR="00644CD5">
        <w:t>.</w:t>
      </w:r>
      <w:r>
        <w:t>0763*T(v10</w:t>
      </w:r>
      <w:r w:rsidR="00644CD5">
        <w:t>.</w:t>
      </w:r>
      <w:r>
        <w:t>u30) + 0</w:t>
      </w:r>
      <w:r w:rsidR="00644CD5">
        <w:t>.</w:t>
      </w:r>
      <w:r>
        <w:t>062*T(u9) -0</w:t>
      </w:r>
      <w:r w:rsidR="00644CD5">
        <w:t>.</w:t>
      </w:r>
      <w:r>
        <w:t>0706*T(v11</w:t>
      </w:r>
      <w:r w:rsidR="00644CD5">
        <w:t>.</w:t>
      </w:r>
      <w:r>
        <w:t>u13) + 0</w:t>
      </w:r>
      <w:r w:rsidR="00644CD5">
        <w:t>.</w:t>
      </w:r>
      <w:r>
        <w:t>0523*T(u39) + 0</w:t>
      </w:r>
      <w:r w:rsidR="00644CD5">
        <w:t>.</w:t>
      </w:r>
      <w:r>
        <w:t>0888*T(v5</w:t>
      </w:r>
      <w:r w:rsidR="00644CD5">
        <w:t>.</w:t>
      </w:r>
      <w:r>
        <w:t>u31) -0</w:t>
      </w:r>
      <w:r w:rsidR="00644CD5">
        <w:t>.</w:t>
      </w:r>
      <w:r>
        <w:t>0839*T(v4</w:t>
      </w:r>
      <w:r w:rsidR="00644CD5">
        <w:t>.</w:t>
      </w:r>
      <w:r>
        <w:t>u39) + 0</w:t>
      </w:r>
      <w:r w:rsidR="00644CD5">
        <w:t>.</w:t>
      </w:r>
      <w:r>
        <w:t>0712*T(v16</w:t>
      </w:r>
      <w:r w:rsidR="00644CD5">
        <w:t>.</w:t>
      </w:r>
      <w:r>
        <w:t>u9) + 0</w:t>
      </w:r>
      <w:r w:rsidR="00644CD5">
        <w:t>.</w:t>
      </w:r>
      <w:r>
        <w:t>074*T(v20</w:t>
      </w:r>
      <w:r w:rsidR="00644CD5">
        <w:t>.</w:t>
      </w:r>
      <w:r>
        <w:t>u12) + 0</w:t>
      </w:r>
      <w:r w:rsidR="00644CD5">
        <w:t>.</w:t>
      </w:r>
      <w:r>
        <w:t>0691*T(v4</w:t>
      </w:r>
      <w:r w:rsidR="00644CD5">
        <w:t>.</w:t>
      </w:r>
      <w:r>
        <w:t>u15) + 0</w:t>
      </w:r>
      <w:r w:rsidR="00644CD5">
        <w:t>.</w:t>
      </w:r>
      <w:r>
        <w:t>0668*T(v12</w:t>
      </w:r>
      <w:r w:rsidR="00644CD5">
        <w:t>.</w:t>
      </w:r>
      <w:r>
        <w:t>u26) + 0</w:t>
      </w:r>
      <w:r w:rsidR="00644CD5">
        <w:t>.</w:t>
      </w:r>
      <w:r>
        <w:t>0798*T(v1</w:t>
      </w:r>
      <w:r w:rsidR="00644CD5">
        <w:t>.</w:t>
      </w:r>
      <w:r>
        <w:t>u39) -0</w:t>
      </w:r>
      <w:r w:rsidR="00644CD5">
        <w:t>.</w:t>
      </w:r>
      <w:r>
        <w:t>0789*T(v21</w:t>
      </w:r>
      <w:r w:rsidR="00644CD5">
        <w:t>.</w:t>
      </w:r>
      <w:r>
        <w:t>u6) + 0</w:t>
      </w:r>
      <w:r w:rsidR="00644CD5">
        <w:t>.</w:t>
      </w:r>
      <w:r>
        <w:t>0651*T(v13</w:t>
      </w:r>
      <w:r w:rsidR="00644CD5">
        <w:t>.</w:t>
      </w:r>
      <w:r>
        <w:t>u25) + 0</w:t>
      </w:r>
      <w:r w:rsidR="00644CD5">
        <w:t>.</w:t>
      </w:r>
      <w:r>
        <w:t>0623*T(v2</w:t>
      </w:r>
      <w:r w:rsidR="00644CD5">
        <w:t>.</w:t>
      </w:r>
      <w:r>
        <w:t>u21) + 0</w:t>
      </w:r>
      <w:r w:rsidR="00644CD5">
        <w:t>.</w:t>
      </w:r>
      <w:r>
        <w:t>0682*T(v2</w:t>
      </w:r>
      <w:r w:rsidR="00644CD5">
        <w:t>.</w:t>
      </w:r>
      <w:r>
        <w:t>u7) + 0</w:t>
      </w:r>
      <w:r w:rsidR="00644CD5">
        <w:t>.</w:t>
      </w:r>
      <w:r>
        <w:t>0573*T(v18</w:t>
      </w:r>
      <w:r w:rsidR="00644CD5">
        <w:t>.</w:t>
      </w:r>
      <w:r>
        <w:t>u7) + 0</w:t>
      </w:r>
      <w:r w:rsidR="00644CD5">
        <w:t>.</w:t>
      </w:r>
      <w:r>
        <w:t>056*T(v37</w:t>
      </w:r>
      <w:r w:rsidR="00644CD5">
        <w:t>.</w:t>
      </w:r>
      <w:r>
        <w:t>u6) + 0</w:t>
      </w:r>
      <w:r w:rsidR="00644CD5">
        <w:t>.</w:t>
      </w:r>
      <w:r>
        <w:t>0489*T(v7</w:t>
      </w:r>
      <w:r w:rsidR="00644CD5">
        <w:t>.</w:t>
      </w:r>
      <w:r>
        <w:t>u23) -0</w:t>
      </w:r>
      <w:r w:rsidR="00644CD5">
        <w:t>.</w:t>
      </w:r>
      <w:r>
        <w:t>0567*T(v3</w:t>
      </w:r>
      <w:r w:rsidR="00644CD5">
        <w:t>.</w:t>
      </w:r>
      <w:r>
        <w:t>u16) -0</w:t>
      </w:r>
      <w:r w:rsidR="00644CD5">
        <w:t>.</w:t>
      </w:r>
      <w:r>
        <w:t>0518*T(v30</w:t>
      </w:r>
      <w:r w:rsidR="00644CD5">
        <w:t>.</w:t>
      </w:r>
      <w:r>
        <w:t>u12) -0</w:t>
      </w:r>
      <w:r w:rsidR="00644CD5">
        <w:t>.</w:t>
      </w:r>
      <w:r>
        <w:t>0556*T(v12</w:t>
      </w:r>
      <w:r w:rsidR="00644CD5">
        <w:t>.</w:t>
      </w:r>
      <w:r>
        <w:t>u5) -0</w:t>
      </w:r>
      <w:r w:rsidR="00644CD5">
        <w:t>.</w:t>
      </w:r>
      <w:r>
        <w:t>0541*T(v27</w:t>
      </w:r>
      <w:r w:rsidR="00644CD5">
        <w:t>.</w:t>
      </w:r>
      <w:r>
        <w:t>u8) + 0</w:t>
      </w:r>
      <w:r w:rsidR="00644CD5">
        <w:t>.</w:t>
      </w:r>
      <w:r>
        <w:t>0541*T(v4</w:t>
      </w:r>
      <w:r w:rsidR="00644CD5">
        <w:t>.</w:t>
      </w:r>
      <w:r>
        <w:t>u16) -0</w:t>
      </w:r>
      <w:r w:rsidR="00644CD5">
        <w:t>.</w:t>
      </w:r>
      <w:r>
        <w:t>054*T(v4</w:t>
      </w:r>
      <w:r w:rsidR="00644CD5">
        <w:t>.</w:t>
      </w:r>
      <w:r>
        <w:t>u27) -0</w:t>
      </w:r>
      <w:r w:rsidR="00644CD5">
        <w:t>.</w:t>
      </w:r>
      <w:r>
        <w:t>033*T(v30) + 0</w:t>
      </w:r>
      <w:r w:rsidR="00644CD5">
        <w:t>.</w:t>
      </w:r>
      <w:r>
        <w:t>0544*T(v2</w:t>
      </w:r>
      <w:r w:rsidR="00644CD5">
        <w:t>.</w:t>
      </w:r>
      <w:r>
        <w:t>u19) -0</w:t>
      </w:r>
      <w:r w:rsidR="00644CD5">
        <w:t>.</w:t>
      </w:r>
      <w:r>
        <w:t>0529*T(v5</w:t>
      </w:r>
      <w:r w:rsidR="00644CD5">
        <w:t>.</w:t>
      </w:r>
      <w:r>
        <w:t>u14) -0</w:t>
      </w:r>
      <w:r w:rsidR="00644CD5">
        <w:t>.</w:t>
      </w:r>
      <w:r>
        <w:t>0471*T(v25</w:t>
      </w:r>
      <w:r w:rsidR="00644CD5">
        <w:t>.</w:t>
      </w:r>
      <w:r>
        <w:t>u10) -0</w:t>
      </w:r>
      <w:r w:rsidR="00644CD5">
        <w:t>.</w:t>
      </w:r>
      <w:r>
        <w:t>0502*T(v2</w:t>
      </w:r>
      <w:r w:rsidR="00644CD5">
        <w:t>.</w:t>
      </w:r>
      <w:r>
        <w:t>u29) + 0</w:t>
      </w:r>
      <w:r w:rsidR="00644CD5">
        <w:t>.</w:t>
      </w:r>
      <w:r>
        <w:t>0432*T(v9</w:t>
      </w:r>
      <w:r w:rsidR="00644CD5">
        <w:t>.</w:t>
      </w:r>
      <w:r>
        <w:t>u34) + 0</w:t>
      </w:r>
      <w:r w:rsidR="00644CD5">
        <w:t>.</w:t>
      </w:r>
      <w:r>
        <w:t>0473*T(v3</w:t>
      </w:r>
      <w:r w:rsidR="00644CD5">
        <w:t>.</w:t>
      </w:r>
      <w:r>
        <w:t>u11) -0</w:t>
      </w:r>
      <w:r w:rsidR="00644CD5">
        <w:t>.</w:t>
      </w:r>
      <w:r>
        <w:t>0795*T(v1</w:t>
      </w:r>
      <w:r w:rsidR="00644CD5">
        <w:t>.</w:t>
      </w:r>
      <w:r>
        <w:t>u2) -0</w:t>
      </w:r>
      <w:r w:rsidR="00644CD5">
        <w:t>.</w:t>
      </w:r>
      <w:r>
        <w:t>0543*T(v14</w:t>
      </w:r>
      <w:r w:rsidR="00644CD5">
        <w:t>.</w:t>
      </w:r>
      <w:r>
        <w:t>u1) -0</w:t>
      </w:r>
      <w:r w:rsidR="00644CD5">
        <w:t>.</w:t>
      </w:r>
      <w:r>
        <w:t>0486*T(v15</w:t>
      </w:r>
      <w:r w:rsidR="00644CD5">
        <w:t>.</w:t>
      </w:r>
      <w:r>
        <w:t>u10) + 0</w:t>
      </w:r>
      <w:r w:rsidR="00644CD5">
        <w:t>.</w:t>
      </w:r>
      <w:r>
        <w:t>0438*T(v9</w:t>
      </w:r>
      <w:r w:rsidR="00644CD5">
        <w:t>.</w:t>
      </w:r>
      <w:r>
        <w:t>u18) -0</w:t>
      </w:r>
      <w:r w:rsidR="00644CD5">
        <w:t>.</w:t>
      </w:r>
      <w:r>
        <w:t>0448*T(v14</w:t>
      </w:r>
      <w:r w:rsidR="00644CD5">
        <w:t>.</w:t>
      </w:r>
      <w:r>
        <w:t>u16) -0</w:t>
      </w:r>
      <w:r w:rsidR="00644CD5">
        <w:t>.</w:t>
      </w:r>
      <w:r>
        <w:t>0418*T(v19</w:t>
      </w:r>
      <w:r w:rsidR="00644CD5">
        <w:t>.</w:t>
      </w:r>
      <w:r>
        <w:t>u8) -0</w:t>
      </w:r>
      <w:r w:rsidR="00644CD5">
        <w:t>.</w:t>
      </w:r>
      <w:r>
        <w:t>0429*T(v11</w:t>
      </w:r>
      <w:r w:rsidR="00644CD5">
        <w:t>.</w:t>
      </w:r>
      <w:r>
        <w:t>u17) -0</w:t>
      </w:r>
      <w:r w:rsidR="00644CD5">
        <w:t>.</w:t>
      </w:r>
      <w:r>
        <w:t>0404*T(v7</w:t>
      </w:r>
      <w:r w:rsidR="00644CD5">
        <w:t>.</w:t>
      </w:r>
      <w:r>
        <w:t>u32) -0</w:t>
      </w:r>
      <w:r w:rsidR="00644CD5">
        <w:t>.</w:t>
      </w:r>
      <w:r>
        <w:t>0366*T(v37</w:t>
      </w:r>
      <w:r w:rsidR="00644CD5">
        <w:t>.</w:t>
      </w:r>
      <w:r>
        <w:t>u4) -0</w:t>
      </w:r>
      <w:r w:rsidR="00644CD5">
        <w:t>.</w:t>
      </w:r>
      <w:r>
        <w:t>0362*T(v29</w:t>
      </w:r>
      <w:r w:rsidR="00644CD5">
        <w:t>.</w:t>
      </w:r>
      <w:r>
        <w:t>u7) -0</w:t>
      </w:r>
      <w:r w:rsidR="00644CD5">
        <w:t>.</w:t>
      </w:r>
      <w:r>
        <w:t>0288*T(v18) -0</w:t>
      </w:r>
      <w:r w:rsidR="00644CD5">
        <w:t>.</w:t>
      </w:r>
      <w:r>
        <w:t>0378*T(v21</w:t>
      </w:r>
      <w:r w:rsidR="00644CD5">
        <w:t>.</w:t>
      </w:r>
      <w:r>
        <w:t>u20) -0</w:t>
      </w:r>
      <w:r w:rsidR="00644CD5">
        <w:t>.</w:t>
      </w:r>
      <w:r>
        <w:t>0323*T(v9</w:t>
      </w:r>
      <w:r w:rsidR="00644CD5">
        <w:t>.</w:t>
      </w:r>
      <w:r>
        <w:t>u30) + 0</w:t>
      </w:r>
      <w:r w:rsidR="00644CD5">
        <w:t>.</w:t>
      </w:r>
      <w:r>
        <w:t>0203*T(v42) -0</w:t>
      </w:r>
      <w:r w:rsidR="00644CD5">
        <w:t>.</w:t>
      </w:r>
      <w:r>
        <w:t>0349*T(v5</w:t>
      </w:r>
      <w:r w:rsidR="00644CD5">
        <w:t>.</w:t>
      </w:r>
      <w:r>
        <w:t>u15) + 0</w:t>
      </w:r>
      <w:r w:rsidR="00644CD5">
        <w:t>.</w:t>
      </w:r>
      <w:r>
        <w:t>0293*T(v28</w:t>
      </w:r>
      <w:r w:rsidR="00644CD5">
        <w:t>.</w:t>
      </w:r>
      <w:r>
        <w:t>u9) -0</w:t>
      </w:r>
      <w:r w:rsidR="00644CD5">
        <w:t>.</w:t>
      </w:r>
      <w:r>
        <w:t>0339*T(v24</w:t>
      </w:r>
      <w:r w:rsidR="00644CD5">
        <w:t>.</w:t>
      </w:r>
      <w:r>
        <w:t>u5) -0</w:t>
      </w:r>
      <w:r w:rsidR="00644CD5">
        <w:t>.</w:t>
      </w:r>
      <w:r>
        <w:t>033*T(v23</w:t>
      </w:r>
      <w:r w:rsidR="00644CD5">
        <w:t>.</w:t>
      </w:r>
      <w:r>
        <w:t>u20) + 0</w:t>
      </w:r>
      <w:r w:rsidR="00644CD5">
        <w:t>.</w:t>
      </w:r>
      <w:r>
        <w:t>0295*T(v17</w:t>
      </w:r>
      <w:r w:rsidR="00644CD5">
        <w:t>.</w:t>
      </w:r>
      <w:r>
        <w:t>u26) -</w:t>
      </w:r>
      <w:r>
        <w:lastRenderedPageBreak/>
        <w:t>0</w:t>
      </w:r>
      <w:r w:rsidR="00644CD5">
        <w:t>.</w:t>
      </w:r>
      <w:r>
        <w:t>0336*T(v4</w:t>
      </w:r>
      <w:r w:rsidR="00644CD5">
        <w:t>.</w:t>
      </w:r>
      <w:r>
        <w:t>u10) + 0</w:t>
      </w:r>
      <w:r w:rsidR="00644CD5">
        <w:t>.</w:t>
      </w:r>
      <w:r>
        <w:t>0327*T(v4</w:t>
      </w:r>
      <w:r w:rsidR="00644CD5">
        <w:t>.</w:t>
      </w:r>
      <w:r>
        <w:t>u25) + 0</w:t>
      </w:r>
      <w:r w:rsidR="00644CD5">
        <w:t>.</w:t>
      </w:r>
      <w:r>
        <w:t>0278*T(v5</w:t>
      </w:r>
      <w:r w:rsidR="00644CD5">
        <w:t>.</w:t>
      </w:r>
      <w:r>
        <w:t>u32) -0</w:t>
      </w:r>
      <w:r w:rsidR="00644CD5">
        <w:t>.</w:t>
      </w:r>
      <w:r>
        <w:t>0275*T(v1</w:t>
      </w:r>
      <w:r w:rsidR="00644CD5">
        <w:t>.</w:t>
      </w:r>
      <w:r>
        <w:t>u42) + 0</w:t>
      </w:r>
      <w:r w:rsidR="00644CD5">
        <w:t>.</w:t>
      </w:r>
      <w:r>
        <w:t>0177*T(v27) -0</w:t>
      </w:r>
      <w:r w:rsidR="00644CD5">
        <w:t>.</w:t>
      </w:r>
      <w:r>
        <w:t>0271*T(v11</w:t>
      </w:r>
      <w:r w:rsidR="00644CD5">
        <w:t>.</w:t>
      </w:r>
      <w:r>
        <w:t>u23) -0</w:t>
      </w:r>
      <w:r w:rsidR="00644CD5">
        <w:t>.</w:t>
      </w:r>
      <w:r>
        <w:t>0255*T(v5</w:t>
      </w:r>
      <w:r w:rsidR="00644CD5">
        <w:t>.</w:t>
      </w:r>
      <w:r>
        <w:t>u12) + 0</w:t>
      </w:r>
      <w:r w:rsidR="00644CD5">
        <w:t>.</w:t>
      </w:r>
      <w:r>
        <w:t>0223*T(v3</w:t>
      </w:r>
      <w:r w:rsidR="00644CD5">
        <w:t>.</w:t>
      </w:r>
      <w:r>
        <w:t>u38) -0</w:t>
      </w:r>
      <w:r w:rsidR="00644CD5">
        <w:t>.</w:t>
      </w:r>
      <w:r>
        <w:t>023*T(v17</w:t>
      </w:r>
      <w:r w:rsidR="00644CD5">
        <w:t>.</w:t>
      </w:r>
      <w:r>
        <w:t>u16) -0</w:t>
      </w:r>
      <w:r w:rsidR="00644CD5">
        <w:t>.</w:t>
      </w:r>
      <w:r>
        <w:t>0268*T(v5</w:t>
      </w:r>
      <w:r w:rsidR="00644CD5">
        <w:t>.</w:t>
      </w:r>
      <w:r>
        <w:t>u5) + 0</w:t>
      </w:r>
      <w:r w:rsidR="00644CD5">
        <w:t>.</w:t>
      </w:r>
      <w:r>
        <w:t>0228*T(v5</w:t>
      </w:r>
      <w:r w:rsidR="00644CD5">
        <w:t>.</w:t>
      </w:r>
      <w:r>
        <w:t>u22) -0</w:t>
      </w:r>
      <w:r w:rsidR="00644CD5">
        <w:t>.</w:t>
      </w:r>
      <w:r>
        <w:t>0235*T(v9</w:t>
      </w:r>
      <w:r w:rsidR="00644CD5">
        <w:t>.</w:t>
      </w:r>
      <w:r>
        <w:t>u7) + 0</w:t>
      </w:r>
      <w:r w:rsidR="00644CD5">
        <w:t>.</w:t>
      </w:r>
      <w:r>
        <w:t>0164*T(u6) -0</w:t>
      </w:r>
      <w:r w:rsidR="00644CD5">
        <w:t>.</w:t>
      </w:r>
      <w:r>
        <w:t>0151*T(v34) + 0</w:t>
      </w:r>
      <w:r w:rsidR="00644CD5">
        <w:t>.</w:t>
      </w:r>
      <w:r>
        <w:t>0172*T(v20</w:t>
      </w:r>
      <w:r w:rsidR="00644CD5">
        <w:t>.</w:t>
      </w:r>
      <w:r>
        <w:t>u11) -0</w:t>
      </w:r>
      <w:r w:rsidR="00644CD5">
        <w:t>.</w:t>
      </w:r>
      <w:r>
        <w:t>0159*T(v26</w:t>
      </w:r>
      <w:r w:rsidR="00644CD5">
        <w:t>.</w:t>
      </w:r>
      <w:r>
        <w:t>u9) + 0</w:t>
      </w:r>
      <w:r w:rsidR="00644CD5">
        <w:t>.</w:t>
      </w:r>
      <w:r>
        <w:t>0189*T(v17</w:t>
      </w:r>
      <w:r w:rsidR="00644CD5">
        <w:t>.</w:t>
      </w:r>
      <w:r>
        <w:t>u2) -0</w:t>
      </w:r>
      <w:r w:rsidR="00644CD5">
        <w:t>.</w:t>
      </w:r>
      <w:r>
        <w:t>0146*T(v32</w:t>
      </w:r>
      <w:r w:rsidR="00644CD5">
        <w:t>.</w:t>
      </w:r>
      <w:r>
        <w:t>u8) + 0</w:t>
      </w:r>
      <w:r w:rsidR="00644CD5">
        <w:t>.</w:t>
      </w:r>
      <w:r>
        <w:t>0152*T(v20</w:t>
      </w:r>
      <w:r w:rsidR="00644CD5">
        <w:t>.</w:t>
      </w:r>
      <w:r>
        <w:t>u18) + 0</w:t>
      </w:r>
      <w:r w:rsidR="00644CD5">
        <w:t>.</w:t>
      </w:r>
      <w:r>
        <w:t>0143*T(v27</w:t>
      </w:r>
      <w:r w:rsidR="00644CD5">
        <w:t>.</w:t>
      </w:r>
      <w:r>
        <w:t>u14) + 0</w:t>
      </w:r>
      <w:r w:rsidR="00644CD5">
        <w:t>.</w:t>
      </w:r>
      <w:r>
        <w:t>00811*T(v37) -0</w:t>
      </w:r>
      <w:r w:rsidR="00644CD5">
        <w:t>.</w:t>
      </w:r>
      <w:r>
        <w:t>0128*T(v10</w:t>
      </w:r>
      <w:r w:rsidR="00644CD5">
        <w:t>.</w:t>
      </w:r>
      <w:r>
        <w:t>u17) + 0</w:t>
      </w:r>
      <w:r w:rsidR="00644CD5">
        <w:t>.</w:t>
      </w:r>
      <w:r>
        <w:t>0125*T(v27</w:t>
      </w:r>
      <w:r w:rsidR="00644CD5">
        <w:t>.</w:t>
      </w:r>
      <w:r>
        <w:t>u7) + 0</w:t>
      </w:r>
      <w:r w:rsidR="00644CD5">
        <w:t>.</w:t>
      </w:r>
      <w:r>
        <w:t>00724*T(v13</w:t>
      </w:r>
      <w:r w:rsidR="00644CD5">
        <w:t>.</w:t>
      </w:r>
      <w:r>
        <w:t>u13) -0</w:t>
      </w:r>
      <w:r w:rsidR="00644CD5">
        <w:t>.</w:t>
      </w:r>
      <w:r>
        <w:t>0077*T(v1</w:t>
      </w:r>
      <w:r w:rsidR="00644CD5">
        <w:t>.</w:t>
      </w:r>
      <w:r>
        <w:t>u12) -0</w:t>
      </w:r>
      <w:r w:rsidR="00644CD5">
        <w:t>.</w:t>
      </w:r>
      <w:r>
        <w:t>00642*T(v31</w:t>
      </w:r>
      <w:r w:rsidR="00644CD5">
        <w:t>.</w:t>
      </w:r>
      <w:r>
        <w:t>u4) + 0</w:t>
      </w:r>
      <w:r w:rsidR="00644CD5">
        <w:t>.</w:t>
      </w:r>
      <w:r>
        <w:t>00297*T(v14) + 0</w:t>
      </w:r>
      <w:r w:rsidR="00644CD5">
        <w:t>.</w:t>
      </w:r>
      <w:r>
        <w:t>00363*T(v13</w:t>
      </w:r>
      <w:r w:rsidR="00644CD5">
        <w:t>.</w:t>
      </w:r>
      <w:r>
        <w:t>u15) + 0</w:t>
      </w:r>
      <w:r w:rsidR="00644CD5">
        <w:t>.</w:t>
      </w:r>
      <w:r>
        <w:t>0031*T(v1</w:t>
      </w:r>
      <w:r w:rsidR="00644CD5">
        <w:t>.</w:t>
      </w:r>
      <w:r>
        <w:t>u36) -0</w:t>
      </w:r>
      <w:r w:rsidR="00644CD5">
        <w:t>.</w:t>
      </w:r>
      <w:r>
        <w:t>00226*T(v6</w:t>
      </w:r>
      <w:r w:rsidR="00644CD5">
        <w:t>.</w:t>
      </w:r>
      <w:r>
        <w:t>u19) + 0</w:t>
      </w:r>
      <w:r w:rsidR="00644CD5">
        <w:t>.</w:t>
      </w:r>
      <w:r>
        <w:t>00164*T(v19</w:t>
      </w:r>
      <w:r w:rsidR="00644CD5">
        <w:t>.</w:t>
      </w:r>
      <w:r>
        <w:t>u10) -0</w:t>
      </w:r>
      <w:r w:rsidR="00644CD5">
        <w:t>.</w:t>
      </w:r>
      <w:r>
        <w:t>00138*T(v12</w:t>
      </w:r>
      <w:r w:rsidR="00644CD5">
        <w:t>.</w:t>
      </w:r>
      <w:r>
        <w:t>u14) + 6</w:t>
      </w:r>
      <w:r w:rsidR="00644CD5">
        <w:t>.</w:t>
      </w:r>
      <w:r>
        <w:t>58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69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498*T(v13</w:t>
      </w:r>
      <w:r w:rsidR="00644CD5">
        <w:t>.</w:t>
      </w:r>
      <w:r>
        <w:t>u4) + 11</w:t>
      </w:r>
      <w:r w:rsidR="00644CD5">
        <w:t>.</w:t>
      </w:r>
      <w:r>
        <w:t>7*Length + 0</w:t>
      </w:r>
      <w:r w:rsidR="00644CD5">
        <w:t>.</w:t>
      </w:r>
      <w:r>
        <w:t>415*T(v1</w:t>
      </w:r>
      <w:r w:rsidR="00644CD5">
        <w:t>.</w:t>
      </w:r>
      <w:r>
        <w:t>u6) -0</w:t>
      </w:r>
      <w:r w:rsidR="00644CD5">
        <w:t>.</w:t>
      </w:r>
      <w:r>
        <w:t>672*T(v8</w:t>
      </w:r>
      <w:r w:rsidR="00644CD5">
        <w:t>.</w:t>
      </w:r>
      <w:r>
        <w:t>u6) + 0</w:t>
      </w:r>
      <w:r w:rsidR="00644CD5">
        <w:t>.</w:t>
      </w:r>
      <w:r>
        <w:t>263*T(v6) + 0</w:t>
      </w:r>
      <w:r w:rsidR="00644CD5">
        <w:t>.</w:t>
      </w:r>
      <w:r>
        <w:t>421*T(v2</w:t>
      </w:r>
      <w:r w:rsidR="00644CD5">
        <w:t>.</w:t>
      </w:r>
      <w:r>
        <w:t>u2) -0</w:t>
      </w:r>
      <w:r w:rsidR="00644CD5">
        <w:t>.</w:t>
      </w:r>
      <w:r>
        <w:t>346*T(v16) + 0</w:t>
      </w:r>
      <w:r w:rsidR="00644CD5">
        <w:t>.</w:t>
      </w:r>
      <w:r>
        <w:t>561*T(v20</w:t>
      </w:r>
      <w:r w:rsidR="00644CD5">
        <w:t>.</w:t>
      </w:r>
      <w:r>
        <w:t>u4) -12</w:t>
      </w:r>
      <w:r w:rsidR="00644CD5">
        <w:t>.</w:t>
      </w:r>
      <w:r>
        <w:t>8*Length^2 -0</w:t>
      </w:r>
      <w:r w:rsidR="00644CD5">
        <w:t>.</w:t>
      </w:r>
      <w:r>
        <w:t>488*T(v5</w:t>
      </w:r>
      <w:r w:rsidR="00644CD5">
        <w:t>.</w:t>
      </w:r>
      <w:r>
        <w:t>u11) -0</w:t>
      </w:r>
      <w:r w:rsidR="00644CD5">
        <w:t>.</w:t>
      </w:r>
      <w:r>
        <w:t>312*T(v11</w:t>
      </w:r>
      <w:r w:rsidR="00644CD5">
        <w:t>.</w:t>
      </w:r>
      <w:r>
        <w:t>u23) -0</w:t>
      </w:r>
      <w:r w:rsidR="00644CD5">
        <w:t>.</w:t>
      </w:r>
      <w:r>
        <w:t>335*u + 0</w:t>
      </w:r>
      <w:r w:rsidR="00644CD5">
        <w:t>.</w:t>
      </w:r>
      <w:r>
        <w:t>464*T(v8</w:t>
      </w:r>
      <w:r w:rsidR="00644CD5">
        <w:t>.</w:t>
      </w:r>
      <w:r>
        <w:t>u23) -0</w:t>
      </w:r>
      <w:r w:rsidR="00644CD5">
        <w:t>.</w:t>
      </w:r>
      <w:r>
        <w:t>589*T(v6</w:t>
      </w:r>
      <w:r w:rsidR="00644CD5">
        <w:t>.</w:t>
      </w:r>
      <w:r>
        <w:t>u33) + 0</w:t>
      </w:r>
      <w:r w:rsidR="00644CD5">
        <w:t>.</w:t>
      </w:r>
      <w:r>
        <w:t>692*T(v5</w:t>
      </w:r>
      <w:r w:rsidR="00644CD5">
        <w:t>.</w:t>
      </w:r>
      <w:r>
        <w:t>u10) + 0</w:t>
      </w:r>
      <w:r w:rsidR="00644CD5">
        <w:t>.</w:t>
      </w:r>
      <w:r>
        <w:t>253*T(v37</w:t>
      </w:r>
      <w:r w:rsidR="00644CD5">
        <w:t>.</w:t>
      </w:r>
      <w:r>
        <w:t>u1) + 0</w:t>
      </w:r>
      <w:r w:rsidR="00644CD5">
        <w:t>.</w:t>
      </w:r>
      <w:r>
        <w:t>498*T(v9</w:t>
      </w:r>
      <w:r w:rsidR="00644CD5">
        <w:t>.</w:t>
      </w:r>
      <w:r>
        <w:t>u8) + 0</w:t>
      </w:r>
      <w:r w:rsidR="00644CD5">
        <w:t>.</w:t>
      </w:r>
      <w:r>
        <w:t>116*T(v8) -0</w:t>
      </w:r>
      <w:r w:rsidR="00644CD5">
        <w:t>.</w:t>
      </w:r>
      <w:r>
        <w:t>352*T(v10</w:t>
      </w:r>
      <w:r w:rsidR="00644CD5">
        <w:t>.</w:t>
      </w:r>
      <w:r>
        <w:t>u7) -0</w:t>
      </w:r>
      <w:r w:rsidR="00644CD5">
        <w:t>.</w:t>
      </w:r>
      <w:r>
        <w:t>236*NumAromAtoms -0</w:t>
      </w:r>
      <w:r w:rsidR="00644CD5">
        <w:t>.</w:t>
      </w:r>
      <w:r>
        <w:t>419*T(v15</w:t>
      </w:r>
      <w:r w:rsidR="00644CD5">
        <w:t>.</w:t>
      </w:r>
      <w:r>
        <w:t>u6) + 0</w:t>
      </w:r>
      <w:r w:rsidR="00644CD5">
        <w:t>.</w:t>
      </w:r>
      <w:r>
        <w:t>257*T(v4</w:t>
      </w:r>
      <w:r w:rsidR="00644CD5">
        <w:t>.</w:t>
      </w:r>
      <w:r>
        <w:t>u21) -0</w:t>
      </w:r>
      <w:r w:rsidR="00644CD5">
        <w:t>.</w:t>
      </w:r>
      <w:r>
        <w:t>283*T(v42) -0</w:t>
      </w:r>
      <w:r w:rsidR="00644CD5">
        <w:t>.</w:t>
      </w:r>
      <w:r>
        <w:t>388*T(v29</w:t>
      </w:r>
      <w:r w:rsidR="00644CD5">
        <w:t>.</w:t>
      </w:r>
      <w:r>
        <w:t>u2) + 25</w:t>
      </w:r>
      <w:r w:rsidR="00644CD5">
        <w:t>.</w:t>
      </w:r>
      <w:r>
        <w:t>9*Volume + 0</w:t>
      </w:r>
      <w:r w:rsidR="00644CD5">
        <w:t>.</w:t>
      </w:r>
      <w:r>
        <w:t>274*T(v6</w:t>
      </w:r>
      <w:r w:rsidR="00644CD5">
        <w:t>.</w:t>
      </w:r>
      <w:r>
        <w:t>u25) -0</w:t>
      </w:r>
      <w:r w:rsidR="00644CD5">
        <w:t>.</w:t>
      </w:r>
      <w:r>
        <w:t>485*T(v4</w:t>
      </w:r>
      <w:r w:rsidR="00644CD5">
        <w:t>.</w:t>
      </w:r>
      <w:r>
        <w:t>u2) -0</w:t>
      </w:r>
      <w:r w:rsidR="00644CD5">
        <w:t>.</w:t>
      </w:r>
      <w:r>
        <w:t>35*T(v3</w:t>
      </w:r>
      <w:r w:rsidR="00644CD5">
        <w:t>.</w:t>
      </w:r>
      <w:r>
        <w:t>u14) -0</w:t>
      </w:r>
      <w:r w:rsidR="00644CD5">
        <w:t>.</w:t>
      </w:r>
      <w:r>
        <w:t>165*T(v40) + 0</w:t>
      </w:r>
      <w:r w:rsidR="00644CD5">
        <w:t>.</w:t>
      </w:r>
      <w:r>
        <w:t>3*T(v2</w:t>
      </w:r>
      <w:r w:rsidR="00644CD5">
        <w:t>.</w:t>
      </w:r>
      <w:r>
        <w:t>u28) + 0</w:t>
      </w:r>
      <w:r w:rsidR="00644CD5">
        <w:t>.</w:t>
      </w:r>
      <w:r>
        <w:t>516*T(v11</w:t>
      </w:r>
      <w:r w:rsidR="00644CD5">
        <w:t>.</w:t>
      </w:r>
      <w:r>
        <w:t>u22) -0</w:t>
      </w:r>
      <w:r w:rsidR="00644CD5">
        <w:t>.</w:t>
      </w:r>
      <w:r>
        <w:t>421*T(v23</w:t>
      </w:r>
      <w:r w:rsidR="00644CD5">
        <w:t>.</w:t>
      </w:r>
      <w:r>
        <w:t>u5) -0</w:t>
      </w:r>
      <w:r w:rsidR="00644CD5">
        <w:t>.</w:t>
      </w:r>
      <w:r>
        <w:t>238*T(v19</w:t>
      </w:r>
      <w:r w:rsidR="00644CD5">
        <w:t>.</w:t>
      </w:r>
      <w:r>
        <w:t>u8) + 0</w:t>
      </w:r>
      <w:r w:rsidR="00644CD5">
        <w:t>.</w:t>
      </w:r>
      <w:r>
        <w:t>262*T(v12</w:t>
      </w:r>
      <w:r w:rsidR="00644CD5">
        <w:t>.</w:t>
      </w:r>
      <w:r>
        <w:t>u6) + 0</w:t>
      </w:r>
      <w:r w:rsidR="00644CD5">
        <w:t>.</w:t>
      </w:r>
      <w:r>
        <w:t>35*T(v15</w:t>
      </w:r>
      <w:r w:rsidR="00644CD5">
        <w:t>.</w:t>
      </w:r>
      <w:r>
        <w:t>u15) -0</w:t>
      </w:r>
      <w:r w:rsidR="00644CD5">
        <w:t>.</w:t>
      </w:r>
      <w:r>
        <w:t>577*T(v1</w:t>
      </w:r>
      <w:r w:rsidR="00644CD5">
        <w:t>.</w:t>
      </w:r>
      <w:r>
        <w:t>u3) + 0</w:t>
      </w:r>
      <w:r w:rsidR="00644CD5">
        <w:t>.</w:t>
      </w:r>
      <w:r>
        <w:t>293*T(v1</w:t>
      </w:r>
      <w:r w:rsidR="00644CD5">
        <w:t>.</w:t>
      </w:r>
      <w:r>
        <w:t>u29) -0</w:t>
      </w:r>
      <w:r w:rsidR="00644CD5">
        <w:t>.</w:t>
      </w:r>
      <w:r>
        <w:t>244*T(v8</w:t>
      </w:r>
      <w:r w:rsidR="00644CD5">
        <w:t>.</w:t>
      </w:r>
      <w:r>
        <w:t>u35) -0</w:t>
      </w:r>
      <w:r w:rsidR="00644CD5">
        <w:t>.</w:t>
      </w:r>
      <w:r>
        <w:t>344*T(v16</w:t>
      </w:r>
      <w:r w:rsidR="00644CD5">
        <w:t>.</w:t>
      </w:r>
      <w:r>
        <w:t>u27) -28</w:t>
      </w:r>
      <w:r w:rsidR="00644CD5">
        <w:t>.</w:t>
      </w:r>
      <w:r>
        <w:t>2*Volume^2 -0</w:t>
      </w:r>
      <w:r w:rsidR="00644CD5">
        <w:t>.</w:t>
      </w:r>
      <w:r>
        <w:t>363*T(v22</w:t>
      </w:r>
      <w:r w:rsidR="00644CD5">
        <w:t>.</w:t>
      </w:r>
      <w:r>
        <w:t>u6) + 11</w:t>
      </w:r>
      <w:r w:rsidR="00644CD5">
        <w:t>.</w:t>
      </w:r>
      <w:r>
        <w:t>4*Volume^3 -0</w:t>
      </w:r>
      <w:r w:rsidR="00644CD5">
        <w:t>.</w:t>
      </w:r>
      <w:r>
        <w:t>144*T(v37</w:t>
      </w:r>
      <w:r w:rsidR="00644CD5">
        <w:t>.</w:t>
      </w:r>
      <w:r>
        <w:t>u5) + 0</w:t>
      </w:r>
      <w:r w:rsidR="00644CD5">
        <w:t>.</w:t>
      </w:r>
      <w:r>
        <w:t>419*T(v30</w:t>
      </w:r>
      <w:r w:rsidR="00644CD5">
        <w:t>.</w:t>
      </w:r>
      <w:r>
        <w:t>u11) -0</w:t>
      </w:r>
      <w:r w:rsidR="00644CD5">
        <w:t>.</w:t>
      </w:r>
      <w:r>
        <w:t>196*T(v13</w:t>
      </w:r>
      <w:r w:rsidR="00644CD5">
        <w:t>.</w:t>
      </w:r>
      <w:r>
        <w:t>u27) + 0</w:t>
      </w:r>
      <w:r w:rsidR="00644CD5">
        <w:t>.</w:t>
      </w:r>
      <w:r>
        <w:t>304*T(v14</w:t>
      </w:r>
      <w:r w:rsidR="00644CD5">
        <w:t>.</w:t>
      </w:r>
      <w:r>
        <w:t>u16) -0</w:t>
      </w:r>
      <w:r w:rsidR="00644CD5">
        <w:t>.</w:t>
      </w:r>
      <w:r>
        <w:t>329*T(v2</w:t>
      </w:r>
      <w:r w:rsidR="00644CD5">
        <w:t>.</w:t>
      </w:r>
      <w:r>
        <w:t>u25) + 0</w:t>
      </w:r>
      <w:r w:rsidR="00644CD5">
        <w:t>.</w:t>
      </w:r>
      <w:r>
        <w:t>312*T(v33) -0</w:t>
      </w:r>
      <w:r w:rsidR="00644CD5">
        <w:t>.</w:t>
      </w:r>
      <w:r>
        <w:t>432*T(v11</w:t>
      </w:r>
      <w:r w:rsidR="00644CD5">
        <w:t>.</w:t>
      </w:r>
      <w:r>
        <w:t>u28) + 0</w:t>
      </w:r>
      <w:r w:rsidR="00644CD5">
        <w:t>.</w:t>
      </w:r>
      <w:r>
        <w:t>398*T(v26</w:t>
      </w:r>
      <w:r w:rsidR="00644CD5">
        <w:t>.</w:t>
      </w:r>
      <w:r>
        <w:t>u4) + 0</w:t>
      </w:r>
      <w:r w:rsidR="00644CD5">
        <w:t>.</w:t>
      </w:r>
      <w:r>
        <w:t>29*T(v30</w:t>
      </w:r>
      <w:r w:rsidR="00644CD5">
        <w:t>.</w:t>
      </w:r>
      <w:r>
        <w:t>u7) + 0</w:t>
      </w:r>
      <w:r w:rsidR="00644CD5">
        <w:t>.</w:t>
      </w:r>
      <w:r>
        <w:t>131*T(v31) -0</w:t>
      </w:r>
      <w:r w:rsidR="00644CD5">
        <w:t>.</w:t>
      </w:r>
      <w:r>
        <w:t>314*T(v21</w:t>
      </w:r>
      <w:r w:rsidR="00644CD5">
        <w:t>.</w:t>
      </w:r>
      <w:r>
        <w:t>u2) -0</w:t>
      </w:r>
      <w:r w:rsidR="00644CD5">
        <w:t>.</w:t>
      </w:r>
      <w:r>
        <w:t>162*T(v2</w:t>
      </w:r>
      <w:r w:rsidR="00644CD5">
        <w:t>.</w:t>
      </w:r>
      <w:r>
        <w:t>u11) + 0</w:t>
      </w:r>
      <w:r w:rsidR="00644CD5">
        <w:t>.</w:t>
      </w:r>
      <w:r>
        <w:t>11*T(v23</w:t>
      </w:r>
      <w:r w:rsidR="00644CD5">
        <w:t>.</w:t>
      </w:r>
      <w:r>
        <w:t>u9) -0</w:t>
      </w:r>
      <w:r w:rsidR="00644CD5">
        <w:t>.</w:t>
      </w:r>
      <w:r>
        <w:t>253*T(v8</w:t>
      </w:r>
      <w:r w:rsidR="00644CD5">
        <w:t>.</w:t>
      </w:r>
      <w:r>
        <w:t>u21) + 0</w:t>
      </w:r>
      <w:r w:rsidR="00644CD5">
        <w:t>.</w:t>
      </w:r>
      <w:r>
        <w:t>448*T(v4</w:t>
      </w:r>
      <w:r w:rsidR="00644CD5">
        <w:t>.</w:t>
      </w:r>
      <w:r>
        <w:t>u34) + 0</w:t>
      </w:r>
      <w:r w:rsidR="00644CD5">
        <w:t>.</w:t>
      </w:r>
      <w:r>
        <w:t>275*T(v22</w:t>
      </w:r>
      <w:r w:rsidR="00644CD5">
        <w:t>.</w:t>
      </w:r>
      <w:r>
        <w:t>u4) -0</w:t>
      </w:r>
      <w:r w:rsidR="00644CD5">
        <w:t>.</w:t>
      </w:r>
      <w:r>
        <w:t>878*T(v1</w:t>
      </w:r>
      <w:r w:rsidR="00644CD5">
        <w:t>.</w:t>
      </w:r>
      <w:r>
        <w:t>u2) + 0</w:t>
      </w:r>
      <w:r w:rsidR="00644CD5">
        <w:t>.</w:t>
      </w:r>
      <w:r>
        <w:t>775*T(v24</w:t>
      </w:r>
      <w:r w:rsidR="00644CD5">
        <w:t>.</w:t>
      </w:r>
      <w:r>
        <w:t>u4) -0</w:t>
      </w:r>
      <w:r w:rsidR="00644CD5">
        <w:t>.</w:t>
      </w:r>
      <w:r>
        <w:t>215*T(v26</w:t>
      </w:r>
      <w:r w:rsidR="00644CD5">
        <w:t>.</w:t>
      </w:r>
      <w:r>
        <w:t>u9) + 0</w:t>
      </w:r>
      <w:r w:rsidR="00644CD5">
        <w:t>.</w:t>
      </w:r>
      <w:r>
        <w:t>398*T(v31</w:t>
      </w:r>
      <w:r w:rsidR="00644CD5">
        <w:t>.</w:t>
      </w:r>
      <w:r>
        <w:t>u3) + 0</w:t>
      </w:r>
      <w:r w:rsidR="00644CD5">
        <w:t>.</w:t>
      </w:r>
      <w:r>
        <w:t>509*T(v2</w:t>
      </w:r>
      <w:r w:rsidR="00644CD5">
        <w:t>.</w:t>
      </w:r>
      <w:r>
        <w:t>u16) + 0</w:t>
      </w:r>
      <w:r w:rsidR="00644CD5">
        <w:t>.</w:t>
      </w:r>
      <w:r>
        <w:t>483*T(v24</w:t>
      </w:r>
      <w:r w:rsidR="00644CD5">
        <w:t>.</w:t>
      </w:r>
      <w:r>
        <w:t>u6) -0</w:t>
      </w:r>
      <w:r w:rsidR="00644CD5">
        <w:t>.</w:t>
      </w:r>
      <w:r>
        <w:t>271*T(v12</w:t>
      </w:r>
      <w:r w:rsidR="00644CD5">
        <w:t>.</w:t>
      </w:r>
      <w:r>
        <w:t>u23) + 0</w:t>
      </w:r>
      <w:r w:rsidR="00644CD5">
        <w:t>.</w:t>
      </w:r>
      <w:r>
        <w:t>45*T(v29</w:t>
      </w:r>
      <w:r w:rsidR="00644CD5">
        <w:t>.</w:t>
      </w:r>
      <w:r>
        <w:t>u3) -0</w:t>
      </w:r>
      <w:r w:rsidR="00644CD5">
        <w:t>.</w:t>
      </w:r>
      <w:r>
        <w:t>491*T(v27</w:t>
      </w:r>
      <w:r w:rsidR="00644CD5">
        <w:t>.</w:t>
      </w:r>
      <w:r>
        <w:t>u5) + 0</w:t>
      </w:r>
      <w:r w:rsidR="00644CD5">
        <w:t>.</w:t>
      </w:r>
      <w:r>
        <w:t>372*T(v8</w:t>
      </w:r>
      <w:r w:rsidR="00644CD5">
        <w:t>.</w:t>
      </w:r>
      <w:r>
        <w:t>u31) + 0</w:t>
      </w:r>
      <w:r w:rsidR="00644CD5">
        <w:t>.</w:t>
      </w:r>
      <w:r>
        <w:t>333*T(v15</w:t>
      </w:r>
      <w:r w:rsidR="00644CD5">
        <w:t>.</w:t>
      </w:r>
      <w:r>
        <w:t>u21) + 0</w:t>
      </w:r>
      <w:r w:rsidR="00644CD5">
        <w:t>.</w:t>
      </w:r>
      <w:r>
        <w:t>243*T(v21</w:t>
      </w:r>
      <w:r w:rsidR="00644CD5">
        <w:t>.</w:t>
      </w:r>
      <w:r>
        <w:t>u17) -0</w:t>
      </w:r>
      <w:r w:rsidR="00644CD5">
        <w:t>.</w:t>
      </w:r>
      <w:r>
        <w:t>364*T(v7</w:t>
      </w:r>
      <w:r w:rsidR="00644CD5">
        <w:t>.</w:t>
      </w:r>
      <w:r>
        <w:t>u30) + 0</w:t>
      </w:r>
      <w:r w:rsidR="00644CD5">
        <w:t>.</w:t>
      </w:r>
      <w:r>
        <w:t>508*T(v30</w:t>
      </w:r>
      <w:r w:rsidR="00644CD5">
        <w:t>.</w:t>
      </w:r>
      <w:r>
        <w:t>u5) -0</w:t>
      </w:r>
      <w:r w:rsidR="00644CD5">
        <w:t>.</w:t>
      </w:r>
      <w:r>
        <w:t>309*T(v8</w:t>
      </w:r>
      <w:r w:rsidR="00644CD5">
        <w:t>.</w:t>
      </w:r>
      <w:r>
        <w:t>u2) -0</w:t>
      </w:r>
      <w:r w:rsidR="00644CD5">
        <w:t>.</w:t>
      </w:r>
      <w:r>
        <w:t>246*T(v1</w:t>
      </w:r>
      <w:r w:rsidR="00644CD5">
        <w:t>.</w:t>
      </w:r>
      <w:r>
        <w:t>u4) + 0</w:t>
      </w:r>
      <w:r w:rsidR="00644CD5">
        <w:t>.</w:t>
      </w:r>
      <w:r>
        <w:t>406*T(v11</w:t>
      </w:r>
      <w:r w:rsidR="00644CD5">
        <w:t>.</w:t>
      </w:r>
      <w:r>
        <w:t>u11) + 0</w:t>
      </w:r>
      <w:r w:rsidR="00644CD5">
        <w:t>.</w:t>
      </w:r>
      <w:r>
        <w:t>307*T(v22</w:t>
      </w:r>
      <w:r w:rsidR="00644CD5">
        <w:t>.</w:t>
      </w:r>
      <w:r>
        <w:t>u15) + 0</w:t>
      </w:r>
      <w:r w:rsidR="00644CD5">
        <w:t>.</w:t>
      </w:r>
      <w:r>
        <w:t>288*T(v18</w:t>
      </w:r>
      <w:r w:rsidR="00644CD5">
        <w:t>.</w:t>
      </w:r>
      <w:r>
        <w:t>u19) + 0</w:t>
      </w:r>
      <w:r w:rsidR="00644CD5">
        <w:t>.</w:t>
      </w:r>
      <w:r>
        <w:t>379*T(u3) + 0</w:t>
      </w:r>
      <w:r w:rsidR="00644CD5">
        <w:t>.</w:t>
      </w:r>
      <w:r>
        <w:t>672*T(v1</w:t>
      </w:r>
      <w:r w:rsidR="00644CD5">
        <w:t>.</w:t>
      </w:r>
      <w:r>
        <w:t>u11) + 0</w:t>
      </w:r>
      <w:r w:rsidR="00644CD5">
        <w:t>.</w:t>
      </w:r>
      <w:r>
        <w:t>305*T(v29</w:t>
      </w:r>
      <w:r w:rsidR="00644CD5">
        <w:t>.</w:t>
      </w:r>
      <w:r>
        <w:t>u11) + 0</w:t>
      </w:r>
      <w:r w:rsidR="00644CD5">
        <w:t>.</w:t>
      </w:r>
      <w:r>
        <w:t>128*T(u9) -0</w:t>
      </w:r>
      <w:r w:rsidR="00644CD5">
        <w:t>.</w:t>
      </w:r>
      <w:r>
        <w:t>309*T(v15</w:t>
      </w:r>
      <w:r w:rsidR="00644CD5">
        <w:t>.</w:t>
      </w:r>
      <w:r>
        <w:t>u3) -0</w:t>
      </w:r>
      <w:r w:rsidR="00644CD5">
        <w:t>.</w:t>
      </w:r>
      <w:r>
        <w:t>148*T(v16</w:t>
      </w:r>
      <w:r w:rsidR="00644CD5">
        <w:t>.</w:t>
      </w:r>
      <w:r>
        <w:t>u18) + 0</w:t>
      </w:r>
      <w:r w:rsidR="00644CD5">
        <w:t>.</w:t>
      </w:r>
      <w:r>
        <w:t>377*T(v29</w:t>
      </w:r>
      <w:r w:rsidR="00644CD5">
        <w:t>.</w:t>
      </w:r>
      <w:r>
        <w:t>u1) -0</w:t>
      </w:r>
      <w:r w:rsidR="00644CD5">
        <w:t>.</w:t>
      </w:r>
      <w:r>
        <w:t>416*T(v27</w:t>
      </w:r>
      <w:r w:rsidR="00644CD5">
        <w:t>.</w:t>
      </w:r>
      <w:r>
        <w:t>u7) + 0</w:t>
      </w:r>
      <w:r w:rsidR="00644CD5">
        <w:t>.</w:t>
      </w:r>
      <w:r>
        <w:t>477*T(v18</w:t>
      </w:r>
      <w:r w:rsidR="00644CD5">
        <w:t>.</w:t>
      </w:r>
      <w:r>
        <w:t>u20) -0</w:t>
      </w:r>
      <w:r w:rsidR="00644CD5">
        <w:t>.</w:t>
      </w:r>
      <w:r>
        <w:t>213*T(v17) -0</w:t>
      </w:r>
      <w:r w:rsidR="00644CD5">
        <w:t>.</w:t>
      </w:r>
      <w:r>
        <w:t>251*T(v5</w:t>
      </w:r>
      <w:r w:rsidR="00644CD5">
        <w:t>.</w:t>
      </w:r>
      <w:r>
        <w:t>u5) + 0</w:t>
      </w:r>
      <w:r w:rsidR="00644CD5">
        <w:t>.</w:t>
      </w:r>
      <w:r>
        <w:t>141*T(v24</w:t>
      </w:r>
      <w:r w:rsidR="00644CD5">
        <w:t>.</w:t>
      </w:r>
      <w:r>
        <w:t>u8) + 0</w:t>
      </w:r>
      <w:r w:rsidR="00644CD5">
        <w:t>.</w:t>
      </w:r>
      <w:r>
        <w:t>292*T(v24</w:t>
      </w:r>
      <w:r w:rsidR="00644CD5">
        <w:t>.</w:t>
      </w:r>
      <w:r>
        <w:t>u10) -0</w:t>
      </w:r>
      <w:r w:rsidR="00644CD5">
        <w:t>.</w:t>
      </w:r>
      <w:r>
        <w:t>357*T(v11</w:t>
      </w:r>
      <w:r w:rsidR="00644CD5">
        <w:t>.</w:t>
      </w:r>
      <w:r>
        <w:t>u29) + 0</w:t>
      </w:r>
      <w:r w:rsidR="00644CD5">
        <w:t>.</w:t>
      </w:r>
      <w:r>
        <w:t>223*T(v3</w:t>
      </w:r>
      <w:r w:rsidR="00644CD5">
        <w:t>.</w:t>
      </w:r>
      <w:r>
        <w:t>u26) -0</w:t>
      </w:r>
      <w:r w:rsidR="00644CD5">
        <w:t>.</w:t>
      </w:r>
      <w:r>
        <w:t>294*T(v26</w:t>
      </w:r>
      <w:r w:rsidR="00644CD5">
        <w:t>.</w:t>
      </w:r>
      <w:r>
        <w:t>u5) -0</w:t>
      </w:r>
      <w:r w:rsidR="00644CD5">
        <w:t>.</w:t>
      </w:r>
      <w:r>
        <w:t>367*T(v6</w:t>
      </w:r>
      <w:r w:rsidR="00644CD5">
        <w:t>.</w:t>
      </w:r>
      <w:r>
        <w:t>u18) -0</w:t>
      </w:r>
      <w:r w:rsidR="00644CD5">
        <w:t>.</w:t>
      </w:r>
      <w:r>
        <w:t>22*T(v21</w:t>
      </w:r>
      <w:r w:rsidR="00644CD5">
        <w:t>.</w:t>
      </w:r>
      <w:r>
        <w:t>u21) -0</w:t>
      </w:r>
      <w:r w:rsidR="00644CD5">
        <w:t>.</w:t>
      </w:r>
      <w:r>
        <w:t>189*T(v27</w:t>
      </w:r>
      <w:r w:rsidR="00644CD5">
        <w:t>.</w:t>
      </w:r>
      <w:r>
        <w:t>u6) + 0</w:t>
      </w:r>
      <w:r w:rsidR="00644CD5">
        <w:t>.</w:t>
      </w:r>
      <w:r>
        <w:t>28*T(v36</w:t>
      </w:r>
      <w:r w:rsidR="00644CD5">
        <w:t>.</w:t>
      </w:r>
      <w:r>
        <w:t>u3) -0</w:t>
      </w:r>
      <w:r w:rsidR="00644CD5">
        <w:t>.</w:t>
      </w:r>
      <w:r>
        <w:t>166*T(v23</w:t>
      </w:r>
      <w:r w:rsidR="00644CD5">
        <w:t>.</w:t>
      </w:r>
      <w:r>
        <w:t>u8) + 0</w:t>
      </w:r>
      <w:r w:rsidR="00644CD5">
        <w:t>.</w:t>
      </w:r>
      <w:r>
        <w:t>254*T(v2</w:t>
      </w:r>
      <w:r w:rsidR="00644CD5">
        <w:t>.</w:t>
      </w:r>
      <w:r>
        <w:t>u34) -0</w:t>
      </w:r>
      <w:r w:rsidR="00644CD5">
        <w:t>.</w:t>
      </w:r>
      <w:r>
        <w:t>311*T(v19</w:t>
      </w:r>
      <w:r w:rsidR="00644CD5">
        <w:t>.</w:t>
      </w:r>
      <w:r>
        <w:t>u6) -0</w:t>
      </w:r>
      <w:r w:rsidR="00644CD5">
        <w:t>.</w:t>
      </w:r>
      <w:r>
        <w:t>263*T(v12</w:t>
      </w:r>
      <w:r w:rsidR="00644CD5">
        <w:t>.</w:t>
      </w:r>
      <w:r>
        <w:t>u15) + 0</w:t>
      </w:r>
      <w:r w:rsidR="00644CD5">
        <w:t>.</w:t>
      </w:r>
      <w:r>
        <w:t>105*T(v24</w:t>
      </w:r>
      <w:r w:rsidR="00644CD5">
        <w:t>.</w:t>
      </w:r>
      <w:r>
        <w:t>u7) -0</w:t>
      </w:r>
      <w:r w:rsidR="00644CD5">
        <w:t>.</w:t>
      </w:r>
      <w:r>
        <w:t>217*T(v17</w:t>
      </w:r>
      <w:r w:rsidR="00644CD5">
        <w:t>.</w:t>
      </w:r>
      <w:r>
        <w:t>u24) + 0</w:t>
      </w:r>
      <w:r w:rsidR="00644CD5">
        <w:t>.</w:t>
      </w:r>
      <w:r>
        <w:t>324*T(v2</w:t>
      </w:r>
      <w:r w:rsidR="00644CD5">
        <w:t>.</w:t>
      </w:r>
      <w:r>
        <w:t>u13) -0</w:t>
      </w:r>
      <w:r w:rsidR="00644CD5">
        <w:t>.</w:t>
      </w:r>
      <w:r>
        <w:t>178*T(v23</w:t>
      </w:r>
      <w:r w:rsidR="00644CD5">
        <w:t>.</w:t>
      </w:r>
      <w:r>
        <w:t>u13) -0</w:t>
      </w:r>
      <w:r w:rsidR="00644CD5">
        <w:t>.</w:t>
      </w:r>
      <w:r>
        <w:t>0177*T(v26) + 0</w:t>
      </w:r>
      <w:r w:rsidR="00644CD5">
        <w:t>.</w:t>
      </w:r>
      <w:r>
        <w:t>162*T(v33</w:t>
      </w:r>
      <w:r w:rsidR="00644CD5">
        <w:t>.</w:t>
      </w:r>
      <w:r>
        <w:t>u2) + 0</w:t>
      </w:r>
      <w:r w:rsidR="00644CD5">
        <w:t>.</w:t>
      </w:r>
      <w:r>
        <w:t>212*T(v7</w:t>
      </w:r>
      <w:r w:rsidR="00644CD5">
        <w:t>.</w:t>
      </w:r>
      <w:r>
        <w:t>u13) + 0</w:t>
      </w:r>
      <w:r w:rsidR="00644CD5">
        <w:t>.</w:t>
      </w:r>
      <w:r>
        <w:t>39*T(v15</w:t>
      </w:r>
      <w:r w:rsidR="00644CD5">
        <w:t>.</w:t>
      </w:r>
      <w:r>
        <w:t>u22) + 0</w:t>
      </w:r>
      <w:r w:rsidR="00644CD5">
        <w:t>.</w:t>
      </w:r>
      <w:r>
        <w:t>189*T(v22</w:t>
      </w:r>
      <w:r w:rsidR="00644CD5">
        <w:t>.</w:t>
      </w:r>
      <w:r>
        <w:t>u13) -0</w:t>
      </w:r>
      <w:r w:rsidR="00644CD5">
        <w:t>.</w:t>
      </w:r>
      <w:r>
        <w:t>252*T(v18</w:t>
      </w:r>
      <w:r w:rsidR="00644CD5">
        <w:t>.</w:t>
      </w:r>
      <w:r>
        <w:t>u25) -0</w:t>
      </w:r>
      <w:r w:rsidR="00644CD5">
        <w:t>.</w:t>
      </w:r>
      <w:r>
        <w:t>15*T(v12</w:t>
      </w:r>
      <w:r w:rsidR="00644CD5">
        <w:t>.</w:t>
      </w:r>
      <w:r>
        <w:t>u24) + 0</w:t>
      </w:r>
      <w:r w:rsidR="00644CD5">
        <w:t>.</w:t>
      </w:r>
      <w:r>
        <w:t>268*T(v8</w:t>
      </w:r>
      <w:r w:rsidR="00644CD5">
        <w:t>.</w:t>
      </w:r>
      <w:r>
        <w:t>u12) + 0</w:t>
      </w:r>
      <w:r w:rsidR="00644CD5">
        <w:t>.</w:t>
      </w:r>
      <w:r>
        <w:t>332*T(v3</w:t>
      </w:r>
      <w:r w:rsidR="00644CD5">
        <w:t>.</w:t>
      </w:r>
      <w:r>
        <w:t>u28) + 0</w:t>
      </w:r>
      <w:r w:rsidR="00644CD5">
        <w:t>.</w:t>
      </w:r>
      <w:r>
        <w:t>236*T(v5</w:t>
      </w:r>
      <w:r w:rsidR="00644CD5">
        <w:t>.</w:t>
      </w:r>
      <w:r>
        <w:t>u25) + 0</w:t>
      </w:r>
      <w:r w:rsidR="00644CD5">
        <w:t>.</w:t>
      </w:r>
      <w:r>
        <w:t>22*T(v12</w:t>
      </w:r>
      <w:r w:rsidR="00644CD5">
        <w:t>.</w:t>
      </w:r>
      <w:r>
        <w:t>u19) -0</w:t>
      </w:r>
      <w:r w:rsidR="00644CD5">
        <w:t>.</w:t>
      </w:r>
      <w:r>
        <w:t>248*T(v20</w:t>
      </w:r>
      <w:r w:rsidR="00644CD5">
        <w:t>.</w:t>
      </w:r>
      <w:r>
        <w:t>u6) -0</w:t>
      </w:r>
      <w:r w:rsidR="00644CD5">
        <w:t>.</w:t>
      </w:r>
      <w:r>
        <w:t>4*T(v31</w:t>
      </w:r>
      <w:r w:rsidR="00644CD5">
        <w:t>.</w:t>
      </w:r>
      <w:r>
        <w:t>u11) -0</w:t>
      </w:r>
      <w:r w:rsidR="00644CD5">
        <w:t>.</w:t>
      </w:r>
      <w:r>
        <w:t>277*NumNegative -0</w:t>
      </w:r>
      <w:r w:rsidR="00644CD5">
        <w:t>.</w:t>
      </w:r>
      <w:r>
        <w:t>246*T(v34</w:t>
      </w:r>
      <w:r w:rsidR="00644CD5">
        <w:t>.</w:t>
      </w:r>
      <w:r>
        <w:t>u3) + 0</w:t>
      </w:r>
      <w:r w:rsidR="00644CD5">
        <w:t>.</w:t>
      </w:r>
      <w:r>
        <w:t>301*Lipophilicity + 0</w:t>
      </w:r>
      <w:r w:rsidR="00644CD5">
        <w:t>.</w:t>
      </w:r>
      <w:r>
        <w:t>314*T(v6</w:t>
      </w:r>
      <w:r w:rsidR="00644CD5">
        <w:t>.</w:t>
      </w:r>
      <w:r>
        <w:t>u23) + 0</w:t>
      </w:r>
      <w:r w:rsidR="00644CD5">
        <w:t>.</w:t>
      </w:r>
      <w:r>
        <w:t>264*T(v5</w:t>
      </w:r>
      <w:r w:rsidR="00644CD5">
        <w:t>.</w:t>
      </w:r>
      <w:r>
        <w:t>u37) -0</w:t>
      </w:r>
      <w:r w:rsidR="00644CD5">
        <w:t>.</w:t>
      </w:r>
      <w:r>
        <w:t>221*T(v12</w:t>
      </w:r>
      <w:r w:rsidR="00644CD5">
        <w:t>.</w:t>
      </w:r>
      <w:r>
        <w:t>u10) + 0</w:t>
      </w:r>
      <w:r w:rsidR="00644CD5">
        <w:t>.</w:t>
      </w:r>
      <w:r>
        <w:t>205*T(v38) + 0</w:t>
      </w:r>
      <w:r w:rsidR="00644CD5">
        <w:t>.</w:t>
      </w:r>
      <w:r>
        <w:t>143*T(v31</w:t>
      </w:r>
      <w:r w:rsidR="00644CD5">
        <w:t>.</w:t>
      </w:r>
      <w:r>
        <w:t>u2) + 0</w:t>
      </w:r>
      <w:r w:rsidR="00644CD5">
        <w:t>.</w:t>
      </w:r>
      <w:r>
        <w:t>242*T(v9</w:t>
      </w:r>
      <w:r w:rsidR="00644CD5">
        <w:t>.</w:t>
      </w:r>
      <w:r>
        <w:t>u14) + 0</w:t>
      </w:r>
      <w:r w:rsidR="00644CD5">
        <w:t>.</w:t>
      </w:r>
      <w:r>
        <w:t>258*T(v3</w:t>
      </w:r>
      <w:r w:rsidR="00644CD5">
        <w:t>.</w:t>
      </w:r>
      <w:r>
        <w:t>u34) + 0</w:t>
      </w:r>
      <w:r w:rsidR="00644CD5">
        <w:t>.</w:t>
      </w:r>
      <w:r>
        <w:t>267*T(v1</w:t>
      </w:r>
      <w:r w:rsidR="00644CD5">
        <w:t>.</w:t>
      </w:r>
      <w:r>
        <w:t>u9) -0</w:t>
      </w:r>
      <w:r w:rsidR="00644CD5">
        <w:t>.</w:t>
      </w:r>
      <w:r>
        <w:t>139*T(u32) -0</w:t>
      </w:r>
      <w:r w:rsidR="00644CD5">
        <w:t>.</w:t>
      </w:r>
      <w:r>
        <w:t>158*T(v13</w:t>
      </w:r>
      <w:r w:rsidR="00644CD5">
        <w:t>.</w:t>
      </w:r>
      <w:r>
        <w:t>u12) -0</w:t>
      </w:r>
      <w:r w:rsidR="00644CD5">
        <w:t>.</w:t>
      </w:r>
      <w:r>
        <w:t>314*T(v36</w:t>
      </w:r>
      <w:r w:rsidR="00644CD5">
        <w:t>.</w:t>
      </w:r>
      <w:r>
        <w:t>u6) -0</w:t>
      </w:r>
      <w:r w:rsidR="00644CD5">
        <w:t>.</w:t>
      </w:r>
      <w:r>
        <w:t>263*T(v17</w:t>
      </w:r>
      <w:r w:rsidR="00644CD5">
        <w:t>.</w:t>
      </w:r>
      <w:r>
        <w:t>u9) + 0</w:t>
      </w:r>
      <w:r w:rsidR="00644CD5">
        <w:t>.</w:t>
      </w:r>
      <w:r>
        <w:t>152*T(v4</w:t>
      </w:r>
      <w:r w:rsidR="00644CD5">
        <w:t>.</w:t>
      </w:r>
      <w:r>
        <w:t>u1) + 0</w:t>
      </w:r>
      <w:r w:rsidR="00644CD5">
        <w:t>.</w:t>
      </w:r>
      <w:r>
        <w:t>188*T(v9</w:t>
      </w:r>
      <w:r w:rsidR="00644CD5">
        <w:t>.</w:t>
      </w:r>
      <w:r>
        <w:t>u13) + 0</w:t>
      </w:r>
      <w:r w:rsidR="00644CD5">
        <w:t>.</w:t>
      </w:r>
      <w:r>
        <w:t>259*T(v3</w:t>
      </w:r>
      <w:r w:rsidR="00644CD5">
        <w:t>.</w:t>
      </w:r>
      <w:r>
        <w:t>u4) -0</w:t>
      </w:r>
      <w:r w:rsidR="00644CD5">
        <w:t>.</w:t>
      </w:r>
      <w:r>
        <w:t>159*T(v4) -0</w:t>
      </w:r>
      <w:r w:rsidR="00644CD5">
        <w:t>.</w:t>
      </w:r>
      <w:r>
        <w:t>141*T(v1</w:t>
      </w:r>
      <w:r w:rsidR="00644CD5">
        <w:t>.</w:t>
      </w:r>
      <w:r>
        <w:t>u10) + 0</w:t>
      </w:r>
      <w:r w:rsidR="00644CD5">
        <w:t>.</w:t>
      </w:r>
      <w:r>
        <w:t>221*T(v33</w:t>
      </w:r>
      <w:r w:rsidR="00644CD5">
        <w:t>.</w:t>
      </w:r>
      <w:r>
        <w:t>u5) + 0</w:t>
      </w:r>
      <w:r w:rsidR="00644CD5">
        <w:t>.</w:t>
      </w:r>
      <w:r>
        <w:t>319*T(v3</w:t>
      </w:r>
      <w:r w:rsidR="00644CD5">
        <w:t>.</w:t>
      </w:r>
      <w:r>
        <w:t>u32) + 0</w:t>
      </w:r>
      <w:r w:rsidR="00644CD5">
        <w:t>.</w:t>
      </w:r>
      <w:r>
        <w:t>0989*T(v4</w:t>
      </w:r>
      <w:r w:rsidR="00644CD5">
        <w:t>.</w:t>
      </w:r>
      <w:r>
        <w:t>u23) -0</w:t>
      </w:r>
      <w:r w:rsidR="00644CD5">
        <w:t>.</w:t>
      </w:r>
      <w:r>
        <w:t>354*T(v14</w:t>
      </w:r>
      <w:r w:rsidR="00644CD5">
        <w:t>.</w:t>
      </w:r>
      <w:r>
        <w:t>u10) + 0</w:t>
      </w:r>
      <w:r w:rsidR="00644CD5">
        <w:t>.</w:t>
      </w:r>
      <w:r>
        <w:t>25*T(v4</w:t>
      </w:r>
      <w:r w:rsidR="00644CD5">
        <w:t>.</w:t>
      </w:r>
      <w:r>
        <w:t>u36) -0</w:t>
      </w:r>
      <w:r w:rsidR="00644CD5">
        <w:t>.</w:t>
      </w:r>
      <w:r>
        <w:t>253*T(v13</w:t>
      </w:r>
      <w:r w:rsidR="00644CD5">
        <w:t>.</w:t>
      </w:r>
      <w:r>
        <w:t>u24) + 0</w:t>
      </w:r>
      <w:r w:rsidR="00644CD5">
        <w:t>.</w:t>
      </w:r>
      <w:r>
        <w:t>296*T(v16</w:t>
      </w:r>
      <w:r w:rsidR="00644CD5">
        <w:t>.</w:t>
      </w:r>
      <w:r>
        <w:t>u16) -0</w:t>
      </w:r>
      <w:r w:rsidR="00644CD5">
        <w:t>.</w:t>
      </w:r>
      <w:r>
        <w:t>352*T(v24</w:t>
      </w:r>
      <w:r w:rsidR="00644CD5">
        <w:t>.</w:t>
      </w:r>
      <w:r>
        <w:t>u1) + 0</w:t>
      </w:r>
      <w:r w:rsidR="00644CD5">
        <w:t>.</w:t>
      </w:r>
      <w:r>
        <w:t>315*T(v16</w:t>
      </w:r>
      <w:r w:rsidR="00644CD5">
        <w:t>.</w:t>
      </w:r>
      <w:r>
        <w:t>u2) -0</w:t>
      </w:r>
      <w:r w:rsidR="00644CD5">
        <w:t>.</w:t>
      </w:r>
      <w:r>
        <w:t>283*T(v3</w:t>
      </w:r>
      <w:r w:rsidR="00644CD5">
        <w:t>.</w:t>
      </w:r>
      <w:r>
        <w:t>u10) -0</w:t>
      </w:r>
      <w:r w:rsidR="00644CD5">
        <w:t>.</w:t>
      </w:r>
      <w:r>
        <w:t>155*T(v37</w:t>
      </w:r>
      <w:r w:rsidR="00644CD5">
        <w:t>.</w:t>
      </w:r>
      <w:r>
        <w:t>u6) + 0</w:t>
      </w:r>
      <w:r w:rsidR="00644CD5">
        <w:t>.</w:t>
      </w:r>
      <w:r>
        <w:t>16*T(u37) + 0</w:t>
      </w:r>
      <w:r w:rsidR="00644CD5">
        <w:t>.</w:t>
      </w:r>
      <w:r>
        <w:t>12*T(v14</w:t>
      </w:r>
      <w:r w:rsidR="00644CD5">
        <w:t>.</w:t>
      </w:r>
      <w:r>
        <w:t>u21) + 0</w:t>
      </w:r>
      <w:r w:rsidR="00644CD5">
        <w:t>.</w:t>
      </w:r>
      <w:r>
        <w:t>17*T(v2</w:t>
      </w:r>
      <w:r w:rsidR="00644CD5">
        <w:t>.</w:t>
      </w:r>
      <w:r>
        <w:t>u20) -0</w:t>
      </w:r>
      <w:r w:rsidR="00644CD5">
        <w:t>.</w:t>
      </w:r>
      <w:r>
        <w:t>193*T(v9</w:t>
      </w:r>
      <w:r w:rsidR="00644CD5">
        <w:t>.</w:t>
      </w:r>
      <w:r>
        <w:t>u33) -0</w:t>
      </w:r>
      <w:r w:rsidR="00644CD5">
        <w:t>.</w:t>
      </w:r>
      <w:r>
        <w:t>124*T(v6</w:t>
      </w:r>
      <w:r w:rsidR="00644CD5">
        <w:t>.</w:t>
      </w:r>
      <w:r>
        <w:t>u5) + 0</w:t>
      </w:r>
      <w:r w:rsidR="00644CD5">
        <w:t>.</w:t>
      </w:r>
      <w:r>
        <w:t>0961*T(v13</w:t>
      </w:r>
      <w:r w:rsidR="00644CD5">
        <w:t>.</w:t>
      </w:r>
      <w:r>
        <w:t>u17) + 0</w:t>
      </w:r>
      <w:r w:rsidR="00644CD5">
        <w:t>.</w:t>
      </w:r>
      <w:r>
        <w:t>182*T(u20) + 0</w:t>
      </w:r>
      <w:r w:rsidR="00644CD5">
        <w:t>.</w:t>
      </w:r>
      <w:r>
        <w:t>247*T(v32</w:t>
      </w:r>
      <w:r w:rsidR="00644CD5">
        <w:t>.</w:t>
      </w:r>
      <w:r>
        <w:t>u5) -0</w:t>
      </w:r>
      <w:r w:rsidR="00644CD5">
        <w:t>.</w:t>
      </w:r>
      <w:r>
        <w:t>199*T(v35</w:t>
      </w:r>
      <w:r w:rsidR="00644CD5">
        <w:t>.</w:t>
      </w:r>
      <w:r>
        <w:t>u7) + 0</w:t>
      </w:r>
      <w:r w:rsidR="00644CD5">
        <w:t>.</w:t>
      </w:r>
      <w:r>
        <w:t>274*T(v1</w:t>
      </w:r>
      <w:r w:rsidR="00644CD5">
        <w:t>.</w:t>
      </w:r>
      <w:r>
        <w:t>u12) -0</w:t>
      </w:r>
      <w:r w:rsidR="00644CD5">
        <w:t>.</w:t>
      </w:r>
      <w:r>
        <w:t>136*T(u19) + 0</w:t>
      </w:r>
      <w:r w:rsidR="00644CD5">
        <w:t>.</w:t>
      </w:r>
      <w:r>
        <w:t>247*T(v3</w:t>
      </w:r>
      <w:r w:rsidR="00644CD5">
        <w:t>.</w:t>
      </w:r>
      <w:r>
        <w:t>u7) + 0</w:t>
      </w:r>
      <w:r w:rsidR="00644CD5">
        <w:t>.</w:t>
      </w:r>
      <w:r>
        <w:t>233*T(v21</w:t>
      </w:r>
      <w:r w:rsidR="00644CD5">
        <w:t>.</w:t>
      </w:r>
      <w:r>
        <w:t>u19) -0</w:t>
      </w:r>
      <w:r w:rsidR="00644CD5">
        <w:t>.</w:t>
      </w:r>
      <w:r>
        <w:t>187*T(v14</w:t>
      </w:r>
      <w:r w:rsidR="00644CD5">
        <w:t>.</w:t>
      </w:r>
      <w:r>
        <w:t>u17) -0</w:t>
      </w:r>
      <w:r w:rsidR="00644CD5">
        <w:t>.</w:t>
      </w:r>
      <w:r>
        <w:t>215*T(v18</w:t>
      </w:r>
      <w:r w:rsidR="00644CD5">
        <w:t>.</w:t>
      </w:r>
      <w:r>
        <w:t>u11) -0</w:t>
      </w:r>
      <w:r w:rsidR="00644CD5">
        <w:t>.</w:t>
      </w:r>
      <w:r>
        <w:t>216*T(v10</w:t>
      </w:r>
      <w:r w:rsidR="00644CD5">
        <w:t>.</w:t>
      </w:r>
      <w:r>
        <w:t>u4) -0</w:t>
      </w:r>
      <w:r w:rsidR="00644CD5">
        <w:t>.</w:t>
      </w:r>
      <w:r>
        <w:t>164*T(v18</w:t>
      </w:r>
      <w:r w:rsidR="00644CD5">
        <w:t>.</w:t>
      </w:r>
      <w:r>
        <w:t>u4) + 0</w:t>
      </w:r>
      <w:r w:rsidR="00644CD5">
        <w:t>.</w:t>
      </w:r>
      <w:r>
        <w:t>226*T(v1</w:t>
      </w:r>
      <w:r w:rsidR="00644CD5">
        <w:t>.</w:t>
      </w:r>
      <w:r>
        <w:t>u23) + 0</w:t>
      </w:r>
      <w:r w:rsidR="00644CD5">
        <w:t>.</w:t>
      </w:r>
      <w:r>
        <w:t>179*T(v17</w:t>
      </w:r>
      <w:r w:rsidR="00644CD5">
        <w:t>.</w:t>
      </w:r>
      <w:r>
        <w:t>u8) + 0</w:t>
      </w:r>
      <w:r w:rsidR="00644CD5">
        <w:t>.</w:t>
      </w:r>
      <w:r>
        <w:t>183*T(v1</w:t>
      </w:r>
      <w:r w:rsidR="00644CD5">
        <w:t>.</w:t>
      </w:r>
      <w:r>
        <w:t>u37) + 0</w:t>
      </w:r>
      <w:r w:rsidR="00644CD5">
        <w:t>.</w:t>
      </w:r>
      <w:r>
        <w:t>215*T(v10</w:t>
      </w:r>
      <w:r w:rsidR="00644CD5">
        <w:t>.</w:t>
      </w:r>
      <w:r>
        <w:t>u33) -0</w:t>
      </w:r>
      <w:r w:rsidR="00644CD5">
        <w:t>.</w:t>
      </w:r>
      <w:r>
        <w:t>182*T(v31</w:t>
      </w:r>
      <w:r w:rsidR="00644CD5">
        <w:t>.</w:t>
      </w:r>
      <w:r>
        <w:t>u12) + 0</w:t>
      </w:r>
      <w:r w:rsidR="00644CD5">
        <w:t>.</w:t>
      </w:r>
      <w:r>
        <w:t>28*T(v12</w:t>
      </w:r>
      <w:r w:rsidR="00644CD5">
        <w:t>.</w:t>
      </w:r>
      <w:r>
        <w:t>u3) -0</w:t>
      </w:r>
      <w:r w:rsidR="00644CD5">
        <w:t>.</w:t>
      </w:r>
      <w:r>
        <w:t>22*T(v14</w:t>
      </w:r>
      <w:r w:rsidR="00644CD5">
        <w:t>.</w:t>
      </w:r>
      <w:r>
        <w:t>u28) -0</w:t>
      </w:r>
      <w:r w:rsidR="00644CD5">
        <w:t>.</w:t>
      </w:r>
      <w:r>
        <w:t>207*T(v31</w:t>
      </w:r>
      <w:r w:rsidR="00644CD5">
        <w:t>.</w:t>
      </w:r>
      <w:r>
        <w:t>u10) + 0</w:t>
      </w:r>
      <w:r w:rsidR="00644CD5">
        <w:t>.</w:t>
      </w:r>
      <w:r>
        <w:t>17*T(v13</w:t>
      </w:r>
      <w:r w:rsidR="00644CD5">
        <w:t>.</w:t>
      </w:r>
      <w:r>
        <w:t>u22) + 0</w:t>
      </w:r>
      <w:r w:rsidR="00644CD5">
        <w:t>.</w:t>
      </w:r>
      <w:r>
        <w:t>221*T(v12</w:t>
      </w:r>
      <w:r w:rsidR="00644CD5">
        <w:t>.</w:t>
      </w:r>
      <w:r>
        <w:t>u22) -0</w:t>
      </w:r>
      <w:r w:rsidR="00644CD5">
        <w:t>.</w:t>
      </w:r>
      <w:r>
        <w:t>176*T(v18</w:t>
      </w:r>
      <w:r w:rsidR="00644CD5">
        <w:t>.</w:t>
      </w:r>
      <w:r>
        <w:t>u3) -0</w:t>
      </w:r>
      <w:r w:rsidR="00644CD5">
        <w:t>.</w:t>
      </w:r>
      <w:r>
        <w:t>119*T(v6</w:t>
      </w:r>
      <w:r w:rsidR="00644CD5">
        <w:t>.</w:t>
      </w:r>
      <w:r>
        <w:t>u16) -0</w:t>
      </w:r>
      <w:r w:rsidR="00644CD5">
        <w:t>.</w:t>
      </w:r>
      <w:r>
        <w:t>249*T(v14</w:t>
      </w:r>
      <w:r w:rsidR="00644CD5">
        <w:t>.</w:t>
      </w:r>
      <w:r>
        <w:t>u12) -0</w:t>
      </w:r>
      <w:r w:rsidR="00644CD5">
        <w:t>.</w:t>
      </w:r>
      <w:r>
        <w:t>207*T(v8</w:t>
      </w:r>
      <w:r w:rsidR="00644CD5">
        <w:t>.</w:t>
      </w:r>
      <w:r>
        <w:t>u26) -0</w:t>
      </w:r>
      <w:r w:rsidR="00644CD5">
        <w:t>.</w:t>
      </w:r>
      <w:r>
        <w:t>238*T(v4</w:t>
      </w:r>
      <w:r w:rsidR="00644CD5">
        <w:t>.</w:t>
      </w:r>
      <w:r>
        <w:t>u3) + 0</w:t>
      </w:r>
      <w:r w:rsidR="00644CD5">
        <w:t>.</w:t>
      </w:r>
      <w:r>
        <w:t>202*T(v30</w:t>
      </w:r>
      <w:r w:rsidR="00644CD5">
        <w:t>.</w:t>
      </w:r>
      <w:r>
        <w:t>u3) -0</w:t>
      </w:r>
      <w:r w:rsidR="00644CD5">
        <w:t>.</w:t>
      </w:r>
      <w:r>
        <w:t>139*T(v26</w:t>
      </w:r>
      <w:r w:rsidR="00644CD5">
        <w:t>.</w:t>
      </w:r>
      <w:r>
        <w:t>u12) -0</w:t>
      </w:r>
      <w:r w:rsidR="00644CD5">
        <w:t>.</w:t>
      </w:r>
      <w:r>
        <w:t>135*T(u14) -0</w:t>
      </w:r>
      <w:r w:rsidR="00644CD5">
        <w:t>.</w:t>
      </w:r>
      <w:r>
        <w:t>185*T(v1</w:t>
      </w:r>
      <w:r w:rsidR="00644CD5">
        <w:t>.</w:t>
      </w:r>
      <w:r>
        <w:t>u15) + 0</w:t>
      </w:r>
      <w:r w:rsidR="00644CD5">
        <w:t>.</w:t>
      </w:r>
      <w:r>
        <w:t>166*T(v12) -0</w:t>
      </w:r>
      <w:r w:rsidR="00644CD5">
        <w:t>.</w:t>
      </w:r>
      <w:r>
        <w:t>187*T(v7</w:t>
      </w:r>
      <w:r w:rsidR="00644CD5">
        <w:t>.</w:t>
      </w:r>
      <w:r>
        <w:t>u33) + 0</w:t>
      </w:r>
      <w:r w:rsidR="00644CD5">
        <w:t>.</w:t>
      </w:r>
      <w:r>
        <w:t>169*T(v7</w:t>
      </w:r>
      <w:r w:rsidR="00644CD5">
        <w:t>.</w:t>
      </w:r>
      <w:r>
        <w:t>u14) -0</w:t>
      </w:r>
      <w:r w:rsidR="00644CD5">
        <w:t>.</w:t>
      </w:r>
      <w:r>
        <w:t>103*T(u23) + 0</w:t>
      </w:r>
      <w:r w:rsidR="00644CD5">
        <w:t>.</w:t>
      </w:r>
      <w:r>
        <w:t>177*T(v10) + 0</w:t>
      </w:r>
      <w:r w:rsidR="00644CD5">
        <w:t>.</w:t>
      </w:r>
      <w:r>
        <w:t>25*T(v9</w:t>
      </w:r>
      <w:r w:rsidR="00644CD5">
        <w:t>.</w:t>
      </w:r>
      <w:r>
        <w:t>u27) -0</w:t>
      </w:r>
      <w:r w:rsidR="00644CD5">
        <w:t>.</w:t>
      </w:r>
      <w:r>
        <w:t>162*T(v5</w:t>
      </w:r>
      <w:r w:rsidR="00644CD5">
        <w:t>.</w:t>
      </w:r>
      <w:r>
        <w:t>u26) + 0</w:t>
      </w:r>
      <w:r w:rsidR="00644CD5">
        <w:t>.</w:t>
      </w:r>
      <w:r>
        <w:t>278*T(v9</w:t>
      </w:r>
      <w:r w:rsidR="00644CD5">
        <w:t>.</w:t>
      </w:r>
      <w:r>
        <w:t>u2) -0</w:t>
      </w:r>
      <w:r w:rsidR="00644CD5">
        <w:t>.</w:t>
      </w:r>
      <w:r>
        <w:t>0957*T(v22</w:t>
      </w:r>
      <w:r w:rsidR="00644CD5">
        <w:t>.</w:t>
      </w:r>
      <w:r>
        <w:t>u5) + 0</w:t>
      </w:r>
      <w:r w:rsidR="00644CD5">
        <w:t>.</w:t>
      </w:r>
      <w:r>
        <w:t>133*T(v9</w:t>
      </w:r>
      <w:r w:rsidR="00644CD5">
        <w:t>.</w:t>
      </w:r>
      <w:r>
        <w:t>u32) -0</w:t>
      </w:r>
      <w:r w:rsidR="00644CD5">
        <w:t>.</w:t>
      </w:r>
      <w:r>
        <w:t>148*T(v6</w:t>
      </w:r>
      <w:r w:rsidR="00644CD5">
        <w:t>.</w:t>
      </w:r>
      <w:r>
        <w:t>u14) + 0</w:t>
      </w:r>
      <w:r w:rsidR="00644CD5">
        <w:t>.</w:t>
      </w:r>
      <w:r>
        <w:t>164*T(v30</w:t>
      </w:r>
      <w:r w:rsidR="00644CD5">
        <w:t>.</w:t>
      </w:r>
      <w:r>
        <w:t>u6) -0</w:t>
      </w:r>
      <w:r w:rsidR="00644CD5">
        <w:t>.</w:t>
      </w:r>
      <w:r>
        <w:t>0891*T(u41) -0</w:t>
      </w:r>
      <w:r w:rsidR="00644CD5">
        <w:t>.</w:t>
      </w:r>
      <w:r>
        <w:t>208*T(v12</w:t>
      </w:r>
      <w:r w:rsidR="00644CD5">
        <w:t>.</w:t>
      </w:r>
      <w:r>
        <w:t>u26) -0</w:t>
      </w:r>
      <w:r w:rsidR="00644CD5">
        <w:t>.</w:t>
      </w:r>
      <w:r>
        <w:t>111*T(v5</w:t>
      </w:r>
      <w:r w:rsidR="00644CD5">
        <w:t>.</w:t>
      </w:r>
      <w:r>
        <w:t>u21) + 0</w:t>
      </w:r>
      <w:r w:rsidR="00644CD5">
        <w:t>.</w:t>
      </w:r>
      <w:r>
        <w:t>178*T(v32</w:t>
      </w:r>
      <w:r w:rsidR="00644CD5">
        <w:t>.</w:t>
      </w:r>
      <w:r>
        <w:t>u6) + 0</w:t>
      </w:r>
      <w:r w:rsidR="00644CD5">
        <w:t>.</w:t>
      </w:r>
      <w:r>
        <w:t>235*T(v6</w:t>
      </w:r>
      <w:r w:rsidR="00644CD5">
        <w:t>.</w:t>
      </w:r>
      <w:r>
        <w:t>u35) -0</w:t>
      </w:r>
      <w:r w:rsidR="00644CD5">
        <w:t>.</w:t>
      </w:r>
      <w:r>
        <w:t>177*T(v16</w:t>
      </w:r>
      <w:r w:rsidR="00644CD5">
        <w:t>.</w:t>
      </w:r>
      <w:r>
        <w:t>u23) + 0</w:t>
      </w:r>
      <w:r w:rsidR="00644CD5">
        <w:t>.</w:t>
      </w:r>
      <w:r>
        <w:t>186*T(v9</w:t>
      </w:r>
      <w:r w:rsidR="00644CD5">
        <w:t>.</w:t>
      </w:r>
      <w:r>
        <w:t>u19) -0</w:t>
      </w:r>
      <w:r w:rsidR="00644CD5">
        <w:t>.</w:t>
      </w:r>
      <w:r>
        <w:t>121*T(u4) + 0</w:t>
      </w:r>
      <w:r w:rsidR="00644CD5">
        <w:t>.</w:t>
      </w:r>
      <w:r>
        <w:t>188*T(v18</w:t>
      </w:r>
      <w:r w:rsidR="00644CD5">
        <w:t>.</w:t>
      </w:r>
      <w:r>
        <w:t>u21) -0</w:t>
      </w:r>
      <w:r w:rsidR="00644CD5">
        <w:t>.</w:t>
      </w:r>
      <w:r>
        <w:t>171*T(v15</w:t>
      </w:r>
      <w:r w:rsidR="00644CD5">
        <w:t>.</w:t>
      </w:r>
      <w:r>
        <w:t>u7) -0</w:t>
      </w:r>
      <w:r w:rsidR="00644CD5">
        <w:t>.</w:t>
      </w:r>
      <w:r>
        <w:t>114*T(v13</w:t>
      </w:r>
      <w:r w:rsidR="00644CD5">
        <w:t>.</w:t>
      </w:r>
      <w:r>
        <w:t>u20) + 0</w:t>
      </w:r>
      <w:r w:rsidR="00644CD5">
        <w:t>.</w:t>
      </w:r>
      <w:r>
        <w:t>178*T(v10</w:t>
      </w:r>
      <w:r w:rsidR="00644CD5">
        <w:t>.</w:t>
      </w:r>
      <w:r>
        <w:t>u22) -0</w:t>
      </w:r>
      <w:r w:rsidR="00644CD5">
        <w:t>.</w:t>
      </w:r>
      <w:r>
        <w:t>104*T(u21) + 0</w:t>
      </w:r>
      <w:r w:rsidR="00644CD5">
        <w:t>.</w:t>
      </w:r>
      <w:r>
        <w:t>116*T(v25</w:t>
      </w:r>
      <w:r w:rsidR="00644CD5">
        <w:t>.</w:t>
      </w:r>
      <w:r>
        <w:t>u15) + 0</w:t>
      </w:r>
      <w:r w:rsidR="00644CD5">
        <w:t>.</w:t>
      </w:r>
      <w:r>
        <w:t>187*T(v19</w:t>
      </w:r>
      <w:r w:rsidR="00644CD5">
        <w:t>.</w:t>
      </w:r>
      <w:r>
        <w:t>u19) + 0</w:t>
      </w:r>
      <w:r w:rsidR="00644CD5">
        <w:t>.</w:t>
      </w:r>
      <w:r>
        <w:t>145*T(v7</w:t>
      </w:r>
      <w:r w:rsidR="00644CD5">
        <w:t>.</w:t>
      </w:r>
      <w:r>
        <w:t>u34) -0</w:t>
      </w:r>
      <w:r w:rsidR="00644CD5">
        <w:t>.</w:t>
      </w:r>
      <w:r>
        <w:t>125*T(v21) + 6</w:t>
      </w:r>
      <w:r w:rsidR="00644CD5">
        <w:t>.</w:t>
      </w:r>
      <w:r>
        <w:t>99*Length^3 -0</w:t>
      </w:r>
      <w:r w:rsidR="00644CD5">
        <w:t>.</w:t>
      </w:r>
      <w:r>
        <w:t>161*T(v4</w:t>
      </w:r>
      <w:r w:rsidR="00644CD5">
        <w:t>.</w:t>
      </w:r>
      <w:r>
        <w:t>u27) + 0</w:t>
      </w:r>
      <w:r w:rsidR="00644CD5">
        <w:t>.</w:t>
      </w:r>
      <w:r>
        <w:t>191*T(v3</w:t>
      </w:r>
      <w:r w:rsidR="00644CD5">
        <w:t>.</w:t>
      </w:r>
      <w:r>
        <w:t>u36) -0</w:t>
      </w:r>
      <w:r w:rsidR="00644CD5">
        <w:t>.</w:t>
      </w:r>
      <w:r>
        <w:t>2*T(v4</w:t>
      </w:r>
      <w:r w:rsidR="00644CD5">
        <w:t>.</w:t>
      </w:r>
      <w:r>
        <w:t>u17) + 0</w:t>
      </w:r>
      <w:r w:rsidR="00644CD5">
        <w:t>.</w:t>
      </w:r>
      <w:r>
        <w:t>161*T(v29</w:t>
      </w:r>
      <w:r w:rsidR="00644CD5">
        <w:t>.</w:t>
      </w:r>
      <w:r>
        <w:t>u6) -0</w:t>
      </w:r>
      <w:r w:rsidR="00644CD5">
        <w:t>.</w:t>
      </w:r>
      <w:r>
        <w:t>181*T(v2</w:t>
      </w:r>
      <w:r w:rsidR="00644CD5">
        <w:t>.</w:t>
      </w:r>
      <w:r>
        <w:t>u4) -0</w:t>
      </w:r>
      <w:r w:rsidR="00644CD5">
        <w:t>.</w:t>
      </w:r>
      <w:r>
        <w:t>139*T(v32</w:t>
      </w:r>
      <w:r w:rsidR="00644CD5">
        <w:t>.</w:t>
      </w:r>
      <w:r>
        <w:t>u10) + 0</w:t>
      </w:r>
      <w:r w:rsidR="00644CD5">
        <w:t>.</w:t>
      </w:r>
      <w:r>
        <w:t>155*T(v34</w:t>
      </w:r>
      <w:r w:rsidR="00644CD5">
        <w:t>.</w:t>
      </w:r>
      <w:r>
        <w:t>u9) + 0</w:t>
      </w:r>
      <w:r w:rsidR="00644CD5">
        <w:t>.</w:t>
      </w:r>
      <w:r>
        <w:t>14*T(v28</w:t>
      </w:r>
      <w:r w:rsidR="00644CD5">
        <w:t>.</w:t>
      </w:r>
      <w:r>
        <w:t>u8) + 0</w:t>
      </w:r>
      <w:r w:rsidR="00644CD5">
        <w:t>.</w:t>
      </w:r>
      <w:r>
        <w:t>176*T(v3</w:t>
      </w:r>
      <w:r w:rsidR="00644CD5">
        <w:t>.</w:t>
      </w:r>
      <w:r>
        <w:t>u38) -0</w:t>
      </w:r>
      <w:r w:rsidR="00644CD5">
        <w:t>.</w:t>
      </w:r>
      <w:r>
        <w:t>148*T(v32</w:t>
      </w:r>
      <w:r w:rsidR="00644CD5">
        <w:t>.</w:t>
      </w:r>
      <w:r>
        <w:t>u8) -0</w:t>
      </w:r>
      <w:r w:rsidR="00644CD5">
        <w:t>.</w:t>
      </w:r>
      <w:r>
        <w:t>2*T(v1</w:t>
      </w:r>
      <w:r w:rsidR="00644CD5">
        <w:t>.</w:t>
      </w:r>
      <w:r>
        <w:t>u27) -0</w:t>
      </w:r>
      <w:r w:rsidR="00644CD5">
        <w:t>.</w:t>
      </w:r>
      <w:r>
        <w:t>158*T(v3</w:t>
      </w:r>
      <w:r w:rsidR="00644CD5">
        <w:t>.</w:t>
      </w:r>
      <w:r>
        <w:t>u22) + 0</w:t>
      </w:r>
      <w:r w:rsidR="00644CD5">
        <w:t>.</w:t>
      </w:r>
      <w:r>
        <w:t>133*T(v15</w:t>
      </w:r>
      <w:r w:rsidR="00644CD5">
        <w:t>.</w:t>
      </w:r>
      <w:r>
        <w:t>u16) -0</w:t>
      </w:r>
      <w:r w:rsidR="00644CD5">
        <w:t>.</w:t>
      </w:r>
      <w:r>
        <w:t>0825*T(v33</w:t>
      </w:r>
      <w:r w:rsidR="00644CD5">
        <w:t>.</w:t>
      </w:r>
      <w:r>
        <w:t>u9) + 0</w:t>
      </w:r>
      <w:r w:rsidR="00644CD5">
        <w:t>.</w:t>
      </w:r>
      <w:r>
        <w:t>172*T(v35</w:t>
      </w:r>
      <w:r w:rsidR="00644CD5">
        <w:t>.</w:t>
      </w:r>
      <w:r>
        <w:t>u4) + 0</w:t>
      </w:r>
      <w:r w:rsidR="00644CD5">
        <w:t>.</w:t>
      </w:r>
      <w:r>
        <w:t>18*T(v6</w:t>
      </w:r>
      <w:r w:rsidR="00644CD5">
        <w:t>.</w:t>
      </w:r>
      <w:r>
        <w:t>u13) + 0</w:t>
      </w:r>
      <w:r w:rsidR="00644CD5">
        <w:t>.</w:t>
      </w:r>
      <w:r>
        <w:t>125*T(v32</w:t>
      </w:r>
      <w:r w:rsidR="00644CD5">
        <w:t>.</w:t>
      </w:r>
      <w:r>
        <w:t>u11) + 0</w:t>
      </w:r>
      <w:r w:rsidR="00644CD5">
        <w:t>.</w:t>
      </w:r>
      <w:r>
        <w:t>122*T(v35</w:t>
      </w:r>
      <w:r w:rsidR="00644CD5">
        <w:t>.</w:t>
      </w:r>
      <w:r>
        <w:t>u6) + 0</w:t>
      </w:r>
      <w:r w:rsidR="00644CD5">
        <w:t>.</w:t>
      </w:r>
      <w:r>
        <w:t>153*T(v15</w:t>
      </w:r>
      <w:r w:rsidR="00644CD5">
        <w:t>.</w:t>
      </w:r>
      <w:r>
        <w:t>u27) + 0</w:t>
      </w:r>
      <w:r w:rsidR="00644CD5">
        <w:t>.</w:t>
      </w:r>
      <w:r>
        <w:t>138*T(v15</w:t>
      </w:r>
      <w:r w:rsidR="00644CD5">
        <w:t>.</w:t>
      </w:r>
      <w:r>
        <w:t>u9) -0</w:t>
      </w:r>
      <w:r w:rsidR="00644CD5">
        <w:t>.</w:t>
      </w:r>
      <w:r>
        <w:t>179*T(v4</w:t>
      </w:r>
      <w:r w:rsidR="00644CD5">
        <w:t>.</w:t>
      </w:r>
      <w:r>
        <w:t>u15) + 0</w:t>
      </w:r>
      <w:r w:rsidR="00644CD5">
        <w:t>.</w:t>
      </w:r>
      <w:r>
        <w:t>162*T(v5</w:t>
      </w:r>
      <w:r w:rsidR="00644CD5">
        <w:t>.</w:t>
      </w:r>
      <w:r>
        <w:t>u16) + 0</w:t>
      </w:r>
      <w:r w:rsidR="00644CD5">
        <w:t>.</w:t>
      </w:r>
      <w:r>
        <w:t>163*T(v27</w:t>
      </w:r>
      <w:r w:rsidR="00644CD5">
        <w:t>.</w:t>
      </w:r>
      <w:r>
        <w:t>u4) -0</w:t>
      </w:r>
      <w:r w:rsidR="00644CD5">
        <w:t>.</w:t>
      </w:r>
      <w:r>
        <w:t>161*T(v18</w:t>
      </w:r>
      <w:r w:rsidR="00644CD5">
        <w:t>.</w:t>
      </w:r>
      <w:r>
        <w:t>u5) -0</w:t>
      </w:r>
      <w:r w:rsidR="00644CD5">
        <w:t>.</w:t>
      </w:r>
      <w:r>
        <w:t>159*T(v1</w:t>
      </w:r>
      <w:r w:rsidR="00644CD5">
        <w:t>.</w:t>
      </w:r>
      <w:r>
        <w:t>u13) -0</w:t>
      </w:r>
      <w:r w:rsidR="00644CD5">
        <w:t>.</w:t>
      </w:r>
      <w:r>
        <w:t>101*T(v9) -0</w:t>
      </w:r>
      <w:r w:rsidR="00644CD5">
        <w:t>.</w:t>
      </w:r>
      <w:r>
        <w:t>116*T(v14</w:t>
      </w:r>
      <w:r w:rsidR="00644CD5">
        <w:t>.</w:t>
      </w:r>
      <w:r>
        <w:t>u23) -0</w:t>
      </w:r>
      <w:r w:rsidR="00644CD5">
        <w:t>.</w:t>
      </w:r>
      <w:r>
        <w:t>123*T(v18</w:t>
      </w:r>
      <w:r w:rsidR="00644CD5">
        <w:t>.</w:t>
      </w:r>
      <w:r>
        <w:t>u9) -0</w:t>
      </w:r>
      <w:r w:rsidR="00644CD5">
        <w:t>.</w:t>
      </w:r>
      <w:r>
        <w:t>158*T(v13</w:t>
      </w:r>
      <w:r w:rsidR="00644CD5">
        <w:t>.</w:t>
      </w:r>
      <w:r>
        <w:t>u29) + 0</w:t>
      </w:r>
      <w:r w:rsidR="00644CD5">
        <w:t>.</w:t>
      </w:r>
      <w:r>
        <w:t>14*T(v8</w:t>
      </w:r>
      <w:r w:rsidR="00644CD5">
        <w:t>.</w:t>
      </w:r>
      <w:r>
        <w:t>u13) + 0</w:t>
      </w:r>
      <w:r w:rsidR="00644CD5">
        <w:t>.</w:t>
      </w:r>
      <w:r>
        <w:t>137*T(v21</w:t>
      </w:r>
      <w:r w:rsidR="00644CD5">
        <w:t>.</w:t>
      </w:r>
      <w:r>
        <w:t>u20) -0</w:t>
      </w:r>
      <w:r w:rsidR="00644CD5">
        <w:t>.</w:t>
      </w:r>
      <w:r>
        <w:t>154*T(v24</w:t>
      </w:r>
      <w:r w:rsidR="00644CD5">
        <w:t>.</w:t>
      </w:r>
      <w:r>
        <w:t>u13) + 0</w:t>
      </w:r>
      <w:r w:rsidR="00644CD5">
        <w:t>.</w:t>
      </w:r>
      <w:r>
        <w:t>13*T(v3</w:t>
      </w:r>
      <w:r w:rsidR="00644CD5">
        <w:t>.</w:t>
      </w:r>
      <w:r>
        <w:t>u29) + 0</w:t>
      </w:r>
      <w:r w:rsidR="00644CD5">
        <w:t>.</w:t>
      </w:r>
      <w:r>
        <w:t>117*T(v5</w:t>
      </w:r>
      <w:r w:rsidR="00644CD5">
        <w:t>.</w:t>
      </w:r>
      <w:r>
        <w:t>u20) -0</w:t>
      </w:r>
      <w:r w:rsidR="00644CD5">
        <w:t>.</w:t>
      </w:r>
      <w:r>
        <w:t>118*T(v32</w:t>
      </w:r>
      <w:r w:rsidR="00644CD5">
        <w:t>.</w:t>
      </w:r>
      <w:r>
        <w:t>u7) -0</w:t>
      </w:r>
      <w:r w:rsidR="00644CD5">
        <w:t>.</w:t>
      </w:r>
      <w:r>
        <w:t>0899*T(v24</w:t>
      </w:r>
      <w:r w:rsidR="00644CD5">
        <w:t>.</w:t>
      </w:r>
      <w:r>
        <w:t>u18) + 0</w:t>
      </w:r>
      <w:r w:rsidR="00644CD5">
        <w:t>.</w:t>
      </w:r>
      <w:r>
        <w:t>123*T(v15</w:t>
      </w:r>
      <w:r w:rsidR="00644CD5">
        <w:t>.</w:t>
      </w:r>
      <w:r>
        <w:t>u8) -0</w:t>
      </w:r>
      <w:r w:rsidR="00644CD5">
        <w:t>.</w:t>
      </w:r>
      <w:r>
        <w:t>101*T(v17</w:t>
      </w:r>
      <w:r w:rsidR="00644CD5">
        <w:t>.</w:t>
      </w:r>
      <w:r>
        <w:t>u2) -0</w:t>
      </w:r>
      <w:r w:rsidR="00644CD5">
        <w:t>.</w:t>
      </w:r>
      <w:r>
        <w:t>123*T(v13</w:t>
      </w:r>
      <w:r w:rsidR="00644CD5">
        <w:t>.</w:t>
      </w:r>
      <w:r>
        <w:t>u30) -0</w:t>
      </w:r>
      <w:r w:rsidR="00644CD5">
        <w:t>.</w:t>
      </w:r>
      <w:r>
        <w:t>112*T(v34</w:t>
      </w:r>
      <w:r w:rsidR="00644CD5">
        <w:t>.</w:t>
      </w:r>
      <w:r>
        <w:t>u1) + 0</w:t>
      </w:r>
      <w:r w:rsidR="00644CD5">
        <w:t>.</w:t>
      </w:r>
      <w:r>
        <w:t>124*T(v9</w:t>
      </w:r>
      <w:r w:rsidR="00644CD5">
        <w:t>.</w:t>
      </w:r>
      <w:r>
        <w:t>u31) -0</w:t>
      </w:r>
      <w:r w:rsidR="00644CD5">
        <w:t>.</w:t>
      </w:r>
      <w:r>
        <w:t>117*T(v4</w:t>
      </w:r>
      <w:r w:rsidR="00644CD5">
        <w:t>.</w:t>
      </w:r>
      <w:r>
        <w:t>u32) + 0</w:t>
      </w:r>
      <w:r w:rsidR="00644CD5">
        <w:t>.</w:t>
      </w:r>
      <w:r>
        <w:t>123*T(v17</w:t>
      </w:r>
      <w:r w:rsidR="00644CD5">
        <w:t>.</w:t>
      </w:r>
      <w:r>
        <w:t>u15) + 0</w:t>
      </w:r>
      <w:r w:rsidR="00644CD5">
        <w:t>.</w:t>
      </w:r>
      <w:r>
        <w:t>0912*T(v28) + 0</w:t>
      </w:r>
      <w:r w:rsidR="00644CD5">
        <w:t>.</w:t>
      </w:r>
      <w:r>
        <w:t>131*NumAcceptor -0</w:t>
      </w:r>
      <w:r w:rsidR="00644CD5">
        <w:t>.</w:t>
      </w:r>
      <w:r>
        <w:t>113*T(v6</w:t>
      </w:r>
      <w:r w:rsidR="00644CD5">
        <w:t>.</w:t>
      </w:r>
      <w:r>
        <w:t>u15) + 0</w:t>
      </w:r>
      <w:r w:rsidR="00644CD5">
        <w:t>.</w:t>
      </w:r>
      <w:r>
        <w:t>118*T(v10</w:t>
      </w:r>
      <w:r w:rsidR="00644CD5">
        <w:t>.</w:t>
      </w:r>
      <w:r>
        <w:t>u12) -0</w:t>
      </w:r>
      <w:r w:rsidR="00644CD5">
        <w:t>.</w:t>
      </w:r>
      <w:r>
        <w:t>11*T(v7</w:t>
      </w:r>
      <w:r w:rsidR="00644CD5">
        <w:t>.</w:t>
      </w:r>
      <w:r>
        <w:t>u6) + 0</w:t>
      </w:r>
      <w:r w:rsidR="00644CD5">
        <w:t>.</w:t>
      </w:r>
      <w:r>
        <w:t>089*T(v19</w:t>
      </w:r>
      <w:r w:rsidR="00644CD5">
        <w:t>.</w:t>
      </w:r>
      <w:r>
        <w:t>u21) -0</w:t>
      </w:r>
      <w:r w:rsidR="00644CD5">
        <w:t>.</w:t>
      </w:r>
      <w:r>
        <w:t>146*T(v8</w:t>
      </w:r>
      <w:r w:rsidR="00644CD5">
        <w:t>.</w:t>
      </w:r>
      <w:r>
        <w:t>u1) + 0</w:t>
      </w:r>
      <w:r w:rsidR="00644CD5">
        <w:t>.</w:t>
      </w:r>
      <w:r>
        <w:t>0949*T(v2</w:t>
      </w:r>
      <w:r w:rsidR="00644CD5">
        <w:t>.</w:t>
      </w:r>
      <w:r>
        <w:t>u22) + 0</w:t>
      </w:r>
      <w:r w:rsidR="00644CD5">
        <w:t>.</w:t>
      </w:r>
      <w:r>
        <w:t>109*T(v31</w:t>
      </w:r>
      <w:r w:rsidR="00644CD5">
        <w:t>.</w:t>
      </w:r>
      <w:r>
        <w:t>u8) -0</w:t>
      </w:r>
      <w:r w:rsidR="00644CD5">
        <w:t>.</w:t>
      </w:r>
      <w:r>
        <w:t>0845*T(v24</w:t>
      </w:r>
      <w:r w:rsidR="00644CD5">
        <w:t>.</w:t>
      </w:r>
      <w:r>
        <w:t>u19) -0</w:t>
      </w:r>
      <w:r w:rsidR="00644CD5">
        <w:t>.</w:t>
      </w:r>
      <w:r>
        <w:t>117*T(v37</w:t>
      </w:r>
      <w:r w:rsidR="00644CD5">
        <w:t>.</w:t>
      </w:r>
      <w:r>
        <w:t>u3) -0</w:t>
      </w:r>
      <w:r w:rsidR="00644CD5">
        <w:t>.</w:t>
      </w:r>
      <w:r>
        <w:t>0937*T(v2</w:t>
      </w:r>
      <w:r w:rsidR="00644CD5">
        <w:t>.</w:t>
      </w:r>
      <w:r>
        <w:t>u17) + 0</w:t>
      </w:r>
      <w:r w:rsidR="00644CD5">
        <w:t>.</w:t>
      </w:r>
      <w:r>
        <w:t>126*T(v10</w:t>
      </w:r>
      <w:r w:rsidR="00644CD5">
        <w:t>.</w:t>
      </w:r>
      <w:r>
        <w:t>u15) + 0</w:t>
      </w:r>
      <w:r w:rsidR="00644CD5">
        <w:t>.</w:t>
      </w:r>
      <w:r>
        <w:t>0748*T(u27) + 0</w:t>
      </w:r>
      <w:r w:rsidR="00644CD5">
        <w:t>.</w:t>
      </w:r>
      <w:r>
        <w:t>0879*T(v10</w:t>
      </w:r>
      <w:r w:rsidR="00644CD5">
        <w:t>.</w:t>
      </w:r>
      <w:r>
        <w:t>u32) -0</w:t>
      </w:r>
      <w:r w:rsidR="00644CD5">
        <w:t>.</w:t>
      </w:r>
      <w:r>
        <w:t>114*T(v38</w:t>
      </w:r>
      <w:r w:rsidR="00644CD5">
        <w:t>.</w:t>
      </w:r>
      <w:r>
        <w:t>u1) -0</w:t>
      </w:r>
      <w:r w:rsidR="00644CD5">
        <w:t>.</w:t>
      </w:r>
      <w:r>
        <w:t>101*T(v37</w:t>
      </w:r>
      <w:r w:rsidR="00644CD5">
        <w:t>.</w:t>
      </w:r>
      <w:r>
        <w:t>u2) + 0</w:t>
      </w:r>
      <w:r w:rsidR="00644CD5">
        <w:t>.</w:t>
      </w:r>
      <w:r>
        <w:t>106*T(v9</w:t>
      </w:r>
      <w:r w:rsidR="00644CD5">
        <w:t>.</w:t>
      </w:r>
      <w:r>
        <w:t>u3) + 0</w:t>
      </w:r>
      <w:r w:rsidR="00644CD5">
        <w:t>.</w:t>
      </w:r>
      <w:r>
        <w:t>122*T(v6</w:t>
      </w:r>
      <w:r w:rsidR="00644CD5">
        <w:t>.</w:t>
      </w:r>
      <w:r>
        <w:t xml:space="preserve">u8) + </w:t>
      </w:r>
      <w:r>
        <w:lastRenderedPageBreak/>
        <w:t>0</w:t>
      </w:r>
      <w:r w:rsidR="00644CD5">
        <w:t>.</w:t>
      </w:r>
      <w:r>
        <w:t>107*T(v20</w:t>
      </w:r>
      <w:r w:rsidR="00644CD5">
        <w:t>.</w:t>
      </w:r>
      <w:r>
        <w:t>u23) + 0</w:t>
      </w:r>
      <w:r w:rsidR="00644CD5">
        <w:t>.</w:t>
      </w:r>
      <w:r>
        <w:t>0749*T(v9</w:t>
      </w:r>
      <w:r w:rsidR="00644CD5">
        <w:t>.</w:t>
      </w:r>
      <w:r>
        <w:t>u24) -0</w:t>
      </w:r>
      <w:r w:rsidR="00644CD5">
        <w:t>.</w:t>
      </w:r>
      <w:r>
        <w:t>0844*T(v15</w:t>
      </w:r>
      <w:r w:rsidR="00644CD5">
        <w:t>.</w:t>
      </w:r>
      <w:r>
        <w:t>u17) + 0</w:t>
      </w:r>
      <w:r w:rsidR="00644CD5">
        <w:t>.</w:t>
      </w:r>
      <w:r>
        <w:t>082*T(v35</w:t>
      </w:r>
      <w:r w:rsidR="00644CD5">
        <w:t>.</w:t>
      </w:r>
      <w:r>
        <w:t>u3) + 0</w:t>
      </w:r>
      <w:r w:rsidR="00644CD5">
        <w:t>.</w:t>
      </w:r>
      <w:r>
        <w:t>106*T(v6</w:t>
      </w:r>
      <w:r w:rsidR="00644CD5">
        <w:t>.</w:t>
      </w:r>
      <w:r>
        <w:t>u10) -0</w:t>
      </w:r>
      <w:r w:rsidR="00644CD5">
        <w:t>.</w:t>
      </w:r>
      <w:r>
        <w:t>105*T(v26</w:t>
      </w:r>
      <w:r w:rsidR="00644CD5">
        <w:t>.</w:t>
      </w:r>
      <w:r>
        <w:t>u10) -0</w:t>
      </w:r>
      <w:r w:rsidR="00644CD5">
        <w:t>.</w:t>
      </w:r>
      <w:r>
        <w:t>106*T(v11</w:t>
      </w:r>
      <w:r w:rsidR="00644CD5">
        <w:t>.</w:t>
      </w:r>
      <w:r>
        <w:t>u32) -0</w:t>
      </w:r>
      <w:r w:rsidR="00644CD5">
        <w:t>.</w:t>
      </w:r>
      <w:r>
        <w:t>074*T(u15) -0</w:t>
      </w:r>
      <w:r w:rsidR="00644CD5">
        <w:t>.</w:t>
      </w:r>
      <w:r>
        <w:t>0952*T(v19</w:t>
      </w:r>
      <w:r w:rsidR="00644CD5">
        <w:t>.</w:t>
      </w:r>
      <w:r>
        <w:t>u13) + 0</w:t>
      </w:r>
      <w:r w:rsidR="00644CD5">
        <w:t>.</w:t>
      </w:r>
      <w:r>
        <w:t>095*T(v18</w:t>
      </w:r>
      <w:r w:rsidR="00644CD5">
        <w:t>.</w:t>
      </w:r>
      <w:r>
        <w:t>u13) -0</w:t>
      </w:r>
      <w:r w:rsidR="00644CD5">
        <w:t>.</w:t>
      </w:r>
      <w:r>
        <w:t>0672*T(v15) + 0</w:t>
      </w:r>
      <w:r w:rsidR="00644CD5">
        <w:t>.</w:t>
      </w:r>
      <w:r>
        <w:t>0876*T(v26</w:t>
      </w:r>
      <w:r w:rsidR="00644CD5">
        <w:t>.</w:t>
      </w:r>
      <w:r>
        <w:t>u8) -0</w:t>
      </w:r>
      <w:r w:rsidR="00644CD5">
        <w:t>.</w:t>
      </w:r>
      <w:r>
        <w:t>0986*T(v25</w:t>
      </w:r>
      <w:r w:rsidR="00644CD5">
        <w:t>.</w:t>
      </w:r>
      <w:r>
        <w:t>u12) -0</w:t>
      </w:r>
      <w:r w:rsidR="00644CD5">
        <w:t>.</w:t>
      </w:r>
      <w:r>
        <w:t>0918*T(v11</w:t>
      </w:r>
      <w:r w:rsidR="00644CD5">
        <w:t>.</w:t>
      </w:r>
      <w:r>
        <w:t>u30) -0</w:t>
      </w:r>
      <w:r w:rsidR="00644CD5">
        <w:t>.</w:t>
      </w:r>
      <w:r>
        <w:t>0953*T(v13</w:t>
      </w:r>
      <w:r w:rsidR="00644CD5">
        <w:t>.</w:t>
      </w:r>
      <w:r>
        <w:t>u21) + 0</w:t>
      </w:r>
      <w:r w:rsidR="00644CD5">
        <w:t>.</w:t>
      </w:r>
      <w:r>
        <w:t>118*T(v9</w:t>
      </w:r>
      <w:r w:rsidR="00644CD5">
        <w:t>.</w:t>
      </w:r>
      <w:r>
        <w:t>u5) + 0</w:t>
      </w:r>
      <w:r w:rsidR="00644CD5">
        <w:t>.</w:t>
      </w:r>
      <w:r>
        <w:t>0917*T(v21</w:t>
      </w:r>
      <w:r w:rsidR="00644CD5">
        <w:t>.</w:t>
      </w:r>
      <w:r>
        <w:t>u11) -0</w:t>
      </w:r>
      <w:r w:rsidR="00644CD5">
        <w:t>.</w:t>
      </w:r>
      <w:r>
        <w:t>118*T(v17</w:t>
      </w:r>
      <w:r w:rsidR="00644CD5">
        <w:t>.</w:t>
      </w:r>
      <w:r>
        <w:t>u1) -0</w:t>
      </w:r>
      <w:r w:rsidR="00644CD5">
        <w:t>.</w:t>
      </w:r>
      <w:r>
        <w:t>102*T(v17</w:t>
      </w:r>
      <w:r w:rsidR="00644CD5">
        <w:t>.</w:t>
      </w:r>
      <w:r>
        <w:t>u7) + 0</w:t>
      </w:r>
      <w:r w:rsidR="00644CD5">
        <w:t>.</w:t>
      </w:r>
      <w:r>
        <w:t>098*T(v17</w:t>
      </w:r>
      <w:r w:rsidR="00644CD5">
        <w:t>.</w:t>
      </w:r>
      <w:r>
        <w:t>u22) -0</w:t>
      </w:r>
      <w:r w:rsidR="00644CD5">
        <w:t>.</w:t>
      </w:r>
      <w:r>
        <w:t>0867*T(v39</w:t>
      </w:r>
      <w:r w:rsidR="00644CD5">
        <w:t>.</w:t>
      </w:r>
      <w:r>
        <w:t>u3) -0</w:t>
      </w:r>
      <w:r w:rsidR="00644CD5">
        <w:t>.</w:t>
      </w:r>
      <w:r>
        <w:t>0964*T(v25</w:t>
      </w:r>
      <w:r w:rsidR="00644CD5">
        <w:t>.</w:t>
      </w:r>
      <w:r>
        <w:t>u14) + 0</w:t>
      </w:r>
      <w:r w:rsidR="00644CD5">
        <w:t>.</w:t>
      </w:r>
      <w:r>
        <w:t>0821*T(v8</w:t>
      </w:r>
      <w:r w:rsidR="00644CD5">
        <w:t>.</w:t>
      </w:r>
      <w:r>
        <w:t>u32) + 0</w:t>
      </w:r>
      <w:r w:rsidR="00644CD5">
        <w:t>.</w:t>
      </w:r>
      <w:r>
        <w:t>0819*T(v18</w:t>
      </w:r>
      <w:r w:rsidR="00644CD5">
        <w:t>.</w:t>
      </w:r>
      <w:r>
        <w:t>u23) -0</w:t>
      </w:r>
      <w:r w:rsidR="00644CD5">
        <w:t>.</w:t>
      </w:r>
      <w:r>
        <w:t>095*T(v22</w:t>
      </w:r>
      <w:r w:rsidR="00644CD5">
        <w:t>.</w:t>
      </w:r>
      <w:r>
        <w:t>u2) + 0</w:t>
      </w:r>
      <w:r w:rsidR="00644CD5">
        <w:t>.</w:t>
      </w:r>
      <w:r>
        <w:t>0994*T(v29</w:t>
      </w:r>
      <w:r w:rsidR="00644CD5">
        <w:t>.</w:t>
      </w:r>
      <w:r>
        <w:t>u5) -0</w:t>
      </w:r>
      <w:r w:rsidR="00644CD5">
        <w:t>.</w:t>
      </w:r>
      <w:r>
        <w:t>0799*T(v13</w:t>
      </w:r>
      <w:r w:rsidR="00644CD5">
        <w:t>.</w:t>
      </w:r>
      <w:r>
        <w:t>u3) -0</w:t>
      </w:r>
      <w:r w:rsidR="00644CD5">
        <w:t>.</w:t>
      </w:r>
      <w:r>
        <w:t>071*T(v26</w:t>
      </w:r>
      <w:r w:rsidR="00644CD5">
        <w:t>.</w:t>
      </w:r>
      <w:r>
        <w:t>u14) + 0</w:t>
      </w:r>
      <w:r w:rsidR="00644CD5">
        <w:t>.</w:t>
      </w:r>
      <w:r>
        <w:t>0639*T(v8</w:t>
      </w:r>
      <w:r w:rsidR="00644CD5">
        <w:t>.</w:t>
      </w:r>
      <w:r>
        <w:t>u16) -0</w:t>
      </w:r>
      <w:r w:rsidR="00644CD5">
        <w:t>.</w:t>
      </w:r>
      <w:r>
        <w:t>0615*NumDonor -0</w:t>
      </w:r>
      <w:r w:rsidR="00644CD5">
        <w:t>.</w:t>
      </w:r>
      <w:r>
        <w:t>0523*T(v14) -0</w:t>
      </w:r>
      <w:r w:rsidR="00644CD5">
        <w:t>.</w:t>
      </w:r>
      <w:r>
        <w:t>066*T(v25</w:t>
      </w:r>
      <w:r w:rsidR="00644CD5">
        <w:t>.</w:t>
      </w:r>
      <w:r>
        <w:t>u9) + 0</w:t>
      </w:r>
      <w:r w:rsidR="00644CD5">
        <w:t>.</w:t>
      </w:r>
      <w:r>
        <w:t>0543*T(u11) + 0</w:t>
      </w:r>
      <w:r w:rsidR="00644CD5">
        <w:t>.</w:t>
      </w:r>
      <w:r>
        <w:t>0582*T(v3</w:t>
      </w:r>
      <w:r w:rsidR="00644CD5">
        <w:t>.</w:t>
      </w:r>
      <w:r>
        <w:t>u39) -0</w:t>
      </w:r>
      <w:r w:rsidR="00644CD5">
        <w:t>.</w:t>
      </w:r>
      <w:r>
        <w:t>0387*T(u40) -0</w:t>
      </w:r>
      <w:r w:rsidR="00644CD5">
        <w:t>.</w:t>
      </w:r>
      <w:r>
        <w:t>062*T(v9</w:t>
      </w:r>
      <w:r w:rsidR="00644CD5">
        <w:t>.</w:t>
      </w:r>
      <w:r>
        <w:t>u18) + 0</w:t>
      </w:r>
      <w:r w:rsidR="00644CD5">
        <w:t>.</w:t>
      </w:r>
      <w:r>
        <w:t>0415*T(u42) + 0</w:t>
      </w:r>
      <w:r w:rsidR="00644CD5">
        <w:t>.</w:t>
      </w:r>
      <w:r>
        <w:t>0405*T(v29) + 0</w:t>
      </w:r>
      <w:r w:rsidR="00644CD5">
        <w:t>.</w:t>
      </w:r>
      <w:r>
        <w:t>044*T(u26) -0</w:t>
      </w:r>
      <w:r w:rsidR="00644CD5">
        <w:t>.</w:t>
      </w:r>
      <w:r>
        <w:t>0724*T(v1</w:t>
      </w:r>
      <w:r w:rsidR="00644CD5">
        <w:t>.</w:t>
      </w:r>
      <w:r>
        <w:t>u30) -0</w:t>
      </w:r>
      <w:r w:rsidR="00644CD5">
        <w:t>.</w:t>
      </w:r>
      <w:r>
        <w:t>0634*T(v13</w:t>
      </w:r>
      <w:r w:rsidR="00644CD5">
        <w:t>.</w:t>
      </w:r>
      <w:r>
        <w:t>u15) + 0</w:t>
      </w:r>
      <w:r w:rsidR="00644CD5">
        <w:t>.</w:t>
      </w:r>
      <w:r>
        <w:t>0606*T(v5</w:t>
      </w:r>
      <w:r w:rsidR="00644CD5">
        <w:t>.</w:t>
      </w:r>
      <w:r>
        <w:t>u29) + 0</w:t>
      </w:r>
      <w:r w:rsidR="00644CD5">
        <w:t>.</w:t>
      </w:r>
      <w:r>
        <w:t>0542*T(v2</w:t>
      </w:r>
      <w:r w:rsidR="00644CD5">
        <w:t>.</w:t>
      </w:r>
      <w:r>
        <w:t>u30) -0</w:t>
      </w:r>
      <w:r w:rsidR="00644CD5">
        <w:t>.</w:t>
      </w:r>
      <w:r>
        <w:t>0571*T(v16</w:t>
      </w:r>
      <w:r w:rsidR="00644CD5">
        <w:t>.</w:t>
      </w:r>
      <w:r>
        <w:t>u12) + 0</w:t>
      </w:r>
      <w:r w:rsidR="00644CD5">
        <w:t>.</w:t>
      </w:r>
      <w:r>
        <w:t>0507*T(v28</w:t>
      </w:r>
      <w:r w:rsidR="00644CD5">
        <w:t>.</w:t>
      </w:r>
      <w:r>
        <w:t>u15) -0</w:t>
      </w:r>
      <w:r w:rsidR="00644CD5">
        <w:t>.</w:t>
      </w:r>
      <w:r>
        <w:t>0638*T(v3</w:t>
      </w:r>
      <w:r w:rsidR="00644CD5">
        <w:t>.</w:t>
      </w:r>
      <w:r>
        <w:t>u5) + 0</w:t>
      </w:r>
      <w:r w:rsidR="00644CD5">
        <w:t>.</w:t>
      </w:r>
      <w:r>
        <w:t>0556*T(v6</w:t>
      </w:r>
      <w:r w:rsidR="00644CD5">
        <w:t>.</w:t>
      </w:r>
      <w:r>
        <w:t>u28) -0</w:t>
      </w:r>
      <w:r w:rsidR="00644CD5">
        <w:t>.</w:t>
      </w:r>
      <w:r>
        <w:t>0609*T(v19</w:t>
      </w:r>
      <w:r w:rsidR="00644CD5">
        <w:t>.</w:t>
      </w:r>
      <w:r>
        <w:t>u1) -0</w:t>
      </w:r>
      <w:r w:rsidR="00644CD5">
        <w:t>.</w:t>
      </w:r>
      <w:r>
        <w:t>0449*T(v25</w:t>
      </w:r>
      <w:r w:rsidR="00644CD5">
        <w:t>.</w:t>
      </w:r>
      <w:r>
        <w:t>u13) + 0</w:t>
      </w:r>
      <w:r w:rsidR="00644CD5">
        <w:t>.</w:t>
      </w:r>
      <w:r>
        <w:t>0481*T(v10</w:t>
      </w:r>
      <w:r w:rsidR="00644CD5">
        <w:t>.</w:t>
      </w:r>
      <w:r>
        <w:t>u25) -0</w:t>
      </w:r>
      <w:r w:rsidR="00644CD5">
        <w:t>.</w:t>
      </w:r>
      <w:r>
        <w:t>0406*T(v2</w:t>
      </w:r>
      <w:r w:rsidR="00644CD5">
        <w:t>.</w:t>
      </w:r>
      <w:r>
        <w:t>u38) + 0</w:t>
      </w:r>
      <w:r w:rsidR="00644CD5">
        <w:t>.</w:t>
      </w:r>
      <w:r>
        <w:t>0466*T(v18</w:t>
      </w:r>
      <w:r w:rsidR="00644CD5">
        <w:t>.</w:t>
      </w:r>
      <w:r>
        <w:t>u15) -0</w:t>
      </w:r>
      <w:r w:rsidR="00644CD5">
        <w:t>.</w:t>
      </w:r>
      <w:r>
        <w:t>0535*T(v18</w:t>
      </w:r>
      <w:r w:rsidR="00644CD5">
        <w:t>.</w:t>
      </w:r>
      <w:r>
        <w:t>u2) -0</w:t>
      </w:r>
      <w:r w:rsidR="00644CD5">
        <w:t>.</w:t>
      </w:r>
      <w:r>
        <w:t>0584*T(v5</w:t>
      </w:r>
      <w:r w:rsidR="00644CD5">
        <w:t>.</w:t>
      </w:r>
      <w:r>
        <w:t>u4) + 0</w:t>
      </w:r>
      <w:r w:rsidR="00644CD5">
        <w:t>.</w:t>
      </w:r>
      <w:r>
        <w:t>047*T(v38</w:t>
      </w:r>
      <w:r w:rsidR="00644CD5">
        <w:t>.</w:t>
      </w:r>
      <w:r>
        <w:t>u2) + 0</w:t>
      </w:r>
      <w:r w:rsidR="00644CD5">
        <w:t>.</w:t>
      </w:r>
      <w:r>
        <w:t>0457*T(v20</w:t>
      </w:r>
      <w:r w:rsidR="00644CD5">
        <w:t>.</w:t>
      </w:r>
      <w:r>
        <w:t>u11) -0</w:t>
      </w:r>
      <w:r w:rsidR="00644CD5">
        <w:t>.</w:t>
      </w:r>
      <w:r>
        <w:t>0424*T(v16</w:t>
      </w:r>
      <w:r w:rsidR="00644CD5">
        <w:t>.</w:t>
      </w:r>
      <w:r>
        <w:t>u17) -0</w:t>
      </w:r>
      <w:r w:rsidR="00644CD5">
        <w:t>.</w:t>
      </w:r>
      <w:r>
        <w:t>0504*T(v26</w:t>
      </w:r>
      <w:r w:rsidR="00644CD5">
        <w:t>.</w:t>
      </w:r>
      <w:r>
        <w:t>u1) -0</w:t>
      </w:r>
      <w:r w:rsidR="00644CD5">
        <w:t>.</w:t>
      </w:r>
      <w:r>
        <w:t>0637*T(v3</w:t>
      </w:r>
      <w:r w:rsidR="00644CD5">
        <w:t>.</w:t>
      </w:r>
      <w:r>
        <w:t>u2) -0</w:t>
      </w:r>
      <w:r w:rsidR="00644CD5">
        <w:t>.</w:t>
      </w:r>
      <w:r>
        <w:t>0402*T(v11</w:t>
      </w:r>
      <w:r w:rsidR="00644CD5">
        <w:t>.</w:t>
      </w:r>
      <w:r>
        <w:t>u20) + 0</w:t>
      </w:r>
      <w:r w:rsidR="00644CD5">
        <w:t>.</w:t>
      </w:r>
      <w:r>
        <w:t>0441*T(v15</w:t>
      </w:r>
      <w:r w:rsidR="00644CD5">
        <w:t>.</w:t>
      </w:r>
      <w:r>
        <w:t>u13) + 0</w:t>
      </w:r>
      <w:r w:rsidR="00644CD5">
        <w:t>.</w:t>
      </w:r>
      <w:r>
        <w:t>047*T(v1</w:t>
      </w:r>
      <w:r w:rsidR="00644CD5">
        <w:t>.</w:t>
      </w:r>
      <w:r>
        <w:t>u16) -0</w:t>
      </w:r>
      <w:r w:rsidR="00644CD5">
        <w:t>.</w:t>
      </w:r>
      <w:r>
        <w:t>0385*T(v3</w:t>
      </w:r>
      <w:r w:rsidR="00644CD5">
        <w:t>.</w:t>
      </w:r>
      <w:r>
        <w:t>u23) -0</w:t>
      </w:r>
      <w:r w:rsidR="00644CD5">
        <w:t>.</w:t>
      </w:r>
      <w:r>
        <w:t>0432*T(v2</w:t>
      </w:r>
      <w:r w:rsidR="00644CD5">
        <w:t>.</w:t>
      </w:r>
      <w:r>
        <w:t>u26) + 0</w:t>
      </w:r>
      <w:r w:rsidR="00644CD5">
        <w:t>.</w:t>
      </w:r>
      <w:r>
        <w:t>0431*T(v9</w:t>
      </w:r>
      <w:r w:rsidR="00644CD5">
        <w:t>.</w:t>
      </w:r>
      <w:r>
        <w:t>u21) + 0</w:t>
      </w:r>
      <w:r w:rsidR="00644CD5">
        <w:t>.</w:t>
      </w:r>
      <w:r>
        <w:t>0387*T(v4</w:t>
      </w:r>
      <w:r w:rsidR="00644CD5">
        <w:t>.</w:t>
      </w:r>
      <w:r>
        <w:t>u39) -0</w:t>
      </w:r>
      <w:r w:rsidR="00644CD5">
        <w:t>.</w:t>
      </w:r>
      <w:r>
        <w:t>0773*T(v2</w:t>
      </w:r>
      <w:r w:rsidR="00644CD5">
        <w:t>.</w:t>
      </w:r>
      <w:r>
        <w:t>u1) + 0</w:t>
      </w:r>
      <w:r w:rsidR="00644CD5">
        <w:t>.</w:t>
      </w:r>
      <w:r>
        <w:t>0385*T(v33</w:t>
      </w:r>
      <w:r w:rsidR="00644CD5">
        <w:t>.</w:t>
      </w:r>
      <w:r>
        <w:t>u8) + 0</w:t>
      </w:r>
      <w:r w:rsidR="00644CD5">
        <w:t>.</w:t>
      </w:r>
      <w:r>
        <w:t>0343*T(v7</w:t>
      </w:r>
      <w:r w:rsidR="00644CD5">
        <w:t>.</w:t>
      </w:r>
      <w:r>
        <w:t>u16) -0</w:t>
      </w:r>
      <w:r w:rsidR="00644CD5">
        <w:t>.</w:t>
      </w:r>
      <w:r>
        <w:t>0365*T(v9</w:t>
      </w:r>
      <w:r w:rsidR="00644CD5">
        <w:t>.</w:t>
      </w:r>
      <w:r>
        <w:t>u22) -0</w:t>
      </w:r>
      <w:r w:rsidR="00644CD5">
        <w:t>.</w:t>
      </w:r>
      <w:r>
        <w:t>0265*T(v25) + 0</w:t>
      </w:r>
      <w:r w:rsidR="00644CD5">
        <w:t>.</w:t>
      </w:r>
      <w:r>
        <w:t>0333*T(v4</w:t>
      </w:r>
      <w:r w:rsidR="00644CD5">
        <w:t>.</w:t>
      </w:r>
      <w:r>
        <w:t>u30) + 0</w:t>
      </w:r>
      <w:r w:rsidR="00644CD5">
        <w:t>.</w:t>
      </w:r>
      <w:r>
        <w:t>0325*T(v24</w:t>
      </w:r>
      <w:r w:rsidR="00644CD5">
        <w:t>.</w:t>
      </w:r>
      <w:r>
        <w:t>u12) -0</w:t>
      </w:r>
      <w:r w:rsidR="00644CD5">
        <w:t>.</w:t>
      </w:r>
      <w:r>
        <w:t>03*T(v20</w:t>
      </w:r>
      <w:r w:rsidR="00644CD5">
        <w:t>.</w:t>
      </w:r>
      <w:r>
        <w:t>u20) + 0</w:t>
      </w:r>
      <w:r w:rsidR="00644CD5">
        <w:t>.</w:t>
      </w:r>
      <w:r>
        <w:t>0322*T(v4</w:t>
      </w:r>
      <w:r w:rsidR="00644CD5">
        <w:t>.</w:t>
      </w:r>
      <w:r>
        <w:t>u24) + 0</w:t>
      </w:r>
      <w:r w:rsidR="00644CD5">
        <w:t>.</w:t>
      </w:r>
      <w:r>
        <w:t>0315*T(v16</w:t>
      </w:r>
      <w:r w:rsidR="00644CD5">
        <w:t>.</w:t>
      </w:r>
      <w:r>
        <w:t>u4) + 0</w:t>
      </w:r>
      <w:r w:rsidR="00644CD5">
        <w:t>.</w:t>
      </w:r>
      <w:r>
        <w:t>0299*T(v4</w:t>
      </w:r>
      <w:r w:rsidR="00644CD5">
        <w:t>.</w:t>
      </w:r>
      <w:r>
        <w:t>u8) + 0</w:t>
      </w:r>
      <w:r w:rsidR="00644CD5">
        <w:t>.</w:t>
      </w:r>
      <w:r>
        <w:t>0299*T(v6</w:t>
      </w:r>
      <w:r w:rsidR="00644CD5">
        <w:t>.</w:t>
      </w:r>
      <w:r>
        <w:t>u3) + 0</w:t>
      </w:r>
      <w:r w:rsidR="00644CD5">
        <w:t>.</w:t>
      </w:r>
      <w:r>
        <w:t>0275*T(v6</w:t>
      </w:r>
      <w:r w:rsidR="00644CD5">
        <w:t>.</w:t>
      </w:r>
      <w:r>
        <w:t>u30) + 0</w:t>
      </w:r>
      <w:r w:rsidR="00644CD5">
        <w:t>.</w:t>
      </w:r>
      <w:r>
        <w:t>0254*T(v36</w:t>
      </w:r>
      <w:r w:rsidR="00644CD5">
        <w:t>.</w:t>
      </w:r>
      <w:r>
        <w:t>u2) -0</w:t>
      </w:r>
      <w:r w:rsidR="00644CD5">
        <w:t>.</w:t>
      </w:r>
      <w:r>
        <w:t>0288*T(v1</w:t>
      </w:r>
      <w:r w:rsidR="00644CD5">
        <w:t>.</w:t>
      </w:r>
      <w:r>
        <w:t>u22) + 0</w:t>
      </w:r>
      <w:r w:rsidR="00644CD5">
        <w:t>.</w:t>
      </w:r>
      <w:r>
        <w:t>0235*T(v36</w:t>
      </w:r>
      <w:r w:rsidR="00644CD5">
        <w:t>.</w:t>
      </w:r>
      <w:r>
        <w:t>u7) + 0</w:t>
      </w:r>
      <w:r w:rsidR="00644CD5">
        <w:t>.</w:t>
      </w:r>
      <w:r>
        <w:t>0249*T(v24</w:t>
      </w:r>
      <w:r w:rsidR="00644CD5">
        <w:t>.</w:t>
      </w:r>
      <w:r>
        <w:t>u16) -0</w:t>
      </w:r>
      <w:r w:rsidR="00644CD5">
        <w:t>.</w:t>
      </w:r>
      <w:r>
        <w:t>0257*T(v35</w:t>
      </w:r>
      <w:r w:rsidR="00644CD5">
        <w:t>.</w:t>
      </w:r>
      <w:r>
        <w:t>u2) + 0</w:t>
      </w:r>
      <w:r w:rsidR="00644CD5">
        <w:t>.</w:t>
      </w:r>
      <w:r>
        <w:t>0239*T(v26</w:t>
      </w:r>
      <w:r w:rsidR="00644CD5">
        <w:t>.</w:t>
      </w:r>
      <w:r>
        <w:t>u13) + 0</w:t>
      </w:r>
      <w:r w:rsidR="00644CD5">
        <w:t>.</w:t>
      </w:r>
      <w:r>
        <w:t>0205*T(v28</w:t>
      </w:r>
      <w:r w:rsidR="00644CD5">
        <w:t>.</w:t>
      </w:r>
      <w:r>
        <w:t>u14) -0</w:t>
      </w:r>
      <w:r w:rsidR="00644CD5">
        <w:t>.</w:t>
      </w:r>
      <w:r>
        <w:t>022*T(v12</w:t>
      </w:r>
      <w:r w:rsidR="00644CD5">
        <w:t>.</w:t>
      </w:r>
      <w:r>
        <w:t>u4) -0</w:t>
      </w:r>
      <w:r w:rsidR="00644CD5">
        <w:t>.</w:t>
      </w:r>
      <w:r>
        <w:t>0217*T(v25</w:t>
      </w:r>
      <w:r w:rsidR="00644CD5">
        <w:t>.</w:t>
      </w:r>
      <w:r>
        <w:t>u5) -0</w:t>
      </w:r>
      <w:r w:rsidR="00644CD5">
        <w:t>.</w:t>
      </w:r>
      <w:r>
        <w:t>0234*T(v1</w:t>
      </w:r>
      <w:r w:rsidR="00644CD5">
        <w:t>.</w:t>
      </w:r>
      <w:r>
        <w:t>u14) -0</w:t>
      </w:r>
      <w:r w:rsidR="00644CD5">
        <w:t>.</w:t>
      </w:r>
      <w:r>
        <w:t>0192*T(v14</w:t>
      </w:r>
      <w:r w:rsidR="00644CD5">
        <w:t>.</w:t>
      </w:r>
      <w:r>
        <w:t>u24) + 0</w:t>
      </w:r>
      <w:r w:rsidR="00644CD5">
        <w:t>.</w:t>
      </w:r>
      <w:r>
        <w:t>0184*T(v5</w:t>
      </w:r>
      <w:r w:rsidR="00644CD5">
        <w:t>.</w:t>
      </w:r>
      <w:r>
        <w:t>u22) -0</w:t>
      </w:r>
      <w:r w:rsidR="00644CD5">
        <w:t>.</w:t>
      </w:r>
      <w:r>
        <w:t>0195*T(v7</w:t>
      </w:r>
      <w:r w:rsidR="00644CD5">
        <w:t>.</w:t>
      </w:r>
      <w:r>
        <w:t>u4) + 0</w:t>
      </w:r>
      <w:r w:rsidR="00644CD5">
        <w:t>.</w:t>
      </w:r>
      <w:r>
        <w:t>0183*T(v28</w:t>
      </w:r>
      <w:r w:rsidR="00644CD5">
        <w:t>.</w:t>
      </w:r>
      <w:r>
        <w:t>u12) -0</w:t>
      </w:r>
      <w:r w:rsidR="00644CD5">
        <w:t>.</w:t>
      </w:r>
      <w:r>
        <w:t>0191*T(v11</w:t>
      </w:r>
      <w:r w:rsidR="00644CD5">
        <w:t>.</w:t>
      </w:r>
      <w:r>
        <w:t>u2) + 0</w:t>
      </w:r>
      <w:r w:rsidR="00644CD5">
        <w:t>.</w:t>
      </w:r>
      <w:r>
        <w:t>0185*T(v6</w:t>
      </w:r>
      <w:r w:rsidR="00644CD5">
        <w:t>.</w:t>
      </w:r>
      <w:r>
        <w:t>u21) -0</w:t>
      </w:r>
      <w:r w:rsidR="00644CD5">
        <w:t>.</w:t>
      </w:r>
      <w:r>
        <w:t>0168*T(v7</w:t>
      </w:r>
      <w:r w:rsidR="00644CD5">
        <w:t>.</w:t>
      </w:r>
      <w:r>
        <w:t>u15) + 0</w:t>
      </w:r>
      <w:r w:rsidR="00644CD5">
        <w:t>.</w:t>
      </w:r>
      <w:r>
        <w:t>015*T(v20</w:t>
      </w:r>
      <w:r w:rsidR="00644CD5">
        <w:t>.</w:t>
      </w:r>
      <w:r>
        <w:t>u10) + 0</w:t>
      </w:r>
      <w:r w:rsidR="00644CD5">
        <w:t>.</w:t>
      </w:r>
      <w:r>
        <w:t>0152*T(v21</w:t>
      </w:r>
      <w:r w:rsidR="00644CD5">
        <w:t>.</w:t>
      </w:r>
      <w:r>
        <w:t>u4) + 0</w:t>
      </w:r>
      <w:r w:rsidR="00644CD5">
        <w:t>.</w:t>
      </w:r>
      <w:r>
        <w:t>0143*T(v9</w:t>
      </w:r>
      <w:r w:rsidR="00644CD5">
        <w:t>.</w:t>
      </w:r>
      <w:r>
        <w:t>u6) -0</w:t>
      </w:r>
      <w:r w:rsidR="00644CD5">
        <w:t>.</w:t>
      </w:r>
      <w:r>
        <w:t>0141*T(v4</w:t>
      </w:r>
      <w:r w:rsidR="00644CD5">
        <w:t>.</w:t>
      </w:r>
      <w:r>
        <w:t>u20) + 0</w:t>
      </w:r>
      <w:r w:rsidR="00644CD5">
        <w:t>.</w:t>
      </w:r>
      <w:r>
        <w:t>0112*T(v12</w:t>
      </w:r>
      <w:r w:rsidR="00644CD5">
        <w:t>.</w:t>
      </w:r>
      <w:r>
        <w:t>u13) + 0</w:t>
      </w:r>
      <w:r w:rsidR="00644CD5">
        <w:t>.</w:t>
      </w:r>
      <w:r>
        <w:t>0107*T(v18</w:t>
      </w:r>
      <w:r w:rsidR="00644CD5">
        <w:t>.</w:t>
      </w:r>
      <w:r>
        <w:t>u22) -0</w:t>
      </w:r>
      <w:r w:rsidR="00644CD5">
        <w:t>.</w:t>
      </w:r>
      <w:r>
        <w:t>00779*T(u35) + 0</w:t>
      </w:r>
      <w:r w:rsidR="00644CD5">
        <w:t>.</w:t>
      </w:r>
      <w:r>
        <w:t>0108*T(v17</w:t>
      </w:r>
      <w:r w:rsidR="00644CD5">
        <w:t>.</w:t>
      </w:r>
      <w:r>
        <w:t>u19) + 0</w:t>
      </w:r>
      <w:r w:rsidR="00644CD5">
        <w:t>.</w:t>
      </w:r>
      <w:r>
        <w:t>0107*T(v4</w:t>
      </w:r>
      <w:r w:rsidR="00644CD5">
        <w:t>.</w:t>
      </w:r>
      <w:r>
        <w:t>u31) + 0</w:t>
      </w:r>
      <w:r w:rsidR="00644CD5">
        <w:t>.</w:t>
      </w:r>
      <w:r>
        <w:t>0113*T(v4</w:t>
      </w:r>
      <w:r w:rsidR="00644CD5">
        <w:t>.</w:t>
      </w:r>
      <w:r>
        <w:t>u7) + 0</w:t>
      </w:r>
      <w:r w:rsidR="00644CD5">
        <w:t>.</w:t>
      </w:r>
      <w:r>
        <w:t>00877*T(v23</w:t>
      </w:r>
      <w:r w:rsidR="00644CD5">
        <w:t>.</w:t>
      </w:r>
      <w:r>
        <w:t>u18) -0</w:t>
      </w:r>
      <w:r w:rsidR="00644CD5">
        <w:t>.</w:t>
      </w:r>
      <w:r>
        <w:t>00959*T(v11</w:t>
      </w:r>
      <w:r w:rsidR="00644CD5">
        <w:t>.</w:t>
      </w:r>
      <w:r>
        <w:t>u7) + 0</w:t>
      </w:r>
      <w:r w:rsidR="00644CD5">
        <w:t>.</w:t>
      </w:r>
      <w:r>
        <w:t>00922*T(v4</w:t>
      </w:r>
      <w:r w:rsidR="00644CD5">
        <w:t>.</w:t>
      </w:r>
      <w:r>
        <w:t>u29) -0</w:t>
      </w:r>
      <w:r w:rsidR="00644CD5">
        <w:t>.</w:t>
      </w:r>
      <w:r>
        <w:t>00823*T(v11</w:t>
      </w:r>
      <w:r w:rsidR="00644CD5">
        <w:t>.</w:t>
      </w:r>
      <w:r>
        <w:t>u13) + 0</w:t>
      </w:r>
      <w:r w:rsidR="00644CD5">
        <w:t>.</w:t>
      </w:r>
      <w:r>
        <w:t>00692*T(v1</w:t>
      </w:r>
      <w:r w:rsidR="00644CD5">
        <w:t>.</w:t>
      </w:r>
      <w:r>
        <w:t>u41) + 0</w:t>
      </w:r>
      <w:r w:rsidR="00644CD5">
        <w:t>.</w:t>
      </w:r>
      <w:r>
        <w:t>0062*T(v14</w:t>
      </w:r>
      <w:r w:rsidR="00644CD5">
        <w:t>.</w:t>
      </w:r>
      <w:r>
        <w:t>u20) + 0</w:t>
      </w:r>
      <w:r w:rsidR="00644CD5">
        <w:t>.</w:t>
      </w:r>
      <w:r>
        <w:t>00606*T(v3</w:t>
      </w:r>
      <w:r w:rsidR="00644CD5">
        <w:t>.</w:t>
      </w:r>
      <w:r>
        <w:t>u19) -0</w:t>
      </w:r>
      <w:r w:rsidR="00644CD5">
        <w:t>.</w:t>
      </w:r>
      <w:r>
        <w:t>00581*T(v8</w:t>
      </w:r>
      <w:r w:rsidR="00644CD5">
        <w:t>.</w:t>
      </w:r>
      <w:r>
        <w:t>u30) + 0</w:t>
      </w:r>
      <w:r w:rsidR="00644CD5">
        <w:t>.</w:t>
      </w:r>
      <w:r>
        <w:t>006*T(v17</w:t>
      </w:r>
      <w:r w:rsidR="00644CD5">
        <w:t>.</w:t>
      </w:r>
      <w:r>
        <w:t>u5) + 0</w:t>
      </w:r>
      <w:r w:rsidR="00644CD5">
        <w:t>.</w:t>
      </w:r>
      <w:r>
        <w:t>0049*T(v14</w:t>
      </w:r>
      <w:r w:rsidR="00644CD5">
        <w:t>.</w:t>
      </w:r>
      <w:r>
        <w:t>u7) -0</w:t>
      </w:r>
      <w:r w:rsidR="00644CD5">
        <w:t>.</w:t>
      </w:r>
      <w:r>
        <w:t>00445*T(v11</w:t>
      </w:r>
      <w:r w:rsidR="00644CD5">
        <w:t>.</w:t>
      </w:r>
      <w:r>
        <w:t>u3) + 0</w:t>
      </w:r>
      <w:r w:rsidR="00644CD5">
        <w:t>.</w:t>
      </w:r>
      <w:r>
        <w:t>00351*T(v21</w:t>
      </w:r>
      <w:r w:rsidR="00644CD5">
        <w:t>.</w:t>
      </w:r>
      <w:r>
        <w:t>u9) -0</w:t>
      </w:r>
      <w:r w:rsidR="00644CD5">
        <w:t>.</w:t>
      </w:r>
      <w:r>
        <w:t>00345*T(v6</w:t>
      </w:r>
      <w:r w:rsidR="00644CD5">
        <w:t>.</w:t>
      </w:r>
      <w:r>
        <w:t>u31) + 0</w:t>
      </w:r>
      <w:r w:rsidR="00644CD5">
        <w:t>.</w:t>
      </w:r>
      <w:r>
        <w:t>003*T(v5</w:t>
      </w:r>
      <w:r w:rsidR="00644CD5">
        <w:t>.</w:t>
      </w:r>
      <w:r>
        <w:t>u12) -0</w:t>
      </w:r>
      <w:r w:rsidR="00644CD5">
        <w:t>.</w:t>
      </w:r>
      <w:r>
        <w:t>00255*T(v14</w:t>
      </w:r>
      <w:r w:rsidR="00644CD5">
        <w:t>.</w:t>
      </w:r>
      <w:r>
        <w:t>u11) -0</w:t>
      </w:r>
      <w:r w:rsidR="00644CD5">
        <w:t>.</w:t>
      </w:r>
      <w:r>
        <w:t>00217*T(v12</w:t>
      </w:r>
      <w:r w:rsidR="00644CD5">
        <w:t>.</w:t>
      </w:r>
      <w:r>
        <w:t>u27) -0</w:t>
      </w:r>
      <w:r w:rsidR="00644CD5">
        <w:t>.</w:t>
      </w:r>
      <w:r>
        <w:t>00184*T(v9</w:t>
      </w:r>
      <w:r w:rsidR="00644CD5">
        <w:t>.</w:t>
      </w:r>
      <w:r>
        <w:t>u16) + 0</w:t>
      </w:r>
      <w:r w:rsidR="00644CD5">
        <w:t>.</w:t>
      </w:r>
      <w:r>
        <w:t>00161*T(v22</w:t>
      </w:r>
      <w:r w:rsidR="00644CD5">
        <w:t>.</w:t>
      </w:r>
      <w:r>
        <w:t>u11) -0</w:t>
      </w:r>
      <w:r w:rsidR="00644CD5">
        <w:t>.</w:t>
      </w:r>
      <w:r>
        <w:t>00145*T(v11</w:t>
      </w:r>
      <w:r w:rsidR="00644CD5">
        <w:t>.</w:t>
      </w:r>
      <w:r>
        <w:t>u21) + 6</w:t>
      </w:r>
      <w:r w:rsidR="00644CD5">
        <w:t>.</w:t>
      </w:r>
      <w:r>
        <w:t>51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159*T(v2</w:t>
      </w:r>
      <w:r w:rsidR="00644CD5">
        <w:t>.</w:t>
      </w:r>
      <w:r>
        <w:t>u4) + 0</w:t>
      </w:r>
      <w:r w:rsidR="00644CD5">
        <w:t>.</w:t>
      </w:r>
      <w:r>
        <w:t>326*T(v14</w:t>
      </w:r>
      <w:r w:rsidR="00644CD5">
        <w:t>.</w:t>
      </w:r>
      <w:r>
        <w:t>u19) -0</w:t>
      </w:r>
      <w:r w:rsidR="00644CD5">
        <w:t>.</w:t>
      </w:r>
      <w:r>
        <w:t>172*T(v11</w:t>
      </w:r>
      <w:r w:rsidR="00644CD5">
        <w:t>.</w:t>
      </w:r>
      <w:r>
        <w:t>u11) + 37</w:t>
      </w:r>
      <w:r w:rsidR="00644CD5">
        <w:t>.</w:t>
      </w:r>
      <w:r>
        <w:t>4*Volume + 0</w:t>
      </w:r>
      <w:r w:rsidR="00644CD5">
        <w:t>.</w:t>
      </w:r>
      <w:r>
        <w:t>328*T(v6</w:t>
      </w:r>
      <w:r w:rsidR="00644CD5">
        <w:t>.</w:t>
      </w:r>
      <w:r>
        <w:t>u3) + 0</w:t>
      </w:r>
      <w:r w:rsidR="00644CD5">
        <w:t>.</w:t>
      </w:r>
      <w:r>
        <w:t>978*T(v9</w:t>
      </w:r>
      <w:r w:rsidR="00644CD5">
        <w:t>.</w:t>
      </w:r>
      <w:r>
        <w:t>u23) -39</w:t>
      </w:r>
      <w:r w:rsidR="00644CD5">
        <w:t>.</w:t>
      </w:r>
      <w:r>
        <w:t>4*Volume^2 -0</w:t>
      </w:r>
      <w:r w:rsidR="00644CD5">
        <w:t>.</w:t>
      </w:r>
      <w:r>
        <w:t>254*T(v1</w:t>
      </w:r>
      <w:r w:rsidR="00644CD5">
        <w:t>.</w:t>
      </w:r>
      <w:r>
        <w:t>u8) -0</w:t>
      </w:r>
      <w:r w:rsidR="00644CD5">
        <w:t>.</w:t>
      </w:r>
      <w:r>
        <w:t>899*T(v9</w:t>
      </w:r>
      <w:r w:rsidR="00644CD5">
        <w:t>.</w:t>
      </w:r>
      <w:r>
        <w:t>u7) -0</w:t>
      </w:r>
      <w:r w:rsidR="00644CD5">
        <w:t>.</w:t>
      </w:r>
      <w:r>
        <w:t>0806*T(v23</w:t>
      </w:r>
      <w:r w:rsidR="00644CD5">
        <w:t>.</w:t>
      </w:r>
      <w:r>
        <w:t>u8) -0</w:t>
      </w:r>
      <w:r w:rsidR="00644CD5">
        <w:t>.</w:t>
      </w:r>
      <w:r>
        <w:t>747*T(v12</w:t>
      </w:r>
      <w:r w:rsidR="00644CD5">
        <w:t>.</w:t>
      </w:r>
      <w:r>
        <w:t>u1) -0</w:t>
      </w:r>
      <w:r w:rsidR="00644CD5">
        <w:t>.</w:t>
      </w:r>
      <w:r>
        <w:t>612*T(v34</w:t>
      </w:r>
      <w:r w:rsidR="00644CD5">
        <w:t>.</w:t>
      </w:r>
      <w:r>
        <w:t>u4) -0</w:t>
      </w:r>
      <w:r w:rsidR="00644CD5">
        <w:t>.</w:t>
      </w:r>
      <w:r>
        <w:t>731*T(v15) -1</w:t>
      </w:r>
      <w:r w:rsidR="00644CD5">
        <w:t>.</w:t>
      </w:r>
      <w:r>
        <w:t>13*T(v4</w:t>
      </w:r>
      <w:r w:rsidR="00644CD5">
        <w:t>.</w:t>
      </w:r>
      <w:r>
        <w:t>u3) -1</w:t>
      </w:r>
      <w:r w:rsidR="00644CD5">
        <w:t>.</w:t>
      </w:r>
      <w:r>
        <w:t>81*T(v3) -0</w:t>
      </w:r>
      <w:r w:rsidR="00644CD5">
        <w:t>.</w:t>
      </w:r>
      <w:r>
        <w:t>96*T(v26</w:t>
      </w:r>
      <w:r w:rsidR="00644CD5">
        <w:t>.</w:t>
      </w:r>
      <w:r>
        <w:t>u1) + 1</w:t>
      </w:r>
      <w:r w:rsidR="00644CD5">
        <w:t>.</w:t>
      </w:r>
      <w:r>
        <w:t>06*T(v28</w:t>
      </w:r>
      <w:r w:rsidR="00644CD5">
        <w:t>.</w:t>
      </w:r>
      <w:r>
        <w:t>u11) + 0</w:t>
      </w:r>
      <w:r w:rsidR="00644CD5">
        <w:t>.</w:t>
      </w:r>
      <w:r>
        <w:t>857*T(v2</w:t>
      </w:r>
      <w:r w:rsidR="00644CD5">
        <w:t>.</w:t>
      </w:r>
      <w:r>
        <w:t>u13) -0</w:t>
      </w:r>
      <w:r w:rsidR="00644CD5">
        <w:t>.</w:t>
      </w:r>
      <w:r>
        <w:t>251*T(v15</w:t>
      </w:r>
      <w:r w:rsidR="00644CD5">
        <w:t>.</w:t>
      </w:r>
      <w:r>
        <w:t>u20) -0</w:t>
      </w:r>
      <w:r w:rsidR="00644CD5">
        <w:t>.</w:t>
      </w:r>
      <w:r>
        <w:t>101*T(v26</w:t>
      </w:r>
      <w:r w:rsidR="00644CD5">
        <w:t>.</w:t>
      </w:r>
      <w:r>
        <w:t>u11) + 0</w:t>
      </w:r>
      <w:r w:rsidR="00644CD5">
        <w:t>.</w:t>
      </w:r>
      <w:r>
        <w:t>899*T(v14</w:t>
      </w:r>
      <w:r w:rsidR="00644CD5">
        <w:t>.</w:t>
      </w:r>
      <w:r>
        <w:t>u23) + 0</w:t>
      </w:r>
      <w:r w:rsidR="00644CD5">
        <w:t>.</w:t>
      </w:r>
      <w:r>
        <w:t>355*T(v8</w:t>
      </w:r>
      <w:r w:rsidR="00644CD5">
        <w:t>.</w:t>
      </w:r>
      <w:r>
        <w:t>u29) + 0</w:t>
      </w:r>
      <w:r w:rsidR="00644CD5">
        <w:t>.</w:t>
      </w:r>
      <w:r>
        <w:t>677*T(v40</w:t>
      </w:r>
      <w:r w:rsidR="00644CD5">
        <w:t>.</w:t>
      </w:r>
      <w:r>
        <w:t>u2) -0</w:t>
      </w:r>
      <w:r w:rsidR="00644CD5">
        <w:t>.</w:t>
      </w:r>
      <w:r>
        <w:t>563*T(v33</w:t>
      </w:r>
      <w:r w:rsidR="00644CD5">
        <w:t>.</w:t>
      </w:r>
      <w:r>
        <w:t>u2) -0</w:t>
      </w:r>
      <w:r w:rsidR="00644CD5">
        <w:t>.</w:t>
      </w:r>
      <w:r>
        <w:t>479*T(v7</w:t>
      </w:r>
      <w:r w:rsidR="00644CD5">
        <w:t>.</w:t>
      </w:r>
      <w:r>
        <w:t>u4) -0</w:t>
      </w:r>
      <w:r w:rsidR="00644CD5">
        <w:t>.</w:t>
      </w:r>
      <w:r>
        <w:t>185*T(v3</w:t>
      </w:r>
      <w:r w:rsidR="00644CD5">
        <w:t>.</w:t>
      </w:r>
      <w:r>
        <w:t>u7) -0</w:t>
      </w:r>
      <w:r w:rsidR="00644CD5">
        <w:t>.</w:t>
      </w:r>
      <w:r>
        <w:t>719*T(v18</w:t>
      </w:r>
      <w:r w:rsidR="00644CD5">
        <w:t>.</w:t>
      </w:r>
      <w:r>
        <w:t>u25) -0</w:t>
      </w:r>
      <w:r w:rsidR="00644CD5">
        <w:t>.</w:t>
      </w:r>
      <w:r>
        <w:t>454*T(v4</w:t>
      </w:r>
      <w:r w:rsidR="00644CD5">
        <w:t>.</w:t>
      </w:r>
      <w:r>
        <w:t>u22) -0</w:t>
      </w:r>
      <w:r w:rsidR="00644CD5">
        <w:t>.</w:t>
      </w:r>
      <w:r>
        <w:t>653*T(v26</w:t>
      </w:r>
      <w:r w:rsidR="00644CD5">
        <w:t>.</w:t>
      </w:r>
      <w:r>
        <w:t>u13) -0</w:t>
      </w:r>
      <w:r w:rsidR="00644CD5">
        <w:t>.</w:t>
      </w:r>
      <w:r>
        <w:t>852*T(v10</w:t>
      </w:r>
      <w:r w:rsidR="00644CD5">
        <w:t>.</w:t>
      </w:r>
      <w:r>
        <w:t>u8) + 0</w:t>
      </w:r>
      <w:r w:rsidR="00644CD5">
        <w:t>.</w:t>
      </w:r>
      <w:r>
        <w:t>629*T(v17</w:t>
      </w:r>
      <w:r w:rsidR="00644CD5">
        <w:t>.</w:t>
      </w:r>
      <w:r>
        <w:t>u15) + 0</w:t>
      </w:r>
      <w:r w:rsidR="00644CD5">
        <w:t>.</w:t>
      </w:r>
      <w:r>
        <w:t>536*T(v13</w:t>
      </w:r>
      <w:r w:rsidR="00644CD5">
        <w:t>.</w:t>
      </w:r>
      <w:r>
        <w:t>u24) -0</w:t>
      </w:r>
      <w:r w:rsidR="00644CD5">
        <w:t>.</w:t>
      </w:r>
      <w:r>
        <w:t>652*T(v8</w:t>
      </w:r>
      <w:r w:rsidR="00644CD5">
        <w:t>.</w:t>
      </w:r>
      <w:r>
        <w:t>u7) + 0</w:t>
      </w:r>
      <w:r w:rsidR="00644CD5">
        <w:t>.</w:t>
      </w:r>
      <w:r>
        <w:t>511*T(v32) -0</w:t>
      </w:r>
      <w:r w:rsidR="00644CD5">
        <w:t>.</w:t>
      </w:r>
      <w:r>
        <w:t>834*T(v19</w:t>
      </w:r>
      <w:r w:rsidR="00644CD5">
        <w:t>.</w:t>
      </w:r>
      <w:r>
        <w:t>u19) + 0</w:t>
      </w:r>
      <w:r w:rsidR="00644CD5">
        <w:t>.</w:t>
      </w:r>
      <w:r>
        <w:t>926*T(v19</w:t>
      </w:r>
      <w:r w:rsidR="00644CD5">
        <w:t>.</w:t>
      </w:r>
      <w:r>
        <w:t>u5) + 0</w:t>
      </w:r>
      <w:r w:rsidR="00644CD5">
        <w:t>.</w:t>
      </w:r>
      <w:r>
        <w:t>385*T(v1</w:t>
      </w:r>
      <w:r w:rsidR="00644CD5">
        <w:t>.</w:t>
      </w:r>
      <w:r>
        <w:t>u12) -0</w:t>
      </w:r>
      <w:r w:rsidR="00644CD5">
        <w:t>.</w:t>
      </w:r>
      <w:r>
        <w:t>974*T(v18</w:t>
      </w:r>
      <w:r w:rsidR="00644CD5">
        <w:t>.</w:t>
      </w:r>
      <w:r>
        <w:t>u13) -0</w:t>
      </w:r>
      <w:r w:rsidR="00644CD5">
        <w:t>.</w:t>
      </w:r>
      <w:r>
        <w:t>394*T(v36</w:t>
      </w:r>
      <w:r w:rsidR="00644CD5">
        <w:t>.</w:t>
      </w:r>
      <w:r>
        <w:t>u6) + 0</w:t>
      </w:r>
      <w:r w:rsidR="00644CD5">
        <w:t>.</w:t>
      </w:r>
      <w:r>
        <w:t>139*T(v19</w:t>
      </w:r>
      <w:r w:rsidR="00644CD5">
        <w:t>.</w:t>
      </w:r>
      <w:r>
        <w:t>u3) + 17</w:t>
      </w:r>
      <w:r w:rsidR="00644CD5">
        <w:t>.</w:t>
      </w:r>
      <w:r>
        <w:t>9*Volume^3 + 0</w:t>
      </w:r>
      <w:r w:rsidR="00644CD5">
        <w:t>.</w:t>
      </w:r>
      <w:r>
        <w:t>691*T(v7</w:t>
      </w:r>
      <w:r w:rsidR="00644CD5">
        <w:t>.</w:t>
      </w:r>
      <w:r>
        <w:t>u1) -0</w:t>
      </w:r>
      <w:r w:rsidR="00644CD5">
        <w:t>.</w:t>
      </w:r>
      <w:r>
        <w:t>76*T(v41</w:t>
      </w:r>
      <w:r w:rsidR="00644CD5">
        <w:t>.</w:t>
      </w:r>
      <w:r>
        <w:t>u1) -2</w:t>
      </w:r>
      <w:r w:rsidR="00644CD5">
        <w:t>.</w:t>
      </w:r>
      <w:r>
        <w:t>37*T(v3</w:t>
      </w:r>
      <w:r w:rsidR="00644CD5">
        <w:t>.</w:t>
      </w:r>
      <w:r>
        <w:t>u1) + 0</w:t>
      </w:r>
      <w:r w:rsidR="00644CD5">
        <w:t>.</w:t>
      </w:r>
      <w:r>
        <w:t>598*T(v38</w:t>
      </w:r>
      <w:r w:rsidR="00644CD5">
        <w:t>.</w:t>
      </w:r>
      <w:r>
        <w:t>u1) + 0</w:t>
      </w:r>
      <w:r w:rsidR="00644CD5">
        <w:t>.</w:t>
      </w:r>
      <w:r>
        <w:t>636*T(v1</w:t>
      </w:r>
      <w:r w:rsidR="00644CD5">
        <w:t>.</w:t>
      </w:r>
      <w:r>
        <w:t>u10) + 0</w:t>
      </w:r>
      <w:r w:rsidR="00644CD5">
        <w:t>.</w:t>
      </w:r>
      <w:r>
        <w:t>646*T(v3</w:t>
      </w:r>
      <w:r w:rsidR="00644CD5">
        <w:t>.</w:t>
      </w:r>
      <w:r>
        <w:t>u24) -0</w:t>
      </w:r>
      <w:r w:rsidR="00644CD5">
        <w:t>.</w:t>
      </w:r>
      <w:r>
        <w:t>892*T(v4</w:t>
      </w:r>
      <w:r w:rsidR="00644CD5">
        <w:t>.</w:t>
      </w:r>
      <w:r>
        <w:t>u11) + 0</w:t>
      </w:r>
      <w:r w:rsidR="00644CD5">
        <w:t>.</w:t>
      </w:r>
      <w:r>
        <w:t>674*T(u22) -0</w:t>
      </w:r>
      <w:r w:rsidR="00644CD5">
        <w:t>.</w:t>
      </w:r>
      <w:r>
        <w:t>662*T(v8</w:t>
      </w:r>
      <w:r w:rsidR="00644CD5">
        <w:t>.</w:t>
      </w:r>
      <w:r>
        <w:t>u16) + 0</w:t>
      </w:r>
      <w:r w:rsidR="00644CD5">
        <w:t>.</w:t>
      </w:r>
      <w:r>
        <w:t>663*T(v7</w:t>
      </w:r>
      <w:r w:rsidR="00644CD5">
        <w:t>.</w:t>
      </w:r>
      <w:r>
        <w:t>u23) -0</w:t>
      </w:r>
      <w:r w:rsidR="00644CD5">
        <w:t>.</w:t>
      </w:r>
      <w:r>
        <w:t>29*T(v23</w:t>
      </w:r>
      <w:r w:rsidR="00644CD5">
        <w:t>.</w:t>
      </w:r>
      <w:r>
        <w:t>u5) -0</w:t>
      </w:r>
      <w:r w:rsidR="00644CD5">
        <w:t>.</w:t>
      </w:r>
      <w:r>
        <w:t>565*T(v5</w:t>
      </w:r>
      <w:r w:rsidR="00644CD5">
        <w:t>.</w:t>
      </w:r>
      <w:r>
        <w:t>u27) -0</w:t>
      </w:r>
      <w:r w:rsidR="00644CD5">
        <w:t>.</w:t>
      </w:r>
      <w:r>
        <w:t>958*T(v21</w:t>
      </w:r>
      <w:r w:rsidR="00644CD5">
        <w:t>.</w:t>
      </w:r>
      <w:r>
        <w:t>u7) + 0</w:t>
      </w:r>
      <w:r w:rsidR="00644CD5">
        <w:t>.</w:t>
      </w:r>
      <w:r>
        <w:t>0667*T(u28) + 0</w:t>
      </w:r>
      <w:r w:rsidR="00644CD5">
        <w:t>.</w:t>
      </w:r>
      <w:r>
        <w:t>982*T(v6</w:t>
      </w:r>
      <w:r w:rsidR="00644CD5">
        <w:t>.</w:t>
      </w:r>
      <w:r>
        <w:t>u8) -0</w:t>
      </w:r>
      <w:r w:rsidR="00644CD5">
        <w:t>.</w:t>
      </w:r>
      <w:r>
        <w:t>662*T(v12</w:t>
      </w:r>
      <w:r w:rsidR="00644CD5">
        <w:t>.</w:t>
      </w:r>
      <w:r>
        <w:t>u13) + 0</w:t>
      </w:r>
      <w:r w:rsidR="00644CD5">
        <w:t>.</w:t>
      </w:r>
      <w:r>
        <w:t>651*T(v27</w:t>
      </w:r>
      <w:r w:rsidR="00644CD5">
        <w:t>.</w:t>
      </w:r>
      <w:r>
        <w:t>u6) -1</w:t>
      </w:r>
      <w:r w:rsidR="00644CD5">
        <w:t>.</w:t>
      </w:r>
      <w:r>
        <w:t>48*T(v4</w:t>
      </w:r>
      <w:r w:rsidR="00644CD5">
        <w:t>.</w:t>
      </w:r>
      <w:r>
        <w:t>u2) -1</w:t>
      </w:r>
      <w:r w:rsidR="00644CD5">
        <w:t>.</w:t>
      </w:r>
      <w:r>
        <w:t>75*T(v3</w:t>
      </w:r>
      <w:r w:rsidR="00644CD5">
        <w:t>.</w:t>
      </w:r>
      <w:r>
        <w:t>u2) -0</w:t>
      </w:r>
      <w:r w:rsidR="00644CD5">
        <w:t>.</w:t>
      </w:r>
      <w:r>
        <w:t>938*T(v25</w:t>
      </w:r>
      <w:r w:rsidR="00644CD5">
        <w:t>.</w:t>
      </w:r>
      <w:r>
        <w:t>u7) + 0</w:t>
      </w:r>
      <w:r w:rsidR="00644CD5">
        <w:t>.</w:t>
      </w:r>
      <w:r>
        <w:t>336*T(v23</w:t>
      </w:r>
      <w:r w:rsidR="00644CD5">
        <w:t>.</w:t>
      </w:r>
      <w:r>
        <w:t>u16) + 0</w:t>
      </w:r>
      <w:r w:rsidR="00644CD5">
        <w:t>.</w:t>
      </w:r>
      <w:r>
        <w:t>969*T(v4</w:t>
      </w:r>
      <w:r w:rsidR="00644CD5">
        <w:t>.</w:t>
      </w:r>
      <w:r>
        <w:t>u8) + 0</w:t>
      </w:r>
      <w:r w:rsidR="00644CD5">
        <w:t>.</w:t>
      </w:r>
      <w:r>
        <w:t>667*T(v23</w:t>
      </w:r>
      <w:r w:rsidR="00644CD5">
        <w:t>.</w:t>
      </w:r>
      <w:r>
        <w:t>u3) + 0</w:t>
      </w:r>
      <w:r w:rsidR="00644CD5">
        <w:t>.</w:t>
      </w:r>
      <w:r>
        <w:t>52*T(v16</w:t>
      </w:r>
      <w:r w:rsidR="00644CD5">
        <w:t>.</w:t>
      </w:r>
      <w:r>
        <w:t>u12) + 0</w:t>
      </w:r>
      <w:r w:rsidR="00644CD5">
        <w:t>.</w:t>
      </w:r>
      <w:r>
        <w:t>705*T(v15</w:t>
      </w:r>
      <w:r w:rsidR="00644CD5">
        <w:t>.</w:t>
      </w:r>
      <w:r>
        <w:t>u3) + 0</w:t>
      </w:r>
      <w:r w:rsidR="00644CD5">
        <w:t>.</w:t>
      </w:r>
      <w:r>
        <w:t>304*T(v1</w:t>
      </w:r>
      <w:r w:rsidR="00644CD5">
        <w:t>.</w:t>
      </w:r>
      <w:r>
        <w:t>u39) -0</w:t>
      </w:r>
      <w:r w:rsidR="00644CD5">
        <w:t>.</w:t>
      </w:r>
      <w:r>
        <w:t>434*T(v20</w:t>
      </w:r>
      <w:r w:rsidR="00644CD5">
        <w:t>.</w:t>
      </w:r>
      <w:r>
        <w:t>u12) + 0</w:t>
      </w:r>
      <w:r w:rsidR="00644CD5">
        <w:t>.</w:t>
      </w:r>
      <w:r>
        <w:t>45*T(v4</w:t>
      </w:r>
      <w:r w:rsidR="00644CD5">
        <w:t>.</w:t>
      </w:r>
      <w:r>
        <w:t>u18) -0</w:t>
      </w:r>
      <w:r w:rsidR="00644CD5">
        <w:t>.</w:t>
      </w:r>
      <w:r>
        <w:t>382*T(v6</w:t>
      </w:r>
      <w:r w:rsidR="00644CD5">
        <w:t>.</w:t>
      </w:r>
      <w:r>
        <w:t>u17) + 0</w:t>
      </w:r>
      <w:r w:rsidR="00644CD5">
        <w:t>.</w:t>
      </w:r>
      <w:r>
        <w:t>188*T(v24</w:t>
      </w:r>
      <w:r w:rsidR="00644CD5">
        <w:t>.</w:t>
      </w:r>
      <w:r>
        <w:t>u14) -0</w:t>
      </w:r>
      <w:r w:rsidR="00644CD5">
        <w:t>.</w:t>
      </w:r>
      <w:r>
        <w:t>451*T(v1</w:t>
      </w:r>
      <w:r w:rsidR="00644CD5">
        <w:t>.</w:t>
      </w:r>
      <w:r>
        <w:t>u41) + 0</w:t>
      </w:r>
      <w:r w:rsidR="00644CD5">
        <w:t>.</w:t>
      </w:r>
      <w:r>
        <w:t>395*T(v8</w:t>
      </w:r>
      <w:r w:rsidR="00644CD5">
        <w:t>.</w:t>
      </w:r>
      <w:r>
        <w:t>u11) -0</w:t>
      </w:r>
      <w:r w:rsidR="00644CD5">
        <w:t>.</w:t>
      </w:r>
      <w:r>
        <w:t>739*T(v18</w:t>
      </w:r>
      <w:r w:rsidR="00644CD5">
        <w:t>.</w:t>
      </w:r>
      <w:r>
        <w:t>u2) + 0</w:t>
      </w:r>
      <w:r w:rsidR="00644CD5">
        <w:t>.</w:t>
      </w:r>
      <w:r>
        <w:t>675*T(v2</w:t>
      </w:r>
      <w:r w:rsidR="00644CD5">
        <w:t>.</w:t>
      </w:r>
      <w:r>
        <w:t>u36) -0</w:t>
      </w:r>
      <w:r w:rsidR="00644CD5">
        <w:t>.</w:t>
      </w:r>
      <w:r>
        <w:t>797*T(v27</w:t>
      </w:r>
      <w:r w:rsidR="00644CD5">
        <w:t>.</w:t>
      </w:r>
      <w:r>
        <w:t>u1) -0</w:t>
      </w:r>
      <w:r w:rsidR="00644CD5">
        <w:t>.</w:t>
      </w:r>
      <w:r>
        <w:t>417*T(v4</w:t>
      </w:r>
      <w:r w:rsidR="00644CD5">
        <w:t>.</w:t>
      </w:r>
      <w:r>
        <w:t>u34) -0</w:t>
      </w:r>
      <w:r w:rsidR="00644CD5">
        <w:t>.</w:t>
      </w:r>
      <w:r>
        <w:t>0892*T(v14</w:t>
      </w:r>
      <w:r w:rsidR="00644CD5">
        <w:t>.</w:t>
      </w:r>
      <w:r>
        <w:t>u15) + 0</w:t>
      </w:r>
      <w:r w:rsidR="00644CD5">
        <w:t>.</w:t>
      </w:r>
      <w:r>
        <w:t>161*T(v13</w:t>
      </w:r>
      <w:r w:rsidR="00644CD5">
        <w:t>.</w:t>
      </w:r>
      <w:r>
        <w:t>u20) -0</w:t>
      </w:r>
      <w:r w:rsidR="00644CD5">
        <w:t>.</w:t>
      </w:r>
      <w:r>
        <w:t>339*T(v6</w:t>
      </w:r>
      <w:r w:rsidR="00644CD5">
        <w:t>.</w:t>
      </w:r>
      <w:r>
        <w:t>u7) -0</w:t>
      </w:r>
      <w:r w:rsidR="00644CD5">
        <w:t>.</w:t>
      </w:r>
      <w:r>
        <w:t>425*T(v7</w:t>
      </w:r>
      <w:r w:rsidR="00644CD5">
        <w:t>.</w:t>
      </w:r>
      <w:r>
        <w:t>u11) -0</w:t>
      </w:r>
      <w:r w:rsidR="00644CD5">
        <w:t>.</w:t>
      </w:r>
      <w:r>
        <w:t>652*T(v7</w:t>
      </w:r>
      <w:r w:rsidR="00644CD5">
        <w:t>.</w:t>
      </w:r>
      <w:r>
        <w:t>u35) -0</w:t>
      </w:r>
      <w:r w:rsidR="00644CD5">
        <w:t>.</w:t>
      </w:r>
      <w:r>
        <w:t>295*T(v9</w:t>
      </w:r>
      <w:r w:rsidR="00644CD5">
        <w:t>.</w:t>
      </w:r>
      <w:r>
        <w:t>u31) + 0</w:t>
      </w:r>
      <w:r w:rsidR="00644CD5">
        <w:t>.</w:t>
      </w:r>
      <w:r>
        <w:t>453*T(v6</w:t>
      </w:r>
      <w:r w:rsidR="00644CD5">
        <w:t>.</w:t>
      </w:r>
      <w:r>
        <w:t>u16) -0</w:t>
      </w:r>
      <w:r w:rsidR="00644CD5">
        <w:t>.</w:t>
      </w:r>
      <w:r>
        <w:t>73*T(v13</w:t>
      </w:r>
      <w:r w:rsidR="00644CD5">
        <w:t>.</w:t>
      </w:r>
      <w:r>
        <w:t>u13) -0</w:t>
      </w:r>
      <w:r w:rsidR="00644CD5">
        <w:t>.</w:t>
      </w:r>
      <w:r>
        <w:t>593*T(v22</w:t>
      </w:r>
      <w:r w:rsidR="00644CD5">
        <w:t>.</w:t>
      </w:r>
      <w:r>
        <w:t>u7) -0</w:t>
      </w:r>
      <w:r w:rsidR="00644CD5">
        <w:t>.</w:t>
      </w:r>
      <w:r>
        <w:t>486*T(v10</w:t>
      </w:r>
      <w:r w:rsidR="00644CD5">
        <w:t>.</w:t>
      </w:r>
      <w:r>
        <w:t>u24) -0</w:t>
      </w:r>
      <w:r w:rsidR="00644CD5">
        <w:t>.</w:t>
      </w:r>
      <w:r>
        <w:t>687*T(v3</w:t>
      </w:r>
      <w:r w:rsidR="00644CD5">
        <w:t>.</w:t>
      </w:r>
      <w:r>
        <w:t>u23) + 0</w:t>
      </w:r>
      <w:r w:rsidR="00644CD5">
        <w:t>.</w:t>
      </w:r>
      <w:r>
        <w:t>404*T(v10</w:t>
      </w:r>
      <w:r w:rsidR="00644CD5">
        <w:t>.</w:t>
      </w:r>
      <w:r>
        <w:t>u32) -0</w:t>
      </w:r>
      <w:r w:rsidR="00644CD5">
        <w:t>.</w:t>
      </w:r>
      <w:r>
        <w:t>447*T(v21</w:t>
      </w:r>
      <w:r w:rsidR="00644CD5">
        <w:t>.</w:t>
      </w:r>
      <w:r>
        <w:t>u17) -0</w:t>
      </w:r>
      <w:r w:rsidR="00644CD5">
        <w:t>.</w:t>
      </w:r>
      <w:r>
        <w:t>47*T(v25</w:t>
      </w:r>
      <w:r w:rsidR="00644CD5">
        <w:t>.</w:t>
      </w:r>
      <w:r>
        <w:t>u15) -0</w:t>
      </w:r>
      <w:r w:rsidR="00644CD5">
        <w:t>.</w:t>
      </w:r>
      <w:r>
        <w:t>647*T(v11</w:t>
      </w:r>
      <w:r w:rsidR="00644CD5">
        <w:t>.</w:t>
      </w:r>
      <w:r>
        <w:t>u19) + 0</w:t>
      </w:r>
      <w:r w:rsidR="00644CD5">
        <w:t>.</w:t>
      </w:r>
      <w:r>
        <w:t>306*T(v17</w:t>
      </w:r>
      <w:r w:rsidR="00644CD5">
        <w:t>.</w:t>
      </w:r>
      <w:r>
        <w:t>u23) -0</w:t>
      </w:r>
      <w:r w:rsidR="00644CD5">
        <w:t>.</w:t>
      </w:r>
      <w:r>
        <w:t>44*T(v3</w:t>
      </w:r>
      <w:r w:rsidR="00644CD5">
        <w:t>.</w:t>
      </w:r>
      <w:r>
        <w:t>u8) + 0</w:t>
      </w:r>
      <w:r w:rsidR="00644CD5">
        <w:t>.</w:t>
      </w:r>
      <w:r>
        <w:t>258*T(v1</w:t>
      </w:r>
      <w:r w:rsidR="00644CD5">
        <w:t>.</w:t>
      </w:r>
      <w:r>
        <w:t>u31) + 0</w:t>
      </w:r>
      <w:r w:rsidR="00644CD5">
        <w:t>.</w:t>
      </w:r>
      <w:r>
        <w:t>292*T(v30</w:t>
      </w:r>
      <w:r w:rsidR="00644CD5">
        <w:t>.</w:t>
      </w:r>
      <w:r>
        <w:t>u11) -0</w:t>
      </w:r>
      <w:r w:rsidR="00644CD5">
        <w:t>.</w:t>
      </w:r>
      <w:r>
        <w:t>462*T(v20) -0</w:t>
      </w:r>
      <w:r w:rsidR="00644CD5">
        <w:t>.</w:t>
      </w:r>
      <w:r>
        <w:t>434*T(v13</w:t>
      </w:r>
      <w:r w:rsidR="00644CD5">
        <w:t>.</w:t>
      </w:r>
      <w:r>
        <w:t>u16) -0</w:t>
      </w:r>
      <w:r w:rsidR="00644CD5">
        <w:t>.</w:t>
      </w:r>
      <w:r>
        <w:t>467*T(v9</w:t>
      </w:r>
      <w:r w:rsidR="00644CD5">
        <w:t>.</w:t>
      </w:r>
      <w:r>
        <w:t>u12) -0</w:t>
      </w:r>
      <w:r w:rsidR="00644CD5">
        <w:t>.</w:t>
      </w:r>
      <w:r>
        <w:t>322*T(v37</w:t>
      </w:r>
      <w:r w:rsidR="00644CD5">
        <w:t>.</w:t>
      </w:r>
      <w:r>
        <w:t>u3) + 0</w:t>
      </w:r>
      <w:r w:rsidR="00644CD5">
        <w:t>.</w:t>
      </w:r>
      <w:r>
        <w:t>435*T(v20</w:t>
      </w:r>
      <w:r w:rsidR="00644CD5">
        <w:t>.</w:t>
      </w:r>
      <w:r>
        <w:t>u19) -0</w:t>
      </w:r>
      <w:r w:rsidR="00644CD5">
        <w:t>.</w:t>
      </w:r>
      <w:r>
        <w:t>313*T(v15</w:t>
      </w:r>
      <w:r w:rsidR="00644CD5">
        <w:t>.</w:t>
      </w:r>
      <w:r>
        <w:t>u10) -0</w:t>
      </w:r>
      <w:r w:rsidR="00644CD5">
        <w:t>.</w:t>
      </w:r>
      <w:r>
        <w:t>434*T(v4</w:t>
      </w:r>
      <w:r w:rsidR="00644CD5">
        <w:t>.</w:t>
      </w:r>
      <w:r>
        <w:t>u33) + 0</w:t>
      </w:r>
      <w:r w:rsidR="00644CD5">
        <w:t>.</w:t>
      </w:r>
      <w:r>
        <w:t>206*T(v19) + 0</w:t>
      </w:r>
      <w:r w:rsidR="00644CD5">
        <w:t>.</w:t>
      </w:r>
      <w:r>
        <w:t>626*T(v11</w:t>
      </w:r>
      <w:r w:rsidR="00644CD5">
        <w:t>.</w:t>
      </w:r>
      <w:r>
        <w:t>u7) -0</w:t>
      </w:r>
      <w:r w:rsidR="00644CD5">
        <w:t>.</w:t>
      </w:r>
      <w:r>
        <w:t>522*T(v7</w:t>
      </w:r>
      <w:r w:rsidR="00644CD5">
        <w:t>.</w:t>
      </w:r>
      <w:r>
        <w:t>u31) + 0</w:t>
      </w:r>
      <w:r w:rsidR="00644CD5">
        <w:t>.</w:t>
      </w:r>
      <w:r>
        <w:t>344*T(v19</w:t>
      </w:r>
      <w:r w:rsidR="00644CD5">
        <w:t>.</w:t>
      </w:r>
      <w:r>
        <w:t>u11) -0</w:t>
      </w:r>
      <w:r w:rsidR="00644CD5">
        <w:t>.</w:t>
      </w:r>
      <w:r>
        <w:t>346*T(v14) -0</w:t>
      </w:r>
      <w:r w:rsidR="00644CD5">
        <w:t>.</w:t>
      </w:r>
      <w:r>
        <w:t>258*T(v12</w:t>
      </w:r>
      <w:r w:rsidR="00644CD5">
        <w:t>.</w:t>
      </w:r>
      <w:r>
        <w:t>u25) -0</w:t>
      </w:r>
      <w:r w:rsidR="00644CD5">
        <w:t>.</w:t>
      </w:r>
      <w:r>
        <w:t>403*T(v26</w:t>
      </w:r>
      <w:r w:rsidR="00644CD5">
        <w:t>.</w:t>
      </w:r>
      <w:r>
        <w:t>u5) + 0</w:t>
      </w:r>
      <w:r w:rsidR="00644CD5">
        <w:t>.</w:t>
      </w:r>
      <w:r>
        <w:t>41*T(v5</w:t>
      </w:r>
      <w:r w:rsidR="00644CD5">
        <w:t>.</w:t>
      </w:r>
      <w:r>
        <w:t>u29) -0</w:t>
      </w:r>
      <w:r w:rsidR="00644CD5">
        <w:t>.</w:t>
      </w:r>
      <w:r>
        <w:t>383*T(v8</w:t>
      </w:r>
      <w:r w:rsidR="00644CD5">
        <w:t>.</w:t>
      </w:r>
      <w:r>
        <w:t>u19) + 0</w:t>
      </w:r>
      <w:r w:rsidR="00644CD5">
        <w:t>.</w:t>
      </w:r>
      <w:r>
        <w:t>142*T(v5</w:t>
      </w:r>
      <w:r w:rsidR="00644CD5">
        <w:t>.</w:t>
      </w:r>
      <w:r>
        <w:t>u13) + 0</w:t>
      </w:r>
      <w:r w:rsidR="00644CD5">
        <w:t>.</w:t>
      </w:r>
      <w:r>
        <w:t>496*T(v8</w:t>
      </w:r>
      <w:r w:rsidR="00644CD5">
        <w:t>.</w:t>
      </w:r>
      <w:r>
        <w:t>u27) + 0</w:t>
      </w:r>
      <w:r w:rsidR="00644CD5">
        <w:t>.</w:t>
      </w:r>
      <w:r>
        <w:t>487*T(v7</w:t>
      </w:r>
      <w:r w:rsidR="00644CD5">
        <w:t>.</w:t>
      </w:r>
      <w:r>
        <w:t>u25) -0</w:t>
      </w:r>
      <w:r w:rsidR="00644CD5">
        <w:t>.</w:t>
      </w:r>
      <w:r>
        <w:t>484*T(v18) -0</w:t>
      </w:r>
      <w:r w:rsidR="00644CD5">
        <w:t>.</w:t>
      </w:r>
      <w:r>
        <w:t>535*T(v34</w:t>
      </w:r>
      <w:r w:rsidR="00644CD5">
        <w:t>.</w:t>
      </w:r>
      <w:r>
        <w:t>u7) + 0</w:t>
      </w:r>
      <w:r w:rsidR="00644CD5">
        <w:t>.</w:t>
      </w:r>
      <w:r>
        <w:t>414*T(v5</w:t>
      </w:r>
      <w:r w:rsidR="00644CD5">
        <w:t>.</w:t>
      </w:r>
      <w:r>
        <w:t>u34) -0</w:t>
      </w:r>
      <w:r w:rsidR="00644CD5">
        <w:t>.</w:t>
      </w:r>
      <w:r>
        <w:t>201*T(v42) + 0</w:t>
      </w:r>
      <w:r w:rsidR="00644CD5">
        <w:t>.</w:t>
      </w:r>
      <w:r>
        <w:t>464*T(v21</w:t>
      </w:r>
      <w:r w:rsidR="00644CD5">
        <w:t>.</w:t>
      </w:r>
      <w:r>
        <w:t>u15) + 0</w:t>
      </w:r>
      <w:r w:rsidR="00644CD5">
        <w:t>.</w:t>
      </w:r>
      <w:r>
        <w:t>556*T(v1</w:t>
      </w:r>
      <w:r w:rsidR="00644CD5">
        <w:t>.</w:t>
      </w:r>
      <w:r>
        <w:t>u26) + 0</w:t>
      </w:r>
      <w:r w:rsidR="00644CD5">
        <w:t>.</w:t>
      </w:r>
      <w:r>
        <w:t>299*T(v17</w:t>
      </w:r>
      <w:r w:rsidR="00644CD5">
        <w:t>.</w:t>
      </w:r>
      <w:r>
        <w:t>u19) + 0</w:t>
      </w:r>
      <w:r w:rsidR="00644CD5">
        <w:t>.</w:t>
      </w:r>
      <w:r>
        <w:t>401*T(v8) + 0</w:t>
      </w:r>
      <w:r w:rsidR="00644CD5">
        <w:t>.</w:t>
      </w:r>
      <w:r>
        <w:t>491*T(v10</w:t>
      </w:r>
      <w:r w:rsidR="00644CD5">
        <w:t>.</w:t>
      </w:r>
      <w:r>
        <w:t>u26) -0</w:t>
      </w:r>
      <w:r w:rsidR="00644CD5">
        <w:t>.</w:t>
      </w:r>
      <w:r>
        <w:t>377*T(u7) -0</w:t>
      </w:r>
      <w:r w:rsidR="00644CD5">
        <w:t>.</w:t>
      </w:r>
      <w:r>
        <w:t>464*T(v10</w:t>
      </w:r>
      <w:r w:rsidR="00644CD5">
        <w:t>.</w:t>
      </w:r>
      <w:r>
        <w:t>u13) -0</w:t>
      </w:r>
      <w:r w:rsidR="00644CD5">
        <w:t>.</w:t>
      </w:r>
      <w:r>
        <w:t>448*T(v2</w:t>
      </w:r>
      <w:r w:rsidR="00644CD5">
        <w:t>.</w:t>
      </w:r>
      <w:r>
        <w:t>u27) -0</w:t>
      </w:r>
      <w:r w:rsidR="00644CD5">
        <w:t>.</w:t>
      </w:r>
      <w:r>
        <w:t>502*T(v5) + 0</w:t>
      </w:r>
      <w:r w:rsidR="00644CD5">
        <w:t>.</w:t>
      </w:r>
      <w:r>
        <w:t>319*T(u15) + 1</w:t>
      </w:r>
      <w:r w:rsidR="00644CD5">
        <w:t>.</w:t>
      </w:r>
      <w:r>
        <w:t>02*T(v2</w:t>
      </w:r>
      <w:r w:rsidR="00644CD5">
        <w:t>.</w:t>
      </w:r>
      <w:r>
        <w:t>u6) + 0</w:t>
      </w:r>
      <w:r w:rsidR="00644CD5">
        <w:t>.</w:t>
      </w:r>
      <w:r>
        <w:t>32*T(v8</w:t>
      </w:r>
      <w:r w:rsidR="00644CD5">
        <w:t>.</w:t>
      </w:r>
      <w:r>
        <w:t>u30) -0</w:t>
      </w:r>
      <w:r w:rsidR="00644CD5">
        <w:t>.</w:t>
      </w:r>
      <w:r>
        <w:t>366*T(v24</w:t>
      </w:r>
      <w:r w:rsidR="00644CD5">
        <w:t>.</w:t>
      </w:r>
      <w:r>
        <w:t>u4) + 0</w:t>
      </w:r>
      <w:r w:rsidR="00644CD5">
        <w:t>.</w:t>
      </w:r>
      <w:r>
        <w:t>176*T(u42) + 0</w:t>
      </w:r>
      <w:r w:rsidR="00644CD5">
        <w:t>.</w:t>
      </w:r>
      <w:r>
        <w:t>646*T(v28</w:t>
      </w:r>
      <w:r w:rsidR="00644CD5">
        <w:t>.</w:t>
      </w:r>
      <w:r>
        <w:t>u7) -0</w:t>
      </w:r>
      <w:r w:rsidR="00644CD5">
        <w:t>.</w:t>
      </w:r>
      <w:r>
        <w:t>372*T(v30</w:t>
      </w:r>
      <w:r w:rsidR="00644CD5">
        <w:t>.</w:t>
      </w:r>
      <w:r>
        <w:t>u12) + 0</w:t>
      </w:r>
      <w:r w:rsidR="00644CD5">
        <w:t>.</w:t>
      </w:r>
      <w:r>
        <w:t>491*T(v1</w:t>
      </w:r>
      <w:r w:rsidR="00644CD5">
        <w:t>.</w:t>
      </w:r>
      <w:r>
        <w:t>u22) + 0</w:t>
      </w:r>
      <w:r w:rsidR="00644CD5">
        <w:t>.</w:t>
      </w:r>
      <w:r>
        <w:t>497*T(v21</w:t>
      </w:r>
      <w:r w:rsidR="00644CD5">
        <w:t>.</w:t>
      </w:r>
      <w:r>
        <w:t>u14) + 0</w:t>
      </w:r>
      <w:r w:rsidR="00644CD5">
        <w:t>.</w:t>
      </w:r>
      <w:r>
        <w:t>436*T(v12</w:t>
      </w:r>
      <w:r w:rsidR="00644CD5">
        <w:t>.</w:t>
      </w:r>
      <w:r>
        <w:t>u10) + 0</w:t>
      </w:r>
      <w:r w:rsidR="00644CD5">
        <w:t>.</w:t>
      </w:r>
      <w:r>
        <w:t>344*T(v10) + 0</w:t>
      </w:r>
      <w:r w:rsidR="00644CD5">
        <w:t>.</w:t>
      </w:r>
      <w:r>
        <w:t>32*T(v34</w:t>
      </w:r>
      <w:r w:rsidR="00644CD5">
        <w:t>.</w:t>
      </w:r>
      <w:r>
        <w:t>u1) -0</w:t>
      </w:r>
      <w:r w:rsidR="00644CD5">
        <w:t>.</w:t>
      </w:r>
      <w:r>
        <w:t>347*T(v5</w:t>
      </w:r>
      <w:r w:rsidR="00644CD5">
        <w:t>.</w:t>
      </w:r>
      <w:r>
        <w:t>u35) + 0</w:t>
      </w:r>
      <w:r w:rsidR="00644CD5">
        <w:t>.</w:t>
      </w:r>
      <w:r>
        <w:t>311*T(v20</w:t>
      </w:r>
      <w:r w:rsidR="00644CD5">
        <w:t>.</w:t>
      </w:r>
      <w:r>
        <w:t>u23) -0</w:t>
      </w:r>
      <w:r w:rsidR="00644CD5">
        <w:t>.</w:t>
      </w:r>
      <w:r>
        <w:t>53*T(v30</w:t>
      </w:r>
      <w:r w:rsidR="00644CD5">
        <w:t>.</w:t>
      </w:r>
      <w:r>
        <w:t>u8) -0</w:t>
      </w:r>
      <w:r w:rsidR="00644CD5">
        <w:t>.</w:t>
      </w:r>
      <w:r>
        <w:t>273*T(v27</w:t>
      </w:r>
      <w:r w:rsidR="00644CD5">
        <w:t>.</w:t>
      </w:r>
      <w:r>
        <w:t>u9) -0</w:t>
      </w:r>
      <w:r w:rsidR="00644CD5">
        <w:t>.</w:t>
      </w:r>
      <w:r>
        <w:t>207*T(v24</w:t>
      </w:r>
      <w:r w:rsidR="00644CD5">
        <w:t>.</w:t>
      </w:r>
      <w:r>
        <w:t>u10) + 0</w:t>
      </w:r>
      <w:r w:rsidR="00644CD5">
        <w:t>.</w:t>
      </w:r>
      <w:r>
        <w:t>397*T(v20</w:t>
      </w:r>
      <w:r w:rsidR="00644CD5">
        <w:t>.</w:t>
      </w:r>
      <w:r>
        <w:t>u17) + 0</w:t>
      </w:r>
      <w:r w:rsidR="00644CD5">
        <w:t>.</w:t>
      </w:r>
      <w:r>
        <w:t>642*T(v12</w:t>
      </w:r>
      <w:r w:rsidR="00644CD5">
        <w:t>.</w:t>
      </w:r>
      <w:r>
        <w:t>u17) + 0</w:t>
      </w:r>
      <w:r w:rsidR="00644CD5">
        <w:t>.</w:t>
      </w:r>
      <w:r>
        <w:t>345*T(v22) + 0</w:t>
      </w:r>
      <w:r w:rsidR="00644CD5">
        <w:t>.</w:t>
      </w:r>
      <w:r>
        <w:t>514*T(v16</w:t>
      </w:r>
      <w:r w:rsidR="00644CD5">
        <w:t>.</w:t>
      </w:r>
      <w:r>
        <w:t>u27) -0</w:t>
      </w:r>
      <w:r w:rsidR="00644CD5">
        <w:t>.</w:t>
      </w:r>
      <w:r>
        <w:t>249*T(v18</w:t>
      </w:r>
      <w:r w:rsidR="00644CD5">
        <w:t>.</w:t>
      </w:r>
      <w:r>
        <w:t>u23) -0</w:t>
      </w:r>
      <w:r w:rsidR="00644CD5">
        <w:t>.</w:t>
      </w:r>
      <w:r>
        <w:t>374*T(v13</w:t>
      </w:r>
      <w:r w:rsidR="00644CD5">
        <w:t>.</w:t>
      </w:r>
      <w:r>
        <w:t>u28) + 0</w:t>
      </w:r>
      <w:r w:rsidR="00644CD5">
        <w:t>.</w:t>
      </w:r>
      <w:r>
        <w:t>407*T(v23</w:t>
      </w:r>
      <w:r w:rsidR="00644CD5">
        <w:t>.</w:t>
      </w:r>
      <w:r>
        <w:t>u1) -0</w:t>
      </w:r>
      <w:r w:rsidR="00644CD5">
        <w:t>.</w:t>
      </w:r>
      <w:r>
        <w:t>331*T(v36</w:t>
      </w:r>
      <w:r w:rsidR="00644CD5">
        <w:t>.</w:t>
      </w:r>
      <w:r>
        <w:t>u7) -0</w:t>
      </w:r>
      <w:r w:rsidR="00644CD5">
        <w:t>.</w:t>
      </w:r>
      <w:r>
        <w:t>29*T(v4</w:t>
      </w:r>
      <w:r w:rsidR="00644CD5">
        <w:t>.</w:t>
      </w:r>
      <w:r>
        <w:t>u37) + 0</w:t>
      </w:r>
      <w:r w:rsidR="00644CD5">
        <w:t>.</w:t>
      </w:r>
      <w:r>
        <w:t>37*T(v38</w:t>
      </w:r>
      <w:r w:rsidR="00644CD5">
        <w:t>.</w:t>
      </w:r>
      <w:r>
        <w:t>u5) + 0</w:t>
      </w:r>
      <w:r w:rsidR="00644CD5">
        <w:t>.</w:t>
      </w:r>
      <w:r>
        <w:t>585*T(v2</w:t>
      </w:r>
      <w:r w:rsidR="00644CD5">
        <w:t>.</w:t>
      </w:r>
      <w:r>
        <w:t>u7) -0</w:t>
      </w:r>
      <w:r w:rsidR="00644CD5">
        <w:t>.</w:t>
      </w:r>
      <w:r>
        <w:t>388*T(v31</w:t>
      </w:r>
      <w:r w:rsidR="00644CD5">
        <w:t>.</w:t>
      </w:r>
      <w:r>
        <w:t>u2) + 0</w:t>
      </w:r>
      <w:r w:rsidR="00644CD5">
        <w:t>.</w:t>
      </w:r>
      <w:r>
        <w:t>513*T(v1</w:t>
      </w:r>
      <w:r w:rsidR="00644CD5">
        <w:t>.</w:t>
      </w:r>
      <w:r>
        <w:t>u15) -0</w:t>
      </w:r>
      <w:r w:rsidR="00644CD5">
        <w:t>.</w:t>
      </w:r>
      <w:r>
        <w:t>644*T(v9</w:t>
      </w:r>
      <w:r w:rsidR="00644CD5">
        <w:t>.</w:t>
      </w:r>
      <w:r>
        <w:t>u3) -0</w:t>
      </w:r>
      <w:r w:rsidR="00644CD5">
        <w:t>.</w:t>
      </w:r>
      <w:r>
        <w:t>363*T(u18) + 0</w:t>
      </w:r>
      <w:r w:rsidR="00644CD5">
        <w:t>.</w:t>
      </w:r>
      <w:r>
        <w:t>275*T(v14</w:t>
      </w:r>
      <w:r w:rsidR="00644CD5">
        <w:t>.</w:t>
      </w:r>
      <w:r>
        <w:t>u9) + 0</w:t>
      </w:r>
      <w:r w:rsidR="00644CD5">
        <w:t>.</w:t>
      </w:r>
      <w:r>
        <w:t>27*T(v17</w:t>
      </w:r>
      <w:r w:rsidR="00644CD5">
        <w:t>.</w:t>
      </w:r>
      <w:r>
        <w:t>u12) -0</w:t>
      </w:r>
      <w:r w:rsidR="00644CD5">
        <w:t>.</w:t>
      </w:r>
      <w:r>
        <w:t>312*T(v16</w:t>
      </w:r>
      <w:r w:rsidR="00644CD5">
        <w:t>.</w:t>
      </w:r>
      <w:r>
        <w:t>u5) + 0</w:t>
      </w:r>
      <w:r w:rsidR="00644CD5">
        <w:t>.</w:t>
      </w:r>
      <w:r>
        <w:t>524*T(v2</w:t>
      </w:r>
      <w:r w:rsidR="00644CD5">
        <w:t>.</w:t>
      </w:r>
      <w:r>
        <w:t>u8) + 0</w:t>
      </w:r>
      <w:r w:rsidR="00644CD5">
        <w:t>.</w:t>
      </w:r>
      <w:r>
        <w:t>354*T(v18</w:t>
      </w:r>
      <w:r w:rsidR="00644CD5">
        <w:t>.</w:t>
      </w:r>
      <w:r>
        <w:t>u5) + 0</w:t>
      </w:r>
      <w:r w:rsidR="00644CD5">
        <w:t>.</w:t>
      </w:r>
      <w:r>
        <w:t>376*T(v9</w:t>
      </w:r>
      <w:r w:rsidR="00644CD5">
        <w:t>.</w:t>
      </w:r>
      <w:r>
        <w:t>u16) -0</w:t>
      </w:r>
      <w:r w:rsidR="00644CD5">
        <w:t>.</w:t>
      </w:r>
      <w:r>
        <w:t>45*T(v22</w:t>
      </w:r>
      <w:r w:rsidR="00644CD5">
        <w:t>.</w:t>
      </w:r>
      <w:r>
        <w:t>u11) -0</w:t>
      </w:r>
      <w:r w:rsidR="00644CD5">
        <w:t>.</w:t>
      </w:r>
      <w:r>
        <w:t>359*T(v30</w:t>
      </w:r>
      <w:r w:rsidR="00644CD5">
        <w:t>.</w:t>
      </w:r>
      <w:r>
        <w:t>u3) + 0</w:t>
      </w:r>
      <w:r w:rsidR="00644CD5">
        <w:t>.</w:t>
      </w:r>
      <w:r>
        <w:t>385*T(v5</w:t>
      </w:r>
      <w:r w:rsidR="00644CD5">
        <w:t>.</w:t>
      </w:r>
      <w:r>
        <w:t>u4) + 0</w:t>
      </w:r>
      <w:r w:rsidR="00644CD5">
        <w:t>.</w:t>
      </w:r>
      <w:r>
        <w:t>256*T(v34) -</w:t>
      </w:r>
      <w:r>
        <w:lastRenderedPageBreak/>
        <w:t>0</w:t>
      </w:r>
      <w:r w:rsidR="00644CD5">
        <w:t>.</w:t>
      </w:r>
      <w:r>
        <w:t>245*T(v8</w:t>
      </w:r>
      <w:r w:rsidR="00644CD5">
        <w:t>.</w:t>
      </w:r>
      <w:r>
        <w:t>u28) -0</w:t>
      </w:r>
      <w:r w:rsidR="00644CD5">
        <w:t>.</w:t>
      </w:r>
      <w:r>
        <w:t>274*T(v2</w:t>
      </w:r>
      <w:r w:rsidR="00644CD5">
        <w:t>.</w:t>
      </w:r>
      <w:r>
        <w:t>u34) + 0</w:t>
      </w:r>
      <w:r w:rsidR="00644CD5">
        <w:t>.</w:t>
      </w:r>
      <w:r>
        <w:t>355*T(v4</w:t>
      </w:r>
      <w:r w:rsidR="00644CD5">
        <w:t>.</w:t>
      </w:r>
      <w:r>
        <w:t>u19) + 0</w:t>
      </w:r>
      <w:r w:rsidR="00644CD5">
        <w:t>.</w:t>
      </w:r>
      <w:r>
        <w:t>281*T(v35</w:t>
      </w:r>
      <w:r w:rsidR="00644CD5">
        <w:t>.</w:t>
      </w:r>
      <w:r>
        <w:t>u4) + 0</w:t>
      </w:r>
      <w:r w:rsidR="00644CD5">
        <w:t>.</w:t>
      </w:r>
      <w:r>
        <w:t>295*T(v28</w:t>
      </w:r>
      <w:r w:rsidR="00644CD5">
        <w:t>.</w:t>
      </w:r>
      <w:r>
        <w:t>u12) + 0</w:t>
      </w:r>
      <w:r w:rsidR="00644CD5">
        <w:t>.</w:t>
      </w:r>
      <w:r>
        <w:t>166*NumAromAtoms + 0</w:t>
      </w:r>
      <w:r w:rsidR="00644CD5">
        <w:t>.</w:t>
      </w:r>
      <w:r>
        <w:t>344*T(v24</w:t>
      </w:r>
      <w:r w:rsidR="00644CD5">
        <w:t>.</w:t>
      </w:r>
      <w:r>
        <w:t>u16) + 0</w:t>
      </w:r>
      <w:r w:rsidR="00644CD5">
        <w:t>.</w:t>
      </w:r>
      <w:r>
        <w:t>441*T(v3</w:t>
      </w:r>
      <w:r w:rsidR="00644CD5">
        <w:t>.</w:t>
      </w:r>
      <w:r>
        <w:t>u19) -0</w:t>
      </w:r>
      <w:r w:rsidR="00644CD5">
        <w:t>.</w:t>
      </w:r>
      <w:r>
        <w:t>266*T(v6</w:t>
      </w:r>
      <w:r w:rsidR="00644CD5">
        <w:t>.</w:t>
      </w:r>
      <w:r>
        <w:t>u37) + 0</w:t>
      </w:r>
      <w:r w:rsidR="00644CD5">
        <w:t>.</w:t>
      </w:r>
      <w:r>
        <w:t>288*T(v10</w:t>
      </w:r>
      <w:r w:rsidR="00644CD5">
        <w:t>.</w:t>
      </w:r>
      <w:r>
        <w:t>u15) -0</w:t>
      </w:r>
      <w:r w:rsidR="00644CD5">
        <w:t>.</w:t>
      </w:r>
      <w:r>
        <w:t>297*T(v1</w:t>
      </w:r>
      <w:r w:rsidR="00644CD5">
        <w:t>.</w:t>
      </w:r>
      <w:r>
        <w:t>u33) -0</w:t>
      </w:r>
      <w:r w:rsidR="00644CD5">
        <w:t>.</w:t>
      </w:r>
      <w:r>
        <w:t>439*T(v1</w:t>
      </w:r>
      <w:r w:rsidR="00644CD5">
        <w:t>.</w:t>
      </w:r>
      <w:r>
        <w:t>u14) + 0</w:t>
      </w:r>
      <w:r w:rsidR="00644CD5">
        <w:t>.</w:t>
      </w:r>
      <w:r>
        <w:t>26*T(v3</w:t>
      </w:r>
      <w:r w:rsidR="00644CD5">
        <w:t>.</w:t>
      </w:r>
      <w:r>
        <w:t>u29) -0</w:t>
      </w:r>
      <w:r w:rsidR="00644CD5">
        <w:t>.</w:t>
      </w:r>
      <w:r>
        <w:t>15*T(v37</w:t>
      </w:r>
      <w:r w:rsidR="00644CD5">
        <w:t>.</w:t>
      </w:r>
      <w:r>
        <w:t>u1) -0</w:t>
      </w:r>
      <w:r w:rsidR="00644CD5">
        <w:t>.</w:t>
      </w:r>
      <w:r>
        <w:t>205*T(v17</w:t>
      </w:r>
      <w:r w:rsidR="00644CD5">
        <w:t>.</w:t>
      </w:r>
      <w:r>
        <w:t>u14) -0</w:t>
      </w:r>
      <w:r w:rsidR="00644CD5">
        <w:t>.</w:t>
      </w:r>
      <w:r>
        <w:t>356*T(v4</w:t>
      </w:r>
      <w:r w:rsidR="00644CD5">
        <w:t>.</w:t>
      </w:r>
      <w:r>
        <w:t>u16) -0</w:t>
      </w:r>
      <w:r w:rsidR="00644CD5">
        <w:t>.</w:t>
      </w:r>
      <w:r>
        <w:t>268*T(v14</w:t>
      </w:r>
      <w:r w:rsidR="00644CD5">
        <w:t>.</w:t>
      </w:r>
      <w:r>
        <w:t>u22) -0</w:t>
      </w:r>
      <w:r w:rsidR="00644CD5">
        <w:t>.</w:t>
      </w:r>
      <w:r>
        <w:t>235*T(u43) -0</w:t>
      </w:r>
      <w:r w:rsidR="00644CD5">
        <w:t>.</w:t>
      </w:r>
      <w:r>
        <w:t>218*T(v33</w:t>
      </w:r>
      <w:r w:rsidR="00644CD5">
        <w:t>.</w:t>
      </w:r>
      <w:r>
        <w:t>u3) + 0</w:t>
      </w:r>
      <w:r w:rsidR="00644CD5">
        <w:t>.</w:t>
      </w:r>
      <w:r>
        <w:t>309*T(v4</w:t>
      </w:r>
      <w:r w:rsidR="00644CD5">
        <w:t>.</w:t>
      </w:r>
      <w:r>
        <w:t>u23) + 0</w:t>
      </w:r>
      <w:r w:rsidR="00644CD5">
        <w:t>.</w:t>
      </w:r>
      <w:r>
        <w:t>322*T(v29</w:t>
      </w:r>
      <w:r w:rsidR="00644CD5">
        <w:t>.</w:t>
      </w:r>
      <w:r>
        <w:t>u12) -0</w:t>
      </w:r>
      <w:r w:rsidR="00644CD5">
        <w:t>.</w:t>
      </w:r>
      <w:r>
        <w:t>483*T(v10</w:t>
      </w:r>
      <w:r w:rsidR="00644CD5">
        <w:t>.</w:t>
      </w:r>
      <w:r>
        <w:t>u2) -0</w:t>
      </w:r>
      <w:r w:rsidR="00644CD5">
        <w:t>.</w:t>
      </w:r>
      <w:r>
        <w:t>238*T(v25</w:t>
      </w:r>
      <w:r w:rsidR="00644CD5">
        <w:t>.</w:t>
      </w:r>
      <w:r>
        <w:t>u13) -0</w:t>
      </w:r>
      <w:r w:rsidR="00644CD5">
        <w:t>.</w:t>
      </w:r>
      <w:r>
        <w:t>239*T(v16</w:t>
      </w:r>
      <w:r w:rsidR="00644CD5">
        <w:t>.</w:t>
      </w:r>
      <w:r>
        <w:t>u24) + 0</w:t>
      </w:r>
      <w:r w:rsidR="00644CD5">
        <w:t>.</w:t>
      </w:r>
      <w:r>
        <w:t>314*T(v14</w:t>
      </w:r>
      <w:r w:rsidR="00644CD5">
        <w:t>.</w:t>
      </w:r>
      <w:r>
        <w:t>u27) + 0</w:t>
      </w:r>
      <w:r w:rsidR="00644CD5">
        <w:t>.</w:t>
      </w:r>
      <w:r>
        <w:t>429*T(v1</w:t>
      </w:r>
      <w:r w:rsidR="00644CD5">
        <w:t>.</w:t>
      </w:r>
      <w:r>
        <w:t>u21) -0</w:t>
      </w:r>
      <w:r w:rsidR="00644CD5">
        <w:t>.</w:t>
      </w:r>
      <w:r>
        <w:t>273*T(v17</w:t>
      </w:r>
      <w:r w:rsidR="00644CD5">
        <w:t>.</w:t>
      </w:r>
      <w:r>
        <w:t>u25) + 0</w:t>
      </w:r>
      <w:r w:rsidR="00644CD5">
        <w:t>.</w:t>
      </w:r>
      <w:r>
        <w:t>404*T(v24</w:t>
      </w:r>
      <w:r w:rsidR="00644CD5">
        <w:t>.</w:t>
      </w:r>
      <w:r>
        <w:t>u17) + 0</w:t>
      </w:r>
      <w:r w:rsidR="00644CD5">
        <w:t>.</w:t>
      </w:r>
      <w:r>
        <w:t>199*T(v7</w:t>
      </w:r>
      <w:r w:rsidR="00644CD5">
        <w:t>.</w:t>
      </w:r>
      <w:r>
        <w:t>u20) + 0</w:t>
      </w:r>
      <w:r w:rsidR="00644CD5">
        <w:t>.</w:t>
      </w:r>
      <w:r>
        <w:t>245*T(v31</w:t>
      </w:r>
      <w:r w:rsidR="00644CD5">
        <w:t>.</w:t>
      </w:r>
      <w:r>
        <w:t>u11) -0</w:t>
      </w:r>
      <w:r w:rsidR="00644CD5">
        <w:t>.</w:t>
      </w:r>
      <w:r>
        <w:t>502*T(v4</w:t>
      </w:r>
      <w:r w:rsidR="00644CD5">
        <w:t>.</w:t>
      </w:r>
      <w:r>
        <w:t>u4) + 0</w:t>
      </w:r>
      <w:r w:rsidR="00644CD5">
        <w:t>.</w:t>
      </w:r>
      <w:r>
        <w:t>459*T(v5</w:t>
      </w:r>
      <w:r w:rsidR="00644CD5">
        <w:t>.</w:t>
      </w:r>
      <w:r>
        <w:t>u1) + 0</w:t>
      </w:r>
      <w:r w:rsidR="00644CD5">
        <w:t>.</w:t>
      </w:r>
      <w:r>
        <w:t>248*T(v37</w:t>
      </w:r>
      <w:r w:rsidR="00644CD5">
        <w:t>.</w:t>
      </w:r>
      <w:r>
        <w:t>u5) -0</w:t>
      </w:r>
      <w:r w:rsidR="00644CD5">
        <w:t>.</w:t>
      </w:r>
      <w:r>
        <w:t>167*T(v19</w:t>
      </w:r>
      <w:r w:rsidR="00644CD5">
        <w:t>.</w:t>
      </w:r>
      <w:r>
        <w:t>u8) -0</w:t>
      </w:r>
      <w:r w:rsidR="00644CD5">
        <w:t>.</w:t>
      </w:r>
      <w:r>
        <w:t>298*T(v28</w:t>
      </w:r>
      <w:r w:rsidR="00644CD5">
        <w:t>.</w:t>
      </w:r>
      <w:r>
        <w:t>u14) -0</w:t>
      </w:r>
      <w:r w:rsidR="00644CD5">
        <w:t>.</w:t>
      </w:r>
      <w:r>
        <w:t>2*T(v21) -0</w:t>
      </w:r>
      <w:r w:rsidR="00644CD5">
        <w:t>.</w:t>
      </w:r>
      <w:r>
        <w:t>175*T(v10</w:t>
      </w:r>
      <w:r w:rsidR="00644CD5">
        <w:t>.</w:t>
      </w:r>
      <w:r>
        <w:t>u11) + 0</w:t>
      </w:r>
      <w:r w:rsidR="00644CD5">
        <w:t>.</w:t>
      </w:r>
      <w:r>
        <w:t>227*T(v12</w:t>
      </w:r>
      <w:r w:rsidR="00644CD5">
        <w:t>.</w:t>
      </w:r>
      <w:r>
        <w:t>u21) -0</w:t>
      </w:r>
      <w:r w:rsidR="00644CD5">
        <w:t>.</w:t>
      </w:r>
      <w:r>
        <w:t>264*T(v32</w:t>
      </w:r>
      <w:r w:rsidR="00644CD5">
        <w:t>.</w:t>
      </w:r>
      <w:r>
        <w:t>u10) + 0</w:t>
      </w:r>
      <w:r w:rsidR="00644CD5">
        <w:t>.</w:t>
      </w:r>
      <w:r>
        <w:t>322*T(v12</w:t>
      </w:r>
      <w:r w:rsidR="00644CD5">
        <w:t>.</w:t>
      </w:r>
      <w:r>
        <w:t>u19) + 0</w:t>
      </w:r>
      <w:r w:rsidR="00644CD5">
        <w:t>.</w:t>
      </w:r>
      <w:r>
        <w:t>308*T(v12</w:t>
      </w:r>
      <w:r w:rsidR="00644CD5">
        <w:t>.</w:t>
      </w:r>
      <w:r>
        <w:t>u23) -0</w:t>
      </w:r>
      <w:r w:rsidR="00644CD5">
        <w:t>.</w:t>
      </w:r>
      <w:r>
        <w:t>205*T(v1</w:t>
      </w:r>
      <w:r w:rsidR="00644CD5">
        <w:t>.</w:t>
      </w:r>
      <w:r>
        <w:t>u23) + 0</w:t>
      </w:r>
      <w:r w:rsidR="00644CD5">
        <w:t>.</w:t>
      </w:r>
      <w:r>
        <w:t>347*T(v17</w:t>
      </w:r>
      <w:r w:rsidR="00644CD5">
        <w:t>.</w:t>
      </w:r>
      <w:r>
        <w:t>u6) -0</w:t>
      </w:r>
      <w:r w:rsidR="00644CD5">
        <w:t>.</w:t>
      </w:r>
      <w:r>
        <w:t>193*T(v6</w:t>
      </w:r>
      <w:r w:rsidR="00644CD5">
        <w:t>.</w:t>
      </w:r>
      <w:r>
        <w:t>u9) -0</w:t>
      </w:r>
      <w:r w:rsidR="00644CD5">
        <w:t>.</w:t>
      </w:r>
      <w:r>
        <w:t>237*T(v1</w:t>
      </w:r>
      <w:r w:rsidR="00644CD5">
        <w:t>.</w:t>
      </w:r>
      <w:r>
        <w:t>u36) + 0</w:t>
      </w:r>
      <w:r w:rsidR="00644CD5">
        <w:t>.</w:t>
      </w:r>
      <w:r>
        <w:t>269*T(v22</w:t>
      </w:r>
      <w:r w:rsidR="00644CD5">
        <w:t>.</w:t>
      </w:r>
      <w:r>
        <w:t>u3) -0</w:t>
      </w:r>
      <w:r w:rsidR="00644CD5">
        <w:t>.</w:t>
      </w:r>
      <w:r>
        <w:t>208*T(v5</w:t>
      </w:r>
      <w:r w:rsidR="00644CD5">
        <w:t>.</w:t>
      </w:r>
      <w:r>
        <w:t>u26) + 0</w:t>
      </w:r>
      <w:r w:rsidR="00644CD5">
        <w:t>.</w:t>
      </w:r>
      <w:r>
        <w:t>138*T(v6) + 0</w:t>
      </w:r>
      <w:r w:rsidR="00644CD5">
        <w:t>.</w:t>
      </w:r>
      <w:r>
        <w:t>186*T(v31</w:t>
      </w:r>
      <w:r w:rsidR="00644CD5">
        <w:t>.</w:t>
      </w:r>
      <w:r>
        <w:t>u9) + 0</w:t>
      </w:r>
      <w:r w:rsidR="00644CD5">
        <w:t>.</w:t>
      </w:r>
      <w:r>
        <w:t>161*T(v31</w:t>
      </w:r>
      <w:r w:rsidR="00644CD5">
        <w:t>.</w:t>
      </w:r>
      <w:r>
        <w:t>u12) -0</w:t>
      </w:r>
      <w:r w:rsidR="00644CD5">
        <w:t>.</w:t>
      </w:r>
      <w:r>
        <w:t>263*T(v2</w:t>
      </w:r>
      <w:r w:rsidR="00644CD5">
        <w:t>.</w:t>
      </w:r>
      <w:r>
        <w:t>u21) + 0</w:t>
      </w:r>
      <w:r w:rsidR="00644CD5">
        <w:t>.</w:t>
      </w:r>
      <w:r>
        <w:t>209*T(v24</w:t>
      </w:r>
      <w:r w:rsidR="00644CD5">
        <w:t>.</w:t>
      </w:r>
      <w:r>
        <w:t>u6) -0</w:t>
      </w:r>
      <w:r w:rsidR="00644CD5">
        <w:t>.</w:t>
      </w:r>
      <w:r>
        <w:t>259*T(v15</w:t>
      </w:r>
      <w:r w:rsidR="00644CD5">
        <w:t>.</w:t>
      </w:r>
      <w:r>
        <w:t>u5) -0</w:t>
      </w:r>
      <w:r w:rsidR="00644CD5">
        <w:t>.</w:t>
      </w:r>
      <w:r>
        <w:t>195*T(v21</w:t>
      </w:r>
      <w:r w:rsidR="00644CD5">
        <w:t>.</w:t>
      </w:r>
      <w:r>
        <w:t>u11) + 0</w:t>
      </w:r>
      <w:r w:rsidR="00644CD5">
        <w:t>.</w:t>
      </w:r>
      <w:r>
        <w:t>172*T(v32</w:t>
      </w:r>
      <w:r w:rsidR="00644CD5">
        <w:t>.</w:t>
      </w:r>
      <w:r>
        <w:t>u2) + 0</w:t>
      </w:r>
      <w:r w:rsidR="00644CD5">
        <w:t>.</w:t>
      </w:r>
      <w:r>
        <w:t>221*T(v37</w:t>
      </w:r>
      <w:r w:rsidR="00644CD5">
        <w:t>.</w:t>
      </w:r>
      <w:r>
        <w:t>u6) -0</w:t>
      </w:r>
      <w:r w:rsidR="00644CD5">
        <w:t>.</w:t>
      </w:r>
      <w:r>
        <w:t>135*T(u36) -0</w:t>
      </w:r>
      <w:r w:rsidR="00644CD5">
        <w:t>.</w:t>
      </w:r>
      <w:r>
        <w:t>212*T(v3</w:t>
      </w:r>
      <w:r w:rsidR="00644CD5">
        <w:t>.</w:t>
      </w:r>
      <w:r>
        <w:t>u37) -0</w:t>
      </w:r>
      <w:r w:rsidR="00644CD5">
        <w:t>.</w:t>
      </w:r>
      <w:r>
        <w:t>177*T(v18</w:t>
      </w:r>
      <w:r w:rsidR="00644CD5">
        <w:t>.</w:t>
      </w:r>
      <w:r>
        <w:t>u21) -0</w:t>
      </w:r>
      <w:r w:rsidR="00644CD5">
        <w:t>.</w:t>
      </w:r>
      <w:r>
        <w:t>155*T(v19</w:t>
      </w:r>
      <w:r w:rsidR="00644CD5">
        <w:t>.</w:t>
      </w:r>
      <w:r>
        <w:t>u17) + 0</w:t>
      </w:r>
      <w:r w:rsidR="00644CD5">
        <w:t>.</w:t>
      </w:r>
      <w:r>
        <w:t>136*T(v16</w:t>
      </w:r>
      <w:r w:rsidR="00644CD5">
        <w:t>.</w:t>
      </w:r>
      <w:r>
        <w:t>u21) + 0</w:t>
      </w:r>
      <w:r w:rsidR="00644CD5">
        <w:t>.</w:t>
      </w:r>
      <w:r>
        <w:t>187*T(v9</w:t>
      </w:r>
      <w:r w:rsidR="00644CD5">
        <w:t>.</w:t>
      </w:r>
      <w:r>
        <w:t>u28) + 0</w:t>
      </w:r>
      <w:r w:rsidR="00644CD5">
        <w:t>.</w:t>
      </w:r>
      <w:r>
        <w:t>185*T(v6</w:t>
      </w:r>
      <w:r w:rsidR="00644CD5">
        <w:t>.</w:t>
      </w:r>
      <w:r>
        <w:t>u19) -0</w:t>
      </w:r>
      <w:r w:rsidR="00644CD5">
        <w:t>.</w:t>
      </w:r>
      <w:r>
        <w:t>145*T(v18</w:t>
      </w:r>
      <w:r w:rsidR="00644CD5">
        <w:t>.</w:t>
      </w:r>
      <w:r>
        <w:t>u20) -0</w:t>
      </w:r>
      <w:r w:rsidR="00644CD5">
        <w:t>.</w:t>
      </w:r>
      <w:r>
        <w:t>174*Lipophilicity^3 -0</w:t>
      </w:r>
      <w:r w:rsidR="00644CD5">
        <w:t>.</w:t>
      </w:r>
      <w:r>
        <w:t>212*T(v5</w:t>
      </w:r>
      <w:r w:rsidR="00644CD5">
        <w:t>.</w:t>
      </w:r>
      <w:r>
        <w:t>u8) + 0</w:t>
      </w:r>
      <w:r w:rsidR="00644CD5">
        <w:t>.</w:t>
      </w:r>
      <w:r>
        <w:t>134*T(v23</w:t>
      </w:r>
      <w:r w:rsidR="00644CD5">
        <w:t>.</w:t>
      </w:r>
      <w:r>
        <w:t>u10) -0</w:t>
      </w:r>
      <w:r w:rsidR="00644CD5">
        <w:t>.</w:t>
      </w:r>
      <w:r>
        <w:t>192*T(v8</w:t>
      </w:r>
      <w:r w:rsidR="00644CD5">
        <w:t>.</w:t>
      </w:r>
      <w:r>
        <w:t>u15) -0</w:t>
      </w:r>
      <w:r w:rsidR="00644CD5">
        <w:t>.</w:t>
      </w:r>
      <w:r>
        <w:t>182*T(u26) + 0</w:t>
      </w:r>
      <w:r w:rsidR="00644CD5">
        <w:t>.</w:t>
      </w:r>
      <w:r>
        <w:t>225*T(v29</w:t>
      </w:r>
      <w:r w:rsidR="00644CD5">
        <w:t>.</w:t>
      </w:r>
      <w:r>
        <w:t>u2) + 0</w:t>
      </w:r>
      <w:r w:rsidR="00644CD5">
        <w:t>.</w:t>
      </w:r>
      <w:r>
        <w:t>124*T(v11) -0</w:t>
      </w:r>
      <w:r w:rsidR="00644CD5">
        <w:t>.</w:t>
      </w:r>
      <w:r>
        <w:t>183*T(v24</w:t>
      </w:r>
      <w:r w:rsidR="00644CD5">
        <w:t>.</w:t>
      </w:r>
      <w:r>
        <w:t>u8) -0</w:t>
      </w:r>
      <w:r w:rsidR="00644CD5">
        <w:t>.</w:t>
      </w:r>
      <w:r>
        <w:t>15*T(v4</w:t>
      </w:r>
      <w:r w:rsidR="00644CD5">
        <w:t>.</w:t>
      </w:r>
      <w:r>
        <w:t>u30) -0</w:t>
      </w:r>
      <w:r w:rsidR="00644CD5">
        <w:t>.</w:t>
      </w:r>
      <w:r>
        <w:t>155*T(v23</w:t>
      </w:r>
      <w:r w:rsidR="00644CD5">
        <w:t>.</w:t>
      </w:r>
      <w:r>
        <w:t>u9) + 0</w:t>
      </w:r>
      <w:r w:rsidR="00644CD5">
        <w:t>.</w:t>
      </w:r>
      <w:r>
        <w:t>136*T(u24) + 0</w:t>
      </w:r>
      <w:r w:rsidR="00644CD5">
        <w:t>.</w:t>
      </w:r>
      <w:r>
        <w:t>134*T(v33</w:t>
      </w:r>
      <w:r w:rsidR="00644CD5">
        <w:t>.</w:t>
      </w:r>
      <w:r>
        <w:t>u8) -0</w:t>
      </w:r>
      <w:r w:rsidR="00644CD5">
        <w:t>.</w:t>
      </w:r>
      <w:r>
        <w:t>166*T(v3</w:t>
      </w:r>
      <w:r w:rsidR="00644CD5">
        <w:t>.</w:t>
      </w:r>
      <w:r>
        <w:t>u16) + 0</w:t>
      </w:r>
      <w:r w:rsidR="00644CD5">
        <w:t>.</w:t>
      </w:r>
      <w:r>
        <w:t>11*T(v25) + 0</w:t>
      </w:r>
      <w:r w:rsidR="00644CD5">
        <w:t>.</w:t>
      </w:r>
      <w:r>
        <w:t>192*T(v5</w:t>
      </w:r>
      <w:r w:rsidR="00644CD5">
        <w:t>.</w:t>
      </w:r>
      <w:r>
        <w:t>u5) + 0</w:t>
      </w:r>
      <w:r w:rsidR="00644CD5">
        <w:t>.</w:t>
      </w:r>
      <w:r>
        <w:t>15*T(v8</w:t>
      </w:r>
      <w:r w:rsidR="00644CD5">
        <w:t>.</w:t>
      </w:r>
      <w:r>
        <w:t>u21) + 0</w:t>
      </w:r>
      <w:r w:rsidR="00644CD5">
        <w:t>.</w:t>
      </w:r>
      <w:r>
        <w:t>167*T(u3) -0</w:t>
      </w:r>
      <w:r w:rsidR="00644CD5">
        <w:t>.</w:t>
      </w:r>
      <w:r>
        <w:t>119*T(v8</w:t>
      </w:r>
      <w:r w:rsidR="00644CD5">
        <w:t>.</w:t>
      </w:r>
      <w:r>
        <w:t>u33) -0</w:t>
      </w:r>
      <w:r w:rsidR="00644CD5">
        <w:t>.</w:t>
      </w:r>
      <w:r>
        <w:t>126*T(v32</w:t>
      </w:r>
      <w:r w:rsidR="00644CD5">
        <w:t>.</w:t>
      </w:r>
      <w:r>
        <w:t>u6) + 0</w:t>
      </w:r>
      <w:r w:rsidR="00644CD5">
        <w:t>.</w:t>
      </w:r>
      <w:r>
        <w:t>172*T(v17</w:t>
      </w:r>
      <w:r w:rsidR="00644CD5">
        <w:t>.</w:t>
      </w:r>
      <w:r>
        <w:t>u1) + 0</w:t>
      </w:r>
      <w:r w:rsidR="00644CD5">
        <w:t>.</w:t>
      </w:r>
      <w:r>
        <w:t>152*T(v10</w:t>
      </w:r>
      <w:r w:rsidR="00644CD5">
        <w:t>.</w:t>
      </w:r>
      <w:r>
        <w:t>u21) + 0</w:t>
      </w:r>
      <w:r w:rsidR="00644CD5">
        <w:t>.</w:t>
      </w:r>
      <w:r>
        <w:t>156*T(v25</w:t>
      </w:r>
      <w:r w:rsidR="00644CD5">
        <w:t>.</w:t>
      </w:r>
      <w:r>
        <w:t>u2) + 0</w:t>
      </w:r>
      <w:r w:rsidR="00644CD5">
        <w:t>.</w:t>
      </w:r>
      <w:r>
        <w:t>152*T(v25</w:t>
      </w:r>
      <w:r w:rsidR="00644CD5">
        <w:t>.</w:t>
      </w:r>
      <w:r>
        <w:t>u12) -0</w:t>
      </w:r>
      <w:r w:rsidR="00644CD5">
        <w:t>.</w:t>
      </w:r>
      <w:r>
        <w:t>184*T(v8</w:t>
      </w:r>
      <w:r w:rsidR="00644CD5">
        <w:t>.</w:t>
      </w:r>
      <w:r>
        <w:t>u6) + 0</w:t>
      </w:r>
      <w:r w:rsidR="00644CD5">
        <w:t>.</w:t>
      </w:r>
      <w:r>
        <w:t>147*T(v30</w:t>
      </w:r>
      <w:r w:rsidR="00644CD5">
        <w:t>.</w:t>
      </w:r>
      <w:r>
        <w:t>u10) + 0</w:t>
      </w:r>
      <w:r w:rsidR="00644CD5">
        <w:t>.</w:t>
      </w:r>
      <w:r>
        <w:t>15*T(v11</w:t>
      </w:r>
      <w:r w:rsidR="00644CD5">
        <w:t>.</w:t>
      </w:r>
      <w:r>
        <w:t>u15) -0</w:t>
      </w:r>
      <w:r w:rsidR="00644CD5">
        <w:t>.</w:t>
      </w:r>
      <w:r>
        <w:t>172*T(v16</w:t>
      </w:r>
      <w:r w:rsidR="00644CD5">
        <w:t>.</w:t>
      </w:r>
      <w:r>
        <w:t>u2) + 0</w:t>
      </w:r>
      <w:r w:rsidR="00644CD5">
        <w:t>.</w:t>
      </w:r>
      <w:r>
        <w:t>127*T(v29</w:t>
      </w:r>
      <w:r w:rsidR="00644CD5">
        <w:t>.</w:t>
      </w:r>
      <w:r>
        <w:t>u8) -0</w:t>
      </w:r>
      <w:r w:rsidR="00644CD5">
        <w:t>.</w:t>
      </w:r>
      <w:r>
        <w:t>124*T(v18</w:t>
      </w:r>
      <w:r w:rsidR="00644CD5">
        <w:t>.</w:t>
      </w:r>
      <w:r>
        <w:t>u15) -0</w:t>
      </w:r>
      <w:r w:rsidR="00644CD5">
        <w:t>.</w:t>
      </w:r>
      <w:r>
        <w:t>131*T(v12</w:t>
      </w:r>
      <w:r w:rsidR="00644CD5">
        <w:t>.</w:t>
      </w:r>
      <w:r>
        <w:t>u12) + 0</w:t>
      </w:r>
      <w:r w:rsidR="00644CD5">
        <w:t>.</w:t>
      </w:r>
      <w:r>
        <w:t>118*T(v4</w:t>
      </w:r>
      <w:r w:rsidR="00644CD5">
        <w:t>.</w:t>
      </w:r>
      <w:r>
        <w:t>u39) -0</w:t>
      </w:r>
      <w:r w:rsidR="00644CD5">
        <w:t>.</w:t>
      </w:r>
      <w:r>
        <w:t>114*T(v21</w:t>
      </w:r>
      <w:r w:rsidR="00644CD5">
        <w:t>.</w:t>
      </w:r>
      <w:r>
        <w:t>u16) + 0</w:t>
      </w:r>
      <w:r w:rsidR="00644CD5">
        <w:t>.</w:t>
      </w:r>
      <w:r>
        <w:t>116*T(v25</w:t>
      </w:r>
      <w:r w:rsidR="00644CD5">
        <w:t>.</w:t>
      </w:r>
      <w:r>
        <w:t>u11) + 0</w:t>
      </w:r>
      <w:r w:rsidR="00644CD5">
        <w:t>.</w:t>
      </w:r>
      <w:r>
        <w:t>119*T(v3</w:t>
      </w:r>
      <w:r w:rsidR="00644CD5">
        <w:t>.</w:t>
      </w:r>
      <w:r>
        <w:t>u22) + 0</w:t>
      </w:r>
      <w:r w:rsidR="00644CD5">
        <w:t>.</w:t>
      </w:r>
      <w:r>
        <w:t>141*T(v3</w:t>
      </w:r>
      <w:r w:rsidR="00644CD5">
        <w:t>.</w:t>
      </w:r>
      <w:r>
        <w:t>u15) + 0</w:t>
      </w:r>
      <w:r w:rsidR="00644CD5">
        <w:t>.</w:t>
      </w:r>
      <w:r>
        <w:t>114*T(v2</w:t>
      </w:r>
      <w:r w:rsidR="00644CD5">
        <w:t>.</w:t>
      </w:r>
      <w:r>
        <w:t>u32) + 0</w:t>
      </w:r>
      <w:r w:rsidR="00644CD5">
        <w:t>.</w:t>
      </w:r>
      <w:r>
        <w:t>102*T(u17) -0</w:t>
      </w:r>
      <w:r w:rsidR="00644CD5">
        <w:t>.</w:t>
      </w:r>
      <w:r>
        <w:t>106*T(v20</w:t>
      </w:r>
      <w:r w:rsidR="00644CD5">
        <w:t>.</w:t>
      </w:r>
      <w:r>
        <w:t>u10) + 0</w:t>
      </w:r>
      <w:r w:rsidR="00644CD5">
        <w:t>.</w:t>
      </w:r>
      <w:r>
        <w:t>121*T(v16</w:t>
      </w:r>
      <w:r w:rsidR="00644CD5">
        <w:t>.</w:t>
      </w:r>
      <w:r>
        <w:t>u10) + 0</w:t>
      </w:r>
      <w:r w:rsidR="00644CD5">
        <w:t>.</w:t>
      </w:r>
      <w:r>
        <w:t>107*T(v13</w:t>
      </w:r>
      <w:r w:rsidR="00644CD5">
        <w:t>.</w:t>
      </w:r>
      <w:r>
        <w:t>u15) -0</w:t>
      </w:r>
      <w:r w:rsidR="00644CD5">
        <w:t>.</w:t>
      </w:r>
      <w:r>
        <w:t>108*T(v27</w:t>
      </w:r>
      <w:r w:rsidR="00644CD5">
        <w:t>.</w:t>
      </w:r>
      <w:r>
        <w:t>u4) -0</w:t>
      </w:r>
      <w:r w:rsidR="00644CD5">
        <w:t>.</w:t>
      </w:r>
      <w:r>
        <w:t>1*T(u8) -0</w:t>
      </w:r>
      <w:r w:rsidR="00644CD5">
        <w:t>.</w:t>
      </w:r>
      <w:r>
        <w:t>125*T(v6</w:t>
      </w:r>
      <w:r w:rsidR="00644CD5">
        <w:t>.</w:t>
      </w:r>
      <w:r>
        <w:t>u33) -0</w:t>
      </w:r>
      <w:r w:rsidR="00644CD5">
        <w:t>.</w:t>
      </w:r>
      <w:r>
        <w:t>11*T(v23</w:t>
      </w:r>
      <w:r w:rsidR="00644CD5">
        <w:t>.</w:t>
      </w:r>
      <w:r>
        <w:t>u4) + 0</w:t>
      </w:r>
      <w:r w:rsidR="00644CD5">
        <w:t>.</w:t>
      </w:r>
      <w:r>
        <w:t>0903*T(v4</w:t>
      </w:r>
      <w:r w:rsidR="00644CD5">
        <w:t>.</w:t>
      </w:r>
      <w:r>
        <w:t>u38) + 0</w:t>
      </w:r>
      <w:r w:rsidR="00644CD5">
        <w:t>.</w:t>
      </w:r>
      <w:r>
        <w:t>222*T(v4</w:t>
      </w:r>
      <w:r w:rsidR="00644CD5">
        <w:t>.</w:t>
      </w:r>
      <w:r>
        <w:t>u1) -0</w:t>
      </w:r>
      <w:r w:rsidR="00644CD5">
        <w:t>.</w:t>
      </w:r>
      <w:r>
        <w:t>0982*T(v3</w:t>
      </w:r>
      <w:r w:rsidR="00644CD5">
        <w:t>.</w:t>
      </w:r>
      <w:r>
        <w:t>u18) -0</w:t>
      </w:r>
      <w:r w:rsidR="00644CD5">
        <w:t>.</w:t>
      </w:r>
      <w:r>
        <w:t>0898*T(v17</w:t>
      </w:r>
      <w:r w:rsidR="00644CD5">
        <w:t>.</w:t>
      </w:r>
      <w:r>
        <w:t>u20) -0</w:t>
      </w:r>
      <w:r w:rsidR="00644CD5">
        <w:t>.</w:t>
      </w:r>
      <w:r>
        <w:t>0838*T(v10</w:t>
      </w:r>
      <w:r w:rsidR="00644CD5">
        <w:t>.</w:t>
      </w:r>
      <w:r>
        <w:t>u29) -0</w:t>
      </w:r>
      <w:r w:rsidR="00644CD5">
        <w:t>.</w:t>
      </w:r>
      <w:r>
        <w:t>0742*T(v9</w:t>
      </w:r>
      <w:r w:rsidR="00644CD5">
        <w:t>.</w:t>
      </w:r>
      <w:r>
        <w:t>u26) + 0</w:t>
      </w:r>
      <w:r w:rsidR="00644CD5">
        <w:t>.</w:t>
      </w:r>
      <w:r>
        <w:t>0709*T(v22</w:t>
      </w:r>
      <w:r w:rsidR="00644CD5">
        <w:t>.</w:t>
      </w:r>
      <w:r>
        <w:t>u4) + 0</w:t>
      </w:r>
      <w:r w:rsidR="00644CD5">
        <w:t>.</w:t>
      </w:r>
      <w:r>
        <w:t>0691*T(v3</w:t>
      </w:r>
      <w:r w:rsidR="00644CD5">
        <w:t>.</w:t>
      </w:r>
      <w:r>
        <w:t>u38) + 0</w:t>
      </w:r>
      <w:r w:rsidR="00644CD5">
        <w:t>.</w:t>
      </w:r>
      <w:r>
        <w:t>0633*T(v7</w:t>
      </w:r>
      <w:r w:rsidR="00644CD5">
        <w:t>.</w:t>
      </w:r>
      <w:r>
        <w:t>u32) + 0</w:t>
      </w:r>
      <w:r w:rsidR="00644CD5">
        <w:t>.</w:t>
      </w:r>
      <w:r>
        <w:t>077*T(v24</w:t>
      </w:r>
      <w:r w:rsidR="00644CD5">
        <w:t>.</w:t>
      </w:r>
      <w:r>
        <w:t>u2) + 0</w:t>
      </w:r>
      <w:r w:rsidR="00644CD5">
        <w:t>.</w:t>
      </w:r>
      <w:r>
        <w:t>0702*T(v14</w:t>
      </w:r>
      <w:r w:rsidR="00644CD5">
        <w:t>.</w:t>
      </w:r>
      <w:r>
        <w:t>u10) + 0</w:t>
      </w:r>
      <w:r w:rsidR="00644CD5">
        <w:t>.</w:t>
      </w:r>
      <w:r>
        <w:t>0644*T(v25</w:t>
      </w:r>
      <w:r w:rsidR="00644CD5">
        <w:t>.</w:t>
      </w:r>
      <w:r>
        <w:t>u10) + 0</w:t>
      </w:r>
      <w:r w:rsidR="00644CD5">
        <w:t>.</w:t>
      </w:r>
      <w:r>
        <w:t>0795*T(v6</w:t>
      </w:r>
      <w:r w:rsidR="00644CD5">
        <w:t>.</w:t>
      </w:r>
      <w:r>
        <w:t>u13) + 0</w:t>
      </w:r>
      <w:r w:rsidR="00644CD5">
        <w:t>.</w:t>
      </w:r>
      <w:r>
        <w:t>0536*T(v15</w:t>
      </w:r>
      <w:r w:rsidR="00644CD5">
        <w:t>.</w:t>
      </w:r>
      <w:r>
        <w:t>u25) -0</w:t>
      </w:r>
      <w:r w:rsidR="00644CD5">
        <w:t>.</w:t>
      </w:r>
      <w:r>
        <w:t>0696*T(v1</w:t>
      </w:r>
      <w:r w:rsidR="00644CD5">
        <w:t>.</w:t>
      </w:r>
      <w:r>
        <w:t>u20) -0</w:t>
      </w:r>
      <w:r w:rsidR="00644CD5">
        <w:t>.</w:t>
      </w:r>
      <w:r>
        <w:t>0906*T(v1</w:t>
      </w:r>
      <w:r w:rsidR="00644CD5">
        <w:t>.</w:t>
      </w:r>
      <w:r>
        <w:t>u1) -0</w:t>
      </w:r>
      <w:r w:rsidR="00644CD5">
        <w:t>.</w:t>
      </w:r>
      <w:r>
        <w:t>0554*T(v5</w:t>
      </w:r>
      <w:r w:rsidR="00644CD5">
        <w:t>.</w:t>
      </w:r>
      <w:r>
        <w:t>u28) -0</w:t>
      </w:r>
      <w:r w:rsidR="00644CD5">
        <w:t>.</w:t>
      </w:r>
      <w:r>
        <w:t>0492*T(v12) + 0</w:t>
      </w:r>
      <w:r w:rsidR="00644CD5">
        <w:t>.</w:t>
      </w:r>
      <w:r>
        <w:t>0611*T(v37</w:t>
      </w:r>
      <w:r w:rsidR="00644CD5">
        <w:t>.</w:t>
      </w:r>
      <w:r>
        <w:t>u2) -0</w:t>
      </w:r>
      <w:r w:rsidR="00644CD5">
        <w:t>.</w:t>
      </w:r>
      <w:r>
        <w:t>0488*T(v28</w:t>
      </w:r>
      <w:r w:rsidR="00644CD5">
        <w:t>.</w:t>
      </w:r>
      <w:r>
        <w:t>u15) + 0</w:t>
      </w:r>
      <w:r w:rsidR="00644CD5">
        <w:t>.</w:t>
      </w:r>
      <w:r>
        <w:t>0488*T(v22</w:t>
      </w:r>
      <w:r w:rsidR="00644CD5">
        <w:t>.</w:t>
      </w:r>
      <w:r>
        <w:t>u14) -0</w:t>
      </w:r>
      <w:r w:rsidR="00644CD5">
        <w:t>.</w:t>
      </w:r>
      <w:r>
        <w:t>0552*T(v9</w:t>
      </w:r>
      <w:r w:rsidR="00644CD5">
        <w:t>.</w:t>
      </w:r>
      <w:r>
        <w:t>u14) -0</w:t>
      </w:r>
      <w:r w:rsidR="00644CD5">
        <w:t>.</w:t>
      </w:r>
      <w:r>
        <w:t>0464*T(v5</w:t>
      </w:r>
      <w:r w:rsidR="00644CD5">
        <w:t>.</w:t>
      </w:r>
      <w:r>
        <w:t>u19) + 0</w:t>
      </w:r>
      <w:r w:rsidR="00644CD5">
        <w:t>.</w:t>
      </w:r>
      <w:r>
        <w:t>0473*T(v22</w:t>
      </w:r>
      <w:r w:rsidR="00644CD5">
        <w:t>.</w:t>
      </w:r>
      <w:r>
        <w:t>u17) -0</w:t>
      </w:r>
      <w:r w:rsidR="00644CD5">
        <w:t>.</w:t>
      </w:r>
      <w:r>
        <w:t>0635*T(v1</w:t>
      </w:r>
      <w:r w:rsidR="00644CD5">
        <w:t>.</w:t>
      </w:r>
      <w:r>
        <w:t>u19) + 0</w:t>
      </w:r>
      <w:r w:rsidR="00644CD5">
        <w:t>.</w:t>
      </w:r>
      <w:r>
        <w:t>0443*T(v10</w:t>
      </w:r>
      <w:r w:rsidR="00644CD5">
        <w:t>.</w:t>
      </w:r>
      <w:r>
        <w:t>u16) -0</w:t>
      </w:r>
      <w:r w:rsidR="00644CD5">
        <w:t>.</w:t>
      </w:r>
      <w:r>
        <w:t>03*NumPositive -0</w:t>
      </w:r>
      <w:r w:rsidR="00644CD5">
        <w:t>.</w:t>
      </w:r>
      <w:r>
        <w:t>0361*T(v16</w:t>
      </w:r>
      <w:r w:rsidR="00644CD5">
        <w:t>.</w:t>
      </w:r>
      <w:r>
        <w:t>u20) -0</w:t>
      </w:r>
      <w:r w:rsidR="00644CD5">
        <w:t>.</w:t>
      </w:r>
      <w:r>
        <w:t>0556*T(v2</w:t>
      </w:r>
      <w:r w:rsidR="00644CD5">
        <w:t>.</w:t>
      </w:r>
      <w:r>
        <w:t>u5) + 0</w:t>
      </w:r>
      <w:r w:rsidR="00644CD5">
        <w:t>.</w:t>
      </w:r>
      <w:r>
        <w:t>0311*T(v22</w:t>
      </w:r>
      <w:r w:rsidR="00644CD5">
        <w:t>.</w:t>
      </w:r>
      <w:r>
        <w:t>u20) -0</w:t>
      </w:r>
      <w:r w:rsidR="00644CD5">
        <w:t>.</w:t>
      </w:r>
      <w:r>
        <w:t>0353*T(v3</w:t>
      </w:r>
      <w:r w:rsidR="00644CD5">
        <w:t>.</w:t>
      </w:r>
      <w:r>
        <w:t>u27) + 0</w:t>
      </w:r>
      <w:r w:rsidR="00644CD5">
        <w:t>.</w:t>
      </w:r>
      <w:r>
        <w:t>0301*T(v17</w:t>
      </w:r>
      <w:r w:rsidR="00644CD5">
        <w:t>.</w:t>
      </w:r>
      <w:r>
        <w:t>u17) -0</w:t>
      </w:r>
      <w:r w:rsidR="00644CD5">
        <w:t>.</w:t>
      </w:r>
      <w:r>
        <w:t>0277*T(v16</w:t>
      </w:r>
      <w:r w:rsidR="00644CD5">
        <w:t>.</w:t>
      </w:r>
      <w:r>
        <w:t>u26) + 0</w:t>
      </w:r>
      <w:r w:rsidR="00644CD5">
        <w:t>.</w:t>
      </w:r>
      <w:r>
        <w:t>0291*T(v2</w:t>
      </w:r>
      <w:r w:rsidR="00644CD5">
        <w:t>.</w:t>
      </w:r>
      <w:r>
        <w:t>u28) + 0</w:t>
      </w:r>
      <w:r w:rsidR="00644CD5">
        <w:t>.</w:t>
      </w:r>
      <w:r>
        <w:t>0337*T(v3</w:t>
      </w:r>
      <w:r w:rsidR="00644CD5">
        <w:t>.</w:t>
      </w:r>
      <w:r>
        <w:t>u14) + 0</w:t>
      </w:r>
      <w:r w:rsidR="00644CD5">
        <w:t>.</w:t>
      </w:r>
      <w:r>
        <w:t>0316*T(v2</w:t>
      </w:r>
      <w:r w:rsidR="00644CD5">
        <w:t>.</w:t>
      </w:r>
      <w:r>
        <w:t>u22) + 0</w:t>
      </w:r>
      <w:r w:rsidR="00644CD5">
        <w:t>.</w:t>
      </w:r>
      <w:r>
        <w:t>0252*T(v7</w:t>
      </w:r>
      <w:r w:rsidR="00644CD5">
        <w:t>.</w:t>
      </w:r>
      <w:r>
        <w:t>u17) -0</w:t>
      </w:r>
      <w:r w:rsidR="00644CD5">
        <w:t>.</w:t>
      </w:r>
      <w:r>
        <w:t>0263*T(v10</w:t>
      </w:r>
      <w:r w:rsidR="00644CD5">
        <w:t>.</w:t>
      </w:r>
      <w:r>
        <w:t>u18) -0</w:t>
      </w:r>
      <w:r w:rsidR="00644CD5">
        <w:t>.</w:t>
      </w:r>
      <w:r>
        <w:t>0205*T(v31</w:t>
      </w:r>
      <w:r w:rsidR="00644CD5">
        <w:t>.</w:t>
      </w:r>
      <w:r>
        <w:t>u10) + 0</w:t>
      </w:r>
      <w:r w:rsidR="00644CD5">
        <w:t>.</w:t>
      </w:r>
      <w:r>
        <w:t>0194*T(v9) + 0</w:t>
      </w:r>
      <w:r w:rsidR="00644CD5">
        <w:t>.</w:t>
      </w:r>
      <w:r>
        <w:t>0184*T(v4</w:t>
      </w:r>
      <w:r w:rsidR="00644CD5">
        <w:t>.</w:t>
      </w:r>
      <w:r>
        <w:t>u35) + 0</w:t>
      </w:r>
      <w:r w:rsidR="00644CD5">
        <w:t>.</w:t>
      </w:r>
      <w:r>
        <w:t>0191*T(v13</w:t>
      </w:r>
      <w:r w:rsidR="00644CD5">
        <w:t>.</w:t>
      </w:r>
      <w:r>
        <w:t>u22) -0</w:t>
      </w:r>
      <w:r w:rsidR="00644CD5">
        <w:t>.</w:t>
      </w:r>
      <w:r>
        <w:t>0195*T(v11</w:t>
      </w:r>
      <w:r w:rsidR="00644CD5">
        <w:t>.</w:t>
      </w:r>
      <w:r>
        <w:t>u12) -0</w:t>
      </w:r>
      <w:r w:rsidR="00644CD5">
        <w:t>.</w:t>
      </w:r>
      <w:r>
        <w:t>0179*T(v14</w:t>
      </w:r>
      <w:r w:rsidR="00644CD5">
        <w:t>.</w:t>
      </w:r>
      <w:r>
        <w:t>u25) + 0</w:t>
      </w:r>
      <w:r w:rsidR="00644CD5">
        <w:t>.</w:t>
      </w:r>
      <w:r>
        <w:t>0207*T(v8</w:t>
      </w:r>
      <w:r w:rsidR="00644CD5">
        <w:t>.</w:t>
      </w:r>
      <w:r>
        <w:t>u12) + 0</w:t>
      </w:r>
      <w:r w:rsidR="00644CD5">
        <w:t>.</w:t>
      </w:r>
      <w:r>
        <w:t>016*T(v16</w:t>
      </w:r>
      <w:r w:rsidR="00644CD5">
        <w:t>.</w:t>
      </w:r>
      <w:r>
        <w:t>u13) -0</w:t>
      </w:r>
      <w:r w:rsidR="00644CD5">
        <w:t>.</w:t>
      </w:r>
      <w:r>
        <w:t>0137*T(v2</w:t>
      </w:r>
      <w:r w:rsidR="00644CD5">
        <w:t>.</w:t>
      </w:r>
      <w:r>
        <w:t>u38) + 0</w:t>
      </w:r>
      <w:r w:rsidR="00644CD5">
        <w:t>.</w:t>
      </w:r>
      <w:r>
        <w:t>0123*T(v28</w:t>
      </w:r>
      <w:r w:rsidR="00644CD5">
        <w:t>.</w:t>
      </w:r>
      <w:r>
        <w:t>u2) + 0</w:t>
      </w:r>
      <w:r w:rsidR="00644CD5">
        <w:t>.</w:t>
      </w:r>
      <w:r>
        <w:t>0112*T(v8</w:t>
      </w:r>
      <w:r w:rsidR="00644CD5">
        <w:t>.</w:t>
      </w:r>
      <w:r>
        <w:t>u13) + 0</w:t>
      </w:r>
      <w:r w:rsidR="00644CD5">
        <w:t>.</w:t>
      </w:r>
      <w:r>
        <w:t>00692*T(v32</w:t>
      </w:r>
      <w:r w:rsidR="00644CD5">
        <w:t>.</w:t>
      </w:r>
      <w:r>
        <w:t>u8) -0</w:t>
      </w:r>
      <w:r w:rsidR="00644CD5">
        <w:t>.</w:t>
      </w:r>
      <w:r>
        <w:t>00757*T(v17</w:t>
      </w:r>
      <w:r w:rsidR="00644CD5">
        <w:t>.</w:t>
      </w:r>
      <w:r>
        <w:t>u4) -0</w:t>
      </w:r>
      <w:r w:rsidR="00644CD5">
        <w:t>.</w:t>
      </w:r>
      <w:r>
        <w:t>00668*T(v7</w:t>
      </w:r>
      <w:r w:rsidR="00644CD5">
        <w:t>.</w:t>
      </w:r>
      <w:r>
        <w:t>u22) + 0</w:t>
      </w:r>
      <w:r w:rsidR="00644CD5">
        <w:t>.</w:t>
      </w:r>
      <w:r>
        <w:t>00444*T(u35) -0</w:t>
      </w:r>
      <w:r w:rsidR="00644CD5">
        <w:t>.</w:t>
      </w:r>
      <w:r>
        <w:t>00633*T(v7</w:t>
      </w:r>
      <w:r w:rsidR="00644CD5">
        <w:t>.</w:t>
      </w:r>
      <w:r>
        <w:t>u29) + 0</w:t>
      </w:r>
      <w:r w:rsidR="00644CD5">
        <w:t>.</w:t>
      </w:r>
      <w:r>
        <w:t>00571*T(v18</w:t>
      </w:r>
      <w:r w:rsidR="00644CD5">
        <w:t>.</w:t>
      </w:r>
      <w:r>
        <w:t>u14) -0</w:t>
      </w:r>
      <w:r w:rsidR="00644CD5">
        <w:t>.</w:t>
      </w:r>
      <w:r>
        <w:t>00346*T(v29) + 0</w:t>
      </w:r>
      <w:r w:rsidR="00644CD5">
        <w:t>.</w:t>
      </w:r>
      <w:r>
        <w:t>00451*T(v15</w:t>
      </w:r>
      <w:r w:rsidR="00644CD5">
        <w:t>.</w:t>
      </w:r>
      <w:r>
        <w:t>u8) + 0</w:t>
      </w:r>
      <w:r w:rsidR="00644CD5">
        <w:t>.</w:t>
      </w:r>
      <w:r>
        <w:t>00363*T(v7</w:t>
      </w:r>
      <w:r w:rsidR="00644CD5">
        <w:t>.</w:t>
      </w:r>
      <w:r>
        <w:t>u12) + 0</w:t>
      </w:r>
      <w:r w:rsidR="00644CD5">
        <w:t>.</w:t>
      </w:r>
      <w:r>
        <w:t>00245*T(v16</w:t>
      </w:r>
      <w:r w:rsidR="00644CD5">
        <w:t>.</w:t>
      </w:r>
      <w:r>
        <w:t>u6) -0</w:t>
      </w:r>
      <w:r w:rsidR="00644CD5">
        <w:t>.</w:t>
      </w:r>
      <w:r>
        <w:t>00241*T(v9</w:t>
      </w:r>
      <w:r w:rsidR="00644CD5">
        <w:t>.</w:t>
      </w:r>
      <w:r>
        <w:t>u15) + 6</w:t>
      </w:r>
      <w:r w:rsidR="00644CD5">
        <w:t>.</w:t>
      </w:r>
      <w:r>
        <w:t>88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415*T(v2</w:t>
      </w:r>
      <w:r w:rsidR="00644CD5">
        <w:t>.</w:t>
      </w:r>
      <w:r>
        <w:t>u4) + 0</w:t>
      </w:r>
      <w:r w:rsidR="00644CD5">
        <w:t>.</w:t>
      </w:r>
      <w:r>
        <w:t>443*T(v6) + 0</w:t>
      </w:r>
      <w:r w:rsidR="00644CD5">
        <w:t>.</w:t>
      </w:r>
      <w:r>
        <w:t>92*T(v15) + 0</w:t>
      </w:r>
      <w:r w:rsidR="00644CD5">
        <w:t>.</w:t>
      </w:r>
      <w:r>
        <w:t>0418*T(v11</w:t>
      </w:r>
      <w:r w:rsidR="00644CD5">
        <w:t>.</w:t>
      </w:r>
      <w:r>
        <w:t>u4) + 29</w:t>
      </w:r>
      <w:r w:rsidR="00644CD5">
        <w:t>.</w:t>
      </w:r>
      <w:r>
        <w:t>5*Volume + 0</w:t>
      </w:r>
      <w:r w:rsidR="00644CD5">
        <w:t>.</w:t>
      </w:r>
      <w:r>
        <w:t>368*T(v9</w:t>
      </w:r>
      <w:r w:rsidR="00644CD5">
        <w:t>.</w:t>
      </w:r>
      <w:r>
        <w:t>u10) + 0</w:t>
      </w:r>
      <w:r w:rsidR="00644CD5">
        <w:t>.</w:t>
      </w:r>
      <w:r>
        <w:t>207*T(v14</w:t>
      </w:r>
      <w:r w:rsidR="00644CD5">
        <w:t>.</w:t>
      </w:r>
      <w:r>
        <w:t>u3) + 0</w:t>
      </w:r>
      <w:r w:rsidR="00644CD5">
        <w:t>.</w:t>
      </w:r>
      <w:r>
        <w:t>548*T(v11</w:t>
      </w:r>
      <w:r w:rsidR="00644CD5">
        <w:t>.</w:t>
      </w:r>
      <w:r>
        <w:t>u19) + 0</w:t>
      </w:r>
      <w:r w:rsidR="00644CD5">
        <w:t>.</w:t>
      </w:r>
      <w:r>
        <w:t>497*T(v2</w:t>
      </w:r>
      <w:r w:rsidR="00644CD5">
        <w:t>.</w:t>
      </w:r>
      <w:r>
        <w:t>u23) -27</w:t>
      </w:r>
      <w:r w:rsidR="00644CD5">
        <w:t>.</w:t>
      </w:r>
      <w:r>
        <w:t>1*Volume^2 -1</w:t>
      </w:r>
      <w:r w:rsidR="00644CD5">
        <w:t>.</w:t>
      </w:r>
      <w:r>
        <w:t>05*T(v7</w:t>
      </w:r>
      <w:r w:rsidR="00644CD5">
        <w:t>.</w:t>
      </w:r>
      <w:r>
        <w:t>u18) + 0</w:t>
      </w:r>
      <w:r w:rsidR="00644CD5">
        <w:t>.</w:t>
      </w:r>
      <w:r>
        <w:t>379*T(v32</w:t>
      </w:r>
      <w:r w:rsidR="00644CD5">
        <w:t>.</w:t>
      </w:r>
      <w:r>
        <w:t>u7) -0</w:t>
      </w:r>
      <w:r w:rsidR="00644CD5">
        <w:t>.</w:t>
      </w:r>
      <w:r>
        <w:t>817*T(v6</w:t>
      </w:r>
      <w:r w:rsidR="00644CD5">
        <w:t>.</w:t>
      </w:r>
      <w:r>
        <w:t>u12) + 0</w:t>
      </w:r>
      <w:r w:rsidR="00644CD5">
        <w:t>.</w:t>
      </w:r>
      <w:r>
        <w:t>524*T(v29) -1</w:t>
      </w:r>
      <w:r w:rsidR="00644CD5">
        <w:t>.</w:t>
      </w:r>
      <w:r>
        <w:t>67*T(v16</w:t>
      </w:r>
      <w:r w:rsidR="00644CD5">
        <w:t>.</w:t>
      </w:r>
      <w:r>
        <w:t>u1) + 0</w:t>
      </w:r>
      <w:r w:rsidR="00644CD5">
        <w:t>.</w:t>
      </w:r>
      <w:r>
        <w:t>124*T(v34</w:t>
      </w:r>
      <w:r w:rsidR="00644CD5">
        <w:t>.</w:t>
      </w:r>
      <w:r>
        <w:t>u8) -0</w:t>
      </w:r>
      <w:r w:rsidR="00644CD5">
        <w:t>.</w:t>
      </w:r>
      <w:r>
        <w:t>542*T(v5</w:t>
      </w:r>
      <w:r w:rsidR="00644CD5">
        <w:t>.</w:t>
      </w:r>
      <w:r>
        <w:t>u23) -0</w:t>
      </w:r>
      <w:r w:rsidR="00644CD5">
        <w:t>.</w:t>
      </w:r>
      <w:r>
        <w:t>771*T(v3</w:t>
      </w:r>
      <w:r w:rsidR="00644CD5">
        <w:t>.</w:t>
      </w:r>
      <w:r>
        <w:t>u10) -0</w:t>
      </w:r>
      <w:r w:rsidR="00644CD5">
        <w:t>.</w:t>
      </w:r>
      <w:r>
        <w:t>41*T(v7</w:t>
      </w:r>
      <w:r w:rsidR="00644CD5">
        <w:t>.</w:t>
      </w:r>
      <w:r>
        <w:t>u36) -0</w:t>
      </w:r>
      <w:r w:rsidR="00644CD5">
        <w:t>.</w:t>
      </w:r>
      <w:r>
        <w:t>621*T(v19</w:t>
      </w:r>
      <w:r w:rsidR="00644CD5">
        <w:t>.</w:t>
      </w:r>
      <w:r>
        <w:t>u6) -0</w:t>
      </w:r>
      <w:r w:rsidR="00644CD5">
        <w:t>.</w:t>
      </w:r>
      <w:r>
        <w:t>707*T(v16</w:t>
      </w:r>
      <w:r w:rsidR="00644CD5">
        <w:t>.</w:t>
      </w:r>
      <w:r>
        <w:t>u5) + 0</w:t>
      </w:r>
      <w:r w:rsidR="00644CD5">
        <w:t>.</w:t>
      </w:r>
      <w:r>
        <w:t>983*T(v38</w:t>
      </w:r>
      <w:r w:rsidR="00644CD5">
        <w:t>.</w:t>
      </w:r>
      <w:r>
        <w:t>u3) -0</w:t>
      </w:r>
      <w:r w:rsidR="00644CD5">
        <w:t>.</w:t>
      </w:r>
      <w:r>
        <w:t>224*T(u17) -0</w:t>
      </w:r>
      <w:r w:rsidR="00644CD5">
        <w:t>.</w:t>
      </w:r>
      <w:r>
        <w:t>486*T(v24</w:t>
      </w:r>
      <w:r w:rsidR="00644CD5">
        <w:t>.</w:t>
      </w:r>
      <w:r>
        <w:t>u16) -0</w:t>
      </w:r>
      <w:r w:rsidR="00644CD5">
        <w:t>.</w:t>
      </w:r>
      <w:r>
        <w:t>387*T(v8</w:t>
      </w:r>
      <w:r w:rsidR="00644CD5">
        <w:t>.</w:t>
      </w:r>
      <w:r>
        <w:t>u30) -0</w:t>
      </w:r>
      <w:r w:rsidR="00644CD5">
        <w:t>.</w:t>
      </w:r>
      <w:r>
        <w:t>794*T(v37</w:t>
      </w:r>
      <w:r w:rsidR="00644CD5">
        <w:t>.</w:t>
      </w:r>
      <w:r>
        <w:t>u2) + 0</w:t>
      </w:r>
      <w:r w:rsidR="00644CD5">
        <w:t>.</w:t>
      </w:r>
      <w:r>
        <w:t>947*T(v10</w:t>
      </w:r>
      <w:r w:rsidR="00644CD5">
        <w:t>.</w:t>
      </w:r>
      <w:r>
        <w:t>u15) + 0</w:t>
      </w:r>
      <w:r w:rsidR="00644CD5">
        <w:t>.</w:t>
      </w:r>
      <w:r>
        <w:t>157*T(v21</w:t>
      </w:r>
      <w:r w:rsidR="00644CD5">
        <w:t>.</w:t>
      </w:r>
      <w:r>
        <w:t>u9) -0</w:t>
      </w:r>
      <w:r w:rsidR="00644CD5">
        <w:t>.</w:t>
      </w:r>
      <w:r>
        <w:t>294*T(v14</w:t>
      </w:r>
      <w:r w:rsidR="00644CD5">
        <w:t>.</w:t>
      </w:r>
      <w:r>
        <w:t>u12) -0</w:t>
      </w:r>
      <w:r w:rsidR="00644CD5">
        <w:t>.</w:t>
      </w:r>
      <w:r>
        <w:t>734*T(v6</w:t>
      </w:r>
      <w:r w:rsidR="00644CD5">
        <w:t>.</w:t>
      </w:r>
      <w:r>
        <w:t>u10) + 0</w:t>
      </w:r>
      <w:r w:rsidR="00644CD5">
        <w:t>.</w:t>
      </w:r>
      <w:r>
        <w:t>75*T(v1</w:t>
      </w:r>
      <w:r w:rsidR="00644CD5">
        <w:t>.</w:t>
      </w:r>
      <w:r>
        <w:t>u6) + 0</w:t>
      </w:r>
      <w:r w:rsidR="00644CD5">
        <w:t>.</w:t>
      </w:r>
      <w:r>
        <w:t>465*T(v25</w:t>
      </w:r>
      <w:r w:rsidR="00644CD5">
        <w:t>.</w:t>
      </w:r>
      <w:r>
        <w:t>u7) -0</w:t>
      </w:r>
      <w:r w:rsidR="00644CD5">
        <w:t>.</w:t>
      </w:r>
      <w:r>
        <w:t>984*T(v1</w:t>
      </w:r>
      <w:r w:rsidR="00644CD5">
        <w:t>.</w:t>
      </w:r>
      <w:r>
        <w:t>u4) -0</w:t>
      </w:r>
      <w:r w:rsidR="00644CD5">
        <w:t>.</w:t>
      </w:r>
      <w:r>
        <w:t>553*T(v11</w:t>
      </w:r>
      <w:r w:rsidR="00644CD5">
        <w:t>.</w:t>
      </w:r>
      <w:r>
        <w:t>u15) -0</w:t>
      </w:r>
      <w:r w:rsidR="00644CD5">
        <w:t>.</w:t>
      </w:r>
      <w:r>
        <w:t>701*T(v16</w:t>
      </w:r>
      <w:r w:rsidR="00644CD5">
        <w:t>.</w:t>
      </w:r>
      <w:r>
        <w:t>u25) -0</w:t>
      </w:r>
      <w:r w:rsidR="00644CD5">
        <w:t>.</w:t>
      </w:r>
      <w:r>
        <w:t>788*T(v16</w:t>
      </w:r>
      <w:r w:rsidR="00644CD5">
        <w:t>.</w:t>
      </w:r>
      <w:r>
        <w:t>u21) + 0</w:t>
      </w:r>
      <w:r w:rsidR="00644CD5">
        <w:t>.</w:t>
      </w:r>
      <w:r>
        <w:t>0079*T(v34</w:t>
      </w:r>
      <w:r w:rsidR="00644CD5">
        <w:t>.</w:t>
      </w:r>
      <w:r>
        <w:t>u9) -0</w:t>
      </w:r>
      <w:r w:rsidR="00644CD5">
        <w:t>.</w:t>
      </w:r>
      <w:r>
        <w:t>578*T(v22</w:t>
      </w:r>
      <w:r w:rsidR="00644CD5">
        <w:t>.</w:t>
      </w:r>
      <w:r>
        <w:t>u10) + 0</w:t>
      </w:r>
      <w:r w:rsidR="00644CD5">
        <w:t>.</w:t>
      </w:r>
      <w:r>
        <w:t>235*T(v2</w:t>
      </w:r>
      <w:r w:rsidR="00644CD5">
        <w:t>.</w:t>
      </w:r>
      <w:r>
        <w:t>u41) -0</w:t>
      </w:r>
      <w:r w:rsidR="00644CD5">
        <w:t>.</w:t>
      </w:r>
      <w:r>
        <w:t>0195*T(v1</w:t>
      </w:r>
      <w:r w:rsidR="00644CD5">
        <w:t>.</w:t>
      </w:r>
      <w:r>
        <w:t>u40) -0</w:t>
      </w:r>
      <w:r w:rsidR="00644CD5">
        <w:t>.</w:t>
      </w:r>
      <w:r>
        <w:t>41*T(v6</w:t>
      </w:r>
      <w:r w:rsidR="00644CD5">
        <w:t>.</w:t>
      </w:r>
      <w:r>
        <w:t>u25) -0</w:t>
      </w:r>
      <w:r w:rsidR="00644CD5">
        <w:t>.</w:t>
      </w:r>
      <w:r>
        <w:t>489*T(v30</w:t>
      </w:r>
      <w:r w:rsidR="00644CD5">
        <w:t>.</w:t>
      </w:r>
      <w:r>
        <w:t>u7) + 0</w:t>
      </w:r>
      <w:r w:rsidR="00644CD5">
        <w:t>.</w:t>
      </w:r>
      <w:r>
        <w:t>541*T(v24</w:t>
      </w:r>
      <w:r w:rsidR="00644CD5">
        <w:t>.</w:t>
      </w:r>
      <w:r>
        <w:t>u12) -0</w:t>
      </w:r>
      <w:r w:rsidR="00644CD5">
        <w:t>.</w:t>
      </w:r>
      <w:r>
        <w:t>479*T(v3</w:t>
      </w:r>
      <w:r w:rsidR="00644CD5">
        <w:t>.</w:t>
      </w:r>
      <w:r>
        <w:t>u20) -0</w:t>
      </w:r>
      <w:r w:rsidR="00644CD5">
        <w:t>.</w:t>
      </w:r>
      <w:r>
        <w:t>27*T(v3</w:t>
      </w:r>
      <w:r w:rsidR="00644CD5">
        <w:t>.</w:t>
      </w:r>
      <w:r>
        <w:t>u9) -0</w:t>
      </w:r>
      <w:r w:rsidR="00644CD5">
        <w:t>.</w:t>
      </w:r>
      <w:r>
        <w:t>241*T(v32</w:t>
      </w:r>
      <w:r w:rsidR="00644CD5">
        <w:t>.</w:t>
      </w:r>
      <w:r>
        <w:t>u1) + 0</w:t>
      </w:r>
      <w:r w:rsidR="00644CD5">
        <w:t>.</w:t>
      </w:r>
      <w:r>
        <w:t>553*T(v14</w:t>
      </w:r>
      <w:r w:rsidR="00644CD5">
        <w:t>.</w:t>
      </w:r>
      <w:r>
        <w:t>u24) + 0</w:t>
      </w:r>
      <w:r w:rsidR="00644CD5">
        <w:t>.</w:t>
      </w:r>
      <w:r>
        <w:t>323*T(v12</w:t>
      </w:r>
      <w:r w:rsidR="00644CD5">
        <w:t>.</w:t>
      </w:r>
      <w:r>
        <w:t>u22) -0</w:t>
      </w:r>
      <w:r w:rsidR="00644CD5">
        <w:t>.</w:t>
      </w:r>
      <w:r>
        <w:t>612*T(v24</w:t>
      </w:r>
      <w:r w:rsidR="00644CD5">
        <w:t>.</w:t>
      </w:r>
      <w:r>
        <w:t>u18) -0</w:t>
      </w:r>
      <w:r w:rsidR="00644CD5">
        <w:t>.</w:t>
      </w:r>
      <w:r>
        <w:t>885*T(v39</w:t>
      </w:r>
      <w:r w:rsidR="00644CD5">
        <w:t>.</w:t>
      </w:r>
      <w:r>
        <w:t>u2) -0</w:t>
      </w:r>
      <w:r w:rsidR="00644CD5">
        <w:t>.</w:t>
      </w:r>
      <w:r>
        <w:t>266*T(v1</w:t>
      </w:r>
      <w:r w:rsidR="00644CD5">
        <w:t>.</w:t>
      </w:r>
      <w:r>
        <w:t>u12) -0</w:t>
      </w:r>
      <w:r w:rsidR="00644CD5">
        <w:t>.</w:t>
      </w:r>
      <w:r>
        <w:t>508*T(v7</w:t>
      </w:r>
      <w:r w:rsidR="00644CD5">
        <w:t>.</w:t>
      </w:r>
      <w:r>
        <w:t>u21) + 0</w:t>
      </w:r>
      <w:r w:rsidR="00644CD5">
        <w:t>.</w:t>
      </w:r>
      <w:r>
        <w:t>219*T(v6</w:t>
      </w:r>
      <w:r w:rsidR="00644CD5">
        <w:t>.</w:t>
      </w:r>
      <w:r>
        <w:t>u31) + 0</w:t>
      </w:r>
      <w:r w:rsidR="00644CD5">
        <w:t>.</w:t>
      </w:r>
      <w:r>
        <w:t>0527*T(v8</w:t>
      </w:r>
      <w:r w:rsidR="00644CD5">
        <w:t>.</w:t>
      </w:r>
      <w:r>
        <w:t>u15) + 0</w:t>
      </w:r>
      <w:r w:rsidR="00644CD5">
        <w:t>.</w:t>
      </w:r>
      <w:r>
        <w:t>65*T(v11</w:t>
      </w:r>
      <w:r w:rsidR="00644CD5">
        <w:t>.</w:t>
      </w:r>
      <w:r>
        <w:t>u1) + 0</w:t>
      </w:r>
      <w:r w:rsidR="00644CD5">
        <w:t>.</w:t>
      </w:r>
      <w:r>
        <w:t>548*T(v25</w:t>
      </w:r>
      <w:r w:rsidR="00644CD5">
        <w:t>.</w:t>
      </w:r>
      <w:r>
        <w:t>u13) + 0</w:t>
      </w:r>
      <w:r w:rsidR="00644CD5">
        <w:t>.</w:t>
      </w:r>
      <w:r>
        <w:t>17*T(v1</w:t>
      </w:r>
      <w:r w:rsidR="00644CD5">
        <w:t>.</w:t>
      </w:r>
      <w:r>
        <w:t>u28) + 0</w:t>
      </w:r>
      <w:r w:rsidR="00644CD5">
        <w:t>.</w:t>
      </w:r>
      <w:r>
        <w:t>6*T(v2</w:t>
      </w:r>
      <w:r w:rsidR="00644CD5">
        <w:t>.</w:t>
      </w:r>
      <w:r>
        <w:t>u25) + 0</w:t>
      </w:r>
      <w:r w:rsidR="00644CD5">
        <w:t>.</w:t>
      </w:r>
      <w:r>
        <w:t>29*T(v16</w:t>
      </w:r>
      <w:r w:rsidR="00644CD5">
        <w:t>.</w:t>
      </w:r>
      <w:r>
        <w:t>u12) + 0</w:t>
      </w:r>
      <w:r w:rsidR="00644CD5">
        <w:t>.</w:t>
      </w:r>
      <w:r>
        <w:t>477*T(v20</w:t>
      </w:r>
      <w:r w:rsidR="00644CD5">
        <w:t>.</w:t>
      </w:r>
      <w:r>
        <w:t>u5) + 0</w:t>
      </w:r>
      <w:r w:rsidR="00644CD5">
        <w:t>.</w:t>
      </w:r>
      <w:r>
        <w:t>298*T(v14</w:t>
      </w:r>
      <w:r w:rsidR="00644CD5">
        <w:t>.</w:t>
      </w:r>
      <w:r>
        <w:t>u23) + 0</w:t>
      </w:r>
      <w:r w:rsidR="00644CD5">
        <w:t>.</w:t>
      </w:r>
      <w:r>
        <w:t>371*T(v19</w:t>
      </w:r>
      <w:r w:rsidR="00644CD5">
        <w:t>.</w:t>
      </w:r>
      <w:r>
        <w:t>u11) + 11</w:t>
      </w:r>
      <w:r w:rsidR="00644CD5">
        <w:t>.</w:t>
      </w:r>
      <w:r>
        <w:t>3*Volume^3 + 0</w:t>
      </w:r>
      <w:r w:rsidR="00644CD5">
        <w:t>.</w:t>
      </w:r>
      <w:r>
        <w:t>571*T(v9</w:t>
      </w:r>
      <w:r w:rsidR="00644CD5">
        <w:t>.</w:t>
      </w:r>
      <w:r>
        <w:t>u28) -0</w:t>
      </w:r>
      <w:r w:rsidR="00644CD5">
        <w:t>.</w:t>
      </w:r>
      <w:r>
        <w:t>834*T(v6</w:t>
      </w:r>
      <w:r w:rsidR="00644CD5">
        <w:t>.</w:t>
      </w:r>
      <w:r>
        <w:t>u14) + 0</w:t>
      </w:r>
      <w:r w:rsidR="00644CD5">
        <w:t>.</w:t>
      </w:r>
      <w:r>
        <w:t>732*Lipophilicity -0</w:t>
      </w:r>
      <w:r w:rsidR="00644CD5">
        <w:t>.</w:t>
      </w:r>
      <w:r>
        <w:t>711*T(v2</w:t>
      </w:r>
      <w:r w:rsidR="00644CD5">
        <w:t>.</w:t>
      </w:r>
      <w:r>
        <w:t>u28) -0</w:t>
      </w:r>
      <w:r w:rsidR="00644CD5">
        <w:t>.</w:t>
      </w:r>
      <w:r>
        <w:t>587*T(v6</w:t>
      </w:r>
      <w:r w:rsidR="00644CD5">
        <w:t>.</w:t>
      </w:r>
      <w:r>
        <w:t>u28) + 0</w:t>
      </w:r>
      <w:r w:rsidR="00644CD5">
        <w:t>.</w:t>
      </w:r>
      <w:r>
        <w:t>583*T(v2</w:t>
      </w:r>
      <w:r w:rsidR="00644CD5">
        <w:t>.</w:t>
      </w:r>
      <w:r>
        <w:t>u37) -0</w:t>
      </w:r>
      <w:r w:rsidR="00644CD5">
        <w:t>.</w:t>
      </w:r>
      <w:r>
        <w:t>279*T(v35</w:t>
      </w:r>
      <w:r w:rsidR="00644CD5">
        <w:t>.</w:t>
      </w:r>
      <w:r>
        <w:t>u6) + 0</w:t>
      </w:r>
      <w:r w:rsidR="00644CD5">
        <w:t>.</w:t>
      </w:r>
      <w:r>
        <w:t>831*T(v6</w:t>
      </w:r>
      <w:r w:rsidR="00644CD5">
        <w:t>.</w:t>
      </w:r>
      <w:r>
        <w:t>u23) -0</w:t>
      </w:r>
      <w:r w:rsidR="00644CD5">
        <w:t>.</w:t>
      </w:r>
      <w:r>
        <w:t>156*T(v2</w:t>
      </w:r>
      <w:r w:rsidR="00644CD5">
        <w:t>.</w:t>
      </w:r>
      <w:r>
        <w:t>u39) + 0</w:t>
      </w:r>
      <w:r w:rsidR="00644CD5">
        <w:t>.</w:t>
      </w:r>
      <w:r>
        <w:t>253*T(v13</w:t>
      </w:r>
      <w:r w:rsidR="00644CD5">
        <w:t>.</w:t>
      </w:r>
      <w:r>
        <w:t>u2) + 0</w:t>
      </w:r>
      <w:r w:rsidR="00644CD5">
        <w:t>.</w:t>
      </w:r>
      <w:r>
        <w:t>475*T(v39</w:t>
      </w:r>
      <w:r w:rsidR="00644CD5">
        <w:t>.</w:t>
      </w:r>
      <w:r>
        <w:t>u3) + 0</w:t>
      </w:r>
      <w:r w:rsidR="00644CD5">
        <w:t>.</w:t>
      </w:r>
      <w:r>
        <w:t>449*T(v28</w:t>
      </w:r>
      <w:r w:rsidR="00644CD5">
        <w:t>.</w:t>
      </w:r>
      <w:r>
        <w:t>u14) + 0</w:t>
      </w:r>
      <w:r w:rsidR="00644CD5">
        <w:t>.</w:t>
      </w:r>
      <w:r>
        <w:t>514*T(v23</w:t>
      </w:r>
      <w:r w:rsidR="00644CD5">
        <w:t>.</w:t>
      </w:r>
      <w:r>
        <w:t>u2) + 0</w:t>
      </w:r>
      <w:r w:rsidR="00644CD5">
        <w:t>.</w:t>
      </w:r>
      <w:r>
        <w:t>377*T(v6</w:t>
      </w:r>
      <w:r w:rsidR="00644CD5">
        <w:t>.</w:t>
      </w:r>
      <w:r>
        <w:t>u13) -0</w:t>
      </w:r>
      <w:r w:rsidR="00644CD5">
        <w:t>.</w:t>
      </w:r>
      <w:r>
        <w:t>224*T(u9) -0</w:t>
      </w:r>
      <w:r w:rsidR="00644CD5">
        <w:t>.</w:t>
      </w:r>
      <w:r>
        <w:t>331*T(v21</w:t>
      </w:r>
      <w:r w:rsidR="00644CD5">
        <w:t>.</w:t>
      </w:r>
      <w:r>
        <w:t>u19) -0</w:t>
      </w:r>
      <w:r w:rsidR="00644CD5">
        <w:t>.</w:t>
      </w:r>
      <w:r>
        <w:t>175*T(v21</w:t>
      </w:r>
      <w:r w:rsidR="00644CD5">
        <w:t>.</w:t>
      </w:r>
      <w:r>
        <w:t>u13) -0</w:t>
      </w:r>
      <w:r w:rsidR="00644CD5">
        <w:t>.</w:t>
      </w:r>
      <w:r>
        <w:t>488*T(v33</w:t>
      </w:r>
      <w:r w:rsidR="00644CD5">
        <w:t>.</w:t>
      </w:r>
      <w:r>
        <w:t>u10) + 0</w:t>
      </w:r>
      <w:r w:rsidR="00644CD5">
        <w:t>.</w:t>
      </w:r>
      <w:r>
        <w:t>573*T(v6</w:t>
      </w:r>
      <w:r w:rsidR="00644CD5">
        <w:t>.</w:t>
      </w:r>
      <w:r>
        <w:t>u33) + 0</w:t>
      </w:r>
      <w:r w:rsidR="00644CD5">
        <w:t>.</w:t>
      </w:r>
      <w:r>
        <w:t>547*T(v34</w:t>
      </w:r>
      <w:r w:rsidR="00644CD5">
        <w:t>.</w:t>
      </w:r>
      <w:r>
        <w:t>u3) -0</w:t>
      </w:r>
      <w:r w:rsidR="00644CD5">
        <w:t>.</w:t>
      </w:r>
      <w:r>
        <w:t>158*T(v1</w:t>
      </w:r>
      <w:r w:rsidR="00644CD5">
        <w:t>.</w:t>
      </w:r>
      <w:r>
        <w:t>u7) -0</w:t>
      </w:r>
      <w:r w:rsidR="00644CD5">
        <w:t>.</w:t>
      </w:r>
      <w:r>
        <w:t>242*T(v27</w:t>
      </w:r>
      <w:r w:rsidR="00644CD5">
        <w:t>.</w:t>
      </w:r>
      <w:r>
        <w:t>u8) + 0</w:t>
      </w:r>
      <w:r w:rsidR="00644CD5">
        <w:t>.</w:t>
      </w:r>
      <w:r>
        <w:t>741*T(v31</w:t>
      </w:r>
      <w:r w:rsidR="00644CD5">
        <w:t>.</w:t>
      </w:r>
      <w:r>
        <w:t>u2) -0</w:t>
      </w:r>
      <w:r w:rsidR="00644CD5">
        <w:t>.</w:t>
      </w:r>
      <w:r>
        <w:t>505*T(v7</w:t>
      </w:r>
      <w:r w:rsidR="00644CD5">
        <w:t>.</w:t>
      </w:r>
      <w:r>
        <w:t>u19) + 0</w:t>
      </w:r>
      <w:r w:rsidR="00644CD5">
        <w:t>.</w:t>
      </w:r>
      <w:r>
        <w:t>342*T(v2</w:t>
      </w:r>
      <w:r w:rsidR="00644CD5">
        <w:t>.</w:t>
      </w:r>
      <w:r>
        <w:t>u40) + 0</w:t>
      </w:r>
      <w:r w:rsidR="00644CD5">
        <w:t>.</w:t>
      </w:r>
      <w:r>
        <w:t>302*T(v7</w:t>
      </w:r>
      <w:r w:rsidR="00644CD5">
        <w:t>.</w:t>
      </w:r>
      <w:r>
        <w:t>u32) -0</w:t>
      </w:r>
      <w:r w:rsidR="00644CD5">
        <w:t>.</w:t>
      </w:r>
      <w:r>
        <w:t>564*T(v16</w:t>
      </w:r>
      <w:r w:rsidR="00644CD5">
        <w:t>.</w:t>
      </w:r>
      <w:r>
        <w:t>u2) -0</w:t>
      </w:r>
      <w:r w:rsidR="00644CD5">
        <w:t>.</w:t>
      </w:r>
      <w:r>
        <w:t>297*T(v16</w:t>
      </w:r>
      <w:r w:rsidR="00644CD5">
        <w:t>.</w:t>
      </w:r>
      <w:r>
        <w:t>u24) + 0</w:t>
      </w:r>
      <w:r w:rsidR="00644CD5">
        <w:t>.</w:t>
      </w:r>
      <w:r>
        <w:t>412*T(v37</w:t>
      </w:r>
      <w:r w:rsidR="00644CD5">
        <w:t>.</w:t>
      </w:r>
      <w:r>
        <w:t>u3) + 0</w:t>
      </w:r>
      <w:r w:rsidR="00644CD5">
        <w:t>.</w:t>
      </w:r>
      <w:r>
        <w:t>356*T(v21) + 0</w:t>
      </w:r>
      <w:r w:rsidR="00644CD5">
        <w:t>.</w:t>
      </w:r>
      <w:r>
        <w:t>456*T(v11</w:t>
      </w:r>
      <w:r w:rsidR="00644CD5">
        <w:t>.</w:t>
      </w:r>
      <w:r>
        <w:t>u12) -0</w:t>
      </w:r>
      <w:r w:rsidR="00644CD5">
        <w:t>.</w:t>
      </w:r>
      <w:r>
        <w:t>395*T(v21</w:t>
      </w:r>
      <w:r w:rsidR="00644CD5">
        <w:t>.</w:t>
      </w:r>
      <w:r>
        <w:t>u18) + 0</w:t>
      </w:r>
      <w:r w:rsidR="00644CD5">
        <w:t>.</w:t>
      </w:r>
      <w:r>
        <w:t>542*T(v3</w:t>
      </w:r>
      <w:r w:rsidR="00644CD5">
        <w:t>.</w:t>
      </w:r>
      <w:r>
        <w:t>u35) -0</w:t>
      </w:r>
      <w:r w:rsidR="00644CD5">
        <w:t>.</w:t>
      </w:r>
      <w:r>
        <w:t>27*T(u39) -0</w:t>
      </w:r>
      <w:r w:rsidR="00644CD5">
        <w:t>.</w:t>
      </w:r>
      <w:r>
        <w:t>543*T(v17</w:t>
      </w:r>
      <w:r w:rsidR="00644CD5">
        <w:t>.</w:t>
      </w:r>
      <w:r>
        <w:t>u23) + 0</w:t>
      </w:r>
      <w:r w:rsidR="00644CD5">
        <w:t>.</w:t>
      </w:r>
      <w:r>
        <w:t>334*T(v27</w:t>
      </w:r>
      <w:r w:rsidR="00644CD5">
        <w:t>.</w:t>
      </w:r>
      <w:r>
        <w:t>u5) + 0</w:t>
      </w:r>
      <w:r w:rsidR="00644CD5">
        <w:t>.</w:t>
      </w:r>
      <w:r>
        <w:t>343*T(v25</w:t>
      </w:r>
      <w:r w:rsidR="00644CD5">
        <w:t>.</w:t>
      </w:r>
      <w:r>
        <w:t>u8) + 0</w:t>
      </w:r>
      <w:r w:rsidR="00644CD5">
        <w:t>.</w:t>
      </w:r>
      <w:r>
        <w:t>602*T(v33</w:t>
      </w:r>
      <w:r w:rsidR="00644CD5">
        <w:t>.</w:t>
      </w:r>
      <w:r>
        <w:t>u2) -0</w:t>
      </w:r>
      <w:r w:rsidR="00644CD5">
        <w:t>.</w:t>
      </w:r>
      <w:r>
        <w:t>275*T(v30</w:t>
      </w:r>
      <w:r w:rsidR="00644CD5">
        <w:t>.</w:t>
      </w:r>
      <w:r>
        <w:t>u2) + 0</w:t>
      </w:r>
      <w:r w:rsidR="00644CD5">
        <w:t>.</w:t>
      </w:r>
      <w:r>
        <w:t>317*T(v1</w:t>
      </w:r>
      <w:r w:rsidR="00644CD5">
        <w:t>.</w:t>
      </w:r>
      <w:r>
        <w:t>u22) + 0</w:t>
      </w:r>
      <w:r w:rsidR="00644CD5">
        <w:t>.</w:t>
      </w:r>
      <w:r>
        <w:t>176*T(v10</w:t>
      </w:r>
      <w:r w:rsidR="00644CD5">
        <w:t>.</w:t>
      </w:r>
      <w:r>
        <w:t>u3) + 0</w:t>
      </w:r>
      <w:r w:rsidR="00644CD5">
        <w:t>.</w:t>
      </w:r>
      <w:r>
        <w:t>253*T(v35</w:t>
      </w:r>
      <w:r w:rsidR="00644CD5">
        <w:t>.</w:t>
      </w:r>
      <w:r>
        <w:t>u8) -0</w:t>
      </w:r>
      <w:r w:rsidR="00644CD5">
        <w:t>.</w:t>
      </w:r>
      <w:r>
        <w:t>213*T(v12</w:t>
      </w:r>
      <w:r w:rsidR="00644CD5">
        <w:t>.</w:t>
      </w:r>
      <w:r>
        <w:t>u25) -0</w:t>
      </w:r>
      <w:r w:rsidR="00644CD5">
        <w:t>.</w:t>
      </w:r>
      <w:r>
        <w:t>338*T(v9</w:t>
      </w:r>
      <w:r w:rsidR="00644CD5">
        <w:t>.</w:t>
      </w:r>
      <w:r>
        <w:t>u27) -0</w:t>
      </w:r>
      <w:r w:rsidR="00644CD5">
        <w:t>.</w:t>
      </w:r>
      <w:r>
        <w:t>438*T(v4</w:t>
      </w:r>
      <w:r w:rsidR="00644CD5">
        <w:t>.</w:t>
      </w:r>
      <w:r>
        <w:t>u3) + 0</w:t>
      </w:r>
      <w:r w:rsidR="00644CD5">
        <w:t>.</w:t>
      </w:r>
      <w:r>
        <w:t>413*T(v5</w:t>
      </w:r>
      <w:r w:rsidR="00644CD5">
        <w:t>.</w:t>
      </w:r>
      <w:r>
        <w:t>u32) -0</w:t>
      </w:r>
      <w:r w:rsidR="00644CD5">
        <w:t>.</w:t>
      </w:r>
      <w:r>
        <w:t>343*T(v4</w:t>
      </w:r>
      <w:r w:rsidR="00644CD5">
        <w:t>.</w:t>
      </w:r>
      <w:r>
        <w:t>u12) + 0</w:t>
      </w:r>
      <w:r w:rsidR="00644CD5">
        <w:t>.</w:t>
      </w:r>
      <w:r>
        <w:t>7*T(v5</w:t>
      </w:r>
      <w:r w:rsidR="00644CD5">
        <w:t>.</w:t>
      </w:r>
      <w:r>
        <w:t>u30) -0</w:t>
      </w:r>
      <w:r w:rsidR="00644CD5">
        <w:t>.</w:t>
      </w:r>
      <w:r>
        <w:t>246*T(v27) + 0</w:t>
      </w:r>
      <w:r w:rsidR="00644CD5">
        <w:t>.</w:t>
      </w:r>
      <w:r>
        <w:t>307*T(v19</w:t>
      </w:r>
      <w:r w:rsidR="00644CD5">
        <w:t>.</w:t>
      </w:r>
      <w:r>
        <w:t>u8) + 0</w:t>
      </w:r>
      <w:r w:rsidR="00644CD5">
        <w:t>.</w:t>
      </w:r>
      <w:r>
        <w:t>287*T(v23</w:t>
      </w:r>
      <w:r w:rsidR="00644CD5">
        <w:t>.</w:t>
      </w:r>
      <w:r>
        <w:t>u19) + 0</w:t>
      </w:r>
      <w:r w:rsidR="00644CD5">
        <w:t>.</w:t>
      </w:r>
      <w:r>
        <w:t>227*T(v15</w:t>
      </w:r>
      <w:r w:rsidR="00644CD5">
        <w:t>.</w:t>
      </w:r>
      <w:r>
        <w:t>u24) -0</w:t>
      </w:r>
      <w:r w:rsidR="00644CD5">
        <w:t>.</w:t>
      </w:r>
      <w:r>
        <w:t>369*T(v20</w:t>
      </w:r>
      <w:r w:rsidR="00644CD5">
        <w:t>.</w:t>
      </w:r>
      <w:r>
        <w:t>u16) + 0</w:t>
      </w:r>
      <w:r w:rsidR="00644CD5">
        <w:t>.</w:t>
      </w:r>
      <w:r>
        <w:t>213*T(v11</w:t>
      </w:r>
      <w:r w:rsidR="00644CD5">
        <w:t>.</w:t>
      </w:r>
      <w:r>
        <w:t>u5) -0</w:t>
      </w:r>
      <w:r w:rsidR="00644CD5">
        <w:t>.</w:t>
      </w:r>
      <w:r>
        <w:t>386*T(v1</w:t>
      </w:r>
      <w:r w:rsidR="00644CD5">
        <w:t>.</w:t>
      </w:r>
      <w:r>
        <w:t>u38) + 0</w:t>
      </w:r>
      <w:r w:rsidR="00644CD5">
        <w:t>.</w:t>
      </w:r>
      <w:r>
        <w:t>251*T(v7</w:t>
      </w:r>
      <w:r w:rsidR="00644CD5">
        <w:t>.</w:t>
      </w:r>
      <w:r>
        <w:t>u35) + 0</w:t>
      </w:r>
      <w:r w:rsidR="00644CD5">
        <w:t>.</w:t>
      </w:r>
      <w:r>
        <w:t>157*T(v41) -0</w:t>
      </w:r>
      <w:r w:rsidR="00644CD5">
        <w:t>.</w:t>
      </w:r>
      <w:r>
        <w:t>364*T(v2</w:t>
      </w:r>
      <w:r w:rsidR="00644CD5">
        <w:t>.</w:t>
      </w:r>
      <w:r>
        <w:t>u26) -0</w:t>
      </w:r>
      <w:r w:rsidR="00644CD5">
        <w:t>.</w:t>
      </w:r>
      <w:r>
        <w:t>365*T(v14</w:t>
      </w:r>
      <w:r w:rsidR="00644CD5">
        <w:t>.</w:t>
      </w:r>
      <w:r>
        <w:t>u8) + 0</w:t>
      </w:r>
      <w:r w:rsidR="00644CD5">
        <w:t>.</w:t>
      </w:r>
      <w:r>
        <w:t>356*T(v5</w:t>
      </w:r>
      <w:r w:rsidR="00644CD5">
        <w:t>.</w:t>
      </w:r>
      <w:r>
        <w:t>u21) -0</w:t>
      </w:r>
      <w:r w:rsidR="00644CD5">
        <w:t>.</w:t>
      </w:r>
      <w:r>
        <w:t>398*T(v21</w:t>
      </w:r>
      <w:r w:rsidR="00644CD5">
        <w:t>.</w:t>
      </w:r>
      <w:r>
        <w:t>u22) + 0</w:t>
      </w:r>
      <w:r w:rsidR="00644CD5">
        <w:t>.</w:t>
      </w:r>
      <w:r>
        <w:t>135*T(v38) -0</w:t>
      </w:r>
      <w:r w:rsidR="00644CD5">
        <w:t>.</w:t>
      </w:r>
      <w:r>
        <w:t>363*T(v15</w:t>
      </w:r>
      <w:r w:rsidR="00644CD5">
        <w:t>.</w:t>
      </w:r>
      <w:r>
        <w:t>u7) + 0</w:t>
      </w:r>
      <w:r w:rsidR="00644CD5">
        <w:t>.</w:t>
      </w:r>
      <w:r>
        <w:t>239*T(v33</w:t>
      </w:r>
      <w:r w:rsidR="00644CD5">
        <w:t>.</w:t>
      </w:r>
      <w:r>
        <w:t>u1) -0</w:t>
      </w:r>
      <w:r w:rsidR="00644CD5">
        <w:t>.</w:t>
      </w:r>
      <w:r>
        <w:t>354*T(v10</w:t>
      </w:r>
      <w:r w:rsidR="00644CD5">
        <w:t>.</w:t>
      </w:r>
      <w:r>
        <w:t>u27) -0</w:t>
      </w:r>
      <w:r w:rsidR="00644CD5">
        <w:t>.</w:t>
      </w:r>
      <w:r>
        <w:t>192*T(v7</w:t>
      </w:r>
      <w:r w:rsidR="00644CD5">
        <w:t>.</w:t>
      </w:r>
      <w:r>
        <w:t>u2) + 0</w:t>
      </w:r>
      <w:r w:rsidR="00644CD5">
        <w:t>.</w:t>
      </w:r>
      <w:r>
        <w:t>306*T(v11) -0</w:t>
      </w:r>
      <w:r w:rsidR="00644CD5">
        <w:t>.</w:t>
      </w:r>
      <w:r>
        <w:t>269*T(v6</w:t>
      </w:r>
      <w:r w:rsidR="00644CD5">
        <w:t>.</w:t>
      </w:r>
      <w:r>
        <w:t>u5) + 0</w:t>
      </w:r>
      <w:r w:rsidR="00644CD5">
        <w:t>.</w:t>
      </w:r>
      <w:r>
        <w:t>281*T(v38</w:t>
      </w:r>
      <w:r w:rsidR="00644CD5">
        <w:t>.</w:t>
      </w:r>
      <w:r>
        <w:t xml:space="preserve">u1) + </w:t>
      </w:r>
      <w:r>
        <w:lastRenderedPageBreak/>
        <w:t>0</w:t>
      </w:r>
      <w:r w:rsidR="00644CD5">
        <w:t>.</w:t>
      </w:r>
      <w:r>
        <w:t>23*T(v23</w:t>
      </w:r>
      <w:r w:rsidR="00644CD5">
        <w:t>.</w:t>
      </w:r>
      <w:r>
        <w:t>u12) + 0</w:t>
      </w:r>
      <w:r w:rsidR="00644CD5">
        <w:t>.</w:t>
      </w:r>
      <w:r>
        <w:t>157*T(v13) + 0</w:t>
      </w:r>
      <w:r w:rsidR="00644CD5">
        <w:t>.</w:t>
      </w:r>
      <w:r>
        <w:t>363*T(v4</w:t>
      </w:r>
      <w:r w:rsidR="00644CD5">
        <w:t>.</w:t>
      </w:r>
      <w:r>
        <w:t>u28) -0</w:t>
      </w:r>
      <w:r w:rsidR="00644CD5">
        <w:t>.</w:t>
      </w:r>
      <w:r>
        <w:t>257*T(v25</w:t>
      </w:r>
      <w:r w:rsidR="00644CD5">
        <w:t>.</w:t>
      </w:r>
      <w:r>
        <w:t>u9) + 0</w:t>
      </w:r>
      <w:r w:rsidR="00644CD5">
        <w:t>.</w:t>
      </w:r>
      <w:r>
        <w:t>197*T(v12</w:t>
      </w:r>
      <w:r w:rsidR="00644CD5">
        <w:t>.</w:t>
      </w:r>
      <w:r>
        <w:t>u6) + 0</w:t>
      </w:r>
      <w:r w:rsidR="00644CD5">
        <w:t>.</w:t>
      </w:r>
      <w:r>
        <w:t>139*T(v3</w:t>
      </w:r>
      <w:r w:rsidR="00644CD5">
        <w:t>.</w:t>
      </w:r>
      <w:r>
        <w:t>u7) -0</w:t>
      </w:r>
      <w:r w:rsidR="00644CD5">
        <w:t>.</w:t>
      </w:r>
      <w:r>
        <w:t>161*T(v10</w:t>
      </w:r>
      <w:r w:rsidR="00644CD5">
        <w:t>.</w:t>
      </w:r>
      <w:r>
        <w:t>u12) -0</w:t>
      </w:r>
      <w:r w:rsidR="00644CD5">
        <w:t>.</w:t>
      </w:r>
      <w:r>
        <w:t>221*T(v14</w:t>
      </w:r>
      <w:r w:rsidR="00644CD5">
        <w:t>.</w:t>
      </w:r>
      <w:r>
        <w:t>u4) -0</w:t>
      </w:r>
      <w:r w:rsidR="00644CD5">
        <w:t>.</w:t>
      </w:r>
      <w:r>
        <w:t>312*T(v6</w:t>
      </w:r>
      <w:r w:rsidR="00644CD5">
        <w:t>.</w:t>
      </w:r>
      <w:r>
        <w:t>u21) + 0</w:t>
      </w:r>
      <w:r w:rsidR="00644CD5">
        <w:t>.</w:t>
      </w:r>
      <w:r>
        <w:t>173*T(v10</w:t>
      </w:r>
      <w:r w:rsidR="00644CD5">
        <w:t>.</w:t>
      </w:r>
      <w:r>
        <w:t>u33) + 0</w:t>
      </w:r>
      <w:r w:rsidR="00644CD5">
        <w:t>.</w:t>
      </w:r>
      <w:r>
        <w:t>12*T(v11</w:t>
      </w:r>
      <w:r w:rsidR="00644CD5">
        <w:t>.</w:t>
      </w:r>
      <w:r>
        <w:t>u13) -0</w:t>
      </w:r>
      <w:r w:rsidR="00644CD5">
        <w:t>.</w:t>
      </w:r>
      <w:r>
        <w:t>152*T(v7</w:t>
      </w:r>
      <w:r w:rsidR="00644CD5">
        <w:t>.</w:t>
      </w:r>
      <w:r>
        <w:t>u34) -0</w:t>
      </w:r>
      <w:r w:rsidR="00644CD5">
        <w:t>.</w:t>
      </w:r>
      <w:r>
        <w:t>352*T(v9</w:t>
      </w:r>
      <w:r w:rsidR="00644CD5">
        <w:t>.</w:t>
      </w:r>
      <w:r>
        <w:t>u2) -0</w:t>
      </w:r>
      <w:r w:rsidR="00644CD5">
        <w:t>.</w:t>
      </w:r>
      <w:r>
        <w:t>226*T(v11</w:t>
      </w:r>
      <w:r w:rsidR="00644CD5">
        <w:t>.</w:t>
      </w:r>
      <w:r>
        <w:t>u32) + 0</w:t>
      </w:r>
      <w:r w:rsidR="00644CD5">
        <w:t>.</w:t>
      </w:r>
      <w:r>
        <w:t>254*T(v13</w:t>
      </w:r>
      <w:r w:rsidR="00644CD5">
        <w:t>.</w:t>
      </w:r>
      <w:r>
        <w:t>u20) + 0</w:t>
      </w:r>
      <w:r w:rsidR="00644CD5">
        <w:t>.</w:t>
      </w:r>
      <w:r>
        <w:t>167*T(v13</w:t>
      </w:r>
      <w:r w:rsidR="00644CD5">
        <w:t>.</w:t>
      </w:r>
      <w:r>
        <w:t>u23) + 0</w:t>
      </w:r>
      <w:r w:rsidR="00644CD5">
        <w:t>.</w:t>
      </w:r>
      <w:r>
        <w:t>253*T(v20</w:t>
      </w:r>
      <w:r w:rsidR="00644CD5">
        <w:t>.</w:t>
      </w:r>
      <w:r>
        <w:t>u10) + 0</w:t>
      </w:r>
      <w:r w:rsidR="00644CD5">
        <w:t>.</w:t>
      </w:r>
      <w:r>
        <w:t>254*T(v1</w:t>
      </w:r>
      <w:r w:rsidR="00644CD5">
        <w:t>.</w:t>
      </w:r>
      <w:r>
        <w:t>u1) -0</w:t>
      </w:r>
      <w:r w:rsidR="00644CD5">
        <w:t>.</w:t>
      </w:r>
      <w:r>
        <w:t>216*T(v20</w:t>
      </w:r>
      <w:r w:rsidR="00644CD5">
        <w:t>.</w:t>
      </w:r>
      <w:r>
        <w:t>u20) -0</w:t>
      </w:r>
      <w:r w:rsidR="00644CD5">
        <w:t>.</w:t>
      </w:r>
      <w:r>
        <w:t>179*T(v23</w:t>
      </w:r>
      <w:r w:rsidR="00644CD5">
        <w:t>.</w:t>
      </w:r>
      <w:r>
        <w:t>u13) + 0</w:t>
      </w:r>
      <w:r w:rsidR="00644CD5">
        <w:t>.</w:t>
      </w:r>
      <w:r>
        <w:t>228*T(v12</w:t>
      </w:r>
      <w:r w:rsidR="00644CD5">
        <w:t>.</w:t>
      </w:r>
      <w:r>
        <w:t>u27) + 0</w:t>
      </w:r>
      <w:r w:rsidR="00644CD5">
        <w:t>.</w:t>
      </w:r>
      <w:r>
        <w:t>184*T(v6</w:t>
      </w:r>
      <w:r w:rsidR="00644CD5">
        <w:t>.</w:t>
      </w:r>
      <w:r>
        <w:t>u26) -0</w:t>
      </w:r>
      <w:r w:rsidR="00644CD5">
        <w:t>.</w:t>
      </w:r>
      <w:r>
        <w:t>264*T(v13</w:t>
      </w:r>
      <w:r w:rsidR="00644CD5">
        <w:t>.</w:t>
      </w:r>
      <w:r>
        <w:t>u5) -0</w:t>
      </w:r>
      <w:r w:rsidR="00644CD5">
        <w:t>.</w:t>
      </w:r>
      <w:r>
        <w:t>278*T(v10</w:t>
      </w:r>
      <w:r w:rsidR="00644CD5">
        <w:t>.</w:t>
      </w:r>
      <w:r>
        <w:t>u25) + 0</w:t>
      </w:r>
      <w:r w:rsidR="00644CD5">
        <w:t>.</w:t>
      </w:r>
      <w:r>
        <w:t>181*T(v14) + 0</w:t>
      </w:r>
      <w:r w:rsidR="00644CD5">
        <w:t>.</w:t>
      </w:r>
      <w:r>
        <w:t>182*T(v21</w:t>
      </w:r>
      <w:r w:rsidR="00644CD5">
        <w:t>.</w:t>
      </w:r>
      <w:r>
        <w:t>u7) + 0</w:t>
      </w:r>
      <w:r w:rsidR="00644CD5">
        <w:t>.</w:t>
      </w:r>
      <w:r>
        <w:t>232*T(v10</w:t>
      </w:r>
      <w:r w:rsidR="00644CD5">
        <w:t>.</w:t>
      </w:r>
      <w:r>
        <w:t>u13) -0</w:t>
      </w:r>
      <w:r w:rsidR="00644CD5">
        <w:t>.</w:t>
      </w:r>
      <w:r>
        <w:t>213*T(v1</w:t>
      </w:r>
      <w:r w:rsidR="00644CD5">
        <w:t>.</w:t>
      </w:r>
      <w:r>
        <w:t>u36) -0</w:t>
      </w:r>
      <w:r w:rsidR="00644CD5">
        <w:t>.</w:t>
      </w:r>
      <w:r>
        <w:t>224*T(v17</w:t>
      </w:r>
      <w:r w:rsidR="00644CD5">
        <w:t>.</w:t>
      </w:r>
      <w:r>
        <w:t>u19) -0</w:t>
      </w:r>
      <w:r w:rsidR="00644CD5">
        <w:t>.</w:t>
      </w:r>
      <w:r>
        <w:t>244*T(v15</w:t>
      </w:r>
      <w:r w:rsidR="00644CD5">
        <w:t>.</w:t>
      </w:r>
      <w:r>
        <w:t>u15) + 0</w:t>
      </w:r>
      <w:r w:rsidR="00644CD5">
        <w:t>.</w:t>
      </w:r>
      <w:r>
        <w:t>215*T(v12</w:t>
      </w:r>
      <w:r w:rsidR="00644CD5">
        <w:t>.</w:t>
      </w:r>
      <w:r>
        <w:t>u11) + 0</w:t>
      </w:r>
      <w:r w:rsidR="00644CD5">
        <w:t>.</w:t>
      </w:r>
      <w:r>
        <w:t>223*T(v24</w:t>
      </w:r>
      <w:r w:rsidR="00644CD5">
        <w:t>.</w:t>
      </w:r>
      <w:r>
        <w:t>u2) + 0</w:t>
      </w:r>
      <w:r w:rsidR="00644CD5">
        <w:t>.</w:t>
      </w:r>
      <w:r>
        <w:t>177*T(v2</w:t>
      </w:r>
      <w:r w:rsidR="00644CD5">
        <w:t>.</w:t>
      </w:r>
      <w:r>
        <w:t>u11) -0</w:t>
      </w:r>
      <w:r w:rsidR="00644CD5">
        <w:t>.</w:t>
      </w:r>
      <w:r>
        <w:t>192*T(v7</w:t>
      </w:r>
      <w:r w:rsidR="00644CD5">
        <w:t>.</w:t>
      </w:r>
      <w:r>
        <w:t>u14) + 0</w:t>
      </w:r>
      <w:r w:rsidR="00644CD5">
        <w:t>.</w:t>
      </w:r>
      <w:r>
        <w:t>167*T(v25</w:t>
      </w:r>
      <w:r w:rsidR="00644CD5">
        <w:t>.</w:t>
      </w:r>
      <w:r>
        <w:t>u14) -0</w:t>
      </w:r>
      <w:r w:rsidR="00644CD5">
        <w:t>.</w:t>
      </w:r>
      <w:r>
        <w:t>186*T(v11</w:t>
      </w:r>
      <w:r w:rsidR="00644CD5">
        <w:t>.</w:t>
      </w:r>
      <w:r>
        <w:t>u7) + 0</w:t>
      </w:r>
      <w:r w:rsidR="00644CD5">
        <w:t>.</w:t>
      </w:r>
      <w:r>
        <w:t>17*T(v8</w:t>
      </w:r>
      <w:r w:rsidR="00644CD5">
        <w:t>.</w:t>
      </w:r>
      <w:r>
        <w:t>u10) -0</w:t>
      </w:r>
      <w:r w:rsidR="00644CD5">
        <w:t>.</w:t>
      </w:r>
      <w:r>
        <w:t>145*T(v24) -0</w:t>
      </w:r>
      <w:r w:rsidR="00644CD5">
        <w:t>.</w:t>
      </w:r>
      <w:r>
        <w:t>289*T(v5</w:t>
      </w:r>
      <w:r w:rsidR="00644CD5">
        <w:t>.</w:t>
      </w:r>
      <w:r>
        <w:t>u4) + 0</w:t>
      </w:r>
      <w:r w:rsidR="00644CD5">
        <w:t>.</w:t>
      </w:r>
      <w:r>
        <w:t>114*T(v27</w:t>
      </w:r>
      <w:r w:rsidR="00644CD5">
        <w:t>.</w:t>
      </w:r>
      <w:r>
        <w:t>u14) -0</w:t>
      </w:r>
      <w:r w:rsidR="00644CD5">
        <w:t>.</w:t>
      </w:r>
      <w:r>
        <w:t>22*T(v21</w:t>
      </w:r>
      <w:r w:rsidR="00644CD5">
        <w:t>.</w:t>
      </w:r>
      <w:r>
        <w:t>u12) + 0</w:t>
      </w:r>
      <w:r w:rsidR="00644CD5">
        <w:t>.</w:t>
      </w:r>
      <w:r>
        <w:t>201*T(v23</w:t>
      </w:r>
      <w:r w:rsidR="00644CD5">
        <w:t>.</w:t>
      </w:r>
      <w:r>
        <w:t>u16) -0</w:t>
      </w:r>
      <w:r w:rsidR="00644CD5">
        <w:t>.</w:t>
      </w:r>
      <w:r>
        <w:t>158*T(v12</w:t>
      </w:r>
      <w:r w:rsidR="00644CD5">
        <w:t>.</w:t>
      </w:r>
      <w:r>
        <w:t>u24) + 0</w:t>
      </w:r>
      <w:r w:rsidR="00644CD5">
        <w:t>.</w:t>
      </w:r>
      <w:r>
        <w:t>259*T(v8</w:t>
      </w:r>
      <w:r w:rsidR="00644CD5">
        <w:t>.</w:t>
      </w:r>
      <w:r>
        <w:t>u4) + 0</w:t>
      </w:r>
      <w:r w:rsidR="00644CD5">
        <w:t>.</w:t>
      </w:r>
      <w:r>
        <w:t>141*T(v11</w:t>
      </w:r>
      <w:r w:rsidR="00644CD5">
        <w:t>.</w:t>
      </w:r>
      <w:r>
        <w:t>u30) + 0</w:t>
      </w:r>
      <w:r w:rsidR="00644CD5">
        <w:t>.</w:t>
      </w:r>
      <w:r>
        <w:t>202*T(v3</w:t>
      </w:r>
      <w:r w:rsidR="00644CD5">
        <w:t>.</w:t>
      </w:r>
      <w:r>
        <w:t>u25) + 0</w:t>
      </w:r>
      <w:r w:rsidR="00644CD5">
        <w:t>.</w:t>
      </w:r>
      <w:r>
        <w:t>288*T(v9</w:t>
      </w:r>
      <w:r w:rsidR="00644CD5">
        <w:t>.</w:t>
      </w:r>
      <w:r>
        <w:t>u6) + 0</w:t>
      </w:r>
      <w:r w:rsidR="00644CD5">
        <w:t>.</w:t>
      </w:r>
      <w:r>
        <w:t>103*T(v13</w:t>
      </w:r>
      <w:r w:rsidR="00644CD5">
        <w:t>.</w:t>
      </w:r>
      <w:r>
        <w:t>u18) -0</w:t>
      </w:r>
      <w:r w:rsidR="00644CD5">
        <w:t>.</w:t>
      </w:r>
      <w:r>
        <w:t>195*T(v24</w:t>
      </w:r>
      <w:r w:rsidR="00644CD5">
        <w:t>.</w:t>
      </w:r>
      <w:r>
        <w:t>u9) -0</w:t>
      </w:r>
      <w:r w:rsidR="00644CD5">
        <w:t>.</w:t>
      </w:r>
      <w:r>
        <w:t>149*T(v22</w:t>
      </w:r>
      <w:r w:rsidR="00644CD5">
        <w:t>.</w:t>
      </w:r>
      <w:r>
        <w:t>u21) -0</w:t>
      </w:r>
      <w:r w:rsidR="00644CD5">
        <w:t>.</w:t>
      </w:r>
      <w:r>
        <w:t>108*T(u14) -0</w:t>
      </w:r>
      <w:r w:rsidR="00644CD5">
        <w:t>.</w:t>
      </w:r>
      <w:r>
        <w:t>194*T(v5</w:t>
      </w:r>
      <w:r w:rsidR="00644CD5">
        <w:t>.</w:t>
      </w:r>
      <w:r>
        <w:t>u15) + 0</w:t>
      </w:r>
      <w:r w:rsidR="00644CD5">
        <w:t>.</w:t>
      </w:r>
      <w:r>
        <w:t>187*T(v21</w:t>
      </w:r>
      <w:r w:rsidR="00644CD5">
        <w:t>.</w:t>
      </w:r>
      <w:r>
        <w:t>u3) -0</w:t>
      </w:r>
      <w:r w:rsidR="00644CD5">
        <w:t>.</w:t>
      </w:r>
      <w:r>
        <w:t>229*T(v25</w:t>
      </w:r>
      <w:r w:rsidR="00644CD5">
        <w:t>.</w:t>
      </w:r>
      <w:r>
        <w:t>u2) -0</w:t>
      </w:r>
      <w:r w:rsidR="00644CD5">
        <w:t>.</w:t>
      </w:r>
      <w:r>
        <w:t>19*T(v17</w:t>
      </w:r>
      <w:r w:rsidR="00644CD5">
        <w:t>.</w:t>
      </w:r>
      <w:r>
        <w:t>u10) + 0</w:t>
      </w:r>
      <w:r w:rsidR="00644CD5">
        <w:t>.</w:t>
      </w:r>
      <w:r>
        <w:t>211*T(v27</w:t>
      </w:r>
      <w:r w:rsidR="00644CD5">
        <w:t>.</w:t>
      </w:r>
      <w:r>
        <w:t>u2) + 0</w:t>
      </w:r>
      <w:r w:rsidR="00644CD5">
        <w:t>.</w:t>
      </w:r>
      <w:r>
        <w:t>0955*T(v22</w:t>
      </w:r>
      <w:r w:rsidR="00644CD5">
        <w:t>.</w:t>
      </w:r>
      <w:r>
        <w:t>u19) + 0</w:t>
      </w:r>
      <w:r w:rsidR="00644CD5">
        <w:t>.</w:t>
      </w:r>
      <w:r>
        <w:t>169*T(v8</w:t>
      </w:r>
      <w:r w:rsidR="00644CD5">
        <w:t>.</w:t>
      </w:r>
      <w:r>
        <w:t>u24) + 0</w:t>
      </w:r>
      <w:r w:rsidR="00644CD5">
        <w:t>.</w:t>
      </w:r>
      <w:r>
        <w:t>129*T(v3</w:t>
      </w:r>
      <w:r w:rsidR="00644CD5">
        <w:t>.</w:t>
      </w:r>
      <w:r>
        <w:t>u30) + 0</w:t>
      </w:r>
      <w:r w:rsidR="00644CD5">
        <w:t>.</w:t>
      </w:r>
      <w:r>
        <w:t>11*T(v12</w:t>
      </w:r>
      <w:r w:rsidR="00644CD5">
        <w:t>.</w:t>
      </w:r>
      <w:r>
        <w:t>u31) + 0</w:t>
      </w:r>
      <w:r w:rsidR="00644CD5">
        <w:t>.</w:t>
      </w:r>
      <w:r>
        <w:t>157*T(v15</w:t>
      </w:r>
      <w:r w:rsidR="00644CD5">
        <w:t>.</w:t>
      </w:r>
      <w:r>
        <w:t>u23) + 0</w:t>
      </w:r>
      <w:r w:rsidR="00644CD5">
        <w:t>.</w:t>
      </w:r>
      <w:r>
        <w:t>207*T(v19</w:t>
      </w:r>
      <w:r w:rsidR="00644CD5">
        <w:t>.</w:t>
      </w:r>
      <w:r>
        <w:t>u1) -0</w:t>
      </w:r>
      <w:r w:rsidR="00644CD5">
        <w:t>.</w:t>
      </w:r>
      <w:r>
        <w:t>165*T(v8</w:t>
      </w:r>
      <w:r w:rsidR="00644CD5">
        <w:t>.</w:t>
      </w:r>
      <w:r>
        <w:t>u16) + 0</w:t>
      </w:r>
      <w:r w:rsidR="00644CD5">
        <w:t>.</w:t>
      </w:r>
      <w:r>
        <w:t>0872*T(u40) + 0</w:t>
      </w:r>
      <w:r w:rsidR="00644CD5">
        <w:t>.</w:t>
      </w:r>
      <w:r>
        <w:t>108*T(v1</w:t>
      </w:r>
      <w:r w:rsidR="00644CD5">
        <w:t>.</w:t>
      </w:r>
      <w:r>
        <w:t>u25) + 0</w:t>
      </w:r>
      <w:r w:rsidR="00644CD5">
        <w:t>.</w:t>
      </w:r>
      <w:r>
        <w:t>122*T(v20</w:t>
      </w:r>
      <w:r w:rsidR="00644CD5">
        <w:t>.</w:t>
      </w:r>
      <w:r>
        <w:t>u8) -0</w:t>
      </w:r>
      <w:r w:rsidR="00644CD5">
        <w:t>.</w:t>
      </w:r>
      <w:r>
        <w:t>155*T(v8</w:t>
      </w:r>
      <w:r w:rsidR="00644CD5">
        <w:t>.</w:t>
      </w:r>
      <w:r>
        <w:t>u26) -0</w:t>
      </w:r>
      <w:r w:rsidR="00644CD5">
        <w:t>.</w:t>
      </w:r>
      <w:r>
        <w:t>205*T(v6</w:t>
      </w:r>
      <w:r w:rsidR="00644CD5">
        <w:t>.</w:t>
      </w:r>
      <w:r>
        <w:t>u7) + 0</w:t>
      </w:r>
      <w:r w:rsidR="00644CD5">
        <w:t>.</w:t>
      </w:r>
      <w:r>
        <w:t>167*T(v16</w:t>
      </w:r>
      <w:r w:rsidR="00644CD5">
        <w:t>.</w:t>
      </w:r>
      <w:r>
        <w:t>u15) + 0</w:t>
      </w:r>
      <w:r w:rsidR="00644CD5">
        <w:t>.</w:t>
      </w:r>
      <w:r>
        <w:t>184*T(v20</w:t>
      </w:r>
      <w:r w:rsidR="00644CD5">
        <w:t>.</w:t>
      </w:r>
      <w:r>
        <w:t>u15) + 0</w:t>
      </w:r>
      <w:r w:rsidR="00644CD5">
        <w:t>.</w:t>
      </w:r>
      <w:r>
        <w:t>18*T(v23</w:t>
      </w:r>
      <w:r w:rsidR="00644CD5">
        <w:t>.</w:t>
      </w:r>
      <w:r>
        <w:t>u15) -0</w:t>
      </w:r>
      <w:r w:rsidR="00644CD5">
        <w:t>.</w:t>
      </w:r>
      <w:r>
        <w:t>172*T(v9</w:t>
      </w:r>
      <w:r w:rsidR="00644CD5">
        <w:t>.</w:t>
      </w:r>
      <w:r>
        <w:t>u13) -0</w:t>
      </w:r>
      <w:r w:rsidR="00644CD5">
        <w:t>.</w:t>
      </w:r>
      <w:r>
        <w:t>106*T(v14</w:t>
      </w:r>
      <w:r w:rsidR="00644CD5">
        <w:t>.</w:t>
      </w:r>
      <w:r>
        <w:t>u13) + 0</w:t>
      </w:r>
      <w:r w:rsidR="00644CD5">
        <w:t>.</w:t>
      </w:r>
      <w:r>
        <w:t>142*T(v25</w:t>
      </w:r>
      <w:r w:rsidR="00644CD5">
        <w:t>.</w:t>
      </w:r>
      <w:r>
        <w:t>u15) -0</w:t>
      </w:r>
      <w:r w:rsidR="00644CD5">
        <w:t>.</w:t>
      </w:r>
      <w:r>
        <w:t>148*T(v30</w:t>
      </w:r>
      <w:r w:rsidR="00644CD5">
        <w:t>.</w:t>
      </w:r>
      <w:r>
        <w:t>u13) + 0</w:t>
      </w:r>
      <w:r w:rsidR="00644CD5">
        <w:t>.</w:t>
      </w:r>
      <w:r>
        <w:t>107*T(v26</w:t>
      </w:r>
      <w:r w:rsidR="00644CD5">
        <w:t>.</w:t>
      </w:r>
      <w:r>
        <w:t>u15) -0</w:t>
      </w:r>
      <w:r w:rsidR="00644CD5">
        <w:t>.</w:t>
      </w:r>
      <w:r>
        <w:t>154*T(v8</w:t>
      </w:r>
      <w:r w:rsidR="00644CD5">
        <w:t>.</w:t>
      </w:r>
      <w:r>
        <w:t>u23) + 0</w:t>
      </w:r>
      <w:r w:rsidR="00644CD5">
        <w:t>.</w:t>
      </w:r>
      <w:r>
        <w:t>146*T(v9</w:t>
      </w:r>
      <w:r w:rsidR="00644CD5">
        <w:t>.</w:t>
      </w:r>
      <w:r>
        <w:t>u1) + 0</w:t>
      </w:r>
      <w:r w:rsidR="00644CD5">
        <w:t>.</w:t>
      </w:r>
      <w:r>
        <w:t>143*T(v10</w:t>
      </w:r>
      <w:r w:rsidR="00644CD5">
        <w:t>.</w:t>
      </w:r>
      <w:r>
        <w:t>u20) + 1</w:t>
      </w:r>
      <w:r w:rsidR="00644CD5">
        <w:t>.</w:t>
      </w:r>
      <w:r>
        <w:t>19*Length -0</w:t>
      </w:r>
      <w:r w:rsidR="00644CD5">
        <w:t>.</w:t>
      </w:r>
      <w:r>
        <w:t>134*T(v1</w:t>
      </w:r>
      <w:r w:rsidR="00644CD5">
        <w:t>.</w:t>
      </w:r>
      <w:r>
        <w:t>u41) -0</w:t>
      </w:r>
      <w:r w:rsidR="00644CD5">
        <w:t>.</w:t>
      </w:r>
      <w:r>
        <w:t>131*T(v2</w:t>
      </w:r>
      <w:r w:rsidR="00644CD5">
        <w:t>.</w:t>
      </w:r>
      <w:r>
        <w:t>u27) + 0</w:t>
      </w:r>
      <w:r w:rsidR="00644CD5">
        <w:t>.</w:t>
      </w:r>
      <w:r>
        <w:t>136*T(v21</w:t>
      </w:r>
      <w:r w:rsidR="00644CD5">
        <w:t>.</w:t>
      </w:r>
      <w:r>
        <w:t>u10) + 0</w:t>
      </w:r>
      <w:r w:rsidR="00644CD5">
        <w:t>.</w:t>
      </w:r>
      <w:r>
        <w:t>213*T(v2</w:t>
      </w:r>
      <w:r w:rsidR="00644CD5">
        <w:t>.</w:t>
      </w:r>
      <w:r>
        <w:t>u2) + 0</w:t>
      </w:r>
      <w:r w:rsidR="00644CD5">
        <w:t>.</w:t>
      </w:r>
      <w:r>
        <w:t>0618*T(v42) -0</w:t>
      </w:r>
      <w:r w:rsidR="00644CD5">
        <w:t>.</w:t>
      </w:r>
      <w:r>
        <w:t>123*T(v2</w:t>
      </w:r>
      <w:r w:rsidR="00644CD5">
        <w:t>.</w:t>
      </w:r>
      <w:r>
        <w:t>u21) + 0</w:t>
      </w:r>
      <w:r w:rsidR="00644CD5">
        <w:t>.</w:t>
      </w:r>
      <w:r>
        <w:t>157*T(v28</w:t>
      </w:r>
      <w:r w:rsidR="00644CD5">
        <w:t>.</w:t>
      </w:r>
      <w:r>
        <w:t>u5) -0</w:t>
      </w:r>
      <w:r w:rsidR="00644CD5">
        <w:t>.</w:t>
      </w:r>
      <w:r>
        <w:t>106*T(v13</w:t>
      </w:r>
      <w:r w:rsidR="00644CD5">
        <w:t>.</w:t>
      </w:r>
      <w:r>
        <w:t>u17) -0</w:t>
      </w:r>
      <w:r w:rsidR="00644CD5">
        <w:t>.</w:t>
      </w:r>
      <w:r>
        <w:t>102*T(v25</w:t>
      </w:r>
      <w:r w:rsidR="00644CD5">
        <w:t>.</w:t>
      </w:r>
      <w:r>
        <w:t>u1) + 0</w:t>
      </w:r>
      <w:r w:rsidR="00644CD5">
        <w:t>.</w:t>
      </w:r>
      <w:r>
        <w:t>082*T(v31</w:t>
      </w:r>
      <w:r w:rsidR="00644CD5">
        <w:t>.</w:t>
      </w:r>
      <w:r>
        <w:t>u5) -0</w:t>
      </w:r>
      <w:r w:rsidR="00644CD5">
        <w:t>.</w:t>
      </w:r>
      <w:r>
        <w:t>136*T(v38</w:t>
      </w:r>
      <w:r w:rsidR="00644CD5">
        <w:t>.</w:t>
      </w:r>
      <w:r>
        <w:t>u2) + 0</w:t>
      </w:r>
      <w:r w:rsidR="00644CD5">
        <w:t>.</w:t>
      </w:r>
      <w:r>
        <w:t>11*T(v4</w:t>
      </w:r>
      <w:r w:rsidR="00644CD5">
        <w:t>.</w:t>
      </w:r>
      <w:r>
        <w:t>u21) -0</w:t>
      </w:r>
      <w:r w:rsidR="00644CD5">
        <w:t>.</w:t>
      </w:r>
      <w:r>
        <w:t>0767*T(v23) -0</w:t>
      </w:r>
      <w:r w:rsidR="00644CD5">
        <w:t>.</w:t>
      </w:r>
      <w:r>
        <w:t>114*T(v6</w:t>
      </w:r>
      <w:r w:rsidR="00644CD5">
        <w:t>.</w:t>
      </w:r>
      <w:r>
        <w:t>u32) + 0</w:t>
      </w:r>
      <w:r w:rsidR="00644CD5">
        <w:t>.</w:t>
      </w:r>
      <w:r>
        <w:t>12*T(v21</w:t>
      </w:r>
      <w:r w:rsidR="00644CD5">
        <w:t>.</w:t>
      </w:r>
      <w:r>
        <w:t>u14) + 0</w:t>
      </w:r>
      <w:r w:rsidR="00644CD5">
        <w:t>.</w:t>
      </w:r>
      <w:r>
        <w:t>127*T(v8</w:t>
      </w:r>
      <w:r w:rsidR="00644CD5">
        <w:t>.</w:t>
      </w:r>
      <w:r>
        <w:t>u1) + 0</w:t>
      </w:r>
      <w:r w:rsidR="00644CD5">
        <w:t>.</w:t>
      </w:r>
      <w:r>
        <w:t>0609*NumNegative + 0</w:t>
      </w:r>
      <w:r w:rsidR="00644CD5">
        <w:t>.</w:t>
      </w:r>
      <w:r>
        <w:t>0988*T(v9</w:t>
      </w:r>
      <w:r w:rsidR="00644CD5">
        <w:t>.</w:t>
      </w:r>
      <w:r>
        <w:t>u14) -0</w:t>
      </w:r>
      <w:r w:rsidR="00644CD5">
        <w:t>.</w:t>
      </w:r>
      <w:r>
        <w:t>0684*T(u27) -0</w:t>
      </w:r>
      <w:r w:rsidR="00644CD5">
        <w:t>.</w:t>
      </w:r>
      <w:r>
        <w:t>0913*T(v27</w:t>
      </w:r>
      <w:r w:rsidR="00644CD5">
        <w:t>.</w:t>
      </w:r>
      <w:r>
        <w:t>u6) + 0</w:t>
      </w:r>
      <w:r w:rsidR="00644CD5">
        <w:t>.</w:t>
      </w:r>
      <w:r>
        <w:t>0758*T(u20) + 0</w:t>
      </w:r>
      <w:r w:rsidR="00644CD5">
        <w:t>.</w:t>
      </w:r>
      <w:r>
        <w:t>0765*T(v8</w:t>
      </w:r>
      <w:r w:rsidR="00644CD5">
        <w:t>.</w:t>
      </w:r>
      <w:r>
        <w:t>u31) + 0</w:t>
      </w:r>
      <w:r w:rsidR="00644CD5">
        <w:t>.</w:t>
      </w:r>
      <w:r>
        <w:t>0935*T(v13</w:t>
      </w:r>
      <w:r w:rsidR="00644CD5">
        <w:t>.</w:t>
      </w:r>
      <w:r>
        <w:t>u7) + 0</w:t>
      </w:r>
      <w:r w:rsidR="00644CD5">
        <w:t>.</w:t>
      </w:r>
      <w:r>
        <w:t>076*T(v17</w:t>
      </w:r>
      <w:r w:rsidR="00644CD5">
        <w:t>.</w:t>
      </w:r>
      <w:r>
        <w:t>u13) -0</w:t>
      </w:r>
      <w:r w:rsidR="00644CD5">
        <w:t>.</w:t>
      </w:r>
      <w:r>
        <w:t>0961*T(v15</w:t>
      </w:r>
      <w:r w:rsidR="00644CD5">
        <w:t>.</w:t>
      </w:r>
      <w:r>
        <w:t>u6) -0</w:t>
      </w:r>
      <w:r w:rsidR="00644CD5">
        <w:t>.</w:t>
      </w:r>
      <w:r>
        <w:t>0732*T(v26</w:t>
      </w:r>
      <w:r w:rsidR="00644CD5">
        <w:t>.</w:t>
      </w:r>
      <w:r>
        <w:t>u4) -0</w:t>
      </w:r>
      <w:r w:rsidR="00644CD5">
        <w:t>.</w:t>
      </w:r>
      <w:r>
        <w:t>092*T(v10</w:t>
      </w:r>
      <w:r w:rsidR="00644CD5">
        <w:t>.</w:t>
      </w:r>
      <w:r>
        <w:t>u18) + 0</w:t>
      </w:r>
      <w:r w:rsidR="00644CD5">
        <w:t>.</w:t>
      </w:r>
      <w:r>
        <w:t>0744*T(v36</w:t>
      </w:r>
      <w:r w:rsidR="00644CD5">
        <w:t>.</w:t>
      </w:r>
      <w:r>
        <w:t>u3) -0</w:t>
      </w:r>
      <w:r w:rsidR="00644CD5">
        <w:t>.</w:t>
      </w:r>
      <w:r>
        <w:t>084*T(v13</w:t>
      </w:r>
      <w:r w:rsidR="00644CD5">
        <w:t>.</w:t>
      </w:r>
      <w:r>
        <w:t>u10) + 0</w:t>
      </w:r>
      <w:r w:rsidR="00644CD5">
        <w:t>.</w:t>
      </w:r>
      <w:r>
        <w:t>0605*NumPositive + 0</w:t>
      </w:r>
      <w:r w:rsidR="00644CD5">
        <w:t>.</w:t>
      </w:r>
      <w:r>
        <w:t>0814*T(v4</w:t>
      </w:r>
      <w:r w:rsidR="00644CD5">
        <w:t>.</w:t>
      </w:r>
      <w:r>
        <w:t>u27) -0</w:t>
      </w:r>
      <w:r w:rsidR="00644CD5">
        <w:t>.</w:t>
      </w:r>
      <w:r>
        <w:t>0896*T(v17</w:t>
      </w:r>
      <w:r w:rsidR="00644CD5">
        <w:t>.</w:t>
      </w:r>
      <w:r>
        <w:t>u1) + 0</w:t>
      </w:r>
      <w:r w:rsidR="00644CD5">
        <w:t>.</w:t>
      </w:r>
      <w:r>
        <w:t>105*T(v8</w:t>
      </w:r>
      <w:r w:rsidR="00644CD5">
        <w:t>.</w:t>
      </w:r>
      <w:r>
        <w:t>u3) + 0</w:t>
      </w:r>
      <w:r w:rsidR="00644CD5">
        <w:t>.</w:t>
      </w:r>
      <w:r>
        <w:t>11*T(v18</w:t>
      </w:r>
      <w:r w:rsidR="00644CD5">
        <w:t>.</w:t>
      </w:r>
      <w:r>
        <w:t>u2) -0</w:t>
      </w:r>
      <w:r w:rsidR="00644CD5">
        <w:t>.</w:t>
      </w:r>
      <w:r>
        <w:t>0863*T(v2</w:t>
      </w:r>
      <w:r w:rsidR="00644CD5">
        <w:t>.</w:t>
      </w:r>
      <w:r>
        <w:t>u15) -0</w:t>
      </w:r>
      <w:r w:rsidR="00644CD5">
        <w:t>.</w:t>
      </w:r>
      <w:r>
        <w:t>0911*T(v4</w:t>
      </w:r>
      <w:r w:rsidR="00644CD5">
        <w:t>.</w:t>
      </w:r>
      <w:r>
        <w:t>u5) -0</w:t>
      </w:r>
      <w:r w:rsidR="00644CD5">
        <w:t>.</w:t>
      </w:r>
      <w:r>
        <w:t>0666*T(v3</w:t>
      </w:r>
      <w:r w:rsidR="00644CD5">
        <w:t>.</w:t>
      </w:r>
      <w:r>
        <w:t>u38) + 0</w:t>
      </w:r>
      <w:r w:rsidR="00644CD5">
        <w:t>.</w:t>
      </w:r>
      <w:r>
        <w:t>0859*T(v10</w:t>
      </w:r>
      <w:r w:rsidR="00644CD5">
        <w:t>.</w:t>
      </w:r>
      <w:r>
        <w:t>u8) -0</w:t>
      </w:r>
      <w:r w:rsidR="00644CD5">
        <w:t>.</w:t>
      </w:r>
      <w:r>
        <w:t>0816*T(v17</w:t>
      </w:r>
      <w:r w:rsidR="00644CD5">
        <w:t>.</w:t>
      </w:r>
      <w:r>
        <w:t>u8) -0</w:t>
      </w:r>
      <w:r w:rsidR="00644CD5">
        <w:t>.</w:t>
      </w:r>
      <w:r>
        <w:t>0724*T(v15</w:t>
      </w:r>
      <w:r w:rsidR="00644CD5">
        <w:t>.</w:t>
      </w:r>
      <w:r>
        <w:t>u27) + 0</w:t>
      </w:r>
      <w:r w:rsidR="00644CD5">
        <w:t>.</w:t>
      </w:r>
      <w:r>
        <w:t>0436*T(u42) -0</w:t>
      </w:r>
      <w:r w:rsidR="00644CD5">
        <w:t>.</w:t>
      </w:r>
      <w:r>
        <w:t>0991*T(v6</w:t>
      </w:r>
      <w:r w:rsidR="00644CD5">
        <w:t>.</w:t>
      </w:r>
      <w:r>
        <w:t>u2) + 0</w:t>
      </w:r>
      <w:r w:rsidR="00644CD5">
        <w:t>.</w:t>
      </w:r>
      <w:r>
        <w:t>0918*T(v4</w:t>
      </w:r>
      <w:r w:rsidR="00644CD5">
        <w:t>.</w:t>
      </w:r>
      <w:r>
        <w:t>u7) -0</w:t>
      </w:r>
      <w:r w:rsidR="00644CD5">
        <w:t>.</w:t>
      </w:r>
      <w:r>
        <w:t>0566*T(v18</w:t>
      </w:r>
      <w:r w:rsidR="00644CD5">
        <w:t>.</w:t>
      </w:r>
      <w:r>
        <w:t>u25) + 0</w:t>
      </w:r>
      <w:r w:rsidR="00644CD5">
        <w:t>.</w:t>
      </w:r>
      <w:r>
        <w:t>0717*T(v1</w:t>
      </w:r>
      <w:r w:rsidR="00644CD5">
        <w:t>.</w:t>
      </w:r>
      <w:r>
        <w:t>u33) + 0</w:t>
      </w:r>
      <w:r w:rsidR="00644CD5">
        <w:t>.</w:t>
      </w:r>
      <w:r>
        <w:t>0441*T(v25) -0</w:t>
      </w:r>
      <w:r w:rsidR="00644CD5">
        <w:t>.</w:t>
      </w:r>
      <w:r>
        <w:t>0689*T(v1</w:t>
      </w:r>
      <w:r w:rsidR="00644CD5">
        <w:t>.</w:t>
      </w:r>
      <w:r>
        <w:t>u21) -0</w:t>
      </w:r>
      <w:r w:rsidR="00644CD5">
        <w:t>.</w:t>
      </w:r>
      <w:r>
        <w:t>0694*T(v5</w:t>
      </w:r>
      <w:r w:rsidR="00644CD5">
        <w:t>.</w:t>
      </w:r>
      <w:r>
        <w:t>u5) -0</w:t>
      </w:r>
      <w:r w:rsidR="00644CD5">
        <w:t>.</w:t>
      </w:r>
      <w:r>
        <w:t>068*T(v8</w:t>
      </w:r>
      <w:r w:rsidR="00644CD5">
        <w:t>.</w:t>
      </w:r>
      <w:r>
        <w:t>u12) -0</w:t>
      </w:r>
      <w:r w:rsidR="00644CD5">
        <w:t>.</w:t>
      </w:r>
      <w:r>
        <w:t>0772*T(v5</w:t>
      </w:r>
      <w:r w:rsidR="00644CD5">
        <w:t>.</w:t>
      </w:r>
      <w:r>
        <w:t>u7) -0</w:t>
      </w:r>
      <w:r w:rsidR="00644CD5">
        <w:t>.</w:t>
      </w:r>
      <w:r>
        <w:t>0735*T(v34</w:t>
      </w:r>
      <w:r w:rsidR="00644CD5">
        <w:t>.</w:t>
      </w:r>
      <w:r>
        <w:t>u2) -0</w:t>
      </w:r>
      <w:r w:rsidR="00644CD5">
        <w:t>.</w:t>
      </w:r>
      <w:r>
        <w:t>0563*T(v18</w:t>
      </w:r>
      <w:r w:rsidR="00644CD5">
        <w:t>.</w:t>
      </w:r>
      <w:r>
        <w:t>u21) + 0</w:t>
      </w:r>
      <w:r w:rsidR="00644CD5">
        <w:t>.</w:t>
      </w:r>
      <w:r>
        <w:t>0571*T(v6</w:t>
      </w:r>
      <w:r w:rsidR="00644CD5">
        <w:t>.</w:t>
      </w:r>
      <w:r>
        <w:t>u30) -0</w:t>
      </w:r>
      <w:r w:rsidR="00644CD5">
        <w:t>.</w:t>
      </w:r>
      <w:r>
        <w:t>0451*T(v33</w:t>
      </w:r>
      <w:r w:rsidR="00644CD5">
        <w:t>.</w:t>
      </w:r>
      <w:r>
        <w:t>u8) + 0</w:t>
      </w:r>
      <w:r w:rsidR="00644CD5">
        <w:t>.</w:t>
      </w:r>
      <w:r>
        <w:t>0603*T(v7</w:t>
      </w:r>
      <w:r w:rsidR="00644CD5">
        <w:t>.</w:t>
      </w:r>
      <w:r>
        <w:t>u23) -0</w:t>
      </w:r>
      <w:r w:rsidR="00644CD5">
        <w:t>.</w:t>
      </w:r>
      <w:r>
        <w:t>0478*T(v19</w:t>
      </w:r>
      <w:r w:rsidR="00644CD5">
        <w:t>.</w:t>
      </w:r>
      <w:r>
        <w:t>u22) + 0</w:t>
      </w:r>
      <w:r w:rsidR="00644CD5">
        <w:t>.</w:t>
      </w:r>
      <w:r>
        <w:t>0476*T(v12) + 0</w:t>
      </w:r>
      <w:r w:rsidR="00644CD5">
        <w:t>.</w:t>
      </w:r>
      <w:r>
        <w:t>0496*T(v37</w:t>
      </w:r>
      <w:r w:rsidR="00644CD5">
        <w:t>.</w:t>
      </w:r>
      <w:r>
        <w:t>u1) -0</w:t>
      </w:r>
      <w:r w:rsidR="00644CD5">
        <w:t>.</w:t>
      </w:r>
      <w:r>
        <w:t>0507*T(v23</w:t>
      </w:r>
      <w:r w:rsidR="00644CD5">
        <w:t>.</w:t>
      </w:r>
      <w:r>
        <w:t>u11) -0</w:t>
      </w:r>
      <w:r w:rsidR="00644CD5">
        <w:t>.</w:t>
      </w:r>
      <w:r>
        <w:t>0439*T(v9</w:t>
      </w:r>
      <w:r w:rsidR="00644CD5">
        <w:t>.</w:t>
      </w:r>
      <w:r>
        <w:t>u33) + 0</w:t>
      </w:r>
      <w:r w:rsidR="00644CD5">
        <w:t>.</w:t>
      </w:r>
      <w:r>
        <w:t>0409*T(v6</w:t>
      </w:r>
      <w:r w:rsidR="00644CD5">
        <w:t>.</w:t>
      </w:r>
      <w:r>
        <w:t>u36) + 0</w:t>
      </w:r>
      <w:r w:rsidR="00644CD5">
        <w:t>.</w:t>
      </w:r>
      <w:r>
        <w:t>0382*T(v30</w:t>
      </w:r>
      <w:r w:rsidR="00644CD5">
        <w:t>.</w:t>
      </w:r>
      <w:r>
        <w:t>u10) -0</w:t>
      </w:r>
      <w:r w:rsidR="00644CD5">
        <w:t>.</w:t>
      </w:r>
      <w:r>
        <w:t>0425*T(v2</w:t>
      </w:r>
      <w:r w:rsidR="00644CD5">
        <w:t>.</w:t>
      </w:r>
      <w:r>
        <w:t>u10) -0</w:t>
      </w:r>
      <w:r w:rsidR="00644CD5">
        <w:t>.</w:t>
      </w:r>
      <w:r>
        <w:t>0317*T(v9</w:t>
      </w:r>
      <w:r w:rsidR="00644CD5">
        <w:t>.</w:t>
      </w:r>
      <w:r>
        <w:t>u34) + 0</w:t>
      </w:r>
      <w:r w:rsidR="00644CD5">
        <w:t>.</w:t>
      </w:r>
      <w:r>
        <w:t>0357*T(v33</w:t>
      </w:r>
      <w:r w:rsidR="00644CD5">
        <w:t>.</w:t>
      </w:r>
      <w:r>
        <w:t>u7) -0</w:t>
      </w:r>
      <w:r w:rsidR="00644CD5">
        <w:t>.</w:t>
      </w:r>
      <w:r>
        <w:t>03*T(v33</w:t>
      </w:r>
      <w:r w:rsidR="00644CD5">
        <w:t>.</w:t>
      </w:r>
      <w:r>
        <w:t>u5) + 0</w:t>
      </w:r>
      <w:r w:rsidR="00644CD5">
        <w:t>.</w:t>
      </w:r>
      <w:r>
        <w:t>0216*T(u34) -0</w:t>
      </w:r>
      <w:r w:rsidR="00644CD5">
        <w:t>.</w:t>
      </w:r>
      <w:r>
        <w:t>036*NumDonor -0</w:t>
      </w:r>
      <w:r w:rsidR="00644CD5">
        <w:t>.</w:t>
      </w:r>
      <w:r>
        <w:t>0264*T(v41</w:t>
      </w:r>
      <w:r w:rsidR="00644CD5">
        <w:t>.</w:t>
      </w:r>
      <w:r>
        <w:t>u1) -0</w:t>
      </w:r>
      <w:r w:rsidR="00644CD5">
        <w:t>.</w:t>
      </w:r>
      <w:r>
        <w:t>0351*T(v9</w:t>
      </w:r>
      <w:r w:rsidR="00644CD5">
        <w:t>.</w:t>
      </w:r>
      <w:r>
        <w:t>u25) + 0</w:t>
      </w:r>
      <w:r w:rsidR="00644CD5">
        <w:t>.</w:t>
      </w:r>
      <w:r>
        <w:t>0232*T(v24</w:t>
      </w:r>
      <w:r w:rsidR="00644CD5">
        <w:t>.</w:t>
      </w:r>
      <w:r>
        <w:t>u13) + 0</w:t>
      </w:r>
      <w:r w:rsidR="00644CD5">
        <w:t>.</w:t>
      </w:r>
      <w:r>
        <w:t>0216*T(v5</w:t>
      </w:r>
      <w:r w:rsidR="00644CD5">
        <w:t>.</w:t>
      </w:r>
      <w:r>
        <w:t>u37) + 0</w:t>
      </w:r>
      <w:r w:rsidR="00644CD5">
        <w:t>.</w:t>
      </w:r>
      <w:r>
        <w:t>0215*T(v3</w:t>
      </w:r>
      <w:r w:rsidR="00644CD5">
        <w:t>.</w:t>
      </w:r>
      <w:r>
        <w:t>u23) + 0</w:t>
      </w:r>
      <w:r w:rsidR="00644CD5">
        <w:t>.</w:t>
      </w:r>
      <w:r>
        <w:t>017*T(v4</w:t>
      </w:r>
      <w:r w:rsidR="00644CD5">
        <w:t>.</w:t>
      </w:r>
      <w:r>
        <w:t>u18) -0</w:t>
      </w:r>
      <w:r w:rsidR="00644CD5">
        <w:t>.</w:t>
      </w:r>
      <w:r>
        <w:t>013*T(v23</w:t>
      </w:r>
      <w:r w:rsidR="00644CD5">
        <w:t>.</w:t>
      </w:r>
      <w:r>
        <w:t>u3) -0</w:t>
      </w:r>
      <w:r w:rsidR="00644CD5">
        <w:t>.</w:t>
      </w:r>
      <w:r>
        <w:t>0134*T(v4</w:t>
      </w:r>
      <w:r w:rsidR="00644CD5">
        <w:t>.</w:t>
      </w:r>
      <w:r>
        <w:t>u9) -0</w:t>
      </w:r>
      <w:r w:rsidR="00644CD5">
        <w:t>.</w:t>
      </w:r>
      <w:r>
        <w:t>0106*T(v8</w:t>
      </w:r>
      <w:r w:rsidR="00644CD5">
        <w:t>.</w:t>
      </w:r>
      <w:r>
        <w:t>u13) -0</w:t>
      </w:r>
      <w:r w:rsidR="00644CD5">
        <w:t>.</w:t>
      </w:r>
      <w:r>
        <w:t>00939*T(v14</w:t>
      </w:r>
      <w:r w:rsidR="00644CD5">
        <w:t>.</w:t>
      </w:r>
      <w:r>
        <w:t>u28) -0</w:t>
      </w:r>
      <w:r w:rsidR="00644CD5">
        <w:t>.</w:t>
      </w:r>
      <w:r>
        <w:t>0101*T(v12</w:t>
      </w:r>
      <w:r w:rsidR="00644CD5">
        <w:t>.</w:t>
      </w:r>
      <w:r>
        <w:t>u10) + 0</w:t>
      </w:r>
      <w:r w:rsidR="00644CD5">
        <w:t>.</w:t>
      </w:r>
      <w:r>
        <w:t>00769*T(v1</w:t>
      </w:r>
      <w:r w:rsidR="00644CD5">
        <w:t>.</w:t>
      </w:r>
      <w:r>
        <w:t>u42) -0</w:t>
      </w:r>
      <w:r w:rsidR="00644CD5">
        <w:t>.</w:t>
      </w:r>
      <w:r>
        <w:t>00892*T(v1</w:t>
      </w:r>
      <w:r w:rsidR="00644CD5">
        <w:t>.</w:t>
      </w:r>
      <w:r>
        <w:t>u27) -0</w:t>
      </w:r>
      <w:r w:rsidR="00644CD5">
        <w:t>.</w:t>
      </w:r>
      <w:r>
        <w:t>0079*T(v1</w:t>
      </w:r>
      <w:r w:rsidR="00644CD5">
        <w:t>.</w:t>
      </w:r>
      <w:r>
        <w:t>u14) + 0</w:t>
      </w:r>
      <w:r w:rsidR="00644CD5">
        <w:t>.</w:t>
      </w:r>
      <w:r>
        <w:t>00678*T(v1</w:t>
      </w:r>
      <w:r w:rsidR="00644CD5">
        <w:t>.</w:t>
      </w:r>
      <w:r>
        <w:t>u29) + 0</w:t>
      </w:r>
      <w:r w:rsidR="00644CD5">
        <w:t>.</w:t>
      </w:r>
      <w:r>
        <w:t>00378*T(v22</w:t>
      </w:r>
      <w:r w:rsidR="00644CD5">
        <w:t>.</w:t>
      </w:r>
      <w:r>
        <w:t>u8) -0</w:t>
      </w:r>
      <w:r w:rsidR="00644CD5">
        <w:t>.</w:t>
      </w:r>
      <w:r>
        <w:t>00223*T(v8</w:t>
      </w:r>
      <w:r w:rsidR="00644CD5">
        <w:t>.</w:t>
      </w:r>
      <w:r>
        <w:t>u19) -0</w:t>
      </w:r>
      <w:r w:rsidR="00644CD5">
        <w:t>.</w:t>
      </w:r>
      <w:r>
        <w:t>00192*T(v13</w:t>
      </w:r>
      <w:r w:rsidR="00644CD5">
        <w:t>.</w:t>
      </w:r>
      <w:r>
        <w:t>u8) + 6</w:t>
      </w:r>
      <w:r w:rsidR="00644CD5">
        <w:t>.</w:t>
      </w:r>
      <w:r>
        <w:t>57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72</w:t>
      </w:r>
    </w:p>
    <w:p w:rsidR="00484000" w:rsidRDefault="00484000" w:rsidP="00484000">
      <w:pPr>
        <w:pStyle w:val="paragraph"/>
      </w:pPr>
      <w:r>
        <w:t xml:space="preserve"> + 11</w:t>
      </w:r>
      <w:r w:rsidR="00644CD5">
        <w:t>.</w:t>
      </w:r>
      <w:r>
        <w:t>1*Length + 0</w:t>
      </w:r>
      <w:r w:rsidR="00644CD5">
        <w:t>.</w:t>
      </w:r>
      <w:r>
        <w:t>584*T(v13</w:t>
      </w:r>
      <w:r w:rsidR="00644CD5">
        <w:t>.</w:t>
      </w:r>
      <w:r>
        <w:t>u4) -0</w:t>
      </w:r>
      <w:r w:rsidR="00644CD5">
        <w:t>.</w:t>
      </w:r>
      <w:r>
        <w:t>959*T(v8</w:t>
      </w:r>
      <w:r w:rsidR="00644CD5">
        <w:t>.</w:t>
      </w:r>
      <w:r>
        <w:t>u6) + 0</w:t>
      </w:r>
      <w:r w:rsidR="00644CD5">
        <w:t>.</w:t>
      </w:r>
      <w:r>
        <w:t>908*T(v1</w:t>
      </w:r>
      <w:r w:rsidR="00644CD5">
        <w:t>.</w:t>
      </w:r>
      <w:r>
        <w:t>u6) + 0</w:t>
      </w:r>
      <w:r w:rsidR="00644CD5">
        <w:t>.</w:t>
      </w:r>
      <w:r>
        <w:t>58*T(v20</w:t>
      </w:r>
      <w:r w:rsidR="00644CD5">
        <w:t>.</w:t>
      </w:r>
      <w:r>
        <w:t>u4) -0</w:t>
      </w:r>
      <w:r w:rsidR="00644CD5">
        <w:t>.</w:t>
      </w:r>
      <w:r>
        <w:t>38*T(v5</w:t>
      </w:r>
      <w:r w:rsidR="00644CD5">
        <w:t>.</w:t>
      </w:r>
      <w:r>
        <w:t>u17) + 0</w:t>
      </w:r>
      <w:r w:rsidR="00644CD5">
        <w:t>.</w:t>
      </w:r>
      <w:r>
        <w:t>44*T(v2</w:t>
      </w:r>
      <w:r w:rsidR="00644CD5">
        <w:t>.</w:t>
      </w:r>
      <w:r>
        <w:t>u2) + 0</w:t>
      </w:r>
      <w:r w:rsidR="00644CD5">
        <w:t>.</w:t>
      </w:r>
      <w:r>
        <w:t>646*T(v4</w:t>
      </w:r>
      <w:r w:rsidR="00644CD5">
        <w:t>.</w:t>
      </w:r>
      <w:r>
        <w:t>u19) + 0</w:t>
      </w:r>
      <w:r w:rsidR="00644CD5">
        <w:t>.</w:t>
      </w:r>
      <w:r>
        <w:t>161*T(v6) -0</w:t>
      </w:r>
      <w:r w:rsidR="00644CD5">
        <w:t>.</w:t>
      </w:r>
      <w:r>
        <w:t>397*T(v16) -0</w:t>
      </w:r>
      <w:r w:rsidR="00644CD5">
        <w:t>.</w:t>
      </w:r>
      <w:r>
        <w:t>72*u -0</w:t>
      </w:r>
      <w:r w:rsidR="00644CD5">
        <w:t>.</w:t>
      </w:r>
      <w:r>
        <w:t>422*T(v2</w:t>
      </w:r>
      <w:r w:rsidR="00644CD5">
        <w:t>.</w:t>
      </w:r>
      <w:r>
        <w:t>u25) -0</w:t>
      </w:r>
      <w:r w:rsidR="00644CD5">
        <w:t>.</w:t>
      </w:r>
      <w:r>
        <w:t>488*T(v5</w:t>
      </w:r>
      <w:r w:rsidR="00644CD5">
        <w:t>.</w:t>
      </w:r>
      <w:r>
        <w:t>u11) + 0</w:t>
      </w:r>
      <w:r w:rsidR="00644CD5">
        <w:t>.</w:t>
      </w:r>
      <w:r>
        <w:t>488*T(v15</w:t>
      </w:r>
      <w:r w:rsidR="00644CD5">
        <w:t>.</w:t>
      </w:r>
      <w:r>
        <w:t>u24) -14</w:t>
      </w:r>
      <w:r w:rsidR="00644CD5">
        <w:t>.</w:t>
      </w:r>
      <w:r>
        <w:t>7*Length^2 -0</w:t>
      </w:r>
      <w:r w:rsidR="00644CD5">
        <w:t>.</w:t>
      </w:r>
      <w:r>
        <w:t>16*T(v2</w:t>
      </w:r>
      <w:r w:rsidR="00644CD5">
        <w:t>.</w:t>
      </w:r>
      <w:r>
        <w:t>u4) + 0</w:t>
      </w:r>
      <w:r w:rsidR="00644CD5">
        <w:t>.</w:t>
      </w:r>
      <w:r>
        <w:t>607*T(v26</w:t>
      </w:r>
      <w:r w:rsidR="00644CD5">
        <w:t>.</w:t>
      </w:r>
      <w:r>
        <w:t>u4) + 0</w:t>
      </w:r>
      <w:r w:rsidR="00644CD5">
        <w:t>.</w:t>
      </w:r>
      <w:r>
        <w:t>643*T(v20</w:t>
      </w:r>
      <w:r w:rsidR="00644CD5">
        <w:t>.</w:t>
      </w:r>
      <w:r>
        <w:t>u23) + 0</w:t>
      </w:r>
      <w:r w:rsidR="00644CD5">
        <w:t>.</w:t>
      </w:r>
      <w:r>
        <w:t>363*T(v6</w:t>
      </w:r>
      <w:r w:rsidR="00644CD5">
        <w:t>.</w:t>
      </w:r>
      <w:r>
        <w:t>u25) + 0</w:t>
      </w:r>
      <w:r w:rsidR="00644CD5">
        <w:t>.</w:t>
      </w:r>
      <w:r>
        <w:t>458*T(v10</w:t>
      </w:r>
      <w:r w:rsidR="00644CD5">
        <w:t>.</w:t>
      </w:r>
      <w:r>
        <w:t>u22) + 0</w:t>
      </w:r>
      <w:r w:rsidR="00644CD5">
        <w:t>.</w:t>
      </w:r>
      <w:r>
        <w:t>0773*T(v15</w:t>
      </w:r>
      <w:r w:rsidR="00644CD5">
        <w:t>.</w:t>
      </w:r>
      <w:r>
        <w:t>u19) + 0</w:t>
      </w:r>
      <w:r w:rsidR="00644CD5">
        <w:t>.</w:t>
      </w:r>
      <w:r>
        <w:t>353*T(v3</w:t>
      </w:r>
      <w:r w:rsidR="00644CD5">
        <w:t>.</w:t>
      </w:r>
      <w:r>
        <w:t>u15) -0</w:t>
      </w:r>
      <w:r w:rsidR="00644CD5">
        <w:t>.</w:t>
      </w:r>
      <w:r>
        <w:t>738*T(v36</w:t>
      </w:r>
      <w:r w:rsidR="00644CD5">
        <w:t>.</w:t>
      </w:r>
      <w:r>
        <w:t>u6) -0</w:t>
      </w:r>
      <w:r w:rsidR="00644CD5">
        <w:t>.</w:t>
      </w:r>
      <w:r>
        <w:t>507*T(v3</w:t>
      </w:r>
      <w:r w:rsidR="00644CD5">
        <w:t>.</w:t>
      </w:r>
      <w:r>
        <w:t>u14) + 0</w:t>
      </w:r>
      <w:r w:rsidR="00644CD5">
        <w:t>.</w:t>
      </w:r>
      <w:r>
        <w:t>458*T(v1</w:t>
      </w:r>
      <w:r w:rsidR="00644CD5">
        <w:t>.</w:t>
      </w:r>
      <w:r>
        <w:t>u8) -0</w:t>
      </w:r>
      <w:r w:rsidR="00644CD5">
        <w:t>.</w:t>
      </w:r>
      <w:r>
        <w:t>536*T(v1</w:t>
      </w:r>
      <w:r w:rsidR="00644CD5">
        <w:t>.</w:t>
      </w:r>
      <w:r>
        <w:t>u3) + 0</w:t>
      </w:r>
      <w:r w:rsidR="00644CD5">
        <w:t>.</w:t>
      </w:r>
      <w:r>
        <w:t>308*T(v20</w:t>
      </w:r>
      <w:r w:rsidR="00644CD5">
        <w:t>.</w:t>
      </w:r>
      <w:r>
        <w:t>u21) -0</w:t>
      </w:r>
      <w:r w:rsidR="00644CD5">
        <w:t>.</w:t>
      </w:r>
      <w:r>
        <w:t>327*T(v7</w:t>
      </w:r>
      <w:r w:rsidR="00644CD5">
        <w:t>.</w:t>
      </w:r>
      <w:r>
        <w:t>u28) -0</w:t>
      </w:r>
      <w:r w:rsidR="00644CD5">
        <w:t>.</w:t>
      </w:r>
      <w:r>
        <w:t>468*T(v29</w:t>
      </w:r>
      <w:r w:rsidR="00644CD5">
        <w:t>.</w:t>
      </w:r>
      <w:r>
        <w:t>u2) -0</w:t>
      </w:r>
      <w:r w:rsidR="00644CD5">
        <w:t>.</w:t>
      </w:r>
      <w:r>
        <w:t>283*T(v2</w:t>
      </w:r>
      <w:r w:rsidR="00644CD5">
        <w:t>.</w:t>
      </w:r>
      <w:r>
        <w:t>u9) -0</w:t>
      </w:r>
      <w:r w:rsidR="00644CD5">
        <w:t>.</w:t>
      </w:r>
      <w:r>
        <w:t>277*T(v11</w:t>
      </w:r>
      <w:r w:rsidR="00644CD5">
        <w:t>.</w:t>
      </w:r>
      <w:r>
        <w:t>u23) -0</w:t>
      </w:r>
      <w:r w:rsidR="00644CD5">
        <w:t>.</w:t>
      </w:r>
      <w:r>
        <w:t>361*T(v14</w:t>
      </w:r>
      <w:r w:rsidR="00644CD5">
        <w:t>.</w:t>
      </w:r>
      <w:r>
        <w:t>u29) -0</w:t>
      </w:r>
      <w:r w:rsidR="00644CD5">
        <w:t>.</w:t>
      </w:r>
      <w:r>
        <w:t>418*T(v18</w:t>
      </w:r>
      <w:r w:rsidR="00644CD5">
        <w:t>.</w:t>
      </w:r>
      <w:r>
        <w:t>u3) + 24</w:t>
      </w:r>
      <w:r w:rsidR="00644CD5">
        <w:t>.</w:t>
      </w:r>
      <w:r>
        <w:t>2*Volume -0</w:t>
      </w:r>
      <w:r w:rsidR="00644CD5">
        <w:t>.</w:t>
      </w:r>
      <w:r>
        <w:t>387*T(v18</w:t>
      </w:r>
      <w:r w:rsidR="00644CD5">
        <w:t>.</w:t>
      </w:r>
      <w:r>
        <w:t>u16) + 0</w:t>
      </w:r>
      <w:r w:rsidR="00644CD5">
        <w:t>.</w:t>
      </w:r>
      <w:r>
        <w:t>417*T(v24</w:t>
      </w:r>
      <w:r w:rsidR="00644CD5">
        <w:t>.</w:t>
      </w:r>
      <w:r>
        <w:t>u4) + 0</w:t>
      </w:r>
      <w:r w:rsidR="00644CD5">
        <w:t>.</w:t>
      </w:r>
      <w:r>
        <w:t>217*T(v27) + 0</w:t>
      </w:r>
      <w:r w:rsidR="00644CD5">
        <w:t>.</w:t>
      </w:r>
      <w:r>
        <w:t>281*T(v3</w:t>
      </w:r>
      <w:r w:rsidR="00644CD5">
        <w:t>.</w:t>
      </w:r>
      <w:r>
        <w:t>u4) + 0</w:t>
      </w:r>
      <w:r w:rsidR="00644CD5">
        <w:t>.</w:t>
      </w:r>
      <w:r>
        <w:t>517*T(v9</w:t>
      </w:r>
      <w:r w:rsidR="00644CD5">
        <w:t>.</w:t>
      </w:r>
      <w:r>
        <w:t>u8) + 0</w:t>
      </w:r>
      <w:r w:rsidR="00644CD5">
        <w:t>.</w:t>
      </w:r>
      <w:r>
        <w:t>175*T(v12</w:t>
      </w:r>
      <w:r w:rsidR="00644CD5">
        <w:t>.</w:t>
      </w:r>
      <w:r>
        <w:t>u19) + 0</w:t>
      </w:r>
      <w:r w:rsidR="00644CD5">
        <w:t>.</w:t>
      </w:r>
      <w:r>
        <w:t>525*T(v9</w:t>
      </w:r>
      <w:r w:rsidR="00644CD5">
        <w:t>.</w:t>
      </w:r>
      <w:r>
        <w:t>u2) -0</w:t>
      </w:r>
      <w:r w:rsidR="00644CD5">
        <w:t>.</w:t>
      </w:r>
      <w:r>
        <w:t>109*T(v33</w:t>
      </w:r>
      <w:r w:rsidR="00644CD5">
        <w:t>.</w:t>
      </w:r>
      <w:r>
        <w:t>u9) + 0</w:t>
      </w:r>
      <w:r w:rsidR="00644CD5">
        <w:t>.</w:t>
      </w:r>
      <w:r>
        <w:t>338*T(v36</w:t>
      </w:r>
      <w:r w:rsidR="00644CD5">
        <w:t>.</w:t>
      </w:r>
      <w:r>
        <w:t>u3) -0</w:t>
      </w:r>
      <w:r w:rsidR="00644CD5">
        <w:t>.</w:t>
      </w:r>
      <w:r>
        <w:t>235*T(v3</w:t>
      </w:r>
      <w:r w:rsidR="00644CD5">
        <w:t>.</w:t>
      </w:r>
      <w:r>
        <w:t>u20) -0</w:t>
      </w:r>
      <w:r w:rsidR="00644CD5">
        <w:t>.</w:t>
      </w:r>
      <w:r>
        <w:t>41*T(v19</w:t>
      </w:r>
      <w:r w:rsidR="00644CD5">
        <w:t>.</w:t>
      </w:r>
      <w:r>
        <w:t>u1) + 0</w:t>
      </w:r>
      <w:r w:rsidR="00644CD5">
        <w:t>.</w:t>
      </w:r>
      <w:r>
        <w:t>201*T(u38) -0</w:t>
      </w:r>
      <w:r w:rsidR="00644CD5">
        <w:t>.</w:t>
      </w:r>
      <w:r>
        <w:t>354*T(v21</w:t>
      </w:r>
      <w:r w:rsidR="00644CD5">
        <w:t>.</w:t>
      </w:r>
      <w:r>
        <w:t>u13) + 0</w:t>
      </w:r>
      <w:r w:rsidR="00644CD5">
        <w:t>.</w:t>
      </w:r>
      <w:r>
        <w:t>236*T(v38</w:t>
      </w:r>
      <w:r w:rsidR="00644CD5">
        <w:t>.</w:t>
      </w:r>
      <w:r>
        <w:t>u3) + 0</w:t>
      </w:r>
      <w:r w:rsidR="00644CD5">
        <w:t>.</w:t>
      </w:r>
      <w:r>
        <w:t>184*T(u10) -0</w:t>
      </w:r>
      <w:r w:rsidR="00644CD5">
        <w:t>.</w:t>
      </w:r>
      <w:r>
        <w:t>452*T(v37</w:t>
      </w:r>
      <w:r w:rsidR="00644CD5">
        <w:t>.</w:t>
      </w:r>
      <w:r>
        <w:t>u3) + 0</w:t>
      </w:r>
      <w:r w:rsidR="00644CD5">
        <w:t>.</w:t>
      </w:r>
      <w:r>
        <w:t>396*T(v6</w:t>
      </w:r>
      <w:r w:rsidR="00644CD5">
        <w:t>.</w:t>
      </w:r>
      <w:r>
        <w:t>u23) -0</w:t>
      </w:r>
      <w:r w:rsidR="00644CD5">
        <w:t>.</w:t>
      </w:r>
      <w:r>
        <w:t>401*T(v14</w:t>
      </w:r>
      <w:r w:rsidR="00644CD5">
        <w:t>.</w:t>
      </w:r>
      <w:r>
        <w:t>u17) + 0</w:t>
      </w:r>
      <w:r w:rsidR="00644CD5">
        <w:t>.</w:t>
      </w:r>
      <w:r>
        <w:t>123*T(v32) -0</w:t>
      </w:r>
      <w:r w:rsidR="00644CD5">
        <w:t>.</w:t>
      </w:r>
      <w:r>
        <w:t>326*T(v21</w:t>
      </w:r>
      <w:r w:rsidR="00644CD5">
        <w:t>.</w:t>
      </w:r>
      <w:r>
        <w:t>u21) + 0</w:t>
      </w:r>
      <w:r w:rsidR="00644CD5">
        <w:t>.</w:t>
      </w:r>
      <w:r>
        <w:t>359*T(v22</w:t>
      </w:r>
      <w:r w:rsidR="00644CD5">
        <w:t>.</w:t>
      </w:r>
      <w:r>
        <w:t>u11) + 0</w:t>
      </w:r>
      <w:r w:rsidR="00644CD5">
        <w:t>.</w:t>
      </w:r>
      <w:r>
        <w:t>266*T(v14</w:t>
      </w:r>
      <w:r w:rsidR="00644CD5">
        <w:t>.</w:t>
      </w:r>
      <w:r>
        <w:t>u2) + 0</w:t>
      </w:r>
      <w:r w:rsidR="00644CD5">
        <w:t>.</w:t>
      </w:r>
      <w:r>
        <w:t>529*T(v2</w:t>
      </w:r>
      <w:r w:rsidR="00644CD5">
        <w:t>.</w:t>
      </w:r>
      <w:r>
        <w:t>u19) + 0</w:t>
      </w:r>
      <w:r w:rsidR="00644CD5">
        <w:t>.</w:t>
      </w:r>
      <w:r>
        <w:t>391*T(v12</w:t>
      </w:r>
      <w:r w:rsidR="00644CD5">
        <w:t>.</w:t>
      </w:r>
      <w:r>
        <w:t>u6) + 0</w:t>
      </w:r>
      <w:r w:rsidR="00644CD5">
        <w:t>.</w:t>
      </w:r>
      <w:r>
        <w:t>195*T(v32</w:t>
      </w:r>
      <w:r w:rsidR="00644CD5">
        <w:t>.</w:t>
      </w:r>
      <w:r>
        <w:t>u11) -23</w:t>
      </w:r>
      <w:r w:rsidR="00644CD5">
        <w:t>.</w:t>
      </w:r>
      <w:r>
        <w:t>3*Volume^2 -0</w:t>
      </w:r>
      <w:r w:rsidR="00644CD5">
        <w:t>.</w:t>
      </w:r>
      <w:r>
        <w:t>494*T(v28</w:t>
      </w:r>
      <w:r w:rsidR="00644CD5">
        <w:t>.</w:t>
      </w:r>
      <w:r>
        <w:t>u2) -0</w:t>
      </w:r>
      <w:r w:rsidR="00644CD5">
        <w:t>.</w:t>
      </w:r>
      <w:r>
        <w:t>16*T(v2) -0</w:t>
      </w:r>
      <w:r w:rsidR="00644CD5">
        <w:t>.</w:t>
      </w:r>
      <w:r>
        <w:t>244*T(v23</w:t>
      </w:r>
      <w:r w:rsidR="00644CD5">
        <w:t>.</w:t>
      </w:r>
      <w:r>
        <w:t>u8) -0</w:t>
      </w:r>
      <w:r w:rsidR="00644CD5">
        <w:t>.</w:t>
      </w:r>
      <w:r>
        <w:t>251*T(v8</w:t>
      </w:r>
      <w:r w:rsidR="00644CD5">
        <w:t>.</w:t>
      </w:r>
      <w:r>
        <w:t>u24) -0</w:t>
      </w:r>
      <w:r w:rsidR="00644CD5">
        <w:t>.</w:t>
      </w:r>
      <w:r>
        <w:t>433*T(v31</w:t>
      </w:r>
      <w:r w:rsidR="00644CD5">
        <w:t>.</w:t>
      </w:r>
      <w:r>
        <w:t>u11) -0</w:t>
      </w:r>
      <w:r w:rsidR="00644CD5">
        <w:t>.</w:t>
      </w:r>
      <w:r>
        <w:t>31*T(v15</w:t>
      </w:r>
      <w:r w:rsidR="00644CD5">
        <w:t>.</w:t>
      </w:r>
      <w:r>
        <w:t>u10) -0</w:t>
      </w:r>
      <w:r w:rsidR="00644CD5">
        <w:t>.</w:t>
      </w:r>
      <w:r>
        <w:t>109*T(v8</w:t>
      </w:r>
      <w:r w:rsidR="00644CD5">
        <w:t>.</w:t>
      </w:r>
      <w:r>
        <w:t>u14) -0</w:t>
      </w:r>
      <w:r w:rsidR="00644CD5">
        <w:t>.</w:t>
      </w:r>
      <w:r>
        <w:t>228*T(v19</w:t>
      </w:r>
      <w:r w:rsidR="00644CD5">
        <w:t>.</w:t>
      </w:r>
      <w:r>
        <w:t>u13) + 0</w:t>
      </w:r>
      <w:r w:rsidR="00644CD5">
        <w:t>.</w:t>
      </w:r>
      <w:r>
        <w:t>234*T(v10</w:t>
      </w:r>
      <w:r w:rsidR="00644CD5">
        <w:t>.</w:t>
      </w:r>
      <w:r>
        <w:t>u25) -0</w:t>
      </w:r>
      <w:r w:rsidR="00644CD5">
        <w:t>.</w:t>
      </w:r>
      <w:r>
        <w:t>214*T(v14) -0</w:t>
      </w:r>
      <w:r w:rsidR="00644CD5">
        <w:t>.</w:t>
      </w:r>
      <w:r>
        <w:t>338*T(v9</w:t>
      </w:r>
      <w:r w:rsidR="00644CD5">
        <w:t>.</w:t>
      </w:r>
      <w:r>
        <w:t>u11) -0</w:t>
      </w:r>
      <w:r w:rsidR="00644CD5">
        <w:t>.</w:t>
      </w:r>
      <w:r>
        <w:t>286*T(v10</w:t>
      </w:r>
      <w:r w:rsidR="00644CD5">
        <w:t>.</w:t>
      </w:r>
      <w:r>
        <w:t>u33) + 0</w:t>
      </w:r>
      <w:r w:rsidR="00644CD5">
        <w:t>.</w:t>
      </w:r>
      <w:r>
        <w:t>351*T(v6</w:t>
      </w:r>
      <w:r w:rsidR="00644CD5">
        <w:t>.</w:t>
      </w:r>
      <w:r>
        <w:t>u13) -0</w:t>
      </w:r>
      <w:r w:rsidR="00644CD5">
        <w:t>.</w:t>
      </w:r>
      <w:r>
        <w:t>424*T(v28</w:t>
      </w:r>
      <w:r w:rsidR="00644CD5">
        <w:t>.</w:t>
      </w:r>
      <w:r>
        <w:t>u8) + 0</w:t>
      </w:r>
      <w:r w:rsidR="00644CD5">
        <w:t>.</w:t>
      </w:r>
      <w:r>
        <w:t>252*T(v29</w:t>
      </w:r>
      <w:r w:rsidR="00644CD5">
        <w:t>.</w:t>
      </w:r>
      <w:r>
        <w:t>u3) -0</w:t>
      </w:r>
      <w:r w:rsidR="00644CD5">
        <w:t>.</w:t>
      </w:r>
      <w:r>
        <w:t>454*T(v27</w:t>
      </w:r>
      <w:r w:rsidR="00644CD5">
        <w:t>.</w:t>
      </w:r>
      <w:r>
        <w:t>u14) + 0</w:t>
      </w:r>
      <w:r w:rsidR="00644CD5">
        <w:t>.</w:t>
      </w:r>
      <w:r>
        <w:t>414*T(v10</w:t>
      </w:r>
      <w:r w:rsidR="00644CD5">
        <w:t>.</w:t>
      </w:r>
      <w:r>
        <w:t>u15) + 0</w:t>
      </w:r>
      <w:r w:rsidR="00644CD5">
        <w:t>.</w:t>
      </w:r>
      <w:r>
        <w:t>336*T(v12</w:t>
      </w:r>
      <w:r w:rsidR="00644CD5">
        <w:t>.</w:t>
      </w:r>
      <w:r>
        <w:t>u2) + 0</w:t>
      </w:r>
      <w:r w:rsidR="00644CD5">
        <w:t>.</w:t>
      </w:r>
      <w:r>
        <w:t>207*T(v41</w:t>
      </w:r>
      <w:r w:rsidR="00644CD5">
        <w:t>.</w:t>
      </w:r>
      <w:r>
        <w:t>u1) + 0</w:t>
      </w:r>
      <w:r w:rsidR="00644CD5">
        <w:t>.</w:t>
      </w:r>
      <w:r>
        <w:t>257*T(v22</w:t>
      </w:r>
      <w:r w:rsidR="00644CD5">
        <w:t>.</w:t>
      </w:r>
      <w:r>
        <w:t>u4) -0</w:t>
      </w:r>
      <w:r w:rsidR="00644CD5">
        <w:t>.</w:t>
      </w:r>
      <w:r>
        <w:t>149*T(u41) + 0</w:t>
      </w:r>
      <w:r w:rsidR="00644CD5">
        <w:t>.</w:t>
      </w:r>
      <w:r>
        <w:t>121*T(v7</w:t>
      </w:r>
      <w:r w:rsidR="00644CD5">
        <w:t>.</w:t>
      </w:r>
      <w:r>
        <w:t>u8) -0</w:t>
      </w:r>
      <w:r w:rsidR="00644CD5">
        <w:t>.</w:t>
      </w:r>
      <w:r>
        <w:t>41*T(v8</w:t>
      </w:r>
      <w:r w:rsidR="00644CD5">
        <w:t>.</w:t>
      </w:r>
      <w:r>
        <w:t>u33) -0</w:t>
      </w:r>
      <w:r w:rsidR="00644CD5">
        <w:t>.</w:t>
      </w:r>
      <w:r>
        <w:t>382*T(v25</w:t>
      </w:r>
      <w:r w:rsidR="00644CD5">
        <w:t>.</w:t>
      </w:r>
      <w:r>
        <w:t>u14) + 0</w:t>
      </w:r>
      <w:r w:rsidR="00644CD5">
        <w:t>.</w:t>
      </w:r>
      <w:r>
        <w:t>229*T(v22</w:t>
      </w:r>
      <w:r w:rsidR="00644CD5">
        <w:t>.</w:t>
      </w:r>
      <w:r>
        <w:t>u8) + 0</w:t>
      </w:r>
      <w:r w:rsidR="00644CD5">
        <w:t>.</w:t>
      </w:r>
      <w:r>
        <w:t>28*T(v3</w:t>
      </w:r>
      <w:r w:rsidR="00644CD5">
        <w:t>.</w:t>
      </w:r>
      <w:r>
        <w:t>u28) -0</w:t>
      </w:r>
      <w:r w:rsidR="00644CD5">
        <w:t>.</w:t>
      </w:r>
      <w:r>
        <w:t>285*T(v4</w:t>
      </w:r>
      <w:r w:rsidR="00644CD5">
        <w:t>.</w:t>
      </w:r>
      <w:r>
        <w:t>u35) -0</w:t>
      </w:r>
      <w:r w:rsidR="00644CD5">
        <w:t>.</w:t>
      </w:r>
      <w:r>
        <w:t>273*T(v24</w:t>
      </w:r>
      <w:r w:rsidR="00644CD5">
        <w:t>.</w:t>
      </w:r>
      <w:r>
        <w:t>u1) + 8</w:t>
      </w:r>
      <w:r w:rsidR="00644CD5">
        <w:t>.</w:t>
      </w:r>
      <w:r>
        <w:t>65*Volume^3 + 0</w:t>
      </w:r>
      <w:r w:rsidR="00644CD5">
        <w:t>.</w:t>
      </w:r>
      <w:r>
        <w:t>304*T(v4</w:t>
      </w:r>
      <w:r w:rsidR="00644CD5">
        <w:t>.</w:t>
      </w:r>
      <w:r>
        <w:t>u6) -0</w:t>
      </w:r>
      <w:r w:rsidR="00644CD5">
        <w:t>.</w:t>
      </w:r>
      <w:r>
        <w:t>337*Lipophilicity^2 + 0</w:t>
      </w:r>
      <w:r w:rsidR="00644CD5">
        <w:t>.</w:t>
      </w:r>
      <w:r>
        <w:t>209*T(v26</w:t>
      </w:r>
      <w:r w:rsidR="00644CD5">
        <w:t>.</w:t>
      </w:r>
      <w:r>
        <w:t>u14) -0</w:t>
      </w:r>
      <w:r w:rsidR="00644CD5">
        <w:t>.</w:t>
      </w:r>
      <w:r>
        <w:t>188*T(v25</w:t>
      </w:r>
      <w:r w:rsidR="00644CD5">
        <w:t>.</w:t>
      </w:r>
      <w:r>
        <w:t>u4) + 0</w:t>
      </w:r>
      <w:r w:rsidR="00644CD5">
        <w:t>.</w:t>
      </w:r>
      <w:r>
        <w:t>197*T(v9</w:t>
      </w:r>
      <w:r w:rsidR="00644CD5">
        <w:t>.</w:t>
      </w:r>
      <w:r>
        <w:t>u24) + 0</w:t>
      </w:r>
      <w:r w:rsidR="00644CD5">
        <w:t>.</w:t>
      </w:r>
      <w:r>
        <w:t>436*T(v1</w:t>
      </w:r>
      <w:r w:rsidR="00644CD5">
        <w:t>.</w:t>
      </w:r>
      <w:r>
        <w:t>u42) -0</w:t>
      </w:r>
      <w:r w:rsidR="00644CD5">
        <w:t>.</w:t>
      </w:r>
      <w:r>
        <w:t>217*T(v29</w:t>
      </w:r>
      <w:r w:rsidR="00644CD5">
        <w:t>.</w:t>
      </w:r>
      <w:r>
        <w:t>u4) + 0</w:t>
      </w:r>
      <w:r w:rsidR="00644CD5">
        <w:t>.</w:t>
      </w:r>
      <w:r>
        <w:t>38*T(v24</w:t>
      </w:r>
      <w:r w:rsidR="00644CD5">
        <w:t>.</w:t>
      </w:r>
      <w:r>
        <w:t>u6) + 0</w:t>
      </w:r>
      <w:r w:rsidR="00644CD5">
        <w:t>.</w:t>
      </w:r>
      <w:r>
        <w:t>0828*T(v22</w:t>
      </w:r>
      <w:r w:rsidR="00644CD5">
        <w:t>.</w:t>
      </w:r>
      <w:r>
        <w:t>u7) -0</w:t>
      </w:r>
      <w:r w:rsidR="00644CD5">
        <w:t>.</w:t>
      </w:r>
      <w:r>
        <w:t>171*T(v4) + 0</w:t>
      </w:r>
      <w:r w:rsidR="00644CD5">
        <w:t>.</w:t>
      </w:r>
      <w:r>
        <w:t>326*T(v15</w:t>
      </w:r>
      <w:r w:rsidR="00644CD5">
        <w:t>.</w:t>
      </w:r>
      <w:r>
        <w:t>u12) + 0</w:t>
      </w:r>
      <w:r w:rsidR="00644CD5">
        <w:t>.</w:t>
      </w:r>
      <w:r>
        <w:t>284*T(v8</w:t>
      </w:r>
      <w:r w:rsidR="00644CD5">
        <w:t>.</w:t>
      </w:r>
      <w:r>
        <w:t>u12) -0</w:t>
      </w:r>
      <w:r w:rsidR="00644CD5">
        <w:t>.</w:t>
      </w:r>
      <w:r>
        <w:t>301*T(v6</w:t>
      </w:r>
      <w:r w:rsidR="00644CD5">
        <w:t>.</w:t>
      </w:r>
      <w:r>
        <w:t>u33) -0</w:t>
      </w:r>
      <w:r w:rsidR="00644CD5">
        <w:t>.</w:t>
      </w:r>
      <w:r>
        <w:t>162*T(v37</w:t>
      </w:r>
      <w:r w:rsidR="00644CD5">
        <w:t>.</w:t>
      </w:r>
      <w:r>
        <w:t>u6) + 0</w:t>
      </w:r>
      <w:r w:rsidR="00644CD5">
        <w:t>.</w:t>
      </w:r>
      <w:r>
        <w:t>214*T(v20</w:t>
      </w:r>
      <w:r w:rsidR="00644CD5">
        <w:t>.</w:t>
      </w:r>
      <w:r>
        <w:t>u9) + 0</w:t>
      </w:r>
      <w:r w:rsidR="00644CD5">
        <w:t>.</w:t>
      </w:r>
      <w:r>
        <w:t>377*T(v9</w:t>
      </w:r>
      <w:r w:rsidR="00644CD5">
        <w:t>.</w:t>
      </w:r>
      <w:r>
        <w:t>u21) -0</w:t>
      </w:r>
      <w:r w:rsidR="00644CD5">
        <w:t>.</w:t>
      </w:r>
      <w:r>
        <w:t>307*T(v11</w:t>
      </w:r>
      <w:r w:rsidR="00644CD5">
        <w:t>.</w:t>
      </w:r>
      <w:r>
        <w:t>u19) + 0</w:t>
      </w:r>
      <w:r w:rsidR="00644CD5">
        <w:t>.</w:t>
      </w:r>
      <w:r>
        <w:t>228*T(v8</w:t>
      </w:r>
      <w:r w:rsidR="00644CD5">
        <w:t>.</w:t>
      </w:r>
      <w:r>
        <w:t>u15) -0</w:t>
      </w:r>
      <w:r w:rsidR="00644CD5">
        <w:t>.</w:t>
      </w:r>
      <w:r>
        <w:t>246*T(v21</w:t>
      </w:r>
      <w:r w:rsidR="00644CD5">
        <w:t>.</w:t>
      </w:r>
      <w:r>
        <w:t>u16) + 0</w:t>
      </w:r>
      <w:r w:rsidR="00644CD5">
        <w:t>.</w:t>
      </w:r>
      <w:r>
        <w:t>23*T(v11</w:t>
      </w:r>
      <w:r w:rsidR="00644CD5">
        <w:t>.</w:t>
      </w:r>
      <w:r>
        <w:t>u22) + 0</w:t>
      </w:r>
      <w:r w:rsidR="00644CD5">
        <w:t>.</w:t>
      </w:r>
      <w:r>
        <w:t>32*T(v14</w:t>
      </w:r>
      <w:r w:rsidR="00644CD5">
        <w:t>.</w:t>
      </w:r>
      <w:r>
        <w:t>u16) + 0</w:t>
      </w:r>
      <w:r w:rsidR="00644CD5">
        <w:t>.</w:t>
      </w:r>
      <w:r>
        <w:t>233*T(u28) + 0</w:t>
      </w:r>
      <w:r w:rsidR="00644CD5">
        <w:t>.</w:t>
      </w:r>
      <w:r>
        <w:t>19*T(v22</w:t>
      </w:r>
      <w:r w:rsidR="00644CD5">
        <w:t>.</w:t>
      </w:r>
      <w:r>
        <w:t>u13) -0</w:t>
      </w:r>
      <w:r w:rsidR="00644CD5">
        <w:t>.</w:t>
      </w:r>
      <w:r>
        <w:t>294*T(v6</w:t>
      </w:r>
      <w:r w:rsidR="00644CD5">
        <w:t>.</w:t>
      </w:r>
      <w:r>
        <w:t>u18) + 0</w:t>
      </w:r>
      <w:r w:rsidR="00644CD5">
        <w:t>.</w:t>
      </w:r>
      <w:r>
        <w:t>184*T(v12) -0</w:t>
      </w:r>
      <w:r w:rsidR="00644CD5">
        <w:t>.</w:t>
      </w:r>
      <w:r>
        <w:t>265*T(v20</w:t>
      </w:r>
      <w:r w:rsidR="00644CD5">
        <w:t>.</w:t>
      </w:r>
      <w:r>
        <w:t>u18) + 0</w:t>
      </w:r>
      <w:r w:rsidR="00644CD5">
        <w:t>.</w:t>
      </w:r>
      <w:r>
        <w:t>35*T(v8</w:t>
      </w:r>
      <w:r w:rsidR="00644CD5">
        <w:t>.</w:t>
      </w:r>
      <w:r>
        <w:t>u23) -0</w:t>
      </w:r>
      <w:r w:rsidR="00644CD5">
        <w:t>.</w:t>
      </w:r>
      <w:r>
        <w:t>237*T(v32</w:t>
      </w:r>
      <w:r w:rsidR="00644CD5">
        <w:t>.</w:t>
      </w:r>
      <w:r>
        <w:t>u8) -0</w:t>
      </w:r>
      <w:r w:rsidR="00644CD5">
        <w:t>.</w:t>
      </w:r>
      <w:r>
        <w:t>276*T(v4</w:t>
      </w:r>
      <w:r w:rsidR="00644CD5">
        <w:t>.</w:t>
      </w:r>
      <w:r>
        <w:t>u20) + 0</w:t>
      </w:r>
      <w:r w:rsidR="00644CD5">
        <w:t>.</w:t>
      </w:r>
      <w:r>
        <w:t>148*T(v19) + 0</w:t>
      </w:r>
      <w:r w:rsidR="00644CD5">
        <w:t>.</w:t>
      </w:r>
      <w:r>
        <w:t>263*T(v25</w:t>
      </w:r>
      <w:r w:rsidR="00644CD5">
        <w:t>.</w:t>
      </w:r>
      <w:r>
        <w:t>u7) -0</w:t>
      </w:r>
      <w:r w:rsidR="00644CD5">
        <w:t>.</w:t>
      </w:r>
      <w:r>
        <w:t>153*T(v25</w:t>
      </w:r>
      <w:r w:rsidR="00644CD5">
        <w:t>.</w:t>
      </w:r>
      <w:r>
        <w:t>u1) -0</w:t>
      </w:r>
      <w:r w:rsidR="00644CD5">
        <w:t>.</w:t>
      </w:r>
      <w:r>
        <w:t>234*T(v19</w:t>
      </w:r>
      <w:r w:rsidR="00644CD5">
        <w:t>.</w:t>
      </w:r>
      <w:r>
        <w:t>u4) -0</w:t>
      </w:r>
      <w:r w:rsidR="00644CD5">
        <w:t>.</w:t>
      </w:r>
      <w:r>
        <w:t>399*T(v7</w:t>
      </w:r>
      <w:r w:rsidR="00644CD5">
        <w:t>.</w:t>
      </w:r>
      <w:r>
        <w:t>u36) -0</w:t>
      </w:r>
      <w:r w:rsidR="00644CD5">
        <w:t>.</w:t>
      </w:r>
      <w:r>
        <w:t>266*T(v27</w:t>
      </w:r>
      <w:r w:rsidR="00644CD5">
        <w:t>.</w:t>
      </w:r>
      <w:r>
        <w:t>u5) + 0</w:t>
      </w:r>
      <w:r w:rsidR="00644CD5">
        <w:t>.</w:t>
      </w:r>
      <w:r>
        <w:t>236*T(v5</w:t>
      </w:r>
      <w:r w:rsidR="00644CD5">
        <w:t>.</w:t>
      </w:r>
      <w:r>
        <w:t>u3) + 0</w:t>
      </w:r>
      <w:r w:rsidR="00644CD5">
        <w:t>.</w:t>
      </w:r>
      <w:r>
        <w:t>239*T(v33) + 0</w:t>
      </w:r>
      <w:r w:rsidR="00644CD5">
        <w:t>.</w:t>
      </w:r>
      <w:r>
        <w:t>242*T(v31) + 0</w:t>
      </w:r>
      <w:r w:rsidR="00644CD5">
        <w:t>.</w:t>
      </w:r>
      <w:r>
        <w:t>242*T(v15</w:t>
      </w:r>
      <w:r w:rsidR="00644CD5">
        <w:t>.</w:t>
      </w:r>
      <w:r>
        <w:t>u16) -0</w:t>
      </w:r>
      <w:r w:rsidR="00644CD5">
        <w:t>.</w:t>
      </w:r>
      <w:r>
        <w:t>233*T(v17</w:t>
      </w:r>
      <w:r w:rsidR="00644CD5">
        <w:t>.</w:t>
      </w:r>
      <w:r>
        <w:t>u14) + 0</w:t>
      </w:r>
      <w:r w:rsidR="00644CD5">
        <w:t>.</w:t>
      </w:r>
      <w:r>
        <w:t>191*T(v2</w:t>
      </w:r>
      <w:r w:rsidR="00644CD5">
        <w:t>.</w:t>
      </w:r>
      <w:r>
        <w:t>u26) + 0</w:t>
      </w:r>
      <w:r w:rsidR="00644CD5">
        <w:t>.</w:t>
      </w:r>
      <w:r>
        <w:t>303*T(v2</w:t>
      </w:r>
      <w:r w:rsidR="00644CD5">
        <w:t>.</w:t>
      </w:r>
      <w:r>
        <w:t>u28) -0</w:t>
      </w:r>
      <w:r w:rsidR="00644CD5">
        <w:t>.</w:t>
      </w:r>
      <w:r>
        <w:t>267*T(v1</w:t>
      </w:r>
      <w:r w:rsidR="00644CD5">
        <w:t>.</w:t>
      </w:r>
      <w:r>
        <w:t>u13) -0</w:t>
      </w:r>
      <w:r w:rsidR="00644CD5">
        <w:t>.</w:t>
      </w:r>
      <w:r>
        <w:t>478*T(v3</w:t>
      </w:r>
      <w:r w:rsidR="00644CD5">
        <w:t>.</w:t>
      </w:r>
      <w:r>
        <w:t>u2) + 0</w:t>
      </w:r>
      <w:r w:rsidR="00644CD5">
        <w:t>.</w:t>
      </w:r>
      <w:r>
        <w:t>293*T(v19</w:t>
      </w:r>
      <w:r w:rsidR="00644CD5">
        <w:t>.</w:t>
      </w:r>
      <w:r>
        <w:t>u21) + 0</w:t>
      </w:r>
      <w:r w:rsidR="00644CD5">
        <w:t>.</w:t>
      </w:r>
      <w:r>
        <w:t>24*T(v1</w:t>
      </w:r>
      <w:r w:rsidR="00644CD5">
        <w:t>.</w:t>
      </w:r>
      <w:r>
        <w:t>u12) + 0</w:t>
      </w:r>
      <w:r w:rsidR="00644CD5">
        <w:t>.</w:t>
      </w:r>
      <w:r>
        <w:t>192*T(v10</w:t>
      </w:r>
      <w:r w:rsidR="00644CD5">
        <w:t>.</w:t>
      </w:r>
      <w:r>
        <w:t>u23) + 0</w:t>
      </w:r>
      <w:r w:rsidR="00644CD5">
        <w:t>.</w:t>
      </w:r>
      <w:r>
        <w:t>289*T(v31</w:t>
      </w:r>
      <w:r w:rsidR="00644CD5">
        <w:t>.</w:t>
      </w:r>
      <w:r>
        <w:t>u3) + 0</w:t>
      </w:r>
      <w:r w:rsidR="00644CD5">
        <w:t>.</w:t>
      </w:r>
      <w:r>
        <w:t>257*T(v6</w:t>
      </w:r>
      <w:r w:rsidR="00644CD5">
        <w:t>.</w:t>
      </w:r>
      <w:r>
        <w:t>u11) + 0</w:t>
      </w:r>
      <w:r w:rsidR="00644CD5">
        <w:t>.</w:t>
      </w:r>
      <w:r>
        <w:t>298*T(v1</w:t>
      </w:r>
      <w:r w:rsidR="00644CD5">
        <w:t>.</w:t>
      </w:r>
      <w:r>
        <w:t xml:space="preserve">u29) + </w:t>
      </w:r>
      <w:r>
        <w:lastRenderedPageBreak/>
        <w:t>0</w:t>
      </w:r>
      <w:r w:rsidR="00644CD5">
        <w:t>.</w:t>
      </w:r>
      <w:r>
        <w:t>144*T(v36</w:t>
      </w:r>
      <w:r w:rsidR="00644CD5">
        <w:t>.</w:t>
      </w:r>
      <w:r>
        <w:t>u2) -0</w:t>
      </w:r>
      <w:r w:rsidR="00644CD5">
        <w:t>.</w:t>
      </w:r>
      <w:r>
        <w:t>274*T(v5</w:t>
      </w:r>
      <w:r w:rsidR="00644CD5">
        <w:t>.</w:t>
      </w:r>
      <w:r>
        <w:t>u36) + 0</w:t>
      </w:r>
      <w:r w:rsidR="00644CD5">
        <w:t>.</w:t>
      </w:r>
      <w:r>
        <w:t>281*T(v5</w:t>
      </w:r>
      <w:r w:rsidR="00644CD5">
        <w:t>.</w:t>
      </w:r>
      <w:r>
        <w:t>u1) -0</w:t>
      </w:r>
      <w:r w:rsidR="00644CD5">
        <w:t>.</w:t>
      </w:r>
      <w:r>
        <w:t>21*T(v20</w:t>
      </w:r>
      <w:r w:rsidR="00644CD5">
        <w:t>.</w:t>
      </w:r>
      <w:r>
        <w:t>u2) -0</w:t>
      </w:r>
      <w:r w:rsidR="00644CD5">
        <w:t>.</w:t>
      </w:r>
      <w:r>
        <w:t>189*T(u7) + 0</w:t>
      </w:r>
      <w:r w:rsidR="00644CD5">
        <w:t>.</w:t>
      </w:r>
      <w:r>
        <w:t>212*T(u3) + 0</w:t>
      </w:r>
      <w:r w:rsidR="00644CD5">
        <w:t>.</w:t>
      </w:r>
      <w:r>
        <w:t>144*T(u17) + 0</w:t>
      </w:r>
      <w:r w:rsidR="00644CD5">
        <w:t>.</w:t>
      </w:r>
      <w:r>
        <w:t>233*T(v17</w:t>
      </w:r>
      <w:r w:rsidR="00644CD5">
        <w:t>.</w:t>
      </w:r>
      <w:r>
        <w:t>u8) + 0</w:t>
      </w:r>
      <w:r w:rsidR="00644CD5">
        <w:t>.</w:t>
      </w:r>
      <w:r>
        <w:t>207*T(v3</w:t>
      </w:r>
      <w:r w:rsidR="00644CD5">
        <w:t>.</w:t>
      </w:r>
      <w:r>
        <w:t>u30) -0</w:t>
      </w:r>
      <w:r w:rsidR="00644CD5">
        <w:t>.</w:t>
      </w:r>
      <w:r>
        <w:t>179*T(v10</w:t>
      </w:r>
      <w:r w:rsidR="00644CD5">
        <w:t>.</w:t>
      </w:r>
      <w:r>
        <w:t>u7) -0</w:t>
      </w:r>
      <w:r w:rsidR="00644CD5">
        <w:t>.</w:t>
      </w:r>
      <w:r>
        <w:t>245*T(v18</w:t>
      </w:r>
      <w:r w:rsidR="00644CD5">
        <w:t>.</w:t>
      </w:r>
      <w:r>
        <w:t>u2) + 0</w:t>
      </w:r>
      <w:r w:rsidR="00644CD5">
        <w:t>.</w:t>
      </w:r>
      <w:r>
        <w:t>175*T(v18</w:t>
      </w:r>
      <w:r w:rsidR="00644CD5">
        <w:t>.</w:t>
      </w:r>
      <w:r>
        <w:t>u19) -0</w:t>
      </w:r>
      <w:r w:rsidR="00644CD5">
        <w:t>.</w:t>
      </w:r>
      <w:r>
        <w:t>256*T(v14</w:t>
      </w:r>
      <w:r w:rsidR="00644CD5">
        <w:t>.</w:t>
      </w:r>
      <w:r>
        <w:t>u10) -0</w:t>
      </w:r>
      <w:r w:rsidR="00644CD5">
        <w:t>.</w:t>
      </w:r>
      <w:r>
        <w:t>2*T(v30) + 0</w:t>
      </w:r>
      <w:r w:rsidR="00644CD5">
        <w:t>.</w:t>
      </w:r>
      <w:r>
        <w:t>177*T(v7</w:t>
      </w:r>
      <w:r w:rsidR="00644CD5">
        <w:t>.</w:t>
      </w:r>
      <w:r>
        <w:t>u9) -0</w:t>
      </w:r>
      <w:r w:rsidR="00644CD5">
        <w:t>.</w:t>
      </w:r>
      <w:r>
        <w:t>265*T(v7</w:t>
      </w:r>
      <w:r w:rsidR="00644CD5">
        <w:t>.</w:t>
      </w:r>
      <w:r>
        <w:t>u22) -0</w:t>
      </w:r>
      <w:r w:rsidR="00644CD5">
        <w:t>.</w:t>
      </w:r>
      <w:r>
        <w:t>195*T(v4</w:t>
      </w:r>
      <w:r w:rsidR="00644CD5">
        <w:t>.</w:t>
      </w:r>
      <w:r>
        <w:t>u3) -0</w:t>
      </w:r>
      <w:r w:rsidR="00644CD5">
        <w:t>.</w:t>
      </w:r>
      <w:r>
        <w:t>25*T(v20</w:t>
      </w:r>
      <w:r w:rsidR="00644CD5">
        <w:t>.</w:t>
      </w:r>
      <w:r>
        <w:t>u1) -0</w:t>
      </w:r>
      <w:r w:rsidR="00644CD5">
        <w:t>.</w:t>
      </w:r>
      <w:r>
        <w:t>148*T(v16</w:t>
      </w:r>
      <w:r w:rsidR="00644CD5">
        <w:t>.</w:t>
      </w:r>
      <w:r>
        <w:t>u10) + 0</w:t>
      </w:r>
      <w:r w:rsidR="00644CD5">
        <w:t>.</w:t>
      </w:r>
      <w:r>
        <w:t>178*T(v19</w:t>
      </w:r>
      <w:r w:rsidR="00644CD5">
        <w:t>.</w:t>
      </w:r>
      <w:r>
        <w:t>u19) + 0</w:t>
      </w:r>
      <w:r w:rsidR="00644CD5">
        <w:t>.</w:t>
      </w:r>
      <w:r>
        <w:t>136*T(v11) -0</w:t>
      </w:r>
      <w:r w:rsidR="00644CD5">
        <w:t>.</w:t>
      </w:r>
      <w:r>
        <w:t>199*T(v7</w:t>
      </w:r>
      <w:r w:rsidR="00644CD5">
        <w:t>.</w:t>
      </w:r>
      <w:r>
        <w:t>u10) + 0</w:t>
      </w:r>
      <w:r w:rsidR="00644CD5">
        <w:t>.</w:t>
      </w:r>
      <w:r>
        <w:t>135*T(v33</w:t>
      </w:r>
      <w:r w:rsidR="00644CD5">
        <w:t>.</w:t>
      </w:r>
      <w:r>
        <w:t>u5) -0</w:t>
      </w:r>
      <w:r w:rsidR="00644CD5">
        <w:t>.</w:t>
      </w:r>
      <w:r>
        <w:t>221*T(v35</w:t>
      </w:r>
      <w:r w:rsidR="00644CD5">
        <w:t>.</w:t>
      </w:r>
      <w:r>
        <w:t>u2) -0</w:t>
      </w:r>
      <w:r w:rsidR="00644CD5">
        <w:t>.</w:t>
      </w:r>
      <w:r>
        <w:t>145*T(v12</w:t>
      </w:r>
      <w:r w:rsidR="00644CD5">
        <w:t>.</w:t>
      </w:r>
      <w:r>
        <w:t>u26) + 0</w:t>
      </w:r>
      <w:r w:rsidR="00644CD5">
        <w:t>.</w:t>
      </w:r>
      <w:r>
        <w:t>193*T(v10</w:t>
      </w:r>
      <w:r w:rsidR="00644CD5">
        <w:t>.</w:t>
      </w:r>
      <w:r>
        <w:t>u29) + 0</w:t>
      </w:r>
      <w:r w:rsidR="00644CD5">
        <w:t>.</w:t>
      </w:r>
      <w:r>
        <w:t>249*T(v2</w:t>
      </w:r>
      <w:r w:rsidR="00644CD5">
        <w:t>.</w:t>
      </w:r>
      <w:r>
        <w:t>u14) + 8</w:t>
      </w:r>
      <w:r w:rsidR="00644CD5">
        <w:t>.</w:t>
      </w:r>
      <w:r>
        <w:t>18*Length^3 -0</w:t>
      </w:r>
      <w:r w:rsidR="00644CD5">
        <w:t>.</w:t>
      </w:r>
      <w:r>
        <w:t>22*T(v16</w:t>
      </w:r>
      <w:r w:rsidR="00644CD5">
        <w:t>.</w:t>
      </w:r>
      <w:r>
        <w:t>u8) -0</w:t>
      </w:r>
      <w:r w:rsidR="00644CD5">
        <w:t>.</w:t>
      </w:r>
      <w:r>
        <w:t>249*T(v12</w:t>
      </w:r>
      <w:r w:rsidR="00644CD5">
        <w:t>.</w:t>
      </w:r>
      <w:r>
        <w:t>u27) -0</w:t>
      </w:r>
      <w:r w:rsidR="00644CD5">
        <w:t>.</w:t>
      </w:r>
      <w:r>
        <w:t>125*T(u29) + 0</w:t>
      </w:r>
      <w:r w:rsidR="00644CD5">
        <w:t>.</w:t>
      </w:r>
      <w:r>
        <w:t>186*T(v8</w:t>
      </w:r>
      <w:r w:rsidR="00644CD5">
        <w:t>.</w:t>
      </w:r>
      <w:r>
        <w:t>u29) + 0</w:t>
      </w:r>
      <w:r w:rsidR="00644CD5">
        <w:t>.</w:t>
      </w:r>
      <w:r>
        <w:t>154*T(v6</w:t>
      </w:r>
      <w:r w:rsidR="00644CD5">
        <w:t>.</w:t>
      </w:r>
      <w:r>
        <w:t>u22) -0</w:t>
      </w:r>
      <w:r w:rsidR="00644CD5">
        <w:t>.</w:t>
      </w:r>
      <w:r>
        <w:t>224*T(v3</w:t>
      </w:r>
      <w:r w:rsidR="00644CD5">
        <w:t>.</w:t>
      </w:r>
      <w:r>
        <w:t>u10) + 0</w:t>
      </w:r>
      <w:r w:rsidR="00644CD5">
        <w:t>.</w:t>
      </w:r>
      <w:r>
        <w:t>111*T(v2</w:t>
      </w:r>
      <w:r w:rsidR="00644CD5">
        <w:t>.</w:t>
      </w:r>
      <w:r>
        <w:t>u13) + 0</w:t>
      </w:r>
      <w:r w:rsidR="00644CD5">
        <w:t>.</w:t>
      </w:r>
      <w:r>
        <w:t>184*T(v1</w:t>
      </w:r>
      <w:r w:rsidR="00644CD5">
        <w:t>.</w:t>
      </w:r>
      <w:r>
        <w:t>u33) + 0</w:t>
      </w:r>
      <w:r w:rsidR="00644CD5">
        <w:t>.</w:t>
      </w:r>
      <w:r>
        <w:t>168*T(v7</w:t>
      </w:r>
      <w:r w:rsidR="00644CD5">
        <w:t>.</w:t>
      </w:r>
      <w:r>
        <w:t>u1) -0</w:t>
      </w:r>
      <w:r w:rsidR="00644CD5">
        <w:t>.</w:t>
      </w:r>
      <w:r>
        <w:t>189*T(v10</w:t>
      </w:r>
      <w:r w:rsidR="00644CD5">
        <w:t>.</w:t>
      </w:r>
      <w:r>
        <w:t>u8) + 0</w:t>
      </w:r>
      <w:r w:rsidR="00644CD5">
        <w:t>.</w:t>
      </w:r>
      <w:r>
        <w:t>17*T(v26</w:t>
      </w:r>
      <w:r w:rsidR="00644CD5">
        <w:t>.</w:t>
      </w:r>
      <w:r>
        <w:t>u8) -0</w:t>
      </w:r>
      <w:r w:rsidR="00644CD5">
        <w:t>.</w:t>
      </w:r>
      <w:r>
        <w:t>178*T(v16</w:t>
      </w:r>
      <w:r w:rsidR="00644CD5">
        <w:t>.</w:t>
      </w:r>
      <w:r>
        <w:t>u25) -0</w:t>
      </w:r>
      <w:r w:rsidR="00644CD5">
        <w:t>.</w:t>
      </w:r>
      <w:r>
        <w:t>18*T(v3</w:t>
      </w:r>
      <w:r w:rsidR="00644CD5">
        <w:t>.</w:t>
      </w:r>
      <w:r>
        <w:t>u13) -0</w:t>
      </w:r>
      <w:r w:rsidR="00644CD5">
        <w:t>.</w:t>
      </w:r>
      <w:r>
        <w:t>105*T(v22</w:t>
      </w:r>
      <w:r w:rsidR="00644CD5">
        <w:t>.</w:t>
      </w:r>
      <w:r>
        <w:t>u21) -0</w:t>
      </w:r>
      <w:r w:rsidR="00644CD5">
        <w:t>.</w:t>
      </w:r>
      <w:r>
        <w:t>399*T(v2</w:t>
      </w:r>
      <w:r w:rsidR="00644CD5">
        <w:t>.</w:t>
      </w:r>
      <w:r>
        <w:t>u1) + 0</w:t>
      </w:r>
      <w:r w:rsidR="00644CD5">
        <w:t>.</w:t>
      </w:r>
      <w:r>
        <w:t>161*T(v9</w:t>
      </w:r>
      <w:r w:rsidR="00644CD5">
        <w:t>.</w:t>
      </w:r>
      <w:r>
        <w:t>u5) + 0</w:t>
      </w:r>
      <w:r w:rsidR="00644CD5">
        <w:t>.</w:t>
      </w:r>
      <w:r>
        <w:t>221*T(v1</w:t>
      </w:r>
      <w:r w:rsidR="00644CD5">
        <w:t>.</w:t>
      </w:r>
      <w:r>
        <w:t>u11) + 0</w:t>
      </w:r>
      <w:r w:rsidR="00644CD5">
        <w:t>.</w:t>
      </w:r>
      <w:r>
        <w:t>148*T(v9</w:t>
      </w:r>
      <w:r w:rsidR="00644CD5">
        <w:t>.</w:t>
      </w:r>
      <w:r>
        <w:t>u19) -0</w:t>
      </w:r>
      <w:r w:rsidR="00644CD5">
        <w:t>.</w:t>
      </w:r>
      <w:r>
        <w:t>153*T(v7</w:t>
      </w:r>
      <w:r w:rsidR="00644CD5">
        <w:t>.</w:t>
      </w:r>
      <w:r>
        <w:t>u31) -0</w:t>
      </w:r>
      <w:r w:rsidR="00644CD5">
        <w:t>.</w:t>
      </w:r>
      <w:r>
        <w:t>148*T(v17</w:t>
      </w:r>
      <w:r w:rsidR="00644CD5">
        <w:t>.</w:t>
      </w:r>
      <w:r>
        <w:t>u4) -0</w:t>
      </w:r>
      <w:r w:rsidR="00644CD5">
        <w:t>.</w:t>
      </w:r>
      <w:r>
        <w:t>132*T(v23</w:t>
      </w:r>
      <w:r w:rsidR="00644CD5">
        <w:t>.</w:t>
      </w:r>
      <w:r>
        <w:t>u5) + 0</w:t>
      </w:r>
      <w:r w:rsidR="00644CD5">
        <w:t>.</w:t>
      </w:r>
      <w:r>
        <w:t>166*T(v34</w:t>
      </w:r>
      <w:r w:rsidR="00644CD5">
        <w:t>.</w:t>
      </w:r>
      <w:r>
        <w:t>u8) + 0</w:t>
      </w:r>
      <w:r w:rsidR="00644CD5">
        <w:t>.</w:t>
      </w:r>
      <w:r>
        <w:t>126*T(v15</w:t>
      </w:r>
      <w:r w:rsidR="00644CD5">
        <w:t>.</w:t>
      </w:r>
      <w:r>
        <w:t>u20) + 0</w:t>
      </w:r>
      <w:r w:rsidR="00644CD5">
        <w:t>.</w:t>
      </w:r>
      <w:r>
        <w:t>126*T(v23</w:t>
      </w:r>
      <w:r w:rsidR="00644CD5">
        <w:t>.</w:t>
      </w:r>
      <w:r>
        <w:t>u2) + 0</w:t>
      </w:r>
      <w:r w:rsidR="00644CD5">
        <w:t>.</w:t>
      </w:r>
      <w:r>
        <w:t>177*T(v17</w:t>
      </w:r>
      <w:r w:rsidR="00644CD5">
        <w:t>.</w:t>
      </w:r>
      <w:r>
        <w:t>u3) + 0</w:t>
      </w:r>
      <w:r w:rsidR="00644CD5">
        <w:t>.</w:t>
      </w:r>
      <w:r>
        <w:t>137*T(v21</w:t>
      </w:r>
      <w:r w:rsidR="00644CD5">
        <w:t>.</w:t>
      </w:r>
      <w:r>
        <w:t>u22) -0</w:t>
      </w:r>
      <w:r w:rsidR="00644CD5">
        <w:t>.</w:t>
      </w:r>
      <w:r>
        <w:t>125*T(u21) + 0</w:t>
      </w:r>
      <w:r w:rsidR="00644CD5">
        <w:t>.</w:t>
      </w:r>
      <w:r>
        <w:t>136*T(v5</w:t>
      </w:r>
      <w:r w:rsidR="00644CD5">
        <w:t>.</w:t>
      </w:r>
      <w:r>
        <w:t>u32) -0</w:t>
      </w:r>
      <w:r w:rsidR="00644CD5">
        <w:t>.</w:t>
      </w:r>
      <w:r>
        <w:t>104*T(v28</w:t>
      </w:r>
      <w:r w:rsidR="00644CD5">
        <w:t>.</w:t>
      </w:r>
      <w:r>
        <w:t>u4) + 0</w:t>
      </w:r>
      <w:r w:rsidR="00644CD5">
        <w:t>.</w:t>
      </w:r>
      <w:r>
        <w:t>191*T(v19</w:t>
      </w:r>
      <w:r w:rsidR="00644CD5">
        <w:t>.</w:t>
      </w:r>
      <w:r>
        <w:t>u7) -0</w:t>
      </w:r>
      <w:r w:rsidR="00644CD5">
        <w:t>.</w:t>
      </w:r>
      <w:r>
        <w:t>159*T(v3</w:t>
      </w:r>
      <w:r w:rsidR="00644CD5">
        <w:t>.</w:t>
      </w:r>
      <w:r>
        <w:t>u33) + 0</w:t>
      </w:r>
      <w:r w:rsidR="00644CD5">
        <w:t>.</w:t>
      </w:r>
      <w:r>
        <w:t>156*T(v3</w:t>
      </w:r>
      <w:r w:rsidR="00644CD5">
        <w:t>.</w:t>
      </w:r>
      <w:r>
        <w:t>u32) -0</w:t>
      </w:r>
      <w:r w:rsidR="00644CD5">
        <w:t>.</w:t>
      </w:r>
      <w:r>
        <w:t>136*T(v27</w:t>
      </w:r>
      <w:r w:rsidR="00644CD5">
        <w:t>.</w:t>
      </w:r>
      <w:r>
        <w:t>u15) + 0</w:t>
      </w:r>
      <w:r w:rsidR="00644CD5">
        <w:t>.</w:t>
      </w:r>
      <w:r>
        <w:t>103*T(v26</w:t>
      </w:r>
      <w:r w:rsidR="00644CD5">
        <w:t>.</w:t>
      </w:r>
      <w:r>
        <w:t>u6) + 0</w:t>
      </w:r>
      <w:r w:rsidR="00644CD5">
        <w:t>.</w:t>
      </w:r>
      <w:r>
        <w:t>114*T(u31) -0</w:t>
      </w:r>
      <w:r w:rsidR="00644CD5">
        <w:t>.</w:t>
      </w:r>
      <w:r>
        <w:t>22*T(v4</w:t>
      </w:r>
      <w:r w:rsidR="00644CD5">
        <w:t>.</w:t>
      </w:r>
      <w:r>
        <w:t>u15) + 0</w:t>
      </w:r>
      <w:r w:rsidR="00644CD5">
        <w:t>.</w:t>
      </w:r>
      <w:r>
        <w:t>131*T(v6</w:t>
      </w:r>
      <w:r w:rsidR="00644CD5">
        <w:t>.</w:t>
      </w:r>
      <w:r>
        <w:t>u30) + 0</w:t>
      </w:r>
      <w:r w:rsidR="00644CD5">
        <w:t>.</w:t>
      </w:r>
      <w:r>
        <w:t>162*T(v5</w:t>
      </w:r>
      <w:r w:rsidR="00644CD5">
        <w:t>.</w:t>
      </w:r>
      <w:r>
        <w:t>u28) + 0</w:t>
      </w:r>
      <w:r w:rsidR="00644CD5">
        <w:t>.</w:t>
      </w:r>
      <w:r>
        <w:t>125*T(v16</w:t>
      </w:r>
      <w:r w:rsidR="00644CD5">
        <w:t>.</w:t>
      </w:r>
      <w:r>
        <w:t>u24) -0</w:t>
      </w:r>
      <w:r w:rsidR="00644CD5">
        <w:t>.</w:t>
      </w:r>
      <w:r>
        <w:t>108*T(v13</w:t>
      </w:r>
      <w:r w:rsidR="00644CD5">
        <w:t>.</w:t>
      </w:r>
      <w:r>
        <w:t>u11) -0</w:t>
      </w:r>
      <w:r w:rsidR="00644CD5">
        <w:t>.</w:t>
      </w:r>
      <w:r>
        <w:t>143*T(v32</w:t>
      </w:r>
      <w:r w:rsidR="00644CD5">
        <w:t>.</w:t>
      </w:r>
      <w:r>
        <w:t>u1) -0</w:t>
      </w:r>
      <w:r w:rsidR="00644CD5">
        <w:t>.</w:t>
      </w:r>
      <w:r>
        <w:t>134*T(v5</w:t>
      </w:r>
      <w:r w:rsidR="00644CD5">
        <w:t>.</w:t>
      </w:r>
      <w:r>
        <w:t>u18) -0</w:t>
      </w:r>
      <w:r w:rsidR="00644CD5">
        <w:t>.</w:t>
      </w:r>
      <w:r>
        <w:t>0992*T(v3</w:t>
      </w:r>
      <w:r w:rsidR="00644CD5">
        <w:t>.</w:t>
      </w:r>
      <w:r>
        <w:t>u39) + 0</w:t>
      </w:r>
      <w:r w:rsidR="00644CD5">
        <w:t>.</w:t>
      </w:r>
      <w:r>
        <w:t>136*T(v27</w:t>
      </w:r>
      <w:r w:rsidR="00644CD5">
        <w:t>.</w:t>
      </w:r>
      <w:r>
        <w:t>u8) + 0</w:t>
      </w:r>
      <w:r w:rsidR="00644CD5">
        <w:t>.</w:t>
      </w:r>
      <w:r>
        <w:t>178*T(v1</w:t>
      </w:r>
      <w:r w:rsidR="00644CD5">
        <w:t>.</w:t>
      </w:r>
      <w:r>
        <w:t>u9) -0</w:t>
      </w:r>
      <w:r w:rsidR="00644CD5">
        <w:t>.</w:t>
      </w:r>
      <w:r>
        <w:t>185*T(v21</w:t>
      </w:r>
      <w:r w:rsidR="00644CD5">
        <w:t>.</w:t>
      </w:r>
      <w:r>
        <w:t>u15) + 0</w:t>
      </w:r>
      <w:r w:rsidR="00644CD5">
        <w:t>.</w:t>
      </w:r>
      <w:r>
        <w:t>162*T(v19</w:t>
      </w:r>
      <w:r w:rsidR="00644CD5">
        <w:t>.</w:t>
      </w:r>
      <w:r>
        <w:t>u3) + 0</w:t>
      </w:r>
      <w:r w:rsidR="00644CD5">
        <w:t>.</w:t>
      </w:r>
      <w:r>
        <w:t>152*T(v15</w:t>
      </w:r>
      <w:r w:rsidR="00644CD5">
        <w:t>.</w:t>
      </w:r>
      <w:r>
        <w:t>u27) + 0</w:t>
      </w:r>
      <w:r w:rsidR="00644CD5">
        <w:t>.</w:t>
      </w:r>
      <w:r>
        <w:t>146*T(v10</w:t>
      </w:r>
      <w:r w:rsidR="00644CD5">
        <w:t>.</w:t>
      </w:r>
      <w:r>
        <w:t>u5) -0</w:t>
      </w:r>
      <w:r w:rsidR="00644CD5">
        <w:t>.</w:t>
      </w:r>
      <w:r>
        <w:t>106*T(v34</w:t>
      </w:r>
      <w:r w:rsidR="00644CD5">
        <w:t>.</w:t>
      </w:r>
      <w:r>
        <w:t>u3) + 0</w:t>
      </w:r>
      <w:r w:rsidR="00644CD5">
        <w:t>.</w:t>
      </w:r>
      <w:r>
        <w:t>14*T(v13</w:t>
      </w:r>
      <w:r w:rsidR="00644CD5">
        <w:t>.</w:t>
      </w:r>
      <w:r>
        <w:t>u8) -0</w:t>
      </w:r>
      <w:r w:rsidR="00644CD5">
        <w:t>.</w:t>
      </w:r>
      <w:r>
        <w:t>113*T(v31</w:t>
      </w:r>
      <w:r w:rsidR="00644CD5">
        <w:t>.</w:t>
      </w:r>
      <w:r>
        <w:t>u12) -0</w:t>
      </w:r>
      <w:r w:rsidR="00644CD5">
        <w:t>.</w:t>
      </w:r>
      <w:r>
        <w:t>155*T(v4</w:t>
      </w:r>
      <w:r w:rsidR="00644CD5">
        <w:t>.</w:t>
      </w:r>
      <w:r>
        <w:t>u33) + 0</w:t>
      </w:r>
      <w:r w:rsidR="00644CD5">
        <w:t>.</w:t>
      </w:r>
      <w:r>
        <w:t>134*T(v6</w:t>
      </w:r>
      <w:r w:rsidR="00644CD5">
        <w:t>.</w:t>
      </w:r>
      <w:r>
        <w:t>u21) + 0</w:t>
      </w:r>
      <w:r w:rsidR="00644CD5">
        <w:t>.</w:t>
      </w:r>
      <w:r>
        <w:t>116*T(v10) -0</w:t>
      </w:r>
      <w:r w:rsidR="00644CD5">
        <w:t>.</w:t>
      </w:r>
      <w:r>
        <w:t>142*T(v16</w:t>
      </w:r>
      <w:r w:rsidR="00644CD5">
        <w:t>.</w:t>
      </w:r>
      <w:r>
        <w:t>u3) + 0</w:t>
      </w:r>
      <w:r w:rsidR="00644CD5">
        <w:t>.</w:t>
      </w:r>
      <w:r>
        <w:t>149*T(v27</w:t>
      </w:r>
      <w:r w:rsidR="00644CD5">
        <w:t>.</w:t>
      </w:r>
      <w:r>
        <w:t>u3) + 0</w:t>
      </w:r>
      <w:r w:rsidR="00644CD5">
        <w:t>.</w:t>
      </w:r>
      <w:r>
        <w:t>125*T(v22</w:t>
      </w:r>
      <w:r w:rsidR="00644CD5">
        <w:t>.</w:t>
      </w:r>
      <w:r>
        <w:t>u15) + 0</w:t>
      </w:r>
      <w:r w:rsidR="00644CD5">
        <w:t>.</w:t>
      </w:r>
      <w:r>
        <w:t>132*T(v24</w:t>
      </w:r>
      <w:r w:rsidR="00644CD5">
        <w:t>.</w:t>
      </w:r>
      <w:r>
        <w:t>u11) -0</w:t>
      </w:r>
      <w:r w:rsidR="00644CD5">
        <w:t>.</w:t>
      </w:r>
      <w:r>
        <w:t>194*T(v10</w:t>
      </w:r>
      <w:r w:rsidR="00644CD5">
        <w:t>.</w:t>
      </w:r>
      <w:r>
        <w:t>u4) + 0</w:t>
      </w:r>
      <w:r w:rsidR="00644CD5">
        <w:t>.</w:t>
      </w:r>
      <w:r>
        <w:t>139*T(v39</w:t>
      </w:r>
      <w:r w:rsidR="00644CD5">
        <w:t>.</w:t>
      </w:r>
      <w:r>
        <w:t>u2) + 0</w:t>
      </w:r>
      <w:r w:rsidR="00644CD5">
        <w:t>.</w:t>
      </w:r>
      <w:r>
        <w:t>146*T(v27</w:t>
      </w:r>
      <w:r w:rsidR="00644CD5">
        <w:t>.</w:t>
      </w:r>
      <w:r>
        <w:t>u4) -0</w:t>
      </w:r>
      <w:r w:rsidR="00644CD5">
        <w:t>.</w:t>
      </w:r>
      <w:r>
        <w:t>116*T(v11</w:t>
      </w:r>
      <w:r w:rsidR="00644CD5">
        <w:t>.</w:t>
      </w:r>
      <w:r>
        <w:t>u28) -0</w:t>
      </w:r>
      <w:r w:rsidR="00644CD5">
        <w:t>.</w:t>
      </w:r>
      <w:r>
        <w:t>12*T(v12</w:t>
      </w:r>
      <w:r w:rsidR="00644CD5">
        <w:t>.</w:t>
      </w:r>
      <w:r>
        <w:t>u9) -0</w:t>
      </w:r>
      <w:r w:rsidR="00644CD5">
        <w:t>.</w:t>
      </w:r>
      <w:r>
        <w:t>169*T(v8</w:t>
      </w:r>
      <w:r w:rsidR="00644CD5">
        <w:t>.</w:t>
      </w:r>
      <w:r>
        <w:t>u2) + 0</w:t>
      </w:r>
      <w:r w:rsidR="00644CD5">
        <w:t>.</w:t>
      </w:r>
      <w:r>
        <w:t>119*T(v1</w:t>
      </w:r>
      <w:r w:rsidR="00644CD5">
        <w:t>.</w:t>
      </w:r>
      <w:r>
        <w:t>u16) + 0</w:t>
      </w:r>
      <w:r w:rsidR="00644CD5">
        <w:t>.</w:t>
      </w:r>
      <w:r>
        <w:t>136*T(v1</w:t>
      </w:r>
      <w:r w:rsidR="00644CD5">
        <w:t>.</w:t>
      </w:r>
      <w:r>
        <w:t>u28) + 0</w:t>
      </w:r>
      <w:r w:rsidR="00644CD5">
        <w:t>.</w:t>
      </w:r>
      <w:r>
        <w:t>124*T(v16</w:t>
      </w:r>
      <w:r w:rsidR="00644CD5">
        <w:t>.</w:t>
      </w:r>
      <w:r>
        <w:t>u19) + 0</w:t>
      </w:r>
      <w:r w:rsidR="00644CD5">
        <w:t>.</w:t>
      </w:r>
      <w:r>
        <w:t>135*T(v23</w:t>
      </w:r>
      <w:r w:rsidR="00644CD5">
        <w:t>.</w:t>
      </w:r>
      <w:r>
        <w:t>u9) -0</w:t>
      </w:r>
      <w:r w:rsidR="00644CD5">
        <w:t>.</w:t>
      </w:r>
      <w:r>
        <w:t>137*T(v22</w:t>
      </w:r>
      <w:r w:rsidR="00644CD5">
        <w:t>.</w:t>
      </w:r>
      <w:r>
        <w:t>u9) -0</w:t>
      </w:r>
      <w:r w:rsidR="00644CD5">
        <w:t>.</w:t>
      </w:r>
      <w:r>
        <w:t>0684*T(u43) -0</w:t>
      </w:r>
      <w:r w:rsidR="00644CD5">
        <w:t>.</w:t>
      </w:r>
      <w:r>
        <w:t>137*T(v4</w:t>
      </w:r>
      <w:r w:rsidR="00644CD5">
        <w:t>.</w:t>
      </w:r>
      <w:r>
        <w:t>u13) + 0</w:t>
      </w:r>
      <w:r w:rsidR="00644CD5">
        <w:t>.</w:t>
      </w:r>
      <w:r>
        <w:t>119*T(v4</w:t>
      </w:r>
      <w:r w:rsidR="00644CD5">
        <w:t>.</w:t>
      </w:r>
      <w:r>
        <w:t>u30) -0</w:t>
      </w:r>
      <w:r w:rsidR="00644CD5">
        <w:t>.</w:t>
      </w:r>
      <w:r>
        <w:t>113*T(v14</w:t>
      </w:r>
      <w:r w:rsidR="00644CD5">
        <w:t>.</w:t>
      </w:r>
      <w:r>
        <w:t>u23) -0</w:t>
      </w:r>
      <w:r w:rsidR="00644CD5">
        <w:t>.</w:t>
      </w:r>
      <w:r>
        <w:t>106*T(v7</w:t>
      </w:r>
      <w:r w:rsidR="00644CD5">
        <w:t>.</w:t>
      </w:r>
      <w:r>
        <w:t>u7) + 0</w:t>
      </w:r>
      <w:r w:rsidR="00644CD5">
        <w:t>.</w:t>
      </w:r>
      <w:r>
        <w:t>112*NumPositive -0</w:t>
      </w:r>
      <w:r w:rsidR="00644CD5">
        <w:t>.</w:t>
      </w:r>
      <w:r>
        <w:t>109*T(v2</w:t>
      </w:r>
      <w:r w:rsidR="00644CD5">
        <w:t>.</w:t>
      </w:r>
      <w:r>
        <w:t>u29) -0</w:t>
      </w:r>
      <w:r w:rsidR="00644CD5">
        <w:t>.</w:t>
      </w:r>
      <w:r>
        <w:t>131*T(v13</w:t>
      </w:r>
      <w:r w:rsidR="00644CD5">
        <w:t>.</w:t>
      </w:r>
      <w:r>
        <w:t>u23) -0</w:t>
      </w:r>
      <w:r w:rsidR="00644CD5">
        <w:t>.</w:t>
      </w:r>
      <w:r>
        <w:t>0984*T(v7</w:t>
      </w:r>
      <w:r w:rsidR="00644CD5">
        <w:t>.</w:t>
      </w:r>
      <w:r>
        <w:t>u11) -0</w:t>
      </w:r>
      <w:r w:rsidR="00644CD5">
        <w:t>.</w:t>
      </w:r>
      <w:r>
        <w:t>103*T(v7</w:t>
      </w:r>
      <w:r w:rsidR="00644CD5">
        <w:t>.</w:t>
      </w:r>
      <w:r>
        <w:t>u33) + 0</w:t>
      </w:r>
      <w:r w:rsidR="00644CD5">
        <w:t>.</w:t>
      </w:r>
      <w:r>
        <w:t>106*T(v6</w:t>
      </w:r>
      <w:r w:rsidR="00644CD5">
        <w:t>.</w:t>
      </w:r>
      <w:r>
        <w:t>u12) + 0</w:t>
      </w:r>
      <w:r w:rsidR="00644CD5">
        <w:t>.</w:t>
      </w:r>
      <w:r>
        <w:t>102*T(v18</w:t>
      </w:r>
      <w:r w:rsidR="00644CD5">
        <w:t>.</w:t>
      </w:r>
      <w:r>
        <w:t>u6) -0</w:t>
      </w:r>
      <w:r w:rsidR="00644CD5">
        <w:t>.</w:t>
      </w:r>
      <w:r>
        <w:t>0767*T(v17) -0</w:t>
      </w:r>
      <w:r w:rsidR="00644CD5">
        <w:t>.</w:t>
      </w:r>
      <w:r>
        <w:t>114*T(v7</w:t>
      </w:r>
      <w:r w:rsidR="00644CD5">
        <w:t>.</w:t>
      </w:r>
      <w:r>
        <w:t>u25) -0</w:t>
      </w:r>
      <w:r w:rsidR="00644CD5">
        <w:t>.</w:t>
      </w:r>
      <w:r>
        <w:t>0847*T(v13</w:t>
      </w:r>
      <w:r w:rsidR="00644CD5">
        <w:t>.</w:t>
      </w:r>
      <w:r>
        <w:t>u28) -0</w:t>
      </w:r>
      <w:r w:rsidR="00644CD5">
        <w:t>.</w:t>
      </w:r>
      <w:r>
        <w:t>105*T(v9</w:t>
      </w:r>
      <w:r w:rsidR="00644CD5">
        <w:t>.</w:t>
      </w:r>
      <w:r>
        <w:t>u16) + 0</w:t>
      </w:r>
      <w:r w:rsidR="00644CD5">
        <w:t>.</w:t>
      </w:r>
      <w:r>
        <w:t>11*T(v6</w:t>
      </w:r>
      <w:r w:rsidR="00644CD5">
        <w:t>.</w:t>
      </w:r>
      <w:r>
        <w:t>u4) + 0</w:t>
      </w:r>
      <w:r w:rsidR="00644CD5">
        <w:t>.</w:t>
      </w:r>
      <w:r>
        <w:t>0992*T(v5</w:t>
      </w:r>
      <w:r w:rsidR="00644CD5">
        <w:t>.</w:t>
      </w:r>
      <w:r>
        <w:t>u2) -0</w:t>
      </w:r>
      <w:r w:rsidR="00644CD5">
        <w:t>.</w:t>
      </w:r>
      <w:r>
        <w:t>113*T(v6</w:t>
      </w:r>
      <w:r w:rsidR="00644CD5">
        <w:t>.</w:t>
      </w:r>
      <w:r>
        <w:t>u19) -0</w:t>
      </w:r>
      <w:r w:rsidR="00644CD5">
        <w:t>.</w:t>
      </w:r>
      <w:r>
        <w:t>0847*T(v8</w:t>
      </w:r>
      <w:r w:rsidR="00644CD5">
        <w:t>.</w:t>
      </w:r>
      <w:r>
        <w:t>u22) + 0</w:t>
      </w:r>
      <w:r w:rsidR="00644CD5">
        <w:t>.</w:t>
      </w:r>
      <w:r>
        <w:t>101*T(v25</w:t>
      </w:r>
      <w:r w:rsidR="00644CD5">
        <w:t>.</w:t>
      </w:r>
      <w:r>
        <w:t>u9) + 0</w:t>
      </w:r>
      <w:r w:rsidR="00644CD5">
        <w:t>.</w:t>
      </w:r>
      <w:r>
        <w:t>101*T(v5</w:t>
      </w:r>
      <w:r w:rsidR="00644CD5">
        <w:t>.</w:t>
      </w:r>
      <w:r>
        <w:t>u20) -0</w:t>
      </w:r>
      <w:r w:rsidR="00644CD5">
        <w:t>.</w:t>
      </w:r>
      <w:r>
        <w:t>105*T(v19</w:t>
      </w:r>
      <w:r w:rsidR="00644CD5">
        <w:t>.</w:t>
      </w:r>
      <w:r>
        <w:t>u20) + 0</w:t>
      </w:r>
      <w:r w:rsidR="00644CD5">
        <w:t>.</w:t>
      </w:r>
      <w:r>
        <w:t>0818*T(v20</w:t>
      </w:r>
      <w:r w:rsidR="00644CD5">
        <w:t>.</w:t>
      </w:r>
      <w:r>
        <w:t>u17) -0</w:t>
      </w:r>
      <w:r w:rsidR="00644CD5">
        <w:t>.</w:t>
      </w:r>
      <w:r>
        <w:t>11*T(v22</w:t>
      </w:r>
      <w:r w:rsidR="00644CD5">
        <w:t>.</w:t>
      </w:r>
      <w:r>
        <w:t>u14) -0</w:t>
      </w:r>
      <w:r w:rsidR="00644CD5">
        <w:t>.</w:t>
      </w:r>
      <w:r>
        <w:t>0964*T(v11</w:t>
      </w:r>
      <w:r w:rsidR="00644CD5">
        <w:t>.</w:t>
      </w:r>
      <w:r>
        <w:t>u30) + 0</w:t>
      </w:r>
      <w:r w:rsidR="00644CD5">
        <w:t>.</w:t>
      </w:r>
      <w:r>
        <w:t>0909*T(v7</w:t>
      </w:r>
      <w:r w:rsidR="00644CD5">
        <w:t>.</w:t>
      </w:r>
      <w:r>
        <w:t>u14) + 0</w:t>
      </w:r>
      <w:r w:rsidR="00644CD5">
        <w:t>.</w:t>
      </w:r>
      <w:r>
        <w:t>0778*T(v21</w:t>
      </w:r>
      <w:r w:rsidR="00644CD5">
        <w:t>.</w:t>
      </w:r>
      <w:r>
        <w:t>u18) -0</w:t>
      </w:r>
      <w:r w:rsidR="00644CD5">
        <w:t>.</w:t>
      </w:r>
      <w:r>
        <w:t>0911*T(v19</w:t>
      </w:r>
      <w:r w:rsidR="00644CD5">
        <w:t>.</w:t>
      </w:r>
      <w:r>
        <w:t>u11) -0</w:t>
      </w:r>
      <w:r w:rsidR="00644CD5">
        <w:t>.</w:t>
      </w:r>
      <w:r>
        <w:t>0861*T(v12</w:t>
      </w:r>
      <w:r w:rsidR="00644CD5">
        <w:t>.</w:t>
      </w:r>
      <w:r>
        <w:t>u23) -0</w:t>
      </w:r>
      <w:r w:rsidR="00644CD5">
        <w:t>.</w:t>
      </w:r>
      <w:r>
        <w:t>0793*T(v14</w:t>
      </w:r>
      <w:r w:rsidR="00644CD5">
        <w:t>.</w:t>
      </w:r>
      <w:r>
        <w:t>u11) + 0</w:t>
      </w:r>
      <w:r w:rsidR="00644CD5">
        <w:t>.</w:t>
      </w:r>
      <w:r>
        <w:t>0751*T(v28</w:t>
      </w:r>
      <w:r w:rsidR="00644CD5">
        <w:t>.</w:t>
      </w:r>
      <w:r>
        <w:t>u1) + 0</w:t>
      </w:r>
      <w:r w:rsidR="00644CD5">
        <w:t>.</w:t>
      </w:r>
      <w:r>
        <w:t>0801*T(v25</w:t>
      </w:r>
      <w:r w:rsidR="00644CD5">
        <w:t>.</w:t>
      </w:r>
      <w:r>
        <w:t>u8) -0</w:t>
      </w:r>
      <w:r w:rsidR="00644CD5">
        <w:t>.</w:t>
      </w:r>
      <w:r>
        <w:t>0787*T(v25</w:t>
      </w:r>
      <w:r w:rsidR="00644CD5">
        <w:t>.</w:t>
      </w:r>
      <w:r>
        <w:t>u15) + 0</w:t>
      </w:r>
      <w:r w:rsidR="00644CD5">
        <w:t>.</w:t>
      </w:r>
      <w:r>
        <w:t>0896*T(v5</w:t>
      </w:r>
      <w:r w:rsidR="00644CD5">
        <w:t>.</w:t>
      </w:r>
      <w:r>
        <w:t>u10) + 0</w:t>
      </w:r>
      <w:r w:rsidR="00644CD5">
        <w:t>.</w:t>
      </w:r>
      <w:r>
        <w:t>0708*T(v20</w:t>
      </w:r>
      <w:r w:rsidR="00644CD5">
        <w:t>.</w:t>
      </w:r>
      <w:r>
        <w:t>u12) + 0</w:t>
      </w:r>
      <w:r w:rsidR="00644CD5">
        <w:t>.</w:t>
      </w:r>
      <w:r>
        <w:t>0507*T(u36) -0</w:t>
      </w:r>
      <w:r w:rsidR="00644CD5">
        <w:t>.</w:t>
      </w:r>
      <w:r>
        <w:t>0656*T(v15</w:t>
      </w:r>
      <w:r w:rsidR="00644CD5">
        <w:t>.</w:t>
      </w:r>
      <w:r>
        <w:t>u5) -0</w:t>
      </w:r>
      <w:r w:rsidR="00644CD5">
        <w:t>.</w:t>
      </w:r>
      <w:r>
        <w:t>0763*T(v24</w:t>
      </w:r>
      <w:r w:rsidR="00644CD5">
        <w:t>.</w:t>
      </w:r>
      <w:r>
        <w:t>u13) + 0</w:t>
      </w:r>
      <w:r w:rsidR="00644CD5">
        <w:t>.</w:t>
      </w:r>
      <w:r>
        <w:t>0761*T(v7</w:t>
      </w:r>
      <w:r w:rsidR="00644CD5">
        <w:t>.</w:t>
      </w:r>
      <w:r>
        <w:t>u5) -0</w:t>
      </w:r>
      <w:r w:rsidR="00644CD5">
        <w:t>.</w:t>
      </w:r>
      <w:r>
        <w:t>047*T(v35) -0</w:t>
      </w:r>
      <w:r w:rsidR="00644CD5">
        <w:t>.</w:t>
      </w:r>
      <w:r>
        <w:t>0672*T(v20</w:t>
      </w:r>
      <w:r w:rsidR="00644CD5">
        <w:t>.</w:t>
      </w:r>
      <w:r>
        <w:t>u20) -0</w:t>
      </w:r>
      <w:r w:rsidR="00644CD5">
        <w:t>.</w:t>
      </w:r>
      <w:r>
        <w:t>0746*T(v35</w:t>
      </w:r>
      <w:r w:rsidR="00644CD5">
        <w:t>.</w:t>
      </w:r>
      <w:r>
        <w:t>u1) -0</w:t>
      </w:r>
      <w:r w:rsidR="00644CD5">
        <w:t>.</w:t>
      </w:r>
      <w:r>
        <w:t>0657*T(v14</w:t>
      </w:r>
      <w:r w:rsidR="00644CD5">
        <w:t>.</w:t>
      </w:r>
      <w:r>
        <w:t>u28) + 0</w:t>
      </w:r>
      <w:r w:rsidR="00644CD5">
        <w:t>.</w:t>
      </w:r>
      <w:r>
        <w:t>042*T(v38) -0</w:t>
      </w:r>
      <w:r w:rsidR="00644CD5">
        <w:t>.</w:t>
      </w:r>
      <w:r>
        <w:t>0537*T(v13</w:t>
      </w:r>
      <w:r w:rsidR="00644CD5">
        <w:t>.</w:t>
      </w:r>
      <w:r>
        <w:t>u27) + 0</w:t>
      </w:r>
      <w:r w:rsidR="00644CD5">
        <w:t>.</w:t>
      </w:r>
      <w:r>
        <w:t>0675*T(v2</w:t>
      </w:r>
      <w:r w:rsidR="00644CD5">
        <w:t>.</w:t>
      </w:r>
      <w:r>
        <w:t>u16) + 0</w:t>
      </w:r>
      <w:r w:rsidR="00644CD5">
        <w:t>.</w:t>
      </w:r>
      <w:r>
        <w:t>065*T(v3</w:t>
      </w:r>
      <w:r w:rsidR="00644CD5">
        <w:t>.</w:t>
      </w:r>
      <w:r>
        <w:t>u34) -0</w:t>
      </w:r>
      <w:r w:rsidR="00644CD5">
        <w:t>.</w:t>
      </w:r>
      <w:r>
        <w:t>0564*T(v10</w:t>
      </w:r>
      <w:r w:rsidR="00644CD5">
        <w:t>.</w:t>
      </w:r>
      <w:r>
        <w:t>u28) -0</w:t>
      </w:r>
      <w:r w:rsidR="00644CD5">
        <w:t>.</w:t>
      </w:r>
      <w:r>
        <w:t>0581*T(v16</w:t>
      </w:r>
      <w:r w:rsidR="00644CD5">
        <w:t>.</w:t>
      </w:r>
      <w:r>
        <w:t>u12) -0</w:t>
      </w:r>
      <w:r w:rsidR="00644CD5">
        <w:t>.</w:t>
      </w:r>
      <w:r>
        <w:t>0757*T(v6</w:t>
      </w:r>
      <w:r w:rsidR="00644CD5">
        <w:t>.</w:t>
      </w:r>
      <w:r>
        <w:t>u6) -0</w:t>
      </w:r>
      <w:r w:rsidR="00644CD5">
        <w:t>.</w:t>
      </w:r>
      <w:r>
        <w:t>0684*T(v8</w:t>
      </w:r>
      <w:r w:rsidR="00644CD5">
        <w:t>.</w:t>
      </w:r>
      <w:r>
        <w:t>u9) -0</w:t>
      </w:r>
      <w:r w:rsidR="00644CD5">
        <w:t>.</w:t>
      </w:r>
      <w:r>
        <w:t>0581*T(v24</w:t>
      </w:r>
      <w:r w:rsidR="00644CD5">
        <w:t>.</w:t>
      </w:r>
      <w:r>
        <w:t>u14) + 0</w:t>
      </w:r>
      <w:r w:rsidR="00644CD5">
        <w:t>.</w:t>
      </w:r>
      <w:r>
        <w:t>0602*T(v32</w:t>
      </w:r>
      <w:r w:rsidR="00644CD5">
        <w:t>.</w:t>
      </w:r>
      <w:r>
        <w:t>u3) + 0</w:t>
      </w:r>
      <w:r w:rsidR="00644CD5">
        <w:t>.</w:t>
      </w:r>
      <w:r>
        <w:t>0527*T(v6</w:t>
      </w:r>
      <w:r w:rsidR="00644CD5">
        <w:t>.</w:t>
      </w:r>
      <w:r>
        <w:t>u35) -0</w:t>
      </w:r>
      <w:r w:rsidR="00644CD5">
        <w:t>.</w:t>
      </w:r>
      <w:r>
        <w:t>0699*T(v5</w:t>
      </w:r>
      <w:r w:rsidR="00644CD5">
        <w:t>.</w:t>
      </w:r>
      <w:r>
        <w:t>u5) -0</w:t>
      </w:r>
      <w:r w:rsidR="00644CD5">
        <w:t>.</w:t>
      </w:r>
      <w:r>
        <w:t>0565*T(v27</w:t>
      </w:r>
      <w:r w:rsidR="00644CD5">
        <w:t>.</w:t>
      </w:r>
      <w:r>
        <w:t>u6) -0</w:t>
      </w:r>
      <w:r w:rsidR="00644CD5">
        <w:t>.</w:t>
      </w:r>
      <w:r>
        <w:t>102*T(v1</w:t>
      </w:r>
      <w:r w:rsidR="00644CD5">
        <w:t>.</w:t>
      </w:r>
      <w:r>
        <w:t>u2) -0</w:t>
      </w:r>
      <w:r w:rsidR="00644CD5">
        <w:t>.</w:t>
      </w:r>
      <w:r>
        <w:t>0421*T(v24) -0</w:t>
      </w:r>
      <w:r w:rsidR="00644CD5">
        <w:t>.</w:t>
      </w:r>
      <w:r>
        <w:t>0586*T(v27</w:t>
      </w:r>
      <w:r w:rsidR="00644CD5">
        <w:t>.</w:t>
      </w:r>
      <w:r>
        <w:t>u10) + 0</w:t>
      </w:r>
      <w:r w:rsidR="00644CD5">
        <w:t>.</w:t>
      </w:r>
      <w:r>
        <w:t>0513*T(v18</w:t>
      </w:r>
      <w:r w:rsidR="00644CD5">
        <w:t>.</w:t>
      </w:r>
      <w:r>
        <w:t>u18) -0</w:t>
      </w:r>
      <w:r w:rsidR="00644CD5">
        <w:t>.</w:t>
      </w:r>
      <w:r>
        <w:t>0573*T(v21</w:t>
      </w:r>
      <w:r w:rsidR="00644CD5">
        <w:t>.</w:t>
      </w:r>
      <w:r>
        <w:t>u1) -0</w:t>
      </w:r>
      <w:r w:rsidR="00644CD5">
        <w:t>.</w:t>
      </w:r>
      <w:r>
        <w:t>0578*T(v30</w:t>
      </w:r>
      <w:r w:rsidR="00644CD5">
        <w:t>.</w:t>
      </w:r>
      <w:r>
        <w:t>u2) + 0</w:t>
      </w:r>
      <w:r w:rsidR="00644CD5">
        <w:t>.</w:t>
      </w:r>
      <w:r>
        <w:t>0348*T(v37) -0</w:t>
      </w:r>
      <w:r w:rsidR="00644CD5">
        <w:t>.</w:t>
      </w:r>
      <w:r>
        <w:t>0462*T(v17</w:t>
      </w:r>
      <w:r w:rsidR="00644CD5">
        <w:t>.</w:t>
      </w:r>
      <w:r>
        <w:t>u7) -0</w:t>
      </w:r>
      <w:r w:rsidR="00644CD5">
        <w:t>.</w:t>
      </w:r>
      <w:r>
        <w:t>0457*T(v2</w:t>
      </w:r>
      <w:r w:rsidR="00644CD5">
        <w:t>.</w:t>
      </w:r>
      <w:r>
        <w:t>u40) + 0</w:t>
      </w:r>
      <w:r w:rsidR="00644CD5">
        <w:t>.</w:t>
      </w:r>
      <w:r>
        <w:t>071*T(v4</w:t>
      </w:r>
      <w:r w:rsidR="00644CD5">
        <w:t>.</w:t>
      </w:r>
      <w:r>
        <w:t>u1) + 0</w:t>
      </w:r>
      <w:r w:rsidR="00644CD5">
        <w:t>.</w:t>
      </w:r>
      <w:r>
        <w:t>0488*T(v21</w:t>
      </w:r>
      <w:r w:rsidR="00644CD5">
        <w:t>.</w:t>
      </w:r>
      <w:r>
        <w:t>u20) -0</w:t>
      </w:r>
      <w:r w:rsidR="00644CD5">
        <w:t>.</w:t>
      </w:r>
      <w:r>
        <w:t>0451*T(v9</w:t>
      </w:r>
      <w:r w:rsidR="00644CD5">
        <w:t>.</w:t>
      </w:r>
      <w:r>
        <w:t>u20) + 0</w:t>
      </w:r>
      <w:r w:rsidR="00644CD5">
        <w:t>.</w:t>
      </w:r>
      <w:r>
        <w:t>0419*T(v28</w:t>
      </w:r>
      <w:r w:rsidR="00644CD5">
        <w:t>.</w:t>
      </w:r>
      <w:r>
        <w:t>u12) -0</w:t>
      </w:r>
      <w:r w:rsidR="00644CD5">
        <w:t>.</w:t>
      </w:r>
      <w:r>
        <w:t>0409*T(v14</w:t>
      </w:r>
      <w:r w:rsidR="00644CD5">
        <w:t>.</w:t>
      </w:r>
      <w:r>
        <w:t>u18) + 0</w:t>
      </w:r>
      <w:r w:rsidR="00644CD5">
        <w:t>.</w:t>
      </w:r>
      <w:r>
        <w:t>0437*T(v6</w:t>
      </w:r>
      <w:r w:rsidR="00644CD5">
        <w:t>.</w:t>
      </w:r>
      <w:r>
        <w:t>u8) -0</w:t>
      </w:r>
      <w:r w:rsidR="00644CD5">
        <w:t>.</w:t>
      </w:r>
      <w:r>
        <w:t>0453*T(v15</w:t>
      </w:r>
      <w:r w:rsidR="00644CD5">
        <w:t>.</w:t>
      </w:r>
      <w:r>
        <w:t>u3) -0</w:t>
      </w:r>
      <w:r w:rsidR="00644CD5">
        <w:t>.</w:t>
      </w:r>
      <w:r>
        <w:t>0443*T(v30</w:t>
      </w:r>
      <w:r w:rsidR="00644CD5">
        <w:t>.</w:t>
      </w:r>
      <w:r>
        <w:t>u1) + 0</w:t>
      </w:r>
      <w:r w:rsidR="00644CD5">
        <w:t>.</w:t>
      </w:r>
      <w:r>
        <w:t>0412*T(v22</w:t>
      </w:r>
      <w:r w:rsidR="00644CD5">
        <w:t>.</w:t>
      </w:r>
      <w:r>
        <w:t>u16) -0</w:t>
      </w:r>
      <w:r w:rsidR="00644CD5">
        <w:t>.</w:t>
      </w:r>
      <w:r>
        <w:t>0393*T(v18</w:t>
      </w:r>
      <w:r w:rsidR="00644CD5">
        <w:t>.</w:t>
      </w:r>
      <w:r>
        <w:t>u8) + 0</w:t>
      </w:r>
      <w:r w:rsidR="00644CD5">
        <w:t>.</w:t>
      </w:r>
      <w:r>
        <w:t>0373*T(v31</w:t>
      </w:r>
      <w:r w:rsidR="00644CD5">
        <w:t>.</w:t>
      </w:r>
      <w:r>
        <w:t>u2) + 0</w:t>
      </w:r>
      <w:r w:rsidR="00644CD5">
        <w:t>.</w:t>
      </w:r>
      <w:r>
        <w:t>0377*T(v12</w:t>
      </w:r>
      <w:r w:rsidR="00644CD5">
        <w:t>.</w:t>
      </w:r>
      <w:r>
        <w:t>u7) + 0</w:t>
      </w:r>
      <w:r w:rsidR="00644CD5">
        <w:t>.</w:t>
      </w:r>
      <w:r>
        <w:t>0385*T(v3</w:t>
      </w:r>
      <w:r w:rsidR="00644CD5">
        <w:t>.</w:t>
      </w:r>
      <w:r>
        <w:t>u26) + 0</w:t>
      </w:r>
      <w:r w:rsidR="00644CD5">
        <w:t>.</w:t>
      </w:r>
      <w:r>
        <w:t>0351*T(v8</w:t>
      </w:r>
      <w:r w:rsidR="00644CD5">
        <w:t>.</w:t>
      </w:r>
      <w:r>
        <w:t>u27) -0</w:t>
      </w:r>
      <w:r w:rsidR="00644CD5">
        <w:t>.</w:t>
      </w:r>
      <w:r>
        <w:t>0306*T(v30</w:t>
      </w:r>
      <w:r w:rsidR="00644CD5">
        <w:t>.</w:t>
      </w:r>
      <w:r>
        <w:t>u13) + 0</w:t>
      </w:r>
      <w:r w:rsidR="00644CD5">
        <w:t>.</w:t>
      </w:r>
      <w:r>
        <w:t>0329*T(v18</w:t>
      </w:r>
      <w:r w:rsidR="00644CD5">
        <w:t>.</w:t>
      </w:r>
      <w:r>
        <w:t>u25) + 0</w:t>
      </w:r>
      <w:r w:rsidR="00644CD5">
        <w:t>.</w:t>
      </w:r>
      <w:r>
        <w:t>036*T(v1</w:t>
      </w:r>
      <w:r w:rsidR="00644CD5">
        <w:t>.</w:t>
      </w:r>
      <w:r>
        <w:t>u39) + 0</w:t>
      </w:r>
      <w:r w:rsidR="00644CD5">
        <w:t>.</w:t>
      </w:r>
      <w:r>
        <w:t>0314*T(v4</w:t>
      </w:r>
      <w:r w:rsidR="00644CD5">
        <w:t>.</w:t>
      </w:r>
      <w:r>
        <w:t>u22) -0</w:t>
      </w:r>
      <w:r w:rsidR="00644CD5">
        <w:t>.</w:t>
      </w:r>
      <w:r>
        <w:t>0315*T(v24</w:t>
      </w:r>
      <w:r w:rsidR="00644CD5">
        <w:t>.</w:t>
      </w:r>
      <w:r>
        <w:t>u5) -0</w:t>
      </w:r>
      <w:r w:rsidR="00644CD5">
        <w:t>.</w:t>
      </w:r>
      <w:r>
        <w:t>0225*T(v36) -0</w:t>
      </w:r>
      <w:r w:rsidR="00644CD5">
        <w:t>.</w:t>
      </w:r>
      <w:r>
        <w:t>0242*T(u13) -0</w:t>
      </w:r>
      <w:r w:rsidR="00644CD5">
        <w:t>.</w:t>
      </w:r>
      <w:r>
        <w:t>0269*T(v12</w:t>
      </w:r>
      <w:r w:rsidR="00644CD5">
        <w:t>.</w:t>
      </w:r>
      <w:r>
        <w:t>u17) -0</w:t>
      </w:r>
      <w:r w:rsidR="00644CD5">
        <w:t>.</w:t>
      </w:r>
      <w:r>
        <w:t>0305*T(v23</w:t>
      </w:r>
      <w:r w:rsidR="00644CD5">
        <w:t>.</w:t>
      </w:r>
      <w:r>
        <w:t>u13) -0</w:t>
      </w:r>
      <w:r w:rsidR="00644CD5">
        <w:t>.</w:t>
      </w:r>
      <w:r>
        <w:t>0276*T(v23</w:t>
      </w:r>
      <w:r w:rsidR="00644CD5">
        <w:t>.</w:t>
      </w:r>
      <w:r>
        <w:t>u11) + 0</w:t>
      </w:r>
      <w:r w:rsidR="00644CD5">
        <w:t>.</w:t>
      </w:r>
      <w:r>
        <w:t>031*T(v14</w:t>
      </w:r>
      <w:r w:rsidR="00644CD5">
        <w:t>.</w:t>
      </w:r>
      <w:r>
        <w:t>u3) -0</w:t>
      </w:r>
      <w:r w:rsidR="00644CD5">
        <w:t>.</w:t>
      </w:r>
      <w:r>
        <w:t>0307*T(v28</w:t>
      </w:r>
      <w:r w:rsidR="00644CD5">
        <w:t>.</w:t>
      </w:r>
      <w:r>
        <w:t>u3) + 0</w:t>
      </w:r>
      <w:r w:rsidR="00644CD5">
        <w:t>.</w:t>
      </w:r>
      <w:r>
        <w:t>0187*T(u27) + 0</w:t>
      </w:r>
      <w:r w:rsidR="00644CD5">
        <w:t>.</w:t>
      </w:r>
      <w:r>
        <w:t>0255*T(v15</w:t>
      </w:r>
      <w:r w:rsidR="00644CD5">
        <w:t>.</w:t>
      </w:r>
      <w:r>
        <w:t>u15) -0</w:t>
      </w:r>
      <w:r w:rsidR="00644CD5">
        <w:t>.</w:t>
      </w:r>
      <w:r>
        <w:t>0239*T(v11</w:t>
      </w:r>
      <w:r w:rsidR="00644CD5">
        <w:t>.</w:t>
      </w:r>
      <w:r>
        <w:t>u29) + 0</w:t>
      </w:r>
      <w:r w:rsidR="00644CD5">
        <w:t>.</w:t>
      </w:r>
      <w:r>
        <w:t>0228*T(v5</w:t>
      </w:r>
      <w:r w:rsidR="00644CD5">
        <w:t>.</w:t>
      </w:r>
      <w:r>
        <w:t>u35) -0</w:t>
      </w:r>
      <w:r w:rsidR="00644CD5">
        <w:t>.</w:t>
      </w:r>
      <w:r>
        <w:t>0254*T(v16</w:t>
      </w:r>
      <w:r w:rsidR="00644CD5">
        <w:t>.</w:t>
      </w:r>
      <w:r>
        <w:t>u23) -0</w:t>
      </w:r>
      <w:r w:rsidR="00644CD5">
        <w:t>.</w:t>
      </w:r>
      <w:r>
        <w:t>0262*T(v2</w:t>
      </w:r>
      <w:r w:rsidR="00644CD5">
        <w:t>.</w:t>
      </w:r>
      <w:r>
        <w:t>u15) + 0</w:t>
      </w:r>
      <w:r w:rsidR="00644CD5">
        <w:t>.</w:t>
      </w:r>
      <w:r>
        <w:t>0253*T(v29</w:t>
      </w:r>
      <w:r w:rsidR="00644CD5">
        <w:t>.</w:t>
      </w:r>
      <w:r>
        <w:t>u1) -0</w:t>
      </w:r>
      <w:r w:rsidR="00644CD5">
        <w:t>.</w:t>
      </w:r>
      <w:r>
        <w:t>0224*T(v8</w:t>
      </w:r>
      <w:r w:rsidR="00644CD5">
        <w:t>.</w:t>
      </w:r>
      <w:r>
        <w:t>u21) -0</w:t>
      </w:r>
      <w:r w:rsidR="00644CD5">
        <w:t>.</w:t>
      </w:r>
      <w:r>
        <w:t>0147*T(v41) + 0</w:t>
      </w:r>
      <w:r w:rsidR="00644CD5">
        <w:t>.</w:t>
      </w:r>
      <w:r>
        <w:t>0216*T(v7</w:t>
      </w:r>
      <w:r w:rsidR="00644CD5">
        <w:t>.</w:t>
      </w:r>
      <w:r>
        <w:t>u17) + 0</w:t>
      </w:r>
      <w:r w:rsidR="00644CD5">
        <w:t>.</w:t>
      </w:r>
      <w:r>
        <w:t>0211*T(v40</w:t>
      </w:r>
      <w:r w:rsidR="00644CD5">
        <w:t>.</w:t>
      </w:r>
      <w:r>
        <w:t>u1) -0</w:t>
      </w:r>
      <w:r w:rsidR="00644CD5">
        <w:t>.</w:t>
      </w:r>
      <w:r>
        <w:t>0227*T(v1</w:t>
      </w:r>
      <w:r w:rsidR="00644CD5">
        <w:t>.</w:t>
      </w:r>
      <w:r>
        <w:t>u38) + 0</w:t>
      </w:r>
      <w:r w:rsidR="00644CD5">
        <w:t>.</w:t>
      </w:r>
      <w:r>
        <w:t>0197*T(v7</w:t>
      </w:r>
      <w:r w:rsidR="00644CD5">
        <w:t>.</w:t>
      </w:r>
      <w:r>
        <w:t>u34) -0</w:t>
      </w:r>
      <w:r w:rsidR="00644CD5">
        <w:t>.</w:t>
      </w:r>
      <w:r>
        <w:t>0157*T(v25) + 0</w:t>
      </w:r>
      <w:r w:rsidR="00644CD5">
        <w:t>.</w:t>
      </w:r>
      <w:r>
        <w:t>0209*T(v9</w:t>
      </w:r>
      <w:r w:rsidR="00644CD5">
        <w:t>.</w:t>
      </w:r>
      <w:r>
        <w:t>u6) -0</w:t>
      </w:r>
      <w:r w:rsidR="00644CD5">
        <w:t>.</w:t>
      </w:r>
      <w:r>
        <w:t>019*T(v28</w:t>
      </w:r>
      <w:r w:rsidR="00644CD5">
        <w:t>.</w:t>
      </w:r>
      <w:r>
        <w:t>u11) -0</w:t>
      </w:r>
      <w:r w:rsidR="00644CD5">
        <w:t>.</w:t>
      </w:r>
      <w:r>
        <w:t>0191*T(v6</w:t>
      </w:r>
      <w:r w:rsidR="00644CD5">
        <w:t>.</w:t>
      </w:r>
      <w:r>
        <w:t>u16) -0</w:t>
      </w:r>
      <w:r w:rsidR="00644CD5">
        <w:t>.</w:t>
      </w:r>
      <w:r>
        <w:t>0179*T(v6</w:t>
      </w:r>
      <w:r w:rsidR="00644CD5">
        <w:t>.</w:t>
      </w:r>
      <w:r>
        <w:t>u14) + 0</w:t>
      </w:r>
      <w:r w:rsidR="00644CD5">
        <w:t>.</w:t>
      </w:r>
      <w:r>
        <w:t>0156*T(v17</w:t>
      </w:r>
      <w:r w:rsidR="00644CD5">
        <w:t>.</w:t>
      </w:r>
      <w:r>
        <w:t>u26) + 0</w:t>
      </w:r>
      <w:r w:rsidR="00644CD5">
        <w:t>.</w:t>
      </w:r>
      <w:r>
        <w:t>017*T(v8</w:t>
      </w:r>
      <w:r w:rsidR="00644CD5">
        <w:t>.</w:t>
      </w:r>
      <w:r>
        <w:t>u10) + 0</w:t>
      </w:r>
      <w:r w:rsidR="00644CD5">
        <w:t>.</w:t>
      </w:r>
      <w:r>
        <w:t>0151*T(v18</w:t>
      </w:r>
      <w:r w:rsidR="00644CD5">
        <w:t>.</w:t>
      </w:r>
      <w:r>
        <w:t>u20) + 0</w:t>
      </w:r>
      <w:r w:rsidR="00644CD5">
        <w:t>.</w:t>
      </w:r>
      <w:r>
        <w:t>0168*T(v3</w:t>
      </w:r>
      <w:r w:rsidR="00644CD5">
        <w:t>.</w:t>
      </w:r>
      <w:r>
        <w:t>u36) + 0</w:t>
      </w:r>
      <w:r w:rsidR="00644CD5">
        <w:t>.</w:t>
      </w:r>
      <w:r>
        <w:t>0165*T(v2</w:t>
      </w:r>
      <w:r w:rsidR="00644CD5">
        <w:t>.</w:t>
      </w:r>
      <w:r>
        <w:t>u21) -0</w:t>
      </w:r>
      <w:r w:rsidR="00644CD5">
        <w:t>.</w:t>
      </w:r>
      <w:r>
        <w:t>0156*T(v19</w:t>
      </w:r>
      <w:r w:rsidR="00644CD5">
        <w:t>.</w:t>
      </w:r>
      <w:r>
        <w:t>u15) -0</w:t>
      </w:r>
      <w:r w:rsidR="00644CD5">
        <w:t>.</w:t>
      </w:r>
      <w:r>
        <w:t>0135*T(v22</w:t>
      </w:r>
      <w:r w:rsidR="00644CD5">
        <w:t>.</w:t>
      </w:r>
      <w:r>
        <w:t>u6) + 0</w:t>
      </w:r>
      <w:r w:rsidR="00644CD5">
        <w:t>.</w:t>
      </w:r>
      <w:r>
        <w:t>0115*T(v19</w:t>
      </w:r>
      <w:r w:rsidR="00644CD5">
        <w:t>.</w:t>
      </w:r>
      <w:r>
        <w:t>u14) -0</w:t>
      </w:r>
      <w:r w:rsidR="00644CD5">
        <w:t>.</w:t>
      </w:r>
      <w:r>
        <w:t>0109*T(v32</w:t>
      </w:r>
      <w:r w:rsidR="00644CD5">
        <w:t>.</w:t>
      </w:r>
      <w:r>
        <w:t>u5) + 0</w:t>
      </w:r>
      <w:r w:rsidR="00644CD5">
        <w:t>.</w:t>
      </w:r>
      <w:r>
        <w:t>00991*T(v17</w:t>
      </w:r>
      <w:r w:rsidR="00644CD5">
        <w:t>.</w:t>
      </w:r>
      <w:r>
        <w:t>u18) -0</w:t>
      </w:r>
      <w:r w:rsidR="00644CD5">
        <w:t>.</w:t>
      </w:r>
      <w:r>
        <w:t>00978*T(v12</w:t>
      </w:r>
      <w:r w:rsidR="00644CD5">
        <w:t>.</w:t>
      </w:r>
      <w:r>
        <w:t>u10) + 0</w:t>
      </w:r>
      <w:r w:rsidR="00644CD5">
        <w:t>.</w:t>
      </w:r>
      <w:r>
        <w:t>00991*T(v7</w:t>
      </w:r>
      <w:r w:rsidR="00644CD5">
        <w:t>.</w:t>
      </w:r>
      <w:r>
        <w:t>u15) -0</w:t>
      </w:r>
      <w:r w:rsidR="00644CD5">
        <w:t>.</w:t>
      </w:r>
      <w:r>
        <w:t>00993*T(v9</w:t>
      </w:r>
      <w:r w:rsidR="00644CD5">
        <w:t>.</w:t>
      </w:r>
      <w:r>
        <w:t>u22) -0</w:t>
      </w:r>
      <w:r w:rsidR="00644CD5">
        <w:t>.</w:t>
      </w:r>
      <w:r>
        <w:t>00875*T(v18</w:t>
      </w:r>
      <w:r w:rsidR="00644CD5">
        <w:t>.</w:t>
      </w:r>
      <w:r>
        <w:t>u22) + 0</w:t>
      </w:r>
      <w:r w:rsidR="00644CD5">
        <w:t>.</w:t>
      </w:r>
      <w:r>
        <w:t>00927*T(v11</w:t>
      </w:r>
      <w:r w:rsidR="00644CD5">
        <w:t>.</w:t>
      </w:r>
      <w:r>
        <w:t>u1) + 0</w:t>
      </w:r>
      <w:r w:rsidR="00644CD5">
        <w:t>.</w:t>
      </w:r>
      <w:r>
        <w:t>00858*T(v13</w:t>
      </w:r>
      <w:r w:rsidR="00644CD5">
        <w:t>.</w:t>
      </w:r>
      <w:r>
        <w:t>u2) + 0</w:t>
      </w:r>
      <w:r w:rsidR="00644CD5">
        <w:t>.</w:t>
      </w:r>
      <w:r>
        <w:t>00888*T(v6</w:t>
      </w:r>
      <w:r w:rsidR="00644CD5">
        <w:t>.</w:t>
      </w:r>
      <w:r>
        <w:t>u10) -0</w:t>
      </w:r>
      <w:r w:rsidR="00644CD5">
        <w:t>.</w:t>
      </w:r>
      <w:r>
        <w:t>00787*T(v15</w:t>
      </w:r>
      <w:r w:rsidR="00644CD5">
        <w:t>.</w:t>
      </w:r>
      <w:r>
        <w:t>u6) -0</w:t>
      </w:r>
      <w:r w:rsidR="00644CD5">
        <w:t>.</w:t>
      </w:r>
      <w:r>
        <w:t>00524*T(v23) + 0</w:t>
      </w:r>
      <w:r w:rsidR="00644CD5">
        <w:t>.</w:t>
      </w:r>
      <w:r>
        <w:t>00703*T(v31</w:t>
      </w:r>
      <w:r w:rsidR="00644CD5">
        <w:t>.</w:t>
      </w:r>
      <w:r>
        <w:t>u6) -0</w:t>
      </w:r>
      <w:r w:rsidR="00644CD5">
        <w:t>.</w:t>
      </w:r>
      <w:r>
        <w:t>00561*T(v12</w:t>
      </w:r>
      <w:r w:rsidR="00644CD5">
        <w:t>.</w:t>
      </w:r>
      <w:r>
        <w:t>u29) + 0</w:t>
      </w:r>
      <w:r w:rsidR="00644CD5">
        <w:t>.</w:t>
      </w:r>
      <w:r>
        <w:t>00416*T(v13) + 0</w:t>
      </w:r>
      <w:r w:rsidR="00644CD5">
        <w:t>.</w:t>
      </w:r>
      <w:r>
        <w:t>0059*T(v27</w:t>
      </w:r>
      <w:r w:rsidR="00644CD5">
        <w:t>.</w:t>
      </w:r>
      <w:r>
        <w:t>u1) + 0</w:t>
      </w:r>
      <w:r w:rsidR="00644CD5">
        <w:t>.</w:t>
      </w:r>
      <w:r>
        <w:t>00433*T(v24</w:t>
      </w:r>
      <w:r w:rsidR="00644CD5">
        <w:t>.</w:t>
      </w:r>
      <w:r>
        <w:t>u12) -0</w:t>
      </w:r>
      <w:r w:rsidR="00644CD5">
        <w:t>.</w:t>
      </w:r>
      <w:r>
        <w:t>00451*T(v15</w:t>
      </w:r>
      <w:r w:rsidR="00644CD5">
        <w:t>.</w:t>
      </w:r>
      <w:r>
        <w:t>u7) -0</w:t>
      </w:r>
      <w:r w:rsidR="00644CD5">
        <w:t>.</w:t>
      </w:r>
      <w:r>
        <w:t>00357*T(v18</w:t>
      </w:r>
      <w:r w:rsidR="00644CD5">
        <w:t>.</w:t>
      </w:r>
      <w:r>
        <w:t>u9) -0</w:t>
      </w:r>
      <w:r w:rsidR="00644CD5">
        <w:t>.</w:t>
      </w:r>
      <w:r>
        <w:t>003*T(v34</w:t>
      </w:r>
      <w:r w:rsidR="00644CD5">
        <w:t>.</w:t>
      </w:r>
      <w:r>
        <w:t>u4) + 0</w:t>
      </w:r>
      <w:r w:rsidR="00644CD5">
        <w:t>.</w:t>
      </w:r>
      <w:r>
        <w:t>00277*T(v8</w:t>
      </w:r>
      <w:r w:rsidR="00644CD5">
        <w:t>.</w:t>
      </w:r>
      <w:r>
        <w:t>u31) + 0</w:t>
      </w:r>
      <w:r w:rsidR="00644CD5">
        <w:t>.</w:t>
      </w:r>
      <w:r>
        <w:t>000786*NumAromAtoms -0</w:t>
      </w:r>
      <w:r w:rsidR="00644CD5">
        <w:t>.</w:t>
      </w:r>
      <w:r>
        <w:t>000275*T(v32</w:t>
      </w:r>
      <w:r w:rsidR="00644CD5">
        <w:t>.</w:t>
      </w:r>
      <w:r>
        <w:t>u7) + 0</w:t>
      </w:r>
      <w:r w:rsidR="00644CD5">
        <w:t>.</w:t>
      </w:r>
      <w:r>
        <w:t>000252*T(v30</w:t>
      </w:r>
      <w:r w:rsidR="00644CD5">
        <w:t>.</w:t>
      </w:r>
      <w:r>
        <w:t>u10) + 6</w:t>
      </w:r>
      <w:r w:rsidR="00644CD5">
        <w:t>.</w:t>
      </w:r>
      <w:r>
        <w:t>58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73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01*T(v2</w:t>
      </w:r>
      <w:r w:rsidR="00644CD5">
        <w:t>.</w:t>
      </w:r>
      <w:r>
        <w:t>u4) -0</w:t>
      </w:r>
      <w:r w:rsidR="00644CD5">
        <w:t>.</w:t>
      </w:r>
      <w:r>
        <w:t>179*T(v1</w:t>
      </w:r>
      <w:r w:rsidR="00644CD5">
        <w:t>.</w:t>
      </w:r>
      <w:r>
        <w:t>u8) + 37</w:t>
      </w:r>
      <w:r w:rsidR="00644CD5">
        <w:t>.</w:t>
      </w:r>
      <w:r>
        <w:t>5*Volume + 0</w:t>
      </w:r>
      <w:r w:rsidR="00644CD5">
        <w:t>.</w:t>
      </w:r>
      <w:r>
        <w:t>963*T(v19</w:t>
      </w:r>
      <w:r w:rsidR="00644CD5">
        <w:t>.</w:t>
      </w:r>
      <w:r>
        <w:t>u14) -1</w:t>
      </w:r>
      <w:r w:rsidR="00644CD5">
        <w:t>.</w:t>
      </w:r>
      <w:r>
        <w:t>89*T(v12</w:t>
      </w:r>
      <w:r w:rsidR="00644CD5">
        <w:t>.</w:t>
      </w:r>
      <w:r>
        <w:t>u8) -0</w:t>
      </w:r>
      <w:r w:rsidR="00644CD5">
        <w:t>.</w:t>
      </w:r>
      <w:r>
        <w:t>308*T(v6</w:t>
      </w:r>
      <w:r w:rsidR="00644CD5">
        <w:t>.</w:t>
      </w:r>
      <w:r>
        <w:t>u3) + 0</w:t>
      </w:r>
      <w:r w:rsidR="00644CD5">
        <w:t>.</w:t>
      </w:r>
      <w:r>
        <w:t>198*T(v9</w:t>
      </w:r>
      <w:r w:rsidR="00644CD5">
        <w:t>.</w:t>
      </w:r>
      <w:r>
        <w:t>u5) -0</w:t>
      </w:r>
      <w:r w:rsidR="00644CD5">
        <w:t>.</w:t>
      </w:r>
      <w:r>
        <w:t>608*T(v15) -41</w:t>
      </w:r>
      <w:r w:rsidR="00644CD5">
        <w:t>.</w:t>
      </w:r>
      <w:r>
        <w:t>6*Volume^2 + 2</w:t>
      </w:r>
      <w:r w:rsidR="00644CD5">
        <w:t>.</w:t>
      </w:r>
      <w:r>
        <w:t>06*T(v22</w:t>
      </w:r>
      <w:r w:rsidR="00644CD5">
        <w:t>.</w:t>
      </w:r>
      <w:r>
        <w:t>u6) -2</w:t>
      </w:r>
      <w:r w:rsidR="00644CD5">
        <w:t>.</w:t>
      </w:r>
      <w:r>
        <w:t>59*T(v3) + 0</w:t>
      </w:r>
      <w:r w:rsidR="00644CD5">
        <w:t>.</w:t>
      </w:r>
      <w:r>
        <w:t>667*T(v10</w:t>
      </w:r>
      <w:r w:rsidR="00644CD5">
        <w:t>.</w:t>
      </w:r>
      <w:r>
        <w:t>u21) + 0</w:t>
      </w:r>
      <w:r w:rsidR="00644CD5">
        <w:t>.</w:t>
      </w:r>
      <w:r>
        <w:t>713*T(v7</w:t>
      </w:r>
      <w:r w:rsidR="00644CD5">
        <w:t>.</w:t>
      </w:r>
      <w:r>
        <w:t>u28) + 1</w:t>
      </w:r>
      <w:r w:rsidR="00644CD5">
        <w:t>.</w:t>
      </w:r>
      <w:r>
        <w:t>01*T(v4</w:t>
      </w:r>
      <w:r w:rsidR="00644CD5">
        <w:t>.</w:t>
      </w:r>
      <w:r>
        <w:t>u8) + 0</w:t>
      </w:r>
      <w:r w:rsidR="00644CD5">
        <w:t>.</w:t>
      </w:r>
      <w:r>
        <w:t>974*T(v14</w:t>
      </w:r>
      <w:r w:rsidR="00644CD5">
        <w:t>.</w:t>
      </w:r>
      <w:r>
        <w:t>u9) + 0</w:t>
      </w:r>
      <w:r w:rsidR="00644CD5">
        <w:t>.</w:t>
      </w:r>
      <w:r>
        <w:t>548*T(v5</w:t>
      </w:r>
      <w:r w:rsidR="00644CD5">
        <w:t>.</w:t>
      </w:r>
      <w:r>
        <w:t>u21) + 0</w:t>
      </w:r>
      <w:r w:rsidR="00644CD5">
        <w:t>.</w:t>
      </w:r>
      <w:r>
        <w:t>0409*T(v19</w:t>
      </w:r>
      <w:r w:rsidR="00644CD5">
        <w:t>.</w:t>
      </w:r>
      <w:r>
        <w:t>u12) + 0</w:t>
      </w:r>
      <w:r w:rsidR="00644CD5">
        <w:t>.</w:t>
      </w:r>
      <w:r>
        <w:t>678*T(v17</w:t>
      </w:r>
      <w:r w:rsidR="00644CD5">
        <w:t>.</w:t>
      </w:r>
      <w:r>
        <w:t>u24) -2</w:t>
      </w:r>
      <w:r w:rsidR="00644CD5">
        <w:t>.</w:t>
      </w:r>
      <w:r>
        <w:t>29*T(v3</w:t>
      </w:r>
      <w:r w:rsidR="00644CD5">
        <w:t>.</w:t>
      </w:r>
      <w:r>
        <w:t>u2) + 0</w:t>
      </w:r>
      <w:r w:rsidR="00644CD5">
        <w:t>.</w:t>
      </w:r>
      <w:r>
        <w:t>04*T(v3</w:t>
      </w:r>
      <w:r w:rsidR="00644CD5">
        <w:t>.</w:t>
      </w:r>
      <w:r>
        <w:t>u34) + 0</w:t>
      </w:r>
      <w:r w:rsidR="00644CD5">
        <w:t>.</w:t>
      </w:r>
      <w:r>
        <w:t>493*T(v14</w:t>
      </w:r>
      <w:r w:rsidR="00644CD5">
        <w:t>.</w:t>
      </w:r>
      <w:r>
        <w:t>u8) + 19</w:t>
      </w:r>
      <w:r w:rsidR="00644CD5">
        <w:t>.</w:t>
      </w:r>
      <w:r>
        <w:t>8*Volume^3 + 0</w:t>
      </w:r>
      <w:r w:rsidR="00644CD5">
        <w:t>.</w:t>
      </w:r>
      <w:r>
        <w:t>382*T(v34</w:t>
      </w:r>
      <w:r w:rsidR="00644CD5">
        <w:t>.</w:t>
      </w:r>
      <w:r>
        <w:t>u5) -0</w:t>
      </w:r>
      <w:r w:rsidR="00644CD5">
        <w:t>.</w:t>
      </w:r>
      <w:r>
        <w:t>829*T(v16</w:t>
      </w:r>
      <w:r w:rsidR="00644CD5">
        <w:t>.</w:t>
      </w:r>
      <w:r>
        <w:t>u2) + 0</w:t>
      </w:r>
      <w:r w:rsidR="00644CD5">
        <w:t>.</w:t>
      </w:r>
      <w:r>
        <w:t>489*T(v15</w:t>
      </w:r>
      <w:r w:rsidR="00644CD5">
        <w:t>.</w:t>
      </w:r>
      <w:r>
        <w:t>u18) + 0</w:t>
      </w:r>
      <w:r w:rsidR="00644CD5">
        <w:t>.</w:t>
      </w:r>
      <w:r>
        <w:t>395*T(v2</w:t>
      </w:r>
      <w:r w:rsidR="00644CD5">
        <w:t>.</w:t>
      </w:r>
      <w:r>
        <w:t>u41) -0</w:t>
      </w:r>
      <w:r w:rsidR="00644CD5">
        <w:t>.</w:t>
      </w:r>
      <w:r>
        <w:t>6*T(v12</w:t>
      </w:r>
      <w:r w:rsidR="00644CD5">
        <w:t>.</w:t>
      </w:r>
      <w:r>
        <w:t>u30) + 1</w:t>
      </w:r>
      <w:r w:rsidR="00644CD5">
        <w:t>.</w:t>
      </w:r>
      <w:r>
        <w:t>1*T(v3</w:t>
      </w:r>
      <w:r w:rsidR="00644CD5">
        <w:t>.</w:t>
      </w:r>
      <w:r>
        <w:t>u22) + 1</w:t>
      </w:r>
      <w:r w:rsidR="00644CD5">
        <w:t>.</w:t>
      </w:r>
      <w:r>
        <w:t>59*T(v4</w:t>
      </w:r>
      <w:r w:rsidR="00644CD5">
        <w:t>.</w:t>
      </w:r>
      <w:r>
        <w:t>u1) + 0</w:t>
      </w:r>
      <w:r w:rsidR="00644CD5">
        <w:t>.</w:t>
      </w:r>
      <w:r>
        <w:t>917*T(v15</w:t>
      </w:r>
      <w:r w:rsidR="00644CD5">
        <w:t>.</w:t>
      </w:r>
      <w:r>
        <w:t>u15) + 0</w:t>
      </w:r>
      <w:r w:rsidR="00644CD5">
        <w:t>.</w:t>
      </w:r>
      <w:r>
        <w:t>382*T(v19</w:t>
      </w:r>
      <w:r w:rsidR="00644CD5">
        <w:t>.</w:t>
      </w:r>
      <w:r>
        <w:t>u4) -0</w:t>
      </w:r>
      <w:r w:rsidR="00644CD5">
        <w:t>.</w:t>
      </w:r>
      <w:r>
        <w:t>773*T(v10</w:t>
      </w:r>
      <w:r w:rsidR="00644CD5">
        <w:t>.</w:t>
      </w:r>
      <w:r>
        <w:t>u24) + 1</w:t>
      </w:r>
      <w:r w:rsidR="00644CD5">
        <w:t>.</w:t>
      </w:r>
      <w:r>
        <w:t>09*T(v28</w:t>
      </w:r>
      <w:r w:rsidR="00644CD5">
        <w:t>.</w:t>
      </w:r>
      <w:r>
        <w:t>u6) + 0</w:t>
      </w:r>
      <w:r w:rsidR="00644CD5">
        <w:t>.</w:t>
      </w:r>
      <w:r>
        <w:t>3*T(v17</w:t>
      </w:r>
      <w:r w:rsidR="00644CD5">
        <w:t>.</w:t>
      </w:r>
      <w:r>
        <w:t>u22) -0</w:t>
      </w:r>
      <w:r w:rsidR="00644CD5">
        <w:t>.</w:t>
      </w:r>
      <w:r>
        <w:t>994*T(v14</w:t>
      </w:r>
      <w:r w:rsidR="00644CD5">
        <w:t>.</w:t>
      </w:r>
      <w:r>
        <w:t>u17) + 0</w:t>
      </w:r>
      <w:r w:rsidR="00644CD5">
        <w:t>.</w:t>
      </w:r>
      <w:r>
        <w:t>221*T(v15</w:t>
      </w:r>
      <w:r w:rsidR="00644CD5">
        <w:t>.</w:t>
      </w:r>
      <w:r>
        <w:t>u25) + 1</w:t>
      </w:r>
      <w:r w:rsidR="00644CD5">
        <w:t>.</w:t>
      </w:r>
      <w:r>
        <w:t>16*T(v21</w:t>
      </w:r>
      <w:r w:rsidR="00644CD5">
        <w:t>.</w:t>
      </w:r>
      <w:r>
        <w:t>u14) -0</w:t>
      </w:r>
      <w:r w:rsidR="00644CD5">
        <w:t>.</w:t>
      </w:r>
      <w:r>
        <w:t>695*T(v29</w:t>
      </w:r>
      <w:r w:rsidR="00644CD5">
        <w:t>.</w:t>
      </w:r>
      <w:r>
        <w:t>u6) -0</w:t>
      </w:r>
      <w:r w:rsidR="00644CD5">
        <w:t>.</w:t>
      </w:r>
      <w:r>
        <w:t>591*T(v34</w:t>
      </w:r>
      <w:r w:rsidR="00644CD5">
        <w:t>.</w:t>
      </w:r>
      <w:r>
        <w:t>u4) -0</w:t>
      </w:r>
      <w:r w:rsidR="00644CD5">
        <w:t>.</w:t>
      </w:r>
      <w:r>
        <w:t>799*T(v14</w:t>
      </w:r>
      <w:r w:rsidR="00644CD5">
        <w:t>.</w:t>
      </w:r>
      <w:r>
        <w:t>u28) -0</w:t>
      </w:r>
      <w:r w:rsidR="00644CD5">
        <w:t>.</w:t>
      </w:r>
      <w:r>
        <w:t>0111*T(v4) + 0</w:t>
      </w:r>
      <w:r w:rsidR="00644CD5">
        <w:t>.</w:t>
      </w:r>
      <w:r>
        <w:t>608*T(v15</w:t>
      </w:r>
      <w:r w:rsidR="00644CD5">
        <w:t>.</w:t>
      </w:r>
      <w:r>
        <w:t>u7) + 0</w:t>
      </w:r>
      <w:r w:rsidR="00644CD5">
        <w:t>.</w:t>
      </w:r>
      <w:r>
        <w:t>454*T(v8</w:t>
      </w:r>
      <w:r w:rsidR="00644CD5">
        <w:t>.</w:t>
      </w:r>
      <w:r>
        <w:t>u30) -0</w:t>
      </w:r>
      <w:r w:rsidR="00644CD5">
        <w:t>.</w:t>
      </w:r>
      <w:r>
        <w:t>38*T(v29) -0</w:t>
      </w:r>
      <w:r w:rsidR="00644CD5">
        <w:t>.</w:t>
      </w:r>
      <w:r>
        <w:t>588*T(v23</w:t>
      </w:r>
      <w:r w:rsidR="00644CD5">
        <w:t>.</w:t>
      </w:r>
      <w:r>
        <w:t>u13) -0</w:t>
      </w:r>
      <w:r w:rsidR="00644CD5">
        <w:t>.</w:t>
      </w:r>
      <w:r>
        <w:t>834*T(v15</w:t>
      </w:r>
      <w:r w:rsidR="00644CD5">
        <w:t>.</w:t>
      </w:r>
      <w:r>
        <w:t>u10) + 0</w:t>
      </w:r>
      <w:r w:rsidR="00644CD5">
        <w:t>.</w:t>
      </w:r>
      <w:r>
        <w:t>463*T(v26</w:t>
      </w:r>
      <w:r w:rsidR="00644CD5">
        <w:t>.</w:t>
      </w:r>
      <w:r>
        <w:t>u8) + 0</w:t>
      </w:r>
      <w:r w:rsidR="00644CD5">
        <w:t>.</w:t>
      </w:r>
      <w:r>
        <w:t>629*T(v7</w:t>
      </w:r>
      <w:r w:rsidR="00644CD5">
        <w:t>.</w:t>
      </w:r>
      <w:r>
        <w:t>u25) -0</w:t>
      </w:r>
      <w:r w:rsidR="00644CD5">
        <w:t>.</w:t>
      </w:r>
      <w:r>
        <w:t>922*T(v33</w:t>
      </w:r>
      <w:r w:rsidR="00644CD5">
        <w:t>.</w:t>
      </w:r>
      <w:r>
        <w:t>u2) + 0</w:t>
      </w:r>
      <w:r w:rsidR="00644CD5">
        <w:t>.</w:t>
      </w:r>
      <w:r>
        <w:t>457*T(v25</w:t>
      </w:r>
      <w:r w:rsidR="00644CD5">
        <w:t>.</w:t>
      </w:r>
      <w:r>
        <w:t>u2) -0</w:t>
      </w:r>
      <w:r w:rsidR="00644CD5">
        <w:t>.</w:t>
      </w:r>
      <w:r>
        <w:t>246*T(v19</w:t>
      </w:r>
      <w:r w:rsidR="00644CD5">
        <w:t>.</w:t>
      </w:r>
      <w:r>
        <w:t>u16) + 0</w:t>
      </w:r>
      <w:r w:rsidR="00644CD5">
        <w:t>.</w:t>
      </w:r>
      <w:r>
        <w:t>444*T(v18</w:t>
      </w:r>
      <w:r w:rsidR="00644CD5">
        <w:t>.</w:t>
      </w:r>
      <w:r>
        <w:t>u4) + 0</w:t>
      </w:r>
      <w:r w:rsidR="00644CD5">
        <w:t>.</w:t>
      </w:r>
      <w:r>
        <w:t>91*T(v9</w:t>
      </w:r>
      <w:r w:rsidR="00644CD5">
        <w:t>.</w:t>
      </w:r>
      <w:r>
        <w:t>u13) -0</w:t>
      </w:r>
      <w:r w:rsidR="00644CD5">
        <w:t>.</w:t>
      </w:r>
      <w:r>
        <w:t>164*T(v14</w:t>
      </w:r>
      <w:r w:rsidR="00644CD5">
        <w:t>.</w:t>
      </w:r>
      <w:r>
        <w:t xml:space="preserve">u12) + </w:t>
      </w:r>
      <w:r>
        <w:lastRenderedPageBreak/>
        <w:t>0</w:t>
      </w:r>
      <w:r w:rsidR="00644CD5">
        <w:t>.</w:t>
      </w:r>
      <w:r>
        <w:t>404*T(v13</w:t>
      </w:r>
      <w:r w:rsidR="00644CD5">
        <w:t>.</w:t>
      </w:r>
      <w:r>
        <w:t>u8) -0</w:t>
      </w:r>
      <w:r w:rsidR="00644CD5">
        <w:t>.</w:t>
      </w:r>
      <w:r>
        <w:t>535*T(v31</w:t>
      </w:r>
      <w:r w:rsidR="00644CD5">
        <w:t>.</w:t>
      </w:r>
      <w:r>
        <w:t>u9) + 0</w:t>
      </w:r>
      <w:r w:rsidR="00644CD5">
        <w:t>.</w:t>
      </w:r>
      <w:r>
        <w:t>421*T(v16</w:t>
      </w:r>
      <w:r w:rsidR="00644CD5">
        <w:t>.</w:t>
      </w:r>
      <w:r>
        <w:t>u9) -0</w:t>
      </w:r>
      <w:r w:rsidR="00644CD5">
        <w:t>.</w:t>
      </w:r>
      <w:r>
        <w:t>547*T(v6</w:t>
      </w:r>
      <w:r w:rsidR="00644CD5">
        <w:t>.</w:t>
      </w:r>
      <w:r>
        <w:t>u32) + 0</w:t>
      </w:r>
      <w:r w:rsidR="00644CD5">
        <w:t>.</w:t>
      </w:r>
      <w:r>
        <w:t>189*T(v32</w:t>
      </w:r>
      <w:r w:rsidR="00644CD5">
        <w:t>.</w:t>
      </w:r>
      <w:r>
        <w:t>u8) + 0</w:t>
      </w:r>
      <w:r w:rsidR="00644CD5">
        <w:t>.</w:t>
      </w:r>
      <w:r>
        <w:t>744*T(v21</w:t>
      </w:r>
      <w:r w:rsidR="00644CD5">
        <w:t>.</w:t>
      </w:r>
      <w:r>
        <w:t>u13) -0</w:t>
      </w:r>
      <w:r w:rsidR="00644CD5">
        <w:t>.</w:t>
      </w:r>
      <w:r>
        <w:t>91*T(v19</w:t>
      </w:r>
      <w:r w:rsidR="00644CD5">
        <w:t>.</w:t>
      </w:r>
      <w:r>
        <w:t>u15) + 0</w:t>
      </w:r>
      <w:r w:rsidR="00644CD5">
        <w:t>.</w:t>
      </w:r>
      <w:r>
        <w:t>483*T(v6</w:t>
      </w:r>
      <w:r w:rsidR="00644CD5">
        <w:t>.</w:t>
      </w:r>
      <w:r>
        <w:t>u30) -0</w:t>
      </w:r>
      <w:r w:rsidR="00644CD5">
        <w:t>.</w:t>
      </w:r>
      <w:r>
        <w:t>997*T(v8</w:t>
      </w:r>
      <w:r w:rsidR="00644CD5">
        <w:t>.</w:t>
      </w:r>
      <w:r>
        <w:t>u7) -0</w:t>
      </w:r>
      <w:r w:rsidR="00644CD5">
        <w:t>.</w:t>
      </w:r>
      <w:r>
        <w:t>633*T(v15</w:t>
      </w:r>
      <w:r w:rsidR="00644CD5">
        <w:t>.</w:t>
      </w:r>
      <w:r>
        <w:t>u22) + 1</w:t>
      </w:r>
      <w:r w:rsidR="00644CD5">
        <w:t>.</w:t>
      </w:r>
      <w:r>
        <w:t>34*T(v4</w:t>
      </w:r>
      <w:r w:rsidR="00644CD5">
        <w:t>.</w:t>
      </w:r>
      <w:r>
        <w:t>u6) + 0</w:t>
      </w:r>
      <w:r w:rsidR="00644CD5">
        <w:t>.</w:t>
      </w:r>
      <w:r>
        <w:t>697*T(v7</w:t>
      </w:r>
      <w:r w:rsidR="00644CD5">
        <w:t>.</w:t>
      </w:r>
      <w:r>
        <w:t>u22) -0</w:t>
      </w:r>
      <w:r w:rsidR="00644CD5">
        <w:t>.</w:t>
      </w:r>
      <w:r>
        <w:t>323*T(v26</w:t>
      </w:r>
      <w:r w:rsidR="00644CD5">
        <w:t>.</w:t>
      </w:r>
      <w:r>
        <w:t>u6) + 0</w:t>
      </w:r>
      <w:r w:rsidR="00644CD5">
        <w:t>.</w:t>
      </w:r>
      <w:r>
        <w:t>552*T(u22) + 0</w:t>
      </w:r>
      <w:r w:rsidR="00644CD5">
        <w:t>.</w:t>
      </w:r>
      <w:r>
        <w:t>487*T(v2</w:t>
      </w:r>
      <w:r w:rsidR="00644CD5">
        <w:t>.</w:t>
      </w:r>
      <w:r>
        <w:t>u13) -0</w:t>
      </w:r>
      <w:r w:rsidR="00644CD5">
        <w:t>.</w:t>
      </w:r>
      <w:r>
        <w:t>387*T(v3</w:t>
      </w:r>
      <w:r w:rsidR="00644CD5">
        <w:t>.</w:t>
      </w:r>
      <w:r>
        <w:t>u39) -0</w:t>
      </w:r>
      <w:r w:rsidR="00644CD5">
        <w:t>.</w:t>
      </w:r>
      <w:r>
        <w:t>64*T(v29</w:t>
      </w:r>
      <w:r w:rsidR="00644CD5">
        <w:t>.</w:t>
      </w:r>
      <w:r>
        <w:t>u7) + 0</w:t>
      </w:r>
      <w:r w:rsidR="00644CD5">
        <w:t>.</w:t>
      </w:r>
      <w:r>
        <w:t>859*T(v10</w:t>
      </w:r>
      <w:r w:rsidR="00644CD5">
        <w:t>.</w:t>
      </w:r>
      <w:r>
        <w:t>u26) -0</w:t>
      </w:r>
      <w:r w:rsidR="00644CD5">
        <w:t>.</w:t>
      </w:r>
      <w:r>
        <w:t>749*T(v14</w:t>
      </w:r>
      <w:r w:rsidR="00644CD5">
        <w:t>.</w:t>
      </w:r>
      <w:r>
        <w:t>u26) -0</w:t>
      </w:r>
      <w:r w:rsidR="00644CD5">
        <w:t>.</w:t>
      </w:r>
      <w:r>
        <w:t>754*T(v11</w:t>
      </w:r>
      <w:r w:rsidR="00644CD5">
        <w:t>.</w:t>
      </w:r>
      <w:r>
        <w:t>u32) -0</w:t>
      </w:r>
      <w:r w:rsidR="00644CD5">
        <w:t>.</w:t>
      </w:r>
      <w:r>
        <w:t>396*T(v4</w:t>
      </w:r>
      <w:r w:rsidR="00644CD5">
        <w:t>.</w:t>
      </w:r>
      <w:r>
        <w:t>u16) -0</w:t>
      </w:r>
      <w:r w:rsidR="00644CD5">
        <w:t>.</w:t>
      </w:r>
      <w:r>
        <w:t>626*T(v24</w:t>
      </w:r>
      <w:r w:rsidR="00644CD5">
        <w:t>.</w:t>
      </w:r>
      <w:r>
        <w:t>u8) + 0</w:t>
      </w:r>
      <w:r w:rsidR="00644CD5">
        <w:t>.</w:t>
      </w:r>
      <w:r>
        <w:t>564*T(v18</w:t>
      </w:r>
      <w:r w:rsidR="00644CD5">
        <w:t>.</w:t>
      </w:r>
      <w:r>
        <w:t>u17) -1</w:t>
      </w:r>
      <w:r w:rsidR="00644CD5">
        <w:t>.</w:t>
      </w:r>
      <w:r>
        <w:t>36*T(v3</w:t>
      </w:r>
      <w:r w:rsidR="00644CD5">
        <w:t>.</w:t>
      </w:r>
      <w:r>
        <w:t>u1) + 0</w:t>
      </w:r>
      <w:r w:rsidR="00644CD5">
        <w:t>.</w:t>
      </w:r>
      <w:r>
        <w:t>525*T(v30</w:t>
      </w:r>
      <w:r w:rsidR="00644CD5">
        <w:t>.</w:t>
      </w:r>
      <w:r>
        <w:t>u4) + 0</w:t>
      </w:r>
      <w:r w:rsidR="00644CD5">
        <w:t>.</w:t>
      </w:r>
      <w:r>
        <w:t>365*T(v4</w:t>
      </w:r>
      <w:r w:rsidR="00644CD5">
        <w:t>.</w:t>
      </w:r>
      <w:r>
        <w:t>u35) + 0</w:t>
      </w:r>
      <w:r w:rsidR="00644CD5">
        <w:t>.</w:t>
      </w:r>
      <w:r>
        <w:t>452*T(v23) -0</w:t>
      </w:r>
      <w:r w:rsidR="00644CD5">
        <w:t>.</w:t>
      </w:r>
      <w:r>
        <w:t>653*T(v16</w:t>
      </w:r>
      <w:r w:rsidR="00644CD5">
        <w:t>.</w:t>
      </w:r>
      <w:r>
        <w:t>u15) -0</w:t>
      </w:r>
      <w:r w:rsidR="00644CD5">
        <w:t>.</w:t>
      </w:r>
      <w:r>
        <w:t>93*T(v7</w:t>
      </w:r>
      <w:r w:rsidR="00644CD5">
        <w:t>.</w:t>
      </w:r>
      <w:r>
        <w:t>u31) + 0</w:t>
      </w:r>
      <w:r w:rsidR="00644CD5">
        <w:t>.</w:t>
      </w:r>
      <w:r>
        <w:t>65*T(v7</w:t>
      </w:r>
      <w:r w:rsidR="00644CD5">
        <w:t>.</w:t>
      </w:r>
      <w:r>
        <w:t>u1) + 0</w:t>
      </w:r>
      <w:r w:rsidR="00644CD5">
        <w:t>.</w:t>
      </w:r>
      <w:r>
        <w:t>635*T(v9</w:t>
      </w:r>
      <w:r w:rsidR="00644CD5">
        <w:t>.</w:t>
      </w:r>
      <w:r>
        <w:t>u28) + 0</w:t>
      </w:r>
      <w:r w:rsidR="00644CD5">
        <w:t>.</w:t>
      </w:r>
      <w:r>
        <w:t>256*T(v9</w:t>
      </w:r>
      <w:r w:rsidR="00644CD5">
        <w:t>.</w:t>
      </w:r>
      <w:r>
        <w:t>u27) + 0</w:t>
      </w:r>
      <w:r w:rsidR="00644CD5">
        <w:t>.</w:t>
      </w:r>
      <w:r>
        <w:t>61*T(v20</w:t>
      </w:r>
      <w:r w:rsidR="00644CD5">
        <w:t>.</w:t>
      </w:r>
      <w:r>
        <w:t>u17) -0</w:t>
      </w:r>
      <w:r w:rsidR="00644CD5">
        <w:t>.</w:t>
      </w:r>
      <w:r>
        <w:t>852*T(v25</w:t>
      </w:r>
      <w:r w:rsidR="00644CD5">
        <w:t>.</w:t>
      </w:r>
      <w:r>
        <w:t>u4) + 0</w:t>
      </w:r>
      <w:r w:rsidR="00644CD5">
        <w:t>.</w:t>
      </w:r>
      <w:r>
        <w:t>407*T(v17</w:t>
      </w:r>
      <w:r w:rsidR="00644CD5">
        <w:t>.</w:t>
      </w:r>
      <w:r>
        <w:t>u18) -0</w:t>
      </w:r>
      <w:r w:rsidR="00644CD5">
        <w:t>.</w:t>
      </w:r>
      <w:r>
        <w:t>451*T(v27</w:t>
      </w:r>
      <w:r w:rsidR="00644CD5">
        <w:t>.</w:t>
      </w:r>
      <w:r>
        <w:t>u15) -1</w:t>
      </w:r>
      <w:r w:rsidR="00644CD5">
        <w:t>.</w:t>
      </w:r>
      <w:r>
        <w:t>2*T(v4</w:t>
      </w:r>
      <w:r w:rsidR="00644CD5">
        <w:t>.</w:t>
      </w:r>
      <w:r>
        <w:t>u2) -0</w:t>
      </w:r>
      <w:r w:rsidR="00644CD5">
        <w:t>.</w:t>
      </w:r>
      <w:r>
        <w:t>393*T(u32) + 0</w:t>
      </w:r>
      <w:r w:rsidR="00644CD5">
        <w:t>.</w:t>
      </w:r>
      <w:r>
        <w:t>41*T(v27</w:t>
      </w:r>
      <w:r w:rsidR="00644CD5">
        <w:t>.</w:t>
      </w:r>
      <w:r>
        <w:t>u14) + 0</w:t>
      </w:r>
      <w:r w:rsidR="00644CD5">
        <w:t>.</w:t>
      </w:r>
      <w:r>
        <w:t>894*T(v16</w:t>
      </w:r>
      <w:r w:rsidR="00644CD5">
        <w:t>.</w:t>
      </w:r>
      <w:r>
        <w:t>u1) + 0</w:t>
      </w:r>
      <w:r w:rsidR="00644CD5">
        <w:t>.</w:t>
      </w:r>
      <w:r>
        <w:t>316*T(v8</w:t>
      </w:r>
      <w:r w:rsidR="00644CD5">
        <w:t>.</w:t>
      </w:r>
      <w:r>
        <w:t>u27) + 0</w:t>
      </w:r>
      <w:r w:rsidR="00644CD5">
        <w:t>.</w:t>
      </w:r>
      <w:r>
        <w:t>526*T(v1</w:t>
      </w:r>
      <w:r w:rsidR="00644CD5">
        <w:t>.</w:t>
      </w:r>
      <w:r>
        <w:t>u33) -0</w:t>
      </w:r>
      <w:r w:rsidR="00644CD5">
        <w:t>.</w:t>
      </w:r>
      <w:r>
        <w:t>239*T(v6</w:t>
      </w:r>
      <w:r w:rsidR="00644CD5">
        <w:t>.</w:t>
      </w:r>
      <w:r>
        <w:t>u24) + 0</w:t>
      </w:r>
      <w:r w:rsidR="00644CD5">
        <w:t>.</w:t>
      </w:r>
      <w:r>
        <w:t>443*T(v12</w:t>
      </w:r>
      <w:r w:rsidR="00644CD5">
        <w:t>.</w:t>
      </w:r>
      <w:r>
        <w:t>u20) + 0</w:t>
      </w:r>
      <w:r w:rsidR="00644CD5">
        <w:t>.</w:t>
      </w:r>
      <w:r>
        <w:t>238*T(v3</w:t>
      </w:r>
      <w:r w:rsidR="00644CD5">
        <w:t>.</w:t>
      </w:r>
      <w:r>
        <w:t>u33) + 0</w:t>
      </w:r>
      <w:r w:rsidR="00644CD5">
        <w:t>.</w:t>
      </w:r>
      <w:r>
        <w:t>503*T(v19</w:t>
      </w:r>
      <w:r w:rsidR="00644CD5">
        <w:t>.</w:t>
      </w:r>
      <w:r>
        <w:t>u5) + 0</w:t>
      </w:r>
      <w:r w:rsidR="00644CD5">
        <w:t>.</w:t>
      </w:r>
      <w:r>
        <w:t>597*T(v16</w:t>
      </w:r>
      <w:r w:rsidR="00644CD5">
        <w:t>.</w:t>
      </w:r>
      <w:r>
        <w:t>u22) -0</w:t>
      </w:r>
      <w:r w:rsidR="00644CD5">
        <w:t>.</w:t>
      </w:r>
      <w:r>
        <w:t>373*T(v2</w:t>
      </w:r>
      <w:r w:rsidR="00644CD5">
        <w:t>.</w:t>
      </w:r>
      <w:r>
        <w:t>u21) -0</w:t>
      </w:r>
      <w:r w:rsidR="00644CD5">
        <w:t>.</w:t>
      </w:r>
      <w:r>
        <w:t>303*T(u36) + 0</w:t>
      </w:r>
      <w:r w:rsidR="00644CD5">
        <w:t>.</w:t>
      </w:r>
      <w:r>
        <w:t>334*T(u24) + 0</w:t>
      </w:r>
      <w:r w:rsidR="00644CD5">
        <w:t>.</w:t>
      </w:r>
      <w:r>
        <w:t>351*T(v35</w:t>
      </w:r>
      <w:r w:rsidR="00644CD5">
        <w:t>.</w:t>
      </w:r>
      <w:r>
        <w:t>u8) + 0</w:t>
      </w:r>
      <w:r w:rsidR="00644CD5">
        <w:t>.</w:t>
      </w:r>
      <w:r>
        <w:t>314*T(v18</w:t>
      </w:r>
      <w:r w:rsidR="00644CD5">
        <w:t>.</w:t>
      </w:r>
      <w:r>
        <w:t>u19) -0</w:t>
      </w:r>
      <w:r w:rsidR="00644CD5">
        <w:t>.</w:t>
      </w:r>
      <w:r>
        <w:t>536*T(v18</w:t>
      </w:r>
      <w:r w:rsidR="00644CD5">
        <w:t>.</w:t>
      </w:r>
      <w:r>
        <w:t>u7) + 0</w:t>
      </w:r>
      <w:r w:rsidR="00644CD5">
        <w:t>.</w:t>
      </w:r>
      <w:r>
        <w:t>84*T(v3</w:t>
      </w:r>
      <w:r w:rsidR="00644CD5">
        <w:t>.</w:t>
      </w:r>
      <w:r>
        <w:t>u21) -0</w:t>
      </w:r>
      <w:r w:rsidR="00644CD5">
        <w:t>.</w:t>
      </w:r>
      <w:r>
        <w:t>59*T(v21</w:t>
      </w:r>
      <w:r w:rsidR="00644CD5">
        <w:t>.</w:t>
      </w:r>
      <w:r>
        <w:t>u7) + 0</w:t>
      </w:r>
      <w:r w:rsidR="00644CD5">
        <w:t>.</w:t>
      </w:r>
      <w:r>
        <w:t>558*T(v26</w:t>
      </w:r>
      <w:r w:rsidR="00644CD5">
        <w:t>.</w:t>
      </w:r>
      <w:r>
        <w:t>u2) -0</w:t>
      </w:r>
      <w:r w:rsidR="00644CD5">
        <w:t>.</w:t>
      </w:r>
      <w:r>
        <w:t>224*T(v30</w:t>
      </w:r>
      <w:r w:rsidR="00644CD5">
        <w:t>.</w:t>
      </w:r>
      <w:r>
        <w:t>u9) + 0</w:t>
      </w:r>
      <w:r w:rsidR="00644CD5">
        <w:t>.</w:t>
      </w:r>
      <w:r>
        <w:t>285*T(v40</w:t>
      </w:r>
      <w:r w:rsidR="00644CD5">
        <w:t>.</w:t>
      </w:r>
      <w:r>
        <w:t>u2) + 0</w:t>
      </w:r>
      <w:r w:rsidR="00644CD5">
        <w:t>.</w:t>
      </w:r>
      <w:r>
        <w:t>239*T(v26</w:t>
      </w:r>
      <w:r w:rsidR="00644CD5">
        <w:t>.</w:t>
      </w:r>
      <w:r>
        <w:t>u15) + 0</w:t>
      </w:r>
      <w:r w:rsidR="00644CD5">
        <w:t>.</w:t>
      </w:r>
      <w:r>
        <w:t>44*T(v4</w:t>
      </w:r>
      <w:r w:rsidR="00644CD5">
        <w:t>.</w:t>
      </w:r>
      <w:r>
        <w:t>u19) + 0</w:t>
      </w:r>
      <w:r w:rsidR="00644CD5">
        <w:t>.</w:t>
      </w:r>
      <w:r>
        <w:t>494*T(v11</w:t>
      </w:r>
      <w:r w:rsidR="00644CD5">
        <w:t>.</w:t>
      </w:r>
      <w:r>
        <w:t>u27) + 0</w:t>
      </w:r>
      <w:r w:rsidR="00644CD5">
        <w:t>.</w:t>
      </w:r>
      <w:r>
        <w:t>479*T(v24</w:t>
      </w:r>
      <w:r w:rsidR="00644CD5">
        <w:t>.</w:t>
      </w:r>
      <w:r>
        <w:t>u16) -0</w:t>
      </w:r>
      <w:r w:rsidR="00644CD5">
        <w:t>.</w:t>
      </w:r>
      <w:r>
        <w:t>274*T(v12</w:t>
      </w:r>
      <w:r w:rsidR="00644CD5">
        <w:t>.</w:t>
      </w:r>
      <w:r>
        <w:t>u13) + 0</w:t>
      </w:r>
      <w:r w:rsidR="00644CD5">
        <w:t>.</w:t>
      </w:r>
      <w:r>
        <w:t>514*T(v2</w:t>
      </w:r>
      <w:r w:rsidR="00644CD5">
        <w:t>.</w:t>
      </w:r>
      <w:r>
        <w:t>u15) -0</w:t>
      </w:r>
      <w:r w:rsidR="00644CD5">
        <w:t>.</w:t>
      </w:r>
      <w:r>
        <w:t>511*T(v5) -0</w:t>
      </w:r>
      <w:r w:rsidR="00644CD5">
        <w:t>.</w:t>
      </w:r>
      <w:r>
        <w:t>388*T(v25</w:t>
      </w:r>
      <w:r w:rsidR="00644CD5">
        <w:t>.</w:t>
      </w:r>
      <w:r>
        <w:t>u18) -0</w:t>
      </w:r>
      <w:r w:rsidR="00644CD5">
        <w:t>.</w:t>
      </w:r>
      <w:r>
        <w:t>564*T(v4</w:t>
      </w:r>
      <w:r w:rsidR="00644CD5">
        <w:t>.</w:t>
      </w:r>
      <w:r>
        <w:t>u5) + 0</w:t>
      </w:r>
      <w:r w:rsidR="00644CD5">
        <w:t>.</w:t>
      </w:r>
      <w:r>
        <w:t>338*T(v20</w:t>
      </w:r>
      <w:r w:rsidR="00644CD5">
        <w:t>.</w:t>
      </w:r>
      <w:r>
        <w:t>u16) + 0</w:t>
      </w:r>
      <w:r w:rsidR="00644CD5">
        <w:t>.</w:t>
      </w:r>
      <w:r>
        <w:t>501*T(v12</w:t>
      </w:r>
      <w:r w:rsidR="00644CD5">
        <w:t>.</w:t>
      </w:r>
      <w:r>
        <w:t>u15) -0</w:t>
      </w:r>
      <w:r w:rsidR="00644CD5">
        <w:t>.</w:t>
      </w:r>
      <w:r>
        <w:t>54*T(v8</w:t>
      </w:r>
      <w:r w:rsidR="00644CD5">
        <w:t>.</w:t>
      </w:r>
      <w:r>
        <w:t>u22) -0</w:t>
      </w:r>
      <w:r w:rsidR="00644CD5">
        <w:t>.</w:t>
      </w:r>
      <w:r>
        <w:t>386*T(v15</w:t>
      </w:r>
      <w:r w:rsidR="00644CD5">
        <w:t>.</w:t>
      </w:r>
      <w:r>
        <w:t>u27) -0</w:t>
      </w:r>
      <w:r w:rsidR="00644CD5">
        <w:t>.</w:t>
      </w:r>
      <w:r>
        <w:t>541*T(v22</w:t>
      </w:r>
      <w:r w:rsidR="00644CD5">
        <w:t>.</w:t>
      </w:r>
      <w:r>
        <w:t>u20) -0</w:t>
      </w:r>
      <w:r w:rsidR="00644CD5">
        <w:t>.</w:t>
      </w:r>
      <w:r>
        <w:t>29*T(v9</w:t>
      </w:r>
      <w:r w:rsidR="00644CD5">
        <w:t>.</w:t>
      </w:r>
      <w:r>
        <w:t>u19) + 0</w:t>
      </w:r>
      <w:r w:rsidR="00644CD5">
        <w:t>.</w:t>
      </w:r>
      <w:r>
        <w:t>282*T(v4</w:t>
      </w:r>
      <w:r w:rsidR="00644CD5">
        <w:t>.</w:t>
      </w:r>
      <w:r>
        <w:t>u17) -0</w:t>
      </w:r>
      <w:r w:rsidR="00644CD5">
        <w:t>.</w:t>
      </w:r>
      <w:r>
        <w:t>53*T(v8</w:t>
      </w:r>
      <w:r w:rsidR="00644CD5">
        <w:t>.</w:t>
      </w:r>
      <w:r>
        <w:t>u5) -0</w:t>
      </w:r>
      <w:r w:rsidR="00644CD5">
        <w:t>.</w:t>
      </w:r>
      <w:r>
        <w:t>604*T(v13</w:t>
      </w:r>
      <w:r w:rsidR="00644CD5">
        <w:t>.</w:t>
      </w:r>
      <w:r>
        <w:t>u9) -0</w:t>
      </w:r>
      <w:r w:rsidR="00644CD5">
        <w:t>.</w:t>
      </w:r>
      <w:r>
        <w:t>623*T(v7</w:t>
      </w:r>
      <w:r w:rsidR="00644CD5">
        <w:t>.</w:t>
      </w:r>
      <w:r>
        <w:t>u10) -0</w:t>
      </w:r>
      <w:r w:rsidR="00644CD5">
        <w:t>.</w:t>
      </w:r>
      <w:r>
        <w:t>435*T(v28</w:t>
      </w:r>
      <w:r w:rsidR="00644CD5">
        <w:t>.</w:t>
      </w:r>
      <w:r>
        <w:t>u14) + 0</w:t>
      </w:r>
      <w:r w:rsidR="00644CD5">
        <w:t>.</w:t>
      </w:r>
      <w:r>
        <w:t>352*T(v17) -0</w:t>
      </w:r>
      <w:r w:rsidR="00644CD5">
        <w:t>.</w:t>
      </w:r>
      <w:r>
        <w:t>3*T(v26</w:t>
      </w:r>
      <w:r w:rsidR="00644CD5">
        <w:t>.</w:t>
      </w:r>
      <w:r>
        <w:t>u14) + 0</w:t>
      </w:r>
      <w:r w:rsidR="00644CD5">
        <w:t>.</w:t>
      </w:r>
      <w:r>
        <w:t>274*T(v30</w:t>
      </w:r>
      <w:r w:rsidR="00644CD5">
        <w:t>.</w:t>
      </w:r>
      <w:r>
        <w:t>u1) + 0</w:t>
      </w:r>
      <w:r w:rsidR="00644CD5">
        <w:t>.</w:t>
      </w:r>
      <w:r>
        <w:t>344*T(v33</w:t>
      </w:r>
      <w:r w:rsidR="00644CD5">
        <w:t>.</w:t>
      </w:r>
      <w:r>
        <w:t>u7) + 0</w:t>
      </w:r>
      <w:r w:rsidR="00644CD5">
        <w:t>.</w:t>
      </w:r>
      <w:r>
        <w:t>334*T(v15</w:t>
      </w:r>
      <w:r w:rsidR="00644CD5">
        <w:t>.</w:t>
      </w:r>
      <w:r>
        <w:t>u4) + 0</w:t>
      </w:r>
      <w:r w:rsidR="00644CD5">
        <w:t>.</w:t>
      </w:r>
      <w:r>
        <w:t>267*T(v24</w:t>
      </w:r>
      <w:r w:rsidR="00644CD5">
        <w:t>.</w:t>
      </w:r>
      <w:r>
        <w:t>u6) -0</w:t>
      </w:r>
      <w:r w:rsidR="00644CD5">
        <w:t>.</w:t>
      </w:r>
      <w:r>
        <w:t>34*T(v9</w:t>
      </w:r>
      <w:r w:rsidR="00644CD5">
        <w:t>.</w:t>
      </w:r>
      <w:r>
        <w:t>u3) -0</w:t>
      </w:r>
      <w:r w:rsidR="00644CD5">
        <w:t>.</w:t>
      </w:r>
      <w:r>
        <w:t>4*T(v2</w:t>
      </w:r>
      <w:r w:rsidR="00644CD5">
        <w:t>.</w:t>
      </w:r>
      <w:r>
        <w:t>u33) + 0</w:t>
      </w:r>
      <w:r w:rsidR="00644CD5">
        <w:t>.</w:t>
      </w:r>
      <w:r>
        <w:t>456*T(v30</w:t>
      </w:r>
      <w:r w:rsidR="00644CD5">
        <w:t>.</w:t>
      </w:r>
      <w:r>
        <w:t>u5) -0</w:t>
      </w:r>
      <w:r w:rsidR="00644CD5">
        <w:t>.</w:t>
      </w:r>
      <w:r>
        <w:t>421*T(u8) -0</w:t>
      </w:r>
      <w:r w:rsidR="00644CD5">
        <w:t>.</w:t>
      </w:r>
      <w:r>
        <w:t>519*T(v8</w:t>
      </w:r>
      <w:r w:rsidR="00644CD5">
        <w:t>.</w:t>
      </w:r>
      <w:r>
        <w:t>u15) + 0</w:t>
      </w:r>
      <w:r w:rsidR="00644CD5">
        <w:t>.</w:t>
      </w:r>
      <w:r>
        <w:t>357*T(v34</w:t>
      </w:r>
      <w:r w:rsidR="00644CD5">
        <w:t>.</w:t>
      </w:r>
      <w:r>
        <w:t>u9) + 0</w:t>
      </w:r>
      <w:r w:rsidR="00644CD5">
        <w:t>.</w:t>
      </w:r>
      <w:r>
        <w:t>373*T(v5</w:t>
      </w:r>
      <w:r w:rsidR="00644CD5">
        <w:t>.</w:t>
      </w:r>
      <w:r>
        <w:t>u37) + 0</w:t>
      </w:r>
      <w:r w:rsidR="00644CD5">
        <w:t>.</w:t>
      </w:r>
      <w:r>
        <w:t>569*T(v11</w:t>
      </w:r>
      <w:r w:rsidR="00644CD5">
        <w:t>.</w:t>
      </w:r>
      <w:r>
        <w:t>u7) -0</w:t>
      </w:r>
      <w:r w:rsidR="00644CD5">
        <w:t>.</w:t>
      </w:r>
      <w:r>
        <w:t>324*T(v25</w:t>
      </w:r>
      <w:r w:rsidR="00644CD5">
        <w:t>.</w:t>
      </w:r>
      <w:r>
        <w:t>u7) + 0</w:t>
      </w:r>
      <w:r w:rsidR="00644CD5">
        <w:t>.</w:t>
      </w:r>
      <w:r>
        <w:t>483*T(v3</w:t>
      </w:r>
      <w:r w:rsidR="00644CD5">
        <w:t>.</w:t>
      </w:r>
      <w:r>
        <w:t>u24) + 0</w:t>
      </w:r>
      <w:r w:rsidR="00644CD5">
        <w:t>.</w:t>
      </w:r>
      <w:r>
        <w:t>171*T(v9</w:t>
      </w:r>
      <w:r w:rsidR="00644CD5">
        <w:t>.</w:t>
      </w:r>
      <w:r>
        <w:t>u22) + 0</w:t>
      </w:r>
      <w:r w:rsidR="00644CD5">
        <w:t>.</w:t>
      </w:r>
      <w:r>
        <w:t>338*T(v13</w:t>
      </w:r>
      <w:r w:rsidR="00644CD5">
        <w:t>.</w:t>
      </w:r>
      <w:r>
        <w:t>u26) + 0</w:t>
      </w:r>
      <w:r w:rsidR="00644CD5">
        <w:t>.</w:t>
      </w:r>
      <w:r>
        <w:t>405*T(v2</w:t>
      </w:r>
      <w:r w:rsidR="00644CD5">
        <w:t>.</w:t>
      </w:r>
      <w:r>
        <w:t>u16) + 0</w:t>
      </w:r>
      <w:r w:rsidR="00644CD5">
        <w:t>.</w:t>
      </w:r>
      <w:r>
        <w:t>494*T(v21</w:t>
      </w:r>
      <w:r w:rsidR="00644CD5">
        <w:t>.</w:t>
      </w:r>
      <w:r>
        <w:t>u15) -0</w:t>
      </w:r>
      <w:r w:rsidR="00644CD5">
        <w:t>.</w:t>
      </w:r>
      <w:r>
        <w:t>437*T(v4</w:t>
      </w:r>
      <w:r w:rsidR="00644CD5">
        <w:t>.</w:t>
      </w:r>
      <w:r>
        <w:t>u22) -0</w:t>
      </w:r>
      <w:r w:rsidR="00644CD5">
        <w:t>.</w:t>
      </w:r>
      <w:r>
        <w:t>563*T(v4</w:t>
      </w:r>
      <w:r w:rsidR="00644CD5">
        <w:t>.</w:t>
      </w:r>
      <w:r>
        <w:t>u20) + 0</w:t>
      </w:r>
      <w:r w:rsidR="00644CD5">
        <w:t>.</w:t>
      </w:r>
      <w:r>
        <w:t>339*T(v5</w:t>
      </w:r>
      <w:r w:rsidR="00644CD5">
        <w:t>.</w:t>
      </w:r>
      <w:r>
        <w:t>u26) + 0</w:t>
      </w:r>
      <w:r w:rsidR="00644CD5">
        <w:t>.</w:t>
      </w:r>
      <w:r>
        <w:t>356*T(v22</w:t>
      </w:r>
      <w:r w:rsidR="00644CD5">
        <w:t>.</w:t>
      </w:r>
      <w:r>
        <w:t>u19) + 0</w:t>
      </w:r>
      <w:r w:rsidR="00644CD5">
        <w:t>.</w:t>
      </w:r>
      <w:r>
        <w:t>257*T(v9</w:t>
      </w:r>
      <w:r w:rsidR="00644CD5">
        <w:t>.</w:t>
      </w:r>
      <w:r>
        <w:t>u16) + 0</w:t>
      </w:r>
      <w:r w:rsidR="00644CD5">
        <w:t>.</w:t>
      </w:r>
      <w:r>
        <w:t>312*T(v5</w:t>
      </w:r>
      <w:r w:rsidR="00644CD5">
        <w:t>.</w:t>
      </w:r>
      <w:r>
        <w:t>u23) + 0</w:t>
      </w:r>
      <w:r w:rsidR="00644CD5">
        <w:t>.</w:t>
      </w:r>
      <w:r>
        <w:t>38*T(v9</w:t>
      </w:r>
      <w:r w:rsidR="00644CD5">
        <w:t>.</w:t>
      </w:r>
      <w:r>
        <w:t>u18) + 0</w:t>
      </w:r>
      <w:r w:rsidR="00644CD5">
        <w:t>.</w:t>
      </w:r>
      <w:r>
        <w:t>47*T(v6</w:t>
      </w:r>
      <w:r w:rsidR="00644CD5">
        <w:t>.</w:t>
      </w:r>
      <w:r>
        <w:t>u16) -0</w:t>
      </w:r>
      <w:r w:rsidR="00644CD5">
        <w:t>.</w:t>
      </w:r>
      <w:r>
        <w:t>35*T(v27</w:t>
      </w:r>
      <w:r w:rsidR="00644CD5">
        <w:t>.</w:t>
      </w:r>
      <w:r>
        <w:t>u3) -0</w:t>
      </w:r>
      <w:r w:rsidR="00644CD5">
        <w:t>.</w:t>
      </w:r>
      <w:r>
        <w:t>363*T(v3</w:t>
      </w:r>
      <w:r w:rsidR="00644CD5">
        <w:t>.</w:t>
      </w:r>
      <w:r>
        <w:t>u30) + 0</w:t>
      </w:r>
      <w:r w:rsidR="00644CD5">
        <w:t>.</w:t>
      </w:r>
      <w:r>
        <w:t>721*T(v2</w:t>
      </w:r>
      <w:r w:rsidR="00644CD5">
        <w:t>.</w:t>
      </w:r>
      <w:r>
        <w:t>u6) -0</w:t>
      </w:r>
      <w:r w:rsidR="00644CD5">
        <w:t>.</w:t>
      </w:r>
      <w:r>
        <w:t>487*T(v2</w:t>
      </w:r>
      <w:r w:rsidR="00644CD5">
        <w:t>.</w:t>
      </w:r>
      <w:r>
        <w:t>u3) + 0</w:t>
      </w:r>
      <w:r w:rsidR="00644CD5">
        <w:t>.</w:t>
      </w:r>
      <w:r>
        <w:t>381*T(v6</w:t>
      </w:r>
      <w:r w:rsidR="00644CD5">
        <w:t>.</w:t>
      </w:r>
      <w:r>
        <w:t>u26) -0</w:t>
      </w:r>
      <w:r w:rsidR="00644CD5">
        <w:t>.</w:t>
      </w:r>
      <w:r>
        <w:t>375*T(v17</w:t>
      </w:r>
      <w:r w:rsidR="00644CD5">
        <w:t>.</w:t>
      </w:r>
      <w:r>
        <w:t>u7) + 0</w:t>
      </w:r>
      <w:r w:rsidR="00644CD5">
        <w:t>.</w:t>
      </w:r>
      <w:r>
        <w:t>352*T(v10</w:t>
      </w:r>
      <w:r w:rsidR="00644CD5">
        <w:t>.</w:t>
      </w:r>
      <w:r>
        <w:t>u12) -0</w:t>
      </w:r>
      <w:r w:rsidR="00644CD5">
        <w:t>.</w:t>
      </w:r>
      <w:r>
        <w:t>241*T(v15</w:t>
      </w:r>
      <w:r w:rsidR="00644CD5">
        <w:t>.</w:t>
      </w:r>
      <w:r>
        <w:t>u1) -0</w:t>
      </w:r>
      <w:r w:rsidR="00644CD5">
        <w:t>.</w:t>
      </w:r>
      <w:r>
        <w:t>327*T(v8</w:t>
      </w:r>
      <w:r w:rsidR="00644CD5">
        <w:t>.</w:t>
      </w:r>
      <w:r>
        <w:t>u25) -0</w:t>
      </w:r>
      <w:r w:rsidR="00644CD5">
        <w:t>.</w:t>
      </w:r>
      <w:r>
        <w:t>425*T(v18</w:t>
      </w:r>
      <w:r w:rsidR="00644CD5">
        <w:t>.</w:t>
      </w:r>
      <w:r>
        <w:t>u20) + 0</w:t>
      </w:r>
      <w:r w:rsidR="00644CD5">
        <w:t>.</w:t>
      </w:r>
      <w:r>
        <w:t>323*T(v28</w:t>
      </w:r>
      <w:r w:rsidR="00644CD5">
        <w:t>.</w:t>
      </w:r>
      <w:r>
        <w:t>u11) -0</w:t>
      </w:r>
      <w:r w:rsidR="00644CD5">
        <w:t>.</w:t>
      </w:r>
      <w:r>
        <w:t>225*T(u25) + 0</w:t>
      </w:r>
      <w:r w:rsidR="00644CD5">
        <w:t>.</w:t>
      </w:r>
      <w:r>
        <w:t>416*T(v18</w:t>
      </w:r>
      <w:r w:rsidR="00644CD5">
        <w:t>.</w:t>
      </w:r>
      <w:r>
        <w:t>u6) + 0</w:t>
      </w:r>
      <w:r w:rsidR="00644CD5">
        <w:t>.</w:t>
      </w:r>
      <w:r>
        <w:t>31*T(v8</w:t>
      </w:r>
      <w:r w:rsidR="00644CD5">
        <w:t>.</w:t>
      </w:r>
      <w:r>
        <w:t>u4) + 0</w:t>
      </w:r>
      <w:r w:rsidR="00644CD5">
        <w:t>.</w:t>
      </w:r>
      <w:r>
        <w:t>208*T(u37) -0</w:t>
      </w:r>
      <w:r w:rsidR="00644CD5">
        <w:t>.</w:t>
      </w:r>
      <w:r>
        <w:t>284*T(v22</w:t>
      </w:r>
      <w:r w:rsidR="00644CD5">
        <w:t>.</w:t>
      </w:r>
      <w:r>
        <w:t>u18) -0</w:t>
      </w:r>
      <w:r w:rsidR="00644CD5">
        <w:t>.</w:t>
      </w:r>
      <w:r>
        <w:t>355*T(v16</w:t>
      </w:r>
      <w:r w:rsidR="00644CD5">
        <w:t>.</w:t>
      </w:r>
      <w:r>
        <w:t>u25) -0</w:t>
      </w:r>
      <w:r w:rsidR="00644CD5">
        <w:t>.</w:t>
      </w:r>
      <w:r>
        <w:t>341*T(v3</w:t>
      </w:r>
      <w:r w:rsidR="00644CD5">
        <w:t>.</w:t>
      </w:r>
      <w:r>
        <w:t>u29) + 0</w:t>
      </w:r>
      <w:r w:rsidR="00644CD5">
        <w:t>.</w:t>
      </w:r>
      <w:r>
        <w:t>314*T(v24</w:t>
      </w:r>
      <w:r w:rsidR="00644CD5">
        <w:t>.</w:t>
      </w:r>
      <w:r>
        <w:t>u18) -0</w:t>
      </w:r>
      <w:r w:rsidR="00644CD5">
        <w:t>.</w:t>
      </w:r>
      <w:r>
        <w:t>18*T(u39) + 0</w:t>
      </w:r>
      <w:r w:rsidR="00644CD5">
        <w:t>.</w:t>
      </w:r>
      <w:r>
        <w:t>229*T(v28) -0</w:t>
      </w:r>
      <w:r w:rsidR="00644CD5">
        <w:t>.</w:t>
      </w:r>
      <w:r>
        <w:t>177*NumNegative -0</w:t>
      </w:r>
      <w:r w:rsidR="00644CD5">
        <w:t>.</w:t>
      </w:r>
      <w:r>
        <w:t>29*T(v9</w:t>
      </w:r>
      <w:r w:rsidR="00644CD5">
        <w:t>.</w:t>
      </w:r>
      <w:r>
        <w:t>u24) + 0</w:t>
      </w:r>
      <w:r w:rsidR="00644CD5">
        <w:t>.</w:t>
      </w:r>
      <w:r>
        <w:t>377*T(v22</w:t>
      </w:r>
      <w:r w:rsidR="00644CD5">
        <w:t>.</w:t>
      </w:r>
      <w:r>
        <w:t>u4) -0</w:t>
      </w:r>
      <w:r w:rsidR="00644CD5">
        <w:t>.</w:t>
      </w:r>
      <w:r>
        <w:t>671*T(v4</w:t>
      </w:r>
      <w:r w:rsidR="00644CD5">
        <w:t>.</w:t>
      </w:r>
      <w:r>
        <w:t>u4) + 0</w:t>
      </w:r>
      <w:r w:rsidR="00644CD5">
        <w:t>.</w:t>
      </w:r>
      <w:r>
        <w:t>193*T(v17</w:t>
      </w:r>
      <w:r w:rsidR="00644CD5">
        <w:t>.</w:t>
      </w:r>
      <w:r>
        <w:t>u17) + 0</w:t>
      </w:r>
      <w:r w:rsidR="00644CD5">
        <w:t>.</w:t>
      </w:r>
      <w:r>
        <w:t>23*T(u31) + 0</w:t>
      </w:r>
      <w:r w:rsidR="00644CD5">
        <w:t>.</w:t>
      </w:r>
      <w:r>
        <w:t>242*T(v31</w:t>
      </w:r>
      <w:r w:rsidR="00644CD5">
        <w:t>.</w:t>
      </w:r>
      <w:r>
        <w:t>u11) -0</w:t>
      </w:r>
      <w:r w:rsidR="00644CD5">
        <w:t>.</w:t>
      </w:r>
      <w:r>
        <w:t>288*T(v31</w:t>
      </w:r>
      <w:r w:rsidR="00644CD5">
        <w:t>.</w:t>
      </w:r>
      <w:r>
        <w:t>u3) -0</w:t>
      </w:r>
      <w:r w:rsidR="00644CD5">
        <w:t>.</w:t>
      </w:r>
      <w:r>
        <w:t>325*T(v11</w:t>
      </w:r>
      <w:r w:rsidR="00644CD5">
        <w:t>.</w:t>
      </w:r>
      <w:r>
        <w:t>u29) + 0</w:t>
      </w:r>
      <w:r w:rsidR="00644CD5">
        <w:t>.</w:t>
      </w:r>
      <w:r>
        <w:t>304*T(v10</w:t>
      </w:r>
      <w:r w:rsidR="00644CD5">
        <w:t>.</w:t>
      </w:r>
      <w:r>
        <w:t>u29) + 0</w:t>
      </w:r>
      <w:r w:rsidR="00644CD5">
        <w:t>.</w:t>
      </w:r>
      <w:r>
        <w:t>325*T(v7</w:t>
      </w:r>
      <w:r w:rsidR="00644CD5">
        <w:t>.</w:t>
      </w:r>
      <w:r>
        <w:t>u32) -0</w:t>
      </w:r>
      <w:r w:rsidR="00644CD5">
        <w:t>.</w:t>
      </w:r>
      <w:r>
        <w:t>471*T(v17</w:t>
      </w:r>
      <w:r w:rsidR="00644CD5">
        <w:t>.</w:t>
      </w:r>
      <w:r>
        <w:t>u3) + 0</w:t>
      </w:r>
      <w:r w:rsidR="00644CD5">
        <w:t>.</w:t>
      </w:r>
      <w:r>
        <w:t>211*T(v2</w:t>
      </w:r>
      <w:r w:rsidR="00644CD5">
        <w:t>.</w:t>
      </w:r>
      <w:r>
        <w:t>u25) + 0</w:t>
      </w:r>
      <w:r w:rsidR="00644CD5">
        <w:t>.</w:t>
      </w:r>
      <w:r>
        <w:t>351*T(v4</w:t>
      </w:r>
      <w:r w:rsidR="00644CD5">
        <w:t>.</w:t>
      </w:r>
      <w:r>
        <w:t>u32) -0</w:t>
      </w:r>
      <w:r w:rsidR="00644CD5">
        <w:t>.</w:t>
      </w:r>
      <w:r>
        <w:t>346*T(v9</w:t>
      </w:r>
      <w:r w:rsidR="00644CD5">
        <w:t>.</w:t>
      </w:r>
      <w:r>
        <w:t>u14) + 0</w:t>
      </w:r>
      <w:r w:rsidR="00644CD5">
        <w:t>.</w:t>
      </w:r>
      <w:r>
        <w:t>196*T(v38) + 0</w:t>
      </w:r>
      <w:r w:rsidR="00644CD5">
        <w:t>.</w:t>
      </w:r>
      <w:r>
        <w:t>306*T(v9) -0</w:t>
      </w:r>
      <w:r w:rsidR="00644CD5">
        <w:t>.</w:t>
      </w:r>
      <w:r>
        <w:t>27*T(v11</w:t>
      </w:r>
      <w:r w:rsidR="00644CD5">
        <w:t>.</w:t>
      </w:r>
      <w:r>
        <w:t>u11) + 0</w:t>
      </w:r>
      <w:r w:rsidR="00644CD5">
        <w:t>.</w:t>
      </w:r>
      <w:r>
        <w:t>257*T(v11</w:t>
      </w:r>
      <w:r w:rsidR="00644CD5">
        <w:t>.</w:t>
      </w:r>
      <w:r>
        <w:t>u26) + 0</w:t>
      </w:r>
      <w:r w:rsidR="00644CD5">
        <w:t>.</w:t>
      </w:r>
      <w:r>
        <w:t>168*MW + 0</w:t>
      </w:r>
      <w:r w:rsidR="00644CD5">
        <w:t>.</w:t>
      </w:r>
      <w:r>
        <w:t>249*T(v13</w:t>
      </w:r>
      <w:r w:rsidR="00644CD5">
        <w:t>.</w:t>
      </w:r>
      <w:r>
        <w:t>u6) + 0</w:t>
      </w:r>
      <w:r w:rsidR="00644CD5">
        <w:t>.</w:t>
      </w:r>
      <w:r>
        <w:t>268*T(v21</w:t>
      </w:r>
      <w:r w:rsidR="00644CD5">
        <w:t>.</w:t>
      </w:r>
      <w:r>
        <w:t>u19) -0</w:t>
      </w:r>
      <w:r w:rsidR="00644CD5">
        <w:t>.</w:t>
      </w:r>
      <w:r>
        <w:t>345*T(v8</w:t>
      </w:r>
      <w:r w:rsidR="00644CD5">
        <w:t>.</w:t>
      </w:r>
      <w:r>
        <w:t>u16) -0</w:t>
      </w:r>
      <w:r w:rsidR="00644CD5">
        <w:t>.</w:t>
      </w:r>
      <w:r>
        <w:t>25*T(v3</w:t>
      </w:r>
      <w:r w:rsidR="00644CD5">
        <w:t>.</w:t>
      </w:r>
      <w:r>
        <w:t>u27) -0</w:t>
      </w:r>
      <w:r w:rsidR="00644CD5">
        <w:t>.</w:t>
      </w:r>
      <w:r>
        <w:t>252*T(v23</w:t>
      </w:r>
      <w:r w:rsidR="00644CD5">
        <w:t>.</w:t>
      </w:r>
      <w:r>
        <w:t>u11) + 0</w:t>
      </w:r>
      <w:r w:rsidR="00644CD5">
        <w:t>.</w:t>
      </w:r>
      <w:r>
        <w:t>237*T(v31</w:t>
      </w:r>
      <w:r w:rsidR="00644CD5">
        <w:t>.</w:t>
      </w:r>
      <w:r>
        <w:t>u5) + 0</w:t>
      </w:r>
      <w:r w:rsidR="00644CD5">
        <w:t>.</w:t>
      </w:r>
      <w:r>
        <w:t>24*T(v15</w:t>
      </w:r>
      <w:r w:rsidR="00644CD5">
        <w:t>.</w:t>
      </w:r>
      <w:r>
        <w:t>u19) -0</w:t>
      </w:r>
      <w:r w:rsidR="00644CD5">
        <w:t>.</w:t>
      </w:r>
      <w:r>
        <w:t>207*T(v17</w:t>
      </w:r>
      <w:r w:rsidR="00644CD5">
        <w:t>.</w:t>
      </w:r>
      <w:r>
        <w:t>u15) -0</w:t>
      </w:r>
      <w:r w:rsidR="00644CD5">
        <w:t>.</w:t>
      </w:r>
      <w:r>
        <w:t>329*T(v18</w:t>
      </w:r>
      <w:r w:rsidR="00644CD5">
        <w:t>.</w:t>
      </w:r>
      <w:r>
        <w:t>u2) -0</w:t>
      </w:r>
      <w:r w:rsidR="00644CD5">
        <w:t>.</w:t>
      </w:r>
      <w:r>
        <w:t>334*T(v1</w:t>
      </w:r>
      <w:r w:rsidR="00644CD5">
        <w:t>.</w:t>
      </w:r>
      <w:r>
        <w:t>u20) + 0</w:t>
      </w:r>
      <w:r w:rsidR="00644CD5">
        <w:t>.</w:t>
      </w:r>
      <w:r>
        <w:t>287*T(v4</w:t>
      </w:r>
      <w:r w:rsidR="00644CD5">
        <w:t>.</w:t>
      </w:r>
      <w:r>
        <w:t>u7) -0</w:t>
      </w:r>
      <w:r w:rsidR="00644CD5">
        <w:t>.</w:t>
      </w:r>
      <w:r>
        <w:t>283*T(v25</w:t>
      </w:r>
      <w:r w:rsidR="00644CD5">
        <w:t>.</w:t>
      </w:r>
      <w:r>
        <w:t>u3) -0</w:t>
      </w:r>
      <w:r w:rsidR="00644CD5">
        <w:t>.</w:t>
      </w:r>
      <w:r>
        <w:t>185*T(v21</w:t>
      </w:r>
      <w:r w:rsidR="00644CD5">
        <w:t>.</w:t>
      </w:r>
      <w:r>
        <w:t>u12) -0</w:t>
      </w:r>
      <w:r w:rsidR="00644CD5">
        <w:t>.</w:t>
      </w:r>
      <w:r>
        <w:t>172*T(v30) + 0</w:t>
      </w:r>
      <w:r w:rsidR="00644CD5">
        <w:t>.</w:t>
      </w:r>
      <w:r>
        <w:t>227*T(v23</w:t>
      </w:r>
      <w:r w:rsidR="00644CD5">
        <w:t>.</w:t>
      </w:r>
      <w:r>
        <w:t>u20) -0</w:t>
      </w:r>
      <w:r w:rsidR="00644CD5">
        <w:t>.</w:t>
      </w:r>
      <w:r>
        <w:t>279*T(v26</w:t>
      </w:r>
      <w:r w:rsidR="00644CD5">
        <w:t>.</w:t>
      </w:r>
      <w:r>
        <w:t>u5) -0</w:t>
      </w:r>
      <w:r w:rsidR="00644CD5">
        <w:t>.</w:t>
      </w:r>
      <w:r>
        <w:t>327*T(v9</w:t>
      </w:r>
      <w:r w:rsidR="00644CD5">
        <w:t>.</w:t>
      </w:r>
      <w:r>
        <w:t>u10) + 0</w:t>
      </w:r>
      <w:r w:rsidR="00644CD5">
        <w:t>.</w:t>
      </w:r>
      <w:r>
        <w:t>194*T(v29</w:t>
      </w:r>
      <w:r w:rsidR="00644CD5">
        <w:t>.</w:t>
      </w:r>
      <w:r>
        <w:t>u14) -0</w:t>
      </w:r>
      <w:r w:rsidR="00644CD5">
        <w:t>.</w:t>
      </w:r>
      <w:r>
        <w:t>284*T(v6</w:t>
      </w:r>
      <w:r w:rsidR="00644CD5">
        <w:t>.</w:t>
      </w:r>
      <w:r>
        <w:t>u7) + 0</w:t>
      </w:r>
      <w:r w:rsidR="00644CD5">
        <w:t>.</w:t>
      </w:r>
      <w:r>
        <w:t>215*T(v29</w:t>
      </w:r>
      <w:r w:rsidR="00644CD5">
        <w:t>.</w:t>
      </w:r>
      <w:r>
        <w:t>u9) -0</w:t>
      </w:r>
      <w:r w:rsidR="00644CD5">
        <w:t>.</w:t>
      </w:r>
      <w:r>
        <w:t>181*T(v25</w:t>
      </w:r>
      <w:r w:rsidR="00644CD5">
        <w:t>.</w:t>
      </w:r>
      <w:r>
        <w:t>u14) -0</w:t>
      </w:r>
      <w:r w:rsidR="00644CD5">
        <w:t>.</w:t>
      </w:r>
      <w:r>
        <w:t>189*T(v10</w:t>
      </w:r>
      <w:r w:rsidR="00644CD5">
        <w:t>.</w:t>
      </w:r>
      <w:r>
        <w:t>u8) + 0</w:t>
      </w:r>
      <w:r w:rsidR="00644CD5">
        <w:t>.</w:t>
      </w:r>
      <w:r>
        <w:t>185*T(v38</w:t>
      </w:r>
      <w:r w:rsidR="00644CD5">
        <w:t>.</w:t>
      </w:r>
      <w:r>
        <w:t>u1) + 0</w:t>
      </w:r>
      <w:r w:rsidR="00644CD5">
        <w:t>.</w:t>
      </w:r>
      <w:r>
        <w:t>161*T(v7</w:t>
      </w:r>
      <w:r w:rsidR="00644CD5">
        <w:t>.</w:t>
      </w:r>
      <w:r>
        <w:t>u6) + 0</w:t>
      </w:r>
      <w:r w:rsidR="00644CD5">
        <w:t>.</w:t>
      </w:r>
      <w:r>
        <w:t>211*T(v17</w:t>
      </w:r>
      <w:r w:rsidR="00644CD5">
        <w:t>.</w:t>
      </w:r>
      <w:r>
        <w:t>u10) + 0</w:t>
      </w:r>
      <w:r w:rsidR="00644CD5">
        <w:t>.</w:t>
      </w:r>
      <w:r>
        <w:t>321*T(v5</w:t>
      </w:r>
      <w:r w:rsidR="00644CD5">
        <w:t>.</w:t>
      </w:r>
      <w:r>
        <w:t>u4) + 0</w:t>
      </w:r>
      <w:r w:rsidR="00644CD5">
        <w:t>.</w:t>
      </w:r>
      <w:r>
        <w:t>282*T(v13</w:t>
      </w:r>
      <w:r w:rsidR="00644CD5">
        <w:t>.</w:t>
      </w:r>
      <w:r>
        <w:t>u1) + 0</w:t>
      </w:r>
      <w:r w:rsidR="00644CD5">
        <w:t>.</w:t>
      </w:r>
      <w:r>
        <w:t>223*T(v24</w:t>
      </w:r>
      <w:r w:rsidR="00644CD5">
        <w:t>.</w:t>
      </w:r>
      <w:r>
        <w:t>u19) + 0</w:t>
      </w:r>
      <w:r w:rsidR="00644CD5">
        <w:t>.</w:t>
      </w:r>
      <w:r>
        <w:t>212*T(v10</w:t>
      </w:r>
      <w:r w:rsidR="00644CD5">
        <w:t>.</w:t>
      </w:r>
      <w:r>
        <w:t>u19) -0</w:t>
      </w:r>
      <w:r w:rsidR="00644CD5">
        <w:t>.</w:t>
      </w:r>
      <w:r>
        <w:t>222*T(v12</w:t>
      </w:r>
      <w:r w:rsidR="00644CD5">
        <w:t>.</w:t>
      </w:r>
      <w:r>
        <w:t>u16) + 0</w:t>
      </w:r>
      <w:r w:rsidR="00644CD5">
        <w:t>.</w:t>
      </w:r>
      <w:r>
        <w:t>143*T(v14</w:t>
      </w:r>
      <w:r w:rsidR="00644CD5">
        <w:t>.</w:t>
      </w:r>
      <w:r>
        <w:t>u4) -0</w:t>
      </w:r>
      <w:r w:rsidR="00644CD5">
        <w:t>.</w:t>
      </w:r>
      <w:r>
        <w:t>149*T(v20</w:t>
      </w:r>
      <w:r w:rsidR="00644CD5">
        <w:t>.</w:t>
      </w:r>
      <w:r>
        <w:t>u11) -0</w:t>
      </w:r>
      <w:r w:rsidR="00644CD5">
        <w:t>.</w:t>
      </w:r>
      <w:r>
        <w:t>192*T(v7</w:t>
      </w:r>
      <w:r w:rsidR="00644CD5">
        <w:t>.</w:t>
      </w:r>
      <w:r>
        <w:t>u15) + 0</w:t>
      </w:r>
      <w:r w:rsidR="00644CD5">
        <w:t>.</w:t>
      </w:r>
      <w:r>
        <w:t>186*T(v11</w:t>
      </w:r>
      <w:r w:rsidR="00644CD5">
        <w:t>.</w:t>
      </w:r>
      <w:r>
        <w:t>u22) -0</w:t>
      </w:r>
      <w:r w:rsidR="00644CD5">
        <w:t>.</w:t>
      </w:r>
      <w:r>
        <w:t>2*T(v30</w:t>
      </w:r>
      <w:r w:rsidR="00644CD5">
        <w:t>.</w:t>
      </w:r>
      <w:r>
        <w:t>u6) + 0</w:t>
      </w:r>
      <w:r w:rsidR="00644CD5">
        <w:t>.</w:t>
      </w:r>
      <w:r>
        <w:t>177*T(v13</w:t>
      </w:r>
      <w:r w:rsidR="00644CD5">
        <w:t>.</w:t>
      </w:r>
      <w:r>
        <w:t>u19) -0</w:t>
      </w:r>
      <w:r w:rsidR="00644CD5">
        <w:t>.</w:t>
      </w:r>
      <w:r>
        <w:t>221*T(v1</w:t>
      </w:r>
      <w:r w:rsidR="00644CD5">
        <w:t>.</w:t>
      </w:r>
      <w:r>
        <w:t>u37) + 0</w:t>
      </w:r>
      <w:r w:rsidR="00644CD5">
        <w:t>.</w:t>
      </w:r>
      <w:r>
        <w:t>0972*T(v35) -0</w:t>
      </w:r>
      <w:r w:rsidR="00644CD5">
        <w:t>.</w:t>
      </w:r>
      <w:r>
        <w:t>17*T(v32</w:t>
      </w:r>
      <w:r w:rsidR="00644CD5">
        <w:t>.</w:t>
      </w:r>
      <w:r>
        <w:t>u2) -0</w:t>
      </w:r>
      <w:r w:rsidR="00644CD5">
        <w:t>.</w:t>
      </w:r>
      <w:r>
        <w:t>108*T(v26</w:t>
      </w:r>
      <w:r w:rsidR="00644CD5">
        <w:t>.</w:t>
      </w:r>
      <w:r>
        <w:t>u16) -0</w:t>
      </w:r>
      <w:r w:rsidR="00644CD5">
        <w:t>.</w:t>
      </w:r>
      <w:r>
        <w:t>172*T(v4</w:t>
      </w:r>
      <w:r w:rsidR="00644CD5">
        <w:t>.</w:t>
      </w:r>
      <w:r>
        <w:t>u37) + 0</w:t>
      </w:r>
      <w:r w:rsidR="00644CD5">
        <w:t>.</w:t>
      </w:r>
      <w:r>
        <w:t>148*T(v18</w:t>
      </w:r>
      <w:r w:rsidR="00644CD5">
        <w:t>.</w:t>
      </w:r>
      <w:r>
        <w:t>u12) + 0</w:t>
      </w:r>
      <w:r w:rsidR="00644CD5">
        <w:t>.</w:t>
      </w:r>
      <w:r>
        <w:t>249*T(v9</w:t>
      </w:r>
      <w:r w:rsidR="00644CD5">
        <w:t>.</w:t>
      </w:r>
      <w:r>
        <w:t>u2) + 0</w:t>
      </w:r>
      <w:r w:rsidR="00644CD5">
        <w:t>.</w:t>
      </w:r>
      <w:r>
        <w:t>158*T(v1</w:t>
      </w:r>
      <w:r w:rsidR="00644CD5">
        <w:t>.</w:t>
      </w:r>
      <w:r>
        <w:t>u26) + 0</w:t>
      </w:r>
      <w:r w:rsidR="00644CD5">
        <w:t>.</w:t>
      </w:r>
      <w:r>
        <w:t>15*T(v30</w:t>
      </w:r>
      <w:r w:rsidR="00644CD5">
        <w:t>.</w:t>
      </w:r>
      <w:r>
        <w:t>u13) -0</w:t>
      </w:r>
      <w:r w:rsidR="00644CD5">
        <w:t>.</w:t>
      </w:r>
      <w:r>
        <w:t>127*T(v27</w:t>
      </w:r>
      <w:r w:rsidR="00644CD5">
        <w:t>.</w:t>
      </w:r>
      <w:r>
        <w:t>u12) -0</w:t>
      </w:r>
      <w:r w:rsidR="00644CD5">
        <w:t>.</w:t>
      </w:r>
      <w:r>
        <w:t>142*T(v35</w:t>
      </w:r>
      <w:r w:rsidR="00644CD5">
        <w:t>.</w:t>
      </w:r>
      <w:r>
        <w:t>u3) + 0</w:t>
      </w:r>
      <w:r w:rsidR="00644CD5">
        <w:t>.</w:t>
      </w:r>
      <w:r>
        <w:t>155*T(v7</w:t>
      </w:r>
      <w:r w:rsidR="00644CD5">
        <w:t>.</w:t>
      </w:r>
      <w:r>
        <w:t>u14) + 0</w:t>
      </w:r>
      <w:r w:rsidR="00644CD5">
        <w:t>.</w:t>
      </w:r>
      <w:r>
        <w:t>149*T(v18</w:t>
      </w:r>
      <w:r w:rsidR="00644CD5">
        <w:t>.</w:t>
      </w:r>
      <w:r>
        <w:t>u9) -0</w:t>
      </w:r>
      <w:r w:rsidR="00644CD5">
        <w:t>.</w:t>
      </w:r>
      <w:r>
        <w:t>108*T(u33) + 0</w:t>
      </w:r>
      <w:r w:rsidR="00644CD5">
        <w:t>.</w:t>
      </w:r>
      <w:r>
        <w:t>171*T(v1</w:t>
      </w:r>
      <w:r w:rsidR="00644CD5">
        <w:t>.</w:t>
      </w:r>
      <w:r>
        <w:t>u23) + 0</w:t>
      </w:r>
      <w:r w:rsidR="00644CD5">
        <w:t>.</w:t>
      </w:r>
      <w:r>
        <w:t>166*T(v25</w:t>
      </w:r>
      <w:r w:rsidR="00644CD5">
        <w:t>.</w:t>
      </w:r>
      <w:r>
        <w:t>u8) + 0</w:t>
      </w:r>
      <w:r w:rsidR="00644CD5">
        <w:t>.</w:t>
      </w:r>
      <w:r>
        <w:t>129*T(v17</w:t>
      </w:r>
      <w:r w:rsidR="00644CD5">
        <w:t>.</w:t>
      </w:r>
      <w:r>
        <w:t>u6) -0</w:t>
      </w:r>
      <w:r w:rsidR="00644CD5">
        <w:t>.</w:t>
      </w:r>
      <w:r>
        <w:t>133*T(v24</w:t>
      </w:r>
      <w:r w:rsidR="00644CD5">
        <w:t>.</w:t>
      </w:r>
      <w:r>
        <w:t>u17) + 0</w:t>
      </w:r>
      <w:r w:rsidR="00644CD5">
        <w:t>.</w:t>
      </w:r>
      <w:r>
        <w:t>12*T(v20</w:t>
      </w:r>
      <w:r w:rsidR="00644CD5">
        <w:t>.</w:t>
      </w:r>
      <w:r>
        <w:t>u23) + 0</w:t>
      </w:r>
      <w:r w:rsidR="00644CD5">
        <w:t>.</w:t>
      </w:r>
      <w:r>
        <w:t>165*T(u2) + 0</w:t>
      </w:r>
      <w:r w:rsidR="00644CD5">
        <w:t>.</w:t>
      </w:r>
      <w:r>
        <w:t>154*T(v28</w:t>
      </w:r>
      <w:r w:rsidR="00644CD5">
        <w:t>.</w:t>
      </w:r>
      <w:r>
        <w:t>u2) -0</w:t>
      </w:r>
      <w:r w:rsidR="00644CD5">
        <w:t>.</w:t>
      </w:r>
      <w:r>
        <w:t>149*T(v28</w:t>
      </w:r>
      <w:r w:rsidR="00644CD5">
        <w:t>.</w:t>
      </w:r>
      <w:r>
        <w:t>u5) + 0</w:t>
      </w:r>
      <w:r w:rsidR="00644CD5">
        <w:t>.</w:t>
      </w:r>
      <w:r>
        <w:t>128*T(v30</w:t>
      </w:r>
      <w:r w:rsidR="00644CD5">
        <w:t>.</w:t>
      </w:r>
      <w:r>
        <w:t>u8) + 0</w:t>
      </w:r>
      <w:r w:rsidR="00644CD5">
        <w:t>.</w:t>
      </w:r>
      <w:r>
        <w:t>124*T(v11</w:t>
      </w:r>
      <w:r w:rsidR="00644CD5">
        <w:t>.</w:t>
      </w:r>
      <w:r>
        <w:t>u25) -0</w:t>
      </w:r>
      <w:r w:rsidR="00644CD5">
        <w:t>.</w:t>
      </w:r>
      <w:r>
        <w:t>12*T(v10</w:t>
      </w:r>
      <w:r w:rsidR="00644CD5">
        <w:t>.</w:t>
      </w:r>
      <w:r>
        <w:t>u33) + 0</w:t>
      </w:r>
      <w:r w:rsidR="00644CD5">
        <w:t>.</w:t>
      </w:r>
      <w:r>
        <w:t>151*T(v7</w:t>
      </w:r>
      <w:r w:rsidR="00644CD5">
        <w:t>.</w:t>
      </w:r>
      <w:r>
        <w:t>u12) -0</w:t>
      </w:r>
      <w:r w:rsidR="00644CD5">
        <w:t>.</w:t>
      </w:r>
      <w:r>
        <w:t>131*T(v5</w:t>
      </w:r>
      <w:r w:rsidR="00644CD5">
        <w:t>.</w:t>
      </w:r>
      <w:r>
        <w:t>u16) + 0</w:t>
      </w:r>
      <w:r w:rsidR="00644CD5">
        <w:t>.</w:t>
      </w:r>
      <w:r>
        <w:t>0833*T(v25) -0</w:t>
      </w:r>
      <w:r w:rsidR="00644CD5">
        <w:t>.</w:t>
      </w:r>
      <w:r>
        <w:t>115*T(v8</w:t>
      </w:r>
      <w:r w:rsidR="00644CD5">
        <w:t>.</w:t>
      </w:r>
      <w:r>
        <w:t>u11) -0</w:t>
      </w:r>
      <w:r w:rsidR="00644CD5">
        <w:t>.</w:t>
      </w:r>
      <w:r>
        <w:t>138*T(v3</w:t>
      </w:r>
      <w:r w:rsidR="00644CD5">
        <w:t>.</w:t>
      </w:r>
      <w:r>
        <w:t>u17) + 0</w:t>
      </w:r>
      <w:r w:rsidR="00644CD5">
        <w:t>.</w:t>
      </w:r>
      <w:r>
        <w:t>105*T(v10</w:t>
      </w:r>
      <w:r w:rsidR="00644CD5">
        <w:t>.</w:t>
      </w:r>
      <w:r>
        <w:t>u10) -0</w:t>
      </w:r>
      <w:r w:rsidR="00644CD5">
        <w:t>.</w:t>
      </w:r>
      <w:r>
        <w:t>0974*T(v18</w:t>
      </w:r>
      <w:r w:rsidR="00644CD5">
        <w:t>.</w:t>
      </w:r>
      <w:r>
        <w:t>u10) -0</w:t>
      </w:r>
      <w:r w:rsidR="00644CD5">
        <w:t>.</w:t>
      </w:r>
      <w:r>
        <w:t>125*T(v14</w:t>
      </w:r>
      <w:r w:rsidR="00644CD5">
        <w:t>.</w:t>
      </w:r>
      <w:r>
        <w:t>u2) + 0</w:t>
      </w:r>
      <w:r w:rsidR="00644CD5">
        <w:t>.</w:t>
      </w:r>
      <w:r>
        <w:t>0999*T(v13</w:t>
      </w:r>
      <w:r w:rsidR="00644CD5">
        <w:t>.</w:t>
      </w:r>
      <w:r>
        <w:t>u23) -0</w:t>
      </w:r>
      <w:r w:rsidR="00644CD5">
        <w:t>.</w:t>
      </w:r>
      <w:r>
        <w:t>0926*T(v9</w:t>
      </w:r>
      <w:r w:rsidR="00644CD5">
        <w:t>.</w:t>
      </w:r>
      <w:r>
        <w:t>u34) + 0</w:t>
      </w:r>
      <w:r w:rsidR="00644CD5">
        <w:t>.</w:t>
      </w:r>
      <w:r>
        <w:t>091*T(v8</w:t>
      </w:r>
      <w:r w:rsidR="00644CD5">
        <w:t>.</w:t>
      </w:r>
      <w:r>
        <w:t>u31) + 0</w:t>
      </w:r>
      <w:r w:rsidR="00644CD5">
        <w:t>.</w:t>
      </w:r>
      <w:r>
        <w:t>131*T(v3</w:t>
      </w:r>
      <w:r w:rsidR="00644CD5">
        <w:t>.</w:t>
      </w:r>
      <w:r>
        <w:t>u5) -0</w:t>
      </w:r>
      <w:r w:rsidR="00644CD5">
        <w:t>.</w:t>
      </w:r>
      <w:r>
        <w:t>106*T(v21</w:t>
      </w:r>
      <w:r w:rsidR="00644CD5">
        <w:t>.</w:t>
      </w:r>
      <w:r>
        <w:t>u5) + 0</w:t>
      </w:r>
      <w:r w:rsidR="00644CD5">
        <w:t>.</w:t>
      </w:r>
      <w:r>
        <w:t>0874*T(v16</w:t>
      </w:r>
      <w:r w:rsidR="00644CD5">
        <w:t>.</w:t>
      </w:r>
      <w:r>
        <w:t>u8) + 0</w:t>
      </w:r>
      <w:r w:rsidR="00644CD5">
        <w:t>.</w:t>
      </w:r>
      <w:r>
        <w:t>0765*T(v33</w:t>
      </w:r>
      <w:r w:rsidR="00644CD5">
        <w:t>.</w:t>
      </w:r>
      <w:r>
        <w:t>u6) -0</w:t>
      </w:r>
      <w:r w:rsidR="00644CD5">
        <w:t>.</w:t>
      </w:r>
      <w:r>
        <w:t>0819*T(v35</w:t>
      </w:r>
      <w:r w:rsidR="00644CD5">
        <w:t>.</w:t>
      </w:r>
      <w:r>
        <w:t>u2) -0</w:t>
      </w:r>
      <w:r w:rsidR="00644CD5">
        <w:t>.</w:t>
      </w:r>
      <w:r>
        <w:t>0909*T(v15</w:t>
      </w:r>
      <w:r w:rsidR="00644CD5">
        <w:t>.</w:t>
      </w:r>
      <w:r>
        <w:t>u26) -0</w:t>
      </w:r>
      <w:r w:rsidR="00644CD5">
        <w:t>.</w:t>
      </w:r>
      <w:r>
        <w:t>0674*T(v40</w:t>
      </w:r>
      <w:r w:rsidR="00644CD5">
        <w:t>.</w:t>
      </w:r>
      <w:r>
        <w:t>u1) -0</w:t>
      </w:r>
      <w:r w:rsidR="00644CD5">
        <w:t>.</w:t>
      </w:r>
      <w:r>
        <w:t>0678*T(v32</w:t>
      </w:r>
      <w:r w:rsidR="00644CD5">
        <w:t>.</w:t>
      </w:r>
      <w:r>
        <w:t>u6) -0</w:t>
      </w:r>
      <w:r w:rsidR="00644CD5">
        <w:t>.</w:t>
      </w:r>
      <w:r>
        <w:t>0798*T(v7</w:t>
      </w:r>
      <w:r w:rsidR="00644CD5">
        <w:t>.</w:t>
      </w:r>
      <w:r>
        <w:t>u23) + 0</w:t>
      </w:r>
      <w:r w:rsidR="00644CD5">
        <w:t>.</w:t>
      </w:r>
      <w:r>
        <w:t>0794*T(v11</w:t>
      </w:r>
      <w:r w:rsidR="00644CD5">
        <w:t>.</w:t>
      </w:r>
      <w:r>
        <w:t>u10) -0</w:t>
      </w:r>
      <w:r w:rsidR="00644CD5">
        <w:t>.</w:t>
      </w:r>
      <w:r>
        <w:t>0532*Lipophilicity^3 -0</w:t>
      </w:r>
      <w:r w:rsidR="00644CD5">
        <w:t>.</w:t>
      </w:r>
      <w:r>
        <w:t>0716*T(v15</w:t>
      </w:r>
      <w:r w:rsidR="00644CD5">
        <w:t>.</w:t>
      </w:r>
      <w:r>
        <w:t>u23) + 0</w:t>
      </w:r>
      <w:r w:rsidR="00644CD5">
        <w:t>.</w:t>
      </w:r>
      <w:r>
        <w:t>066*T(v8</w:t>
      </w:r>
      <w:r w:rsidR="00644CD5">
        <w:t>.</w:t>
      </w:r>
      <w:r>
        <w:t>u28) + 0</w:t>
      </w:r>
      <w:r w:rsidR="00644CD5">
        <w:t>.</w:t>
      </w:r>
      <w:r>
        <w:t>0675*T(v28</w:t>
      </w:r>
      <w:r w:rsidR="00644CD5">
        <w:t>.</w:t>
      </w:r>
      <w:r>
        <w:t>u7) -0</w:t>
      </w:r>
      <w:r w:rsidR="00644CD5">
        <w:t>.</w:t>
      </w:r>
      <w:r>
        <w:t>0556*T(v34</w:t>
      </w:r>
      <w:r w:rsidR="00644CD5">
        <w:t>.</w:t>
      </w:r>
      <w:r>
        <w:t>u3) + 0</w:t>
      </w:r>
      <w:r w:rsidR="00644CD5">
        <w:t>.</w:t>
      </w:r>
      <w:r>
        <w:t>0657*T(v3</w:t>
      </w:r>
      <w:r w:rsidR="00644CD5">
        <w:t>.</w:t>
      </w:r>
      <w:r>
        <w:t>u31) + 0</w:t>
      </w:r>
      <w:r w:rsidR="00644CD5">
        <w:t>.</w:t>
      </w:r>
      <w:r>
        <w:t>0534*T(v24</w:t>
      </w:r>
      <w:r w:rsidR="00644CD5">
        <w:t>.</w:t>
      </w:r>
      <w:r>
        <w:t>u11) + 0</w:t>
      </w:r>
      <w:r w:rsidR="00644CD5">
        <w:t>.</w:t>
      </w:r>
      <w:r>
        <w:t>101*T(v3</w:t>
      </w:r>
      <w:r w:rsidR="00644CD5">
        <w:t>.</w:t>
      </w:r>
      <w:r>
        <w:t>u4) + 0</w:t>
      </w:r>
      <w:r w:rsidR="00644CD5">
        <w:t>.</w:t>
      </w:r>
      <w:r>
        <w:t>0558*T(v2</w:t>
      </w:r>
      <w:r w:rsidR="00644CD5">
        <w:t>.</w:t>
      </w:r>
      <w:r>
        <w:t>u31) + 0</w:t>
      </w:r>
      <w:r w:rsidR="00644CD5">
        <w:t>.</w:t>
      </w:r>
      <w:r>
        <w:t>051*T(v12</w:t>
      </w:r>
      <w:r w:rsidR="00644CD5">
        <w:t>.</w:t>
      </w:r>
      <w:r>
        <w:t>u22) + 0</w:t>
      </w:r>
      <w:r w:rsidR="00644CD5">
        <w:t>.</w:t>
      </w:r>
      <w:r>
        <w:t>0412*T(v26</w:t>
      </w:r>
      <w:r w:rsidR="00644CD5">
        <w:t>.</w:t>
      </w:r>
      <w:r>
        <w:t>u11) + 0</w:t>
      </w:r>
      <w:r w:rsidR="00644CD5">
        <w:t>.</w:t>
      </w:r>
      <w:r>
        <w:t>0443*T(v11</w:t>
      </w:r>
      <w:r w:rsidR="00644CD5">
        <w:t>.</w:t>
      </w:r>
      <w:r>
        <w:t>u15) + 0</w:t>
      </w:r>
      <w:r w:rsidR="00644CD5">
        <w:t>.</w:t>
      </w:r>
      <w:r>
        <w:t>0374*T(v17</w:t>
      </w:r>
      <w:r w:rsidR="00644CD5">
        <w:t>.</w:t>
      </w:r>
      <w:r>
        <w:t>u21) -0</w:t>
      </w:r>
      <w:r w:rsidR="00644CD5">
        <w:t>.</w:t>
      </w:r>
      <w:r>
        <w:t>0363*T(v5</w:t>
      </w:r>
      <w:r w:rsidR="00644CD5">
        <w:t>.</w:t>
      </w:r>
      <w:r>
        <w:t>u35) -0</w:t>
      </w:r>
      <w:r w:rsidR="00644CD5">
        <w:t>.</w:t>
      </w:r>
      <w:r>
        <w:t>0377*T(v13</w:t>
      </w:r>
      <w:r w:rsidR="00644CD5">
        <w:t>.</w:t>
      </w:r>
      <w:r>
        <w:t>u18) + 0</w:t>
      </w:r>
      <w:r w:rsidR="00644CD5">
        <w:t>.</w:t>
      </w:r>
      <w:r>
        <w:t>0314*T(v17</w:t>
      </w:r>
      <w:r w:rsidR="00644CD5">
        <w:t>.</w:t>
      </w:r>
      <w:r>
        <w:t>u13) -0</w:t>
      </w:r>
      <w:r w:rsidR="00644CD5">
        <w:t>.</w:t>
      </w:r>
      <w:r>
        <w:t>0284*T(v8</w:t>
      </w:r>
      <w:r w:rsidR="00644CD5">
        <w:t>.</w:t>
      </w:r>
      <w:r>
        <w:t>u33) -0</w:t>
      </w:r>
      <w:r w:rsidR="00644CD5">
        <w:t>.</w:t>
      </w:r>
      <w:r>
        <w:t>0269*T(v4</w:t>
      </w:r>
      <w:r w:rsidR="00644CD5">
        <w:t>.</w:t>
      </w:r>
      <w:r>
        <w:t>u31) -0</w:t>
      </w:r>
      <w:r w:rsidR="00644CD5">
        <w:t>.</w:t>
      </w:r>
      <w:r>
        <w:t>0301*T(v27</w:t>
      </w:r>
      <w:r w:rsidR="00644CD5">
        <w:t>.</w:t>
      </w:r>
      <w:r>
        <w:t>u7) + 0</w:t>
      </w:r>
      <w:r w:rsidR="00644CD5">
        <w:t>.</w:t>
      </w:r>
      <w:r>
        <w:t>0386*T(v1</w:t>
      </w:r>
      <w:r w:rsidR="00644CD5">
        <w:t>.</w:t>
      </w:r>
      <w:r>
        <w:t>u12) -0</w:t>
      </w:r>
      <w:r w:rsidR="00644CD5">
        <w:t>.</w:t>
      </w:r>
      <w:r>
        <w:t>0331*T(v7</w:t>
      </w:r>
      <w:r w:rsidR="00644CD5">
        <w:t>.</w:t>
      </w:r>
      <w:r>
        <w:t>u13) + 0</w:t>
      </w:r>
      <w:r w:rsidR="00644CD5">
        <w:t>.</w:t>
      </w:r>
      <w:r>
        <w:t>0248*T(v11) -0</w:t>
      </w:r>
      <w:r w:rsidR="00644CD5">
        <w:t>.</w:t>
      </w:r>
      <w:r>
        <w:t>0311*T(v12</w:t>
      </w:r>
      <w:r w:rsidR="00644CD5">
        <w:t>.</w:t>
      </w:r>
      <w:r>
        <w:t>u4) -0</w:t>
      </w:r>
      <w:r w:rsidR="00644CD5">
        <w:t>.</w:t>
      </w:r>
      <w:r>
        <w:t>0292*T(v17</w:t>
      </w:r>
      <w:r w:rsidR="00644CD5">
        <w:t>.</w:t>
      </w:r>
      <w:r>
        <w:t>u4) -0</w:t>
      </w:r>
      <w:r w:rsidR="00644CD5">
        <w:t>.</w:t>
      </w:r>
      <w:r>
        <w:t>023*T(v24</w:t>
      </w:r>
      <w:r w:rsidR="00644CD5">
        <w:t>.</w:t>
      </w:r>
      <w:r>
        <w:t>u15) -0</w:t>
      </w:r>
      <w:r w:rsidR="00644CD5">
        <w:t>.</w:t>
      </w:r>
      <w:r>
        <w:t>0243*T(v4</w:t>
      </w:r>
      <w:r w:rsidR="00644CD5">
        <w:t>.</w:t>
      </w:r>
      <w:r>
        <w:t>u13) -0</w:t>
      </w:r>
      <w:r w:rsidR="00644CD5">
        <w:t>.</w:t>
      </w:r>
      <w:r>
        <w:t>0174*T(v28</w:t>
      </w:r>
      <w:r w:rsidR="00644CD5">
        <w:t>.</w:t>
      </w:r>
      <w:r>
        <w:t>u13) -0</w:t>
      </w:r>
      <w:r w:rsidR="00644CD5">
        <w:t>.</w:t>
      </w:r>
      <w:r>
        <w:t>0188*T(v2</w:t>
      </w:r>
      <w:r w:rsidR="00644CD5">
        <w:t>.</w:t>
      </w:r>
      <w:r>
        <w:t>u30) -0</w:t>
      </w:r>
      <w:r w:rsidR="00644CD5">
        <w:t>.</w:t>
      </w:r>
      <w:r>
        <w:t>0168*T(v22</w:t>
      </w:r>
      <w:r w:rsidR="00644CD5">
        <w:t>.</w:t>
      </w:r>
      <w:r>
        <w:t>u10) -0</w:t>
      </w:r>
      <w:r w:rsidR="00644CD5">
        <w:t>.</w:t>
      </w:r>
      <w:r>
        <w:t>0142*T(v20</w:t>
      </w:r>
      <w:r w:rsidR="00644CD5">
        <w:t>.</w:t>
      </w:r>
      <w:r>
        <w:t>u19) + 0</w:t>
      </w:r>
      <w:r w:rsidR="00644CD5">
        <w:t>.</w:t>
      </w:r>
      <w:r>
        <w:t>0127*T(v12</w:t>
      </w:r>
      <w:r w:rsidR="00644CD5">
        <w:t>.</w:t>
      </w:r>
      <w:r>
        <w:t>u10) + 0</w:t>
      </w:r>
      <w:r w:rsidR="00644CD5">
        <w:t>.</w:t>
      </w:r>
      <w:r>
        <w:t>00248*T(v18</w:t>
      </w:r>
      <w:r w:rsidR="00644CD5">
        <w:t>.</w:t>
      </w:r>
      <w:r>
        <w:t>u11) + 0</w:t>
      </w:r>
      <w:r w:rsidR="00644CD5">
        <w:t>.</w:t>
      </w:r>
      <w:r>
        <w:t>000857*T(v32</w:t>
      </w:r>
      <w:r w:rsidR="00644CD5">
        <w:t>.</w:t>
      </w:r>
      <w:r>
        <w:t>u10) + 6</w:t>
      </w:r>
      <w:r w:rsidR="00644CD5">
        <w:t>.</w:t>
      </w:r>
      <w:r>
        <w:t>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836*T(v4</w:t>
      </w:r>
      <w:r w:rsidR="00644CD5">
        <w:t>.</w:t>
      </w:r>
      <w:r>
        <w:t>u2) -0</w:t>
      </w:r>
      <w:r w:rsidR="00644CD5">
        <w:t>.</w:t>
      </w:r>
      <w:r>
        <w:t>761*T(v4</w:t>
      </w:r>
      <w:r w:rsidR="00644CD5">
        <w:t>.</w:t>
      </w:r>
      <w:r>
        <w:t>u3) + 40</w:t>
      </w:r>
      <w:r w:rsidR="00644CD5">
        <w:t>.</w:t>
      </w:r>
      <w:r>
        <w:t>1*Volume + 0</w:t>
      </w:r>
      <w:r w:rsidR="00644CD5">
        <w:t>.</w:t>
      </w:r>
      <w:r>
        <w:t>156*T(v8</w:t>
      </w:r>
      <w:r w:rsidR="00644CD5">
        <w:t>.</w:t>
      </w:r>
      <w:r>
        <w:t>u11) + 0</w:t>
      </w:r>
      <w:r w:rsidR="00644CD5">
        <w:t>.</w:t>
      </w:r>
      <w:r>
        <w:t>616*T(v15</w:t>
      </w:r>
      <w:r w:rsidR="00644CD5">
        <w:t>.</w:t>
      </w:r>
      <w:r>
        <w:t>u22) -0</w:t>
      </w:r>
      <w:r w:rsidR="00644CD5">
        <w:t>.</w:t>
      </w:r>
      <w:r>
        <w:t>355*T(v1</w:t>
      </w:r>
      <w:r w:rsidR="00644CD5">
        <w:t>.</w:t>
      </w:r>
      <w:r>
        <w:t>u3) -48</w:t>
      </w:r>
      <w:r w:rsidR="00644CD5">
        <w:t>.</w:t>
      </w:r>
      <w:r>
        <w:t>2*Volume^2 + 0</w:t>
      </w:r>
      <w:r w:rsidR="00644CD5">
        <w:t>.</w:t>
      </w:r>
      <w:r>
        <w:t>318*T(u9) + 0</w:t>
      </w:r>
      <w:r w:rsidR="00644CD5">
        <w:t>.</w:t>
      </w:r>
      <w:r>
        <w:t>43*T(v39</w:t>
      </w:r>
      <w:r w:rsidR="00644CD5">
        <w:t>.</w:t>
      </w:r>
      <w:r>
        <w:t>u1) -0</w:t>
      </w:r>
      <w:r w:rsidR="00644CD5">
        <w:t>.</w:t>
      </w:r>
      <w:r>
        <w:t>385*T(v5</w:t>
      </w:r>
      <w:r w:rsidR="00644CD5">
        <w:t>.</w:t>
      </w:r>
      <w:r>
        <w:t>u9) -0</w:t>
      </w:r>
      <w:r w:rsidR="00644CD5">
        <w:t>.</w:t>
      </w:r>
      <w:r>
        <w:t>332*T(v10</w:t>
      </w:r>
      <w:r w:rsidR="00644CD5">
        <w:t>.</w:t>
      </w:r>
      <w:r>
        <w:t>u2) -0</w:t>
      </w:r>
      <w:r w:rsidR="00644CD5">
        <w:t>.</w:t>
      </w:r>
      <w:r>
        <w:t>00749*T(v12</w:t>
      </w:r>
      <w:r w:rsidR="00644CD5">
        <w:t>.</w:t>
      </w:r>
      <w:r>
        <w:t>u5) + 0</w:t>
      </w:r>
      <w:r w:rsidR="00644CD5">
        <w:t>.</w:t>
      </w:r>
      <w:r>
        <w:t>198*T(v29</w:t>
      </w:r>
      <w:r w:rsidR="00644CD5">
        <w:t>.</w:t>
      </w:r>
      <w:r>
        <w:t>u10) + 1</w:t>
      </w:r>
      <w:r w:rsidR="00644CD5">
        <w:t>.</w:t>
      </w:r>
      <w:r>
        <w:t>93*T(v1</w:t>
      </w:r>
      <w:r w:rsidR="00644CD5">
        <w:t>.</w:t>
      </w:r>
      <w:r>
        <w:t>u7) -0</w:t>
      </w:r>
      <w:r w:rsidR="00644CD5">
        <w:t>.</w:t>
      </w:r>
      <w:r>
        <w:t>894*T(v22</w:t>
      </w:r>
      <w:r w:rsidR="00644CD5">
        <w:t>.</w:t>
      </w:r>
      <w:r>
        <w:t>u14) + 1*T(v9</w:t>
      </w:r>
      <w:r w:rsidR="00644CD5">
        <w:t>.</w:t>
      </w:r>
      <w:r>
        <w:t>u9) + 0</w:t>
      </w:r>
      <w:r w:rsidR="00644CD5">
        <w:t>.</w:t>
      </w:r>
      <w:r>
        <w:t>115*T(v13</w:t>
      </w:r>
      <w:r w:rsidR="00644CD5">
        <w:t>.</w:t>
      </w:r>
      <w:r>
        <w:t>u11) -0</w:t>
      </w:r>
      <w:r w:rsidR="00644CD5">
        <w:t>.</w:t>
      </w:r>
      <w:r>
        <w:t>638*T(v6</w:t>
      </w:r>
      <w:r w:rsidR="00644CD5">
        <w:t>.</w:t>
      </w:r>
      <w:r>
        <w:t>u37) -0</w:t>
      </w:r>
      <w:r w:rsidR="00644CD5">
        <w:t>.</w:t>
      </w:r>
      <w:r>
        <w:t>582*T(v19</w:t>
      </w:r>
      <w:r w:rsidR="00644CD5">
        <w:t>.</w:t>
      </w:r>
      <w:r>
        <w:t>u21) -0</w:t>
      </w:r>
      <w:r w:rsidR="00644CD5">
        <w:t>.</w:t>
      </w:r>
      <w:r>
        <w:t>94*T(v17</w:t>
      </w:r>
      <w:r w:rsidR="00644CD5">
        <w:t>.</w:t>
      </w:r>
      <w:r>
        <w:t>u14) -1</w:t>
      </w:r>
      <w:r w:rsidR="00644CD5">
        <w:t>.</w:t>
      </w:r>
      <w:r>
        <w:t>4*T(v1</w:t>
      </w:r>
      <w:r w:rsidR="00644CD5">
        <w:t>.</w:t>
      </w:r>
      <w:r>
        <w:t>u1) -0</w:t>
      </w:r>
      <w:r w:rsidR="00644CD5">
        <w:t>.</w:t>
      </w:r>
      <w:r>
        <w:t>458*T(v22) -1</w:t>
      </w:r>
      <w:r w:rsidR="00644CD5">
        <w:t>.</w:t>
      </w:r>
      <w:r>
        <w:t>12*T(v1</w:t>
      </w:r>
      <w:r w:rsidR="00644CD5">
        <w:t>.</w:t>
      </w:r>
      <w:r>
        <w:t>u18) -1</w:t>
      </w:r>
      <w:r w:rsidR="00644CD5">
        <w:t>.</w:t>
      </w:r>
      <w:r>
        <w:t>46*T(v3) + 23</w:t>
      </w:r>
      <w:r w:rsidR="00644CD5">
        <w:t>.</w:t>
      </w:r>
      <w:r>
        <w:t>5*Volume^3 -0</w:t>
      </w:r>
      <w:r w:rsidR="00644CD5">
        <w:t>.</w:t>
      </w:r>
      <w:r>
        <w:t>607*T(v7</w:t>
      </w:r>
      <w:r w:rsidR="00644CD5">
        <w:t>.</w:t>
      </w:r>
      <w:r>
        <w:t>u4) -0</w:t>
      </w:r>
      <w:r w:rsidR="00644CD5">
        <w:t>.</w:t>
      </w:r>
      <w:r>
        <w:t>393*T(v29) -0</w:t>
      </w:r>
      <w:r w:rsidR="00644CD5">
        <w:t>.</w:t>
      </w:r>
      <w:r>
        <w:t>547*T(v6</w:t>
      </w:r>
      <w:r w:rsidR="00644CD5">
        <w:t>.</w:t>
      </w:r>
      <w:r>
        <w:t>u27) + 0</w:t>
      </w:r>
      <w:r w:rsidR="00644CD5">
        <w:t>.</w:t>
      </w:r>
      <w:r>
        <w:t>53*T(v24</w:t>
      </w:r>
      <w:r w:rsidR="00644CD5">
        <w:t>.</w:t>
      </w:r>
      <w:r>
        <w:t>u12) -0</w:t>
      </w:r>
      <w:r w:rsidR="00644CD5">
        <w:t>.</w:t>
      </w:r>
      <w:r>
        <w:t>933*T(v27</w:t>
      </w:r>
      <w:r w:rsidR="00644CD5">
        <w:t>.</w:t>
      </w:r>
      <w:r>
        <w:t>u9) -0</w:t>
      </w:r>
      <w:r w:rsidR="00644CD5">
        <w:t>.</w:t>
      </w:r>
      <w:r>
        <w:t>511*T(v25</w:t>
      </w:r>
      <w:r w:rsidR="00644CD5">
        <w:t>.</w:t>
      </w:r>
      <w:r>
        <w:t>u15) + 1</w:t>
      </w:r>
      <w:r w:rsidR="00644CD5">
        <w:t>.</w:t>
      </w:r>
      <w:r>
        <w:t>15*T(v3</w:t>
      </w:r>
      <w:r w:rsidR="00644CD5">
        <w:t>.</w:t>
      </w:r>
      <w:r>
        <w:t>u3) + 0</w:t>
      </w:r>
      <w:r w:rsidR="00644CD5">
        <w:t>.</w:t>
      </w:r>
      <w:r>
        <w:t>661*T(v4</w:t>
      </w:r>
      <w:r w:rsidR="00644CD5">
        <w:t>.</w:t>
      </w:r>
      <w:r>
        <w:t>u39) + 0</w:t>
      </w:r>
      <w:r w:rsidR="00644CD5">
        <w:t>.</w:t>
      </w:r>
      <w:r>
        <w:t>625*T(v16</w:t>
      </w:r>
      <w:r w:rsidR="00644CD5">
        <w:t>.</w:t>
      </w:r>
      <w:r>
        <w:t>u1) -0</w:t>
      </w:r>
      <w:r w:rsidR="00644CD5">
        <w:t>.</w:t>
      </w:r>
      <w:r>
        <w:t>365*T(v9</w:t>
      </w:r>
      <w:r w:rsidR="00644CD5">
        <w:t>.</w:t>
      </w:r>
      <w:r>
        <w:t>u31) -0</w:t>
      </w:r>
      <w:r w:rsidR="00644CD5">
        <w:t>.</w:t>
      </w:r>
      <w:r>
        <w:t>655*T(v24</w:t>
      </w:r>
      <w:r w:rsidR="00644CD5">
        <w:t>.</w:t>
      </w:r>
      <w:r>
        <w:t>u15) + 1</w:t>
      </w:r>
      <w:r w:rsidR="00644CD5">
        <w:t>.</w:t>
      </w:r>
      <w:r>
        <w:t>02*T(v16</w:t>
      </w:r>
      <w:r w:rsidR="00644CD5">
        <w:t>.</w:t>
      </w:r>
      <w:r>
        <w:t>u4) -0</w:t>
      </w:r>
      <w:r w:rsidR="00644CD5">
        <w:t>.</w:t>
      </w:r>
      <w:r>
        <w:t>271*T(v16) + 0</w:t>
      </w:r>
      <w:r w:rsidR="00644CD5">
        <w:t>.</w:t>
      </w:r>
      <w:r>
        <w:t>508*T(v15</w:t>
      </w:r>
      <w:r w:rsidR="00644CD5">
        <w:t>.</w:t>
      </w:r>
      <w:r>
        <w:t>u21) -0</w:t>
      </w:r>
      <w:r w:rsidR="00644CD5">
        <w:t>.</w:t>
      </w:r>
      <w:r>
        <w:t>42*T(v17) + 1</w:t>
      </w:r>
      <w:r w:rsidR="00644CD5">
        <w:t>.</w:t>
      </w:r>
      <w:r>
        <w:t>04*T(v5</w:t>
      </w:r>
      <w:r w:rsidR="00644CD5">
        <w:t>.</w:t>
      </w:r>
      <w:r>
        <w:t>u30) + 0</w:t>
      </w:r>
      <w:r w:rsidR="00644CD5">
        <w:t>.</w:t>
      </w:r>
      <w:r>
        <w:t>0436*T(v25</w:t>
      </w:r>
      <w:r w:rsidR="00644CD5">
        <w:t>.</w:t>
      </w:r>
      <w:r>
        <w:t>u6) + 0</w:t>
      </w:r>
      <w:r w:rsidR="00644CD5">
        <w:t>.</w:t>
      </w:r>
      <w:r>
        <w:t>422*T(v36</w:t>
      </w:r>
      <w:r w:rsidR="00644CD5">
        <w:t>.</w:t>
      </w:r>
      <w:r>
        <w:t xml:space="preserve">u2) + </w:t>
      </w:r>
      <w:r>
        <w:lastRenderedPageBreak/>
        <w:t>0</w:t>
      </w:r>
      <w:r w:rsidR="00644CD5">
        <w:t>.</w:t>
      </w:r>
      <w:r>
        <w:t>371*T(v5</w:t>
      </w:r>
      <w:r w:rsidR="00644CD5">
        <w:t>.</w:t>
      </w:r>
      <w:r>
        <w:t>u15) + 0</w:t>
      </w:r>
      <w:r w:rsidR="00644CD5">
        <w:t>.</w:t>
      </w:r>
      <w:r>
        <w:t>26*T(u25) + 0</w:t>
      </w:r>
      <w:r w:rsidR="00644CD5">
        <w:t>.</w:t>
      </w:r>
      <w:r>
        <w:t>359*T(v4</w:t>
      </w:r>
      <w:r w:rsidR="00644CD5">
        <w:t>.</w:t>
      </w:r>
      <w:r>
        <w:t>u10) -0</w:t>
      </w:r>
      <w:r w:rsidR="00644CD5">
        <w:t>.</w:t>
      </w:r>
      <w:r>
        <w:t>56*T(v3</w:t>
      </w:r>
      <w:r w:rsidR="00644CD5">
        <w:t>.</w:t>
      </w:r>
      <w:r>
        <w:t>u37) + 0</w:t>
      </w:r>
      <w:r w:rsidR="00644CD5">
        <w:t>.</w:t>
      </w:r>
      <w:r>
        <w:t>444*T(v5</w:t>
      </w:r>
      <w:r w:rsidR="00644CD5">
        <w:t>.</w:t>
      </w:r>
      <w:r>
        <w:t>u27) + 0</w:t>
      </w:r>
      <w:r w:rsidR="00644CD5">
        <w:t>.</w:t>
      </w:r>
      <w:r>
        <w:t>675*T(v9</w:t>
      </w:r>
      <w:r w:rsidR="00644CD5">
        <w:t>.</w:t>
      </w:r>
      <w:r>
        <w:t>u4) + 0</w:t>
      </w:r>
      <w:r w:rsidR="00644CD5">
        <w:t>.</w:t>
      </w:r>
      <w:r>
        <w:t>28*T(v29</w:t>
      </w:r>
      <w:r w:rsidR="00644CD5">
        <w:t>.</w:t>
      </w:r>
      <w:r>
        <w:t>u5) -0</w:t>
      </w:r>
      <w:r w:rsidR="00644CD5">
        <w:t>.</w:t>
      </w:r>
      <w:r>
        <w:t>168*T(u35) + 0</w:t>
      </w:r>
      <w:r w:rsidR="00644CD5">
        <w:t>.</w:t>
      </w:r>
      <w:r>
        <w:t>766*T(v4</w:t>
      </w:r>
      <w:r w:rsidR="00644CD5">
        <w:t>.</w:t>
      </w:r>
      <w:r>
        <w:t>u37) + 0</w:t>
      </w:r>
      <w:r w:rsidR="00644CD5">
        <w:t>.</w:t>
      </w:r>
      <w:r>
        <w:t>4*T(v3</w:t>
      </w:r>
      <w:r w:rsidR="00644CD5">
        <w:t>.</w:t>
      </w:r>
      <w:r>
        <w:t>u13) + 0</w:t>
      </w:r>
      <w:r w:rsidR="00644CD5">
        <w:t>.</w:t>
      </w:r>
      <w:r>
        <w:t>778*T(v5</w:t>
      </w:r>
      <w:r w:rsidR="00644CD5">
        <w:t>.</w:t>
      </w:r>
      <w:r>
        <w:t>u34) + 0</w:t>
      </w:r>
      <w:r w:rsidR="00644CD5">
        <w:t>.</w:t>
      </w:r>
      <w:r>
        <w:t>399*T(v25) + 0</w:t>
      </w:r>
      <w:r w:rsidR="00644CD5">
        <w:t>.</w:t>
      </w:r>
      <w:r>
        <w:t>34*T(v10</w:t>
      </w:r>
      <w:r w:rsidR="00644CD5">
        <w:t>.</w:t>
      </w:r>
      <w:r>
        <w:t>u10) + 0</w:t>
      </w:r>
      <w:r w:rsidR="00644CD5">
        <w:t>.</w:t>
      </w:r>
      <w:r>
        <w:t>0313*T(v21) -0</w:t>
      </w:r>
      <w:r w:rsidR="00644CD5">
        <w:t>.</w:t>
      </w:r>
      <w:r>
        <w:t>76*T(v23</w:t>
      </w:r>
      <w:r w:rsidR="00644CD5">
        <w:t>.</w:t>
      </w:r>
      <w:r>
        <w:t>u6) + 1</w:t>
      </w:r>
      <w:r w:rsidR="00644CD5">
        <w:t>.</w:t>
      </w:r>
      <w:r>
        <w:t>22*T(v13</w:t>
      </w:r>
      <w:r w:rsidR="00644CD5">
        <w:t>.</w:t>
      </w:r>
      <w:r>
        <w:t>u18) + 0</w:t>
      </w:r>
      <w:r w:rsidR="00644CD5">
        <w:t>.</w:t>
      </w:r>
      <w:r>
        <w:t>497*T(v13</w:t>
      </w:r>
      <w:r w:rsidR="00644CD5">
        <w:t>.</w:t>
      </w:r>
      <w:r>
        <w:t>u22) -0</w:t>
      </w:r>
      <w:r w:rsidR="00644CD5">
        <w:t>.</w:t>
      </w:r>
      <w:r>
        <w:t>402*T(v24</w:t>
      </w:r>
      <w:r w:rsidR="00644CD5">
        <w:t>.</w:t>
      </w:r>
      <w:r>
        <w:t>u9) + 0</w:t>
      </w:r>
      <w:r w:rsidR="00644CD5">
        <w:t>.</w:t>
      </w:r>
      <w:r>
        <w:t>245*T(u40) + 0</w:t>
      </w:r>
      <w:r w:rsidR="00644CD5">
        <w:t>.</w:t>
      </w:r>
      <w:r>
        <w:t>433*T(v8</w:t>
      </w:r>
      <w:r w:rsidR="00644CD5">
        <w:t>.</w:t>
      </w:r>
      <w:r>
        <w:t>u20) + 0</w:t>
      </w:r>
      <w:r w:rsidR="00644CD5">
        <w:t>.</w:t>
      </w:r>
      <w:r>
        <w:t>382*T(v7</w:t>
      </w:r>
      <w:r w:rsidR="00644CD5">
        <w:t>.</w:t>
      </w:r>
      <w:r>
        <w:t>u16) + 0</w:t>
      </w:r>
      <w:r w:rsidR="00644CD5">
        <w:t>.</w:t>
      </w:r>
      <w:r>
        <w:t>525*T(v7</w:t>
      </w:r>
      <w:r w:rsidR="00644CD5">
        <w:t>.</w:t>
      </w:r>
      <w:r>
        <w:t>u12) + 0</w:t>
      </w:r>
      <w:r w:rsidR="00644CD5">
        <w:t>.</w:t>
      </w:r>
      <w:r>
        <w:t>352*T(v18</w:t>
      </w:r>
      <w:r w:rsidR="00644CD5">
        <w:t>.</w:t>
      </w:r>
      <w:r>
        <w:t>u4) + 0</w:t>
      </w:r>
      <w:r w:rsidR="00644CD5">
        <w:t>.</w:t>
      </w:r>
      <w:r>
        <w:t>743*T(v7</w:t>
      </w:r>
      <w:r w:rsidR="00644CD5">
        <w:t>.</w:t>
      </w:r>
      <w:r>
        <w:t>u5) -0</w:t>
      </w:r>
      <w:r w:rsidR="00644CD5">
        <w:t>.</w:t>
      </w:r>
      <w:r>
        <w:t>578*T(v10</w:t>
      </w:r>
      <w:r w:rsidR="00644CD5">
        <w:t>.</w:t>
      </w:r>
      <w:r>
        <w:t>u30) -0</w:t>
      </w:r>
      <w:r w:rsidR="00644CD5">
        <w:t>.</w:t>
      </w:r>
      <w:r>
        <w:t>392*T(v28</w:t>
      </w:r>
      <w:r w:rsidR="00644CD5">
        <w:t>.</w:t>
      </w:r>
      <w:r>
        <w:t>u9) -0</w:t>
      </w:r>
      <w:r w:rsidR="00644CD5">
        <w:t>.</w:t>
      </w:r>
      <w:r>
        <w:t>239*T(v13</w:t>
      </w:r>
      <w:r w:rsidR="00644CD5">
        <w:t>.</w:t>
      </w:r>
      <w:r>
        <w:t>u23) -0</w:t>
      </w:r>
      <w:r w:rsidR="00644CD5">
        <w:t>.</w:t>
      </w:r>
      <w:r>
        <w:t>428*T(v24</w:t>
      </w:r>
      <w:r w:rsidR="00644CD5">
        <w:t>.</w:t>
      </w:r>
      <w:r>
        <w:t>u11) -0</w:t>
      </w:r>
      <w:r w:rsidR="00644CD5">
        <w:t>.</w:t>
      </w:r>
      <w:r>
        <w:t>471*T(v12</w:t>
      </w:r>
      <w:r w:rsidR="00644CD5">
        <w:t>.</w:t>
      </w:r>
      <w:r>
        <w:t>u30) -0</w:t>
      </w:r>
      <w:r w:rsidR="00644CD5">
        <w:t>.</w:t>
      </w:r>
      <w:r>
        <w:t>381*T(v7</w:t>
      </w:r>
      <w:r w:rsidR="00644CD5">
        <w:t>.</w:t>
      </w:r>
      <w:r>
        <w:t>u6) + 0</w:t>
      </w:r>
      <w:r w:rsidR="00644CD5">
        <w:t>.</w:t>
      </w:r>
      <w:r>
        <w:t>358*T(v17</w:t>
      </w:r>
      <w:r w:rsidR="00644CD5">
        <w:t>.</w:t>
      </w:r>
      <w:r>
        <w:t>u22) + 0</w:t>
      </w:r>
      <w:r w:rsidR="00644CD5">
        <w:t>.</w:t>
      </w:r>
      <w:r>
        <w:t>503*T(v10</w:t>
      </w:r>
      <w:r w:rsidR="00644CD5">
        <w:t>.</w:t>
      </w:r>
      <w:r>
        <w:t>u7) + 0</w:t>
      </w:r>
      <w:r w:rsidR="00644CD5">
        <w:t>.</w:t>
      </w:r>
      <w:r>
        <w:t>459*T(v20</w:t>
      </w:r>
      <w:r w:rsidR="00644CD5">
        <w:t>.</w:t>
      </w:r>
      <w:r>
        <w:t>u12) -1</w:t>
      </w:r>
      <w:r w:rsidR="00644CD5">
        <w:t>.</w:t>
      </w:r>
      <w:r>
        <w:t>03*T(v1</w:t>
      </w:r>
      <w:r w:rsidR="00644CD5">
        <w:t>.</w:t>
      </w:r>
      <w:r>
        <w:t>u20) -0</w:t>
      </w:r>
      <w:r w:rsidR="00644CD5">
        <w:t>.</w:t>
      </w:r>
      <w:r>
        <w:t>422*T(v10</w:t>
      </w:r>
      <w:r w:rsidR="00644CD5">
        <w:t>.</w:t>
      </w:r>
      <w:r>
        <w:t>u25) + 0</w:t>
      </w:r>
      <w:r w:rsidR="00644CD5">
        <w:t>.</w:t>
      </w:r>
      <w:r>
        <w:t>95*T(v1</w:t>
      </w:r>
      <w:r w:rsidR="00644CD5">
        <w:t>.</w:t>
      </w:r>
      <w:r>
        <w:t>u9) + 0</w:t>
      </w:r>
      <w:r w:rsidR="00644CD5">
        <w:t>.</w:t>
      </w:r>
      <w:r>
        <w:t>551*T(v9</w:t>
      </w:r>
      <w:r w:rsidR="00644CD5">
        <w:t>.</w:t>
      </w:r>
      <w:r>
        <w:t>u20) + 0</w:t>
      </w:r>
      <w:r w:rsidR="00644CD5">
        <w:t>.</w:t>
      </w:r>
      <w:r>
        <w:t>507*T(v5</w:t>
      </w:r>
      <w:r w:rsidR="00644CD5">
        <w:t>.</w:t>
      </w:r>
      <w:r>
        <w:t>u33) -0</w:t>
      </w:r>
      <w:r w:rsidR="00644CD5">
        <w:t>.</w:t>
      </w:r>
      <w:r>
        <w:t>416*T(v24</w:t>
      </w:r>
      <w:r w:rsidR="00644CD5">
        <w:t>.</w:t>
      </w:r>
      <w:r>
        <w:t>u13) + 0</w:t>
      </w:r>
      <w:r w:rsidR="00644CD5">
        <w:t>.</w:t>
      </w:r>
      <w:r>
        <w:t>319*T(v26</w:t>
      </w:r>
      <w:r w:rsidR="00644CD5">
        <w:t>.</w:t>
      </w:r>
      <w:r>
        <w:t>u11) + 0</w:t>
      </w:r>
      <w:r w:rsidR="00644CD5">
        <w:t>.</w:t>
      </w:r>
      <w:r>
        <w:t>544*T(v6</w:t>
      </w:r>
      <w:r w:rsidR="00644CD5">
        <w:t>.</w:t>
      </w:r>
      <w:r>
        <w:t>u14) -0</w:t>
      </w:r>
      <w:r w:rsidR="00644CD5">
        <w:t>.</w:t>
      </w:r>
      <w:r>
        <w:t>468*T(v6</w:t>
      </w:r>
      <w:r w:rsidR="00644CD5">
        <w:t>.</w:t>
      </w:r>
      <w:r>
        <w:t>u21) -0</w:t>
      </w:r>
      <w:r w:rsidR="00644CD5">
        <w:t>.</w:t>
      </w:r>
      <w:r>
        <w:t>231*T(v19</w:t>
      </w:r>
      <w:r w:rsidR="00644CD5">
        <w:t>.</w:t>
      </w:r>
      <w:r>
        <w:t>u1) -0</w:t>
      </w:r>
      <w:r w:rsidR="00644CD5">
        <w:t>.</w:t>
      </w:r>
      <w:r>
        <w:t>369*T(v21</w:t>
      </w:r>
      <w:r w:rsidR="00644CD5">
        <w:t>.</w:t>
      </w:r>
      <w:r>
        <w:t>u20) -0</w:t>
      </w:r>
      <w:r w:rsidR="00644CD5">
        <w:t>.</w:t>
      </w:r>
      <w:r>
        <w:t>393*T(u27) -0</w:t>
      </w:r>
      <w:r w:rsidR="00644CD5">
        <w:t>.</w:t>
      </w:r>
      <w:r>
        <w:t>229*T(v13</w:t>
      </w:r>
      <w:r w:rsidR="00644CD5">
        <w:t>.</w:t>
      </w:r>
      <w:r>
        <w:t>u13) -0</w:t>
      </w:r>
      <w:r w:rsidR="00644CD5">
        <w:t>.</w:t>
      </w:r>
      <w:r>
        <w:t>574*T(v15</w:t>
      </w:r>
      <w:r w:rsidR="00644CD5">
        <w:t>.</w:t>
      </w:r>
      <w:r>
        <w:t>u19) -0</w:t>
      </w:r>
      <w:r w:rsidR="00644CD5">
        <w:t>.</w:t>
      </w:r>
      <w:r>
        <w:t>509*T(v26</w:t>
      </w:r>
      <w:r w:rsidR="00644CD5">
        <w:t>.</w:t>
      </w:r>
      <w:r>
        <w:t>u5) -0</w:t>
      </w:r>
      <w:r w:rsidR="00644CD5">
        <w:t>.</w:t>
      </w:r>
      <w:r>
        <w:t>161*T(v12</w:t>
      </w:r>
      <w:r w:rsidR="00644CD5">
        <w:t>.</w:t>
      </w:r>
      <w:r>
        <w:t>u25) -0</w:t>
      </w:r>
      <w:r w:rsidR="00644CD5">
        <w:t>.</w:t>
      </w:r>
      <w:r>
        <w:t>557*T(v39</w:t>
      </w:r>
      <w:r w:rsidR="00644CD5">
        <w:t>.</w:t>
      </w:r>
      <w:r>
        <w:t>u2) -0</w:t>
      </w:r>
      <w:r w:rsidR="00644CD5">
        <w:t>.</w:t>
      </w:r>
      <w:r>
        <w:t>277*T(v22</w:t>
      </w:r>
      <w:r w:rsidR="00644CD5">
        <w:t>.</w:t>
      </w:r>
      <w:r>
        <w:t>u12) + 0</w:t>
      </w:r>
      <w:r w:rsidR="00644CD5">
        <w:t>.</w:t>
      </w:r>
      <w:r>
        <w:t>192*T(v34) -0</w:t>
      </w:r>
      <w:r w:rsidR="00644CD5">
        <w:t>.</w:t>
      </w:r>
      <w:r>
        <w:t>456*T(v36</w:t>
      </w:r>
      <w:r w:rsidR="00644CD5">
        <w:t>.</w:t>
      </w:r>
      <w:r>
        <w:t>u4) -0</w:t>
      </w:r>
      <w:r w:rsidR="00644CD5">
        <w:t>.</w:t>
      </w:r>
      <w:r>
        <w:t>502*T(v10</w:t>
      </w:r>
      <w:r w:rsidR="00644CD5">
        <w:t>.</w:t>
      </w:r>
      <w:r>
        <w:t>u15) + 0</w:t>
      </w:r>
      <w:r w:rsidR="00644CD5">
        <w:t>.</w:t>
      </w:r>
      <w:r>
        <w:t>295*T(v30</w:t>
      </w:r>
      <w:r w:rsidR="00644CD5">
        <w:t>.</w:t>
      </w:r>
      <w:r>
        <w:t>u8) -0</w:t>
      </w:r>
      <w:r w:rsidR="00644CD5">
        <w:t>.</w:t>
      </w:r>
      <w:r>
        <w:t>275*T(v18</w:t>
      </w:r>
      <w:r w:rsidR="00644CD5">
        <w:t>.</w:t>
      </w:r>
      <w:r>
        <w:t>u9) -0</w:t>
      </w:r>
      <w:r w:rsidR="00644CD5">
        <w:t>.</w:t>
      </w:r>
      <w:r>
        <w:t>773*T(v5) -0</w:t>
      </w:r>
      <w:r w:rsidR="00644CD5">
        <w:t>.</w:t>
      </w:r>
      <w:r>
        <w:t>576*T(v29</w:t>
      </w:r>
      <w:r w:rsidR="00644CD5">
        <w:t>.</w:t>
      </w:r>
      <w:r>
        <w:t>u13) -0</w:t>
      </w:r>
      <w:r w:rsidR="00644CD5">
        <w:t>.</w:t>
      </w:r>
      <w:r>
        <w:t>507*T(v1</w:t>
      </w:r>
      <w:r w:rsidR="00644CD5">
        <w:t>.</w:t>
      </w:r>
      <w:r>
        <w:t>u32) -0</w:t>
      </w:r>
      <w:r w:rsidR="00644CD5">
        <w:t>.</w:t>
      </w:r>
      <w:r>
        <w:t>326*T(v9) -0</w:t>
      </w:r>
      <w:r w:rsidR="00644CD5">
        <w:t>.</w:t>
      </w:r>
      <w:r>
        <w:t>53*T(v8</w:t>
      </w:r>
      <w:r w:rsidR="00644CD5">
        <w:t>.</w:t>
      </w:r>
      <w:r>
        <w:t>u9) + 0</w:t>
      </w:r>
      <w:r w:rsidR="00644CD5">
        <w:t>.</w:t>
      </w:r>
      <w:r>
        <w:t>542*T(v24</w:t>
      </w:r>
      <w:r w:rsidR="00644CD5">
        <w:t>.</w:t>
      </w:r>
      <w:r>
        <w:t>u8) + 0</w:t>
      </w:r>
      <w:r w:rsidR="00644CD5">
        <w:t>.</w:t>
      </w:r>
      <w:r>
        <w:t>436*T(v7</w:t>
      </w:r>
      <w:r w:rsidR="00644CD5">
        <w:t>.</w:t>
      </w:r>
      <w:r>
        <w:t>u27) -0</w:t>
      </w:r>
      <w:r w:rsidR="00644CD5">
        <w:t>.</w:t>
      </w:r>
      <w:r>
        <w:t>527*T(v7) -0</w:t>
      </w:r>
      <w:r w:rsidR="00644CD5">
        <w:t>.</w:t>
      </w:r>
      <w:r>
        <w:t>54*T(v27</w:t>
      </w:r>
      <w:r w:rsidR="00644CD5">
        <w:t>.</w:t>
      </w:r>
      <w:r>
        <w:t>u5) -0</w:t>
      </w:r>
      <w:r w:rsidR="00644CD5">
        <w:t>.</w:t>
      </w:r>
      <w:r>
        <w:t>271*T(v16</w:t>
      </w:r>
      <w:r w:rsidR="00644CD5">
        <w:t>.</w:t>
      </w:r>
      <w:r>
        <w:t>u20) -0</w:t>
      </w:r>
      <w:r w:rsidR="00644CD5">
        <w:t>.</w:t>
      </w:r>
      <w:r>
        <w:t>298*T(v16</w:t>
      </w:r>
      <w:r w:rsidR="00644CD5">
        <w:t>.</w:t>
      </w:r>
      <w:r>
        <w:t>u16) + 0</w:t>
      </w:r>
      <w:r w:rsidR="00644CD5">
        <w:t>.</w:t>
      </w:r>
      <w:r>
        <w:t>449*T(v2</w:t>
      </w:r>
      <w:r w:rsidR="00644CD5">
        <w:t>.</w:t>
      </w:r>
      <w:r>
        <w:t>u26) -0</w:t>
      </w:r>
      <w:r w:rsidR="00644CD5">
        <w:t>.</w:t>
      </w:r>
      <w:r>
        <w:t>437*T(u4) + 0</w:t>
      </w:r>
      <w:r w:rsidR="00644CD5">
        <w:t>.</w:t>
      </w:r>
      <w:r>
        <w:t>526*T(v1</w:t>
      </w:r>
      <w:r w:rsidR="00644CD5">
        <w:t>.</w:t>
      </w:r>
      <w:r>
        <w:t>u23) -0</w:t>
      </w:r>
      <w:r w:rsidR="00644CD5">
        <w:t>.</w:t>
      </w:r>
      <w:r>
        <w:t>298*T(v13</w:t>
      </w:r>
      <w:r w:rsidR="00644CD5">
        <w:t>.</w:t>
      </w:r>
      <w:r>
        <w:t>u29) -0</w:t>
      </w:r>
      <w:r w:rsidR="00644CD5">
        <w:t>.</w:t>
      </w:r>
      <w:r>
        <w:t>594*T(v8</w:t>
      </w:r>
      <w:r w:rsidR="00644CD5">
        <w:t>.</w:t>
      </w:r>
      <w:r>
        <w:t>u12) -0</w:t>
      </w:r>
      <w:r w:rsidR="00644CD5">
        <w:t>.</w:t>
      </w:r>
      <w:r>
        <w:t>591*T(v4</w:t>
      </w:r>
      <w:r w:rsidR="00644CD5">
        <w:t>.</w:t>
      </w:r>
      <w:r>
        <w:t>u14) -0</w:t>
      </w:r>
      <w:r w:rsidR="00644CD5">
        <w:t>.</w:t>
      </w:r>
      <w:r>
        <w:t>42*T(v10</w:t>
      </w:r>
      <w:r w:rsidR="00644CD5">
        <w:t>.</w:t>
      </w:r>
      <w:r>
        <w:t>u14) + 0</w:t>
      </w:r>
      <w:r w:rsidR="00644CD5">
        <w:t>.</w:t>
      </w:r>
      <w:r>
        <w:t>311*T(v12</w:t>
      </w:r>
      <w:r w:rsidR="00644CD5">
        <w:t>.</w:t>
      </w:r>
      <w:r>
        <w:t>u4) + 0</w:t>
      </w:r>
      <w:r w:rsidR="00644CD5">
        <w:t>.</w:t>
      </w:r>
      <w:r>
        <w:t>18*T(u15) + 0</w:t>
      </w:r>
      <w:r w:rsidR="00644CD5">
        <w:t>.</w:t>
      </w:r>
      <w:r>
        <w:t>39*T(v26</w:t>
      </w:r>
      <w:r w:rsidR="00644CD5">
        <w:t>.</w:t>
      </w:r>
      <w:r>
        <w:t>u8) + 0</w:t>
      </w:r>
      <w:r w:rsidR="00644CD5">
        <w:t>.</w:t>
      </w:r>
      <w:r>
        <w:t>518*T(v5</w:t>
      </w:r>
      <w:r w:rsidR="00644CD5">
        <w:t>.</w:t>
      </w:r>
      <w:r>
        <w:t>u20) -0</w:t>
      </w:r>
      <w:r w:rsidR="00644CD5">
        <w:t>.</w:t>
      </w:r>
      <w:r>
        <w:t>518*T(v9</w:t>
      </w:r>
      <w:r w:rsidR="00644CD5">
        <w:t>.</w:t>
      </w:r>
      <w:r>
        <w:t>u8) -0</w:t>
      </w:r>
      <w:r w:rsidR="00644CD5">
        <w:t>.</w:t>
      </w:r>
      <w:r>
        <w:t>162*T(v4</w:t>
      </w:r>
      <w:r w:rsidR="00644CD5">
        <w:t>.</w:t>
      </w:r>
      <w:r>
        <w:t>u38) -0</w:t>
      </w:r>
      <w:r w:rsidR="00644CD5">
        <w:t>.</w:t>
      </w:r>
      <w:r>
        <w:t>37*T(v5</w:t>
      </w:r>
      <w:r w:rsidR="00644CD5">
        <w:t>.</w:t>
      </w:r>
      <w:r>
        <w:t>u14) -0</w:t>
      </w:r>
      <w:r w:rsidR="00644CD5">
        <w:t>.</w:t>
      </w:r>
      <w:r>
        <w:t>195*T(v4</w:t>
      </w:r>
      <w:r w:rsidR="00644CD5">
        <w:t>.</w:t>
      </w:r>
      <w:r>
        <w:t>u36) + 0</w:t>
      </w:r>
      <w:r w:rsidR="00644CD5">
        <w:t>.</w:t>
      </w:r>
      <w:r>
        <w:t>43*T(v6</w:t>
      </w:r>
      <w:r w:rsidR="00644CD5">
        <w:t>.</w:t>
      </w:r>
      <w:r>
        <w:t>u23) + 0</w:t>
      </w:r>
      <w:r w:rsidR="00644CD5">
        <w:t>.</w:t>
      </w:r>
      <w:r>
        <w:t>321*T(v22</w:t>
      </w:r>
      <w:r w:rsidR="00644CD5">
        <w:t>.</w:t>
      </w:r>
      <w:r>
        <w:t>u21) -0</w:t>
      </w:r>
      <w:r w:rsidR="00644CD5">
        <w:t>.</w:t>
      </w:r>
      <w:r>
        <w:t>46*T(v19</w:t>
      </w:r>
      <w:r w:rsidR="00644CD5">
        <w:t>.</w:t>
      </w:r>
      <w:r>
        <w:t>u13) + 0</w:t>
      </w:r>
      <w:r w:rsidR="00644CD5">
        <w:t>.</w:t>
      </w:r>
      <w:r>
        <w:t>469*T(v23</w:t>
      </w:r>
      <w:r w:rsidR="00644CD5">
        <w:t>.</w:t>
      </w:r>
      <w:r>
        <w:t>u13) -0</w:t>
      </w:r>
      <w:r w:rsidR="00644CD5">
        <w:t>.</w:t>
      </w:r>
      <w:r>
        <w:t>619*T(v3</w:t>
      </w:r>
      <w:r w:rsidR="00644CD5">
        <w:t>.</w:t>
      </w:r>
      <w:r>
        <w:t>u6) + 0</w:t>
      </w:r>
      <w:r w:rsidR="00644CD5">
        <w:t>.</w:t>
      </w:r>
      <w:r>
        <w:t>462*T(v17</w:t>
      </w:r>
      <w:r w:rsidR="00644CD5">
        <w:t>.</w:t>
      </w:r>
      <w:r>
        <w:t>u17) -0</w:t>
      </w:r>
      <w:r w:rsidR="00644CD5">
        <w:t>.</w:t>
      </w:r>
      <w:r>
        <w:t>236*T(v28</w:t>
      </w:r>
      <w:r w:rsidR="00644CD5">
        <w:t>.</w:t>
      </w:r>
      <w:r>
        <w:t>u4) -0</w:t>
      </w:r>
      <w:r w:rsidR="00644CD5">
        <w:t>.</w:t>
      </w:r>
      <w:r>
        <w:t>351*T(v14</w:t>
      </w:r>
      <w:r w:rsidR="00644CD5">
        <w:t>.</w:t>
      </w:r>
      <w:r>
        <w:t>u3) + 0</w:t>
      </w:r>
      <w:r w:rsidR="00644CD5">
        <w:t>.</w:t>
      </w:r>
      <w:r>
        <w:t>306*T(v35</w:t>
      </w:r>
      <w:r w:rsidR="00644CD5">
        <w:t>.</w:t>
      </w:r>
      <w:r>
        <w:t>u7) + 0</w:t>
      </w:r>
      <w:r w:rsidR="00644CD5">
        <w:t>.</w:t>
      </w:r>
      <w:r>
        <w:t>279*T(v5</w:t>
      </w:r>
      <w:r w:rsidR="00644CD5">
        <w:t>.</w:t>
      </w:r>
      <w:r>
        <w:t>u22) -0</w:t>
      </w:r>
      <w:r w:rsidR="00644CD5">
        <w:t>.</w:t>
      </w:r>
      <w:r>
        <w:t>397*T(v14) + 0</w:t>
      </w:r>
      <w:r w:rsidR="00644CD5">
        <w:t>.</w:t>
      </w:r>
      <w:r>
        <w:t>255*T(v23</w:t>
      </w:r>
      <w:r w:rsidR="00644CD5">
        <w:t>.</w:t>
      </w:r>
      <w:r>
        <w:t>u5) + 0</w:t>
      </w:r>
      <w:r w:rsidR="00644CD5">
        <w:t>.</w:t>
      </w:r>
      <w:r>
        <w:t>434*T(v7</w:t>
      </w:r>
      <w:r w:rsidR="00644CD5">
        <w:t>.</w:t>
      </w:r>
      <w:r>
        <w:t>u11) + 0</w:t>
      </w:r>
      <w:r w:rsidR="00644CD5">
        <w:t>.</w:t>
      </w:r>
      <w:r>
        <w:t>102*T(u13) + 0</w:t>
      </w:r>
      <w:r w:rsidR="00644CD5">
        <w:t>.</w:t>
      </w:r>
      <w:r>
        <w:t>331*T(v38</w:t>
      </w:r>
      <w:r w:rsidR="00644CD5">
        <w:t>.</w:t>
      </w:r>
      <w:r>
        <w:t>u5) + 0</w:t>
      </w:r>
      <w:r w:rsidR="00644CD5">
        <w:t>.</w:t>
      </w:r>
      <w:r>
        <w:t>311*T(v22</w:t>
      </w:r>
      <w:r w:rsidR="00644CD5">
        <w:t>.</w:t>
      </w:r>
      <w:r>
        <w:t>u9) -0</w:t>
      </w:r>
      <w:r w:rsidR="00644CD5">
        <w:t>.</w:t>
      </w:r>
      <w:r>
        <w:t>374*T(v21</w:t>
      </w:r>
      <w:r w:rsidR="00644CD5">
        <w:t>.</w:t>
      </w:r>
      <w:r>
        <w:t>u18) -0</w:t>
      </w:r>
      <w:r w:rsidR="00644CD5">
        <w:t>.</w:t>
      </w:r>
      <w:r>
        <w:t>473*T(v11</w:t>
      </w:r>
      <w:r w:rsidR="00644CD5">
        <w:t>.</w:t>
      </w:r>
      <w:r>
        <w:t>u22) + 0</w:t>
      </w:r>
      <w:r w:rsidR="00644CD5">
        <w:t>.</w:t>
      </w:r>
      <w:r>
        <w:t>374*T(v8</w:t>
      </w:r>
      <w:r w:rsidR="00644CD5">
        <w:t>.</w:t>
      </w:r>
      <w:r>
        <w:t>u18) -0</w:t>
      </w:r>
      <w:r w:rsidR="00644CD5">
        <w:t>.</w:t>
      </w:r>
      <w:r>
        <w:t>306*T(v30</w:t>
      </w:r>
      <w:r w:rsidR="00644CD5">
        <w:t>.</w:t>
      </w:r>
      <w:r>
        <w:t>u7) -0</w:t>
      </w:r>
      <w:r w:rsidR="00644CD5">
        <w:t>.</w:t>
      </w:r>
      <w:r>
        <w:t>289*T(v35</w:t>
      </w:r>
      <w:r w:rsidR="00644CD5">
        <w:t>.</w:t>
      </w:r>
      <w:r>
        <w:t>u6) -1</w:t>
      </w:r>
      <w:r w:rsidR="00644CD5">
        <w:t>.</w:t>
      </w:r>
      <w:r>
        <w:t>12*u -0</w:t>
      </w:r>
      <w:r w:rsidR="00644CD5">
        <w:t>.</w:t>
      </w:r>
      <w:r>
        <w:t>37*T(v23</w:t>
      </w:r>
      <w:r w:rsidR="00644CD5">
        <w:t>.</w:t>
      </w:r>
      <w:r>
        <w:t>u18) -0</w:t>
      </w:r>
      <w:r w:rsidR="00644CD5">
        <w:t>.</w:t>
      </w:r>
      <w:r>
        <w:t>168*T(v9</w:t>
      </w:r>
      <w:r w:rsidR="00644CD5">
        <w:t>.</w:t>
      </w:r>
      <w:r>
        <w:t>u29) -0</w:t>
      </w:r>
      <w:r w:rsidR="00644CD5">
        <w:t>.</w:t>
      </w:r>
      <w:r>
        <w:t>348*T(v13</w:t>
      </w:r>
      <w:r w:rsidR="00644CD5">
        <w:t>.</w:t>
      </w:r>
      <w:r>
        <w:t>u4) -0</w:t>
      </w:r>
      <w:r w:rsidR="00644CD5">
        <w:t>.</w:t>
      </w:r>
      <w:r>
        <w:t>334*T(v14</w:t>
      </w:r>
      <w:r w:rsidR="00644CD5">
        <w:t>.</w:t>
      </w:r>
      <w:r>
        <w:t>u10) + 0</w:t>
      </w:r>
      <w:r w:rsidR="00644CD5">
        <w:t>.</w:t>
      </w:r>
      <w:r>
        <w:t>335*T(v33</w:t>
      </w:r>
      <w:r w:rsidR="00644CD5">
        <w:t>.</w:t>
      </w:r>
      <w:r>
        <w:t>u9) -0</w:t>
      </w:r>
      <w:r w:rsidR="00644CD5">
        <w:t>.</w:t>
      </w:r>
      <w:r>
        <w:t>561*T(v1</w:t>
      </w:r>
      <w:r w:rsidR="00644CD5">
        <w:t>.</w:t>
      </w:r>
      <w:r>
        <w:t>u31) + 0</w:t>
      </w:r>
      <w:r w:rsidR="00644CD5">
        <w:t>.</w:t>
      </w:r>
      <w:r>
        <w:t>396*T(v11</w:t>
      </w:r>
      <w:r w:rsidR="00644CD5">
        <w:t>.</w:t>
      </w:r>
      <w:r>
        <w:t>u14) + 0</w:t>
      </w:r>
      <w:r w:rsidR="00644CD5">
        <w:t>.</w:t>
      </w:r>
      <w:r>
        <w:t>311*T(v11</w:t>
      </w:r>
      <w:r w:rsidR="00644CD5">
        <w:t>.</w:t>
      </w:r>
      <w:r>
        <w:t>u17) -0</w:t>
      </w:r>
      <w:r w:rsidR="00644CD5">
        <w:t>.</w:t>
      </w:r>
      <w:r>
        <w:t>371*T(v18</w:t>
      </w:r>
      <w:r w:rsidR="00644CD5">
        <w:t>.</w:t>
      </w:r>
      <w:r>
        <w:t>u22) + 0</w:t>
      </w:r>
      <w:r w:rsidR="00644CD5">
        <w:t>.</w:t>
      </w:r>
      <w:r>
        <w:t>29*T(v24</w:t>
      </w:r>
      <w:r w:rsidR="00644CD5">
        <w:t>.</w:t>
      </w:r>
      <w:r>
        <w:t>u10) + 0</w:t>
      </w:r>
      <w:r w:rsidR="00644CD5">
        <w:t>.</w:t>
      </w:r>
      <w:r>
        <w:t>44*T(v1</w:t>
      </w:r>
      <w:r w:rsidR="00644CD5">
        <w:t>.</w:t>
      </w:r>
      <w:r>
        <w:t>u19) -0</w:t>
      </w:r>
      <w:r w:rsidR="00644CD5">
        <w:t>.</w:t>
      </w:r>
      <w:r>
        <w:t>145*T(u22) -0</w:t>
      </w:r>
      <w:r w:rsidR="00644CD5">
        <w:t>.</w:t>
      </w:r>
      <w:r>
        <w:t>361*T(v17</w:t>
      </w:r>
      <w:r w:rsidR="00644CD5">
        <w:t>.</w:t>
      </w:r>
      <w:r>
        <w:t>u11) -0</w:t>
      </w:r>
      <w:r w:rsidR="00644CD5">
        <w:t>.</w:t>
      </w:r>
      <w:r>
        <w:t>419*T(v15</w:t>
      </w:r>
      <w:r w:rsidR="00644CD5">
        <w:t>.</w:t>
      </w:r>
      <w:r>
        <w:t>u5) -0</w:t>
      </w:r>
      <w:r w:rsidR="00644CD5">
        <w:t>.</w:t>
      </w:r>
      <w:r>
        <w:t>22*T(v32</w:t>
      </w:r>
      <w:r w:rsidR="00644CD5">
        <w:t>.</w:t>
      </w:r>
      <w:r>
        <w:t>u7) + 0</w:t>
      </w:r>
      <w:r w:rsidR="00644CD5">
        <w:t>.</w:t>
      </w:r>
      <w:r>
        <w:t>406*T(v23</w:t>
      </w:r>
      <w:r w:rsidR="00644CD5">
        <w:t>.</w:t>
      </w:r>
      <w:r>
        <w:t>u9) -0</w:t>
      </w:r>
      <w:r w:rsidR="00644CD5">
        <w:t>.</w:t>
      </w:r>
      <w:r>
        <w:t>339*T(v20</w:t>
      </w:r>
      <w:r w:rsidR="00644CD5">
        <w:t>.</w:t>
      </w:r>
      <w:r>
        <w:t>u5) -0</w:t>
      </w:r>
      <w:r w:rsidR="00644CD5">
        <w:t>.</w:t>
      </w:r>
      <w:r>
        <w:t>225*T(v12</w:t>
      </w:r>
      <w:r w:rsidR="00644CD5">
        <w:t>.</w:t>
      </w:r>
      <w:r>
        <w:t>u16) + 0</w:t>
      </w:r>
      <w:r w:rsidR="00644CD5">
        <w:t>.</w:t>
      </w:r>
      <w:r>
        <w:t>598*T(v5</w:t>
      </w:r>
      <w:r w:rsidR="00644CD5">
        <w:t>.</w:t>
      </w:r>
      <w:r>
        <w:t>u1) + 0</w:t>
      </w:r>
      <w:r w:rsidR="00644CD5">
        <w:t>.</w:t>
      </w:r>
      <w:r>
        <w:t>356*T(v36</w:t>
      </w:r>
      <w:r w:rsidR="00644CD5">
        <w:t>.</w:t>
      </w:r>
      <w:r>
        <w:t>u5) + 0</w:t>
      </w:r>
      <w:r w:rsidR="00644CD5">
        <w:t>.</w:t>
      </w:r>
      <w:r>
        <w:t>281*T(v23</w:t>
      </w:r>
      <w:r w:rsidR="00644CD5">
        <w:t>.</w:t>
      </w:r>
      <w:r>
        <w:t>u10) + 0</w:t>
      </w:r>
      <w:r w:rsidR="00644CD5">
        <w:t>.</w:t>
      </w:r>
      <w:r>
        <w:t>34*T(v3</w:t>
      </w:r>
      <w:r w:rsidR="00644CD5">
        <w:t>.</w:t>
      </w:r>
      <w:r>
        <w:t>u39) + 0</w:t>
      </w:r>
      <w:r w:rsidR="00644CD5">
        <w:t>.</w:t>
      </w:r>
      <w:r>
        <w:t>26*T(v28</w:t>
      </w:r>
      <w:r w:rsidR="00644CD5">
        <w:t>.</w:t>
      </w:r>
      <w:r>
        <w:t>u3) -0</w:t>
      </w:r>
      <w:r w:rsidR="00644CD5">
        <w:t>.</w:t>
      </w:r>
      <w:r>
        <w:t>486*T(u6) -0</w:t>
      </w:r>
      <w:r w:rsidR="00644CD5">
        <w:t>.</w:t>
      </w:r>
      <w:r>
        <w:t>377*T(v10</w:t>
      </w:r>
      <w:r w:rsidR="00644CD5">
        <w:t>.</w:t>
      </w:r>
      <w:r>
        <w:t>u21) + 0</w:t>
      </w:r>
      <w:r w:rsidR="00644CD5">
        <w:t>.</w:t>
      </w:r>
      <w:r>
        <w:t>366*T(v8</w:t>
      </w:r>
      <w:r w:rsidR="00644CD5">
        <w:t>.</w:t>
      </w:r>
      <w:r>
        <w:t>u14) -0</w:t>
      </w:r>
      <w:r w:rsidR="00644CD5">
        <w:t>.</w:t>
      </w:r>
      <w:r>
        <w:t>262*T(v8</w:t>
      </w:r>
      <w:r w:rsidR="00644CD5">
        <w:t>.</w:t>
      </w:r>
      <w:r>
        <w:t>u23) + 0</w:t>
      </w:r>
      <w:r w:rsidR="00644CD5">
        <w:t>.</w:t>
      </w:r>
      <w:r>
        <w:t>423*T(v5</w:t>
      </w:r>
      <w:r w:rsidR="00644CD5">
        <w:t>.</w:t>
      </w:r>
      <w:r>
        <w:t>u5) + 0</w:t>
      </w:r>
      <w:r w:rsidR="00644CD5">
        <w:t>.</w:t>
      </w:r>
      <w:r>
        <w:t>42*T(v3</w:t>
      </w:r>
      <w:r w:rsidR="00644CD5">
        <w:t>.</w:t>
      </w:r>
      <w:r>
        <w:t>u5) + 0</w:t>
      </w:r>
      <w:r w:rsidR="00644CD5">
        <w:t>.</w:t>
      </w:r>
      <w:r>
        <w:t>311*T(v2</w:t>
      </w:r>
      <w:r w:rsidR="00644CD5">
        <w:t>.</w:t>
      </w:r>
      <w:r>
        <w:t>u37) -0</w:t>
      </w:r>
      <w:r w:rsidR="00644CD5">
        <w:t>.</w:t>
      </w:r>
      <w:r>
        <w:t>316*T(v30</w:t>
      </w:r>
      <w:r w:rsidR="00644CD5">
        <w:t>.</w:t>
      </w:r>
      <w:r>
        <w:t>u1) -0</w:t>
      </w:r>
      <w:r w:rsidR="00644CD5">
        <w:t>.</w:t>
      </w:r>
      <w:r>
        <w:t>233*T(u17) + 0</w:t>
      </w:r>
      <w:r w:rsidR="00644CD5">
        <w:t>.</w:t>
      </w:r>
      <w:r>
        <w:t>384*T(v24</w:t>
      </w:r>
      <w:r w:rsidR="00644CD5">
        <w:t>.</w:t>
      </w:r>
      <w:r>
        <w:t>u7) -0</w:t>
      </w:r>
      <w:r w:rsidR="00644CD5">
        <w:t>.</w:t>
      </w:r>
      <w:r>
        <w:t>275*T(v5</w:t>
      </w:r>
      <w:r w:rsidR="00644CD5">
        <w:t>.</w:t>
      </w:r>
      <w:r>
        <w:t>u36) -0</w:t>
      </w:r>
      <w:r w:rsidR="00644CD5">
        <w:t>.</w:t>
      </w:r>
      <w:r>
        <w:t>272*T(v17</w:t>
      </w:r>
      <w:r w:rsidR="00644CD5">
        <w:t>.</w:t>
      </w:r>
      <w:r>
        <w:t>u26) -0</w:t>
      </w:r>
      <w:r w:rsidR="00644CD5">
        <w:t>.</w:t>
      </w:r>
      <w:r>
        <w:t>291*T(v18</w:t>
      </w:r>
      <w:r w:rsidR="00644CD5">
        <w:t>.</w:t>
      </w:r>
      <w:r>
        <w:t>u7) -0</w:t>
      </w:r>
      <w:r w:rsidR="00644CD5">
        <w:t>.</w:t>
      </w:r>
      <w:r>
        <w:t>296*T(v3</w:t>
      </w:r>
      <w:r w:rsidR="00644CD5">
        <w:t>.</w:t>
      </w:r>
      <w:r>
        <w:t>u15) -0</w:t>
      </w:r>
      <w:r w:rsidR="00644CD5">
        <w:t>.</w:t>
      </w:r>
      <w:r>
        <w:t>39*T(v18</w:t>
      </w:r>
      <w:r w:rsidR="00644CD5">
        <w:t>.</w:t>
      </w:r>
      <w:r>
        <w:t>u6) + 0</w:t>
      </w:r>
      <w:r w:rsidR="00644CD5">
        <w:t>.</w:t>
      </w:r>
      <w:r>
        <w:t>26*T(v31</w:t>
      </w:r>
      <w:r w:rsidR="00644CD5">
        <w:t>.</w:t>
      </w:r>
      <w:r>
        <w:t>u8) + 0</w:t>
      </w:r>
      <w:r w:rsidR="00644CD5">
        <w:t>.</w:t>
      </w:r>
      <w:r>
        <w:t>165*T(v2</w:t>
      </w:r>
      <w:r w:rsidR="00644CD5">
        <w:t>.</w:t>
      </w:r>
      <w:r>
        <w:t>u41) + 0</w:t>
      </w:r>
      <w:r w:rsidR="00644CD5">
        <w:t>.</w:t>
      </w:r>
      <w:r>
        <w:t>186*T(v11</w:t>
      </w:r>
      <w:r w:rsidR="00644CD5">
        <w:t>.</w:t>
      </w:r>
      <w:r>
        <w:t>u24) -0</w:t>
      </w:r>
      <w:r w:rsidR="00644CD5">
        <w:t>.</w:t>
      </w:r>
      <w:r>
        <w:t>377*T(v37</w:t>
      </w:r>
      <w:r w:rsidR="00644CD5">
        <w:t>.</w:t>
      </w:r>
      <w:r>
        <w:t>u1) + 0</w:t>
      </w:r>
      <w:r w:rsidR="00644CD5">
        <w:t>.</w:t>
      </w:r>
      <w:r>
        <w:t>337*T(v5</w:t>
      </w:r>
      <w:r w:rsidR="00644CD5">
        <w:t>.</w:t>
      </w:r>
      <w:r>
        <w:t>u10) + 0</w:t>
      </w:r>
      <w:r w:rsidR="00644CD5">
        <w:t>.</w:t>
      </w:r>
      <w:r>
        <w:t>274*T(v25</w:t>
      </w:r>
      <w:r w:rsidR="00644CD5">
        <w:t>.</w:t>
      </w:r>
      <w:r>
        <w:t>u9) -0</w:t>
      </w:r>
      <w:r w:rsidR="00644CD5">
        <w:t>.</w:t>
      </w:r>
      <w:r>
        <w:t>248*T(v24) -0</w:t>
      </w:r>
      <w:r w:rsidR="00644CD5">
        <w:t>.</w:t>
      </w:r>
      <w:r>
        <w:t>264*T(v13</w:t>
      </w:r>
      <w:r w:rsidR="00644CD5">
        <w:t>.</w:t>
      </w:r>
      <w:r>
        <w:t>u19) -0</w:t>
      </w:r>
      <w:r w:rsidR="00644CD5">
        <w:t>.</w:t>
      </w:r>
      <w:r>
        <w:t>352*T(v1</w:t>
      </w:r>
      <w:r w:rsidR="00644CD5">
        <w:t>.</w:t>
      </w:r>
      <w:r>
        <w:t>u29) + 0</w:t>
      </w:r>
      <w:r w:rsidR="00644CD5">
        <w:t>.</w:t>
      </w:r>
      <w:r>
        <w:t>3*T(v15</w:t>
      </w:r>
      <w:r w:rsidR="00644CD5">
        <w:t>.</w:t>
      </w:r>
      <w:r>
        <w:t>u14) -0</w:t>
      </w:r>
      <w:r w:rsidR="00644CD5">
        <w:t>.</w:t>
      </w:r>
      <w:r>
        <w:t>204*T(v25</w:t>
      </w:r>
      <w:r w:rsidR="00644CD5">
        <w:t>.</w:t>
      </w:r>
      <w:r>
        <w:t>u17) + 0</w:t>
      </w:r>
      <w:r w:rsidR="00644CD5">
        <w:t>.</w:t>
      </w:r>
      <w:r>
        <w:t>26*T(v3</w:t>
      </w:r>
      <w:r w:rsidR="00644CD5">
        <w:t>.</w:t>
      </w:r>
      <w:r>
        <w:t>u17) + 0</w:t>
      </w:r>
      <w:r w:rsidR="00644CD5">
        <w:t>.</w:t>
      </w:r>
      <w:r>
        <w:t>238*T(v22</w:t>
      </w:r>
      <w:r w:rsidR="00644CD5">
        <w:t>.</w:t>
      </w:r>
      <w:r>
        <w:t>u7) + 0</w:t>
      </w:r>
      <w:r w:rsidR="00644CD5">
        <w:t>.</w:t>
      </w:r>
      <w:r>
        <w:t>394*T(v3</w:t>
      </w:r>
      <w:r w:rsidR="00644CD5">
        <w:t>.</w:t>
      </w:r>
      <w:r>
        <w:t>u10) + 0</w:t>
      </w:r>
      <w:r w:rsidR="00644CD5">
        <w:t>.</w:t>
      </w:r>
      <w:r>
        <w:t>216*T(v18</w:t>
      </w:r>
      <w:r w:rsidR="00644CD5">
        <w:t>.</w:t>
      </w:r>
      <w:r>
        <w:t>u21) + 0</w:t>
      </w:r>
      <w:r w:rsidR="00644CD5">
        <w:t>.</w:t>
      </w:r>
      <w:r>
        <w:t>371*T(v28</w:t>
      </w:r>
      <w:r w:rsidR="00644CD5">
        <w:t>.</w:t>
      </w:r>
      <w:r>
        <w:t>u11) + 0</w:t>
      </w:r>
      <w:r w:rsidR="00644CD5">
        <w:t>.</w:t>
      </w:r>
      <w:r>
        <w:t>219*T(v4</w:t>
      </w:r>
      <w:r w:rsidR="00644CD5">
        <w:t>.</w:t>
      </w:r>
      <w:r>
        <w:t>u23) + 0</w:t>
      </w:r>
      <w:r w:rsidR="00644CD5">
        <w:t>.</w:t>
      </w:r>
      <w:r>
        <w:t>247*T(v35</w:t>
      </w:r>
      <w:r w:rsidR="00644CD5">
        <w:t>.</w:t>
      </w:r>
      <w:r>
        <w:t>u3) -0</w:t>
      </w:r>
      <w:r w:rsidR="00644CD5">
        <w:t>.</w:t>
      </w:r>
      <w:r>
        <w:t>216*T(v17</w:t>
      </w:r>
      <w:r w:rsidR="00644CD5">
        <w:t>.</w:t>
      </w:r>
      <w:r>
        <w:t>u10) -0</w:t>
      </w:r>
      <w:r w:rsidR="00644CD5">
        <w:t>.</w:t>
      </w:r>
      <w:r>
        <w:t>192*T(v25</w:t>
      </w:r>
      <w:r w:rsidR="00644CD5">
        <w:t>.</w:t>
      </w:r>
      <w:r>
        <w:t>u7) -0</w:t>
      </w:r>
      <w:r w:rsidR="00644CD5">
        <w:t>.</w:t>
      </w:r>
      <w:r>
        <w:t>17*T(v36) -0</w:t>
      </w:r>
      <w:r w:rsidR="00644CD5">
        <w:t>.</w:t>
      </w:r>
      <w:r>
        <w:t>313*T(v5</w:t>
      </w:r>
      <w:r w:rsidR="00644CD5">
        <w:t>.</w:t>
      </w:r>
      <w:r>
        <w:t>u21) -0</w:t>
      </w:r>
      <w:r w:rsidR="00644CD5">
        <w:t>.</w:t>
      </w:r>
      <w:r>
        <w:t>221*T(v33</w:t>
      </w:r>
      <w:r w:rsidR="00644CD5">
        <w:t>.</w:t>
      </w:r>
      <w:r>
        <w:t>u1) + 0</w:t>
      </w:r>
      <w:r w:rsidR="00644CD5">
        <w:t>.</w:t>
      </w:r>
      <w:r>
        <w:t>208*T(v12</w:t>
      </w:r>
      <w:r w:rsidR="00644CD5">
        <w:t>.</w:t>
      </w:r>
      <w:r>
        <w:t>u12) -0</w:t>
      </w:r>
      <w:r w:rsidR="00644CD5">
        <w:t>.</w:t>
      </w:r>
      <w:r>
        <w:t>238*T(v2</w:t>
      </w:r>
      <w:r w:rsidR="00644CD5">
        <w:t>.</w:t>
      </w:r>
      <w:r>
        <w:t>u20) + 0</w:t>
      </w:r>
      <w:r w:rsidR="00644CD5">
        <w:t>.</w:t>
      </w:r>
      <w:r>
        <w:t>164*T(v9</w:t>
      </w:r>
      <w:r w:rsidR="00644CD5">
        <w:t>.</w:t>
      </w:r>
      <w:r>
        <w:t>u10) -0</w:t>
      </w:r>
      <w:r w:rsidR="00644CD5">
        <w:t>.</w:t>
      </w:r>
      <w:r>
        <w:t>304*T(v2</w:t>
      </w:r>
      <w:r w:rsidR="00644CD5">
        <w:t>.</w:t>
      </w:r>
      <w:r>
        <w:t>u24) + 0</w:t>
      </w:r>
      <w:r w:rsidR="00644CD5">
        <w:t>.</w:t>
      </w:r>
      <w:r>
        <w:t>275*T(v4</w:t>
      </w:r>
      <w:r w:rsidR="00644CD5">
        <w:t>.</w:t>
      </w:r>
      <w:r>
        <w:t>u26) + 0</w:t>
      </w:r>
      <w:r w:rsidR="00644CD5">
        <w:t>.</w:t>
      </w:r>
      <w:r>
        <w:t>214*T(v28</w:t>
      </w:r>
      <w:r w:rsidR="00644CD5">
        <w:t>.</w:t>
      </w:r>
      <w:r>
        <w:t>u15) -0</w:t>
      </w:r>
      <w:r w:rsidR="00644CD5">
        <w:t>.</w:t>
      </w:r>
      <w:r>
        <w:t>218*T(v13</w:t>
      </w:r>
      <w:r w:rsidR="00644CD5">
        <w:t>.</w:t>
      </w:r>
      <w:r>
        <w:t>u10) + 0</w:t>
      </w:r>
      <w:r w:rsidR="00644CD5">
        <w:t>.</w:t>
      </w:r>
      <w:r>
        <w:t>218*T(v24</w:t>
      </w:r>
      <w:r w:rsidR="00644CD5">
        <w:t>.</w:t>
      </w:r>
      <w:r>
        <w:t>u19) -0</w:t>
      </w:r>
      <w:r w:rsidR="00644CD5">
        <w:t>.</w:t>
      </w:r>
      <w:r>
        <w:t>213*T(v16</w:t>
      </w:r>
      <w:r w:rsidR="00644CD5">
        <w:t>.</w:t>
      </w:r>
      <w:r>
        <w:t>u23) + 0</w:t>
      </w:r>
      <w:r w:rsidR="00644CD5">
        <w:t>.</w:t>
      </w:r>
      <w:r>
        <w:t>165*T(u10) + 0</w:t>
      </w:r>
      <w:r w:rsidR="00644CD5">
        <w:t>.</w:t>
      </w:r>
      <w:r>
        <w:t>195*T(v19</w:t>
      </w:r>
      <w:r w:rsidR="00644CD5">
        <w:t>.</w:t>
      </w:r>
      <w:r>
        <w:t>u24) -0</w:t>
      </w:r>
      <w:r w:rsidR="00644CD5">
        <w:t>.</w:t>
      </w:r>
      <w:r>
        <w:t>167*T(v11</w:t>
      </w:r>
      <w:r w:rsidR="00644CD5">
        <w:t>.</w:t>
      </w:r>
      <w:r>
        <w:t>u10) -0</w:t>
      </w:r>
      <w:r w:rsidR="00644CD5">
        <w:t>.</w:t>
      </w:r>
      <w:r>
        <w:t>149*T(v6</w:t>
      </w:r>
      <w:r w:rsidR="00644CD5">
        <w:t>.</w:t>
      </w:r>
      <w:r>
        <w:t>u29) -0</w:t>
      </w:r>
      <w:r w:rsidR="00644CD5">
        <w:t>.</w:t>
      </w:r>
      <w:r>
        <w:t>214*T(v17</w:t>
      </w:r>
      <w:r w:rsidR="00644CD5">
        <w:t>.</w:t>
      </w:r>
      <w:r>
        <w:t>u4) -0</w:t>
      </w:r>
      <w:r w:rsidR="00644CD5">
        <w:t>.</w:t>
      </w:r>
      <w:r>
        <w:t>174*T(v26</w:t>
      </w:r>
      <w:r w:rsidR="00644CD5">
        <w:t>.</w:t>
      </w:r>
      <w:r>
        <w:t>u17) -0</w:t>
      </w:r>
      <w:r w:rsidR="00644CD5">
        <w:t>.</w:t>
      </w:r>
      <w:r>
        <w:t>192*T(v3</w:t>
      </w:r>
      <w:r w:rsidR="00644CD5">
        <w:t>.</w:t>
      </w:r>
      <w:r>
        <w:t>u28) -0</w:t>
      </w:r>
      <w:r w:rsidR="00644CD5">
        <w:t>.</w:t>
      </w:r>
      <w:r>
        <w:t>329*T(v27</w:t>
      </w:r>
      <w:r w:rsidR="00644CD5">
        <w:t>.</w:t>
      </w:r>
      <w:r>
        <w:t>u7) + 0</w:t>
      </w:r>
      <w:r w:rsidR="00644CD5">
        <w:t>.</w:t>
      </w:r>
      <w:r>
        <w:t>14*T(v3</w:t>
      </w:r>
      <w:r w:rsidR="00644CD5">
        <w:t>.</w:t>
      </w:r>
      <w:r>
        <w:t>u31) + 0</w:t>
      </w:r>
      <w:r w:rsidR="00644CD5">
        <w:t>.</w:t>
      </w:r>
      <w:r>
        <w:t>203*T(v11</w:t>
      </w:r>
      <w:r w:rsidR="00644CD5">
        <w:t>.</w:t>
      </w:r>
      <w:r>
        <w:t>u29) + 0</w:t>
      </w:r>
      <w:r w:rsidR="00644CD5">
        <w:t>.</w:t>
      </w:r>
      <w:r>
        <w:t>203*T(v16</w:t>
      </w:r>
      <w:r w:rsidR="00644CD5">
        <w:t>.</w:t>
      </w:r>
      <w:r>
        <w:t>u18) + 0</w:t>
      </w:r>
      <w:r w:rsidR="00644CD5">
        <w:t>.</w:t>
      </w:r>
      <w:r>
        <w:t>244*T(v24</w:t>
      </w:r>
      <w:r w:rsidR="00644CD5">
        <w:t>.</w:t>
      </w:r>
      <w:r>
        <w:t>u6) + 0</w:t>
      </w:r>
      <w:r w:rsidR="00644CD5">
        <w:t>.</w:t>
      </w:r>
      <w:r>
        <w:t>123*T(v26) + 0</w:t>
      </w:r>
      <w:r w:rsidR="00644CD5">
        <w:t>.</w:t>
      </w:r>
      <w:r>
        <w:t>131*T(v23</w:t>
      </w:r>
      <w:r w:rsidR="00644CD5">
        <w:t>.</w:t>
      </w:r>
      <w:r>
        <w:t>u20) -0</w:t>
      </w:r>
      <w:r w:rsidR="00644CD5">
        <w:t>.</w:t>
      </w:r>
      <w:r>
        <w:t>174*T(v27</w:t>
      </w:r>
      <w:r w:rsidR="00644CD5">
        <w:t>.</w:t>
      </w:r>
      <w:r>
        <w:t>u13) -0</w:t>
      </w:r>
      <w:r w:rsidR="00644CD5">
        <w:t>.</w:t>
      </w:r>
      <w:r>
        <w:t>125*T(v24</w:t>
      </w:r>
      <w:r w:rsidR="00644CD5">
        <w:t>.</w:t>
      </w:r>
      <w:r>
        <w:t>u16) -0</w:t>
      </w:r>
      <w:r w:rsidR="00644CD5">
        <w:t>.</w:t>
      </w:r>
      <w:r>
        <w:t>203*T(v3</w:t>
      </w:r>
      <w:r w:rsidR="00644CD5">
        <w:t>.</w:t>
      </w:r>
      <w:r>
        <w:t>u16) + 0</w:t>
      </w:r>
      <w:r w:rsidR="00644CD5">
        <w:t>.</w:t>
      </w:r>
      <w:r>
        <w:t>258*T(v10</w:t>
      </w:r>
      <w:r w:rsidR="00644CD5">
        <w:t>.</w:t>
      </w:r>
      <w:r>
        <w:t>u6) -0</w:t>
      </w:r>
      <w:r w:rsidR="00644CD5">
        <w:t>.</w:t>
      </w:r>
      <w:r>
        <w:t>144*T(v27</w:t>
      </w:r>
      <w:r w:rsidR="00644CD5">
        <w:t>.</w:t>
      </w:r>
      <w:r>
        <w:t>u3) -0</w:t>
      </w:r>
      <w:r w:rsidR="00644CD5">
        <w:t>.</w:t>
      </w:r>
      <w:r>
        <w:t>183*T(v11</w:t>
      </w:r>
      <w:r w:rsidR="00644CD5">
        <w:t>.</w:t>
      </w:r>
      <w:r>
        <w:t>u15) + 0</w:t>
      </w:r>
      <w:r w:rsidR="00644CD5">
        <w:t>.</w:t>
      </w:r>
      <w:r>
        <w:t>182*T(v28</w:t>
      </w:r>
      <w:r w:rsidR="00644CD5">
        <w:t>.</w:t>
      </w:r>
      <w:r>
        <w:t>u7) + 0</w:t>
      </w:r>
      <w:r w:rsidR="00644CD5">
        <w:t>.</w:t>
      </w:r>
      <w:r>
        <w:t>222*T(v15</w:t>
      </w:r>
      <w:r w:rsidR="00644CD5">
        <w:t>.</w:t>
      </w:r>
      <w:r>
        <w:t>u18) + 0</w:t>
      </w:r>
      <w:r w:rsidR="00644CD5">
        <w:t>.</w:t>
      </w:r>
      <w:r>
        <w:t>197*T(v27</w:t>
      </w:r>
      <w:r w:rsidR="00644CD5">
        <w:t>.</w:t>
      </w:r>
      <w:r>
        <w:t>u15) -0</w:t>
      </w:r>
      <w:r w:rsidR="00644CD5">
        <w:t>.</w:t>
      </w:r>
      <w:r>
        <w:t>189*T(v5</w:t>
      </w:r>
      <w:r w:rsidR="00644CD5">
        <w:t>.</w:t>
      </w:r>
      <w:r>
        <w:t>u31) -0</w:t>
      </w:r>
      <w:r w:rsidR="00644CD5">
        <w:t>.</w:t>
      </w:r>
      <w:r>
        <w:t>159*T(v14</w:t>
      </w:r>
      <w:r w:rsidR="00644CD5">
        <w:t>.</w:t>
      </w:r>
      <w:r>
        <w:t>u15) + 0</w:t>
      </w:r>
      <w:r w:rsidR="00644CD5">
        <w:t>.</w:t>
      </w:r>
      <w:r>
        <w:t>234*T(v9</w:t>
      </w:r>
      <w:r w:rsidR="00644CD5">
        <w:t>.</w:t>
      </w:r>
      <w:r>
        <w:t>u25) + 0</w:t>
      </w:r>
      <w:r w:rsidR="00644CD5">
        <w:t>.</w:t>
      </w:r>
      <w:r>
        <w:t>275*T(v8</w:t>
      </w:r>
      <w:r w:rsidR="00644CD5">
        <w:t>.</w:t>
      </w:r>
      <w:r>
        <w:t>u1) -0</w:t>
      </w:r>
      <w:r w:rsidR="00644CD5">
        <w:t>.</w:t>
      </w:r>
      <w:r>
        <w:t>185*T(v14</w:t>
      </w:r>
      <w:r w:rsidR="00644CD5">
        <w:t>.</w:t>
      </w:r>
      <w:r>
        <w:t>u5) -0</w:t>
      </w:r>
      <w:r w:rsidR="00644CD5">
        <w:t>.</w:t>
      </w:r>
      <w:r>
        <w:t>123*T(v8</w:t>
      </w:r>
      <w:r w:rsidR="00644CD5">
        <w:t>.</w:t>
      </w:r>
      <w:r>
        <w:t>u32) -0</w:t>
      </w:r>
      <w:r w:rsidR="00644CD5">
        <w:t>.</w:t>
      </w:r>
      <w:r>
        <w:t>17*T(v8</w:t>
      </w:r>
      <w:r w:rsidR="00644CD5">
        <w:t>.</w:t>
      </w:r>
      <w:r>
        <w:t>u28) -0</w:t>
      </w:r>
      <w:r w:rsidR="00644CD5">
        <w:t>.</w:t>
      </w:r>
      <w:r>
        <w:t>128*T(v11</w:t>
      </w:r>
      <w:r w:rsidR="00644CD5">
        <w:t>.</w:t>
      </w:r>
      <w:r>
        <w:t>u28) -0</w:t>
      </w:r>
      <w:r w:rsidR="00644CD5">
        <w:t>.</w:t>
      </w:r>
      <w:r>
        <w:t>132*T(v21</w:t>
      </w:r>
      <w:r w:rsidR="00644CD5">
        <w:t>.</w:t>
      </w:r>
      <w:r>
        <w:t>u3) + 0</w:t>
      </w:r>
      <w:r w:rsidR="00644CD5">
        <w:t>.</w:t>
      </w:r>
      <w:r>
        <w:t>166*T(v6</w:t>
      </w:r>
      <w:r w:rsidR="00644CD5">
        <w:t>.</w:t>
      </w:r>
      <w:r>
        <w:t>u16) + 0</w:t>
      </w:r>
      <w:r w:rsidR="00644CD5">
        <w:t>.</w:t>
      </w:r>
      <w:r>
        <w:t>12*T(v32</w:t>
      </w:r>
      <w:r w:rsidR="00644CD5">
        <w:t>.</w:t>
      </w:r>
      <w:r>
        <w:t>u9) + 0</w:t>
      </w:r>
      <w:r w:rsidR="00644CD5">
        <w:t>.</w:t>
      </w:r>
      <w:r>
        <w:t>131*T(v29</w:t>
      </w:r>
      <w:r w:rsidR="00644CD5">
        <w:t>.</w:t>
      </w:r>
      <w:r>
        <w:t>u6) + 0</w:t>
      </w:r>
      <w:r w:rsidR="00644CD5">
        <w:t>.</w:t>
      </w:r>
      <w:r>
        <w:t>193*T(v8</w:t>
      </w:r>
      <w:r w:rsidR="00644CD5">
        <w:t>.</w:t>
      </w:r>
      <w:r>
        <w:t>u5) -0</w:t>
      </w:r>
      <w:r w:rsidR="00644CD5">
        <w:t>.</w:t>
      </w:r>
      <w:r>
        <w:t>143*T(v3</w:t>
      </w:r>
      <w:r w:rsidR="00644CD5">
        <w:t>.</w:t>
      </w:r>
      <w:r>
        <w:t>u20) -0</w:t>
      </w:r>
      <w:r w:rsidR="00644CD5">
        <w:t>.</w:t>
      </w:r>
      <w:r>
        <w:t>189*T(v10</w:t>
      </w:r>
      <w:r w:rsidR="00644CD5">
        <w:t>.</w:t>
      </w:r>
      <w:r>
        <w:t>u11) + 0</w:t>
      </w:r>
      <w:r w:rsidR="00644CD5">
        <w:t>.</w:t>
      </w:r>
      <w:r>
        <w:t>115*T(v28</w:t>
      </w:r>
      <w:r w:rsidR="00644CD5">
        <w:t>.</w:t>
      </w:r>
      <w:r>
        <w:t>u14) -0</w:t>
      </w:r>
      <w:r w:rsidR="00644CD5">
        <w:t>.</w:t>
      </w:r>
      <w:r>
        <w:t>137*T(v30</w:t>
      </w:r>
      <w:r w:rsidR="00644CD5">
        <w:t>.</w:t>
      </w:r>
      <w:r>
        <w:t>u13) + 0</w:t>
      </w:r>
      <w:r w:rsidR="00644CD5">
        <w:t>.</w:t>
      </w:r>
      <w:r>
        <w:t>135*T(v8</w:t>
      </w:r>
      <w:r w:rsidR="00644CD5">
        <w:t>.</w:t>
      </w:r>
      <w:r>
        <w:t>u35) + 0</w:t>
      </w:r>
      <w:r w:rsidR="00644CD5">
        <w:t>.</w:t>
      </w:r>
      <w:r>
        <w:t>118*T(v17</w:t>
      </w:r>
      <w:r w:rsidR="00644CD5">
        <w:t>.</w:t>
      </w:r>
      <w:r>
        <w:t>u3) -0</w:t>
      </w:r>
      <w:r w:rsidR="00644CD5">
        <w:t>.</w:t>
      </w:r>
      <w:r>
        <w:t>095*T(v31) -0</w:t>
      </w:r>
      <w:r w:rsidR="00644CD5">
        <w:t>.</w:t>
      </w:r>
      <w:r>
        <w:t>165*T(v5</w:t>
      </w:r>
      <w:r w:rsidR="00644CD5">
        <w:t>.</w:t>
      </w:r>
      <w:r>
        <w:t>u26) -0</w:t>
      </w:r>
      <w:r w:rsidR="00644CD5">
        <w:t>.</w:t>
      </w:r>
      <w:r>
        <w:t>179*T(v1</w:t>
      </w:r>
      <w:r w:rsidR="00644CD5">
        <w:t>.</w:t>
      </w:r>
      <w:r>
        <w:t>u25) + 0</w:t>
      </w:r>
      <w:r w:rsidR="00644CD5">
        <w:t>.</w:t>
      </w:r>
      <w:r>
        <w:t>182*T(v6</w:t>
      </w:r>
      <w:r w:rsidR="00644CD5">
        <w:t>.</w:t>
      </w:r>
      <w:r>
        <w:t>u1) + 0</w:t>
      </w:r>
      <w:r w:rsidR="00644CD5">
        <w:t>.</w:t>
      </w:r>
      <w:r>
        <w:t>113*T(v22</w:t>
      </w:r>
      <w:r w:rsidR="00644CD5">
        <w:t>.</w:t>
      </w:r>
      <w:r>
        <w:t>u15) + 0</w:t>
      </w:r>
      <w:r w:rsidR="00644CD5">
        <w:t>.</w:t>
      </w:r>
      <w:r>
        <w:t>144*T(v23</w:t>
      </w:r>
      <w:r w:rsidR="00644CD5">
        <w:t>.</w:t>
      </w:r>
      <w:r>
        <w:t>u11) + 0</w:t>
      </w:r>
      <w:r w:rsidR="00644CD5">
        <w:t>.</w:t>
      </w:r>
      <w:r>
        <w:t>12*T(v13</w:t>
      </w:r>
      <w:r w:rsidR="00644CD5">
        <w:t>.</w:t>
      </w:r>
      <w:r>
        <w:t>u21) -0</w:t>
      </w:r>
      <w:r w:rsidR="00644CD5">
        <w:t>.</w:t>
      </w:r>
      <w:r>
        <w:t>141*T(v15</w:t>
      </w:r>
      <w:r w:rsidR="00644CD5">
        <w:t>.</w:t>
      </w:r>
      <w:r>
        <w:t>u2) + 0</w:t>
      </w:r>
      <w:r w:rsidR="00644CD5">
        <w:t>.</w:t>
      </w:r>
      <w:r>
        <w:t>148*T(v9</w:t>
      </w:r>
      <w:r w:rsidR="00644CD5">
        <w:t>.</w:t>
      </w:r>
      <w:r>
        <w:t>u19) -0</w:t>
      </w:r>
      <w:r w:rsidR="00644CD5">
        <w:t>.</w:t>
      </w:r>
      <w:r>
        <w:t>127*T(v11</w:t>
      </w:r>
      <w:r w:rsidR="00644CD5">
        <w:t>.</w:t>
      </w:r>
      <w:r>
        <w:t>u16) -0</w:t>
      </w:r>
      <w:r w:rsidR="00644CD5">
        <w:t>.</w:t>
      </w:r>
      <w:r>
        <w:t>127*T(v30</w:t>
      </w:r>
      <w:r w:rsidR="00644CD5">
        <w:t>.</w:t>
      </w:r>
      <w:r>
        <w:t>u9) + 0</w:t>
      </w:r>
      <w:r w:rsidR="00644CD5">
        <w:t>.</w:t>
      </w:r>
      <w:r>
        <w:t>168*T(v3</w:t>
      </w:r>
      <w:r w:rsidR="00644CD5">
        <w:t>.</w:t>
      </w:r>
      <w:r>
        <w:t>u14) + 0</w:t>
      </w:r>
      <w:r w:rsidR="00644CD5">
        <w:t>.</w:t>
      </w:r>
      <w:r>
        <w:t>149*T(v1</w:t>
      </w:r>
      <w:r w:rsidR="00644CD5">
        <w:t>.</w:t>
      </w:r>
      <w:r>
        <w:t>u37) -0</w:t>
      </w:r>
      <w:r w:rsidR="00644CD5">
        <w:t>.</w:t>
      </w:r>
      <w:r>
        <w:t>138*T(v12</w:t>
      </w:r>
      <w:r w:rsidR="00644CD5">
        <w:t>.</w:t>
      </w:r>
      <w:r>
        <w:t>u17) -0</w:t>
      </w:r>
      <w:r w:rsidR="00644CD5">
        <w:t>.</w:t>
      </w:r>
      <w:r>
        <w:t>138*T(v8</w:t>
      </w:r>
      <w:r w:rsidR="00644CD5">
        <w:t>.</w:t>
      </w:r>
      <w:r>
        <w:t>u3) -0</w:t>
      </w:r>
      <w:r w:rsidR="00644CD5">
        <w:t>.</w:t>
      </w:r>
      <w:r>
        <w:t>109*T(v10</w:t>
      </w:r>
      <w:r w:rsidR="00644CD5">
        <w:t>.</w:t>
      </w:r>
      <w:r>
        <w:t>u28) + 0</w:t>
      </w:r>
      <w:r w:rsidR="00644CD5">
        <w:t>.</w:t>
      </w:r>
      <w:r>
        <w:t>148*T(v27</w:t>
      </w:r>
      <w:r w:rsidR="00644CD5">
        <w:t>.</w:t>
      </w:r>
      <w:r>
        <w:t>u1) -0</w:t>
      </w:r>
      <w:r w:rsidR="00644CD5">
        <w:t>.</w:t>
      </w:r>
      <w:r>
        <w:t>152*T(v10</w:t>
      </w:r>
      <w:r w:rsidR="00644CD5">
        <w:t>.</w:t>
      </w:r>
      <w:r>
        <w:t>u12) -0</w:t>
      </w:r>
      <w:r w:rsidR="00644CD5">
        <w:t>.</w:t>
      </w:r>
      <w:r>
        <w:t>124*T(v9</w:t>
      </w:r>
      <w:r w:rsidR="00644CD5">
        <w:t>.</w:t>
      </w:r>
      <w:r>
        <w:t>u23) + 0</w:t>
      </w:r>
      <w:r w:rsidR="00644CD5">
        <w:t>.</w:t>
      </w:r>
      <w:r>
        <w:t>0985*T(v21</w:t>
      </w:r>
      <w:r w:rsidR="00644CD5">
        <w:t>.</w:t>
      </w:r>
      <w:r>
        <w:t>u19) -0</w:t>
      </w:r>
      <w:r w:rsidR="00644CD5">
        <w:t>.</w:t>
      </w:r>
      <w:r>
        <w:t>137*T(v6</w:t>
      </w:r>
      <w:r w:rsidR="00644CD5">
        <w:t>.</w:t>
      </w:r>
      <w:r>
        <w:t>u28) -0</w:t>
      </w:r>
      <w:r w:rsidR="00644CD5">
        <w:t>.</w:t>
      </w:r>
      <w:r>
        <w:t>101*T(v12</w:t>
      </w:r>
      <w:r w:rsidR="00644CD5">
        <w:t>.</w:t>
      </w:r>
      <w:r>
        <w:t>u20) -0</w:t>
      </w:r>
      <w:r w:rsidR="00644CD5">
        <w:t>.</w:t>
      </w:r>
      <w:r>
        <w:t>195*T(v3</w:t>
      </w:r>
      <w:r w:rsidR="00644CD5">
        <w:t>.</w:t>
      </w:r>
      <w:r>
        <w:t>u7) -0</w:t>
      </w:r>
      <w:r w:rsidR="00644CD5">
        <w:t>.</w:t>
      </w:r>
      <w:r>
        <w:t>12*T(v4</w:t>
      </w:r>
      <w:r w:rsidR="00644CD5">
        <w:t>.</w:t>
      </w:r>
      <w:r>
        <w:t>u19) + 0</w:t>
      </w:r>
      <w:r w:rsidR="00644CD5">
        <w:t>.</w:t>
      </w:r>
      <w:r>
        <w:t>0986*T(v20</w:t>
      </w:r>
      <w:r w:rsidR="00644CD5">
        <w:t>.</w:t>
      </w:r>
      <w:r>
        <w:t>u23) -0</w:t>
      </w:r>
      <w:r w:rsidR="00644CD5">
        <w:t>.</w:t>
      </w:r>
      <w:r>
        <w:t>104*T(v7</w:t>
      </w:r>
      <w:r w:rsidR="00644CD5">
        <w:t>.</w:t>
      </w:r>
      <w:r>
        <w:t>u32) + 0</w:t>
      </w:r>
      <w:r w:rsidR="00644CD5">
        <w:t>.</w:t>
      </w:r>
      <w:r>
        <w:t>131*T(v7</w:t>
      </w:r>
      <w:r w:rsidR="00644CD5">
        <w:t>.</w:t>
      </w:r>
      <w:r>
        <w:t>u18) + 0</w:t>
      </w:r>
      <w:r w:rsidR="00644CD5">
        <w:t>.</w:t>
      </w:r>
      <w:r>
        <w:t>104*T(v27</w:t>
      </w:r>
      <w:r w:rsidR="00644CD5">
        <w:t>.</w:t>
      </w:r>
      <w:r>
        <w:t>u11) + 0</w:t>
      </w:r>
      <w:r w:rsidR="00644CD5">
        <w:t>.</w:t>
      </w:r>
      <w:r>
        <w:t>123*T(v1</w:t>
      </w:r>
      <w:r w:rsidR="00644CD5">
        <w:t>.</w:t>
      </w:r>
      <w:r>
        <w:t>u30) -0</w:t>
      </w:r>
      <w:r w:rsidR="00644CD5">
        <w:t>.</w:t>
      </w:r>
      <w:r>
        <w:t>102*T(v32</w:t>
      </w:r>
      <w:r w:rsidR="00644CD5">
        <w:t>.</w:t>
      </w:r>
      <w:r>
        <w:t>u11) -0</w:t>
      </w:r>
      <w:r w:rsidR="00644CD5">
        <w:t>.</w:t>
      </w:r>
      <w:r>
        <w:t>117*T(v5</w:t>
      </w:r>
      <w:r w:rsidR="00644CD5">
        <w:t>.</w:t>
      </w:r>
      <w:r>
        <w:t>u24) -0</w:t>
      </w:r>
      <w:r w:rsidR="00644CD5">
        <w:t>.</w:t>
      </w:r>
      <w:r>
        <w:t>138*T(v7</w:t>
      </w:r>
      <w:r w:rsidR="00644CD5">
        <w:t>.</w:t>
      </w:r>
      <w:r>
        <w:t>u3) -0</w:t>
      </w:r>
      <w:r w:rsidR="00644CD5">
        <w:t>.</w:t>
      </w:r>
      <w:r>
        <w:t>105*T(v4</w:t>
      </w:r>
      <w:r w:rsidR="00644CD5">
        <w:t>.</w:t>
      </w:r>
      <w:r>
        <w:t>u28) + 0</w:t>
      </w:r>
      <w:r w:rsidR="00644CD5">
        <w:t>.</w:t>
      </w:r>
      <w:r>
        <w:t>114*T(v8</w:t>
      </w:r>
      <w:r w:rsidR="00644CD5">
        <w:t>.</w:t>
      </w:r>
      <w:r>
        <w:t>u15) -0</w:t>
      </w:r>
      <w:r w:rsidR="00644CD5">
        <w:t>.</w:t>
      </w:r>
      <w:r>
        <w:t>0925*T(v19</w:t>
      </w:r>
      <w:r w:rsidR="00644CD5">
        <w:t>.</w:t>
      </w:r>
      <w:r>
        <w:t>u23) -0</w:t>
      </w:r>
      <w:r w:rsidR="00644CD5">
        <w:t>.</w:t>
      </w:r>
      <w:r>
        <w:t>0988*T(v2</w:t>
      </w:r>
      <w:r w:rsidR="00644CD5">
        <w:t>.</w:t>
      </w:r>
      <w:r>
        <w:t>u40) + 0</w:t>
      </w:r>
      <w:r w:rsidR="00644CD5">
        <w:t>.</w:t>
      </w:r>
      <w:r>
        <w:t>0769*T(v25</w:t>
      </w:r>
      <w:r w:rsidR="00644CD5">
        <w:t>.</w:t>
      </w:r>
      <w:r>
        <w:t>u16) + 0</w:t>
      </w:r>
      <w:r w:rsidR="00644CD5">
        <w:t>.</w:t>
      </w:r>
      <w:r>
        <w:t>113*T(v4</w:t>
      </w:r>
      <w:r w:rsidR="00644CD5">
        <w:t>.</w:t>
      </w:r>
      <w:r>
        <w:t>u33) + 0</w:t>
      </w:r>
      <w:r w:rsidR="00644CD5">
        <w:t>.</w:t>
      </w:r>
      <w:r>
        <w:t>122*T(v2</w:t>
      </w:r>
      <w:r w:rsidR="00644CD5">
        <w:t>.</w:t>
      </w:r>
      <w:r>
        <w:t>u6) -0</w:t>
      </w:r>
      <w:r w:rsidR="00644CD5">
        <w:t>.</w:t>
      </w:r>
      <w:r>
        <w:t>139*T(v1</w:t>
      </w:r>
      <w:r w:rsidR="00644CD5">
        <w:t>.</w:t>
      </w:r>
      <w:r>
        <w:t>u12) -0</w:t>
      </w:r>
      <w:r w:rsidR="00644CD5">
        <w:t>.</w:t>
      </w:r>
      <w:r>
        <w:t>0935*T(v17</w:t>
      </w:r>
      <w:r w:rsidR="00644CD5">
        <w:t>.</w:t>
      </w:r>
      <w:r>
        <w:t>u7) + 0</w:t>
      </w:r>
      <w:r w:rsidR="00644CD5">
        <w:t>.</w:t>
      </w:r>
      <w:r>
        <w:t>0847*T(v20</w:t>
      </w:r>
      <w:r w:rsidR="00644CD5">
        <w:t>.</w:t>
      </w:r>
      <w:r>
        <w:t>u16) + 0</w:t>
      </w:r>
      <w:r w:rsidR="00644CD5">
        <w:t>.</w:t>
      </w:r>
      <w:r>
        <w:t>0904*T(v10</w:t>
      </w:r>
      <w:r w:rsidR="00644CD5">
        <w:t>.</w:t>
      </w:r>
      <w:r>
        <w:t>u32) -0</w:t>
      </w:r>
      <w:r w:rsidR="00644CD5">
        <w:t>.</w:t>
      </w:r>
      <w:r>
        <w:t>089*T(v19</w:t>
      </w:r>
      <w:r w:rsidR="00644CD5">
        <w:t>.</w:t>
      </w:r>
      <w:r>
        <w:t>u22) -0</w:t>
      </w:r>
      <w:r w:rsidR="00644CD5">
        <w:t>.</w:t>
      </w:r>
      <w:r>
        <w:t>0641*T(v33) -0</w:t>
      </w:r>
      <w:r w:rsidR="00644CD5">
        <w:t>.</w:t>
      </w:r>
      <w:r>
        <w:t>0926*T(v28</w:t>
      </w:r>
      <w:r w:rsidR="00644CD5">
        <w:t>.</w:t>
      </w:r>
      <w:r>
        <w:t>u12) + 0</w:t>
      </w:r>
      <w:r w:rsidR="00644CD5">
        <w:t>.</w:t>
      </w:r>
      <w:r>
        <w:t>09*T(v13</w:t>
      </w:r>
      <w:r w:rsidR="00644CD5">
        <w:t>.</w:t>
      </w:r>
      <w:r>
        <w:t>u12) -0</w:t>
      </w:r>
      <w:r w:rsidR="00644CD5">
        <w:t>.</w:t>
      </w:r>
      <w:r>
        <w:t>0978*T(v7</w:t>
      </w:r>
      <w:r w:rsidR="00644CD5">
        <w:t>.</w:t>
      </w:r>
      <w:r>
        <w:t>u13) + 0</w:t>
      </w:r>
      <w:r w:rsidR="00644CD5">
        <w:t>.</w:t>
      </w:r>
      <w:r>
        <w:t>0676*T(v11</w:t>
      </w:r>
      <w:r w:rsidR="00644CD5">
        <w:t>.</w:t>
      </w:r>
      <w:r>
        <w:t>u31) + 0</w:t>
      </w:r>
      <w:r w:rsidR="00644CD5">
        <w:t>.</w:t>
      </w:r>
      <w:r>
        <w:t>0764*T(v14</w:t>
      </w:r>
      <w:r w:rsidR="00644CD5">
        <w:t>.</w:t>
      </w:r>
      <w:r>
        <w:t>u28) -0</w:t>
      </w:r>
      <w:r w:rsidR="00644CD5">
        <w:t>.</w:t>
      </w:r>
      <w:r>
        <w:t>0738*T(v20</w:t>
      </w:r>
      <w:r w:rsidR="00644CD5">
        <w:t>.</w:t>
      </w:r>
      <w:r>
        <w:t>u10) -0</w:t>
      </w:r>
      <w:r w:rsidR="00644CD5">
        <w:t>.</w:t>
      </w:r>
      <w:r>
        <w:t>0842*T(v19</w:t>
      </w:r>
      <w:r w:rsidR="00644CD5">
        <w:t>.</w:t>
      </w:r>
      <w:r>
        <w:t>u19) -0</w:t>
      </w:r>
      <w:r w:rsidR="00644CD5">
        <w:t>.</w:t>
      </w:r>
      <w:r>
        <w:t>0792*T(v12</w:t>
      </w:r>
      <w:r w:rsidR="00644CD5">
        <w:t>.</w:t>
      </w:r>
      <w:r>
        <w:t>u14) -0</w:t>
      </w:r>
      <w:r w:rsidR="00644CD5">
        <w:t>.</w:t>
      </w:r>
      <w:r>
        <w:t>0789*T(v15</w:t>
      </w:r>
      <w:r w:rsidR="00644CD5">
        <w:t>.</w:t>
      </w:r>
      <w:r>
        <w:t>u27) + 0</w:t>
      </w:r>
      <w:r w:rsidR="00644CD5">
        <w:t>.</w:t>
      </w:r>
      <w:r>
        <w:t>0838*T(v8</w:t>
      </w:r>
      <w:r w:rsidR="00644CD5">
        <w:t>.</w:t>
      </w:r>
      <w:r>
        <w:t>u25) -0</w:t>
      </w:r>
      <w:r w:rsidR="00644CD5">
        <w:t>.</w:t>
      </w:r>
      <w:r>
        <w:t>0868*T(v15</w:t>
      </w:r>
      <w:r w:rsidR="00644CD5">
        <w:t>.</w:t>
      </w:r>
      <w:r>
        <w:t>u26) -0</w:t>
      </w:r>
      <w:r w:rsidR="00644CD5">
        <w:t>.</w:t>
      </w:r>
      <w:r>
        <w:t>0566*T(u33) -0</w:t>
      </w:r>
      <w:r w:rsidR="00644CD5">
        <w:t>.</w:t>
      </w:r>
      <w:r>
        <w:t>0537*T(v34</w:t>
      </w:r>
      <w:r w:rsidR="00644CD5">
        <w:t>.</w:t>
      </w:r>
      <w:r>
        <w:t>u3) -0</w:t>
      </w:r>
      <w:r w:rsidR="00644CD5">
        <w:t>.</w:t>
      </w:r>
      <w:r>
        <w:t>0843*T(v3</w:t>
      </w:r>
      <w:r w:rsidR="00644CD5">
        <w:t>.</w:t>
      </w:r>
      <w:r>
        <w:t>u19) -0</w:t>
      </w:r>
      <w:r w:rsidR="00644CD5">
        <w:t>.</w:t>
      </w:r>
      <w:r>
        <w:t>067*Lipophilicity + 0</w:t>
      </w:r>
      <w:r w:rsidR="00644CD5">
        <w:t>.</w:t>
      </w:r>
      <w:r>
        <w:t>0672*T(v3</w:t>
      </w:r>
      <w:r w:rsidR="00644CD5">
        <w:t>.</w:t>
      </w:r>
      <w:r>
        <w:t>u33) -0</w:t>
      </w:r>
      <w:r w:rsidR="00644CD5">
        <w:t>.</w:t>
      </w:r>
      <w:r>
        <w:t>0635*T(v28</w:t>
      </w:r>
      <w:r w:rsidR="00644CD5">
        <w:t>.</w:t>
      </w:r>
      <w:r>
        <w:t>u10) + 0</w:t>
      </w:r>
      <w:r w:rsidR="00644CD5">
        <w:t>.</w:t>
      </w:r>
      <w:r>
        <w:t>0685*T(v12</w:t>
      </w:r>
      <w:r w:rsidR="00644CD5">
        <w:t>.</w:t>
      </w:r>
      <w:r>
        <w:t>u15) + 0</w:t>
      </w:r>
      <w:r w:rsidR="00644CD5">
        <w:t>.</w:t>
      </w:r>
      <w:r>
        <w:t>0804*T(v11</w:t>
      </w:r>
      <w:r w:rsidR="00644CD5">
        <w:t>.</w:t>
      </w:r>
      <w:r>
        <w:t>u12) + 0</w:t>
      </w:r>
      <w:r w:rsidR="00644CD5">
        <w:t>.</w:t>
      </w:r>
      <w:r>
        <w:t>0738*T(v11</w:t>
      </w:r>
      <w:r w:rsidR="00644CD5">
        <w:t>.</w:t>
      </w:r>
      <w:r>
        <w:t>u11) -0</w:t>
      </w:r>
      <w:r w:rsidR="00644CD5">
        <w:t>.</w:t>
      </w:r>
      <w:r>
        <w:t>0583*T(v31</w:t>
      </w:r>
      <w:r w:rsidR="00644CD5">
        <w:t>.</w:t>
      </w:r>
      <w:r>
        <w:t>u11) + 0</w:t>
      </w:r>
      <w:r w:rsidR="00644CD5">
        <w:t>.</w:t>
      </w:r>
      <w:r>
        <w:t>082*T(v5</w:t>
      </w:r>
      <w:r w:rsidR="00644CD5">
        <w:t>.</w:t>
      </w:r>
      <w:r>
        <w:t>u17) + 0</w:t>
      </w:r>
      <w:r w:rsidR="00644CD5">
        <w:t>.</w:t>
      </w:r>
      <w:r>
        <w:t>0696*T(v10</w:t>
      </w:r>
      <w:r w:rsidR="00644CD5">
        <w:t>.</w:t>
      </w:r>
      <w:r>
        <w:t>u8) -0</w:t>
      </w:r>
      <w:r w:rsidR="00644CD5">
        <w:t>.</w:t>
      </w:r>
      <w:r>
        <w:t>068*T(u11) -0</w:t>
      </w:r>
      <w:r w:rsidR="00644CD5">
        <w:t>.</w:t>
      </w:r>
      <w:r>
        <w:t>0655*T(v25</w:t>
      </w:r>
      <w:r w:rsidR="00644CD5">
        <w:t>.</w:t>
      </w:r>
      <w:r>
        <w:t>u11) + 0</w:t>
      </w:r>
      <w:r w:rsidR="00644CD5">
        <w:t>.</w:t>
      </w:r>
      <w:r>
        <w:t>0632*T(v13</w:t>
      </w:r>
      <w:r w:rsidR="00644CD5">
        <w:t>.</w:t>
      </w:r>
      <w:r>
        <w:t>u5) + 0</w:t>
      </w:r>
      <w:r w:rsidR="00644CD5">
        <w:t>.</w:t>
      </w:r>
      <w:r>
        <w:t>0622*T(v8</w:t>
      </w:r>
      <w:r w:rsidR="00644CD5">
        <w:t>.</w:t>
      </w:r>
      <w:r>
        <w:t>u29) + 0</w:t>
      </w:r>
      <w:r w:rsidR="00644CD5">
        <w:t>.</w:t>
      </w:r>
      <w:r>
        <w:t>0537*T(v9</w:t>
      </w:r>
      <w:r w:rsidR="00644CD5">
        <w:t>.</w:t>
      </w:r>
      <w:r>
        <w:t>u33) + 0</w:t>
      </w:r>
      <w:r w:rsidR="00644CD5">
        <w:t>.</w:t>
      </w:r>
      <w:r>
        <w:t>0555*Lipophilicity^2 -0</w:t>
      </w:r>
      <w:r w:rsidR="00644CD5">
        <w:t>.</w:t>
      </w:r>
      <w:r>
        <w:t>0603*T(v15</w:t>
      </w:r>
      <w:r w:rsidR="00644CD5">
        <w:t>.</w:t>
      </w:r>
      <w:r>
        <w:t>u15) + 0</w:t>
      </w:r>
      <w:r w:rsidR="00644CD5">
        <w:t>.</w:t>
      </w:r>
      <w:r>
        <w:t>0562*T(v11</w:t>
      </w:r>
      <w:r w:rsidR="00644CD5">
        <w:t>.</w:t>
      </w:r>
      <w:r>
        <w:t>u6) + 0</w:t>
      </w:r>
      <w:r w:rsidR="00644CD5">
        <w:t>.</w:t>
      </w:r>
      <w:r>
        <w:t>0535*T(v14</w:t>
      </w:r>
      <w:r w:rsidR="00644CD5">
        <w:t>.</w:t>
      </w:r>
      <w:r>
        <w:t>u4) -0</w:t>
      </w:r>
      <w:r w:rsidR="00644CD5">
        <w:t>.</w:t>
      </w:r>
      <w:r>
        <w:t>0466*T(v11</w:t>
      </w:r>
      <w:r w:rsidR="00644CD5">
        <w:t>.</w:t>
      </w:r>
      <w:r>
        <w:t>u21) -0</w:t>
      </w:r>
      <w:r w:rsidR="00644CD5">
        <w:t>.</w:t>
      </w:r>
      <w:r>
        <w:t>0401*T(v18</w:t>
      </w:r>
      <w:r w:rsidR="00644CD5">
        <w:t>.</w:t>
      </w:r>
      <w:r>
        <w:t>u20) -0</w:t>
      </w:r>
      <w:r w:rsidR="00644CD5">
        <w:t>.</w:t>
      </w:r>
      <w:r>
        <w:t>0461*T(v26</w:t>
      </w:r>
      <w:r w:rsidR="00644CD5">
        <w:t>.</w:t>
      </w:r>
      <w:r>
        <w:t>u9) + 0</w:t>
      </w:r>
      <w:r w:rsidR="00644CD5">
        <w:t>.</w:t>
      </w:r>
      <w:r>
        <w:t>358*Length + 0</w:t>
      </w:r>
      <w:r w:rsidR="00644CD5">
        <w:t>.</w:t>
      </w:r>
      <w:r>
        <w:t>0402*T(v25</w:t>
      </w:r>
      <w:r w:rsidR="00644CD5">
        <w:t>.</w:t>
      </w:r>
      <w:r>
        <w:t>u3) + 0</w:t>
      </w:r>
      <w:r w:rsidR="00644CD5">
        <w:t>.</w:t>
      </w:r>
      <w:r>
        <w:t>0352*T(v18</w:t>
      </w:r>
      <w:r w:rsidR="00644CD5">
        <w:t>.</w:t>
      </w:r>
      <w:r>
        <w:t>u18) -0</w:t>
      </w:r>
      <w:r w:rsidR="00644CD5">
        <w:t>.</w:t>
      </w:r>
      <w:r>
        <w:t>0317*T(v13</w:t>
      </w:r>
      <w:r w:rsidR="00644CD5">
        <w:t>.</w:t>
      </w:r>
      <w:r>
        <w:t>u24) -0</w:t>
      </w:r>
      <w:r w:rsidR="00644CD5">
        <w:t>.</w:t>
      </w:r>
      <w:r>
        <w:t>0307*T(v20</w:t>
      </w:r>
      <w:r w:rsidR="00644CD5">
        <w:t>.</w:t>
      </w:r>
      <w:r>
        <w:t>u4) + 0</w:t>
      </w:r>
      <w:r w:rsidR="00644CD5">
        <w:t>.</w:t>
      </w:r>
      <w:r>
        <w:t>0365*T(v2</w:t>
      </w:r>
      <w:r w:rsidR="00644CD5">
        <w:t>.</w:t>
      </w:r>
      <w:r>
        <w:t>u12) -0</w:t>
      </w:r>
      <w:r w:rsidR="00644CD5">
        <w:t>.</w:t>
      </w:r>
      <w:r>
        <w:t>0411*T(v5</w:t>
      </w:r>
      <w:r w:rsidR="00644CD5">
        <w:t>.</w:t>
      </w:r>
      <w:r>
        <w:t>u7) + 0</w:t>
      </w:r>
      <w:r w:rsidR="00644CD5">
        <w:t>.</w:t>
      </w:r>
      <w:r>
        <w:t>0284*T(v32</w:t>
      </w:r>
      <w:r w:rsidR="00644CD5">
        <w:t>.</w:t>
      </w:r>
      <w:r>
        <w:t>u8) -0</w:t>
      </w:r>
      <w:r w:rsidR="00644CD5">
        <w:t>.</w:t>
      </w:r>
      <w:r>
        <w:t>0172*T(v32) + 0</w:t>
      </w:r>
      <w:r w:rsidR="00644CD5">
        <w:t>.</w:t>
      </w:r>
      <w:r>
        <w:t>0315*T(v10</w:t>
      </w:r>
      <w:r w:rsidR="00644CD5">
        <w:t>.</w:t>
      </w:r>
      <w:r>
        <w:t>u9) -0</w:t>
      </w:r>
      <w:r w:rsidR="00644CD5">
        <w:t>.</w:t>
      </w:r>
      <w:r>
        <w:t>0295*T(v18</w:t>
      </w:r>
      <w:r w:rsidR="00644CD5">
        <w:t>.</w:t>
      </w:r>
      <w:r>
        <w:t>u16) + 0</w:t>
      </w:r>
      <w:r w:rsidR="00644CD5">
        <w:t>.</w:t>
      </w:r>
      <w:r>
        <w:t>0241*T(v10</w:t>
      </w:r>
      <w:r w:rsidR="00644CD5">
        <w:t>.</w:t>
      </w:r>
      <w:r>
        <w:t>u27) -0</w:t>
      </w:r>
      <w:r w:rsidR="00644CD5">
        <w:t>.</w:t>
      </w:r>
      <w:r>
        <w:t>0224*T(v37</w:t>
      </w:r>
      <w:r w:rsidR="00644CD5">
        <w:t>.</w:t>
      </w:r>
      <w:r>
        <w:t>u3) + 0</w:t>
      </w:r>
      <w:r w:rsidR="00644CD5">
        <w:t>.</w:t>
      </w:r>
      <w:r>
        <w:t>0265*T(v7</w:t>
      </w:r>
      <w:r w:rsidR="00644CD5">
        <w:t>.</w:t>
      </w:r>
      <w:r>
        <w:t>u17) -0</w:t>
      </w:r>
      <w:r w:rsidR="00644CD5">
        <w:t>.</w:t>
      </w:r>
      <w:r>
        <w:t>0245*T(v7</w:t>
      </w:r>
      <w:r w:rsidR="00644CD5">
        <w:t>.</w:t>
      </w:r>
      <w:r>
        <w:t>u22) + 0</w:t>
      </w:r>
      <w:r w:rsidR="00644CD5">
        <w:t>.</w:t>
      </w:r>
      <w:r>
        <w:t>025*T(v4</w:t>
      </w:r>
      <w:r w:rsidR="00644CD5">
        <w:t>.</w:t>
      </w:r>
      <w:r>
        <w:t>u8) -0</w:t>
      </w:r>
      <w:r w:rsidR="00644CD5">
        <w:t>.</w:t>
      </w:r>
      <w:r>
        <w:t>0253*T(v12</w:t>
      </w:r>
      <w:r w:rsidR="00644CD5">
        <w:t>.</w:t>
      </w:r>
      <w:r>
        <w:t>u13) + 0</w:t>
      </w:r>
      <w:r w:rsidR="00644CD5">
        <w:t>.</w:t>
      </w:r>
      <w:r>
        <w:t>0202*T(v11</w:t>
      </w:r>
      <w:r w:rsidR="00644CD5">
        <w:t>.</w:t>
      </w:r>
      <w:r>
        <w:t>u23) -0</w:t>
      </w:r>
      <w:r w:rsidR="00644CD5">
        <w:t>.</w:t>
      </w:r>
      <w:r>
        <w:t>0215*T(v2</w:t>
      </w:r>
      <w:r w:rsidR="00644CD5">
        <w:t>.</w:t>
      </w:r>
      <w:r>
        <w:t>u33) -0</w:t>
      </w:r>
      <w:r w:rsidR="00644CD5">
        <w:t>.</w:t>
      </w:r>
      <w:r>
        <w:t>0183*T(v10</w:t>
      </w:r>
      <w:r w:rsidR="00644CD5">
        <w:t>.</w:t>
      </w:r>
      <w:r>
        <w:t>u33) + 0</w:t>
      </w:r>
      <w:r w:rsidR="00644CD5">
        <w:t>.</w:t>
      </w:r>
      <w:r>
        <w:t>0208*T(v14</w:t>
      </w:r>
      <w:r w:rsidR="00644CD5">
        <w:t>.</w:t>
      </w:r>
      <w:r>
        <w:t>u14) + 0</w:t>
      </w:r>
      <w:r w:rsidR="00644CD5">
        <w:t>.</w:t>
      </w:r>
      <w:r>
        <w:t>0213*T(v2</w:t>
      </w:r>
      <w:r w:rsidR="00644CD5">
        <w:t>.</w:t>
      </w:r>
      <w:r>
        <w:t>u14) + 0</w:t>
      </w:r>
      <w:r w:rsidR="00644CD5">
        <w:t>.</w:t>
      </w:r>
      <w:r>
        <w:t>0213*T(v8</w:t>
      </w:r>
      <w:r w:rsidR="00644CD5">
        <w:t>.</w:t>
      </w:r>
      <w:r>
        <w:t>u13) -</w:t>
      </w:r>
      <w:r>
        <w:lastRenderedPageBreak/>
        <w:t>0</w:t>
      </w:r>
      <w:r w:rsidR="00644CD5">
        <w:t>.</w:t>
      </w:r>
      <w:r>
        <w:t>0154*T(v9</w:t>
      </w:r>
      <w:r w:rsidR="00644CD5">
        <w:t>.</w:t>
      </w:r>
      <w:r>
        <w:t>u32) + 0</w:t>
      </w:r>
      <w:r w:rsidR="00644CD5">
        <w:t>.</w:t>
      </w:r>
      <w:r>
        <w:t>0135*T(v38</w:t>
      </w:r>
      <w:r w:rsidR="00644CD5">
        <w:t>.</w:t>
      </w:r>
      <w:r>
        <w:t>u1) + 0</w:t>
      </w:r>
      <w:r w:rsidR="00644CD5">
        <w:t>.</w:t>
      </w:r>
      <w:r>
        <w:t>0139*T(v19</w:t>
      </w:r>
      <w:r w:rsidR="00644CD5">
        <w:t>.</w:t>
      </w:r>
      <w:r>
        <w:t>u5) + 0</w:t>
      </w:r>
      <w:r w:rsidR="00644CD5">
        <w:t>.</w:t>
      </w:r>
      <w:r>
        <w:t>0115*T(v4</w:t>
      </w:r>
      <w:r w:rsidR="00644CD5">
        <w:t>.</w:t>
      </w:r>
      <w:r>
        <w:t>u11) -0</w:t>
      </w:r>
      <w:r w:rsidR="00644CD5">
        <w:t>.</w:t>
      </w:r>
      <w:r>
        <w:t>00571*T(v23</w:t>
      </w:r>
      <w:r w:rsidR="00644CD5">
        <w:t>.</w:t>
      </w:r>
      <w:r>
        <w:t>u16) -0</w:t>
      </w:r>
      <w:r w:rsidR="00644CD5">
        <w:t>.</w:t>
      </w:r>
      <w:r>
        <w:t>0056*T(v11</w:t>
      </w:r>
      <w:r w:rsidR="00644CD5">
        <w:t>.</w:t>
      </w:r>
      <w:r>
        <w:t>u3) -0</w:t>
      </w:r>
      <w:r w:rsidR="00644CD5">
        <w:t>.</w:t>
      </w:r>
      <w:r>
        <w:t>00512*T(v30</w:t>
      </w:r>
      <w:r w:rsidR="00644CD5">
        <w:t>.</w:t>
      </w:r>
      <w:r>
        <w:t>u4) -0</w:t>
      </w:r>
      <w:r w:rsidR="00644CD5">
        <w:t>.</w:t>
      </w:r>
      <w:r>
        <w:t>00454*T(v13</w:t>
      </w:r>
      <w:r w:rsidR="00644CD5">
        <w:t>.</w:t>
      </w:r>
      <w:r>
        <w:t>u16) -0</w:t>
      </w:r>
      <w:r w:rsidR="00644CD5">
        <w:t>.</w:t>
      </w:r>
      <w:r>
        <w:t>000838*T(v2</w:t>
      </w:r>
      <w:r w:rsidR="00644CD5">
        <w:t>.</w:t>
      </w:r>
      <w:r>
        <w:t>u1) + 6</w:t>
      </w:r>
      <w:r w:rsidR="00644CD5">
        <w:t>.</w:t>
      </w:r>
      <w:r>
        <w:t>41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914*T(v6</w:t>
      </w:r>
      <w:r w:rsidR="00644CD5">
        <w:t>.</w:t>
      </w:r>
      <w:r>
        <w:t>u2) + 12*Length -0</w:t>
      </w:r>
      <w:r w:rsidR="00644CD5">
        <w:t>.</w:t>
      </w:r>
      <w:r>
        <w:t>445*T(v2</w:t>
      </w:r>
      <w:r w:rsidR="00644CD5">
        <w:t>.</w:t>
      </w:r>
      <w:r>
        <w:t>u11) + 0</w:t>
      </w:r>
      <w:r w:rsidR="00644CD5">
        <w:t>.</w:t>
      </w:r>
      <w:r>
        <w:t>526*T(u5) + 0</w:t>
      </w:r>
      <w:r w:rsidR="00644CD5">
        <w:t>.</w:t>
      </w:r>
      <w:r>
        <w:t>425*T(v1</w:t>
      </w:r>
      <w:r w:rsidR="00644CD5">
        <w:t>.</w:t>
      </w:r>
      <w:r>
        <w:t>u9) + 0</w:t>
      </w:r>
      <w:r w:rsidR="00644CD5">
        <w:t>.</w:t>
      </w:r>
      <w:r>
        <w:t>626*T(v17</w:t>
      </w:r>
      <w:r w:rsidR="00644CD5">
        <w:t>.</w:t>
      </w:r>
      <w:r>
        <w:t>u21) + 0</w:t>
      </w:r>
      <w:r w:rsidR="00644CD5">
        <w:t>.</w:t>
      </w:r>
      <w:r>
        <w:t>438*T(v11</w:t>
      </w:r>
      <w:r w:rsidR="00644CD5">
        <w:t>.</w:t>
      </w:r>
      <w:r>
        <w:t>u2) -0</w:t>
      </w:r>
      <w:r w:rsidR="00644CD5">
        <w:t>.</w:t>
      </w:r>
      <w:r>
        <w:t>126*T(v38</w:t>
      </w:r>
      <w:r w:rsidR="00644CD5">
        <w:t>.</w:t>
      </w:r>
      <w:r>
        <w:t>u4) -0</w:t>
      </w:r>
      <w:r w:rsidR="00644CD5">
        <w:t>.</w:t>
      </w:r>
      <w:r>
        <w:t>495*T(v13</w:t>
      </w:r>
      <w:r w:rsidR="00644CD5">
        <w:t>.</w:t>
      </w:r>
      <w:r>
        <w:t>u22) -0</w:t>
      </w:r>
      <w:r w:rsidR="00644CD5">
        <w:t>.</w:t>
      </w:r>
      <w:r>
        <w:t>193*T(v30</w:t>
      </w:r>
      <w:r w:rsidR="00644CD5">
        <w:t>.</w:t>
      </w:r>
      <w:r>
        <w:t>u2) -0</w:t>
      </w:r>
      <w:r w:rsidR="00644CD5">
        <w:t>.</w:t>
      </w:r>
      <w:r>
        <w:t>575*T(v23</w:t>
      </w:r>
      <w:r w:rsidR="00644CD5">
        <w:t>.</w:t>
      </w:r>
      <w:r>
        <w:t>u10) + 1</w:t>
      </w:r>
      <w:r w:rsidR="00644CD5">
        <w:t>.</w:t>
      </w:r>
      <w:r>
        <w:t>1*T(v15</w:t>
      </w:r>
      <w:r w:rsidR="00644CD5">
        <w:t>.</w:t>
      </w:r>
      <w:r>
        <w:t>u2) + 0</w:t>
      </w:r>
      <w:r w:rsidR="00644CD5">
        <w:t>.</w:t>
      </w:r>
      <w:r>
        <w:t>468*T(v21</w:t>
      </w:r>
      <w:r w:rsidR="00644CD5">
        <w:t>.</w:t>
      </w:r>
      <w:r>
        <w:t>u12) -0</w:t>
      </w:r>
      <w:r w:rsidR="00644CD5">
        <w:t>.</w:t>
      </w:r>
      <w:r>
        <w:t>664*T(v6</w:t>
      </w:r>
      <w:r w:rsidR="00644CD5">
        <w:t>.</w:t>
      </w:r>
      <w:r>
        <w:t>u6) -0</w:t>
      </w:r>
      <w:r w:rsidR="00644CD5">
        <w:t>.</w:t>
      </w:r>
      <w:r>
        <w:t>904*T(v2</w:t>
      </w:r>
      <w:r w:rsidR="00644CD5">
        <w:t>.</w:t>
      </w:r>
      <w:r>
        <w:t>u5) -0</w:t>
      </w:r>
      <w:r w:rsidR="00644CD5">
        <w:t>.</w:t>
      </w:r>
      <w:r>
        <w:t>0718*T(v28</w:t>
      </w:r>
      <w:r w:rsidR="00644CD5">
        <w:t>.</w:t>
      </w:r>
      <w:r>
        <w:t>u1) -0</w:t>
      </w:r>
      <w:r w:rsidR="00644CD5">
        <w:t>.</w:t>
      </w:r>
      <w:r>
        <w:t>754*T(v25</w:t>
      </w:r>
      <w:r w:rsidR="00644CD5">
        <w:t>.</w:t>
      </w:r>
      <w:r>
        <w:t>u15) -12</w:t>
      </w:r>
      <w:r w:rsidR="00644CD5">
        <w:t>.</w:t>
      </w:r>
      <w:r>
        <w:t>8*Length^2 -0</w:t>
      </w:r>
      <w:r w:rsidR="00644CD5">
        <w:t>.</w:t>
      </w:r>
      <w:r>
        <w:t>629*T(v26</w:t>
      </w:r>
      <w:r w:rsidR="00644CD5">
        <w:t>.</w:t>
      </w:r>
      <w:r>
        <w:t>u1) + 0</w:t>
      </w:r>
      <w:r w:rsidR="00644CD5">
        <w:t>.</w:t>
      </w:r>
      <w:r>
        <w:t>475*T(v34</w:t>
      </w:r>
      <w:r w:rsidR="00644CD5">
        <w:t>.</w:t>
      </w:r>
      <w:r>
        <w:t>u5) -0</w:t>
      </w:r>
      <w:r w:rsidR="00644CD5">
        <w:t>.</w:t>
      </w:r>
      <w:r>
        <w:t>198*T(v28</w:t>
      </w:r>
      <w:r w:rsidR="00644CD5">
        <w:t>.</w:t>
      </w:r>
      <w:r>
        <w:t>u5) + 24</w:t>
      </w:r>
      <w:r w:rsidR="00644CD5">
        <w:t>.</w:t>
      </w:r>
      <w:r>
        <w:t>8*Volume + 0</w:t>
      </w:r>
      <w:r w:rsidR="00644CD5">
        <w:t>.</w:t>
      </w:r>
      <w:r>
        <w:t>28*T(v14</w:t>
      </w:r>
      <w:r w:rsidR="00644CD5">
        <w:t>.</w:t>
      </w:r>
      <w:r>
        <w:t>u9) -0</w:t>
      </w:r>
      <w:r w:rsidR="00644CD5">
        <w:t>.</w:t>
      </w:r>
      <w:r>
        <w:t>0141*T(v7</w:t>
      </w:r>
      <w:r w:rsidR="00644CD5">
        <w:t>.</w:t>
      </w:r>
      <w:r>
        <w:t>u23) -0</w:t>
      </w:r>
      <w:r w:rsidR="00644CD5">
        <w:t>.</w:t>
      </w:r>
      <w:r>
        <w:t>596*T(v30</w:t>
      </w:r>
      <w:r w:rsidR="00644CD5">
        <w:t>.</w:t>
      </w:r>
      <w:r>
        <w:t>u9) + 0</w:t>
      </w:r>
      <w:r w:rsidR="00644CD5">
        <w:t>.</w:t>
      </w:r>
      <w:r>
        <w:t>235*T(v37) -0</w:t>
      </w:r>
      <w:r w:rsidR="00644CD5">
        <w:t>.</w:t>
      </w:r>
      <w:r>
        <w:t>114*T(v24</w:t>
      </w:r>
      <w:r w:rsidR="00644CD5">
        <w:t>.</w:t>
      </w:r>
      <w:r>
        <w:t>u13) -0</w:t>
      </w:r>
      <w:r w:rsidR="00644CD5">
        <w:t>.</w:t>
      </w:r>
      <w:r>
        <w:t>123*T(v15</w:t>
      </w:r>
      <w:r w:rsidR="00644CD5">
        <w:t>.</w:t>
      </w:r>
      <w:r>
        <w:t>u8) -0</w:t>
      </w:r>
      <w:r w:rsidR="00644CD5">
        <w:t>.</w:t>
      </w:r>
      <w:r>
        <w:t>242*T(v8</w:t>
      </w:r>
      <w:r w:rsidR="00644CD5">
        <w:t>.</w:t>
      </w:r>
      <w:r>
        <w:t>u22) + 0</w:t>
      </w:r>
      <w:r w:rsidR="00644CD5">
        <w:t>.</w:t>
      </w:r>
      <w:r>
        <w:t>586*T(u21) -0</w:t>
      </w:r>
      <w:r w:rsidR="00644CD5">
        <w:t>.</w:t>
      </w:r>
      <w:r>
        <w:t>715*T(v15</w:t>
      </w:r>
      <w:r w:rsidR="00644CD5">
        <w:t>.</w:t>
      </w:r>
      <w:r>
        <w:t>u21) + 0</w:t>
      </w:r>
      <w:r w:rsidR="00644CD5">
        <w:t>.</w:t>
      </w:r>
      <w:r>
        <w:t>448*T(v23</w:t>
      </w:r>
      <w:r w:rsidR="00644CD5">
        <w:t>.</w:t>
      </w:r>
      <w:r>
        <w:t>u2) -0</w:t>
      </w:r>
      <w:r w:rsidR="00644CD5">
        <w:t>.</w:t>
      </w:r>
      <w:r>
        <w:t>384*T(u16) + 0</w:t>
      </w:r>
      <w:r w:rsidR="00644CD5">
        <w:t>.</w:t>
      </w:r>
      <w:r>
        <w:t>379*T(v21) + 0</w:t>
      </w:r>
      <w:r w:rsidR="00644CD5">
        <w:t>.</w:t>
      </w:r>
      <w:r>
        <w:t>0322*T(v6</w:t>
      </w:r>
      <w:r w:rsidR="00644CD5">
        <w:t>.</w:t>
      </w:r>
      <w:r>
        <w:t>u26) -0</w:t>
      </w:r>
      <w:r w:rsidR="00644CD5">
        <w:t>.</w:t>
      </w:r>
      <w:r>
        <w:t>247*T(v7</w:t>
      </w:r>
      <w:r w:rsidR="00644CD5">
        <w:t>.</w:t>
      </w:r>
      <w:r>
        <w:t>u17) + 0</w:t>
      </w:r>
      <w:r w:rsidR="00644CD5">
        <w:t>.</w:t>
      </w:r>
      <w:r>
        <w:t>827*T(v1</w:t>
      </w:r>
      <w:r w:rsidR="00644CD5">
        <w:t>.</w:t>
      </w:r>
      <w:r>
        <w:t>u35) -0</w:t>
      </w:r>
      <w:r w:rsidR="00644CD5">
        <w:t>.</w:t>
      </w:r>
      <w:r>
        <w:t>564*T(v8</w:t>
      </w:r>
      <w:r w:rsidR="00644CD5">
        <w:t>.</w:t>
      </w:r>
      <w:r>
        <w:t>u3) -0</w:t>
      </w:r>
      <w:r w:rsidR="00644CD5">
        <w:t>.</w:t>
      </w:r>
      <w:r>
        <w:t>504*T(v24</w:t>
      </w:r>
      <w:r w:rsidR="00644CD5">
        <w:t>.</w:t>
      </w:r>
      <w:r>
        <w:t>u8) + 0</w:t>
      </w:r>
      <w:r w:rsidR="00644CD5">
        <w:t>.</w:t>
      </w:r>
      <w:r>
        <w:t>488*T(v2</w:t>
      </w:r>
      <w:r w:rsidR="00644CD5">
        <w:t>.</w:t>
      </w:r>
      <w:r>
        <w:t>u2) + 0</w:t>
      </w:r>
      <w:r w:rsidR="00644CD5">
        <w:t>.</w:t>
      </w:r>
      <w:r>
        <w:t>0424*T(v18</w:t>
      </w:r>
      <w:r w:rsidR="00644CD5">
        <w:t>.</w:t>
      </w:r>
      <w:r>
        <w:t>u15) + 0</w:t>
      </w:r>
      <w:r w:rsidR="00644CD5">
        <w:t>.</w:t>
      </w:r>
      <w:r>
        <w:t>243*T(v37</w:t>
      </w:r>
      <w:r w:rsidR="00644CD5">
        <w:t>.</w:t>
      </w:r>
      <w:r>
        <w:t>u6) -0</w:t>
      </w:r>
      <w:r w:rsidR="00644CD5">
        <w:t>.</w:t>
      </w:r>
      <w:r>
        <w:t>102*Lipophilicity^2 -0</w:t>
      </w:r>
      <w:r w:rsidR="00644CD5">
        <w:t>.</w:t>
      </w:r>
      <w:r>
        <w:t>249*T(v28</w:t>
      </w:r>
      <w:r w:rsidR="00644CD5">
        <w:t>.</w:t>
      </w:r>
      <w:r>
        <w:t>u10) -0</w:t>
      </w:r>
      <w:r w:rsidR="00644CD5">
        <w:t>.</w:t>
      </w:r>
      <w:r>
        <w:t>631*T(v7</w:t>
      </w:r>
      <w:r w:rsidR="00644CD5">
        <w:t>.</w:t>
      </w:r>
      <w:r>
        <w:t>u16) -0</w:t>
      </w:r>
      <w:r w:rsidR="00644CD5">
        <w:t>.</w:t>
      </w:r>
      <w:r>
        <w:t>524*T(v2</w:t>
      </w:r>
      <w:r w:rsidR="00644CD5">
        <w:t>.</w:t>
      </w:r>
      <w:r>
        <w:t>u14) -0</w:t>
      </w:r>
      <w:r w:rsidR="00644CD5">
        <w:t>.</w:t>
      </w:r>
      <w:r>
        <w:t>551*T(v8</w:t>
      </w:r>
      <w:r w:rsidR="00644CD5">
        <w:t>.</w:t>
      </w:r>
      <w:r>
        <w:t>u10) -0</w:t>
      </w:r>
      <w:r w:rsidR="00644CD5">
        <w:t>.</w:t>
      </w:r>
      <w:r>
        <w:t>374*T(v11</w:t>
      </w:r>
      <w:r w:rsidR="00644CD5">
        <w:t>.</w:t>
      </w:r>
      <w:r>
        <w:t>u18) + 0</w:t>
      </w:r>
      <w:r w:rsidR="00644CD5">
        <w:t>.</w:t>
      </w:r>
      <w:r>
        <w:t>538*T(v18</w:t>
      </w:r>
      <w:r w:rsidR="00644CD5">
        <w:t>.</w:t>
      </w:r>
      <w:r>
        <w:t>u7) + 0</w:t>
      </w:r>
      <w:r w:rsidR="00644CD5">
        <w:t>.</w:t>
      </w:r>
      <w:r>
        <w:t>393*T(v31</w:t>
      </w:r>
      <w:r w:rsidR="00644CD5">
        <w:t>.</w:t>
      </w:r>
      <w:r>
        <w:t>u7) -0</w:t>
      </w:r>
      <w:r w:rsidR="00644CD5">
        <w:t>.</w:t>
      </w:r>
      <w:r>
        <w:t>503*T(v4</w:t>
      </w:r>
      <w:r w:rsidR="00644CD5">
        <w:t>.</w:t>
      </w:r>
      <w:r>
        <w:t>u21) -0</w:t>
      </w:r>
      <w:r w:rsidR="00644CD5">
        <w:t>.</w:t>
      </w:r>
      <w:r>
        <w:t>311*T(v8</w:t>
      </w:r>
      <w:r w:rsidR="00644CD5">
        <w:t>.</w:t>
      </w:r>
      <w:r>
        <w:t>u20) + 0</w:t>
      </w:r>
      <w:r w:rsidR="00644CD5">
        <w:t>.</w:t>
      </w:r>
      <w:r>
        <w:t>501*T(v3</w:t>
      </w:r>
      <w:r w:rsidR="00644CD5">
        <w:t>.</w:t>
      </w:r>
      <w:r>
        <w:t>u15) -0</w:t>
      </w:r>
      <w:r w:rsidR="00644CD5">
        <w:t>.</w:t>
      </w:r>
      <w:r>
        <w:t>372*T(v34</w:t>
      </w:r>
      <w:r w:rsidR="00644CD5">
        <w:t>.</w:t>
      </w:r>
      <w:r>
        <w:t>u9) + 0</w:t>
      </w:r>
      <w:r w:rsidR="00644CD5">
        <w:t>.</w:t>
      </w:r>
      <w:r>
        <w:t>422*T(v1</w:t>
      </w:r>
      <w:r w:rsidR="00644CD5">
        <w:t>.</w:t>
      </w:r>
      <w:r>
        <w:t>u32) -0</w:t>
      </w:r>
      <w:r w:rsidR="00644CD5">
        <w:t>.</w:t>
      </w:r>
      <w:r>
        <w:t>688*T(v9</w:t>
      </w:r>
      <w:r w:rsidR="00644CD5">
        <w:t>.</w:t>
      </w:r>
      <w:r>
        <w:t>u4) + 0</w:t>
      </w:r>
      <w:r w:rsidR="00644CD5">
        <w:t>.</w:t>
      </w:r>
      <w:r>
        <w:t>513*T(v15</w:t>
      </w:r>
      <w:r w:rsidR="00644CD5">
        <w:t>.</w:t>
      </w:r>
      <w:r>
        <w:t>u12) + 0</w:t>
      </w:r>
      <w:r w:rsidR="00644CD5">
        <w:t>.</w:t>
      </w:r>
      <w:r>
        <w:t>331*T(v2</w:t>
      </w:r>
      <w:r w:rsidR="00644CD5">
        <w:t>.</w:t>
      </w:r>
      <w:r>
        <w:t>u26) + 0</w:t>
      </w:r>
      <w:r w:rsidR="00644CD5">
        <w:t>.</w:t>
      </w:r>
      <w:r>
        <w:t>54*T(v31</w:t>
      </w:r>
      <w:r w:rsidR="00644CD5">
        <w:t>.</w:t>
      </w:r>
      <w:r>
        <w:t>u6) + 0</w:t>
      </w:r>
      <w:r w:rsidR="00644CD5">
        <w:t>.</w:t>
      </w:r>
      <w:r>
        <w:t>555*T(v9</w:t>
      </w:r>
      <w:r w:rsidR="00644CD5">
        <w:t>.</w:t>
      </w:r>
      <w:r>
        <w:t>u22) -0</w:t>
      </w:r>
      <w:r w:rsidR="00644CD5">
        <w:t>.</w:t>
      </w:r>
      <w:r>
        <w:t>308*T(v7</w:t>
      </w:r>
      <w:r w:rsidR="00644CD5">
        <w:t>.</w:t>
      </w:r>
      <w:r>
        <w:t>u4) -23</w:t>
      </w:r>
      <w:r w:rsidR="00644CD5">
        <w:t>.</w:t>
      </w:r>
      <w:r>
        <w:t>9*Volume^2 -0</w:t>
      </w:r>
      <w:r w:rsidR="00644CD5">
        <w:t>.</w:t>
      </w:r>
      <w:r>
        <w:t>336*T(v1</w:t>
      </w:r>
      <w:r w:rsidR="00644CD5">
        <w:t>.</w:t>
      </w:r>
      <w:r>
        <w:t>u41) + 0</w:t>
      </w:r>
      <w:r w:rsidR="00644CD5">
        <w:t>.</w:t>
      </w:r>
      <w:r>
        <w:t>483*T(v17</w:t>
      </w:r>
      <w:r w:rsidR="00644CD5">
        <w:t>.</w:t>
      </w:r>
      <w:r>
        <w:t>u1) + 0</w:t>
      </w:r>
      <w:r w:rsidR="00644CD5">
        <w:t>.</w:t>
      </w:r>
      <w:r>
        <w:t>427*T(v3</w:t>
      </w:r>
      <w:r w:rsidR="00644CD5">
        <w:t>.</w:t>
      </w:r>
      <w:r>
        <w:t>u14) -0</w:t>
      </w:r>
      <w:r w:rsidR="00644CD5">
        <w:t>.</w:t>
      </w:r>
      <w:r>
        <w:t>408*T(v14</w:t>
      </w:r>
      <w:r w:rsidR="00644CD5">
        <w:t>.</w:t>
      </w:r>
      <w:r>
        <w:t>u22) + 0</w:t>
      </w:r>
      <w:r w:rsidR="00644CD5">
        <w:t>.</w:t>
      </w:r>
      <w:r>
        <w:t>326*T(v19</w:t>
      </w:r>
      <w:r w:rsidR="00644CD5">
        <w:t>.</w:t>
      </w:r>
      <w:r>
        <w:t>u21) + 0</w:t>
      </w:r>
      <w:r w:rsidR="00644CD5">
        <w:t>.</w:t>
      </w:r>
      <w:r>
        <w:t>379*T(v10</w:t>
      </w:r>
      <w:r w:rsidR="00644CD5">
        <w:t>.</w:t>
      </w:r>
      <w:r>
        <w:t>u8) + 0</w:t>
      </w:r>
      <w:r w:rsidR="00644CD5">
        <w:t>.</w:t>
      </w:r>
      <w:r>
        <w:t>272*T(v31) + 0</w:t>
      </w:r>
      <w:r w:rsidR="00644CD5">
        <w:t>.</w:t>
      </w:r>
      <w:r>
        <w:t>413*T(v18</w:t>
      </w:r>
      <w:r w:rsidR="00644CD5">
        <w:t>.</w:t>
      </w:r>
      <w:r>
        <w:t>u24) -0</w:t>
      </w:r>
      <w:r w:rsidR="00644CD5">
        <w:t>.</w:t>
      </w:r>
      <w:r>
        <w:t>369*T(v14</w:t>
      </w:r>
      <w:r w:rsidR="00644CD5">
        <w:t>.</w:t>
      </w:r>
      <w:r>
        <w:t>u18) -0</w:t>
      </w:r>
      <w:r w:rsidR="00644CD5">
        <w:t>.</w:t>
      </w:r>
      <w:r>
        <w:t>347*T(v36</w:t>
      </w:r>
      <w:r w:rsidR="00644CD5">
        <w:t>.</w:t>
      </w:r>
      <w:r>
        <w:t>u3) + 0</w:t>
      </w:r>
      <w:r w:rsidR="00644CD5">
        <w:t>.</w:t>
      </w:r>
      <w:r>
        <w:t>119*T(v7</w:t>
      </w:r>
      <w:r w:rsidR="00644CD5">
        <w:t>.</w:t>
      </w:r>
      <w:r>
        <w:t>u24) -0</w:t>
      </w:r>
      <w:r w:rsidR="00644CD5">
        <w:t>.</w:t>
      </w:r>
      <w:r>
        <w:t>356*T(v28</w:t>
      </w:r>
      <w:r w:rsidR="00644CD5">
        <w:t>.</w:t>
      </w:r>
      <w:r>
        <w:t>u12) + 0</w:t>
      </w:r>
      <w:r w:rsidR="00644CD5">
        <w:t>.</w:t>
      </w:r>
      <w:r>
        <w:t>271*T(v5) + 0</w:t>
      </w:r>
      <w:r w:rsidR="00644CD5">
        <w:t>.</w:t>
      </w:r>
      <w:r>
        <w:t>218*T(v24</w:t>
      </w:r>
      <w:r w:rsidR="00644CD5">
        <w:t>.</w:t>
      </w:r>
      <w:r>
        <w:t>u5) -0</w:t>
      </w:r>
      <w:r w:rsidR="00644CD5">
        <w:t>.</w:t>
      </w:r>
      <w:r>
        <w:t>383*T(v8</w:t>
      </w:r>
      <w:r w:rsidR="00644CD5">
        <w:t>.</w:t>
      </w:r>
      <w:r>
        <w:t>u2) -0</w:t>
      </w:r>
      <w:r w:rsidR="00644CD5">
        <w:t>.</w:t>
      </w:r>
      <w:r>
        <w:t>274*T(v1</w:t>
      </w:r>
      <w:r w:rsidR="00644CD5">
        <w:t>.</w:t>
      </w:r>
      <w:r>
        <w:t>u34) -0</w:t>
      </w:r>
      <w:r w:rsidR="00644CD5">
        <w:t>.</w:t>
      </w:r>
      <w:r>
        <w:t>551*T(v33</w:t>
      </w:r>
      <w:r w:rsidR="00644CD5">
        <w:t>.</w:t>
      </w:r>
      <w:r>
        <w:t>u4) -0</w:t>
      </w:r>
      <w:r w:rsidR="00644CD5">
        <w:t>.</w:t>
      </w:r>
      <w:r>
        <w:t>265*T(v11</w:t>
      </w:r>
      <w:r w:rsidR="00644CD5">
        <w:t>.</w:t>
      </w:r>
      <w:r>
        <w:t>u28) + 0</w:t>
      </w:r>
      <w:r w:rsidR="00644CD5">
        <w:t>.</w:t>
      </w:r>
      <w:r>
        <w:t>273*T(v3</w:t>
      </w:r>
      <w:r w:rsidR="00644CD5">
        <w:t>.</w:t>
      </w:r>
      <w:r>
        <w:t>u30) -0</w:t>
      </w:r>
      <w:r w:rsidR="00644CD5">
        <w:t>.</w:t>
      </w:r>
      <w:r>
        <w:t>146*T(v7</w:t>
      </w:r>
      <w:r w:rsidR="00644CD5">
        <w:t>.</w:t>
      </w:r>
      <w:r>
        <w:t>u1) + 0</w:t>
      </w:r>
      <w:r w:rsidR="00644CD5">
        <w:t>.</w:t>
      </w:r>
      <w:r>
        <w:t>353*T(v13</w:t>
      </w:r>
      <w:r w:rsidR="00644CD5">
        <w:t>.</w:t>
      </w:r>
      <w:r>
        <w:t>u27) + 0</w:t>
      </w:r>
      <w:r w:rsidR="00644CD5">
        <w:t>.</w:t>
      </w:r>
      <w:r>
        <w:t>287*NumAromAtoms + 0</w:t>
      </w:r>
      <w:r w:rsidR="00644CD5">
        <w:t>.</w:t>
      </w:r>
      <w:r>
        <w:t>311*T(v7</w:t>
      </w:r>
      <w:r w:rsidR="00644CD5">
        <w:t>.</w:t>
      </w:r>
      <w:r>
        <w:t>u27) -0</w:t>
      </w:r>
      <w:r w:rsidR="00644CD5">
        <w:t>.</w:t>
      </w:r>
      <w:r>
        <w:t>441*T(v21</w:t>
      </w:r>
      <w:r w:rsidR="00644CD5">
        <w:t>.</w:t>
      </w:r>
      <w:r>
        <w:t>u9) -0</w:t>
      </w:r>
      <w:r w:rsidR="00644CD5">
        <w:t>.</w:t>
      </w:r>
      <w:r>
        <w:t>267*T(v3</w:t>
      </w:r>
      <w:r w:rsidR="00644CD5">
        <w:t>.</w:t>
      </w:r>
      <w:r>
        <w:t>u3) + 0</w:t>
      </w:r>
      <w:r w:rsidR="00644CD5">
        <w:t>.</w:t>
      </w:r>
      <w:r>
        <w:t>522*T(v4</w:t>
      </w:r>
      <w:r w:rsidR="00644CD5">
        <w:t>.</w:t>
      </w:r>
      <w:r>
        <w:t>u1) + 0</w:t>
      </w:r>
      <w:r w:rsidR="00644CD5">
        <w:t>.</w:t>
      </w:r>
      <w:r>
        <w:t>0864*T(v29</w:t>
      </w:r>
      <w:r w:rsidR="00644CD5">
        <w:t>.</w:t>
      </w:r>
      <w:r>
        <w:t>u10) -0</w:t>
      </w:r>
      <w:r w:rsidR="00644CD5">
        <w:t>.</w:t>
      </w:r>
      <w:r>
        <w:t>0837*T(v8</w:t>
      </w:r>
      <w:r w:rsidR="00644CD5">
        <w:t>.</w:t>
      </w:r>
      <w:r>
        <w:t>u27) + 0</w:t>
      </w:r>
      <w:r w:rsidR="00644CD5">
        <w:t>.</w:t>
      </w:r>
      <w:r>
        <w:t>362*T(v24</w:t>
      </w:r>
      <w:r w:rsidR="00644CD5">
        <w:t>.</w:t>
      </w:r>
      <w:r>
        <w:t>u18) + 0</w:t>
      </w:r>
      <w:r w:rsidR="00644CD5">
        <w:t>.</w:t>
      </w:r>
      <w:r>
        <w:t>305*T(v20</w:t>
      </w:r>
      <w:r w:rsidR="00644CD5">
        <w:t>.</w:t>
      </w:r>
      <w:r>
        <w:t>u14) + 0</w:t>
      </w:r>
      <w:r w:rsidR="00644CD5">
        <w:t>.</w:t>
      </w:r>
      <w:r>
        <w:t>172*T(u22) -0</w:t>
      </w:r>
      <w:r w:rsidR="00644CD5">
        <w:t>.</w:t>
      </w:r>
      <w:r>
        <w:t>295*T(v27</w:t>
      </w:r>
      <w:r w:rsidR="00644CD5">
        <w:t>.</w:t>
      </w:r>
      <w:r>
        <w:t>u13) + 0</w:t>
      </w:r>
      <w:r w:rsidR="00644CD5">
        <w:t>.</w:t>
      </w:r>
      <w:r>
        <w:t>258*T(v16</w:t>
      </w:r>
      <w:r w:rsidR="00644CD5">
        <w:t>.</w:t>
      </w:r>
      <w:r>
        <w:t>u9) -0</w:t>
      </w:r>
      <w:r w:rsidR="00644CD5">
        <w:t>.</w:t>
      </w:r>
      <w:r>
        <w:t>387*T(v21</w:t>
      </w:r>
      <w:r w:rsidR="00644CD5">
        <w:t>.</w:t>
      </w:r>
      <w:r>
        <w:t>u19) + 0</w:t>
      </w:r>
      <w:r w:rsidR="00644CD5">
        <w:t>.</w:t>
      </w:r>
      <w:r>
        <w:t>251*T(v1</w:t>
      </w:r>
      <w:r w:rsidR="00644CD5">
        <w:t>.</w:t>
      </w:r>
      <w:r>
        <w:t>u18) + 0</w:t>
      </w:r>
      <w:r w:rsidR="00644CD5">
        <w:t>.</w:t>
      </w:r>
      <w:r>
        <w:t>376*T(v3</w:t>
      </w:r>
      <w:r w:rsidR="00644CD5">
        <w:t>.</w:t>
      </w:r>
      <w:r>
        <w:t>u39) + 0</w:t>
      </w:r>
      <w:r w:rsidR="00644CD5">
        <w:t>.</w:t>
      </w:r>
      <w:r>
        <w:t>3*T(v3</w:t>
      </w:r>
      <w:r w:rsidR="00644CD5">
        <w:t>.</w:t>
      </w:r>
      <w:r>
        <w:t>u5) + 0</w:t>
      </w:r>
      <w:r w:rsidR="00644CD5">
        <w:t>.</w:t>
      </w:r>
      <w:r>
        <w:t>317*T(v19</w:t>
      </w:r>
      <w:r w:rsidR="00644CD5">
        <w:t>.</w:t>
      </w:r>
      <w:r>
        <w:t>u15) + 0</w:t>
      </w:r>
      <w:r w:rsidR="00644CD5">
        <w:t>.</w:t>
      </w:r>
      <w:r>
        <w:t>429*T(v17</w:t>
      </w:r>
      <w:r w:rsidR="00644CD5">
        <w:t>.</w:t>
      </w:r>
      <w:r>
        <w:t>u11) + 0</w:t>
      </w:r>
      <w:r w:rsidR="00644CD5">
        <w:t>.</w:t>
      </w:r>
      <w:r>
        <w:t>446*T(v6</w:t>
      </w:r>
      <w:r w:rsidR="00644CD5">
        <w:t>.</w:t>
      </w:r>
      <w:r>
        <w:t>u14) + 0</w:t>
      </w:r>
      <w:r w:rsidR="00644CD5">
        <w:t>.</w:t>
      </w:r>
      <w:r>
        <w:t>364*T(v38</w:t>
      </w:r>
      <w:r w:rsidR="00644CD5">
        <w:t>.</w:t>
      </w:r>
      <w:r>
        <w:t>u5) -0</w:t>
      </w:r>
      <w:r w:rsidR="00644CD5">
        <w:t>.</w:t>
      </w:r>
      <w:r>
        <w:t>342*T(v33</w:t>
      </w:r>
      <w:r w:rsidR="00644CD5">
        <w:t>.</w:t>
      </w:r>
      <w:r>
        <w:t>u2) -0</w:t>
      </w:r>
      <w:r w:rsidR="00644CD5">
        <w:t>.</w:t>
      </w:r>
      <w:r>
        <w:t>45*T(v21</w:t>
      </w:r>
      <w:r w:rsidR="00644CD5">
        <w:t>.</w:t>
      </w:r>
      <w:r>
        <w:t>u5) + 0</w:t>
      </w:r>
      <w:r w:rsidR="00644CD5">
        <w:t>.</w:t>
      </w:r>
      <w:r>
        <w:t>32*T(v18</w:t>
      </w:r>
      <w:r w:rsidR="00644CD5">
        <w:t>.</w:t>
      </w:r>
      <w:r>
        <w:t>u19) -0</w:t>
      </w:r>
      <w:r w:rsidR="00644CD5">
        <w:t>.</w:t>
      </w:r>
      <w:r>
        <w:t>218*T(v30</w:t>
      </w:r>
      <w:r w:rsidR="00644CD5">
        <w:t>.</w:t>
      </w:r>
      <w:r>
        <w:t>u7) + 0</w:t>
      </w:r>
      <w:r w:rsidR="00644CD5">
        <w:t>.</w:t>
      </w:r>
      <w:r>
        <w:t>244*T(v30</w:t>
      </w:r>
      <w:r w:rsidR="00644CD5">
        <w:t>.</w:t>
      </w:r>
      <w:r>
        <w:t>u10) + 10</w:t>
      </w:r>
      <w:r w:rsidR="00644CD5">
        <w:t>.</w:t>
      </w:r>
      <w:r>
        <w:t>5*Volume^3 -0</w:t>
      </w:r>
      <w:r w:rsidR="00644CD5">
        <w:t>.</w:t>
      </w:r>
      <w:r>
        <w:t>268*T(v4</w:t>
      </w:r>
      <w:r w:rsidR="00644CD5">
        <w:t>.</w:t>
      </w:r>
      <w:r>
        <w:t>u25) + 0</w:t>
      </w:r>
      <w:r w:rsidR="00644CD5">
        <w:t>.</w:t>
      </w:r>
      <w:r>
        <w:t>204*T(v10</w:t>
      </w:r>
      <w:r w:rsidR="00644CD5">
        <w:t>.</w:t>
      </w:r>
      <w:r>
        <w:t>u31) -0</w:t>
      </w:r>
      <w:r w:rsidR="00644CD5">
        <w:t>.</w:t>
      </w:r>
      <w:r>
        <w:t>495*T(v4</w:t>
      </w:r>
      <w:r w:rsidR="00644CD5">
        <w:t>.</w:t>
      </w:r>
      <w:r>
        <w:t>u6) + 0</w:t>
      </w:r>
      <w:r w:rsidR="00644CD5">
        <w:t>.</w:t>
      </w:r>
      <w:r>
        <w:t>328*T(v6</w:t>
      </w:r>
      <w:r w:rsidR="00644CD5">
        <w:t>.</w:t>
      </w:r>
      <w:r>
        <w:t>u7) -0</w:t>
      </w:r>
      <w:r w:rsidR="00644CD5">
        <w:t>.</w:t>
      </w:r>
      <w:r>
        <w:t>36*T(v4</w:t>
      </w:r>
      <w:r w:rsidR="00644CD5">
        <w:t>.</w:t>
      </w:r>
      <w:r>
        <w:t>u10) -0</w:t>
      </w:r>
      <w:r w:rsidR="00644CD5">
        <w:t>.</w:t>
      </w:r>
      <w:r>
        <w:t>235*T(v11</w:t>
      </w:r>
      <w:r w:rsidR="00644CD5">
        <w:t>.</w:t>
      </w:r>
      <w:r>
        <w:t>u10) + 0</w:t>
      </w:r>
      <w:r w:rsidR="00644CD5">
        <w:t>.</w:t>
      </w:r>
      <w:r>
        <w:t>372*T(v24</w:t>
      </w:r>
      <w:r w:rsidR="00644CD5">
        <w:t>.</w:t>
      </w:r>
      <w:r>
        <w:t>u17) + 0</w:t>
      </w:r>
      <w:r w:rsidR="00644CD5">
        <w:t>.</w:t>
      </w:r>
      <w:r>
        <w:t>426*T(v7</w:t>
      </w:r>
      <w:r w:rsidR="00644CD5">
        <w:t>.</w:t>
      </w:r>
      <w:r>
        <w:t>u2) -0</w:t>
      </w:r>
      <w:r w:rsidR="00644CD5">
        <w:t>.</w:t>
      </w:r>
      <w:r>
        <w:t>158*T(v16</w:t>
      </w:r>
      <w:r w:rsidR="00644CD5">
        <w:t>.</w:t>
      </w:r>
      <w:r>
        <w:t>u17) -0</w:t>
      </w:r>
      <w:r w:rsidR="00644CD5">
        <w:t>.</w:t>
      </w:r>
      <w:r>
        <w:t>406*T(v4</w:t>
      </w:r>
      <w:r w:rsidR="00644CD5">
        <w:t>.</w:t>
      </w:r>
      <w:r>
        <w:t>u15) -0</w:t>
      </w:r>
      <w:r w:rsidR="00644CD5">
        <w:t>.</w:t>
      </w:r>
      <w:r>
        <w:t>144*T(v20</w:t>
      </w:r>
      <w:r w:rsidR="00644CD5">
        <w:t>.</w:t>
      </w:r>
      <w:r>
        <w:t>u2) + 0</w:t>
      </w:r>
      <w:r w:rsidR="00644CD5">
        <w:t>.</w:t>
      </w:r>
      <w:r>
        <w:t>253*T(v20</w:t>
      </w:r>
      <w:r w:rsidR="00644CD5">
        <w:t>.</w:t>
      </w:r>
      <w:r>
        <w:t>u4) + 0</w:t>
      </w:r>
      <w:r w:rsidR="00644CD5">
        <w:t>.</w:t>
      </w:r>
      <w:r>
        <w:t>186*T(u38) + 0</w:t>
      </w:r>
      <w:r w:rsidR="00644CD5">
        <w:t>.</w:t>
      </w:r>
      <w:r>
        <w:t>315*T(v19</w:t>
      </w:r>
      <w:r w:rsidR="00644CD5">
        <w:t>.</w:t>
      </w:r>
      <w:r>
        <w:t>u11) -0</w:t>
      </w:r>
      <w:r w:rsidR="00644CD5">
        <w:t>.</w:t>
      </w:r>
      <w:r>
        <w:t>313*T(v18</w:t>
      </w:r>
      <w:r w:rsidR="00644CD5">
        <w:t>.</w:t>
      </w:r>
      <w:r>
        <w:t>u9) + 0</w:t>
      </w:r>
      <w:r w:rsidR="00644CD5">
        <w:t>.</w:t>
      </w:r>
      <w:r>
        <w:t>332*T(v17</w:t>
      </w:r>
      <w:r w:rsidR="00644CD5">
        <w:t>.</w:t>
      </w:r>
      <w:r>
        <w:t>u2) -0</w:t>
      </w:r>
      <w:r w:rsidR="00644CD5">
        <w:t>.</w:t>
      </w:r>
      <w:r>
        <w:t>223*T(v23</w:t>
      </w:r>
      <w:r w:rsidR="00644CD5">
        <w:t>.</w:t>
      </w:r>
      <w:r>
        <w:t>u19) + 0</w:t>
      </w:r>
      <w:r w:rsidR="00644CD5">
        <w:t>.</w:t>
      </w:r>
      <w:r>
        <w:t>303*T(v7</w:t>
      </w:r>
      <w:r w:rsidR="00644CD5">
        <w:t>.</w:t>
      </w:r>
      <w:r>
        <w:t>u5) -0</w:t>
      </w:r>
      <w:r w:rsidR="00644CD5">
        <w:t>.</w:t>
      </w:r>
      <w:r>
        <w:t>426*T(v21</w:t>
      </w:r>
      <w:r w:rsidR="00644CD5">
        <w:t>.</w:t>
      </w:r>
      <w:r>
        <w:t>u21) + 0</w:t>
      </w:r>
      <w:r w:rsidR="00644CD5">
        <w:t>.</w:t>
      </w:r>
      <w:r>
        <w:t>355*T(v19</w:t>
      </w:r>
      <w:r w:rsidR="00644CD5">
        <w:t>.</w:t>
      </w:r>
      <w:r>
        <w:t>u22) + 0</w:t>
      </w:r>
      <w:r w:rsidR="00644CD5">
        <w:t>.</w:t>
      </w:r>
      <w:r>
        <w:t>275*T(v12</w:t>
      </w:r>
      <w:r w:rsidR="00644CD5">
        <w:t>.</w:t>
      </w:r>
      <w:r>
        <w:t>u13) -0</w:t>
      </w:r>
      <w:r w:rsidR="00644CD5">
        <w:t>.</w:t>
      </w:r>
      <w:r>
        <w:t>497*T(v4</w:t>
      </w:r>
      <w:r w:rsidR="00644CD5">
        <w:t>.</w:t>
      </w:r>
      <w:r>
        <w:t>u2) -0</w:t>
      </w:r>
      <w:r w:rsidR="00644CD5">
        <w:t>.</w:t>
      </w:r>
      <w:r>
        <w:t>567*T(v5</w:t>
      </w:r>
      <w:r w:rsidR="00644CD5">
        <w:t>.</w:t>
      </w:r>
      <w:r>
        <w:t>u4) -0</w:t>
      </w:r>
      <w:r w:rsidR="00644CD5">
        <w:t>.</w:t>
      </w:r>
      <w:r>
        <w:t>293*T(v3</w:t>
      </w:r>
      <w:r w:rsidR="00644CD5">
        <w:t>.</w:t>
      </w:r>
      <w:r>
        <w:t>u28) -0</w:t>
      </w:r>
      <w:r w:rsidR="00644CD5">
        <w:t>.</w:t>
      </w:r>
      <w:r>
        <w:t>344*T(v3</w:t>
      </w:r>
      <w:r w:rsidR="00644CD5">
        <w:t>.</w:t>
      </w:r>
      <w:r>
        <w:t>u35) + 0</w:t>
      </w:r>
      <w:r w:rsidR="00644CD5">
        <w:t>.</w:t>
      </w:r>
      <w:r>
        <w:t>056*T(v18) + 0</w:t>
      </w:r>
      <w:r w:rsidR="00644CD5">
        <w:t>.</w:t>
      </w:r>
      <w:r>
        <w:t>227*T(v10</w:t>
      </w:r>
      <w:r w:rsidR="00644CD5">
        <w:t>.</w:t>
      </w:r>
      <w:r>
        <w:t>u6) + 0</w:t>
      </w:r>
      <w:r w:rsidR="00644CD5">
        <w:t>.</w:t>
      </w:r>
      <w:r>
        <w:t>173*T(v9</w:t>
      </w:r>
      <w:r w:rsidR="00644CD5">
        <w:t>.</w:t>
      </w:r>
      <w:r>
        <w:t>u24) + 0</w:t>
      </w:r>
      <w:r w:rsidR="00644CD5">
        <w:t>.</w:t>
      </w:r>
      <w:r>
        <w:t>424*T(v1</w:t>
      </w:r>
      <w:r w:rsidR="00644CD5">
        <w:t>.</w:t>
      </w:r>
      <w:r>
        <w:t>u13) + 0</w:t>
      </w:r>
      <w:r w:rsidR="00644CD5">
        <w:t>.</w:t>
      </w:r>
      <w:r>
        <w:t>274*T(v28</w:t>
      </w:r>
      <w:r w:rsidR="00644CD5">
        <w:t>.</w:t>
      </w:r>
      <w:r>
        <w:t>u2) -0</w:t>
      </w:r>
      <w:r w:rsidR="00644CD5">
        <w:t>.</w:t>
      </w:r>
      <w:r>
        <w:t>466*T(v22</w:t>
      </w:r>
      <w:r w:rsidR="00644CD5">
        <w:t>.</w:t>
      </w:r>
      <w:r>
        <w:t>u3) -0</w:t>
      </w:r>
      <w:r w:rsidR="00644CD5">
        <w:t>.</w:t>
      </w:r>
      <w:r>
        <w:t>363*T(v9</w:t>
      </w:r>
      <w:r w:rsidR="00644CD5">
        <w:t>.</w:t>
      </w:r>
      <w:r>
        <w:t>u12) -0</w:t>
      </w:r>
      <w:r w:rsidR="00644CD5">
        <w:t>.</w:t>
      </w:r>
      <w:r>
        <w:t>324*T(v20</w:t>
      </w:r>
      <w:r w:rsidR="00644CD5">
        <w:t>.</w:t>
      </w:r>
      <w:r>
        <w:t>u3) -0</w:t>
      </w:r>
      <w:r w:rsidR="00644CD5">
        <w:t>.</w:t>
      </w:r>
      <w:r>
        <w:t>354*T(v6</w:t>
      </w:r>
      <w:r w:rsidR="00644CD5">
        <w:t>.</w:t>
      </w:r>
      <w:r>
        <w:t>u32) + 0</w:t>
      </w:r>
      <w:r w:rsidR="00644CD5">
        <w:t>.</w:t>
      </w:r>
      <w:r>
        <w:t>21*T(v4</w:t>
      </w:r>
      <w:r w:rsidR="00644CD5">
        <w:t>.</w:t>
      </w:r>
      <w:r>
        <w:t>u22) + 0</w:t>
      </w:r>
      <w:r w:rsidR="00644CD5">
        <w:t>.</w:t>
      </w:r>
      <w:r>
        <w:t>226*T(v23</w:t>
      </w:r>
      <w:r w:rsidR="00644CD5">
        <w:t>.</w:t>
      </w:r>
      <w:r>
        <w:t>u15) -0</w:t>
      </w:r>
      <w:r w:rsidR="00644CD5">
        <w:t>.</w:t>
      </w:r>
      <w:r>
        <w:t>224*T(v13</w:t>
      </w:r>
      <w:r w:rsidR="00644CD5">
        <w:t>.</w:t>
      </w:r>
      <w:r>
        <w:t>u20) + 0</w:t>
      </w:r>
      <w:r w:rsidR="00644CD5">
        <w:t>.</w:t>
      </w:r>
      <w:r>
        <w:t>216*T(v7</w:t>
      </w:r>
      <w:r w:rsidR="00644CD5">
        <w:t>.</w:t>
      </w:r>
      <w:r>
        <w:t>u36) -0</w:t>
      </w:r>
      <w:r w:rsidR="00644CD5">
        <w:t>.</w:t>
      </w:r>
      <w:r>
        <w:t>191*T(v33</w:t>
      </w:r>
      <w:r w:rsidR="00644CD5">
        <w:t>.</w:t>
      </w:r>
      <w:r>
        <w:t>u5) -0</w:t>
      </w:r>
      <w:r w:rsidR="00644CD5">
        <w:t>.</w:t>
      </w:r>
      <w:r>
        <w:t>211*T(v31</w:t>
      </w:r>
      <w:r w:rsidR="00644CD5">
        <w:t>.</w:t>
      </w:r>
      <w:r>
        <w:t>u1) -0</w:t>
      </w:r>
      <w:r w:rsidR="00644CD5">
        <w:t>.</w:t>
      </w:r>
      <w:r>
        <w:t>168*T(v15</w:t>
      </w:r>
      <w:r w:rsidR="00644CD5">
        <w:t>.</w:t>
      </w:r>
      <w:r>
        <w:t>u19) + 0</w:t>
      </w:r>
      <w:r w:rsidR="00644CD5">
        <w:t>.</w:t>
      </w:r>
      <w:r>
        <w:t>249*T(v26</w:t>
      </w:r>
      <w:r w:rsidR="00644CD5">
        <w:t>.</w:t>
      </w:r>
      <w:r>
        <w:t>u10) + 0</w:t>
      </w:r>
      <w:r w:rsidR="00644CD5">
        <w:t>.</w:t>
      </w:r>
      <w:r>
        <w:t>289*T(v17</w:t>
      </w:r>
      <w:r w:rsidR="00644CD5">
        <w:t>.</w:t>
      </w:r>
      <w:r>
        <w:t>u13) + 0</w:t>
      </w:r>
      <w:r w:rsidR="00644CD5">
        <w:t>.</w:t>
      </w:r>
      <w:r>
        <w:t>312*T(v19</w:t>
      </w:r>
      <w:r w:rsidR="00644CD5">
        <w:t>.</w:t>
      </w:r>
      <w:r>
        <w:t>u23) -0</w:t>
      </w:r>
      <w:r w:rsidR="00644CD5">
        <w:t>.</w:t>
      </w:r>
      <w:r>
        <w:t>302*T(v22</w:t>
      </w:r>
      <w:r w:rsidR="00644CD5">
        <w:t>.</w:t>
      </w:r>
      <w:r>
        <w:t>u4) -0</w:t>
      </w:r>
      <w:r w:rsidR="00644CD5">
        <w:t>.</w:t>
      </w:r>
      <w:r>
        <w:t>167*T(u28) + 0</w:t>
      </w:r>
      <w:r w:rsidR="00644CD5">
        <w:t>.</w:t>
      </w:r>
      <w:r>
        <w:t>258*T(v6</w:t>
      </w:r>
      <w:r w:rsidR="00644CD5">
        <w:t>.</w:t>
      </w:r>
      <w:r>
        <w:t>u20) -0</w:t>
      </w:r>
      <w:r w:rsidR="00644CD5">
        <w:t>.</w:t>
      </w:r>
      <w:r>
        <w:t>221*T(v2</w:t>
      </w:r>
      <w:r w:rsidR="00644CD5">
        <w:t>.</w:t>
      </w:r>
      <w:r>
        <w:t>u32) + 0</w:t>
      </w:r>
      <w:r w:rsidR="00644CD5">
        <w:t>.</w:t>
      </w:r>
      <w:r>
        <w:t>217*T(v15</w:t>
      </w:r>
      <w:r w:rsidR="00644CD5">
        <w:t>.</w:t>
      </w:r>
      <w:r>
        <w:t>u26) -0</w:t>
      </w:r>
      <w:r w:rsidR="00644CD5">
        <w:t>.</w:t>
      </w:r>
      <w:r>
        <w:t>292*T(v15</w:t>
      </w:r>
      <w:r w:rsidR="00644CD5">
        <w:t>.</w:t>
      </w:r>
      <w:r>
        <w:t>u3) + 0</w:t>
      </w:r>
      <w:r w:rsidR="00644CD5">
        <w:t>.</w:t>
      </w:r>
      <w:r>
        <w:t>251*T(v17</w:t>
      </w:r>
      <w:r w:rsidR="00644CD5">
        <w:t>.</w:t>
      </w:r>
      <w:r>
        <w:t>u9) -0</w:t>
      </w:r>
      <w:r w:rsidR="00644CD5">
        <w:t>.</w:t>
      </w:r>
      <w:r>
        <w:t>221*T(v24</w:t>
      </w:r>
      <w:r w:rsidR="00644CD5">
        <w:t>.</w:t>
      </w:r>
      <w:r>
        <w:t>u16) -0</w:t>
      </w:r>
      <w:r w:rsidR="00644CD5">
        <w:t>.</w:t>
      </w:r>
      <w:r>
        <w:t>26*T(v8</w:t>
      </w:r>
      <w:r w:rsidR="00644CD5">
        <w:t>.</w:t>
      </w:r>
      <w:r>
        <w:t>u28) -0</w:t>
      </w:r>
      <w:r w:rsidR="00644CD5">
        <w:t>.</w:t>
      </w:r>
      <w:r>
        <w:t>261*T(v3</w:t>
      </w:r>
      <w:r w:rsidR="00644CD5">
        <w:t>.</w:t>
      </w:r>
      <w:r>
        <w:t>u31) + 0</w:t>
      </w:r>
      <w:r w:rsidR="00644CD5">
        <w:t>.</w:t>
      </w:r>
      <w:r>
        <w:t>234*T(v19</w:t>
      </w:r>
      <w:r w:rsidR="00644CD5">
        <w:t>.</w:t>
      </w:r>
      <w:r>
        <w:t>u24) -0</w:t>
      </w:r>
      <w:r w:rsidR="00644CD5">
        <w:t>.</w:t>
      </w:r>
      <w:r>
        <w:t>226*T(v13</w:t>
      </w:r>
      <w:r w:rsidR="00644CD5">
        <w:t>.</w:t>
      </w:r>
      <w:r>
        <w:t>u24) -0</w:t>
      </w:r>
      <w:r w:rsidR="00644CD5">
        <w:t>.</w:t>
      </w:r>
      <w:r>
        <w:t>278*T(v4</w:t>
      </w:r>
      <w:r w:rsidR="00644CD5">
        <w:t>.</w:t>
      </w:r>
      <w:r>
        <w:t>u23) -0</w:t>
      </w:r>
      <w:r w:rsidR="00644CD5">
        <w:t>.</w:t>
      </w:r>
      <w:r>
        <w:t>124*T(v8</w:t>
      </w:r>
      <w:r w:rsidR="00644CD5">
        <w:t>.</w:t>
      </w:r>
      <w:r>
        <w:t>u25) + 0</w:t>
      </w:r>
      <w:r w:rsidR="00644CD5">
        <w:t>.</w:t>
      </w:r>
      <w:r>
        <w:t>175*NumNegative -0</w:t>
      </w:r>
      <w:r w:rsidR="00644CD5">
        <w:t>.</w:t>
      </w:r>
      <w:r>
        <w:t>149*T(v18</w:t>
      </w:r>
      <w:r w:rsidR="00644CD5">
        <w:t>.</w:t>
      </w:r>
      <w:r>
        <w:t>u13) -0</w:t>
      </w:r>
      <w:r w:rsidR="00644CD5">
        <w:t>.</w:t>
      </w:r>
      <w:r>
        <w:t>276*T(v10</w:t>
      </w:r>
      <w:r w:rsidR="00644CD5">
        <w:t>.</w:t>
      </w:r>
      <w:r>
        <w:t>u10) -0</w:t>
      </w:r>
      <w:r w:rsidR="00644CD5">
        <w:t>.</w:t>
      </w:r>
      <w:r>
        <w:t>185*T(u41) -0</w:t>
      </w:r>
      <w:r w:rsidR="00644CD5">
        <w:t>.</w:t>
      </w:r>
      <w:r>
        <w:t>152*T(v18</w:t>
      </w:r>
      <w:r w:rsidR="00644CD5">
        <w:t>.</w:t>
      </w:r>
      <w:r>
        <w:t>u11) -0</w:t>
      </w:r>
      <w:r w:rsidR="00644CD5">
        <w:t>.</w:t>
      </w:r>
      <w:r>
        <w:t>194*T(v10</w:t>
      </w:r>
      <w:r w:rsidR="00644CD5">
        <w:t>.</w:t>
      </w:r>
      <w:r>
        <w:t>u29) + 0</w:t>
      </w:r>
      <w:r w:rsidR="00644CD5">
        <w:t>.</w:t>
      </w:r>
      <w:r>
        <w:t>22*T(v1</w:t>
      </w:r>
      <w:r w:rsidR="00644CD5">
        <w:t>.</w:t>
      </w:r>
      <w:r>
        <w:t>u25) + 0</w:t>
      </w:r>
      <w:r w:rsidR="00644CD5">
        <w:t>.</w:t>
      </w:r>
      <w:r>
        <w:t>158*T(v33</w:t>
      </w:r>
      <w:r w:rsidR="00644CD5">
        <w:t>.</w:t>
      </w:r>
      <w:r>
        <w:t>u8) -0</w:t>
      </w:r>
      <w:r w:rsidR="00644CD5">
        <w:t>.</w:t>
      </w:r>
      <w:r>
        <w:t>168*T(v28</w:t>
      </w:r>
      <w:r w:rsidR="00644CD5">
        <w:t>.</w:t>
      </w:r>
      <w:r>
        <w:t>u11) -0</w:t>
      </w:r>
      <w:r w:rsidR="00644CD5">
        <w:t>.</w:t>
      </w:r>
      <w:r>
        <w:t>114*T(v40) -0</w:t>
      </w:r>
      <w:r w:rsidR="00644CD5">
        <w:t>.</w:t>
      </w:r>
      <w:r>
        <w:t>198*T(v10</w:t>
      </w:r>
      <w:r w:rsidR="00644CD5">
        <w:t>.</w:t>
      </w:r>
      <w:r>
        <w:t>u4) + 0</w:t>
      </w:r>
      <w:r w:rsidR="00644CD5">
        <w:t>.</w:t>
      </w:r>
      <w:r>
        <w:t>211*T(v19</w:t>
      </w:r>
      <w:r w:rsidR="00644CD5">
        <w:t>.</w:t>
      </w:r>
      <w:r>
        <w:t>u20) -0</w:t>
      </w:r>
      <w:r w:rsidR="00644CD5">
        <w:t>.</w:t>
      </w:r>
      <w:r>
        <w:t>15*T(v7</w:t>
      </w:r>
      <w:r w:rsidR="00644CD5">
        <w:t>.</w:t>
      </w:r>
      <w:r>
        <w:t>u31) -0</w:t>
      </w:r>
      <w:r w:rsidR="00644CD5">
        <w:t>.</w:t>
      </w:r>
      <w:r>
        <w:t>177*T(v7</w:t>
      </w:r>
      <w:r w:rsidR="00644CD5">
        <w:t>.</w:t>
      </w:r>
      <w:r>
        <w:t>u10) + 0</w:t>
      </w:r>
      <w:r w:rsidR="00644CD5">
        <w:t>.</w:t>
      </w:r>
      <w:r>
        <w:t>139*T(v27</w:t>
      </w:r>
      <w:r w:rsidR="00644CD5">
        <w:t>.</w:t>
      </w:r>
      <w:r>
        <w:t>u12) + 0</w:t>
      </w:r>
      <w:r w:rsidR="00644CD5">
        <w:t>.</w:t>
      </w:r>
      <w:r>
        <w:t>163*T(v7</w:t>
      </w:r>
      <w:r w:rsidR="00644CD5">
        <w:t>.</w:t>
      </w:r>
      <w:r>
        <w:t>u12) + 0</w:t>
      </w:r>
      <w:r w:rsidR="00644CD5">
        <w:t>.</w:t>
      </w:r>
      <w:r>
        <w:t>117*T(v15</w:t>
      </w:r>
      <w:r w:rsidR="00644CD5">
        <w:t>.</w:t>
      </w:r>
      <w:r>
        <w:t>u10) -0</w:t>
      </w:r>
      <w:r w:rsidR="00644CD5">
        <w:t>.</w:t>
      </w:r>
      <w:r>
        <w:t>229*T(v16</w:t>
      </w:r>
      <w:r w:rsidR="00644CD5">
        <w:t>.</w:t>
      </w:r>
      <w:r>
        <w:t>u12) -0</w:t>
      </w:r>
      <w:r w:rsidR="00644CD5">
        <w:t>.</w:t>
      </w:r>
      <w:r>
        <w:t>209*T(v22</w:t>
      </w:r>
      <w:r w:rsidR="00644CD5">
        <w:t>.</w:t>
      </w:r>
      <w:r>
        <w:t>u21) -0</w:t>
      </w:r>
      <w:r w:rsidR="00644CD5">
        <w:t>.</w:t>
      </w:r>
      <w:r>
        <w:t>252*T(v5</w:t>
      </w:r>
      <w:r w:rsidR="00644CD5">
        <w:t>.</w:t>
      </w:r>
      <w:r>
        <w:t>u2) -0</w:t>
      </w:r>
      <w:r w:rsidR="00644CD5">
        <w:t>.</w:t>
      </w:r>
      <w:r>
        <w:t>232*T(v6</w:t>
      </w:r>
      <w:r w:rsidR="00644CD5">
        <w:t>.</w:t>
      </w:r>
      <w:r>
        <w:t>u8) -0</w:t>
      </w:r>
      <w:r w:rsidR="00644CD5">
        <w:t>.</w:t>
      </w:r>
      <w:r>
        <w:t>164*T(v11</w:t>
      </w:r>
      <w:r w:rsidR="00644CD5">
        <w:t>.</w:t>
      </w:r>
      <w:r>
        <w:t>u4) + 0</w:t>
      </w:r>
      <w:r w:rsidR="00644CD5">
        <w:t>.</w:t>
      </w:r>
      <w:r>
        <w:t>116*T(v15</w:t>
      </w:r>
      <w:r w:rsidR="00644CD5">
        <w:t>.</w:t>
      </w:r>
      <w:r>
        <w:t>u14) -0</w:t>
      </w:r>
      <w:r w:rsidR="00644CD5">
        <w:t>.</w:t>
      </w:r>
      <w:r>
        <w:t>177*T(v12</w:t>
      </w:r>
      <w:r w:rsidR="00644CD5">
        <w:t>.</w:t>
      </w:r>
      <w:r>
        <w:t>u31) -0</w:t>
      </w:r>
      <w:r w:rsidR="00644CD5">
        <w:t>.</w:t>
      </w:r>
      <w:r>
        <w:t>263*T(v4</w:t>
      </w:r>
      <w:r w:rsidR="00644CD5">
        <w:t>.</w:t>
      </w:r>
      <w:r>
        <w:t>u14) + 5</w:t>
      </w:r>
      <w:r w:rsidR="00644CD5">
        <w:t>.</w:t>
      </w:r>
      <w:r>
        <w:t>79*Length^3 + 0</w:t>
      </w:r>
      <w:r w:rsidR="00644CD5">
        <w:t>.</w:t>
      </w:r>
      <w:r>
        <w:t>148*T(v8</w:t>
      </w:r>
      <w:r w:rsidR="00644CD5">
        <w:t>.</w:t>
      </w:r>
      <w:r>
        <w:t>u31) + 0</w:t>
      </w:r>
      <w:r w:rsidR="00644CD5">
        <w:t>.</w:t>
      </w:r>
      <w:r>
        <w:t>194*T(v27</w:t>
      </w:r>
      <w:r w:rsidR="00644CD5">
        <w:t>.</w:t>
      </w:r>
      <w:r>
        <w:t>u11) -0</w:t>
      </w:r>
      <w:r w:rsidR="00644CD5">
        <w:t>.</w:t>
      </w:r>
      <w:r>
        <w:t>242*T(v8</w:t>
      </w:r>
      <w:r w:rsidR="00644CD5">
        <w:t>.</w:t>
      </w:r>
      <w:r>
        <w:t>u1) + 0</w:t>
      </w:r>
      <w:r w:rsidR="00644CD5">
        <w:t>.</w:t>
      </w:r>
      <w:r>
        <w:t>128*T(v2</w:t>
      </w:r>
      <w:r w:rsidR="00644CD5">
        <w:t>.</w:t>
      </w:r>
      <w:r>
        <w:t>u30) -0</w:t>
      </w:r>
      <w:r w:rsidR="00644CD5">
        <w:t>.</w:t>
      </w:r>
      <w:r>
        <w:t>11*T(v30</w:t>
      </w:r>
      <w:r w:rsidR="00644CD5">
        <w:t>.</w:t>
      </w:r>
      <w:r>
        <w:t>u13) + 0</w:t>
      </w:r>
      <w:r w:rsidR="00644CD5">
        <w:t>.</w:t>
      </w:r>
      <w:r>
        <w:t>204*T(v8</w:t>
      </w:r>
      <w:r w:rsidR="00644CD5">
        <w:t>.</w:t>
      </w:r>
      <w:r>
        <w:t>u4) + 0</w:t>
      </w:r>
      <w:r w:rsidR="00644CD5">
        <w:t>.</w:t>
      </w:r>
      <w:r>
        <w:t>17*T(v8</w:t>
      </w:r>
      <w:r w:rsidR="00644CD5">
        <w:t>.</w:t>
      </w:r>
      <w:r>
        <w:t>u14) -0</w:t>
      </w:r>
      <w:r w:rsidR="00644CD5">
        <w:t>.</w:t>
      </w:r>
      <w:r>
        <w:t>139*T(v22</w:t>
      </w:r>
      <w:r w:rsidR="00644CD5">
        <w:t>.</w:t>
      </w:r>
      <w:r>
        <w:t>u20) + 0</w:t>
      </w:r>
      <w:r w:rsidR="00644CD5">
        <w:t>.</w:t>
      </w:r>
      <w:r>
        <w:t>0909*T(v9</w:t>
      </w:r>
      <w:r w:rsidR="00644CD5">
        <w:t>.</w:t>
      </w:r>
      <w:r>
        <w:t>u11) -0</w:t>
      </w:r>
      <w:r w:rsidR="00644CD5">
        <w:t>.</w:t>
      </w:r>
      <w:r>
        <w:t>183*T(v17</w:t>
      </w:r>
      <w:r w:rsidR="00644CD5">
        <w:t>.</w:t>
      </w:r>
      <w:r>
        <w:t>u7) + 0</w:t>
      </w:r>
      <w:r w:rsidR="00644CD5">
        <w:t>.</w:t>
      </w:r>
      <w:r>
        <w:t>145*T(v36</w:t>
      </w:r>
      <w:r w:rsidR="00644CD5">
        <w:t>.</w:t>
      </w:r>
      <w:r>
        <w:t>u1) -0</w:t>
      </w:r>
      <w:r w:rsidR="00644CD5">
        <w:t>.</w:t>
      </w:r>
      <w:r>
        <w:t>157*T(v15</w:t>
      </w:r>
      <w:r w:rsidR="00644CD5">
        <w:t>.</w:t>
      </w:r>
      <w:r>
        <w:t>u25) -0</w:t>
      </w:r>
      <w:r w:rsidR="00644CD5">
        <w:t>.</w:t>
      </w:r>
      <w:r>
        <w:t>13*T(v20</w:t>
      </w:r>
      <w:r w:rsidR="00644CD5">
        <w:t>.</w:t>
      </w:r>
      <w:r>
        <w:t>u21) + 0</w:t>
      </w:r>
      <w:r w:rsidR="00644CD5">
        <w:t>.</w:t>
      </w:r>
      <w:r>
        <w:t>135*T(v5</w:t>
      </w:r>
      <w:r w:rsidR="00644CD5">
        <w:t>.</w:t>
      </w:r>
      <w:r>
        <w:t>u33) -0</w:t>
      </w:r>
      <w:r w:rsidR="00644CD5">
        <w:t>.</w:t>
      </w:r>
      <w:r>
        <w:t>162*T(v16</w:t>
      </w:r>
      <w:r w:rsidR="00644CD5">
        <w:t>.</w:t>
      </w:r>
      <w:r>
        <w:t>u11) -0</w:t>
      </w:r>
      <w:r w:rsidR="00644CD5">
        <w:t>.</w:t>
      </w:r>
      <w:r>
        <w:t>176*T(v18</w:t>
      </w:r>
      <w:r w:rsidR="00644CD5">
        <w:t>.</w:t>
      </w:r>
      <w:r>
        <w:t>u21) + 0</w:t>
      </w:r>
      <w:r w:rsidR="00644CD5">
        <w:t>.</w:t>
      </w:r>
      <w:r>
        <w:t>104*T(u27) -0</w:t>
      </w:r>
      <w:r w:rsidR="00644CD5">
        <w:t>.</w:t>
      </w:r>
      <w:r>
        <w:t>107*T(v15</w:t>
      </w:r>
      <w:r w:rsidR="00644CD5">
        <w:t>.</w:t>
      </w:r>
      <w:r>
        <w:t>u23) + 0</w:t>
      </w:r>
      <w:r w:rsidR="00644CD5">
        <w:t>.</w:t>
      </w:r>
      <w:r>
        <w:t>133*T(v11</w:t>
      </w:r>
      <w:r w:rsidR="00644CD5">
        <w:t>.</w:t>
      </w:r>
      <w:r>
        <w:t>u20) -0</w:t>
      </w:r>
      <w:r w:rsidR="00644CD5">
        <w:t>.</w:t>
      </w:r>
      <w:r>
        <w:t>164*T(v23</w:t>
      </w:r>
      <w:r w:rsidR="00644CD5">
        <w:t>.</w:t>
      </w:r>
      <w:r>
        <w:t>u6) -0</w:t>
      </w:r>
      <w:r w:rsidR="00644CD5">
        <w:t>.</w:t>
      </w:r>
      <w:r>
        <w:t>135*T(v32</w:t>
      </w:r>
      <w:r w:rsidR="00644CD5">
        <w:t>.</w:t>
      </w:r>
      <w:r>
        <w:t>u4) + 0</w:t>
      </w:r>
      <w:r w:rsidR="00644CD5">
        <w:t>.</w:t>
      </w:r>
      <w:r>
        <w:t>163*T(v18</w:t>
      </w:r>
      <w:r w:rsidR="00644CD5">
        <w:t>.</w:t>
      </w:r>
      <w:r>
        <w:t>u5) + 0</w:t>
      </w:r>
      <w:r w:rsidR="00644CD5">
        <w:t>.</w:t>
      </w:r>
      <w:r>
        <w:t>131*T(v8</w:t>
      </w:r>
      <w:r w:rsidR="00644CD5">
        <w:t>.</w:t>
      </w:r>
      <w:r>
        <w:t>u17) -0</w:t>
      </w:r>
      <w:r w:rsidR="00644CD5">
        <w:t>.</w:t>
      </w:r>
      <w:r>
        <w:t>141*T(v6</w:t>
      </w:r>
      <w:r w:rsidR="00644CD5">
        <w:t>.</w:t>
      </w:r>
      <w:r>
        <w:t>u23) + 0</w:t>
      </w:r>
      <w:r w:rsidR="00644CD5">
        <w:t>.</w:t>
      </w:r>
      <w:r>
        <w:t>16*T(v9</w:t>
      </w:r>
      <w:r w:rsidR="00644CD5">
        <w:t>.</w:t>
      </w:r>
      <w:r>
        <w:t>u25) -0</w:t>
      </w:r>
      <w:r w:rsidR="00644CD5">
        <w:t>.</w:t>
      </w:r>
      <w:r>
        <w:t>127*T(v34</w:t>
      </w:r>
      <w:r w:rsidR="00644CD5">
        <w:t>.</w:t>
      </w:r>
      <w:r>
        <w:t>u4) -0</w:t>
      </w:r>
      <w:r w:rsidR="00644CD5">
        <w:t>.</w:t>
      </w:r>
      <w:r>
        <w:t>109*T(v5</w:t>
      </w:r>
      <w:r w:rsidR="00644CD5">
        <w:t>.</w:t>
      </w:r>
      <w:r>
        <w:t>u7) + 0</w:t>
      </w:r>
      <w:r w:rsidR="00644CD5">
        <w:t>.</w:t>
      </w:r>
      <w:r>
        <w:t>139*T(v13</w:t>
      </w:r>
      <w:r w:rsidR="00644CD5">
        <w:t>.</w:t>
      </w:r>
      <w:r>
        <w:t>u3) -0</w:t>
      </w:r>
      <w:r w:rsidR="00644CD5">
        <w:t>.</w:t>
      </w:r>
      <w:r>
        <w:t>151*T(v18</w:t>
      </w:r>
      <w:r w:rsidR="00644CD5">
        <w:t>.</w:t>
      </w:r>
      <w:r>
        <w:t>u4) -0</w:t>
      </w:r>
      <w:r w:rsidR="00644CD5">
        <w:t>.</w:t>
      </w:r>
      <w:r>
        <w:t>117*T(v22</w:t>
      </w:r>
      <w:r w:rsidR="00644CD5">
        <w:t>.</w:t>
      </w:r>
      <w:r>
        <w:t>u10) -0</w:t>
      </w:r>
      <w:r w:rsidR="00644CD5">
        <w:t>.</w:t>
      </w:r>
      <w:r>
        <w:t>116*T(v41</w:t>
      </w:r>
      <w:r w:rsidR="00644CD5">
        <w:t>.</w:t>
      </w:r>
      <w:r>
        <w:t>u1) + 0</w:t>
      </w:r>
      <w:r w:rsidR="00644CD5">
        <w:t>.</w:t>
      </w:r>
      <w:r>
        <w:t>114*T(v9</w:t>
      </w:r>
      <w:r w:rsidR="00644CD5">
        <w:t>.</w:t>
      </w:r>
      <w:r>
        <w:t>u34) -0</w:t>
      </w:r>
      <w:r w:rsidR="00644CD5">
        <w:t>.</w:t>
      </w:r>
      <w:r>
        <w:t>142*T(v2</w:t>
      </w:r>
      <w:r w:rsidR="00644CD5">
        <w:t>.</w:t>
      </w:r>
      <w:r>
        <w:t>u31) + 0</w:t>
      </w:r>
      <w:r w:rsidR="00644CD5">
        <w:t>.</w:t>
      </w:r>
      <w:r>
        <w:t>134*T(v15</w:t>
      </w:r>
      <w:r w:rsidR="00644CD5">
        <w:t>.</w:t>
      </w:r>
      <w:r>
        <w:t>u17) -0</w:t>
      </w:r>
      <w:r w:rsidR="00644CD5">
        <w:t>.</w:t>
      </w:r>
      <w:r>
        <w:t>104*T(v20</w:t>
      </w:r>
      <w:r w:rsidR="00644CD5">
        <w:t>.</w:t>
      </w:r>
      <w:r>
        <w:t>u7) + 0</w:t>
      </w:r>
      <w:r w:rsidR="00644CD5">
        <w:t>.</w:t>
      </w:r>
      <w:r>
        <w:t>16*T(v10</w:t>
      </w:r>
      <w:r w:rsidR="00644CD5">
        <w:t>.</w:t>
      </w:r>
      <w:r>
        <w:t>u22) + 0</w:t>
      </w:r>
      <w:r w:rsidR="00644CD5">
        <w:t>.</w:t>
      </w:r>
      <w:r>
        <w:t>0889*T(v6</w:t>
      </w:r>
      <w:r w:rsidR="00644CD5">
        <w:t>.</w:t>
      </w:r>
      <w:r>
        <w:t>u12) + 0</w:t>
      </w:r>
      <w:r w:rsidR="00644CD5">
        <w:t>.</w:t>
      </w:r>
      <w:r>
        <w:t>123*T(v3</w:t>
      </w:r>
      <w:r w:rsidR="00644CD5">
        <w:t>.</w:t>
      </w:r>
      <w:r>
        <w:t>u40) + 0</w:t>
      </w:r>
      <w:r w:rsidR="00644CD5">
        <w:t>.</w:t>
      </w:r>
      <w:r>
        <w:t>109*T(v7</w:t>
      </w:r>
      <w:r w:rsidR="00644CD5">
        <w:t>.</w:t>
      </w:r>
      <w:r>
        <w:t>u34) -0</w:t>
      </w:r>
      <w:r w:rsidR="00644CD5">
        <w:t>.</w:t>
      </w:r>
      <w:r>
        <w:t>115*T(v25</w:t>
      </w:r>
      <w:r w:rsidR="00644CD5">
        <w:t>.</w:t>
      </w:r>
      <w:r>
        <w:t>u17) + 0</w:t>
      </w:r>
      <w:r w:rsidR="00644CD5">
        <w:t>.</w:t>
      </w:r>
      <w:r>
        <w:t>112*T(v1</w:t>
      </w:r>
      <w:r w:rsidR="00644CD5">
        <w:t>.</w:t>
      </w:r>
      <w:r>
        <w:t>u40) + 0</w:t>
      </w:r>
      <w:r w:rsidR="00644CD5">
        <w:t>.</w:t>
      </w:r>
      <w:r>
        <w:t>11*T(v30</w:t>
      </w:r>
      <w:r w:rsidR="00644CD5">
        <w:t>.</w:t>
      </w:r>
      <w:r>
        <w:t>u8) + 0</w:t>
      </w:r>
      <w:r w:rsidR="00644CD5">
        <w:t>.</w:t>
      </w:r>
      <w:r>
        <w:t>115*T(v17</w:t>
      </w:r>
      <w:r w:rsidR="00644CD5">
        <w:t>.</w:t>
      </w:r>
      <w:r>
        <w:t>u26) -0</w:t>
      </w:r>
      <w:r w:rsidR="00644CD5">
        <w:t>.</w:t>
      </w:r>
      <w:r>
        <w:t>0917*T(v24</w:t>
      </w:r>
      <w:r w:rsidR="00644CD5">
        <w:t>.</w:t>
      </w:r>
      <w:r>
        <w:t>u3) -0</w:t>
      </w:r>
      <w:r w:rsidR="00644CD5">
        <w:t>.</w:t>
      </w:r>
      <w:r>
        <w:t>102*T(v2</w:t>
      </w:r>
      <w:r w:rsidR="00644CD5">
        <w:t>.</w:t>
      </w:r>
      <w:r>
        <w:t>u6) -0</w:t>
      </w:r>
      <w:r w:rsidR="00644CD5">
        <w:t>.</w:t>
      </w:r>
      <w:r>
        <w:t>0943*T(v1</w:t>
      </w:r>
      <w:r w:rsidR="00644CD5">
        <w:t>.</w:t>
      </w:r>
      <w:r>
        <w:t>u30) + 0</w:t>
      </w:r>
      <w:r w:rsidR="00644CD5">
        <w:t>.</w:t>
      </w:r>
      <w:r>
        <w:t>0966*T(v40</w:t>
      </w:r>
      <w:r w:rsidR="00644CD5">
        <w:t>.</w:t>
      </w:r>
      <w:r>
        <w:t>u2) -0</w:t>
      </w:r>
      <w:r w:rsidR="00644CD5">
        <w:t>.</w:t>
      </w:r>
      <w:r>
        <w:t>0767*T(v37</w:t>
      </w:r>
      <w:r w:rsidR="00644CD5">
        <w:t>.</w:t>
      </w:r>
      <w:r>
        <w:t>u4) + 0</w:t>
      </w:r>
      <w:r w:rsidR="00644CD5">
        <w:t>.</w:t>
      </w:r>
      <w:r>
        <w:t>0852*T(v4</w:t>
      </w:r>
      <w:r w:rsidR="00644CD5">
        <w:t>.</w:t>
      </w:r>
      <w:r>
        <w:t>u38) + 0</w:t>
      </w:r>
      <w:r w:rsidR="00644CD5">
        <w:t>.</w:t>
      </w:r>
      <w:r>
        <w:t>0787*T(v16</w:t>
      </w:r>
      <w:r w:rsidR="00644CD5">
        <w:t>.</w:t>
      </w:r>
      <w:r>
        <w:t>u14) + 0</w:t>
      </w:r>
      <w:r w:rsidR="00644CD5">
        <w:t>.</w:t>
      </w:r>
      <w:r>
        <w:t>0874*T(v12</w:t>
      </w:r>
      <w:r w:rsidR="00644CD5">
        <w:t>.</w:t>
      </w:r>
      <w:r>
        <w:t>u3) + 0</w:t>
      </w:r>
      <w:r w:rsidR="00644CD5">
        <w:t>.</w:t>
      </w:r>
      <w:r>
        <w:t>0772*T(v11</w:t>
      </w:r>
      <w:r w:rsidR="00644CD5">
        <w:t>.</w:t>
      </w:r>
      <w:r>
        <w:t>u11) -0</w:t>
      </w:r>
      <w:r w:rsidR="00644CD5">
        <w:t>.</w:t>
      </w:r>
      <w:r>
        <w:t>0616*T(v32) + 0</w:t>
      </w:r>
      <w:r w:rsidR="00644CD5">
        <w:t>.</w:t>
      </w:r>
      <w:r>
        <w:t>0785*T(v16</w:t>
      </w:r>
      <w:r w:rsidR="00644CD5">
        <w:t>.</w:t>
      </w:r>
      <w:r>
        <w:t>u7) + 0</w:t>
      </w:r>
      <w:r w:rsidR="00644CD5">
        <w:t>.</w:t>
      </w:r>
      <w:r>
        <w:t>0668*T(v35</w:t>
      </w:r>
      <w:r w:rsidR="00644CD5">
        <w:t>.</w:t>
      </w:r>
      <w:r>
        <w:t>u5) + 0</w:t>
      </w:r>
      <w:r w:rsidR="00644CD5">
        <w:t>.</w:t>
      </w:r>
      <w:r>
        <w:t>0768*T(v8</w:t>
      </w:r>
      <w:r w:rsidR="00644CD5">
        <w:t>.</w:t>
      </w:r>
      <w:r>
        <w:t>u26) + 0</w:t>
      </w:r>
      <w:r w:rsidR="00644CD5">
        <w:t>.</w:t>
      </w:r>
      <w:r>
        <w:t>0681*T(v10</w:t>
      </w:r>
      <w:r w:rsidR="00644CD5">
        <w:t>.</w:t>
      </w:r>
      <w:r>
        <w:t>u26) + 0</w:t>
      </w:r>
      <w:r w:rsidR="00644CD5">
        <w:t>.</w:t>
      </w:r>
      <w:r>
        <w:t>0776*T(v4</w:t>
      </w:r>
      <w:r w:rsidR="00644CD5">
        <w:t>.</w:t>
      </w:r>
      <w:r>
        <w:t>u13) + 0</w:t>
      </w:r>
      <w:r w:rsidR="00644CD5">
        <w:t>.</w:t>
      </w:r>
      <w:r>
        <w:t>0658*T(v13</w:t>
      </w:r>
      <w:r w:rsidR="00644CD5">
        <w:t>.</w:t>
      </w:r>
      <w:r>
        <w:t>u30) + 0</w:t>
      </w:r>
      <w:r w:rsidR="00644CD5">
        <w:t>.</w:t>
      </w:r>
      <w:r>
        <w:t>0727*T(v3</w:t>
      </w:r>
      <w:r w:rsidR="00644CD5">
        <w:t>.</w:t>
      </w:r>
      <w:r>
        <w:t>u13) -0</w:t>
      </w:r>
      <w:r w:rsidR="00644CD5">
        <w:t>.</w:t>
      </w:r>
      <w:r>
        <w:t>076*T(v10</w:t>
      </w:r>
      <w:r w:rsidR="00644CD5">
        <w:t>.</w:t>
      </w:r>
      <w:r>
        <w:t>u17) -0</w:t>
      </w:r>
      <w:r w:rsidR="00644CD5">
        <w:t>.</w:t>
      </w:r>
      <w:r>
        <w:t>0806*T(v1</w:t>
      </w:r>
      <w:r w:rsidR="00644CD5">
        <w:t>.</w:t>
      </w:r>
      <w:r>
        <w:t>u27) + 0</w:t>
      </w:r>
      <w:r w:rsidR="00644CD5">
        <w:t>.</w:t>
      </w:r>
      <w:r>
        <w:t>0738*T(v22</w:t>
      </w:r>
      <w:r w:rsidR="00644CD5">
        <w:t>.</w:t>
      </w:r>
      <w:r>
        <w:t>u9) -0</w:t>
      </w:r>
      <w:r w:rsidR="00644CD5">
        <w:t>.</w:t>
      </w:r>
      <w:r>
        <w:t>0477*T(u10) -0</w:t>
      </w:r>
      <w:r w:rsidR="00644CD5">
        <w:t>.</w:t>
      </w:r>
      <w:r>
        <w:t>0563*T(v10</w:t>
      </w:r>
      <w:r w:rsidR="00644CD5">
        <w:t>.</w:t>
      </w:r>
      <w:r>
        <w:t>u32) + 0</w:t>
      </w:r>
      <w:r w:rsidR="00644CD5">
        <w:t>.</w:t>
      </w:r>
      <w:r>
        <w:t>0404*T(u20) + 0</w:t>
      </w:r>
      <w:r w:rsidR="00644CD5">
        <w:t>.</w:t>
      </w:r>
      <w:r>
        <w:t>0493*T(u8) -0</w:t>
      </w:r>
      <w:r w:rsidR="00644CD5">
        <w:t>.</w:t>
      </w:r>
      <w:r>
        <w:t>0724*T(v9</w:t>
      </w:r>
      <w:r w:rsidR="00644CD5">
        <w:t>.</w:t>
      </w:r>
      <w:r>
        <w:t>u5) -0</w:t>
      </w:r>
      <w:r w:rsidR="00644CD5">
        <w:t>.</w:t>
      </w:r>
      <w:r>
        <w:t>0539*T(v20</w:t>
      </w:r>
      <w:r w:rsidR="00644CD5">
        <w:t>.</w:t>
      </w:r>
      <w:r>
        <w:t>u23) + 0</w:t>
      </w:r>
      <w:r w:rsidR="00644CD5">
        <w:t>.</w:t>
      </w:r>
      <w:r>
        <w:t>0569*T(v6</w:t>
      </w:r>
      <w:r w:rsidR="00644CD5">
        <w:t>.</w:t>
      </w:r>
      <w:r>
        <w:t>u35) + 0</w:t>
      </w:r>
      <w:r w:rsidR="00644CD5">
        <w:t>.</w:t>
      </w:r>
      <w:r>
        <w:t>0592*T(v8</w:t>
      </w:r>
      <w:r w:rsidR="00644CD5">
        <w:t>.</w:t>
      </w:r>
      <w:r>
        <w:t>u35) -0</w:t>
      </w:r>
      <w:r w:rsidR="00644CD5">
        <w:t>.</w:t>
      </w:r>
      <w:r>
        <w:t>0792*T(v1</w:t>
      </w:r>
      <w:r w:rsidR="00644CD5">
        <w:t>.</w:t>
      </w:r>
      <w:r>
        <w:t>u7) + 0</w:t>
      </w:r>
      <w:r w:rsidR="00644CD5">
        <w:t>.</w:t>
      </w:r>
      <w:r>
        <w:t>0542*T(v28</w:t>
      </w:r>
      <w:r w:rsidR="00644CD5">
        <w:t>.</w:t>
      </w:r>
      <w:r>
        <w:t>u8) -0</w:t>
      </w:r>
      <w:r w:rsidR="00644CD5">
        <w:t>.</w:t>
      </w:r>
      <w:r>
        <w:t>0672*T(v3</w:t>
      </w:r>
      <w:r w:rsidR="00644CD5">
        <w:t>.</w:t>
      </w:r>
      <w:r>
        <w:t>u22) -0</w:t>
      </w:r>
      <w:r w:rsidR="00644CD5">
        <w:t>.</w:t>
      </w:r>
      <w:r>
        <w:t>0365*T(u15) -0</w:t>
      </w:r>
      <w:r w:rsidR="00644CD5">
        <w:t>.</w:t>
      </w:r>
      <w:r>
        <w:t>0524*T(v28</w:t>
      </w:r>
      <w:r w:rsidR="00644CD5">
        <w:t>.</w:t>
      </w:r>
      <w:r>
        <w:t>u13) -0</w:t>
      </w:r>
      <w:r w:rsidR="00644CD5">
        <w:t>.</w:t>
      </w:r>
      <w:r>
        <w:t>0487*T(v14</w:t>
      </w:r>
      <w:r w:rsidR="00644CD5">
        <w:t>.</w:t>
      </w:r>
      <w:r>
        <w:t>u29) + 0</w:t>
      </w:r>
      <w:r w:rsidR="00644CD5">
        <w:t>.</w:t>
      </w:r>
      <w:r>
        <w:t>06*T(v13</w:t>
      </w:r>
      <w:r w:rsidR="00644CD5">
        <w:t>.</w:t>
      </w:r>
      <w:r>
        <w:t>u5) + 0</w:t>
      </w:r>
      <w:r w:rsidR="00644CD5">
        <w:t>.</w:t>
      </w:r>
      <w:r>
        <w:t>0342*T(u43) + 0</w:t>
      </w:r>
      <w:r w:rsidR="00644CD5">
        <w:t>.</w:t>
      </w:r>
      <w:r>
        <w:t>0447*T(v33</w:t>
      </w:r>
      <w:r w:rsidR="00644CD5">
        <w:t>.</w:t>
      </w:r>
      <w:r>
        <w:t>u3) + 0</w:t>
      </w:r>
      <w:r w:rsidR="00644CD5">
        <w:t>.</w:t>
      </w:r>
      <w:r>
        <w:t>042*T(v12</w:t>
      </w:r>
      <w:r w:rsidR="00644CD5">
        <w:t>.</w:t>
      </w:r>
      <w:r>
        <w:t>u23) -0</w:t>
      </w:r>
      <w:r w:rsidR="00644CD5">
        <w:t>.</w:t>
      </w:r>
      <w:r>
        <w:t>0486*T(v11</w:t>
      </w:r>
      <w:r w:rsidR="00644CD5">
        <w:t>.</w:t>
      </w:r>
      <w:r>
        <w:t>u22) -0</w:t>
      </w:r>
      <w:r w:rsidR="00644CD5">
        <w:t>.</w:t>
      </w:r>
      <w:r>
        <w:t>0527*T(v23</w:t>
      </w:r>
      <w:r w:rsidR="00644CD5">
        <w:t>.</w:t>
      </w:r>
      <w:r>
        <w:t>u1) + 0</w:t>
      </w:r>
      <w:r w:rsidR="00644CD5">
        <w:t>.</w:t>
      </w:r>
      <w:r>
        <w:t>0235*T(v42) + 0</w:t>
      </w:r>
      <w:r w:rsidR="00644CD5">
        <w:t>.</w:t>
      </w:r>
      <w:r>
        <w:t>0423*T(v7</w:t>
      </w:r>
      <w:r w:rsidR="00644CD5">
        <w:t>.</w:t>
      </w:r>
      <w:r>
        <w:t>u22) + 0</w:t>
      </w:r>
      <w:r w:rsidR="00644CD5">
        <w:t>.</w:t>
      </w:r>
      <w:r>
        <w:t>0274*T(u39) -0</w:t>
      </w:r>
      <w:r w:rsidR="00644CD5">
        <w:t>.</w:t>
      </w:r>
      <w:r>
        <w:t>0347*T(v2</w:t>
      </w:r>
      <w:r w:rsidR="00644CD5">
        <w:t>.</w:t>
      </w:r>
      <w:r>
        <w:t>u39) -0</w:t>
      </w:r>
      <w:r w:rsidR="00644CD5">
        <w:t>.</w:t>
      </w:r>
      <w:r>
        <w:t>0365*T(v19</w:t>
      </w:r>
      <w:r w:rsidR="00644CD5">
        <w:t>.</w:t>
      </w:r>
      <w:r>
        <w:t>u7) + 0</w:t>
      </w:r>
      <w:r w:rsidR="00644CD5">
        <w:t>.</w:t>
      </w:r>
      <w:r>
        <w:t>0417*T(v22</w:t>
      </w:r>
      <w:r w:rsidR="00644CD5">
        <w:t>.</w:t>
      </w:r>
      <w:r>
        <w:t>u1) -0</w:t>
      </w:r>
      <w:r w:rsidR="00644CD5">
        <w:t>.</w:t>
      </w:r>
      <w:r>
        <w:t>0378*T(v7</w:t>
      </w:r>
      <w:r w:rsidR="00644CD5">
        <w:t>.</w:t>
      </w:r>
      <w:r>
        <w:t>u8) + 0</w:t>
      </w:r>
      <w:r w:rsidR="00644CD5">
        <w:t>.</w:t>
      </w:r>
      <w:r>
        <w:t>0319*T(v17</w:t>
      </w:r>
      <w:r w:rsidR="00644CD5">
        <w:t>.</w:t>
      </w:r>
      <w:r>
        <w:t>u24) -0</w:t>
      </w:r>
      <w:r w:rsidR="00644CD5">
        <w:t>.</w:t>
      </w:r>
      <w:r>
        <w:t>0322*T(v19</w:t>
      </w:r>
      <w:r w:rsidR="00644CD5">
        <w:t>.</w:t>
      </w:r>
      <w:r>
        <w:t>u1) -0</w:t>
      </w:r>
      <w:r w:rsidR="00644CD5">
        <w:t>.</w:t>
      </w:r>
      <w:r>
        <w:t>0321*T(v14</w:t>
      </w:r>
      <w:r w:rsidR="00644CD5">
        <w:t>.</w:t>
      </w:r>
      <w:r>
        <w:t>u12) -0</w:t>
      </w:r>
      <w:r w:rsidR="00644CD5">
        <w:t>.</w:t>
      </w:r>
      <w:r>
        <w:t>0279*T(v23</w:t>
      </w:r>
      <w:r w:rsidR="00644CD5">
        <w:t>.</w:t>
      </w:r>
      <w:r>
        <w:t>u13) + 0</w:t>
      </w:r>
      <w:r w:rsidR="00644CD5">
        <w:t>.</w:t>
      </w:r>
      <w:r>
        <w:t>0283*T(v20</w:t>
      </w:r>
      <w:r w:rsidR="00644CD5">
        <w:t>.</w:t>
      </w:r>
      <w:r>
        <w:t>u11) + 0</w:t>
      </w:r>
      <w:r w:rsidR="00644CD5">
        <w:t>.</w:t>
      </w:r>
      <w:r>
        <w:t>0177*T(v23) + 0</w:t>
      </w:r>
      <w:r w:rsidR="00644CD5">
        <w:t>.</w:t>
      </w:r>
      <w:r>
        <w:t>0249*T(v5</w:t>
      </w:r>
      <w:r w:rsidR="00644CD5">
        <w:t>.</w:t>
      </w:r>
      <w:r>
        <w:t>u9) -0</w:t>
      </w:r>
      <w:r w:rsidR="00644CD5">
        <w:t>.</w:t>
      </w:r>
      <w:r>
        <w:t>0242*T(v2</w:t>
      </w:r>
      <w:r w:rsidR="00644CD5">
        <w:t>.</w:t>
      </w:r>
      <w:r>
        <w:t>u27) + 0</w:t>
      </w:r>
      <w:r w:rsidR="00644CD5">
        <w:t>.</w:t>
      </w:r>
      <w:r>
        <w:t>0227*T(v14</w:t>
      </w:r>
      <w:r w:rsidR="00644CD5">
        <w:t>.</w:t>
      </w:r>
      <w:r>
        <w:t>u5) -0</w:t>
      </w:r>
      <w:r w:rsidR="00644CD5">
        <w:t>.</w:t>
      </w:r>
      <w:r>
        <w:t>0202*T(v15</w:t>
      </w:r>
      <w:r w:rsidR="00644CD5">
        <w:t>.</w:t>
      </w:r>
      <w:r>
        <w:t>u24) -0</w:t>
      </w:r>
      <w:r w:rsidR="00644CD5">
        <w:t>.</w:t>
      </w:r>
      <w:r>
        <w:t>0208*T(v18</w:t>
      </w:r>
      <w:r w:rsidR="00644CD5">
        <w:t>.</w:t>
      </w:r>
      <w:r>
        <w:t xml:space="preserve">u20) + </w:t>
      </w:r>
      <w:r>
        <w:lastRenderedPageBreak/>
        <w:t>0</w:t>
      </w:r>
      <w:r w:rsidR="00644CD5">
        <w:t>.</w:t>
      </w:r>
      <w:r>
        <w:t>0138*T(v26) -0</w:t>
      </w:r>
      <w:r w:rsidR="00644CD5">
        <w:t>.</w:t>
      </w:r>
      <w:r>
        <w:t>0209*T(v22</w:t>
      </w:r>
      <w:r w:rsidR="00644CD5">
        <w:t>.</w:t>
      </w:r>
      <w:r>
        <w:t>u2) + 0</w:t>
      </w:r>
      <w:r w:rsidR="00644CD5">
        <w:t>.</w:t>
      </w:r>
      <w:r>
        <w:t>0198*T(v16</w:t>
      </w:r>
      <w:r w:rsidR="00644CD5">
        <w:t>.</w:t>
      </w:r>
      <w:r>
        <w:t>u13) -0</w:t>
      </w:r>
      <w:r w:rsidR="00644CD5">
        <w:t>.</w:t>
      </w:r>
      <w:r>
        <w:t>0157*T(v11</w:t>
      </w:r>
      <w:r w:rsidR="00644CD5">
        <w:t>.</w:t>
      </w:r>
      <w:r>
        <w:t>u31) + 0</w:t>
      </w:r>
      <w:r w:rsidR="00644CD5">
        <w:t>.</w:t>
      </w:r>
      <w:r>
        <w:t>0152*T(v9</w:t>
      </w:r>
      <w:r w:rsidR="00644CD5">
        <w:t>.</w:t>
      </w:r>
      <w:r>
        <w:t>u33) + 0</w:t>
      </w:r>
      <w:r w:rsidR="00644CD5">
        <w:t>.</w:t>
      </w:r>
      <w:r>
        <w:t>0142*T(v29</w:t>
      </w:r>
      <w:r w:rsidR="00644CD5">
        <w:t>.</w:t>
      </w:r>
      <w:r>
        <w:t>u14) + 0</w:t>
      </w:r>
      <w:r w:rsidR="00644CD5">
        <w:t>.</w:t>
      </w:r>
      <w:r>
        <w:t>0142*T(v5</w:t>
      </w:r>
      <w:r w:rsidR="00644CD5">
        <w:t>.</w:t>
      </w:r>
      <w:r>
        <w:t>u10) -0</w:t>
      </w:r>
      <w:r w:rsidR="00644CD5">
        <w:t>.</w:t>
      </w:r>
      <w:r>
        <w:t>0134*T(v9</w:t>
      </w:r>
      <w:r w:rsidR="00644CD5">
        <w:t>.</w:t>
      </w:r>
      <w:r>
        <w:t>u17) -0</w:t>
      </w:r>
      <w:r w:rsidR="00644CD5">
        <w:t>.</w:t>
      </w:r>
      <w:r>
        <w:t>0102*T(v11</w:t>
      </w:r>
      <w:r w:rsidR="00644CD5">
        <w:t>.</w:t>
      </w:r>
      <w:r>
        <w:t>u17) -0</w:t>
      </w:r>
      <w:r w:rsidR="00644CD5">
        <w:t>.</w:t>
      </w:r>
      <w:r>
        <w:t>0104*T(v35</w:t>
      </w:r>
      <w:r w:rsidR="00644CD5">
        <w:t>.</w:t>
      </w:r>
      <w:r>
        <w:t>u3) -0</w:t>
      </w:r>
      <w:r w:rsidR="00644CD5">
        <w:t>.</w:t>
      </w:r>
      <w:r>
        <w:t>00902*T(v12</w:t>
      </w:r>
      <w:r w:rsidR="00644CD5">
        <w:t>.</w:t>
      </w:r>
      <w:r>
        <w:t>u28) + 0</w:t>
      </w:r>
      <w:r w:rsidR="00644CD5">
        <w:t>.</w:t>
      </w:r>
      <w:r>
        <w:t>00948*T(v10</w:t>
      </w:r>
      <w:r w:rsidR="00644CD5">
        <w:t>.</w:t>
      </w:r>
      <w:r>
        <w:t>u19) -0</w:t>
      </w:r>
      <w:r w:rsidR="00644CD5">
        <w:t>.</w:t>
      </w:r>
      <w:r>
        <w:t>0116*T(v4</w:t>
      </w:r>
      <w:r w:rsidR="00644CD5">
        <w:t>.</w:t>
      </w:r>
      <w:r>
        <w:t>u5) + 0</w:t>
      </w:r>
      <w:r w:rsidR="00644CD5">
        <w:t>.</w:t>
      </w:r>
      <w:r>
        <w:t>0118*T(v1</w:t>
      </w:r>
      <w:r w:rsidR="00644CD5">
        <w:t>.</w:t>
      </w:r>
      <w:r>
        <w:t>u1) + 0</w:t>
      </w:r>
      <w:r w:rsidR="00644CD5">
        <w:t>.</w:t>
      </w:r>
      <w:r>
        <w:t>0079*NumDonor -0</w:t>
      </w:r>
      <w:r w:rsidR="00644CD5">
        <w:t>.</w:t>
      </w:r>
      <w:r>
        <w:t>00363*T(u11) -0</w:t>
      </w:r>
      <w:r w:rsidR="00644CD5">
        <w:t>.</w:t>
      </w:r>
      <w:r>
        <w:t>00307*T(v30) + 0</w:t>
      </w:r>
      <w:r w:rsidR="00644CD5">
        <w:t>.</w:t>
      </w:r>
      <w:r>
        <w:t>00434*T(v25</w:t>
      </w:r>
      <w:r w:rsidR="00644CD5">
        <w:t>.</w:t>
      </w:r>
      <w:r>
        <w:t>u1) + 0</w:t>
      </w:r>
      <w:r w:rsidR="00644CD5">
        <w:t>.</w:t>
      </w:r>
      <w:r>
        <w:t>00376*T(v28</w:t>
      </w:r>
      <w:r w:rsidR="00644CD5">
        <w:t>.</w:t>
      </w:r>
      <w:r>
        <w:t>u3) + 0</w:t>
      </w:r>
      <w:r w:rsidR="00644CD5">
        <w:t>.</w:t>
      </w:r>
      <w:r>
        <w:t>0029*T(v24</w:t>
      </w:r>
      <w:r w:rsidR="00644CD5">
        <w:t>.</w:t>
      </w:r>
      <w:r>
        <w:t>u4) -0</w:t>
      </w:r>
      <w:r w:rsidR="00644CD5">
        <w:t>.</w:t>
      </w:r>
      <w:r>
        <w:t>00134*T(v9</w:t>
      </w:r>
      <w:r w:rsidR="00644CD5">
        <w:t>.</w:t>
      </w:r>
      <w:r>
        <w:t>u9) + 0</w:t>
      </w:r>
      <w:r w:rsidR="00644CD5">
        <w:t>.</w:t>
      </w:r>
      <w:r>
        <w:t>000637*T(v4</w:t>
      </w:r>
      <w:r w:rsidR="00644CD5">
        <w:t>.</w:t>
      </w:r>
      <w:r>
        <w:t>u12) + 0</w:t>
      </w:r>
      <w:r w:rsidR="00644CD5">
        <w:t>.</w:t>
      </w:r>
      <w:r>
        <w:t>000253*T(v21</w:t>
      </w:r>
      <w:r w:rsidR="00644CD5">
        <w:t>.</w:t>
      </w:r>
      <w:r>
        <w:t>u16) + 0</w:t>
      </w:r>
      <w:r w:rsidR="00644CD5">
        <w:t>.</w:t>
      </w:r>
      <w:r>
        <w:t>000172*T(v16</w:t>
      </w:r>
      <w:r w:rsidR="00644CD5">
        <w:t>.</w:t>
      </w:r>
      <w:r>
        <w:t>u18) + 6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654*T(v2</w:t>
      </w:r>
      <w:r w:rsidR="00644CD5">
        <w:t>.</w:t>
      </w:r>
      <w:r>
        <w:t>u4) + 0</w:t>
      </w:r>
      <w:r w:rsidR="00644CD5">
        <w:t>.</w:t>
      </w:r>
      <w:r>
        <w:t>114*T(v1</w:t>
      </w:r>
      <w:r w:rsidR="00644CD5">
        <w:t>.</w:t>
      </w:r>
      <w:r>
        <w:t>u8) + 38</w:t>
      </w:r>
      <w:r w:rsidR="00644CD5">
        <w:t>.</w:t>
      </w:r>
      <w:r>
        <w:t>2*Volume + 1</w:t>
      </w:r>
      <w:r w:rsidR="00644CD5">
        <w:t>.</w:t>
      </w:r>
      <w:r>
        <w:t>1*T(v19</w:t>
      </w:r>
      <w:r w:rsidR="00644CD5">
        <w:t>.</w:t>
      </w:r>
      <w:r>
        <w:t>u14) -1</w:t>
      </w:r>
      <w:r w:rsidR="00644CD5">
        <w:t>.</w:t>
      </w:r>
      <w:r>
        <w:t>81*T(v12</w:t>
      </w:r>
      <w:r w:rsidR="00644CD5">
        <w:t>.</w:t>
      </w:r>
      <w:r>
        <w:t>u8) -0</w:t>
      </w:r>
      <w:r w:rsidR="00644CD5">
        <w:t>.</w:t>
      </w:r>
      <w:r>
        <w:t>0534*T(v9</w:t>
      </w:r>
      <w:r w:rsidR="00644CD5">
        <w:t>.</w:t>
      </w:r>
      <w:r>
        <w:t>u5) -0</w:t>
      </w:r>
      <w:r w:rsidR="00644CD5">
        <w:t>.</w:t>
      </w:r>
      <w:r>
        <w:t>311*T(v6</w:t>
      </w:r>
      <w:r w:rsidR="00644CD5">
        <w:t>.</w:t>
      </w:r>
      <w:r>
        <w:t>u3) -0</w:t>
      </w:r>
      <w:r w:rsidR="00644CD5">
        <w:t>.</w:t>
      </w:r>
      <w:r>
        <w:t>668*T(v15) -42</w:t>
      </w:r>
      <w:r w:rsidR="00644CD5">
        <w:t>.</w:t>
      </w:r>
      <w:r>
        <w:t>2*Volume^2 + 1</w:t>
      </w:r>
      <w:r w:rsidR="00644CD5">
        <w:t>.</w:t>
      </w:r>
      <w:r>
        <w:t>9*T(v22</w:t>
      </w:r>
      <w:r w:rsidR="00644CD5">
        <w:t>.</w:t>
      </w:r>
      <w:r>
        <w:t>u6) -2</w:t>
      </w:r>
      <w:r w:rsidR="00644CD5">
        <w:t>.</w:t>
      </w:r>
      <w:r>
        <w:t>58*T(v3) + 0</w:t>
      </w:r>
      <w:r w:rsidR="00644CD5">
        <w:t>.</w:t>
      </w:r>
      <w:r>
        <w:t>564*T(v10</w:t>
      </w:r>
      <w:r w:rsidR="00644CD5">
        <w:t>.</w:t>
      </w:r>
      <w:r>
        <w:t>u21) + 1</w:t>
      </w:r>
      <w:r w:rsidR="00644CD5">
        <w:t>.</w:t>
      </w:r>
      <w:r>
        <w:t>06*T(v4</w:t>
      </w:r>
      <w:r w:rsidR="00644CD5">
        <w:t>.</w:t>
      </w:r>
      <w:r>
        <w:t>u8) + 0</w:t>
      </w:r>
      <w:r w:rsidR="00644CD5">
        <w:t>.</w:t>
      </w:r>
      <w:r>
        <w:t>837*T(v14</w:t>
      </w:r>
      <w:r w:rsidR="00644CD5">
        <w:t>.</w:t>
      </w:r>
      <w:r>
        <w:t>u9) -0</w:t>
      </w:r>
      <w:r w:rsidR="00644CD5">
        <w:t>.</w:t>
      </w:r>
      <w:r>
        <w:t>387*T(v15</w:t>
      </w:r>
      <w:r w:rsidR="00644CD5">
        <w:t>.</w:t>
      </w:r>
      <w:r>
        <w:t>u5) + 0</w:t>
      </w:r>
      <w:r w:rsidR="00644CD5">
        <w:t>.</w:t>
      </w:r>
      <w:r>
        <w:t>559*T(v17</w:t>
      </w:r>
      <w:r w:rsidR="00644CD5">
        <w:t>.</w:t>
      </w:r>
      <w:r>
        <w:t>u24) -2</w:t>
      </w:r>
      <w:r w:rsidR="00644CD5">
        <w:t>.</w:t>
      </w:r>
      <w:r>
        <w:t>2*T(v3</w:t>
      </w:r>
      <w:r w:rsidR="00644CD5">
        <w:t>.</w:t>
      </w:r>
      <w:r>
        <w:t>u2) + 0</w:t>
      </w:r>
      <w:r w:rsidR="00644CD5">
        <w:t>.</w:t>
      </w:r>
      <w:r>
        <w:t>689*T(v5</w:t>
      </w:r>
      <w:r w:rsidR="00644CD5">
        <w:t>.</w:t>
      </w:r>
      <w:r>
        <w:t>u21) + 0</w:t>
      </w:r>
      <w:r w:rsidR="00644CD5">
        <w:t>.</w:t>
      </w:r>
      <w:r>
        <w:t>736*T(v7</w:t>
      </w:r>
      <w:r w:rsidR="00644CD5">
        <w:t>.</w:t>
      </w:r>
      <w:r>
        <w:t>u28) + 0</w:t>
      </w:r>
      <w:r w:rsidR="00644CD5">
        <w:t>.</w:t>
      </w:r>
      <w:r>
        <w:t>526*T(v14</w:t>
      </w:r>
      <w:r w:rsidR="00644CD5">
        <w:t>.</w:t>
      </w:r>
      <w:r>
        <w:t>u8) + 0</w:t>
      </w:r>
      <w:r w:rsidR="00644CD5">
        <w:t>.</w:t>
      </w:r>
      <w:r>
        <w:t>251*T(v2</w:t>
      </w:r>
      <w:r w:rsidR="00644CD5">
        <w:t>.</w:t>
      </w:r>
      <w:r>
        <w:t>u41) + 0</w:t>
      </w:r>
      <w:r w:rsidR="00644CD5">
        <w:t>.</w:t>
      </w:r>
      <w:r>
        <w:t>032*T(v3</w:t>
      </w:r>
      <w:r w:rsidR="00644CD5">
        <w:t>.</w:t>
      </w:r>
      <w:r>
        <w:t>u34) + 0</w:t>
      </w:r>
      <w:r w:rsidR="00644CD5">
        <w:t>.</w:t>
      </w:r>
      <w:r>
        <w:t>593*T(v34</w:t>
      </w:r>
      <w:r w:rsidR="00644CD5">
        <w:t>.</w:t>
      </w:r>
      <w:r>
        <w:t>u5) -0</w:t>
      </w:r>
      <w:r w:rsidR="00644CD5">
        <w:t>.</w:t>
      </w:r>
      <w:r>
        <w:t>66*T(v12</w:t>
      </w:r>
      <w:r w:rsidR="00644CD5">
        <w:t>.</w:t>
      </w:r>
      <w:r>
        <w:t>u30) + 20</w:t>
      </w:r>
      <w:r w:rsidR="00644CD5">
        <w:t>.</w:t>
      </w:r>
      <w:r>
        <w:t>2*Volume^3 + 0</w:t>
      </w:r>
      <w:r w:rsidR="00644CD5">
        <w:t>.</w:t>
      </w:r>
      <w:r>
        <w:t>0822*T(v19</w:t>
      </w:r>
      <w:r w:rsidR="00644CD5">
        <w:t>.</w:t>
      </w:r>
      <w:r>
        <w:t>u12) -0</w:t>
      </w:r>
      <w:r w:rsidR="00644CD5">
        <w:t>.</w:t>
      </w:r>
      <w:r>
        <w:t>76*T(v23</w:t>
      </w:r>
      <w:r w:rsidR="00644CD5">
        <w:t>.</w:t>
      </w:r>
      <w:r>
        <w:t>u13) -0</w:t>
      </w:r>
      <w:r w:rsidR="00644CD5">
        <w:t>.</w:t>
      </w:r>
      <w:r>
        <w:t>95*T(v4</w:t>
      </w:r>
      <w:r w:rsidR="00644CD5">
        <w:t>.</w:t>
      </w:r>
      <w:r>
        <w:t>u20) + 0</w:t>
      </w:r>
      <w:r w:rsidR="00644CD5">
        <w:t>.</w:t>
      </w:r>
      <w:r>
        <w:t>588*T(v26</w:t>
      </w:r>
      <w:r w:rsidR="00644CD5">
        <w:t>.</w:t>
      </w:r>
      <w:r>
        <w:t>u15) + 0</w:t>
      </w:r>
      <w:r w:rsidR="00644CD5">
        <w:t>.</w:t>
      </w:r>
      <w:r>
        <w:t>395*Length -1</w:t>
      </w:r>
      <w:r w:rsidR="00644CD5">
        <w:t>.</w:t>
      </w:r>
      <w:r>
        <w:t>2*T(v8</w:t>
      </w:r>
      <w:r w:rsidR="00644CD5">
        <w:t>.</w:t>
      </w:r>
      <w:r>
        <w:t>u7) + 0</w:t>
      </w:r>
      <w:r w:rsidR="00644CD5">
        <w:t>.</w:t>
      </w:r>
      <w:r>
        <w:t>348*T(v1</w:t>
      </w:r>
      <w:r w:rsidR="00644CD5">
        <w:t>.</w:t>
      </w:r>
      <w:r>
        <w:t>u34) + 0</w:t>
      </w:r>
      <w:r w:rsidR="00644CD5">
        <w:t>.</w:t>
      </w:r>
      <w:r>
        <w:t>758*T(v15</w:t>
      </w:r>
      <w:r w:rsidR="00644CD5">
        <w:t>.</w:t>
      </w:r>
      <w:r>
        <w:t>u18) + 0</w:t>
      </w:r>
      <w:r w:rsidR="00644CD5">
        <w:t>.</w:t>
      </w:r>
      <w:r>
        <w:t>259*T(v28</w:t>
      </w:r>
      <w:r w:rsidR="00644CD5">
        <w:t>.</w:t>
      </w:r>
      <w:r>
        <w:t>u15) + 1</w:t>
      </w:r>
      <w:r w:rsidR="00644CD5">
        <w:t>.</w:t>
      </w:r>
      <w:r>
        <w:t>09*T(v21</w:t>
      </w:r>
      <w:r w:rsidR="00644CD5">
        <w:t>.</w:t>
      </w:r>
      <w:r>
        <w:t>u14) -0</w:t>
      </w:r>
      <w:r w:rsidR="00644CD5">
        <w:t>.</w:t>
      </w:r>
      <w:r>
        <w:t>804*T(v16</w:t>
      </w:r>
      <w:r w:rsidR="00644CD5">
        <w:t>.</w:t>
      </w:r>
      <w:r>
        <w:t>u2) -0</w:t>
      </w:r>
      <w:r w:rsidR="00644CD5">
        <w:t>.</w:t>
      </w:r>
      <w:r>
        <w:t>785*T(v10</w:t>
      </w:r>
      <w:r w:rsidR="00644CD5">
        <w:t>.</w:t>
      </w:r>
      <w:r>
        <w:t>u24) + 1</w:t>
      </w:r>
      <w:r w:rsidR="00644CD5">
        <w:t>.</w:t>
      </w:r>
      <w:r>
        <w:t>5*T(v4</w:t>
      </w:r>
      <w:r w:rsidR="00644CD5">
        <w:t>.</w:t>
      </w:r>
      <w:r>
        <w:t>u1) + 0</w:t>
      </w:r>
      <w:r w:rsidR="00644CD5">
        <w:t>.</w:t>
      </w:r>
      <w:r>
        <w:t>956*T(v28</w:t>
      </w:r>
      <w:r w:rsidR="00644CD5">
        <w:t>.</w:t>
      </w:r>
      <w:r>
        <w:t>u6) + 0</w:t>
      </w:r>
      <w:r w:rsidR="00644CD5">
        <w:t>.</w:t>
      </w:r>
      <w:r>
        <w:t>902*T(v3</w:t>
      </w:r>
      <w:r w:rsidR="00644CD5">
        <w:t>.</w:t>
      </w:r>
      <w:r>
        <w:t>u22) + 0</w:t>
      </w:r>
      <w:r w:rsidR="00644CD5">
        <w:t>.</w:t>
      </w:r>
      <w:r>
        <w:t>679*T(v15</w:t>
      </w:r>
      <w:r w:rsidR="00644CD5">
        <w:t>.</w:t>
      </w:r>
      <w:r>
        <w:t>u7) -0</w:t>
      </w:r>
      <w:r w:rsidR="00644CD5">
        <w:t>.</w:t>
      </w:r>
      <w:r>
        <w:t>995*T(v14</w:t>
      </w:r>
      <w:r w:rsidR="00644CD5">
        <w:t>.</w:t>
      </w:r>
      <w:r>
        <w:t>u17) + 0</w:t>
      </w:r>
      <w:r w:rsidR="00644CD5">
        <w:t>.</w:t>
      </w:r>
      <w:r>
        <w:t>341*T(v19</w:t>
      </w:r>
      <w:r w:rsidR="00644CD5">
        <w:t>.</w:t>
      </w:r>
      <w:r>
        <w:t>u4) + 0</w:t>
      </w:r>
      <w:r w:rsidR="00644CD5">
        <w:t>.</w:t>
      </w:r>
      <w:r>
        <w:t>401*T(v8</w:t>
      </w:r>
      <w:r w:rsidR="00644CD5">
        <w:t>.</w:t>
      </w:r>
      <w:r>
        <w:t>u30) + 0</w:t>
      </w:r>
      <w:r w:rsidR="00644CD5">
        <w:t>.</w:t>
      </w:r>
      <w:r>
        <w:t>627*T(v22</w:t>
      </w:r>
      <w:r w:rsidR="00644CD5">
        <w:t>.</w:t>
      </w:r>
      <w:r>
        <w:t>u19) + 0</w:t>
      </w:r>
      <w:r w:rsidR="00644CD5">
        <w:t>.</w:t>
      </w:r>
      <w:r>
        <w:t>688*T(v6</w:t>
      </w:r>
      <w:r w:rsidR="00644CD5">
        <w:t>.</w:t>
      </w:r>
      <w:r>
        <w:t>u30) -0</w:t>
      </w:r>
      <w:r w:rsidR="00644CD5">
        <w:t>.</w:t>
      </w:r>
      <w:r>
        <w:t>546*T(v6</w:t>
      </w:r>
      <w:r w:rsidR="00644CD5">
        <w:t>.</w:t>
      </w:r>
      <w:r>
        <w:t>u7) -0</w:t>
      </w:r>
      <w:r w:rsidR="00644CD5">
        <w:t>.</w:t>
      </w:r>
      <w:r>
        <w:t>469*T(v31</w:t>
      </w:r>
      <w:r w:rsidR="00644CD5">
        <w:t>.</w:t>
      </w:r>
      <w:r>
        <w:t>u3) + 0</w:t>
      </w:r>
      <w:r w:rsidR="00644CD5">
        <w:t>.</w:t>
      </w:r>
      <w:r>
        <w:t>431*T(v15</w:t>
      </w:r>
      <w:r w:rsidR="00644CD5">
        <w:t>.</w:t>
      </w:r>
      <w:r>
        <w:t>u28) + 0</w:t>
      </w:r>
      <w:r w:rsidR="00644CD5">
        <w:t>.</w:t>
      </w:r>
      <w:r>
        <w:t>757*T(v27</w:t>
      </w:r>
      <w:r w:rsidR="00644CD5">
        <w:t>.</w:t>
      </w:r>
      <w:r>
        <w:t>u14) + 0</w:t>
      </w:r>
      <w:r w:rsidR="00644CD5">
        <w:t>.</w:t>
      </w:r>
      <w:r>
        <w:t>577*T(v33</w:t>
      </w:r>
      <w:r w:rsidR="00644CD5">
        <w:t>.</w:t>
      </w:r>
      <w:r>
        <w:t>u7) -0</w:t>
      </w:r>
      <w:r w:rsidR="00644CD5">
        <w:t>.</w:t>
      </w:r>
      <w:r>
        <w:t>339*T(v12</w:t>
      </w:r>
      <w:r w:rsidR="00644CD5">
        <w:t>.</w:t>
      </w:r>
      <w:r>
        <w:t>u1) + 0</w:t>
      </w:r>
      <w:r w:rsidR="00644CD5">
        <w:t>.</w:t>
      </w:r>
      <w:r>
        <w:t>431*T(v6</w:t>
      </w:r>
      <w:r w:rsidR="00644CD5">
        <w:t>.</w:t>
      </w:r>
      <w:r>
        <w:t>u31) + 0</w:t>
      </w:r>
      <w:r w:rsidR="00644CD5">
        <w:t>.</w:t>
      </w:r>
      <w:r>
        <w:t>886*T(v3</w:t>
      </w:r>
      <w:r w:rsidR="00644CD5">
        <w:t>.</w:t>
      </w:r>
      <w:r>
        <w:t>u21) -0</w:t>
      </w:r>
      <w:r w:rsidR="00644CD5">
        <w:t>.</w:t>
      </w:r>
      <w:r>
        <w:t>383*T(v15</w:t>
      </w:r>
      <w:r w:rsidR="00644CD5">
        <w:t>.</w:t>
      </w:r>
      <w:r>
        <w:t>u1) -0</w:t>
      </w:r>
      <w:r w:rsidR="00644CD5">
        <w:t>.</w:t>
      </w:r>
      <w:r>
        <w:t>129*T(v16</w:t>
      </w:r>
      <w:r w:rsidR="00644CD5">
        <w:t>.</w:t>
      </w:r>
      <w:r>
        <w:t>u4) -0</w:t>
      </w:r>
      <w:r w:rsidR="00644CD5">
        <w:t>.</w:t>
      </w:r>
      <w:r>
        <w:t>814*T(v11</w:t>
      </w:r>
      <w:r w:rsidR="00644CD5">
        <w:t>.</w:t>
      </w:r>
      <w:r>
        <w:t>u32) -0</w:t>
      </w:r>
      <w:r w:rsidR="00644CD5">
        <w:t>.</w:t>
      </w:r>
      <w:r>
        <w:t>681*T(v18</w:t>
      </w:r>
      <w:r w:rsidR="00644CD5">
        <w:t>.</w:t>
      </w:r>
      <w:r>
        <w:t>u7) -0</w:t>
      </w:r>
      <w:r w:rsidR="00644CD5">
        <w:t>.</w:t>
      </w:r>
      <w:r>
        <w:t>24*T(v9</w:t>
      </w:r>
      <w:r w:rsidR="00644CD5">
        <w:t>.</w:t>
      </w:r>
      <w:r>
        <w:t>u33) + 0</w:t>
      </w:r>
      <w:r w:rsidR="00644CD5">
        <w:t>.</w:t>
      </w:r>
      <w:r>
        <w:t>41*T(v29</w:t>
      </w:r>
      <w:r w:rsidR="00644CD5">
        <w:t>.</w:t>
      </w:r>
      <w:r>
        <w:t>u9) -0</w:t>
      </w:r>
      <w:r w:rsidR="00644CD5">
        <w:t>.</w:t>
      </w:r>
      <w:r>
        <w:t>817*T(v15</w:t>
      </w:r>
      <w:r w:rsidR="00644CD5">
        <w:t>.</w:t>
      </w:r>
      <w:r>
        <w:t>u10) -0</w:t>
      </w:r>
      <w:r w:rsidR="00644CD5">
        <w:t>.</w:t>
      </w:r>
      <w:r>
        <w:t>981*T(v4</w:t>
      </w:r>
      <w:r w:rsidR="00644CD5">
        <w:t>.</w:t>
      </w:r>
      <w:r>
        <w:t>u2) -0</w:t>
      </w:r>
      <w:r w:rsidR="00644CD5">
        <w:t>.</w:t>
      </w:r>
      <w:r>
        <w:t>719*T(v33</w:t>
      </w:r>
      <w:r w:rsidR="00644CD5">
        <w:t>.</w:t>
      </w:r>
      <w:r>
        <w:t>u2) -0</w:t>
      </w:r>
      <w:r w:rsidR="00644CD5">
        <w:t>.</w:t>
      </w:r>
      <w:r>
        <w:t>452*T(v28</w:t>
      </w:r>
      <w:r w:rsidR="00644CD5">
        <w:t>.</w:t>
      </w:r>
      <w:r>
        <w:t>u14) -0</w:t>
      </w:r>
      <w:r w:rsidR="00644CD5">
        <w:t>.</w:t>
      </w:r>
      <w:r>
        <w:t>894*T(v30</w:t>
      </w:r>
      <w:r w:rsidR="00644CD5">
        <w:t>.</w:t>
      </w:r>
      <w:r>
        <w:t>u6) + 0</w:t>
      </w:r>
      <w:r w:rsidR="00644CD5">
        <w:t>.</w:t>
      </w:r>
      <w:r>
        <w:t>762*T(v3</w:t>
      </w:r>
      <w:r w:rsidR="00644CD5">
        <w:t>.</w:t>
      </w:r>
      <w:r>
        <w:t>u24) -0</w:t>
      </w:r>
      <w:r w:rsidR="00644CD5">
        <w:t>.</w:t>
      </w:r>
      <w:r>
        <w:t>445*T(v25</w:t>
      </w:r>
      <w:r w:rsidR="00644CD5">
        <w:t>.</w:t>
      </w:r>
      <w:r>
        <w:t>u18) + 1</w:t>
      </w:r>
      <w:r w:rsidR="00644CD5">
        <w:t>.</w:t>
      </w:r>
      <w:r>
        <w:t>52*T(v4</w:t>
      </w:r>
      <w:r w:rsidR="00644CD5">
        <w:t>.</w:t>
      </w:r>
      <w:r>
        <w:t>u6) + 0</w:t>
      </w:r>
      <w:r w:rsidR="00644CD5">
        <w:t>.</w:t>
      </w:r>
      <w:r>
        <w:t>356*T(v38) -0</w:t>
      </w:r>
      <w:r w:rsidR="00644CD5">
        <w:t>.</w:t>
      </w:r>
      <w:r>
        <w:t>773*T(v14</w:t>
      </w:r>
      <w:r w:rsidR="00644CD5">
        <w:t>.</w:t>
      </w:r>
      <w:r>
        <w:t>u28) + 0</w:t>
      </w:r>
      <w:r w:rsidR="00644CD5">
        <w:t>.</w:t>
      </w:r>
      <w:r>
        <w:t>309*T(v25</w:t>
      </w:r>
      <w:r w:rsidR="00644CD5">
        <w:t>.</w:t>
      </w:r>
      <w:r>
        <w:t>u5) + 0</w:t>
      </w:r>
      <w:r w:rsidR="00644CD5">
        <w:t>.</w:t>
      </w:r>
      <w:r>
        <w:t>79*T(v9</w:t>
      </w:r>
      <w:r w:rsidR="00644CD5">
        <w:t>.</w:t>
      </w:r>
      <w:r>
        <w:t>u13) -0</w:t>
      </w:r>
      <w:r w:rsidR="00644CD5">
        <w:t>.</w:t>
      </w:r>
      <w:r>
        <w:t>433*T(u32) -0</w:t>
      </w:r>
      <w:r w:rsidR="00644CD5">
        <w:t>.</w:t>
      </w:r>
      <w:r>
        <w:t>653*T(v10</w:t>
      </w:r>
      <w:r w:rsidR="00644CD5">
        <w:t>.</w:t>
      </w:r>
      <w:r>
        <w:t>u8) + 0</w:t>
      </w:r>
      <w:r w:rsidR="00644CD5">
        <w:t>.</w:t>
      </w:r>
      <w:r>
        <w:t>598*T(v21</w:t>
      </w:r>
      <w:r w:rsidR="00644CD5">
        <w:t>.</w:t>
      </w:r>
      <w:r>
        <w:t>u13) + 0</w:t>
      </w:r>
      <w:r w:rsidR="00644CD5">
        <w:t>.</w:t>
      </w:r>
      <w:r>
        <w:t>216*T(v27</w:t>
      </w:r>
      <w:r w:rsidR="00644CD5">
        <w:t>.</w:t>
      </w:r>
      <w:r>
        <w:t>u13) -0</w:t>
      </w:r>
      <w:r w:rsidR="00644CD5">
        <w:t>.</w:t>
      </w:r>
      <w:r>
        <w:t>284*T(v1</w:t>
      </w:r>
      <w:r w:rsidR="00644CD5">
        <w:t>.</w:t>
      </w:r>
      <w:r>
        <w:t>u31) -0</w:t>
      </w:r>
      <w:r w:rsidR="00644CD5">
        <w:t>.</w:t>
      </w:r>
      <w:r>
        <w:t>268*T(v23</w:t>
      </w:r>
      <w:r w:rsidR="00644CD5">
        <w:t>.</w:t>
      </w:r>
      <w:r>
        <w:t>u8) + 0</w:t>
      </w:r>
      <w:r w:rsidR="00644CD5">
        <w:t>.</w:t>
      </w:r>
      <w:r>
        <w:t>459*T(u22) -0</w:t>
      </w:r>
      <w:r w:rsidR="00644CD5">
        <w:t>.</w:t>
      </w:r>
      <w:r>
        <w:t>698*T(v14</w:t>
      </w:r>
      <w:r w:rsidR="00644CD5">
        <w:t>.</w:t>
      </w:r>
      <w:r>
        <w:t>u26) + 0</w:t>
      </w:r>
      <w:r w:rsidR="00644CD5">
        <w:t>.</w:t>
      </w:r>
      <w:r>
        <w:t>76*T(v10</w:t>
      </w:r>
      <w:r w:rsidR="00644CD5">
        <w:t>.</w:t>
      </w:r>
      <w:r>
        <w:t>u26) -0</w:t>
      </w:r>
      <w:r w:rsidR="00644CD5">
        <w:t>.</w:t>
      </w:r>
      <w:r>
        <w:t>432*T(v30) -0</w:t>
      </w:r>
      <w:r w:rsidR="00644CD5">
        <w:t>.</w:t>
      </w:r>
      <w:r>
        <w:t>745*T(v1</w:t>
      </w:r>
      <w:r w:rsidR="00644CD5">
        <w:t>.</w:t>
      </w:r>
      <w:r>
        <w:t>u1) + 0</w:t>
      </w:r>
      <w:r w:rsidR="00644CD5">
        <w:t>.</w:t>
      </w:r>
      <w:r>
        <w:t>473*T(v2</w:t>
      </w:r>
      <w:r w:rsidR="00644CD5">
        <w:t>.</w:t>
      </w:r>
      <w:r>
        <w:t>u15) -0</w:t>
      </w:r>
      <w:r w:rsidR="00644CD5">
        <w:t>.</w:t>
      </w:r>
      <w:r>
        <w:t>646*T(v13</w:t>
      </w:r>
      <w:r w:rsidR="00644CD5">
        <w:t>.</w:t>
      </w:r>
      <w:r>
        <w:t>u9) -0</w:t>
      </w:r>
      <w:r w:rsidR="00644CD5">
        <w:t>.</w:t>
      </w:r>
      <w:r>
        <w:t>73*T(v7</w:t>
      </w:r>
      <w:r w:rsidR="00644CD5">
        <w:t>.</w:t>
      </w:r>
      <w:r>
        <w:t>u31) -0</w:t>
      </w:r>
      <w:r w:rsidR="00644CD5">
        <w:t>.</w:t>
      </w:r>
      <w:r>
        <w:t>803*T(v25</w:t>
      </w:r>
      <w:r w:rsidR="00644CD5">
        <w:t>.</w:t>
      </w:r>
      <w:r>
        <w:t>u4) -0</w:t>
      </w:r>
      <w:r w:rsidR="00644CD5">
        <w:t>.</w:t>
      </w:r>
      <w:r>
        <w:t>614*T(v8</w:t>
      </w:r>
      <w:r w:rsidR="00644CD5">
        <w:t>.</w:t>
      </w:r>
      <w:r>
        <w:t>u22) + 0</w:t>
      </w:r>
      <w:r w:rsidR="00644CD5">
        <w:t>.</w:t>
      </w:r>
      <w:r>
        <w:t>593*T(v11</w:t>
      </w:r>
      <w:r w:rsidR="00644CD5">
        <w:t>.</w:t>
      </w:r>
      <w:r>
        <w:t>u27) -0</w:t>
      </w:r>
      <w:r w:rsidR="00644CD5">
        <w:t>.</w:t>
      </w:r>
      <w:r>
        <w:t>435*T(v6</w:t>
      </w:r>
      <w:r w:rsidR="00644CD5">
        <w:t>.</w:t>
      </w:r>
      <w:r>
        <w:t>u24) + 0</w:t>
      </w:r>
      <w:r w:rsidR="00644CD5">
        <w:t>.</w:t>
      </w:r>
      <w:r>
        <w:t>59*T(v5</w:t>
      </w:r>
      <w:r w:rsidR="00644CD5">
        <w:t>.</w:t>
      </w:r>
      <w:r>
        <w:t>u26) + 0</w:t>
      </w:r>
      <w:r w:rsidR="00644CD5">
        <w:t>.</w:t>
      </w:r>
      <w:r>
        <w:t>635*T(v7</w:t>
      </w:r>
      <w:r w:rsidR="00644CD5">
        <w:t>.</w:t>
      </w:r>
      <w:r>
        <w:t>u32) + 0</w:t>
      </w:r>
      <w:r w:rsidR="00644CD5">
        <w:t>.</w:t>
      </w:r>
      <w:r>
        <w:t>474*T(v20</w:t>
      </w:r>
      <w:r w:rsidR="00644CD5">
        <w:t>.</w:t>
      </w:r>
      <w:r>
        <w:t>u16) + 0</w:t>
      </w:r>
      <w:r w:rsidR="00644CD5">
        <w:t>.</w:t>
      </w:r>
      <w:r>
        <w:t>824*T(v16</w:t>
      </w:r>
      <w:r w:rsidR="00644CD5">
        <w:t>.</w:t>
      </w:r>
      <w:r>
        <w:t>u1) -0</w:t>
      </w:r>
      <w:r w:rsidR="00644CD5">
        <w:t>.</w:t>
      </w:r>
      <w:r>
        <w:t>631*T(v11</w:t>
      </w:r>
      <w:r w:rsidR="00644CD5">
        <w:t>.</w:t>
      </w:r>
      <w:r>
        <w:t>u11) + 0</w:t>
      </w:r>
      <w:r w:rsidR="00644CD5">
        <w:t>.</w:t>
      </w:r>
      <w:r>
        <w:t>642*T(v9) -0</w:t>
      </w:r>
      <w:r w:rsidR="00644CD5">
        <w:t>.</w:t>
      </w:r>
      <w:r>
        <w:t>413*T(v29) -0</w:t>
      </w:r>
      <w:r w:rsidR="00644CD5">
        <w:t>.</w:t>
      </w:r>
      <w:r>
        <w:t>0572*T(v12) -0</w:t>
      </w:r>
      <w:r w:rsidR="00644CD5">
        <w:t>.</w:t>
      </w:r>
      <w:r>
        <w:t>442*T(u25) -0</w:t>
      </w:r>
      <w:r w:rsidR="00644CD5">
        <w:t>.</w:t>
      </w:r>
      <w:r>
        <w:t>348*T(u36) + 0</w:t>
      </w:r>
      <w:r w:rsidR="00644CD5">
        <w:t>.</w:t>
      </w:r>
      <w:r>
        <w:t>551*T(v7</w:t>
      </w:r>
      <w:r w:rsidR="00644CD5">
        <w:t>.</w:t>
      </w:r>
      <w:r>
        <w:t>u22) + 0</w:t>
      </w:r>
      <w:r w:rsidR="00644CD5">
        <w:t>.</w:t>
      </w:r>
      <w:r>
        <w:t>573*T(v38</w:t>
      </w:r>
      <w:r w:rsidR="00644CD5">
        <w:t>.</w:t>
      </w:r>
      <w:r>
        <w:t>u1) -0</w:t>
      </w:r>
      <w:r w:rsidR="00644CD5">
        <w:t>.</w:t>
      </w:r>
      <w:r>
        <w:t>397*T(v2</w:t>
      </w:r>
      <w:r w:rsidR="00644CD5">
        <w:t>.</w:t>
      </w:r>
      <w:r>
        <w:t>u30) -0</w:t>
      </w:r>
      <w:r w:rsidR="00644CD5">
        <w:t>.</w:t>
      </w:r>
      <w:r>
        <w:t>435*T(v9</w:t>
      </w:r>
      <w:r w:rsidR="00644CD5">
        <w:t>.</w:t>
      </w:r>
      <w:r>
        <w:t>u3) + 0</w:t>
      </w:r>
      <w:r w:rsidR="00644CD5">
        <w:t>.</w:t>
      </w:r>
      <w:r>
        <w:t>481*T(v12</w:t>
      </w:r>
      <w:r w:rsidR="00644CD5">
        <w:t>.</w:t>
      </w:r>
      <w:r>
        <w:t>u15) -0</w:t>
      </w:r>
      <w:r w:rsidR="00644CD5">
        <w:t>.</w:t>
      </w:r>
      <w:r>
        <w:t>756*T(v24</w:t>
      </w:r>
      <w:r w:rsidR="00644CD5">
        <w:t>.</w:t>
      </w:r>
      <w:r>
        <w:t>u8) + 0</w:t>
      </w:r>
      <w:r w:rsidR="00644CD5">
        <w:t>.</w:t>
      </w:r>
      <w:r>
        <w:t>637*T(v2</w:t>
      </w:r>
      <w:r w:rsidR="00644CD5">
        <w:t>.</w:t>
      </w:r>
      <w:r>
        <w:t>u16) + 0</w:t>
      </w:r>
      <w:r w:rsidR="00644CD5">
        <w:t>.</w:t>
      </w:r>
      <w:r>
        <w:t>421*T(v23) -1</w:t>
      </w:r>
      <w:r w:rsidR="00644CD5">
        <w:t>.</w:t>
      </w:r>
      <w:r>
        <w:t>38*T(v3</w:t>
      </w:r>
      <w:r w:rsidR="00644CD5">
        <w:t>.</w:t>
      </w:r>
      <w:r>
        <w:t>u1) + 0</w:t>
      </w:r>
      <w:r w:rsidR="00644CD5">
        <w:t>.</w:t>
      </w:r>
      <w:r>
        <w:t>192*T(v20</w:t>
      </w:r>
      <w:r w:rsidR="00644CD5">
        <w:t>.</w:t>
      </w:r>
      <w:r>
        <w:t>u14) + 0</w:t>
      </w:r>
      <w:r w:rsidR="00644CD5">
        <w:t>.</w:t>
      </w:r>
      <w:r>
        <w:t>493*T(v16</w:t>
      </w:r>
      <w:r w:rsidR="00644CD5">
        <w:t>.</w:t>
      </w:r>
      <w:r>
        <w:t>u22) + 0</w:t>
      </w:r>
      <w:r w:rsidR="00644CD5">
        <w:t>.</w:t>
      </w:r>
      <w:r>
        <w:t>388*T(v18</w:t>
      </w:r>
      <w:r w:rsidR="00644CD5">
        <w:t>.</w:t>
      </w:r>
      <w:r>
        <w:t>u17) + 0</w:t>
      </w:r>
      <w:r w:rsidR="00644CD5">
        <w:t>.</w:t>
      </w:r>
      <w:r>
        <w:t>312*T(v6</w:t>
      </w:r>
      <w:r w:rsidR="00644CD5">
        <w:t>.</w:t>
      </w:r>
      <w:r>
        <w:t>u33) + 0</w:t>
      </w:r>
      <w:r w:rsidR="00644CD5">
        <w:t>.</w:t>
      </w:r>
      <w:r>
        <w:t>458*T(v1</w:t>
      </w:r>
      <w:r w:rsidR="00644CD5">
        <w:t>.</w:t>
      </w:r>
      <w:r>
        <w:t>u15) + 0</w:t>
      </w:r>
      <w:r w:rsidR="00644CD5">
        <w:t>.</w:t>
      </w:r>
      <w:r>
        <w:t>357*T(v24</w:t>
      </w:r>
      <w:r w:rsidR="00644CD5">
        <w:t>.</w:t>
      </w:r>
      <w:r>
        <w:t>u3) -0</w:t>
      </w:r>
      <w:r w:rsidR="00644CD5">
        <w:t>.</w:t>
      </w:r>
      <w:r>
        <w:t>57*T(v29</w:t>
      </w:r>
      <w:r w:rsidR="00644CD5">
        <w:t>.</w:t>
      </w:r>
      <w:r>
        <w:t>u6) + 0</w:t>
      </w:r>
      <w:r w:rsidR="00644CD5">
        <w:t>.</w:t>
      </w:r>
      <w:r>
        <w:t>532*T(v26</w:t>
      </w:r>
      <w:r w:rsidR="00644CD5">
        <w:t>.</w:t>
      </w:r>
      <w:r>
        <w:t>u2) -0</w:t>
      </w:r>
      <w:r w:rsidR="00644CD5">
        <w:t>.</w:t>
      </w:r>
      <w:r>
        <w:t>471*T(v18</w:t>
      </w:r>
      <w:r w:rsidR="00644CD5">
        <w:t>.</w:t>
      </w:r>
      <w:r>
        <w:t>u20) + 0</w:t>
      </w:r>
      <w:r w:rsidR="00644CD5">
        <w:t>.</w:t>
      </w:r>
      <w:r>
        <w:t>354*T(v11) -0</w:t>
      </w:r>
      <w:r w:rsidR="00644CD5">
        <w:t>.</w:t>
      </w:r>
      <w:r>
        <w:t>644*T(v19</w:t>
      </w:r>
      <w:r w:rsidR="00644CD5">
        <w:t>.</w:t>
      </w:r>
      <w:r>
        <w:t>u15) + 0</w:t>
      </w:r>
      <w:r w:rsidR="00644CD5">
        <w:t>.</w:t>
      </w:r>
      <w:r>
        <w:t>321*T(v15</w:t>
      </w:r>
      <w:r w:rsidR="00644CD5">
        <w:t>.</w:t>
      </w:r>
      <w:r>
        <w:t>u4) + 0</w:t>
      </w:r>
      <w:r w:rsidR="00644CD5">
        <w:t>.</w:t>
      </w:r>
      <w:r>
        <w:t>289*T(v12</w:t>
      </w:r>
      <w:r w:rsidR="00644CD5">
        <w:t>.</w:t>
      </w:r>
      <w:r>
        <w:t>u20) + 0</w:t>
      </w:r>
      <w:r w:rsidR="00644CD5">
        <w:t>.</w:t>
      </w:r>
      <w:r>
        <w:t>513*T(v8</w:t>
      </w:r>
      <w:r w:rsidR="00644CD5">
        <w:t>.</w:t>
      </w:r>
      <w:r>
        <w:t>u4) + 0</w:t>
      </w:r>
      <w:r w:rsidR="00644CD5">
        <w:t>.</w:t>
      </w:r>
      <w:r>
        <w:t>531*T(v20</w:t>
      </w:r>
      <w:r w:rsidR="00644CD5">
        <w:t>.</w:t>
      </w:r>
      <w:r>
        <w:t>u17) -0</w:t>
      </w:r>
      <w:r w:rsidR="00644CD5">
        <w:t>.</w:t>
      </w:r>
      <w:r>
        <w:t>467*T(v4</w:t>
      </w:r>
      <w:r w:rsidR="00644CD5">
        <w:t>.</w:t>
      </w:r>
      <w:r>
        <w:t>u13) + 0</w:t>
      </w:r>
      <w:r w:rsidR="00644CD5">
        <w:t>.</w:t>
      </w:r>
      <w:r>
        <w:t>615*T(v4</w:t>
      </w:r>
      <w:r w:rsidR="00644CD5">
        <w:t>.</w:t>
      </w:r>
      <w:r>
        <w:t>u7) + 0</w:t>
      </w:r>
      <w:r w:rsidR="00644CD5">
        <w:t>.</w:t>
      </w:r>
      <w:r>
        <w:t>283*T(v28</w:t>
      </w:r>
      <w:r w:rsidR="00644CD5">
        <w:t>.</w:t>
      </w:r>
      <w:r>
        <w:t>u7) + 0</w:t>
      </w:r>
      <w:r w:rsidR="00644CD5">
        <w:t>.</w:t>
      </w:r>
      <w:r>
        <w:t>367*T(v1</w:t>
      </w:r>
      <w:r w:rsidR="00644CD5">
        <w:t>.</w:t>
      </w:r>
      <w:r>
        <w:t>u11) + 0</w:t>
      </w:r>
      <w:r w:rsidR="00644CD5">
        <w:t>.</w:t>
      </w:r>
      <w:r>
        <w:t>258*T(v33</w:t>
      </w:r>
      <w:r w:rsidR="00644CD5">
        <w:t>.</w:t>
      </w:r>
      <w:r>
        <w:t>u3) -0</w:t>
      </w:r>
      <w:r w:rsidR="00644CD5">
        <w:t>.</w:t>
      </w:r>
      <w:r>
        <w:t>545*T(v16</w:t>
      </w:r>
      <w:r w:rsidR="00644CD5">
        <w:t>.</w:t>
      </w:r>
      <w:r>
        <w:t>u15) -0</w:t>
      </w:r>
      <w:r w:rsidR="00644CD5">
        <w:t>.</w:t>
      </w:r>
      <w:r>
        <w:t>501*T(v4</w:t>
      </w:r>
      <w:r w:rsidR="00644CD5">
        <w:t>.</w:t>
      </w:r>
      <w:r>
        <w:t>u22) + 0</w:t>
      </w:r>
      <w:r w:rsidR="00644CD5">
        <w:t>.</w:t>
      </w:r>
      <w:r>
        <w:t>356*T(v17) -0</w:t>
      </w:r>
      <w:r w:rsidR="00644CD5">
        <w:t>.</w:t>
      </w:r>
      <w:r>
        <w:t>61*T(v7</w:t>
      </w:r>
      <w:r w:rsidR="00644CD5">
        <w:t>.</w:t>
      </w:r>
      <w:r>
        <w:t>u10) + 0</w:t>
      </w:r>
      <w:r w:rsidR="00644CD5">
        <w:t>.</w:t>
      </w:r>
      <w:r>
        <w:t>562*T(v6</w:t>
      </w:r>
      <w:r w:rsidR="00644CD5">
        <w:t>.</w:t>
      </w:r>
      <w:r>
        <w:t>u16) + 0</w:t>
      </w:r>
      <w:r w:rsidR="00644CD5">
        <w:t>.</w:t>
      </w:r>
      <w:r>
        <w:t>352*T(v15</w:t>
      </w:r>
      <w:r w:rsidR="00644CD5">
        <w:t>.</w:t>
      </w:r>
      <w:r>
        <w:t>u19) + 0</w:t>
      </w:r>
      <w:r w:rsidR="00644CD5">
        <w:t>.</w:t>
      </w:r>
      <w:r>
        <w:t>509*T(v21</w:t>
      </w:r>
      <w:r w:rsidR="00644CD5">
        <w:t>.</w:t>
      </w:r>
      <w:r>
        <w:t>u15) + 0</w:t>
      </w:r>
      <w:r w:rsidR="00644CD5">
        <w:t>.</w:t>
      </w:r>
      <w:r>
        <w:t>324*T(v8</w:t>
      </w:r>
      <w:r w:rsidR="00644CD5">
        <w:t>.</w:t>
      </w:r>
      <w:r>
        <w:t>u27) + 0</w:t>
      </w:r>
      <w:r w:rsidR="00644CD5">
        <w:t>.</w:t>
      </w:r>
      <w:r>
        <w:t>344*T(v30</w:t>
      </w:r>
      <w:r w:rsidR="00644CD5">
        <w:t>.</w:t>
      </w:r>
      <w:r>
        <w:t>u13) + 0</w:t>
      </w:r>
      <w:r w:rsidR="00644CD5">
        <w:t>.</w:t>
      </w:r>
      <w:r>
        <w:t>539*T(v11</w:t>
      </w:r>
      <w:r w:rsidR="00644CD5">
        <w:t>.</w:t>
      </w:r>
      <w:r>
        <w:t>u7) + 0</w:t>
      </w:r>
      <w:r w:rsidR="00644CD5">
        <w:t>.</w:t>
      </w:r>
      <w:r>
        <w:t>52*T(v15</w:t>
      </w:r>
      <w:r w:rsidR="00644CD5">
        <w:t>.</w:t>
      </w:r>
      <w:r>
        <w:t>u15) -0</w:t>
      </w:r>
      <w:r w:rsidR="00644CD5">
        <w:t>.</w:t>
      </w:r>
      <w:r>
        <w:t>423*T(v29</w:t>
      </w:r>
      <w:r w:rsidR="00644CD5">
        <w:t>.</w:t>
      </w:r>
      <w:r>
        <w:t>u7) -0</w:t>
      </w:r>
      <w:r w:rsidR="00644CD5">
        <w:t>.</w:t>
      </w:r>
      <w:r>
        <w:t>487*T(v1</w:t>
      </w:r>
      <w:r w:rsidR="00644CD5">
        <w:t>.</w:t>
      </w:r>
      <w:r>
        <w:t>u37) + 0</w:t>
      </w:r>
      <w:r w:rsidR="00644CD5">
        <w:t>.</w:t>
      </w:r>
      <w:r>
        <w:t>534*T(v9</w:t>
      </w:r>
      <w:r w:rsidR="00644CD5">
        <w:t>.</w:t>
      </w:r>
      <w:r>
        <w:t>u2) -0</w:t>
      </w:r>
      <w:r w:rsidR="00644CD5">
        <w:t>.</w:t>
      </w:r>
      <w:r>
        <w:t>444*T(v22</w:t>
      </w:r>
      <w:r w:rsidR="00644CD5">
        <w:t>.</w:t>
      </w:r>
      <w:r>
        <w:t>u20) + 0</w:t>
      </w:r>
      <w:r w:rsidR="00644CD5">
        <w:t>.</w:t>
      </w:r>
      <w:r>
        <w:t>254*T(v9</w:t>
      </w:r>
      <w:r w:rsidR="00644CD5">
        <w:t>.</w:t>
      </w:r>
      <w:r>
        <w:t>u8) -0</w:t>
      </w:r>
      <w:r w:rsidR="00644CD5">
        <w:t>.</w:t>
      </w:r>
      <w:r>
        <w:t>424*T(v35</w:t>
      </w:r>
      <w:r w:rsidR="00644CD5">
        <w:t>.</w:t>
      </w:r>
      <w:r>
        <w:t>u2) -0</w:t>
      </w:r>
      <w:r w:rsidR="00644CD5">
        <w:t>.</w:t>
      </w:r>
      <w:r>
        <w:t>342*T(v15</w:t>
      </w:r>
      <w:r w:rsidR="00644CD5">
        <w:t>.</w:t>
      </w:r>
      <w:r>
        <w:t>u22) -0</w:t>
      </w:r>
      <w:r w:rsidR="00644CD5">
        <w:t>.</w:t>
      </w:r>
      <w:r>
        <w:t>446*T(v1</w:t>
      </w:r>
      <w:r w:rsidR="00644CD5">
        <w:t>.</w:t>
      </w:r>
      <w:r>
        <w:t>u20) -0</w:t>
      </w:r>
      <w:r w:rsidR="00644CD5">
        <w:t>.</w:t>
      </w:r>
      <w:r>
        <w:t>427*T(v21</w:t>
      </w:r>
      <w:r w:rsidR="00644CD5">
        <w:t>.</w:t>
      </w:r>
      <w:r>
        <w:t>u7) -0</w:t>
      </w:r>
      <w:r w:rsidR="00644CD5">
        <w:t>.</w:t>
      </w:r>
      <w:r>
        <w:t>444*T(u8) + 1</w:t>
      </w:r>
      <w:r w:rsidR="00644CD5">
        <w:t>.</w:t>
      </w:r>
      <w:r>
        <w:t>62*v -0</w:t>
      </w:r>
      <w:r w:rsidR="00644CD5">
        <w:t>.</w:t>
      </w:r>
      <w:r>
        <w:t>387*T(v30</w:t>
      </w:r>
      <w:r w:rsidR="00644CD5">
        <w:t>.</w:t>
      </w:r>
      <w:r>
        <w:t>u2) -0</w:t>
      </w:r>
      <w:r w:rsidR="00644CD5">
        <w:t>.</w:t>
      </w:r>
      <w:r>
        <w:t>222*T(v11</w:t>
      </w:r>
      <w:r w:rsidR="00644CD5">
        <w:t>.</w:t>
      </w:r>
      <w:r>
        <w:t>u12) -0</w:t>
      </w:r>
      <w:r w:rsidR="00644CD5">
        <w:t>.</w:t>
      </w:r>
      <w:r>
        <w:t>122*T(u27) -0</w:t>
      </w:r>
      <w:r w:rsidR="00644CD5">
        <w:t>.</w:t>
      </w:r>
      <w:r>
        <w:t>335*T(v31</w:t>
      </w:r>
      <w:r w:rsidR="00644CD5">
        <w:t>.</w:t>
      </w:r>
      <w:r>
        <w:t>u9) -0</w:t>
      </w:r>
      <w:r w:rsidR="00644CD5">
        <w:t>.</w:t>
      </w:r>
      <w:r>
        <w:t>372*T(v3</w:t>
      </w:r>
      <w:r w:rsidR="00644CD5">
        <w:t>.</w:t>
      </w:r>
      <w:r>
        <w:t>u27) -0</w:t>
      </w:r>
      <w:r w:rsidR="00644CD5">
        <w:t>.</w:t>
      </w:r>
      <w:r>
        <w:t>371*T(v5) + 0</w:t>
      </w:r>
      <w:r w:rsidR="00644CD5">
        <w:t>.</w:t>
      </w:r>
      <w:r>
        <w:t>421*T(v4</w:t>
      </w:r>
      <w:r w:rsidR="00644CD5">
        <w:t>.</w:t>
      </w:r>
      <w:r>
        <w:t>u32) + 0</w:t>
      </w:r>
      <w:r w:rsidR="00644CD5">
        <w:t>.</w:t>
      </w:r>
      <w:r>
        <w:t>42*T(v9</w:t>
      </w:r>
      <w:r w:rsidR="00644CD5">
        <w:t>.</w:t>
      </w:r>
      <w:r>
        <w:t>u18) + 0</w:t>
      </w:r>
      <w:r w:rsidR="00644CD5">
        <w:t>.</w:t>
      </w:r>
      <w:r>
        <w:t>182*T(v14</w:t>
      </w:r>
      <w:r w:rsidR="00644CD5">
        <w:t>.</w:t>
      </w:r>
      <w:r>
        <w:t>u13) -0</w:t>
      </w:r>
      <w:r w:rsidR="00644CD5">
        <w:t>.</w:t>
      </w:r>
      <w:r>
        <w:t>357*T(v8</w:t>
      </w:r>
      <w:r w:rsidR="00644CD5">
        <w:t>.</w:t>
      </w:r>
      <w:r>
        <w:t>u5) -0</w:t>
      </w:r>
      <w:r w:rsidR="00644CD5">
        <w:t>.</w:t>
      </w:r>
      <w:r>
        <w:t>321*T(v7</w:t>
      </w:r>
      <w:r w:rsidR="00644CD5">
        <w:t>.</w:t>
      </w:r>
      <w:r>
        <w:t>u15) + 0</w:t>
      </w:r>
      <w:r w:rsidR="00644CD5">
        <w:t>.</w:t>
      </w:r>
      <w:r>
        <w:t>213*MW -0</w:t>
      </w:r>
      <w:r w:rsidR="00644CD5">
        <w:t>.</w:t>
      </w:r>
      <w:r>
        <w:t>386*T(v27</w:t>
      </w:r>
      <w:r w:rsidR="00644CD5">
        <w:t>.</w:t>
      </w:r>
      <w:r>
        <w:t>u3) + 0</w:t>
      </w:r>
      <w:r w:rsidR="00644CD5">
        <w:t>.</w:t>
      </w:r>
      <w:r>
        <w:t>384*T(v9</w:t>
      </w:r>
      <w:r w:rsidR="00644CD5">
        <w:t>.</w:t>
      </w:r>
      <w:r>
        <w:t>u28) -0</w:t>
      </w:r>
      <w:r w:rsidR="00644CD5">
        <w:t>.</w:t>
      </w:r>
      <w:r>
        <w:t>421*T(v8</w:t>
      </w:r>
      <w:r w:rsidR="00644CD5">
        <w:t>.</w:t>
      </w:r>
      <w:r>
        <w:t>u15) + 0</w:t>
      </w:r>
      <w:r w:rsidR="00644CD5">
        <w:t>.</w:t>
      </w:r>
      <w:r>
        <w:t>809*T(v2</w:t>
      </w:r>
      <w:r w:rsidR="00644CD5">
        <w:t>.</w:t>
      </w:r>
      <w:r>
        <w:t>u6) + 0</w:t>
      </w:r>
      <w:r w:rsidR="00644CD5">
        <w:t>.</w:t>
      </w:r>
      <w:r>
        <w:t>228*T(v24</w:t>
      </w:r>
      <w:r w:rsidR="00644CD5">
        <w:t>.</w:t>
      </w:r>
      <w:r>
        <w:t>u16) -0</w:t>
      </w:r>
      <w:r w:rsidR="00644CD5">
        <w:t>.</w:t>
      </w:r>
      <w:r>
        <w:t>281*T(v20</w:t>
      </w:r>
      <w:r w:rsidR="00644CD5">
        <w:t>.</w:t>
      </w:r>
      <w:r>
        <w:t>u11) + 0</w:t>
      </w:r>
      <w:r w:rsidR="00644CD5">
        <w:t>.</w:t>
      </w:r>
      <w:r>
        <w:t>373*T(v5</w:t>
      </w:r>
      <w:r w:rsidR="00644CD5">
        <w:t>.</w:t>
      </w:r>
      <w:r>
        <w:t>u37) -0</w:t>
      </w:r>
      <w:r w:rsidR="00644CD5">
        <w:t>.</w:t>
      </w:r>
      <w:r>
        <w:t>296*T(v21</w:t>
      </w:r>
      <w:r w:rsidR="00644CD5">
        <w:t>.</w:t>
      </w:r>
      <w:r>
        <w:t>u5) + 0</w:t>
      </w:r>
      <w:r w:rsidR="00644CD5">
        <w:t>.</w:t>
      </w:r>
      <w:r>
        <w:t>318*T(v34</w:t>
      </w:r>
      <w:r w:rsidR="00644CD5">
        <w:t>.</w:t>
      </w:r>
      <w:r>
        <w:t>u9) -0</w:t>
      </w:r>
      <w:r w:rsidR="00644CD5">
        <w:t>.</w:t>
      </w:r>
      <w:r>
        <w:t>607*T(v2</w:t>
      </w:r>
      <w:r w:rsidR="00644CD5">
        <w:t>.</w:t>
      </w:r>
      <w:r>
        <w:t>u3) + 0</w:t>
      </w:r>
      <w:r w:rsidR="00644CD5">
        <w:t>.</w:t>
      </w:r>
      <w:r>
        <w:t>246*T(v5</w:t>
      </w:r>
      <w:r w:rsidR="00644CD5">
        <w:t>.</w:t>
      </w:r>
      <w:r>
        <w:t>u23) + 0</w:t>
      </w:r>
      <w:r w:rsidR="00644CD5">
        <w:t>.</w:t>
      </w:r>
      <w:r>
        <w:t>361*T(v10</w:t>
      </w:r>
      <w:r w:rsidR="00644CD5">
        <w:t>.</w:t>
      </w:r>
      <w:r>
        <w:t>u19) + 0</w:t>
      </w:r>
      <w:r w:rsidR="00644CD5">
        <w:t>.</w:t>
      </w:r>
      <w:r>
        <w:t>569*T(v7</w:t>
      </w:r>
      <w:r w:rsidR="00644CD5">
        <w:t>.</w:t>
      </w:r>
      <w:r>
        <w:t>u1) + 0</w:t>
      </w:r>
      <w:r w:rsidR="00644CD5">
        <w:t>.</w:t>
      </w:r>
      <w:r>
        <w:t>292*T(v13</w:t>
      </w:r>
      <w:r w:rsidR="00644CD5">
        <w:t>.</w:t>
      </w:r>
      <w:r>
        <w:t>u19) -0</w:t>
      </w:r>
      <w:r w:rsidR="00644CD5">
        <w:t>.</w:t>
      </w:r>
      <w:r>
        <w:t>268*T(v25</w:t>
      </w:r>
      <w:r w:rsidR="00644CD5">
        <w:t>.</w:t>
      </w:r>
      <w:r>
        <w:t>u3) -0</w:t>
      </w:r>
      <w:r w:rsidR="00644CD5">
        <w:t>.</w:t>
      </w:r>
      <w:r>
        <w:t>344*T(v11</w:t>
      </w:r>
      <w:r w:rsidR="00644CD5">
        <w:t>.</w:t>
      </w:r>
      <w:r>
        <w:t>u29) + 0</w:t>
      </w:r>
      <w:r w:rsidR="00644CD5">
        <w:t>.</w:t>
      </w:r>
      <w:r>
        <w:t>306*T(v23</w:t>
      </w:r>
      <w:r w:rsidR="00644CD5">
        <w:t>.</w:t>
      </w:r>
      <w:r>
        <w:t>u20) -0</w:t>
      </w:r>
      <w:r w:rsidR="00644CD5">
        <w:t>.</w:t>
      </w:r>
      <w:r>
        <w:t>297*T(v3</w:t>
      </w:r>
      <w:r w:rsidR="00644CD5">
        <w:t>.</w:t>
      </w:r>
      <w:r>
        <w:t>u39) -0</w:t>
      </w:r>
      <w:r w:rsidR="00644CD5">
        <w:t>.</w:t>
      </w:r>
      <w:r>
        <w:t>3*T(v23</w:t>
      </w:r>
      <w:r w:rsidR="00644CD5">
        <w:t>.</w:t>
      </w:r>
      <w:r>
        <w:t>u11) + 0</w:t>
      </w:r>
      <w:r w:rsidR="00644CD5">
        <w:t>.</w:t>
      </w:r>
      <w:r>
        <w:t>336*T(v28</w:t>
      </w:r>
      <w:r w:rsidR="00644CD5">
        <w:t>.</w:t>
      </w:r>
      <w:r>
        <w:t>u2) + 0</w:t>
      </w:r>
      <w:r w:rsidR="00644CD5">
        <w:t>.</w:t>
      </w:r>
      <w:r>
        <w:t>303*T(v17</w:t>
      </w:r>
      <w:r w:rsidR="00644CD5">
        <w:t>.</w:t>
      </w:r>
      <w:r>
        <w:t>u6) -0</w:t>
      </w:r>
      <w:r w:rsidR="00644CD5">
        <w:t>.</w:t>
      </w:r>
      <w:r>
        <w:t>292*T(v32</w:t>
      </w:r>
      <w:r w:rsidR="00644CD5">
        <w:t>.</w:t>
      </w:r>
      <w:r>
        <w:t>u6) -0</w:t>
      </w:r>
      <w:r w:rsidR="00644CD5">
        <w:t>.</w:t>
      </w:r>
      <w:r>
        <w:t>339*T(v3</w:t>
      </w:r>
      <w:r w:rsidR="00644CD5">
        <w:t>.</w:t>
      </w:r>
      <w:r>
        <w:t>u29) -0</w:t>
      </w:r>
      <w:r w:rsidR="00644CD5">
        <w:t>.</w:t>
      </w:r>
      <w:r>
        <w:t>312*T(v16</w:t>
      </w:r>
      <w:r w:rsidR="00644CD5">
        <w:t>.</w:t>
      </w:r>
      <w:r>
        <w:t>u25) + 0</w:t>
      </w:r>
      <w:r w:rsidR="00644CD5">
        <w:t>.</w:t>
      </w:r>
      <w:r>
        <w:t>358*T(v7</w:t>
      </w:r>
      <w:r w:rsidR="00644CD5">
        <w:t>.</w:t>
      </w:r>
      <w:r>
        <w:t>u12) + 0</w:t>
      </w:r>
      <w:r w:rsidR="00644CD5">
        <w:t>.</w:t>
      </w:r>
      <w:r>
        <w:t>326*T(v18</w:t>
      </w:r>
      <w:r w:rsidR="00644CD5">
        <w:t>.</w:t>
      </w:r>
      <w:r>
        <w:t>u12) -0</w:t>
      </w:r>
      <w:r w:rsidR="00644CD5">
        <w:t>.</w:t>
      </w:r>
      <w:r>
        <w:t>261*T(v4</w:t>
      </w:r>
      <w:r w:rsidR="00644CD5">
        <w:t>.</w:t>
      </w:r>
      <w:r>
        <w:t>u37) -0</w:t>
      </w:r>
      <w:r w:rsidR="00644CD5">
        <w:t>.</w:t>
      </w:r>
      <w:r>
        <w:t>265*T(v22</w:t>
      </w:r>
      <w:r w:rsidR="00644CD5">
        <w:t>.</w:t>
      </w:r>
      <w:r>
        <w:t>u18) + 0</w:t>
      </w:r>
      <w:r w:rsidR="00644CD5">
        <w:t>.</w:t>
      </w:r>
      <w:r>
        <w:t>286*T(v10</w:t>
      </w:r>
      <w:r w:rsidR="00644CD5">
        <w:t>.</w:t>
      </w:r>
      <w:r>
        <w:t>u29) + 0</w:t>
      </w:r>
      <w:r w:rsidR="00644CD5">
        <w:t>.</w:t>
      </w:r>
      <w:r>
        <w:t>241*T(v29</w:t>
      </w:r>
      <w:r w:rsidR="00644CD5">
        <w:t>.</w:t>
      </w:r>
      <w:r>
        <w:t>u14) + 0</w:t>
      </w:r>
      <w:r w:rsidR="00644CD5">
        <w:t>.</w:t>
      </w:r>
      <w:r>
        <w:t>223*T(v28) + 0</w:t>
      </w:r>
      <w:r w:rsidR="00644CD5">
        <w:t>.</w:t>
      </w:r>
      <w:r>
        <w:t>223*T(v18</w:t>
      </w:r>
      <w:r w:rsidR="00644CD5">
        <w:t>.</w:t>
      </w:r>
      <w:r>
        <w:t>u11) -0</w:t>
      </w:r>
      <w:r w:rsidR="00644CD5">
        <w:t>.</w:t>
      </w:r>
      <w:r>
        <w:t>426*T(v17</w:t>
      </w:r>
      <w:r w:rsidR="00644CD5">
        <w:t>.</w:t>
      </w:r>
      <w:r>
        <w:t>u3) + 0</w:t>
      </w:r>
      <w:r w:rsidR="00644CD5">
        <w:t>.</w:t>
      </w:r>
      <w:r>
        <w:t>272*T(v25</w:t>
      </w:r>
      <w:r w:rsidR="00644CD5">
        <w:t>.</w:t>
      </w:r>
      <w:r>
        <w:t>u2) + 0</w:t>
      </w:r>
      <w:r w:rsidR="00644CD5">
        <w:t>.</w:t>
      </w:r>
      <w:r>
        <w:t>238*T(u31) -0</w:t>
      </w:r>
      <w:r w:rsidR="00644CD5">
        <w:t>.</w:t>
      </w:r>
      <w:r>
        <w:t>279*T(v18</w:t>
      </w:r>
      <w:r w:rsidR="00644CD5">
        <w:t>.</w:t>
      </w:r>
      <w:r>
        <w:t>u5) -0</w:t>
      </w:r>
      <w:r w:rsidR="00644CD5">
        <w:t>.</w:t>
      </w:r>
      <w:r>
        <w:t>327*T(v28</w:t>
      </w:r>
      <w:r w:rsidR="00644CD5">
        <w:t>.</w:t>
      </w:r>
      <w:r>
        <w:t>u5) + 0</w:t>
      </w:r>
      <w:r w:rsidR="00644CD5">
        <w:t>.</w:t>
      </w:r>
      <w:r>
        <w:t>21*T(v12</w:t>
      </w:r>
      <w:r w:rsidR="00644CD5">
        <w:t>.</w:t>
      </w:r>
      <w:r>
        <w:t>u9) -0</w:t>
      </w:r>
      <w:r w:rsidR="00644CD5">
        <w:t>.</w:t>
      </w:r>
      <w:r>
        <w:t>306*T(v7</w:t>
      </w:r>
      <w:r w:rsidR="00644CD5">
        <w:t>.</w:t>
      </w:r>
      <w:r>
        <w:t>u23) + 0</w:t>
      </w:r>
      <w:r w:rsidR="00644CD5">
        <w:t>.</w:t>
      </w:r>
      <w:r>
        <w:t>23*T(v27</w:t>
      </w:r>
      <w:r w:rsidR="00644CD5">
        <w:t>.</w:t>
      </w:r>
      <w:r>
        <w:t>u16) -0</w:t>
      </w:r>
      <w:r w:rsidR="00644CD5">
        <w:t>.</w:t>
      </w:r>
      <w:r>
        <w:t>175*T(v30</w:t>
      </w:r>
      <w:r w:rsidR="00644CD5">
        <w:t>.</w:t>
      </w:r>
      <w:r>
        <w:t>u3) -0</w:t>
      </w:r>
      <w:r w:rsidR="00644CD5">
        <w:t>.</w:t>
      </w:r>
      <w:r>
        <w:t>187*T(u39) -0</w:t>
      </w:r>
      <w:r w:rsidR="00644CD5">
        <w:t>.</w:t>
      </w:r>
      <w:r>
        <w:t>337*T(v12</w:t>
      </w:r>
      <w:r w:rsidR="00644CD5">
        <w:t>.</w:t>
      </w:r>
      <w:r>
        <w:t>u16) + 0</w:t>
      </w:r>
      <w:r w:rsidR="00644CD5">
        <w:t>.</w:t>
      </w:r>
      <w:r>
        <w:t>228*T(v9</w:t>
      </w:r>
      <w:r w:rsidR="00644CD5">
        <w:t>.</w:t>
      </w:r>
      <w:r>
        <w:t>u27) -0</w:t>
      </w:r>
      <w:r w:rsidR="00644CD5">
        <w:t>.</w:t>
      </w:r>
      <w:r>
        <w:t>339*T(v9</w:t>
      </w:r>
      <w:r w:rsidR="00644CD5">
        <w:t>.</w:t>
      </w:r>
      <w:r>
        <w:t>u14) + 0</w:t>
      </w:r>
      <w:r w:rsidR="00644CD5">
        <w:t>.</w:t>
      </w:r>
      <w:r>
        <w:t>263*T(v11</w:t>
      </w:r>
      <w:r w:rsidR="00644CD5">
        <w:t>.</w:t>
      </w:r>
      <w:r>
        <w:t>u26) + 0</w:t>
      </w:r>
      <w:r w:rsidR="00644CD5">
        <w:t>.</w:t>
      </w:r>
      <w:r>
        <w:t>209*T(v27</w:t>
      </w:r>
      <w:r w:rsidR="00644CD5">
        <w:t>.</w:t>
      </w:r>
      <w:r>
        <w:t>u5) -0</w:t>
      </w:r>
      <w:r w:rsidR="00644CD5">
        <w:t>.</w:t>
      </w:r>
      <w:r>
        <w:t>261*T(v35</w:t>
      </w:r>
      <w:r w:rsidR="00644CD5">
        <w:t>.</w:t>
      </w:r>
      <w:r>
        <w:t>u3) -0</w:t>
      </w:r>
      <w:r w:rsidR="00644CD5">
        <w:t>.</w:t>
      </w:r>
      <w:r>
        <w:t>291*T(v17</w:t>
      </w:r>
      <w:r w:rsidR="00644CD5">
        <w:t>.</w:t>
      </w:r>
      <w:r>
        <w:t>u7) -0</w:t>
      </w:r>
      <w:r w:rsidR="00644CD5">
        <w:t>.</w:t>
      </w:r>
      <w:r>
        <w:t>203*T(v8</w:t>
      </w:r>
      <w:r w:rsidR="00644CD5">
        <w:t>.</w:t>
      </w:r>
      <w:r>
        <w:t>u33) -0</w:t>
      </w:r>
      <w:r w:rsidR="00644CD5">
        <w:t>.</w:t>
      </w:r>
      <w:r>
        <w:t>212*T(v2</w:t>
      </w:r>
      <w:r w:rsidR="00644CD5">
        <w:t>.</w:t>
      </w:r>
      <w:r>
        <w:t>u21) -0</w:t>
      </w:r>
      <w:r w:rsidR="00644CD5">
        <w:t>.</w:t>
      </w:r>
      <w:r>
        <w:t>162*T(v20</w:t>
      </w:r>
      <w:r w:rsidR="00644CD5">
        <w:t>.</w:t>
      </w:r>
      <w:r>
        <w:t>u21) + 0</w:t>
      </w:r>
      <w:r w:rsidR="00644CD5">
        <w:t>.</w:t>
      </w:r>
      <w:r>
        <w:t>269*T(v31</w:t>
      </w:r>
      <w:r w:rsidR="00644CD5">
        <w:t>.</w:t>
      </w:r>
      <w:r>
        <w:t>u5) + 0</w:t>
      </w:r>
      <w:r w:rsidR="00644CD5">
        <w:t>.</w:t>
      </w:r>
      <w:r>
        <w:t>287*T(v13</w:t>
      </w:r>
      <w:r w:rsidR="00644CD5">
        <w:t>.</w:t>
      </w:r>
      <w:r>
        <w:t>u1) -0</w:t>
      </w:r>
      <w:r w:rsidR="00644CD5">
        <w:t>.</w:t>
      </w:r>
      <w:r>
        <w:t>282*T(v24</w:t>
      </w:r>
      <w:r w:rsidR="00644CD5">
        <w:t>.</w:t>
      </w:r>
      <w:r>
        <w:t>u17) -0</w:t>
      </w:r>
      <w:r w:rsidR="00644CD5">
        <w:t>.</w:t>
      </w:r>
      <w:r>
        <w:t>247*T(v9</w:t>
      </w:r>
      <w:r w:rsidR="00644CD5">
        <w:t>.</w:t>
      </w:r>
      <w:r>
        <w:t>u10) + 0</w:t>
      </w:r>
      <w:r w:rsidR="00644CD5">
        <w:t>.</w:t>
      </w:r>
      <w:r>
        <w:t>209*T(v24</w:t>
      </w:r>
      <w:r w:rsidR="00644CD5">
        <w:t>.</w:t>
      </w:r>
      <w:r>
        <w:t>u11) + 0</w:t>
      </w:r>
      <w:r w:rsidR="00644CD5">
        <w:t>.</w:t>
      </w:r>
      <w:r>
        <w:t>241*T(v22</w:t>
      </w:r>
      <w:r w:rsidR="00644CD5">
        <w:t>.</w:t>
      </w:r>
      <w:r>
        <w:t>u4) -0</w:t>
      </w:r>
      <w:r w:rsidR="00644CD5">
        <w:t>.</w:t>
      </w:r>
      <w:r>
        <w:t>231*T(v15</w:t>
      </w:r>
      <w:r w:rsidR="00644CD5">
        <w:t>.</w:t>
      </w:r>
      <w:r>
        <w:t>u27) + 0</w:t>
      </w:r>
      <w:r w:rsidR="00644CD5">
        <w:t>.</w:t>
      </w:r>
      <w:r>
        <w:t>218*T(v13</w:t>
      </w:r>
      <w:r w:rsidR="00644CD5">
        <w:t>.</w:t>
      </w:r>
      <w:r>
        <w:t>u26) -0</w:t>
      </w:r>
      <w:r w:rsidR="00644CD5">
        <w:t>.</w:t>
      </w:r>
      <w:r>
        <w:t>232*T(v3</w:t>
      </w:r>
      <w:r w:rsidR="00644CD5">
        <w:t>.</w:t>
      </w:r>
      <w:r>
        <w:t>u30) -0</w:t>
      </w:r>
      <w:r w:rsidR="00644CD5">
        <w:t>.</w:t>
      </w:r>
      <w:r>
        <w:t>302*T(v18</w:t>
      </w:r>
      <w:r w:rsidR="00644CD5">
        <w:t>.</w:t>
      </w:r>
      <w:r>
        <w:t>u2) + 0</w:t>
      </w:r>
      <w:r w:rsidR="00644CD5">
        <w:t>.</w:t>
      </w:r>
      <w:r>
        <w:t>164*T(v33</w:t>
      </w:r>
      <w:r w:rsidR="00644CD5">
        <w:t>.</w:t>
      </w:r>
      <w:r>
        <w:t>u6) + 0</w:t>
      </w:r>
      <w:r w:rsidR="00644CD5">
        <w:t>.</w:t>
      </w:r>
      <w:r>
        <w:t>207*T(v7</w:t>
      </w:r>
      <w:r w:rsidR="00644CD5">
        <w:t>.</w:t>
      </w:r>
      <w:r>
        <w:t>u25) -0</w:t>
      </w:r>
      <w:r w:rsidR="00644CD5">
        <w:t>.</w:t>
      </w:r>
      <w:r>
        <w:t>168*T(v34</w:t>
      </w:r>
      <w:r w:rsidR="00644CD5">
        <w:t>.</w:t>
      </w:r>
      <w:r>
        <w:t>u4) -0</w:t>
      </w:r>
      <w:r w:rsidR="00644CD5">
        <w:t>.</w:t>
      </w:r>
      <w:r>
        <w:t>195*T(v2</w:t>
      </w:r>
      <w:r w:rsidR="00644CD5">
        <w:t>.</w:t>
      </w:r>
      <w:r>
        <w:t>u33) + 0</w:t>
      </w:r>
      <w:r w:rsidR="00644CD5">
        <w:t>.</w:t>
      </w:r>
      <w:r>
        <w:t>229*T(v11</w:t>
      </w:r>
      <w:r w:rsidR="00644CD5">
        <w:t>.</w:t>
      </w:r>
      <w:r>
        <w:t>u10) -0</w:t>
      </w:r>
      <w:r w:rsidR="00644CD5">
        <w:t>.</w:t>
      </w:r>
      <w:r>
        <w:t>244*T(v26</w:t>
      </w:r>
      <w:r w:rsidR="00644CD5">
        <w:t>.</w:t>
      </w:r>
      <w:r>
        <w:t>u6) -0</w:t>
      </w:r>
      <w:r w:rsidR="00644CD5">
        <w:t>.</w:t>
      </w:r>
      <w:r>
        <w:t>137*T(v34</w:t>
      </w:r>
      <w:r w:rsidR="00644CD5">
        <w:t>.</w:t>
      </w:r>
      <w:r>
        <w:t>u3) + 0</w:t>
      </w:r>
      <w:r w:rsidR="00644CD5">
        <w:t>.</w:t>
      </w:r>
      <w:r>
        <w:t>129*T(v35</w:t>
      </w:r>
      <w:r w:rsidR="00644CD5">
        <w:t>.</w:t>
      </w:r>
      <w:r>
        <w:t>u8) -0</w:t>
      </w:r>
      <w:r w:rsidR="00644CD5">
        <w:t>.</w:t>
      </w:r>
      <w:r>
        <w:t>19*T(v25</w:t>
      </w:r>
      <w:r w:rsidR="00644CD5">
        <w:t>.</w:t>
      </w:r>
      <w:r>
        <w:t>u14) + 0</w:t>
      </w:r>
      <w:r w:rsidR="00644CD5">
        <w:t>.</w:t>
      </w:r>
      <w:r>
        <w:t>187*T(v26</w:t>
      </w:r>
      <w:r w:rsidR="00644CD5">
        <w:t>.</w:t>
      </w:r>
      <w:r>
        <w:t>u8) + 0</w:t>
      </w:r>
      <w:r w:rsidR="00644CD5">
        <w:t>.</w:t>
      </w:r>
      <w:r>
        <w:t>212*T(v5</w:t>
      </w:r>
      <w:r w:rsidR="00644CD5">
        <w:t>.</w:t>
      </w:r>
      <w:r>
        <w:t>u4) + 0</w:t>
      </w:r>
      <w:r w:rsidR="00644CD5">
        <w:t>.</w:t>
      </w:r>
      <w:r>
        <w:t>141*T(v3</w:t>
      </w:r>
      <w:r w:rsidR="00644CD5">
        <w:t>.</w:t>
      </w:r>
      <w:r>
        <w:t>u36) + 0</w:t>
      </w:r>
      <w:r w:rsidR="00644CD5">
        <w:t>.</w:t>
      </w:r>
      <w:r>
        <w:t>317*T(v3</w:t>
      </w:r>
      <w:r w:rsidR="00644CD5">
        <w:t>.</w:t>
      </w:r>
      <w:r>
        <w:t>u4) + 0</w:t>
      </w:r>
      <w:r w:rsidR="00644CD5">
        <w:t>.</w:t>
      </w:r>
      <w:r>
        <w:t>171*T(v25</w:t>
      </w:r>
      <w:r w:rsidR="00644CD5">
        <w:t>.</w:t>
      </w:r>
      <w:r>
        <w:t>u8) + 0</w:t>
      </w:r>
      <w:r w:rsidR="00644CD5">
        <w:t>.</w:t>
      </w:r>
      <w:r>
        <w:t>115*T(u16) -0</w:t>
      </w:r>
      <w:r w:rsidR="00644CD5">
        <w:t>.</w:t>
      </w:r>
      <w:r>
        <w:t>138*T(v27</w:t>
      </w:r>
      <w:r w:rsidR="00644CD5">
        <w:t>.</w:t>
      </w:r>
      <w:r>
        <w:t>u7) + 0</w:t>
      </w:r>
      <w:r w:rsidR="00644CD5">
        <w:t>.</w:t>
      </w:r>
      <w:r>
        <w:t>162*T(v7</w:t>
      </w:r>
      <w:r w:rsidR="00644CD5">
        <w:t>.</w:t>
      </w:r>
      <w:r>
        <w:t>u14) + 0</w:t>
      </w:r>
      <w:r w:rsidR="00644CD5">
        <w:t>.</w:t>
      </w:r>
      <w:r>
        <w:t>134*T(v1</w:t>
      </w:r>
      <w:r w:rsidR="00644CD5">
        <w:t>.</w:t>
      </w:r>
      <w:r>
        <w:t>u26) -0</w:t>
      </w:r>
      <w:r w:rsidR="00644CD5">
        <w:t>.</w:t>
      </w:r>
      <w:r>
        <w:t>15*T(v9</w:t>
      </w:r>
      <w:r w:rsidR="00644CD5">
        <w:t>.</w:t>
      </w:r>
      <w:r>
        <w:t>u34) + 0</w:t>
      </w:r>
      <w:r w:rsidR="00644CD5">
        <w:t>.</w:t>
      </w:r>
      <w:r>
        <w:t>147*T(v24</w:t>
      </w:r>
      <w:r w:rsidR="00644CD5">
        <w:t>.</w:t>
      </w:r>
      <w:r>
        <w:t>u19) -0</w:t>
      </w:r>
      <w:r w:rsidR="00644CD5">
        <w:t>.</w:t>
      </w:r>
      <w:r>
        <w:t>136*T(v17</w:t>
      </w:r>
      <w:r w:rsidR="00644CD5">
        <w:t>.</w:t>
      </w:r>
      <w:r>
        <w:t>u15) -0</w:t>
      </w:r>
      <w:r w:rsidR="00644CD5">
        <w:t>.</w:t>
      </w:r>
      <w:r>
        <w:t>142*T(v9</w:t>
      </w:r>
      <w:r w:rsidR="00644CD5">
        <w:t>.</w:t>
      </w:r>
      <w:r>
        <w:t>u24) -0</w:t>
      </w:r>
      <w:r w:rsidR="00644CD5">
        <w:t>.</w:t>
      </w:r>
      <w:r>
        <w:t>125*T(v17</w:t>
      </w:r>
      <w:r w:rsidR="00644CD5">
        <w:t>.</w:t>
      </w:r>
      <w:r>
        <w:t>u19) -0</w:t>
      </w:r>
      <w:r w:rsidR="00644CD5">
        <w:t>.</w:t>
      </w:r>
      <w:r>
        <w:t>134*T(v12</w:t>
      </w:r>
      <w:r w:rsidR="00644CD5">
        <w:t>.</w:t>
      </w:r>
      <w:r>
        <w:t>u4) -0</w:t>
      </w:r>
      <w:r w:rsidR="00644CD5">
        <w:t>.</w:t>
      </w:r>
      <w:r>
        <w:t>12*Lipophilicity^3 -0</w:t>
      </w:r>
      <w:r w:rsidR="00644CD5">
        <w:t>.</w:t>
      </w:r>
      <w:r>
        <w:t>143*T(v8</w:t>
      </w:r>
      <w:r w:rsidR="00644CD5">
        <w:t>.</w:t>
      </w:r>
      <w:r>
        <w:t>u10) -0</w:t>
      </w:r>
      <w:r w:rsidR="00644CD5">
        <w:t>.</w:t>
      </w:r>
      <w:r>
        <w:t>138*T(v26</w:t>
      </w:r>
      <w:r w:rsidR="00644CD5">
        <w:t>.</w:t>
      </w:r>
      <w:r>
        <w:t>u5) + 0</w:t>
      </w:r>
      <w:r w:rsidR="00644CD5">
        <w:t>.</w:t>
      </w:r>
      <w:r>
        <w:t>11*T(v18</w:t>
      </w:r>
      <w:r w:rsidR="00644CD5">
        <w:t>.</w:t>
      </w:r>
      <w:r>
        <w:t>u19) -0</w:t>
      </w:r>
      <w:r w:rsidR="00644CD5">
        <w:t>.</w:t>
      </w:r>
      <w:r>
        <w:t>115*T(v28</w:t>
      </w:r>
      <w:r w:rsidR="00644CD5">
        <w:t>.</w:t>
      </w:r>
      <w:r>
        <w:t>u4) + 0</w:t>
      </w:r>
      <w:r w:rsidR="00644CD5">
        <w:t>.</w:t>
      </w:r>
      <w:r>
        <w:t>115*T(v7</w:t>
      </w:r>
      <w:r w:rsidR="00644CD5">
        <w:t>.</w:t>
      </w:r>
      <w:r>
        <w:t>u29) -0</w:t>
      </w:r>
      <w:r w:rsidR="00644CD5">
        <w:t>.</w:t>
      </w:r>
      <w:r>
        <w:t>14*T(v3</w:t>
      </w:r>
      <w:r w:rsidR="00644CD5">
        <w:t>.</w:t>
      </w:r>
      <w:r>
        <w:t>u17) -0</w:t>
      </w:r>
      <w:r w:rsidR="00644CD5">
        <w:t>.</w:t>
      </w:r>
      <w:r>
        <w:t>103*T(v27</w:t>
      </w:r>
      <w:r w:rsidR="00644CD5">
        <w:t>.</w:t>
      </w:r>
      <w:r>
        <w:t>u12) + 0</w:t>
      </w:r>
      <w:r w:rsidR="00644CD5">
        <w:t>.</w:t>
      </w:r>
      <w:r>
        <w:t>0725*T(u37) -0</w:t>
      </w:r>
      <w:r w:rsidR="00644CD5">
        <w:t>.</w:t>
      </w:r>
      <w:r>
        <w:t>116*T(v10</w:t>
      </w:r>
      <w:r w:rsidR="00644CD5">
        <w:t>.</w:t>
      </w:r>
      <w:r>
        <w:t>u33) -0</w:t>
      </w:r>
      <w:r w:rsidR="00644CD5">
        <w:t>.</w:t>
      </w:r>
      <w:r>
        <w:t>0872*T(v7</w:t>
      </w:r>
      <w:r w:rsidR="00644CD5">
        <w:t>.</w:t>
      </w:r>
      <w:r>
        <w:t>u26) -0</w:t>
      </w:r>
      <w:r w:rsidR="00644CD5">
        <w:t>.</w:t>
      </w:r>
      <w:r>
        <w:t>113*T(v21</w:t>
      </w:r>
      <w:r w:rsidR="00644CD5">
        <w:t>.</w:t>
      </w:r>
      <w:r>
        <w:t>u12) + 0</w:t>
      </w:r>
      <w:r w:rsidR="00644CD5">
        <w:t>.</w:t>
      </w:r>
      <w:r>
        <w:t>107*T(v28</w:t>
      </w:r>
      <w:r w:rsidR="00644CD5">
        <w:t>.</w:t>
      </w:r>
      <w:r>
        <w:t>u11) + 0</w:t>
      </w:r>
      <w:r w:rsidR="00644CD5">
        <w:t>.</w:t>
      </w:r>
      <w:r>
        <w:t>098*T(v5</w:t>
      </w:r>
      <w:r w:rsidR="00644CD5">
        <w:t>.</w:t>
      </w:r>
      <w:r>
        <w:t>u20) + 0</w:t>
      </w:r>
      <w:r w:rsidR="00644CD5">
        <w:t>.</w:t>
      </w:r>
      <w:r>
        <w:t>0955*T(v6</w:t>
      </w:r>
      <w:r w:rsidR="00644CD5">
        <w:t>.</w:t>
      </w:r>
      <w:r>
        <w:t>u36) + 0</w:t>
      </w:r>
      <w:r w:rsidR="00644CD5">
        <w:t>.</w:t>
      </w:r>
      <w:r>
        <w:t>099*T(v11</w:t>
      </w:r>
      <w:r w:rsidR="00644CD5">
        <w:t>.</w:t>
      </w:r>
      <w:r>
        <w:t>u22) -0</w:t>
      </w:r>
      <w:r w:rsidR="00644CD5">
        <w:t>.</w:t>
      </w:r>
      <w:r>
        <w:t>0979*T(v2) + 0</w:t>
      </w:r>
      <w:r w:rsidR="00644CD5">
        <w:t>.</w:t>
      </w:r>
      <w:r>
        <w:t>0909*T(v2</w:t>
      </w:r>
      <w:r w:rsidR="00644CD5">
        <w:t>.</w:t>
      </w:r>
      <w:r>
        <w:t>u25) -0</w:t>
      </w:r>
      <w:r w:rsidR="00644CD5">
        <w:t>.</w:t>
      </w:r>
      <w:r>
        <w:t>0777*T(v12</w:t>
      </w:r>
      <w:r w:rsidR="00644CD5">
        <w:t>.</w:t>
      </w:r>
      <w:r>
        <w:t>u21) -0</w:t>
      </w:r>
      <w:r w:rsidR="00644CD5">
        <w:t>.</w:t>
      </w:r>
      <w:r>
        <w:t>0802*T(v10</w:t>
      </w:r>
      <w:r w:rsidR="00644CD5">
        <w:t>.</w:t>
      </w:r>
      <w:r>
        <w:t>u27) + 0</w:t>
      </w:r>
      <w:r w:rsidR="00644CD5">
        <w:t>.</w:t>
      </w:r>
      <w:r>
        <w:t>0916*T(v14</w:t>
      </w:r>
      <w:r w:rsidR="00644CD5">
        <w:t>.</w:t>
      </w:r>
      <w:r>
        <w:t>u20) + 0</w:t>
      </w:r>
      <w:r w:rsidR="00644CD5">
        <w:t>.</w:t>
      </w:r>
      <w:r>
        <w:t>0883*T(v8</w:t>
      </w:r>
      <w:r w:rsidR="00644CD5">
        <w:t>.</w:t>
      </w:r>
      <w:r>
        <w:t>u17) + 0</w:t>
      </w:r>
      <w:r w:rsidR="00644CD5">
        <w:t>.</w:t>
      </w:r>
      <w:r>
        <w:t>0869*T(v1</w:t>
      </w:r>
      <w:r w:rsidR="00644CD5">
        <w:t>.</w:t>
      </w:r>
      <w:r>
        <w:t>u23) + 0</w:t>
      </w:r>
      <w:r w:rsidR="00644CD5">
        <w:t>.</w:t>
      </w:r>
      <w:r>
        <w:t>0922*T(v18</w:t>
      </w:r>
      <w:r w:rsidR="00644CD5">
        <w:t>.</w:t>
      </w:r>
      <w:r>
        <w:t>u6) + 0</w:t>
      </w:r>
      <w:r w:rsidR="00644CD5">
        <w:t>.</w:t>
      </w:r>
      <w:r>
        <w:t>0567*T(u24) -0</w:t>
      </w:r>
      <w:r w:rsidR="00644CD5">
        <w:t>.</w:t>
      </w:r>
      <w:r>
        <w:t>0734*T(v4</w:t>
      </w:r>
      <w:r w:rsidR="00644CD5">
        <w:t>.</w:t>
      </w:r>
      <w:r>
        <w:t>u16) + 0</w:t>
      </w:r>
      <w:r w:rsidR="00644CD5">
        <w:t>.</w:t>
      </w:r>
      <w:r>
        <w:t>0551*T(v37</w:t>
      </w:r>
      <w:r w:rsidR="00644CD5">
        <w:t>.</w:t>
      </w:r>
      <w:r>
        <w:t>u1) -0</w:t>
      </w:r>
      <w:r w:rsidR="00644CD5">
        <w:t>.</w:t>
      </w:r>
      <w:r>
        <w:t>0815*T(v7</w:t>
      </w:r>
      <w:r w:rsidR="00644CD5">
        <w:t>.</w:t>
      </w:r>
      <w:r>
        <w:t>u13) + 0</w:t>
      </w:r>
      <w:r w:rsidR="00644CD5">
        <w:t>.</w:t>
      </w:r>
      <w:r>
        <w:t>0918*T(v7</w:t>
      </w:r>
      <w:r w:rsidR="00644CD5">
        <w:t>.</w:t>
      </w:r>
      <w:r>
        <w:t>u6) + 0</w:t>
      </w:r>
      <w:r w:rsidR="00644CD5">
        <w:t>.</w:t>
      </w:r>
      <w:r>
        <w:t>073*T(v23</w:t>
      </w:r>
      <w:r w:rsidR="00644CD5">
        <w:t>.</w:t>
      </w:r>
      <w:r>
        <w:t>u4) -0</w:t>
      </w:r>
      <w:r w:rsidR="00644CD5">
        <w:t>.</w:t>
      </w:r>
      <w:r>
        <w:t>0689*T(v13</w:t>
      </w:r>
      <w:r w:rsidR="00644CD5">
        <w:t>.</w:t>
      </w:r>
      <w:r>
        <w:t>u18) + 0</w:t>
      </w:r>
      <w:r w:rsidR="00644CD5">
        <w:t>.</w:t>
      </w:r>
      <w:r>
        <w:t>0732*T(v8</w:t>
      </w:r>
      <w:r w:rsidR="00644CD5">
        <w:t>.</w:t>
      </w:r>
      <w:r>
        <w:t>u31) + 0</w:t>
      </w:r>
      <w:r w:rsidR="00644CD5">
        <w:t>.</w:t>
      </w:r>
      <w:r>
        <w:t>0803*T(v1</w:t>
      </w:r>
      <w:r w:rsidR="00644CD5">
        <w:t>.</w:t>
      </w:r>
      <w:r>
        <w:t xml:space="preserve">u33) + </w:t>
      </w:r>
      <w:r>
        <w:lastRenderedPageBreak/>
        <w:t>0</w:t>
      </w:r>
      <w:r w:rsidR="00644CD5">
        <w:t>.</w:t>
      </w:r>
      <w:r>
        <w:t>066*T(v15</w:t>
      </w:r>
      <w:r w:rsidR="00644CD5">
        <w:t>.</w:t>
      </w:r>
      <w:r>
        <w:t>u12) -0</w:t>
      </w:r>
      <w:r w:rsidR="00644CD5">
        <w:t>.</w:t>
      </w:r>
      <w:r>
        <w:t>0618*T(v5</w:t>
      </w:r>
      <w:r w:rsidR="00644CD5">
        <w:t>.</w:t>
      </w:r>
      <w:r>
        <w:t>u35) -0</w:t>
      </w:r>
      <w:r w:rsidR="00644CD5">
        <w:t>.</w:t>
      </w:r>
      <w:r>
        <w:t>0645*T(v25</w:t>
      </w:r>
      <w:r w:rsidR="00644CD5">
        <w:t>.</w:t>
      </w:r>
      <w:r>
        <w:t>u7) + 0</w:t>
      </w:r>
      <w:r w:rsidR="00644CD5">
        <w:t>.</w:t>
      </w:r>
      <w:r>
        <w:t>0566*T(v17</w:t>
      </w:r>
      <w:r w:rsidR="00644CD5">
        <w:t>.</w:t>
      </w:r>
      <w:r>
        <w:t>u10) + 0</w:t>
      </w:r>
      <w:r w:rsidR="00644CD5">
        <w:t>.</w:t>
      </w:r>
      <w:r>
        <w:t>0517*T(v3</w:t>
      </w:r>
      <w:r w:rsidR="00644CD5">
        <w:t>.</w:t>
      </w:r>
      <w:r>
        <w:t>u31) + 0</w:t>
      </w:r>
      <w:r w:rsidR="00644CD5">
        <w:t>.</w:t>
      </w:r>
      <w:r>
        <w:t>0521*T(v6</w:t>
      </w:r>
      <w:r w:rsidR="00644CD5">
        <w:t>.</w:t>
      </w:r>
      <w:r>
        <w:t>u11) + 0</w:t>
      </w:r>
      <w:r w:rsidR="00644CD5">
        <w:t>.</w:t>
      </w:r>
      <w:r>
        <w:t>0448*T(v36</w:t>
      </w:r>
      <w:r w:rsidR="00644CD5">
        <w:t>.</w:t>
      </w:r>
      <w:r>
        <w:t>u1) + 0</w:t>
      </w:r>
      <w:r w:rsidR="00644CD5">
        <w:t>.</w:t>
      </w:r>
      <w:r>
        <w:t>0448*T(v21</w:t>
      </w:r>
      <w:r w:rsidR="00644CD5">
        <w:t>.</w:t>
      </w:r>
      <w:r>
        <w:t>u19) + 0</w:t>
      </w:r>
      <w:r w:rsidR="00644CD5">
        <w:t>.</w:t>
      </w:r>
      <w:r>
        <w:t>0456*T(v34</w:t>
      </w:r>
      <w:r w:rsidR="00644CD5">
        <w:t>.</w:t>
      </w:r>
      <w:r>
        <w:t>u8) + 0</w:t>
      </w:r>
      <w:r w:rsidR="00644CD5">
        <w:t>.</w:t>
      </w:r>
      <w:r>
        <w:t>0421*T(v26</w:t>
      </w:r>
      <w:r w:rsidR="00644CD5">
        <w:t>.</w:t>
      </w:r>
      <w:r>
        <w:t>u11) -0</w:t>
      </w:r>
      <w:r w:rsidR="00644CD5">
        <w:t>.</w:t>
      </w:r>
      <w:r>
        <w:t>0537*T(v6</w:t>
      </w:r>
      <w:r w:rsidR="00644CD5">
        <w:t>.</w:t>
      </w:r>
      <w:r>
        <w:t>u20) -0</w:t>
      </w:r>
      <w:r w:rsidR="00644CD5">
        <w:t>.</w:t>
      </w:r>
      <w:r>
        <w:t>552*Length^2 -0</w:t>
      </w:r>
      <w:r w:rsidR="00644CD5">
        <w:t>.</w:t>
      </w:r>
      <w:r>
        <w:t>0555*T(v14</w:t>
      </w:r>
      <w:r w:rsidR="00644CD5">
        <w:t>.</w:t>
      </w:r>
      <w:r>
        <w:t>u1) + 0</w:t>
      </w:r>
      <w:r w:rsidR="00644CD5">
        <w:t>.</w:t>
      </w:r>
      <w:r>
        <w:t>0431*T(v8</w:t>
      </w:r>
      <w:r w:rsidR="00644CD5">
        <w:t>.</w:t>
      </w:r>
      <w:r>
        <w:t>u12) + 0</w:t>
      </w:r>
      <w:r w:rsidR="00644CD5">
        <w:t>.</w:t>
      </w:r>
      <w:r>
        <w:t>0419*T(v3</w:t>
      </w:r>
      <w:r w:rsidR="00644CD5">
        <w:t>.</w:t>
      </w:r>
      <w:r>
        <w:t>u25) -0</w:t>
      </w:r>
      <w:r w:rsidR="00644CD5">
        <w:t>.</w:t>
      </w:r>
      <w:r>
        <w:t>0368*T(v32</w:t>
      </w:r>
      <w:r w:rsidR="00644CD5">
        <w:t>.</w:t>
      </w:r>
      <w:r>
        <w:t>u2) -0</w:t>
      </w:r>
      <w:r w:rsidR="00644CD5">
        <w:t>.</w:t>
      </w:r>
      <w:r>
        <w:t>0377*T(v8</w:t>
      </w:r>
      <w:r w:rsidR="00644CD5">
        <w:t>.</w:t>
      </w:r>
      <w:r>
        <w:t>u16) + 0</w:t>
      </w:r>
      <w:r w:rsidR="00644CD5">
        <w:t>.</w:t>
      </w:r>
      <w:r>
        <w:t>0302*T(v11</w:t>
      </w:r>
      <w:r w:rsidR="00644CD5">
        <w:t>.</w:t>
      </w:r>
      <w:r>
        <w:t>u13) + 0</w:t>
      </w:r>
      <w:r w:rsidR="00644CD5">
        <w:t>.</w:t>
      </w:r>
      <w:r>
        <w:t>0293*T(v4</w:t>
      </w:r>
      <w:r w:rsidR="00644CD5">
        <w:t>.</w:t>
      </w:r>
      <w:r>
        <w:t>u27) -0</w:t>
      </w:r>
      <w:r w:rsidR="00644CD5">
        <w:t>.</w:t>
      </w:r>
      <w:r>
        <w:t>0267*T(v24</w:t>
      </w:r>
      <w:r w:rsidR="00644CD5">
        <w:t>.</w:t>
      </w:r>
      <w:r>
        <w:t>u15) + 0</w:t>
      </w:r>
      <w:r w:rsidR="00644CD5">
        <w:t>.</w:t>
      </w:r>
      <w:r>
        <w:t>0233*T(v6) + 0</w:t>
      </w:r>
      <w:r w:rsidR="00644CD5">
        <w:t>.</w:t>
      </w:r>
      <w:r>
        <w:t>0198*T(v19</w:t>
      </w:r>
      <w:r w:rsidR="00644CD5">
        <w:t>.</w:t>
      </w:r>
      <w:r>
        <w:t>u24) -0</w:t>
      </w:r>
      <w:r w:rsidR="00644CD5">
        <w:t>.</w:t>
      </w:r>
      <w:r>
        <w:t>0227*T(v1</w:t>
      </w:r>
      <w:r w:rsidR="00644CD5">
        <w:t>.</w:t>
      </w:r>
      <w:r>
        <w:t>u21) + 0</w:t>
      </w:r>
      <w:r w:rsidR="00644CD5">
        <w:t>.</w:t>
      </w:r>
      <w:r>
        <w:t>0218*T(v1</w:t>
      </w:r>
      <w:r w:rsidR="00644CD5">
        <w:t>.</w:t>
      </w:r>
      <w:r>
        <w:t>u18) -0</w:t>
      </w:r>
      <w:r w:rsidR="00644CD5">
        <w:t>.</w:t>
      </w:r>
      <w:r>
        <w:t>0182*T(v5</w:t>
      </w:r>
      <w:r w:rsidR="00644CD5">
        <w:t>.</w:t>
      </w:r>
      <w:r>
        <w:t>u16) + 0</w:t>
      </w:r>
      <w:r w:rsidR="00644CD5">
        <w:t>.</w:t>
      </w:r>
      <w:r>
        <w:t>0158*T(v13</w:t>
      </w:r>
      <w:r w:rsidR="00644CD5">
        <w:t>.</w:t>
      </w:r>
      <w:r>
        <w:t>u8) + 0</w:t>
      </w:r>
      <w:r w:rsidR="00644CD5">
        <w:t>.</w:t>
      </w:r>
      <w:r>
        <w:t>0137*T(v2</w:t>
      </w:r>
      <w:r w:rsidR="00644CD5">
        <w:t>.</w:t>
      </w:r>
      <w:r>
        <w:t>u31) + 0</w:t>
      </w:r>
      <w:r w:rsidR="00644CD5">
        <w:t>.</w:t>
      </w:r>
      <w:r>
        <w:t>0116*T(v21</w:t>
      </w:r>
      <w:r w:rsidR="00644CD5">
        <w:t>.</w:t>
      </w:r>
      <w:r>
        <w:t>u22) -0</w:t>
      </w:r>
      <w:r w:rsidR="00644CD5">
        <w:t>.</w:t>
      </w:r>
      <w:r>
        <w:t>0107*T(v6</w:t>
      </w:r>
      <w:r w:rsidR="00644CD5">
        <w:t>.</w:t>
      </w:r>
      <w:r>
        <w:t>u25) + 0</w:t>
      </w:r>
      <w:r w:rsidR="00644CD5">
        <w:t>.</w:t>
      </w:r>
      <w:r>
        <w:t>0121*T(v12</w:t>
      </w:r>
      <w:r w:rsidR="00644CD5">
        <w:t>.</w:t>
      </w:r>
      <w:r>
        <w:t>u10) + 0</w:t>
      </w:r>
      <w:r w:rsidR="00644CD5">
        <w:t>.</w:t>
      </w:r>
      <w:r>
        <w:t>00263*T(v13</w:t>
      </w:r>
      <w:r w:rsidR="00644CD5">
        <w:t>.</w:t>
      </w:r>
      <w:r>
        <w:t>u23) + 0</w:t>
      </w:r>
      <w:r w:rsidR="00644CD5">
        <w:t>.</w:t>
      </w:r>
      <w:r>
        <w:t>00282*T(v10</w:t>
      </w:r>
      <w:r w:rsidR="00644CD5">
        <w:t>.</w:t>
      </w:r>
      <w:r>
        <w:t>u12) + 0</w:t>
      </w:r>
      <w:r w:rsidR="00644CD5">
        <w:t>.</w:t>
      </w:r>
      <w:r>
        <w:t>000646*T(v26) + 6</w:t>
      </w:r>
      <w:r w:rsidR="00644CD5">
        <w:t>.</w:t>
      </w:r>
      <w:r>
        <w:t>79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102*T(v4) -0</w:t>
      </w:r>
      <w:r w:rsidR="00644CD5">
        <w:t>.</w:t>
      </w:r>
      <w:r>
        <w:t>584*T(v5</w:t>
      </w:r>
      <w:r w:rsidR="00644CD5">
        <w:t>.</w:t>
      </w:r>
      <w:r>
        <w:t>u9) + 0</w:t>
      </w:r>
      <w:r w:rsidR="00644CD5">
        <w:t>.</w:t>
      </w:r>
      <w:r>
        <w:t>57*Length -0</w:t>
      </w:r>
      <w:r w:rsidR="00644CD5">
        <w:t>.</w:t>
      </w:r>
      <w:r>
        <w:t>992*T(v12</w:t>
      </w:r>
      <w:r w:rsidR="00644CD5">
        <w:t>.</w:t>
      </w:r>
      <w:r>
        <w:t>u1) -0</w:t>
      </w:r>
      <w:r w:rsidR="00644CD5">
        <w:t>.</w:t>
      </w:r>
      <w:r>
        <w:t>442*T(v11</w:t>
      </w:r>
      <w:r w:rsidR="00644CD5">
        <w:t>.</w:t>
      </w:r>
      <w:r>
        <w:t>u17) -1</w:t>
      </w:r>
      <w:r w:rsidR="00644CD5">
        <w:t>.</w:t>
      </w:r>
      <w:r>
        <w:t>61*T(v3) + 2</w:t>
      </w:r>
      <w:r w:rsidR="00644CD5">
        <w:t>.</w:t>
      </w:r>
      <w:r>
        <w:t>09*T(u2) -3</w:t>
      </w:r>
      <w:r w:rsidR="00644CD5">
        <w:t>.</w:t>
      </w:r>
      <w:r>
        <w:t>72*u + 0</w:t>
      </w:r>
      <w:r w:rsidR="00644CD5">
        <w:t>.</w:t>
      </w:r>
      <w:r>
        <w:t>377*T(v22</w:t>
      </w:r>
      <w:r w:rsidR="00644CD5">
        <w:t>.</w:t>
      </w:r>
      <w:r>
        <w:t>u5) + 0</w:t>
      </w:r>
      <w:r w:rsidR="00644CD5">
        <w:t>.</w:t>
      </w:r>
      <w:r>
        <w:t>336*T(v16</w:t>
      </w:r>
      <w:r w:rsidR="00644CD5">
        <w:t>.</w:t>
      </w:r>
      <w:r>
        <w:t>u12) -38*Volume^2 -0</w:t>
      </w:r>
      <w:r w:rsidR="00644CD5">
        <w:t>.</w:t>
      </w:r>
      <w:r>
        <w:t>893*T(v7</w:t>
      </w:r>
      <w:r w:rsidR="00644CD5">
        <w:t>.</w:t>
      </w:r>
      <w:r>
        <w:t>u4) + 1</w:t>
      </w:r>
      <w:r w:rsidR="00644CD5">
        <w:t>.</w:t>
      </w:r>
      <w:r>
        <w:t>08*T(v4</w:t>
      </w:r>
      <w:r w:rsidR="00644CD5">
        <w:t>.</w:t>
      </w:r>
      <w:r>
        <w:t>u1) -0</w:t>
      </w:r>
      <w:r w:rsidR="00644CD5">
        <w:t>.</w:t>
      </w:r>
      <w:r>
        <w:t>566*T(v26</w:t>
      </w:r>
      <w:r w:rsidR="00644CD5">
        <w:t>.</w:t>
      </w:r>
      <w:r>
        <w:t>u13) + 37</w:t>
      </w:r>
      <w:r w:rsidR="00644CD5">
        <w:t>.</w:t>
      </w:r>
      <w:r>
        <w:t>2*Volume -0</w:t>
      </w:r>
      <w:r w:rsidR="00644CD5">
        <w:t>.</w:t>
      </w:r>
      <w:r>
        <w:t>471*T(v12</w:t>
      </w:r>
      <w:r w:rsidR="00644CD5">
        <w:t>.</w:t>
      </w:r>
      <w:r>
        <w:t>u30) -0</w:t>
      </w:r>
      <w:r w:rsidR="00644CD5">
        <w:t>.</w:t>
      </w:r>
      <w:r>
        <w:t>37*T(v17) + 0</w:t>
      </w:r>
      <w:r w:rsidR="00644CD5">
        <w:t>.</w:t>
      </w:r>
      <w:r>
        <w:t>522*T(v6</w:t>
      </w:r>
      <w:r w:rsidR="00644CD5">
        <w:t>.</w:t>
      </w:r>
      <w:r>
        <w:t>u16) -0</w:t>
      </w:r>
      <w:r w:rsidR="00644CD5">
        <w:t>.</w:t>
      </w:r>
      <w:r>
        <w:t>459*T(v4</w:t>
      </w:r>
      <w:r w:rsidR="00644CD5">
        <w:t>.</w:t>
      </w:r>
      <w:r>
        <w:t>u20) -0</w:t>
      </w:r>
      <w:r w:rsidR="00644CD5">
        <w:t>.</w:t>
      </w:r>
      <w:r>
        <w:t>512*T(v13</w:t>
      </w:r>
      <w:r w:rsidR="00644CD5">
        <w:t>.</w:t>
      </w:r>
      <w:r>
        <w:t>u23) -0</w:t>
      </w:r>
      <w:r w:rsidR="00644CD5">
        <w:t>.</w:t>
      </w:r>
      <w:r>
        <w:t>108*T(v14</w:t>
      </w:r>
      <w:r w:rsidR="00644CD5">
        <w:t>.</w:t>
      </w:r>
      <w:r>
        <w:t>u7) -0</w:t>
      </w:r>
      <w:r w:rsidR="00644CD5">
        <w:t>.</w:t>
      </w:r>
      <w:r>
        <w:t>666*T(v15) -1</w:t>
      </w:r>
      <w:r w:rsidR="00644CD5">
        <w:t>.</w:t>
      </w:r>
      <w:r>
        <w:t>31*T(v18</w:t>
      </w:r>
      <w:r w:rsidR="00644CD5">
        <w:t>.</w:t>
      </w:r>
      <w:r>
        <w:t>u13) + 0</w:t>
      </w:r>
      <w:r w:rsidR="00644CD5">
        <w:t>.</w:t>
      </w:r>
      <w:r>
        <w:t>0304*T(v13</w:t>
      </w:r>
      <w:r w:rsidR="00644CD5">
        <w:t>.</w:t>
      </w:r>
      <w:r>
        <w:t>u11) -0</w:t>
      </w:r>
      <w:r w:rsidR="00644CD5">
        <w:t>.</w:t>
      </w:r>
      <w:r>
        <w:t>472*T(v13</w:t>
      </w:r>
      <w:r w:rsidR="00644CD5">
        <w:t>.</w:t>
      </w:r>
      <w:r>
        <w:t>u19) + 0</w:t>
      </w:r>
      <w:r w:rsidR="00644CD5">
        <w:t>.</w:t>
      </w:r>
      <w:r>
        <w:t>593*T(v20</w:t>
      </w:r>
      <w:r w:rsidR="00644CD5">
        <w:t>.</w:t>
      </w:r>
      <w:r>
        <w:t>u1) -0</w:t>
      </w:r>
      <w:r w:rsidR="00644CD5">
        <w:t>.</w:t>
      </w:r>
      <w:r>
        <w:t>322*T(v8</w:t>
      </w:r>
      <w:r w:rsidR="00644CD5">
        <w:t>.</w:t>
      </w:r>
      <w:r>
        <w:t>u31) + 0</w:t>
      </w:r>
      <w:r w:rsidR="00644CD5">
        <w:t>.</w:t>
      </w:r>
      <w:r>
        <w:t>511*T(v4</w:t>
      </w:r>
      <w:r w:rsidR="00644CD5">
        <w:t>.</w:t>
      </w:r>
      <w:r>
        <w:t>u23) -0</w:t>
      </w:r>
      <w:r w:rsidR="00644CD5">
        <w:t>.</w:t>
      </w:r>
      <w:r>
        <w:t>646*T(v9</w:t>
      </w:r>
      <w:r w:rsidR="00644CD5">
        <w:t>.</w:t>
      </w:r>
      <w:r>
        <w:t>u19) -0</w:t>
      </w:r>
      <w:r w:rsidR="00644CD5">
        <w:t>.</w:t>
      </w:r>
      <w:r>
        <w:t>316*T(v18</w:t>
      </w:r>
      <w:r w:rsidR="00644CD5">
        <w:t>.</w:t>
      </w:r>
      <w:r>
        <w:t>u25) -1</w:t>
      </w:r>
      <w:r w:rsidR="00644CD5">
        <w:t>.</w:t>
      </w:r>
      <w:r>
        <w:t>22*T(v26</w:t>
      </w:r>
      <w:r w:rsidR="00644CD5">
        <w:t>.</w:t>
      </w:r>
      <w:r>
        <w:t>u1) -0</w:t>
      </w:r>
      <w:r w:rsidR="00644CD5">
        <w:t>.</w:t>
      </w:r>
      <w:r>
        <w:t>711*T(v12</w:t>
      </w:r>
      <w:r w:rsidR="00644CD5">
        <w:t>.</w:t>
      </w:r>
      <w:r>
        <w:t>u13) -0</w:t>
      </w:r>
      <w:r w:rsidR="00644CD5">
        <w:t>.</w:t>
      </w:r>
      <w:r>
        <w:t>609*T(v19</w:t>
      </w:r>
      <w:r w:rsidR="00644CD5">
        <w:t>.</w:t>
      </w:r>
      <w:r>
        <w:t>u3) -1</w:t>
      </w:r>
      <w:r w:rsidR="00644CD5">
        <w:t>.</w:t>
      </w:r>
      <w:r>
        <w:t>2*T(v7</w:t>
      </w:r>
      <w:r w:rsidR="00644CD5">
        <w:t>.</w:t>
      </w:r>
      <w:r>
        <w:t>u22) + 0</w:t>
      </w:r>
      <w:r w:rsidR="00644CD5">
        <w:t>.</w:t>
      </w:r>
      <w:r>
        <w:t>666*T(v17</w:t>
      </w:r>
      <w:r w:rsidR="00644CD5">
        <w:t>.</w:t>
      </w:r>
      <w:r>
        <w:t>u15) -0</w:t>
      </w:r>
      <w:r w:rsidR="00644CD5">
        <w:t>.</w:t>
      </w:r>
      <w:r>
        <w:t>392*T(v3</w:t>
      </w:r>
      <w:r w:rsidR="00644CD5">
        <w:t>.</w:t>
      </w:r>
      <w:r>
        <w:t>u23) -0</w:t>
      </w:r>
      <w:r w:rsidR="00644CD5">
        <w:t>.</w:t>
      </w:r>
      <w:r>
        <w:t>234*T(v9</w:t>
      </w:r>
      <w:r w:rsidR="00644CD5">
        <w:t>.</w:t>
      </w:r>
      <w:r>
        <w:t>u31) + 0</w:t>
      </w:r>
      <w:r w:rsidR="00644CD5">
        <w:t>.</w:t>
      </w:r>
      <w:r>
        <w:t>614*T(v28</w:t>
      </w:r>
      <w:r w:rsidR="00644CD5">
        <w:t>.</w:t>
      </w:r>
      <w:r>
        <w:t>u11) + 0</w:t>
      </w:r>
      <w:r w:rsidR="00644CD5">
        <w:t>.</w:t>
      </w:r>
      <w:r>
        <w:t>41*T(v2</w:t>
      </w:r>
      <w:r w:rsidR="00644CD5">
        <w:t>.</w:t>
      </w:r>
      <w:r>
        <w:t>u37) -0</w:t>
      </w:r>
      <w:r w:rsidR="00644CD5">
        <w:t>.</w:t>
      </w:r>
      <w:r>
        <w:t>305*T(v22</w:t>
      </w:r>
      <w:r w:rsidR="00644CD5">
        <w:t>.</w:t>
      </w:r>
      <w:r>
        <w:t>u15) -0</w:t>
      </w:r>
      <w:r w:rsidR="00644CD5">
        <w:t>.</w:t>
      </w:r>
      <w:r>
        <w:t>0182*T(v8</w:t>
      </w:r>
      <w:r w:rsidR="00644CD5">
        <w:t>.</w:t>
      </w:r>
      <w:r>
        <w:t>u9) -0</w:t>
      </w:r>
      <w:r w:rsidR="00644CD5">
        <w:t>.</w:t>
      </w:r>
      <w:r>
        <w:t>342*T(v36</w:t>
      </w:r>
      <w:r w:rsidR="00644CD5">
        <w:t>.</w:t>
      </w:r>
      <w:r>
        <w:t>u6) -0</w:t>
      </w:r>
      <w:r w:rsidR="00644CD5">
        <w:t>.</w:t>
      </w:r>
      <w:r>
        <w:t>932*T(v1</w:t>
      </w:r>
      <w:r w:rsidR="00644CD5">
        <w:t>.</w:t>
      </w:r>
      <w:r>
        <w:t>u18) -0</w:t>
      </w:r>
      <w:r w:rsidR="00644CD5">
        <w:t>.</w:t>
      </w:r>
      <w:r>
        <w:t>967*T(v3</w:t>
      </w:r>
      <w:r w:rsidR="00644CD5">
        <w:t>.</w:t>
      </w:r>
      <w:r>
        <w:t>u9) + 1</w:t>
      </w:r>
      <w:r w:rsidR="00644CD5">
        <w:t>.</w:t>
      </w:r>
      <w:r>
        <w:t>01*T(v1</w:t>
      </w:r>
      <w:r w:rsidR="00644CD5">
        <w:t>.</w:t>
      </w:r>
      <w:r>
        <w:t>u7) + 0</w:t>
      </w:r>
      <w:r w:rsidR="00644CD5">
        <w:t>.</w:t>
      </w:r>
      <w:r>
        <w:t>308*T(v21</w:t>
      </w:r>
      <w:r w:rsidR="00644CD5">
        <w:t>.</w:t>
      </w:r>
      <w:r>
        <w:t>u21) + 0</w:t>
      </w:r>
      <w:r w:rsidR="00644CD5">
        <w:t>.</w:t>
      </w:r>
      <w:r>
        <w:t>11*T(v16</w:t>
      </w:r>
      <w:r w:rsidR="00644CD5">
        <w:t>.</w:t>
      </w:r>
      <w:r>
        <w:t>u1) + 16</w:t>
      </w:r>
      <w:r w:rsidR="00644CD5">
        <w:t>.</w:t>
      </w:r>
      <w:r>
        <w:t>9*Volume^3 -0</w:t>
      </w:r>
      <w:r w:rsidR="00644CD5">
        <w:t>.</w:t>
      </w:r>
      <w:r>
        <w:t>557*T(v36</w:t>
      </w:r>
      <w:r w:rsidR="00644CD5">
        <w:t>.</w:t>
      </w:r>
      <w:r>
        <w:t>u7) + 0</w:t>
      </w:r>
      <w:r w:rsidR="00644CD5">
        <w:t>.</w:t>
      </w:r>
      <w:r>
        <w:t>825*T(v4</w:t>
      </w:r>
      <w:r w:rsidR="00644CD5">
        <w:t>.</w:t>
      </w:r>
      <w:r>
        <w:t>u8) -0</w:t>
      </w:r>
      <w:r w:rsidR="00644CD5">
        <w:t>.</w:t>
      </w:r>
      <w:r>
        <w:t>402*T(v20</w:t>
      </w:r>
      <w:r w:rsidR="00644CD5">
        <w:t>.</w:t>
      </w:r>
      <w:r>
        <w:t>u13) -0</w:t>
      </w:r>
      <w:r w:rsidR="00644CD5">
        <w:t>.</w:t>
      </w:r>
      <w:r>
        <w:t>611*T(v34</w:t>
      </w:r>
      <w:r w:rsidR="00644CD5">
        <w:t>.</w:t>
      </w:r>
      <w:r>
        <w:t>u2) -0</w:t>
      </w:r>
      <w:r w:rsidR="00644CD5">
        <w:t>.</w:t>
      </w:r>
      <w:r>
        <w:t>503*T(v2</w:t>
      </w:r>
      <w:r w:rsidR="00644CD5">
        <w:t>.</w:t>
      </w:r>
      <w:r>
        <w:t>u1) + 0</w:t>
      </w:r>
      <w:r w:rsidR="00644CD5">
        <w:t>.</w:t>
      </w:r>
      <w:r>
        <w:t>635*T(v16</w:t>
      </w:r>
      <w:r w:rsidR="00644CD5">
        <w:t>.</w:t>
      </w:r>
      <w:r>
        <w:t>u15) + 0</w:t>
      </w:r>
      <w:r w:rsidR="00644CD5">
        <w:t>.</w:t>
      </w:r>
      <w:r>
        <w:t>571*T(v9</w:t>
      </w:r>
      <w:r w:rsidR="00644CD5">
        <w:t>.</w:t>
      </w:r>
      <w:r>
        <w:t>u16) + 0</w:t>
      </w:r>
      <w:r w:rsidR="00644CD5">
        <w:t>.</w:t>
      </w:r>
      <w:r>
        <w:t>655*T(v10</w:t>
      </w:r>
      <w:r w:rsidR="00644CD5">
        <w:t>.</w:t>
      </w:r>
      <w:r>
        <w:t>u32) + 0</w:t>
      </w:r>
      <w:r w:rsidR="00644CD5">
        <w:t>.</w:t>
      </w:r>
      <w:r>
        <w:t>294*T(v21) + 0</w:t>
      </w:r>
      <w:r w:rsidR="00644CD5">
        <w:t>.</w:t>
      </w:r>
      <w:r>
        <w:t>0792*T(v26</w:t>
      </w:r>
      <w:r w:rsidR="00644CD5">
        <w:t>.</w:t>
      </w:r>
      <w:r>
        <w:t>u15) + 0</w:t>
      </w:r>
      <w:r w:rsidR="00644CD5">
        <w:t>.</w:t>
      </w:r>
      <w:r>
        <w:t>673*T(v13</w:t>
      </w:r>
      <w:r w:rsidR="00644CD5">
        <w:t>.</w:t>
      </w:r>
      <w:r>
        <w:t>u12) -0</w:t>
      </w:r>
      <w:r w:rsidR="00644CD5">
        <w:t>.</w:t>
      </w:r>
      <w:r>
        <w:t>12*T(v24</w:t>
      </w:r>
      <w:r w:rsidR="00644CD5">
        <w:t>.</w:t>
      </w:r>
      <w:r>
        <w:t>u10) -0</w:t>
      </w:r>
      <w:r w:rsidR="00644CD5">
        <w:t>.</w:t>
      </w:r>
      <w:r>
        <w:t>873*T(v10</w:t>
      </w:r>
      <w:r w:rsidR="00644CD5">
        <w:t>.</w:t>
      </w:r>
      <w:r>
        <w:t>u13) + 0</w:t>
      </w:r>
      <w:r w:rsidR="00644CD5">
        <w:t>.</w:t>
      </w:r>
      <w:r>
        <w:t>353*T(v9</w:t>
      </w:r>
      <w:r w:rsidR="00644CD5">
        <w:t>.</w:t>
      </w:r>
      <w:r>
        <w:t>u21) + 0</w:t>
      </w:r>
      <w:r w:rsidR="00644CD5">
        <w:t>.</w:t>
      </w:r>
      <w:r>
        <w:t>238*T(v24</w:t>
      </w:r>
      <w:r w:rsidR="00644CD5">
        <w:t>.</w:t>
      </w:r>
      <w:r>
        <w:t>u14) -0</w:t>
      </w:r>
      <w:r w:rsidR="00644CD5">
        <w:t>.</w:t>
      </w:r>
      <w:r>
        <w:t>252*T(v4</w:t>
      </w:r>
      <w:r w:rsidR="00644CD5">
        <w:t>.</w:t>
      </w:r>
      <w:r>
        <w:t>u16) + 0</w:t>
      </w:r>
      <w:r w:rsidR="00644CD5">
        <w:t>.</w:t>
      </w:r>
      <w:r>
        <w:t>199*T(v10</w:t>
      </w:r>
      <w:r w:rsidR="00644CD5">
        <w:t>.</w:t>
      </w:r>
      <w:r>
        <w:t>u12) -0</w:t>
      </w:r>
      <w:r w:rsidR="00644CD5">
        <w:t>.</w:t>
      </w:r>
      <w:r>
        <w:t>612*T(v18</w:t>
      </w:r>
      <w:r w:rsidR="00644CD5">
        <w:t>.</w:t>
      </w:r>
      <w:r>
        <w:t>u11) + 0</w:t>
      </w:r>
      <w:r w:rsidR="00644CD5">
        <w:t>.</w:t>
      </w:r>
      <w:r>
        <w:t>815*T(v18</w:t>
      </w:r>
      <w:r w:rsidR="00644CD5">
        <w:t>.</w:t>
      </w:r>
      <w:r>
        <w:t>u22) -0</w:t>
      </w:r>
      <w:r w:rsidR="00644CD5">
        <w:t>.</w:t>
      </w:r>
      <w:r>
        <w:t>256*T(v4</w:t>
      </w:r>
      <w:r w:rsidR="00644CD5">
        <w:t>.</w:t>
      </w:r>
      <w:r>
        <w:t>u14) + 0</w:t>
      </w:r>
      <w:r w:rsidR="00644CD5">
        <w:t>.</w:t>
      </w:r>
      <w:r>
        <w:t>923*T(v1</w:t>
      </w:r>
      <w:r w:rsidR="00644CD5">
        <w:t>.</w:t>
      </w:r>
      <w:r>
        <w:t>u6) + 0</w:t>
      </w:r>
      <w:r w:rsidR="00644CD5">
        <w:t>.</w:t>
      </w:r>
      <w:r>
        <w:t>431*T(v28</w:t>
      </w:r>
      <w:r w:rsidR="00644CD5">
        <w:t>.</w:t>
      </w:r>
      <w:r>
        <w:t>u12) -0</w:t>
      </w:r>
      <w:r w:rsidR="00644CD5">
        <w:t>.</w:t>
      </w:r>
      <w:r>
        <w:t>186*T(v26</w:t>
      </w:r>
      <w:r w:rsidR="00644CD5">
        <w:t>.</w:t>
      </w:r>
      <w:r>
        <w:t>u2) -0</w:t>
      </w:r>
      <w:r w:rsidR="00644CD5">
        <w:t>.</w:t>
      </w:r>
      <w:r>
        <w:t>37*T(v12</w:t>
      </w:r>
      <w:r w:rsidR="00644CD5">
        <w:t>.</w:t>
      </w:r>
      <w:r>
        <w:t>u25) -0</w:t>
      </w:r>
      <w:r w:rsidR="00644CD5">
        <w:t>.</w:t>
      </w:r>
      <w:r>
        <w:t>752*T(v33</w:t>
      </w:r>
      <w:r w:rsidR="00644CD5">
        <w:t>.</w:t>
      </w:r>
      <w:r>
        <w:t>u2) + 0</w:t>
      </w:r>
      <w:r w:rsidR="00644CD5">
        <w:t>.</w:t>
      </w:r>
      <w:r>
        <w:t>654*T(v16</w:t>
      </w:r>
      <w:r w:rsidR="00644CD5">
        <w:t>.</w:t>
      </w:r>
      <w:r>
        <w:t>u3) -0</w:t>
      </w:r>
      <w:r w:rsidR="00644CD5">
        <w:t>.</w:t>
      </w:r>
      <w:r>
        <w:t>29*T(v19</w:t>
      </w:r>
      <w:r w:rsidR="00644CD5">
        <w:t>.</w:t>
      </w:r>
      <w:r>
        <w:t>u1) -0</w:t>
      </w:r>
      <w:r w:rsidR="00644CD5">
        <w:t>.</w:t>
      </w:r>
      <w:r>
        <w:t>273*T(v38) + 0</w:t>
      </w:r>
      <w:r w:rsidR="00644CD5">
        <w:t>.</w:t>
      </w:r>
      <w:r>
        <w:t>393*T(v20</w:t>
      </w:r>
      <w:r w:rsidR="00644CD5">
        <w:t>.</w:t>
      </w:r>
      <w:r>
        <w:t>u17) + 0</w:t>
      </w:r>
      <w:r w:rsidR="00644CD5">
        <w:t>.</w:t>
      </w:r>
      <w:r>
        <w:t>554*T(v11</w:t>
      </w:r>
      <w:r w:rsidR="00644CD5">
        <w:t>.</w:t>
      </w:r>
      <w:r>
        <w:t>u7) + 0</w:t>
      </w:r>
      <w:r w:rsidR="00644CD5">
        <w:t>.</w:t>
      </w:r>
      <w:r>
        <w:t>443*T(u22) -0</w:t>
      </w:r>
      <w:r w:rsidR="00644CD5">
        <w:t>.</w:t>
      </w:r>
      <w:r>
        <w:t>867*T(v1</w:t>
      </w:r>
      <w:r w:rsidR="00644CD5">
        <w:t>.</w:t>
      </w:r>
      <w:r>
        <w:t>u14) + 0</w:t>
      </w:r>
      <w:r w:rsidR="00644CD5">
        <w:t>.</w:t>
      </w:r>
      <w:r>
        <w:t>438*T(v25</w:t>
      </w:r>
      <w:r w:rsidR="00644CD5">
        <w:t>.</w:t>
      </w:r>
      <w:r>
        <w:t>u9) + 0</w:t>
      </w:r>
      <w:r w:rsidR="00644CD5">
        <w:t>.</w:t>
      </w:r>
      <w:r>
        <w:t>271*T(u34) + 0</w:t>
      </w:r>
      <w:r w:rsidR="00644CD5">
        <w:t>.</w:t>
      </w:r>
      <w:r>
        <w:t>366*T(v23</w:t>
      </w:r>
      <w:r w:rsidR="00644CD5">
        <w:t>.</w:t>
      </w:r>
      <w:r>
        <w:t>u18) + 0</w:t>
      </w:r>
      <w:r w:rsidR="00644CD5">
        <w:t>.</w:t>
      </w:r>
      <w:r>
        <w:t>571*T(v7</w:t>
      </w:r>
      <w:r w:rsidR="00644CD5">
        <w:t>.</w:t>
      </w:r>
      <w:r>
        <w:t>u23) + 0</w:t>
      </w:r>
      <w:r w:rsidR="00644CD5">
        <w:t>.</w:t>
      </w:r>
      <w:r>
        <w:t>652*T(v4</w:t>
      </w:r>
      <w:r w:rsidR="00644CD5">
        <w:t>.</w:t>
      </w:r>
      <w:r>
        <w:t>u18) + 0</w:t>
      </w:r>
      <w:r w:rsidR="00644CD5">
        <w:t>.</w:t>
      </w:r>
      <w:r>
        <w:t>426*T(v11</w:t>
      </w:r>
      <w:r w:rsidR="00644CD5">
        <w:t>.</w:t>
      </w:r>
      <w:r>
        <w:t>u14) -0</w:t>
      </w:r>
      <w:r w:rsidR="00644CD5">
        <w:t>.</w:t>
      </w:r>
      <w:r>
        <w:t>528*T(v14) + 0</w:t>
      </w:r>
      <w:r w:rsidR="00644CD5">
        <w:t>.</w:t>
      </w:r>
      <w:r>
        <w:t>887*T(v2</w:t>
      </w:r>
      <w:r w:rsidR="00644CD5">
        <w:t>.</w:t>
      </w:r>
      <w:r>
        <w:t>u6) -0</w:t>
      </w:r>
      <w:r w:rsidR="00644CD5">
        <w:t>.</w:t>
      </w:r>
      <w:r>
        <w:t>0802*T(u43) + 0</w:t>
      </w:r>
      <w:r w:rsidR="00644CD5">
        <w:t>.</w:t>
      </w:r>
      <w:r>
        <w:t>737*T(v3</w:t>
      </w:r>
      <w:r w:rsidR="00644CD5">
        <w:t>.</w:t>
      </w:r>
      <w:r>
        <w:t>u19) -1</w:t>
      </w:r>
      <w:r w:rsidR="00644CD5">
        <w:t>.</w:t>
      </w:r>
      <w:r>
        <w:t>59*T(v3</w:t>
      </w:r>
      <w:r w:rsidR="00644CD5">
        <w:t>.</w:t>
      </w:r>
      <w:r>
        <w:t>u1) + 0</w:t>
      </w:r>
      <w:r w:rsidR="00644CD5">
        <w:t>.</w:t>
      </w:r>
      <w:r>
        <w:t>578*T(v25</w:t>
      </w:r>
      <w:r w:rsidR="00644CD5">
        <w:t>.</w:t>
      </w:r>
      <w:r>
        <w:t>u12) + 0</w:t>
      </w:r>
      <w:r w:rsidR="00644CD5">
        <w:t>.</w:t>
      </w:r>
      <w:r>
        <w:t>705*T(v2</w:t>
      </w:r>
      <w:r w:rsidR="00644CD5">
        <w:t>.</w:t>
      </w:r>
      <w:r>
        <w:t>u9) + 0</w:t>
      </w:r>
      <w:r w:rsidR="00644CD5">
        <w:t>.</w:t>
      </w:r>
      <w:r>
        <w:t>53*T(v17</w:t>
      </w:r>
      <w:r w:rsidR="00644CD5">
        <w:t>.</w:t>
      </w:r>
      <w:r>
        <w:t>u26) -0</w:t>
      </w:r>
      <w:r w:rsidR="00644CD5">
        <w:t>.</w:t>
      </w:r>
      <w:r>
        <w:t>399*T(v14</w:t>
      </w:r>
      <w:r w:rsidR="00644CD5">
        <w:t>.</w:t>
      </w:r>
      <w:r>
        <w:t>u20) + 0</w:t>
      </w:r>
      <w:r w:rsidR="00644CD5">
        <w:t>.</w:t>
      </w:r>
      <w:r>
        <w:t>449*T(v8</w:t>
      </w:r>
      <w:r w:rsidR="00644CD5">
        <w:t>.</w:t>
      </w:r>
      <w:r>
        <w:t>u11) -0</w:t>
      </w:r>
      <w:r w:rsidR="00644CD5">
        <w:t>.</w:t>
      </w:r>
      <w:r>
        <w:t>311*T(v37) -0</w:t>
      </w:r>
      <w:r w:rsidR="00644CD5">
        <w:t>.</w:t>
      </w:r>
      <w:r>
        <w:t>806*T(v10</w:t>
      </w:r>
      <w:r w:rsidR="00644CD5">
        <w:t>.</w:t>
      </w:r>
      <w:r>
        <w:t>u8) + 0</w:t>
      </w:r>
      <w:r w:rsidR="00644CD5">
        <w:t>.</w:t>
      </w:r>
      <w:r>
        <w:t>727*T(v9</w:t>
      </w:r>
      <w:r w:rsidR="00644CD5">
        <w:t>.</w:t>
      </w:r>
      <w:r>
        <w:t>u10) -0</w:t>
      </w:r>
      <w:r w:rsidR="00644CD5">
        <w:t>.</w:t>
      </w:r>
      <w:r>
        <w:t>654*T(v6</w:t>
      </w:r>
      <w:r w:rsidR="00644CD5">
        <w:t>.</w:t>
      </w:r>
      <w:r>
        <w:t>u6) -0</w:t>
      </w:r>
      <w:r w:rsidR="00644CD5">
        <w:t>.</w:t>
      </w:r>
      <w:r>
        <w:t>758*T(v1</w:t>
      </w:r>
      <w:r w:rsidR="00644CD5">
        <w:t>.</w:t>
      </w:r>
      <w:r>
        <w:t>u17) + 0</w:t>
      </w:r>
      <w:r w:rsidR="00644CD5">
        <w:t>.</w:t>
      </w:r>
      <w:r>
        <w:t>626*T(v7</w:t>
      </w:r>
      <w:r w:rsidR="00644CD5">
        <w:t>.</w:t>
      </w:r>
      <w:r>
        <w:t>u1) + 0</w:t>
      </w:r>
      <w:r w:rsidR="00644CD5">
        <w:t>.</w:t>
      </w:r>
      <w:r>
        <w:t>385*T(v33</w:t>
      </w:r>
      <w:r w:rsidR="00644CD5">
        <w:t>.</w:t>
      </w:r>
      <w:r>
        <w:t>u9) + 0</w:t>
      </w:r>
      <w:r w:rsidR="00644CD5">
        <w:t>.</w:t>
      </w:r>
      <w:r>
        <w:t>526*T(v1</w:t>
      </w:r>
      <w:r w:rsidR="00644CD5">
        <w:t>.</w:t>
      </w:r>
      <w:r>
        <w:t>u26) + 0</w:t>
      </w:r>
      <w:r w:rsidR="00644CD5">
        <w:t>.</w:t>
      </w:r>
      <w:r>
        <w:t>517*T(v5</w:t>
      </w:r>
      <w:r w:rsidR="00644CD5">
        <w:t>.</w:t>
      </w:r>
      <w:r>
        <w:t>u17) -0</w:t>
      </w:r>
      <w:r w:rsidR="00644CD5">
        <w:t>.</w:t>
      </w:r>
      <w:r>
        <w:t>634*T(v11</w:t>
      </w:r>
      <w:r w:rsidR="00644CD5">
        <w:t>.</w:t>
      </w:r>
      <w:r>
        <w:t>u2) -0</w:t>
      </w:r>
      <w:r w:rsidR="00644CD5">
        <w:t>.</w:t>
      </w:r>
      <w:r>
        <w:t>389*T(v12</w:t>
      </w:r>
      <w:r w:rsidR="00644CD5">
        <w:t>.</w:t>
      </w:r>
      <w:r>
        <w:t>u20) + 0</w:t>
      </w:r>
      <w:r w:rsidR="00644CD5">
        <w:t>.</w:t>
      </w:r>
      <w:r>
        <w:t>606*T(v15</w:t>
      </w:r>
      <w:r w:rsidR="00644CD5">
        <w:t>.</w:t>
      </w:r>
      <w:r>
        <w:t>u3) + 0</w:t>
      </w:r>
      <w:r w:rsidR="00644CD5">
        <w:t>.</w:t>
      </w:r>
      <w:r>
        <w:t>414*T(v12</w:t>
      </w:r>
      <w:r w:rsidR="00644CD5">
        <w:t>.</w:t>
      </w:r>
      <w:r>
        <w:t>u24) + 0</w:t>
      </w:r>
      <w:r w:rsidR="00644CD5">
        <w:t>.</w:t>
      </w:r>
      <w:r>
        <w:t>597*T(v25</w:t>
      </w:r>
      <w:r w:rsidR="00644CD5">
        <w:t>.</w:t>
      </w:r>
      <w:r>
        <w:t>u10) + 0</w:t>
      </w:r>
      <w:r w:rsidR="00644CD5">
        <w:t>.</w:t>
      </w:r>
      <w:r>
        <w:t>474*Lipophilicity^2 -0</w:t>
      </w:r>
      <w:r w:rsidR="00644CD5">
        <w:t>.</w:t>
      </w:r>
      <w:r>
        <w:t>514*T(v1</w:t>
      </w:r>
      <w:r w:rsidR="00644CD5">
        <w:t>.</w:t>
      </w:r>
      <w:r>
        <w:t>u40) + 0</w:t>
      </w:r>
      <w:r w:rsidR="00644CD5">
        <w:t>.</w:t>
      </w:r>
      <w:r>
        <w:t>604*T(v5</w:t>
      </w:r>
      <w:r w:rsidR="00644CD5">
        <w:t>.</w:t>
      </w:r>
      <w:r>
        <w:t>u34) -0</w:t>
      </w:r>
      <w:r w:rsidR="00644CD5">
        <w:t>.</w:t>
      </w:r>
      <w:r>
        <w:t>457*T(v7</w:t>
      </w:r>
      <w:r w:rsidR="00644CD5">
        <w:t>.</w:t>
      </w:r>
      <w:r>
        <w:t>u6) -0</w:t>
      </w:r>
      <w:r w:rsidR="00644CD5">
        <w:t>.</w:t>
      </w:r>
      <w:r>
        <w:t>233*T(v25</w:t>
      </w:r>
      <w:r w:rsidR="00644CD5">
        <w:t>.</w:t>
      </w:r>
      <w:r>
        <w:t>u16) + 0</w:t>
      </w:r>
      <w:r w:rsidR="00644CD5">
        <w:t>.</w:t>
      </w:r>
      <w:r>
        <w:t>329*T(v34) + 0</w:t>
      </w:r>
      <w:r w:rsidR="00644CD5">
        <w:t>.</w:t>
      </w:r>
      <w:r>
        <w:t>474*T(v7</w:t>
      </w:r>
      <w:r w:rsidR="00644CD5">
        <w:t>.</w:t>
      </w:r>
      <w:r>
        <w:t>u17) + 0</w:t>
      </w:r>
      <w:r w:rsidR="00644CD5">
        <w:t>.</w:t>
      </w:r>
      <w:r>
        <w:t>321*T(v17</w:t>
      </w:r>
      <w:r w:rsidR="00644CD5">
        <w:t>.</w:t>
      </w:r>
      <w:r>
        <w:t>u17) -0</w:t>
      </w:r>
      <w:r w:rsidR="00644CD5">
        <w:t>.</w:t>
      </w:r>
      <w:r>
        <w:t>537*T(v4</w:t>
      </w:r>
      <w:r w:rsidR="00644CD5">
        <w:t>.</w:t>
      </w:r>
      <w:r>
        <w:t>u34) -0</w:t>
      </w:r>
      <w:r w:rsidR="00644CD5">
        <w:t>.</w:t>
      </w:r>
      <w:r>
        <w:t>482*T(v6</w:t>
      </w:r>
      <w:r w:rsidR="00644CD5">
        <w:t>.</w:t>
      </w:r>
      <w:r>
        <w:t>u35) + 0</w:t>
      </w:r>
      <w:r w:rsidR="00644CD5">
        <w:t>.</w:t>
      </w:r>
      <w:r>
        <w:t>42*T(v11</w:t>
      </w:r>
      <w:r w:rsidR="00644CD5">
        <w:t>.</w:t>
      </w:r>
      <w:r>
        <w:t>u25) + 0</w:t>
      </w:r>
      <w:r w:rsidR="00644CD5">
        <w:t>.</w:t>
      </w:r>
      <w:r>
        <w:t>272*T(v12</w:t>
      </w:r>
      <w:r w:rsidR="00644CD5">
        <w:t>.</w:t>
      </w:r>
      <w:r>
        <w:t>u23) -0</w:t>
      </w:r>
      <w:r w:rsidR="00644CD5">
        <w:t>.</w:t>
      </w:r>
      <w:r>
        <w:t>152*T(v36</w:t>
      </w:r>
      <w:r w:rsidR="00644CD5">
        <w:t>.</w:t>
      </w:r>
      <w:r>
        <w:t>u3) + 0</w:t>
      </w:r>
      <w:r w:rsidR="00644CD5">
        <w:t>.</w:t>
      </w:r>
      <w:r>
        <w:t>42*T(v18</w:t>
      </w:r>
      <w:r w:rsidR="00644CD5">
        <w:t>.</w:t>
      </w:r>
      <w:r>
        <w:t>u18) -0</w:t>
      </w:r>
      <w:r w:rsidR="00644CD5">
        <w:t>.</w:t>
      </w:r>
      <w:r>
        <w:t>468*T(v15</w:t>
      </w:r>
      <w:r w:rsidR="00644CD5">
        <w:t>.</w:t>
      </w:r>
      <w:r>
        <w:t>u5) -0</w:t>
      </w:r>
      <w:r w:rsidR="00644CD5">
        <w:t>.</w:t>
      </w:r>
      <w:r>
        <w:t>353*T(v9</w:t>
      </w:r>
      <w:r w:rsidR="00644CD5">
        <w:t>.</w:t>
      </w:r>
      <w:r>
        <w:t>u29) -0</w:t>
      </w:r>
      <w:r w:rsidR="00644CD5">
        <w:t>.</w:t>
      </w:r>
      <w:r>
        <w:t>329*T(v26</w:t>
      </w:r>
      <w:r w:rsidR="00644CD5">
        <w:t>.</w:t>
      </w:r>
      <w:r>
        <w:t>u5) + 0</w:t>
      </w:r>
      <w:r w:rsidR="00644CD5">
        <w:t>.</w:t>
      </w:r>
      <w:r>
        <w:t>307*T(u25) -0</w:t>
      </w:r>
      <w:r w:rsidR="00644CD5">
        <w:t>.</w:t>
      </w:r>
      <w:r>
        <w:t>406*T(v37</w:t>
      </w:r>
      <w:r w:rsidR="00644CD5">
        <w:t>.</w:t>
      </w:r>
      <w:r>
        <w:t>u2) + 0</w:t>
      </w:r>
      <w:r w:rsidR="00644CD5">
        <w:t>.</w:t>
      </w:r>
      <w:r>
        <w:t>292*T(v8</w:t>
      </w:r>
      <w:r w:rsidR="00644CD5">
        <w:t>.</w:t>
      </w:r>
      <w:r>
        <w:t>u17) + 0</w:t>
      </w:r>
      <w:r w:rsidR="00644CD5">
        <w:t>.</w:t>
      </w:r>
      <w:r>
        <w:t>622*T(v8</w:t>
      </w:r>
      <w:r w:rsidR="00644CD5">
        <w:t>.</w:t>
      </w:r>
      <w:r>
        <w:t>u27) -0</w:t>
      </w:r>
      <w:r w:rsidR="00644CD5">
        <w:t>.</w:t>
      </w:r>
      <w:r>
        <w:t>383*T(v10</w:t>
      </w:r>
      <w:r w:rsidR="00644CD5">
        <w:t>.</w:t>
      </w:r>
      <w:r>
        <w:t>u14) + 0</w:t>
      </w:r>
      <w:r w:rsidR="00644CD5">
        <w:t>.</w:t>
      </w:r>
      <w:r>
        <w:t>23*T(v37</w:t>
      </w:r>
      <w:r w:rsidR="00644CD5">
        <w:t>.</w:t>
      </w:r>
      <w:r>
        <w:t>u5) -0</w:t>
      </w:r>
      <w:r w:rsidR="00644CD5">
        <w:t>.</w:t>
      </w:r>
      <w:r>
        <w:t>685*T(v12</w:t>
      </w:r>
      <w:r w:rsidR="00644CD5">
        <w:t>.</w:t>
      </w:r>
      <w:r>
        <w:t>u16) -0</w:t>
      </w:r>
      <w:r w:rsidR="00644CD5">
        <w:t>.</w:t>
      </w:r>
      <w:r>
        <w:t>325*T(v13</w:t>
      </w:r>
      <w:r w:rsidR="00644CD5">
        <w:t>.</w:t>
      </w:r>
      <w:r>
        <w:t>u13) -0</w:t>
      </w:r>
      <w:r w:rsidR="00644CD5">
        <w:t>.</w:t>
      </w:r>
      <w:r>
        <w:t>361*T(v17</w:t>
      </w:r>
      <w:r w:rsidR="00644CD5">
        <w:t>.</w:t>
      </w:r>
      <w:r>
        <w:t>u25) + 0</w:t>
      </w:r>
      <w:r w:rsidR="00644CD5">
        <w:t>.</w:t>
      </w:r>
      <w:r>
        <w:t>299*T(v18</w:t>
      </w:r>
      <w:r w:rsidR="00644CD5">
        <w:t>.</w:t>
      </w:r>
      <w:r>
        <w:t>u14) -0</w:t>
      </w:r>
      <w:r w:rsidR="00644CD5">
        <w:t>.</w:t>
      </w:r>
      <w:r>
        <w:t>278*T(u18) -0</w:t>
      </w:r>
      <w:r w:rsidR="00644CD5">
        <w:t>.</w:t>
      </w:r>
      <w:r>
        <w:t>494*T(v22</w:t>
      </w:r>
      <w:r w:rsidR="00644CD5">
        <w:t>.</w:t>
      </w:r>
      <w:r>
        <w:t>u8) + 0</w:t>
      </w:r>
      <w:r w:rsidR="00644CD5">
        <w:t>.</w:t>
      </w:r>
      <w:r>
        <w:t>471*T(v10</w:t>
      </w:r>
      <w:r w:rsidR="00644CD5">
        <w:t>.</w:t>
      </w:r>
      <w:r>
        <w:t>u26) -0</w:t>
      </w:r>
      <w:r w:rsidR="00644CD5">
        <w:t>.</w:t>
      </w:r>
      <w:r>
        <w:t>958*T(v3</w:t>
      </w:r>
      <w:r w:rsidR="00644CD5">
        <w:t>.</w:t>
      </w:r>
      <w:r>
        <w:t>u2) -0</w:t>
      </w:r>
      <w:r w:rsidR="00644CD5">
        <w:t>.</w:t>
      </w:r>
      <w:r>
        <w:t>554*T(v3</w:t>
      </w:r>
      <w:r w:rsidR="00644CD5">
        <w:t>.</w:t>
      </w:r>
      <w:r>
        <w:t>u18) + 0</w:t>
      </w:r>
      <w:r w:rsidR="00644CD5">
        <w:t>.</w:t>
      </w:r>
      <w:r>
        <w:t>181*T(v24) + 0</w:t>
      </w:r>
      <w:r w:rsidR="00644CD5">
        <w:t>.</w:t>
      </w:r>
      <w:r>
        <w:t>149*T(v8</w:t>
      </w:r>
      <w:r w:rsidR="00644CD5">
        <w:t>.</w:t>
      </w:r>
      <w:r>
        <w:t>u35) + 0</w:t>
      </w:r>
      <w:r w:rsidR="00644CD5">
        <w:t>.</w:t>
      </w:r>
      <w:r>
        <w:t>237*T(v2</w:t>
      </w:r>
      <w:r w:rsidR="00644CD5">
        <w:t>.</w:t>
      </w:r>
      <w:r>
        <w:t>u36) -0</w:t>
      </w:r>
      <w:r w:rsidR="00644CD5">
        <w:t>.</w:t>
      </w:r>
      <w:r>
        <w:t>548*T(v4</w:t>
      </w:r>
      <w:r w:rsidR="00644CD5">
        <w:t>.</w:t>
      </w:r>
      <w:r>
        <w:t>u2) + 0</w:t>
      </w:r>
      <w:r w:rsidR="00644CD5">
        <w:t>.</w:t>
      </w:r>
      <w:r>
        <w:t>267*T(v7</w:t>
      </w:r>
      <w:r w:rsidR="00644CD5">
        <w:t>.</w:t>
      </w:r>
      <w:r>
        <w:t>u12) + 0</w:t>
      </w:r>
      <w:r w:rsidR="00644CD5">
        <w:t>.</w:t>
      </w:r>
      <w:r>
        <w:t>387*T(v9</w:t>
      </w:r>
      <w:r w:rsidR="00644CD5">
        <w:t>.</w:t>
      </w:r>
      <w:r>
        <w:t>u9) + 0</w:t>
      </w:r>
      <w:r w:rsidR="00644CD5">
        <w:t>.</w:t>
      </w:r>
      <w:r>
        <w:t>309*T(v40</w:t>
      </w:r>
      <w:r w:rsidR="00644CD5">
        <w:t>.</w:t>
      </w:r>
      <w:r>
        <w:t>u2) + 0</w:t>
      </w:r>
      <w:r w:rsidR="00644CD5">
        <w:t>.</w:t>
      </w:r>
      <w:r>
        <w:t>252*T(v30</w:t>
      </w:r>
      <w:r w:rsidR="00644CD5">
        <w:t>.</w:t>
      </w:r>
      <w:r>
        <w:t>u1) -0</w:t>
      </w:r>
      <w:r w:rsidR="00644CD5">
        <w:t>.</w:t>
      </w:r>
      <w:r>
        <w:t>239*NumAcceptor + 0</w:t>
      </w:r>
      <w:r w:rsidR="00644CD5">
        <w:t>.</w:t>
      </w:r>
      <w:r>
        <w:t>429*T(v4</w:t>
      </w:r>
      <w:r w:rsidR="00644CD5">
        <w:t>.</w:t>
      </w:r>
      <w:r>
        <w:t>u7) + 0</w:t>
      </w:r>
      <w:r w:rsidR="00644CD5">
        <w:t>.</w:t>
      </w:r>
      <w:r>
        <w:t>336*T(v16</w:t>
      </w:r>
      <w:r w:rsidR="00644CD5">
        <w:t>.</w:t>
      </w:r>
      <w:r>
        <w:t>u10) + 0</w:t>
      </w:r>
      <w:r w:rsidR="00644CD5">
        <w:t>.</w:t>
      </w:r>
      <w:r>
        <w:t>313*T(v9</w:t>
      </w:r>
      <w:r w:rsidR="00644CD5">
        <w:t>.</w:t>
      </w:r>
      <w:r>
        <w:t>u23) + 0</w:t>
      </w:r>
      <w:r w:rsidR="00644CD5">
        <w:t>.</w:t>
      </w:r>
      <w:r>
        <w:t>274*T(v17</w:t>
      </w:r>
      <w:r w:rsidR="00644CD5">
        <w:t>.</w:t>
      </w:r>
      <w:r>
        <w:t>u19) + 0</w:t>
      </w:r>
      <w:r w:rsidR="00644CD5">
        <w:t>.</w:t>
      </w:r>
      <w:r>
        <w:t>418*T(v13</w:t>
      </w:r>
      <w:r w:rsidR="00644CD5">
        <w:t>.</w:t>
      </w:r>
      <w:r>
        <w:t>u20) -0</w:t>
      </w:r>
      <w:r w:rsidR="00644CD5">
        <w:t>.</w:t>
      </w:r>
      <w:r>
        <w:t>382*T(v5</w:t>
      </w:r>
      <w:r w:rsidR="00644CD5">
        <w:t>.</w:t>
      </w:r>
      <w:r>
        <w:t>u27) -0</w:t>
      </w:r>
      <w:r w:rsidR="00644CD5">
        <w:t>.</w:t>
      </w:r>
      <w:r>
        <w:t>347*T(u13) + 0</w:t>
      </w:r>
      <w:r w:rsidR="00644CD5">
        <w:t>.</w:t>
      </w:r>
      <w:r>
        <w:t>481*T(v15</w:t>
      </w:r>
      <w:r w:rsidR="00644CD5">
        <w:t>.</w:t>
      </w:r>
      <w:r>
        <w:t>u14) + 0</w:t>
      </w:r>
      <w:r w:rsidR="00644CD5">
        <w:t>.</w:t>
      </w:r>
      <w:r>
        <w:t>519*T(v6</w:t>
      </w:r>
      <w:r w:rsidR="00644CD5">
        <w:t>.</w:t>
      </w:r>
      <w:r>
        <w:t>u13) -0</w:t>
      </w:r>
      <w:r w:rsidR="00644CD5">
        <w:t>.</w:t>
      </w:r>
      <w:r>
        <w:t>565*T(v10</w:t>
      </w:r>
      <w:r w:rsidR="00644CD5">
        <w:t>.</w:t>
      </w:r>
      <w:r>
        <w:t>u2) + 0</w:t>
      </w:r>
      <w:r w:rsidR="00644CD5">
        <w:t>.</w:t>
      </w:r>
      <w:r>
        <w:t>495*T(v7</w:t>
      </w:r>
      <w:r w:rsidR="00644CD5">
        <w:t>.</w:t>
      </w:r>
      <w:r>
        <w:t>u25) -0</w:t>
      </w:r>
      <w:r w:rsidR="00644CD5">
        <w:t>.</w:t>
      </w:r>
      <w:r>
        <w:t>358*T(v2</w:t>
      </w:r>
      <w:r w:rsidR="00644CD5">
        <w:t>.</w:t>
      </w:r>
      <w:r>
        <w:t>u35) + 0</w:t>
      </w:r>
      <w:r w:rsidR="00644CD5">
        <w:t>.</w:t>
      </w:r>
      <w:r>
        <w:t>331*T(v6</w:t>
      </w:r>
      <w:r w:rsidR="00644CD5">
        <w:t>.</w:t>
      </w:r>
      <w:r>
        <w:t>u14) -0</w:t>
      </w:r>
      <w:r w:rsidR="00644CD5">
        <w:t>.</w:t>
      </w:r>
      <w:r>
        <w:t>432*T(v17</w:t>
      </w:r>
      <w:r w:rsidR="00644CD5">
        <w:t>.</w:t>
      </w:r>
      <w:r>
        <w:t>u4) + 0</w:t>
      </w:r>
      <w:r w:rsidR="00644CD5">
        <w:t>.</w:t>
      </w:r>
      <w:r>
        <w:t>214*T(u42) -0</w:t>
      </w:r>
      <w:r w:rsidR="00644CD5">
        <w:t>.</w:t>
      </w:r>
      <w:r>
        <w:t>228*T(v31</w:t>
      </w:r>
      <w:r w:rsidR="00644CD5">
        <w:t>.</w:t>
      </w:r>
      <w:r>
        <w:t>u6) + 0</w:t>
      </w:r>
      <w:r w:rsidR="00644CD5">
        <w:t>.</w:t>
      </w:r>
      <w:r>
        <w:t>452*T(v11</w:t>
      </w:r>
      <w:r w:rsidR="00644CD5">
        <w:t>.</w:t>
      </w:r>
      <w:r>
        <w:t>u20) + 0</w:t>
      </w:r>
      <w:r w:rsidR="00644CD5">
        <w:t>.</w:t>
      </w:r>
      <w:r>
        <w:t>233*T(v1</w:t>
      </w:r>
      <w:r w:rsidR="00644CD5">
        <w:t>.</w:t>
      </w:r>
      <w:r>
        <w:t>u21) -0</w:t>
      </w:r>
      <w:r w:rsidR="00644CD5">
        <w:t>.</w:t>
      </w:r>
      <w:r>
        <w:t>35*T(v1</w:t>
      </w:r>
      <w:r w:rsidR="00644CD5">
        <w:t>.</w:t>
      </w:r>
      <w:r>
        <w:t>u36) + 0</w:t>
      </w:r>
      <w:r w:rsidR="00644CD5">
        <w:t>.</w:t>
      </w:r>
      <w:r>
        <w:t>111*T(u28) -0</w:t>
      </w:r>
      <w:r w:rsidR="00644CD5">
        <w:t>.</w:t>
      </w:r>
      <w:r>
        <w:t>307*T(v32</w:t>
      </w:r>
      <w:r w:rsidR="00644CD5">
        <w:t>.</w:t>
      </w:r>
      <w:r>
        <w:t>u3) -0</w:t>
      </w:r>
      <w:r w:rsidR="00644CD5">
        <w:t>.</w:t>
      </w:r>
      <w:r>
        <w:t>375*T(v2</w:t>
      </w:r>
      <w:r w:rsidR="00644CD5">
        <w:t>.</w:t>
      </w:r>
      <w:r>
        <w:t>u31) -0</w:t>
      </w:r>
      <w:r w:rsidR="00644CD5">
        <w:t>.</w:t>
      </w:r>
      <w:r>
        <w:t>333*T(v25</w:t>
      </w:r>
      <w:r w:rsidR="00644CD5">
        <w:t>.</w:t>
      </w:r>
      <w:r>
        <w:t>u4) + 0</w:t>
      </w:r>
      <w:r w:rsidR="00644CD5">
        <w:t>.</w:t>
      </w:r>
      <w:r>
        <w:t>264*T(v22</w:t>
      </w:r>
      <w:r w:rsidR="00644CD5">
        <w:t>.</w:t>
      </w:r>
      <w:r>
        <w:t>u17) -0</w:t>
      </w:r>
      <w:r w:rsidR="00644CD5">
        <w:t>.</w:t>
      </w:r>
      <w:r>
        <w:t>365*T(v5) + 0</w:t>
      </w:r>
      <w:r w:rsidR="00644CD5">
        <w:t>.</w:t>
      </w:r>
      <w:r>
        <w:t>35*T(v5</w:t>
      </w:r>
      <w:r w:rsidR="00644CD5">
        <w:t>.</w:t>
      </w:r>
      <w:r>
        <w:t>u6) + 0</w:t>
      </w:r>
      <w:r w:rsidR="00644CD5">
        <w:t>.</w:t>
      </w:r>
      <w:r>
        <w:t>287*T(v27</w:t>
      </w:r>
      <w:r w:rsidR="00644CD5">
        <w:t>.</w:t>
      </w:r>
      <w:r>
        <w:t>u6) + 0</w:t>
      </w:r>
      <w:r w:rsidR="00644CD5">
        <w:t>.</w:t>
      </w:r>
      <w:r>
        <w:t>232*T(v23</w:t>
      </w:r>
      <w:r w:rsidR="00644CD5">
        <w:t>.</w:t>
      </w:r>
      <w:r>
        <w:t>u10) -0</w:t>
      </w:r>
      <w:r w:rsidR="00644CD5">
        <w:t>.</w:t>
      </w:r>
      <w:r>
        <w:t>279*T(v18</w:t>
      </w:r>
      <w:r w:rsidR="00644CD5">
        <w:t>.</w:t>
      </w:r>
      <w:r>
        <w:t>u21) + 0</w:t>
      </w:r>
      <w:r w:rsidR="00644CD5">
        <w:t>.</w:t>
      </w:r>
      <w:r>
        <w:t>402*T(v15</w:t>
      </w:r>
      <w:r w:rsidR="00644CD5">
        <w:t>.</w:t>
      </w:r>
      <w:r>
        <w:t>u13) -0</w:t>
      </w:r>
      <w:r w:rsidR="00644CD5">
        <w:t>.</w:t>
      </w:r>
      <w:r>
        <w:t>28*T(v11</w:t>
      </w:r>
      <w:r w:rsidR="00644CD5">
        <w:t>.</w:t>
      </w:r>
      <w:r>
        <w:t>u12) + 0</w:t>
      </w:r>
      <w:r w:rsidR="00644CD5">
        <w:t>.</w:t>
      </w:r>
      <w:r>
        <w:t>302*T(v5</w:t>
      </w:r>
      <w:r w:rsidR="00644CD5">
        <w:t>.</w:t>
      </w:r>
      <w:r>
        <w:t>u38) + 0</w:t>
      </w:r>
      <w:r w:rsidR="00644CD5">
        <w:t>.</w:t>
      </w:r>
      <w:r>
        <w:t>217*T(v16</w:t>
      </w:r>
      <w:r w:rsidR="00644CD5">
        <w:t>.</w:t>
      </w:r>
      <w:r>
        <w:t>u25) -0</w:t>
      </w:r>
      <w:r w:rsidR="00644CD5">
        <w:t>.</w:t>
      </w:r>
      <w:r>
        <w:t>15*T(v4</w:t>
      </w:r>
      <w:r w:rsidR="00644CD5">
        <w:t>.</w:t>
      </w:r>
      <w:r>
        <w:t>u25) -0</w:t>
      </w:r>
      <w:r w:rsidR="00644CD5">
        <w:t>.</w:t>
      </w:r>
      <w:r>
        <w:t>183*T(u36) -0</w:t>
      </w:r>
      <w:r w:rsidR="00644CD5">
        <w:t>.</w:t>
      </w:r>
      <w:r>
        <w:t>285*T(v30</w:t>
      </w:r>
      <w:r w:rsidR="00644CD5">
        <w:t>.</w:t>
      </w:r>
      <w:r>
        <w:t>u4) -0</w:t>
      </w:r>
      <w:r w:rsidR="00644CD5">
        <w:t>.</w:t>
      </w:r>
      <w:r>
        <w:t>324*T(v10</w:t>
      </w:r>
      <w:r w:rsidR="00644CD5">
        <w:t>.</w:t>
      </w:r>
      <w:r>
        <w:t>u30) + 0</w:t>
      </w:r>
      <w:r w:rsidR="00644CD5">
        <w:t>.</w:t>
      </w:r>
      <w:r>
        <w:t>342*T(v9</w:t>
      </w:r>
      <w:r w:rsidR="00644CD5">
        <w:t>.</w:t>
      </w:r>
      <w:r>
        <w:t>u11) -0</w:t>
      </w:r>
      <w:r w:rsidR="00644CD5">
        <w:t>.</w:t>
      </w:r>
      <w:r>
        <w:t>236*T(v30</w:t>
      </w:r>
      <w:r w:rsidR="00644CD5">
        <w:t>.</w:t>
      </w:r>
      <w:r>
        <w:t>u12) -0</w:t>
      </w:r>
      <w:r w:rsidR="00644CD5">
        <w:t>.</w:t>
      </w:r>
      <w:r>
        <w:t>206*T(v23</w:t>
      </w:r>
      <w:r w:rsidR="00644CD5">
        <w:t>.</w:t>
      </w:r>
      <w:r>
        <w:t>u4) -0</w:t>
      </w:r>
      <w:r w:rsidR="00644CD5">
        <w:t>.</w:t>
      </w:r>
      <w:r>
        <w:t>175*T(v30</w:t>
      </w:r>
      <w:r w:rsidR="00644CD5">
        <w:t>.</w:t>
      </w:r>
      <w:r>
        <w:t>u13) -0</w:t>
      </w:r>
      <w:r w:rsidR="00644CD5">
        <w:t>.</w:t>
      </w:r>
      <w:r>
        <w:t>449*T(v9</w:t>
      </w:r>
      <w:r w:rsidR="00644CD5">
        <w:t>.</w:t>
      </w:r>
      <w:r>
        <w:t>u3) -0</w:t>
      </w:r>
      <w:r w:rsidR="00644CD5">
        <w:t>.</w:t>
      </w:r>
      <w:r>
        <w:t>3*T(v17</w:t>
      </w:r>
      <w:r w:rsidR="00644CD5">
        <w:t>.</w:t>
      </w:r>
      <w:r>
        <w:t>u18) -0</w:t>
      </w:r>
      <w:r w:rsidR="00644CD5">
        <w:t>.</w:t>
      </w:r>
      <w:r>
        <w:t>203*NumNegative -0</w:t>
      </w:r>
      <w:r w:rsidR="00644CD5">
        <w:t>.</w:t>
      </w:r>
      <w:r>
        <w:t>264*T(v8</w:t>
      </w:r>
      <w:r w:rsidR="00644CD5">
        <w:t>.</w:t>
      </w:r>
      <w:r>
        <w:t>u7) + 0</w:t>
      </w:r>
      <w:r w:rsidR="00644CD5">
        <w:t>.</w:t>
      </w:r>
      <w:r>
        <w:t>191*T(u20) -0</w:t>
      </w:r>
      <w:r w:rsidR="00644CD5">
        <w:t>.</w:t>
      </w:r>
      <w:r>
        <w:t>242*T(v2</w:t>
      </w:r>
      <w:r w:rsidR="00644CD5">
        <w:t>.</w:t>
      </w:r>
      <w:r>
        <w:t>u10) + 0</w:t>
      </w:r>
      <w:r w:rsidR="00644CD5">
        <w:t>.</w:t>
      </w:r>
      <w:r>
        <w:t>188*T(u31) + 0</w:t>
      </w:r>
      <w:r w:rsidR="00644CD5">
        <w:t>.</w:t>
      </w:r>
      <w:r>
        <w:t>219*T(u39) -0</w:t>
      </w:r>
      <w:r w:rsidR="00644CD5">
        <w:t>.</w:t>
      </w:r>
      <w:r>
        <w:t>419*T(v1</w:t>
      </w:r>
      <w:r w:rsidR="00644CD5">
        <w:t>.</w:t>
      </w:r>
      <w:r>
        <w:t>u1) + 0</w:t>
      </w:r>
      <w:r w:rsidR="00644CD5">
        <w:t>.</w:t>
      </w:r>
      <w:r>
        <w:t>253*T(v3</w:t>
      </w:r>
      <w:r w:rsidR="00644CD5">
        <w:t>.</w:t>
      </w:r>
      <w:r>
        <w:t>u38) -0</w:t>
      </w:r>
      <w:r w:rsidR="00644CD5">
        <w:t>.</w:t>
      </w:r>
      <w:r>
        <w:t>234*T(v16</w:t>
      </w:r>
      <w:r w:rsidR="00644CD5">
        <w:t>.</w:t>
      </w:r>
      <w:r>
        <w:t>u26) -0</w:t>
      </w:r>
      <w:r w:rsidR="00644CD5">
        <w:t>.</w:t>
      </w:r>
      <w:r>
        <w:t>201*T(v20</w:t>
      </w:r>
      <w:r w:rsidR="00644CD5">
        <w:t>.</w:t>
      </w:r>
      <w:r>
        <w:t>u21) -0</w:t>
      </w:r>
      <w:r w:rsidR="00644CD5">
        <w:t>.</w:t>
      </w:r>
      <w:r>
        <w:t>302*T(v30</w:t>
      </w:r>
      <w:r w:rsidR="00644CD5">
        <w:t>.</w:t>
      </w:r>
      <w:r>
        <w:t>u8) + 0</w:t>
      </w:r>
      <w:r w:rsidR="00644CD5">
        <w:t>.</w:t>
      </w:r>
      <w:r>
        <w:t>219*T(v14</w:t>
      </w:r>
      <w:r w:rsidR="00644CD5">
        <w:t>.</w:t>
      </w:r>
      <w:r>
        <w:t>u24) -0</w:t>
      </w:r>
      <w:r w:rsidR="00644CD5">
        <w:t>.</w:t>
      </w:r>
      <w:r>
        <w:t>219*T(v12</w:t>
      </w:r>
      <w:r w:rsidR="00644CD5">
        <w:t>.</w:t>
      </w:r>
      <w:r>
        <w:t>u12) -0</w:t>
      </w:r>
      <w:r w:rsidR="00644CD5">
        <w:t>.</w:t>
      </w:r>
      <w:r>
        <w:t>278*T(v7</w:t>
      </w:r>
      <w:r w:rsidR="00644CD5">
        <w:t>.</w:t>
      </w:r>
      <w:r>
        <w:t>u21) -0</w:t>
      </w:r>
      <w:r w:rsidR="00644CD5">
        <w:t>.</w:t>
      </w:r>
      <w:r>
        <w:t>221*T(v5</w:t>
      </w:r>
      <w:r w:rsidR="00644CD5">
        <w:t>.</w:t>
      </w:r>
      <w:r>
        <w:t>u35) + 0</w:t>
      </w:r>
      <w:r w:rsidR="00644CD5">
        <w:t>.</w:t>
      </w:r>
      <w:r>
        <w:t>205*T(v35</w:t>
      </w:r>
      <w:r w:rsidR="00644CD5">
        <w:t>.</w:t>
      </w:r>
      <w:r>
        <w:t>u8) + 0</w:t>
      </w:r>
      <w:r w:rsidR="00644CD5">
        <w:t>.</w:t>
      </w:r>
      <w:r>
        <w:t>256*T(v3</w:t>
      </w:r>
      <w:r w:rsidR="00644CD5">
        <w:t>.</w:t>
      </w:r>
      <w:r>
        <w:t>u34) + 0</w:t>
      </w:r>
      <w:r w:rsidR="00644CD5">
        <w:t>.</w:t>
      </w:r>
      <w:r>
        <w:t>424*T(v5</w:t>
      </w:r>
      <w:r w:rsidR="00644CD5">
        <w:t>.</w:t>
      </w:r>
      <w:r>
        <w:t>u1) -0</w:t>
      </w:r>
      <w:r w:rsidR="00644CD5">
        <w:t>.</w:t>
      </w:r>
      <w:r>
        <w:t>182*T(v20</w:t>
      </w:r>
      <w:r w:rsidR="00644CD5">
        <w:t>.</w:t>
      </w:r>
      <w:r>
        <w:t>u22) -0</w:t>
      </w:r>
      <w:r w:rsidR="00644CD5">
        <w:t>.</w:t>
      </w:r>
      <w:r>
        <w:t>221*T(v1</w:t>
      </w:r>
      <w:r w:rsidR="00644CD5">
        <w:t>.</w:t>
      </w:r>
      <w:r>
        <w:t>u33) -0</w:t>
      </w:r>
      <w:r w:rsidR="00644CD5">
        <w:t>.</w:t>
      </w:r>
      <w:r>
        <w:t>211*T(v32</w:t>
      </w:r>
      <w:r w:rsidR="00644CD5">
        <w:t>.</w:t>
      </w:r>
      <w:r>
        <w:t>u10) -0</w:t>
      </w:r>
      <w:r w:rsidR="00644CD5">
        <w:t>.</w:t>
      </w:r>
      <w:r>
        <w:t>188*T(v37</w:t>
      </w:r>
      <w:r w:rsidR="00644CD5">
        <w:t>.</w:t>
      </w:r>
      <w:r>
        <w:t>u6) -0</w:t>
      </w:r>
      <w:r w:rsidR="00644CD5">
        <w:t>.</w:t>
      </w:r>
      <w:r>
        <w:t>237*T(v19</w:t>
      </w:r>
      <w:r w:rsidR="00644CD5">
        <w:t>.</w:t>
      </w:r>
      <w:r>
        <w:t>u10) + 0</w:t>
      </w:r>
      <w:r w:rsidR="00644CD5">
        <w:t>.</w:t>
      </w:r>
      <w:r>
        <w:t>157*T(v29</w:t>
      </w:r>
      <w:r w:rsidR="00644CD5">
        <w:t>.</w:t>
      </w:r>
      <w:r>
        <w:t>u8) -0</w:t>
      </w:r>
      <w:r w:rsidR="00644CD5">
        <w:t>.</w:t>
      </w:r>
      <w:r>
        <w:t>172*T(u19) + 0</w:t>
      </w:r>
      <w:r w:rsidR="00644CD5">
        <w:t>.</w:t>
      </w:r>
      <w:r>
        <w:t>187*T(v5</w:t>
      </w:r>
      <w:r w:rsidR="00644CD5">
        <w:t>.</w:t>
      </w:r>
      <w:r>
        <w:t>u20) + 0</w:t>
      </w:r>
      <w:r w:rsidR="00644CD5">
        <w:t>.</w:t>
      </w:r>
      <w:r>
        <w:t>197*T(v8</w:t>
      </w:r>
      <w:r w:rsidR="00644CD5">
        <w:t>.</w:t>
      </w:r>
      <w:r>
        <w:t>u18) + 0</w:t>
      </w:r>
      <w:r w:rsidR="00644CD5">
        <w:t>.</w:t>
      </w:r>
      <w:r>
        <w:t>195*T(v21</w:t>
      </w:r>
      <w:r w:rsidR="00644CD5">
        <w:t>.</w:t>
      </w:r>
      <w:r>
        <w:t>u12) -0</w:t>
      </w:r>
      <w:r w:rsidR="00644CD5">
        <w:t>.</w:t>
      </w:r>
      <w:r>
        <w:t>247*T(v23</w:t>
      </w:r>
      <w:r w:rsidR="00644CD5">
        <w:t>.</w:t>
      </w:r>
      <w:r>
        <w:t>u9) -0</w:t>
      </w:r>
      <w:r w:rsidR="00644CD5">
        <w:t>.</w:t>
      </w:r>
      <w:r>
        <w:t>232*T(v3</w:t>
      </w:r>
      <w:r w:rsidR="00644CD5">
        <w:t>.</w:t>
      </w:r>
      <w:r>
        <w:t>u16) -0</w:t>
      </w:r>
      <w:r w:rsidR="00644CD5">
        <w:t>.</w:t>
      </w:r>
      <w:r>
        <w:t>267*T(v1</w:t>
      </w:r>
      <w:r w:rsidR="00644CD5">
        <w:t>.</w:t>
      </w:r>
      <w:r>
        <w:t>u23) -0</w:t>
      </w:r>
      <w:r w:rsidR="00644CD5">
        <w:t>.</w:t>
      </w:r>
      <w:r>
        <w:t>283*T(v22</w:t>
      </w:r>
      <w:r w:rsidR="00644CD5">
        <w:t>.</w:t>
      </w:r>
      <w:r>
        <w:t>u2) -0</w:t>
      </w:r>
      <w:r w:rsidR="00644CD5">
        <w:t>.</w:t>
      </w:r>
      <w:r>
        <w:t>203*T(v8</w:t>
      </w:r>
      <w:r w:rsidR="00644CD5">
        <w:t>.</w:t>
      </w:r>
      <w:r>
        <w:t>u23) + 0</w:t>
      </w:r>
      <w:r w:rsidR="00644CD5">
        <w:t>.</w:t>
      </w:r>
      <w:r>
        <w:t>17*T(v4</w:t>
      </w:r>
      <w:r w:rsidR="00644CD5">
        <w:t>.</w:t>
      </w:r>
      <w:r>
        <w:t>u19) -0</w:t>
      </w:r>
      <w:r w:rsidR="00644CD5">
        <w:t>.</w:t>
      </w:r>
      <w:r>
        <w:t>203*T(v30</w:t>
      </w:r>
      <w:r w:rsidR="00644CD5">
        <w:t>.</w:t>
      </w:r>
      <w:r>
        <w:t>u5) + 0</w:t>
      </w:r>
      <w:r w:rsidR="00644CD5">
        <w:t>.</w:t>
      </w:r>
      <w:r>
        <w:t>221*T(v6</w:t>
      </w:r>
      <w:r w:rsidR="00644CD5">
        <w:t>.</w:t>
      </w:r>
      <w:r>
        <w:t>u34) + 0</w:t>
      </w:r>
      <w:r w:rsidR="00644CD5">
        <w:t>.</w:t>
      </w:r>
      <w:r>
        <w:t>211*T(v13</w:t>
      </w:r>
      <w:r w:rsidR="00644CD5">
        <w:t>.</w:t>
      </w:r>
      <w:r>
        <w:t>u5) -0</w:t>
      </w:r>
      <w:r w:rsidR="00644CD5">
        <w:t>.</w:t>
      </w:r>
      <w:r>
        <w:t>193*T(v9</w:t>
      </w:r>
      <w:r w:rsidR="00644CD5">
        <w:t>.</w:t>
      </w:r>
      <w:r>
        <w:t>u24) + 0</w:t>
      </w:r>
      <w:r w:rsidR="00644CD5">
        <w:t>.</w:t>
      </w:r>
      <w:r>
        <w:t>238*T(v24</w:t>
      </w:r>
      <w:r w:rsidR="00644CD5">
        <w:t>.</w:t>
      </w:r>
      <w:r>
        <w:t>u6) + 0</w:t>
      </w:r>
      <w:r w:rsidR="00644CD5">
        <w:t>.</w:t>
      </w:r>
      <w:r>
        <w:t>219*T(v25</w:t>
      </w:r>
      <w:r w:rsidR="00644CD5">
        <w:t>.</w:t>
      </w:r>
      <w:r>
        <w:t>u6) -0</w:t>
      </w:r>
      <w:r w:rsidR="00644CD5">
        <w:t>.</w:t>
      </w:r>
      <w:r>
        <w:t>228*T(v3</w:t>
      </w:r>
      <w:r w:rsidR="00644CD5">
        <w:t>.</w:t>
      </w:r>
      <w:r>
        <w:t>u21) -0</w:t>
      </w:r>
      <w:r w:rsidR="00644CD5">
        <w:t>.</w:t>
      </w:r>
      <w:r>
        <w:t>186*T(v24</w:t>
      </w:r>
      <w:r w:rsidR="00644CD5">
        <w:t>.</w:t>
      </w:r>
      <w:r>
        <w:t>u4) + 0</w:t>
      </w:r>
      <w:r w:rsidR="00644CD5">
        <w:t>.</w:t>
      </w:r>
      <w:r>
        <w:t>148*T(v4</w:t>
      </w:r>
      <w:r w:rsidR="00644CD5">
        <w:t>.</w:t>
      </w:r>
      <w:r>
        <w:t>u36) + 0</w:t>
      </w:r>
      <w:r w:rsidR="00644CD5">
        <w:t>.</w:t>
      </w:r>
      <w:r>
        <w:t>185*T(v12</w:t>
      </w:r>
      <w:r w:rsidR="00644CD5">
        <w:t>.</w:t>
      </w:r>
      <w:r>
        <w:t>u17) -0</w:t>
      </w:r>
      <w:r w:rsidR="00644CD5">
        <w:t>.</w:t>
      </w:r>
      <w:r>
        <w:t>147*T(v23</w:t>
      </w:r>
      <w:r w:rsidR="00644CD5">
        <w:t>.</w:t>
      </w:r>
      <w:r>
        <w:t>u7) + 0</w:t>
      </w:r>
      <w:r w:rsidR="00644CD5">
        <w:t>.</w:t>
      </w:r>
      <w:r>
        <w:t>204*T(v12</w:t>
      </w:r>
      <w:r w:rsidR="00644CD5">
        <w:t>.</w:t>
      </w:r>
      <w:r>
        <w:t>u10) -0</w:t>
      </w:r>
      <w:r w:rsidR="00644CD5">
        <w:t>.</w:t>
      </w:r>
      <w:r>
        <w:t>151*T(v24</w:t>
      </w:r>
      <w:r w:rsidR="00644CD5">
        <w:t>.</w:t>
      </w:r>
      <w:r>
        <w:t>u1) + 0</w:t>
      </w:r>
      <w:r w:rsidR="00644CD5">
        <w:t>.</w:t>
      </w:r>
      <w:r>
        <w:t>197*T(v10</w:t>
      </w:r>
      <w:r w:rsidR="00644CD5">
        <w:t>.</w:t>
      </w:r>
      <w:r>
        <w:t>u19) + 0</w:t>
      </w:r>
      <w:r w:rsidR="00644CD5">
        <w:t>.</w:t>
      </w:r>
      <w:r>
        <w:t>172*T(v1</w:t>
      </w:r>
      <w:r w:rsidR="00644CD5">
        <w:t>.</w:t>
      </w:r>
      <w:r>
        <w:t>u35) + 0</w:t>
      </w:r>
      <w:r w:rsidR="00644CD5">
        <w:t>.</w:t>
      </w:r>
      <w:r>
        <w:t>146*T(v15</w:t>
      </w:r>
      <w:r w:rsidR="00644CD5">
        <w:t>.</w:t>
      </w:r>
      <w:r>
        <w:t>u18) + 0</w:t>
      </w:r>
      <w:r w:rsidR="00644CD5">
        <w:t>.</w:t>
      </w:r>
      <w:r>
        <w:t>194*T(v3</w:t>
      </w:r>
      <w:r w:rsidR="00644CD5">
        <w:t>.</w:t>
      </w:r>
      <w:r>
        <w:t>u5) -0</w:t>
      </w:r>
      <w:r w:rsidR="00644CD5">
        <w:t>.</w:t>
      </w:r>
      <w:r>
        <w:t>163*T(v14</w:t>
      </w:r>
      <w:r w:rsidR="00644CD5">
        <w:t>.</w:t>
      </w:r>
      <w:r>
        <w:t>u6) + 0</w:t>
      </w:r>
      <w:r w:rsidR="00644CD5">
        <w:t>.</w:t>
      </w:r>
      <w:r>
        <w:t>115*T(v19</w:t>
      </w:r>
      <w:r w:rsidR="00644CD5">
        <w:t>.</w:t>
      </w:r>
      <w:r>
        <w:t>u23) + 0</w:t>
      </w:r>
      <w:r w:rsidR="00644CD5">
        <w:t>.</w:t>
      </w:r>
      <w:r>
        <w:t>137*T(v22</w:t>
      </w:r>
      <w:r w:rsidR="00644CD5">
        <w:t>.</w:t>
      </w:r>
      <w:r>
        <w:t>u14) + 0</w:t>
      </w:r>
      <w:r w:rsidR="00644CD5">
        <w:t>.</w:t>
      </w:r>
      <w:r>
        <w:t>118*T(v5</w:t>
      </w:r>
      <w:r w:rsidR="00644CD5">
        <w:t>.</w:t>
      </w:r>
      <w:r>
        <w:t>u32) + 0</w:t>
      </w:r>
      <w:r w:rsidR="00644CD5">
        <w:t>.</w:t>
      </w:r>
      <w:r>
        <w:t>193*T(v1</w:t>
      </w:r>
      <w:r w:rsidR="00644CD5">
        <w:t>.</w:t>
      </w:r>
      <w:r>
        <w:t>u22) -0</w:t>
      </w:r>
      <w:r w:rsidR="00644CD5">
        <w:t>.</w:t>
      </w:r>
      <w:r>
        <w:t>135*T(v20</w:t>
      </w:r>
      <w:r w:rsidR="00644CD5">
        <w:t>.</w:t>
      </w:r>
      <w:r>
        <w:t>u10) -0</w:t>
      </w:r>
      <w:r w:rsidR="00644CD5">
        <w:t>.</w:t>
      </w:r>
      <w:r>
        <w:t>167*T(v21</w:t>
      </w:r>
      <w:r w:rsidR="00644CD5">
        <w:t>.</w:t>
      </w:r>
      <w:r>
        <w:t>u7) -0</w:t>
      </w:r>
      <w:r w:rsidR="00644CD5">
        <w:t>.</w:t>
      </w:r>
      <w:r>
        <w:t>107*T(v16</w:t>
      </w:r>
      <w:r w:rsidR="00644CD5">
        <w:t>.</w:t>
      </w:r>
      <w:r>
        <w:t>u14) -0</w:t>
      </w:r>
      <w:r w:rsidR="00644CD5">
        <w:t>.</w:t>
      </w:r>
      <w:r>
        <w:t>151*T(v18</w:t>
      </w:r>
      <w:r w:rsidR="00644CD5">
        <w:t>.</w:t>
      </w:r>
      <w:r>
        <w:t>u2) -0</w:t>
      </w:r>
      <w:r w:rsidR="00644CD5">
        <w:t>.</w:t>
      </w:r>
      <w:r>
        <w:t>114*T(v36</w:t>
      </w:r>
      <w:r w:rsidR="00644CD5">
        <w:t>.</w:t>
      </w:r>
      <w:r>
        <w:t>u1) -0</w:t>
      </w:r>
      <w:r w:rsidR="00644CD5">
        <w:t>.</w:t>
      </w:r>
      <w:r>
        <w:t>118*T(v30</w:t>
      </w:r>
      <w:r w:rsidR="00644CD5">
        <w:t>.</w:t>
      </w:r>
      <w:r>
        <w:t>u10) -0</w:t>
      </w:r>
      <w:r w:rsidR="00644CD5">
        <w:t>.</w:t>
      </w:r>
      <w:r>
        <w:t>119*T(v20</w:t>
      </w:r>
      <w:r w:rsidR="00644CD5">
        <w:t>.</w:t>
      </w:r>
      <w:r>
        <w:t>u7) + 0</w:t>
      </w:r>
      <w:r w:rsidR="00644CD5">
        <w:t>.</w:t>
      </w:r>
      <w:r>
        <w:t>118*T(v21</w:t>
      </w:r>
      <w:r w:rsidR="00644CD5">
        <w:t>.</w:t>
      </w:r>
      <w:r>
        <w:t>u13) -0</w:t>
      </w:r>
      <w:r w:rsidR="00644CD5">
        <w:t>.</w:t>
      </w:r>
      <w:r>
        <w:t>119*T(v18</w:t>
      </w:r>
      <w:r w:rsidR="00644CD5">
        <w:t>.</w:t>
      </w:r>
      <w:r>
        <w:t>u23) + 0</w:t>
      </w:r>
      <w:r w:rsidR="00644CD5">
        <w:t>.</w:t>
      </w:r>
      <w:r>
        <w:t>117*T(v12</w:t>
      </w:r>
      <w:r w:rsidR="00644CD5">
        <w:t>.</w:t>
      </w:r>
      <w:r>
        <w:t>u28) + 0</w:t>
      </w:r>
      <w:r w:rsidR="00644CD5">
        <w:t>.</w:t>
      </w:r>
      <w:r>
        <w:t>106*T(v4</w:t>
      </w:r>
      <w:r w:rsidR="00644CD5">
        <w:t>.</w:t>
      </w:r>
      <w:r>
        <w:t>u37) + 0</w:t>
      </w:r>
      <w:r w:rsidR="00644CD5">
        <w:t>.</w:t>
      </w:r>
      <w:r>
        <w:t>122*T(v18</w:t>
      </w:r>
      <w:r w:rsidR="00644CD5">
        <w:t>.</w:t>
      </w:r>
      <w:r>
        <w:t>u15) -0</w:t>
      </w:r>
      <w:r w:rsidR="00644CD5">
        <w:t>.</w:t>
      </w:r>
      <w:r>
        <w:t>117*T(v8</w:t>
      </w:r>
      <w:r w:rsidR="00644CD5">
        <w:t>.</w:t>
      </w:r>
      <w:r>
        <w:t>u20) + 0</w:t>
      </w:r>
      <w:r w:rsidR="00644CD5">
        <w:t>.</w:t>
      </w:r>
      <w:r>
        <w:t>101*T(v14</w:t>
      </w:r>
      <w:r w:rsidR="00644CD5">
        <w:t>.</w:t>
      </w:r>
      <w:r>
        <w:t>u28) + 0</w:t>
      </w:r>
      <w:r w:rsidR="00644CD5">
        <w:t>.</w:t>
      </w:r>
      <w:r>
        <w:t>107*T(v22</w:t>
      </w:r>
      <w:r w:rsidR="00644CD5">
        <w:t>.</w:t>
      </w:r>
      <w:r>
        <w:t>u3) -0</w:t>
      </w:r>
      <w:r w:rsidR="00644CD5">
        <w:t>.</w:t>
      </w:r>
      <w:r>
        <w:t>0988*T(v4</w:t>
      </w:r>
      <w:r w:rsidR="00644CD5">
        <w:t>.</w:t>
      </w:r>
      <w:r>
        <w:t>u30) + 0</w:t>
      </w:r>
      <w:r w:rsidR="00644CD5">
        <w:t>.</w:t>
      </w:r>
      <w:r>
        <w:t>11*T(v19</w:t>
      </w:r>
      <w:r w:rsidR="00644CD5">
        <w:t>.</w:t>
      </w:r>
      <w:r>
        <w:t>u11) -0</w:t>
      </w:r>
      <w:r w:rsidR="00644CD5">
        <w:t>.</w:t>
      </w:r>
      <w:r>
        <w:t>119*T(v4</w:t>
      </w:r>
      <w:r w:rsidR="00644CD5">
        <w:t>.</w:t>
      </w:r>
      <w:r>
        <w:t>u22) + 0</w:t>
      </w:r>
      <w:r w:rsidR="00644CD5">
        <w:t>.</w:t>
      </w:r>
      <w:r>
        <w:t>0913*T(v10</w:t>
      </w:r>
      <w:r w:rsidR="00644CD5">
        <w:t>.</w:t>
      </w:r>
      <w:r>
        <w:t>u7) -0</w:t>
      </w:r>
      <w:r w:rsidR="00644CD5">
        <w:t>.</w:t>
      </w:r>
      <w:r>
        <w:t>0845*T(u14) -0</w:t>
      </w:r>
      <w:r w:rsidR="00644CD5">
        <w:t>.</w:t>
      </w:r>
      <w:r>
        <w:t>0939*T(v11</w:t>
      </w:r>
      <w:r w:rsidR="00644CD5">
        <w:t>.</w:t>
      </w:r>
      <w:r>
        <w:t>u27) -0</w:t>
      </w:r>
      <w:r w:rsidR="00644CD5">
        <w:t>.</w:t>
      </w:r>
      <w:r>
        <w:t xml:space="preserve">0782*T(u24) + </w:t>
      </w:r>
      <w:r>
        <w:lastRenderedPageBreak/>
        <w:t>0</w:t>
      </w:r>
      <w:r w:rsidR="00644CD5">
        <w:t>.</w:t>
      </w:r>
      <w:r>
        <w:t>0906*T(v24</w:t>
      </w:r>
      <w:r w:rsidR="00644CD5">
        <w:t>.</w:t>
      </w:r>
      <w:r>
        <w:t>u3) -0</w:t>
      </w:r>
      <w:r w:rsidR="00644CD5">
        <w:t>.</w:t>
      </w:r>
      <w:r>
        <w:t>0882*T(v28</w:t>
      </w:r>
      <w:r w:rsidR="00644CD5">
        <w:t>.</w:t>
      </w:r>
      <w:r>
        <w:t>u9) -0</w:t>
      </w:r>
      <w:r w:rsidR="00644CD5">
        <w:t>.</w:t>
      </w:r>
      <w:r>
        <w:t>103*T(v4</w:t>
      </w:r>
      <w:r w:rsidR="00644CD5">
        <w:t>.</w:t>
      </w:r>
      <w:r>
        <w:t>u33) + 0</w:t>
      </w:r>
      <w:r w:rsidR="00644CD5">
        <w:t>.</w:t>
      </w:r>
      <w:r>
        <w:t>109*T(v18</w:t>
      </w:r>
      <w:r w:rsidR="00644CD5">
        <w:t>.</w:t>
      </w:r>
      <w:r>
        <w:t>u1) + 0</w:t>
      </w:r>
      <w:r w:rsidR="00644CD5">
        <w:t>.</w:t>
      </w:r>
      <w:r>
        <w:t>0966*T(v11</w:t>
      </w:r>
      <w:r w:rsidR="00644CD5">
        <w:t>.</w:t>
      </w:r>
      <w:r>
        <w:t>u21) -0</w:t>
      </w:r>
      <w:r w:rsidR="00644CD5">
        <w:t>.</w:t>
      </w:r>
      <w:r>
        <w:t>0825*T(v13</w:t>
      </w:r>
      <w:r w:rsidR="00644CD5">
        <w:t>.</w:t>
      </w:r>
      <w:r>
        <w:t>u26) -0</w:t>
      </w:r>
      <w:r w:rsidR="00644CD5">
        <w:t>.</w:t>
      </w:r>
      <w:r>
        <w:t>0754*T(v25</w:t>
      </w:r>
      <w:r w:rsidR="00644CD5">
        <w:t>.</w:t>
      </w:r>
      <w:r>
        <w:t>u15) -0</w:t>
      </w:r>
      <w:r w:rsidR="00644CD5">
        <w:t>.</w:t>
      </w:r>
      <w:r>
        <w:t>086*T(v19</w:t>
      </w:r>
      <w:r w:rsidR="00644CD5">
        <w:t>.</w:t>
      </w:r>
      <w:r>
        <w:t>u18) -0</w:t>
      </w:r>
      <w:r w:rsidR="00644CD5">
        <w:t>.</w:t>
      </w:r>
      <w:r>
        <w:t>133*T(v2</w:t>
      </w:r>
      <w:r w:rsidR="00644CD5">
        <w:t>.</w:t>
      </w:r>
      <w:r>
        <w:t>u5) + 0</w:t>
      </w:r>
      <w:r w:rsidR="00644CD5">
        <w:t>.</w:t>
      </w:r>
      <w:r>
        <w:t>0995*T(v22</w:t>
      </w:r>
      <w:r w:rsidR="00644CD5">
        <w:t>.</w:t>
      </w:r>
      <w:r>
        <w:t>u13) + 0</w:t>
      </w:r>
      <w:r w:rsidR="00644CD5">
        <w:t>.</w:t>
      </w:r>
      <w:r>
        <w:t>0961*T(v2</w:t>
      </w:r>
      <w:r w:rsidR="00644CD5">
        <w:t>.</w:t>
      </w:r>
      <w:r>
        <w:t>u11) + 0</w:t>
      </w:r>
      <w:r w:rsidR="00644CD5">
        <w:t>.</w:t>
      </w:r>
      <w:r>
        <w:t>0938*T(v7</w:t>
      </w:r>
      <w:r w:rsidR="00644CD5">
        <w:t>.</w:t>
      </w:r>
      <w:r>
        <w:t>u5) -0</w:t>
      </w:r>
      <w:r w:rsidR="00644CD5">
        <w:t>.</w:t>
      </w:r>
      <w:r>
        <w:t>086*T(v22</w:t>
      </w:r>
      <w:r w:rsidR="00644CD5">
        <w:t>.</w:t>
      </w:r>
      <w:r>
        <w:t>u12) + 0</w:t>
      </w:r>
      <w:r w:rsidR="00644CD5">
        <w:t>.</w:t>
      </w:r>
      <w:r>
        <w:t>0842*T(v30</w:t>
      </w:r>
      <w:r w:rsidR="00644CD5">
        <w:t>.</w:t>
      </w:r>
      <w:r>
        <w:t>u2) + 0</w:t>
      </w:r>
      <w:r w:rsidR="00644CD5">
        <w:t>.</w:t>
      </w:r>
      <w:r>
        <w:t>0792*T(v14</w:t>
      </w:r>
      <w:r w:rsidR="00644CD5">
        <w:t>.</w:t>
      </w:r>
      <w:r>
        <w:t>u8) -0</w:t>
      </w:r>
      <w:r w:rsidR="00644CD5">
        <w:t>.</w:t>
      </w:r>
      <w:r>
        <w:t>0758*T(v11</w:t>
      </w:r>
      <w:r w:rsidR="00644CD5">
        <w:t>.</w:t>
      </w:r>
      <w:r>
        <w:t>u30) -0</w:t>
      </w:r>
      <w:r w:rsidR="00644CD5">
        <w:t>.</w:t>
      </w:r>
      <w:r>
        <w:t>0812*T(v15</w:t>
      </w:r>
      <w:r w:rsidR="00644CD5">
        <w:t>.</w:t>
      </w:r>
      <w:r>
        <w:t>u15) + 0</w:t>
      </w:r>
      <w:r w:rsidR="00644CD5">
        <w:t>.</w:t>
      </w:r>
      <w:r>
        <w:t>0825*T(v17</w:t>
      </w:r>
      <w:r w:rsidR="00644CD5">
        <w:t>.</w:t>
      </w:r>
      <w:r>
        <w:t>u6) + 0</w:t>
      </w:r>
      <w:r w:rsidR="00644CD5">
        <w:t>.</w:t>
      </w:r>
      <w:r>
        <w:t>0831*T(v2</w:t>
      </w:r>
      <w:r w:rsidR="00644CD5">
        <w:t>.</w:t>
      </w:r>
      <w:r>
        <w:t>u29) + 0</w:t>
      </w:r>
      <w:r w:rsidR="00644CD5">
        <w:t>.</w:t>
      </w:r>
      <w:r>
        <w:t>077*T(v4</w:t>
      </w:r>
      <w:r w:rsidR="00644CD5">
        <w:t>.</w:t>
      </w:r>
      <w:r>
        <w:t>u31) + 0</w:t>
      </w:r>
      <w:r w:rsidR="00644CD5">
        <w:t>.</w:t>
      </w:r>
      <w:r>
        <w:t>081*T(v11</w:t>
      </w:r>
      <w:r w:rsidR="00644CD5">
        <w:t>.</w:t>
      </w:r>
      <w:r>
        <w:t>u8) + 0</w:t>
      </w:r>
      <w:r w:rsidR="00644CD5">
        <w:t>.</w:t>
      </w:r>
      <w:r>
        <w:t>0612*T(v31</w:t>
      </w:r>
      <w:r w:rsidR="00644CD5">
        <w:t>.</w:t>
      </w:r>
      <w:r>
        <w:t>u5) + 0</w:t>
      </w:r>
      <w:r w:rsidR="00644CD5">
        <w:t>.</w:t>
      </w:r>
      <w:r>
        <w:t>0719*T(v32</w:t>
      </w:r>
      <w:r w:rsidR="00644CD5">
        <w:t>.</w:t>
      </w:r>
      <w:r>
        <w:t>u5) -0</w:t>
      </w:r>
      <w:r w:rsidR="00644CD5">
        <w:t>.</w:t>
      </w:r>
      <w:r>
        <w:t>0619*T(v4</w:t>
      </w:r>
      <w:r w:rsidR="00644CD5">
        <w:t>.</w:t>
      </w:r>
      <w:r>
        <w:t>u38) + 0</w:t>
      </w:r>
      <w:r w:rsidR="00644CD5">
        <w:t>.</w:t>
      </w:r>
      <w:r>
        <w:t>0779*T(v6</w:t>
      </w:r>
      <w:r w:rsidR="00644CD5">
        <w:t>.</w:t>
      </w:r>
      <w:r>
        <w:t>u8) + 0</w:t>
      </w:r>
      <w:r w:rsidR="00644CD5">
        <w:t>.</w:t>
      </w:r>
      <w:r>
        <w:t>0652*T(v13</w:t>
      </w:r>
      <w:r w:rsidR="00644CD5">
        <w:t>.</w:t>
      </w:r>
      <w:r>
        <w:t>u7) + 0</w:t>
      </w:r>
      <w:r w:rsidR="00644CD5">
        <w:t>.</w:t>
      </w:r>
      <w:r>
        <w:t>071*T(v2</w:t>
      </w:r>
      <w:r w:rsidR="00644CD5">
        <w:t>.</w:t>
      </w:r>
      <w:r>
        <w:t>u39) -0</w:t>
      </w:r>
      <w:r w:rsidR="00644CD5">
        <w:t>.</w:t>
      </w:r>
      <w:r>
        <w:t>907*Length^2 -0</w:t>
      </w:r>
      <w:r w:rsidR="00644CD5">
        <w:t>.</w:t>
      </w:r>
      <w:r>
        <w:t>0539*T(v27</w:t>
      </w:r>
      <w:r w:rsidR="00644CD5">
        <w:t>.</w:t>
      </w:r>
      <w:r>
        <w:t>u16) + 0</w:t>
      </w:r>
      <w:r w:rsidR="00644CD5">
        <w:t>.</w:t>
      </w:r>
      <w:r>
        <w:t>0684*T(v3</w:t>
      </w:r>
      <w:r w:rsidR="00644CD5">
        <w:t>.</w:t>
      </w:r>
      <w:r>
        <w:t>u12) -0</w:t>
      </w:r>
      <w:r w:rsidR="00644CD5">
        <w:t>.</w:t>
      </w:r>
      <w:r>
        <w:t>0617*T(v28</w:t>
      </w:r>
      <w:r w:rsidR="00644CD5">
        <w:t>.</w:t>
      </w:r>
      <w:r>
        <w:t>u1) + 0</w:t>
      </w:r>
      <w:r w:rsidR="00644CD5">
        <w:t>.</w:t>
      </w:r>
      <w:r>
        <w:t>0681*T(v12</w:t>
      </w:r>
      <w:r w:rsidR="00644CD5">
        <w:t>.</w:t>
      </w:r>
      <w:r>
        <w:t>u6) -0</w:t>
      </w:r>
      <w:r w:rsidR="00644CD5">
        <w:t>.</w:t>
      </w:r>
      <w:r>
        <w:t>0529*T(v27</w:t>
      </w:r>
      <w:r w:rsidR="00644CD5">
        <w:t>.</w:t>
      </w:r>
      <w:r>
        <w:t>u12) -0</w:t>
      </w:r>
      <w:r w:rsidR="00644CD5">
        <w:t>.</w:t>
      </w:r>
      <w:r>
        <w:t>0619*T(v31</w:t>
      </w:r>
      <w:r w:rsidR="00644CD5">
        <w:t>.</w:t>
      </w:r>
      <w:r>
        <w:t>u2) -0</w:t>
      </w:r>
      <w:r w:rsidR="00644CD5">
        <w:t>.</w:t>
      </w:r>
      <w:r>
        <w:t>051*T(v12</w:t>
      </w:r>
      <w:r w:rsidR="00644CD5">
        <w:t>.</w:t>
      </w:r>
      <w:r>
        <w:t>u26) -0</w:t>
      </w:r>
      <w:r w:rsidR="00644CD5">
        <w:t>.</w:t>
      </w:r>
      <w:r>
        <w:t>0515*T(v22</w:t>
      </w:r>
      <w:r w:rsidR="00644CD5">
        <w:t>.</w:t>
      </w:r>
      <w:r>
        <w:t>u7) -0</w:t>
      </w:r>
      <w:r w:rsidR="00644CD5">
        <w:t>.</w:t>
      </w:r>
      <w:r>
        <w:t>0418*T(v12) + 0</w:t>
      </w:r>
      <w:r w:rsidR="00644CD5">
        <w:t>.</w:t>
      </w:r>
      <w:r>
        <w:t>0249*NumAromAtoms + 0</w:t>
      </w:r>
      <w:r w:rsidR="00644CD5">
        <w:t>.</w:t>
      </w:r>
      <w:r>
        <w:t>0861*T(v1</w:t>
      </w:r>
      <w:r w:rsidR="00644CD5">
        <w:t>.</w:t>
      </w:r>
      <w:r>
        <w:t>u4) + 0</w:t>
      </w:r>
      <w:r w:rsidR="00644CD5">
        <w:t>.</w:t>
      </w:r>
      <w:r>
        <w:t>0484*T(v7</w:t>
      </w:r>
      <w:r w:rsidR="00644CD5">
        <w:t>.</w:t>
      </w:r>
      <w:r>
        <w:t>u30) -0</w:t>
      </w:r>
      <w:r w:rsidR="00644CD5">
        <w:t>.</w:t>
      </w:r>
      <w:r>
        <w:t>0591*T(v16</w:t>
      </w:r>
      <w:r w:rsidR="00644CD5">
        <w:t>.</w:t>
      </w:r>
      <w:r>
        <w:t>u5) + 0</w:t>
      </w:r>
      <w:r w:rsidR="00644CD5">
        <w:t>.</w:t>
      </w:r>
      <w:r>
        <w:t>0431*T(v30</w:t>
      </w:r>
      <w:r w:rsidR="00644CD5">
        <w:t>.</w:t>
      </w:r>
      <w:r>
        <w:t>u11) + 0</w:t>
      </w:r>
      <w:r w:rsidR="00644CD5">
        <w:t>.</w:t>
      </w:r>
      <w:r>
        <w:t>0443*T(v19</w:t>
      </w:r>
      <w:r w:rsidR="00644CD5">
        <w:t>.</w:t>
      </w:r>
      <w:r>
        <w:t>u14) + 0</w:t>
      </w:r>
      <w:r w:rsidR="00644CD5">
        <w:t>.</w:t>
      </w:r>
      <w:r>
        <w:t>0496*T(v9</w:t>
      </w:r>
      <w:r w:rsidR="00644CD5">
        <w:t>.</w:t>
      </w:r>
      <w:r>
        <w:t>u17) -0</w:t>
      </w:r>
      <w:r w:rsidR="00644CD5">
        <w:t>.</w:t>
      </w:r>
      <w:r>
        <w:t>042*T(v8</w:t>
      </w:r>
      <w:r w:rsidR="00644CD5">
        <w:t>.</w:t>
      </w:r>
      <w:r>
        <w:t>u28) + 0</w:t>
      </w:r>
      <w:r w:rsidR="00644CD5">
        <w:t>.</w:t>
      </w:r>
      <w:r>
        <w:t>0473*T(v16</w:t>
      </w:r>
      <w:r w:rsidR="00644CD5">
        <w:t>.</w:t>
      </w:r>
      <w:r>
        <w:t>u16) -0</w:t>
      </w:r>
      <w:r w:rsidR="00644CD5">
        <w:t>.</w:t>
      </w:r>
      <w:r>
        <w:t>0529*T(v12</w:t>
      </w:r>
      <w:r w:rsidR="00644CD5">
        <w:t>.</w:t>
      </w:r>
      <w:r>
        <w:t>u2) -0</w:t>
      </w:r>
      <w:r w:rsidR="00644CD5">
        <w:t>.</w:t>
      </w:r>
      <w:r>
        <w:t>0376*T(u8) -0</w:t>
      </w:r>
      <w:r w:rsidR="00644CD5">
        <w:t>.</w:t>
      </w:r>
      <w:r>
        <w:t>0346*T(v6</w:t>
      </w:r>
      <w:r w:rsidR="00644CD5">
        <w:t>.</w:t>
      </w:r>
      <w:r>
        <w:t>u36) + 0</w:t>
      </w:r>
      <w:r w:rsidR="00644CD5">
        <w:t>.</w:t>
      </w:r>
      <w:r>
        <w:t>0336*T(v3</w:t>
      </w:r>
      <w:r w:rsidR="00644CD5">
        <w:t>.</w:t>
      </w:r>
      <w:r>
        <w:t>u24) -0</w:t>
      </w:r>
      <w:r w:rsidR="00644CD5">
        <w:t>.</w:t>
      </w:r>
      <w:r>
        <w:t>0437*T(v1</w:t>
      </w:r>
      <w:r w:rsidR="00644CD5">
        <w:t>.</w:t>
      </w:r>
      <w:r>
        <w:t>u8) -0</w:t>
      </w:r>
      <w:r w:rsidR="00644CD5">
        <w:t>.</w:t>
      </w:r>
      <w:r>
        <w:t>0261*T(v18</w:t>
      </w:r>
      <w:r w:rsidR="00644CD5">
        <w:t>.</w:t>
      </w:r>
      <w:r>
        <w:t>u4) + 0</w:t>
      </w:r>
      <w:r w:rsidR="00644CD5">
        <w:t>.</w:t>
      </w:r>
      <w:r>
        <w:t>0376*T(u4) -0</w:t>
      </w:r>
      <w:r w:rsidR="00644CD5">
        <w:t>.</w:t>
      </w:r>
      <w:r>
        <w:t>0304*T(v11</w:t>
      </w:r>
      <w:r w:rsidR="00644CD5">
        <w:t>.</w:t>
      </w:r>
      <w:r>
        <w:t>u5) + 0</w:t>
      </w:r>
      <w:r w:rsidR="00644CD5">
        <w:t>.</w:t>
      </w:r>
      <w:r>
        <w:t>0251*T(v10</w:t>
      </w:r>
      <w:r w:rsidR="00644CD5">
        <w:t>.</w:t>
      </w:r>
      <w:r>
        <w:t>u15) -0</w:t>
      </w:r>
      <w:r w:rsidR="00644CD5">
        <w:t>.</w:t>
      </w:r>
      <w:r>
        <w:t>0236*T(v1</w:t>
      </w:r>
      <w:r w:rsidR="00644CD5">
        <w:t>.</w:t>
      </w:r>
      <w:r>
        <w:t>u32) -0</w:t>
      </w:r>
      <w:r w:rsidR="00644CD5">
        <w:t>.</w:t>
      </w:r>
      <w:r>
        <w:t>0416*T(v2</w:t>
      </w:r>
      <w:r w:rsidR="00644CD5">
        <w:t>.</w:t>
      </w:r>
      <w:r>
        <w:t>u3) -0</w:t>
      </w:r>
      <w:r w:rsidR="00644CD5">
        <w:t>.</w:t>
      </w:r>
      <w:r>
        <w:t>0192*T(v15</w:t>
      </w:r>
      <w:r w:rsidR="00644CD5">
        <w:t>.</w:t>
      </w:r>
      <w:r>
        <w:t>u16) -0</w:t>
      </w:r>
      <w:r w:rsidR="00644CD5">
        <w:t>.</w:t>
      </w:r>
      <w:r>
        <w:t>0196*T(v10</w:t>
      </w:r>
      <w:r w:rsidR="00644CD5">
        <w:t>.</w:t>
      </w:r>
      <w:r>
        <w:t>u27) + 0</w:t>
      </w:r>
      <w:r w:rsidR="00644CD5">
        <w:t>.</w:t>
      </w:r>
      <w:r>
        <w:t>0142*T(v36</w:t>
      </w:r>
      <w:r w:rsidR="00644CD5">
        <w:t>.</w:t>
      </w:r>
      <w:r>
        <w:t>u4) + 0</w:t>
      </w:r>
      <w:r w:rsidR="00644CD5">
        <w:t>.</w:t>
      </w:r>
      <w:r>
        <w:t>0206*T(v3</w:t>
      </w:r>
      <w:r w:rsidR="00644CD5">
        <w:t>.</w:t>
      </w:r>
      <w:r>
        <w:t>u13) -0</w:t>
      </w:r>
      <w:r w:rsidR="00644CD5">
        <w:t>.</w:t>
      </w:r>
      <w:r>
        <w:t>0158*T(v12</w:t>
      </w:r>
      <w:r w:rsidR="00644CD5">
        <w:t>.</w:t>
      </w:r>
      <w:r>
        <w:t>u29) -0</w:t>
      </w:r>
      <w:r w:rsidR="00644CD5">
        <w:t>.</w:t>
      </w:r>
      <w:r>
        <w:t>0151*T(v19</w:t>
      </w:r>
      <w:r w:rsidR="00644CD5">
        <w:t>.</w:t>
      </w:r>
      <w:r>
        <w:t>u17) + 0</w:t>
      </w:r>
      <w:r w:rsidR="00644CD5">
        <w:t>.</w:t>
      </w:r>
      <w:r>
        <w:t>0115*T(v20</w:t>
      </w:r>
      <w:r w:rsidR="00644CD5">
        <w:t>.</w:t>
      </w:r>
      <w:r>
        <w:t>u4) -0</w:t>
      </w:r>
      <w:r w:rsidR="00644CD5">
        <w:t>.</w:t>
      </w:r>
      <w:r>
        <w:t>0128*T(v10</w:t>
      </w:r>
      <w:r w:rsidR="00644CD5">
        <w:t>.</w:t>
      </w:r>
      <w:r>
        <w:t>u11) + 0</w:t>
      </w:r>
      <w:r w:rsidR="00644CD5">
        <w:t>.</w:t>
      </w:r>
      <w:r>
        <w:t>00795*T(v19) + 0</w:t>
      </w:r>
      <w:r w:rsidR="00644CD5">
        <w:t>.</w:t>
      </w:r>
      <w:r>
        <w:t>00904*T(v17</w:t>
      </w:r>
      <w:r w:rsidR="00644CD5">
        <w:t>.</w:t>
      </w:r>
      <w:r>
        <w:t>u22) + 0</w:t>
      </w:r>
      <w:r w:rsidR="00644CD5">
        <w:t>.</w:t>
      </w:r>
      <w:r>
        <w:t>00731*T(v3</w:t>
      </w:r>
      <w:r w:rsidR="00644CD5">
        <w:t>.</w:t>
      </w:r>
      <w:r>
        <w:t>u40) -0</w:t>
      </w:r>
      <w:r w:rsidR="00644CD5">
        <w:t>.</w:t>
      </w:r>
      <w:r>
        <w:t>00776*T(v9</w:t>
      </w:r>
      <w:r w:rsidR="00644CD5">
        <w:t>.</w:t>
      </w:r>
      <w:r>
        <w:t>u7) + 0</w:t>
      </w:r>
      <w:r w:rsidR="00644CD5">
        <w:t>.</w:t>
      </w:r>
      <w:r>
        <w:t>00685*T(v18</w:t>
      </w:r>
      <w:r w:rsidR="00644CD5">
        <w:t>.</w:t>
      </w:r>
      <w:r>
        <w:t>u10) -0</w:t>
      </w:r>
      <w:r w:rsidR="00644CD5">
        <w:t>.</w:t>
      </w:r>
      <w:r>
        <w:t>00467*T(v31</w:t>
      </w:r>
      <w:r w:rsidR="00644CD5">
        <w:t>.</w:t>
      </w:r>
      <w:r>
        <w:t>u7) + 0</w:t>
      </w:r>
      <w:r w:rsidR="00644CD5">
        <w:t>.</w:t>
      </w:r>
      <w:r>
        <w:t>00618*T(v2</w:t>
      </w:r>
      <w:r w:rsidR="00644CD5">
        <w:t>.</w:t>
      </w:r>
      <w:r>
        <w:t>u23) -0</w:t>
      </w:r>
      <w:r w:rsidR="00644CD5">
        <w:t>.</w:t>
      </w:r>
      <w:r>
        <w:t>0046*T(u7) + 0</w:t>
      </w:r>
      <w:r w:rsidR="00644CD5">
        <w:t>.</w:t>
      </w:r>
      <w:r>
        <w:t>0046*T(v5</w:t>
      </w:r>
      <w:r w:rsidR="00644CD5">
        <w:t>.</w:t>
      </w:r>
      <w:r>
        <w:t>u29) + 0</w:t>
      </w:r>
      <w:r w:rsidR="00644CD5">
        <w:t>.</w:t>
      </w:r>
      <w:r>
        <w:t>00332*T(v1</w:t>
      </w:r>
      <w:r w:rsidR="00644CD5">
        <w:t>.</w:t>
      </w:r>
      <w:r>
        <w:t>u38) -0</w:t>
      </w:r>
      <w:r w:rsidR="00644CD5">
        <w:t>.</w:t>
      </w:r>
      <w:r>
        <w:t>00216*T(v25</w:t>
      </w:r>
      <w:r w:rsidR="00644CD5">
        <w:t>.</w:t>
      </w:r>
      <w:r>
        <w:t>u13) + 0</w:t>
      </w:r>
      <w:r w:rsidR="00644CD5">
        <w:t>.</w:t>
      </w:r>
      <w:r>
        <w:t>00214*T(v14</w:t>
      </w:r>
      <w:r w:rsidR="00644CD5">
        <w:t>.</w:t>
      </w:r>
      <w:r>
        <w:t>u11) + 0</w:t>
      </w:r>
      <w:r w:rsidR="00644CD5">
        <w:t>.</w:t>
      </w:r>
      <w:r>
        <w:t>00199*T(v17</w:t>
      </w:r>
      <w:r w:rsidR="00644CD5">
        <w:t>.</w:t>
      </w:r>
      <w:r>
        <w:t>u1) -0</w:t>
      </w:r>
      <w:r w:rsidR="00644CD5">
        <w:t>.</w:t>
      </w:r>
      <w:r>
        <w:t>000132*T(v15</w:t>
      </w:r>
      <w:r w:rsidR="00644CD5">
        <w:t>.</w:t>
      </w:r>
      <w:r>
        <w:t>u10) + 1</w:t>
      </w:r>
      <w:r w:rsidR="00644CD5">
        <w:t>.</w:t>
      </w:r>
      <w:r>
        <w:t>74E-05*T(u12) + 6</w:t>
      </w:r>
      <w:r w:rsidR="00644CD5">
        <w:t>.</w:t>
      </w:r>
      <w:r>
        <w:t>91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625*T(u5) + 11</w:t>
      </w:r>
      <w:r w:rsidR="00644CD5">
        <w:t>.</w:t>
      </w:r>
      <w:r>
        <w:t>9*Length + 0</w:t>
      </w:r>
      <w:r w:rsidR="00644CD5">
        <w:t>.</w:t>
      </w:r>
      <w:r>
        <w:t>787*T(v16</w:t>
      </w:r>
      <w:r w:rsidR="00644CD5">
        <w:t>.</w:t>
      </w:r>
      <w:r>
        <w:t>u2) + 0</w:t>
      </w:r>
      <w:r w:rsidR="00644CD5">
        <w:t>.</w:t>
      </w:r>
      <w:r>
        <w:t>32*T(v25) -0</w:t>
      </w:r>
      <w:r w:rsidR="00644CD5">
        <w:t>.</w:t>
      </w:r>
      <w:r>
        <w:t>349*T(v26</w:t>
      </w:r>
      <w:r w:rsidR="00644CD5">
        <w:t>.</w:t>
      </w:r>
      <w:r>
        <w:t>u14) -0</w:t>
      </w:r>
      <w:r w:rsidR="00644CD5">
        <w:t>.</w:t>
      </w:r>
      <w:r>
        <w:t>471*T(v4</w:t>
      </w:r>
      <w:r w:rsidR="00644CD5">
        <w:t>.</w:t>
      </w:r>
      <w:r>
        <w:t>u7) -0</w:t>
      </w:r>
      <w:r w:rsidR="00644CD5">
        <w:t>.</w:t>
      </w:r>
      <w:r>
        <w:t>439*T(v25</w:t>
      </w:r>
      <w:r w:rsidR="00644CD5">
        <w:t>.</w:t>
      </w:r>
      <w:r>
        <w:t>u3) + 0</w:t>
      </w:r>
      <w:r w:rsidR="00644CD5">
        <w:t>.</w:t>
      </w:r>
      <w:r>
        <w:t>039*T(v6) -0</w:t>
      </w:r>
      <w:r w:rsidR="00644CD5">
        <w:t>.</w:t>
      </w:r>
      <w:r>
        <w:t>262*T(v7</w:t>
      </w:r>
      <w:r w:rsidR="00644CD5">
        <w:t>.</w:t>
      </w:r>
      <w:r>
        <w:t>u6) + 0</w:t>
      </w:r>
      <w:r w:rsidR="00644CD5">
        <w:t>.</w:t>
      </w:r>
      <w:r>
        <w:t>133*T(v31</w:t>
      </w:r>
      <w:r w:rsidR="00644CD5">
        <w:t>.</w:t>
      </w:r>
      <w:r>
        <w:t>u10) + 0</w:t>
      </w:r>
      <w:r w:rsidR="00644CD5">
        <w:t>.</w:t>
      </w:r>
      <w:r>
        <w:t>728*T(v16</w:t>
      </w:r>
      <w:r w:rsidR="00644CD5">
        <w:t>.</w:t>
      </w:r>
      <w:r>
        <w:t>u6) -1</w:t>
      </w:r>
      <w:r w:rsidR="00644CD5">
        <w:t>.</w:t>
      </w:r>
      <w:r>
        <w:t>09*T(v8</w:t>
      </w:r>
      <w:r w:rsidR="00644CD5">
        <w:t>.</w:t>
      </w:r>
      <w:r>
        <w:t>u3) + 0</w:t>
      </w:r>
      <w:r w:rsidR="00644CD5">
        <w:t>.</w:t>
      </w:r>
      <w:r>
        <w:t>37*T(v1</w:t>
      </w:r>
      <w:r w:rsidR="00644CD5">
        <w:t>.</w:t>
      </w:r>
      <w:r>
        <w:t>u9) + 0</w:t>
      </w:r>
      <w:r w:rsidR="00644CD5">
        <w:t>.</w:t>
      </w:r>
      <w:r>
        <w:t>0558*T(v6</w:t>
      </w:r>
      <w:r w:rsidR="00644CD5">
        <w:t>.</w:t>
      </w:r>
      <w:r>
        <w:t>u5) + 0</w:t>
      </w:r>
      <w:r w:rsidR="00644CD5">
        <w:t>.</w:t>
      </w:r>
      <w:r>
        <w:t>434*T(v8</w:t>
      </w:r>
      <w:r w:rsidR="00644CD5">
        <w:t>.</w:t>
      </w:r>
      <w:r>
        <w:t>u2) -0</w:t>
      </w:r>
      <w:r w:rsidR="00644CD5">
        <w:t>.</w:t>
      </w:r>
      <w:r>
        <w:t>532*T(v4</w:t>
      </w:r>
      <w:r w:rsidR="00644CD5">
        <w:t>.</w:t>
      </w:r>
      <w:r>
        <w:t>u23) + 0</w:t>
      </w:r>
      <w:r w:rsidR="00644CD5">
        <w:t>.</w:t>
      </w:r>
      <w:r>
        <w:t>115*T(v1</w:t>
      </w:r>
      <w:r w:rsidR="00644CD5">
        <w:t>.</w:t>
      </w:r>
      <w:r>
        <w:t>u11) -0</w:t>
      </w:r>
      <w:r w:rsidR="00644CD5">
        <w:t>.</w:t>
      </w:r>
      <w:r>
        <w:t>59*T(v18</w:t>
      </w:r>
      <w:r w:rsidR="00644CD5">
        <w:t>.</w:t>
      </w:r>
      <w:r>
        <w:t>u12) + 0</w:t>
      </w:r>
      <w:r w:rsidR="00644CD5">
        <w:t>.</w:t>
      </w:r>
      <w:r>
        <w:t>349*T(v4</w:t>
      </w:r>
      <w:r w:rsidR="00644CD5">
        <w:t>.</w:t>
      </w:r>
      <w:r>
        <w:t>u28) + 0</w:t>
      </w:r>
      <w:r w:rsidR="00644CD5">
        <w:t>.</w:t>
      </w:r>
      <w:r>
        <w:t>515*T(v6</w:t>
      </w:r>
      <w:r w:rsidR="00644CD5">
        <w:t>.</w:t>
      </w:r>
      <w:r>
        <w:t>u28) -0</w:t>
      </w:r>
      <w:r w:rsidR="00644CD5">
        <w:t>.</w:t>
      </w:r>
      <w:r>
        <w:t>249*T(v4</w:t>
      </w:r>
      <w:r w:rsidR="00644CD5">
        <w:t>.</w:t>
      </w:r>
      <w:r>
        <w:t>u5) -0</w:t>
      </w:r>
      <w:r w:rsidR="00644CD5">
        <w:t>.</w:t>
      </w:r>
      <w:r>
        <w:t>502*T(v26</w:t>
      </w:r>
      <w:r w:rsidR="00644CD5">
        <w:t>.</w:t>
      </w:r>
      <w:r>
        <w:t>u10) -11</w:t>
      </w:r>
      <w:r w:rsidR="00644CD5">
        <w:t>.</w:t>
      </w:r>
      <w:r>
        <w:t>2*Length^2 -0</w:t>
      </w:r>
      <w:r w:rsidR="00644CD5">
        <w:t>.</w:t>
      </w:r>
      <w:r>
        <w:t>445*T(v3</w:t>
      </w:r>
      <w:r w:rsidR="00644CD5">
        <w:t>.</w:t>
      </w:r>
      <w:r>
        <w:t>u10) + 0</w:t>
      </w:r>
      <w:r w:rsidR="00644CD5">
        <w:t>.</w:t>
      </w:r>
      <w:r>
        <w:t>578*T(v1</w:t>
      </w:r>
      <w:r w:rsidR="00644CD5">
        <w:t>.</w:t>
      </w:r>
      <w:r>
        <w:t>u20) -0</w:t>
      </w:r>
      <w:r w:rsidR="00644CD5">
        <w:t>.</w:t>
      </w:r>
      <w:r>
        <w:t>904*T(v29</w:t>
      </w:r>
      <w:r w:rsidR="00644CD5">
        <w:t>.</w:t>
      </w:r>
      <w:r>
        <w:t>u1) + 0</w:t>
      </w:r>
      <w:r w:rsidR="00644CD5">
        <w:t>.</w:t>
      </w:r>
      <w:r>
        <w:t>266*T(v4</w:t>
      </w:r>
      <w:r w:rsidR="00644CD5">
        <w:t>.</w:t>
      </w:r>
      <w:r>
        <w:t>u16) + 0</w:t>
      </w:r>
      <w:r w:rsidR="00644CD5">
        <w:t>.</w:t>
      </w:r>
      <w:r>
        <w:t>435*T(v23</w:t>
      </w:r>
      <w:r w:rsidR="00644CD5">
        <w:t>.</w:t>
      </w:r>
      <w:r>
        <w:t>u1) -0</w:t>
      </w:r>
      <w:r w:rsidR="00644CD5">
        <w:t>.</w:t>
      </w:r>
      <w:r>
        <w:t>24*T(v14</w:t>
      </w:r>
      <w:r w:rsidR="00644CD5">
        <w:t>.</w:t>
      </w:r>
      <w:r>
        <w:t>u28) -0</w:t>
      </w:r>
      <w:r w:rsidR="00644CD5">
        <w:t>.</w:t>
      </w:r>
      <w:r>
        <w:t>439*T(v9</w:t>
      </w:r>
      <w:r w:rsidR="00644CD5">
        <w:t>.</w:t>
      </w:r>
      <w:r>
        <w:t>u24) -0</w:t>
      </w:r>
      <w:r w:rsidR="00644CD5">
        <w:t>.</w:t>
      </w:r>
      <w:r>
        <w:t>598*NumPositive -0</w:t>
      </w:r>
      <w:r w:rsidR="00644CD5">
        <w:t>.</w:t>
      </w:r>
      <w:r>
        <w:t>38*T(v35</w:t>
      </w:r>
      <w:r w:rsidR="00644CD5">
        <w:t>.</w:t>
      </w:r>
      <w:r>
        <w:t>u2) + 0</w:t>
      </w:r>
      <w:r w:rsidR="00644CD5">
        <w:t>.</w:t>
      </w:r>
      <w:r>
        <w:t>403*T(v2</w:t>
      </w:r>
      <w:r w:rsidR="00644CD5">
        <w:t>.</w:t>
      </w:r>
      <w:r>
        <w:t>u7) -0</w:t>
      </w:r>
      <w:r w:rsidR="00644CD5">
        <w:t>.</w:t>
      </w:r>
      <w:r>
        <w:t>274*T(v8</w:t>
      </w:r>
      <w:r w:rsidR="00644CD5">
        <w:t>.</w:t>
      </w:r>
      <w:r>
        <w:t>u7) + 17</w:t>
      </w:r>
      <w:r w:rsidR="00644CD5">
        <w:t>.</w:t>
      </w:r>
      <w:r>
        <w:t>2*Volume -0</w:t>
      </w:r>
      <w:r w:rsidR="00644CD5">
        <w:t>.</w:t>
      </w:r>
      <w:r>
        <w:t>245*T(v18</w:t>
      </w:r>
      <w:r w:rsidR="00644CD5">
        <w:t>.</w:t>
      </w:r>
      <w:r>
        <w:t>u15) + 0</w:t>
      </w:r>
      <w:r w:rsidR="00644CD5">
        <w:t>.</w:t>
      </w:r>
      <w:r>
        <w:t>172*T(v7</w:t>
      </w:r>
      <w:r w:rsidR="00644CD5">
        <w:t>.</w:t>
      </w:r>
      <w:r>
        <w:t>u18) + 0</w:t>
      </w:r>
      <w:r w:rsidR="00644CD5">
        <w:t>.</w:t>
      </w:r>
      <w:r>
        <w:t>19*T(v23) -0</w:t>
      </w:r>
      <w:r w:rsidR="00644CD5">
        <w:t>.</w:t>
      </w:r>
      <w:r>
        <w:t>0347*T(v30</w:t>
      </w:r>
      <w:r w:rsidR="00644CD5">
        <w:t>.</w:t>
      </w:r>
      <w:r>
        <w:t>u11) -0</w:t>
      </w:r>
      <w:r w:rsidR="00644CD5">
        <w:t>.</w:t>
      </w:r>
      <w:r>
        <w:t>661*T(v22</w:t>
      </w:r>
      <w:r w:rsidR="00644CD5">
        <w:t>.</w:t>
      </w:r>
      <w:r>
        <w:t>u19) -0</w:t>
      </w:r>
      <w:r w:rsidR="00644CD5">
        <w:t>.</w:t>
      </w:r>
      <w:r>
        <w:t>406*T(v9</w:t>
      </w:r>
      <w:r w:rsidR="00644CD5">
        <w:t>.</w:t>
      </w:r>
      <w:r>
        <w:t>u4) + 0</w:t>
      </w:r>
      <w:r w:rsidR="00644CD5">
        <w:t>.</w:t>
      </w:r>
      <w:r>
        <w:t>0769*T(v17</w:t>
      </w:r>
      <w:r w:rsidR="00644CD5">
        <w:t>.</w:t>
      </w:r>
      <w:r>
        <w:t>u22) + 0</w:t>
      </w:r>
      <w:r w:rsidR="00644CD5">
        <w:t>.</w:t>
      </w:r>
      <w:r>
        <w:t>205*T(v3</w:t>
      </w:r>
      <w:r w:rsidR="00644CD5">
        <w:t>.</w:t>
      </w:r>
      <w:r>
        <w:t>u35) -0</w:t>
      </w:r>
      <w:r w:rsidR="00644CD5">
        <w:t>.</w:t>
      </w:r>
      <w:r>
        <w:t>111*T(v28</w:t>
      </w:r>
      <w:r w:rsidR="00644CD5">
        <w:t>.</w:t>
      </w:r>
      <w:r>
        <w:t>u12) -0</w:t>
      </w:r>
      <w:r w:rsidR="00644CD5">
        <w:t>.</w:t>
      </w:r>
      <w:r>
        <w:t>386*T(v25</w:t>
      </w:r>
      <w:r w:rsidR="00644CD5">
        <w:t>.</w:t>
      </w:r>
      <w:r>
        <w:t>u8) + 0</w:t>
      </w:r>
      <w:r w:rsidR="00644CD5">
        <w:t>.</w:t>
      </w:r>
      <w:r>
        <w:t>201*T(v5</w:t>
      </w:r>
      <w:r w:rsidR="00644CD5">
        <w:t>.</w:t>
      </w:r>
      <w:r>
        <w:t>u22) -0</w:t>
      </w:r>
      <w:r w:rsidR="00644CD5">
        <w:t>.</w:t>
      </w:r>
      <w:r>
        <w:t>28*T(v12</w:t>
      </w:r>
      <w:r w:rsidR="00644CD5">
        <w:t>.</w:t>
      </w:r>
      <w:r>
        <w:t>u14) + 0</w:t>
      </w:r>
      <w:r w:rsidR="00644CD5">
        <w:t>.</w:t>
      </w:r>
      <w:r>
        <w:t>417*T(v8</w:t>
      </w:r>
      <w:r w:rsidR="00644CD5">
        <w:t>.</w:t>
      </w:r>
      <w:r>
        <w:t>u27) + 0</w:t>
      </w:r>
      <w:r w:rsidR="00644CD5">
        <w:t>.</w:t>
      </w:r>
      <w:r>
        <w:t>32*T(v21</w:t>
      </w:r>
      <w:r w:rsidR="00644CD5">
        <w:t>.</w:t>
      </w:r>
      <w:r>
        <w:t>u14) -0</w:t>
      </w:r>
      <w:r w:rsidR="00644CD5">
        <w:t>.</w:t>
      </w:r>
      <w:r>
        <w:t>117*T(v13) -0</w:t>
      </w:r>
      <w:r w:rsidR="00644CD5">
        <w:t>.</w:t>
      </w:r>
      <w:r>
        <w:t>587*T(v21</w:t>
      </w:r>
      <w:r w:rsidR="00644CD5">
        <w:t>.</w:t>
      </w:r>
      <w:r>
        <w:t>u12) + 0</w:t>
      </w:r>
      <w:r w:rsidR="00644CD5">
        <w:t>.</w:t>
      </w:r>
      <w:r>
        <w:t>342*T(v10</w:t>
      </w:r>
      <w:r w:rsidR="00644CD5">
        <w:t>.</w:t>
      </w:r>
      <w:r>
        <w:t>u6) -0</w:t>
      </w:r>
      <w:r w:rsidR="00644CD5">
        <w:t>.</w:t>
      </w:r>
      <w:r>
        <w:t>0042*T(v27</w:t>
      </w:r>
      <w:r w:rsidR="00644CD5">
        <w:t>.</w:t>
      </w:r>
      <w:r>
        <w:t>u16) + 0</w:t>
      </w:r>
      <w:r w:rsidR="00644CD5">
        <w:t>.</w:t>
      </w:r>
      <w:r>
        <w:t>373*T(v13</w:t>
      </w:r>
      <w:r w:rsidR="00644CD5">
        <w:t>.</w:t>
      </w:r>
      <w:r>
        <w:t>u16) + 0</w:t>
      </w:r>
      <w:r w:rsidR="00644CD5">
        <w:t>.</w:t>
      </w:r>
      <w:r>
        <w:t>136*MW + 0</w:t>
      </w:r>
      <w:r w:rsidR="00644CD5">
        <w:t>.</w:t>
      </w:r>
      <w:r>
        <w:t>288*T(v31) -0</w:t>
      </w:r>
      <w:r w:rsidR="00644CD5">
        <w:t>.</w:t>
      </w:r>
      <w:r>
        <w:t>391*T(v5</w:t>
      </w:r>
      <w:r w:rsidR="00644CD5">
        <w:t>.</w:t>
      </w:r>
      <w:r>
        <w:t>u13) -0</w:t>
      </w:r>
      <w:r w:rsidR="00644CD5">
        <w:t>.</w:t>
      </w:r>
      <w:r>
        <w:t>517*T(v20</w:t>
      </w:r>
      <w:r w:rsidR="00644CD5">
        <w:t>.</w:t>
      </w:r>
      <w:r>
        <w:t>u3) + 0</w:t>
      </w:r>
      <w:r w:rsidR="00644CD5">
        <w:t>.</w:t>
      </w:r>
      <w:r>
        <w:t>57*T(v14</w:t>
      </w:r>
      <w:r w:rsidR="00644CD5">
        <w:t>.</w:t>
      </w:r>
      <w:r>
        <w:t>u5) + 0</w:t>
      </w:r>
      <w:r w:rsidR="00644CD5">
        <w:t>.</w:t>
      </w:r>
      <w:r>
        <w:t>389*T(v30</w:t>
      </w:r>
      <w:r w:rsidR="00644CD5">
        <w:t>.</w:t>
      </w:r>
      <w:r>
        <w:t>u3) -0</w:t>
      </w:r>
      <w:r w:rsidR="00644CD5">
        <w:t>.</w:t>
      </w:r>
      <w:r>
        <w:t>59*T(v17</w:t>
      </w:r>
      <w:r w:rsidR="00644CD5">
        <w:t>.</w:t>
      </w:r>
      <w:r>
        <w:t>u7) -0</w:t>
      </w:r>
      <w:r w:rsidR="00644CD5">
        <w:t>.</w:t>
      </w:r>
      <w:r>
        <w:t>32*T(v19</w:t>
      </w:r>
      <w:r w:rsidR="00644CD5">
        <w:t>.</w:t>
      </w:r>
      <w:r>
        <w:t>u16) -0</w:t>
      </w:r>
      <w:r w:rsidR="00644CD5">
        <w:t>.</w:t>
      </w:r>
      <w:r>
        <w:t>166*Lipophilicity^2 -0</w:t>
      </w:r>
      <w:r w:rsidR="00644CD5">
        <w:t>.</w:t>
      </w:r>
      <w:r>
        <w:t>347*T(v4</w:t>
      </w:r>
      <w:r w:rsidR="00644CD5">
        <w:t>.</w:t>
      </w:r>
      <w:r>
        <w:t>u29) -0</w:t>
      </w:r>
      <w:r w:rsidR="00644CD5">
        <w:t>.</w:t>
      </w:r>
      <w:r>
        <w:t>146*T(v8</w:t>
      </w:r>
      <w:r w:rsidR="00644CD5">
        <w:t>.</w:t>
      </w:r>
      <w:r>
        <w:t>u8) -0</w:t>
      </w:r>
      <w:r w:rsidR="00644CD5">
        <w:t>.</w:t>
      </w:r>
      <w:r>
        <w:t>455*T(v1</w:t>
      </w:r>
      <w:r w:rsidR="00644CD5">
        <w:t>.</w:t>
      </w:r>
      <w:r>
        <w:t>u33) + 0</w:t>
      </w:r>
      <w:r w:rsidR="00644CD5">
        <w:t>.</w:t>
      </w:r>
      <w:r>
        <w:t>175*T(v3</w:t>
      </w:r>
      <w:r w:rsidR="00644CD5">
        <w:t>.</w:t>
      </w:r>
      <w:r>
        <w:t>u23) + 0</w:t>
      </w:r>
      <w:r w:rsidR="00644CD5">
        <w:t>.</w:t>
      </w:r>
      <w:r>
        <w:t>353*T(v31</w:t>
      </w:r>
      <w:r w:rsidR="00644CD5">
        <w:t>.</w:t>
      </w:r>
      <w:r>
        <w:t>u6) + 0</w:t>
      </w:r>
      <w:r w:rsidR="00644CD5">
        <w:t>.</w:t>
      </w:r>
      <w:r>
        <w:t>328*T(v5</w:t>
      </w:r>
      <w:r w:rsidR="00644CD5">
        <w:t>.</w:t>
      </w:r>
      <w:r>
        <w:t>u33) -0</w:t>
      </w:r>
      <w:r w:rsidR="00644CD5">
        <w:t>.</w:t>
      </w:r>
      <w:r>
        <w:t>144*T(u21) -0</w:t>
      </w:r>
      <w:r w:rsidR="00644CD5">
        <w:t>.</w:t>
      </w:r>
      <w:r>
        <w:t>4*T(v4</w:t>
      </w:r>
      <w:r w:rsidR="00644CD5">
        <w:t>.</w:t>
      </w:r>
      <w:r>
        <w:t>u10) -0</w:t>
      </w:r>
      <w:r w:rsidR="00644CD5">
        <w:t>.</w:t>
      </w:r>
      <w:r>
        <w:t>268*T(v17</w:t>
      </w:r>
      <w:r w:rsidR="00644CD5">
        <w:t>.</w:t>
      </w:r>
      <w:r>
        <w:t>u8) -0</w:t>
      </w:r>
      <w:r w:rsidR="00644CD5">
        <w:t>.</w:t>
      </w:r>
      <w:r>
        <w:t>284*T(v10</w:t>
      </w:r>
      <w:r w:rsidR="00644CD5">
        <w:t>.</w:t>
      </w:r>
      <w:r>
        <w:t>u17) + 0</w:t>
      </w:r>
      <w:r w:rsidR="00644CD5">
        <w:t>.</w:t>
      </w:r>
      <w:r>
        <w:t>486*T(v8</w:t>
      </w:r>
      <w:r w:rsidR="00644CD5">
        <w:t>.</w:t>
      </w:r>
      <w:r>
        <w:t>u5) -0</w:t>
      </w:r>
      <w:r w:rsidR="00644CD5">
        <w:t>.</w:t>
      </w:r>
      <w:r>
        <w:t>243*T(v25</w:t>
      </w:r>
      <w:r w:rsidR="00644CD5">
        <w:t>.</w:t>
      </w:r>
      <w:r>
        <w:t>u9) -0</w:t>
      </w:r>
      <w:r w:rsidR="00644CD5">
        <w:t>.</w:t>
      </w:r>
      <w:r>
        <w:t>417*T(v4</w:t>
      </w:r>
      <w:r w:rsidR="00644CD5">
        <w:t>.</w:t>
      </w:r>
      <w:r>
        <w:t>u3) -0</w:t>
      </w:r>
      <w:r w:rsidR="00644CD5">
        <w:t>.</w:t>
      </w:r>
      <w:r>
        <w:t>333*T(v6</w:t>
      </w:r>
      <w:r w:rsidR="00644CD5">
        <w:t>.</w:t>
      </w:r>
      <w:r>
        <w:t>u6) -0</w:t>
      </w:r>
      <w:r w:rsidR="00644CD5">
        <w:t>.</w:t>
      </w:r>
      <w:r>
        <w:t>203*T(v36</w:t>
      </w:r>
      <w:r w:rsidR="00644CD5">
        <w:t>.</w:t>
      </w:r>
      <w:r>
        <w:t>u7) + 0</w:t>
      </w:r>
      <w:r w:rsidR="00644CD5">
        <w:t>.</w:t>
      </w:r>
      <w:r>
        <w:t>486*T(v9</w:t>
      </w:r>
      <w:r w:rsidR="00644CD5">
        <w:t>.</w:t>
      </w:r>
      <w:r>
        <w:t>u23) -10</w:t>
      </w:r>
      <w:r w:rsidR="00644CD5">
        <w:t>.</w:t>
      </w:r>
      <w:r>
        <w:t>8*Volume^2 -0</w:t>
      </w:r>
      <w:r w:rsidR="00644CD5">
        <w:t>.</w:t>
      </w:r>
      <w:r>
        <w:t>0683*T(v24) -0</w:t>
      </w:r>
      <w:r w:rsidR="00644CD5">
        <w:t>.</w:t>
      </w:r>
      <w:r>
        <w:t>187*T(v3</w:t>
      </w:r>
      <w:r w:rsidR="00644CD5">
        <w:t>.</w:t>
      </w:r>
      <w:r>
        <w:t>u13) -0</w:t>
      </w:r>
      <w:r w:rsidR="00644CD5">
        <w:t>.</w:t>
      </w:r>
      <w:r>
        <w:t>295*T(v6</w:t>
      </w:r>
      <w:r w:rsidR="00644CD5">
        <w:t>.</w:t>
      </w:r>
      <w:r>
        <w:t>u21) -0</w:t>
      </w:r>
      <w:r w:rsidR="00644CD5">
        <w:t>.</w:t>
      </w:r>
      <w:r>
        <w:t>142*T(u27) + 0</w:t>
      </w:r>
      <w:r w:rsidR="00644CD5">
        <w:t>.</w:t>
      </w:r>
      <w:r>
        <w:t>376*T(v2</w:t>
      </w:r>
      <w:r w:rsidR="00644CD5">
        <w:t>.</w:t>
      </w:r>
      <w:r>
        <w:t>u36) -0</w:t>
      </w:r>
      <w:r w:rsidR="00644CD5">
        <w:t>.</w:t>
      </w:r>
      <w:r>
        <w:t>178*T(v24</w:t>
      </w:r>
      <w:r w:rsidR="00644CD5">
        <w:t>.</w:t>
      </w:r>
      <w:r>
        <w:t>u8) + 0</w:t>
      </w:r>
      <w:r w:rsidR="00644CD5">
        <w:t>.</w:t>
      </w:r>
      <w:r>
        <w:t>308*T(v7</w:t>
      </w:r>
      <w:r w:rsidR="00644CD5">
        <w:t>.</w:t>
      </w:r>
      <w:r>
        <w:t>u28) + 0</w:t>
      </w:r>
      <w:r w:rsidR="00644CD5">
        <w:t>.</w:t>
      </w:r>
      <w:r>
        <w:t>261*T(v8</w:t>
      </w:r>
      <w:r w:rsidR="00644CD5">
        <w:t>.</w:t>
      </w:r>
      <w:r>
        <w:t>u23) + 0</w:t>
      </w:r>
      <w:r w:rsidR="00644CD5">
        <w:t>.</w:t>
      </w:r>
      <w:r>
        <w:t>25*T(v3</w:t>
      </w:r>
      <w:r w:rsidR="00644CD5">
        <w:t>.</w:t>
      </w:r>
      <w:r>
        <w:t>u33) + 0</w:t>
      </w:r>
      <w:r w:rsidR="00644CD5">
        <w:t>.</w:t>
      </w:r>
      <w:r>
        <w:t>19*T(v10) + 0</w:t>
      </w:r>
      <w:r w:rsidR="00644CD5">
        <w:t>.</w:t>
      </w:r>
      <w:r>
        <w:t>373*T(v1</w:t>
      </w:r>
      <w:r w:rsidR="00644CD5">
        <w:t>.</w:t>
      </w:r>
      <w:r>
        <w:t>u28) + 0</w:t>
      </w:r>
      <w:r w:rsidR="00644CD5">
        <w:t>.</w:t>
      </w:r>
      <w:r>
        <w:t>362*T(v10</w:t>
      </w:r>
      <w:r w:rsidR="00644CD5">
        <w:t>.</w:t>
      </w:r>
      <w:r>
        <w:t>u12) + 0</w:t>
      </w:r>
      <w:r w:rsidR="00644CD5">
        <w:t>.</w:t>
      </w:r>
      <w:r>
        <w:t>241*T(v2</w:t>
      </w:r>
      <w:r w:rsidR="00644CD5">
        <w:t>.</w:t>
      </w:r>
      <w:r>
        <w:t>u30) -0</w:t>
      </w:r>
      <w:r w:rsidR="00644CD5">
        <w:t>.</w:t>
      </w:r>
      <w:r>
        <w:t>383*T(v17</w:t>
      </w:r>
      <w:r w:rsidR="00644CD5">
        <w:t>.</w:t>
      </w:r>
      <w:r>
        <w:t>u13) -0</w:t>
      </w:r>
      <w:r w:rsidR="00644CD5">
        <w:t>.</w:t>
      </w:r>
      <w:r>
        <w:t>273*T(v2</w:t>
      </w:r>
      <w:r w:rsidR="00644CD5">
        <w:t>.</w:t>
      </w:r>
      <w:r>
        <w:t>u23) -0</w:t>
      </w:r>
      <w:r w:rsidR="00644CD5">
        <w:t>.</w:t>
      </w:r>
      <w:r>
        <w:t>418*T(v15</w:t>
      </w:r>
      <w:r w:rsidR="00644CD5">
        <w:t>.</w:t>
      </w:r>
      <w:r>
        <w:t>u24) + 0</w:t>
      </w:r>
      <w:r w:rsidR="00644CD5">
        <w:t>.</w:t>
      </w:r>
      <w:r>
        <w:t>333*T(v20</w:t>
      </w:r>
      <w:r w:rsidR="00644CD5">
        <w:t>.</w:t>
      </w:r>
      <w:r>
        <w:t>u10) + 0</w:t>
      </w:r>
      <w:r w:rsidR="00644CD5">
        <w:t>.</w:t>
      </w:r>
      <w:r>
        <w:t>313*T(v12</w:t>
      </w:r>
      <w:r w:rsidR="00644CD5">
        <w:t>.</w:t>
      </w:r>
      <w:r>
        <w:t>u23) -0</w:t>
      </w:r>
      <w:r w:rsidR="00644CD5">
        <w:t>.</w:t>
      </w:r>
      <w:r>
        <w:t>442*T(v7</w:t>
      </w:r>
      <w:r w:rsidR="00644CD5">
        <w:t>.</w:t>
      </w:r>
      <w:r>
        <w:t>u8) + 0</w:t>
      </w:r>
      <w:r w:rsidR="00644CD5">
        <w:t>.</w:t>
      </w:r>
      <w:r>
        <w:t>406*T(v32</w:t>
      </w:r>
      <w:r w:rsidR="00644CD5">
        <w:t>.</w:t>
      </w:r>
      <w:r>
        <w:t>u3) -0</w:t>
      </w:r>
      <w:r w:rsidR="00644CD5">
        <w:t>.</w:t>
      </w:r>
      <w:r>
        <w:t>102*T(v4</w:t>
      </w:r>
      <w:r w:rsidR="00644CD5">
        <w:t>.</w:t>
      </w:r>
      <w:r>
        <w:t>u32) -0</w:t>
      </w:r>
      <w:r w:rsidR="00644CD5">
        <w:t>.</w:t>
      </w:r>
      <w:r>
        <w:t>35*T(v8</w:t>
      </w:r>
      <w:r w:rsidR="00644CD5">
        <w:t>.</w:t>
      </w:r>
      <w:r>
        <w:t>u11) + 0</w:t>
      </w:r>
      <w:r w:rsidR="00644CD5">
        <w:t>.</w:t>
      </w:r>
      <w:r>
        <w:t>29*T(v24</w:t>
      </w:r>
      <w:r w:rsidR="00644CD5">
        <w:t>.</w:t>
      </w:r>
      <w:r>
        <w:t>u1) + 0</w:t>
      </w:r>
      <w:r w:rsidR="00644CD5">
        <w:t>.</w:t>
      </w:r>
      <w:r>
        <w:t>26*NumAcceptor + 0</w:t>
      </w:r>
      <w:r w:rsidR="00644CD5">
        <w:t>.</w:t>
      </w:r>
      <w:r>
        <w:t>242*T(v4</w:t>
      </w:r>
      <w:r w:rsidR="00644CD5">
        <w:t>.</w:t>
      </w:r>
      <w:r>
        <w:t>u31) + 0</w:t>
      </w:r>
      <w:r w:rsidR="00644CD5">
        <w:t>.</w:t>
      </w:r>
      <w:r>
        <w:t>194*T(v9</w:t>
      </w:r>
      <w:r w:rsidR="00644CD5">
        <w:t>.</w:t>
      </w:r>
      <w:r>
        <w:t>u25) + 0</w:t>
      </w:r>
      <w:r w:rsidR="00644CD5">
        <w:t>.</w:t>
      </w:r>
      <w:r>
        <w:t>265*T(v9) + 0</w:t>
      </w:r>
      <w:r w:rsidR="00644CD5">
        <w:t>.</w:t>
      </w:r>
      <w:r>
        <w:t>311*T(v9</w:t>
      </w:r>
      <w:r w:rsidR="00644CD5">
        <w:t>.</w:t>
      </w:r>
      <w:r>
        <w:t>u17) + 0</w:t>
      </w:r>
      <w:r w:rsidR="00644CD5">
        <w:t>.</w:t>
      </w:r>
      <w:r>
        <w:t>365*T(v17</w:t>
      </w:r>
      <w:r w:rsidR="00644CD5">
        <w:t>.</w:t>
      </w:r>
      <w:r>
        <w:t>u20) -0</w:t>
      </w:r>
      <w:r w:rsidR="00644CD5">
        <w:t>.</w:t>
      </w:r>
      <w:r>
        <w:t>142*T(v6</w:t>
      </w:r>
      <w:r w:rsidR="00644CD5">
        <w:t>.</w:t>
      </w:r>
      <w:r>
        <w:t>u25) + 0</w:t>
      </w:r>
      <w:r w:rsidR="00644CD5">
        <w:t>.</w:t>
      </w:r>
      <w:r>
        <w:t>405*NumHal + 0</w:t>
      </w:r>
      <w:r w:rsidR="00644CD5">
        <w:t>.</w:t>
      </w:r>
      <w:r>
        <w:t>318*T(v35</w:t>
      </w:r>
      <w:r w:rsidR="00644CD5">
        <w:t>.</w:t>
      </w:r>
      <w:r>
        <w:t>u3) + 0</w:t>
      </w:r>
      <w:r w:rsidR="00644CD5">
        <w:t>.</w:t>
      </w:r>
      <w:r>
        <w:t>432*T(v13</w:t>
      </w:r>
      <w:r w:rsidR="00644CD5">
        <w:t>.</w:t>
      </w:r>
      <w:r>
        <w:t>u2) -0</w:t>
      </w:r>
      <w:r w:rsidR="00644CD5">
        <w:t>.</w:t>
      </w:r>
      <w:r>
        <w:t>374*T(v6</w:t>
      </w:r>
      <w:r w:rsidR="00644CD5">
        <w:t>.</w:t>
      </w:r>
      <w:r>
        <w:t>u3) -0</w:t>
      </w:r>
      <w:r w:rsidR="00644CD5">
        <w:t>.</w:t>
      </w:r>
      <w:r>
        <w:t>444*T(v4</w:t>
      </w:r>
      <w:r w:rsidR="00644CD5">
        <w:t>.</w:t>
      </w:r>
      <w:r>
        <w:t>u14) + 0</w:t>
      </w:r>
      <w:r w:rsidR="00644CD5">
        <w:t>.</w:t>
      </w:r>
      <w:r>
        <w:t>35*T(v2</w:t>
      </w:r>
      <w:r w:rsidR="00644CD5">
        <w:t>.</w:t>
      </w:r>
      <w:r>
        <w:t>u10) -0</w:t>
      </w:r>
      <w:r w:rsidR="00644CD5">
        <w:t>.</w:t>
      </w:r>
      <w:r>
        <w:t>225*T(v17</w:t>
      </w:r>
      <w:r w:rsidR="00644CD5">
        <w:t>.</w:t>
      </w:r>
      <w:r>
        <w:t>u15) -0</w:t>
      </w:r>
      <w:r w:rsidR="00644CD5">
        <w:t>.</w:t>
      </w:r>
      <w:r>
        <w:t>106*T(u33) + 0</w:t>
      </w:r>
      <w:r w:rsidR="00644CD5">
        <w:t>.</w:t>
      </w:r>
      <w:r>
        <w:t>255*T(v24</w:t>
      </w:r>
      <w:r w:rsidR="00644CD5">
        <w:t>.</w:t>
      </w:r>
      <w:r>
        <w:t>u13) + 0</w:t>
      </w:r>
      <w:r w:rsidR="00644CD5">
        <w:t>.</w:t>
      </w:r>
      <w:r>
        <w:t>356*T(v3</w:t>
      </w:r>
      <w:r w:rsidR="00644CD5">
        <w:t>.</w:t>
      </w:r>
      <w:r>
        <w:t>u9) + 0</w:t>
      </w:r>
      <w:r w:rsidR="00644CD5">
        <w:t>.</w:t>
      </w:r>
      <w:r>
        <w:t>231*T(v22</w:t>
      </w:r>
      <w:r w:rsidR="00644CD5">
        <w:t>.</w:t>
      </w:r>
      <w:r>
        <w:t>u14) + 0</w:t>
      </w:r>
      <w:r w:rsidR="00644CD5">
        <w:t>.</w:t>
      </w:r>
      <w:r>
        <w:t>22*T(v18</w:t>
      </w:r>
      <w:r w:rsidR="00644CD5">
        <w:t>.</w:t>
      </w:r>
      <w:r>
        <w:t>u19) + 0</w:t>
      </w:r>
      <w:r w:rsidR="00644CD5">
        <w:t>.</w:t>
      </w:r>
      <w:r>
        <w:t>376*T(v3</w:t>
      </w:r>
      <w:r w:rsidR="00644CD5">
        <w:t>.</w:t>
      </w:r>
      <w:r>
        <w:t>u12) -0</w:t>
      </w:r>
      <w:r w:rsidR="00644CD5">
        <w:t>.</w:t>
      </w:r>
      <w:r>
        <w:t>205*T(v13</w:t>
      </w:r>
      <w:r w:rsidR="00644CD5">
        <w:t>.</w:t>
      </w:r>
      <w:r>
        <w:t>u17) + 0</w:t>
      </w:r>
      <w:r w:rsidR="00644CD5">
        <w:t>.</w:t>
      </w:r>
      <w:r>
        <w:t>301*T(v29</w:t>
      </w:r>
      <w:r w:rsidR="00644CD5">
        <w:t>.</w:t>
      </w:r>
      <w:r>
        <w:t>u12) + 0</w:t>
      </w:r>
      <w:r w:rsidR="00644CD5">
        <w:t>.</w:t>
      </w:r>
      <w:r>
        <w:t>164*T(v16</w:t>
      </w:r>
      <w:r w:rsidR="00644CD5">
        <w:t>.</w:t>
      </w:r>
      <w:r>
        <w:t>u12) + 0</w:t>
      </w:r>
      <w:r w:rsidR="00644CD5">
        <w:t>.</w:t>
      </w:r>
      <w:r>
        <w:t>218*T(v5</w:t>
      </w:r>
      <w:r w:rsidR="00644CD5">
        <w:t>.</w:t>
      </w:r>
      <w:r>
        <w:t>u31) + 0</w:t>
      </w:r>
      <w:r w:rsidR="00644CD5">
        <w:t>.</w:t>
      </w:r>
      <w:r>
        <w:t>194*T(u24) -0</w:t>
      </w:r>
      <w:r w:rsidR="00644CD5">
        <w:t>.</w:t>
      </w:r>
      <w:r>
        <w:t>362*T(v22</w:t>
      </w:r>
      <w:r w:rsidR="00644CD5">
        <w:t>.</w:t>
      </w:r>
      <w:r>
        <w:t>u6) -0</w:t>
      </w:r>
      <w:r w:rsidR="00644CD5">
        <w:t>.</w:t>
      </w:r>
      <w:r>
        <w:t>189*T(v18</w:t>
      </w:r>
      <w:r w:rsidR="00644CD5">
        <w:t>.</w:t>
      </w:r>
      <w:r>
        <w:t>u14) -0</w:t>
      </w:r>
      <w:r w:rsidR="00644CD5">
        <w:t>.</w:t>
      </w:r>
      <w:r>
        <w:t>377*T(v4</w:t>
      </w:r>
      <w:r w:rsidR="00644CD5">
        <w:t>.</w:t>
      </w:r>
      <w:r>
        <w:t>u2) -0</w:t>
      </w:r>
      <w:r w:rsidR="00644CD5">
        <w:t>.</w:t>
      </w:r>
      <w:r>
        <w:t>362*T(v5</w:t>
      </w:r>
      <w:r w:rsidR="00644CD5">
        <w:t>.</w:t>
      </w:r>
      <w:r>
        <w:t>u4) -0</w:t>
      </w:r>
      <w:r w:rsidR="00644CD5">
        <w:t>.</w:t>
      </w:r>
      <w:r>
        <w:t>174*T(u42) -0</w:t>
      </w:r>
      <w:r w:rsidR="00644CD5">
        <w:t>.</w:t>
      </w:r>
      <w:r>
        <w:t>175*T(v34</w:t>
      </w:r>
      <w:r w:rsidR="00644CD5">
        <w:t>.</w:t>
      </w:r>
      <w:r>
        <w:t>u5) -0</w:t>
      </w:r>
      <w:r w:rsidR="00644CD5">
        <w:t>.</w:t>
      </w:r>
      <w:r>
        <w:t>0918*T(v28</w:t>
      </w:r>
      <w:r w:rsidR="00644CD5">
        <w:t>.</w:t>
      </w:r>
      <w:r>
        <w:t>u4) + 0</w:t>
      </w:r>
      <w:r w:rsidR="00644CD5">
        <w:t>.</w:t>
      </w:r>
      <w:r>
        <w:t>224*T(v19</w:t>
      </w:r>
      <w:r w:rsidR="00644CD5">
        <w:t>.</w:t>
      </w:r>
      <w:r>
        <w:t>u22) -0</w:t>
      </w:r>
      <w:r w:rsidR="00644CD5">
        <w:t>.</w:t>
      </w:r>
      <w:r>
        <w:t>204*T(v11</w:t>
      </w:r>
      <w:r w:rsidR="00644CD5">
        <w:t>.</w:t>
      </w:r>
      <w:r>
        <w:t>u8) + 0</w:t>
      </w:r>
      <w:r w:rsidR="00644CD5">
        <w:t>.</w:t>
      </w:r>
      <w:r>
        <w:t>285*T(v13</w:t>
      </w:r>
      <w:r w:rsidR="00644CD5">
        <w:t>.</w:t>
      </w:r>
      <w:r>
        <w:t>u1) -0</w:t>
      </w:r>
      <w:r w:rsidR="00644CD5">
        <w:t>.</w:t>
      </w:r>
      <w:r>
        <w:t>327*T(v23</w:t>
      </w:r>
      <w:r w:rsidR="00644CD5">
        <w:t>.</w:t>
      </w:r>
      <w:r>
        <w:t>u7) -0</w:t>
      </w:r>
      <w:r w:rsidR="00644CD5">
        <w:t>.</w:t>
      </w:r>
      <w:r>
        <w:t>276*T(v27</w:t>
      </w:r>
      <w:r w:rsidR="00644CD5">
        <w:t>.</w:t>
      </w:r>
      <w:r>
        <w:t>u10) + 0</w:t>
      </w:r>
      <w:r w:rsidR="00644CD5">
        <w:t>.</w:t>
      </w:r>
      <w:r>
        <w:t>261*T(v17</w:t>
      </w:r>
      <w:r w:rsidR="00644CD5">
        <w:t>.</w:t>
      </w:r>
      <w:r>
        <w:t>u4) + 0</w:t>
      </w:r>
      <w:r w:rsidR="00644CD5">
        <w:t>.</w:t>
      </w:r>
      <w:r>
        <w:t>129*T(v23</w:t>
      </w:r>
      <w:r w:rsidR="00644CD5">
        <w:t>.</w:t>
      </w:r>
      <w:r>
        <w:t>u13) -0</w:t>
      </w:r>
      <w:r w:rsidR="00644CD5">
        <w:t>.</w:t>
      </w:r>
      <w:r>
        <w:t>253*T(v27</w:t>
      </w:r>
      <w:r w:rsidR="00644CD5">
        <w:t>.</w:t>
      </w:r>
      <w:r>
        <w:t>u13) -0</w:t>
      </w:r>
      <w:r w:rsidR="00644CD5">
        <w:t>.</w:t>
      </w:r>
      <w:r>
        <w:t>216*T(v16</w:t>
      </w:r>
      <w:r w:rsidR="00644CD5">
        <w:t>.</w:t>
      </w:r>
      <w:r>
        <w:t>u26) + 0</w:t>
      </w:r>
      <w:r w:rsidR="00644CD5">
        <w:t>.</w:t>
      </w:r>
      <w:r>
        <w:t>239*T(v2</w:t>
      </w:r>
      <w:r w:rsidR="00644CD5">
        <w:t>.</w:t>
      </w:r>
      <w:r>
        <w:t>u18) -0</w:t>
      </w:r>
      <w:r w:rsidR="00644CD5">
        <w:t>.</w:t>
      </w:r>
      <w:r>
        <w:t>215*T(v7</w:t>
      </w:r>
      <w:r w:rsidR="00644CD5">
        <w:t>.</w:t>
      </w:r>
      <w:r>
        <w:t>u7) -0</w:t>
      </w:r>
      <w:r w:rsidR="00644CD5">
        <w:t>.</w:t>
      </w:r>
      <w:r>
        <w:t>272*T(v1</w:t>
      </w:r>
      <w:r w:rsidR="00644CD5">
        <w:t>.</w:t>
      </w:r>
      <w:r>
        <w:t>u5) + 0</w:t>
      </w:r>
      <w:r w:rsidR="00644CD5">
        <w:t>.</w:t>
      </w:r>
      <w:r>
        <w:t>294*T(v28</w:t>
      </w:r>
      <w:r w:rsidR="00644CD5">
        <w:t>.</w:t>
      </w:r>
      <w:r>
        <w:t>u2) + 0</w:t>
      </w:r>
      <w:r w:rsidR="00644CD5">
        <w:t>.</w:t>
      </w:r>
      <w:r>
        <w:t>114*T(v7) + 0</w:t>
      </w:r>
      <w:r w:rsidR="00644CD5">
        <w:t>.</w:t>
      </w:r>
      <w:r>
        <w:t>189*T(v22</w:t>
      </w:r>
      <w:r w:rsidR="00644CD5">
        <w:t>.</w:t>
      </w:r>
      <w:r>
        <w:t>u20) + 0</w:t>
      </w:r>
      <w:r w:rsidR="00644CD5">
        <w:t>.</w:t>
      </w:r>
      <w:r>
        <w:t>226*T(v14</w:t>
      </w:r>
      <w:r w:rsidR="00644CD5">
        <w:t>.</w:t>
      </w:r>
      <w:r>
        <w:t>u7) + 0</w:t>
      </w:r>
      <w:r w:rsidR="00644CD5">
        <w:t>.</w:t>
      </w:r>
      <w:r>
        <w:t>242*T(v24</w:t>
      </w:r>
      <w:r w:rsidR="00644CD5">
        <w:t>.</w:t>
      </w:r>
      <w:r>
        <w:t>u4) -0</w:t>
      </w:r>
      <w:r w:rsidR="00644CD5">
        <w:t>.</w:t>
      </w:r>
      <w:r>
        <w:t>194*T(v28</w:t>
      </w:r>
      <w:r w:rsidR="00644CD5">
        <w:t>.</w:t>
      </w:r>
      <w:r>
        <w:t>u14) -0</w:t>
      </w:r>
      <w:r w:rsidR="00644CD5">
        <w:t>.</w:t>
      </w:r>
      <w:r>
        <w:t>336*T(v26</w:t>
      </w:r>
      <w:r w:rsidR="00644CD5">
        <w:t>.</w:t>
      </w:r>
      <w:r>
        <w:t>u2) + 0</w:t>
      </w:r>
      <w:r w:rsidR="00644CD5">
        <w:t>.</w:t>
      </w:r>
      <w:r>
        <w:t>26*T(v8</w:t>
      </w:r>
      <w:r w:rsidR="00644CD5">
        <w:t>.</w:t>
      </w:r>
      <w:r>
        <w:t>u28) + 0</w:t>
      </w:r>
      <w:r w:rsidR="00644CD5">
        <w:t>.</w:t>
      </w:r>
      <w:r>
        <w:t>276*T(v25</w:t>
      </w:r>
      <w:r w:rsidR="00644CD5">
        <w:t>.</w:t>
      </w:r>
      <w:r>
        <w:t>u18) -0</w:t>
      </w:r>
      <w:r w:rsidR="00644CD5">
        <w:t>.</w:t>
      </w:r>
      <w:r>
        <w:t>0836*T(v35</w:t>
      </w:r>
      <w:r w:rsidR="00644CD5">
        <w:t>.</w:t>
      </w:r>
      <w:r>
        <w:t>u6) + 0</w:t>
      </w:r>
      <w:r w:rsidR="00644CD5">
        <w:t>.</w:t>
      </w:r>
      <w:r>
        <w:t>123*T(v6</w:t>
      </w:r>
      <w:r w:rsidR="00644CD5">
        <w:t>.</w:t>
      </w:r>
      <w:r>
        <w:t>u16) + 0</w:t>
      </w:r>
      <w:r w:rsidR="00644CD5">
        <w:t>.</w:t>
      </w:r>
      <w:r>
        <w:t>465*T(v2</w:t>
      </w:r>
      <w:r w:rsidR="00644CD5">
        <w:t>.</w:t>
      </w:r>
      <w:r>
        <w:t>u2) + 0</w:t>
      </w:r>
      <w:r w:rsidR="00644CD5">
        <w:t>.</w:t>
      </w:r>
      <w:r>
        <w:t>233*T(v5</w:t>
      </w:r>
      <w:r w:rsidR="00644CD5">
        <w:t>.</w:t>
      </w:r>
      <w:r>
        <w:t>u10) + 0</w:t>
      </w:r>
      <w:r w:rsidR="00644CD5">
        <w:t>.</w:t>
      </w:r>
      <w:r>
        <w:t>29*T(v17</w:t>
      </w:r>
      <w:r w:rsidR="00644CD5">
        <w:t>.</w:t>
      </w:r>
      <w:r>
        <w:t>u18) + 0</w:t>
      </w:r>
      <w:r w:rsidR="00644CD5">
        <w:t>.</w:t>
      </w:r>
      <w:r>
        <w:t>269*T(v11</w:t>
      </w:r>
      <w:r w:rsidR="00644CD5">
        <w:t>.</w:t>
      </w:r>
      <w:r>
        <w:t>u12) + 0</w:t>
      </w:r>
      <w:r w:rsidR="00644CD5">
        <w:t>.</w:t>
      </w:r>
      <w:r>
        <w:t>128*T(u37) -0</w:t>
      </w:r>
      <w:r w:rsidR="00644CD5">
        <w:t>.</w:t>
      </w:r>
      <w:r>
        <w:t>187*T(v36) + 0</w:t>
      </w:r>
      <w:r w:rsidR="00644CD5">
        <w:t>.</w:t>
      </w:r>
      <w:r>
        <w:t>193*T(v20</w:t>
      </w:r>
      <w:r w:rsidR="00644CD5">
        <w:t>.</w:t>
      </w:r>
      <w:r>
        <w:t>u22) + 0</w:t>
      </w:r>
      <w:r w:rsidR="00644CD5">
        <w:t>.</w:t>
      </w:r>
      <w:r>
        <w:t>249*T(v21</w:t>
      </w:r>
      <w:r w:rsidR="00644CD5">
        <w:t>.</w:t>
      </w:r>
      <w:r>
        <w:t>u22) -0</w:t>
      </w:r>
      <w:r w:rsidR="00644CD5">
        <w:t>.</w:t>
      </w:r>
      <w:r>
        <w:t>292*T(v2</w:t>
      </w:r>
      <w:r w:rsidR="00644CD5">
        <w:t>.</w:t>
      </w:r>
      <w:r>
        <w:t>u16) -0</w:t>
      </w:r>
      <w:r w:rsidR="00644CD5">
        <w:t>.</w:t>
      </w:r>
      <w:r>
        <w:t>227*T(v28</w:t>
      </w:r>
      <w:r w:rsidR="00644CD5">
        <w:t>.</w:t>
      </w:r>
      <w:r>
        <w:t>u7) + 0</w:t>
      </w:r>
      <w:r w:rsidR="00644CD5">
        <w:t>.</w:t>
      </w:r>
      <w:r>
        <w:t>256*T(v2</w:t>
      </w:r>
      <w:r w:rsidR="00644CD5">
        <w:t>.</w:t>
      </w:r>
      <w:r>
        <w:t>u3) -0</w:t>
      </w:r>
      <w:r w:rsidR="00644CD5">
        <w:t>.</w:t>
      </w:r>
      <w:r>
        <w:t>292*T(v4</w:t>
      </w:r>
      <w:r w:rsidR="00644CD5">
        <w:t>.</w:t>
      </w:r>
      <w:r>
        <w:t>u34) -0</w:t>
      </w:r>
      <w:r w:rsidR="00644CD5">
        <w:t>.</w:t>
      </w:r>
      <w:r>
        <w:t>246*T(v17</w:t>
      </w:r>
      <w:r w:rsidR="00644CD5">
        <w:t>.</w:t>
      </w:r>
      <w:r>
        <w:t>u6) + 0</w:t>
      </w:r>
      <w:r w:rsidR="00644CD5">
        <w:t>.</w:t>
      </w:r>
      <w:r>
        <w:t>194*T(v17</w:t>
      </w:r>
      <w:r w:rsidR="00644CD5">
        <w:t>.</w:t>
      </w:r>
      <w:r>
        <w:t>u24) + 0</w:t>
      </w:r>
      <w:r w:rsidR="00644CD5">
        <w:t>.</w:t>
      </w:r>
      <w:r>
        <w:t>211*T(v7</w:t>
      </w:r>
      <w:r w:rsidR="00644CD5">
        <w:t>.</w:t>
      </w:r>
      <w:r>
        <w:t>u35) + 0</w:t>
      </w:r>
      <w:r w:rsidR="00644CD5">
        <w:t>.</w:t>
      </w:r>
      <w:r>
        <w:t>326*T(v19</w:t>
      </w:r>
      <w:r w:rsidR="00644CD5">
        <w:t>.</w:t>
      </w:r>
      <w:r>
        <w:t>u5) + 0</w:t>
      </w:r>
      <w:r w:rsidR="00644CD5">
        <w:t>.</w:t>
      </w:r>
      <w:r>
        <w:t>1*T(v3</w:t>
      </w:r>
      <w:r w:rsidR="00644CD5">
        <w:t>.</w:t>
      </w:r>
      <w:r>
        <w:t>u15) -0</w:t>
      </w:r>
      <w:r w:rsidR="00644CD5">
        <w:t>.</w:t>
      </w:r>
      <w:r>
        <w:t>225*T(v32</w:t>
      </w:r>
      <w:r w:rsidR="00644CD5">
        <w:t>.</w:t>
      </w:r>
      <w:r>
        <w:t>u6) -0</w:t>
      </w:r>
      <w:r w:rsidR="00644CD5">
        <w:t>.</w:t>
      </w:r>
      <w:r>
        <w:t>151*T(v27</w:t>
      </w:r>
      <w:r w:rsidR="00644CD5">
        <w:t>.</w:t>
      </w:r>
      <w:r>
        <w:t>u9) -0</w:t>
      </w:r>
      <w:r w:rsidR="00644CD5">
        <w:t>.</w:t>
      </w:r>
      <w:r>
        <w:t>22*T(v4</w:t>
      </w:r>
      <w:r w:rsidR="00644CD5">
        <w:t>.</w:t>
      </w:r>
      <w:r>
        <w:t>u27) + 0</w:t>
      </w:r>
      <w:r w:rsidR="00644CD5">
        <w:t>.</w:t>
      </w:r>
      <w:r>
        <w:t>249*T(v8</w:t>
      </w:r>
      <w:r w:rsidR="00644CD5">
        <w:t>.</w:t>
      </w:r>
      <w:r>
        <w:t>u34) + 0</w:t>
      </w:r>
      <w:r w:rsidR="00644CD5">
        <w:t>.</w:t>
      </w:r>
      <w:r>
        <w:t>207*T(v12</w:t>
      </w:r>
      <w:r w:rsidR="00644CD5">
        <w:t>.</w:t>
      </w:r>
      <w:r>
        <w:t>u10) -0</w:t>
      </w:r>
      <w:r w:rsidR="00644CD5">
        <w:t>.</w:t>
      </w:r>
      <w:r>
        <w:t>169*T(v4</w:t>
      </w:r>
      <w:r w:rsidR="00644CD5">
        <w:t>.</w:t>
      </w:r>
      <w:r>
        <w:t>u20) + 0</w:t>
      </w:r>
      <w:r w:rsidR="00644CD5">
        <w:t>.</w:t>
      </w:r>
      <w:r>
        <w:t>221*T(v30</w:t>
      </w:r>
      <w:r w:rsidR="00644CD5">
        <w:t>.</w:t>
      </w:r>
      <w:r>
        <w:t>u4) -0</w:t>
      </w:r>
      <w:r w:rsidR="00644CD5">
        <w:t>.</w:t>
      </w:r>
      <w:r>
        <w:t>175*T(v14</w:t>
      </w:r>
      <w:r w:rsidR="00644CD5">
        <w:t>.</w:t>
      </w:r>
      <w:r>
        <w:t>u15) + 0</w:t>
      </w:r>
      <w:r w:rsidR="00644CD5">
        <w:t>.</w:t>
      </w:r>
      <w:r>
        <w:t>31*T(v25</w:t>
      </w:r>
      <w:r w:rsidR="00644CD5">
        <w:t>.</w:t>
      </w:r>
      <w:r>
        <w:t>u12) + 0</w:t>
      </w:r>
      <w:r w:rsidR="00644CD5">
        <w:t>.</w:t>
      </w:r>
      <w:r>
        <w:t>15*T(v25</w:t>
      </w:r>
      <w:r w:rsidR="00644CD5">
        <w:t>.</w:t>
      </w:r>
      <w:r>
        <w:t>u16) + 0</w:t>
      </w:r>
      <w:r w:rsidR="00644CD5">
        <w:t>.</w:t>
      </w:r>
      <w:r>
        <w:t>235*T(v3</w:t>
      </w:r>
      <w:r w:rsidR="00644CD5">
        <w:t>.</w:t>
      </w:r>
      <w:r>
        <w:t>u22) -0</w:t>
      </w:r>
      <w:r w:rsidR="00644CD5">
        <w:t>.</w:t>
      </w:r>
      <w:r>
        <w:t>185*T(v10</w:t>
      </w:r>
      <w:r w:rsidR="00644CD5">
        <w:t>.</w:t>
      </w:r>
      <w:r>
        <w:t>u24) + 0</w:t>
      </w:r>
      <w:r w:rsidR="00644CD5">
        <w:t>.</w:t>
      </w:r>
      <w:r>
        <w:t>175*T(v8</w:t>
      </w:r>
      <w:r w:rsidR="00644CD5">
        <w:t>.</w:t>
      </w:r>
      <w:r>
        <w:t>u20) + 0</w:t>
      </w:r>
      <w:r w:rsidR="00644CD5">
        <w:t>.</w:t>
      </w:r>
      <w:r>
        <w:t>168*T(v11</w:t>
      </w:r>
      <w:r w:rsidR="00644CD5">
        <w:t>.</w:t>
      </w:r>
      <w:r>
        <w:t>u7) + 0</w:t>
      </w:r>
      <w:r w:rsidR="00644CD5">
        <w:t>.</w:t>
      </w:r>
      <w:r>
        <w:t>204*T(v1</w:t>
      </w:r>
      <w:r w:rsidR="00644CD5">
        <w:t>.</w:t>
      </w:r>
      <w:r>
        <w:t>u39) -0</w:t>
      </w:r>
      <w:r w:rsidR="00644CD5">
        <w:t>.</w:t>
      </w:r>
      <w:r>
        <w:t>248*T(v31</w:t>
      </w:r>
      <w:r w:rsidR="00644CD5">
        <w:t>.</w:t>
      </w:r>
      <w:r>
        <w:t>u8) -0</w:t>
      </w:r>
      <w:r w:rsidR="00644CD5">
        <w:t>.</w:t>
      </w:r>
      <w:r>
        <w:t>232*T(v22</w:t>
      </w:r>
      <w:r w:rsidR="00644CD5">
        <w:t>.</w:t>
      </w:r>
      <w:r>
        <w:t>u21) -0</w:t>
      </w:r>
      <w:r w:rsidR="00644CD5">
        <w:t>.</w:t>
      </w:r>
      <w:r>
        <w:t>212*T(v14</w:t>
      </w:r>
      <w:r w:rsidR="00644CD5">
        <w:t>.</w:t>
      </w:r>
      <w:r>
        <w:t>u12) + 0</w:t>
      </w:r>
      <w:r w:rsidR="00644CD5">
        <w:t>.</w:t>
      </w:r>
      <w:r>
        <w:t>185*T(v28</w:t>
      </w:r>
      <w:r w:rsidR="00644CD5">
        <w:t>.</w:t>
      </w:r>
      <w:r>
        <w:t>u8) -0</w:t>
      </w:r>
      <w:r w:rsidR="00644CD5">
        <w:t>.</w:t>
      </w:r>
      <w:r>
        <w:t>237*T(v25</w:t>
      </w:r>
      <w:r w:rsidR="00644CD5">
        <w:t>.</w:t>
      </w:r>
      <w:r>
        <w:t>u7) -0</w:t>
      </w:r>
      <w:r w:rsidR="00644CD5">
        <w:t>.</w:t>
      </w:r>
      <w:r>
        <w:t>25*T(v12</w:t>
      </w:r>
      <w:r w:rsidR="00644CD5">
        <w:t>.</w:t>
      </w:r>
      <w:r>
        <w:t>u15) + 5</w:t>
      </w:r>
      <w:r w:rsidR="00644CD5">
        <w:t>.</w:t>
      </w:r>
      <w:r>
        <w:t>85*Length^3 -0</w:t>
      </w:r>
      <w:r w:rsidR="00644CD5">
        <w:t>.</w:t>
      </w:r>
      <w:r>
        <w:t>0973*T(u36) -0</w:t>
      </w:r>
      <w:r w:rsidR="00644CD5">
        <w:t>.</w:t>
      </w:r>
      <w:r>
        <w:t>179*T(v14</w:t>
      </w:r>
      <w:r w:rsidR="00644CD5">
        <w:t>.</w:t>
      </w:r>
      <w:r>
        <w:t>u16) -0</w:t>
      </w:r>
      <w:r w:rsidR="00644CD5">
        <w:t>.</w:t>
      </w:r>
      <w:r>
        <w:t>185*T(v12</w:t>
      </w:r>
      <w:r w:rsidR="00644CD5">
        <w:t>.</w:t>
      </w:r>
      <w:r>
        <w:t>u28) -0</w:t>
      </w:r>
      <w:r w:rsidR="00644CD5">
        <w:t>.</w:t>
      </w:r>
      <w:r>
        <w:t>241*T(v7</w:t>
      </w:r>
      <w:r w:rsidR="00644CD5">
        <w:t>.</w:t>
      </w:r>
      <w:r>
        <w:t>u15) -0</w:t>
      </w:r>
      <w:r w:rsidR="00644CD5">
        <w:t>.</w:t>
      </w:r>
      <w:r>
        <w:t>183*T(v11</w:t>
      </w:r>
      <w:r w:rsidR="00644CD5">
        <w:t>.</w:t>
      </w:r>
      <w:r>
        <w:t>u32) -0</w:t>
      </w:r>
      <w:r w:rsidR="00644CD5">
        <w:t>.</w:t>
      </w:r>
      <w:r>
        <w:t>135*T(v11</w:t>
      </w:r>
      <w:r w:rsidR="00644CD5">
        <w:t>.</w:t>
      </w:r>
      <w:r>
        <w:t>u18) -0</w:t>
      </w:r>
      <w:r w:rsidR="00644CD5">
        <w:t>.</w:t>
      </w:r>
      <w:r>
        <w:t>194*T(v10</w:t>
      </w:r>
      <w:r w:rsidR="00644CD5">
        <w:t>.</w:t>
      </w:r>
      <w:r>
        <w:t>u20) + 0</w:t>
      </w:r>
      <w:r w:rsidR="00644CD5">
        <w:t>.</w:t>
      </w:r>
      <w:r>
        <w:t>189*T(v40</w:t>
      </w:r>
      <w:r w:rsidR="00644CD5">
        <w:t>.</w:t>
      </w:r>
      <w:r>
        <w:t>u1) -0</w:t>
      </w:r>
      <w:r w:rsidR="00644CD5">
        <w:t>.</w:t>
      </w:r>
      <w:r>
        <w:t>125*T(v5</w:t>
      </w:r>
      <w:r w:rsidR="00644CD5">
        <w:t>.</w:t>
      </w:r>
      <w:r>
        <w:t>u36) -0</w:t>
      </w:r>
      <w:r w:rsidR="00644CD5">
        <w:t>.</w:t>
      </w:r>
      <w:r>
        <w:t>163*T(v20</w:t>
      </w:r>
      <w:r w:rsidR="00644CD5">
        <w:t>.</w:t>
      </w:r>
      <w:r>
        <w:t>u16) + 0</w:t>
      </w:r>
      <w:r w:rsidR="00644CD5">
        <w:t>.</w:t>
      </w:r>
      <w:r>
        <w:t>197*T(v20</w:t>
      </w:r>
      <w:r w:rsidR="00644CD5">
        <w:t>.</w:t>
      </w:r>
      <w:r>
        <w:t>u11) -0</w:t>
      </w:r>
      <w:r w:rsidR="00644CD5">
        <w:t>.</w:t>
      </w:r>
      <w:r>
        <w:t>245*T(v30</w:t>
      </w:r>
      <w:r w:rsidR="00644CD5">
        <w:t>.</w:t>
      </w:r>
      <w:r>
        <w:t>u1) -0</w:t>
      </w:r>
      <w:r w:rsidR="00644CD5">
        <w:t>.</w:t>
      </w:r>
      <w:r>
        <w:t>139*T(v11</w:t>
      </w:r>
      <w:r w:rsidR="00644CD5">
        <w:t>.</w:t>
      </w:r>
      <w:r>
        <w:t>u17) + 0</w:t>
      </w:r>
      <w:r w:rsidR="00644CD5">
        <w:t>.</w:t>
      </w:r>
      <w:r>
        <w:t>12*T(v16</w:t>
      </w:r>
      <w:r w:rsidR="00644CD5">
        <w:t>.</w:t>
      </w:r>
      <w:r>
        <w:t>u25) + 0</w:t>
      </w:r>
      <w:r w:rsidR="00644CD5">
        <w:t>.</w:t>
      </w:r>
      <w:r>
        <w:t>101*T(v15</w:t>
      </w:r>
      <w:r w:rsidR="00644CD5">
        <w:t>.</w:t>
      </w:r>
      <w:r>
        <w:t>u5) + 0</w:t>
      </w:r>
      <w:r w:rsidR="00644CD5">
        <w:t>.</w:t>
      </w:r>
      <w:r>
        <w:t>161*T(v6</w:t>
      </w:r>
      <w:r w:rsidR="00644CD5">
        <w:t>.</w:t>
      </w:r>
      <w:r>
        <w:t>u13) -0</w:t>
      </w:r>
      <w:r w:rsidR="00644CD5">
        <w:t>.</w:t>
      </w:r>
      <w:r>
        <w:t>192*T(v9</w:t>
      </w:r>
      <w:r w:rsidR="00644CD5">
        <w:t>.</w:t>
      </w:r>
      <w:r>
        <w:t>u7) -0</w:t>
      </w:r>
      <w:r w:rsidR="00644CD5">
        <w:t>.</w:t>
      </w:r>
      <w:r>
        <w:t>244*T(v1</w:t>
      </w:r>
      <w:r w:rsidR="00644CD5">
        <w:t>.</w:t>
      </w:r>
      <w:r>
        <w:t>u31) + 0</w:t>
      </w:r>
      <w:r w:rsidR="00644CD5">
        <w:t>.</w:t>
      </w:r>
      <w:r>
        <w:t>169*T(v5</w:t>
      </w:r>
      <w:r w:rsidR="00644CD5">
        <w:t>.</w:t>
      </w:r>
      <w:r>
        <w:t xml:space="preserve">u3) + </w:t>
      </w:r>
      <w:r>
        <w:lastRenderedPageBreak/>
        <w:t>0</w:t>
      </w:r>
      <w:r w:rsidR="00644CD5">
        <w:t>.</w:t>
      </w:r>
      <w:r>
        <w:t>197*T(v14</w:t>
      </w:r>
      <w:r w:rsidR="00644CD5">
        <w:t>.</w:t>
      </w:r>
      <w:r>
        <w:t>u8) + 0</w:t>
      </w:r>
      <w:r w:rsidR="00644CD5">
        <w:t>.</w:t>
      </w:r>
      <w:r>
        <w:t>203*T(v6</w:t>
      </w:r>
      <w:r w:rsidR="00644CD5">
        <w:t>.</w:t>
      </w:r>
      <w:r>
        <w:t>u11) -0</w:t>
      </w:r>
      <w:r w:rsidR="00644CD5">
        <w:t>.</w:t>
      </w:r>
      <w:r>
        <w:t>291*T(v1</w:t>
      </w:r>
      <w:r w:rsidR="00644CD5">
        <w:t>.</w:t>
      </w:r>
      <w:r>
        <w:t>u2) -0</w:t>
      </w:r>
      <w:r w:rsidR="00644CD5">
        <w:t>.</w:t>
      </w:r>
      <w:r>
        <w:t>188*T(v1</w:t>
      </w:r>
      <w:r w:rsidR="00644CD5">
        <w:t>.</w:t>
      </w:r>
      <w:r>
        <w:t>u29) -0</w:t>
      </w:r>
      <w:r w:rsidR="00644CD5">
        <w:t>.</w:t>
      </w:r>
      <w:r>
        <w:t>194*T(v3</w:t>
      </w:r>
      <w:r w:rsidR="00644CD5">
        <w:t>.</w:t>
      </w:r>
      <w:r>
        <w:t>u16) -0</w:t>
      </w:r>
      <w:r w:rsidR="00644CD5">
        <w:t>.</w:t>
      </w:r>
      <w:r>
        <w:t>152*T(v7</w:t>
      </w:r>
      <w:r w:rsidR="00644CD5">
        <w:t>.</w:t>
      </w:r>
      <w:r>
        <w:t>u14) + 0</w:t>
      </w:r>
      <w:r w:rsidR="00644CD5">
        <w:t>.</w:t>
      </w:r>
      <w:r>
        <w:t>118*T(v8</w:t>
      </w:r>
      <w:r w:rsidR="00644CD5">
        <w:t>.</w:t>
      </w:r>
      <w:r>
        <w:t>u32) + 0</w:t>
      </w:r>
      <w:r w:rsidR="00644CD5">
        <w:t>.</w:t>
      </w:r>
      <w:r>
        <w:t>157*NumNegative + 0</w:t>
      </w:r>
      <w:r w:rsidR="00644CD5">
        <w:t>.</w:t>
      </w:r>
      <w:r>
        <w:t>0891*T(v20</w:t>
      </w:r>
      <w:r w:rsidR="00644CD5">
        <w:t>.</w:t>
      </w:r>
      <w:r>
        <w:t>u13) -0</w:t>
      </w:r>
      <w:r w:rsidR="00644CD5">
        <w:t>.</w:t>
      </w:r>
      <w:r>
        <w:t>239*T(v9</w:t>
      </w:r>
      <w:r w:rsidR="00644CD5">
        <w:t>.</w:t>
      </w:r>
      <w:r>
        <w:t>u9) + 0</w:t>
      </w:r>
      <w:r w:rsidR="00644CD5">
        <w:t>.</w:t>
      </w:r>
      <w:r>
        <w:t>15*T(v12</w:t>
      </w:r>
      <w:r w:rsidR="00644CD5">
        <w:t>.</w:t>
      </w:r>
      <w:r>
        <w:t>u19) + 0</w:t>
      </w:r>
      <w:r w:rsidR="00644CD5">
        <w:t>.</w:t>
      </w:r>
      <w:r>
        <w:t>135*T(v25</w:t>
      </w:r>
      <w:r w:rsidR="00644CD5">
        <w:t>.</w:t>
      </w:r>
      <w:r>
        <w:t>u17) + 0</w:t>
      </w:r>
      <w:r w:rsidR="00644CD5">
        <w:t>.</w:t>
      </w:r>
      <w:r>
        <w:t>0904*NumAromAtoms -0</w:t>
      </w:r>
      <w:r w:rsidR="00644CD5">
        <w:t>.</w:t>
      </w:r>
      <w:r>
        <w:t>154*T(v8</w:t>
      </w:r>
      <w:r w:rsidR="00644CD5">
        <w:t>.</w:t>
      </w:r>
      <w:r>
        <w:t>u29) + 0</w:t>
      </w:r>
      <w:r w:rsidR="00644CD5">
        <w:t>.</w:t>
      </w:r>
      <w:r>
        <w:t>122*T(v34</w:t>
      </w:r>
      <w:r w:rsidR="00644CD5">
        <w:t>.</w:t>
      </w:r>
      <w:r>
        <w:t>u3) + 0</w:t>
      </w:r>
      <w:r w:rsidR="00644CD5">
        <w:t>.</w:t>
      </w:r>
      <w:r>
        <w:t>13*T(v28</w:t>
      </w:r>
      <w:r w:rsidR="00644CD5">
        <w:t>.</w:t>
      </w:r>
      <w:r>
        <w:t>u9) + 0</w:t>
      </w:r>
      <w:r w:rsidR="00644CD5">
        <w:t>.</w:t>
      </w:r>
      <w:r>
        <w:t>155*T(v6</w:t>
      </w:r>
      <w:r w:rsidR="00644CD5">
        <w:t>.</w:t>
      </w:r>
      <w:r>
        <w:t>u23) -0</w:t>
      </w:r>
      <w:r w:rsidR="00644CD5">
        <w:t>.</w:t>
      </w:r>
      <w:r>
        <w:t>0915*T(u17) + 0</w:t>
      </w:r>
      <w:r w:rsidR="00644CD5">
        <w:t>.</w:t>
      </w:r>
      <w:r>
        <w:t>089*T(u39) -0</w:t>
      </w:r>
      <w:r w:rsidR="00644CD5">
        <w:t>.</w:t>
      </w:r>
      <w:r>
        <w:t>108*T(v36</w:t>
      </w:r>
      <w:r w:rsidR="00644CD5">
        <w:t>.</w:t>
      </w:r>
      <w:r>
        <w:t>u6) + 0</w:t>
      </w:r>
      <w:r w:rsidR="00644CD5">
        <w:t>.</w:t>
      </w:r>
      <w:r>
        <w:t>0982*T(v27</w:t>
      </w:r>
      <w:r w:rsidR="00644CD5">
        <w:t>.</w:t>
      </w:r>
      <w:r>
        <w:t>u6) -0</w:t>
      </w:r>
      <w:r w:rsidR="00644CD5">
        <w:t>.</w:t>
      </w:r>
      <w:r>
        <w:t>158*T(v8</w:t>
      </w:r>
      <w:r w:rsidR="00644CD5">
        <w:t>.</w:t>
      </w:r>
      <w:r>
        <w:t>u24) -0</w:t>
      </w:r>
      <w:r w:rsidR="00644CD5">
        <w:t>.</w:t>
      </w:r>
      <w:r>
        <w:t>1*T(v11</w:t>
      </w:r>
      <w:r w:rsidR="00644CD5">
        <w:t>.</w:t>
      </w:r>
      <w:r>
        <w:t>u4) + 0</w:t>
      </w:r>
      <w:r w:rsidR="00644CD5">
        <w:t>.</w:t>
      </w:r>
      <w:r>
        <w:t>145*T(v16</w:t>
      </w:r>
      <w:r w:rsidR="00644CD5">
        <w:t>.</w:t>
      </w:r>
      <w:r>
        <w:t>u5) + 0</w:t>
      </w:r>
      <w:r w:rsidR="00644CD5">
        <w:t>.</w:t>
      </w:r>
      <w:r>
        <w:t>126*T(v29</w:t>
      </w:r>
      <w:r w:rsidR="00644CD5">
        <w:t>.</w:t>
      </w:r>
      <w:r>
        <w:t>u10) -0</w:t>
      </w:r>
      <w:r w:rsidR="00644CD5">
        <w:t>.</w:t>
      </w:r>
      <w:r>
        <w:t>0958*T(v23</w:t>
      </w:r>
      <w:r w:rsidR="00644CD5">
        <w:t>.</w:t>
      </w:r>
      <w:r>
        <w:t>u20) -0</w:t>
      </w:r>
      <w:r w:rsidR="00644CD5">
        <w:t>.</w:t>
      </w:r>
      <w:r>
        <w:t>174*T(v15</w:t>
      </w:r>
      <w:r w:rsidR="00644CD5">
        <w:t>.</w:t>
      </w:r>
      <w:r>
        <w:t>u1) -0</w:t>
      </w:r>
      <w:r w:rsidR="00644CD5">
        <w:t>.</w:t>
      </w:r>
      <w:r>
        <w:t>12*T(v9</w:t>
      </w:r>
      <w:r w:rsidR="00644CD5">
        <w:t>.</w:t>
      </w:r>
      <w:r>
        <w:t>u6) -0</w:t>
      </w:r>
      <w:r w:rsidR="00644CD5">
        <w:t>.</w:t>
      </w:r>
      <w:r>
        <w:t>0852*T(v18) -0</w:t>
      </w:r>
      <w:r w:rsidR="00644CD5">
        <w:t>.</w:t>
      </w:r>
      <w:r>
        <w:t>111*T(v17</w:t>
      </w:r>
      <w:r w:rsidR="00644CD5">
        <w:t>.</w:t>
      </w:r>
      <w:r>
        <w:t>u10) -0</w:t>
      </w:r>
      <w:r w:rsidR="00644CD5">
        <w:t>.</w:t>
      </w:r>
      <w:r>
        <w:t>145*T(u4) + 0</w:t>
      </w:r>
      <w:r w:rsidR="00644CD5">
        <w:t>.</w:t>
      </w:r>
      <w:r>
        <w:t>114*T(v2</w:t>
      </w:r>
      <w:r w:rsidR="00644CD5">
        <w:t>.</w:t>
      </w:r>
      <w:r>
        <w:t>u40) -0</w:t>
      </w:r>
      <w:r w:rsidR="00644CD5">
        <w:t>.</w:t>
      </w:r>
      <w:r>
        <w:t>11*T(v5</w:t>
      </w:r>
      <w:r w:rsidR="00644CD5">
        <w:t>.</w:t>
      </w:r>
      <w:r>
        <w:t>u2) + 0</w:t>
      </w:r>
      <w:r w:rsidR="00644CD5">
        <w:t>.</w:t>
      </w:r>
      <w:r>
        <w:t>111*T(v12</w:t>
      </w:r>
      <w:r w:rsidR="00644CD5">
        <w:t>.</w:t>
      </w:r>
      <w:r>
        <w:t>u24) -0</w:t>
      </w:r>
      <w:r w:rsidR="00644CD5">
        <w:t>.</w:t>
      </w:r>
      <w:r>
        <w:t>125*T(v27</w:t>
      </w:r>
      <w:r w:rsidR="00644CD5">
        <w:t>.</w:t>
      </w:r>
      <w:r>
        <w:t>u2) -0</w:t>
      </w:r>
      <w:r w:rsidR="00644CD5">
        <w:t>.</w:t>
      </w:r>
      <w:r>
        <w:t>103*T(v2</w:t>
      </w:r>
      <w:r w:rsidR="00644CD5">
        <w:t>.</w:t>
      </w:r>
      <w:r>
        <w:t>u29) + 0</w:t>
      </w:r>
      <w:r w:rsidR="00644CD5">
        <w:t>.</w:t>
      </w:r>
      <w:r>
        <w:t>0816*T(v2</w:t>
      </w:r>
      <w:r w:rsidR="00644CD5">
        <w:t>.</w:t>
      </w:r>
      <w:r>
        <w:t>u34) -0</w:t>
      </w:r>
      <w:r w:rsidR="00644CD5">
        <w:t>.</w:t>
      </w:r>
      <w:r>
        <w:t>109*T(v19</w:t>
      </w:r>
      <w:r w:rsidR="00644CD5">
        <w:t>.</w:t>
      </w:r>
      <w:r>
        <w:t>u8) -0</w:t>
      </w:r>
      <w:r w:rsidR="00644CD5">
        <w:t>.</w:t>
      </w:r>
      <w:r>
        <w:t>0984*T(v23</w:t>
      </w:r>
      <w:r w:rsidR="00644CD5">
        <w:t>.</w:t>
      </w:r>
      <w:r>
        <w:t>u18) -0</w:t>
      </w:r>
      <w:r w:rsidR="00644CD5">
        <w:t>.</w:t>
      </w:r>
      <w:r>
        <w:t>136*T(v4</w:t>
      </w:r>
      <w:r w:rsidR="00644CD5">
        <w:t>.</w:t>
      </w:r>
      <w:r>
        <w:t>u39) -0</w:t>
      </w:r>
      <w:r w:rsidR="00644CD5">
        <w:t>.</w:t>
      </w:r>
      <w:r>
        <w:t>0838*T(v13</w:t>
      </w:r>
      <w:r w:rsidR="00644CD5">
        <w:t>.</w:t>
      </w:r>
      <w:r>
        <w:t>u23) + 0</w:t>
      </w:r>
      <w:r w:rsidR="00644CD5">
        <w:t>.</w:t>
      </w:r>
      <w:r>
        <w:t>0481*T(v42) -0</w:t>
      </w:r>
      <w:r w:rsidR="00644CD5">
        <w:t>.</w:t>
      </w:r>
      <w:r>
        <w:t>109*T(v8</w:t>
      </w:r>
      <w:r w:rsidR="00644CD5">
        <w:t>.</w:t>
      </w:r>
      <w:r>
        <w:t>u31) -0</w:t>
      </w:r>
      <w:r w:rsidR="00644CD5">
        <w:t>.</w:t>
      </w:r>
      <w:r>
        <w:t>106*T(v26</w:t>
      </w:r>
      <w:r w:rsidR="00644CD5">
        <w:t>.</w:t>
      </w:r>
      <w:r>
        <w:t>u13) + 0</w:t>
      </w:r>
      <w:r w:rsidR="00644CD5">
        <w:t>.</w:t>
      </w:r>
      <w:r>
        <w:t>159*T(v1</w:t>
      </w:r>
      <w:r w:rsidR="00644CD5">
        <w:t>.</w:t>
      </w:r>
      <w:r>
        <w:t>u17) + 0</w:t>
      </w:r>
      <w:r w:rsidR="00644CD5">
        <w:t>.</w:t>
      </w:r>
      <w:r>
        <w:t>0989*T(v18</w:t>
      </w:r>
      <w:r w:rsidR="00644CD5">
        <w:t>.</w:t>
      </w:r>
      <w:r>
        <w:t>u17) + 0</w:t>
      </w:r>
      <w:r w:rsidR="00644CD5">
        <w:t>.</w:t>
      </w:r>
      <w:r>
        <w:t>108*T(v12</w:t>
      </w:r>
      <w:r w:rsidR="00644CD5">
        <w:t>.</w:t>
      </w:r>
      <w:r>
        <w:t>u18) + 0</w:t>
      </w:r>
      <w:r w:rsidR="00644CD5">
        <w:t>.</w:t>
      </w:r>
      <w:r>
        <w:t>107*T(v16</w:t>
      </w:r>
      <w:r w:rsidR="00644CD5">
        <w:t>.</w:t>
      </w:r>
      <w:r>
        <w:t>u1) -0</w:t>
      </w:r>
      <w:r w:rsidR="00644CD5">
        <w:t>.</w:t>
      </w:r>
      <w:r>
        <w:t>0967*T(v21</w:t>
      </w:r>
      <w:r w:rsidR="00644CD5">
        <w:t>.</w:t>
      </w:r>
      <w:r>
        <w:t>u1) -0</w:t>
      </w:r>
      <w:r w:rsidR="00644CD5">
        <w:t>.</w:t>
      </w:r>
      <w:r>
        <w:t>0593*T(v32) -0</w:t>
      </w:r>
      <w:r w:rsidR="00644CD5">
        <w:t>.</w:t>
      </w:r>
      <w:r>
        <w:t>105*T(v29</w:t>
      </w:r>
      <w:r w:rsidR="00644CD5">
        <w:t>.</w:t>
      </w:r>
      <w:r>
        <w:t>u7) -0</w:t>
      </w:r>
      <w:r w:rsidR="00644CD5">
        <w:t>.</w:t>
      </w:r>
      <w:r>
        <w:t>0955*T(v5</w:t>
      </w:r>
      <w:r w:rsidR="00644CD5">
        <w:t>.</w:t>
      </w:r>
      <w:r>
        <w:t>u23) -0</w:t>
      </w:r>
      <w:r w:rsidR="00644CD5">
        <w:t>.</w:t>
      </w:r>
      <w:r>
        <w:t>087*T(v9</w:t>
      </w:r>
      <w:r w:rsidR="00644CD5">
        <w:t>.</w:t>
      </w:r>
      <w:r>
        <w:t>u27) + 0</w:t>
      </w:r>
      <w:r w:rsidR="00644CD5">
        <w:t>.</w:t>
      </w:r>
      <w:r>
        <w:t>0928*T(v37</w:t>
      </w:r>
      <w:r w:rsidR="00644CD5">
        <w:t>.</w:t>
      </w:r>
      <w:r>
        <w:t>u6) -0</w:t>
      </w:r>
      <w:r w:rsidR="00644CD5">
        <w:t>.</w:t>
      </w:r>
      <w:r>
        <w:t>108*T(v7</w:t>
      </w:r>
      <w:r w:rsidR="00644CD5">
        <w:t>.</w:t>
      </w:r>
      <w:r>
        <w:t>u32) -0</w:t>
      </w:r>
      <w:r w:rsidR="00644CD5">
        <w:t>.</w:t>
      </w:r>
      <w:r>
        <w:t>0978*T(v1</w:t>
      </w:r>
      <w:r w:rsidR="00644CD5">
        <w:t>.</w:t>
      </w:r>
      <w:r>
        <w:t>u22) -0</w:t>
      </w:r>
      <w:r w:rsidR="00644CD5">
        <w:t>.</w:t>
      </w:r>
      <w:r>
        <w:t>108*T(v4</w:t>
      </w:r>
      <w:r w:rsidR="00644CD5">
        <w:t>.</w:t>
      </w:r>
      <w:r>
        <w:t>u19) + 0</w:t>
      </w:r>
      <w:r w:rsidR="00644CD5">
        <w:t>.</w:t>
      </w:r>
      <w:r>
        <w:t>0887*T(v19</w:t>
      </w:r>
      <w:r w:rsidR="00644CD5">
        <w:t>.</w:t>
      </w:r>
      <w:r>
        <w:t>u23) + 0</w:t>
      </w:r>
      <w:r w:rsidR="00644CD5">
        <w:t>.</w:t>
      </w:r>
      <w:r>
        <w:t>0779*T(v20</w:t>
      </w:r>
      <w:r w:rsidR="00644CD5">
        <w:t>.</w:t>
      </w:r>
      <w:r>
        <w:t>u18) + 0</w:t>
      </w:r>
      <w:r w:rsidR="00644CD5">
        <w:t>.</w:t>
      </w:r>
      <w:r>
        <w:t>0741*T(u9) + 0</w:t>
      </w:r>
      <w:r w:rsidR="00644CD5">
        <w:t>.</w:t>
      </w:r>
      <w:r>
        <w:t>0899*T(v1</w:t>
      </w:r>
      <w:r w:rsidR="00644CD5">
        <w:t>.</w:t>
      </w:r>
      <w:r>
        <w:t>u37) + 0</w:t>
      </w:r>
      <w:r w:rsidR="00644CD5">
        <w:t>.</w:t>
      </w:r>
      <w:r>
        <w:t>0639*T(v8</w:t>
      </w:r>
      <w:r w:rsidR="00644CD5">
        <w:t>.</w:t>
      </w:r>
      <w:r>
        <w:t>u14) + 0</w:t>
      </w:r>
      <w:r w:rsidR="00644CD5">
        <w:t>.</w:t>
      </w:r>
      <w:r>
        <w:t>0834*T(v7</w:t>
      </w:r>
      <w:r w:rsidR="00644CD5">
        <w:t>.</w:t>
      </w:r>
      <w:r>
        <w:t>u13) + 0</w:t>
      </w:r>
      <w:r w:rsidR="00644CD5">
        <w:t>.</w:t>
      </w:r>
      <w:r>
        <w:t>0914*T(v12</w:t>
      </w:r>
      <w:r w:rsidR="00644CD5">
        <w:t>.</w:t>
      </w:r>
      <w:r>
        <w:t>u1) + 0</w:t>
      </w:r>
      <w:r w:rsidR="00644CD5">
        <w:t>.</w:t>
      </w:r>
      <w:r>
        <w:t>065*T(v14</w:t>
      </w:r>
      <w:r w:rsidR="00644CD5">
        <w:t>.</w:t>
      </w:r>
      <w:r>
        <w:t>u20) + 0</w:t>
      </w:r>
      <w:r w:rsidR="00644CD5">
        <w:t>.</w:t>
      </w:r>
      <w:r>
        <w:t>0891*T(v26</w:t>
      </w:r>
      <w:r w:rsidR="00644CD5">
        <w:t>.</w:t>
      </w:r>
      <w:r>
        <w:t>u8) -0</w:t>
      </w:r>
      <w:r w:rsidR="00644CD5">
        <w:t>.</w:t>
      </w:r>
      <w:r>
        <w:t>0719*T(v11</w:t>
      </w:r>
      <w:r w:rsidR="00644CD5">
        <w:t>.</w:t>
      </w:r>
      <w:r>
        <w:t>u23) -0</w:t>
      </w:r>
      <w:r w:rsidR="00644CD5">
        <w:t>.</w:t>
      </w:r>
      <w:r>
        <w:t>0703*T(v3) -0</w:t>
      </w:r>
      <w:r w:rsidR="00644CD5">
        <w:t>.</w:t>
      </w:r>
      <w:r>
        <w:t>0781*T(v13</w:t>
      </w:r>
      <w:r w:rsidR="00644CD5">
        <w:t>.</w:t>
      </w:r>
      <w:r>
        <w:t>u20) + 0</w:t>
      </w:r>
      <w:r w:rsidR="00644CD5">
        <w:t>.</w:t>
      </w:r>
      <w:r>
        <w:t>0807*T(v9</w:t>
      </w:r>
      <w:r w:rsidR="00644CD5">
        <w:t>.</w:t>
      </w:r>
      <w:r>
        <w:t>u20) + 0</w:t>
      </w:r>
      <w:r w:rsidR="00644CD5">
        <w:t>.</w:t>
      </w:r>
      <w:r>
        <w:t>0793*T(v7</w:t>
      </w:r>
      <w:r w:rsidR="00644CD5">
        <w:t>.</w:t>
      </w:r>
      <w:r>
        <w:t>u9) + 0</w:t>
      </w:r>
      <w:r w:rsidR="00644CD5">
        <w:t>.</w:t>
      </w:r>
      <w:r>
        <w:t>0767*T(v19</w:t>
      </w:r>
      <w:r w:rsidR="00644CD5">
        <w:t>.</w:t>
      </w:r>
      <w:r>
        <w:t>u9) + 0</w:t>
      </w:r>
      <w:r w:rsidR="00644CD5">
        <w:t>.</w:t>
      </w:r>
      <w:r>
        <w:t>0499*T(v14) -0</w:t>
      </w:r>
      <w:r w:rsidR="00644CD5">
        <w:t>.</w:t>
      </w:r>
      <w:r>
        <w:t>07*T(v21</w:t>
      </w:r>
      <w:r w:rsidR="00644CD5">
        <w:t>.</w:t>
      </w:r>
      <w:r>
        <w:t>u6) -0</w:t>
      </w:r>
      <w:r w:rsidR="00644CD5">
        <w:t>.</w:t>
      </w:r>
      <w:r>
        <w:t>0628*T(v22</w:t>
      </w:r>
      <w:r w:rsidR="00644CD5">
        <w:t>.</w:t>
      </w:r>
      <w:r>
        <w:t>u18) + 0</w:t>
      </w:r>
      <w:r w:rsidR="00644CD5">
        <w:t>.</w:t>
      </w:r>
      <w:r>
        <w:t>0456*T(v27) + 0</w:t>
      </w:r>
      <w:r w:rsidR="00644CD5">
        <w:t>.</w:t>
      </w:r>
      <w:r>
        <w:t>0627*T(v11</w:t>
      </w:r>
      <w:r w:rsidR="00644CD5">
        <w:t>.</w:t>
      </w:r>
      <w:r>
        <w:t>u15) + 0</w:t>
      </w:r>
      <w:r w:rsidR="00644CD5">
        <w:t>.</w:t>
      </w:r>
      <w:r>
        <w:t>0711*T(v14</w:t>
      </w:r>
      <w:r w:rsidR="00644CD5">
        <w:t>.</w:t>
      </w:r>
      <w:r>
        <w:t>u19) + 0</w:t>
      </w:r>
      <w:r w:rsidR="00644CD5">
        <w:t>.</w:t>
      </w:r>
      <w:r>
        <w:t>0613*T(v5</w:t>
      </w:r>
      <w:r w:rsidR="00644CD5">
        <w:t>.</w:t>
      </w:r>
      <w:r>
        <w:t>u16) -0</w:t>
      </w:r>
      <w:r w:rsidR="00644CD5">
        <w:t>.</w:t>
      </w:r>
      <w:r>
        <w:t>0686*T(v20</w:t>
      </w:r>
      <w:r w:rsidR="00644CD5">
        <w:t>.</w:t>
      </w:r>
      <w:r>
        <w:t>u5) -0</w:t>
      </w:r>
      <w:r w:rsidR="00644CD5">
        <w:t>.</w:t>
      </w:r>
      <w:r>
        <w:t>0555*T(v30</w:t>
      </w:r>
      <w:r w:rsidR="00644CD5">
        <w:t>.</w:t>
      </w:r>
      <w:r>
        <w:t>u12) -0</w:t>
      </w:r>
      <w:r w:rsidR="00644CD5">
        <w:t>.</w:t>
      </w:r>
      <w:r>
        <w:t>0549*T(v20</w:t>
      </w:r>
      <w:r w:rsidR="00644CD5">
        <w:t>.</w:t>
      </w:r>
      <w:r>
        <w:t>u8) -0</w:t>
      </w:r>
      <w:r w:rsidR="00644CD5">
        <w:t>.</w:t>
      </w:r>
      <w:r>
        <w:t>0571*T(v32</w:t>
      </w:r>
      <w:r w:rsidR="00644CD5">
        <w:t>.</w:t>
      </w:r>
      <w:r>
        <w:t>u1) -0</w:t>
      </w:r>
      <w:r w:rsidR="00644CD5">
        <w:t>.</w:t>
      </w:r>
      <w:r>
        <w:t>0508*T(v36</w:t>
      </w:r>
      <w:r w:rsidR="00644CD5">
        <w:t>.</w:t>
      </w:r>
      <w:r>
        <w:t>u3) + 0</w:t>
      </w:r>
      <w:r w:rsidR="00644CD5">
        <w:t>.</w:t>
      </w:r>
      <w:r>
        <w:t>0542*T(v23</w:t>
      </w:r>
      <w:r w:rsidR="00644CD5">
        <w:t>.</w:t>
      </w:r>
      <w:r>
        <w:t>u9) -0</w:t>
      </w:r>
      <w:r w:rsidR="00644CD5">
        <w:t>.</w:t>
      </w:r>
      <w:r>
        <w:t>047*T(v28</w:t>
      </w:r>
      <w:r w:rsidR="00644CD5">
        <w:t>.</w:t>
      </w:r>
      <w:r>
        <w:t>u3) + 0</w:t>
      </w:r>
      <w:r w:rsidR="00644CD5">
        <w:t>.</w:t>
      </w:r>
      <w:r>
        <w:t>0435*T(v16</w:t>
      </w:r>
      <w:r w:rsidR="00644CD5">
        <w:t>.</w:t>
      </w:r>
      <w:r>
        <w:t>u9) -0</w:t>
      </w:r>
      <w:r w:rsidR="00644CD5">
        <w:t>.</w:t>
      </w:r>
      <w:r>
        <w:t>0419*T(v8</w:t>
      </w:r>
      <w:r w:rsidR="00644CD5">
        <w:t>.</w:t>
      </w:r>
      <w:r>
        <w:t>u30) + 0</w:t>
      </w:r>
      <w:r w:rsidR="00644CD5">
        <w:t>.</w:t>
      </w:r>
      <w:r>
        <w:t>0403*T(v10</w:t>
      </w:r>
      <w:r w:rsidR="00644CD5">
        <w:t>.</w:t>
      </w:r>
      <w:r>
        <w:t>u32) + 0</w:t>
      </w:r>
      <w:r w:rsidR="00644CD5">
        <w:t>.</w:t>
      </w:r>
      <w:r>
        <w:t>0438*T(v2</w:t>
      </w:r>
      <w:r w:rsidR="00644CD5">
        <w:t>.</w:t>
      </w:r>
      <w:r>
        <w:t>u19) + 0</w:t>
      </w:r>
      <w:r w:rsidR="00644CD5">
        <w:t>.</w:t>
      </w:r>
      <w:r>
        <w:t>0486*T(v15</w:t>
      </w:r>
      <w:r w:rsidR="00644CD5">
        <w:t>.</w:t>
      </w:r>
      <w:r>
        <w:t>u4) -0</w:t>
      </w:r>
      <w:r w:rsidR="00644CD5">
        <w:t>.</w:t>
      </w:r>
      <w:r>
        <w:t>0307*T(u10) -0</w:t>
      </w:r>
      <w:r w:rsidR="00644CD5">
        <w:t>.</w:t>
      </w:r>
      <w:r>
        <w:t>0508*T(v5</w:t>
      </w:r>
      <w:r w:rsidR="00644CD5">
        <w:t>.</w:t>
      </w:r>
      <w:r>
        <w:t>u17) -0</w:t>
      </w:r>
      <w:r w:rsidR="00644CD5">
        <w:t>.</w:t>
      </w:r>
      <w:r>
        <w:t>0423*T(v18</w:t>
      </w:r>
      <w:r w:rsidR="00644CD5">
        <w:t>.</w:t>
      </w:r>
      <w:r>
        <w:t>u10) -0</w:t>
      </w:r>
      <w:r w:rsidR="00644CD5">
        <w:t>.</w:t>
      </w:r>
      <w:r>
        <w:t>037*T(v12</w:t>
      </w:r>
      <w:r w:rsidR="00644CD5">
        <w:t>.</w:t>
      </w:r>
      <w:r>
        <w:t>u31) + 0</w:t>
      </w:r>
      <w:r w:rsidR="00644CD5">
        <w:t>.</w:t>
      </w:r>
      <w:r>
        <w:t>0439*T(v9</w:t>
      </w:r>
      <w:r w:rsidR="00644CD5">
        <w:t>.</w:t>
      </w:r>
      <w:r>
        <w:t>u18) -0</w:t>
      </w:r>
      <w:r w:rsidR="00644CD5">
        <w:t>.</w:t>
      </w:r>
      <w:r>
        <w:t>0394*T(v18</w:t>
      </w:r>
      <w:r w:rsidR="00644CD5">
        <w:t>.</w:t>
      </w:r>
      <w:r>
        <w:t>u5) + 0</w:t>
      </w:r>
      <w:r w:rsidR="00644CD5">
        <w:t>.</w:t>
      </w:r>
      <w:r>
        <w:t>045*T(v2</w:t>
      </w:r>
      <w:r w:rsidR="00644CD5">
        <w:t>.</w:t>
      </w:r>
      <w:r>
        <w:t>u33) -0</w:t>
      </w:r>
      <w:r w:rsidR="00644CD5">
        <w:t>.</w:t>
      </w:r>
      <w:r>
        <w:t>0387*T(v13</w:t>
      </w:r>
      <w:r w:rsidR="00644CD5">
        <w:t>.</w:t>
      </w:r>
      <w:r>
        <w:t>u18) + 0</w:t>
      </w:r>
      <w:r w:rsidR="00644CD5">
        <w:t>.</w:t>
      </w:r>
      <w:r>
        <w:t>0373*T(v23</w:t>
      </w:r>
      <w:r w:rsidR="00644CD5">
        <w:t>.</w:t>
      </w:r>
      <w:r>
        <w:t>u15) -0</w:t>
      </w:r>
      <w:r w:rsidR="00644CD5">
        <w:t>.</w:t>
      </w:r>
      <w:r>
        <w:t>0386*T(v6</w:t>
      </w:r>
      <w:r w:rsidR="00644CD5">
        <w:t>.</w:t>
      </w:r>
      <w:r>
        <w:t>u19) + 0</w:t>
      </w:r>
      <w:r w:rsidR="00644CD5">
        <w:t>.</w:t>
      </w:r>
      <w:r>
        <w:t>0383*T(v12</w:t>
      </w:r>
      <w:r w:rsidR="00644CD5">
        <w:t>.</w:t>
      </w:r>
      <w:r>
        <w:t>u13) -0</w:t>
      </w:r>
      <w:r w:rsidR="00644CD5">
        <w:t>.</w:t>
      </w:r>
      <w:r>
        <w:t>0413*T(v27</w:t>
      </w:r>
      <w:r w:rsidR="00644CD5">
        <w:t>.</w:t>
      </w:r>
      <w:r>
        <w:t>u3) + 0</w:t>
      </w:r>
      <w:r w:rsidR="00644CD5">
        <w:t>.</w:t>
      </w:r>
      <w:r>
        <w:t>0529*T(v7</w:t>
      </w:r>
      <w:r w:rsidR="00644CD5">
        <w:t>.</w:t>
      </w:r>
      <w:r>
        <w:t>u2) -0</w:t>
      </w:r>
      <w:r w:rsidR="00644CD5">
        <w:t>.</w:t>
      </w:r>
      <w:r>
        <w:t>0324*T(v11</w:t>
      </w:r>
      <w:r w:rsidR="00644CD5">
        <w:t>.</w:t>
      </w:r>
      <w:r>
        <w:t>u11) -0</w:t>
      </w:r>
      <w:r w:rsidR="00644CD5">
        <w:t>.</w:t>
      </w:r>
      <w:r>
        <w:t>0314*T(v19</w:t>
      </w:r>
      <w:r w:rsidR="00644CD5">
        <w:t>.</w:t>
      </w:r>
      <w:r>
        <w:t>u19) -0</w:t>
      </w:r>
      <w:r w:rsidR="00644CD5">
        <w:t>.</w:t>
      </w:r>
      <w:r>
        <w:t>0294*T(v38</w:t>
      </w:r>
      <w:r w:rsidR="00644CD5">
        <w:t>.</w:t>
      </w:r>
      <w:r>
        <w:t>u3) -0</w:t>
      </w:r>
      <w:r w:rsidR="00644CD5">
        <w:t>.</w:t>
      </w:r>
      <w:r>
        <w:t>0423*T(v14</w:t>
      </w:r>
      <w:r w:rsidR="00644CD5">
        <w:t>.</w:t>
      </w:r>
      <w:r>
        <w:t>u1) -0</w:t>
      </w:r>
      <w:r w:rsidR="00644CD5">
        <w:t>.</w:t>
      </w:r>
      <w:r>
        <w:t>0296*T(v16</w:t>
      </w:r>
      <w:r w:rsidR="00644CD5">
        <w:t>.</w:t>
      </w:r>
      <w:r>
        <w:t>u23) + 0</w:t>
      </w:r>
      <w:r w:rsidR="00644CD5">
        <w:t>.</w:t>
      </w:r>
      <w:r>
        <w:t>0282*T(v12</w:t>
      </w:r>
      <w:r w:rsidR="00644CD5">
        <w:t>.</w:t>
      </w:r>
      <w:r>
        <w:t>u29) -0</w:t>
      </w:r>
      <w:r w:rsidR="00644CD5">
        <w:t>.</w:t>
      </w:r>
      <w:r>
        <w:t>0234*T(v2) -0</w:t>
      </w:r>
      <w:r w:rsidR="00644CD5">
        <w:t>.</w:t>
      </w:r>
      <w:r>
        <w:t>0298*T(v22</w:t>
      </w:r>
      <w:r w:rsidR="00644CD5">
        <w:t>.</w:t>
      </w:r>
      <w:r>
        <w:t>u1) -0</w:t>
      </w:r>
      <w:r w:rsidR="00644CD5">
        <w:t>.</w:t>
      </w:r>
      <w:r>
        <w:t>0273*T(v1</w:t>
      </w:r>
      <w:r w:rsidR="00644CD5">
        <w:t>.</w:t>
      </w:r>
      <w:r>
        <w:t>u38) + 0</w:t>
      </w:r>
      <w:r w:rsidR="00644CD5">
        <w:t>.</w:t>
      </w:r>
      <w:r>
        <w:t>0328*T(v4</w:t>
      </w:r>
      <w:r w:rsidR="00644CD5">
        <w:t>.</w:t>
      </w:r>
      <w:r>
        <w:t>u8) + 1*Volume^3 + 0</w:t>
      </w:r>
      <w:r w:rsidR="00644CD5">
        <w:t>.</w:t>
      </w:r>
      <w:r>
        <w:t>0247*T(v20</w:t>
      </w:r>
      <w:r w:rsidR="00644CD5">
        <w:t>.</w:t>
      </w:r>
      <w:r>
        <w:t>u12) -0</w:t>
      </w:r>
      <w:r w:rsidR="00644CD5">
        <w:t>.</w:t>
      </w:r>
      <w:r>
        <w:t>0246*T(v8</w:t>
      </w:r>
      <w:r w:rsidR="00644CD5">
        <w:t>.</w:t>
      </w:r>
      <w:r>
        <w:t>u22) + 0</w:t>
      </w:r>
      <w:r w:rsidR="00644CD5">
        <w:t>.</w:t>
      </w:r>
      <w:r>
        <w:t>021*T(v29</w:t>
      </w:r>
      <w:r w:rsidR="00644CD5">
        <w:t>.</w:t>
      </w:r>
      <w:r>
        <w:t>u13) -0</w:t>
      </w:r>
      <w:r w:rsidR="00644CD5">
        <w:t>.</w:t>
      </w:r>
      <w:r>
        <w:t>022*T(v37</w:t>
      </w:r>
      <w:r w:rsidR="00644CD5">
        <w:t>.</w:t>
      </w:r>
      <w:r>
        <w:t>u4) + 0</w:t>
      </w:r>
      <w:r w:rsidR="00644CD5">
        <w:t>.</w:t>
      </w:r>
      <w:r>
        <w:t>0213*T(v13</w:t>
      </w:r>
      <w:r w:rsidR="00644CD5">
        <w:t>.</w:t>
      </w:r>
      <w:r>
        <w:t>u25) + 0</w:t>
      </w:r>
      <w:r w:rsidR="00644CD5">
        <w:t>.</w:t>
      </w:r>
      <w:r>
        <w:t>0238*T(v15</w:t>
      </w:r>
      <w:r w:rsidR="00644CD5">
        <w:t>.</w:t>
      </w:r>
      <w:r>
        <w:t>u6) -0</w:t>
      </w:r>
      <w:r w:rsidR="00644CD5">
        <w:t>.</w:t>
      </w:r>
      <w:r>
        <w:t>0209*T(v16</w:t>
      </w:r>
      <w:r w:rsidR="00644CD5">
        <w:t>.</w:t>
      </w:r>
      <w:r>
        <w:t>u13) -0</w:t>
      </w:r>
      <w:r w:rsidR="00644CD5">
        <w:t>.</w:t>
      </w:r>
      <w:r>
        <w:t>0186*T(v9</w:t>
      </w:r>
      <w:r w:rsidR="00644CD5">
        <w:t>.</w:t>
      </w:r>
      <w:r>
        <w:t>u33) -0</w:t>
      </w:r>
      <w:r w:rsidR="00644CD5">
        <w:t>.</w:t>
      </w:r>
      <w:r>
        <w:t>0184*T(v25</w:t>
      </w:r>
      <w:r w:rsidR="00644CD5">
        <w:t>.</w:t>
      </w:r>
      <w:r>
        <w:t>u10) + 0</w:t>
      </w:r>
      <w:r w:rsidR="00644CD5">
        <w:t>.</w:t>
      </w:r>
      <w:r>
        <w:t>0178*T(v27</w:t>
      </w:r>
      <w:r w:rsidR="00644CD5">
        <w:t>.</w:t>
      </w:r>
      <w:r>
        <w:t>u14) -0</w:t>
      </w:r>
      <w:r w:rsidR="00644CD5">
        <w:t>.</w:t>
      </w:r>
      <w:r>
        <w:t>0155*T(v14</w:t>
      </w:r>
      <w:r w:rsidR="00644CD5">
        <w:t>.</w:t>
      </w:r>
      <w:r>
        <w:t>u27) -0</w:t>
      </w:r>
      <w:r w:rsidR="00644CD5">
        <w:t>.</w:t>
      </w:r>
      <w:r>
        <w:t>0157*T(v26</w:t>
      </w:r>
      <w:r w:rsidR="00644CD5">
        <w:t>.</w:t>
      </w:r>
      <w:r>
        <w:t>u15) + 0</w:t>
      </w:r>
      <w:r w:rsidR="00644CD5">
        <w:t>.</w:t>
      </w:r>
      <w:r>
        <w:t>0172*T(v6</w:t>
      </w:r>
      <w:r w:rsidR="00644CD5">
        <w:t>.</w:t>
      </w:r>
      <w:r>
        <w:t>u15) -0</w:t>
      </w:r>
      <w:r w:rsidR="00644CD5">
        <w:t>.</w:t>
      </w:r>
      <w:r>
        <w:t>0152*T(v19</w:t>
      </w:r>
      <w:r w:rsidR="00644CD5">
        <w:t>.</w:t>
      </w:r>
      <w:r>
        <w:t>u21) -0</w:t>
      </w:r>
      <w:r w:rsidR="00644CD5">
        <w:t>.</w:t>
      </w:r>
      <w:r>
        <w:t>0147*T(v29</w:t>
      </w:r>
      <w:r w:rsidR="00644CD5">
        <w:t>.</w:t>
      </w:r>
      <w:r>
        <w:t>u4) + 0</w:t>
      </w:r>
      <w:r w:rsidR="00644CD5">
        <w:t>.</w:t>
      </w:r>
      <w:r>
        <w:t>0162*T(v11</w:t>
      </w:r>
      <w:r w:rsidR="00644CD5">
        <w:t>.</w:t>
      </w:r>
      <w:r>
        <w:t>u6) -0</w:t>
      </w:r>
      <w:r w:rsidR="00644CD5">
        <w:t>.</w:t>
      </w:r>
      <w:r>
        <w:t>0134*T(v24</w:t>
      </w:r>
      <w:r w:rsidR="00644CD5">
        <w:t>.</w:t>
      </w:r>
      <w:r>
        <w:t>u3) -0</w:t>
      </w:r>
      <w:r w:rsidR="00644CD5">
        <w:t>.</w:t>
      </w:r>
      <w:r>
        <w:t>012*T(v11</w:t>
      </w:r>
      <w:r w:rsidR="00644CD5">
        <w:t>.</w:t>
      </w:r>
      <w:r>
        <w:t>u24) + 0</w:t>
      </w:r>
      <w:r w:rsidR="00644CD5">
        <w:t>.</w:t>
      </w:r>
      <w:r>
        <w:t>0106*T(v13</w:t>
      </w:r>
      <w:r w:rsidR="00644CD5">
        <w:t>.</w:t>
      </w:r>
      <w:r>
        <w:t>u11) -0</w:t>
      </w:r>
      <w:r w:rsidR="00644CD5">
        <w:t>.</w:t>
      </w:r>
      <w:r>
        <w:t>0101*T(v15</w:t>
      </w:r>
      <w:r w:rsidR="00644CD5">
        <w:t>.</w:t>
      </w:r>
      <w:r>
        <w:t>u10) -0</w:t>
      </w:r>
      <w:r w:rsidR="00644CD5">
        <w:t>.</w:t>
      </w:r>
      <w:r>
        <w:t>00756*T(v8</w:t>
      </w:r>
      <w:r w:rsidR="00644CD5">
        <w:t>.</w:t>
      </w:r>
      <w:r>
        <w:t>u12) -0</w:t>
      </w:r>
      <w:r w:rsidR="00644CD5">
        <w:t>.</w:t>
      </w:r>
      <w:r>
        <w:t>00458*T(u34) + 0</w:t>
      </w:r>
      <w:r w:rsidR="00644CD5">
        <w:t>.</w:t>
      </w:r>
      <w:r>
        <w:t>00317*T(u29) -0</w:t>
      </w:r>
      <w:r w:rsidR="00644CD5">
        <w:t>.</w:t>
      </w:r>
      <w:r>
        <w:t>00465*T(v35</w:t>
      </w:r>
      <w:r w:rsidR="00644CD5">
        <w:t>.</w:t>
      </w:r>
      <w:r>
        <w:t>u1) -0</w:t>
      </w:r>
      <w:r w:rsidR="00644CD5">
        <w:t>.</w:t>
      </w:r>
      <w:r>
        <w:t>0038*Lipophilicity^3 -0</w:t>
      </w:r>
      <w:r w:rsidR="00644CD5">
        <w:t>.</w:t>
      </w:r>
      <w:r>
        <w:t>00231*T(v7</w:t>
      </w:r>
      <w:r w:rsidR="00644CD5">
        <w:t>.</w:t>
      </w:r>
      <w:r>
        <w:t>u29) -0</w:t>
      </w:r>
      <w:r w:rsidR="00644CD5">
        <w:t>.</w:t>
      </w:r>
      <w:r>
        <w:t>00239*T(v2</w:t>
      </w:r>
      <w:r w:rsidR="00644CD5">
        <w:t>.</w:t>
      </w:r>
      <w:r>
        <w:t>u26) + 0</w:t>
      </w:r>
      <w:r w:rsidR="00644CD5">
        <w:t>.</w:t>
      </w:r>
      <w:r>
        <w:t>00198*T(v9</w:t>
      </w:r>
      <w:r w:rsidR="00644CD5">
        <w:t>.</w:t>
      </w:r>
      <w:r>
        <w:t>u11) -0</w:t>
      </w:r>
      <w:r w:rsidR="00644CD5">
        <w:t>.</w:t>
      </w:r>
      <w:r>
        <w:t>00181*T(v8</w:t>
      </w:r>
      <w:r w:rsidR="00644CD5">
        <w:t>.</w:t>
      </w:r>
      <w:r>
        <w:t>u15) + 0</w:t>
      </w:r>
      <w:r w:rsidR="00644CD5">
        <w:t>.</w:t>
      </w:r>
      <w:r>
        <w:t>00185*T(v1</w:t>
      </w:r>
      <w:r w:rsidR="00644CD5">
        <w:t>.</w:t>
      </w:r>
      <w:r>
        <w:t>u23) + 0</w:t>
      </w:r>
      <w:r w:rsidR="00644CD5">
        <w:t>.</w:t>
      </w:r>
      <w:r>
        <w:t>00049*T(v4</w:t>
      </w:r>
      <w:r w:rsidR="00644CD5">
        <w:t>.</w:t>
      </w:r>
      <w:r>
        <w:t>u21) + 6</w:t>
      </w:r>
      <w:r w:rsidR="00644CD5">
        <w:t>.</w:t>
      </w:r>
      <w:r>
        <w:t>63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79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483*T(u5) -0</w:t>
      </w:r>
      <w:r w:rsidR="00644CD5">
        <w:t>.</w:t>
      </w:r>
      <w:r>
        <w:t>458*T(v2</w:t>
      </w:r>
      <w:r w:rsidR="00644CD5">
        <w:t>.</w:t>
      </w:r>
      <w:r>
        <w:t>u11) + 32</w:t>
      </w:r>
      <w:r w:rsidR="00644CD5">
        <w:t>.</w:t>
      </w:r>
      <w:r>
        <w:t>5*Volume -0</w:t>
      </w:r>
      <w:r w:rsidR="00644CD5">
        <w:t>.</w:t>
      </w:r>
      <w:r>
        <w:t>681*T(v9</w:t>
      </w:r>
      <w:r w:rsidR="00644CD5">
        <w:t>.</w:t>
      </w:r>
      <w:r>
        <w:t>u4) -0</w:t>
      </w:r>
      <w:r w:rsidR="00644CD5">
        <w:t>.</w:t>
      </w:r>
      <w:r>
        <w:t>62*T(v2</w:t>
      </w:r>
      <w:r w:rsidR="00644CD5">
        <w:t>.</w:t>
      </w:r>
      <w:r>
        <w:t>u5) -0</w:t>
      </w:r>
      <w:r w:rsidR="00644CD5">
        <w:t>.</w:t>
      </w:r>
      <w:r>
        <w:t>601*T(v4</w:t>
      </w:r>
      <w:r w:rsidR="00644CD5">
        <w:t>.</w:t>
      </w:r>
      <w:r>
        <w:t>u7) -0</w:t>
      </w:r>
      <w:r w:rsidR="00644CD5">
        <w:t>.</w:t>
      </w:r>
      <w:r>
        <w:t>474*T(v22</w:t>
      </w:r>
      <w:r w:rsidR="00644CD5">
        <w:t>.</w:t>
      </w:r>
      <w:r>
        <w:t>u12) + 0</w:t>
      </w:r>
      <w:r w:rsidR="00644CD5">
        <w:t>.</w:t>
      </w:r>
      <w:r>
        <w:t>65*T(v7</w:t>
      </w:r>
      <w:r w:rsidR="00644CD5">
        <w:t>.</w:t>
      </w:r>
      <w:r>
        <w:t>u5) + 0</w:t>
      </w:r>
      <w:r w:rsidR="00644CD5">
        <w:t>.</w:t>
      </w:r>
      <w:r>
        <w:t>571*T(v17</w:t>
      </w:r>
      <w:r w:rsidR="00644CD5">
        <w:t>.</w:t>
      </w:r>
      <w:r>
        <w:t>u2) + 0</w:t>
      </w:r>
      <w:r w:rsidR="00644CD5">
        <w:t>.</w:t>
      </w:r>
      <w:r>
        <w:t>756*T(v4</w:t>
      </w:r>
      <w:r w:rsidR="00644CD5">
        <w:t>.</w:t>
      </w:r>
      <w:r>
        <w:t>u13) -0</w:t>
      </w:r>
      <w:r w:rsidR="00644CD5">
        <w:t>.</w:t>
      </w:r>
      <w:r>
        <w:t>957*T(v2</w:t>
      </w:r>
      <w:r w:rsidR="00644CD5">
        <w:t>.</w:t>
      </w:r>
      <w:r>
        <w:t>u14) -33</w:t>
      </w:r>
      <w:r w:rsidR="00644CD5">
        <w:t>.</w:t>
      </w:r>
      <w:r>
        <w:t>5*Volume^2 + 0</w:t>
      </w:r>
      <w:r w:rsidR="00644CD5">
        <w:t>.</w:t>
      </w:r>
      <w:r>
        <w:t>383*T(v12</w:t>
      </w:r>
      <w:r w:rsidR="00644CD5">
        <w:t>.</w:t>
      </w:r>
      <w:r>
        <w:t>u3) -0</w:t>
      </w:r>
      <w:r w:rsidR="00644CD5">
        <w:t>.</w:t>
      </w:r>
      <w:r>
        <w:t>616*T(v7</w:t>
      </w:r>
      <w:r w:rsidR="00644CD5">
        <w:t>.</w:t>
      </w:r>
      <w:r>
        <w:t>u17) + 0</w:t>
      </w:r>
      <w:r w:rsidR="00644CD5">
        <w:t>.</w:t>
      </w:r>
      <w:r>
        <w:t>494*T(v27</w:t>
      </w:r>
      <w:r w:rsidR="00644CD5">
        <w:t>.</w:t>
      </w:r>
      <w:r>
        <w:t>u11) -0</w:t>
      </w:r>
      <w:r w:rsidR="00644CD5">
        <w:t>.</w:t>
      </w:r>
      <w:r>
        <w:t>676*T(v8</w:t>
      </w:r>
      <w:r w:rsidR="00644CD5">
        <w:t>.</w:t>
      </w:r>
      <w:r>
        <w:t>u3) + 0</w:t>
      </w:r>
      <w:r w:rsidR="00644CD5">
        <w:t>.</w:t>
      </w:r>
      <w:r>
        <w:t>428*T(v15</w:t>
      </w:r>
      <w:r w:rsidR="00644CD5">
        <w:t>.</w:t>
      </w:r>
      <w:r>
        <w:t>u14) -0</w:t>
      </w:r>
      <w:r w:rsidR="00644CD5">
        <w:t>.</w:t>
      </w:r>
      <w:r>
        <w:t>316*T(v14</w:t>
      </w:r>
      <w:r w:rsidR="00644CD5">
        <w:t>.</w:t>
      </w:r>
      <w:r>
        <w:t>u7) + 0</w:t>
      </w:r>
      <w:r w:rsidR="00644CD5">
        <w:t>.</w:t>
      </w:r>
      <w:r>
        <w:t>167*T(u21) + 0</w:t>
      </w:r>
      <w:r w:rsidR="00644CD5">
        <w:t>.</w:t>
      </w:r>
      <w:r>
        <w:t>237*T(v30</w:t>
      </w:r>
      <w:r w:rsidR="00644CD5">
        <w:t>.</w:t>
      </w:r>
      <w:r>
        <w:t>u10) -0</w:t>
      </w:r>
      <w:r w:rsidR="00644CD5">
        <w:t>.</w:t>
      </w:r>
      <w:r>
        <w:t>172*T(v8</w:t>
      </w:r>
      <w:r w:rsidR="00644CD5">
        <w:t>.</w:t>
      </w:r>
      <w:r>
        <w:t>u33) + 0</w:t>
      </w:r>
      <w:r w:rsidR="00644CD5">
        <w:t>.</w:t>
      </w:r>
      <w:r>
        <w:t>524*T(v5</w:t>
      </w:r>
      <w:r w:rsidR="00644CD5">
        <w:t>.</w:t>
      </w:r>
      <w:r>
        <w:t>u16) -0</w:t>
      </w:r>
      <w:r w:rsidR="00644CD5">
        <w:t>.</w:t>
      </w:r>
      <w:r>
        <w:t>798*T(v4</w:t>
      </w:r>
      <w:r w:rsidR="00644CD5">
        <w:t>.</w:t>
      </w:r>
      <w:r>
        <w:t>u3) + 0</w:t>
      </w:r>
      <w:r w:rsidR="00644CD5">
        <w:t>.</w:t>
      </w:r>
      <w:r>
        <w:t>272*T(v20</w:t>
      </w:r>
      <w:r w:rsidR="00644CD5">
        <w:t>.</w:t>
      </w:r>
      <w:r>
        <w:t>u14) -0</w:t>
      </w:r>
      <w:r w:rsidR="00644CD5">
        <w:t>.</w:t>
      </w:r>
      <w:r>
        <w:t>431*T(v31</w:t>
      </w:r>
      <w:r w:rsidR="00644CD5">
        <w:t>.</w:t>
      </w:r>
      <w:r>
        <w:t>u10) + 0</w:t>
      </w:r>
      <w:r w:rsidR="00644CD5">
        <w:t>.</w:t>
      </w:r>
      <w:r>
        <w:t>352*T(v6</w:t>
      </w:r>
      <w:r w:rsidR="00644CD5">
        <w:t>.</w:t>
      </w:r>
      <w:r>
        <w:t>u36) -0</w:t>
      </w:r>
      <w:r w:rsidR="00644CD5">
        <w:t>.</w:t>
      </w:r>
      <w:r>
        <w:t>0871*T(v13</w:t>
      </w:r>
      <w:r w:rsidR="00644CD5">
        <w:t>.</w:t>
      </w:r>
      <w:r>
        <w:t>u9) -0</w:t>
      </w:r>
      <w:r w:rsidR="00644CD5">
        <w:t>.</w:t>
      </w:r>
      <w:r>
        <w:t>885*T(v15</w:t>
      </w:r>
      <w:r w:rsidR="00644CD5">
        <w:t>.</w:t>
      </w:r>
      <w:r>
        <w:t>u21) -0</w:t>
      </w:r>
      <w:r w:rsidR="00644CD5">
        <w:t>.</w:t>
      </w:r>
      <w:r>
        <w:t>471*T(v15</w:t>
      </w:r>
      <w:r w:rsidR="00644CD5">
        <w:t>.</w:t>
      </w:r>
      <w:r>
        <w:t>u25) + 0</w:t>
      </w:r>
      <w:r w:rsidR="00644CD5">
        <w:t>.</w:t>
      </w:r>
      <w:r>
        <w:t>15*T(v7</w:t>
      </w:r>
      <w:r w:rsidR="00644CD5">
        <w:t>.</w:t>
      </w:r>
      <w:r>
        <w:t>u24) -0</w:t>
      </w:r>
      <w:r w:rsidR="00644CD5">
        <w:t>.</w:t>
      </w:r>
      <w:r>
        <w:t>00139*T(v14</w:t>
      </w:r>
      <w:r w:rsidR="00644CD5">
        <w:t>.</w:t>
      </w:r>
      <w:r>
        <w:t>u27) -0</w:t>
      </w:r>
      <w:r w:rsidR="00644CD5">
        <w:t>.</w:t>
      </w:r>
      <w:r>
        <w:t>327*T(v23</w:t>
      </w:r>
      <w:r w:rsidR="00644CD5">
        <w:t>.</w:t>
      </w:r>
      <w:r>
        <w:t>u10) -0</w:t>
      </w:r>
      <w:r w:rsidR="00644CD5">
        <w:t>.</w:t>
      </w:r>
      <w:r>
        <w:t>286*T(v35</w:t>
      </w:r>
      <w:r w:rsidR="00644CD5">
        <w:t>.</w:t>
      </w:r>
      <w:r>
        <w:t>u8) -0</w:t>
      </w:r>
      <w:r w:rsidR="00644CD5">
        <w:t>.</w:t>
      </w:r>
      <w:r>
        <w:t>561*T(v6</w:t>
      </w:r>
      <w:r w:rsidR="00644CD5">
        <w:t>.</w:t>
      </w:r>
      <w:r>
        <w:t>u3) -0</w:t>
      </w:r>
      <w:r w:rsidR="00644CD5">
        <w:t>.</w:t>
      </w:r>
      <w:r>
        <w:t>322*T(v26</w:t>
      </w:r>
      <w:r w:rsidR="00644CD5">
        <w:t>.</w:t>
      </w:r>
      <w:r>
        <w:t>u8) -0</w:t>
      </w:r>
      <w:r w:rsidR="00644CD5">
        <w:t>.</w:t>
      </w:r>
      <w:r>
        <w:t>432*T(v33</w:t>
      </w:r>
      <w:r w:rsidR="00644CD5">
        <w:t>.</w:t>
      </w:r>
      <w:r>
        <w:t>u4) -0</w:t>
      </w:r>
      <w:r w:rsidR="00644CD5">
        <w:t>.</w:t>
      </w:r>
      <w:r>
        <w:t>26*T(v18</w:t>
      </w:r>
      <w:r w:rsidR="00644CD5">
        <w:t>.</w:t>
      </w:r>
      <w:r>
        <w:t>u8) + 0</w:t>
      </w:r>
      <w:r w:rsidR="00644CD5">
        <w:t>.</w:t>
      </w:r>
      <w:r>
        <w:t>422*T(v28</w:t>
      </w:r>
      <w:r w:rsidR="00644CD5">
        <w:t>.</w:t>
      </w:r>
      <w:r>
        <w:t>u9) -0</w:t>
      </w:r>
      <w:r w:rsidR="00644CD5">
        <w:t>.</w:t>
      </w:r>
      <w:r>
        <w:t>259*T(v37</w:t>
      </w:r>
      <w:r w:rsidR="00644CD5">
        <w:t>.</w:t>
      </w:r>
      <w:r>
        <w:t>u4) + 0</w:t>
      </w:r>
      <w:r w:rsidR="00644CD5">
        <w:t>.</w:t>
      </w:r>
      <w:r>
        <w:t>317*T(v1</w:t>
      </w:r>
      <w:r w:rsidR="00644CD5">
        <w:t>.</w:t>
      </w:r>
      <w:r>
        <w:t>u9) -0</w:t>
      </w:r>
      <w:r w:rsidR="00644CD5">
        <w:t>.</w:t>
      </w:r>
      <w:r>
        <w:t>363*T(v4</w:t>
      </w:r>
      <w:r w:rsidR="00644CD5">
        <w:t>.</w:t>
      </w:r>
      <w:r>
        <w:t>u5) -0</w:t>
      </w:r>
      <w:r w:rsidR="00644CD5">
        <w:t>.</w:t>
      </w:r>
      <w:r>
        <w:t>574*T(v3</w:t>
      </w:r>
      <w:r w:rsidR="00644CD5">
        <w:t>.</w:t>
      </w:r>
      <w:r>
        <w:t>u37) + 0</w:t>
      </w:r>
      <w:r w:rsidR="00644CD5">
        <w:t>.</w:t>
      </w:r>
      <w:r>
        <w:t>155*T(v1</w:t>
      </w:r>
      <w:r w:rsidR="00644CD5">
        <w:t>.</w:t>
      </w:r>
      <w:r>
        <w:t>u6) -0</w:t>
      </w:r>
      <w:r w:rsidR="00644CD5">
        <w:t>.</w:t>
      </w:r>
      <w:r>
        <w:t>527*T(v15</w:t>
      </w:r>
      <w:r w:rsidR="00644CD5">
        <w:t>.</w:t>
      </w:r>
      <w:r>
        <w:t>u23) -0</w:t>
      </w:r>
      <w:r w:rsidR="00644CD5">
        <w:t>.</w:t>
      </w:r>
      <w:r>
        <w:t>49*T(v28</w:t>
      </w:r>
      <w:r w:rsidR="00644CD5">
        <w:t>.</w:t>
      </w:r>
      <w:r>
        <w:t>u12) + 0</w:t>
      </w:r>
      <w:r w:rsidR="00644CD5">
        <w:t>.</w:t>
      </w:r>
      <w:r>
        <w:t>293*T(v18</w:t>
      </w:r>
      <w:r w:rsidR="00644CD5">
        <w:t>.</w:t>
      </w:r>
      <w:r>
        <w:t>u7) + 0</w:t>
      </w:r>
      <w:r w:rsidR="00644CD5">
        <w:t>.</w:t>
      </w:r>
      <w:r>
        <w:t>174*T(v22</w:t>
      </w:r>
      <w:r w:rsidR="00644CD5">
        <w:t>.</w:t>
      </w:r>
      <w:r>
        <w:t>u1) -0</w:t>
      </w:r>
      <w:r w:rsidR="00644CD5">
        <w:t>.</w:t>
      </w:r>
      <w:r>
        <w:t>385*T(v31</w:t>
      </w:r>
      <w:r w:rsidR="00644CD5">
        <w:t>.</w:t>
      </w:r>
      <w:r>
        <w:t>u8) + 0</w:t>
      </w:r>
      <w:r w:rsidR="00644CD5">
        <w:t>.</w:t>
      </w:r>
      <w:r>
        <w:t>342*T(u39) + 0</w:t>
      </w:r>
      <w:r w:rsidR="00644CD5">
        <w:t>.</w:t>
      </w:r>
      <w:r>
        <w:t>261*T(v19</w:t>
      </w:r>
      <w:r w:rsidR="00644CD5">
        <w:t>.</w:t>
      </w:r>
      <w:r>
        <w:t>u11) -0</w:t>
      </w:r>
      <w:r w:rsidR="00644CD5">
        <w:t>.</w:t>
      </w:r>
      <w:r>
        <w:t>426*T(v9</w:t>
      </w:r>
      <w:r w:rsidR="00644CD5">
        <w:t>.</w:t>
      </w:r>
      <w:r>
        <w:t>u32) + 0</w:t>
      </w:r>
      <w:r w:rsidR="00644CD5">
        <w:t>.</w:t>
      </w:r>
      <w:r>
        <w:t>0422*T(v7</w:t>
      </w:r>
      <w:r w:rsidR="00644CD5">
        <w:t>.</w:t>
      </w:r>
      <w:r>
        <w:t>u20) + 0</w:t>
      </w:r>
      <w:r w:rsidR="00644CD5">
        <w:t>.</w:t>
      </w:r>
      <w:r>
        <w:t>449*T(v13</w:t>
      </w:r>
      <w:r w:rsidR="00644CD5">
        <w:t>.</w:t>
      </w:r>
      <w:r>
        <w:t>u27) -0</w:t>
      </w:r>
      <w:r w:rsidR="00644CD5">
        <w:t>.</w:t>
      </w:r>
      <w:r>
        <w:t>872*T(v5</w:t>
      </w:r>
      <w:r w:rsidR="00644CD5">
        <w:t>.</w:t>
      </w:r>
      <w:r>
        <w:t>u4) + 0</w:t>
      </w:r>
      <w:r w:rsidR="00644CD5">
        <w:t>.</w:t>
      </w:r>
      <w:r>
        <w:t>582*T(v13</w:t>
      </w:r>
      <w:r w:rsidR="00644CD5">
        <w:t>.</w:t>
      </w:r>
      <w:r>
        <w:t>u6) + 0</w:t>
      </w:r>
      <w:r w:rsidR="00644CD5">
        <w:t>.</w:t>
      </w:r>
      <w:r>
        <w:t>177*T(v23) + 0</w:t>
      </w:r>
      <w:r w:rsidR="00644CD5">
        <w:t>.</w:t>
      </w:r>
      <w:r>
        <w:t>401*T(v23</w:t>
      </w:r>
      <w:r w:rsidR="00644CD5">
        <w:t>.</w:t>
      </w:r>
      <w:r>
        <w:t>u12) -0</w:t>
      </w:r>
      <w:r w:rsidR="00644CD5">
        <w:t>.</w:t>
      </w:r>
      <w:r>
        <w:t>184*T(v12</w:t>
      </w:r>
      <w:r w:rsidR="00644CD5">
        <w:t>.</w:t>
      </w:r>
      <w:r>
        <w:t>u11) + 0</w:t>
      </w:r>
      <w:r w:rsidR="00644CD5">
        <w:t>.</w:t>
      </w:r>
      <w:r>
        <w:t>407*T(v13</w:t>
      </w:r>
      <w:r w:rsidR="00644CD5">
        <w:t>.</w:t>
      </w:r>
      <w:r>
        <w:t>u3) + 14</w:t>
      </w:r>
      <w:r w:rsidR="00644CD5">
        <w:t>.</w:t>
      </w:r>
      <w:r>
        <w:t>5*Volume^3 -0</w:t>
      </w:r>
      <w:r w:rsidR="00644CD5">
        <w:t>.</w:t>
      </w:r>
      <w:r>
        <w:t>218*T(v13</w:t>
      </w:r>
      <w:r w:rsidR="00644CD5">
        <w:t>.</w:t>
      </w:r>
      <w:r>
        <w:t>u22) + 0</w:t>
      </w:r>
      <w:r w:rsidR="00644CD5">
        <w:t>.</w:t>
      </w:r>
      <w:r>
        <w:t>426*T(v19</w:t>
      </w:r>
      <w:r w:rsidR="00644CD5">
        <w:t>.</w:t>
      </w:r>
      <w:r>
        <w:t>u15) -0</w:t>
      </w:r>
      <w:r w:rsidR="00644CD5">
        <w:t>.</w:t>
      </w:r>
      <w:r>
        <w:t>364*T(v2</w:t>
      </w:r>
      <w:r w:rsidR="00644CD5">
        <w:t>.</w:t>
      </w:r>
      <w:r>
        <w:t>u24) -0</w:t>
      </w:r>
      <w:r w:rsidR="00644CD5">
        <w:t>.</w:t>
      </w:r>
      <w:r>
        <w:t>478*T(v21</w:t>
      </w:r>
      <w:r w:rsidR="00644CD5">
        <w:t>.</w:t>
      </w:r>
      <w:r>
        <w:t>u21) -0</w:t>
      </w:r>
      <w:r w:rsidR="00644CD5">
        <w:t>.</w:t>
      </w:r>
      <w:r>
        <w:t>274*T(v12</w:t>
      </w:r>
      <w:r w:rsidR="00644CD5">
        <w:t>.</w:t>
      </w:r>
      <w:r>
        <w:t>u17) -0</w:t>
      </w:r>
      <w:r w:rsidR="00644CD5">
        <w:t>.</w:t>
      </w:r>
      <w:r>
        <w:t>36*T(v18</w:t>
      </w:r>
      <w:r w:rsidR="00644CD5">
        <w:t>.</w:t>
      </w:r>
      <w:r>
        <w:t>u11) + 0</w:t>
      </w:r>
      <w:r w:rsidR="00644CD5">
        <w:t>.</w:t>
      </w:r>
      <w:r>
        <w:t>464*T(v20</w:t>
      </w:r>
      <w:r w:rsidR="00644CD5">
        <w:t>.</w:t>
      </w:r>
      <w:r>
        <w:t>u4) -0</w:t>
      </w:r>
      <w:r w:rsidR="00644CD5">
        <w:t>.</w:t>
      </w:r>
      <w:r>
        <w:t>269*T(u16) -0</w:t>
      </w:r>
      <w:r w:rsidR="00644CD5">
        <w:t>.</w:t>
      </w:r>
      <w:r>
        <w:t>36*T(v12</w:t>
      </w:r>
      <w:r w:rsidR="00644CD5">
        <w:t>.</w:t>
      </w:r>
      <w:r>
        <w:t>u21) + 0</w:t>
      </w:r>
      <w:r w:rsidR="00644CD5">
        <w:t>.</w:t>
      </w:r>
      <w:r>
        <w:t>278*T(v25) -0</w:t>
      </w:r>
      <w:r w:rsidR="00644CD5">
        <w:t>.</w:t>
      </w:r>
      <w:r>
        <w:t>136*T(v24</w:t>
      </w:r>
      <w:r w:rsidR="00644CD5">
        <w:t>.</w:t>
      </w:r>
      <w:r>
        <w:t>u5) -0</w:t>
      </w:r>
      <w:r w:rsidR="00644CD5">
        <w:t>.</w:t>
      </w:r>
      <w:r>
        <w:t>207*T(v12</w:t>
      </w:r>
      <w:r w:rsidR="00644CD5">
        <w:t>.</w:t>
      </w:r>
      <w:r>
        <w:t>u23) + 0</w:t>
      </w:r>
      <w:r w:rsidR="00644CD5">
        <w:t>.</w:t>
      </w:r>
      <w:r>
        <w:t>164*T(v11</w:t>
      </w:r>
      <w:r w:rsidR="00644CD5">
        <w:t>.</w:t>
      </w:r>
      <w:r>
        <w:t>u16) -0</w:t>
      </w:r>
      <w:r w:rsidR="00644CD5">
        <w:t>.</w:t>
      </w:r>
      <w:r>
        <w:t>134*T(v9</w:t>
      </w:r>
      <w:r w:rsidR="00644CD5">
        <w:t>.</w:t>
      </w:r>
      <w:r>
        <w:t>u23) + 0</w:t>
      </w:r>
      <w:r w:rsidR="00644CD5">
        <w:t>.</w:t>
      </w:r>
      <w:r>
        <w:t>323*T(v19</w:t>
      </w:r>
      <w:r w:rsidR="00644CD5">
        <w:t>.</w:t>
      </w:r>
      <w:r>
        <w:t>u24) -0</w:t>
      </w:r>
      <w:r w:rsidR="00644CD5">
        <w:t>.</w:t>
      </w:r>
      <w:r>
        <w:t>533*T(v7</w:t>
      </w:r>
      <w:r w:rsidR="00644CD5">
        <w:t>.</w:t>
      </w:r>
      <w:r>
        <w:t>u16) + 0</w:t>
      </w:r>
      <w:r w:rsidR="00644CD5">
        <w:t>.</w:t>
      </w:r>
      <w:r>
        <w:t>227*T(v1</w:t>
      </w:r>
      <w:r w:rsidR="00644CD5">
        <w:t>.</w:t>
      </w:r>
      <w:r>
        <w:t>u39) -0</w:t>
      </w:r>
      <w:r w:rsidR="00644CD5">
        <w:t>.</w:t>
      </w:r>
      <w:r>
        <w:t>435*T(v10</w:t>
      </w:r>
      <w:r w:rsidR="00644CD5">
        <w:t>.</w:t>
      </w:r>
      <w:r>
        <w:t>u4) -0</w:t>
      </w:r>
      <w:r w:rsidR="00644CD5">
        <w:t>.</w:t>
      </w:r>
      <w:r>
        <w:t>202*T(v15</w:t>
      </w:r>
      <w:r w:rsidR="00644CD5">
        <w:t>.</w:t>
      </w:r>
      <w:r>
        <w:t>u24) + 0</w:t>
      </w:r>
      <w:r w:rsidR="00644CD5">
        <w:t>.</w:t>
      </w:r>
      <w:r>
        <w:t>232*T(v15</w:t>
      </w:r>
      <w:r w:rsidR="00644CD5">
        <w:t>.</w:t>
      </w:r>
      <w:r>
        <w:t>u5) -0</w:t>
      </w:r>
      <w:r w:rsidR="00644CD5">
        <w:t>.</w:t>
      </w:r>
      <w:r>
        <w:t>259*T(v10</w:t>
      </w:r>
      <w:r w:rsidR="00644CD5">
        <w:t>.</w:t>
      </w:r>
      <w:r>
        <w:t>u16) + 0</w:t>
      </w:r>
      <w:r w:rsidR="00644CD5">
        <w:t>.</w:t>
      </w:r>
      <w:r>
        <w:t>321*T(v9</w:t>
      </w:r>
      <w:r w:rsidR="00644CD5">
        <w:t>.</w:t>
      </w:r>
      <w:r>
        <w:t>u15) -0</w:t>
      </w:r>
      <w:r w:rsidR="00644CD5">
        <w:t>.</w:t>
      </w:r>
      <w:r>
        <w:t>267*T(v29</w:t>
      </w:r>
      <w:r w:rsidR="00644CD5">
        <w:t>.</w:t>
      </w:r>
      <w:r>
        <w:t>u7) + 0</w:t>
      </w:r>
      <w:r w:rsidR="00644CD5">
        <w:t>.</w:t>
      </w:r>
      <w:r>
        <w:t>302*T(v16</w:t>
      </w:r>
      <w:r w:rsidR="00644CD5">
        <w:t>.</w:t>
      </w:r>
      <w:r>
        <w:t>u27) + 0</w:t>
      </w:r>
      <w:r w:rsidR="00644CD5">
        <w:t>.</w:t>
      </w:r>
      <w:r>
        <w:t>398*T(v19</w:t>
      </w:r>
      <w:r w:rsidR="00644CD5">
        <w:t>.</w:t>
      </w:r>
      <w:r>
        <w:t>u21) -0</w:t>
      </w:r>
      <w:r w:rsidR="00644CD5">
        <w:t>.</w:t>
      </w:r>
      <w:r>
        <w:t>399*T(v1</w:t>
      </w:r>
      <w:r w:rsidR="00644CD5">
        <w:t>.</w:t>
      </w:r>
      <w:r>
        <w:t>u19) + 0</w:t>
      </w:r>
      <w:r w:rsidR="00644CD5">
        <w:t>.</w:t>
      </w:r>
      <w:r>
        <w:t>36*T(v3</w:t>
      </w:r>
      <w:r w:rsidR="00644CD5">
        <w:t>.</w:t>
      </w:r>
      <w:r>
        <w:t>u29) + 0</w:t>
      </w:r>
      <w:r w:rsidR="00644CD5">
        <w:t>.</w:t>
      </w:r>
      <w:r>
        <w:t>377*T(v15</w:t>
      </w:r>
      <w:r w:rsidR="00644CD5">
        <w:t>.</w:t>
      </w:r>
      <w:r>
        <w:t>u12) + 0</w:t>
      </w:r>
      <w:r w:rsidR="00644CD5">
        <w:t>.</w:t>
      </w:r>
      <w:r>
        <w:t>393*T(v8</w:t>
      </w:r>
      <w:r w:rsidR="00644CD5">
        <w:t>.</w:t>
      </w:r>
      <w:r>
        <w:t>u17) -0</w:t>
      </w:r>
      <w:r w:rsidR="00644CD5">
        <w:t>.</w:t>
      </w:r>
      <w:r>
        <w:t>299*T(v26</w:t>
      </w:r>
      <w:r w:rsidR="00644CD5">
        <w:t>.</w:t>
      </w:r>
      <w:r>
        <w:t>u15) + 0</w:t>
      </w:r>
      <w:r w:rsidR="00644CD5">
        <w:t>.</w:t>
      </w:r>
      <w:r>
        <w:t>326*T(v30</w:t>
      </w:r>
      <w:r w:rsidR="00644CD5">
        <w:t>.</w:t>
      </w:r>
      <w:r>
        <w:t>u3) + 0</w:t>
      </w:r>
      <w:r w:rsidR="00644CD5">
        <w:t>.</w:t>
      </w:r>
      <w:r>
        <w:t>243*T(v23</w:t>
      </w:r>
      <w:r w:rsidR="00644CD5">
        <w:t>.</w:t>
      </w:r>
      <w:r>
        <w:t>u17) + 0</w:t>
      </w:r>
      <w:r w:rsidR="00644CD5">
        <w:t>.</w:t>
      </w:r>
      <w:r>
        <w:t>253*T(v17</w:t>
      </w:r>
      <w:r w:rsidR="00644CD5">
        <w:t>.</w:t>
      </w:r>
      <w:r>
        <w:t>u13) + 0</w:t>
      </w:r>
      <w:r w:rsidR="00644CD5">
        <w:t>.</w:t>
      </w:r>
      <w:r>
        <w:t>405*T(v19</w:t>
      </w:r>
      <w:r w:rsidR="00644CD5">
        <w:t>.</w:t>
      </w:r>
      <w:r>
        <w:t>u23) -0</w:t>
      </w:r>
      <w:r w:rsidR="00644CD5">
        <w:t>.</w:t>
      </w:r>
      <w:r>
        <w:t>392*T(v1</w:t>
      </w:r>
      <w:r w:rsidR="00644CD5">
        <w:t>.</w:t>
      </w:r>
      <w:r>
        <w:t>u23) -0</w:t>
      </w:r>
      <w:r w:rsidR="00644CD5">
        <w:t>.</w:t>
      </w:r>
      <w:r>
        <w:t>205*T(v22</w:t>
      </w:r>
      <w:r w:rsidR="00644CD5">
        <w:t>.</w:t>
      </w:r>
      <w:r>
        <w:t>u4) + 0</w:t>
      </w:r>
      <w:r w:rsidR="00644CD5">
        <w:t>.</w:t>
      </w:r>
      <w:r>
        <w:t>208*T(v19</w:t>
      </w:r>
      <w:r w:rsidR="00644CD5">
        <w:t>.</w:t>
      </w:r>
      <w:r>
        <w:t>u8) -0</w:t>
      </w:r>
      <w:r w:rsidR="00644CD5">
        <w:t>.</w:t>
      </w:r>
      <w:r>
        <w:t>394*T(v14</w:t>
      </w:r>
      <w:r w:rsidR="00644CD5">
        <w:t>.</w:t>
      </w:r>
      <w:r>
        <w:t>u1) -0</w:t>
      </w:r>
      <w:r w:rsidR="00644CD5">
        <w:t>.</w:t>
      </w:r>
      <w:r>
        <w:t>437*T(v21</w:t>
      </w:r>
      <w:r w:rsidR="00644CD5">
        <w:t>.</w:t>
      </w:r>
      <w:r>
        <w:t>u2) + 0</w:t>
      </w:r>
      <w:r w:rsidR="00644CD5">
        <w:t>.</w:t>
      </w:r>
      <w:r>
        <w:t>363*T(v16</w:t>
      </w:r>
      <w:r w:rsidR="00644CD5">
        <w:t>.</w:t>
      </w:r>
      <w:r>
        <w:t>u9) + 0</w:t>
      </w:r>
      <w:r w:rsidR="00644CD5">
        <w:t>.</w:t>
      </w:r>
      <w:r>
        <w:t>312*T(u24) -0</w:t>
      </w:r>
      <w:r w:rsidR="00644CD5">
        <w:t>.</w:t>
      </w:r>
      <w:r>
        <w:t>543*T(v14</w:t>
      </w:r>
      <w:r w:rsidR="00644CD5">
        <w:t>.</w:t>
      </w:r>
      <w:r>
        <w:t>u22) -0</w:t>
      </w:r>
      <w:r w:rsidR="00644CD5">
        <w:t>.</w:t>
      </w:r>
      <w:r>
        <w:t>158*Lipophilicity^3 -0</w:t>
      </w:r>
      <w:r w:rsidR="00644CD5">
        <w:t>.</w:t>
      </w:r>
      <w:r>
        <w:t>437*T(v9</w:t>
      </w:r>
      <w:r w:rsidR="00644CD5">
        <w:t>.</w:t>
      </w:r>
      <w:r>
        <w:t>u12) + 0</w:t>
      </w:r>
      <w:r w:rsidR="00644CD5">
        <w:t>.</w:t>
      </w:r>
      <w:r>
        <w:t>327*T(v3</w:t>
      </w:r>
      <w:r w:rsidR="00644CD5">
        <w:t>.</w:t>
      </w:r>
      <w:r>
        <w:t>u14) -0</w:t>
      </w:r>
      <w:r w:rsidR="00644CD5">
        <w:t>.</w:t>
      </w:r>
      <w:r>
        <w:t>282*T(v6</w:t>
      </w:r>
      <w:r w:rsidR="00644CD5">
        <w:t>.</w:t>
      </w:r>
      <w:r>
        <w:t>u23) -0</w:t>
      </w:r>
      <w:r w:rsidR="00644CD5">
        <w:t>.</w:t>
      </w:r>
      <w:r>
        <w:t>331*T(u19) -0</w:t>
      </w:r>
      <w:r w:rsidR="00644CD5">
        <w:t>.</w:t>
      </w:r>
      <w:r>
        <w:t>194*T(v18</w:t>
      </w:r>
      <w:r w:rsidR="00644CD5">
        <w:t>.</w:t>
      </w:r>
      <w:r>
        <w:t>u22) -0</w:t>
      </w:r>
      <w:r w:rsidR="00644CD5">
        <w:t>.</w:t>
      </w:r>
      <w:r>
        <w:t>121*T(v25</w:t>
      </w:r>
      <w:r w:rsidR="00644CD5">
        <w:t>.</w:t>
      </w:r>
      <w:r>
        <w:t>u3) -0</w:t>
      </w:r>
      <w:r w:rsidR="00644CD5">
        <w:t>.</w:t>
      </w:r>
      <w:r>
        <w:t>299*T(v25</w:t>
      </w:r>
      <w:r w:rsidR="00644CD5">
        <w:t>.</w:t>
      </w:r>
      <w:r>
        <w:t>u15) -0</w:t>
      </w:r>
      <w:r w:rsidR="00644CD5">
        <w:t>.</w:t>
      </w:r>
      <w:r>
        <w:t>103*T(v3</w:t>
      </w:r>
      <w:r w:rsidR="00644CD5">
        <w:t>.</w:t>
      </w:r>
      <w:r>
        <w:t>u21) -0</w:t>
      </w:r>
      <w:r w:rsidR="00644CD5">
        <w:t>.</w:t>
      </w:r>
      <w:r>
        <w:t>344*T(v6</w:t>
      </w:r>
      <w:r w:rsidR="00644CD5">
        <w:t>.</w:t>
      </w:r>
      <w:r>
        <w:t>u6) + 0</w:t>
      </w:r>
      <w:r w:rsidR="00644CD5">
        <w:t>.</w:t>
      </w:r>
      <w:r>
        <w:t>369*T(v18</w:t>
      </w:r>
      <w:r w:rsidR="00644CD5">
        <w:t>.</w:t>
      </w:r>
      <w:r>
        <w:t>u19) + 0</w:t>
      </w:r>
      <w:r w:rsidR="00644CD5">
        <w:t>.</w:t>
      </w:r>
      <w:r>
        <w:t>155*T(v9</w:t>
      </w:r>
      <w:r w:rsidR="00644CD5">
        <w:t>.</w:t>
      </w:r>
      <w:r>
        <w:t>u10) -0</w:t>
      </w:r>
      <w:r w:rsidR="00644CD5">
        <w:t>.</w:t>
      </w:r>
      <w:r>
        <w:t>279*T(v27</w:t>
      </w:r>
      <w:r w:rsidR="00644CD5">
        <w:t>.</w:t>
      </w:r>
      <w:r>
        <w:t>u6) -0</w:t>
      </w:r>
      <w:r w:rsidR="00644CD5">
        <w:t>.</w:t>
      </w:r>
      <w:r>
        <w:t>257*T(v34</w:t>
      </w:r>
      <w:r w:rsidR="00644CD5">
        <w:t>.</w:t>
      </w:r>
      <w:r>
        <w:t>u6) + 0</w:t>
      </w:r>
      <w:r w:rsidR="00644CD5">
        <w:t>.</w:t>
      </w:r>
      <w:r>
        <w:t>184*T(v39) + 0</w:t>
      </w:r>
      <w:r w:rsidR="00644CD5">
        <w:t>.</w:t>
      </w:r>
      <w:r>
        <w:t>283*T(v39</w:t>
      </w:r>
      <w:r w:rsidR="00644CD5">
        <w:t>.</w:t>
      </w:r>
      <w:r>
        <w:t>u1) -0</w:t>
      </w:r>
      <w:r w:rsidR="00644CD5">
        <w:t>.</w:t>
      </w:r>
      <w:r>
        <w:t>26*T(v1</w:t>
      </w:r>
      <w:r w:rsidR="00644CD5">
        <w:t>.</w:t>
      </w:r>
      <w:r>
        <w:t>u7) + 0</w:t>
      </w:r>
      <w:r w:rsidR="00644CD5">
        <w:t>.</w:t>
      </w:r>
      <w:r>
        <w:t>288*T(v22</w:t>
      </w:r>
      <w:r w:rsidR="00644CD5">
        <w:t>.</w:t>
      </w:r>
      <w:r>
        <w:t>u8) -0</w:t>
      </w:r>
      <w:r w:rsidR="00644CD5">
        <w:t>.</w:t>
      </w:r>
      <w:r>
        <w:t>407*T(v19</w:t>
      </w:r>
      <w:r w:rsidR="00644CD5">
        <w:t>.</w:t>
      </w:r>
      <w:r>
        <w:t>u7) + 0</w:t>
      </w:r>
      <w:r w:rsidR="00644CD5">
        <w:t>.</w:t>
      </w:r>
      <w:r>
        <w:t>242*T(v40</w:t>
      </w:r>
      <w:r w:rsidR="00644CD5">
        <w:t>.</w:t>
      </w:r>
      <w:r>
        <w:t>u2) + 0</w:t>
      </w:r>
      <w:r w:rsidR="00644CD5">
        <w:t>.</w:t>
      </w:r>
      <w:r>
        <w:t>474*T(v4</w:t>
      </w:r>
      <w:r w:rsidR="00644CD5">
        <w:t>.</w:t>
      </w:r>
      <w:r>
        <w:t>u19) -0</w:t>
      </w:r>
      <w:r w:rsidR="00644CD5">
        <w:t>.</w:t>
      </w:r>
      <w:r>
        <w:t>449*T(v5</w:t>
      </w:r>
      <w:r w:rsidR="00644CD5">
        <w:t>.</w:t>
      </w:r>
      <w:r>
        <w:t>u2) -0</w:t>
      </w:r>
      <w:r w:rsidR="00644CD5">
        <w:t>.</w:t>
      </w:r>
      <w:r>
        <w:t>321*T(v12</w:t>
      </w:r>
      <w:r w:rsidR="00644CD5">
        <w:t>.</w:t>
      </w:r>
      <w:r>
        <w:t>u6) -0</w:t>
      </w:r>
      <w:r w:rsidR="00644CD5">
        <w:t>.</w:t>
      </w:r>
      <w:r>
        <w:t>381*T(v1</w:t>
      </w:r>
      <w:r w:rsidR="00644CD5">
        <w:t>.</w:t>
      </w:r>
      <w:r>
        <w:t>u30) + 0</w:t>
      </w:r>
      <w:r w:rsidR="00644CD5">
        <w:t>.</w:t>
      </w:r>
      <w:r>
        <w:t>214*T(v27) + 0</w:t>
      </w:r>
      <w:r w:rsidR="00644CD5">
        <w:t>.</w:t>
      </w:r>
      <w:r>
        <w:t>278*T(v4</w:t>
      </w:r>
      <w:r w:rsidR="00644CD5">
        <w:t>.</w:t>
      </w:r>
      <w:r>
        <w:t>u8) + 0</w:t>
      </w:r>
      <w:r w:rsidR="00644CD5">
        <w:t>.</w:t>
      </w:r>
      <w:r>
        <w:t>429*T(v10</w:t>
      </w:r>
      <w:r w:rsidR="00644CD5">
        <w:t>.</w:t>
      </w:r>
      <w:r>
        <w:t>u22) + 0</w:t>
      </w:r>
      <w:r w:rsidR="00644CD5">
        <w:t>.</w:t>
      </w:r>
      <w:r>
        <w:t>208*T(u8) -0</w:t>
      </w:r>
      <w:r w:rsidR="00644CD5">
        <w:t>.</w:t>
      </w:r>
      <w:r>
        <w:t>346*T(v14</w:t>
      </w:r>
      <w:r w:rsidR="00644CD5">
        <w:t>.</w:t>
      </w:r>
      <w:r>
        <w:t>u18) -0</w:t>
      </w:r>
      <w:r w:rsidR="00644CD5">
        <w:t>.</w:t>
      </w:r>
      <w:r>
        <w:t>29*T(v4</w:t>
      </w:r>
      <w:r w:rsidR="00644CD5">
        <w:t>.</w:t>
      </w:r>
      <w:r>
        <w:t>u36) -0</w:t>
      </w:r>
      <w:r w:rsidR="00644CD5">
        <w:t>.</w:t>
      </w:r>
      <w:r>
        <w:t>365*T(v22</w:t>
      </w:r>
      <w:r w:rsidR="00644CD5">
        <w:t>.</w:t>
      </w:r>
      <w:r>
        <w:t>u3) -0</w:t>
      </w:r>
      <w:r w:rsidR="00644CD5">
        <w:t>.</w:t>
      </w:r>
      <w:r>
        <w:t>273*T(v22</w:t>
      </w:r>
      <w:r w:rsidR="00644CD5">
        <w:t>.</w:t>
      </w:r>
      <w:r>
        <w:t>u21) -0</w:t>
      </w:r>
      <w:r w:rsidR="00644CD5">
        <w:t>.</w:t>
      </w:r>
      <w:r>
        <w:t>305*T(v9</w:t>
      </w:r>
      <w:r w:rsidR="00644CD5">
        <w:t>.</w:t>
      </w:r>
      <w:r>
        <w:t>u9) -0</w:t>
      </w:r>
      <w:r w:rsidR="00644CD5">
        <w:t>.</w:t>
      </w:r>
      <w:r>
        <w:t>323*T(v6</w:t>
      </w:r>
      <w:r w:rsidR="00644CD5">
        <w:t>.</w:t>
      </w:r>
      <w:r>
        <w:t>u2) + 0</w:t>
      </w:r>
      <w:r w:rsidR="00644CD5">
        <w:t>.</w:t>
      </w:r>
      <w:r>
        <w:t>136*T(v17</w:t>
      </w:r>
      <w:r w:rsidR="00644CD5">
        <w:t>.</w:t>
      </w:r>
      <w:r>
        <w:t>u14) + 0</w:t>
      </w:r>
      <w:r w:rsidR="00644CD5">
        <w:t>.</w:t>
      </w:r>
      <w:r>
        <w:t>278*T(v8</w:t>
      </w:r>
      <w:r w:rsidR="00644CD5">
        <w:t>.</w:t>
      </w:r>
      <w:r>
        <w:t>u4) + 0</w:t>
      </w:r>
      <w:r w:rsidR="00644CD5">
        <w:t>.</w:t>
      </w:r>
      <w:r>
        <w:t>276*T(v22</w:t>
      </w:r>
      <w:r w:rsidR="00644CD5">
        <w:t>.</w:t>
      </w:r>
      <w:r>
        <w:t>u16) + 0</w:t>
      </w:r>
      <w:r w:rsidR="00644CD5">
        <w:t>.</w:t>
      </w:r>
      <w:r>
        <w:t>256*T(v36</w:t>
      </w:r>
      <w:r w:rsidR="00644CD5">
        <w:t>.</w:t>
      </w:r>
      <w:r>
        <w:t>u7) -0</w:t>
      </w:r>
      <w:r w:rsidR="00644CD5">
        <w:t>.</w:t>
      </w:r>
      <w:r>
        <w:t>28*T(v11</w:t>
      </w:r>
      <w:r w:rsidR="00644CD5">
        <w:t>.</w:t>
      </w:r>
      <w:r>
        <w:t>u18) + 0</w:t>
      </w:r>
      <w:r w:rsidR="00644CD5">
        <w:t>.</w:t>
      </w:r>
      <w:r>
        <w:t>22*T(v13</w:t>
      </w:r>
      <w:r w:rsidR="00644CD5">
        <w:t>.</w:t>
      </w:r>
      <w:r>
        <w:t>u30) -0</w:t>
      </w:r>
      <w:r w:rsidR="00644CD5">
        <w:t>.</w:t>
      </w:r>
      <w:r>
        <w:t>159*T(v20</w:t>
      </w:r>
      <w:r w:rsidR="00644CD5">
        <w:t>.</w:t>
      </w:r>
      <w:r>
        <w:t>u18) + 0</w:t>
      </w:r>
      <w:r w:rsidR="00644CD5">
        <w:t>.</w:t>
      </w:r>
      <w:r>
        <w:t>275*T(v12</w:t>
      </w:r>
      <w:r w:rsidR="00644CD5">
        <w:t>.</w:t>
      </w:r>
      <w:r>
        <w:t>u29) -0</w:t>
      </w:r>
      <w:r w:rsidR="00644CD5">
        <w:t>.</w:t>
      </w:r>
      <w:r>
        <w:t>243*T(v24</w:t>
      </w:r>
      <w:r w:rsidR="00644CD5">
        <w:t>.</w:t>
      </w:r>
      <w:r>
        <w:t>u3) -0</w:t>
      </w:r>
      <w:r w:rsidR="00644CD5">
        <w:t>.</w:t>
      </w:r>
      <w:r>
        <w:t>296*T(v10</w:t>
      </w:r>
      <w:r w:rsidR="00644CD5">
        <w:t>.</w:t>
      </w:r>
      <w:r>
        <w:t>u29) -0</w:t>
      </w:r>
      <w:r w:rsidR="00644CD5">
        <w:t>.</w:t>
      </w:r>
      <w:r>
        <w:t>218*T(v31</w:t>
      </w:r>
      <w:r w:rsidR="00644CD5">
        <w:t>.</w:t>
      </w:r>
      <w:r>
        <w:t>u12) + 0</w:t>
      </w:r>
      <w:r w:rsidR="00644CD5">
        <w:t>.</w:t>
      </w:r>
      <w:r>
        <w:t>267*T(v11</w:t>
      </w:r>
      <w:r w:rsidR="00644CD5">
        <w:t>.</w:t>
      </w:r>
      <w:r>
        <w:t>u6) -0</w:t>
      </w:r>
      <w:r w:rsidR="00644CD5">
        <w:t>.</w:t>
      </w:r>
      <w:r>
        <w:t>207*T(v13</w:t>
      </w:r>
      <w:r w:rsidR="00644CD5">
        <w:t>.</w:t>
      </w:r>
      <w:r>
        <w:t>u2) -0</w:t>
      </w:r>
      <w:r w:rsidR="00644CD5">
        <w:t>.</w:t>
      </w:r>
      <w:r>
        <w:t>344*T(v10</w:t>
      </w:r>
      <w:r w:rsidR="00644CD5">
        <w:t>.</w:t>
      </w:r>
      <w:r>
        <w:t>u10) -</w:t>
      </w:r>
      <w:r>
        <w:lastRenderedPageBreak/>
        <w:t>0</w:t>
      </w:r>
      <w:r w:rsidR="00644CD5">
        <w:t>.</w:t>
      </w:r>
      <w:r>
        <w:t>377*T(v7</w:t>
      </w:r>
      <w:r w:rsidR="00644CD5">
        <w:t>.</w:t>
      </w:r>
      <w:r>
        <w:t>u10) -0</w:t>
      </w:r>
      <w:r w:rsidR="00644CD5">
        <w:t>.</w:t>
      </w:r>
      <w:r>
        <w:t>268*T(v38</w:t>
      </w:r>
      <w:r w:rsidR="00644CD5">
        <w:t>.</w:t>
      </w:r>
      <w:r>
        <w:t>u3) -0</w:t>
      </w:r>
      <w:r w:rsidR="00644CD5">
        <w:t>.</w:t>
      </w:r>
      <w:r>
        <w:t>354*T(v23</w:t>
      </w:r>
      <w:r w:rsidR="00644CD5">
        <w:t>.</w:t>
      </w:r>
      <w:r>
        <w:t>u1) + 0</w:t>
      </w:r>
      <w:r w:rsidR="00644CD5">
        <w:t>.</w:t>
      </w:r>
      <w:r>
        <w:t>291*T(v15</w:t>
      </w:r>
      <w:r w:rsidR="00644CD5">
        <w:t>.</w:t>
      </w:r>
      <w:r>
        <w:t>u28) -0</w:t>
      </w:r>
      <w:r w:rsidR="00644CD5">
        <w:t>.</w:t>
      </w:r>
      <w:r>
        <w:t>21*T(v4</w:t>
      </w:r>
      <w:r w:rsidR="00644CD5">
        <w:t>.</w:t>
      </w:r>
      <w:r>
        <w:t>u14) + 0</w:t>
      </w:r>
      <w:r w:rsidR="00644CD5">
        <w:t>.</w:t>
      </w:r>
      <w:r>
        <w:t>235*T(v23</w:t>
      </w:r>
      <w:r w:rsidR="00644CD5">
        <w:t>.</w:t>
      </w:r>
      <w:r>
        <w:t>u15) -0</w:t>
      </w:r>
      <w:r w:rsidR="00644CD5">
        <w:t>.</w:t>
      </w:r>
      <w:r>
        <w:t>111*T(v12</w:t>
      </w:r>
      <w:r w:rsidR="00644CD5">
        <w:t>.</w:t>
      </w:r>
      <w:r>
        <w:t>u19) + 0</w:t>
      </w:r>
      <w:r w:rsidR="00644CD5">
        <w:t>.</w:t>
      </w:r>
      <w:r>
        <w:t>365*T(v1</w:t>
      </w:r>
      <w:r w:rsidR="00644CD5">
        <w:t>.</w:t>
      </w:r>
      <w:r>
        <w:t>u13) -0</w:t>
      </w:r>
      <w:r w:rsidR="00644CD5">
        <w:t>.</w:t>
      </w:r>
      <w:r>
        <w:t>29*T(v13</w:t>
      </w:r>
      <w:r w:rsidR="00644CD5">
        <w:t>.</w:t>
      </w:r>
      <w:r>
        <w:t>u24) + 0</w:t>
      </w:r>
      <w:r w:rsidR="00644CD5">
        <w:t>.</w:t>
      </w:r>
      <w:r>
        <w:t>351*T(v15</w:t>
      </w:r>
      <w:r w:rsidR="00644CD5">
        <w:t>.</w:t>
      </w:r>
      <w:r>
        <w:t>u2) + 0</w:t>
      </w:r>
      <w:r w:rsidR="00644CD5">
        <w:t>.</w:t>
      </w:r>
      <w:r>
        <w:t>115*T(v18) -0</w:t>
      </w:r>
      <w:r w:rsidR="00644CD5">
        <w:t>.</w:t>
      </w:r>
      <w:r>
        <w:t>243*T(v8</w:t>
      </w:r>
      <w:r w:rsidR="00644CD5">
        <w:t>.</w:t>
      </w:r>
      <w:r>
        <w:t>u8) + 0</w:t>
      </w:r>
      <w:r w:rsidR="00644CD5">
        <w:t>.</w:t>
      </w:r>
      <w:r>
        <w:t>196*T(v2</w:t>
      </w:r>
      <w:r w:rsidR="00644CD5">
        <w:t>.</w:t>
      </w:r>
      <w:r>
        <w:t>u3) + 0</w:t>
      </w:r>
      <w:r w:rsidR="00644CD5">
        <w:t>.</w:t>
      </w:r>
      <w:r>
        <w:t>238*T(v25</w:t>
      </w:r>
      <w:r w:rsidR="00644CD5">
        <w:t>.</w:t>
      </w:r>
      <w:r>
        <w:t>u5) + 0</w:t>
      </w:r>
      <w:r w:rsidR="00644CD5">
        <w:t>.</w:t>
      </w:r>
      <w:r>
        <w:t>169*T(v9</w:t>
      </w:r>
      <w:r w:rsidR="00644CD5">
        <w:t>.</w:t>
      </w:r>
      <w:r>
        <w:t>u22) + 0</w:t>
      </w:r>
      <w:r w:rsidR="00644CD5">
        <w:t>.</w:t>
      </w:r>
      <w:r>
        <w:t>147*T(v16</w:t>
      </w:r>
      <w:r w:rsidR="00644CD5">
        <w:t>.</w:t>
      </w:r>
      <w:r>
        <w:t>u25) -0</w:t>
      </w:r>
      <w:r w:rsidR="00644CD5">
        <w:t>.</w:t>
      </w:r>
      <w:r>
        <w:t>166*T(v27</w:t>
      </w:r>
      <w:r w:rsidR="00644CD5">
        <w:t>.</w:t>
      </w:r>
      <w:r>
        <w:t>u7) -0</w:t>
      </w:r>
      <w:r w:rsidR="00644CD5">
        <w:t>.</w:t>
      </w:r>
      <w:r>
        <w:t>222*T(v16</w:t>
      </w:r>
      <w:r w:rsidR="00644CD5">
        <w:t>.</w:t>
      </w:r>
      <w:r>
        <w:t>u12) + 0</w:t>
      </w:r>
      <w:r w:rsidR="00644CD5">
        <w:t>.</w:t>
      </w:r>
      <w:r>
        <w:t>172*T(u40) -0</w:t>
      </w:r>
      <w:r w:rsidR="00644CD5">
        <w:t>.</w:t>
      </w:r>
      <w:r>
        <w:t>263*T(v8</w:t>
      </w:r>
      <w:r w:rsidR="00644CD5">
        <w:t>.</w:t>
      </w:r>
      <w:r>
        <w:t>u10) + 0</w:t>
      </w:r>
      <w:r w:rsidR="00644CD5">
        <w:t>.</w:t>
      </w:r>
      <w:r>
        <w:t>281*T(v16</w:t>
      </w:r>
      <w:r w:rsidR="00644CD5">
        <w:t>.</w:t>
      </w:r>
      <w:r>
        <w:t>u21) + 0</w:t>
      </w:r>
      <w:r w:rsidR="00644CD5">
        <w:t>.</w:t>
      </w:r>
      <w:r>
        <w:t>236*T(v18</w:t>
      </w:r>
      <w:r w:rsidR="00644CD5">
        <w:t>.</w:t>
      </w:r>
      <w:r>
        <w:t>u5) -0</w:t>
      </w:r>
      <w:r w:rsidR="00644CD5">
        <w:t>.</w:t>
      </w:r>
      <w:r>
        <w:t>198*T(v14</w:t>
      </w:r>
      <w:r w:rsidR="00644CD5">
        <w:t>.</w:t>
      </w:r>
      <w:r>
        <w:t>u14) -0</w:t>
      </w:r>
      <w:r w:rsidR="00644CD5">
        <w:t>.</w:t>
      </w:r>
      <w:r>
        <w:t>179*T(v27</w:t>
      </w:r>
      <w:r w:rsidR="00644CD5">
        <w:t>.</w:t>
      </w:r>
      <w:r>
        <w:t>u15) -0</w:t>
      </w:r>
      <w:r w:rsidR="00644CD5">
        <w:t>.</w:t>
      </w:r>
      <w:r>
        <w:t>258*T(v1</w:t>
      </w:r>
      <w:r w:rsidR="00644CD5">
        <w:t>.</w:t>
      </w:r>
      <w:r>
        <w:t>u33) + 0</w:t>
      </w:r>
      <w:r w:rsidR="00644CD5">
        <w:t>.</w:t>
      </w:r>
      <w:r>
        <w:t>288*T(v4</w:t>
      </w:r>
      <w:r w:rsidR="00644CD5">
        <w:t>.</w:t>
      </w:r>
      <w:r>
        <w:t>u18) -0</w:t>
      </w:r>
      <w:r w:rsidR="00644CD5">
        <w:t>.</w:t>
      </w:r>
      <w:r>
        <w:t>18*T(v3</w:t>
      </w:r>
      <w:r w:rsidR="00644CD5">
        <w:t>.</w:t>
      </w:r>
      <w:r>
        <w:t>u28) + 0</w:t>
      </w:r>
      <w:r w:rsidR="00644CD5">
        <w:t>.</w:t>
      </w:r>
      <w:r>
        <w:t>149*T(v26) + 0</w:t>
      </w:r>
      <w:r w:rsidR="00644CD5">
        <w:t>.</w:t>
      </w:r>
      <w:r>
        <w:t>0859*T(v31) + 0</w:t>
      </w:r>
      <w:r w:rsidR="00644CD5">
        <w:t>.</w:t>
      </w:r>
      <w:r>
        <w:t>147*T(u43) -0</w:t>
      </w:r>
      <w:r w:rsidR="00644CD5">
        <w:t>.</w:t>
      </w:r>
      <w:r>
        <w:t>159*T(v34</w:t>
      </w:r>
      <w:r w:rsidR="00644CD5">
        <w:t>.</w:t>
      </w:r>
      <w:r>
        <w:t>u1) + 0</w:t>
      </w:r>
      <w:r w:rsidR="00644CD5">
        <w:t>.</w:t>
      </w:r>
      <w:r>
        <w:t>14*MW + 0</w:t>
      </w:r>
      <w:r w:rsidR="00644CD5">
        <w:t>.</w:t>
      </w:r>
      <w:r>
        <w:t>163*T(v8</w:t>
      </w:r>
      <w:r w:rsidR="00644CD5">
        <w:t>.</w:t>
      </w:r>
      <w:r>
        <w:t>u31) + 0</w:t>
      </w:r>
      <w:r w:rsidR="00644CD5">
        <w:t>.</w:t>
      </w:r>
      <w:r>
        <w:t>207*T(v8</w:t>
      </w:r>
      <w:r w:rsidR="00644CD5">
        <w:t>.</w:t>
      </w:r>
      <w:r>
        <w:t>u35) + 0</w:t>
      </w:r>
      <w:r w:rsidR="00644CD5">
        <w:t>.</w:t>
      </w:r>
      <w:r>
        <w:t>169*T(v33</w:t>
      </w:r>
      <w:r w:rsidR="00644CD5">
        <w:t>.</w:t>
      </w:r>
      <w:r>
        <w:t>u9) -0</w:t>
      </w:r>
      <w:r w:rsidR="00644CD5">
        <w:t>.</w:t>
      </w:r>
      <w:r>
        <w:t>199*T(v20</w:t>
      </w:r>
      <w:r w:rsidR="00644CD5">
        <w:t>.</w:t>
      </w:r>
      <w:r>
        <w:t>u23) -0</w:t>
      </w:r>
      <w:r w:rsidR="00644CD5">
        <w:t>.</w:t>
      </w:r>
      <w:r>
        <w:t>183*T(v7</w:t>
      </w:r>
      <w:r w:rsidR="00644CD5">
        <w:t>.</w:t>
      </w:r>
      <w:r>
        <w:t>u4) + 0</w:t>
      </w:r>
      <w:r w:rsidR="00644CD5">
        <w:t>.</w:t>
      </w:r>
      <w:r>
        <w:t>245*T(v4</w:t>
      </w:r>
      <w:r w:rsidR="00644CD5">
        <w:t>.</w:t>
      </w:r>
      <w:r>
        <w:t>u12) -0</w:t>
      </w:r>
      <w:r w:rsidR="00644CD5">
        <w:t>.</w:t>
      </w:r>
      <w:r>
        <w:t>19*T(v8</w:t>
      </w:r>
      <w:r w:rsidR="00644CD5">
        <w:t>.</w:t>
      </w:r>
      <w:r>
        <w:t>u30) + 0</w:t>
      </w:r>
      <w:r w:rsidR="00644CD5">
        <w:t>.</w:t>
      </w:r>
      <w:r>
        <w:t>0883*T(u31) + 0</w:t>
      </w:r>
      <w:r w:rsidR="00644CD5">
        <w:t>.</w:t>
      </w:r>
      <w:r>
        <w:t>154*T(v24</w:t>
      </w:r>
      <w:r w:rsidR="00644CD5">
        <w:t>.</w:t>
      </w:r>
      <w:r>
        <w:t>u19) -0</w:t>
      </w:r>
      <w:r w:rsidR="00644CD5">
        <w:t>.</w:t>
      </w:r>
      <w:r>
        <w:t>231*T(v4</w:t>
      </w:r>
      <w:r w:rsidR="00644CD5">
        <w:t>.</w:t>
      </w:r>
      <w:r>
        <w:t>u37) + 0</w:t>
      </w:r>
      <w:r w:rsidR="00644CD5">
        <w:t>.</w:t>
      </w:r>
      <w:r>
        <w:t>135*T(v11</w:t>
      </w:r>
      <w:r w:rsidR="00644CD5">
        <w:t>.</w:t>
      </w:r>
      <w:r>
        <w:t>u2) + 0</w:t>
      </w:r>
      <w:r w:rsidR="00644CD5">
        <w:t>.</w:t>
      </w:r>
      <w:r>
        <w:t>141*T(v23</w:t>
      </w:r>
      <w:r w:rsidR="00644CD5">
        <w:t>.</w:t>
      </w:r>
      <w:r>
        <w:t>u8) -0</w:t>
      </w:r>
      <w:r w:rsidR="00644CD5">
        <w:t>.</w:t>
      </w:r>
      <w:r>
        <w:t>155*T(v4</w:t>
      </w:r>
      <w:r w:rsidR="00644CD5">
        <w:t>.</w:t>
      </w:r>
      <w:r>
        <w:t>u25) + 0</w:t>
      </w:r>
      <w:r w:rsidR="00644CD5">
        <w:t>.</w:t>
      </w:r>
      <w:r>
        <w:t>154*T(v14</w:t>
      </w:r>
      <w:r w:rsidR="00644CD5">
        <w:t>.</w:t>
      </w:r>
      <w:r>
        <w:t>u23) -0</w:t>
      </w:r>
      <w:r w:rsidR="00644CD5">
        <w:t>.</w:t>
      </w:r>
      <w:r>
        <w:t>123*T(v26</w:t>
      </w:r>
      <w:r w:rsidR="00644CD5">
        <w:t>.</w:t>
      </w:r>
      <w:r>
        <w:t>u16) -0</w:t>
      </w:r>
      <w:r w:rsidR="00644CD5">
        <w:t>.</w:t>
      </w:r>
      <w:r>
        <w:t>187*T(v21</w:t>
      </w:r>
      <w:r w:rsidR="00644CD5">
        <w:t>.</w:t>
      </w:r>
      <w:r>
        <w:t>u9) -0</w:t>
      </w:r>
      <w:r w:rsidR="00644CD5">
        <w:t>.</w:t>
      </w:r>
      <w:r>
        <w:t>117*T(u25) -0</w:t>
      </w:r>
      <w:r w:rsidR="00644CD5">
        <w:t>.</w:t>
      </w:r>
      <w:r>
        <w:t>199*T(v1</w:t>
      </w:r>
      <w:r w:rsidR="00644CD5">
        <w:t>.</w:t>
      </w:r>
      <w:r>
        <w:t>u16) + 0</w:t>
      </w:r>
      <w:r w:rsidR="00644CD5">
        <w:t>.</w:t>
      </w:r>
      <w:r>
        <w:t>203*T(v12</w:t>
      </w:r>
      <w:r w:rsidR="00644CD5">
        <w:t>.</w:t>
      </w:r>
      <w:r>
        <w:t>u2) + 0</w:t>
      </w:r>
      <w:r w:rsidR="00644CD5">
        <w:t>.</w:t>
      </w:r>
      <w:r>
        <w:t>122*T(v13) -0</w:t>
      </w:r>
      <w:r w:rsidR="00644CD5">
        <w:t>.</w:t>
      </w:r>
      <w:r>
        <w:t>149*T(v16</w:t>
      </w:r>
      <w:r w:rsidR="00644CD5">
        <w:t>.</w:t>
      </w:r>
      <w:r>
        <w:t>u19) -0</w:t>
      </w:r>
      <w:r w:rsidR="00644CD5">
        <w:t>.</w:t>
      </w:r>
      <w:r>
        <w:t>162*T(v26</w:t>
      </w:r>
      <w:r w:rsidR="00644CD5">
        <w:t>.</w:t>
      </w:r>
      <w:r>
        <w:t>u1) -0</w:t>
      </w:r>
      <w:r w:rsidR="00644CD5">
        <w:t>.</w:t>
      </w:r>
      <w:r>
        <w:t>233*T(v6</w:t>
      </w:r>
      <w:r w:rsidR="00644CD5">
        <w:t>.</w:t>
      </w:r>
      <w:r>
        <w:t>u8) + 0</w:t>
      </w:r>
      <w:r w:rsidR="00644CD5">
        <w:t>.</w:t>
      </w:r>
      <w:r>
        <w:t>109*T(u9) -0</w:t>
      </w:r>
      <w:r w:rsidR="00644CD5">
        <w:t>.</w:t>
      </w:r>
      <w:r>
        <w:t>171*T(v9</w:t>
      </w:r>
      <w:r w:rsidR="00644CD5">
        <w:t>.</w:t>
      </w:r>
      <w:r>
        <w:t>u20) + 0</w:t>
      </w:r>
      <w:r w:rsidR="00644CD5">
        <w:t>.</w:t>
      </w:r>
      <w:r>
        <w:t>112*T(v19</w:t>
      </w:r>
      <w:r w:rsidR="00644CD5">
        <w:t>.</w:t>
      </w:r>
      <w:r>
        <w:t>u2) + 0</w:t>
      </w:r>
      <w:r w:rsidR="00644CD5">
        <w:t>.</w:t>
      </w:r>
      <w:r>
        <w:t>15*T(v11</w:t>
      </w:r>
      <w:r w:rsidR="00644CD5">
        <w:t>.</w:t>
      </w:r>
      <w:r>
        <w:t>u11) -0</w:t>
      </w:r>
      <w:r w:rsidR="00644CD5">
        <w:t>.</w:t>
      </w:r>
      <w:r>
        <w:t>126*T(v4</w:t>
      </w:r>
      <w:r w:rsidR="00644CD5">
        <w:t>.</w:t>
      </w:r>
      <w:r>
        <w:t>u30) + 0</w:t>
      </w:r>
      <w:r w:rsidR="00644CD5">
        <w:t>.</w:t>
      </w:r>
      <w:r>
        <w:t>133*T(v7</w:t>
      </w:r>
      <w:r w:rsidR="00644CD5">
        <w:t>.</w:t>
      </w:r>
      <w:r>
        <w:t>u29) + 0</w:t>
      </w:r>
      <w:r w:rsidR="00644CD5">
        <w:t>.</w:t>
      </w:r>
      <w:r>
        <w:t>184*T(v9</w:t>
      </w:r>
      <w:r w:rsidR="00644CD5">
        <w:t>.</w:t>
      </w:r>
      <w:r>
        <w:t>u25) + 0</w:t>
      </w:r>
      <w:r w:rsidR="00644CD5">
        <w:t>.</w:t>
      </w:r>
      <w:r>
        <w:t>178*T(v6</w:t>
      </w:r>
      <w:r w:rsidR="00644CD5">
        <w:t>.</w:t>
      </w:r>
      <w:r>
        <w:t>u7) + 0</w:t>
      </w:r>
      <w:r w:rsidR="00644CD5">
        <w:t>.</w:t>
      </w:r>
      <w:r>
        <w:t>177*T(v17</w:t>
      </w:r>
      <w:r w:rsidR="00644CD5">
        <w:t>.</w:t>
      </w:r>
      <w:r>
        <w:t>u21) + 0</w:t>
      </w:r>
      <w:r w:rsidR="00644CD5">
        <w:t>.</w:t>
      </w:r>
      <w:r>
        <w:t>173*T(v32</w:t>
      </w:r>
      <w:r w:rsidR="00644CD5">
        <w:t>.</w:t>
      </w:r>
      <w:r>
        <w:t>u10) -0</w:t>
      </w:r>
      <w:r w:rsidR="00644CD5">
        <w:t>.</w:t>
      </w:r>
      <w:r>
        <w:t>143*T(v3</w:t>
      </w:r>
      <w:r w:rsidR="00644CD5">
        <w:t>.</w:t>
      </w:r>
      <w:r>
        <w:t>u35) + 0</w:t>
      </w:r>
      <w:r w:rsidR="00644CD5">
        <w:t>.</w:t>
      </w:r>
      <w:r>
        <w:t>127*T(v29</w:t>
      </w:r>
      <w:r w:rsidR="00644CD5">
        <w:t>.</w:t>
      </w:r>
      <w:r>
        <w:t>u8) -0</w:t>
      </w:r>
      <w:r w:rsidR="00644CD5">
        <w:t>.</w:t>
      </w:r>
      <w:r>
        <w:t>114*T(v41) + 0</w:t>
      </w:r>
      <w:r w:rsidR="00644CD5">
        <w:t>.</w:t>
      </w:r>
      <w:r>
        <w:t>172*T(v4</w:t>
      </w:r>
      <w:r w:rsidR="00644CD5">
        <w:t>.</w:t>
      </w:r>
      <w:r>
        <w:t>u22) + 0</w:t>
      </w:r>
      <w:r w:rsidR="00644CD5">
        <w:t>.</w:t>
      </w:r>
      <w:r>
        <w:t>18*T(v3</w:t>
      </w:r>
      <w:r w:rsidR="00644CD5">
        <w:t>.</w:t>
      </w:r>
      <w:r>
        <w:t>u15) -0</w:t>
      </w:r>
      <w:r w:rsidR="00644CD5">
        <w:t>.</w:t>
      </w:r>
      <w:r>
        <w:t>117*T(v7</w:t>
      </w:r>
      <w:r w:rsidR="00644CD5">
        <w:t>.</w:t>
      </w:r>
      <w:r>
        <w:t>u32) + 0</w:t>
      </w:r>
      <w:r w:rsidR="00644CD5">
        <w:t>.</w:t>
      </w:r>
      <w:r>
        <w:t>201*T(v2</w:t>
      </w:r>
      <w:r w:rsidR="00644CD5">
        <w:t>.</w:t>
      </w:r>
      <w:r>
        <w:t>u2) -0</w:t>
      </w:r>
      <w:r w:rsidR="00644CD5">
        <w:t>.</w:t>
      </w:r>
      <w:r>
        <w:t>137*T(v38</w:t>
      </w:r>
      <w:r w:rsidR="00644CD5">
        <w:t>.</w:t>
      </w:r>
      <w:r>
        <w:t>u2) -0</w:t>
      </w:r>
      <w:r w:rsidR="00644CD5">
        <w:t>.</w:t>
      </w:r>
      <w:r>
        <w:t>18*T(v17</w:t>
      </w:r>
      <w:r w:rsidR="00644CD5">
        <w:t>.</w:t>
      </w:r>
      <w:r>
        <w:t>u7) -0</w:t>
      </w:r>
      <w:r w:rsidR="00644CD5">
        <w:t>.</w:t>
      </w:r>
      <w:r>
        <w:t>143*T(v8</w:t>
      </w:r>
      <w:r w:rsidR="00644CD5">
        <w:t>.</w:t>
      </w:r>
      <w:r>
        <w:t>u1) + 0</w:t>
      </w:r>
      <w:r w:rsidR="00644CD5">
        <w:t>.</w:t>
      </w:r>
      <w:r>
        <w:t>111*T(v14</w:t>
      </w:r>
      <w:r w:rsidR="00644CD5">
        <w:t>.</w:t>
      </w:r>
      <w:r>
        <w:t>u8) + 0</w:t>
      </w:r>
      <w:r w:rsidR="00644CD5">
        <w:t>.</w:t>
      </w:r>
      <w:r>
        <w:t>13*T(v24</w:t>
      </w:r>
      <w:r w:rsidR="00644CD5">
        <w:t>.</w:t>
      </w:r>
      <w:r>
        <w:t>u14) -0</w:t>
      </w:r>
      <w:r w:rsidR="00644CD5">
        <w:t>.</w:t>
      </w:r>
      <w:r>
        <w:t>134*T(v25</w:t>
      </w:r>
      <w:r w:rsidR="00644CD5">
        <w:t>.</w:t>
      </w:r>
      <w:r>
        <w:t>u17) + 1</w:t>
      </w:r>
      <w:r w:rsidR="00644CD5">
        <w:t>.</w:t>
      </w:r>
      <w:r>
        <w:t>78*Length -0</w:t>
      </w:r>
      <w:r w:rsidR="00644CD5">
        <w:t>.</w:t>
      </w:r>
      <w:r>
        <w:t>131*T(v34</w:t>
      </w:r>
      <w:r w:rsidR="00644CD5">
        <w:t>.</w:t>
      </w:r>
      <w:r>
        <w:t>u4) + 0</w:t>
      </w:r>
      <w:r w:rsidR="00644CD5">
        <w:t>.</w:t>
      </w:r>
      <w:r>
        <w:t>166*T(v16</w:t>
      </w:r>
      <w:r w:rsidR="00644CD5">
        <w:t>.</w:t>
      </w:r>
      <w:r>
        <w:t>u6) -0</w:t>
      </w:r>
      <w:r w:rsidR="00644CD5">
        <w:t>.</w:t>
      </w:r>
      <w:r>
        <w:t>121*T(v11</w:t>
      </w:r>
      <w:r w:rsidR="00644CD5">
        <w:t>.</w:t>
      </w:r>
      <w:r>
        <w:t>u27) -0</w:t>
      </w:r>
      <w:r w:rsidR="00644CD5">
        <w:t>.</w:t>
      </w:r>
      <w:r>
        <w:t>113*T(v7</w:t>
      </w:r>
      <w:r w:rsidR="00644CD5">
        <w:t>.</w:t>
      </w:r>
      <w:r>
        <w:t>u31) -0</w:t>
      </w:r>
      <w:r w:rsidR="00644CD5">
        <w:t>.</w:t>
      </w:r>
      <w:r>
        <w:t>135*T(v1</w:t>
      </w:r>
      <w:r w:rsidR="00644CD5">
        <w:t>.</w:t>
      </w:r>
      <w:r>
        <w:t>u14) -0</w:t>
      </w:r>
      <w:r w:rsidR="00644CD5">
        <w:t>.</w:t>
      </w:r>
      <w:r>
        <w:t>0945*T(v31</w:t>
      </w:r>
      <w:r w:rsidR="00644CD5">
        <w:t>.</w:t>
      </w:r>
      <w:r>
        <w:t>u3) -0</w:t>
      </w:r>
      <w:r w:rsidR="00644CD5">
        <w:t>.</w:t>
      </w:r>
      <w:r>
        <w:t>111*T(v39</w:t>
      </w:r>
      <w:r w:rsidR="00644CD5">
        <w:t>.</w:t>
      </w:r>
      <w:r>
        <w:t>u2) -0</w:t>
      </w:r>
      <w:r w:rsidR="00644CD5">
        <w:t>.</w:t>
      </w:r>
      <w:r>
        <w:t>0803*T(v40) -0</w:t>
      </w:r>
      <w:r w:rsidR="00644CD5">
        <w:t>.</w:t>
      </w:r>
      <w:r>
        <w:t>121*T(v12</w:t>
      </w:r>
      <w:r w:rsidR="00644CD5">
        <w:t>.</w:t>
      </w:r>
      <w:r>
        <w:t>u31) -0</w:t>
      </w:r>
      <w:r w:rsidR="00644CD5">
        <w:t>.</w:t>
      </w:r>
      <w:r>
        <w:t>117*T(v10</w:t>
      </w:r>
      <w:r w:rsidR="00644CD5">
        <w:t>.</w:t>
      </w:r>
      <w:r>
        <w:t>u3) -0</w:t>
      </w:r>
      <w:r w:rsidR="00644CD5">
        <w:t>.</w:t>
      </w:r>
      <w:r>
        <w:t>124*T(v23</w:t>
      </w:r>
      <w:r w:rsidR="00644CD5">
        <w:t>.</w:t>
      </w:r>
      <w:r>
        <w:t>u5) + 0</w:t>
      </w:r>
      <w:r w:rsidR="00644CD5">
        <w:t>.</w:t>
      </w:r>
      <w:r>
        <w:t>129*T(v1</w:t>
      </w:r>
      <w:r w:rsidR="00644CD5">
        <w:t>.</w:t>
      </w:r>
      <w:r>
        <w:t>u25) + 0</w:t>
      </w:r>
      <w:r w:rsidR="00644CD5">
        <w:t>.</w:t>
      </w:r>
      <w:r>
        <w:t>0944*T(v9</w:t>
      </w:r>
      <w:r w:rsidR="00644CD5">
        <w:t>.</w:t>
      </w:r>
      <w:r>
        <w:t>u33) -0</w:t>
      </w:r>
      <w:r w:rsidR="00644CD5">
        <w:t>.</w:t>
      </w:r>
      <w:r>
        <w:t>0846*T(v5</w:t>
      </w:r>
      <w:r w:rsidR="00644CD5">
        <w:t>.</w:t>
      </w:r>
      <w:r>
        <w:t>u36) + 0</w:t>
      </w:r>
      <w:r w:rsidR="00644CD5">
        <w:t>.</w:t>
      </w:r>
      <w:r>
        <w:t>0807*T(v18</w:t>
      </w:r>
      <w:r w:rsidR="00644CD5">
        <w:t>.</w:t>
      </w:r>
      <w:r>
        <w:t>u6) + 0</w:t>
      </w:r>
      <w:r w:rsidR="00644CD5">
        <w:t>.</w:t>
      </w:r>
      <w:r>
        <w:t>0682*T(u12) -0</w:t>
      </w:r>
      <w:r w:rsidR="00644CD5">
        <w:t>.</w:t>
      </w:r>
      <w:r>
        <w:t>101*T(v5</w:t>
      </w:r>
      <w:r w:rsidR="00644CD5">
        <w:t>.</w:t>
      </w:r>
      <w:r>
        <w:t>u30) + 0</w:t>
      </w:r>
      <w:r w:rsidR="00644CD5">
        <w:t>.</w:t>
      </w:r>
      <w:r>
        <w:t>0982*T(v17</w:t>
      </w:r>
      <w:r w:rsidR="00644CD5">
        <w:t>.</w:t>
      </w:r>
      <w:r>
        <w:t>u26) + 0</w:t>
      </w:r>
      <w:r w:rsidR="00644CD5">
        <w:t>.</w:t>
      </w:r>
      <w:r>
        <w:t>0872*T(v21) + 0</w:t>
      </w:r>
      <w:r w:rsidR="00644CD5">
        <w:t>.</w:t>
      </w:r>
      <w:r>
        <w:t>0822*T(v33</w:t>
      </w:r>
      <w:r w:rsidR="00644CD5">
        <w:t>.</w:t>
      </w:r>
      <w:r>
        <w:t>u3) -0</w:t>
      </w:r>
      <w:r w:rsidR="00644CD5">
        <w:t>.</w:t>
      </w:r>
      <w:r>
        <w:t>102*T(v30</w:t>
      </w:r>
      <w:r w:rsidR="00644CD5">
        <w:t>.</w:t>
      </w:r>
      <w:r>
        <w:t>u12) + 0</w:t>
      </w:r>
      <w:r w:rsidR="00644CD5">
        <w:t>.</w:t>
      </w:r>
      <w:r>
        <w:t>0675*T(v41</w:t>
      </w:r>
      <w:r w:rsidR="00644CD5">
        <w:t>.</w:t>
      </w:r>
      <w:r>
        <w:t>u1) -0</w:t>
      </w:r>
      <w:r w:rsidR="00644CD5">
        <w:t>.</w:t>
      </w:r>
      <w:r>
        <w:t>109*T(v9</w:t>
      </w:r>
      <w:r w:rsidR="00644CD5">
        <w:t>.</w:t>
      </w:r>
      <w:r>
        <w:t>u5) + 0</w:t>
      </w:r>
      <w:r w:rsidR="00644CD5">
        <w:t>.</w:t>
      </w:r>
      <w:r>
        <w:t>0822*T(v21</w:t>
      </w:r>
      <w:r w:rsidR="00644CD5">
        <w:t>.</w:t>
      </w:r>
      <w:r>
        <w:t>u3) -0</w:t>
      </w:r>
      <w:r w:rsidR="00644CD5">
        <w:t>.</w:t>
      </w:r>
      <w:r>
        <w:t>0859*T(v29</w:t>
      </w:r>
      <w:r w:rsidR="00644CD5">
        <w:t>.</w:t>
      </w:r>
      <w:r>
        <w:t>u9) + 0</w:t>
      </w:r>
      <w:r w:rsidR="00644CD5">
        <w:t>.</w:t>
      </w:r>
      <w:r>
        <w:t>0836*T(v1</w:t>
      </w:r>
      <w:r w:rsidR="00644CD5">
        <w:t>.</w:t>
      </w:r>
      <w:r>
        <w:t>u28) + 0</w:t>
      </w:r>
      <w:r w:rsidR="00644CD5">
        <w:t>.</w:t>
      </w:r>
      <w:r>
        <w:t>0766*T(v13</w:t>
      </w:r>
      <w:r w:rsidR="00644CD5">
        <w:t>.</w:t>
      </w:r>
      <w:r>
        <w:t>u21) -0</w:t>
      </w:r>
      <w:r w:rsidR="00644CD5">
        <w:t>.</w:t>
      </w:r>
      <w:r>
        <w:t>0802*T(v15</w:t>
      </w:r>
      <w:r w:rsidR="00644CD5">
        <w:t>.</w:t>
      </w:r>
      <w:r>
        <w:t>u15) + 0</w:t>
      </w:r>
      <w:r w:rsidR="00644CD5">
        <w:t>.</w:t>
      </w:r>
      <w:r>
        <w:t>0783*T(v8</w:t>
      </w:r>
      <w:r w:rsidR="00644CD5">
        <w:t>.</w:t>
      </w:r>
      <w:r>
        <w:t>u32) + 0</w:t>
      </w:r>
      <w:r w:rsidR="00644CD5">
        <w:t>.</w:t>
      </w:r>
      <w:r>
        <w:t>0801*T(v12</w:t>
      </w:r>
      <w:r w:rsidR="00644CD5">
        <w:t>.</w:t>
      </w:r>
      <w:r>
        <w:t>u13) -0</w:t>
      </w:r>
      <w:r w:rsidR="00644CD5">
        <w:t>.</w:t>
      </w:r>
      <w:r>
        <w:t>0697*T(v9</w:t>
      </w:r>
      <w:r w:rsidR="00644CD5">
        <w:t>.</w:t>
      </w:r>
      <w:r>
        <w:t>u17) + 0</w:t>
      </w:r>
      <w:r w:rsidR="00644CD5">
        <w:t>.</w:t>
      </w:r>
      <w:r>
        <w:t>0569*T(v35</w:t>
      </w:r>
      <w:r w:rsidR="00644CD5">
        <w:t>.</w:t>
      </w:r>
      <w:r>
        <w:t>u7) -0</w:t>
      </w:r>
      <w:r w:rsidR="00644CD5">
        <w:t>.</w:t>
      </w:r>
      <w:r>
        <w:t>0716*T(v26</w:t>
      </w:r>
      <w:r w:rsidR="00644CD5">
        <w:t>.</w:t>
      </w:r>
      <w:r>
        <w:t>u2) -0</w:t>
      </w:r>
      <w:r w:rsidR="00644CD5">
        <w:t>.</w:t>
      </w:r>
      <w:r>
        <w:t>0667*T(v23</w:t>
      </w:r>
      <w:r w:rsidR="00644CD5">
        <w:t>.</w:t>
      </w:r>
      <w:r>
        <w:t>u13) -0</w:t>
      </w:r>
      <w:r w:rsidR="00644CD5">
        <w:t>.</w:t>
      </w:r>
      <w:r>
        <w:t>0691*T(v4</w:t>
      </w:r>
      <w:r w:rsidR="00644CD5">
        <w:t>.</w:t>
      </w:r>
      <w:r>
        <w:t>u10) -0</w:t>
      </w:r>
      <w:r w:rsidR="00644CD5">
        <w:t>.</w:t>
      </w:r>
      <w:r>
        <w:t>0545*T(v6</w:t>
      </w:r>
      <w:r w:rsidR="00644CD5">
        <w:t>.</w:t>
      </w:r>
      <w:r>
        <w:t>u26) + 0</w:t>
      </w:r>
      <w:r w:rsidR="00644CD5">
        <w:t>.</w:t>
      </w:r>
      <w:r>
        <w:t>0568*T(v7</w:t>
      </w:r>
      <w:r w:rsidR="00644CD5">
        <w:t>.</w:t>
      </w:r>
      <w:r>
        <w:t>u14) + 0</w:t>
      </w:r>
      <w:r w:rsidR="00644CD5">
        <w:t>.</w:t>
      </w:r>
      <w:r>
        <w:t>0512*T(v3</w:t>
      </w:r>
      <w:r w:rsidR="00644CD5">
        <w:t>.</w:t>
      </w:r>
      <w:r>
        <w:t>u40) + 0</w:t>
      </w:r>
      <w:r w:rsidR="00644CD5">
        <w:t>.</w:t>
      </w:r>
      <w:r>
        <w:t>0475*T(v7</w:t>
      </w:r>
      <w:r w:rsidR="00644CD5">
        <w:t>.</w:t>
      </w:r>
      <w:r>
        <w:t>u36) -0</w:t>
      </w:r>
      <w:r w:rsidR="00644CD5">
        <w:t>.</w:t>
      </w:r>
      <w:r>
        <w:t>0576*T(v15</w:t>
      </w:r>
      <w:r w:rsidR="00644CD5">
        <w:t>.</w:t>
      </w:r>
      <w:r>
        <w:t>u13) + 0</w:t>
      </w:r>
      <w:r w:rsidR="00644CD5">
        <w:t>.</w:t>
      </w:r>
      <w:r>
        <w:t>06*T(v7</w:t>
      </w:r>
      <w:r w:rsidR="00644CD5">
        <w:t>.</w:t>
      </w:r>
      <w:r>
        <w:t>u12) -0</w:t>
      </w:r>
      <w:r w:rsidR="00644CD5">
        <w:t>.</w:t>
      </w:r>
      <w:r>
        <w:t>0496*T(v22</w:t>
      </w:r>
      <w:r w:rsidR="00644CD5">
        <w:t>.</w:t>
      </w:r>
      <w:r>
        <w:t>u20) + 0</w:t>
      </w:r>
      <w:r w:rsidR="00644CD5">
        <w:t>.</w:t>
      </w:r>
      <w:r>
        <w:t>0633*T(v8</w:t>
      </w:r>
      <w:r w:rsidR="00644CD5">
        <w:t>.</w:t>
      </w:r>
      <w:r>
        <w:t>u18) + 0</w:t>
      </w:r>
      <w:r w:rsidR="00644CD5">
        <w:t>.</w:t>
      </w:r>
      <w:r>
        <w:t>0486*T(v7</w:t>
      </w:r>
      <w:r w:rsidR="00644CD5">
        <w:t>.</w:t>
      </w:r>
      <w:r>
        <w:t>u35) -0</w:t>
      </w:r>
      <w:r w:rsidR="00644CD5">
        <w:t>.</w:t>
      </w:r>
      <w:r>
        <w:t>0559*T(v24</w:t>
      </w:r>
      <w:r w:rsidR="00644CD5">
        <w:t>.</w:t>
      </w:r>
      <w:r>
        <w:t>u2) + 0</w:t>
      </w:r>
      <w:r w:rsidR="00644CD5">
        <w:t>.</w:t>
      </w:r>
      <w:r>
        <w:t>049*T(v14</w:t>
      </w:r>
      <w:r w:rsidR="00644CD5">
        <w:t>.</w:t>
      </w:r>
      <w:r>
        <w:t>u21) -0</w:t>
      </w:r>
      <w:r w:rsidR="00644CD5">
        <w:t>.</w:t>
      </w:r>
      <w:r>
        <w:t>052*T(v10</w:t>
      </w:r>
      <w:r w:rsidR="00644CD5">
        <w:t>.</w:t>
      </w:r>
      <w:r>
        <w:t>u17) + 0</w:t>
      </w:r>
      <w:r w:rsidR="00644CD5">
        <w:t>.</w:t>
      </w:r>
      <w:r>
        <w:t>043*T(v29</w:t>
      </w:r>
      <w:r w:rsidR="00644CD5">
        <w:t>.</w:t>
      </w:r>
      <w:r>
        <w:t>u13) + 0</w:t>
      </w:r>
      <w:r w:rsidR="00644CD5">
        <w:t>.</w:t>
      </w:r>
      <w:r>
        <w:t>0406*T(v5</w:t>
      </w:r>
      <w:r w:rsidR="00644CD5">
        <w:t>.</w:t>
      </w:r>
      <w:r>
        <w:t>u35) + 0</w:t>
      </w:r>
      <w:r w:rsidR="00644CD5">
        <w:t>.</w:t>
      </w:r>
      <w:r>
        <w:t>0581*T(v11</w:t>
      </w:r>
      <w:r w:rsidR="00644CD5">
        <w:t>.</w:t>
      </w:r>
      <w:r>
        <w:t>u1) -0</w:t>
      </w:r>
      <w:r w:rsidR="00644CD5">
        <w:t>.</w:t>
      </w:r>
      <w:r>
        <w:t>0585*T(v4</w:t>
      </w:r>
      <w:r w:rsidR="00644CD5">
        <w:t>.</w:t>
      </w:r>
      <w:r>
        <w:t>u6) + 0</w:t>
      </w:r>
      <w:r w:rsidR="00644CD5">
        <w:t>.</w:t>
      </w:r>
      <w:r>
        <w:t>0363*T(v24</w:t>
      </w:r>
      <w:r w:rsidR="00644CD5">
        <w:t>.</w:t>
      </w:r>
      <w:r>
        <w:t>u18) -0</w:t>
      </w:r>
      <w:r w:rsidR="00644CD5">
        <w:t>.</w:t>
      </w:r>
      <w:r>
        <w:t>0396*T(v5</w:t>
      </w:r>
      <w:r w:rsidR="00644CD5">
        <w:t>.</w:t>
      </w:r>
      <w:r>
        <w:t>u7) -0</w:t>
      </w:r>
      <w:r w:rsidR="00644CD5">
        <w:t>.</w:t>
      </w:r>
      <w:r>
        <w:t>0278*T(u15) + 0</w:t>
      </w:r>
      <w:r w:rsidR="00644CD5">
        <w:t>.</w:t>
      </w:r>
      <w:r>
        <w:t>0385*T(v34</w:t>
      </w:r>
      <w:r w:rsidR="00644CD5">
        <w:t>.</w:t>
      </w:r>
      <w:r>
        <w:t>u5) + 0</w:t>
      </w:r>
      <w:r w:rsidR="00644CD5">
        <w:t>.</w:t>
      </w:r>
      <w:r>
        <w:t>0393*T(v10</w:t>
      </w:r>
      <w:r w:rsidR="00644CD5">
        <w:t>.</w:t>
      </w:r>
      <w:r>
        <w:t>u8) -0</w:t>
      </w:r>
      <w:r w:rsidR="00644CD5">
        <w:t>.</w:t>
      </w:r>
      <w:r>
        <w:t>0331*T(v33</w:t>
      </w:r>
      <w:r w:rsidR="00644CD5">
        <w:t>.</w:t>
      </w:r>
      <w:r>
        <w:t>u1) + 0</w:t>
      </w:r>
      <w:r w:rsidR="00644CD5">
        <w:t>.</w:t>
      </w:r>
      <w:r>
        <w:t>0311*T(v26</w:t>
      </w:r>
      <w:r w:rsidR="00644CD5">
        <w:t>.</w:t>
      </w:r>
      <w:r>
        <w:t>u10) + 0</w:t>
      </w:r>
      <w:r w:rsidR="00644CD5">
        <w:t>.</w:t>
      </w:r>
      <w:r>
        <w:t>0265*T(v18</w:t>
      </w:r>
      <w:r w:rsidR="00644CD5">
        <w:t>.</w:t>
      </w:r>
      <w:r>
        <w:t>u25) + 0</w:t>
      </w:r>
      <w:r w:rsidR="00644CD5">
        <w:t>.</w:t>
      </w:r>
      <w:r>
        <w:t>0327*T(v2</w:t>
      </w:r>
      <w:r w:rsidR="00644CD5">
        <w:t>.</w:t>
      </w:r>
      <w:r>
        <w:t>u18) + 0</w:t>
      </w:r>
      <w:r w:rsidR="00644CD5">
        <w:t>.</w:t>
      </w:r>
      <w:r>
        <w:t>0349*T(v17</w:t>
      </w:r>
      <w:r w:rsidR="00644CD5">
        <w:t>.</w:t>
      </w:r>
      <w:r>
        <w:t>u1) -0</w:t>
      </w:r>
      <w:r w:rsidR="00644CD5">
        <w:t>.</w:t>
      </w:r>
      <w:r>
        <w:t>0263*T(v23</w:t>
      </w:r>
      <w:r w:rsidR="00644CD5">
        <w:t>.</w:t>
      </w:r>
      <w:r>
        <w:t>u19) -0</w:t>
      </w:r>
      <w:r w:rsidR="00644CD5">
        <w:t>.</w:t>
      </w:r>
      <w:r>
        <w:t>0316*T(v6</w:t>
      </w:r>
      <w:r w:rsidR="00644CD5">
        <w:t>.</w:t>
      </w:r>
      <w:r>
        <w:t>u18) -0</w:t>
      </w:r>
      <w:r w:rsidR="00644CD5">
        <w:t>.</w:t>
      </w:r>
      <w:r>
        <w:t>0296*T(v19</w:t>
      </w:r>
      <w:r w:rsidR="00644CD5">
        <w:t>.</w:t>
      </w:r>
      <w:r>
        <w:t>u1) -0</w:t>
      </w:r>
      <w:r w:rsidR="00644CD5">
        <w:t>.</w:t>
      </w:r>
      <w:r>
        <w:t>0281*T(v12</w:t>
      </w:r>
      <w:r w:rsidR="00644CD5">
        <w:t>.</w:t>
      </w:r>
      <w:r>
        <w:t>u30) -0</w:t>
      </w:r>
      <w:r w:rsidR="00644CD5">
        <w:t>.</w:t>
      </w:r>
      <w:r>
        <w:t>0325*T(v9</w:t>
      </w:r>
      <w:r w:rsidR="00644CD5">
        <w:t>.</w:t>
      </w:r>
      <w:r>
        <w:t>u8) + 0</w:t>
      </w:r>
      <w:r w:rsidR="00644CD5">
        <w:t>.</w:t>
      </w:r>
      <w:r>
        <w:t>0308*T(v16</w:t>
      </w:r>
      <w:r w:rsidR="00644CD5">
        <w:t>.</w:t>
      </w:r>
      <w:r>
        <w:t>u4) -0</w:t>
      </w:r>
      <w:r w:rsidR="00644CD5">
        <w:t>.</w:t>
      </w:r>
      <w:r>
        <w:t>025*T(v17</w:t>
      </w:r>
      <w:r w:rsidR="00644CD5">
        <w:t>.</w:t>
      </w:r>
      <w:r>
        <w:t>u24) + 0</w:t>
      </w:r>
      <w:r w:rsidR="00644CD5">
        <w:t>.</w:t>
      </w:r>
      <w:r>
        <w:t>0254*T(v6</w:t>
      </w:r>
      <w:r w:rsidR="00644CD5">
        <w:t>.</w:t>
      </w:r>
      <w:r>
        <w:t>u13) + 0</w:t>
      </w:r>
      <w:r w:rsidR="00644CD5">
        <w:t>.</w:t>
      </w:r>
      <w:r>
        <w:t>0254*T(v24</w:t>
      </w:r>
      <w:r w:rsidR="00644CD5">
        <w:t>.</w:t>
      </w:r>
      <w:r>
        <w:t>u4) -0</w:t>
      </w:r>
      <w:r w:rsidR="00644CD5">
        <w:t>.</w:t>
      </w:r>
      <w:r>
        <w:t>0214*T(v18</w:t>
      </w:r>
      <w:r w:rsidR="00644CD5">
        <w:t>.</w:t>
      </w:r>
      <w:r>
        <w:t>u21) + 0</w:t>
      </w:r>
      <w:r w:rsidR="00644CD5">
        <w:t>.</w:t>
      </w:r>
      <w:r>
        <w:t>0204*T(v31</w:t>
      </w:r>
      <w:r w:rsidR="00644CD5">
        <w:t>.</w:t>
      </w:r>
      <w:r>
        <w:t>u11) -0</w:t>
      </w:r>
      <w:r w:rsidR="00644CD5">
        <w:t>.</w:t>
      </w:r>
      <w:r>
        <w:t>0234*T(v11</w:t>
      </w:r>
      <w:r w:rsidR="00644CD5">
        <w:t>.</w:t>
      </w:r>
      <w:r>
        <w:t>u10) -0</w:t>
      </w:r>
      <w:r w:rsidR="00644CD5">
        <w:t>.</w:t>
      </w:r>
      <w:r>
        <w:t>0221*T(v25</w:t>
      </w:r>
      <w:r w:rsidR="00644CD5">
        <w:t>.</w:t>
      </w:r>
      <w:r>
        <w:t>u1) + 0</w:t>
      </w:r>
      <w:r w:rsidR="00644CD5">
        <w:t>.</w:t>
      </w:r>
      <w:r>
        <w:t>0201*T(v1</w:t>
      </w:r>
      <w:r w:rsidR="00644CD5">
        <w:t>.</w:t>
      </w:r>
      <w:r>
        <w:t>u35) -0</w:t>
      </w:r>
      <w:r w:rsidR="00644CD5">
        <w:t>.</w:t>
      </w:r>
      <w:r>
        <w:t>0183*T(v8</w:t>
      </w:r>
      <w:r w:rsidR="00644CD5">
        <w:t>.</w:t>
      </w:r>
      <w:r>
        <w:t>u25) + 0</w:t>
      </w:r>
      <w:r w:rsidR="00644CD5">
        <w:t>.</w:t>
      </w:r>
      <w:r>
        <w:t>0177*T(v38</w:t>
      </w:r>
      <w:r w:rsidR="00644CD5">
        <w:t>.</w:t>
      </w:r>
      <w:r>
        <w:t>u1) + 0</w:t>
      </w:r>
      <w:r w:rsidR="00644CD5">
        <w:t>.</w:t>
      </w:r>
      <w:r>
        <w:t>0197*T(v5</w:t>
      </w:r>
      <w:r w:rsidR="00644CD5">
        <w:t>.</w:t>
      </w:r>
      <w:r>
        <w:t>u10) + 0</w:t>
      </w:r>
      <w:r w:rsidR="00644CD5">
        <w:t>.</w:t>
      </w:r>
      <w:r>
        <w:t>0228*T(v7</w:t>
      </w:r>
      <w:r w:rsidR="00644CD5">
        <w:t>.</w:t>
      </w:r>
      <w:r>
        <w:t>u2) + 0</w:t>
      </w:r>
      <w:r w:rsidR="00644CD5">
        <w:t>.</w:t>
      </w:r>
      <w:r>
        <w:t>0173*T(v1</w:t>
      </w:r>
      <w:r w:rsidR="00644CD5">
        <w:t>.</w:t>
      </w:r>
      <w:r>
        <w:t>u37) -0</w:t>
      </w:r>
      <w:r w:rsidR="00644CD5">
        <w:t>.</w:t>
      </w:r>
      <w:r>
        <w:t>016*T(v20</w:t>
      </w:r>
      <w:r w:rsidR="00644CD5">
        <w:t>.</w:t>
      </w:r>
      <w:r>
        <w:t>u8) + 0</w:t>
      </w:r>
      <w:r w:rsidR="00644CD5">
        <w:t>.</w:t>
      </w:r>
      <w:r>
        <w:t>0146*T(v8</w:t>
      </w:r>
      <w:r w:rsidR="00644CD5">
        <w:t>.</w:t>
      </w:r>
      <w:r>
        <w:t>u14) -0</w:t>
      </w:r>
      <w:r w:rsidR="00644CD5">
        <w:t>.</w:t>
      </w:r>
      <w:r>
        <w:t>0121*T(v7</w:t>
      </w:r>
      <w:r w:rsidR="00644CD5">
        <w:t>.</w:t>
      </w:r>
      <w:r>
        <w:t>u25) + 0</w:t>
      </w:r>
      <w:r w:rsidR="00644CD5">
        <w:t>.</w:t>
      </w:r>
      <w:r>
        <w:t>0117*T(v1</w:t>
      </w:r>
      <w:r w:rsidR="00644CD5">
        <w:t>.</w:t>
      </w:r>
      <w:r>
        <w:t>u18) -0</w:t>
      </w:r>
      <w:r w:rsidR="00644CD5">
        <w:t>.</w:t>
      </w:r>
      <w:r>
        <w:t>00956*T(v27</w:t>
      </w:r>
      <w:r w:rsidR="00644CD5">
        <w:t>.</w:t>
      </w:r>
      <w:r>
        <w:t>u5) + 0</w:t>
      </w:r>
      <w:r w:rsidR="00644CD5">
        <w:t>.</w:t>
      </w:r>
      <w:r>
        <w:t>00615*T(v22) -0</w:t>
      </w:r>
      <w:r w:rsidR="00644CD5">
        <w:t>.</w:t>
      </w:r>
      <w:r>
        <w:t>00543*T(v29) + 0</w:t>
      </w:r>
      <w:r w:rsidR="00644CD5">
        <w:t>.</w:t>
      </w:r>
      <w:r>
        <w:t>00502*T(u38) -0</w:t>
      </w:r>
      <w:r w:rsidR="00644CD5">
        <w:t>.</w:t>
      </w:r>
      <w:r>
        <w:t>00656*T(v2</w:t>
      </w:r>
      <w:r w:rsidR="00644CD5">
        <w:t>.</w:t>
      </w:r>
      <w:r>
        <w:t>u33) + 0</w:t>
      </w:r>
      <w:r w:rsidR="00644CD5">
        <w:t>.</w:t>
      </w:r>
      <w:r>
        <w:t>00678*T(v11</w:t>
      </w:r>
      <w:r w:rsidR="00644CD5">
        <w:t>.</w:t>
      </w:r>
      <w:r>
        <w:t>u24) + 0</w:t>
      </w:r>
      <w:r w:rsidR="00644CD5">
        <w:t>.</w:t>
      </w:r>
      <w:r>
        <w:t>00596*T(v5</w:t>
      </w:r>
      <w:r w:rsidR="00644CD5">
        <w:t>.</w:t>
      </w:r>
      <w:r>
        <w:t>u9) + 0</w:t>
      </w:r>
      <w:r w:rsidR="00644CD5">
        <w:t>.</w:t>
      </w:r>
      <w:r>
        <w:t>00563*T(v8</w:t>
      </w:r>
      <w:r w:rsidR="00644CD5">
        <w:t>.</w:t>
      </w:r>
      <w:r>
        <w:t>u23) + 0</w:t>
      </w:r>
      <w:r w:rsidR="00644CD5">
        <w:t>.</w:t>
      </w:r>
      <w:r>
        <w:t>00501*T(v9</w:t>
      </w:r>
      <w:r w:rsidR="00644CD5">
        <w:t>.</w:t>
      </w:r>
      <w:r>
        <w:t>u3) + 0</w:t>
      </w:r>
      <w:r w:rsidR="00644CD5">
        <w:t>.</w:t>
      </w:r>
      <w:r>
        <w:t>00414*T(v19</w:t>
      </w:r>
      <w:r w:rsidR="00644CD5">
        <w:t>.</w:t>
      </w:r>
      <w:r>
        <w:t>u5) + 0</w:t>
      </w:r>
      <w:r w:rsidR="00644CD5">
        <w:t>.</w:t>
      </w:r>
      <w:r>
        <w:t>00337*T(v5</w:t>
      </w:r>
      <w:r w:rsidR="00644CD5">
        <w:t>.</w:t>
      </w:r>
      <w:r>
        <w:t>u20) + 0</w:t>
      </w:r>
      <w:r w:rsidR="00644CD5">
        <w:t>.</w:t>
      </w:r>
      <w:r>
        <w:t>0042*T(v4</w:t>
      </w:r>
      <w:r w:rsidR="00644CD5">
        <w:t>.</w:t>
      </w:r>
      <w:r>
        <w:t>u4) + 0</w:t>
      </w:r>
      <w:r w:rsidR="00644CD5">
        <w:t>.</w:t>
      </w:r>
      <w:r>
        <w:t>00292*T(v7</w:t>
      </w:r>
      <w:r w:rsidR="00644CD5">
        <w:t>.</w:t>
      </w:r>
      <w:r>
        <w:t>u27) -0</w:t>
      </w:r>
      <w:r w:rsidR="00644CD5">
        <w:t>.</w:t>
      </w:r>
      <w:r>
        <w:t>00165*NumAcceptor + 0</w:t>
      </w:r>
      <w:r w:rsidR="00644CD5">
        <w:t>.</w:t>
      </w:r>
      <w:r>
        <w:t>00114*T(v14</w:t>
      </w:r>
      <w:r w:rsidR="00644CD5">
        <w:t>.</w:t>
      </w:r>
      <w:r>
        <w:t>u20) + 6</w:t>
      </w:r>
      <w:r w:rsidR="00644CD5">
        <w:t>.</w:t>
      </w:r>
      <w:r>
        <w:t>61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80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318*T(v16</w:t>
      </w:r>
      <w:r w:rsidR="00644CD5">
        <w:t>.</w:t>
      </w:r>
      <w:r>
        <w:t>u12) + 0</w:t>
      </w:r>
      <w:r w:rsidR="00644CD5">
        <w:t>.</w:t>
      </w:r>
      <w:r>
        <w:t>409*T(v25) + 11</w:t>
      </w:r>
      <w:r w:rsidR="00644CD5">
        <w:t>.</w:t>
      </w:r>
      <w:r>
        <w:t>8*Length + 0</w:t>
      </w:r>
      <w:r w:rsidR="00644CD5">
        <w:t>.</w:t>
      </w:r>
      <w:r>
        <w:t>751*T(v16</w:t>
      </w:r>
      <w:r w:rsidR="00644CD5">
        <w:t>.</w:t>
      </w:r>
      <w:r>
        <w:t>u2) + 0</w:t>
      </w:r>
      <w:r w:rsidR="00644CD5">
        <w:t>.</w:t>
      </w:r>
      <w:r>
        <w:t>409*T(v10) -0</w:t>
      </w:r>
      <w:r w:rsidR="00644CD5">
        <w:t>.</w:t>
      </w:r>
      <w:r>
        <w:t>201*T(v4</w:t>
      </w:r>
      <w:r w:rsidR="00644CD5">
        <w:t>.</w:t>
      </w:r>
      <w:r>
        <w:t>u7) + 0</w:t>
      </w:r>
      <w:r w:rsidR="00644CD5">
        <w:t>.</w:t>
      </w:r>
      <w:r>
        <w:t>038*T(v6) + 0</w:t>
      </w:r>
      <w:r w:rsidR="00644CD5">
        <w:t>.</w:t>
      </w:r>
      <w:r>
        <w:t>378*T(v23</w:t>
      </w:r>
      <w:r w:rsidR="00644CD5">
        <w:t>.</w:t>
      </w:r>
      <w:r>
        <w:t>u8) -0</w:t>
      </w:r>
      <w:r w:rsidR="00644CD5">
        <w:t>.</w:t>
      </w:r>
      <w:r>
        <w:t>353*T(v6</w:t>
      </w:r>
      <w:r w:rsidR="00644CD5">
        <w:t>.</w:t>
      </w:r>
      <w:r>
        <w:t>u9) + 0</w:t>
      </w:r>
      <w:r w:rsidR="00644CD5">
        <w:t>.</w:t>
      </w:r>
      <w:r>
        <w:t>856*T(v1</w:t>
      </w:r>
      <w:r w:rsidR="00644CD5">
        <w:t>.</w:t>
      </w:r>
      <w:r>
        <w:t>u20) -0</w:t>
      </w:r>
      <w:r w:rsidR="00644CD5">
        <w:t>.</w:t>
      </w:r>
      <w:r>
        <w:t>337*u + 0</w:t>
      </w:r>
      <w:r w:rsidR="00644CD5">
        <w:t>.</w:t>
      </w:r>
      <w:r>
        <w:t>555*T(v2</w:t>
      </w:r>
      <w:r w:rsidR="00644CD5">
        <w:t>.</w:t>
      </w:r>
      <w:r>
        <w:t>u7) -0</w:t>
      </w:r>
      <w:r w:rsidR="00644CD5">
        <w:t>.</w:t>
      </w:r>
      <w:r>
        <w:t>465*T(v20</w:t>
      </w:r>
      <w:r w:rsidR="00644CD5">
        <w:t>.</w:t>
      </w:r>
      <w:r>
        <w:t>u16) -0</w:t>
      </w:r>
      <w:r w:rsidR="00644CD5">
        <w:t>.</w:t>
      </w:r>
      <w:r>
        <w:t>567*T(v9</w:t>
      </w:r>
      <w:r w:rsidR="00644CD5">
        <w:t>.</w:t>
      </w:r>
      <w:r>
        <w:t>u4) -0</w:t>
      </w:r>
      <w:r w:rsidR="00644CD5">
        <w:t>.</w:t>
      </w:r>
      <w:r>
        <w:t>571*T(v29</w:t>
      </w:r>
      <w:r w:rsidR="00644CD5">
        <w:t>.</w:t>
      </w:r>
      <w:r>
        <w:t>u1) -0</w:t>
      </w:r>
      <w:r w:rsidR="00644CD5">
        <w:t>.</w:t>
      </w:r>
      <w:r>
        <w:t>708*T(v22</w:t>
      </w:r>
      <w:r w:rsidR="00644CD5">
        <w:t>.</w:t>
      </w:r>
      <w:r>
        <w:t>u19) -0</w:t>
      </w:r>
      <w:r w:rsidR="00644CD5">
        <w:t>.</w:t>
      </w:r>
      <w:r>
        <w:t>429*T(v13</w:t>
      </w:r>
      <w:r w:rsidR="00644CD5">
        <w:t>.</w:t>
      </w:r>
      <w:r>
        <w:t>u20) -0</w:t>
      </w:r>
      <w:r w:rsidR="00644CD5">
        <w:t>.</w:t>
      </w:r>
      <w:r>
        <w:t>115*T(v13) -0</w:t>
      </w:r>
      <w:r w:rsidR="00644CD5">
        <w:t>.</w:t>
      </w:r>
      <w:r>
        <w:t>343*T(v25</w:t>
      </w:r>
      <w:r w:rsidR="00644CD5">
        <w:t>.</w:t>
      </w:r>
      <w:r>
        <w:t>u8) + 0</w:t>
      </w:r>
      <w:r w:rsidR="00644CD5">
        <w:t>.</w:t>
      </w:r>
      <w:r>
        <w:t>371*T(v7</w:t>
      </w:r>
      <w:r w:rsidR="00644CD5">
        <w:t>.</w:t>
      </w:r>
      <w:r>
        <w:t>u13) -0</w:t>
      </w:r>
      <w:r w:rsidR="00644CD5">
        <w:t>.</w:t>
      </w:r>
      <w:r>
        <w:t>503*T(v35</w:t>
      </w:r>
      <w:r w:rsidR="00644CD5">
        <w:t>.</w:t>
      </w:r>
      <w:r>
        <w:t>u2) -0</w:t>
      </w:r>
      <w:r w:rsidR="00644CD5">
        <w:t>.</w:t>
      </w:r>
      <w:r>
        <w:t>176*T(v24</w:t>
      </w:r>
      <w:r w:rsidR="00644CD5">
        <w:t>.</w:t>
      </w:r>
      <w:r>
        <w:t>u8) + 0</w:t>
      </w:r>
      <w:r w:rsidR="00644CD5">
        <w:t>.</w:t>
      </w:r>
      <w:r>
        <w:t>684*T(v16</w:t>
      </w:r>
      <w:r w:rsidR="00644CD5">
        <w:t>.</w:t>
      </w:r>
      <w:r>
        <w:t>u6) -0</w:t>
      </w:r>
      <w:r w:rsidR="00644CD5">
        <w:t>.</w:t>
      </w:r>
      <w:r>
        <w:t>36*T(v24</w:t>
      </w:r>
      <w:r w:rsidR="00644CD5">
        <w:t>.</w:t>
      </w:r>
      <w:r>
        <w:t>u9) + 19</w:t>
      </w:r>
      <w:r w:rsidR="00644CD5">
        <w:t>.</w:t>
      </w:r>
      <w:r>
        <w:t>4*Volume -0</w:t>
      </w:r>
      <w:r w:rsidR="00644CD5">
        <w:t>.</w:t>
      </w:r>
      <w:r>
        <w:t>684*T(v17</w:t>
      </w:r>
      <w:r w:rsidR="00644CD5">
        <w:t>.</w:t>
      </w:r>
      <w:r>
        <w:t>u7) -10</w:t>
      </w:r>
      <w:r w:rsidR="00644CD5">
        <w:t>.</w:t>
      </w:r>
      <w:r>
        <w:t>5*Length^2 + 0</w:t>
      </w:r>
      <w:r w:rsidR="00644CD5">
        <w:t>.</w:t>
      </w:r>
      <w:r>
        <w:t>296*T(v23</w:t>
      </w:r>
      <w:r w:rsidR="00644CD5">
        <w:t>.</w:t>
      </w:r>
      <w:r>
        <w:t>u1) + 0</w:t>
      </w:r>
      <w:r w:rsidR="00644CD5">
        <w:t>.</w:t>
      </w:r>
      <w:r>
        <w:t>259*T(v23</w:t>
      </w:r>
      <w:r w:rsidR="00644CD5">
        <w:t>.</w:t>
      </w:r>
      <w:r>
        <w:t>u9) -0</w:t>
      </w:r>
      <w:r w:rsidR="00644CD5">
        <w:t>.</w:t>
      </w:r>
      <w:r>
        <w:t>002*T(v17</w:t>
      </w:r>
      <w:r w:rsidR="00644CD5">
        <w:t>.</w:t>
      </w:r>
      <w:r>
        <w:t>u22) -0</w:t>
      </w:r>
      <w:r w:rsidR="00644CD5">
        <w:t>.</w:t>
      </w:r>
      <w:r>
        <w:t>591*T(v4</w:t>
      </w:r>
      <w:r w:rsidR="00644CD5">
        <w:t>.</w:t>
      </w:r>
      <w:r>
        <w:t>u3) + 0</w:t>
      </w:r>
      <w:r w:rsidR="00644CD5">
        <w:t>.</w:t>
      </w:r>
      <w:r>
        <w:t>364*T(v13</w:t>
      </w:r>
      <w:r w:rsidR="00644CD5">
        <w:t>.</w:t>
      </w:r>
      <w:r>
        <w:t>u16) + 0</w:t>
      </w:r>
      <w:r w:rsidR="00644CD5">
        <w:t>.</w:t>
      </w:r>
      <w:r>
        <w:t>0947*T(v27</w:t>
      </w:r>
      <w:r w:rsidR="00644CD5">
        <w:t>.</w:t>
      </w:r>
      <w:r>
        <w:t>u16) -0</w:t>
      </w:r>
      <w:r w:rsidR="00644CD5">
        <w:t>.</w:t>
      </w:r>
      <w:r>
        <w:t>327*T(v6</w:t>
      </w:r>
      <w:r w:rsidR="00644CD5">
        <w:t>.</w:t>
      </w:r>
      <w:r>
        <w:t>u21) + 0</w:t>
      </w:r>
      <w:r w:rsidR="00644CD5">
        <w:t>.</w:t>
      </w:r>
      <w:r>
        <w:t>561*T(v30</w:t>
      </w:r>
      <w:r w:rsidR="00644CD5">
        <w:t>.</w:t>
      </w:r>
      <w:r>
        <w:t>u3) + 0</w:t>
      </w:r>
      <w:r w:rsidR="00644CD5">
        <w:t>.</w:t>
      </w:r>
      <w:r>
        <w:t>396*T(v4</w:t>
      </w:r>
      <w:r w:rsidR="00644CD5">
        <w:t>.</w:t>
      </w:r>
      <w:r>
        <w:t>u28) -0</w:t>
      </w:r>
      <w:r w:rsidR="00644CD5">
        <w:t>.</w:t>
      </w:r>
      <w:r>
        <w:t>887*T(v8</w:t>
      </w:r>
      <w:r w:rsidR="00644CD5">
        <w:t>.</w:t>
      </w:r>
      <w:r>
        <w:t>u3) + 0</w:t>
      </w:r>
      <w:r w:rsidR="00644CD5">
        <w:t>.</w:t>
      </w:r>
      <w:r>
        <w:t>2*T(v29</w:t>
      </w:r>
      <w:r w:rsidR="00644CD5">
        <w:t>.</w:t>
      </w:r>
      <w:r>
        <w:t>u3) + 0</w:t>
      </w:r>
      <w:r w:rsidR="00644CD5">
        <w:t>.</w:t>
      </w:r>
      <w:r>
        <w:t>289*T(v3</w:t>
      </w:r>
      <w:r w:rsidR="00644CD5">
        <w:t>.</w:t>
      </w:r>
      <w:r>
        <w:t>u32) -0</w:t>
      </w:r>
      <w:r w:rsidR="00644CD5">
        <w:t>.</w:t>
      </w:r>
      <w:r>
        <w:t>444*T(v6</w:t>
      </w:r>
      <w:r w:rsidR="00644CD5">
        <w:t>.</w:t>
      </w:r>
      <w:r>
        <w:t>u6) -0</w:t>
      </w:r>
      <w:r w:rsidR="00644CD5">
        <w:t>.</w:t>
      </w:r>
      <w:r>
        <w:t>495*T(v1</w:t>
      </w:r>
      <w:r w:rsidR="00644CD5">
        <w:t>.</w:t>
      </w:r>
      <w:r>
        <w:t>u5) + 0</w:t>
      </w:r>
      <w:r w:rsidR="00644CD5">
        <w:t>.</w:t>
      </w:r>
      <w:r>
        <w:t>237*T(v13</w:t>
      </w:r>
      <w:r w:rsidR="00644CD5">
        <w:t>.</w:t>
      </w:r>
      <w:r>
        <w:t>u15) + 0</w:t>
      </w:r>
      <w:r w:rsidR="00644CD5">
        <w:t>.</w:t>
      </w:r>
      <w:r>
        <w:t>371*T(v9</w:t>
      </w:r>
      <w:r w:rsidR="00644CD5">
        <w:t>.</w:t>
      </w:r>
      <w:r>
        <w:t>u20) + 0</w:t>
      </w:r>
      <w:r w:rsidR="00644CD5">
        <w:t>.</w:t>
      </w:r>
      <w:r>
        <w:t>218*T(v5</w:t>
      </w:r>
      <w:r w:rsidR="00644CD5">
        <w:t>.</w:t>
      </w:r>
      <w:r>
        <w:t>u22) + 0</w:t>
      </w:r>
      <w:r w:rsidR="00644CD5">
        <w:t>.</w:t>
      </w:r>
      <w:r>
        <w:t>481*T(v8</w:t>
      </w:r>
      <w:r w:rsidR="00644CD5">
        <w:t>.</w:t>
      </w:r>
      <w:r>
        <w:t>u27) + 0</w:t>
      </w:r>
      <w:r w:rsidR="00644CD5">
        <w:t>.</w:t>
      </w:r>
      <w:r>
        <w:t>248*T(v37</w:t>
      </w:r>
      <w:r w:rsidR="00644CD5">
        <w:t>.</w:t>
      </w:r>
      <w:r>
        <w:t>u1) + 0</w:t>
      </w:r>
      <w:r w:rsidR="00644CD5">
        <w:t>.</w:t>
      </w:r>
      <w:r>
        <w:t>479*T(v9</w:t>
      </w:r>
      <w:r w:rsidR="00644CD5">
        <w:t>.</w:t>
      </w:r>
      <w:r>
        <w:t>u17) -0</w:t>
      </w:r>
      <w:r w:rsidR="00644CD5">
        <w:t>.</w:t>
      </w:r>
      <w:r>
        <w:t>137*T(v21</w:t>
      </w:r>
      <w:r w:rsidR="00644CD5">
        <w:t>.</w:t>
      </w:r>
      <w:r>
        <w:t>u18) -0</w:t>
      </w:r>
      <w:r w:rsidR="00644CD5">
        <w:t>.</w:t>
      </w:r>
      <w:r>
        <w:t>353*T(u3) + 0</w:t>
      </w:r>
      <w:r w:rsidR="00644CD5">
        <w:t>.</w:t>
      </w:r>
      <w:r>
        <w:t>313*T(v8</w:t>
      </w:r>
      <w:r w:rsidR="00644CD5">
        <w:t>.</w:t>
      </w:r>
      <w:r>
        <w:t>u23) -0</w:t>
      </w:r>
      <w:r w:rsidR="00644CD5">
        <w:t>.</w:t>
      </w:r>
      <w:r>
        <w:t>266*T(v26</w:t>
      </w:r>
      <w:r w:rsidR="00644CD5">
        <w:t>.</w:t>
      </w:r>
      <w:r>
        <w:t>u9) + 0</w:t>
      </w:r>
      <w:r w:rsidR="00644CD5">
        <w:t>.</w:t>
      </w:r>
      <w:r>
        <w:t>415*T(v19</w:t>
      </w:r>
      <w:r w:rsidR="00644CD5">
        <w:t>.</w:t>
      </w:r>
      <w:r>
        <w:t>u5) -0</w:t>
      </w:r>
      <w:r w:rsidR="00644CD5">
        <w:t>.</w:t>
      </w:r>
      <w:r>
        <w:t>628*T(v21</w:t>
      </w:r>
      <w:r w:rsidR="00644CD5">
        <w:t>.</w:t>
      </w:r>
      <w:r>
        <w:t>u12) -0</w:t>
      </w:r>
      <w:r w:rsidR="00644CD5">
        <w:t>.</w:t>
      </w:r>
      <w:r>
        <w:t>257*T(v4</w:t>
      </w:r>
      <w:r w:rsidR="00644CD5">
        <w:t>.</w:t>
      </w:r>
      <w:r>
        <w:t>u36) + 0</w:t>
      </w:r>
      <w:r w:rsidR="00644CD5">
        <w:t>.</w:t>
      </w:r>
      <w:r>
        <w:t>705*T(v8</w:t>
      </w:r>
      <w:r w:rsidR="00644CD5">
        <w:t>.</w:t>
      </w:r>
      <w:r>
        <w:t>u5) + 0</w:t>
      </w:r>
      <w:r w:rsidR="00644CD5">
        <w:t>.</w:t>
      </w:r>
      <w:r>
        <w:t>237*T(v1</w:t>
      </w:r>
      <w:r w:rsidR="00644CD5">
        <w:t>.</w:t>
      </w:r>
      <w:r>
        <w:t>u10) + 0</w:t>
      </w:r>
      <w:r w:rsidR="00644CD5">
        <w:t>.</w:t>
      </w:r>
      <w:r>
        <w:t>255*T(v3</w:t>
      </w:r>
      <w:r w:rsidR="00644CD5">
        <w:t>.</w:t>
      </w:r>
      <w:r>
        <w:t>u17) + 0</w:t>
      </w:r>
      <w:r w:rsidR="00644CD5">
        <w:t>.</w:t>
      </w:r>
      <w:r>
        <w:t>214*T(v3</w:t>
      </w:r>
      <w:r w:rsidR="00644CD5">
        <w:t>.</w:t>
      </w:r>
      <w:r>
        <w:t>u38) -0</w:t>
      </w:r>
      <w:r w:rsidR="00644CD5">
        <w:t>.</w:t>
      </w:r>
      <w:r>
        <w:t>0183*T(v33</w:t>
      </w:r>
      <w:r w:rsidR="00644CD5">
        <w:t>.</w:t>
      </w:r>
      <w:r>
        <w:t>u2) -0</w:t>
      </w:r>
      <w:r w:rsidR="00644CD5">
        <w:t>.</w:t>
      </w:r>
      <w:r>
        <w:t>242*T(v12</w:t>
      </w:r>
      <w:r w:rsidR="00644CD5">
        <w:t>.</w:t>
      </w:r>
      <w:r>
        <w:t>u4) -0</w:t>
      </w:r>
      <w:r w:rsidR="00644CD5">
        <w:t>.</w:t>
      </w:r>
      <w:r>
        <w:t>275*T(v4</w:t>
      </w:r>
      <w:r w:rsidR="00644CD5">
        <w:t>.</w:t>
      </w:r>
      <w:r>
        <w:t>u10) + 0</w:t>
      </w:r>
      <w:r w:rsidR="00644CD5">
        <w:t>.</w:t>
      </w:r>
      <w:r>
        <w:t>612*T(v6</w:t>
      </w:r>
      <w:r w:rsidR="00644CD5">
        <w:t>.</w:t>
      </w:r>
      <w:r>
        <w:t>u28) -0</w:t>
      </w:r>
      <w:r w:rsidR="00644CD5">
        <w:t>.</w:t>
      </w:r>
      <w:r>
        <w:t>208*T(v4</w:t>
      </w:r>
      <w:r w:rsidR="00644CD5">
        <w:t>.</w:t>
      </w:r>
      <w:r>
        <w:t>u5) + 0</w:t>
      </w:r>
      <w:r w:rsidR="00644CD5">
        <w:t>.</w:t>
      </w:r>
      <w:r>
        <w:t>265*T(v13</w:t>
      </w:r>
      <w:r w:rsidR="00644CD5">
        <w:t>.</w:t>
      </w:r>
      <w:r>
        <w:t>u13) -0</w:t>
      </w:r>
      <w:r w:rsidR="00644CD5">
        <w:t>.</w:t>
      </w:r>
      <w:r>
        <w:t>222*T(v11</w:t>
      </w:r>
      <w:r w:rsidR="00644CD5">
        <w:t>.</w:t>
      </w:r>
      <w:r>
        <w:t>u18) -0</w:t>
      </w:r>
      <w:r w:rsidR="00644CD5">
        <w:t>.</w:t>
      </w:r>
      <w:r>
        <w:t>342*T(v24</w:t>
      </w:r>
      <w:r w:rsidR="00644CD5">
        <w:t>.</w:t>
      </w:r>
      <w:r>
        <w:t>u3) + 0</w:t>
      </w:r>
      <w:r w:rsidR="00644CD5">
        <w:t>.</w:t>
      </w:r>
      <w:r>
        <w:t>322*T(v25</w:t>
      </w:r>
      <w:r w:rsidR="00644CD5">
        <w:t>.</w:t>
      </w:r>
      <w:r>
        <w:t>u17) -0</w:t>
      </w:r>
      <w:r w:rsidR="00644CD5">
        <w:t>.</w:t>
      </w:r>
      <w:r>
        <w:t>131*T(v32</w:t>
      </w:r>
      <w:r w:rsidR="00644CD5">
        <w:t>.</w:t>
      </w:r>
      <w:r>
        <w:t>u7) -0</w:t>
      </w:r>
      <w:r w:rsidR="00644CD5">
        <w:t>.</w:t>
      </w:r>
      <w:r>
        <w:t>353*T(v24</w:t>
      </w:r>
      <w:r w:rsidR="00644CD5">
        <w:t>.</w:t>
      </w:r>
      <w:r>
        <w:t>u5) + 0</w:t>
      </w:r>
      <w:r w:rsidR="00644CD5">
        <w:t>.</w:t>
      </w:r>
      <w:r>
        <w:t>324*T(v4</w:t>
      </w:r>
      <w:r w:rsidR="00644CD5">
        <w:t>.</w:t>
      </w:r>
      <w:r>
        <w:t>u31) + 0</w:t>
      </w:r>
      <w:r w:rsidR="00644CD5">
        <w:t>.</w:t>
      </w:r>
      <w:r>
        <w:t>522*T(v9</w:t>
      </w:r>
      <w:r w:rsidR="00644CD5">
        <w:t>.</w:t>
      </w:r>
      <w:r>
        <w:t>u23) + 0</w:t>
      </w:r>
      <w:r w:rsidR="00644CD5">
        <w:t>.</w:t>
      </w:r>
      <w:r>
        <w:t>178*T(u37) + 0</w:t>
      </w:r>
      <w:r w:rsidR="00644CD5">
        <w:t>.</w:t>
      </w:r>
      <w:r>
        <w:t>543*T(v14</w:t>
      </w:r>
      <w:r w:rsidR="00644CD5">
        <w:t>.</w:t>
      </w:r>
      <w:r>
        <w:t>u5) + 0</w:t>
      </w:r>
      <w:r w:rsidR="00644CD5">
        <w:t>.</w:t>
      </w:r>
      <w:r>
        <w:t>0933*T(v20</w:t>
      </w:r>
      <w:r w:rsidR="00644CD5">
        <w:t>.</w:t>
      </w:r>
      <w:r>
        <w:t>u9) -0</w:t>
      </w:r>
      <w:r w:rsidR="00644CD5">
        <w:t>.</w:t>
      </w:r>
      <w:r>
        <w:t>299*T(v38</w:t>
      </w:r>
      <w:r w:rsidR="00644CD5">
        <w:t>.</w:t>
      </w:r>
      <w:r>
        <w:t>u3) -0</w:t>
      </w:r>
      <w:r w:rsidR="00644CD5">
        <w:t>.</w:t>
      </w:r>
      <w:r>
        <w:t>293*T(v18</w:t>
      </w:r>
      <w:r w:rsidR="00644CD5">
        <w:t>.</w:t>
      </w:r>
      <w:r>
        <w:t>u12) + 0</w:t>
      </w:r>
      <w:r w:rsidR="00644CD5">
        <w:t>.</w:t>
      </w:r>
      <w:r>
        <w:t>17*T(u29) -0</w:t>
      </w:r>
      <w:r w:rsidR="00644CD5">
        <w:t>.</w:t>
      </w:r>
      <w:r>
        <w:t>233*T(v4</w:t>
      </w:r>
      <w:r w:rsidR="00644CD5">
        <w:t>.</w:t>
      </w:r>
      <w:r>
        <w:t>u29) -0</w:t>
      </w:r>
      <w:r w:rsidR="00644CD5">
        <w:t>.</w:t>
      </w:r>
      <w:r>
        <w:t>224*T(v36</w:t>
      </w:r>
      <w:r w:rsidR="00644CD5">
        <w:t>.</w:t>
      </w:r>
      <w:r>
        <w:t>u6) + 0</w:t>
      </w:r>
      <w:r w:rsidR="00644CD5">
        <w:t>.</w:t>
      </w:r>
      <w:r>
        <w:t>457*T(v17</w:t>
      </w:r>
      <w:r w:rsidR="00644CD5">
        <w:t>.</w:t>
      </w:r>
      <w:r>
        <w:t>u20) -0</w:t>
      </w:r>
      <w:r w:rsidR="00644CD5">
        <w:t>.</w:t>
      </w:r>
      <w:r>
        <w:t>513*T(v4</w:t>
      </w:r>
      <w:r w:rsidR="00644CD5">
        <w:t>.</w:t>
      </w:r>
      <w:r>
        <w:t>u23) + 0</w:t>
      </w:r>
      <w:r w:rsidR="00644CD5">
        <w:t>.</w:t>
      </w:r>
      <w:r>
        <w:t>234*T(v21</w:t>
      </w:r>
      <w:r w:rsidR="00644CD5">
        <w:t>.</w:t>
      </w:r>
      <w:r>
        <w:t>u5) -15</w:t>
      </w:r>
      <w:r w:rsidR="00644CD5">
        <w:t>.</w:t>
      </w:r>
      <w:r>
        <w:t>3*Volume^2 + 0</w:t>
      </w:r>
      <w:r w:rsidR="00644CD5">
        <w:t>.</w:t>
      </w:r>
      <w:r>
        <w:t>0868*MW + 0</w:t>
      </w:r>
      <w:r w:rsidR="00644CD5">
        <w:t>.</w:t>
      </w:r>
      <w:r>
        <w:t>415*T(v16</w:t>
      </w:r>
      <w:r w:rsidR="00644CD5">
        <w:t>.</w:t>
      </w:r>
      <w:r>
        <w:t>u5) + 0</w:t>
      </w:r>
      <w:r w:rsidR="00644CD5">
        <w:t>.</w:t>
      </w:r>
      <w:r>
        <w:t>278*T(v12</w:t>
      </w:r>
      <w:r w:rsidR="00644CD5">
        <w:t>.</w:t>
      </w:r>
      <w:r>
        <w:t>u23) + 0</w:t>
      </w:r>
      <w:r w:rsidR="00644CD5">
        <w:t>.</w:t>
      </w:r>
      <w:r>
        <w:t>205*T(v2</w:t>
      </w:r>
      <w:r w:rsidR="00644CD5">
        <w:t>.</w:t>
      </w:r>
      <w:r>
        <w:t>u30) + 0</w:t>
      </w:r>
      <w:r w:rsidR="00644CD5">
        <w:t>.</w:t>
      </w:r>
      <w:r>
        <w:t>247*T(v21</w:t>
      </w:r>
      <w:r w:rsidR="00644CD5">
        <w:t>.</w:t>
      </w:r>
      <w:r>
        <w:t>u3) + 0</w:t>
      </w:r>
      <w:r w:rsidR="00644CD5">
        <w:t>.</w:t>
      </w:r>
      <w:r>
        <w:t>296*T(v35</w:t>
      </w:r>
      <w:r w:rsidR="00644CD5">
        <w:t>.</w:t>
      </w:r>
      <w:r>
        <w:t>u3) -0</w:t>
      </w:r>
      <w:r w:rsidR="00644CD5">
        <w:t>.</w:t>
      </w:r>
      <w:r>
        <w:t>386*T(v7</w:t>
      </w:r>
      <w:r w:rsidR="00644CD5">
        <w:t>.</w:t>
      </w:r>
      <w:r>
        <w:t>u15) -0</w:t>
      </w:r>
      <w:r w:rsidR="00644CD5">
        <w:t>.</w:t>
      </w:r>
      <w:r>
        <w:t>241*T(v4</w:t>
      </w:r>
      <w:r w:rsidR="00644CD5">
        <w:t>.</w:t>
      </w:r>
      <w:r>
        <w:t>u19) + 0</w:t>
      </w:r>
      <w:r w:rsidR="00644CD5">
        <w:t>.</w:t>
      </w:r>
      <w:r>
        <w:t>221*T(v31</w:t>
      </w:r>
      <w:r w:rsidR="00644CD5">
        <w:t>.</w:t>
      </w:r>
      <w:r>
        <w:t>u10) + 0</w:t>
      </w:r>
      <w:r w:rsidR="00644CD5">
        <w:t>.</w:t>
      </w:r>
      <w:r>
        <w:t>269*T(v8</w:t>
      </w:r>
      <w:r w:rsidR="00644CD5">
        <w:t>.</w:t>
      </w:r>
      <w:r>
        <w:t>u1) + 0</w:t>
      </w:r>
      <w:r w:rsidR="00644CD5">
        <w:t>.</w:t>
      </w:r>
      <w:r>
        <w:t>245*T(v31) -0</w:t>
      </w:r>
      <w:r w:rsidR="00644CD5">
        <w:t>.</w:t>
      </w:r>
      <w:r>
        <w:t>283*T(v8</w:t>
      </w:r>
      <w:r w:rsidR="00644CD5">
        <w:t>.</w:t>
      </w:r>
      <w:r>
        <w:t>u30) + 0</w:t>
      </w:r>
      <w:r w:rsidR="00644CD5">
        <w:t>.</w:t>
      </w:r>
      <w:r>
        <w:t>397*T(v14</w:t>
      </w:r>
      <w:r w:rsidR="00644CD5">
        <w:t>.</w:t>
      </w:r>
      <w:r>
        <w:t>u7) -0</w:t>
      </w:r>
      <w:r w:rsidR="00644CD5">
        <w:t>.</w:t>
      </w:r>
      <w:r>
        <w:t>252*T(v14</w:t>
      </w:r>
      <w:r w:rsidR="00644CD5">
        <w:t>.</w:t>
      </w:r>
      <w:r>
        <w:t>u25) -0</w:t>
      </w:r>
      <w:r w:rsidR="00644CD5">
        <w:t>.</w:t>
      </w:r>
      <w:r>
        <w:t>291*T(v25</w:t>
      </w:r>
      <w:r w:rsidR="00644CD5">
        <w:t>.</w:t>
      </w:r>
      <w:r>
        <w:t>u3) + 0</w:t>
      </w:r>
      <w:r w:rsidR="00644CD5">
        <w:t>.</w:t>
      </w:r>
      <w:r>
        <w:t>324*T(u5) -0</w:t>
      </w:r>
      <w:r w:rsidR="00644CD5">
        <w:t>.</w:t>
      </w:r>
      <w:r>
        <w:t>235*T(u42) -0</w:t>
      </w:r>
      <w:r w:rsidR="00644CD5">
        <w:t>.</w:t>
      </w:r>
      <w:r>
        <w:t>339*T(v4</w:t>
      </w:r>
      <w:r w:rsidR="00644CD5">
        <w:t>.</w:t>
      </w:r>
      <w:r>
        <w:t>u34) + 0</w:t>
      </w:r>
      <w:r w:rsidR="00644CD5">
        <w:t>.</w:t>
      </w:r>
      <w:r>
        <w:t>244*T(v18</w:t>
      </w:r>
      <w:r w:rsidR="00644CD5">
        <w:t>.</w:t>
      </w:r>
      <w:r>
        <w:t>u8) + 0</w:t>
      </w:r>
      <w:r w:rsidR="00644CD5">
        <w:t>.</w:t>
      </w:r>
      <w:r>
        <w:t>171*T(v18</w:t>
      </w:r>
      <w:r w:rsidR="00644CD5">
        <w:t>.</w:t>
      </w:r>
      <w:r>
        <w:t>u19) -0</w:t>
      </w:r>
      <w:r w:rsidR="00644CD5">
        <w:t>.</w:t>
      </w:r>
      <w:r>
        <w:t>254*T(v25</w:t>
      </w:r>
      <w:r w:rsidR="00644CD5">
        <w:t>.</w:t>
      </w:r>
      <w:r>
        <w:t>u7) -0</w:t>
      </w:r>
      <w:r w:rsidR="00644CD5">
        <w:t>.</w:t>
      </w:r>
      <w:r>
        <w:t>479*T(v6</w:t>
      </w:r>
      <w:r w:rsidR="00644CD5">
        <w:t>.</w:t>
      </w:r>
      <w:r>
        <w:t>u3) -0</w:t>
      </w:r>
      <w:r w:rsidR="00644CD5">
        <w:t>.</w:t>
      </w:r>
      <w:r>
        <w:t>275*T(v16</w:t>
      </w:r>
      <w:r w:rsidR="00644CD5">
        <w:t>.</w:t>
      </w:r>
      <w:r>
        <w:t>u13) + 0</w:t>
      </w:r>
      <w:r w:rsidR="00644CD5">
        <w:t>.</w:t>
      </w:r>
      <w:r>
        <w:t>268*T(v4</w:t>
      </w:r>
      <w:r w:rsidR="00644CD5">
        <w:t>.</w:t>
      </w:r>
      <w:r>
        <w:t>u8) -0</w:t>
      </w:r>
      <w:r w:rsidR="00644CD5">
        <w:t>.</w:t>
      </w:r>
      <w:r>
        <w:t>343*T(v12</w:t>
      </w:r>
      <w:r w:rsidR="00644CD5">
        <w:t>.</w:t>
      </w:r>
      <w:r>
        <w:t>u15) + 0</w:t>
      </w:r>
      <w:r w:rsidR="00644CD5">
        <w:t>.</w:t>
      </w:r>
      <w:r>
        <w:t>226*T(v4</w:t>
      </w:r>
      <w:r w:rsidR="00644CD5">
        <w:t>.</w:t>
      </w:r>
      <w:r>
        <w:t>u16) -0</w:t>
      </w:r>
      <w:r w:rsidR="00644CD5">
        <w:t>.</w:t>
      </w:r>
      <w:r>
        <w:t>211*T(v36</w:t>
      </w:r>
      <w:r w:rsidR="00644CD5">
        <w:t>.</w:t>
      </w:r>
      <w:r>
        <w:t>u7) + 0</w:t>
      </w:r>
      <w:r w:rsidR="00644CD5">
        <w:t>.</w:t>
      </w:r>
      <w:r>
        <w:t>29*T(v10</w:t>
      </w:r>
      <w:r w:rsidR="00644CD5">
        <w:t>.</w:t>
      </w:r>
      <w:r>
        <w:t>u12) -0</w:t>
      </w:r>
      <w:r w:rsidR="00644CD5">
        <w:t>.</w:t>
      </w:r>
      <w:r>
        <w:t>205*T(v18</w:t>
      </w:r>
      <w:r w:rsidR="00644CD5">
        <w:t>.</w:t>
      </w:r>
      <w:r>
        <w:t>u22) + 0</w:t>
      </w:r>
      <w:r w:rsidR="00644CD5">
        <w:t>.</w:t>
      </w:r>
      <w:r>
        <w:t>337*T(v5</w:t>
      </w:r>
      <w:r w:rsidR="00644CD5">
        <w:t>.</w:t>
      </w:r>
      <w:r>
        <w:t>u10) -0</w:t>
      </w:r>
      <w:r w:rsidR="00644CD5">
        <w:t>.</w:t>
      </w:r>
      <w:r>
        <w:t>0136*T(v15</w:t>
      </w:r>
      <w:r w:rsidR="00644CD5">
        <w:t>.</w:t>
      </w:r>
      <w:r>
        <w:t>u2) + 0</w:t>
      </w:r>
      <w:r w:rsidR="00644CD5">
        <w:t>.</w:t>
      </w:r>
      <w:r>
        <w:t>403*NumHal + 0</w:t>
      </w:r>
      <w:r w:rsidR="00644CD5">
        <w:t>.</w:t>
      </w:r>
      <w:r>
        <w:t>242*T(v22</w:t>
      </w:r>
      <w:r w:rsidR="00644CD5">
        <w:t>.</w:t>
      </w:r>
      <w:r>
        <w:t>u14) + 0</w:t>
      </w:r>
      <w:r w:rsidR="00644CD5">
        <w:t>.</w:t>
      </w:r>
      <w:r>
        <w:t>37*T(v3</w:t>
      </w:r>
      <w:r w:rsidR="00644CD5">
        <w:t>.</w:t>
      </w:r>
      <w:r>
        <w:t>u12) + 0</w:t>
      </w:r>
      <w:r w:rsidR="00644CD5">
        <w:t>.</w:t>
      </w:r>
      <w:r>
        <w:t>576*T(v2</w:t>
      </w:r>
      <w:r w:rsidR="00644CD5">
        <w:t>.</w:t>
      </w:r>
      <w:r>
        <w:t>u2) -0</w:t>
      </w:r>
      <w:r w:rsidR="00644CD5">
        <w:t>.</w:t>
      </w:r>
      <w:r>
        <w:t>165*T(v19</w:t>
      </w:r>
      <w:r w:rsidR="00644CD5">
        <w:t>.</w:t>
      </w:r>
      <w:r>
        <w:t>u2) -0</w:t>
      </w:r>
      <w:r w:rsidR="00644CD5">
        <w:t>.</w:t>
      </w:r>
      <w:r>
        <w:t>222*T(v6</w:t>
      </w:r>
      <w:r w:rsidR="00644CD5">
        <w:t>.</w:t>
      </w:r>
      <w:r>
        <w:t>u12) -0</w:t>
      </w:r>
      <w:r w:rsidR="00644CD5">
        <w:t>.</w:t>
      </w:r>
      <w:r>
        <w:t xml:space="preserve">4*NumPositive + </w:t>
      </w:r>
      <w:r>
        <w:lastRenderedPageBreak/>
        <w:t>0</w:t>
      </w:r>
      <w:r w:rsidR="00644CD5">
        <w:t>.</w:t>
      </w:r>
      <w:r>
        <w:t>348*T(v2</w:t>
      </w:r>
      <w:r w:rsidR="00644CD5">
        <w:t>.</w:t>
      </w:r>
      <w:r>
        <w:t>u10) -0</w:t>
      </w:r>
      <w:r w:rsidR="00644CD5">
        <w:t>.</w:t>
      </w:r>
      <w:r>
        <w:t>232*T(v19</w:t>
      </w:r>
      <w:r w:rsidR="00644CD5">
        <w:t>.</w:t>
      </w:r>
      <w:r>
        <w:t>u16) -0</w:t>
      </w:r>
      <w:r w:rsidR="00644CD5">
        <w:t>.</w:t>
      </w:r>
      <w:r>
        <w:t>238*T(v36) -0</w:t>
      </w:r>
      <w:r w:rsidR="00644CD5">
        <w:t>.</w:t>
      </w:r>
      <w:r>
        <w:t>343*T(v27</w:t>
      </w:r>
      <w:r w:rsidR="00644CD5">
        <w:t>.</w:t>
      </w:r>
      <w:r>
        <w:t>u2) + 0</w:t>
      </w:r>
      <w:r w:rsidR="00644CD5">
        <w:t>.</w:t>
      </w:r>
      <w:r>
        <w:t>247*T(v1</w:t>
      </w:r>
      <w:r w:rsidR="00644CD5">
        <w:t>.</w:t>
      </w:r>
      <w:r>
        <w:t>u28) -0</w:t>
      </w:r>
      <w:r w:rsidR="00644CD5">
        <w:t>.</w:t>
      </w:r>
      <w:r>
        <w:t>337*T(v23</w:t>
      </w:r>
      <w:r w:rsidR="00644CD5">
        <w:t>.</w:t>
      </w:r>
      <w:r>
        <w:t>u7) -0</w:t>
      </w:r>
      <w:r w:rsidR="00644CD5">
        <w:t>.</w:t>
      </w:r>
      <w:r>
        <w:t>0891*T(u27) -0</w:t>
      </w:r>
      <w:r w:rsidR="00644CD5">
        <w:t>.</w:t>
      </w:r>
      <w:r>
        <w:t>194*T(v10</w:t>
      </w:r>
      <w:r w:rsidR="00644CD5">
        <w:t>.</w:t>
      </w:r>
      <w:r>
        <w:t>u17) -0</w:t>
      </w:r>
      <w:r w:rsidR="00644CD5">
        <w:t>.</w:t>
      </w:r>
      <w:r>
        <w:t>349*T(v4</w:t>
      </w:r>
      <w:r w:rsidR="00644CD5">
        <w:t>.</w:t>
      </w:r>
      <w:r>
        <w:t>u14) + 0</w:t>
      </w:r>
      <w:r w:rsidR="00644CD5">
        <w:t>.</w:t>
      </w:r>
      <w:r>
        <w:t>271*T(v12</w:t>
      </w:r>
      <w:r w:rsidR="00644CD5">
        <w:t>.</w:t>
      </w:r>
      <w:r>
        <w:t>u10) -0</w:t>
      </w:r>
      <w:r w:rsidR="00644CD5">
        <w:t>.</w:t>
      </w:r>
      <w:r>
        <w:t>244*T(v19</w:t>
      </w:r>
      <w:r w:rsidR="00644CD5">
        <w:t>.</w:t>
      </w:r>
      <w:r>
        <w:t>u19) + 0</w:t>
      </w:r>
      <w:r w:rsidR="00644CD5">
        <w:t>.</w:t>
      </w:r>
      <w:r>
        <w:t>292*T(v8</w:t>
      </w:r>
      <w:r w:rsidR="00644CD5">
        <w:t>.</w:t>
      </w:r>
      <w:r>
        <w:t>u28) + 0</w:t>
      </w:r>
      <w:r w:rsidR="00644CD5">
        <w:t>.</w:t>
      </w:r>
      <w:r>
        <w:t>259*T(v10</w:t>
      </w:r>
      <w:r w:rsidR="00644CD5">
        <w:t>.</w:t>
      </w:r>
      <w:r>
        <w:t>u14) + 0</w:t>
      </w:r>
      <w:r w:rsidR="00644CD5">
        <w:t>.</w:t>
      </w:r>
      <w:r>
        <w:t>252*T(v19</w:t>
      </w:r>
      <w:r w:rsidR="00644CD5">
        <w:t>.</w:t>
      </w:r>
      <w:r>
        <w:t>u22) -0</w:t>
      </w:r>
      <w:r w:rsidR="00644CD5">
        <w:t>.</w:t>
      </w:r>
      <w:r>
        <w:t>115*T(v18) -0</w:t>
      </w:r>
      <w:r w:rsidR="00644CD5">
        <w:t>.</w:t>
      </w:r>
      <w:r>
        <w:t>248*T(v27</w:t>
      </w:r>
      <w:r w:rsidR="00644CD5">
        <w:t>.</w:t>
      </w:r>
      <w:r>
        <w:t>u10) -0</w:t>
      </w:r>
      <w:r w:rsidR="00644CD5">
        <w:t>.</w:t>
      </w:r>
      <w:r>
        <w:t>453*T(v1</w:t>
      </w:r>
      <w:r w:rsidR="00644CD5">
        <w:t>.</w:t>
      </w:r>
      <w:r>
        <w:t>u33) + 0</w:t>
      </w:r>
      <w:r w:rsidR="00644CD5">
        <w:t>.</w:t>
      </w:r>
      <w:r>
        <w:t>312*T(v34</w:t>
      </w:r>
      <w:r w:rsidR="00644CD5">
        <w:t>.</w:t>
      </w:r>
      <w:r>
        <w:t>u3) -0</w:t>
      </w:r>
      <w:r w:rsidR="00644CD5">
        <w:t>.</w:t>
      </w:r>
      <w:r>
        <w:t>296*T(v26</w:t>
      </w:r>
      <w:r w:rsidR="00644CD5">
        <w:t>.</w:t>
      </w:r>
      <w:r>
        <w:t>u10) + 0</w:t>
      </w:r>
      <w:r w:rsidR="00644CD5">
        <w:t>.</w:t>
      </w:r>
      <w:r>
        <w:t>308*T(v11</w:t>
      </w:r>
      <w:r w:rsidR="00644CD5">
        <w:t>.</w:t>
      </w:r>
      <w:r>
        <w:t>u6) + 0</w:t>
      </w:r>
      <w:r w:rsidR="00644CD5">
        <w:t>.</w:t>
      </w:r>
      <w:r>
        <w:t>194*T(v30</w:t>
      </w:r>
      <w:r w:rsidR="00644CD5">
        <w:t>.</w:t>
      </w:r>
      <w:r>
        <w:t>u4) + 0</w:t>
      </w:r>
      <w:r w:rsidR="00644CD5">
        <w:t>.</w:t>
      </w:r>
      <w:r>
        <w:t>154*T(v5</w:t>
      </w:r>
      <w:r w:rsidR="00644CD5">
        <w:t>.</w:t>
      </w:r>
      <w:r>
        <w:t>u7) -0</w:t>
      </w:r>
      <w:r w:rsidR="00644CD5">
        <w:t>.</w:t>
      </w:r>
      <w:r>
        <w:t>19*T(v30</w:t>
      </w:r>
      <w:r w:rsidR="00644CD5">
        <w:t>.</w:t>
      </w:r>
      <w:r>
        <w:t>u12) -0</w:t>
      </w:r>
      <w:r w:rsidR="00644CD5">
        <w:t>.</w:t>
      </w:r>
      <w:r>
        <w:t>295*T(v1</w:t>
      </w:r>
      <w:r w:rsidR="00644CD5">
        <w:t>.</w:t>
      </w:r>
      <w:r>
        <w:t>u31) + 0</w:t>
      </w:r>
      <w:r w:rsidR="00644CD5">
        <w:t>.</w:t>
      </w:r>
      <w:r>
        <w:t>212*T(v21</w:t>
      </w:r>
      <w:r w:rsidR="00644CD5">
        <w:t>.</w:t>
      </w:r>
      <w:r>
        <w:t>u22) -0</w:t>
      </w:r>
      <w:r w:rsidR="00644CD5">
        <w:t>.</w:t>
      </w:r>
      <w:r>
        <w:t>18*T(v13</w:t>
      </w:r>
      <w:r w:rsidR="00644CD5">
        <w:t>.</w:t>
      </w:r>
      <w:r>
        <w:t>u23) -0</w:t>
      </w:r>
      <w:r w:rsidR="00644CD5">
        <w:t>.</w:t>
      </w:r>
      <w:r>
        <w:t>301*T(v15</w:t>
      </w:r>
      <w:r w:rsidR="00644CD5">
        <w:t>.</w:t>
      </w:r>
      <w:r>
        <w:t>u1) -0</w:t>
      </w:r>
      <w:r w:rsidR="00644CD5">
        <w:t>.</w:t>
      </w:r>
      <w:r>
        <w:t>282*T(v2</w:t>
      </w:r>
      <w:r w:rsidR="00644CD5">
        <w:t>.</w:t>
      </w:r>
      <w:r>
        <w:t>u16) + 0</w:t>
      </w:r>
      <w:r w:rsidR="00644CD5">
        <w:t>.</w:t>
      </w:r>
      <w:r>
        <w:t>159*T(u24) -0</w:t>
      </w:r>
      <w:r w:rsidR="00644CD5">
        <w:t>.</w:t>
      </w:r>
      <w:r>
        <w:t>193*T(v13</w:t>
      </w:r>
      <w:r w:rsidR="00644CD5">
        <w:t>.</w:t>
      </w:r>
      <w:r>
        <w:t>u17) -0</w:t>
      </w:r>
      <w:r w:rsidR="00644CD5">
        <w:t>.</w:t>
      </w:r>
      <w:r>
        <w:t>253*T(v32</w:t>
      </w:r>
      <w:r w:rsidR="00644CD5">
        <w:t>.</w:t>
      </w:r>
      <w:r>
        <w:t>u1) + 0</w:t>
      </w:r>
      <w:r w:rsidR="00644CD5">
        <w:t>.</w:t>
      </w:r>
      <w:r>
        <w:t>246*T(v24</w:t>
      </w:r>
      <w:r w:rsidR="00644CD5">
        <w:t>.</w:t>
      </w:r>
      <w:r>
        <w:t>u4) -0</w:t>
      </w:r>
      <w:r w:rsidR="00644CD5">
        <w:t>.</w:t>
      </w:r>
      <w:r>
        <w:t>144*T(v32</w:t>
      </w:r>
      <w:r w:rsidR="00644CD5">
        <w:t>.</w:t>
      </w:r>
      <w:r>
        <w:t>u9) + 0</w:t>
      </w:r>
      <w:r w:rsidR="00644CD5">
        <w:t>.</w:t>
      </w:r>
      <w:r>
        <w:t>248*T(v31</w:t>
      </w:r>
      <w:r w:rsidR="00644CD5">
        <w:t>.</w:t>
      </w:r>
      <w:r>
        <w:t>u6) -0</w:t>
      </w:r>
      <w:r w:rsidR="00644CD5">
        <w:t>.</w:t>
      </w:r>
      <w:r>
        <w:t>243*T(v7</w:t>
      </w:r>
      <w:r w:rsidR="00644CD5">
        <w:t>.</w:t>
      </w:r>
      <w:r>
        <w:t>u8) -0</w:t>
      </w:r>
      <w:r w:rsidR="00644CD5">
        <w:t>.</w:t>
      </w:r>
      <w:r>
        <w:t>267*T(v17</w:t>
      </w:r>
      <w:r w:rsidR="00644CD5">
        <w:t>.</w:t>
      </w:r>
      <w:r>
        <w:t>u6) -0</w:t>
      </w:r>
      <w:r w:rsidR="00644CD5">
        <w:t>.</w:t>
      </w:r>
      <w:r>
        <w:t>155*T(v18</w:t>
      </w:r>
      <w:r w:rsidR="00644CD5">
        <w:t>.</w:t>
      </w:r>
      <w:r>
        <w:t>u15) + 0</w:t>
      </w:r>
      <w:r w:rsidR="00644CD5">
        <w:t>.</w:t>
      </w:r>
      <w:r>
        <w:t>085*T(v9</w:t>
      </w:r>
      <w:r w:rsidR="00644CD5">
        <w:t>.</w:t>
      </w:r>
      <w:r>
        <w:t>u11) + 0</w:t>
      </w:r>
      <w:r w:rsidR="00644CD5">
        <w:t>.</w:t>
      </w:r>
      <w:r>
        <w:t>108*T(v12</w:t>
      </w:r>
      <w:r w:rsidR="00644CD5">
        <w:t>.</w:t>
      </w:r>
      <w:r>
        <w:t>u24) + 0</w:t>
      </w:r>
      <w:r w:rsidR="00644CD5">
        <w:t>.</w:t>
      </w:r>
      <w:r>
        <w:t>246*T(v9</w:t>
      </w:r>
      <w:r w:rsidR="00644CD5">
        <w:t>.</w:t>
      </w:r>
      <w:r>
        <w:t>u25) + 0</w:t>
      </w:r>
      <w:r w:rsidR="00644CD5">
        <w:t>.</w:t>
      </w:r>
      <w:r>
        <w:t>211*T(v7</w:t>
      </w:r>
      <w:r w:rsidR="00644CD5">
        <w:t>.</w:t>
      </w:r>
      <w:r>
        <w:t>u28) + 0</w:t>
      </w:r>
      <w:r w:rsidR="00644CD5">
        <w:t>.</w:t>
      </w:r>
      <w:r>
        <w:t>236*T(v2</w:t>
      </w:r>
      <w:r w:rsidR="00644CD5">
        <w:t>.</w:t>
      </w:r>
      <w:r>
        <w:t>u36) -0</w:t>
      </w:r>
      <w:r w:rsidR="00644CD5">
        <w:t>.</w:t>
      </w:r>
      <w:r>
        <w:t>144*T(v23</w:t>
      </w:r>
      <w:r w:rsidR="00644CD5">
        <w:t>.</w:t>
      </w:r>
      <w:r>
        <w:t>u5) + 0</w:t>
      </w:r>
      <w:r w:rsidR="00644CD5">
        <w:t>.</w:t>
      </w:r>
      <w:r>
        <w:t>186*T(v22</w:t>
      </w:r>
      <w:r w:rsidR="00644CD5">
        <w:t>.</w:t>
      </w:r>
      <w:r>
        <w:t>u20) + 0</w:t>
      </w:r>
      <w:r w:rsidR="00644CD5">
        <w:t>.</w:t>
      </w:r>
      <w:r>
        <w:t>192*T(v1</w:t>
      </w:r>
      <w:r w:rsidR="00644CD5">
        <w:t>.</w:t>
      </w:r>
      <w:r>
        <w:t>u32) + 0</w:t>
      </w:r>
      <w:r w:rsidR="00644CD5">
        <w:t>.</w:t>
      </w:r>
      <w:r>
        <w:t>133*T(v22</w:t>
      </w:r>
      <w:r w:rsidR="00644CD5">
        <w:t>.</w:t>
      </w:r>
      <w:r>
        <w:t>u17) -0</w:t>
      </w:r>
      <w:r w:rsidR="00644CD5">
        <w:t>.</w:t>
      </w:r>
      <w:r>
        <w:t>228*T(v20</w:t>
      </w:r>
      <w:r w:rsidR="00644CD5">
        <w:t>.</w:t>
      </w:r>
      <w:r>
        <w:t>u3) + 0</w:t>
      </w:r>
      <w:r w:rsidR="00644CD5">
        <w:t>.</w:t>
      </w:r>
      <w:r>
        <w:t>26*T(v5</w:t>
      </w:r>
      <w:r w:rsidR="00644CD5">
        <w:t>.</w:t>
      </w:r>
      <w:r>
        <w:t>u16) -0</w:t>
      </w:r>
      <w:r w:rsidR="00644CD5">
        <w:t>.</w:t>
      </w:r>
      <w:r>
        <w:t>261*T(v26</w:t>
      </w:r>
      <w:r w:rsidR="00644CD5">
        <w:t>.</w:t>
      </w:r>
      <w:r>
        <w:t>u2) + 0</w:t>
      </w:r>
      <w:r w:rsidR="00644CD5">
        <w:t>.</w:t>
      </w:r>
      <w:r>
        <w:t>314*T(v17</w:t>
      </w:r>
      <w:r w:rsidR="00644CD5">
        <w:t>.</w:t>
      </w:r>
      <w:r>
        <w:t>u18) + 0</w:t>
      </w:r>
      <w:r w:rsidR="00644CD5">
        <w:t>.</w:t>
      </w:r>
      <w:r>
        <w:t>101*T(v23) + 0</w:t>
      </w:r>
      <w:r w:rsidR="00644CD5">
        <w:t>.</w:t>
      </w:r>
      <w:r>
        <w:t>214*T(v15</w:t>
      </w:r>
      <w:r w:rsidR="00644CD5">
        <w:t>.</w:t>
      </w:r>
      <w:r>
        <w:t>u13) + 0</w:t>
      </w:r>
      <w:r w:rsidR="00644CD5">
        <w:t>.</w:t>
      </w:r>
      <w:r>
        <w:t>215*T(v2</w:t>
      </w:r>
      <w:r w:rsidR="00644CD5">
        <w:t>.</w:t>
      </w:r>
      <w:r>
        <w:t>u40) + 0</w:t>
      </w:r>
      <w:r w:rsidR="00644CD5">
        <w:t>.</w:t>
      </w:r>
      <w:r>
        <w:t>193*T(v25</w:t>
      </w:r>
      <w:r w:rsidR="00644CD5">
        <w:t>.</w:t>
      </w:r>
      <w:r>
        <w:t>u18) -0</w:t>
      </w:r>
      <w:r w:rsidR="00644CD5">
        <w:t>.</w:t>
      </w:r>
      <w:r>
        <w:t>178*T(v9</w:t>
      </w:r>
      <w:r w:rsidR="00644CD5">
        <w:t>.</w:t>
      </w:r>
      <w:r>
        <w:t>u7) + 0</w:t>
      </w:r>
      <w:r w:rsidR="00644CD5">
        <w:t>.</w:t>
      </w:r>
      <w:r>
        <w:t>223*T(v5</w:t>
      </w:r>
      <w:r w:rsidR="00644CD5">
        <w:t>.</w:t>
      </w:r>
      <w:r>
        <w:t>u32) -0</w:t>
      </w:r>
      <w:r w:rsidR="00644CD5">
        <w:t>.</w:t>
      </w:r>
      <w:r>
        <w:t>0619*T(v12</w:t>
      </w:r>
      <w:r w:rsidR="00644CD5">
        <w:t>.</w:t>
      </w:r>
      <w:r>
        <w:t>u31) -0</w:t>
      </w:r>
      <w:r w:rsidR="00644CD5">
        <w:t>.</w:t>
      </w:r>
      <w:r>
        <w:t>182*T(v10</w:t>
      </w:r>
      <w:r w:rsidR="00644CD5">
        <w:t>.</w:t>
      </w:r>
      <w:r>
        <w:t>u24) + 5</w:t>
      </w:r>
      <w:r w:rsidR="00644CD5">
        <w:t>.</w:t>
      </w:r>
      <w:r>
        <w:t>42*Length^3 + 0</w:t>
      </w:r>
      <w:r w:rsidR="00644CD5">
        <w:t>.</w:t>
      </w:r>
      <w:r>
        <w:t>117*NumAromAtoms + 0</w:t>
      </w:r>
      <w:r w:rsidR="00644CD5">
        <w:t>.</w:t>
      </w:r>
      <w:r>
        <w:t>105*T(u31) + 0</w:t>
      </w:r>
      <w:r w:rsidR="00644CD5">
        <w:t>.</w:t>
      </w:r>
      <w:r>
        <w:t>26*T(v13</w:t>
      </w:r>
      <w:r w:rsidR="00644CD5">
        <w:t>.</w:t>
      </w:r>
      <w:r>
        <w:t>u2) + 0</w:t>
      </w:r>
      <w:r w:rsidR="00644CD5">
        <w:t>.</w:t>
      </w:r>
      <w:r>
        <w:t>197*T(v40</w:t>
      </w:r>
      <w:r w:rsidR="00644CD5">
        <w:t>.</w:t>
      </w:r>
      <w:r>
        <w:t>u1) -0</w:t>
      </w:r>
      <w:r w:rsidR="00644CD5">
        <w:t>.</w:t>
      </w:r>
      <w:r>
        <w:t>199*T(v2</w:t>
      </w:r>
      <w:r w:rsidR="00644CD5">
        <w:t>.</w:t>
      </w:r>
      <w:r>
        <w:t>u23) + 0</w:t>
      </w:r>
      <w:r w:rsidR="00644CD5">
        <w:t>.</w:t>
      </w:r>
      <w:r>
        <w:t>19*T(v17</w:t>
      </w:r>
      <w:r w:rsidR="00644CD5">
        <w:t>.</w:t>
      </w:r>
      <w:r>
        <w:t>u24) -0</w:t>
      </w:r>
      <w:r w:rsidR="00644CD5">
        <w:t>.</w:t>
      </w:r>
      <w:r>
        <w:t>292*T(v5</w:t>
      </w:r>
      <w:r w:rsidR="00644CD5">
        <w:t>.</w:t>
      </w:r>
      <w:r>
        <w:t>u4) + 0</w:t>
      </w:r>
      <w:r w:rsidR="00644CD5">
        <w:t>.</w:t>
      </w:r>
      <w:r>
        <w:t>124*T(v29</w:t>
      </w:r>
      <w:r w:rsidR="00644CD5">
        <w:t>.</w:t>
      </w:r>
      <w:r>
        <w:t>u13) -0</w:t>
      </w:r>
      <w:r w:rsidR="00644CD5">
        <w:t>.</w:t>
      </w:r>
      <w:r>
        <w:t>138*T(v9</w:t>
      </w:r>
      <w:r w:rsidR="00644CD5">
        <w:t>.</w:t>
      </w:r>
      <w:r>
        <w:t>u33) -0</w:t>
      </w:r>
      <w:r w:rsidR="00644CD5">
        <w:t>.</w:t>
      </w:r>
      <w:r>
        <w:t>144*T(v23</w:t>
      </w:r>
      <w:r w:rsidR="00644CD5">
        <w:t>.</w:t>
      </w:r>
      <w:r>
        <w:t>u2) + 0</w:t>
      </w:r>
      <w:r w:rsidR="00644CD5">
        <w:t>.</w:t>
      </w:r>
      <w:r>
        <w:t>162*T(v12</w:t>
      </w:r>
      <w:r w:rsidR="00644CD5">
        <w:t>.</w:t>
      </w:r>
      <w:r>
        <w:t>u29) -0</w:t>
      </w:r>
      <w:r w:rsidR="00644CD5">
        <w:t>.</w:t>
      </w:r>
      <w:r>
        <w:t>152*T(v30</w:t>
      </w:r>
      <w:r w:rsidR="00644CD5">
        <w:t>.</w:t>
      </w:r>
      <w:r>
        <w:t>u1) + 0</w:t>
      </w:r>
      <w:r w:rsidR="00644CD5">
        <w:t>.</w:t>
      </w:r>
      <w:r>
        <w:t>184*T(v7</w:t>
      </w:r>
      <w:r w:rsidR="00644CD5">
        <w:t>.</w:t>
      </w:r>
      <w:r>
        <w:t>u35) -0</w:t>
      </w:r>
      <w:r w:rsidR="00644CD5">
        <w:t>.</w:t>
      </w:r>
      <w:r>
        <w:t>161*T(v35</w:t>
      </w:r>
      <w:r w:rsidR="00644CD5">
        <w:t>.</w:t>
      </w:r>
      <w:r>
        <w:t>u4) + 0</w:t>
      </w:r>
      <w:r w:rsidR="00644CD5">
        <w:t>.</w:t>
      </w:r>
      <w:r>
        <w:t>218*T(v3</w:t>
      </w:r>
      <w:r w:rsidR="00644CD5">
        <w:t>.</w:t>
      </w:r>
      <w:r>
        <w:t>u9) + 0</w:t>
      </w:r>
      <w:r w:rsidR="00644CD5">
        <w:t>.</w:t>
      </w:r>
      <w:r>
        <w:t>189*T(v14</w:t>
      </w:r>
      <w:r w:rsidR="00644CD5">
        <w:t>.</w:t>
      </w:r>
      <w:r>
        <w:t>u8) + 0</w:t>
      </w:r>
      <w:r w:rsidR="00644CD5">
        <w:t>.</w:t>
      </w:r>
      <w:r>
        <w:t>118*T(v3</w:t>
      </w:r>
      <w:r w:rsidR="00644CD5">
        <w:t>.</w:t>
      </w:r>
      <w:r>
        <w:t>u23) + 0</w:t>
      </w:r>
      <w:r w:rsidR="00644CD5">
        <w:t>.</w:t>
      </w:r>
      <w:r>
        <w:t>241*T(v7</w:t>
      </w:r>
      <w:r w:rsidR="00644CD5">
        <w:t>.</w:t>
      </w:r>
      <w:r>
        <w:t>u2) + 0</w:t>
      </w:r>
      <w:r w:rsidR="00644CD5">
        <w:t>.</w:t>
      </w:r>
      <w:r>
        <w:t>126*T(v4</w:t>
      </w:r>
      <w:r w:rsidR="00644CD5">
        <w:t>.</w:t>
      </w:r>
      <w:r>
        <w:t>u21) -0</w:t>
      </w:r>
      <w:r w:rsidR="00644CD5">
        <w:t>.</w:t>
      </w:r>
      <w:r>
        <w:t>104*T(u36) + 0</w:t>
      </w:r>
      <w:r w:rsidR="00644CD5">
        <w:t>.</w:t>
      </w:r>
      <w:r>
        <w:t>233*T(v15</w:t>
      </w:r>
      <w:r w:rsidR="00644CD5">
        <w:t>.</w:t>
      </w:r>
      <w:r>
        <w:t>u6) + 0</w:t>
      </w:r>
      <w:r w:rsidR="00644CD5">
        <w:t>.</w:t>
      </w:r>
      <w:r>
        <w:t>164*T(v12</w:t>
      </w:r>
      <w:r w:rsidR="00644CD5">
        <w:t>.</w:t>
      </w:r>
      <w:r>
        <w:t>u2) -0</w:t>
      </w:r>
      <w:r w:rsidR="00644CD5">
        <w:t>.</w:t>
      </w:r>
      <w:r>
        <w:t>131*T(v11</w:t>
      </w:r>
      <w:r w:rsidR="00644CD5">
        <w:t>.</w:t>
      </w:r>
      <w:r>
        <w:t>u8) + 0</w:t>
      </w:r>
      <w:r w:rsidR="00644CD5">
        <w:t>.</w:t>
      </w:r>
      <w:r>
        <w:t>179*T(v25</w:t>
      </w:r>
      <w:r w:rsidR="00644CD5">
        <w:t>.</w:t>
      </w:r>
      <w:r>
        <w:t>u12) -0</w:t>
      </w:r>
      <w:r w:rsidR="00644CD5">
        <w:t>.</w:t>
      </w:r>
      <w:r>
        <w:t>117*T(v26</w:t>
      </w:r>
      <w:r w:rsidR="00644CD5">
        <w:t>.</w:t>
      </w:r>
      <w:r>
        <w:t>u1) -0</w:t>
      </w:r>
      <w:r w:rsidR="00644CD5">
        <w:t>.</w:t>
      </w:r>
      <w:r>
        <w:t>187*T(v16</w:t>
      </w:r>
      <w:r w:rsidR="00644CD5">
        <w:t>.</w:t>
      </w:r>
      <w:r>
        <w:t>u23) + 0</w:t>
      </w:r>
      <w:r w:rsidR="00644CD5">
        <w:t>.</w:t>
      </w:r>
      <w:r>
        <w:t>189*NumAcceptor + 0</w:t>
      </w:r>
      <w:r w:rsidR="00644CD5">
        <w:t>.</w:t>
      </w:r>
      <w:r>
        <w:t>0955*T(u23) + 0</w:t>
      </w:r>
      <w:r w:rsidR="00644CD5">
        <w:t>.</w:t>
      </w:r>
      <w:r>
        <w:t>0944*T(v14</w:t>
      </w:r>
      <w:r w:rsidR="00644CD5">
        <w:t>.</w:t>
      </w:r>
      <w:r>
        <w:t>u9) + 0</w:t>
      </w:r>
      <w:r w:rsidR="00644CD5">
        <w:t>.</w:t>
      </w:r>
      <w:r>
        <w:t>125*T(v11</w:t>
      </w:r>
      <w:r w:rsidR="00644CD5">
        <w:t>.</w:t>
      </w:r>
      <w:r>
        <w:t>u7) + 0</w:t>
      </w:r>
      <w:r w:rsidR="00644CD5">
        <w:t>.</w:t>
      </w:r>
      <w:r>
        <w:t>129*T(v19</w:t>
      </w:r>
      <w:r w:rsidR="00644CD5">
        <w:t>.</w:t>
      </w:r>
      <w:r>
        <w:t>u6) -0</w:t>
      </w:r>
      <w:r w:rsidR="00644CD5">
        <w:t>.</w:t>
      </w:r>
      <w:r>
        <w:t>108*T(v20</w:t>
      </w:r>
      <w:r w:rsidR="00644CD5">
        <w:t>.</w:t>
      </w:r>
      <w:r>
        <w:t>u14) -0</w:t>
      </w:r>
      <w:r w:rsidR="00644CD5">
        <w:t>.</w:t>
      </w:r>
      <w:r>
        <w:t>19*T(v15</w:t>
      </w:r>
      <w:r w:rsidR="00644CD5">
        <w:t>.</w:t>
      </w:r>
      <w:r>
        <w:t>u24) -0</w:t>
      </w:r>
      <w:r w:rsidR="00644CD5">
        <w:t>.</w:t>
      </w:r>
      <w:r>
        <w:t>157*T(v9</w:t>
      </w:r>
      <w:r w:rsidR="00644CD5">
        <w:t>.</w:t>
      </w:r>
      <w:r>
        <w:t>u24) + 0</w:t>
      </w:r>
      <w:r w:rsidR="00644CD5">
        <w:t>.</w:t>
      </w:r>
      <w:r>
        <w:t>198*T(v7</w:t>
      </w:r>
      <w:r w:rsidR="00644CD5">
        <w:t>.</w:t>
      </w:r>
      <w:r>
        <w:t>u9) -0</w:t>
      </w:r>
      <w:r w:rsidR="00644CD5">
        <w:t>.</w:t>
      </w:r>
      <w:r>
        <w:t>16*T(v17</w:t>
      </w:r>
      <w:r w:rsidR="00644CD5">
        <w:t>.</w:t>
      </w:r>
      <w:r>
        <w:t>u10) + 0</w:t>
      </w:r>
      <w:r w:rsidR="00644CD5">
        <w:t>.</w:t>
      </w:r>
      <w:r>
        <w:t>19*T(v26</w:t>
      </w:r>
      <w:r w:rsidR="00644CD5">
        <w:t>.</w:t>
      </w:r>
      <w:r>
        <w:t>u8) -0</w:t>
      </w:r>
      <w:r w:rsidR="00644CD5">
        <w:t>.</w:t>
      </w:r>
      <w:r>
        <w:t>151*T(v6</w:t>
      </w:r>
      <w:r w:rsidR="00644CD5">
        <w:t>.</w:t>
      </w:r>
      <w:r>
        <w:t>u19) -0</w:t>
      </w:r>
      <w:r w:rsidR="00644CD5">
        <w:t>.</w:t>
      </w:r>
      <w:r>
        <w:t>163*T(v27</w:t>
      </w:r>
      <w:r w:rsidR="00644CD5">
        <w:t>.</w:t>
      </w:r>
      <w:r>
        <w:t>u13) + 0</w:t>
      </w:r>
      <w:r w:rsidR="00644CD5">
        <w:t>.</w:t>
      </w:r>
      <w:r>
        <w:t>17*T(v8</w:t>
      </w:r>
      <w:r w:rsidR="00644CD5">
        <w:t>.</w:t>
      </w:r>
      <w:r>
        <w:t>u34) + 0</w:t>
      </w:r>
      <w:r w:rsidR="00644CD5">
        <w:t>.</w:t>
      </w:r>
      <w:r>
        <w:t>137*T(v13</w:t>
      </w:r>
      <w:r w:rsidR="00644CD5">
        <w:t>.</w:t>
      </w:r>
      <w:r>
        <w:t>u1) -0</w:t>
      </w:r>
      <w:r w:rsidR="00644CD5">
        <w:t>.</w:t>
      </w:r>
      <w:r>
        <w:t>153*T(v7</w:t>
      </w:r>
      <w:r w:rsidR="00644CD5">
        <w:t>.</w:t>
      </w:r>
      <w:r>
        <w:t>u7) + 0</w:t>
      </w:r>
      <w:r w:rsidR="00644CD5">
        <w:t>.</w:t>
      </w:r>
      <w:r>
        <w:t>0872*T(v25</w:t>
      </w:r>
      <w:r w:rsidR="00644CD5">
        <w:t>.</w:t>
      </w:r>
      <w:r>
        <w:t>u16) -0</w:t>
      </w:r>
      <w:r w:rsidR="00644CD5">
        <w:t>.</w:t>
      </w:r>
      <w:r>
        <w:t>0976*T(v16</w:t>
      </w:r>
      <w:r w:rsidR="00644CD5">
        <w:t>.</w:t>
      </w:r>
      <w:r>
        <w:t>u26) + 0</w:t>
      </w:r>
      <w:r w:rsidR="00644CD5">
        <w:t>.</w:t>
      </w:r>
      <w:r>
        <w:t>157*T(v19</w:t>
      </w:r>
      <w:r w:rsidR="00644CD5">
        <w:t>.</w:t>
      </w:r>
      <w:r>
        <w:t>u9) + 0</w:t>
      </w:r>
      <w:r w:rsidR="00644CD5">
        <w:t>.</w:t>
      </w:r>
      <w:r>
        <w:t>18*T(v32</w:t>
      </w:r>
      <w:r w:rsidR="00644CD5">
        <w:t>.</w:t>
      </w:r>
      <w:r>
        <w:t>u3) + 0</w:t>
      </w:r>
      <w:r w:rsidR="00644CD5">
        <w:t>.</w:t>
      </w:r>
      <w:r>
        <w:t>135*T(v13</w:t>
      </w:r>
      <w:r w:rsidR="00644CD5">
        <w:t>.</w:t>
      </w:r>
      <w:r>
        <w:t>u25) -0</w:t>
      </w:r>
      <w:r w:rsidR="00644CD5">
        <w:t>.</w:t>
      </w:r>
      <w:r>
        <w:t>109*T(v22</w:t>
      </w:r>
      <w:r w:rsidR="00644CD5">
        <w:t>.</w:t>
      </w:r>
      <w:r>
        <w:t>u1) -0</w:t>
      </w:r>
      <w:r w:rsidR="00644CD5">
        <w:t>.</w:t>
      </w:r>
      <w:r>
        <w:t>0923*T(u18) + 0</w:t>
      </w:r>
      <w:r w:rsidR="00644CD5">
        <w:t>.</w:t>
      </w:r>
      <w:r>
        <w:t>0981*T(u9) + 0</w:t>
      </w:r>
      <w:r w:rsidR="00644CD5">
        <w:t>.</w:t>
      </w:r>
      <w:r>
        <w:t>15*T(v6</w:t>
      </w:r>
      <w:r w:rsidR="00644CD5">
        <w:t>.</w:t>
      </w:r>
      <w:r>
        <w:t>u13) -0</w:t>
      </w:r>
      <w:r w:rsidR="00644CD5">
        <w:t>.</w:t>
      </w:r>
      <w:r>
        <w:t>178*T(v17</w:t>
      </w:r>
      <w:r w:rsidR="00644CD5">
        <w:t>.</w:t>
      </w:r>
      <w:r>
        <w:t>u13) + 0</w:t>
      </w:r>
      <w:r w:rsidR="00644CD5">
        <w:t>.</w:t>
      </w:r>
      <w:r>
        <w:t>12*T(v20</w:t>
      </w:r>
      <w:r w:rsidR="00644CD5">
        <w:t>.</w:t>
      </w:r>
      <w:r>
        <w:t>u10) + 0</w:t>
      </w:r>
      <w:r w:rsidR="00644CD5">
        <w:t>.</w:t>
      </w:r>
      <w:r>
        <w:t>114*T(v17</w:t>
      </w:r>
      <w:r w:rsidR="00644CD5">
        <w:t>.</w:t>
      </w:r>
      <w:r>
        <w:t>u2) -0</w:t>
      </w:r>
      <w:r w:rsidR="00644CD5">
        <w:t>.</w:t>
      </w:r>
      <w:r>
        <w:t>125*T(v8</w:t>
      </w:r>
      <w:r w:rsidR="00644CD5">
        <w:t>.</w:t>
      </w:r>
      <w:r>
        <w:t>u12) -0</w:t>
      </w:r>
      <w:r w:rsidR="00644CD5">
        <w:t>.</w:t>
      </w:r>
      <w:r>
        <w:t>125*T(v4</w:t>
      </w:r>
      <w:r w:rsidR="00644CD5">
        <w:t>.</w:t>
      </w:r>
      <w:r>
        <w:t>u39) + 0</w:t>
      </w:r>
      <w:r w:rsidR="00644CD5">
        <w:t>.</w:t>
      </w:r>
      <w:r>
        <w:t>143*T(v17</w:t>
      </w:r>
      <w:r w:rsidR="00644CD5">
        <w:t>.</w:t>
      </w:r>
      <w:r>
        <w:t>u4) + 0</w:t>
      </w:r>
      <w:r w:rsidR="00644CD5">
        <w:t>.</w:t>
      </w:r>
      <w:r>
        <w:t>0789*T(v4</w:t>
      </w:r>
      <w:r w:rsidR="00644CD5">
        <w:t>.</w:t>
      </w:r>
      <w:r>
        <w:t>u33) -0</w:t>
      </w:r>
      <w:r w:rsidR="00644CD5">
        <w:t>.</w:t>
      </w:r>
      <w:r>
        <w:t>142*T(v14</w:t>
      </w:r>
      <w:r w:rsidR="00644CD5">
        <w:t>.</w:t>
      </w:r>
      <w:r>
        <w:t>u1) + 0</w:t>
      </w:r>
      <w:r w:rsidR="00644CD5">
        <w:t>.</w:t>
      </w:r>
      <w:r>
        <w:t>186*T(v6</w:t>
      </w:r>
      <w:r w:rsidR="00644CD5">
        <w:t>.</w:t>
      </w:r>
      <w:r>
        <w:t>u11) -0</w:t>
      </w:r>
      <w:r w:rsidR="00644CD5">
        <w:t>.</w:t>
      </w:r>
      <w:r>
        <w:t>136*T(v19</w:t>
      </w:r>
      <w:r w:rsidR="00644CD5">
        <w:t>.</w:t>
      </w:r>
      <w:r>
        <w:t>u8) -0</w:t>
      </w:r>
      <w:r w:rsidR="00644CD5">
        <w:t>.</w:t>
      </w:r>
      <w:r>
        <w:t>13*T(v8</w:t>
      </w:r>
      <w:r w:rsidR="00644CD5">
        <w:t>.</w:t>
      </w:r>
      <w:r>
        <w:t>u24) -0</w:t>
      </w:r>
      <w:r w:rsidR="00644CD5">
        <w:t>.</w:t>
      </w:r>
      <w:r>
        <w:t>114*T(v11</w:t>
      </w:r>
      <w:r w:rsidR="00644CD5">
        <w:t>.</w:t>
      </w:r>
      <w:r>
        <w:t>u24) -0</w:t>
      </w:r>
      <w:r w:rsidR="00644CD5">
        <w:t>.</w:t>
      </w:r>
      <w:r>
        <w:t>116*T(v4</w:t>
      </w:r>
      <w:r w:rsidR="00644CD5">
        <w:t>.</w:t>
      </w:r>
      <w:r>
        <w:t>u27) + 0</w:t>
      </w:r>
      <w:r w:rsidR="00644CD5">
        <w:t>.</w:t>
      </w:r>
      <w:r>
        <w:t>117*T(v29</w:t>
      </w:r>
      <w:r w:rsidR="00644CD5">
        <w:t>.</w:t>
      </w:r>
      <w:r>
        <w:t>u10) -0</w:t>
      </w:r>
      <w:r w:rsidR="00644CD5">
        <w:t>.</w:t>
      </w:r>
      <w:r>
        <w:t>0919*T(v33</w:t>
      </w:r>
      <w:r w:rsidR="00644CD5">
        <w:t>.</w:t>
      </w:r>
      <w:r>
        <w:t>u10) -0</w:t>
      </w:r>
      <w:r w:rsidR="00644CD5">
        <w:t>.</w:t>
      </w:r>
      <w:r>
        <w:t>111*T(v16</w:t>
      </w:r>
      <w:r w:rsidR="00644CD5">
        <w:t>.</w:t>
      </w:r>
      <w:r>
        <w:t>u19) + 0</w:t>
      </w:r>
      <w:r w:rsidR="00644CD5">
        <w:t>.</w:t>
      </w:r>
      <w:r>
        <w:t>129*T(v28</w:t>
      </w:r>
      <w:r w:rsidR="00644CD5">
        <w:t>.</w:t>
      </w:r>
      <w:r>
        <w:t>u8) -0</w:t>
      </w:r>
      <w:r w:rsidR="00644CD5">
        <w:t>.</w:t>
      </w:r>
      <w:r>
        <w:t>103*T(v21</w:t>
      </w:r>
      <w:r w:rsidR="00644CD5">
        <w:t>.</w:t>
      </w:r>
      <w:r>
        <w:t>u10) -0</w:t>
      </w:r>
      <w:r w:rsidR="00644CD5">
        <w:t>.</w:t>
      </w:r>
      <w:r>
        <w:t>112*T(v10</w:t>
      </w:r>
      <w:r w:rsidR="00644CD5">
        <w:t>.</w:t>
      </w:r>
      <w:r>
        <w:t>u20) + 0</w:t>
      </w:r>
      <w:r w:rsidR="00644CD5">
        <w:t>.</w:t>
      </w:r>
      <w:r>
        <w:t>12*T(v17</w:t>
      </w:r>
      <w:r w:rsidR="00644CD5">
        <w:t>.</w:t>
      </w:r>
      <w:r>
        <w:t>u26) + 0</w:t>
      </w:r>
      <w:r w:rsidR="00644CD5">
        <w:t>.</w:t>
      </w:r>
      <w:r>
        <w:t>0795*T(v14) + 0</w:t>
      </w:r>
      <w:r w:rsidR="00644CD5">
        <w:t>.</w:t>
      </w:r>
      <w:r>
        <w:t>131*T(v29</w:t>
      </w:r>
      <w:r w:rsidR="00644CD5">
        <w:t>.</w:t>
      </w:r>
      <w:r>
        <w:t>u12) -0</w:t>
      </w:r>
      <w:r w:rsidR="00644CD5">
        <w:t>.</w:t>
      </w:r>
      <w:r>
        <w:t>0981*T(v27</w:t>
      </w:r>
      <w:r w:rsidR="00644CD5">
        <w:t>.</w:t>
      </w:r>
      <w:r>
        <w:t>u3) -0</w:t>
      </w:r>
      <w:r w:rsidR="00644CD5">
        <w:t>.</w:t>
      </w:r>
      <w:r>
        <w:t>116*T(v2</w:t>
      </w:r>
      <w:r w:rsidR="00644CD5">
        <w:t>.</w:t>
      </w:r>
      <w:r>
        <w:t>u26) + 0</w:t>
      </w:r>
      <w:r w:rsidR="00644CD5">
        <w:t>.</w:t>
      </w:r>
      <w:r>
        <w:t>118*T(v3</w:t>
      </w:r>
      <w:r w:rsidR="00644CD5">
        <w:t>.</w:t>
      </w:r>
      <w:r>
        <w:t>u22) -0</w:t>
      </w:r>
      <w:r w:rsidR="00644CD5">
        <w:t>.</w:t>
      </w:r>
      <w:r>
        <w:t>0875*T(v2) + 0</w:t>
      </w:r>
      <w:r w:rsidR="00644CD5">
        <w:t>.</w:t>
      </w:r>
      <w:r>
        <w:t>0959*T(v18</w:t>
      </w:r>
      <w:r w:rsidR="00644CD5">
        <w:t>.</w:t>
      </w:r>
      <w:r>
        <w:t>u17) + 0</w:t>
      </w:r>
      <w:r w:rsidR="00644CD5">
        <w:t>.</w:t>
      </w:r>
      <w:r>
        <w:t>142*T(v11</w:t>
      </w:r>
      <w:r w:rsidR="00644CD5">
        <w:t>.</w:t>
      </w:r>
      <w:r>
        <w:t>u12) -0</w:t>
      </w:r>
      <w:r w:rsidR="00644CD5">
        <w:t>.</w:t>
      </w:r>
      <w:r>
        <w:t>108*T(v8</w:t>
      </w:r>
      <w:r w:rsidR="00644CD5">
        <w:t>.</w:t>
      </w:r>
      <w:r>
        <w:t>u29) -0</w:t>
      </w:r>
      <w:r w:rsidR="00644CD5">
        <w:t>.</w:t>
      </w:r>
      <w:r>
        <w:t>126*T(v26</w:t>
      </w:r>
      <w:r w:rsidR="00644CD5">
        <w:t>.</w:t>
      </w:r>
      <w:r>
        <w:t>u13) + 0</w:t>
      </w:r>
      <w:r w:rsidR="00644CD5">
        <w:t>.</w:t>
      </w:r>
      <w:r>
        <w:t>116*T(v26</w:t>
      </w:r>
      <w:r w:rsidR="00644CD5">
        <w:t>.</w:t>
      </w:r>
      <w:r>
        <w:t>u4) -0</w:t>
      </w:r>
      <w:r w:rsidR="00644CD5">
        <w:t>.</w:t>
      </w:r>
      <w:r>
        <w:t>106*T(v1</w:t>
      </w:r>
      <w:r w:rsidR="00644CD5">
        <w:t>.</w:t>
      </w:r>
      <w:r>
        <w:t>u22) -0</w:t>
      </w:r>
      <w:r w:rsidR="00644CD5">
        <w:t>.</w:t>
      </w:r>
      <w:r>
        <w:t>112*T(v26</w:t>
      </w:r>
      <w:r w:rsidR="00644CD5">
        <w:t>.</w:t>
      </w:r>
      <w:r>
        <w:t>u15) + 0</w:t>
      </w:r>
      <w:r w:rsidR="00644CD5">
        <w:t>.</w:t>
      </w:r>
      <w:r>
        <w:t>15*T(v28</w:t>
      </w:r>
      <w:r w:rsidR="00644CD5">
        <w:t>.</w:t>
      </w:r>
      <w:r>
        <w:t>u2) + 0</w:t>
      </w:r>
      <w:r w:rsidR="00644CD5">
        <w:t>.</w:t>
      </w:r>
      <w:r>
        <w:t>114*T(v2</w:t>
      </w:r>
      <w:r w:rsidR="00644CD5">
        <w:t>.</w:t>
      </w:r>
      <w:r>
        <w:t>u3) -0</w:t>
      </w:r>
      <w:r w:rsidR="00644CD5">
        <w:t>.</w:t>
      </w:r>
      <w:r>
        <w:t>0847*T(v18</w:t>
      </w:r>
      <w:r w:rsidR="00644CD5">
        <w:t>.</w:t>
      </w:r>
      <w:r>
        <w:t>u25) + 0</w:t>
      </w:r>
      <w:r w:rsidR="00644CD5">
        <w:t>.</w:t>
      </w:r>
      <w:r>
        <w:t>123*T(v5</w:t>
      </w:r>
      <w:r w:rsidR="00644CD5">
        <w:t>.</w:t>
      </w:r>
      <w:r>
        <w:t>u33) + 0</w:t>
      </w:r>
      <w:r w:rsidR="00644CD5">
        <w:t>.</w:t>
      </w:r>
      <w:r>
        <w:t>0759*T(v23</w:t>
      </w:r>
      <w:r w:rsidR="00644CD5">
        <w:t>.</w:t>
      </w:r>
      <w:r>
        <w:t>u15) -0</w:t>
      </w:r>
      <w:r w:rsidR="00644CD5">
        <w:t>.</w:t>
      </w:r>
      <w:r>
        <w:t>0905*T(v26</w:t>
      </w:r>
      <w:r w:rsidR="00644CD5">
        <w:t>.</w:t>
      </w:r>
      <w:r>
        <w:t>u14) -0</w:t>
      </w:r>
      <w:r w:rsidR="00644CD5">
        <w:t>.</w:t>
      </w:r>
      <w:r>
        <w:t>101*T(v14</w:t>
      </w:r>
      <w:r w:rsidR="00644CD5">
        <w:t>.</w:t>
      </w:r>
      <w:r>
        <w:t>u23) + 0</w:t>
      </w:r>
      <w:r w:rsidR="00644CD5">
        <w:t>.</w:t>
      </w:r>
      <w:r>
        <w:t>103*T(v5</w:t>
      </w:r>
      <w:r w:rsidR="00644CD5">
        <w:t>.</w:t>
      </w:r>
      <w:r>
        <w:t>u31) + 0</w:t>
      </w:r>
      <w:r w:rsidR="00644CD5">
        <w:t>.</w:t>
      </w:r>
      <w:r>
        <w:t>0905*NumNegative -0</w:t>
      </w:r>
      <w:r w:rsidR="00644CD5">
        <w:t>.</w:t>
      </w:r>
      <w:r>
        <w:t>137*T(v4</w:t>
      </w:r>
      <w:r w:rsidR="00644CD5">
        <w:t>.</w:t>
      </w:r>
      <w:r>
        <w:t>u2) + 0</w:t>
      </w:r>
      <w:r w:rsidR="00644CD5">
        <w:t>.</w:t>
      </w:r>
      <w:r>
        <w:t>0877*T(v18</w:t>
      </w:r>
      <w:r w:rsidR="00644CD5">
        <w:t>.</w:t>
      </w:r>
      <w:r>
        <w:t>u24) + 3</w:t>
      </w:r>
      <w:r w:rsidR="00644CD5">
        <w:t>.</w:t>
      </w:r>
      <w:r>
        <w:t>79*Volume^3 + 0</w:t>
      </w:r>
      <w:r w:rsidR="00644CD5">
        <w:t>.</w:t>
      </w:r>
      <w:r>
        <w:t>113*T(v8</w:t>
      </w:r>
      <w:r w:rsidR="00644CD5">
        <w:t>.</w:t>
      </w:r>
      <w:r>
        <w:t>u20) -0</w:t>
      </w:r>
      <w:r w:rsidR="00644CD5">
        <w:t>.</w:t>
      </w:r>
      <w:r>
        <w:t>066*T(v32) -0</w:t>
      </w:r>
      <w:r w:rsidR="00644CD5">
        <w:t>.</w:t>
      </w:r>
      <w:r>
        <w:t>0883*T(v32</w:t>
      </w:r>
      <w:r w:rsidR="00644CD5">
        <w:t>.</w:t>
      </w:r>
      <w:r>
        <w:t>u6) -0</w:t>
      </w:r>
      <w:r w:rsidR="00644CD5">
        <w:t>.</w:t>
      </w:r>
      <w:r>
        <w:t>0927*T(v6</w:t>
      </w:r>
      <w:r w:rsidR="00644CD5">
        <w:t>.</w:t>
      </w:r>
      <w:r>
        <w:t>u18) -0</w:t>
      </w:r>
      <w:r w:rsidR="00644CD5">
        <w:t>.</w:t>
      </w:r>
      <w:r>
        <w:t>109*T(u4) -0</w:t>
      </w:r>
      <w:r w:rsidR="00644CD5">
        <w:t>.</w:t>
      </w:r>
      <w:r>
        <w:t>104*T(v9</w:t>
      </w:r>
      <w:r w:rsidR="00644CD5">
        <w:t>.</w:t>
      </w:r>
      <w:r>
        <w:t>u9) + 0</w:t>
      </w:r>
      <w:r w:rsidR="00644CD5">
        <w:t>.</w:t>
      </w:r>
      <w:r>
        <w:t>0793*T(v9</w:t>
      </w:r>
      <w:r w:rsidR="00644CD5">
        <w:t>.</w:t>
      </w:r>
      <w:r>
        <w:t>u21) + 0</w:t>
      </w:r>
      <w:r w:rsidR="00644CD5">
        <w:t>.</w:t>
      </w:r>
      <w:r>
        <w:t>0928*T(v20</w:t>
      </w:r>
      <w:r w:rsidR="00644CD5">
        <w:t>.</w:t>
      </w:r>
      <w:r>
        <w:t>u22) -0</w:t>
      </w:r>
      <w:r w:rsidR="00644CD5">
        <w:t>.</w:t>
      </w:r>
      <w:r>
        <w:t>0952*T(v22</w:t>
      </w:r>
      <w:r w:rsidR="00644CD5">
        <w:t>.</w:t>
      </w:r>
      <w:r>
        <w:t>u6) + 0</w:t>
      </w:r>
      <w:r w:rsidR="00644CD5">
        <w:t>.</w:t>
      </w:r>
      <w:r>
        <w:t>0651*T(v27) + 0</w:t>
      </w:r>
      <w:r w:rsidR="00644CD5">
        <w:t>.</w:t>
      </w:r>
      <w:r>
        <w:t>104*T(v1</w:t>
      </w:r>
      <w:r w:rsidR="00644CD5">
        <w:t>.</w:t>
      </w:r>
      <w:r>
        <w:t>u23) + 0</w:t>
      </w:r>
      <w:r w:rsidR="00644CD5">
        <w:t>.</w:t>
      </w:r>
      <w:r>
        <w:t>0993*T(v6</w:t>
      </w:r>
      <w:r w:rsidR="00644CD5">
        <w:t>.</w:t>
      </w:r>
      <w:r>
        <w:t>u29) -0</w:t>
      </w:r>
      <w:r w:rsidR="00644CD5">
        <w:t>.</w:t>
      </w:r>
      <w:r>
        <w:t>0835*T(v3</w:t>
      </w:r>
      <w:r w:rsidR="00644CD5">
        <w:t>.</w:t>
      </w:r>
      <w:r>
        <w:t>u10) -0</w:t>
      </w:r>
      <w:r w:rsidR="00644CD5">
        <w:t>.</w:t>
      </w:r>
      <w:r>
        <w:t>0859*T(v11</w:t>
      </w:r>
      <w:r w:rsidR="00644CD5">
        <w:t>.</w:t>
      </w:r>
      <w:r>
        <w:t>u13) -0</w:t>
      </w:r>
      <w:r w:rsidR="00644CD5">
        <w:t>.</w:t>
      </w:r>
      <w:r>
        <w:t>083*T(v2</w:t>
      </w:r>
      <w:r w:rsidR="00644CD5">
        <w:t>.</w:t>
      </w:r>
      <w:r>
        <w:t>u29) + 0</w:t>
      </w:r>
      <w:r w:rsidR="00644CD5">
        <w:t>.</w:t>
      </w:r>
      <w:r>
        <w:t>111*T(v5</w:t>
      </w:r>
      <w:r w:rsidR="00644CD5">
        <w:t>.</w:t>
      </w:r>
      <w:r>
        <w:t>u3) + 0</w:t>
      </w:r>
      <w:r w:rsidR="00644CD5">
        <w:t>.</w:t>
      </w:r>
      <w:r>
        <w:t>0977*T(v12</w:t>
      </w:r>
      <w:r w:rsidR="00644CD5">
        <w:t>.</w:t>
      </w:r>
      <w:r>
        <w:t>u1) + 0</w:t>
      </w:r>
      <w:r w:rsidR="00644CD5">
        <w:t>.</w:t>
      </w:r>
      <w:r>
        <w:t>0896*T(v11</w:t>
      </w:r>
      <w:r w:rsidR="00644CD5">
        <w:t>.</w:t>
      </w:r>
      <w:r>
        <w:t>u2) + 0</w:t>
      </w:r>
      <w:r w:rsidR="00644CD5">
        <w:t>.</w:t>
      </w:r>
      <w:r>
        <w:t>107*T(v18</w:t>
      </w:r>
      <w:r w:rsidR="00644CD5">
        <w:t>.</w:t>
      </w:r>
      <w:r>
        <w:t>u2) + 0</w:t>
      </w:r>
      <w:r w:rsidR="00644CD5">
        <w:t>.</w:t>
      </w:r>
      <w:r>
        <w:t>104*T(v1</w:t>
      </w:r>
      <w:r w:rsidR="00644CD5">
        <w:t>.</w:t>
      </w:r>
      <w:r>
        <w:t>u17) + 0</w:t>
      </w:r>
      <w:r w:rsidR="00644CD5">
        <w:t>.</w:t>
      </w:r>
      <w:r>
        <w:t>081*T(v6</w:t>
      </w:r>
      <w:r w:rsidR="00644CD5">
        <w:t>.</w:t>
      </w:r>
      <w:r>
        <w:t>u15) -0</w:t>
      </w:r>
      <w:r w:rsidR="00644CD5">
        <w:t>.</w:t>
      </w:r>
      <w:r>
        <w:t>0739*T(v22</w:t>
      </w:r>
      <w:r w:rsidR="00644CD5">
        <w:t>.</w:t>
      </w:r>
      <w:r>
        <w:t>u21) -0</w:t>
      </w:r>
      <w:r w:rsidR="00644CD5">
        <w:t>.</w:t>
      </w:r>
      <w:r>
        <w:t>0736*T(v3) + 0</w:t>
      </w:r>
      <w:r w:rsidR="00644CD5">
        <w:t>.</w:t>
      </w:r>
      <w:r>
        <w:t>0688*T(v15</w:t>
      </w:r>
      <w:r w:rsidR="00644CD5">
        <w:t>.</w:t>
      </w:r>
      <w:r>
        <w:t>u9) -0</w:t>
      </w:r>
      <w:r w:rsidR="00644CD5">
        <w:t>.</w:t>
      </w:r>
      <w:r>
        <w:t>0782*T(v14</w:t>
      </w:r>
      <w:r w:rsidR="00644CD5">
        <w:t>.</w:t>
      </w:r>
      <w:r>
        <w:t>u12) + 0</w:t>
      </w:r>
      <w:r w:rsidR="00644CD5">
        <w:t>.</w:t>
      </w:r>
      <w:r>
        <w:t>0707*T(v27</w:t>
      </w:r>
      <w:r w:rsidR="00644CD5">
        <w:t>.</w:t>
      </w:r>
      <w:r>
        <w:t>u7) + 0</w:t>
      </w:r>
      <w:r w:rsidR="00644CD5">
        <w:t>.</w:t>
      </w:r>
      <w:r>
        <w:t>066*T(v12</w:t>
      </w:r>
      <w:r w:rsidR="00644CD5">
        <w:t>.</w:t>
      </w:r>
      <w:r>
        <w:t>u13) + 0</w:t>
      </w:r>
      <w:r w:rsidR="00644CD5">
        <w:t>.</w:t>
      </w:r>
      <w:r>
        <w:t>0755*T(v13</w:t>
      </w:r>
      <w:r w:rsidR="00644CD5">
        <w:t>.</w:t>
      </w:r>
      <w:r>
        <w:t>u11) -0</w:t>
      </w:r>
      <w:r w:rsidR="00644CD5">
        <w:t>.</w:t>
      </w:r>
      <w:r>
        <w:t>0516*T(v19) -0</w:t>
      </w:r>
      <w:r w:rsidR="00644CD5">
        <w:t>.</w:t>
      </w:r>
      <w:r>
        <w:t>0645*T(v25</w:t>
      </w:r>
      <w:r w:rsidR="00644CD5">
        <w:t>.</w:t>
      </w:r>
      <w:r>
        <w:t>u10) + 0</w:t>
      </w:r>
      <w:r w:rsidR="00644CD5">
        <w:t>.</w:t>
      </w:r>
      <w:r>
        <w:t>0553*T(v19</w:t>
      </w:r>
      <w:r w:rsidR="00644CD5">
        <w:t>.</w:t>
      </w:r>
      <w:r>
        <w:t>u23) + 0</w:t>
      </w:r>
      <w:r w:rsidR="00644CD5">
        <w:t>.</w:t>
      </w:r>
      <w:r>
        <w:t>0706*T(v1</w:t>
      </w:r>
      <w:r w:rsidR="00644CD5">
        <w:t>.</w:t>
      </w:r>
      <w:r>
        <w:t>u37) + 0</w:t>
      </w:r>
      <w:r w:rsidR="00644CD5">
        <w:t>.</w:t>
      </w:r>
      <w:r>
        <w:t>0728*T(v1</w:t>
      </w:r>
      <w:r w:rsidR="00644CD5">
        <w:t>.</w:t>
      </w:r>
      <w:r>
        <w:t>u39) + 0</w:t>
      </w:r>
      <w:r w:rsidR="00644CD5">
        <w:t>.</w:t>
      </w:r>
      <w:r>
        <w:t>0639*T(v21</w:t>
      </w:r>
      <w:r w:rsidR="00644CD5">
        <w:t>.</w:t>
      </w:r>
      <w:r>
        <w:t>u14) + 0</w:t>
      </w:r>
      <w:r w:rsidR="00644CD5">
        <w:t>.</w:t>
      </w:r>
      <w:r>
        <w:t>0594*T(v7</w:t>
      </w:r>
      <w:r w:rsidR="00644CD5">
        <w:t>.</w:t>
      </w:r>
      <w:r>
        <w:t>u23) + 0</w:t>
      </w:r>
      <w:r w:rsidR="00644CD5">
        <w:t>.</w:t>
      </w:r>
      <w:r>
        <w:t>0676*T(v6</w:t>
      </w:r>
      <w:r w:rsidR="00644CD5">
        <w:t>.</w:t>
      </w:r>
      <w:r>
        <w:t>u23) -0</w:t>
      </w:r>
      <w:r w:rsidR="00644CD5">
        <w:t>.</w:t>
      </w:r>
      <w:r>
        <w:t>0643*T(v10</w:t>
      </w:r>
      <w:r w:rsidR="00644CD5">
        <w:t>.</w:t>
      </w:r>
      <w:r>
        <w:t>u10) -0</w:t>
      </w:r>
      <w:r w:rsidR="00644CD5">
        <w:t>.</w:t>
      </w:r>
      <w:r>
        <w:t>0494*T(v14</w:t>
      </w:r>
      <w:r w:rsidR="00644CD5">
        <w:t>.</w:t>
      </w:r>
      <w:r>
        <w:t>u27) + 0</w:t>
      </w:r>
      <w:r w:rsidR="00644CD5">
        <w:t>.</w:t>
      </w:r>
      <w:r>
        <w:t>0596*T(v4</w:t>
      </w:r>
      <w:r w:rsidR="00644CD5">
        <w:t>.</w:t>
      </w:r>
      <w:r>
        <w:t>u15) -0</w:t>
      </w:r>
      <w:r w:rsidR="00644CD5">
        <w:t>.</w:t>
      </w:r>
      <w:r>
        <w:t>065*T(v5</w:t>
      </w:r>
      <w:r w:rsidR="00644CD5">
        <w:t>.</w:t>
      </w:r>
      <w:r>
        <w:t>u15) + 0</w:t>
      </w:r>
      <w:r w:rsidR="00644CD5">
        <w:t>.</w:t>
      </w:r>
      <w:r>
        <w:t>0472*T(v14</w:t>
      </w:r>
      <w:r w:rsidR="00644CD5">
        <w:t>.</w:t>
      </w:r>
      <w:r>
        <w:t>u13) + 0</w:t>
      </w:r>
      <w:r w:rsidR="00644CD5">
        <w:t>.</w:t>
      </w:r>
      <w:r>
        <w:t>0609*T(v4</w:t>
      </w:r>
      <w:r w:rsidR="00644CD5">
        <w:t>.</w:t>
      </w:r>
      <w:r>
        <w:t>u25) -0</w:t>
      </w:r>
      <w:r w:rsidR="00644CD5">
        <w:t>.</w:t>
      </w:r>
      <w:r>
        <w:t>0452*T(v11</w:t>
      </w:r>
      <w:r w:rsidR="00644CD5">
        <w:t>.</w:t>
      </w:r>
      <w:r>
        <w:t>u32) + 0</w:t>
      </w:r>
      <w:r w:rsidR="00644CD5">
        <w:t>.</w:t>
      </w:r>
      <w:r>
        <w:t>0527*T(v2</w:t>
      </w:r>
      <w:r w:rsidR="00644CD5">
        <w:t>.</w:t>
      </w:r>
      <w:r>
        <w:t>u18) -0</w:t>
      </w:r>
      <w:r w:rsidR="00644CD5">
        <w:t>.</w:t>
      </w:r>
      <w:r>
        <w:t>05*T(v8</w:t>
      </w:r>
      <w:r w:rsidR="00644CD5">
        <w:t>.</w:t>
      </w:r>
      <w:r>
        <w:t>u31) -0</w:t>
      </w:r>
      <w:r w:rsidR="00644CD5">
        <w:t>.</w:t>
      </w:r>
      <w:r>
        <w:t>0453*T(v7</w:t>
      </w:r>
      <w:r w:rsidR="00644CD5">
        <w:t>.</w:t>
      </w:r>
      <w:r>
        <w:t>u29) -0</w:t>
      </w:r>
      <w:r w:rsidR="00644CD5">
        <w:t>.</w:t>
      </w:r>
      <w:r>
        <w:t>0418*T(v31</w:t>
      </w:r>
      <w:r w:rsidR="00644CD5">
        <w:t>.</w:t>
      </w:r>
      <w:r>
        <w:t>u8) -0</w:t>
      </w:r>
      <w:r w:rsidR="00644CD5">
        <w:t>.</w:t>
      </w:r>
      <w:r>
        <w:t>0432*T(v19</w:t>
      </w:r>
      <w:r w:rsidR="00644CD5">
        <w:t>.</w:t>
      </w:r>
      <w:r>
        <w:t>u17) -0</w:t>
      </w:r>
      <w:r w:rsidR="00644CD5">
        <w:t>.</w:t>
      </w:r>
      <w:r>
        <w:t>0402*T(v27</w:t>
      </w:r>
      <w:r w:rsidR="00644CD5">
        <w:t>.</w:t>
      </w:r>
      <w:r>
        <w:t>u9) + 0</w:t>
      </w:r>
      <w:r w:rsidR="00644CD5">
        <w:t>.</w:t>
      </w:r>
      <w:r>
        <w:t>0395*T(v10</w:t>
      </w:r>
      <w:r w:rsidR="00644CD5">
        <w:t>.</w:t>
      </w:r>
      <w:r>
        <w:t>u26) -0</w:t>
      </w:r>
      <w:r w:rsidR="00644CD5">
        <w:t>.</w:t>
      </w:r>
      <w:r>
        <w:t>0379*T(v14</w:t>
      </w:r>
      <w:r w:rsidR="00644CD5">
        <w:t>.</w:t>
      </w:r>
      <w:r>
        <w:t>u16) -0</w:t>
      </w:r>
      <w:r w:rsidR="00644CD5">
        <w:t>.</w:t>
      </w:r>
      <w:r>
        <w:t>041*T(v28</w:t>
      </w:r>
      <w:r w:rsidR="00644CD5">
        <w:t>.</w:t>
      </w:r>
      <w:r>
        <w:t>u7) + 0</w:t>
      </w:r>
      <w:r w:rsidR="00644CD5">
        <w:t>.</w:t>
      </w:r>
      <w:r>
        <w:t>0376*T(v1</w:t>
      </w:r>
      <w:r w:rsidR="00644CD5">
        <w:t>.</w:t>
      </w:r>
      <w:r>
        <w:t>u36) -0</w:t>
      </w:r>
      <w:r w:rsidR="00644CD5">
        <w:t>.</w:t>
      </w:r>
      <w:r>
        <w:t>0391*T(v20</w:t>
      </w:r>
      <w:r w:rsidR="00644CD5">
        <w:t>.</w:t>
      </w:r>
      <w:r>
        <w:t>u5) -0</w:t>
      </w:r>
      <w:r w:rsidR="00644CD5">
        <w:t>.</w:t>
      </w:r>
      <w:r>
        <w:t>0362*T(v17</w:t>
      </w:r>
      <w:r w:rsidR="00644CD5">
        <w:t>.</w:t>
      </w:r>
      <w:r>
        <w:t>u15) -0</w:t>
      </w:r>
      <w:r w:rsidR="00644CD5">
        <w:t>.</w:t>
      </w:r>
      <w:r>
        <w:t>0353*T(v24</w:t>
      </w:r>
      <w:r w:rsidR="00644CD5">
        <w:t>.</w:t>
      </w:r>
      <w:r>
        <w:t>u11) -0</w:t>
      </w:r>
      <w:r w:rsidR="00644CD5">
        <w:t>.</w:t>
      </w:r>
      <w:r>
        <w:t>0259*T(v34) + 0</w:t>
      </w:r>
      <w:r w:rsidR="00644CD5">
        <w:t>.</w:t>
      </w:r>
      <w:r>
        <w:t>0372*T(v14</w:t>
      </w:r>
      <w:r w:rsidR="00644CD5">
        <w:t>.</w:t>
      </w:r>
      <w:r>
        <w:t>u19) -0</w:t>
      </w:r>
      <w:r w:rsidR="00644CD5">
        <w:t>.</w:t>
      </w:r>
      <w:r>
        <w:t>0361*T(v15</w:t>
      </w:r>
      <w:r w:rsidR="00644CD5">
        <w:t>.</w:t>
      </w:r>
      <w:r>
        <w:t>u10) + 0</w:t>
      </w:r>
      <w:r w:rsidR="00644CD5">
        <w:t>.</w:t>
      </w:r>
      <w:r>
        <w:t>0317*T(v20</w:t>
      </w:r>
      <w:r w:rsidR="00644CD5">
        <w:t>.</w:t>
      </w:r>
      <w:r>
        <w:t>u11) + 0</w:t>
      </w:r>
      <w:r w:rsidR="00644CD5">
        <w:t>.</w:t>
      </w:r>
      <w:r>
        <w:t>031*T(v12</w:t>
      </w:r>
      <w:r w:rsidR="00644CD5">
        <w:t>.</w:t>
      </w:r>
      <w:r>
        <w:t>u18) -0</w:t>
      </w:r>
      <w:r w:rsidR="00644CD5">
        <w:t>.</w:t>
      </w:r>
      <w:r>
        <w:t>0285*T(v23</w:t>
      </w:r>
      <w:r w:rsidR="00644CD5">
        <w:t>.</w:t>
      </w:r>
      <w:r>
        <w:t>u18) + 0</w:t>
      </w:r>
      <w:r w:rsidR="00644CD5">
        <w:t>.</w:t>
      </w:r>
      <w:r>
        <w:t>0193*T(u39) + 0</w:t>
      </w:r>
      <w:r w:rsidR="00644CD5">
        <w:t>.</w:t>
      </w:r>
      <w:r>
        <w:t>0277*T(v6</w:t>
      </w:r>
      <w:r w:rsidR="00644CD5">
        <w:t>.</w:t>
      </w:r>
      <w:r>
        <w:t>u32) + 0</w:t>
      </w:r>
      <w:r w:rsidR="00644CD5">
        <w:t>.</w:t>
      </w:r>
      <w:r>
        <w:t>0302*T(v11</w:t>
      </w:r>
      <w:r w:rsidR="00644CD5">
        <w:t>.</w:t>
      </w:r>
      <w:r>
        <w:t>u15) + 0</w:t>
      </w:r>
      <w:r w:rsidR="00644CD5">
        <w:t>.</w:t>
      </w:r>
      <w:r>
        <w:t>0244*T(v26</w:t>
      </w:r>
      <w:r w:rsidR="00644CD5">
        <w:t>.</w:t>
      </w:r>
      <w:r>
        <w:t>u16) + 0</w:t>
      </w:r>
      <w:r w:rsidR="00644CD5">
        <w:t>.</w:t>
      </w:r>
      <w:r>
        <w:t>024*T(v24</w:t>
      </w:r>
      <w:r w:rsidR="00644CD5">
        <w:t>.</w:t>
      </w:r>
      <w:r>
        <w:t>u13) -0</w:t>
      </w:r>
      <w:r w:rsidR="00644CD5">
        <w:t>.</w:t>
      </w:r>
      <w:r>
        <w:t>0263*T(v1</w:t>
      </w:r>
      <w:r w:rsidR="00644CD5">
        <w:t>.</w:t>
      </w:r>
      <w:r>
        <w:t>u29) -0</w:t>
      </w:r>
      <w:r w:rsidR="00644CD5">
        <w:t>.</w:t>
      </w:r>
      <w:r>
        <w:t>0223*T(v24</w:t>
      </w:r>
      <w:r w:rsidR="00644CD5">
        <w:t>.</w:t>
      </w:r>
      <w:r>
        <w:t>u12) -0</w:t>
      </w:r>
      <w:r w:rsidR="00644CD5">
        <w:t>.</w:t>
      </w:r>
      <w:r>
        <w:t>0223*T(v25</w:t>
      </w:r>
      <w:r w:rsidR="00644CD5">
        <w:t>.</w:t>
      </w:r>
      <w:r>
        <w:t>u9) + 0</w:t>
      </w:r>
      <w:r w:rsidR="00644CD5">
        <w:t>.</w:t>
      </w:r>
      <w:r>
        <w:t>02*T(v37</w:t>
      </w:r>
      <w:r w:rsidR="00644CD5">
        <w:t>.</w:t>
      </w:r>
      <w:r>
        <w:t>u6) -0</w:t>
      </w:r>
      <w:r w:rsidR="00644CD5">
        <w:t>.</w:t>
      </w:r>
      <w:r>
        <w:t>0261*T(v5</w:t>
      </w:r>
      <w:r w:rsidR="00644CD5">
        <w:t>.</w:t>
      </w:r>
      <w:r>
        <w:t>u2) -0</w:t>
      </w:r>
      <w:r w:rsidR="00644CD5">
        <w:t>.</w:t>
      </w:r>
      <w:r>
        <w:t>0227*T(v12</w:t>
      </w:r>
      <w:r w:rsidR="00644CD5">
        <w:t>.</w:t>
      </w:r>
      <w:r>
        <w:t>u8) + 0</w:t>
      </w:r>
      <w:r w:rsidR="00644CD5">
        <w:t>.</w:t>
      </w:r>
      <w:r>
        <w:t>019*T(v14</w:t>
      </w:r>
      <w:r w:rsidR="00644CD5">
        <w:t>.</w:t>
      </w:r>
      <w:r>
        <w:t>u20) + 0</w:t>
      </w:r>
      <w:r w:rsidR="00644CD5">
        <w:t>.</w:t>
      </w:r>
      <w:r>
        <w:t>0188*T(v2</w:t>
      </w:r>
      <w:r w:rsidR="00644CD5">
        <w:t>.</w:t>
      </w:r>
      <w:r>
        <w:t>u33) -0</w:t>
      </w:r>
      <w:r w:rsidR="00644CD5">
        <w:t>.</w:t>
      </w:r>
      <w:r>
        <w:t>0174*T(v9</w:t>
      </w:r>
      <w:r w:rsidR="00644CD5">
        <w:t>.</w:t>
      </w:r>
      <w:r>
        <w:t>u27) -0</w:t>
      </w:r>
      <w:r w:rsidR="00644CD5">
        <w:t>.</w:t>
      </w:r>
      <w:r>
        <w:t>0312*T(v1</w:t>
      </w:r>
      <w:r w:rsidR="00644CD5">
        <w:t>.</w:t>
      </w:r>
      <w:r>
        <w:t>u2) + 0</w:t>
      </w:r>
      <w:r w:rsidR="00644CD5">
        <w:t>.</w:t>
      </w:r>
      <w:r>
        <w:t>0177*T(v27</w:t>
      </w:r>
      <w:r w:rsidR="00644CD5">
        <w:t>.</w:t>
      </w:r>
      <w:r>
        <w:t>u6) + 0</w:t>
      </w:r>
      <w:r w:rsidR="00644CD5">
        <w:t>.</w:t>
      </w:r>
      <w:r>
        <w:t>0157*T(v3</w:t>
      </w:r>
      <w:r w:rsidR="00644CD5">
        <w:t>.</w:t>
      </w:r>
      <w:r>
        <w:t>u35) + 0</w:t>
      </w:r>
      <w:r w:rsidR="00644CD5">
        <w:t>.</w:t>
      </w:r>
      <w:r>
        <w:t>0165*T(v6</w:t>
      </w:r>
      <w:r w:rsidR="00644CD5">
        <w:t>.</w:t>
      </w:r>
      <w:r>
        <w:t>u20) + 0</w:t>
      </w:r>
      <w:r w:rsidR="00644CD5">
        <w:t>.</w:t>
      </w:r>
      <w:r>
        <w:t>0151*T(v12</w:t>
      </w:r>
      <w:r w:rsidR="00644CD5">
        <w:t>.</w:t>
      </w:r>
      <w:r>
        <w:t>u19) -0</w:t>
      </w:r>
      <w:r w:rsidR="00644CD5">
        <w:t>.</w:t>
      </w:r>
      <w:r>
        <w:t>0127*T(v5</w:t>
      </w:r>
      <w:r w:rsidR="00644CD5">
        <w:t>.</w:t>
      </w:r>
      <w:r>
        <w:t>u37) + 0</w:t>
      </w:r>
      <w:r w:rsidR="00644CD5">
        <w:t>.</w:t>
      </w:r>
      <w:r>
        <w:t>0159*T(v4</w:t>
      </w:r>
      <w:r w:rsidR="00644CD5">
        <w:t>.</w:t>
      </w:r>
      <w:r>
        <w:t>u11) -0</w:t>
      </w:r>
      <w:r w:rsidR="00644CD5">
        <w:t>.</w:t>
      </w:r>
      <w:r>
        <w:t>0132*T(v22</w:t>
      </w:r>
      <w:r w:rsidR="00644CD5">
        <w:t>.</w:t>
      </w:r>
      <w:r>
        <w:t>u18) -0</w:t>
      </w:r>
      <w:r w:rsidR="00644CD5">
        <w:t>.</w:t>
      </w:r>
      <w:r>
        <w:t>014*T(v23</w:t>
      </w:r>
      <w:r w:rsidR="00644CD5">
        <w:t>.</w:t>
      </w:r>
      <w:r>
        <w:t>u11) + 0</w:t>
      </w:r>
      <w:r w:rsidR="00644CD5">
        <w:t>.</w:t>
      </w:r>
      <w:r>
        <w:t>0136*T(v37</w:t>
      </w:r>
      <w:r w:rsidR="00644CD5">
        <w:t>.</w:t>
      </w:r>
      <w:r>
        <w:t>u3) -0</w:t>
      </w:r>
      <w:r w:rsidR="00644CD5">
        <w:t>.</w:t>
      </w:r>
      <w:r>
        <w:t>0128*T(v15</w:t>
      </w:r>
      <w:r w:rsidR="00644CD5">
        <w:t>.</w:t>
      </w:r>
      <w:r>
        <w:t>u11) -0</w:t>
      </w:r>
      <w:r w:rsidR="00644CD5">
        <w:t>.</w:t>
      </w:r>
      <w:r>
        <w:t>0106*T(v28</w:t>
      </w:r>
      <w:r w:rsidR="00644CD5">
        <w:t>.</w:t>
      </w:r>
      <w:r>
        <w:t>u4) + 0</w:t>
      </w:r>
      <w:r w:rsidR="00644CD5">
        <w:t>.</w:t>
      </w:r>
      <w:r>
        <w:t>0106*T(v37</w:t>
      </w:r>
      <w:r w:rsidR="00644CD5">
        <w:t>.</w:t>
      </w:r>
      <w:r>
        <w:t>u5) -0</w:t>
      </w:r>
      <w:r w:rsidR="00644CD5">
        <w:t>.</w:t>
      </w:r>
      <w:r>
        <w:t>00908*T(v33</w:t>
      </w:r>
      <w:r w:rsidR="00644CD5">
        <w:t>.</w:t>
      </w:r>
      <w:r>
        <w:t>u9) + 0</w:t>
      </w:r>
      <w:r w:rsidR="00644CD5">
        <w:t>.</w:t>
      </w:r>
      <w:r>
        <w:t>0108*T(v8</w:t>
      </w:r>
      <w:r w:rsidR="00644CD5">
        <w:t>.</w:t>
      </w:r>
      <w:r>
        <w:t>u2) -0</w:t>
      </w:r>
      <w:r w:rsidR="00644CD5">
        <w:t>.</w:t>
      </w:r>
      <w:r>
        <w:t>00847*T(v6</w:t>
      </w:r>
      <w:r w:rsidR="00644CD5">
        <w:t>.</w:t>
      </w:r>
      <w:r>
        <w:t>u26) -0</w:t>
      </w:r>
      <w:r w:rsidR="00644CD5">
        <w:t>.</w:t>
      </w:r>
      <w:r>
        <w:t>00732*T(v23</w:t>
      </w:r>
      <w:r w:rsidR="00644CD5">
        <w:t>.</w:t>
      </w:r>
      <w:r>
        <w:t>u20) + 0</w:t>
      </w:r>
      <w:r w:rsidR="00644CD5">
        <w:t>.</w:t>
      </w:r>
      <w:r>
        <w:t>00716*T(v7</w:t>
      </w:r>
      <w:r w:rsidR="00644CD5">
        <w:t>.</w:t>
      </w:r>
      <w:r>
        <w:t>u24) + 0</w:t>
      </w:r>
      <w:r w:rsidR="00644CD5">
        <w:t>.</w:t>
      </w:r>
      <w:r>
        <w:t>00737*T(v11</w:t>
      </w:r>
      <w:r w:rsidR="00644CD5">
        <w:t>.</w:t>
      </w:r>
      <w:r>
        <w:t>u3) + 0</w:t>
      </w:r>
      <w:r w:rsidR="00644CD5">
        <w:t>.</w:t>
      </w:r>
      <w:r>
        <w:t>00555*T(v30</w:t>
      </w:r>
      <w:r w:rsidR="00644CD5">
        <w:t>.</w:t>
      </w:r>
      <w:r>
        <w:t>u6) + 0</w:t>
      </w:r>
      <w:r w:rsidR="00644CD5">
        <w:t>.</w:t>
      </w:r>
      <w:r>
        <w:t>00461*T(v32</w:t>
      </w:r>
      <w:r w:rsidR="00644CD5">
        <w:t>.</w:t>
      </w:r>
      <w:r>
        <w:t>u10) + 0</w:t>
      </w:r>
      <w:r w:rsidR="00644CD5">
        <w:t>.</w:t>
      </w:r>
      <w:r>
        <w:t>0041*T(v13</w:t>
      </w:r>
      <w:r w:rsidR="00644CD5">
        <w:t>.</w:t>
      </w:r>
      <w:r>
        <w:t>u27) -0</w:t>
      </w:r>
      <w:r w:rsidR="00644CD5">
        <w:t>.</w:t>
      </w:r>
      <w:r>
        <w:t>00426*T(v9</w:t>
      </w:r>
      <w:r w:rsidR="00644CD5">
        <w:t>.</w:t>
      </w:r>
      <w:r>
        <w:t>u12) + 0</w:t>
      </w:r>
      <w:r w:rsidR="00644CD5">
        <w:t>.</w:t>
      </w:r>
      <w:r>
        <w:t>00376*T(v18</w:t>
      </w:r>
      <w:r w:rsidR="00644CD5">
        <w:t>.</w:t>
      </w:r>
      <w:r>
        <w:t>u18) -0</w:t>
      </w:r>
      <w:r w:rsidR="00644CD5">
        <w:t>.</w:t>
      </w:r>
      <w:r>
        <w:t>00203*T(v30</w:t>
      </w:r>
      <w:r w:rsidR="00644CD5">
        <w:t>.</w:t>
      </w:r>
      <w:r>
        <w:t>u2) -0</w:t>
      </w:r>
      <w:r w:rsidR="00644CD5">
        <w:t>.</w:t>
      </w:r>
      <w:r>
        <w:t>0019*T(v20</w:t>
      </w:r>
      <w:r w:rsidR="00644CD5">
        <w:t>.</w:t>
      </w:r>
      <w:r>
        <w:t>u2) + 0</w:t>
      </w:r>
      <w:r w:rsidR="00644CD5">
        <w:t>.</w:t>
      </w:r>
      <w:r>
        <w:t>00177*T(v19</w:t>
      </w:r>
      <w:r w:rsidR="00644CD5">
        <w:t>.</w:t>
      </w:r>
      <w:r>
        <w:t>u10) -0</w:t>
      </w:r>
      <w:r w:rsidR="00644CD5">
        <w:t>.</w:t>
      </w:r>
      <w:r>
        <w:t>00164*T(v38</w:t>
      </w:r>
      <w:r w:rsidR="00644CD5">
        <w:t>.</w:t>
      </w:r>
      <w:r>
        <w:t>u1) -0</w:t>
      </w:r>
      <w:r w:rsidR="00644CD5">
        <w:t>.</w:t>
      </w:r>
      <w:r>
        <w:t>00167*T(v30</w:t>
      </w:r>
      <w:r w:rsidR="00644CD5">
        <w:t>.</w:t>
      </w:r>
      <w:r>
        <w:t>u8) -0</w:t>
      </w:r>
      <w:r w:rsidR="00644CD5">
        <w:t>.</w:t>
      </w:r>
      <w:r>
        <w:t>00108*T(v7</w:t>
      </w:r>
      <w:r w:rsidR="00644CD5">
        <w:t>.</w:t>
      </w:r>
      <w:r>
        <w:t>u11) -0</w:t>
      </w:r>
      <w:r w:rsidR="00644CD5">
        <w:t>.</w:t>
      </w:r>
      <w:r>
        <w:t>000771*T(v29</w:t>
      </w:r>
      <w:r w:rsidR="00644CD5">
        <w:t>.</w:t>
      </w:r>
      <w:r>
        <w:t>u7) + 0</w:t>
      </w:r>
      <w:r w:rsidR="00644CD5">
        <w:t>.</w:t>
      </w:r>
      <w:r>
        <w:t>000737*T(v10</w:t>
      </w:r>
      <w:r w:rsidR="00644CD5">
        <w:t>.</w:t>
      </w:r>
      <w:r>
        <w:t>u6) -0</w:t>
      </w:r>
      <w:r w:rsidR="00644CD5">
        <w:t>.</w:t>
      </w:r>
      <w:r>
        <w:t>000373*T(u21) -0</w:t>
      </w:r>
      <w:r w:rsidR="00644CD5">
        <w:t>.</w:t>
      </w:r>
      <w:r>
        <w:t>000231*T(v1</w:t>
      </w:r>
      <w:r w:rsidR="00644CD5">
        <w:t>.</w:t>
      </w:r>
      <w:r>
        <w:t>u25) + 6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626*T(v4</w:t>
      </w:r>
      <w:r w:rsidR="00644CD5">
        <w:t>.</w:t>
      </w:r>
      <w:r>
        <w:t>u2) -0</w:t>
      </w:r>
      <w:r w:rsidR="00644CD5">
        <w:t>.</w:t>
      </w:r>
      <w:r>
        <w:t>851*T(v4</w:t>
      </w:r>
      <w:r w:rsidR="00644CD5">
        <w:t>.</w:t>
      </w:r>
      <w:r>
        <w:t>u3) + 25</w:t>
      </w:r>
      <w:r w:rsidR="00644CD5">
        <w:t>.</w:t>
      </w:r>
      <w:r>
        <w:t>9*Length + 0</w:t>
      </w:r>
      <w:r w:rsidR="00644CD5">
        <w:t>.</w:t>
      </w:r>
      <w:r>
        <w:t>278*T(v12</w:t>
      </w:r>
      <w:r w:rsidR="00644CD5">
        <w:t>.</w:t>
      </w:r>
      <w:r>
        <w:t>u5) -0</w:t>
      </w:r>
      <w:r w:rsidR="00644CD5">
        <w:t>.</w:t>
      </w:r>
      <w:r>
        <w:t>617*T(v10</w:t>
      </w:r>
      <w:r w:rsidR="00644CD5">
        <w:t>.</w:t>
      </w:r>
      <w:r>
        <w:t>u2) + 0</w:t>
      </w:r>
      <w:r w:rsidR="00644CD5">
        <w:t>.</w:t>
      </w:r>
      <w:r>
        <w:t>454*T(v26</w:t>
      </w:r>
      <w:r w:rsidR="00644CD5">
        <w:t>.</w:t>
      </w:r>
      <w:r>
        <w:t>u1) -0</w:t>
      </w:r>
      <w:r w:rsidR="00644CD5">
        <w:t>.</w:t>
      </w:r>
      <w:r>
        <w:t>375*T(v5</w:t>
      </w:r>
      <w:r w:rsidR="00644CD5">
        <w:t>.</w:t>
      </w:r>
      <w:r>
        <w:t>u9) -2</w:t>
      </w:r>
      <w:r w:rsidR="00644CD5">
        <w:t>.</w:t>
      </w:r>
      <w:r>
        <w:t>2*T(v1</w:t>
      </w:r>
      <w:r w:rsidR="00644CD5">
        <w:t>.</w:t>
      </w:r>
      <w:r>
        <w:t>u2) + 0</w:t>
      </w:r>
      <w:r w:rsidR="00644CD5">
        <w:t>.</w:t>
      </w:r>
      <w:r>
        <w:t>127*T(v15</w:t>
      </w:r>
      <w:r w:rsidR="00644CD5">
        <w:t>.</w:t>
      </w:r>
      <w:r>
        <w:t>u15) + 2</w:t>
      </w:r>
      <w:r w:rsidR="00644CD5">
        <w:t>.</w:t>
      </w:r>
      <w:r>
        <w:t>39*T(u2) -0</w:t>
      </w:r>
      <w:r w:rsidR="00644CD5">
        <w:t>.</w:t>
      </w:r>
      <w:r>
        <w:t>761*T(v37</w:t>
      </w:r>
      <w:r w:rsidR="00644CD5">
        <w:t>.</w:t>
      </w:r>
      <w:r>
        <w:t>u1) -0</w:t>
      </w:r>
      <w:r w:rsidR="00644CD5">
        <w:t>.</w:t>
      </w:r>
      <w:r>
        <w:t>817*T(v10</w:t>
      </w:r>
      <w:r w:rsidR="00644CD5">
        <w:t>.</w:t>
      </w:r>
      <w:r>
        <w:t>u12) + 0</w:t>
      </w:r>
      <w:r w:rsidR="00644CD5">
        <w:t>.</w:t>
      </w:r>
      <w:r>
        <w:t>295*NumAcceptor -0</w:t>
      </w:r>
      <w:r w:rsidR="00644CD5">
        <w:t>.</w:t>
      </w:r>
      <w:r>
        <w:t>906*T(v22</w:t>
      </w:r>
      <w:r w:rsidR="00644CD5">
        <w:t>.</w:t>
      </w:r>
      <w:r>
        <w:t>u14) + 0</w:t>
      </w:r>
      <w:r w:rsidR="00644CD5">
        <w:t>.</w:t>
      </w:r>
      <w:r>
        <w:t>441*T(v20</w:t>
      </w:r>
      <w:r w:rsidR="00644CD5">
        <w:t>.</w:t>
      </w:r>
      <w:r>
        <w:t>u2) + 0</w:t>
      </w:r>
      <w:r w:rsidR="00644CD5">
        <w:t>.</w:t>
      </w:r>
      <w:r>
        <w:t>871*T(v15</w:t>
      </w:r>
      <w:r w:rsidR="00644CD5">
        <w:t>.</w:t>
      </w:r>
      <w:r>
        <w:t>u7) + 0</w:t>
      </w:r>
      <w:r w:rsidR="00644CD5">
        <w:t>.</w:t>
      </w:r>
      <w:r>
        <w:t>716*T(v15</w:t>
      </w:r>
      <w:r w:rsidR="00644CD5">
        <w:t>.</w:t>
      </w:r>
      <w:r>
        <w:t>u22) -0</w:t>
      </w:r>
      <w:r w:rsidR="00644CD5">
        <w:t>.</w:t>
      </w:r>
      <w:r>
        <w:t>292*T(v7</w:t>
      </w:r>
      <w:r w:rsidR="00644CD5">
        <w:t>.</w:t>
      </w:r>
      <w:r>
        <w:t>u36) -0</w:t>
      </w:r>
      <w:r w:rsidR="00644CD5">
        <w:t>.</w:t>
      </w:r>
      <w:r>
        <w:t>405*T(v16</w:t>
      </w:r>
      <w:r w:rsidR="00644CD5">
        <w:t>.</w:t>
      </w:r>
      <w:r>
        <w:t>u20) -17</w:t>
      </w:r>
      <w:r w:rsidR="00644CD5">
        <w:t>.</w:t>
      </w:r>
      <w:r>
        <w:t>4*Length^2 -0</w:t>
      </w:r>
      <w:r w:rsidR="00644CD5">
        <w:t>.</w:t>
      </w:r>
      <w:r>
        <w:t>172*T(v4</w:t>
      </w:r>
      <w:r w:rsidR="00644CD5">
        <w:t>.</w:t>
      </w:r>
      <w:r>
        <w:t>u12) + 0</w:t>
      </w:r>
      <w:r w:rsidR="00644CD5">
        <w:t>.</w:t>
      </w:r>
      <w:r>
        <w:t>96*T(v1</w:t>
      </w:r>
      <w:r w:rsidR="00644CD5">
        <w:t>.</w:t>
      </w:r>
      <w:r>
        <w:t>u7) + 0</w:t>
      </w:r>
      <w:r w:rsidR="00644CD5">
        <w:t>.</w:t>
      </w:r>
      <w:r>
        <w:t>745*T(v36</w:t>
      </w:r>
      <w:r w:rsidR="00644CD5">
        <w:t>.</w:t>
      </w:r>
      <w:r>
        <w:t>u2) -0</w:t>
      </w:r>
      <w:r w:rsidR="00644CD5">
        <w:t>.</w:t>
      </w:r>
      <w:r>
        <w:t>532*T(v10</w:t>
      </w:r>
      <w:r w:rsidR="00644CD5">
        <w:t>.</w:t>
      </w:r>
      <w:r>
        <w:t>u25) + 0</w:t>
      </w:r>
      <w:r w:rsidR="00644CD5">
        <w:t>.</w:t>
      </w:r>
      <w:r>
        <w:t>674*T(v14</w:t>
      </w:r>
      <w:r w:rsidR="00644CD5">
        <w:t>.</w:t>
      </w:r>
      <w:r>
        <w:t>u16) + 0</w:t>
      </w:r>
      <w:r w:rsidR="00644CD5">
        <w:t>.</w:t>
      </w:r>
      <w:r>
        <w:t>0163*T(u33) + 0</w:t>
      </w:r>
      <w:r w:rsidR="00644CD5">
        <w:t>.</w:t>
      </w:r>
      <w:r>
        <w:t>768*T(v6</w:t>
      </w:r>
      <w:r w:rsidR="00644CD5">
        <w:t>.</w:t>
      </w:r>
      <w:r>
        <w:t>u33) -0</w:t>
      </w:r>
      <w:r w:rsidR="00644CD5">
        <w:t>.</w:t>
      </w:r>
      <w:r>
        <w:t>0494*T(u26) -0</w:t>
      </w:r>
      <w:r w:rsidR="00644CD5">
        <w:t>.</w:t>
      </w:r>
      <w:r>
        <w:t>315*T(v9) + 0</w:t>
      </w:r>
      <w:r w:rsidR="00644CD5">
        <w:t>.</w:t>
      </w:r>
      <w:r>
        <w:t>638*T(v9</w:t>
      </w:r>
      <w:r w:rsidR="00644CD5">
        <w:t>.</w:t>
      </w:r>
      <w:r>
        <w:t>u9) -</w:t>
      </w:r>
      <w:r>
        <w:lastRenderedPageBreak/>
        <w:t>0</w:t>
      </w:r>
      <w:r w:rsidR="00644CD5">
        <w:t>.</w:t>
      </w:r>
      <w:r>
        <w:t>506*T(v19</w:t>
      </w:r>
      <w:r w:rsidR="00644CD5">
        <w:t>.</w:t>
      </w:r>
      <w:r>
        <w:t>u21) + 0</w:t>
      </w:r>
      <w:r w:rsidR="00644CD5">
        <w:t>.</w:t>
      </w:r>
      <w:r>
        <w:t>275*T(v21</w:t>
      </w:r>
      <w:r w:rsidR="00644CD5">
        <w:t>.</w:t>
      </w:r>
      <w:r>
        <w:t>u17) + 0</w:t>
      </w:r>
      <w:r w:rsidR="00644CD5">
        <w:t>.</w:t>
      </w:r>
      <w:r>
        <w:t>511*T(v20</w:t>
      </w:r>
      <w:r w:rsidR="00644CD5">
        <w:t>.</w:t>
      </w:r>
      <w:r>
        <w:t>u19) -0</w:t>
      </w:r>
      <w:r w:rsidR="00644CD5">
        <w:t>.</w:t>
      </w:r>
      <w:r>
        <w:t>0134*T(v17</w:t>
      </w:r>
      <w:r w:rsidR="00644CD5">
        <w:t>.</w:t>
      </w:r>
      <w:r>
        <w:t>u10) + 1</w:t>
      </w:r>
      <w:r w:rsidR="00644CD5">
        <w:t>.</w:t>
      </w:r>
      <w:r>
        <w:t>02*T(v3</w:t>
      </w:r>
      <w:r w:rsidR="00644CD5">
        <w:t>.</w:t>
      </w:r>
      <w:r>
        <w:t>u3) -5</w:t>
      </w:r>
      <w:r w:rsidR="00644CD5">
        <w:t>.</w:t>
      </w:r>
      <w:r>
        <w:t>9*u -0</w:t>
      </w:r>
      <w:r w:rsidR="00644CD5">
        <w:t>.</w:t>
      </w:r>
      <w:r>
        <w:t>237*T(v17</w:t>
      </w:r>
      <w:r w:rsidR="00644CD5">
        <w:t>.</w:t>
      </w:r>
      <w:r>
        <w:t>u14) + 0</w:t>
      </w:r>
      <w:r w:rsidR="00644CD5">
        <w:t>.</w:t>
      </w:r>
      <w:r>
        <w:t>624*T(v17</w:t>
      </w:r>
      <w:r w:rsidR="00644CD5">
        <w:t>.</w:t>
      </w:r>
      <w:r>
        <w:t>u2) + 0</w:t>
      </w:r>
      <w:r w:rsidR="00644CD5">
        <w:t>.</w:t>
      </w:r>
      <w:r>
        <w:t>347*T(u9) -2</w:t>
      </w:r>
      <w:r w:rsidR="00644CD5">
        <w:t>.</w:t>
      </w:r>
      <w:r>
        <w:t>09*T(v1</w:t>
      </w:r>
      <w:r w:rsidR="00644CD5">
        <w:t>.</w:t>
      </w:r>
      <w:r>
        <w:t>u1) + 0</w:t>
      </w:r>
      <w:r w:rsidR="00644CD5">
        <w:t>.</w:t>
      </w:r>
      <w:r>
        <w:t>333*T(v24</w:t>
      </w:r>
      <w:r w:rsidR="00644CD5">
        <w:t>.</w:t>
      </w:r>
      <w:r>
        <w:t>u17) -0</w:t>
      </w:r>
      <w:r w:rsidR="00644CD5">
        <w:t>.</w:t>
      </w:r>
      <w:r>
        <w:t>818*T(v9</w:t>
      </w:r>
      <w:r w:rsidR="00644CD5">
        <w:t>.</w:t>
      </w:r>
      <w:r>
        <w:t>u17) + 0</w:t>
      </w:r>
      <w:r w:rsidR="00644CD5">
        <w:t>.</w:t>
      </w:r>
      <w:r>
        <w:t>459*NumDonor -0</w:t>
      </w:r>
      <w:r w:rsidR="00644CD5">
        <w:t>.</w:t>
      </w:r>
      <w:r>
        <w:t>425*T(v1</w:t>
      </w:r>
      <w:r w:rsidR="00644CD5">
        <w:t>.</w:t>
      </w:r>
      <w:r>
        <w:t>u18) -0</w:t>
      </w:r>
      <w:r w:rsidR="00644CD5">
        <w:t>.</w:t>
      </w:r>
      <w:r>
        <w:t>692*T(v24</w:t>
      </w:r>
      <w:r w:rsidR="00644CD5">
        <w:t>.</w:t>
      </w:r>
      <w:r>
        <w:t>u2) -0</w:t>
      </w:r>
      <w:r w:rsidR="00644CD5">
        <w:t>.</w:t>
      </w:r>
      <w:r>
        <w:t>477*T(v10</w:t>
      </w:r>
      <w:r w:rsidR="00644CD5">
        <w:t>.</w:t>
      </w:r>
      <w:r>
        <w:t>u15) -0</w:t>
      </w:r>
      <w:r w:rsidR="00644CD5">
        <w:t>.</w:t>
      </w:r>
      <w:r>
        <w:t>342*T(v33</w:t>
      </w:r>
      <w:r w:rsidR="00644CD5">
        <w:t>.</w:t>
      </w:r>
      <w:r>
        <w:t>u1) + 0</w:t>
      </w:r>
      <w:r w:rsidR="00644CD5">
        <w:t>.</w:t>
      </w:r>
      <w:r>
        <w:t>654*T(v3</w:t>
      </w:r>
      <w:r w:rsidR="00644CD5">
        <w:t>.</w:t>
      </w:r>
      <w:r>
        <w:t>u4) -0</w:t>
      </w:r>
      <w:r w:rsidR="00644CD5">
        <w:t>.</w:t>
      </w:r>
      <w:r>
        <w:t>505*T(v14</w:t>
      </w:r>
      <w:r w:rsidR="00644CD5">
        <w:t>.</w:t>
      </w:r>
      <w:r>
        <w:t>u26) + 0</w:t>
      </w:r>
      <w:r w:rsidR="00644CD5">
        <w:t>.</w:t>
      </w:r>
      <w:r>
        <w:t>631*T(v1</w:t>
      </w:r>
      <w:r w:rsidR="00644CD5">
        <w:t>.</w:t>
      </w:r>
      <w:r>
        <w:t>u37) -0</w:t>
      </w:r>
      <w:r w:rsidR="00644CD5">
        <w:t>.</w:t>
      </w:r>
      <w:r>
        <w:t>453*T(v16</w:t>
      </w:r>
      <w:r w:rsidR="00644CD5">
        <w:t>.</w:t>
      </w:r>
      <w:r>
        <w:t>u8) + 0</w:t>
      </w:r>
      <w:r w:rsidR="00644CD5">
        <w:t>.</w:t>
      </w:r>
      <w:r>
        <w:t>69*T(v19</w:t>
      </w:r>
      <w:r w:rsidR="00644CD5">
        <w:t>.</w:t>
      </w:r>
      <w:r>
        <w:t>u18) -0</w:t>
      </w:r>
      <w:r w:rsidR="00644CD5">
        <w:t>.</w:t>
      </w:r>
      <w:r>
        <w:t>435*T(v5</w:t>
      </w:r>
      <w:r w:rsidR="00644CD5">
        <w:t>.</w:t>
      </w:r>
      <w:r>
        <w:t>u8) + 0</w:t>
      </w:r>
      <w:r w:rsidR="00644CD5">
        <w:t>.</w:t>
      </w:r>
      <w:r>
        <w:t>105*T(v42) -0</w:t>
      </w:r>
      <w:r w:rsidR="00644CD5">
        <w:t>.</w:t>
      </w:r>
      <w:r>
        <w:t>531*T(v36</w:t>
      </w:r>
      <w:r w:rsidR="00644CD5">
        <w:t>.</w:t>
      </w:r>
      <w:r>
        <w:t>u4) + 0</w:t>
      </w:r>
      <w:r w:rsidR="00644CD5">
        <w:t>.</w:t>
      </w:r>
      <w:r>
        <w:t>956*T(v15</w:t>
      </w:r>
      <w:r w:rsidR="00644CD5">
        <w:t>.</w:t>
      </w:r>
      <w:r>
        <w:t>u14) -0</w:t>
      </w:r>
      <w:r w:rsidR="00644CD5">
        <w:t>.</w:t>
      </w:r>
      <w:r>
        <w:t>454*T(v14</w:t>
      </w:r>
      <w:r w:rsidR="00644CD5">
        <w:t>.</w:t>
      </w:r>
      <w:r>
        <w:t>u10) + 0</w:t>
      </w:r>
      <w:r w:rsidR="00644CD5">
        <w:t>.</w:t>
      </w:r>
      <w:r>
        <w:t>291*T(u32) -0</w:t>
      </w:r>
      <w:r w:rsidR="00644CD5">
        <w:t>.</w:t>
      </w:r>
      <w:r>
        <w:t>285*T(v4</w:t>
      </w:r>
      <w:r w:rsidR="00644CD5">
        <w:t>.</w:t>
      </w:r>
      <w:r>
        <w:t>u29) + 0</w:t>
      </w:r>
      <w:r w:rsidR="00644CD5">
        <w:t>.</w:t>
      </w:r>
      <w:r>
        <w:t>338*T(v7</w:t>
      </w:r>
      <w:r w:rsidR="00644CD5">
        <w:t>.</w:t>
      </w:r>
      <w:r>
        <w:t>u30) -0</w:t>
      </w:r>
      <w:r w:rsidR="00644CD5">
        <w:t>.</w:t>
      </w:r>
      <w:r>
        <w:t>253*T(v8</w:t>
      </w:r>
      <w:r w:rsidR="00644CD5">
        <w:t>.</w:t>
      </w:r>
      <w:r>
        <w:t>u32) + 0</w:t>
      </w:r>
      <w:r w:rsidR="00644CD5">
        <w:t>.</w:t>
      </w:r>
      <w:r>
        <w:t>355*T(v6</w:t>
      </w:r>
      <w:r w:rsidR="00644CD5">
        <w:t>.</w:t>
      </w:r>
      <w:r>
        <w:t>u14) + 0</w:t>
      </w:r>
      <w:r w:rsidR="00644CD5">
        <w:t>.</w:t>
      </w:r>
      <w:r>
        <w:t>612*T(v14</w:t>
      </w:r>
      <w:r w:rsidR="00644CD5">
        <w:t>.</w:t>
      </w:r>
      <w:r>
        <w:t>u2) -0</w:t>
      </w:r>
      <w:r w:rsidR="00644CD5">
        <w:t>.</w:t>
      </w:r>
      <w:r>
        <w:t>153*T(v6</w:t>
      </w:r>
      <w:r w:rsidR="00644CD5">
        <w:t>.</w:t>
      </w:r>
      <w:r>
        <w:t>u11) + 0</w:t>
      </w:r>
      <w:r w:rsidR="00644CD5">
        <w:t>.</w:t>
      </w:r>
      <w:r>
        <w:t>931*T(v7</w:t>
      </w:r>
      <w:r w:rsidR="00644CD5">
        <w:t>.</w:t>
      </w:r>
      <w:r>
        <w:t>u5) -0</w:t>
      </w:r>
      <w:r w:rsidR="00644CD5">
        <w:t>.</w:t>
      </w:r>
      <w:r>
        <w:t>696*T(v4</w:t>
      </w:r>
      <w:r w:rsidR="00644CD5">
        <w:t>.</w:t>
      </w:r>
      <w:r>
        <w:t>u38) -0</w:t>
      </w:r>
      <w:r w:rsidR="00644CD5">
        <w:t>.</w:t>
      </w:r>
      <w:r>
        <w:t>636*T(v8</w:t>
      </w:r>
      <w:r w:rsidR="00644CD5">
        <w:t>.</w:t>
      </w:r>
      <w:r>
        <w:t>u9) -0</w:t>
      </w:r>
      <w:r w:rsidR="00644CD5">
        <w:t>.</w:t>
      </w:r>
      <w:r>
        <w:t>21*T(v1</w:t>
      </w:r>
      <w:r w:rsidR="00644CD5">
        <w:t>.</w:t>
      </w:r>
      <w:r>
        <w:t>u42) -0</w:t>
      </w:r>
      <w:r w:rsidR="00644CD5">
        <w:t>.</w:t>
      </w:r>
      <w:r>
        <w:t>445*T(v8</w:t>
      </w:r>
      <w:r w:rsidR="00644CD5">
        <w:t>.</w:t>
      </w:r>
      <w:r>
        <w:t>u10) + 0</w:t>
      </w:r>
      <w:r w:rsidR="00644CD5">
        <w:t>.</w:t>
      </w:r>
      <w:r>
        <w:t>455*T(v24</w:t>
      </w:r>
      <w:r w:rsidR="00644CD5">
        <w:t>.</w:t>
      </w:r>
      <w:r>
        <w:t>u12) -0</w:t>
      </w:r>
      <w:r w:rsidR="00644CD5">
        <w:t>.</w:t>
      </w:r>
      <w:r>
        <w:t>277*T(v35) + 0</w:t>
      </w:r>
      <w:r w:rsidR="00644CD5">
        <w:t>.</w:t>
      </w:r>
      <w:r>
        <w:t>311*T(v29</w:t>
      </w:r>
      <w:r w:rsidR="00644CD5">
        <w:t>.</w:t>
      </w:r>
      <w:r>
        <w:t>u12) -0</w:t>
      </w:r>
      <w:r w:rsidR="00644CD5">
        <w:t>.</w:t>
      </w:r>
      <w:r>
        <w:t>595*T(v9</w:t>
      </w:r>
      <w:r w:rsidR="00644CD5">
        <w:t>.</w:t>
      </w:r>
      <w:r>
        <w:t>u18) -0</w:t>
      </w:r>
      <w:r w:rsidR="00644CD5">
        <w:t>.</w:t>
      </w:r>
      <w:r>
        <w:t>633*T(v27</w:t>
      </w:r>
      <w:r w:rsidR="00644CD5">
        <w:t>.</w:t>
      </w:r>
      <w:r>
        <w:t>u9) -0</w:t>
      </w:r>
      <w:r w:rsidR="00644CD5">
        <w:t>.</w:t>
      </w:r>
      <w:r>
        <w:t>528*T(v28</w:t>
      </w:r>
      <w:r w:rsidR="00644CD5">
        <w:t>.</w:t>
      </w:r>
      <w:r>
        <w:t>u12) + 0</w:t>
      </w:r>
      <w:r w:rsidR="00644CD5">
        <w:t>.</w:t>
      </w:r>
      <w:r>
        <w:t>518*T(v6</w:t>
      </w:r>
      <w:r w:rsidR="00644CD5">
        <w:t>.</w:t>
      </w:r>
      <w:r>
        <w:t>u23) -0</w:t>
      </w:r>
      <w:r w:rsidR="00644CD5">
        <w:t>.</w:t>
      </w:r>
      <w:r>
        <w:t>29*T(v5</w:t>
      </w:r>
      <w:r w:rsidR="00644CD5">
        <w:t>.</w:t>
      </w:r>
      <w:r>
        <w:t>u23) + 0</w:t>
      </w:r>
      <w:r w:rsidR="00644CD5">
        <w:t>.</w:t>
      </w:r>
      <w:r>
        <w:t>531*T(v3</w:t>
      </w:r>
      <w:r w:rsidR="00644CD5">
        <w:t>.</w:t>
      </w:r>
      <w:r>
        <w:t>u32) -0</w:t>
      </w:r>
      <w:r w:rsidR="00644CD5">
        <w:t>.</w:t>
      </w:r>
      <w:r>
        <w:t>232*T(v19</w:t>
      </w:r>
      <w:r w:rsidR="00644CD5">
        <w:t>.</w:t>
      </w:r>
      <w:r>
        <w:t>u7) + 0</w:t>
      </w:r>
      <w:r w:rsidR="00644CD5">
        <w:t>.</w:t>
      </w:r>
      <w:r>
        <w:t>574*T(v6</w:t>
      </w:r>
      <w:r w:rsidR="00644CD5">
        <w:t>.</w:t>
      </w:r>
      <w:r>
        <w:t>u34) + 0</w:t>
      </w:r>
      <w:r w:rsidR="00644CD5">
        <w:t>.</w:t>
      </w:r>
      <w:r>
        <w:t>577*T(v5</w:t>
      </w:r>
      <w:r w:rsidR="00644CD5">
        <w:t>.</w:t>
      </w:r>
      <w:r>
        <w:t>u30) + 0</w:t>
      </w:r>
      <w:r w:rsidR="00644CD5">
        <w:t>.</w:t>
      </w:r>
      <w:r>
        <w:t>504*T(v3</w:t>
      </w:r>
      <w:r w:rsidR="00644CD5">
        <w:t>.</w:t>
      </w:r>
      <w:r>
        <w:t>u13) + 0</w:t>
      </w:r>
      <w:r w:rsidR="00644CD5">
        <w:t>.</w:t>
      </w:r>
      <w:r>
        <w:t>438*T(v25</w:t>
      </w:r>
      <w:r w:rsidR="00644CD5">
        <w:t>.</w:t>
      </w:r>
      <w:r>
        <w:t>u16) + 0</w:t>
      </w:r>
      <w:r w:rsidR="00644CD5">
        <w:t>.</w:t>
      </w:r>
      <w:r>
        <w:t>402*T(v21</w:t>
      </w:r>
      <w:r w:rsidR="00644CD5">
        <w:t>.</w:t>
      </w:r>
      <w:r>
        <w:t>u6) -0</w:t>
      </w:r>
      <w:r w:rsidR="00644CD5">
        <w:t>.</w:t>
      </w:r>
      <w:r>
        <w:t>466*T(v38</w:t>
      </w:r>
      <w:r w:rsidR="00644CD5">
        <w:t>.</w:t>
      </w:r>
      <w:r>
        <w:t>u4) -0</w:t>
      </w:r>
      <w:r w:rsidR="00644CD5">
        <w:t>.</w:t>
      </w:r>
      <w:r>
        <w:t>65*T(v7</w:t>
      </w:r>
      <w:r w:rsidR="00644CD5">
        <w:t>.</w:t>
      </w:r>
      <w:r>
        <w:t>u6) -0</w:t>
      </w:r>
      <w:r w:rsidR="00644CD5">
        <w:t>.</w:t>
      </w:r>
      <w:r>
        <w:t>59*T(v23</w:t>
      </w:r>
      <w:r w:rsidR="00644CD5">
        <w:t>.</w:t>
      </w:r>
      <w:r>
        <w:t>u18) + 0</w:t>
      </w:r>
      <w:r w:rsidR="00644CD5">
        <w:t>.</w:t>
      </w:r>
      <w:r>
        <w:t>298*T(v30</w:t>
      </w:r>
      <w:r w:rsidR="00644CD5">
        <w:t>.</w:t>
      </w:r>
      <w:r>
        <w:t>u8) -0</w:t>
      </w:r>
      <w:r w:rsidR="00644CD5">
        <w:t>.</w:t>
      </w:r>
      <w:r>
        <w:t>267*T(v2</w:t>
      </w:r>
      <w:r w:rsidR="00644CD5">
        <w:t>.</w:t>
      </w:r>
      <w:r>
        <w:t>u31) -0</w:t>
      </w:r>
      <w:r w:rsidR="00644CD5">
        <w:t>.</w:t>
      </w:r>
      <w:r>
        <w:t>452*T(v30</w:t>
      </w:r>
      <w:r w:rsidR="00644CD5">
        <w:t>.</w:t>
      </w:r>
      <w:r>
        <w:t>u1) + 0</w:t>
      </w:r>
      <w:r w:rsidR="00644CD5">
        <w:t>.</w:t>
      </w:r>
      <w:r>
        <w:t>417*T(v9</w:t>
      </w:r>
      <w:r w:rsidR="00644CD5">
        <w:t>.</w:t>
      </w:r>
      <w:r>
        <w:t>u24) + 0</w:t>
      </w:r>
      <w:r w:rsidR="00644CD5">
        <w:t>.</w:t>
      </w:r>
      <w:r>
        <w:t>435*T(v24</w:t>
      </w:r>
      <w:r w:rsidR="00644CD5">
        <w:t>.</w:t>
      </w:r>
      <w:r>
        <w:t>u7) + 0</w:t>
      </w:r>
      <w:r w:rsidR="00644CD5">
        <w:t>.</w:t>
      </w:r>
      <w:r>
        <w:t>42*T(v11</w:t>
      </w:r>
      <w:r w:rsidR="00644CD5">
        <w:t>.</w:t>
      </w:r>
      <w:r>
        <w:t>u14) -0</w:t>
      </w:r>
      <w:r w:rsidR="00644CD5">
        <w:t>.</w:t>
      </w:r>
      <w:r>
        <w:t>284*T(v34</w:t>
      </w:r>
      <w:r w:rsidR="00644CD5">
        <w:t>.</w:t>
      </w:r>
      <w:r>
        <w:t>u9) -0</w:t>
      </w:r>
      <w:r w:rsidR="00644CD5">
        <w:t>.</w:t>
      </w:r>
      <w:r>
        <w:t>522*T(v32</w:t>
      </w:r>
      <w:r w:rsidR="00644CD5">
        <w:t>.</w:t>
      </w:r>
      <w:r>
        <w:t>u2) -0</w:t>
      </w:r>
      <w:r w:rsidR="00644CD5">
        <w:t>.</w:t>
      </w:r>
      <w:r>
        <w:t>66*T(v4</w:t>
      </w:r>
      <w:r w:rsidR="00644CD5">
        <w:t>.</w:t>
      </w:r>
      <w:r>
        <w:t>u14) + 0</w:t>
      </w:r>
      <w:r w:rsidR="00644CD5">
        <w:t>.</w:t>
      </w:r>
      <w:r>
        <w:t>679*T(v1</w:t>
      </w:r>
      <w:r w:rsidR="00644CD5">
        <w:t>.</w:t>
      </w:r>
      <w:r>
        <w:t>u19) + 0</w:t>
      </w:r>
      <w:r w:rsidR="00644CD5">
        <w:t>.</w:t>
      </w:r>
      <w:r>
        <w:t>322*T(v8</w:t>
      </w:r>
      <w:r w:rsidR="00644CD5">
        <w:t>.</w:t>
      </w:r>
      <w:r>
        <w:t>u20) -0</w:t>
      </w:r>
      <w:r w:rsidR="00644CD5">
        <w:t>.</w:t>
      </w:r>
      <w:r>
        <w:t>638*T(v9</w:t>
      </w:r>
      <w:r w:rsidR="00644CD5">
        <w:t>.</w:t>
      </w:r>
      <w:r>
        <w:t>u8) -0</w:t>
      </w:r>
      <w:r w:rsidR="00644CD5">
        <w:t>.</w:t>
      </w:r>
      <w:r>
        <w:t>313*T(v24) + 0</w:t>
      </w:r>
      <w:r w:rsidR="00644CD5">
        <w:t>.</w:t>
      </w:r>
      <w:r>
        <w:t>312*T(v2</w:t>
      </w:r>
      <w:r w:rsidR="00644CD5">
        <w:t>.</w:t>
      </w:r>
      <w:r>
        <w:t>u41) -0</w:t>
      </w:r>
      <w:r w:rsidR="00644CD5">
        <w:t>.</w:t>
      </w:r>
      <w:r>
        <w:t>624*T(v1</w:t>
      </w:r>
      <w:r w:rsidR="00644CD5">
        <w:t>.</w:t>
      </w:r>
      <w:r>
        <w:t>u12) -0</w:t>
      </w:r>
      <w:r w:rsidR="00644CD5">
        <w:t>.</w:t>
      </w:r>
      <w:r>
        <w:t>463*T(u37) -0</w:t>
      </w:r>
      <w:r w:rsidR="00644CD5">
        <w:t>.</w:t>
      </w:r>
      <w:r>
        <w:t>417*T(v20</w:t>
      </w:r>
      <w:r w:rsidR="00644CD5">
        <w:t>.</w:t>
      </w:r>
      <w:r>
        <w:t>u7) + 0</w:t>
      </w:r>
      <w:r w:rsidR="00644CD5">
        <w:t>.</w:t>
      </w:r>
      <w:r>
        <w:t>136*T(v19</w:t>
      </w:r>
      <w:r w:rsidR="00644CD5">
        <w:t>.</w:t>
      </w:r>
      <w:r>
        <w:t>u5) -0</w:t>
      </w:r>
      <w:r w:rsidR="00644CD5">
        <w:t>.</w:t>
      </w:r>
      <w:r>
        <w:t>328*T(v10</w:t>
      </w:r>
      <w:r w:rsidR="00644CD5">
        <w:t>.</w:t>
      </w:r>
      <w:r>
        <w:t>u33) -0</w:t>
      </w:r>
      <w:r w:rsidR="00644CD5">
        <w:t>.</w:t>
      </w:r>
      <w:r>
        <w:t>443*T(v30</w:t>
      </w:r>
      <w:r w:rsidR="00644CD5">
        <w:t>.</w:t>
      </w:r>
      <w:r>
        <w:t>u9) + 0</w:t>
      </w:r>
      <w:r w:rsidR="00644CD5">
        <w:t>.</w:t>
      </w:r>
      <w:r>
        <w:t>415*T(v5</w:t>
      </w:r>
      <w:r w:rsidR="00644CD5">
        <w:t>.</w:t>
      </w:r>
      <w:r>
        <w:t>u34) + 0</w:t>
      </w:r>
      <w:r w:rsidR="00644CD5">
        <w:t>.</w:t>
      </w:r>
      <w:r>
        <w:t>636*T(v1</w:t>
      </w:r>
      <w:r w:rsidR="00644CD5">
        <w:t>.</w:t>
      </w:r>
      <w:r>
        <w:t>u30) + 0</w:t>
      </w:r>
      <w:r w:rsidR="00644CD5">
        <w:t>.</w:t>
      </w:r>
      <w:r>
        <w:t>58*T(v33</w:t>
      </w:r>
      <w:r w:rsidR="00644CD5">
        <w:t>.</w:t>
      </w:r>
      <w:r>
        <w:t>u2) + 0</w:t>
      </w:r>
      <w:r w:rsidR="00644CD5">
        <w:t>.</w:t>
      </w:r>
      <w:r>
        <w:t>723*T(v5</w:t>
      </w:r>
      <w:r w:rsidR="00644CD5">
        <w:t>.</w:t>
      </w:r>
      <w:r>
        <w:t>u20) -0</w:t>
      </w:r>
      <w:r w:rsidR="00644CD5">
        <w:t>.</w:t>
      </w:r>
      <w:r>
        <w:t>558*T(v28</w:t>
      </w:r>
      <w:r w:rsidR="00644CD5">
        <w:t>.</w:t>
      </w:r>
      <w:r>
        <w:t>u9) -0</w:t>
      </w:r>
      <w:r w:rsidR="00644CD5">
        <w:t>.</w:t>
      </w:r>
      <w:r>
        <w:t>541*T(v3</w:t>
      </w:r>
      <w:r w:rsidR="00644CD5">
        <w:t>.</w:t>
      </w:r>
      <w:r>
        <w:t>u7) + 0</w:t>
      </w:r>
      <w:r w:rsidR="00644CD5">
        <w:t>.</w:t>
      </w:r>
      <w:r>
        <w:t>331*T(v3</w:t>
      </w:r>
      <w:r w:rsidR="00644CD5">
        <w:t>.</w:t>
      </w:r>
      <w:r>
        <w:t>u36) + 0</w:t>
      </w:r>
      <w:r w:rsidR="00644CD5">
        <w:t>.</w:t>
      </w:r>
      <w:r>
        <w:t>379*T(v23</w:t>
      </w:r>
      <w:r w:rsidR="00644CD5">
        <w:t>.</w:t>
      </w:r>
      <w:r>
        <w:t>u10) -0</w:t>
      </w:r>
      <w:r w:rsidR="00644CD5">
        <w:t>.</w:t>
      </w:r>
      <w:r>
        <w:t>384*T(v13</w:t>
      </w:r>
      <w:r w:rsidR="00644CD5">
        <w:t>.</w:t>
      </w:r>
      <w:r>
        <w:t>u29) + 0</w:t>
      </w:r>
      <w:r w:rsidR="00644CD5">
        <w:t>.</w:t>
      </w:r>
      <w:r>
        <w:t>339*Lipophilicity^2 -0</w:t>
      </w:r>
      <w:r w:rsidR="00644CD5">
        <w:t>.</w:t>
      </w:r>
      <w:r>
        <w:t>425*T(v30</w:t>
      </w:r>
      <w:r w:rsidR="00644CD5">
        <w:t>.</w:t>
      </w:r>
      <w:r>
        <w:t>u4) + 0</w:t>
      </w:r>
      <w:r w:rsidR="00644CD5">
        <w:t>.</w:t>
      </w:r>
      <w:r>
        <w:t>565*T(v10</w:t>
      </w:r>
      <w:r w:rsidR="00644CD5">
        <w:t>.</w:t>
      </w:r>
      <w:r>
        <w:t>u7) + 0</w:t>
      </w:r>
      <w:r w:rsidR="00644CD5">
        <w:t>.</w:t>
      </w:r>
      <w:r>
        <w:t>392*T(v18</w:t>
      </w:r>
      <w:r w:rsidR="00644CD5">
        <w:t>.</w:t>
      </w:r>
      <w:r>
        <w:t>u4) + 0</w:t>
      </w:r>
      <w:r w:rsidR="00644CD5">
        <w:t>.</w:t>
      </w:r>
      <w:r>
        <w:t>348*T(v25</w:t>
      </w:r>
      <w:r w:rsidR="00644CD5">
        <w:t>.</w:t>
      </w:r>
      <w:r>
        <w:t>u5) -0</w:t>
      </w:r>
      <w:r w:rsidR="00644CD5">
        <w:t>.</w:t>
      </w:r>
      <w:r>
        <w:t>446*T(v18</w:t>
      </w:r>
      <w:r w:rsidR="00644CD5">
        <w:t>.</w:t>
      </w:r>
      <w:r>
        <w:t>u7) -0</w:t>
      </w:r>
      <w:r w:rsidR="00644CD5">
        <w:t>.</w:t>
      </w:r>
      <w:r>
        <w:t>517*T(v29</w:t>
      </w:r>
      <w:r w:rsidR="00644CD5">
        <w:t>.</w:t>
      </w:r>
      <w:r>
        <w:t>u13) -0</w:t>
      </w:r>
      <w:r w:rsidR="00644CD5">
        <w:t>.</w:t>
      </w:r>
      <w:r>
        <w:t>553*T(v15</w:t>
      </w:r>
      <w:r w:rsidR="00644CD5">
        <w:t>.</w:t>
      </w:r>
      <w:r>
        <w:t>u5) + 0</w:t>
      </w:r>
      <w:r w:rsidR="00644CD5">
        <w:t>.</w:t>
      </w:r>
      <w:r>
        <w:t>35*T(v8</w:t>
      </w:r>
      <w:r w:rsidR="00644CD5">
        <w:t>.</w:t>
      </w:r>
      <w:r>
        <w:t>u35) -0</w:t>
      </w:r>
      <w:r w:rsidR="00644CD5">
        <w:t>.</w:t>
      </w:r>
      <w:r>
        <w:t>444*T(u6) -0</w:t>
      </w:r>
      <w:r w:rsidR="00644CD5">
        <w:t>.</w:t>
      </w:r>
      <w:r>
        <w:t>168*T(v18</w:t>
      </w:r>
      <w:r w:rsidR="00644CD5">
        <w:t>.</w:t>
      </w:r>
      <w:r>
        <w:t>u25) -0</w:t>
      </w:r>
      <w:r w:rsidR="00644CD5">
        <w:t>.</w:t>
      </w:r>
      <w:r>
        <w:t>223*T(v14</w:t>
      </w:r>
      <w:r w:rsidR="00644CD5">
        <w:t>.</w:t>
      </w:r>
      <w:r>
        <w:t>u22) -0</w:t>
      </w:r>
      <w:r w:rsidR="00644CD5">
        <w:t>.</w:t>
      </w:r>
      <w:r>
        <w:t>539*T(v10</w:t>
      </w:r>
      <w:r w:rsidR="00644CD5">
        <w:t>.</w:t>
      </w:r>
      <w:r>
        <w:t>u14) + 0</w:t>
      </w:r>
      <w:r w:rsidR="00644CD5">
        <w:t>.</w:t>
      </w:r>
      <w:r>
        <w:t>444*T(v17</w:t>
      </w:r>
      <w:r w:rsidR="00644CD5">
        <w:t>.</w:t>
      </w:r>
      <w:r>
        <w:t>u9) -1</w:t>
      </w:r>
      <w:r w:rsidR="00644CD5">
        <w:t>.</w:t>
      </w:r>
      <w:r>
        <w:t>01*T(v2</w:t>
      </w:r>
      <w:r w:rsidR="00644CD5">
        <w:t>.</w:t>
      </w:r>
      <w:r>
        <w:t>u1) -0</w:t>
      </w:r>
      <w:r w:rsidR="00644CD5">
        <w:t>.</w:t>
      </w:r>
      <w:r>
        <w:t>375*T(v29</w:t>
      </w:r>
      <w:r w:rsidR="00644CD5">
        <w:t>.</w:t>
      </w:r>
      <w:r>
        <w:t>u11) + 0</w:t>
      </w:r>
      <w:r w:rsidR="00644CD5">
        <w:t>.</w:t>
      </w:r>
      <w:r>
        <w:t>457*T(v5</w:t>
      </w:r>
      <w:r w:rsidR="00644CD5">
        <w:t>.</w:t>
      </w:r>
      <w:r>
        <w:t>u22) -0</w:t>
      </w:r>
      <w:r w:rsidR="00644CD5">
        <w:t>.</w:t>
      </w:r>
      <w:r>
        <w:t>52*T(v19</w:t>
      </w:r>
      <w:r w:rsidR="00644CD5">
        <w:t>.</w:t>
      </w:r>
      <w:r>
        <w:t>u13) -0</w:t>
      </w:r>
      <w:r w:rsidR="00644CD5">
        <w:t>.</w:t>
      </w:r>
      <w:r>
        <w:t>426*T(v1</w:t>
      </w:r>
      <w:r w:rsidR="00644CD5">
        <w:t>.</w:t>
      </w:r>
      <w:r>
        <w:t>u29) -0</w:t>
      </w:r>
      <w:r w:rsidR="00644CD5">
        <w:t>.</w:t>
      </w:r>
      <w:r>
        <w:t>325*T(v30</w:t>
      </w:r>
      <w:r w:rsidR="00644CD5">
        <w:t>.</w:t>
      </w:r>
      <w:r>
        <w:t>u13) -0</w:t>
      </w:r>
      <w:r w:rsidR="00644CD5">
        <w:t>.</w:t>
      </w:r>
      <w:r>
        <w:t>185*T(v3</w:t>
      </w:r>
      <w:r w:rsidR="00644CD5">
        <w:t>.</w:t>
      </w:r>
      <w:r>
        <w:t>u16) -0</w:t>
      </w:r>
      <w:r w:rsidR="00644CD5">
        <w:t>.</w:t>
      </w:r>
      <w:r>
        <w:t>232*T(v5</w:t>
      </w:r>
      <w:r w:rsidR="00644CD5">
        <w:t>.</w:t>
      </w:r>
      <w:r>
        <w:t>u21) + 0</w:t>
      </w:r>
      <w:r w:rsidR="00644CD5">
        <w:t>.</w:t>
      </w:r>
      <w:r>
        <w:t>16*T(v14</w:t>
      </w:r>
      <w:r w:rsidR="00644CD5">
        <w:t>.</w:t>
      </w:r>
      <w:r>
        <w:t>u14) -0</w:t>
      </w:r>
      <w:r w:rsidR="00644CD5">
        <w:t>.</w:t>
      </w:r>
      <w:r>
        <w:t>202*T(u36) -0</w:t>
      </w:r>
      <w:r w:rsidR="00644CD5">
        <w:t>.</w:t>
      </w:r>
      <w:r>
        <w:t>343*T(v13</w:t>
      </w:r>
      <w:r w:rsidR="00644CD5">
        <w:t>.</w:t>
      </w:r>
      <w:r>
        <w:t>u4) + 0</w:t>
      </w:r>
      <w:r w:rsidR="00644CD5">
        <w:t>.</w:t>
      </w:r>
      <w:r>
        <w:t>543*T(v8</w:t>
      </w:r>
      <w:r w:rsidR="00644CD5">
        <w:t>.</w:t>
      </w:r>
      <w:r>
        <w:t>u1) + 0</w:t>
      </w:r>
      <w:r w:rsidR="00644CD5">
        <w:t>.</w:t>
      </w:r>
      <w:r>
        <w:t>392*T(v10</w:t>
      </w:r>
      <w:r w:rsidR="00644CD5">
        <w:t>.</w:t>
      </w:r>
      <w:r>
        <w:t>u10) -0</w:t>
      </w:r>
      <w:r w:rsidR="00644CD5">
        <w:t>.</w:t>
      </w:r>
      <w:r>
        <w:t>406*T(v1</w:t>
      </w:r>
      <w:r w:rsidR="00644CD5">
        <w:t>.</w:t>
      </w:r>
      <w:r>
        <w:t>u17) -0</w:t>
      </w:r>
      <w:r w:rsidR="00644CD5">
        <w:t>.</w:t>
      </w:r>
      <w:r>
        <w:t>321*T(v15</w:t>
      </w:r>
      <w:r w:rsidR="00644CD5">
        <w:t>.</w:t>
      </w:r>
      <w:r>
        <w:t>u12) -0</w:t>
      </w:r>
      <w:r w:rsidR="00644CD5">
        <w:t>.</w:t>
      </w:r>
      <w:r>
        <w:t>286*T(v7</w:t>
      </w:r>
      <w:r w:rsidR="00644CD5">
        <w:t>.</w:t>
      </w:r>
      <w:r>
        <w:t>u34) + 0</w:t>
      </w:r>
      <w:r w:rsidR="00644CD5">
        <w:t>.</w:t>
      </w:r>
      <w:r>
        <w:t>403*T(v11</w:t>
      </w:r>
      <w:r w:rsidR="00644CD5">
        <w:t>.</w:t>
      </w:r>
      <w:r>
        <w:t>u6) + 0</w:t>
      </w:r>
      <w:r w:rsidR="00644CD5">
        <w:t>.</w:t>
      </w:r>
      <w:r>
        <w:t>66*T(v3</w:t>
      </w:r>
      <w:r w:rsidR="00644CD5">
        <w:t>.</w:t>
      </w:r>
      <w:r>
        <w:t>u10) -0</w:t>
      </w:r>
      <w:r w:rsidR="00644CD5">
        <w:t>.</w:t>
      </w:r>
      <w:r>
        <w:t>212*T(v8</w:t>
      </w:r>
      <w:r w:rsidR="00644CD5">
        <w:t>.</w:t>
      </w:r>
      <w:r>
        <w:t>u19) + 0</w:t>
      </w:r>
      <w:r w:rsidR="00644CD5">
        <w:t>.</w:t>
      </w:r>
      <w:r>
        <w:t>393*T(v29</w:t>
      </w:r>
      <w:r w:rsidR="00644CD5">
        <w:t>.</w:t>
      </w:r>
      <w:r>
        <w:t>u6) + 0</w:t>
      </w:r>
      <w:r w:rsidR="00644CD5">
        <w:t>.</w:t>
      </w:r>
      <w:r>
        <w:t>208*T(v7</w:t>
      </w:r>
      <w:r w:rsidR="00644CD5">
        <w:t>.</w:t>
      </w:r>
      <w:r>
        <w:t>u29) + 0</w:t>
      </w:r>
      <w:r w:rsidR="00644CD5">
        <w:t>.</w:t>
      </w:r>
      <w:r>
        <w:t>256*T(v32</w:t>
      </w:r>
      <w:r w:rsidR="00644CD5">
        <w:t>.</w:t>
      </w:r>
      <w:r>
        <w:t>u8) + 0</w:t>
      </w:r>
      <w:r w:rsidR="00644CD5">
        <w:t>.</w:t>
      </w:r>
      <w:r>
        <w:t>343*T(v9</w:t>
      </w:r>
      <w:r w:rsidR="00644CD5">
        <w:t>.</w:t>
      </w:r>
      <w:r>
        <w:t>u20) + 0</w:t>
      </w:r>
      <w:r w:rsidR="00644CD5">
        <w:t>.</w:t>
      </w:r>
      <w:r>
        <w:t>251*T(v31</w:t>
      </w:r>
      <w:r w:rsidR="00644CD5">
        <w:t>.</w:t>
      </w:r>
      <w:r>
        <w:t>u1) -0</w:t>
      </w:r>
      <w:r w:rsidR="00644CD5">
        <w:t>.</w:t>
      </w:r>
      <w:r>
        <w:t>487*T(v10</w:t>
      </w:r>
      <w:r w:rsidR="00644CD5">
        <w:t>.</w:t>
      </w:r>
      <w:r>
        <w:t>u4) + 0</w:t>
      </w:r>
      <w:r w:rsidR="00644CD5">
        <w:t>.</w:t>
      </w:r>
      <w:r>
        <w:t>258*T(v24</w:t>
      </w:r>
      <w:r w:rsidR="00644CD5">
        <w:t>.</w:t>
      </w:r>
      <w:r>
        <w:t>u18) -0</w:t>
      </w:r>
      <w:r w:rsidR="00644CD5">
        <w:t>.</w:t>
      </w:r>
      <w:r>
        <w:t>281*T(v11</w:t>
      </w:r>
      <w:r w:rsidR="00644CD5">
        <w:t>.</w:t>
      </w:r>
      <w:r>
        <w:t>u3) + 0</w:t>
      </w:r>
      <w:r w:rsidR="00644CD5">
        <w:t>.</w:t>
      </w:r>
      <w:r>
        <w:t>291*T(v11</w:t>
      </w:r>
      <w:r w:rsidR="00644CD5">
        <w:t>.</w:t>
      </w:r>
      <w:r>
        <w:t>u25) + 0</w:t>
      </w:r>
      <w:r w:rsidR="00644CD5">
        <w:t>.</w:t>
      </w:r>
      <w:r>
        <w:t>294*T(v2</w:t>
      </w:r>
      <w:r w:rsidR="00644CD5">
        <w:t>.</w:t>
      </w:r>
      <w:r>
        <w:t>u7) -0</w:t>
      </w:r>
      <w:r w:rsidR="00644CD5">
        <w:t>.</w:t>
      </w:r>
      <w:r>
        <w:t>258*T(v31</w:t>
      </w:r>
      <w:r w:rsidR="00644CD5">
        <w:t>.</w:t>
      </w:r>
      <w:r>
        <w:t>u11) + 0</w:t>
      </w:r>
      <w:r w:rsidR="00644CD5">
        <w:t>.</w:t>
      </w:r>
      <w:r>
        <w:t>288*T(v7</w:t>
      </w:r>
      <w:r w:rsidR="00644CD5">
        <w:t>.</w:t>
      </w:r>
      <w:r>
        <w:t>u35) -0</w:t>
      </w:r>
      <w:r w:rsidR="00644CD5">
        <w:t>.</w:t>
      </w:r>
      <w:r>
        <w:t>178*T(v6</w:t>
      </w:r>
      <w:r w:rsidR="00644CD5">
        <w:t>.</w:t>
      </w:r>
      <w:r>
        <w:t>u27) -0</w:t>
      </w:r>
      <w:r w:rsidR="00644CD5">
        <w:t>.</w:t>
      </w:r>
      <w:r>
        <w:t>103*T(v41) -0</w:t>
      </w:r>
      <w:r w:rsidR="00644CD5">
        <w:t>.</w:t>
      </w:r>
      <w:r>
        <w:t>353*T(v13</w:t>
      </w:r>
      <w:r w:rsidR="00644CD5">
        <w:t>.</w:t>
      </w:r>
      <w:r>
        <w:t>u3) -0</w:t>
      </w:r>
      <w:r w:rsidR="00644CD5">
        <w:t>.</w:t>
      </w:r>
      <w:r>
        <w:t>269*T(v4</w:t>
      </w:r>
      <w:r w:rsidR="00644CD5">
        <w:t>.</w:t>
      </w:r>
      <w:r>
        <w:t>u28) -0</w:t>
      </w:r>
      <w:r w:rsidR="00644CD5">
        <w:t>.</w:t>
      </w:r>
      <w:r>
        <w:t>21*T(u27) + 0</w:t>
      </w:r>
      <w:r w:rsidR="00644CD5">
        <w:t>.</w:t>
      </w:r>
      <w:r>
        <w:t>391*T(v11</w:t>
      </w:r>
      <w:r w:rsidR="00644CD5">
        <w:t>.</w:t>
      </w:r>
      <w:r>
        <w:t>u12) + 0</w:t>
      </w:r>
      <w:r w:rsidR="00644CD5">
        <w:t>.</w:t>
      </w:r>
      <w:r>
        <w:t>27*T(v6</w:t>
      </w:r>
      <w:r w:rsidR="00644CD5">
        <w:t>.</w:t>
      </w:r>
      <w:r>
        <w:t>u17) -0</w:t>
      </w:r>
      <w:r w:rsidR="00644CD5">
        <w:t>.</w:t>
      </w:r>
      <w:r>
        <w:t>322*T(v12</w:t>
      </w:r>
      <w:r w:rsidR="00644CD5">
        <w:t>.</w:t>
      </w:r>
      <w:r>
        <w:t>u14) -0</w:t>
      </w:r>
      <w:r w:rsidR="00644CD5">
        <w:t>.</w:t>
      </w:r>
      <w:r>
        <w:t>453*T(v2</w:t>
      </w:r>
      <w:r w:rsidR="00644CD5">
        <w:t>.</w:t>
      </w:r>
      <w:r>
        <w:t>u24) + 0</w:t>
      </w:r>
      <w:r w:rsidR="00644CD5">
        <w:t>.</w:t>
      </w:r>
      <w:r>
        <w:t>36*T(v3</w:t>
      </w:r>
      <w:r w:rsidR="00644CD5">
        <w:t>.</w:t>
      </w:r>
      <w:r>
        <w:t>u14) -0</w:t>
      </w:r>
      <w:r w:rsidR="00644CD5">
        <w:t>.</w:t>
      </w:r>
      <w:r>
        <w:t>238*T(v27</w:t>
      </w:r>
      <w:r w:rsidR="00644CD5">
        <w:t>.</w:t>
      </w:r>
      <w:r>
        <w:t>u3) -0</w:t>
      </w:r>
      <w:r w:rsidR="00644CD5">
        <w:t>.</w:t>
      </w:r>
      <w:r>
        <w:t>381*T(v5</w:t>
      </w:r>
      <w:r w:rsidR="00644CD5">
        <w:t>.</w:t>
      </w:r>
      <w:r>
        <w:t>u14) -0</w:t>
      </w:r>
      <w:r w:rsidR="00644CD5">
        <w:t>.</w:t>
      </w:r>
      <w:r>
        <w:t>231*T(v15</w:t>
      </w:r>
      <w:r w:rsidR="00644CD5">
        <w:t>.</w:t>
      </w:r>
      <w:r>
        <w:t>u2) -0</w:t>
      </w:r>
      <w:r w:rsidR="00644CD5">
        <w:t>.</w:t>
      </w:r>
      <w:r>
        <w:t>261*T(v18</w:t>
      </w:r>
      <w:r w:rsidR="00644CD5">
        <w:t>.</w:t>
      </w:r>
      <w:r>
        <w:t>u22) -0</w:t>
      </w:r>
      <w:r w:rsidR="00644CD5">
        <w:t>.</w:t>
      </w:r>
      <w:r>
        <w:t>258*T(v5</w:t>
      </w:r>
      <w:r w:rsidR="00644CD5">
        <w:t>.</w:t>
      </w:r>
      <w:r>
        <w:t>u31) + 0</w:t>
      </w:r>
      <w:r w:rsidR="00644CD5">
        <w:t>.</w:t>
      </w:r>
      <w:r>
        <w:t>16*T(v21</w:t>
      </w:r>
      <w:r w:rsidR="00644CD5">
        <w:t>.</w:t>
      </w:r>
      <w:r>
        <w:t>u16) + 0</w:t>
      </w:r>
      <w:r w:rsidR="00644CD5">
        <w:t>.</w:t>
      </w:r>
      <w:r>
        <w:t>241*T(v9</w:t>
      </w:r>
      <w:r w:rsidR="00644CD5">
        <w:t>.</w:t>
      </w:r>
      <w:r>
        <w:t>u30) + 0</w:t>
      </w:r>
      <w:r w:rsidR="00644CD5">
        <w:t>.</w:t>
      </w:r>
      <w:r>
        <w:t>354*T(v4</w:t>
      </w:r>
      <w:r w:rsidR="00644CD5">
        <w:t>.</w:t>
      </w:r>
      <w:r>
        <w:t>u37) -0</w:t>
      </w:r>
      <w:r w:rsidR="00644CD5">
        <w:t>.</w:t>
      </w:r>
      <w:r>
        <w:t>336*T(v15</w:t>
      </w:r>
      <w:r w:rsidR="00644CD5">
        <w:t>.</w:t>
      </w:r>
      <w:r>
        <w:t>u19) -0</w:t>
      </w:r>
      <w:r w:rsidR="00644CD5">
        <w:t>.</w:t>
      </w:r>
      <w:r>
        <w:t>288*T(v19</w:t>
      </w:r>
      <w:r w:rsidR="00644CD5">
        <w:t>.</w:t>
      </w:r>
      <w:r>
        <w:t>u23) + 0</w:t>
      </w:r>
      <w:r w:rsidR="00644CD5">
        <w:t>.</w:t>
      </w:r>
      <w:r>
        <w:t>354*T(v17</w:t>
      </w:r>
      <w:r w:rsidR="00644CD5">
        <w:t>.</w:t>
      </w:r>
      <w:r>
        <w:t>u1) + 0</w:t>
      </w:r>
      <w:r w:rsidR="00644CD5">
        <w:t>.</w:t>
      </w:r>
      <w:r>
        <w:t>206*T(v4</w:t>
      </w:r>
      <w:r w:rsidR="00644CD5">
        <w:t>.</w:t>
      </w:r>
      <w:r>
        <w:t>u32) -0</w:t>
      </w:r>
      <w:r w:rsidR="00644CD5">
        <w:t>.</w:t>
      </w:r>
      <w:r>
        <w:t>421*T(v3</w:t>
      </w:r>
      <w:r w:rsidR="00644CD5">
        <w:t>.</w:t>
      </w:r>
      <w:r>
        <w:t>u6) + 0</w:t>
      </w:r>
      <w:r w:rsidR="00644CD5">
        <w:t>.</w:t>
      </w:r>
      <w:r>
        <w:t>328*T(v7</w:t>
      </w:r>
      <w:r w:rsidR="00644CD5">
        <w:t>.</w:t>
      </w:r>
      <w:r>
        <w:t>u20) -0</w:t>
      </w:r>
      <w:r w:rsidR="00644CD5">
        <w:t>.</w:t>
      </w:r>
      <w:r>
        <w:t>293*T(v1</w:t>
      </w:r>
      <w:r w:rsidR="00644CD5">
        <w:t>.</w:t>
      </w:r>
      <w:r>
        <w:t>u40) -0</w:t>
      </w:r>
      <w:r w:rsidR="00644CD5">
        <w:t>.</w:t>
      </w:r>
      <w:r>
        <w:t>202*T(v23) + 0</w:t>
      </w:r>
      <w:r w:rsidR="00644CD5">
        <w:t>.</w:t>
      </w:r>
      <w:r>
        <w:t>214*T(v35</w:t>
      </w:r>
      <w:r w:rsidR="00644CD5">
        <w:t>.</w:t>
      </w:r>
      <w:r>
        <w:t>u7) -0</w:t>
      </w:r>
      <w:r w:rsidR="00644CD5">
        <w:t>.</w:t>
      </w:r>
      <w:r>
        <w:t>182*T(u24) + 0</w:t>
      </w:r>
      <w:r w:rsidR="00644CD5">
        <w:t>.</w:t>
      </w:r>
      <w:r>
        <w:t>271*T(v15</w:t>
      </w:r>
      <w:r w:rsidR="00644CD5">
        <w:t>.</w:t>
      </w:r>
      <w:r>
        <w:t>u8) + 0</w:t>
      </w:r>
      <w:r w:rsidR="00644CD5">
        <w:t>.</w:t>
      </w:r>
      <w:r>
        <w:t>216*T(v12</w:t>
      </w:r>
      <w:r w:rsidR="00644CD5">
        <w:t>.</w:t>
      </w:r>
      <w:r>
        <w:t>u12) -0</w:t>
      </w:r>
      <w:r w:rsidR="00644CD5">
        <w:t>.</w:t>
      </w:r>
      <w:r>
        <w:t>149*T(v6</w:t>
      </w:r>
      <w:r w:rsidR="00644CD5">
        <w:t>.</w:t>
      </w:r>
      <w:r>
        <w:t>u9) -0</w:t>
      </w:r>
      <w:r w:rsidR="00644CD5">
        <w:t>.</w:t>
      </w:r>
      <w:r>
        <w:t>395*T(v5</w:t>
      </w:r>
      <w:r w:rsidR="00644CD5">
        <w:t>.</w:t>
      </w:r>
      <w:r>
        <w:t>u2) -0</w:t>
      </w:r>
      <w:r w:rsidR="00644CD5">
        <w:t>.</w:t>
      </w:r>
      <w:r>
        <w:t>276*T(v16</w:t>
      </w:r>
      <w:r w:rsidR="00644CD5">
        <w:t>.</w:t>
      </w:r>
      <w:r>
        <w:t>u5) + 0</w:t>
      </w:r>
      <w:r w:rsidR="00644CD5">
        <w:t>.</w:t>
      </w:r>
      <w:r>
        <w:t>334*T(v17</w:t>
      </w:r>
      <w:r w:rsidR="00644CD5">
        <w:t>.</w:t>
      </w:r>
      <w:r>
        <w:t>u3) -0</w:t>
      </w:r>
      <w:r w:rsidR="00644CD5">
        <w:t>.</w:t>
      </w:r>
      <w:r>
        <w:t>307*T(v23</w:t>
      </w:r>
      <w:r w:rsidR="00644CD5">
        <w:t>.</w:t>
      </w:r>
      <w:r>
        <w:t>u6) + 0</w:t>
      </w:r>
      <w:r w:rsidR="00644CD5">
        <w:t>.</w:t>
      </w:r>
      <w:r>
        <w:t>304*T(v3</w:t>
      </w:r>
      <w:r w:rsidR="00644CD5">
        <w:t>.</w:t>
      </w:r>
      <w:r>
        <w:t>u5) -0</w:t>
      </w:r>
      <w:r w:rsidR="00644CD5">
        <w:t>.</w:t>
      </w:r>
      <w:r>
        <w:t>194*T(v6</w:t>
      </w:r>
      <w:r w:rsidR="00644CD5">
        <w:t>.</w:t>
      </w:r>
      <w:r>
        <w:t>u29) -0</w:t>
      </w:r>
      <w:r w:rsidR="00644CD5">
        <w:t>.</w:t>
      </w:r>
      <w:r>
        <w:t>373*T(v8</w:t>
      </w:r>
      <w:r w:rsidR="00644CD5">
        <w:t>.</w:t>
      </w:r>
      <w:r>
        <w:t>u12) -0</w:t>
      </w:r>
      <w:r w:rsidR="00644CD5">
        <w:t>.</w:t>
      </w:r>
      <w:r>
        <w:t>291*T(v6</w:t>
      </w:r>
      <w:r w:rsidR="00644CD5">
        <w:t>.</w:t>
      </w:r>
      <w:r>
        <w:t>u21) -0</w:t>
      </w:r>
      <w:r w:rsidR="00644CD5">
        <w:t>.</w:t>
      </w:r>
      <w:r>
        <w:t>235*T(v32</w:t>
      </w:r>
      <w:r w:rsidR="00644CD5">
        <w:t>.</w:t>
      </w:r>
      <w:r>
        <w:t>u7) -0</w:t>
      </w:r>
      <w:r w:rsidR="00644CD5">
        <w:t>.</w:t>
      </w:r>
      <w:r>
        <w:t>208*T(v7</w:t>
      </w:r>
      <w:r w:rsidR="00644CD5">
        <w:t>.</w:t>
      </w:r>
      <w:r>
        <w:t>u7) -0</w:t>
      </w:r>
      <w:r w:rsidR="00644CD5">
        <w:t>.</w:t>
      </w:r>
      <w:r>
        <w:t>223*T(v14</w:t>
      </w:r>
      <w:r w:rsidR="00644CD5">
        <w:t>.</w:t>
      </w:r>
      <w:r>
        <w:t>u23) + 0</w:t>
      </w:r>
      <w:r w:rsidR="00644CD5">
        <w:t>.</w:t>
      </w:r>
      <w:r>
        <w:t>282*T(v26</w:t>
      </w:r>
      <w:r w:rsidR="00644CD5">
        <w:t>.</w:t>
      </w:r>
      <w:r>
        <w:t>u13) -0</w:t>
      </w:r>
      <w:r w:rsidR="00644CD5">
        <w:t>.</w:t>
      </w:r>
      <w:r>
        <w:t>294*T(v9</w:t>
      </w:r>
      <w:r w:rsidR="00644CD5">
        <w:t>.</w:t>
      </w:r>
      <w:r>
        <w:t>u23) + 0</w:t>
      </w:r>
      <w:r w:rsidR="00644CD5">
        <w:t>.</w:t>
      </w:r>
      <w:r>
        <w:t>159*T(v2</w:t>
      </w:r>
      <w:r w:rsidR="00644CD5">
        <w:t>.</w:t>
      </w:r>
      <w:r>
        <w:t>u30) -0</w:t>
      </w:r>
      <w:r w:rsidR="00644CD5">
        <w:t>.</w:t>
      </w:r>
      <w:r>
        <w:t>237*T(v11</w:t>
      </w:r>
      <w:r w:rsidR="00644CD5">
        <w:t>.</w:t>
      </w:r>
      <w:r>
        <w:t>u22) -0</w:t>
      </w:r>
      <w:r w:rsidR="00644CD5">
        <w:t>.</w:t>
      </w:r>
      <w:r>
        <w:t>252*T(v5) + 0</w:t>
      </w:r>
      <w:r w:rsidR="00644CD5">
        <w:t>.</w:t>
      </w:r>
      <w:r>
        <w:t>354*T(v25</w:t>
      </w:r>
      <w:r w:rsidR="00644CD5">
        <w:t>.</w:t>
      </w:r>
      <w:r>
        <w:t>u9) + 0</w:t>
      </w:r>
      <w:r w:rsidR="00644CD5">
        <w:t>.</w:t>
      </w:r>
      <w:r>
        <w:t>281*T(v6</w:t>
      </w:r>
      <w:r w:rsidR="00644CD5">
        <w:t>.</w:t>
      </w:r>
      <w:r>
        <w:t>u1) + 0</w:t>
      </w:r>
      <w:r w:rsidR="00644CD5">
        <w:t>.</w:t>
      </w:r>
      <w:r>
        <w:t>24*T(v6</w:t>
      </w:r>
      <w:r w:rsidR="00644CD5">
        <w:t>.</w:t>
      </w:r>
      <w:r>
        <w:t>u16) + 0</w:t>
      </w:r>
      <w:r w:rsidR="00644CD5">
        <w:t>.</w:t>
      </w:r>
      <w:r>
        <w:t>197*T(v19</w:t>
      </w:r>
      <w:r w:rsidR="00644CD5">
        <w:t>.</w:t>
      </w:r>
      <w:r>
        <w:t>u3) -0</w:t>
      </w:r>
      <w:r w:rsidR="00644CD5">
        <w:t>.</w:t>
      </w:r>
      <w:r>
        <w:t>222*T(v12</w:t>
      </w:r>
      <w:r w:rsidR="00644CD5">
        <w:t>.</w:t>
      </w:r>
      <w:r>
        <w:t>u31) + 0</w:t>
      </w:r>
      <w:r w:rsidR="00644CD5">
        <w:t>.</w:t>
      </w:r>
      <w:r>
        <w:t>313*T(v5</w:t>
      </w:r>
      <w:r w:rsidR="00644CD5">
        <w:t>.</w:t>
      </w:r>
      <w:r>
        <w:t>u10) + 0</w:t>
      </w:r>
      <w:r w:rsidR="00644CD5">
        <w:t>.</w:t>
      </w:r>
      <w:r>
        <w:t>227*T(v16</w:t>
      </w:r>
      <w:r w:rsidR="00644CD5">
        <w:t>.</w:t>
      </w:r>
      <w:r>
        <w:t>u21) + 0</w:t>
      </w:r>
      <w:r w:rsidR="00644CD5">
        <w:t>.</w:t>
      </w:r>
      <w:r>
        <w:t>127*T(v26</w:t>
      </w:r>
      <w:r w:rsidR="00644CD5">
        <w:t>.</w:t>
      </w:r>
      <w:r>
        <w:t>u10) + 0</w:t>
      </w:r>
      <w:r w:rsidR="00644CD5">
        <w:t>.</w:t>
      </w:r>
      <w:r>
        <w:t>162*T(u38) -0</w:t>
      </w:r>
      <w:r w:rsidR="00644CD5">
        <w:t>.</w:t>
      </w:r>
      <w:r>
        <w:t>285*T(v13</w:t>
      </w:r>
      <w:r w:rsidR="00644CD5">
        <w:t>.</w:t>
      </w:r>
      <w:r>
        <w:t>u10) + 4</w:t>
      </w:r>
      <w:r w:rsidR="00644CD5">
        <w:t>.</w:t>
      </w:r>
      <w:r>
        <w:t>14*Length^3 + 0</w:t>
      </w:r>
      <w:r w:rsidR="00644CD5">
        <w:t>.</w:t>
      </w:r>
      <w:r>
        <w:t>212*T(v5</w:t>
      </w:r>
      <w:r w:rsidR="00644CD5">
        <w:t>.</w:t>
      </w:r>
      <w:r>
        <w:t>u15) + 0</w:t>
      </w:r>
      <w:r w:rsidR="00644CD5">
        <w:t>.</w:t>
      </w:r>
      <w:r>
        <w:t>229*T(v25</w:t>
      </w:r>
      <w:r w:rsidR="00644CD5">
        <w:t>.</w:t>
      </w:r>
      <w:r>
        <w:t>u13) -0</w:t>
      </w:r>
      <w:r w:rsidR="00644CD5">
        <w:t>.</w:t>
      </w:r>
      <w:r>
        <w:t>221*T(v22</w:t>
      </w:r>
      <w:r w:rsidR="00644CD5">
        <w:t>.</w:t>
      </w:r>
      <w:r>
        <w:t>u12) + 0</w:t>
      </w:r>
      <w:r w:rsidR="00644CD5">
        <w:t>.</w:t>
      </w:r>
      <w:r>
        <w:t>278*T(v9</w:t>
      </w:r>
      <w:r w:rsidR="00644CD5">
        <w:t>.</w:t>
      </w:r>
      <w:r>
        <w:t>u4) -0</w:t>
      </w:r>
      <w:r w:rsidR="00644CD5">
        <w:t>.</w:t>
      </w:r>
      <w:r>
        <w:t>108*T(v24</w:t>
      </w:r>
      <w:r w:rsidR="00644CD5">
        <w:t>.</w:t>
      </w:r>
      <w:r>
        <w:t>u1) + 0</w:t>
      </w:r>
      <w:r w:rsidR="00644CD5">
        <w:t>.</w:t>
      </w:r>
      <w:r>
        <w:t>209*T(v18</w:t>
      </w:r>
      <w:r w:rsidR="00644CD5">
        <w:t>.</w:t>
      </w:r>
      <w:r>
        <w:t>u21) -0</w:t>
      </w:r>
      <w:r w:rsidR="00644CD5">
        <w:t>.</w:t>
      </w:r>
      <w:r>
        <w:t>291*T(v1</w:t>
      </w:r>
      <w:r w:rsidR="00644CD5">
        <w:t>.</w:t>
      </w:r>
      <w:r>
        <w:t>u20) + 0</w:t>
      </w:r>
      <w:r w:rsidR="00644CD5">
        <w:t>.</w:t>
      </w:r>
      <w:r>
        <w:t>284*T(v13</w:t>
      </w:r>
      <w:r w:rsidR="00644CD5">
        <w:t>.</w:t>
      </w:r>
      <w:r>
        <w:t>u1) -0</w:t>
      </w:r>
      <w:r w:rsidR="00644CD5">
        <w:t>.</w:t>
      </w:r>
      <w:r>
        <w:t>119*T(v13</w:t>
      </w:r>
      <w:r w:rsidR="00644CD5">
        <w:t>.</w:t>
      </w:r>
      <w:r>
        <w:t>u30) + 0</w:t>
      </w:r>
      <w:r w:rsidR="00644CD5">
        <w:t>.</w:t>
      </w:r>
      <w:r>
        <w:t>193*T(v18</w:t>
      </w:r>
      <w:r w:rsidR="00644CD5">
        <w:t>.</w:t>
      </w:r>
      <w:r>
        <w:t>u14) -0</w:t>
      </w:r>
      <w:r w:rsidR="00644CD5">
        <w:t>.</w:t>
      </w:r>
      <w:r>
        <w:t>168*T(v16</w:t>
      </w:r>
      <w:r w:rsidR="00644CD5">
        <w:t>.</w:t>
      </w:r>
      <w:r>
        <w:t>u18) -0</w:t>
      </w:r>
      <w:r w:rsidR="00644CD5">
        <w:t>.</w:t>
      </w:r>
      <w:r>
        <w:t>182*T(v17</w:t>
      </w:r>
      <w:r w:rsidR="00644CD5">
        <w:t>.</w:t>
      </w:r>
      <w:r>
        <w:t>u26) -0</w:t>
      </w:r>
      <w:r w:rsidR="00644CD5">
        <w:t>.</w:t>
      </w:r>
      <w:r>
        <w:t>186*T(v2</w:t>
      </w:r>
      <w:r w:rsidR="00644CD5">
        <w:t>.</w:t>
      </w:r>
      <w:r>
        <w:t>u28) -0</w:t>
      </w:r>
      <w:r w:rsidR="00644CD5">
        <w:t>.</w:t>
      </w:r>
      <w:r>
        <w:t>252*NumHal -0</w:t>
      </w:r>
      <w:r w:rsidR="00644CD5">
        <w:t>.</w:t>
      </w:r>
      <w:r>
        <w:t>158*T(v13</w:t>
      </w:r>
      <w:r w:rsidR="00644CD5">
        <w:t>.</w:t>
      </w:r>
      <w:r>
        <w:t>u13) + 0</w:t>
      </w:r>
      <w:r w:rsidR="00644CD5">
        <w:t>.</w:t>
      </w:r>
      <w:r>
        <w:t>127*T(v3</w:t>
      </w:r>
      <w:r w:rsidR="00644CD5">
        <w:t>.</w:t>
      </w:r>
      <w:r>
        <w:t>u39) + 0</w:t>
      </w:r>
      <w:r w:rsidR="00644CD5">
        <w:t>.</w:t>
      </w:r>
      <w:r>
        <w:t>213*T(v22</w:t>
      </w:r>
      <w:r w:rsidR="00644CD5">
        <w:t>.</w:t>
      </w:r>
      <w:r>
        <w:t>u9) -0</w:t>
      </w:r>
      <w:r w:rsidR="00644CD5">
        <w:t>.</w:t>
      </w:r>
      <w:r>
        <w:t>156*T(v11</w:t>
      </w:r>
      <w:r w:rsidR="00644CD5">
        <w:t>.</w:t>
      </w:r>
      <w:r>
        <w:t>u15) -0</w:t>
      </w:r>
      <w:r w:rsidR="00644CD5">
        <w:t>.</w:t>
      </w:r>
      <w:r>
        <w:t>199*T(v23</w:t>
      </w:r>
      <w:r w:rsidR="00644CD5">
        <w:t>.</w:t>
      </w:r>
      <w:r>
        <w:t>u3) + 0</w:t>
      </w:r>
      <w:r w:rsidR="00644CD5">
        <w:t>.</w:t>
      </w:r>
      <w:r>
        <w:t>172*T(v22</w:t>
      </w:r>
      <w:r w:rsidR="00644CD5">
        <w:t>.</w:t>
      </w:r>
      <w:r>
        <w:t>u7) -0</w:t>
      </w:r>
      <w:r w:rsidR="00644CD5">
        <w:t>.</w:t>
      </w:r>
      <w:r>
        <w:t>0979*T(v33) -0</w:t>
      </w:r>
      <w:r w:rsidR="00644CD5">
        <w:t>.</w:t>
      </w:r>
      <w:r>
        <w:t>196*T(v18</w:t>
      </w:r>
      <w:r w:rsidR="00644CD5">
        <w:t>.</w:t>
      </w:r>
      <w:r>
        <w:t>u6) + 0</w:t>
      </w:r>
      <w:r w:rsidR="00644CD5">
        <w:t>.</w:t>
      </w:r>
      <w:r>
        <w:t>179*T(v15</w:t>
      </w:r>
      <w:r w:rsidR="00644CD5">
        <w:t>.</w:t>
      </w:r>
      <w:r>
        <w:t>u21) -0</w:t>
      </w:r>
      <w:r w:rsidR="00644CD5">
        <w:t>.</w:t>
      </w:r>
      <w:r>
        <w:t>169*T(v35</w:t>
      </w:r>
      <w:r w:rsidR="00644CD5">
        <w:t>.</w:t>
      </w:r>
      <w:r>
        <w:t>u6) -0</w:t>
      </w:r>
      <w:r w:rsidR="00644CD5">
        <w:t>.</w:t>
      </w:r>
      <w:r>
        <w:t>24*T(v35</w:t>
      </w:r>
      <w:r w:rsidR="00644CD5">
        <w:t>.</w:t>
      </w:r>
      <w:r>
        <w:t>u2) + 0</w:t>
      </w:r>
      <w:r w:rsidR="00644CD5">
        <w:t>.</w:t>
      </w:r>
      <w:r>
        <w:t>134*T(u16) + 0</w:t>
      </w:r>
      <w:r w:rsidR="00644CD5">
        <w:t>.</w:t>
      </w:r>
      <w:r>
        <w:t>187*T(v29</w:t>
      </w:r>
      <w:r w:rsidR="00644CD5">
        <w:t>.</w:t>
      </w:r>
      <w:r>
        <w:t>u2) -0</w:t>
      </w:r>
      <w:r w:rsidR="00644CD5">
        <w:t>.</w:t>
      </w:r>
      <w:r>
        <w:t>147*T(v20</w:t>
      </w:r>
      <w:r w:rsidR="00644CD5">
        <w:t>.</w:t>
      </w:r>
      <w:r>
        <w:t>u4) -0</w:t>
      </w:r>
      <w:r w:rsidR="00644CD5">
        <w:t>.</w:t>
      </w:r>
      <w:r>
        <w:t>145*T(v22</w:t>
      </w:r>
      <w:r w:rsidR="00644CD5">
        <w:t>.</w:t>
      </w:r>
      <w:r>
        <w:t>u17) + 0</w:t>
      </w:r>
      <w:r w:rsidR="00644CD5">
        <w:t>.</w:t>
      </w:r>
      <w:r>
        <w:t>152*T(v4</w:t>
      </w:r>
      <w:r w:rsidR="00644CD5">
        <w:t>.</w:t>
      </w:r>
      <w:r>
        <w:t>u39) -0</w:t>
      </w:r>
      <w:r w:rsidR="00644CD5">
        <w:t>.</w:t>
      </w:r>
      <w:r>
        <w:t>113*T(v27</w:t>
      </w:r>
      <w:r w:rsidR="00644CD5">
        <w:t>.</w:t>
      </w:r>
      <w:r>
        <w:t>u10) + 0</w:t>
      </w:r>
      <w:r w:rsidR="00644CD5">
        <w:t>.</w:t>
      </w:r>
      <w:r>
        <w:t>168*T(v27</w:t>
      </w:r>
      <w:r w:rsidR="00644CD5">
        <w:t>.</w:t>
      </w:r>
      <w:r>
        <w:t>u11) + 0</w:t>
      </w:r>
      <w:r w:rsidR="00644CD5">
        <w:t>.</w:t>
      </w:r>
      <w:r>
        <w:t>158*T(u13) + 0</w:t>
      </w:r>
      <w:r w:rsidR="00644CD5">
        <w:t>.</w:t>
      </w:r>
      <w:r>
        <w:t>163*T(v23</w:t>
      </w:r>
      <w:r w:rsidR="00644CD5">
        <w:t>.</w:t>
      </w:r>
      <w:r>
        <w:t>u13) -0</w:t>
      </w:r>
      <w:r w:rsidR="00644CD5">
        <w:t>.</w:t>
      </w:r>
      <w:r>
        <w:t>154*T(v4</w:t>
      </w:r>
      <w:r w:rsidR="00644CD5">
        <w:t>.</w:t>
      </w:r>
      <w:r>
        <w:t>u13) + 0</w:t>
      </w:r>
      <w:r w:rsidR="00644CD5">
        <w:t>.</w:t>
      </w:r>
      <w:r>
        <w:t>172*T(v11</w:t>
      </w:r>
      <w:r w:rsidR="00644CD5">
        <w:t>.</w:t>
      </w:r>
      <w:r>
        <w:t>u7) -0</w:t>
      </w:r>
      <w:r w:rsidR="00644CD5">
        <w:t>.</w:t>
      </w:r>
      <w:r>
        <w:t>0988*T(u17) + 0</w:t>
      </w:r>
      <w:r w:rsidR="00644CD5">
        <w:t>.</w:t>
      </w:r>
      <w:r>
        <w:t>146*T(v10</w:t>
      </w:r>
      <w:r w:rsidR="00644CD5">
        <w:t>.</w:t>
      </w:r>
      <w:r>
        <w:t>u29) -0</w:t>
      </w:r>
      <w:r w:rsidR="00644CD5">
        <w:t>.</w:t>
      </w:r>
      <w:r>
        <w:t>183*T(v12</w:t>
      </w:r>
      <w:r w:rsidR="00644CD5">
        <w:t>.</w:t>
      </w:r>
      <w:r>
        <w:t>u17) -0</w:t>
      </w:r>
      <w:r w:rsidR="00644CD5">
        <w:t>.</w:t>
      </w:r>
      <w:r>
        <w:t>168*T(v35</w:t>
      </w:r>
      <w:r w:rsidR="00644CD5">
        <w:t>.</w:t>
      </w:r>
      <w:r>
        <w:t>u1) -0</w:t>
      </w:r>
      <w:r w:rsidR="00644CD5">
        <w:t>.</w:t>
      </w:r>
      <w:r>
        <w:t>174*T(v13</w:t>
      </w:r>
      <w:r w:rsidR="00644CD5">
        <w:t>.</w:t>
      </w:r>
      <w:r>
        <w:t>u23) + 0</w:t>
      </w:r>
      <w:r w:rsidR="00644CD5">
        <w:t>.</w:t>
      </w:r>
      <w:r>
        <w:t>156*T(v5</w:t>
      </w:r>
      <w:r w:rsidR="00644CD5">
        <w:t>.</w:t>
      </w:r>
      <w:r>
        <w:t>u27) + 0</w:t>
      </w:r>
      <w:r w:rsidR="00644CD5">
        <w:t>.</w:t>
      </w:r>
      <w:r>
        <w:t>156*T(v31</w:t>
      </w:r>
      <w:r w:rsidR="00644CD5">
        <w:t>.</w:t>
      </w:r>
      <w:r>
        <w:t>u9) -0</w:t>
      </w:r>
      <w:r w:rsidR="00644CD5">
        <w:t>.</w:t>
      </w:r>
      <w:r>
        <w:t>119*T(v34</w:t>
      </w:r>
      <w:r w:rsidR="00644CD5">
        <w:t>.</w:t>
      </w:r>
      <w:r>
        <w:t>u7) + 0</w:t>
      </w:r>
      <w:r w:rsidR="00644CD5">
        <w:t>.</w:t>
      </w:r>
      <w:r>
        <w:t>182*T(v16</w:t>
      </w:r>
      <w:r w:rsidR="00644CD5">
        <w:t>.</w:t>
      </w:r>
      <w:r>
        <w:t>u4) -0</w:t>
      </w:r>
      <w:r w:rsidR="00644CD5">
        <w:t>.</w:t>
      </w:r>
      <w:r>
        <w:t>167*T(v2</w:t>
      </w:r>
      <w:r w:rsidR="00644CD5">
        <w:t>.</w:t>
      </w:r>
      <w:r>
        <w:t>u20) -0</w:t>
      </w:r>
      <w:r w:rsidR="00644CD5">
        <w:t>.</w:t>
      </w:r>
      <w:r>
        <w:t>17*T(v6</w:t>
      </w:r>
      <w:r w:rsidR="00644CD5">
        <w:t>.</w:t>
      </w:r>
      <w:r>
        <w:t>u6) -0</w:t>
      </w:r>
      <w:r w:rsidR="00644CD5">
        <w:t>.</w:t>
      </w:r>
      <w:r>
        <w:t>159*T(v9</w:t>
      </w:r>
      <w:r w:rsidR="00644CD5">
        <w:t>.</w:t>
      </w:r>
      <w:r>
        <w:t>u31) -0</w:t>
      </w:r>
      <w:r w:rsidR="00644CD5">
        <w:t>.</w:t>
      </w:r>
      <w:r>
        <w:t>136*T(v21</w:t>
      </w:r>
      <w:r w:rsidR="00644CD5">
        <w:t>.</w:t>
      </w:r>
      <w:r>
        <w:t>u22) -0</w:t>
      </w:r>
      <w:r w:rsidR="00644CD5">
        <w:t>.</w:t>
      </w:r>
      <w:r>
        <w:t>128*T(v7</w:t>
      </w:r>
      <w:r w:rsidR="00644CD5">
        <w:t>.</w:t>
      </w:r>
      <w:r>
        <w:t>u23) + 0</w:t>
      </w:r>
      <w:r w:rsidR="00644CD5">
        <w:t>.</w:t>
      </w:r>
      <w:r>
        <w:t>0886*NumAromAtoms -0</w:t>
      </w:r>
      <w:r w:rsidR="00644CD5">
        <w:t>.</w:t>
      </w:r>
      <w:r>
        <w:t>146*T(v18</w:t>
      </w:r>
      <w:r w:rsidR="00644CD5">
        <w:t>.</w:t>
      </w:r>
      <w:r>
        <w:t>u16) + 0</w:t>
      </w:r>
      <w:r w:rsidR="00644CD5">
        <w:t>.</w:t>
      </w:r>
      <w:r>
        <w:t>146*T(v12</w:t>
      </w:r>
      <w:r w:rsidR="00644CD5">
        <w:t>.</w:t>
      </w:r>
      <w:r>
        <w:t>u28) -0</w:t>
      </w:r>
      <w:r w:rsidR="00644CD5">
        <w:t>.</w:t>
      </w:r>
      <w:r>
        <w:t>189*T(v1</w:t>
      </w:r>
      <w:r w:rsidR="00644CD5">
        <w:t>.</w:t>
      </w:r>
      <w:r>
        <w:t>u11) -0</w:t>
      </w:r>
      <w:r w:rsidR="00644CD5">
        <w:t>.</w:t>
      </w:r>
      <w:r>
        <w:t>124*T(v2</w:t>
      </w:r>
      <w:r w:rsidR="00644CD5">
        <w:t>.</w:t>
      </w:r>
      <w:r>
        <w:t>u34) -0</w:t>
      </w:r>
      <w:r w:rsidR="00644CD5">
        <w:t>.</w:t>
      </w:r>
      <w:r>
        <w:t>126*T(v18</w:t>
      </w:r>
      <w:r w:rsidR="00644CD5">
        <w:t>.</w:t>
      </w:r>
      <w:r>
        <w:t>u3) -0</w:t>
      </w:r>
      <w:r w:rsidR="00644CD5">
        <w:t>.</w:t>
      </w:r>
      <w:r>
        <w:t>123*T(v27</w:t>
      </w:r>
      <w:r w:rsidR="00644CD5">
        <w:t>.</w:t>
      </w:r>
      <w:r>
        <w:t>u12) -0</w:t>
      </w:r>
      <w:r w:rsidR="00644CD5">
        <w:t>.</w:t>
      </w:r>
      <w:r>
        <w:t>123*T(v12</w:t>
      </w:r>
      <w:r w:rsidR="00644CD5">
        <w:t>.</w:t>
      </w:r>
      <w:r>
        <w:t>u13) -0</w:t>
      </w:r>
      <w:r w:rsidR="00644CD5">
        <w:t>.</w:t>
      </w:r>
      <w:r>
        <w:t>128*T(v7</w:t>
      </w:r>
      <w:r w:rsidR="00644CD5">
        <w:t>.</w:t>
      </w:r>
      <w:r>
        <w:t>u25) + 0</w:t>
      </w:r>
      <w:r w:rsidR="00644CD5">
        <w:t>.</w:t>
      </w:r>
      <w:r>
        <w:t>0749*T(v30) + 0</w:t>
      </w:r>
      <w:r w:rsidR="00644CD5">
        <w:t>.</w:t>
      </w:r>
      <w:r>
        <w:t>12*T(v26</w:t>
      </w:r>
      <w:r w:rsidR="00644CD5">
        <w:t>.</w:t>
      </w:r>
      <w:r>
        <w:t>u14) -0</w:t>
      </w:r>
      <w:r w:rsidR="00644CD5">
        <w:t>.</w:t>
      </w:r>
      <w:r>
        <w:t>106*T(v17) -0</w:t>
      </w:r>
      <w:r w:rsidR="00644CD5">
        <w:t>.</w:t>
      </w:r>
      <w:r>
        <w:t>127*T(v19</w:t>
      </w:r>
      <w:r w:rsidR="00644CD5">
        <w:t>.</w:t>
      </w:r>
      <w:r>
        <w:t>u1) -0</w:t>
      </w:r>
      <w:r w:rsidR="00644CD5">
        <w:t>.</w:t>
      </w:r>
      <w:r>
        <w:t>0993*T(v17</w:t>
      </w:r>
      <w:r w:rsidR="00644CD5">
        <w:t>.</w:t>
      </w:r>
      <w:r>
        <w:t>u25) + 0</w:t>
      </w:r>
      <w:r w:rsidR="00644CD5">
        <w:t>.</w:t>
      </w:r>
      <w:r>
        <w:t>107*T(v28</w:t>
      </w:r>
      <w:r w:rsidR="00644CD5">
        <w:t>.</w:t>
      </w:r>
      <w:r>
        <w:t>u7) -0</w:t>
      </w:r>
      <w:r w:rsidR="00644CD5">
        <w:t>.</w:t>
      </w:r>
      <w:r>
        <w:t>0827*T(v17</w:t>
      </w:r>
      <w:r w:rsidR="00644CD5">
        <w:t>.</w:t>
      </w:r>
      <w:r>
        <w:t>u20) -0</w:t>
      </w:r>
      <w:r w:rsidR="00644CD5">
        <w:t>.</w:t>
      </w:r>
      <w:r>
        <w:t>082*T(v34</w:t>
      </w:r>
      <w:r w:rsidR="00644CD5">
        <w:t>.</w:t>
      </w:r>
      <w:r>
        <w:t>u1) -0</w:t>
      </w:r>
      <w:r w:rsidR="00644CD5">
        <w:t>.</w:t>
      </w:r>
      <w:r>
        <w:t>0764*T(v15) -0</w:t>
      </w:r>
      <w:r w:rsidR="00644CD5">
        <w:t>.</w:t>
      </w:r>
      <w:r>
        <w:t>108*T(v26</w:t>
      </w:r>
      <w:r w:rsidR="00644CD5">
        <w:t>.</w:t>
      </w:r>
      <w:r>
        <w:t>u5) + 0</w:t>
      </w:r>
      <w:r w:rsidR="00644CD5">
        <w:t>.</w:t>
      </w:r>
      <w:r>
        <w:t>094*T(v19</w:t>
      </w:r>
      <w:r w:rsidR="00644CD5">
        <w:t>.</w:t>
      </w:r>
      <w:r>
        <w:t>u11) -0</w:t>
      </w:r>
      <w:r w:rsidR="00644CD5">
        <w:t>.</w:t>
      </w:r>
      <w:r>
        <w:t>0812*T(v25</w:t>
      </w:r>
      <w:r w:rsidR="00644CD5">
        <w:t>.</w:t>
      </w:r>
      <w:r>
        <w:t>u15) -0</w:t>
      </w:r>
      <w:r w:rsidR="00644CD5">
        <w:t>.</w:t>
      </w:r>
      <w:r>
        <w:t>0992*T(v12</w:t>
      </w:r>
      <w:r w:rsidR="00644CD5">
        <w:t>.</w:t>
      </w:r>
      <w:r>
        <w:t>u30) -0</w:t>
      </w:r>
      <w:r w:rsidR="00644CD5">
        <w:t>.</w:t>
      </w:r>
      <w:r>
        <w:t>0954*T(v23</w:t>
      </w:r>
      <w:r w:rsidR="00644CD5">
        <w:t>.</w:t>
      </w:r>
      <w:r>
        <w:t>u20) + 0</w:t>
      </w:r>
      <w:r w:rsidR="00644CD5">
        <w:t>.</w:t>
      </w:r>
      <w:r>
        <w:t>109*T(v14</w:t>
      </w:r>
      <w:r w:rsidR="00644CD5">
        <w:t>.</w:t>
      </w:r>
      <w:r>
        <w:t>u20) -0</w:t>
      </w:r>
      <w:r w:rsidR="00644CD5">
        <w:t>.</w:t>
      </w:r>
      <w:r>
        <w:t>111*T(v14</w:t>
      </w:r>
      <w:r w:rsidR="00644CD5">
        <w:t>.</w:t>
      </w:r>
      <w:r>
        <w:t>u5) + 0</w:t>
      </w:r>
      <w:r w:rsidR="00644CD5">
        <w:t>.</w:t>
      </w:r>
      <w:r>
        <w:t>101*T(v15</w:t>
      </w:r>
      <w:r w:rsidR="00644CD5">
        <w:t>.</w:t>
      </w:r>
      <w:r>
        <w:t>u11) -0</w:t>
      </w:r>
      <w:r w:rsidR="00644CD5">
        <w:t>.</w:t>
      </w:r>
      <w:r>
        <w:t>0935*T(v3</w:t>
      </w:r>
      <w:r w:rsidR="00644CD5">
        <w:t>.</w:t>
      </w:r>
      <w:r>
        <w:t>u20) -0</w:t>
      </w:r>
      <w:r w:rsidR="00644CD5">
        <w:t>.</w:t>
      </w:r>
      <w:r>
        <w:t>095*T(v3</w:t>
      </w:r>
      <w:r w:rsidR="00644CD5">
        <w:t>.</w:t>
      </w:r>
      <w:r>
        <w:t>u35) + 0</w:t>
      </w:r>
      <w:r w:rsidR="00644CD5">
        <w:t>.</w:t>
      </w:r>
      <w:r>
        <w:t>0796*T(v41</w:t>
      </w:r>
      <w:r w:rsidR="00644CD5">
        <w:t>.</w:t>
      </w:r>
      <w:r>
        <w:t>u1) -0</w:t>
      </w:r>
      <w:r w:rsidR="00644CD5">
        <w:t>.</w:t>
      </w:r>
      <w:r>
        <w:t>0649*T(v38) -0</w:t>
      </w:r>
      <w:r w:rsidR="00644CD5">
        <w:t>.</w:t>
      </w:r>
      <w:r>
        <w:t>0999*T(v21</w:t>
      </w:r>
      <w:r w:rsidR="00644CD5">
        <w:t>.</w:t>
      </w:r>
      <w:r>
        <w:t>u14) + 0</w:t>
      </w:r>
      <w:r w:rsidR="00644CD5">
        <w:t>.</w:t>
      </w:r>
      <w:r>
        <w:t>0787*T(v20</w:t>
      </w:r>
      <w:r w:rsidR="00644CD5">
        <w:t>.</w:t>
      </w:r>
      <w:r>
        <w:t>u23) -0</w:t>
      </w:r>
      <w:r w:rsidR="00644CD5">
        <w:t>.</w:t>
      </w:r>
      <w:r>
        <w:t>0967*T(v5</w:t>
      </w:r>
      <w:r w:rsidR="00644CD5">
        <w:t>.</w:t>
      </w:r>
      <w:r>
        <w:t>u26) -0</w:t>
      </w:r>
      <w:r w:rsidR="00644CD5">
        <w:t>.</w:t>
      </w:r>
      <w:r>
        <w:t>0851*T(v25</w:t>
      </w:r>
      <w:r w:rsidR="00644CD5">
        <w:t>.</w:t>
      </w:r>
      <w:r>
        <w:t>u1) + 0</w:t>
      </w:r>
      <w:r w:rsidR="00644CD5">
        <w:t>.</w:t>
      </w:r>
      <w:r>
        <w:t>102*T(v22</w:t>
      </w:r>
      <w:r w:rsidR="00644CD5">
        <w:t>.</w:t>
      </w:r>
      <w:r>
        <w:t>u2) -0</w:t>
      </w:r>
      <w:r w:rsidR="00644CD5">
        <w:t>.</w:t>
      </w:r>
      <w:r>
        <w:t>0816*T(v26</w:t>
      </w:r>
      <w:r w:rsidR="00644CD5">
        <w:t>.</w:t>
      </w:r>
      <w:r>
        <w:t>u11) + 0</w:t>
      </w:r>
      <w:r w:rsidR="00644CD5">
        <w:t>.</w:t>
      </w:r>
      <w:r>
        <w:t>095*T(v7</w:t>
      </w:r>
      <w:r w:rsidR="00644CD5">
        <w:t>.</w:t>
      </w:r>
      <w:r>
        <w:t>u11) + 0</w:t>
      </w:r>
      <w:r w:rsidR="00644CD5">
        <w:t>.</w:t>
      </w:r>
      <w:r>
        <w:t>0799*T(v3</w:t>
      </w:r>
      <w:r w:rsidR="00644CD5">
        <w:t>.</w:t>
      </w:r>
      <w:r>
        <w:t>u24) -0</w:t>
      </w:r>
      <w:r w:rsidR="00644CD5">
        <w:t>.</w:t>
      </w:r>
      <w:r>
        <w:t>0669*T(v21</w:t>
      </w:r>
      <w:r w:rsidR="00644CD5">
        <w:t>.</w:t>
      </w:r>
      <w:r>
        <w:t>u4) + 0</w:t>
      </w:r>
      <w:r w:rsidR="00644CD5">
        <w:t>.</w:t>
      </w:r>
      <w:r>
        <w:t>107*T(v1</w:t>
      </w:r>
      <w:r w:rsidR="00644CD5">
        <w:t>.</w:t>
      </w:r>
      <w:r>
        <w:t>u24) -0</w:t>
      </w:r>
      <w:r w:rsidR="00644CD5">
        <w:t>.</w:t>
      </w:r>
      <w:r>
        <w:t>102*T(v12</w:t>
      </w:r>
      <w:r w:rsidR="00644CD5">
        <w:t>.</w:t>
      </w:r>
      <w:r>
        <w:t>u6) + 0</w:t>
      </w:r>
      <w:r w:rsidR="00644CD5">
        <w:t>.</w:t>
      </w:r>
      <w:r>
        <w:t>0855*T(v26</w:t>
      </w:r>
      <w:r w:rsidR="00644CD5">
        <w:t>.</w:t>
      </w:r>
      <w:r>
        <w:t>u6) -0</w:t>
      </w:r>
      <w:r w:rsidR="00644CD5">
        <w:t>.</w:t>
      </w:r>
      <w:r>
        <w:t>0828*T(v28</w:t>
      </w:r>
      <w:r w:rsidR="00644CD5">
        <w:t>.</w:t>
      </w:r>
      <w:r>
        <w:t>u10) -0</w:t>
      </w:r>
      <w:r w:rsidR="00644CD5">
        <w:t>.</w:t>
      </w:r>
      <w:r>
        <w:t>0844*T(v7</w:t>
      </w:r>
      <w:r w:rsidR="00644CD5">
        <w:t>.</w:t>
      </w:r>
      <w:r>
        <w:t>u26) -0</w:t>
      </w:r>
      <w:r w:rsidR="00644CD5">
        <w:t>.</w:t>
      </w:r>
      <w:r>
        <w:t>087*T(v2</w:t>
      </w:r>
      <w:r w:rsidR="00644CD5">
        <w:t>.</w:t>
      </w:r>
      <w:r>
        <w:t>u17) -0</w:t>
      </w:r>
      <w:r w:rsidR="00644CD5">
        <w:t>.</w:t>
      </w:r>
      <w:r>
        <w:t>0809*T(v7</w:t>
      </w:r>
      <w:r w:rsidR="00644CD5">
        <w:t>.</w:t>
      </w:r>
      <w:r>
        <w:t>u32) -0</w:t>
      </w:r>
      <w:r w:rsidR="00644CD5">
        <w:t>.</w:t>
      </w:r>
      <w:r>
        <w:t>0741*T(v22</w:t>
      </w:r>
      <w:r w:rsidR="00644CD5">
        <w:t>.</w:t>
      </w:r>
      <w:r>
        <w:t>u3) -0</w:t>
      </w:r>
      <w:r w:rsidR="00644CD5">
        <w:t>.</w:t>
      </w:r>
      <w:r>
        <w:t>0483*T(v10) -0</w:t>
      </w:r>
      <w:r w:rsidR="00644CD5">
        <w:t>.</w:t>
      </w:r>
      <w:r>
        <w:t>0832*T(v7</w:t>
      </w:r>
      <w:r w:rsidR="00644CD5">
        <w:t>.</w:t>
      </w:r>
      <w:r>
        <w:t>u4) -0</w:t>
      </w:r>
      <w:r w:rsidR="00644CD5">
        <w:t>.</w:t>
      </w:r>
      <w:r>
        <w:t>0557*T(v32</w:t>
      </w:r>
      <w:r w:rsidR="00644CD5">
        <w:t>.</w:t>
      </w:r>
      <w:r>
        <w:t>u11) + 0</w:t>
      </w:r>
      <w:r w:rsidR="00644CD5">
        <w:t>.</w:t>
      </w:r>
      <w:r>
        <w:t>051*T(v12) -0</w:t>
      </w:r>
      <w:r w:rsidR="00644CD5">
        <w:t>.</w:t>
      </w:r>
      <w:r>
        <w:t>0657*T(v23</w:t>
      </w:r>
      <w:r w:rsidR="00644CD5">
        <w:t>.</w:t>
      </w:r>
      <w:r>
        <w:t>u7) + 0</w:t>
      </w:r>
      <w:r w:rsidR="00644CD5">
        <w:t>.</w:t>
      </w:r>
      <w:r>
        <w:t>0776*T(v20</w:t>
      </w:r>
      <w:r w:rsidR="00644CD5">
        <w:t>.</w:t>
      </w:r>
      <w:r>
        <w:t>u1) -0</w:t>
      </w:r>
      <w:r w:rsidR="00644CD5">
        <w:t>.</w:t>
      </w:r>
      <w:r>
        <w:t>0614*T(v20</w:t>
      </w:r>
      <w:r w:rsidR="00644CD5">
        <w:t>.</w:t>
      </w:r>
      <w:r>
        <w:t>u22) + 0</w:t>
      </w:r>
      <w:r w:rsidR="00644CD5">
        <w:t>.</w:t>
      </w:r>
      <w:r>
        <w:t>0793*T(v19</w:t>
      </w:r>
      <w:r w:rsidR="00644CD5">
        <w:t>.</w:t>
      </w:r>
      <w:r>
        <w:t>u17) + 0</w:t>
      </w:r>
      <w:r w:rsidR="00644CD5">
        <w:t>.</w:t>
      </w:r>
      <w:r>
        <w:t>0902*T(v1</w:t>
      </w:r>
      <w:r w:rsidR="00644CD5">
        <w:t>.</w:t>
      </w:r>
      <w:r>
        <w:t>u9) + 0</w:t>
      </w:r>
      <w:r w:rsidR="00644CD5">
        <w:t>.</w:t>
      </w:r>
      <w:r>
        <w:t>0636*T(v7</w:t>
      </w:r>
      <w:r w:rsidR="00644CD5">
        <w:t>.</w:t>
      </w:r>
      <w:r>
        <w:t>u27) -0</w:t>
      </w:r>
      <w:r w:rsidR="00644CD5">
        <w:t>.</w:t>
      </w:r>
      <w:r>
        <w:t>0709*T(v1</w:t>
      </w:r>
      <w:r w:rsidR="00644CD5">
        <w:t>.</w:t>
      </w:r>
      <w:r>
        <w:t>u38) + 0</w:t>
      </w:r>
      <w:r w:rsidR="00644CD5">
        <w:t>.</w:t>
      </w:r>
      <w:r>
        <w:t>0528*T(v9</w:t>
      </w:r>
      <w:r w:rsidR="00644CD5">
        <w:t>.</w:t>
      </w:r>
      <w:r>
        <w:t>u25) -0</w:t>
      </w:r>
      <w:r w:rsidR="00644CD5">
        <w:t>.</w:t>
      </w:r>
      <w:r>
        <w:t>0618*T(v3</w:t>
      </w:r>
      <w:r w:rsidR="00644CD5">
        <w:t>.</w:t>
      </w:r>
      <w:r>
        <w:t>u37) -0</w:t>
      </w:r>
      <w:r w:rsidR="00644CD5">
        <w:t>.</w:t>
      </w:r>
      <w:r>
        <w:t>0524*T(v29</w:t>
      </w:r>
      <w:r w:rsidR="00644CD5">
        <w:t>.</w:t>
      </w:r>
      <w:r>
        <w:t>u7) -0</w:t>
      </w:r>
      <w:r w:rsidR="00644CD5">
        <w:t>.</w:t>
      </w:r>
      <w:r>
        <w:t>055*T(v17</w:t>
      </w:r>
      <w:r w:rsidR="00644CD5">
        <w:t>.</w:t>
      </w:r>
      <w:r>
        <w:t>u4) + 0</w:t>
      </w:r>
      <w:r w:rsidR="00644CD5">
        <w:t>.</w:t>
      </w:r>
      <w:r>
        <w:t>0604*T(v2</w:t>
      </w:r>
      <w:r w:rsidR="00644CD5">
        <w:t>.</w:t>
      </w:r>
      <w:r>
        <w:t>u36) -0</w:t>
      </w:r>
      <w:r w:rsidR="00644CD5">
        <w:t>.</w:t>
      </w:r>
      <w:r>
        <w:t>05*T(v21</w:t>
      </w:r>
      <w:r w:rsidR="00644CD5">
        <w:t>.</w:t>
      </w:r>
      <w:r>
        <w:t>u7) -0</w:t>
      </w:r>
      <w:r w:rsidR="00644CD5">
        <w:t>.</w:t>
      </w:r>
      <w:r>
        <w:t>0428*Lipophilicity -0</w:t>
      </w:r>
      <w:r w:rsidR="00644CD5">
        <w:t>.</w:t>
      </w:r>
      <w:r>
        <w:t>0523*T(v28</w:t>
      </w:r>
      <w:r w:rsidR="00644CD5">
        <w:t>.</w:t>
      </w:r>
      <w:r>
        <w:t>u5) + 0</w:t>
      </w:r>
      <w:r w:rsidR="00644CD5">
        <w:t>.</w:t>
      </w:r>
      <w:r>
        <w:t>0523*T(v8</w:t>
      </w:r>
      <w:r w:rsidR="00644CD5">
        <w:t>.</w:t>
      </w:r>
      <w:r>
        <w:t>u29) + 0</w:t>
      </w:r>
      <w:r w:rsidR="00644CD5">
        <w:t>.</w:t>
      </w:r>
      <w:r>
        <w:t>0618*T(v4</w:t>
      </w:r>
      <w:r w:rsidR="00644CD5">
        <w:t>.</w:t>
      </w:r>
      <w:r>
        <w:t>u10) + 0</w:t>
      </w:r>
      <w:r w:rsidR="00644CD5">
        <w:t>.</w:t>
      </w:r>
      <w:r>
        <w:t>047*T(v2</w:t>
      </w:r>
      <w:r w:rsidR="00644CD5">
        <w:t>.</w:t>
      </w:r>
      <w:r>
        <w:t>u18) -0</w:t>
      </w:r>
      <w:r w:rsidR="00644CD5">
        <w:t>.</w:t>
      </w:r>
      <w:r>
        <w:t>0385*T(v13</w:t>
      </w:r>
      <w:r w:rsidR="00644CD5">
        <w:t>.</w:t>
      </w:r>
      <w:r>
        <w:t>u27) -0</w:t>
      </w:r>
      <w:r w:rsidR="00644CD5">
        <w:t>.</w:t>
      </w:r>
      <w:r>
        <w:t>042*T(v40</w:t>
      </w:r>
      <w:r w:rsidR="00644CD5">
        <w:t>.</w:t>
      </w:r>
      <w:r>
        <w:t>u2) -0</w:t>
      </w:r>
      <w:r w:rsidR="00644CD5">
        <w:t>.</w:t>
      </w:r>
      <w:r>
        <w:t>0354*T(v21</w:t>
      </w:r>
      <w:r w:rsidR="00644CD5">
        <w:t>.</w:t>
      </w:r>
      <w:r>
        <w:t>u20) -0</w:t>
      </w:r>
      <w:r w:rsidR="00644CD5">
        <w:t>.</w:t>
      </w:r>
      <w:r>
        <w:t>0348*T(v9</w:t>
      </w:r>
      <w:r w:rsidR="00644CD5">
        <w:t>.</w:t>
      </w:r>
      <w:r>
        <w:t>u26) -0</w:t>
      </w:r>
      <w:r w:rsidR="00644CD5">
        <w:t>.</w:t>
      </w:r>
      <w:r>
        <w:t>0403*T(v1</w:t>
      </w:r>
      <w:r w:rsidR="00644CD5">
        <w:t>.</w:t>
      </w:r>
      <w:r>
        <w:t>u39) + 0</w:t>
      </w:r>
      <w:r w:rsidR="00644CD5">
        <w:t>.</w:t>
      </w:r>
      <w:r>
        <w:t>0279*T(v9</w:t>
      </w:r>
      <w:r w:rsidR="00644CD5">
        <w:t>.</w:t>
      </w:r>
      <w:r>
        <w:t>u19) -0</w:t>
      </w:r>
      <w:r w:rsidR="00644CD5">
        <w:t>.</w:t>
      </w:r>
      <w:r>
        <w:t>0356*T(v1</w:t>
      </w:r>
      <w:r w:rsidR="00644CD5">
        <w:t>.</w:t>
      </w:r>
      <w:r>
        <w:t>u6) + 0</w:t>
      </w:r>
      <w:r w:rsidR="00644CD5">
        <w:t>.</w:t>
      </w:r>
      <w:r>
        <w:t>0249*T(v16</w:t>
      </w:r>
      <w:r w:rsidR="00644CD5">
        <w:t>.</w:t>
      </w:r>
      <w:r>
        <w:t>u1) + 0</w:t>
      </w:r>
      <w:r w:rsidR="00644CD5">
        <w:t>.</w:t>
      </w:r>
      <w:r>
        <w:t>021*T(v24</w:t>
      </w:r>
      <w:r w:rsidR="00644CD5">
        <w:t>.</w:t>
      </w:r>
      <w:r>
        <w:t>u8) + 0</w:t>
      </w:r>
      <w:r w:rsidR="00644CD5">
        <w:t>.</w:t>
      </w:r>
      <w:r>
        <w:t>0216*T(v9</w:t>
      </w:r>
      <w:r w:rsidR="00644CD5">
        <w:t>.</w:t>
      </w:r>
      <w:r>
        <w:t>u22) + 0</w:t>
      </w:r>
      <w:r w:rsidR="00644CD5">
        <w:t>.</w:t>
      </w:r>
      <w:r>
        <w:t>0189*T(v4</w:t>
      </w:r>
      <w:r w:rsidR="00644CD5">
        <w:t>.</w:t>
      </w:r>
      <w:r>
        <w:t>u27) -</w:t>
      </w:r>
      <w:r>
        <w:lastRenderedPageBreak/>
        <w:t>0</w:t>
      </w:r>
      <w:r w:rsidR="00644CD5">
        <w:t>.</w:t>
      </w:r>
      <w:r>
        <w:t>0153*T(v11</w:t>
      </w:r>
      <w:r w:rsidR="00644CD5">
        <w:t>.</w:t>
      </w:r>
      <w:r>
        <w:t>u32) -0</w:t>
      </w:r>
      <w:r w:rsidR="00644CD5">
        <w:t>.</w:t>
      </w:r>
      <w:r>
        <w:t>0128*T(v22) -0</w:t>
      </w:r>
      <w:r w:rsidR="00644CD5">
        <w:t>.</w:t>
      </w:r>
      <w:r>
        <w:t>0185*T(v15</w:t>
      </w:r>
      <w:r w:rsidR="00644CD5">
        <w:t>.</w:t>
      </w:r>
      <w:r>
        <w:t>u17) -0</w:t>
      </w:r>
      <w:r w:rsidR="00644CD5">
        <w:t>.</w:t>
      </w:r>
      <w:r>
        <w:t>0136*T(v39</w:t>
      </w:r>
      <w:r w:rsidR="00644CD5">
        <w:t>.</w:t>
      </w:r>
      <w:r>
        <w:t>u3) + 0</w:t>
      </w:r>
      <w:r w:rsidR="00644CD5">
        <w:t>.</w:t>
      </w:r>
      <w:r>
        <w:t>0157*T(v23</w:t>
      </w:r>
      <w:r w:rsidR="00644CD5">
        <w:t>.</w:t>
      </w:r>
      <w:r>
        <w:t>u12) + 0</w:t>
      </w:r>
      <w:r w:rsidR="00644CD5">
        <w:t>.</w:t>
      </w:r>
      <w:r>
        <w:t>0164*T(v27</w:t>
      </w:r>
      <w:r w:rsidR="00644CD5">
        <w:t>.</w:t>
      </w:r>
      <w:r>
        <w:t>u1) -0</w:t>
      </w:r>
      <w:r w:rsidR="00644CD5">
        <w:t>.</w:t>
      </w:r>
      <w:r>
        <w:t>0189*T(v5</w:t>
      </w:r>
      <w:r w:rsidR="00644CD5">
        <w:t>.</w:t>
      </w:r>
      <w:r>
        <w:t>u18) + 0</w:t>
      </w:r>
      <w:r w:rsidR="00644CD5">
        <w:t>.</w:t>
      </w:r>
      <w:r>
        <w:t>022*T(v2</w:t>
      </w:r>
      <w:r w:rsidR="00644CD5">
        <w:t>.</w:t>
      </w:r>
      <w:r>
        <w:t>u6) + 0</w:t>
      </w:r>
      <w:r w:rsidR="00644CD5">
        <w:t>.</w:t>
      </w:r>
      <w:r>
        <w:t>016*T(v12</w:t>
      </w:r>
      <w:r w:rsidR="00644CD5">
        <w:t>.</w:t>
      </w:r>
      <w:r>
        <w:t>u8) -0</w:t>
      </w:r>
      <w:r w:rsidR="00644CD5">
        <w:t>.</w:t>
      </w:r>
      <w:r>
        <w:t>0151*T(v26</w:t>
      </w:r>
      <w:r w:rsidR="00644CD5">
        <w:t>.</w:t>
      </w:r>
      <w:r>
        <w:t>u7) + 0</w:t>
      </w:r>
      <w:r w:rsidR="00644CD5">
        <w:t>.</w:t>
      </w:r>
      <w:r>
        <w:t>013*T(v2</w:t>
      </w:r>
      <w:r w:rsidR="00644CD5">
        <w:t>.</w:t>
      </w:r>
      <w:r>
        <w:t>u32) + 0</w:t>
      </w:r>
      <w:r w:rsidR="00644CD5">
        <w:t>.</w:t>
      </w:r>
      <w:r>
        <w:t>00932*T(v2</w:t>
      </w:r>
      <w:r w:rsidR="00644CD5">
        <w:t>.</w:t>
      </w:r>
      <w:r>
        <w:t>u19) + 0</w:t>
      </w:r>
      <w:r w:rsidR="00644CD5">
        <w:t>.</w:t>
      </w:r>
      <w:r>
        <w:t>00934*T(v6</w:t>
      </w:r>
      <w:r w:rsidR="00644CD5">
        <w:t>.</w:t>
      </w:r>
      <w:r>
        <w:t>u18) + 0</w:t>
      </w:r>
      <w:r w:rsidR="00644CD5">
        <w:t>.</w:t>
      </w:r>
      <w:r>
        <w:t>00911*T(v10</w:t>
      </w:r>
      <w:r w:rsidR="00644CD5">
        <w:t>.</w:t>
      </w:r>
      <w:r>
        <w:t>u8) -0</w:t>
      </w:r>
      <w:r w:rsidR="00644CD5">
        <w:t>.</w:t>
      </w:r>
      <w:r>
        <w:t>00728*T(v39</w:t>
      </w:r>
      <w:r w:rsidR="00644CD5">
        <w:t>.</w:t>
      </w:r>
      <w:r>
        <w:t>u2) + 0</w:t>
      </w:r>
      <w:r w:rsidR="00644CD5">
        <w:t>.</w:t>
      </w:r>
      <w:r>
        <w:t>00638*T(v26</w:t>
      </w:r>
      <w:r w:rsidR="00644CD5">
        <w:t>.</w:t>
      </w:r>
      <w:r>
        <w:t>u12) + 0</w:t>
      </w:r>
      <w:r w:rsidR="00644CD5">
        <w:t>.</w:t>
      </w:r>
      <w:r>
        <w:t>00509*T(v7</w:t>
      </w:r>
      <w:r w:rsidR="00644CD5">
        <w:t>.</w:t>
      </w:r>
      <w:r>
        <w:t>u12) -0</w:t>
      </w:r>
      <w:r w:rsidR="00644CD5">
        <w:t>.</w:t>
      </w:r>
      <w:r>
        <w:t>00251*T(v8</w:t>
      </w:r>
      <w:r w:rsidR="00644CD5">
        <w:t>.</w:t>
      </w:r>
      <w:r>
        <w:t>u28) -0</w:t>
      </w:r>
      <w:r w:rsidR="00644CD5">
        <w:t>.</w:t>
      </w:r>
      <w:r>
        <w:t>00201*T(v6</w:t>
      </w:r>
      <w:r w:rsidR="00644CD5">
        <w:t>.</w:t>
      </w:r>
      <w:r>
        <w:t>u20) -0</w:t>
      </w:r>
      <w:r w:rsidR="00644CD5">
        <w:t>.</w:t>
      </w:r>
      <w:r>
        <w:t>00154*T(v4</w:t>
      </w:r>
      <w:r w:rsidR="00644CD5">
        <w:t>.</w:t>
      </w:r>
      <w:r>
        <w:t>u16) + 7</w:t>
      </w:r>
      <w:r w:rsidR="00644CD5">
        <w:t>.</w:t>
      </w:r>
      <w:r>
        <w:t>27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243*T(v18</w:t>
      </w:r>
      <w:r w:rsidR="00644CD5">
        <w:t>.</w:t>
      </w:r>
      <w:r>
        <w:t>u3) -0</w:t>
      </w:r>
      <w:r w:rsidR="00644CD5">
        <w:t>.</w:t>
      </w:r>
      <w:r>
        <w:t>177*T(v12</w:t>
      </w:r>
      <w:r w:rsidR="00644CD5">
        <w:t>.</w:t>
      </w:r>
      <w:r>
        <w:t>u17) + 0</w:t>
      </w:r>
      <w:r w:rsidR="00644CD5">
        <w:t>.</w:t>
      </w:r>
      <w:r>
        <w:t>842*T(v11</w:t>
      </w:r>
      <w:r w:rsidR="00644CD5">
        <w:t>.</w:t>
      </w:r>
      <w:r>
        <w:t>u5) + 19</w:t>
      </w:r>
      <w:r w:rsidR="00644CD5">
        <w:t>.</w:t>
      </w:r>
      <w:r>
        <w:t>3*Length + 2</w:t>
      </w:r>
      <w:r w:rsidR="00644CD5">
        <w:t>.</w:t>
      </w:r>
      <w:r>
        <w:t>96*T(v27</w:t>
      </w:r>
      <w:r w:rsidR="00644CD5">
        <w:t>.</w:t>
      </w:r>
      <w:r>
        <w:t>u2) -1</w:t>
      </w:r>
      <w:r w:rsidR="00644CD5">
        <w:t>.</w:t>
      </w:r>
      <w:r>
        <w:t>02*T(v17</w:t>
      </w:r>
      <w:r w:rsidR="00644CD5">
        <w:t>.</w:t>
      </w:r>
      <w:r>
        <w:t>u23) + 2</w:t>
      </w:r>
      <w:r w:rsidR="00644CD5">
        <w:t>.</w:t>
      </w:r>
      <w:r>
        <w:t>33*T(v22</w:t>
      </w:r>
      <w:r w:rsidR="00644CD5">
        <w:t>.</w:t>
      </w:r>
      <w:r>
        <w:t>u7) + 1</w:t>
      </w:r>
      <w:r w:rsidR="00644CD5">
        <w:t>.</w:t>
      </w:r>
      <w:r>
        <w:t>47*T(v24</w:t>
      </w:r>
      <w:r w:rsidR="00644CD5">
        <w:t>.</w:t>
      </w:r>
      <w:r>
        <w:t>u5) + 1</w:t>
      </w:r>
      <w:r w:rsidR="00644CD5">
        <w:t>.</w:t>
      </w:r>
      <w:r>
        <w:t>32*T(v6</w:t>
      </w:r>
      <w:r w:rsidR="00644CD5">
        <w:t>.</w:t>
      </w:r>
      <w:r>
        <w:t>u20) -1</w:t>
      </w:r>
      <w:r w:rsidR="00644CD5">
        <w:t>.</w:t>
      </w:r>
      <w:r>
        <w:t>76*T(v7</w:t>
      </w:r>
      <w:r w:rsidR="00644CD5">
        <w:t>.</w:t>
      </w:r>
      <w:r>
        <w:t>u18) -1</w:t>
      </w:r>
      <w:r w:rsidR="00644CD5">
        <w:t>.</w:t>
      </w:r>
      <w:r>
        <w:t>2*T(v23</w:t>
      </w:r>
      <w:r w:rsidR="00644CD5">
        <w:t>.</w:t>
      </w:r>
      <w:r>
        <w:t>u14) -1</w:t>
      </w:r>
      <w:r w:rsidR="00644CD5">
        <w:t>.</w:t>
      </w:r>
      <w:r>
        <w:t>84*T(v14</w:t>
      </w:r>
      <w:r w:rsidR="00644CD5">
        <w:t>.</w:t>
      </w:r>
      <w:r>
        <w:t>u4) -3</w:t>
      </w:r>
      <w:r w:rsidR="00644CD5">
        <w:t>.</w:t>
      </w:r>
      <w:r>
        <w:t>72*T(v1</w:t>
      </w:r>
      <w:r w:rsidR="00644CD5">
        <w:t>.</w:t>
      </w:r>
      <w:r>
        <w:t>u36) -0</w:t>
      </w:r>
      <w:r w:rsidR="00644CD5">
        <w:t>.</w:t>
      </w:r>
      <w:r>
        <w:t>0181*T(v32</w:t>
      </w:r>
      <w:r w:rsidR="00644CD5">
        <w:t>.</w:t>
      </w:r>
      <w:r>
        <w:t>u7) + 0</w:t>
      </w:r>
      <w:r w:rsidR="00644CD5">
        <w:t>.</w:t>
      </w:r>
      <w:r>
        <w:t>753*T(v9</w:t>
      </w:r>
      <w:r w:rsidR="00644CD5">
        <w:t>.</w:t>
      </w:r>
      <w:r>
        <w:t>u33) + 1</w:t>
      </w:r>
      <w:r w:rsidR="00644CD5">
        <w:t>.</w:t>
      </w:r>
      <w:r>
        <w:t>32*T(u17) + 0</w:t>
      </w:r>
      <w:r w:rsidR="00644CD5">
        <w:t>.</w:t>
      </w:r>
      <w:r>
        <w:t>215*T(v9</w:t>
      </w:r>
      <w:r w:rsidR="00644CD5">
        <w:t>.</w:t>
      </w:r>
      <w:r>
        <w:t>u12) + 0</w:t>
      </w:r>
      <w:r w:rsidR="00644CD5">
        <w:t>.</w:t>
      </w:r>
      <w:r>
        <w:t>414*T(u32) -7</w:t>
      </w:r>
      <w:r w:rsidR="00644CD5">
        <w:t>.</w:t>
      </w:r>
      <w:r>
        <w:t>38*Length^2 -0</w:t>
      </w:r>
      <w:r w:rsidR="00644CD5">
        <w:t>.</w:t>
      </w:r>
      <w:r>
        <w:t>731*T(v1</w:t>
      </w:r>
      <w:r w:rsidR="00644CD5">
        <w:t>.</w:t>
      </w:r>
      <w:r>
        <w:t>u34) + 1</w:t>
      </w:r>
      <w:r w:rsidR="00644CD5">
        <w:t>.</w:t>
      </w:r>
      <w:r>
        <w:t>01*T(v1</w:t>
      </w:r>
      <w:r w:rsidR="00644CD5">
        <w:t>.</w:t>
      </w:r>
      <w:r>
        <w:t>u39) -2</w:t>
      </w:r>
      <w:r w:rsidR="00644CD5">
        <w:t>.</w:t>
      </w:r>
      <w:r>
        <w:t>61*T(v36</w:t>
      </w:r>
      <w:r w:rsidR="00644CD5">
        <w:t>.</w:t>
      </w:r>
      <w:r>
        <w:t>u4) + 0</w:t>
      </w:r>
      <w:r w:rsidR="00644CD5">
        <w:t>.</w:t>
      </w:r>
      <w:r>
        <w:t>359*T(v12</w:t>
      </w:r>
      <w:r w:rsidR="00644CD5">
        <w:t>.</w:t>
      </w:r>
      <w:r>
        <w:t>u1) + 1</w:t>
      </w:r>
      <w:r w:rsidR="00644CD5">
        <w:t>.</w:t>
      </w:r>
      <w:r>
        <w:t>99*T(v7</w:t>
      </w:r>
      <w:r w:rsidR="00644CD5">
        <w:t>.</w:t>
      </w:r>
      <w:r>
        <w:t>u31) + 1</w:t>
      </w:r>
      <w:r w:rsidR="00644CD5">
        <w:t>.</w:t>
      </w:r>
      <w:r>
        <w:t>28*T(v25</w:t>
      </w:r>
      <w:r w:rsidR="00644CD5">
        <w:t>.</w:t>
      </w:r>
      <w:r>
        <w:t>u9) -1</w:t>
      </w:r>
      <w:r w:rsidR="00644CD5">
        <w:t>.</w:t>
      </w:r>
      <w:r>
        <w:t>15*T(v15</w:t>
      </w:r>
      <w:r w:rsidR="00644CD5">
        <w:t>.</w:t>
      </w:r>
      <w:r>
        <w:t>u5) + 0</w:t>
      </w:r>
      <w:r w:rsidR="00644CD5">
        <w:t>.</w:t>
      </w:r>
      <w:r>
        <w:t>343*T(v13</w:t>
      </w:r>
      <w:r w:rsidR="00644CD5">
        <w:t>.</w:t>
      </w:r>
      <w:r>
        <w:t>u22) -1</w:t>
      </w:r>
      <w:r w:rsidR="00644CD5">
        <w:t>.</w:t>
      </w:r>
      <w:r>
        <w:t>25*T(v26</w:t>
      </w:r>
      <w:r w:rsidR="00644CD5">
        <w:t>.</w:t>
      </w:r>
      <w:r>
        <w:t>u5) + 1</w:t>
      </w:r>
      <w:r w:rsidR="00644CD5">
        <w:t>.</w:t>
      </w:r>
      <w:r>
        <w:t>02*T(v19</w:t>
      </w:r>
      <w:r w:rsidR="00644CD5">
        <w:t>.</w:t>
      </w:r>
      <w:r>
        <w:t>u15) + 0</w:t>
      </w:r>
      <w:r w:rsidR="00644CD5">
        <w:t>.</w:t>
      </w:r>
      <w:r>
        <w:t>809*T(v17) + 1</w:t>
      </w:r>
      <w:r w:rsidR="00644CD5">
        <w:t>.</w:t>
      </w:r>
      <w:r>
        <w:t>22*T(v23</w:t>
      </w:r>
      <w:r w:rsidR="00644CD5">
        <w:t>.</w:t>
      </w:r>
      <w:r>
        <w:t>u8) -1</w:t>
      </w:r>
      <w:r w:rsidR="00644CD5">
        <w:t>.</w:t>
      </w:r>
      <w:r>
        <w:t>86*T(v16</w:t>
      </w:r>
      <w:r w:rsidR="00644CD5">
        <w:t>.</w:t>
      </w:r>
      <w:r>
        <w:t>u11) -0</w:t>
      </w:r>
      <w:r w:rsidR="00644CD5">
        <w:t>.</w:t>
      </w:r>
      <w:r>
        <w:t>0808*T(v18</w:t>
      </w:r>
      <w:r w:rsidR="00644CD5">
        <w:t>.</w:t>
      </w:r>
      <w:r>
        <w:t>u21) -0</w:t>
      </w:r>
      <w:r w:rsidR="00644CD5">
        <w:t>.</w:t>
      </w:r>
      <w:r>
        <w:t>245*T(v3</w:t>
      </w:r>
      <w:r w:rsidR="00644CD5">
        <w:t>.</w:t>
      </w:r>
      <w:r>
        <w:t>u27) + 2</w:t>
      </w:r>
      <w:r w:rsidR="00644CD5">
        <w:t>.</w:t>
      </w:r>
      <w:r>
        <w:t>23*T(v28</w:t>
      </w:r>
      <w:r w:rsidR="00644CD5">
        <w:t>.</w:t>
      </w:r>
      <w:r>
        <w:t>u4) + 2</w:t>
      </w:r>
      <w:r w:rsidR="00644CD5">
        <w:t>.</w:t>
      </w:r>
      <w:r>
        <w:t>2*T(v3</w:t>
      </w:r>
      <w:r w:rsidR="00644CD5">
        <w:t>.</w:t>
      </w:r>
      <w:r>
        <w:t>u24) -1</w:t>
      </w:r>
      <w:r w:rsidR="00644CD5">
        <w:t>.</w:t>
      </w:r>
      <w:r>
        <w:t>69*T(v38</w:t>
      </w:r>
      <w:r w:rsidR="00644CD5">
        <w:t>.</w:t>
      </w:r>
      <w:r>
        <w:t>u4) -1</w:t>
      </w:r>
      <w:r w:rsidR="00644CD5">
        <w:t>.</w:t>
      </w:r>
      <w:r>
        <w:t>01*T(v10</w:t>
      </w:r>
      <w:r w:rsidR="00644CD5">
        <w:t>.</w:t>
      </w:r>
      <w:r>
        <w:t>u15) + 1</w:t>
      </w:r>
      <w:r w:rsidR="00644CD5">
        <w:t>.</w:t>
      </w:r>
      <w:r>
        <w:t>43*T(v12</w:t>
      </w:r>
      <w:r w:rsidR="00644CD5">
        <w:t>.</w:t>
      </w:r>
      <w:r>
        <w:t>u30) + 0</w:t>
      </w:r>
      <w:r w:rsidR="00644CD5">
        <w:t>.</w:t>
      </w:r>
      <w:r>
        <w:t>618*T(v26</w:t>
      </w:r>
      <w:r w:rsidR="00644CD5">
        <w:t>.</w:t>
      </w:r>
      <w:r>
        <w:t>u9) + 0</w:t>
      </w:r>
      <w:r w:rsidR="00644CD5">
        <w:t>.</w:t>
      </w:r>
      <w:r>
        <w:t>762*T(v33</w:t>
      </w:r>
      <w:r w:rsidR="00644CD5">
        <w:t>.</w:t>
      </w:r>
      <w:r>
        <w:t>u5) -1</w:t>
      </w:r>
      <w:r w:rsidR="00644CD5">
        <w:t>.</w:t>
      </w:r>
      <w:r>
        <w:t>65*T(v21</w:t>
      </w:r>
      <w:r w:rsidR="00644CD5">
        <w:t>.</w:t>
      </w:r>
      <w:r>
        <w:t>u22) -1</w:t>
      </w:r>
      <w:r w:rsidR="00644CD5">
        <w:t>.</w:t>
      </w:r>
      <w:r>
        <w:t>42*T(v12</w:t>
      </w:r>
      <w:r w:rsidR="00644CD5">
        <w:t>.</w:t>
      </w:r>
      <w:r>
        <w:t>u18) -1</w:t>
      </w:r>
      <w:r w:rsidR="00644CD5">
        <w:t>.</w:t>
      </w:r>
      <w:r>
        <w:t>03*T(v41) -1</w:t>
      </w:r>
      <w:r w:rsidR="00644CD5">
        <w:t>.</w:t>
      </w:r>
      <w:r>
        <w:t>46*T(v34) + 1</w:t>
      </w:r>
      <w:r w:rsidR="00644CD5">
        <w:t>.</w:t>
      </w:r>
      <w:r>
        <w:t>09*T(v9</w:t>
      </w:r>
      <w:r w:rsidR="00644CD5">
        <w:t>.</w:t>
      </w:r>
      <w:r>
        <w:t>u19) + 0</w:t>
      </w:r>
      <w:r w:rsidR="00644CD5">
        <w:t>.</w:t>
      </w:r>
      <w:r>
        <w:t>298*T(v21</w:t>
      </w:r>
      <w:r w:rsidR="00644CD5">
        <w:t>.</w:t>
      </w:r>
      <w:r>
        <w:t>u14) -0</w:t>
      </w:r>
      <w:r w:rsidR="00644CD5">
        <w:t>.</w:t>
      </w:r>
      <w:r>
        <w:t>116*T(v25</w:t>
      </w:r>
      <w:r w:rsidR="00644CD5">
        <w:t>.</w:t>
      </w:r>
      <w:r>
        <w:t>u1) -1</w:t>
      </w:r>
      <w:r w:rsidR="00644CD5">
        <w:t>.</w:t>
      </w:r>
      <w:r>
        <w:t>11*T(v37</w:t>
      </w:r>
      <w:r w:rsidR="00644CD5">
        <w:t>.</w:t>
      </w:r>
      <w:r>
        <w:t>u6) -1</w:t>
      </w:r>
      <w:r w:rsidR="00644CD5">
        <w:t>.</w:t>
      </w:r>
      <w:r>
        <w:t>04*T(v8</w:t>
      </w:r>
      <w:r w:rsidR="00644CD5">
        <w:t>.</w:t>
      </w:r>
      <w:r>
        <w:t>u11) + 0</w:t>
      </w:r>
      <w:r w:rsidR="00644CD5">
        <w:t>.</w:t>
      </w:r>
      <w:r>
        <w:t>786*T(v30</w:t>
      </w:r>
      <w:r w:rsidR="00644CD5">
        <w:t>.</w:t>
      </w:r>
      <w:r>
        <w:t>u2) + 0</w:t>
      </w:r>
      <w:r w:rsidR="00644CD5">
        <w:t>.</w:t>
      </w:r>
      <w:r>
        <w:t>906*T(v11</w:t>
      </w:r>
      <w:r w:rsidR="00644CD5">
        <w:t>.</w:t>
      </w:r>
      <w:r>
        <w:t>u13) + 1</w:t>
      </w:r>
      <w:r w:rsidR="00644CD5">
        <w:t>.</w:t>
      </w:r>
      <w:r>
        <w:t>16*T(v21</w:t>
      </w:r>
      <w:r w:rsidR="00644CD5">
        <w:t>.</w:t>
      </w:r>
      <w:r>
        <w:t>u10) -1</w:t>
      </w:r>
      <w:r w:rsidR="00644CD5">
        <w:t>.</w:t>
      </w:r>
      <w:r>
        <w:t>19*T(v5</w:t>
      </w:r>
      <w:r w:rsidR="00644CD5">
        <w:t>.</w:t>
      </w:r>
      <w:r>
        <w:t>u16) -0</w:t>
      </w:r>
      <w:r w:rsidR="00644CD5">
        <w:t>.</w:t>
      </w:r>
      <w:r>
        <w:t>615*T(v23</w:t>
      </w:r>
      <w:r w:rsidR="00644CD5">
        <w:t>.</w:t>
      </w:r>
      <w:r>
        <w:t>u19) -0</w:t>
      </w:r>
      <w:r w:rsidR="00644CD5">
        <w:t>.</w:t>
      </w:r>
      <w:r>
        <w:t>443*T(v1</w:t>
      </w:r>
      <w:r w:rsidR="00644CD5">
        <w:t>.</w:t>
      </w:r>
      <w:r>
        <w:t>u19) -0</w:t>
      </w:r>
      <w:r w:rsidR="00644CD5">
        <w:t>.</w:t>
      </w:r>
      <w:r>
        <w:t>69*T(v2</w:t>
      </w:r>
      <w:r w:rsidR="00644CD5">
        <w:t>.</w:t>
      </w:r>
      <w:r>
        <w:t>u38) + 0</w:t>
      </w:r>
      <w:r w:rsidR="00644CD5">
        <w:t>.</w:t>
      </w:r>
      <w:r>
        <w:t>786*T(u20) -1</w:t>
      </w:r>
      <w:r w:rsidR="00644CD5">
        <w:t>.</w:t>
      </w:r>
      <w:r>
        <w:t>39*T(u9) + 1</w:t>
      </w:r>
      <w:r w:rsidR="00644CD5">
        <w:t>.</w:t>
      </w:r>
      <w:r>
        <w:t>48*T(v3</w:t>
      </w:r>
      <w:r w:rsidR="00644CD5">
        <w:t>.</w:t>
      </w:r>
      <w:r>
        <w:t>u37) -0</w:t>
      </w:r>
      <w:r w:rsidR="00644CD5">
        <w:t>.</w:t>
      </w:r>
      <w:r>
        <w:t>711*T(u34) + 0</w:t>
      </w:r>
      <w:r w:rsidR="00644CD5">
        <w:t>.</w:t>
      </w:r>
      <w:r>
        <w:t>558*T(v34</w:t>
      </w:r>
      <w:r w:rsidR="00644CD5">
        <w:t>.</w:t>
      </w:r>
      <w:r>
        <w:t>u7) -0</w:t>
      </w:r>
      <w:r w:rsidR="00644CD5">
        <w:t>.</w:t>
      </w:r>
      <w:r>
        <w:t>906*T(v8</w:t>
      </w:r>
      <w:r w:rsidR="00644CD5">
        <w:t>.</w:t>
      </w:r>
      <w:r>
        <w:t>u25) + 0</w:t>
      </w:r>
      <w:r w:rsidR="00644CD5">
        <w:t>.</w:t>
      </w:r>
      <w:r>
        <w:t>972*T(v13</w:t>
      </w:r>
      <w:r w:rsidR="00644CD5">
        <w:t>.</w:t>
      </w:r>
      <w:r>
        <w:t>u12) -0</w:t>
      </w:r>
      <w:r w:rsidR="00644CD5">
        <w:t>.</w:t>
      </w:r>
      <w:r>
        <w:t>305*T(v15</w:t>
      </w:r>
      <w:r w:rsidR="00644CD5">
        <w:t>.</w:t>
      </w:r>
      <w:r>
        <w:t>u11) + 0</w:t>
      </w:r>
      <w:r w:rsidR="00644CD5">
        <w:t>.</w:t>
      </w:r>
      <w:r>
        <w:t>217*T(v8</w:t>
      </w:r>
      <w:r w:rsidR="00644CD5">
        <w:t>.</w:t>
      </w:r>
      <w:r>
        <w:t>u7) -0</w:t>
      </w:r>
      <w:r w:rsidR="00644CD5">
        <w:t>.</w:t>
      </w:r>
      <w:r>
        <w:t>829*T(v9</w:t>
      </w:r>
      <w:r w:rsidR="00644CD5">
        <w:t>.</w:t>
      </w:r>
      <w:r>
        <w:t>u20) + 0</w:t>
      </w:r>
      <w:r w:rsidR="00644CD5">
        <w:t>.</w:t>
      </w:r>
      <w:r>
        <w:t>771*T(v7</w:t>
      </w:r>
      <w:r w:rsidR="00644CD5">
        <w:t>.</w:t>
      </w:r>
      <w:r>
        <w:t>u9) -0</w:t>
      </w:r>
      <w:r w:rsidR="00644CD5">
        <w:t>.</w:t>
      </w:r>
      <w:r>
        <w:t>576*T(v13</w:t>
      </w:r>
      <w:r w:rsidR="00644CD5">
        <w:t>.</w:t>
      </w:r>
      <w:r>
        <w:t>u21) -0</w:t>
      </w:r>
      <w:r w:rsidR="00644CD5">
        <w:t>.</w:t>
      </w:r>
      <w:r>
        <w:t>776*T(v3</w:t>
      </w:r>
      <w:r w:rsidR="00644CD5">
        <w:t>.</w:t>
      </w:r>
      <w:r>
        <w:t>u12) -1</w:t>
      </w:r>
      <w:r w:rsidR="00644CD5">
        <w:t>.</w:t>
      </w:r>
      <w:r>
        <w:t>16*T(v35</w:t>
      </w:r>
      <w:r w:rsidR="00644CD5">
        <w:t>.</w:t>
      </w:r>
      <w:r>
        <w:t>u6) + 0</w:t>
      </w:r>
      <w:r w:rsidR="00644CD5">
        <w:t>.</w:t>
      </w:r>
      <w:r>
        <w:t>747*T(v22</w:t>
      </w:r>
      <w:r w:rsidR="00644CD5">
        <w:t>.</w:t>
      </w:r>
      <w:r>
        <w:t>u21) -0</w:t>
      </w:r>
      <w:r w:rsidR="00644CD5">
        <w:t>.</w:t>
      </w:r>
      <w:r>
        <w:t>707*T(v22</w:t>
      </w:r>
      <w:r w:rsidR="00644CD5">
        <w:t>.</w:t>
      </w:r>
      <w:r>
        <w:t>u16) + 0</w:t>
      </w:r>
      <w:r w:rsidR="00644CD5">
        <w:t>.</w:t>
      </w:r>
      <w:r>
        <w:t>682*T(v4</w:t>
      </w:r>
      <w:r w:rsidR="00644CD5">
        <w:t>.</w:t>
      </w:r>
      <w:r>
        <w:t>u31) -1</w:t>
      </w:r>
      <w:r w:rsidR="00644CD5">
        <w:t>.</w:t>
      </w:r>
      <w:r>
        <w:t>12*T(v2</w:t>
      </w:r>
      <w:r w:rsidR="00644CD5">
        <w:t>.</w:t>
      </w:r>
      <w:r>
        <w:t>u2) -1</w:t>
      </w:r>
      <w:r w:rsidR="00644CD5">
        <w:t>.</w:t>
      </w:r>
      <w:r>
        <w:t>26*T(v13</w:t>
      </w:r>
      <w:r w:rsidR="00644CD5">
        <w:t>.</w:t>
      </w:r>
      <w:r>
        <w:t>u25) -0</w:t>
      </w:r>
      <w:r w:rsidR="00644CD5">
        <w:t>.</w:t>
      </w:r>
      <w:r>
        <w:t>668*T(v10</w:t>
      </w:r>
      <w:r w:rsidR="00644CD5">
        <w:t>.</w:t>
      </w:r>
      <w:r>
        <w:t>u32) + 0</w:t>
      </w:r>
      <w:r w:rsidR="00644CD5">
        <w:t>.</w:t>
      </w:r>
      <w:r>
        <w:t>316*T(v40) + 1</w:t>
      </w:r>
      <w:r w:rsidR="00644CD5">
        <w:t>.</w:t>
      </w:r>
      <w:r>
        <w:t>15*T(v30</w:t>
      </w:r>
      <w:r w:rsidR="00644CD5">
        <w:t>.</w:t>
      </w:r>
      <w:r>
        <w:t>u12) + 1</w:t>
      </w:r>
      <w:r w:rsidR="00644CD5">
        <w:t>.</w:t>
      </w:r>
      <w:r>
        <w:t>13*T(v4</w:t>
      </w:r>
      <w:r w:rsidR="00644CD5">
        <w:t>.</w:t>
      </w:r>
      <w:r>
        <w:t>u3) + 0</w:t>
      </w:r>
      <w:r w:rsidR="00644CD5">
        <w:t>.</w:t>
      </w:r>
      <w:r>
        <w:t>826*T(u43) -1</w:t>
      </w:r>
      <w:r w:rsidR="00644CD5">
        <w:t>.</w:t>
      </w:r>
      <w:r>
        <w:t>98*T(v3</w:t>
      </w:r>
      <w:r w:rsidR="00644CD5">
        <w:t>.</w:t>
      </w:r>
      <w:r>
        <w:t>u10) -0</w:t>
      </w:r>
      <w:r w:rsidR="00644CD5">
        <w:t>.</w:t>
      </w:r>
      <w:r>
        <w:t>811*T(v36</w:t>
      </w:r>
      <w:r w:rsidR="00644CD5">
        <w:t>.</w:t>
      </w:r>
      <w:r>
        <w:t>u6) + 0</w:t>
      </w:r>
      <w:r w:rsidR="00644CD5">
        <w:t>.</w:t>
      </w:r>
      <w:r>
        <w:t>621*T(u4) + 1</w:t>
      </w:r>
      <w:r w:rsidR="00644CD5">
        <w:t>.</w:t>
      </w:r>
      <w:r>
        <w:t>16*T(v2</w:t>
      </w:r>
      <w:r w:rsidR="00644CD5">
        <w:t>.</w:t>
      </w:r>
      <w:r>
        <w:t>u24) -0</w:t>
      </w:r>
      <w:r w:rsidR="00644CD5">
        <w:t>.</w:t>
      </w:r>
      <w:r>
        <w:t>778*T(v25</w:t>
      </w:r>
      <w:r w:rsidR="00644CD5">
        <w:t>.</w:t>
      </w:r>
      <w:r>
        <w:t>u14) + 0</w:t>
      </w:r>
      <w:r w:rsidR="00644CD5">
        <w:t>.</w:t>
      </w:r>
      <w:r>
        <w:t>441*T(v14</w:t>
      </w:r>
      <w:r w:rsidR="00644CD5">
        <w:t>.</w:t>
      </w:r>
      <w:r>
        <w:t>u28) + 0</w:t>
      </w:r>
      <w:r w:rsidR="00644CD5">
        <w:t>.</w:t>
      </w:r>
      <w:r>
        <w:t>471*T(v42) + 0</w:t>
      </w:r>
      <w:r w:rsidR="00644CD5">
        <w:t>.</w:t>
      </w:r>
      <w:r>
        <w:t>967*T(v8</w:t>
      </w:r>
      <w:r w:rsidR="00644CD5">
        <w:t>.</w:t>
      </w:r>
      <w:r>
        <w:t>u24) -0</w:t>
      </w:r>
      <w:r w:rsidR="00644CD5">
        <w:t>.</w:t>
      </w:r>
      <w:r>
        <w:t>722*T(v11</w:t>
      </w:r>
      <w:r w:rsidR="00644CD5">
        <w:t>.</w:t>
      </w:r>
      <w:r>
        <w:t>u24) + 1</w:t>
      </w:r>
      <w:r w:rsidR="00644CD5">
        <w:t>.</w:t>
      </w:r>
      <w:r>
        <w:t>15*T(v21</w:t>
      </w:r>
      <w:r w:rsidR="00644CD5">
        <w:t>.</w:t>
      </w:r>
      <w:r>
        <w:t>u4) + 0</w:t>
      </w:r>
      <w:r w:rsidR="00644CD5">
        <w:t>.</w:t>
      </w:r>
      <w:r>
        <w:t>666*T(v20</w:t>
      </w:r>
      <w:r w:rsidR="00644CD5">
        <w:t>.</w:t>
      </w:r>
      <w:r>
        <w:t>u4) + 0</w:t>
      </w:r>
      <w:r w:rsidR="00644CD5">
        <w:t>.</w:t>
      </w:r>
      <w:r>
        <w:t>958*T(v28</w:t>
      </w:r>
      <w:r w:rsidR="00644CD5">
        <w:t>.</w:t>
      </w:r>
      <w:r>
        <w:t>u7) -0</w:t>
      </w:r>
      <w:r w:rsidR="00644CD5">
        <w:t>.</w:t>
      </w:r>
      <w:r>
        <w:t>654*T(v18</w:t>
      </w:r>
      <w:r w:rsidR="00644CD5">
        <w:t>.</w:t>
      </w:r>
      <w:r>
        <w:t>u7) -1</w:t>
      </w:r>
      <w:r w:rsidR="00644CD5">
        <w:t>.</w:t>
      </w:r>
      <w:r>
        <w:t>13*T(v7</w:t>
      </w:r>
      <w:r w:rsidR="00644CD5">
        <w:t>.</w:t>
      </w:r>
      <w:r>
        <w:t>u25) + 0</w:t>
      </w:r>
      <w:r w:rsidR="00644CD5">
        <w:t>.</w:t>
      </w:r>
      <w:r>
        <w:t>959*T(v31</w:t>
      </w:r>
      <w:r w:rsidR="00644CD5">
        <w:t>.</w:t>
      </w:r>
      <w:r>
        <w:t>u12) -0</w:t>
      </w:r>
      <w:r w:rsidR="00644CD5">
        <w:t>.</w:t>
      </w:r>
      <w:r>
        <w:t>624*T(v7</w:t>
      </w:r>
      <w:r w:rsidR="00644CD5">
        <w:t>.</w:t>
      </w:r>
      <w:r>
        <w:t>u26) -1</w:t>
      </w:r>
      <w:r w:rsidR="00644CD5">
        <w:t>.</w:t>
      </w:r>
      <w:r>
        <w:t>03*T(v19</w:t>
      </w:r>
      <w:r w:rsidR="00644CD5">
        <w:t>.</w:t>
      </w:r>
      <w:r>
        <w:t>u12) -0</w:t>
      </w:r>
      <w:r w:rsidR="00644CD5">
        <w:t>.</w:t>
      </w:r>
      <w:r>
        <w:t>793*T(v16</w:t>
      </w:r>
      <w:r w:rsidR="00644CD5">
        <w:t>.</w:t>
      </w:r>
      <w:r>
        <w:t>u12) -1</w:t>
      </w:r>
      <w:r w:rsidR="00644CD5">
        <w:t>.</w:t>
      </w:r>
      <w:r>
        <w:t>36*T(v3</w:t>
      </w:r>
      <w:r w:rsidR="00644CD5">
        <w:t>.</w:t>
      </w:r>
      <w:r>
        <w:t>u1) -0</w:t>
      </w:r>
      <w:r w:rsidR="00644CD5">
        <w:t>.</w:t>
      </w:r>
      <w:r>
        <w:t>755*T(v25</w:t>
      </w:r>
      <w:r w:rsidR="00644CD5">
        <w:t>.</w:t>
      </w:r>
      <w:r>
        <w:t>u16) + 1</w:t>
      </w:r>
      <w:r w:rsidR="00644CD5">
        <w:t>.</w:t>
      </w:r>
      <w:r>
        <w:t>35*T(v3</w:t>
      </w:r>
      <w:r w:rsidR="00644CD5">
        <w:t>.</w:t>
      </w:r>
      <w:r>
        <w:t>u4) + 0</w:t>
      </w:r>
      <w:r w:rsidR="00644CD5">
        <w:t>.</w:t>
      </w:r>
      <w:r>
        <w:t>859*T(v2</w:t>
      </w:r>
      <w:r w:rsidR="00644CD5">
        <w:t>.</w:t>
      </w:r>
      <w:r>
        <w:t>u1) + 1</w:t>
      </w:r>
      <w:r w:rsidR="00644CD5">
        <w:t>.</w:t>
      </w:r>
      <w:r>
        <w:t>04*T(v3</w:t>
      </w:r>
      <w:r w:rsidR="00644CD5">
        <w:t>.</w:t>
      </w:r>
      <w:r>
        <w:t>u31) + 0</w:t>
      </w:r>
      <w:r w:rsidR="00644CD5">
        <w:t>.</w:t>
      </w:r>
      <w:r>
        <w:t>726*T(v1</w:t>
      </w:r>
      <w:r w:rsidR="00644CD5">
        <w:t>.</w:t>
      </w:r>
      <w:r>
        <w:t>u24) -0</w:t>
      </w:r>
      <w:r w:rsidR="00644CD5">
        <w:t>.</w:t>
      </w:r>
      <w:r>
        <w:t>588*Volume^3 + 0</w:t>
      </w:r>
      <w:r w:rsidR="00644CD5">
        <w:t>.</w:t>
      </w:r>
      <w:r>
        <w:t>624*T(v20</w:t>
      </w:r>
      <w:r w:rsidR="00644CD5">
        <w:t>.</w:t>
      </w:r>
      <w:r>
        <w:t>u23) -0</w:t>
      </w:r>
      <w:r w:rsidR="00644CD5">
        <w:t>.</w:t>
      </w:r>
      <w:r>
        <w:t>395*T(v12</w:t>
      </w:r>
      <w:r w:rsidR="00644CD5">
        <w:t>.</w:t>
      </w:r>
      <w:r>
        <w:t>u21) -0</w:t>
      </w:r>
      <w:r w:rsidR="00644CD5">
        <w:t>.</w:t>
      </w:r>
      <w:r>
        <w:t>694*T(v2</w:t>
      </w:r>
      <w:r w:rsidR="00644CD5">
        <w:t>.</w:t>
      </w:r>
      <w:r>
        <w:t>u8) -0</w:t>
      </w:r>
      <w:r w:rsidR="00644CD5">
        <w:t>.</w:t>
      </w:r>
      <w:r>
        <w:t>632*T(v18</w:t>
      </w:r>
      <w:r w:rsidR="00644CD5">
        <w:t>.</w:t>
      </w:r>
      <w:r>
        <w:t>u6) + 0</w:t>
      </w:r>
      <w:r w:rsidR="00644CD5">
        <w:t>.</w:t>
      </w:r>
      <w:r>
        <w:t>525*T(v20</w:t>
      </w:r>
      <w:r w:rsidR="00644CD5">
        <w:t>.</w:t>
      </w:r>
      <w:r>
        <w:t>u17) + 0</w:t>
      </w:r>
      <w:r w:rsidR="00644CD5">
        <w:t>.</w:t>
      </w:r>
      <w:r>
        <w:t>614*T(v35</w:t>
      </w:r>
      <w:r w:rsidR="00644CD5">
        <w:t>.</w:t>
      </w:r>
      <w:r>
        <w:t>u7) + 0</w:t>
      </w:r>
      <w:r w:rsidR="00644CD5">
        <w:t>.</w:t>
      </w:r>
      <w:r>
        <w:t>593*T(v3</w:t>
      </w:r>
      <w:r w:rsidR="00644CD5">
        <w:t>.</w:t>
      </w:r>
      <w:r>
        <w:t>u26) -0</w:t>
      </w:r>
      <w:r w:rsidR="00644CD5">
        <w:t>.</w:t>
      </w:r>
      <w:r>
        <w:t>395*T(v36</w:t>
      </w:r>
      <w:r w:rsidR="00644CD5">
        <w:t>.</w:t>
      </w:r>
      <w:r>
        <w:t>u3) -0</w:t>
      </w:r>
      <w:r w:rsidR="00644CD5">
        <w:t>.</w:t>
      </w:r>
      <w:r>
        <w:t>302*T(v9</w:t>
      </w:r>
      <w:r w:rsidR="00644CD5">
        <w:t>.</w:t>
      </w:r>
      <w:r>
        <w:t>u3) -0</w:t>
      </w:r>
      <w:r w:rsidR="00644CD5">
        <w:t>.</w:t>
      </w:r>
      <w:r>
        <w:t>689*T(v14</w:t>
      </w:r>
      <w:r w:rsidR="00644CD5">
        <w:t>.</w:t>
      </w:r>
      <w:r>
        <w:t>u22) -0</w:t>
      </w:r>
      <w:r w:rsidR="00644CD5">
        <w:t>.</w:t>
      </w:r>
      <w:r>
        <w:t>793*T(v1</w:t>
      </w:r>
      <w:r w:rsidR="00644CD5">
        <w:t>.</w:t>
      </w:r>
      <w:r>
        <w:t>u9) + 0</w:t>
      </w:r>
      <w:r w:rsidR="00644CD5">
        <w:t>.</w:t>
      </w:r>
      <w:r>
        <w:t>283*T(v13</w:t>
      </w:r>
      <w:r w:rsidR="00644CD5">
        <w:t>.</w:t>
      </w:r>
      <w:r>
        <w:t>u8) -0</w:t>
      </w:r>
      <w:r w:rsidR="00644CD5">
        <w:t>.</w:t>
      </w:r>
      <w:r>
        <w:t>392*T(v15</w:t>
      </w:r>
      <w:r w:rsidR="00644CD5">
        <w:t>.</w:t>
      </w:r>
      <w:r>
        <w:t>u22) -0</w:t>
      </w:r>
      <w:r w:rsidR="00644CD5">
        <w:t>.</w:t>
      </w:r>
      <w:r>
        <w:t>471*T(v36) + 0</w:t>
      </w:r>
      <w:r w:rsidR="00644CD5">
        <w:t>.</w:t>
      </w:r>
      <w:r>
        <w:t>266*T(v21</w:t>
      </w:r>
      <w:r w:rsidR="00644CD5">
        <w:t>.</w:t>
      </w:r>
      <w:r>
        <w:t>u1) + 0</w:t>
      </w:r>
      <w:r w:rsidR="00644CD5">
        <w:t>.</w:t>
      </w:r>
      <w:r>
        <w:t>387*T(v16</w:t>
      </w:r>
      <w:r w:rsidR="00644CD5">
        <w:t>.</w:t>
      </w:r>
      <w:r>
        <w:t>u24) + 0</w:t>
      </w:r>
      <w:r w:rsidR="00644CD5">
        <w:t>.</w:t>
      </w:r>
      <w:r>
        <w:t>343*T(v5</w:t>
      </w:r>
      <w:r w:rsidR="00644CD5">
        <w:t>.</w:t>
      </w:r>
      <w:r>
        <w:t>u38) -0</w:t>
      </w:r>
      <w:r w:rsidR="00644CD5">
        <w:t>.</w:t>
      </w:r>
      <w:r>
        <w:t>416*T(v3</w:t>
      </w:r>
      <w:r w:rsidR="00644CD5">
        <w:t>.</w:t>
      </w:r>
      <w:r>
        <w:t>u30) -0</w:t>
      </w:r>
      <w:r w:rsidR="00644CD5">
        <w:t>.</w:t>
      </w:r>
      <w:r>
        <w:t>352*T(v32</w:t>
      </w:r>
      <w:r w:rsidR="00644CD5">
        <w:t>.</w:t>
      </w:r>
      <w:r>
        <w:t>u10) + 0</w:t>
      </w:r>
      <w:r w:rsidR="00644CD5">
        <w:t>.</w:t>
      </w:r>
      <w:r>
        <w:t>499*T(v36</w:t>
      </w:r>
      <w:r w:rsidR="00644CD5">
        <w:t>.</w:t>
      </w:r>
      <w:r>
        <w:t>u7) -0</w:t>
      </w:r>
      <w:r w:rsidR="00644CD5">
        <w:t>.</w:t>
      </w:r>
      <w:r>
        <w:t>549*T(v33</w:t>
      </w:r>
      <w:r w:rsidR="00644CD5">
        <w:t>.</w:t>
      </w:r>
      <w:r>
        <w:t>u6) + 0</w:t>
      </w:r>
      <w:r w:rsidR="00644CD5">
        <w:t>.</w:t>
      </w:r>
      <w:r>
        <w:t>268*T(v24) -0</w:t>
      </w:r>
      <w:r w:rsidR="00644CD5">
        <w:t>.</w:t>
      </w:r>
      <w:r>
        <w:t>459*T(v31</w:t>
      </w:r>
      <w:r w:rsidR="00644CD5">
        <w:t>.</w:t>
      </w:r>
      <w:r>
        <w:t>u1) -0</w:t>
      </w:r>
      <w:r w:rsidR="00644CD5">
        <w:t>.</w:t>
      </w:r>
      <w:r>
        <w:t>513*T(v16</w:t>
      </w:r>
      <w:r w:rsidR="00644CD5">
        <w:t>.</w:t>
      </w:r>
      <w:r>
        <w:t>u23) -0</w:t>
      </w:r>
      <w:r w:rsidR="00644CD5">
        <w:t>.</w:t>
      </w:r>
      <w:r>
        <w:t>333*T(v12</w:t>
      </w:r>
      <w:r w:rsidR="00644CD5">
        <w:t>.</w:t>
      </w:r>
      <w:r>
        <w:t>u27) + 0</w:t>
      </w:r>
      <w:r w:rsidR="00644CD5">
        <w:t>.</w:t>
      </w:r>
      <w:r>
        <w:t>422*T(v30</w:t>
      </w:r>
      <w:r w:rsidR="00644CD5">
        <w:t>.</w:t>
      </w:r>
      <w:r>
        <w:t>u13) + 0</w:t>
      </w:r>
      <w:r w:rsidR="00644CD5">
        <w:t>.</w:t>
      </w:r>
      <w:r>
        <w:t>428*T(v27</w:t>
      </w:r>
      <w:r w:rsidR="00644CD5">
        <w:t>.</w:t>
      </w:r>
      <w:r>
        <w:t>u16) + 0</w:t>
      </w:r>
      <w:r w:rsidR="00644CD5">
        <w:t>.</w:t>
      </w:r>
      <w:r>
        <w:t>445*T(v12</w:t>
      </w:r>
      <w:r w:rsidR="00644CD5">
        <w:t>.</w:t>
      </w:r>
      <w:r>
        <w:t>u10) + 0</w:t>
      </w:r>
      <w:r w:rsidR="00644CD5">
        <w:t>.</w:t>
      </w:r>
      <w:r>
        <w:t>319*T(v2</w:t>
      </w:r>
      <w:r w:rsidR="00644CD5">
        <w:t>.</w:t>
      </w:r>
      <w:r>
        <w:t>u37) + 0</w:t>
      </w:r>
      <w:r w:rsidR="00644CD5">
        <w:t>.</w:t>
      </w:r>
      <w:r>
        <w:t>489*T(v28</w:t>
      </w:r>
      <w:r w:rsidR="00644CD5">
        <w:t>.</w:t>
      </w:r>
      <w:r>
        <w:t>u11) + 0</w:t>
      </w:r>
      <w:r w:rsidR="00644CD5">
        <w:t>.</w:t>
      </w:r>
      <w:r>
        <w:t>688*v -0</w:t>
      </w:r>
      <w:r w:rsidR="00644CD5">
        <w:t>.</w:t>
      </w:r>
      <w:r>
        <w:t>331*T(v9</w:t>
      </w:r>
      <w:r w:rsidR="00644CD5">
        <w:t>.</w:t>
      </w:r>
      <w:r>
        <w:t>u29) + 0</w:t>
      </w:r>
      <w:r w:rsidR="00644CD5">
        <w:t>.</w:t>
      </w:r>
      <w:r>
        <w:t>32*T(v7</w:t>
      </w:r>
      <w:r w:rsidR="00644CD5">
        <w:t>.</w:t>
      </w:r>
      <w:r>
        <w:t>u27) + 0</w:t>
      </w:r>
      <w:r w:rsidR="00644CD5">
        <w:t>.</w:t>
      </w:r>
      <w:r>
        <w:t>275*T(v8</w:t>
      </w:r>
      <w:r w:rsidR="00644CD5">
        <w:t>.</w:t>
      </w:r>
      <w:r>
        <w:t>u33) + 0</w:t>
      </w:r>
      <w:r w:rsidR="00644CD5">
        <w:t>.</w:t>
      </w:r>
      <w:r>
        <w:t>384*T(v18) + 0</w:t>
      </w:r>
      <w:r w:rsidR="00644CD5">
        <w:t>.</w:t>
      </w:r>
      <w:r>
        <w:t>405*T(v31</w:t>
      </w:r>
      <w:r w:rsidR="00644CD5">
        <w:t>.</w:t>
      </w:r>
      <w:r>
        <w:t>u5) + 0</w:t>
      </w:r>
      <w:r w:rsidR="00644CD5">
        <w:t>.</w:t>
      </w:r>
      <w:r>
        <w:t>377*T(v13</w:t>
      </w:r>
      <w:r w:rsidR="00644CD5">
        <w:t>.</w:t>
      </w:r>
      <w:r>
        <w:t>u23) -0</w:t>
      </w:r>
      <w:r w:rsidR="00644CD5">
        <w:t>.</w:t>
      </w:r>
      <w:r>
        <w:t>404*T(v2</w:t>
      </w:r>
      <w:r w:rsidR="00644CD5">
        <w:t>.</w:t>
      </w:r>
      <w:r>
        <w:t>u10) + 0</w:t>
      </w:r>
      <w:r w:rsidR="00644CD5">
        <w:t>.</w:t>
      </w:r>
      <w:r>
        <w:t>372*T(v10</w:t>
      </w:r>
      <w:r w:rsidR="00644CD5">
        <w:t>.</w:t>
      </w:r>
      <w:r>
        <w:t>u9) -0</w:t>
      </w:r>
      <w:r w:rsidR="00644CD5">
        <w:t>.</w:t>
      </w:r>
      <w:r>
        <w:t>255*T(v34</w:t>
      </w:r>
      <w:r w:rsidR="00644CD5">
        <w:t>.</w:t>
      </w:r>
      <w:r>
        <w:t>u9) -0</w:t>
      </w:r>
      <w:r w:rsidR="00644CD5">
        <w:t>.</w:t>
      </w:r>
      <w:r>
        <w:t>336*T(v38</w:t>
      </w:r>
      <w:r w:rsidR="00644CD5">
        <w:t>.</w:t>
      </w:r>
      <w:r>
        <w:t>u3) + 0</w:t>
      </w:r>
      <w:r w:rsidR="00644CD5">
        <w:t>.</w:t>
      </w:r>
      <w:r>
        <w:t>342*T(v24</w:t>
      </w:r>
      <w:r w:rsidR="00644CD5">
        <w:t>.</w:t>
      </w:r>
      <w:r>
        <w:t>u15) + 0</w:t>
      </w:r>
      <w:r w:rsidR="00644CD5">
        <w:t>.</w:t>
      </w:r>
      <w:r>
        <w:t>374*T(v6</w:t>
      </w:r>
      <w:r w:rsidR="00644CD5">
        <w:t>.</w:t>
      </w:r>
      <w:r>
        <w:t>u18) -0</w:t>
      </w:r>
      <w:r w:rsidR="00644CD5">
        <w:t>.</w:t>
      </w:r>
      <w:r>
        <w:t>347*T(v11</w:t>
      </w:r>
      <w:r w:rsidR="00644CD5">
        <w:t>.</w:t>
      </w:r>
      <w:r>
        <w:t>u7) -0</w:t>
      </w:r>
      <w:r w:rsidR="00644CD5">
        <w:t>.</w:t>
      </w:r>
      <w:r>
        <w:t>314*T(v27</w:t>
      </w:r>
      <w:r w:rsidR="00644CD5">
        <w:t>.</w:t>
      </w:r>
      <w:r>
        <w:t>u8) -0</w:t>
      </w:r>
      <w:r w:rsidR="00644CD5">
        <w:t>.</w:t>
      </w:r>
      <w:r>
        <w:t>254*T(v41</w:t>
      </w:r>
      <w:r w:rsidR="00644CD5">
        <w:t>.</w:t>
      </w:r>
      <w:r>
        <w:t>u1) + 0</w:t>
      </w:r>
      <w:r w:rsidR="00644CD5">
        <w:t>.</w:t>
      </w:r>
      <w:r>
        <w:t>27*T(v23) -0</w:t>
      </w:r>
      <w:r w:rsidR="00644CD5">
        <w:t>.</w:t>
      </w:r>
      <w:r>
        <w:t>276*T(v11</w:t>
      </w:r>
      <w:r w:rsidR="00644CD5">
        <w:t>.</w:t>
      </w:r>
      <w:r>
        <w:t>u20) -0</w:t>
      </w:r>
      <w:r w:rsidR="00644CD5">
        <w:t>.</w:t>
      </w:r>
      <w:r>
        <w:t>32*T(v1</w:t>
      </w:r>
      <w:r w:rsidR="00644CD5">
        <w:t>.</w:t>
      </w:r>
      <w:r>
        <w:t>u27) + 0</w:t>
      </w:r>
      <w:r w:rsidR="00644CD5">
        <w:t>.</w:t>
      </w:r>
      <w:r>
        <w:t>367*T(v6</w:t>
      </w:r>
      <w:r w:rsidR="00644CD5">
        <w:t>.</w:t>
      </w:r>
      <w:r>
        <w:t>u15) + 0</w:t>
      </w:r>
      <w:r w:rsidR="00644CD5">
        <w:t>.</w:t>
      </w:r>
      <w:r>
        <w:t>354*T(v16</w:t>
      </w:r>
      <w:r w:rsidR="00644CD5">
        <w:t>.</w:t>
      </w:r>
      <w:r>
        <w:t>u4) + 0</w:t>
      </w:r>
      <w:r w:rsidR="00644CD5">
        <w:t>.</w:t>
      </w:r>
      <w:r>
        <w:t>314*T(v2</w:t>
      </w:r>
      <w:r w:rsidR="00644CD5">
        <w:t>.</w:t>
      </w:r>
      <w:r>
        <w:t>u41) -0</w:t>
      </w:r>
      <w:r w:rsidR="00644CD5">
        <w:t>.</w:t>
      </w:r>
      <w:r>
        <w:t>311*T(v20</w:t>
      </w:r>
      <w:r w:rsidR="00644CD5">
        <w:t>.</w:t>
      </w:r>
      <w:r>
        <w:t>u16) + 0</w:t>
      </w:r>
      <w:r w:rsidR="00644CD5">
        <w:t>.</w:t>
      </w:r>
      <w:r>
        <w:t>287*T(v27</w:t>
      </w:r>
      <w:r w:rsidR="00644CD5">
        <w:t>.</w:t>
      </w:r>
      <w:r>
        <w:t>u12) + 0</w:t>
      </w:r>
      <w:r w:rsidR="00644CD5">
        <w:t>.</w:t>
      </w:r>
      <w:r>
        <w:t>3*T(v25</w:t>
      </w:r>
      <w:r w:rsidR="00644CD5">
        <w:t>.</w:t>
      </w:r>
      <w:r>
        <w:t>u2) + 0</w:t>
      </w:r>
      <w:r w:rsidR="00644CD5">
        <w:t>.</w:t>
      </w:r>
      <w:r>
        <w:t>239*Volume^2 -0</w:t>
      </w:r>
      <w:r w:rsidR="00644CD5">
        <w:t>.</w:t>
      </w:r>
      <w:r>
        <w:t>187*T(v8</w:t>
      </w:r>
      <w:r w:rsidR="00644CD5">
        <w:t>.</w:t>
      </w:r>
      <w:r>
        <w:t>u23) -0</w:t>
      </w:r>
      <w:r w:rsidR="00644CD5">
        <w:t>.</w:t>
      </w:r>
      <w:r>
        <w:t>166*T(u29) -0</w:t>
      </w:r>
      <w:r w:rsidR="00644CD5">
        <w:t>.</w:t>
      </w:r>
      <w:r>
        <w:t>219*T(v9</w:t>
      </w:r>
      <w:r w:rsidR="00644CD5">
        <w:t>.</w:t>
      </w:r>
      <w:r>
        <w:t>u22) -0</w:t>
      </w:r>
      <w:r w:rsidR="00644CD5">
        <w:t>.</w:t>
      </w:r>
      <w:r>
        <w:t>269*T(v18</w:t>
      </w:r>
      <w:r w:rsidR="00644CD5">
        <w:t>.</w:t>
      </w:r>
      <w:r>
        <w:t>u10) + 0</w:t>
      </w:r>
      <w:r w:rsidR="00644CD5">
        <w:t>.</w:t>
      </w:r>
      <w:r>
        <w:t>196*T(v5</w:t>
      </w:r>
      <w:r w:rsidR="00644CD5">
        <w:t>.</w:t>
      </w:r>
      <w:r>
        <w:t>u17) + 0</w:t>
      </w:r>
      <w:r w:rsidR="00644CD5">
        <w:t>.</w:t>
      </w:r>
      <w:r>
        <w:t>253*T(v9</w:t>
      </w:r>
      <w:r w:rsidR="00644CD5">
        <w:t>.</w:t>
      </w:r>
      <w:r>
        <w:t>u10) -0</w:t>
      </w:r>
      <w:r w:rsidR="00644CD5">
        <w:t>.</w:t>
      </w:r>
      <w:r>
        <w:t>19*T(v37</w:t>
      </w:r>
      <w:r w:rsidR="00644CD5">
        <w:t>.</w:t>
      </w:r>
      <w:r>
        <w:t>u4) -0</w:t>
      </w:r>
      <w:r w:rsidR="00644CD5">
        <w:t>.</w:t>
      </w:r>
      <w:r>
        <w:t>193*NumPositive -0</w:t>
      </w:r>
      <w:r w:rsidR="00644CD5">
        <w:t>.</w:t>
      </w:r>
      <w:r>
        <w:t>264*T(v2</w:t>
      </w:r>
      <w:r w:rsidR="00644CD5">
        <w:t>.</w:t>
      </w:r>
      <w:r>
        <w:t>u30) + 0</w:t>
      </w:r>
      <w:r w:rsidR="00644CD5">
        <w:t>.</w:t>
      </w:r>
      <w:r>
        <w:t>123*T(v30) -0</w:t>
      </w:r>
      <w:r w:rsidR="00644CD5">
        <w:t>.</w:t>
      </w:r>
      <w:r>
        <w:t>212*T(v12</w:t>
      </w:r>
      <w:r w:rsidR="00644CD5">
        <w:t>.</w:t>
      </w:r>
      <w:r>
        <w:t>u16) -0</w:t>
      </w:r>
      <w:r w:rsidR="00644CD5">
        <w:t>.</w:t>
      </w:r>
      <w:r>
        <w:t>242*T(v3</w:t>
      </w:r>
      <w:r w:rsidR="00644CD5">
        <w:t>.</w:t>
      </w:r>
      <w:r>
        <w:t>u13) -0</w:t>
      </w:r>
      <w:r w:rsidR="00644CD5">
        <w:t>.</w:t>
      </w:r>
      <w:r>
        <w:t>171*T(v6</w:t>
      </w:r>
      <w:r w:rsidR="00644CD5">
        <w:t>.</w:t>
      </w:r>
      <w:r>
        <w:t>u16) + 0</w:t>
      </w:r>
      <w:r w:rsidR="00644CD5">
        <w:t>.</w:t>
      </w:r>
      <w:r>
        <w:t>131*T(v4</w:t>
      </w:r>
      <w:r w:rsidR="00644CD5">
        <w:t>.</w:t>
      </w:r>
      <w:r>
        <w:t>u28) -0</w:t>
      </w:r>
      <w:r w:rsidR="00644CD5">
        <w:t>.</w:t>
      </w:r>
      <w:r>
        <w:t>1*T(v18</w:t>
      </w:r>
      <w:r w:rsidR="00644CD5">
        <w:t>.</w:t>
      </w:r>
      <w:r>
        <w:t>u25) -0</w:t>
      </w:r>
      <w:r w:rsidR="00644CD5">
        <w:t>.</w:t>
      </w:r>
      <w:r>
        <w:t>122*T(v20</w:t>
      </w:r>
      <w:r w:rsidR="00644CD5">
        <w:t>.</w:t>
      </w:r>
      <w:r>
        <w:t>u19) + 0</w:t>
      </w:r>
      <w:r w:rsidR="00644CD5">
        <w:t>.</w:t>
      </w:r>
      <w:r>
        <w:t>16*T(v10</w:t>
      </w:r>
      <w:r w:rsidR="00644CD5">
        <w:t>.</w:t>
      </w:r>
      <w:r>
        <w:t>u31) -0</w:t>
      </w:r>
      <w:r w:rsidR="00644CD5">
        <w:t>.</w:t>
      </w:r>
      <w:r>
        <w:t>151*T(v1</w:t>
      </w:r>
      <w:r w:rsidR="00644CD5">
        <w:t>.</w:t>
      </w:r>
      <w:r>
        <w:t>u21) + 0</w:t>
      </w:r>
      <w:r w:rsidR="00644CD5">
        <w:t>.</w:t>
      </w:r>
      <w:r>
        <w:t>103*T(u37) -0</w:t>
      </w:r>
      <w:r w:rsidR="00644CD5">
        <w:t>.</w:t>
      </w:r>
      <w:r>
        <w:t>135*T(u16) -0</w:t>
      </w:r>
      <w:r w:rsidR="00644CD5">
        <w:t>.</w:t>
      </w:r>
      <w:r>
        <w:t>161*T(v20</w:t>
      </w:r>
      <w:r w:rsidR="00644CD5">
        <w:t>.</w:t>
      </w:r>
      <w:r>
        <w:t>u15) + 0</w:t>
      </w:r>
      <w:r w:rsidR="00644CD5">
        <w:t>.</w:t>
      </w:r>
      <w:r>
        <w:t>172*T(v5</w:t>
      </w:r>
      <w:r w:rsidR="00644CD5">
        <w:t>.</w:t>
      </w:r>
      <w:r>
        <w:t>u6) -0</w:t>
      </w:r>
      <w:r w:rsidR="00644CD5">
        <w:t>.</w:t>
      </w:r>
      <w:r>
        <w:t>133*T(v13</w:t>
      </w:r>
      <w:r w:rsidR="00644CD5">
        <w:t>.</w:t>
      </w:r>
      <w:r>
        <w:t>u16) + 0</w:t>
      </w:r>
      <w:r w:rsidR="00644CD5">
        <w:t>.</w:t>
      </w:r>
      <w:r>
        <w:t>148*T(v4</w:t>
      </w:r>
      <w:r w:rsidR="00644CD5">
        <w:t>.</w:t>
      </w:r>
      <w:r>
        <w:t>u24) -0</w:t>
      </w:r>
      <w:r w:rsidR="00644CD5">
        <w:t>.</w:t>
      </w:r>
      <w:r>
        <w:t>134*T(v3</w:t>
      </w:r>
      <w:r w:rsidR="00644CD5">
        <w:t>.</w:t>
      </w:r>
      <w:r>
        <w:t>u32) + 0</w:t>
      </w:r>
      <w:r w:rsidR="00644CD5">
        <w:t>.</w:t>
      </w:r>
      <w:r>
        <w:t>121*T(v28</w:t>
      </w:r>
      <w:r w:rsidR="00644CD5">
        <w:t>.</w:t>
      </w:r>
      <w:r>
        <w:t>u12) + 0</w:t>
      </w:r>
      <w:r w:rsidR="00644CD5">
        <w:t>.</w:t>
      </w:r>
      <w:r>
        <w:t>155*T(v4</w:t>
      </w:r>
      <w:r w:rsidR="00644CD5">
        <w:t>.</w:t>
      </w:r>
      <w:r>
        <w:t>u11) -0</w:t>
      </w:r>
      <w:r w:rsidR="00644CD5">
        <w:t>.</w:t>
      </w:r>
      <w:r>
        <w:t>12*T(v35</w:t>
      </w:r>
      <w:r w:rsidR="00644CD5">
        <w:t>.</w:t>
      </w:r>
      <w:r>
        <w:t>u3) + 0</w:t>
      </w:r>
      <w:r w:rsidR="00644CD5">
        <w:t>.</w:t>
      </w:r>
      <w:r>
        <w:t>0814*Lipophilicity^2 -0</w:t>
      </w:r>
      <w:r w:rsidR="00644CD5">
        <w:t>.</w:t>
      </w:r>
      <w:r>
        <w:t>068*T(v13</w:t>
      </w:r>
      <w:r w:rsidR="00644CD5">
        <w:t>.</w:t>
      </w:r>
      <w:r>
        <w:t>u24) + 0</w:t>
      </w:r>
      <w:r w:rsidR="00644CD5">
        <w:t>.</w:t>
      </w:r>
      <w:r>
        <w:t>0669*T(v33</w:t>
      </w:r>
      <w:r w:rsidR="00644CD5">
        <w:t>.</w:t>
      </w:r>
      <w:r>
        <w:t>u8) -0</w:t>
      </w:r>
      <w:r w:rsidR="00644CD5">
        <w:t>.</w:t>
      </w:r>
      <w:r>
        <w:t>0368*T(u39) -0</w:t>
      </w:r>
      <w:r w:rsidR="00644CD5">
        <w:t>.</w:t>
      </w:r>
      <w:r>
        <w:t>0497*T(v19</w:t>
      </w:r>
      <w:r w:rsidR="00644CD5">
        <w:t>.</w:t>
      </w:r>
      <w:r>
        <w:t>u24) -0</w:t>
      </w:r>
      <w:r w:rsidR="00644CD5">
        <w:t>.</w:t>
      </w:r>
      <w:r>
        <w:t>0647*T(v4</w:t>
      </w:r>
      <w:r w:rsidR="00644CD5">
        <w:t>.</w:t>
      </w:r>
      <w:r>
        <w:t>u12) + 0</w:t>
      </w:r>
      <w:r w:rsidR="00644CD5">
        <w:t>.</w:t>
      </w:r>
      <w:r>
        <w:t>0434*T(v9</w:t>
      </w:r>
      <w:r w:rsidR="00644CD5">
        <w:t>.</w:t>
      </w:r>
      <w:r>
        <w:t>u30) -0</w:t>
      </w:r>
      <w:r w:rsidR="00644CD5">
        <w:t>.</w:t>
      </w:r>
      <w:r>
        <w:t>0307*T(v18</w:t>
      </w:r>
      <w:r w:rsidR="00644CD5">
        <w:t>.</w:t>
      </w:r>
      <w:r>
        <w:t>u15) + 0</w:t>
      </w:r>
      <w:r w:rsidR="00644CD5">
        <w:t>.</w:t>
      </w:r>
      <w:r>
        <w:t>0268*T(v2</w:t>
      </w:r>
      <w:r w:rsidR="00644CD5">
        <w:t>.</w:t>
      </w:r>
      <w:r>
        <w:t>u22) -0</w:t>
      </w:r>
      <w:r w:rsidR="00644CD5">
        <w:t>.</w:t>
      </w:r>
      <w:r>
        <w:t>0256*T(v27</w:t>
      </w:r>
      <w:r w:rsidR="00644CD5">
        <w:t>.</w:t>
      </w:r>
      <w:r>
        <w:t>u5) + 0</w:t>
      </w:r>
      <w:r w:rsidR="00644CD5">
        <w:t>.</w:t>
      </w:r>
      <w:r>
        <w:t>0186*T(v1</w:t>
      </w:r>
      <w:r w:rsidR="00644CD5">
        <w:t>.</w:t>
      </w:r>
      <w:r>
        <w:t>u35) + 0</w:t>
      </w:r>
      <w:r w:rsidR="00644CD5">
        <w:t>.</w:t>
      </w:r>
      <w:r>
        <w:t>0258*T(v20</w:t>
      </w:r>
      <w:r w:rsidR="00644CD5">
        <w:t>.</w:t>
      </w:r>
      <w:r>
        <w:t>u1) + 0</w:t>
      </w:r>
      <w:r w:rsidR="00644CD5">
        <w:t>.</w:t>
      </w:r>
      <w:r>
        <w:t>00265*T(v24</w:t>
      </w:r>
      <w:r w:rsidR="00644CD5">
        <w:t>.</w:t>
      </w:r>
      <w:r>
        <w:t>u2) -0</w:t>
      </w:r>
      <w:r w:rsidR="00644CD5">
        <w:t>.</w:t>
      </w:r>
      <w:r>
        <w:t>00117*T(v8</w:t>
      </w:r>
      <w:r w:rsidR="00644CD5">
        <w:t>.</w:t>
      </w:r>
      <w:r>
        <w:t>u2) + 9</w:t>
      </w:r>
      <w:r w:rsidR="00644CD5">
        <w:t>.</w:t>
      </w:r>
      <w:r>
        <w:t>28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103</w:t>
      </w:r>
    </w:p>
    <w:p w:rsidR="00484000" w:rsidRDefault="00484000" w:rsidP="00484000">
      <w:pPr>
        <w:pStyle w:val="paragraph"/>
      </w:pPr>
      <w:r>
        <w:t xml:space="preserve"> + 25*Length + 0</w:t>
      </w:r>
      <w:r w:rsidR="00644CD5">
        <w:t>.</w:t>
      </w:r>
      <w:r>
        <w:t>595*T(v20</w:t>
      </w:r>
      <w:r w:rsidR="00644CD5">
        <w:t>.</w:t>
      </w:r>
      <w:r>
        <w:t>u4) -0</w:t>
      </w:r>
      <w:r w:rsidR="00644CD5">
        <w:t>.</w:t>
      </w:r>
      <w:r>
        <w:t>514*T(v4</w:t>
      </w:r>
      <w:r w:rsidR="00644CD5">
        <w:t>.</w:t>
      </w:r>
      <w:r>
        <w:t>u2) -0</w:t>
      </w:r>
      <w:r w:rsidR="00644CD5">
        <w:t>.</w:t>
      </w:r>
      <w:r>
        <w:t>183*T(v18</w:t>
      </w:r>
      <w:r w:rsidR="00644CD5">
        <w:t>.</w:t>
      </w:r>
      <w:r>
        <w:t>u3) -0</w:t>
      </w:r>
      <w:r w:rsidR="00644CD5">
        <w:t>.</w:t>
      </w:r>
      <w:r>
        <w:t>484*T(v8</w:t>
      </w:r>
      <w:r w:rsidR="00644CD5">
        <w:t>.</w:t>
      </w:r>
      <w:r>
        <w:t>u6) -0</w:t>
      </w:r>
      <w:r w:rsidR="00644CD5">
        <w:t>.</w:t>
      </w:r>
      <w:r>
        <w:t>335*T(v2</w:t>
      </w:r>
      <w:r w:rsidR="00644CD5">
        <w:t>.</w:t>
      </w:r>
      <w:r>
        <w:t>u4) + 0</w:t>
      </w:r>
      <w:r w:rsidR="00644CD5">
        <w:t>.</w:t>
      </w:r>
      <w:r>
        <w:t>67*T(v1</w:t>
      </w:r>
      <w:r w:rsidR="00644CD5">
        <w:t>.</w:t>
      </w:r>
      <w:r>
        <w:t>u6) + 0</w:t>
      </w:r>
      <w:r w:rsidR="00644CD5">
        <w:t>.</w:t>
      </w:r>
      <w:r>
        <w:t>314*T(v6) + 0</w:t>
      </w:r>
      <w:r w:rsidR="00644CD5">
        <w:t>.</w:t>
      </w:r>
      <w:r>
        <w:t>559*T(v1</w:t>
      </w:r>
      <w:r w:rsidR="00644CD5">
        <w:t>.</w:t>
      </w:r>
      <w:r>
        <w:t>u9) + 0</w:t>
      </w:r>
      <w:r w:rsidR="00644CD5">
        <w:t>.</w:t>
      </w:r>
      <w:r>
        <w:t>217*T(v11) -17</w:t>
      </w:r>
      <w:r w:rsidR="00644CD5">
        <w:t>.</w:t>
      </w:r>
      <w:r>
        <w:t>3*Length^2 -0</w:t>
      </w:r>
      <w:r w:rsidR="00644CD5">
        <w:t>.</w:t>
      </w:r>
      <w:r>
        <w:t>594*T(v15</w:t>
      </w:r>
      <w:r w:rsidR="00644CD5">
        <w:t>.</w:t>
      </w:r>
      <w:r>
        <w:t>u4) + 0</w:t>
      </w:r>
      <w:r w:rsidR="00644CD5">
        <w:t>.</w:t>
      </w:r>
      <w:r>
        <w:t>329*T(v18) -0</w:t>
      </w:r>
      <w:r w:rsidR="00644CD5">
        <w:t>.</w:t>
      </w:r>
      <w:r>
        <w:t>565*T(v11</w:t>
      </w:r>
      <w:r w:rsidR="00644CD5">
        <w:t>.</w:t>
      </w:r>
      <w:r>
        <w:t>u24) -0</w:t>
      </w:r>
      <w:r w:rsidR="00644CD5">
        <w:t>.</w:t>
      </w:r>
      <w:r>
        <w:t>569*T(v5</w:t>
      </w:r>
      <w:r w:rsidR="00644CD5">
        <w:t>.</w:t>
      </w:r>
      <w:r>
        <w:t>u11) + 0</w:t>
      </w:r>
      <w:r w:rsidR="00644CD5">
        <w:t>.</w:t>
      </w:r>
      <w:r>
        <w:t>182*T(v29</w:t>
      </w:r>
      <w:r w:rsidR="00644CD5">
        <w:t>.</w:t>
      </w:r>
      <w:r>
        <w:t>u14) + 0</w:t>
      </w:r>
      <w:r w:rsidR="00644CD5">
        <w:t>.</w:t>
      </w:r>
      <w:r>
        <w:t>363*T(v4</w:t>
      </w:r>
      <w:r w:rsidR="00644CD5">
        <w:t>.</w:t>
      </w:r>
      <w:r>
        <w:t>u19) + 0</w:t>
      </w:r>
      <w:r w:rsidR="00644CD5">
        <w:t>.</w:t>
      </w:r>
      <w:r>
        <w:t>296*T(v22</w:t>
      </w:r>
      <w:r w:rsidR="00644CD5">
        <w:t>.</w:t>
      </w:r>
      <w:r>
        <w:t>u11) -0</w:t>
      </w:r>
      <w:r w:rsidR="00644CD5">
        <w:t>.</w:t>
      </w:r>
      <w:r>
        <w:t>277*T(v17</w:t>
      </w:r>
      <w:r w:rsidR="00644CD5">
        <w:t>.</w:t>
      </w:r>
      <w:r>
        <w:t>u20) + 0</w:t>
      </w:r>
      <w:r w:rsidR="00644CD5">
        <w:t>.</w:t>
      </w:r>
      <w:r>
        <w:t>501*T(v5</w:t>
      </w:r>
      <w:r w:rsidR="00644CD5">
        <w:t>.</w:t>
      </w:r>
      <w:r>
        <w:t>u10) -0</w:t>
      </w:r>
      <w:r w:rsidR="00644CD5">
        <w:t>.</w:t>
      </w:r>
      <w:r>
        <w:t>231*T(v35</w:t>
      </w:r>
      <w:r w:rsidR="00644CD5">
        <w:t>.</w:t>
      </w:r>
      <w:r>
        <w:t>u5) -0</w:t>
      </w:r>
      <w:r w:rsidR="00644CD5">
        <w:t>.</w:t>
      </w:r>
      <w:r>
        <w:t>369*T(v14</w:t>
      </w:r>
      <w:r w:rsidR="00644CD5">
        <w:t>.</w:t>
      </w:r>
      <w:r>
        <w:t>u17) + 0</w:t>
      </w:r>
      <w:r w:rsidR="00644CD5">
        <w:t>.</w:t>
      </w:r>
      <w:r>
        <w:t>516*T(v13</w:t>
      </w:r>
      <w:r w:rsidR="00644CD5">
        <w:t>.</w:t>
      </w:r>
      <w:r>
        <w:t>u4) + 0</w:t>
      </w:r>
      <w:r w:rsidR="00644CD5">
        <w:t>.</w:t>
      </w:r>
      <w:r>
        <w:t>386*T(u3) -0</w:t>
      </w:r>
      <w:r w:rsidR="00644CD5">
        <w:t>.</w:t>
      </w:r>
      <w:r>
        <w:t>267*T(v5</w:t>
      </w:r>
      <w:r w:rsidR="00644CD5">
        <w:t>.</w:t>
      </w:r>
      <w:r>
        <w:t>u17) + 0</w:t>
      </w:r>
      <w:r w:rsidR="00644CD5">
        <w:t>.</w:t>
      </w:r>
      <w:r>
        <w:t>2*T(v15</w:t>
      </w:r>
      <w:r w:rsidR="00644CD5">
        <w:t>.</w:t>
      </w:r>
      <w:r>
        <w:t>u19) + 0</w:t>
      </w:r>
      <w:r w:rsidR="00644CD5">
        <w:t>.</w:t>
      </w:r>
      <w:r>
        <w:t>153*T(v18</w:t>
      </w:r>
      <w:r w:rsidR="00644CD5">
        <w:t>.</w:t>
      </w:r>
      <w:r>
        <w:t>u18) -0</w:t>
      </w:r>
      <w:r w:rsidR="00644CD5">
        <w:t>.</w:t>
      </w:r>
      <w:r>
        <w:t>481*T(v10</w:t>
      </w:r>
      <w:r w:rsidR="00644CD5">
        <w:t>.</w:t>
      </w:r>
      <w:r>
        <w:t>u8) -0</w:t>
      </w:r>
      <w:r w:rsidR="00644CD5">
        <w:t>.</w:t>
      </w:r>
      <w:r>
        <w:t>18*T(v6</w:t>
      </w:r>
      <w:r w:rsidR="00644CD5">
        <w:t>.</w:t>
      </w:r>
      <w:r>
        <w:t>u27) + 0</w:t>
      </w:r>
      <w:r w:rsidR="00644CD5">
        <w:t>.</w:t>
      </w:r>
      <w:r>
        <w:t>339*T(v36</w:t>
      </w:r>
      <w:r w:rsidR="00644CD5">
        <w:t>.</w:t>
      </w:r>
      <w:r>
        <w:t>u3) + 0</w:t>
      </w:r>
      <w:r w:rsidR="00644CD5">
        <w:t>.</w:t>
      </w:r>
      <w:r>
        <w:t>154*T(v14</w:t>
      </w:r>
      <w:r w:rsidR="00644CD5">
        <w:t>.</w:t>
      </w:r>
      <w:r>
        <w:t>u25) + 0</w:t>
      </w:r>
      <w:r w:rsidR="00644CD5">
        <w:t>.</w:t>
      </w:r>
      <w:r>
        <w:t>233*T(v2</w:t>
      </w:r>
      <w:r w:rsidR="00644CD5">
        <w:t>.</w:t>
      </w:r>
      <w:r>
        <w:t>u27) + 0</w:t>
      </w:r>
      <w:r w:rsidR="00644CD5">
        <w:t>.</w:t>
      </w:r>
      <w:r>
        <w:t>414*T(v28</w:t>
      </w:r>
      <w:r w:rsidR="00644CD5">
        <w:t>.</w:t>
      </w:r>
      <w:r>
        <w:t>u10) -0</w:t>
      </w:r>
      <w:r w:rsidR="00644CD5">
        <w:t>.</w:t>
      </w:r>
      <w:r>
        <w:t>011*T(v2</w:t>
      </w:r>
      <w:r w:rsidR="00644CD5">
        <w:t>.</w:t>
      </w:r>
      <w:r>
        <w:t>u2) -0</w:t>
      </w:r>
      <w:r w:rsidR="00644CD5">
        <w:t>.</w:t>
      </w:r>
      <w:r>
        <w:t>214*T(v4</w:t>
      </w:r>
      <w:r w:rsidR="00644CD5">
        <w:t>.</w:t>
      </w:r>
      <w:r>
        <w:t>u20) + 0</w:t>
      </w:r>
      <w:r w:rsidR="00644CD5">
        <w:t>.</w:t>
      </w:r>
      <w:r>
        <w:t>414*T(v5</w:t>
      </w:r>
      <w:r w:rsidR="00644CD5">
        <w:t>.</w:t>
      </w:r>
      <w:r>
        <w:t>u38) -0</w:t>
      </w:r>
      <w:r w:rsidR="00644CD5">
        <w:t>.</w:t>
      </w:r>
      <w:r>
        <w:t>481*T(v3</w:t>
      </w:r>
      <w:r w:rsidR="00644CD5">
        <w:t>.</w:t>
      </w:r>
      <w:r>
        <w:t>u14) + 0</w:t>
      </w:r>
      <w:r w:rsidR="00644CD5">
        <w:t>.</w:t>
      </w:r>
      <w:r>
        <w:t>53*T(v6</w:t>
      </w:r>
      <w:r w:rsidR="00644CD5">
        <w:t>.</w:t>
      </w:r>
      <w:r>
        <w:t>u21) -0</w:t>
      </w:r>
      <w:r w:rsidR="00644CD5">
        <w:t>.</w:t>
      </w:r>
      <w:r>
        <w:t>265*T(v29</w:t>
      </w:r>
      <w:r w:rsidR="00644CD5">
        <w:t>.</w:t>
      </w:r>
      <w:r>
        <w:t>u11) + 0</w:t>
      </w:r>
      <w:r w:rsidR="00644CD5">
        <w:t>.</w:t>
      </w:r>
      <w:r>
        <w:t>192*T(v29</w:t>
      </w:r>
      <w:r w:rsidR="00644CD5">
        <w:t>.</w:t>
      </w:r>
      <w:r>
        <w:t>u6) + 0</w:t>
      </w:r>
      <w:r w:rsidR="00644CD5">
        <w:t>.</w:t>
      </w:r>
      <w:r>
        <w:t>234*T(v19</w:t>
      </w:r>
      <w:r w:rsidR="00644CD5">
        <w:t>.</w:t>
      </w:r>
      <w:r>
        <w:t>u14) + 0</w:t>
      </w:r>
      <w:r w:rsidR="00644CD5">
        <w:t>.</w:t>
      </w:r>
      <w:r>
        <w:t>265*T(v16</w:t>
      </w:r>
      <w:r w:rsidR="00644CD5">
        <w:t>.</w:t>
      </w:r>
      <w:r>
        <w:t>u10) + 0</w:t>
      </w:r>
      <w:r w:rsidR="00644CD5">
        <w:t>.</w:t>
      </w:r>
      <w:r>
        <w:t>388*T(v2</w:t>
      </w:r>
      <w:r w:rsidR="00644CD5">
        <w:t>.</w:t>
      </w:r>
      <w:r>
        <w:t>u19) -0</w:t>
      </w:r>
      <w:r w:rsidR="00644CD5">
        <w:t>.</w:t>
      </w:r>
      <w:r>
        <w:t>11*T(v13</w:t>
      </w:r>
      <w:r w:rsidR="00644CD5">
        <w:t>.</w:t>
      </w:r>
      <w:r>
        <w:t>u25) + 0</w:t>
      </w:r>
      <w:r w:rsidR="00644CD5">
        <w:t>.</w:t>
      </w:r>
      <w:r>
        <w:t>477*T(v8</w:t>
      </w:r>
      <w:r w:rsidR="00644CD5">
        <w:t>.</w:t>
      </w:r>
      <w:r>
        <w:t>u23) -0</w:t>
      </w:r>
      <w:r w:rsidR="00644CD5">
        <w:t>.</w:t>
      </w:r>
      <w:r>
        <w:t>215*T(v5</w:t>
      </w:r>
      <w:r w:rsidR="00644CD5">
        <w:t>.</w:t>
      </w:r>
      <w:r>
        <w:t>u9) -0</w:t>
      </w:r>
      <w:r w:rsidR="00644CD5">
        <w:t>.</w:t>
      </w:r>
      <w:r>
        <w:t>37*T(v7</w:t>
      </w:r>
      <w:r w:rsidR="00644CD5">
        <w:t>.</w:t>
      </w:r>
      <w:r>
        <w:t>u36) -0</w:t>
      </w:r>
      <w:r w:rsidR="00644CD5">
        <w:t>.</w:t>
      </w:r>
      <w:r>
        <w:t>331*T(v10</w:t>
      </w:r>
      <w:r w:rsidR="00644CD5">
        <w:t>.</w:t>
      </w:r>
      <w:r>
        <w:t>u7) -0</w:t>
      </w:r>
      <w:r w:rsidR="00644CD5">
        <w:t>.</w:t>
      </w:r>
      <w:r>
        <w:t>443*T(v7</w:t>
      </w:r>
      <w:r w:rsidR="00644CD5">
        <w:t>.</w:t>
      </w:r>
      <w:r>
        <w:t>u28) -0</w:t>
      </w:r>
      <w:r w:rsidR="00644CD5">
        <w:t>.</w:t>
      </w:r>
      <w:r>
        <w:t>392*T(v10</w:t>
      </w:r>
      <w:r w:rsidR="00644CD5">
        <w:t>.</w:t>
      </w:r>
      <w:r>
        <w:t>u4) + 0</w:t>
      </w:r>
      <w:r w:rsidR="00644CD5">
        <w:t>.</w:t>
      </w:r>
      <w:r>
        <w:t>396*T(v1</w:t>
      </w:r>
      <w:r w:rsidR="00644CD5">
        <w:t>.</w:t>
      </w:r>
      <w:r>
        <w:t>u40) -0</w:t>
      </w:r>
      <w:r w:rsidR="00644CD5">
        <w:t>.</w:t>
      </w:r>
      <w:r>
        <w:t>169*T(v7</w:t>
      </w:r>
      <w:r w:rsidR="00644CD5">
        <w:t>.</w:t>
      </w:r>
      <w:r>
        <w:t>u25) + 0</w:t>
      </w:r>
      <w:r w:rsidR="00644CD5">
        <w:t>.</w:t>
      </w:r>
      <w:r>
        <w:t>361*T(v11</w:t>
      </w:r>
      <w:r w:rsidR="00644CD5">
        <w:t>.</w:t>
      </w:r>
      <w:r>
        <w:t>u11) + 0</w:t>
      </w:r>
      <w:r w:rsidR="00644CD5">
        <w:t>.</w:t>
      </w:r>
      <w:r>
        <w:t>507*T(v6</w:t>
      </w:r>
      <w:r w:rsidR="00644CD5">
        <w:t>.</w:t>
      </w:r>
      <w:r>
        <w:t>u23) -0</w:t>
      </w:r>
      <w:r w:rsidR="00644CD5">
        <w:t>.</w:t>
      </w:r>
      <w:r>
        <w:t>287*T(v8</w:t>
      </w:r>
      <w:r w:rsidR="00644CD5">
        <w:t>.</w:t>
      </w:r>
      <w:r>
        <w:t>u22) -0</w:t>
      </w:r>
      <w:r w:rsidR="00644CD5">
        <w:t>.</w:t>
      </w:r>
      <w:r>
        <w:t>2*T(v14</w:t>
      </w:r>
      <w:r w:rsidR="00644CD5">
        <w:t>.</w:t>
      </w:r>
      <w:r>
        <w:t>u11) -0</w:t>
      </w:r>
      <w:r w:rsidR="00644CD5">
        <w:t>.</w:t>
      </w:r>
      <w:r>
        <w:t>309*T(v15) -0</w:t>
      </w:r>
      <w:r w:rsidR="00644CD5">
        <w:t>.</w:t>
      </w:r>
      <w:r>
        <w:t>465*T(v22</w:t>
      </w:r>
      <w:r w:rsidR="00644CD5">
        <w:t>.</w:t>
      </w:r>
      <w:r>
        <w:t>u21) + 0</w:t>
      </w:r>
      <w:r w:rsidR="00644CD5">
        <w:t>.</w:t>
      </w:r>
      <w:r>
        <w:t>379*T(v17</w:t>
      </w:r>
      <w:r w:rsidR="00644CD5">
        <w:t>.</w:t>
      </w:r>
      <w:r>
        <w:t>u10) + 0</w:t>
      </w:r>
      <w:r w:rsidR="00644CD5">
        <w:t>.</w:t>
      </w:r>
      <w:r>
        <w:t>322*T(v9</w:t>
      </w:r>
      <w:r w:rsidR="00644CD5">
        <w:t>.</w:t>
      </w:r>
      <w:r>
        <w:t>u31) + 0</w:t>
      </w:r>
      <w:r w:rsidR="00644CD5">
        <w:t>.</w:t>
      </w:r>
      <w:r>
        <w:t>272*T(v3</w:t>
      </w:r>
      <w:r w:rsidR="00644CD5">
        <w:t>.</w:t>
      </w:r>
      <w:r>
        <w:t>u3) + 0</w:t>
      </w:r>
      <w:r w:rsidR="00644CD5">
        <w:t>.</w:t>
      </w:r>
      <w:r>
        <w:t>18*T(v10) + 0</w:t>
      </w:r>
      <w:r w:rsidR="00644CD5">
        <w:t>.</w:t>
      </w:r>
      <w:r>
        <w:t>23*T(v20</w:t>
      </w:r>
      <w:r w:rsidR="00644CD5">
        <w:t>.</w:t>
      </w:r>
      <w:r>
        <w:t>u9) -0</w:t>
      </w:r>
      <w:r w:rsidR="00644CD5">
        <w:t>.</w:t>
      </w:r>
      <w:r>
        <w:t>183*T(u13) -0</w:t>
      </w:r>
      <w:r w:rsidR="00644CD5">
        <w:t>.</w:t>
      </w:r>
      <w:r>
        <w:t>35*T(v4</w:t>
      </w:r>
      <w:r w:rsidR="00644CD5">
        <w:t>.</w:t>
      </w:r>
      <w:r>
        <w:t>u3) -0</w:t>
      </w:r>
      <w:r w:rsidR="00644CD5">
        <w:t>.</w:t>
      </w:r>
      <w:r>
        <w:t>351*T(v2</w:t>
      </w:r>
      <w:r w:rsidR="00644CD5">
        <w:t>.</w:t>
      </w:r>
      <w:r>
        <w:t>u22) + 0</w:t>
      </w:r>
      <w:r w:rsidR="00644CD5">
        <w:t>.</w:t>
      </w:r>
      <w:r>
        <w:t>276*T(v19</w:t>
      </w:r>
      <w:r w:rsidR="00644CD5">
        <w:t>.</w:t>
      </w:r>
      <w:r>
        <w:t>u7) -0</w:t>
      </w:r>
      <w:r w:rsidR="00644CD5">
        <w:t>.</w:t>
      </w:r>
      <w:r>
        <w:t>351*T(v20</w:t>
      </w:r>
      <w:r w:rsidR="00644CD5">
        <w:t>.</w:t>
      </w:r>
      <w:r>
        <w:t xml:space="preserve">u6) </w:t>
      </w:r>
      <w:r>
        <w:lastRenderedPageBreak/>
        <w:t>-0</w:t>
      </w:r>
      <w:r w:rsidR="00644CD5">
        <w:t>.</w:t>
      </w:r>
      <w:r>
        <w:t>256*T(u19) -0</w:t>
      </w:r>
      <w:r w:rsidR="00644CD5">
        <w:t>.</w:t>
      </w:r>
      <w:r>
        <w:t>0452*T(v34) -0</w:t>
      </w:r>
      <w:r w:rsidR="00644CD5">
        <w:t>.</w:t>
      </w:r>
      <w:r>
        <w:t>312*T(v21</w:t>
      </w:r>
      <w:r w:rsidR="00644CD5">
        <w:t>.</w:t>
      </w:r>
      <w:r>
        <w:t>u21) -0</w:t>
      </w:r>
      <w:r w:rsidR="00644CD5">
        <w:t>.</w:t>
      </w:r>
      <w:r>
        <w:t>122*T(u40) + 0</w:t>
      </w:r>
      <w:r w:rsidR="00644CD5">
        <w:t>.</w:t>
      </w:r>
      <w:r>
        <w:t>444*T(v9</w:t>
      </w:r>
      <w:r w:rsidR="00644CD5">
        <w:t>.</w:t>
      </w:r>
      <w:r>
        <w:t>u8) -0</w:t>
      </w:r>
      <w:r w:rsidR="00644CD5">
        <w:t>.</w:t>
      </w:r>
      <w:r>
        <w:t>208*T(v7</w:t>
      </w:r>
      <w:r w:rsidR="00644CD5">
        <w:t>.</w:t>
      </w:r>
      <w:r>
        <w:t>u6) + 0</w:t>
      </w:r>
      <w:r w:rsidR="00644CD5">
        <w:t>.</w:t>
      </w:r>
      <w:r>
        <w:t>256*T(v41</w:t>
      </w:r>
      <w:r w:rsidR="00644CD5">
        <w:t>.</w:t>
      </w:r>
      <w:r>
        <w:t>u1) + 0</w:t>
      </w:r>
      <w:r w:rsidR="00644CD5">
        <w:t>.</w:t>
      </w:r>
      <w:r>
        <w:t>375*T(v27</w:t>
      </w:r>
      <w:r w:rsidR="00644CD5">
        <w:t>.</w:t>
      </w:r>
      <w:r>
        <w:t>u4) -0</w:t>
      </w:r>
      <w:r w:rsidR="00644CD5">
        <w:t>.</w:t>
      </w:r>
      <w:r>
        <w:t>228*T(v32</w:t>
      </w:r>
      <w:r w:rsidR="00644CD5">
        <w:t>.</w:t>
      </w:r>
      <w:r>
        <w:t>u5) + 0</w:t>
      </w:r>
      <w:r w:rsidR="00644CD5">
        <w:t>.</w:t>
      </w:r>
      <w:r>
        <w:t>433*T(v24</w:t>
      </w:r>
      <w:r w:rsidR="00644CD5">
        <w:t>.</w:t>
      </w:r>
      <w:r>
        <w:t>u4) + 0</w:t>
      </w:r>
      <w:r w:rsidR="00644CD5">
        <w:t>.</w:t>
      </w:r>
      <w:r>
        <w:t>172*T(v31</w:t>
      </w:r>
      <w:r w:rsidR="00644CD5">
        <w:t>.</w:t>
      </w:r>
      <w:r>
        <w:t>u2) -0</w:t>
      </w:r>
      <w:r w:rsidR="00644CD5">
        <w:t>.</w:t>
      </w:r>
      <w:r>
        <w:t>364*T(v6</w:t>
      </w:r>
      <w:r w:rsidR="00644CD5">
        <w:t>.</w:t>
      </w:r>
      <w:r>
        <w:t>u37) -0</w:t>
      </w:r>
      <w:r w:rsidR="00644CD5">
        <w:t>.</w:t>
      </w:r>
      <w:r>
        <w:t>37*T(v31</w:t>
      </w:r>
      <w:r w:rsidR="00644CD5">
        <w:t>.</w:t>
      </w:r>
      <w:r>
        <w:t>u11) + 0</w:t>
      </w:r>
      <w:r w:rsidR="00644CD5">
        <w:t>.</w:t>
      </w:r>
      <w:r>
        <w:t>484*T(v9</w:t>
      </w:r>
      <w:r w:rsidR="00644CD5">
        <w:t>.</w:t>
      </w:r>
      <w:r>
        <w:t>u2) + 0</w:t>
      </w:r>
      <w:r w:rsidR="00644CD5">
        <w:t>.</w:t>
      </w:r>
      <w:r>
        <w:t>368*T(v11</w:t>
      </w:r>
      <w:r w:rsidR="00644CD5">
        <w:t>.</w:t>
      </w:r>
      <w:r>
        <w:t>u31) -0</w:t>
      </w:r>
      <w:r w:rsidR="00644CD5">
        <w:t>.</w:t>
      </w:r>
      <w:r>
        <w:t>232*T(v2</w:t>
      </w:r>
      <w:r w:rsidR="00644CD5">
        <w:t>.</w:t>
      </w:r>
      <w:r>
        <w:t>u15) -0</w:t>
      </w:r>
      <w:r w:rsidR="00644CD5">
        <w:t>.</w:t>
      </w:r>
      <w:r>
        <w:t>325*T(v20</w:t>
      </w:r>
      <w:r w:rsidR="00644CD5">
        <w:t>.</w:t>
      </w:r>
      <w:r>
        <w:t>u18) -0</w:t>
      </w:r>
      <w:r w:rsidR="00644CD5">
        <w:t>.</w:t>
      </w:r>
      <w:r>
        <w:t>288*T(v22</w:t>
      </w:r>
      <w:r w:rsidR="00644CD5">
        <w:t>.</w:t>
      </w:r>
      <w:r>
        <w:t>u19) -0</w:t>
      </w:r>
      <w:r w:rsidR="00644CD5">
        <w:t>.</w:t>
      </w:r>
      <w:r>
        <w:t>185*T(u39) -0</w:t>
      </w:r>
      <w:r w:rsidR="00644CD5">
        <w:t>.</w:t>
      </w:r>
      <w:r>
        <w:t>172*T(v13</w:t>
      </w:r>
      <w:r w:rsidR="00644CD5">
        <w:t>.</w:t>
      </w:r>
      <w:r>
        <w:t>u28) + 0</w:t>
      </w:r>
      <w:r w:rsidR="00644CD5">
        <w:t>.</w:t>
      </w:r>
      <w:r>
        <w:t>276*T(v27) + 0</w:t>
      </w:r>
      <w:r w:rsidR="00644CD5">
        <w:t>.</w:t>
      </w:r>
      <w:r>
        <w:t>255*T(v3</w:t>
      </w:r>
      <w:r w:rsidR="00644CD5">
        <w:t>.</w:t>
      </w:r>
      <w:r>
        <w:t>u15) -0</w:t>
      </w:r>
      <w:r w:rsidR="00644CD5">
        <w:t>.</w:t>
      </w:r>
      <w:r>
        <w:t>233*T(v15</w:t>
      </w:r>
      <w:r w:rsidR="00644CD5">
        <w:t>.</w:t>
      </w:r>
      <w:r>
        <w:t>u6) -0</w:t>
      </w:r>
      <w:r w:rsidR="00644CD5">
        <w:t>.</w:t>
      </w:r>
      <w:r>
        <w:t>183*T(v27</w:t>
      </w:r>
      <w:r w:rsidR="00644CD5">
        <w:t>.</w:t>
      </w:r>
      <w:r>
        <w:t>u7) -0</w:t>
      </w:r>
      <w:r w:rsidR="00644CD5">
        <w:t>.</w:t>
      </w:r>
      <w:r>
        <w:t>196*T(v14</w:t>
      </w:r>
      <w:r w:rsidR="00644CD5">
        <w:t>.</w:t>
      </w:r>
      <w:r>
        <w:t>u29) + 0</w:t>
      </w:r>
      <w:r w:rsidR="00644CD5">
        <w:t>.</w:t>
      </w:r>
      <w:r>
        <w:t>0823*T(v25) + 0</w:t>
      </w:r>
      <w:r w:rsidR="00644CD5">
        <w:t>.</w:t>
      </w:r>
      <w:r>
        <w:t>228*T(u31) -0</w:t>
      </w:r>
      <w:r w:rsidR="00644CD5">
        <w:t>.</w:t>
      </w:r>
      <w:r>
        <w:t>304*T(v21</w:t>
      </w:r>
      <w:r w:rsidR="00644CD5">
        <w:t>.</w:t>
      </w:r>
      <w:r>
        <w:t>u19) + 0</w:t>
      </w:r>
      <w:r w:rsidR="00644CD5">
        <w:t>.</w:t>
      </w:r>
      <w:r>
        <w:t>284*T(v8</w:t>
      </w:r>
      <w:r w:rsidR="00644CD5">
        <w:t>.</w:t>
      </w:r>
      <w:r>
        <w:t>u27) + 0</w:t>
      </w:r>
      <w:r w:rsidR="00644CD5">
        <w:t>.</w:t>
      </w:r>
      <w:r>
        <w:t>153*T(v16</w:t>
      </w:r>
      <w:r w:rsidR="00644CD5">
        <w:t>.</w:t>
      </w:r>
      <w:r>
        <w:t>u24) + 0</w:t>
      </w:r>
      <w:r w:rsidR="00644CD5">
        <w:t>.</w:t>
      </w:r>
      <w:r>
        <w:t>245*T(v15</w:t>
      </w:r>
      <w:r w:rsidR="00644CD5">
        <w:t>.</w:t>
      </w:r>
      <w:r>
        <w:t>u24) + 0</w:t>
      </w:r>
      <w:r w:rsidR="00644CD5">
        <w:t>.</w:t>
      </w:r>
      <w:r>
        <w:t>178*T(u43) -0</w:t>
      </w:r>
      <w:r w:rsidR="00644CD5">
        <w:t>.</w:t>
      </w:r>
      <w:r>
        <w:t>259*T(v24</w:t>
      </w:r>
      <w:r w:rsidR="00644CD5">
        <w:t>.</w:t>
      </w:r>
      <w:r>
        <w:t>u18) -0</w:t>
      </w:r>
      <w:r w:rsidR="00644CD5">
        <w:t>.</w:t>
      </w:r>
      <w:r>
        <w:t>263*T(v7</w:t>
      </w:r>
      <w:r w:rsidR="00644CD5">
        <w:t>.</w:t>
      </w:r>
      <w:r>
        <w:t>u32) -0</w:t>
      </w:r>
      <w:r w:rsidR="00644CD5">
        <w:t>.</w:t>
      </w:r>
      <w:r>
        <w:t>24*T(v24</w:t>
      </w:r>
      <w:r w:rsidR="00644CD5">
        <w:t>.</w:t>
      </w:r>
      <w:r>
        <w:t>u16) + 0</w:t>
      </w:r>
      <w:r w:rsidR="00644CD5">
        <w:t>.</w:t>
      </w:r>
      <w:r>
        <w:t>194*T(v34</w:t>
      </w:r>
      <w:r w:rsidR="00644CD5">
        <w:t>.</w:t>
      </w:r>
      <w:r>
        <w:t>u3) -0</w:t>
      </w:r>
      <w:r w:rsidR="00644CD5">
        <w:t>.</w:t>
      </w:r>
      <w:r>
        <w:t>341*T(v8</w:t>
      </w:r>
      <w:r w:rsidR="00644CD5">
        <w:t>.</w:t>
      </w:r>
      <w:r>
        <w:t>u33) + 0</w:t>
      </w:r>
      <w:r w:rsidR="00644CD5">
        <w:t>.</w:t>
      </w:r>
      <w:r>
        <w:t>306*T(v1</w:t>
      </w:r>
      <w:r w:rsidR="00644CD5">
        <w:t>.</w:t>
      </w:r>
      <w:r>
        <w:t>u33) -0</w:t>
      </w:r>
      <w:r w:rsidR="00644CD5">
        <w:t>.</w:t>
      </w:r>
      <w:r>
        <w:t>276*T(v3</w:t>
      </w:r>
      <w:r w:rsidR="00644CD5">
        <w:t>.</w:t>
      </w:r>
      <w:r>
        <w:t>u8) -0</w:t>
      </w:r>
      <w:r w:rsidR="00644CD5">
        <w:t>.</w:t>
      </w:r>
      <w:r>
        <w:t>129*T(v2</w:t>
      </w:r>
      <w:r w:rsidR="00644CD5">
        <w:t>.</w:t>
      </w:r>
      <w:r>
        <w:t>u39) -0</w:t>
      </w:r>
      <w:r w:rsidR="00644CD5">
        <w:t>.</w:t>
      </w:r>
      <w:r>
        <w:t>15*T(v7</w:t>
      </w:r>
      <w:r w:rsidR="00644CD5">
        <w:t>.</w:t>
      </w:r>
      <w:r>
        <w:t>u7) -0</w:t>
      </w:r>
      <w:r w:rsidR="00644CD5">
        <w:t>.</w:t>
      </w:r>
      <w:r>
        <w:t>359*T(v15</w:t>
      </w:r>
      <w:r w:rsidR="00644CD5">
        <w:t>.</w:t>
      </w:r>
      <w:r>
        <w:t>u2) + 0</w:t>
      </w:r>
      <w:r w:rsidR="00644CD5">
        <w:t>.</w:t>
      </w:r>
      <w:r>
        <w:t>369*T(v23</w:t>
      </w:r>
      <w:r w:rsidR="00644CD5">
        <w:t>.</w:t>
      </w:r>
      <w:r>
        <w:t>u2) -0</w:t>
      </w:r>
      <w:r w:rsidR="00644CD5">
        <w:t>.</w:t>
      </w:r>
      <w:r>
        <w:t>303*T(v27</w:t>
      </w:r>
      <w:r w:rsidR="00644CD5">
        <w:t>.</w:t>
      </w:r>
      <w:r>
        <w:t>u5) -0</w:t>
      </w:r>
      <w:r w:rsidR="00644CD5">
        <w:t>.</w:t>
      </w:r>
      <w:r>
        <w:t>234*T(v8</w:t>
      </w:r>
      <w:r w:rsidR="00644CD5">
        <w:t>.</w:t>
      </w:r>
      <w:r>
        <w:t>u24) -0</w:t>
      </w:r>
      <w:r w:rsidR="00644CD5">
        <w:t>.</w:t>
      </w:r>
      <w:r>
        <w:t>264*T(v7</w:t>
      </w:r>
      <w:r w:rsidR="00644CD5">
        <w:t>.</w:t>
      </w:r>
      <w:r>
        <w:t>u22) + 0</w:t>
      </w:r>
      <w:r w:rsidR="00644CD5">
        <w:t>.</w:t>
      </w:r>
      <w:r>
        <w:t>24*T(v21</w:t>
      </w:r>
      <w:r w:rsidR="00644CD5">
        <w:t>.</w:t>
      </w:r>
      <w:r>
        <w:t>u18) + 0</w:t>
      </w:r>
      <w:r w:rsidR="00644CD5">
        <w:t>.</w:t>
      </w:r>
      <w:r>
        <w:t>313*T(v14</w:t>
      </w:r>
      <w:r w:rsidR="00644CD5">
        <w:t>.</w:t>
      </w:r>
      <w:r>
        <w:t>u16) + 0</w:t>
      </w:r>
      <w:r w:rsidR="00644CD5">
        <w:t>.</w:t>
      </w:r>
      <w:r>
        <w:t>3*T(v1</w:t>
      </w:r>
      <w:r w:rsidR="00644CD5">
        <w:t>.</w:t>
      </w:r>
      <w:r>
        <w:t>u12) -0</w:t>
      </w:r>
      <w:r w:rsidR="00644CD5">
        <w:t>.</w:t>
      </w:r>
      <w:r>
        <w:t>349*T(v8</w:t>
      </w:r>
      <w:r w:rsidR="00644CD5">
        <w:t>.</w:t>
      </w:r>
      <w:r>
        <w:t>u31) -0</w:t>
      </w:r>
      <w:r w:rsidR="00644CD5">
        <w:t>.</w:t>
      </w:r>
      <w:r>
        <w:t>189*T(v12</w:t>
      </w:r>
      <w:r w:rsidR="00644CD5">
        <w:t>.</w:t>
      </w:r>
      <w:r>
        <w:t>u15) -0</w:t>
      </w:r>
      <w:r w:rsidR="00644CD5">
        <w:t>.</w:t>
      </w:r>
      <w:r>
        <w:t>244*T(v4) + 0</w:t>
      </w:r>
      <w:r w:rsidR="00644CD5">
        <w:t>.</w:t>
      </w:r>
      <w:r>
        <w:t>245*T(v39</w:t>
      </w:r>
      <w:r w:rsidR="00644CD5">
        <w:t>.</w:t>
      </w:r>
      <w:r>
        <w:t>u2) -0</w:t>
      </w:r>
      <w:r w:rsidR="00644CD5">
        <w:t>.</w:t>
      </w:r>
      <w:r>
        <w:t>216*T(v6</w:t>
      </w:r>
      <w:r w:rsidR="00644CD5">
        <w:t>.</w:t>
      </w:r>
      <w:r>
        <w:t>u32) + 0</w:t>
      </w:r>
      <w:r w:rsidR="00644CD5">
        <w:t>.</w:t>
      </w:r>
      <w:r>
        <w:t>201*T(v10</w:t>
      </w:r>
      <w:r w:rsidR="00644CD5">
        <w:t>.</w:t>
      </w:r>
      <w:r>
        <w:t>u29) + 0</w:t>
      </w:r>
      <w:r w:rsidR="00644CD5">
        <w:t>.</w:t>
      </w:r>
      <w:r>
        <w:t>351*T(v24</w:t>
      </w:r>
      <w:r w:rsidR="00644CD5">
        <w:t>.</w:t>
      </w:r>
      <w:r>
        <w:t>u6) -0</w:t>
      </w:r>
      <w:r w:rsidR="00644CD5">
        <w:t>.</w:t>
      </w:r>
      <w:r>
        <w:t>311*T(v11</w:t>
      </w:r>
      <w:r w:rsidR="00644CD5">
        <w:t>.</w:t>
      </w:r>
      <w:r>
        <w:t>u19) -0</w:t>
      </w:r>
      <w:r w:rsidR="00644CD5">
        <w:t>.</w:t>
      </w:r>
      <w:r>
        <w:t>233*T(v14</w:t>
      </w:r>
      <w:r w:rsidR="00644CD5">
        <w:t>.</w:t>
      </w:r>
      <w:r>
        <w:t>u28) + 0</w:t>
      </w:r>
      <w:r w:rsidR="00644CD5">
        <w:t>.</w:t>
      </w:r>
      <w:r>
        <w:t>215*T(v5</w:t>
      </w:r>
      <w:r w:rsidR="00644CD5">
        <w:t>.</w:t>
      </w:r>
      <w:r>
        <w:t>u1) -0</w:t>
      </w:r>
      <w:r w:rsidR="00644CD5">
        <w:t>.</w:t>
      </w:r>
      <w:r>
        <w:t>131*T(v2) + 0</w:t>
      </w:r>
      <w:r w:rsidR="00644CD5">
        <w:t>.</w:t>
      </w:r>
      <w:r>
        <w:t>238*T(v37</w:t>
      </w:r>
      <w:r w:rsidR="00644CD5">
        <w:t>.</w:t>
      </w:r>
      <w:r>
        <w:t>u1) + 0</w:t>
      </w:r>
      <w:r w:rsidR="00644CD5">
        <w:t>.</w:t>
      </w:r>
      <w:r>
        <w:t>281*T(v3</w:t>
      </w:r>
      <w:r w:rsidR="00644CD5">
        <w:t>.</w:t>
      </w:r>
      <w:r>
        <w:t>u26) -0</w:t>
      </w:r>
      <w:r w:rsidR="00644CD5">
        <w:t>.</w:t>
      </w:r>
      <w:r>
        <w:t>151*T(v14) + 0</w:t>
      </w:r>
      <w:r w:rsidR="00644CD5">
        <w:t>.</w:t>
      </w:r>
      <w:r>
        <w:t>196*T(v31) + 0</w:t>
      </w:r>
      <w:r w:rsidR="00644CD5">
        <w:t>.</w:t>
      </w:r>
      <w:r>
        <w:t>166*T(v33</w:t>
      </w:r>
      <w:r w:rsidR="00644CD5">
        <w:t>.</w:t>
      </w:r>
      <w:r>
        <w:t>u10) -0</w:t>
      </w:r>
      <w:r w:rsidR="00644CD5">
        <w:t>.</w:t>
      </w:r>
      <w:r>
        <w:t>267*T(v6</w:t>
      </w:r>
      <w:r w:rsidR="00644CD5">
        <w:t>.</w:t>
      </w:r>
      <w:r>
        <w:t>u16) -0</w:t>
      </w:r>
      <w:r w:rsidR="00644CD5">
        <w:t>.</w:t>
      </w:r>
      <w:r>
        <w:t>288*T(v2</w:t>
      </w:r>
      <w:r w:rsidR="00644CD5">
        <w:t>.</w:t>
      </w:r>
      <w:r>
        <w:t>u8) -0</w:t>
      </w:r>
      <w:r w:rsidR="00644CD5">
        <w:t>.</w:t>
      </w:r>
      <w:r>
        <w:t>237*T(v4</w:t>
      </w:r>
      <w:r w:rsidR="00644CD5">
        <w:t>.</w:t>
      </w:r>
      <w:r>
        <w:t>u13) -0</w:t>
      </w:r>
      <w:r w:rsidR="00644CD5">
        <w:t>.</w:t>
      </w:r>
      <w:r>
        <w:t>252*T(v7</w:t>
      </w:r>
      <w:r w:rsidR="00644CD5">
        <w:t>.</w:t>
      </w:r>
      <w:r>
        <w:t>u10) + 0</w:t>
      </w:r>
      <w:r w:rsidR="00644CD5">
        <w:t>.</w:t>
      </w:r>
      <w:r>
        <w:t>0814*T(v11</w:t>
      </w:r>
      <w:r w:rsidR="00644CD5">
        <w:t>.</w:t>
      </w:r>
      <w:r>
        <w:t>u10) + 0</w:t>
      </w:r>
      <w:r w:rsidR="00644CD5">
        <w:t>.</w:t>
      </w:r>
      <w:r>
        <w:t>108*T(v2</w:t>
      </w:r>
      <w:r w:rsidR="00644CD5">
        <w:t>.</w:t>
      </w:r>
      <w:r>
        <w:t>u3) + 0</w:t>
      </w:r>
      <w:r w:rsidR="00644CD5">
        <w:t>.</w:t>
      </w:r>
      <w:r>
        <w:t>193*T(v1</w:t>
      </w:r>
      <w:r w:rsidR="00644CD5">
        <w:t>.</w:t>
      </w:r>
      <w:r>
        <w:t>u20) -0</w:t>
      </w:r>
      <w:r w:rsidR="00644CD5">
        <w:t>.</w:t>
      </w:r>
      <w:r>
        <w:t>146*T(v5</w:t>
      </w:r>
      <w:r w:rsidR="00644CD5">
        <w:t>.</w:t>
      </w:r>
      <w:r>
        <w:t>u22) + 0</w:t>
      </w:r>
      <w:r w:rsidR="00644CD5">
        <w:t>.</w:t>
      </w:r>
      <w:r>
        <w:t>23*T(v13</w:t>
      </w:r>
      <w:r w:rsidR="00644CD5">
        <w:t>.</w:t>
      </w:r>
      <w:r>
        <w:t>u8) -0</w:t>
      </w:r>
      <w:r w:rsidR="00644CD5">
        <w:t>.</w:t>
      </w:r>
      <w:r>
        <w:t>167*T(v5</w:t>
      </w:r>
      <w:r w:rsidR="00644CD5">
        <w:t>.</w:t>
      </w:r>
      <w:r>
        <w:t>u18) + 0</w:t>
      </w:r>
      <w:r w:rsidR="00644CD5">
        <w:t>.</w:t>
      </w:r>
      <w:r>
        <w:t>198*T(v37) + 0</w:t>
      </w:r>
      <w:r w:rsidR="00644CD5">
        <w:t>.</w:t>
      </w:r>
      <w:r>
        <w:t>333*T(v37</w:t>
      </w:r>
      <w:r w:rsidR="00644CD5">
        <w:t>.</w:t>
      </w:r>
      <w:r>
        <w:t>u2) + 0</w:t>
      </w:r>
      <w:r w:rsidR="00644CD5">
        <w:t>.</w:t>
      </w:r>
      <w:r>
        <w:t>192*T(v10</w:t>
      </w:r>
      <w:r w:rsidR="00644CD5">
        <w:t>.</w:t>
      </w:r>
      <w:r>
        <w:t>u25) -0</w:t>
      </w:r>
      <w:r w:rsidR="00644CD5">
        <w:t>.</w:t>
      </w:r>
      <w:r>
        <w:t>215*T(v6</w:t>
      </w:r>
      <w:r w:rsidR="00644CD5">
        <w:t>.</w:t>
      </w:r>
      <w:r>
        <w:t>u14) + 0</w:t>
      </w:r>
      <w:r w:rsidR="00644CD5">
        <w:t>.</w:t>
      </w:r>
      <w:r>
        <w:t>236*T(v18</w:t>
      </w:r>
      <w:r w:rsidR="00644CD5">
        <w:t>.</w:t>
      </w:r>
      <w:r>
        <w:t>u4) + 0</w:t>
      </w:r>
      <w:r w:rsidR="00644CD5">
        <w:t>.</w:t>
      </w:r>
      <w:r>
        <w:t>228*T(v4</w:t>
      </w:r>
      <w:r w:rsidR="00644CD5">
        <w:t>.</w:t>
      </w:r>
      <w:r>
        <w:t>u6) -0</w:t>
      </w:r>
      <w:r w:rsidR="00644CD5">
        <w:t>.</w:t>
      </w:r>
      <w:r>
        <w:t>259*T(v2</w:t>
      </w:r>
      <w:r w:rsidR="00644CD5">
        <w:t>.</w:t>
      </w:r>
      <w:r>
        <w:t>u10) + 0</w:t>
      </w:r>
      <w:r w:rsidR="00644CD5">
        <w:t>.</w:t>
      </w:r>
      <w:r>
        <w:t>246*T(v7</w:t>
      </w:r>
      <w:r w:rsidR="00644CD5">
        <w:t>.</w:t>
      </w:r>
      <w:r>
        <w:t>u35) -0</w:t>
      </w:r>
      <w:r w:rsidR="00644CD5">
        <w:t>.</w:t>
      </w:r>
      <w:r>
        <w:t>239*T(v2</w:t>
      </w:r>
      <w:r w:rsidR="00644CD5">
        <w:t>.</w:t>
      </w:r>
      <w:r>
        <w:t>u30) -0</w:t>
      </w:r>
      <w:r w:rsidR="00644CD5">
        <w:t>.</w:t>
      </w:r>
      <w:r>
        <w:t>234*T(v12</w:t>
      </w:r>
      <w:r w:rsidR="00644CD5">
        <w:t>.</w:t>
      </w:r>
      <w:r>
        <w:t>u8) + 0</w:t>
      </w:r>
      <w:r w:rsidR="00644CD5">
        <w:t>.</w:t>
      </w:r>
      <w:r>
        <w:t>261*T(v17</w:t>
      </w:r>
      <w:r w:rsidR="00644CD5">
        <w:t>.</w:t>
      </w:r>
      <w:r>
        <w:t>u6) -0</w:t>
      </w:r>
      <w:r w:rsidR="00644CD5">
        <w:t>.</w:t>
      </w:r>
      <w:r>
        <w:t>241*T(v25</w:t>
      </w:r>
      <w:r w:rsidR="00644CD5">
        <w:t>.</w:t>
      </w:r>
      <w:r>
        <w:t>u10) + 0</w:t>
      </w:r>
      <w:r w:rsidR="00644CD5">
        <w:t>.</w:t>
      </w:r>
      <w:r>
        <w:t>23*T(v20</w:t>
      </w:r>
      <w:r w:rsidR="00644CD5">
        <w:t>.</w:t>
      </w:r>
      <w:r>
        <w:t>u23) -0</w:t>
      </w:r>
      <w:r w:rsidR="00644CD5">
        <w:t>.</w:t>
      </w:r>
      <w:r>
        <w:t>257*T(v12</w:t>
      </w:r>
      <w:r w:rsidR="00644CD5">
        <w:t>.</w:t>
      </w:r>
      <w:r>
        <w:t>u10) -0</w:t>
      </w:r>
      <w:r w:rsidR="00644CD5">
        <w:t>.</w:t>
      </w:r>
      <w:r>
        <w:t>2*T(v25</w:t>
      </w:r>
      <w:r w:rsidR="00644CD5">
        <w:t>.</w:t>
      </w:r>
      <w:r>
        <w:t>u12) -0</w:t>
      </w:r>
      <w:r w:rsidR="00644CD5">
        <w:t>.</w:t>
      </w:r>
      <w:r>
        <w:t>27*T(v19</w:t>
      </w:r>
      <w:r w:rsidR="00644CD5">
        <w:t>.</w:t>
      </w:r>
      <w:r>
        <w:t>u13) + 0</w:t>
      </w:r>
      <w:r w:rsidR="00644CD5">
        <w:t>.</w:t>
      </w:r>
      <w:r>
        <w:t>221*T(v3</w:t>
      </w:r>
      <w:r w:rsidR="00644CD5">
        <w:t>.</w:t>
      </w:r>
      <w:r>
        <w:t>u28) + 0</w:t>
      </w:r>
      <w:r w:rsidR="00644CD5">
        <w:t>.</w:t>
      </w:r>
      <w:r>
        <w:t>145*T(v30</w:t>
      </w:r>
      <w:r w:rsidR="00644CD5">
        <w:t>.</w:t>
      </w:r>
      <w:r>
        <w:t>u11) + 0</w:t>
      </w:r>
      <w:r w:rsidR="00644CD5">
        <w:t>.</w:t>
      </w:r>
      <w:r>
        <w:t>203*T(v26</w:t>
      </w:r>
      <w:r w:rsidR="00644CD5">
        <w:t>.</w:t>
      </w:r>
      <w:r>
        <w:t>u14) + 0</w:t>
      </w:r>
      <w:r w:rsidR="00644CD5">
        <w:t>.</w:t>
      </w:r>
      <w:r>
        <w:t>189*T(v13</w:t>
      </w:r>
      <w:r w:rsidR="00644CD5">
        <w:t>.</w:t>
      </w:r>
      <w:r>
        <w:t>u2) + 0</w:t>
      </w:r>
      <w:r w:rsidR="00644CD5">
        <w:t>.</w:t>
      </w:r>
      <w:r>
        <w:t>165*T(v32) + 0</w:t>
      </w:r>
      <w:r w:rsidR="00644CD5">
        <w:t>.</w:t>
      </w:r>
      <w:r>
        <w:t>213*T(v30</w:t>
      </w:r>
      <w:r w:rsidR="00644CD5">
        <w:t>.</w:t>
      </w:r>
      <w:r>
        <w:t>u3) -0</w:t>
      </w:r>
      <w:r w:rsidR="00644CD5">
        <w:t>.</w:t>
      </w:r>
      <w:r>
        <w:t>154*T(v7</w:t>
      </w:r>
      <w:r w:rsidR="00644CD5">
        <w:t>.</w:t>
      </w:r>
      <w:r>
        <w:t>u26) -0</w:t>
      </w:r>
      <w:r w:rsidR="00644CD5">
        <w:t>.</w:t>
      </w:r>
      <w:r>
        <w:t>125*T(v3</w:t>
      </w:r>
      <w:r w:rsidR="00644CD5">
        <w:t>.</w:t>
      </w:r>
      <w:r>
        <w:t>u33) + 0</w:t>
      </w:r>
      <w:r w:rsidR="00644CD5">
        <w:t>.</w:t>
      </w:r>
      <w:r>
        <w:t>141*T(v26) + 0</w:t>
      </w:r>
      <w:r w:rsidR="00644CD5">
        <w:t>.</w:t>
      </w:r>
      <w:r>
        <w:t>201*T(v8</w:t>
      </w:r>
      <w:r w:rsidR="00644CD5">
        <w:t>.</w:t>
      </w:r>
      <w:r>
        <w:t>u12) -0</w:t>
      </w:r>
      <w:r w:rsidR="00644CD5">
        <w:t>.</w:t>
      </w:r>
      <w:r>
        <w:t>224*T(v3</w:t>
      </w:r>
      <w:r w:rsidR="00644CD5">
        <w:t>.</w:t>
      </w:r>
      <w:r>
        <w:t>u39) -0</w:t>
      </w:r>
      <w:r w:rsidR="00644CD5">
        <w:t>.</w:t>
      </w:r>
      <w:r>
        <w:t>246*T(v5</w:t>
      </w:r>
      <w:r w:rsidR="00644CD5">
        <w:t>.</w:t>
      </w:r>
      <w:r>
        <w:t>u5) -0</w:t>
      </w:r>
      <w:r w:rsidR="00644CD5">
        <w:t>.</w:t>
      </w:r>
      <w:r>
        <w:t>184*NumHal -0</w:t>
      </w:r>
      <w:r w:rsidR="00644CD5">
        <w:t>.</w:t>
      </w:r>
      <w:r>
        <w:t>176*T(v24</w:t>
      </w:r>
      <w:r w:rsidR="00644CD5">
        <w:t>.</w:t>
      </w:r>
      <w:r>
        <w:t>u13) + 0</w:t>
      </w:r>
      <w:r w:rsidR="00644CD5">
        <w:t>.</w:t>
      </w:r>
      <w:r>
        <w:t>131*T(v28</w:t>
      </w:r>
      <w:r w:rsidR="00644CD5">
        <w:t>.</w:t>
      </w:r>
      <w:r>
        <w:t>u6) + 0</w:t>
      </w:r>
      <w:r w:rsidR="00644CD5">
        <w:t>.</w:t>
      </w:r>
      <w:r>
        <w:t>189*T(v26</w:t>
      </w:r>
      <w:r w:rsidR="00644CD5">
        <w:t>.</w:t>
      </w:r>
      <w:r>
        <w:t>u1) -0</w:t>
      </w:r>
      <w:r w:rsidR="00644CD5">
        <w:t>.</w:t>
      </w:r>
      <w:r>
        <w:t>153*T(v3</w:t>
      </w:r>
      <w:r w:rsidR="00644CD5">
        <w:t>.</w:t>
      </w:r>
      <w:r>
        <w:t>u38) -0</w:t>
      </w:r>
      <w:r w:rsidR="00644CD5">
        <w:t>.</w:t>
      </w:r>
      <w:r>
        <w:t>16*T(v22</w:t>
      </w:r>
      <w:r w:rsidR="00644CD5">
        <w:t>.</w:t>
      </w:r>
      <w:r>
        <w:t>u17) + 0</w:t>
      </w:r>
      <w:r w:rsidR="00644CD5">
        <w:t>.</w:t>
      </w:r>
      <w:r>
        <w:t>186*T(v10</w:t>
      </w:r>
      <w:r w:rsidR="00644CD5">
        <w:t>.</w:t>
      </w:r>
      <w:r>
        <w:t>u15) + 0</w:t>
      </w:r>
      <w:r w:rsidR="00644CD5">
        <w:t>.</w:t>
      </w:r>
      <w:r>
        <w:t>0937*T(u18) -0</w:t>
      </w:r>
      <w:r w:rsidR="00644CD5">
        <w:t>.</w:t>
      </w:r>
      <w:r>
        <w:t>195*T(v25</w:t>
      </w:r>
      <w:r w:rsidR="00644CD5">
        <w:t>.</w:t>
      </w:r>
      <w:r>
        <w:t>u14) + 0</w:t>
      </w:r>
      <w:r w:rsidR="00644CD5">
        <w:t>.</w:t>
      </w:r>
      <w:r>
        <w:t>137*T(v27</w:t>
      </w:r>
      <w:r w:rsidR="00644CD5">
        <w:t>.</w:t>
      </w:r>
      <w:r>
        <w:t>u12) + 0</w:t>
      </w:r>
      <w:r w:rsidR="00644CD5">
        <w:t>.</w:t>
      </w:r>
      <w:r>
        <w:t>22*T(v6</w:t>
      </w:r>
      <w:r w:rsidR="00644CD5">
        <w:t>.</w:t>
      </w:r>
      <w:r>
        <w:t>u20) + 0</w:t>
      </w:r>
      <w:r w:rsidR="00644CD5">
        <w:t>.</w:t>
      </w:r>
      <w:r>
        <w:t>189*T(v20</w:t>
      </w:r>
      <w:r w:rsidR="00644CD5">
        <w:t>.</w:t>
      </w:r>
      <w:r>
        <w:t>u3) -0</w:t>
      </w:r>
      <w:r w:rsidR="00644CD5">
        <w:t>.</w:t>
      </w:r>
      <w:r>
        <w:t>125*T(v23</w:t>
      </w:r>
      <w:r w:rsidR="00644CD5">
        <w:t>.</w:t>
      </w:r>
      <w:r>
        <w:t>u11) -0</w:t>
      </w:r>
      <w:r w:rsidR="00644CD5">
        <w:t>.</w:t>
      </w:r>
      <w:r>
        <w:t>248*T(v1</w:t>
      </w:r>
      <w:r w:rsidR="00644CD5">
        <w:t>.</w:t>
      </w:r>
      <w:r>
        <w:t>u13) -0</w:t>
      </w:r>
      <w:r w:rsidR="00644CD5">
        <w:t>.</w:t>
      </w:r>
      <w:r>
        <w:t>129*T(v6</w:t>
      </w:r>
      <w:r w:rsidR="00644CD5">
        <w:t>.</w:t>
      </w:r>
      <w:r>
        <w:t>u33) -0</w:t>
      </w:r>
      <w:r w:rsidR="00644CD5">
        <w:t>.</w:t>
      </w:r>
      <w:r>
        <w:t>192*T(u30) -0</w:t>
      </w:r>
      <w:r w:rsidR="00644CD5">
        <w:t>.</w:t>
      </w:r>
      <w:r>
        <w:t>166*T(v28</w:t>
      </w:r>
      <w:r w:rsidR="00644CD5">
        <w:t>.</w:t>
      </w:r>
      <w:r>
        <w:t>u4) -0</w:t>
      </w:r>
      <w:r w:rsidR="00644CD5">
        <w:t>.</w:t>
      </w:r>
      <w:r>
        <w:t>22*T(v6</w:t>
      </w:r>
      <w:r w:rsidR="00644CD5">
        <w:t>.</w:t>
      </w:r>
      <w:r>
        <w:t>u29) + 0</w:t>
      </w:r>
      <w:r w:rsidR="00644CD5">
        <w:t>.</w:t>
      </w:r>
      <w:r>
        <w:t>189*T(v16</w:t>
      </w:r>
      <w:r w:rsidR="00644CD5">
        <w:t>.</w:t>
      </w:r>
      <w:r>
        <w:t>u4) -0</w:t>
      </w:r>
      <w:r w:rsidR="00644CD5">
        <w:t>.</w:t>
      </w:r>
      <w:r>
        <w:t>186*T(v11</w:t>
      </w:r>
      <w:r w:rsidR="00644CD5">
        <w:t>.</w:t>
      </w:r>
      <w:r>
        <w:t>u27) -0</w:t>
      </w:r>
      <w:r w:rsidR="00644CD5">
        <w:t>.</w:t>
      </w:r>
      <w:r>
        <w:t>217*T(v14</w:t>
      </w:r>
      <w:r w:rsidR="00644CD5">
        <w:t>.</w:t>
      </w:r>
      <w:r>
        <w:t>u10) + 0</w:t>
      </w:r>
      <w:r w:rsidR="00644CD5">
        <w:t>.</w:t>
      </w:r>
      <w:r>
        <w:t>169*T(v1</w:t>
      </w:r>
      <w:r w:rsidR="00644CD5">
        <w:t>.</w:t>
      </w:r>
      <w:r>
        <w:t>u11) + 0</w:t>
      </w:r>
      <w:r w:rsidR="00644CD5">
        <w:t>.</w:t>
      </w:r>
      <w:r>
        <w:t>119*T(v29</w:t>
      </w:r>
      <w:r w:rsidR="00644CD5">
        <w:t>.</w:t>
      </w:r>
      <w:r>
        <w:t>u5) -0</w:t>
      </w:r>
      <w:r w:rsidR="00644CD5">
        <w:t>.</w:t>
      </w:r>
      <w:r>
        <w:t>253*T(v6</w:t>
      </w:r>
      <w:r w:rsidR="00644CD5">
        <w:t>.</w:t>
      </w:r>
      <w:r>
        <w:t>u31) -0</w:t>
      </w:r>
      <w:r w:rsidR="00644CD5">
        <w:t>.</w:t>
      </w:r>
      <w:r>
        <w:t>122*T(u7) + 0</w:t>
      </w:r>
      <w:r w:rsidR="00644CD5">
        <w:t>.</w:t>
      </w:r>
      <w:r>
        <w:t>187*T(v8</w:t>
      </w:r>
      <w:r w:rsidR="00644CD5">
        <w:t>.</w:t>
      </w:r>
      <w:r>
        <w:t>u15) -0</w:t>
      </w:r>
      <w:r w:rsidR="00644CD5">
        <w:t>.</w:t>
      </w:r>
      <w:r>
        <w:t>188*T(v36</w:t>
      </w:r>
      <w:r w:rsidR="00644CD5">
        <w:t>.</w:t>
      </w:r>
      <w:r>
        <w:t>u6) + 0</w:t>
      </w:r>
      <w:r w:rsidR="00644CD5">
        <w:t>.</w:t>
      </w:r>
      <w:r>
        <w:t>16*T(v17</w:t>
      </w:r>
      <w:r w:rsidR="00644CD5">
        <w:t>.</w:t>
      </w:r>
      <w:r>
        <w:t>u3) + 0</w:t>
      </w:r>
      <w:r w:rsidR="00644CD5">
        <w:t>.</w:t>
      </w:r>
      <w:r>
        <w:t>122*T(v33</w:t>
      </w:r>
      <w:r w:rsidR="00644CD5">
        <w:t>.</w:t>
      </w:r>
      <w:r>
        <w:t>u5) + 0</w:t>
      </w:r>
      <w:r w:rsidR="00644CD5">
        <w:t>.</w:t>
      </w:r>
      <w:r>
        <w:t>207*T(v3</w:t>
      </w:r>
      <w:r w:rsidR="00644CD5">
        <w:t>.</w:t>
      </w:r>
      <w:r>
        <w:t>u7) -0</w:t>
      </w:r>
      <w:r w:rsidR="00644CD5">
        <w:t>.</w:t>
      </w:r>
      <w:r>
        <w:t>124*T(v9</w:t>
      </w:r>
      <w:r w:rsidR="00644CD5">
        <w:t>.</w:t>
      </w:r>
      <w:r>
        <w:t>u7) -0</w:t>
      </w:r>
      <w:r w:rsidR="00644CD5">
        <w:t>.</w:t>
      </w:r>
      <w:r>
        <w:t>172*T(v4</w:t>
      </w:r>
      <w:r w:rsidR="00644CD5">
        <w:t>.</w:t>
      </w:r>
      <w:r>
        <w:t>u31) -0</w:t>
      </w:r>
      <w:r w:rsidR="00644CD5">
        <w:t>.</w:t>
      </w:r>
      <w:r>
        <w:t>154*T(v10</w:t>
      </w:r>
      <w:r w:rsidR="00644CD5">
        <w:t>.</w:t>
      </w:r>
      <w:r>
        <w:t>u21) -0</w:t>
      </w:r>
      <w:r w:rsidR="00644CD5">
        <w:t>.</w:t>
      </w:r>
      <w:r>
        <w:t>126*T(v5) + 0</w:t>
      </w:r>
      <w:r w:rsidR="00644CD5">
        <w:t>.</w:t>
      </w:r>
      <w:r>
        <w:t>114*T(v32</w:t>
      </w:r>
      <w:r w:rsidR="00644CD5">
        <w:t>.</w:t>
      </w:r>
      <w:r>
        <w:t>u10) + 0</w:t>
      </w:r>
      <w:r w:rsidR="00644CD5">
        <w:t>.</w:t>
      </w:r>
      <w:r>
        <w:t>0987*T(v8) + 0</w:t>
      </w:r>
      <w:r w:rsidR="00644CD5">
        <w:t>.</w:t>
      </w:r>
      <w:r>
        <w:t>19*T(v1</w:t>
      </w:r>
      <w:r w:rsidR="00644CD5">
        <w:t>.</w:t>
      </w:r>
      <w:r>
        <w:t>u29) -0</w:t>
      </w:r>
      <w:r w:rsidR="00644CD5">
        <w:t>.</w:t>
      </w:r>
      <w:r>
        <w:t>144*T(v2</w:t>
      </w:r>
      <w:r w:rsidR="00644CD5">
        <w:t>.</w:t>
      </w:r>
      <w:r>
        <w:t>u25) + 0</w:t>
      </w:r>
      <w:r w:rsidR="00644CD5">
        <w:t>.</w:t>
      </w:r>
      <w:r>
        <w:t>151*T(v7</w:t>
      </w:r>
      <w:r w:rsidR="00644CD5">
        <w:t>.</w:t>
      </w:r>
      <w:r>
        <w:t>u24) -0</w:t>
      </w:r>
      <w:r w:rsidR="00644CD5">
        <w:t>.</w:t>
      </w:r>
      <w:r>
        <w:t>153*T(v5</w:t>
      </w:r>
      <w:r w:rsidR="00644CD5">
        <w:t>.</w:t>
      </w:r>
      <w:r>
        <w:t>u30) -0</w:t>
      </w:r>
      <w:r w:rsidR="00644CD5">
        <w:t>.</w:t>
      </w:r>
      <w:r>
        <w:t>138*T(v19</w:t>
      </w:r>
      <w:r w:rsidR="00644CD5">
        <w:t>.</w:t>
      </w:r>
      <w:r>
        <w:t>u11) + 0</w:t>
      </w:r>
      <w:r w:rsidR="00644CD5">
        <w:t>.</w:t>
      </w:r>
      <w:r>
        <w:t>236*T(v1</w:t>
      </w:r>
      <w:r w:rsidR="00644CD5">
        <w:t>.</w:t>
      </w:r>
      <w:r>
        <w:t>u7) -0</w:t>
      </w:r>
      <w:r w:rsidR="00644CD5">
        <w:t>.</w:t>
      </w:r>
      <w:r>
        <w:t>168*T(v28</w:t>
      </w:r>
      <w:r w:rsidR="00644CD5">
        <w:t>.</w:t>
      </w:r>
      <w:r>
        <w:t>u2) -0</w:t>
      </w:r>
      <w:r w:rsidR="00644CD5">
        <w:t>.</w:t>
      </w:r>
      <w:r>
        <w:t>165*T(v12</w:t>
      </w:r>
      <w:r w:rsidR="00644CD5">
        <w:t>.</w:t>
      </w:r>
      <w:r>
        <w:t>u23) + 0</w:t>
      </w:r>
      <w:r w:rsidR="00644CD5">
        <w:t>.</w:t>
      </w:r>
      <w:r>
        <w:t>136*T(v3</w:t>
      </w:r>
      <w:r w:rsidR="00644CD5">
        <w:t>.</w:t>
      </w:r>
      <w:r>
        <w:t>u22) + 0</w:t>
      </w:r>
      <w:r w:rsidR="00644CD5">
        <w:t>.</w:t>
      </w:r>
      <w:r>
        <w:t>128*T(v34</w:t>
      </w:r>
      <w:r w:rsidR="00644CD5">
        <w:t>.</w:t>
      </w:r>
      <w:r>
        <w:t>u8) + 0</w:t>
      </w:r>
      <w:r w:rsidR="00644CD5">
        <w:t>.</w:t>
      </w:r>
      <w:r>
        <w:t>161*T(v17</w:t>
      </w:r>
      <w:r w:rsidR="00644CD5">
        <w:t>.</w:t>
      </w:r>
      <w:r>
        <w:t>u8) + 0</w:t>
      </w:r>
      <w:r w:rsidR="00644CD5">
        <w:t>.</w:t>
      </w:r>
      <w:r>
        <w:t>126*T(v12</w:t>
      </w:r>
      <w:r w:rsidR="00644CD5">
        <w:t>.</w:t>
      </w:r>
      <w:r>
        <w:t>u31) -0</w:t>
      </w:r>
      <w:r w:rsidR="00644CD5">
        <w:t>.</w:t>
      </w:r>
      <w:r>
        <w:t>18*T(v33</w:t>
      </w:r>
      <w:r w:rsidR="00644CD5">
        <w:t>.</w:t>
      </w:r>
      <w:r>
        <w:t>u2) -0</w:t>
      </w:r>
      <w:r w:rsidR="00644CD5">
        <w:t>.</w:t>
      </w:r>
      <w:r>
        <w:t>201*T(v11</w:t>
      </w:r>
      <w:r w:rsidR="00644CD5">
        <w:t>.</w:t>
      </w:r>
      <w:r>
        <w:t>u28) + 0</w:t>
      </w:r>
      <w:r w:rsidR="00644CD5">
        <w:t>.</w:t>
      </w:r>
      <w:r>
        <w:t>15*T(v22</w:t>
      </w:r>
      <w:r w:rsidR="00644CD5">
        <w:t>.</w:t>
      </w:r>
      <w:r>
        <w:t>u16) + 0</w:t>
      </w:r>
      <w:r w:rsidR="00644CD5">
        <w:t>.</w:t>
      </w:r>
      <w:r>
        <w:t>0596*T(u9) -0</w:t>
      </w:r>
      <w:r w:rsidR="00644CD5">
        <w:t>.</w:t>
      </w:r>
      <w:r>
        <w:t>142*T(v30</w:t>
      </w:r>
      <w:r w:rsidR="00644CD5">
        <w:t>.</w:t>
      </w:r>
      <w:r>
        <w:t>u12) + 0</w:t>
      </w:r>
      <w:r w:rsidR="00644CD5">
        <w:t>.</w:t>
      </w:r>
      <w:r>
        <w:t>123*T(v13</w:t>
      </w:r>
      <w:r w:rsidR="00644CD5">
        <w:t>.</w:t>
      </w:r>
      <w:r>
        <w:t>u13) -0</w:t>
      </w:r>
      <w:r w:rsidR="00644CD5">
        <w:t>.</w:t>
      </w:r>
      <w:r>
        <w:t>133*T(v12</w:t>
      </w:r>
      <w:r w:rsidR="00644CD5">
        <w:t>.</w:t>
      </w:r>
      <w:r>
        <w:t>u21) -0</w:t>
      </w:r>
      <w:r w:rsidR="00644CD5">
        <w:t>.</w:t>
      </w:r>
      <w:r>
        <w:t>129*T(v12</w:t>
      </w:r>
      <w:r w:rsidR="00644CD5">
        <w:t>.</w:t>
      </w:r>
      <w:r>
        <w:t>u22) + 0</w:t>
      </w:r>
      <w:r w:rsidR="00644CD5">
        <w:t>.</w:t>
      </w:r>
      <w:r>
        <w:t>132*T(v1</w:t>
      </w:r>
      <w:r w:rsidR="00644CD5">
        <w:t>.</w:t>
      </w:r>
      <w:r>
        <w:t>u22) + 0</w:t>
      </w:r>
      <w:r w:rsidR="00644CD5">
        <w:t>.</w:t>
      </w:r>
      <w:r>
        <w:t>207*T(v4</w:t>
      </w:r>
      <w:r w:rsidR="00644CD5">
        <w:t>.</w:t>
      </w:r>
      <w:r>
        <w:t>u1) + 0</w:t>
      </w:r>
      <w:r w:rsidR="00644CD5">
        <w:t>.</w:t>
      </w:r>
      <w:r>
        <w:t>0784*T(u23) + 0</w:t>
      </w:r>
      <w:r w:rsidR="00644CD5">
        <w:t>.</w:t>
      </w:r>
      <w:r>
        <w:t>125*T(v10</w:t>
      </w:r>
      <w:r w:rsidR="00644CD5">
        <w:t>.</w:t>
      </w:r>
      <w:r>
        <w:t>u14) + 0</w:t>
      </w:r>
      <w:r w:rsidR="00644CD5">
        <w:t>.</w:t>
      </w:r>
      <w:r>
        <w:t>179*T(v1</w:t>
      </w:r>
      <w:r w:rsidR="00644CD5">
        <w:t>.</w:t>
      </w:r>
      <w:r>
        <w:t>u24) + 0</w:t>
      </w:r>
      <w:r w:rsidR="00644CD5">
        <w:t>.</w:t>
      </w:r>
      <w:r>
        <w:t>108*T(v22</w:t>
      </w:r>
      <w:r w:rsidR="00644CD5">
        <w:t>.</w:t>
      </w:r>
      <w:r>
        <w:t>u7) + 4</w:t>
      </w:r>
      <w:r w:rsidR="00644CD5">
        <w:t>.</w:t>
      </w:r>
      <w:r>
        <w:t>86*Length^3 -0</w:t>
      </w:r>
      <w:r w:rsidR="00644CD5">
        <w:t>.</w:t>
      </w:r>
      <w:r>
        <w:t>172*T(v29</w:t>
      </w:r>
      <w:r w:rsidR="00644CD5">
        <w:t>.</w:t>
      </w:r>
      <w:r>
        <w:t>u2) -0</w:t>
      </w:r>
      <w:r w:rsidR="00644CD5">
        <w:t>.</w:t>
      </w:r>
      <w:r>
        <w:t>0991*T(v19</w:t>
      </w:r>
      <w:r w:rsidR="00644CD5">
        <w:t>.</w:t>
      </w:r>
      <w:r>
        <w:t>u23) + 0</w:t>
      </w:r>
      <w:r w:rsidR="00644CD5">
        <w:t>.</w:t>
      </w:r>
      <w:r>
        <w:t>0974*T(v10</w:t>
      </w:r>
      <w:r w:rsidR="00644CD5">
        <w:t>.</w:t>
      </w:r>
      <w:r>
        <w:t>u9) + 0</w:t>
      </w:r>
      <w:r w:rsidR="00644CD5">
        <w:t>.</w:t>
      </w:r>
      <w:r>
        <w:t>139*T(v39</w:t>
      </w:r>
      <w:r w:rsidR="00644CD5">
        <w:t>.</w:t>
      </w:r>
      <w:r>
        <w:t>u3) + 0</w:t>
      </w:r>
      <w:r w:rsidR="00644CD5">
        <w:t>.</w:t>
      </w:r>
      <w:r>
        <w:t>119*T(v16</w:t>
      </w:r>
      <w:r w:rsidR="00644CD5">
        <w:t>.</w:t>
      </w:r>
      <w:r>
        <w:t>u17) + 0</w:t>
      </w:r>
      <w:r w:rsidR="00644CD5">
        <w:t>.</w:t>
      </w:r>
      <w:r>
        <w:t>139*T(v17</w:t>
      </w:r>
      <w:r w:rsidR="00644CD5">
        <w:t>.</w:t>
      </w:r>
      <w:r>
        <w:t>u17) -0</w:t>
      </w:r>
      <w:r w:rsidR="00644CD5">
        <w:t>.</w:t>
      </w:r>
      <w:r>
        <w:t>112*T(v21</w:t>
      </w:r>
      <w:r w:rsidR="00644CD5">
        <w:t>.</w:t>
      </w:r>
      <w:r>
        <w:t>u15) -0</w:t>
      </w:r>
      <w:r w:rsidR="00644CD5">
        <w:t>.</w:t>
      </w:r>
      <w:r>
        <w:t>0989*T(v18</w:t>
      </w:r>
      <w:r w:rsidR="00644CD5">
        <w:t>.</w:t>
      </w:r>
      <w:r>
        <w:t>u16) + 0</w:t>
      </w:r>
      <w:r w:rsidR="00644CD5">
        <w:t>.</w:t>
      </w:r>
      <w:r>
        <w:t>138*T(v11</w:t>
      </w:r>
      <w:r w:rsidR="00644CD5">
        <w:t>.</w:t>
      </w:r>
      <w:r>
        <w:t>u4) + 0</w:t>
      </w:r>
      <w:r w:rsidR="00644CD5">
        <w:t>.</w:t>
      </w:r>
      <w:r>
        <w:t>12*T(v27</w:t>
      </w:r>
      <w:r w:rsidR="00644CD5">
        <w:t>.</w:t>
      </w:r>
      <w:r>
        <w:t>u1) + 0</w:t>
      </w:r>
      <w:r w:rsidR="00644CD5">
        <w:t>.</w:t>
      </w:r>
      <w:r>
        <w:t>111*T(v10</w:t>
      </w:r>
      <w:r w:rsidR="00644CD5">
        <w:t>.</w:t>
      </w:r>
      <w:r>
        <w:t>u30) -0</w:t>
      </w:r>
      <w:r w:rsidR="00644CD5">
        <w:t>.</w:t>
      </w:r>
      <w:r>
        <w:t>0987*T(v11</w:t>
      </w:r>
      <w:r w:rsidR="00644CD5">
        <w:t>.</w:t>
      </w:r>
      <w:r>
        <w:t>u30) + 0</w:t>
      </w:r>
      <w:r w:rsidR="00644CD5">
        <w:t>.</w:t>
      </w:r>
      <w:r>
        <w:t>105*T(v23</w:t>
      </w:r>
      <w:r w:rsidR="00644CD5">
        <w:t>.</w:t>
      </w:r>
      <w:r>
        <w:t>u9) + 0</w:t>
      </w:r>
      <w:r w:rsidR="00644CD5">
        <w:t>.</w:t>
      </w:r>
      <w:r>
        <w:t>116*T(v19</w:t>
      </w:r>
      <w:r w:rsidR="00644CD5">
        <w:t>.</w:t>
      </w:r>
      <w:r>
        <w:t>u17) + 0</w:t>
      </w:r>
      <w:r w:rsidR="00644CD5">
        <w:t>.</w:t>
      </w:r>
      <w:r>
        <w:t>124*T(v25</w:t>
      </w:r>
      <w:r w:rsidR="00644CD5">
        <w:t>.</w:t>
      </w:r>
      <w:r>
        <w:t>u8) -0</w:t>
      </w:r>
      <w:r w:rsidR="00644CD5">
        <w:t>.</w:t>
      </w:r>
      <w:r>
        <w:t>116*T(v23</w:t>
      </w:r>
      <w:r w:rsidR="00644CD5">
        <w:t>.</w:t>
      </w:r>
      <w:r>
        <w:t>u18) + 0</w:t>
      </w:r>
      <w:r w:rsidR="00644CD5">
        <w:t>.</w:t>
      </w:r>
      <w:r>
        <w:t>103*T(v2</w:t>
      </w:r>
      <w:r w:rsidR="00644CD5">
        <w:t>.</w:t>
      </w:r>
      <w:r>
        <w:t>u26) -0</w:t>
      </w:r>
      <w:r w:rsidR="00644CD5">
        <w:t>.</w:t>
      </w:r>
      <w:r>
        <w:t>0996*T(v30</w:t>
      </w:r>
      <w:r w:rsidR="00644CD5">
        <w:t>.</w:t>
      </w:r>
      <w:r>
        <w:t>u10) + 0</w:t>
      </w:r>
      <w:r w:rsidR="00644CD5">
        <w:t>.</w:t>
      </w:r>
      <w:r>
        <w:t>124*T(v1</w:t>
      </w:r>
      <w:r w:rsidR="00644CD5">
        <w:t>.</w:t>
      </w:r>
      <w:r>
        <w:t>u26) + 0</w:t>
      </w:r>
      <w:r w:rsidR="00644CD5">
        <w:t>.</w:t>
      </w:r>
      <w:r>
        <w:t>0836*T(v21</w:t>
      </w:r>
      <w:r w:rsidR="00644CD5">
        <w:t>.</w:t>
      </w:r>
      <w:r>
        <w:t>u20) -0</w:t>
      </w:r>
      <w:r w:rsidR="00644CD5">
        <w:t>.</w:t>
      </w:r>
      <w:r>
        <w:t>0814*T(v38</w:t>
      </w:r>
      <w:r w:rsidR="00644CD5">
        <w:t>.</w:t>
      </w:r>
      <w:r>
        <w:t>u3) + 0</w:t>
      </w:r>
      <w:r w:rsidR="00644CD5">
        <w:t>.</w:t>
      </w:r>
      <w:r>
        <w:t>103*T(v8</w:t>
      </w:r>
      <w:r w:rsidR="00644CD5">
        <w:t>.</w:t>
      </w:r>
      <w:r>
        <w:t>u10) + 0</w:t>
      </w:r>
      <w:r w:rsidR="00644CD5">
        <w:t>.</w:t>
      </w:r>
      <w:r>
        <w:t>117*T(v6</w:t>
      </w:r>
      <w:r w:rsidR="00644CD5">
        <w:t>.</w:t>
      </w:r>
      <w:r>
        <w:t>u11) + 0</w:t>
      </w:r>
      <w:r w:rsidR="00644CD5">
        <w:t>.</w:t>
      </w:r>
      <w:r>
        <w:t>12*T(v3</w:t>
      </w:r>
      <w:r w:rsidR="00644CD5">
        <w:t>.</w:t>
      </w:r>
      <w:r>
        <w:t>u24) -0</w:t>
      </w:r>
      <w:r w:rsidR="00644CD5">
        <w:t>.</w:t>
      </w:r>
      <w:r>
        <w:t>0968*T(v11</w:t>
      </w:r>
      <w:r w:rsidR="00644CD5">
        <w:t>.</w:t>
      </w:r>
      <w:r>
        <w:t>u26) + 0</w:t>
      </w:r>
      <w:r w:rsidR="00644CD5">
        <w:t>.</w:t>
      </w:r>
      <w:r>
        <w:t>115*T(v1</w:t>
      </w:r>
      <w:r w:rsidR="00644CD5">
        <w:t>.</w:t>
      </w:r>
      <w:r>
        <w:t>u36) -0</w:t>
      </w:r>
      <w:r w:rsidR="00644CD5">
        <w:t>.</w:t>
      </w:r>
      <w:r>
        <w:t>091*T(v9</w:t>
      </w:r>
      <w:r w:rsidR="00644CD5">
        <w:t>.</w:t>
      </w:r>
      <w:r>
        <w:t>u9) + 0</w:t>
      </w:r>
      <w:r w:rsidR="00644CD5">
        <w:t>.</w:t>
      </w:r>
      <w:r>
        <w:t>0819*T(v9</w:t>
      </w:r>
      <w:r w:rsidR="00644CD5">
        <w:t>.</w:t>
      </w:r>
      <w:r>
        <w:t>u19) + 0</w:t>
      </w:r>
      <w:r w:rsidR="00644CD5">
        <w:t>.</w:t>
      </w:r>
      <w:r>
        <w:t>0939*T(v10</w:t>
      </w:r>
      <w:r w:rsidR="00644CD5">
        <w:t>.</w:t>
      </w:r>
      <w:r>
        <w:t>u33) + 0</w:t>
      </w:r>
      <w:r w:rsidR="00644CD5">
        <w:t>.</w:t>
      </w:r>
      <w:r>
        <w:t>0993*T(v12</w:t>
      </w:r>
      <w:r w:rsidR="00644CD5">
        <w:t>.</w:t>
      </w:r>
      <w:r>
        <w:t>u2) + 0</w:t>
      </w:r>
      <w:r w:rsidR="00644CD5">
        <w:t>.</w:t>
      </w:r>
      <w:r>
        <w:t>06*T(v19) -0</w:t>
      </w:r>
      <w:r w:rsidR="00644CD5">
        <w:t>.</w:t>
      </w:r>
      <w:r>
        <w:t>145*T(v8</w:t>
      </w:r>
      <w:r w:rsidR="00644CD5">
        <w:t>.</w:t>
      </w:r>
      <w:r>
        <w:t>u1) + 0</w:t>
      </w:r>
      <w:r w:rsidR="00644CD5">
        <w:t>.</w:t>
      </w:r>
      <w:r>
        <w:t>102*T(v14</w:t>
      </w:r>
      <w:r w:rsidR="00644CD5">
        <w:t>.</w:t>
      </w:r>
      <w:r>
        <w:t>u14) + 0</w:t>
      </w:r>
      <w:r w:rsidR="00644CD5">
        <w:t>.</w:t>
      </w:r>
      <w:r>
        <w:t>0842*T(v10</w:t>
      </w:r>
      <w:r w:rsidR="00644CD5">
        <w:t>.</w:t>
      </w:r>
      <w:r>
        <w:t>u22) -0</w:t>
      </w:r>
      <w:r w:rsidR="00644CD5">
        <w:t>.</w:t>
      </w:r>
      <w:r>
        <w:t>0783*T(v10</w:t>
      </w:r>
      <w:r w:rsidR="00644CD5">
        <w:t>.</w:t>
      </w:r>
      <w:r>
        <w:t>u12) -0</w:t>
      </w:r>
      <w:r w:rsidR="00644CD5">
        <w:t>.</w:t>
      </w:r>
      <w:r>
        <w:t>0756*T(v20</w:t>
      </w:r>
      <w:r w:rsidR="00644CD5">
        <w:t>.</w:t>
      </w:r>
      <w:r>
        <w:t>u20) -0</w:t>
      </w:r>
      <w:r w:rsidR="00644CD5">
        <w:t>.</w:t>
      </w:r>
      <w:r>
        <w:t>081*T(v33</w:t>
      </w:r>
      <w:r w:rsidR="00644CD5">
        <w:t>.</w:t>
      </w:r>
      <w:r>
        <w:t>u9) -0</w:t>
      </w:r>
      <w:r w:rsidR="00644CD5">
        <w:t>.</w:t>
      </w:r>
      <w:r>
        <w:t>0647*Volume^2 -0</w:t>
      </w:r>
      <w:r w:rsidR="00644CD5">
        <w:t>.</w:t>
      </w:r>
      <w:r>
        <w:t>0747*T(v6</w:t>
      </w:r>
      <w:r w:rsidR="00644CD5">
        <w:t>.</w:t>
      </w:r>
      <w:r>
        <w:t>u30) -0</w:t>
      </w:r>
      <w:r w:rsidR="00644CD5">
        <w:t>.</w:t>
      </w:r>
      <w:r>
        <w:t>0917*T(v29</w:t>
      </w:r>
      <w:r w:rsidR="00644CD5">
        <w:t>.</w:t>
      </w:r>
      <w:r>
        <w:t>u4) -0</w:t>
      </w:r>
      <w:r w:rsidR="00644CD5">
        <w:t>.</w:t>
      </w:r>
      <w:r>
        <w:t>0865*T(v1</w:t>
      </w:r>
      <w:r w:rsidR="00644CD5">
        <w:t>.</w:t>
      </w:r>
      <w:r>
        <w:t>u31) + 0</w:t>
      </w:r>
      <w:r w:rsidR="00644CD5">
        <w:t>.</w:t>
      </w:r>
      <w:r>
        <w:t>0717*T(v5</w:t>
      </w:r>
      <w:r w:rsidR="00644CD5">
        <w:t>.</w:t>
      </w:r>
      <w:r>
        <w:t>u20) -0</w:t>
      </w:r>
      <w:r w:rsidR="00644CD5">
        <w:t>.</w:t>
      </w:r>
      <w:r>
        <w:t>0813*T(v15</w:t>
      </w:r>
      <w:r w:rsidR="00644CD5">
        <w:t>.</w:t>
      </w:r>
      <w:r>
        <w:t>u10) -0</w:t>
      </w:r>
      <w:r w:rsidR="00644CD5">
        <w:t>.</w:t>
      </w:r>
      <w:r>
        <w:t>077*T(v16</w:t>
      </w:r>
      <w:r w:rsidR="00644CD5">
        <w:t>.</w:t>
      </w:r>
      <w:r>
        <w:t>u8) -0</w:t>
      </w:r>
      <w:r w:rsidR="00644CD5">
        <w:t>.</w:t>
      </w:r>
      <w:r>
        <w:t>0623*T(v7</w:t>
      </w:r>
      <w:r w:rsidR="00644CD5">
        <w:t>.</w:t>
      </w:r>
      <w:r>
        <w:t>u29) -0</w:t>
      </w:r>
      <w:r w:rsidR="00644CD5">
        <w:t>.</w:t>
      </w:r>
      <w:r>
        <w:t>0475*T(v40) + 0</w:t>
      </w:r>
      <w:r w:rsidR="00644CD5">
        <w:t>.</w:t>
      </w:r>
      <w:r>
        <w:t>079*T(v12</w:t>
      </w:r>
      <w:r w:rsidR="00644CD5">
        <w:t>.</w:t>
      </w:r>
      <w:r>
        <w:t>u3) + 0</w:t>
      </w:r>
      <w:r w:rsidR="00644CD5">
        <w:t>.</w:t>
      </w:r>
      <w:r>
        <w:t>0595*T(v9</w:t>
      </w:r>
      <w:r w:rsidR="00644CD5">
        <w:t>.</w:t>
      </w:r>
      <w:r>
        <w:t>u13) -0</w:t>
      </w:r>
      <w:r w:rsidR="00644CD5">
        <w:t>.</w:t>
      </w:r>
      <w:r>
        <w:t>0752*T(v18</w:t>
      </w:r>
      <w:r w:rsidR="00644CD5">
        <w:t>.</w:t>
      </w:r>
      <w:r>
        <w:t>u5) + 0</w:t>
      </w:r>
      <w:r w:rsidR="00644CD5">
        <w:t>.</w:t>
      </w:r>
      <w:r>
        <w:t>0641*T(v34</w:t>
      </w:r>
      <w:r w:rsidR="00644CD5">
        <w:t>.</w:t>
      </w:r>
      <w:r>
        <w:t>u7) -0</w:t>
      </w:r>
      <w:r w:rsidR="00644CD5">
        <w:t>.</w:t>
      </w:r>
      <w:r>
        <w:t>0888*T(v33</w:t>
      </w:r>
      <w:r w:rsidR="00644CD5">
        <w:t>.</w:t>
      </w:r>
      <w:r>
        <w:t>u3) + 0</w:t>
      </w:r>
      <w:r w:rsidR="00644CD5">
        <w:t>.</w:t>
      </w:r>
      <w:r>
        <w:t>0673*T(v23</w:t>
      </w:r>
      <w:r w:rsidR="00644CD5">
        <w:t>.</w:t>
      </w:r>
      <w:r>
        <w:t>u10) + 0</w:t>
      </w:r>
      <w:r w:rsidR="00644CD5">
        <w:t>.</w:t>
      </w:r>
      <w:r>
        <w:t>0738*T(v6</w:t>
      </w:r>
      <w:r w:rsidR="00644CD5">
        <w:t>.</w:t>
      </w:r>
      <w:r>
        <w:t>u26) + 0</w:t>
      </w:r>
      <w:r w:rsidR="00644CD5">
        <w:t>.</w:t>
      </w:r>
      <w:r>
        <w:t>0879*T(v5</w:t>
      </w:r>
      <w:r w:rsidR="00644CD5">
        <w:t>.</w:t>
      </w:r>
      <w:r>
        <w:t>u2) + 0</w:t>
      </w:r>
      <w:r w:rsidR="00644CD5">
        <w:t>.</w:t>
      </w:r>
      <w:r>
        <w:t>058*T(v15</w:t>
      </w:r>
      <w:r w:rsidR="00644CD5">
        <w:t>.</w:t>
      </w:r>
      <w:r>
        <w:t>u23) + 0</w:t>
      </w:r>
      <w:r w:rsidR="00644CD5">
        <w:t>.</w:t>
      </w:r>
      <w:r>
        <w:t>0455*T(u24) -0</w:t>
      </w:r>
      <w:r w:rsidR="00644CD5">
        <w:t>.</w:t>
      </w:r>
      <w:r>
        <w:t>14*T(v2</w:t>
      </w:r>
      <w:r w:rsidR="00644CD5">
        <w:t>.</w:t>
      </w:r>
      <w:r>
        <w:t>u1) + 0</w:t>
      </w:r>
      <w:r w:rsidR="00644CD5">
        <w:t>.</w:t>
      </w:r>
      <w:r>
        <w:t>058*T(v8</w:t>
      </w:r>
      <w:r w:rsidR="00644CD5">
        <w:t>.</w:t>
      </w:r>
      <w:r>
        <w:t>u21) -0</w:t>
      </w:r>
      <w:r w:rsidR="00644CD5">
        <w:t>.</w:t>
      </w:r>
      <w:r>
        <w:t>0662*NumDonor -0</w:t>
      </w:r>
      <w:r w:rsidR="00644CD5">
        <w:t>.</w:t>
      </w:r>
      <w:r>
        <w:t>0655*T(v18</w:t>
      </w:r>
      <w:r w:rsidR="00644CD5">
        <w:t>.</w:t>
      </w:r>
      <w:r>
        <w:t>u6) -0</w:t>
      </w:r>
      <w:r w:rsidR="00644CD5">
        <w:t>.</w:t>
      </w:r>
      <w:r>
        <w:t>0654*T(v15</w:t>
      </w:r>
      <w:r w:rsidR="00644CD5">
        <w:t>.</w:t>
      </w:r>
      <w:r>
        <w:t>u14) + 0</w:t>
      </w:r>
      <w:r w:rsidR="00644CD5">
        <w:t>.</w:t>
      </w:r>
      <w:r>
        <w:t>0529*T(v18</w:t>
      </w:r>
      <w:r w:rsidR="00644CD5">
        <w:t>.</w:t>
      </w:r>
      <w:r>
        <w:t>u10) + 0</w:t>
      </w:r>
      <w:r w:rsidR="00644CD5">
        <w:t>.</w:t>
      </w:r>
      <w:r>
        <w:t>0771*T(v1</w:t>
      </w:r>
      <w:r w:rsidR="00644CD5">
        <w:t>.</w:t>
      </w:r>
      <w:r>
        <w:t>u27) -0</w:t>
      </w:r>
      <w:r w:rsidR="00644CD5">
        <w:t>.</w:t>
      </w:r>
      <w:r>
        <w:t>0543*T(v31</w:t>
      </w:r>
      <w:r w:rsidR="00644CD5">
        <w:t>.</w:t>
      </w:r>
      <w:r>
        <w:t>u7) + 0</w:t>
      </w:r>
      <w:r w:rsidR="00644CD5">
        <w:t>.</w:t>
      </w:r>
      <w:r>
        <w:t>0523*T(v23</w:t>
      </w:r>
      <w:r w:rsidR="00644CD5">
        <w:t>.</w:t>
      </w:r>
      <w:r>
        <w:t>u7) + 0</w:t>
      </w:r>
      <w:r w:rsidR="00644CD5">
        <w:t>.</w:t>
      </w:r>
      <w:r>
        <w:t>0753*T(v7</w:t>
      </w:r>
      <w:r w:rsidR="00644CD5">
        <w:t>.</w:t>
      </w:r>
      <w:r>
        <w:t>u5) -0</w:t>
      </w:r>
      <w:r w:rsidR="00644CD5">
        <w:t>.</w:t>
      </w:r>
      <w:r>
        <w:t>0648*T(v24</w:t>
      </w:r>
      <w:r w:rsidR="00644CD5">
        <w:t>.</w:t>
      </w:r>
      <w:r>
        <w:t>u8) + 0</w:t>
      </w:r>
      <w:r w:rsidR="00644CD5">
        <w:t>.</w:t>
      </w:r>
      <w:r>
        <w:t>0675*T(v2</w:t>
      </w:r>
      <w:r w:rsidR="00644CD5">
        <w:t>.</w:t>
      </w:r>
      <w:r>
        <w:t>u14) -0</w:t>
      </w:r>
      <w:r w:rsidR="00644CD5">
        <w:t>.</w:t>
      </w:r>
      <w:r>
        <w:t>0569*T(v2</w:t>
      </w:r>
      <w:r w:rsidR="00644CD5">
        <w:t>.</w:t>
      </w:r>
      <w:r>
        <w:t>u34) -0</w:t>
      </w:r>
      <w:r w:rsidR="00644CD5">
        <w:t>.</w:t>
      </w:r>
      <w:r>
        <w:t>0761*T(v2</w:t>
      </w:r>
      <w:r w:rsidR="00644CD5">
        <w:t>.</w:t>
      </w:r>
      <w:r>
        <w:t>u9) -0</w:t>
      </w:r>
      <w:r w:rsidR="00644CD5">
        <w:t>.</w:t>
      </w:r>
      <w:r>
        <w:t>0668*T(v16</w:t>
      </w:r>
      <w:r w:rsidR="00644CD5">
        <w:t>.</w:t>
      </w:r>
      <w:r>
        <w:t>u3) + 0</w:t>
      </w:r>
      <w:r w:rsidR="00644CD5">
        <w:t>.</w:t>
      </w:r>
      <w:r>
        <w:t>0529*T(v1</w:t>
      </w:r>
      <w:r w:rsidR="00644CD5">
        <w:t>.</w:t>
      </w:r>
      <w:r>
        <w:t>u42) -0</w:t>
      </w:r>
      <w:r w:rsidR="00644CD5">
        <w:t>.</w:t>
      </w:r>
      <w:r>
        <w:t>0688*T(v18</w:t>
      </w:r>
      <w:r w:rsidR="00644CD5">
        <w:t>.</w:t>
      </w:r>
      <w:r>
        <w:t>u2) -0</w:t>
      </w:r>
      <w:r w:rsidR="00644CD5">
        <w:t>.</w:t>
      </w:r>
      <w:r>
        <w:t>0757*T(v1</w:t>
      </w:r>
      <w:r w:rsidR="00644CD5">
        <w:t>.</w:t>
      </w:r>
      <w:r>
        <w:t>u3) -0</w:t>
      </w:r>
      <w:r w:rsidR="00644CD5">
        <w:t>.</w:t>
      </w:r>
      <w:r>
        <w:t>0589*T(v17</w:t>
      </w:r>
      <w:r w:rsidR="00644CD5">
        <w:t>.</w:t>
      </w:r>
      <w:r>
        <w:t>u1) + 0</w:t>
      </w:r>
      <w:r w:rsidR="00644CD5">
        <w:t>.</w:t>
      </w:r>
      <w:r>
        <w:t>0611*T(v9</w:t>
      </w:r>
      <w:r w:rsidR="00644CD5">
        <w:t>.</w:t>
      </w:r>
      <w:r>
        <w:t>u5) + 0</w:t>
      </w:r>
      <w:r w:rsidR="00644CD5">
        <w:t>.</w:t>
      </w:r>
      <w:r>
        <w:t>0607*T(v34</w:t>
      </w:r>
      <w:r w:rsidR="00644CD5">
        <w:t>.</w:t>
      </w:r>
      <w:r>
        <w:t>u1) + 0</w:t>
      </w:r>
      <w:r w:rsidR="00644CD5">
        <w:t>.</w:t>
      </w:r>
      <w:r>
        <w:t>0423*T(v4</w:t>
      </w:r>
      <w:r w:rsidR="00644CD5">
        <w:t>.</w:t>
      </w:r>
      <w:r>
        <w:t>u35) -0</w:t>
      </w:r>
      <w:r w:rsidR="00644CD5">
        <w:t>.</w:t>
      </w:r>
      <w:r>
        <w:t>0379*T(v18</w:t>
      </w:r>
      <w:r w:rsidR="00644CD5">
        <w:t>.</w:t>
      </w:r>
      <w:r>
        <w:t>u22) + 0</w:t>
      </w:r>
      <w:r w:rsidR="00644CD5">
        <w:t>.</w:t>
      </w:r>
      <w:r>
        <w:t>0403*T(v7</w:t>
      </w:r>
      <w:r w:rsidR="00644CD5">
        <w:t>.</w:t>
      </w:r>
      <w:r>
        <w:t>u27) + 0</w:t>
      </w:r>
      <w:r w:rsidR="00644CD5">
        <w:t>.</w:t>
      </w:r>
      <w:r>
        <w:t>0465*T(v1</w:t>
      </w:r>
      <w:r w:rsidR="00644CD5">
        <w:t>.</w:t>
      </w:r>
      <w:r>
        <w:t>u28) -0</w:t>
      </w:r>
      <w:r w:rsidR="00644CD5">
        <w:t>.</w:t>
      </w:r>
      <w:r>
        <w:t>0386*T(v9</w:t>
      </w:r>
      <w:r w:rsidR="00644CD5">
        <w:t>.</w:t>
      </w:r>
      <w:r>
        <w:t>u16) + 0</w:t>
      </w:r>
      <w:r w:rsidR="00644CD5">
        <w:t>.</w:t>
      </w:r>
      <w:r>
        <w:t>0471*T(v10</w:t>
      </w:r>
      <w:r w:rsidR="00644CD5">
        <w:t>.</w:t>
      </w:r>
      <w:r>
        <w:t>u6) + 0</w:t>
      </w:r>
      <w:r w:rsidR="00644CD5">
        <w:t>.</w:t>
      </w:r>
      <w:r>
        <w:t>0462*T(v8</w:t>
      </w:r>
      <w:r w:rsidR="00644CD5">
        <w:t>.</w:t>
      </w:r>
      <w:r>
        <w:t>u8) -0</w:t>
      </w:r>
      <w:r w:rsidR="00644CD5">
        <w:t>.</w:t>
      </w:r>
      <w:r>
        <w:t>0474*T(v6</w:t>
      </w:r>
      <w:r w:rsidR="00644CD5">
        <w:t>.</w:t>
      </w:r>
      <w:r>
        <w:t>u6) + 0</w:t>
      </w:r>
      <w:r w:rsidR="00644CD5">
        <w:t>.</w:t>
      </w:r>
      <w:r>
        <w:t>0388*T(v14</w:t>
      </w:r>
      <w:r w:rsidR="00644CD5">
        <w:t>.</w:t>
      </w:r>
      <w:r>
        <w:t>u4) -0</w:t>
      </w:r>
      <w:r w:rsidR="00644CD5">
        <w:t>.</w:t>
      </w:r>
      <w:r>
        <w:t>0388*T(v6</w:t>
      </w:r>
      <w:r w:rsidR="00644CD5">
        <w:t>.</w:t>
      </w:r>
      <w:r>
        <w:t>u9) + 0</w:t>
      </w:r>
      <w:r w:rsidR="00644CD5">
        <w:t>.</w:t>
      </w:r>
      <w:r>
        <w:t>0433*T(v1</w:t>
      </w:r>
      <w:r w:rsidR="00644CD5">
        <w:t>.</w:t>
      </w:r>
      <w:r>
        <w:t>u16) + 0</w:t>
      </w:r>
      <w:r w:rsidR="00644CD5">
        <w:t>.</w:t>
      </w:r>
      <w:r>
        <w:t>0345*T(v25</w:t>
      </w:r>
      <w:r w:rsidR="00644CD5">
        <w:t>.</w:t>
      </w:r>
      <w:r>
        <w:t>u11) -0</w:t>
      </w:r>
      <w:r w:rsidR="00644CD5">
        <w:t>.</w:t>
      </w:r>
      <w:r>
        <w:t>034*T(v12</w:t>
      </w:r>
      <w:r w:rsidR="00644CD5">
        <w:t>.</w:t>
      </w:r>
      <w:r>
        <w:t>u27) -0</w:t>
      </w:r>
      <w:r w:rsidR="00644CD5">
        <w:t>.</w:t>
      </w:r>
      <w:r>
        <w:t>0273*T(v20</w:t>
      </w:r>
      <w:r w:rsidR="00644CD5">
        <w:t>.</w:t>
      </w:r>
      <w:r>
        <w:t>u13) + 0</w:t>
      </w:r>
      <w:r w:rsidR="00644CD5">
        <w:t>.</w:t>
      </w:r>
      <w:r>
        <w:t>033*T(v25</w:t>
      </w:r>
      <w:r w:rsidR="00644CD5">
        <w:t>.</w:t>
      </w:r>
      <w:r>
        <w:t>u3) + 0</w:t>
      </w:r>
      <w:r w:rsidR="00644CD5">
        <w:t>.</w:t>
      </w:r>
      <w:r>
        <w:t>0299*T(v5</w:t>
      </w:r>
      <w:r w:rsidR="00644CD5">
        <w:t>.</w:t>
      </w:r>
      <w:r>
        <w:t>u23) + 0</w:t>
      </w:r>
      <w:r w:rsidR="00644CD5">
        <w:t>.</w:t>
      </w:r>
      <w:r>
        <w:t>0353*T(v3</w:t>
      </w:r>
      <w:r w:rsidR="00644CD5">
        <w:t>.</w:t>
      </w:r>
      <w:r>
        <w:t>u18) + 0</w:t>
      </w:r>
      <w:r w:rsidR="00644CD5">
        <w:t>.</w:t>
      </w:r>
      <w:r>
        <w:t>0346*T(v3</w:t>
      </w:r>
      <w:r w:rsidR="00644CD5">
        <w:t>.</w:t>
      </w:r>
      <w:r>
        <w:t>u32) + 0</w:t>
      </w:r>
      <w:r w:rsidR="00644CD5">
        <w:t>.</w:t>
      </w:r>
      <w:r>
        <w:t>0276*T(v18</w:t>
      </w:r>
      <w:r w:rsidR="00644CD5">
        <w:t>.</w:t>
      </w:r>
      <w:r>
        <w:t>u24) -0</w:t>
      </w:r>
      <w:r w:rsidR="00644CD5">
        <w:t>.</w:t>
      </w:r>
      <w:r>
        <w:t>0342*T(v1</w:t>
      </w:r>
      <w:r w:rsidR="00644CD5">
        <w:t>.</w:t>
      </w:r>
      <w:r>
        <w:t>u25) -0</w:t>
      </w:r>
      <w:r w:rsidR="00644CD5">
        <w:t>.</w:t>
      </w:r>
      <w:r>
        <w:t>03*T(v7</w:t>
      </w:r>
      <w:r w:rsidR="00644CD5">
        <w:t>.</w:t>
      </w:r>
      <w:r>
        <w:t>u34) -0</w:t>
      </w:r>
      <w:r w:rsidR="00644CD5">
        <w:t>.</w:t>
      </w:r>
      <w:r>
        <w:t>0266*T(v11</w:t>
      </w:r>
      <w:r w:rsidR="00644CD5">
        <w:t>.</w:t>
      </w:r>
      <w:r>
        <w:t>u21) + 0</w:t>
      </w:r>
      <w:r w:rsidR="00644CD5">
        <w:t>.</w:t>
      </w:r>
      <w:r>
        <w:t>0287*T(v5</w:t>
      </w:r>
      <w:r w:rsidR="00644CD5">
        <w:t>.</w:t>
      </w:r>
      <w:r>
        <w:t>u28) -0</w:t>
      </w:r>
      <w:r w:rsidR="00644CD5">
        <w:t>.</w:t>
      </w:r>
      <w:r>
        <w:t>0243*T(v8</w:t>
      </w:r>
      <w:r w:rsidR="00644CD5">
        <w:t>.</w:t>
      </w:r>
      <w:r>
        <w:t>u9) -0</w:t>
      </w:r>
      <w:r w:rsidR="00644CD5">
        <w:t>.</w:t>
      </w:r>
      <w:r>
        <w:t>0259*T(v37</w:t>
      </w:r>
      <w:r w:rsidR="00644CD5">
        <w:t>.</w:t>
      </w:r>
      <w:r>
        <w:t>u3) + 0</w:t>
      </w:r>
      <w:r w:rsidR="00644CD5">
        <w:t>.</w:t>
      </w:r>
      <w:r>
        <w:t>0223*T(v7</w:t>
      </w:r>
      <w:r w:rsidR="00644CD5">
        <w:t>.</w:t>
      </w:r>
      <w:r>
        <w:t>u14) + 0</w:t>
      </w:r>
      <w:r w:rsidR="00644CD5">
        <w:t>.</w:t>
      </w:r>
      <w:r>
        <w:t>0239*T(v3</w:t>
      </w:r>
      <w:r w:rsidR="00644CD5">
        <w:t>.</w:t>
      </w:r>
      <w:r>
        <w:t>u16) -0</w:t>
      </w:r>
      <w:r w:rsidR="00644CD5">
        <w:t>.</w:t>
      </w:r>
      <w:r>
        <w:t>0155*T(v30) -0</w:t>
      </w:r>
      <w:r w:rsidR="00644CD5">
        <w:t>.</w:t>
      </w:r>
      <w:r>
        <w:t>0243*T(v35</w:t>
      </w:r>
      <w:r w:rsidR="00644CD5">
        <w:t>.</w:t>
      </w:r>
      <w:r>
        <w:t>u3) + 0</w:t>
      </w:r>
      <w:r w:rsidR="00644CD5">
        <w:t>.</w:t>
      </w:r>
      <w:r>
        <w:t>0215*T(v3</w:t>
      </w:r>
      <w:r w:rsidR="00644CD5">
        <w:t>.</w:t>
      </w:r>
      <w:r>
        <w:t>u4) -0</w:t>
      </w:r>
      <w:r w:rsidR="00644CD5">
        <w:t>.</w:t>
      </w:r>
      <w:r>
        <w:t>0198*T(v13</w:t>
      </w:r>
      <w:r w:rsidR="00644CD5">
        <w:t>.</w:t>
      </w:r>
      <w:r>
        <w:t>u23) + 0</w:t>
      </w:r>
      <w:r w:rsidR="00644CD5">
        <w:t>.</w:t>
      </w:r>
      <w:r>
        <w:t>0193*T(v5</w:t>
      </w:r>
      <w:r w:rsidR="00644CD5">
        <w:t>.</w:t>
      </w:r>
      <w:r>
        <w:t>u32) -0</w:t>
      </w:r>
      <w:r w:rsidR="00644CD5">
        <w:t>.</w:t>
      </w:r>
      <w:r>
        <w:t>0186*T(v10</w:t>
      </w:r>
      <w:r w:rsidR="00644CD5">
        <w:t>.</w:t>
      </w:r>
      <w:r>
        <w:t>u27) -0</w:t>
      </w:r>
      <w:r w:rsidR="00644CD5">
        <w:t>.</w:t>
      </w:r>
      <w:r>
        <w:t>0338*T(v1</w:t>
      </w:r>
      <w:r w:rsidR="00644CD5">
        <w:t>.</w:t>
      </w:r>
      <w:r>
        <w:t>u2) -0</w:t>
      </w:r>
      <w:r w:rsidR="00644CD5">
        <w:t>.</w:t>
      </w:r>
      <w:r>
        <w:t>0208*T(v27</w:t>
      </w:r>
      <w:r w:rsidR="00644CD5">
        <w:t>.</w:t>
      </w:r>
      <w:r>
        <w:t>u6) -0</w:t>
      </w:r>
      <w:r w:rsidR="00644CD5">
        <w:t>.</w:t>
      </w:r>
      <w:r>
        <w:t>0167*T(v4</w:t>
      </w:r>
      <w:r w:rsidR="00644CD5">
        <w:t>.</w:t>
      </w:r>
      <w:r>
        <w:t>u33) + 0</w:t>
      </w:r>
      <w:r w:rsidR="00644CD5">
        <w:t>.</w:t>
      </w:r>
      <w:r>
        <w:t>0187*T(v10</w:t>
      </w:r>
      <w:r w:rsidR="00644CD5">
        <w:t>.</w:t>
      </w:r>
      <w:r>
        <w:t>u2) + 0</w:t>
      </w:r>
      <w:r w:rsidR="00644CD5">
        <w:t>.</w:t>
      </w:r>
      <w:r>
        <w:t>00963*T(u41) + 0</w:t>
      </w:r>
      <w:r w:rsidR="00644CD5">
        <w:t>.</w:t>
      </w:r>
      <w:r>
        <w:t>0103*T(u10) -0</w:t>
      </w:r>
      <w:r w:rsidR="00644CD5">
        <w:t>.</w:t>
      </w:r>
      <w:r>
        <w:t>0161*T(v1</w:t>
      </w:r>
      <w:r w:rsidR="00644CD5">
        <w:t>.</w:t>
      </w:r>
      <w:r>
        <w:t>u14) -0</w:t>
      </w:r>
      <w:r w:rsidR="00644CD5">
        <w:t>.</w:t>
      </w:r>
      <w:r>
        <w:t>0119*T(v13</w:t>
      </w:r>
      <w:r w:rsidR="00644CD5">
        <w:t>.</w:t>
      </w:r>
      <w:r>
        <w:t>u11) -0</w:t>
      </w:r>
      <w:r w:rsidR="00644CD5">
        <w:t>.</w:t>
      </w:r>
      <w:r>
        <w:t>0115*T(v9</w:t>
      </w:r>
      <w:r w:rsidR="00644CD5">
        <w:t>.</w:t>
      </w:r>
      <w:r>
        <w:t>u29) -0</w:t>
      </w:r>
      <w:r w:rsidR="00644CD5">
        <w:t>.</w:t>
      </w:r>
      <w:r>
        <w:t>00995*T(v11</w:t>
      </w:r>
      <w:r w:rsidR="00644CD5">
        <w:t>.</w:t>
      </w:r>
      <w:r>
        <w:t>u6) -0</w:t>
      </w:r>
      <w:r w:rsidR="00644CD5">
        <w:t>.</w:t>
      </w:r>
      <w:r>
        <w:t>00813*Volume^3 + 0</w:t>
      </w:r>
      <w:r w:rsidR="00644CD5">
        <w:t>.</w:t>
      </w:r>
      <w:r>
        <w:t>00807*NumPositive + 0</w:t>
      </w:r>
      <w:r w:rsidR="00644CD5">
        <w:t>.</w:t>
      </w:r>
      <w:r>
        <w:t>00685*T(v29</w:t>
      </w:r>
      <w:r w:rsidR="00644CD5">
        <w:t>.</w:t>
      </w:r>
      <w:r>
        <w:t>u10) + 0</w:t>
      </w:r>
      <w:r w:rsidR="00644CD5">
        <w:t>.</w:t>
      </w:r>
      <w:r>
        <w:t>00692*T(v4</w:t>
      </w:r>
      <w:r w:rsidR="00644CD5">
        <w:t>.</w:t>
      </w:r>
      <w:r>
        <w:t>u38) -0</w:t>
      </w:r>
      <w:r w:rsidR="00644CD5">
        <w:t>.</w:t>
      </w:r>
      <w:r>
        <w:t>00673*T(v3</w:t>
      </w:r>
      <w:r w:rsidR="00644CD5">
        <w:t>.</w:t>
      </w:r>
      <w:r>
        <w:t>u10) -0</w:t>
      </w:r>
      <w:r w:rsidR="00644CD5">
        <w:t>.</w:t>
      </w:r>
      <w:r>
        <w:t>00508*T(v20</w:t>
      </w:r>
      <w:r w:rsidR="00644CD5">
        <w:t>.</w:t>
      </w:r>
      <w:r>
        <w:t>u19) -0</w:t>
      </w:r>
      <w:r w:rsidR="00644CD5">
        <w:t>.</w:t>
      </w:r>
      <w:r>
        <w:t>00189*Lipophilicity -0</w:t>
      </w:r>
      <w:r w:rsidR="00644CD5">
        <w:t>.</w:t>
      </w:r>
      <w:r>
        <w:t>00197*T(v7</w:t>
      </w:r>
      <w:r w:rsidR="00644CD5">
        <w:t>.</w:t>
      </w:r>
      <w:r>
        <w:t>u4) -0</w:t>
      </w:r>
      <w:r w:rsidR="00644CD5">
        <w:t>.</w:t>
      </w:r>
      <w:r>
        <w:t>00182*T(v31</w:t>
      </w:r>
      <w:r w:rsidR="00644CD5">
        <w:t>.</w:t>
      </w:r>
      <w:r>
        <w:t>u10) + 0</w:t>
      </w:r>
      <w:r w:rsidR="00644CD5">
        <w:t>.</w:t>
      </w:r>
      <w:r>
        <w:t>00131*T(v4</w:t>
      </w:r>
      <w:r w:rsidR="00644CD5">
        <w:t>.</w:t>
      </w:r>
      <w:r>
        <w:t>u9) -0</w:t>
      </w:r>
      <w:r w:rsidR="00644CD5">
        <w:t>.</w:t>
      </w:r>
      <w:r>
        <w:t>000761*T(v4</w:t>
      </w:r>
      <w:r w:rsidR="00644CD5">
        <w:t>.</w:t>
      </w:r>
      <w:r>
        <w:t>u15) + 0</w:t>
      </w:r>
      <w:r w:rsidR="00644CD5">
        <w:t>.</w:t>
      </w:r>
      <w:r>
        <w:t>00063*T(v13</w:t>
      </w:r>
      <w:r w:rsidR="00644CD5">
        <w:t>.</w:t>
      </w:r>
      <w:r>
        <w:t>u15) -0</w:t>
      </w:r>
      <w:r w:rsidR="00644CD5">
        <w:t>.</w:t>
      </w:r>
      <w:r>
        <w:t>000249*T(v4</w:t>
      </w:r>
      <w:r w:rsidR="00644CD5">
        <w:t>.</w:t>
      </w:r>
      <w:r>
        <w:t>u10) + 6</w:t>
      </w:r>
      <w:r w:rsidR="00644CD5">
        <w:t>.</w:t>
      </w:r>
      <w:r>
        <w:t>56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104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506*T(v16</w:t>
      </w:r>
      <w:r w:rsidR="00644CD5">
        <w:t>.</w:t>
      </w:r>
      <w:r>
        <w:t>u12) + 0</w:t>
      </w:r>
      <w:r w:rsidR="00644CD5">
        <w:t>.</w:t>
      </w:r>
      <w:r>
        <w:t>436*T(v25) + 23</w:t>
      </w:r>
      <w:r w:rsidR="00644CD5">
        <w:t>.</w:t>
      </w:r>
      <w:r>
        <w:t>6*Length + 0</w:t>
      </w:r>
      <w:r w:rsidR="00644CD5">
        <w:t>.</w:t>
      </w:r>
      <w:r>
        <w:t>106*u -0</w:t>
      </w:r>
      <w:r w:rsidR="00644CD5">
        <w:t>.</w:t>
      </w:r>
      <w:r>
        <w:t>38*T(v4</w:t>
      </w:r>
      <w:r w:rsidR="00644CD5">
        <w:t>.</w:t>
      </w:r>
      <w:r>
        <w:t>u7) + 0</w:t>
      </w:r>
      <w:r w:rsidR="00644CD5">
        <w:t>.</w:t>
      </w:r>
      <w:r>
        <w:t>892*T(v16</w:t>
      </w:r>
      <w:r w:rsidR="00644CD5">
        <w:t>.</w:t>
      </w:r>
      <w:r>
        <w:t>u2) -0</w:t>
      </w:r>
      <w:r w:rsidR="00644CD5">
        <w:t>.</w:t>
      </w:r>
      <w:r>
        <w:t>183*T(v13) + 0</w:t>
      </w:r>
      <w:r w:rsidR="00644CD5">
        <w:t>.</w:t>
      </w:r>
      <w:r>
        <w:t>449*T(v23</w:t>
      </w:r>
      <w:r w:rsidR="00644CD5">
        <w:t>.</w:t>
      </w:r>
      <w:r>
        <w:t>u8) -0</w:t>
      </w:r>
      <w:r w:rsidR="00644CD5">
        <w:t>.</w:t>
      </w:r>
      <w:r>
        <w:t>233*T(v7</w:t>
      </w:r>
      <w:r w:rsidR="00644CD5">
        <w:t>.</w:t>
      </w:r>
      <w:r>
        <w:t>u6) -0</w:t>
      </w:r>
      <w:r w:rsidR="00644CD5">
        <w:t>.</w:t>
      </w:r>
      <w:r>
        <w:t>363*T(v2) + 0</w:t>
      </w:r>
      <w:r w:rsidR="00644CD5">
        <w:t>.</w:t>
      </w:r>
      <w:r>
        <w:t>878*T(v16</w:t>
      </w:r>
      <w:r w:rsidR="00644CD5">
        <w:t>.</w:t>
      </w:r>
      <w:r>
        <w:t>u6) -1</w:t>
      </w:r>
      <w:r w:rsidR="00644CD5">
        <w:t>.</w:t>
      </w:r>
      <w:r>
        <w:t>16*T(v8</w:t>
      </w:r>
      <w:r w:rsidR="00644CD5">
        <w:t>.</w:t>
      </w:r>
      <w:r>
        <w:t>u3) -0</w:t>
      </w:r>
      <w:r w:rsidR="00644CD5">
        <w:t>.</w:t>
      </w:r>
      <w:r>
        <w:t>465*T(v9</w:t>
      </w:r>
      <w:r w:rsidR="00644CD5">
        <w:t>.</w:t>
      </w:r>
      <w:r>
        <w:t>u24) -0</w:t>
      </w:r>
      <w:r w:rsidR="00644CD5">
        <w:t>.</w:t>
      </w:r>
      <w:r>
        <w:t>59*T(v3</w:t>
      </w:r>
      <w:r w:rsidR="00644CD5">
        <w:t>.</w:t>
      </w:r>
      <w:r>
        <w:t>u10) -14</w:t>
      </w:r>
      <w:r w:rsidR="00644CD5">
        <w:t>.</w:t>
      </w:r>
      <w:r>
        <w:t>2*Length^2 + 0</w:t>
      </w:r>
      <w:r w:rsidR="00644CD5">
        <w:t>.</w:t>
      </w:r>
      <w:r>
        <w:t>623*T(v17</w:t>
      </w:r>
      <w:r w:rsidR="00644CD5">
        <w:t>.</w:t>
      </w:r>
      <w:r>
        <w:t>u20) + 0</w:t>
      </w:r>
      <w:r w:rsidR="00644CD5">
        <w:t>.</w:t>
      </w:r>
      <w:r>
        <w:t>208*T(v1</w:t>
      </w:r>
      <w:r w:rsidR="00644CD5">
        <w:t>.</w:t>
      </w:r>
      <w:r>
        <w:t>u11) + 0</w:t>
      </w:r>
      <w:r w:rsidR="00644CD5">
        <w:t>.</w:t>
      </w:r>
      <w:r>
        <w:t>919*T(v1</w:t>
      </w:r>
      <w:r w:rsidR="00644CD5">
        <w:t>.</w:t>
      </w:r>
      <w:r>
        <w:t>u20) + 0</w:t>
      </w:r>
      <w:r w:rsidR="00644CD5">
        <w:t>.</w:t>
      </w:r>
      <w:r>
        <w:t>453*T(v4</w:t>
      </w:r>
      <w:r w:rsidR="00644CD5">
        <w:t>.</w:t>
      </w:r>
      <w:r>
        <w:t>u28) -0</w:t>
      </w:r>
      <w:r w:rsidR="00644CD5">
        <w:t>.</w:t>
      </w:r>
      <w:r>
        <w:t>146*T(v2</w:t>
      </w:r>
      <w:r w:rsidR="00644CD5">
        <w:t>.</w:t>
      </w:r>
      <w:r>
        <w:t>u5) + 0</w:t>
      </w:r>
      <w:r w:rsidR="00644CD5">
        <w:t>.</w:t>
      </w:r>
      <w:r>
        <w:t>267*T(v29</w:t>
      </w:r>
      <w:r w:rsidR="00644CD5">
        <w:t>.</w:t>
      </w:r>
      <w:r>
        <w:t>u3) -0</w:t>
      </w:r>
      <w:r w:rsidR="00644CD5">
        <w:t>.</w:t>
      </w:r>
      <w:r>
        <w:t>337*T(v4</w:t>
      </w:r>
      <w:r w:rsidR="00644CD5">
        <w:t>.</w:t>
      </w:r>
      <w:r>
        <w:t>u5) -0</w:t>
      </w:r>
      <w:r w:rsidR="00644CD5">
        <w:t>.</w:t>
      </w:r>
      <w:r>
        <w:t>555*T(v9</w:t>
      </w:r>
      <w:r w:rsidR="00644CD5">
        <w:t>.</w:t>
      </w:r>
      <w:r>
        <w:t>u4) -0</w:t>
      </w:r>
      <w:r w:rsidR="00644CD5">
        <w:t>.</w:t>
      </w:r>
      <w:r>
        <w:t>484*T(v26</w:t>
      </w:r>
      <w:r w:rsidR="00644CD5">
        <w:t>.</w:t>
      </w:r>
      <w:r>
        <w:t>u10) + 0</w:t>
      </w:r>
      <w:r w:rsidR="00644CD5">
        <w:t>.</w:t>
      </w:r>
      <w:r>
        <w:t>461*T(v28</w:t>
      </w:r>
      <w:r w:rsidR="00644CD5">
        <w:t>.</w:t>
      </w:r>
      <w:r>
        <w:t>u8) + 0</w:t>
      </w:r>
      <w:r w:rsidR="00644CD5">
        <w:t>.</w:t>
      </w:r>
      <w:r>
        <w:t>553*T(v7</w:t>
      </w:r>
      <w:r w:rsidR="00644CD5">
        <w:t>.</w:t>
      </w:r>
      <w:r>
        <w:t>u2) -0</w:t>
      </w:r>
      <w:r w:rsidR="00644CD5">
        <w:t>.</w:t>
      </w:r>
      <w:r>
        <w:t>664*T(v4</w:t>
      </w:r>
      <w:r w:rsidR="00644CD5">
        <w:t>.</w:t>
      </w:r>
      <w:r>
        <w:t>u14) + 0</w:t>
      </w:r>
      <w:r w:rsidR="00644CD5">
        <w:t>.</w:t>
      </w:r>
      <w:r>
        <w:t>303*T(v8</w:t>
      </w:r>
      <w:r w:rsidR="00644CD5">
        <w:t>.</w:t>
      </w:r>
      <w:r>
        <w:t>u23) -0</w:t>
      </w:r>
      <w:r w:rsidR="00644CD5">
        <w:t>.</w:t>
      </w:r>
      <w:r>
        <w:t>185*T(u27) -0</w:t>
      </w:r>
      <w:r w:rsidR="00644CD5">
        <w:t>.</w:t>
      </w:r>
      <w:r>
        <w:t>242*T(v6</w:t>
      </w:r>
      <w:r w:rsidR="00644CD5">
        <w:t>.</w:t>
      </w:r>
      <w:r>
        <w:t>u21) -0</w:t>
      </w:r>
      <w:r w:rsidR="00644CD5">
        <w:t>.</w:t>
      </w:r>
      <w:r>
        <w:t>449*NumPositive -0</w:t>
      </w:r>
      <w:r w:rsidR="00644CD5">
        <w:t>.</w:t>
      </w:r>
      <w:r>
        <w:t>0471*T(v15</w:t>
      </w:r>
      <w:r w:rsidR="00644CD5">
        <w:t>.</w:t>
      </w:r>
      <w:r>
        <w:t>u18) -0</w:t>
      </w:r>
      <w:r w:rsidR="00644CD5">
        <w:t>.</w:t>
      </w:r>
      <w:r>
        <w:t>366*T(v4</w:t>
      </w:r>
      <w:r w:rsidR="00644CD5">
        <w:t>.</w:t>
      </w:r>
      <w:r>
        <w:t>u29) -0</w:t>
      </w:r>
      <w:r w:rsidR="00644CD5">
        <w:t>.</w:t>
      </w:r>
      <w:r>
        <w:t>601*T(v26</w:t>
      </w:r>
      <w:r w:rsidR="00644CD5">
        <w:t>.</w:t>
      </w:r>
      <w:r>
        <w:t>u2) -0</w:t>
      </w:r>
      <w:r w:rsidR="00644CD5">
        <w:t>.</w:t>
      </w:r>
      <w:r>
        <w:t>393*T(v26</w:t>
      </w:r>
      <w:r w:rsidR="00644CD5">
        <w:t>.</w:t>
      </w:r>
      <w:r>
        <w:t>u14) -0</w:t>
      </w:r>
      <w:r w:rsidR="00644CD5">
        <w:t>.</w:t>
      </w:r>
      <w:r>
        <w:t>418*T(v19</w:t>
      </w:r>
      <w:r w:rsidR="00644CD5">
        <w:t>.</w:t>
      </w:r>
      <w:r>
        <w:t>u16) -0</w:t>
      </w:r>
      <w:r w:rsidR="00644CD5">
        <w:t>.</w:t>
      </w:r>
      <w:r>
        <w:t>137*T(v8</w:t>
      </w:r>
      <w:r w:rsidR="00644CD5">
        <w:t>.</w:t>
      </w:r>
      <w:r>
        <w:t>u7) + 0</w:t>
      </w:r>
      <w:r w:rsidR="00644CD5">
        <w:t>.</w:t>
      </w:r>
      <w:r>
        <w:t>45*T(u5) + 0</w:t>
      </w:r>
      <w:r w:rsidR="00644CD5">
        <w:t>.</w:t>
      </w:r>
      <w:r>
        <w:t>335*T(v13</w:t>
      </w:r>
      <w:r w:rsidR="00644CD5">
        <w:t>.</w:t>
      </w:r>
      <w:r>
        <w:t>u16) + 0</w:t>
      </w:r>
      <w:r w:rsidR="00644CD5">
        <w:t>.</w:t>
      </w:r>
      <w:r>
        <w:t>37*T(v5</w:t>
      </w:r>
      <w:r w:rsidR="00644CD5">
        <w:t>.</w:t>
      </w:r>
      <w:r>
        <w:t>u33) -0</w:t>
      </w:r>
      <w:r w:rsidR="00644CD5">
        <w:t>.</w:t>
      </w:r>
      <w:r>
        <w:t>494*T(v5</w:t>
      </w:r>
      <w:r w:rsidR="00644CD5">
        <w:t>.</w:t>
      </w:r>
      <w:r>
        <w:t>u13) + 0</w:t>
      </w:r>
      <w:r w:rsidR="00644CD5">
        <w:t>.</w:t>
      </w:r>
      <w:r>
        <w:t>334*T(v4</w:t>
      </w:r>
      <w:r w:rsidR="00644CD5">
        <w:t>.</w:t>
      </w:r>
      <w:r>
        <w:t>u21) -0</w:t>
      </w:r>
      <w:r w:rsidR="00644CD5">
        <w:t>.</w:t>
      </w:r>
      <w:r>
        <w:t>323*T(v36) -0</w:t>
      </w:r>
      <w:r w:rsidR="00644CD5">
        <w:t>.</w:t>
      </w:r>
      <w:r>
        <w:t>62*T(v1</w:t>
      </w:r>
      <w:r w:rsidR="00644CD5">
        <w:t>.</w:t>
      </w:r>
      <w:r>
        <w:t>u33) -0</w:t>
      </w:r>
      <w:r w:rsidR="00644CD5">
        <w:t>.</w:t>
      </w:r>
      <w:r>
        <w:t>236*T(v8</w:t>
      </w:r>
      <w:r w:rsidR="00644CD5">
        <w:t>.</w:t>
      </w:r>
      <w:r>
        <w:t>u11) -0</w:t>
      </w:r>
      <w:r w:rsidR="00644CD5">
        <w:t>.</w:t>
      </w:r>
      <w:r>
        <w:t>202*T(v8</w:t>
      </w:r>
      <w:r w:rsidR="00644CD5">
        <w:t>.</w:t>
      </w:r>
      <w:r>
        <w:t>u8) -0</w:t>
      </w:r>
      <w:r w:rsidR="00644CD5">
        <w:t>.</w:t>
      </w:r>
      <w:r>
        <w:t>204*T(v13</w:t>
      </w:r>
      <w:r w:rsidR="00644CD5">
        <w:t>.</w:t>
      </w:r>
      <w:r>
        <w:t>u22) -0</w:t>
      </w:r>
      <w:r w:rsidR="00644CD5">
        <w:t>.</w:t>
      </w:r>
      <w:r>
        <w:t>647*T(v21</w:t>
      </w:r>
      <w:r w:rsidR="00644CD5">
        <w:t>.</w:t>
      </w:r>
      <w:r>
        <w:t>u12) -0</w:t>
      </w:r>
      <w:r w:rsidR="00644CD5">
        <w:t>.</w:t>
      </w:r>
      <w:r>
        <w:t>493*T(v29</w:t>
      </w:r>
      <w:r w:rsidR="00644CD5">
        <w:t>.</w:t>
      </w:r>
      <w:r>
        <w:t>u1) -0</w:t>
      </w:r>
      <w:r w:rsidR="00644CD5">
        <w:t>.</w:t>
      </w:r>
      <w:r>
        <w:t>347*T(v24</w:t>
      </w:r>
      <w:r w:rsidR="00644CD5">
        <w:t>.</w:t>
      </w:r>
      <w:r>
        <w:t>u8) + 0</w:t>
      </w:r>
      <w:r w:rsidR="00644CD5">
        <w:t>.</w:t>
      </w:r>
      <w:r>
        <w:t>436*T(v4</w:t>
      </w:r>
      <w:r w:rsidR="00644CD5">
        <w:t>.</w:t>
      </w:r>
      <w:r>
        <w:t>u30) -0</w:t>
      </w:r>
      <w:r w:rsidR="00644CD5">
        <w:t>.</w:t>
      </w:r>
      <w:r>
        <w:t>392*T(v22</w:t>
      </w:r>
      <w:r w:rsidR="00644CD5">
        <w:t>.</w:t>
      </w:r>
      <w:r>
        <w:t>u6) -0</w:t>
      </w:r>
      <w:r w:rsidR="00644CD5">
        <w:t>.</w:t>
      </w:r>
      <w:r>
        <w:t>284*T(v18</w:t>
      </w:r>
      <w:r w:rsidR="00644CD5">
        <w:t>.</w:t>
      </w:r>
      <w:r>
        <w:t>u15) + 0</w:t>
      </w:r>
      <w:r w:rsidR="00644CD5">
        <w:t>.</w:t>
      </w:r>
      <w:r>
        <w:t>492*T(v8</w:t>
      </w:r>
      <w:r w:rsidR="00644CD5">
        <w:t>.</w:t>
      </w:r>
      <w:r>
        <w:t>u27) + 0</w:t>
      </w:r>
      <w:r w:rsidR="00644CD5">
        <w:t>.</w:t>
      </w:r>
      <w:r>
        <w:t>424*T(v16</w:t>
      </w:r>
      <w:r w:rsidR="00644CD5">
        <w:t>.</w:t>
      </w:r>
      <w:r>
        <w:t>u9) -0</w:t>
      </w:r>
      <w:r w:rsidR="00644CD5">
        <w:t>.</w:t>
      </w:r>
      <w:r>
        <w:t>244*T(u42) -0</w:t>
      </w:r>
      <w:r w:rsidR="00644CD5">
        <w:t>.</w:t>
      </w:r>
      <w:r>
        <w:t>582*T(v22</w:t>
      </w:r>
      <w:r w:rsidR="00644CD5">
        <w:t>.</w:t>
      </w:r>
      <w:r>
        <w:t>u19) + 0</w:t>
      </w:r>
      <w:r w:rsidR="00644CD5">
        <w:t>.</w:t>
      </w:r>
      <w:r>
        <w:t>403*T(v3</w:t>
      </w:r>
      <w:r w:rsidR="00644CD5">
        <w:t>.</w:t>
      </w:r>
      <w:r>
        <w:t>u12) + 0</w:t>
      </w:r>
      <w:r w:rsidR="00644CD5">
        <w:t>.</w:t>
      </w:r>
      <w:r>
        <w:t>228*T(v13</w:t>
      </w:r>
      <w:r w:rsidR="00644CD5">
        <w:t>.</w:t>
      </w:r>
      <w:r>
        <w:t>u15) + 0</w:t>
      </w:r>
      <w:r w:rsidR="00644CD5">
        <w:t>.</w:t>
      </w:r>
      <w:r>
        <w:t>46*T(v19</w:t>
      </w:r>
      <w:r w:rsidR="00644CD5">
        <w:t>.</w:t>
      </w:r>
      <w:r>
        <w:t>u5) -0</w:t>
      </w:r>
      <w:r w:rsidR="00644CD5">
        <w:t>.</w:t>
      </w:r>
      <w:r>
        <w:t>261*T(v27</w:t>
      </w:r>
      <w:r w:rsidR="00644CD5">
        <w:t>.</w:t>
      </w:r>
      <w:r>
        <w:t>u2) -0</w:t>
      </w:r>
      <w:r w:rsidR="00644CD5">
        <w:t>.</w:t>
      </w:r>
      <w:r>
        <w:t>431*T(v28</w:t>
      </w:r>
      <w:r w:rsidR="00644CD5">
        <w:t>.</w:t>
      </w:r>
      <w:r>
        <w:t>u7) -0</w:t>
      </w:r>
      <w:r w:rsidR="00644CD5">
        <w:t>.</w:t>
      </w:r>
      <w:r>
        <w:t>35*T(v38</w:t>
      </w:r>
      <w:r w:rsidR="00644CD5">
        <w:t>.</w:t>
      </w:r>
      <w:r>
        <w:t>u3) + 0</w:t>
      </w:r>
      <w:r w:rsidR="00644CD5">
        <w:t>.</w:t>
      </w:r>
      <w:r>
        <w:t>238*T(v4</w:t>
      </w:r>
      <w:r w:rsidR="00644CD5">
        <w:t>.</w:t>
      </w:r>
      <w:r>
        <w:t>u31) + 0</w:t>
      </w:r>
      <w:r w:rsidR="00644CD5">
        <w:t>.</w:t>
      </w:r>
      <w:r>
        <w:t>348*T(v7</w:t>
      </w:r>
      <w:r w:rsidR="00644CD5">
        <w:t>.</w:t>
      </w:r>
      <w:r>
        <w:t>u35) + 0</w:t>
      </w:r>
      <w:r w:rsidR="00644CD5">
        <w:t>.</w:t>
      </w:r>
      <w:r>
        <w:t>317*T(v31</w:t>
      </w:r>
      <w:r w:rsidR="00644CD5">
        <w:t>.</w:t>
      </w:r>
      <w:r>
        <w:t>u10) + 0</w:t>
      </w:r>
      <w:r w:rsidR="00644CD5">
        <w:t>.</w:t>
      </w:r>
      <w:r>
        <w:t>339*T(v19</w:t>
      </w:r>
      <w:r w:rsidR="00644CD5">
        <w:t>.</w:t>
      </w:r>
      <w:r>
        <w:t>u22) -0</w:t>
      </w:r>
      <w:r w:rsidR="00644CD5">
        <w:t>.</w:t>
      </w:r>
      <w:r>
        <w:t>344*T(v36</w:t>
      </w:r>
      <w:r w:rsidR="00644CD5">
        <w:t>.</w:t>
      </w:r>
      <w:r>
        <w:t>u7) -0</w:t>
      </w:r>
      <w:r w:rsidR="00644CD5">
        <w:t>.</w:t>
      </w:r>
      <w:r>
        <w:t>241*T(v20</w:t>
      </w:r>
      <w:r w:rsidR="00644CD5">
        <w:t>.</w:t>
      </w:r>
      <w:r>
        <w:t>u16) + 0</w:t>
      </w:r>
      <w:r w:rsidR="00644CD5">
        <w:t>.</w:t>
      </w:r>
      <w:r>
        <w:t>468*T(v16</w:t>
      </w:r>
      <w:r w:rsidR="00644CD5">
        <w:t>.</w:t>
      </w:r>
      <w:r>
        <w:t>u5) -0</w:t>
      </w:r>
      <w:r w:rsidR="00644CD5">
        <w:t>.</w:t>
      </w:r>
      <w:r>
        <w:t>29*T(v23</w:t>
      </w:r>
      <w:r w:rsidR="00644CD5">
        <w:t>.</w:t>
      </w:r>
      <w:r>
        <w:t>u12) -0</w:t>
      </w:r>
      <w:r w:rsidR="00644CD5">
        <w:t>.</w:t>
      </w:r>
      <w:r>
        <w:t>144*T(v27</w:t>
      </w:r>
      <w:r w:rsidR="00644CD5">
        <w:t>.</w:t>
      </w:r>
      <w:r>
        <w:t>u4) -0</w:t>
      </w:r>
      <w:r w:rsidR="00644CD5">
        <w:t>.</w:t>
      </w:r>
      <w:r>
        <w:t>311*T(v11</w:t>
      </w:r>
      <w:r w:rsidR="00644CD5">
        <w:t>.</w:t>
      </w:r>
      <w:r>
        <w:t>u18) + 0</w:t>
      </w:r>
      <w:r w:rsidR="00644CD5">
        <w:t>.</w:t>
      </w:r>
      <w:r>
        <w:t>363*T(v21</w:t>
      </w:r>
      <w:r w:rsidR="00644CD5">
        <w:t>.</w:t>
      </w:r>
      <w:r>
        <w:t>u5) + 0</w:t>
      </w:r>
      <w:r w:rsidR="00644CD5">
        <w:t>.</w:t>
      </w:r>
      <w:r>
        <w:t>358*T(v24</w:t>
      </w:r>
      <w:r w:rsidR="00644CD5">
        <w:t>.</w:t>
      </w:r>
      <w:r>
        <w:t>u13) -0</w:t>
      </w:r>
      <w:r w:rsidR="00644CD5">
        <w:t>.</w:t>
      </w:r>
      <w:r>
        <w:t>191*T(v6</w:t>
      </w:r>
      <w:r w:rsidR="00644CD5">
        <w:t>.</w:t>
      </w:r>
      <w:r>
        <w:t>u9) + 0</w:t>
      </w:r>
      <w:r w:rsidR="00644CD5">
        <w:t>.</w:t>
      </w:r>
      <w:r>
        <w:t>498*T(v2</w:t>
      </w:r>
      <w:r w:rsidR="00644CD5">
        <w:t>.</w:t>
      </w:r>
      <w:r>
        <w:t>u10) + 0</w:t>
      </w:r>
      <w:r w:rsidR="00644CD5">
        <w:t>.</w:t>
      </w:r>
      <w:r>
        <w:t>45*T(v12</w:t>
      </w:r>
      <w:r w:rsidR="00644CD5">
        <w:t>.</w:t>
      </w:r>
      <w:r>
        <w:t>u23) -0</w:t>
      </w:r>
      <w:r w:rsidR="00644CD5">
        <w:t>.</w:t>
      </w:r>
      <w:r>
        <w:t>256*T(v12</w:t>
      </w:r>
      <w:r w:rsidR="00644CD5">
        <w:t>.</w:t>
      </w:r>
      <w:r>
        <w:t>u14) + 0</w:t>
      </w:r>
      <w:r w:rsidR="00644CD5">
        <w:t>.</w:t>
      </w:r>
      <w:r>
        <w:t>259*T(v24</w:t>
      </w:r>
      <w:r w:rsidR="00644CD5">
        <w:t>.</w:t>
      </w:r>
      <w:r>
        <w:t>u1) -0</w:t>
      </w:r>
      <w:r w:rsidR="00644CD5">
        <w:t>.</w:t>
      </w:r>
      <w:r>
        <w:t>215*T(v11</w:t>
      </w:r>
      <w:r w:rsidR="00644CD5">
        <w:t>.</w:t>
      </w:r>
      <w:r>
        <w:t>u8) -0</w:t>
      </w:r>
      <w:r w:rsidR="00644CD5">
        <w:t>.</w:t>
      </w:r>
      <w:r>
        <w:t>359*T(v27</w:t>
      </w:r>
      <w:r w:rsidR="00644CD5">
        <w:t>.</w:t>
      </w:r>
      <w:r>
        <w:t>u10) + 0</w:t>
      </w:r>
      <w:r w:rsidR="00644CD5">
        <w:t>.</w:t>
      </w:r>
      <w:r>
        <w:t>383*T(v28</w:t>
      </w:r>
      <w:r w:rsidR="00644CD5">
        <w:t>.</w:t>
      </w:r>
      <w:r>
        <w:t>u2) + 0</w:t>
      </w:r>
      <w:r w:rsidR="00644CD5">
        <w:t>.</w:t>
      </w:r>
      <w:r>
        <w:t>286*T(v14</w:t>
      </w:r>
      <w:r w:rsidR="00644CD5">
        <w:t>.</w:t>
      </w:r>
      <w:r>
        <w:t>u21) + 0</w:t>
      </w:r>
      <w:r w:rsidR="00644CD5">
        <w:t>.</w:t>
      </w:r>
      <w:r>
        <w:t>32*T(v31</w:t>
      </w:r>
      <w:r w:rsidR="00644CD5">
        <w:t>.</w:t>
      </w:r>
      <w:r>
        <w:t>u6) + 0</w:t>
      </w:r>
      <w:r w:rsidR="00644CD5">
        <w:t>.</w:t>
      </w:r>
      <w:r>
        <w:t>231*T(v31) -0</w:t>
      </w:r>
      <w:r w:rsidR="00644CD5">
        <w:t>.</w:t>
      </w:r>
      <w:r>
        <w:t>0764*T(v2</w:t>
      </w:r>
      <w:r w:rsidR="00644CD5">
        <w:t>.</w:t>
      </w:r>
      <w:r>
        <w:t>u6) -0</w:t>
      </w:r>
      <w:r w:rsidR="00644CD5">
        <w:t>.</w:t>
      </w:r>
      <w:r>
        <w:t>392*T(v11</w:t>
      </w:r>
      <w:r w:rsidR="00644CD5">
        <w:t>.</w:t>
      </w:r>
      <w:r>
        <w:t>u24) -0</w:t>
      </w:r>
      <w:r w:rsidR="00644CD5">
        <w:t>.</w:t>
      </w:r>
      <w:r>
        <w:t>422*T(v4</w:t>
      </w:r>
      <w:r w:rsidR="00644CD5">
        <w:t>.</w:t>
      </w:r>
      <w:r>
        <w:t>u23) -0</w:t>
      </w:r>
      <w:r w:rsidR="00644CD5">
        <w:t>.</w:t>
      </w:r>
      <w:r>
        <w:t>379*T(v6</w:t>
      </w:r>
      <w:r w:rsidR="00644CD5">
        <w:t>.</w:t>
      </w:r>
      <w:r>
        <w:t>u3) -0</w:t>
      </w:r>
      <w:r w:rsidR="00644CD5">
        <w:t>.</w:t>
      </w:r>
      <w:r>
        <w:t>267*T(v27</w:t>
      </w:r>
      <w:r w:rsidR="00644CD5">
        <w:t>.</w:t>
      </w:r>
      <w:r>
        <w:t>u13) + 0</w:t>
      </w:r>
      <w:r w:rsidR="00644CD5">
        <w:t>.</w:t>
      </w:r>
      <w:r>
        <w:t>337*T(v35</w:t>
      </w:r>
      <w:r w:rsidR="00644CD5">
        <w:t>.</w:t>
      </w:r>
      <w:r>
        <w:t>u3) + 0</w:t>
      </w:r>
      <w:r w:rsidR="00644CD5">
        <w:t>.</w:t>
      </w:r>
      <w:r>
        <w:t>36*T(v9</w:t>
      </w:r>
      <w:r w:rsidR="00644CD5">
        <w:t>.</w:t>
      </w:r>
      <w:r>
        <w:t>u17) + 0</w:t>
      </w:r>
      <w:r w:rsidR="00644CD5">
        <w:t>.</w:t>
      </w:r>
      <w:r>
        <w:t>49*T(v9</w:t>
      </w:r>
      <w:r w:rsidR="00644CD5">
        <w:t>.</w:t>
      </w:r>
      <w:r>
        <w:t>u23) -0</w:t>
      </w:r>
      <w:r w:rsidR="00644CD5">
        <w:t>.</w:t>
      </w:r>
      <w:r>
        <w:t>399*T(v23</w:t>
      </w:r>
      <w:r w:rsidR="00644CD5">
        <w:t>.</w:t>
      </w:r>
      <w:r>
        <w:t>u7) -0</w:t>
      </w:r>
      <w:r w:rsidR="00644CD5">
        <w:t>.</w:t>
      </w:r>
      <w:r>
        <w:t>185*T(v10</w:t>
      </w:r>
      <w:r w:rsidR="00644CD5">
        <w:t>.</w:t>
      </w:r>
      <w:r>
        <w:t>u17) + 0</w:t>
      </w:r>
      <w:r w:rsidR="00644CD5">
        <w:t>.</w:t>
      </w:r>
      <w:r>
        <w:t>381*T(v29</w:t>
      </w:r>
      <w:r w:rsidR="00644CD5">
        <w:t>.</w:t>
      </w:r>
      <w:r>
        <w:t>u12) -0</w:t>
      </w:r>
      <w:r w:rsidR="00644CD5">
        <w:t>.</w:t>
      </w:r>
      <w:r>
        <w:t>428*T(v17</w:t>
      </w:r>
      <w:r w:rsidR="00644CD5">
        <w:t>.</w:t>
      </w:r>
      <w:r>
        <w:t>u7) + 0</w:t>
      </w:r>
      <w:r w:rsidR="00644CD5">
        <w:t>.</w:t>
      </w:r>
      <w:r>
        <w:t>175*T(v2</w:t>
      </w:r>
      <w:r w:rsidR="00644CD5">
        <w:t>.</w:t>
      </w:r>
      <w:r>
        <w:t>u30) -0</w:t>
      </w:r>
      <w:r w:rsidR="00644CD5">
        <w:t>.</w:t>
      </w:r>
      <w:r>
        <w:t>343*T(v20</w:t>
      </w:r>
      <w:r w:rsidR="00644CD5">
        <w:t>.</w:t>
      </w:r>
      <w:r>
        <w:t>u3) + 0</w:t>
      </w:r>
      <w:r w:rsidR="00644CD5">
        <w:t>.</w:t>
      </w:r>
      <w:r>
        <w:t>231*T(v4</w:t>
      </w:r>
      <w:r w:rsidR="00644CD5">
        <w:t>.</w:t>
      </w:r>
      <w:r>
        <w:t>u16) -0</w:t>
      </w:r>
      <w:r w:rsidR="00644CD5">
        <w:t>.</w:t>
      </w:r>
      <w:r>
        <w:t>276*T(v10</w:t>
      </w:r>
      <w:r w:rsidR="00644CD5">
        <w:t>.</w:t>
      </w:r>
      <w:r>
        <w:t>u10) + 0</w:t>
      </w:r>
      <w:r w:rsidR="00644CD5">
        <w:t>.</w:t>
      </w:r>
      <w:r>
        <w:t>308*T(v9</w:t>
      </w:r>
      <w:r w:rsidR="00644CD5">
        <w:t>.</w:t>
      </w:r>
      <w:r>
        <w:t>u25) -0</w:t>
      </w:r>
      <w:r w:rsidR="00644CD5">
        <w:t>.</w:t>
      </w:r>
      <w:r>
        <w:t>439*T(v10</w:t>
      </w:r>
      <w:r w:rsidR="00644CD5">
        <w:t>.</w:t>
      </w:r>
      <w:r>
        <w:t>u8) + 0</w:t>
      </w:r>
      <w:r w:rsidR="00644CD5">
        <w:t>.</w:t>
      </w:r>
      <w:r>
        <w:t>251*T(v18</w:t>
      </w:r>
      <w:r w:rsidR="00644CD5">
        <w:t>.</w:t>
      </w:r>
      <w:r>
        <w:t>u19) + 0</w:t>
      </w:r>
      <w:r w:rsidR="00644CD5">
        <w:t>.</w:t>
      </w:r>
      <w:r>
        <w:t>228*T(v24</w:t>
      </w:r>
      <w:r w:rsidR="00644CD5">
        <w:t>.</w:t>
      </w:r>
      <w:r>
        <w:t>u15) -0</w:t>
      </w:r>
      <w:r w:rsidR="00644CD5">
        <w:t>.</w:t>
      </w:r>
      <w:r>
        <w:t>274*T(v8</w:t>
      </w:r>
      <w:r w:rsidR="00644CD5">
        <w:t>.</w:t>
      </w:r>
      <w:r>
        <w:t>u30) + 0</w:t>
      </w:r>
      <w:r w:rsidR="00644CD5">
        <w:t>.</w:t>
      </w:r>
      <w:r>
        <w:t>287*T(v20</w:t>
      </w:r>
      <w:r w:rsidR="00644CD5">
        <w:t>.</w:t>
      </w:r>
      <w:r>
        <w:t>u10) + 0</w:t>
      </w:r>
      <w:r w:rsidR="00644CD5">
        <w:t>.</w:t>
      </w:r>
      <w:r>
        <w:t>33*T(v2</w:t>
      </w:r>
      <w:r w:rsidR="00644CD5">
        <w:t>.</w:t>
      </w:r>
      <w:r>
        <w:t>u36) + 0</w:t>
      </w:r>
      <w:r w:rsidR="00644CD5">
        <w:t>.</w:t>
      </w:r>
      <w:r>
        <w:t>482*T(v14</w:t>
      </w:r>
      <w:r w:rsidR="00644CD5">
        <w:t>.</w:t>
      </w:r>
      <w:r>
        <w:t>u5) -0</w:t>
      </w:r>
      <w:r w:rsidR="00644CD5">
        <w:t>.</w:t>
      </w:r>
      <w:r>
        <w:t>405*T(v15</w:t>
      </w:r>
      <w:r w:rsidR="00644CD5">
        <w:t>.</w:t>
      </w:r>
      <w:r>
        <w:t>u24) + 0</w:t>
      </w:r>
      <w:r w:rsidR="00644CD5">
        <w:t>.</w:t>
      </w:r>
      <w:r>
        <w:t>536*T(v2</w:t>
      </w:r>
      <w:r w:rsidR="00644CD5">
        <w:t>.</w:t>
      </w:r>
      <w:r>
        <w:t>u2) + 0</w:t>
      </w:r>
      <w:r w:rsidR="00644CD5">
        <w:t>.</w:t>
      </w:r>
      <w:r>
        <w:t>409*T(v8</w:t>
      </w:r>
      <w:r w:rsidR="00644CD5">
        <w:t>.</w:t>
      </w:r>
      <w:r>
        <w:t>u5) -0</w:t>
      </w:r>
      <w:r w:rsidR="00644CD5">
        <w:t>.</w:t>
      </w:r>
      <w:r>
        <w:t>216*T(v11</w:t>
      </w:r>
      <w:r w:rsidR="00644CD5">
        <w:t>.</w:t>
      </w:r>
      <w:r>
        <w:t>u22) + 0</w:t>
      </w:r>
      <w:r w:rsidR="00644CD5">
        <w:t>.</w:t>
      </w:r>
      <w:r>
        <w:t>314*T(v8</w:t>
      </w:r>
      <w:r w:rsidR="00644CD5">
        <w:t>.</w:t>
      </w:r>
      <w:r>
        <w:t>u20) + 0</w:t>
      </w:r>
      <w:r w:rsidR="00644CD5">
        <w:t>.</w:t>
      </w:r>
      <w:r>
        <w:t>268*T(v3</w:t>
      </w:r>
      <w:r w:rsidR="00644CD5">
        <w:t>.</w:t>
      </w:r>
      <w:r>
        <w:t>u32) + 0</w:t>
      </w:r>
      <w:r w:rsidR="00644CD5">
        <w:t>.</w:t>
      </w:r>
      <w:r>
        <w:t>262*T(v25</w:t>
      </w:r>
      <w:r w:rsidR="00644CD5">
        <w:t>.</w:t>
      </w:r>
      <w:r>
        <w:t>u18) + 0</w:t>
      </w:r>
      <w:r w:rsidR="00644CD5">
        <w:t>.</w:t>
      </w:r>
      <w:r>
        <w:t>121*T(v23) -0</w:t>
      </w:r>
      <w:r w:rsidR="00644CD5">
        <w:t>.</w:t>
      </w:r>
      <w:r>
        <w:t>296*T(v5</w:t>
      </w:r>
      <w:r w:rsidR="00644CD5">
        <w:t>.</w:t>
      </w:r>
      <w:r>
        <w:t>u4) -0</w:t>
      </w:r>
      <w:r w:rsidR="00644CD5">
        <w:t>.</w:t>
      </w:r>
      <w:r>
        <w:t>305*T(v35</w:t>
      </w:r>
      <w:r w:rsidR="00644CD5">
        <w:t>.</w:t>
      </w:r>
      <w:r>
        <w:t>u2) + 0</w:t>
      </w:r>
      <w:r w:rsidR="00644CD5">
        <w:t>.</w:t>
      </w:r>
      <w:r>
        <w:t>369*T(v15</w:t>
      </w:r>
      <w:r w:rsidR="00644CD5">
        <w:t>.</w:t>
      </w:r>
      <w:r>
        <w:t>u6) + 0</w:t>
      </w:r>
      <w:r w:rsidR="00644CD5">
        <w:t>.</w:t>
      </w:r>
      <w:r>
        <w:t>385*T(v17</w:t>
      </w:r>
      <w:r w:rsidR="00644CD5">
        <w:t>.</w:t>
      </w:r>
      <w:r>
        <w:t>u18) -0</w:t>
      </w:r>
      <w:r w:rsidR="00644CD5">
        <w:t>.</w:t>
      </w:r>
      <w:r>
        <w:t>235*T(v36</w:t>
      </w:r>
      <w:r w:rsidR="00644CD5">
        <w:t>.</w:t>
      </w:r>
      <w:r>
        <w:t>u6) + 0</w:t>
      </w:r>
      <w:r w:rsidR="00644CD5">
        <w:t>.</w:t>
      </w:r>
      <w:r>
        <w:t>233*T(v27</w:t>
      </w:r>
      <w:r w:rsidR="00644CD5">
        <w:t>.</w:t>
      </w:r>
      <w:r>
        <w:t>u6) + 0</w:t>
      </w:r>
      <w:r w:rsidR="00644CD5">
        <w:t>.</w:t>
      </w:r>
      <w:r>
        <w:t>193*T(u24) -0</w:t>
      </w:r>
      <w:r w:rsidR="00644CD5">
        <w:t>.</w:t>
      </w:r>
      <w:r>
        <w:t>291*T(v17</w:t>
      </w:r>
      <w:r w:rsidR="00644CD5">
        <w:t>.</w:t>
      </w:r>
      <w:r>
        <w:t>u13) + 0</w:t>
      </w:r>
      <w:r w:rsidR="00644CD5">
        <w:t>.</w:t>
      </w:r>
      <w:r>
        <w:t>455*T(v13</w:t>
      </w:r>
      <w:r w:rsidR="00644CD5">
        <w:t>.</w:t>
      </w:r>
      <w:r>
        <w:t>u1) + 0</w:t>
      </w:r>
      <w:r w:rsidR="00644CD5">
        <w:t>.</w:t>
      </w:r>
      <w:r>
        <w:t>207*T(v5</w:t>
      </w:r>
      <w:r w:rsidR="00644CD5">
        <w:t>.</w:t>
      </w:r>
      <w:r>
        <w:t>u27) + 0</w:t>
      </w:r>
      <w:r w:rsidR="00644CD5">
        <w:t>.</w:t>
      </w:r>
      <w:r>
        <w:t>271*T(v17</w:t>
      </w:r>
      <w:r w:rsidR="00644CD5">
        <w:t>.</w:t>
      </w:r>
      <w:r>
        <w:t>u26) + 0</w:t>
      </w:r>
      <w:r w:rsidR="00644CD5">
        <w:t>.</w:t>
      </w:r>
      <w:r>
        <w:t>286*T(v7</w:t>
      </w:r>
      <w:r w:rsidR="00644CD5">
        <w:t>.</w:t>
      </w:r>
      <w:r>
        <w:t>u9) + 0</w:t>
      </w:r>
      <w:r w:rsidR="00644CD5">
        <w:t>.</w:t>
      </w:r>
      <w:r>
        <w:t>345*NumHal + 0</w:t>
      </w:r>
      <w:r w:rsidR="00644CD5">
        <w:t>.</w:t>
      </w:r>
      <w:r>
        <w:t>183*T(v12</w:t>
      </w:r>
      <w:r w:rsidR="00644CD5">
        <w:t>.</w:t>
      </w:r>
      <w:r>
        <w:t>u29) + 0</w:t>
      </w:r>
      <w:r w:rsidR="00644CD5">
        <w:t>.</w:t>
      </w:r>
      <w:r>
        <w:t>159*T(v14</w:t>
      </w:r>
      <w:r w:rsidR="00644CD5">
        <w:t>.</w:t>
      </w:r>
      <w:r>
        <w:t>u22) -0</w:t>
      </w:r>
      <w:r w:rsidR="00644CD5">
        <w:t>.</w:t>
      </w:r>
      <w:r>
        <w:t>229*Volume^3 + 0</w:t>
      </w:r>
      <w:r w:rsidR="00644CD5">
        <w:t>.</w:t>
      </w:r>
      <w:r>
        <w:t>12*T(v1</w:t>
      </w:r>
      <w:r w:rsidR="00644CD5">
        <w:t>.</w:t>
      </w:r>
      <w:r>
        <w:t>u16) + 0</w:t>
      </w:r>
      <w:r w:rsidR="00644CD5">
        <w:t>.</w:t>
      </w:r>
      <w:r>
        <w:t>13*T(u31) + 0</w:t>
      </w:r>
      <w:r w:rsidR="00644CD5">
        <w:t>.</w:t>
      </w:r>
      <w:r>
        <w:t>429*T(v13</w:t>
      </w:r>
      <w:r w:rsidR="00644CD5">
        <w:t>.</w:t>
      </w:r>
      <w:r>
        <w:t>u2) + 0</w:t>
      </w:r>
      <w:r w:rsidR="00644CD5">
        <w:t>.</w:t>
      </w:r>
      <w:r>
        <w:t>122*T(v5</w:t>
      </w:r>
      <w:r w:rsidR="00644CD5">
        <w:t>.</w:t>
      </w:r>
      <w:r>
        <w:t>u21) -0</w:t>
      </w:r>
      <w:r w:rsidR="00644CD5">
        <w:t>.</w:t>
      </w:r>
      <w:r>
        <w:t>315*T(v6</w:t>
      </w:r>
      <w:r w:rsidR="00644CD5">
        <w:t>.</w:t>
      </w:r>
      <w:r>
        <w:t>u26) + 0</w:t>
      </w:r>
      <w:r w:rsidR="00644CD5">
        <w:t>.</w:t>
      </w:r>
      <w:r>
        <w:t>295*T(v11</w:t>
      </w:r>
      <w:r w:rsidR="00644CD5">
        <w:t>.</w:t>
      </w:r>
      <w:r>
        <w:t>u12) -0</w:t>
      </w:r>
      <w:r w:rsidR="00644CD5">
        <w:t>.</w:t>
      </w:r>
      <w:r>
        <w:t>153*T(v24</w:t>
      </w:r>
      <w:r w:rsidR="00644CD5">
        <w:t>.</w:t>
      </w:r>
      <w:r>
        <w:t>u3) + 0</w:t>
      </w:r>
      <w:r w:rsidR="00644CD5">
        <w:t>.</w:t>
      </w:r>
      <w:r>
        <w:t>293*T(v9</w:t>
      </w:r>
      <w:r w:rsidR="00644CD5">
        <w:t>.</w:t>
      </w:r>
      <w:r>
        <w:t>u20) + 0</w:t>
      </w:r>
      <w:r w:rsidR="00644CD5">
        <w:t>.</w:t>
      </w:r>
      <w:r>
        <w:t>18*T(v12</w:t>
      </w:r>
      <w:r w:rsidR="00644CD5">
        <w:t>.</w:t>
      </w:r>
      <w:r>
        <w:t>u2) + 0</w:t>
      </w:r>
      <w:r w:rsidR="00644CD5">
        <w:t>.</w:t>
      </w:r>
      <w:r>
        <w:t>203*NumNegative + 0</w:t>
      </w:r>
      <w:r w:rsidR="00644CD5">
        <w:t>.</w:t>
      </w:r>
      <w:r>
        <w:t>269*T(v8</w:t>
      </w:r>
      <w:r w:rsidR="00644CD5">
        <w:t>.</w:t>
      </w:r>
      <w:r>
        <w:t>u34) -0</w:t>
      </w:r>
      <w:r w:rsidR="00644CD5">
        <w:t>.</w:t>
      </w:r>
      <w:r>
        <w:t>251*T(v30</w:t>
      </w:r>
      <w:r w:rsidR="00644CD5">
        <w:t>.</w:t>
      </w:r>
      <w:r>
        <w:t>u1) + 0</w:t>
      </w:r>
      <w:r w:rsidR="00644CD5">
        <w:t>.</w:t>
      </w:r>
      <w:r>
        <w:t>146*T(v3</w:t>
      </w:r>
      <w:r w:rsidR="00644CD5">
        <w:t>.</w:t>
      </w:r>
      <w:r>
        <w:t>u35) -0</w:t>
      </w:r>
      <w:r w:rsidR="00644CD5">
        <w:t>.</w:t>
      </w:r>
      <w:r>
        <w:t>364*T(v7</w:t>
      </w:r>
      <w:r w:rsidR="00644CD5">
        <w:t>.</w:t>
      </w:r>
      <w:r>
        <w:t>u8) + 0</w:t>
      </w:r>
      <w:r w:rsidR="00644CD5">
        <w:t>.</w:t>
      </w:r>
      <w:r>
        <w:t>229*T(v11</w:t>
      </w:r>
      <w:r w:rsidR="00644CD5">
        <w:t>.</w:t>
      </w:r>
      <w:r>
        <w:t>u2) -0</w:t>
      </w:r>
      <w:r w:rsidR="00644CD5">
        <w:t>.</w:t>
      </w:r>
      <w:r>
        <w:t>155*T(v25</w:t>
      </w:r>
      <w:r w:rsidR="00644CD5">
        <w:t>.</w:t>
      </w:r>
      <w:r>
        <w:t>u8) -0</w:t>
      </w:r>
      <w:r w:rsidR="00644CD5">
        <w:t>.</w:t>
      </w:r>
      <w:r>
        <w:t>178*T(v17</w:t>
      </w:r>
      <w:r w:rsidR="00644CD5">
        <w:t>.</w:t>
      </w:r>
      <w:r>
        <w:t>u16) + 0</w:t>
      </w:r>
      <w:r w:rsidR="00644CD5">
        <w:t>.</w:t>
      </w:r>
      <w:r>
        <w:t>247*T(v32</w:t>
      </w:r>
      <w:r w:rsidR="00644CD5">
        <w:t>.</w:t>
      </w:r>
      <w:r>
        <w:t>u3) -0</w:t>
      </w:r>
      <w:r w:rsidR="00644CD5">
        <w:t>.</w:t>
      </w:r>
      <w:r>
        <w:t>19*T(v2</w:t>
      </w:r>
      <w:r w:rsidR="00644CD5">
        <w:t>.</w:t>
      </w:r>
      <w:r>
        <w:t>u26) -0</w:t>
      </w:r>
      <w:r w:rsidR="00644CD5">
        <w:t>.</w:t>
      </w:r>
      <w:r>
        <w:t>222*T(v14</w:t>
      </w:r>
      <w:r w:rsidR="00644CD5">
        <w:t>.</w:t>
      </w:r>
      <w:r>
        <w:t>u1) -0</w:t>
      </w:r>
      <w:r w:rsidR="00644CD5">
        <w:t>.</w:t>
      </w:r>
      <w:r>
        <w:t>251*T(v1</w:t>
      </w:r>
      <w:r w:rsidR="00644CD5">
        <w:t>.</w:t>
      </w:r>
      <w:r>
        <w:t>u31) -0</w:t>
      </w:r>
      <w:r w:rsidR="00644CD5">
        <w:t>.</w:t>
      </w:r>
      <w:r>
        <w:t>239*T(v7</w:t>
      </w:r>
      <w:r w:rsidR="00644CD5">
        <w:t>.</w:t>
      </w:r>
      <w:r>
        <w:t>u15) + 0</w:t>
      </w:r>
      <w:r w:rsidR="00644CD5">
        <w:t>.</w:t>
      </w:r>
      <w:r>
        <w:t>177*T(v20</w:t>
      </w:r>
      <w:r w:rsidR="00644CD5">
        <w:t>.</w:t>
      </w:r>
      <w:r>
        <w:t>u12) + 0</w:t>
      </w:r>
      <w:r w:rsidR="00644CD5">
        <w:t>.</w:t>
      </w:r>
      <w:r>
        <w:t>243*T(v3</w:t>
      </w:r>
      <w:r w:rsidR="00644CD5">
        <w:t>.</w:t>
      </w:r>
      <w:r>
        <w:t>u9) -0</w:t>
      </w:r>
      <w:r w:rsidR="00644CD5">
        <w:t>.</w:t>
      </w:r>
      <w:r>
        <w:t>158*T(v23</w:t>
      </w:r>
      <w:r w:rsidR="00644CD5">
        <w:t>.</w:t>
      </w:r>
      <w:r>
        <w:t>u3) + 0</w:t>
      </w:r>
      <w:r w:rsidR="00644CD5">
        <w:t>.</w:t>
      </w:r>
      <w:r>
        <w:t>0964*T(v9) + 0</w:t>
      </w:r>
      <w:r w:rsidR="00644CD5">
        <w:t>.</w:t>
      </w:r>
      <w:r>
        <w:t>208*T(v34</w:t>
      </w:r>
      <w:r w:rsidR="00644CD5">
        <w:t>.</w:t>
      </w:r>
      <w:r>
        <w:t>u3) -0</w:t>
      </w:r>
      <w:r w:rsidR="00644CD5">
        <w:t>.</w:t>
      </w:r>
      <w:r>
        <w:t>201*T(u4) + 0</w:t>
      </w:r>
      <w:r w:rsidR="00644CD5">
        <w:t>.</w:t>
      </w:r>
      <w:r>
        <w:t>216*T(v3</w:t>
      </w:r>
      <w:r w:rsidR="00644CD5">
        <w:t>.</w:t>
      </w:r>
      <w:r>
        <w:t>u38) -0</w:t>
      </w:r>
      <w:r w:rsidR="00644CD5">
        <w:t>.</w:t>
      </w:r>
      <w:r>
        <w:t>203*T(v16</w:t>
      </w:r>
      <w:r w:rsidR="00644CD5">
        <w:t>.</w:t>
      </w:r>
      <w:r>
        <w:t>u26) -0</w:t>
      </w:r>
      <w:r w:rsidR="00644CD5">
        <w:t>.</w:t>
      </w:r>
      <w:r>
        <w:t>181*T(v11</w:t>
      </w:r>
      <w:r w:rsidR="00644CD5">
        <w:t>.</w:t>
      </w:r>
      <w:r>
        <w:t>u32) + 0</w:t>
      </w:r>
      <w:r w:rsidR="00644CD5">
        <w:t>.</w:t>
      </w:r>
      <w:r>
        <w:t>202*T(v22</w:t>
      </w:r>
      <w:r w:rsidR="00644CD5">
        <w:t>.</w:t>
      </w:r>
      <w:r>
        <w:t>u14) -0</w:t>
      </w:r>
      <w:r w:rsidR="00644CD5">
        <w:t>.</w:t>
      </w:r>
      <w:r>
        <w:t>138*T(v18</w:t>
      </w:r>
      <w:r w:rsidR="00644CD5">
        <w:t>.</w:t>
      </w:r>
      <w:r>
        <w:t>u14) + 0</w:t>
      </w:r>
      <w:r w:rsidR="00644CD5">
        <w:t>.</w:t>
      </w:r>
      <w:r>
        <w:t>142*T(v18</w:t>
      </w:r>
      <w:r w:rsidR="00644CD5">
        <w:t>.</w:t>
      </w:r>
      <w:r>
        <w:t>u16) -0</w:t>
      </w:r>
      <w:r w:rsidR="00644CD5">
        <w:t>.</w:t>
      </w:r>
      <w:r>
        <w:t>125*T(v7</w:t>
      </w:r>
      <w:r w:rsidR="00644CD5">
        <w:t>.</w:t>
      </w:r>
      <w:r>
        <w:t>u32) + 0</w:t>
      </w:r>
      <w:r w:rsidR="00644CD5">
        <w:t>.</w:t>
      </w:r>
      <w:r>
        <w:t>24*T(v22</w:t>
      </w:r>
      <w:r w:rsidR="00644CD5">
        <w:t>.</w:t>
      </w:r>
      <w:r>
        <w:t>u20) -0</w:t>
      </w:r>
      <w:r w:rsidR="00644CD5">
        <w:t>.</w:t>
      </w:r>
      <w:r>
        <w:t>19*T(v18</w:t>
      </w:r>
      <w:r w:rsidR="00644CD5">
        <w:t>.</w:t>
      </w:r>
      <w:r>
        <w:t>u12) -0</w:t>
      </w:r>
      <w:r w:rsidR="00644CD5">
        <w:t>.</w:t>
      </w:r>
      <w:r>
        <w:t>245*T(v12</w:t>
      </w:r>
      <w:r w:rsidR="00644CD5">
        <w:t>.</w:t>
      </w:r>
      <w:r>
        <w:t>u8) -0</w:t>
      </w:r>
      <w:r w:rsidR="00644CD5">
        <w:t>.</w:t>
      </w:r>
      <w:r>
        <w:t>266*T(v12</w:t>
      </w:r>
      <w:r w:rsidR="00644CD5">
        <w:t>.</w:t>
      </w:r>
      <w:r>
        <w:t>u15) -0</w:t>
      </w:r>
      <w:r w:rsidR="00644CD5">
        <w:t>.</w:t>
      </w:r>
      <w:r>
        <w:t>249*T(v14</w:t>
      </w:r>
      <w:r w:rsidR="00644CD5">
        <w:t>.</w:t>
      </w:r>
      <w:r>
        <w:t>u12) + 0</w:t>
      </w:r>
      <w:r w:rsidR="00644CD5">
        <w:t>.</w:t>
      </w:r>
      <w:r>
        <w:t>203*T(v8</w:t>
      </w:r>
      <w:r w:rsidR="00644CD5">
        <w:t>.</w:t>
      </w:r>
      <w:r>
        <w:t>u28) -0</w:t>
      </w:r>
      <w:r w:rsidR="00644CD5">
        <w:t>.</w:t>
      </w:r>
      <w:r>
        <w:t>267*T(v5</w:t>
      </w:r>
      <w:r w:rsidR="00644CD5">
        <w:t>.</w:t>
      </w:r>
      <w:r>
        <w:t>u17) -0</w:t>
      </w:r>
      <w:r w:rsidR="00644CD5">
        <w:t>.</w:t>
      </w:r>
      <w:r>
        <w:t>185*T(v12</w:t>
      </w:r>
      <w:r w:rsidR="00644CD5">
        <w:t>.</w:t>
      </w:r>
      <w:r>
        <w:t>u5) -0</w:t>
      </w:r>
      <w:r w:rsidR="00644CD5">
        <w:t>.</w:t>
      </w:r>
      <w:r>
        <w:t>167*T(v9</w:t>
      </w:r>
      <w:r w:rsidR="00644CD5">
        <w:t>.</w:t>
      </w:r>
      <w:r>
        <w:t>u6) -0</w:t>
      </w:r>
      <w:r w:rsidR="00644CD5">
        <w:t>.</w:t>
      </w:r>
      <w:r>
        <w:t>079*T(v9</w:t>
      </w:r>
      <w:r w:rsidR="00644CD5">
        <w:t>.</w:t>
      </w:r>
      <w:r>
        <w:t>u33) + 0</w:t>
      </w:r>
      <w:r w:rsidR="00644CD5">
        <w:t>.</w:t>
      </w:r>
      <w:r>
        <w:t>213*T(v17</w:t>
      </w:r>
      <w:r w:rsidR="00644CD5">
        <w:t>.</w:t>
      </w:r>
      <w:r>
        <w:t>u4) + 0</w:t>
      </w:r>
      <w:r w:rsidR="00644CD5">
        <w:t>.</w:t>
      </w:r>
      <w:r>
        <w:t>177*T(v1</w:t>
      </w:r>
      <w:r w:rsidR="00644CD5">
        <w:t>.</w:t>
      </w:r>
      <w:r>
        <w:t>u36) + 0</w:t>
      </w:r>
      <w:r w:rsidR="00644CD5">
        <w:t>.</w:t>
      </w:r>
      <w:r>
        <w:t>187*T(v5</w:t>
      </w:r>
      <w:r w:rsidR="00644CD5">
        <w:t>.</w:t>
      </w:r>
      <w:r>
        <w:t>u32) + 0</w:t>
      </w:r>
      <w:r w:rsidR="00644CD5">
        <w:t>.</w:t>
      </w:r>
      <w:r>
        <w:t>0906*T(v10) + 0</w:t>
      </w:r>
      <w:r w:rsidR="00644CD5">
        <w:t>.</w:t>
      </w:r>
      <w:r>
        <w:t>28*T(v14</w:t>
      </w:r>
      <w:r w:rsidR="00644CD5">
        <w:t>.</w:t>
      </w:r>
      <w:r>
        <w:t>u7) + 0</w:t>
      </w:r>
      <w:r w:rsidR="00644CD5">
        <w:t>.</w:t>
      </w:r>
      <w:r>
        <w:t>124*T(v24</w:t>
      </w:r>
      <w:r w:rsidR="00644CD5">
        <w:t>.</w:t>
      </w:r>
      <w:r>
        <w:t>u4) -0</w:t>
      </w:r>
      <w:r w:rsidR="00644CD5">
        <w:t>.</w:t>
      </w:r>
      <w:r>
        <w:t>2*T(v2</w:t>
      </w:r>
      <w:r w:rsidR="00644CD5">
        <w:t>.</w:t>
      </w:r>
      <w:r>
        <w:t>u16) -0</w:t>
      </w:r>
      <w:r w:rsidR="00644CD5">
        <w:t>.</w:t>
      </w:r>
      <w:r>
        <w:t>146*T(v8</w:t>
      </w:r>
      <w:r w:rsidR="00644CD5">
        <w:t>.</w:t>
      </w:r>
      <w:r>
        <w:t>u31) + 0</w:t>
      </w:r>
      <w:r w:rsidR="00644CD5">
        <w:t>.</w:t>
      </w:r>
      <w:r>
        <w:t>149*T(v27) + 0</w:t>
      </w:r>
      <w:r w:rsidR="00644CD5">
        <w:t>.</w:t>
      </w:r>
      <w:r>
        <w:t>146*T(v40</w:t>
      </w:r>
      <w:r w:rsidR="00644CD5">
        <w:t>.</w:t>
      </w:r>
      <w:r>
        <w:t>u1) + 0</w:t>
      </w:r>
      <w:r w:rsidR="00644CD5">
        <w:t>.</w:t>
      </w:r>
      <w:r>
        <w:t>135*T(v30</w:t>
      </w:r>
      <w:r w:rsidR="00644CD5">
        <w:t>.</w:t>
      </w:r>
      <w:r>
        <w:t>u6) + 0</w:t>
      </w:r>
      <w:r w:rsidR="00644CD5">
        <w:t>.</w:t>
      </w:r>
      <w:r>
        <w:t>0996*T(v35) -0</w:t>
      </w:r>
      <w:r w:rsidR="00644CD5">
        <w:t>.</w:t>
      </w:r>
      <w:r>
        <w:t>139*T(v17</w:t>
      </w:r>
      <w:r w:rsidR="00644CD5">
        <w:t>.</w:t>
      </w:r>
      <w:r>
        <w:t>u6) + 0</w:t>
      </w:r>
      <w:r w:rsidR="00644CD5">
        <w:t>.</w:t>
      </w:r>
      <w:r>
        <w:t>148*NumAcceptor -0</w:t>
      </w:r>
      <w:r w:rsidR="00644CD5">
        <w:t>.</w:t>
      </w:r>
      <w:r>
        <w:t>154*T(v7</w:t>
      </w:r>
      <w:r w:rsidR="00644CD5">
        <w:t>.</w:t>
      </w:r>
      <w:r>
        <w:t>u22) -0</w:t>
      </w:r>
      <w:r w:rsidR="00644CD5">
        <w:t>.</w:t>
      </w:r>
      <w:r>
        <w:t>143*T(v25</w:t>
      </w:r>
      <w:r w:rsidR="00644CD5">
        <w:t>.</w:t>
      </w:r>
      <w:r>
        <w:t>u7) -0</w:t>
      </w:r>
      <w:r w:rsidR="00644CD5">
        <w:t>.</w:t>
      </w:r>
      <w:r>
        <w:t>192*T(v19</w:t>
      </w:r>
      <w:r w:rsidR="00644CD5">
        <w:t>.</w:t>
      </w:r>
      <w:r>
        <w:t>u19) + 0</w:t>
      </w:r>
      <w:r w:rsidR="00644CD5">
        <w:t>.</w:t>
      </w:r>
      <w:r>
        <w:t>102*T(v29</w:t>
      </w:r>
      <w:r w:rsidR="00644CD5">
        <w:t>.</w:t>
      </w:r>
      <w:r>
        <w:t>u13) + 0</w:t>
      </w:r>
      <w:r w:rsidR="00644CD5">
        <w:t>.</w:t>
      </w:r>
      <w:r>
        <w:t>0855*T(v14</w:t>
      </w:r>
      <w:r w:rsidR="00644CD5">
        <w:t>.</w:t>
      </w:r>
      <w:r>
        <w:t>u9) -0</w:t>
      </w:r>
      <w:r w:rsidR="00644CD5">
        <w:t>.</w:t>
      </w:r>
      <w:r>
        <w:t>166*T(v16</w:t>
      </w:r>
      <w:r w:rsidR="00644CD5">
        <w:t>.</w:t>
      </w:r>
      <w:r>
        <w:t>u23) + 0</w:t>
      </w:r>
      <w:r w:rsidR="00644CD5">
        <w:t>.</w:t>
      </w:r>
      <w:r>
        <w:t>158*T(v15</w:t>
      </w:r>
      <w:r w:rsidR="00644CD5">
        <w:t>.</w:t>
      </w:r>
      <w:r>
        <w:t>u4) -0</w:t>
      </w:r>
      <w:r w:rsidR="00644CD5">
        <w:t>.</w:t>
      </w:r>
      <w:r>
        <w:t>119*T(v19</w:t>
      </w:r>
      <w:r w:rsidR="00644CD5">
        <w:t>.</w:t>
      </w:r>
      <w:r>
        <w:t>u13) -0</w:t>
      </w:r>
      <w:r w:rsidR="00644CD5">
        <w:t>.</w:t>
      </w:r>
      <w:r>
        <w:t>165*T(v14</w:t>
      </w:r>
      <w:r w:rsidR="00644CD5">
        <w:t>.</w:t>
      </w:r>
      <w:r>
        <w:t>u16) + 0</w:t>
      </w:r>
      <w:r w:rsidR="00644CD5">
        <w:t>.</w:t>
      </w:r>
      <w:r>
        <w:t>106*T(v22</w:t>
      </w:r>
      <w:r w:rsidR="00644CD5">
        <w:t>.</w:t>
      </w:r>
      <w:r>
        <w:t>u15) -0</w:t>
      </w:r>
      <w:r w:rsidR="00644CD5">
        <w:t>.</w:t>
      </w:r>
      <w:r>
        <w:t>101*T(v28</w:t>
      </w:r>
      <w:r w:rsidR="00644CD5">
        <w:t>.</w:t>
      </w:r>
      <w:r>
        <w:t>u3) -0</w:t>
      </w:r>
      <w:r w:rsidR="00644CD5">
        <w:t>.</w:t>
      </w:r>
      <w:r>
        <w:t>141*T(v3</w:t>
      </w:r>
      <w:r w:rsidR="00644CD5">
        <w:t>.</w:t>
      </w:r>
      <w:r>
        <w:t>u16) + 0</w:t>
      </w:r>
      <w:r w:rsidR="00644CD5">
        <w:t>.</w:t>
      </w:r>
      <w:r>
        <w:t>106*T(v17</w:t>
      </w:r>
      <w:r w:rsidR="00644CD5">
        <w:t>.</w:t>
      </w:r>
      <w:r>
        <w:t>u3) + 0</w:t>
      </w:r>
      <w:r w:rsidR="00644CD5">
        <w:t>.</w:t>
      </w:r>
      <w:r>
        <w:t>14*T(v22</w:t>
      </w:r>
      <w:r w:rsidR="00644CD5">
        <w:t>.</w:t>
      </w:r>
      <w:r>
        <w:t>u17) + 0</w:t>
      </w:r>
      <w:r w:rsidR="00644CD5">
        <w:t>.</w:t>
      </w:r>
      <w:r>
        <w:t>182*T(v6</w:t>
      </w:r>
      <w:r w:rsidR="00644CD5">
        <w:t>.</w:t>
      </w:r>
      <w:r>
        <w:t>u28) + 0</w:t>
      </w:r>
      <w:r w:rsidR="00644CD5">
        <w:t>.</w:t>
      </w:r>
      <w:r>
        <w:t>157*T(v1</w:t>
      </w:r>
      <w:r w:rsidR="00644CD5">
        <w:t>.</w:t>
      </w:r>
      <w:r>
        <w:t>u17) -0</w:t>
      </w:r>
      <w:r w:rsidR="00644CD5">
        <w:t>.</w:t>
      </w:r>
      <w:r>
        <w:t>135*T(v23</w:t>
      </w:r>
      <w:r w:rsidR="00644CD5">
        <w:t>.</w:t>
      </w:r>
      <w:r>
        <w:t>u20) + 0</w:t>
      </w:r>
      <w:r w:rsidR="00644CD5">
        <w:t>.</w:t>
      </w:r>
      <w:r>
        <w:t>11*T(v4</w:t>
      </w:r>
      <w:r w:rsidR="00644CD5">
        <w:t>.</w:t>
      </w:r>
      <w:r>
        <w:t>u6) -0</w:t>
      </w:r>
      <w:r w:rsidR="00644CD5">
        <w:t>.</w:t>
      </w:r>
      <w:r>
        <w:t>136*T(v15</w:t>
      </w:r>
      <w:r w:rsidR="00644CD5">
        <w:t>.</w:t>
      </w:r>
      <w:r>
        <w:t>u1) -0</w:t>
      </w:r>
      <w:r w:rsidR="00644CD5">
        <w:t>.</w:t>
      </w:r>
      <w:r>
        <w:t>0884*T(v13</w:t>
      </w:r>
      <w:r w:rsidR="00644CD5">
        <w:t>.</w:t>
      </w:r>
      <w:r>
        <w:t>u17) -0</w:t>
      </w:r>
      <w:r w:rsidR="00644CD5">
        <w:t>.</w:t>
      </w:r>
      <w:r>
        <w:t>124*T(v26</w:t>
      </w:r>
      <w:r w:rsidR="00644CD5">
        <w:t>.</w:t>
      </w:r>
      <w:r>
        <w:t>u15) -0</w:t>
      </w:r>
      <w:r w:rsidR="00644CD5">
        <w:t>.</w:t>
      </w:r>
      <w:r>
        <w:t>111*T(v8</w:t>
      </w:r>
      <w:r w:rsidR="00644CD5">
        <w:t>.</w:t>
      </w:r>
      <w:r>
        <w:t>u29) + 0</w:t>
      </w:r>
      <w:r w:rsidR="00644CD5">
        <w:t>.</w:t>
      </w:r>
      <w:r>
        <w:t>107*T(v2</w:t>
      </w:r>
      <w:r w:rsidR="00644CD5">
        <w:t>.</w:t>
      </w:r>
      <w:r>
        <w:t>u40) + 0</w:t>
      </w:r>
      <w:r w:rsidR="00644CD5">
        <w:t>.</w:t>
      </w:r>
      <w:r>
        <w:t>127*T(v17</w:t>
      </w:r>
      <w:r w:rsidR="00644CD5">
        <w:t>.</w:t>
      </w:r>
      <w:r>
        <w:t>u24) + 0</w:t>
      </w:r>
      <w:r w:rsidR="00644CD5">
        <w:t>.</w:t>
      </w:r>
      <w:r>
        <w:t>15*T(v12</w:t>
      </w:r>
      <w:r w:rsidR="00644CD5">
        <w:t>.</w:t>
      </w:r>
      <w:r>
        <w:t>u10) -0</w:t>
      </w:r>
      <w:r w:rsidR="00644CD5">
        <w:t>.</w:t>
      </w:r>
      <w:r>
        <w:t>0691*T(v10</w:t>
      </w:r>
      <w:r w:rsidR="00644CD5">
        <w:t>.</w:t>
      </w:r>
      <w:r>
        <w:t>u18) -0</w:t>
      </w:r>
      <w:r w:rsidR="00644CD5">
        <w:t>.</w:t>
      </w:r>
      <w:r>
        <w:t>104*T(v14</w:t>
      </w:r>
      <w:r w:rsidR="00644CD5">
        <w:t>.</w:t>
      </w:r>
      <w:r>
        <w:t>u28) + 0</w:t>
      </w:r>
      <w:r w:rsidR="00644CD5">
        <w:t>.</w:t>
      </w:r>
      <w:r>
        <w:t>133*T(v19</w:t>
      </w:r>
      <w:r w:rsidR="00644CD5">
        <w:t>.</w:t>
      </w:r>
      <w:r>
        <w:t>u9) -0</w:t>
      </w:r>
      <w:r w:rsidR="00644CD5">
        <w:t>.</w:t>
      </w:r>
      <w:r>
        <w:t>0811*T(v25</w:t>
      </w:r>
      <w:r w:rsidR="00644CD5">
        <w:t>.</w:t>
      </w:r>
      <w:r>
        <w:t>u10) + 0</w:t>
      </w:r>
      <w:r w:rsidR="00644CD5">
        <w:t>.</w:t>
      </w:r>
      <w:r>
        <w:t>0836*T(v37</w:t>
      </w:r>
      <w:r w:rsidR="00644CD5">
        <w:t>.</w:t>
      </w:r>
      <w:r>
        <w:t>u5) + 0</w:t>
      </w:r>
      <w:r w:rsidR="00644CD5">
        <w:t>.</w:t>
      </w:r>
      <w:r>
        <w:t>112*T(v9</w:t>
      </w:r>
      <w:r w:rsidR="00644CD5">
        <w:t>.</w:t>
      </w:r>
      <w:r>
        <w:t>u18) + 0</w:t>
      </w:r>
      <w:r w:rsidR="00644CD5">
        <w:t>.</w:t>
      </w:r>
      <w:r>
        <w:t>105*T(v11</w:t>
      </w:r>
      <w:r w:rsidR="00644CD5">
        <w:t>.</w:t>
      </w:r>
      <w:r>
        <w:t>u7) -0</w:t>
      </w:r>
      <w:r w:rsidR="00644CD5">
        <w:t>.</w:t>
      </w:r>
      <w:r>
        <w:t>12*T(v4</w:t>
      </w:r>
      <w:r w:rsidR="00644CD5">
        <w:t>.</w:t>
      </w:r>
      <w:r>
        <w:t>u39) -0</w:t>
      </w:r>
      <w:r w:rsidR="00644CD5">
        <w:t>.</w:t>
      </w:r>
      <w:r>
        <w:t>135*T(v9</w:t>
      </w:r>
      <w:r w:rsidR="00644CD5">
        <w:t>.</w:t>
      </w:r>
      <w:r>
        <w:t>u9) -0</w:t>
      </w:r>
      <w:r w:rsidR="00644CD5">
        <w:t>.</w:t>
      </w:r>
      <w:r>
        <w:t>0917*T(v34</w:t>
      </w:r>
      <w:r w:rsidR="00644CD5">
        <w:t>.</w:t>
      </w:r>
      <w:r>
        <w:t>u5) + 0</w:t>
      </w:r>
      <w:r w:rsidR="00644CD5">
        <w:t>.</w:t>
      </w:r>
      <w:r>
        <w:t>0964*T(v20</w:t>
      </w:r>
      <w:r w:rsidR="00644CD5">
        <w:t>.</w:t>
      </w:r>
      <w:r>
        <w:t>u11) -0</w:t>
      </w:r>
      <w:r w:rsidR="00644CD5">
        <w:t>.</w:t>
      </w:r>
      <w:r>
        <w:t>116*T(v29</w:t>
      </w:r>
      <w:r w:rsidR="00644CD5">
        <w:t>.</w:t>
      </w:r>
      <w:r>
        <w:t>u2) -0</w:t>
      </w:r>
      <w:r w:rsidR="00644CD5">
        <w:t>.</w:t>
      </w:r>
      <w:r>
        <w:t>115*T(v6</w:t>
      </w:r>
      <w:r w:rsidR="00644CD5">
        <w:t>.</w:t>
      </w:r>
      <w:r>
        <w:t>u19) + 0</w:t>
      </w:r>
      <w:r w:rsidR="00644CD5">
        <w:t>.</w:t>
      </w:r>
      <w:r>
        <w:t>149*T(v1</w:t>
      </w:r>
      <w:r w:rsidR="00644CD5">
        <w:t>.</w:t>
      </w:r>
      <w:r>
        <w:t>u39) -0</w:t>
      </w:r>
      <w:r w:rsidR="00644CD5">
        <w:t>.</w:t>
      </w:r>
      <w:r>
        <w:t>114*T(v13</w:t>
      </w:r>
      <w:r w:rsidR="00644CD5">
        <w:t>.</w:t>
      </w:r>
      <w:r>
        <w:t>u9) -0</w:t>
      </w:r>
      <w:r w:rsidR="00644CD5">
        <w:t>.</w:t>
      </w:r>
      <w:r>
        <w:t>107*T(v17</w:t>
      </w:r>
      <w:r w:rsidR="00644CD5">
        <w:t>.</w:t>
      </w:r>
      <w:r>
        <w:t>u8) -0</w:t>
      </w:r>
      <w:r w:rsidR="00644CD5">
        <w:t>.</w:t>
      </w:r>
      <w:r>
        <w:t>176*T(v4</w:t>
      </w:r>
      <w:r w:rsidR="00644CD5">
        <w:t>.</w:t>
      </w:r>
      <w:r>
        <w:t>u2) + 0</w:t>
      </w:r>
      <w:r w:rsidR="00644CD5">
        <w:t>.</w:t>
      </w:r>
      <w:r>
        <w:t>133*T(v14</w:t>
      </w:r>
      <w:r w:rsidR="00644CD5">
        <w:t>.</w:t>
      </w:r>
      <w:r>
        <w:t>u19) -0</w:t>
      </w:r>
      <w:r w:rsidR="00644CD5">
        <w:t>.</w:t>
      </w:r>
      <w:r>
        <w:t>111*T(v25</w:t>
      </w:r>
      <w:r w:rsidR="00644CD5">
        <w:t>.</w:t>
      </w:r>
      <w:r>
        <w:t>u3) + 0</w:t>
      </w:r>
      <w:r w:rsidR="00644CD5">
        <w:t>.</w:t>
      </w:r>
      <w:r>
        <w:t>0976*T(v2</w:t>
      </w:r>
      <w:r w:rsidR="00644CD5">
        <w:t>.</w:t>
      </w:r>
      <w:r>
        <w:t>u33) -0</w:t>
      </w:r>
      <w:r w:rsidR="00644CD5">
        <w:t>.</w:t>
      </w:r>
      <w:r>
        <w:t>102*T(v19</w:t>
      </w:r>
      <w:r w:rsidR="00644CD5">
        <w:t>.</w:t>
      </w:r>
      <w:r>
        <w:t>u17) -0</w:t>
      </w:r>
      <w:r w:rsidR="00644CD5">
        <w:t>.</w:t>
      </w:r>
      <w:r>
        <w:t>0989*T(v21</w:t>
      </w:r>
      <w:r w:rsidR="00644CD5">
        <w:t>.</w:t>
      </w:r>
      <w:r>
        <w:t>u1) -0</w:t>
      </w:r>
      <w:r w:rsidR="00644CD5">
        <w:t>.</w:t>
      </w:r>
      <w:r>
        <w:t>131*T(v27</w:t>
      </w:r>
      <w:r w:rsidR="00644CD5">
        <w:t>.</w:t>
      </w:r>
      <w:r>
        <w:t>u3) + 0</w:t>
      </w:r>
      <w:r w:rsidR="00644CD5">
        <w:t>.</w:t>
      </w:r>
      <w:r>
        <w:t>0953*T(v14) + 0</w:t>
      </w:r>
      <w:r w:rsidR="00644CD5">
        <w:t>.</w:t>
      </w:r>
      <w:r>
        <w:t>116*T(v4</w:t>
      </w:r>
      <w:r w:rsidR="00644CD5">
        <w:t>.</w:t>
      </w:r>
      <w:r>
        <w:t>u15) -0</w:t>
      </w:r>
      <w:r w:rsidR="00644CD5">
        <w:t>.</w:t>
      </w:r>
      <w:r>
        <w:t>0855*T(v6</w:t>
      </w:r>
      <w:r w:rsidR="00644CD5">
        <w:t>.</w:t>
      </w:r>
      <w:r>
        <w:t>u36) + 0</w:t>
      </w:r>
      <w:r w:rsidR="00644CD5">
        <w:t>.</w:t>
      </w:r>
      <w:r>
        <w:t>0921*T(v12</w:t>
      </w:r>
      <w:r w:rsidR="00644CD5">
        <w:t>.</w:t>
      </w:r>
      <w:r>
        <w:t>u26) + 0</w:t>
      </w:r>
      <w:r w:rsidR="00644CD5">
        <w:t>.</w:t>
      </w:r>
      <w:r>
        <w:t>0924*T(v12</w:t>
      </w:r>
      <w:r w:rsidR="00644CD5">
        <w:t>.</w:t>
      </w:r>
      <w:r>
        <w:t>u24) + 0</w:t>
      </w:r>
      <w:r w:rsidR="00644CD5">
        <w:t>.</w:t>
      </w:r>
      <w:r>
        <w:t>0738*T(u39) + 0</w:t>
      </w:r>
      <w:r w:rsidR="00644CD5">
        <w:t>.</w:t>
      </w:r>
      <w:r>
        <w:t>095*T(v30</w:t>
      </w:r>
      <w:r w:rsidR="00644CD5">
        <w:t>.</w:t>
      </w:r>
      <w:r>
        <w:t>u3) -0</w:t>
      </w:r>
      <w:r w:rsidR="00644CD5">
        <w:t>.</w:t>
      </w:r>
      <w:r>
        <w:t>0984*T(v17</w:t>
      </w:r>
      <w:r w:rsidR="00644CD5">
        <w:t>.</w:t>
      </w:r>
      <w:r>
        <w:t>u10) + 0</w:t>
      </w:r>
      <w:r w:rsidR="00644CD5">
        <w:t>.</w:t>
      </w:r>
      <w:r>
        <w:t>0801*T(v20</w:t>
      </w:r>
      <w:r w:rsidR="00644CD5">
        <w:t>.</w:t>
      </w:r>
      <w:r>
        <w:t>u22) + 0</w:t>
      </w:r>
      <w:r w:rsidR="00644CD5">
        <w:t>.</w:t>
      </w:r>
      <w:r>
        <w:t>112*T(v11</w:t>
      </w:r>
      <w:r w:rsidR="00644CD5">
        <w:t>.</w:t>
      </w:r>
      <w:r>
        <w:t>u6) + 0</w:t>
      </w:r>
      <w:r w:rsidR="00644CD5">
        <w:t>.</w:t>
      </w:r>
      <w:r>
        <w:t>0997*T(v1</w:t>
      </w:r>
      <w:r w:rsidR="00644CD5">
        <w:t>.</w:t>
      </w:r>
      <w:r>
        <w:t>u32) -0</w:t>
      </w:r>
      <w:r w:rsidR="00644CD5">
        <w:t>.</w:t>
      </w:r>
      <w:r>
        <w:t>0755*T(v23</w:t>
      </w:r>
      <w:r w:rsidR="00644CD5">
        <w:t>.</w:t>
      </w:r>
      <w:r>
        <w:t>u18) + 0</w:t>
      </w:r>
      <w:r w:rsidR="00644CD5">
        <w:t>.</w:t>
      </w:r>
      <w:r>
        <w:t>0817*T(v11</w:t>
      </w:r>
      <w:r w:rsidR="00644CD5">
        <w:t>.</w:t>
      </w:r>
      <w:r>
        <w:t>u15) -0</w:t>
      </w:r>
      <w:r w:rsidR="00644CD5">
        <w:t>.</w:t>
      </w:r>
      <w:r>
        <w:t>082*T(v21</w:t>
      </w:r>
      <w:r w:rsidR="00644CD5">
        <w:t>.</w:t>
      </w:r>
      <w:r>
        <w:t>u17) + 0</w:t>
      </w:r>
      <w:r w:rsidR="00644CD5">
        <w:t>.</w:t>
      </w:r>
      <w:r>
        <w:t>0823*T(v26</w:t>
      </w:r>
      <w:r w:rsidR="00644CD5">
        <w:t>.</w:t>
      </w:r>
      <w:r>
        <w:t>u16) + 3</w:t>
      </w:r>
      <w:r w:rsidR="00644CD5">
        <w:t>.</w:t>
      </w:r>
      <w:r>
        <w:t>08*Length^3 + 0</w:t>
      </w:r>
      <w:r w:rsidR="00644CD5">
        <w:t>.</w:t>
      </w:r>
      <w:r>
        <w:t>104*T(v5</w:t>
      </w:r>
      <w:r w:rsidR="00644CD5">
        <w:t>.</w:t>
      </w:r>
      <w:r>
        <w:t>u3) -0</w:t>
      </w:r>
      <w:r w:rsidR="00644CD5">
        <w:t>.</w:t>
      </w:r>
      <w:r>
        <w:t>0927*T(v21</w:t>
      </w:r>
      <w:r w:rsidR="00644CD5">
        <w:t>.</w:t>
      </w:r>
      <w:r>
        <w:t>u6) + 0</w:t>
      </w:r>
      <w:r w:rsidR="00644CD5">
        <w:t>.</w:t>
      </w:r>
      <w:r>
        <w:t>0997*T(v1</w:t>
      </w:r>
      <w:r w:rsidR="00644CD5">
        <w:t>.</w:t>
      </w:r>
      <w:r>
        <w:t>u28) -0</w:t>
      </w:r>
      <w:r w:rsidR="00644CD5">
        <w:t>.</w:t>
      </w:r>
      <w:r>
        <w:t>092*T(v10</w:t>
      </w:r>
      <w:r w:rsidR="00644CD5">
        <w:t>.</w:t>
      </w:r>
      <w:r>
        <w:t>u20) -0</w:t>
      </w:r>
      <w:r w:rsidR="00644CD5">
        <w:t>.</w:t>
      </w:r>
      <w:r>
        <w:t>0802*T(v32</w:t>
      </w:r>
      <w:r w:rsidR="00644CD5">
        <w:t>.</w:t>
      </w:r>
      <w:r>
        <w:t>u1) + 0</w:t>
      </w:r>
      <w:r w:rsidR="00644CD5">
        <w:t>.</w:t>
      </w:r>
      <w:r>
        <w:t>0847*T(v25</w:t>
      </w:r>
      <w:r w:rsidR="00644CD5">
        <w:t>.</w:t>
      </w:r>
      <w:r>
        <w:t>u17) -0</w:t>
      </w:r>
      <w:r w:rsidR="00644CD5">
        <w:t>.</w:t>
      </w:r>
      <w:r>
        <w:t>0899*T(v5</w:t>
      </w:r>
      <w:r w:rsidR="00644CD5">
        <w:t>.</w:t>
      </w:r>
      <w:r>
        <w:t>u14) + 0</w:t>
      </w:r>
      <w:r w:rsidR="00644CD5">
        <w:t>.</w:t>
      </w:r>
      <w:r>
        <w:t>101*v -0</w:t>
      </w:r>
      <w:r w:rsidR="00644CD5">
        <w:t>.</w:t>
      </w:r>
      <w:r>
        <w:t>0798*T(v2</w:t>
      </w:r>
      <w:r w:rsidR="00644CD5">
        <w:t>.</w:t>
      </w:r>
      <w:r>
        <w:t>u29) + 0</w:t>
      </w:r>
      <w:r w:rsidR="00644CD5">
        <w:t>.</w:t>
      </w:r>
      <w:r>
        <w:t>094*T(v18</w:t>
      </w:r>
      <w:r w:rsidR="00644CD5">
        <w:t>.</w:t>
      </w:r>
      <w:r>
        <w:t>u8) + 0</w:t>
      </w:r>
      <w:r w:rsidR="00644CD5">
        <w:t>.</w:t>
      </w:r>
      <w:r>
        <w:t>101*T(v2</w:t>
      </w:r>
      <w:r w:rsidR="00644CD5">
        <w:t>.</w:t>
      </w:r>
      <w:r>
        <w:t>u7) + 0</w:t>
      </w:r>
      <w:r w:rsidR="00644CD5">
        <w:t>.</w:t>
      </w:r>
      <w:r>
        <w:t>0779*T(v21</w:t>
      </w:r>
      <w:r w:rsidR="00644CD5">
        <w:t>.</w:t>
      </w:r>
      <w:r>
        <w:t>u22) -0</w:t>
      </w:r>
      <w:r w:rsidR="00644CD5">
        <w:t>.</w:t>
      </w:r>
      <w:r>
        <w:t>0707*T(v13</w:t>
      </w:r>
      <w:r w:rsidR="00644CD5">
        <w:t>.</w:t>
      </w:r>
      <w:r>
        <w:t>u20) + 0</w:t>
      </w:r>
      <w:r w:rsidR="00644CD5">
        <w:t>.</w:t>
      </w:r>
      <w:r>
        <w:t>0757*T(v18</w:t>
      </w:r>
      <w:r w:rsidR="00644CD5">
        <w:t>.</w:t>
      </w:r>
      <w:r>
        <w:t>u18) -0</w:t>
      </w:r>
      <w:r w:rsidR="00644CD5">
        <w:t>.</w:t>
      </w:r>
      <w:r>
        <w:t>0878*T(v10</w:t>
      </w:r>
      <w:r w:rsidR="00644CD5">
        <w:t>.</w:t>
      </w:r>
      <w:r>
        <w:t>u24) + 0</w:t>
      </w:r>
      <w:r w:rsidR="00644CD5">
        <w:t>.</w:t>
      </w:r>
      <w:r>
        <w:t>0803*T(v10</w:t>
      </w:r>
      <w:r w:rsidR="00644CD5">
        <w:t>.</w:t>
      </w:r>
      <w:r>
        <w:t>u15) -0</w:t>
      </w:r>
      <w:r w:rsidR="00644CD5">
        <w:t>.</w:t>
      </w:r>
      <w:r>
        <w:t>071*T(v7</w:t>
      </w:r>
      <w:r w:rsidR="00644CD5">
        <w:t>.</w:t>
      </w:r>
      <w:r>
        <w:t>u7) -0</w:t>
      </w:r>
      <w:r w:rsidR="00644CD5">
        <w:t>.</w:t>
      </w:r>
      <w:r>
        <w:t>0983*T(v15</w:t>
      </w:r>
      <w:r w:rsidR="00644CD5">
        <w:t>.</w:t>
      </w:r>
      <w:r>
        <w:t>u10) -0</w:t>
      </w:r>
      <w:r w:rsidR="00644CD5">
        <w:t>.</w:t>
      </w:r>
      <w:r>
        <w:t>0668*T(v21</w:t>
      </w:r>
      <w:r w:rsidR="00644CD5">
        <w:t>.</w:t>
      </w:r>
      <w:r>
        <w:t>u10) + 0</w:t>
      </w:r>
      <w:r w:rsidR="00644CD5">
        <w:t>.</w:t>
      </w:r>
      <w:r>
        <w:t>0957*T(v2</w:t>
      </w:r>
      <w:r w:rsidR="00644CD5">
        <w:t>.</w:t>
      </w:r>
      <w:r>
        <w:t>u3) + 0</w:t>
      </w:r>
      <w:r w:rsidR="00644CD5">
        <w:t>.</w:t>
      </w:r>
      <w:r>
        <w:t>0429*NumAromAtoms + 0</w:t>
      </w:r>
      <w:r w:rsidR="00644CD5">
        <w:t>.</w:t>
      </w:r>
      <w:r>
        <w:t>107*T(v12</w:t>
      </w:r>
      <w:r w:rsidR="00644CD5">
        <w:t>.</w:t>
      </w:r>
      <w:r>
        <w:t>u1) + 0</w:t>
      </w:r>
      <w:r w:rsidR="00644CD5">
        <w:t>.</w:t>
      </w:r>
      <w:r>
        <w:t>0784*T(v18</w:t>
      </w:r>
      <w:r w:rsidR="00644CD5">
        <w:t>.</w:t>
      </w:r>
      <w:r>
        <w:t>u24) -0</w:t>
      </w:r>
      <w:r w:rsidR="00644CD5">
        <w:t>.</w:t>
      </w:r>
      <w:r>
        <w:t>0575*T(v11</w:t>
      </w:r>
      <w:r w:rsidR="00644CD5">
        <w:t>.</w:t>
      </w:r>
      <w:r>
        <w:t>u13) -0</w:t>
      </w:r>
      <w:r w:rsidR="00644CD5">
        <w:t>.</w:t>
      </w:r>
      <w:r>
        <w:t>0698*T(v27</w:t>
      </w:r>
      <w:r w:rsidR="00644CD5">
        <w:t>.</w:t>
      </w:r>
      <w:r>
        <w:t>u9) + 0</w:t>
      </w:r>
      <w:r w:rsidR="00644CD5">
        <w:t>.</w:t>
      </w:r>
      <w:r>
        <w:t>0693*T(v29</w:t>
      </w:r>
      <w:r w:rsidR="00644CD5">
        <w:t>.</w:t>
      </w:r>
      <w:r>
        <w:t>u5) + 0</w:t>
      </w:r>
      <w:r w:rsidR="00644CD5">
        <w:t>.</w:t>
      </w:r>
      <w:r>
        <w:t>0673*T(v12</w:t>
      </w:r>
      <w:r w:rsidR="00644CD5">
        <w:t>.</w:t>
      </w:r>
      <w:r>
        <w:t>u18) + 0</w:t>
      </w:r>
      <w:r w:rsidR="00644CD5">
        <w:t>.</w:t>
      </w:r>
      <w:r>
        <w:t>0649*T(v2</w:t>
      </w:r>
      <w:r w:rsidR="00644CD5">
        <w:t>.</w:t>
      </w:r>
      <w:r>
        <w:t>u18) + 0</w:t>
      </w:r>
      <w:r w:rsidR="00644CD5">
        <w:t>.</w:t>
      </w:r>
      <w:r>
        <w:t>0541*T(v13</w:t>
      </w:r>
      <w:r w:rsidR="00644CD5">
        <w:t>.</w:t>
      </w:r>
      <w:r>
        <w:t>u25) -0</w:t>
      </w:r>
      <w:r w:rsidR="00644CD5">
        <w:t>.</w:t>
      </w:r>
      <w:r>
        <w:t>0661*T(v19</w:t>
      </w:r>
      <w:r w:rsidR="00644CD5">
        <w:t>.</w:t>
      </w:r>
      <w:r>
        <w:t>u8) -0</w:t>
      </w:r>
      <w:r w:rsidR="00644CD5">
        <w:t>.</w:t>
      </w:r>
      <w:r>
        <w:t>0643*T(v5</w:t>
      </w:r>
      <w:r w:rsidR="00644CD5">
        <w:t>.</w:t>
      </w:r>
      <w:r>
        <w:t>u15) + 0</w:t>
      </w:r>
      <w:r w:rsidR="00644CD5">
        <w:t>.</w:t>
      </w:r>
      <w:r>
        <w:t>0694*T(v2</w:t>
      </w:r>
      <w:r w:rsidR="00644CD5">
        <w:t>.</w:t>
      </w:r>
      <w:r>
        <w:t>u21) -0</w:t>
      </w:r>
      <w:r w:rsidR="00644CD5">
        <w:t>.</w:t>
      </w:r>
      <w:r>
        <w:t>0617*T(v4</w:t>
      </w:r>
      <w:r w:rsidR="00644CD5">
        <w:t>.</w:t>
      </w:r>
      <w:r>
        <w:t>u20) -0</w:t>
      </w:r>
      <w:r w:rsidR="00644CD5">
        <w:t>.</w:t>
      </w:r>
      <w:r>
        <w:t>061*T(v4</w:t>
      </w:r>
      <w:r w:rsidR="00644CD5">
        <w:t>.</w:t>
      </w:r>
      <w:r>
        <w:t>u34) -0</w:t>
      </w:r>
      <w:r w:rsidR="00644CD5">
        <w:t>.</w:t>
      </w:r>
      <w:r>
        <w:t>0626*T(v14</w:t>
      </w:r>
      <w:r w:rsidR="00644CD5">
        <w:t>.</w:t>
      </w:r>
      <w:r>
        <w:t>u6) -0</w:t>
      </w:r>
      <w:r w:rsidR="00644CD5">
        <w:t>.</w:t>
      </w:r>
      <w:r>
        <w:t>0663*T(v6</w:t>
      </w:r>
      <w:r w:rsidR="00644CD5">
        <w:t>.</w:t>
      </w:r>
      <w:r>
        <w:t>u6) + 0</w:t>
      </w:r>
      <w:r w:rsidR="00644CD5">
        <w:t>.</w:t>
      </w:r>
      <w:r>
        <w:t>0536*T(v41</w:t>
      </w:r>
      <w:r w:rsidR="00644CD5">
        <w:t>.</w:t>
      </w:r>
      <w:r>
        <w:t>u1) -0</w:t>
      </w:r>
      <w:r w:rsidR="00644CD5">
        <w:t>.</w:t>
      </w:r>
      <w:r>
        <w:t>057*T(v20</w:t>
      </w:r>
      <w:r w:rsidR="00644CD5">
        <w:t>.</w:t>
      </w:r>
      <w:r>
        <w:t>u5) -0</w:t>
      </w:r>
      <w:r w:rsidR="00644CD5">
        <w:t>.</w:t>
      </w:r>
      <w:r>
        <w:t>0565*T(v32</w:t>
      </w:r>
      <w:r w:rsidR="00644CD5">
        <w:t>.</w:t>
      </w:r>
      <w:r>
        <w:t>u6) -0</w:t>
      </w:r>
      <w:r w:rsidR="00644CD5">
        <w:t>.</w:t>
      </w:r>
      <w:r>
        <w:t>0543*T(v22</w:t>
      </w:r>
      <w:r w:rsidR="00644CD5">
        <w:t>.</w:t>
      </w:r>
      <w:r>
        <w:t>u21) + 0</w:t>
      </w:r>
      <w:r w:rsidR="00644CD5">
        <w:t>.</w:t>
      </w:r>
      <w:r>
        <w:t>0546*T(v7</w:t>
      </w:r>
      <w:r w:rsidR="00644CD5">
        <w:t>.</w:t>
      </w:r>
      <w:r>
        <w:t>u23) -0</w:t>
      </w:r>
      <w:r w:rsidR="00644CD5">
        <w:t>.</w:t>
      </w:r>
      <w:r>
        <w:t>0531*T(v15</w:t>
      </w:r>
      <w:r w:rsidR="00644CD5">
        <w:t>.</w:t>
      </w:r>
      <w:r>
        <w:t>u25) -0</w:t>
      </w:r>
      <w:r w:rsidR="00644CD5">
        <w:t>.</w:t>
      </w:r>
      <w:r>
        <w:t>0685*T(v6</w:t>
      </w:r>
      <w:r w:rsidR="00644CD5">
        <w:t>.</w:t>
      </w:r>
      <w:r>
        <w:t>u2) + 0</w:t>
      </w:r>
      <w:r w:rsidR="00644CD5">
        <w:t>.</w:t>
      </w:r>
      <w:r>
        <w:t>0471*T(u2) + 0</w:t>
      </w:r>
      <w:r w:rsidR="00644CD5">
        <w:t>.</w:t>
      </w:r>
      <w:r>
        <w:t>0521*T(v26</w:t>
      </w:r>
      <w:r w:rsidR="00644CD5">
        <w:t>.</w:t>
      </w:r>
      <w:r>
        <w:t>u17) + 0</w:t>
      </w:r>
      <w:r w:rsidR="00644CD5">
        <w:t>.</w:t>
      </w:r>
      <w:r>
        <w:t>063*T(v6</w:t>
      </w:r>
      <w:r w:rsidR="00644CD5">
        <w:t>.</w:t>
      </w:r>
      <w:r>
        <w:t>u11) -0</w:t>
      </w:r>
      <w:r w:rsidR="00644CD5">
        <w:t>.</w:t>
      </w:r>
      <w:r>
        <w:t>0445*T(v18</w:t>
      </w:r>
      <w:r w:rsidR="00644CD5">
        <w:t>.</w:t>
      </w:r>
      <w:r>
        <w:t>u13) + 0</w:t>
      </w:r>
      <w:r w:rsidR="00644CD5">
        <w:t>.</w:t>
      </w:r>
      <w:r>
        <w:t>0427*T(v7</w:t>
      </w:r>
      <w:r w:rsidR="00644CD5">
        <w:t>.</w:t>
      </w:r>
      <w:r>
        <w:t>u28) + 0</w:t>
      </w:r>
      <w:r w:rsidR="00644CD5">
        <w:t>.</w:t>
      </w:r>
      <w:r>
        <w:t>0486*T(v7</w:t>
      </w:r>
      <w:r w:rsidR="00644CD5">
        <w:t>.</w:t>
      </w:r>
      <w:r>
        <w:t>u13) -0</w:t>
      </w:r>
      <w:r w:rsidR="00644CD5">
        <w:t>.</w:t>
      </w:r>
      <w:r>
        <w:t>0438*T(v8</w:t>
      </w:r>
      <w:r w:rsidR="00644CD5">
        <w:t>.</w:t>
      </w:r>
      <w:r>
        <w:t>u24) -0</w:t>
      </w:r>
      <w:r w:rsidR="00644CD5">
        <w:t>.</w:t>
      </w:r>
      <w:r>
        <w:t>0434*T(v16</w:t>
      </w:r>
      <w:r w:rsidR="00644CD5">
        <w:t>.</w:t>
      </w:r>
      <w:r>
        <w:t>u13) + 0</w:t>
      </w:r>
      <w:r w:rsidR="00644CD5">
        <w:t>.</w:t>
      </w:r>
      <w:r>
        <w:t>0388*T(v18</w:t>
      </w:r>
      <w:r w:rsidR="00644CD5">
        <w:t>.</w:t>
      </w:r>
      <w:r>
        <w:t>u17) -0</w:t>
      </w:r>
      <w:r w:rsidR="00644CD5">
        <w:t>.</w:t>
      </w:r>
      <w:r>
        <w:t>042*T(v8</w:t>
      </w:r>
      <w:r w:rsidR="00644CD5">
        <w:t>.</w:t>
      </w:r>
      <w:r>
        <w:t>u12) -0</w:t>
      </w:r>
      <w:r w:rsidR="00644CD5">
        <w:t>.</w:t>
      </w:r>
      <w:r>
        <w:t>042*T(v14</w:t>
      </w:r>
      <w:r w:rsidR="00644CD5">
        <w:t>.</w:t>
      </w:r>
      <w:r>
        <w:t>u11) -0</w:t>
      </w:r>
      <w:r w:rsidR="00644CD5">
        <w:t>.</w:t>
      </w:r>
      <w:r>
        <w:t>0492*T(v5</w:t>
      </w:r>
      <w:r w:rsidR="00644CD5">
        <w:t>.</w:t>
      </w:r>
      <w:r>
        <w:t>u2) + 0</w:t>
      </w:r>
      <w:r w:rsidR="00644CD5">
        <w:t>.</w:t>
      </w:r>
      <w:r>
        <w:t>0365*T(v3</w:t>
      </w:r>
      <w:r w:rsidR="00644CD5">
        <w:t>.</w:t>
      </w:r>
      <w:r>
        <w:t>u22) -0</w:t>
      </w:r>
      <w:r w:rsidR="00644CD5">
        <w:t>.</w:t>
      </w:r>
      <w:r>
        <w:t>0233*T(u35) -0</w:t>
      </w:r>
      <w:r w:rsidR="00644CD5">
        <w:t>.</w:t>
      </w:r>
      <w:r>
        <w:t>0337*T(v17</w:t>
      </w:r>
      <w:r w:rsidR="00644CD5">
        <w:t>.</w:t>
      </w:r>
      <w:r>
        <w:t>u15) -0</w:t>
      </w:r>
      <w:r w:rsidR="00644CD5">
        <w:t>.</w:t>
      </w:r>
      <w:r>
        <w:t>0296*T(v31</w:t>
      </w:r>
      <w:r w:rsidR="00644CD5">
        <w:t>.</w:t>
      </w:r>
      <w:r>
        <w:t>u8) + 0</w:t>
      </w:r>
      <w:r w:rsidR="00644CD5">
        <w:t>.</w:t>
      </w:r>
      <w:r>
        <w:t>028*T(v10</w:t>
      </w:r>
      <w:r w:rsidR="00644CD5">
        <w:t>.</w:t>
      </w:r>
      <w:r>
        <w:t xml:space="preserve">u26) + </w:t>
      </w:r>
      <w:r>
        <w:lastRenderedPageBreak/>
        <w:t>0</w:t>
      </w:r>
      <w:r w:rsidR="00644CD5">
        <w:t>.</w:t>
      </w:r>
      <w:r>
        <w:t>0235*T(v29</w:t>
      </w:r>
      <w:r w:rsidR="00644CD5">
        <w:t>.</w:t>
      </w:r>
      <w:r>
        <w:t>u10) + 0</w:t>
      </w:r>
      <w:r w:rsidR="00644CD5">
        <w:t>.</w:t>
      </w:r>
      <w:r>
        <w:t>0292*T(v1</w:t>
      </w:r>
      <w:r w:rsidR="00644CD5">
        <w:t>.</w:t>
      </w:r>
      <w:r>
        <w:t>u23) -0</w:t>
      </w:r>
      <w:r w:rsidR="00644CD5">
        <w:t>.</w:t>
      </w:r>
      <w:r>
        <w:t>0189*T(u10) + 0</w:t>
      </w:r>
      <w:r w:rsidR="00644CD5">
        <w:t>.</w:t>
      </w:r>
      <w:r>
        <w:t>0178*T(u23) -0</w:t>
      </w:r>
      <w:r w:rsidR="00644CD5">
        <w:t>.</w:t>
      </w:r>
      <w:r>
        <w:t>026*T(v1</w:t>
      </w:r>
      <w:r w:rsidR="00644CD5">
        <w:t>.</w:t>
      </w:r>
      <w:r>
        <w:t>u12) -0</w:t>
      </w:r>
      <w:r w:rsidR="00644CD5">
        <w:t>.</w:t>
      </w:r>
      <w:r>
        <w:t>0209*T(v3) -0</w:t>
      </w:r>
      <w:r w:rsidR="00644CD5">
        <w:t>.</w:t>
      </w:r>
      <w:r>
        <w:t>0187*T(v18</w:t>
      </w:r>
      <w:r w:rsidR="00644CD5">
        <w:t>.</w:t>
      </w:r>
      <w:r>
        <w:t>u22) + 0</w:t>
      </w:r>
      <w:r w:rsidR="00644CD5">
        <w:t>.</w:t>
      </w:r>
      <w:r>
        <w:t>0181*T(v25</w:t>
      </w:r>
      <w:r w:rsidR="00644CD5">
        <w:t>.</w:t>
      </w:r>
      <w:r>
        <w:t>u16) + 0</w:t>
      </w:r>
      <w:r w:rsidR="00644CD5">
        <w:t>.</w:t>
      </w:r>
      <w:r>
        <w:t>0187*T(v4</w:t>
      </w:r>
      <w:r w:rsidR="00644CD5">
        <w:t>.</w:t>
      </w:r>
      <w:r>
        <w:t>u25) -0</w:t>
      </w:r>
      <w:r w:rsidR="00644CD5">
        <w:t>.</w:t>
      </w:r>
      <w:r>
        <w:t>0155*T(v15</w:t>
      </w:r>
      <w:r w:rsidR="00644CD5">
        <w:t>.</w:t>
      </w:r>
      <w:r>
        <w:t>u27) -0</w:t>
      </w:r>
      <w:r w:rsidR="00644CD5">
        <w:t>.</w:t>
      </w:r>
      <w:r>
        <w:t>0146*T(v30</w:t>
      </w:r>
      <w:r w:rsidR="00644CD5">
        <w:t>.</w:t>
      </w:r>
      <w:r>
        <w:t>u12) -0</w:t>
      </w:r>
      <w:r w:rsidR="00644CD5">
        <w:t>.</w:t>
      </w:r>
      <w:r>
        <w:t>015*T(v26</w:t>
      </w:r>
      <w:r w:rsidR="00644CD5">
        <w:t>.</w:t>
      </w:r>
      <w:r>
        <w:t>u9) + 0</w:t>
      </w:r>
      <w:r w:rsidR="00644CD5">
        <w:t>.</w:t>
      </w:r>
      <w:r>
        <w:t>00857*T(v42) + 0</w:t>
      </w:r>
      <w:r w:rsidR="00644CD5">
        <w:t>.</w:t>
      </w:r>
      <w:r>
        <w:t>0109*T(v24</w:t>
      </w:r>
      <w:r w:rsidR="00644CD5">
        <w:t>.</w:t>
      </w:r>
      <w:r>
        <w:t>u16) + 0</w:t>
      </w:r>
      <w:r w:rsidR="00644CD5">
        <w:t>.</w:t>
      </w:r>
      <w:r>
        <w:t>0111*T(v25</w:t>
      </w:r>
      <w:r w:rsidR="00644CD5">
        <w:t>.</w:t>
      </w:r>
      <w:r>
        <w:t>u12) + 0</w:t>
      </w:r>
      <w:r w:rsidR="00644CD5">
        <w:t>.</w:t>
      </w:r>
      <w:r>
        <w:t>0107*T(v25</w:t>
      </w:r>
      <w:r w:rsidR="00644CD5">
        <w:t>.</w:t>
      </w:r>
      <w:r>
        <w:t>u5) -0</w:t>
      </w:r>
      <w:r w:rsidR="00644CD5">
        <w:t>.</w:t>
      </w:r>
      <w:r>
        <w:t>0111*T(v23</w:t>
      </w:r>
      <w:r w:rsidR="00644CD5">
        <w:t>.</w:t>
      </w:r>
      <w:r>
        <w:t>u11) -0</w:t>
      </w:r>
      <w:r w:rsidR="00644CD5">
        <w:t>.</w:t>
      </w:r>
      <w:r>
        <w:t>01*T(v8</w:t>
      </w:r>
      <w:r w:rsidR="00644CD5">
        <w:t>.</w:t>
      </w:r>
      <w:r>
        <w:t>u21) + 0</w:t>
      </w:r>
      <w:r w:rsidR="00644CD5">
        <w:t>.</w:t>
      </w:r>
      <w:r>
        <w:t>00902*T(v17</w:t>
      </w:r>
      <w:r w:rsidR="00644CD5">
        <w:t>.</w:t>
      </w:r>
      <w:r>
        <w:t>u22) + 0</w:t>
      </w:r>
      <w:r w:rsidR="00644CD5">
        <w:t>.</w:t>
      </w:r>
      <w:r>
        <w:t>0088*T(v4</w:t>
      </w:r>
      <w:r w:rsidR="00644CD5">
        <w:t>.</w:t>
      </w:r>
      <w:r>
        <w:t>u35) -0</w:t>
      </w:r>
      <w:r w:rsidR="00644CD5">
        <w:t>.</w:t>
      </w:r>
      <w:r>
        <w:t>00533*T(v32) + 0</w:t>
      </w:r>
      <w:r w:rsidR="00644CD5">
        <w:t>.</w:t>
      </w:r>
      <w:r>
        <w:t>00689*T(v6</w:t>
      </w:r>
      <w:r w:rsidR="00644CD5">
        <w:t>.</w:t>
      </w:r>
      <w:r>
        <w:t>u30) -0</w:t>
      </w:r>
      <w:r w:rsidR="00644CD5">
        <w:t>.</w:t>
      </w:r>
      <w:r>
        <w:t>00674*T(v1</w:t>
      </w:r>
      <w:r w:rsidR="00644CD5">
        <w:t>.</w:t>
      </w:r>
      <w:r>
        <w:t>u5) -0</w:t>
      </w:r>
      <w:r w:rsidR="00644CD5">
        <w:t>.</w:t>
      </w:r>
      <w:r>
        <w:t>00534*T(v7</w:t>
      </w:r>
      <w:r w:rsidR="00644CD5">
        <w:t>.</w:t>
      </w:r>
      <w:r>
        <w:t>u34) -0</w:t>
      </w:r>
      <w:r w:rsidR="00644CD5">
        <w:t>.</w:t>
      </w:r>
      <w:r>
        <w:t>00379*T(u36) + 0</w:t>
      </w:r>
      <w:r w:rsidR="00644CD5">
        <w:t>.</w:t>
      </w:r>
      <w:r>
        <w:t>0053*T(v26</w:t>
      </w:r>
      <w:r w:rsidR="00644CD5">
        <w:t>.</w:t>
      </w:r>
      <w:r>
        <w:t>u8) -0</w:t>
      </w:r>
      <w:r w:rsidR="00644CD5">
        <w:t>.</w:t>
      </w:r>
      <w:r>
        <w:t>0043*T(v28</w:t>
      </w:r>
      <w:r w:rsidR="00644CD5">
        <w:t>.</w:t>
      </w:r>
      <w:r>
        <w:t>u14) -0</w:t>
      </w:r>
      <w:r w:rsidR="00644CD5">
        <w:t>.</w:t>
      </w:r>
      <w:r>
        <w:t>00421*T(v6</w:t>
      </w:r>
      <w:r w:rsidR="00644CD5">
        <w:t>.</w:t>
      </w:r>
      <w:r>
        <w:t>u37) + 0</w:t>
      </w:r>
      <w:r w:rsidR="00644CD5">
        <w:t>.</w:t>
      </w:r>
      <w:r>
        <w:t>00311*T(v17</w:t>
      </w:r>
      <w:r w:rsidR="00644CD5">
        <w:t>.</w:t>
      </w:r>
      <w:r>
        <w:t>u9) -0</w:t>
      </w:r>
      <w:r w:rsidR="00644CD5">
        <w:t>.</w:t>
      </w:r>
      <w:r>
        <w:t>00275*T(v8</w:t>
      </w:r>
      <w:r w:rsidR="00644CD5">
        <w:t>.</w:t>
      </w:r>
      <w:r>
        <w:t>u15) + 0</w:t>
      </w:r>
      <w:r w:rsidR="00644CD5">
        <w:t>.</w:t>
      </w:r>
      <w:r>
        <w:t>00211*T(v2</w:t>
      </w:r>
      <w:r w:rsidR="00644CD5">
        <w:t>.</w:t>
      </w:r>
      <w:r>
        <w:t>u19) + 0</w:t>
      </w:r>
      <w:r w:rsidR="00644CD5">
        <w:t>.</w:t>
      </w:r>
      <w:r>
        <w:t>00242*T(v4</w:t>
      </w:r>
      <w:r w:rsidR="00644CD5">
        <w:t>.</w:t>
      </w:r>
      <w:r>
        <w:t>u8) -0</w:t>
      </w:r>
      <w:r w:rsidR="00644CD5">
        <w:t>.</w:t>
      </w:r>
      <w:r>
        <w:t>00169*T(v2</w:t>
      </w:r>
      <w:r w:rsidR="00644CD5">
        <w:t>.</w:t>
      </w:r>
      <w:r>
        <w:t>u9) -0</w:t>
      </w:r>
      <w:r w:rsidR="00644CD5">
        <w:t>.</w:t>
      </w:r>
      <w:r>
        <w:t>000846*T(v6</w:t>
      </w:r>
      <w:r w:rsidR="00644CD5">
        <w:t>.</w:t>
      </w:r>
      <w:r>
        <w:t>u12) + 6</w:t>
      </w:r>
      <w:r w:rsidR="00644CD5">
        <w:t>.</w:t>
      </w:r>
      <w:r>
        <w:t>67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105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32*T(v4</w:t>
      </w:r>
      <w:r w:rsidR="00644CD5">
        <w:t>.</w:t>
      </w:r>
      <w:r>
        <w:t>u2) -0</w:t>
      </w:r>
      <w:r w:rsidR="00644CD5">
        <w:t>.</w:t>
      </w:r>
      <w:r>
        <w:t>716*T(v4</w:t>
      </w:r>
      <w:r w:rsidR="00644CD5">
        <w:t>.</w:t>
      </w:r>
      <w:r>
        <w:t>u3) + 28</w:t>
      </w:r>
      <w:r w:rsidR="00644CD5">
        <w:t>.</w:t>
      </w:r>
      <w:r>
        <w:t>3*Length -0</w:t>
      </w:r>
      <w:r w:rsidR="00644CD5">
        <w:t>.</w:t>
      </w:r>
      <w:r>
        <w:t>581*T(v12</w:t>
      </w:r>
      <w:r w:rsidR="00644CD5">
        <w:t>.</w:t>
      </w:r>
      <w:r>
        <w:t>u5) -0</w:t>
      </w:r>
      <w:r w:rsidR="00644CD5">
        <w:t>.</w:t>
      </w:r>
      <w:r>
        <w:t>637*T(v5</w:t>
      </w:r>
      <w:r w:rsidR="00644CD5">
        <w:t>.</w:t>
      </w:r>
      <w:r>
        <w:t>u9) -0</w:t>
      </w:r>
      <w:r w:rsidR="00644CD5">
        <w:t>.</w:t>
      </w:r>
      <w:r>
        <w:t>0541*T(v10</w:t>
      </w:r>
      <w:r w:rsidR="00644CD5">
        <w:t>.</w:t>
      </w:r>
      <w:r>
        <w:t>u2) + 0</w:t>
      </w:r>
      <w:r w:rsidR="00644CD5">
        <w:t>.</w:t>
      </w:r>
      <w:r>
        <w:t>501*T(v10</w:t>
      </w:r>
      <w:r w:rsidR="00644CD5">
        <w:t>.</w:t>
      </w:r>
      <w:r>
        <w:t>u23) -1</w:t>
      </w:r>
      <w:r w:rsidR="00644CD5">
        <w:t>.</w:t>
      </w:r>
      <w:r>
        <w:t>96*T(v3) + 0</w:t>
      </w:r>
      <w:r w:rsidR="00644CD5">
        <w:t>.</w:t>
      </w:r>
      <w:r>
        <w:t>764*T(v11</w:t>
      </w:r>
      <w:r w:rsidR="00644CD5">
        <w:t>.</w:t>
      </w:r>
      <w:r>
        <w:t>u14) -0</w:t>
      </w:r>
      <w:r w:rsidR="00644CD5">
        <w:t>.</w:t>
      </w:r>
      <w:r>
        <w:t>709*T(v22</w:t>
      </w:r>
      <w:r w:rsidR="00644CD5">
        <w:t>.</w:t>
      </w:r>
      <w:r>
        <w:t>u14) + 1</w:t>
      </w:r>
      <w:r w:rsidR="00644CD5">
        <w:t>.</w:t>
      </w:r>
      <w:r>
        <w:t>99*T(u2) + 0</w:t>
      </w:r>
      <w:r w:rsidR="00644CD5">
        <w:t>.</w:t>
      </w:r>
      <w:r>
        <w:t>689*T(v16</w:t>
      </w:r>
      <w:r w:rsidR="00644CD5">
        <w:t>.</w:t>
      </w:r>
      <w:r>
        <w:t>u1) -0</w:t>
      </w:r>
      <w:r w:rsidR="00644CD5">
        <w:t>.</w:t>
      </w:r>
      <w:r>
        <w:t>162*T(v12</w:t>
      </w:r>
      <w:r w:rsidR="00644CD5">
        <w:t>.</w:t>
      </w:r>
      <w:r>
        <w:t>u9) + 0</w:t>
      </w:r>
      <w:r w:rsidR="00644CD5">
        <w:t>.</w:t>
      </w:r>
      <w:r>
        <w:t>649*T(v14</w:t>
      </w:r>
      <w:r w:rsidR="00644CD5">
        <w:t>.</w:t>
      </w:r>
      <w:r>
        <w:t>u7) + 0</w:t>
      </w:r>
      <w:r w:rsidR="00644CD5">
        <w:t>.</w:t>
      </w:r>
      <w:r>
        <w:t>141*T(v15</w:t>
      </w:r>
      <w:r w:rsidR="00644CD5">
        <w:t>.</w:t>
      </w:r>
      <w:r>
        <w:t>u22) + 0</w:t>
      </w:r>
      <w:r w:rsidR="00644CD5">
        <w:t>.</w:t>
      </w:r>
      <w:r>
        <w:t>331*T(v16</w:t>
      </w:r>
      <w:r w:rsidR="00644CD5">
        <w:t>.</w:t>
      </w:r>
      <w:r>
        <w:t>u12) -0</w:t>
      </w:r>
      <w:r w:rsidR="00644CD5">
        <w:t>.</w:t>
      </w:r>
      <w:r>
        <w:t>753*T(v29</w:t>
      </w:r>
      <w:r w:rsidR="00644CD5">
        <w:t>.</w:t>
      </w:r>
      <w:r>
        <w:t>u13) -0</w:t>
      </w:r>
      <w:r w:rsidR="00644CD5">
        <w:t>.</w:t>
      </w:r>
      <w:r>
        <w:t>713*T(v2</w:t>
      </w:r>
      <w:r w:rsidR="00644CD5">
        <w:t>.</w:t>
      </w:r>
      <w:r>
        <w:t>u3) -0</w:t>
      </w:r>
      <w:r w:rsidR="00644CD5">
        <w:t>.</w:t>
      </w:r>
      <w:r>
        <w:t>169*T(v5</w:t>
      </w:r>
      <w:r w:rsidR="00644CD5">
        <w:t>.</w:t>
      </w:r>
      <w:r>
        <w:t>u19) -22</w:t>
      </w:r>
      <w:r w:rsidR="00644CD5">
        <w:t>.</w:t>
      </w:r>
      <w:r>
        <w:t>3*Length^2 -0</w:t>
      </w:r>
      <w:r w:rsidR="00644CD5">
        <w:t>.</w:t>
      </w:r>
      <w:r>
        <w:t>319*T(v26</w:t>
      </w:r>
      <w:r w:rsidR="00644CD5">
        <w:t>.</w:t>
      </w:r>
      <w:r>
        <w:t>u12) + 0</w:t>
      </w:r>
      <w:r w:rsidR="00644CD5">
        <w:t>.</w:t>
      </w:r>
      <w:r>
        <w:t>324*T(v24</w:t>
      </w:r>
      <w:r w:rsidR="00644CD5">
        <w:t>.</w:t>
      </w:r>
      <w:r>
        <w:t>u7) + 0</w:t>
      </w:r>
      <w:r w:rsidR="00644CD5">
        <w:t>.</w:t>
      </w:r>
      <w:r>
        <w:t>61*T(v9</w:t>
      </w:r>
      <w:r w:rsidR="00644CD5">
        <w:t>.</w:t>
      </w:r>
      <w:r>
        <w:t>u20) -0</w:t>
      </w:r>
      <w:r w:rsidR="00644CD5">
        <w:t>.</w:t>
      </w:r>
      <w:r>
        <w:t>645*T(v13</w:t>
      </w:r>
      <w:r w:rsidR="00644CD5">
        <w:t>.</w:t>
      </w:r>
      <w:r>
        <w:t>u4) -0</w:t>
      </w:r>
      <w:r w:rsidR="00644CD5">
        <w:t>.</w:t>
      </w:r>
      <w:r>
        <w:t>687*T(v13</w:t>
      </w:r>
      <w:r w:rsidR="00644CD5">
        <w:t>.</w:t>
      </w:r>
      <w:r>
        <w:t>u13) + 0</w:t>
      </w:r>
      <w:r w:rsidR="00644CD5">
        <w:t>.</w:t>
      </w:r>
      <w:r>
        <w:t>808*T(v1</w:t>
      </w:r>
      <w:r w:rsidR="00644CD5">
        <w:t>.</w:t>
      </w:r>
      <w:r>
        <w:t>u37) -0</w:t>
      </w:r>
      <w:r w:rsidR="00644CD5">
        <w:t>.</w:t>
      </w:r>
      <w:r>
        <w:t>1*T(v20</w:t>
      </w:r>
      <w:r w:rsidR="00644CD5">
        <w:t>.</w:t>
      </w:r>
      <w:r>
        <w:t>u21) -0</w:t>
      </w:r>
      <w:r w:rsidR="00644CD5">
        <w:t>.</w:t>
      </w:r>
      <w:r>
        <w:t>48*T(v9) + 0</w:t>
      </w:r>
      <w:r w:rsidR="00644CD5">
        <w:t>.</w:t>
      </w:r>
      <w:r>
        <w:t>441*T(v1</w:t>
      </w:r>
      <w:r w:rsidR="00644CD5">
        <w:t>.</w:t>
      </w:r>
      <w:r>
        <w:t>u22) + 0</w:t>
      </w:r>
      <w:r w:rsidR="00644CD5">
        <w:t>.</w:t>
      </w:r>
      <w:r>
        <w:t>4*T(v28</w:t>
      </w:r>
      <w:r w:rsidR="00644CD5">
        <w:t>.</w:t>
      </w:r>
      <w:r>
        <w:t>u11) -0</w:t>
      </w:r>
      <w:r w:rsidR="00644CD5">
        <w:t>.</w:t>
      </w:r>
      <w:r>
        <w:t>409*T(v9</w:t>
      </w:r>
      <w:r w:rsidR="00644CD5">
        <w:t>.</w:t>
      </w:r>
      <w:r>
        <w:t>u31) -0</w:t>
      </w:r>
      <w:r w:rsidR="00644CD5">
        <w:t>.</w:t>
      </w:r>
      <w:r>
        <w:t>0797*T(v22</w:t>
      </w:r>
      <w:r w:rsidR="00644CD5">
        <w:t>.</w:t>
      </w:r>
      <w:r>
        <w:t>u5) -0</w:t>
      </w:r>
      <w:r w:rsidR="00644CD5">
        <w:t>.</w:t>
      </w:r>
      <w:r>
        <w:t>693*T(v12</w:t>
      </w:r>
      <w:r w:rsidR="00644CD5">
        <w:t>.</w:t>
      </w:r>
      <w:r>
        <w:t>u16) + 0</w:t>
      </w:r>
      <w:r w:rsidR="00644CD5">
        <w:t>.</w:t>
      </w:r>
      <w:r>
        <w:t>234*T(v2</w:t>
      </w:r>
      <w:r w:rsidR="00644CD5">
        <w:t>.</w:t>
      </w:r>
      <w:r>
        <w:t>u36) -0</w:t>
      </w:r>
      <w:r w:rsidR="00644CD5">
        <w:t>.</w:t>
      </w:r>
      <w:r>
        <w:t>694*T(v6</w:t>
      </w:r>
      <w:r w:rsidR="00644CD5">
        <w:t>.</w:t>
      </w:r>
      <w:r>
        <w:t>u37) -0</w:t>
      </w:r>
      <w:r w:rsidR="00644CD5">
        <w:t>.</w:t>
      </w:r>
      <w:r>
        <w:t>538*T(v6</w:t>
      </w:r>
      <w:r w:rsidR="00644CD5">
        <w:t>.</w:t>
      </w:r>
      <w:r>
        <w:t>u27) -0</w:t>
      </w:r>
      <w:r w:rsidR="00644CD5">
        <w:t>.</w:t>
      </w:r>
      <w:r>
        <w:t>832*T(v15</w:t>
      </w:r>
      <w:r w:rsidR="00644CD5">
        <w:t>.</w:t>
      </w:r>
      <w:r>
        <w:t>u5) -1</w:t>
      </w:r>
      <w:r w:rsidR="00644CD5">
        <w:t>.</w:t>
      </w:r>
      <w:r>
        <w:t>03*T(v39</w:t>
      </w:r>
      <w:r w:rsidR="00644CD5">
        <w:t>.</w:t>
      </w:r>
      <w:r>
        <w:t>u2) + 0</w:t>
      </w:r>
      <w:r w:rsidR="00644CD5">
        <w:t>.</w:t>
      </w:r>
      <w:r>
        <w:t>0745*T(v6</w:t>
      </w:r>
      <w:r w:rsidR="00644CD5">
        <w:t>.</w:t>
      </w:r>
      <w:r>
        <w:t>u22) + 1</w:t>
      </w:r>
      <w:r w:rsidR="00644CD5">
        <w:t>.</w:t>
      </w:r>
      <w:r>
        <w:t>1*T(v13</w:t>
      </w:r>
      <w:r w:rsidR="00644CD5">
        <w:t>.</w:t>
      </w:r>
      <w:r>
        <w:t>u18) + 0</w:t>
      </w:r>
      <w:r w:rsidR="00644CD5">
        <w:t>.</w:t>
      </w:r>
      <w:r>
        <w:t>702*T(v16</w:t>
      </w:r>
      <w:r w:rsidR="00644CD5">
        <w:t>.</w:t>
      </w:r>
      <w:r>
        <w:t>u4) + 0</w:t>
      </w:r>
      <w:r w:rsidR="00644CD5">
        <w:t>.</w:t>
      </w:r>
      <w:r>
        <w:t>208*T(v29</w:t>
      </w:r>
      <w:r w:rsidR="00644CD5">
        <w:t>.</w:t>
      </w:r>
      <w:r>
        <w:t>u5) + 0</w:t>
      </w:r>
      <w:r w:rsidR="00644CD5">
        <w:t>.</w:t>
      </w:r>
      <w:r>
        <w:t>4*T(v3</w:t>
      </w:r>
      <w:r w:rsidR="00644CD5">
        <w:t>.</w:t>
      </w:r>
      <w:r>
        <w:t>u13) + 0</w:t>
      </w:r>
      <w:r w:rsidR="00644CD5">
        <w:t>.</w:t>
      </w:r>
      <w:r>
        <w:t>612*T(v31</w:t>
      </w:r>
      <w:r w:rsidR="00644CD5">
        <w:t>.</w:t>
      </w:r>
      <w:r>
        <w:t>u8) + 1</w:t>
      </w:r>
      <w:r w:rsidR="00644CD5">
        <w:t>.</w:t>
      </w:r>
      <w:r>
        <w:t>41*T(v1</w:t>
      </w:r>
      <w:r w:rsidR="00644CD5">
        <w:t>.</w:t>
      </w:r>
      <w:r>
        <w:t>u7) -0</w:t>
      </w:r>
      <w:r w:rsidR="00644CD5">
        <w:t>.</w:t>
      </w:r>
      <w:r>
        <w:t>35*T(v24</w:t>
      </w:r>
      <w:r w:rsidR="00644CD5">
        <w:t>.</w:t>
      </w:r>
      <w:r>
        <w:t>u15) -0</w:t>
      </w:r>
      <w:r w:rsidR="00644CD5">
        <w:t>.</w:t>
      </w:r>
      <w:r>
        <w:t>258*T(v16</w:t>
      </w:r>
      <w:r w:rsidR="00644CD5">
        <w:t>.</w:t>
      </w:r>
      <w:r>
        <w:t>u20) + 0</w:t>
      </w:r>
      <w:r w:rsidR="00644CD5">
        <w:t>.</w:t>
      </w:r>
      <w:r>
        <w:t>467*T(v6</w:t>
      </w:r>
      <w:r w:rsidR="00644CD5">
        <w:t>.</w:t>
      </w:r>
      <w:r>
        <w:t>u34) -0</w:t>
      </w:r>
      <w:r w:rsidR="00644CD5">
        <w:t>.</w:t>
      </w:r>
      <w:r>
        <w:t>605*T(v8</w:t>
      </w:r>
      <w:r w:rsidR="00644CD5">
        <w:t>.</w:t>
      </w:r>
      <w:r>
        <w:t>u26) -1</w:t>
      </w:r>
      <w:r w:rsidR="00644CD5">
        <w:t>.</w:t>
      </w:r>
      <w:r>
        <w:t>17*T(v1</w:t>
      </w:r>
      <w:r w:rsidR="00644CD5">
        <w:t>.</w:t>
      </w:r>
      <w:r>
        <w:t>u18) + 0</w:t>
      </w:r>
      <w:r w:rsidR="00644CD5">
        <w:t>.</w:t>
      </w:r>
      <w:r>
        <w:t>535*T(v2</w:t>
      </w:r>
      <w:r w:rsidR="00644CD5">
        <w:t>.</w:t>
      </w:r>
      <w:r>
        <w:t>u37) -0</w:t>
      </w:r>
      <w:r w:rsidR="00644CD5">
        <w:t>.</w:t>
      </w:r>
      <w:r>
        <w:t>573*T(v21</w:t>
      </w:r>
      <w:r w:rsidR="00644CD5">
        <w:t>.</w:t>
      </w:r>
      <w:r>
        <w:t>u18) + 0</w:t>
      </w:r>
      <w:r w:rsidR="00644CD5">
        <w:t>.</w:t>
      </w:r>
      <w:r>
        <w:t>679*T(v7</w:t>
      </w:r>
      <w:r w:rsidR="00644CD5">
        <w:t>.</w:t>
      </w:r>
      <w:r>
        <w:t>u5) + 0</w:t>
      </w:r>
      <w:r w:rsidR="00644CD5">
        <w:t>.</w:t>
      </w:r>
      <w:r>
        <w:t>667*T(v11</w:t>
      </w:r>
      <w:r w:rsidR="00644CD5">
        <w:t>.</w:t>
      </w:r>
      <w:r>
        <w:t>u6) + 0</w:t>
      </w:r>
      <w:r w:rsidR="00644CD5">
        <w:t>.</w:t>
      </w:r>
      <w:r>
        <w:t>809*T(v4</w:t>
      </w:r>
      <w:r w:rsidR="00644CD5">
        <w:t>.</w:t>
      </w:r>
      <w:r>
        <w:t>u37) + 0</w:t>
      </w:r>
      <w:r w:rsidR="00644CD5">
        <w:t>.</w:t>
      </w:r>
      <w:r>
        <w:t>202*T(v23</w:t>
      </w:r>
      <w:r w:rsidR="00644CD5">
        <w:t>.</w:t>
      </w:r>
      <w:r>
        <w:t>u4) -0</w:t>
      </w:r>
      <w:r w:rsidR="00644CD5">
        <w:t>.</w:t>
      </w:r>
      <w:r>
        <w:t>758*T(v4</w:t>
      </w:r>
      <w:r w:rsidR="00644CD5">
        <w:t>.</w:t>
      </w:r>
      <w:r>
        <w:t>u14) + 0</w:t>
      </w:r>
      <w:r w:rsidR="00644CD5">
        <w:t>.</w:t>
      </w:r>
      <w:r>
        <w:t>514*T(v6</w:t>
      </w:r>
      <w:r w:rsidR="00644CD5">
        <w:t>.</w:t>
      </w:r>
      <w:r>
        <w:t>u35) -0</w:t>
      </w:r>
      <w:r w:rsidR="00644CD5">
        <w:t>.</w:t>
      </w:r>
      <w:r>
        <w:t>185*T(u37) + 0</w:t>
      </w:r>
      <w:r w:rsidR="00644CD5">
        <w:t>.</w:t>
      </w:r>
      <w:r>
        <w:t>424*T(v27</w:t>
      </w:r>
      <w:r w:rsidR="00644CD5">
        <w:t>.</w:t>
      </w:r>
      <w:r>
        <w:t>u15) -0</w:t>
      </w:r>
      <w:r w:rsidR="00644CD5">
        <w:t>.</w:t>
      </w:r>
      <w:r>
        <w:t>908*T(v17</w:t>
      </w:r>
      <w:r w:rsidR="00644CD5">
        <w:t>.</w:t>
      </w:r>
      <w:r>
        <w:t>u14) -0</w:t>
      </w:r>
      <w:r w:rsidR="00644CD5">
        <w:t>.</w:t>
      </w:r>
      <w:r>
        <w:t>825*T(v1</w:t>
      </w:r>
      <w:r w:rsidR="00644CD5">
        <w:t>.</w:t>
      </w:r>
      <w:r>
        <w:t>u31) -0</w:t>
      </w:r>
      <w:r w:rsidR="00644CD5">
        <w:t>.</w:t>
      </w:r>
      <w:r>
        <w:t>296*T(v32</w:t>
      </w:r>
      <w:r w:rsidR="00644CD5">
        <w:t>.</w:t>
      </w:r>
      <w:r>
        <w:t>u10) -0</w:t>
      </w:r>
      <w:r w:rsidR="00644CD5">
        <w:t>.</w:t>
      </w:r>
      <w:r>
        <w:t>695*T(v24</w:t>
      </w:r>
      <w:r w:rsidR="00644CD5">
        <w:t>.</w:t>
      </w:r>
      <w:r>
        <w:t>u2) -0</w:t>
      </w:r>
      <w:r w:rsidR="00644CD5">
        <w:t>.</w:t>
      </w:r>
      <w:r>
        <w:t>531*T(v7</w:t>
      </w:r>
      <w:r w:rsidR="00644CD5">
        <w:t>.</w:t>
      </w:r>
      <w:r>
        <w:t>u4) -1</w:t>
      </w:r>
      <w:r w:rsidR="00644CD5">
        <w:t>.</w:t>
      </w:r>
      <w:r>
        <w:t>15*T(v1</w:t>
      </w:r>
      <w:r w:rsidR="00644CD5">
        <w:t>.</w:t>
      </w:r>
      <w:r>
        <w:t>u20) + 0</w:t>
      </w:r>
      <w:r w:rsidR="00644CD5">
        <w:t>.</w:t>
      </w:r>
      <w:r>
        <w:t>176*T(v5</w:t>
      </w:r>
      <w:r w:rsidR="00644CD5">
        <w:t>.</w:t>
      </w:r>
      <w:r>
        <w:t>u33) -0</w:t>
      </w:r>
      <w:r w:rsidR="00644CD5">
        <w:t>.</w:t>
      </w:r>
      <w:r>
        <w:t>527*T(u27) -4</w:t>
      </w:r>
      <w:r w:rsidR="00644CD5">
        <w:t>.</w:t>
      </w:r>
      <w:r>
        <w:t>48*u -0</w:t>
      </w:r>
      <w:r w:rsidR="00644CD5">
        <w:t>.</w:t>
      </w:r>
      <w:r>
        <w:t>294*T(v36) + 0</w:t>
      </w:r>
      <w:r w:rsidR="00644CD5">
        <w:t>.</w:t>
      </w:r>
      <w:r>
        <w:t>258*T(v15</w:t>
      </w:r>
      <w:r w:rsidR="00644CD5">
        <w:t>.</w:t>
      </w:r>
      <w:r>
        <w:t>u16) + 0</w:t>
      </w:r>
      <w:r w:rsidR="00644CD5">
        <w:t>.</w:t>
      </w:r>
      <w:r>
        <w:t>628*T(v2</w:t>
      </w:r>
      <w:r w:rsidR="00644CD5">
        <w:t>.</w:t>
      </w:r>
      <w:r>
        <w:t>u6) + 0</w:t>
      </w:r>
      <w:r w:rsidR="00644CD5">
        <w:t>.</w:t>
      </w:r>
      <w:r>
        <w:t>481*T(v13</w:t>
      </w:r>
      <w:r w:rsidR="00644CD5">
        <w:t>.</w:t>
      </w:r>
      <w:r>
        <w:t>u22) -0</w:t>
      </w:r>
      <w:r w:rsidR="00644CD5">
        <w:t>.</w:t>
      </w:r>
      <w:r>
        <w:t>33*T(v29) -0</w:t>
      </w:r>
      <w:r w:rsidR="00644CD5">
        <w:t>.</w:t>
      </w:r>
      <w:r>
        <w:t>859*T(v27</w:t>
      </w:r>
      <w:r w:rsidR="00644CD5">
        <w:t>.</w:t>
      </w:r>
      <w:r>
        <w:t>u9) + 0</w:t>
      </w:r>
      <w:r w:rsidR="00644CD5">
        <w:t>.</w:t>
      </w:r>
      <w:r>
        <w:t>274*T(v36</w:t>
      </w:r>
      <w:r w:rsidR="00644CD5">
        <w:t>.</w:t>
      </w:r>
      <w:r>
        <w:t>u2) + 0</w:t>
      </w:r>
      <w:r w:rsidR="00644CD5">
        <w:t>.</w:t>
      </w:r>
      <w:r>
        <w:t>471*T(v4</w:t>
      </w:r>
      <w:r w:rsidR="00644CD5">
        <w:t>.</w:t>
      </w:r>
      <w:r>
        <w:t>u39) -0</w:t>
      </w:r>
      <w:r w:rsidR="00644CD5">
        <w:t>.</w:t>
      </w:r>
      <w:r>
        <w:t>194*T(v17) -0</w:t>
      </w:r>
      <w:r w:rsidR="00644CD5">
        <w:t>.</w:t>
      </w:r>
      <w:r>
        <w:t>663*T(v3</w:t>
      </w:r>
      <w:r w:rsidR="00644CD5">
        <w:t>.</w:t>
      </w:r>
      <w:r>
        <w:t>u37) + 0</w:t>
      </w:r>
      <w:r w:rsidR="00644CD5">
        <w:t>.</w:t>
      </w:r>
      <w:r>
        <w:t>254*T(v34) + 0</w:t>
      </w:r>
      <w:r w:rsidR="00644CD5">
        <w:t>.</w:t>
      </w:r>
      <w:r>
        <w:t>644*T(v9</w:t>
      </w:r>
      <w:r w:rsidR="00644CD5">
        <w:t>.</w:t>
      </w:r>
      <w:r>
        <w:t>u9) + 0</w:t>
      </w:r>
      <w:r w:rsidR="00644CD5">
        <w:t>.</w:t>
      </w:r>
      <w:r>
        <w:t>374*T(v5</w:t>
      </w:r>
      <w:r w:rsidR="00644CD5">
        <w:t>.</w:t>
      </w:r>
      <w:r>
        <w:t>u34) -0</w:t>
      </w:r>
      <w:r w:rsidR="00644CD5">
        <w:t>.</w:t>
      </w:r>
      <w:r>
        <w:t>391*T(v29</w:t>
      </w:r>
      <w:r w:rsidR="00644CD5">
        <w:t>.</w:t>
      </w:r>
      <w:r>
        <w:t>u4) -0</w:t>
      </w:r>
      <w:r w:rsidR="00644CD5">
        <w:t>.</w:t>
      </w:r>
      <w:r>
        <w:t>688*T(v1</w:t>
      </w:r>
      <w:r w:rsidR="00644CD5">
        <w:t>.</w:t>
      </w:r>
      <w:r>
        <w:t>u32) -0</w:t>
      </w:r>
      <w:r w:rsidR="00644CD5">
        <w:t>.</w:t>
      </w:r>
      <w:r>
        <w:t>303*T(v24</w:t>
      </w:r>
      <w:r w:rsidR="00644CD5">
        <w:t>.</w:t>
      </w:r>
      <w:r>
        <w:t>u11) -0</w:t>
      </w:r>
      <w:r w:rsidR="00644CD5">
        <w:t>.</w:t>
      </w:r>
      <w:r>
        <w:t>456*T(v17</w:t>
      </w:r>
      <w:r w:rsidR="00644CD5">
        <w:t>.</w:t>
      </w:r>
      <w:r>
        <w:t>u26) -0</w:t>
      </w:r>
      <w:r w:rsidR="00644CD5">
        <w:t>.</w:t>
      </w:r>
      <w:r>
        <w:t>495*T(v36</w:t>
      </w:r>
      <w:r w:rsidR="00644CD5">
        <w:t>.</w:t>
      </w:r>
      <w:r>
        <w:t>u4) -0</w:t>
      </w:r>
      <w:r w:rsidR="00644CD5">
        <w:t>.</w:t>
      </w:r>
      <w:r>
        <w:t>615*T(v1</w:t>
      </w:r>
      <w:r w:rsidR="00644CD5">
        <w:t>.</w:t>
      </w:r>
      <w:r>
        <w:t>u29) -0</w:t>
      </w:r>
      <w:r w:rsidR="00644CD5">
        <w:t>.</w:t>
      </w:r>
      <w:r>
        <w:t>546*T(v26</w:t>
      </w:r>
      <w:r w:rsidR="00644CD5">
        <w:t>.</w:t>
      </w:r>
      <w:r>
        <w:t>u5) + 0</w:t>
      </w:r>
      <w:r w:rsidR="00644CD5">
        <w:t>.</w:t>
      </w:r>
      <w:r>
        <w:t>252*T(v30) -0</w:t>
      </w:r>
      <w:r w:rsidR="00644CD5">
        <w:t>.</w:t>
      </w:r>
      <w:r>
        <w:t>801*T(v15</w:t>
      </w:r>
      <w:r w:rsidR="00644CD5">
        <w:t>.</w:t>
      </w:r>
      <w:r>
        <w:t>u19) -0</w:t>
      </w:r>
      <w:r w:rsidR="00644CD5">
        <w:t>.</w:t>
      </w:r>
      <w:r>
        <w:t>44*T(v6</w:t>
      </w:r>
      <w:r w:rsidR="00644CD5">
        <w:t>.</w:t>
      </w:r>
      <w:r>
        <w:t>u21) + 0</w:t>
      </w:r>
      <w:r w:rsidR="00644CD5">
        <w:t>.</w:t>
      </w:r>
      <w:r>
        <w:t>367*T(v38</w:t>
      </w:r>
      <w:r w:rsidR="00644CD5">
        <w:t>.</w:t>
      </w:r>
      <w:r>
        <w:t>u5) -0</w:t>
      </w:r>
      <w:r w:rsidR="00644CD5">
        <w:t>.</w:t>
      </w:r>
      <w:r>
        <w:t>504*T(v16</w:t>
      </w:r>
      <w:r w:rsidR="00644CD5">
        <w:t>.</w:t>
      </w:r>
      <w:r>
        <w:t>u9) + 0</w:t>
      </w:r>
      <w:r w:rsidR="00644CD5">
        <w:t>.</w:t>
      </w:r>
      <w:r>
        <w:t>596*T(v5</w:t>
      </w:r>
      <w:r w:rsidR="00644CD5">
        <w:t>.</w:t>
      </w:r>
      <w:r>
        <w:t>u30) -0</w:t>
      </w:r>
      <w:r w:rsidR="00644CD5">
        <w:t>.</w:t>
      </w:r>
      <w:r>
        <w:t>177*T(v2</w:t>
      </w:r>
      <w:r w:rsidR="00644CD5">
        <w:t>.</w:t>
      </w:r>
      <w:r>
        <w:t>u9) + 0</w:t>
      </w:r>
      <w:r w:rsidR="00644CD5">
        <w:t>.</w:t>
      </w:r>
      <w:r>
        <w:t>27*T(v19</w:t>
      </w:r>
      <w:r w:rsidR="00644CD5">
        <w:t>.</w:t>
      </w:r>
      <w:r>
        <w:t>u11) + 0</w:t>
      </w:r>
      <w:r w:rsidR="00644CD5">
        <w:t>.</w:t>
      </w:r>
      <w:r>
        <w:t>134*T(v12</w:t>
      </w:r>
      <w:r w:rsidR="00644CD5">
        <w:t>.</w:t>
      </w:r>
      <w:r>
        <w:t>u4) + 0</w:t>
      </w:r>
      <w:r w:rsidR="00644CD5">
        <w:t>.</w:t>
      </w:r>
      <w:r>
        <w:t>436*T(v18</w:t>
      </w:r>
      <w:r w:rsidR="00644CD5">
        <w:t>.</w:t>
      </w:r>
      <w:r>
        <w:t>u21) -0</w:t>
      </w:r>
      <w:r w:rsidR="00644CD5">
        <w:t>.</w:t>
      </w:r>
      <w:r>
        <w:t>251*T(v22) -0</w:t>
      </w:r>
      <w:r w:rsidR="00644CD5">
        <w:t>.</w:t>
      </w:r>
      <w:r>
        <w:t>683*T(v27</w:t>
      </w:r>
      <w:r w:rsidR="00644CD5">
        <w:t>.</w:t>
      </w:r>
      <w:r>
        <w:t>u5) -0</w:t>
      </w:r>
      <w:r w:rsidR="00644CD5">
        <w:t>.</w:t>
      </w:r>
      <w:r>
        <w:t>626*T(v9</w:t>
      </w:r>
      <w:r w:rsidR="00644CD5">
        <w:t>.</w:t>
      </w:r>
      <w:r>
        <w:t>u8) + 0</w:t>
      </w:r>
      <w:r w:rsidR="00644CD5">
        <w:t>.</w:t>
      </w:r>
      <w:r>
        <w:t>259*T(v20</w:t>
      </w:r>
      <w:r w:rsidR="00644CD5">
        <w:t>.</w:t>
      </w:r>
      <w:r>
        <w:t>u20) -0</w:t>
      </w:r>
      <w:r w:rsidR="00644CD5">
        <w:t>.</w:t>
      </w:r>
      <w:r>
        <w:t>444*T(v10</w:t>
      </w:r>
      <w:r w:rsidR="00644CD5">
        <w:t>.</w:t>
      </w:r>
      <w:r>
        <w:t>u14) + 0</w:t>
      </w:r>
      <w:r w:rsidR="00644CD5">
        <w:t>.</w:t>
      </w:r>
      <w:r>
        <w:t>72*T(v5</w:t>
      </w:r>
      <w:r w:rsidR="00644CD5">
        <w:t>.</w:t>
      </w:r>
      <w:r>
        <w:t>u20) -0</w:t>
      </w:r>
      <w:r w:rsidR="00644CD5">
        <w:t>.</w:t>
      </w:r>
      <w:r>
        <w:t>59*T(v8</w:t>
      </w:r>
      <w:r w:rsidR="00644CD5">
        <w:t>.</w:t>
      </w:r>
      <w:r>
        <w:t>u9) -0</w:t>
      </w:r>
      <w:r w:rsidR="00644CD5">
        <w:t>.</w:t>
      </w:r>
      <w:r>
        <w:t>367*T(v7</w:t>
      </w:r>
      <w:r w:rsidR="00644CD5">
        <w:t>.</w:t>
      </w:r>
      <w:r>
        <w:t>u6) -0</w:t>
      </w:r>
      <w:r w:rsidR="00644CD5">
        <w:t>.</w:t>
      </w:r>
      <w:r>
        <w:t>74*T(u6) + 0</w:t>
      </w:r>
      <w:r w:rsidR="00644CD5">
        <w:t>.</w:t>
      </w:r>
      <w:r>
        <w:t>321*T(v14</w:t>
      </w:r>
      <w:r w:rsidR="00644CD5">
        <w:t>.</w:t>
      </w:r>
      <w:r>
        <w:t>u14) + 0</w:t>
      </w:r>
      <w:r w:rsidR="00644CD5">
        <w:t>.</w:t>
      </w:r>
      <w:r>
        <w:t>583*T(v1</w:t>
      </w:r>
      <w:r w:rsidR="00644CD5">
        <w:t>.</w:t>
      </w:r>
      <w:r>
        <w:t>u23) + 0</w:t>
      </w:r>
      <w:r w:rsidR="00644CD5">
        <w:t>.</w:t>
      </w:r>
      <w:r>
        <w:t>253*T(v30</w:t>
      </w:r>
      <w:r w:rsidR="00644CD5">
        <w:t>.</w:t>
      </w:r>
      <w:r>
        <w:t>u2) + 0</w:t>
      </w:r>
      <w:r w:rsidR="00644CD5">
        <w:t>.</w:t>
      </w:r>
      <w:r>
        <w:t>441*T(v20</w:t>
      </w:r>
      <w:r w:rsidR="00644CD5">
        <w:t>.</w:t>
      </w:r>
      <w:r>
        <w:t>u9) -0</w:t>
      </w:r>
      <w:r w:rsidR="00644CD5">
        <w:t>.</w:t>
      </w:r>
      <w:r>
        <w:t>382*T(v11</w:t>
      </w:r>
      <w:r w:rsidR="00644CD5">
        <w:t>.</w:t>
      </w:r>
      <w:r>
        <w:t>u22) -0</w:t>
      </w:r>
      <w:r w:rsidR="00644CD5">
        <w:t>.</w:t>
      </w:r>
      <w:r>
        <w:t>343*T(v25</w:t>
      </w:r>
      <w:r w:rsidR="00644CD5">
        <w:t>.</w:t>
      </w:r>
      <w:r>
        <w:t>u15) + 0</w:t>
      </w:r>
      <w:r w:rsidR="00644CD5">
        <w:t>.</w:t>
      </w:r>
      <w:r>
        <w:t>45*T(v7</w:t>
      </w:r>
      <w:r w:rsidR="00644CD5">
        <w:t>.</w:t>
      </w:r>
      <w:r>
        <w:t>u11) -0</w:t>
      </w:r>
      <w:r w:rsidR="00644CD5">
        <w:t>.</w:t>
      </w:r>
      <w:r>
        <w:t>539*T(v10</w:t>
      </w:r>
      <w:r w:rsidR="00644CD5">
        <w:t>.</w:t>
      </w:r>
      <w:r>
        <w:t>u11) + 0</w:t>
      </w:r>
      <w:r w:rsidR="00644CD5">
        <w:t>.</w:t>
      </w:r>
      <w:r>
        <w:t>505*Volume + 0</w:t>
      </w:r>
      <w:r w:rsidR="00644CD5">
        <w:t>.</w:t>
      </w:r>
      <w:r>
        <w:t>514*T(v6</w:t>
      </w:r>
      <w:r w:rsidR="00644CD5">
        <w:t>.</w:t>
      </w:r>
      <w:r>
        <w:t>u30) -0</w:t>
      </w:r>
      <w:r w:rsidR="00644CD5">
        <w:t>.</w:t>
      </w:r>
      <w:r>
        <w:t>413*T(v13</w:t>
      </w:r>
      <w:r w:rsidR="00644CD5">
        <w:t>.</w:t>
      </w:r>
      <w:r>
        <w:t>u19) + 0</w:t>
      </w:r>
      <w:r w:rsidR="00644CD5">
        <w:t>.</w:t>
      </w:r>
      <w:r>
        <w:t>609*T(v20</w:t>
      </w:r>
      <w:r w:rsidR="00644CD5">
        <w:t>.</w:t>
      </w:r>
      <w:r>
        <w:t>u12) + 0</w:t>
      </w:r>
      <w:r w:rsidR="00644CD5">
        <w:t>.</w:t>
      </w:r>
      <w:r>
        <w:t>483*T(v8</w:t>
      </w:r>
      <w:r w:rsidR="00644CD5">
        <w:t>.</w:t>
      </w:r>
      <w:r>
        <w:t>u18) -0</w:t>
      </w:r>
      <w:r w:rsidR="00644CD5">
        <w:t>.</w:t>
      </w:r>
      <w:r>
        <w:t>325*T(v37</w:t>
      </w:r>
      <w:r w:rsidR="00644CD5">
        <w:t>.</w:t>
      </w:r>
      <w:r>
        <w:t>u1) -0</w:t>
      </w:r>
      <w:r w:rsidR="00644CD5">
        <w:t>.</w:t>
      </w:r>
      <w:r>
        <w:t>559*T(v7) + 0</w:t>
      </w:r>
      <w:r w:rsidR="00644CD5">
        <w:t>.</w:t>
      </w:r>
      <w:r>
        <w:t>371*T(v23</w:t>
      </w:r>
      <w:r w:rsidR="00644CD5">
        <w:t>.</w:t>
      </w:r>
      <w:r>
        <w:t>u13) -0</w:t>
      </w:r>
      <w:r w:rsidR="00644CD5">
        <w:t>.</w:t>
      </w:r>
      <w:r>
        <w:t>462*T(v18</w:t>
      </w:r>
      <w:r w:rsidR="00644CD5">
        <w:t>.</w:t>
      </w:r>
      <w:r>
        <w:t>u16) -0</w:t>
      </w:r>
      <w:r w:rsidR="00644CD5">
        <w:t>.</w:t>
      </w:r>
      <w:r>
        <w:t>533*T(v23</w:t>
      </w:r>
      <w:r w:rsidR="00644CD5">
        <w:t>.</w:t>
      </w:r>
      <w:r>
        <w:t>u6) + 7</w:t>
      </w:r>
      <w:r w:rsidR="00644CD5">
        <w:t>.</w:t>
      </w:r>
      <w:r>
        <w:t>16*Length^3 + 0</w:t>
      </w:r>
      <w:r w:rsidR="00644CD5">
        <w:t>.</w:t>
      </w:r>
      <w:r>
        <w:t>732*T(v8</w:t>
      </w:r>
      <w:r w:rsidR="00644CD5">
        <w:t>.</w:t>
      </w:r>
      <w:r>
        <w:t>u14) -0</w:t>
      </w:r>
      <w:r w:rsidR="00644CD5">
        <w:t>.</w:t>
      </w:r>
      <w:r>
        <w:t>502*T(v18</w:t>
      </w:r>
      <w:r w:rsidR="00644CD5">
        <w:t>.</w:t>
      </w:r>
      <w:r>
        <w:t>u6) -0</w:t>
      </w:r>
      <w:r w:rsidR="00644CD5">
        <w:t>.</w:t>
      </w:r>
      <w:r>
        <w:t>538*T(v27</w:t>
      </w:r>
      <w:r w:rsidR="00644CD5">
        <w:t>.</w:t>
      </w:r>
      <w:r>
        <w:t>u7) -0</w:t>
      </w:r>
      <w:r w:rsidR="00644CD5">
        <w:t>.</w:t>
      </w:r>
      <w:r>
        <w:t>537*T(v8</w:t>
      </w:r>
      <w:r w:rsidR="00644CD5">
        <w:t>.</w:t>
      </w:r>
      <w:r>
        <w:t>u12) -0</w:t>
      </w:r>
      <w:r w:rsidR="00644CD5">
        <w:t>.</w:t>
      </w:r>
      <w:r>
        <w:t>436*T(v15</w:t>
      </w:r>
      <w:r w:rsidR="00644CD5">
        <w:t>.</w:t>
      </w:r>
      <w:r>
        <w:t>u26) + 0</w:t>
      </w:r>
      <w:r w:rsidR="00644CD5">
        <w:t>.</w:t>
      </w:r>
      <w:r>
        <w:t>889*T(v4</w:t>
      </w:r>
      <w:r w:rsidR="00644CD5">
        <w:t>.</w:t>
      </w:r>
      <w:r>
        <w:t>u1) -0</w:t>
      </w:r>
      <w:r w:rsidR="00644CD5">
        <w:t>.</w:t>
      </w:r>
      <w:r>
        <w:t>376*T(v12</w:t>
      </w:r>
      <w:r w:rsidR="00644CD5">
        <w:t>.</w:t>
      </w:r>
      <w:r>
        <w:t>u13) + 0</w:t>
      </w:r>
      <w:r w:rsidR="00644CD5">
        <w:t>.</w:t>
      </w:r>
      <w:r>
        <w:t>385*T(v1</w:t>
      </w:r>
      <w:r w:rsidR="00644CD5">
        <w:t>.</w:t>
      </w:r>
      <w:r>
        <w:t>u9) -0</w:t>
      </w:r>
      <w:r w:rsidR="00644CD5">
        <w:t>.</w:t>
      </w:r>
      <w:r>
        <w:t>438*T(v6</w:t>
      </w:r>
      <w:r w:rsidR="00644CD5">
        <w:t>.</w:t>
      </w:r>
      <w:r>
        <w:t>u24) -0</w:t>
      </w:r>
      <w:r w:rsidR="00644CD5">
        <w:t>.</w:t>
      </w:r>
      <w:r>
        <w:t>56*T(v5) + 0</w:t>
      </w:r>
      <w:r w:rsidR="00644CD5">
        <w:t>.</w:t>
      </w:r>
      <w:r>
        <w:t>595*T(v6</w:t>
      </w:r>
      <w:r w:rsidR="00644CD5">
        <w:t>.</w:t>
      </w:r>
      <w:r>
        <w:t>u14) + 0</w:t>
      </w:r>
      <w:r w:rsidR="00644CD5">
        <w:t>.</w:t>
      </w:r>
      <w:r>
        <w:t>359*NumHal + 0</w:t>
      </w:r>
      <w:r w:rsidR="00644CD5">
        <w:t>.</w:t>
      </w:r>
      <w:r>
        <w:t>206*T(v8</w:t>
      </w:r>
      <w:r w:rsidR="00644CD5">
        <w:t>.</w:t>
      </w:r>
      <w:r>
        <w:t>u35) + 0</w:t>
      </w:r>
      <w:r w:rsidR="00644CD5">
        <w:t>.</w:t>
      </w:r>
      <w:r>
        <w:t>195*T(v3</w:t>
      </w:r>
      <w:r w:rsidR="00644CD5">
        <w:t>.</w:t>
      </w:r>
      <w:r>
        <w:t>u30) + 0</w:t>
      </w:r>
      <w:r w:rsidR="00644CD5">
        <w:t>.</w:t>
      </w:r>
      <w:r>
        <w:t>478*T(v5</w:t>
      </w:r>
      <w:r w:rsidR="00644CD5">
        <w:t>.</w:t>
      </w:r>
      <w:r>
        <w:t>u22) -0</w:t>
      </w:r>
      <w:r w:rsidR="00644CD5">
        <w:t>.</w:t>
      </w:r>
      <w:r>
        <w:t>208*T(v22</w:t>
      </w:r>
      <w:r w:rsidR="00644CD5">
        <w:t>.</w:t>
      </w:r>
      <w:r>
        <w:t>u8) -0</w:t>
      </w:r>
      <w:r w:rsidR="00644CD5">
        <w:t>.</w:t>
      </w:r>
      <w:r>
        <w:t>309*T(v24</w:t>
      </w:r>
      <w:r w:rsidR="00644CD5">
        <w:t>.</w:t>
      </w:r>
      <w:r>
        <w:t>u9) + 0</w:t>
      </w:r>
      <w:r w:rsidR="00644CD5">
        <w:t>.</w:t>
      </w:r>
      <w:r>
        <w:t>33*T(v8</w:t>
      </w:r>
      <w:r w:rsidR="00644CD5">
        <w:t>.</w:t>
      </w:r>
      <w:r>
        <w:t>u20) + 0</w:t>
      </w:r>
      <w:r w:rsidR="00644CD5">
        <w:t>.</w:t>
      </w:r>
      <w:r>
        <w:t>46*T(v6</w:t>
      </w:r>
      <w:r w:rsidR="00644CD5">
        <w:t>.</w:t>
      </w:r>
      <w:r>
        <w:t>u1) -0</w:t>
      </w:r>
      <w:r w:rsidR="00644CD5">
        <w:t>.</w:t>
      </w:r>
      <w:r>
        <w:t>448*T(v10</w:t>
      </w:r>
      <w:r w:rsidR="00644CD5">
        <w:t>.</w:t>
      </w:r>
      <w:r>
        <w:t>u15) + 0</w:t>
      </w:r>
      <w:r w:rsidR="00644CD5">
        <w:t>.</w:t>
      </w:r>
      <w:r>
        <w:t>308*T(v7</w:t>
      </w:r>
      <w:r w:rsidR="00644CD5">
        <w:t>.</w:t>
      </w:r>
      <w:r>
        <w:t>u36) + 0</w:t>
      </w:r>
      <w:r w:rsidR="00644CD5">
        <w:t>.</w:t>
      </w:r>
      <w:r>
        <w:t>365*T(v33</w:t>
      </w:r>
      <w:r w:rsidR="00644CD5">
        <w:t>.</w:t>
      </w:r>
      <w:r>
        <w:t>u9) + 0</w:t>
      </w:r>
      <w:r w:rsidR="00644CD5">
        <w:t>.</w:t>
      </w:r>
      <w:r>
        <w:t>427*T(v28</w:t>
      </w:r>
      <w:r w:rsidR="00644CD5">
        <w:t>.</w:t>
      </w:r>
      <w:r>
        <w:t>u15) + 0</w:t>
      </w:r>
      <w:r w:rsidR="00644CD5">
        <w:t>.</w:t>
      </w:r>
      <w:r>
        <w:t>552*T(v36</w:t>
      </w:r>
      <w:r w:rsidR="00644CD5">
        <w:t>.</w:t>
      </w:r>
      <w:r>
        <w:t>u5) -0</w:t>
      </w:r>
      <w:r w:rsidR="00644CD5">
        <w:t>.</w:t>
      </w:r>
      <w:r>
        <w:t>247*T(u22) + 0</w:t>
      </w:r>
      <w:r w:rsidR="00644CD5">
        <w:t>.</w:t>
      </w:r>
      <w:r>
        <w:t>479*T(v5</w:t>
      </w:r>
      <w:r w:rsidR="00644CD5">
        <w:t>.</w:t>
      </w:r>
      <w:r>
        <w:t>u5) -0</w:t>
      </w:r>
      <w:r w:rsidR="00644CD5">
        <w:t>.</w:t>
      </w:r>
      <w:r>
        <w:t>353*T(v17</w:t>
      </w:r>
      <w:r w:rsidR="00644CD5">
        <w:t>.</w:t>
      </w:r>
      <w:r>
        <w:t>u11) -0</w:t>
      </w:r>
      <w:r w:rsidR="00644CD5">
        <w:t>.</w:t>
      </w:r>
      <w:r>
        <w:t>263*T(v22</w:t>
      </w:r>
      <w:r w:rsidR="00644CD5">
        <w:t>.</w:t>
      </w:r>
      <w:r>
        <w:t>u19) + 0</w:t>
      </w:r>
      <w:r w:rsidR="00644CD5">
        <w:t>.</w:t>
      </w:r>
      <w:r>
        <w:t>373*T(v6</w:t>
      </w:r>
      <w:r w:rsidR="00644CD5">
        <w:t>.</w:t>
      </w:r>
      <w:r>
        <w:t>u31) -0</w:t>
      </w:r>
      <w:r w:rsidR="00644CD5">
        <w:t>.</w:t>
      </w:r>
      <w:r>
        <w:t>384*T(v10</w:t>
      </w:r>
      <w:r w:rsidR="00644CD5">
        <w:t>.</w:t>
      </w:r>
      <w:r>
        <w:t>u21) -0</w:t>
      </w:r>
      <w:r w:rsidR="00644CD5">
        <w:t>.</w:t>
      </w:r>
      <w:r>
        <w:t>268*T(v12</w:t>
      </w:r>
      <w:r w:rsidR="00644CD5">
        <w:t>.</w:t>
      </w:r>
      <w:r>
        <w:t>u6) -0</w:t>
      </w:r>
      <w:r w:rsidR="00644CD5">
        <w:t>.</w:t>
      </w:r>
      <w:r>
        <w:t>385*T(v6</w:t>
      </w:r>
      <w:r w:rsidR="00644CD5">
        <w:t>.</w:t>
      </w:r>
      <w:r>
        <w:t>u9) -0</w:t>
      </w:r>
      <w:r w:rsidR="00644CD5">
        <w:t>.</w:t>
      </w:r>
      <w:r>
        <w:t>352*T(v13</w:t>
      </w:r>
      <w:r w:rsidR="00644CD5">
        <w:t>.</w:t>
      </w:r>
      <w:r>
        <w:t>u10) -0</w:t>
      </w:r>
      <w:r w:rsidR="00644CD5">
        <w:t>.</w:t>
      </w:r>
      <w:r>
        <w:t>313*T(v14) -0</w:t>
      </w:r>
      <w:r w:rsidR="00644CD5">
        <w:t>.</w:t>
      </w:r>
      <w:r>
        <w:t>216*T(v13</w:t>
      </w:r>
      <w:r w:rsidR="00644CD5">
        <w:t>.</w:t>
      </w:r>
      <w:r>
        <w:t>u16) -0</w:t>
      </w:r>
      <w:r w:rsidR="00644CD5">
        <w:t>.</w:t>
      </w:r>
      <w:r>
        <w:t>346*T(v24) -0</w:t>
      </w:r>
      <w:r w:rsidR="00644CD5">
        <w:t>.</w:t>
      </w:r>
      <w:r>
        <w:t>44*T(v5</w:t>
      </w:r>
      <w:r w:rsidR="00644CD5">
        <w:t>.</w:t>
      </w:r>
      <w:r>
        <w:t>u31) + 0</w:t>
      </w:r>
      <w:r w:rsidR="00644CD5">
        <w:t>.</w:t>
      </w:r>
      <w:r>
        <w:t>243*T(u40) -0</w:t>
      </w:r>
      <w:r w:rsidR="00644CD5">
        <w:t>.</w:t>
      </w:r>
      <w:r>
        <w:t>238*T(v27</w:t>
      </w:r>
      <w:r w:rsidR="00644CD5">
        <w:t>.</w:t>
      </w:r>
      <w:r>
        <w:t>u3) + 0</w:t>
      </w:r>
      <w:r w:rsidR="00644CD5">
        <w:t>.</w:t>
      </w:r>
      <w:r>
        <w:t>775*T(v5</w:t>
      </w:r>
      <w:r w:rsidR="00644CD5">
        <w:t>.</w:t>
      </w:r>
      <w:r>
        <w:t>u1) -0</w:t>
      </w:r>
      <w:r w:rsidR="00644CD5">
        <w:t>.</w:t>
      </w:r>
      <w:r>
        <w:t>309*T(v25</w:t>
      </w:r>
      <w:r w:rsidR="00644CD5">
        <w:t>.</w:t>
      </w:r>
      <w:r>
        <w:t>u11) -0</w:t>
      </w:r>
      <w:r w:rsidR="00644CD5">
        <w:t>.</w:t>
      </w:r>
      <w:r>
        <w:t>222*T(u17) -0</w:t>
      </w:r>
      <w:r w:rsidR="00644CD5">
        <w:t>.</w:t>
      </w:r>
      <w:r>
        <w:t>527*T(v12</w:t>
      </w:r>
      <w:r w:rsidR="00644CD5">
        <w:t>.</w:t>
      </w:r>
      <w:r>
        <w:t>u2) -0</w:t>
      </w:r>
      <w:r w:rsidR="00644CD5">
        <w:t>.</w:t>
      </w:r>
      <w:r>
        <w:t>407*T(v2</w:t>
      </w:r>
      <w:r w:rsidR="00644CD5">
        <w:t>.</w:t>
      </w:r>
      <w:r>
        <w:t>u24) + 0</w:t>
      </w:r>
      <w:r w:rsidR="00644CD5">
        <w:t>.</w:t>
      </w:r>
      <w:r>
        <w:t>25*T(v28</w:t>
      </w:r>
      <w:r w:rsidR="00644CD5">
        <w:t>.</w:t>
      </w:r>
      <w:r>
        <w:t>u7) + 0</w:t>
      </w:r>
      <w:r w:rsidR="00644CD5">
        <w:t>.</w:t>
      </w:r>
      <w:r>
        <w:t>271*T(v10</w:t>
      </w:r>
      <w:r w:rsidR="00644CD5">
        <w:t>.</w:t>
      </w:r>
      <w:r>
        <w:t>u27) -0</w:t>
      </w:r>
      <w:r w:rsidR="00644CD5">
        <w:t>.</w:t>
      </w:r>
      <w:r>
        <w:t>302*T(v13</w:t>
      </w:r>
      <w:r w:rsidR="00644CD5">
        <w:t>.</w:t>
      </w:r>
      <w:r>
        <w:t>u29) + 0</w:t>
      </w:r>
      <w:r w:rsidR="00644CD5">
        <w:t>.</w:t>
      </w:r>
      <w:r>
        <w:t>304*T(v24</w:t>
      </w:r>
      <w:r w:rsidR="00644CD5">
        <w:t>.</w:t>
      </w:r>
      <w:r>
        <w:t>u8) -0</w:t>
      </w:r>
      <w:r w:rsidR="00644CD5">
        <w:t>.</w:t>
      </w:r>
      <w:r>
        <w:t>188*T(v24</w:t>
      </w:r>
      <w:r w:rsidR="00644CD5">
        <w:t>.</w:t>
      </w:r>
      <w:r>
        <w:t>u4) -0</w:t>
      </w:r>
      <w:r w:rsidR="00644CD5">
        <w:t>.</w:t>
      </w:r>
      <w:r>
        <w:t>169*T(v39) + 0</w:t>
      </w:r>
      <w:r w:rsidR="00644CD5">
        <w:t>.</w:t>
      </w:r>
      <w:r>
        <w:t>265*T(v4</w:t>
      </w:r>
      <w:r w:rsidR="00644CD5">
        <w:t>.</w:t>
      </w:r>
      <w:r>
        <w:t>u23) -0</w:t>
      </w:r>
      <w:r w:rsidR="00644CD5">
        <w:t>.</w:t>
      </w:r>
      <w:r>
        <w:t>414*T(v2</w:t>
      </w:r>
      <w:r w:rsidR="00644CD5">
        <w:t>.</w:t>
      </w:r>
      <w:r>
        <w:t>u20) + 0</w:t>
      </w:r>
      <w:r w:rsidR="00644CD5">
        <w:t>.</w:t>
      </w:r>
      <w:r>
        <w:t>316*T(v6</w:t>
      </w:r>
      <w:r w:rsidR="00644CD5">
        <w:t>.</w:t>
      </w:r>
      <w:r>
        <w:t>u23) + 0</w:t>
      </w:r>
      <w:r w:rsidR="00644CD5">
        <w:t>.</w:t>
      </w:r>
      <w:r>
        <w:t>36*T(v24</w:t>
      </w:r>
      <w:r w:rsidR="00644CD5">
        <w:t>.</w:t>
      </w:r>
      <w:r>
        <w:t>u12) + 0</w:t>
      </w:r>
      <w:r w:rsidR="00644CD5">
        <w:t>.</w:t>
      </w:r>
      <w:r>
        <w:t>289*T(v13</w:t>
      </w:r>
      <w:r w:rsidR="00644CD5">
        <w:t>.</w:t>
      </w:r>
      <w:r>
        <w:t>u28) + 0</w:t>
      </w:r>
      <w:r w:rsidR="00644CD5">
        <w:t>.</w:t>
      </w:r>
      <w:r>
        <w:t>206*T(v21</w:t>
      </w:r>
      <w:r w:rsidR="00644CD5">
        <w:t>.</w:t>
      </w:r>
      <w:r>
        <w:t>u21) + 0</w:t>
      </w:r>
      <w:r w:rsidR="00644CD5">
        <w:t>.</w:t>
      </w:r>
      <w:r>
        <w:t>247*T(v14</w:t>
      </w:r>
      <w:r w:rsidR="00644CD5">
        <w:t>.</w:t>
      </w:r>
      <w:r>
        <w:t>u13) -0</w:t>
      </w:r>
      <w:r w:rsidR="00644CD5">
        <w:t>.</w:t>
      </w:r>
      <w:r>
        <w:t>323*T(v1</w:t>
      </w:r>
      <w:r w:rsidR="00644CD5">
        <w:t>.</w:t>
      </w:r>
      <w:r>
        <w:t>u34) -0</w:t>
      </w:r>
      <w:r w:rsidR="00644CD5">
        <w:t>.</w:t>
      </w:r>
      <w:r>
        <w:t>275*T(v5</w:t>
      </w:r>
      <w:r w:rsidR="00644CD5">
        <w:t>.</w:t>
      </w:r>
      <w:r>
        <w:t>u14) + 0</w:t>
      </w:r>
      <w:r w:rsidR="00644CD5">
        <w:t>.</w:t>
      </w:r>
      <w:r>
        <w:t>303*T(v30</w:t>
      </w:r>
      <w:r w:rsidR="00644CD5">
        <w:t>.</w:t>
      </w:r>
      <w:r>
        <w:t>u8) + 0</w:t>
      </w:r>
      <w:r w:rsidR="00644CD5">
        <w:t>.</w:t>
      </w:r>
      <w:r>
        <w:t>309*T(v7</w:t>
      </w:r>
      <w:r w:rsidR="00644CD5">
        <w:t>.</w:t>
      </w:r>
      <w:r>
        <w:t>u27) + 0</w:t>
      </w:r>
      <w:r w:rsidR="00644CD5">
        <w:t>.</w:t>
      </w:r>
      <w:r>
        <w:t>237*T(v5</w:t>
      </w:r>
      <w:r w:rsidR="00644CD5">
        <w:t>.</w:t>
      </w:r>
      <w:r>
        <w:t>u2) + 0</w:t>
      </w:r>
      <w:r w:rsidR="00644CD5">
        <w:t>.</w:t>
      </w:r>
      <w:r>
        <w:t>207*T(v21</w:t>
      </w:r>
      <w:r w:rsidR="00644CD5">
        <w:t>.</w:t>
      </w:r>
      <w:r>
        <w:t>u8) + 0</w:t>
      </w:r>
      <w:r w:rsidR="00644CD5">
        <w:t>.</w:t>
      </w:r>
      <w:r>
        <w:t>336*T(v8</w:t>
      </w:r>
      <w:r w:rsidR="00644CD5">
        <w:t>.</w:t>
      </w:r>
      <w:r>
        <w:t>u1) -0</w:t>
      </w:r>
      <w:r w:rsidR="00644CD5">
        <w:t>.</w:t>
      </w:r>
      <w:r>
        <w:t>252*T(v11</w:t>
      </w:r>
      <w:r w:rsidR="00644CD5">
        <w:t>.</w:t>
      </w:r>
      <w:r>
        <w:t>u27) -0</w:t>
      </w:r>
      <w:r w:rsidR="00644CD5">
        <w:t>.</w:t>
      </w:r>
      <w:r>
        <w:t>25*T(v26</w:t>
      </w:r>
      <w:r w:rsidR="00644CD5">
        <w:t>.</w:t>
      </w:r>
      <w:r>
        <w:t>u9) + 0</w:t>
      </w:r>
      <w:r w:rsidR="00644CD5">
        <w:t>.</w:t>
      </w:r>
      <w:r>
        <w:t>328*T(v2</w:t>
      </w:r>
      <w:r w:rsidR="00644CD5">
        <w:t>.</w:t>
      </w:r>
      <w:r>
        <w:t>u12) -0</w:t>
      </w:r>
      <w:r w:rsidR="00644CD5">
        <w:t>.</w:t>
      </w:r>
      <w:r>
        <w:t>308*T(v32</w:t>
      </w:r>
      <w:r w:rsidR="00644CD5">
        <w:t>.</w:t>
      </w:r>
      <w:r>
        <w:t>u11) + 0</w:t>
      </w:r>
      <w:r w:rsidR="00644CD5">
        <w:t>.</w:t>
      </w:r>
      <w:r>
        <w:t>218*T(v10</w:t>
      </w:r>
      <w:r w:rsidR="00644CD5">
        <w:t>.</w:t>
      </w:r>
      <w:r>
        <w:t>u32) -0</w:t>
      </w:r>
      <w:r w:rsidR="00644CD5">
        <w:t>.</w:t>
      </w:r>
      <w:r>
        <w:t>414*T(v3</w:t>
      </w:r>
      <w:r w:rsidR="00644CD5">
        <w:t>.</w:t>
      </w:r>
      <w:r>
        <w:t>u6) + 0</w:t>
      </w:r>
      <w:r w:rsidR="00644CD5">
        <w:t>.</w:t>
      </w:r>
      <w:r>
        <w:t>332*T(v5</w:t>
      </w:r>
      <w:r w:rsidR="00644CD5">
        <w:t>.</w:t>
      </w:r>
      <w:r>
        <w:t>u15) -0</w:t>
      </w:r>
      <w:r w:rsidR="00644CD5">
        <w:t>.</w:t>
      </w:r>
      <w:r>
        <w:t>177*T(v23) + 0</w:t>
      </w:r>
      <w:r w:rsidR="00644CD5">
        <w:t>.</w:t>
      </w:r>
      <w:r>
        <w:t>354*T(v1</w:t>
      </w:r>
      <w:r w:rsidR="00644CD5">
        <w:t>.</w:t>
      </w:r>
      <w:r>
        <w:t>u26) -0</w:t>
      </w:r>
      <w:r w:rsidR="00644CD5">
        <w:t>.</w:t>
      </w:r>
      <w:r>
        <w:t>225*T(u8) + 0</w:t>
      </w:r>
      <w:r w:rsidR="00644CD5">
        <w:t>.</w:t>
      </w:r>
      <w:r>
        <w:t>248*T(v7</w:t>
      </w:r>
      <w:r w:rsidR="00644CD5">
        <w:t>.</w:t>
      </w:r>
      <w:r>
        <w:t>u23) + 0</w:t>
      </w:r>
      <w:r w:rsidR="00644CD5">
        <w:t>.</w:t>
      </w:r>
      <w:r>
        <w:t>213*T(v20</w:t>
      </w:r>
      <w:r w:rsidR="00644CD5">
        <w:t>.</w:t>
      </w:r>
      <w:r>
        <w:t>u1) -0</w:t>
      </w:r>
      <w:r w:rsidR="00644CD5">
        <w:t>.</w:t>
      </w:r>
      <w:r>
        <w:t>29*T(v23</w:t>
      </w:r>
      <w:r w:rsidR="00644CD5">
        <w:t>.</w:t>
      </w:r>
      <w:r>
        <w:t>u12) -0</w:t>
      </w:r>
      <w:r w:rsidR="00644CD5">
        <w:t>.</w:t>
      </w:r>
      <w:r>
        <w:t>322*T(v12</w:t>
      </w:r>
      <w:r w:rsidR="00644CD5">
        <w:t>.</w:t>
      </w:r>
      <w:r>
        <w:t>u17) + 0</w:t>
      </w:r>
      <w:r w:rsidR="00644CD5">
        <w:t>.</w:t>
      </w:r>
      <w:r>
        <w:t>251*T(v24</w:t>
      </w:r>
      <w:r w:rsidR="00644CD5">
        <w:t>.</w:t>
      </w:r>
      <w:r>
        <w:t>u19) + 0</w:t>
      </w:r>
      <w:r w:rsidR="00644CD5">
        <w:t>.</w:t>
      </w:r>
      <w:r>
        <w:t>14*T(v42) + 0</w:t>
      </w:r>
      <w:r w:rsidR="00644CD5">
        <w:t>.</w:t>
      </w:r>
      <w:r>
        <w:t>251*T(v10</w:t>
      </w:r>
      <w:r w:rsidR="00644CD5">
        <w:t>.</w:t>
      </w:r>
      <w:r>
        <w:t>u6) -0</w:t>
      </w:r>
      <w:r w:rsidR="00644CD5">
        <w:t>.</w:t>
      </w:r>
      <w:r>
        <w:t>22*T(v39</w:t>
      </w:r>
      <w:r w:rsidR="00644CD5">
        <w:t>.</w:t>
      </w:r>
      <w:r>
        <w:t>u3) -0</w:t>
      </w:r>
      <w:r w:rsidR="00644CD5">
        <w:t>.</w:t>
      </w:r>
      <w:r>
        <w:t>193*T(v10</w:t>
      </w:r>
      <w:r w:rsidR="00644CD5">
        <w:t>.</w:t>
      </w:r>
      <w:r>
        <w:t>u33) + 0</w:t>
      </w:r>
      <w:r w:rsidR="00644CD5">
        <w:t>.</w:t>
      </w:r>
      <w:r>
        <w:t>267*T(v7</w:t>
      </w:r>
      <w:r w:rsidR="00644CD5">
        <w:t>.</w:t>
      </w:r>
      <w:r>
        <w:t>u33) -0</w:t>
      </w:r>
      <w:r w:rsidR="00644CD5">
        <w:t>.</w:t>
      </w:r>
      <w:r>
        <w:t>208*T(v33</w:t>
      </w:r>
      <w:r w:rsidR="00644CD5">
        <w:t>.</w:t>
      </w:r>
      <w:r>
        <w:t>u1) + 0</w:t>
      </w:r>
      <w:r w:rsidR="00644CD5">
        <w:t>.</w:t>
      </w:r>
      <w:r>
        <w:t>304*T(v9</w:t>
      </w:r>
      <w:r w:rsidR="00644CD5">
        <w:t>.</w:t>
      </w:r>
      <w:r>
        <w:t>u25) + 0</w:t>
      </w:r>
      <w:r w:rsidR="00644CD5">
        <w:t>.</w:t>
      </w:r>
      <w:r>
        <w:t>18*T(v7</w:t>
      </w:r>
      <w:r w:rsidR="00644CD5">
        <w:t>.</w:t>
      </w:r>
      <w:r>
        <w:t>u18) -0</w:t>
      </w:r>
      <w:r w:rsidR="00644CD5">
        <w:t>.</w:t>
      </w:r>
      <w:r>
        <w:t>193*T(v19</w:t>
      </w:r>
      <w:r w:rsidR="00644CD5">
        <w:t>.</w:t>
      </w:r>
      <w:r>
        <w:t>u13) -0</w:t>
      </w:r>
      <w:r w:rsidR="00644CD5">
        <w:t>.</w:t>
      </w:r>
      <w:r>
        <w:t>21*T(v14</w:t>
      </w:r>
      <w:r w:rsidR="00644CD5">
        <w:t>.</w:t>
      </w:r>
      <w:r>
        <w:t>u15) -0</w:t>
      </w:r>
      <w:r w:rsidR="00644CD5">
        <w:t>.</w:t>
      </w:r>
      <w:r>
        <w:t>127*T(v30</w:t>
      </w:r>
      <w:r w:rsidR="00644CD5">
        <w:t>.</w:t>
      </w:r>
      <w:r>
        <w:t>u13) + 0</w:t>
      </w:r>
      <w:r w:rsidR="00644CD5">
        <w:t>.</w:t>
      </w:r>
      <w:r>
        <w:t>243*T(v2</w:t>
      </w:r>
      <w:r w:rsidR="00644CD5">
        <w:t>.</w:t>
      </w:r>
      <w:r>
        <w:t>u26) -0</w:t>
      </w:r>
      <w:r w:rsidR="00644CD5">
        <w:t>.</w:t>
      </w:r>
      <w:r>
        <w:t>181*T(v16</w:t>
      </w:r>
      <w:r w:rsidR="00644CD5">
        <w:t>.</w:t>
      </w:r>
      <w:r>
        <w:t>u23) -0</w:t>
      </w:r>
      <w:r w:rsidR="00644CD5">
        <w:t>.</w:t>
      </w:r>
      <w:r>
        <w:t>224*T(v3</w:t>
      </w:r>
      <w:r w:rsidR="00644CD5">
        <w:t>.</w:t>
      </w:r>
      <w:r>
        <w:t>u16) -0</w:t>
      </w:r>
      <w:r w:rsidR="00644CD5">
        <w:t>.</w:t>
      </w:r>
      <w:r>
        <w:t>157*T(v9</w:t>
      </w:r>
      <w:r w:rsidR="00644CD5">
        <w:t>.</w:t>
      </w:r>
      <w:r>
        <w:t>u34) + 0</w:t>
      </w:r>
      <w:r w:rsidR="00644CD5">
        <w:t>.</w:t>
      </w:r>
      <w:r>
        <w:t>177*T(v31</w:t>
      </w:r>
      <w:r w:rsidR="00644CD5">
        <w:t>.</w:t>
      </w:r>
      <w:r>
        <w:t>u9) + 0</w:t>
      </w:r>
      <w:r w:rsidR="00644CD5">
        <w:t>.</w:t>
      </w:r>
      <w:r>
        <w:t>208*T(v25</w:t>
      </w:r>
      <w:r w:rsidR="00644CD5">
        <w:t>.</w:t>
      </w:r>
      <w:r>
        <w:t>u9) + 0</w:t>
      </w:r>
      <w:r w:rsidR="00644CD5">
        <w:t>.</w:t>
      </w:r>
      <w:r>
        <w:t>182*T(v6</w:t>
      </w:r>
      <w:r w:rsidR="00644CD5">
        <w:t>.</w:t>
      </w:r>
      <w:r>
        <w:t>u16) -0</w:t>
      </w:r>
      <w:r w:rsidR="00644CD5">
        <w:t>.</w:t>
      </w:r>
      <w:r>
        <w:t>234*T(v5</w:t>
      </w:r>
      <w:r w:rsidR="00644CD5">
        <w:t>.</w:t>
      </w:r>
      <w:r>
        <w:t>u21) + 0</w:t>
      </w:r>
      <w:r w:rsidR="00644CD5">
        <w:t>.</w:t>
      </w:r>
      <w:r>
        <w:t>266*T(v1</w:t>
      </w:r>
      <w:r w:rsidR="00644CD5">
        <w:t>.</w:t>
      </w:r>
      <w:r>
        <w:t>u19) -0</w:t>
      </w:r>
      <w:r w:rsidR="00644CD5">
        <w:t>.</w:t>
      </w:r>
      <w:r>
        <w:t>214*T(v16</w:t>
      </w:r>
      <w:r w:rsidR="00644CD5">
        <w:t>.</w:t>
      </w:r>
      <w:r>
        <w:t>u8) -0</w:t>
      </w:r>
      <w:r w:rsidR="00644CD5">
        <w:t>.</w:t>
      </w:r>
      <w:r>
        <w:t>186*T(v40</w:t>
      </w:r>
      <w:r w:rsidR="00644CD5">
        <w:t>.</w:t>
      </w:r>
      <w:r>
        <w:t>u2) -0</w:t>
      </w:r>
      <w:r w:rsidR="00644CD5">
        <w:t>.</w:t>
      </w:r>
      <w:r>
        <w:t>228*T(v1</w:t>
      </w:r>
      <w:r w:rsidR="00644CD5">
        <w:t>.</w:t>
      </w:r>
      <w:r>
        <w:t>u1) + 0</w:t>
      </w:r>
      <w:r w:rsidR="00644CD5">
        <w:t>.</w:t>
      </w:r>
      <w:r>
        <w:t>183*T(v4</w:t>
      </w:r>
      <w:r w:rsidR="00644CD5">
        <w:t>.</w:t>
      </w:r>
      <w:r>
        <w:t>u26) -0</w:t>
      </w:r>
      <w:r w:rsidR="00644CD5">
        <w:t>.</w:t>
      </w:r>
      <w:r>
        <w:t>194*T(v14</w:t>
      </w:r>
      <w:r w:rsidR="00644CD5">
        <w:t>.</w:t>
      </w:r>
      <w:r>
        <w:t>u3) -0</w:t>
      </w:r>
      <w:r w:rsidR="00644CD5">
        <w:t>.</w:t>
      </w:r>
      <w:r>
        <w:t>153*T(v21</w:t>
      </w:r>
      <w:r w:rsidR="00644CD5">
        <w:t>.</w:t>
      </w:r>
      <w:r>
        <w:t>u20) + 0</w:t>
      </w:r>
      <w:r w:rsidR="00644CD5">
        <w:t>.</w:t>
      </w:r>
      <w:r>
        <w:t>161*T(u12) + 0</w:t>
      </w:r>
      <w:r w:rsidR="00644CD5">
        <w:t>.</w:t>
      </w:r>
      <w:r>
        <w:t>155*T(v3</w:t>
      </w:r>
      <w:r w:rsidR="00644CD5">
        <w:t>.</w:t>
      </w:r>
      <w:r>
        <w:t>u33) -0</w:t>
      </w:r>
      <w:r w:rsidR="00644CD5">
        <w:t>.</w:t>
      </w:r>
      <w:r>
        <w:t>136*T(v11</w:t>
      </w:r>
      <w:r w:rsidR="00644CD5">
        <w:t>.</w:t>
      </w:r>
      <w:r>
        <w:t>u21) -0</w:t>
      </w:r>
      <w:r w:rsidR="00644CD5">
        <w:t>.</w:t>
      </w:r>
      <w:r>
        <w:t>157*T(v28</w:t>
      </w:r>
      <w:r w:rsidR="00644CD5">
        <w:t>.</w:t>
      </w:r>
      <w:r>
        <w:t>u12) -0</w:t>
      </w:r>
      <w:r w:rsidR="00644CD5">
        <w:t>.</w:t>
      </w:r>
      <w:r>
        <w:t>16*T(v8</w:t>
      </w:r>
      <w:r w:rsidR="00644CD5">
        <w:t>.</w:t>
      </w:r>
      <w:r>
        <w:t>u32) -0</w:t>
      </w:r>
      <w:r w:rsidR="00644CD5">
        <w:t>.</w:t>
      </w:r>
      <w:r>
        <w:t>177*T(v20</w:t>
      </w:r>
      <w:r w:rsidR="00644CD5">
        <w:t>.</w:t>
      </w:r>
      <w:r>
        <w:t>u5) -0</w:t>
      </w:r>
      <w:r w:rsidR="00644CD5">
        <w:t>.</w:t>
      </w:r>
      <w:r>
        <w:t>137*T(v12</w:t>
      </w:r>
      <w:r w:rsidR="00644CD5">
        <w:t>.</w:t>
      </w:r>
      <w:r>
        <w:t>u20) + 0</w:t>
      </w:r>
      <w:r w:rsidR="00644CD5">
        <w:t>.</w:t>
      </w:r>
      <w:r>
        <w:t>154*T(v25</w:t>
      </w:r>
      <w:r w:rsidR="00644CD5">
        <w:t>.</w:t>
      </w:r>
      <w:r>
        <w:t>u12) + 0</w:t>
      </w:r>
      <w:r w:rsidR="00644CD5">
        <w:t>.</w:t>
      </w:r>
      <w:r>
        <w:t>106*T(u15) + 0</w:t>
      </w:r>
      <w:r w:rsidR="00644CD5">
        <w:t>.</w:t>
      </w:r>
      <w:r>
        <w:t>142*T(v14</w:t>
      </w:r>
      <w:r w:rsidR="00644CD5">
        <w:t>.</w:t>
      </w:r>
      <w:r>
        <w:t>u16) -0</w:t>
      </w:r>
      <w:r w:rsidR="00644CD5">
        <w:t>.</w:t>
      </w:r>
      <w:r>
        <w:t>0979*T(v19</w:t>
      </w:r>
      <w:r w:rsidR="00644CD5">
        <w:t>.</w:t>
      </w:r>
      <w:r>
        <w:t>u19) + 0</w:t>
      </w:r>
      <w:r w:rsidR="00644CD5">
        <w:t>.</w:t>
      </w:r>
      <w:r>
        <w:t>143*T(v18</w:t>
      </w:r>
      <w:r w:rsidR="00644CD5">
        <w:t>.</w:t>
      </w:r>
      <w:r>
        <w:t>u5) + 0</w:t>
      </w:r>
      <w:r w:rsidR="00644CD5">
        <w:t>.</w:t>
      </w:r>
      <w:r>
        <w:t>151*T(v20</w:t>
      </w:r>
      <w:r w:rsidR="00644CD5">
        <w:t>.</w:t>
      </w:r>
      <w:r>
        <w:t>u16) -0</w:t>
      </w:r>
      <w:r w:rsidR="00644CD5">
        <w:t>.</w:t>
      </w:r>
      <w:r>
        <w:t>147*T(v11</w:t>
      </w:r>
      <w:r w:rsidR="00644CD5">
        <w:t>.</w:t>
      </w:r>
      <w:r>
        <w:t>u15) -0</w:t>
      </w:r>
      <w:r w:rsidR="00644CD5">
        <w:t>.</w:t>
      </w:r>
      <w:r>
        <w:t>119*T(v15</w:t>
      </w:r>
      <w:r w:rsidR="00644CD5">
        <w:t>.</w:t>
      </w:r>
      <w:r>
        <w:t>u24) -0</w:t>
      </w:r>
      <w:r w:rsidR="00644CD5">
        <w:t>.</w:t>
      </w:r>
      <w:r>
        <w:t>118*T(v28</w:t>
      </w:r>
      <w:r w:rsidR="00644CD5">
        <w:t>.</w:t>
      </w:r>
      <w:r>
        <w:t>u4) + 0</w:t>
      </w:r>
      <w:r w:rsidR="00644CD5">
        <w:t>.</w:t>
      </w:r>
      <w:r>
        <w:t>15*T(v4</w:t>
      </w:r>
      <w:r w:rsidR="00644CD5">
        <w:t>.</w:t>
      </w:r>
      <w:r>
        <w:t>u33) -0</w:t>
      </w:r>
      <w:r w:rsidR="00644CD5">
        <w:t>.</w:t>
      </w:r>
      <w:r>
        <w:t>14*T(v18</w:t>
      </w:r>
      <w:r w:rsidR="00644CD5">
        <w:t>.</w:t>
      </w:r>
      <w:r>
        <w:t>u22) -0</w:t>
      </w:r>
      <w:r w:rsidR="00644CD5">
        <w:t>.</w:t>
      </w:r>
      <w:r>
        <w:t>0894*T(u23) -0</w:t>
      </w:r>
      <w:r w:rsidR="00644CD5">
        <w:t>.</w:t>
      </w:r>
      <w:r>
        <w:t>131*NumAcceptor -0</w:t>
      </w:r>
      <w:r w:rsidR="00644CD5">
        <w:t>.</w:t>
      </w:r>
      <w:r>
        <w:t>173*T(v5</w:t>
      </w:r>
      <w:r w:rsidR="00644CD5">
        <w:t>.</w:t>
      </w:r>
      <w:r>
        <w:t>u7) + 0</w:t>
      </w:r>
      <w:r w:rsidR="00644CD5">
        <w:t>.</w:t>
      </w:r>
      <w:r>
        <w:t>128*T(v23</w:t>
      </w:r>
      <w:r w:rsidR="00644CD5">
        <w:t>.</w:t>
      </w:r>
      <w:r>
        <w:t>u20) + 0</w:t>
      </w:r>
      <w:r w:rsidR="00644CD5">
        <w:t>.</w:t>
      </w:r>
      <w:r>
        <w:t>141*T(v21</w:t>
      </w:r>
      <w:r w:rsidR="00644CD5">
        <w:t>.</w:t>
      </w:r>
      <w:r>
        <w:t>u13) -0</w:t>
      </w:r>
      <w:r w:rsidR="00644CD5">
        <w:t>.</w:t>
      </w:r>
      <w:r>
        <w:t>167*T(v3</w:t>
      </w:r>
      <w:r w:rsidR="00644CD5">
        <w:t>.</w:t>
      </w:r>
      <w:r>
        <w:t>u15) -0</w:t>
      </w:r>
      <w:r w:rsidR="00644CD5">
        <w:t>.</w:t>
      </w:r>
      <w:r>
        <w:t>151*T(v4</w:t>
      </w:r>
      <w:r w:rsidR="00644CD5">
        <w:t>.</w:t>
      </w:r>
      <w:r>
        <w:t>u9) + 0</w:t>
      </w:r>
      <w:r w:rsidR="00644CD5">
        <w:t>.</w:t>
      </w:r>
      <w:r>
        <w:t>132*T(v25</w:t>
      </w:r>
      <w:r w:rsidR="00644CD5">
        <w:t>.</w:t>
      </w:r>
      <w:r>
        <w:t>u3) + 0</w:t>
      </w:r>
      <w:r w:rsidR="00644CD5">
        <w:t>.</w:t>
      </w:r>
      <w:r>
        <w:t>146*T(v27</w:t>
      </w:r>
      <w:r w:rsidR="00644CD5">
        <w:t>.</w:t>
      </w:r>
      <w:r>
        <w:t>u2) + 0</w:t>
      </w:r>
      <w:r w:rsidR="00644CD5">
        <w:t>.</w:t>
      </w:r>
      <w:r>
        <w:t>1*T(v28</w:t>
      </w:r>
      <w:r w:rsidR="00644CD5">
        <w:t>.</w:t>
      </w:r>
      <w:r>
        <w:t>u14) + 0</w:t>
      </w:r>
      <w:r w:rsidR="00644CD5">
        <w:t>.</w:t>
      </w:r>
      <w:r>
        <w:t>142*T(v8</w:t>
      </w:r>
      <w:r w:rsidR="00644CD5">
        <w:t>.</w:t>
      </w:r>
      <w:r>
        <w:t>u6) -0</w:t>
      </w:r>
      <w:r w:rsidR="00644CD5">
        <w:t>.</w:t>
      </w:r>
      <w:r>
        <w:t>111*T(v17</w:t>
      </w:r>
      <w:r w:rsidR="00644CD5">
        <w:t>.</w:t>
      </w:r>
      <w:r>
        <w:t>u23) + 0</w:t>
      </w:r>
      <w:r w:rsidR="00644CD5">
        <w:t>.</w:t>
      </w:r>
      <w:r>
        <w:t>137*T(v15</w:t>
      </w:r>
      <w:r w:rsidR="00644CD5">
        <w:t>.</w:t>
      </w:r>
      <w:r>
        <w:t>u18) + 0</w:t>
      </w:r>
      <w:r w:rsidR="00644CD5">
        <w:t>.</w:t>
      </w:r>
      <w:r>
        <w:t>122*T(v17</w:t>
      </w:r>
      <w:r w:rsidR="00644CD5">
        <w:t>.</w:t>
      </w:r>
      <w:r>
        <w:t>u9) + 0</w:t>
      </w:r>
      <w:r w:rsidR="00644CD5">
        <w:t>.</w:t>
      </w:r>
      <w:r>
        <w:t>134*T(v15</w:t>
      </w:r>
      <w:r w:rsidR="00644CD5">
        <w:t>.</w:t>
      </w:r>
      <w:r>
        <w:t>u14) + 0</w:t>
      </w:r>
      <w:r w:rsidR="00644CD5">
        <w:t>.</w:t>
      </w:r>
      <w:r>
        <w:t>101*T(v26</w:t>
      </w:r>
      <w:r w:rsidR="00644CD5">
        <w:t>.</w:t>
      </w:r>
      <w:r>
        <w:t>u1) + 0</w:t>
      </w:r>
      <w:r w:rsidR="00644CD5">
        <w:t>.</w:t>
      </w:r>
      <w:r>
        <w:t>126*T(v10</w:t>
      </w:r>
      <w:r w:rsidR="00644CD5">
        <w:t>.</w:t>
      </w:r>
      <w:r>
        <w:t>u7) -0</w:t>
      </w:r>
      <w:r w:rsidR="00644CD5">
        <w:t>.</w:t>
      </w:r>
      <w:r>
        <w:t>14*T(v7</w:t>
      </w:r>
      <w:r w:rsidR="00644CD5">
        <w:t>.</w:t>
      </w:r>
      <w:r>
        <w:t>u3) + 0</w:t>
      </w:r>
      <w:r w:rsidR="00644CD5">
        <w:t>.</w:t>
      </w:r>
      <w:r>
        <w:t>118*T(v11</w:t>
      </w:r>
      <w:r w:rsidR="00644CD5">
        <w:t>.</w:t>
      </w:r>
      <w:r>
        <w:t>u11) -0</w:t>
      </w:r>
      <w:r w:rsidR="00644CD5">
        <w:t>.</w:t>
      </w:r>
      <w:r>
        <w:t>124*T(v28</w:t>
      </w:r>
      <w:r w:rsidR="00644CD5">
        <w:t>.</w:t>
      </w:r>
      <w:r>
        <w:t>u9) + 0</w:t>
      </w:r>
      <w:r w:rsidR="00644CD5">
        <w:t>.</w:t>
      </w:r>
      <w:r>
        <w:t>126*T(v9</w:t>
      </w:r>
      <w:r w:rsidR="00644CD5">
        <w:t>.</w:t>
      </w:r>
      <w:r>
        <w:t>u19) -</w:t>
      </w:r>
      <w:r>
        <w:lastRenderedPageBreak/>
        <w:t>0</w:t>
      </w:r>
      <w:r w:rsidR="00644CD5">
        <w:t>.</w:t>
      </w:r>
      <w:r>
        <w:t>12*T(v7</w:t>
      </w:r>
      <w:r w:rsidR="00644CD5">
        <w:t>.</w:t>
      </w:r>
      <w:r>
        <w:t>u34) -0</w:t>
      </w:r>
      <w:r w:rsidR="00644CD5">
        <w:t>.</w:t>
      </w:r>
      <w:r>
        <w:t>107*T(v18</w:t>
      </w:r>
      <w:r w:rsidR="00644CD5">
        <w:t>.</w:t>
      </w:r>
      <w:r>
        <w:t>u20) + 0</w:t>
      </w:r>
      <w:r w:rsidR="00644CD5">
        <w:t>.</w:t>
      </w:r>
      <w:r>
        <w:t>151*T(v5</w:t>
      </w:r>
      <w:r w:rsidR="00644CD5">
        <w:t>.</w:t>
      </w:r>
      <w:r>
        <w:t>u17) + 0</w:t>
      </w:r>
      <w:r w:rsidR="00644CD5">
        <w:t>.</w:t>
      </w:r>
      <w:r>
        <w:t>109*T(v23</w:t>
      </w:r>
      <w:r w:rsidR="00644CD5">
        <w:t>.</w:t>
      </w:r>
      <w:r>
        <w:t>u9) -0</w:t>
      </w:r>
      <w:r w:rsidR="00644CD5">
        <w:t>.</w:t>
      </w:r>
      <w:r>
        <w:t>0944*T(v7</w:t>
      </w:r>
      <w:r w:rsidR="00644CD5">
        <w:t>.</w:t>
      </w:r>
      <w:r>
        <w:t>u22) + 0</w:t>
      </w:r>
      <w:r w:rsidR="00644CD5">
        <w:t>.</w:t>
      </w:r>
      <w:r>
        <w:t>0873*T(v5</w:t>
      </w:r>
      <w:r w:rsidR="00644CD5">
        <w:t>.</w:t>
      </w:r>
      <w:r>
        <w:t>u32) -0</w:t>
      </w:r>
      <w:r w:rsidR="00644CD5">
        <w:t>.</w:t>
      </w:r>
      <w:r>
        <w:t>0877*T(v4</w:t>
      </w:r>
      <w:r w:rsidR="00644CD5">
        <w:t>.</w:t>
      </w:r>
      <w:r>
        <w:t>u38) -0</w:t>
      </w:r>
      <w:r w:rsidR="00644CD5">
        <w:t>.</w:t>
      </w:r>
      <w:r>
        <w:t>0878*T(v19</w:t>
      </w:r>
      <w:r w:rsidR="00644CD5">
        <w:t>.</w:t>
      </w:r>
      <w:r>
        <w:t>u9) + 0</w:t>
      </w:r>
      <w:r w:rsidR="00644CD5">
        <w:t>.</w:t>
      </w:r>
      <w:r>
        <w:t>122*T(v1</w:t>
      </w:r>
      <w:r w:rsidR="00644CD5">
        <w:t>.</w:t>
      </w:r>
      <w:r>
        <w:t>u27) + 0</w:t>
      </w:r>
      <w:r w:rsidR="00644CD5">
        <w:t>.</w:t>
      </w:r>
      <w:r>
        <w:t>0565*T(v37) -0</w:t>
      </w:r>
      <w:r w:rsidR="00644CD5">
        <w:t>.</w:t>
      </w:r>
      <w:r>
        <w:t>101*T(v18</w:t>
      </w:r>
      <w:r w:rsidR="00644CD5">
        <w:t>.</w:t>
      </w:r>
      <w:r>
        <w:t>u2) + 0</w:t>
      </w:r>
      <w:r w:rsidR="00644CD5">
        <w:t>.</w:t>
      </w:r>
      <w:r>
        <w:t>0951*T(v8</w:t>
      </w:r>
      <w:r w:rsidR="00644CD5">
        <w:t>.</w:t>
      </w:r>
      <w:r>
        <w:t>u25) + 0</w:t>
      </w:r>
      <w:r w:rsidR="00644CD5">
        <w:t>.</w:t>
      </w:r>
      <w:r>
        <w:t>105*T(v3</w:t>
      </w:r>
      <w:r w:rsidR="00644CD5">
        <w:t>.</w:t>
      </w:r>
      <w:r>
        <w:t>u17) + 0</w:t>
      </w:r>
      <w:r w:rsidR="00644CD5">
        <w:t>.</w:t>
      </w:r>
      <w:r>
        <w:t>0889*T(v5</w:t>
      </w:r>
      <w:r w:rsidR="00644CD5">
        <w:t>.</w:t>
      </w:r>
      <w:r>
        <w:t>u27) + 0</w:t>
      </w:r>
      <w:r w:rsidR="00644CD5">
        <w:t>.</w:t>
      </w:r>
      <w:r>
        <w:t>0896*T(v28</w:t>
      </w:r>
      <w:r w:rsidR="00644CD5">
        <w:t>.</w:t>
      </w:r>
      <w:r>
        <w:t>u3) -0</w:t>
      </w:r>
      <w:r w:rsidR="00644CD5">
        <w:t>.</w:t>
      </w:r>
      <w:r>
        <w:t>0699*T(v20</w:t>
      </w:r>
      <w:r w:rsidR="00644CD5">
        <w:t>.</w:t>
      </w:r>
      <w:r>
        <w:t>u19) + 0</w:t>
      </w:r>
      <w:r w:rsidR="00644CD5">
        <w:t>.</w:t>
      </w:r>
      <w:r>
        <w:t>0805*T(v18</w:t>
      </w:r>
      <w:r w:rsidR="00644CD5">
        <w:t>.</w:t>
      </w:r>
      <w:r>
        <w:t>u10) -0</w:t>
      </w:r>
      <w:r w:rsidR="00644CD5">
        <w:t>.</w:t>
      </w:r>
      <w:r>
        <w:t>0725*T(v11</w:t>
      </w:r>
      <w:r w:rsidR="00644CD5">
        <w:t>.</w:t>
      </w:r>
      <w:r>
        <w:t>u28) -0</w:t>
      </w:r>
      <w:r w:rsidR="00644CD5">
        <w:t>.</w:t>
      </w:r>
      <w:r>
        <w:t>0907*T(v15</w:t>
      </w:r>
      <w:r w:rsidR="00644CD5">
        <w:t>.</w:t>
      </w:r>
      <w:r>
        <w:t>u2) -0</w:t>
      </w:r>
      <w:r w:rsidR="00644CD5">
        <w:t>.</w:t>
      </w:r>
      <w:r>
        <w:t>0629*T(v36</w:t>
      </w:r>
      <w:r w:rsidR="00644CD5">
        <w:t>.</w:t>
      </w:r>
      <w:r>
        <w:t>u6) + 0</w:t>
      </w:r>
      <w:r w:rsidR="00644CD5">
        <w:t>.</w:t>
      </w:r>
      <w:r>
        <w:t>0646*T(v21</w:t>
      </w:r>
      <w:r w:rsidR="00644CD5">
        <w:t>.</w:t>
      </w:r>
      <w:r>
        <w:t>u19) + 0</w:t>
      </w:r>
      <w:r w:rsidR="00644CD5">
        <w:t>.</w:t>
      </w:r>
      <w:r>
        <w:t>0902*T(v8</w:t>
      </w:r>
      <w:r w:rsidR="00644CD5">
        <w:t>.</w:t>
      </w:r>
      <w:r>
        <w:t>u13) -0</w:t>
      </w:r>
      <w:r w:rsidR="00644CD5">
        <w:t>.</w:t>
      </w:r>
      <w:r>
        <w:t>0819*T(v23</w:t>
      </w:r>
      <w:r w:rsidR="00644CD5">
        <w:t>.</w:t>
      </w:r>
      <w:r>
        <w:t>u1) -0</w:t>
      </w:r>
      <w:r w:rsidR="00644CD5">
        <w:t>.</w:t>
      </w:r>
      <w:r>
        <w:t>0768*T(v10</w:t>
      </w:r>
      <w:r w:rsidR="00644CD5">
        <w:t>.</w:t>
      </w:r>
      <w:r>
        <w:t>u30) + 0</w:t>
      </w:r>
      <w:r w:rsidR="00644CD5">
        <w:t>.</w:t>
      </w:r>
      <w:r>
        <w:t>0458*T(v25) -0</w:t>
      </w:r>
      <w:r w:rsidR="00644CD5">
        <w:t>.</w:t>
      </w:r>
      <w:r>
        <w:t>0815*T(v30</w:t>
      </w:r>
      <w:r w:rsidR="00644CD5">
        <w:t>.</w:t>
      </w:r>
      <w:r>
        <w:t>u1) -0</w:t>
      </w:r>
      <w:r w:rsidR="00644CD5">
        <w:t>.</w:t>
      </w:r>
      <w:r>
        <w:t>0814*T(v12</w:t>
      </w:r>
      <w:r w:rsidR="00644CD5">
        <w:t>.</w:t>
      </w:r>
      <w:r>
        <w:t>u14) + 0</w:t>
      </w:r>
      <w:r w:rsidR="00644CD5">
        <w:t>.</w:t>
      </w:r>
      <w:r>
        <w:t>11*T(v3</w:t>
      </w:r>
      <w:r w:rsidR="00644CD5">
        <w:t>.</w:t>
      </w:r>
      <w:r>
        <w:t>u8) -0</w:t>
      </w:r>
      <w:r w:rsidR="00644CD5">
        <w:t>.</w:t>
      </w:r>
      <w:r>
        <w:t>0724*T(v2</w:t>
      </w:r>
      <w:r w:rsidR="00644CD5">
        <w:t>.</w:t>
      </w:r>
      <w:r>
        <w:t>u15) + 0</w:t>
      </w:r>
      <w:r w:rsidR="00644CD5">
        <w:t>.</w:t>
      </w:r>
      <w:r>
        <w:t>0631*T(u25) + 0</w:t>
      </w:r>
      <w:r w:rsidR="00644CD5">
        <w:t>.</w:t>
      </w:r>
      <w:r>
        <w:t>0477*T(u29) + 0</w:t>
      </w:r>
      <w:r w:rsidR="00644CD5">
        <w:t>.</w:t>
      </w:r>
      <w:r>
        <w:t>0832*T(v3</w:t>
      </w:r>
      <w:r w:rsidR="00644CD5">
        <w:t>.</w:t>
      </w:r>
      <w:r>
        <w:t>u21) + 0</w:t>
      </w:r>
      <w:r w:rsidR="00644CD5">
        <w:t>.</w:t>
      </w:r>
      <w:r>
        <w:t>0984*T(v3</w:t>
      </w:r>
      <w:r w:rsidR="00644CD5">
        <w:t>.</w:t>
      </w:r>
      <w:r>
        <w:t>u10) + 0</w:t>
      </w:r>
      <w:r w:rsidR="00644CD5">
        <w:t>.</w:t>
      </w:r>
      <w:r>
        <w:t>0771*T(v8</w:t>
      </w:r>
      <w:r w:rsidR="00644CD5">
        <w:t>.</w:t>
      </w:r>
      <w:r>
        <w:t>u15) + 0</w:t>
      </w:r>
      <w:r w:rsidR="00644CD5">
        <w:t>.</w:t>
      </w:r>
      <w:r>
        <w:t>091*T(v1</w:t>
      </w:r>
      <w:r w:rsidR="00644CD5">
        <w:t>.</w:t>
      </w:r>
      <w:r>
        <w:t>u8) -0</w:t>
      </w:r>
      <w:r w:rsidR="00644CD5">
        <w:t>.</w:t>
      </w:r>
      <w:r>
        <w:t>0752*T(v30</w:t>
      </w:r>
      <w:r w:rsidR="00644CD5">
        <w:t>.</w:t>
      </w:r>
      <w:r>
        <w:t>u4) -0</w:t>
      </w:r>
      <w:r w:rsidR="00644CD5">
        <w:t>.</w:t>
      </w:r>
      <w:r>
        <w:t>0428*T(v38</w:t>
      </w:r>
      <w:r w:rsidR="00644CD5">
        <w:t>.</w:t>
      </w:r>
      <w:r>
        <w:t>u3) + 0</w:t>
      </w:r>
      <w:r w:rsidR="00644CD5">
        <w:t>.</w:t>
      </w:r>
      <w:r>
        <w:t>0566*T(v13</w:t>
      </w:r>
      <w:r w:rsidR="00644CD5">
        <w:t>.</w:t>
      </w:r>
      <w:r>
        <w:t>u21) + 0</w:t>
      </w:r>
      <w:r w:rsidR="00644CD5">
        <w:t>.</w:t>
      </w:r>
      <w:r>
        <w:t>0648*T(v12</w:t>
      </w:r>
      <w:r w:rsidR="00644CD5">
        <w:t>.</w:t>
      </w:r>
      <w:r>
        <w:t>u7) -0</w:t>
      </w:r>
      <w:r w:rsidR="00644CD5">
        <w:t>.</w:t>
      </w:r>
      <w:r>
        <w:t>067*T(v14</w:t>
      </w:r>
      <w:r w:rsidR="00644CD5">
        <w:t>.</w:t>
      </w:r>
      <w:r>
        <w:t>u10) + 0</w:t>
      </w:r>
      <w:r w:rsidR="00644CD5">
        <w:t>.</w:t>
      </w:r>
      <w:r>
        <w:t>0559*T(v10</w:t>
      </w:r>
      <w:r w:rsidR="00644CD5">
        <w:t>.</w:t>
      </w:r>
      <w:r>
        <w:t>u31) + 0</w:t>
      </w:r>
      <w:r w:rsidR="00644CD5">
        <w:t>.</w:t>
      </w:r>
      <w:r>
        <w:t>054*T(v2</w:t>
      </w:r>
      <w:r w:rsidR="00644CD5">
        <w:t>.</w:t>
      </w:r>
      <w:r>
        <w:t>u28) -0</w:t>
      </w:r>
      <w:r w:rsidR="00644CD5">
        <w:t>.</w:t>
      </w:r>
      <w:r>
        <w:t>0625*T(v5</w:t>
      </w:r>
      <w:r w:rsidR="00644CD5">
        <w:t>.</w:t>
      </w:r>
      <w:r>
        <w:t>u18) + 0</w:t>
      </w:r>
      <w:r w:rsidR="00644CD5">
        <w:t>.</w:t>
      </w:r>
      <w:r>
        <w:t>037*T(v28) + 0</w:t>
      </w:r>
      <w:r w:rsidR="00644CD5">
        <w:t>.</w:t>
      </w:r>
      <w:r>
        <w:t>0625*T(v10</w:t>
      </w:r>
      <w:r w:rsidR="00644CD5">
        <w:t>.</w:t>
      </w:r>
      <w:r>
        <w:t>u16) + 0</w:t>
      </w:r>
      <w:r w:rsidR="00644CD5">
        <w:t>.</w:t>
      </w:r>
      <w:r>
        <w:t>0523*T(v7</w:t>
      </w:r>
      <w:r w:rsidR="00644CD5">
        <w:t>.</w:t>
      </w:r>
      <w:r>
        <w:t>u17) -0</w:t>
      </w:r>
      <w:r w:rsidR="00644CD5">
        <w:t>.</w:t>
      </w:r>
      <w:r>
        <w:t>0562*T(v4</w:t>
      </w:r>
      <w:r w:rsidR="00644CD5">
        <w:t>.</w:t>
      </w:r>
      <w:r>
        <w:t>u19) -0</w:t>
      </w:r>
      <w:r w:rsidR="00644CD5">
        <w:t>.</w:t>
      </w:r>
      <w:r>
        <w:t>0578*T(v16</w:t>
      </w:r>
      <w:r w:rsidR="00644CD5">
        <w:t>.</w:t>
      </w:r>
      <w:r>
        <w:t>u16) + 0</w:t>
      </w:r>
      <w:r w:rsidR="00644CD5">
        <w:t>.</w:t>
      </w:r>
      <w:r>
        <w:t>0429*T(v35</w:t>
      </w:r>
      <w:r w:rsidR="00644CD5">
        <w:t>.</w:t>
      </w:r>
      <w:r>
        <w:t>u7) + 0</w:t>
      </w:r>
      <w:r w:rsidR="00644CD5">
        <w:t>.</w:t>
      </w:r>
      <w:r>
        <w:t>0436*T(v20</w:t>
      </w:r>
      <w:r w:rsidR="00644CD5">
        <w:t>.</w:t>
      </w:r>
      <w:r>
        <w:t>u23) -0</w:t>
      </w:r>
      <w:r w:rsidR="00644CD5">
        <w:t>.</w:t>
      </w:r>
      <w:r>
        <w:t>0518*T(v7</w:t>
      </w:r>
      <w:r w:rsidR="00644CD5">
        <w:t>.</w:t>
      </w:r>
      <w:r>
        <w:t>u13) -0</w:t>
      </w:r>
      <w:r w:rsidR="00644CD5">
        <w:t>.</w:t>
      </w:r>
      <w:r>
        <w:t>0507*T(v7</w:t>
      </w:r>
      <w:r w:rsidR="00644CD5">
        <w:t>.</w:t>
      </w:r>
      <w:r>
        <w:t>u29) + 0</w:t>
      </w:r>
      <w:r w:rsidR="00644CD5">
        <w:t>.</w:t>
      </w:r>
      <w:r>
        <w:t>0449*T(v18</w:t>
      </w:r>
      <w:r w:rsidR="00644CD5">
        <w:t>.</w:t>
      </w:r>
      <w:r>
        <w:t>u23) + 0</w:t>
      </w:r>
      <w:r w:rsidR="00644CD5">
        <w:t>.</w:t>
      </w:r>
      <w:r>
        <w:t>0411*T(v11</w:t>
      </w:r>
      <w:r w:rsidR="00644CD5">
        <w:t>.</w:t>
      </w:r>
      <w:r>
        <w:t>u24) -0</w:t>
      </w:r>
      <w:r w:rsidR="00644CD5">
        <w:t>.</w:t>
      </w:r>
      <w:r>
        <w:t>0386*T(v32</w:t>
      </w:r>
      <w:r w:rsidR="00644CD5">
        <w:t>.</w:t>
      </w:r>
      <w:r>
        <w:t>u7) + 0</w:t>
      </w:r>
      <w:r w:rsidR="00644CD5">
        <w:t>.</w:t>
      </w:r>
      <w:r>
        <w:t>0449*T(v9</w:t>
      </w:r>
      <w:r w:rsidR="00644CD5">
        <w:t>.</w:t>
      </w:r>
      <w:r>
        <w:t>u27) + 0</w:t>
      </w:r>
      <w:r w:rsidR="00644CD5">
        <w:t>.</w:t>
      </w:r>
      <w:r>
        <w:t>0431*T(v10</w:t>
      </w:r>
      <w:r w:rsidR="00644CD5">
        <w:t>.</w:t>
      </w:r>
      <w:r>
        <w:t>u13) + 0</w:t>
      </w:r>
      <w:r w:rsidR="00644CD5">
        <w:t>.</w:t>
      </w:r>
      <w:r>
        <w:t>0434*T(v11</w:t>
      </w:r>
      <w:r w:rsidR="00644CD5">
        <w:t>.</w:t>
      </w:r>
      <w:r>
        <w:t>u8) + 0</w:t>
      </w:r>
      <w:r w:rsidR="00644CD5">
        <w:t>.</w:t>
      </w:r>
      <w:r>
        <w:t>0414*T(v21</w:t>
      </w:r>
      <w:r w:rsidR="00644CD5">
        <w:t>.</w:t>
      </w:r>
      <w:r>
        <w:t>u14) -0</w:t>
      </w:r>
      <w:r w:rsidR="00644CD5">
        <w:t>.</w:t>
      </w:r>
      <w:r>
        <w:t>068*T(v3</w:t>
      </w:r>
      <w:r w:rsidR="00644CD5">
        <w:t>.</w:t>
      </w:r>
      <w:r>
        <w:t>u1) -0</w:t>
      </w:r>
      <w:r w:rsidR="00644CD5">
        <w:t>.</w:t>
      </w:r>
      <w:r>
        <w:t>0367*T(v24</w:t>
      </w:r>
      <w:r w:rsidR="00644CD5">
        <w:t>.</w:t>
      </w:r>
      <w:r>
        <w:t>u16) -0</w:t>
      </w:r>
      <w:r w:rsidR="00644CD5">
        <w:t>.</w:t>
      </w:r>
      <w:r>
        <w:t>0414*T(v6</w:t>
      </w:r>
      <w:r w:rsidR="00644CD5">
        <w:t>.</w:t>
      </w:r>
      <w:r>
        <w:t>u28) -0</w:t>
      </w:r>
      <w:r w:rsidR="00644CD5">
        <w:t>.</w:t>
      </w:r>
      <w:r>
        <w:t>0323*T(v26</w:t>
      </w:r>
      <w:r w:rsidR="00644CD5">
        <w:t>.</w:t>
      </w:r>
      <w:r>
        <w:t>u17) + 0</w:t>
      </w:r>
      <w:r w:rsidR="00644CD5">
        <w:t>.</w:t>
      </w:r>
      <w:r>
        <w:t>0341*T(v16</w:t>
      </w:r>
      <w:r w:rsidR="00644CD5">
        <w:t>.</w:t>
      </w:r>
      <w:r>
        <w:t>u26) + 0</w:t>
      </w:r>
      <w:r w:rsidR="00644CD5">
        <w:t>.</w:t>
      </w:r>
      <w:r>
        <w:t>0359*T(v12</w:t>
      </w:r>
      <w:r w:rsidR="00644CD5">
        <w:t>.</w:t>
      </w:r>
      <w:r>
        <w:t>u21) + 0</w:t>
      </w:r>
      <w:r w:rsidR="00644CD5">
        <w:t>.</w:t>
      </w:r>
      <w:r>
        <w:t>0362*T(v18</w:t>
      </w:r>
      <w:r w:rsidR="00644CD5">
        <w:t>.</w:t>
      </w:r>
      <w:r>
        <w:t>u19) -0</w:t>
      </w:r>
      <w:r w:rsidR="00644CD5">
        <w:t>.</w:t>
      </w:r>
      <w:r>
        <w:t>0333*T(v9</w:t>
      </w:r>
      <w:r w:rsidR="00644CD5">
        <w:t>.</w:t>
      </w:r>
      <w:r>
        <w:t>u29) + 0</w:t>
      </w:r>
      <w:r w:rsidR="00644CD5">
        <w:t>.</w:t>
      </w:r>
      <w:r>
        <w:t>0314*T(v9</w:t>
      </w:r>
      <w:r w:rsidR="00644CD5">
        <w:t>.</w:t>
      </w:r>
      <w:r>
        <w:t>u33) + 0</w:t>
      </w:r>
      <w:r w:rsidR="00644CD5">
        <w:t>.</w:t>
      </w:r>
      <w:r>
        <w:t>0366*T(v16</w:t>
      </w:r>
      <w:r w:rsidR="00644CD5">
        <w:t>.</w:t>
      </w:r>
      <w:r>
        <w:t>u13) -0</w:t>
      </w:r>
      <w:r w:rsidR="00644CD5">
        <w:t>.</w:t>
      </w:r>
      <w:r>
        <w:t>0339*T(v15</w:t>
      </w:r>
      <w:r w:rsidR="00644CD5">
        <w:t>.</w:t>
      </w:r>
      <w:r>
        <w:t>u12) -0</w:t>
      </w:r>
      <w:r w:rsidR="00644CD5">
        <w:t>.</w:t>
      </w:r>
      <w:r>
        <w:t>0301*T(v12</w:t>
      </w:r>
      <w:r w:rsidR="00644CD5">
        <w:t>.</w:t>
      </w:r>
      <w:r>
        <w:t>u19) + 0</w:t>
      </w:r>
      <w:r w:rsidR="00644CD5">
        <w:t>.</w:t>
      </w:r>
      <w:r>
        <w:t>028*T(v19</w:t>
      </w:r>
      <w:r w:rsidR="00644CD5">
        <w:t>.</w:t>
      </w:r>
      <w:r>
        <w:t>u14) -0</w:t>
      </w:r>
      <w:r w:rsidR="00644CD5">
        <w:t>.</w:t>
      </w:r>
      <w:r>
        <w:t>0261*T(v25</w:t>
      </w:r>
      <w:r w:rsidR="00644CD5">
        <w:t>.</w:t>
      </w:r>
      <w:r>
        <w:t>u17) + 0</w:t>
      </w:r>
      <w:r w:rsidR="00644CD5">
        <w:t>.</w:t>
      </w:r>
      <w:r>
        <w:t>0247*T(v27</w:t>
      </w:r>
      <w:r w:rsidR="00644CD5">
        <w:t>.</w:t>
      </w:r>
      <w:r>
        <w:t>u14) + 0</w:t>
      </w:r>
      <w:r w:rsidR="00644CD5">
        <w:t>.</w:t>
      </w:r>
      <w:r>
        <w:t>0303*T(v7</w:t>
      </w:r>
      <w:r w:rsidR="00644CD5">
        <w:t>.</w:t>
      </w:r>
      <w:r>
        <w:t>u12) + 0</w:t>
      </w:r>
      <w:r w:rsidR="00644CD5">
        <w:t>.</w:t>
      </w:r>
      <w:r>
        <w:t>0336*T(v1</w:t>
      </w:r>
      <w:r w:rsidR="00644CD5">
        <w:t>.</w:t>
      </w:r>
      <w:r>
        <w:t>u13) -0</w:t>
      </w:r>
      <w:r w:rsidR="00644CD5">
        <w:t>.</w:t>
      </w:r>
      <w:r>
        <w:t>024*T(v10</w:t>
      </w:r>
      <w:r w:rsidR="00644CD5">
        <w:t>.</w:t>
      </w:r>
      <w:r>
        <w:t>u25) + 0</w:t>
      </w:r>
      <w:r w:rsidR="00644CD5">
        <w:t>.</w:t>
      </w:r>
      <w:r>
        <w:t>0179*T(v21</w:t>
      </w:r>
      <w:r w:rsidR="00644CD5">
        <w:t>.</w:t>
      </w:r>
      <w:r>
        <w:t>u22) -0</w:t>
      </w:r>
      <w:r w:rsidR="00644CD5">
        <w:t>.</w:t>
      </w:r>
      <w:r>
        <w:t>0142*NumPositive + 0</w:t>
      </w:r>
      <w:r w:rsidR="00644CD5">
        <w:t>.</w:t>
      </w:r>
      <w:r>
        <w:t>0164*T(v3</w:t>
      </w:r>
      <w:r w:rsidR="00644CD5">
        <w:t>.</w:t>
      </w:r>
      <w:r>
        <w:t>u36) + 0</w:t>
      </w:r>
      <w:r w:rsidR="00644CD5">
        <w:t>.</w:t>
      </w:r>
      <w:r>
        <w:t>0153*T(v10</w:t>
      </w:r>
      <w:r w:rsidR="00644CD5">
        <w:t>.</w:t>
      </w:r>
      <w:r>
        <w:t>u26) -0</w:t>
      </w:r>
      <w:r w:rsidR="00644CD5">
        <w:t>.</w:t>
      </w:r>
      <w:r>
        <w:t>0132*T(v16</w:t>
      </w:r>
      <w:r w:rsidR="00644CD5">
        <w:t>.</w:t>
      </w:r>
      <w:r>
        <w:t>u15) + 0</w:t>
      </w:r>
      <w:r w:rsidR="00644CD5">
        <w:t>.</w:t>
      </w:r>
      <w:r>
        <w:t>0107*T(v22</w:t>
      </w:r>
      <w:r w:rsidR="00644CD5">
        <w:t>.</w:t>
      </w:r>
      <w:r>
        <w:t>u15) + 0</w:t>
      </w:r>
      <w:r w:rsidR="00644CD5">
        <w:t>.</w:t>
      </w:r>
      <w:r>
        <w:t>0083*T(v32</w:t>
      </w:r>
      <w:r w:rsidR="00644CD5">
        <w:t>.</w:t>
      </w:r>
      <w:r>
        <w:t>u3) + 0</w:t>
      </w:r>
      <w:r w:rsidR="00644CD5">
        <w:t>.</w:t>
      </w:r>
      <w:r>
        <w:t>00879*T(v37</w:t>
      </w:r>
      <w:r w:rsidR="00644CD5">
        <w:t>.</w:t>
      </w:r>
      <w:r>
        <w:t>u6) -0</w:t>
      </w:r>
      <w:r w:rsidR="00644CD5">
        <w:t>.</w:t>
      </w:r>
      <w:r>
        <w:t>00963*T(v25</w:t>
      </w:r>
      <w:r w:rsidR="00644CD5">
        <w:t>.</w:t>
      </w:r>
      <w:r>
        <w:t>u4) -0</w:t>
      </w:r>
      <w:r w:rsidR="00644CD5">
        <w:t>.</w:t>
      </w:r>
      <w:r>
        <w:t>00664*T(u35) + 0</w:t>
      </w:r>
      <w:r w:rsidR="00644CD5">
        <w:t>.</w:t>
      </w:r>
      <w:r>
        <w:t>00982*T(v15</w:t>
      </w:r>
      <w:r w:rsidR="00644CD5">
        <w:t>.</w:t>
      </w:r>
      <w:r>
        <w:t>u21) + 0</w:t>
      </w:r>
      <w:r w:rsidR="00644CD5">
        <w:t>.</w:t>
      </w:r>
      <w:r>
        <w:t>00866*T(v6</w:t>
      </w:r>
      <w:r w:rsidR="00644CD5">
        <w:t>.</w:t>
      </w:r>
      <w:r>
        <w:t>u11) -0</w:t>
      </w:r>
      <w:r w:rsidR="00644CD5">
        <w:t>.</w:t>
      </w:r>
      <w:r>
        <w:t>00588*T(v32</w:t>
      </w:r>
      <w:r w:rsidR="00644CD5">
        <w:t>.</w:t>
      </w:r>
      <w:r>
        <w:t>u4) + 0</w:t>
      </w:r>
      <w:r w:rsidR="00644CD5">
        <w:t>.</w:t>
      </w:r>
      <w:r>
        <w:t>00689*T(v12</w:t>
      </w:r>
      <w:r w:rsidR="00644CD5">
        <w:t>.</w:t>
      </w:r>
      <w:r>
        <w:t>u12) -0</w:t>
      </w:r>
      <w:r w:rsidR="00644CD5">
        <w:t>.</w:t>
      </w:r>
      <w:r>
        <w:t>00549*Volume^2 -0</w:t>
      </w:r>
      <w:r w:rsidR="00644CD5">
        <w:t>.</w:t>
      </w:r>
      <w:r>
        <w:t>00468*T(v14</w:t>
      </w:r>
      <w:r w:rsidR="00644CD5">
        <w:t>.</w:t>
      </w:r>
      <w:r>
        <w:t>u20) + 0</w:t>
      </w:r>
      <w:r w:rsidR="00644CD5">
        <w:t>.</w:t>
      </w:r>
      <w:r>
        <w:t>0043*T(v5</w:t>
      </w:r>
      <w:r w:rsidR="00644CD5">
        <w:t>.</w:t>
      </w:r>
      <w:r>
        <w:t>u12) + 0</w:t>
      </w:r>
      <w:r w:rsidR="00644CD5">
        <w:t>.</w:t>
      </w:r>
      <w:r>
        <w:t>00278*T(v14</w:t>
      </w:r>
      <w:r w:rsidR="00644CD5">
        <w:t>.</w:t>
      </w:r>
      <w:r>
        <w:t>u28) -0</w:t>
      </w:r>
      <w:r w:rsidR="00644CD5">
        <w:t>.</w:t>
      </w:r>
      <w:r>
        <w:t>00359*T(v2</w:t>
      </w:r>
      <w:r w:rsidR="00644CD5">
        <w:t>.</w:t>
      </w:r>
      <w:r>
        <w:t>u18) -0</w:t>
      </w:r>
      <w:r w:rsidR="00644CD5">
        <w:t>.</w:t>
      </w:r>
      <w:r>
        <w:t>00345*T(v14</w:t>
      </w:r>
      <w:r w:rsidR="00644CD5">
        <w:t>.</w:t>
      </w:r>
      <w:r>
        <w:t>u5) -0</w:t>
      </w:r>
      <w:r w:rsidR="00644CD5">
        <w:t>.</w:t>
      </w:r>
      <w:r>
        <w:t>00168*T(v13</w:t>
      </w:r>
      <w:r w:rsidR="00644CD5">
        <w:t>.</w:t>
      </w:r>
      <w:r>
        <w:t>u24) + 0</w:t>
      </w:r>
      <w:r w:rsidR="00644CD5">
        <w:t>.</w:t>
      </w:r>
      <w:r>
        <w:t>00233*T(v7</w:t>
      </w:r>
      <w:r w:rsidR="00644CD5">
        <w:t>.</w:t>
      </w:r>
      <w:r>
        <w:t>u1) + 0</w:t>
      </w:r>
      <w:r w:rsidR="00644CD5">
        <w:t>.</w:t>
      </w:r>
      <w:r>
        <w:t>00149*T(v11</w:t>
      </w:r>
      <w:r w:rsidR="00644CD5">
        <w:t>.</w:t>
      </w:r>
      <w:r>
        <w:t>u29) + 0</w:t>
      </w:r>
      <w:r w:rsidR="00644CD5">
        <w:t>.</w:t>
      </w:r>
      <w:r>
        <w:t>000666*T(v14</w:t>
      </w:r>
      <w:r w:rsidR="00644CD5">
        <w:t>.</w:t>
      </w:r>
      <w:r>
        <w:t>u17) + 0</w:t>
      </w:r>
      <w:r w:rsidR="00644CD5">
        <w:t>.</w:t>
      </w:r>
      <w:r>
        <w:t>000393*T(u18) + 7</w:t>
      </w:r>
      <w:r w:rsidR="00644CD5">
        <w:t>.</w:t>
      </w:r>
      <w:r>
        <w:t>51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182*T(v4</w:t>
      </w:r>
      <w:r w:rsidR="00644CD5">
        <w:t>.</w:t>
      </w:r>
      <w:r>
        <w:t>u9) + 0</w:t>
      </w:r>
      <w:r w:rsidR="00644CD5">
        <w:t>.</w:t>
      </w:r>
      <w:r>
        <w:t>514*T(v23</w:t>
      </w:r>
      <w:r w:rsidR="00644CD5">
        <w:t>.</w:t>
      </w:r>
      <w:r>
        <w:t>u1) + 0</w:t>
      </w:r>
      <w:r w:rsidR="00644CD5">
        <w:t>.</w:t>
      </w:r>
      <w:r>
        <w:t>982*T(v16</w:t>
      </w:r>
      <w:r w:rsidR="00644CD5">
        <w:t>.</w:t>
      </w:r>
      <w:r>
        <w:t>u2) + 22</w:t>
      </w:r>
      <w:r w:rsidR="00644CD5">
        <w:t>.</w:t>
      </w:r>
      <w:r>
        <w:t>5*Length -0</w:t>
      </w:r>
      <w:r w:rsidR="00644CD5">
        <w:t>.</w:t>
      </w:r>
      <w:r>
        <w:t>388*T(v16</w:t>
      </w:r>
      <w:r w:rsidR="00644CD5">
        <w:t>.</w:t>
      </w:r>
      <w:r>
        <w:t>u7) + 0</w:t>
      </w:r>
      <w:r w:rsidR="00644CD5">
        <w:t>.</w:t>
      </w:r>
      <w:r>
        <w:t>273*T(v23) + 0</w:t>
      </w:r>
      <w:r w:rsidR="00644CD5">
        <w:t>.</w:t>
      </w:r>
      <w:r>
        <w:t>379*T(v6</w:t>
      </w:r>
      <w:r w:rsidR="00644CD5">
        <w:t>.</w:t>
      </w:r>
      <w:r>
        <w:t>u5) + 0</w:t>
      </w:r>
      <w:r w:rsidR="00644CD5">
        <w:t>.</w:t>
      </w:r>
      <w:r>
        <w:t>345*T(v1</w:t>
      </w:r>
      <w:r w:rsidR="00644CD5">
        <w:t>.</w:t>
      </w:r>
      <w:r>
        <w:t>u9) -0</w:t>
      </w:r>
      <w:r w:rsidR="00644CD5">
        <w:t>.</w:t>
      </w:r>
      <w:r>
        <w:t>235*T(v18</w:t>
      </w:r>
      <w:r w:rsidR="00644CD5">
        <w:t>.</w:t>
      </w:r>
      <w:r>
        <w:t>u12) -0</w:t>
      </w:r>
      <w:r w:rsidR="00644CD5">
        <w:t>.</w:t>
      </w:r>
      <w:r>
        <w:t>401*T(v26</w:t>
      </w:r>
      <w:r w:rsidR="00644CD5">
        <w:t>.</w:t>
      </w:r>
      <w:r>
        <w:t>u1) -0</w:t>
      </w:r>
      <w:r w:rsidR="00644CD5">
        <w:t>.</w:t>
      </w:r>
      <w:r>
        <w:t>133*T(v18</w:t>
      </w:r>
      <w:r w:rsidR="00644CD5">
        <w:t>.</w:t>
      </w:r>
      <w:r>
        <w:t>u15) + 0</w:t>
      </w:r>
      <w:r w:rsidR="00644CD5">
        <w:t>.</w:t>
      </w:r>
      <w:r>
        <w:t>358*T(v27</w:t>
      </w:r>
      <w:r w:rsidR="00644CD5">
        <w:t>.</w:t>
      </w:r>
      <w:r>
        <w:t>u3) + 0</w:t>
      </w:r>
      <w:r w:rsidR="00644CD5">
        <w:t>.</w:t>
      </w:r>
      <w:r>
        <w:t>521*T(v11</w:t>
      </w:r>
      <w:r w:rsidR="00644CD5">
        <w:t>.</w:t>
      </w:r>
      <w:r>
        <w:t>u2) + 0</w:t>
      </w:r>
      <w:r w:rsidR="00644CD5">
        <w:t>.</w:t>
      </w:r>
      <w:r>
        <w:t>0615*T(v6) -0</w:t>
      </w:r>
      <w:r w:rsidR="00644CD5">
        <w:t>.</w:t>
      </w:r>
      <w:r>
        <w:t>478*T(v14</w:t>
      </w:r>
      <w:r w:rsidR="00644CD5">
        <w:t>.</w:t>
      </w:r>
      <w:r>
        <w:t>u23) -0</w:t>
      </w:r>
      <w:r w:rsidR="00644CD5">
        <w:t>.</w:t>
      </w:r>
      <w:r>
        <w:t>566*T(v7</w:t>
      </w:r>
      <w:r w:rsidR="00644CD5">
        <w:t>.</w:t>
      </w:r>
      <w:r>
        <w:t>u6) -0</w:t>
      </w:r>
      <w:r w:rsidR="00644CD5">
        <w:t>.</w:t>
      </w:r>
      <w:r>
        <w:t>35*T(v4</w:t>
      </w:r>
      <w:r w:rsidR="00644CD5">
        <w:t>.</w:t>
      </w:r>
      <w:r>
        <w:t>u23) -0</w:t>
      </w:r>
      <w:r w:rsidR="00644CD5">
        <w:t>.</w:t>
      </w:r>
      <w:r>
        <w:t>462*T(v25</w:t>
      </w:r>
      <w:r w:rsidR="00644CD5">
        <w:t>.</w:t>
      </w:r>
      <w:r>
        <w:t>u8) -0</w:t>
      </w:r>
      <w:r w:rsidR="00644CD5">
        <w:t>.</w:t>
      </w:r>
      <w:r>
        <w:t>326*T(v4</w:t>
      </w:r>
      <w:r w:rsidR="00644CD5">
        <w:t>.</w:t>
      </w:r>
      <w:r>
        <w:t>u7) -0</w:t>
      </w:r>
      <w:r w:rsidR="00644CD5">
        <w:t>.</w:t>
      </w:r>
      <w:r>
        <w:t>279*T(v4</w:t>
      </w:r>
      <w:r w:rsidR="00644CD5">
        <w:t>.</w:t>
      </w:r>
      <w:r>
        <w:t>u30) + 0</w:t>
      </w:r>
      <w:r w:rsidR="00644CD5">
        <w:t>.</w:t>
      </w:r>
      <w:r>
        <w:t>482*T(v19</w:t>
      </w:r>
      <w:r w:rsidR="00644CD5">
        <w:t>.</w:t>
      </w:r>
      <w:r>
        <w:t>u22) -0</w:t>
      </w:r>
      <w:r w:rsidR="00644CD5">
        <w:t>.</w:t>
      </w:r>
      <w:r>
        <w:t>843*T(v1</w:t>
      </w:r>
      <w:r w:rsidR="00644CD5">
        <w:t>.</w:t>
      </w:r>
      <w:r>
        <w:t>u22) + 0</w:t>
      </w:r>
      <w:r w:rsidR="00644CD5">
        <w:t>.</w:t>
      </w:r>
      <w:r>
        <w:t>281*T(v8</w:t>
      </w:r>
      <w:r w:rsidR="00644CD5">
        <w:t>.</w:t>
      </w:r>
      <w:r>
        <w:t>u1) + 0</w:t>
      </w:r>
      <w:r w:rsidR="00644CD5">
        <w:t>.</w:t>
      </w:r>
      <w:r>
        <w:t>572*T(v16</w:t>
      </w:r>
      <w:r w:rsidR="00644CD5">
        <w:t>.</w:t>
      </w:r>
      <w:r>
        <w:t>u6) -9</w:t>
      </w:r>
      <w:r w:rsidR="00644CD5">
        <w:t>.</w:t>
      </w:r>
      <w:r>
        <w:t>86*Length^2 + 0</w:t>
      </w:r>
      <w:r w:rsidR="00644CD5">
        <w:t>.</w:t>
      </w:r>
      <w:r>
        <w:t>746*T(v13</w:t>
      </w:r>
      <w:r w:rsidR="00644CD5">
        <w:t>.</w:t>
      </w:r>
      <w:r>
        <w:t>u2) -0</w:t>
      </w:r>
      <w:r w:rsidR="00644CD5">
        <w:t>.</w:t>
      </w:r>
      <w:r>
        <w:t>347*T(v13</w:t>
      </w:r>
      <w:r w:rsidR="00644CD5">
        <w:t>.</w:t>
      </w:r>
      <w:r>
        <w:t>u20) -0</w:t>
      </w:r>
      <w:r w:rsidR="00644CD5">
        <w:t>.</w:t>
      </w:r>
      <w:r>
        <w:t>278*T(v22</w:t>
      </w:r>
      <w:r w:rsidR="00644CD5">
        <w:t>.</w:t>
      </w:r>
      <w:r>
        <w:t>u18) -0</w:t>
      </w:r>
      <w:r w:rsidR="00644CD5">
        <w:t>.</w:t>
      </w:r>
      <w:r>
        <w:t>626*T(v22</w:t>
      </w:r>
      <w:r w:rsidR="00644CD5">
        <w:t>.</w:t>
      </w:r>
      <w:r>
        <w:t>u19) -0</w:t>
      </w:r>
      <w:r w:rsidR="00644CD5">
        <w:t>.</w:t>
      </w:r>
      <w:r>
        <w:t>42*T(v35</w:t>
      </w:r>
      <w:r w:rsidR="00644CD5">
        <w:t>.</w:t>
      </w:r>
      <w:r>
        <w:t>u2) -0</w:t>
      </w:r>
      <w:r w:rsidR="00644CD5">
        <w:t>.</w:t>
      </w:r>
      <w:r>
        <w:t>264*T(v37</w:t>
      </w:r>
      <w:r w:rsidR="00644CD5">
        <w:t>.</w:t>
      </w:r>
      <w:r>
        <w:t>u3) -0</w:t>
      </w:r>
      <w:r w:rsidR="00644CD5">
        <w:t>.</w:t>
      </w:r>
      <w:r>
        <w:t>16*T(v6</w:t>
      </w:r>
      <w:r w:rsidR="00644CD5">
        <w:t>.</w:t>
      </w:r>
      <w:r>
        <w:t>u30) + 0</w:t>
      </w:r>
      <w:r w:rsidR="00644CD5">
        <w:t>.</w:t>
      </w:r>
      <w:r>
        <w:t>619*T(v3</w:t>
      </w:r>
      <w:r w:rsidR="00644CD5">
        <w:t>.</w:t>
      </w:r>
      <w:r>
        <w:t>u12) -0</w:t>
      </w:r>
      <w:r w:rsidR="00644CD5">
        <w:t>.</w:t>
      </w:r>
      <w:r>
        <w:t>242*T(u10) -0</w:t>
      </w:r>
      <w:r w:rsidR="00644CD5">
        <w:t>.</w:t>
      </w:r>
      <w:r>
        <w:t>575*T(v17</w:t>
      </w:r>
      <w:r w:rsidR="00644CD5">
        <w:t>.</w:t>
      </w:r>
      <w:r>
        <w:t>u7) + 0</w:t>
      </w:r>
      <w:r w:rsidR="00644CD5">
        <w:t>.</w:t>
      </w:r>
      <w:r>
        <w:t>345*T(v33</w:t>
      </w:r>
      <w:r w:rsidR="00644CD5">
        <w:t>.</w:t>
      </w:r>
      <w:r>
        <w:t>u3) + 0</w:t>
      </w:r>
      <w:r w:rsidR="00644CD5">
        <w:t>.</w:t>
      </w:r>
      <w:r>
        <w:t>454*T(u5) -0</w:t>
      </w:r>
      <w:r w:rsidR="00644CD5">
        <w:t>.</w:t>
      </w:r>
      <w:r>
        <w:t>389*T(v26</w:t>
      </w:r>
      <w:r w:rsidR="00644CD5">
        <w:t>.</w:t>
      </w:r>
      <w:r>
        <w:t>u13) -0</w:t>
      </w:r>
      <w:r w:rsidR="00644CD5">
        <w:t>.</w:t>
      </w:r>
      <w:r>
        <w:t>0652*T(v10</w:t>
      </w:r>
      <w:r w:rsidR="00644CD5">
        <w:t>.</w:t>
      </w:r>
      <w:r>
        <w:t>u10) + 0</w:t>
      </w:r>
      <w:r w:rsidR="00644CD5">
        <w:t>.</w:t>
      </w:r>
      <w:r>
        <w:t>565*T(v8</w:t>
      </w:r>
      <w:r w:rsidR="00644CD5">
        <w:t>.</w:t>
      </w:r>
      <w:r>
        <w:t>u32) -0</w:t>
      </w:r>
      <w:r w:rsidR="00644CD5">
        <w:t>.</w:t>
      </w:r>
      <w:r>
        <w:t>689*T(v8</w:t>
      </w:r>
      <w:r w:rsidR="00644CD5">
        <w:t>.</w:t>
      </w:r>
      <w:r>
        <w:t>u3) + 0</w:t>
      </w:r>
      <w:r w:rsidR="00644CD5">
        <w:t>.</w:t>
      </w:r>
      <w:r>
        <w:t>814*T(v2</w:t>
      </w:r>
      <w:r w:rsidR="00644CD5">
        <w:t>.</w:t>
      </w:r>
      <w:r>
        <w:t>u2) -0</w:t>
      </w:r>
      <w:r w:rsidR="00644CD5">
        <w:t>.</w:t>
      </w:r>
      <w:r>
        <w:t>501*T(v8</w:t>
      </w:r>
      <w:r w:rsidR="00644CD5">
        <w:t>.</w:t>
      </w:r>
      <w:r>
        <w:t>u29) + 0</w:t>
      </w:r>
      <w:r w:rsidR="00644CD5">
        <w:t>.</w:t>
      </w:r>
      <w:r>
        <w:t>354*T(v1</w:t>
      </w:r>
      <w:r w:rsidR="00644CD5">
        <w:t>.</w:t>
      </w:r>
      <w:r>
        <w:t>u37) -0</w:t>
      </w:r>
      <w:r w:rsidR="00644CD5">
        <w:t>.</w:t>
      </w:r>
      <w:r>
        <w:t>779*T(v4</w:t>
      </w:r>
      <w:r w:rsidR="00644CD5">
        <w:t>.</w:t>
      </w:r>
      <w:r>
        <w:t>u3) + 0</w:t>
      </w:r>
      <w:r w:rsidR="00644CD5">
        <w:t>.</w:t>
      </w:r>
      <w:r>
        <w:t>464*T(v4</w:t>
      </w:r>
      <w:r w:rsidR="00644CD5">
        <w:t>.</w:t>
      </w:r>
      <w:r>
        <w:t>u16) -0</w:t>
      </w:r>
      <w:r w:rsidR="00644CD5">
        <w:t>.</w:t>
      </w:r>
      <w:r>
        <w:t>411*T(v5</w:t>
      </w:r>
      <w:r w:rsidR="00644CD5">
        <w:t>.</w:t>
      </w:r>
      <w:r>
        <w:t>u13) -0</w:t>
      </w:r>
      <w:r w:rsidR="00644CD5">
        <w:t>.</w:t>
      </w:r>
      <w:r>
        <w:t>542*T(v9</w:t>
      </w:r>
      <w:r w:rsidR="00644CD5">
        <w:t>.</w:t>
      </w:r>
      <w:r>
        <w:t>u4) + 0</w:t>
      </w:r>
      <w:r w:rsidR="00644CD5">
        <w:t>.</w:t>
      </w:r>
      <w:r>
        <w:t>363*T(v18</w:t>
      </w:r>
      <w:r w:rsidR="00644CD5">
        <w:t>.</w:t>
      </w:r>
      <w:r>
        <w:t>u8) -0</w:t>
      </w:r>
      <w:r w:rsidR="00644CD5">
        <w:t>.</w:t>
      </w:r>
      <w:r>
        <w:t>615*T(v6</w:t>
      </w:r>
      <w:r w:rsidR="00644CD5">
        <w:t>.</w:t>
      </w:r>
      <w:r>
        <w:t>u3) -0</w:t>
      </w:r>
      <w:r w:rsidR="00644CD5">
        <w:t>.</w:t>
      </w:r>
      <w:r>
        <w:t>409*T(v4</w:t>
      </w:r>
      <w:r w:rsidR="00644CD5">
        <w:t>.</w:t>
      </w:r>
      <w:r>
        <w:t>u14) + 0</w:t>
      </w:r>
      <w:r w:rsidR="00644CD5">
        <w:t>.</w:t>
      </w:r>
      <w:r>
        <w:t>618*T(v1</w:t>
      </w:r>
      <w:r w:rsidR="00644CD5">
        <w:t>.</w:t>
      </w:r>
      <w:r>
        <w:t>u35) -0</w:t>
      </w:r>
      <w:r w:rsidR="00644CD5">
        <w:t>.</w:t>
      </w:r>
      <w:r>
        <w:t>493*T(v1</w:t>
      </w:r>
      <w:r w:rsidR="00644CD5">
        <w:t>.</w:t>
      </w:r>
      <w:r>
        <w:t>u2) + 0</w:t>
      </w:r>
      <w:r w:rsidR="00644CD5">
        <w:t>.</w:t>
      </w:r>
      <w:r>
        <w:t>455*T(v10</w:t>
      </w:r>
      <w:r w:rsidR="00644CD5">
        <w:t>.</w:t>
      </w:r>
      <w:r>
        <w:t>u12) + 0</w:t>
      </w:r>
      <w:r w:rsidR="00644CD5">
        <w:t>.</w:t>
      </w:r>
      <w:r>
        <w:t>389*T(v20</w:t>
      </w:r>
      <w:r w:rsidR="00644CD5">
        <w:t>.</w:t>
      </w:r>
      <w:r>
        <w:t>u10) -0</w:t>
      </w:r>
      <w:r w:rsidR="00644CD5">
        <w:t>.</w:t>
      </w:r>
      <w:r>
        <w:t>506*T(v21</w:t>
      </w:r>
      <w:r w:rsidR="00644CD5">
        <w:t>.</w:t>
      </w:r>
      <w:r>
        <w:t>u12) -0</w:t>
      </w:r>
      <w:r w:rsidR="00644CD5">
        <w:t>.</w:t>
      </w:r>
      <w:r>
        <w:t>497*T(v4</w:t>
      </w:r>
      <w:r w:rsidR="00644CD5">
        <w:t>.</w:t>
      </w:r>
      <w:r>
        <w:t>u10) + 0</w:t>
      </w:r>
      <w:r w:rsidR="00644CD5">
        <w:t>.</w:t>
      </w:r>
      <w:r>
        <w:t>271*T(v4</w:t>
      </w:r>
      <w:r w:rsidR="00644CD5">
        <w:t>.</w:t>
      </w:r>
      <w:r>
        <w:t>u31) + 0</w:t>
      </w:r>
      <w:r w:rsidR="00644CD5">
        <w:t>.</w:t>
      </w:r>
      <w:r>
        <w:t>17*T(v6</w:t>
      </w:r>
      <w:r w:rsidR="00644CD5">
        <w:t>.</w:t>
      </w:r>
      <w:r>
        <w:t>u23) + 0</w:t>
      </w:r>
      <w:r w:rsidR="00644CD5">
        <w:t>.</w:t>
      </w:r>
      <w:r>
        <w:t>258*MW + 0</w:t>
      </w:r>
      <w:r w:rsidR="00644CD5">
        <w:t>.</w:t>
      </w:r>
      <w:r>
        <w:t>329*T(u29) -0</w:t>
      </w:r>
      <w:r w:rsidR="00644CD5">
        <w:t>.</w:t>
      </w:r>
      <w:r>
        <w:t>151*T(v25</w:t>
      </w:r>
      <w:r w:rsidR="00644CD5">
        <w:t>.</w:t>
      </w:r>
      <w:r>
        <w:t>u4) + 0</w:t>
      </w:r>
      <w:r w:rsidR="00644CD5">
        <w:t>.</w:t>
      </w:r>
      <w:r>
        <w:t>801*T(v8</w:t>
      </w:r>
      <w:r w:rsidR="00644CD5">
        <w:t>.</w:t>
      </w:r>
      <w:r>
        <w:t>u5) + 0</w:t>
      </w:r>
      <w:r w:rsidR="00644CD5">
        <w:t>.</w:t>
      </w:r>
      <w:r>
        <w:t>468*T(v28</w:t>
      </w:r>
      <w:r w:rsidR="00644CD5">
        <w:t>.</w:t>
      </w:r>
      <w:r>
        <w:t>u2) + 0</w:t>
      </w:r>
      <w:r w:rsidR="00644CD5">
        <w:t>.</w:t>
      </w:r>
      <w:r>
        <w:t>247*T(v9</w:t>
      </w:r>
      <w:r w:rsidR="00644CD5">
        <w:t>.</w:t>
      </w:r>
      <w:r>
        <w:t>u34) + 0</w:t>
      </w:r>
      <w:r w:rsidR="00644CD5">
        <w:t>.</w:t>
      </w:r>
      <w:r>
        <w:t>321*T(v24</w:t>
      </w:r>
      <w:r w:rsidR="00644CD5">
        <w:t>.</w:t>
      </w:r>
      <w:r>
        <w:t>u19) -0</w:t>
      </w:r>
      <w:r w:rsidR="00644CD5">
        <w:t>.</w:t>
      </w:r>
      <w:r>
        <w:t>274*T(v8</w:t>
      </w:r>
      <w:r w:rsidR="00644CD5">
        <w:t>.</w:t>
      </w:r>
      <w:r>
        <w:t>u22) + 0</w:t>
      </w:r>
      <w:r w:rsidR="00644CD5">
        <w:t>.</w:t>
      </w:r>
      <w:r>
        <w:t>315*T(v40</w:t>
      </w:r>
      <w:r w:rsidR="00644CD5">
        <w:t>.</w:t>
      </w:r>
      <w:r>
        <w:t>u1) -0</w:t>
      </w:r>
      <w:r w:rsidR="00644CD5">
        <w:t>.</w:t>
      </w:r>
      <w:r>
        <w:t>442*T(v30</w:t>
      </w:r>
      <w:r w:rsidR="00644CD5">
        <w:t>.</w:t>
      </w:r>
      <w:r>
        <w:t>u1) + 0</w:t>
      </w:r>
      <w:r w:rsidR="00644CD5">
        <w:t>.</w:t>
      </w:r>
      <w:r>
        <w:t>424*T(v30</w:t>
      </w:r>
      <w:r w:rsidR="00644CD5">
        <w:t>.</w:t>
      </w:r>
      <w:r>
        <w:t>u3) + 0</w:t>
      </w:r>
      <w:r w:rsidR="00644CD5">
        <w:t>.</w:t>
      </w:r>
      <w:r>
        <w:t>531*T(v19</w:t>
      </w:r>
      <w:r w:rsidR="00644CD5">
        <w:t>.</w:t>
      </w:r>
      <w:r>
        <w:t>u5) + 0</w:t>
      </w:r>
      <w:r w:rsidR="00644CD5">
        <w:t>.</w:t>
      </w:r>
      <w:r>
        <w:t>543*T(v14</w:t>
      </w:r>
      <w:r w:rsidR="00644CD5">
        <w:t>.</w:t>
      </w:r>
      <w:r>
        <w:t>u5) + 0</w:t>
      </w:r>
      <w:r w:rsidR="00644CD5">
        <w:t>.</w:t>
      </w:r>
      <w:r>
        <w:t>296*T(v17</w:t>
      </w:r>
      <w:r w:rsidR="00644CD5">
        <w:t>.</w:t>
      </w:r>
      <w:r>
        <w:t>u20) + 0</w:t>
      </w:r>
      <w:r w:rsidR="00644CD5">
        <w:t>.</w:t>
      </w:r>
      <w:r>
        <w:t>107*T(v3</w:t>
      </w:r>
      <w:r w:rsidR="00644CD5">
        <w:t>.</w:t>
      </w:r>
      <w:r>
        <w:t>u33) -0</w:t>
      </w:r>
      <w:r w:rsidR="00644CD5">
        <w:t>.</w:t>
      </w:r>
      <w:r>
        <w:t>332*T(v12</w:t>
      </w:r>
      <w:r w:rsidR="00644CD5">
        <w:t>.</w:t>
      </w:r>
      <w:r>
        <w:t>u31) -0</w:t>
      </w:r>
      <w:r w:rsidR="00644CD5">
        <w:t>.</w:t>
      </w:r>
      <w:r>
        <w:t>267*T(v11</w:t>
      </w:r>
      <w:r w:rsidR="00644CD5">
        <w:t>.</w:t>
      </w:r>
      <w:r>
        <w:t>u23) + 0</w:t>
      </w:r>
      <w:r w:rsidR="00644CD5">
        <w:t>.</w:t>
      </w:r>
      <w:r>
        <w:t>337*T(v29</w:t>
      </w:r>
      <w:r w:rsidR="00644CD5">
        <w:t>.</w:t>
      </w:r>
      <w:r>
        <w:t>u3) + 0</w:t>
      </w:r>
      <w:r w:rsidR="00644CD5">
        <w:t>.</w:t>
      </w:r>
      <w:r>
        <w:t>449*T(v15</w:t>
      </w:r>
      <w:r w:rsidR="00644CD5">
        <w:t>.</w:t>
      </w:r>
      <w:r>
        <w:t>u9) -0</w:t>
      </w:r>
      <w:r w:rsidR="00644CD5">
        <w:t>.</w:t>
      </w:r>
      <w:r>
        <w:t>474*T(v17</w:t>
      </w:r>
      <w:r w:rsidR="00644CD5">
        <w:t>.</w:t>
      </w:r>
      <w:r>
        <w:t>u13) + 0</w:t>
      </w:r>
      <w:r w:rsidR="00644CD5">
        <w:t>.</w:t>
      </w:r>
      <w:r>
        <w:t>362*T(v10</w:t>
      </w:r>
      <w:r w:rsidR="00644CD5">
        <w:t>.</w:t>
      </w:r>
      <w:r>
        <w:t>u6) -0</w:t>
      </w:r>
      <w:r w:rsidR="00644CD5">
        <w:t>.</w:t>
      </w:r>
      <w:r>
        <w:t>264*T(v21</w:t>
      </w:r>
      <w:r w:rsidR="00644CD5">
        <w:t>.</w:t>
      </w:r>
      <w:r>
        <w:t>u7) + 0</w:t>
      </w:r>
      <w:r w:rsidR="00644CD5">
        <w:t>.</w:t>
      </w:r>
      <w:r>
        <w:t>378*T(v16</w:t>
      </w:r>
      <w:r w:rsidR="00644CD5">
        <w:t>.</w:t>
      </w:r>
      <w:r>
        <w:t>u12) + 0</w:t>
      </w:r>
      <w:r w:rsidR="00644CD5">
        <w:t>.</w:t>
      </w:r>
      <w:r>
        <w:t>306*T(v4</w:t>
      </w:r>
      <w:r w:rsidR="00644CD5">
        <w:t>.</w:t>
      </w:r>
      <w:r>
        <w:t>u15) + 0</w:t>
      </w:r>
      <w:r w:rsidR="00644CD5">
        <w:t>.</w:t>
      </w:r>
      <w:r>
        <w:t>375*T(v29</w:t>
      </w:r>
      <w:r w:rsidR="00644CD5">
        <w:t>.</w:t>
      </w:r>
      <w:r>
        <w:t>u10) + 0</w:t>
      </w:r>
      <w:r w:rsidR="00644CD5">
        <w:t>.</w:t>
      </w:r>
      <w:r>
        <w:t>332*NumHal -0</w:t>
      </w:r>
      <w:r w:rsidR="00644CD5">
        <w:t>.</w:t>
      </w:r>
      <w:r>
        <w:t>422*T(v6</w:t>
      </w:r>
      <w:r w:rsidR="00644CD5">
        <w:t>.</w:t>
      </w:r>
      <w:r>
        <w:t>u31) + 0</w:t>
      </w:r>
      <w:r w:rsidR="00644CD5">
        <w:t>.</w:t>
      </w:r>
      <w:r>
        <w:t>123*T(v5</w:t>
      </w:r>
      <w:r w:rsidR="00644CD5">
        <w:t>.</w:t>
      </w:r>
      <w:r>
        <w:t>u8) + 0</w:t>
      </w:r>
      <w:r w:rsidR="00644CD5">
        <w:t>.</w:t>
      </w:r>
      <w:r>
        <w:t>486*T(v17</w:t>
      </w:r>
      <w:r w:rsidR="00644CD5">
        <w:t>.</w:t>
      </w:r>
      <w:r>
        <w:t>u18) -0</w:t>
      </w:r>
      <w:r w:rsidR="00644CD5">
        <w:t>.</w:t>
      </w:r>
      <w:r>
        <w:t>136*T(v24) -0</w:t>
      </w:r>
      <w:r w:rsidR="00644CD5">
        <w:t>.</w:t>
      </w:r>
      <w:r>
        <w:t>259*Lipophilicity^2 -0</w:t>
      </w:r>
      <w:r w:rsidR="00644CD5">
        <w:t>.</w:t>
      </w:r>
      <w:r>
        <w:t>15*T(v21</w:t>
      </w:r>
      <w:r w:rsidR="00644CD5">
        <w:t>.</w:t>
      </w:r>
      <w:r>
        <w:t>u11) + 0</w:t>
      </w:r>
      <w:r w:rsidR="00644CD5">
        <w:t>.</w:t>
      </w:r>
      <w:r>
        <w:t>286*T(v11</w:t>
      </w:r>
      <w:r w:rsidR="00644CD5">
        <w:t>.</w:t>
      </w:r>
      <w:r>
        <w:t>u25) -0</w:t>
      </w:r>
      <w:r w:rsidR="00644CD5">
        <w:t>.</w:t>
      </w:r>
      <w:r>
        <w:t>155*T(v28</w:t>
      </w:r>
      <w:r w:rsidR="00644CD5">
        <w:t>.</w:t>
      </w:r>
      <w:r>
        <w:t>u12) + 0</w:t>
      </w:r>
      <w:r w:rsidR="00644CD5">
        <w:t>.</w:t>
      </w:r>
      <w:r>
        <w:t>286*T(v15</w:t>
      </w:r>
      <w:r w:rsidR="00644CD5">
        <w:t>.</w:t>
      </w:r>
      <w:r>
        <w:t>u5) -0</w:t>
      </w:r>
      <w:r w:rsidR="00644CD5">
        <w:t>.</w:t>
      </w:r>
      <w:r>
        <w:t>297*T(v20</w:t>
      </w:r>
      <w:r w:rsidR="00644CD5">
        <w:t>.</w:t>
      </w:r>
      <w:r>
        <w:t>u3) + 0</w:t>
      </w:r>
      <w:r w:rsidR="00644CD5">
        <w:t>.</w:t>
      </w:r>
      <w:r>
        <w:t>388*T(v12</w:t>
      </w:r>
      <w:r w:rsidR="00644CD5">
        <w:t>.</w:t>
      </w:r>
      <w:r>
        <w:t>u1) + 0</w:t>
      </w:r>
      <w:r w:rsidR="00644CD5">
        <w:t>.</w:t>
      </w:r>
      <w:r>
        <w:t>194*T(v22</w:t>
      </w:r>
      <w:r w:rsidR="00644CD5">
        <w:t>.</w:t>
      </w:r>
      <w:r>
        <w:t>u14) -0</w:t>
      </w:r>
      <w:r w:rsidR="00644CD5">
        <w:t>.</w:t>
      </w:r>
      <w:r>
        <w:t>36*T(v20</w:t>
      </w:r>
      <w:r w:rsidR="00644CD5">
        <w:t>.</w:t>
      </w:r>
      <w:r>
        <w:t>u16) -0</w:t>
      </w:r>
      <w:r w:rsidR="00644CD5">
        <w:t>.</w:t>
      </w:r>
      <w:r>
        <w:t>0548*T(v23</w:t>
      </w:r>
      <w:r w:rsidR="00644CD5">
        <w:t>.</w:t>
      </w:r>
      <w:r>
        <w:t>u18) -0</w:t>
      </w:r>
      <w:r w:rsidR="00644CD5">
        <w:t>.</w:t>
      </w:r>
      <w:r>
        <w:t>237*T(v9</w:t>
      </w:r>
      <w:r w:rsidR="00644CD5">
        <w:t>.</w:t>
      </w:r>
      <w:r>
        <w:t>u19) -0</w:t>
      </w:r>
      <w:r w:rsidR="00644CD5">
        <w:t>.</w:t>
      </w:r>
      <w:r>
        <w:t>209*T(v10</w:t>
      </w:r>
      <w:r w:rsidR="00644CD5">
        <w:t>.</w:t>
      </w:r>
      <w:r>
        <w:t>u17) -0</w:t>
      </w:r>
      <w:r w:rsidR="00644CD5">
        <w:t>.</w:t>
      </w:r>
      <w:r>
        <w:t>342*T(v21</w:t>
      </w:r>
      <w:r w:rsidR="00644CD5">
        <w:t>.</w:t>
      </w:r>
      <w:r>
        <w:t>u10) + 0</w:t>
      </w:r>
      <w:r w:rsidR="00644CD5">
        <w:t>.</w:t>
      </w:r>
      <w:r>
        <w:t>456*T(v11</w:t>
      </w:r>
      <w:r w:rsidR="00644CD5">
        <w:t>.</w:t>
      </w:r>
      <w:r>
        <w:t>u12) + 0</w:t>
      </w:r>
      <w:r w:rsidR="00644CD5">
        <w:t>.</w:t>
      </w:r>
      <w:r>
        <w:t>225*T(v9</w:t>
      </w:r>
      <w:r w:rsidR="00644CD5">
        <w:t>.</w:t>
      </w:r>
      <w:r>
        <w:t>u18) -0</w:t>
      </w:r>
      <w:r w:rsidR="00644CD5">
        <w:t>.</w:t>
      </w:r>
      <w:r>
        <w:t>184*T(v14</w:t>
      </w:r>
      <w:r w:rsidR="00644CD5">
        <w:t>.</w:t>
      </w:r>
      <w:r>
        <w:t>u10) + 0</w:t>
      </w:r>
      <w:r w:rsidR="00644CD5">
        <w:t>.</w:t>
      </w:r>
      <w:r>
        <w:t>349*T(v7</w:t>
      </w:r>
      <w:r w:rsidR="00644CD5">
        <w:t>.</w:t>
      </w:r>
      <w:r>
        <w:t>u2) -0</w:t>
      </w:r>
      <w:r w:rsidR="00644CD5">
        <w:t>.</w:t>
      </w:r>
      <w:r>
        <w:t>347*T(v10</w:t>
      </w:r>
      <w:r w:rsidR="00644CD5">
        <w:t>.</w:t>
      </w:r>
      <w:r>
        <w:t>u20) -0</w:t>
      </w:r>
      <w:r w:rsidR="00644CD5">
        <w:t>.</w:t>
      </w:r>
      <w:r>
        <w:t>308*T(v3</w:t>
      </w:r>
      <w:r w:rsidR="00644CD5">
        <w:t>.</w:t>
      </w:r>
      <w:r>
        <w:t>u37) + 0</w:t>
      </w:r>
      <w:r w:rsidR="00644CD5">
        <w:t>.</w:t>
      </w:r>
      <w:r>
        <w:t>306*T(v6</w:t>
      </w:r>
      <w:r w:rsidR="00644CD5">
        <w:t>.</w:t>
      </w:r>
      <w:r>
        <w:t>u28) + 0</w:t>
      </w:r>
      <w:r w:rsidR="00644CD5">
        <w:t>.</w:t>
      </w:r>
      <w:r>
        <w:t>192*T(v16</w:t>
      </w:r>
      <w:r w:rsidR="00644CD5">
        <w:t>.</w:t>
      </w:r>
      <w:r>
        <w:t>u1) -0</w:t>
      </w:r>
      <w:r w:rsidR="00644CD5">
        <w:t>.</w:t>
      </w:r>
      <w:r>
        <w:t>294*T(v9</w:t>
      </w:r>
      <w:r w:rsidR="00644CD5">
        <w:t>.</w:t>
      </w:r>
      <w:r>
        <w:t>u31) -0</w:t>
      </w:r>
      <w:r w:rsidR="00644CD5">
        <w:t>.</w:t>
      </w:r>
      <w:r>
        <w:t>178*T(v18</w:t>
      </w:r>
      <w:r w:rsidR="00644CD5">
        <w:t>.</w:t>
      </w:r>
      <w:r>
        <w:t>u3) + 0</w:t>
      </w:r>
      <w:r w:rsidR="00644CD5">
        <w:t>.</w:t>
      </w:r>
      <w:r>
        <w:t>351*T(v25</w:t>
      </w:r>
      <w:r w:rsidR="00644CD5">
        <w:t>.</w:t>
      </w:r>
      <w:r>
        <w:t>u12) -0</w:t>
      </w:r>
      <w:r w:rsidR="00644CD5">
        <w:t>.</w:t>
      </w:r>
      <w:r>
        <w:t>248*T(v20</w:t>
      </w:r>
      <w:r w:rsidR="00644CD5">
        <w:t>.</w:t>
      </w:r>
      <w:r>
        <w:t>u19) -0</w:t>
      </w:r>
      <w:r w:rsidR="00644CD5">
        <w:t>.</w:t>
      </w:r>
      <w:r>
        <w:t>397*T(v17</w:t>
      </w:r>
      <w:r w:rsidR="00644CD5">
        <w:t>.</w:t>
      </w:r>
      <w:r>
        <w:t>u6) -0</w:t>
      </w:r>
      <w:r w:rsidR="00644CD5">
        <w:t>.</w:t>
      </w:r>
      <w:r>
        <w:t>19*T(v15</w:t>
      </w:r>
      <w:r w:rsidR="00644CD5">
        <w:t>.</w:t>
      </w:r>
      <w:r>
        <w:t>u25) -0</w:t>
      </w:r>
      <w:r w:rsidR="00644CD5">
        <w:t>.</w:t>
      </w:r>
      <w:r>
        <w:t>439*T(v29</w:t>
      </w:r>
      <w:r w:rsidR="00644CD5">
        <w:t>.</w:t>
      </w:r>
      <w:r>
        <w:t>u1) + 0</w:t>
      </w:r>
      <w:r w:rsidR="00644CD5">
        <w:t>.</w:t>
      </w:r>
      <w:r>
        <w:t>178*T(v15</w:t>
      </w:r>
      <w:r w:rsidR="00644CD5">
        <w:t>.</w:t>
      </w:r>
      <w:r>
        <w:t>u17) -0</w:t>
      </w:r>
      <w:r w:rsidR="00644CD5">
        <w:t>.</w:t>
      </w:r>
      <w:r>
        <w:t>308*T(v8</w:t>
      </w:r>
      <w:r w:rsidR="00644CD5">
        <w:t>.</w:t>
      </w:r>
      <w:r>
        <w:t>u11) -0</w:t>
      </w:r>
      <w:r w:rsidR="00644CD5">
        <w:t>.</w:t>
      </w:r>
      <w:r>
        <w:t>283*T(v19</w:t>
      </w:r>
      <w:r w:rsidR="00644CD5">
        <w:t>.</w:t>
      </w:r>
      <w:r>
        <w:t>u16) -0</w:t>
      </w:r>
      <w:r w:rsidR="00644CD5">
        <w:t>.</w:t>
      </w:r>
      <w:r>
        <w:t>211*T(v9</w:t>
      </w:r>
      <w:r w:rsidR="00644CD5">
        <w:t>.</w:t>
      </w:r>
      <w:r>
        <w:t>u22) -0</w:t>
      </w:r>
      <w:r w:rsidR="00644CD5">
        <w:t>.</w:t>
      </w:r>
      <w:r>
        <w:t>286*T(v9</w:t>
      </w:r>
      <w:r w:rsidR="00644CD5">
        <w:t>.</w:t>
      </w:r>
      <w:r>
        <w:t>u6) + 0</w:t>
      </w:r>
      <w:r w:rsidR="00644CD5">
        <w:t>.</w:t>
      </w:r>
      <w:r>
        <w:t>331*T(v4</w:t>
      </w:r>
      <w:r w:rsidR="00644CD5">
        <w:t>.</w:t>
      </w:r>
      <w:r>
        <w:t>u21) + 0</w:t>
      </w:r>
      <w:r w:rsidR="00644CD5">
        <w:t>.</w:t>
      </w:r>
      <w:r>
        <w:t>237*T(v33</w:t>
      </w:r>
      <w:r w:rsidR="00644CD5">
        <w:t>.</w:t>
      </w:r>
      <w:r>
        <w:t>u8) + 0</w:t>
      </w:r>
      <w:r w:rsidR="00644CD5">
        <w:t>.</w:t>
      </w:r>
      <w:r>
        <w:t>267*T(v25</w:t>
      </w:r>
      <w:r w:rsidR="00644CD5">
        <w:t>.</w:t>
      </w:r>
      <w:r>
        <w:t>u5) + 0</w:t>
      </w:r>
      <w:r w:rsidR="00644CD5">
        <w:t>.</w:t>
      </w:r>
      <w:r>
        <w:t>15*T(v4</w:t>
      </w:r>
      <w:r w:rsidR="00644CD5">
        <w:t>.</w:t>
      </w:r>
      <w:r>
        <w:t>u38) -0</w:t>
      </w:r>
      <w:r w:rsidR="00644CD5">
        <w:t>.</w:t>
      </w:r>
      <w:r>
        <w:t>215*T(v16</w:t>
      </w:r>
      <w:r w:rsidR="00644CD5">
        <w:t>.</w:t>
      </w:r>
      <w:r>
        <w:t>u21) + 0</w:t>
      </w:r>
      <w:r w:rsidR="00644CD5">
        <w:t>.</w:t>
      </w:r>
      <w:r>
        <w:t>317*T(v25</w:t>
      </w:r>
      <w:r w:rsidR="00644CD5">
        <w:t>.</w:t>
      </w:r>
      <w:r>
        <w:t>u16) + 0</w:t>
      </w:r>
      <w:r w:rsidR="00644CD5">
        <w:t>.</w:t>
      </w:r>
      <w:r>
        <w:t>314*T(v3</w:t>
      </w:r>
      <w:r w:rsidR="00644CD5">
        <w:t>.</w:t>
      </w:r>
      <w:r>
        <w:t>u9) + 0</w:t>
      </w:r>
      <w:r w:rsidR="00644CD5">
        <w:t>.</w:t>
      </w:r>
      <w:r>
        <w:t>142*T(v25) -0</w:t>
      </w:r>
      <w:r w:rsidR="00644CD5">
        <w:t>.</w:t>
      </w:r>
      <w:r>
        <w:t>241*T(v10</w:t>
      </w:r>
      <w:r w:rsidR="00644CD5">
        <w:t>.</w:t>
      </w:r>
      <w:r>
        <w:t>u4) -0</w:t>
      </w:r>
      <w:r w:rsidR="00644CD5">
        <w:t>.</w:t>
      </w:r>
      <w:r>
        <w:t>335*T(v6</w:t>
      </w:r>
      <w:r w:rsidR="00644CD5">
        <w:t>.</w:t>
      </w:r>
      <w:r>
        <w:t>u6) -0</w:t>
      </w:r>
      <w:r w:rsidR="00644CD5">
        <w:t>.</w:t>
      </w:r>
      <w:r>
        <w:t>133*T(v22</w:t>
      </w:r>
      <w:r w:rsidR="00644CD5">
        <w:t>.</w:t>
      </w:r>
      <w:r>
        <w:t>u1) + 0</w:t>
      </w:r>
      <w:r w:rsidR="00644CD5">
        <w:t>.</w:t>
      </w:r>
      <w:r>
        <w:t>159*T(v31) + 0</w:t>
      </w:r>
      <w:r w:rsidR="00644CD5">
        <w:t>.</w:t>
      </w:r>
      <w:r>
        <w:t>282*T(v32</w:t>
      </w:r>
      <w:r w:rsidR="00644CD5">
        <w:t>.</w:t>
      </w:r>
      <w:r>
        <w:t>u3) -0</w:t>
      </w:r>
      <w:r w:rsidR="00644CD5">
        <w:t>.</w:t>
      </w:r>
      <w:r>
        <w:t>28*Volume -0</w:t>
      </w:r>
      <w:r w:rsidR="00644CD5">
        <w:t>.</w:t>
      </w:r>
      <w:r>
        <w:t>317*T(v9</w:t>
      </w:r>
      <w:r w:rsidR="00644CD5">
        <w:t>.</w:t>
      </w:r>
      <w:r>
        <w:t>u27) -0</w:t>
      </w:r>
      <w:r w:rsidR="00644CD5">
        <w:t>.</w:t>
      </w:r>
      <w:r>
        <w:t>198*T(v12</w:t>
      </w:r>
      <w:r w:rsidR="00644CD5">
        <w:t>.</w:t>
      </w:r>
      <w:r>
        <w:t>u30) -0</w:t>
      </w:r>
      <w:r w:rsidR="00644CD5">
        <w:t>.</w:t>
      </w:r>
      <w:r>
        <w:t>12*T(v12</w:t>
      </w:r>
      <w:r w:rsidR="00644CD5">
        <w:t>.</w:t>
      </w:r>
      <w:r>
        <w:t>u12) -0</w:t>
      </w:r>
      <w:r w:rsidR="00644CD5">
        <w:t>.</w:t>
      </w:r>
      <w:r>
        <w:t>227*T(v21</w:t>
      </w:r>
      <w:r w:rsidR="00644CD5">
        <w:t>.</w:t>
      </w:r>
      <w:r>
        <w:t>u18) -0</w:t>
      </w:r>
      <w:r w:rsidR="00644CD5">
        <w:t>.</w:t>
      </w:r>
      <w:r>
        <w:t>186*T(v1</w:t>
      </w:r>
      <w:r w:rsidR="00644CD5">
        <w:t>.</w:t>
      </w:r>
      <w:r>
        <w:t>u36) + 0</w:t>
      </w:r>
      <w:r w:rsidR="00644CD5">
        <w:t>.</w:t>
      </w:r>
      <w:r>
        <w:t>173*T(v10</w:t>
      </w:r>
      <w:r w:rsidR="00644CD5">
        <w:t>.</w:t>
      </w:r>
      <w:r>
        <w:t>u15) -0</w:t>
      </w:r>
      <w:r w:rsidR="00644CD5">
        <w:t>.</w:t>
      </w:r>
      <w:r>
        <w:t>177*T(v14</w:t>
      </w:r>
      <w:r w:rsidR="00644CD5">
        <w:t>.</w:t>
      </w:r>
      <w:r>
        <w:t>u24) + 0</w:t>
      </w:r>
      <w:r w:rsidR="00644CD5">
        <w:t>.</w:t>
      </w:r>
      <w:r>
        <w:t>219*T(v38</w:t>
      </w:r>
      <w:r w:rsidR="00644CD5">
        <w:t>.</w:t>
      </w:r>
      <w:r>
        <w:t>u2) -0</w:t>
      </w:r>
      <w:r w:rsidR="00644CD5">
        <w:t>.</w:t>
      </w:r>
      <w:r>
        <w:t>248*T(v29</w:t>
      </w:r>
      <w:r w:rsidR="00644CD5">
        <w:t>.</w:t>
      </w:r>
      <w:r>
        <w:t>u14) + 0</w:t>
      </w:r>
      <w:r w:rsidR="00644CD5">
        <w:t>.</w:t>
      </w:r>
      <w:r>
        <w:t>252*T(v4</w:t>
      </w:r>
      <w:r w:rsidR="00644CD5">
        <w:t>.</w:t>
      </w:r>
      <w:r>
        <w:t>u8) -0</w:t>
      </w:r>
      <w:r w:rsidR="00644CD5">
        <w:t>.</w:t>
      </w:r>
      <w:r>
        <w:t>246*T(u4) + 0</w:t>
      </w:r>
      <w:r w:rsidR="00644CD5">
        <w:t>.</w:t>
      </w:r>
      <w:r>
        <w:t>206*T(v15</w:t>
      </w:r>
      <w:r w:rsidR="00644CD5">
        <w:t>.</w:t>
      </w:r>
      <w:r>
        <w:t>u20) + 0</w:t>
      </w:r>
      <w:r w:rsidR="00644CD5">
        <w:t>.</w:t>
      </w:r>
      <w:r>
        <w:t>158*T(v38) + 0</w:t>
      </w:r>
      <w:r w:rsidR="00644CD5">
        <w:t>.</w:t>
      </w:r>
      <w:r>
        <w:t>221*T(v25</w:t>
      </w:r>
      <w:r w:rsidR="00644CD5">
        <w:t>.</w:t>
      </w:r>
      <w:r>
        <w:t>u18) + 0</w:t>
      </w:r>
      <w:r w:rsidR="00644CD5">
        <w:t>.</w:t>
      </w:r>
      <w:r>
        <w:t>114*T(v14</w:t>
      </w:r>
      <w:r w:rsidR="00644CD5">
        <w:t>.</w:t>
      </w:r>
      <w:r>
        <w:t>u4) -0</w:t>
      </w:r>
      <w:r w:rsidR="00644CD5">
        <w:t>.</w:t>
      </w:r>
      <w:r>
        <w:t>198*T(v17</w:t>
      </w:r>
      <w:r w:rsidR="00644CD5">
        <w:t>.</w:t>
      </w:r>
      <w:r>
        <w:t>u26) -0</w:t>
      </w:r>
      <w:r w:rsidR="00644CD5">
        <w:t>.</w:t>
      </w:r>
      <w:r>
        <w:t>228*T(v15</w:t>
      </w:r>
      <w:r w:rsidR="00644CD5">
        <w:t>.</w:t>
      </w:r>
      <w:r>
        <w:t>u24) -0</w:t>
      </w:r>
      <w:r w:rsidR="00644CD5">
        <w:t>.</w:t>
      </w:r>
      <w:r>
        <w:t>236*T(v4</w:t>
      </w:r>
      <w:r w:rsidR="00644CD5">
        <w:t>.</w:t>
      </w:r>
      <w:r>
        <w:t>u39) -0</w:t>
      </w:r>
      <w:r w:rsidR="00644CD5">
        <w:t>.</w:t>
      </w:r>
      <w:r>
        <w:t>233*T(v28</w:t>
      </w:r>
      <w:r w:rsidR="00644CD5">
        <w:t>.</w:t>
      </w:r>
      <w:r>
        <w:t>u7) + 0</w:t>
      </w:r>
      <w:r w:rsidR="00644CD5">
        <w:t>.</w:t>
      </w:r>
      <w:r>
        <w:t>181*T(v23</w:t>
      </w:r>
      <w:r w:rsidR="00644CD5">
        <w:t>.</w:t>
      </w:r>
      <w:r>
        <w:t>u6) -0</w:t>
      </w:r>
      <w:r w:rsidR="00644CD5">
        <w:t>.</w:t>
      </w:r>
      <w:r>
        <w:t>146*T(v7</w:t>
      </w:r>
      <w:r w:rsidR="00644CD5">
        <w:t>.</w:t>
      </w:r>
      <w:r>
        <w:t>u4) -0</w:t>
      </w:r>
      <w:r w:rsidR="00644CD5">
        <w:t>.</w:t>
      </w:r>
      <w:r>
        <w:t>334*T(v7</w:t>
      </w:r>
      <w:r w:rsidR="00644CD5">
        <w:t>.</w:t>
      </w:r>
      <w:r>
        <w:t>u8) + 0</w:t>
      </w:r>
      <w:r w:rsidR="00644CD5">
        <w:t>.</w:t>
      </w:r>
      <w:r>
        <w:t>152*T(v2</w:t>
      </w:r>
      <w:r w:rsidR="00644CD5">
        <w:t>.</w:t>
      </w:r>
      <w:r>
        <w:t>u36) + 0</w:t>
      </w:r>
      <w:r w:rsidR="00644CD5">
        <w:t>.</w:t>
      </w:r>
      <w:r>
        <w:t>194*T(v38</w:t>
      </w:r>
      <w:r w:rsidR="00644CD5">
        <w:t>.</w:t>
      </w:r>
      <w:r>
        <w:t>u1) -0</w:t>
      </w:r>
      <w:r w:rsidR="00644CD5">
        <w:t>.</w:t>
      </w:r>
      <w:r>
        <w:t>177*T(v25</w:t>
      </w:r>
      <w:r w:rsidR="00644CD5">
        <w:t>.</w:t>
      </w:r>
      <w:r>
        <w:t>u2) + 0</w:t>
      </w:r>
      <w:r w:rsidR="00644CD5">
        <w:t>.</w:t>
      </w:r>
      <w:r>
        <w:t>196*T(v2</w:t>
      </w:r>
      <w:r w:rsidR="00644CD5">
        <w:t>.</w:t>
      </w:r>
      <w:r>
        <w:t>u33) + 0</w:t>
      </w:r>
      <w:r w:rsidR="00644CD5">
        <w:t>.</w:t>
      </w:r>
      <w:r>
        <w:t>228*T(v8</w:t>
      </w:r>
      <w:r w:rsidR="00644CD5">
        <w:t>.</w:t>
      </w:r>
      <w:r>
        <w:t>u26) -0</w:t>
      </w:r>
      <w:r w:rsidR="00644CD5">
        <w:t>.</w:t>
      </w:r>
      <w:r>
        <w:t>231*T(v22</w:t>
      </w:r>
      <w:r w:rsidR="00644CD5">
        <w:t>.</w:t>
      </w:r>
      <w:r>
        <w:t>u6) + 0</w:t>
      </w:r>
      <w:r w:rsidR="00644CD5">
        <w:t>.</w:t>
      </w:r>
      <w:r>
        <w:t>144*NumAcceptor -0</w:t>
      </w:r>
      <w:r w:rsidR="00644CD5">
        <w:t>.</w:t>
      </w:r>
      <w:r>
        <w:t>11*T(v28</w:t>
      </w:r>
      <w:r w:rsidR="00644CD5">
        <w:t>.</w:t>
      </w:r>
      <w:r>
        <w:t>u11) + 0</w:t>
      </w:r>
      <w:r w:rsidR="00644CD5">
        <w:t>.</w:t>
      </w:r>
      <w:r>
        <w:t>264*T(v26</w:t>
      </w:r>
      <w:r w:rsidR="00644CD5">
        <w:t>.</w:t>
      </w:r>
      <w:r>
        <w:t>u8) -0</w:t>
      </w:r>
      <w:r w:rsidR="00644CD5">
        <w:t>.</w:t>
      </w:r>
      <w:r>
        <w:t>185*T(v4</w:t>
      </w:r>
      <w:r w:rsidR="00644CD5">
        <w:t>.</w:t>
      </w:r>
      <w:r>
        <w:t>u27) -0</w:t>
      </w:r>
      <w:r w:rsidR="00644CD5">
        <w:t>.</w:t>
      </w:r>
      <w:r>
        <w:t>0996*T(v24</w:t>
      </w:r>
      <w:r w:rsidR="00644CD5">
        <w:t>.</w:t>
      </w:r>
      <w:r>
        <w:t>u9) -0</w:t>
      </w:r>
      <w:r w:rsidR="00644CD5">
        <w:t>.</w:t>
      </w:r>
      <w:r>
        <w:t>195*T(v5</w:t>
      </w:r>
      <w:r w:rsidR="00644CD5">
        <w:t>.</w:t>
      </w:r>
      <w:r>
        <w:t>u35) -0</w:t>
      </w:r>
      <w:r w:rsidR="00644CD5">
        <w:t>.</w:t>
      </w:r>
      <w:r>
        <w:t>197*T(v23</w:t>
      </w:r>
      <w:r w:rsidR="00644CD5">
        <w:t>.</w:t>
      </w:r>
      <w:r>
        <w:t>u7) -0</w:t>
      </w:r>
      <w:r w:rsidR="00644CD5">
        <w:t>.</w:t>
      </w:r>
      <w:r>
        <w:t>0751*T(u13) + 0</w:t>
      </w:r>
      <w:r w:rsidR="00644CD5">
        <w:t>.</w:t>
      </w:r>
      <w:r>
        <w:t>201*T(v29</w:t>
      </w:r>
      <w:r w:rsidR="00644CD5">
        <w:t>.</w:t>
      </w:r>
      <w:r>
        <w:t>u13) -0</w:t>
      </w:r>
      <w:r w:rsidR="00644CD5">
        <w:t>.</w:t>
      </w:r>
      <w:r>
        <w:t>198*T(v35</w:t>
      </w:r>
      <w:r w:rsidR="00644CD5">
        <w:t>.</w:t>
      </w:r>
      <w:r>
        <w:t>u4) + 0</w:t>
      </w:r>
      <w:r w:rsidR="00644CD5">
        <w:t>.</w:t>
      </w:r>
      <w:r>
        <w:t>184*T(v7</w:t>
      </w:r>
      <w:r w:rsidR="00644CD5">
        <w:t>.</w:t>
      </w:r>
      <w:r>
        <w:t>u34) -0</w:t>
      </w:r>
      <w:r w:rsidR="00644CD5">
        <w:t>.</w:t>
      </w:r>
      <w:r>
        <w:t>147*T(v15</w:t>
      </w:r>
      <w:r w:rsidR="00644CD5">
        <w:t>.</w:t>
      </w:r>
      <w:r>
        <w:t>u22) -0</w:t>
      </w:r>
      <w:r w:rsidR="00644CD5">
        <w:t>.</w:t>
      </w:r>
      <w:r>
        <w:t>309*T(v9</w:t>
      </w:r>
      <w:r w:rsidR="00644CD5">
        <w:t>.</w:t>
      </w:r>
      <w:r>
        <w:t>u9) + 0</w:t>
      </w:r>
      <w:r w:rsidR="00644CD5">
        <w:t>.</w:t>
      </w:r>
      <w:r>
        <w:t>239*T(v24</w:t>
      </w:r>
      <w:r w:rsidR="00644CD5">
        <w:t>.</w:t>
      </w:r>
      <w:r>
        <w:t>u4) + 0</w:t>
      </w:r>
      <w:r w:rsidR="00644CD5">
        <w:t>.</w:t>
      </w:r>
      <w:r>
        <w:t>191*T(v30</w:t>
      </w:r>
      <w:r w:rsidR="00644CD5">
        <w:t>.</w:t>
      </w:r>
      <w:r>
        <w:t>u4) + 0</w:t>
      </w:r>
      <w:r w:rsidR="00644CD5">
        <w:t>.</w:t>
      </w:r>
      <w:r>
        <w:t>094*T(v5</w:t>
      </w:r>
      <w:r w:rsidR="00644CD5">
        <w:t>.</w:t>
      </w:r>
      <w:r>
        <w:t>u22) -0</w:t>
      </w:r>
      <w:r w:rsidR="00644CD5">
        <w:t>.</w:t>
      </w:r>
      <w:r>
        <w:t>17*T(v16</w:t>
      </w:r>
      <w:r w:rsidR="00644CD5">
        <w:t>.</w:t>
      </w:r>
      <w:r>
        <w:t>u19) + 0</w:t>
      </w:r>
      <w:r w:rsidR="00644CD5">
        <w:t>.</w:t>
      </w:r>
      <w:r>
        <w:t>207*T(v21</w:t>
      </w:r>
      <w:r w:rsidR="00644CD5">
        <w:t>.</w:t>
      </w:r>
      <w:r>
        <w:t>u22) -0</w:t>
      </w:r>
      <w:r w:rsidR="00644CD5">
        <w:t>.</w:t>
      </w:r>
      <w:r>
        <w:t>182*T(v31</w:t>
      </w:r>
      <w:r w:rsidR="00644CD5">
        <w:t>.</w:t>
      </w:r>
      <w:r>
        <w:t>u12) -0</w:t>
      </w:r>
      <w:r w:rsidR="00644CD5">
        <w:t>.</w:t>
      </w:r>
      <w:r>
        <w:t>121*T(u41) -0</w:t>
      </w:r>
      <w:r w:rsidR="00644CD5">
        <w:t>.</w:t>
      </w:r>
      <w:r>
        <w:t>181*T(v8</w:t>
      </w:r>
      <w:r w:rsidR="00644CD5">
        <w:t>.</w:t>
      </w:r>
      <w:r>
        <w:t>u8) -0</w:t>
      </w:r>
      <w:r w:rsidR="00644CD5">
        <w:t>.</w:t>
      </w:r>
      <w:r>
        <w:t>181*T(v9</w:t>
      </w:r>
      <w:r w:rsidR="00644CD5">
        <w:t>.</w:t>
      </w:r>
      <w:r>
        <w:t>u24) -0</w:t>
      </w:r>
      <w:r w:rsidR="00644CD5">
        <w:t>.</w:t>
      </w:r>
      <w:r>
        <w:t>215*T(v14</w:t>
      </w:r>
      <w:r w:rsidR="00644CD5">
        <w:t>.</w:t>
      </w:r>
      <w:r>
        <w:t>u16) -0</w:t>
      </w:r>
      <w:r w:rsidR="00644CD5">
        <w:t>.</w:t>
      </w:r>
      <w:r>
        <w:t>148*T(v9</w:t>
      </w:r>
      <w:r w:rsidR="00644CD5">
        <w:t>.</w:t>
      </w:r>
      <w:r>
        <w:t>u25) + 0</w:t>
      </w:r>
      <w:r w:rsidR="00644CD5">
        <w:t>.</w:t>
      </w:r>
      <w:r>
        <w:t>233*T(v6</w:t>
      </w:r>
      <w:r w:rsidR="00644CD5">
        <w:t>.</w:t>
      </w:r>
      <w:r>
        <w:t>u11) + 0</w:t>
      </w:r>
      <w:r w:rsidR="00644CD5">
        <w:t>.</w:t>
      </w:r>
      <w:r>
        <w:t>133*T(v11</w:t>
      </w:r>
      <w:r w:rsidR="00644CD5">
        <w:t>.</w:t>
      </w:r>
      <w:r>
        <w:t>u10) + 0</w:t>
      </w:r>
      <w:r w:rsidR="00644CD5">
        <w:t>.</w:t>
      </w:r>
      <w:r>
        <w:t>267*T(v2</w:t>
      </w:r>
      <w:r w:rsidR="00644CD5">
        <w:t>.</w:t>
      </w:r>
      <w:r>
        <w:t>u18) -0</w:t>
      </w:r>
      <w:r w:rsidR="00644CD5">
        <w:t>.</w:t>
      </w:r>
      <w:r>
        <w:t>182*T(v16</w:t>
      </w:r>
      <w:r w:rsidR="00644CD5">
        <w:t>.</w:t>
      </w:r>
      <w:r>
        <w:t xml:space="preserve">u3) + </w:t>
      </w:r>
      <w:r>
        <w:lastRenderedPageBreak/>
        <w:t>0</w:t>
      </w:r>
      <w:r w:rsidR="00644CD5">
        <w:t>.</w:t>
      </w:r>
      <w:r>
        <w:t>186*T(v5</w:t>
      </w:r>
      <w:r w:rsidR="00644CD5">
        <w:t>.</w:t>
      </w:r>
      <w:r>
        <w:t>u16) + 0</w:t>
      </w:r>
      <w:r w:rsidR="00644CD5">
        <w:t>.</w:t>
      </w:r>
      <w:r>
        <w:t>207*T(v4</w:t>
      </w:r>
      <w:r w:rsidR="00644CD5">
        <w:t>.</w:t>
      </w:r>
      <w:r>
        <w:t>u25) -0</w:t>
      </w:r>
      <w:r w:rsidR="00644CD5">
        <w:t>.</w:t>
      </w:r>
      <w:r>
        <w:t>221*T(v3</w:t>
      </w:r>
      <w:r w:rsidR="00644CD5">
        <w:t>.</w:t>
      </w:r>
      <w:r>
        <w:t>u13) + 0</w:t>
      </w:r>
      <w:r w:rsidR="00644CD5">
        <w:t>.</w:t>
      </w:r>
      <w:r>
        <w:t>188*T(v7</w:t>
      </w:r>
      <w:r w:rsidR="00644CD5">
        <w:t>.</w:t>
      </w:r>
      <w:r>
        <w:t>u13) -0</w:t>
      </w:r>
      <w:r w:rsidR="00644CD5">
        <w:t>.</w:t>
      </w:r>
      <w:r>
        <w:t>187*T(v10</w:t>
      </w:r>
      <w:r w:rsidR="00644CD5">
        <w:t>.</w:t>
      </w:r>
      <w:r>
        <w:t>u28) -0</w:t>
      </w:r>
      <w:r w:rsidR="00644CD5">
        <w:t>.</w:t>
      </w:r>
      <w:r>
        <w:t>176*T(v7</w:t>
      </w:r>
      <w:r w:rsidR="00644CD5">
        <w:t>.</w:t>
      </w:r>
      <w:r>
        <w:t>u15) -0</w:t>
      </w:r>
      <w:r w:rsidR="00644CD5">
        <w:t>.</w:t>
      </w:r>
      <w:r>
        <w:t>106*T(v36) + 0</w:t>
      </w:r>
      <w:r w:rsidR="00644CD5">
        <w:t>.</w:t>
      </w:r>
      <w:r>
        <w:t>145*T(v31</w:t>
      </w:r>
      <w:r w:rsidR="00644CD5">
        <w:t>.</w:t>
      </w:r>
      <w:r>
        <w:t>u6) + 0</w:t>
      </w:r>
      <w:r w:rsidR="00644CD5">
        <w:t>.</w:t>
      </w:r>
      <w:r>
        <w:t>137*T(v18</w:t>
      </w:r>
      <w:r w:rsidR="00644CD5">
        <w:t>.</w:t>
      </w:r>
      <w:r>
        <w:t>u18) + 0</w:t>
      </w:r>
      <w:r w:rsidR="00644CD5">
        <w:t>.</w:t>
      </w:r>
      <w:r>
        <w:t>121*T(v9) -0</w:t>
      </w:r>
      <w:r w:rsidR="00644CD5">
        <w:t>.</w:t>
      </w:r>
      <w:r>
        <w:t>166*T(v21</w:t>
      </w:r>
      <w:r w:rsidR="00644CD5">
        <w:t>.</w:t>
      </w:r>
      <w:r>
        <w:t>u6) + 0</w:t>
      </w:r>
      <w:r w:rsidR="00644CD5">
        <w:t>.</w:t>
      </w:r>
      <w:r>
        <w:t>172*T(v12</w:t>
      </w:r>
      <w:r w:rsidR="00644CD5">
        <w:t>.</w:t>
      </w:r>
      <w:r>
        <w:t>u18) -0</w:t>
      </w:r>
      <w:r w:rsidR="00644CD5">
        <w:t>.</w:t>
      </w:r>
      <w:r>
        <w:t>133*T(v27</w:t>
      </w:r>
      <w:r w:rsidR="00644CD5">
        <w:t>.</w:t>
      </w:r>
      <w:r>
        <w:t>u2) + 0</w:t>
      </w:r>
      <w:r w:rsidR="00644CD5">
        <w:t>.</w:t>
      </w:r>
      <w:r>
        <w:t>144*T(v8</w:t>
      </w:r>
      <w:r w:rsidR="00644CD5">
        <w:t>.</w:t>
      </w:r>
      <w:r>
        <w:t>u34) + 0</w:t>
      </w:r>
      <w:r w:rsidR="00644CD5">
        <w:t>.</w:t>
      </w:r>
      <w:r>
        <w:t>141*T(v13</w:t>
      </w:r>
      <w:r w:rsidR="00644CD5">
        <w:t>.</w:t>
      </w:r>
      <w:r>
        <w:t>u1) -0</w:t>
      </w:r>
      <w:r w:rsidR="00644CD5">
        <w:t>.</w:t>
      </w:r>
      <w:r>
        <w:t>163*T(v2</w:t>
      </w:r>
      <w:r w:rsidR="00644CD5">
        <w:t>.</w:t>
      </w:r>
      <w:r>
        <w:t>u23) -0</w:t>
      </w:r>
      <w:r w:rsidR="00644CD5">
        <w:t>.</w:t>
      </w:r>
      <w:r>
        <w:t>178*T(v16</w:t>
      </w:r>
      <w:r w:rsidR="00644CD5">
        <w:t>.</w:t>
      </w:r>
      <w:r>
        <w:t>u13) + 0</w:t>
      </w:r>
      <w:r w:rsidR="00644CD5">
        <w:t>.</w:t>
      </w:r>
      <w:r>
        <w:t>0953*T(v13</w:t>
      </w:r>
      <w:r w:rsidR="00644CD5">
        <w:t>.</w:t>
      </w:r>
      <w:r>
        <w:t>u16) + 0</w:t>
      </w:r>
      <w:r w:rsidR="00644CD5">
        <w:t>.</w:t>
      </w:r>
      <w:r>
        <w:t>125*T(v7</w:t>
      </w:r>
      <w:r w:rsidR="00644CD5">
        <w:t>.</w:t>
      </w:r>
      <w:r>
        <w:t>u28) + 0</w:t>
      </w:r>
      <w:r w:rsidR="00644CD5">
        <w:t>.</w:t>
      </w:r>
      <w:r>
        <w:t>186*T(v1</w:t>
      </w:r>
      <w:r w:rsidR="00644CD5">
        <w:t>.</w:t>
      </w:r>
      <w:r>
        <w:t>u28) + 0</w:t>
      </w:r>
      <w:r w:rsidR="00644CD5">
        <w:t>.</w:t>
      </w:r>
      <w:r>
        <w:t>146*T(v31</w:t>
      </w:r>
      <w:r w:rsidR="00644CD5">
        <w:t>.</w:t>
      </w:r>
      <w:r>
        <w:t>u1) + 0</w:t>
      </w:r>
      <w:r w:rsidR="00644CD5">
        <w:t>.</w:t>
      </w:r>
      <w:r>
        <w:t>152*T(v18</w:t>
      </w:r>
      <w:r w:rsidR="00644CD5">
        <w:t>.</w:t>
      </w:r>
      <w:r>
        <w:t>u17) -0</w:t>
      </w:r>
      <w:r w:rsidR="00644CD5">
        <w:t>.</w:t>
      </w:r>
      <w:r>
        <w:t>149*T(v13</w:t>
      </w:r>
      <w:r w:rsidR="00644CD5">
        <w:t>.</w:t>
      </w:r>
      <w:r>
        <w:t>u18) + 0</w:t>
      </w:r>
      <w:r w:rsidR="00644CD5">
        <w:t>.</w:t>
      </w:r>
      <w:r>
        <w:t>178*T(v35</w:t>
      </w:r>
      <w:r w:rsidR="00644CD5">
        <w:t>.</w:t>
      </w:r>
      <w:r>
        <w:t>u3) + 0</w:t>
      </w:r>
      <w:r w:rsidR="00644CD5">
        <w:t>.</w:t>
      </w:r>
      <w:r>
        <w:t>155*T(v13</w:t>
      </w:r>
      <w:r w:rsidR="00644CD5">
        <w:t>.</w:t>
      </w:r>
      <w:r>
        <w:t>u11) + 0</w:t>
      </w:r>
      <w:r w:rsidR="00644CD5">
        <w:t>.</w:t>
      </w:r>
      <w:r>
        <w:t>112*T(v36</w:t>
      </w:r>
      <w:r w:rsidR="00644CD5">
        <w:t>.</w:t>
      </w:r>
      <w:r>
        <w:t>u5) -0</w:t>
      </w:r>
      <w:r w:rsidR="00644CD5">
        <w:t>.</w:t>
      </w:r>
      <w:r>
        <w:t>109*T(v6</w:t>
      </w:r>
      <w:r w:rsidR="00644CD5">
        <w:t>.</w:t>
      </w:r>
      <w:r>
        <w:t>u19) -0</w:t>
      </w:r>
      <w:r w:rsidR="00644CD5">
        <w:t>.</w:t>
      </w:r>
      <w:r>
        <w:t>129*T(v17</w:t>
      </w:r>
      <w:r w:rsidR="00644CD5">
        <w:t>.</w:t>
      </w:r>
      <w:r>
        <w:t>u17) -0</w:t>
      </w:r>
      <w:r w:rsidR="00644CD5">
        <w:t>.</w:t>
      </w:r>
      <w:r>
        <w:t>142*T(v12</w:t>
      </w:r>
      <w:r w:rsidR="00644CD5">
        <w:t>.</w:t>
      </w:r>
      <w:r>
        <w:t>u28) + 0</w:t>
      </w:r>
      <w:r w:rsidR="00644CD5">
        <w:t>.</w:t>
      </w:r>
      <w:r>
        <w:t>151*T(v15</w:t>
      </w:r>
      <w:r w:rsidR="00644CD5">
        <w:t>.</w:t>
      </w:r>
      <w:r>
        <w:t>u3) + 0</w:t>
      </w:r>
      <w:r w:rsidR="00644CD5">
        <w:t>.</w:t>
      </w:r>
      <w:r>
        <w:t>123*T(v12</w:t>
      </w:r>
      <w:r w:rsidR="00644CD5">
        <w:t>.</w:t>
      </w:r>
      <w:r>
        <w:t>u19) -0</w:t>
      </w:r>
      <w:r w:rsidR="00644CD5">
        <w:t>.</w:t>
      </w:r>
      <w:r>
        <w:t>11*T(v5</w:t>
      </w:r>
      <w:r w:rsidR="00644CD5">
        <w:t>.</w:t>
      </w:r>
      <w:r>
        <w:t>u12) -0</w:t>
      </w:r>
      <w:r w:rsidR="00644CD5">
        <w:t>.</w:t>
      </w:r>
      <w:r>
        <w:t>199*T(v19</w:t>
      </w:r>
      <w:r w:rsidR="00644CD5">
        <w:t>.</w:t>
      </w:r>
      <w:r>
        <w:t>u17) -0</w:t>
      </w:r>
      <w:r w:rsidR="00644CD5">
        <w:t>.</w:t>
      </w:r>
      <w:r>
        <w:t>136*T(v23</w:t>
      </w:r>
      <w:r w:rsidR="00644CD5">
        <w:t>.</w:t>
      </w:r>
      <w:r>
        <w:t>u5) -0</w:t>
      </w:r>
      <w:r w:rsidR="00644CD5">
        <w:t>.</w:t>
      </w:r>
      <w:r>
        <w:t>126*T(v7</w:t>
      </w:r>
      <w:r w:rsidR="00644CD5">
        <w:t>.</w:t>
      </w:r>
      <w:r>
        <w:t>u30) -0</w:t>
      </w:r>
      <w:r w:rsidR="00644CD5">
        <w:t>.</w:t>
      </w:r>
      <w:r>
        <w:t>125*T(v11</w:t>
      </w:r>
      <w:r w:rsidR="00644CD5">
        <w:t>.</w:t>
      </w:r>
      <w:r>
        <w:t>u17) + 0</w:t>
      </w:r>
      <w:r w:rsidR="00644CD5">
        <w:t>.</w:t>
      </w:r>
      <w:r>
        <w:t>127*T(v3</w:t>
      </w:r>
      <w:r w:rsidR="00644CD5">
        <w:t>.</w:t>
      </w:r>
      <w:r>
        <w:t>u22) + 0</w:t>
      </w:r>
      <w:r w:rsidR="00644CD5">
        <w:t>.</w:t>
      </w:r>
      <w:r>
        <w:t>125*T(v25</w:t>
      </w:r>
      <w:r w:rsidR="00644CD5">
        <w:t>.</w:t>
      </w:r>
      <w:r>
        <w:t>u11) + 0</w:t>
      </w:r>
      <w:r w:rsidR="00644CD5">
        <w:t>.</w:t>
      </w:r>
      <w:r>
        <w:t>103*T(u9) -0</w:t>
      </w:r>
      <w:r w:rsidR="00644CD5">
        <w:t>.</w:t>
      </w:r>
      <w:r>
        <w:t>101*T(v21</w:t>
      </w:r>
      <w:r w:rsidR="00644CD5">
        <w:t>.</w:t>
      </w:r>
      <w:r>
        <w:t>u5) -0</w:t>
      </w:r>
      <w:r w:rsidR="00644CD5">
        <w:t>.</w:t>
      </w:r>
      <w:r>
        <w:t>118*T(v9</w:t>
      </w:r>
      <w:r w:rsidR="00644CD5">
        <w:t>.</w:t>
      </w:r>
      <w:r>
        <w:t>u12) + 0</w:t>
      </w:r>
      <w:r w:rsidR="00644CD5">
        <w:t>.</w:t>
      </w:r>
      <w:r>
        <w:t>129*T(v19</w:t>
      </w:r>
      <w:r w:rsidR="00644CD5">
        <w:t>.</w:t>
      </w:r>
      <w:r>
        <w:t>u6) -0</w:t>
      </w:r>
      <w:r w:rsidR="00644CD5">
        <w:t>.</w:t>
      </w:r>
      <w:r>
        <w:t>0842*T(v18) -0</w:t>
      </w:r>
      <w:r w:rsidR="00644CD5">
        <w:t>.</w:t>
      </w:r>
      <w:r>
        <w:t>108*T(v20</w:t>
      </w:r>
      <w:r w:rsidR="00644CD5">
        <w:t>.</w:t>
      </w:r>
      <w:r>
        <w:t>u8) -0</w:t>
      </w:r>
      <w:r w:rsidR="00644CD5">
        <w:t>.</w:t>
      </w:r>
      <w:r>
        <w:t>123*T(v18</w:t>
      </w:r>
      <w:r w:rsidR="00644CD5">
        <w:t>.</w:t>
      </w:r>
      <w:r>
        <w:t>u6) -0</w:t>
      </w:r>
      <w:r w:rsidR="00644CD5">
        <w:t>.</w:t>
      </w:r>
      <w:r>
        <w:t>0784*T(v30) -0</w:t>
      </w:r>
      <w:r w:rsidR="00644CD5">
        <w:t>.</w:t>
      </w:r>
      <w:r>
        <w:t>0998*T(v10</w:t>
      </w:r>
      <w:r w:rsidR="00644CD5">
        <w:t>.</w:t>
      </w:r>
      <w:r>
        <w:t>u33) + 0</w:t>
      </w:r>
      <w:r w:rsidR="00644CD5">
        <w:t>.</w:t>
      </w:r>
      <w:r>
        <w:t>106*T(v2</w:t>
      </w:r>
      <w:r w:rsidR="00644CD5">
        <w:t>.</w:t>
      </w:r>
      <w:r>
        <w:t>u20) -0</w:t>
      </w:r>
      <w:r w:rsidR="00644CD5">
        <w:t>.</w:t>
      </w:r>
      <w:r>
        <w:t>0902*T(v22</w:t>
      </w:r>
      <w:r w:rsidR="00644CD5">
        <w:t>.</w:t>
      </w:r>
      <w:r>
        <w:t>u21) -0</w:t>
      </w:r>
      <w:r w:rsidR="00644CD5">
        <w:t>.</w:t>
      </w:r>
      <w:r>
        <w:t>13*T(v15</w:t>
      </w:r>
      <w:r w:rsidR="00644CD5">
        <w:t>.</w:t>
      </w:r>
      <w:r>
        <w:t>u10) -0</w:t>
      </w:r>
      <w:r w:rsidR="00644CD5">
        <w:t>.</w:t>
      </w:r>
      <w:r>
        <w:t>074*T(u34) -0</w:t>
      </w:r>
      <w:r w:rsidR="00644CD5">
        <w:t>.</w:t>
      </w:r>
      <w:r>
        <w:t>0817*T(v8) + 0</w:t>
      </w:r>
      <w:r w:rsidR="00644CD5">
        <w:t>.</w:t>
      </w:r>
      <w:r>
        <w:t>0972*T(v1</w:t>
      </w:r>
      <w:r w:rsidR="00644CD5">
        <w:t>.</w:t>
      </w:r>
      <w:r>
        <w:t>u11) + 0</w:t>
      </w:r>
      <w:r w:rsidR="00644CD5">
        <w:t>.</w:t>
      </w:r>
      <w:r>
        <w:t>0962*T(v10</w:t>
      </w:r>
      <w:r w:rsidR="00644CD5">
        <w:t>.</w:t>
      </w:r>
      <w:r>
        <w:t>u32) -0</w:t>
      </w:r>
      <w:r w:rsidR="00644CD5">
        <w:t>.</w:t>
      </w:r>
      <w:r>
        <w:t>097*T(v4</w:t>
      </w:r>
      <w:r w:rsidR="00644CD5">
        <w:t>.</w:t>
      </w:r>
      <w:r>
        <w:t>u37) + 0</w:t>
      </w:r>
      <w:r w:rsidR="00644CD5">
        <w:t>.</w:t>
      </w:r>
      <w:r>
        <w:t>101*T(v2</w:t>
      </w:r>
      <w:r w:rsidR="00644CD5">
        <w:t>.</w:t>
      </w:r>
      <w:r>
        <w:t>u25) -0</w:t>
      </w:r>
      <w:r w:rsidR="00644CD5">
        <w:t>.</w:t>
      </w:r>
      <w:r>
        <w:t>113*T(v17</w:t>
      </w:r>
      <w:r w:rsidR="00644CD5">
        <w:t>.</w:t>
      </w:r>
      <w:r>
        <w:t>u8) -0</w:t>
      </w:r>
      <w:r w:rsidR="00644CD5">
        <w:t>.</w:t>
      </w:r>
      <w:r>
        <w:t>106*T(v8</w:t>
      </w:r>
      <w:r w:rsidR="00644CD5">
        <w:t>.</w:t>
      </w:r>
      <w:r>
        <w:t>u10) -0</w:t>
      </w:r>
      <w:r w:rsidR="00644CD5">
        <w:t>.</w:t>
      </w:r>
      <w:r>
        <w:t>0874*T(v36</w:t>
      </w:r>
      <w:r w:rsidR="00644CD5">
        <w:t>.</w:t>
      </w:r>
      <w:r>
        <w:t>u6) + 0</w:t>
      </w:r>
      <w:r w:rsidR="00644CD5">
        <w:t>.</w:t>
      </w:r>
      <w:r>
        <w:t>118*T(v4</w:t>
      </w:r>
      <w:r w:rsidR="00644CD5">
        <w:t>.</w:t>
      </w:r>
      <w:r>
        <w:t>u11) + 0</w:t>
      </w:r>
      <w:r w:rsidR="00644CD5">
        <w:t>.</w:t>
      </w:r>
      <w:r>
        <w:t>107*T(v12</w:t>
      </w:r>
      <w:r w:rsidR="00644CD5">
        <w:t>.</w:t>
      </w:r>
      <w:r>
        <w:t>u24) + 0</w:t>
      </w:r>
      <w:r w:rsidR="00644CD5">
        <w:t>.</w:t>
      </w:r>
      <w:r>
        <w:t>119*T(v14</w:t>
      </w:r>
      <w:r w:rsidR="00644CD5">
        <w:t>.</w:t>
      </w:r>
      <w:r>
        <w:t>u7) + 0</w:t>
      </w:r>
      <w:r w:rsidR="00644CD5">
        <w:t>.</w:t>
      </w:r>
      <w:r>
        <w:t>103*T(v1</w:t>
      </w:r>
      <w:r w:rsidR="00644CD5">
        <w:t>.</w:t>
      </w:r>
      <w:r>
        <w:t>u39) + 0</w:t>
      </w:r>
      <w:r w:rsidR="00644CD5">
        <w:t>.</w:t>
      </w:r>
      <w:r>
        <w:t>121*T(v14</w:t>
      </w:r>
      <w:r w:rsidR="00644CD5">
        <w:t>.</w:t>
      </w:r>
      <w:r>
        <w:t>u8) + 0</w:t>
      </w:r>
      <w:r w:rsidR="00644CD5">
        <w:t>.</w:t>
      </w:r>
      <w:r>
        <w:t>106*T(v5</w:t>
      </w:r>
      <w:r w:rsidR="00644CD5">
        <w:t>.</w:t>
      </w:r>
      <w:r>
        <w:t>u25) + 0</w:t>
      </w:r>
      <w:r w:rsidR="00644CD5">
        <w:t>.</w:t>
      </w:r>
      <w:r>
        <w:t>0955*T(v3</w:t>
      </w:r>
      <w:r w:rsidR="00644CD5">
        <w:t>.</w:t>
      </w:r>
      <w:r>
        <w:t>u18) -0</w:t>
      </w:r>
      <w:r w:rsidR="00644CD5">
        <w:t>.</w:t>
      </w:r>
      <w:r>
        <w:t>1*T(v21</w:t>
      </w:r>
      <w:r w:rsidR="00644CD5">
        <w:t>.</w:t>
      </w:r>
      <w:r>
        <w:t>u4) -0</w:t>
      </w:r>
      <w:r w:rsidR="00644CD5">
        <w:t>.</w:t>
      </w:r>
      <w:r>
        <w:t>111*T(v12</w:t>
      </w:r>
      <w:r w:rsidR="00644CD5">
        <w:t>.</w:t>
      </w:r>
      <w:r>
        <w:t>u15) -0</w:t>
      </w:r>
      <w:r w:rsidR="00644CD5">
        <w:t>.</w:t>
      </w:r>
      <w:r>
        <w:t>103*T(v3</w:t>
      </w:r>
      <w:r w:rsidR="00644CD5">
        <w:t>.</w:t>
      </w:r>
      <w:r>
        <w:t>u21) -0</w:t>
      </w:r>
      <w:r w:rsidR="00644CD5">
        <w:t>.</w:t>
      </w:r>
      <w:r>
        <w:t>118*T(v22</w:t>
      </w:r>
      <w:r w:rsidR="00644CD5">
        <w:t>.</w:t>
      </w:r>
      <w:r>
        <w:t>u17) + 0</w:t>
      </w:r>
      <w:r w:rsidR="00644CD5">
        <w:t>.</w:t>
      </w:r>
      <w:r>
        <w:t>0891*T(v21</w:t>
      </w:r>
      <w:r w:rsidR="00644CD5">
        <w:t>.</w:t>
      </w:r>
      <w:r>
        <w:t>u13) -0</w:t>
      </w:r>
      <w:r w:rsidR="00644CD5">
        <w:t>.</w:t>
      </w:r>
      <w:r>
        <w:t>0986*T(v16</w:t>
      </w:r>
      <w:r w:rsidR="00644CD5">
        <w:t>.</w:t>
      </w:r>
      <w:r>
        <w:t>u10) + 0</w:t>
      </w:r>
      <w:r w:rsidR="00644CD5">
        <w:t>.</w:t>
      </w:r>
      <w:r>
        <w:t>0877*T(v19</w:t>
      </w:r>
      <w:r w:rsidR="00644CD5">
        <w:t>.</w:t>
      </w:r>
      <w:r>
        <w:t>u23) -0</w:t>
      </w:r>
      <w:r w:rsidR="00644CD5">
        <w:t>.</w:t>
      </w:r>
      <w:r>
        <w:t>122*T(v18</w:t>
      </w:r>
      <w:r w:rsidR="00644CD5">
        <w:t>.</w:t>
      </w:r>
      <w:r>
        <w:t>u5) -0</w:t>
      </w:r>
      <w:r w:rsidR="00644CD5">
        <w:t>.</w:t>
      </w:r>
      <w:r>
        <w:t>0563*T(u33) -0</w:t>
      </w:r>
      <w:r w:rsidR="00644CD5">
        <w:t>.</w:t>
      </w:r>
      <w:r>
        <w:t>107*T(v26</w:t>
      </w:r>
      <w:r w:rsidR="00644CD5">
        <w:t>.</w:t>
      </w:r>
      <w:r>
        <w:t>u10) -0</w:t>
      </w:r>
      <w:r w:rsidR="00644CD5">
        <w:t>.</w:t>
      </w:r>
      <w:r>
        <w:t>114*T(v1</w:t>
      </w:r>
      <w:r w:rsidR="00644CD5">
        <w:t>.</w:t>
      </w:r>
      <w:r>
        <w:t>u5) + 0</w:t>
      </w:r>
      <w:r w:rsidR="00644CD5">
        <w:t>.</w:t>
      </w:r>
      <w:r>
        <w:t>0952*T(v9</w:t>
      </w:r>
      <w:r w:rsidR="00644CD5">
        <w:t>.</w:t>
      </w:r>
      <w:r>
        <w:t>u15) + 0</w:t>
      </w:r>
      <w:r w:rsidR="00644CD5">
        <w:t>.</w:t>
      </w:r>
      <w:r>
        <w:t>0899*T(v9</w:t>
      </w:r>
      <w:r w:rsidR="00644CD5">
        <w:t>.</w:t>
      </w:r>
      <w:r>
        <w:t>u23) + 0</w:t>
      </w:r>
      <w:r w:rsidR="00644CD5">
        <w:t>.</w:t>
      </w:r>
      <w:r>
        <w:t>0868*T(v2</w:t>
      </w:r>
      <w:r w:rsidR="00644CD5">
        <w:t>.</w:t>
      </w:r>
      <w:r>
        <w:t>u40) -0</w:t>
      </w:r>
      <w:r w:rsidR="00644CD5">
        <w:t>.</w:t>
      </w:r>
      <w:r>
        <w:t>0941*T(v30</w:t>
      </w:r>
      <w:r w:rsidR="00644CD5">
        <w:t>.</w:t>
      </w:r>
      <w:r>
        <w:t>u8) -0</w:t>
      </w:r>
      <w:r w:rsidR="00644CD5">
        <w:t>.</w:t>
      </w:r>
      <w:r>
        <w:t>0841*T(v14</w:t>
      </w:r>
      <w:r w:rsidR="00644CD5">
        <w:t>.</w:t>
      </w:r>
      <w:r>
        <w:t>u21) + 0</w:t>
      </w:r>
      <w:r w:rsidR="00644CD5">
        <w:t>.</w:t>
      </w:r>
      <w:r>
        <w:t>0846*T(v5</w:t>
      </w:r>
      <w:r w:rsidR="00644CD5">
        <w:t>.</w:t>
      </w:r>
      <w:r>
        <w:t>u31) -0</w:t>
      </w:r>
      <w:r w:rsidR="00644CD5">
        <w:t>.</w:t>
      </w:r>
      <w:r>
        <w:t>0911*T(v13</w:t>
      </w:r>
      <w:r w:rsidR="00644CD5">
        <w:t>.</w:t>
      </w:r>
      <w:r>
        <w:t>u12) -0</w:t>
      </w:r>
      <w:r w:rsidR="00644CD5">
        <w:t>.</w:t>
      </w:r>
      <w:r>
        <w:t>0697*T(v35</w:t>
      </w:r>
      <w:r w:rsidR="00644CD5">
        <w:t>.</w:t>
      </w:r>
      <w:r>
        <w:t>u8) -0</w:t>
      </w:r>
      <w:r w:rsidR="00644CD5">
        <w:t>.</w:t>
      </w:r>
      <w:r>
        <w:t>107*T(v30</w:t>
      </w:r>
      <w:r w:rsidR="00644CD5">
        <w:t>.</w:t>
      </w:r>
      <w:r>
        <w:t>u2) -0</w:t>
      </w:r>
      <w:r w:rsidR="00644CD5">
        <w:t>.</w:t>
      </w:r>
      <w:r>
        <w:t>0652*T(v2</w:t>
      </w:r>
      <w:r w:rsidR="00644CD5">
        <w:t>.</w:t>
      </w:r>
      <w:r>
        <w:t>u22) -0</w:t>
      </w:r>
      <w:r w:rsidR="00644CD5">
        <w:t>.</w:t>
      </w:r>
      <w:r>
        <w:t>0686*T(v23</w:t>
      </w:r>
      <w:r w:rsidR="00644CD5">
        <w:t>.</w:t>
      </w:r>
      <w:r>
        <w:t>u20) + 0</w:t>
      </w:r>
      <w:r w:rsidR="00644CD5">
        <w:t>.</w:t>
      </w:r>
      <w:r>
        <w:t>0751*T(v11</w:t>
      </w:r>
      <w:r w:rsidR="00644CD5">
        <w:t>.</w:t>
      </w:r>
      <w:r>
        <w:t>u6) + 0</w:t>
      </w:r>
      <w:r w:rsidR="00644CD5">
        <w:t>.</w:t>
      </w:r>
      <w:r>
        <w:t>076*T(v21</w:t>
      </w:r>
      <w:r w:rsidR="00644CD5">
        <w:t>.</w:t>
      </w:r>
      <w:r>
        <w:t>u14) -0</w:t>
      </w:r>
      <w:r w:rsidR="00644CD5">
        <w:t>.</w:t>
      </w:r>
      <w:r>
        <w:t>0623*T(v16</w:t>
      </w:r>
      <w:r w:rsidR="00644CD5">
        <w:t>.</w:t>
      </w:r>
      <w:r>
        <w:t>u24) -0</w:t>
      </w:r>
      <w:r w:rsidR="00644CD5">
        <w:t>.</w:t>
      </w:r>
      <w:r>
        <w:t>0896*T(v15</w:t>
      </w:r>
      <w:r w:rsidR="00644CD5">
        <w:t>.</w:t>
      </w:r>
      <w:r>
        <w:t>u1) -0</w:t>
      </w:r>
      <w:r w:rsidR="00644CD5">
        <w:t>.</w:t>
      </w:r>
      <w:r>
        <w:t>0771*T(v4</w:t>
      </w:r>
      <w:r w:rsidR="00644CD5">
        <w:t>.</w:t>
      </w:r>
      <w:r>
        <w:t>u34) + 0</w:t>
      </w:r>
      <w:r w:rsidR="00644CD5">
        <w:t>.</w:t>
      </w:r>
      <w:r>
        <w:t>0792*T(v21</w:t>
      </w:r>
      <w:r w:rsidR="00644CD5">
        <w:t>.</w:t>
      </w:r>
      <w:r>
        <w:t>u8) -0</w:t>
      </w:r>
      <w:r w:rsidR="00644CD5">
        <w:t>.</w:t>
      </w:r>
      <w:r>
        <w:t>0702*T(v5</w:t>
      </w:r>
      <w:r w:rsidR="00644CD5">
        <w:t>.</w:t>
      </w:r>
      <w:r>
        <w:t>u37) + 0</w:t>
      </w:r>
      <w:r w:rsidR="00644CD5">
        <w:t>.</w:t>
      </w:r>
      <w:r>
        <w:t>0632*T(v18</w:t>
      </w:r>
      <w:r w:rsidR="00644CD5">
        <w:t>.</w:t>
      </w:r>
      <w:r>
        <w:t>u23) -0</w:t>
      </w:r>
      <w:r w:rsidR="00644CD5">
        <w:t>.</w:t>
      </w:r>
      <w:r>
        <w:t>066*T(v2</w:t>
      </w:r>
      <w:r w:rsidR="00644CD5">
        <w:t>.</w:t>
      </w:r>
      <w:r>
        <w:t>u13) -0</w:t>
      </w:r>
      <w:r w:rsidR="00644CD5">
        <w:t>.</w:t>
      </w:r>
      <w:r>
        <w:t>0631*T(v3</w:t>
      </w:r>
      <w:r w:rsidR="00644CD5">
        <w:t>.</w:t>
      </w:r>
      <w:r>
        <w:t>u10) -0</w:t>
      </w:r>
      <w:r w:rsidR="00644CD5">
        <w:t>.</w:t>
      </w:r>
      <w:r>
        <w:t>0584*T(v2</w:t>
      </w:r>
      <w:r w:rsidR="00644CD5">
        <w:t>.</w:t>
      </w:r>
      <w:r>
        <w:t>u41) + 0</w:t>
      </w:r>
      <w:r w:rsidR="00644CD5">
        <w:t>.</w:t>
      </w:r>
      <w:r>
        <w:t>0571*T(v15</w:t>
      </w:r>
      <w:r w:rsidR="00644CD5">
        <w:t>.</w:t>
      </w:r>
      <w:r>
        <w:t>u4) + 0</w:t>
      </w:r>
      <w:r w:rsidR="00644CD5">
        <w:t>.</w:t>
      </w:r>
      <w:r>
        <w:t>0558*T(v24</w:t>
      </w:r>
      <w:r w:rsidR="00644CD5">
        <w:t>.</w:t>
      </w:r>
      <w:r>
        <w:t>u16) + 0</w:t>
      </w:r>
      <w:r w:rsidR="00644CD5">
        <w:t>.</w:t>
      </w:r>
      <w:r>
        <w:t>0558*T(v7</w:t>
      </w:r>
      <w:r w:rsidR="00644CD5">
        <w:t>.</w:t>
      </w:r>
      <w:r>
        <w:t>u9) -0</w:t>
      </w:r>
      <w:r w:rsidR="00644CD5">
        <w:t>.</w:t>
      </w:r>
      <w:r>
        <w:t>0596*T(v28</w:t>
      </w:r>
      <w:r w:rsidR="00644CD5">
        <w:t>.</w:t>
      </w:r>
      <w:r>
        <w:t>u4) -0</w:t>
      </w:r>
      <w:r w:rsidR="00644CD5">
        <w:t>.</w:t>
      </w:r>
      <w:r>
        <w:t>0547*T(v3</w:t>
      </w:r>
      <w:r w:rsidR="00644CD5">
        <w:t>.</w:t>
      </w:r>
      <w:r>
        <w:t>u27) -0</w:t>
      </w:r>
      <w:r w:rsidR="00644CD5">
        <w:t>.</w:t>
      </w:r>
      <w:r>
        <w:t>0413*T(v36</w:t>
      </w:r>
      <w:r w:rsidR="00644CD5">
        <w:t>.</w:t>
      </w:r>
      <w:r>
        <w:t>u3) + 0</w:t>
      </w:r>
      <w:r w:rsidR="00644CD5">
        <w:t>.</w:t>
      </w:r>
      <w:r>
        <w:t>0538*T(v1</w:t>
      </w:r>
      <w:r w:rsidR="00644CD5">
        <w:t>.</w:t>
      </w:r>
      <w:r>
        <w:t>u8) + 0</w:t>
      </w:r>
      <w:r w:rsidR="00644CD5">
        <w:t>.</w:t>
      </w:r>
      <w:r>
        <w:t>0274*NumAromAtoms + 0</w:t>
      </w:r>
      <w:r w:rsidR="00644CD5">
        <w:t>.</w:t>
      </w:r>
      <w:r>
        <w:t>0405*T(v12</w:t>
      </w:r>
      <w:r w:rsidR="00644CD5">
        <w:t>.</w:t>
      </w:r>
      <w:r>
        <w:t>u22) + 0</w:t>
      </w:r>
      <w:r w:rsidR="00644CD5">
        <w:t>.</w:t>
      </w:r>
      <w:r>
        <w:t>0419*T(v20</w:t>
      </w:r>
      <w:r w:rsidR="00644CD5">
        <w:t>.</w:t>
      </w:r>
      <w:r>
        <w:t>u11) + 0</w:t>
      </w:r>
      <w:r w:rsidR="00644CD5">
        <w:t>.</w:t>
      </w:r>
      <w:r>
        <w:t>0396*T(v34</w:t>
      </w:r>
      <w:r w:rsidR="00644CD5">
        <w:t>.</w:t>
      </w:r>
      <w:r>
        <w:t>u9) -0</w:t>
      </w:r>
      <w:r w:rsidR="00644CD5">
        <w:t>.</w:t>
      </w:r>
      <w:r>
        <w:t>0436*T(v31</w:t>
      </w:r>
      <w:r w:rsidR="00644CD5">
        <w:t>.</w:t>
      </w:r>
      <w:r>
        <w:t>u2) + 0</w:t>
      </w:r>
      <w:r w:rsidR="00644CD5">
        <w:t>.</w:t>
      </w:r>
      <w:r>
        <w:t>0447*T(v11</w:t>
      </w:r>
      <w:r w:rsidR="00644CD5">
        <w:t>.</w:t>
      </w:r>
      <w:r>
        <w:t>u15) -0</w:t>
      </w:r>
      <w:r w:rsidR="00644CD5">
        <w:t>.</w:t>
      </w:r>
      <w:r>
        <w:t>0359*T(v27</w:t>
      </w:r>
      <w:r w:rsidR="00644CD5">
        <w:t>.</w:t>
      </w:r>
      <w:r>
        <w:t>u9) -0</w:t>
      </w:r>
      <w:r w:rsidR="00644CD5">
        <w:t>.</w:t>
      </w:r>
      <w:r>
        <w:t>0474*T(v5</w:t>
      </w:r>
      <w:r w:rsidR="00644CD5">
        <w:t>.</w:t>
      </w:r>
      <w:r>
        <w:t>u4) -0</w:t>
      </w:r>
      <w:r w:rsidR="00644CD5">
        <w:t>.</w:t>
      </w:r>
      <w:r>
        <w:t>0419*T(v31</w:t>
      </w:r>
      <w:r w:rsidR="00644CD5">
        <w:t>.</w:t>
      </w:r>
      <w:r>
        <w:t>u8) -0</w:t>
      </w:r>
      <w:r w:rsidR="00644CD5">
        <w:t>.</w:t>
      </w:r>
      <w:r>
        <w:t>0322*T(v37</w:t>
      </w:r>
      <w:r w:rsidR="00644CD5">
        <w:t>.</w:t>
      </w:r>
      <w:r>
        <w:t>u4) -0</w:t>
      </w:r>
      <w:r w:rsidR="00644CD5">
        <w:t>.</w:t>
      </w:r>
      <w:r>
        <w:t>044*T(v4</w:t>
      </w:r>
      <w:r w:rsidR="00644CD5">
        <w:t>.</w:t>
      </w:r>
      <w:r>
        <w:t>u2) + 0</w:t>
      </w:r>
      <w:r w:rsidR="00644CD5">
        <w:t>.</w:t>
      </w:r>
      <w:r>
        <w:t>0312*T(v5</w:t>
      </w:r>
      <w:r w:rsidR="00644CD5">
        <w:t>.</w:t>
      </w:r>
      <w:r>
        <w:t>u19) + 0</w:t>
      </w:r>
      <w:r w:rsidR="00644CD5">
        <w:t>.</w:t>
      </w:r>
      <w:r>
        <w:t>0315*T(v27</w:t>
      </w:r>
      <w:r w:rsidR="00644CD5">
        <w:t>.</w:t>
      </w:r>
      <w:r>
        <w:t>u6) + 0</w:t>
      </w:r>
      <w:r w:rsidR="00644CD5">
        <w:t>.</w:t>
      </w:r>
      <w:r>
        <w:t>0304*T(v23</w:t>
      </w:r>
      <w:r w:rsidR="00644CD5">
        <w:t>.</w:t>
      </w:r>
      <w:r>
        <w:t>u12) + 0</w:t>
      </w:r>
      <w:r w:rsidR="00644CD5">
        <w:t>.</w:t>
      </w:r>
      <w:r>
        <w:t>0307*T(v3</w:t>
      </w:r>
      <w:r w:rsidR="00644CD5">
        <w:t>.</w:t>
      </w:r>
      <w:r>
        <w:t>u36) + 0</w:t>
      </w:r>
      <w:r w:rsidR="00644CD5">
        <w:t>.</w:t>
      </w:r>
      <w:r>
        <w:t>0318*T(v7</w:t>
      </w:r>
      <w:r w:rsidR="00644CD5">
        <w:t>.</w:t>
      </w:r>
      <w:r>
        <w:t>u17) -0</w:t>
      </w:r>
      <w:r w:rsidR="00644CD5">
        <w:t>.</w:t>
      </w:r>
      <w:r>
        <w:t>0298*NumPositive -0</w:t>
      </w:r>
      <w:r w:rsidR="00644CD5">
        <w:t>.</w:t>
      </w:r>
      <w:r>
        <w:t>0286*T(v32</w:t>
      </w:r>
      <w:r w:rsidR="00644CD5">
        <w:t>.</w:t>
      </w:r>
      <w:r>
        <w:t>u6) -0</w:t>
      </w:r>
      <w:r w:rsidR="00644CD5">
        <w:t>.</w:t>
      </w:r>
      <w:r>
        <w:t>0323*T(v1</w:t>
      </w:r>
      <w:r w:rsidR="00644CD5">
        <w:t>.</w:t>
      </w:r>
      <w:r>
        <w:t>u25) + 0</w:t>
      </w:r>
      <w:r w:rsidR="00644CD5">
        <w:t>.</w:t>
      </w:r>
      <w:r>
        <w:t>0323*T(v12</w:t>
      </w:r>
      <w:r w:rsidR="00644CD5">
        <w:t>.</w:t>
      </w:r>
      <w:r>
        <w:t>u10) -0</w:t>
      </w:r>
      <w:r w:rsidR="00644CD5">
        <w:t>.</w:t>
      </w:r>
      <w:r>
        <w:t>0276*T(v4</w:t>
      </w:r>
      <w:r w:rsidR="00644CD5">
        <w:t>.</w:t>
      </w:r>
      <w:r>
        <w:t>u32) -0</w:t>
      </w:r>
      <w:r w:rsidR="00644CD5">
        <w:t>.</w:t>
      </w:r>
      <w:r>
        <w:t>027*T(v22</w:t>
      </w:r>
      <w:r w:rsidR="00644CD5">
        <w:t>.</w:t>
      </w:r>
      <w:r>
        <w:t>u9) + 0</w:t>
      </w:r>
      <w:r w:rsidR="00644CD5">
        <w:t>.</w:t>
      </w:r>
      <w:r>
        <w:t>0227*T(v26</w:t>
      </w:r>
      <w:r w:rsidR="00644CD5">
        <w:t>.</w:t>
      </w:r>
      <w:r>
        <w:t>u17) + 0</w:t>
      </w:r>
      <w:r w:rsidR="00644CD5">
        <w:t>.</w:t>
      </w:r>
      <w:r>
        <w:t>0168*T(u24) + 0</w:t>
      </w:r>
      <w:r w:rsidR="00644CD5">
        <w:t>.</w:t>
      </w:r>
      <w:r>
        <w:t>0235*T(v11</w:t>
      </w:r>
      <w:r w:rsidR="00644CD5">
        <w:t>.</w:t>
      </w:r>
      <w:r>
        <w:t>u19) + 0</w:t>
      </w:r>
      <w:r w:rsidR="00644CD5">
        <w:t>.</w:t>
      </w:r>
      <w:r>
        <w:t>0213*T(v2</w:t>
      </w:r>
      <w:r w:rsidR="00644CD5">
        <w:t>.</w:t>
      </w:r>
      <w:r>
        <w:t>u19) -0</w:t>
      </w:r>
      <w:r w:rsidR="00644CD5">
        <w:t>.</w:t>
      </w:r>
      <w:r>
        <w:t>0206*T(v25</w:t>
      </w:r>
      <w:r w:rsidR="00644CD5">
        <w:t>.</w:t>
      </w:r>
      <w:r>
        <w:t>u9) -0</w:t>
      </w:r>
      <w:r w:rsidR="00644CD5">
        <w:t>.</w:t>
      </w:r>
      <w:r>
        <w:t>019*T(v14</w:t>
      </w:r>
      <w:r w:rsidR="00644CD5">
        <w:t>.</w:t>
      </w:r>
      <w:r>
        <w:t>u17) -0</w:t>
      </w:r>
      <w:r w:rsidR="00644CD5">
        <w:t>.</w:t>
      </w:r>
      <w:r>
        <w:t>0202*T(v1</w:t>
      </w:r>
      <w:r w:rsidR="00644CD5">
        <w:t>.</w:t>
      </w:r>
      <w:r>
        <w:t>u31) + 0</w:t>
      </w:r>
      <w:r w:rsidR="00644CD5">
        <w:t>.</w:t>
      </w:r>
      <w:r>
        <w:t>0121*T(u36) + 0</w:t>
      </w:r>
      <w:r w:rsidR="00644CD5">
        <w:t>.</w:t>
      </w:r>
      <w:r>
        <w:t>017*T(v16</w:t>
      </w:r>
      <w:r w:rsidR="00644CD5">
        <w:t>.</w:t>
      </w:r>
      <w:r>
        <w:t>u15) + 0</w:t>
      </w:r>
      <w:r w:rsidR="00644CD5">
        <w:t>.</w:t>
      </w:r>
      <w:r>
        <w:t>0153*T(v28</w:t>
      </w:r>
      <w:r w:rsidR="00644CD5">
        <w:t>.</w:t>
      </w:r>
      <w:r>
        <w:t>u9) + 0</w:t>
      </w:r>
      <w:r w:rsidR="00644CD5">
        <w:t>.</w:t>
      </w:r>
      <w:r>
        <w:t>016*T(v3</w:t>
      </w:r>
      <w:r w:rsidR="00644CD5">
        <w:t>.</w:t>
      </w:r>
      <w:r>
        <w:t>u11) -0</w:t>
      </w:r>
      <w:r w:rsidR="00644CD5">
        <w:t>.</w:t>
      </w:r>
      <w:r>
        <w:t>0138*T(v18</w:t>
      </w:r>
      <w:r w:rsidR="00644CD5">
        <w:t>.</w:t>
      </w:r>
      <w:r>
        <w:t>u25) -0</w:t>
      </w:r>
      <w:r w:rsidR="00644CD5">
        <w:t>.</w:t>
      </w:r>
      <w:r>
        <w:t>017*T(v20</w:t>
      </w:r>
      <w:r w:rsidR="00644CD5">
        <w:t>.</w:t>
      </w:r>
      <w:r>
        <w:t>u6) + 0</w:t>
      </w:r>
      <w:r w:rsidR="00644CD5">
        <w:t>.</w:t>
      </w:r>
      <w:r>
        <w:t>0147*T(v17</w:t>
      </w:r>
      <w:r w:rsidR="00644CD5">
        <w:t>.</w:t>
      </w:r>
      <w:r>
        <w:t>u19) -0</w:t>
      </w:r>
      <w:r w:rsidR="00644CD5">
        <w:t>.</w:t>
      </w:r>
      <w:r>
        <w:t>0135*Lipophilicity^3 -0</w:t>
      </w:r>
      <w:r w:rsidR="00644CD5">
        <w:t>.</w:t>
      </w:r>
      <w:r>
        <w:t>0102*T(v2) + 0</w:t>
      </w:r>
      <w:r w:rsidR="00644CD5">
        <w:t>.</w:t>
      </w:r>
      <w:r>
        <w:t>0109*T(v38</w:t>
      </w:r>
      <w:r w:rsidR="00644CD5">
        <w:t>.</w:t>
      </w:r>
      <w:r>
        <w:t>u3) + 0</w:t>
      </w:r>
      <w:r w:rsidR="00644CD5">
        <w:t>.</w:t>
      </w:r>
      <w:r>
        <w:t>00834*T(v29</w:t>
      </w:r>
      <w:r w:rsidR="00644CD5">
        <w:t>.</w:t>
      </w:r>
      <w:r>
        <w:t>u9) + 0</w:t>
      </w:r>
      <w:r w:rsidR="00644CD5">
        <w:t>.</w:t>
      </w:r>
      <w:r>
        <w:t>00519*T(v20) + 0</w:t>
      </w:r>
      <w:r w:rsidR="00644CD5">
        <w:t>.</w:t>
      </w:r>
      <w:r>
        <w:t>00776*T(v2</w:t>
      </w:r>
      <w:r w:rsidR="00644CD5">
        <w:t>.</w:t>
      </w:r>
      <w:r>
        <w:t>u10) -0</w:t>
      </w:r>
      <w:r w:rsidR="00644CD5">
        <w:t>.</w:t>
      </w:r>
      <w:r>
        <w:t>00462*T(u17) -0</w:t>
      </w:r>
      <w:r w:rsidR="00644CD5">
        <w:t>.</w:t>
      </w:r>
      <w:r>
        <w:t>00604*T(v13</w:t>
      </w:r>
      <w:r w:rsidR="00644CD5">
        <w:t>.</w:t>
      </w:r>
      <w:r>
        <w:t>u17) + 0</w:t>
      </w:r>
      <w:r w:rsidR="00644CD5">
        <w:t>.</w:t>
      </w:r>
      <w:r>
        <w:t>00637*T(v2</w:t>
      </w:r>
      <w:r w:rsidR="00644CD5">
        <w:t>.</w:t>
      </w:r>
      <w:r>
        <w:t>u7) -0</w:t>
      </w:r>
      <w:r w:rsidR="00644CD5">
        <w:t>.</w:t>
      </w:r>
      <w:r>
        <w:t>00289*T(v12</w:t>
      </w:r>
      <w:r w:rsidR="00644CD5">
        <w:t>.</w:t>
      </w:r>
      <w:r>
        <w:t>u14) -0</w:t>
      </w:r>
      <w:r w:rsidR="00644CD5">
        <w:t>.</w:t>
      </w:r>
      <w:r>
        <w:t>00273*T(v19</w:t>
      </w:r>
      <w:r w:rsidR="00644CD5">
        <w:t>.</w:t>
      </w:r>
      <w:r>
        <w:t>u19) + 0</w:t>
      </w:r>
      <w:r w:rsidR="00644CD5">
        <w:t>.</w:t>
      </w:r>
      <w:r>
        <w:t>00228*T(v25</w:t>
      </w:r>
      <w:r w:rsidR="00644CD5">
        <w:t>.</w:t>
      </w:r>
      <w:r>
        <w:t>u17) -0</w:t>
      </w:r>
      <w:r w:rsidR="00644CD5">
        <w:t>.</w:t>
      </w:r>
      <w:r>
        <w:t>00196*T(v9</w:t>
      </w:r>
      <w:r w:rsidR="00644CD5">
        <w:t>.</w:t>
      </w:r>
      <w:r>
        <w:t>u33) + 0</w:t>
      </w:r>
      <w:r w:rsidR="00644CD5">
        <w:t>.</w:t>
      </w:r>
      <w:r>
        <w:t>00146*T(u6) -0</w:t>
      </w:r>
      <w:r w:rsidR="00644CD5">
        <w:t>.</w:t>
      </w:r>
      <w:r>
        <w:t>000321*T(v30</w:t>
      </w:r>
      <w:r w:rsidR="00644CD5">
        <w:t>.</w:t>
      </w:r>
      <w:r>
        <w:t>u11) + 6</w:t>
      </w:r>
      <w:r w:rsidR="00644CD5">
        <w:t>.</w:t>
      </w:r>
      <w:r>
        <w:t>72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107</w:t>
      </w:r>
    </w:p>
    <w:p w:rsidR="00484000" w:rsidRDefault="00484000" w:rsidP="00484000">
      <w:pPr>
        <w:pStyle w:val="paragraph"/>
      </w:pPr>
      <w:r>
        <w:t xml:space="preserve"> -2</w:t>
      </w:r>
      <w:r w:rsidR="00644CD5">
        <w:t>.</w:t>
      </w:r>
      <w:r>
        <w:t>39*T(v3</w:t>
      </w:r>
      <w:r w:rsidR="00644CD5">
        <w:t>.</w:t>
      </w:r>
      <w:r>
        <w:t>u10) + 2</w:t>
      </w:r>
      <w:r w:rsidR="00644CD5">
        <w:t>.</w:t>
      </w:r>
      <w:r>
        <w:t>21*T(u15) + 19</w:t>
      </w:r>
      <w:r w:rsidR="00644CD5">
        <w:t>.</w:t>
      </w:r>
      <w:r>
        <w:t>8*Length -1</w:t>
      </w:r>
      <w:r w:rsidR="00644CD5">
        <w:t>.</w:t>
      </w:r>
      <w:r>
        <w:t>15*T(v2</w:t>
      </w:r>
      <w:r w:rsidR="00644CD5">
        <w:t>.</w:t>
      </w:r>
      <w:r>
        <w:t>u28) -0</w:t>
      </w:r>
      <w:r w:rsidR="00644CD5">
        <w:t>.</w:t>
      </w:r>
      <w:r>
        <w:t>774*T(v37</w:t>
      </w:r>
      <w:r w:rsidR="00644CD5">
        <w:t>.</w:t>
      </w:r>
      <w:r>
        <w:t>u1) -1</w:t>
      </w:r>
      <w:r w:rsidR="00644CD5">
        <w:t>.</w:t>
      </w:r>
      <w:r>
        <w:t>48*T(v16</w:t>
      </w:r>
      <w:r w:rsidR="00644CD5">
        <w:t>.</w:t>
      </w:r>
      <w:r>
        <w:t>u18) + 1</w:t>
      </w:r>
      <w:r w:rsidR="00644CD5">
        <w:t>.</w:t>
      </w:r>
      <w:r>
        <w:t>99*T(v23</w:t>
      </w:r>
      <w:r w:rsidR="00644CD5">
        <w:t>.</w:t>
      </w:r>
      <w:r>
        <w:t>u2) -0</w:t>
      </w:r>
      <w:r w:rsidR="00644CD5">
        <w:t>.</w:t>
      </w:r>
      <w:r>
        <w:t>373*T(v13</w:t>
      </w:r>
      <w:r w:rsidR="00644CD5">
        <w:t>.</w:t>
      </w:r>
      <w:r>
        <w:t>u19) -3</w:t>
      </w:r>
      <w:r w:rsidR="00644CD5">
        <w:t>.</w:t>
      </w:r>
      <w:r>
        <w:t>02*T(v19</w:t>
      </w:r>
      <w:r w:rsidR="00644CD5">
        <w:t>.</w:t>
      </w:r>
      <w:r>
        <w:t>u18) + 0</w:t>
      </w:r>
      <w:r w:rsidR="00644CD5">
        <w:t>.</w:t>
      </w:r>
      <w:r>
        <w:t>797*MW -0</w:t>
      </w:r>
      <w:r w:rsidR="00644CD5">
        <w:t>.</w:t>
      </w:r>
      <w:r>
        <w:t>918*T(v9</w:t>
      </w:r>
      <w:r w:rsidR="00644CD5">
        <w:t>.</w:t>
      </w:r>
      <w:r>
        <w:t>u2) -0</w:t>
      </w:r>
      <w:r w:rsidR="00644CD5">
        <w:t>.</w:t>
      </w:r>
      <w:r>
        <w:t>836*T(v23</w:t>
      </w:r>
      <w:r w:rsidR="00644CD5">
        <w:t>.</w:t>
      </w:r>
      <w:r>
        <w:t>u7) -1</w:t>
      </w:r>
      <w:r w:rsidR="00644CD5">
        <w:t>.</w:t>
      </w:r>
      <w:r>
        <w:t>47*T(v2</w:t>
      </w:r>
      <w:r w:rsidR="00644CD5">
        <w:t>.</w:t>
      </w:r>
      <w:r>
        <w:t>u23) + 0</w:t>
      </w:r>
      <w:r w:rsidR="00644CD5">
        <w:t>.</w:t>
      </w:r>
      <w:r>
        <w:t>741*T(v5</w:t>
      </w:r>
      <w:r w:rsidR="00644CD5">
        <w:t>.</w:t>
      </w:r>
      <w:r>
        <w:t>u18) + 0</w:t>
      </w:r>
      <w:r w:rsidR="00644CD5">
        <w:t>.</w:t>
      </w:r>
      <w:r>
        <w:t>69*T(v21</w:t>
      </w:r>
      <w:r w:rsidR="00644CD5">
        <w:t>.</w:t>
      </w:r>
      <w:r>
        <w:t>u15) + 0</w:t>
      </w:r>
      <w:r w:rsidR="00644CD5">
        <w:t>.</w:t>
      </w:r>
      <w:r>
        <w:t>261*T(u19) + 0</w:t>
      </w:r>
      <w:r w:rsidR="00644CD5">
        <w:t>.</w:t>
      </w:r>
      <w:r>
        <w:t>797*Volume -7</w:t>
      </w:r>
      <w:r w:rsidR="00644CD5">
        <w:t>.</w:t>
      </w:r>
      <w:r>
        <w:t>72*Length^2 -1</w:t>
      </w:r>
      <w:r w:rsidR="00644CD5">
        <w:t>.</w:t>
      </w:r>
      <w:r>
        <w:t>19*T(v3</w:t>
      </w:r>
      <w:r w:rsidR="00644CD5">
        <w:t>.</w:t>
      </w:r>
      <w:r>
        <w:t>u9) + 0</w:t>
      </w:r>
      <w:r w:rsidR="00644CD5">
        <w:t>.</w:t>
      </w:r>
      <w:r>
        <w:t>776*T(v25</w:t>
      </w:r>
      <w:r w:rsidR="00644CD5">
        <w:t>.</w:t>
      </w:r>
      <w:r>
        <w:t>u9) + 0</w:t>
      </w:r>
      <w:r w:rsidR="00644CD5">
        <w:t>.</w:t>
      </w:r>
      <w:r>
        <w:t>608*T(u7) + 0</w:t>
      </w:r>
      <w:r w:rsidR="00644CD5">
        <w:t>.</w:t>
      </w:r>
      <w:r>
        <w:t>553*T(v4</w:t>
      </w:r>
      <w:r w:rsidR="00644CD5">
        <w:t>.</w:t>
      </w:r>
      <w:r>
        <w:t>u3) -1</w:t>
      </w:r>
      <w:r w:rsidR="00644CD5">
        <w:t>.</w:t>
      </w:r>
      <w:r>
        <w:t>39*T(v7</w:t>
      </w:r>
      <w:r w:rsidR="00644CD5">
        <w:t>.</w:t>
      </w:r>
      <w:r>
        <w:t>u13) -0</w:t>
      </w:r>
      <w:r w:rsidR="00644CD5">
        <w:t>.</w:t>
      </w:r>
      <w:r>
        <w:t>53*T(v4</w:t>
      </w:r>
      <w:r w:rsidR="00644CD5">
        <w:t>.</w:t>
      </w:r>
      <w:r>
        <w:t>u4) + 1</w:t>
      </w:r>
      <w:r w:rsidR="00644CD5">
        <w:t>.</w:t>
      </w:r>
      <w:r>
        <w:t>37*T(v30</w:t>
      </w:r>
      <w:r w:rsidR="00644CD5">
        <w:t>.</w:t>
      </w:r>
      <w:r>
        <w:t>u4) + 0</w:t>
      </w:r>
      <w:r w:rsidR="00644CD5">
        <w:t>.</w:t>
      </w:r>
      <w:r>
        <w:t>332*T(v14</w:t>
      </w:r>
      <w:r w:rsidR="00644CD5">
        <w:t>.</w:t>
      </w:r>
      <w:r>
        <w:t>u2) -1</w:t>
      </w:r>
      <w:r w:rsidR="00644CD5">
        <w:t>.</w:t>
      </w:r>
      <w:r>
        <w:t>18*T(v13</w:t>
      </w:r>
      <w:r w:rsidR="00644CD5">
        <w:t>.</w:t>
      </w:r>
      <w:r>
        <w:t>u25) -0</w:t>
      </w:r>
      <w:r w:rsidR="00644CD5">
        <w:t>.</w:t>
      </w:r>
      <w:r>
        <w:t>311*T(v9</w:t>
      </w:r>
      <w:r w:rsidR="00644CD5">
        <w:t>.</w:t>
      </w:r>
      <w:r>
        <w:t>u6) -0</w:t>
      </w:r>
      <w:r w:rsidR="00644CD5">
        <w:t>.</w:t>
      </w:r>
      <w:r>
        <w:t>259*T(v26</w:t>
      </w:r>
      <w:r w:rsidR="00644CD5">
        <w:t>.</w:t>
      </w:r>
      <w:r>
        <w:t>u16) + 0</w:t>
      </w:r>
      <w:r w:rsidR="00644CD5">
        <w:t>.</w:t>
      </w:r>
      <w:r>
        <w:t>175*T(v16</w:t>
      </w:r>
      <w:r w:rsidR="00644CD5">
        <w:t>.</w:t>
      </w:r>
      <w:r>
        <w:t>u3) + 1</w:t>
      </w:r>
      <w:r w:rsidR="00644CD5">
        <w:t>.</w:t>
      </w:r>
      <w:r>
        <w:t>26*T(v15) + 0</w:t>
      </w:r>
      <w:r w:rsidR="00644CD5">
        <w:t>.</w:t>
      </w:r>
      <w:r>
        <w:t>7*T(v14</w:t>
      </w:r>
      <w:r w:rsidR="00644CD5">
        <w:t>.</w:t>
      </w:r>
      <w:r>
        <w:t>u22) + 1</w:t>
      </w:r>
      <w:r w:rsidR="00644CD5">
        <w:t>.</w:t>
      </w:r>
      <w:r>
        <w:t>44*T(v2</w:t>
      </w:r>
      <w:r w:rsidR="00644CD5">
        <w:t>.</w:t>
      </w:r>
      <w:r>
        <w:t>u22) + 0</w:t>
      </w:r>
      <w:r w:rsidR="00644CD5">
        <w:t>.</w:t>
      </w:r>
      <w:r>
        <w:t>841*T(v6</w:t>
      </w:r>
      <w:r w:rsidR="00644CD5">
        <w:t>.</w:t>
      </w:r>
      <w:r>
        <w:t>u22) -0</w:t>
      </w:r>
      <w:r w:rsidR="00644CD5">
        <w:t>.</w:t>
      </w:r>
      <w:r>
        <w:t>908*T(v2</w:t>
      </w:r>
      <w:r w:rsidR="00644CD5">
        <w:t>.</w:t>
      </w:r>
      <w:r>
        <w:t>u38) + 0</w:t>
      </w:r>
      <w:r w:rsidR="00644CD5">
        <w:t>.</w:t>
      </w:r>
      <w:r>
        <w:t>553*T(v34</w:t>
      </w:r>
      <w:r w:rsidR="00644CD5">
        <w:t>.</w:t>
      </w:r>
      <w:r>
        <w:t>u6) -0</w:t>
      </w:r>
      <w:r w:rsidR="00644CD5">
        <w:t>.</w:t>
      </w:r>
      <w:r>
        <w:t>55*T(v20</w:t>
      </w:r>
      <w:r w:rsidR="00644CD5">
        <w:t>.</w:t>
      </w:r>
      <w:r>
        <w:t>u9) + 0</w:t>
      </w:r>
      <w:r w:rsidR="00644CD5">
        <w:t>.</w:t>
      </w:r>
      <w:r>
        <w:t>543*T(v10</w:t>
      </w:r>
      <w:r w:rsidR="00644CD5">
        <w:t>.</w:t>
      </w:r>
      <w:r>
        <w:t>u25) -0</w:t>
      </w:r>
      <w:r w:rsidR="00644CD5">
        <w:t>.</w:t>
      </w:r>
      <w:r>
        <w:t>712*T(u35) -1</w:t>
      </w:r>
      <w:r w:rsidR="00644CD5">
        <w:t>.</w:t>
      </w:r>
      <w:r>
        <w:t>13*T(u34) -0</w:t>
      </w:r>
      <w:r w:rsidR="00644CD5">
        <w:t>.</w:t>
      </w:r>
      <w:r>
        <w:t>83*T(u29) -0</w:t>
      </w:r>
      <w:r w:rsidR="00644CD5">
        <w:t>.</w:t>
      </w:r>
      <w:r>
        <w:t>465*T(v10</w:t>
      </w:r>
      <w:r w:rsidR="00644CD5">
        <w:t>.</w:t>
      </w:r>
      <w:r>
        <w:t>u15) -0</w:t>
      </w:r>
      <w:r w:rsidR="00644CD5">
        <w:t>.</w:t>
      </w:r>
      <w:r>
        <w:t>304*T(v37</w:t>
      </w:r>
      <w:r w:rsidR="00644CD5">
        <w:t>.</w:t>
      </w:r>
      <w:r>
        <w:t>u4) + 1</w:t>
      </w:r>
      <w:r w:rsidR="00644CD5">
        <w:t>.</w:t>
      </w:r>
      <w:r>
        <w:t>25*T(v11</w:t>
      </w:r>
      <w:r w:rsidR="00644CD5">
        <w:t>.</w:t>
      </w:r>
      <w:r>
        <w:t>u8) -0</w:t>
      </w:r>
      <w:r w:rsidR="00644CD5">
        <w:t>.</w:t>
      </w:r>
      <w:r>
        <w:t>412*T(v4</w:t>
      </w:r>
      <w:r w:rsidR="00644CD5">
        <w:t>.</w:t>
      </w:r>
      <w:r>
        <w:t>u37) + 1</w:t>
      </w:r>
      <w:r w:rsidR="00644CD5">
        <w:t>.</w:t>
      </w:r>
      <w:r>
        <w:t>12*T(v21) + 1</w:t>
      </w:r>
      <w:r w:rsidR="00644CD5">
        <w:t>.</w:t>
      </w:r>
      <w:r>
        <w:t>96*T(v2</w:t>
      </w:r>
      <w:r w:rsidR="00644CD5">
        <w:t>.</w:t>
      </w:r>
      <w:r>
        <w:t>u35) -0</w:t>
      </w:r>
      <w:r w:rsidR="00644CD5">
        <w:t>.</w:t>
      </w:r>
      <w:r>
        <w:t>408*T(v12</w:t>
      </w:r>
      <w:r w:rsidR="00644CD5">
        <w:t>.</w:t>
      </w:r>
      <w:r>
        <w:t>u4) -0</w:t>
      </w:r>
      <w:r w:rsidR="00644CD5">
        <w:t>.</w:t>
      </w:r>
      <w:r>
        <w:t>453*T(v27</w:t>
      </w:r>
      <w:r w:rsidR="00644CD5">
        <w:t>.</w:t>
      </w:r>
      <w:r>
        <w:t>u4) -1</w:t>
      </w:r>
      <w:r w:rsidR="00644CD5">
        <w:t>.</w:t>
      </w:r>
      <w:r>
        <w:t>64*T(v19</w:t>
      </w:r>
      <w:r w:rsidR="00644CD5">
        <w:t>.</w:t>
      </w:r>
      <w:r>
        <w:t>u8) -0</w:t>
      </w:r>
      <w:r w:rsidR="00644CD5">
        <w:t>.</w:t>
      </w:r>
      <w:r>
        <w:t>8*T(v15</w:t>
      </w:r>
      <w:r w:rsidR="00644CD5">
        <w:t>.</w:t>
      </w:r>
      <w:r>
        <w:t>u21) + 1</w:t>
      </w:r>
      <w:r w:rsidR="00644CD5">
        <w:t>.</w:t>
      </w:r>
      <w:r>
        <w:t>32*T(v11</w:t>
      </w:r>
      <w:r w:rsidR="00644CD5">
        <w:t>.</w:t>
      </w:r>
      <w:r>
        <w:t>u22) -2</w:t>
      </w:r>
      <w:r w:rsidR="00644CD5">
        <w:t>.</w:t>
      </w:r>
      <w:r>
        <w:t>02*T(v18</w:t>
      </w:r>
      <w:r w:rsidR="00644CD5">
        <w:t>.</w:t>
      </w:r>
      <w:r>
        <w:t>u24) -0</w:t>
      </w:r>
      <w:r w:rsidR="00644CD5">
        <w:t>.</w:t>
      </w:r>
      <w:r>
        <w:t>438*T(v21</w:t>
      </w:r>
      <w:r w:rsidR="00644CD5">
        <w:t>.</w:t>
      </w:r>
      <w:r>
        <w:t>u21) -1</w:t>
      </w:r>
      <w:r w:rsidR="00644CD5">
        <w:t>.</w:t>
      </w:r>
      <w:r>
        <w:t>15*T(v38</w:t>
      </w:r>
      <w:r w:rsidR="00644CD5">
        <w:t>.</w:t>
      </w:r>
      <w:r>
        <w:t>u2) + 0</w:t>
      </w:r>
      <w:r w:rsidR="00644CD5">
        <w:t>.</w:t>
      </w:r>
      <w:r>
        <w:t>56*T(v15</w:t>
      </w:r>
      <w:r w:rsidR="00644CD5">
        <w:t>.</w:t>
      </w:r>
      <w:r>
        <w:t>u2) -0</w:t>
      </w:r>
      <w:r w:rsidR="00644CD5">
        <w:t>.</w:t>
      </w:r>
      <w:r>
        <w:t>149*T(v13</w:t>
      </w:r>
      <w:r w:rsidR="00644CD5">
        <w:t>.</w:t>
      </w:r>
      <w:r>
        <w:t>u6) + 1</w:t>
      </w:r>
      <w:r w:rsidR="00644CD5">
        <w:t>.</w:t>
      </w:r>
      <w:r>
        <w:t>72*T(v9</w:t>
      </w:r>
      <w:r w:rsidR="00644CD5">
        <w:t>.</w:t>
      </w:r>
      <w:r>
        <w:t>u32) + 0</w:t>
      </w:r>
      <w:r w:rsidR="00644CD5">
        <w:t>.</w:t>
      </w:r>
      <w:r>
        <w:t>31*T(v18) -0</w:t>
      </w:r>
      <w:r w:rsidR="00644CD5">
        <w:t>.</w:t>
      </w:r>
      <w:r>
        <w:t>436*T(v19</w:t>
      </w:r>
      <w:r w:rsidR="00644CD5">
        <w:t>.</w:t>
      </w:r>
      <w:r>
        <w:t>u11) -0</w:t>
      </w:r>
      <w:r w:rsidR="00644CD5">
        <w:t>.</w:t>
      </w:r>
      <w:r>
        <w:t>948*T(v7</w:t>
      </w:r>
      <w:r w:rsidR="00644CD5">
        <w:t>.</w:t>
      </w:r>
      <w:r>
        <w:t>u16) + 0</w:t>
      </w:r>
      <w:r w:rsidR="00644CD5">
        <w:t>.</w:t>
      </w:r>
      <w:r>
        <w:t>781*T(v29</w:t>
      </w:r>
      <w:r w:rsidR="00644CD5">
        <w:t>.</w:t>
      </w:r>
      <w:r>
        <w:t>u11) -2</w:t>
      </w:r>
      <w:r w:rsidR="00644CD5">
        <w:t>.</w:t>
      </w:r>
      <w:r>
        <w:t>06*T(v31</w:t>
      </w:r>
      <w:r w:rsidR="00644CD5">
        <w:t>.</w:t>
      </w:r>
      <w:r>
        <w:t>u3) -0</w:t>
      </w:r>
      <w:r w:rsidR="00644CD5">
        <w:t>.</w:t>
      </w:r>
      <w:r>
        <w:t>845*T(v1</w:t>
      </w:r>
      <w:r w:rsidR="00644CD5">
        <w:t>.</w:t>
      </w:r>
      <w:r>
        <w:t>u21) -0</w:t>
      </w:r>
      <w:r w:rsidR="00644CD5">
        <w:t>.</w:t>
      </w:r>
      <w:r>
        <w:t>829*T(v29) -0</w:t>
      </w:r>
      <w:r w:rsidR="00644CD5">
        <w:t>.</w:t>
      </w:r>
      <w:r>
        <w:t>817*T(v12</w:t>
      </w:r>
      <w:r w:rsidR="00644CD5">
        <w:t>.</w:t>
      </w:r>
      <w:r>
        <w:t>u29) -0</w:t>
      </w:r>
      <w:r w:rsidR="00644CD5">
        <w:t>.</w:t>
      </w:r>
      <w:r>
        <w:t>465*NumPositive -0</w:t>
      </w:r>
      <w:r w:rsidR="00644CD5">
        <w:t>.</w:t>
      </w:r>
      <w:r>
        <w:t>856*T(v3</w:t>
      </w:r>
      <w:r w:rsidR="00644CD5">
        <w:t>.</w:t>
      </w:r>
      <w:r>
        <w:t>u23) + 0</w:t>
      </w:r>
      <w:r w:rsidR="00644CD5">
        <w:t>.</w:t>
      </w:r>
      <w:r>
        <w:t>757*T(v22</w:t>
      </w:r>
      <w:r w:rsidR="00644CD5">
        <w:t>.</w:t>
      </w:r>
      <w:r>
        <w:t>u11) -0</w:t>
      </w:r>
      <w:r w:rsidR="00644CD5">
        <w:t>.</w:t>
      </w:r>
      <w:r>
        <w:t>432*T(v31</w:t>
      </w:r>
      <w:r w:rsidR="00644CD5">
        <w:t>.</w:t>
      </w:r>
      <w:r>
        <w:t>u6) + 0</w:t>
      </w:r>
      <w:r w:rsidR="00644CD5">
        <w:t>.</w:t>
      </w:r>
      <w:r>
        <w:t>821*T(v10</w:t>
      </w:r>
      <w:r w:rsidR="00644CD5">
        <w:t>.</w:t>
      </w:r>
      <w:r>
        <w:t>u21) + 1</w:t>
      </w:r>
      <w:r w:rsidR="00644CD5">
        <w:t>.</w:t>
      </w:r>
      <w:r>
        <w:t>3*T(v3</w:t>
      </w:r>
      <w:r w:rsidR="00644CD5">
        <w:t>.</w:t>
      </w:r>
      <w:r>
        <w:t>u24) + 1</w:t>
      </w:r>
      <w:r w:rsidR="00644CD5">
        <w:t>.</w:t>
      </w:r>
      <w:r>
        <w:t>09*T(v8</w:t>
      </w:r>
      <w:r w:rsidR="00644CD5">
        <w:t>.</w:t>
      </w:r>
      <w:r>
        <w:t>u21) -1</w:t>
      </w:r>
      <w:r w:rsidR="00644CD5">
        <w:t>.</w:t>
      </w:r>
      <w:r>
        <w:t>22*T(v23</w:t>
      </w:r>
      <w:r w:rsidR="00644CD5">
        <w:t>.</w:t>
      </w:r>
      <w:r>
        <w:t>u18) + 0</w:t>
      </w:r>
      <w:r w:rsidR="00644CD5">
        <w:t>.</w:t>
      </w:r>
      <w:r>
        <w:t>647*T(v17</w:t>
      </w:r>
      <w:r w:rsidR="00644CD5">
        <w:t>.</w:t>
      </w:r>
      <w:r>
        <w:t>u16) -0</w:t>
      </w:r>
      <w:r w:rsidR="00644CD5">
        <w:t>.</w:t>
      </w:r>
      <w:r>
        <w:t>647*T(v10</w:t>
      </w:r>
      <w:r w:rsidR="00644CD5">
        <w:t>.</w:t>
      </w:r>
      <w:r>
        <w:t>u33) -0</w:t>
      </w:r>
      <w:r w:rsidR="00644CD5">
        <w:t>.</w:t>
      </w:r>
      <w:r>
        <w:t>404*T(v13</w:t>
      </w:r>
      <w:r w:rsidR="00644CD5">
        <w:t>.</w:t>
      </w:r>
      <w:r>
        <w:t>u5) + 0</w:t>
      </w:r>
      <w:r w:rsidR="00644CD5">
        <w:t>.</w:t>
      </w:r>
      <w:r>
        <w:t>743*T(v22</w:t>
      </w:r>
      <w:r w:rsidR="00644CD5">
        <w:t>.</w:t>
      </w:r>
      <w:r>
        <w:t>u12) + 1</w:t>
      </w:r>
      <w:r w:rsidR="00644CD5">
        <w:t>.</w:t>
      </w:r>
      <w:r>
        <w:t>42*T(v9</w:t>
      </w:r>
      <w:r w:rsidR="00644CD5">
        <w:t>.</w:t>
      </w:r>
      <w:r>
        <w:t>u24) -1</w:t>
      </w:r>
      <w:r w:rsidR="00644CD5">
        <w:t>.</w:t>
      </w:r>
      <w:r>
        <w:t>2*T(v28</w:t>
      </w:r>
      <w:r w:rsidR="00644CD5">
        <w:t>.</w:t>
      </w:r>
      <w:r>
        <w:t>u13) + 0</w:t>
      </w:r>
      <w:r w:rsidR="00644CD5">
        <w:t>.</w:t>
      </w:r>
      <w:r>
        <w:t>281*T(v20</w:t>
      </w:r>
      <w:r w:rsidR="00644CD5">
        <w:t>.</w:t>
      </w:r>
      <w:r>
        <w:t>u2) + 1</w:t>
      </w:r>
      <w:r w:rsidR="00644CD5">
        <w:t>.</w:t>
      </w:r>
      <w:r>
        <w:t>25*T(v2</w:t>
      </w:r>
      <w:r w:rsidR="00644CD5">
        <w:t>.</w:t>
      </w:r>
      <w:r>
        <w:t>u1) + 0</w:t>
      </w:r>
      <w:r w:rsidR="00644CD5">
        <w:t>.</w:t>
      </w:r>
      <w:r>
        <w:t>616*T(v26</w:t>
      </w:r>
      <w:r w:rsidR="00644CD5">
        <w:t>.</w:t>
      </w:r>
      <w:r>
        <w:t>u5) -1</w:t>
      </w:r>
      <w:r w:rsidR="00644CD5">
        <w:t>.</w:t>
      </w:r>
      <w:r>
        <w:t>22*T(v11</w:t>
      </w:r>
      <w:r w:rsidR="00644CD5">
        <w:t>.</w:t>
      </w:r>
      <w:r>
        <w:t>u27) + 1</w:t>
      </w:r>
      <w:r w:rsidR="00644CD5">
        <w:t>.</w:t>
      </w:r>
      <w:r>
        <w:t>07*T(u4) + 1</w:t>
      </w:r>
      <w:r w:rsidR="00644CD5">
        <w:t>.</w:t>
      </w:r>
      <w:r>
        <w:t>38*T(v24</w:t>
      </w:r>
      <w:r w:rsidR="00644CD5">
        <w:t>.</w:t>
      </w:r>
      <w:r>
        <w:t>u16) + 0</w:t>
      </w:r>
      <w:r w:rsidR="00644CD5">
        <w:t>.</w:t>
      </w:r>
      <w:r>
        <w:t>595*T(v27</w:t>
      </w:r>
      <w:r w:rsidR="00644CD5">
        <w:t>.</w:t>
      </w:r>
      <w:r>
        <w:t>u2) + 0</w:t>
      </w:r>
      <w:r w:rsidR="00644CD5">
        <w:t>.</w:t>
      </w:r>
      <w:r>
        <w:t>752*T(v24</w:t>
      </w:r>
      <w:r w:rsidR="00644CD5">
        <w:t>.</w:t>
      </w:r>
      <w:r>
        <w:t>u18) -0</w:t>
      </w:r>
      <w:r w:rsidR="00644CD5">
        <w:t>.</w:t>
      </w:r>
      <w:r>
        <w:t>162*T(u40) + 1</w:t>
      </w:r>
      <w:r w:rsidR="00644CD5">
        <w:t>.</w:t>
      </w:r>
      <w:r>
        <w:t>05*T(v11</w:t>
      </w:r>
      <w:r w:rsidR="00644CD5">
        <w:t>.</w:t>
      </w:r>
      <w:r>
        <w:t>u17) -0</w:t>
      </w:r>
      <w:r w:rsidR="00644CD5">
        <w:t>.</w:t>
      </w:r>
      <w:r>
        <w:t>67*T(v21</w:t>
      </w:r>
      <w:r w:rsidR="00644CD5">
        <w:t>.</w:t>
      </w:r>
      <w:r>
        <w:t>u14) -1</w:t>
      </w:r>
      <w:r w:rsidR="00644CD5">
        <w:t>.</w:t>
      </w:r>
      <w:r>
        <w:t>4*T(v1</w:t>
      </w:r>
      <w:r w:rsidR="00644CD5">
        <w:t>.</w:t>
      </w:r>
      <w:r>
        <w:t>u32) + 1</w:t>
      </w:r>
      <w:r w:rsidR="00644CD5">
        <w:t>.</w:t>
      </w:r>
      <w:r>
        <w:t>04*T(v28</w:t>
      </w:r>
      <w:r w:rsidR="00644CD5">
        <w:t>.</w:t>
      </w:r>
      <w:r>
        <w:t>u8) + 1</w:t>
      </w:r>
      <w:r w:rsidR="00644CD5">
        <w:t>.</w:t>
      </w:r>
      <w:r>
        <w:t>18*T(v9</w:t>
      </w:r>
      <w:r w:rsidR="00644CD5">
        <w:t>.</w:t>
      </w:r>
      <w:r>
        <w:t>u8) -0</w:t>
      </w:r>
      <w:r w:rsidR="00644CD5">
        <w:t>.</w:t>
      </w:r>
      <w:r>
        <w:t>639*T(v4</w:t>
      </w:r>
      <w:r w:rsidR="00644CD5">
        <w:t>.</w:t>
      </w:r>
      <w:r>
        <w:t>u16) + 0</w:t>
      </w:r>
      <w:r w:rsidR="00644CD5">
        <w:t>.</w:t>
      </w:r>
      <w:r>
        <w:t>546*T(v17</w:t>
      </w:r>
      <w:r w:rsidR="00644CD5">
        <w:t>.</w:t>
      </w:r>
      <w:r>
        <w:t>u3) -0</w:t>
      </w:r>
      <w:r w:rsidR="00644CD5">
        <w:t>.</w:t>
      </w:r>
      <w:r>
        <w:t>77*T(v15</w:t>
      </w:r>
      <w:r w:rsidR="00644CD5">
        <w:t>.</w:t>
      </w:r>
      <w:r>
        <w:t>u5) -1</w:t>
      </w:r>
      <w:r w:rsidR="00644CD5">
        <w:t>.</w:t>
      </w:r>
      <w:r>
        <w:t>68*T(v2</w:t>
      </w:r>
      <w:r w:rsidR="00644CD5">
        <w:t>.</w:t>
      </w:r>
      <w:r>
        <w:t>u8) + 0</w:t>
      </w:r>
      <w:r w:rsidR="00644CD5">
        <w:t>.</w:t>
      </w:r>
      <w:r>
        <w:t>476*T(v39</w:t>
      </w:r>
      <w:r w:rsidR="00644CD5">
        <w:t>.</w:t>
      </w:r>
      <w:r>
        <w:t>u2) -0</w:t>
      </w:r>
      <w:r w:rsidR="00644CD5">
        <w:t>.</w:t>
      </w:r>
      <w:r>
        <w:t>938*T(v40</w:t>
      </w:r>
      <w:r w:rsidR="00644CD5">
        <w:t>.</w:t>
      </w:r>
      <w:r>
        <w:t>u2) -1</w:t>
      </w:r>
      <w:r w:rsidR="00644CD5">
        <w:t>.</w:t>
      </w:r>
      <w:r>
        <w:t>01*T(v24</w:t>
      </w:r>
      <w:r w:rsidR="00644CD5">
        <w:t>.</w:t>
      </w:r>
      <w:r>
        <w:t>u13) -1</w:t>
      </w:r>
      <w:r w:rsidR="00644CD5">
        <w:t>.</w:t>
      </w:r>
      <w:r>
        <w:t>14*T(v8</w:t>
      </w:r>
      <w:r w:rsidR="00644CD5">
        <w:t>.</w:t>
      </w:r>
      <w:r>
        <w:t>u20) -1*T(v12</w:t>
      </w:r>
      <w:r w:rsidR="00644CD5">
        <w:t>.</w:t>
      </w:r>
      <w:r>
        <w:t>u16) -0</w:t>
      </w:r>
      <w:r w:rsidR="00644CD5">
        <w:t>.</w:t>
      </w:r>
      <w:r>
        <w:t>948*T(v7</w:t>
      </w:r>
      <w:r w:rsidR="00644CD5">
        <w:t>.</w:t>
      </w:r>
      <w:r>
        <w:t>u11) -0</w:t>
      </w:r>
      <w:r w:rsidR="00644CD5">
        <w:t>.</w:t>
      </w:r>
      <w:r>
        <w:t>438*T(v5</w:t>
      </w:r>
      <w:r w:rsidR="00644CD5">
        <w:t>.</w:t>
      </w:r>
      <w:r>
        <w:t>u19) + 0</w:t>
      </w:r>
      <w:r w:rsidR="00644CD5">
        <w:t>.</w:t>
      </w:r>
      <w:r>
        <w:t>986*T(v17</w:t>
      </w:r>
      <w:r w:rsidR="00644CD5">
        <w:t>.</w:t>
      </w:r>
      <w:r>
        <w:t>u21) + 1</w:t>
      </w:r>
      <w:r w:rsidR="00644CD5">
        <w:t>.</w:t>
      </w:r>
      <w:r>
        <w:t>12*T(v32</w:t>
      </w:r>
      <w:r w:rsidR="00644CD5">
        <w:t>.</w:t>
      </w:r>
      <w:r>
        <w:t>u10) -1</w:t>
      </w:r>
      <w:r w:rsidR="00644CD5">
        <w:t>.</w:t>
      </w:r>
      <w:r>
        <w:t>11*T(v11</w:t>
      </w:r>
      <w:r w:rsidR="00644CD5">
        <w:t>.</w:t>
      </w:r>
      <w:r>
        <w:t>u11) + 0</w:t>
      </w:r>
      <w:r w:rsidR="00644CD5">
        <w:t>.</w:t>
      </w:r>
      <w:r>
        <w:t>881*T(v12</w:t>
      </w:r>
      <w:r w:rsidR="00644CD5">
        <w:t>.</w:t>
      </w:r>
      <w:r>
        <w:t>u25) -1</w:t>
      </w:r>
      <w:r w:rsidR="00644CD5">
        <w:t>.</w:t>
      </w:r>
      <w:r>
        <w:t>37*T(v2</w:t>
      </w:r>
      <w:r w:rsidR="00644CD5">
        <w:t>.</w:t>
      </w:r>
      <w:r>
        <w:t>u5) -0</w:t>
      </w:r>
      <w:r w:rsidR="00644CD5">
        <w:t>.</w:t>
      </w:r>
      <w:r>
        <w:t>713*T(v28</w:t>
      </w:r>
      <w:r w:rsidR="00644CD5">
        <w:t>.</w:t>
      </w:r>
      <w:r>
        <w:t>u10) -0</w:t>
      </w:r>
      <w:r w:rsidR="00644CD5">
        <w:t>.</w:t>
      </w:r>
      <w:r>
        <w:t>767*T(v10</w:t>
      </w:r>
      <w:r w:rsidR="00644CD5">
        <w:t>.</w:t>
      </w:r>
      <w:r>
        <w:t>u26) + 0</w:t>
      </w:r>
      <w:r w:rsidR="00644CD5">
        <w:t>.</w:t>
      </w:r>
      <w:r>
        <w:t>268*T(v18</w:t>
      </w:r>
      <w:r w:rsidR="00644CD5">
        <w:t>.</w:t>
      </w:r>
      <w:r>
        <w:t>u17) + 0</w:t>
      </w:r>
      <w:r w:rsidR="00644CD5">
        <w:t>.</w:t>
      </w:r>
      <w:r>
        <w:t>682*T(v7</w:t>
      </w:r>
      <w:r w:rsidR="00644CD5">
        <w:t>.</w:t>
      </w:r>
      <w:r>
        <w:t>u26) -0</w:t>
      </w:r>
      <w:r w:rsidR="00644CD5">
        <w:t>.</w:t>
      </w:r>
      <w:r>
        <w:t>532*T(v30</w:t>
      </w:r>
      <w:r w:rsidR="00644CD5">
        <w:t>.</w:t>
      </w:r>
      <w:r>
        <w:t>u13) + 0</w:t>
      </w:r>
      <w:r w:rsidR="00644CD5">
        <w:t>.</w:t>
      </w:r>
      <w:r>
        <w:t>476*T(v16</w:t>
      </w:r>
      <w:r w:rsidR="00644CD5">
        <w:t>.</w:t>
      </w:r>
      <w:r>
        <w:t>u25) + 0</w:t>
      </w:r>
      <w:r w:rsidR="00644CD5">
        <w:t>.</w:t>
      </w:r>
      <w:r>
        <w:t>65*T(v27</w:t>
      </w:r>
      <w:r w:rsidR="00644CD5">
        <w:t>.</w:t>
      </w:r>
      <w:r>
        <w:t>u7) -1</w:t>
      </w:r>
      <w:r w:rsidR="00644CD5">
        <w:t>.</w:t>
      </w:r>
      <w:r>
        <w:t>14*T(v4</w:t>
      </w:r>
      <w:r w:rsidR="00644CD5">
        <w:t>.</w:t>
      </w:r>
      <w:r>
        <w:t>u7) + 0</w:t>
      </w:r>
      <w:r w:rsidR="00644CD5">
        <w:t>.</w:t>
      </w:r>
      <w:r>
        <w:t>811*T(v31</w:t>
      </w:r>
      <w:r w:rsidR="00644CD5">
        <w:t>.</w:t>
      </w:r>
      <w:r>
        <w:t>u10) + 0</w:t>
      </w:r>
      <w:r w:rsidR="00644CD5">
        <w:t>.</w:t>
      </w:r>
      <w:r>
        <w:t>965*T(v32</w:t>
      </w:r>
      <w:r w:rsidR="00644CD5">
        <w:t>.</w:t>
      </w:r>
      <w:r>
        <w:t>u2) -0</w:t>
      </w:r>
      <w:r w:rsidR="00644CD5">
        <w:t>.</w:t>
      </w:r>
      <w:r>
        <w:t>608*T(v32</w:t>
      </w:r>
      <w:r w:rsidR="00644CD5">
        <w:t>.</w:t>
      </w:r>
      <w:r>
        <w:t>u3) + 0</w:t>
      </w:r>
      <w:r w:rsidR="00644CD5">
        <w:t>.</w:t>
      </w:r>
      <w:r>
        <w:t>72*T(u13) + 0</w:t>
      </w:r>
      <w:r w:rsidR="00644CD5">
        <w:t>.</w:t>
      </w:r>
      <w:r>
        <w:t>542*T(v14</w:t>
      </w:r>
      <w:r w:rsidR="00644CD5">
        <w:t>.</w:t>
      </w:r>
      <w:r>
        <w:t>u17) + 0</w:t>
      </w:r>
      <w:r w:rsidR="00644CD5">
        <w:t>.</w:t>
      </w:r>
      <w:r>
        <w:t>184*T(v30</w:t>
      </w:r>
      <w:r w:rsidR="00644CD5">
        <w:t>.</w:t>
      </w:r>
      <w:r>
        <w:t>u10) + 1</w:t>
      </w:r>
      <w:r w:rsidR="00644CD5">
        <w:t>.</w:t>
      </w:r>
      <w:r>
        <w:t>05*T(v28</w:t>
      </w:r>
      <w:r w:rsidR="00644CD5">
        <w:t>.</w:t>
      </w:r>
      <w:r>
        <w:t>u5) -0</w:t>
      </w:r>
      <w:r w:rsidR="00644CD5">
        <w:t>.</w:t>
      </w:r>
      <w:r>
        <w:t>473*NumNegative + 0</w:t>
      </w:r>
      <w:r w:rsidR="00644CD5">
        <w:t>.</w:t>
      </w:r>
      <w:r>
        <w:t>88*T(v22</w:t>
      </w:r>
      <w:r w:rsidR="00644CD5">
        <w:t>.</w:t>
      </w:r>
      <w:r>
        <w:t>u2) + 0</w:t>
      </w:r>
      <w:r w:rsidR="00644CD5">
        <w:t>.</w:t>
      </w:r>
      <w:r>
        <w:t>631*T(v36</w:t>
      </w:r>
      <w:r w:rsidR="00644CD5">
        <w:t>.</w:t>
      </w:r>
      <w:r>
        <w:t>u1) + 0</w:t>
      </w:r>
      <w:r w:rsidR="00644CD5">
        <w:t>.</w:t>
      </w:r>
      <w:r>
        <w:t>695*T(v1</w:t>
      </w:r>
      <w:r w:rsidR="00644CD5">
        <w:t>.</w:t>
      </w:r>
      <w:r>
        <w:t>u39) -0</w:t>
      </w:r>
      <w:r w:rsidR="00644CD5">
        <w:t>.</w:t>
      </w:r>
      <w:r>
        <w:t>964*T(v36</w:t>
      </w:r>
      <w:r w:rsidR="00644CD5">
        <w:t>.</w:t>
      </w:r>
      <w:r>
        <w:t>u4) -0</w:t>
      </w:r>
      <w:r w:rsidR="00644CD5">
        <w:t>.</w:t>
      </w:r>
      <w:r>
        <w:t>592*T(v6</w:t>
      </w:r>
      <w:r w:rsidR="00644CD5">
        <w:t>.</w:t>
      </w:r>
      <w:r>
        <w:t>u28) -0</w:t>
      </w:r>
      <w:r w:rsidR="00644CD5">
        <w:t>.</w:t>
      </w:r>
      <w:r>
        <w:t>5*T(v36</w:t>
      </w:r>
      <w:r w:rsidR="00644CD5">
        <w:t>.</w:t>
      </w:r>
      <w:r>
        <w:t>u6) + 0</w:t>
      </w:r>
      <w:r w:rsidR="00644CD5">
        <w:t>.</w:t>
      </w:r>
      <w:r>
        <w:t>744*T(v25</w:t>
      </w:r>
      <w:r w:rsidR="00644CD5">
        <w:t>.</w:t>
      </w:r>
      <w:r>
        <w:t>u2) + 0</w:t>
      </w:r>
      <w:r w:rsidR="00644CD5">
        <w:t>.</w:t>
      </w:r>
      <w:r>
        <w:t>489*T(v17</w:t>
      </w:r>
      <w:r w:rsidR="00644CD5">
        <w:t>.</w:t>
      </w:r>
      <w:r>
        <w:t>u14) + 0</w:t>
      </w:r>
      <w:r w:rsidR="00644CD5">
        <w:t>.</w:t>
      </w:r>
      <w:r>
        <w:t>551*T(v2</w:t>
      </w:r>
      <w:r w:rsidR="00644CD5">
        <w:t>.</w:t>
      </w:r>
      <w:r>
        <w:t>u27) + 0</w:t>
      </w:r>
      <w:r w:rsidR="00644CD5">
        <w:t>.</w:t>
      </w:r>
      <w:r>
        <w:t>715*T(v31</w:t>
      </w:r>
      <w:r w:rsidR="00644CD5">
        <w:t>.</w:t>
      </w:r>
      <w:r>
        <w:t>u7) -0</w:t>
      </w:r>
      <w:r w:rsidR="00644CD5">
        <w:t>.</w:t>
      </w:r>
      <w:r>
        <w:t>497*T(v2</w:t>
      </w:r>
      <w:r w:rsidR="00644CD5">
        <w:t>.</w:t>
      </w:r>
      <w:r>
        <w:t>u32) + 0</w:t>
      </w:r>
      <w:r w:rsidR="00644CD5">
        <w:t>.</w:t>
      </w:r>
      <w:r>
        <w:t>549*T(v18</w:t>
      </w:r>
      <w:r w:rsidR="00644CD5">
        <w:t>.</w:t>
      </w:r>
      <w:r>
        <w:t>u4) -0</w:t>
      </w:r>
      <w:r w:rsidR="00644CD5">
        <w:t>.</w:t>
      </w:r>
      <w:r>
        <w:t>403*T(v32) + 0</w:t>
      </w:r>
      <w:r w:rsidR="00644CD5">
        <w:t>.</w:t>
      </w:r>
      <w:r>
        <w:t>308*T(v17</w:t>
      </w:r>
      <w:r w:rsidR="00644CD5">
        <w:t>.</w:t>
      </w:r>
      <w:r>
        <w:t>u10) + 0</w:t>
      </w:r>
      <w:r w:rsidR="00644CD5">
        <w:t>.</w:t>
      </w:r>
      <w:r>
        <w:t>526*T(v7</w:t>
      </w:r>
      <w:r w:rsidR="00644CD5">
        <w:t>.</w:t>
      </w:r>
      <w:r>
        <w:t>u19) -0</w:t>
      </w:r>
      <w:r w:rsidR="00644CD5">
        <w:t>.</w:t>
      </w:r>
      <w:r>
        <w:t>466*T(v5</w:t>
      </w:r>
      <w:r w:rsidR="00644CD5">
        <w:t>.</w:t>
      </w:r>
      <w:r>
        <w:t>u32) -0</w:t>
      </w:r>
      <w:r w:rsidR="00644CD5">
        <w:t>.</w:t>
      </w:r>
      <w:r>
        <w:t>322*T(v10) -0</w:t>
      </w:r>
      <w:r w:rsidR="00644CD5">
        <w:t>.</w:t>
      </w:r>
      <w:r>
        <w:t>395*T(v8</w:t>
      </w:r>
      <w:r w:rsidR="00644CD5">
        <w:t>.</w:t>
      </w:r>
      <w:r>
        <w:t>u29) + 0</w:t>
      </w:r>
      <w:r w:rsidR="00644CD5">
        <w:t>.</w:t>
      </w:r>
      <w:r>
        <w:t>438*T(v2</w:t>
      </w:r>
      <w:r w:rsidR="00644CD5">
        <w:t>.</w:t>
      </w:r>
      <w:r>
        <w:t>u26) -0</w:t>
      </w:r>
      <w:r w:rsidR="00644CD5">
        <w:t>.</w:t>
      </w:r>
      <w:r>
        <w:t>555*T(v27</w:t>
      </w:r>
      <w:r w:rsidR="00644CD5">
        <w:t>.</w:t>
      </w:r>
      <w:r>
        <w:t xml:space="preserve">u13) + </w:t>
      </w:r>
      <w:r>
        <w:lastRenderedPageBreak/>
        <w:t>0</w:t>
      </w:r>
      <w:r w:rsidR="00644CD5">
        <w:t>.</w:t>
      </w:r>
      <w:r>
        <w:t>447*T(v4</w:t>
      </w:r>
      <w:r w:rsidR="00644CD5">
        <w:t>.</w:t>
      </w:r>
      <w:r>
        <w:t>u26) + 0</w:t>
      </w:r>
      <w:r w:rsidR="00644CD5">
        <w:t>.</w:t>
      </w:r>
      <w:r>
        <w:t>445*T(v11</w:t>
      </w:r>
      <w:r w:rsidR="00644CD5">
        <w:t>.</w:t>
      </w:r>
      <w:r>
        <w:t>u28) + 0</w:t>
      </w:r>
      <w:r w:rsidR="00644CD5">
        <w:t>.</w:t>
      </w:r>
      <w:r>
        <w:t>371*T(v23</w:t>
      </w:r>
      <w:r w:rsidR="00644CD5">
        <w:t>.</w:t>
      </w:r>
      <w:r>
        <w:t>u12) -0</w:t>
      </w:r>
      <w:r w:rsidR="00644CD5">
        <w:t>.</w:t>
      </w:r>
      <w:r>
        <w:t>469*T(v35</w:t>
      </w:r>
      <w:r w:rsidR="00644CD5">
        <w:t>.</w:t>
      </w:r>
      <w:r>
        <w:t>u2) + 0</w:t>
      </w:r>
      <w:r w:rsidR="00644CD5">
        <w:t>.</w:t>
      </w:r>
      <w:r>
        <w:t>398*T(u10) + 0</w:t>
      </w:r>
      <w:r w:rsidR="00644CD5">
        <w:t>.</w:t>
      </w:r>
      <w:r>
        <w:t>343*T(v27</w:t>
      </w:r>
      <w:r w:rsidR="00644CD5">
        <w:t>.</w:t>
      </w:r>
      <w:r>
        <w:t>u10) + 0</w:t>
      </w:r>
      <w:r w:rsidR="00644CD5">
        <w:t>.</w:t>
      </w:r>
      <w:r>
        <w:t>466*T(v27</w:t>
      </w:r>
      <w:r w:rsidR="00644CD5">
        <w:t>.</w:t>
      </w:r>
      <w:r>
        <w:t>u6) -0</w:t>
      </w:r>
      <w:r w:rsidR="00644CD5">
        <w:t>.</w:t>
      </w:r>
      <w:r>
        <w:t>433*T(v33</w:t>
      </w:r>
      <w:r w:rsidR="00644CD5">
        <w:t>.</w:t>
      </w:r>
      <w:r>
        <w:t>u7) -0</w:t>
      </w:r>
      <w:r w:rsidR="00644CD5">
        <w:t>.</w:t>
      </w:r>
      <w:r>
        <w:t>344*T(v32</w:t>
      </w:r>
      <w:r w:rsidR="00644CD5">
        <w:t>.</w:t>
      </w:r>
      <w:r>
        <w:t>u9) + 0</w:t>
      </w:r>
      <w:r w:rsidR="00644CD5">
        <w:t>.</w:t>
      </w:r>
      <w:r>
        <w:t>403*T(v14</w:t>
      </w:r>
      <w:r w:rsidR="00644CD5">
        <w:t>.</w:t>
      </w:r>
      <w:r>
        <w:t>u24) + 0</w:t>
      </w:r>
      <w:r w:rsidR="00644CD5">
        <w:t>.</w:t>
      </w:r>
      <w:r>
        <w:t>281*T(v32</w:t>
      </w:r>
      <w:r w:rsidR="00644CD5">
        <w:t>.</w:t>
      </w:r>
      <w:r>
        <w:t>u11) + 0</w:t>
      </w:r>
      <w:r w:rsidR="00644CD5">
        <w:t>.</w:t>
      </w:r>
      <w:r>
        <w:t>32*T(v26</w:t>
      </w:r>
      <w:r w:rsidR="00644CD5">
        <w:t>.</w:t>
      </w:r>
      <w:r>
        <w:t>u12) -0</w:t>
      </w:r>
      <w:r w:rsidR="00644CD5">
        <w:t>.</w:t>
      </w:r>
      <w:r>
        <w:t>309*T(u21) -0</w:t>
      </w:r>
      <w:r w:rsidR="00644CD5">
        <w:t>.</w:t>
      </w:r>
      <w:r>
        <w:t>409*T(v23</w:t>
      </w:r>
      <w:r w:rsidR="00644CD5">
        <w:t>.</w:t>
      </w:r>
      <w:r>
        <w:t>u5) -0</w:t>
      </w:r>
      <w:r w:rsidR="00644CD5">
        <w:t>.</w:t>
      </w:r>
      <w:r>
        <w:t>33*T(v6</w:t>
      </w:r>
      <w:r w:rsidR="00644CD5">
        <w:t>.</w:t>
      </w:r>
      <w:r>
        <w:t>u30) -0</w:t>
      </w:r>
      <w:r w:rsidR="00644CD5">
        <w:t>.</w:t>
      </w:r>
      <w:r>
        <w:t>328*T(v22</w:t>
      </w:r>
      <w:r w:rsidR="00644CD5">
        <w:t>.</w:t>
      </w:r>
      <w:r>
        <w:t>u21) + 0</w:t>
      </w:r>
      <w:r w:rsidR="00644CD5">
        <w:t>.</w:t>
      </w:r>
      <w:r>
        <w:t>365*T(v2</w:t>
      </w:r>
      <w:r w:rsidR="00644CD5">
        <w:t>.</w:t>
      </w:r>
      <w:r>
        <w:t>u24) -0</w:t>
      </w:r>
      <w:r w:rsidR="00644CD5">
        <w:t>.</w:t>
      </w:r>
      <w:r>
        <w:t>448*T(v1</w:t>
      </w:r>
      <w:r w:rsidR="00644CD5">
        <w:t>.</w:t>
      </w:r>
      <w:r>
        <w:t>u9) -0</w:t>
      </w:r>
      <w:r w:rsidR="00644CD5">
        <w:t>.</w:t>
      </w:r>
      <w:r>
        <w:t>266*T(v16</w:t>
      </w:r>
      <w:r w:rsidR="00644CD5">
        <w:t>.</w:t>
      </w:r>
      <w:r>
        <w:t>u23) + 0</w:t>
      </w:r>
      <w:r w:rsidR="00644CD5">
        <w:t>.</w:t>
      </w:r>
      <w:r>
        <w:t>332*T(v4</w:t>
      </w:r>
      <w:r w:rsidR="00644CD5">
        <w:t>.</w:t>
      </w:r>
      <w:r>
        <w:t>u11) + 0</w:t>
      </w:r>
      <w:r w:rsidR="00644CD5">
        <w:t>.</w:t>
      </w:r>
      <w:r>
        <w:t>23*T(u26) -0</w:t>
      </w:r>
      <w:r w:rsidR="00644CD5">
        <w:t>.</w:t>
      </w:r>
      <w:r>
        <w:t>562*T(v3</w:t>
      </w:r>
      <w:r w:rsidR="00644CD5">
        <w:t>.</w:t>
      </w:r>
      <w:r>
        <w:t>u1) + 0</w:t>
      </w:r>
      <w:r w:rsidR="00644CD5">
        <w:t>.</w:t>
      </w:r>
      <w:r>
        <w:t>403*T(v1</w:t>
      </w:r>
      <w:r w:rsidR="00644CD5">
        <w:t>.</w:t>
      </w:r>
      <w:r>
        <w:t>u13) + 0</w:t>
      </w:r>
      <w:r w:rsidR="00644CD5">
        <w:t>.</w:t>
      </w:r>
      <w:r>
        <w:t>126*T(v41) + 0</w:t>
      </w:r>
      <w:r w:rsidR="00644CD5">
        <w:t>.</w:t>
      </w:r>
      <w:r>
        <w:t>254*T(v15</w:t>
      </w:r>
      <w:r w:rsidR="00644CD5">
        <w:t>.</w:t>
      </w:r>
      <w:r>
        <w:t>u24) + 0</w:t>
      </w:r>
      <w:r w:rsidR="00644CD5">
        <w:t>.</w:t>
      </w:r>
      <w:r>
        <w:t>254*T(v12</w:t>
      </w:r>
      <w:r w:rsidR="00644CD5">
        <w:t>.</w:t>
      </w:r>
      <w:r>
        <w:t>u10) + 0</w:t>
      </w:r>
      <w:r w:rsidR="00644CD5">
        <w:t>.</w:t>
      </w:r>
      <w:r>
        <w:t>375*T(u3) -0</w:t>
      </w:r>
      <w:r w:rsidR="00644CD5">
        <w:t>.</w:t>
      </w:r>
      <w:r>
        <w:t>301*T(v21</w:t>
      </w:r>
      <w:r w:rsidR="00644CD5">
        <w:t>.</w:t>
      </w:r>
      <w:r>
        <w:t>u10) -0</w:t>
      </w:r>
      <w:r w:rsidR="00644CD5">
        <w:t>.</w:t>
      </w:r>
      <w:r>
        <w:t>309*T(v5</w:t>
      </w:r>
      <w:r w:rsidR="00644CD5">
        <w:t>.</w:t>
      </w:r>
      <w:r>
        <w:t>u21) -0</w:t>
      </w:r>
      <w:r w:rsidR="00644CD5">
        <w:t>.</w:t>
      </w:r>
      <w:r>
        <w:t>233*NumDonor + 0</w:t>
      </w:r>
      <w:r w:rsidR="00644CD5">
        <w:t>.</w:t>
      </w:r>
      <w:r>
        <w:t>214*T(v32</w:t>
      </w:r>
      <w:r w:rsidR="00644CD5">
        <w:t>.</w:t>
      </w:r>
      <w:r>
        <w:t>u7) + 0</w:t>
      </w:r>
      <w:r w:rsidR="00644CD5">
        <w:t>.</w:t>
      </w:r>
      <w:r>
        <w:t>259*T(v23</w:t>
      </w:r>
      <w:r w:rsidR="00644CD5">
        <w:t>.</w:t>
      </w:r>
      <w:r>
        <w:t>u9) + 0</w:t>
      </w:r>
      <w:r w:rsidR="00644CD5">
        <w:t>.</w:t>
      </w:r>
      <w:r>
        <w:t>2*T(v27</w:t>
      </w:r>
      <w:r w:rsidR="00644CD5">
        <w:t>.</w:t>
      </w:r>
      <w:r>
        <w:t>u16) + 0</w:t>
      </w:r>
      <w:r w:rsidR="00644CD5">
        <w:t>.</w:t>
      </w:r>
      <w:r>
        <w:t>234*T(v15</w:t>
      </w:r>
      <w:r w:rsidR="00644CD5">
        <w:t>.</w:t>
      </w:r>
      <w:r>
        <w:t>u28) + 0</w:t>
      </w:r>
      <w:r w:rsidR="00644CD5">
        <w:t>.</w:t>
      </w:r>
      <w:r>
        <w:t>212*T(v15</w:t>
      </w:r>
      <w:r w:rsidR="00644CD5">
        <w:t>.</w:t>
      </w:r>
      <w:r>
        <w:t>u20) + 0</w:t>
      </w:r>
      <w:r w:rsidR="00644CD5">
        <w:t>.</w:t>
      </w:r>
      <w:r>
        <w:t>215*T(v11</w:t>
      </w:r>
      <w:r w:rsidR="00644CD5">
        <w:t>.</w:t>
      </w:r>
      <w:r>
        <w:t>u25) -0</w:t>
      </w:r>
      <w:r w:rsidR="00644CD5">
        <w:t>.</w:t>
      </w:r>
      <w:r>
        <w:t>17*T(v20</w:t>
      </w:r>
      <w:r w:rsidR="00644CD5">
        <w:t>.</w:t>
      </w:r>
      <w:r>
        <w:t>u21) -0</w:t>
      </w:r>
      <w:r w:rsidR="00644CD5">
        <w:t>.</w:t>
      </w:r>
      <w:r>
        <w:t>206*T(v17</w:t>
      </w:r>
      <w:r w:rsidR="00644CD5">
        <w:t>.</w:t>
      </w:r>
      <w:r>
        <w:t>u17) -0</w:t>
      </w:r>
      <w:r w:rsidR="00644CD5">
        <w:t>.</w:t>
      </w:r>
      <w:r>
        <w:t>229*T(v4</w:t>
      </w:r>
      <w:r w:rsidR="00644CD5">
        <w:t>.</w:t>
      </w:r>
      <w:r>
        <w:t>u27) + 0</w:t>
      </w:r>
      <w:r w:rsidR="00644CD5">
        <w:t>.</w:t>
      </w:r>
      <w:r>
        <w:t>156*T(v20) + 0</w:t>
      </w:r>
      <w:r w:rsidR="00644CD5">
        <w:t>.</w:t>
      </w:r>
      <w:r>
        <w:t>204*T(v31</w:t>
      </w:r>
      <w:r w:rsidR="00644CD5">
        <w:t>.</w:t>
      </w:r>
      <w:r>
        <w:t>u5) + 0</w:t>
      </w:r>
      <w:r w:rsidR="00644CD5">
        <w:t>.</w:t>
      </w:r>
      <w:r>
        <w:t>191*T(v8</w:t>
      </w:r>
      <w:r w:rsidR="00644CD5">
        <w:t>.</w:t>
      </w:r>
      <w:r>
        <w:t>u8) -0</w:t>
      </w:r>
      <w:r w:rsidR="00644CD5">
        <w:t>.</w:t>
      </w:r>
      <w:r>
        <w:t>24*T(v4</w:t>
      </w:r>
      <w:r w:rsidR="00644CD5">
        <w:t>.</w:t>
      </w:r>
      <w:r>
        <w:t>u12) -0</w:t>
      </w:r>
      <w:r w:rsidR="00644CD5">
        <w:t>.</w:t>
      </w:r>
      <w:r>
        <w:t>246*T(v11</w:t>
      </w:r>
      <w:r w:rsidR="00644CD5">
        <w:t>.</w:t>
      </w:r>
      <w:r>
        <w:t>u16) + 0</w:t>
      </w:r>
      <w:r w:rsidR="00644CD5">
        <w:t>.</w:t>
      </w:r>
      <w:r>
        <w:t>179*T(v6</w:t>
      </w:r>
      <w:r w:rsidR="00644CD5">
        <w:t>.</w:t>
      </w:r>
      <w:r>
        <w:t>u33) -0</w:t>
      </w:r>
      <w:r w:rsidR="00644CD5">
        <w:t>.</w:t>
      </w:r>
      <w:r>
        <w:t>166*T(v23</w:t>
      </w:r>
      <w:r w:rsidR="00644CD5">
        <w:t>.</w:t>
      </w:r>
      <w:r>
        <w:t>u10) -0</w:t>
      </w:r>
      <w:r w:rsidR="00644CD5">
        <w:t>.</w:t>
      </w:r>
      <w:r>
        <w:t>168*T(v10</w:t>
      </w:r>
      <w:r w:rsidR="00644CD5">
        <w:t>.</w:t>
      </w:r>
      <w:r>
        <w:t>u11) + 0</w:t>
      </w:r>
      <w:r w:rsidR="00644CD5">
        <w:t>.</w:t>
      </w:r>
      <w:r>
        <w:t>2*T(v27</w:t>
      </w:r>
      <w:r w:rsidR="00644CD5">
        <w:t>.</w:t>
      </w:r>
      <w:r>
        <w:t>u5) -0</w:t>
      </w:r>
      <w:r w:rsidR="00644CD5">
        <w:t>.</w:t>
      </w:r>
      <w:r>
        <w:t>14*T(v40</w:t>
      </w:r>
      <w:r w:rsidR="00644CD5">
        <w:t>.</w:t>
      </w:r>
      <w:r>
        <w:t>u1) -0</w:t>
      </w:r>
      <w:r w:rsidR="00644CD5">
        <w:t>.</w:t>
      </w:r>
      <w:r>
        <w:t>133*T(v24</w:t>
      </w:r>
      <w:r w:rsidR="00644CD5">
        <w:t>.</w:t>
      </w:r>
      <w:r>
        <w:t>u11) + 0</w:t>
      </w:r>
      <w:r w:rsidR="00644CD5">
        <w:t>.</w:t>
      </w:r>
      <w:r>
        <w:t>129*T(v24</w:t>
      </w:r>
      <w:r w:rsidR="00644CD5">
        <w:t>.</w:t>
      </w:r>
      <w:r>
        <w:t>u14) + 0</w:t>
      </w:r>
      <w:r w:rsidR="00644CD5">
        <w:t>.</w:t>
      </w:r>
      <w:r>
        <w:t>141*T(v3</w:t>
      </w:r>
      <w:r w:rsidR="00644CD5">
        <w:t>.</w:t>
      </w:r>
      <w:r>
        <w:t>u26) -0</w:t>
      </w:r>
      <w:r w:rsidR="00644CD5">
        <w:t>.</w:t>
      </w:r>
      <w:r>
        <w:t>125*T(v30</w:t>
      </w:r>
      <w:r w:rsidR="00644CD5">
        <w:t>.</w:t>
      </w:r>
      <w:r>
        <w:t>u6) + 0</w:t>
      </w:r>
      <w:r w:rsidR="00644CD5">
        <w:t>.</w:t>
      </w:r>
      <w:r>
        <w:t>13*T(v17</w:t>
      </w:r>
      <w:r w:rsidR="00644CD5">
        <w:t>.</w:t>
      </w:r>
      <w:r>
        <w:t>u7) + 0</w:t>
      </w:r>
      <w:r w:rsidR="00644CD5">
        <w:t>.</w:t>
      </w:r>
      <w:r>
        <w:t>227*v + 0</w:t>
      </w:r>
      <w:r w:rsidR="00644CD5">
        <w:t>.</w:t>
      </w:r>
      <w:r>
        <w:t>138*T(v7</w:t>
      </w:r>
      <w:r w:rsidR="00644CD5">
        <w:t>.</w:t>
      </w:r>
      <w:r>
        <w:t>u15) -0</w:t>
      </w:r>
      <w:r w:rsidR="00644CD5">
        <w:t>.</w:t>
      </w:r>
      <w:r>
        <w:t>0946*T(v24</w:t>
      </w:r>
      <w:r w:rsidR="00644CD5">
        <w:t>.</w:t>
      </w:r>
      <w:r>
        <w:t>u17) + 0</w:t>
      </w:r>
      <w:r w:rsidR="00644CD5">
        <w:t>.</w:t>
      </w:r>
      <w:r>
        <w:t>108*T(v30</w:t>
      </w:r>
      <w:r w:rsidR="00644CD5">
        <w:t>.</w:t>
      </w:r>
      <w:r>
        <w:t>u7) -0</w:t>
      </w:r>
      <w:r w:rsidR="00644CD5">
        <w:t>.</w:t>
      </w:r>
      <w:r>
        <w:t>115*T(v11</w:t>
      </w:r>
      <w:r w:rsidR="00644CD5">
        <w:t>.</w:t>
      </w:r>
      <w:r>
        <w:t>u2) + 0</w:t>
      </w:r>
      <w:r w:rsidR="00644CD5">
        <w:t>.</w:t>
      </w:r>
      <w:r>
        <w:t>114*T(v12</w:t>
      </w:r>
      <w:r w:rsidR="00644CD5">
        <w:t>.</w:t>
      </w:r>
      <w:r>
        <w:t>u1) -0</w:t>
      </w:r>
      <w:r w:rsidR="00644CD5">
        <w:t>.</w:t>
      </w:r>
      <w:r>
        <w:t>11*T(v15</w:t>
      </w:r>
      <w:r w:rsidR="00644CD5">
        <w:t>.</w:t>
      </w:r>
      <w:r>
        <w:t>u10) -0</w:t>
      </w:r>
      <w:r w:rsidR="00644CD5">
        <w:t>.</w:t>
      </w:r>
      <w:r>
        <w:t>0883*T(v33</w:t>
      </w:r>
      <w:r w:rsidR="00644CD5">
        <w:t>.</w:t>
      </w:r>
      <w:r>
        <w:t>u6) + 0</w:t>
      </w:r>
      <w:r w:rsidR="00644CD5">
        <w:t>.</w:t>
      </w:r>
      <w:r>
        <w:t>0986*T(v16</w:t>
      </w:r>
      <w:r w:rsidR="00644CD5">
        <w:t>.</w:t>
      </w:r>
      <w:r>
        <w:t>u13) + 0</w:t>
      </w:r>
      <w:r w:rsidR="00644CD5">
        <w:t>.</w:t>
      </w:r>
      <w:r>
        <w:t>1*T(v10</w:t>
      </w:r>
      <w:r w:rsidR="00644CD5">
        <w:t>.</w:t>
      </w:r>
      <w:r>
        <w:t>u1) -0</w:t>
      </w:r>
      <w:r w:rsidR="00644CD5">
        <w:t>.</w:t>
      </w:r>
      <w:r>
        <w:t>0871*T(v14</w:t>
      </w:r>
      <w:r w:rsidR="00644CD5">
        <w:t>.</w:t>
      </w:r>
      <w:r>
        <w:t>u12) -0</w:t>
      </w:r>
      <w:r w:rsidR="00644CD5">
        <w:t>.</w:t>
      </w:r>
      <w:r>
        <w:t>0494*T(v26</w:t>
      </w:r>
      <w:r w:rsidR="00644CD5">
        <w:t>.</w:t>
      </w:r>
      <w:r>
        <w:t>u17) + 0</w:t>
      </w:r>
      <w:r w:rsidR="00644CD5">
        <w:t>.</w:t>
      </w:r>
      <w:r>
        <w:t>0284*T(u43) -0</w:t>
      </w:r>
      <w:r w:rsidR="00644CD5">
        <w:t>.</w:t>
      </w:r>
      <w:r>
        <w:t>0527*T(v28</w:t>
      </w:r>
      <w:r w:rsidR="00644CD5">
        <w:t>.</w:t>
      </w:r>
      <w:r>
        <w:t>u2) + 0</w:t>
      </w:r>
      <w:r w:rsidR="00644CD5">
        <w:t>.</w:t>
      </w:r>
      <w:r>
        <w:t>0408*T(v7</w:t>
      </w:r>
      <w:r w:rsidR="00644CD5">
        <w:t>.</w:t>
      </w:r>
      <w:r>
        <w:t>u35) -0</w:t>
      </w:r>
      <w:r w:rsidR="00644CD5">
        <w:t>.</w:t>
      </w:r>
      <w:r>
        <w:t>0395*T(v28</w:t>
      </w:r>
      <w:r w:rsidR="00644CD5">
        <w:t>.</w:t>
      </w:r>
      <w:r>
        <w:t>u15) -0</w:t>
      </w:r>
      <w:r w:rsidR="00644CD5">
        <w:t>.</w:t>
      </w:r>
      <w:r>
        <w:t>0409*T(v6</w:t>
      </w:r>
      <w:r w:rsidR="00644CD5">
        <w:t>.</w:t>
      </w:r>
      <w:r>
        <w:t>u32) -0</w:t>
      </w:r>
      <w:r w:rsidR="00644CD5">
        <w:t>.</w:t>
      </w:r>
      <w:r>
        <w:t>0443*T(v9</w:t>
      </w:r>
      <w:r w:rsidR="00644CD5">
        <w:t>.</w:t>
      </w:r>
      <w:r>
        <w:t>u29) -0</w:t>
      </w:r>
      <w:r w:rsidR="00644CD5">
        <w:t>.</w:t>
      </w:r>
      <w:r>
        <w:t>0374*T(v35</w:t>
      </w:r>
      <w:r w:rsidR="00644CD5">
        <w:t>.</w:t>
      </w:r>
      <w:r>
        <w:t>u5) -0</w:t>
      </w:r>
      <w:r w:rsidR="00644CD5">
        <w:t>.</w:t>
      </w:r>
      <w:r>
        <w:t>0374*T(v15</w:t>
      </w:r>
      <w:r w:rsidR="00644CD5">
        <w:t>.</w:t>
      </w:r>
      <w:r>
        <w:t>u25) + 0</w:t>
      </w:r>
      <w:r w:rsidR="00644CD5">
        <w:t>.</w:t>
      </w:r>
      <w:r>
        <w:t>0342*T(v26</w:t>
      </w:r>
      <w:r w:rsidR="00644CD5">
        <w:t>.</w:t>
      </w:r>
      <w:r>
        <w:t>u10) -0</w:t>
      </w:r>
      <w:r w:rsidR="00644CD5">
        <w:t>.</w:t>
      </w:r>
      <w:r>
        <w:t>0305*T(v12</w:t>
      </w:r>
      <w:r w:rsidR="00644CD5">
        <w:t>.</w:t>
      </w:r>
      <w:r>
        <w:t>u27) -0</w:t>
      </w:r>
      <w:r w:rsidR="00644CD5">
        <w:t>.</w:t>
      </w:r>
      <w:r>
        <w:t>0316*T(v7</w:t>
      </w:r>
      <w:r w:rsidR="00644CD5">
        <w:t>.</w:t>
      </w:r>
      <w:r>
        <w:t>u25) -0</w:t>
      </w:r>
      <w:r w:rsidR="00644CD5">
        <w:t>.</w:t>
      </w:r>
      <w:r>
        <w:t>03*T(v28</w:t>
      </w:r>
      <w:r w:rsidR="00644CD5">
        <w:t>.</w:t>
      </w:r>
      <w:r>
        <w:t>u6) + 0</w:t>
      </w:r>
      <w:r w:rsidR="00644CD5">
        <w:t>.</w:t>
      </w:r>
      <w:r>
        <w:t>0224*T(v27</w:t>
      </w:r>
      <w:r w:rsidR="00644CD5">
        <w:t>.</w:t>
      </w:r>
      <w:r>
        <w:t>u12) -0</w:t>
      </w:r>
      <w:r w:rsidR="00644CD5">
        <w:t>.</w:t>
      </w:r>
      <w:r>
        <w:t>0173*T(v31</w:t>
      </w:r>
      <w:r w:rsidR="00644CD5">
        <w:t>.</w:t>
      </w:r>
      <w:r>
        <w:t>u11) + 0</w:t>
      </w:r>
      <w:r w:rsidR="00644CD5">
        <w:t>.</w:t>
      </w:r>
      <w:r>
        <w:t>00909*T(v15</w:t>
      </w:r>
      <w:r w:rsidR="00644CD5">
        <w:t>.</w:t>
      </w:r>
      <w:r>
        <w:t>u11) + 0</w:t>
      </w:r>
      <w:r w:rsidR="00644CD5">
        <w:t>.</w:t>
      </w:r>
      <w:r>
        <w:t>00715*T(v7</w:t>
      </w:r>
      <w:r w:rsidR="00644CD5">
        <w:t>.</w:t>
      </w:r>
      <w:r>
        <w:t>u8) -0</w:t>
      </w:r>
      <w:r w:rsidR="00644CD5">
        <w:t>.</w:t>
      </w:r>
      <w:r>
        <w:t>00786*T(v6</w:t>
      </w:r>
      <w:r w:rsidR="00644CD5">
        <w:t>.</w:t>
      </w:r>
      <w:r>
        <w:t>u4) + 9</w:t>
      </w:r>
      <w:r w:rsidR="00644CD5">
        <w:t>.</w:t>
      </w:r>
      <w:r>
        <w:t>32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108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09*T(v2</w:t>
      </w:r>
      <w:r w:rsidR="00644CD5">
        <w:t>.</w:t>
      </w:r>
      <w:r>
        <w:t>u4) + 0</w:t>
      </w:r>
      <w:r w:rsidR="00644CD5">
        <w:t>.</w:t>
      </w:r>
      <w:r>
        <w:t>75*T(v12</w:t>
      </w:r>
      <w:r w:rsidR="00644CD5">
        <w:t>.</w:t>
      </w:r>
      <w:r>
        <w:t>u15) + 22</w:t>
      </w:r>
      <w:r w:rsidR="00644CD5">
        <w:t>.</w:t>
      </w:r>
      <w:r>
        <w:t>8*Length -0</w:t>
      </w:r>
      <w:r w:rsidR="00644CD5">
        <w:t>.</w:t>
      </w:r>
      <w:r>
        <w:t>531*T(v6</w:t>
      </w:r>
      <w:r w:rsidR="00644CD5">
        <w:t>.</w:t>
      </w:r>
      <w:r>
        <w:t>u3) + 1</w:t>
      </w:r>
      <w:r w:rsidR="00644CD5">
        <w:t>.</w:t>
      </w:r>
      <w:r>
        <w:t>14*T(v28</w:t>
      </w:r>
      <w:r w:rsidR="00644CD5">
        <w:t>.</w:t>
      </w:r>
      <w:r>
        <w:t>u6) + 1</w:t>
      </w:r>
      <w:r w:rsidR="00644CD5">
        <w:t>.</w:t>
      </w:r>
      <w:r>
        <w:t>95*T(v22</w:t>
      </w:r>
      <w:r w:rsidR="00644CD5">
        <w:t>.</w:t>
      </w:r>
      <w:r>
        <w:t>u6) + 0</w:t>
      </w:r>
      <w:r w:rsidR="00644CD5">
        <w:t>.</w:t>
      </w:r>
      <w:r>
        <w:t>238*T(v5</w:t>
      </w:r>
      <w:r w:rsidR="00644CD5">
        <w:t>.</w:t>
      </w:r>
      <w:r>
        <w:t>u9) + 0</w:t>
      </w:r>
      <w:r w:rsidR="00644CD5">
        <w:t>.</w:t>
      </w:r>
      <w:r>
        <w:t>987*T(v19</w:t>
      </w:r>
      <w:r w:rsidR="00644CD5">
        <w:t>.</w:t>
      </w:r>
      <w:r>
        <w:t>u14) -0</w:t>
      </w:r>
      <w:r w:rsidR="00644CD5">
        <w:t>.</w:t>
      </w:r>
      <w:r>
        <w:t>768*T(v12</w:t>
      </w:r>
      <w:r w:rsidR="00644CD5">
        <w:t>.</w:t>
      </w:r>
      <w:r>
        <w:t>u30) -1</w:t>
      </w:r>
      <w:r w:rsidR="00644CD5">
        <w:t>.</w:t>
      </w:r>
      <w:r>
        <w:t>95*T(v3) -0</w:t>
      </w:r>
      <w:r w:rsidR="00644CD5">
        <w:t>.</w:t>
      </w:r>
      <w:r>
        <w:t>612*T(v15) + 0</w:t>
      </w:r>
      <w:r w:rsidR="00644CD5">
        <w:t>.</w:t>
      </w:r>
      <w:r>
        <w:t>933*T(v3</w:t>
      </w:r>
      <w:r w:rsidR="00644CD5">
        <w:t>.</w:t>
      </w:r>
      <w:r>
        <w:t>u22) -0</w:t>
      </w:r>
      <w:r w:rsidR="00644CD5">
        <w:t>.</w:t>
      </w:r>
      <w:r>
        <w:t>012*T(v1</w:t>
      </w:r>
      <w:r w:rsidR="00644CD5">
        <w:t>.</w:t>
      </w:r>
      <w:r>
        <w:t>u17) + 0</w:t>
      </w:r>
      <w:r w:rsidR="00644CD5">
        <w:t>.</w:t>
      </w:r>
      <w:r>
        <w:t>332*T(v19</w:t>
      </w:r>
      <w:r w:rsidR="00644CD5">
        <w:t>.</w:t>
      </w:r>
      <w:r>
        <w:t>u4) + 0</w:t>
      </w:r>
      <w:r w:rsidR="00644CD5">
        <w:t>.</w:t>
      </w:r>
      <w:r>
        <w:t>668*T(v10</w:t>
      </w:r>
      <w:r w:rsidR="00644CD5">
        <w:t>.</w:t>
      </w:r>
      <w:r>
        <w:t>u21) -0</w:t>
      </w:r>
      <w:r w:rsidR="00644CD5">
        <w:t>.</w:t>
      </w:r>
      <w:r>
        <w:t>496*T(v14</w:t>
      </w:r>
      <w:r w:rsidR="00644CD5">
        <w:t>.</w:t>
      </w:r>
      <w:r>
        <w:t>u12) + 1</w:t>
      </w:r>
      <w:r w:rsidR="00644CD5">
        <w:t>.</w:t>
      </w:r>
      <w:r>
        <w:t>53*T(u2) -0</w:t>
      </w:r>
      <w:r w:rsidR="00644CD5">
        <w:t>.</w:t>
      </w:r>
      <w:r>
        <w:t>791*T(v15</w:t>
      </w:r>
      <w:r w:rsidR="00644CD5">
        <w:t>.</w:t>
      </w:r>
      <w:r>
        <w:t>u5) + 0</w:t>
      </w:r>
      <w:r w:rsidR="00644CD5">
        <w:t>.</w:t>
      </w:r>
      <w:r>
        <w:t>44*T(v8</w:t>
      </w:r>
      <w:r w:rsidR="00644CD5">
        <w:t>.</w:t>
      </w:r>
      <w:r>
        <w:t>u30) -0</w:t>
      </w:r>
      <w:r w:rsidR="00644CD5">
        <w:t>.</w:t>
      </w:r>
      <w:r>
        <w:t>826*T(v11</w:t>
      </w:r>
      <w:r w:rsidR="00644CD5">
        <w:t>.</w:t>
      </w:r>
      <w:r>
        <w:t>u32) -0</w:t>
      </w:r>
      <w:r w:rsidR="00644CD5">
        <w:t>.</w:t>
      </w:r>
      <w:r>
        <w:t>813*T(v12</w:t>
      </w:r>
      <w:r w:rsidR="00644CD5">
        <w:t>.</w:t>
      </w:r>
      <w:r>
        <w:t>u1) -1</w:t>
      </w:r>
      <w:r w:rsidR="00644CD5">
        <w:t>.</w:t>
      </w:r>
      <w:r>
        <w:t>98*T(v3</w:t>
      </w:r>
      <w:r w:rsidR="00644CD5">
        <w:t>.</w:t>
      </w:r>
      <w:r>
        <w:t>u2) + 0</w:t>
      </w:r>
      <w:r w:rsidR="00644CD5">
        <w:t>.</w:t>
      </w:r>
      <w:r>
        <w:t>124*T(v2</w:t>
      </w:r>
      <w:r w:rsidR="00644CD5">
        <w:t>.</w:t>
      </w:r>
      <w:r>
        <w:t>u41) -11</w:t>
      </w:r>
      <w:r w:rsidR="00644CD5">
        <w:t>.</w:t>
      </w:r>
      <w:r>
        <w:t>2*Length^2 + 0</w:t>
      </w:r>
      <w:r w:rsidR="00644CD5">
        <w:t>.</w:t>
      </w:r>
      <w:r>
        <w:t>794*T(v15</w:t>
      </w:r>
      <w:r w:rsidR="00644CD5">
        <w:t>.</w:t>
      </w:r>
      <w:r>
        <w:t>u18) + 0</w:t>
      </w:r>
      <w:r w:rsidR="00644CD5">
        <w:t>.</w:t>
      </w:r>
      <w:r>
        <w:t>387*T(v1</w:t>
      </w:r>
      <w:r w:rsidR="00644CD5">
        <w:t>.</w:t>
      </w:r>
      <w:r>
        <w:t>u34) -1</w:t>
      </w:r>
      <w:r w:rsidR="00644CD5">
        <w:t>.</w:t>
      </w:r>
      <w:r>
        <w:t>57*T(v12</w:t>
      </w:r>
      <w:r w:rsidR="00644CD5">
        <w:t>.</w:t>
      </w:r>
      <w:r>
        <w:t>u8) -1</w:t>
      </w:r>
      <w:r w:rsidR="00644CD5">
        <w:t>.</w:t>
      </w:r>
      <w:r>
        <w:t>15*T(v19</w:t>
      </w:r>
      <w:r w:rsidR="00644CD5">
        <w:t>.</w:t>
      </w:r>
      <w:r>
        <w:t>u15) + 1</w:t>
      </w:r>
      <w:r w:rsidR="00644CD5">
        <w:t>.</w:t>
      </w:r>
      <w:r>
        <w:t>29*T(v4</w:t>
      </w:r>
      <w:r w:rsidR="00644CD5">
        <w:t>.</w:t>
      </w:r>
      <w:r>
        <w:t>u1) + 1</w:t>
      </w:r>
      <w:r w:rsidR="00644CD5">
        <w:t>.</w:t>
      </w:r>
      <w:r>
        <w:t>23*T(v9</w:t>
      </w:r>
      <w:r w:rsidR="00644CD5">
        <w:t>.</w:t>
      </w:r>
      <w:r>
        <w:t>u13) -0</w:t>
      </w:r>
      <w:r w:rsidR="00644CD5">
        <w:t>.</w:t>
      </w:r>
      <w:r>
        <w:t>57*T(v19</w:t>
      </w:r>
      <w:r w:rsidR="00644CD5">
        <w:t>.</w:t>
      </w:r>
      <w:r>
        <w:t>u16) -1</w:t>
      </w:r>
      <w:r w:rsidR="00644CD5">
        <w:t>.</w:t>
      </w:r>
      <w:r>
        <w:t>19*T(v14</w:t>
      </w:r>
      <w:r w:rsidR="00644CD5">
        <w:t>.</w:t>
      </w:r>
      <w:r>
        <w:t>u17) + 0</w:t>
      </w:r>
      <w:r w:rsidR="00644CD5">
        <w:t>.</w:t>
      </w:r>
      <w:r>
        <w:t>75*T(v14</w:t>
      </w:r>
      <w:r w:rsidR="00644CD5">
        <w:t>.</w:t>
      </w:r>
      <w:r>
        <w:t>u9) + 0</w:t>
      </w:r>
      <w:r w:rsidR="00644CD5">
        <w:t>.</w:t>
      </w:r>
      <w:r>
        <w:t>229*T(v18</w:t>
      </w:r>
      <w:r w:rsidR="00644CD5">
        <w:t>.</w:t>
      </w:r>
      <w:r>
        <w:t>u11) + 0</w:t>
      </w:r>
      <w:r w:rsidR="00644CD5">
        <w:t>.</w:t>
      </w:r>
      <w:r>
        <w:t>272*T(v16</w:t>
      </w:r>
      <w:r w:rsidR="00644CD5">
        <w:t>.</w:t>
      </w:r>
      <w:r>
        <w:t>u9) -0</w:t>
      </w:r>
      <w:r w:rsidR="00644CD5">
        <w:t>.</w:t>
      </w:r>
      <w:r>
        <w:t>943*T(u8) -0</w:t>
      </w:r>
      <w:r w:rsidR="00644CD5">
        <w:t>.</w:t>
      </w:r>
      <w:r>
        <w:t>464*T(v15</w:t>
      </w:r>
      <w:r w:rsidR="00644CD5">
        <w:t>.</w:t>
      </w:r>
      <w:r>
        <w:t>u6) -0</w:t>
      </w:r>
      <w:r w:rsidR="00644CD5">
        <w:t>.</w:t>
      </w:r>
      <w:r>
        <w:t>691*T(v10</w:t>
      </w:r>
      <w:r w:rsidR="00644CD5">
        <w:t>.</w:t>
      </w:r>
      <w:r>
        <w:t>u8) -0</w:t>
      </w:r>
      <w:r w:rsidR="00644CD5">
        <w:t>.</w:t>
      </w:r>
      <w:r>
        <w:t>684*T(v4</w:t>
      </w:r>
      <w:r w:rsidR="00644CD5">
        <w:t>.</w:t>
      </w:r>
      <w:r>
        <w:t>u22) + 0</w:t>
      </w:r>
      <w:r w:rsidR="00644CD5">
        <w:t>.</w:t>
      </w:r>
      <w:r>
        <w:t>38*T(v34</w:t>
      </w:r>
      <w:r w:rsidR="00644CD5">
        <w:t>.</w:t>
      </w:r>
      <w:r>
        <w:t>u5) + 0</w:t>
      </w:r>
      <w:r w:rsidR="00644CD5">
        <w:t>.</w:t>
      </w:r>
      <w:r>
        <w:t>533*T(v23) + 0</w:t>
      </w:r>
      <w:r w:rsidR="00644CD5">
        <w:t>.</w:t>
      </w:r>
      <w:r>
        <w:t>0791*T(v24</w:t>
      </w:r>
      <w:r w:rsidR="00644CD5">
        <w:t>.</w:t>
      </w:r>
      <w:r>
        <w:t>u12) + 0</w:t>
      </w:r>
      <w:r w:rsidR="00644CD5">
        <w:t>.</w:t>
      </w:r>
      <w:r>
        <w:t>73*T(v8</w:t>
      </w:r>
      <w:r w:rsidR="00644CD5">
        <w:t>.</w:t>
      </w:r>
      <w:r>
        <w:t>u4) + 1</w:t>
      </w:r>
      <w:r w:rsidR="00644CD5">
        <w:t>.</w:t>
      </w:r>
      <w:r>
        <w:t>08*T(v21</w:t>
      </w:r>
      <w:r w:rsidR="00644CD5">
        <w:t>.</w:t>
      </w:r>
      <w:r>
        <w:t>u14) + 1</w:t>
      </w:r>
      <w:r w:rsidR="00644CD5">
        <w:t>.</w:t>
      </w:r>
      <w:r>
        <w:t>78*T(v4</w:t>
      </w:r>
      <w:r w:rsidR="00644CD5">
        <w:t>.</w:t>
      </w:r>
      <w:r>
        <w:t>u6) -0</w:t>
      </w:r>
      <w:r w:rsidR="00644CD5">
        <w:t>.</w:t>
      </w:r>
      <w:r>
        <w:t>441*T(v5</w:t>
      </w:r>
      <w:r w:rsidR="00644CD5">
        <w:t>.</w:t>
      </w:r>
      <w:r>
        <w:t>u22) -1*T(v30</w:t>
      </w:r>
      <w:r w:rsidR="00644CD5">
        <w:t>.</w:t>
      </w:r>
      <w:r>
        <w:t>u2) -0</w:t>
      </w:r>
      <w:r w:rsidR="00644CD5">
        <w:t>.</w:t>
      </w:r>
      <w:r>
        <w:t>0694*T(u30) -0</w:t>
      </w:r>
      <w:r w:rsidR="00644CD5">
        <w:t>.</w:t>
      </w:r>
      <w:r>
        <w:t>583*T(v15</w:t>
      </w:r>
      <w:r w:rsidR="00644CD5">
        <w:t>.</w:t>
      </w:r>
      <w:r>
        <w:t>u22) -0</w:t>
      </w:r>
      <w:r w:rsidR="00644CD5">
        <w:t>.</w:t>
      </w:r>
      <w:r>
        <w:t>63*T(v14</w:t>
      </w:r>
      <w:r w:rsidR="00644CD5">
        <w:t>.</w:t>
      </w:r>
      <w:r>
        <w:t>u28) + 1</w:t>
      </w:r>
      <w:r w:rsidR="00644CD5">
        <w:t>.</w:t>
      </w:r>
      <w:r>
        <w:t>06*T(v4</w:t>
      </w:r>
      <w:r w:rsidR="00644CD5">
        <w:t>.</w:t>
      </w:r>
      <w:r>
        <w:t>u8) -0</w:t>
      </w:r>
      <w:r w:rsidR="00644CD5">
        <w:t>.</w:t>
      </w:r>
      <w:r>
        <w:t>598*T(v4</w:t>
      </w:r>
      <w:r w:rsidR="00644CD5">
        <w:t>.</w:t>
      </w:r>
      <w:r>
        <w:t>u5) -0</w:t>
      </w:r>
      <w:r w:rsidR="00644CD5">
        <w:t>.</w:t>
      </w:r>
      <w:r>
        <w:t>879*T(v15</w:t>
      </w:r>
      <w:r w:rsidR="00644CD5">
        <w:t>.</w:t>
      </w:r>
      <w:r>
        <w:t>u10) -0</w:t>
      </w:r>
      <w:r w:rsidR="00644CD5">
        <w:t>.</w:t>
      </w:r>
      <w:r>
        <w:t>486*T(u36) -0</w:t>
      </w:r>
      <w:r w:rsidR="00644CD5">
        <w:t>.</w:t>
      </w:r>
      <w:r>
        <w:t>725*T(v30</w:t>
      </w:r>
      <w:r w:rsidR="00644CD5">
        <w:t>.</w:t>
      </w:r>
      <w:r>
        <w:t>u6) -0</w:t>
      </w:r>
      <w:r w:rsidR="00644CD5">
        <w:t>.</w:t>
      </w:r>
      <w:r>
        <w:t>338*T(v32</w:t>
      </w:r>
      <w:r w:rsidR="00644CD5">
        <w:t>.</w:t>
      </w:r>
      <w:r>
        <w:t>u6) -1</w:t>
      </w:r>
      <w:r w:rsidR="00644CD5">
        <w:t>.</w:t>
      </w:r>
      <w:r>
        <w:t>37*T(v8</w:t>
      </w:r>
      <w:r w:rsidR="00644CD5">
        <w:t>.</w:t>
      </w:r>
      <w:r>
        <w:t>u7) -2</w:t>
      </w:r>
      <w:r w:rsidR="00644CD5">
        <w:t>.</w:t>
      </w:r>
      <w:r>
        <w:t>99*u + 0</w:t>
      </w:r>
      <w:r w:rsidR="00644CD5">
        <w:t>.</w:t>
      </w:r>
      <w:r>
        <w:t>814*T(v7</w:t>
      </w:r>
      <w:r w:rsidR="00644CD5">
        <w:t>.</w:t>
      </w:r>
      <w:r>
        <w:t>u25) + 0</w:t>
      </w:r>
      <w:r w:rsidR="00644CD5">
        <w:t>.</w:t>
      </w:r>
      <w:r>
        <w:t>509*T(v16</w:t>
      </w:r>
      <w:r w:rsidR="00644CD5">
        <w:t>.</w:t>
      </w:r>
      <w:r>
        <w:t>u22) -0</w:t>
      </w:r>
      <w:r w:rsidR="00644CD5">
        <w:t>.</w:t>
      </w:r>
      <w:r>
        <w:t>642*T(v10</w:t>
      </w:r>
      <w:r w:rsidR="00644CD5">
        <w:t>.</w:t>
      </w:r>
      <w:r>
        <w:t>u24) -0</w:t>
      </w:r>
      <w:r w:rsidR="00644CD5">
        <w:t>.</w:t>
      </w:r>
      <w:r>
        <w:t>604*T(u32) -0</w:t>
      </w:r>
      <w:r w:rsidR="00644CD5">
        <w:t>.</w:t>
      </w:r>
      <w:r>
        <w:t>683*T(v21</w:t>
      </w:r>
      <w:r w:rsidR="00644CD5">
        <w:t>.</w:t>
      </w:r>
      <w:r>
        <w:t>u7) + 0</w:t>
      </w:r>
      <w:r w:rsidR="00644CD5">
        <w:t>.</w:t>
      </w:r>
      <w:r>
        <w:t>708*T(v6</w:t>
      </w:r>
      <w:r w:rsidR="00644CD5">
        <w:t>.</w:t>
      </w:r>
      <w:r>
        <w:t>u30) + 0</w:t>
      </w:r>
      <w:r w:rsidR="00644CD5">
        <w:t>.</w:t>
      </w:r>
      <w:r>
        <w:t>192*T(v19</w:t>
      </w:r>
      <w:r w:rsidR="00644CD5">
        <w:t>.</w:t>
      </w:r>
      <w:r>
        <w:t>u23) + 0</w:t>
      </w:r>
      <w:r w:rsidR="00644CD5">
        <w:t>.</w:t>
      </w:r>
      <w:r>
        <w:t>362*T(v32</w:t>
      </w:r>
      <w:r w:rsidR="00644CD5">
        <w:t>.</w:t>
      </w:r>
      <w:r>
        <w:t>u8) + 0</w:t>
      </w:r>
      <w:r w:rsidR="00644CD5">
        <w:t>.</w:t>
      </w:r>
      <w:r>
        <w:t>298*T(v2</w:t>
      </w:r>
      <w:r w:rsidR="00644CD5">
        <w:t>.</w:t>
      </w:r>
      <w:r>
        <w:t>u13) -0</w:t>
      </w:r>
      <w:r w:rsidR="00644CD5">
        <w:t>.</w:t>
      </w:r>
      <w:r>
        <w:t>668*T(v16</w:t>
      </w:r>
      <w:r w:rsidR="00644CD5">
        <w:t>.</w:t>
      </w:r>
      <w:r>
        <w:t>u2) -0</w:t>
      </w:r>
      <w:r w:rsidR="00644CD5">
        <w:t>.</w:t>
      </w:r>
      <w:r>
        <w:t>452*T(v4</w:t>
      </w:r>
      <w:r w:rsidR="00644CD5">
        <w:t>.</w:t>
      </w:r>
      <w:r>
        <w:t>u16) -0</w:t>
      </w:r>
      <w:r w:rsidR="00644CD5">
        <w:t>.</w:t>
      </w:r>
      <w:r>
        <w:t>625*T(v2</w:t>
      </w:r>
      <w:r w:rsidR="00644CD5">
        <w:t>.</w:t>
      </w:r>
      <w:r>
        <w:t>u30) + 0</w:t>
      </w:r>
      <w:r w:rsidR="00644CD5">
        <w:t>.</w:t>
      </w:r>
      <w:r>
        <w:t>776*T(v4</w:t>
      </w:r>
      <w:r w:rsidR="00644CD5">
        <w:t>.</w:t>
      </w:r>
      <w:r>
        <w:t>u32) + 0</w:t>
      </w:r>
      <w:r w:rsidR="00644CD5">
        <w:t>.</w:t>
      </w:r>
      <w:r>
        <w:t>595*T(v10</w:t>
      </w:r>
      <w:r w:rsidR="00644CD5">
        <w:t>.</w:t>
      </w:r>
      <w:r>
        <w:t>u3) + 0</w:t>
      </w:r>
      <w:r w:rsidR="00644CD5">
        <w:t>.</w:t>
      </w:r>
      <w:r>
        <w:t>318*T(v26</w:t>
      </w:r>
      <w:r w:rsidR="00644CD5">
        <w:t>.</w:t>
      </w:r>
      <w:r>
        <w:t>u15) -0</w:t>
      </w:r>
      <w:r w:rsidR="00644CD5">
        <w:t>.</w:t>
      </w:r>
      <w:r>
        <w:t>676*T(v23</w:t>
      </w:r>
      <w:r w:rsidR="00644CD5">
        <w:t>.</w:t>
      </w:r>
      <w:r>
        <w:t>u13) -0</w:t>
      </w:r>
      <w:r w:rsidR="00644CD5">
        <w:t>.</w:t>
      </w:r>
      <w:r>
        <w:t>735*T(v33</w:t>
      </w:r>
      <w:r w:rsidR="00644CD5">
        <w:t>.</w:t>
      </w:r>
      <w:r>
        <w:t>u2) + 0</w:t>
      </w:r>
      <w:r w:rsidR="00644CD5">
        <w:t>.</w:t>
      </w:r>
      <w:r>
        <w:t>519*T(v12</w:t>
      </w:r>
      <w:r w:rsidR="00644CD5">
        <w:t>.</w:t>
      </w:r>
      <w:r>
        <w:t>u6) -0</w:t>
      </w:r>
      <w:r w:rsidR="00644CD5">
        <w:t>.</w:t>
      </w:r>
      <w:r>
        <w:t>329*T(v5</w:t>
      </w:r>
      <w:r w:rsidR="00644CD5">
        <w:t>.</w:t>
      </w:r>
      <w:r>
        <w:t>u35) + 0</w:t>
      </w:r>
      <w:r w:rsidR="00644CD5">
        <w:t>.</w:t>
      </w:r>
      <w:r>
        <w:t>497*T(v21</w:t>
      </w:r>
      <w:r w:rsidR="00644CD5">
        <w:t>.</w:t>
      </w:r>
      <w:r>
        <w:t>u13) + 0</w:t>
      </w:r>
      <w:r w:rsidR="00644CD5">
        <w:t>.</w:t>
      </w:r>
      <w:r>
        <w:t>456*T(v18</w:t>
      </w:r>
      <w:r w:rsidR="00644CD5">
        <w:t>.</w:t>
      </w:r>
      <w:r>
        <w:t>u19) + 0</w:t>
      </w:r>
      <w:r w:rsidR="00644CD5">
        <w:t>.</w:t>
      </w:r>
      <w:r>
        <w:t>5*T(v25</w:t>
      </w:r>
      <w:r w:rsidR="00644CD5">
        <w:t>.</w:t>
      </w:r>
      <w:r>
        <w:t>u8) + 0</w:t>
      </w:r>
      <w:r w:rsidR="00644CD5">
        <w:t>.</w:t>
      </w:r>
      <w:r>
        <w:t>847*T(v10</w:t>
      </w:r>
      <w:r w:rsidR="00644CD5">
        <w:t>.</w:t>
      </w:r>
      <w:r>
        <w:t>u26) -0</w:t>
      </w:r>
      <w:r w:rsidR="00644CD5">
        <w:t>.</w:t>
      </w:r>
      <w:r>
        <w:t>76*T(v24</w:t>
      </w:r>
      <w:r w:rsidR="00644CD5">
        <w:t>.</w:t>
      </w:r>
      <w:r>
        <w:t>u8) -0</w:t>
      </w:r>
      <w:r w:rsidR="00644CD5">
        <w:t>.</w:t>
      </w:r>
      <w:r>
        <w:t>401*T(v4</w:t>
      </w:r>
      <w:r w:rsidR="00644CD5">
        <w:t>.</w:t>
      </w:r>
      <w:r>
        <w:t>u37) + 0</w:t>
      </w:r>
      <w:r w:rsidR="00644CD5">
        <w:t>.</w:t>
      </w:r>
      <w:r>
        <w:t>514*T(v18</w:t>
      </w:r>
      <w:r w:rsidR="00644CD5">
        <w:t>.</w:t>
      </w:r>
      <w:r>
        <w:t>u17) + 0</w:t>
      </w:r>
      <w:r w:rsidR="00644CD5">
        <w:t>.</w:t>
      </w:r>
      <w:r>
        <w:t>528*T(v22</w:t>
      </w:r>
      <w:r w:rsidR="00644CD5">
        <w:t>.</w:t>
      </w:r>
      <w:r>
        <w:t>u19) + 0</w:t>
      </w:r>
      <w:r w:rsidR="00644CD5">
        <w:t>.</w:t>
      </w:r>
      <w:r>
        <w:t>181*T(v6</w:t>
      </w:r>
      <w:r w:rsidR="00644CD5">
        <w:t>.</w:t>
      </w:r>
      <w:r>
        <w:t>u31) -0</w:t>
      </w:r>
      <w:r w:rsidR="00644CD5">
        <w:t>.</w:t>
      </w:r>
      <w:r>
        <w:t>51*T(v34</w:t>
      </w:r>
      <w:r w:rsidR="00644CD5">
        <w:t>.</w:t>
      </w:r>
      <w:r>
        <w:t>u4) + 0</w:t>
      </w:r>
      <w:r w:rsidR="00644CD5">
        <w:t>.</w:t>
      </w:r>
      <w:r>
        <w:t>616*T(v15</w:t>
      </w:r>
      <w:r w:rsidR="00644CD5">
        <w:t>.</w:t>
      </w:r>
      <w:r>
        <w:t>u19) + 0</w:t>
      </w:r>
      <w:r w:rsidR="00644CD5">
        <w:t>.</w:t>
      </w:r>
      <w:r>
        <w:t>57*T(v25</w:t>
      </w:r>
      <w:r w:rsidR="00644CD5">
        <w:t>.</w:t>
      </w:r>
      <w:r>
        <w:t>u2) + 0</w:t>
      </w:r>
      <w:r w:rsidR="00644CD5">
        <w:t>.</w:t>
      </w:r>
      <w:r>
        <w:t>686*T(v6</w:t>
      </w:r>
      <w:r w:rsidR="00644CD5">
        <w:t>.</w:t>
      </w:r>
      <w:r>
        <w:t>u16) -0</w:t>
      </w:r>
      <w:r w:rsidR="00644CD5">
        <w:t>.</w:t>
      </w:r>
      <w:r>
        <w:t>482*T(v18</w:t>
      </w:r>
      <w:r w:rsidR="00644CD5">
        <w:t>.</w:t>
      </w:r>
      <w:r>
        <w:t>u7) -1</w:t>
      </w:r>
      <w:r w:rsidR="00644CD5">
        <w:t>.</w:t>
      </w:r>
      <w:r>
        <w:t>02*T(v4</w:t>
      </w:r>
      <w:r w:rsidR="00644CD5">
        <w:t>.</w:t>
      </w:r>
      <w:r>
        <w:t>u2) -0</w:t>
      </w:r>
      <w:r w:rsidR="00644CD5">
        <w:t>.</w:t>
      </w:r>
      <w:r>
        <w:t>537*T(v18</w:t>
      </w:r>
      <w:r w:rsidR="00644CD5">
        <w:t>.</w:t>
      </w:r>
      <w:r>
        <w:t>u20) -0</w:t>
      </w:r>
      <w:r w:rsidR="00644CD5">
        <w:t>.</w:t>
      </w:r>
      <w:r>
        <w:t>647*T(v6</w:t>
      </w:r>
      <w:r w:rsidR="00644CD5">
        <w:t>.</w:t>
      </w:r>
      <w:r>
        <w:t>u7) -0</w:t>
      </w:r>
      <w:r w:rsidR="00644CD5">
        <w:t>.</w:t>
      </w:r>
      <w:r>
        <w:t>839*T(v4</w:t>
      </w:r>
      <w:r w:rsidR="00644CD5">
        <w:t>.</w:t>
      </w:r>
      <w:r>
        <w:t>u20) + 0</w:t>
      </w:r>
      <w:r w:rsidR="00644CD5">
        <w:t>.</w:t>
      </w:r>
      <w:r>
        <w:t>415*T(v9</w:t>
      </w:r>
      <w:r w:rsidR="00644CD5">
        <w:t>.</w:t>
      </w:r>
      <w:r>
        <w:t>u11) + 0</w:t>
      </w:r>
      <w:r w:rsidR="00644CD5">
        <w:t>.</w:t>
      </w:r>
      <w:r>
        <w:t>397*T(v15</w:t>
      </w:r>
      <w:r w:rsidR="00644CD5">
        <w:t>.</w:t>
      </w:r>
      <w:r>
        <w:t>u7) + 0</w:t>
      </w:r>
      <w:r w:rsidR="00644CD5">
        <w:t>.</w:t>
      </w:r>
      <w:r>
        <w:t>388*T(v15</w:t>
      </w:r>
      <w:r w:rsidR="00644CD5">
        <w:t>.</w:t>
      </w:r>
      <w:r>
        <w:t>u28) -0</w:t>
      </w:r>
      <w:r w:rsidR="00644CD5">
        <w:t>.</w:t>
      </w:r>
      <w:r>
        <w:t>605*T(v16</w:t>
      </w:r>
      <w:r w:rsidR="00644CD5">
        <w:t>.</w:t>
      </w:r>
      <w:r>
        <w:t>u15) -0</w:t>
      </w:r>
      <w:r w:rsidR="00644CD5">
        <w:t>.</w:t>
      </w:r>
      <w:r>
        <w:t>428*T(u25) -0</w:t>
      </w:r>
      <w:r w:rsidR="00644CD5">
        <w:t>.</w:t>
      </w:r>
      <w:r>
        <w:t>765*T(v14</w:t>
      </w:r>
      <w:r w:rsidR="00644CD5">
        <w:t>.</w:t>
      </w:r>
      <w:r>
        <w:t>u26) + 0</w:t>
      </w:r>
      <w:r w:rsidR="00644CD5">
        <w:t>.</w:t>
      </w:r>
      <w:r>
        <w:t>738*T(v20</w:t>
      </w:r>
      <w:r w:rsidR="00644CD5">
        <w:t>.</w:t>
      </w:r>
      <w:r>
        <w:t>u17) + 0</w:t>
      </w:r>
      <w:r w:rsidR="00644CD5">
        <w:t>.</w:t>
      </w:r>
      <w:r>
        <w:t>389*T(v27</w:t>
      </w:r>
      <w:r w:rsidR="00644CD5">
        <w:t>.</w:t>
      </w:r>
      <w:r>
        <w:t>u14) + 0</w:t>
      </w:r>
      <w:r w:rsidR="00644CD5">
        <w:t>.</w:t>
      </w:r>
      <w:r>
        <w:t>386*T(v13</w:t>
      </w:r>
      <w:r w:rsidR="00644CD5">
        <w:t>.</w:t>
      </w:r>
      <w:r>
        <w:t>u8) -0</w:t>
      </w:r>
      <w:r w:rsidR="00644CD5">
        <w:t>.</w:t>
      </w:r>
      <w:r>
        <w:t>575*T(u6) + 0</w:t>
      </w:r>
      <w:r w:rsidR="00644CD5">
        <w:t>.</w:t>
      </w:r>
      <w:r>
        <w:t>504*T(v19</w:t>
      </w:r>
      <w:r w:rsidR="00644CD5">
        <w:t>.</w:t>
      </w:r>
      <w:r>
        <w:t>u5) + 0</w:t>
      </w:r>
      <w:r w:rsidR="00644CD5">
        <w:t>.</w:t>
      </w:r>
      <w:r>
        <w:t>622*T(v20</w:t>
      </w:r>
      <w:r w:rsidR="00644CD5">
        <w:t>.</w:t>
      </w:r>
      <w:r>
        <w:t>u16) -0</w:t>
      </w:r>
      <w:r w:rsidR="00644CD5">
        <w:t>.</w:t>
      </w:r>
      <w:r>
        <w:t>426*T(v29) -0</w:t>
      </w:r>
      <w:r w:rsidR="00644CD5">
        <w:t>.</w:t>
      </w:r>
      <w:r>
        <w:t>827*T(v25</w:t>
      </w:r>
      <w:r w:rsidR="00644CD5">
        <w:t>.</w:t>
      </w:r>
      <w:r>
        <w:t>u4) + 0</w:t>
      </w:r>
      <w:r w:rsidR="00644CD5">
        <w:t>.</w:t>
      </w:r>
      <w:r>
        <w:t>392*T(v28) + 0</w:t>
      </w:r>
      <w:r w:rsidR="00644CD5">
        <w:t>.</w:t>
      </w:r>
      <w:r>
        <w:t>383*T(v29</w:t>
      </w:r>
      <w:r w:rsidR="00644CD5">
        <w:t>.</w:t>
      </w:r>
      <w:r>
        <w:t>u5) + 0</w:t>
      </w:r>
      <w:r w:rsidR="00644CD5">
        <w:t>.</w:t>
      </w:r>
      <w:r>
        <w:t>423*T(v3</w:t>
      </w:r>
      <w:r w:rsidR="00644CD5">
        <w:t>.</w:t>
      </w:r>
      <w:r>
        <w:t>u36) -0</w:t>
      </w:r>
      <w:r w:rsidR="00644CD5">
        <w:t>.</w:t>
      </w:r>
      <w:r>
        <w:t>532*T(v8</w:t>
      </w:r>
      <w:r w:rsidR="00644CD5">
        <w:t>.</w:t>
      </w:r>
      <w:r>
        <w:t>u22) + 0</w:t>
      </w:r>
      <w:r w:rsidR="00644CD5">
        <w:t>.</w:t>
      </w:r>
      <w:r>
        <w:t>486*T(v4</w:t>
      </w:r>
      <w:r w:rsidR="00644CD5">
        <w:t>.</w:t>
      </w:r>
      <w:r>
        <w:t>u7) + 0</w:t>
      </w:r>
      <w:r w:rsidR="00644CD5">
        <w:t>.</w:t>
      </w:r>
      <w:r>
        <w:t>641*T(v11</w:t>
      </w:r>
      <w:r w:rsidR="00644CD5">
        <w:t>.</w:t>
      </w:r>
      <w:r>
        <w:t>u7) + 0</w:t>
      </w:r>
      <w:r w:rsidR="00644CD5">
        <w:t>.</w:t>
      </w:r>
      <w:r>
        <w:t>834*T(v9</w:t>
      </w:r>
      <w:r w:rsidR="00644CD5">
        <w:t>.</w:t>
      </w:r>
      <w:r>
        <w:t>u2) -0</w:t>
      </w:r>
      <w:r w:rsidR="00644CD5">
        <w:t>.</w:t>
      </w:r>
      <w:r>
        <w:t>204*T(v33</w:t>
      </w:r>
      <w:r w:rsidR="00644CD5">
        <w:t>.</w:t>
      </w:r>
      <w:r>
        <w:t>u5) + 0</w:t>
      </w:r>
      <w:r w:rsidR="00644CD5">
        <w:t>.</w:t>
      </w:r>
      <w:r>
        <w:t>28*T(v11</w:t>
      </w:r>
      <w:r w:rsidR="00644CD5">
        <w:t>.</w:t>
      </w:r>
      <w:r>
        <w:t>u22) -1</w:t>
      </w:r>
      <w:r w:rsidR="00644CD5">
        <w:t>.</w:t>
      </w:r>
      <w:r>
        <w:t>07*T(v3</w:t>
      </w:r>
      <w:r w:rsidR="00644CD5">
        <w:t>.</w:t>
      </w:r>
      <w:r>
        <w:t>u1) -0</w:t>
      </w:r>
      <w:r w:rsidR="00644CD5">
        <w:t>.</w:t>
      </w:r>
      <w:r>
        <w:t>774*T(v7</w:t>
      </w:r>
      <w:r w:rsidR="00644CD5">
        <w:t>.</w:t>
      </w:r>
      <w:r>
        <w:t>u10) -0</w:t>
      </w:r>
      <w:r w:rsidR="00644CD5">
        <w:t>.</w:t>
      </w:r>
      <w:r>
        <w:t>417*T(v31</w:t>
      </w:r>
      <w:r w:rsidR="00644CD5">
        <w:t>.</w:t>
      </w:r>
      <w:r>
        <w:t>u9) + 0</w:t>
      </w:r>
      <w:r w:rsidR="00644CD5">
        <w:t>.</w:t>
      </w:r>
      <w:r>
        <w:t>457*T(v33</w:t>
      </w:r>
      <w:r w:rsidR="00644CD5">
        <w:t>.</w:t>
      </w:r>
      <w:r>
        <w:t>u7) -0</w:t>
      </w:r>
      <w:r w:rsidR="00644CD5">
        <w:t>.</w:t>
      </w:r>
      <w:r>
        <w:t>575*T(v11</w:t>
      </w:r>
      <w:r w:rsidR="00644CD5">
        <w:t>.</w:t>
      </w:r>
      <w:r>
        <w:t>u29) -0</w:t>
      </w:r>
      <w:r w:rsidR="00644CD5">
        <w:t>.</w:t>
      </w:r>
      <w:r>
        <w:t>908*T(v17</w:t>
      </w:r>
      <w:r w:rsidR="00644CD5">
        <w:t>.</w:t>
      </w:r>
      <w:r>
        <w:t>u3) -0</w:t>
      </w:r>
      <w:r w:rsidR="00644CD5">
        <w:t>.</w:t>
      </w:r>
      <w:r>
        <w:t>525*T(v31</w:t>
      </w:r>
      <w:r w:rsidR="00644CD5">
        <w:t>.</w:t>
      </w:r>
      <w:r>
        <w:t>u3) -0</w:t>
      </w:r>
      <w:r w:rsidR="00644CD5">
        <w:t>.</w:t>
      </w:r>
      <w:r>
        <w:t>533*T(v24</w:t>
      </w:r>
      <w:r w:rsidR="00644CD5">
        <w:t>.</w:t>
      </w:r>
      <w:r>
        <w:t>u17) + 0</w:t>
      </w:r>
      <w:r w:rsidR="00644CD5">
        <w:t>.</w:t>
      </w:r>
      <w:r>
        <w:t>215*T(v9</w:t>
      </w:r>
      <w:r w:rsidR="00644CD5">
        <w:t>.</w:t>
      </w:r>
      <w:r>
        <w:t>u9) + 0</w:t>
      </w:r>
      <w:r w:rsidR="00644CD5">
        <w:t>.</w:t>
      </w:r>
      <w:r>
        <w:t>653*T(v13</w:t>
      </w:r>
      <w:r w:rsidR="00644CD5">
        <w:t>.</w:t>
      </w:r>
      <w:r>
        <w:t>u19) + 0</w:t>
      </w:r>
      <w:r w:rsidR="00644CD5">
        <w:t>.</w:t>
      </w:r>
      <w:r>
        <w:t>352*T(v24</w:t>
      </w:r>
      <w:r w:rsidR="00644CD5">
        <w:t>.</w:t>
      </w:r>
      <w:r>
        <w:t>u6) -0</w:t>
      </w:r>
      <w:r w:rsidR="00644CD5">
        <w:t>.</w:t>
      </w:r>
      <w:r>
        <w:t>616*T(v2</w:t>
      </w:r>
      <w:r w:rsidR="00644CD5">
        <w:t>.</w:t>
      </w:r>
      <w:r>
        <w:t>u14) + 0</w:t>
      </w:r>
      <w:r w:rsidR="00644CD5">
        <w:t>.</w:t>
      </w:r>
      <w:r>
        <w:t>44*T(v38</w:t>
      </w:r>
      <w:r w:rsidR="00644CD5">
        <w:t>.</w:t>
      </w:r>
      <w:r>
        <w:t>u1) -0</w:t>
      </w:r>
      <w:r w:rsidR="00644CD5">
        <w:t>.</w:t>
      </w:r>
      <w:r>
        <w:t>45*T(v3</w:t>
      </w:r>
      <w:r w:rsidR="00644CD5">
        <w:t>.</w:t>
      </w:r>
      <w:r>
        <w:t>u39) + 0</w:t>
      </w:r>
      <w:r w:rsidR="00644CD5">
        <w:t>.</w:t>
      </w:r>
      <w:r>
        <w:t>513*T(v30</w:t>
      </w:r>
      <w:r w:rsidR="00644CD5">
        <w:t>.</w:t>
      </w:r>
      <w:r>
        <w:t>u5) + 0</w:t>
      </w:r>
      <w:r w:rsidR="00644CD5">
        <w:t>.</w:t>
      </w:r>
      <w:r>
        <w:t>41*T(v35</w:t>
      </w:r>
      <w:r w:rsidR="00644CD5">
        <w:t>.</w:t>
      </w:r>
      <w:r>
        <w:t>u8) -0</w:t>
      </w:r>
      <w:r w:rsidR="00644CD5">
        <w:t>.</w:t>
      </w:r>
      <w:r>
        <w:t>342*T(v21</w:t>
      </w:r>
      <w:r w:rsidR="00644CD5">
        <w:t>.</w:t>
      </w:r>
      <w:r>
        <w:t>u1) -0</w:t>
      </w:r>
      <w:r w:rsidR="00644CD5">
        <w:t>.</w:t>
      </w:r>
      <w:r>
        <w:t>361*T(v9</w:t>
      </w:r>
      <w:r w:rsidR="00644CD5">
        <w:t>.</w:t>
      </w:r>
      <w:r>
        <w:t>u24) + 0</w:t>
      </w:r>
      <w:r w:rsidR="00644CD5">
        <w:t>.</w:t>
      </w:r>
      <w:r>
        <w:t>314*T(v38) + 0</w:t>
      </w:r>
      <w:r w:rsidR="00644CD5">
        <w:t>.</w:t>
      </w:r>
      <w:r>
        <w:t>336*T(v11</w:t>
      </w:r>
      <w:r w:rsidR="00644CD5">
        <w:t>.</w:t>
      </w:r>
      <w:r>
        <w:t>u27) + 0</w:t>
      </w:r>
      <w:r w:rsidR="00644CD5">
        <w:t>.</w:t>
      </w:r>
      <w:r>
        <w:t>622*T(v18</w:t>
      </w:r>
      <w:r w:rsidR="00644CD5">
        <w:t>.</w:t>
      </w:r>
      <w:r>
        <w:t>u9) -0</w:t>
      </w:r>
      <w:r w:rsidR="00644CD5">
        <w:t>.</w:t>
      </w:r>
      <w:r>
        <w:t>309*T(v2</w:t>
      </w:r>
      <w:r w:rsidR="00644CD5">
        <w:t>.</w:t>
      </w:r>
      <w:r>
        <w:t>u24) + 0</w:t>
      </w:r>
      <w:r w:rsidR="00644CD5">
        <w:t>.</w:t>
      </w:r>
      <w:r>
        <w:t>612*T(v9) + 0</w:t>
      </w:r>
      <w:r w:rsidR="00644CD5">
        <w:t>.</w:t>
      </w:r>
      <w:r>
        <w:t>584*T(v3</w:t>
      </w:r>
      <w:r w:rsidR="00644CD5">
        <w:t>.</w:t>
      </w:r>
      <w:r>
        <w:t>u21) -0</w:t>
      </w:r>
      <w:r w:rsidR="00644CD5">
        <w:t>.</w:t>
      </w:r>
      <w:r>
        <w:t>524*T(v8</w:t>
      </w:r>
      <w:r w:rsidR="00644CD5">
        <w:t>.</w:t>
      </w:r>
      <w:r>
        <w:t>u15) -0</w:t>
      </w:r>
      <w:r w:rsidR="00644CD5">
        <w:t>.</w:t>
      </w:r>
      <w:r>
        <w:t>692*T(v8</w:t>
      </w:r>
      <w:r w:rsidR="00644CD5">
        <w:t>.</w:t>
      </w:r>
      <w:r>
        <w:t>u5) -0</w:t>
      </w:r>
      <w:r w:rsidR="00644CD5">
        <w:t>.</w:t>
      </w:r>
      <w:r>
        <w:t>365*T(v30) + 0</w:t>
      </w:r>
      <w:r w:rsidR="00644CD5">
        <w:t>.</w:t>
      </w:r>
      <w:r>
        <w:t>277*T(u31) -0</w:t>
      </w:r>
      <w:r w:rsidR="00644CD5">
        <w:t>.</w:t>
      </w:r>
      <w:r>
        <w:t>348*Lipophilicity^3 + 0</w:t>
      </w:r>
      <w:r w:rsidR="00644CD5">
        <w:t>.</w:t>
      </w:r>
      <w:r>
        <w:t>606*T(v9</w:t>
      </w:r>
      <w:r w:rsidR="00644CD5">
        <w:t>.</w:t>
      </w:r>
      <w:r>
        <w:t>u18) + 0</w:t>
      </w:r>
      <w:r w:rsidR="00644CD5">
        <w:t>.</w:t>
      </w:r>
      <w:r>
        <w:t>477*T(v26</w:t>
      </w:r>
      <w:r w:rsidR="00644CD5">
        <w:t>.</w:t>
      </w:r>
      <w:r>
        <w:t>u2) -0</w:t>
      </w:r>
      <w:r w:rsidR="00644CD5">
        <w:t>.</w:t>
      </w:r>
      <w:r>
        <w:t>379*T(v3</w:t>
      </w:r>
      <w:r w:rsidR="00644CD5">
        <w:t>.</w:t>
      </w:r>
      <w:r>
        <w:t>u30) -0</w:t>
      </w:r>
      <w:r w:rsidR="00644CD5">
        <w:t>.</w:t>
      </w:r>
      <w:r>
        <w:t>555*T(v7</w:t>
      </w:r>
      <w:r w:rsidR="00644CD5">
        <w:t>.</w:t>
      </w:r>
      <w:r>
        <w:t>u31) -0</w:t>
      </w:r>
      <w:r w:rsidR="00644CD5">
        <w:t>.</w:t>
      </w:r>
      <w:r>
        <w:t>44*T(v22</w:t>
      </w:r>
      <w:r w:rsidR="00644CD5">
        <w:t>.</w:t>
      </w:r>
      <w:r>
        <w:t>u20) + 0</w:t>
      </w:r>
      <w:r w:rsidR="00644CD5">
        <w:t>.</w:t>
      </w:r>
      <w:r>
        <w:t>462*T(v21</w:t>
      </w:r>
      <w:r w:rsidR="00644CD5">
        <w:t>.</w:t>
      </w:r>
      <w:r>
        <w:t>u15) + 0</w:t>
      </w:r>
      <w:r w:rsidR="00644CD5">
        <w:t>.</w:t>
      </w:r>
      <w:r>
        <w:t>278*T(v35</w:t>
      </w:r>
      <w:r w:rsidR="00644CD5">
        <w:t>.</w:t>
      </w:r>
      <w:r>
        <w:t>u7) -0</w:t>
      </w:r>
      <w:r w:rsidR="00644CD5">
        <w:t>.</w:t>
      </w:r>
      <w:r>
        <w:t>446*T(v1</w:t>
      </w:r>
      <w:r w:rsidR="00644CD5">
        <w:t>.</w:t>
      </w:r>
      <w:r>
        <w:t>u37) -0</w:t>
      </w:r>
      <w:r w:rsidR="00644CD5">
        <w:t>.</w:t>
      </w:r>
      <w:r>
        <w:t>443*T(v28</w:t>
      </w:r>
      <w:r w:rsidR="00644CD5">
        <w:t>.</w:t>
      </w:r>
      <w:r>
        <w:t>u5) -0</w:t>
      </w:r>
      <w:r w:rsidR="00644CD5">
        <w:t>.</w:t>
      </w:r>
      <w:r>
        <w:t>405*T(v29</w:t>
      </w:r>
      <w:r w:rsidR="00644CD5">
        <w:t>.</w:t>
      </w:r>
      <w:r>
        <w:t>u7) + 0</w:t>
      </w:r>
      <w:r w:rsidR="00644CD5">
        <w:t>.</w:t>
      </w:r>
      <w:r>
        <w:t>434*T(v10</w:t>
      </w:r>
      <w:r w:rsidR="00644CD5">
        <w:t>.</w:t>
      </w:r>
      <w:r>
        <w:t>u29) + 0</w:t>
      </w:r>
      <w:r w:rsidR="00644CD5">
        <w:t>.</w:t>
      </w:r>
      <w:r>
        <w:t>281*T(v16</w:t>
      </w:r>
      <w:r w:rsidR="00644CD5">
        <w:t>.</w:t>
      </w:r>
      <w:r>
        <w:t>u16) -0</w:t>
      </w:r>
      <w:r w:rsidR="00644CD5">
        <w:t>.</w:t>
      </w:r>
      <w:r>
        <w:t>418*T(v16</w:t>
      </w:r>
      <w:r w:rsidR="00644CD5">
        <w:t>.</w:t>
      </w:r>
      <w:r>
        <w:t>u25) -0</w:t>
      </w:r>
      <w:r w:rsidR="00644CD5">
        <w:t>.</w:t>
      </w:r>
      <w:r>
        <w:t>366*T(v29</w:t>
      </w:r>
      <w:r w:rsidR="00644CD5">
        <w:t>.</w:t>
      </w:r>
      <w:r>
        <w:t>u6) + 0</w:t>
      </w:r>
      <w:r w:rsidR="00644CD5">
        <w:t>.</w:t>
      </w:r>
      <w:r>
        <w:t>297*T(v12</w:t>
      </w:r>
      <w:r w:rsidR="00644CD5">
        <w:t>.</w:t>
      </w:r>
      <w:r>
        <w:t>u20) -0</w:t>
      </w:r>
      <w:r w:rsidR="00644CD5">
        <w:t>.</w:t>
      </w:r>
      <w:r>
        <w:t>435*T(v7</w:t>
      </w:r>
      <w:r w:rsidR="00644CD5">
        <w:t>.</w:t>
      </w:r>
      <w:r>
        <w:t>u15) + 0</w:t>
      </w:r>
      <w:r w:rsidR="00644CD5">
        <w:t>.</w:t>
      </w:r>
      <w:r>
        <w:t>481*T(v7</w:t>
      </w:r>
      <w:r w:rsidR="00644CD5">
        <w:t>.</w:t>
      </w:r>
      <w:r>
        <w:t>u32) -0</w:t>
      </w:r>
      <w:r w:rsidR="00644CD5">
        <w:t>.</w:t>
      </w:r>
      <w:r>
        <w:t>501*T(v17</w:t>
      </w:r>
      <w:r w:rsidR="00644CD5">
        <w:t>.</w:t>
      </w:r>
      <w:r>
        <w:t>u7) -0</w:t>
      </w:r>
      <w:r w:rsidR="00644CD5">
        <w:t>.</w:t>
      </w:r>
      <w:r>
        <w:t>608*T(v2</w:t>
      </w:r>
      <w:r w:rsidR="00644CD5">
        <w:t>.</w:t>
      </w:r>
      <w:r>
        <w:t>u3) + 1</w:t>
      </w:r>
      <w:r w:rsidR="00644CD5">
        <w:t>.</w:t>
      </w:r>
      <w:r>
        <w:t>84*v + 0</w:t>
      </w:r>
      <w:r w:rsidR="00644CD5">
        <w:t>.</w:t>
      </w:r>
      <w:r>
        <w:t>365*T(v17) + 0</w:t>
      </w:r>
      <w:r w:rsidR="00644CD5">
        <w:t>.</w:t>
      </w:r>
      <w:r>
        <w:t>384*T(v26</w:t>
      </w:r>
      <w:r w:rsidR="00644CD5">
        <w:t>.</w:t>
      </w:r>
      <w:r>
        <w:t>u8) + 0</w:t>
      </w:r>
      <w:r w:rsidR="00644CD5">
        <w:t>.</w:t>
      </w:r>
      <w:r>
        <w:t>427*T(v7</w:t>
      </w:r>
      <w:r w:rsidR="00644CD5">
        <w:t>.</w:t>
      </w:r>
      <w:r>
        <w:t>u22) -0</w:t>
      </w:r>
      <w:r w:rsidR="00644CD5">
        <w:t>.</w:t>
      </w:r>
      <w:r>
        <w:t>324*T(v3</w:t>
      </w:r>
      <w:r w:rsidR="00644CD5">
        <w:t>.</w:t>
      </w:r>
      <w:r>
        <w:t>u17) + 0</w:t>
      </w:r>
      <w:r w:rsidR="00644CD5">
        <w:t>.</w:t>
      </w:r>
      <w:r>
        <w:t>235*T(v17</w:t>
      </w:r>
      <w:r w:rsidR="00644CD5">
        <w:t>.</w:t>
      </w:r>
      <w:r>
        <w:t>u24) -0</w:t>
      </w:r>
      <w:r w:rsidR="00644CD5">
        <w:t>.</w:t>
      </w:r>
      <w:r>
        <w:t>36*T(v5) -0</w:t>
      </w:r>
      <w:r w:rsidR="00644CD5">
        <w:t>.</w:t>
      </w:r>
      <w:r>
        <w:t>447*T(v17</w:t>
      </w:r>
      <w:r w:rsidR="00644CD5">
        <w:t>.</w:t>
      </w:r>
      <w:r>
        <w:t>u2) + 0</w:t>
      </w:r>
      <w:r w:rsidR="00644CD5">
        <w:t>.</w:t>
      </w:r>
      <w:r>
        <w:t>428*T(v1</w:t>
      </w:r>
      <w:r w:rsidR="00644CD5">
        <w:t>.</w:t>
      </w:r>
      <w:r>
        <w:t>u33) + 0</w:t>
      </w:r>
      <w:r w:rsidR="00644CD5">
        <w:t>.</w:t>
      </w:r>
      <w:r>
        <w:t>46*T(v3</w:t>
      </w:r>
      <w:r w:rsidR="00644CD5">
        <w:t>.</w:t>
      </w:r>
      <w:r>
        <w:t>u24) -0</w:t>
      </w:r>
      <w:r w:rsidR="00644CD5">
        <w:t>.</w:t>
      </w:r>
      <w:r>
        <w:t>223*T(u39) -0</w:t>
      </w:r>
      <w:r w:rsidR="00644CD5">
        <w:t>.</w:t>
      </w:r>
      <w:r>
        <w:t>363*T(v3</w:t>
      </w:r>
      <w:r w:rsidR="00644CD5">
        <w:t>.</w:t>
      </w:r>
      <w:r>
        <w:t>u29) + 0</w:t>
      </w:r>
      <w:r w:rsidR="00644CD5">
        <w:t>.</w:t>
      </w:r>
      <w:r>
        <w:t>446*T(v15</w:t>
      </w:r>
      <w:r w:rsidR="00644CD5">
        <w:t>.</w:t>
      </w:r>
      <w:r>
        <w:t>u15) + 0</w:t>
      </w:r>
      <w:r w:rsidR="00644CD5">
        <w:t>.</w:t>
      </w:r>
      <w:r>
        <w:t>404*T(v10</w:t>
      </w:r>
      <w:r w:rsidR="00644CD5">
        <w:t>.</w:t>
      </w:r>
      <w:r>
        <w:t>u19) + 0</w:t>
      </w:r>
      <w:r w:rsidR="00644CD5">
        <w:t>.</w:t>
      </w:r>
      <w:r>
        <w:t>311*T(v13</w:t>
      </w:r>
      <w:r w:rsidR="00644CD5">
        <w:t>.</w:t>
      </w:r>
      <w:r>
        <w:t>u6) -0</w:t>
      </w:r>
      <w:r w:rsidR="00644CD5">
        <w:t>.</w:t>
      </w:r>
      <w:r>
        <w:t>306*T(v17</w:t>
      </w:r>
      <w:r w:rsidR="00644CD5">
        <w:t>.</w:t>
      </w:r>
      <w:r>
        <w:t>u15) + 0</w:t>
      </w:r>
      <w:r w:rsidR="00644CD5">
        <w:t>.</w:t>
      </w:r>
      <w:r>
        <w:t>314*T(v8</w:t>
      </w:r>
      <w:r w:rsidR="00644CD5">
        <w:t>.</w:t>
      </w:r>
      <w:r>
        <w:t>u17) + 0</w:t>
      </w:r>
      <w:r w:rsidR="00644CD5">
        <w:t>.</w:t>
      </w:r>
      <w:r>
        <w:t>199*T(u19) + 0</w:t>
      </w:r>
      <w:r w:rsidR="00644CD5">
        <w:t>.</w:t>
      </w:r>
      <w:r>
        <w:t>385*T(v13</w:t>
      </w:r>
      <w:r w:rsidR="00644CD5">
        <w:t>.</w:t>
      </w:r>
      <w:r>
        <w:t>u1) + 0</w:t>
      </w:r>
      <w:r w:rsidR="00644CD5">
        <w:t>.</w:t>
      </w:r>
      <w:r>
        <w:t>336*T(v22</w:t>
      </w:r>
      <w:r w:rsidR="00644CD5">
        <w:t>.</w:t>
      </w:r>
      <w:r>
        <w:t>u4) -0</w:t>
      </w:r>
      <w:r w:rsidR="00644CD5">
        <w:t>.</w:t>
      </w:r>
      <w:r>
        <w:t>412*T(v2</w:t>
      </w:r>
      <w:r w:rsidR="00644CD5">
        <w:t>.</w:t>
      </w:r>
      <w:r>
        <w:t>u5) + 0</w:t>
      </w:r>
      <w:r w:rsidR="00644CD5">
        <w:t>.</w:t>
      </w:r>
      <w:r>
        <w:t>318*T(u22) + 0</w:t>
      </w:r>
      <w:r w:rsidR="00644CD5">
        <w:t>.</w:t>
      </w:r>
      <w:r>
        <w:t>359*T(v28</w:t>
      </w:r>
      <w:r w:rsidR="00644CD5">
        <w:t>.</w:t>
      </w:r>
      <w:r>
        <w:t>u2) + 0</w:t>
      </w:r>
      <w:r w:rsidR="00644CD5">
        <w:t>.</w:t>
      </w:r>
      <w:r>
        <w:t>331*T(v34</w:t>
      </w:r>
      <w:r w:rsidR="00644CD5">
        <w:t>.</w:t>
      </w:r>
      <w:r>
        <w:t>u9) -0</w:t>
      </w:r>
      <w:r w:rsidR="00644CD5">
        <w:t>.</w:t>
      </w:r>
      <w:r>
        <w:t>212*T(v34</w:t>
      </w:r>
      <w:r w:rsidR="00644CD5">
        <w:t>.</w:t>
      </w:r>
      <w:r>
        <w:t>u3) + 0</w:t>
      </w:r>
      <w:r w:rsidR="00644CD5">
        <w:t>.</w:t>
      </w:r>
      <w:r>
        <w:t>649*T(v3</w:t>
      </w:r>
      <w:r w:rsidR="00644CD5">
        <w:t>.</w:t>
      </w:r>
      <w:r>
        <w:t>u4) + 0</w:t>
      </w:r>
      <w:r w:rsidR="00644CD5">
        <w:t>.</w:t>
      </w:r>
      <w:r>
        <w:t>426*T(v16</w:t>
      </w:r>
      <w:r w:rsidR="00644CD5">
        <w:t>.</w:t>
      </w:r>
      <w:r>
        <w:t>u1) -0</w:t>
      </w:r>
      <w:r w:rsidR="00644CD5">
        <w:t>.</w:t>
      </w:r>
      <w:r>
        <w:t>319*T(v7</w:t>
      </w:r>
      <w:r w:rsidR="00644CD5">
        <w:t>.</w:t>
      </w:r>
      <w:r>
        <w:t>u13) -0</w:t>
      </w:r>
      <w:r w:rsidR="00644CD5">
        <w:t>.</w:t>
      </w:r>
      <w:r>
        <w:t>812*T(v1</w:t>
      </w:r>
      <w:r w:rsidR="00644CD5">
        <w:t>.</w:t>
      </w:r>
      <w:r>
        <w:t>u1) -0</w:t>
      </w:r>
      <w:r w:rsidR="00644CD5">
        <w:t>.</w:t>
      </w:r>
      <w:r>
        <w:t>3*T(v27</w:t>
      </w:r>
      <w:r w:rsidR="00644CD5">
        <w:t>.</w:t>
      </w:r>
      <w:r>
        <w:t>u15) + 0</w:t>
      </w:r>
      <w:r w:rsidR="00644CD5">
        <w:t>.</w:t>
      </w:r>
      <w:r>
        <w:t>267*T(v30</w:t>
      </w:r>
      <w:r w:rsidR="00644CD5">
        <w:t>.</w:t>
      </w:r>
      <w:r>
        <w:t>u13) -0</w:t>
      </w:r>
      <w:r w:rsidR="00644CD5">
        <w:t>.</w:t>
      </w:r>
      <w:r>
        <w:t>342*T(v25</w:t>
      </w:r>
      <w:r w:rsidR="00644CD5">
        <w:t>.</w:t>
      </w:r>
      <w:r>
        <w:t>u7) + 0</w:t>
      </w:r>
      <w:r w:rsidR="00644CD5">
        <w:t>.</w:t>
      </w:r>
      <w:r>
        <w:t>29*T(v29</w:t>
      </w:r>
      <w:r w:rsidR="00644CD5">
        <w:t>.</w:t>
      </w:r>
      <w:r>
        <w:t>u3) -0</w:t>
      </w:r>
      <w:r w:rsidR="00644CD5">
        <w:t>.</w:t>
      </w:r>
      <w:r>
        <w:t>408*T(v18</w:t>
      </w:r>
      <w:r w:rsidR="00644CD5">
        <w:t>.</w:t>
      </w:r>
      <w:r>
        <w:t>u2) + 0</w:t>
      </w:r>
      <w:r w:rsidR="00644CD5">
        <w:t>.</w:t>
      </w:r>
      <w:r>
        <w:t>33*T(v11</w:t>
      </w:r>
      <w:r w:rsidR="00644CD5">
        <w:t>.</w:t>
      </w:r>
      <w:r>
        <w:t>u10) + 0</w:t>
      </w:r>
      <w:r w:rsidR="00644CD5">
        <w:t>.</w:t>
      </w:r>
      <w:r>
        <w:t>241*T(v24</w:t>
      </w:r>
      <w:r w:rsidR="00644CD5">
        <w:t>.</w:t>
      </w:r>
      <w:r>
        <w:t>u16) -0</w:t>
      </w:r>
      <w:r w:rsidR="00644CD5">
        <w:t>.</w:t>
      </w:r>
      <w:r>
        <w:t>344*T(v1</w:t>
      </w:r>
      <w:r w:rsidR="00644CD5">
        <w:t>.</w:t>
      </w:r>
      <w:r>
        <w:t>u13) -0</w:t>
      </w:r>
      <w:r w:rsidR="00644CD5">
        <w:t>.</w:t>
      </w:r>
      <w:r>
        <w:t>215*T(v28</w:t>
      </w:r>
      <w:r w:rsidR="00644CD5">
        <w:t>.</w:t>
      </w:r>
      <w:r>
        <w:t>u14) -0</w:t>
      </w:r>
      <w:r w:rsidR="00644CD5">
        <w:t>.</w:t>
      </w:r>
      <w:r>
        <w:t>231*T(v8</w:t>
      </w:r>
      <w:r w:rsidR="00644CD5">
        <w:t>.</w:t>
      </w:r>
      <w:r>
        <w:t>u33) + 0</w:t>
      </w:r>
      <w:r w:rsidR="00644CD5">
        <w:t>.</w:t>
      </w:r>
      <w:r>
        <w:t>327*T(v5</w:t>
      </w:r>
      <w:r w:rsidR="00644CD5">
        <w:t>.</w:t>
      </w:r>
      <w:r>
        <w:t>u37) -0</w:t>
      </w:r>
      <w:r w:rsidR="00644CD5">
        <w:t>.</w:t>
      </w:r>
      <w:r>
        <w:t>293*T(v10</w:t>
      </w:r>
      <w:r w:rsidR="00644CD5">
        <w:t>.</w:t>
      </w:r>
      <w:r>
        <w:t>u27) + 0</w:t>
      </w:r>
      <w:r w:rsidR="00644CD5">
        <w:t>.</w:t>
      </w:r>
      <w:r>
        <w:t>186*T(v14) -0</w:t>
      </w:r>
      <w:r w:rsidR="00644CD5">
        <w:t>.</w:t>
      </w:r>
      <w:r>
        <w:t>202*T(v4</w:t>
      </w:r>
      <w:r w:rsidR="00644CD5">
        <w:t>.</w:t>
      </w:r>
      <w:r>
        <w:t>u31) -0</w:t>
      </w:r>
      <w:r w:rsidR="00644CD5">
        <w:t>.</w:t>
      </w:r>
      <w:r>
        <w:t>227*T(v20</w:t>
      </w:r>
      <w:r w:rsidR="00644CD5">
        <w:t>.</w:t>
      </w:r>
      <w:r>
        <w:t>u18) + 0</w:t>
      </w:r>
      <w:r w:rsidR="00644CD5">
        <w:t>.</w:t>
      </w:r>
      <w:r>
        <w:t>217*T(v31</w:t>
      </w:r>
      <w:r w:rsidR="00644CD5">
        <w:t>.</w:t>
      </w:r>
      <w:r>
        <w:t>u5) + 0</w:t>
      </w:r>
      <w:r w:rsidR="00644CD5">
        <w:t>.</w:t>
      </w:r>
      <w:r>
        <w:t>258*T(v32</w:t>
      </w:r>
      <w:r w:rsidR="00644CD5">
        <w:t>.</w:t>
      </w:r>
      <w:r>
        <w:t>u5) -0</w:t>
      </w:r>
      <w:r w:rsidR="00644CD5">
        <w:t>.</w:t>
      </w:r>
      <w:r>
        <w:t>25*T(v27</w:t>
      </w:r>
      <w:r w:rsidR="00644CD5">
        <w:t>.</w:t>
      </w:r>
      <w:r>
        <w:t>u7) + 0</w:t>
      </w:r>
      <w:r w:rsidR="00644CD5">
        <w:t>.</w:t>
      </w:r>
      <w:r>
        <w:t>225*T(v2</w:t>
      </w:r>
      <w:r w:rsidR="00644CD5">
        <w:t>.</w:t>
      </w:r>
      <w:r>
        <w:t>u34) + 0</w:t>
      </w:r>
      <w:r w:rsidR="00644CD5">
        <w:t>.</w:t>
      </w:r>
      <w:r>
        <w:t>279*T(v5</w:t>
      </w:r>
      <w:r w:rsidR="00644CD5">
        <w:t>.</w:t>
      </w:r>
      <w:r>
        <w:t>u26) + 0</w:t>
      </w:r>
      <w:r w:rsidR="00644CD5">
        <w:t>.</w:t>
      </w:r>
      <w:r>
        <w:t>289*T(v29</w:t>
      </w:r>
      <w:r w:rsidR="00644CD5">
        <w:t>.</w:t>
      </w:r>
      <w:r>
        <w:t>u9) -0</w:t>
      </w:r>
      <w:r w:rsidR="00644CD5">
        <w:t>.</w:t>
      </w:r>
      <w:r>
        <w:t>283*T(v22</w:t>
      </w:r>
      <w:r w:rsidR="00644CD5">
        <w:t>.</w:t>
      </w:r>
      <w:r>
        <w:t>u18) + 0</w:t>
      </w:r>
      <w:r w:rsidR="00644CD5">
        <w:t>.</w:t>
      </w:r>
      <w:r>
        <w:t>193*T(v21</w:t>
      </w:r>
      <w:r w:rsidR="00644CD5">
        <w:t>.</w:t>
      </w:r>
      <w:r>
        <w:t>u19) + 0</w:t>
      </w:r>
      <w:r w:rsidR="00644CD5">
        <w:t>.</w:t>
      </w:r>
      <w:r>
        <w:t>306*T(v8) -0</w:t>
      </w:r>
      <w:r w:rsidR="00644CD5">
        <w:t>.</w:t>
      </w:r>
      <w:r>
        <w:t>285*T(v15</w:t>
      </w:r>
      <w:r w:rsidR="00644CD5">
        <w:t>.</w:t>
      </w:r>
      <w:r>
        <w:t>u27) -0</w:t>
      </w:r>
      <w:r w:rsidR="00644CD5">
        <w:t>.</w:t>
      </w:r>
      <w:r>
        <w:t>264*T(v11</w:t>
      </w:r>
      <w:r w:rsidR="00644CD5">
        <w:t>.</w:t>
      </w:r>
      <w:r>
        <w:t>u28) -0</w:t>
      </w:r>
      <w:r w:rsidR="00644CD5">
        <w:t>.</w:t>
      </w:r>
      <w:r>
        <w:t>413*T(v13</w:t>
      </w:r>
      <w:r w:rsidR="00644CD5">
        <w:t>.</w:t>
      </w:r>
      <w:r>
        <w:t>u9) -0</w:t>
      </w:r>
      <w:r w:rsidR="00644CD5">
        <w:t>.</w:t>
      </w:r>
      <w:r>
        <w:t>301*T(v1</w:t>
      </w:r>
      <w:r w:rsidR="00644CD5">
        <w:t>.</w:t>
      </w:r>
      <w:r>
        <w:t>u20) + 0</w:t>
      </w:r>
      <w:r w:rsidR="00644CD5">
        <w:t>.</w:t>
      </w:r>
      <w:r>
        <w:t>208*T(v15</w:t>
      </w:r>
      <w:r w:rsidR="00644CD5">
        <w:t>.</w:t>
      </w:r>
      <w:r>
        <w:t>u12) -0</w:t>
      </w:r>
      <w:r w:rsidR="00644CD5">
        <w:t>.</w:t>
      </w:r>
      <w:r>
        <w:t>358*T(v25</w:t>
      </w:r>
      <w:r w:rsidR="00644CD5">
        <w:t>.</w:t>
      </w:r>
      <w:r>
        <w:t>u3) -0</w:t>
      </w:r>
      <w:r w:rsidR="00644CD5">
        <w:t>.</w:t>
      </w:r>
      <w:r>
        <w:t>177*T(v20</w:t>
      </w:r>
      <w:r w:rsidR="00644CD5">
        <w:t>.</w:t>
      </w:r>
      <w:r>
        <w:t>u11) + 0</w:t>
      </w:r>
      <w:r w:rsidR="00644CD5">
        <w:t>.</w:t>
      </w:r>
      <w:r>
        <w:t>168*MW -0</w:t>
      </w:r>
      <w:r w:rsidR="00644CD5">
        <w:t>.</w:t>
      </w:r>
      <w:r>
        <w:t>291*T(v27</w:t>
      </w:r>
      <w:r w:rsidR="00644CD5">
        <w:t>.</w:t>
      </w:r>
      <w:r>
        <w:t>u3) -0</w:t>
      </w:r>
      <w:r w:rsidR="00644CD5">
        <w:t>.</w:t>
      </w:r>
      <w:r>
        <w:t>171*T(u33) -</w:t>
      </w:r>
      <w:r>
        <w:lastRenderedPageBreak/>
        <w:t>0</w:t>
      </w:r>
      <w:r w:rsidR="00644CD5">
        <w:t>.</w:t>
      </w:r>
      <w:r>
        <w:t>208*T(v29</w:t>
      </w:r>
      <w:r w:rsidR="00644CD5">
        <w:t>.</w:t>
      </w:r>
      <w:r>
        <w:t>u12) -0</w:t>
      </w:r>
      <w:r w:rsidR="00644CD5">
        <w:t>.</w:t>
      </w:r>
      <w:r>
        <w:t>209*T(v24</w:t>
      </w:r>
      <w:r w:rsidR="00644CD5">
        <w:t>.</w:t>
      </w:r>
      <w:r>
        <w:t>u15) -0</w:t>
      </w:r>
      <w:r w:rsidR="00644CD5">
        <w:t>.</w:t>
      </w:r>
      <w:r>
        <w:t>233*T(v2</w:t>
      </w:r>
      <w:r w:rsidR="00644CD5">
        <w:t>.</w:t>
      </w:r>
      <w:r>
        <w:t>u33) + 0</w:t>
      </w:r>
      <w:r w:rsidR="00644CD5">
        <w:t>.</w:t>
      </w:r>
      <w:r>
        <w:t>187*T(v29</w:t>
      </w:r>
      <w:r w:rsidR="00644CD5">
        <w:t>.</w:t>
      </w:r>
      <w:r>
        <w:t>u14) -0</w:t>
      </w:r>
      <w:r w:rsidR="00644CD5">
        <w:t>.</w:t>
      </w:r>
      <w:r>
        <w:t>226*T(v7</w:t>
      </w:r>
      <w:r w:rsidR="00644CD5">
        <w:t>.</w:t>
      </w:r>
      <w:r>
        <w:t>u23) -0</w:t>
      </w:r>
      <w:r w:rsidR="00644CD5">
        <w:t>.</w:t>
      </w:r>
      <w:r>
        <w:t>153*T(v6</w:t>
      </w:r>
      <w:r w:rsidR="00644CD5">
        <w:t>.</w:t>
      </w:r>
      <w:r>
        <w:t>u32) + 0</w:t>
      </w:r>
      <w:r w:rsidR="00644CD5">
        <w:t>.</w:t>
      </w:r>
      <w:r>
        <w:t>0864*T(v26) -0</w:t>
      </w:r>
      <w:r w:rsidR="00644CD5">
        <w:t>.</w:t>
      </w:r>
      <w:r>
        <w:t>154*T(v27</w:t>
      </w:r>
      <w:r w:rsidR="00644CD5">
        <w:t>.</w:t>
      </w:r>
      <w:r>
        <w:t>u12) + 0</w:t>
      </w:r>
      <w:r w:rsidR="00644CD5">
        <w:t>.</w:t>
      </w:r>
      <w:r>
        <w:t>165*T(v17</w:t>
      </w:r>
      <w:r w:rsidR="00644CD5">
        <w:t>.</w:t>
      </w:r>
      <w:r>
        <w:t>u10) + 0</w:t>
      </w:r>
      <w:r w:rsidR="00644CD5">
        <w:t>.</w:t>
      </w:r>
      <w:r>
        <w:t>121*T(v13</w:t>
      </w:r>
      <w:r w:rsidR="00644CD5">
        <w:t>.</w:t>
      </w:r>
      <w:r>
        <w:t>u30) + 0</w:t>
      </w:r>
      <w:r w:rsidR="00644CD5">
        <w:t>.</w:t>
      </w:r>
      <w:r>
        <w:t>205*T(v12</w:t>
      </w:r>
      <w:r w:rsidR="00644CD5">
        <w:t>.</w:t>
      </w:r>
      <w:r>
        <w:t>u10) -0</w:t>
      </w:r>
      <w:r w:rsidR="00644CD5">
        <w:t>.</w:t>
      </w:r>
      <w:r>
        <w:t>201*T(v9</w:t>
      </w:r>
      <w:r w:rsidR="00644CD5">
        <w:t>.</w:t>
      </w:r>
      <w:r>
        <w:t>u14) -0</w:t>
      </w:r>
      <w:r w:rsidR="00644CD5">
        <w:t>.</w:t>
      </w:r>
      <w:r>
        <w:t>133*T(v10</w:t>
      </w:r>
      <w:r w:rsidR="00644CD5">
        <w:t>.</w:t>
      </w:r>
      <w:r>
        <w:t>u33) + 0</w:t>
      </w:r>
      <w:r w:rsidR="00644CD5">
        <w:t>.</w:t>
      </w:r>
      <w:r>
        <w:t>343*T(v2</w:t>
      </w:r>
      <w:r w:rsidR="00644CD5">
        <w:t>.</w:t>
      </w:r>
      <w:r>
        <w:t>u6) + 0</w:t>
      </w:r>
      <w:r w:rsidR="00644CD5">
        <w:t>.</w:t>
      </w:r>
      <w:r>
        <w:t>218*T(v5</w:t>
      </w:r>
      <w:r w:rsidR="00644CD5">
        <w:t>.</w:t>
      </w:r>
      <w:r>
        <w:t>u4) -0</w:t>
      </w:r>
      <w:r w:rsidR="00644CD5">
        <w:t>.</w:t>
      </w:r>
      <w:r>
        <w:t>13*T(v30</w:t>
      </w:r>
      <w:r w:rsidR="00644CD5">
        <w:t>.</w:t>
      </w:r>
      <w:r>
        <w:t>u3) + 0</w:t>
      </w:r>
      <w:r w:rsidR="00644CD5">
        <w:t>.</w:t>
      </w:r>
      <w:r>
        <w:t>165*T(v23</w:t>
      </w:r>
      <w:r w:rsidR="00644CD5">
        <w:t>.</w:t>
      </w:r>
      <w:r>
        <w:t>u20) -0</w:t>
      </w:r>
      <w:r w:rsidR="00644CD5">
        <w:t>.</w:t>
      </w:r>
      <w:r>
        <w:t>141*T(v22</w:t>
      </w:r>
      <w:r w:rsidR="00644CD5">
        <w:t>.</w:t>
      </w:r>
      <w:r>
        <w:t>u10) -0</w:t>
      </w:r>
      <w:r w:rsidR="00644CD5">
        <w:t>.</w:t>
      </w:r>
      <w:r>
        <w:t>135*T(v14</w:t>
      </w:r>
      <w:r w:rsidR="00644CD5">
        <w:t>.</w:t>
      </w:r>
      <w:r>
        <w:t>u14) + 0</w:t>
      </w:r>
      <w:r w:rsidR="00644CD5">
        <w:t>.</w:t>
      </w:r>
      <w:r>
        <w:t>133*T(v31</w:t>
      </w:r>
      <w:r w:rsidR="00644CD5">
        <w:t>.</w:t>
      </w:r>
      <w:r>
        <w:t>u11) + 0</w:t>
      </w:r>
      <w:r w:rsidR="00644CD5">
        <w:t>.</w:t>
      </w:r>
      <w:r>
        <w:t>176*T(v20</w:t>
      </w:r>
      <w:r w:rsidR="00644CD5">
        <w:t>.</w:t>
      </w:r>
      <w:r>
        <w:t>u7) + 0</w:t>
      </w:r>
      <w:r w:rsidR="00644CD5">
        <w:t>.</w:t>
      </w:r>
      <w:r>
        <w:t>114*T(v16</w:t>
      </w:r>
      <w:r w:rsidR="00644CD5">
        <w:t>.</w:t>
      </w:r>
      <w:r>
        <w:t>u27) -0</w:t>
      </w:r>
      <w:r w:rsidR="00644CD5">
        <w:t>.</w:t>
      </w:r>
      <w:r>
        <w:t>148*T(v23</w:t>
      </w:r>
      <w:r w:rsidR="00644CD5">
        <w:t>.</w:t>
      </w:r>
      <w:r>
        <w:t>u8) + 0</w:t>
      </w:r>
      <w:r w:rsidR="00644CD5">
        <w:t>.</w:t>
      </w:r>
      <w:r>
        <w:t>203*T(v1</w:t>
      </w:r>
      <w:r w:rsidR="00644CD5">
        <w:t>.</w:t>
      </w:r>
      <w:r>
        <w:t>u18) -0</w:t>
      </w:r>
      <w:r w:rsidR="00644CD5">
        <w:t>.</w:t>
      </w:r>
      <w:r>
        <w:t>17*T(v24</w:t>
      </w:r>
      <w:r w:rsidR="00644CD5">
        <w:t>.</w:t>
      </w:r>
      <w:r>
        <w:t>u4) + 0</w:t>
      </w:r>
      <w:r w:rsidR="00644CD5">
        <w:t>.</w:t>
      </w:r>
      <w:r>
        <w:t>161*T(v7</w:t>
      </w:r>
      <w:r w:rsidR="00644CD5">
        <w:t>.</w:t>
      </w:r>
      <w:r>
        <w:t>u28) -0</w:t>
      </w:r>
      <w:r w:rsidR="00644CD5">
        <w:t>.</w:t>
      </w:r>
      <w:r>
        <w:t>176*T(v9</w:t>
      </w:r>
      <w:r w:rsidR="00644CD5">
        <w:t>.</w:t>
      </w:r>
      <w:r>
        <w:t>u10) -0</w:t>
      </w:r>
      <w:r w:rsidR="00644CD5">
        <w:t>.</w:t>
      </w:r>
      <w:r>
        <w:t>156*T(v6</w:t>
      </w:r>
      <w:r w:rsidR="00644CD5">
        <w:t>.</w:t>
      </w:r>
      <w:r>
        <w:t>u20) + 0</w:t>
      </w:r>
      <w:r w:rsidR="00644CD5">
        <w:t>.</w:t>
      </w:r>
      <w:r>
        <w:t>121*T(v11) + 0</w:t>
      </w:r>
      <w:r w:rsidR="00644CD5">
        <w:t>.</w:t>
      </w:r>
      <w:r>
        <w:t>149*T(v3</w:t>
      </w:r>
      <w:r w:rsidR="00644CD5">
        <w:t>.</w:t>
      </w:r>
      <w:r>
        <w:t>u31) -0</w:t>
      </w:r>
      <w:r w:rsidR="00644CD5">
        <w:t>.</w:t>
      </w:r>
      <w:r>
        <w:t>138*T(v23</w:t>
      </w:r>
      <w:r w:rsidR="00644CD5">
        <w:t>.</w:t>
      </w:r>
      <w:r>
        <w:t>u11) -0</w:t>
      </w:r>
      <w:r w:rsidR="00644CD5">
        <w:t>.</w:t>
      </w:r>
      <w:r>
        <w:t>148*T(v5</w:t>
      </w:r>
      <w:r w:rsidR="00644CD5">
        <w:t>.</w:t>
      </w:r>
      <w:r>
        <w:t>u16) + 0</w:t>
      </w:r>
      <w:r w:rsidR="00644CD5">
        <w:t>.</w:t>
      </w:r>
      <w:r>
        <w:t>134*T(v13</w:t>
      </w:r>
      <w:r w:rsidR="00644CD5">
        <w:t>.</w:t>
      </w:r>
      <w:r>
        <w:t>u26) + 0</w:t>
      </w:r>
      <w:r w:rsidR="00644CD5">
        <w:t>.</w:t>
      </w:r>
      <w:r>
        <w:t>214*T(v7</w:t>
      </w:r>
      <w:r w:rsidR="00644CD5">
        <w:t>.</w:t>
      </w:r>
      <w:r>
        <w:t>u1) + 0</w:t>
      </w:r>
      <w:r w:rsidR="00644CD5">
        <w:t>.</w:t>
      </w:r>
      <w:r>
        <w:t>174*T(v2</w:t>
      </w:r>
      <w:r w:rsidR="00644CD5">
        <w:t>.</w:t>
      </w:r>
      <w:r>
        <w:t>u16) -0</w:t>
      </w:r>
      <w:r w:rsidR="00644CD5">
        <w:t>.</w:t>
      </w:r>
      <w:r>
        <w:t>147*T(v21</w:t>
      </w:r>
      <w:r w:rsidR="00644CD5">
        <w:t>.</w:t>
      </w:r>
      <w:r>
        <w:t>u12) -0</w:t>
      </w:r>
      <w:r w:rsidR="00644CD5">
        <w:t>.</w:t>
      </w:r>
      <w:r>
        <w:t>116*T(v24</w:t>
      </w:r>
      <w:r w:rsidR="00644CD5">
        <w:t>.</w:t>
      </w:r>
      <w:r>
        <w:t>u9) + 0</w:t>
      </w:r>
      <w:r w:rsidR="00644CD5">
        <w:t>.</w:t>
      </w:r>
      <w:r>
        <w:t>154*T(v14</w:t>
      </w:r>
      <w:r w:rsidR="00644CD5">
        <w:t>.</w:t>
      </w:r>
      <w:r>
        <w:t>u8) + 0</w:t>
      </w:r>
      <w:r w:rsidR="00644CD5">
        <w:t>.</w:t>
      </w:r>
      <w:r>
        <w:t>134*T(v6) -0</w:t>
      </w:r>
      <w:r w:rsidR="00644CD5">
        <w:t>.</w:t>
      </w:r>
      <w:r>
        <w:t>11*T(v9</w:t>
      </w:r>
      <w:r w:rsidR="00644CD5">
        <w:t>.</w:t>
      </w:r>
      <w:r>
        <w:t>u34) -0</w:t>
      </w:r>
      <w:r w:rsidR="00644CD5">
        <w:t>.</w:t>
      </w:r>
      <w:r>
        <w:t>15*T(v9</w:t>
      </w:r>
      <w:r w:rsidR="00644CD5">
        <w:t>.</w:t>
      </w:r>
      <w:r>
        <w:t>u3) + 0</w:t>
      </w:r>
      <w:r w:rsidR="00644CD5">
        <w:t>.</w:t>
      </w:r>
      <w:r>
        <w:t>12*T(v13</w:t>
      </w:r>
      <w:r w:rsidR="00644CD5">
        <w:t>.</w:t>
      </w:r>
      <w:r>
        <w:t>u23) + 0</w:t>
      </w:r>
      <w:r w:rsidR="00644CD5">
        <w:t>.</w:t>
      </w:r>
      <w:r>
        <w:t>114*T(v9</w:t>
      </w:r>
      <w:r w:rsidR="00644CD5">
        <w:t>.</w:t>
      </w:r>
      <w:r>
        <w:t>u28) + 0</w:t>
      </w:r>
      <w:r w:rsidR="00644CD5">
        <w:t>.</w:t>
      </w:r>
      <w:r>
        <w:t>0964*T(v12</w:t>
      </w:r>
      <w:r w:rsidR="00644CD5">
        <w:t>.</w:t>
      </w:r>
      <w:r>
        <w:t>u7) + 0</w:t>
      </w:r>
      <w:r w:rsidR="00644CD5">
        <w:t>.</w:t>
      </w:r>
      <w:r>
        <w:t>113*T(v6</w:t>
      </w:r>
      <w:r w:rsidR="00644CD5">
        <w:t>.</w:t>
      </w:r>
      <w:r>
        <w:t>u26) + 0</w:t>
      </w:r>
      <w:r w:rsidR="00644CD5">
        <w:t>.</w:t>
      </w:r>
      <w:r>
        <w:t>0964*T(v34</w:t>
      </w:r>
      <w:r w:rsidR="00644CD5">
        <w:t>.</w:t>
      </w:r>
      <w:r>
        <w:t>u8) + 0</w:t>
      </w:r>
      <w:r w:rsidR="00644CD5">
        <w:t>.</w:t>
      </w:r>
      <w:r>
        <w:t>0883*T(v9</w:t>
      </w:r>
      <w:r w:rsidR="00644CD5">
        <w:t>.</w:t>
      </w:r>
      <w:r>
        <w:t>u16) + 0</w:t>
      </w:r>
      <w:r w:rsidR="00644CD5">
        <w:t>.</w:t>
      </w:r>
      <w:r>
        <w:t>0867*Volume -0</w:t>
      </w:r>
      <w:r w:rsidR="00644CD5">
        <w:t>.</w:t>
      </w:r>
      <w:r>
        <w:t>0863*T(v8</w:t>
      </w:r>
      <w:r w:rsidR="00644CD5">
        <w:t>.</w:t>
      </w:r>
      <w:r>
        <w:t>u25) + 0</w:t>
      </w:r>
      <w:r w:rsidR="00644CD5">
        <w:t>.</w:t>
      </w:r>
      <w:r>
        <w:t>0993*T(v11</w:t>
      </w:r>
      <w:r w:rsidR="00644CD5">
        <w:t>.</w:t>
      </w:r>
      <w:r>
        <w:t>u25) + 0</w:t>
      </w:r>
      <w:r w:rsidR="00644CD5">
        <w:t>.</w:t>
      </w:r>
      <w:r>
        <w:t>0969*T(v4</w:t>
      </w:r>
      <w:r w:rsidR="00644CD5">
        <w:t>.</w:t>
      </w:r>
      <w:r>
        <w:t>u19) + 0</w:t>
      </w:r>
      <w:r w:rsidR="00644CD5">
        <w:t>.</w:t>
      </w:r>
      <w:r>
        <w:t>086*T(v24</w:t>
      </w:r>
      <w:r w:rsidR="00644CD5">
        <w:t>.</w:t>
      </w:r>
      <w:r>
        <w:t>u3) -0</w:t>
      </w:r>
      <w:r w:rsidR="00644CD5">
        <w:t>.</w:t>
      </w:r>
      <w:r>
        <w:t>0991*T(v4</w:t>
      </w:r>
      <w:r w:rsidR="00644CD5">
        <w:t>.</w:t>
      </w:r>
      <w:r>
        <w:t>u13) -0</w:t>
      </w:r>
      <w:r w:rsidR="00644CD5">
        <w:t>.</w:t>
      </w:r>
      <w:r>
        <w:t>091*T(v13</w:t>
      </w:r>
      <w:r w:rsidR="00644CD5">
        <w:t>.</w:t>
      </w:r>
      <w:r>
        <w:t>u13) -0</w:t>
      </w:r>
      <w:r w:rsidR="00644CD5">
        <w:t>.</w:t>
      </w:r>
      <w:r>
        <w:t>0961*T(v8</w:t>
      </w:r>
      <w:r w:rsidR="00644CD5">
        <w:t>.</w:t>
      </w:r>
      <w:r>
        <w:t>u16) + 0</w:t>
      </w:r>
      <w:r w:rsidR="00644CD5">
        <w:t>.</w:t>
      </w:r>
      <w:r>
        <w:t>133*T(u4) -0</w:t>
      </w:r>
      <w:r w:rsidR="00644CD5">
        <w:t>.</w:t>
      </w:r>
      <w:r>
        <w:t>0812*T(v32</w:t>
      </w:r>
      <w:r w:rsidR="00644CD5">
        <w:t>.</w:t>
      </w:r>
      <w:r>
        <w:t>u2) + 0</w:t>
      </w:r>
      <w:r w:rsidR="00644CD5">
        <w:t>.</w:t>
      </w:r>
      <w:r>
        <w:t>0815*T(u9) + 0</w:t>
      </w:r>
      <w:r w:rsidR="00644CD5">
        <w:t>.</w:t>
      </w:r>
      <w:r>
        <w:t>0594*T(v25</w:t>
      </w:r>
      <w:r w:rsidR="00644CD5">
        <w:t>.</w:t>
      </w:r>
      <w:r>
        <w:t>u13) + 0</w:t>
      </w:r>
      <w:r w:rsidR="00644CD5">
        <w:t>.</w:t>
      </w:r>
      <w:r>
        <w:t>0574*T(v6</w:t>
      </w:r>
      <w:r w:rsidR="00644CD5">
        <w:t>.</w:t>
      </w:r>
      <w:r>
        <w:t>u36) + 0</w:t>
      </w:r>
      <w:r w:rsidR="00644CD5">
        <w:t>.</w:t>
      </w:r>
      <w:r>
        <w:t>0709*T(v11</w:t>
      </w:r>
      <w:r w:rsidR="00644CD5">
        <w:t>.</w:t>
      </w:r>
      <w:r>
        <w:t>u5) -0</w:t>
      </w:r>
      <w:r w:rsidR="00644CD5">
        <w:t>.</w:t>
      </w:r>
      <w:r>
        <w:t>0619*T(v27</w:t>
      </w:r>
      <w:r w:rsidR="00644CD5">
        <w:t>.</w:t>
      </w:r>
      <w:r>
        <w:t>u10) + 0</w:t>
      </w:r>
      <w:r w:rsidR="00644CD5">
        <w:t>.</w:t>
      </w:r>
      <w:r>
        <w:t>0535*T(v9</w:t>
      </w:r>
      <w:r w:rsidR="00644CD5">
        <w:t>.</w:t>
      </w:r>
      <w:r>
        <w:t>u27) -0</w:t>
      </w:r>
      <w:r w:rsidR="00644CD5">
        <w:t>.</w:t>
      </w:r>
      <w:r>
        <w:t>0564*T(v26</w:t>
      </w:r>
      <w:r w:rsidR="00644CD5">
        <w:t>.</w:t>
      </w:r>
      <w:r>
        <w:t>u6) + 0</w:t>
      </w:r>
      <w:r w:rsidR="00644CD5">
        <w:t>.</w:t>
      </w:r>
      <w:r>
        <w:t>0432*T(v29</w:t>
      </w:r>
      <w:r w:rsidR="00644CD5">
        <w:t>.</w:t>
      </w:r>
      <w:r>
        <w:t>u4) -0</w:t>
      </w:r>
      <w:r w:rsidR="00644CD5">
        <w:t>.</w:t>
      </w:r>
      <w:r>
        <w:t>0477*T(v6</w:t>
      </w:r>
      <w:r w:rsidR="00644CD5">
        <w:t>.</w:t>
      </w:r>
      <w:r>
        <w:t>u37) + 0</w:t>
      </w:r>
      <w:r w:rsidR="00644CD5">
        <w:t>.</w:t>
      </w:r>
      <w:r>
        <w:t>782*Length^3 + 0</w:t>
      </w:r>
      <w:r w:rsidR="00644CD5">
        <w:t>.</w:t>
      </w:r>
      <w:r>
        <w:t>0491*T(v33</w:t>
      </w:r>
      <w:r w:rsidR="00644CD5">
        <w:t>.</w:t>
      </w:r>
      <w:r>
        <w:t>u6) + 0</w:t>
      </w:r>
      <w:r w:rsidR="00644CD5">
        <w:t>.</w:t>
      </w:r>
      <w:r>
        <w:t>048*T(v6</w:t>
      </w:r>
      <w:r w:rsidR="00644CD5">
        <w:t>.</w:t>
      </w:r>
      <w:r>
        <w:t>u28) -0</w:t>
      </w:r>
      <w:r w:rsidR="00644CD5">
        <w:t>.</w:t>
      </w:r>
      <w:r>
        <w:t>0473*T(v20</w:t>
      </w:r>
      <w:r w:rsidR="00644CD5">
        <w:t>.</w:t>
      </w:r>
      <w:r>
        <w:t>u4) + 0</w:t>
      </w:r>
      <w:r w:rsidR="00644CD5">
        <w:t>.</w:t>
      </w:r>
      <w:r>
        <w:t>0551*T(v1</w:t>
      </w:r>
      <w:r w:rsidR="00644CD5">
        <w:t>.</w:t>
      </w:r>
      <w:r>
        <w:t>u15) -0</w:t>
      </w:r>
      <w:r w:rsidR="00644CD5">
        <w:t>.</w:t>
      </w:r>
      <w:r>
        <w:t>0474*T(v17</w:t>
      </w:r>
      <w:r w:rsidR="00644CD5">
        <w:t>.</w:t>
      </w:r>
      <w:r>
        <w:t>u4) + 0</w:t>
      </w:r>
      <w:r w:rsidR="00644CD5">
        <w:t>.</w:t>
      </w:r>
      <w:r>
        <w:t>046*T(v22</w:t>
      </w:r>
      <w:r w:rsidR="00644CD5">
        <w:t>.</w:t>
      </w:r>
      <w:r>
        <w:t>u3) + 0</w:t>
      </w:r>
      <w:r w:rsidR="00644CD5">
        <w:t>.</w:t>
      </w:r>
      <w:r>
        <w:t>0516*T(v30</w:t>
      </w:r>
      <w:r w:rsidR="00644CD5">
        <w:t>.</w:t>
      </w:r>
      <w:r>
        <w:t>u1) -0</w:t>
      </w:r>
      <w:r w:rsidR="00644CD5">
        <w:t>.</w:t>
      </w:r>
      <w:r>
        <w:t>0448*T(v3</w:t>
      </w:r>
      <w:r w:rsidR="00644CD5">
        <w:t>.</w:t>
      </w:r>
      <w:r>
        <w:t>u27) -0</w:t>
      </w:r>
      <w:r w:rsidR="00644CD5">
        <w:t>.</w:t>
      </w:r>
      <w:r>
        <w:t>0222*T(v37) + 0</w:t>
      </w:r>
      <w:r w:rsidR="00644CD5">
        <w:t>.</w:t>
      </w:r>
      <w:r>
        <w:t>0293*T(v14</w:t>
      </w:r>
      <w:r w:rsidR="00644CD5">
        <w:t>.</w:t>
      </w:r>
      <w:r>
        <w:t>u20) + 0</w:t>
      </w:r>
      <w:r w:rsidR="00644CD5">
        <w:t>.</w:t>
      </w:r>
      <w:r>
        <w:t>0232*T(v25) -0</w:t>
      </w:r>
      <w:r w:rsidR="00644CD5">
        <w:t>.</w:t>
      </w:r>
      <w:r>
        <w:t>0287*T(v12</w:t>
      </w:r>
      <w:r w:rsidR="00644CD5">
        <w:t>.</w:t>
      </w:r>
      <w:r>
        <w:t>u13) + 0</w:t>
      </w:r>
      <w:r w:rsidR="00644CD5">
        <w:t>.</w:t>
      </w:r>
      <w:r>
        <w:t>0299*T(v4</w:t>
      </w:r>
      <w:r w:rsidR="00644CD5">
        <w:t>.</w:t>
      </w:r>
      <w:r>
        <w:t>u24) -0</w:t>
      </w:r>
      <w:r w:rsidR="00644CD5">
        <w:t>.</w:t>
      </w:r>
      <w:r>
        <w:t>026*T(v28</w:t>
      </w:r>
      <w:r w:rsidR="00644CD5">
        <w:t>.</w:t>
      </w:r>
      <w:r>
        <w:t>u4) -0</w:t>
      </w:r>
      <w:r w:rsidR="00644CD5">
        <w:t>.</w:t>
      </w:r>
      <w:r>
        <w:t>0261*T(v2</w:t>
      </w:r>
      <w:r w:rsidR="00644CD5">
        <w:t>.</w:t>
      </w:r>
      <w:r>
        <w:t>u21) -0</w:t>
      </w:r>
      <w:r w:rsidR="00644CD5">
        <w:t>.</w:t>
      </w:r>
      <w:r>
        <w:t>039*T(v4</w:t>
      </w:r>
      <w:r w:rsidR="00644CD5">
        <w:t>.</w:t>
      </w:r>
      <w:r>
        <w:t>u4) + 0</w:t>
      </w:r>
      <w:r w:rsidR="00644CD5">
        <w:t>.</w:t>
      </w:r>
      <w:r>
        <w:t>0204*Lipophilicity^2 -0</w:t>
      </w:r>
      <w:r w:rsidR="00644CD5">
        <w:t>.</w:t>
      </w:r>
      <w:r>
        <w:t>0192*T(v13) + 0</w:t>
      </w:r>
      <w:r w:rsidR="00644CD5">
        <w:t>.</w:t>
      </w:r>
      <w:r>
        <w:t>0191*T(v3</w:t>
      </w:r>
      <w:r w:rsidR="00644CD5">
        <w:t>.</w:t>
      </w:r>
      <w:r>
        <w:t>u33) + 0</w:t>
      </w:r>
      <w:r w:rsidR="00644CD5">
        <w:t>.</w:t>
      </w:r>
      <w:r>
        <w:t>0159*T(v8</w:t>
      </w:r>
      <w:r w:rsidR="00644CD5">
        <w:t>.</w:t>
      </w:r>
      <w:r>
        <w:t>u27) + 0</w:t>
      </w:r>
      <w:r w:rsidR="00644CD5">
        <w:t>.</w:t>
      </w:r>
      <w:r>
        <w:t>0151*T(v32</w:t>
      </w:r>
      <w:r w:rsidR="00644CD5">
        <w:t>.</w:t>
      </w:r>
      <w:r>
        <w:t>u9) -0</w:t>
      </w:r>
      <w:r w:rsidR="00644CD5">
        <w:t>.</w:t>
      </w:r>
      <w:r>
        <w:t>0148*T(v11</w:t>
      </w:r>
      <w:r w:rsidR="00644CD5">
        <w:t>.</w:t>
      </w:r>
      <w:r>
        <w:t>u11) + 0</w:t>
      </w:r>
      <w:r w:rsidR="00644CD5">
        <w:t>.</w:t>
      </w:r>
      <w:r>
        <w:t>00867*T(v34) -0</w:t>
      </w:r>
      <w:r w:rsidR="00644CD5">
        <w:t>.</w:t>
      </w:r>
      <w:r>
        <w:t>013*T(v7</w:t>
      </w:r>
      <w:r w:rsidR="00644CD5">
        <w:t>.</w:t>
      </w:r>
      <w:r>
        <w:t>u26) -0</w:t>
      </w:r>
      <w:r w:rsidR="00644CD5">
        <w:t>.</w:t>
      </w:r>
      <w:r>
        <w:t>0156*T(v21</w:t>
      </w:r>
      <w:r w:rsidR="00644CD5">
        <w:t>.</w:t>
      </w:r>
      <w:r>
        <w:t>u5) + 0</w:t>
      </w:r>
      <w:r w:rsidR="00644CD5">
        <w:t>.</w:t>
      </w:r>
      <w:r>
        <w:t>015*T(v8</w:t>
      </w:r>
      <w:r w:rsidR="00644CD5">
        <w:t>.</w:t>
      </w:r>
      <w:r>
        <w:t>u9) -0</w:t>
      </w:r>
      <w:r w:rsidR="00644CD5">
        <w:t>.</w:t>
      </w:r>
      <w:r>
        <w:t>0155*T(v1</w:t>
      </w:r>
      <w:r w:rsidR="00644CD5">
        <w:t>.</w:t>
      </w:r>
      <w:r>
        <w:t>u21) + 0</w:t>
      </w:r>
      <w:r w:rsidR="00644CD5">
        <w:t>.</w:t>
      </w:r>
      <w:r>
        <w:t>0113*T(v23</w:t>
      </w:r>
      <w:r w:rsidR="00644CD5">
        <w:t>.</w:t>
      </w:r>
      <w:r>
        <w:t>u15) + 0</w:t>
      </w:r>
      <w:r w:rsidR="00644CD5">
        <w:t>.</w:t>
      </w:r>
      <w:r>
        <w:t>0154*T(v7</w:t>
      </w:r>
      <w:r w:rsidR="00644CD5">
        <w:t>.</w:t>
      </w:r>
      <w:r>
        <w:t>u6) + 0</w:t>
      </w:r>
      <w:r w:rsidR="00644CD5">
        <w:t>.</w:t>
      </w:r>
      <w:r>
        <w:t>0109*T(v27</w:t>
      </w:r>
      <w:r w:rsidR="00644CD5">
        <w:t>.</w:t>
      </w:r>
      <w:r>
        <w:t>u16) + 0</w:t>
      </w:r>
      <w:r w:rsidR="00644CD5">
        <w:t>.</w:t>
      </w:r>
      <w:r>
        <w:t>0112*T(v8</w:t>
      </w:r>
      <w:r w:rsidR="00644CD5">
        <w:t>.</w:t>
      </w:r>
      <w:r>
        <w:t>u31) + 0</w:t>
      </w:r>
      <w:r w:rsidR="00644CD5">
        <w:t>.</w:t>
      </w:r>
      <w:r>
        <w:t>0114*T(v2</w:t>
      </w:r>
      <w:r w:rsidR="00644CD5">
        <w:t>.</w:t>
      </w:r>
      <w:r>
        <w:t>u15) -0</w:t>
      </w:r>
      <w:r w:rsidR="00644CD5">
        <w:t>.</w:t>
      </w:r>
      <w:r>
        <w:t>00631*T(v6</w:t>
      </w:r>
      <w:r w:rsidR="00644CD5">
        <w:t>.</w:t>
      </w:r>
      <w:r>
        <w:t>u24) + 0</w:t>
      </w:r>
      <w:r w:rsidR="00644CD5">
        <w:t>.</w:t>
      </w:r>
      <w:r>
        <w:t>00082*T(v19</w:t>
      </w:r>
      <w:r w:rsidR="00644CD5">
        <w:t>.</w:t>
      </w:r>
      <w:r>
        <w:t>u10) + 7</w:t>
      </w:r>
      <w:r w:rsidR="00644CD5">
        <w:t>.</w:t>
      </w:r>
      <w:r>
        <w:t>61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109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718*T(v2</w:t>
      </w:r>
      <w:r w:rsidR="00644CD5">
        <w:t>.</w:t>
      </w:r>
      <w:r>
        <w:t>u2) + 24</w:t>
      </w:r>
      <w:r w:rsidR="00644CD5">
        <w:t>.</w:t>
      </w:r>
      <w:r>
        <w:t>2*Length + 0</w:t>
      </w:r>
      <w:r w:rsidR="00644CD5">
        <w:t>.</w:t>
      </w:r>
      <w:r>
        <w:t>415*T(v1</w:t>
      </w:r>
      <w:r w:rsidR="00644CD5">
        <w:t>.</w:t>
      </w:r>
      <w:r>
        <w:t>u6) -0</w:t>
      </w:r>
      <w:r w:rsidR="00644CD5">
        <w:t>.</w:t>
      </w:r>
      <w:r>
        <w:t>268*T(v16) -0</w:t>
      </w:r>
      <w:r w:rsidR="00644CD5">
        <w:t>.</w:t>
      </w:r>
      <w:r>
        <w:t>387*u -0</w:t>
      </w:r>
      <w:r w:rsidR="00644CD5">
        <w:t>.</w:t>
      </w:r>
      <w:r>
        <w:t>389*T(v3</w:t>
      </w:r>
      <w:r w:rsidR="00644CD5">
        <w:t>.</w:t>
      </w:r>
      <w:r>
        <w:t>u10) -0</w:t>
      </w:r>
      <w:r w:rsidR="00644CD5">
        <w:t>.</w:t>
      </w:r>
      <w:r>
        <w:t>283*T(v10</w:t>
      </w:r>
      <w:r w:rsidR="00644CD5">
        <w:t>.</w:t>
      </w:r>
      <w:r>
        <w:t>u28) -0</w:t>
      </w:r>
      <w:r w:rsidR="00644CD5">
        <w:t>.</w:t>
      </w:r>
      <w:r>
        <w:t>509*T(v8</w:t>
      </w:r>
      <w:r w:rsidR="00644CD5">
        <w:t>.</w:t>
      </w:r>
      <w:r>
        <w:t>u6) -19*Length^2 + 0</w:t>
      </w:r>
      <w:r w:rsidR="00644CD5">
        <w:t>.</w:t>
      </w:r>
      <w:r>
        <w:t>0455*T(v13</w:t>
      </w:r>
      <w:r w:rsidR="00644CD5">
        <w:t>.</w:t>
      </w:r>
      <w:r>
        <w:t>u4) -0</w:t>
      </w:r>
      <w:r w:rsidR="00644CD5">
        <w:t>.</w:t>
      </w:r>
      <w:r>
        <w:t>104*T(v14</w:t>
      </w:r>
      <w:r w:rsidR="00644CD5">
        <w:t>.</w:t>
      </w:r>
      <w:r>
        <w:t>u28) + 0</w:t>
      </w:r>
      <w:r w:rsidR="00644CD5">
        <w:t>.</w:t>
      </w:r>
      <w:r>
        <w:t>467*T(v6) + 0</w:t>
      </w:r>
      <w:r w:rsidR="00644CD5">
        <w:t>.</w:t>
      </w:r>
      <w:r>
        <w:t>708*T(v5</w:t>
      </w:r>
      <w:r w:rsidR="00644CD5">
        <w:t>.</w:t>
      </w:r>
      <w:r>
        <w:t>u25) -0</w:t>
      </w:r>
      <w:r w:rsidR="00644CD5">
        <w:t>.</w:t>
      </w:r>
      <w:r>
        <w:t>264*T(v11</w:t>
      </w:r>
      <w:r w:rsidR="00644CD5">
        <w:t>.</w:t>
      </w:r>
      <w:r>
        <w:t>u28) + 0</w:t>
      </w:r>
      <w:r w:rsidR="00644CD5">
        <w:t>.</w:t>
      </w:r>
      <w:r>
        <w:t>666*T(v1</w:t>
      </w:r>
      <w:r w:rsidR="00644CD5">
        <w:t>.</w:t>
      </w:r>
      <w:r>
        <w:t>u9) -0</w:t>
      </w:r>
      <w:r w:rsidR="00644CD5">
        <w:t>.</w:t>
      </w:r>
      <w:r>
        <w:t>626*T(v10</w:t>
      </w:r>
      <w:r w:rsidR="00644CD5">
        <w:t>.</w:t>
      </w:r>
      <w:r>
        <w:t>u31) + 0</w:t>
      </w:r>
      <w:r w:rsidR="00644CD5">
        <w:t>.</w:t>
      </w:r>
      <w:r>
        <w:t>383*T(v11) -0</w:t>
      </w:r>
      <w:r w:rsidR="00644CD5">
        <w:t>.</w:t>
      </w:r>
      <w:r>
        <w:t>0501*T(v19</w:t>
      </w:r>
      <w:r w:rsidR="00644CD5">
        <w:t>.</w:t>
      </w:r>
      <w:r>
        <w:t>u7) + 0</w:t>
      </w:r>
      <w:r w:rsidR="00644CD5">
        <w:t>.</w:t>
      </w:r>
      <w:r>
        <w:t>179*T(v3</w:t>
      </w:r>
      <w:r w:rsidR="00644CD5">
        <w:t>.</w:t>
      </w:r>
      <w:r>
        <w:t>u26) -0</w:t>
      </w:r>
      <w:r w:rsidR="00644CD5">
        <w:t>.</w:t>
      </w:r>
      <w:r>
        <w:t>151*T(u17) -0</w:t>
      </w:r>
      <w:r w:rsidR="00644CD5">
        <w:t>.</w:t>
      </w:r>
      <w:r>
        <w:t>386*T(v4</w:t>
      </w:r>
      <w:r w:rsidR="00644CD5">
        <w:t>.</w:t>
      </w:r>
      <w:r>
        <w:t>u2) + 0</w:t>
      </w:r>
      <w:r w:rsidR="00644CD5">
        <w:t>.</w:t>
      </w:r>
      <w:r>
        <w:t>473*T(v22</w:t>
      </w:r>
      <w:r w:rsidR="00644CD5">
        <w:t>.</w:t>
      </w:r>
      <w:r>
        <w:t>u18) -0</w:t>
      </w:r>
      <w:r w:rsidR="00644CD5">
        <w:t>.</w:t>
      </w:r>
      <w:r>
        <w:t>757*T(v4</w:t>
      </w:r>
      <w:r w:rsidR="00644CD5">
        <w:t>.</w:t>
      </w:r>
      <w:r>
        <w:t>u3) + 0</w:t>
      </w:r>
      <w:r w:rsidR="00644CD5">
        <w:t>.</w:t>
      </w:r>
      <w:r>
        <w:t>442*T(v24</w:t>
      </w:r>
      <w:r w:rsidR="00644CD5">
        <w:t>.</w:t>
      </w:r>
      <w:r>
        <w:t>u19) -0</w:t>
      </w:r>
      <w:r w:rsidR="00644CD5">
        <w:t>.</w:t>
      </w:r>
      <w:r>
        <w:t>509*T(v19</w:t>
      </w:r>
      <w:r w:rsidR="00644CD5">
        <w:t>.</w:t>
      </w:r>
      <w:r>
        <w:t>u15) + 0</w:t>
      </w:r>
      <w:r w:rsidR="00644CD5">
        <w:t>.</w:t>
      </w:r>
      <w:r>
        <w:t>0635*T(v19</w:t>
      </w:r>
      <w:r w:rsidR="00644CD5">
        <w:t>.</w:t>
      </w:r>
      <w:r>
        <w:t>u4) -0</w:t>
      </w:r>
      <w:r w:rsidR="00644CD5">
        <w:t>.</w:t>
      </w:r>
      <w:r>
        <w:t>476*T(u23) -0</w:t>
      </w:r>
      <w:r w:rsidR="00644CD5">
        <w:t>.</w:t>
      </w:r>
      <w:r>
        <w:t>102*T(v16</w:t>
      </w:r>
      <w:r w:rsidR="00644CD5">
        <w:t>.</w:t>
      </w:r>
      <w:r>
        <w:t>u11) -0</w:t>
      </w:r>
      <w:r w:rsidR="00644CD5">
        <w:t>.</w:t>
      </w:r>
      <w:r>
        <w:t>327*T(v20) -0</w:t>
      </w:r>
      <w:r w:rsidR="00644CD5">
        <w:t>.</w:t>
      </w:r>
      <w:r>
        <w:t>171*T(v17</w:t>
      </w:r>
      <w:r w:rsidR="00644CD5">
        <w:t>.</w:t>
      </w:r>
      <w:r>
        <w:t>u19) + 0</w:t>
      </w:r>
      <w:r w:rsidR="00644CD5">
        <w:t>.</w:t>
      </w:r>
      <w:r>
        <w:t>298*T(v15</w:t>
      </w:r>
      <w:r w:rsidR="00644CD5">
        <w:t>.</w:t>
      </w:r>
      <w:r>
        <w:t>u27) -0</w:t>
      </w:r>
      <w:r w:rsidR="00644CD5">
        <w:t>.</w:t>
      </w:r>
      <w:r>
        <w:t>208*T(v27</w:t>
      </w:r>
      <w:r w:rsidR="00644CD5">
        <w:t>.</w:t>
      </w:r>
      <w:r>
        <w:t>u5) + 0</w:t>
      </w:r>
      <w:r w:rsidR="00644CD5">
        <w:t>.</w:t>
      </w:r>
      <w:r>
        <w:t>376*T(v18</w:t>
      </w:r>
      <w:r w:rsidR="00644CD5">
        <w:t>.</w:t>
      </w:r>
      <w:r>
        <w:t>u6) -0</w:t>
      </w:r>
      <w:r w:rsidR="00644CD5">
        <w:t>.</w:t>
      </w:r>
      <w:r>
        <w:t>137*T(v22</w:t>
      </w:r>
      <w:r w:rsidR="00644CD5">
        <w:t>.</w:t>
      </w:r>
      <w:r>
        <w:t>u2) + 0</w:t>
      </w:r>
      <w:r w:rsidR="00644CD5">
        <w:t>.</w:t>
      </w:r>
      <w:r>
        <w:t>406*T(v28</w:t>
      </w:r>
      <w:r w:rsidR="00644CD5">
        <w:t>.</w:t>
      </w:r>
      <w:r>
        <w:t>u5) + 0</w:t>
      </w:r>
      <w:r w:rsidR="00644CD5">
        <w:t>.</w:t>
      </w:r>
      <w:r>
        <w:t>282*T(v7</w:t>
      </w:r>
      <w:r w:rsidR="00644CD5">
        <w:t>.</w:t>
      </w:r>
      <w:r>
        <w:t>u13) + 0</w:t>
      </w:r>
      <w:r w:rsidR="00644CD5">
        <w:t>.</w:t>
      </w:r>
      <w:r>
        <w:t>311*T(v9</w:t>
      </w:r>
      <w:r w:rsidR="00644CD5">
        <w:t>.</w:t>
      </w:r>
      <w:r>
        <w:t>u8) -0</w:t>
      </w:r>
      <w:r w:rsidR="00644CD5">
        <w:t>.</w:t>
      </w:r>
      <w:r>
        <w:t>587*T(v20</w:t>
      </w:r>
      <w:r w:rsidR="00644CD5">
        <w:t>.</w:t>
      </w:r>
      <w:r>
        <w:t>u3) -0</w:t>
      </w:r>
      <w:r w:rsidR="00644CD5">
        <w:t>.</w:t>
      </w:r>
      <w:r>
        <w:t>364*T(u37) + 0</w:t>
      </w:r>
      <w:r w:rsidR="00644CD5">
        <w:t>.</w:t>
      </w:r>
      <w:r>
        <w:t>369*T(v27</w:t>
      </w:r>
      <w:r w:rsidR="00644CD5">
        <w:t>.</w:t>
      </w:r>
      <w:r>
        <w:t>u10) + 0</w:t>
      </w:r>
      <w:r w:rsidR="00644CD5">
        <w:t>.</w:t>
      </w:r>
      <w:r>
        <w:t>385*T(v11</w:t>
      </w:r>
      <w:r w:rsidR="00644CD5">
        <w:t>.</w:t>
      </w:r>
      <w:r>
        <w:t>u31) + 0</w:t>
      </w:r>
      <w:r w:rsidR="00644CD5">
        <w:t>.</w:t>
      </w:r>
      <w:r>
        <w:t>545*T(v4</w:t>
      </w:r>
      <w:r w:rsidR="00644CD5">
        <w:t>.</w:t>
      </w:r>
      <w:r>
        <w:t>u38) + 0</w:t>
      </w:r>
      <w:r w:rsidR="00644CD5">
        <w:t>.</w:t>
      </w:r>
      <w:r>
        <w:t>536*T(v21</w:t>
      </w:r>
      <w:r w:rsidR="00644CD5">
        <w:t>.</w:t>
      </w:r>
      <w:r>
        <w:t>u18) -0</w:t>
      </w:r>
      <w:r w:rsidR="00644CD5">
        <w:t>.</w:t>
      </w:r>
      <w:r>
        <w:t>283*T(v5</w:t>
      </w:r>
      <w:r w:rsidR="00644CD5">
        <w:t>.</w:t>
      </w:r>
      <w:r>
        <w:t>u11) + 0</w:t>
      </w:r>
      <w:r w:rsidR="00644CD5">
        <w:t>.</w:t>
      </w:r>
      <w:r>
        <w:t>692*T(v35</w:t>
      </w:r>
      <w:r w:rsidR="00644CD5">
        <w:t>.</w:t>
      </w:r>
      <w:r>
        <w:t>u1) + 0</w:t>
      </w:r>
      <w:r w:rsidR="00644CD5">
        <w:t>.</w:t>
      </w:r>
      <w:r>
        <w:t>289*T(v2</w:t>
      </w:r>
      <w:r w:rsidR="00644CD5">
        <w:t>.</w:t>
      </w:r>
      <w:r>
        <w:t>u33) -0</w:t>
      </w:r>
      <w:r w:rsidR="00644CD5">
        <w:t>.</w:t>
      </w:r>
      <w:r>
        <w:t>456*T(v38</w:t>
      </w:r>
      <w:r w:rsidR="00644CD5">
        <w:t>.</w:t>
      </w:r>
      <w:r>
        <w:t>u1) -0</w:t>
      </w:r>
      <w:r w:rsidR="00644CD5">
        <w:t>.</w:t>
      </w:r>
      <w:r>
        <w:t>406*T(v8</w:t>
      </w:r>
      <w:r w:rsidR="00644CD5">
        <w:t>.</w:t>
      </w:r>
      <w:r>
        <w:t>u22) -0</w:t>
      </w:r>
      <w:r w:rsidR="00644CD5">
        <w:t>.</w:t>
      </w:r>
      <w:r>
        <w:t>201*T(v3</w:t>
      </w:r>
      <w:r w:rsidR="00644CD5">
        <w:t>.</w:t>
      </w:r>
      <w:r>
        <w:t>u11) -0</w:t>
      </w:r>
      <w:r w:rsidR="00644CD5">
        <w:t>.</w:t>
      </w:r>
      <w:r>
        <w:t>13*T(v7</w:t>
      </w:r>
      <w:r w:rsidR="00644CD5">
        <w:t>.</w:t>
      </w:r>
      <w:r>
        <w:t>u6) -0</w:t>
      </w:r>
      <w:r w:rsidR="00644CD5">
        <w:t>.</w:t>
      </w:r>
      <w:r>
        <w:t>314*T(v24</w:t>
      </w:r>
      <w:r w:rsidR="00644CD5">
        <w:t>.</w:t>
      </w:r>
      <w:r>
        <w:t>u2) + 0</w:t>
      </w:r>
      <w:r w:rsidR="00644CD5">
        <w:t>.</w:t>
      </w:r>
      <w:r>
        <w:t>134*T(v18</w:t>
      </w:r>
      <w:r w:rsidR="00644CD5">
        <w:t>.</w:t>
      </w:r>
      <w:r>
        <w:t>u23) -0</w:t>
      </w:r>
      <w:r w:rsidR="00644CD5">
        <w:t>.</w:t>
      </w:r>
      <w:r>
        <w:t>344*T(v25</w:t>
      </w:r>
      <w:r w:rsidR="00644CD5">
        <w:t>.</w:t>
      </w:r>
      <w:r>
        <w:t>u7) + 0</w:t>
      </w:r>
      <w:r w:rsidR="00644CD5">
        <w:t>.</w:t>
      </w:r>
      <w:r>
        <w:t>243*T(v10</w:t>
      </w:r>
      <w:r w:rsidR="00644CD5">
        <w:t>.</w:t>
      </w:r>
      <w:r>
        <w:t>u14) + 0</w:t>
      </w:r>
      <w:r w:rsidR="00644CD5">
        <w:t>.</w:t>
      </w:r>
      <w:r>
        <w:t>265*T(v4</w:t>
      </w:r>
      <w:r w:rsidR="00644CD5">
        <w:t>.</w:t>
      </w:r>
      <w:r>
        <w:t>u24) + 0</w:t>
      </w:r>
      <w:r w:rsidR="00644CD5">
        <w:t>.</w:t>
      </w:r>
      <w:r>
        <w:t>382*T(v34</w:t>
      </w:r>
      <w:r w:rsidR="00644CD5">
        <w:t>.</w:t>
      </w:r>
      <w:r>
        <w:t>u6) + 0</w:t>
      </w:r>
      <w:r w:rsidR="00644CD5">
        <w:t>.</w:t>
      </w:r>
      <w:r>
        <w:t>365*T(v35</w:t>
      </w:r>
      <w:r w:rsidR="00644CD5">
        <w:t>.</w:t>
      </w:r>
      <w:r>
        <w:t>u3) -0</w:t>
      </w:r>
      <w:r w:rsidR="00644CD5">
        <w:t>.</w:t>
      </w:r>
      <w:r>
        <w:t>279*T(v30</w:t>
      </w:r>
      <w:r w:rsidR="00644CD5">
        <w:t>.</w:t>
      </w:r>
      <w:r>
        <w:t>u3) + 0</w:t>
      </w:r>
      <w:r w:rsidR="00644CD5">
        <w:t>.</w:t>
      </w:r>
      <w:r>
        <w:t>456*T(v11</w:t>
      </w:r>
      <w:r w:rsidR="00644CD5">
        <w:t>.</w:t>
      </w:r>
      <w:r>
        <w:t>u27) + 0</w:t>
      </w:r>
      <w:r w:rsidR="00644CD5">
        <w:t>.</w:t>
      </w:r>
      <w:r>
        <w:t>227*T(v13</w:t>
      </w:r>
      <w:r w:rsidR="00644CD5">
        <w:t>.</w:t>
      </w:r>
      <w:r>
        <w:t>u26) + 0</w:t>
      </w:r>
      <w:r w:rsidR="00644CD5">
        <w:t>.</w:t>
      </w:r>
      <w:r>
        <w:t>322*T(v1</w:t>
      </w:r>
      <w:r w:rsidR="00644CD5">
        <w:t>.</w:t>
      </w:r>
      <w:r>
        <w:t>u42) -0</w:t>
      </w:r>
      <w:r w:rsidR="00644CD5">
        <w:t>.</w:t>
      </w:r>
      <w:r>
        <w:t>578*T(v4</w:t>
      </w:r>
      <w:r w:rsidR="00644CD5">
        <w:t>.</w:t>
      </w:r>
      <w:r>
        <w:t>u5) + 0</w:t>
      </w:r>
      <w:r w:rsidR="00644CD5">
        <w:t>.</w:t>
      </w:r>
      <w:r>
        <w:t>167*T(v9) -0</w:t>
      </w:r>
      <w:r w:rsidR="00644CD5">
        <w:t>.</w:t>
      </w:r>
      <w:r>
        <w:t>48*T(v12</w:t>
      </w:r>
      <w:r w:rsidR="00644CD5">
        <w:t>.</w:t>
      </w:r>
      <w:r>
        <w:t>u21) -0</w:t>
      </w:r>
      <w:r w:rsidR="00644CD5">
        <w:t>.</w:t>
      </w:r>
      <w:r>
        <w:t>315*T(v19</w:t>
      </w:r>
      <w:r w:rsidR="00644CD5">
        <w:t>.</w:t>
      </w:r>
      <w:r>
        <w:t>u8) + 0</w:t>
      </w:r>
      <w:r w:rsidR="00644CD5">
        <w:t>.</w:t>
      </w:r>
      <w:r>
        <w:t>287*T(v29</w:t>
      </w:r>
      <w:r w:rsidR="00644CD5">
        <w:t>.</w:t>
      </w:r>
      <w:r>
        <w:t>u1) + 0</w:t>
      </w:r>
      <w:r w:rsidR="00644CD5">
        <w:t>.</w:t>
      </w:r>
      <w:r>
        <w:t>579*T(v14</w:t>
      </w:r>
      <w:r w:rsidR="00644CD5">
        <w:t>.</w:t>
      </w:r>
      <w:r>
        <w:t>u14) -0</w:t>
      </w:r>
      <w:r w:rsidR="00644CD5">
        <w:t>.</w:t>
      </w:r>
      <w:r>
        <w:t>36*T(v3</w:t>
      </w:r>
      <w:r w:rsidR="00644CD5">
        <w:t>.</w:t>
      </w:r>
      <w:r>
        <w:t>u31) -0</w:t>
      </w:r>
      <w:r w:rsidR="00644CD5">
        <w:t>.</w:t>
      </w:r>
      <w:r>
        <w:t>564*T(v1</w:t>
      </w:r>
      <w:r w:rsidR="00644CD5">
        <w:t>.</w:t>
      </w:r>
      <w:r>
        <w:t>u2) + 0</w:t>
      </w:r>
      <w:r w:rsidR="00644CD5">
        <w:t>.</w:t>
      </w:r>
      <w:r>
        <w:t>448*T(v20</w:t>
      </w:r>
      <w:r w:rsidR="00644CD5">
        <w:t>.</w:t>
      </w:r>
      <w:r>
        <w:t>u11) + 0</w:t>
      </w:r>
      <w:r w:rsidR="00644CD5">
        <w:t>.</w:t>
      </w:r>
      <w:r>
        <w:t>17*T(v10) + 0</w:t>
      </w:r>
      <w:r w:rsidR="00644CD5">
        <w:t>.</w:t>
      </w:r>
      <w:r>
        <w:t>362*T(v12</w:t>
      </w:r>
      <w:r w:rsidR="00644CD5">
        <w:t>.</w:t>
      </w:r>
      <w:r>
        <w:t>u29) + 0</w:t>
      </w:r>
      <w:r w:rsidR="00644CD5">
        <w:t>.</w:t>
      </w:r>
      <w:r>
        <w:t>445*T(v27</w:t>
      </w:r>
      <w:r w:rsidR="00644CD5">
        <w:t>.</w:t>
      </w:r>
      <w:r>
        <w:t>u13) -0</w:t>
      </w:r>
      <w:r w:rsidR="00644CD5">
        <w:t>.</w:t>
      </w:r>
      <w:r>
        <w:t>571*T(v3</w:t>
      </w:r>
      <w:r w:rsidR="00644CD5">
        <w:t>.</w:t>
      </w:r>
      <w:r>
        <w:t>u14) + 0</w:t>
      </w:r>
      <w:r w:rsidR="00644CD5">
        <w:t>.</w:t>
      </w:r>
      <w:r>
        <w:t>265*T(v8</w:t>
      </w:r>
      <w:r w:rsidR="00644CD5">
        <w:t>.</w:t>
      </w:r>
      <w:r>
        <w:t>u25) + 0</w:t>
      </w:r>
      <w:r w:rsidR="00644CD5">
        <w:t>.</w:t>
      </w:r>
      <w:r>
        <w:t>552*T(v5</w:t>
      </w:r>
      <w:r w:rsidR="00644CD5">
        <w:t>.</w:t>
      </w:r>
      <w:r>
        <w:t>u27) + 0</w:t>
      </w:r>
      <w:r w:rsidR="00644CD5">
        <w:t>.</w:t>
      </w:r>
      <w:r>
        <w:t>243*T(v23) -0</w:t>
      </w:r>
      <w:r w:rsidR="00644CD5">
        <w:t>.</w:t>
      </w:r>
      <w:r>
        <w:t>336*T(v9</w:t>
      </w:r>
      <w:r w:rsidR="00644CD5">
        <w:t>.</w:t>
      </w:r>
      <w:r>
        <w:t>u31) + 0</w:t>
      </w:r>
      <w:r w:rsidR="00644CD5">
        <w:t>.</w:t>
      </w:r>
      <w:r>
        <w:t>325*T(v7</w:t>
      </w:r>
      <w:r w:rsidR="00644CD5">
        <w:t>.</w:t>
      </w:r>
      <w:r>
        <w:t>u22) -0</w:t>
      </w:r>
      <w:r w:rsidR="00644CD5">
        <w:t>.</w:t>
      </w:r>
      <w:r>
        <w:t>209*T(u15) -0</w:t>
      </w:r>
      <w:r w:rsidR="00644CD5">
        <w:t>.</w:t>
      </w:r>
      <w:r>
        <w:t>298*T(v14</w:t>
      </w:r>
      <w:r w:rsidR="00644CD5">
        <w:t>.</w:t>
      </w:r>
      <w:r>
        <w:t>u12) + 0</w:t>
      </w:r>
      <w:r w:rsidR="00644CD5">
        <w:t>.</w:t>
      </w:r>
      <w:r>
        <w:t>537*T(v25</w:t>
      </w:r>
      <w:r w:rsidR="00644CD5">
        <w:t>.</w:t>
      </w:r>
      <w:r>
        <w:t>u17) -0</w:t>
      </w:r>
      <w:r w:rsidR="00644CD5">
        <w:t>.</w:t>
      </w:r>
      <w:r>
        <w:t>225*T(v2</w:t>
      </w:r>
      <w:r w:rsidR="00644CD5">
        <w:t>.</w:t>
      </w:r>
      <w:r>
        <w:t>u28) + 0</w:t>
      </w:r>
      <w:r w:rsidR="00644CD5">
        <w:t>.</w:t>
      </w:r>
      <w:r>
        <w:t>461*T(v6</w:t>
      </w:r>
      <w:r w:rsidR="00644CD5">
        <w:t>.</w:t>
      </w:r>
      <w:r>
        <w:t>u13) + 0</w:t>
      </w:r>
      <w:r w:rsidR="00644CD5">
        <w:t>.</w:t>
      </w:r>
      <w:r>
        <w:t>324*T(v3</w:t>
      </w:r>
      <w:r w:rsidR="00644CD5">
        <w:t>.</w:t>
      </w:r>
      <w:r>
        <w:t>u36) + 0</w:t>
      </w:r>
      <w:r w:rsidR="00644CD5">
        <w:t>.</w:t>
      </w:r>
      <w:r>
        <w:t>456*T(v1</w:t>
      </w:r>
      <w:r w:rsidR="00644CD5">
        <w:t>.</w:t>
      </w:r>
      <w:r>
        <w:t>u16) -0</w:t>
      </w:r>
      <w:r w:rsidR="00644CD5">
        <w:t>.</w:t>
      </w:r>
      <w:r>
        <w:t>397*T(v13</w:t>
      </w:r>
      <w:r w:rsidR="00644CD5">
        <w:t>.</w:t>
      </w:r>
      <w:r>
        <w:t>u24) -0</w:t>
      </w:r>
      <w:r w:rsidR="00644CD5">
        <w:t>.</w:t>
      </w:r>
      <w:r>
        <w:t>274*T(v18</w:t>
      </w:r>
      <w:r w:rsidR="00644CD5">
        <w:t>.</w:t>
      </w:r>
      <w:r>
        <w:t>u4) + 0</w:t>
      </w:r>
      <w:r w:rsidR="00644CD5">
        <w:t>.</w:t>
      </w:r>
      <w:r>
        <w:t>309*T(v11</w:t>
      </w:r>
      <w:r w:rsidR="00644CD5">
        <w:t>.</w:t>
      </w:r>
      <w:r>
        <w:t>u22) -0</w:t>
      </w:r>
      <w:r w:rsidR="00644CD5">
        <w:t>.</w:t>
      </w:r>
      <w:r>
        <w:t>322*T(v26</w:t>
      </w:r>
      <w:r w:rsidR="00644CD5">
        <w:t>.</w:t>
      </w:r>
      <w:r>
        <w:t>u7) + 0</w:t>
      </w:r>
      <w:r w:rsidR="00644CD5">
        <w:t>.</w:t>
      </w:r>
      <w:r>
        <w:t>295*T(v10</w:t>
      </w:r>
      <w:r w:rsidR="00644CD5">
        <w:t>.</w:t>
      </w:r>
      <w:r>
        <w:t>u11) + 0</w:t>
      </w:r>
      <w:r w:rsidR="00644CD5">
        <w:t>.</w:t>
      </w:r>
      <w:r>
        <w:t>371*T(v12</w:t>
      </w:r>
      <w:r w:rsidR="00644CD5">
        <w:t>.</w:t>
      </w:r>
      <w:r>
        <w:t>u2) + 0</w:t>
      </w:r>
      <w:r w:rsidR="00644CD5">
        <w:t>.</w:t>
      </w:r>
      <w:r>
        <w:t>244*T(u18) -0</w:t>
      </w:r>
      <w:r w:rsidR="00644CD5">
        <w:t>.</w:t>
      </w:r>
      <w:r>
        <w:t>316*T(v11</w:t>
      </w:r>
      <w:r w:rsidR="00644CD5">
        <w:t>.</w:t>
      </w:r>
      <w:r>
        <w:t>u21) + 0</w:t>
      </w:r>
      <w:r w:rsidR="00644CD5">
        <w:t>.</w:t>
      </w:r>
      <w:r>
        <w:t>137*T(v2</w:t>
      </w:r>
      <w:r w:rsidR="00644CD5">
        <w:t>.</w:t>
      </w:r>
      <w:r>
        <w:t>u13) + 0</w:t>
      </w:r>
      <w:r w:rsidR="00644CD5">
        <w:t>.</w:t>
      </w:r>
      <w:r>
        <w:t>216*T(v5</w:t>
      </w:r>
      <w:r w:rsidR="00644CD5">
        <w:t>.</w:t>
      </w:r>
      <w:r>
        <w:t>u35) + 0</w:t>
      </w:r>
      <w:r w:rsidR="00644CD5">
        <w:t>.</w:t>
      </w:r>
      <w:r>
        <w:t>43*T(v1</w:t>
      </w:r>
      <w:r w:rsidR="00644CD5">
        <w:t>.</w:t>
      </w:r>
      <w:r>
        <w:t>u11) -0</w:t>
      </w:r>
      <w:r w:rsidR="00644CD5">
        <w:t>.</w:t>
      </w:r>
      <w:r>
        <w:t>242*T(v4</w:t>
      </w:r>
      <w:r w:rsidR="00644CD5">
        <w:t>.</w:t>
      </w:r>
      <w:r>
        <w:t>u12) -0</w:t>
      </w:r>
      <w:r w:rsidR="00644CD5">
        <w:t>.</w:t>
      </w:r>
      <w:r>
        <w:t>456*T(v5</w:t>
      </w:r>
      <w:r w:rsidR="00644CD5">
        <w:t>.</w:t>
      </w:r>
      <w:r>
        <w:t>u26) + 0</w:t>
      </w:r>
      <w:r w:rsidR="00644CD5">
        <w:t>.</w:t>
      </w:r>
      <w:r>
        <w:t>457*T(v4</w:t>
      </w:r>
      <w:r w:rsidR="00644CD5">
        <w:t>.</w:t>
      </w:r>
      <w:r>
        <w:t>u21) -0</w:t>
      </w:r>
      <w:r w:rsidR="00644CD5">
        <w:t>.</w:t>
      </w:r>
      <w:r>
        <w:t>409*T(v9</w:t>
      </w:r>
      <w:r w:rsidR="00644CD5">
        <w:t>.</w:t>
      </w:r>
      <w:r>
        <w:t>u26) -0</w:t>
      </w:r>
      <w:r w:rsidR="00644CD5">
        <w:t>.</w:t>
      </w:r>
      <w:r>
        <w:t>352*T(v1</w:t>
      </w:r>
      <w:r w:rsidR="00644CD5">
        <w:t>.</w:t>
      </w:r>
      <w:r>
        <w:t>u26) + 0</w:t>
      </w:r>
      <w:r w:rsidR="00644CD5">
        <w:t>.</w:t>
      </w:r>
      <w:r>
        <w:t>26*T(v17</w:t>
      </w:r>
      <w:r w:rsidR="00644CD5">
        <w:t>.</w:t>
      </w:r>
      <w:r>
        <w:t>u12) + 0</w:t>
      </w:r>
      <w:r w:rsidR="00644CD5">
        <w:t>.</w:t>
      </w:r>
      <w:r>
        <w:t>335*T(v1</w:t>
      </w:r>
      <w:r w:rsidR="00644CD5">
        <w:t>.</w:t>
      </w:r>
      <w:r>
        <w:t>u36) + 0</w:t>
      </w:r>
      <w:r w:rsidR="00644CD5">
        <w:t>.</w:t>
      </w:r>
      <w:r>
        <w:t>16*T(v27</w:t>
      </w:r>
      <w:r w:rsidR="00644CD5">
        <w:t>.</w:t>
      </w:r>
      <w:r>
        <w:t>u11) + 0</w:t>
      </w:r>
      <w:r w:rsidR="00644CD5">
        <w:t>.</w:t>
      </w:r>
      <w:r>
        <w:t>194*T(v12) + 0</w:t>
      </w:r>
      <w:r w:rsidR="00644CD5">
        <w:t>.</w:t>
      </w:r>
      <w:r>
        <w:t>228*T(v33</w:t>
      </w:r>
      <w:r w:rsidR="00644CD5">
        <w:t>.</w:t>
      </w:r>
      <w:r>
        <w:t>u9) + 0</w:t>
      </w:r>
      <w:r w:rsidR="00644CD5">
        <w:t>.</w:t>
      </w:r>
      <w:r>
        <w:t>533*T(v1</w:t>
      </w:r>
      <w:r w:rsidR="00644CD5">
        <w:t>.</w:t>
      </w:r>
      <w:r>
        <w:t>u41) + 0</w:t>
      </w:r>
      <w:r w:rsidR="00644CD5">
        <w:t>.</w:t>
      </w:r>
      <w:r>
        <w:t>164*T(v32</w:t>
      </w:r>
      <w:r w:rsidR="00644CD5">
        <w:t>.</w:t>
      </w:r>
      <w:r>
        <w:t>u4) + 0</w:t>
      </w:r>
      <w:r w:rsidR="00644CD5">
        <w:t>.</w:t>
      </w:r>
      <w:r>
        <w:t>285*T(v16</w:t>
      </w:r>
      <w:r w:rsidR="00644CD5">
        <w:t>.</w:t>
      </w:r>
      <w:r>
        <w:t>u2) + 0</w:t>
      </w:r>
      <w:r w:rsidR="00644CD5">
        <w:t>.</w:t>
      </w:r>
      <w:r>
        <w:t>376*T(v11</w:t>
      </w:r>
      <w:r w:rsidR="00644CD5">
        <w:t>.</w:t>
      </w:r>
      <w:r>
        <w:t>u10) -0</w:t>
      </w:r>
      <w:r w:rsidR="00644CD5">
        <w:t>.</w:t>
      </w:r>
      <w:r>
        <w:t>228*T(v9</w:t>
      </w:r>
      <w:r w:rsidR="00644CD5">
        <w:t>.</w:t>
      </w:r>
      <w:r>
        <w:t>u7) -0</w:t>
      </w:r>
      <w:r w:rsidR="00644CD5">
        <w:t>.</w:t>
      </w:r>
      <w:r>
        <w:t>299*T(v8</w:t>
      </w:r>
      <w:r w:rsidR="00644CD5">
        <w:t>.</w:t>
      </w:r>
      <w:r>
        <w:t>u7) -0</w:t>
      </w:r>
      <w:r w:rsidR="00644CD5">
        <w:t>.</w:t>
      </w:r>
      <w:r>
        <w:t>239*T(v31</w:t>
      </w:r>
      <w:r w:rsidR="00644CD5">
        <w:t>.</w:t>
      </w:r>
      <w:r>
        <w:t>u6) + 0</w:t>
      </w:r>
      <w:r w:rsidR="00644CD5">
        <w:t>.</w:t>
      </w:r>
      <w:r>
        <w:t>217*T(v1</w:t>
      </w:r>
      <w:r w:rsidR="00644CD5">
        <w:t>.</w:t>
      </w:r>
      <w:r>
        <w:t>u38) -0</w:t>
      </w:r>
      <w:r w:rsidR="00644CD5">
        <w:t>.</w:t>
      </w:r>
      <w:r>
        <w:t>283*T(v5</w:t>
      </w:r>
      <w:r w:rsidR="00644CD5">
        <w:t>.</w:t>
      </w:r>
      <w:r>
        <w:t>u4) -0</w:t>
      </w:r>
      <w:r w:rsidR="00644CD5">
        <w:t>.</w:t>
      </w:r>
      <w:r>
        <w:t>191*T(v2</w:t>
      </w:r>
      <w:r w:rsidR="00644CD5">
        <w:t>.</w:t>
      </w:r>
      <w:r>
        <w:t>u23) + 0</w:t>
      </w:r>
      <w:r w:rsidR="00644CD5">
        <w:t>.</w:t>
      </w:r>
      <w:r>
        <w:t>217*Volume^2 + 0</w:t>
      </w:r>
      <w:r w:rsidR="00644CD5">
        <w:t>.</w:t>
      </w:r>
      <w:r>
        <w:t>213*T(v26</w:t>
      </w:r>
      <w:r w:rsidR="00644CD5">
        <w:t>.</w:t>
      </w:r>
      <w:r>
        <w:t>u8) -0</w:t>
      </w:r>
      <w:r w:rsidR="00644CD5">
        <w:t>.</w:t>
      </w:r>
      <w:r>
        <w:t>325*T(v10</w:t>
      </w:r>
      <w:r w:rsidR="00644CD5">
        <w:t>.</w:t>
      </w:r>
      <w:r>
        <w:t>u4) -0</w:t>
      </w:r>
      <w:r w:rsidR="00644CD5">
        <w:t>.</w:t>
      </w:r>
      <w:r>
        <w:t>322*T(v17</w:t>
      </w:r>
      <w:r w:rsidR="00644CD5">
        <w:t>.</w:t>
      </w:r>
      <w:r>
        <w:t>u1) + 0</w:t>
      </w:r>
      <w:r w:rsidR="00644CD5">
        <w:t>.</w:t>
      </w:r>
      <w:r>
        <w:t>185*T(v34</w:t>
      </w:r>
      <w:r w:rsidR="00644CD5">
        <w:t>.</w:t>
      </w:r>
      <w:r>
        <w:t>u9) + 0</w:t>
      </w:r>
      <w:r w:rsidR="00644CD5">
        <w:t>.</w:t>
      </w:r>
      <w:r>
        <w:t>149*T(v29) -0</w:t>
      </w:r>
      <w:r w:rsidR="00644CD5">
        <w:t>.</w:t>
      </w:r>
      <w:r>
        <w:t>204*T(v4) + 0</w:t>
      </w:r>
      <w:r w:rsidR="00644CD5">
        <w:t>.</w:t>
      </w:r>
      <w:r>
        <w:t>268*T(v26</w:t>
      </w:r>
      <w:r w:rsidR="00644CD5">
        <w:t>.</w:t>
      </w:r>
      <w:r>
        <w:t>u2) -0</w:t>
      </w:r>
      <w:r w:rsidR="00644CD5">
        <w:t>.</w:t>
      </w:r>
      <w:r>
        <w:t>244*T(v28</w:t>
      </w:r>
      <w:r w:rsidR="00644CD5">
        <w:t>.</w:t>
      </w:r>
      <w:r>
        <w:t>u3) + 0</w:t>
      </w:r>
      <w:r w:rsidR="00644CD5">
        <w:t>.</w:t>
      </w:r>
      <w:r>
        <w:t>27*T(v2</w:t>
      </w:r>
      <w:r w:rsidR="00644CD5">
        <w:t>.</w:t>
      </w:r>
      <w:r>
        <w:t>u12) + 0</w:t>
      </w:r>
      <w:r w:rsidR="00644CD5">
        <w:t>.</w:t>
      </w:r>
      <w:r>
        <w:t>363*T(v1</w:t>
      </w:r>
      <w:r w:rsidR="00644CD5">
        <w:t>.</w:t>
      </w:r>
      <w:r>
        <w:t>u12) -0</w:t>
      </w:r>
      <w:r w:rsidR="00644CD5">
        <w:t>.</w:t>
      </w:r>
      <w:r>
        <w:t>229*T(v32</w:t>
      </w:r>
      <w:r w:rsidR="00644CD5">
        <w:t>.</w:t>
      </w:r>
      <w:r>
        <w:t>u1) + 0</w:t>
      </w:r>
      <w:r w:rsidR="00644CD5">
        <w:t>.</w:t>
      </w:r>
      <w:r>
        <w:t>238*T(v3</w:t>
      </w:r>
      <w:r w:rsidR="00644CD5">
        <w:t>.</w:t>
      </w:r>
      <w:r>
        <w:t>u28) -0</w:t>
      </w:r>
      <w:r w:rsidR="00644CD5">
        <w:t>.</w:t>
      </w:r>
      <w:r>
        <w:t>198*T(v30</w:t>
      </w:r>
      <w:r w:rsidR="00644CD5">
        <w:t>.</w:t>
      </w:r>
      <w:r>
        <w:t>u2) -0</w:t>
      </w:r>
      <w:r w:rsidR="00644CD5">
        <w:t>.</w:t>
      </w:r>
      <w:r>
        <w:t>0897*T(v9</w:t>
      </w:r>
      <w:r w:rsidR="00644CD5">
        <w:t>.</w:t>
      </w:r>
      <w:r>
        <w:t>u17) + 0</w:t>
      </w:r>
      <w:r w:rsidR="00644CD5">
        <w:t>.</w:t>
      </w:r>
      <w:r>
        <w:t>364*T(v1</w:t>
      </w:r>
      <w:r w:rsidR="00644CD5">
        <w:t>.</w:t>
      </w:r>
      <w:r>
        <w:t>u7) + 0</w:t>
      </w:r>
      <w:r w:rsidR="00644CD5">
        <w:t>.</w:t>
      </w:r>
      <w:r>
        <w:t>227*T(v7</w:t>
      </w:r>
      <w:r w:rsidR="00644CD5">
        <w:t>.</w:t>
      </w:r>
      <w:r>
        <w:t>u16) -0</w:t>
      </w:r>
      <w:r w:rsidR="00644CD5">
        <w:t>.</w:t>
      </w:r>
      <w:r>
        <w:t>263*T(v30</w:t>
      </w:r>
      <w:r w:rsidR="00644CD5">
        <w:t>.</w:t>
      </w:r>
      <w:r>
        <w:t>u8) + 0</w:t>
      </w:r>
      <w:r w:rsidR="00644CD5">
        <w:t>.</w:t>
      </w:r>
      <w:r>
        <w:t>174*T(v27</w:t>
      </w:r>
      <w:r w:rsidR="00644CD5">
        <w:t>.</w:t>
      </w:r>
      <w:r>
        <w:t>u1) -0</w:t>
      </w:r>
      <w:r w:rsidR="00644CD5">
        <w:t>.</w:t>
      </w:r>
      <w:r>
        <w:t>251*T(v23</w:t>
      </w:r>
      <w:r w:rsidR="00644CD5">
        <w:t>.</w:t>
      </w:r>
      <w:r>
        <w:t>u19) + 0</w:t>
      </w:r>
      <w:r w:rsidR="00644CD5">
        <w:t>.</w:t>
      </w:r>
      <w:r>
        <w:t>326*T(v3</w:t>
      </w:r>
      <w:r w:rsidR="00644CD5">
        <w:t>.</w:t>
      </w:r>
      <w:r>
        <w:t>u32) -0</w:t>
      </w:r>
      <w:r w:rsidR="00644CD5">
        <w:t>.</w:t>
      </w:r>
      <w:r>
        <w:t>367*T(v2</w:t>
      </w:r>
      <w:r w:rsidR="00644CD5">
        <w:t>.</w:t>
      </w:r>
      <w:r>
        <w:t>u20) -0</w:t>
      </w:r>
      <w:r w:rsidR="00644CD5">
        <w:t>.</w:t>
      </w:r>
      <w:r>
        <w:t>235*T(v24</w:t>
      </w:r>
      <w:r w:rsidR="00644CD5">
        <w:t>.</w:t>
      </w:r>
      <w:r>
        <w:t>u13) -0</w:t>
      </w:r>
      <w:r w:rsidR="00644CD5">
        <w:t>.</w:t>
      </w:r>
      <w:r>
        <w:t>249*T(v1</w:t>
      </w:r>
      <w:r w:rsidR="00644CD5">
        <w:t>.</w:t>
      </w:r>
      <w:r>
        <w:t>u20) -0</w:t>
      </w:r>
      <w:r w:rsidR="00644CD5">
        <w:t>.</w:t>
      </w:r>
      <w:r>
        <w:t>209*T(v15</w:t>
      </w:r>
      <w:r w:rsidR="00644CD5">
        <w:t>.</w:t>
      </w:r>
      <w:r>
        <w:t>u6) -0</w:t>
      </w:r>
      <w:r w:rsidR="00644CD5">
        <w:t>.</w:t>
      </w:r>
      <w:r>
        <w:t>178*T(v26</w:t>
      </w:r>
      <w:r w:rsidR="00644CD5">
        <w:t>.</w:t>
      </w:r>
      <w:r>
        <w:t>u9) + 0</w:t>
      </w:r>
      <w:r w:rsidR="00644CD5">
        <w:t>.</w:t>
      </w:r>
      <w:r>
        <w:t>199*T(v20</w:t>
      </w:r>
      <w:r w:rsidR="00644CD5">
        <w:t>.</w:t>
      </w:r>
      <w:r>
        <w:t>u17) -0</w:t>
      </w:r>
      <w:r w:rsidR="00644CD5">
        <w:t>.</w:t>
      </w:r>
      <w:r>
        <w:t>221*T(v15</w:t>
      </w:r>
      <w:r w:rsidR="00644CD5">
        <w:t>.</w:t>
      </w:r>
      <w:r>
        <w:t>u18) + 0</w:t>
      </w:r>
      <w:r w:rsidR="00644CD5">
        <w:t>.</w:t>
      </w:r>
      <w:r>
        <w:t>163*T(v7</w:t>
      </w:r>
      <w:r w:rsidR="00644CD5">
        <w:t>.</w:t>
      </w:r>
      <w:r>
        <w:t>u28) + 0</w:t>
      </w:r>
      <w:r w:rsidR="00644CD5">
        <w:t>.</w:t>
      </w:r>
      <w:r>
        <w:t>213*T(v18</w:t>
      </w:r>
      <w:r w:rsidR="00644CD5">
        <w:t>.</w:t>
      </w:r>
      <w:r>
        <w:t>u7) -0</w:t>
      </w:r>
      <w:r w:rsidR="00644CD5">
        <w:t>.</w:t>
      </w:r>
      <w:r>
        <w:t>191*T(v13</w:t>
      </w:r>
      <w:r w:rsidR="00644CD5">
        <w:t>.</w:t>
      </w:r>
      <w:r>
        <w:t>u3) + 0</w:t>
      </w:r>
      <w:r w:rsidR="00644CD5">
        <w:t>.</w:t>
      </w:r>
      <w:r>
        <w:t>175*T(v29</w:t>
      </w:r>
      <w:r w:rsidR="00644CD5">
        <w:t>.</w:t>
      </w:r>
      <w:r>
        <w:t>u13) + 0</w:t>
      </w:r>
      <w:r w:rsidR="00644CD5">
        <w:t>.</w:t>
      </w:r>
      <w:r>
        <w:t>215*Lipophilicity^2 -0</w:t>
      </w:r>
      <w:r w:rsidR="00644CD5">
        <w:t>.</w:t>
      </w:r>
      <w:r>
        <w:t>174*T(v8</w:t>
      </w:r>
      <w:r w:rsidR="00644CD5">
        <w:t>.</w:t>
      </w:r>
      <w:r>
        <w:t>u19) -0</w:t>
      </w:r>
      <w:r w:rsidR="00644CD5">
        <w:t>.</w:t>
      </w:r>
      <w:r>
        <w:t>0968*T(v37</w:t>
      </w:r>
      <w:r w:rsidR="00644CD5">
        <w:t>.</w:t>
      </w:r>
      <w:r>
        <w:t>u5) + 0</w:t>
      </w:r>
      <w:r w:rsidR="00644CD5">
        <w:t>.</w:t>
      </w:r>
      <w:r>
        <w:t>25*T(v34</w:t>
      </w:r>
      <w:r w:rsidR="00644CD5">
        <w:t>.</w:t>
      </w:r>
      <w:r>
        <w:t>u5) -0</w:t>
      </w:r>
      <w:r w:rsidR="00644CD5">
        <w:t>.</w:t>
      </w:r>
      <w:r>
        <w:t>187*T(v20</w:t>
      </w:r>
      <w:r w:rsidR="00644CD5">
        <w:t>.</w:t>
      </w:r>
      <w:r>
        <w:t>u10) + 0</w:t>
      </w:r>
      <w:r w:rsidR="00644CD5">
        <w:t>.</w:t>
      </w:r>
      <w:r>
        <w:t>219*T(v38</w:t>
      </w:r>
      <w:r w:rsidR="00644CD5">
        <w:t>.</w:t>
      </w:r>
      <w:r>
        <w:t>u2) + 0</w:t>
      </w:r>
      <w:r w:rsidR="00644CD5">
        <w:t>.</w:t>
      </w:r>
      <w:r>
        <w:t>203*T(v14</w:t>
      </w:r>
      <w:r w:rsidR="00644CD5">
        <w:t>.</w:t>
      </w:r>
      <w:r>
        <w:t>u26) -0</w:t>
      </w:r>
      <w:r w:rsidR="00644CD5">
        <w:t>.</w:t>
      </w:r>
      <w:r>
        <w:t>189*T(v6</w:t>
      </w:r>
      <w:r w:rsidR="00644CD5">
        <w:t>.</w:t>
      </w:r>
      <w:r>
        <w:t>u2) -0</w:t>
      </w:r>
      <w:r w:rsidR="00644CD5">
        <w:t>.</w:t>
      </w:r>
      <w:r>
        <w:t>176*T(v37</w:t>
      </w:r>
      <w:r w:rsidR="00644CD5">
        <w:t>.</w:t>
      </w:r>
      <w:r>
        <w:t>u6) -0</w:t>
      </w:r>
      <w:r w:rsidR="00644CD5">
        <w:t>.</w:t>
      </w:r>
      <w:r>
        <w:t>224*T(v12</w:t>
      </w:r>
      <w:r w:rsidR="00644CD5">
        <w:t>.</w:t>
      </w:r>
      <w:r>
        <w:t>u15) -0</w:t>
      </w:r>
      <w:r w:rsidR="00644CD5">
        <w:t>.</w:t>
      </w:r>
      <w:r>
        <w:t>163*T(v39</w:t>
      </w:r>
      <w:r w:rsidR="00644CD5">
        <w:t>.</w:t>
      </w:r>
      <w:r>
        <w:t>u1) + 0</w:t>
      </w:r>
      <w:r w:rsidR="00644CD5">
        <w:t>.</w:t>
      </w:r>
      <w:r>
        <w:t>16*NumAcceptor + 0</w:t>
      </w:r>
      <w:r w:rsidR="00644CD5">
        <w:t>.</w:t>
      </w:r>
      <w:r>
        <w:t>192*T(v14</w:t>
      </w:r>
      <w:r w:rsidR="00644CD5">
        <w:t>.</w:t>
      </w:r>
      <w:r>
        <w:t>u16) -0</w:t>
      </w:r>
      <w:r w:rsidR="00644CD5">
        <w:t>.</w:t>
      </w:r>
      <w:r>
        <w:t>228*T(v10</w:t>
      </w:r>
      <w:r w:rsidR="00644CD5">
        <w:t>.</w:t>
      </w:r>
      <w:r>
        <w:t>u10) + 0</w:t>
      </w:r>
      <w:r w:rsidR="00644CD5">
        <w:t>.</w:t>
      </w:r>
      <w:r>
        <w:t>102*T(v15</w:t>
      </w:r>
      <w:r w:rsidR="00644CD5">
        <w:t>.</w:t>
      </w:r>
      <w:r>
        <w:t>u1) -0</w:t>
      </w:r>
      <w:r w:rsidR="00644CD5">
        <w:t>.</w:t>
      </w:r>
      <w:r>
        <w:t>22*T(v11</w:t>
      </w:r>
      <w:r w:rsidR="00644CD5">
        <w:t>.</w:t>
      </w:r>
      <w:r>
        <w:t>u26) + 0</w:t>
      </w:r>
      <w:r w:rsidR="00644CD5">
        <w:t>.</w:t>
      </w:r>
      <w:r>
        <w:t>153*T(v2</w:t>
      </w:r>
      <w:r w:rsidR="00644CD5">
        <w:t>.</w:t>
      </w:r>
      <w:r>
        <w:t>u25) -0</w:t>
      </w:r>
      <w:r w:rsidR="00644CD5">
        <w:t>.</w:t>
      </w:r>
      <w:r>
        <w:t>21*T(u39) + 0</w:t>
      </w:r>
      <w:r w:rsidR="00644CD5">
        <w:t>.</w:t>
      </w:r>
      <w:r>
        <w:t>195*T(v20</w:t>
      </w:r>
      <w:r w:rsidR="00644CD5">
        <w:t>.</w:t>
      </w:r>
      <w:r>
        <w:t>u9) + 0</w:t>
      </w:r>
      <w:r w:rsidR="00644CD5">
        <w:t>.</w:t>
      </w:r>
      <w:r>
        <w:t>173*T(v2</w:t>
      </w:r>
      <w:r w:rsidR="00644CD5">
        <w:t>.</w:t>
      </w:r>
      <w:r>
        <w:t>u40) -0</w:t>
      </w:r>
      <w:r w:rsidR="00644CD5">
        <w:t>.</w:t>
      </w:r>
      <w:r>
        <w:t>152*T(v25</w:t>
      </w:r>
      <w:r w:rsidR="00644CD5">
        <w:t>.</w:t>
      </w:r>
      <w:r>
        <w:t>u4) + 0</w:t>
      </w:r>
      <w:r w:rsidR="00644CD5">
        <w:t>.</w:t>
      </w:r>
      <w:r>
        <w:t>192*T(v6</w:t>
      </w:r>
      <w:r w:rsidR="00644CD5">
        <w:t>.</w:t>
      </w:r>
      <w:r>
        <w:t>u30) -0</w:t>
      </w:r>
      <w:r w:rsidR="00644CD5">
        <w:t>.</w:t>
      </w:r>
      <w:r>
        <w:t>204*T(v22</w:t>
      </w:r>
      <w:r w:rsidR="00644CD5">
        <w:t>.</w:t>
      </w:r>
      <w:r>
        <w:t>u1) + 0</w:t>
      </w:r>
      <w:r w:rsidR="00644CD5">
        <w:t>.</w:t>
      </w:r>
      <w:r>
        <w:t>133*T(v10</w:t>
      </w:r>
      <w:r w:rsidR="00644CD5">
        <w:t>.</w:t>
      </w:r>
      <w:r>
        <w:t>u15) + 0</w:t>
      </w:r>
      <w:r w:rsidR="00644CD5">
        <w:t>.</w:t>
      </w:r>
      <w:r>
        <w:t>205*T(v2</w:t>
      </w:r>
      <w:r w:rsidR="00644CD5">
        <w:t>.</w:t>
      </w:r>
      <w:r>
        <w:t>u30) + 0</w:t>
      </w:r>
      <w:r w:rsidR="00644CD5">
        <w:t>.</w:t>
      </w:r>
      <w:r>
        <w:t>148*T(v5</w:t>
      </w:r>
      <w:r w:rsidR="00644CD5">
        <w:t>.</w:t>
      </w:r>
      <w:r>
        <w:t>u32) -0</w:t>
      </w:r>
      <w:r w:rsidR="00644CD5">
        <w:t>.</w:t>
      </w:r>
      <w:r>
        <w:t>175*T(v1</w:t>
      </w:r>
      <w:r w:rsidR="00644CD5">
        <w:t>.</w:t>
      </w:r>
      <w:r>
        <w:t>u37) -0</w:t>
      </w:r>
      <w:r w:rsidR="00644CD5">
        <w:t>.</w:t>
      </w:r>
      <w:r>
        <w:t>121*T(v38</w:t>
      </w:r>
      <w:r w:rsidR="00644CD5">
        <w:t>.</w:t>
      </w:r>
      <w:r>
        <w:t>u3) -0</w:t>
      </w:r>
      <w:r w:rsidR="00644CD5">
        <w:t>.</w:t>
      </w:r>
      <w:r>
        <w:t>122*T(v19</w:t>
      </w:r>
      <w:r w:rsidR="00644CD5">
        <w:t>.</w:t>
      </w:r>
      <w:r>
        <w:t>u16) -0</w:t>
      </w:r>
      <w:r w:rsidR="00644CD5">
        <w:t>.</w:t>
      </w:r>
      <w:r>
        <w:t>16*T(v7</w:t>
      </w:r>
      <w:r w:rsidR="00644CD5">
        <w:t>.</w:t>
      </w:r>
      <w:r>
        <w:t>u15) -0</w:t>
      </w:r>
      <w:r w:rsidR="00644CD5">
        <w:t>.</w:t>
      </w:r>
      <w:r>
        <w:t>191*T(v23</w:t>
      </w:r>
      <w:r w:rsidR="00644CD5">
        <w:t>.</w:t>
      </w:r>
      <w:r>
        <w:t>u18) + 0</w:t>
      </w:r>
      <w:r w:rsidR="00644CD5">
        <w:t>.</w:t>
      </w:r>
      <w:r>
        <w:t>184*T(v16</w:t>
      </w:r>
      <w:r w:rsidR="00644CD5">
        <w:t>.</w:t>
      </w:r>
      <w:r>
        <w:t>u16) -0</w:t>
      </w:r>
      <w:r w:rsidR="00644CD5">
        <w:t>.</w:t>
      </w:r>
      <w:r>
        <w:t>2*T(v30</w:t>
      </w:r>
      <w:r w:rsidR="00644CD5">
        <w:t>.</w:t>
      </w:r>
      <w:r>
        <w:t>u10) + 0</w:t>
      </w:r>
      <w:r w:rsidR="00644CD5">
        <w:t>.</w:t>
      </w:r>
      <w:r>
        <w:t>215*T(v5</w:t>
      </w:r>
      <w:r w:rsidR="00644CD5">
        <w:t>.</w:t>
      </w:r>
      <w:r>
        <w:t>u15) -0</w:t>
      </w:r>
      <w:r w:rsidR="00644CD5">
        <w:t>.</w:t>
      </w:r>
      <w:r>
        <w:t>182*T(v6</w:t>
      </w:r>
      <w:r w:rsidR="00644CD5">
        <w:t>.</w:t>
      </w:r>
      <w:r>
        <w:t>u20) -0</w:t>
      </w:r>
      <w:r w:rsidR="00644CD5">
        <w:t>.</w:t>
      </w:r>
      <w:r>
        <w:t>179*T(v9</w:t>
      </w:r>
      <w:r w:rsidR="00644CD5">
        <w:t>.</w:t>
      </w:r>
      <w:r>
        <w:t>u23) -0</w:t>
      </w:r>
      <w:r w:rsidR="00644CD5">
        <w:t>.</w:t>
      </w:r>
      <w:r>
        <w:t>141*T(v9</w:t>
      </w:r>
      <w:r w:rsidR="00644CD5">
        <w:t>.</w:t>
      </w:r>
      <w:r>
        <w:t>u34) + 0</w:t>
      </w:r>
      <w:r w:rsidR="00644CD5">
        <w:t>.</w:t>
      </w:r>
      <w:r>
        <w:t>18*T(v18</w:t>
      </w:r>
      <w:r w:rsidR="00644CD5">
        <w:t>.</w:t>
      </w:r>
      <w:r>
        <w:t>u20) -0</w:t>
      </w:r>
      <w:r w:rsidR="00644CD5">
        <w:t>.</w:t>
      </w:r>
      <w:r>
        <w:t>186*T(v1</w:t>
      </w:r>
      <w:r w:rsidR="00644CD5">
        <w:t>.</w:t>
      </w:r>
      <w:r>
        <w:t>u14) -0</w:t>
      </w:r>
      <w:r w:rsidR="00644CD5">
        <w:t>.</w:t>
      </w:r>
      <w:r>
        <w:t>135*T(v2) + 0</w:t>
      </w:r>
      <w:r w:rsidR="00644CD5">
        <w:t>.</w:t>
      </w:r>
      <w:r>
        <w:t>219*T(v30</w:t>
      </w:r>
      <w:r w:rsidR="00644CD5">
        <w:t>.</w:t>
      </w:r>
      <w:r>
        <w:t>u11) + 0</w:t>
      </w:r>
      <w:r w:rsidR="00644CD5">
        <w:t>.</w:t>
      </w:r>
      <w:r>
        <w:t>107*T(u14) + 0</w:t>
      </w:r>
      <w:r w:rsidR="00644CD5">
        <w:t>.</w:t>
      </w:r>
      <w:r>
        <w:t>213*T(v21</w:t>
      </w:r>
      <w:r w:rsidR="00644CD5">
        <w:t>.</w:t>
      </w:r>
      <w:r>
        <w:t>u9) -0</w:t>
      </w:r>
      <w:r w:rsidR="00644CD5">
        <w:t>.</w:t>
      </w:r>
      <w:r>
        <w:t>203*T(v18</w:t>
      </w:r>
      <w:r w:rsidR="00644CD5">
        <w:t>.</w:t>
      </w:r>
      <w:r>
        <w:t>u12) -0</w:t>
      </w:r>
      <w:r w:rsidR="00644CD5">
        <w:t>.</w:t>
      </w:r>
      <w:r>
        <w:t>153*T(v6</w:t>
      </w:r>
      <w:r w:rsidR="00644CD5">
        <w:t>.</w:t>
      </w:r>
      <w:r>
        <w:t>u31) + 0</w:t>
      </w:r>
      <w:r w:rsidR="00644CD5">
        <w:t>.</w:t>
      </w:r>
      <w:r>
        <w:t>175*T(v4</w:t>
      </w:r>
      <w:r w:rsidR="00644CD5">
        <w:t>.</w:t>
      </w:r>
      <w:r>
        <w:t>u6) -0</w:t>
      </w:r>
      <w:r w:rsidR="00644CD5">
        <w:t>.</w:t>
      </w:r>
      <w:r>
        <w:t>155*T(v15</w:t>
      </w:r>
      <w:r w:rsidR="00644CD5">
        <w:t>.</w:t>
      </w:r>
      <w:r>
        <w:t>u24) -0</w:t>
      </w:r>
      <w:r w:rsidR="00644CD5">
        <w:t>.</w:t>
      </w:r>
      <w:r>
        <w:t>185*T(v1</w:t>
      </w:r>
      <w:r w:rsidR="00644CD5">
        <w:t>.</w:t>
      </w:r>
      <w:r>
        <w:t>u25) -0</w:t>
      </w:r>
      <w:r w:rsidR="00644CD5">
        <w:t>.</w:t>
      </w:r>
      <w:r>
        <w:t>128*T(v14</w:t>
      </w:r>
      <w:r w:rsidR="00644CD5">
        <w:t>.</w:t>
      </w:r>
      <w:r>
        <w:t>u3) + 0</w:t>
      </w:r>
      <w:r w:rsidR="00644CD5">
        <w:t>.</w:t>
      </w:r>
      <w:r>
        <w:t>166*T(v10</w:t>
      </w:r>
      <w:r w:rsidR="00644CD5">
        <w:t>.</w:t>
      </w:r>
      <w:r>
        <w:t>u6) -0</w:t>
      </w:r>
      <w:r w:rsidR="00644CD5">
        <w:t>.</w:t>
      </w:r>
      <w:r>
        <w:t>146*T(v7) + 0</w:t>
      </w:r>
      <w:r w:rsidR="00644CD5">
        <w:t>.</w:t>
      </w:r>
      <w:r>
        <w:t>182*Volume + 0</w:t>
      </w:r>
      <w:r w:rsidR="00644CD5">
        <w:t>.</w:t>
      </w:r>
      <w:r>
        <w:t>172*T(v21</w:t>
      </w:r>
      <w:r w:rsidR="00644CD5">
        <w:t>.</w:t>
      </w:r>
      <w:r>
        <w:t>u19) -0</w:t>
      </w:r>
      <w:r w:rsidR="00644CD5">
        <w:t>.</w:t>
      </w:r>
      <w:r>
        <w:t>126*T(v6</w:t>
      </w:r>
      <w:r w:rsidR="00644CD5">
        <w:t>.</w:t>
      </w:r>
      <w:r>
        <w:t xml:space="preserve">u15) + </w:t>
      </w:r>
      <w:r>
        <w:lastRenderedPageBreak/>
        <w:t>0</w:t>
      </w:r>
      <w:r w:rsidR="00644CD5">
        <w:t>.</w:t>
      </w:r>
      <w:r>
        <w:t>102*T(v20</w:t>
      </w:r>
      <w:r w:rsidR="00644CD5">
        <w:t>.</w:t>
      </w:r>
      <w:r>
        <w:t>u20) + 0</w:t>
      </w:r>
      <w:r w:rsidR="00644CD5">
        <w:t>.</w:t>
      </w:r>
      <w:r>
        <w:t>132*T(v33</w:t>
      </w:r>
      <w:r w:rsidR="00644CD5">
        <w:t>.</w:t>
      </w:r>
      <w:r>
        <w:t>u8) + 0</w:t>
      </w:r>
      <w:r w:rsidR="00644CD5">
        <w:t>.</w:t>
      </w:r>
      <w:r>
        <w:t>115*T(v28</w:t>
      </w:r>
      <w:r w:rsidR="00644CD5">
        <w:t>.</w:t>
      </w:r>
      <w:r>
        <w:t>u7) + 0</w:t>
      </w:r>
      <w:r w:rsidR="00644CD5">
        <w:t>.</w:t>
      </w:r>
      <w:r>
        <w:t>104*T(v3</w:t>
      </w:r>
      <w:r w:rsidR="00644CD5">
        <w:t>.</w:t>
      </w:r>
      <w:r>
        <w:t>u29) -0</w:t>
      </w:r>
      <w:r w:rsidR="00644CD5">
        <w:t>.</w:t>
      </w:r>
      <w:r>
        <w:t>166*T(v3</w:t>
      </w:r>
      <w:r w:rsidR="00644CD5">
        <w:t>.</w:t>
      </w:r>
      <w:r>
        <w:t>u2) -0</w:t>
      </w:r>
      <w:r w:rsidR="00644CD5">
        <w:t>.</w:t>
      </w:r>
      <w:r>
        <w:t>122*T(v14</w:t>
      </w:r>
      <w:r w:rsidR="00644CD5">
        <w:t>.</w:t>
      </w:r>
      <w:r>
        <w:t>u25) -0</w:t>
      </w:r>
      <w:r w:rsidR="00644CD5">
        <w:t>.</w:t>
      </w:r>
      <w:r>
        <w:t>12*T(v34</w:t>
      </w:r>
      <w:r w:rsidR="00644CD5">
        <w:t>.</w:t>
      </w:r>
      <w:r>
        <w:t>u1) + 6</w:t>
      </w:r>
      <w:r w:rsidR="00644CD5">
        <w:t>.</w:t>
      </w:r>
      <w:r>
        <w:t>12*Length^3 + 0</w:t>
      </w:r>
      <w:r w:rsidR="00644CD5">
        <w:t>.</w:t>
      </w:r>
      <w:r>
        <w:t>134*T(v31</w:t>
      </w:r>
      <w:r w:rsidR="00644CD5">
        <w:t>.</w:t>
      </w:r>
      <w:r>
        <w:t>u3) + 0</w:t>
      </w:r>
      <w:r w:rsidR="00644CD5">
        <w:t>.</w:t>
      </w:r>
      <w:r>
        <w:t>152*T(v11</w:t>
      </w:r>
      <w:r w:rsidR="00644CD5">
        <w:t>.</w:t>
      </w:r>
      <w:r>
        <w:t>u11) + 0</w:t>
      </w:r>
      <w:r w:rsidR="00644CD5">
        <w:t>.</w:t>
      </w:r>
      <w:r>
        <w:t>0809*T(v21</w:t>
      </w:r>
      <w:r w:rsidR="00644CD5">
        <w:t>.</w:t>
      </w:r>
      <w:r>
        <w:t>u8) -0</w:t>
      </w:r>
      <w:r w:rsidR="00644CD5">
        <w:t>.</w:t>
      </w:r>
      <w:r>
        <w:t>135*T(v5</w:t>
      </w:r>
      <w:r w:rsidR="00644CD5">
        <w:t>.</w:t>
      </w:r>
      <w:r>
        <w:t>u5) -0</w:t>
      </w:r>
      <w:r w:rsidR="00644CD5">
        <w:t>.</w:t>
      </w:r>
      <w:r>
        <w:t>141*T(v12</w:t>
      </w:r>
      <w:r w:rsidR="00644CD5">
        <w:t>.</w:t>
      </w:r>
      <w:r>
        <w:t>u19) -0</w:t>
      </w:r>
      <w:r w:rsidR="00644CD5">
        <w:t>.</w:t>
      </w:r>
      <w:r>
        <w:t>143*T(v39</w:t>
      </w:r>
      <w:r w:rsidR="00644CD5">
        <w:t>.</w:t>
      </w:r>
      <w:r>
        <w:t>u3) -0</w:t>
      </w:r>
      <w:r w:rsidR="00644CD5">
        <w:t>.</w:t>
      </w:r>
      <w:r>
        <w:t>131*T(v15</w:t>
      </w:r>
      <w:r w:rsidR="00644CD5">
        <w:t>.</w:t>
      </w:r>
      <w:r>
        <w:t>u19) -0</w:t>
      </w:r>
      <w:r w:rsidR="00644CD5">
        <w:t>.</w:t>
      </w:r>
      <w:r>
        <w:t>0919*T(v21) -0</w:t>
      </w:r>
      <w:r w:rsidR="00644CD5">
        <w:t>.</w:t>
      </w:r>
      <w:r>
        <w:t>172*T(v23</w:t>
      </w:r>
      <w:r w:rsidR="00644CD5">
        <w:t>.</w:t>
      </w:r>
      <w:r>
        <w:t>u1) -0</w:t>
      </w:r>
      <w:r w:rsidR="00644CD5">
        <w:t>.</w:t>
      </w:r>
      <w:r>
        <w:t>178*T(v21</w:t>
      </w:r>
      <w:r w:rsidR="00644CD5">
        <w:t>.</w:t>
      </w:r>
      <w:r>
        <w:t>u1) -0</w:t>
      </w:r>
      <w:r w:rsidR="00644CD5">
        <w:t>.</w:t>
      </w:r>
      <w:r>
        <w:t>129*T(u28) + 0</w:t>
      </w:r>
      <w:r w:rsidR="00644CD5">
        <w:t>.</w:t>
      </w:r>
      <w:r>
        <w:t>141*T(u9) -0</w:t>
      </w:r>
      <w:r w:rsidR="00644CD5">
        <w:t>.</w:t>
      </w:r>
      <w:r>
        <w:t>126*T(v12</w:t>
      </w:r>
      <w:r w:rsidR="00644CD5">
        <w:t>.</w:t>
      </w:r>
      <w:r>
        <w:t>u20) -0</w:t>
      </w:r>
      <w:r w:rsidR="00644CD5">
        <w:t>.</w:t>
      </w:r>
      <w:r>
        <w:t>11*T(v7</w:t>
      </w:r>
      <w:r w:rsidR="00644CD5">
        <w:t>.</w:t>
      </w:r>
      <w:r>
        <w:t>u12) -0</w:t>
      </w:r>
      <w:r w:rsidR="00644CD5">
        <w:t>.</w:t>
      </w:r>
      <w:r>
        <w:t>145*T(v15</w:t>
      </w:r>
      <w:r w:rsidR="00644CD5">
        <w:t>.</w:t>
      </w:r>
      <w:r>
        <w:t>u13) + 0</w:t>
      </w:r>
      <w:r w:rsidR="00644CD5">
        <w:t>.</w:t>
      </w:r>
      <w:r>
        <w:t>104*T(v18</w:t>
      </w:r>
      <w:r w:rsidR="00644CD5">
        <w:t>.</w:t>
      </w:r>
      <w:r>
        <w:t>u8) -0</w:t>
      </w:r>
      <w:r w:rsidR="00644CD5">
        <w:t>.</w:t>
      </w:r>
      <w:r>
        <w:t>114*T(v11</w:t>
      </w:r>
      <w:r w:rsidR="00644CD5">
        <w:t>.</w:t>
      </w:r>
      <w:r>
        <w:t>u32) -0</w:t>
      </w:r>
      <w:r w:rsidR="00644CD5">
        <w:t>.</w:t>
      </w:r>
      <w:r>
        <w:t>172*T(v5</w:t>
      </w:r>
      <w:r w:rsidR="00644CD5">
        <w:t>.</w:t>
      </w:r>
      <w:r>
        <w:t>u28) + 0</w:t>
      </w:r>
      <w:r w:rsidR="00644CD5">
        <w:t>.</w:t>
      </w:r>
      <w:r>
        <w:t>111*T(v8) + 0</w:t>
      </w:r>
      <w:r w:rsidR="00644CD5">
        <w:t>.</w:t>
      </w:r>
      <w:r>
        <w:t>118*T(v9</w:t>
      </w:r>
      <w:r w:rsidR="00644CD5">
        <w:t>.</w:t>
      </w:r>
      <w:r>
        <w:t>u6) + 0</w:t>
      </w:r>
      <w:r w:rsidR="00644CD5">
        <w:t>.</w:t>
      </w:r>
      <w:r>
        <w:t>119*T(v21</w:t>
      </w:r>
      <w:r w:rsidR="00644CD5">
        <w:t>.</w:t>
      </w:r>
      <w:r>
        <w:t>u17) + 0</w:t>
      </w:r>
      <w:r w:rsidR="00644CD5">
        <w:t>.</w:t>
      </w:r>
      <w:r>
        <w:t>138*T(v14</w:t>
      </w:r>
      <w:r w:rsidR="00644CD5">
        <w:t>.</w:t>
      </w:r>
      <w:r>
        <w:t>u21) + 0</w:t>
      </w:r>
      <w:r w:rsidR="00644CD5">
        <w:t>.</w:t>
      </w:r>
      <w:r>
        <w:t>149*T(v19</w:t>
      </w:r>
      <w:r w:rsidR="00644CD5">
        <w:t>.</w:t>
      </w:r>
      <w:r>
        <w:t>u9) + 0</w:t>
      </w:r>
      <w:r w:rsidR="00644CD5">
        <w:t>.</w:t>
      </w:r>
      <w:r>
        <w:t>131*T(v1</w:t>
      </w:r>
      <w:r w:rsidR="00644CD5">
        <w:t>.</w:t>
      </w:r>
      <w:r>
        <w:t>u34) + 0</w:t>
      </w:r>
      <w:r w:rsidR="00644CD5">
        <w:t>.</w:t>
      </w:r>
      <w:r>
        <w:t>152*T(v14</w:t>
      </w:r>
      <w:r w:rsidR="00644CD5">
        <w:t>.</w:t>
      </w:r>
      <w:r>
        <w:t>u6) -0</w:t>
      </w:r>
      <w:r w:rsidR="00644CD5">
        <w:t>.</w:t>
      </w:r>
      <w:r>
        <w:t>135*NumNegative -0</w:t>
      </w:r>
      <w:r w:rsidR="00644CD5">
        <w:t>.</w:t>
      </w:r>
      <w:r>
        <w:t>148*T(v23</w:t>
      </w:r>
      <w:r w:rsidR="00644CD5">
        <w:t>.</w:t>
      </w:r>
      <w:r>
        <w:t>u5) -0</w:t>
      </w:r>
      <w:r w:rsidR="00644CD5">
        <w:t>.</w:t>
      </w:r>
      <w:r>
        <w:t>138*T(v13</w:t>
      </w:r>
      <w:r w:rsidR="00644CD5">
        <w:t>.</w:t>
      </w:r>
      <w:r>
        <w:t>u21) + 0</w:t>
      </w:r>
      <w:r w:rsidR="00644CD5">
        <w:t>.</w:t>
      </w:r>
      <w:r>
        <w:t>128*T(v33</w:t>
      </w:r>
      <w:r w:rsidR="00644CD5">
        <w:t>.</w:t>
      </w:r>
      <w:r>
        <w:t>u1) + 0</w:t>
      </w:r>
      <w:r w:rsidR="00644CD5">
        <w:t>.</w:t>
      </w:r>
      <w:r>
        <w:t>0933*T(v12</w:t>
      </w:r>
      <w:r w:rsidR="00644CD5">
        <w:t>.</w:t>
      </w:r>
      <w:r>
        <w:t>u30) + 0</w:t>
      </w:r>
      <w:r w:rsidR="00644CD5">
        <w:t>.</w:t>
      </w:r>
      <w:r>
        <w:t>118*T(v16</w:t>
      </w:r>
      <w:r w:rsidR="00644CD5">
        <w:t>.</w:t>
      </w:r>
      <w:r>
        <w:t>u19) -0</w:t>
      </w:r>
      <w:r w:rsidR="00644CD5">
        <w:t>.</w:t>
      </w:r>
      <w:r>
        <w:t>109*T(v23</w:t>
      </w:r>
      <w:r w:rsidR="00644CD5">
        <w:t>.</w:t>
      </w:r>
      <w:r>
        <w:t>u6) -0</w:t>
      </w:r>
      <w:r w:rsidR="00644CD5">
        <w:t>.</w:t>
      </w:r>
      <w:r>
        <w:t>0804*T(v23</w:t>
      </w:r>
      <w:r w:rsidR="00644CD5">
        <w:t>.</w:t>
      </w:r>
      <w:r>
        <w:t>u13) -0</w:t>
      </w:r>
      <w:r w:rsidR="00644CD5">
        <w:t>.</w:t>
      </w:r>
      <w:r>
        <w:t>134*T(v3</w:t>
      </w:r>
      <w:r w:rsidR="00644CD5">
        <w:t>.</w:t>
      </w:r>
      <w:r>
        <w:t>u12) + 0</w:t>
      </w:r>
      <w:r w:rsidR="00644CD5">
        <w:t>.</w:t>
      </w:r>
      <w:r>
        <w:t>158*T(v4</w:t>
      </w:r>
      <w:r w:rsidR="00644CD5">
        <w:t>.</w:t>
      </w:r>
      <w:r>
        <w:t>u18) + 0</w:t>
      </w:r>
      <w:r w:rsidR="00644CD5">
        <w:t>.</w:t>
      </w:r>
      <w:r>
        <w:t>102*T(v22</w:t>
      </w:r>
      <w:r w:rsidR="00644CD5">
        <w:t>.</w:t>
      </w:r>
      <w:r>
        <w:t>u9) -0</w:t>
      </w:r>
      <w:r w:rsidR="00644CD5">
        <w:t>.</w:t>
      </w:r>
      <w:r>
        <w:t>118*T(v2</w:t>
      </w:r>
      <w:r w:rsidR="00644CD5">
        <w:t>.</w:t>
      </w:r>
      <w:r>
        <w:t>u38) + 0</w:t>
      </w:r>
      <w:r w:rsidR="00644CD5">
        <w:t>.</w:t>
      </w:r>
      <w:r>
        <w:t>108*T(v17</w:t>
      </w:r>
      <w:r w:rsidR="00644CD5">
        <w:t>.</w:t>
      </w:r>
      <w:r>
        <w:t>u16) -0</w:t>
      </w:r>
      <w:r w:rsidR="00644CD5">
        <w:t>.</w:t>
      </w:r>
      <w:r>
        <w:t>102*T(v21</w:t>
      </w:r>
      <w:r w:rsidR="00644CD5">
        <w:t>.</w:t>
      </w:r>
      <w:r>
        <w:t>u12) + 0</w:t>
      </w:r>
      <w:r w:rsidR="00644CD5">
        <w:t>.</w:t>
      </w:r>
      <w:r>
        <w:t>145*T(v8</w:t>
      </w:r>
      <w:r w:rsidR="00644CD5">
        <w:t>.</w:t>
      </w:r>
      <w:r>
        <w:t>u13) + 0</w:t>
      </w:r>
      <w:r w:rsidR="00644CD5">
        <w:t>.</w:t>
      </w:r>
      <w:r>
        <w:t>112*T(v30</w:t>
      </w:r>
      <w:r w:rsidR="00644CD5">
        <w:t>.</w:t>
      </w:r>
      <w:r>
        <w:t>u9) + 0</w:t>
      </w:r>
      <w:r w:rsidR="00644CD5">
        <w:t>.</w:t>
      </w:r>
      <w:r>
        <w:t>115*T(v21</w:t>
      </w:r>
      <w:r w:rsidR="00644CD5">
        <w:t>.</w:t>
      </w:r>
      <w:r>
        <w:t>u16) + 0</w:t>
      </w:r>
      <w:r w:rsidR="00644CD5">
        <w:t>.</w:t>
      </w:r>
      <w:r>
        <w:t>105*T(v1</w:t>
      </w:r>
      <w:r w:rsidR="00644CD5">
        <w:t>.</w:t>
      </w:r>
      <w:r>
        <w:t>u39) -0</w:t>
      </w:r>
      <w:r w:rsidR="00644CD5">
        <w:t>.</w:t>
      </w:r>
      <w:r>
        <w:t>0904*T(u8) -0</w:t>
      </w:r>
      <w:r w:rsidR="00644CD5">
        <w:t>.</w:t>
      </w:r>
      <w:r>
        <w:t>0817*T(v36</w:t>
      </w:r>
      <w:r w:rsidR="00644CD5">
        <w:t>.</w:t>
      </w:r>
      <w:r>
        <w:t>u5) -0</w:t>
      </w:r>
      <w:r w:rsidR="00644CD5">
        <w:t>.</w:t>
      </w:r>
      <w:r>
        <w:t>136*T(v17</w:t>
      </w:r>
      <w:r w:rsidR="00644CD5">
        <w:t>.</w:t>
      </w:r>
      <w:r>
        <w:t>u2) + 0</w:t>
      </w:r>
      <w:r w:rsidR="00644CD5">
        <w:t>.</w:t>
      </w:r>
      <w:r>
        <w:t>0916*T(v12</w:t>
      </w:r>
      <w:r w:rsidR="00644CD5">
        <w:t>.</w:t>
      </w:r>
      <w:r>
        <w:t>u16) + 0</w:t>
      </w:r>
      <w:r w:rsidR="00644CD5">
        <w:t>.</w:t>
      </w:r>
      <w:r>
        <w:t>118*T(v5</w:t>
      </w:r>
      <w:r w:rsidR="00644CD5">
        <w:t>.</w:t>
      </w:r>
      <w:r>
        <w:t>u18) -0</w:t>
      </w:r>
      <w:r w:rsidR="00644CD5">
        <w:t>.</w:t>
      </w:r>
      <w:r>
        <w:t>113*T(v27</w:t>
      </w:r>
      <w:r w:rsidR="00644CD5">
        <w:t>.</w:t>
      </w:r>
      <w:r>
        <w:t>u3) -0</w:t>
      </w:r>
      <w:r w:rsidR="00644CD5">
        <w:t>.</w:t>
      </w:r>
      <w:r>
        <w:t>0779*T(v12</w:t>
      </w:r>
      <w:r w:rsidR="00644CD5">
        <w:t>.</w:t>
      </w:r>
      <w:r>
        <w:t>u18) + 0</w:t>
      </w:r>
      <w:r w:rsidR="00644CD5">
        <w:t>.</w:t>
      </w:r>
      <w:r>
        <w:t>075*T(v17</w:t>
      </w:r>
      <w:r w:rsidR="00644CD5">
        <w:t>.</w:t>
      </w:r>
      <w:r>
        <w:t>u17) -0</w:t>
      </w:r>
      <w:r w:rsidR="00644CD5">
        <w:t>.</w:t>
      </w:r>
      <w:r>
        <w:t>0887*T(v5</w:t>
      </w:r>
      <w:r w:rsidR="00644CD5">
        <w:t>.</w:t>
      </w:r>
      <w:r>
        <w:t>u30) + 0</w:t>
      </w:r>
      <w:r w:rsidR="00644CD5">
        <w:t>.</w:t>
      </w:r>
      <w:r>
        <w:t>0918*T(v26</w:t>
      </w:r>
      <w:r w:rsidR="00644CD5">
        <w:t>.</w:t>
      </w:r>
      <w:r>
        <w:t>u13) -0</w:t>
      </w:r>
      <w:r w:rsidR="00644CD5">
        <w:t>.</w:t>
      </w:r>
      <w:r>
        <w:t>0934*T(v17</w:t>
      </w:r>
      <w:r w:rsidR="00644CD5">
        <w:t>.</w:t>
      </w:r>
      <w:r>
        <w:t>u25) + 0</w:t>
      </w:r>
      <w:r w:rsidR="00644CD5">
        <w:t>.</w:t>
      </w:r>
      <w:r>
        <w:t>0803*T(v18</w:t>
      </w:r>
      <w:r w:rsidR="00644CD5">
        <w:t>.</w:t>
      </w:r>
      <w:r>
        <w:t>u1) -0</w:t>
      </w:r>
      <w:r w:rsidR="00644CD5">
        <w:t>.</w:t>
      </w:r>
      <w:r>
        <w:t>0951*T(v9</w:t>
      </w:r>
      <w:r w:rsidR="00644CD5">
        <w:t>.</w:t>
      </w:r>
      <w:r>
        <w:t>u18) -0</w:t>
      </w:r>
      <w:r w:rsidR="00644CD5">
        <w:t>.</w:t>
      </w:r>
      <w:r>
        <w:t>0981*T(v6</w:t>
      </w:r>
      <w:r w:rsidR="00644CD5">
        <w:t>.</w:t>
      </w:r>
      <w:r>
        <w:t>u12) -0</w:t>
      </w:r>
      <w:r w:rsidR="00644CD5">
        <w:t>.</w:t>
      </w:r>
      <w:r>
        <w:t>0962*T(v2</w:t>
      </w:r>
      <w:r w:rsidR="00644CD5">
        <w:t>.</w:t>
      </w:r>
      <w:r>
        <w:t>u19) -0</w:t>
      </w:r>
      <w:r w:rsidR="00644CD5">
        <w:t>.</w:t>
      </w:r>
      <w:r>
        <w:t>0823*T(v9</w:t>
      </w:r>
      <w:r w:rsidR="00644CD5">
        <w:t>.</w:t>
      </w:r>
      <w:r>
        <w:t>u16) -0</w:t>
      </w:r>
      <w:r w:rsidR="00644CD5">
        <w:t>.</w:t>
      </w:r>
      <w:r>
        <w:t>108*T(v1</w:t>
      </w:r>
      <w:r w:rsidR="00644CD5">
        <w:t>.</w:t>
      </w:r>
      <w:r>
        <w:t>u5) -0</w:t>
      </w:r>
      <w:r w:rsidR="00644CD5">
        <w:t>.</w:t>
      </w:r>
      <w:r>
        <w:t>095*T(v21</w:t>
      </w:r>
      <w:r w:rsidR="00644CD5">
        <w:t>.</w:t>
      </w:r>
      <w:r>
        <w:t>u5) + 0</w:t>
      </w:r>
      <w:r w:rsidR="00644CD5">
        <w:t>.</w:t>
      </w:r>
      <w:r>
        <w:t>0493*T(v42) + 0</w:t>
      </w:r>
      <w:r w:rsidR="00644CD5">
        <w:t>.</w:t>
      </w:r>
      <w:r>
        <w:t>0827*T(v12</w:t>
      </w:r>
      <w:r w:rsidR="00644CD5">
        <w:t>.</w:t>
      </w:r>
      <w:r>
        <w:t>u1) -0</w:t>
      </w:r>
      <w:r w:rsidR="00644CD5">
        <w:t>.</w:t>
      </w:r>
      <w:r>
        <w:t>0698*T(v32</w:t>
      </w:r>
      <w:r w:rsidR="00644CD5">
        <w:t>.</w:t>
      </w:r>
      <w:r>
        <w:t>u7) -0</w:t>
      </w:r>
      <w:r w:rsidR="00644CD5">
        <w:t>.</w:t>
      </w:r>
      <w:r>
        <w:t>0566*T(v12</w:t>
      </w:r>
      <w:r w:rsidR="00644CD5">
        <w:t>.</w:t>
      </w:r>
      <w:r>
        <w:t>u9) -0</w:t>
      </w:r>
      <w:r w:rsidR="00644CD5">
        <w:t>.</w:t>
      </w:r>
      <w:r>
        <w:t>0673*T(v3</w:t>
      </w:r>
      <w:r w:rsidR="00644CD5">
        <w:t>.</w:t>
      </w:r>
      <w:r>
        <w:t>u33) -0</w:t>
      </w:r>
      <w:r w:rsidR="00644CD5">
        <w:t>.</w:t>
      </w:r>
      <w:r>
        <w:t>0674*T(v2</w:t>
      </w:r>
      <w:r w:rsidR="00644CD5">
        <w:t>.</w:t>
      </w:r>
      <w:r>
        <w:t>u26) -0</w:t>
      </w:r>
      <w:r w:rsidR="00644CD5">
        <w:t>.</w:t>
      </w:r>
      <w:r>
        <w:t>0515*T(u38) + 0</w:t>
      </w:r>
      <w:r w:rsidR="00644CD5">
        <w:t>.</w:t>
      </w:r>
      <w:r>
        <w:t>0698*T(v20</w:t>
      </w:r>
      <w:r w:rsidR="00644CD5">
        <w:t>.</w:t>
      </w:r>
      <w:r>
        <w:t>u21) -0</w:t>
      </w:r>
      <w:r w:rsidR="00644CD5">
        <w:t>.</w:t>
      </w:r>
      <w:r>
        <w:t>064*T(v16</w:t>
      </w:r>
      <w:r w:rsidR="00644CD5">
        <w:t>.</w:t>
      </w:r>
      <w:r>
        <w:t>u17) + 0</w:t>
      </w:r>
      <w:r w:rsidR="00644CD5">
        <w:t>.</w:t>
      </w:r>
      <w:r>
        <w:t>0685*T(v25</w:t>
      </w:r>
      <w:r w:rsidR="00644CD5">
        <w:t>.</w:t>
      </w:r>
      <w:r>
        <w:t>u18) + 0</w:t>
      </w:r>
      <w:r w:rsidR="00644CD5">
        <w:t>.</w:t>
      </w:r>
      <w:r>
        <w:t>0695*T(v8</w:t>
      </w:r>
      <w:r w:rsidR="00644CD5">
        <w:t>.</w:t>
      </w:r>
      <w:r>
        <w:t>u5) + 0</w:t>
      </w:r>
      <w:r w:rsidR="00644CD5">
        <w:t>.</w:t>
      </w:r>
      <w:r>
        <w:t>0742*T(v9</w:t>
      </w:r>
      <w:r w:rsidR="00644CD5">
        <w:t>.</w:t>
      </w:r>
      <w:r>
        <w:t>u27) + 0</w:t>
      </w:r>
      <w:r w:rsidR="00644CD5">
        <w:t>.</w:t>
      </w:r>
      <w:r>
        <w:t>0694*T(v7</w:t>
      </w:r>
      <w:r w:rsidR="00644CD5">
        <w:t>.</w:t>
      </w:r>
      <w:r>
        <w:t>u8) -0</w:t>
      </w:r>
      <w:r w:rsidR="00644CD5">
        <w:t>.</w:t>
      </w:r>
      <w:r>
        <w:t>0853*T(v11</w:t>
      </w:r>
      <w:r w:rsidR="00644CD5">
        <w:t>.</w:t>
      </w:r>
      <w:r>
        <w:t>u7) -0</w:t>
      </w:r>
      <w:r w:rsidR="00644CD5">
        <w:t>.</w:t>
      </w:r>
      <w:r>
        <w:t>0735*T(v13</w:t>
      </w:r>
      <w:r w:rsidR="00644CD5">
        <w:t>.</w:t>
      </w:r>
      <w:r>
        <w:t>u19) -0</w:t>
      </w:r>
      <w:r w:rsidR="00644CD5">
        <w:t>.</w:t>
      </w:r>
      <w:r>
        <w:t>0764*T(v6</w:t>
      </w:r>
      <w:r w:rsidR="00644CD5">
        <w:t>.</w:t>
      </w:r>
      <w:r>
        <w:t>u1) + 0</w:t>
      </w:r>
      <w:r w:rsidR="00644CD5">
        <w:t>.</w:t>
      </w:r>
      <w:r>
        <w:t>0999*T(v4</w:t>
      </w:r>
      <w:r w:rsidR="00644CD5">
        <w:t>.</w:t>
      </w:r>
      <w:r>
        <w:t>u1) + 0</w:t>
      </w:r>
      <w:r w:rsidR="00644CD5">
        <w:t>.</w:t>
      </w:r>
      <w:r>
        <w:t>0586*T(v10</w:t>
      </w:r>
      <w:r w:rsidR="00644CD5">
        <w:t>.</w:t>
      </w:r>
      <w:r>
        <w:t>u13) -0</w:t>
      </w:r>
      <w:r w:rsidR="00644CD5">
        <w:t>.</w:t>
      </w:r>
      <w:r>
        <w:t>0439*T(u20) -0</w:t>
      </w:r>
      <w:r w:rsidR="00644CD5">
        <w:t>.</w:t>
      </w:r>
      <w:r>
        <w:t>0695*T(v16</w:t>
      </w:r>
      <w:r w:rsidR="00644CD5">
        <w:t>.</w:t>
      </w:r>
      <w:r>
        <w:t>u1) + 0</w:t>
      </w:r>
      <w:r w:rsidR="00644CD5">
        <w:t>.</w:t>
      </w:r>
      <w:r>
        <w:t>0551*T(v9</w:t>
      </w:r>
      <w:r w:rsidR="00644CD5">
        <w:t>.</w:t>
      </w:r>
      <w:r>
        <w:t>u13) + 0</w:t>
      </w:r>
      <w:r w:rsidR="00644CD5">
        <w:t>.</w:t>
      </w:r>
      <w:r>
        <w:t>064*T(v35</w:t>
      </w:r>
      <w:r w:rsidR="00644CD5">
        <w:t>.</w:t>
      </w:r>
      <w:r>
        <w:t>u5) -0</w:t>
      </w:r>
      <w:r w:rsidR="00644CD5">
        <w:t>.</w:t>
      </w:r>
      <w:r>
        <w:t>0692*T(v21</w:t>
      </w:r>
      <w:r w:rsidR="00644CD5">
        <w:t>.</w:t>
      </w:r>
      <w:r>
        <w:t>u2) + 0</w:t>
      </w:r>
      <w:r w:rsidR="00644CD5">
        <w:t>.</w:t>
      </w:r>
      <w:r>
        <w:t>0657*T(v16</w:t>
      </w:r>
      <w:r w:rsidR="00644CD5">
        <w:t>.</w:t>
      </w:r>
      <w:r>
        <w:t>u3) + 0</w:t>
      </w:r>
      <w:r w:rsidR="00644CD5">
        <w:t>.</w:t>
      </w:r>
      <w:r>
        <w:t>0455*T(v13) -0</w:t>
      </w:r>
      <w:r w:rsidR="00644CD5">
        <w:t>.</w:t>
      </w:r>
      <w:r>
        <w:t>0562*T(v20</w:t>
      </w:r>
      <w:r w:rsidR="00644CD5">
        <w:t>.</w:t>
      </w:r>
      <w:r>
        <w:t>u12) + 0</w:t>
      </w:r>
      <w:r w:rsidR="00644CD5">
        <w:t>.</w:t>
      </w:r>
      <w:r>
        <w:t>0658*T(v28</w:t>
      </w:r>
      <w:r w:rsidR="00644CD5">
        <w:t>.</w:t>
      </w:r>
      <w:r>
        <w:t>u6) -0</w:t>
      </w:r>
      <w:r w:rsidR="00644CD5">
        <w:t>.</w:t>
      </w:r>
      <w:r>
        <w:t>0463*T(u19) -0</w:t>
      </w:r>
      <w:r w:rsidR="00644CD5">
        <w:t>.</w:t>
      </w:r>
      <w:r>
        <w:t>0393*T(u25) + 0</w:t>
      </w:r>
      <w:r w:rsidR="00644CD5">
        <w:t>.</w:t>
      </w:r>
      <w:r>
        <w:t>0633*T(v6</w:t>
      </w:r>
      <w:r w:rsidR="00644CD5">
        <w:t>.</w:t>
      </w:r>
      <w:r>
        <w:t>u22) + 0</w:t>
      </w:r>
      <w:r w:rsidR="00644CD5">
        <w:t>.</w:t>
      </w:r>
      <w:r>
        <w:t>0642*T(v22</w:t>
      </w:r>
      <w:r w:rsidR="00644CD5">
        <w:t>.</w:t>
      </w:r>
      <w:r>
        <w:t>u4) + 0</w:t>
      </w:r>
      <w:r w:rsidR="00644CD5">
        <w:t>.</w:t>
      </w:r>
      <w:r>
        <w:t>05*T(v12</w:t>
      </w:r>
      <w:r w:rsidR="00644CD5">
        <w:t>.</w:t>
      </w:r>
      <w:r>
        <w:t>u17) -0</w:t>
      </w:r>
      <w:r w:rsidR="00644CD5">
        <w:t>.</w:t>
      </w:r>
      <w:r>
        <w:t>0585*T(v1</w:t>
      </w:r>
      <w:r w:rsidR="00644CD5">
        <w:t>.</w:t>
      </w:r>
      <w:r>
        <w:t>u21) + 0</w:t>
      </w:r>
      <w:r w:rsidR="00644CD5">
        <w:t>.</w:t>
      </w:r>
      <w:r>
        <w:t>0586*T(v31</w:t>
      </w:r>
      <w:r w:rsidR="00644CD5">
        <w:t>.</w:t>
      </w:r>
      <w:r>
        <w:t>u7) -0</w:t>
      </w:r>
      <w:r w:rsidR="00644CD5">
        <w:t>.</w:t>
      </w:r>
      <w:r>
        <w:t>049*T(v19</w:t>
      </w:r>
      <w:r w:rsidR="00644CD5">
        <w:t>.</w:t>
      </w:r>
      <w:r>
        <w:t>u17) + 0</w:t>
      </w:r>
      <w:r w:rsidR="00644CD5">
        <w:t>.</w:t>
      </w:r>
      <w:r>
        <w:t>0508*T(v36</w:t>
      </w:r>
      <w:r w:rsidR="00644CD5">
        <w:t>.</w:t>
      </w:r>
      <w:r>
        <w:t>u3) + 0</w:t>
      </w:r>
      <w:r w:rsidR="00644CD5">
        <w:t>.</w:t>
      </w:r>
      <w:r>
        <w:t>0453*T(u3) + 0</w:t>
      </w:r>
      <w:r w:rsidR="00644CD5">
        <w:t>.</w:t>
      </w:r>
      <w:r>
        <w:t>0497*T(v3</w:t>
      </w:r>
      <w:r w:rsidR="00644CD5">
        <w:t>.</w:t>
      </w:r>
      <w:r>
        <w:t>u20) + 0</w:t>
      </w:r>
      <w:r w:rsidR="00644CD5">
        <w:t>.</w:t>
      </w:r>
      <w:r>
        <w:t>0654*T(v2</w:t>
      </w:r>
      <w:r w:rsidR="00644CD5">
        <w:t>.</w:t>
      </w:r>
      <w:r>
        <w:t>u3) -0</w:t>
      </w:r>
      <w:r w:rsidR="00644CD5">
        <w:t>.</w:t>
      </w:r>
      <w:r>
        <w:t>049*T(v10</w:t>
      </w:r>
      <w:r w:rsidR="00644CD5">
        <w:t>.</w:t>
      </w:r>
      <w:r>
        <w:t>u27) -0</w:t>
      </w:r>
      <w:r w:rsidR="00644CD5">
        <w:t>.</w:t>
      </w:r>
      <w:r>
        <w:t>0467*T(v26</w:t>
      </w:r>
      <w:r w:rsidR="00644CD5">
        <w:t>.</w:t>
      </w:r>
      <w:r>
        <w:t>u12) -0</w:t>
      </w:r>
      <w:r w:rsidR="00644CD5">
        <w:t>.</w:t>
      </w:r>
      <w:r>
        <w:t>0509*T(v16</w:t>
      </w:r>
      <w:r w:rsidR="00644CD5">
        <w:t>.</w:t>
      </w:r>
      <w:r>
        <w:t>u23) + 0</w:t>
      </w:r>
      <w:r w:rsidR="00644CD5">
        <w:t>.</w:t>
      </w:r>
      <w:r>
        <w:t>0509*T(v10</w:t>
      </w:r>
      <w:r w:rsidR="00644CD5">
        <w:t>.</w:t>
      </w:r>
      <w:r>
        <w:t>u20) + 0</w:t>
      </w:r>
      <w:r w:rsidR="00644CD5">
        <w:t>.</w:t>
      </w:r>
      <w:r>
        <w:t>0485*T(v16</w:t>
      </w:r>
      <w:r w:rsidR="00644CD5">
        <w:t>.</w:t>
      </w:r>
      <w:r>
        <w:t>u10) -0</w:t>
      </w:r>
      <w:r w:rsidR="00644CD5">
        <w:t>.</w:t>
      </w:r>
      <w:r>
        <w:t>0503*T(v11</w:t>
      </w:r>
      <w:r w:rsidR="00644CD5">
        <w:t>.</w:t>
      </w:r>
      <w:r>
        <w:t>u8) -0</w:t>
      </w:r>
      <w:r w:rsidR="00644CD5">
        <w:t>.</w:t>
      </w:r>
      <w:r>
        <w:t>0468*T(v13</w:t>
      </w:r>
      <w:r w:rsidR="00644CD5">
        <w:t>.</w:t>
      </w:r>
      <w:r>
        <w:t>u23) -0</w:t>
      </w:r>
      <w:r w:rsidR="00644CD5">
        <w:t>.</w:t>
      </w:r>
      <w:r>
        <w:t>0488*T(v8</w:t>
      </w:r>
      <w:r w:rsidR="00644CD5">
        <w:t>.</w:t>
      </w:r>
      <w:r>
        <w:t>u30) + 0</w:t>
      </w:r>
      <w:r w:rsidR="00644CD5">
        <w:t>.</w:t>
      </w:r>
      <w:r>
        <w:t>0511*T(v32</w:t>
      </w:r>
      <w:r w:rsidR="00644CD5">
        <w:t>.</w:t>
      </w:r>
      <w:r>
        <w:t>u5) -0</w:t>
      </w:r>
      <w:r w:rsidR="00644CD5">
        <w:t>.</w:t>
      </w:r>
      <w:r>
        <w:t>0479*T(v3</w:t>
      </w:r>
      <w:r w:rsidR="00644CD5">
        <w:t>.</w:t>
      </w:r>
      <w:r>
        <w:t>u8) + 0</w:t>
      </w:r>
      <w:r w:rsidR="00644CD5">
        <w:t>.</w:t>
      </w:r>
      <w:r>
        <w:t>0466*T(v35</w:t>
      </w:r>
      <w:r w:rsidR="00644CD5">
        <w:t>.</w:t>
      </w:r>
      <w:r>
        <w:t>u4) -0</w:t>
      </w:r>
      <w:r w:rsidR="00644CD5">
        <w:t>.</w:t>
      </w:r>
      <w:r>
        <w:t>0415*T(v15</w:t>
      </w:r>
      <w:r w:rsidR="00644CD5">
        <w:t>.</w:t>
      </w:r>
      <w:r>
        <w:t>u28) + 0</w:t>
      </w:r>
      <w:r w:rsidR="00644CD5">
        <w:t>.</w:t>
      </w:r>
      <w:r>
        <w:t>0503*T(v2</w:t>
      </w:r>
      <w:r w:rsidR="00644CD5">
        <w:t>.</w:t>
      </w:r>
      <w:r>
        <w:t>u4) + 0</w:t>
      </w:r>
      <w:r w:rsidR="00644CD5">
        <w:t>.</w:t>
      </w:r>
      <w:r>
        <w:t>0454*T(v2</w:t>
      </w:r>
      <w:r w:rsidR="00644CD5">
        <w:t>.</w:t>
      </w:r>
      <w:r>
        <w:t>u34) + 0</w:t>
      </w:r>
      <w:r w:rsidR="00644CD5">
        <w:t>.</w:t>
      </w:r>
      <w:r>
        <w:t>0408*T(v33</w:t>
      </w:r>
      <w:r w:rsidR="00644CD5">
        <w:t>.</w:t>
      </w:r>
      <w:r>
        <w:t>u4) + 0</w:t>
      </w:r>
      <w:r w:rsidR="00644CD5">
        <w:t>.</w:t>
      </w:r>
      <w:r>
        <w:t>0416*T(v34</w:t>
      </w:r>
      <w:r w:rsidR="00644CD5">
        <w:t>.</w:t>
      </w:r>
      <w:r>
        <w:t>u2) -0</w:t>
      </w:r>
      <w:r w:rsidR="00644CD5">
        <w:t>.</w:t>
      </w:r>
      <w:r>
        <w:t>0406*T(v19</w:t>
      </w:r>
      <w:r w:rsidR="00644CD5">
        <w:t>.</w:t>
      </w:r>
      <w:r>
        <w:t>u13) + 0</w:t>
      </w:r>
      <w:r w:rsidR="00644CD5">
        <w:t>.</w:t>
      </w:r>
      <w:r>
        <w:t>0421*T(v36</w:t>
      </w:r>
      <w:r w:rsidR="00644CD5">
        <w:t>.</w:t>
      </w:r>
      <w:r>
        <w:t>u6) -0</w:t>
      </w:r>
      <w:r w:rsidR="00644CD5">
        <w:t>.</w:t>
      </w:r>
      <w:r>
        <w:t>0438*T(v25</w:t>
      </w:r>
      <w:r w:rsidR="00644CD5">
        <w:t>.</w:t>
      </w:r>
      <w:r>
        <w:t>u5) + 0</w:t>
      </w:r>
      <w:r w:rsidR="00644CD5">
        <w:t>.</w:t>
      </w:r>
      <w:r>
        <w:t>0337*T(v23</w:t>
      </w:r>
      <w:r w:rsidR="00644CD5">
        <w:t>.</w:t>
      </w:r>
      <w:r>
        <w:t>u20) -0</w:t>
      </w:r>
      <w:r w:rsidR="00644CD5">
        <w:t>.</w:t>
      </w:r>
      <w:r>
        <w:t>0363*T(v16</w:t>
      </w:r>
      <w:r w:rsidR="00644CD5">
        <w:t>.</w:t>
      </w:r>
      <w:r>
        <w:t>u26) + 0</w:t>
      </w:r>
      <w:r w:rsidR="00644CD5">
        <w:t>.</w:t>
      </w:r>
      <w:r>
        <w:t>0408*T(v1</w:t>
      </w:r>
      <w:r w:rsidR="00644CD5">
        <w:t>.</w:t>
      </w:r>
      <w:r>
        <w:t>u17) + 0</w:t>
      </w:r>
      <w:r w:rsidR="00644CD5">
        <w:t>.</w:t>
      </w:r>
      <w:r>
        <w:t>0311*T(v27</w:t>
      </w:r>
      <w:r w:rsidR="00644CD5">
        <w:t>.</w:t>
      </w:r>
      <w:r>
        <w:t>u14) + 0</w:t>
      </w:r>
      <w:r w:rsidR="00644CD5">
        <w:t>.</w:t>
      </w:r>
      <w:r>
        <w:t>0404*T(v3</w:t>
      </w:r>
      <w:r w:rsidR="00644CD5">
        <w:t>.</w:t>
      </w:r>
      <w:r>
        <w:t>u6) + 0</w:t>
      </w:r>
      <w:r w:rsidR="00644CD5">
        <w:t>.</w:t>
      </w:r>
      <w:r>
        <w:t>0309*T(v25</w:t>
      </w:r>
      <w:r w:rsidR="00644CD5">
        <w:t>.</w:t>
      </w:r>
      <w:r>
        <w:t>u6) -0</w:t>
      </w:r>
      <w:r w:rsidR="00644CD5">
        <w:t>.</w:t>
      </w:r>
      <w:r>
        <w:t>0311*T(v4</w:t>
      </w:r>
      <w:r w:rsidR="00644CD5">
        <w:t>.</w:t>
      </w:r>
      <w:r>
        <w:t>u13) + 0</w:t>
      </w:r>
      <w:r w:rsidR="00644CD5">
        <w:t>.</w:t>
      </w:r>
      <w:r>
        <w:t>0307*T(v7</w:t>
      </w:r>
      <w:r w:rsidR="00644CD5">
        <w:t>.</w:t>
      </w:r>
      <w:r>
        <w:t>u19) -0</w:t>
      </w:r>
      <w:r w:rsidR="00644CD5">
        <w:t>.</w:t>
      </w:r>
      <w:r>
        <w:t>035*T(v8</w:t>
      </w:r>
      <w:r w:rsidR="00644CD5">
        <w:t>.</w:t>
      </w:r>
      <w:r>
        <w:t>u2) -0</w:t>
      </w:r>
      <w:r w:rsidR="00644CD5">
        <w:t>.</w:t>
      </w:r>
      <w:r>
        <w:t>0282*T(v3</w:t>
      </w:r>
      <w:r w:rsidR="00644CD5">
        <w:t>.</w:t>
      </w:r>
      <w:r>
        <w:t>u15) + 0</w:t>
      </w:r>
      <w:r w:rsidR="00644CD5">
        <w:t>.</w:t>
      </w:r>
      <w:r>
        <w:t>0272*T(v4</w:t>
      </w:r>
      <w:r w:rsidR="00644CD5">
        <w:t>.</w:t>
      </w:r>
      <w:r>
        <w:t>u25) -0</w:t>
      </w:r>
      <w:r w:rsidR="00644CD5">
        <w:t>.</w:t>
      </w:r>
      <w:r>
        <w:t>0277*T(v18</w:t>
      </w:r>
      <w:r w:rsidR="00644CD5">
        <w:t>.</w:t>
      </w:r>
      <w:r>
        <w:t>u9) -0</w:t>
      </w:r>
      <w:r w:rsidR="00644CD5">
        <w:t>.</w:t>
      </w:r>
      <w:r>
        <w:t>0174*T(u43) + 0</w:t>
      </w:r>
      <w:r w:rsidR="00644CD5">
        <w:t>.</w:t>
      </w:r>
      <w:r>
        <w:t>0265*T(v4</w:t>
      </w:r>
      <w:r w:rsidR="00644CD5">
        <w:t>.</w:t>
      </w:r>
      <w:r>
        <w:t>u8) -0</w:t>
      </w:r>
      <w:r w:rsidR="00644CD5">
        <w:t>.</w:t>
      </w:r>
      <w:r>
        <w:t>0249*T(v12</w:t>
      </w:r>
      <w:r w:rsidR="00644CD5">
        <w:t>.</w:t>
      </w:r>
      <w:r>
        <w:t>u5) -0</w:t>
      </w:r>
      <w:r w:rsidR="00644CD5">
        <w:t>.</w:t>
      </w:r>
      <w:r>
        <w:t>0238*T(v16</w:t>
      </w:r>
      <w:r w:rsidR="00644CD5">
        <w:t>.</w:t>
      </w:r>
      <w:r>
        <w:t>u15) -0</w:t>
      </w:r>
      <w:r w:rsidR="00644CD5">
        <w:t>.</w:t>
      </w:r>
      <w:r>
        <w:t>0287*T(v6</w:t>
      </w:r>
      <w:r w:rsidR="00644CD5">
        <w:t>.</w:t>
      </w:r>
      <w:r>
        <w:t>u6) -0</w:t>
      </w:r>
      <w:r w:rsidR="00644CD5">
        <w:t>.</w:t>
      </w:r>
      <w:r>
        <w:t>0216*T(v15</w:t>
      </w:r>
      <w:r w:rsidR="00644CD5">
        <w:t>.</w:t>
      </w:r>
      <w:r>
        <w:t>u17) + 0</w:t>
      </w:r>
      <w:r w:rsidR="00644CD5">
        <w:t>.</w:t>
      </w:r>
      <w:r>
        <w:t>0209*T(v23</w:t>
      </w:r>
      <w:r w:rsidR="00644CD5">
        <w:t>.</w:t>
      </w:r>
      <w:r>
        <w:t>u11) + 0</w:t>
      </w:r>
      <w:r w:rsidR="00644CD5">
        <w:t>.</w:t>
      </w:r>
      <w:r>
        <w:t>0237*T(v22</w:t>
      </w:r>
      <w:r w:rsidR="00644CD5">
        <w:t>.</w:t>
      </w:r>
      <w:r>
        <w:t>u3) -0</w:t>
      </w:r>
      <w:r w:rsidR="00644CD5">
        <w:t>.</w:t>
      </w:r>
      <w:r>
        <w:t>0201*T(v32</w:t>
      </w:r>
      <w:r w:rsidR="00644CD5">
        <w:t>.</w:t>
      </w:r>
      <w:r>
        <w:t>u2) -0</w:t>
      </w:r>
      <w:r w:rsidR="00644CD5">
        <w:t>.</w:t>
      </w:r>
      <w:r>
        <w:t>018*T(v22</w:t>
      </w:r>
      <w:r w:rsidR="00644CD5">
        <w:t>.</w:t>
      </w:r>
      <w:r>
        <w:t>u10) -0</w:t>
      </w:r>
      <w:r w:rsidR="00644CD5">
        <w:t>.</w:t>
      </w:r>
      <w:r>
        <w:t>0207*T(v8</w:t>
      </w:r>
      <w:r w:rsidR="00644CD5">
        <w:t>.</w:t>
      </w:r>
      <w:r>
        <w:t>u3) -0</w:t>
      </w:r>
      <w:r w:rsidR="00644CD5">
        <w:t>.</w:t>
      </w:r>
      <w:r>
        <w:t>0221*T(v4</w:t>
      </w:r>
      <w:r w:rsidR="00644CD5">
        <w:t>.</w:t>
      </w:r>
      <w:r>
        <w:t>u4) -0</w:t>
      </w:r>
      <w:r w:rsidR="00644CD5">
        <w:t>.</w:t>
      </w:r>
      <w:r>
        <w:t>012*T(u32) + 0</w:t>
      </w:r>
      <w:r w:rsidR="00644CD5">
        <w:t>.</w:t>
      </w:r>
      <w:r>
        <w:t>0193*T(v7</w:t>
      </w:r>
      <w:r w:rsidR="00644CD5">
        <w:t>.</w:t>
      </w:r>
      <w:r>
        <w:t>u5) + 0</w:t>
      </w:r>
      <w:r w:rsidR="00644CD5">
        <w:t>.</w:t>
      </w:r>
      <w:r>
        <w:t>0175*T(v12</w:t>
      </w:r>
      <w:r w:rsidR="00644CD5">
        <w:t>.</w:t>
      </w:r>
      <w:r>
        <w:t>u11) + 0</w:t>
      </w:r>
      <w:r w:rsidR="00644CD5">
        <w:t>.</w:t>
      </w:r>
      <w:r>
        <w:t>0156*T(v25</w:t>
      </w:r>
      <w:r w:rsidR="00644CD5">
        <w:t>.</w:t>
      </w:r>
      <w:r>
        <w:t>u13) -0</w:t>
      </w:r>
      <w:r w:rsidR="00644CD5">
        <w:t>.</w:t>
      </w:r>
      <w:r>
        <w:t>0154*T(v9</w:t>
      </w:r>
      <w:r w:rsidR="00644CD5">
        <w:t>.</w:t>
      </w:r>
      <w:r>
        <w:t>u28) + 0</w:t>
      </w:r>
      <w:r w:rsidR="00644CD5">
        <w:t>.</w:t>
      </w:r>
      <w:r>
        <w:t>0129*T(v5</w:t>
      </w:r>
      <w:r w:rsidR="00644CD5">
        <w:t>.</w:t>
      </w:r>
      <w:r>
        <w:t>u34) -0</w:t>
      </w:r>
      <w:r w:rsidR="00644CD5">
        <w:t>.</w:t>
      </w:r>
      <w:r>
        <w:t>0128*T(v4</w:t>
      </w:r>
      <w:r w:rsidR="00644CD5">
        <w:t>.</w:t>
      </w:r>
      <w:r>
        <w:t>u37) + 0</w:t>
      </w:r>
      <w:r w:rsidR="00644CD5">
        <w:t>.</w:t>
      </w:r>
      <w:r>
        <w:t>0132*T(v20</w:t>
      </w:r>
      <w:r w:rsidR="00644CD5">
        <w:t>.</w:t>
      </w:r>
      <w:r>
        <w:t>u4) -0</w:t>
      </w:r>
      <w:r w:rsidR="00644CD5">
        <w:t>.</w:t>
      </w:r>
      <w:r>
        <w:t>011*T(v31</w:t>
      </w:r>
      <w:r w:rsidR="00644CD5">
        <w:t>.</w:t>
      </w:r>
      <w:r>
        <w:t>u10) -0</w:t>
      </w:r>
      <w:r w:rsidR="00644CD5">
        <w:t>.</w:t>
      </w:r>
      <w:r>
        <w:t>0102*T(v7</w:t>
      </w:r>
      <w:r w:rsidR="00644CD5">
        <w:t>.</w:t>
      </w:r>
      <w:r>
        <w:t>u36) + 0</w:t>
      </w:r>
      <w:r w:rsidR="00644CD5">
        <w:t>.</w:t>
      </w:r>
      <w:r>
        <w:t>0108*T(v7</w:t>
      </w:r>
      <w:r w:rsidR="00644CD5">
        <w:t>.</w:t>
      </w:r>
      <w:r>
        <w:t>u14) + 0</w:t>
      </w:r>
      <w:r w:rsidR="00644CD5">
        <w:t>.</w:t>
      </w:r>
      <w:r>
        <w:t>00751*T(v31</w:t>
      </w:r>
      <w:r w:rsidR="00644CD5">
        <w:t>.</w:t>
      </w:r>
      <w:r>
        <w:t>u2) -0</w:t>
      </w:r>
      <w:r w:rsidR="00644CD5">
        <w:t>.</w:t>
      </w:r>
      <w:r>
        <w:t>0076*T(v21</w:t>
      </w:r>
      <w:r w:rsidR="00644CD5">
        <w:t>.</w:t>
      </w:r>
      <w:r>
        <w:t>u11) -0</w:t>
      </w:r>
      <w:r w:rsidR="00644CD5">
        <w:t>.</w:t>
      </w:r>
      <w:r>
        <w:t>00732*T(v16</w:t>
      </w:r>
      <w:r w:rsidR="00644CD5">
        <w:t>.</w:t>
      </w:r>
      <w:r>
        <w:t>u12) + 0</w:t>
      </w:r>
      <w:r w:rsidR="00644CD5">
        <w:t>.</w:t>
      </w:r>
      <w:r>
        <w:t>00667*T(v7</w:t>
      </w:r>
      <w:r w:rsidR="00644CD5">
        <w:t>.</w:t>
      </w:r>
      <w:r>
        <w:t>u23) + 0</w:t>
      </w:r>
      <w:r w:rsidR="00644CD5">
        <w:t>.</w:t>
      </w:r>
      <w:r>
        <w:t>0067*T(v30</w:t>
      </w:r>
      <w:r w:rsidR="00644CD5">
        <w:t>.</w:t>
      </w:r>
      <w:r>
        <w:t>u1) -0</w:t>
      </w:r>
      <w:r w:rsidR="00644CD5">
        <w:t>.</w:t>
      </w:r>
      <w:r>
        <w:t>00659*T(v15</w:t>
      </w:r>
      <w:r w:rsidR="00644CD5">
        <w:t>.</w:t>
      </w:r>
      <w:r>
        <w:t>u3) + 0</w:t>
      </w:r>
      <w:r w:rsidR="00644CD5">
        <w:t>.</w:t>
      </w:r>
      <w:r>
        <w:t>00328*T(v5</w:t>
      </w:r>
      <w:r w:rsidR="00644CD5">
        <w:t>.</w:t>
      </w:r>
      <w:r>
        <w:t>u10) + 0</w:t>
      </w:r>
      <w:r w:rsidR="00644CD5">
        <w:t>.</w:t>
      </w:r>
      <w:r>
        <w:t>00219*T(v2</w:t>
      </w:r>
      <w:r w:rsidR="00644CD5">
        <w:t>.</w:t>
      </w:r>
      <w:r>
        <w:t>u8) -0</w:t>
      </w:r>
      <w:r w:rsidR="00644CD5">
        <w:t>.</w:t>
      </w:r>
      <w:r>
        <w:t>000412*T(v17</w:t>
      </w:r>
      <w:r w:rsidR="00644CD5">
        <w:t>.</w:t>
      </w:r>
      <w:r>
        <w:t>u9) + 6</w:t>
      </w:r>
      <w:r w:rsidR="00644CD5">
        <w:t>.</w:t>
      </w:r>
      <w:r>
        <w:t>49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677*T(u5) + 21</w:t>
      </w:r>
      <w:r w:rsidR="00644CD5">
        <w:t>.</w:t>
      </w:r>
      <w:r>
        <w:t>5*Length -0</w:t>
      </w:r>
      <w:r w:rsidR="00644CD5">
        <w:t>.</w:t>
      </w:r>
      <w:r>
        <w:t>336*T(v4</w:t>
      </w:r>
      <w:r w:rsidR="00644CD5">
        <w:t>.</w:t>
      </w:r>
      <w:r>
        <w:t>u7) -0</w:t>
      </w:r>
      <w:r w:rsidR="00644CD5">
        <w:t>.</w:t>
      </w:r>
      <w:r>
        <w:t>193*T(v28</w:t>
      </w:r>
      <w:r w:rsidR="00644CD5">
        <w:t>.</w:t>
      </w:r>
      <w:r>
        <w:t>u15) + 0</w:t>
      </w:r>
      <w:r w:rsidR="00644CD5">
        <w:t>.</w:t>
      </w:r>
      <w:r>
        <w:t>207*T(v6) + 0</w:t>
      </w:r>
      <w:r w:rsidR="00644CD5">
        <w:t>.</w:t>
      </w:r>
      <w:r>
        <w:t>431*T(v21</w:t>
      </w:r>
      <w:r w:rsidR="00644CD5">
        <w:t>.</w:t>
      </w:r>
      <w:r>
        <w:t>u15) + 0</w:t>
      </w:r>
      <w:r w:rsidR="00644CD5">
        <w:t>.</w:t>
      </w:r>
      <w:r>
        <w:t>296*T(v13</w:t>
      </w:r>
      <w:r w:rsidR="00644CD5">
        <w:t>.</w:t>
      </w:r>
      <w:r>
        <w:t>u15) -0</w:t>
      </w:r>
      <w:r w:rsidR="00644CD5">
        <w:t>.</w:t>
      </w:r>
      <w:r>
        <w:t>0187*T(v28) -0</w:t>
      </w:r>
      <w:r w:rsidR="00644CD5">
        <w:t>.</w:t>
      </w:r>
      <w:r>
        <w:t>125*T(v31) + 0</w:t>
      </w:r>
      <w:r w:rsidR="00644CD5">
        <w:t>.</w:t>
      </w:r>
      <w:r>
        <w:t>533*T(v19</w:t>
      </w:r>
      <w:r w:rsidR="00644CD5">
        <w:t>.</w:t>
      </w:r>
      <w:r>
        <w:t>u5) + 0</w:t>
      </w:r>
      <w:r w:rsidR="00644CD5">
        <w:t>.</w:t>
      </w:r>
      <w:r>
        <w:t>472*T(v37</w:t>
      </w:r>
      <w:r w:rsidR="00644CD5">
        <w:t>.</w:t>
      </w:r>
      <w:r>
        <w:t>u4) -0</w:t>
      </w:r>
      <w:r w:rsidR="00644CD5">
        <w:t>.</w:t>
      </w:r>
      <w:r>
        <w:t>879*T(v8</w:t>
      </w:r>
      <w:r w:rsidR="00644CD5">
        <w:t>.</w:t>
      </w:r>
      <w:r>
        <w:t>u3) -0</w:t>
      </w:r>
      <w:r w:rsidR="00644CD5">
        <w:t>.</w:t>
      </w:r>
      <w:r>
        <w:t>445*T(v27</w:t>
      </w:r>
      <w:r w:rsidR="00644CD5">
        <w:t>.</w:t>
      </w:r>
      <w:r>
        <w:t>u10) + 0</w:t>
      </w:r>
      <w:r w:rsidR="00644CD5">
        <w:t>.</w:t>
      </w:r>
      <w:r>
        <w:t>116*T(v4</w:t>
      </w:r>
      <w:r w:rsidR="00644CD5">
        <w:t>.</w:t>
      </w:r>
      <w:r>
        <w:t>u13) + 0</w:t>
      </w:r>
      <w:r w:rsidR="00644CD5">
        <w:t>.</w:t>
      </w:r>
      <w:r>
        <w:t>436*T(v22</w:t>
      </w:r>
      <w:r w:rsidR="00644CD5">
        <w:t>.</w:t>
      </w:r>
      <w:r>
        <w:t>u11) + 0</w:t>
      </w:r>
      <w:r w:rsidR="00644CD5">
        <w:t>.</w:t>
      </w:r>
      <w:r>
        <w:t>523*T(v4</w:t>
      </w:r>
      <w:r w:rsidR="00644CD5">
        <w:t>.</w:t>
      </w:r>
      <w:r>
        <w:t>u18) + 0</w:t>
      </w:r>
      <w:r w:rsidR="00644CD5">
        <w:t>.</w:t>
      </w:r>
      <w:r>
        <w:t>445*T(v21</w:t>
      </w:r>
      <w:r w:rsidR="00644CD5">
        <w:t>.</w:t>
      </w:r>
      <w:r>
        <w:t>u8) -0</w:t>
      </w:r>
      <w:r w:rsidR="00644CD5">
        <w:t>.</w:t>
      </w:r>
      <w:r>
        <w:t>667*T(v5</w:t>
      </w:r>
      <w:r w:rsidR="00644CD5">
        <w:t>.</w:t>
      </w:r>
      <w:r>
        <w:t>u14) + 0</w:t>
      </w:r>
      <w:r w:rsidR="00644CD5">
        <w:t>.</w:t>
      </w:r>
      <w:r>
        <w:t>686*T(v30</w:t>
      </w:r>
      <w:r w:rsidR="00644CD5">
        <w:t>.</w:t>
      </w:r>
      <w:r>
        <w:t>u3) -0</w:t>
      </w:r>
      <w:r w:rsidR="00644CD5">
        <w:t>.</w:t>
      </w:r>
      <w:r>
        <w:t>421*T(v16</w:t>
      </w:r>
      <w:r w:rsidR="00644CD5">
        <w:t>.</w:t>
      </w:r>
      <w:r>
        <w:t>u24) + 0</w:t>
      </w:r>
      <w:r w:rsidR="00644CD5">
        <w:t>.</w:t>
      </w:r>
      <w:r>
        <w:t>872*T(v2</w:t>
      </w:r>
      <w:r w:rsidR="00644CD5">
        <w:t>.</w:t>
      </w:r>
      <w:r>
        <w:t>u2) -0</w:t>
      </w:r>
      <w:r w:rsidR="00644CD5">
        <w:t>.</w:t>
      </w:r>
      <w:r>
        <w:t>798*T(v4</w:t>
      </w:r>
      <w:r w:rsidR="00644CD5">
        <w:t>.</w:t>
      </w:r>
      <w:r>
        <w:t>u3) -0</w:t>
      </w:r>
      <w:r w:rsidR="00644CD5">
        <w:t>.</w:t>
      </w:r>
      <w:r>
        <w:t>043*T(v7</w:t>
      </w:r>
      <w:r w:rsidR="00644CD5">
        <w:t>.</w:t>
      </w:r>
      <w:r>
        <w:t>u3) -0</w:t>
      </w:r>
      <w:r w:rsidR="00644CD5">
        <w:t>.</w:t>
      </w:r>
      <w:r>
        <w:t>319*T(v25</w:t>
      </w:r>
      <w:r w:rsidR="00644CD5">
        <w:t>.</w:t>
      </w:r>
      <w:r>
        <w:t>u8) -0</w:t>
      </w:r>
      <w:r w:rsidR="00644CD5">
        <w:t>.</w:t>
      </w:r>
      <w:r>
        <w:t>276*T(v33</w:t>
      </w:r>
      <w:r w:rsidR="00644CD5">
        <w:t>.</w:t>
      </w:r>
      <w:r>
        <w:t>u4) -0</w:t>
      </w:r>
      <w:r w:rsidR="00644CD5">
        <w:t>.</w:t>
      </w:r>
      <w:r>
        <w:t>162*T(v4</w:t>
      </w:r>
      <w:r w:rsidR="00644CD5">
        <w:t>.</w:t>
      </w:r>
      <w:r>
        <w:t>u17) + 0</w:t>
      </w:r>
      <w:r w:rsidR="00644CD5">
        <w:t>.</w:t>
      </w:r>
      <w:r>
        <w:t>014*T(v7</w:t>
      </w:r>
      <w:r w:rsidR="00644CD5">
        <w:t>.</w:t>
      </w:r>
      <w:r>
        <w:t>u24) -0</w:t>
      </w:r>
      <w:r w:rsidR="00644CD5">
        <w:t>.</w:t>
      </w:r>
      <w:r>
        <w:t>596*T(v10</w:t>
      </w:r>
      <w:r w:rsidR="00644CD5">
        <w:t>.</w:t>
      </w:r>
      <w:r>
        <w:t>u10) -9</w:t>
      </w:r>
      <w:r w:rsidR="00644CD5">
        <w:t>.</w:t>
      </w:r>
      <w:r>
        <w:t>42*Length^2 + 0</w:t>
      </w:r>
      <w:r w:rsidR="00644CD5">
        <w:t>.</w:t>
      </w:r>
      <w:r>
        <w:t>149*T(v34</w:t>
      </w:r>
      <w:r w:rsidR="00644CD5">
        <w:t>.</w:t>
      </w:r>
      <w:r>
        <w:t>u4) -0</w:t>
      </w:r>
      <w:r w:rsidR="00644CD5">
        <w:t>.</w:t>
      </w:r>
      <w:r>
        <w:t>684*T(v13</w:t>
      </w:r>
      <w:r w:rsidR="00644CD5">
        <w:t>.</w:t>
      </w:r>
      <w:r>
        <w:t>u22) + 0</w:t>
      </w:r>
      <w:r w:rsidR="00644CD5">
        <w:t>.</w:t>
      </w:r>
      <w:r>
        <w:t>484*T(v1</w:t>
      </w:r>
      <w:r w:rsidR="00644CD5">
        <w:t>.</w:t>
      </w:r>
      <w:r>
        <w:t>u20) + 0</w:t>
      </w:r>
      <w:r w:rsidR="00644CD5">
        <w:t>.</w:t>
      </w:r>
      <w:r>
        <w:t>771*T(v4</w:t>
      </w:r>
      <w:r w:rsidR="00644CD5">
        <w:t>.</w:t>
      </w:r>
      <w:r>
        <w:t>u8) -0</w:t>
      </w:r>
      <w:r w:rsidR="00644CD5">
        <w:t>.</w:t>
      </w:r>
      <w:r>
        <w:t>239*T(v7</w:t>
      </w:r>
      <w:r w:rsidR="00644CD5">
        <w:t>.</w:t>
      </w:r>
      <w:r>
        <w:t>u25) -0</w:t>
      </w:r>
      <w:r w:rsidR="00644CD5">
        <w:t>.</w:t>
      </w:r>
      <w:r>
        <w:t>329*T(v26</w:t>
      </w:r>
      <w:r w:rsidR="00644CD5">
        <w:t>.</w:t>
      </w:r>
      <w:r>
        <w:t>u8) -0</w:t>
      </w:r>
      <w:r w:rsidR="00644CD5">
        <w:t>.</w:t>
      </w:r>
      <w:r>
        <w:t>32*T(v13</w:t>
      </w:r>
      <w:r w:rsidR="00644CD5">
        <w:t>.</w:t>
      </w:r>
      <w:r>
        <w:t>u5) + 0</w:t>
      </w:r>
      <w:r w:rsidR="00644CD5">
        <w:t>.</w:t>
      </w:r>
      <w:r>
        <w:t>399*T(v19</w:t>
      </w:r>
      <w:r w:rsidR="00644CD5">
        <w:t>.</w:t>
      </w:r>
      <w:r>
        <w:t>u24) + 0</w:t>
      </w:r>
      <w:r w:rsidR="00644CD5">
        <w:t>.</w:t>
      </w:r>
      <w:r>
        <w:t>229*T(v23) -0</w:t>
      </w:r>
      <w:r w:rsidR="00644CD5">
        <w:t>.</w:t>
      </w:r>
      <w:r>
        <w:t>293*T(v7</w:t>
      </w:r>
      <w:r w:rsidR="00644CD5">
        <w:t>.</w:t>
      </w:r>
      <w:r>
        <w:t>u17) -0</w:t>
      </w:r>
      <w:r w:rsidR="00644CD5">
        <w:t>.</w:t>
      </w:r>
      <w:r>
        <w:t>265*T(v42) -0</w:t>
      </w:r>
      <w:r w:rsidR="00644CD5">
        <w:t>.</w:t>
      </w:r>
      <w:r>
        <w:t>424*T(v23</w:t>
      </w:r>
      <w:r w:rsidR="00644CD5">
        <w:t>.</w:t>
      </w:r>
      <w:r>
        <w:t>u19) -0</w:t>
      </w:r>
      <w:r w:rsidR="00644CD5">
        <w:t>.</w:t>
      </w:r>
      <w:r>
        <w:t>348*T(v30</w:t>
      </w:r>
      <w:r w:rsidR="00644CD5">
        <w:t>.</w:t>
      </w:r>
      <w:r>
        <w:t>u5) + 0</w:t>
      </w:r>
      <w:r w:rsidR="00644CD5">
        <w:t>.</w:t>
      </w:r>
      <w:r>
        <w:t>572*T(v13</w:t>
      </w:r>
      <w:r w:rsidR="00644CD5">
        <w:t>.</w:t>
      </w:r>
      <w:r>
        <w:t>u13) + 0</w:t>
      </w:r>
      <w:r w:rsidR="00644CD5">
        <w:t>.</w:t>
      </w:r>
      <w:r>
        <w:t>631*T(v23</w:t>
      </w:r>
      <w:r w:rsidR="00644CD5">
        <w:t>.</w:t>
      </w:r>
      <w:r>
        <w:t>u8) + 0</w:t>
      </w:r>
      <w:r w:rsidR="00644CD5">
        <w:t>.</w:t>
      </w:r>
      <w:r>
        <w:t>272*T(v24</w:t>
      </w:r>
      <w:r w:rsidR="00644CD5">
        <w:t>.</w:t>
      </w:r>
      <w:r>
        <w:t>u9) -0</w:t>
      </w:r>
      <w:r w:rsidR="00644CD5">
        <w:t>.</w:t>
      </w:r>
      <w:r>
        <w:t>377*T(v38</w:t>
      </w:r>
      <w:r w:rsidR="00644CD5">
        <w:t>.</w:t>
      </w:r>
      <w:r>
        <w:t>u4) -0</w:t>
      </w:r>
      <w:r w:rsidR="00644CD5">
        <w:t>.</w:t>
      </w:r>
      <w:r>
        <w:t>287*T(v26</w:t>
      </w:r>
      <w:r w:rsidR="00644CD5">
        <w:t>.</w:t>
      </w:r>
      <w:r>
        <w:t>u12) -0</w:t>
      </w:r>
      <w:r w:rsidR="00644CD5">
        <w:t>.</w:t>
      </w:r>
      <w:r>
        <w:t>724*T(v26</w:t>
      </w:r>
      <w:r w:rsidR="00644CD5">
        <w:t>.</w:t>
      </w:r>
      <w:r>
        <w:t>u10) -0</w:t>
      </w:r>
      <w:r w:rsidR="00644CD5">
        <w:t>.</w:t>
      </w:r>
      <w:r>
        <w:t>62*T(v19</w:t>
      </w:r>
      <w:r w:rsidR="00644CD5">
        <w:t>.</w:t>
      </w:r>
      <w:r>
        <w:t>u7) + 0</w:t>
      </w:r>
      <w:r w:rsidR="00644CD5">
        <w:t>.</w:t>
      </w:r>
      <w:r>
        <w:t>345*T(v22</w:t>
      </w:r>
      <w:r w:rsidR="00644CD5">
        <w:t>.</w:t>
      </w:r>
      <w:r>
        <w:t>u14) -0</w:t>
      </w:r>
      <w:r w:rsidR="00644CD5">
        <w:t>.</w:t>
      </w:r>
      <w:r>
        <w:t>302*T(v29</w:t>
      </w:r>
      <w:r w:rsidR="00644CD5">
        <w:t>.</w:t>
      </w:r>
      <w:r>
        <w:t>u6) + 0</w:t>
      </w:r>
      <w:r w:rsidR="00644CD5">
        <w:t>.</w:t>
      </w:r>
      <w:r>
        <w:t>5*T(v12</w:t>
      </w:r>
      <w:r w:rsidR="00644CD5">
        <w:t>.</w:t>
      </w:r>
      <w:r>
        <w:t>u10) -0</w:t>
      </w:r>
      <w:r w:rsidR="00644CD5">
        <w:t>.</w:t>
      </w:r>
      <w:r>
        <w:t>224*T(u32) + 0</w:t>
      </w:r>
      <w:r w:rsidR="00644CD5">
        <w:t>.</w:t>
      </w:r>
      <w:r>
        <w:t>225*T(v1</w:t>
      </w:r>
      <w:r w:rsidR="00644CD5">
        <w:t>.</w:t>
      </w:r>
      <w:r>
        <w:t>u9) -0</w:t>
      </w:r>
      <w:r w:rsidR="00644CD5">
        <w:t>.</w:t>
      </w:r>
      <w:r>
        <w:t>34*T(v19</w:t>
      </w:r>
      <w:r w:rsidR="00644CD5">
        <w:t>.</w:t>
      </w:r>
      <w:r>
        <w:t>u8) -0</w:t>
      </w:r>
      <w:r w:rsidR="00644CD5">
        <w:t>.</w:t>
      </w:r>
      <w:r>
        <w:t>518*T(v5</w:t>
      </w:r>
      <w:r w:rsidR="00644CD5">
        <w:t>.</w:t>
      </w:r>
      <w:r>
        <w:t>u17) + 0</w:t>
      </w:r>
      <w:r w:rsidR="00644CD5">
        <w:t>.</w:t>
      </w:r>
      <w:r>
        <w:t>475*T(v17</w:t>
      </w:r>
      <w:r w:rsidR="00644CD5">
        <w:t>.</w:t>
      </w:r>
      <w:r>
        <w:t>u2) -0</w:t>
      </w:r>
      <w:r w:rsidR="00644CD5">
        <w:t>.</w:t>
      </w:r>
      <w:r>
        <w:t>347*T(v34</w:t>
      </w:r>
      <w:r w:rsidR="00644CD5">
        <w:t>.</w:t>
      </w:r>
      <w:r>
        <w:t>u1) -0</w:t>
      </w:r>
      <w:r w:rsidR="00644CD5">
        <w:t>.</w:t>
      </w:r>
      <w:r>
        <w:t>322*T(v21</w:t>
      </w:r>
      <w:r w:rsidR="00644CD5">
        <w:t>.</w:t>
      </w:r>
      <w:r>
        <w:t>u12) -0</w:t>
      </w:r>
      <w:r w:rsidR="00644CD5">
        <w:t>.</w:t>
      </w:r>
      <w:r>
        <w:t>293*T(v29</w:t>
      </w:r>
      <w:r w:rsidR="00644CD5">
        <w:t>.</w:t>
      </w:r>
      <w:r>
        <w:t>u7) -0</w:t>
      </w:r>
      <w:r w:rsidR="00644CD5">
        <w:t>.</w:t>
      </w:r>
      <w:r>
        <w:t>466*T(v6</w:t>
      </w:r>
      <w:r w:rsidR="00644CD5">
        <w:t>.</w:t>
      </w:r>
      <w:r>
        <w:t>u6) -0</w:t>
      </w:r>
      <w:r w:rsidR="00644CD5">
        <w:t>.</w:t>
      </w:r>
      <w:r>
        <w:t>486*T(v29</w:t>
      </w:r>
      <w:r w:rsidR="00644CD5">
        <w:t>.</w:t>
      </w:r>
      <w:r>
        <w:t>u10) + 0</w:t>
      </w:r>
      <w:r w:rsidR="00644CD5">
        <w:t>.</w:t>
      </w:r>
      <w:r>
        <w:t>4*T(v16</w:t>
      </w:r>
      <w:r w:rsidR="00644CD5">
        <w:t>.</w:t>
      </w:r>
      <w:r>
        <w:t>u11) + 0</w:t>
      </w:r>
      <w:r w:rsidR="00644CD5">
        <w:t>.</w:t>
      </w:r>
      <w:r>
        <w:t>551*T(v12</w:t>
      </w:r>
      <w:r w:rsidR="00644CD5">
        <w:t>.</w:t>
      </w:r>
      <w:r>
        <w:t>u22) + 0</w:t>
      </w:r>
      <w:r w:rsidR="00644CD5">
        <w:t>.</w:t>
      </w:r>
      <w:r>
        <w:t>498*T(v24</w:t>
      </w:r>
      <w:r w:rsidR="00644CD5">
        <w:t>.</w:t>
      </w:r>
      <w:r>
        <w:t>u6) + 0</w:t>
      </w:r>
      <w:r w:rsidR="00644CD5">
        <w:t>.</w:t>
      </w:r>
      <w:r>
        <w:t>676*T(v3</w:t>
      </w:r>
      <w:r w:rsidR="00644CD5">
        <w:t>.</w:t>
      </w:r>
      <w:r>
        <w:t>u33) + 0</w:t>
      </w:r>
      <w:r w:rsidR="00644CD5">
        <w:t>.</w:t>
      </w:r>
      <w:r>
        <w:t>299*NumAromAtoms -0</w:t>
      </w:r>
      <w:r w:rsidR="00644CD5">
        <w:t>.</w:t>
      </w:r>
      <w:r>
        <w:t>245*T(u15) + 0</w:t>
      </w:r>
      <w:r w:rsidR="00644CD5">
        <w:t>.</w:t>
      </w:r>
      <w:r>
        <w:t>344*T(v15</w:t>
      </w:r>
      <w:r w:rsidR="00644CD5">
        <w:t>.</w:t>
      </w:r>
      <w:r>
        <w:t>u5) + 0</w:t>
      </w:r>
      <w:r w:rsidR="00644CD5">
        <w:t>.</w:t>
      </w:r>
      <w:r>
        <w:t>494*T(v4</w:t>
      </w:r>
      <w:r w:rsidR="00644CD5">
        <w:t>.</w:t>
      </w:r>
      <w:r>
        <w:t>u33) + 0</w:t>
      </w:r>
      <w:r w:rsidR="00644CD5">
        <w:t>.</w:t>
      </w:r>
      <w:r>
        <w:t>29*T(v11</w:t>
      </w:r>
      <w:r w:rsidR="00644CD5">
        <w:t>.</w:t>
      </w:r>
      <w:r>
        <w:t>u24) -0</w:t>
      </w:r>
      <w:r w:rsidR="00644CD5">
        <w:t>.</w:t>
      </w:r>
      <w:r>
        <w:t>138*T(v28</w:t>
      </w:r>
      <w:r w:rsidR="00644CD5">
        <w:t>.</w:t>
      </w:r>
      <w:r>
        <w:t>u13) + 0</w:t>
      </w:r>
      <w:r w:rsidR="00644CD5">
        <w:t>.</w:t>
      </w:r>
      <w:r>
        <w:t>214*T(v17</w:t>
      </w:r>
      <w:r w:rsidR="00644CD5">
        <w:t>.</w:t>
      </w:r>
      <w:r>
        <w:t>u25) + 0</w:t>
      </w:r>
      <w:r w:rsidR="00644CD5">
        <w:t>.</w:t>
      </w:r>
      <w:r>
        <w:t>347*T(v11</w:t>
      </w:r>
      <w:r w:rsidR="00644CD5">
        <w:t>.</w:t>
      </w:r>
      <w:r>
        <w:t>u26) + 0</w:t>
      </w:r>
      <w:r w:rsidR="00644CD5">
        <w:t>.</w:t>
      </w:r>
      <w:r>
        <w:t>281*T(u26) + 0</w:t>
      </w:r>
      <w:r w:rsidR="00644CD5">
        <w:t>.</w:t>
      </w:r>
      <w:r>
        <w:t>298*T(v14) -0</w:t>
      </w:r>
      <w:r w:rsidR="00644CD5">
        <w:t>.</w:t>
      </w:r>
      <w:r>
        <w:t>23*T(v21</w:t>
      </w:r>
      <w:r w:rsidR="00644CD5">
        <w:t>.</w:t>
      </w:r>
      <w:r>
        <w:t>u20) -0</w:t>
      </w:r>
      <w:r w:rsidR="00644CD5">
        <w:t>.</w:t>
      </w:r>
      <w:r>
        <w:t>431*T(v36</w:t>
      </w:r>
      <w:r w:rsidR="00644CD5">
        <w:t>.</w:t>
      </w:r>
      <w:r>
        <w:t>u4) -0</w:t>
      </w:r>
      <w:r w:rsidR="00644CD5">
        <w:t>.</w:t>
      </w:r>
      <w:r>
        <w:t>554*T(v5</w:t>
      </w:r>
      <w:r w:rsidR="00644CD5">
        <w:t>.</w:t>
      </w:r>
      <w:r>
        <w:t>u2) -0</w:t>
      </w:r>
      <w:r w:rsidR="00644CD5">
        <w:t>.</w:t>
      </w:r>
      <w:r>
        <w:t>292*T(v24</w:t>
      </w:r>
      <w:r w:rsidR="00644CD5">
        <w:t>.</w:t>
      </w:r>
      <w:r>
        <w:t>u5) -0</w:t>
      </w:r>
      <w:r w:rsidR="00644CD5">
        <w:t>.</w:t>
      </w:r>
      <w:r>
        <w:t>302*NumHal -0</w:t>
      </w:r>
      <w:r w:rsidR="00644CD5">
        <w:t>.</w:t>
      </w:r>
      <w:r>
        <w:t>317*T(v13</w:t>
      </w:r>
      <w:r w:rsidR="00644CD5">
        <w:t>.</w:t>
      </w:r>
      <w:r>
        <w:t>u9) -0</w:t>
      </w:r>
      <w:r w:rsidR="00644CD5">
        <w:t>.</w:t>
      </w:r>
      <w:r>
        <w:t>428*T(v15</w:t>
      </w:r>
      <w:r w:rsidR="00644CD5">
        <w:t>.</w:t>
      </w:r>
      <w:r>
        <w:t>u24) -0</w:t>
      </w:r>
      <w:r w:rsidR="00644CD5">
        <w:t>.</w:t>
      </w:r>
      <w:r>
        <w:t>407*T(v7</w:t>
      </w:r>
      <w:r w:rsidR="00644CD5">
        <w:t>.</w:t>
      </w:r>
      <w:r>
        <w:t>u31) + 0</w:t>
      </w:r>
      <w:r w:rsidR="00644CD5">
        <w:t>.</w:t>
      </w:r>
      <w:r>
        <w:t>0198*T(v40</w:t>
      </w:r>
      <w:r w:rsidR="00644CD5">
        <w:t>.</w:t>
      </w:r>
      <w:r>
        <w:t>u1) + 0</w:t>
      </w:r>
      <w:r w:rsidR="00644CD5">
        <w:t>.</w:t>
      </w:r>
      <w:r>
        <w:t>36*T(u24) -0</w:t>
      </w:r>
      <w:r w:rsidR="00644CD5">
        <w:t>.</w:t>
      </w:r>
      <w:r>
        <w:t>289*T(v15</w:t>
      </w:r>
      <w:r w:rsidR="00644CD5">
        <w:t>.</w:t>
      </w:r>
      <w:r>
        <w:t>u21) -0</w:t>
      </w:r>
      <w:r w:rsidR="00644CD5">
        <w:t>.</w:t>
      </w:r>
      <w:r>
        <w:t>418*T(v22</w:t>
      </w:r>
      <w:r w:rsidR="00644CD5">
        <w:t>.</w:t>
      </w:r>
      <w:r>
        <w:t>u8) + 0</w:t>
      </w:r>
      <w:r w:rsidR="00644CD5">
        <w:t>.</w:t>
      </w:r>
      <w:r>
        <w:t>381*T(v1</w:t>
      </w:r>
      <w:r w:rsidR="00644CD5">
        <w:t>.</w:t>
      </w:r>
      <w:r>
        <w:t>u26) + 0</w:t>
      </w:r>
      <w:r w:rsidR="00644CD5">
        <w:t>.</w:t>
      </w:r>
      <w:r>
        <w:t>259*T(v3</w:t>
      </w:r>
      <w:r w:rsidR="00644CD5">
        <w:t>.</w:t>
      </w:r>
      <w:r>
        <w:t>u18) -0</w:t>
      </w:r>
      <w:r w:rsidR="00644CD5">
        <w:t>.</w:t>
      </w:r>
      <w:r>
        <w:t>422*T(v7</w:t>
      </w:r>
      <w:r w:rsidR="00644CD5">
        <w:t>.</w:t>
      </w:r>
      <w:r>
        <w:t>u32) + 0</w:t>
      </w:r>
      <w:r w:rsidR="00644CD5">
        <w:t>.</w:t>
      </w:r>
      <w:r>
        <w:t>312*T(v12</w:t>
      </w:r>
      <w:r w:rsidR="00644CD5">
        <w:t>.</w:t>
      </w:r>
      <w:r>
        <w:t>u13) + 0</w:t>
      </w:r>
      <w:r w:rsidR="00644CD5">
        <w:t>.</w:t>
      </w:r>
      <w:r>
        <w:t>352*T(v7</w:t>
      </w:r>
      <w:r w:rsidR="00644CD5">
        <w:t>.</w:t>
      </w:r>
      <w:r>
        <w:t>u26) -0</w:t>
      </w:r>
      <w:r w:rsidR="00644CD5">
        <w:t>.</w:t>
      </w:r>
      <w:r>
        <w:t>433*T(v23</w:t>
      </w:r>
      <w:r w:rsidR="00644CD5">
        <w:t>.</w:t>
      </w:r>
      <w:r>
        <w:t>u11) -0</w:t>
      </w:r>
      <w:r w:rsidR="00644CD5">
        <w:t>.</w:t>
      </w:r>
      <w:r>
        <w:t>344*T(v27</w:t>
      </w:r>
      <w:r w:rsidR="00644CD5">
        <w:t>.</w:t>
      </w:r>
      <w:r>
        <w:t>u15) + 0</w:t>
      </w:r>
      <w:r w:rsidR="00644CD5">
        <w:t>.</w:t>
      </w:r>
      <w:r>
        <w:t>396*T(v12</w:t>
      </w:r>
      <w:r w:rsidR="00644CD5">
        <w:t>.</w:t>
      </w:r>
      <w:r>
        <w:t>u31) -0</w:t>
      </w:r>
      <w:r w:rsidR="00644CD5">
        <w:t>.</w:t>
      </w:r>
      <w:r>
        <w:t>141*T(v10</w:t>
      </w:r>
      <w:r w:rsidR="00644CD5">
        <w:t>.</w:t>
      </w:r>
      <w:r>
        <w:t>u27) -0</w:t>
      </w:r>
      <w:r w:rsidR="00644CD5">
        <w:t>.</w:t>
      </w:r>
      <w:r>
        <w:t>548*T(v5</w:t>
      </w:r>
      <w:r w:rsidR="00644CD5">
        <w:t>.</w:t>
      </w:r>
      <w:r>
        <w:t>u4) + 0</w:t>
      </w:r>
      <w:r w:rsidR="00644CD5">
        <w:t>.</w:t>
      </w:r>
      <w:r>
        <w:t>343*T(v6</w:t>
      </w:r>
      <w:r w:rsidR="00644CD5">
        <w:t>.</w:t>
      </w:r>
      <w:r>
        <w:t>u14) + 0</w:t>
      </w:r>
      <w:r w:rsidR="00644CD5">
        <w:t>.</w:t>
      </w:r>
      <w:r>
        <w:t>428*T(v8</w:t>
      </w:r>
      <w:r w:rsidR="00644CD5">
        <w:t>.</w:t>
      </w:r>
      <w:r>
        <w:t>u5) -0</w:t>
      </w:r>
      <w:r w:rsidR="00644CD5">
        <w:t>.</w:t>
      </w:r>
      <w:r>
        <w:t>296*T(v5</w:t>
      </w:r>
      <w:r w:rsidR="00644CD5">
        <w:t>.</w:t>
      </w:r>
      <w:r>
        <w:t>u20) + 0</w:t>
      </w:r>
      <w:r w:rsidR="00644CD5">
        <w:t>.</w:t>
      </w:r>
      <w:r>
        <w:t>108*T(v11</w:t>
      </w:r>
      <w:r w:rsidR="00644CD5">
        <w:t>.</w:t>
      </w:r>
      <w:r>
        <w:t>u7) -0</w:t>
      </w:r>
      <w:r w:rsidR="00644CD5">
        <w:t>.</w:t>
      </w:r>
      <w:r>
        <w:t>446*T(v6</w:t>
      </w:r>
      <w:r w:rsidR="00644CD5">
        <w:t>.</w:t>
      </w:r>
      <w:r>
        <w:t>u37) + 0</w:t>
      </w:r>
      <w:r w:rsidR="00644CD5">
        <w:t>.</w:t>
      </w:r>
      <w:r>
        <w:t>271*T(v1</w:t>
      </w:r>
      <w:r w:rsidR="00644CD5">
        <w:t>.</w:t>
      </w:r>
      <w:r>
        <w:t>u30) + 0</w:t>
      </w:r>
      <w:r w:rsidR="00644CD5">
        <w:t>.</w:t>
      </w:r>
      <w:r>
        <w:t>295*T(v25</w:t>
      </w:r>
      <w:r w:rsidR="00644CD5">
        <w:t>.</w:t>
      </w:r>
      <w:r>
        <w:t>u5) + 0</w:t>
      </w:r>
      <w:r w:rsidR="00644CD5">
        <w:t>.</w:t>
      </w:r>
      <w:r>
        <w:t>225*T(v17</w:t>
      </w:r>
      <w:r w:rsidR="00644CD5">
        <w:t>.</w:t>
      </w:r>
      <w:r>
        <w:t>u19) + 0</w:t>
      </w:r>
      <w:r w:rsidR="00644CD5">
        <w:t>.</w:t>
      </w:r>
      <w:r>
        <w:t>278*T(v17</w:t>
      </w:r>
      <w:r w:rsidR="00644CD5">
        <w:t>.</w:t>
      </w:r>
      <w:r>
        <w:t>u20) + 0</w:t>
      </w:r>
      <w:r w:rsidR="00644CD5">
        <w:t>.</w:t>
      </w:r>
      <w:r>
        <w:t>274*T(v37</w:t>
      </w:r>
      <w:r w:rsidR="00644CD5">
        <w:t>.</w:t>
      </w:r>
      <w:r>
        <w:t>u1) + 0</w:t>
      </w:r>
      <w:r w:rsidR="00644CD5">
        <w:t>.</w:t>
      </w:r>
      <w:r>
        <w:t>473*T(v28</w:t>
      </w:r>
      <w:r w:rsidR="00644CD5">
        <w:t>.</w:t>
      </w:r>
      <w:r>
        <w:t>u8) + 0</w:t>
      </w:r>
      <w:r w:rsidR="00644CD5">
        <w:t>.</w:t>
      </w:r>
      <w:r>
        <w:t>451*T(v3</w:t>
      </w:r>
      <w:r w:rsidR="00644CD5">
        <w:t>.</w:t>
      </w:r>
      <w:r>
        <w:t>u19) -0</w:t>
      </w:r>
      <w:r w:rsidR="00644CD5">
        <w:t>.</w:t>
      </w:r>
      <w:r>
        <w:t>217*T(v14</w:t>
      </w:r>
      <w:r w:rsidR="00644CD5">
        <w:t>.</w:t>
      </w:r>
      <w:r>
        <w:t>u28) + 0</w:t>
      </w:r>
      <w:r w:rsidR="00644CD5">
        <w:t>.</w:t>
      </w:r>
      <w:r>
        <w:t>301*T(v6</w:t>
      </w:r>
      <w:r w:rsidR="00644CD5">
        <w:t>.</w:t>
      </w:r>
      <w:r>
        <w:t>u10) + 0</w:t>
      </w:r>
      <w:r w:rsidR="00644CD5">
        <w:t>.</w:t>
      </w:r>
      <w:r>
        <w:t>103*T(v15) -0</w:t>
      </w:r>
      <w:r w:rsidR="00644CD5">
        <w:t>.</w:t>
      </w:r>
      <w:r>
        <w:t>29*T(v34</w:t>
      </w:r>
      <w:r w:rsidR="00644CD5">
        <w:t>.</w:t>
      </w:r>
      <w:r>
        <w:t>u5) + 0</w:t>
      </w:r>
      <w:r w:rsidR="00644CD5">
        <w:t>.</w:t>
      </w:r>
      <w:r>
        <w:t>251*T(v16</w:t>
      </w:r>
      <w:r w:rsidR="00644CD5">
        <w:t>.</w:t>
      </w:r>
      <w:r>
        <w:t>u20) + 0</w:t>
      </w:r>
      <w:r w:rsidR="00644CD5">
        <w:t>.</w:t>
      </w:r>
      <w:r>
        <w:t>262*T(u11) -0</w:t>
      </w:r>
      <w:r w:rsidR="00644CD5">
        <w:t>.</w:t>
      </w:r>
      <w:r>
        <w:t>209*T(v35</w:t>
      </w:r>
      <w:r w:rsidR="00644CD5">
        <w:t>.</w:t>
      </w:r>
      <w:r>
        <w:t>u6) + 0</w:t>
      </w:r>
      <w:r w:rsidR="00644CD5">
        <w:t>.</w:t>
      </w:r>
      <w:r>
        <w:t>219*T(v16</w:t>
      </w:r>
      <w:r w:rsidR="00644CD5">
        <w:t>.</w:t>
      </w:r>
      <w:r>
        <w:t>u5) + 0</w:t>
      </w:r>
      <w:r w:rsidR="00644CD5">
        <w:t>.</w:t>
      </w:r>
      <w:r>
        <w:t>328*NumDonor -0</w:t>
      </w:r>
      <w:r w:rsidR="00644CD5">
        <w:t>.</w:t>
      </w:r>
      <w:r>
        <w:t>181*T(v6</w:t>
      </w:r>
      <w:r w:rsidR="00644CD5">
        <w:t>.</w:t>
      </w:r>
      <w:r>
        <w:t>u21) + 0</w:t>
      </w:r>
      <w:r w:rsidR="00644CD5">
        <w:t>.</w:t>
      </w:r>
      <w:r>
        <w:t>158*T(v18</w:t>
      </w:r>
      <w:r w:rsidR="00644CD5">
        <w:t>.</w:t>
      </w:r>
      <w:r>
        <w:t>u16) + 0</w:t>
      </w:r>
      <w:r w:rsidR="00644CD5">
        <w:t>.</w:t>
      </w:r>
      <w:r>
        <w:t>369*T(v16</w:t>
      </w:r>
      <w:r w:rsidR="00644CD5">
        <w:t>.</w:t>
      </w:r>
      <w:r>
        <w:t>u6) + 0</w:t>
      </w:r>
      <w:r w:rsidR="00644CD5">
        <w:t>.</w:t>
      </w:r>
      <w:r>
        <w:t>342*T(v4</w:t>
      </w:r>
      <w:r w:rsidR="00644CD5">
        <w:t>.</w:t>
      </w:r>
      <w:r>
        <w:t>u22) + 0</w:t>
      </w:r>
      <w:r w:rsidR="00644CD5">
        <w:t>.</w:t>
      </w:r>
      <w:r>
        <w:t>384*T(v16</w:t>
      </w:r>
      <w:r w:rsidR="00644CD5">
        <w:t>.</w:t>
      </w:r>
      <w:r>
        <w:t>u2) + 0</w:t>
      </w:r>
      <w:r w:rsidR="00644CD5">
        <w:t>.</w:t>
      </w:r>
      <w:r>
        <w:t>226*T(v20</w:t>
      </w:r>
      <w:r w:rsidR="00644CD5">
        <w:t>.</w:t>
      </w:r>
      <w:r>
        <w:t>u22) + 0</w:t>
      </w:r>
      <w:r w:rsidR="00644CD5">
        <w:t>.</w:t>
      </w:r>
      <w:r>
        <w:t>153*T(v12</w:t>
      </w:r>
      <w:r w:rsidR="00644CD5">
        <w:t>.</w:t>
      </w:r>
      <w:r>
        <w:t>u16) -0</w:t>
      </w:r>
      <w:r w:rsidR="00644CD5">
        <w:t>.</w:t>
      </w:r>
      <w:r>
        <w:t>155*T(v27</w:t>
      </w:r>
      <w:r w:rsidR="00644CD5">
        <w:t>.</w:t>
      </w:r>
      <w:r>
        <w:t>u3) + 0</w:t>
      </w:r>
      <w:r w:rsidR="00644CD5">
        <w:t>.</w:t>
      </w:r>
      <w:r>
        <w:t>226*T(v10</w:t>
      </w:r>
      <w:r w:rsidR="00644CD5">
        <w:t>.</w:t>
      </w:r>
      <w:r>
        <w:t>u30) + 0</w:t>
      </w:r>
      <w:r w:rsidR="00644CD5">
        <w:t>.</w:t>
      </w:r>
      <w:r>
        <w:t>17*T(v24</w:t>
      </w:r>
      <w:r w:rsidR="00644CD5">
        <w:t>.</w:t>
      </w:r>
      <w:r>
        <w:t>u15) + 0</w:t>
      </w:r>
      <w:r w:rsidR="00644CD5">
        <w:t>.</w:t>
      </w:r>
      <w:r>
        <w:t>208*T(v32</w:t>
      </w:r>
      <w:r w:rsidR="00644CD5">
        <w:t>.</w:t>
      </w:r>
      <w:r>
        <w:t>u4) + 0</w:t>
      </w:r>
      <w:r w:rsidR="00644CD5">
        <w:t>.</w:t>
      </w:r>
      <w:r>
        <w:t>21*T(v19</w:t>
      </w:r>
      <w:r w:rsidR="00644CD5">
        <w:t>.</w:t>
      </w:r>
      <w:r>
        <w:t>u12) -0</w:t>
      </w:r>
      <w:r w:rsidR="00644CD5">
        <w:t>.</w:t>
      </w:r>
      <w:r>
        <w:t>23*T(v14</w:t>
      </w:r>
      <w:r w:rsidR="00644CD5">
        <w:t>.</w:t>
      </w:r>
      <w:r>
        <w:t xml:space="preserve">u14) + </w:t>
      </w:r>
      <w:r>
        <w:lastRenderedPageBreak/>
        <w:t>0</w:t>
      </w:r>
      <w:r w:rsidR="00644CD5">
        <w:t>.</w:t>
      </w:r>
      <w:r>
        <w:t>321*T(v12</w:t>
      </w:r>
      <w:r w:rsidR="00644CD5">
        <w:t>.</w:t>
      </w:r>
      <w:r>
        <w:t>u3) + 0</w:t>
      </w:r>
      <w:r w:rsidR="00644CD5">
        <w:t>.</w:t>
      </w:r>
      <w:r>
        <w:t>307*T(v16</w:t>
      </w:r>
      <w:r w:rsidR="00644CD5">
        <w:t>.</w:t>
      </w:r>
      <w:r>
        <w:t>u4) + 0</w:t>
      </w:r>
      <w:r w:rsidR="00644CD5">
        <w:t>.</w:t>
      </w:r>
      <w:r>
        <w:t>219*T(v17</w:t>
      </w:r>
      <w:r w:rsidR="00644CD5">
        <w:t>.</w:t>
      </w:r>
      <w:r>
        <w:t>u14) + 0</w:t>
      </w:r>
      <w:r w:rsidR="00644CD5">
        <w:t>.</w:t>
      </w:r>
      <w:r>
        <w:t>133*T(v22</w:t>
      </w:r>
      <w:r w:rsidR="00644CD5">
        <w:t>.</w:t>
      </w:r>
      <w:r>
        <w:t>u17) -0</w:t>
      </w:r>
      <w:r w:rsidR="00644CD5">
        <w:t>.</w:t>
      </w:r>
      <w:r>
        <w:t>199*T(u19) + 0</w:t>
      </w:r>
      <w:r w:rsidR="00644CD5">
        <w:t>.</w:t>
      </w:r>
      <w:r>
        <w:t>346*T(v15</w:t>
      </w:r>
      <w:r w:rsidR="00644CD5">
        <w:t>.</w:t>
      </w:r>
      <w:r>
        <w:t>u13) -0</w:t>
      </w:r>
      <w:r w:rsidR="00644CD5">
        <w:t>.</w:t>
      </w:r>
      <w:r>
        <w:t>218*T(v19) -0</w:t>
      </w:r>
      <w:r w:rsidR="00644CD5">
        <w:t>.</w:t>
      </w:r>
      <w:r>
        <w:t>27*T(v21</w:t>
      </w:r>
      <w:r w:rsidR="00644CD5">
        <w:t>.</w:t>
      </w:r>
      <w:r>
        <w:t>u19) + 0</w:t>
      </w:r>
      <w:r w:rsidR="00644CD5">
        <w:t>.</w:t>
      </w:r>
      <w:r>
        <w:t>173*T(v30</w:t>
      </w:r>
      <w:r w:rsidR="00644CD5">
        <w:t>.</w:t>
      </w:r>
      <w:r>
        <w:t>u2) + 0</w:t>
      </w:r>
      <w:r w:rsidR="00644CD5">
        <w:t>.</w:t>
      </w:r>
      <w:r>
        <w:t>355*T(v15</w:t>
      </w:r>
      <w:r w:rsidR="00644CD5">
        <w:t>.</w:t>
      </w:r>
      <w:r>
        <w:t>u4) -0</w:t>
      </w:r>
      <w:r w:rsidR="00644CD5">
        <w:t>.</w:t>
      </w:r>
      <w:r>
        <w:t>326*T(v9</w:t>
      </w:r>
      <w:r w:rsidR="00644CD5">
        <w:t>.</w:t>
      </w:r>
      <w:r>
        <w:t>u4) + 0</w:t>
      </w:r>
      <w:r w:rsidR="00644CD5">
        <w:t>.</w:t>
      </w:r>
      <w:r>
        <w:t>274*T(v5</w:t>
      </w:r>
      <w:r w:rsidR="00644CD5">
        <w:t>.</w:t>
      </w:r>
      <w:r>
        <w:t>u33) -0</w:t>
      </w:r>
      <w:r w:rsidR="00644CD5">
        <w:t>.</w:t>
      </w:r>
      <w:r>
        <w:t>348*T(v11</w:t>
      </w:r>
      <w:r w:rsidR="00644CD5">
        <w:t>.</w:t>
      </w:r>
      <w:r>
        <w:t>u17) -0</w:t>
      </w:r>
      <w:r w:rsidR="00644CD5">
        <w:t>.</w:t>
      </w:r>
      <w:r>
        <w:t>156*T(v25</w:t>
      </w:r>
      <w:r w:rsidR="00644CD5">
        <w:t>.</w:t>
      </w:r>
      <w:r>
        <w:t>u15) + 0</w:t>
      </w:r>
      <w:r w:rsidR="00644CD5">
        <w:t>.</w:t>
      </w:r>
      <w:r>
        <w:t>286*T(v8</w:t>
      </w:r>
      <w:r w:rsidR="00644CD5">
        <w:t>.</w:t>
      </w:r>
      <w:r>
        <w:t>u4) -0</w:t>
      </w:r>
      <w:r w:rsidR="00644CD5">
        <w:t>.</w:t>
      </w:r>
      <w:r>
        <w:t>279*T(v2</w:t>
      </w:r>
      <w:r w:rsidR="00644CD5">
        <w:t>.</w:t>
      </w:r>
      <w:r>
        <w:t>u26) + 0</w:t>
      </w:r>
      <w:r w:rsidR="00644CD5">
        <w:t>.</w:t>
      </w:r>
      <w:r>
        <w:t>336*T(v3</w:t>
      </w:r>
      <w:r w:rsidR="00644CD5">
        <w:t>.</w:t>
      </w:r>
      <w:r>
        <w:t>u34) + 0</w:t>
      </w:r>
      <w:r w:rsidR="00644CD5">
        <w:t>.</w:t>
      </w:r>
      <w:r>
        <w:t>222*NumNegative + 0</w:t>
      </w:r>
      <w:r w:rsidR="00644CD5">
        <w:t>.</w:t>
      </w:r>
      <w:r>
        <w:t>213*T(v15</w:t>
      </w:r>
      <w:r w:rsidR="00644CD5">
        <w:t>.</w:t>
      </w:r>
      <w:r>
        <w:t>u2) -0</w:t>
      </w:r>
      <w:r w:rsidR="00644CD5">
        <w:t>.</w:t>
      </w:r>
      <w:r>
        <w:t>23*T(v23</w:t>
      </w:r>
      <w:r w:rsidR="00644CD5">
        <w:t>.</w:t>
      </w:r>
      <w:r>
        <w:t>u10) -0</w:t>
      </w:r>
      <w:r w:rsidR="00644CD5">
        <w:t>.</w:t>
      </w:r>
      <w:r>
        <w:t>304*T(v4</w:t>
      </w:r>
      <w:r w:rsidR="00644CD5">
        <w:t>.</w:t>
      </w:r>
      <w:r>
        <w:t>u20) -0</w:t>
      </w:r>
      <w:r w:rsidR="00644CD5">
        <w:t>.</w:t>
      </w:r>
      <w:r>
        <w:t>153*T(v26</w:t>
      </w:r>
      <w:r w:rsidR="00644CD5">
        <w:t>.</w:t>
      </w:r>
      <w:r>
        <w:t>u15) -0</w:t>
      </w:r>
      <w:r w:rsidR="00644CD5">
        <w:t>.</w:t>
      </w:r>
      <w:r>
        <w:t>3*T(v24</w:t>
      </w:r>
      <w:r w:rsidR="00644CD5">
        <w:t>.</w:t>
      </w:r>
      <w:r>
        <w:t>u3) -0</w:t>
      </w:r>
      <w:r w:rsidR="00644CD5">
        <w:t>.</w:t>
      </w:r>
      <w:r>
        <w:t>137*T(v40) -0</w:t>
      </w:r>
      <w:r w:rsidR="00644CD5">
        <w:t>.</w:t>
      </w:r>
      <w:r>
        <w:t>234*T(v15</w:t>
      </w:r>
      <w:r w:rsidR="00644CD5">
        <w:t>.</w:t>
      </w:r>
      <w:r>
        <w:t>u25) + 0</w:t>
      </w:r>
      <w:r w:rsidR="00644CD5">
        <w:t>.</w:t>
      </w:r>
      <w:r>
        <w:t>22*Volume^2 + 0</w:t>
      </w:r>
      <w:r w:rsidR="00644CD5">
        <w:t>.</w:t>
      </w:r>
      <w:r>
        <w:t>282*T(v19</w:t>
      </w:r>
      <w:r w:rsidR="00644CD5">
        <w:t>.</w:t>
      </w:r>
      <w:r>
        <w:t>u9) + 0</w:t>
      </w:r>
      <w:r w:rsidR="00644CD5">
        <w:t>.</w:t>
      </w:r>
      <w:r>
        <w:t>231*T(v3</w:t>
      </w:r>
      <w:r w:rsidR="00644CD5">
        <w:t>.</w:t>
      </w:r>
      <w:r>
        <w:t>u40) -0</w:t>
      </w:r>
      <w:r w:rsidR="00644CD5">
        <w:t>.</w:t>
      </w:r>
      <w:r>
        <w:t>342*T(v21</w:t>
      </w:r>
      <w:r w:rsidR="00644CD5">
        <w:t>.</w:t>
      </w:r>
      <w:r>
        <w:t>u7) + 0</w:t>
      </w:r>
      <w:r w:rsidR="00644CD5">
        <w:t>.</w:t>
      </w:r>
      <w:r>
        <w:t>293*T(v1</w:t>
      </w:r>
      <w:r w:rsidR="00644CD5">
        <w:t>.</w:t>
      </w:r>
      <w:r>
        <w:t>u1) + 0</w:t>
      </w:r>
      <w:r w:rsidR="00644CD5">
        <w:t>.</w:t>
      </w:r>
      <w:r>
        <w:t>141*T(v31</w:t>
      </w:r>
      <w:r w:rsidR="00644CD5">
        <w:t>.</w:t>
      </w:r>
      <w:r>
        <w:t>u5) + 0</w:t>
      </w:r>
      <w:r w:rsidR="00644CD5">
        <w:t>.</w:t>
      </w:r>
      <w:r>
        <w:t>304*T(v14</w:t>
      </w:r>
      <w:r w:rsidR="00644CD5">
        <w:t>.</w:t>
      </w:r>
      <w:r>
        <w:t>u5) + 0</w:t>
      </w:r>
      <w:r w:rsidR="00644CD5">
        <w:t>.</w:t>
      </w:r>
      <w:r>
        <w:t>246*T(v34</w:t>
      </w:r>
      <w:r w:rsidR="00644CD5">
        <w:t>.</w:t>
      </w:r>
      <w:r>
        <w:t>u8) -0</w:t>
      </w:r>
      <w:r w:rsidR="00644CD5">
        <w:t>.</w:t>
      </w:r>
      <w:r>
        <w:t>116*T(v11</w:t>
      </w:r>
      <w:r w:rsidR="00644CD5">
        <w:t>.</w:t>
      </w:r>
      <w:r>
        <w:t>u3) -0</w:t>
      </w:r>
      <w:r w:rsidR="00644CD5">
        <w:t>.</w:t>
      </w:r>
      <w:r>
        <w:t>252*T(v20</w:t>
      </w:r>
      <w:r w:rsidR="00644CD5">
        <w:t>.</w:t>
      </w:r>
      <w:r>
        <w:t>u21) -0</w:t>
      </w:r>
      <w:r w:rsidR="00644CD5">
        <w:t>.</w:t>
      </w:r>
      <w:r>
        <w:t>212*T(v8</w:t>
      </w:r>
      <w:r w:rsidR="00644CD5">
        <w:t>.</w:t>
      </w:r>
      <w:r>
        <w:t>u22) + 0</w:t>
      </w:r>
      <w:r w:rsidR="00644CD5">
        <w:t>.</w:t>
      </w:r>
      <w:r>
        <w:t>216*T(v20</w:t>
      </w:r>
      <w:r w:rsidR="00644CD5">
        <w:t>.</w:t>
      </w:r>
      <w:r>
        <w:t>u12) -0</w:t>
      </w:r>
      <w:r w:rsidR="00644CD5">
        <w:t>.</w:t>
      </w:r>
      <w:r>
        <w:t>228*T(v3</w:t>
      </w:r>
      <w:r w:rsidR="00644CD5">
        <w:t>.</w:t>
      </w:r>
      <w:r>
        <w:t>u29) -0</w:t>
      </w:r>
      <w:r w:rsidR="00644CD5">
        <w:t>.</w:t>
      </w:r>
      <w:r>
        <w:t>207*T(v17</w:t>
      </w:r>
      <w:r w:rsidR="00644CD5">
        <w:t>.</w:t>
      </w:r>
      <w:r>
        <w:t>u8) -0</w:t>
      </w:r>
      <w:r w:rsidR="00644CD5">
        <w:t>.</w:t>
      </w:r>
      <w:r>
        <w:t>245*T(v21</w:t>
      </w:r>
      <w:r w:rsidR="00644CD5">
        <w:t>.</w:t>
      </w:r>
      <w:r>
        <w:t>u1) + 0</w:t>
      </w:r>
      <w:r w:rsidR="00644CD5">
        <w:t>.</w:t>
      </w:r>
      <w:r>
        <w:t>261*T(v28</w:t>
      </w:r>
      <w:r w:rsidR="00644CD5">
        <w:t>.</w:t>
      </w:r>
      <w:r>
        <w:t>u1) -0</w:t>
      </w:r>
      <w:r w:rsidR="00644CD5">
        <w:t>.</w:t>
      </w:r>
      <w:r>
        <w:t>354*T(v20</w:t>
      </w:r>
      <w:r w:rsidR="00644CD5">
        <w:t>.</w:t>
      </w:r>
      <w:r>
        <w:t>u3) + 0</w:t>
      </w:r>
      <w:r w:rsidR="00644CD5">
        <w:t>.</w:t>
      </w:r>
      <w:r>
        <w:t>139*T(v2</w:t>
      </w:r>
      <w:r w:rsidR="00644CD5">
        <w:t>.</w:t>
      </w:r>
      <w:r>
        <w:t>u36) -0</w:t>
      </w:r>
      <w:r w:rsidR="00644CD5">
        <w:t>.</w:t>
      </w:r>
      <w:r>
        <w:t>136*T(v9</w:t>
      </w:r>
      <w:r w:rsidR="00644CD5">
        <w:t>.</w:t>
      </w:r>
      <w:r>
        <w:t>u12) + 0</w:t>
      </w:r>
      <w:r w:rsidR="00644CD5">
        <w:t>.</w:t>
      </w:r>
      <w:r>
        <w:t>179*T(v12</w:t>
      </w:r>
      <w:r w:rsidR="00644CD5">
        <w:t>.</w:t>
      </w:r>
      <w:r>
        <w:t>u29) -0</w:t>
      </w:r>
      <w:r w:rsidR="00644CD5">
        <w:t>.</w:t>
      </w:r>
      <w:r>
        <w:t>169*T(v3</w:t>
      </w:r>
      <w:r w:rsidR="00644CD5">
        <w:t>.</w:t>
      </w:r>
      <w:r>
        <w:t>u17) -0</w:t>
      </w:r>
      <w:r w:rsidR="00644CD5">
        <w:t>.</w:t>
      </w:r>
      <w:r>
        <w:t>138*T(u35) + 0</w:t>
      </w:r>
      <w:r w:rsidR="00644CD5">
        <w:t>.</w:t>
      </w:r>
      <w:r>
        <w:t>166*T(v23</w:t>
      </w:r>
      <w:r w:rsidR="00644CD5">
        <w:t>.</w:t>
      </w:r>
      <w:r>
        <w:t>u6) + 0</w:t>
      </w:r>
      <w:r w:rsidR="00644CD5">
        <w:t>.</w:t>
      </w:r>
      <w:r>
        <w:t>143*T(v13</w:t>
      </w:r>
      <w:r w:rsidR="00644CD5">
        <w:t>.</w:t>
      </w:r>
      <w:r>
        <w:t>u1) -0</w:t>
      </w:r>
      <w:r w:rsidR="00644CD5">
        <w:t>.</w:t>
      </w:r>
      <w:r>
        <w:t>201*T(v8</w:t>
      </w:r>
      <w:r w:rsidR="00644CD5">
        <w:t>.</w:t>
      </w:r>
      <w:r>
        <w:t>u26) + 0</w:t>
      </w:r>
      <w:r w:rsidR="00644CD5">
        <w:t>.</w:t>
      </w:r>
      <w:r>
        <w:t>188*T(v9</w:t>
      </w:r>
      <w:r w:rsidR="00644CD5">
        <w:t>.</w:t>
      </w:r>
      <w:r>
        <w:t>u11) + 0</w:t>
      </w:r>
      <w:r w:rsidR="00644CD5">
        <w:t>.</w:t>
      </w:r>
      <w:r>
        <w:t>204*T(v21</w:t>
      </w:r>
      <w:r w:rsidR="00644CD5">
        <w:t>.</w:t>
      </w:r>
      <w:r>
        <w:t>u4) -0</w:t>
      </w:r>
      <w:r w:rsidR="00644CD5">
        <w:t>.</w:t>
      </w:r>
      <w:r>
        <w:t>247*T(v10</w:t>
      </w:r>
      <w:r w:rsidR="00644CD5">
        <w:t>.</w:t>
      </w:r>
      <w:r>
        <w:t>u4) + 0</w:t>
      </w:r>
      <w:r w:rsidR="00644CD5">
        <w:t>.</w:t>
      </w:r>
      <w:r>
        <w:t>246*T(v14</w:t>
      </w:r>
      <w:r w:rsidR="00644CD5">
        <w:t>.</w:t>
      </w:r>
      <w:r>
        <w:t>u24) + 0</w:t>
      </w:r>
      <w:r w:rsidR="00644CD5">
        <w:t>.</w:t>
      </w:r>
      <w:r>
        <w:t>112*T(v24</w:t>
      </w:r>
      <w:r w:rsidR="00644CD5">
        <w:t>.</w:t>
      </w:r>
      <w:r>
        <w:t>u12) + 0</w:t>
      </w:r>
      <w:r w:rsidR="00644CD5">
        <w:t>.</w:t>
      </w:r>
      <w:r>
        <w:t>32*T(v11</w:t>
      </w:r>
      <w:r w:rsidR="00644CD5">
        <w:t>.</w:t>
      </w:r>
      <w:r>
        <w:t>u6) -0</w:t>
      </w:r>
      <w:r w:rsidR="00644CD5">
        <w:t>.</w:t>
      </w:r>
      <w:r>
        <w:t>205*T(v15</w:t>
      </w:r>
      <w:r w:rsidR="00644CD5">
        <w:t>.</w:t>
      </w:r>
      <w:r>
        <w:t>u10) -0</w:t>
      </w:r>
      <w:r w:rsidR="00644CD5">
        <w:t>.</w:t>
      </w:r>
      <w:r>
        <w:t>137*T(v27</w:t>
      </w:r>
      <w:r w:rsidR="00644CD5">
        <w:t>.</w:t>
      </w:r>
      <w:r>
        <w:t>u7) + 0</w:t>
      </w:r>
      <w:r w:rsidR="00644CD5">
        <w:t>.</w:t>
      </w:r>
      <w:r>
        <w:t>126*T(v29</w:t>
      </w:r>
      <w:r w:rsidR="00644CD5">
        <w:t>.</w:t>
      </w:r>
      <w:r>
        <w:t>u5) + 0</w:t>
      </w:r>
      <w:r w:rsidR="00644CD5">
        <w:t>.</w:t>
      </w:r>
      <w:r>
        <w:t>22*T(v8</w:t>
      </w:r>
      <w:r w:rsidR="00644CD5">
        <w:t>.</w:t>
      </w:r>
      <w:r>
        <w:t>u14) + 0</w:t>
      </w:r>
      <w:r w:rsidR="00644CD5">
        <w:t>.</w:t>
      </w:r>
      <w:r>
        <w:t>217*T(v23</w:t>
      </w:r>
      <w:r w:rsidR="00644CD5">
        <w:t>.</w:t>
      </w:r>
      <w:r>
        <w:t>u3) + 0</w:t>
      </w:r>
      <w:r w:rsidR="00644CD5">
        <w:t>.</w:t>
      </w:r>
      <w:r>
        <w:t>184*T(v17</w:t>
      </w:r>
      <w:r w:rsidR="00644CD5">
        <w:t>.</w:t>
      </w:r>
      <w:r>
        <w:t>u22) -0</w:t>
      </w:r>
      <w:r w:rsidR="00644CD5">
        <w:t>.</w:t>
      </w:r>
      <w:r>
        <w:t>19*T(v22</w:t>
      </w:r>
      <w:r w:rsidR="00644CD5">
        <w:t>.</w:t>
      </w:r>
      <w:r>
        <w:t>u21) -0</w:t>
      </w:r>
      <w:r w:rsidR="00644CD5">
        <w:t>.</w:t>
      </w:r>
      <w:r>
        <w:t>104*T(v8</w:t>
      </w:r>
      <w:r w:rsidR="00644CD5">
        <w:t>.</w:t>
      </w:r>
      <w:r>
        <w:t>u32) -0</w:t>
      </w:r>
      <w:r w:rsidR="00644CD5">
        <w:t>.</w:t>
      </w:r>
      <w:r>
        <w:t>191*T(v25</w:t>
      </w:r>
      <w:r w:rsidR="00644CD5">
        <w:t>.</w:t>
      </w:r>
      <w:r>
        <w:t>u4) + 0</w:t>
      </w:r>
      <w:r w:rsidR="00644CD5">
        <w:t>.</w:t>
      </w:r>
      <w:r>
        <w:t>161*T(v11</w:t>
      </w:r>
      <w:r w:rsidR="00644CD5">
        <w:t>.</w:t>
      </w:r>
      <w:r>
        <w:t>u15) + 0</w:t>
      </w:r>
      <w:r w:rsidR="00644CD5">
        <w:t>.</w:t>
      </w:r>
      <w:r>
        <w:t>137*T(v2</w:t>
      </w:r>
      <w:r w:rsidR="00644CD5">
        <w:t>.</w:t>
      </w:r>
      <w:r>
        <w:t>u23) -0</w:t>
      </w:r>
      <w:r w:rsidR="00644CD5">
        <w:t>.</w:t>
      </w:r>
      <w:r>
        <w:t>272*T(v15</w:t>
      </w:r>
      <w:r w:rsidR="00644CD5">
        <w:t>.</w:t>
      </w:r>
      <w:r>
        <w:t>u18) -0</w:t>
      </w:r>
      <w:r w:rsidR="00644CD5">
        <w:t>.</w:t>
      </w:r>
      <w:r>
        <w:t>241*T(v2</w:t>
      </w:r>
      <w:r w:rsidR="00644CD5">
        <w:t>.</w:t>
      </w:r>
      <w:r>
        <w:t>u6) + 0</w:t>
      </w:r>
      <w:r w:rsidR="00644CD5">
        <w:t>.</w:t>
      </w:r>
      <w:r>
        <w:t>144*Lipophilicity^2 -0</w:t>
      </w:r>
      <w:r w:rsidR="00644CD5">
        <w:t>.</w:t>
      </w:r>
      <w:r>
        <w:t>167*T(v30</w:t>
      </w:r>
      <w:r w:rsidR="00644CD5">
        <w:t>.</w:t>
      </w:r>
      <w:r>
        <w:t>u12) + 0</w:t>
      </w:r>
      <w:r w:rsidR="00644CD5">
        <w:t>.</w:t>
      </w:r>
      <w:r>
        <w:t>127*T(v3</w:t>
      </w:r>
      <w:r w:rsidR="00644CD5">
        <w:t>.</w:t>
      </w:r>
      <w:r>
        <w:t>u35) -0</w:t>
      </w:r>
      <w:r w:rsidR="00644CD5">
        <w:t>.</w:t>
      </w:r>
      <w:r>
        <w:t>203*T(v24</w:t>
      </w:r>
      <w:r w:rsidR="00644CD5">
        <w:t>.</w:t>
      </w:r>
      <w:r>
        <w:t>u8) + 0</w:t>
      </w:r>
      <w:r w:rsidR="00644CD5">
        <w:t>.</w:t>
      </w:r>
      <w:r>
        <w:t>267*T(v5</w:t>
      </w:r>
      <w:r w:rsidR="00644CD5">
        <w:t>.</w:t>
      </w:r>
      <w:r>
        <w:t>u3) + 0</w:t>
      </w:r>
      <w:r w:rsidR="00644CD5">
        <w:t>.</w:t>
      </w:r>
      <w:r>
        <w:t>0878*T(u9) -0</w:t>
      </w:r>
      <w:r w:rsidR="00644CD5">
        <w:t>.</w:t>
      </w:r>
      <w:r>
        <w:t>201*T(v8</w:t>
      </w:r>
      <w:r w:rsidR="00644CD5">
        <w:t>.</w:t>
      </w:r>
      <w:r>
        <w:t>u1) -0</w:t>
      </w:r>
      <w:r w:rsidR="00644CD5">
        <w:t>.</w:t>
      </w:r>
      <w:r>
        <w:t>185*T(v9</w:t>
      </w:r>
      <w:r w:rsidR="00644CD5">
        <w:t>.</w:t>
      </w:r>
      <w:r>
        <w:t>u9) -0</w:t>
      </w:r>
      <w:r w:rsidR="00644CD5">
        <w:t>.</w:t>
      </w:r>
      <w:r>
        <w:t>19*T(v2) + 0</w:t>
      </w:r>
      <w:r w:rsidR="00644CD5">
        <w:t>.</w:t>
      </w:r>
      <w:r>
        <w:t>188*T(v12</w:t>
      </w:r>
      <w:r w:rsidR="00644CD5">
        <w:t>.</w:t>
      </w:r>
      <w:r>
        <w:t>u26) -0</w:t>
      </w:r>
      <w:r w:rsidR="00644CD5">
        <w:t>.</w:t>
      </w:r>
      <w:r>
        <w:t>143*NumPositive + 0</w:t>
      </w:r>
      <w:r w:rsidR="00644CD5">
        <w:t>.</w:t>
      </w:r>
      <w:r>
        <w:t>112*T(v28</w:t>
      </w:r>
      <w:r w:rsidR="00644CD5">
        <w:t>.</w:t>
      </w:r>
      <w:r>
        <w:t>u4) + 0</w:t>
      </w:r>
      <w:r w:rsidR="00644CD5">
        <w:t>.</w:t>
      </w:r>
      <w:r>
        <w:t>182*T(v12</w:t>
      </w:r>
      <w:r w:rsidR="00644CD5">
        <w:t>.</w:t>
      </w:r>
      <w:r>
        <w:t>u12) + 0</w:t>
      </w:r>
      <w:r w:rsidR="00644CD5">
        <w:t>.</w:t>
      </w:r>
      <w:r>
        <w:t>167*T(v19</w:t>
      </w:r>
      <w:r w:rsidR="00644CD5">
        <w:t>.</w:t>
      </w:r>
      <w:r>
        <w:t>u2) + 0</w:t>
      </w:r>
      <w:r w:rsidR="00644CD5">
        <w:t>.</w:t>
      </w:r>
      <w:r>
        <w:t>206*T(v13</w:t>
      </w:r>
      <w:r w:rsidR="00644CD5">
        <w:t>.</w:t>
      </w:r>
      <w:r>
        <w:t>u6) + 0</w:t>
      </w:r>
      <w:r w:rsidR="00644CD5">
        <w:t>.</w:t>
      </w:r>
      <w:r>
        <w:t>149*T(v2</w:t>
      </w:r>
      <w:r w:rsidR="00644CD5">
        <w:t>.</w:t>
      </w:r>
      <w:r>
        <w:t>u38) + 0</w:t>
      </w:r>
      <w:r w:rsidR="00644CD5">
        <w:t>.</w:t>
      </w:r>
      <w:r>
        <w:t>0865*T(v33</w:t>
      </w:r>
      <w:r w:rsidR="00644CD5">
        <w:t>.</w:t>
      </w:r>
      <w:r>
        <w:t>u9) + 0</w:t>
      </w:r>
      <w:r w:rsidR="00644CD5">
        <w:t>.</w:t>
      </w:r>
      <w:r>
        <w:t>183*T(v3</w:t>
      </w:r>
      <w:r w:rsidR="00644CD5">
        <w:t>.</w:t>
      </w:r>
      <w:r>
        <w:t>u12) + 0</w:t>
      </w:r>
      <w:r w:rsidR="00644CD5">
        <w:t>.</w:t>
      </w:r>
      <w:r>
        <w:t>149*T(v30</w:t>
      </w:r>
      <w:r w:rsidR="00644CD5">
        <w:t>.</w:t>
      </w:r>
      <w:r>
        <w:t>u10) + 0</w:t>
      </w:r>
      <w:r w:rsidR="00644CD5">
        <w:t>.</w:t>
      </w:r>
      <w:r>
        <w:t>158*T(v26</w:t>
      </w:r>
      <w:r w:rsidR="00644CD5">
        <w:t>.</w:t>
      </w:r>
      <w:r>
        <w:t>u17) + 0</w:t>
      </w:r>
      <w:r w:rsidR="00644CD5">
        <w:t>.</w:t>
      </w:r>
      <w:r>
        <w:t>143*T(v20</w:t>
      </w:r>
      <w:r w:rsidR="00644CD5">
        <w:t>.</w:t>
      </w:r>
      <w:r>
        <w:t>u18) -0</w:t>
      </w:r>
      <w:r w:rsidR="00644CD5">
        <w:t>.</w:t>
      </w:r>
      <w:r>
        <w:t>148*T(v28</w:t>
      </w:r>
      <w:r w:rsidR="00644CD5">
        <w:t>.</w:t>
      </w:r>
      <w:r>
        <w:t>u14) + 0</w:t>
      </w:r>
      <w:r w:rsidR="00644CD5">
        <w:t>.</w:t>
      </w:r>
      <w:r>
        <w:t>119*T(v6</w:t>
      </w:r>
      <w:r w:rsidR="00644CD5">
        <w:t>.</w:t>
      </w:r>
      <w:r>
        <w:t>u30) + 0</w:t>
      </w:r>
      <w:r w:rsidR="00644CD5">
        <w:t>.</w:t>
      </w:r>
      <w:r>
        <w:t>15*T(v8</w:t>
      </w:r>
      <w:r w:rsidR="00644CD5">
        <w:t>.</w:t>
      </w:r>
      <w:r>
        <w:t>u34) + 0</w:t>
      </w:r>
      <w:r w:rsidR="00644CD5">
        <w:t>.</w:t>
      </w:r>
      <w:r>
        <w:t>135*T(v6</w:t>
      </w:r>
      <w:r w:rsidR="00644CD5">
        <w:t>.</w:t>
      </w:r>
      <w:r>
        <w:t>u11) -0</w:t>
      </w:r>
      <w:r w:rsidR="00644CD5">
        <w:t>.</w:t>
      </w:r>
      <w:r>
        <w:t>102*T(v14</w:t>
      </w:r>
      <w:r w:rsidR="00644CD5">
        <w:t>.</w:t>
      </w:r>
      <w:r>
        <w:t>u2) + 0</w:t>
      </w:r>
      <w:r w:rsidR="00644CD5">
        <w:t>.</w:t>
      </w:r>
      <w:r>
        <w:t>0914*T(v7</w:t>
      </w:r>
      <w:r w:rsidR="00644CD5">
        <w:t>.</w:t>
      </w:r>
      <w:r>
        <w:t>u36) -0</w:t>
      </w:r>
      <w:r w:rsidR="00644CD5">
        <w:t>.</w:t>
      </w:r>
      <w:r>
        <w:t>159*T(v8</w:t>
      </w:r>
      <w:r w:rsidR="00644CD5">
        <w:t>.</w:t>
      </w:r>
      <w:r>
        <w:t>u12) + 0</w:t>
      </w:r>
      <w:r w:rsidR="00644CD5">
        <w:t>.</w:t>
      </w:r>
      <w:r>
        <w:t>124*T(v35</w:t>
      </w:r>
      <w:r w:rsidR="00644CD5">
        <w:t>.</w:t>
      </w:r>
      <w:r>
        <w:t>u3) + 0</w:t>
      </w:r>
      <w:r w:rsidR="00644CD5">
        <w:t>.</w:t>
      </w:r>
      <w:r>
        <w:t>115*T(v11</w:t>
      </w:r>
      <w:r w:rsidR="00644CD5">
        <w:t>.</w:t>
      </w:r>
      <w:r>
        <w:t>u12) + 0</w:t>
      </w:r>
      <w:r w:rsidR="00644CD5">
        <w:t>.</w:t>
      </w:r>
      <w:r>
        <w:t>135*T(v5</w:t>
      </w:r>
      <w:r w:rsidR="00644CD5">
        <w:t>.</w:t>
      </w:r>
      <w:r>
        <w:t>u28) + 0</w:t>
      </w:r>
      <w:r w:rsidR="00644CD5">
        <w:t>.</w:t>
      </w:r>
      <w:r>
        <w:t>0882*T(v6</w:t>
      </w:r>
      <w:r w:rsidR="00644CD5">
        <w:t>.</w:t>
      </w:r>
      <w:r>
        <w:t>u19) + 0</w:t>
      </w:r>
      <w:r w:rsidR="00644CD5">
        <w:t>.</w:t>
      </w:r>
      <w:r>
        <w:t>106*T(v3</w:t>
      </w:r>
      <w:r w:rsidR="00644CD5">
        <w:t>.</w:t>
      </w:r>
      <w:r>
        <w:t>u31) -0</w:t>
      </w:r>
      <w:r w:rsidR="00644CD5">
        <w:t>.</w:t>
      </w:r>
      <w:r>
        <w:t>112*T(v15</w:t>
      </w:r>
      <w:r w:rsidR="00644CD5">
        <w:t>.</w:t>
      </w:r>
      <w:r>
        <w:t>u1) + 0</w:t>
      </w:r>
      <w:r w:rsidR="00644CD5">
        <w:t>.</w:t>
      </w:r>
      <w:r>
        <w:t>0707*T(u42) + 0</w:t>
      </w:r>
      <w:r w:rsidR="00644CD5">
        <w:t>.</w:t>
      </w:r>
      <w:r>
        <w:t>14*T(v21</w:t>
      </w:r>
      <w:r w:rsidR="00644CD5">
        <w:t>.</w:t>
      </w:r>
      <w:r>
        <w:t>u14) + 0</w:t>
      </w:r>
      <w:r w:rsidR="00644CD5">
        <w:t>.</w:t>
      </w:r>
      <w:r>
        <w:t>106*T(v8</w:t>
      </w:r>
      <w:r w:rsidR="00644CD5">
        <w:t>.</w:t>
      </w:r>
      <w:r>
        <w:t>u35) + 0</w:t>
      </w:r>
      <w:r w:rsidR="00644CD5">
        <w:t>.</w:t>
      </w:r>
      <w:r>
        <w:t>0964*T(v27) + 0</w:t>
      </w:r>
      <w:r w:rsidR="00644CD5">
        <w:t>.</w:t>
      </w:r>
      <w:r>
        <w:t>0833*T(v16</w:t>
      </w:r>
      <w:r w:rsidR="00644CD5">
        <w:t>.</w:t>
      </w:r>
      <w:r>
        <w:t>u27) + 0</w:t>
      </w:r>
      <w:r w:rsidR="00644CD5">
        <w:t>.</w:t>
      </w:r>
      <w:r>
        <w:t>113*T(v13</w:t>
      </w:r>
      <w:r w:rsidR="00644CD5">
        <w:t>.</w:t>
      </w:r>
      <w:r>
        <w:t>u19) + 0</w:t>
      </w:r>
      <w:r w:rsidR="00644CD5">
        <w:t>.</w:t>
      </w:r>
      <w:r>
        <w:t>107*Volume + 0</w:t>
      </w:r>
      <w:r w:rsidR="00644CD5">
        <w:t>.</w:t>
      </w:r>
      <w:r>
        <w:t>0886*T(v14</w:t>
      </w:r>
      <w:r w:rsidR="00644CD5">
        <w:t>.</w:t>
      </w:r>
      <w:r>
        <w:t>u17) + 0</w:t>
      </w:r>
      <w:r w:rsidR="00644CD5">
        <w:t>.</w:t>
      </w:r>
      <w:r>
        <w:t>126*T(v15</w:t>
      </w:r>
      <w:r w:rsidR="00644CD5">
        <w:t>.</w:t>
      </w:r>
      <w:r>
        <w:t>u9) -0</w:t>
      </w:r>
      <w:r w:rsidR="00644CD5">
        <w:t>.</w:t>
      </w:r>
      <w:r>
        <w:t>115*T(v38</w:t>
      </w:r>
      <w:r w:rsidR="00644CD5">
        <w:t>.</w:t>
      </w:r>
      <w:r>
        <w:t>u1) + 0</w:t>
      </w:r>
      <w:r w:rsidR="00644CD5">
        <w:t>.</w:t>
      </w:r>
      <w:r>
        <w:t>106*T(v3</w:t>
      </w:r>
      <w:r w:rsidR="00644CD5">
        <w:t>.</w:t>
      </w:r>
      <w:r>
        <w:t>u7) + 0</w:t>
      </w:r>
      <w:r w:rsidR="00644CD5">
        <w:t>.</w:t>
      </w:r>
      <w:r>
        <w:t>11*T(v4</w:t>
      </w:r>
      <w:r w:rsidR="00644CD5">
        <w:t>.</w:t>
      </w:r>
      <w:r>
        <w:t>u26) + 0</w:t>
      </w:r>
      <w:r w:rsidR="00644CD5">
        <w:t>.</w:t>
      </w:r>
      <w:r>
        <w:t>103*T(v8</w:t>
      </w:r>
      <w:r w:rsidR="00644CD5">
        <w:t>.</w:t>
      </w:r>
      <w:r>
        <w:t>u18) + 0</w:t>
      </w:r>
      <w:r w:rsidR="00644CD5">
        <w:t>.</w:t>
      </w:r>
      <w:r>
        <w:t>118*T(v28</w:t>
      </w:r>
      <w:r w:rsidR="00644CD5">
        <w:t>.</w:t>
      </w:r>
      <w:r>
        <w:t>u12) -0</w:t>
      </w:r>
      <w:r w:rsidR="00644CD5">
        <w:t>.</w:t>
      </w:r>
      <w:r>
        <w:t>108*T(v13</w:t>
      </w:r>
      <w:r w:rsidR="00644CD5">
        <w:t>.</w:t>
      </w:r>
      <w:r>
        <w:t>u12) -0</w:t>
      </w:r>
      <w:r w:rsidR="00644CD5">
        <w:t>.</w:t>
      </w:r>
      <w:r>
        <w:t>0879*T(v15</w:t>
      </w:r>
      <w:r w:rsidR="00644CD5">
        <w:t>.</w:t>
      </w:r>
      <w:r>
        <w:t>u22) -0</w:t>
      </w:r>
      <w:r w:rsidR="00644CD5">
        <w:t>.</w:t>
      </w:r>
      <w:r>
        <w:t>109*T(v14</w:t>
      </w:r>
      <w:r w:rsidR="00644CD5">
        <w:t>.</w:t>
      </w:r>
      <w:r>
        <w:t>u13) -0</w:t>
      </w:r>
      <w:r w:rsidR="00644CD5">
        <w:t>.</w:t>
      </w:r>
      <w:r>
        <w:t>118*T(v12</w:t>
      </w:r>
      <w:r w:rsidR="00644CD5">
        <w:t>.</w:t>
      </w:r>
      <w:r>
        <w:t>u6) -0</w:t>
      </w:r>
      <w:r w:rsidR="00644CD5">
        <w:t>.</w:t>
      </w:r>
      <w:r>
        <w:t>0996*T(v25</w:t>
      </w:r>
      <w:r w:rsidR="00644CD5">
        <w:t>.</w:t>
      </w:r>
      <w:r>
        <w:t>u3) + 0</w:t>
      </w:r>
      <w:r w:rsidR="00644CD5">
        <w:t>.</w:t>
      </w:r>
      <w:r>
        <w:t>1*T(v29</w:t>
      </w:r>
      <w:r w:rsidR="00644CD5">
        <w:t>.</w:t>
      </w:r>
      <w:r>
        <w:t>u13) + 0</w:t>
      </w:r>
      <w:r w:rsidR="00644CD5">
        <w:t>.</w:t>
      </w:r>
      <w:r>
        <w:t>0888*T(v25) -0</w:t>
      </w:r>
      <w:r w:rsidR="00644CD5">
        <w:t>.</w:t>
      </w:r>
      <w:r>
        <w:t>131*T(v25</w:t>
      </w:r>
      <w:r w:rsidR="00644CD5">
        <w:t>.</w:t>
      </w:r>
      <w:r>
        <w:t>u1) + 0</w:t>
      </w:r>
      <w:r w:rsidR="00644CD5">
        <w:t>.</w:t>
      </w:r>
      <w:r>
        <w:t>106*T(v16</w:t>
      </w:r>
      <w:r w:rsidR="00644CD5">
        <w:t>.</w:t>
      </w:r>
      <w:r>
        <w:t>u9) + 0</w:t>
      </w:r>
      <w:r w:rsidR="00644CD5">
        <w:t>.</w:t>
      </w:r>
      <w:r>
        <w:t>0673*T(v33) -0</w:t>
      </w:r>
      <w:r w:rsidR="00644CD5">
        <w:t>.</w:t>
      </w:r>
      <w:r>
        <w:t>103*T(v21</w:t>
      </w:r>
      <w:r w:rsidR="00644CD5">
        <w:t>.</w:t>
      </w:r>
      <w:r>
        <w:t>u9) + 0</w:t>
      </w:r>
      <w:r w:rsidR="00644CD5">
        <w:t>.</w:t>
      </w:r>
      <w:r>
        <w:t>124*T(v7</w:t>
      </w:r>
      <w:r w:rsidR="00644CD5">
        <w:t>.</w:t>
      </w:r>
      <w:r>
        <w:t>u2) + 0</w:t>
      </w:r>
      <w:r w:rsidR="00644CD5">
        <w:t>.</w:t>
      </w:r>
      <w:r>
        <w:t>105*T(v7</w:t>
      </w:r>
      <w:r w:rsidR="00644CD5">
        <w:t>.</w:t>
      </w:r>
      <w:r>
        <w:t>u21) + 0</w:t>
      </w:r>
      <w:r w:rsidR="00644CD5">
        <w:t>.</w:t>
      </w:r>
      <w:r>
        <w:t>103*T(v1</w:t>
      </w:r>
      <w:r w:rsidR="00644CD5">
        <w:t>.</w:t>
      </w:r>
      <w:r>
        <w:t>u41) + 0</w:t>
      </w:r>
      <w:r w:rsidR="00644CD5">
        <w:t>.</w:t>
      </w:r>
      <w:r>
        <w:t>111*T(v26</w:t>
      </w:r>
      <w:r w:rsidR="00644CD5">
        <w:t>.</w:t>
      </w:r>
      <w:r>
        <w:t>u6) -0</w:t>
      </w:r>
      <w:r w:rsidR="00644CD5">
        <w:t>.</w:t>
      </w:r>
      <w:r>
        <w:t>106*T(v6</w:t>
      </w:r>
      <w:r w:rsidR="00644CD5">
        <w:t>.</w:t>
      </w:r>
      <w:r>
        <w:t>u2) -0</w:t>
      </w:r>
      <w:r w:rsidR="00644CD5">
        <w:t>.</w:t>
      </w:r>
      <w:r>
        <w:t>0921*T(v13</w:t>
      </w:r>
      <w:r w:rsidR="00644CD5">
        <w:t>.</w:t>
      </w:r>
      <w:r>
        <w:t>u17) -0</w:t>
      </w:r>
      <w:r w:rsidR="00644CD5">
        <w:t>.</w:t>
      </w:r>
      <w:r>
        <w:t>0872*T(v1</w:t>
      </w:r>
      <w:r w:rsidR="00644CD5">
        <w:t>.</w:t>
      </w:r>
      <w:r>
        <w:t>u33) + 0</w:t>
      </w:r>
      <w:r w:rsidR="00644CD5">
        <w:t>.</w:t>
      </w:r>
      <w:r>
        <w:t>0666*T(v12</w:t>
      </w:r>
      <w:r w:rsidR="00644CD5">
        <w:t>.</w:t>
      </w:r>
      <w:r>
        <w:t>u30) + 0</w:t>
      </w:r>
      <w:r w:rsidR="00644CD5">
        <w:t>.</w:t>
      </w:r>
      <w:r>
        <w:t>0953*T(v19</w:t>
      </w:r>
      <w:r w:rsidR="00644CD5">
        <w:t>.</w:t>
      </w:r>
      <w:r>
        <w:t>u3) + 0</w:t>
      </w:r>
      <w:r w:rsidR="00644CD5">
        <w:t>.</w:t>
      </w:r>
      <w:r>
        <w:t>0644*T(v29) + 0</w:t>
      </w:r>
      <w:r w:rsidR="00644CD5">
        <w:t>.</w:t>
      </w:r>
      <w:r>
        <w:t>0586*T(v25</w:t>
      </w:r>
      <w:r w:rsidR="00644CD5">
        <w:t>.</w:t>
      </w:r>
      <w:r>
        <w:t>u18) -0</w:t>
      </w:r>
      <w:r w:rsidR="00644CD5">
        <w:t>.</w:t>
      </w:r>
      <w:r>
        <w:t>0869*T(v4</w:t>
      </w:r>
      <w:r w:rsidR="00644CD5">
        <w:t>.</w:t>
      </w:r>
      <w:r>
        <w:t>u29) -0</w:t>
      </w:r>
      <w:r w:rsidR="00644CD5">
        <w:t>.</w:t>
      </w:r>
      <w:r>
        <w:t>0597*T(v12</w:t>
      </w:r>
      <w:r w:rsidR="00644CD5">
        <w:t>.</w:t>
      </w:r>
      <w:r>
        <w:t>u25) + 0</w:t>
      </w:r>
      <w:r w:rsidR="00644CD5">
        <w:t>.</w:t>
      </w:r>
      <w:r>
        <w:t>0504*T(u2) + 0</w:t>
      </w:r>
      <w:r w:rsidR="00644CD5">
        <w:t>.</w:t>
      </w:r>
      <w:r>
        <w:t>0714*T(v21</w:t>
      </w:r>
      <w:r w:rsidR="00644CD5">
        <w:t>.</w:t>
      </w:r>
      <w:r>
        <w:t>u11) + 0</w:t>
      </w:r>
      <w:r w:rsidR="00644CD5">
        <w:t>.</w:t>
      </w:r>
      <w:r>
        <w:t>0936*T(v15</w:t>
      </w:r>
      <w:r w:rsidR="00644CD5">
        <w:t>.</w:t>
      </w:r>
      <w:r>
        <w:t>u3) + 0</w:t>
      </w:r>
      <w:r w:rsidR="00644CD5">
        <w:t>.</w:t>
      </w:r>
      <w:r>
        <w:t>0982*T(v15</w:t>
      </w:r>
      <w:r w:rsidR="00644CD5">
        <w:t>.</w:t>
      </w:r>
      <w:r>
        <w:t>u20) + 0</w:t>
      </w:r>
      <w:r w:rsidR="00644CD5">
        <w:t>.</w:t>
      </w:r>
      <w:r>
        <w:t>0892*T(v22</w:t>
      </w:r>
      <w:r w:rsidR="00644CD5">
        <w:t>.</w:t>
      </w:r>
      <w:r>
        <w:t>u10) -0</w:t>
      </w:r>
      <w:r w:rsidR="00644CD5">
        <w:t>.</w:t>
      </w:r>
      <w:r>
        <w:t>0704*T(v12</w:t>
      </w:r>
      <w:r w:rsidR="00644CD5">
        <w:t>.</w:t>
      </w:r>
      <w:r>
        <w:t>u20) -0</w:t>
      </w:r>
      <w:r w:rsidR="00644CD5">
        <w:t>.</w:t>
      </w:r>
      <w:r>
        <w:t>0631*T(v18</w:t>
      </w:r>
      <w:r w:rsidR="00644CD5">
        <w:t>.</w:t>
      </w:r>
      <w:r>
        <w:t>u17) -0</w:t>
      </w:r>
      <w:r w:rsidR="00644CD5">
        <w:t>.</w:t>
      </w:r>
      <w:r>
        <w:t>071*T(v16</w:t>
      </w:r>
      <w:r w:rsidR="00644CD5">
        <w:t>.</w:t>
      </w:r>
      <w:r>
        <w:t>u12) + 0</w:t>
      </w:r>
      <w:r w:rsidR="00644CD5">
        <w:t>.</w:t>
      </w:r>
      <w:r>
        <w:t>0607*T(v22</w:t>
      </w:r>
      <w:r w:rsidR="00644CD5">
        <w:t>.</w:t>
      </w:r>
      <w:r>
        <w:t>u7) + 0</w:t>
      </w:r>
      <w:r w:rsidR="00644CD5">
        <w:t>.</w:t>
      </w:r>
      <w:r>
        <w:t>0501*T(v26) -0</w:t>
      </w:r>
      <w:r w:rsidR="00644CD5">
        <w:t>.</w:t>
      </w:r>
      <w:r>
        <w:t>0634*T(v9</w:t>
      </w:r>
      <w:r w:rsidR="00644CD5">
        <w:t>.</w:t>
      </w:r>
      <w:r>
        <w:t>u30) + 0</w:t>
      </w:r>
      <w:r w:rsidR="00644CD5">
        <w:t>.</w:t>
      </w:r>
      <w:r>
        <w:t>068*T(v18</w:t>
      </w:r>
      <w:r w:rsidR="00644CD5">
        <w:t>.</w:t>
      </w:r>
      <w:r>
        <w:t>u8) + 0</w:t>
      </w:r>
      <w:r w:rsidR="00644CD5">
        <w:t>.</w:t>
      </w:r>
      <w:r>
        <w:t>0583*T(v12</w:t>
      </w:r>
      <w:r w:rsidR="00644CD5">
        <w:t>.</w:t>
      </w:r>
      <w:r>
        <w:t>u9) -0</w:t>
      </w:r>
      <w:r w:rsidR="00644CD5">
        <w:t>.</w:t>
      </w:r>
      <w:r>
        <w:t>0609*T(v13</w:t>
      </w:r>
      <w:r w:rsidR="00644CD5">
        <w:t>.</w:t>
      </w:r>
      <w:r>
        <w:t>u24) -0</w:t>
      </w:r>
      <w:r w:rsidR="00644CD5">
        <w:t>.</w:t>
      </w:r>
      <w:r>
        <w:t>0628*T(v13</w:t>
      </w:r>
      <w:r w:rsidR="00644CD5">
        <w:t>.</w:t>
      </w:r>
      <w:r>
        <w:t>u26) -0</w:t>
      </w:r>
      <w:r w:rsidR="00644CD5">
        <w:t>.</w:t>
      </w:r>
      <w:r>
        <w:t>0697*T(v23</w:t>
      </w:r>
      <w:r w:rsidR="00644CD5">
        <w:t>.</w:t>
      </w:r>
      <w:r>
        <w:t>u2) -0</w:t>
      </w:r>
      <w:r w:rsidR="00644CD5">
        <w:t>.</w:t>
      </w:r>
      <w:r>
        <w:t>0597*T(v25</w:t>
      </w:r>
      <w:r w:rsidR="00644CD5">
        <w:t>.</w:t>
      </w:r>
      <w:r>
        <w:t>u16) -0</w:t>
      </w:r>
      <w:r w:rsidR="00644CD5">
        <w:t>.</w:t>
      </w:r>
      <w:r>
        <w:t>0588*T(v6</w:t>
      </w:r>
      <w:r w:rsidR="00644CD5">
        <w:t>.</w:t>
      </w:r>
      <w:r>
        <w:t>u8) -0</w:t>
      </w:r>
      <w:r w:rsidR="00644CD5">
        <w:t>.</w:t>
      </w:r>
      <w:r>
        <w:t>0478*T(v8</w:t>
      </w:r>
      <w:r w:rsidR="00644CD5">
        <w:t>.</w:t>
      </w:r>
      <w:r>
        <w:t>u33) -0</w:t>
      </w:r>
      <w:r w:rsidR="00644CD5">
        <w:t>.</w:t>
      </w:r>
      <w:r>
        <w:t>0509*T(v31</w:t>
      </w:r>
      <w:r w:rsidR="00644CD5">
        <w:t>.</w:t>
      </w:r>
      <w:r>
        <w:t>u7) + 0</w:t>
      </w:r>
      <w:r w:rsidR="00644CD5">
        <w:t>.</w:t>
      </w:r>
      <w:r>
        <w:t>0512*T(v31</w:t>
      </w:r>
      <w:r w:rsidR="00644CD5">
        <w:t>.</w:t>
      </w:r>
      <w:r>
        <w:t>u6) -0</w:t>
      </w:r>
      <w:r w:rsidR="00644CD5">
        <w:t>.</w:t>
      </w:r>
      <w:r>
        <w:t>0511*T(v11</w:t>
      </w:r>
      <w:r w:rsidR="00644CD5">
        <w:t>.</w:t>
      </w:r>
      <w:r>
        <w:t>u5) + 0</w:t>
      </w:r>
      <w:r w:rsidR="00644CD5">
        <w:t>.</w:t>
      </w:r>
      <w:r>
        <w:t>0612*T(v22</w:t>
      </w:r>
      <w:r w:rsidR="00644CD5">
        <w:t>.</w:t>
      </w:r>
      <w:r>
        <w:t>u2) + 0</w:t>
      </w:r>
      <w:r w:rsidR="00644CD5">
        <w:t>.</w:t>
      </w:r>
      <w:r>
        <w:t>0544*T(v10</w:t>
      </w:r>
      <w:r w:rsidR="00644CD5">
        <w:t>.</w:t>
      </w:r>
      <w:r>
        <w:t>u5) -0</w:t>
      </w:r>
      <w:r w:rsidR="00644CD5">
        <w:t>.</w:t>
      </w:r>
      <w:r>
        <w:t>0474*T(v8</w:t>
      </w:r>
      <w:r w:rsidR="00644CD5">
        <w:t>.</w:t>
      </w:r>
      <w:r>
        <w:t>u31) -0</w:t>
      </w:r>
      <w:r w:rsidR="00644CD5">
        <w:t>.</w:t>
      </w:r>
      <w:r>
        <w:t>0559*T(v14</w:t>
      </w:r>
      <w:r w:rsidR="00644CD5">
        <w:t>.</w:t>
      </w:r>
      <w:r>
        <w:t>u1) + 0</w:t>
      </w:r>
      <w:r w:rsidR="00644CD5">
        <w:t>.</w:t>
      </w:r>
      <w:r>
        <w:t>0421*T(v3</w:t>
      </w:r>
      <w:r w:rsidR="00644CD5">
        <w:t>.</w:t>
      </w:r>
      <w:r>
        <w:t>u15) -0</w:t>
      </w:r>
      <w:r w:rsidR="00644CD5">
        <w:t>.</w:t>
      </w:r>
      <w:r>
        <w:t>0425*T(v12</w:t>
      </w:r>
      <w:r w:rsidR="00644CD5">
        <w:t>.</w:t>
      </w:r>
      <w:r>
        <w:t>u17) + 0</w:t>
      </w:r>
      <w:r w:rsidR="00644CD5">
        <w:t>.</w:t>
      </w:r>
      <w:r>
        <w:t>038*T(v1</w:t>
      </w:r>
      <w:r w:rsidR="00644CD5">
        <w:t>.</w:t>
      </w:r>
      <w:r>
        <w:t>u37) -0</w:t>
      </w:r>
      <w:r w:rsidR="00644CD5">
        <w:t>.</w:t>
      </w:r>
      <w:r>
        <w:t>0445*T(v7</w:t>
      </w:r>
      <w:r w:rsidR="00644CD5">
        <w:t>.</w:t>
      </w:r>
      <w:r>
        <w:t>u8) -0</w:t>
      </w:r>
      <w:r w:rsidR="00644CD5">
        <w:t>.</w:t>
      </w:r>
      <w:r>
        <w:t>039*T(v26</w:t>
      </w:r>
      <w:r w:rsidR="00644CD5">
        <w:t>.</w:t>
      </w:r>
      <w:r>
        <w:t>u14) -0</w:t>
      </w:r>
      <w:r w:rsidR="00644CD5">
        <w:t>.</w:t>
      </w:r>
      <w:r>
        <w:t>0368*T(v19</w:t>
      </w:r>
      <w:r w:rsidR="00644CD5">
        <w:t>.</w:t>
      </w:r>
      <w:r>
        <w:t>u17) -0</w:t>
      </w:r>
      <w:r w:rsidR="00644CD5">
        <w:t>.</w:t>
      </w:r>
      <w:r>
        <w:t>0339*T(v6</w:t>
      </w:r>
      <w:r w:rsidR="00644CD5">
        <w:t>.</w:t>
      </w:r>
      <w:r>
        <w:t>u36) + 0</w:t>
      </w:r>
      <w:r w:rsidR="00644CD5">
        <w:t>.</w:t>
      </w:r>
      <w:r>
        <w:t>0352*T(v15</w:t>
      </w:r>
      <w:r w:rsidR="00644CD5">
        <w:t>.</w:t>
      </w:r>
      <w:r>
        <w:t>u14) -0</w:t>
      </w:r>
      <w:r w:rsidR="00644CD5">
        <w:t>.</w:t>
      </w:r>
      <w:r>
        <w:t>0337*T(v1</w:t>
      </w:r>
      <w:r w:rsidR="00644CD5">
        <w:t>.</w:t>
      </w:r>
      <w:r>
        <w:t>u36) -0</w:t>
      </w:r>
      <w:r w:rsidR="00644CD5">
        <w:t>.</w:t>
      </w:r>
      <w:r>
        <w:t>0321*T(v3</w:t>
      </w:r>
      <w:r w:rsidR="00644CD5">
        <w:t>.</w:t>
      </w:r>
      <w:r>
        <w:t>u36) -0</w:t>
      </w:r>
      <w:r w:rsidR="00644CD5">
        <w:t>.</w:t>
      </w:r>
      <w:r>
        <w:t>0346*T(v12</w:t>
      </w:r>
      <w:r w:rsidR="00644CD5">
        <w:t>.</w:t>
      </w:r>
      <w:r>
        <w:t>u11) + 0</w:t>
      </w:r>
      <w:r w:rsidR="00644CD5">
        <w:t>.</w:t>
      </w:r>
      <w:r>
        <w:t>0296*T(v16</w:t>
      </w:r>
      <w:r w:rsidR="00644CD5">
        <w:t>.</w:t>
      </w:r>
      <w:r>
        <w:t>u17) -0</w:t>
      </w:r>
      <w:r w:rsidR="00644CD5">
        <w:t>.</w:t>
      </w:r>
      <w:r>
        <w:t>027*T(v16</w:t>
      </w:r>
      <w:r w:rsidR="00644CD5">
        <w:t>.</w:t>
      </w:r>
      <w:r>
        <w:t>u26) -0</w:t>
      </w:r>
      <w:r w:rsidR="00644CD5">
        <w:t>.</w:t>
      </w:r>
      <w:r>
        <w:t>0345*T(v24</w:t>
      </w:r>
      <w:r w:rsidR="00644CD5">
        <w:t>.</w:t>
      </w:r>
      <w:r>
        <w:t>u2) -0</w:t>
      </w:r>
      <w:r w:rsidR="00644CD5">
        <w:t>.</w:t>
      </w:r>
      <w:r>
        <w:t>0268*T(v11</w:t>
      </w:r>
      <w:r w:rsidR="00644CD5">
        <w:t>.</w:t>
      </w:r>
      <w:r>
        <w:t>u20) -0</w:t>
      </w:r>
      <w:r w:rsidR="00644CD5">
        <w:t>.</w:t>
      </w:r>
      <w:r>
        <w:t>0265*T(v5</w:t>
      </w:r>
      <w:r w:rsidR="00644CD5">
        <w:t>.</w:t>
      </w:r>
      <w:r>
        <w:t>u27) -0</w:t>
      </w:r>
      <w:r w:rsidR="00644CD5">
        <w:t>.</w:t>
      </w:r>
      <w:r>
        <w:t>0277*T(v29</w:t>
      </w:r>
      <w:r w:rsidR="00644CD5">
        <w:t>.</w:t>
      </w:r>
      <w:r>
        <w:t>u9) + 0</w:t>
      </w:r>
      <w:r w:rsidR="00644CD5">
        <w:t>.</w:t>
      </w:r>
      <w:r>
        <w:t>028*T(v21</w:t>
      </w:r>
      <w:r w:rsidR="00644CD5">
        <w:t>.</w:t>
      </w:r>
      <w:r>
        <w:t>u10) + 0</w:t>
      </w:r>
      <w:r w:rsidR="00644CD5">
        <w:t>.</w:t>
      </w:r>
      <w:r>
        <w:t>0246*T(v18</w:t>
      </w:r>
      <w:r w:rsidR="00644CD5">
        <w:t>.</w:t>
      </w:r>
      <w:r>
        <w:t>u25) -0</w:t>
      </w:r>
      <w:r w:rsidR="00644CD5">
        <w:t>.</w:t>
      </w:r>
      <w:r>
        <w:t>0263*T(v10</w:t>
      </w:r>
      <w:r w:rsidR="00644CD5">
        <w:t>.</w:t>
      </w:r>
      <w:r>
        <w:t>u22) -0</w:t>
      </w:r>
      <w:r w:rsidR="00644CD5">
        <w:t>.</w:t>
      </w:r>
      <w:r>
        <w:t>0167*T(u34) -0</w:t>
      </w:r>
      <w:r w:rsidR="00644CD5">
        <w:t>.</w:t>
      </w:r>
      <w:r>
        <w:t>0176*T(u23) -0</w:t>
      </w:r>
      <w:r w:rsidR="00644CD5">
        <w:t>.</w:t>
      </w:r>
      <w:r>
        <w:t>0275*T(v7</w:t>
      </w:r>
      <w:r w:rsidR="00644CD5">
        <w:t>.</w:t>
      </w:r>
      <w:r>
        <w:t>u11) + 0</w:t>
      </w:r>
      <w:r w:rsidR="00644CD5">
        <w:t>.</w:t>
      </w:r>
      <w:r>
        <w:t>0283*T(v3</w:t>
      </w:r>
      <w:r w:rsidR="00644CD5">
        <w:t>.</w:t>
      </w:r>
      <w:r>
        <w:t>u8) -0</w:t>
      </w:r>
      <w:r w:rsidR="00644CD5">
        <w:t>.</w:t>
      </w:r>
      <w:r>
        <w:t>0219*T(v3</w:t>
      </w:r>
      <w:r w:rsidR="00644CD5">
        <w:t>.</w:t>
      </w:r>
      <w:r>
        <w:t>u39) + 0</w:t>
      </w:r>
      <w:r w:rsidR="00644CD5">
        <w:t>.</w:t>
      </w:r>
      <w:r>
        <w:t>0259*T(v16</w:t>
      </w:r>
      <w:r w:rsidR="00644CD5">
        <w:t>.</w:t>
      </w:r>
      <w:r>
        <w:t>u8) + 0</w:t>
      </w:r>
      <w:r w:rsidR="00644CD5">
        <w:t>.</w:t>
      </w:r>
      <w:r>
        <w:t>0281*T(v18</w:t>
      </w:r>
      <w:r w:rsidR="00644CD5">
        <w:t>.</w:t>
      </w:r>
      <w:r>
        <w:t>u2) + 0</w:t>
      </w:r>
      <w:r w:rsidR="00644CD5">
        <w:t>.</w:t>
      </w:r>
      <w:r>
        <w:t>0216*T(v36</w:t>
      </w:r>
      <w:r w:rsidR="00644CD5">
        <w:t>.</w:t>
      </w:r>
      <w:r>
        <w:t>u5) -0</w:t>
      </w:r>
      <w:r w:rsidR="00644CD5">
        <w:t>.</w:t>
      </w:r>
      <w:r>
        <w:t>0217*T(v34</w:t>
      </w:r>
      <w:r w:rsidR="00644CD5">
        <w:t>.</w:t>
      </w:r>
      <w:r>
        <w:t>u7) + 0</w:t>
      </w:r>
      <w:r w:rsidR="00644CD5">
        <w:t>.</w:t>
      </w:r>
      <w:r>
        <w:t>0224*T(v23</w:t>
      </w:r>
      <w:r w:rsidR="00644CD5">
        <w:t>.</w:t>
      </w:r>
      <w:r>
        <w:t>u14) -0</w:t>
      </w:r>
      <w:r w:rsidR="00644CD5">
        <w:t>.</w:t>
      </w:r>
      <w:r>
        <w:t>0188*T(v2</w:t>
      </w:r>
      <w:r w:rsidR="00644CD5">
        <w:t>.</w:t>
      </w:r>
      <w:r>
        <w:t>u31) + 0</w:t>
      </w:r>
      <w:r w:rsidR="00644CD5">
        <w:t>.</w:t>
      </w:r>
      <w:r>
        <w:t>0228*T(v9</w:t>
      </w:r>
      <w:r w:rsidR="00644CD5">
        <w:t>.</w:t>
      </w:r>
      <w:r>
        <w:t>u20) + 0</w:t>
      </w:r>
      <w:r w:rsidR="00644CD5">
        <w:t>.</w:t>
      </w:r>
      <w:r>
        <w:t>0207*T(v9</w:t>
      </w:r>
      <w:r w:rsidR="00644CD5">
        <w:t>.</w:t>
      </w:r>
      <w:r>
        <w:t>u17) -0</w:t>
      </w:r>
      <w:r w:rsidR="00644CD5">
        <w:t>.</w:t>
      </w:r>
      <w:r>
        <w:t>0185*T(v21</w:t>
      </w:r>
      <w:r w:rsidR="00644CD5">
        <w:t>.</w:t>
      </w:r>
      <w:r>
        <w:t>u22) -0</w:t>
      </w:r>
      <w:r w:rsidR="00644CD5">
        <w:t>.</w:t>
      </w:r>
      <w:r>
        <w:t>0182*Lipophilicity -0</w:t>
      </w:r>
      <w:r w:rsidR="00644CD5">
        <w:t>.</w:t>
      </w:r>
      <w:r>
        <w:t>0174*T(v15</w:t>
      </w:r>
      <w:r w:rsidR="00644CD5">
        <w:t>.</w:t>
      </w:r>
      <w:r>
        <w:t>u26) -0</w:t>
      </w:r>
      <w:r w:rsidR="00644CD5">
        <w:t>.</w:t>
      </w:r>
      <w:r>
        <w:t>0176*T(v39</w:t>
      </w:r>
      <w:r w:rsidR="00644CD5">
        <w:t>.</w:t>
      </w:r>
      <w:r>
        <w:t>u2) + 0</w:t>
      </w:r>
      <w:r w:rsidR="00644CD5">
        <w:t>.</w:t>
      </w:r>
      <w:r>
        <w:t>0114*T(u38) + 0</w:t>
      </w:r>
      <w:r w:rsidR="00644CD5">
        <w:t>.</w:t>
      </w:r>
      <w:r>
        <w:t>018*T(v6</w:t>
      </w:r>
      <w:r w:rsidR="00644CD5">
        <w:t>.</w:t>
      </w:r>
      <w:r>
        <w:t>u13) + 0</w:t>
      </w:r>
      <w:r w:rsidR="00644CD5">
        <w:t>.</w:t>
      </w:r>
      <w:r>
        <w:t>0156*T(v20</w:t>
      </w:r>
      <w:r w:rsidR="00644CD5">
        <w:t>.</w:t>
      </w:r>
      <w:r>
        <w:t>u7) -0</w:t>
      </w:r>
      <w:r w:rsidR="00644CD5">
        <w:t>.</w:t>
      </w:r>
      <w:r>
        <w:t>0105*T(v34) + 0</w:t>
      </w:r>
      <w:r w:rsidR="00644CD5">
        <w:t>.</w:t>
      </w:r>
      <w:r>
        <w:t>016*T(v17</w:t>
      </w:r>
      <w:r w:rsidR="00644CD5">
        <w:t>.</w:t>
      </w:r>
      <w:r>
        <w:t>u9) + 0</w:t>
      </w:r>
      <w:r w:rsidR="00644CD5">
        <w:t>.</w:t>
      </w:r>
      <w:r>
        <w:t>0148*T(v23</w:t>
      </w:r>
      <w:r w:rsidR="00644CD5">
        <w:t>.</w:t>
      </w:r>
      <w:r>
        <w:t>u17) -0</w:t>
      </w:r>
      <w:r w:rsidR="00644CD5">
        <w:t>.</w:t>
      </w:r>
      <w:r>
        <w:t>0157*T(v22</w:t>
      </w:r>
      <w:r w:rsidR="00644CD5">
        <w:t>.</w:t>
      </w:r>
      <w:r>
        <w:t>u5) -0</w:t>
      </w:r>
      <w:r w:rsidR="00644CD5">
        <w:t>.</w:t>
      </w:r>
      <w:r>
        <w:t>0155*T(v8</w:t>
      </w:r>
      <w:r w:rsidR="00644CD5">
        <w:t>.</w:t>
      </w:r>
      <w:r>
        <w:t>u8) + 0</w:t>
      </w:r>
      <w:r w:rsidR="00644CD5">
        <w:t>.</w:t>
      </w:r>
      <w:r>
        <w:t>015*T(v8</w:t>
      </w:r>
      <w:r w:rsidR="00644CD5">
        <w:t>.</w:t>
      </w:r>
      <w:r>
        <w:t>u21) + 0</w:t>
      </w:r>
      <w:r w:rsidR="00644CD5">
        <w:t>.</w:t>
      </w:r>
      <w:r>
        <w:t>0114*T(v16</w:t>
      </w:r>
      <w:r w:rsidR="00644CD5">
        <w:t>.</w:t>
      </w:r>
      <w:r>
        <w:t>u18) + 0</w:t>
      </w:r>
      <w:r w:rsidR="00644CD5">
        <w:t>.</w:t>
      </w:r>
      <w:r>
        <w:t>0111*T(v30</w:t>
      </w:r>
      <w:r w:rsidR="00644CD5">
        <w:t>.</w:t>
      </w:r>
      <w:r>
        <w:t>u7) + 0</w:t>
      </w:r>
      <w:r w:rsidR="00644CD5">
        <w:t>.</w:t>
      </w:r>
      <w:r>
        <w:t>00912*T(v25</w:t>
      </w:r>
      <w:r w:rsidR="00644CD5">
        <w:t>.</w:t>
      </w:r>
      <w:r>
        <w:t>u13) -0</w:t>
      </w:r>
      <w:r w:rsidR="00644CD5">
        <w:t>.</w:t>
      </w:r>
      <w:r>
        <w:t>00589*T(v24) -0</w:t>
      </w:r>
      <w:r w:rsidR="00644CD5">
        <w:t>.</w:t>
      </w:r>
      <w:r>
        <w:t>00749*T(v17</w:t>
      </w:r>
      <w:r w:rsidR="00644CD5">
        <w:t>.</w:t>
      </w:r>
      <w:r>
        <w:t>u15) -0</w:t>
      </w:r>
      <w:r w:rsidR="00644CD5">
        <w:t>.</w:t>
      </w:r>
      <w:r>
        <w:t>00727*T(v33</w:t>
      </w:r>
      <w:r w:rsidR="00644CD5">
        <w:t>.</w:t>
      </w:r>
      <w:r>
        <w:t>u2) + 0</w:t>
      </w:r>
      <w:r w:rsidR="00644CD5">
        <w:t>.</w:t>
      </w:r>
      <w:r>
        <w:t>00652*T(v20</w:t>
      </w:r>
      <w:r w:rsidR="00644CD5">
        <w:t>.</w:t>
      </w:r>
      <w:r>
        <w:t>u14) -0</w:t>
      </w:r>
      <w:r w:rsidR="00644CD5">
        <w:t>.</w:t>
      </w:r>
      <w:r>
        <w:t>00703*T(v2</w:t>
      </w:r>
      <w:r w:rsidR="00644CD5">
        <w:t>.</w:t>
      </w:r>
      <w:r>
        <w:t>u22) + 0</w:t>
      </w:r>
      <w:r w:rsidR="00644CD5">
        <w:t>.</w:t>
      </w:r>
      <w:r>
        <w:t>00615*T(v25</w:t>
      </w:r>
      <w:r w:rsidR="00644CD5">
        <w:t>.</w:t>
      </w:r>
      <w:r>
        <w:t>u17) -0</w:t>
      </w:r>
      <w:r w:rsidR="00644CD5">
        <w:t>.</w:t>
      </w:r>
      <w:r>
        <w:t>00677*T(v1</w:t>
      </w:r>
      <w:r w:rsidR="00644CD5">
        <w:t>.</w:t>
      </w:r>
      <w:r>
        <w:t>u31) -0</w:t>
      </w:r>
      <w:r w:rsidR="00644CD5">
        <w:t>.</w:t>
      </w:r>
      <w:r>
        <w:t>00492*T(v27</w:t>
      </w:r>
      <w:r w:rsidR="00644CD5">
        <w:t>.</w:t>
      </w:r>
      <w:r>
        <w:t>u12) -0</w:t>
      </w:r>
      <w:r w:rsidR="00644CD5">
        <w:t>.</w:t>
      </w:r>
      <w:r>
        <w:t>00559*T(v16</w:t>
      </w:r>
      <w:r w:rsidR="00644CD5">
        <w:t>.</w:t>
      </w:r>
      <w:r>
        <w:t>u3) -0</w:t>
      </w:r>
      <w:r w:rsidR="00644CD5">
        <w:t>.</w:t>
      </w:r>
      <w:r>
        <w:t>00412*T(v32</w:t>
      </w:r>
      <w:r w:rsidR="00644CD5">
        <w:t>.</w:t>
      </w:r>
      <w:r>
        <w:t>u10) -0</w:t>
      </w:r>
      <w:r w:rsidR="00644CD5">
        <w:t>.</w:t>
      </w:r>
      <w:r>
        <w:t>00414*T(v28</w:t>
      </w:r>
      <w:r w:rsidR="00644CD5">
        <w:t>.</w:t>
      </w:r>
      <w:r>
        <w:t>u7) -0</w:t>
      </w:r>
      <w:r w:rsidR="00644CD5">
        <w:t>.</w:t>
      </w:r>
      <w:r>
        <w:t>00444*T(v22</w:t>
      </w:r>
      <w:r w:rsidR="00644CD5">
        <w:t>.</w:t>
      </w:r>
      <w:r>
        <w:t>u6) + 0</w:t>
      </w:r>
      <w:r w:rsidR="00644CD5">
        <w:t>.</w:t>
      </w:r>
      <w:r>
        <w:t>00389*T(v8</w:t>
      </w:r>
      <w:r w:rsidR="00644CD5">
        <w:t>.</w:t>
      </w:r>
      <w:r>
        <w:t>u17) -0</w:t>
      </w:r>
      <w:r w:rsidR="00644CD5">
        <w:t>.</w:t>
      </w:r>
      <w:r>
        <w:t>00219*T(v35</w:t>
      </w:r>
      <w:r w:rsidR="00644CD5">
        <w:t>.</w:t>
      </w:r>
      <w:r>
        <w:t>u4) + 0</w:t>
      </w:r>
      <w:r w:rsidR="00644CD5">
        <w:t>.</w:t>
      </w:r>
      <w:r>
        <w:t>00157*T(v31</w:t>
      </w:r>
      <w:r w:rsidR="00644CD5">
        <w:t>.</w:t>
      </w:r>
      <w:r>
        <w:t>u10) + 0</w:t>
      </w:r>
      <w:r w:rsidR="00644CD5">
        <w:t>.</w:t>
      </w:r>
      <w:r>
        <w:t>000728*T(v2</w:t>
      </w:r>
      <w:r w:rsidR="00644CD5">
        <w:t>.</w:t>
      </w:r>
      <w:r>
        <w:t>u4) -0</w:t>
      </w:r>
      <w:r w:rsidR="00644CD5">
        <w:t>.</w:t>
      </w:r>
      <w:r>
        <w:t>000395*T(v5</w:t>
      </w:r>
      <w:r w:rsidR="00644CD5">
        <w:t>.</w:t>
      </w:r>
      <w:r>
        <w:t>u24) + 6</w:t>
      </w:r>
      <w:r w:rsidR="00644CD5">
        <w:t>.</w:t>
      </w:r>
      <w:r>
        <w:t>74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111</w:t>
      </w:r>
    </w:p>
    <w:p w:rsidR="00484000" w:rsidRDefault="00484000" w:rsidP="00484000">
      <w:pPr>
        <w:pStyle w:val="paragraph"/>
      </w:pPr>
      <w:r>
        <w:t xml:space="preserve"> + 28</w:t>
      </w:r>
      <w:r w:rsidR="00644CD5">
        <w:t>.</w:t>
      </w:r>
      <w:r>
        <w:t>6*Length + 0</w:t>
      </w:r>
      <w:r w:rsidR="00644CD5">
        <w:t>.</w:t>
      </w:r>
      <w:r>
        <w:t>579*T(v13</w:t>
      </w:r>
      <w:r w:rsidR="00644CD5">
        <w:t>.</w:t>
      </w:r>
      <w:r>
        <w:t>u4) + 0</w:t>
      </w:r>
      <w:r w:rsidR="00644CD5">
        <w:t>.</w:t>
      </w:r>
      <w:r>
        <w:t>677*T(v1</w:t>
      </w:r>
      <w:r w:rsidR="00644CD5">
        <w:t>.</w:t>
      </w:r>
      <w:r>
        <w:t>u6) + 0</w:t>
      </w:r>
      <w:r w:rsidR="00644CD5">
        <w:t>.</w:t>
      </w:r>
      <w:r>
        <w:t>839*T(v20</w:t>
      </w:r>
      <w:r w:rsidR="00644CD5">
        <w:t>.</w:t>
      </w:r>
      <w:r>
        <w:t>u4) -0</w:t>
      </w:r>
      <w:r w:rsidR="00644CD5">
        <w:t>.</w:t>
      </w:r>
      <w:r>
        <w:t>706*T(v8</w:t>
      </w:r>
      <w:r w:rsidR="00644CD5">
        <w:t>.</w:t>
      </w:r>
      <w:r>
        <w:t>u6) + 0</w:t>
      </w:r>
      <w:r w:rsidR="00644CD5">
        <w:t>.</w:t>
      </w:r>
      <w:r>
        <w:t>304*T(v6) + 0</w:t>
      </w:r>
      <w:r w:rsidR="00644CD5">
        <w:t>.</w:t>
      </w:r>
      <w:r>
        <w:t>394*T(v2</w:t>
      </w:r>
      <w:r w:rsidR="00644CD5">
        <w:t>.</w:t>
      </w:r>
      <w:r>
        <w:t>u2) + 0</w:t>
      </w:r>
      <w:r w:rsidR="00644CD5">
        <w:t>.</w:t>
      </w:r>
      <w:r>
        <w:t>483*T(v4</w:t>
      </w:r>
      <w:r w:rsidR="00644CD5">
        <w:t>.</w:t>
      </w:r>
      <w:r>
        <w:t>u19) -0</w:t>
      </w:r>
      <w:r w:rsidR="00644CD5">
        <w:t>.</w:t>
      </w:r>
      <w:r>
        <w:t>244*T(v16) + 0</w:t>
      </w:r>
      <w:r w:rsidR="00644CD5">
        <w:t>.</w:t>
      </w:r>
      <w:r>
        <w:t>745*T(v5</w:t>
      </w:r>
      <w:r w:rsidR="00644CD5">
        <w:t>.</w:t>
      </w:r>
      <w:r>
        <w:t>u10) -0</w:t>
      </w:r>
      <w:r w:rsidR="00644CD5">
        <w:t>.</w:t>
      </w:r>
      <w:r>
        <w:t>21*u -24</w:t>
      </w:r>
      <w:r w:rsidR="00644CD5">
        <w:t>.</w:t>
      </w:r>
      <w:r>
        <w:t>2*Length^2 -0</w:t>
      </w:r>
      <w:r w:rsidR="00644CD5">
        <w:t>.</w:t>
      </w:r>
      <w:r>
        <w:t>607*T(v5</w:t>
      </w:r>
      <w:r w:rsidR="00644CD5">
        <w:t>.</w:t>
      </w:r>
      <w:r>
        <w:t>u11) + 0</w:t>
      </w:r>
      <w:r w:rsidR="00644CD5">
        <w:t>.</w:t>
      </w:r>
      <w:r>
        <w:t>405*T(v4</w:t>
      </w:r>
      <w:r w:rsidR="00644CD5">
        <w:t>.</w:t>
      </w:r>
      <w:r>
        <w:t>u34) -0</w:t>
      </w:r>
      <w:r w:rsidR="00644CD5">
        <w:t>.</w:t>
      </w:r>
      <w:r>
        <w:t>493*T(v11</w:t>
      </w:r>
      <w:r w:rsidR="00644CD5">
        <w:t>.</w:t>
      </w:r>
      <w:r>
        <w:t>u24) -0</w:t>
      </w:r>
      <w:r w:rsidR="00644CD5">
        <w:t>.</w:t>
      </w:r>
      <w:r>
        <w:t>234*T(v17</w:t>
      </w:r>
      <w:r w:rsidR="00644CD5">
        <w:t>.</w:t>
      </w:r>
      <w:r>
        <w:t>u20) -0</w:t>
      </w:r>
      <w:r w:rsidR="00644CD5">
        <w:t>.</w:t>
      </w:r>
      <w:r>
        <w:t>537*T(v18</w:t>
      </w:r>
      <w:r w:rsidR="00644CD5">
        <w:t>.</w:t>
      </w:r>
      <w:r>
        <w:t>u3) + 0</w:t>
      </w:r>
      <w:r w:rsidR="00644CD5">
        <w:t>.</w:t>
      </w:r>
      <w:r>
        <w:t>436*T(v9</w:t>
      </w:r>
      <w:r w:rsidR="00644CD5">
        <w:t>.</w:t>
      </w:r>
      <w:r>
        <w:t>u8) + 0</w:t>
      </w:r>
      <w:r w:rsidR="00644CD5">
        <w:t>.</w:t>
      </w:r>
      <w:r>
        <w:t>219*T(v15</w:t>
      </w:r>
      <w:r w:rsidR="00644CD5">
        <w:t>.</w:t>
      </w:r>
      <w:r>
        <w:t>u19) + 0</w:t>
      </w:r>
      <w:r w:rsidR="00644CD5">
        <w:t>.</w:t>
      </w:r>
      <w:r>
        <w:t>766*T(v36</w:t>
      </w:r>
      <w:r w:rsidR="00644CD5">
        <w:t>.</w:t>
      </w:r>
      <w:r>
        <w:t>u3) + 0</w:t>
      </w:r>
      <w:r w:rsidR="00644CD5">
        <w:t>.</w:t>
      </w:r>
      <w:r>
        <w:t>137*T(v11) -0</w:t>
      </w:r>
      <w:r w:rsidR="00644CD5">
        <w:t>.</w:t>
      </w:r>
      <w:r>
        <w:t>303*T(v7</w:t>
      </w:r>
      <w:r w:rsidR="00644CD5">
        <w:t>.</w:t>
      </w:r>
      <w:r>
        <w:t>u28) -0</w:t>
      </w:r>
      <w:r w:rsidR="00644CD5">
        <w:t>.</w:t>
      </w:r>
      <w:r>
        <w:t>134*T(v5</w:t>
      </w:r>
      <w:r w:rsidR="00644CD5">
        <w:t>.</w:t>
      </w:r>
      <w:r>
        <w:t>u17) -0</w:t>
      </w:r>
      <w:r w:rsidR="00644CD5">
        <w:t>.</w:t>
      </w:r>
      <w:r>
        <w:t>179*T(v35) -0</w:t>
      </w:r>
      <w:r w:rsidR="00644CD5">
        <w:t>.</w:t>
      </w:r>
      <w:r>
        <w:t>213*T(v6</w:t>
      </w:r>
      <w:r w:rsidR="00644CD5">
        <w:t>.</w:t>
      </w:r>
      <w:r>
        <w:t>u27) -0</w:t>
      </w:r>
      <w:r w:rsidR="00644CD5">
        <w:t>.</w:t>
      </w:r>
      <w:r>
        <w:t>36*T(v12</w:t>
      </w:r>
      <w:r w:rsidR="00644CD5">
        <w:t>.</w:t>
      </w:r>
      <w:r>
        <w:t>u10) -0</w:t>
      </w:r>
      <w:r w:rsidR="00644CD5">
        <w:t>.</w:t>
      </w:r>
      <w:r>
        <w:t>389*T(v4</w:t>
      </w:r>
      <w:r w:rsidR="00644CD5">
        <w:t>.</w:t>
      </w:r>
      <w:r>
        <w:t>u20) + 0</w:t>
      </w:r>
      <w:r w:rsidR="00644CD5">
        <w:t>.</w:t>
      </w:r>
      <w:r>
        <w:t>158*T(v18) + 0</w:t>
      </w:r>
      <w:r w:rsidR="00644CD5">
        <w:t>.</w:t>
      </w:r>
      <w:r>
        <w:t>356*T(v3</w:t>
      </w:r>
      <w:r w:rsidR="00644CD5">
        <w:t>.</w:t>
      </w:r>
      <w:r>
        <w:t>u24) -0</w:t>
      </w:r>
      <w:r w:rsidR="00644CD5">
        <w:t>.</w:t>
      </w:r>
      <w:r>
        <w:t>498*T(v7</w:t>
      </w:r>
      <w:r w:rsidR="00644CD5">
        <w:t>.</w:t>
      </w:r>
      <w:r>
        <w:t>u36) + 0</w:t>
      </w:r>
      <w:r w:rsidR="00644CD5">
        <w:t>.</w:t>
      </w:r>
      <w:r>
        <w:t>216*T(v22</w:t>
      </w:r>
      <w:r w:rsidR="00644CD5">
        <w:t>.</w:t>
      </w:r>
      <w:r>
        <w:t>u11) -0</w:t>
      </w:r>
      <w:r w:rsidR="00644CD5">
        <w:t>.</w:t>
      </w:r>
      <w:r>
        <w:t>327*T(v7</w:t>
      </w:r>
      <w:r w:rsidR="00644CD5">
        <w:t>.</w:t>
      </w:r>
      <w:r>
        <w:t>u6) -0</w:t>
      </w:r>
      <w:r w:rsidR="00644CD5">
        <w:t>.</w:t>
      </w:r>
      <w:r>
        <w:t>501*T(v4</w:t>
      </w:r>
      <w:r w:rsidR="00644CD5">
        <w:t>.</w:t>
      </w:r>
      <w:r>
        <w:t>u3) + 0</w:t>
      </w:r>
      <w:r w:rsidR="00644CD5">
        <w:t>.</w:t>
      </w:r>
      <w:r>
        <w:t>471*T(v8</w:t>
      </w:r>
      <w:r w:rsidR="00644CD5">
        <w:t>.</w:t>
      </w:r>
      <w:r>
        <w:t>u23) -0</w:t>
      </w:r>
      <w:r w:rsidR="00644CD5">
        <w:t>.</w:t>
      </w:r>
      <w:r>
        <w:t>201*T(v13</w:t>
      </w:r>
      <w:r w:rsidR="00644CD5">
        <w:t>.</w:t>
      </w:r>
      <w:r>
        <w:t>u25) -0</w:t>
      </w:r>
      <w:r w:rsidR="00644CD5">
        <w:t>.</w:t>
      </w:r>
      <w:r>
        <w:t>629*T(v4</w:t>
      </w:r>
      <w:r w:rsidR="00644CD5">
        <w:t>.</w:t>
      </w:r>
      <w:r>
        <w:t>u2) + 0</w:t>
      </w:r>
      <w:r w:rsidR="00644CD5">
        <w:t>.</w:t>
      </w:r>
      <w:r>
        <w:t>245*T(v29</w:t>
      </w:r>
      <w:r w:rsidR="00644CD5">
        <w:t>.</w:t>
      </w:r>
      <w:r>
        <w:t>u5) + 0</w:t>
      </w:r>
      <w:r w:rsidR="00644CD5">
        <w:t>.</w:t>
      </w:r>
      <w:r>
        <w:t>244*T(v19</w:t>
      </w:r>
      <w:r w:rsidR="00644CD5">
        <w:t>.</w:t>
      </w:r>
      <w:r>
        <w:t>u14) + 0</w:t>
      </w:r>
      <w:r w:rsidR="00644CD5">
        <w:t>.</w:t>
      </w:r>
      <w:r>
        <w:t>411*T(v11</w:t>
      </w:r>
      <w:r w:rsidR="00644CD5">
        <w:t>.</w:t>
      </w:r>
      <w:r>
        <w:t>u31) -0</w:t>
      </w:r>
      <w:r w:rsidR="00644CD5">
        <w:t>.</w:t>
      </w:r>
      <w:r>
        <w:t>219*T(v29</w:t>
      </w:r>
      <w:r w:rsidR="00644CD5">
        <w:t>.</w:t>
      </w:r>
      <w:r>
        <w:t>u11) -0</w:t>
      </w:r>
      <w:r w:rsidR="00644CD5">
        <w:t>.</w:t>
      </w:r>
      <w:r>
        <w:t>482*T(v31</w:t>
      </w:r>
      <w:r w:rsidR="00644CD5">
        <w:t>.</w:t>
      </w:r>
      <w:r>
        <w:t>u11) + 0</w:t>
      </w:r>
      <w:r w:rsidR="00644CD5">
        <w:t>.</w:t>
      </w:r>
      <w:r>
        <w:t>244*T(v30</w:t>
      </w:r>
      <w:r w:rsidR="00644CD5">
        <w:t>.</w:t>
      </w:r>
      <w:r>
        <w:t>u11) -0</w:t>
      </w:r>
      <w:r w:rsidR="00644CD5">
        <w:t>.</w:t>
      </w:r>
      <w:r>
        <w:t>423*T(v18</w:t>
      </w:r>
      <w:r w:rsidR="00644CD5">
        <w:t>.</w:t>
      </w:r>
      <w:r>
        <w:t>u2) + 0</w:t>
      </w:r>
      <w:r w:rsidR="00644CD5">
        <w:t>.</w:t>
      </w:r>
      <w:r>
        <w:t>222*T(v10</w:t>
      </w:r>
      <w:r w:rsidR="00644CD5">
        <w:t>.</w:t>
      </w:r>
      <w:r>
        <w:t>u9) -0</w:t>
      </w:r>
      <w:r w:rsidR="00644CD5">
        <w:t>.</w:t>
      </w:r>
      <w:r>
        <w:t>3*T(v14</w:t>
      </w:r>
      <w:r w:rsidR="00644CD5">
        <w:t>.</w:t>
      </w:r>
      <w:r>
        <w:t>u23) + 0</w:t>
      </w:r>
      <w:r w:rsidR="00644CD5">
        <w:t>.</w:t>
      </w:r>
      <w:r>
        <w:t>431*T(v3</w:t>
      </w:r>
      <w:r w:rsidR="00644CD5">
        <w:t>.</w:t>
      </w:r>
      <w:r>
        <w:t>u28) -0</w:t>
      </w:r>
      <w:r w:rsidR="00644CD5">
        <w:t>.</w:t>
      </w:r>
      <w:r>
        <w:t>393*T(v18</w:t>
      </w:r>
      <w:r w:rsidR="00644CD5">
        <w:t>.</w:t>
      </w:r>
      <w:r>
        <w:t>u5) -0</w:t>
      </w:r>
      <w:r w:rsidR="00644CD5">
        <w:t>.</w:t>
      </w:r>
      <w:r>
        <w:t>269*T(v14) + 0</w:t>
      </w:r>
      <w:r w:rsidR="00644CD5">
        <w:t>.</w:t>
      </w:r>
      <w:r>
        <w:t>477*T(v1</w:t>
      </w:r>
      <w:r w:rsidR="00644CD5">
        <w:t>.</w:t>
      </w:r>
      <w:r>
        <w:t>u9) + 0</w:t>
      </w:r>
      <w:r w:rsidR="00644CD5">
        <w:t>.</w:t>
      </w:r>
      <w:r>
        <w:t>299*T(v2</w:t>
      </w:r>
      <w:r w:rsidR="00644CD5">
        <w:t>.</w:t>
      </w:r>
      <w:r>
        <w:t>u19) + 0</w:t>
      </w:r>
      <w:r w:rsidR="00644CD5">
        <w:t>.</w:t>
      </w:r>
      <w:r>
        <w:t>454*T(v27</w:t>
      </w:r>
      <w:r w:rsidR="00644CD5">
        <w:t>.</w:t>
      </w:r>
      <w:r>
        <w:t>u4) -0</w:t>
      </w:r>
      <w:r w:rsidR="00644CD5">
        <w:t>.</w:t>
      </w:r>
      <w:r>
        <w:t>495*T(v8</w:t>
      </w:r>
      <w:r w:rsidR="00644CD5">
        <w:t>.</w:t>
      </w:r>
      <w:r>
        <w:t>u33) + 0</w:t>
      </w:r>
      <w:r w:rsidR="00644CD5">
        <w:t>.</w:t>
      </w:r>
      <w:r>
        <w:t>275*T(v33</w:t>
      </w:r>
      <w:r w:rsidR="00644CD5">
        <w:t>.</w:t>
      </w:r>
      <w:r>
        <w:t>u5) + 0</w:t>
      </w:r>
      <w:r w:rsidR="00644CD5">
        <w:t>.</w:t>
      </w:r>
      <w:r>
        <w:t>141*T(v31</w:t>
      </w:r>
      <w:r w:rsidR="00644CD5">
        <w:t>.</w:t>
      </w:r>
      <w:r>
        <w:t>u2) -0</w:t>
      </w:r>
      <w:r w:rsidR="00644CD5">
        <w:t>.</w:t>
      </w:r>
      <w:r>
        <w:t>257*T(v8</w:t>
      </w:r>
      <w:r w:rsidR="00644CD5">
        <w:t>.</w:t>
      </w:r>
      <w:r>
        <w:t>u35) -0</w:t>
      </w:r>
      <w:r w:rsidR="00644CD5">
        <w:t>.</w:t>
      </w:r>
      <w:r>
        <w:t>28*T(v1</w:t>
      </w:r>
      <w:r w:rsidR="00644CD5">
        <w:t>.</w:t>
      </w:r>
      <w:r>
        <w:t>u18) -0</w:t>
      </w:r>
      <w:r w:rsidR="00644CD5">
        <w:t>.</w:t>
      </w:r>
      <w:r>
        <w:t>418*T(v12</w:t>
      </w:r>
      <w:r w:rsidR="00644CD5">
        <w:t>.</w:t>
      </w:r>
      <w:r>
        <w:t>u23) + 0</w:t>
      </w:r>
      <w:r w:rsidR="00644CD5">
        <w:t>.</w:t>
      </w:r>
      <w:r>
        <w:t>43*T(v3</w:t>
      </w:r>
      <w:r w:rsidR="00644CD5">
        <w:t>.</w:t>
      </w:r>
      <w:r>
        <w:t>u32) -0</w:t>
      </w:r>
      <w:r w:rsidR="00644CD5">
        <w:t>.</w:t>
      </w:r>
      <w:r>
        <w:t>406*T(v10</w:t>
      </w:r>
      <w:r w:rsidR="00644CD5">
        <w:t>.</w:t>
      </w:r>
      <w:r>
        <w:t>u7) + 0</w:t>
      </w:r>
      <w:r w:rsidR="00644CD5">
        <w:t>.</w:t>
      </w:r>
      <w:r>
        <w:t>256*T(v22</w:t>
      </w:r>
      <w:r w:rsidR="00644CD5">
        <w:t>.</w:t>
      </w:r>
      <w:r>
        <w:t>u4) + 0</w:t>
      </w:r>
      <w:r w:rsidR="00644CD5">
        <w:t>.</w:t>
      </w:r>
      <w:r>
        <w:t>444*T(v1</w:t>
      </w:r>
      <w:r w:rsidR="00644CD5">
        <w:t>.</w:t>
      </w:r>
      <w:r>
        <w:t>u11) + 0</w:t>
      </w:r>
      <w:r w:rsidR="00644CD5">
        <w:t>.</w:t>
      </w:r>
      <w:r>
        <w:t>358*T(v3</w:t>
      </w:r>
      <w:r w:rsidR="00644CD5">
        <w:t>.</w:t>
      </w:r>
      <w:r>
        <w:t>u26) + 0</w:t>
      </w:r>
      <w:r w:rsidR="00644CD5">
        <w:t>.</w:t>
      </w:r>
      <w:r>
        <w:t>165*T(v31) -0</w:t>
      </w:r>
      <w:r w:rsidR="00644CD5">
        <w:t>.</w:t>
      </w:r>
      <w:r>
        <w:t>134*T(v2</w:t>
      </w:r>
      <w:r w:rsidR="00644CD5">
        <w:t>.</w:t>
      </w:r>
      <w:r>
        <w:t>u15) + 0</w:t>
      </w:r>
      <w:r w:rsidR="00644CD5">
        <w:t>.</w:t>
      </w:r>
      <w:r>
        <w:t>304*T(v11</w:t>
      </w:r>
      <w:r w:rsidR="00644CD5">
        <w:t>.</w:t>
      </w:r>
      <w:r>
        <w:t>u11) -0</w:t>
      </w:r>
      <w:r w:rsidR="00644CD5">
        <w:t>.</w:t>
      </w:r>
      <w:r>
        <w:t>137*T(v21</w:t>
      </w:r>
      <w:r w:rsidR="00644CD5">
        <w:t>.</w:t>
      </w:r>
      <w:r>
        <w:t>u2) + 0</w:t>
      </w:r>
      <w:r w:rsidR="00644CD5">
        <w:t>.</w:t>
      </w:r>
      <w:r>
        <w:t>25*T(v27) -</w:t>
      </w:r>
      <w:r>
        <w:lastRenderedPageBreak/>
        <w:t>0</w:t>
      </w:r>
      <w:r w:rsidR="00644CD5">
        <w:t>.</w:t>
      </w:r>
      <w:r>
        <w:t>31*T(v10</w:t>
      </w:r>
      <w:r w:rsidR="00644CD5">
        <w:t>.</w:t>
      </w:r>
      <w:r>
        <w:t>u21) -0</w:t>
      </w:r>
      <w:r w:rsidR="00644CD5">
        <w:t>.</w:t>
      </w:r>
      <w:r>
        <w:t>364*T(v19</w:t>
      </w:r>
      <w:r w:rsidR="00644CD5">
        <w:t>.</w:t>
      </w:r>
      <w:r>
        <w:t>u13) -0</w:t>
      </w:r>
      <w:r w:rsidR="00644CD5">
        <w:t>.</w:t>
      </w:r>
      <w:r>
        <w:t>269*T(v12</w:t>
      </w:r>
      <w:r w:rsidR="00644CD5">
        <w:t>.</w:t>
      </w:r>
      <w:r>
        <w:t>u15) + 0</w:t>
      </w:r>
      <w:r w:rsidR="00644CD5">
        <w:t>.</w:t>
      </w:r>
      <w:r>
        <w:t>245*T(v11</w:t>
      </w:r>
      <w:r w:rsidR="00644CD5">
        <w:t>.</w:t>
      </w:r>
      <w:r>
        <w:t>u25) + 0</w:t>
      </w:r>
      <w:r w:rsidR="00644CD5">
        <w:t>.</w:t>
      </w:r>
      <w:r>
        <w:t>307*T(v27</w:t>
      </w:r>
      <w:r w:rsidR="00644CD5">
        <w:t>.</w:t>
      </w:r>
      <w:r>
        <w:t>u1) -0</w:t>
      </w:r>
      <w:r w:rsidR="00644CD5">
        <w:t>.</w:t>
      </w:r>
      <w:r>
        <w:t>318*T(v11</w:t>
      </w:r>
      <w:r w:rsidR="00644CD5">
        <w:t>.</w:t>
      </w:r>
      <w:r>
        <w:t>u28) + 0</w:t>
      </w:r>
      <w:r w:rsidR="00644CD5">
        <w:t>.</w:t>
      </w:r>
      <w:r>
        <w:t>322*T(v20</w:t>
      </w:r>
      <w:r w:rsidR="00644CD5">
        <w:t>.</w:t>
      </w:r>
      <w:r>
        <w:t>u9) -0</w:t>
      </w:r>
      <w:r w:rsidR="00644CD5">
        <w:t>.</w:t>
      </w:r>
      <w:r>
        <w:t>254*T(u39) -0</w:t>
      </w:r>
      <w:r w:rsidR="00644CD5">
        <w:t>.</w:t>
      </w:r>
      <w:r>
        <w:t>488*T(v37</w:t>
      </w:r>
      <w:r w:rsidR="00644CD5">
        <w:t>.</w:t>
      </w:r>
      <w:r>
        <w:t>u3) + 0</w:t>
      </w:r>
      <w:r w:rsidR="00644CD5">
        <w:t>.</w:t>
      </w:r>
      <w:r>
        <w:t>176*T(v17</w:t>
      </w:r>
      <w:r w:rsidR="00644CD5">
        <w:t>.</w:t>
      </w:r>
      <w:r>
        <w:t>u18) + 0</w:t>
      </w:r>
      <w:r w:rsidR="00644CD5">
        <w:t>.</w:t>
      </w:r>
      <w:r>
        <w:t>518*T(v24</w:t>
      </w:r>
      <w:r w:rsidR="00644CD5">
        <w:t>.</w:t>
      </w:r>
      <w:r>
        <w:t>u6) + 0</w:t>
      </w:r>
      <w:r w:rsidR="00644CD5">
        <w:t>.</w:t>
      </w:r>
      <w:r>
        <w:t>308*T(v2</w:t>
      </w:r>
      <w:r w:rsidR="00644CD5">
        <w:t>.</w:t>
      </w:r>
      <w:r>
        <w:t>u14) + 0</w:t>
      </w:r>
      <w:r w:rsidR="00644CD5">
        <w:t>.</w:t>
      </w:r>
      <w:r>
        <w:t>475*T(v24</w:t>
      </w:r>
      <w:r w:rsidR="00644CD5">
        <w:t>.</w:t>
      </w:r>
      <w:r>
        <w:t>u4) -0</w:t>
      </w:r>
      <w:r w:rsidR="00644CD5">
        <w:t>.</w:t>
      </w:r>
      <w:r>
        <w:t>264*T(v12</w:t>
      </w:r>
      <w:r w:rsidR="00644CD5">
        <w:t>.</w:t>
      </w:r>
      <w:r>
        <w:t>u21) -0</w:t>
      </w:r>
      <w:r w:rsidR="00644CD5">
        <w:t>.</w:t>
      </w:r>
      <w:r>
        <w:t>274*T(v4) -0</w:t>
      </w:r>
      <w:r w:rsidR="00644CD5">
        <w:t>.</w:t>
      </w:r>
      <w:r>
        <w:t>282*T(v9</w:t>
      </w:r>
      <w:r w:rsidR="00644CD5">
        <w:t>.</w:t>
      </w:r>
      <w:r>
        <w:t>u29) + 0</w:t>
      </w:r>
      <w:r w:rsidR="00644CD5">
        <w:t>.</w:t>
      </w:r>
      <w:r>
        <w:t>245*T(v7</w:t>
      </w:r>
      <w:r w:rsidR="00644CD5">
        <w:t>.</w:t>
      </w:r>
      <w:r>
        <w:t>u14) -0</w:t>
      </w:r>
      <w:r w:rsidR="00644CD5">
        <w:t>.</w:t>
      </w:r>
      <w:r>
        <w:t>156*T(v12</w:t>
      </w:r>
      <w:r w:rsidR="00644CD5">
        <w:t>.</w:t>
      </w:r>
      <w:r>
        <w:t>u27) -0</w:t>
      </w:r>
      <w:r w:rsidR="00644CD5">
        <w:t>.</w:t>
      </w:r>
      <w:r>
        <w:t>283*T(v18</w:t>
      </w:r>
      <w:r w:rsidR="00644CD5">
        <w:t>.</w:t>
      </w:r>
      <w:r>
        <w:t>u1) + 0</w:t>
      </w:r>
      <w:r w:rsidR="00644CD5">
        <w:t>.</w:t>
      </w:r>
      <w:r>
        <w:t>289*T(v17</w:t>
      </w:r>
      <w:r w:rsidR="00644CD5">
        <w:t>.</w:t>
      </w:r>
      <w:r>
        <w:t>u6) -0</w:t>
      </w:r>
      <w:r w:rsidR="00644CD5">
        <w:t>.</w:t>
      </w:r>
      <w:r>
        <w:t>283*T(v20</w:t>
      </w:r>
      <w:r w:rsidR="00644CD5">
        <w:t>.</w:t>
      </w:r>
      <w:r>
        <w:t>u6) + 0</w:t>
      </w:r>
      <w:r w:rsidR="00644CD5">
        <w:t>.</w:t>
      </w:r>
      <w:r>
        <w:t>162*T(v8) + 0</w:t>
      </w:r>
      <w:r w:rsidR="00644CD5">
        <w:t>.</w:t>
      </w:r>
      <w:r>
        <w:t>323*T(v30</w:t>
      </w:r>
      <w:r w:rsidR="00644CD5">
        <w:t>.</w:t>
      </w:r>
      <w:r>
        <w:t>u3) -0</w:t>
      </w:r>
      <w:r w:rsidR="00644CD5">
        <w:t>.</w:t>
      </w:r>
      <w:r>
        <w:t>43*T(v6</w:t>
      </w:r>
      <w:r w:rsidR="00644CD5">
        <w:t>.</w:t>
      </w:r>
      <w:r>
        <w:t>u37) + 0</w:t>
      </w:r>
      <w:r w:rsidR="00644CD5">
        <w:t>.</w:t>
      </w:r>
      <w:r>
        <w:t>368*T(v28</w:t>
      </w:r>
      <w:r w:rsidR="00644CD5">
        <w:t>.</w:t>
      </w:r>
      <w:r>
        <w:t>u10) + 0</w:t>
      </w:r>
      <w:r w:rsidR="00644CD5">
        <w:t>.</w:t>
      </w:r>
      <w:r>
        <w:t>207*T(v13</w:t>
      </w:r>
      <w:r w:rsidR="00644CD5">
        <w:t>.</w:t>
      </w:r>
      <w:r>
        <w:t>u13) -0</w:t>
      </w:r>
      <w:r w:rsidR="00644CD5">
        <w:t>.</w:t>
      </w:r>
      <w:r>
        <w:t>223*T(v2</w:t>
      </w:r>
      <w:r w:rsidR="00644CD5">
        <w:t>.</w:t>
      </w:r>
      <w:r>
        <w:t>u30) + 0</w:t>
      </w:r>
      <w:r w:rsidR="00644CD5">
        <w:t>.</w:t>
      </w:r>
      <w:r>
        <w:t>312*T(v4</w:t>
      </w:r>
      <w:r w:rsidR="00644CD5">
        <w:t>.</w:t>
      </w:r>
      <w:r>
        <w:t>u29) -0</w:t>
      </w:r>
      <w:r w:rsidR="00644CD5">
        <w:t>.</w:t>
      </w:r>
      <w:r>
        <w:t>245*NumHal + 0</w:t>
      </w:r>
      <w:r w:rsidR="00644CD5">
        <w:t>.</w:t>
      </w:r>
      <w:r>
        <w:t>407*T(v2</w:t>
      </w:r>
      <w:r w:rsidR="00644CD5">
        <w:t>.</w:t>
      </w:r>
      <w:r>
        <w:t>u16) + 0</w:t>
      </w:r>
      <w:r w:rsidR="00644CD5">
        <w:t>.</w:t>
      </w:r>
      <w:r>
        <w:t>288*T(v17</w:t>
      </w:r>
      <w:r w:rsidR="00644CD5">
        <w:t>.</w:t>
      </w:r>
      <w:r>
        <w:t>u10) -0</w:t>
      </w:r>
      <w:r w:rsidR="00644CD5">
        <w:t>.</w:t>
      </w:r>
      <w:r>
        <w:t>293*T(v1</w:t>
      </w:r>
      <w:r w:rsidR="00644CD5">
        <w:t>.</w:t>
      </w:r>
      <w:r>
        <w:t>u25) -0</w:t>
      </w:r>
      <w:r w:rsidR="00644CD5">
        <w:t>.</w:t>
      </w:r>
      <w:r>
        <w:t>276*T(v25</w:t>
      </w:r>
      <w:r w:rsidR="00644CD5">
        <w:t>.</w:t>
      </w:r>
      <w:r>
        <w:t>u12) -0</w:t>
      </w:r>
      <w:r w:rsidR="00644CD5">
        <w:t>.</w:t>
      </w:r>
      <w:r>
        <w:t>161*T(v7</w:t>
      </w:r>
      <w:r w:rsidR="00644CD5">
        <w:t>.</w:t>
      </w:r>
      <w:r>
        <w:t>u25) + 0</w:t>
      </w:r>
      <w:r w:rsidR="00644CD5">
        <w:t>.</w:t>
      </w:r>
      <w:r>
        <w:t>416*T(v9</w:t>
      </w:r>
      <w:r w:rsidR="00644CD5">
        <w:t>.</w:t>
      </w:r>
      <w:r>
        <w:t>u2) -0</w:t>
      </w:r>
      <w:r w:rsidR="00644CD5">
        <w:t>.</w:t>
      </w:r>
      <w:r>
        <w:t>295*T(v20</w:t>
      </w:r>
      <w:r w:rsidR="00644CD5">
        <w:t>.</w:t>
      </w:r>
      <w:r>
        <w:t>u20) -0</w:t>
      </w:r>
      <w:r w:rsidR="00644CD5">
        <w:t>.</w:t>
      </w:r>
      <w:r>
        <w:t>232*T(v10</w:t>
      </w:r>
      <w:r w:rsidR="00644CD5">
        <w:t>.</w:t>
      </w:r>
      <w:r>
        <w:t>u27) -0</w:t>
      </w:r>
      <w:r w:rsidR="00644CD5">
        <w:t>.</w:t>
      </w:r>
      <w:r>
        <w:t>255*T(v15</w:t>
      </w:r>
      <w:r w:rsidR="00644CD5">
        <w:t>.</w:t>
      </w:r>
      <w:r>
        <w:t>u7) + 0</w:t>
      </w:r>
      <w:r w:rsidR="00644CD5">
        <w:t>.</w:t>
      </w:r>
      <w:r>
        <w:t>204*T(v26</w:t>
      </w:r>
      <w:r w:rsidR="00644CD5">
        <w:t>.</w:t>
      </w:r>
      <w:r>
        <w:t>u14) + 0</w:t>
      </w:r>
      <w:r w:rsidR="00644CD5">
        <w:t>.</w:t>
      </w:r>
      <w:r>
        <w:t>147*T(v9</w:t>
      </w:r>
      <w:r w:rsidR="00644CD5">
        <w:t>.</w:t>
      </w:r>
      <w:r>
        <w:t>u5) -0</w:t>
      </w:r>
      <w:r w:rsidR="00644CD5">
        <w:t>.</w:t>
      </w:r>
      <w:r>
        <w:t>277*T(v3</w:t>
      </w:r>
      <w:r w:rsidR="00644CD5">
        <w:t>.</w:t>
      </w:r>
      <w:r>
        <w:t>u14) -0</w:t>
      </w:r>
      <w:r w:rsidR="00644CD5">
        <w:t>.</w:t>
      </w:r>
      <w:r>
        <w:t>188*T(v7</w:t>
      </w:r>
      <w:r w:rsidR="00644CD5">
        <w:t>.</w:t>
      </w:r>
      <w:r>
        <w:t>u10) -0</w:t>
      </w:r>
      <w:r w:rsidR="00644CD5">
        <w:t>.</w:t>
      </w:r>
      <w:r>
        <w:t>251*T(v3</w:t>
      </w:r>
      <w:r w:rsidR="00644CD5">
        <w:t>.</w:t>
      </w:r>
      <w:r>
        <w:t>u8) + 0</w:t>
      </w:r>
      <w:r w:rsidR="00644CD5">
        <w:t>.</w:t>
      </w:r>
      <w:r>
        <w:t>394*T(v2</w:t>
      </w:r>
      <w:r w:rsidR="00644CD5">
        <w:t>.</w:t>
      </w:r>
      <w:r>
        <w:t>u13) + 0</w:t>
      </w:r>
      <w:r w:rsidR="00644CD5">
        <w:t>.</w:t>
      </w:r>
      <w:r>
        <w:t>336*T(v15</w:t>
      </w:r>
      <w:r w:rsidR="00644CD5">
        <w:t>.</w:t>
      </w:r>
      <w:r>
        <w:t>u8) + 0</w:t>
      </w:r>
      <w:r w:rsidR="00644CD5">
        <w:t>.</w:t>
      </w:r>
      <w:r>
        <w:t>327*T(v8</w:t>
      </w:r>
      <w:r w:rsidR="00644CD5">
        <w:t>.</w:t>
      </w:r>
      <w:r>
        <w:t>u12) -0</w:t>
      </w:r>
      <w:r w:rsidR="00644CD5">
        <w:t>.</w:t>
      </w:r>
      <w:r>
        <w:t>268*T(u19) -0</w:t>
      </w:r>
      <w:r w:rsidR="00644CD5">
        <w:t>.</w:t>
      </w:r>
      <w:r>
        <w:t>346*T(v29</w:t>
      </w:r>
      <w:r w:rsidR="00644CD5">
        <w:t>.</w:t>
      </w:r>
      <w:r>
        <w:t>u2) + 0</w:t>
      </w:r>
      <w:r w:rsidR="00644CD5">
        <w:t>.</w:t>
      </w:r>
      <w:r>
        <w:t>223*T(v28</w:t>
      </w:r>
      <w:r w:rsidR="00644CD5">
        <w:t>.</w:t>
      </w:r>
      <w:r>
        <w:t>u6) -0</w:t>
      </w:r>
      <w:r w:rsidR="00644CD5">
        <w:t>.</w:t>
      </w:r>
      <w:r>
        <w:t>156*T(v7</w:t>
      </w:r>
      <w:r w:rsidR="00644CD5">
        <w:t>.</w:t>
      </w:r>
      <w:r>
        <w:t>u33) -0</w:t>
      </w:r>
      <w:r w:rsidR="00644CD5">
        <w:t>.</w:t>
      </w:r>
      <w:r>
        <w:t>207*T(v11</w:t>
      </w:r>
      <w:r w:rsidR="00644CD5">
        <w:t>.</w:t>
      </w:r>
      <w:r>
        <w:t>u19) + 0</w:t>
      </w:r>
      <w:r w:rsidR="00644CD5">
        <w:t>.</w:t>
      </w:r>
      <w:r>
        <w:t>226*T(u3) -0</w:t>
      </w:r>
      <w:r w:rsidR="00644CD5">
        <w:t>.</w:t>
      </w:r>
      <w:r>
        <w:t>195*T(v35</w:t>
      </w:r>
      <w:r w:rsidR="00644CD5">
        <w:t>.</w:t>
      </w:r>
      <w:r>
        <w:t>u2) -0</w:t>
      </w:r>
      <w:r w:rsidR="00644CD5">
        <w:t>.</w:t>
      </w:r>
      <w:r>
        <w:t>178*T(v34</w:t>
      </w:r>
      <w:r w:rsidR="00644CD5">
        <w:t>.</w:t>
      </w:r>
      <w:r>
        <w:t>u5) -0</w:t>
      </w:r>
      <w:r w:rsidR="00644CD5">
        <w:t>.</w:t>
      </w:r>
      <w:r>
        <w:t>245*T(v24</w:t>
      </w:r>
      <w:r w:rsidR="00644CD5">
        <w:t>.</w:t>
      </w:r>
      <w:r>
        <w:t>u13) + 0</w:t>
      </w:r>
      <w:r w:rsidR="00644CD5">
        <w:t>.</w:t>
      </w:r>
      <w:r>
        <w:t>304*T(v7</w:t>
      </w:r>
      <w:r w:rsidR="00644CD5">
        <w:t>.</w:t>
      </w:r>
      <w:r>
        <w:t>u5) + 0</w:t>
      </w:r>
      <w:r w:rsidR="00644CD5">
        <w:t>.</w:t>
      </w:r>
      <w:r>
        <w:t>295*T(v6</w:t>
      </w:r>
      <w:r w:rsidR="00644CD5">
        <w:t>.</w:t>
      </w:r>
      <w:r>
        <w:t>u13) + 0</w:t>
      </w:r>
      <w:r w:rsidR="00644CD5">
        <w:t>.</w:t>
      </w:r>
      <w:r>
        <w:t>21*T(v4</w:t>
      </w:r>
      <w:r w:rsidR="00644CD5">
        <w:t>.</w:t>
      </w:r>
      <w:r>
        <w:t>u8) -0</w:t>
      </w:r>
      <w:r w:rsidR="00644CD5">
        <w:t>.</w:t>
      </w:r>
      <w:r>
        <w:t>289*T(v6</w:t>
      </w:r>
      <w:r w:rsidR="00644CD5">
        <w:t>.</w:t>
      </w:r>
      <w:r>
        <w:t>u31) -0</w:t>
      </w:r>
      <w:r w:rsidR="00644CD5">
        <w:t>.</w:t>
      </w:r>
      <w:r>
        <w:t>436*T(v1</w:t>
      </w:r>
      <w:r w:rsidR="00644CD5">
        <w:t>.</w:t>
      </w:r>
      <w:r>
        <w:t>u13) -0</w:t>
      </w:r>
      <w:r w:rsidR="00644CD5">
        <w:t>.</w:t>
      </w:r>
      <w:r>
        <w:t>276*T(v15</w:t>
      </w:r>
      <w:r w:rsidR="00644CD5">
        <w:t>.</w:t>
      </w:r>
      <w:r>
        <w:t>u17) + 0</w:t>
      </w:r>
      <w:r w:rsidR="00644CD5">
        <w:t>.</w:t>
      </w:r>
      <w:r>
        <w:t>319*T(v18</w:t>
      </w:r>
      <w:r w:rsidR="00644CD5">
        <w:t>.</w:t>
      </w:r>
      <w:r>
        <w:t>u19) -0</w:t>
      </w:r>
      <w:r w:rsidR="00644CD5">
        <w:t>.</w:t>
      </w:r>
      <w:r>
        <w:t>284*T(v14</w:t>
      </w:r>
      <w:r w:rsidR="00644CD5">
        <w:t>.</w:t>
      </w:r>
      <w:r>
        <w:t>u28) + 0</w:t>
      </w:r>
      <w:r w:rsidR="00644CD5">
        <w:t>.</w:t>
      </w:r>
      <w:r>
        <w:t>325*T(v3</w:t>
      </w:r>
      <w:r w:rsidR="00644CD5">
        <w:t>.</w:t>
      </w:r>
      <w:r>
        <w:t>u4) -0</w:t>
      </w:r>
      <w:r w:rsidR="00644CD5">
        <w:t>.</w:t>
      </w:r>
      <w:r>
        <w:t>288*T(v3</w:t>
      </w:r>
      <w:r w:rsidR="00644CD5">
        <w:t>.</w:t>
      </w:r>
      <w:r>
        <w:t>u13) -0</w:t>
      </w:r>
      <w:r w:rsidR="00644CD5">
        <w:t>.</w:t>
      </w:r>
      <w:r>
        <w:t>3*T(v22</w:t>
      </w:r>
      <w:r w:rsidR="00644CD5">
        <w:t>.</w:t>
      </w:r>
      <w:r>
        <w:t>u5) -0</w:t>
      </w:r>
      <w:r w:rsidR="00644CD5">
        <w:t>.</w:t>
      </w:r>
      <w:r>
        <w:t>0929*T(v6</w:t>
      </w:r>
      <w:r w:rsidR="00644CD5">
        <w:t>.</w:t>
      </w:r>
      <w:r>
        <w:t>u18) -0</w:t>
      </w:r>
      <w:r w:rsidR="00644CD5">
        <w:t>.</w:t>
      </w:r>
      <w:r>
        <w:t>328*T(v21</w:t>
      </w:r>
      <w:r w:rsidR="00644CD5">
        <w:t>.</w:t>
      </w:r>
      <w:r>
        <w:t>u21) + 0</w:t>
      </w:r>
      <w:r w:rsidR="00644CD5">
        <w:t>.</w:t>
      </w:r>
      <w:r>
        <w:t>229*T(v10) -0</w:t>
      </w:r>
      <w:r w:rsidR="00644CD5">
        <w:t>.</w:t>
      </w:r>
      <w:r>
        <w:t>195*T(v24</w:t>
      </w:r>
      <w:r w:rsidR="00644CD5">
        <w:t>.</w:t>
      </w:r>
      <w:r>
        <w:t>u18) -0</w:t>
      </w:r>
      <w:r w:rsidR="00644CD5">
        <w:t>.</w:t>
      </w:r>
      <w:r>
        <w:t>24*T(v2</w:t>
      </w:r>
      <w:r w:rsidR="00644CD5">
        <w:t>.</w:t>
      </w:r>
      <w:r>
        <w:t>u36) + 0</w:t>
      </w:r>
      <w:r w:rsidR="00644CD5">
        <w:t>.</w:t>
      </w:r>
      <w:r>
        <w:t>153*T(u43) + 0</w:t>
      </w:r>
      <w:r w:rsidR="00644CD5">
        <w:t>.</w:t>
      </w:r>
      <w:r>
        <w:t>254*T(v1</w:t>
      </w:r>
      <w:r w:rsidR="00644CD5">
        <w:t>.</w:t>
      </w:r>
      <w:r>
        <w:t>u12) + 0</w:t>
      </w:r>
      <w:r w:rsidR="00644CD5">
        <w:t>.</w:t>
      </w:r>
      <w:r>
        <w:t>234*T(v3</w:t>
      </w:r>
      <w:r w:rsidR="00644CD5">
        <w:t>.</w:t>
      </w:r>
      <w:r>
        <w:t>u7) -0</w:t>
      </w:r>
      <w:r w:rsidR="00644CD5">
        <w:t>.</w:t>
      </w:r>
      <w:r>
        <w:t>425*T(v2</w:t>
      </w:r>
      <w:r w:rsidR="00644CD5">
        <w:t>.</w:t>
      </w:r>
      <w:r>
        <w:t>u1) + 8</w:t>
      </w:r>
      <w:r w:rsidR="00644CD5">
        <w:t>.</w:t>
      </w:r>
      <w:r>
        <w:t>69*Length^3 + 0</w:t>
      </w:r>
      <w:r w:rsidR="00644CD5">
        <w:t>.</w:t>
      </w:r>
      <w:r>
        <w:t>343*T(v1</w:t>
      </w:r>
      <w:r w:rsidR="00644CD5">
        <w:t>.</w:t>
      </w:r>
      <w:r>
        <w:t>u29) -0</w:t>
      </w:r>
      <w:r w:rsidR="00644CD5">
        <w:t>.</w:t>
      </w:r>
      <w:r>
        <w:t>119*T(u4) -0</w:t>
      </w:r>
      <w:r w:rsidR="00644CD5">
        <w:t>.</w:t>
      </w:r>
      <w:r>
        <w:t>195*T(v25</w:t>
      </w:r>
      <w:r w:rsidR="00644CD5">
        <w:t>.</w:t>
      </w:r>
      <w:r>
        <w:t>u10) + 0</w:t>
      </w:r>
      <w:r w:rsidR="00644CD5">
        <w:t>.</w:t>
      </w:r>
      <w:r>
        <w:t>252*T(v24</w:t>
      </w:r>
      <w:r w:rsidR="00644CD5">
        <w:t>.</w:t>
      </w:r>
      <w:r>
        <w:t>u3) + 0</w:t>
      </w:r>
      <w:r w:rsidR="00644CD5">
        <w:t>.</w:t>
      </w:r>
      <w:r>
        <w:t>247*T(v19</w:t>
      </w:r>
      <w:r w:rsidR="00644CD5">
        <w:t>.</w:t>
      </w:r>
      <w:r>
        <w:t>u7) + 0</w:t>
      </w:r>
      <w:r w:rsidR="00644CD5">
        <w:t>.</w:t>
      </w:r>
      <w:r>
        <w:t>273*T(v10</w:t>
      </w:r>
      <w:r w:rsidR="00644CD5">
        <w:t>.</w:t>
      </w:r>
      <w:r>
        <w:t>u22) + 0</w:t>
      </w:r>
      <w:r w:rsidR="00644CD5">
        <w:t>.</w:t>
      </w:r>
      <w:r>
        <w:t>12*T(v4</w:t>
      </w:r>
      <w:r w:rsidR="00644CD5">
        <w:t>.</w:t>
      </w:r>
      <w:r>
        <w:t>u38) + 0</w:t>
      </w:r>
      <w:r w:rsidR="00644CD5">
        <w:t>.</w:t>
      </w:r>
      <w:r>
        <w:t>214*T(v15</w:t>
      </w:r>
      <w:r w:rsidR="00644CD5">
        <w:t>.</w:t>
      </w:r>
      <w:r>
        <w:t>u12) -0</w:t>
      </w:r>
      <w:r w:rsidR="00644CD5">
        <w:t>.</w:t>
      </w:r>
      <w:r>
        <w:t>174*T(v11</w:t>
      </w:r>
      <w:r w:rsidR="00644CD5">
        <w:t>.</w:t>
      </w:r>
      <w:r>
        <w:t>u26) -0</w:t>
      </w:r>
      <w:r w:rsidR="00644CD5">
        <w:t>.</w:t>
      </w:r>
      <w:r>
        <w:t>212*T(v36</w:t>
      </w:r>
      <w:r w:rsidR="00644CD5">
        <w:t>.</w:t>
      </w:r>
      <w:r>
        <w:t>u6) + 0</w:t>
      </w:r>
      <w:r w:rsidR="00644CD5">
        <w:t>.</w:t>
      </w:r>
      <w:r>
        <w:t>203*T(v1</w:t>
      </w:r>
      <w:r w:rsidR="00644CD5">
        <w:t>.</w:t>
      </w:r>
      <w:r>
        <w:t>u42) -0</w:t>
      </w:r>
      <w:r w:rsidR="00644CD5">
        <w:t>.</w:t>
      </w:r>
      <w:r>
        <w:t>314*T(v33</w:t>
      </w:r>
      <w:r w:rsidR="00644CD5">
        <w:t>.</w:t>
      </w:r>
      <w:r>
        <w:t>u3) + 0</w:t>
      </w:r>
      <w:r w:rsidR="00644CD5">
        <w:t>.</w:t>
      </w:r>
      <w:r>
        <w:t>241*T(v6</w:t>
      </w:r>
      <w:r w:rsidR="00644CD5">
        <w:t>.</w:t>
      </w:r>
      <w:r>
        <w:t>u23) + 0</w:t>
      </w:r>
      <w:r w:rsidR="00644CD5">
        <w:t>.</w:t>
      </w:r>
      <w:r>
        <w:t>181*T(v4</w:t>
      </w:r>
      <w:r w:rsidR="00644CD5">
        <w:t>.</w:t>
      </w:r>
      <w:r>
        <w:t>u37) -0</w:t>
      </w:r>
      <w:r w:rsidR="00644CD5">
        <w:t>.</w:t>
      </w:r>
      <w:r>
        <w:t>133*T(v31</w:t>
      </w:r>
      <w:r w:rsidR="00644CD5">
        <w:t>.</w:t>
      </w:r>
      <w:r>
        <w:t>u3) + 0</w:t>
      </w:r>
      <w:r w:rsidR="00644CD5">
        <w:t>.</w:t>
      </w:r>
      <w:r>
        <w:t>168*T(v14</w:t>
      </w:r>
      <w:r w:rsidR="00644CD5">
        <w:t>.</w:t>
      </w:r>
      <w:r>
        <w:t>u25) + 0</w:t>
      </w:r>
      <w:r w:rsidR="00644CD5">
        <w:t>.</w:t>
      </w:r>
      <w:r>
        <w:t>241*T(v1</w:t>
      </w:r>
      <w:r w:rsidR="00644CD5">
        <w:t>.</w:t>
      </w:r>
      <w:r>
        <w:t>u7) -0</w:t>
      </w:r>
      <w:r w:rsidR="00644CD5">
        <w:t>.</w:t>
      </w:r>
      <w:r>
        <w:t>13*T(v20</w:t>
      </w:r>
      <w:r w:rsidR="00644CD5">
        <w:t>.</w:t>
      </w:r>
      <w:r>
        <w:t>u13) -0</w:t>
      </w:r>
      <w:r w:rsidR="00644CD5">
        <w:t>.</w:t>
      </w:r>
      <w:r>
        <w:t>2*T(v5</w:t>
      </w:r>
      <w:r w:rsidR="00644CD5">
        <w:t>.</w:t>
      </w:r>
      <w:r>
        <w:t>u9) -0</w:t>
      </w:r>
      <w:r w:rsidR="00644CD5">
        <w:t>.</w:t>
      </w:r>
      <w:r>
        <w:t>0974*T(v29</w:t>
      </w:r>
      <w:r w:rsidR="00644CD5">
        <w:t>.</w:t>
      </w:r>
      <w:r>
        <w:t>u10) + 0</w:t>
      </w:r>
      <w:r w:rsidR="00644CD5">
        <w:t>.</w:t>
      </w:r>
      <w:r>
        <w:t>271*T(v11</w:t>
      </w:r>
      <w:r w:rsidR="00644CD5">
        <w:t>.</w:t>
      </w:r>
      <w:r>
        <w:t>u22) -0</w:t>
      </w:r>
      <w:r w:rsidR="00644CD5">
        <w:t>.</w:t>
      </w:r>
      <w:r>
        <w:t>226*T(v14</w:t>
      </w:r>
      <w:r w:rsidR="00644CD5">
        <w:t>.</w:t>
      </w:r>
      <w:r>
        <w:t>u10) -0</w:t>
      </w:r>
      <w:r w:rsidR="00644CD5">
        <w:t>.</w:t>
      </w:r>
      <w:r>
        <w:t>167*T(v9</w:t>
      </w:r>
      <w:r w:rsidR="00644CD5">
        <w:t>.</w:t>
      </w:r>
      <w:r>
        <w:t>u28) -0</w:t>
      </w:r>
      <w:r w:rsidR="00644CD5">
        <w:t>.</w:t>
      </w:r>
      <w:r>
        <w:t>183*T(v37</w:t>
      </w:r>
      <w:r w:rsidR="00644CD5">
        <w:t>.</w:t>
      </w:r>
      <w:r>
        <w:t>u6) -0</w:t>
      </w:r>
      <w:r w:rsidR="00644CD5">
        <w:t>.</w:t>
      </w:r>
      <w:r>
        <w:t>23*T(v5</w:t>
      </w:r>
      <w:r w:rsidR="00644CD5">
        <w:t>.</w:t>
      </w:r>
      <w:r>
        <w:t>u36) -0</w:t>
      </w:r>
      <w:r w:rsidR="00644CD5">
        <w:t>.</w:t>
      </w:r>
      <w:r>
        <w:t>177*Volume^3 + 0</w:t>
      </w:r>
      <w:r w:rsidR="00644CD5">
        <w:t>.</w:t>
      </w:r>
      <w:r>
        <w:t>162*T(v19</w:t>
      </w:r>
      <w:r w:rsidR="00644CD5">
        <w:t>.</w:t>
      </w:r>
      <w:r>
        <w:t>u9) -0</w:t>
      </w:r>
      <w:r w:rsidR="00644CD5">
        <w:t>.</w:t>
      </w:r>
      <w:r>
        <w:t>332*T(v1</w:t>
      </w:r>
      <w:r w:rsidR="00644CD5">
        <w:t>.</w:t>
      </w:r>
      <w:r>
        <w:t>u3) + 0</w:t>
      </w:r>
      <w:r w:rsidR="00644CD5">
        <w:t>.</w:t>
      </w:r>
      <w:r>
        <w:t>192*T(v18</w:t>
      </w:r>
      <w:r w:rsidR="00644CD5">
        <w:t>.</w:t>
      </w:r>
      <w:r>
        <w:t>u21) + 0</w:t>
      </w:r>
      <w:r w:rsidR="00644CD5">
        <w:t>.</w:t>
      </w:r>
      <w:r>
        <w:t>223*T(v6</w:t>
      </w:r>
      <w:r w:rsidR="00644CD5">
        <w:t>.</w:t>
      </w:r>
      <w:r>
        <w:t>u8) + 0</w:t>
      </w:r>
      <w:r w:rsidR="00644CD5">
        <w:t>.</w:t>
      </w:r>
      <w:r>
        <w:t>207*T(v26</w:t>
      </w:r>
      <w:r w:rsidR="00644CD5">
        <w:t>.</w:t>
      </w:r>
      <w:r>
        <w:t>u1) + 0</w:t>
      </w:r>
      <w:r w:rsidR="00644CD5">
        <w:t>.</w:t>
      </w:r>
      <w:r>
        <w:t>124*T(v6</w:t>
      </w:r>
      <w:r w:rsidR="00644CD5">
        <w:t>.</w:t>
      </w:r>
      <w:r>
        <w:t>u26) -0</w:t>
      </w:r>
      <w:r w:rsidR="00644CD5">
        <w:t>.</w:t>
      </w:r>
      <w:r>
        <w:t>186*T(v38</w:t>
      </w:r>
      <w:r w:rsidR="00644CD5">
        <w:t>.</w:t>
      </w:r>
      <w:r>
        <w:t>u1) + 0</w:t>
      </w:r>
      <w:r w:rsidR="00644CD5">
        <w:t>.</w:t>
      </w:r>
      <w:r>
        <w:t>151*T(v18</w:t>
      </w:r>
      <w:r w:rsidR="00644CD5">
        <w:t>.</w:t>
      </w:r>
      <w:r>
        <w:t>u18) + 0</w:t>
      </w:r>
      <w:r w:rsidR="00644CD5">
        <w:t>.</w:t>
      </w:r>
      <w:r>
        <w:t>237*T(v5</w:t>
      </w:r>
      <w:r w:rsidR="00644CD5">
        <w:t>.</w:t>
      </w:r>
      <w:r>
        <w:t>u28) -0</w:t>
      </w:r>
      <w:r w:rsidR="00644CD5">
        <w:t>.</w:t>
      </w:r>
      <w:r>
        <w:t>172*T(v30</w:t>
      </w:r>
      <w:r w:rsidR="00644CD5">
        <w:t>.</w:t>
      </w:r>
      <w:r>
        <w:t>u8) -0</w:t>
      </w:r>
      <w:r w:rsidR="00644CD5">
        <w:t>.</w:t>
      </w:r>
      <w:r>
        <w:t>154*T(v31</w:t>
      </w:r>
      <w:r w:rsidR="00644CD5">
        <w:t>.</w:t>
      </w:r>
      <w:r>
        <w:t>u10) -0</w:t>
      </w:r>
      <w:r w:rsidR="00644CD5">
        <w:t>.</w:t>
      </w:r>
      <w:r>
        <w:t>275*T(v17</w:t>
      </w:r>
      <w:r w:rsidR="00644CD5">
        <w:t>.</w:t>
      </w:r>
      <w:r>
        <w:t>u1) + 0</w:t>
      </w:r>
      <w:r w:rsidR="00644CD5">
        <w:t>.</w:t>
      </w:r>
      <w:r>
        <w:t>128*T(v28</w:t>
      </w:r>
      <w:r w:rsidR="00644CD5">
        <w:t>.</w:t>
      </w:r>
      <w:r>
        <w:t>u12) + 0</w:t>
      </w:r>
      <w:r w:rsidR="00644CD5">
        <w:t>.</w:t>
      </w:r>
      <w:r>
        <w:t>201*T(v20</w:t>
      </w:r>
      <w:r w:rsidR="00644CD5">
        <w:t>.</w:t>
      </w:r>
      <w:r>
        <w:t>u11) -0</w:t>
      </w:r>
      <w:r w:rsidR="00644CD5">
        <w:t>.</w:t>
      </w:r>
      <w:r>
        <w:t>154*T(v3</w:t>
      </w:r>
      <w:r w:rsidR="00644CD5">
        <w:t>.</w:t>
      </w:r>
      <w:r>
        <w:t>u20) + 0</w:t>
      </w:r>
      <w:r w:rsidR="00644CD5">
        <w:t>.</w:t>
      </w:r>
      <w:r>
        <w:t>137*T(v34</w:t>
      </w:r>
      <w:r w:rsidR="00644CD5">
        <w:t>.</w:t>
      </w:r>
      <w:r>
        <w:t>u3) + 0</w:t>
      </w:r>
      <w:r w:rsidR="00644CD5">
        <w:t>.</w:t>
      </w:r>
      <w:r>
        <w:t>143*T(v10</w:t>
      </w:r>
      <w:r w:rsidR="00644CD5">
        <w:t>.</w:t>
      </w:r>
      <w:r>
        <w:t>u15) + 0</w:t>
      </w:r>
      <w:r w:rsidR="00644CD5">
        <w:t>.</w:t>
      </w:r>
      <w:r>
        <w:t>154*T(v10</w:t>
      </w:r>
      <w:r w:rsidR="00644CD5">
        <w:t>.</w:t>
      </w:r>
      <w:r>
        <w:t>u25) + 0</w:t>
      </w:r>
      <w:r w:rsidR="00644CD5">
        <w:t>.</w:t>
      </w:r>
      <w:r>
        <w:t>198*T(v10</w:t>
      </w:r>
      <w:r w:rsidR="00644CD5">
        <w:t>.</w:t>
      </w:r>
      <w:r>
        <w:t>u33) -0</w:t>
      </w:r>
      <w:r w:rsidR="00644CD5">
        <w:t>.</w:t>
      </w:r>
      <w:r>
        <w:t>17*T(v20</w:t>
      </w:r>
      <w:r w:rsidR="00644CD5">
        <w:t>.</w:t>
      </w:r>
      <w:r>
        <w:t>u18) + 0</w:t>
      </w:r>
      <w:r w:rsidR="00644CD5">
        <w:t>.</w:t>
      </w:r>
      <w:r>
        <w:t>16*T(v6</w:t>
      </w:r>
      <w:r w:rsidR="00644CD5">
        <w:t>.</w:t>
      </w:r>
      <w:r>
        <w:t>u35) -0</w:t>
      </w:r>
      <w:r w:rsidR="00644CD5">
        <w:t>.</w:t>
      </w:r>
      <w:r>
        <w:t>329*T(v1</w:t>
      </w:r>
      <w:r w:rsidR="00644CD5">
        <w:t>.</w:t>
      </w:r>
      <w:r>
        <w:t>u2) + 0</w:t>
      </w:r>
      <w:r w:rsidR="00644CD5">
        <w:t>.</w:t>
      </w:r>
      <w:r>
        <w:t>215*T(v19</w:t>
      </w:r>
      <w:r w:rsidR="00644CD5">
        <w:t>.</w:t>
      </w:r>
      <w:r>
        <w:t>u19) -0</w:t>
      </w:r>
      <w:r w:rsidR="00644CD5">
        <w:t>.</w:t>
      </w:r>
      <w:r>
        <w:t>126*T(u29) + 0</w:t>
      </w:r>
      <w:r w:rsidR="00644CD5">
        <w:t>.</w:t>
      </w:r>
      <w:r>
        <w:t>173*T(v36</w:t>
      </w:r>
      <w:r w:rsidR="00644CD5">
        <w:t>.</w:t>
      </w:r>
      <w:r>
        <w:t>u2) -0</w:t>
      </w:r>
      <w:r w:rsidR="00644CD5">
        <w:t>.</w:t>
      </w:r>
      <w:r>
        <w:t>126*T(v13</w:t>
      </w:r>
      <w:r w:rsidR="00644CD5">
        <w:t>.</w:t>
      </w:r>
      <w:r>
        <w:t>u17) -0</w:t>
      </w:r>
      <w:r w:rsidR="00644CD5">
        <w:t>.</w:t>
      </w:r>
      <w:r>
        <w:t>116*Lipophilicity^2 + 0</w:t>
      </w:r>
      <w:r w:rsidR="00644CD5">
        <w:t>.</w:t>
      </w:r>
      <w:r>
        <w:t>182*T(v18</w:t>
      </w:r>
      <w:r w:rsidR="00644CD5">
        <w:t>.</w:t>
      </w:r>
      <w:r>
        <w:t>u13) + 0</w:t>
      </w:r>
      <w:r w:rsidR="00644CD5">
        <w:t>.</w:t>
      </w:r>
      <w:r>
        <w:t>125*T(v8</w:t>
      </w:r>
      <w:r w:rsidR="00644CD5">
        <w:t>.</w:t>
      </w:r>
      <w:r>
        <w:t>u32) -0</w:t>
      </w:r>
      <w:r w:rsidR="00644CD5">
        <w:t>.</w:t>
      </w:r>
      <w:r>
        <w:t>183*T(v15</w:t>
      </w:r>
      <w:r w:rsidR="00644CD5">
        <w:t>.</w:t>
      </w:r>
      <w:r>
        <w:t>u4) -0</w:t>
      </w:r>
      <w:r w:rsidR="00644CD5">
        <w:t>.</w:t>
      </w:r>
      <w:r>
        <w:t>112*T(u30) + 0</w:t>
      </w:r>
      <w:r w:rsidR="00644CD5">
        <w:t>.</w:t>
      </w:r>
      <w:r>
        <w:t>171*T(v22</w:t>
      </w:r>
      <w:r w:rsidR="00644CD5">
        <w:t>.</w:t>
      </w:r>
      <w:r>
        <w:t>u16) + 0</w:t>
      </w:r>
      <w:r w:rsidR="00644CD5">
        <w:t>.</w:t>
      </w:r>
      <w:r>
        <w:t>161*T(v6</w:t>
      </w:r>
      <w:r w:rsidR="00644CD5">
        <w:t>.</w:t>
      </w:r>
      <w:r>
        <w:t>u22) -0</w:t>
      </w:r>
      <w:r w:rsidR="00644CD5">
        <w:t>.</w:t>
      </w:r>
      <w:r>
        <w:t>126*T(v11</w:t>
      </w:r>
      <w:r w:rsidR="00644CD5">
        <w:t>.</w:t>
      </w:r>
      <w:r>
        <w:t>u3) + 0</w:t>
      </w:r>
      <w:r w:rsidR="00644CD5">
        <w:t>.</w:t>
      </w:r>
      <w:r>
        <w:t>174*T(v14</w:t>
      </w:r>
      <w:r w:rsidR="00644CD5">
        <w:t>.</w:t>
      </w:r>
      <w:r>
        <w:t>u16) + 0</w:t>
      </w:r>
      <w:r w:rsidR="00644CD5">
        <w:t>.</w:t>
      </w:r>
      <w:r>
        <w:t>129*T(v5</w:t>
      </w:r>
      <w:r w:rsidR="00644CD5">
        <w:t>.</w:t>
      </w:r>
      <w:r>
        <w:t>u16) + 0</w:t>
      </w:r>
      <w:r w:rsidR="00644CD5">
        <w:t>.</w:t>
      </w:r>
      <w:r>
        <w:t>151*T(v3</w:t>
      </w:r>
      <w:r w:rsidR="00644CD5">
        <w:t>.</w:t>
      </w:r>
      <w:r>
        <w:t>u18) -0</w:t>
      </w:r>
      <w:r w:rsidR="00644CD5">
        <w:t>.</w:t>
      </w:r>
      <w:r>
        <w:t>141*T(v28</w:t>
      </w:r>
      <w:r w:rsidR="00644CD5">
        <w:t>.</w:t>
      </w:r>
      <w:r>
        <w:t>u13) -0</w:t>
      </w:r>
      <w:r w:rsidR="00644CD5">
        <w:t>.</w:t>
      </w:r>
      <w:r>
        <w:t>164*T(v31</w:t>
      </w:r>
      <w:r w:rsidR="00644CD5">
        <w:t>.</w:t>
      </w:r>
      <w:r>
        <w:t>u6) -0</w:t>
      </w:r>
      <w:r w:rsidR="00644CD5">
        <w:t>.</w:t>
      </w:r>
      <w:r>
        <w:t>111*T(v13</w:t>
      </w:r>
      <w:r w:rsidR="00644CD5">
        <w:t>.</w:t>
      </w:r>
      <w:r>
        <w:t>u11) -0</w:t>
      </w:r>
      <w:r w:rsidR="00644CD5">
        <w:t>.</w:t>
      </w:r>
      <w:r>
        <w:t>127*T(v25</w:t>
      </w:r>
      <w:r w:rsidR="00644CD5">
        <w:t>.</w:t>
      </w:r>
      <w:r>
        <w:t>u14) + 0</w:t>
      </w:r>
      <w:r w:rsidR="00644CD5">
        <w:t>.</w:t>
      </w:r>
      <w:r>
        <w:t>154*T(v21</w:t>
      </w:r>
      <w:r w:rsidR="00644CD5">
        <w:t>.</w:t>
      </w:r>
      <w:r>
        <w:t>u18) + 0</w:t>
      </w:r>
      <w:r w:rsidR="00644CD5">
        <w:t>.</w:t>
      </w:r>
      <w:r>
        <w:t>131*T(v18</w:t>
      </w:r>
      <w:r w:rsidR="00644CD5">
        <w:t>.</w:t>
      </w:r>
      <w:r>
        <w:t>u14) + 0</w:t>
      </w:r>
      <w:r w:rsidR="00644CD5">
        <w:t>.</w:t>
      </w:r>
      <w:r>
        <w:t>144*T(v2</w:t>
      </w:r>
      <w:r w:rsidR="00644CD5">
        <w:t>.</w:t>
      </w:r>
      <w:r>
        <w:t>u28) -0</w:t>
      </w:r>
      <w:r w:rsidR="00644CD5">
        <w:t>.</w:t>
      </w:r>
      <w:r>
        <w:t>157*T(v16</w:t>
      </w:r>
      <w:r w:rsidR="00644CD5">
        <w:t>.</w:t>
      </w:r>
      <w:r>
        <w:t>u3) -0</w:t>
      </w:r>
      <w:r w:rsidR="00644CD5">
        <w:t>.</w:t>
      </w:r>
      <w:r>
        <w:t>121*T(v13</w:t>
      </w:r>
      <w:r w:rsidR="00644CD5">
        <w:t>.</w:t>
      </w:r>
      <w:r>
        <w:t>u20) + 0</w:t>
      </w:r>
      <w:r w:rsidR="00644CD5">
        <w:t>.</w:t>
      </w:r>
      <w:r>
        <w:t>111*T(v18</w:t>
      </w:r>
      <w:r w:rsidR="00644CD5">
        <w:t>.</w:t>
      </w:r>
      <w:r>
        <w:t>u23) + 0</w:t>
      </w:r>
      <w:r w:rsidR="00644CD5">
        <w:t>.</w:t>
      </w:r>
      <w:r>
        <w:t>133*T(v1</w:t>
      </w:r>
      <w:r w:rsidR="00644CD5">
        <w:t>.</w:t>
      </w:r>
      <w:r>
        <w:t>u40) + 0</w:t>
      </w:r>
      <w:r w:rsidR="00644CD5">
        <w:t>.</w:t>
      </w:r>
      <w:r>
        <w:t>144*Lipophilicity^3 + 0</w:t>
      </w:r>
      <w:r w:rsidR="00644CD5">
        <w:t>.</w:t>
      </w:r>
      <w:r>
        <w:t>169*T(v20</w:t>
      </w:r>
      <w:r w:rsidR="00644CD5">
        <w:t>.</w:t>
      </w:r>
      <w:r>
        <w:t>u23) + 0</w:t>
      </w:r>
      <w:r w:rsidR="00644CD5">
        <w:t>.</w:t>
      </w:r>
      <w:r>
        <w:t>174*T(v23</w:t>
      </w:r>
      <w:r w:rsidR="00644CD5">
        <w:t>.</w:t>
      </w:r>
      <w:r>
        <w:t>u2) -0</w:t>
      </w:r>
      <w:r w:rsidR="00644CD5">
        <w:t>.</w:t>
      </w:r>
      <w:r>
        <w:t>122*T(v11</w:t>
      </w:r>
      <w:r w:rsidR="00644CD5">
        <w:t>.</w:t>
      </w:r>
      <w:r>
        <w:t>u13) + 0</w:t>
      </w:r>
      <w:r w:rsidR="00644CD5">
        <w:t>.</w:t>
      </w:r>
      <w:r>
        <w:t>14*T(v6</w:t>
      </w:r>
      <w:r w:rsidR="00644CD5">
        <w:t>.</w:t>
      </w:r>
      <w:r>
        <w:t>u28) -0</w:t>
      </w:r>
      <w:r w:rsidR="00644CD5">
        <w:t>.</w:t>
      </w:r>
      <w:r>
        <w:t>0951*T(v30) -0</w:t>
      </w:r>
      <w:r w:rsidR="00644CD5">
        <w:t>.</w:t>
      </w:r>
      <w:r>
        <w:t>131*T(v8</w:t>
      </w:r>
      <w:r w:rsidR="00644CD5">
        <w:t>.</w:t>
      </w:r>
      <w:r>
        <w:t>u2) -0</w:t>
      </w:r>
      <w:r w:rsidR="00644CD5">
        <w:t>.</w:t>
      </w:r>
      <w:r>
        <w:t>135*T(v7</w:t>
      </w:r>
      <w:r w:rsidR="00644CD5">
        <w:t>.</w:t>
      </w:r>
      <w:r>
        <w:t>u31) -0</w:t>
      </w:r>
      <w:r w:rsidR="00644CD5">
        <w:t>.</w:t>
      </w:r>
      <w:r>
        <w:t>126*T(u15) -0</w:t>
      </w:r>
      <w:r w:rsidR="00644CD5">
        <w:t>.</w:t>
      </w:r>
      <w:r>
        <w:t>173*T(v1</w:t>
      </w:r>
      <w:r w:rsidR="00644CD5">
        <w:t>.</w:t>
      </w:r>
      <w:r>
        <w:t>u31) + 0</w:t>
      </w:r>
      <w:r w:rsidR="00644CD5">
        <w:t>.</w:t>
      </w:r>
      <w:r>
        <w:t>147*T(v10</w:t>
      </w:r>
      <w:r w:rsidR="00644CD5">
        <w:t>.</w:t>
      </w:r>
      <w:r>
        <w:t>u6) -0</w:t>
      </w:r>
      <w:r w:rsidR="00644CD5">
        <w:t>.</w:t>
      </w:r>
      <w:r>
        <w:t>114*T(v8</w:t>
      </w:r>
      <w:r w:rsidR="00644CD5">
        <w:t>.</w:t>
      </w:r>
      <w:r>
        <w:t>u24) -0</w:t>
      </w:r>
      <w:r w:rsidR="00644CD5">
        <w:t>.</w:t>
      </w:r>
      <w:r>
        <w:t>127*T(v8</w:t>
      </w:r>
      <w:r w:rsidR="00644CD5">
        <w:t>.</w:t>
      </w:r>
      <w:r>
        <w:t>u26) + 0</w:t>
      </w:r>
      <w:r w:rsidR="00644CD5">
        <w:t>.</w:t>
      </w:r>
      <w:r>
        <w:t>114*T(v34</w:t>
      </w:r>
      <w:r w:rsidR="00644CD5">
        <w:t>.</w:t>
      </w:r>
      <w:r>
        <w:t>u8) -0</w:t>
      </w:r>
      <w:r w:rsidR="00644CD5">
        <w:t>.</w:t>
      </w:r>
      <w:r>
        <w:t>15*T(v12</w:t>
      </w:r>
      <w:r w:rsidR="00644CD5">
        <w:t>.</w:t>
      </w:r>
      <w:r>
        <w:t>u8) -0</w:t>
      </w:r>
      <w:r w:rsidR="00644CD5">
        <w:t>.</w:t>
      </w:r>
      <w:r>
        <w:t>146*T(v4</w:t>
      </w:r>
      <w:r w:rsidR="00644CD5">
        <w:t>.</w:t>
      </w:r>
      <w:r>
        <w:t>u15) + 0</w:t>
      </w:r>
      <w:r w:rsidR="00644CD5">
        <w:t>.</w:t>
      </w:r>
      <w:r>
        <w:t>0775*T(v33) + 0</w:t>
      </w:r>
      <w:r w:rsidR="00644CD5">
        <w:t>.</w:t>
      </w:r>
      <w:r>
        <w:t>121*T(v36</w:t>
      </w:r>
      <w:r w:rsidR="00644CD5">
        <w:t>.</w:t>
      </w:r>
      <w:r>
        <w:t>u4) -0</w:t>
      </w:r>
      <w:r w:rsidR="00644CD5">
        <w:t>.</w:t>
      </w:r>
      <w:r>
        <w:t>128*T(v12</w:t>
      </w:r>
      <w:r w:rsidR="00644CD5">
        <w:t>.</w:t>
      </w:r>
      <w:r>
        <w:t>u24) + 0</w:t>
      </w:r>
      <w:r w:rsidR="00644CD5">
        <w:t>.</w:t>
      </w:r>
      <w:r>
        <w:t>12*T(v12</w:t>
      </w:r>
      <w:r w:rsidR="00644CD5">
        <w:t>.</w:t>
      </w:r>
      <w:r>
        <w:t>u3) + 0</w:t>
      </w:r>
      <w:r w:rsidR="00644CD5">
        <w:t>.</w:t>
      </w:r>
      <w:r>
        <w:t>117*T(v14</w:t>
      </w:r>
      <w:r w:rsidR="00644CD5">
        <w:t>.</w:t>
      </w:r>
      <w:r>
        <w:t>u14) + 0</w:t>
      </w:r>
      <w:r w:rsidR="00644CD5">
        <w:t>.</w:t>
      </w:r>
      <w:r>
        <w:t>0937*T(v27</w:t>
      </w:r>
      <w:r w:rsidR="00644CD5">
        <w:t>.</w:t>
      </w:r>
      <w:r>
        <w:t>u3) + 0</w:t>
      </w:r>
      <w:r w:rsidR="00644CD5">
        <w:t>.</w:t>
      </w:r>
      <w:r>
        <w:t>124*T(v9</w:t>
      </w:r>
      <w:r w:rsidR="00644CD5">
        <w:t>.</w:t>
      </w:r>
      <w:r>
        <w:t>u19) + 0</w:t>
      </w:r>
      <w:r w:rsidR="00644CD5">
        <w:t>.</w:t>
      </w:r>
      <w:r>
        <w:t>0773*T(v37) + 0</w:t>
      </w:r>
      <w:r w:rsidR="00644CD5">
        <w:t>.</w:t>
      </w:r>
      <w:r>
        <w:t>102*T(v2</w:t>
      </w:r>
      <w:r w:rsidR="00644CD5">
        <w:t>.</w:t>
      </w:r>
      <w:r>
        <w:t>u7) -0</w:t>
      </w:r>
      <w:r w:rsidR="00644CD5">
        <w:t>.</w:t>
      </w:r>
      <w:r>
        <w:t>0956*T(v15) + 0</w:t>
      </w:r>
      <w:r w:rsidR="00644CD5">
        <w:t>.</w:t>
      </w:r>
      <w:r>
        <w:t>12*T(v7</w:t>
      </w:r>
      <w:r w:rsidR="00644CD5">
        <w:t>.</w:t>
      </w:r>
      <w:r>
        <w:t>u17) + 0</w:t>
      </w:r>
      <w:r w:rsidR="00644CD5">
        <w:t>.</w:t>
      </w:r>
      <w:r>
        <w:t>118*T(v10</w:t>
      </w:r>
      <w:r w:rsidR="00644CD5">
        <w:t>.</w:t>
      </w:r>
      <w:r>
        <w:t>u2) + 0</w:t>
      </w:r>
      <w:r w:rsidR="00644CD5">
        <w:t>.</w:t>
      </w:r>
      <w:r>
        <w:t>13*T(v33</w:t>
      </w:r>
      <w:r w:rsidR="00644CD5">
        <w:t>.</w:t>
      </w:r>
      <w:r>
        <w:t>u10) -0</w:t>
      </w:r>
      <w:r w:rsidR="00644CD5">
        <w:t>.</w:t>
      </w:r>
      <w:r>
        <w:t>119*T(v6</w:t>
      </w:r>
      <w:r w:rsidR="00644CD5">
        <w:t>.</w:t>
      </w:r>
      <w:r>
        <w:t>u29) -0</w:t>
      </w:r>
      <w:r w:rsidR="00644CD5">
        <w:t>.</w:t>
      </w:r>
      <w:r>
        <w:t>154*T(v8</w:t>
      </w:r>
      <w:r w:rsidR="00644CD5">
        <w:t>.</w:t>
      </w:r>
      <w:r>
        <w:t>u1) -0</w:t>
      </w:r>
      <w:r w:rsidR="00644CD5">
        <w:t>.</w:t>
      </w:r>
      <w:r>
        <w:t>107*T(v33</w:t>
      </w:r>
      <w:r w:rsidR="00644CD5">
        <w:t>.</w:t>
      </w:r>
      <w:r>
        <w:t>u9) -0</w:t>
      </w:r>
      <w:r w:rsidR="00644CD5">
        <w:t>.</w:t>
      </w:r>
      <w:r>
        <w:t>122*T(v6</w:t>
      </w:r>
      <w:r w:rsidR="00644CD5">
        <w:t>.</w:t>
      </w:r>
      <w:r>
        <w:t>u15) + 0</w:t>
      </w:r>
      <w:r w:rsidR="00644CD5">
        <w:t>.</w:t>
      </w:r>
      <w:r>
        <w:t>128*T(v41</w:t>
      </w:r>
      <w:r w:rsidR="00644CD5">
        <w:t>.</w:t>
      </w:r>
      <w:r>
        <w:t>u1) -0</w:t>
      </w:r>
      <w:r w:rsidR="00644CD5">
        <w:t>.</w:t>
      </w:r>
      <w:r>
        <w:t>109*T(v21</w:t>
      </w:r>
      <w:r w:rsidR="00644CD5">
        <w:t>.</w:t>
      </w:r>
      <w:r>
        <w:t>u19) -0</w:t>
      </w:r>
      <w:r w:rsidR="00644CD5">
        <w:t>.</w:t>
      </w:r>
      <w:r>
        <w:t>104*T(v21</w:t>
      </w:r>
      <w:r w:rsidR="00644CD5">
        <w:t>.</w:t>
      </w:r>
      <w:r>
        <w:t>u15) -0</w:t>
      </w:r>
      <w:r w:rsidR="00644CD5">
        <w:t>.</w:t>
      </w:r>
      <w:r>
        <w:t>152*T(v9</w:t>
      </w:r>
      <w:r w:rsidR="00644CD5">
        <w:t>.</w:t>
      </w:r>
      <w:r>
        <w:t>u16) -0</w:t>
      </w:r>
      <w:r w:rsidR="00644CD5">
        <w:t>.</w:t>
      </w:r>
      <w:r>
        <w:t>0854*T(v16</w:t>
      </w:r>
      <w:r w:rsidR="00644CD5">
        <w:t>.</w:t>
      </w:r>
      <w:r>
        <w:t>u8) + 0</w:t>
      </w:r>
      <w:r w:rsidR="00644CD5">
        <w:t>.</w:t>
      </w:r>
      <w:r>
        <w:t>123*T(v9</w:t>
      </w:r>
      <w:r w:rsidR="00644CD5">
        <w:t>.</w:t>
      </w:r>
      <w:r>
        <w:t>u27) + 0</w:t>
      </w:r>
      <w:r w:rsidR="00644CD5">
        <w:t>.</w:t>
      </w:r>
      <w:r>
        <w:t>081*T(v18</w:t>
      </w:r>
      <w:r w:rsidR="00644CD5">
        <w:t>.</w:t>
      </w:r>
      <w:r>
        <w:t>u20) -0</w:t>
      </w:r>
      <w:r w:rsidR="00644CD5">
        <w:t>.</w:t>
      </w:r>
      <w:r>
        <w:t>103*T(v27</w:t>
      </w:r>
      <w:r w:rsidR="00644CD5">
        <w:t>.</w:t>
      </w:r>
      <w:r>
        <w:t>u16) -0</w:t>
      </w:r>
      <w:r w:rsidR="00644CD5">
        <w:t>.</w:t>
      </w:r>
      <w:r>
        <w:t>121*T(v3</w:t>
      </w:r>
      <w:r w:rsidR="00644CD5">
        <w:t>.</w:t>
      </w:r>
      <w:r>
        <w:t>u10) -0</w:t>
      </w:r>
      <w:r w:rsidR="00644CD5">
        <w:t>.</w:t>
      </w:r>
      <w:r>
        <w:t>107*T(v9</w:t>
      </w:r>
      <w:r w:rsidR="00644CD5">
        <w:t>.</w:t>
      </w:r>
      <w:r>
        <w:t>u18) -0</w:t>
      </w:r>
      <w:r w:rsidR="00644CD5">
        <w:t>.</w:t>
      </w:r>
      <w:r>
        <w:t>118*T(v17</w:t>
      </w:r>
      <w:r w:rsidR="00644CD5">
        <w:t>.</w:t>
      </w:r>
      <w:r>
        <w:t>u9) + 0</w:t>
      </w:r>
      <w:r w:rsidR="00644CD5">
        <w:t>.</w:t>
      </w:r>
      <w:r>
        <w:t>105*T(v25</w:t>
      </w:r>
      <w:r w:rsidR="00644CD5">
        <w:t>.</w:t>
      </w:r>
      <w:r>
        <w:t>u8) + 0</w:t>
      </w:r>
      <w:r w:rsidR="00644CD5">
        <w:t>.</w:t>
      </w:r>
      <w:r>
        <w:t>0936*T(v5</w:t>
      </w:r>
      <w:r w:rsidR="00644CD5">
        <w:t>.</w:t>
      </w:r>
      <w:r>
        <w:t>u20) + 0</w:t>
      </w:r>
      <w:r w:rsidR="00644CD5">
        <w:t>.</w:t>
      </w:r>
      <w:r>
        <w:t>0624*T(v26) -0</w:t>
      </w:r>
      <w:r w:rsidR="00644CD5">
        <w:t>.</w:t>
      </w:r>
      <w:r>
        <w:t>089*T(v27</w:t>
      </w:r>
      <w:r w:rsidR="00644CD5">
        <w:t>.</w:t>
      </w:r>
      <w:r>
        <w:t>u6) -0</w:t>
      </w:r>
      <w:r w:rsidR="00644CD5">
        <w:t>.</w:t>
      </w:r>
      <w:r>
        <w:t>0931*T(v9</w:t>
      </w:r>
      <w:r w:rsidR="00644CD5">
        <w:t>.</w:t>
      </w:r>
      <w:r>
        <w:t>u23) + 0</w:t>
      </w:r>
      <w:r w:rsidR="00644CD5">
        <w:t>.</w:t>
      </w:r>
      <w:r>
        <w:t>115*T(v20</w:t>
      </w:r>
      <w:r w:rsidR="00644CD5">
        <w:t>.</w:t>
      </w:r>
      <w:r>
        <w:t>u8) + 0</w:t>
      </w:r>
      <w:r w:rsidR="00644CD5">
        <w:t>.</w:t>
      </w:r>
      <w:r>
        <w:t>073*T(v5</w:t>
      </w:r>
      <w:r w:rsidR="00644CD5">
        <w:t>.</w:t>
      </w:r>
      <w:r>
        <w:t>u32) -0</w:t>
      </w:r>
      <w:r w:rsidR="00644CD5">
        <w:t>.</w:t>
      </w:r>
      <w:r>
        <w:t>0884*T(v11</w:t>
      </w:r>
      <w:r w:rsidR="00644CD5">
        <w:t>.</w:t>
      </w:r>
      <w:r>
        <w:t>u32) -0</w:t>
      </w:r>
      <w:r w:rsidR="00644CD5">
        <w:t>.</w:t>
      </w:r>
      <w:r>
        <w:t>102*T(v28</w:t>
      </w:r>
      <w:r w:rsidR="00644CD5">
        <w:t>.</w:t>
      </w:r>
      <w:r>
        <w:t>u2) -0</w:t>
      </w:r>
      <w:r w:rsidR="00644CD5">
        <w:t>.</w:t>
      </w:r>
      <w:r>
        <w:t>0842*T(v22</w:t>
      </w:r>
      <w:r w:rsidR="00644CD5">
        <w:t>.</w:t>
      </w:r>
      <w:r>
        <w:t>u19) -0</w:t>
      </w:r>
      <w:r w:rsidR="00644CD5">
        <w:t>.</w:t>
      </w:r>
      <w:r>
        <w:t>0813*T(v11</w:t>
      </w:r>
      <w:r w:rsidR="00644CD5">
        <w:t>.</w:t>
      </w:r>
      <w:r>
        <w:t>u2) -0</w:t>
      </w:r>
      <w:r w:rsidR="00644CD5">
        <w:t>.</w:t>
      </w:r>
      <w:r>
        <w:t>0723*T(u21) + 0</w:t>
      </w:r>
      <w:r w:rsidR="00644CD5">
        <w:t>.</w:t>
      </w:r>
      <w:r>
        <w:t>086*T(v18</w:t>
      </w:r>
      <w:r w:rsidR="00644CD5">
        <w:t>.</w:t>
      </w:r>
      <w:r>
        <w:t>u4) -0</w:t>
      </w:r>
      <w:r w:rsidR="00644CD5">
        <w:t>.</w:t>
      </w:r>
      <w:r>
        <w:t>0816*T(v5</w:t>
      </w:r>
      <w:r w:rsidR="00644CD5">
        <w:t>.</w:t>
      </w:r>
      <w:r>
        <w:t>u21) + 0</w:t>
      </w:r>
      <w:r w:rsidR="00644CD5">
        <w:t>.</w:t>
      </w:r>
      <w:r>
        <w:t>0745*T(v17</w:t>
      </w:r>
      <w:r w:rsidR="00644CD5">
        <w:t>.</w:t>
      </w:r>
      <w:r>
        <w:t>u19) -0</w:t>
      </w:r>
      <w:r w:rsidR="00644CD5">
        <w:t>.</w:t>
      </w:r>
      <w:r>
        <w:t>086*T(v38</w:t>
      </w:r>
      <w:r w:rsidR="00644CD5">
        <w:t>.</w:t>
      </w:r>
      <w:r>
        <w:t>u5) -0</w:t>
      </w:r>
      <w:r w:rsidR="00644CD5">
        <w:t>.</w:t>
      </w:r>
      <w:r>
        <w:t>0898*T(v35</w:t>
      </w:r>
      <w:r w:rsidR="00644CD5">
        <w:t>.</w:t>
      </w:r>
      <w:r>
        <w:t>u8) -0</w:t>
      </w:r>
      <w:r w:rsidR="00644CD5">
        <w:t>.</w:t>
      </w:r>
      <w:r>
        <w:t>0661*T(v8</w:t>
      </w:r>
      <w:r w:rsidR="00644CD5">
        <w:t>.</w:t>
      </w:r>
      <w:r>
        <w:t>u17) + 0</w:t>
      </w:r>
      <w:r w:rsidR="00644CD5">
        <w:t>.</w:t>
      </w:r>
      <w:r>
        <w:t>0674*T(v18</w:t>
      </w:r>
      <w:r w:rsidR="00644CD5">
        <w:t>.</w:t>
      </w:r>
      <w:r>
        <w:t>u11) + 0</w:t>
      </w:r>
      <w:r w:rsidR="00644CD5">
        <w:t>.</w:t>
      </w:r>
      <w:r>
        <w:t>0878*T(v19</w:t>
      </w:r>
      <w:r w:rsidR="00644CD5">
        <w:t>.</w:t>
      </w:r>
      <w:r>
        <w:t>u17) + 0</w:t>
      </w:r>
      <w:r w:rsidR="00644CD5">
        <w:t>.</w:t>
      </w:r>
      <w:r>
        <w:t>0809*T(v37</w:t>
      </w:r>
      <w:r w:rsidR="00644CD5">
        <w:t>.</w:t>
      </w:r>
      <w:r>
        <w:t>u1) -0</w:t>
      </w:r>
      <w:r w:rsidR="00644CD5">
        <w:t>.</w:t>
      </w:r>
      <w:r>
        <w:t>0682*T(u7) -0</w:t>
      </w:r>
      <w:r w:rsidR="00644CD5">
        <w:t>.</w:t>
      </w:r>
      <w:r>
        <w:t>0658*T(v14</w:t>
      </w:r>
      <w:r w:rsidR="00644CD5">
        <w:t>.</w:t>
      </w:r>
      <w:r>
        <w:t>u11) -0</w:t>
      </w:r>
      <w:r w:rsidR="00644CD5">
        <w:t>.</w:t>
      </w:r>
      <w:r>
        <w:t>0684*T(v27</w:t>
      </w:r>
      <w:r w:rsidR="00644CD5">
        <w:t>.</w:t>
      </w:r>
      <w:r>
        <w:t>u15) -0</w:t>
      </w:r>
      <w:r w:rsidR="00644CD5">
        <w:t>.</w:t>
      </w:r>
      <w:r>
        <w:t>0771*T(v34</w:t>
      </w:r>
      <w:r w:rsidR="00644CD5">
        <w:t>.</w:t>
      </w:r>
      <w:r>
        <w:t>u6) -0</w:t>
      </w:r>
      <w:r w:rsidR="00644CD5">
        <w:t>.</w:t>
      </w:r>
      <w:r>
        <w:t>0651*T(v17</w:t>
      </w:r>
      <w:r w:rsidR="00644CD5">
        <w:t>.</w:t>
      </w:r>
      <w:r>
        <w:t>u24) + 0</w:t>
      </w:r>
      <w:r w:rsidR="00644CD5">
        <w:t>.</w:t>
      </w:r>
      <w:r>
        <w:t>0647*T(v4</w:t>
      </w:r>
      <w:r w:rsidR="00644CD5">
        <w:t>.</w:t>
      </w:r>
      <w:r>
        <w:t>u35) + 0</w:t>
      </w:r>
      <w:r w:rsidR="00644CD5">
        <w:t>.</w:t>
      </w:r>
      <w:r>
        <w:t>0651*T(v7</w:t>
      </w:r>
      <w:r w:rsidR="00644CD5">
        <w:t>.</w:t>
      </w:r>
      <w:r>
        <w:t>u24) -0</w:t>
      </w:r>
      <w:r w:rsidR="00644CD5">
        <w:t>.</w:t>
      </w:r>
      <w:r>
        <w:t>079*T(v33</w:t>
      </w:r>
      <w:r w:rsidR="00644CD5">
        <w:t>.</w:t>
      </w:r>
      <w:r>
        <w:t>u2) -0</w:t>
      </w:r>
      <w:r w:rsidR="00644CD5">
        <w:t>.</w:t>
      </w:r>
      <w:r>
        <w:t>0643*T(v22</w:t>
      </w:r>
      <w:r w:rsidR="00644CD5">
        <w:t>.</w:t>
      </w:r>
      <w:r>
        <w:t>u21) + 0</w:t>
      </w:r>
      <w:r w:rsidR="00644CD5">
        <w:t>.</w:t>
      </w:r>
      <w:r>
        <w:t>0704*T(v3</w:t>
      </w:r>
      <w:r w:rsidR="00644CD5">
        <w:t>.</w:t>
      </w:r>
      <w:r>
        <w:t>u30) + 0</w:t>
      </w:r>
      <w:r w:rsidR="00644CD5">
        <w:t>.</w:t>
      </w:r>
      <w:r>
        <w:t>064*T(v23</w:t>
      </w:r>
      <w:r w:rsidR="00644CD5">
        <w:t>.</w:t>
      </w:r>
      <w:r>
        <w:t>u19) + 0</w:t>
      </w:r>
      <w:r w:rsidR="00644CD5">
        <w:t>.</w:t>
      </w:r>
      <w:r>
        <w:t>0623*T(v10</w:t>
      </w:r>
      <w:r w:rsidR="00644CD5">
        <w:t>.</w:t>
      </w:r>
      <w:r>
        <w:t>u30) -0</w:t>
      </w:r>
      <w:r w:rsidR="00644CD5">
        <w:t>.</w:t>
      </w:r>
      <w:r>
        <w:t>07*T(v26</w:t>
      </w:r>
      <w:r w:rsidR="00644CD5">
        <w:t>.</w:t>
      </w:r>
      <w:r>
        <w:t>u10) + 0</w:t>
      </w:r>
      <w:r w:rsidR="00644CD5">
        <w:t>.</w:t>
      </w:r>
      <w:r>
        <w:t>0656*T(v5</w:t>
      </w:r>
      <w:r w:rsidR="00644CD5">
        <w:t>.</w:t>
      </w:r>
      <w:r>
        <w:t>u23) -0</w:t>
      </w:r>
      <w:r w:rsidR="00644CD5">
        <w:t>.</w:t>
      </w:r>
      <w:r>
        <w:t>0747*T(v19</w:t>
      </w:r>
      <w:r w:rsidR="00644CD5">
        <w:t>.</w:t>
      </w:r>
      <w:r>
        <w:t>u1) -0</w:t>
      </w:r>
      <w:r w:rsidR="00644CD5">
        <w:t>.</w:t>
      </w:r>
      <w:r>
        <w:t>0652*T(v18</w:t>
      </w:r>
      <w:r w:rsidR="00644CD5">
        <w:t>.</w:t>
      </w:r>
      <w:r>
        <w:t>u22) -0</w:t>
      </w:r>
      <w:r w:rsidR="00644CD5">
        <w:t>.</w:t>
      </w:r>
      <w:r>
        <w:t>0601*T(v32</w:t>
      </w:r>
      <w:r w:rsidR="00644CD5">
        <w:t>.</w:t>
      </w:r>
      <w:r>
        <w:t>u6) + 0</w:t>
      </w:r>
      <w:r w:rsidR="00644CD5">
        <w:t>.</w:t>
      </w:r>
      <w:r>
        <w:t>0667*T(v22</w:t>
      </w:r>
      <w:r w:rsidR="00644CD5">
        <w:t>.</w:t>
      </w:r>
      <w:r>
        <w:t>u7) + 0</w:t>
      </w:r>
      <w:r w:rsidR="00644CD5">
        <w:t>.</w:t>
      </w:r>
      <w:r>
        <w:t>0675*T(v11</w:t>
      </w:r>
      <w:r w:rsidR="00644CD5">
        <w:t>.</w:t>
      </w:r>
      <w:r>
        <w:t>u4) -0</w:t>
      </w:r>
      <w:r w:rsidR="00644CD5">
        <w:t>.</w:t>
      </w:r>
      <w:r>
        <w:t>0676*T(v14</w:t>
      </w:r>
      <w:r w:rsidR="00644CD5">
        <w:t>.</w:t>
      </w:r>
      <w:r>
        <w:t>u17) -0</w:t>
      </w:r>
      <w:r w:rsidR="00644CD5">
        <w:t>.</w:t>
      </w:r>
      <w:r>
        <w:t>0658*T(v7</w:t>
      </w:r>
      <w:r w:rsidR="00644CD5">
        <w:t>.</w:t>
      </w:r>
      <w:r>
        <w:t>u30) + 0</w:t>
      </w:r>
      <w:r w:rsidR="00644CD5">
        <w:t>.</w:t>
      </w:r>
      <w:r>
        <w:t>0581*T(v8</w:t>
      </w:r>
      <w:r w:rsidR="00644CD5">
        <w:t>.</w:t>
      </w:r>
      <w:r>
        <w:t>u27) -0</w:t>
      </w:r>
      <w:r w:rsidR="00644CD5">
        <w:t>.</w:t>
      </w:r>
      <w:r>
        <w:t>0472*T(v9</w:t>
      </w:r>
      <w:r w:rsidR="00644CD5">
        <w:t>.</w:t>
      </w:r>
      <w:r>
        <w:t>u10) -0</w:t>
      </w:r>
      <w:r w:rsidR="00644CD5">
        <w:t>.</w:t>
      </w:r>
      <w:r>
        <w:t>0584*T(v30</w:t>
      </w:r>
      <w:r w:rsidR="00644CD5">
        <w:t>.</w:t>
      </w:r>
      <w:r>
        <w:t>u12) + 0</w:t>
      </w:r>
      <w:r w:rsidR="00644CD5">
        <w:t>.</w:t>
      </w:r>
      <w:r>
        <w:t>0529*T(v5</w:t>
      </w:r>
      <w:r w:rsidR="00644CD5">
        <w:t>.</w:t>
      </w:r>
      <w:r>
        <w:t>u29) + 0</w:t>
      </w:r>
      <w:r w:rsidR="00644CD5">
        <w:t>.</w:t>
      </w:r>
      <w:r>
        <w:t>0411*T(u10) -0</w:t>
      </w:r>
      <w:r w:rsidR="00644CD5">
        <w:t>.</w:t>
      </w:r>
      <w:r>
        <w:t>0569*T(v6</w:t>
      </w:r>
      <w:r w:rsidR="00644CD5">
        <w:t>.</w:t>
      </w:r>
      <w:r>
        <w:t>u14) -0</w:t>
      </w:r>
      <w:r w:rsidR="00644CD5">
        <w:t>.</w:t>
      </w:r>
      <w:r>
        <w:t>0732*T(v1</w:t>
      </w:r>
      <w:r w:rsidR="00644CD5">
        <w:t>.</w:t>
      </w:r>
      <w:r>
        <w:t>u14) + 0</w:t>
      </w:r>
      <w:r w:rsidR="00644CD5">
        <w:t>.</w:t>
      </w:r>
      <w:r>
        <w:t>062*T(v9</w:t>
      </w:r>
      <w:r w:rsidR="00644CD5">
        <w:t>.</w:t>
      </w:r>
      <w:r>
        <w:t>u3) + 0</w:t>
      </w:r>
      <w:r w:rsidR="00644CD5">
        <w:t>.</w:t>
      </w:r>
      <w:r>
        <w:t>049*T(v2</w:t>
      </w:r>
      <w:r w:rsidR="00644CD5">
        <w:t>.</w:t>
      </w:r>
      <w:r>
        <w:t>u27) + 0</w:t>
      </w:r>
      <w:r w:rsidR="00644CD5">
        <w:t>.</w:t>
      </w:r>
      <w:r>
        <w:t>0402*T(u17) -0</w:t>
      </w:r>
      <w:r w:rsidR="00644CD5">
        <w:t>.</w:t>
      </w:r>
      <w:r>
        <w:t>058*T(v18</w:t>
      </w:r>
      <w:r w:rsidR="00644CD5">
        <w:t>.</w:t>
      </w:r>
      <w:r>
        <w:t>u9) + 0</w:t>
      </w:r>
      <w:r w:rsidR="00644CD5">
        <w:t>.</w:t>
      </w:r>
      <w:r>
        <w:t>058*T(v17</w:t>
      </w:r>
      <w:r w:rsidR="00644CD5">
        <w:t>.</w:t>
      </w:r>
      <w:r>
        <w:t>u3) + 0</w:t>
      </w:r>
      <w:r w:rsidR="00644CD5">
        <w:t>.</w:t>
      </w:r>
      <w:r>
        <w:t>0553*T(v15</w:t>
      </w:r>
      <w:r w:rsidR="00644CD5">
        <w:t>.</w:t>
      </w:r>
      <w:r>
        <w:t>u27) + 0</w:t>
      </w:r>
      <w:r w:rsidR="00644CD5">
        <w:t>.</w:t>
      </w:r>
      <w:r>
        <w:t>0511*T(v23</w:t>
      </w:r>
      <w:r w:rsidR="00644CD5">
        <w:t>.</w:t>
      </w:r>
      <w:r>
        <w:t>u7) -0</w:t>
      </w:r>
      <w:r w:rsidR="00644CD5">
        <w:t>.</w:t>
      </w:r>
      <w:r>
        <w:t>0735*T(v3</w:t>
      </w:r>
      <w:r w:rsidR="00644CD5">
        <w:t>.</w:t>
      </w:r>
      <w:r>
        <w:t>u2) -0</w:t>
      </w:r>
      <w:r w:rsidR="00644CD5">
        <w:t>.</w:t>
      </w:r>
      <w:r>
        <w:t>0469*T(v2</w:t>
      </w:r>
      <w:r w:rsidR="00644CD5">
        <w:t>.</w:t>
      </w:r>
      <w:r>
        <w:t>u23) + 0</w:t>
      </w:r>
      <w:r w:rsidR="00644CD5">
        <w:t>.</w:t>
      </w:r>
      <w:r>
        <w:t>0464*T(v17</w:t>
      </w:r>
      <w:r w:rsidR="00644CD5">
        <w:t>.</w:t>
      </w:r>
      <w:r>
        <w:t>u15) + 0</w:t>
      </w:r>
      <w:r w:rsidR="00644CD5">
        <w:t>.</w:t>
      </w:r>
      <w:r>
        <w:t>0493*T(v1</w:t>
      </w:r>
      <w:r w:rsidR="00644CD5">
        <w:t>.</w:t>
      </w:r>
      <w:r>
        <w:t>u37) -0</w:t>
      </w:r>
      <w:r w:rsidR="00644CD5">
        <w:t>.</w:t>
      </w:r>
      <w:r>
        <w:t>0434*T(v13</w:t>
      </w:r>
      <w:r w:rsidR="00644CD5">
        <w:t>.</w:t>
      </w:r>
      <w:r>
        <w:t>u28) -0</w:t>
      </w:r>
      <w:r w:rsidR="00644CD5">
        <w:t>.</w:t>
      </w:r>
      <w:r>
        <w:t>0493*T(v35</w:t>
      </w:r>
      <w:r w:rsidR="00644CD5">
        <w:t>.</w:t>
      </w:r>
      <w:r>
        <w:t>u5) + 0</w:t>
      </w:r>
      <w:r w:rsidR="00644CD5">
        <w:t>.</w:t>
      </w:r>
      <w:r>
        <w:t>0491*T(v17</w:t>
      </w:r>
      <w:r w:rsidR="00644CD5">
        <w:t>.</w:t>
      </w:r>
      <w:r>
        <w:t>u8) -0</w:t>
      </w:r>
      <w:r w:rsidR="00644CD5">
        <w:t>.</w:t>
      </w:r>
      <w:r>
        <w:t>0416*T(v9</w:t>
      </w:r>
      <w:r w:rsidR="00644CD5">
        <w:t>.</w:t>
      </w:r>
      <w:r>
        <w:t>u34) -0</w:t>
      </w:r>
      <w:r w:rsidR="00644CD5">
        <w:t>.</w:t>
      </w:r>
      <w:r>
        <w:t>0472*T(v17</w:t>
      </w:r>
      <w:r w:rsidR="00644CD5">
        <w:t>.</w:t>
      </w:r>
      <w:r>
        <w:t>u21) -0</w:t>
      </w:r>
      <w:r w:rsidR="00644CD5">
        <w:t>.</w:t>
      </w:r>
      <w:r>
        <w:t>0453*T(v32</w:t>
      </w:r>
      <w:r w:rsidR="00644CD5">
        <w:t>.</w:t>
      </w:r>
      <w:r>
        <w:t>u5) + 0</w:t>
      </w:r>
      <w:r w:rsidR="00644CD5">
        <w:t>.</w:t>
      </w:r>
      <w:r>
        <w:t>0439*T(v29</w:t>
      </w:r>
      <w:r w:rsidR="00644CD5">
        <w:t>.</w:t>
      </w:r>
      <w:r>
        <w:t>u7) + 0</w:t>
      </w:r>
      <w:r w:rsidR="00644CD5">
        <w:t>.</w:t>
      </w:r>
      <w:r>
        <w:t>0409*T(v16</w:t>
      </w:r>
      <w:r w:rsidR="00644CD5">
        <w:t>.</w:t>
      </w:r>
      <w:r>
        <w:t>u24) + 0</w:t>
      </w:r>
      <w:r w:rsidR="00644CD5">
        <w:t>.</w:t>
      </w:r>
      <w:r>
        <w:t>0447*T(v3</w:t>
      </w:r>
      <w:r w:rsidR="00644CD5">
        <w:t>.</w:t>
      </w:r>
      <w:r>
        <w:t>u15) + 0</w:t>
      </w:r>
      <w:r w:rsidR="00644CD5">
        <w:t>.</w:t>
      </w:r>
      <w:r>
        <w:t>0435*T(v15</w:t>
      </w:r>
      <w:r w:rsidR="00644CD5">
        <w:t>.</w:t>
      </w:r>
      <w:r>
        <w:t>u15) + 0</w:t>
      </w:r>
      <w:r w:rsidR="00644CD5">
        <w:t>.</w:t>
      </w:r>
      <w:r>
        <w:t>0425*T(v10</w:t>
      </w:r>
      <w:r w:rsidR="00644CD5">
        <w:t>.</w:t>
      </w:r>
      <w:r>
        <w:t>u29) + 0</w:t>
      </w:r>
      <w:r w:rsidR="00644CD5">
        <w:t>.</w:t>
      </w:r>
      <w:r>
        <w:t>0396*NumAcceptor -0</w:t>
      </w:r>
      <w:r w:rsidR="00644CD5">
        <w:t>.</w:t>
      </w:r>
      <w:r>
        <w:t>0379*T(v2</w:t>
      </w:r>
      <w:r w:rsidR="00644CD5">
        <w:t>.</w:t>
      </w:r>
      <w:r>
        <w:t>u24) -0</w:t>
      </w:r>
      <w:r w:rsidR="00644CD5">
        <w:t>.</w:t>
      </w:r>
      <w:r>
        <w:t>0376*T(v11</w:t>
      </w:r>
      <w:r w:rsidR="00644CD5">
        <w:t>.</w:t>
      </w:r>
      <w:r>
        <w:t>u21) + 0</w:t>
      </w:r>
      <w:r w:rsidR="00644CD5">
        <w:t>.</w:t>
      </w:r>
      <w:r>
        <w:t>0368*T(v28</w:t>
      </w:r>
      <w:r w:rsidR="00644CD5">
        <w:t>.</w:t>
      </w:r>
      <w:r>
        <w:t>u14) -0</w:t>
      </w:r>
      <w:r w:rsidR="00644CD5">
        <w:t>.</w:t>
      </w:r>
      <w:r>
        <w:t>0243*T(u32) + 0</w:t>
      </w:r>
      <w:r w:rsidR="00644CD5">
        <w:t>.</w:t>
      </w:r>
      <w:r>
        <w:t>035*T(v22</w:t>
      </w:r>
      <w:r w:rsidR="00644CD5">
        <w:t>.</w:t>
      </w:r>
      <w:r>
        <w:t>u15) -0</w:t>
      </w:r>
      <w:r w:rsidR="00644CD5">
        <w:t>.</w:t>
      </w:r>
      <w:r>
        <w:t>0323*T(v16</w:t>
      </w:r>
      <w:r w:rsidR="00644CD5">
        <w:t>.</w:t>
      </w:r>
      <w:r>
        <w:t>u23) + 0</w:t>
      </w:r>
      <w:r w:rsidR="00644CD5">
        <w:t>.</w:t>
      </w:r>
      <w:r>
        <w:t>0333*T(v29</w:t>
      </w:r>
      <w:r w:rsidR="00644CD5">
        <w:t>.</w:t>
      </w:r>
      <w:r>
        <w:t>u6) + 0</w:t>
      </w:r>
      <w:r w:rsidR="00644CD5">
        <w:t>.</w:t>
      </w:r>
      <w:r>
        <w:t>036*T(v14</w:t>
      </w:r>
      <w:r w:rsidR="00644CD5">
        <w:t>.</w:t>
      </w:r>
      <w:r>
        <w:t>u1) + 0</w:t>
      </w:r>
      <w:r w:rsidR="00644CD5">
        <w:t>.</w:t>
      </w:r>
      <w:r>
        <w:t>0357*T(v6</w:t>
      </w:r>
      <w:r w:rsidR="00644CD5">
        <w:t>.</w:t>
      </w:r>
      <w:r>
        <w:t>u21) -0</w:t>
      </w:r>
      <w:r w:rsidR="00644CD5">
        <w:t>.</w:t>
      </w:r>
      <w:r>
        <w:t>0311*T(v13</w:t>
      </w:r>
      <w:r w:rsidR="00644CD5">
        <w:t>.</w:t>
      </w:r>
      <w:r>
        <w:t>u24) -0</w:t>
      </w:r>
      <w:r w:rsidR="00644CD5">
        <w:t>.</w:t>
      </w:r>
      <w:r>
        <w:t>0359*T(v10</w:t>
      </w:r>
      <w:r w:rsidR="00644CD5">
        <w:t>.</w:t>
      </w:r>
      <w:r>
        <w:t>u4) -0</w:t>
      </w:r>
      <w:r w:rsidR="00644CD5">
        <w:t>.</w:t>
      </w:r>
      <w:r>
        <w:t>0337*T(v5</w:t>
      </w:r>
      <w:r w:rsidR="00644CD5">
        <w:t>.</w:t>
      </w:r>
      <w:r>
        <w:t>u4) + 0</w:t>
      </w:r>
      <w:r w:rsidR="00644CD5">
        <w:t>.</w:t>
      </w:r>
      <w:r>
        <w:t>0208*T(u31) -0</w:t>
      </w:r>
      <w:r w:rsidR="00644CD5">
        <w:t>.</w:t>
      </w:r>
      <w:r>
        <w:t>0281*T(v12</w:t>
      </w:r>
      <w:r w:rsidR="00644CD5">
        <w:t>.</w:t>
      </w:r>
      <w:r>
        <w:t>u12) -0</w:t>
      </w:r>
      <w:r w:rsidR="00644CD5">
        <w:t>.</w:t>
      </w:r>
      <w:r>
        <w:t>0306*T(v9</w:t>
      </w:r>
      <w:r w:rsidR="00644CD5">
        <w:t>.</w:t>
      </w:r>
      <w:r>
        <w:t>u11) + 0</w:t>
      </w:r>
      <w:r w:rsidR="00644CD5">
        <w:t>.</w:t>
      </w:r>
      <w:r>
        <w:t>028*T(v6</w:t>
      </w:r>
      <w:r w:rsidR="00644CD5">
        <w:t>.</w:t>
      </w:r>
      <w:r>
        <w:t>u17) -0</w:t>
      </w:r>
      <w:r w:rsidR="00644CD5">
        <w:t>.</w:t>
      </w:r>
      <w:r>
        <w:t>0295*T(v18</w:t>
      </w:r>
      <w:r w:rsidR="00644CD5">
        <w:t>.</w:t>
      </w:r>
      <w:r>
        <w:t>u16) -0</w:t>
      </w:r>
      <w:r w:rsidR="00644CD5">
        <w:t>.</w:t>
      </w:r>
      <w:r>
        <w:t>0299*T(v22</w:t>
      </w:r>
      <w:r w:rsidR="00644CD5">
        <w:t>.</w:t>
      </w:r>
      <w:r>
        <w:t>u2) -0</w:t>
      </w:r>
      <w:r w:rsidR="00644CD5">
        <w:t>.</w:t>
      </w:r>
      <w:r>
        <w:t>0227*T(v6</w:t>
      </w:r>
      <w:r w:rsidR="00644CD5">
        <w:t>.</w:t>
      </w:r>
      <w:r>
        <w:t>u32) -0</w:t>
      </w:r>
      <w:r w:rsidR="00644CD5">
        <w:t>.</w:t>
      </w:r>
      <w:r>
        <w:t>0233*T(v18</w:t>
      </w:r>
      <w:r w:rsidR="00644CD5">
        <w:t>.</w:t>
      </w:r>
      <w:r>
        <w:t>u6) + 0</w:t>
      </w:r>
      <w:r w:rsidR="00644CD5">
        <w:t>.</w:t>
      </w:r>
      <w:r>
        <w:t>0244*T(v4</w:t>
      </w:r>
      <w:r w:rsidR="00644CD5">
        <w:t>.</w:t>
      </w:r>
      <w:r>
        <w:t>u6) + 0</w:t>
      </w:r>
      <w:r w:rsidR="00644CD5">
        <w:t>.</w:t>
      </w:r>
      <w:r>
        <w:t>0176*T(v15</w:t>
      </w:r>
      <w:r w:rsidR="00644CD5">
        <w:t>.</w:t>
      </w:r>
      <w:r>
        <w:t>u14) + 0</w:t>
      </w:r>
      <w:r w:rsidR="00644CD5">
        <w:t>.</w:t>
      </w:r>
      <w:r>
        <w:t>0169*T(v26</w:t>
      </w:r>
      <w:r w:rsidR="00644CD5">
        <w:t>.</w:t>
      </w:r>
      <w:r>
        <w:t>u16) -0</w:t>
      </w:r>
      <w:r w:rsidR="00644CD5">
        <w:t>.</w:t>
      </w:r>
      <w:r>
        <w:t>017*T(v37</w:t>
      </w:r>
      <w:r w:rsidR="00644CD5">
        <w:t>.</w:t>
      </w:r>
      <w:r>
        <w:t>u4) + 0</w:t>
      </w:r>
      <w:r w:rsidR="00644CD5">
        <w:t>.</w:t>
      </w:r>
      <w:r>
        <w:t>0147*T(v39</w:t>
      </w:r>
      <w:r w:rsidR="00644CD5">
        <w:t>.</w:t>
      </w:r>
      <w:r>
        <w:t>u2) -0</w:t>
      </w:r>
      <w:r w:rsidR="00644CD5">
        <w:t>.</w:t>
      </w:r>
      <w:r>
        <w:t>0136*T(v19</w:t>
      </w:r>
      <w:r w:rsidR="00644CD5">
        <w:t>.</w:t>
      </w:r>
      <w:r>
        <w:t>u23) -0</w:t>
      </w:r>
      <w:r w:rsidR="00644CD5">
        <w:t>.</w:t>
      </w:r>
      <w:r>
        <w:t>0126*T(v11</w:t>
      </w:r>
      <w:r w:rsidR="00644CD5">
        <w:t>.</w:t>
      </w:r>
      <w:r>
        <w:t>u14) + 0</w:t>
      </w:r>
      <w:r w:rsidR="00644CD5">
        <w:t>.</w:t>
      </w:r>
      <w:r>
        <w:t>0146*T(v9</w:t>
      </w:r>
      <w:r w:rsidR="00644CD5">
        <w:t>.</w:t>
      </w:r>
      <w:r>
        <w:t>u6) -0</w:t>
      </w:r>
      <w:r w:rsidR="00644CD5">
        <w:t>.</w:t>
      </w:r>
      <w:r>
        <w:t>0122*T(v6</w:t>
      </w:r>
      <w:r w:rsidR="00644CD5">
        <w:t>.</w:t>
      </w:r>
      <w:r>
        <w:t>u30) -0</w:t>
      </w:r>
      <w:r w:rsidR="00644CD5">
        <w:t>.</w:t>
      </w:r>
      <w:r>
        <w:t>0118*T(v21</w:t>
      </w:r>
      <w:r w:rsidR="00644CD5">
        <w:t>.</w:t>
      </w:r>
      <w:r>
        <w:t>u7) + 0</w:t>
      </w:r>
      <w:r w:rsidR="00644CD5">
        <w:t>.</w:t>
      </w:r>
      <w:r>
        <w:t>00794*T(u36) + 0</w:t>
      </w:r>
      <w:r w:rsidR="00644CD5">
        <w:t>.</w:t>
      </w:r>
      <w:r>
        <w:t>0117*T(v8</w:t>
      </w:r>
      <w:r w:rsidR="00644CD5">
        <w:t>.</w:t>
      </w:r>
      <w:r>
        <w:t>u8) -0</w:t>
      </w:r>
      <w:r w:rsidR="00644CD5">
        <w:t>.</w:t>
      </w:r>
      <w:r>
        <w:t>00998*T(v32</w:t>
      </w:r>
      <w:r w:rsidR="00644CD5">
        <w:t>.</w:t>
      </w:r>
      <w:r>
        <w:t>u7) + 0</w:t>
      </w:r>
      <w:r w:rsidR="00644CD5">
        <w:t>.</w:t>
      </w:r>
      <w:r>
        <w:t>0103*T(v12</w:t>
      </w:r>
      <w:r w:rsidR="00644CD5">
        <w:t>.</w:t>
      </w:r>
      <w:r>
        <w:t>u14) -0</w:t>
      </w:r>
      <w:r w:rsidR="00644CD5">
        <w:t>.</w:t>
      </w:r>
      <w:r>
        <w:t>00724*T(u41) -0</w:t>
      </w:r>
      <w:r w:rsidR="00644CD5">
        <w:t>.</w:t>
      </w:r>
      <w:r>
        <w:t>0114*T(v5</w:t>
      </w:r>
      <w:r w:rsidR="00644CD5">
        <w:t>.</w:t>
      </w:r>
      <w:r>
        <w:t>u5) + 0</w:t>
      </w:r>
      <w:r w:rsidR="00644CD5">
        <w:t>.</w:t>
      </w:r>
      <w:r>
        <w:t>00804*T(v2</w:t>
      </w:r>
      <w:r w:rsidR="00644CD5">
        <w:t>.</w:t>
      </w:r>
      <w:r>
        <w:t>u29) -0</w:t>
      </w:r>
      <w:r w:rsidR="00644CD5">
        <w:t>.</w:t>
      </w:r>
      <w:r>
        <w:t>00641*T(v33</w:t>
      </w:r>
      <w:r w:rsidR="00644CD5">
        <w:t>.</w:t>
      </w:r>
      <w:r>
        <w:t>u8) -0</w:t>
      </w:r>
      <w:r w:rsidR="00644CD5">
        <w:t>.</w:t>
      </w:r>
      <w:r>
        <w:t>00708*T(v4</w:t>
      </w:r>
      <w:r w:rsidR="00644CD5">
        <w:t>.</w:t>
      </w:r>
      <w:r>
        <w:t>u5) -0</w:t>
      </w:r>
      <w:r w:rsidR="00644CD5">
        <w:t>.</w:t>
      </w:r>
      <w:r>
        <w:t>0059*T(v7</w:t>
      </w:r>
      <w:r w:rsidR="00644CD5">
        <w:t>.</w:t>
      </w:r>
      <w:r>
        <w:t>u34) + 0</w:t>
      </w:r>
      <w:r w:rsidR="00644CD5">
        <w:t>.</w:t>
      </w:r>
      <w:r>
        <w:t>00563*T(v17</w:t>
      </w:r>
      <w:r w:rsidR="00644CD5">
        <w:t>.</w:t>
      </w:r>
      <w:r>
        <w:t>u16) -0</w:t>
      </w:r>
      <w:r w:rsidR="00644CD5">
        <w:t>.</w:t>
      </w:r>
      <w:r>
        <w:t>00534*T(v35</w:t>
      </w:r>
      <w:r w:rsidR="00644CD5">
        <w:t>.</w:t>
      </w:r>
      <w:r>
        <w:t>u3) -</w:t>
      </w:r>
      <w:r>
        <w:lastRenderedPageBreak/>
        <w:t>0</w:t>
      </w:r>
      <w:r w:rsidR="00644CD5">
        <w:t>.</w:t>
      </w:r>
      <w:r>
        <w:t>00336*T(v22</w:t>
      </w:r>
      <w:r w:rsidR="00644CD5">
        <w:t>.</w:t>
      </w:r>
      <w:r>
        <w:t>u14) -0</w:t>
      </w:r>
      <w:r w:rsidR="00644CD5">
        <w:t>.</w:t>
      </w:r>
      <w:r>
        <w:t>00185*T(u35) -0</w:t>
      </w:r>
      <w:r w:rsidR="00644CD5">
        <w:t>.</w:t>
      </w:r>
      <w:r>
        <w:t>00277*T(v12</w:t>
      </w:r>
      <w:r w:rsidR="00644CD5">
        <w:t>.</w:t>
      </w:r>
      <w:r>
        <w:t>u11) -0</w:t>
      </w:r>
      <w:r w:rsidR="00644CD5">
        <w:t>.</w:t>
      </w:r>
      <w:r>
        <w:t>00209*T(v23</w:t>
      </w:r>
      <w:r w:rsidR="00644CD5">
        <w:t>.</w:t>
      </w:r>
      <w:r>
        <w:t>u5) -0</w:t>
      </w:r>
      <w:r w:rsidR="00644CD5">
        <w:t>.</w:t>
      </w:r>
      <w:r>
        <w:t>00175*T(v10</w:t>
      </w:r>
      <w:r w:rsidR="00644CD5">
        <w:t>.</w:t>
      </w:r>
      <w:r>
        <w:t>u10) + 0</w:t>
      </w:r>
      <w:r w:rsidR="00644CD5">
        <w:t>.</w:t>
      </w:r>
      <w:r>
        <w:t>0015*T(v2</w:t>
      </w:r>
      <w:r w:rsidR="00644CD5">
        <w:t>.</w:t>
      </w:r>
      <w:r>
        <w:t>u26) -0</w:t>
      </w:r>
      <w:r w:rsidR="00644CD5">
        <w:t>.</w:t>
      </w:r>
      <w:r>
        <w:t>00137*T(v21</w:t>
      </w:r>
      <w:r w:rsidR="00644CD5">
        <w:t>.</w:t>
      </w:r>
      <w:r>
        <w:t>u13) + 0</w:t>
      </w:r>
      <w:r w:rsidR="00644CD5">
        <w:t>.</w:t>
      </w:r>
      <w:r>
        <w:t>000871*T(v18</w:t>
      </w:r>
      <w:r w:rsidR="00644CD5">
        <w:t>.</w:t>
      </w:r>
      <w:r>
        <w:t>u10) -0</w:t>
      </w:r>
      <w:r w:rsidR="00644CD5">
        <w:t>.</w:t>
      </w:r>
      <w:r>
        <w:t>00049*T(v20</w:t>
      </w:r>
      <w:r w:rsidR="00644CD5">
        <w:t>.</w:t>
      </w:r>
      <w:r>
        <w:t>u19) + 6</w:t>
      </w:r>
      <w:r w:rsidR="00644CD5">
        <w:t>.</w:t>
      </w:r>
      <w:r>
        <w:t>55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112</w:t>
      </w:r>
    </w:p>
    <w:p w:rsidR="00484000" w:rsidRDefault="00484000" w:rsidP="00484000">
      <w:pPr>
        <w:pStyle w:val="paragraph"/>
      </w:pPr>
      <w:r>
        <w:t xml:space="preserve"> -3</w:t>
      </w:r>
      <w:r w:rsidR="00644CD5">
        <w:t>.</w:t>
      </w:r>
      <w:r>
        <w:t>75*T(v3</w:t>
      </w:r>
      <w:r w:rsidR="00644CD5">
        <w:t>.</w:t>
      </w:r>
      <w:r>
        <w:t>u10) + 0</w:t>
      </w:r>
      <w:r w:rsidR="00644CD5">
        <w:t>.</w:t>
      </w:r>
      <w:r>
        <w:t>584*T(v28</w:t>
      </w:r>
      <w:r w:rsidR="00644CD5">
        <w:t>.</w:t>
      </w:r>
      <w:r>
        <w:t>u15) + 19</w:t>
      </w:r>
      <w:r w:rsidR="00644CD5">
        <w:t>.</w:t>
      </w:r>
      <w:r>
        <w:t>7*Length -0</w:t>
      </w:r>
      <w:r w:rsidR="00644CD5">
        <w:t>.</w:t>
      </w:r>
      <w:r>
        <w:t>409*T(v23) -1</w:t>
      </w:r>
      <w:r w:rsidR="00644CD5">
        <w:t>.</w:t>
      </w:r>
      <w:r>
        <w:t>14*T(v2</w:t>
      </w:r>
      <w:r w:rsidR="00644CD5">
        <w:t>.</w:t>
      </w:r>
      <w:r>
        <w:t>u6) + 1</w:t>
      </w:r>
      <w:r w:rsidR="00644CD5">
        <w:t>.</w:t>
      </w:r>
      <w:r>
        <w:t>37*T(v16) + 0</w:t>
      </w:r>
      <w:r w:rsidR="00644CD5">
        <w:t>.</w:t>
      </w:r>
      <w:r>
        <w:t>385*T(v4</w:t>
      </w:r>
      <w:r w:rsidR="00644CD5">
        <w:t>.</w:t>
      </w:r>
      <w:r>
        <w:t>u21) + 0</w:t>
      </w:r>
      <w:r w:rsidR="00644CD5">
        <w:t>.</w:t>
      </w:r>
      <w:r>
        <w:t>364*T(v2</w:t>
      </w:r>
      <w:r w:rsidR="00644CD5">
        <w:t>.</w:t>
      </w:r>
      <w:r>
        <w:t>u18) + 2</w:t>
      </w:r>
      <w:r w:rsidR="00644CD5">
        <w:t>.</w:t>
      </w:r>
      <w:r>
        <w:t>34*T(v23</w:t>
      </w:r>
      <w:r w:rsidR="00644CD5">
        <w:t>.</w:t>
      </w:r>
      <w:r>
        <w:t>u9) -0</w:t>
      </w:r>
      <w:r w:rsidR="00644CD5">
        <w:t>.</w:t>
      </w:r>
      <w:r>
        <w:t>153*T(v25</w:t>
      </w:r>
      <w:r w:rsidR="00644CD5">
        <w:t>.</w:t>
      </w:r>
      <w:r>
        <w:t>u18) -1</w:t>
      </w:r>
      <w:r w:rsidR="00644CD5">
        <w:t>.</w:t>
      </w:r>
      <w:r>
        <w:t>35*T(v19</w:t>
      </w:r>
      <w:r w:rsidR="00644CD5">
        <w:t>.</w:t>
      </w:r>
      <w:r>
        <w:t>u8) -0</w:t>
      </w:r>
      <w:r w:rsidR="00644CD5">
        <w:t>.</w:t>
      </w:r>
      <w:r>
        <w:t>104*T(v41) -2</w:t>
      </w:r>
      <w:r w:rsidR="00644CD5">
        <w:t>.</w:t>
      </w:r>
      <w:r>
        <w:t>43*T(v19</w:t>
      </w:r>
      <w:r w:rsidR="00644CD5">
        <w:t>.</w:t>
      </w:r>
      <w:r>
        <w:t>u22) -0</w:t>
      </w:r>
      <w:r w:rsidR="00644CD5">
        <w:t>.</w:t>
      </w:r>
      <w:r>
        <w:t>0801*T(v18</w:t>
      </w:r>
      <w:r w:rsidR="00644CD5">
        <w:t>.</w:t>
      </w:r>
      <w:r>
        <w:t>u22) -1</w:t>
      </w:r>
      <w:r w:rsidR="00644CD5">
        <w:t>.</w:t>
      </w:r>
      <w:r>
        <w:t>3*T(v1</w:t>
      </w:r>
      <w:r w:rsidR="00644CD5">
        <w:t>.</w:t>
      </w:r>
      <w:r>
        <w:t>u39) -7</w:t>
      </w:r>
      <w:r w:rsidR="00644CD5">
        <w:t>.</w:t>
      </w:r>
      <w:r>
        <w:t>62*Length^2 -1</w:t>
      </w:r>
      <w:r w:rsidR="00644CD5">
        <w:t>.</w:t>
      </w:r>
      <w:r>
        <w:t>11*T(v6</w:t>
      </w:r>
      <w:r w:rsidR="00644CD5">
        <w:t>.</w:t>
      </w:r>
      <w:r>
        <w:t>u17) -1</w:t>
      </w:r>
      <w:r w:rsidR="00644CD5">
        <w:t>.</w:t>
      </w:r>
      <w:r>
        <w:t>31*T(v19</w:t>
      </w:r>
      <w:r w:rsidR="00644CD5">
        <w:t>.</w:t>
      </w:r>
      <w:r>
        <w:t>u18) -0</w:t>
      </w:r>
      <w:r w:rsidR="00644CD5">
        <w:t>.</w:t>
      </w:r>
      <w:r>
        <w:t>135*T(v6</w:t>
      </w:r>
      <w:r w:rsidR="00644CD5">
        <w:t>.</w:t>
      </w:r>
      <w:r>
        <w:t>u20) + 0</w:t>
      </w:r>
      <w:r w:rsidR="00644CD5">
        <w:t>.</w:t>
      </w:r>
      <w:r>
        <w:t>285*T(v2</w:t>
      </w:r>
      <w:r w:rsidR="00644CD5">
        <w:t>.</w:t>
      </w:r>
      <w:r>
        <w:t>u20) -0</w:t>
      </w:r>
      <w:r w:rsidR="00644CD5">
        <w:t>.</w:t>
      </w:r>
      <w:r>
        <w:t>28*T(v8</w:t>
      </w:r>
      <w:r w:rsidR="00644CD5">
        <w:t>.</w:t>
      </w:r>
      <w:r>
        <w:t>u30) + 0</w:t>
      </w:r>
      <w:r w:rsidR="00644CD5">
        <w:t>.</w:t>
      </w:r>
      <w:r>
        <w:t>073*T(v24</w:t>
      </w:r>
      <w:r w:rsidR="00644CD5">
        <w:t>.</w:t>
      </w:r>
      <w:r>
        <w:t>u17) -1</w:t>
      </w:r>
      <w:r w:rsidR="00644CD5">
        <w:t>.</w:t>
      </w:r>
      <w:r>
        <w:t>55*T(v36</w:t>
      </w:r>
      <w:r w:rsidR="00644CD5">
        <w:t>.</w:t>
      </w:r>
      <w:r>
        <w:t>u2) -2</w:t>
      </w:r>
      <w:r w:rsidR="00644CD5">
        <w:t>.</w:t>
      </w:r>
      <w:r>
        <w:t>3*T(v9</w:t>
      </w:r>
      <w:r w:rsidR="00644CD5">
        <w:t>.</w:t>
      </w:r>
      <w:r>
        <w:t>u20) + 0</w:t>
      </w:r>
      <w:r w:rsidR="00644CD5">
        <w:t>.</w:t>
      </w:r>
      <w:r>
        <w:t>204*T(v20</w:t>
      </w:r>
      <w:r w:rsidR="00644CD5">
        <w:t>.</w:t>
      </w:r>
      <w:r>
        <w:t>u2) + 1</w:t>
      </w:r>
      <w:r w:rsidR="00644CD5">
        <w:t>.</w:t>
      </w:r>
      <w:r>
        <w:t>31*T(u4) -1</w:t>
      </w:r>
      <w:r w:rsidR="00644CD5">
        <w:t>.</w:t>
      </w:r>
      <w:r>
        <w:t>37*T(v2</w:t>
      </w:r>
      <w:r w:rsidR="00644CD5">
        <w:t>.</w:t>
      </w:r>
      <w:r>
        <w:t>u21) -0</w:t>
      </w:r>
      <w:r w:rsidR="00644CD5">
        <w:t>.</w:t>
      </w:r>
      <w:r>
        <w:t>476*T(v18</w:t>
      </w:r>
      <w:r w:rsidR="00644CD5">
        <w:t>.</w:t>
      </w:r>
      <w:r>
        <w:t>u20) + 1</w:t>
      </w:r>
      <w:r w:rsidR="00644CD5">
        <w:t>.</w:t>
      </w:r>
      <w:r>
        <w:t>46*T(v2</w:t>
      </w:r>
      <w:r w:rsidR="00644CD5">
        <w:t>.</w:t>
      </w:r>
      <w:r>
        <w:t>u40) -1</w:t>
      </w:r>
      <w:r w:rsidR="00644CD5">
        <w:t>.</w:t>
      </w:r>
      <w:r>
        <w:t>16*T(v22</w:t>
      </w:r>
      <w:r w:rsidR="00644CD5">
        <w:t>.</w:t>
      </w:r>
      <w:r>
        <w:t>u17) + 1</w:t>
      </w:r>
      <w:r w:rsidR="00644CD5">
        <w:t>.</w:t>
      </w:r>
      <w:r>
        <w:t>91*T(v32</w:t>
      </w:r>
      <w:r w:rsidR="00644CD5">
        <w:t>.</w:t>
      </w:r>
      <w:r>
        <w:t>u10) -2</w:t>
      </w:r>
      <w:r w:rsidR="00644CD5">
        <w:t>.</w:t>
      </w:r>
      <w:r>
        <w:t>67*T(v2</w:t>
      </w:r>
      <w:r w:rsidR="00644CD5">
        <w:t>.</w:t>
      </w:r>
      <w:r>
        <w:t>u23) + 0</w:t>
      </w:r>
      <w:r w:rsidR="00644CD5">
        <w:t>.</w:t>
      </w:r>
      <w:r>
        <w:t>0494*T(v10</w:t>
      </w:r>
      <w:r w:rsidR="00644CD5">
        <w:t>.</w:t>
      </w:r>
      <w:r>
        <w:t>u18) -1</w:t>
      </w:r>
      <w:r w:rsidR="00644CD5">
        <w:t>.</w:t>
      </w:r>
      <w:r>
        <w:t>62*T(v32</w:t>
      </w:r>
      <w:r w:rsidR="00644CD5">
        <w:t>.</w:t>
      </w:r>
      <w:r>
        <w:t>u8) -0</w:t>
      </w:r>
      <w:r w:rsidR="00644CD5">
        <w:t>.</w:t>
      </w:r>
      <w:r>
        <w:t>108*T(v35) + 1</w:t>
      </w:r>
      <w:r w:rsidR="00644CD5">
        <w:t>.</w:t>
      </w:r>
      <w:r>
        <w:t>62*T(u31) + 1</w:t>
      </w:r>
      <w:r w:rsidR="00644CD5">
        <w:t>.</w:t>
      </w:r>
      <w:r>
        <w:t>62*T(v7</w:t>
      </w:r>
      <w:r w:rsidR="00644CD5">
        <w:t>.</w:t>
      </w:r>
      <w:r>
        <w:t>u19) + 1</w:t>
      </w:r>
      <w:r w:rsidR="00644CD5">
        <w:t>.</w:t>
      </w:r>
      <w:r>
        <w:t>09*T(v24</w:t>
      </w:r>
      <w:r w:rsidR="00644CD5">
        <w:t>.</w:t>
      </w:r>
      <w:r>
        <w:t>u9) + 1</w:t>
      </w:r>
      <w:r w:rsidR="00644CD5">
        <w:t>.</w:t>
      </w:r>
      <w:r>
        <w:t>74*T(v20</w:t>
      </w:r>
      <w:r w:rsidR="00644CD5">
        <w:t>.</w:t>
      </w:r>
      <w:r>
        <w:t>u7) -0</w:t>
      </w:r>
      <w:r w:rsidR="00644CD5">
        <w:t>.</w:t>
      </w:r>
      <w:r>
        <w:t>933*T(v13</w:t>
      </w:r>
      <w:r w:rsidR="00644CD5">
        <w:t>.</w:t>
      </w:r>
      <w:r>
        <w:t>u25) -0</w:t>
      </w:r>
      <w:r w:rsidR="00644CD5">
        <w:t>.</w:t>
      </w:r>
      <w:r>
        <w:t>333*T(v6</w:t>
      </w:r>
      <w:r w:rsidR="00644CD5">
        <w:t>.</w:t>
      </w:r>
      <w:r>
        <w:t>u32) -2</w:t>
      </w:r>
      <w:r w:rsidR="00644CD5">
        <w:t>.</w:t>
      </w:r>
      <w:r>
        <w:t>14*T(v34</w:t>
      </w:r>
      <w:r w:rsidR="00644CD5">
        <w:t>.</w:t>
      </w:r>
      <w:r>
        <w:t>u4) + 1</w:t>
      </w:r>
      <w:r w:rsidR="00644CD5">
        <w:t>.</w:t>
      </w:r>
      <w:r>
        <w:t>07*T(v3</w:t>
      </w:r>
      <w:r w:rsidR="00644CD5">
        <w:t>.</w:t>
      </w:r>
      <w:r>
        <w:t>u29) -1</w:t>
      </w:r>
      <w:r w:rsidR="00644CD5">
        <w:t>.</w:t>
      </w:r>
      <w:r>
        <w:t>47*T(v31</w:t>
      </w:r>
      <w:r w:rsidR="00644CD5">
        <w:t>.</w:t>
      </w:r>
      <w:r>
        <w:t>u3) -0</w:t>
      </w:r>
      <w:r w:rsidR="00644CD5">
        <w:t>.</w:t>
      </w:r>
      <w:r>
        <w:t>94*T(v1</w:t>
      </w:r>
      <w:r w:rsidR="00644CD5">
        <w:t>.</w:t>
      </w:r>
      <w:r>
        <w:t>u41) + 0</w:t>
      </w:r>
      <w:r w:rsidR="00644CD5">
        <w:t>.</w:t>
      </w:r>
      <w:r>
        <w:t>94*T(v29</w:t>
      </w:r>
      <w:r w:rsidR="00644CD5">
        <w:t>.</w:t>
      </w:r>
      <w:r>
        <w:t>u5) -0</w:t>
      </w:r>
      <w:r w:rsidR="00644CD5">
        <w:t>.</w:t>
      </w:r>
      <w:r>
        <w:t>249*T(v21</w:t>
      </w:r>
      <w:r w:rsidR="00644CD5">
        <w:t>.</w:t>
      </w:r>
      <w:r>
        <w:t>u14) -0</w:t>
      </w:r>
      <w:r w:rsidR="00644CD5">
        <w:t>.</w:t>
      </w:r>
      <w:r>
        <w:t>93*T(v32</w:t>
      </w:r>
      <w:r w:rsidR="00644CD5">
        <w:t>.</w:t>
      </w:r>
      <w:r>
        <w:t>u9) + 1</w:t>
      </w:r>
      <w:r w:rsidR="00644CD5">
        <w:t>.</w:t>
      </w:r>
      <w:r>
        <w:t>12*T(v1</w:t>
      </w:r>
      <w:r w:rsidR="00644CD5">
        <w:t>.</w:t>
      </w:r>
      <w:r>
        <w:t>u18) + 1</w:t>
      </w:r>
      <w:r w:rsidR="00644CD5">
        <w:t>.</w:t>
      </w:r>
      <w:r>
        <w:t>67*T(v14</w:t>
      </w:r>
      <w:r w:rsidR="00644CD5">
        <w:t>.</w:t>
      </w:r>
      <w:r>
        <w:t>u27) + 1</w:t>
      </w:r>
      <w:r w:rsidR="00644CD5">
        <w:t>.</w:t>
      </w:r>
      <w:r>
        <w:t>46*T(v29</w:t>
      </w:r>
      <w:r w:rsidR="00644CD5">
        <w:t>.</w:t>
      </w:r>
      <w:r>
        <w:t>u14) -0</w:t>
      </w:r>
      <w:r w:rsidR="00644CD5">
        <w:t>.</w:t>
      </w:r>
      <w:r>
        <w:t>784*T(v10) -0</w:t>
      </w:r>
      <w:r w:rsidR="00644CD5">
        <w:t>.</w:t>
      </w:r>
      <w:r>
        <w:t>196*T(v15</w:t>
      </w:r>
      <w:r w:rsidR="00644CD5">
        <w:t>.</w:t>
      </w:r>
      <w:r>
        <w:t>u16) + 1</w:t>
      </w:r>
      <w:r w:rsidR="00644CD5">
        <w:t>.</w:t>
      </w:r>
      <w:r>
        <w:t>01*T(v12</w:t>
      </w:r>
      <w:r w:rsidR="00644CD5">
        <w:t>.</w:t>
      </w:r>
      <w:r>
        <w:t>u15) + 0</w:t>
      </w:r>
      <w:r w:rsidR="00644CD5">
        <w:t>.</w:t>
      </w:r>
      <w:r>
        <w:t>176*T(v2</w:t>
      </w:r>
      <w:r w:rsidR="00644CD5">
        <w:t>.</w:t>
      </w:r>
      <w:r>
        <w:t>u19) + 0</w:t>
      </w:r>
      <w:r w:rsidR="00644CD5">
        <w:t>.</w:t>
      </w:r>
      <w:r>
        <w:t>413*T(v25</w:t>
      </w:r>
      <w:r w:rsidR="00644CD5">
        <w:t>.</w:t>
      </w:r>
      <w:r>
        <w:t>u11) -1</w:t>
      </w:r>
      <w:r w:rsidR="00644CD5">
        <w:t>.</w:t>
      </w:r>
      <w:r>
        <w:t>37*T(v18</w:t>
      </w:r>
      <w:r w:rsidR="00644CD5">
        <w:t>.</w:t>
      </w:r>
      <w:r>
        <w:t>u25) -0</w:t>
      </w:r>
      <w:r w:rsidR="00644CD5">
        <w:t>.</w:t>
      </w:r>
      <w:r>
        <w:t>49*T(v10</w:t>
      </w:r>
      <w:r w:rsidR="00644CD5">
        <w:t>.</w:t>
      </w:r>
      <w:r>
        <w:t>u3) + 0</w:t>
      </w:r>
      <w:r w:rsidR="00644CD5">
        <w:t>.</w:t>
      </w:r>
      <w:r>
        <w:t>484*T(v6</w:t>
      </w:r>
      <w:r w:rsidR="00644CD5">
        <w:t>.</w:t>
      </w:r>
      <w:r>
        <w:t>u15) + 0</w:t>
      </w:r>
      <w:r w:rsidR="00644CD5">
        <w:t>.</w:t>
      </w:r>
      <w:r>
        <w:t>712*T(v6</w:t>
      </w:r>
      <w:r w:rsidR="00644CD5">
        <w:t>.</w:t>
      </w:r>
      <w:r>
        <w:t>u34) + 0</w:t>
      </w:r>
      <w:r w:rsidR="00644CD5">
        <w:t>.</w:t>
      </w:r>
      <w:r>
        <w:t>785*T(u3) -1</w:t>
      </w:r>
      <w:r w:rsidR="00644CD5">
        <w:t>.</w:t>
      </w:r>
      <w:r>
        <w:t>34*T(v2</w:t>
      </w:r>
      <w:r w:rsidR="00644CD5">
        <w:t>.</w:t>
      </w:r>
      <w:r>
        <w:t>u2) + 1</w:t>
      </w:r>
      <w:r w:rsidR="00644CD5">
        <w:t>.</w:t>
      </w:r>
      <w:r>
        <w:t>25*T(v27</w:t>
      </w:r>
      <w:r w:rsidR="00644CD5">
        <w:t>.</w:t>
      </w:r>
      <w:r>
        <w:t>u5) + 0</w:t>
      </w:r>
      <w:r w:rsidR="00644CD5">
        <w:t>.</w:t>
      </w:r>
      <w:r>
        <w:t>706*T(v15) + 0</w:t>
      </w:r>
      <w:r w:rsidR="00644CD5">
        <w:t>.</w:t>
      </w:r>
      <w:r>
        <w:t>476*T(v12</w:t>
      </w:r>
      <w:r w:rsidR="00644CD5">
        <w:t>.</w:t>
      </w:r>
      <w:r>
        <w:t>u10) -0</w:t>
      </w:r>
      <w:r w:rsidR="00644CD5">
        <w:t>.</w:t>
      </w:r>
      <w:r>
        <w:t>813*T(v7</w:t>
      </w:r>
      <w:r w:rsidR="00644CD5">
        <w:t>.</w:t>
      </w:r>
      <w:r>
        <w:t>u11) + 0</w:t>
      </w:r>
      <w:r w:rsidR="00644CD5">
        <w:t>.</w:t>
      </w:r>
      <w:r>
        <w:t>63*T(v32</w:t>
      </w:r>
      <w:r w:rsidR="00644CD5">
        <w:t>.</w:t>
      </w:r>
      <w:r>
        <w:t>u2) -0</w:t>
      </w:r>
      <w:r w:rsidR="00644CD5">
        <w:t>.</w:t>
      </w:r>
      <w:r>
        <w:t>595*T(v3</w:t>
      </w:r>
      <w:r w:rsidR="00644CD5">
        <w:t>.</w:t>
      </w:r>
      <w:r>
        <w:t>u8) + 0</w:t>
      </w:r>
      <w:r w:rsidR="00644CD5">
        <w:t>.</w:t>
      </w:r>
      <w:r>
        <w:t>904*T(v14</w:t>
      </w:r>
      <w:r w:rsidR="00644CD5">
        <w:t>.</w:t>
      </w:r>
      <w:r>
        <w:t>u24) + 1</w:t>
      </w:r>
      <w:r w:rsidR="00644CD5">
        <w:t>.</w:t>
      </w:r>
      <w:r>
        <w:t>34*T(v25</w:t>
      </w:r>
      <w:r w:rsidR="00644CD5">
        <w:t>.</w:t>
      </w:r>
      <w:r>
        <w:t>u10) + 0</w:t>
      </w:r>
      <w:r w:rsidR="00644CD5">
        <w:t>.</w:t>
      </w:r>
      <w:r>
        <w:t>807*T(v24</w:t>
      </w:r>
      <w:r w:rsidR="00644CD5">
        <w:t>.</w:t>
      </w:r>
      <w:r>
        <w:t>u19) -0</w:t>
      </w:r>
      <w:r w:rsidR="00644CD5">
        <w:t>.</w:t>
      </w:r>
      <w:r>
        <w:t>612*T(v33</w:t>
      </w:r>
      <w:r w:rsidR="00644CD5">
        <w:t>.</w:t>
      </w:r>
      <w:r>
        <w:t>u6) + 0</w:t>
      </w:r>
      <w:r w:rsidR="00644CD5">
        <w:t>.</w:t>
      </w:r>
      <w:r>
        <w:t>195*T(v17) -0</w:t>
      </w:r>
      <w:r w:rsidR="00644CD5">
        <w:t>.</w:t>
      </w:r>
      <w:r>
        <w:t>178*T(v29</w:t>
      </w:r>
      <w:r w:rsidR="00644CD5">
        <w:t>.</w:t>
      </w:r>
      <w:r>
        <w:t>u3) -0</w:t>
      </w:r>
      <w:r w:rsidR="00644CD5">
        <w:t>.</w:t>
      </w:r>
      <w:r>
        <w:t>541*T(v33</w:t>
      </w:r>
      <w:r w:rsidR="00644CD5">
        <w:t>.</w:t>
      </w:r>
      <w:r>
        <w:t>u9) -0</w:t>
      </w:r>
      <w:r w:rsidR="00644CD5">
        <w:t>.</w:t>
      </w:r>
      <w:r>
        <w:t>633*T(u38) -0</w:t>
      </w:r>
      <w:r w:rsidR="00644CD5">
        <w:t>.</w:t>
      </w:r>
      <w:r>
        <w:t>781*T(v8</w:t>
      </w:r>
      <w:r w:rsidR="00644CD5">
        <w:t>.</w:t>
      </w:r>
      <w:r>
        <w:t>u14) + 0</w:t>
      </w:r>
      <w:r w:rsidR="00644CD5">
        <w:t>.</w:t>
      </w:r>
      <w:r>
        <w:t>904*T(v5</w:t>
      </w:r>
      <w:r w:rsidR="00644CD5">
        <w:t>.</w:t>
      </w:r>
      <w:r>
        <w:t>u6) -0</w:t>
      </w:r>
      <w:r w:rsidR="00644CD5">
        <w:t>.</w:t>
      </w:r>
      <w:r>
        <w:t>529*T(v1</w:t>
      </w:r>
      <w:r w:rsidR="00644CD5">
        <w:t>.</w:t>
      </w:r>
      <w:r>
        <w:t>u21) -0</w:t>
      </w:r>
      <w:r w:rsidR="00644CD5">
        <w:t>.</w:t>
      </w:r>
      <w:r>
        <w:t>963*T(v10</w:t>
      </w:r>
      <w:r w:rsidR="00644CD5">
        <w:t>.</w:t>
      </w:r>
      <w:r>
        <w:t>u14) -0</w:t>
      </w:r>
      <w:r w:rsidR="00644CD5">
        <w:t>.</w:t>
      </w:r>
      <w:r>
        <w:t>447*T(v24</w:t>
      </w:r>
      <w:r w:rsidR="00644CD5">
        <w:t>.</w:t>
      </w:r>
      <w:r>
        <w:t>u11) -1</w:t>
      </w:r>
      <w:r w:rsidR="00644CD5">
        <w:t>.</w:t>
      </w:r>
      <w:r>
        <w:t>62*T(v3</w:t>
      </w:r>
      <w:r w:rsidR="00644CD5">
        <w:t>.</w:t>
      </w:r>
      <w:r>
        <w:t>u1) -0</w:t>
      </w:r>
      <w:r w:rsidR="00644CD5">
        <w:t>.</w:t>
      </w:r>
      <w:r>
        <w:t>671*T(v31</w:t>
      </w:r>
      <w:r w:rsidR="00644CD5">
        <w:t>.</w:t>
      </w:r>
      <w:r>
        <w:t>u6) -0</w:t>
      </w:r>
      <w:r w:rsidR="00644CD5">
        <w:t>.</w:t>
      </w:r>
      <w:r>
        <w:t>883*T(v16</w:t>
      </w:r>
      <w:r w:rsidR="00644CD5">
        <w:t>.</w:t>
      </w:r>
      <w:r>
        <w:t>u10) + 0</w:t>
      </w:r>
      <w:r w:rsidR="00644CD5">
        <w:t>.</w:t>
      </w:r>
      <w:r>
        <w:t>584*T(v1</w:t>
      </w:r>
      <w:r w:rsidR="00644CD5">
        <w:t>.</w:t>
      </w:r>
      <w:r>
        <w:t>u42) + 0</w:t>
      </w:r>
      <w:r w:rsidR="00644CD5">
        <w:t>.</w:t>
      </w:r>
      <w:r>
        <w:t>885*T(v19</w:t>
      </w:r>
      <w:r w:rsidR="00644CD5">
        <w:t>.</w:t>
      </w:r>
      <w:r>
        <w:t>u15) + 0</w:t>
      </w:r>
      <w:r w:rsidR="00644CD5">
        <w:t>.</w:t>
      </w:r>
      <w:r>
        <w:t>447*T(u26) + 0</w:t>
      </w:r>
      <w:r w:rsidR="00644CD5">
        <w:t>.</w:t>
      </w:r>
      <w:r>
        <w:t>894*T(v1</w:t>
      </w:r>
      <w:r w:rsidR="00644CD5">
        <w:t>.</w:t>
      </w:r>
      <w:r>
        <w:t>u20) -0</w:t>
      </w:r>
      <w:r w:rsidR="00644CD5">
        <w:t>.</w:t>
      </w:r>
      <w:r>
        <w:t>657*T(v32) + 0</w:t>
      </w:r>
      <w:r w:rsidR="00644CD5">
        <w:t>.</w:t>
      </w:r>
      <w:r>
        <w:t>936*T(v2</w:t>
      </w:r>
      <w:r w:rsidR="00644CD5">
        <w:t>.</w:t>
      </w:r>
      <w:r>
        <w:t>u14) + 0</w:t>
      </w:r>
      <w:r w:rsidR="00644CD5">
        <w:t>.</w:t>
      </w:r>
      <w:r>
        <w:t>777*T(v29</w:t>
      </w:r>
      <w:r w:rsidR="00644CD5">
        <w:t>.</w:t>
      </w:r>
      <w:r>
        <w:t>u12) + 0</w:t>
      </w:r>
      <w:r w:rsidR="00644CD5">
        <w:t>.</w:t>
      </w:r>
      <w:r>
        <w:t>856*T(v39</w:t>
      </w:r>
      <w:r w:rsidR="00644CD5">
        <w:t>.</w:t>
      </w:r>
      <w:r>
        <w:t>u3) -0</w:t>
      </w:r>
      <w:r w:rsidR="00644CD5">
        <w:t>.</w:t>
      </w:r>
      <w:r>
        <w:t>864*T(v6</w:t>
      </w:r>
      <w:r w:rsidR="00644CD5">
        <w:t>.</w:t>
      </w:r>
      <w:r>
        <w:t>u28) -0</w:t>
      </w:r>
      <w:r w:rsidR="00644CD5">
        <w:t>.</w:t>
      </w:r>
      <w:r>
        <w:t>953*T(v5</w:t>
      </w:r>
      <w:r w:rsidR="00644CD5">
        <w:t>.</w:t>
      </w:r>
      <w:r>
        <w:t>u19) -0</w:t>
      </w:r>
      <w:r w:rsidR="00644CD5">
        <w:t>.</w:t>
      </w:r>
      <w:r>
        <w:t>768*T(v13</w:t>
      </w:r>
      <w:r w:rsidR="00644CD5">
        <w:t>.</w:t>
      </w:r>
      <w:r>
        <w:t>u14) + 0</w:t>
      </w:r>
      <w:r w:rsidR="00644CD5">
        <w:t>.</w:t>
      </w:r>
      <w:r>
        <w:t>55*T(v26</w:t>
      </w:r>
      <w:r w:rsidR="00644CD5">
        <w:t>.</w:t>
      </w:r>
      <w:r>
        <w:t>u16) -0</w:t>
      </w:r>
      <w:r w:rsidR="00644CD5">
        <w:t>.</w:t>
      </w:r>
      <w:r>
        <w:t>579*T(v25</w:t>
      </w:r>
      <w:r w:rsidR="00644CD5">
        <w:t>.</w:t>
      </w:r>
      <w:r>
        <w:t>u17) -0</w:t>
      </w:r>
      <w:r w:rsidR="00644CD5">
        <w:t>.</w:t>
      </w:r>
      <w:r>
        <w:t>713*T(v10</w:t>
      </w:r>
      <w:r w:rsidR="00644CD5">
        <w:t>.</w:t>
      </w:r>
      <w:r>
        <w:t>u12) + 0</w:t>
      </w:r>
      <w:r w:rsidR="00644CD5">
        <w:t>.</w:t>
      </w:r>
      <w:r>
        <w:t>398*T(v9</w:t>
      </w:r>
      <w:r w:rsidR="00644CD5">
        <w:t>.</w:t>
      </w:r>
      <w:r>
        <w:t>u28) + 0</w:t>
      </w:r>
      <w:r w:rsidR="00644CD5">
        <w:t>.</w:t>
      </w:r>
      <w:r>
        <w:t>594*T(v10</w:t>
      </w:r>
      <w:r w:rsidR="00644CD5">
        <w:t>.</w:t>
      </w:r>
      <w:r>
        <w:t>u25) + 1</w:t>
      </w:r>
      <w:r w:rsidR="00644CD5">
        <w:t>.</w:t>
      </w:r>
      <w:r>
        <w:t>54*v + 0</w:t>
      </w:r>
      <w:r w:rsidR="00644CD5">
        <w:t>.</w:t>
      </w:r>
      <w:r>
        <w:t>813*T(v6</w:t>
      </w:r>
      <w:r w:rsidR="00644CD5">
        <w:t>.</w:t>
      </w:r>
      <w:r>
        <w:t>u18) + 0</w:t>
      </w:r>
      <w:r w:rsidR="00644CD5">
        <w:t>.</w:t>
      </w:r>
      <w:r>
        <w:t>501*T(v1</w:t>
      </w:r>
      <w:r w:rsidR="00644CD5">
        <w:t>.</w:t>
      </w:r>
      <w:r>
        <w:t>u13) + 0</w:t>
      </w:r>
      <w:r w:rsidR="00644CD5">
        <w:t>.</w:t>
      </w:r>
      <w:r>
        <w:t>627*T(v26</w:t>
      </w:r>
      <w:r w:rsidR="00644CD5">
        <w:t>.</w:t>
      </w:r>
      <w:r>
        <w:t>u5) -1</w:t>
      </w:r>
      <w:r w:rsidR="00644CD5">
        <w:t>.</w:t>
      </w:r>
      <w:r>
        <w:t>13*T(v35</w:t>
      </w:r>
      <w:r w:rsidR="00644CD5">
        <w:t>.</w:t>
      </w:r>
      <w:r>
        <w:t>u7) -0</w:t>
      </w:r>
      <w:r w:rsidR="00644CD5">
        <w:t>.</w:t>
      </w:r>
      <w:r>
        <w:t>513*T(v18</w:t>
      </w:r>
      <w:r w:rsidR="00644CD5">
        <w:t>.</w:t>
      </w:r>
      <w:r>
        <w:t>u24) -0</w:t>
      </w:r>
      <w:r w:rsidR="00644CD5">
        <w:t>.</w:t>
      </w:r>
      <w:r>
        <w:t>342*T(v15</w:t>
      </w:r>
      <w:r w:rsidR="00644CD5">
        <w:t>.</w:t>
      </w:r>
      <w:r>
        <w:t>u26) + 1</w:t>
      </w:r>
      <w:r w:rsidR="00644CD5">
        <w:t>.</w:t>
      </w:r>
      <w:r>
        <w:t>08*T(v23</w:t>
      </w:r>
      <w:r w:rsidR="00644CD5">
        <w:t>.</w:t>
      </w:r>
      <w:r>
        <w:t>u2) -0</w:t>
      </w:r>
      <w:r w:rsidR="00644CD5">
        <w:t>.</w:t>
      </w:r>
      <w:r>
        <w:t>666*T(v25</w:t>
      </w:r>
      <w:r w:rsidR="00644CD5">
        <w:t>.</w:t>
      </w:r>
      <w:r>
        <w:t>u13) -0</w:t>
      </w:r>
      <w:r w:rsidR="00644CD5">
        <w:t>.</w:t>
      </w:r>
      <w:r>
        <w:t>708*T(v6</w:t>
      </w:r>
      <w:r w:rsidR="00644CD5">
        <w:t>.</w:t>
      </w:r>
      <w:r>
        <w:t>u37) + 0</w:t>
      </w:r>
      <w:r w:rsidR="00644CD5">
        <w:t>.</w:t>
      </w:r>
      <w:r>
        <w:t>699*T(u15) -0</w:t>
      </w:r>
      <w:r w:rsidR="00644CD5">
        <w:t>.</w:t>
      </w:r>
      <w:r>
        <w:t>602*T(v17</w:t>
      </w:r>
      <w:r w:rsidR="00644CD5">
        <w:t>.</w:t>
      </w:r>
      <w:r>
        <w:t>u12) -0</w:t>
      </w:r>
      <w:r w:rsidR="00644CD5">
        <w:t>.</w:t>
      </w:r>
      <w:r>
        <w:t>826*T(v12</w:t>
      </w:r>
      <w:r w:rsidR="00644CD5">
        <w:t>.</w:t>
      </w:r>
      <w:r>
        <w:t>u16) -0</w:t>
      </w:r>
      <w:r w:rsidR="00644CD5">
        <w:t>.</w:t>
      </w:r>
      <w:r>
        <w:t>359*T(u34) -0</w:t>
      </w:r>
      <w:r w:rsidR="00644CD5">
        <w:t>.</w:t>
      </w:r>
      <w:r>
        <w:t>702*T(v30) + 0</w:t>
      </w:r>
      <w:r w:rsidR="00644CD5">
        <w:t>.</w:t>
      </w:r>
      <w:r>
        <w:t>803*T(v12</w:t>
      </w:r>
      <w:r w:rsidR="00644CD5">
        <w:t>.</w:t>
      </w:r>
      <w:r>
        <w:t>u26) -0</w:t>
      </w:r>
      <w:r w:rsidR="00644CD5">
        <w:t>.</w:t>
      </w:r>
      <w:r>
        <w:t>652*T(v18</w:t>
      </w:r>
      <w:r w:rsidR="00644CD5">
        <w:t>.</w:t>
      </w:r>
      <w:r>
        <w:t>u9) + 0</w:t>
      </w:r>
      <w:r w:rsidR="00644CD5">
        <w:t>.</w:t>
      </w:r>
      <w:r>
        <w:t>541*T(u10) -0</w:t>
      </w:r>
      <w:r w:rsidR="00644CD5">
        <w:t>.</w:t>
      </w:r>
      <w:r>
        <w:t>842*T(v36</w:t>
      </w:r>
      <w:r w:rsidR="00644CD5">
        <w:t>.</w:t>
      </w:r>
      <w:r>
        <w:t>u7) + 0</w:t>
      </w:r>
      <w:r w:rsidR="00644CD5">
        <w:t>.</w:t>
      </w:r>
      <w:r>
        <w:t>586*T(v1</w:t>
      </w:r>
      <w:r w:rsidR="00644CD5">
        <w:t>.</w:t>
      </w:r>
      <w:r>
        <w:t>u29) -0</w:t>
      </w:r>
      <w:r w:rsidR="00644CD5">
        <w:t>.</w:t>
      </w:r>
      <w:r>
        <w:t>954*T(v3</w:t>
      </w:r>
      <w:r w:rsidR="00644CD5">
        <w:t>.</w:t>
      </w:r>
      <w:r>
        <w:t>u23) + 0</w:t>
      </w:r>
      <w:r w:rsidR="00644CD5">
        <w:t>.</w:t>
      </w:r>
      <w:r>
        <w:t>634*T(v15</w:t>
      </w:r>
      <w:r w:rsidR="00644CD5">
        <w:t>.</w:t>
      </w:r>
      <w:r>
        <w:t>u24) -0</w:t>
      </w:r>
      <w:r w:rsidR="00644CD5">
        <w:t>.</w:t>
      </w:r>
      <w:r>
        <w:t>518*T(v25</w:t>
      </w:r>
      <w:r w:rsidR="00644CD5">
        <w:t>.</w:t>
      </w:r>
      <w:r>
        <w:t>u15) + 0</w:t>
      </w:r>
      <w:r w:rsidR="00644CD5">
        <w:t>.</w:t>
      </w:r>
      <w:r>
        <w:t>406*T(u24) -0</w:t>
      </w:r>
      <w:r w:rsidR="00644CD5">
        <w:t>.</w:t>
      </w:r>
      <w:r>
        <w:t>467*T(v16</w:t>
      </w:r>
      <w:r w:rsidR="00644CD5">
        <w:t>.</w:t>
      </w:r>
      <w:r>
        <w:t>u23) + 0</w:t>
      </w:r>
      <w:r w:rsidR="00644CD5">
        <w:t>.</w:t>
      </w:r>
      <w:r>
        <w:t>514*T(v36) -0</w:t>
      </w:r>
      <w:r w:rsidR="00644CD5">
        <w:t>.</w:t>
      </w:r>
      <w:r>
        <w:t>5*T(v35</w:t>
      </w:r>
      <w:r w:rsidR="00644CD5">
        <w:t>.</w:t>
      </w:r>
      <w:r>
        <w:t>u4) -0</w:t>
      </w:r>
      <w:r w:rsidR="00644CD5">
        <w:t>.</w:t>
      </w:r>
      <w:r>
        <w:t>632*T(v32</w:t>
      </w:r>
      <w:r w:rsidR="00644CD5">
        <w:t>.</w:t>
      </w:r>
      <w:r>
        <w:t>u3) -0</w:t>
      </w:r>
      <w:r w:rsidR="00644CD5">
        <w:t>.</w:t>
      </w:r>
      <w:r>
        <w:t>646*T(v2</w:t>
      </w:r>
      <w:r w:rsidR="00644CD5">
        <w:t>.</w:t>
      </w:r>
      <w:r>
        <w:t>u36) + 0</w:t>
      </w:r>
      <w:r w:rsidR="00644CD5">
        <w:t>.</w:t>
      </w:r>
      <w:r>
        <w:t>295*T(u37) + 0</w:t>
      </w:r>
      <w:r w:rsidR="00644CD5">
        <w:t>.</w:t>
      </w:r>
      <w:r>
        <w:t>506*T(v41</w:t>
      </w:r>
      <w:r w:rsidR="00644CD5">
        <w:t>.</w:t>
      </w:r>
      <w:r>
        <w:t>u1) -0</w:t>
      </w:r>
      <w:r w:rsidR="00644CD5">
        <w:t>.</w:t>
      </w:r>
      <w:r>
        <w:t>582*T(u12) -0</w:t>
      </w:r>
      <w:r w:rsidR="00644CD5">
        <w:t>.</w:t>
      </w:r>
      <w:r>
        <w:t>679*T(v7</w:t>
      </w:r>
      <w:r w:rsidR="00644CD5">
        <w:t>.</w:t>
      </w:r>
      <w:r>
        <w:t>u23) + 0</w:t>
      </w:r>
      <w:r w:rsidR="00644CD5">
        <w:t>.</w:t>
      </w:r>
      <w:r>
        <w:t>615*T(v18</w:t>
      </w:r>
      <w:r w:rsidR="00644CD5">
        <w:t>.</w:t>
      </w:r>
      <w:r>
        <w:t>u1) -0</w:t>
      </w:r>
      <w:r w:rsidR="00644CD5">
        <w:t>.</w:t>
      </w:r>
      <w:r>
        <w:t>578*T(v16</w:t>
      </w:r>
      <w:r w:rsidR="00644CD5">
        <w:t>.</w:t>
      </w:r>
      <w:r>
        <w:t>u19) -0</w:t>
      </w:r>
      <w:r w:rsidR="00644CD5">
        <w:t>.</w:t>
      </w:r>
      <w:r>
        <w:t>697*T(v26</w:t>
      </w:r>
      <w:r w:rsidR="00644CD5">
        <w:t>.</w:t>
      </w:r>
      <w:r>
        <w:t>u15) + 0</w:t>
      </w:r>
      <w:r w:rsidR="00644CD5">
        <w:t>.</w:t>
      </w:r>
      <w:r>
        <w:t>806*T(v28</w:t>
      </w:r>
      <w:r w:rsidR="00644CD5">
        <w:t>.</w:t>
      </w:r>
      <w:r>
        <w:t>u8) + 0</w:t>
      </w:r>
      <w:r w:rsidR="00644CD5">
        <w:t>.</w:t>
      </w:r>
      <w:r>
        <w:t>653*T(v17</w:t>
      </w:r>
      <w:r w:rsidR="00644CD5">
        <w:t>.</w:t>
      </w:r>
      <w:r>
        <w:t>u7) + 0</w:t>
      </w:r>
      <w:r w:rsidR="00644CD5">
        <w:t>.</w:t>
      </w:r>
      <w:r>
        <w:t>744*T(v2</w:t>
      </w:r>
      <w:r w:rsidR="00644CD5">
        <w:t>.</w:t>
      </w:r>
      <w:r>
        <w:t>u11) -0</w:t>
      </w:r>
      <w:r w:rsidR="00644CD5">
        <w:t>.</w:t>
      </w:r>
      <w:r>
        <w:t>772*T(v24</w:t>
      </w:r>
      <w:r w:rsidR="00644CD5">
        <w:t>.</w:t>
      </w:r>
      <w:r>
        <w:t>u13) + 0</w:t>
      </w:r>
      <w:r w:rsidR="00644CD5">
        <w:t>.</w:t>
      </w:r>
      <w:r>
        <w:t>402*T(v14</w:t>
      </w:r>
      <w:r w:rsidR="00644CD5">
        <w:t>.</w:t>
      </w:r>
      <w:r>
        <w:t>u4) + 0</w:t>
      </w:r>
      <w:r w:rsidR="00644CD5">
        <w:t>.</w:t>
      </w:r>
      <w:r>
        <w:t>445*T(v17</w:t>
      </w:r>
      <w:r w:rsidR="00644CD5">
        <w:t>.</w:t>
      </w:r>
      <w:r>
        <w:t>u26) -0</w:t>
      </w:r>
      <w:r w:rsidR="00644CD5">
        <w:t>.</w:t>
      </w:r>
      <w:r>
        <w:t>544*T(v13</w:t>
      </w:r>
      <w:r w:rsidR="00644CD5">
        <w:t>.</w:t>
      </w:r>
      <w:r>
        <w:t>u22) + 0</w:t>
      </w:r>
      <w:r w:rsidR="00644CD5">
        <w:t>.</w:t>
      </w:r>
      <w:r>
        <w:t>771*T(v7</w:t>
      </w:r>
      <w:r w:rsidR="00644CD5">
        <w:t>.</w:t>
      </w:r>
      <w:r>
        <w:t>u15) + 0</w:t>
      </w:r>
      <w:r w:rsidR="00644CD5">
        <w:t>.</w:t>
      </w:r>
      <w:r>
        <w:t>471*T(v13</w:t>
      </w:r>
      <w:r w:rsidR="00644CD5">
        <w:t>.</w:t>
      </w:r>
      <w:r>
        <w:t>u18) + 0</w:t>
      </w:r>
      <w:r w:rsidR="00644CD5">
        <w:t>.</w:t>
      </w:r>
      <w:r>
        <w:t>521*T(v2</w:t>
      </w:r>
      <w:r w:rsidR="00644CD5">
        <w:t>.</w:t>
      </w:r>
      <w:r>
        <w:t>u27) -0</w:t>
      </w:r>
      <w:r w:rsidR="00644CD5">
        <w:t>.</w:t>
      </w:r>
      <w:r>
        <w:t>522*T(v29</w:t>
      </w:r>
      <w:r w:rsidR="00644CD5">
        <w:t>.</w:t>
      </w:r>
      <w:r>
        <w:t>u11) + 0</w:t>
      </w:r>
      <w:r w:rsidR="00644CD5">
        <w:t>.</w:t>
      </w:r>
      <w:r>
        <w:t>508*T(v3</w:t>
      </w:r>
      <w:r w:rsidR="00644CD5">
        <w:t>.</w:t>
      </w:r>
      <w:r>
        <w:t>u22) + 0</w:t>
      </w:r>
      <w:r w:rsidR="00644CD5">
        <w:t>.</w:t>
      </w:r>
      <w:r>
        <w:t>413*T(v9</w:t>
      </w:r>
      <w:r w:rsidR="00644CD5">
        <w:t>.</w:t>
      </w:r>
      <w:r>
        <w:t>u33) -0</w:t>
      </w:r>
      <w:r w:rsidR="00644CD5">
        <w:t>.</w:t>
      </w:r>
      <w:r>
        <w:t>294*T(v11</w:t>
      </w:r>
      <w:r w:rsidR="00644CD5">
        <w:t>.</w:t>
      </w:r>
      <w:r>
        <w:t>u30) + 0</w:t>
      </w:r>
      <w:r w:rsidR="00644CD5">
        <w:t>.</w:t>
      </w:r>
      <w:r>
        <w:t>703*T(v9</w:t>
      </w:r>
      <w:r w:rsidR="00644CD5">
        <w:t>.</w:t>
      </w:r>
      <w:r>
        <w:t>u24) -0</w:t>
      </w:r>
      <w:r w:rsidR="00644CD5">
        <w:t>.</w:t>
      </w:r>
      <w:r>
        <w:t>457*T(v35</w:t>
      </w:r>
      <w:r w:rsidR="00644CD5">
        <w:t>.</w:t>
      </w:r>
      <w:r>
        <w:t>u5) -0</w:t>
      </w:r>
      <w:r w:rsidR="00644CD5">
        <w:t>.</w:t>
      </w:r>
      <w:r>
        <w:t>509*T(v3</w:t>
      </w:r>
      <w:r w:rsidR="00644CD5">
        <w:t>.</w:t>
      </w:r>
      <w:r>
        <w:t>u26) + 0</w:t>
      </w:r>
      <w:r w:rsidR="00644CD5">
        <w:t>.</w:t>
      </w:r>
      <w:r>
        <w:t>394*T(v21) + 0</w:t>
      </w:r>
      <w:r w:rsidR="00644CD5">
        <w:t>.</w:t>
      </w:r>
      <w:r>
        <w:t>457*T(v3</w:t>
      </w:r>
      <w:r w:rsidR="00644CD5">
        <w:t>.</w:t>
      </w:r>
      <w:r>
        <w:t>u36) + 0</w:t>
      </w:r>
      <w:r w:rsidR="00644CD5">
        <w:t>.</w:t>
      </w:r>
      <w:r>
        <w:t>386*T(v8</w:t>
      </w:r>
      <w:r w:rsidR="00644CD5">
        <w:t>.</w:t>
      </w:r>
      <w:r>
        <w:t>u12) + 0</w:t>
      </w:r>
      <w:r w:rsidR="00644CD5">
        <w:t>.</w:t>
      </w:r>
      <w:r>
        <w:t>489*T(v21</w:t>
      </w:r>
      <w:r w:rsidR="00644CD5">
        <w:t>.</w:t>
      </w:r>
      <w:r>
        <w:t>u17) -0</w:t>
      </w:r>
      <w:r w:rsidR="00644CD5">
        <w:t>.</w:t>
      </w:r>
      <w:r>
        <w:t>403*T(v14</w:t>
      </w:r>
      <w:r w:rsidR="00644CD5">
        <w:t>.</w:t>
      </w:r>
      <w:r>
        <w:t>u26) -0</w:t>
      </w:r>
      <w:r w:rsidR="00644CD5">
        <w:t>.</w:t>
      </w:r>
      <w:r>
        <w:t>359*T(v10</w:t>
      </w:r>
      <w:r w:rsidR="00644CD5">
        <w:t>.</w:t>
      </w:r>
      <w:r>
        <w:t>u31) -0</w:t>
      </w:r>
      <w:r w:rsidR="00644CD5">
        <w:t>.</w:t>
      </w:r>
      <w:r>
        <w:t>437*T(v29</w:t>
      </w:r>
      <w:r w:rsidR="00644CD5">
        <w:t>.</w:t>
      </w:r>
      <w:r>
        <w:t>u6) -0</w:t>
      </w:r>
      <w:r w:rsidR="00644CD5">
        <w:t>.</w:t>
      </w:r>
      <w:r>
        <w:t>195*T(v8</w:t>
      </w:r>
      <w:r w:rsidR="00644CD5">
        <w:t>.</w:t>
      </w:r>
      <w:r>
        <w:t>u29) + 0</w:t>
      </w:r>
      <w:r w:rsidR="00644CD5">
        <w:t>.</w:t>
      </w:r>
      <w:r>
        <w:t>312*T(v27</w:t>
      </w:r>
      <w:r w:rsidR="00644CD5">
        <w:t>.</w:t>
      </w:r>
      <w:r>
        <w:t>u7) -0</w:t>
      </w:r>
      <w:r w:rsidR="00644CD5">
        <w:t>.</w:t>
      </w:r>
      <w:r>
        <w:t>408*T(v9</w:t>
      </w:r>
      <w:r w:rsidR="00644CD5">
        <w:t>.</w:t>
      </w:r>
      <w:r>
        <w:t>u27) + 0</w:t>
      </w:r>
      <w:r w:rsidR="00644CD5">
        <w:t>.</w:t>
      </w:r>
      <w:r>
        <w:t>397*T(v8</w:t>
      </w:r>
      <w:r w:rsidR="00644CD5">
        <w:t>.</w:t>
      </w:r>
      <w:r>
        <w:t>u24) + 0</w:t>
      </w:r>
      <w:r w:rsidR="00644CD5">
        <w:t>.</w:t>
      </w:r>
      <w:r>
        <w:t>284*Volume^2 -0</w:t>
      </w:r>
      <w:r w:rsidR="00644CD5">
        <w:t>.</w:t>
      </w:r>
      <w:r>
        <w:t>282*T(v1</w:t>
      </w:r>
      <w:r w:rsidR="00644CD5">
        <w:t>.</w:t>
      </w:r>
      <w:r>
        <w:t>u36) + 0</w:t>
      </w:r>
      <w:r w:rsidR="00644CD5">
        <w:t>.</w:t>
      </w:r>
      <w:r>
        <w:t>306*T(v25</w:t>
      </w:r>
      <w:r w:rsidR="00644CD5">
        <w:t>.</w:t>
      </w:r>
      <w:r>
        <w:t>u14) + 0</w:t>
      </w:r>
      <w:r w:rsidR="00644CD5">
        <w:t>.</w:t>
      </w:r>
      <w:r>
        <w:t>246*T(v6</w:t>
      </w:r>
      <w:r w:rsidR="00644CD5">
        <w:t>.</w:t>
      </w:r>
      <w:r>
        <w:t>u36) -0</w:t>
      </w:r>
      <w:r w:rsidR="00644CD5">
        <w:t>.</w:t>
      </w:r>
      <w:r>
        <w:t>346*T(v2</w:t>
      </w:r>
      <w:r w:rsidR="00644CD5">
        <w:t>.</w:t>
      </w:r>
      <w:r>
        <w:t>u8) -0</w:t>
      </w:r>
      <w:r w:rsidR="00644CD5">
        <w:t>.</w:t>
      </w:r>
      <w:r>
        <w:t>145*T(v37</w:t>
      </w:r>
      <w:r w:rsidR="00644CD5">
        <w:t>.</w:t>
      </w:r>
      <w:r>
        <w:t>u2) -0</w:t>
      </w:r>
      <w:r w:rsidR="00644CD5">
        <w:t>.</w:t>
      </w:r>
      <w:r>
        <w:t>21*T(v13</w:t>
      </w:r>
      <w:r w:rsidR="00644CD5">
        <w:t>.</w:t>
      </w:r>
      <w:r>
        <w:t>u13) -0</w:t>
      </w:r>
      <w:r w:rsidR="00644CD5">
        <w:t>.</w:t>
      </w:r>
      <w:r>
        <w:t>209*T(v31</w:t>
      </w:r>
      <w:r w:rsidR="00644CD5">
        <w:t>.</w:t>
      </w:r>
      <w:r>
        <w:t>u7) -0</w:t>
      </w:r>
      <w:r w:rsidR="00644CD5">
        <w:t>.</w:t>
      </w:r>
      <w:r>
        <w:t>21*T(v16</w:t>
      </w:r>
      <w:r w:rsidR="00644CD5">
        <w:t>.</w:t>
      </w:r>
      <w:r>
        <w:t>u26) -0</w:t>
      </w:r>
      <w:r w:rsidR="00644CD5">
        <w:t>.</w:t>
      </w:r>
      <w:r>
        <w:t>213*T(v33</w:t>
      </w:r>
      <w:r w:rsidR="00644CD5">
        <w:t>.</w:t>
      </w:r>
      <w:r>
        <w:t>u3) + 0</w:t>
      </w:r>
      <w:r w:rsidR="00644CD5">
        <w:t>.</w:t>
      </w:r>
      <w:r>
        <w:t>195*T(v29</w:t>
      </w:r>
      <w:r w:rsidR="00644CD5">
        <w:t>.</w:t>
      </w:r>
      <w:r>
        <w:t>u8) + 0</w:t>
      </w:r>
      <w:r w:rsidR="00644CD5">
        <w:t>.</w:t>
      </w:r>
      <w:r>
        <w:t>173*T(v19</w:t>
      </w:r>
      <w:r w:rsidR="00644CD5">
        <w:t>.</w:t>
      </w:r>
      <w:r>
        <w:t>u21) + 0</w:t>
      </w:r>
      <w:r w:rsidR="00644CD5">
        <w:t>.</w:t>
      </w:r>
      <w:r>
        <w:t>158*T(v19</w:t>
      </w:r>
      <w:r w:rsidR="00644CD5">
        <w:t>.</w:t>
      </w:r>
      <w:r>
        <w:t>u6) -0</w:t>
      </w:r>
      <w:r w:rsidR="00644CD5">
        <w:t>.</w:t>
      </w:r>
      <w:r>
        <w:t>0893*T(v37) + 0</w:t>
      </w:r>
      <w:r w:rsidR="00644CD5">
        <w:t>.</w:t>
      </w:r>
      <w:r>
        <w:t>126*T(v9</w:t>
      </w:r>
      <w:r w:rsidR="00644CD5">
        <w:t>.</w:t>
      </w:r>
      <w:r>
        <w:t>u22) -0</w:t>
      </w:r>
      <w:r w:rsidR="00644CD5">
        <w:t>.</w:t>
      </w:r>
      <w:r>
        <w:t>125*T(v12</w:t>
      </w:r>
      <w:r w:rsidR="00644CD5">
        <w:t>.</w:t>
      </w:r>
      <w:r>
        <w:t>u13) -0</w:t>
      </w:r>
      <w:r w:rsidR="00644CD5">
        <w:t>.</w:t>
      </w:r>
      <w:r>
        <w:t>0872*NumDonor + 0</w:t>
      </w:r>
      <w:r w:rsidR="00644CD5">
        <w:t>.</w:t>
      </w:r>
      <w:r>
        <w:t>0978*T(v34</w:t>
      </w:r>
      <w:r w:rsidR="00644CD5">
        <w:t>.</w:t>
      </w:r>
      <w:r>
        <w:t>u9) + 0</w:t>
      </w:r>
      <w:r w:rsidR="00644CD5">
        <w:t>.</w:t>
      </w:r>
      <w:r>
        <w:t>11*T(v15</w:t>
      </w:r>
      <w:r w:rsidR="00644CD5">
        <w:t>.</w:t>
      </w:r>
      <w:r>
        <w:t>u11) -0</w:t>
      </w:r>
      <w:r w:rsidR="00644CD5">
        <w:t>.</w:t>
      </w:r>
      <w:r>
        <w:t>0968*T(v8</w:t>
      </w:r>
      <w:r w:rsidR="00644CD5">
        <w:t>.</w:t>
      </w:r>
      <w:r>
        <w:t>u11) -0</w:t>
      </w:r>
      <w:r w:rsidR="00644CD5">
        <w:t>.</w:t>
      </w:r>
      <w:r>
        <w:t>153*T(v4</w:t>
      </w:r>
      <w:r w:rsidR="00644CD5">
        <w:t>.</w:t>
      </w:r>
      <w:r>
        <w:t>u1) -0</w:t>
      </w:r>
      <w:r w:rsidR="00644CD5">
        <w:t>.</w:t>
      </w:r>
      <w:r>
        <w:t>0661*T(v25</w:t>
      </w:r>
      <w:r w:rsidR="00644CD5">
        <w:t>.</w:t>
      </w:r>
      <w:r>
        <w:t>u8) + 0</w:t>
      </w:r>
      <w:r w:rsidR="00644CD5">
        <w:t>.</w:t>
      </w:r>
      <w:r>
        <w:t>0558*T(v26</w:t>
      </w:r>
      <w:r w:rsidR="00644CD5">
        <w:t>.</w:t>
      </w:r>
      <w:r>
        <w:t>u14) -0</w:t>
      </w:r>
      <w:r w:rsidR="00644CD5">
        <w:t>.</w:t>
      </w:r>
      <w:r>
        <w:t>0586*T(v7</w:t>
      </w:r>
      <w:r w:rsidR="00644CD5">
        <w:t>.</w:t>
      </w:r>
      <w:r>
        <w:t>u14) + 0</w:t>
      </w:r>
      <w:r w:rsidR="00644CD5">
        <w:t>.</w:t>
      </w:r>
      <w:r>
        <w:t>0523*T(v9</w:t>
      </w:r>
      <w:r w:rsidR="00644CD5">
        <w:t>.</w:t>
      </w:r>
      <w:r>
        <w:t>u8) + 0</w:t>
      </w:r>
      <w:r w:rsidR="00644CD5">
        <w:t>.</w:t>
      </w:r>
      <w:r>
        <w:t>0481*T(v5</w:t>
      </w:r>
      <w:r w:rsidR="00644CD5">
        <w:t>.</w:t>
      </w:r>
      <w:r>
        <w:t>u18) -0</w:t>
      </w:r>
      <w:r w:rsidR="00644CD5">
        <w:t>.</w:t>
      </w:r>
      <w:r>
        <w:t>0483*T(v1</w:t>
      </w:r>
      <w:r w:rsidR="00644CD5">
        <w:t>.</w:t>
      </w:r>
      <w:r>
        <w:t>u19) + 0</w:t>
      </w:r>
      <w:r w:rsidR="00644CD5">
        <w:t>.</w:t>
      </w:r>
      <w:r>
        <w:t>0381*T(v29</w:t>
      </w:r>
      <w:r w:rsidR="00644CD5">
        <w:t>.</w:t>
      </w:r>
      <w:r>
        <w:t>u10) -0</w:t>
      </w:r>
      <w:r w:rsidR="00644CD5">
        <w:t>.</w:t>
      </w:r>
      <w:r>
        <w:t>0353*T(v7</w:t>
      </w:r>
      <w:r w:rsidR="00644CD5">
        <w:t>.</w:t>
      </w:r>
      <w:r>
        <w:t>u2) -0</w:t>
      </w:r>
      <w:r w:rsidR="00644CD5">
        <w:t>.</w:t>
      </w:r>
      <w:r>
        <w:t>0286*T(v9</w:t>
      </w:r>
      <w:r w:rsidR="00644CD5">
        <w:t>.</w:t>
      </w:r>
      <w:r>
        <w:t>u23) + 0</w:t>
      </w:r>
      <w:r w:rsidR="00644CD5">
        <w:t>.</w:t>
      </w:r>
      <w:r>
        <w:t>0194*T(u17) -0</w:t>
      </w:r>
      <w:r w:rsidR="00644CD5">
        <w:t>.</w:t>
      </w:r>
      <w:r>
        <w:t>0174*T(v28</w:t>
      </w:r>
      <w:r w:rsidR="00644CD5">
        <w:t>.</w:t>
      </w:r>
      <w:r>
        <w:t>u6) + 0</w:t>
      </w:r>
      <w:r w:rsidR="00644CD5">
        <w:t>.</w:t>
      </w:r>
      <w:r>
        <w:t>0173*T(v28</w:t>
      </w:r>
      <w:r w:rsidR="00644CD5">
        <w:t>.</w:t>
      </w:r>
      <w:r>
        <w:t>u10) -0</w:t>
      </w:r>
      <w:r w:rsidR="00644CD5">
        <w:t>.</w:t>
      </w:r>
      <w:r>
        <w:t>0179*T(v9</w:t>
      </w:r>
      <w:r w:rsidR="00644CD5">
        <w:t>.</w:t>
      </w:r>
      <w:r>
        <w:t>u14) + 0</w:t>
      </w:r>
      <w:r w:rsidR="00644CD5">
        <w:t>.</w:t>
      </w:r>
      <w:r>
        <w:t>0179*T(v30</w:t>
      </w:r>
      <w:r w:rsidR="00644CD5">
        <w:t>.</w:t>
      </w:r>
      <w:r>
        <w:t>u5) -0</w:t>
      </w:r>
      <w:r w:rsidR="00644CD5">
        <w:t>.</w:t>
      </w:r>
      <w:r>
        <w:t>0203*T(v1</w:t>
      </w:r>
      <w:r w:rsidR="00644CD5">
        <w:t>.</w:t>
      </w:r>
      <w:r>
        <w:t>u9) + 9</w:t>
      </w:r>
      <w:r w:rsidR="00644CD5">
        <w:t>.</w:t>
      </w:r>
      <w:r>
        <w:t>13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504*T(v2</w:t>
      </w:r>
      <w:r w:rsidR="00644CD5">
        <w:t>.</w:t>
      </w:r>
      <w:r>
        <w:t>u4) + 0</w:t>
      </w:r>
      <w:r w:rsidR="00644CD5">
        <w:t>.</w:t>
      </w:r>
      <w:r>
        <w:t>19*T(v14</w:t>
      </w:r>
      <w:r w:rsidR="00644CD5">
        <w:t>.</w:t>
      </w:r>
      <w:r>
        <w:t>u22) -0</w:t>
      </w:r>
      <w:r w:rsidR="00644CD5">
        <w:t>.</w:t>
      </w:r>
      <w:r>
        <w:t>337*T(v6</w:t>
      </w:r>
      <w:r w:rsidR="00644CD5">
        <w:t>.</w:t>
      </w:r>
      <w:r>
        <w:t>u3) -0</w:t>
      </w:r>
      <w:r w:rsidR="00644CD5">
        <w:t>.</w:t>
      </w:r>
      <w:r>
        <w:t>9*T(v23</w:t>
      </w:r>
      <w:r w:rsidR="00644CD5">
        <w:t>.</w:t>
      </w:r>
      <w:r>
        <w:t>u13) + 22</w:t>
      </w:r>
      <w:r w:rsidR="00644CD5">
        <w:t>.</w:t>
      </w:r>
      <w:r>
        <w:t>1*Length -1</w:t>
      </w:r>
      <w:r w:rsidR="00644CD5">
        <w:t>.</w:t>
      </w:r>
      <w:r>
        <w:t>16*T(v7</w:t>
      </w:r>
      <w:r w:rsidR="00644CD5">
        <w:t>.</w:t>
      </w:r>
      <w:r>
        <w:t>u10) + 0</w:t>
      </w:r>
      <w:r w:rsidR="00644CD5">
        <w:t>.</w:t>
      </w:r>
      <w:r>
        <w:t>983*T(v3</w:t>
      </w:r>
      <w:r w:rsidR="00644CD5">
        <w:t>.</w:t>
      </w:r>
      <w:r>
        <w:t>u3) + 0</w:t>
      </w:r>
      <w:r w:rsidR="00644CD5">
        <w:t>.</w:t>
      </w:r>
      <w:r>
        <w:t>632*T(v8</w:t>
      </w:r>
      <w:r w:rsidR="00644CD5">
        <w:t>.</w:t>
      </w:r>
      <w:r>
        <w:t>u3) + 0</w:t>
      </w:r>
      <w:r w:rsidR="00644CD5">
        <w:t>.</w:t>
      </w:r>
      <w:r>
        <w:t>45*T(v13</w:t>
      </w:r>
      <w:r w:rsidR="00644CD5">
        <w:t>.</w:t>
      </w:r>
      <w:r>
        <w:t>u11) -0</w:t>
      </w:r>
      <w:r w:rsidR="00644CD5">
        <w:t>.</w:t>
      </w:r>
      <w:r>
        <w:t>256*T(v15) + 0</w:t>
      </w:r>
      <w:r w:rsidR="00644CD5">
        <w:t>.</w:t>
      </w:r>
      <w:r>
        <w:t>206*T(v3</w:t>
      </w:r>
      <w:r w:rsidR="00644CD5">
        <w:t>.</w:t>
      </w:r>
      <w:r>
        <w:t>u11) -0</w:t>
      </w:r>
      <w:r w:rsidR="00644CD5">
        <w:t>.</w:t>
      </w:r>
      <w:r>
        <w:t>932*T(v24</w:t>
      </w:r>
      <w:r w:rsidR="00644CD5">
        <w:t>.</w:t>
      </w:r>
      <w:r>
        <w:t>u8) + 0</w:t>
      </w:r>
      <w:r w:rsidR="00644CD5">
        <w:t>.</w:t>
      </w:r>
      <w:r>
        <w:t>556*T(v22</w:t>
      </w:r>
      <w:r w:rsidR="00644CD5">
        <w:t>.</w:t>
      </w:r>
      <w:r>
        <w:t>u15) + 0</w:t>
      </w:r>
      <w:r w:rsidR="00644CD5">
        <w:t>.</w:t>
      </w:r>
      <w:r>
        <w:t>718*T(v5</w:t>
      </w:r>
      <w:r w:rsidR="00644CD5">
        <w:t>.</w:t>
      </w:r>
      <w:r>
        <w:t>u21) -0</w:t>
      </w:r>
      <w:r w:rsidR="00644CD5">
        <w:t>.</w:t>
      </w:r>
      <w:r>
        <w:t>574*T(v5</w:t>
      </w:r>
      <w:r w:rsidR="00644CD5">
        <w:t>.</w:t>
      </w:r>
      <w:r>
        <w:t>u35) -0</w:t>
      </w:r>
      <w:r w:rsidR="00644CD5">
        <w:t>.</w:t>
      </w:r>
      <w:r>
        <w:t>567*T(v22</w:t>
      </w:r>
      <w:r w:rsidR="00644CD5">
        <w:t>.</w:t>
      </w:r>
      <w:r>
        <w:t>u7) -1</w:t>
      </w:r>
      <w:r w:rsidR="00644CD5">
        <w:t>.</w:t>
      </w:r>
      <w:r>
        <w:t>2*T(v28</w:t>
      </w:r>
      <w:r w:rsidR="00644CD5">
        <w:t>.</w:t>
      </w:r>
      <w:r>
        <w:t>u5) -2</w:t>
      </w:r>
      <w:r w:rsidR="00644CD5">
        <w:t>.</w:t>
      </w:r>
      <w:r>
        <w:t>18*T(v4</w:t>
      </w:r>
      <w:r w:rsidR="00644CD5">
        <w:t>.</w:t>
      </w:r>
      <w:r>
        <w:t>u2) -0</w:t>
      </w:r>
      <w:r w:rsidR="00644CD5">
        <w:t>.</w:t>
      </w:r>
      <w:r>
        <w:t>738*T(v4</w:t>
      </w:r>
      <w:r w:rsidR="00644CD5">
        <w:t>.</w:t>
      </w:r>
      <w:r>
        <w:t>u3) -0</w:t>
      </w:r>
      <w:r w:rsidR="00644CD5">
        <w:t>.</w:t>
      </w:r>
      <w:r>
        <w:t>892*T(v14</w:t>
      </w:r>
      <w:r w:rsidR="00644CD5">
        <w:t>.</w:t>
      </w:r>
      <w:r>
        <w:t>u26) -1</w:t>
      </w:r>
      <w:r w:rsidR="00644CD5">
        <w:t>.</w:t>
      </w:r>
      <w:r>
        <w:t>29*T(v12</w:t>
      </w:r>
      <w:r w:rsidR="00644CD5">
        <w:t>.</w:t>
      </w:r>
      <w:r>
        <w:t>u8) -0</w:t>
      </w:r>
      <w:r w:rsidR="00644CD5">
        <w:t>.</w:t>
      </w:r>
      <w:r>
        <w:t>251*T(v20</w:t>
      </w:r>
      <w:r w:rsidR="00644CD5">
        <w:t>.</w:t>
      </w:r>
      <w:r>
        <w:t>u21) -0</w:t>
      </w:r>
      <w:r w:rsidR="00644CD5">
        <w:t>.</w:t>
      </w:r>
      <w:r>
        <w:t>317*T(v3</w:t>
      </w:r>
      <w:r w:rsidR="00644CD5">
        <w:t>.</w:t>
      </w:r>
      <w:r>
        <w:t>u32) -0</w:t>
      </w:r>
      <w:r w:rsidR="00644CD5">
        <w:t>.</w:t>
      </w:r>
      <w:r>
        <w:t>501*T(v27</w:t>
      </w:r>
      <w:r w:rsidR="00644CD5">
        <w:t>.</w:t>
      </w:r>
      <w:r>
        <w:t>u10) -10</w:t>
      </w:r>
      <w:r w:rsidR="00644CD5">
        <w:t>.</w:t>
      </w:r>
      <w:r>
        <w:t>1*Length^2 -0</w:t>
      </w:r>
      <w:r w:rsidR="00644CD5">
        <w:t>.</w:t>
      </w:r>
      <w:r>
        <w:t>632*T(v16</w:t>
      </w:r>
      <w:r w:rsidR="00644CD5">
        <w:t>.</w:t>
      </w:r>
      <w:r>
        <w:t>u2) -0</w:t>
      </w:r>
      <w:r w:rsidR="00644CD5">
        <w:t>.</w:t>
      </w:r>
      <w:r>
        <w:t>35*T(v9</w:t>
      </w:r>
      <w:r w:rsidR="00644CD5">
        <w:t>.</w:t>
      </w:r>
      <w:r>
        <w:t>u33) -0</w:t>
      </w:r>
      <w:r w:rsidR="00644CD5">
        <w:t>.</w:t>
      </w:r>
      <w:r>
        <w:t>208*T(v18</w:t>
      </w:r>
      <w:r w:rsidR="00644CD5">
        <w:t>.</w:t>
      </w:r>
      <w:r>
        <w:t>u21) + 0</w:t>
      </w:r>
      <w:r w:rsidR="00644CD5">
        <w:t>.</w:t>
      </w:r>
      <w:r>
        <w:t>483*T(v26</w:t>
      </w:r>
      <w:r w:rsidR="00644CD5">
        <w:t>.</w:t>
      </w:r>
      <w:r>
        <w:t>u15) + 0</w:t>
      </w:r>
      <w:r w:rsidR="00644CD5">
        <w:t>.</w:t>
      </w:r>
      <w:r>
        <w:t>982*T(v18</w:t>
      </w:r>
      <w:r w:rsidR="00644CD5">
        <w:t>.</w:t>
      </w:r>
      <w:r>
        <w:t>u17) -0</w:t>
      </w:r>
      <w:r w:rsidR="00644CD5">
        <w:t>.</w:t>
      </w:r>
      <w:r>
        <w:t>57*T(v21</w:t>
      </w:r>
      <w:r w:rsidR="00644CD5">
        <w:t>.</w:t>
      </w:r>
      <w:r>
        <w:t>u12) + 1</w:t>
      </w:r>
      <w:r w:rsidR="00644CD5">
        <w:t>.</w:t>
      </w:r>
      <w:r>
        <w:t>14*T(v9</w:t>
      </w:r>
      <w:r w:rsidR="00644CD5">
        <w:t>.</w:t>
      </w:r>
      <w:r>
        <w:t>u2) + 1</w:t>
      </w:r>
      <w:r w:rsidR="00644CD5">
        <w:t>.</w:t>
      </w:r>
      <w:r>
        <w:t>04*T(v20</w:t>
      </w:r>
      <w:r w:rsidR="00644CD5">
        <w:t>.</w:t>
      </w:r>
      <w:r>
        <w:t>u17) + 1</w:t>
      </w:r>
      <w:r w:rsidR="00644CD5">
        <w:t>.</w:t>
      </w:r>
      <w:r>
        <w:t>26*T(v10</w:t>
      </w:r>
      <w:r w:rsidR="00644CD5">
        <w:t>.</w:t>
      </w:r>
      <w:r>
        <w:t>u26) + 0</w:t>
      </w:r>
      <w:r w:rsidR="00644CD5">
        <w:t>.</w:t>
      </w:r>
      <w:r>
        <w:t>0655*T(v6</w:t>
      </w:r>
      <w:r w:rsidR="00644CD5">
        <w:t>.</w:t>
      </w:r>
      <w:r>
        <w:t>u22) -0</w:t>
      </w:r>
      <w:r w:rsidR="00644CD5">
        <w:t>.</w:t>
      </w:r>
      <w:r>
        <w:t>789*T(v34</w:t>
      </w:r>
      <w:r w:rsidR="00644CD5">
        <w:t>.</w:t>
      </w:r>
      <w:r>
        <w:t>u4) -0</w:t>
      </w:r>
      <w:r w:rsidR="00644CD5">
        <w:t>.</w:t>
      </w:r>
      <w:r>
        <w:t>92*T(v8</w:t>
      </w:r>
      <w:r w:rsidR="00644CD5">
        <w:t>.</w:t>
      </w:r>
      <w:r>
        <w:t>u5) + 0</w:t>
      </w:r>
      <w:r w:rsidR="00644CD5">
        <w:t>.</w:t>
      </w:r>
      <w:r>
        <w:t>149*T(v28</w:t>
      </w:r>
      <w:r w:rsidR="00644CD5">
        <w:t>.</w:t>
      </w:r>
      <w:r>
        <w:t>u15) + 0</w:t>
      </w:r>
      <w:r w:rsidR="00644CD5">
        <w:t>.</w:t>
      </w:r>
      <w:r>
        <w:t>428*T(v32</w:t>
      </w:r>
      <w:r w:rsidR="00644CD5">
        <w:t>.</w:t>
      </w:r>
      <w:r>
        <w:t>u8) + 0</w:t>
      </w:r>
      <w:r w:rsidR="00644CD5">
        <w:t>.</w:t>
      </w:r>
      <w:r>
        <w:t>627*T(v5</w:t>
      </w:r>
      <w:r w:rsidR="00644CD5">
        <w:t>.</w:t>
      </w:r>
      <w:r>
        <w:t>u26) -0</w:t>
      </w:r>
      <w:r w:rsidR="00644CD5">
        <w:t>.</w:t>
      </w:r>
      <w:r>
        <w:t>345*T(v22</w:t>
      </w:r>
      <w:r w:rsidR="00644CD5">
        <w:t>.</w:t>
      </w:r>
      <w:r>
        <w:t>u5) -0</w:t>
      </w:r>
      <w:r w:rsidR="00644CD5">
        <w:t>.</w:t>
      </w:r>
      <w:r>
        <w:t>891*T(v25</w:t>
      </w:r>
      <w:r w:rsidR="00644CD5">
        <w:t>.</w:t>
      </w:r>
      <w:r>
        <w:t>u7) -0</w:t>
      </w:r>
      <w:r w:rsidR="00644CD5">
        <w:t>.</w:t>
      </w:r>
      <w:r>
        <w:t>384*T(v33</w:t>
      </w:r>
      <w:r w:rsidR="00644CD5">
        <w:t>.</w:t>
      </w:r>
      <w:r>
        <w:t>u5) -1</w:t>
      </w:r>
      <w:r w:rsidR="00644CD5">
        <w:t>.</w:t>
      </w:r>
      <w:r>
        <w:t>42*T(v3) -0</w:t>
      </w:r>
      <w:r w:rsidR="00644CD5">
        <w:t>.</w:t>
      </w:r>
      <w:r>
        <w:t>599*T(v19</w:t>
      </w:r>
      <w:r w:rsidR="00644CD5">
        <w:t>.</w:t>
      </w:r>
      <w:r>
        <w:t>u16) -1</w:t>
      </w:r>
      <w:r w:rsidR="00644CD5">
        <w:t>.</w:t>
      </w:r>
      <w:r>
        <w:t>15*T(v19</w:t>
      </w:r>
      <w:r w:rsidR="00644CD5">
        <w:t>.</w:t>
      </w:r>
      <w:r>
        <w:t>u15) + 0</w:t>
      </w:r>
      <w:r w:rsidR="00644CD5">
        <w:t>.</w:t>
      </w:r>
      <w:r>
        <w:t>94*T(v16</w:t>
      </w:r>
      <w:r w:rsidR="00644CD5">
        <w:t>.</w:t>
      </w:r>
      <w:r>
        <w:t>u22) + 0</w:t>
      </w:r>
      <w:r w:rsidR="00644CD5">
        <w:t>.</w:t>
      </w:r>
      <w:r>
        <w:t>828*T(v10</w:t>
      </w:r>
      <w:r w:rsidR="00644CD5">
        <w:t>.</w:t>
      </w:r>
      <w:r>
        <w:t>u29) -1</w:t>
      </w:r>
      <w:r w:rsidR="00644CD5">
        <w:t>.</w:t>
      </w:r>
      <w:r>
        <w:t>21*T(v17</w:t>
      </w:r>
      <w:r w:rsidR="00644CD5">
        <w:t>.</w:t>
      </w:r>
      <w:r>
        <w:t>u7) -0</w:t>
      </w:r>
      <w:r w:rsidR="00644CD5">
        <w:t>.</w:t>
      </w:r>
      <w:r>
        <w:t>7*T(v11</w:t>
      </w:r>
      <w:r w:rsidR="00644CD5">
        <w:t>.</w:t>
      </w:r>
      <w:r>
        <w:t>u32) + 0</w:t>
      </w:r>
      <w:r w:rsidR="00644CD5">
        <w:t>.</w:t>
      </w:r>
      <w:r>
        <w:t>91*T(v3</w:t>
      </w:r>
      <w:r w:rsidR="00644CD5">
        <w:t>.</w:t>
      </w:r>
      <w:r>
        <w:t>u21) + 0</w:t>
      </w:r>
      <w:r w:rsidR="00644CD5">
        <w:t>.</w:t>
      </w:r>
      <w:r>
        <w:t>733*T(v15</w:t>
      </w:r>
      <w:r w:rsidR="00644CD5">
        <w:t>.</w:t>
      </w:r>
      <w:r>
        <w:t>u2) -0</w:t>
      </w:r>
      <w:r w:rsidR="00644CD5">
        <w:t>.</w:t>
      </w:r>
      <w:r>
        <w:t>553*T(v12</w:t>
      </w:r>
      <w:r w:rsidR="00644CD5">
        <w:t>.</w:t>
      </w:r>
      <w:r>
        <w:t>u30) + 0</w:t>
      </w:r>
      <w:r w:rsidR="00644CD5">
        <w:t>.</w:t>
      </w:r>
      <w:r>
        <w:t>885*T(v22</w:t>
      </w:r>
      <w:r w:rsidR="00644CD5">
        <w:t>.</w:t>
      </w:r>
      <w:r>
        <w:t>u19) + 0</w:t>
      </w:r>
      <w:r w:rsidR="00644CD5">
        <w:t>.</w:t>
      </w:r>
      <w:r>
        <w:t>956*T(v7</w:t>
      </w:r>
      <w:r w:rsidR="00644CD5">
        <w:t>.</w:t>
      </w:r>
      <w:r>
        <w:t>u25) -0</w:t>
      </w:r>
      <w:r w:rsidR="00644CD5">
        <w:t>.</w:t>
      </w:r>
      <w:r>
        <w:t>951*T(u8) -0</w:t>
      </w:r>
      <w:r w:rsidR="00644CD5">
        <w:t>.</w:t>
      </w:r>
      <w:r>
        <w:t>832*T(v31</w:t>
      </w:r>
      <w:r w:rsidR="00644CD5">
        <w:t>.</w:t>
      </w:r>
      <w:r>
        <w:t>u3) + 0</w:t>
      </w:r>
      <w:r w:rsidR="00644CD5">
        <w:t>.</w:t>
      </w:r>
      <w:r>
        <w:t>884*T(v9</w:t>
      </w:r>
      <w:r w:rsidR="00644CD5">
        <w:t>.</w:t>
      </w:r>
      <w:r>
        <w:t>u13) -0</w:t>
      </w:r>
      <w:r w:rsidR="00644CD5">
        <w:t>.</w:t>
      </w:r>
      <w:r>
        <w:t>559*T(v20</w:t>
      </w:r>
      <w:r w:rsidR="00644CD5">
        <w:t>.</w:t>
      </w:r>
      <w:r>
        <w:t>u11) -0</w:t>
      </w:r>
      <w:r w:rsidR="00644CD5">
        <w:t>.</w:t>
      </w:r>
      <w:r>
        <w:t>551*T(v19</w:t>
      </w:r>
      <w:r w:rsidR="00644CD5">
        <w:t>.</w:t>
      </w:r>
      <w:r>
        <w:t>u6) + 0</w:t>
      </w:r>
      <w:r w:rsidR="00644CD5">
        <w:t>.</w:t>
      </w:r>
      <w:r>
        <w:t>728*T(v33</w:t>
      </w:r>
      <w:r w:rsidR="00644CD5">
        <w:t>.</w:t>
      </w:r>
      <w:r>
        <w:t>u7) + 0</w:t>
      </w:r>
      <w:r w:rsidR="00644CD5">
        <w:t>.</w:t>
      </w:r>
      <w:r>
        <w:t>878*T(v15</w:t>
      </w:r>
      <w:r w:rsidR="00644CD5">
        <w:t>.</w:t>
      </w:r>
      <w:r>
        <w:t>u18) -0</w:t>
      </w:r>
      <w:r w:rsidR="00644CD5">
        <w:t>.</w:t>
      </w:r>
      <w:r>
        <w:t>416*T(u39) -0</w:t>
      </w:r>
      <w:r w:rsidR="00644CD5">
        <w:t>.</w:t>
      </w:r>
      <w:r>
        <w:t>749*T(v25</w:t>
      </w:r>
      <w:r w:rsidR="00644CD5">
        <w:t>.</w:t>
      </w:r>
      <w:r>
        <w:t>u3) -0</w:t>
      </w:r>
      <w:r w:rsidR="00644CD5">
        <w:t>.</w:t>
      </w:r>
      <w:r>
        <w:t>75*T(v15</w:t>
      </w:r>
      <w:r w:rsidR="00644CD5">
        <w:t>.</w:t>
      </w:r>
      <w:r>
        <w:t>u27) + 1</w:t>
      </w:r>
      <w:r w:rsidR="00644CD5">
        <w:t>.</w:t>
      </w:r>
      <w:r>
        <w:t>64*T(v3</w:t>
      </w:r>
      <w:r w:rsidR="00644CD5">
        <w:t>.</w:t>
      </w:r>
      <w:r>
        <w:t>u4) + 0</w:t>
      </w:r>
      <w:r w:rsidR="00644CD5">
        <w:t>.</w:t>
      </w:r>
      <w:r>
        <w:t>703*T(v10</w:t>
      </w:r>
      <w:r w:rsidR="00644CD5">
        <w:t>.</w:t>
      </w:r>
      <w:r>
        <w:t>u12) -0</w:t>
      </w:r>
      <w:r w:rsidR="00644CD5">
        <w:t>.</w:t>
      </w:r>
      <w:r>
        <w:t>767*T(v7</w:t>
      </w:r>
      <w:r w:rsidR="00644CD5">
        <w:t>.</w:t>
      </w:r>
      <w:r>
        <w:t>u31) -0</w:t>
      </w:r>
      <w:r w:rsidR="00644CD5">
        <w:t>.</w:t>
      </w:r>
      <w:r>
        <w:t>841*T(v8</w:t>
      </w:r>
      <w:r w:rsidR="00644CD5">
        <w:t>.</w:t>
      </w:r>
      <w:r>
        <w:t>u22) + 0</w:t>
      </w:r>
      <w:r w:rsidR="00644CD5">
        <w:t>.</w:t>
      </w:r>
      <w:r>
        <w:t>503*T(v11</w:t>
      </w:r>
      <w:r w:rsidR="00644CD5">
        <w:t>.</w:t>
      </w:r>
      <w:r>
        <w:t>u15) -0</w:t>
      </w:r>
      <w:r w:rsidR="00644CD5">
        <w:t>.</w:t>
      </w:r>
      <w:r>
        <w:t>797*T(v9</w:t>
      </w:r>
      <w:r w:rsidR="00644CD5">
        <w:t>.</w:t>
      </w:r>
      <w:r>
        <w:t>u14) -0</w:t>
      </w:r>
      <w:r w:rsidR="00644CD5">
        <w:t>.</w:t>
      </w:r>
      <w:r>
        <w:t>563*T(v6</w:t>
      </w:r>
      <w:r w:rsidR="00644CD5">
        <w:t>.</w:t>
      </w:r>
      <w:r>
        <w:t>u32) + 0</w:t>
      </w:r>
      <w:r w:rsidR="00644CD5">
        <w:t>.</w:t>
      </w:r>
      <w:r>
        <w:t>28*T(v2</w:t>
      </w:r>
      <w:r w:rsidR="00644CD5">
        <w:t>.</w:t>
      </w:r>
      <w:r>
        <w:t>u41) + 0</w:t>
      </w:r>
      <w:r w:rsidR="00644CD5">
        <w:t>.</w:t>
      </w:r>
      <w:r>
        <w:t>341*T(v32</w:t>
      </w:r>
      <w:r w:rsidR="00644CD5">
        <w:t>.</w:t>
      </w:r>
      <w:r>
        <w:t>u5) -0</w:t>
      </w:r>
      <w:r w:rsidR="00644CD5">
        <w:t>.</w:t>
      </w:r>
      <w:r>
        <w:t>626*T(u6) + 1</w:t>
      </w:r>
      <w:r w:rsidR="00644CD5">
        <w:t>.</w:t>
      </w:r>
      <w:r>
        <w:t>07*T(v22</w:t>
      </w:r>
      <w:r w:rsidR="00644CD5">
        <w:t>.</w:t>
      </w:r>
      <w:r>
        <w:t>u6) -0</w:t>
      </w:r>
      <w:r w:rsidR="00644CD5">
        <w:t>.</w:t>
      </w:r>
      <w:r>
        <w:t>363*T(v27</w:t>
      </w:r>
      <w:r w:rsidR="00644CD5">
        <w:t>.</w:t>
      </w:r>
      <w:r>
        <w:t>u7) -0</w:t>
      </w:r>
      <w:r w:rsidR="00644CD5">
        <w:t>.</w:t>
      </w:r>
      <w:r>
        <w:t>746*T(v5) -0</w:t>
      </w:r>
      <w:r w:rsidR="00644CD5">
        <w:t>.</w:t>
      </w:r>
      <w:r>
        <w:t>794*T(v8</w:t>
      </w:r>
      <w:r w:rsidR="00644CD5">
        <w:t>.</w:t>
      </w:r>
      <w:r>
        <w:t>u7) + 0</w:t>
      </w:r>
      <w:r w:rsidR="00644CD5">
        <w:t>.</w:t>
      </w:r>
      <w:r>
        <w:t>648*T(v12</w:t>
      </w:r>
      <w:r w:rsidR="00644CD5">
        <w:t>.</w:t>
      </w:r>
      <w:r>
        <w:t>u7) + 0</w:t>
      </w:r>
      <w:r w:rsidR="00644CD5">
        <w:t>.</w:t>
      </w:r>
      <w:r>
        <w:t>964*T(v3</w:t>
      </w:r>
      <w:r w:rsidR="00644CD5">
        <w:t>.</w:t>
      </w:r>
      <w:r>
        <w:t>u22) -0</w:t>
      </w:r>
      <w:r w:rsidR="00644CD5">
        <w:t>.</w:t>
      </w:r>
      <w:r>
        <w:t>797*T(v21</w:t>
      </w:r>
      <w:r w:rsidR="00644CD5">
        <w:t>.</w:t>
      </w:r>
      <w:r>
        <w:t>u7) -0</w:t>
      </w:r>
      <w:r w:rsidR="00644CD5">
        <w:t>.</w:t>
      </w:r>
      <w:r>
        <w:t>558*T(u32) + 0</w:t>
      </w:r>
      <w:r w:rsidR="00644CD5">
        <w:t>.</w:t>
      </w:r>
      <w:r>
        <w:t>742*T(v9) -0</w:t>
      </w:r>
      <w:r w:rsidR="00644CD5">
        <w:t>.</w:t>
      </w:r>
      <w:r>
        <w:t>614*T(v30) -0</w:t>
      </w:r>
      <w:r w:rsidR="00644CD5">
        <w:t>.</w:t>
      </w:r>
      <w:r>
        <w:t>265*T(v38</w:t>
      </w:r>
      <w:r w:rsidR="00644CD5">
        <w:t>.</w:t>
      </w:r>
      <w:r>
        <w:t xml:space="preserve">u5) </w:t>
      </w:r>
      <w:r>
        <w:lastRenderedPageBreak/>
        <w:t>-0</w:t>
      </w:r>
      <w:r w:rsidR="00644CD5">
        <w:t>.</w:t>
      </w:r>
      <w:r>
        <w:t>512*T(v2</w:t>
      </w:r>
      <w:r w:rsidR="00644CD5">
        <w:t>.</w:t>
      </w:r>
      <w:r>
        <w:t>u33) -0</w:t>
      </w:r>
      <w:r w:rsidR="00644CD5">
        <w:t>.</w:t>
      </w:r>
      <w:r>
        <w:t>232*T(v14</w:t>
      </w:r>
      <w:r w:rsidR="00644CD5">
        <w:t>.</w:t>
      </w:r>
      <w:r>
        <w:t>u11) + 0</w:t>
      </w:r>
      <w:r w:rsidR="00644CD5">
        <w:t>.</w:t>
      </w:r>
      <w:r>
        <w:t>052*T(v5</w:t>
      </w:r>
      <w:r w:rsidR="00644CD5">
        <w:t>.</w:t>
      </w:r>
      <w:r>
        <w:t>u6) + 0</w:t>
      </w:r>
      <w:r w:rsidR="00644CD5">
        <w:t>.</w:t>
      </w:r>
      <w:r>
        <w:t>439*T(v12</w:t>
      </w:r>
      <w:r w:rsidR="00644CD5">
        <w:t>.</w:t>
      </w:r>
      <w:r>
        <w:t>u20) -0</w:t>
      </w:r>
      <w:r w:rsidR="00644CD5">
        <w:t>.</w:t>
      </w:r>
      <w:r>
        <w:t>971*T(v25</w:t>
      </w:r>
      <w:r w:rsidR="00644CD5">
        <w:t>.</w:t>
      </w:r>
      <w:r>
        <w:t>u4) + 1</w:t>
      </w:r>
      <w:r w:rsidR="00644CD5">
        <w:t>.</w:t>
      </w:r>
      <w:r>
        <w:t>23*T(v4</w:t>
      </w:r>
      <w:r w:rsidR="00644CD5">
        <w:t>.</w:t>
      </w:r>
      <w:r>
        <w:t>u6) -0</w:t>
      </w:r>
      <w:r w:rsidR="00644CD5">
        <w:t>.</w:t>
      </w:r>
      <w:r>
        <w:t>803*T(v17</w:t>
      </w:r>
      <w:r w:rsidR="00644CD5">
        <w:t>.</w:t>
      </w:r>
      <w:r>
        <w:t>u3) + 0</w:t>
      </w:r>
      <w:r w:rsidR="00644CD5">
        <w:t>.</w:t>
      </w:r>
      <w:r>
        <w:t>414*T(v37</w:t>
      </w:r>
      <w:r w:rsidR="00644CD5">
        <w:t>.</w:t>
      </w:r>
      <w:r>
        <w:t>u2) -0</w:t>
      </w:r>
      <w:r w:rsidR="00644CD5">
        <w:t>.</w:t>
      </w:r>
      <w:r>
        <w:t>376*T(u25) -0</w:t>
      </w:r>
      <w:r w:rsidR="00644CD5">
        <w:t>.</w:t>
      </w:r>
      <w:r>
        <w:t>81*T(v13</w:t>
      </w:r>
      <w:r w:rsidR="00644CD5">
        <w:t>.</w:t>
      </w:r>
      <w:r>
        <w:t>u9) -0</w:t>
      </w:r>
      <w:r w:rsidR="00644CD5">
        <w:t>.</w:t>
      </w:r>
      <w:r>
        <w:t>655*T(v12</w:t>
      </w:r>
      <w:r w:rsidR="00644CD5">
        <w:t>.</w:t>
      </w:r>
      <w:r>
        <w:t>u16) + 0</w:t>
      </w:r>
      <w:r w:rsidR="00644CD5">
        <w:t>.</w:t>
      </w:r>
      <w:r>
        <w:t>32*T(v10</w:t>
      </w:r>
      <w:r w:rsidR="00644CD5">
        <w:t>.</w:t>
      </w:r>
      <w:r>
        <w:t>u28) + 0</w:t>
      </w:r>
      <w:r w:rsidR="00644CD5">
        <w:t>.</w:t>
      </w:r>
      <w:r>
        <w:t>241*T(v5</w:t>
      </w:r>
      <w:r w:rsidR="00644CD5">
        <w:t>.</w:t>
      </w:r>
      <w:r>
        <w:t>u5) + 0</w:t>
      </w:r>
      <w:r w:rsidR="00644CD5">
        <w:t>.</w:t>
      </w:r>
      <w:r>
        <w:t>48*T(v9</w:t>
      </w:r>
      <w:r w:rsidR="00644CD5">
        <w:t>.</w:t>
      </w:r>
      <w:r>
        <w:t>u11) + 0</w:t>
      </w:r>
      <w:r w:rsidR="00644CD5">
        <w:t>.</w:t>
      </w:r>
      <w:r>
        <w:t>528*T(u22) + 0</w:t>
      </w:r>
      <w:r w:rsidR="00644CD5">
        <w:t>.</w:t>
      </w:r>
      <w:r>
        <w:t>563*T(v8</w:t>
      </w:r>
      <w:r w:rsidR="00644CD5">
        <w:t>.</w:t>
      </w:r>
      <w:r>
        <w:t>u17) -0</w:t>
      </w:r>
      <w:r w:rsidR="00644CD5">
        <w:t>.</w:t>
      </w:r>
      <w:r>
        <w:t>293*T(v3</w:t>
      </w:r>
      <w:r w:rsidR="00644CD5">
        <w:t>.</w:t>
      </w:r>
      <w:r>
        <w:t>u39) -0</w:t>
      </w:r>
      <w:r w:rsidR="00644CD5">
        <w:t>.</w:t>
      </w:r>
      <w:r>
        <w:t>271*T(v26</w:t>
      </w:r>
      <w:r w:rsidR="00644CD5">
        <w:t>.</w:t>
      </w:r>
      <w:r>
        <w:t>u14) -0</w:t>
      </w:r>
      <w:r w:rsidR="00644CD5">
        <w:t>.</w:t>
      </w:r>
      <w:r>
        <w:t>811*T(v30</w:t>
      </w:r>
      <w:r w:rsidR="00644CD5">
        <w:t>.</w:t>
      </w:r>
      <w:r>
        <w:t>u2) + 0</w:t>
      </w:r>
      <w:r w:rsidR="00644CD5">
        <w:t>.</w:t>
      </w:r>
      <w:r>
        <w:t>264*T(v25</w:t>
      </w:r>
      <w:r w:rsidR="00644CD5">
        <w:t>.</w:t>
      </w:r>
      <w:r>
        <w:t>u13) + 0</w:t>
      </w:r>
      <w:r w:rsidR="00644CD5">
        <w:t>.</w:t>
      </w:r>
      <w:r>
        <w:t>584*T(v12</w:t>
      </w:r>
      <w:r w:rsidR="00644CD5">
        <w:t>.</w:t>
      </w:r>
      <w:r>
        <w:t>u6) -0</w:t>
      </w:r>
      <w:r w:rsidR="00644CD5">
        <w:t>.</w:t>
      </w:r>
      <w:r>
        <w:t>488*T(v35</w:t>
      </w:r>
      <w:r w:rsidR="00644CD5">
        <w:t>.</w:t>
      </w:r>
      <w:r>
        <w:t>u3) + 0</w:t>
      </w:r>
      <w:r w:rsidR="00644CD5">
        <w:t>.</w:t>
      </w:r>
      <w:r>
        <w:t>491*T(v15</w:t>
      </w:r>
      <w:r w:rsidR="00644CD5">
        <w:t>.</w:t>
      </w:r>
      <w:r>
        <w:t>u4) -0</w:t>
      </w:r>
      <w:r w:rsidR="00644CD5">
        <w:t>.</w:t>
      </w:r>
      <w:r>
        <w:t>358*T(v15</w:t>
      </w:r>
      <w:r w:rsidR="00644CD5">
        <w:t>.</w:t>
      </w:r>
      <w:r>
        <w:t>u10) + 0</w:t>
      </w:r>
      <w:r w:rsidR="00644CD5">
        <w:t>.</w:t>
      </w:r>
      <w:r>
        <w:t>604*T(v17) -0</w:t>
      </w:r>
      <w:r w:rsidR="00644CD5">
        <w:t>.</w:t>
      </w:r>
      <w:r>
        <w:t>611*T(v16</w:t>
      </w:r>
      <w:r w:rsidR="00644CD5">
        <w:t>.</w:t>
      </w:r>
      <w:r>
        <w:t>u15) -0</w:t>
      </w:r>
      <w:r w:rsidR="00644CD5">
        <w:t>.</w:t>
      </w:r>
      <w:r>
        <w:t>614*T(v3</w:t>
      </w:r>
      <w:r w:rsidR="00644CD5">
        <w:t>.</w:t>
      </w:r>
      <w:r>
        <w:t>u17) + 0</w:t>
      </w:r>
      <w:r w:rsidR="00644CD5">
        <w:t>.</w:t>
      </w:r>
      <w:r>
        <w:t>445*T(v23) + 0</w:t>
      </w:r>
      <w:r w:rsidR="00644CD5">
        <w:t>.</w:t>
      </w:r>
      <w:r>
        <w:t>516*T(v20</w:t>
      </w:r>
      <w:r w:rsidR="00644CD5">
        <w:t>.</w:t>
      </w:r>
      <w:r>
        <w:t>u16) + 0</w:t>
      </w:r>
      <w:r w:rsidR="00644CD5">
        <w:t>.</w:t>
      </w:r>
      <w:r>
        <w:t>449*T(v14</w:t>
      </w:r>
      <w:r w:rsidR="00644CD5">
        <w:t>.</w:t>
      </w:r>
      <w:r>
        <w:t>u9) + 0</w:t>
      </w:r>
      <w:r w:rsidR="00644CD5">
        <w:t>.</w:t>
      </w:r>
      <w:r>
        <w:t>611*T(v5</w:t>
      </w:r>
      <w:r w:rsidR="00644CD5">
        <w:t>.</w:t>
      </w:r>
      <w:r>
        <w:t>u37) -0</w:t>
      </w:r>
      <w:r w:rsidR="00644CD5">
        <w:t>.</w:t>
      </w:r>
      <w:r>
        <w:t>764*T(v14</w:t>
      </w:r>
      <w:r w:rsidR="00644CD5">
        <w:t>.</w:t>
      </w:r>
      <w:r>
        <w:t>u17) -0</w:t>
      </w:r>
      <w:r w:rsidR="00644CD5">
        <w:t>.</w:t>
      </w:r>
      <w:r>
        <w:t>398*T(v4</w:t>
      </w:r>
      <w:r w:rsidR="00644CD5">
        <w:t>.</w:t>
      </w:r>
      <w:r>
        <w:t>u16) -0</w:t>
      </w:r>
      <w:r w:rsidR="00644CD5">
        <w:t>.</w:t>
      </w:r>
      <w:r>
        <w:t>631*T(v1</w:t>
      </w:r>
      <w:r w:rsidR="00644CD5">
        <w:t>.</w:t>
      </w:r>
      <w:r>
        <w:t>u20) -0</w:t>
      </w:r>
      <w:r w:rsidR="00644CD5">
        <w:t>.</w:t>
      </w:r>
      <w:r>
        <w:t>48*T(v17</w:t>
      </w:r>
      <w:r w:rsidR="00644CD5">
        <w:t>.</w:t>
      </w:r>
      <w:r>
        <w:t>u19) + 0</w:t>
      </w:r>
      <w:r w:rsidR="00644CD5">
        <w:t>.</w:t>
      </w:r>
      <w:r>
        <w:t>432*T(v11</w:t>
      </w:r>
      <w:r w:rsidR="00644CD5">
        <w:t>.</w:t>
      </w:r>
      <w:r>
        <w:t>u27) + 0</w:t>
      </w:r>
      <w:r w:rsidR="00644CD5">
        <w:t>.</w:t>
      </w:r>
      <w:r>
        <w:t>492*T(v8</w:t>
      </w:r>
      <w:r w:rsidR="00644CD5">
        <w:t>.</w:t>
      </w:r>
      <w:r>
        <w:t>u27) -0</w:t>
      </w:r>
      <w:r w:rsidR="00644CD5">
        <w:t>.</w:t>
      </w:r>
      <w:r>
        <w:t>533*T(v30</w:t>
      </w:r>
      <w:r w:rsidR="00644CD5">
        <w:t>.</w:t>
      </w:r>
      <w:r>
        <w:t>u6) -1</w:t>
      </w:r>
      <w:r w:rsidR="00644CD5">
        <w:t>.</w:t>
      </w:r>
      <w:r>
        <w:t>08*T(v3</w:t>
      </w:r>
      <w:r w:rsidR="00644CD5">
        <w:t>.</w:t>
      </w:r>
      <w:r>
        <w:t>u1) + 0</w:t>
      </w:r>
      <w:r w:rsidR="00644CD5">
        <w:t>.</w:t>
      </w:r>
      <w:r>
        <w:t>61*T(v7</w:t>
      </w:r>
      <w:r w:rsidR="00644CD5">
        <w:t>.</w:t>
      </w:r>
      <w:r>
        <w:t>u32) -0</w:t>
      </w:r>
      <w:r w:rsidR="00644CD5">
        <w:t>.</w:t>
      </w:r>
      <w:r>
        <w:t>357*T(u36) -0</w:t>
      </w:r>
      <w:r w:rsidR="00644CD5">
        <w:t>.</w:t>
      </w:r>
      <w:r>
        <w:t>385*T(v2</w:t>
      </w:r>
      <w:r w:rsidR="00644CD5">
        <w:t>.</w:t>
      </w:r>
      <w:r>
        <w:t>u24) -0</w:t>
      </w:r>
      <w:r w:rsidR="00644CD5">
        <w:t>.</w:t>
      </w:r>
      <w:r>
        <w:t>506*T(v12</w:t>
      </w:r>
      <w:r w:rsidR="00644CD5">
        <w:t>.</w:t>
      </w:r>
      <w:r>
        <w:t>u14) -0</w:t>
      </w:r>
      <w:r w:rsidR="00644CD5">
        <w:t>.</w:t>
      </w:r>
      <w:r>
        <w:t>288*T(v8</w:t>
      </w:r>
      <w:r w:rsidR="00644CD5">
        <w:t>.</w:t>
      </w:r>
      <w:r>
        <w:t>u6) + 0</w:t>
      </w:r>
      <w:r w:rsidR="00644CD5">
        <w:t>.</w:t>
      </w:r>
      <w:r>
        <w:t>000254*T(v2</w:t>
      </w:r>
      <w:r w:rsidR="00644CD5">
        <w:t>.</w:t>
      </w:r>
      <w:r>
        <w:t>u40) -0</w:t>
      </w:r>
      <w:r w:rsidR="00644CD5">
        <w:t>.</w:t>
      </w:r>
      <w:r>
        <w:t>484*T(v4</w:t>
      </w:r>
      <w:r w:rsidR="00644CD5">
        <w:t>.</w:t>
      </w:r>
      <w:r>
        <w:t>u20) -0</w:t>
      </w:r>
      <w:r w:rsidR="00644CD5">
        <w:t>.</w:t>
      </w:r>
      <w:r>
        <w:t>367*T(v22</w:t>
      </w:r>
      <w:r w:rsidR="00644CD5">
        <w:t>.</w:t>
      </w:r>
      <w:r>
        <w:t>u18) + 0</w:t>
      </w:r>
      <w:r w:rsidR="00644CD5">
        <w:t>.</w:t>
      </w:r>
      <w:r>
        <w:t>383*T(v8</w:t>
      </w:r>
      <w:r w:rsidR="00644CD5">
        <w:t>.</w:t>
      </w:r>
      <w:r>
        <w:t>u31) -0</w:t>
      </w:r>
      <w:r w:rsidR="00644CD5">
        <w:t>.</w:t>
      </w:r>
      <w:r>
        <w:t>535*T(v18</w:t>
      </w:r>
      <w:r w:rsidR="00644CD5">
        <w:t>.</w:t>
      </w:r>
      <w:r>
        <w:t>u20) -0</w:t>
      </w:r>
      <w:r w:rsidR="00644CD5">
        <w:t>.</w:t>
      </w:r>
      <w:r>
        <w:t>456*T(v26</w:t>
      </w:r>
      <w:r w:rsidR="00644CD5">
        <w:t>.</w:t>
      </w:r>
      <w:r>
        <w:t>u5) + 0</w:t>
      </w:r>
      <w:r w:rsidR="00644CD5">
        <w:t>.</w:t>
      </w:r>
      <w:r>
        <w:t>575*T(v7</w:t>
      </w:r>
      <w:r w:rsidR="00644CD5">
        <w:t>.</w:t>
      </w:r>
      <w:r>
        <w:t>u22) + 0</w:t>
      </w:r>
      <w:r w:rsidR="00644CD5">
        <w:t>.</w:t>
      </w:r>
      <w:r>
        <w:t>607*T(v16</w:t>
      </w:r>
      <w:r w:rsidR="00644CD5">
        <w:t>.</w:t>
      </w:r>
      <w:r>
        <w:t>u1) + 0</w:t>
      </w:r>
      <w:r w:rsidR="00644CD5">
        <w:t>.</w:t>
      </w:r>
      <w:r>
        <w:t>319*T(v16</w:t>
      </w:r>
      <w:r w:rsidR="00644CD5">
        <w:t>.</w:t>
      </w:r>
      <w:r>
        <w:t>u9) -0</w:t>
      </w:r>
      <w:r w:rsidR="00644CD5">
        <w:t>.</w:t>
      </w:r>
      <w:r>
        <w:t>379*T(v2</w:t>
      </w:r>
      <w:r w:rsidR="00644CD5">
        <w:t>.</w:t>
      </w:r>
      <w:r>
        <w:t>u21) -0</w:t>
      </w:r>
      <w:r w:rsidR="00644CD5">
        <w:t>.</w:t>
      </w:r>
      <w:r>
        <w:t>452*T(v16</w:t>
      </w:r>
      <w:r w:rsidR="00644CD5">
        <w:t>.</w:t>
      </w:r>
      <w:r>
        <w:t>u25) -0</w:t>
      </w:r>
      <w:r w:rsidR="00644CD5">
        <w:t>.</w:t>
      </w:r>
      <w:r>
        <w:t>287*T(v16</w:t>
      </w:r>
      <w:r w:rsidR="00644CD5">
        <w:t>.</w:t>
      </w:r>
      <w:r>
        <w:t>u13) -0</w:t>
      </w:r>
      <w:r w:rsidR="00644CD5">
        <w:t>.</w:t>
      </w:r>
      <w:r>
        <w:t>456*T(v15</w:t>
      </w:r>
      <w:r w:rsidR="00644CD5">
        <w:t>.</w:t>
      </w:r>
      <w:r>
        <w:t>u5) -0</w:t>
      </w:r>
      <w:r w:rsidR="00644CD5">
        <w:t>.</w:t>
      </w:r>
      <w:r>
        <w:t>397*T(v29) -0</w:t>
      </w:r>
      <w:r w:rsidR="00644CD5">
        <w:t>.</w:t>
      </w:r>
      <w:r>
        <w:t>277*T(v14</w:t>
      </w:r>
      <w:r w:rsidR="00644CD5">
        <w:t>.</w:t>
      </w:r>
      <w:r>
        <w:t>u28) -0</w:t>
      </w:r>
      <w:r w:rsidR="00644CD5">
        <w:t>.</w:t>
      </w:r>
      <w:r>
        <w:t>493*T(v2</w:t>
      </w:r>
      <w:r w:rsidR="00644CD5">
        <w:t>.</w:t>
      </w:r>
      <w:r>
        <w:t>u14) + 0</w:t>
      </w:r>
      <w:r w:rsidR="00644CD5">
        <w:t>.</w:t>
      </w:r>
      <w:r>
        <w:t>279*T(v13</w:t>
      </w:r>
      <w:r w:rsidR="00644CD5">
        <w:t>.</w:t>
      </w:r>
      <w:r>
        <w:t>u19) + 0</w:t>
      </w:r>
      <w:r w:rsidR="00644CD5">
        <w:t>.</w:t>
      </w:r>
      <w:r>
        <w:t>876*T(v4</w:t>
      </w:r>
      <w:r w:rsidR="00644CD5">
        <w:t>.</w:t>
      </w:r>
      <w:r>
        <w:t>u1) + 0</w:t>
      </w:r>
      <w:r w:rsidR="00644CD5">
        <w:t>.</w:t>
      </w:r>
      <w:r>
        <w:t>377*T(v4</w:t>
      </w:r>
      <w:r w:rsidR="00644CD5">
        <w:t>.</w:t>
      </w:r>
      <w:r>
        <w:t>u35) + 0</w:t>
      </w:r>
      <w:r w:rsidR="00644CD5">
        <w:t>.</w:t>
      </w:r>
      <w:r>
        <w:t>402*T(v13</w:t>
      </w:r>
      <w:r w:rsidR="00644CD5">
        <w:t>.</w:t>
      </w:r>
      <w:r>
        <w:t>u6) + 0</w:t>
      </w:r>
      <w:r w:rsidR="00644CD5">
        <w:t>.</w:t>
      </w:r>
      <w:r>
        <w:t>296*T(v26</w:t>
      </w:r>
      <w:r w:rsidR="00644CD5">
        <w:t>.</w:t>
      </w:r>
      <w:r>
        <w:t>u11) + 0</w:t>
      </w:r>
      <w:r w:rsidR="00644CD5">
        <w:t>.</w:t>
      </w:r>
      <w:r>
        <w:t>395*T(v15</w:t>
      </w:r>
      <w:r w:rsidR="00644CD5">
        <w:t>.</w:t>
      </w:r>
      <w:r>
        <w:t>u12) + 0</w:t>
      </w:r>
      <w:r w:rsidR="00644CD5">
        <w:t>.</w:t>
      </w:r>
      <w:r>
        <w:t>472*T(v26</w:t>
      </w:r>
      <w:r w:rsidR="00644CD5">
        <w:t>.</w:t>
      </w:r>
      <w:r>
        <w:t>u2) -0</w:t>
      </w:r>
      <w:r w:rsidR="00644CD5">
        <w:t>.</w:t>
      </w:r>
      <w:r>
        <w:t>474*T(v4</w:t>
      </w:r>
      <w:r w:rsidR="00644CD5">
        <w:t>.</w:t>
      </w:r>
      <w:r>
        <w:t>u13) + 0</w:t>
      </w:r>
      <w:r w:rsidR="00644CD5">
        <w:t>.</w:t>
      </w:r>
      <w:r>
        <w:t>325*T(v11</w:t>
      </w:r>
      <w:r w:rsidR="00644CD5">
        <w:t>.</w:t>
      </w:r>
      <w:r>
        <w:t>u25) -0</w:t>
      </w:r>
      <w:r w:rsidR="00644CD5">
        <w:t>.</w:t>
      </w:r>
      <w:r>
        <w:t>718*T(v2</w:t>
      </w:r>
      <w:r w:rsidR="00644CD5">
        <w:t>.</w:t>
      </w:r>
      <w:r>
        <w:t>u3) + 0</w:t>
      </w:r>
      <w:r w:rsidR="00644CD5">
        <w:t>.</w:t>
      </w:r>
      <w:r>
        <w:t>483*T(v17</w:t>
      </w:r>
      <w:r w:rsidR="00644CD5">
        <w:t>.</w:t>
      </w:r>
      <w:r>
        <w:t>u10) + 0</w:t>
      </w:r>
      <w:r w:rsidR="00644CD5">
        <w:t>.</w:t>
      </w:r>
      <w:r>
        <w:t>446*T(v28</w:t>
      </w:r>
      <w:r w:rsidR="00644CD5">
        <w:t>.</w:t>
      </w:r>
      <w:r>
        <w:t>u2) + 0</w:t>
      </w:r>
      <w:r w:rsidR="00644CD5">
        <w:t>.</w:t>
      </w:r>
      <w:r>
        <w:t>444*T(v11</w:t>
      </w:r>
      <w:r w:rsidR="00644CD5">
        <w:t>.</w:t>
      </w:r>
      <w:r>
        <w:t>u7) + 0</w:t>
      </w:r>
      <w:r w:rsidR="00644CD5">
        <w:t>.</w:t>
      </w:r>
      <w:r>
        <w:t>552*T(v19</w:t>
      </w:r>
      <w:r w:rsidR="00644CD5">
        <w:t>.</w:t>
      </w:r>
      <w:r>
        <w:t>u14) + 0</w:t>
      </w:r>
      <w:r w:rsidR="00644CD5">
        <w:t>.</w:t>
      </w:r>
      <w:r>
        <w:t>428*T(v9</w:t>
      </w:r>
      <w:r w:rsidR="00644CD5">
        <w:t>.</w:t>
      </w:r>
      <w:r>
        <w:t>u18) + 0</w:t>
      </w:r>
      <w:r w:rsidR="00644CD5">
        <w:t>.</w:t>
      </w:r>
      <w:r>
        <w:t>423*T(v4</w:t>
      </w:r>
      <w:r w:rsidR="00644CD5">
        <w:t>.</w:t>
      </w:r>
      <w:r>
        <w:t>u7) -0</w:t>
      </w:r>
      <w:r w:rsidR="00644CD5">
        <w:t>.</w:t>
      </w:r>
      <w:r>
        <w:t>406*T(v10</w:t>
      </w:r>
      <w:r w:rsidR="00644CD5">
        <w:t>.</w:t>
      </w:r>
      <w:r>
        <w:t>u8) -0</w:t>
      </w:r>
      <w:r w:rsidR="00644CD5">
        <w:t>.</w:t>
      </w:r>
      <w:r>
        <w:t>329*T(v23</w:t>
      </w:r>
      <w:r w:rsidR="00644CD5">
        <w:t>.</w:t>
      </w:r>
      <w:r>
        <w:t>u11) -0</w:t>
      </w:r>
      <w:r w:rsidR="00644CD5">
        <w:t>.</w:t>
      </w:r>
      <w:r>
        <w:t>399*T(v33</w:t>
      </w:r>
      <w:r w:rsidR="00644CD5">
        <w:t>.</w:t>
      </w:r>
      <w:r>
        <w:t>u2) + 0</w:t>
      </w:r>
      <w:r w:rsidR="00644CD5">
        <w:t>.</w:t>
      </w:r>
      <w:r>
        <w:t>509*T(v21</w:t>
      </w:r>
      <w:r w:rsidR="00644CD5">
        <w:t>.</w:t>
      </w:r>
      <w:r>
        <w:t>u14) -0</w:t>
      </w:r>
      <w:r w:rsidR="00644CD5">
        <w:t>.</w:t>
      </w:r>
      <w:r>
        <w:t>372*T(v31</w:t>
      </w:r>
      <w:r w:rsidR="00644CD5">
        <w:t>.</w:t>
      </w:r>
      <w:r>
        <w:t>u9) + 0</w:t>
      </w:r>
      <w:r w:rsidR="00644CD5">
        <w:t>.</w:t>
      </w:r>
      <w:r>
        <w:t>319*T(v22</w:t>
      </w:r>
      <w:r w:rsidR="00644CD5">
        <w:t>.</w:t>
      </w:r>
      <w:r>
        <w:t>u4) + 0</w:t>
      </w:r>
      <w:r w:rsidR="00644CD5">
        <w:t>.</w:t>
      </w:r>
      <w:r>
        <w:t>346*T(v27</w:t>
      </w:r>
      <w:r w:rsidR="00644CD5">
        <w:t>.</w:t>
      </w:r>
      <w:r>
        <w:t>u14) -0</w:t>
      </w:r>
      <w:r w:rsidR="00644CD5">
        <w:t>.</w:t>
      </w:r>
      <w:r>
        <w:t>378*T(v10</w:t>
      </w:r>
      <w:r w:rsidR="00644CD5">
        <w:t>.</w:t>
      </w:r>
      <w:r>
        <w:t>u15) + 0</w:t>
      </w:r>
      <w:r w:rsidR="00644CD5">
        <w:t>.</w:t>
      </w:r>
      <w:r>
        <w:t>429*T(v18</w:t>
      </w:r>
      <w:r w:rsidR="00644CD5">
        <w:t>.</w:t>
      </w:r>
      <w:r>
        <w:t>u9) + 0</w:t>
      </w:r>
      <w:r w:rsidR="00644CD5">
        <w:t>.</w:t>
      </w:r>
      <w:r>
        <w:t>319*T(v38</w:t>
      </w:r>
      <w:r w:rsidR="00644CD5">
        <w:t>.</w:t>
      </w:r>
      <w:r>
        <w:t>u1) -0</w:t>
      </w:r>
      <w:r w:rsidR="00644CD5">
        <w:t>.</w:t>
      </w:r>
      <w:r>
        <w:t>31*T(v19</w:t>
      </w:r>
      <w:r w:rsidR="00644CD5">
        <w:t>.</w:t>
      </w:r>
      <w:r>
        <w:t>u7) + 0</w:t>
      </w:r>
      <w:r w:rsidR="00644CD5">
        <w:t>.</w:t>
      </w:r>
      <w:r>
        <w:t>312*T(v23</w:t>
      </w:r>
      <w:r w:rsidR="00644CD5">
        <w:t>.</w:t>
      </w:r>
      <w:r>
        <w:t>u20) + 0</w:t>
      </w:r>
      <w:r w:rsidR="00644CD5">
        <w:t>.</w:t>
      </w:r>
      <w:r>
        <w:t>227*T(u31) + 0</w:t>
      </w:r>
      <w:r w:rsidR="00644CD5">
        <w:t>.</w:t>
      </w:r>
      <w:r>
        <w:t>491*T(v21</w:t>
      </w:r>
      <w:r w:rsidR="00644CD5">
        <w:t>.</w:t>
      </w:r>
      <w:r>
        <w:t>u15) + 0</w:t>
      </w:r>
      <w:r w:rsidR="00644CD5">
        <w:t>.</w:t>
      </w:r>
      <w:r>
        <w:t>27*T(v29</w:t>
      </w:r>
      <w:r w:rsidR="00644CD5">
        <w:t>.</w:t>
      </w:r>
      <w:r>
        <w:t>u9) + 0</w:t>
      </w:r>
      <w:r w:rsidR="00644CD5">
        <w:t>.</w:t>
      </w:r>
      <w:r>
        <w:t>322*T(v24</w:t>
      </w:r>
      <w:r w:rsidR="00644CD5">
        <w:t>.</w:t>
      </w:r>
      <w:r>
        <w:t>u11) -0</w:t>
      </w:r>
      <w:r w:rsidR="00644CD5">
        <w:t>.</w:t>
      </w:r>
      <w:r>
        <w:t>18*T(v6</w:t>
      </w:r>
      <w:r w:rsidR="00644CD5">
        <w:t>.</w:t>
      </w:r>
      <w:r>
        <w:t>u25) + 0</w:t>
      </w:r>
      <w:r w:rsidR="00644CD5">
        <w:t>.</w:t>
      </w:r>
      <w:r>
        <w:t>374*T(v2</w:t>
      </w:r>
      <w:r w:rsidR="00644CD5">
        <w:t>.</w:t>
      </w:r>
      <w:r>
        <w:t>u16) + 0</w:t>
      </w:r>
      <w:r w:rsidR="00644CD5">
        <w:t>.</w:t>
      </w:r>
      <w:r>
        <w:t>199*T(v28) + 0</w:t>
      </w:r>
      <w:r w:rsidR="00644CD5">
        <w:t>.</w:t>
      </w:r>
      <w:r>
        <w:t>205*T(v29</w:t>
      </w:r>
      <w:r w:rsidR="00644CD5">
        <w:t>.</w:t>
      </w:r>
      <w:r>
        <w:t>u3) + 0</w:t>
      </w:r>
      <w:r w:rsidR="00644CD5">
        <w:t>.</w:t>
      </w:r>
      <w:r>
        <w:t>314*T(v6</w:t>
      </w:r>
      <w:r w:rsidR="00644CD5">
        <w:t>.</w:t>
      </w:r>
      <w:r>
        <w:t>u30) + 0</w:t>
      </w:r>
      <w:r w:rsidR="00644CD5">
        <w:t>.</w:t>
      </w:r>
      <w:r>
        <w:t>198*T(v38) + 0</w:t>
      </w:r>
      <w:r w:rsidR="00644CD5">
        <w:t>.</w:t>
      </w:r>
      <w:r>
        <w:t>354*T(v2</w:t>
      </w:r>
      <w:r w:rsidR="00644CD5">
        <w:t>.</w:t>
      </w:r>
      <w:r>
        <w:t>u15) + 0</w:t>
      </w:r>
      <w:r w:rsidR="00644CD5">
        <w:t>.</w:t>
      </w:r>
      <w:r>
        <w:t>291*T(v4</w:t>
      </w:r>
      <w:r w:rsidR="00644CD5">
        <w:t>.</w:t>
      </w:r>
      <w:r>
        <w:t>u32) -0</w:t>
      </w:r>
      <w:r w:rsidR="00644CD5">
        <w:t>.</w:t>
      </w:r>
      <w:r>
        <w:t>201*T(v17</w:t>
      </w:r>
      <w:r w:rsidR="00644CD5">
        <w:t>.</w:t>
      </w:r>
      <w:r>
        <w:t>u23) + 0</w:t>
      </w:r>
      <w:r w:rsidR="00644CD5">
        <w:t>.</w:t>
      </w:r>
      <w:r>
        <w:t>67*T(v2</w:t>
      </w:r>
      <w:r w:rsidR="00644CD5">
        <w:t>.</w:t>
      </w:r>
      <w:r>
        <w:t>u6) -0</w:t>
      </w:r>
      <w:r w:rsidR="00644CD5">
        <w:t>.</w:t>
      </w:r>
      <w:r>
        <w:t>32*T(v2</w:t>
      </w:r>
      <w:r w:rsidR="00644CD5">
        <w:t>.</w:t>
      </w:r>
      <w:r>
        <w:t>u30) + 0</w:t>
      </w:r>
      <w:r w:rsidR="00644CD5">
        <w:t>.</w:t>
      </w:r>
      <w:r>
        <w:t>249*T(v3</w:t>
      </w:r>
      <w:r w:rsidR="00644CD5">
        <w:t>.</w:t>
      </w:r>
      <w:r>
        <w:t>u15) + 0</w:t>
      </w:r>
      <w:r w:rsidR="00644CD5">
        <w:t>.</w:t>
      </w:r>
      <w:r>
        <w:t>268*T(v10</w:t>
      </w:r>
      <w:r w:rsidR="00644CD5">
        <w:t>.</w:t>
      </w:r>
      <w:r>
        <w:t>u19) -0</w:t>
      </w:r>
      <w:r w:rsidR="00644CD5">
        <w:t>.</w:t>
      </w:r>
      <w:r>
        <w:t>376*T(v12</w:t>
      </w:r>
      <w:r w:rsidR="00644CD5">
        <w:t>.</w:t>
      </w:r>
      <w:r>
        <w:t>u1) + 0</w:t>
      </w:r>
      <w:r w:rsidR="00644CD5">
        <w:t>.</w:t>
      </w:r>
      <w:r>
        <w:t>342*T(v12</w:t>
      </w:r>
      <w:r w:rsidR="00644CD5">
        <w:t>.</w:t>
      </w:r>
      <w:r>
        <w:t>u10) + 0</w:t>
      </w:r>
      <w:r w:rsidR="00644CD5">
        <w:t>.</w:t>
      </w:r>
      <w:r>
        <w:t>242*T(v19</w:t>
      </w:r>
      <w:r w:rsidR="00644CD5">
        <w:t>.</w:t>
      </w:r>
      <w:r>
        <w:t>u10) -0</w:t>
      </w:r>
      <w:r w:rsidR="00644CD5">
        <w:t>.</w:t>
      </w:r>
      <w:r>
        <w:t>543*T(v1</w:t>
      </w:r>
      <w:r w:rsidR="00644CD5">
        <w:t>.</w:t>
      </w:r>
      <w:r>
        <w:t>u1) -0</w:t>
      </w:r>
      <w:r w:rsidR="00644CD5">
        <w:t>.</w:t>
      </w:r>
      <w:r>
        <w:t>268*T(v26</w:t>
      </w:r>
      <w:r w:rsidR="00644CD5">
        <w:t>.</w:t>
      </w:r>
      <w:r>
        <w:t>u6) -0</w:t>
      </w:r>
      <w:r w:rsidR="00644CD5">
        <w:t>.</w:t>
      </w:r>
      <w:r>
        <w:t>219*T(v11</w:t>
      </w:r>
      <w:r w:rsidR="00644CD5">
        <w:t>.</w:t>
      </w:r>
      <w:r>
        <w:t>u23) -0</w:t>
      </w:r>
      <w:r w:rsidR="00644CD5">
        <w:t>.</w:t>
      </w:r>
      <w:r>
        <w:t>294*T(v1</w:t>
      </w:r>
      <w:r w:rsidR="00644CD5">
        <w:t>.</w:t>
      </w:r>
      <w:r>
        <w:t>u21) + 0</w:t>
      </w:r>
      <w:r w:rsidR="00644CD5">
        <w:t>.</w:t>
      </w:r>
      <w:r>
        <w:t>286*T(v30</w:t>
      </w:r>
      <w:r w:rsidR="00644CD5">
        <w:t>.</w:t>
      </w:r>
      <w:r>
        <w:t>u5) -0</w:t>
      </w:r>
      <w:r w:rsidR="00644CD5">
        <w:t>.</w:t>
      </w:r>
      <w:r>
        <w:t>244*T(v30</w:t>
      </w:r>
      <w:r w:rsidR="00644CD5">
        <w:t>.</w:t>
      </w:r>
      <w:r>
        <w:t>u3) + 0</w:t>
      </w:r>
      <w:r w:rsidR="00644CD5">
        <w:t>.</w:t>
      </w:r>
      <w:r>
        <w:t>239*T(v2</w:t>
      </w:r>
      <w:r w:rsidR="00644CD5">
        <w:t>.</w:t>
      </w:r>
      <w:r>
        <w:t>u34) -0</w:t>
      </w:r>
      <w:r w:rsidR="00644CD5">
        <w:t>.</w:t>
      </w:r>
      <w:r>
        <w:t>275*T(v9</w:t>
      </w:r>
      <w:r w:rsidR="00644CD5">
        <w:t>.</w:t>
      </w:r>
      <w:r>
        <w:t>u24) + 0</w:t>
      </w:r>
      <w:r w:rsidR="00644CD5">
        <w:t>.</w:t>
      </w:r>
      <w:r>
        <w:t>138*T(v35) + 0</w:t>
      </w:r>
      <w:r w:rsidR="00644CD5">
        <w:t>.</w:t>
      </w:r>
      <w:r>
        <w:t>186*T(v3</w:t>
      </w:r>
      <w:r w:rsidR="00644CD5">
        <w:t>.</w:t>
      </w:r>
      <w:r>
        <w:t>u36) -0</w:t>
      </w:r>
      <w:r w:rsidR="00644CD5">
        <w:t>.</w:t>
      </w:r>
      <w:r>
        <w:t>237*T(v22</w:t>
      </w:r>
      <w:r w:rsidR="00644CD5">
        <w:t>.</w:t>
      </w:r>
      <w:r>
        <w:t>u20) + 0</w:t>
      </w:r>
      <w:r w:rsidR="00644CD5">
        <w:t>.</w:t>
      </w:r>
      <w:r>
        <w:t>199*T(v21</w:t>
      </w:r>
      <w:r w:rsidR="00644CD5">
        <w:t>.</w:t>
      </w:r>
      <w:r>
        <w:t>u19) + 0</w:t>
      </w:r>
      <w:r w:rsidR="00644CD5">
        <w:t>.</w:t>
      </w:r>
      <w:r>
        <w:t>205*T(v8</w:t>
      </w:r>
      <w:r w:rsidR="00644CD5">
        <w:t>.</w:t>
      </w:r>
      <w:r>
        <w:t>u35) -0</w:t>
      </w:r>
      <w:r w:rsidR="00644CD5">
        <w:t>.</w:t>
      </w:r>
      <w:r>
        <w:t>245*T(v11</w:t>
      </w:r>
      <w:r w:rsidR="00644CD5">
        <w:t>.</w:t>
      </w:r>
      <w:r>
        <w:t>u29) -0</w:t>
      </w:r>
      <w:r w:rsidR="00644CD5">
        <w:t>.</w:t>
      </w:r>
      <w:r>
        <w:t>211*T(v20</w:t>
      </w:r>
      <w:r w:rsidR="00644CD5">
        <w:t>.</w:t>
      </w:r>
      <w:r>
        <w:t>u12) + 0</w:t>
      </w:r>
      <w:r w:rsidR="00644CD5">
        <w:t>.</w:t>
      </w:r>
      <w:r>
        <w:t>334*T(v3</w:t>
      </w:r>
      <w:r w:rsidR="00644CD5">
        <w:t>.</w:t>
      </w:r>
      <w:r>
        <w:t>u24) + 0</w:t>
      </w:r>
      <w:r w:rsidR="00644CD5">
        <w:t>.</w:t>
      </w:r>
      <w:r>
        <w:t>166*T(v27</w:t>
      </w:r>
      <w:r w:rsidR="00644CD5">
        <w:t>.</w:t>
      </w:r>
      <w:r>
        <w:t>u16) + 0</w:t>
      </w:r>
      <w:r w:rsidR="00644CD5">
        <w:t>.</w:t>
      </w:r>
      <w:r>
        <w:t>209*T(v18</w:t>
      </w:r>
      <w:r w:rsidR="00644CD5">
        <w:t>.</w:t>
      </w:r>
      <w:r>
        <w:t>u6) -0</w:t>
      </w:r>
      <w:r w:rsidR="00644CD5">
        <w:t>.</w:t>
      </w:r>
      <w:r>
        <w:t>222*Lipophilicity^3 -0</w:t>
      </w:r>
      <w:r w:rsidR="00644CD5">
        <w:t>.</w:t>
      </w:r>
      <w:r>
        <w:t>211*T(v3</w:t>
      </w:r>
      <w:r w:rsidR="00644CD5">
        <w:t>.</w:t>
      </w:r>
      <w:r>
        <w:t>u27) + 0</w:t>
      </w:r>
      <w:r w:rsidR="00644CD5">
        <w:t>.</w:t>
      </w:r>
      <w:r>
        <w:t>243*T(v1</w:t>
      </w:r>
      <w:r w:rsidR="00644CD5">
        <w:t>.</w:t>
      </w:r>
      <w:r>
        <w:t>u23) -0</w:t>
      </w:r>
      <w:r w:rsidR="00644CD5">
        <w:t>.</w:t>
      </w:r>
      <w:r>
        <w:t>16*T(v13</w:t>
      </w:r>
      <w:r w:rsidR="00644CD5">
        <w:t>.</w:t>
      </w:r>
      <w:r>
        <w:t>u14) + 0</w:t>
      </w:r>
      <w:r w:rsidR="00644CD5">
        <w:t>.</w:t>
      </w:r>
      <w:r>
        <w:t>14*T(v27</w:t>
      </w:r>
      <w:r w:rsidR="00644CD5">
        <w:t>.</w:t>
      </w:r>
      <w:r>
        <w:t>u4) -0</w:t>
      </w:r>
      <w:r w:rsidR="00644CD5">
        <w:t>.</w:t>
      </w:r>
      <w:r>
        <w:t>184*T(v9</w:t>
      </w:r>
      <w:r w:rsidR="00644CD5">
        <w:t>.</w:t>
      </w:r>
      <w:r>
        <w:t>u34) + 0</w:t>
      </w:r>
      <w:r w:rsidR="00644CD5">
        <w:t>.</w:t>
      </w:r>
      <w:r>
        <w:t>26*T(v28</w:t>
      </w:r>
      <w:r w:rsidR="00644CD5">
        <w:t>.</w:t>
      </w:r>
      <w:r>
        <w:t>u6) + 0</w:t>
      </w:r>
      <w:r w:rsidR="00644CD5">
        <w:t>.</w:t>
      </w:r>
      <w:r>
        <w:t>21*T(v12</w:t>
      </w:r>
      <w:r w:rsidR="00644CD5">
        <w:t>.</w:t>
      </w:r>
      <w:r>
        <w:t>u9) -0</w:t>
      </w:r>
      <w:r w:rsidR="00644CD5">
        <w:t>.</w:t>
      </w:r>
      <w:r>
        <w:t>178*T(v6</w:t>
      </w:r>
      <w:r w:rsidR="00644CD5">
        <w:t>.</w:t>
      </w:r>
      <w:r>
        <w:t>u24) + 0</w:t>
      </w:r>
      <w:r w:rsidR="00644CD5">
        <w:t>.</w:t>
      </w:r>
      <w:r>
        <w:t>216*T(v9</w:t>
      </w:r>
      <w:r w:rsidR="00644CD5">
        <w:t>.</w:t>
      </w:r>
      <w:r>
        <w:t>u28) + 0</w:t>
      </w:r>
      <w:r w:rsidR="00644CD5">
        <w:t>.</w:t>
      </w:r>
      <w:r>
        <w:t>209*T(v20</w:t>
      </w:r>
      <w:r w:rsidR="00644CD5">
        <w:t>.</w:t>
      </w:r>
      <w:r>
        <w:t>u7) -0</w:t>
      </w:r>
      <w:r w:rsidR="00644CD5">
        <w:t>.</w:t>
      </w:r>
      <w:r>
        <w:t>188*T(u33) -0</w:t>
      </w:r>
      <w:r w:rsidR="00644CD5">
        <w:t>.</w:t>
      </w:r>
      <w:r>
        <w:t>255*T(v29</w:t>
      </w:r>
      <w:r w:rsidR="00644CD5">
        <w:t>.</w:t>
      </w:r>
      <w:r>
        <w:t>u7) + 0</w:t>
      </w:r>
      <w:r w:rsidR="00644CD5">
        <w:t>.</w:t>
      </w:r>
      <w:r>
        <w:t>195*T(v1</w:t>
      </w:r>
      <w:r w:rsidR="00644CD5">
        <w:t>.</w:t>
      </w:r>
      <w:r>
        <w:t>u18) + 0</w:t>
      </w:r>
      <w:r w:rsidR="00644CD5">
        <w:t>.</w:t>
      </w:r>
      <w:r>
        <w:t>223*T(v7</w:t>
      </w:r>
      <w:r w:rsidR="00644CD5">
        <w:t>.</w:t>
      </w:r>
      <w:r>
        <w:t>u28) -0</w:t>
      </w:r>
      <w:r w:rsidR="00644CD5">
        <w:t>.</w:t>
      </w:r>
      <w:r>
        <w:t>225*T(v8</w:t>
      </w:r>
      <w:r w:rsidR="00644CD5">
        <w:t>.</w:t>
      </w:r>
      <w:r>
        <w:t>u15) + 0</w:t>
      </w:r>
      <w:r w:rsidR="00644CD5">
        <w:t>.</w:t>
      </w:r>
      <w:r>
        <w:t>147*T(v33</w:t>
      </w:r>
      <w:r w:rsidR="00644CD5">
        <w:t>.</w:t>
      </w:r>
      <w:r>
        <w:t>u6) -0</w:t>
      </w:r>
      <w:r w:rsidR="00644CD5">
        <w:t>.</w:t>
      </w:r>
      <w:r>
        <w:t>188*T(v22</w:t>
      </w:r>
      <w:r w:rsidR="00644CD5">
        <w:t>.</w:t>
      </w:r>
      <w:r>
        <w:t>u10) + 0</w:t>
      </w:r>
      <w:r w:rsidR="00644CD5">
        <w:t>.</w:t>
      </w:r>
      <w:r>
        <w:t>24*T(v4</w:t>
      </w:r>
      <w:r w:rsidR="00644CD5">
        <w:t>.</w:t>
      </w:r>
      <w:r>
        <w:t>u8) + 1</w:t>
      </w:r>
      <w:r w:rsidR="00644CD5">
        <w:t>.</w:t>
      </w:r>
      <w:r>
        <w:t>08*v + 0</w:t>
      </w:r>
      <w:r w:rsidR="00644CD5">
        <w:t>.</w:t>
      </w:r>
      <w:r>
        <w:t>146*T(v22</w:t>
      </w:r>
      <w:r w:rsidR="00644CD5">
        <w:t>.</w:t>
      </w:r>
      <w:r>
        <w:t>u13) -0</w:t>
      </w:r>
      <w:r w:rsidR="00644CD5">
        <w:t>.</w:t>
      </w:r>
      <w:r>
        <w:t>162*T(v27</w:t>
      </w:r>
      <w:r w:rsidR="00644CD5">
        <w:t>.</w:t>
      </w:r>
      <w:r>
        <w:t>u12) + 0</w:t>
      </w:r>
      <w:r w:rsidR="00644CD5">
        <w:t>.</w:t>
      </w:r>
      <w:r>
        <w:t>133*T(v40</w:t>
      </w:r>
      <w:r w:rsidR="00644CD5">
        <w:t>.</w:t>
      </w:r>
      <w:r>
        <w:t>u2) -0</w:t>
      </w:r>
      <w:r w:rsidR="00644CD5">
        <w:t>.</w:t>
      </w:r>
      <w:r>
        <w:t>191*T(v6</w:t>
      </w:r>
      <w:r w:rsidR="00644CD5">
        <w:t>.</w:t>
      </w:r>
      <w:r>
        <w:t>u7) + 0</w:t>
      </w:r>
      <w:r w:rsidR="00644CD5">
        <w:t>.</w:t>
      </w:r>
      <w:r>
        <w:t>211*Volume + 0</w:t>
      </w:r>
      <w:r w:rsidR="00644CD5">
        <w:t>.</w:t>
      </w:r>
      <w:r>
        <w:t>218*T(v8</w:t>
      </w:r>
      <w:r w:rsidR="00644CD5">
        <w:t>.</w:t>
      </w:r>
      <w:r>
        <w:t>u4) -0</w:t>
      </w:r>
      <w:r w:rsidR="00644CD5">
        <w:t>.</w:t>
      </w:r>
      <w:r>
        <w:t>217*T(v4</w:t>
      </w:r>
      <w:r w:rsidR="00644CD5">
        <w:t>.</w:t>
      </w:r>
      <w:r>
        <w:t>u22) + 0</w:t>
      </w:r>
      <w:r w:rsidR="00644CD5">
        <w:t>.</w:t>
      </w:r>
      <w:r>
        <w:t>171*T(v31</w:t>
      </w:r>
      <w:r w:rsidR="00644CD5">
        <w:t>.</w:t>
      </w:r>
      <w:r>
        <w:t>u11) -0</w:t>
      </w:r>
      <w:r w:rsidR="00644CD5">
        <w:t>.</w:t>
      </w:r>
      <w:r>
        <w:t>193*T(v24</w:t>
      </w:r>
      <w:r w:rsidR="00644CD5">
        <w:t>.</w:t>
      </w:r>
      <w:r>
        <w:t>u4) -0</w:t>
      </w:r>
      <w:r w:rsidR="00644CD5">
        <w:t>.</w:t>
      </w:r>
      <w:r>
        <w:t>195*T(v24</w:t>
      </w:r>
      <w:r w:rsidR="00644CD5">
        <w:t>.</w:t>
      </w:r>
      <w:r>
        <w:t>u17) -0</w:t>
      </w:r>
      <w:r w:rsidR="00644CD5">
        <w:t>.</w:t>
      </w:r>
      <w:r>
        <w:t>218*T(v9</w:t>
      </w:r>
      <w:r w:rsidR="00644CD5">
        <w:t>.</w:t>
      </w:r>
      <w:r>
        <w:t>u10) -0</w:t>
      </w:r>
      <w:r w:rsidR="00644CD5">
        <w:t>.</w:t>
      </w:r>
      <w:r>
        <w:t>159*T(v27</w:t>
      </w:r>
      <w:r w:rsidR="00644CD5">
        <w:t>.</w:t>
      </w:r>
      <w:r>
        <w:t>u15) + 0</w:t>
      </w:r>
      <w:r w:rsidR="00644CD5">
        <w:t>.</w:t>
      </w:r>
      <w:r>
        <w:t>164*T(v1</w:t>
      </w:r>
      <w:r w:rsidR="00644CD5">
        <w:t>.</w:t>
      </w:r>
      <w:r>
        <w:t>u33) + 0</w:t>
      </w:r>
      <w:r w:rsidR="00644CD5">
        <w:t>.</w:t>
      </w:r>
      <w:r>
        <w:t>174*T(v4</w:t>
      </w:r>
      <w:r w:rsidR="00644CD5">
        <w:t>.</w:t>
      </w:r>
      <w:r>
        <w:t>u19) -0</w:t>
      </w:r>
      <w:r w:rsidR="00644CD5">
        <w:t>.</w:t>
      </w:r>
      <w:r>
        <w:t>154*T(v29</w:t>
      </w:r>
      <w:r w:rsidR="00644CD5">
        <w:t>.</w:t>
      </w:r>
      <w:r>
        <w:t>u12) -0</w:t>
      </w:r>
      <w:r w:rsidR="00644CD5">
        <w:t>.</w:t>
      </w:r>
      <w:r>
        <w:t>18*T(v18</w:t>
      </w:r>
      <w:r w:rsidR="00644CD5">
        <w:t>.</w:t>
      </w:r>
      <w:r>
        <w:t>u2) -0</w:t>
      </w:r>
      <w:r w:rsidR="00644CD5">
        <w:t>.</w:t>
      </w:r>
      <w:r>
        <w:t>13*T(v28</w:t>
      </w:r>
      <w:r w:rsidR="00644CD5">
        <w:t>.</w:t>
      </w:r>
      <w:r>
        <w:t>u14) + 0</w:t>
      </w:r>
      <w:r w:rsidR="00644CD5">
        <w:t>.</w:t>
      </w:r>
      <w:r>
        <w:t>173*T(v29</w:t>
      </w:r>
      <w:r w:rsidR="00644CD5">
        <w:t>.</w:t>
      </w:r>
      <w:r>
        <w:t>u5) + 0</w:t>
      </w:r>
      <w:r w:rsidR="00644CD5">
        <w:t>.</w:t>
      </w:r>
      <w:r>
        <w:t>122*T(v18</w:t>
      </w:r>
      <w:r w:rsidR="00644CD5">
        <w:t>.</w:t>
      </w:r>
      <w:r>
        <w:t>u19) + 0</w:t>
      </w:r>
      <w:r w:rsidR="00644CD5">
        <w:t>.</w:t>
      </w:r>
      <w:r>
        <w:t>166*T(v7</w:t>
      </w:r>
      <w:r w:rsidR="00644CD5">
        <w:t>.</w:t>
      </w:r>
      <w:r>
        <w:t>u6) -0</w:t>
      </w:r>
      <w:r w:rsidR="00644CD5">
        <w:t>.</w:t>
      </w:r>
      <w:r>
        <w:t>423*u + 0</w:t>
      </w:r>
      <w:r w:rsidR="00644CD5">
        <w:t>.</w:t>
      </w:r>
      <w:r>
        <w:t>115*T(v23</w:t>
      </w:r>
      <w:r w:rsidR="00644CD5">
        <w:t>.</w:t>
      </w:r>
      <w:r>
        <w:t>u15) -0</w:t>
      </w:r>
      <w:r w:rsidR="00644CD5">
        <w:t>.</w:t>
      </w:r>
      <w:r>
        <w:t>156*T(v3</w:t>
      </w:r>
      <w:r w:rsidR="00644CD5">
        <w:t>.</w:t>
      </w:r>
      <w:r>
        <w:t>u30) -0</w:t>
      </w:r>
      <w:r w:rsidR="00644CD5">
        <w:t>.</w:t>
      </w:r>
      <w:r>
        <w:t>116*T(v10</w:t>
      </w:r>
      <w:r w:rsidR="00644CD5">
        <w:t>.</w:t>
      </w:r>
      <w:r>
        <w:t>u27) + 0</w:t>
      </w:r>
      <w:r w:rsidR="00644CD5">
        <w:t>.</w:t>
      </w:r>
      <w:r>
        <w:t>297*T(v2</w:t>
      </w:r>
      <w:r w:rsidR="00644CD5">
        <w:t>.</w:t>
      </w:r>
      <w:r>
        <w:t>u1) -0</w:t>
      </w:r>
      <w:r w:rsidR="00644CD5">
        <w:t>.</w:t>
      </w:r>
      <w:r>
        <w:t>109*T(v4</w:t>
      </w:r>
      <w:r w:rsidR="00644CD5">
        <w:t>.</w:t>
      </w:r>
      <w:r>
        <w:t>u33) -0</w:t>
      </w:r>
      <w:r w:rsidR="00644CD5">
        <w:t>.</w:t>
      </w:r>
      <w:r>
        <w:t>115*T(u5) + 0</w:t>
      </w:r>
      <w:r w:rsidR="00644CD5">
        <w:t>.</w:t>
      </w:r>
      <w:r>
        <w:t>117*T(v34</w:t>
      </w:r>
      <w:r w:rsidR="00644CD5">
        <w:t>.</w:t>
      </w:r>
      <w:r>
        <w:t>u9) + 0</w:t>
      </w:r>
      <w:r w:rsidR="00644CD5">
        <w:t>.</w:t>
      </w:r>
      <w:r>
        <w:t>12*T(v26</w:t>
      </w:r>
      <w:r w:rsidR="00644CD5">
        <w:t>.</w:t>
      </w:r>
      <w:r>
        <w:t>u8) -0</w:t>
      </w:r>
      <w:r w:rsidR="00644CD5">
        <w:t>.</w:t>
      </w:r>
      <w:r>
        <w:t>135*T(v10</w:t>
      </w:r>
      <w:r w:rsidR="00644CD5">
        <w:t>.</w:t>
      </w:r>
      <w:r>
        <w:t>u31) -0</w:t>
      </w:r>
      <w:r w:rsidR="00644CD5">
        <w:t>.</w:t>
      </w:r>
      <w:r>
        <w:t>129*T(v11</w:t>
      </w:r>
      <w:r w:rsidR="00644CD5">
        <w:t>.</w:t>
      </w:r>
      <w:r>
        <w:t>u11) + 0</w:t>
      </w:r>
      <w:r w:rsidR="00644CD5">
        <w:t>.</w:t>
      </w:r>
      <w:r>
        <w:t>121*T(v7</w:t>
      </w:r>
      <w:r w:rsidR="00644CD5">
        <w:t>.</w:t>
      </w:r>
      <w:r>
        <w:t>u17) -0</w:t>
      </w:r>
      <w:r w:rsidR="00644CD5">
        <w:t>.</w:t>
      </w:r>
      <w:r>
        <w:t>108*T(v13</w:t>
      </w:r>
      <w:r w:rsidR="00644CD5">
        <w:t>.</w:t>
      </w:r>
      <w:r>
        <w:t>u20) + 0</w:t>
      </w:r>
      <w:r w:rsidR="00644CD5">
        <w:t>.</w:t>
      </w:r>
      <w:r>
        <w:t>112*T(v24</w:t>
      </w:r>
      <w:r w:rsidR="00644CD5">
        <w:t>.</w:t>
      </w:r>
      <w:r>
        <w:t>u16) -0</w:t>
      </w:r>
      <w:r w:rsidR="00644CD5">
        <w:t>.</w:t>
      </w:r>
      <w:r>
        <w:t>114*T(v4</w:t>
      </w:r>
      <w:r w:rsidR="00644CD5">
        <w:t>.</w:t>
      </w:r>
      <w:r>
        <w:t>u31) -0</w:t>
      </w:r>
      <w:r w:rsidR="00644CD5">
        <w:t>.</w:t>
      </w:r>
      <w:r>
        <w:t>106*T(v5</w:t>
      </w:r>
      <w:r w:rsidR="00644CD5">
        <w:t>.</w:t>
      </w:r>
      <w:r>
        <w:t>u16) + 0</w:t>
      </w:r>
      <w:r w:rsidR="00644CD5">
        <w:t>.</w:t>
      </w:r>
      <w:r>
        <w:t>138*T(v6</w:t>
      </w:r>
      <w:r w:rsidR="00644CD5">
        <w:t>.</w:t>
      </w:r>
      <w:r>
        <w:t>u16) -0</w:t>
      </w:r>
      <w:r w:rsidR="00644CD5">
        <w:t>.</w:t>
      </w:r>
      <w:r>
        <w:t>105*T(v1</w:t>
      </w:r>
      <w:r w:rsidR="00644CD5">
        <w:t>.</w:t>
      </w:r>
      <w:r>
        <w:t>u13) -0</w:t>
      </w:r>
      <w:r w:rsidR="00644CD5">
        <w:t>.</w:t>
      </w:r>
      <w:r>
        <w:t>0981*T(v13) + 0</w:t>
      </w:r>
      <w:r w:rsidR="00644CD5">
        <w:t>.</w:t>
      </w:r>
      <w:r>
        <w:t>121*T(v6</w:t>
      </w:r>
      <w:r w:rsidR="00644CD5">
        <w:t>.</w:t>
      </w:r>
      <w:r>
        <w:t>u26) -0</w:t>
      </w:r>
      <w:r w:rsidR="00644CD5">
        <w:t>.</w:t>
      </w:r>
      <w:r>
        <w:t>108*T(v8</w:t>
      </w:r>
      <w:r w:rsidR="00644CD5">
        <w:t>.</w:t>
      </w:r>
      <w:r>
        <w:t>u16) -0</w:t>
      </w:r>
      <w:r w:rsidR="00644CD5">
        <w:t>.</w:t>
      </w:r>
      <w:r>
        <w:t>124*T(v4</w:t>
      </w:r>
      <w:r w:rsidR="00644CD5">
        <w:t>.</w:t>
      </w:r>
      <w:r>
        <w:t>u37) + 0</w:t>
      </w:r>
      <w:r w:rsidR="00644CD5">
        <w:t>.</w:t>
      </w:r>
      <w:r>
        <w:t>138*T(v10</w:t>
      </w:r>
      <w:r w:rsidR="00644CD5">
        <w:t>.</w:t>
      </w:r>
      <w:r>
        <w:t>u3) + 0</w:t>
      </w:r>
      <w:r w:rsidR="00644CD5">
        <w:t>.</w:t>
      </w:r>
      <w:r>
        <w:t>0784*T(v30</w:t>
      </w:r>
      <w:r w:rsidR="00644CD5">
        <w:t>.</w:t>
      </w:r>
      <w:r>
        <w:t>u13) + 0</w:t>
      </w:r>
      <w:r w:rsidR="00644CD5">
        <w:t>.</w:t>
      </w:r>
      <w:r>
        <w:t>116*T(v15</w:t>
      </w:r>
      <w:r w:rsidR="00644CD5">
        <w:t>.</w:t>
      </w:r>
      <w:r>
        <w:t>u15) -0</w:t>
      </w:r>
      <w:r w:rsidR="00644CD5">
        <w:t>.</w:t>
      </w:r>
      <w:r>
        <w:t>175*T(v4</w:t>
      </w:r>
      <w:r w:rsidR="00644CD5">
        <w:t>.</w:t>
      </w:r>
      <w:r>
        <w:t>u4) + 0</w:t>
      </w:r>
      <w:r w:rsidR="00644CD5">
        <w:t>.</w:t>
      </w:r>
      <w:r>
        <w:t>102*T(v13</w:t>
      </w:r>
      <w:r w:rsidR="00644CD5">
        <w:t>.</w:t>
      </w:r>
      <w:r>
        <w:t>u17) + 0</w:t>
      </w:r>
      <w:r w:rsidR="00644CD5">
        <w:t>.</w:t>
      </w:r>
      <w:r>
        <w:t>0992*T(v18</w:t>
      </w:r>
      <w:r w:rsidR="00644CD5">
        <w:t>.</w:t>
      </w:r>
      <w:r>
        <w:t>u12) + 0</w:t>
      </w:r>
      <w:r w:rsidR="00644CD5">
        <w:t>.</w:t>
      </w:r>
      <w:r>
        <w:t>109*T(v1</w:t>
      </w:r>
      <w:r w:rsidR="00644CD5">
        <w:t>.</w:t>
      </w:r>
      <w:r>
        <w:t>u26) -0</w:t>
      </w:r>
      <w:r w:rsidR="00644CD5">
        <w:t>.</w:t>
      </w:r>
      <w:r>
        <w:t>0831*T(v24</w:t>
      </w:r>
      <w:r w:rsidR="00644CD5">
        <w:t>.</w:t>
      </w:r>
      <w:r>
        <w:t>u15) -0</w:t>
      </w:r>
      <w:r w:rsidR="00644CD5">
        <w:t>.</w:t>
      </w:r>
      <w:r>
        <w:t>128*T(v14</w:t>
      </w:r>
      <w:r w:rsidR="00644CD5">
        <w:t>.</w:t>
      </w:r>
      <w:r>
        <w:t>u1) + 0</w:t>
      </w:r>
      <w:r w:rsidR="00644CD5">
        <w:t>.</w:t>
      </w:r>
      <w:r>
        <w:t>084*T(u16) -0</w:t>
      </w:r>
      <w:r w:rsidR="00644CD5">
        <w:t>.</w:t>
      </w:r>
      <w:r>
        <w:t>0835*T(v5</w:t>
      </w:r>
      <w:r w:rsidR="00644CD5">
        <w:t>.</w:t>
      </w:r>
      <w:r>
        <w:t>u28) -0</w:t>
      </w:r>
      <w:r w:rsidR="00644CD5">
        <w:t>.</w:t>
      </w:r>
      <w:r>
        <w:t>0991*T(v9</w:t>
      </w:r>
      <w:r w:rsidR="00644CD5">
        <w:t>.</w:t>
      </w:r>
      <w:r>
        <w:t>u3) -0</w:t>
      </w:r>
      <w:r w:rsidR="00644CD5">
        <w:t>.</w:t>
      </w:r>
      <w:r>
        <w:t>0999*T(v12</w:t>
      </w:r>
      <w:r w:rsidR="00644CD5">
        <w:t>.</w:t>
      </w:r>
      <w:r>
        <w:t>u13) -0</w:t>
      </w:r>
      <w:r w:rsidR="00644CD5">
        <w:t>.</w:t>
      </w:r>
      <w:r>
        <w:t>0775*T(v15</w:t>
      </w:r>
      <w:r w:rsidR="00644CD5">
        <w:t>.</w:t>
      </w:r>
      <w:r>
        <w:t>u22) + 0</w:t>
      </w:r>
      <w:r w:rsidR="00644CD5">
        <w:t>.</w:t>
      </w:r>
      <w:r>
        <w:t>0809*T(v36</w:t>
      </w:r>
      <w:r w:rsidR="00644CD5">
        <w:t>.</w:t>
      </w:r>
      <w:r>
        <w:t>u1) + 0</w:t>
      </w:r>
      <w:r w:rsidR="00644CD5">
        <w:t>.</w:t>
      </w:r>
      <w:r>
        <w:t>0758*T(v8) -0</w:t>
      </w:r>
      <w:r w:rsidR="00644CD5">
        <w:t>.</w:t>
      </w:r>
      <w:r>
        <w:t>0654*T(v13</w:t>
      </w:r>
      <w:r w:rsidR="00644CD5">
        <w:t>.</w:t>
      </w:r>
      <w:r>
        <w:t>u25) -0</w:t>
      </w:r>
      <w:r w:rsidR="00644CD5">
        <w:t>.</w:t>
      </w:r>
      <w:r>
        <w:t>0696*T(v25</w:t>
      </w:r>
      <w:r w:rsidR="00644CD5">
        <w:t>.</w:t>
      </w:r>
      <w:r>
        <w:t>u18) + 0</w:t>
      </w:r>
      <w:r w:rsidR="00644CD5">
        <w:t>.</w:t>
      </w:r>
      <w:r>
        <w:t>0805*T(v13</w:t>
      </w:r>
      <w:r w:rsidR="00644CD5">
        <w:t>.</w:t>
      </w:r>
      <w:r>
        <w:t>u23) -0</w:t>
      </w:r>
      <w:r w:rsidR="00644CD5">
        <w:t>.</w:t>
      </w:r>
      <w:r>
        <w:t>0836*T(v18</w:t>
      </w:r>
      <w:r w:rsidR="00644CD5">
        <w:t>.</w:t>
      </w:r>
      <w:r>
        <w:t>u7) -0</w:t>
      </w:r>
      <w:r w:rsidR="00644CD5">
        <w:t>.</w:t>
      </w:r>
      <w:r>
        <w:t>119*T(v10</w:t>
      </w:r>
      <w:r w:rsidR="00644CD5">
        <w:t>.</w:t>
      </w:r>
      <w:r>
        <w:t>u2) + 0</w:t>
      </w:r>
      <w:r w:rsidR="00644CD5">
        <w:t>.</w:t>
      </w:r>
      <w:r>
        <w:t>0855*T(v3</w:t>
      </w:r>
      <w:r w:rsidR="00644CD5">
        <w:t>.</w:t>
      </w:r>
      <w:r>
        <w:t>u31) + 0</w:t>
      </w:r>
      <w:r w:rsidR="00644CD5">
        <w:t>.</w:t>
      </w:r>
      <w:r>
        <w:t>0798*T(v13</w:t>
      </w:r>
      <w:r w:rsidR="00644CD5">
        <w:t>.</w:t>
      </w:r>
      <w:r>
        <w:t>u26) + 0</w:t>
      </w:r>
      <w:r w:rsidR="00644CD5">
        <w:t>.</w:t>
      </w:r>
      <w:r>
        <w:t>0772*T(v32</w:t>
      </w:r>
      <w:r w:rsidR="00644CD5">
        <w:t>.</w:t>
      </w:r>
      <w:r>
        <w:t>u9) -0</w:t>
      </w:r>
      <w:r w:rsidR="00644CD5">
        <w:t>.</w:t>
      </w:r>
      <w:r>
        <w:t>105*T(v14</w:t>
      </w:r>
      <w:r w:rsidR="00644CD5">
        <w:t>.</w:t>
      </w:r>
      <w:r>
        <w:t>u2) -0</w:t>
      </w:r>
      <w:r w:rsidR="00644CD5">
        <w:t>.</w:t>
      </w:r>
      <w:r>
        <w:t>0609*T(v27) + 0</w:t>
      </w:r>
      <w:r w:rsidR="00644CD5">
        <w:t>.</w:t>
      </w:r>
      <w:r>
        <w:t>0853*T(v1</w:t>
      </w:r>
      <w:r w:rsidR="00644CD5">
        <w:t>.</w:t>
      </w:r>
      <w:r>
        <w:t>u15) + 0</w:t>
      </w:r>
      <w:r w:rsidR="00644CD5">
        <w:t>.</w:t>
      </w:r>
      <w:r>
        <w:t>0596*T(u3) -0</w:t>
      </w:r>
      <w:r w:rsidR="00644CD5">
        <w:t>.</w:t>
      </w:r>
      <w:r>
        <w:t>0848*T(v1</w:t>
      </w:r>
      <w:r w:rsidR="00644CD5">
        <w:t>.</w:t>
      </w:r>
      <w:r>
        <w:t>u37) + 0</w:t>
      </w:r>
      <w:r w:rsidR="00644CD5">
        <w:t>.</w:t>
      </w:r>
      <w:r>
        <w:t>14*T(u2) + 0</w:t>
      </w:r>
      <w:r w:rsidR="00644CD5">
        <w:t>.</w:t>
      </w:r>
      <w:r>
        <w:t>0556*T(v35</w:t>
      </w:r>
      <w:r w:rsidR="00644CD5">
        <w:t>.</w:t>
      </w:r>
      <w:r>
        <w:t>u8) + 0</w:t>
      </w:r>
      <w:r w:rsidR="00644CD5">
        <w:t>.</w:t>
      </w:r>
      <w:r>
        <w:t>0644*Lipophilicity^2 + 0</w:t>
      </w:r>
      <w:r w:rsidR="00644CD5">
        <w:t>.</w:t>
      </w:r>
      <w:r>
        <w:t>0746*T(v8</w:t>
      </w:r>
      <w:r w:rsidR="00644CD5">
        <w:t>.</w:t>
      </w:r>
      <w:r>
        <w:t>u9) + 0</w:t>
      </w:r>
      <w:r w:rsidR="00644CD5">
        <w:t>.</w:t>
      </w:r>
      <w:r>
        <w:t>0533*T(v13</w:t>
      </w:r>
      <w:r w:rsidR="00644CD5">
        <w:t>.</w:t>
      </w:r>
      <w:r>
        <w:t>u16) + 0</w:t>
      </w:r>
      <w:r w:rsidR="00644CD5">
        <w:t>.</w:t>
      </w:r>
      <w:r>
        <w:t>0842*T(v5</w:t>
      </w:r>
      <w:r w:rsidR="00644CD5">
        <w:t>.</w:t>
      </w:r>
      <w:r>
        <w:t>u4) + 0</w:t>
      </w:r>
      <w:r w:rsidR="00644CD5">
        <w:t>.</w:t>
      </w:r>
      <w:r>
        <w:t>0498*T(v24</w:t>
      </w:r>
      <w:r w:rsidR="00644CD5">
        <w:t>.</w:t>
      </w:r>
      <w:r>
        <w:t>u18) + 0</w:t>
      </w:r>
      <w:r w:rsidR="00644CD5">
        <w:t>.</w:t>
      </w:r>
      <w:r>
        <w:t>0477*T(v24</w:t>
      </w:r>
      <w:r w:rsidR="00644CD5">
        <w:t>.</w:t>
      </w:r>
      <w:r>
        <w:t>u19) -0</w:t>
      </w:r>
      <w:r w:rsidR="00644CD5">
        <w:t>.</w:t>
      </w:r>
      <w:r>
        <w:t>0445*T(v4</w:t>
      </w:r>
      <w:r w:rsidR="00644CD5">
        <w:t>.</w:t>
      </w:r>
      <w:r>
        <w:t>u34) + 0</w:t>
      </w:r>
      <w:r w:rsidR="00644CD5">
        <w:t>.</w:t>
      </w:r>
      <w:r>
        <w:t>0403*T(v11</w:t>
      </w:r>
      <w:r w:rsidR="00644CD5">
        <w:t>.</w:t>
      </w:r>
      <w:r>
        <w:t>u26) + 0</w:t>
      </w:r>
      <w:r w:rsidR="00644CD5">
        <w:t>.</w:t>
      </w:r>
      <w:r>
        <w:t>0486*T(v13</w:t>
      </w:r>
      <w:r w:rsidR="00644CD5">
        <w:t>.</w:t>
      </w:r>
      <w:r>
        <w:t>u1) + 0</w:t>
      </w:r>
      <w:r w:rsidR="00644CD5">
        <w:t>.</w:t>
      </w:r>
      <w:r>
        <w:t>0354*T(v29</w:t>
      </w:r>
      <w:r w:rsidR="00644CD5">
        <w:t>.</w:t>
      </w:r>
      <w:r>
        <w:t>u4) + 0</w:t>
      </w:r>
      <w:r w:rsidR="00644CD5">
        <w:t>.</w:t>
      </w:r>
      <w:r>
        <w:t>0336*T(v21</w:t>
      </w:r>
      <w:r w:rsidR="00644CD5">
        <w:t>.</w:t>
      </w:r>
      <w:r>
        <w:t>u3) -0</w:t>
      </w:r>
      <w:r w:rsidR="00644CD5">
        <w:t>.</w:t>
      </w:r>
      <w:r>
        <w:t>0321*T(v1</w:t>
      </w:r>
      <w:r w:rsidR="00644CD5">
        <w:t>.</w:t>
      </w:r>
      <w:r>
        <w:t>u36) -0</w:t>
      </w:r>
      <w:r w:rsidR="00644CD5">
        <w:t>.</w:t>
      </w:r>
      <w:r>
        <w:t>0284*T(v3</w:t>
      </w:r>
      <w:r w:rsidR="00644CD5">
        <w:t>.</w:t>
      </w:r>
      <w:r>
        <w:t>u37) + 0</w:t>
      </w:r>
      <w:r w:rsidR="00644CD5">
        <w:t>.</w:t>
      </w:r>
      <w:r>
        <w:t>0236*T(v25</w:t>
      </w:r>
      <w:r w:rsidR="00644CD5">
        <w:t>.</w:t>
      </w:r>
      <w:r>
        <w:t>u8) -0</w:t>
      </w:r>
      <w:r w:rsidR="00644CD5">
        <w:t>.</w:t>
      </w:r>
      <w:r>
        <w:t>0226*T(v9</w:t>
      </w:r>
      <w:r w:rsidR="00644CD5">
        <w:t>.</w:t>
      </w:r>
      <w:r>
        <w:t>u30) + 0</w:t>
      </w:r>
      <w:r w:rsidR="00644CD5">
        <w:t>.</w:t>
      </w:r>
      <w:r>
        <w:t>026*T(v20</w:t>
      </w:r>
      <w:r w:rsidR="00644CD5">
        <w:t>.</w:t>
      </w:r>
      <w:r>
        <w:t>u20) + 0</w:t>
      </w:r>
      <w:r w:rsidR="00644CD5">
        <w:t>.</w:t>
      </w:r>
      <w:r>
        <w:t>0173*T(v8</w:t>
      </w:r>
      <w:r w:rsidR="00644CD5">
        <w:t>.</w:t>
      </w:r>
      <w:r>
        <w:t>u28) + 0</w:t>
      </w:r>
      <w:r w:rsidR="00644CD5">
        <w:t>.</w:t>
      </w:r>
      <w:r>
        <w:t>0179*T(v30</w:t>
      </w:r>
      <w:r w:rsidR="00644CD5">
        <w:t>.</w:t>
      </w:r>
      <w:r>
        <w:t>u1) + 0</w:t>
      </w:r>
      <w:r w:rsidR="00644CD5">
        <w:t>.</w:t>
      </w:r>
      <w:r>
        <w:t>0129*T(v5</w:t>
      </w:r>
      <w:r w:rsidR="00644CD5">
        <w:t>.</w:t>
      </w:r>
      <w:r>
        <w:t>u23) + 0</w:t>
      </w:r>
      <w:r w:rsidR="00644CD5">
        <w:t>.</w:t>
      </w:r>
      <w:r>
        <w:t>0133*T(v24</w:t>
      </w:r>
      <w:r w:rsidR="00644CD5">
        <w:t>.</w:t>
      </w:r>
      <w:r>
        <w:t>u6) + 0</w:t>
      </w:r>
      <w:r w:rsidR="00644CD5">
        <w:t>.</w:t>
      </w:r>
      <w:r>
        <w:t>0107*T(v16</w:t>
      </w:r>
      <w:r w:rsidR="00644CD5">
        <w:t>.</w:t>
      </w:r>
      <w:r>
        <w:t>u27) + 0</w:t>
      </w:r>
      <w:r w:rsidR="00644CD5">
        <w:t>.</w:t>
      </w:r>
      <w:r>
        <w:t>01*T(v15</w:t>
      </w:r>
      <w:r w:rsidR="00644CD5">
        <w:t>.</w:t>
      </w:r>
      <w:r>
        <w:t>u28) + 0</w:t>
      </w:r>
      <w:r w:rsidR="00644CD5">
        <w:t>.</w:t>
      </w:r>
      <w:r>
        <w:t>00933*T(v34</w:t>
      </w:r>
      <w:r w:rsidR="00644CD5">
        <w:t>.</w:t>
      </w:r>
      <w:r>
        <w:t>u8) + 0</w:t>
      </w:r>
      <w:r w:rsidR="00644CD5">
        <w:t>.</w:t>
      </w:r>
      <w:r>
        <w:t>11*Length^3 + 0</w:t>
      </w:r>
      <w:r w:rsidR="00644CD5">
        <w:t>.</w:t>
      </w:r>
      <w:r>
        <w:t>00717*T(v31</w:t>
      </w:r>
      <w:r w:rsidR="00644CD5">
        <w:t>.</w:t>
      </w:r>
      <w:r>
        <w:t>u5) + 0</w:t>
      </w:r>
      <w:r w:rsidR="00644CD5">
        <w:t>.</w:t>
      </w:r>
      <w:r>
        <w:t>00494*T(v5</w:t>
      </w:r>
      <w:r w:rsidR="00644CD5">
        <w:t>.</w:t>
      </w:r>
      <w:r>
        <w:t>u20) + 0</w:t>
      </w:r>
      <w:r w:rsidR="00644CD5">
        <w:t>.</w:t>
      </w:r>
      <w:r>
        <w:t>00358*T(v9</w:t>
      </w:r>
      <w:r w:rsidR="00644CD5">
        <w:t>.</w:t>
      </w:r>
      <w:r>
        <w:t>u27) + 0</w:t>
      </w:r>
      <w:r w:rsidR="00644CD5">
        <w:t>.</w:t>
      </w:r>
      <w:r>
        <w:t>00294*T(u9) + 0</w:t>
      </w:r>
      <w:r w:rsidR="00644CD5">
        <w:t>.</w:t>
      </w:r>
      <w:r>
        <w:t>00334*T(v8</w:t>
      </w:r>
      <w:r w:rsidR="00644CD5">
        <w:t>.</w:t>
      </w:r>
      <w:r>
        <w:t>u12) + 0</w:t>
      </w:r>
      <w:r w:rsidR="00644CD5">
        <w:t>.</w:t>
      </w:r>
      <w:r>
        <w:t>00176*T(v8</w:t>
      </w:r>
      <w:r w:rsidR="00644CD5">
        <w:t>.</w:t>
      </w:r>
      <w:r>
        <w:t>u30) + 0</w:t>
      </w:r>
      <w:r w:rsidR="00644CD5">
        <w:t>.</w:t>
      </w:r>
      <w:r>
        <w:t>000841*MW + 0</w:t>
      </w:r>
      <w:r w:rsidR="00644CD5">
        <w:t>.</w:t>
      </w:r>
      <w:r>
        <w:t>000968*T(v20</w:t>
      </w:r>
      <w:r w:rsidR="00644CD5">
        <w:t>.</w:t>
      </w:r>
      <w:r>
        <w:t>u23) -0</w:t>
      </w:r>
      <w:r w:rsidR="00644CD5">
        <w:t>.</w:t>
      </w:r>
      <w:r>
        <w:t>000371*T(v21</w:t>
      </w:r>
      <w:r w:rsidR="00644CD5">
        <w:t>.</w:t>
      </w:r>
      <w:r>
        <w:t>u5) -6</w:t>
      </w:r>
      <w:r w:rsidR="00644CD5">
        <w:t>.</w:t>
      </w:r>
      <w:r>
        <w:t>82E-05*T(v12</w:t>
      </w:r>
      <w:r w:rsidR="00644CD5">
        <w:t>.</w:t>
      </w:r>
      <w:r>
        <w:t>u28) + 7</w:t>
      </w:r>
      <w:r w:rsidR="00644CD5">
        <w:t>.</w:t>
      </w:r>
      <w:r>
        <w:t>33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677*T(v2</w:t>
      </w:r>
      <w:r w:rsidR="00644CD5">
        <w:t>.</w:t>
      </w:r>
      <w:r>
        <w:t>u4) + 0</w:t>
      </w:r>
      <w:r w:rsidR="00644CD5">
        <w:t>.</w:t>
      </w:r>
      <w:r>
        <w:t>762*T(v12</w:t>
      </w:r>
      <w:r w:rsidR="00644CD5">
        <w:t>.</w:t>
      </w:r>
      <w:r>
        <w:t>u15) + 22</w:t>
      </w:r>
      <w:r w:rsidR="00644CD5">
        <w:t>.</w:t>
      </w:r>
      <w:r>
        <w:t>2*Length -0</w:t>
      </w:r>
      <w:r w:rsidR="00644CD5">
        <w:t>.</w:t>
      </w:r>
      <w:r>
        <w:t>0529*T(v3</w:t>
      </w:r>
      <w:r w:rsidR="00644CD5">
        <w:t>.</w:t>
      </w:r>
      <w:r>
        <w:t>u11) -0</w:t>
      </w:r>
      <w:r w:rsidR="00644CD5">
        <w:t>.</w:t>
      </w:r>
      <w:r>
        <w:t>675*T(v6</w:t>
      </w:r>
      <w:r w:rsidR="00644CD5">
        <w:t>.</w:t>
      </w:r>
      <w:r>
        <w:t>u3) -0</w:t>
      </w:r>
      <w:r w:rsidR="00644CD5">
        <w:t>.</w:t>
      </w:r>
      <w:r>
        <w:t>256*T(v9</w:t>
      </w:r>
      <w:r w:rsidR="00644CD5">
        <w:t>.</w:t>
      </w:r>
      <w:r>
        <w:t>u7) + 0</w:t>
      </w:r>
      <w:r w:rsidR="00644CD5">
        <w:t>.</w:t>
      </w:r>
      <w:r>
        <w:t>0464*T(v1</w:t>
      </w:r>
      <w:r w:rsidR="00644CD5">
        <w:t>.</w:t>
      </w:r>
      <w:r>
        <w:t>u8) -0</w:t>
      </w:r>
      <w:r w:rsidR="00644CD5">
        <w:t>.</w:t>
      </w:r>
      <w:r>
        <w:t>96*T(v28</w:t>
      </w:r>
      <w:r w:rsidR="00644CD5">
        <w:t>.</w:t>
      </w:r>
      <w:r>
        <w:t>u5) -0</w:t>
      </w:r>
      <w:r w:rsidR="00644CD5">
        <w:t>.</w:t>
      </w:r>
      <w:r>
        <w:t>271*T(v26</w:t>
      </w:r>
      <w:r w:rsidR="00644CD5">
        <w:t>.</w:t>
      </w:r>
      <w:r>
        <w:t>u16) + 1</w:t>
      </w:r>
      <w:r w:rsidR="00644CD5">
        <w:t>.</w:t>
      </w:r>
      <w:r>
        <w:t>11*T(v4</w:t>
      </w:r>
      <w:r w:rsidR="00644CD5">
        <w:t>.</w:t>
      </w:r>
      <w:r>
        <w:t>u8) -0</w:t>
      </w:r>
      <w:r w:rsidR="00644CD5">
        <w:t>.</w:t>
      </w:r>
      <w:r>
        <w:t>615*T(v15) -0</w:t>
      </w:r>
      <w:r w:rsidR="00644CD5">
        <w:t>.</w:t>
      </w:r>
      <w:r>
        <w:t>0941*T(v7</w:t>
      </w:r>
      <w:r w:rsidR="00644CD5">
        <w:t>.</w:t>
      </w:r>
      <w:r>
        <w:t>u5) + 0</w:t>
      </w:r>
      <w:r w:rsidR="00644CD5">
        <w:t>.</w:t>
      </w:r>
      <w:r>
        <w:t>72*T(v19</w:t>
      </w:r>
      <w:r w:rsidR="00644CD5">
        <w:t>.</w:t>
      </w:r>
      <w:r>
        <w:t>u14) -0</w:t>
      </w:r>
      <w:r w:rsidR="00644CD5">
        <w:t>.</w:t>
      </w:r>
      <w:r>
        <w:t>563*T(v19</w:t>
      </w:r>
      <w:r w:rsidR="00644CD5">
        <w:t>.</w:t>
      </w:r>
      <w:r>
        <w:t>u9) -0</w:t>
      </w:r>
      <w:r w:rsidR="00644CD5">
        <w:t>.</w:t>
      </w:r>
      <w:r>
        <w:t>439*T(v4</w:t>
      </w:r>
      <w:r w:rsidR="00644CD5">
        <w:t>.</w:t>
      </w:r>
      <w:r>
        <w:t>u33) + 1</w:t>
      </w:r>
      <w:r w:rsidR="00644CD5">
        <w:t>.</w:t>
      </w:r>
      <w:r>
        <w:t>04*T(v8</w:t>
      </w:r>
      <w:r w:rsidR="00644CD5">
        <w:t>.</w:t>
      </w:r>
      <w:r>
        <w:t>u4) + 0</w:t>
      </w:r>
      <w:r w:rsidR="00644CD5">
        <w:t>.</w:t>
      </w:r>
      <w:r>
        <w:t>357*T(v5</w:t>
      </w:r>
      <w:r w:rsidR="00644CD5">
        <w:t>.</w:t>
      </w:r>
      <w:r>
        <w:t>u32) -0</w:t>
      </w:r>
      <w:r w:rsidR="00644CD5">
        <w:t>.</w:t>
      </w:r>
      <w:r>
        <w:t>998*T(v18</w:t>
      </w:r>
      <w:r w:rsidR="00644CD5">
        <w:t>.</w:t>
      </w:r>
      <w:r>
        <w:t>u20) + 1</w:t>
      </w:r>
      <w:r w:rsidR="00644CD5">
        <w:t>.</w:t>
      </w:r>
      <w:r>
        <w:t>24*T(v22</w:t>
      </w:r>
      <w:r w:rsidR="00644CD5">
        <w:t>.</w:t>
      </w:r>
      <w:r>
        <w:t>u6) + 0</w:t>
      </w:r>
      <w:r w:rsidR="00644CD5">
        <w:t>.</w:t>
      </w:r>
      <w:r>
        <w:t>618*T(v18</w:t>
      </w:r>
      <w:r w:rsidR="00644CD5">
        <w:t>.</w:t>
      </w:r>
      <w:r>
        <w:t>u11) -0</w:t>
      </w:r>
      <w:r w:rsidR="00644CD5">
        <w:t>.</w:t>
      </w:r>
      <w:r>
        <w:t>989*T(v23</w:t>
      </w:r>
      <w:r w:rsidR="00644CD5">
        <w:t>.</w:t>
      </w:r>
      <w:r>
        <w:t>u13) -1</w:t>
      </w:r>
      <w:r w:rsidR="00644CD5">
        <w:t>.</w:t>
      </w:r>
      <w:r>
        <w:t>12*T(v4</w:t>
      </w:r>
      <w:r w:rsidR="00644CD5">
        <w:t>.</w:t>
      </w:r>
      <w:r>
        <w:t>u22) + 1</w:t>
      </w:r>
      <w:r w:rsidR="00644CD5">
        <w:t>.</w:t>
      </w:r>
      <w:r>
        <w:t>01*T(v21</w:t>
      </w:r>
      <w:r w:rsidR="00644CD5">
        <w:t>.</w:t>
      </w:r>
      <w:r>
        <w:t>u14) + 0</w:t>
      </w:r>
      <w:r w:rsidR="00644CD5">
        <w:t>.</w:t>
      </w:r>
      <w:r>
        <w:t>851*T(v7</w:t>
      </w:r>
      <w:r w:rsidR="00644CD5">
        <w:t>.</w:t>
      </w:r>
      <w:r>
        <w:t>u25) + 0</w:t>
      </w:r>
      <w:r w:rsidR="00644CD5">
        <w:t>.</w:t>
      </w:r>
      <w:r>
        <w:t>845*T(v15</w:t>
      </w:r>
      <w:r w:rsidR="00644CD5">
        <w:t>.</w:t>
      </w:r>
      <w:r>
        <w:t>u7) -0</w:t>
      </w:r>
      <w:r w:rsidR="00644CD5">
        <w:t>.</w:t>
      </w:r>
      <w:r>
        <w:t>19*T(v15</w:t>
      </w:r>
      <w:r w:rsidR="00644CD5">
        <w:t>.</w:t>
      </w:r>
      <w:r>
        <w:t>u24) + 0</w:t>
      </w:r>
      <w:r w:rsidR="00644CD5">
        <w:t>.</w:t>
      </w:r>
      <w:r>
        <w:t>877*T(v8</w:t>
      </w:r>
      <w:r w:rsidR="00644CD5">
        <w:t>.</w:t>
      </w:r>
      <w:r>
        <w:t>u30) -1</w:t>
      </w:r>
      <w:r w:rsidR="00644CD5">
        <w:t>.</w:t>
      </w:r>
      <w:r>
        <w:t>03*T(v15</w:t>
      </w:r>
      <w:r w:rsidR="00644CD5">
        <w:t>.</w:t>
      </w:r>
      <w:r>
        <w:t>u10) -9</w:t>
      </w:r>
      <w:r w:rsidR="00644CD5">
        <w:t>.</w:t>
      </w:r>
      <w:r>
        <w:t>62*Length^2 -0</w:t>
      </w:r>
      <w:r w:rsidR="00644CD5">
        <w:t>.</w:t>
      </w:r>
      <w:r>
        <w:t>518*T(v10</w:t>
      </w:r>
      <w:r w:rsidR="00644CD5">
        <w:t>.</w:t>
      </w:r>
      <w:r>
        <w:t>u8) + 0</w:t>
      </w:r>
      <w:r w:rsidR="00644CD5">
        <w:t>.</w:t>
      </w:r>
      <w:r>
        <w:t>355*T(v15</w:t>
      </w:r>
      <w:r w:rsidR="00644CD5">
        <w:t>.</w:t>
      </w:r>
      <w:r>
        <w:t>u3) -1</w:t>
      </w:r>
      <w:r w:rsidR="00644CD5">
        <w:t>.</w:t>
      </w:r>
      <w:r>
        <w:t>28*T(v7</w:t>
      </w:r>
      <w:r w:rsidR="00644CD5">
        <w:t>.</w:t>
      </w:r>
      <w:r>
        <w:t>u10) -0</w:t>
      </w:r>
      <w:r w:rsidR="00644CD5">
        <w:t>.</w:t>
      </w:r>
      <w:r>
        <w:t>889*T(v7</w:t>
      </w:r>
      <w:r w:rsidR="00644CD5">
        <w:t>.</w:t>
      </w:r>
      <w:r>
        <w:t>u31) -1</w:t>
      </w:r>
      <w:r w:rsidR="00644CD5">
        <w:t>.</w:t>
      </w:r>
      <w:r>
        <w:t>64*T(v3) -0</w:t>
      </w:r>
      <w:r w:rsidR="00644CD5">
        <w:t>.</w:t>
      </w:r>
      <w:r>
        <w:t>465*T(v20</w:t>
      </w:r>
      <w:r w:rsidR="00644CD5">
        <w:t>.</w:t>
      </w:r>
      <w:r>
        <w:t>u21) -1</w:t>
      </w:r>
      <w:r w:rsidR="00644CD5">
        <w:t>.</w:t>
      </w:r>
      <w:r>
        <w:t>62*T(v12</w:t>
      </w:r>
      <w:r w:rsidR="00644CD5">
        <w:t>.</w:t>
      </w:r>
      <w:r>
        <w:t>u8) -0</w:t>
      </w:r>
      <w:r w:rsidR="00644CD5">
        <w:t>.</w:t>
      </w:r>
      <w:r>
        <w:t>652*T(v3</w:t>
      </w:r>
      <w:r w:rsidR="00644CD5">
        <w:t>.</w:t>
      </w:r>
      <w:r>
        <w:t>u23) -0</w:t>
      </w:r>
      <w:r w:rsidR="00644CD5">
        <w:t>.</w:t>
      </w:r>
      <w:r>
        <w:t>932*T(v4</w:t>
      </w:r>
      <w:r w:rsidR="00644CD5">
        <w:t>.</w:t>
      </w:r>
      <w:r>
        <w:t>u4) -0</w:t>
      </w:r>
      <w:r w:rsidR="00644CD5">
        <w:t>.</w:t>
      </w:r>
      <w:r>
        <w:t>324*T(v8</w:t>
      </w:r>
      <w:r w:rsidR="00644CD5">
        <w:t>.</w:t>
      </w:r>
      <w:r>
        <w:t>u21) -1</w:t>
      </w:r>
      <w:r w:rsidR="00644CD5">
        <w:t>.</w:t>
      </w:r>
      <w:r>
        <w:t>24*T(v14</w:t>
      </w:r>
      <w:r w:rsidR="00644CD5">
        <w:t>.</w:t>
      </w:r>
      <w:r>
        <w:t>u28) -1</w:t>
      </w:r>
      <w:r w:rsidR="00644CD5">
        <w:t>.</w:t>
      </w:r>
      <w:r>
        <w:t>93*T(v4</w:t>
      </w:r>
      <w:r w:rsidR="00644CD5">
        <w:t>.</w:t>
      </w:r>
      <w:r>
        <w:t>u2) + 0</w:t>
      </w:r>
      <w:r w:rsidR="00644CD5">
        <w:t>.</w:t>
      </w:r>
      <w:r>
        <w:t>0819*T(v1</w:t>
      </w:r>
      <w:r w:rsidR="00644CD5">
        <w:t>.</w:t>
      </w:r>
      <w:r>
        <w:t>u41) -1</w:t>
      </w:r>
      <w:r w:rsidR="00644CD5">
        <w:t>.</w:t>
      </w:r>
      <w:r>
        <w:t>25*T(v8</w:t>
      </w:r>
      <w:r w:rsidR="00644CD5">
        <w:t>.</w:t>
      </w:r>
      <w:r>
        <w:t>u7) -0</w:t>
      </w:r>
      <w:r w:rsidR="00644CD5">
        <w:t>.</w:t>
      </w:r>
      <w:r>
        <w:t>611*T(v29</w:t>
      </w:r>
      <w:r w:rsidR="00644CD5">
        <w:t>.</w:t>
      </w:r>
      <w:r>
        <w:t>u7) -0</w:t>
      </w:r>
      <w:r w:rsidR="00644CD5">
        <w:t>.</w:t>
      </w:r>
      <w:r>
        <w:t>128*T(v2</w:t>
      </w:r>
      <w:r w:rsidR="00644CD5">
        <w:t>.</w:t>
      </w:r>
      <w:r>
        <w:t>u37) -0</w:t>
      </w:r>
      <w:r w:rsidR="00644CD5">
        <w:t>.</w:t>
      </w:r>
      <w:r>
        <w:t>0697*T(v19</w:t>
      </w:r>
      <w:r w:rsidR="00644CD5">
        <w:t>.</w:t>
      </w:r>
      <w:r>
        <w:t>u4) + 0</w:t>
      </w:r>
      <w:r w:rsidR="00644CD5">
        <w:t>.</w:t>
      </w:r>
      <w:r>
        <w:t>418*T(v17</w:t>
      </w:r>
      <w:r w:rsidR="00644CD5">
        <w:t>.</w:t>
      </w:r>
      <w:r>
        <w:t>u24) + 0</w:t>
      </w:r>
      <w:r w:rsidR="00644CD5">
        <w:t>.</w:t>
      </w:r>
      <w:r>
        <w:t>677*T(v20</w:t>
      </w:r>
      <w:r w:rsidR="00644CD5">
        <w:t>.</w:t>
      </w:r>
      <w:r>
        <w:t>u7) -</w:t>
      </w:r>
      <w:r>
        <w:lastRenderedPageBreak/>
        <w:t>0</w:t>
      </w:r>
      <w:r w:rsidR="00644CD5">
        <w:t>.</w:t>
      </w:r>
      <w:r>
        <w:t>668*T(v15</w:t>
      </w:r>
      <w:r w:rsidR="00644CD5">
        <w:t>.</w:t>
      </w:r>
      <w:r>
        <w:t>u5) -0</w:t>
      </w:r>
      <w:r w:rsidR="00644CD5">
        <w:t>.</w:t>
      </w:r>
      <w:r>
        <w:t>358*T(v6</w:t>
      </w:r>
      <w:r w:rsidR="00644CD5">
        <w:t>.</w:t>
      </w:r>
      <w:r>
        <w:t>u7) -0</w:t>
      </w:r>
      <w:r w:rsidR="00644CD5">
        <w:t>.</w:t>
      </w:r>
      <w:r>
        <w:t>794*T(v10</w:t>
      </w:r>
      <w:r w:rsidR="00644CD5">
        <w:t>.</w:t>
      </w:r>
      <w:r>
        <w:t>u24) -0</w:t>
      </w:r>
      <w:r w:rsidR="00644CD5">
        <w:t>.</w:t>
      </w:r>
      <w:r>
        <w:t>612*T(v5</w:t>
      </w:r>
      <w:r w:rsidR="00644CD5">
        <w:t>.</w:t>
      </w:r>
      <w:r>
        <w:t>u35) + 0</w:t>
      </w:r>
      <w:r w:rsidR="00644CD5">
        <w:t>.</w:t>
      </w:r>
      <w:r>
        <w:t>535*T(v8</w:t>
      </w:r>
      <w:r w:rsidR="00644CD5">
        <w:t>.</w:t>
      </w:r>
      <w:r>
        <w:t>u34) -0</w:t>
      </w:r>
      <w:r w:rsidR="00644CD5">
        <w:t>.</w:t>
      </w:r>
      <w:r>
        <w:t>897*T(v2</w:t>
      </w:r>
      <w:r w:rsidR="00644CD5">
        <w:t>.</w:t>
      </w:r>
      <w:r>
        <w:t>u14) -0</w:t>
      </w:r>
      <w:r w:rsidR="00644CD5">
        <w:t>.</w:t>
      </w:r>
      <w:r>
        <w:t>166*T(v3</w:t>
      </w:r>
      <w:r w:rsidR="00644CD5">
        <w:t>.</w:t>
      </w:r>
      <w:r>
        <w:t>u19) -0</w:t>
      </w:r>
      <w:r w:rsidR="00644CD5">
        <w:t>.</w:t>
      </w:r>
      <w:r>
        <w:t>145*T(v34</w:t>
      </w:r>
      <w:r w:rsidR="00644CD5">
        <w:t>.</w:t>
      </w:r>
      <w:r>
        <w:t>u4) -0</w:t>
      </w:r>
      <w:r w:rsidR="00644CD5">
        <w:t>.</w:t>
      </w:r>
      <w:r>
        <w:t>601*T(v21</w:t>
      </w:r>
      <w:r w:rsidR="00644CD5">
        <w:t>.</w:t>
      </w:r>
      <w:r>
        <w:t>u20) + 0</w:t>
      </w:r>
      <w:r w:rsidR="00644CD5">
        <w:t>.</w:t>
      </w:r>
      <w:r>
        <w:t>528*T(v8) -0</w:t>
      </w:r>
      <w:r w:rsidR="00644CD5">
        <w:t>.</w:t>
      </w:r>
      <w:r>
        <w:t>313*T(v5</w:t>
      </w:r>
      <w:r w:rsidR="00644CD5">
        <w:t>.</w:t>
      </w:r>
      <w:r>
        <w:t>u22) -0</w:t>
      </w:r>
      <w:r w:rsidR="00644CD5">
        <w:t>.</w:t>
      </w:r>
      <w:r>
        <w:t>877*T(v26</w:t>
      </w:r>
      <w:r w:rsidR="00644CD5">
        <w:t>.</w:t>
      </w:r>
      <w:r>
        <w:t>u6) -0</w:t>
      </w:r>
      <w:r w:rsidR="00644CD5">
        <w:t>.</w:t>
      </w:r>
      <w:r>
        <w:t>63*T(v6</w:t>
      </w:r>
      <w:r w:rsidR="00644CD5">
        <w:t>.</w:t>
      </w:r>
      <w:r>
        <w:t>u14) + 0</w:t>
      </w:r>
      <w:r w:rsidR="00644CD5">
        <w:t>.</w:t>
      </w:r>
      <w:r>
        <w:t>605*T(v21</w:t>
      </w:r>
      <w:r w:rsidR="00644CD5">
        <w:t>.</w:t>
      </w:r>
      <w:r>
        <w:t>u13) -0</w:t>
      </w:r>
      <w:r w:rsidR="00644CD5">
        <w:t>.</w:t>
      </w:r>
      <w:r>
        <w:t>592*T(v11</w:t>
      </w:r>
      <w:r w:rsidR="00644CD5">
        <w:t>.</w:t>
      </w:r>
      <w:r>
        <w:t>u11) + 0</w:t>
      </w:r>
      <w:r w:rsidR="00644CD5">
        <w:t>.</w:t>
      </w:r>
      <w:r>
        <w:t>61*T(v34</w:t>
      </w:r>
      <w:r w:rsidR="00644CD5">
        <w:t>.</w:t>
      </w:r>
      <w:r>
        <w:t>u5) + 0</w:t>
      </w:r>
      <w:r w:rsidR="00644CD5">
        <w:t>.</w:t>
      </w:r>
      <w:r>
        <w:t>623*T(v6</w:t>
      </w:r>
      <w:r w:rsidR="00644CD5">
        <w:t>.</w:t>
      </w:r>
      <w:r>
        <w:t>u11) -0</w:t>
      </w:r>
      <w:r w:rsidR="00644CD5">
        <w:t>.</w:t>
      </w:r>
      <w:r>
        <w:t>474*T(v27</w:t>
      </w:r>
      <w:r w:rsidR="00644CD5">
        <w:t>.</w:t>
      </w:r>
      <w:r>
        <w:t>u10) -0</w:t>
      </w:r>
      <w:r w:rsidR="00644CD5">
        <w:t>.</w:t>
      </w:r>
      <w:r>
        <w:t>331*T(v23</w:t>
      </w:r>
      <w:r w:rsidR="00644CD5">
        <w:t>.</w:t>
      </w:r>
      <w:r>
        <w:t>u10) + 0</w:t>
      </w:r>
      <w:r w:rsidR="00644CD5">
        <w:t>.</w:t>
      </w:r>
      <w:r>
        <w:t>315*T(v28</w:t>
      </w:r>
      <w:r w:rsidR="00644CD5">
        <w:t>.</w:t>
      </w:r>
      <w:r>
        <w:t>u15) + 0</w:t>
      </w:r>
      <w:r w:rsidR="00644CD5">
        <w:t>.</w:t>
      </w:r>
      <w:r>
        <w:t>477*T(v31</w:t>
      </w:r>
      <w:r w:rsidR="00644CD5">
        <w:t>.</w:t>
      </w:r>
      <w:r>
        <w:t>u5) -0</w:t>
      </w:r>
      <w:r w:rsidR="00644CD5">
        <w:t>.</w:t>
      </w:r>
      <w:r>
        <w:t>352*T(v19</w:t>
      </w:r>
      <w:r w:rsidR="00644CD5">
        <w:t>.</w:t>
      </w:r>
      <w:r>
        <w:t>u8) -0</w:t>
      </w:r>
      <w:r w:rsidR="00644CD5">
        <w:t>.</w:t>
      </w:r>
      <w:r>
        <w:t>773*T(v16</w:t>
      </w:r>
      <w:r w:rsidR="00644CD5">
        <w:t>.</w:t>
      </w:r>
      <w:r>
        <w:t>u15) -0</w:t>
      </w:r>
      <w:r w:rsidR="00644CD5">
        <w:t>.</w:t>
      </w:r>
      <w:r>
        <w:t>104*T(v34) -0</w:t>
      </w:r>
      <w:r w:rsidR="00644CD5">
        <w:t>.</w:t>
      </w:r>
      <w:r>
        <w:t>366*T(v25</w:t>
      </w:r>
      <w:r w:rsidR="00644CD5">
        <w:t>.</w:t>
      </w:r>
      <w:r>
        <w:t>u18) + 0</w:t>
      </w:r>
      <w:r w:rsidR="00644CD5">
        <w:t>.</w:t>
      </w:r>
      <w:r>
        <w:t>218*T(v3</w:t>
      </w:r>
      <w:r w:rsidR="00644CD5">
        <w:t>.</w:t>
      </w:r>
      <w:r>
        <w:t>u3) -0</w:t>
      </w:r>
      <w:r w:rsidR="00644CD5">
        <w:t>.</w:t>
      </w:r>
      <w:r>
        <w:t>852*T(v24</w:t>
      </w:r>
      <w:r w:rsidR="00644CD5">
        <w:t>.</w:t>
      </w:r>
      <w:r>
        <w:t>u8) -0</w:t>
      </w:r>
      <w:r w:rsidR="00644CD5">
        <w:t>.</w:t>
      </w:r>
      <w:r>
        <w:t>573*T(v5</w:t>
      </w:r>
      <w:r w:rsidR="00644CD5">
        <w:t>.</w:t>
      </w:r>
      <w:r>
        <w:t>u16) + 0</w:t>
      </w:r>
      <w:r w:rsidR="00644CD5">
        <w:t>.</w:t>
      </w:r>
      <w:r>
        <w:t>339*T(v25) + 0</w:t>
      </w:r>
      <w:r w:rsidR="00644CD5">
        <w:t>.</w:t>
      </w:r>
      <w:r>
        <w:t>284*T(v2</w:t>
      </w:r>
      <w:r w:rsidR="00644CD5">
        <w:t>.</w:t>
      </w:r>
      <w:r>
        <w:t>u34) + 0</w:t>
      </w:r>
      <w:r w:rsidR="00644CD5">
        <w:t>.</w:t>
      </w:r>
      <w:r>
        <w:t>583*T(v15</w:t>
      </w:r>
      <w:r w:rsidR="00644CD5">
        <w:t>.</w:t>
      </w:r>
      <w:r>
        <w:t>u18) + 0</w:t>
      </w:r>
      <w:r w:rsidR="00644CD5">
        <w:t>.</w:t>
      </w:r>
      <w:r>
        <w:t>827*T(v20</w:t>
      </w:r>
      <w:r w:rsidR="00644CD5">
        <w:t>.</w:t>
      </w:r>
      <w:r>
        <w:t>u16) + 0</w:t>
      </w:r>
      <w:r w:rsidR="00644CD5">
        <w:t>.</w:t>
      </w:r>
      <w:r>
        <w:t>518*T(u37) -0</w:t>
      </w:r>
      <w:r w:rsidR="00644CD5">
        <w:t>.</w:t>
      </w:r>
      <w:r>
        <w:t>915*T(v22</w:t>
      </w:r>
      <w:r w:rsidR="00644CD5">
        <w:t>.</w:t>
      </w:r>
      <w:r>
        <w:t>u20) + 0</w:t>
      </w:r>
      <w:r w:rsidR="00644CD5">
        <w:t>.</w:t>
      </w:r>
      <w:r>
        <w:t>252*T(v36</w:t>
      </w:r>
      <w:r w:rsidR="00644CD5">
        <w:t>.</w:t>
      </w:r>
      <w:r>
        <w:t>u5) -0</w:t>
      </w:r>
      <w:r w:rsidR="00644CD5">
        <w:t>.</w:t>
      </w:r>
      <w:r>
        <w:t>524*T(v8</w:t>
      </w:r>
      <w:r w:rsidR="00644CD5">
        <w:t>.</w:t>
      </w:r>
      <w:r>
        <w:t>u10) -0</w:t>
      </w:r>
      <w:r w:rsidR="00644CD5">
        <w:t>.</w:t>
      </w:r>
      <w:r>
        <w:t>787*T(v8</w:t>
      </w:r>
      <w:r w:rsidR="00644CD5">
        <w:t>.</w:t>
      </w:r>
      <w:r>
        <w:t>u22) -0</w:t>
      </w:r>
      <w:r w:rsidR="00644CD5">
        <w:t>.</w:t>
      </w:r>
      <w:r>
        <w:t>464*T(u32) -0</w:t>
      </w:r>
      <w:r w:rsidR="00644CD5">
        <w:t>.</w:t>
      </w:r>
      <w:r>
        <w:t>578*T(v4</w:t>
      </w:r>
      <w:r w:rsidR="00644CD5">
        <w:t>.</w:t>
      </w:r>
      <w:r>
        <w:t>u13) + 0</w:t>
      </w:r>
      <w:r w:rsidR="00644CD5">
        <w:t>.</w:t>
      </w:r>
      <w:r>
        <w:t>321*T(v12</w:t>
      </w:r>
      <w:r w:rsidR="00644CD5">
        <w:t>.</w:t>
      </w:r>
      <w:r>
        <w:t>u17) + 0</w:t>
      </w:r>
      <w:r w:rsidR="00644CD5">
        <w:t>.</w:t>
      </w:r>
      <w:r>
        <w:t>844*T(v4</w:t>
      </w:r>
      <w:r w:rsidR="00644CD5">
        <w:t>.</w:t>
      </w:r>
      <w:r>
        <w:t>u7) + 0</w:t>
      </w:r>
      <w:r w:rsidR="00644CD5">
        <w:t>.</w:t>
      </w:r>
      <w:r>
        <w:t>936*T(v20</w:t>
      </w:r>
      <w:r w:rsidR="00644CD5">
        <w:t>.</w:t>
      </w:r>
      <w:r>
        <w:t>u17) + 0</w:t>
      </w:r>
      <w:r w:rsidR="00644CD5">
        <w:t>.</w:t>
      </w:r>
      <w:r>
        <w:t>783*T(v9</w:t>
      </w:r>
      <w:r w:rsidR="00644CD5">
        <w:t>.</w:t>
      </w:r>
      <w:r>
        <w:t>u13) -0</w:t>
      </w:r>
      <w:r w:rsidR="00644CD5">
        <w:t>.</w:t>
      </w:r>
      <w:r>
        <w:t>394*T(u20) + 0</w:t>
      </w:r>
      <w:r w:rsidR="00644CD5">
        <w:t>.</w:t>
      </w:r>
      <w:r>
        <w:t>754*T(v15</w:t>
      </w:r>
      <w:r w:rsidR="00644CD5">
        <w:t>.</w:t>
      </w:r>
      <w:r>
        <w:t>u15) + 0</w:t>
      </w:r>
      <w:r w:rsidR="00644CD5">
        <w:t>.</w:t>
      </w:r>
      <w:r>
        <w:t>966*T(v2</w:t>
      </w:r>
      <w:r w:rsidR="00644CD5">
        <w:t>.</w:t>
      </w:r>
      <w:r>
        <w:t>u1) + 0</w:t>
      </w:r>
      <w:r w:rsidR="00644CD5">
        <w:t>.</w:t>
      </w:r>
      <w:r>
        <w:t>662*T(v6</w:t>
      </w:r>
      <w:r w:rsidR="00644CD5">
        <w:t>.</w:t>
      </w:r>
      <w:r>
        <w:t>u30) -0</w:t>
      </w:r>
      <w:r w:rsidR="00644CD5">
        <w:t>.</w:t>
      </w:r>
      <w:r>
        <w:t>887*T(v16</w:t>
      </w:r>
      <w:r w:rsidR="00644CD5">
        <w:t>.</w:t>
      </w:r>
      <w:r>
        <w:t>u25) + 0</w:t>
      </w:r>
      <w:r w:rsidR="00644CD5">
        <w:t>.</w:t>
      </w:r>
      <w:r>
        <w:t>867*T(v1</w:t>
      </w:r>
      <w:r w:rsidR="00644CD5">
        <w:t>.</w:t>
      </w:r>
      <w:r>
        <w:t>u18) -0</w:t>
      </w:r>
      <w:r w:rsidR="00644CD5">
        <w:t>.</w:t>
      </w:r>
      <w:r>
        <w:t>436*T(v10</w:t>
      </w:r>
      <w:r w:rsidR="00644CD5">
        <w:t>.</w:t>
      </w:r>
      <w:r>
        <w:t>u33) + 0</w:t>
      </w:r>
      <w:r w:rsidR="00644CD5">
        <w:t>.</w:t>
      </w:r>
      <w:r>
        <w:t>431*T(v23) + 1</w:t>
      </w:r>
      <w:r w:rsidR="00644CD5">
        <w:t>.</w:t>
      </w:r>
      <w:r>
        <w:t>44*T(v4</w:t>
      </w:r>
      <w:r w:rsidR="00644CD5">
        <w:t>.</w:t>
      </w:r>
      <w:r>
        <w:t>u6) -0</w:t>
      </w:r>
      <w:r w:rsidR="00644CD5">
        <w:t>.</w:t>
      </w:r>
      <w:r>
        <w:t>307*T(v32</w:t>
      </w:r>
      <w:r w:rsidR="00644CD5">
        <w:t>.</w:t>
      </w:r>
      <w:r>
        <w:t>u6) + 0</w:t>
      </w:r>
      <w:r w:rsidR="00644CD5">
        <w:t>.</w:t>
      </w:r>
      <w:r>
        <w:t>634*T(v16</w:t>
      </w:r>
      <w:r w:rsidR="00644CD5">
        <w:t>.</w:t>
      </w:r>
      <w:r>
        <w:t>u1) -0</w:t>
      </w:r>
      <w:r w:rsidR="00644CD5">
        <w:t>.</w:t>
      </w:r>
      <w:r>
        <w:t>611*T(v5) + 0</w:t>
      </w:r>
      <w:r w:rsidR="00644CD5">
        <w:t>.</w:t>
      </w:r>
      <w:r>
        <w:t>527*T(v34</w:t>
      </w:r>
      <w:r w:rsidR="00644CD5">
        <w:t>.</w:t>
      </w:r>
      <w:r>
        <w:t>u9) + 0</w:t>
      </w:r>
      <w:r w:rsidR="00644CD5">
        <w:t>.</w:t>
      </w:r>
      <w:r>
        <w:t>74*T(v15</w:t>
      </w:r>
      <w:r w:rsidR="00644CD5">
        <w:t>.</w:t>
      </w:r>
      <w:r>
        <w:t>u19) + 0</w:t>
      </w:r>
      <w:r w:rsidR="00644CD5">
        <w:t>.</w:t>
      </w:r>
      <w:r>
        <w:t>428*T(v28</w:t>
      </w:r>
      <w:r w:rsidR="00644CD5">
        <w:t>.</w:t>
      </w:r>
      <w:r>
        <w:t>u11) -0</w:t>
      </w:r>
      <w:r w:rsidR="00644CD5">
        <w:t>.</w:t>
      </w:r>
      <w:r>
        <w:t>355*T(v6</w:t>
      </w:r>
      <w:r w:rsidR="00644CD5">
        <w:t>.</w:t>
      </w:r>
      <w:r>
        <w:t>u27) -2</w:t>
      </w:r>
      <w:r w:rsidR="00644CD5">
        <w:t>.</w:t>
      </w:r>
      <w:r>
        <w:t>48*T(v3</w:t>
      </w:r>
      <w:r w:rsidR="00644CD5">
        <w:t>.</w:t>
      </w:r>
      <w:r>
        <w:t>u1) + 0</w:t>
      </w:r>
      <w:r w:rsidR="00644CD5">
        <w:t>.</w:t>
      </w:r>
      <w:r>
        <w:t>611*T(v13</w:t>
      </w:r>
      <w:r w:rsidR="00644CD5">
        <w:t>.</w:t>
      </w:r>
      <w:r>
        <w:t>u26) -0</w:t>
      </w:r>
      <w:r w:rsidR="00644CD5">
        <w:t>.</w:t>
      </w:r>
      <w:r>
        <w:t>579*T(v7</w:t>
      </w:r>
      <w:r w:rsidR="00644CD5">
        <w:t>.</w:t>
      </w:r>
      <w:r>
        <w:t>u35) -0</w:t>
      </w:r>
      <w:r w:rsidR="00644CD5">
        <w:t>.</w:t>
      </w:r>
      <w:r>
        <w:t>505*T(v4</w:t>
      </w:r>
      <w:r w:rsidR="00644CD5">
        <w:t>.</w:t>
      </w:r>
      <w:r>
        <w:t>u20) -1</w:t>
      </w:r>
      <w:r w:rsidR="00644CD5">
        <w:t>.</w:t>
      </w:r>
      <w:r>
        <w:t>3*T(v2</w:t>
      </w:r>
      <w:r w:rsidR="00644CD5">
        <w:t>.</w:t>
      </w:r>
      <w:r>
        <w:t>u3) + 0</w:t>
      </w:r>
      <w:r w:rsidR="00644CD5">
        <w:t>.</w:t>
      </w:r>
      <w:r>
        <w:t>538*T(v16</w:t>
      </w:r>
      <w:r w:rsidR="00644CD5">
        <w:t>.</w:t>
      </w:r>
      <w:r>
        <w:t>u22) -1</w:t>
      </w:r>
      <w:r w:rsidR="00644CD5">
        <w:t>.</w:t>
      </w:r>
      <w:r>
        <w:t>33*T(v3</w:t>
      </w:r>
      <w:r w:rsidR="00644CD5">
        <w:t>.</w:t>
      </w:r>
      <w:r>
        <w:t>u2) + 0</w:t>
      </w:r>
      <w:r w:rsidR="00644CD5">
        <w:t>.</w:t>
      </w:r>
      <w:r>
        <w:t>374*T(v13</w:t>
      </w:r>
      <w:r w:rsidR="00644CD5">
        <w:t>.</w:t>
      </w:r>
      <w:r>
        <w:t>u30) -0</w:t>
      </w:r>
      <w:r w:rsidR="00644CD5">
        <w:t>.</w:t>
      </w:r>
      <w:r>
        <w:t>651*T(v28</w:t>
      </w:r>
      <w:r w:rsidR="00644CD5">
        <w:t>.</w:t>
      </w:r>
      <w:r>
        <w:t>u4) -0</w:t>
      </w:r>
      <w:r w:rsidR="00644CD5">
        <w:t>.</w:t>
      </w:r>
      <w:r>
        <w:t>339*T(v23</w:t>
      </w:r>
      <w:r w:rsidR="00644CD5">
        <w:t>.</w:t>
      </w:r>
      <w:r>
        <w:t>u8) -0</w:t>
      </w:r>
      <w:r w:rsidR="00644CD5">
        <w:t>.</w:t>
      </w:r>
      <w:r>
        <w:t>454*T(v3</w:t>
      </w:r>
      <w:r w:rsidR="00644CD5">
        <w:t>.</w:t>
      </w:r>
      <w:r>
        <w:t>u17) -0</w:t>
      </w:r>
      <w:r w:rsidR="00644CD5">
        <w:t>.</w:t>
      </w:r>
      <w:r>
        <w:t>786*T(v19</w:t>
      </w:r>
      <w:r w:rsidR="00644CD5">
        <w:t>.</w:t>
      </w:r>
      <w:r>
        <w:t>u15) + 0</w:t>
      </w:r>
      <w:r w:rsidR="00644CD5">
        <w:t>.</w:t>
      </w:r>
      <w:r>
        <w:t>768*T(v28</w:t>
      </w:r>
      <w:r w:rsidR="00644CD5">
        <w:t>.</w:t>
      </w:r>
      <w:r>
        <w:t>u2) + 0</w:t>
      </w:r>
      <w:r w:rsidR="00644CD5">
        <w:t>.</w:t>
      </w:r>
      <w:r>
        <w:t>578*T(v8</w:t>
      </w:r>
      <w:r w:rsidR="00644CD5">
        <w:t>.</w:t>
      </w:r>
      <w:r>
        <w:t>u3) + 0</w:t>
      </w:r>
      <w:r w:rsidR="00644CD5">
        <w:t>.</w:t>
      </w:r>
      <w:r>
        <w:t>208*T(v30</w:t>
      </w:r>
      <w:r w:rsidR="00644CD5">
        <w:t>.</w:t>
      </w:r>
      <w:r>
        <w:t>u4) -0</w:t>
      </w:r>
      <w:r w:rsidR="00644CD5">
        <w:t>.</w:t>
      </w:r>
      <w:r>
        <w:t>307*T(v20</w:t>
      </w:r>
      <w:r w:rsidR="00644CD5">
        <w:t>.</w:t>
      </w:r>
      <w:r>
        <w:t>u3) + 0</w:t>
      </w:r>
      <w:r w:rsidR="00644CD5">
        <w:t>.</w:t>
      </w:r>
      <w:r>
        <w:t>594*T(v7</w:t>
      </w:r>
      <w:r w:rsidR="00644CD5">
        <w:t>.</w:t>
      </w:r>
      <w:r>
        <w:t>u22) + 0</w:t>
      </w:r>
      <w:r w:rsidR="00644CD5">
        <w:t>.</w:t>
      </w:r>
      <w:r>
        <w:t>416*T(v13</w:t>
      </w:r>
      <w:r w:rsidR="00644CD5">
        <w:t>.</w:t>
      </w:r>
      <w:r>
        <w:t>u8) -0</w:t>
      </w:r>
      <w:r w:rsidR="00644CD5">
        <w:t>.</w:t>
      </w:r>
      <w:r>
        <w:t>328*T(v10</w:t>
      </w:r>
      <w:r w:rsidR="00644CD5">
        <w:t>.</w:t>
      </w:r>
      <w:r>
        <w:t>u7) -0</w:t>
      </w:r>
      <w:r w:rsidR="00644CD5">
        <w:t>.</w:t>
      </w:r>
      <w:r>
        <w:t>405*T(v10</w:t>
      </w:r>
      <w:r w:rsidR="00644CD5">
        <w:t>.</w:t>
      </w:r>
      <w:r>
        <w:t>u27) -0</w:t>
      </w:r>
      <w:r w:rsidR="00644CD5">
        <w:t>.</w:t>
      </w:r>
      <w:r>
        <w:t>599*T(v11</w:t>
      </w:r>
      <w:r w:rsidR="00644CD5">
        <w:t>.</w:t>
      </w:r>
      <w:r>
        <w:t>u32) -0</w:t>
      </w:r>
      <w:r w:rsidR="00644CD5">
        <w:t>.</w:t>
      </w:r>
      <w:r>
        <w:t>429*T(v5</w:t>
      </w:r>
      <w:r w:rsidR="00644CD5">
        <w:t>.</w:t>
      </w:r>
      <w:r>
        <w:t>u19) + 0</w:t>
      </w:r>
      <w:r w:rsidR="00644CD5">
        <w:t>.</w:t>
      </w:r>
      <w:r>
        <w:t>138*T(v9</w:t>
      </w:r>
      <w:r w:rsidR="00644CD5">
        <w:t>.</w:t>
      </w:r>
      <w:r>
        <w:t>u28) + 0</w:t>
      </w:r>
      <w:r w:rsidR="00644CD5">
        <w:t>.</w:t>
      </w:r>
      <w:r>
        <w:t>73*T(v18</w:t>
      </w:r>
      <w:r w:rsidR="00644CD5">
        <w:t>.</w:t>
      </w:r>
      <w:r>
        <w:t>u9) -0</w:t>
      </w:r>
      <w:r w:rsidR="00644CD5">
        <w:t>.</w:t>
      </w:r>
      <w:r>
        <w:t>403*T(v13</w:t>
      </w:r>
      <w:r w:rsidR="00644CD5">
        <w:t>.</w:t>
      </w:r>
      <w:r>
        <w:t>u20) + 0</w:t>
      </w:r>
      <w:r w:rsidR="00644CD5">
        <w:t>.</w:t>
      </w:r>
      <w:r>
        <w:t>288*T(v25</w:t>
      </w:r>
      <w:r w:rsidR="00644CD5">
        <w:t>.</w:t>
      </w:r>
      <w:r>
        <w:t>u8) -0</w:t>
      </w:r>
      <w:r w:rsidR="00644CD5">
        <w:t>.</w:t>
      </w:r>
      <w:r>
        <w:t>558*T(v14</w:t>
      </w:r>
      <w:r w:rsidR="00644CD5">
        <w:t>.</w:t>
      </w:r>
      <w:r>
        <w:t>u17) -0</w:t>
      </w:r>
      <w:r w:rsidR="00644CD5">
        <w:t>.</w:t>
      </w:r>
      <w:r>
        <w:t>533*T(v11</w:t>
      </w:r>
      <w:r w:rsidR="00644CD5">
        <w:t>.</w:t>
      </w:r>
      <w:r>
        <w:t>u29) -0</w:t>
      </w:r>
      <w:r w:rsidR="00644CD5">
        <w:t>.</w:t>
      </w:r>
      <w:r>
        <w:t>672*T(v24</w:t>
      </w:r>
      <w:r w:rsidR="00644CD5">
        <w:t>.</w:t>
      </w:r>
      <w:r>
        <w:t>u17) -0</w:t>
      </w:r>
      <w:r w:rsidR="00644CD5">
        <w:t>.</w:t>
      </w:r>
      <w:r>
        <w:t>457*T(v31</w:t>
      </w:r>
      <w:r w:rsidR="00644CD5">
        <w:t>.</w:t>
      </w:r>
      <w:r>
        <w:t>u3) -0</w:t>
      </w:r>
      <w:r w:rsidR="00644CD5">
        <w:t>.</w:t>
      </w:r>
      <w:r>
        <w:t>439*T(v29) -0</w:t>
      </w:r>
      <w:r w:rsidR="00644CD5">
        <w:t>.</w:t>
      </w:r>
      <w:r>
        <w:t>338*T(v2</w:t>
      </w:r>
      <w:r w:rsidR="00644CD5">
        <w:t>.</w:t>
      </w:r>
      <w:r>
        <w:t>u24) + 0</w:t>
      </w:r>
      <w:r w:rsidR="00644CD5">
        <w:t>.</w:t>
      </w:r>
      <w:r>
        <w:t>407*T(v6</w:t>
      </w:r>
      <w:r w:rsidR="00644CD5">
        <w:t>.</w:t>
      </w:r>
      <w:r>
        <w:t>u21) + 0</w:t>
      </w:r>
      <w:r w:rsidR="00644CD5">
        <w:t>.</w:t>
      </w:r>
      <w:r>
        <w:t>545*T(v2</w:t>
      </w:r>
      <w:r w:rsidR="00644CD5">
        <w:t>.</w:t>
      </w:r>
      <w:r>
        <w:t>u31) + 0</w:t>
      </w:r>
      <w:r w:rsidR="00644CD5">
        <w:t>.</w:t>
      </w:r>
      <w:r>
        <w:t>483*T(v11) + 0</w:t>
      </w:r>
      <w:r w:rsidR="00644CD5">
        <w:t>.</w:t>
      </w:r>
      <w:r>
        <w:t>385*T(v28) + 0</w:t>
      </w:r>
      <w:r w:rsidR="00644CD5">
        <w:t>.</w:t>
      </w:r>
      <w:r>
        <w:t>371*T(u31) -0</w:t>
      </w:r>
      <w:r w:rsidR="00644CD5">
        <w:t>.</w:t>
      </w:r>
      <w:r>
        <w:t>379*T(v22</w:t>
      </w:r>
      <w:r w:rsidR="00644CD5">
        <w:t>.</w:t>
      </w:r>
      <w:r>
        <w:t>u10) + 0</w:t>
      </w:r>
      <w:r w:rsidR="00644CD5">
        <w:t>.</w:t>
      </w:r>
      <w:r>
        <w:t>408*T(v24</w:t>
      </w:r>
      <w:r w:rsidR="00644CD5">
        <w:t>.</w:t>
      </w:r>
      <w:r>
        <w:t>u3) -0</w:t>
      </w:r>
      <w:r w:rsidR="00644CD5">
        <w:t>.</w:t>
      </w:r>
      <w:r>
        <w:t>354*T(v29</w:t>
      </w:r>
      <w:r w:rsidR="00644CD5">
        <w:t>.</w:t>
      </w:r>
      <w:r>
        <w:t>u12) + 0</w:t>
      </w:r>
      <w:r w:rsidR="00644CD5">
        <w:t>.</w:t>
      </w:r>
      <w:r>
        <w:t>228*T(v15</w:t>
      </w:r>
      <w:r w:rsidR="00644CD5">
        <w:t>.</w:t>
      </w:r>
      <w:r>
        <w:t>u2) -0</w:t>
      </w:r>
      <w:r w:rsidR="00644CD5">
        <w:t>.</w:t>
      </w:r>
      <w:r>
        <w:t>438*T(v12</w:t>
      </w:r>
      <w:r w:rsidR="00644CD5">
        <w:t>.</w:t>
      </w:r>
      <w:r>
        <w:t>u30) + 0</w:t>
      </w:r>
      <w:r w:rsidR="00644CD5">
        <w:t>.</w:t>
      </w:r>
      <w:r>
        <w:t>44*T(v8</w:t>
      </w:r>
      <w:r w:rsidR="00644CD5">
        <w:t>.</w:t>
      </w:r>
      <w:r>
        <w:t>u13) + 0</w:t>
      </w:r>
      <w:r w:rsidR="00644CD5">
        <w:t>.</w:t>
      </w:r>
      <w:r>
        <w:t>342*T(v1</w:t>
      </w:r>
      <w:r w:rsidR="00644CD5">
        <w:t>.</w:t>
      </w:r>
      <w:r>
        <w:t>u26) -0</w:t>
      </w:r>
      <w:r w:rsidR="00644CD5">
        <w:t>.</w:t>
      </w:r>
      <w:r>
        <w:t>414*T(v3</w:t>
      </w:r>
      <w:r w:rsidR="00644CD5">
        <w:t>.</w:t>
      </w:r>
      <w:r>
        <w:t>u39) -0</w:t>
      </w:r>
      <w:r w:rsidR="00644CD5">
        <w:t>.</w:t>
      </w:r>
      <w:r>
        <w:t>144*T(v31) + 0</w:t>
      </w:r>
      <w:r w:rsidR="00644CD5">
        <w:t>.</w:t>
      </w:r>
      <w:r>
        <w:t>408*T(v10</w:t>
      </w:r>
      <w:r w:rsidR="00644CD5">
        <w:t>.</w:t>
      </w:r>
      <w:r>
        <w:t>u3) -0</w:t>
      </w:r>
      <w:r w:rsidR="00644CD5">
        <w:t>.</w:t>
      </w:r>
      <w:r>
        <w:t>304*T(v21</w:t>
      </w:r>
      <w:r w:rsidR="00644CD5">
        <w:t>.</w:t>
      </w:r>
      <w:r>
        <w:t>u21) -0</w:t>
      </w:r>
      <w:r w:rsidR="00644CD5">
        <w:t>.</w:t>
      </w:r>
      <w:r>
        <w:t>438*T(v21</w:t>
      </w:r>
      <w:r w:rsidR="00644CD5">
        <w:t>.</w:t>
      </w:r>
      <w:r>
        <w:t>u7) + 0</w:t>
      </w:r>
      <w:r w:rsidR="00644CD5">
        <w:t>.</w:t>
      </w:r>
      <w:r>
        <w:t>395*T(v38</w:t>
      </w:r>
      <w:r w:rsidR="00644CD5">
        <w:t>.</w:t>
      </w:r>
      <w:r>
        <w:t>u1) -0</w:t>
      </w:r>
      <w:r w:rsidR="00644CD5">
        <w:t>.</w:t>
      </w:r>
      <w:r>
        <w:t>452*T(v17</w:t>
      </w:r>
      <w:r w:rsidR="00644CD5">
        <w:t>.</w:t>
      </w:r>
      <w:r>
        <w:t>u7) -0</w:t>
      </w:r>
      <w:r w:rsidR="00644CD5">
        <w:t>.</w:t>
      </w:r>
      <w:r>
        <w:t>533*T(v17</w:t>
      </w:r>
      <w:r w:rsidR="00644CD5">
        <w:t>.</w:t>
      </w:r>
      <w:r>
        <w:t>u3) + 0</w:t>
      </w:r>
      <w:r w:rsidR="00644CD5">
        <w:t>.</w:t>
      </w:r>
      <w:r>
        <w:t>586*T(v9) -0</w:t>
      </w:r>
      <w:r w:rsidR="00644CD5">
        <w:t>.</w:t>
      </w:r>
      <w:r>
        <w:t>396*T(v1</w:t>
      </w:r>
      <w:r w:rsidR="00644CD5">
        <w:t>.</w:t>
      </w:r>
      <w:r>
        <w:t>u21) + 0</w:t>
      </w:r>
      <w:r w:rsidR="00644CD5">
        <w:t>.</w:t>
      </w:r>
      <w:r>
        <w:t>713*T(v7</w:t>
      </w:r>
      <w:r w:rsidR="00644CD5">
        <w:t>.</w:t>
      </w:r>
      <w:r>
        <w:t>u1) + 0</w:t>
      </w:r>
      <w:r w:rsidR="00644CD5">
        <w:t>.</w:t>
      </w:r>
      <w:r>
        <w:t>505*T(v11</w:t>
      </w:r>
      <w:r w:rsidR="00644CD5">
        <w:t>.</w:t>
      </w:r>
      <w:r>
        <w:t>u7) -0</w:t>
      </w:r>
      <w:r w:rsidR="00644CD5">
        <w:t>.</w:t>
      </w:r>
      <w:r>
        <w:t>452*T(v25</w:t>
      </w:r>
      <w:r w:rsidR="00644CD5">
        <w:t>.</w:t>
      </w:r>
      <w:r>
        <w:t>u4) + 0</w:t>
      </w:r>
      <w:r w:rsidR="00644CD5">
        <w:t>.</w:t>
      </w:r>
      <w:r>
        <w:t>0728*T(v11</w:t>
      </w:r>
      <w:r w:rsidR="00644CD5">
        <w:t>.</w:t>
      </w:r>
      <w:r>
        <w:t>u24) + 0</w:t>
      </w:r>
      <w:r w:rsidR="00644CD5">
        <w:t>.</w:t>
      </w:r>
      <w:r>
        <w:t>357*T(v4</w:t>
      </w:r>
      <w:r w:rsidR="00644CD5">
        <w:t>.</w:t>
      </w:r>
      <w:r>
        <w:t>u10) -0</w:t>
      </w:r>
      <w:r w:rsidR="00644CD5">
        <w:t>.</w:t>
      </w:r>
      <w:r>
        <w:t>334*T(v7</w:t>
      </w:r>
      <w:r w:rsidR="00644CD5">
        <w:t>.</w:t>
      </w:r>
      <w:r>
        <w:t>u13) -0</w:t>
      </w:r>
      <w:r w:rsidR="00644CD5">
        <w:t>.</w:t>
      </w:r>
      <w:r>
        <w:t>375*T(v15</w:t>
      </w:r>
      <w:r w:rsidR="00644CD5">
        <w:t>.</w:t>
      </w:r>
      <w:r>
        <w:t>u16) -0</w:t>
      </w:r>
      <w:r w:rsidR="00644CD5">
        <w:t>.</w:t>
      </w:r>
      <w:r>
        <w:t>389*T(v9</w:t>
      </w:r>
      <w:r w:rsidR="00644CD5">
        <w:t>.</w:t>
      </w:r>
      <w:r>
        <w:t>u14) + 0</w:t>
      </w:r>
      <w:r w:rsidR="00644CD5">
        <w:t>.</w:t>
      </w:r>
      <w:r>
        <w:t>441*T(v6</w:t>
      </w:r>
      <w:r w:rsidR="00644CD5">
        <w:t>.</w:t>
      </w:r>
      <w:r>
        <w:t>u16) + 0</w:t>
      </w:r>
      <w:r w:rsidR="00644CD5">
        <w:t>.</w:t>
      </w:r>
      <w:r>
        <w:t>422*T(v24</w:t>
      </w:r>
      <w:r w:rsidR="00644CD5">
        <w:t>.</w:t>
      </w:r>
      <w:r>
        <w:t>u6) -0</w:t>
      </w:r>
      <w:r w:rsidR="00644CD5">
        <w:t>.</w:t>
      </w:r>
      <w:r>
        <w:t>385*T(v11</w:t>
      </w:r>
      <w:r w:rsidR="00644CD5">
        <w:t>.</w:t>
      </w:r>
      <w:r>
        <w:t>u23) + 0</w:t>
      </w:r>
      <w:r w:rsidR="00644CD5">
        <w:t>.</w:t>
      </w:r>
      <w:r>
        <w:t>429*T(v1</w:t>
      </w:r>
      <w:r w:rsidR="00644CD5">
        <w:t>.</w:t>
      </w:r>
      <w:r>
        <w:t>u25) + 0</w:t>
      </w:r>
      <w:r w:rsidR="00644CD5">
        <w:t>.</w:t>
      </w:r>
      <w:r>
        <w:t>338*T(v10</w:t>
      </w:r>
      <w:r w:rsidR="00644CD5">
        <w:t>.</w:t>
      </w:r>
      <w:r>
        <w:t>u26) -0</w:t>
      </w:r>
      <w:r w:rsidR="00644CD5">
        <w:t>.</w:t>
      </w:r>
      <w:r>
        <w:t>301*T(v7</w:t>
      </w:r>
      <w:r w:rsidR="00644CD5">
        <w:t>.</w:t>
      </w:r>
      <w:r>
        <w:t>u33) + 0</w:t>
      </w:r>
      <w:r w:rsidR="00644CD5">
        <w:t>.</w:t>
      </w:r>
      <w:r>
        <w:t>232*T(v32</w:t>
      </w:r>
      <w:r w:rsidR="00644CD5">
        <w:t>.</w:t>
      </w:r>
      <w:r>
        <w:t>u4) + 0</w:t>
      </w:r>
      <w:r w:rsidR="00644CD5">
        <w:t>.</w:t>
      </w:r>
      <w:r>
        <w:t>179*T(u24) + 0</w:t>
      </w:r>
      <w:r w:rsidR="00644CD5">
        <w:t>.</w:t>
      </w:r>
      <w:r>
        <w:t>338*T(v11</w:t>
      </w:r>
      <w:r w:rsidR="00644CD5">
        <w:t>.</w:t>
      </w:r>
      <w:r>
        <w:t>u27) + 0</w:t>
      </w:r>
      <w:r w:rsidR="00644CD5">
        <w:t>.</w:t>
      </w:r>
      <w:r>
        <w:t>463*T(v7</w:t>
      </w:r>
      <w:r w:rsidR="00644CD5">
        <w:t>.</w:t>
      </w:r>
      <w:r>
        <w:t>u14) + 1</w:t>
      </w:r>
      <w:r w:rsidR="00644CD5">
        <w:t>.</w:t>
      </w:r>
      <w:r>
        <w:t>66*v + 0</w:t>
      </w:r>
      <w:r w:rsidR="00644CD5">
        <w:t>.</w:t>
      </w:r>
      <w:r>
        <w:t>201*T(v18</w:t>
      </w:r>
      <w:r w:rsidR="00644CD5">
        <w:t>.</w:t>
      </w:r>
      <w:r>
        <w:t>u12) + 0</w:t>
      </w:r>
      <w:r w:rsidR="00644CD5">
        <w:t>.</w:t>
      </w:r>
      <w:r>
        <w:t>324*T(v13</w:t>
      </w:r>
      <w:r w:rsidR="00644CD5">
        <w:t>.</w:t>
      </w:r>
      <w:r>
        <w:t>u19) + 0</w:t>
      </w:r>
      <w:r w:rsidR="00644CD5">
        <w:t>.</w:t>
      </w:r>
      <w:r>
        <w:t>255*T(u22) + 0</w:t>
      </w:r>
      <w:r w:rsidR="00644CD5">
        <w:t>.</w:t>
      </w:r>
      <w:r>
        <w:t>264*T(v11</w:t>
      </w:r>
      <w:r w:rsidR="00644CD5">
        <w:t>.</w:t>
      </w:r>
      <w:r>
        <w:t>u10) -0</w:t>
      </w:r>
      <w:r w:rsidR="00644CD5">
        <w:t>.</w:t>
      </w:r>
      <w:r>
        <w:t>349*T(u7) -0</w:t>
      </w:r>
      <w:r w:rsidR="00644CD5">
        <w:t>.</w:t>
      </w:r>
      <w:r>
        <w:t>255*T(v4</w:t>
      </w:r>
      <w:r w:rsidR="00644CD5">
        <w:t>.</w:t>
      </w:r>
      <w:r>
        <w:t>u39) -0</w:t>
      </w:r>
      <w:r w:rsidR="00644CD5">
        <w:t>.</w:t>
      </w:r>
      <w:r>
        <w:t>887*T(v1</w:t>
      </w:r>
      <w:r w:rsidR="00644CD5">
        <w:t>.</w:t>
      </w:r>
      <w:r>
        <w:t>u1) + 0</w:t>
      </w:r>
      <w:r w:rsidR="00644CD5">
        <w:t>.</w:t>
      </w:r>
      <w:r>
        <w:t>361*T(v17</w:t>
      </w:r>
      <w:r w:rsidR="00644CD5">
        <w:t>.</w:t>
      </w:r>
      <w:r>
        <w:t>u1) -1*u -0</w:t>
      </w:r>
      <w:r w:rsidR="00644CD5">
        <w:t>.</w:t>
      </w:r>
      <w:r>
        <w:t>432*T(v33</w:t>
      </w:r>
      <w:r w:rsidR="00644CD5">
        <w:t>.</w:t>
      </w:r>
      <w:r>
        <w:t>u2) -0</w:t>
      </w:r>
      <w:r w:rsidR="00644CD5">
        <w:t>.</w:t>
      </w:r>
      <w:r>
        <w:t>303*T(v29</w:t>
      </w:r>
      <w:r w:rsidR="00644CD5">
        <w:t>.</w:t>
      </w:r>
      <w:r>
        <w:t>u6) + 0</w:t>
      </w:r>
      <w:r w:rsidR="00644CD5">
        <w:t>.</w:t>
      </w:r>
      <w:r>
        <w:t>454*T(v7</w:t>
      </w:r>
      <w:r w:rsidR="00644CD5">
        <w:t>.</w:t>
      </w:r>
      <w:r>
        <w:t>u32) -0</w:t>
      </w:r>
      <w:r w:rsidR="00644CD5">
        <w:t>.</w:t>
      </w:r>
      <w:r>
        <w:t>553*T(v9</w:t>
      </w:r>
      <w:r w:rsidR="00644CD5">
        <w:t>.</w:t>
      </w:r>
      <w:r>
        <w:t>u3) + 0</w:t>
      </w:r>
      <w:r w:rsidR="00644CD5">
        <w:t>.</w:t>
      </w:r>
      <w:r>
        <w:t>275*T(v35</w:t>
      </w:r>
      <w:r w:rsidR="00644CD5">
        <w:t>.</w:t>
      </w:r>
      <w:r>
        <w:t>u8) -0</w:t>
      </w:r>
      <w:r w:rsidR="00644CD5">
        <w:t>.</w:t>
      </w:r>
      <w:r>
        <w:t>423*T(v1</w:t>
      </w:r>
      <w:r w:rsidR="00644CD5">
        <w:t>.</w:t>
      </w:r>
      <w:r>
        <w:t>u13) + 0</w:t>
      </w:r>
      <w:r w:rsidR="00644CD5">
        <w:t>.</w:t>
      </w:r>
      <w:r>
        <w:t>436*T(v28</w:t>
      </w:r>
      <w:r w:rsidR="00644CD5">
        <w:t>.</w:t>
      </w:r>
      <w:r>
        <w:t>u6) -0</w:t>
      </w:r>
      <w:r w:rsidR="00644CD5">
        <w:t>.</w:t>
      </w:r>
      <w:r>
        <w:t>3*T(v3</w:t>
      </w:r>
      <w:r w:rsidR="00644CD5">
        <w:t>.</w:t>
      </w:r>
      <w:r>
        <w:t>u29) -0</w:t>
      </w:r>
      <w:r w:rsidR="00644CD5">
        <w:t>.</w:t>
      </w:r>
      <w:r>
        <w:t>326*T(v13</w:t>
      </w:r>
      <w:r w:rsidR="00644CD5">
        <w:t>.</w:t>
      </w:r>
      <w:r>
        <w:t>u24) -0</w:t>
      </w:r>
      <w:r w:rsidR="00644CD5">
        <w:t>.</w:t>
      </w:r>
      <w:r>
        <w:t>286*T(u25) -0</w:t>
      </w:r>
      <w:r w:rsidR="00644CD5">
        <w:t>.</w:t>
      </w:r>
      <w:r>
        <w:t>311*T(v27</w:t>
      </w:r>
      <w:r w:rsidR="00644CD5">
        <w:t>.</w:t>
      </w:r>
      <w:r>
        <w:t>u3) + 0</w:t>
      </w:r>
      <w:r w:rsidR="00644CD5">
        <w:t>.</w:t>
      </w:r>
      <w:r>
        <w:t>359*T(v25</w:t>
      </w:r>
      <w:r w:rsidR="00644CD5">
        <w:t>.</w:t>
      </w:r>
      <w:r>
        <w:t>u2) -0</w:t>
      </w:r>
      <w:r w:rsidR="00644CD5">
        <w:t>.</w:t>
      </w:r>
      <w:r>
        <w:t>284*T(v31</w:t>
      </w:r>
      <w:r w:rsidR="00644CD5">
        <w:t>.</w:t>
      </w:r>
      <w:r>
        <w:t>u9) -0</w:t>
      </w:r>
      <w:r w:rsidR="00644CD5">
        <w:t>.</w:t>
      </w:r>
      <w:r>
        <w:t>346*T(v14</w:t>
      </w:r>
      <w:r w:rsidR="00644CD5">
        <w:t>.</w:t>
      </w:r>
      <w:r>
        <w:t>u1) + 0</w:t>
      </w:r>
      <w:r w:rsidR="00644CD5">
        <w:t>.</w:t>
      </w:r>
      <w:r>
        <w:t>208*T(v7</w:t>
      </w:r>
      <w:r w:rsidR="00644CD5">
        <w:t>.</w:t>
      </w:r>
      <w:r>
        <w:t>u24) + 0</w:t>
      </w:r>
      <w:r w:rsidR="00644CD5">
        <w:t>.</w:t>
      </w:r>
      <w:r>
        <w:t>269*T(v21</w:t>
      </w:r>
      <w:r w:rsidR="00644CD5">
        <w:t>.</w:t>
      </w:r>
      <w:r>
        <w:t>u15) -0</w:t>
      </w:r>
      <w:r w:rsidR="00644CD5">
        <w:t>.</w:t>
      </w:r>
      <w:r>
        <w:t>248*T(v28</w:t>
      </w:r>
      <w:r w:rsidR="00644CD5">
        <w:t>.</w:t>
      </w:r>
      <w:r>
        <w:t>u13) + 0</w:t>
      </w:r>
      <w:r w:rsidR="00644CD5">
        <w:t>.</w:t>
      </w:r>
      <w:r>
        <w:t>306*T(v14</w:t>
      </w:r>
      <w:r w:rsidR="00644CD5">
        <w:t>.</w:t>
      </w:r>
      <w:r>
        <w:t>u15) + 0</w:t>
      </w:r>
      <w:r w:rsidR="00644CD5">
        <w:t>.</w:t>
      </w:r>
      <w:r>
        <w:t>283*T(v17) + 0</w:t>
      </w:r>
      <w:r w:rsidR="00644CD5">
        <w:t>.</w:t>
      </w:r>
      <w:r>
        <w:t>307*T(v34</w:t>
      </w:r>
      <w:r w:rsidR="00644CD5">
        <w:t>.</w:t>
      </w:r>
      <w:r>
        <w:t>u8) -0</w:t>
      </w:r>
      <w:r w:rsidR="00644CD5">
        <w:t>.</w:t>
      </w:r>
      <w:r>
        <w:t>266*T(v8</w:t>
      </w:r>
      <w:r w:rsidR="00644CD5">
        <w:t>.</w:t>
      </w:r>
      <w:r>
        <w:t>u15) -0</w:t>
      </w:r>
      <w:r w:rsidR="00644CD5">
        <w:t>.</w:t>
      </w:r>
      <w:r>
        <w:t>243*T(v9</w:t>
      </w:r>
      <w:r w:rsidR="00644CD5">
        <w:t>.</w:t>
      </w:r>
      <w:r>
        <w:t>u24) -0</w:t>
      </w:r>
      <w:r w:rsidR="00644CD5">
        <w:t>.</w:t>
      </w:r>
      <w:r>
        <w:t>235*T(v2</w:t>
      </w:r>
      <w:r w:rsidR="00644CD5">
        <w:t>.</w:t>
      </w:r>
      <w:r>
        <w:t>u33) + 0</w:t>
      </w:r>
      <w:r w:rsidR="00644CD5">
        <w:t>.</w:t>
      </w:r>
      <w:r>
        <w:t>552*T(v4</w:t>
      </w:r>
      <w:r w:rsidR="00644CD5">
        <w:t>.</w:t>
      </w:r>
      <w:r>
        <w:t>u1) + 0</w:t>
      </w:r>
      <w:r w:rsidR="00644CD5">
        <w:t>.</w:t>
      </w:r>
      <w:r>
        <w:t>358*T(v1</w:t>
      </w:r>
      <w:r w:rsidR="00644CD5">
        <w:t>.</w:t>
      </w:r>
      <w:r>
        <w:t>u19) + 0</w:t>
      </w:r>
      <w:r w:rsidR="00644CD5">
        <w:t>.</w:t>
      </w:r>
      <w:r>
        <w:t>199*MW -0</w:t>
      </w:r>
      <w:r w:rsidR="00644CD5">
        <w:t>.</w:t>
      </w:r>
      <w:r>
        <w:t>291*T(v22</w:t>
      </w:r>
      <w:r w:rsidR="00644CD5">
        <w:t>.</w:t>
      </w:r>
      <w:r>
        <w:t>u18) + 0</w:t>
      </w:r>
      <w:r w:rsidR="00644CD5">
        <w:t>.</w:t>
      </w:r>
      <w:r>
        <w:t>381*T(v4</w:t>
      </w:r>
      <w:r w:rsidR="00644CD5">
        <w:t>.</w:t>
      </w:r>
      <w:r>
        <w:t>u32) + 0</w:t>
      </w:r>
      <w:r w:rsidR="00644CD5">
        <w:t>.</w:t>
      </w:r>
      <w:r>
        <w:t>243*T(v10</w:t>
      </w:r>
      <w:r w:rsidR="00644CD5">
        <w:t>.</w:t>
      </w:r>
      <w:r>
        <w:t>u21) + 0</w:t>
      </w:r>
      <w:r w:rsidR="00644CD5">
        <w:t>.</w:t>
      </w:r>
      <w:r>
        <w:t>271*T(v23</w:t>
      </w:r>
      <w:r w:rsidR="00644CD5">
        <w:t>.</w:t>
      </w:r>
      <w:r>
        <w:t>u20) + 0</w:t>
      </w:r>
      <w:r w:rsidR="00644CD5">
        <w:t>.</w:t>
      </w:r>
      <w:r>
        <w:t>235*T(v25</w:t>
      </w:r>
      <w:r w:rsidR="00644CD5">
        <w:t>.</w:t>
      </w:r>
      <w:r>
        <w:t>u15) + 0</w:t>
      </w:r>
      <w:r w:rsidR="00644CD5">
        <w:t>.</w:t>
      </w:r>
      <w:r>
        <w:t>205*T(v21</w:t>
      </w:r>
      <w:r w:rsidR="00644CD5">
        <w:t>.</w:t>
      </w:r>
      <w:r>
        <w:t>u3) + 0</w:t>
      </w:r>
      <w:r w:rsidR="00644CD5">
        <w:t>.</w:t>
      </w:r>
      <w:r>
        <w:t>299*T(v6) + 0</w:t>
      </w:r>
      <w:r w:rsidR="00644CD5">
        <w:t>.</w:t>
      </w:r>
      <w:r>
        <w:t>224*T(v30</w:t>
      </w:r>
      <w:r w:rsidR="00644CD5">
        <w:t>.</w:t>
      </w:r>
      <w:r>
        <w:t>u1) -0</w:t>
      </w:r>
      <w:r w:rsidR="00644CD5">
        <w:t>.</w:t>
      </w:r>
      <w:r>
        <w:t>218*T(v20</w:t>
      </w:r>
      <w:r w:rsidR="00644CD5">
        <w:t>.</w:t>
      </w:r>
      <w:r>
        <w:t>u12) -0</w:t>
      </w:r>
      <w:r w:rsidR="00644CD5">
        <w:t>.</w:t>
      </w:r>
      <w:r>
        <w:t>33*T(v18</w:t>
      </w:r>
      <w:r w:rsidR="00644CD5">
        <w:t>.</w:t>
      </w:r>
      <w:r>
        <w:t>u2) -0</w:t>
      </w:r>
      <w:r w:rsidR="00644CD5">
        <w:t>.</w:t>
      </w:r>
      <w:r>
        <w:t>286*T(v14</w:t>
      </w:r>
      <w:r w:rsidR="00644CD5">
        <w:t>.</w:t>
      </w:r>
      <w:r>
        <w:t>u26) + 0</w:t>
      </w:r>
      <w:r w:rsidR="00644CD5">
        <w:t>.</w:t>
      </w:r>
      <w:r>
        <w:t>437*T(v2</w:t>
      </w:r>
      <w:r w:rsidR="00644CD5">
        <w:t>.</w:t>
      </w:r>
      <w:r>
        <w:t>u6) -0</w:t>
      </w:r>
      <w:r w:rsidR="00644CD5">
        <w:t>.</w:t>
      </w:r>
      <w:r>
        <w:t>314*T(v7</w:t>
      </w:r>
      <w:r w:rsidR="00644CD5">
        <w:t>.</w:t>
      </w:r>
      <w:r>
        <w:t>u23) -0</w:t>
      </w:r>
      <w:r w:rsidR="00644CD5">
        <w:t>.</w:t>
      </w:r>
      <w:r>
        <w:t>253*T(v9</w:t>
      </w:r>
      <w:r w:rsidR="00644CD5">
        <w:t>.</w:t>
      </w:r>
      <w:r>
        <w:t>u26) + 0</w:t>
      </w:r>
      <w:r w:rsidR="00644CD5">
        <w:t>.</w:t>
      </w:r>
      <w:r>
        <w:t>248*T(v9</w:t>
      </w:r>
      <w:r w:rsidR="00644CD5">
        <w:t>.</w:t>
      </w:r>
      <w:r>
        <w:t>u18) -0</w:t>
      </w:r>
      <w:r w:rsidR="00644CD5">
        <w:t>.</w:t>
      </w:r>
      <w:r>
        <w:t>239*T(v12</w:t>
      </w:r>
      <w:r w:rsidR="00644CD5">
        <w:t>.</w:t>
      </w:r>
      <w:r>
        <w:t>u18) + 0</w:t>
      </w:r>
      <w:r w:rsidR="00644CD5">
        <w:t>.</w:t>
      </w:r>
      <w:r>
        <w:t>298*T(v7</w:t>
      </w:r>
      <w:r w:rsidR="00644CD5">
        <w:t>.</w:t>
      </w:r>
      <w:r>
        <w:t>u29) -0</w:t>
      </w:r>
      <w:r w:rsidR="00644CD5">
        <w:t>.</w:t>
      </w:r>
      <w:r>
        <w:t>17*T(v27</w:t>
      </w:r>
      <w:r w:rsidR="00644CD5">
        <w:t>.</w:t>
      </w:r>
      <w:r>
        <w:t>u4) + 0</w:t>
      </w:r>
      <w:r w:rsidR="00644CD5">
        <w:t>.</w:t>
      </w:r>
      <w:r>
        <w:t>239*T(v3</w:t>
      </w:r>
      <w:r w:rsidR="00644CD5">
        <w:t>.</w:t>
      </w:r>
      <w:r>
        <w:t>u24) -0</w:t>
      </w:r>
      <w:r w:rsidR="00644CD5">
        <w:t>.</w:t>
      </w:r>
      <w:r>
        <w:t>143*T(u36) -0</w:t>
      </w:r>
      <w:r w:rsidR="00644CD5">
        <w:t>.</w:t>
      </w:r>
      <w:r>
        <w:t>23*T(u8) -0</w:t>
      </w:r>
      <w:r w:rsidR="00644CD5">
        <w:t>.</w:t>
      </w:r>
      <w:r>
        <w:t>254*T(v6</w:t>
      </w:r>
      <w:r w:rsidR="00644CD5">
        <w:t>.</w:t>
      </w:r>
      <w:r>
        <w:t>u24) -0</w:t>
      </w:r>
      <w:r w:rsidR="00644CD5">
        <w:t>.</w:t>
      </w:r>
      <w:r>
        <w:t>209*T(v28</w:t>
      </w:r>
      <w:r w:rsidR="00644CD5">
        <w:t>.</w:t>
      </w:r>
      <w:r>
        <w:t>u14) -0</w:t>
      </w:r>
      <w:r w:rsidR="00644CD5">
        <w:t>.</w:t>
      </w:r>
      <w:r>
        <w:t>251*T(v35</w:t>
      </w:r>
      <w:r w:rsidR="00644CD5">
        <w:t>.</w:t>
      </w:r>
      <w:r>
        <w:t>u2) -0</w:t>
      </w:r>
      <w:r w:rsidR="00644CD5">
        <w:t>.</w:t>
      </w:r>
      <w:r>
        <w:t>232*T(v13</w:t>
      </w:r>
      <w:r w:rsidR="00644CD5">
        <w:t>.</w:t>
      </w:r>
      <w:r>
        <w:t>u4) + 0</w:t>
      </w:r>
      <w:r w:rsidR="00644CD5">
        <w:t>.</w:t>
      </w:r>
      <w:r>
        <w:t>215*T(v16</w:t>
      </w:r>
      <w:r w:rsidR="00644CD5">
        <w:t>.</w:t>
      </w:r>
      <w:r>
        <w:t>u16) + 0</w:t>
      </w:r>
      <w:r w:rsidR="00644CD5">
        <w:t>.</w:t>
      </w:r>
      <w:r>
        <w:t>225*T(v29</w:t>
      </w:r>
      <w:r w:rsidR="00644CD5">
        <w:t>.</w:t>
      </w:r>
      <w:r>
        <w:t>u9) -0</w:t>
      </w:r>
      <w:r w:rsidR="00644CD5">
        <w:t>.</w:t>
      </w:r>
      <w:r>
        <w:t>263*T(v13</w:t>
      </w:r>
      <w:r w:rsidR="00644CD5">
        <w:t>.</w:t>
      </w:r>
      <w:r>
        <w:t>u9) + 0</w:t>
      </w:r>
      <w:r w:rsidR="00644CD5">
        <w:t>.</w:t>
      </w:r>
      <w:r>
        <w:t>291*T(v3</w:t>
      </w:r>
      <w:r w:rsidR="00644CD5">
        <w:t>.</w:t>
      </w:r>
      <w:r>
        <w:t>u15) + 0</w:t>
      </w:r>
      <w:r w:rsidR="00644CD5">
        <w:t>.</w:t>
      </w:r>
      <w:r>
        <w:t>106*T(v38) -0</w:t>
      </w:r>
      <w:r w:rsidR="00644CD5">
        <w:t>.</w:t>
      </w:r>
      <w:r>
        <w:t>146*T(v12</w:t>
      </w:r>
      <w:r w:rsidR="00644CD5">
        <w:t>.</w:t>
      </w:r>
      <w:r>
        <w:t>u13) + 0</w:t>
      </w:r>
      <w:r w:rsidR="00644CD5">
        <w:t>.</w:t>
      </w:r>
      <w:r>
        <w:t>267*T(v12</w:t>
      </w:r>
      <w:r w:rsidR="00644CD5">
        <w:t>.</w:t>
      </w:r>
      <w:r>
        <w:t>u6) -0</w:t>
      </w:r>
      <w:r w:rsidR="00644CD5">
        <w:t>.</w:t>
      </w:r>
      <w:r>
        <w:t>173*T(v13</w:t>
      </w:r>
      <w:r w:rsidR="00644CD5">
        <w:t>.</w:t>
      </w:r>
      <w:r>
        <w:t>u21) + 0</w:t>
      </w:r>
      <w:r w:rsidR="00644CD5">
        <w:t>.</w:t>
      </w:r>
      <w:r>
        <w:t>177*T(v3</w:t>
      </w:r>
      <w:r w:rsidR="00644CD5">
        <w:t>.</w:t>
      </w:r>
      <w:r>
        <w:t>u25) -0</w:t>
      </w:r>
      <w:r w:rsidR="00644CD5">
        <w:t>.</w:t>
      </w:r>
      <w:r>
        <w:t>168*T(v8</w:t>
      </w:r>
      <w:r w:rsidR="00644CD5">
        <w:t>.</w:t>
      </w:r>
      <w:r>
        <w:t>u26) -0</w:t>
      </w:r>
      <w:r w:rsidR="00644CD5">
        <w:t>.</w:t>
      </w:r>
      <w:r>
        <w:t>174*T(v27</w:t>
      </w:r>
      <w:r w:rsidR="00644CD5">
        <w:t>.</w:t>
      </w:r>
      <w:r>
        <w:t>u12) + 0</w:t>
      </w:r>
      <w:r w:rsidR="00644CD5">
        <w:t>.</w:t>
      </w:r>
      <w:r>
        <w:t>138*T(v16</w:t>
      </w:r>
      <w:r w:rsidR="00644CD5">
        <w:t>.</w:t>
      </w:r>
      <w:r>
        <w:t>u27) -0</w:t>
      </w:r>
      <w:r w:rsidR="00644CD5">
        <w:t>.</w:t>
      </w:r>
      <w:r>
        <w:t>192*T(v6</w:t>
      </w:r>
      <w:r w:rsidR="00644CD5">
        <w:t>.</w:t>
      </w:r>
      <w:r>
        <w:t>u34) + 0</w:t>
      </w:r>
      <w:r w:rsidR="00644CD5">
        <w:t>.</w:t>
      </w:r>
      <w:r>
        <w:t>173*T(v5</w:t>
      </w:r>
      <w:r w:rsidR="00644CD5">
        <w:t>.</w:t>
      </w:r>
      <w:r>
        <w:t>u26) + 0</w:t>
      </w:r>
      <w:r w:rsidR="00644CD5">
        <w:t>.</w:t>
      </w:r>
      <w:r>
        <w:t>187*T(v10</w:t>
      </w:r>
      <w:r w:rsidR="00644CD5">
        <w:t>.</w:t>
      </w:r>
      <w:r>
        <w:t>u19) -0</w:t>
      </w:r>
      <w:r w:rsidR="00644CD5">
        <w:t>.</w:t>
      </w:r>
      <w:r>
        <w:t>179*T(v3</w:t>
      </w:r>
      <w:r w:rsidR="00644CD5">
        <w:t>.</w:t>
      </w:r>
      <w:r>
        <w:t>u20) -0</w:t>
      </w:r>
      <w:r w:rsidR="00644CD5">
        <w:t>.</w:t>
      </w:r>
      <w:r>
        <w:t>139*T(v31</w:t>
      </w:r>
      <w:r w:rsidR="00644CD5">
        <w:t>.</w:t>
      </w:r>
      <w:r>
        <w:t>u7) -0</w:t>
      </w:r>
      <w:r w:rsidR="00644CD5">
        <w:t>.</w:t>
      </w:r>
      <w:r>
        <w:t>142*NumHal + 0</w:t>
      </w:r>
      <w:r w:rsidR="00644CD5">
        <w:t>.</w:t>
      </w:r>
      <w:r>
        <w:t>139*T(v8</w:t>
      </w:r>
      <w:r w:rsidR="00644CD5">
        <w:t>.</w:t>
      </w:r>
      <w:r>
        <w:t>u35) -0</w:t>
      </w:r>
      <w:r w:rsidR="00644CD5">
        <w:t>.</w:t>
      </w:r>
      <w:r>
        <w:t>169*T(v25</w:t>
      </w:r>
      <w:r w:rsidR="00644CD5">
        <w:t>.</w:t>
      </w:r>
      <w:r>
        <w:t>u7) -0</w:t>
      </w:r>
      <w:r w:rsidR="00644CD5">
        <w:t>.</w:t>
      </w:r>
      <w:r>
        <w:t>136*T(v25</w:t>
      </w:r>
      <w:r w:rsidR="00644CD5">
        <w:t>.</w:t>
      </w:r>
      <w:r>
        <w:t>u3) -0</w:t>
      </w:r>
      <w:r w:rsidR="00644CD5">
        <w:t>.</w:t>
      </w:r>
      <w:r>
        <w:t>18*T(v2</w:t>
      </w:r>
      <w:r w:rsidR="00644CD5">
        <w:t>.</w:t>
      </w:r>
      <w:r>
        <w:t>u21) + 0</w:t>
      </w:r>
      <w:r w:rsidR="00644CD5">
        <w:t>.</w:t>
      </w:r>
      <w:r>
        <w:t>128*T(v10</w:t>
      </w:r>
      <w:r w:rsidR="00644CD5">
        <w:t>.</w:t>
      </w:r>
      <w:r>
        <w:t>u29) -0</w:t>
      </w:r>
      <w:r w:rsidR="00644CD5">
        <w:t>.</w:t>
      </w:r>
      <w:r>
        <w:t>159*T(v9</w:t>
      </w:r>
      <w:r w:rsidR="00644CD5">
        <w:t>.</w:t>
      </w:r>
      <w:r>
        <w:t>u10) + 0</w:t>
      </w:r>
      <w:r w:rsidR="00644CD5">
        <w:t>.</w:t>
      </w:r>
      <w:r>
        <w:t>0731*T(v40) + 0</w:t>
      </w:r>
      <w:r w:rsidR="00644CD5">
        <w:t>.</w:t>
      </w:r>
      <w:r>
        <w:t>152*T(v8</w:t>
      </w:r>
      <w:r w:rsidR="00644CD5">
        <w:t>.</w:t>
      </w:r>
      <w:r>
        <w:t>u17) + 0</w:t>
      </w:r>
      <w:r w:rsidR="00644CD5">
        <w:t>.</w:t>
      </w:r>
      <w:r>
        <w:t>139*T(v3</w:t>
      </w:r>
      <w:r w:rsidR="00644CD5">
        <w:t>.</w:t>
      </w:r>
      <w:r>
        <w:t>u12) -0</w:t>
      </w:r>
      <w:r w:rsidR="00644CD5">
        <w:t>.</w:t>
      </w:r>
      <w:r>
        <w:t>111*T(v35</w:t>
      </w:r>
      <w:r w:rsidR="00644CD5">
        <w:t>.</w:t>
      </w:r>
      <w:r>
        <w:t>u3) + 0</w:t>
      </w:r>
      <w:r w:rsidR="00644CD5">
        <w:t>.</w:t>
      </w:r>
      <w:r>
        <w:t>11*T(v11</w:t>
      </w:r>
      <w:r w:rsidR="00644CD5">
        <w:t>.</w:t>
      </w:r>
      <w:r>
        <w:t>u15) -0</w:t>
      </w:r>
      <w:r w:rsidR="00644CD5">
        <w:t>.</w:t>
      </w:r>
      <w:r>
        <w:t>111*T(v32</w:t>
      </w:r>
      <w:r w:rsidR="00644CD5">
        <w:t>.</w:t>
      </w:r>
      <w:r>
        <w:t>u2) -0</w:t>
      </w:r>
      <w:r w:rsidR="00644CD5">
        <w:t>.</w:t>
      </w:r>
      <w:r>
        <w:t>141*T(v12</w:t>
      </w:r>
      <w:r w:rsidR="00644CD5">
        <w:t>.</w:t>
      </w:r>
      <w:r>
        <w:t>u16) + 0</w:t>
      </w:r>
      <w:r w:rsidR="00644CD5">
        <w:t>.</w:t>
      </w:r>
      <w:r>
        <w:t>118*T(v14</w:t>
      </w:r>
      <w:r w:rsidR="00644CD5">
        <w:t>.</w:t>
      </w:r>
      <w:r>
        <w:t>u20) -0</w:t>
      </w:r>
      <w:r w:rsidR="00644CD5">
        <w:t>.</w:t>
      </w:r>
      <w:r>
        <w:t>12*T(v11</w:t>
      </w:r>
      <w:r w:rsidR="00644CD5">
        <w:t>.</w:t>
      </w:r>
      <w:r>
        <w:t>u4) + 0</w:t>
      </w:r>
      <w:r w:rsidR="00644CD5">
        <w:t>.</w:t>
      </w:r>
      <w:r>
        <w:t>0786*T(u30) -0</w:t>
      </w:r>
      <w:r w:rsidR="00644CD5">
        <w:t>.</w:t>
      </w:r>
      <w:r>
        <w:t>126*T(v1</w:t>
      </w:r>
      <w:r w:rsidR="00644CD5">
        <w:t>.</w:t>
      </w:r>
      <w:r>
        <w:t>u29) -0</w:t>
      </w:r>
      <w:r w:rsidR="00644CD5">
        <w:t>.</w:t>
      </w:r>
      <w:r>
        <w:t>124*T(v22</w:t>
      </w:r>
      <w:r w:rsidR="00644CD5">
        <w:t>.</w:t>
      </w:r>
      <w:r>
        <w:t>u2) -0</w:t>
      </w:r>
      <w:r w:rsidR="00644CD5">
        <w:t>.</w:t>
      </w:r>
      <w:r>
        <w:t>113*T(v21</w:t>
      </w:r>
      <w:r w:rsidR="00644CD5">
        <w:t>.</w:t>
      </w:r>
      <w:r>
        <w:t>u12) -0</w:t>
      </w:r>
      <w:r w:rsidR="00644CD5">
        <w:t>.</w:t>
      </w:r>
      <w:r>
        <w:t>094*T(v17</w:t>
      </w:r>
      <w:r w:rsidR="00644CD5">
        <w:t>.</w:t>
      </w:r>
      <w:r>
        <w:t>u14) -0</w:t>
      </w:r>
      <w:r w:rsidR="00644CD5">
        <w:t>.</w:t>
      </w:r>
      <w:r>
        <w:t>186*T(v5</w:t>
      </w:r>
      <w:r w:rsidR="00644CD5">
        <w:t>.</w:t>
      </w:r>
      <w:r>
        <w:t>u2) -0</w:t>
      </w:r>
      <w:r w:rsidR="00644CD5">
        <w:t>.</w:t>
      </w:r>
      <w:r>
        <w:t>0982*T(v15</w:t>
      </w:r>
      <w:r w:rsidR="00644CD5">
        <w:t>.</w:t>
      </w:r>
      <w:r>
        <w:t>u26) + 0</w:t>
      </w:r>
      <w:r w:rsidR="00644CD5">
        <w:t>.</w:t>
      </w:r>
      <w:r>
        <w:t>12*T(v2</w:t>
      </w:r>
      <w:r w:rsidR="00644CD5">
        <w:t>.</w:t>
      </w:r>
      <w:r>
        <w:t>u16) -0</w:t>
      </w:r>
      <w:r w:rsidR="00644CD5">
        <w:t>.</w:t>
      </w:r>
      <w:r>
        <w:t>0988*T(v35</w:t>
      </w:r>
      <w:r w:rsidR="00644CD5">
        <w:t>.</w:t>
      </w:r>
      <w:r>
        <w:t>u1) -0</w:t>
      </w:r>
      <w:r w:rsidR="00644CD5">
        <w:t>.</w:t>
      </w:r>
      <w:r>
        <w:t>122*T(v24</w:t>
      </w:r>
      <w:r w:rsidR="00644CD5">
        <w:t>.</w:t>
      </w:r>
      <w:r>
        <w:t>u9) + 0</w:t>
      </w:r>
      <w:r w:rsidR="00644CD5">
        <w:t>.</w:t>
      </w:r>
      <w:r>
        <w:t>104*T(v12</w:t>
      </w:r>
      <w:r w:rsidR="00644CD5">
        <w:t>.</w:t>
      </w:r>
      <w:r>
        <w:t>u29) + 0</w:t>
      </w:r>
      <w:r w:rsidR="00644CD5">
        <w:t>.</w:t>
      </w:r>
      <w:r>
        <w:t>114*T(v1</w:t>
      </w:r>
      <w:r w:rsidR="00644CD5">
        <w:t>.</w:t>
      </w:r>
      <w:r>
        <w:t>u35) + 0</w:t>
      </w:r>
      <w:r w:rsidR="00644CD5">
        <w:t>.</w:t>
      </w:r>
      <w:r>
        <w:t>113*T(v19</w:t>
      </w:r>
      <w:r w:rsidR="00644CD5">
        <w:t>.</w:t>
      </w:r>
      <w:r>
        <w:t>u10) -0</w:t>
      </w:r>
      <w:r w:rsidR="00644CD5">
        <w:t>.</w:t>
      </w:r>
      <w:r>
        <w:t>109*T(v11</w:t>
      </w:r>
      <w:r w:rsidR="00644CD5">
        <w:t>.</w:t>
      </w:r>
      <w:r>
        <w:t>u6) -0</w:t>
      </w:r>
      <w:r w:rsidR="00644CD5">
        <w:t>.</w:t>
      </w:r>
      <w:r>
        <w:t>0961*T(v24</w:t>
      </w:r>
      <w:r w:rsidR="00644CD5">
        <w:t>.</w:t>
      </w:r>
      <w:r>
        <w:t>u10) -0</w:t>
      </w:r>
      <w:r w:rsidR="00644CD5">
        <w:t>.</w:t>
      </w:r>
      <w:r>
        <w:t>228*T(v1</w:t>
      </w:r>
      <w:r w:rsidR="00644CD5">
        <w:t>.</w:t>
      </w:r>
      <w:r>
        <w:t>u2) -0</w:t>
      </w:r>
      <w:r w:rsidR="00644CD5">
        <w:t>.</w:t>
      </w:r>
      <w:r>
        <w:t>0928*T(v20</w:t>
      </w:r>
      <w:r w:rsidR="00644CD5">
        <w:t>.</w:t>
      </w:r>
      <w:r>
        <w:t>u11) + 0</w:t>
      </w:r>
      <w:r w:rsidR="00644CD5">
        <w:t>.</w:t>
      </w:r>
      <w:r>
        <w:t>0943*T(v3</w:t>
      </w:r>
      <w:r w:rsidR="00644CD5">
        <w:t>.</w:t>
      </w:r>
      <w:r>
        <w:t>u33) + 0</w:t>
      </w:r>
      <w:r w:rsidR="00644CD5">
        <w:t>.</w:t>
      </w:r>
      <w:r>
        <w:t>0921*T(v30</w:t>
      </w:r>
      <w:r w:rsidR="00644CD5">
        <w:t>.</w:t>
      </w:r>
      <w:r>
        <w:t>u13) -0</w:t>
      </w:r>
      <w:r w:rsidR="00644CD5">
        <w:t>.</w:t>
      </w:r>
      <w:r>
        <w:t>0974*T(v8</w:t>
      </w:r>
      <w:r w:rsidR="00644CD5">
        <w:t>.</w:t>
      </w:r>
      <w:r>
        <w:t>u16) + 0</w:t>
      </w:r>
      <w:r w:rsidR="00644CD5">
        <w:t>.</w:t>
      </w:r>
      <w:r>
        <w:t>0992*T(v12</w:t>
      </w:r>
      <w:r w:rsidR="00644CD5">
        <w:t>.</w:t>
      </w:r>
      <w:r>
        <w:t>u10) + 0</w:t>
      </w:r>
      <w:r w:rsidR="00644CD5">
        <w:t>.</w:t>
      </w:r>
      <w:r>
        <w:t>0783*T(v24</w:t>
      </w:r>
      <w:r w:rsidR="00644CD5">
        <w:t>.</w:t>
      </w:r>
      <w:r>
        <w:t>u16) + 0</w:t>
      </w:r>
      <w:r w:rsidR="00644CD5">
        <w:t>.</w:t>
      </w:r>
      <w:r>
        <w:t>106*T(v18</w:t>
      </w:r>
      <w:r w:rsidR="00644CD5">
        <w:t>.</w:t>
      </w:r>
      <w:r>
        <w:t>u6) + 0</w:t>
      </w:r>
      <w:r w:rsidR="00644CD5">
        <w:t>.</w:t>
      </w:r>
      <w:r>
        <w:t>0835*T(v4</w:t>
      </w:r>
      <w:r w:rsidR="00644CD5">
        <w:t>.</w:t>
      </w:r>
      <w:r>
        <w:t>u35) + 0</w:t>
      </w:r>
      <w:r w:rsidR="00644CD5">
        <w:t>.</w:t>
      </w:r>
      <w:r>
        <w:t>0868*T(v23</w:t>
      </w:r>
      <w:r w:rsidR="00644CD5">
        <w:t>.</w:t>
      </w:r>
      <w:r>
        <w:t>u4) + 0</w:t>
      </w:r>
      <w:r w:rsidR="00644CD5">
        <w:t>.</w:t>
      </w:r>
      <w:r>
        <w:t>0872*T(v4</w:t>
      </w:r>
      <w:r w:rsidR="00644CD5">
        <w:t>.</w:t>
      </w:r>
      <w:r>
        <w:t>u27) -0</w:t>
      </w:r>
      <w:r w:rsidR="00644CD5">
        <w:t>.</w:t>
      </w:r>
      <w:r>
        <w:t>0679*T(v27</w:t>
      </w:r>
      <w:r w:rsidR="00644CD5">
        <w:t>.</w:t>
      </w:r>
      <w:r>
        <w:t>u15) + 0</w:t>
      </w:r>
      <w:r w:rsidR="00644CD5">
        <w:t>.</w:t>
      </w:r>
      <w:r>
        <w:t>0768*T(v8</w:t>
      </w:r>
      <w:r w:rsidR="00644CD5">
        <w:t>.</w:t>
      </w:r>
      <w:r>
        <w:t>u31) -0</w:t>
      </w:r>
      <w:r w:rsidR="00644CD5">
        <w:t>.</w:t>
      </w:r>
      <w:r>
        <w:t>0686*T(v13) -0</w:t>
      </w:r>
      <w:r w:rsidR="00644CD5">
        <w:t>.</w:t>
      </w:r>
      <w:r>
        <w:t>106*T(v10</w:t>
      </w:r>
      <w:r w:rsidR="00644CD5">
        <w:t>.</w:t>
      </w:r>
      <w:r>
        <w:t>u2) -0</w:t>
      </w:r>
      <w:r w:rsidR="00644CD5">
        <w:t>.</w:t>
      </w:r>
      <w:r>
        <w:t>077*T(v15</w:t>
      </w:r>
      <w:r w:rsidR="00644CD5">
        <w:t>.</w:t>
      </w:r>
      <w:r>
        <w:t>u22) + 0</w:t>
      </w:r>
      <w:r w:rsidR="00644CD5">
        <w:t>.</w:t>
      </w:r>
      <w:r>
        <w:t>0859*T(v31</w:t>
      </w:r>
      <w:r w:rsidR="00644CD5">
        <w:t>.</w:t>
      </w:r>
      <w:r>
        <w:t>u2) -0</w:t>
      </w:r>
      <w:r w:rsidR="00644CD5">
        <w:t>.</w:t>
      </w:r>
      <w:r>
        <w:t>0715*T(v30</w:t>
      </w:r>
      <w:r w:rsidR="00644CD5">
        <w:t>.</w:t>
      </w:r>
      <w:r>
        <w:t>u6) + 0</w:t>
      </w:r>
      <w:r w:rsidR="00644CD5">
        <w:t>.</w:t>
      </w:r>
      <w:r>
        <w:t>072*T(v1</w:t>
      </w:r>
      <w:r w:rsidR="00644CD5">
        <w:t>.</w:t>
      </w:r>
      <w:r>
        <w:t>u30) + 0</w:t>
      </w:r>
      <w:r w:rsidR="00644CD5">
        <w:t>.</w:t>
      </w:r>
      <w:r>
        <w:t>0644*T(v23</w:t>
      </w:r>
      <w:r w:rsidR="00644CD5">
        <w:t>.</w:t>
      </w:r>
      <w:r>
        <w:t>u14) + 0</w:t>
      </w:r>
      <w:r w:rsidR="00644CD5">
        <w:t>.</w:t>
      </w:r>
      <w:r>
        <w:t>08*T(v3</w:t>
      </w:r>
      <w:r w:rsidR="00644CD5">
        <w:t>.</w:t>
      </w:r>
      <w:r>
        <w:t>u21) + 0</w:t>
      </w:r>
      <w:r w:rsidR="00644CD5">
        <w:t>.</w:t>
      </w:r>
      <w:r>
        <w:t>0441*T(v35</w:t>
      </w:r>
      <w:r w:rsidR="00644CD5">
        <w:t>.</w:t>
      </w:r>
      <w:r>
        <w:t>u4) -0</w:t>
      </w:r>
      <w:r w:rsidR="00644CD5">
        <w:t>.</w:t>
      </w:r>
      <w:r>
        <w:t>0728*T(v16</w:t>
      </w:r>
      <w:r w:rsidR="00644CD5">
        <w:t>.</w:t>
      </w:r>
      <w:r>
        <w:t>u2) -0</w:t>
      </w:r>
      <w:r w:rsidR="00644CD5">
        <w:t>.</w:t>
      </w:r>
      <w:r>
        <w:t>0536*T(v9</w:t>
      </w:r>
      <w:r w:rsidR="00644CD5">
        <w:t>.</w:t>
      </w:r>
      <w:r>
        <w:t>u34) + 0</w:t>
      </w:r>
      <w:r w:rsidR="00644CD5">
        <w:t>.</w:t>
      </w:r>
      <w:r>
        <w:t>0591*T(v13</w:t>
      </w:r>
      <w:r w:rsidR="00644CD5">
        <w:t>.</w:t>
      </w:r>
      <w:r>
        <w:t>u6) -0</w:t>
      </w:r>
      <w:r w:rsidR="00644CD5">
        <w:t>.</w:t>
      </w:r>
      <w:r>
        <w:t>0605*T(v5</w:t>
      </w:r>
      <w:r w:rsidR="00644CD5">
        <w:t>.</w:t>
      </w:r>
      <w:r>
        <w:t>u36) -0</w:t>
      </w:r>
      <w:r w:rsidR="00644CD5">
        <w:t>.</w:t>
      </w:r>
      <w:r>
        <w:t>065*T(v5</w:t>
      </w:r>
      <w:r w:rsidR="00644CD5">
        <w:t>.</w:t>
      </w:r>
      <w:r>
        <w:t>u18) + 0</w:t>
      </w:r>
      <w:r w:rsidR="00644CD5">
        <w:t>.</w:t>
      </w:r>
      <w:r>
        <w:t>0656*T(v3</w:t>
      </w:r>
      <w:r w:rsidR="00644CD5">
        <w:t>.</w:t>
      </w:r>
      <w:r>
        <w:t>u22) + 0</w:t>
      </w:r>
      <w:r w:rsidR="00644CD5">
        <w:t>.</w:t>
      </w:r>
      <w:r>
        <w:t>0673*T(v12</w:t>
      </w:r>
      <w:r w:rsidR="00644CD5">
        <w:t>.</w:t>
      </w:r>
      <w:r>
        <w:t>u2) + 0</w:t>
      </w:r>
      <w:r w:rsidR="00644CD5">
        <w:t>.</w:t>
      </w:r>
      <w:r>
        <w:t>0585*T(v19</w:t>
      </w:r>
      <w:r w:rsidR="00644CD5">
        <w:t>.</w:t>
      </w:r>
      <w:r>
        <w:t>u5) -0</w:t>
      </w:r>
      <w:r w:rsidR="00644CD5">
        <w:t>.</w:t>
      </w:r>
      <w:r>
        <w:t>0545*T(v22</w:t>
      </w:r>
      <w:r w:rsidR="00644CD5">
        <w:t>.</w:t>
      </w:r>
      <w:r>
        <w:t>u9) -0</w:t>
      </w:r>
      <w:r w:rsidR="00644CD5">
        <w:t>.</w:t>
      </w:r>
      <w:r>
        <w:t>0583*T(v6</w:t>
      </w:r>
      <w:r w:rsidR="00644CD5">
        <w:t>.</w:t>
      </w:r>
      <w:r>
        <w:t>u12) + 0</w:t>
      </w:r>
      <w:r w:rsidR="00644CD5">
        <w:t>.</w:t>
      </w:r>
      <w:r>
        <w:t>0487*T(v4</w:t>
      </w:r>
      <w:r w:rsidR="00644CD5">
        <w:t>.</w:t>
      </w:r>
      <w:r>
        <w:t>u23) -0</w:t>
      </w:r>
      <w:r w:rsidR="00644CD5">
        <w:t>.</w:t>
      </w:r>
      <w:r>
        <w:t>043*T(v14</w:t>
      </w:r>
      <w:r w:rsidR="00644CD5">
        <w:t>.</w:t>
      </w:r>
      <w:r>
        <w:t>u14) -0</w:t>
      </w:r>
      <w:r w:rsidR="00644CD5">
        <w:t>.</w:t>
      </w:r>
      <w:r>
        <w:t>0505*T(v13</w:t>
      </w:r>
      <w:r w:rsidR="00644CD5">
        <w:t>.</w:t>
      </w:r>
      <w:r>
        <w:t>u2) -0</w:t>
      </w:r>
      <w:r w:rsidR="00644CD5">
        <w:t>.</w:t>
      </w:r>
      <w:r>
        <w:t>0395*T(v14</w:t>
      </w:r>
      <w:r w:rsidR="00644CD5">
        <w:t>.</w:t>
      </w:r>
      <w:r>
        <w:t>u12) + 0</w:t>
      </w:r>
      <w:r w:rsidR="00644CD5">
        <w:t>.</w:t>
      </w:r>
      <w:r>
        <w:t>0356*T(v23</w:t>
      </w:r>
      <w:r w:rsidR="00644CD5">
        <w:t>.</w:t>
      </w:r>
      <w:r>
        <w:t>u15) + 0</w:t>
      </w:r>
      <w:r w:rsidR="00644CD5">
        <w:t>.</w:t>
      </w:r>
      <w:r>
        <w:t>0372*T(v11</w:t>
      </w:r>
      <w:r w:rsidR="00644CD5">
        <w:t>.</w:t>
      </w:r>
      <w:r>
        <w:t>u22) -0</w:t>
      </w:r>
      <w:r w:rsidR="00644CD5">
        <w:t>.</w:t>
      </w:r>
      <w:r>
        <w:t>0276*T(v29</w:t>
      </w:r>
      <w:r w:rsidR="00644CD5">
        <w:t>.</w:t>
      </w:r>
      <w:r>
        <w:t>u13) -0</w:t>
      </w:r>
      <w:r w:rsidR="00644CD5">
        <w:t>.</w:t>
      </w:r>
      <w:r>
        <w:t>0418*T(v4</w:t>
      </w:r>
      <w:r w:rsidR="00644CD5">
        <w:t>.</w:t>
      </w:r>
      <w:r>
        <w:t>u9) -0</w:t>
      </w:r>
      <w:r w:rsidR="00644CD5">
        <w:t>.</w:t>
      </w:r>
      <w:r>
        <w:t>0245*T(u14) + 0</w:t>
      </w:r>
      <w:r w:rsidR="00644CD5">
        <w:t>.</w:t>
      </w:r>
      <w:r>
        <w:t>0274*T(v38</w:t>
      </w:r>
      <w:r w:rsidR="00644CD5">
        <w:t>.</w:t>
      </w:r>
      <w:r>
        <w:t>u5) + 0</w:t>
      </w:r>
      <w:r w:rsidR="00644CD5">
        <w:t>.</w:t>
      </w:r>
      <w:r>
        <w:t>0219*T(v15</w:t>
      </w:r>
      <w:r w:rsidR="00644CD5">
        <w:t>.</w:t>
      </w:r>
      <w:r>
        <w:t>u25) -0</w:t>
      </w:r>
      <w:r w:rsidR="00644CD5">
        <w:t>.</w:t>
      </w:r>
      <w:r>
        <w:t>0102*T(v37) + 0</w:t>
      </w:r>
      <w:r w:rsidR="00644CD5">
        <w:t>.</w:t>
      </w:r>
      <w:r>
        <w:t>0213*T(v11</w:t>
      </w:r>
      <w:r w:rsidR="00644CD5">
        <w:t>.</w:t>
      </w:r>
      <w:r>
        <w:t>u2) -0</w:t>
      </w:r>
      <w:r w:rsidR="00644CD5">
        <w:t>.</w:t>
      </w:r>
      <w:r>
        <w:t>0112*T(v37</w:t>
      </w:r>
      <w:r w:rsidR="00644CD5">
        <w:t>.</w:t>
      </w:r>
      <w:r>
        <w:t>u4) + 0</w:t>
      </w:r>
      <w:r w:rsidR="00644CD5">
        <w:t>.</w:t>
      </w:r>
      <w:r>
        <w:t>029*T(v3</w:t>
      </w:r>
      <w:r w:rsidR="00644CD5">
        <w:t>.</w:t>
      </w:r>
      <w:r>
        <w:t>u4) + 0</w:t>
      </w:r>
      <w:r w:rsidR="00644CD5">
        <w:t>.</w:t>
      </w:r>
      <w:r>
        <w:t>0168*T(v9</w:t>
      </w:r>
      <w:r w:rsidR="00644CD5">
        <w:t>.</w:t>
      </w:r>
      <w:r>
        <w:t>u2) -0</w:t>
      </w:r>
      <w:r w:rsidR="00644CD5">
        <w:t>.</w:t>
      </w:r>
      <w:r>
        <w:t>00802*T(v2</w:t>
      </w:r>
      <w:r w:rsidR="00644CD5">
        <w:t>.</w:t>
      </w:r>
      <w:r>
        <w:t>u41) -0</w:t>
      </w:r>
      <w:r w:rsidR="00644CD5">
        <w:t>.</w:t>
      </w:r>
      <w:r>
        <w:t>00702*T(v21</w:t>
      </w:r>
      <w:r w:rsidR="00644CD5">
        <w:t>.</w:t>
      </w:r>
      <w:r>
        <w:t>u5) -0</w:t>
      </w:r>
      <w:r w:rsidR="00644CD5">
        <w:t>.</w:t>
      </w:r>
      <w:r>
        <w:t>00307*T(u39) + 0</w:t>
      </w:r>
      <w:r w:rsidR="00644CD5">
        <w:t>.</w:t>
      </w:r>
      <w:r>
        <w:t>00175*T(v5</w:t>
      </w:r>
      <w:r w:rsidR="00644CD5">
        <w:t>.</w:t>
      </w:r>
      <w:r>
        <w:t>u23) + 7</w:t>
      </w:r>
      <w:r w:rsidR="00644CD5">
        <w:t>.</w:t>
      </w:r>
      <w:r>
        <w:t>33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188*T(v2</w:t>
      </w:r>
      <w:r w:rsidR="00644CD5">
        <w:t>.</w:t>
      </w:r>
      <w:r>
        <w:t>u4) + 0</w:t>
      </w:r>
      <w:r w:rsidR="00644CD5">
        <w:t>.</w:t>
      </w:r>
      <w:r>
        <w:t>14*T(v7</w:t>
      </w:r>
      <w:r w:rsidR="00644CD5">
        <w:t>.</w:t>
      </w:r>
      <w:r>
        <w:t>u27) + 22</w:t>
      </w:r>
      <w:r w:rsidR="00644CD5">
        <w:t>.</w:t>
      </w:r>
      <w:r>
        <w:t>2*Length + 0</w:t>
      </w:r>
      <w:r w:rsidR="00644CD5">
        <w:t>.</w:t>
      </w:r>
      <w:r>
        <w:t>0867*T(v6</w:t>
      </w:r>
      <w:r w:rsidR="00644CD5">
        <w:t>.</w:t>
      </w:r>
      <w:r>
        <w:t>u3) + 0</w:t>
      </w:r>
      <w:r w:rsidR="00644CD5">
        <w:t>.</w:t>
      </w:r>
      <w:r>
        <w:t>16*T(v14</w:t>
      </w:r>
      <w:r w:rsidR="00644CD5">
        <w:t>.</w:t>
      </w:r>
      <w:r>
        <w:t>u19) -2</w:t>
      </w:r>
      <w:r w:rsidR="00644CD5">
        <w:t>.</w:t>
      </w:r>
      <w:r>
        <w:t>35*T(v3</w:t>
      </w:r>
      <w:r w:rsidR="00644CD5">
        <w:t>.</w:t>
      </w:r>
      <w:r>
        <w:t>u1) -1</w:t>
      </w:r>
      <w:r w:rsidR="00644CD5">
        <w:t>.</w:t>
      </w:r>
      <w:r>
        <w:t>03*T(v9</w:t>
      </w:r>
      <w:r w:rsidR="00644CD5">
        <w:t>.</w:t>
      </w:r>
      <w:r>
        <w:t>u7) + 0</w:t>
      </w:r>
      <w:r w:rsidR="00644CD5">
        <w:t>.</w:t>
      </w:r>
      <w:r>
        <w:t>0947*T(v42) -0</w:t>
      </w:r>
      <w:r w:rsidR="00644CD5">
        <w:t>.</w:t>
      </w:r>
      <w:r>
        <w:t>229*T(v23</w:t>
      </w:r>
      <w:r w:rsidR="00644CD5">
        <w:t>.</w:t>
      </w:r>
      <w:r>
        <w:t>u13) -0</w:t>
      </w:r>
      <w:r w:rsidR="00644CD5">
        <w:t>.</w:t>
      </w:r>
      <w:r>
        <w:t>635*T(v34</w:t>
      </w:r>
      <w:r w:rsidR="00644CD5">
        <w:t>.</w:t>
      </w:r>
      <w:r>
        <w:t>u7) -0</w:t>
      </w:r>
      <w:r w:rsidR="00644CD5">
        <w:t>.</w:t>
      </w:r>
      <w:r>
        <w:t>303*T(v5</w:t>
      </w:r>
      <w:r w:rsidR="00644CD5">
        <w:t>.</w:t>
      </w:r>
      <w:r>
        <w:t>u9) + 0</w:t>
      </w:r>
      <w:r w:rsidR="00644CD5">
        <w:t>.</w:t>
      </w:r>
      <w:r>
        <w:t>413*T(v3</w:t>
      </w:r>
      <w:r w:rsidR="00644CD5">
        <w:t>.</w:t>
      </w:r>
      <w:r>
        <w:t>u8) -</w:t>
      </w:r>
      <w:r>
        <w:lastRenderedPageBreak/>
        <w:t>0</w:t>
      </w:r>
      <w:r w:rsidR="00644CD5">
        <w:t>.</w:t>
      </w:r>
      <w:r>
        <w:t>299*T(v3</w:t>
      </w:r>
      <w:r w:rsidR="00644CD5">
        <w:t>.</w:t>
      </w:r>
      <w:r>
        <w:t>u7) -0</w:t>
      </w:r>
      <w:r w:rsidR="00644CD5">
        <w:t>.</w:t>
      </w:r>
      <w:r>
        <w:t>753*T(v12</w:t>
      </w:r>
      <w:r w:rsidR="00644CD5">
        <w:t>.</w:t>
      </w:r>
      <w:r>
        <w:t>u23) -0</w:t>
      </w:r>
      <w:r w:rsidR="00644CD5">
        <w:t>.</w:t>
      </w:r>
      <w:r>
        <w:t>203*T(v13</w:t>
      </w:r>
      <w:r w:rsidR="00644CD5">
        <w:t>.</w:t>
      </w:r>
      <w:r>
        <w:t>u11) -0</w:t>
      </w:r>
      <w:r w:rsidR="00644CD5">
        <w:t>.</w:t>
      </w:r>
      <w:r>
        <w:t>385*T(v15) + 1</w:t>
      </w:r>
      <w:r w:rsidR="00644CD5">
        <w:t>.</w:t>
      </w:r>
      <w:r>
        <w:t>79*T(u2) -11</w:t>
      </w:r>
      <w:r w:rsidR="00644CD5">
        <w:t>.</w:t>
      </w:r>
      <w:r>
        <w:t>1*Length^2 + 0</w:t>
      </w:r>
      <w:r w:rsidR="00644CD5">
        <w:t>.</w:t>
      </w:r>
      <w:r>
        <w:t>0215*T(v16) + 0</w:t>
      </w:r>
      <w:r w:rsidR="00644CD5">
        <w:t>.</w:t>
      </w:r>
      <w:r>
        <w:t>861*T(v9</w:t>
      </w:r>
      <w:r w:rsidR="00644CD5">
        <w:t>.</w:t>
      </w:r>
      <w:r>
        <w:t>u23) + 0</w:t>
      </w:r>
      <w:r w:rsidR="00644CD5">
        <w:t>.</w:t>
      </w:r>
      <w:r>
        <w:t>68*T(v4</w:t>
      </w:r>
      <w:r w:rsidR="00644CD5">
        <w:t>.</w:t>
      </w:r>
      <w:r>
        <w:t>u12) + 0</w:t>
      </w:r>
      <w:r w:rsidR="00644CD5">
        <w:t>.</w:t>
      </w:r>
      <w:r>
        <w:t>754*T(v19</w:t>
      </w:r>
      <w:r w:rsidR="00644CD5">
        <w:t>.</w:t>
      </w:r>
      <w:r>
        <w:t>u5) + 0</w:t>
      </w:r>
      <w:r w:rsidR="00644CD5">
        <w:t>.</w:t>
      </w:r>
      <w:r>
        <w:t>302*T(v27</w:t>
      </w:r>
      <w:r w:rsidR="00644CD5">
        <w:t>.</w:t>
      </w:r>
      <w:r>
        <w:t>u15) + 0</w:t>
      </w:r>
      <w:r w:rsidR="00644CD5">
        <w:t>.</w:t>
      </w:r>
      <w:r>
        <w:t>266*T(v9</w:t>
      </w:r>
      <w:r w:rsidR="00644CD5">
        <w:t>.</w:t>
      </w:r>
      <w:r>
        <w:t>u10) -0</w:t>
      </w:r>
      <w:r w:rsidR="00644CD5">
        <w:t>.</w:t>
      </w:r>
      <w:r>
        <w:t>615*T(v7</w:t>
      </w:r>
      <w:r w:rsidR="00644CD5">
        <w:t>.</w:t>
      </w:r>
      <w:r>
        <w:t>u29) + 0</w:t>
      </w:r>
      <w:r w:rsidR="00644CD5">
        <w:t>.</w:t>
      </w:r>
      <w:r>
        <w:t>572*T(v33</w:t>
      </w:r>
      <w:r w:rsidR="00644CD5">
        <w:t>.</w:t>
      </w:r>
      <w:r>
        <w:t>u8) + 0</w:t>
      </w:r>
      <w:r w:rsidR="00644CD5">
        <w:t>.</w:t>
      </w:r>
      <w:r>
        <w:t>128*T(u27) + 0</w:t>
      </w:r>
      <w:r w:rsidR="00644CD5">
        <w:t>.</w:t>
      </w:r>
      <w:r>
        <w:t>553*T(v7</w:t>
      </w:r>
      <w:r w:rsidR="00644CD5">
        <w:t>.</w:t>
      </w:r>
      <w:r>
        <w:t>u23) -3</w:t>
      </w:r>
      <w:r w:rsidR="00644CD5">
        <w:t>.</w:t>
      </w:r>
      <w:r>
        <w:t>67*u -0</w:t>
      </w:r>
      <w:r w:rsidR="00644CD5">
        <w:t>.</w:t>
      </w:r>
      <w:r>
        <w:t>97*T(v3) -0</w:t>
      </w:r>
      <w:r w:rsidR="00644CD5">
        <w:t>.</w:t>
      </w:r>
      <w:r>
        <w:t>195*T(v16</w:t>
      </w:r>
      <w:r w:rsidR="00644CD5">
        <w:t>.</w:t>
      </w:r>
      <w:r>
        <w:t>u23) + 0</w:t>
      </w:r>
      <w:r w:rsidR="00644CD5">
        <w:t>.</w:t>
      </w:r>
      <w:r>
        <w:t>938*T(v11</w:t>
      </w:r>
      <w:r w:rsidR="00644CD5">
        <w:t>.</w:t>
      </w:r>
      <w:r>
        <w:t>u7) -0</w:t>
      </w:r>
      <w:r w:rsidR="00644CD5">
        <w:t>.</w:t>
      </w:r>
      <w:r>
        <w:t>373*T(v23</w:t>
      </w:r>
      <w:r w:rsidR="00644CD5">
        <w:t>.</w:t>
      </w:r>
      <w:r>
        <w:t>u4) + 0</w:t>
      </w:r>
      <w:r w:rsidR="00644CD5">
        <w:t>.</w:t>
      </w:r>
      <w:r>
        <w:t>625*T(v21</w:t>
      </w:r>
      <w:r w:rsidR="00644CD5">
        <w:t>.</w:t>
      </w:r>
      <w:r>
        <w:t>u8) + 1</w:t>
      </w:r>
      <w:r w:rsidR="00644CD5">
        <w:t>.</w:t>
      </w:r>
      <w:r>
        <w:t>04*T(v4</w:t>
      </w:r>
      <w:r w:rsidR="00644CD5">
        <w:t>.</w:t>
      </w:r>
      <w:r>
        <w:t>u8) -0</w:t>
      </w:r>
      <w:r w:rsidR="00644CD5">
        <w:t>.</w:t>
      </w:r>
      <w:r>
        <w:t>561*T(v5</w:t>
      </w:r>
      <w:r w:rsidR="00644CD5">
        <w:t>.</w:t>
      </w:r>
      <w:r>
        <w:t>u27) + 0</w:t>
      </w:r>
      <w:r w:rsidR="00644CD5">
        <w:t>.</w:t>
      </w:r>
      <w:r>
        <w:t>14*T(v6</w:t>
      </w:r>
      <w:r w:rsidR="00644CD5">
        <w:t>.</w:t>
      </w:r>
      <w:r>
        <w:t>u31) + 0</w:t>
      </w:r>
      <w:r w:rsidR="00644CD5">
        <w:t>.</w:t>
      </w:r>
      <w:r>
        <w:t>212*T(v18</w:t>
      </w:r>
      <w:r w:rsidR="00644CD5">
        <w:t>.</w:t>
      </w:r>
      <w:r>
        <w:t>u17) + 0</w:t>
      </w:r>
      <w:r w:rsidR="00644CD5">
        <w:t>.</w:t>
      </w:r>
      <w:r>
        <w:t>67*T(v22</w:t>
      </w:r>
      <w:r w:rsidR="00644CD5">
        <w:t>.</w:t>
      </w:r>
      <w:r>
        <w:t>u6) + 0</w:t>
      </w:r>
      <w:r w:rsidR="00644CD5">
        <w:t>.</w:t>
      </w:r>
      <w:r>
        <w:t>725*T(v14</w:t>
      </w:r>
      <w:r w:rsidR="00644CD5">
        <w:t>.</w:t>
      </w:r>
      <w:r>
        <w:t>u9) + 0</w:t>
      </w:r>
      <w:r w:rsidR="00644CD5">
        <w:t>.</w:t>
      </w:r>
      <w:r>
        <w:t>46*T(v12</w:t>
      </w:r>
      <w:r w:rsidR="00644CD5">
        <w:t>.</w:t>
      </w:r>
      <w:r>
        <w:t>u17) + 1</w:t>
      </w:r>
      <w:r w:rsidR="00644CD5">
        <w:t>.</w:t>
      </w:r>
      <w:r>
        <w:t>26*T(v7</w:t>
      </w:r>
      <w:r w:rsidR="00644CD5">
        <w:t>.</w:t>
      </w:r>
      <w:r>
        <w:t>u1) -1</w:t>
      </w:r>
      <w:r w:rsidR="00644CD5">
        <w:t>.</w:t>
      </w:r>
      <w:r>
        <w:t>16*T(v14</w:t>
      </w:r>
      <w:r w:rsidR="00644CD5">
        <w:t>.</w:t>
      </w:r>
      <w:r>
        <w:t>u17) + 0</w:t>
      </w:r>
      <w:r w:rsidR="00644CD5">
        <w:t>.</w:t>
      </w:r>
      <w:r>
        <w:t>769*T(v27</w:t>
      </w:r>
      <w:r w:rsidR="00644CD5">
        <w:t>.</w:t>
      </w:r>
      <w:r>
        <w:t>u6) -0</w:t>
      </w:r>
      <w:r w:rsidR="00644CD5">
        <w:t>.</w:t>
      </w:r>
      <w:r>
        <w:t>404*T(v1</w:t>
      </w:r>
      <w:r w:rsidR="00644CD5">
        <w:t>.</w:t>
      </w:r>
      <w:r>
        <w:t>u41) + 0</w:t>
      </w:r>
      <w:r w:rsidR="00644CD5">
        <w:t>.</w:t>
      </w:r>
      <w:r>
        <w:t>589*T(v11</w:t>
      </w:r>
      <w:r w:rsidR="00644CD5">
        <w:t>.</w:t>
      </w:r>
      <w:r>
        <w:t>u20) -0</w:t>
      </w:r>
      <w:r w:rsidR="00644CD5">
        <w:t>.</w:t>
      </w:r>
      <w:r>
        <w:t>371*T(v10</w:t>
      </w:r>
      <w:r w:rsidR="00644CD5">
        <w:t>.</w:t>
      </w:r>
      <w:r>
        <w:t>u13) -0</w:t>
      </w:r>
      <w:r w:rsidR="00644CD5">
        <w:t>.</w:t>
      </w:r>
      <w:r>
        <w:t>601*T(v5) -1</w:t>
      </w:r>
      <w:r w:rsidR="00644CD5">
        <w:t>.</w:t>
      </w:r>
      <w:r>
        <w:t>24*T(v4</w:t>
      </w:r>
      <w:r w:rsidR="00644CD5">
        <w:t>.</w:t>
      </w:r>
      <w:r>
        <w:t>u20) + 0</w:t>
      </w:r>
      <w:r w:rsidR="00644CD5">
        <w:t>.</w:t>
      </w:r>
      <w:r>
        <w:t>324*T(v3</w:t>
      </w:r>
      <w:r w:rsidR="00644CD5">
        <w:t>.</w:t>
      </w:r>
      <w:r>
        <w:t>u29) + 1</w:t>
      </w:r>
      <w:r w:rsidR="00644CD5">
        <w:t>.</w:t>
      </w:r>
      <w:r>
        <w:t>33*T(v3</w:t>
      </w:r>
      <w:r w:rsidR="00644CD5">
        <w:t>.</w:t>
      </w:r>
      <w:r>
        <w:t>u4) -0</w:t>
      </w:r>
      <w:r w:rsidR="00644CD5">
        <w:t>.</w:t>
      </w:r>
      <w:r>
        <w:t>362*T(v14</w:t>
      </w:r>
      <w:r w:rsidR="00644CD5">
        <w:t>.</w:t>
      </w:r>
      <w:r>
        <w:t>u14) -0</w:t>
      </w:r>
      <w:r w:rsidR="00644CD5">
        <w:t>.</w:t>
      </w:r>
      <w:r>
        <w:t>72*T(v22</w:t>
      </w:r>
      <w:r w:rsidR="00644CD5">
        <w:t>.</w:t>
      </w:r>
      <w:r>
        <w:t>u11) + 0</w:t>
      </w:r>
      <w:r w:rsidR="00644CD5">
        <w:t>.</w:t>
      </w:r>
      <w:r>
        <w:t>741*T(u22) + 0</w:t>
      </w:r>
      <w:r w:rsidR="00644CD5">
        <w:t>.</w:t>
      </w:r>
      <w:r>
        <w:t>421*T(v2</w:t>
      </w:r>
      <w:r w:rsidR="00644CD5">
        <w:t>.</w:t>
      </w:r>
      <w:r>
        <w:t>u39) -0</w:t>
      </w:r>
      <w:r w:rsidR="00644CD5">
        <w:t>.</w:t>
      </w:r>
      <w:r>
        <w:t>552*T(v23</w:t>
      </w:r>
      <w:r w:rsidR="00644CD5">
        <w:t>.</w:t>
      </w:r>
      <w:r>
        <w:t>u5) -0</w:t>
      </w:r>
      <w:r w:rsidR="00644CD5">
        <w:t>.</w:t>
      </w:r>
      <w:r>
        <w:t>807*T(v16</w:t>
      </w:r>
      <w:r w:rsidR="00644CD5">
        <w:t>.</w:t>
      </w:r>
      <w:r>
        <w:t>u2) + 0</w:t>
      </w:r>
      <w:r w:rsidR="00644CD5">
        <w:t>.</w:t>
      </w:r>
      <w:r>
        <w:t>6*T(v8</w:t>
      </w:r>
      <w:r w:rsidR="00644CD5">
        <w:t>.</w:t>
      </w:r>
      <w:r>
        <w:t>u4) -0</w:t>
      </w:r>
      <w:r w:rsidR="00644CD5">
        <w:t>.</w:t>
      </w:r>
      <w:r>
        <w:t>598*T(v18) + 0</w:t>
      </w:r>
      <w:r w:rsidR="00644CD5">
        <w:t>.</w:t>
      </w:r>
      <w:r>
        <w:t>517*T(v17</w:t>
      </w:r>
      <w:r w:rsidR="00644CD5">
        <w:t>.</w:t>
      </w:r>
      <w:r>
        <w:t>u15) -1</w:t>
      </w:r>
      <w:r w:rsidR="00644CD5">
        <w:t>.</w:t>
      </w:r>
      <w:r>
        <w:t>42*T(v4</w:t>
      </w:r>
      <w:r w:rsidR="00644CD5">
        <w:t>.</w:t>
      </w:r>
      <w:r>
        <w:t>u2) -0</w:t>
      </w:r>
      <w:r w:rsidR="00644CD5">
        <w:t>.</w:t>
      </w:r>
      <w:r>
        <w:t>655*T(v24</w:t>
      </w:r>
      <w:r w:rsidR="00644CD5">
        <w:t>.</w:t>
      </w:r>
      <w:r>
        <w:t>u18) -0</w:t>
      </w:r>
      <w:r w:rsidR="00644CD5">
        <w:t>.</w:t>
      </w:r>
      <w:r>
        <w:t>514*T(v19</w:t>
      </w:r>
      <w:r w:rsidR="00644CD5">
        <w:t>.</w:t>
      </w:r>
      <w:r>
        <w:t>u9) + 0</w:t>
      </w:r>
      <w:r w:rsidR="00644CD5">
        <w:t>.</w:t>
      </w:r>
      <w:r>
        <w:t>711*T(v15</w:t>
      </w:r>
      <w:r w:rsidR="00644CD5">
        <w:t>.</w:t>
      </w:r>
      <w:r>
        <w:t>u12) -0</w:t>
      </w:r>
      <w:r w:rsidR="00644CD5">
        <w:t>.</w:t>
      </w:r>
      <w:r>
        <w:t>694*T(v9</w:t>
      </w:r>
      <w:r w:rsidR="00644CD5">
        <w:t>.</w:t>
      </w:r>
      <w:r>
        <w:t>u3) + 0</w:t>
      </w:r>
      <w:r w:rsidR="00644CD5">
        <w:t>.</w:t>
      </w:r>
      <w:r>
        <w:t>398*T(v18</w:t>
      </w:r>
      <w:r w:rsidR="00644CD5">
        <w:t>.</w:t>
      </w:r>
      <w:r>
        <w:t>u11) -0</w:t>
      </w:r>
      <w:r w:rsidR="00644CD5">
        <w:t>.</w:t>
      </w:r>
      <w:r>
        <w:t>494*T(v10</w:t>
      </w:r>
      <w:r w:rsidR="00644CD5">
        <w:t>.</w:t>
      </w:r>
      <w:r>
        <w:t>u25) + 0</w:t>
      </w:r>
      <w:r w:rsidR="00644CD5">
        <w:t>.</w:t>
      </w:r>
      <w:r>
        <w:t>0377*T(v35</w:t>
      </w:r>
      <w:r w:rsidR="00644CD5">
        <w:t>.</w:t>
      </w:r>
      <w:r>
        <w:t>u2) -0</w:t>
      </w:r>
      <w:r w:rsidR="00644CD5">
        <w:t>.</w:t>
      </w:r>
      <w:r>
        <w:t>852*T(v14</w:t>
      </w:r>
      <w:r w:rsidR="00644CD5">
        <w:t>.</w:t>
      </w:r>
      <w:r>
        <w:t>u28) -0</w:t>
      </w:r>
      <w:r w:rsidR="00644CD5">
        <w:t>.</w:t>
      </w:r>
      <w:r>
        <w:t>675*T(v32</w:t>
      </w:r>
      <w:r w:rsidR="00644CD5">
        <w:t>.</w:t>
      </w:r>
      <w:r>
        <w:t>u7) -0</w:t>
      </w:r>
      <w:r w:rsidR="00644CD5">
        <w:t>.</w:t>
      </w:r>
      <w:r>
        <w:t>521*T(u43) -1</w:t>
      </w:r>
      <w:r w:rsidR="00644CD5">
        <w:t>.</w:t>
      </w:r>
      <w:r>
        <w:t>02*T(v3</w:t>
      </w:r>
      <w:r w:rsidR="00644CD5">
        <w:t>.</w:t>
      </w:r>
      <w:r>
        <w:t>u11) + 0</w:t>
      </w:r>
      <w:r w:rsidR="00644CD5">
        <w:t>.</w:t>
      </w:r>
      <w:r>
        <w:t>856*T(v11) + 0</w:t>
      </w:r>
      <w:r w:rsidR="00644CD5">
        <w:t>.</w:t>
      </w:r>
      <w:r>
        <w:t>431*T(v18</w:t>
      </w:r>
      <w:r w:rsidR="00644CD5">
        <w:t>.</w:t>
      </w:r>
      <w:r>
        <w:t>u14) -0</w:t>
      </w:r>
      <w:r w:rsidR="00644CD5">
        <w:t>.</w:t>
      </w:r>
      <w:r>
        <w:t>937*T(v10</w:t>
      </w:r>
      <w:r w:rsidR="00644CD5">
        <w:t>.</w:t>
      </w:r>
      <w:r>
        <w:t>u2) -0</w:t>
      </w:r>
      <w:r w:rsidR="00644CD5">
        <w:t>.</w:t>
      </w:r>
      <w:r>
        <w:t>552*T(v4</w:t>
      </w:r>
      <w:r w:rsidR="00644CD5">
        <w:t>.</w:t>
      </w:r>
      <w:r>
        <w:t>u22) + 0</w:t>
      </w:r>
      <w:r w:rsidR="00644CD5">
        <w:t>.</w:t>
      </w:r>
      <w:r>
        <w:t>47*T(v23) + 1</w:t>
      </w:r>
      <w:r w:rsidR="00644CD5">
        <w:t>.</w:t>
      </w:r>
      <w:r>
        <w:t>07*T(v4</w:t>
      </w:r>
      <w:r w:rsidR="00644CD5">
        <w:t>.</w:t>
      </w:r>
      <w:r>
        <w:t>u7) -0</w:t>
      </w:r>
      <w:r w:rsidR="00644CD5">
        <w:t>.</w:t>
      </w:r>
      <w:r>
        <w:t>449*T(v12</w:t>
      </w:r>
      <w:r w:rsidR="00644CD5">
        <w:t>.</w:t>
      </w:r>
      <w:r>
        <w:t>u13) + 0</w:t>
      </w:r>
      <w:r w:rsidR="00644CD5">
        <w:t>.</w:t>
      </w:r>
      <w:r>
        <w:t>744*T(v17</w:t>
      </w:r>
      <w:r w:rsidR="00644CD5">
        <w:t>.</w:t>
      </w:r>
      <w:r>
        <w:t>u6) -0</w:t>
      </w:r>
      <w:r w:rsidR="00644CD5">
        <w:t>.</w:t>
      </w:r>
      <w:r>
        <w:t>612*T(v15</w:t>
      </w:r>
      <w:r w:rsidR="00644CD5">
        <w:t>.</w:t>
      </w:r>
      <w:r>
        <w:t>u5) + 0</w:t>
      </w:r>
      <w:r w:rsidR="00644CD5">
        <w:t>.</w:t>
      </w:r>
      <w:r>
        <w:t>491*T(v21</w:t>
      </w:r>
      <w:r w:rsidR="00644CD5">
        <w:t>.</w:t>
      </w:r>
      <w:r>
        <w:t>u6) + 0</w:t>
      </w:r>
      <w:r w:rsidR="00644CD5">
        <w:t>.</w:t>
      </w:r>
      <w:r>
        <w:t>777*T(v9</w:t>
      </w:r>
      <w:r w:rsidR="00644CD5">
        <w:t>.</w:t>
      </w:r>
      <w:r>
        <w:t>u13) -0</w:t>
      </w:r>
      <w:r w:rsidR="00644CD5">
        <w:t>.</w:t>
      </w:r>
      <w:r>
        <w:t>473*T(v33</w:t>
      </w:r>
      <w:r w:rsidR="00644CD5">
        <w:t>.</w:t>
      </w:r>
      <w:r>
        <w:t>u10) -0</w:t>
      </w:r>
      <w:r w:rsidR="00644CD5">
        <w:t>.</w:t>
      </w:r>
      <w:r>
        <w:t>791*T(v7</w:t>
      </w:r>
      <w:r w:rsidR="00644CD5">
        <w:t>.</w:t>
      </w:r>
      <w:r>
        <w:t>u31) + 0</w:t>
      </w:r>
      <w:r w:rsidR="00644CD5">
        <w:t>.</w:t>
      </w:r>
      <w:r>
        <w:t>56*T(v16</w:t>
      </w:r>
      <w:r w:rsidR="00644CD5">
        <w:t>.</w:t>
      </w:r>
      <w:r>
        <w:t>u22) -0</w:t>
      </w:r>
      <w:r w:rsidR="00644CD5">
        <w:t>.</w:t>
      </w:r>
      <w:r>
        <w:t>801*T(v3</w:t>
      </w:r>
      <w:r w:rsidR="00644CD5">
        <w:t>.</w:t>
      </w:r>
      <w:r>
        <w:t>u37) -0</w:t>
      </w:r>
      <w:r w:rsidR="00644CD5">
        <w:t>.</w:t>
      </w:r>
      <w:r>
        <w:t>237*T(v26</w:t>
      </w:r>
      <w:r w:rsidR="00644CD5">
        <w:t>.</w:t>
      </w:r>
      <w:r>
        <w:t>u10) -0</w:t>
      </w:r>
      <w:r w:rsidR="00644CD5">
        <w:t>.</w:t>
      </w:r>
      <w:r>
        <w:t>619*T(v6</w:t>
      </w:r>
      <w:r w:rsidR="00644CD5">
        <w:t>.</w:t>
      </w:r>
      <w:r>
        <w:t>u6) -0</w:t>
      </w:r>
      <w:r w:rsidR="00644CD5">
        <w:t>.</w:t>
      </w:r>
      <w:r>
        <w:t>593*T(v6</w:t>
      </w:r>
      <w:r w:rsidR="00644CD5">
        <w:t>.</w:t>
      </w:r>
      <w:r>
        <w:t>u10) + 0</w:t>
      </w:r>
      <w:r w:rsidR="00644CD5">
        <w:t>.</w:t>
      </w:r>
      <w:r>
        <w:t>759*T(v8) -0</w:t>
      </w:r>
      <w:r w:rsidR="00644CD5">
        <w:t>.</w:t>
      </w:r>
      <w:r>
        <w:t>586*T(v11</w:t>
      </w:r>
      <w:r w:rsidR="00644CD5">
        <w:t>.</w:t>
      </w:r>
      <w:r>
        <w:t>u32) + 0</w:t>
      </w:r>
      <w:r w:rsidR="00644CD5">
        <w:t>.</w:t>
      </w:r>
      <w:r>
        <w:t>467*T(v24</w:t>
      </w:r>
      <w:r w:rsidR="00644CD5">
        <w:t>.</w:t>
      </w:r>
      <w:r>
        <w:t>u16) + 0</w:t>
      </w:r>
      <w:r w:rsidR="00644CD5">
        <w:t>.</w:t>
      </w:r>
      <w:r>
        <w:t>547*T(v6) -0</w:t>
      </w:r>
      <w:r w:rsidR="00644CD5">
        <w:t>.</w:t>
      </w:r>
      <w:r>
        <w:t>446*T(v21</w:t>
      </w:r>
      <w:r w:rsidR="00644CD5">
        <w:t>.</w:t>
      </w:r>
      <w:r>
        <w:t>u20) + 0</w:t>
      </w:r>
      <w:r w:rsidR="00644CD5">
        <w:t>.</w:t>
      </w:r>
      <w:r>
        <w:t>0191*T(v27</w:t>
      </w:r>
      <w:r w:rsidR="00644CD5">
        <w:t>.</w:t>
      </w:r>
      <w:r>
        <w:t>u2) -0</w:t>
      </w:r>
      <w:r w:rsidR="00644CD5">
        <w:t>.</w:t>
      </w:r>
      <w:r>
        <w:t>789*T(v8</w:t>
      </w:r>
      <w:r w:rsidR="00644CD5">
        <w:t>.</w:t>
      </w:r>
      <w:r>
        <w:t>u16) -0</w:t>
      </w:r>
      <w:r w:rsidR="00644CD5">
        <w:t>.</w:t>
      </w:r>
      <w:r>
        <w:t>294*T(v34</w:t>
      </w:r>
      <w:r w:rsidR="00644CD5">
        <w:t>.</w:t>
      </w:r>
      <w:r>
        <w:t>u9) -0</w:t>
      </w:r>
      <w:r w:rsidR="00644CD5">
        <w:t>.</w:t>
      </w:r>
      <w:r>
        <w:t>576*T(v15</w:t>
      </w:r>
      <w:r w:rsidR="00644CD5">
        <w:t>.</w:t>
      </w:r>
      <w:r>
        <w:t>u27) -0</w:t>
      </w:r>
      <w:r w:rsidR="00644CD5">
        <w:t>.</w:t>
      </w:r>
      <w:r>
        <w:t>931*T(v31</w:t>
      </w:r>
      <w:r w:rsidR="00644CD5">
        <w:t>.</w:t>
      </w:r>
      <w:r>
        <w:t>u2) + 0</w:t>
      </w:r>
      <w:r w:rsidR="00644CD5">
        <w:t>.</w:t>
      </w:r>
      <w:r>
        <w:t>5*T(v17) -0</w:t>
      </w:r>
      <w:r w:rsidR="00644CD5">
        <w:t>.</w:t>
      </w:r>
      <w:r>
        <w:t>828*T(v1</w:t>
      </w:r>
      <w:r w:rsidR="00644CD5">
        <w:t>.</w:t>
      </w:r>
      <w:r>
        <w:t>u30) -0</w:t>
      </w:r>
      <w:r w:rsidR="00644CD5">
        <w:t>.</w:t>
      </w:r>
      <w:r>
        <w:t>725*T(v29) + 0</w:t>
      </w:r>
      <w:r w:rsidR="00644CD5">
        <w:t>.</w:t>
      </w:r>
      <w:r>
        <w:t>649*T(v6</w:t>
      </w:r>
      <w:r w:rsidR="00644CD5">
        <w:t>.</w:t>
      </w:r>
      <w:r>
        <w:t>u19) -1</w:t>
      </w:r>
      <w:r w:rsidR="00644CD5">
        <w:t>.</w:t>
      </w:r>
      <w:r>
        <w:t>28*T(v8</w:t>
      </w:r>
      <w:r w:rsidR="00644CD5">
        <w:t>.</w:t>
      </w:r>
      <w:r>
        <w:t>u7) + 0</w:t>
      </w:r>
      <w:r w:rsidR="00644CD5">
        <w:t>.</w:t>
      </w:r>
      <w:r>
        <w:t>171*T(v31</w:t>
      </w:r>
      <w:r w:rsidR="00644CD5">
        <w:t>.</w:t>
      </w:r>
      <w:r>
        <w:t>u4) -0</w:t>
      </w:r>
      <w:r w:rsidR="00644CD5">
        <w:t>.</w:t>
      </w:r>
      <w:r>
        <w:t>459*T(v5</w:t>
      </w:r>
      <w:r w:rsidR="00644CD5">
        <w:t>.</w:t>
      </w:r>
      <w:r>
        <w:t>u31) + 0</w:t>
      </w:r>
      <w:r w:rsidR="00644CD5">
        <w:t>.</w:t>
      </w:r>
      <w:r>
        <w:t>912*T(v28</w:t>
      </w:r>
      <w:r w:rsidR="00644CD5">
        <w:t>.</w:t>
      </w:r>
      <w:r>
        <w:t>u11) -0</w:t>
      </w:r>
      <w:r w:rsidR="00644CD5">
        <w:t>.</w:t>
      </w:r>
      <w:r>
        <w:t>561*T(u6) -0</w:t>
      </w:r>
      <w:r w:rsidR="00644CD5">
        <w:t>.</w:t>
      </w:r>
      <w:r>
        <w:t>159*T(v24</w:t>
      </w:r>
      <w:r w:rsidR="00644CD5">
        <w:t>.</w:t>
      </w:r>
      <w:r>
        <w:t>u9) -0</w:t>
      </w:r>
      <w:r w:rsidR="00644CD5">
        <w:t>.</w:t>
      </w:r>
      <w:r>
        <w:t>385*T(v20</w:t>
      </w:r>
      <w:r w:rsidR="00644CD5">
        <w:t>.</w:t>
      </w:r>
      <w:r>
        <w:t>u21) + 1</w:t>
      </w:r>
      <w:r w:rsidR="00644CD5">
        <w:t>.</w:t>
      </w:r>
      <w:r>
        <w:t>29*T(v4</w:t>
      </w:r>
      <w:r w:rsidR="00644CD5">
        <w:t>.</w:t>
      </w:r>
      <w:r>
        <w:t>u1) -0</w:t>
      </w:r>
      <w:r w:rsidR="00644CD5">
        <w:t>.</w:t>
      </w:r>
      <w:r>
        <w:t>316*T(v10</w:t>
      </w:r>
      <w:r w:rsidR="00644CD5">
        <w:t>.</w:t>
      </w:r>
      <w:r>
        <w:t>u16) -0</w:t>
      </w:r>
      <w:r w:rsidR="00644CD5">
        <w:t>.</w:t>
      </w:r>
      <w:r>
        <w:t>601*Volume^2 -0</w:t>
      </w:r>
      <w:r w:rsidR="00644CD5">
        <w:t>.</w:t>
      </w:r>
      <w:r>
        <w:t>605*T(v6</w:t>
      </w:r>
      <w:r w:rsidR="00644CD5">
        <w:t>.</w:t>
      </w:r>
      <w:r>
        <w:t>u25) -0</w:t>
      </w:r>
      <w:r w:rsidR="00644CD5">
        <w:t>.</w:t>
      </w:r>
      <w:r>
        <w:t>47*T(v12</w:t>
      </w:r>
      <w:r w:rsidR="00644CD5">
        <w:t>.</w:t>
      </w:r>
      <w:r>
        <w:t>u8) -0</w:t>
      </w:r>
      <w:r w:rsidR="00644CD5">
        <w:t>.</w:t>
      </w:r>
      <w:r>
        <w:t>746*T(v30</w:t>
      </w:r>
      <w:r w:rsidR="00644CD5">
        <w:t>.</w:t>
      </w:r>
      <w:r>
        <w:t>u12) + 0</w:t>
      </w:r>
      <w:r w:rsidR="00644CD5">
        <w:t>.</w:t>
      </w:r>
      <w:r>
        <w:t>474*T(v2</w:t>
      </w:r>
      <w:r w:rsidR="00644CD5">
        <w:t>.</w:t>
      </w:r>
      <w:r>
        <w:t>u16) + 0</w:t>
      </w:r>
      <w:r w:rsidR="00644CD5">
        <w:t>.</w:t>
      </w:r>
      <w:r>
        <w:t>535*T(v39</w:t>
      </w:r>
      <w:r w:rsidR="00644CD5">
        <w:t>.</w:t>
      </w:r>
      <w:r>
        <w:t>u3) + 0</w:t>
      </w:r>
      <w:r w:rsidR="00644CD5">
        <w:t>.</w:t>
      </w:r>
      <w:r>
        <w:t>437*T(v10</w:t>
      </w:r>
      <w:r w:rsidR="00644CD5">
        <w:t>.</w:t>
      </w:r>
      <w:r>
        <w:t>u32) -0</w:t>
      </w:r>
      <w:r w:rsidR="00644CD5">
        <w:t>.</w:t>
      </w:r>
      <w:r>
        <w:t>522*T(v1</w:t>
      </w:r>
      <w:r w:rsidR="00644CD5">
        <w:t>.</w:t>
      </w:r>
      <w:r>
        <w:t>u5) + 0</w:t>
      </w:r>
      <w:r w:rsidR="00644CD5">
        <w:t>.</w:t>
      </w:r>
      <w:r>
        <w:t>28*T(v25</w:t>
      </w:r>
      <w:r w:rsidR="00644CD5">
        <w:t>.</w:t>
      </w:r>
      <w:r>
        <w:t>u5) + 0</w:t>
      </w:r>
      <w:r w:rsidR="00644CD5">
        <w:t>.</w:t>
      </w:r>
      <w:r>
        <w:t>453*T(v37</w:t>
      </w:r>
      <w:r w:rsidR="00644CD5">
        <w:t>.</w:t>
      </w:r>
      <w:r>
        <w:t>u5) -0</w:t>
      </w:r>
      <w:r w:rsidR="00644CD5">
        <w:t>.</w:t>
      </w:r>
      <w:r>
        <w:t>391*T(v7</w:t>
      </w:r>
      <w:r w:rsidR="00644CD5">
        <w:t>.</w:t>
      </w:r>
      <w:r>
        <w:t>u15) -0</w:t>
      </w:r>
      <w:r w:rsidR="00644CD5">
        <w:t>.</w:t>
      </w:r>
      <w:r>
        <w:t>265*T(v27</w:t>
      </w:r>
      <w:r w:rsidR="00644CD5">
        <w:t>.</w:t>
      </w:r>
      <w:r>
        <w:t>u16) -0</w:t>
      </w:r>
      <w:r w:rsidR="00644CD5">
        <w:t>.</w:t>
      </w:r>
      <w:r>
        <w:t>419*T(v21</w:t>
      </w:r>
      <w:r w:rsidR="00644CD5">
        <w:t>.</w:t>
      </w:r>
      <w:r>
        <w:t>u7) -0</w:t>
      </w:r>
      <w:r w:rsidR="00644CD5">
        <w:t>.</w:t>
      </w:r>
      <w:r>
        <w:t>682*T(v27</w:t>
      </w:r>
      <w:r w:rsidR="00644CD5">
        <w:t>.</w:t>
      </w:r>
      <w:r>
        <w:t>u1) + 0</w:t>
      </w:r>
      <w:r w:rsidR="00644CD5">
        <w:t>.</w:t>
      </w:r>
      <w:r>
        <w:t>516*T(v28</w:t>
      </w:r>
      <w:r w:rsidR="00644CD5">
        <w:t>.</w:t>
      </w:r>
      <w:r>
        <w:t>u7) -0</w:t>
      </w:r>
      <w:r w:rsidR="00644CD5">
        <w:t>.</w:t>
      </w:r>
      <w:r>
        <w:t>754*T(v20</w:t>
      </w:r>
      <w:r w:rsidR="00644CD5">
        <w:t>.</w:t>
      </w:r>
      <w:r>
        <w:t>u12) -0</w:t>
      </w:r>
      <w:r w:rsidR="00644CD5">
        <w:t>.</w:t>
      </w:r>
      <w:r>
        <w:t>549*Lipophilicity^3 + 0</w:t>
      </w:r>
      <w:r w:rsidR="00644CD5">
        <w:t>.</w:t>
      </w:r>
      <w:r>
        <w:t>382*T(v11</w:t>
      </w:r>
      <w:r w:rsidR="00644CD5">
        <w:t>.</w:t>
      </w:r>
      <w:r>
        <w:t>u26) + 0</w:t>
      </w:r>
      <w:r w:rsidR="00644CD5">
        <w:t>.</w:t>
      </w:r>
      <w:r>
        <w:t>519*T(v22</w:t>
      </w:r>
      <w:r w:rsidR="00644CD5">
        <w:t>.</w:t>
      </w:r>
      <w:r>
        <w:t>u8) -0</w:t>
      </w:r>
      <w:r w:rsidR="00644CD5">
        <w:t>.</w:t>
      </w:r>
      <w:r>
        <w:t>435*T(v9</w:t>
      </w:r>
      <w:r w:rsidR="00644CD5">
        <w:t>.</w:t>
      </w:r>
      <w:r>
        <w:t>u15) -0</w:t>
      </w:r>
      <w:r w:rsidR="00644CD5">
        <w:t>.</w:t>
      </w:r>
      <w:r>
        <w:t>633*T(v7</w:t>
      </w:r>
      <w:r w:rsidR="00644CD5">
        <w:t>.</w:t>
      </w:r>
      <w:r>
        <w:t>u11) + 0</w:t>
      </w:r>
      <w:r w:rsidR="00644CD5">
        <w:t>.</w:t>
      </w:r>
      <w:r>
        <w:t>485*T(v37</w:t>
      </w:r>
      <w:r w:rsidR="00644CD5">
        <w:t>.</w:t>
      </w:r>
      <w:r>
        <w:t>u6) -0</w:t>
      </w:r>
      <w:r w:rsidR="00644CD5">
        <w:t>.</w:t>
      </w:r>
      <w:r>
        <w:t>333*T(v40) + 0</w:t>
      </w:r>
      <w:r w:rsidR="00644CD5">
        <w:t>.</w:t>
      </w:r>
      <w:r>
        <w:t>528*T(v19</w:t>
      </w:r>
      <w:r w:rsidR="00644CD5">
        <w:t>.</w:t>
      </w:r>
      <w:r>
        <w:t>u14) -0</w:t>
      </w:r>
      <w:r w:rsidR="00644CD5">
        <w:t>.</w:t>
      </w:r>
      <w:r>
        <w:t>355*T(v7</w:t>
      </w:r>
      <w:r w:rsidR="00644CD5">
        <w:t>.</w:t>
      </w:r>
      <w:r>
        <w:t>u24) -0</w:t>
      </w:r>
      <w:r w:rsidR="00644CD5">
        <w:t>.</w:t>
      </w:r>
      <w:r>
        <w:t>327*T(v8</w:t>
      </w:r>
      <w:r w:rsidR="00644CD5">
        <w:t>.</w:t>
      </w:r>
      <w:r>
        <w:t>u22) -0</w:t>
      </w:r>
      <w:r w:rsidR="00644CD5">
        <w:t>.</w:t>
      </w:r>
      <w:r>
        <w:t>467*T(v1</w:t>
      </w:r>
      <w:r w:rsidR="00644CD5">
        <w:t>.</w:t>
      </w:r>
      <w:r>
        <w:t>u6) + 0</w:t>
      </w:r>
      <w:r w:rsidR="00644CD5">
        <w:t>.</w:t>
      </w:r>
      <w:r>
        <w:t>452*T(v7</w:t>
      </w:r>
      <w:r w:rsidR="00644CD5">
        <w:t>.</w:t>
      </w:r>
      <w:r>
        <w:t>u32) + 0</w:t>
      </w:r>
      <w:r w:rsidR="00644CD5">
        <w:t>.</w:t>
      </w:r>
      <w:r>
        <w:t>378*T(v25</w:t>
      </w:r>
      <w:r w:rsidR="00644CD5">
        <w:t>.</w:t>
      </w:r>
      <w:r>
        <w:t>u11) + 0</w:t>
      </w:r>
      <w:r w:rsidR="00644CD5">
        <w:t>.</w:t>
      </w:r>
      <w:r>
        <w:t>11*T(v27</w:t>
      </w:r>
      <w:r w:rsidR="00644CD5">
        <w:t>.</w:t>
      </w:r>
      <w:r>
        <w:t>u10) -0</w:t>
      </w:r>
      <w:r w:rsidR="00644CD5">
        <w:t>.</w:t>
      </w:r>
      <w:r>
        <w:t>435*T(v5</w:t>
      </w:r>
      <w:r w:rsidR="00644CD5">
        <w:t>.</w:t>
      </w:r>
      <w:r>
        <w:t>u35) + 0</w:t>
      </w:r>
      <w:r w:rsidR="00644CD5">
        <w:t>.</w:t>
      </w:r>
      <w:r>
        <w:t>495*T(v21</w:t>
      </w:r>
      <w:r w:rsidR="00644CD5">
        <w:t>.</w:t>
      </w:r>
      <w:r>
        <w:t>u15) + 0</w:t>
      </w:r>
      <w:r w:rsidR="00644CD5">
        <w:t>.</w:t>
      </w:r>
      <w:r>
        <w:t>279*T(v2</w:t>
      </w:r>
      <w:r w:rsidR="00644CD5">
        <w:t>.</w:t>
      </w:r>
      <w:r>
        <w:t>u25) -0</w:t>
      </w:r>
      <w:r w:rsidR="00644CD5">
        <w:t>.</w:t>
      </w:r>
      <w:r>
        <w:t>464*T(v7</w:t>
      </w:r>
      <w:r w:rsidR="00644CD5">
        <w:t>.</w:t>
      </w:r>
      <w:r>
        <w:t>u26) -0</w:t>
      </w:r>
      <w:r w:rsidR="00644CD5">
        <w:t>.</w:t>
      </w:r>
      <w:r>
        <w:t>429*T(v32</w:t>
      </w:r>
      <w:r w:rsidR="00644CD5">
        <w:t>.</w:t>
      </w:r>
      <w:r>
        <w:t>u3) + 0</w:t>
      </w:r>
      <w:r w:rsidR="00644CD5">
        <w:t>.</w:t>
      </w:r>
      <w:r>
        <w:t>642*T(v1</w:t>
      </w:r>
      <w:r w:rsidR="00644CD5">
        <w:t>.</w:t>
      </w:r>
      <w:r>
        <w:t>u15) -0</w:t>
      </w:r>
      <w:r w:rsidR="00644CD5">
        <w:t>.</w:t>
      </w:r>
      <w:r>
        <w:t>424*T(v24</w:t>
      </w:r>
      <w:r w:rsidR="00644CD5">
        <w:t>.</w:t>
      </w:r>
      <w:r>
        <w:t>u8) + 0</w:t>
      </w:r>
      <w:r w:rsidR="00644CD5">
        <w:t>.</w:t>
      </w:r>
      <w:r>
        <w:t>284*T(v10</w:t>
      </w:r>
      <w:r w:rsidR="00644CD5">
        <w:t>.</w:t>
      </w:r>
      <w:r>
        <w:t>u33) -0</w:t>
      </w:r>
      <w:r w:rsidR="00644CD5">
        <w:t>.</w:t>
      </w:r>
      <w:r>
        <w:t>323*NumNegative -0</w:t>
      </w:r>
      <w:r w:rsidR="00644CD5">
        <w:t>.</w:t>
      </w:r>
      <w:r>
        <w:t>305*T(v24</w:t>
      </w:r>
      <w:r w:rsidR="00644CD5">
        <w:t>.</w:t>
      </w:r>
      <w:r>
        <w:t>u19) + 0</w:t>
      </w:r>
      <w:r w:rsidR="00644CD5">
        <w:t>.</w:t>
      </w:r>
      <w:r>
        <w:t>59*T(v11</w:t>
      </w:r>
      <w:r w:rsidR="00644CD5">
        <w:t>.</w:t>
      </w:r>
      <w:r>
        <w:t>u10) + 0</w:t>
      </w:r>
      <w:r w:rsidR="00644CD5">
        <w:t>.</w:t>
      </w:r>
      <w:r>
        <w:t>68*T(v16</w:t>
      </w:r>
      <w:r w:rsidR="00644CD5">
        <w:t>.</w:t>
      </w:r>
      <w:r>
        <w:t>u27) + 0</w:t>
      </w:r>
      <w:r w:rsidR="00644CD5">
        <w:t>.</w:t>
      </w:r>
      <w:r>
        <w:t>715*T(v5</w:t>
      </w:r>
      <w:r w:rsidR="00644CD5">
        <w:t>.</w:t>
      </w:r>
      <w:r>
        <w:t>u1) -0</w:t>
      </w:r>
      <w:r w:rsidR="00644CD5">
        <w:t>.</w:t>
      </w:r>
      <w:r>
        <w:t>375*T(v34</w:t>
      </w:r>
      <w:r w:rsidR="00644CD5">
        <w:t>.</w:t>
      </w:r>
      <w:r>
        <w:t>u4) -0</w:t>
      </w:r>
      <w:r w:rsidR="00644CD5">
        <w:t>.</w:t>
      </w:r>
      <w:r>
        <w:t>361*T(v25</w:t>
      </w:r>
      <w:r w:rsidR="00644CD5">
        <w:t>.</w:t>
      </w:r>
      <w:r>
        <w:t>u7) + 0</w:t>
      </w:r>
      <w:r w:rsidR="00644CD5">
        <w:t>.</w:t>
      </w:r>
      <w:r>
        <w:t>438*T(v10</w:t>
      </w:r>
      <w:r w:rsidR="00644CD5">
        <w:t>.</w:t>
      </w:r>
      <w:r>
        <w:t>u28) + 0</w:t>
      </w:r>
      <w:r w:rsidR="00644CD5">
        <w:t>.</w:t>
      </w:r>
      <w:r>
        <w:t>215*T(v26</w:t>
      </w:r>
      <w:r w:rsidR="00644CD5">
        <w:t>.</w:t>
      </w:r>
      <w:r>
        <w:t>u15) + 0</w:t>
      </w:r>
      <w:r w:rsidR="00644CD5">
        <w:t>.</w:t>
      </w:r>
      <w:r>
        <w:t>399*T(v6</w:t>
      </w:r>
      <w:r w:rsidR="00644CD5">
        <w:t>.</w:t>
      </w:r>
      <w:r>
        <w:t>u11) -0</w:t>
      </w:r>
      <w:r w:rsidR="00644CD5">
        <w:t>.</w:t>
      </w:r>
      <w:r>
        <w:t>373*T(u7) + 0</w:t>
      </w:r>
      <w:r w:rsidR="00644CD5">
        <w:t>.</w:t>
      </w:r>
      <w:r>
        <w:t>524*T(v24</w:t>
      </w:r>
      <w:r w:rsidR="00644CD5">
        <w:t>.</w:t>
      </w:r>
      <w:r>
        <w:t>u1) + 0</w:t>
      </w:r>
      <w:r w:rsidR="00644CD5">
        <w:t>.</w:t>
      </w:r>
      <w:r>
        <w:t>371*Lipophilicity^2 + 0</w:t>
      </w:r>
      <w:r w:rsidR="00644CD5">
        <w:t>.</w:t>
      </w:r>
      <w:r>
        <w:t>189*T(v36) -0</w:t>
      </w:r>
      <w:r w:rsidR="00644CD5">
        <w:t>.</w:t>
      </w:r>
      <w:r>
        <w:t>441*T(v8</w:t>
      </w:r>
      <w:r w:rsidR="00644CD5">
        <w:t>.</w:t>
      </w:r>
      <w:r>
        <w:t>u31) + 0</w:t>
      </w:r>
      <w:r w:rsidR="00644CD5">
        <w:t>.</w:t>
      </w:r>
      <w:r>
        <w:t>32*T(v30</w:t>
      </w:r>
      <w:r w:rsidR="00644CD5">
        <w:t>.</w:t>
      </w:r>
      <w:r>
        <w:t>u4) + 0</w:t>
      </w:r>
      <w:r w:rsidR="00644CD5">
        <w:t>.</w:t>
      </w:r>
      <w:r>
        <w:t>464*T(v17</w:t>
      </w:r>
      <w:r w:rsidR="00644CD5">
        <w:t>.</w:t>
      </w:r>
      <w:r>
        <w:t>u22) + 0</w:t>
      </w:r>
      <w:r w:rsidR="00644CD5">
        <w:t>.</w:t>
      </w:r>
      <w:r>
        <w:t>341*Volume -0</w:t>
      </w:r>
      <w:r w:rsidR="00644CD5">
        <w:t>.</w:t>
      </w:r>
      <w:r>
        <w:t>379*T(v18</w:t>
      </w:r>
      <w:r w:rsidR="00644CD5">
        <w:t>.</w:t>
      </w:r>
      <w:r>
        <w:t>u13) + 0</w:t>
      </w:r>
      <w:r w:rsidR="00644CD5">
        <w:t>.</w:t>
      </w:r>
      <w:r>
        <w:t>281*T(v3</w:t>
      </w:r>
      <w:r w:rsidR="00644CD5">
        <w:t>.</w:t>
      </w:r>
      <w:r>
        <w:t>u22) -0</w:t>
      </w:r>
      <w:r w:rsidR="00644CD5">
        <w:t>.</w:t>
      </w:r>
      <w:r>
        <w:t>578*T(v3</w:t>
      </w:r>
      <w:r w:rsidR="00644CD5">
        <w:t>.</w:t>
      </w:r>
      <w:r>
        <w:t>u28) + 0</w:t>
      </w:r>
      <w:r w:rsidR="00644CD5">
        <w:t>.</w:t>
      </w:r>
      <w:r>
        <w:t>375*T(v3</w:t>
      </w:r>
      <w:r w:rsidR="00644CD5">
        <w:t>.</w:t>
      </w:r>
      <w:r>
        <w:t>u19) -0</w:t>
      </w:r>
      <w:r w:rsidR="00644CD5">
        <w:t>.</w:t>
      </w:r>
      <w:r>
        <w:t>274*T(u25) + 0</w:t>
      </w:r>
      <w:r w:rsidR="00644CD5">
        <w:t>.</w:t>
      </w:r>
      <w:r>
        <w:t>45*T(v1</w:t>
      </w:r>
      <w:r w:rsidR="00644CD5">
        <w:t>.</w:t>
      </w:r>
      <w:r>
        <w:t>u31) + 0</w:t>
      </w:r>
      <w:r w:rsidR="00644CD5">
        <w:t>.</w:t>
      </w:r>
      <w:r>
        <w:t>323*T(v20</w:t>
      </w:r>
      <w:r w:rsidR="00644CD5">
        <w:t>.</w:t>
      </w:r>
      <w:r>
        <w:t>u17) -0</w:t>
      </w:r>
      <w:r w:rsidR="00644CD5">
        <w:t>.</w:t>
      </w:r>
      <w:r>
        <w:t>176*T(v36</w:t>
      </w:r>
      <w:r w:rsidR="00644CD5">
        <w:t>.</w:t>
      </w:r>
      <w:r>
        <w:t>u6) -0</w:t>
      </w:r>
      <w:r w:rsidR="00644CD5">
        <w:t>.</w:t>
      </w:r>
      <w:r>
        <w:t>209*T(v14</w:t>
      </w:r>
      <w:r w:rsidR="00644CD5">
        <w:t>.</w:t>
      </w:r>
      <w:r>
        <w:t>u12) + 0</w:t>
      </w:r>
      <w:r w:rsidR="00644CD5">
        <w:t>.</w:t>
      </w:r>
      <w:r>
        <w:t>409*T(v2</w:t>
      </w:r>
      <w:r w:rsidR="00644CD5">
        <w:t>.</w:t>
      </w:r>
      <w:r>
        <w:t>u29) + 0</w:t>
      </w:r>
      <w:r w:rsidR="00644CD5">
        <w:t>.</w:t>
      </w:r>
      <w:r>
        <w:t>349*T(v7</w:t>
      </w:r>
      <w:r w:rsidR="00644CD5">
        <w:t>.</w:t>
      </w:r>
      <w:r>
        <w:t>u25) -0</w:t>
      </w:r>
      <w:r w:rsidR="00644CD5">
        <w:t>.</w:t>
      </w:r>
      <w:r>
        <w:t>364*T(v3</w:t>
      </w:r>
      <w:r w:rsidR="00644CD5">
        <w:t>.</w:t>
      </w:r>
      <w:r>
        <w:t>u27) -0</w:t>
      </w:r>
      <w:r w:rsidR="00644CD5">
        <w:t>.</w:t>
      </w:r>
      <w:r>
        <w:t>37*T(v30</w:t>
      </w:r>
      <w:r w:rsidR="00644CD5">
        <w:t>.</w:t>
      </w:r>
      <w:r>
        <w:t>u2) + 0</w:t>
      </w:r>
      <w:r w:rsidR="00644CD5">
        <w:t>.</w:t>
      </w:r>
      <w:r>
        <w:t>337*T(v9) -0</w:t>
      </w:r>
      <w:r w:rsidR="00644CD5">
        <w:t>.</w:t>
      </w:r>
      <w:r>
        <w:t>299*T(v18</w:t>
      </w:r>
      <w:r w:rsidR="00644CD5">
        <w:t>.</w:t>
      </w:r>
      <w:r>
        <w:t>u21) + 0</w:t>
      </w:r>
      <w:r w:rsidR="00644CD5">
        <w:t>.</w:t>
      </w:r>
      <w:r>
        <w:t>399*T(v13</w:t>
      </w:r>
      <w:r w:rsidR="00644CD5">
        <w:t>.</w:t>
      </w:r>
      <w:r>
        <w:t>u17) -0</w:t>
      </w:r>
      <w:r w:rsidR="00644CD5">
        <w:t>.</w:t>
      </w:r>
      <w:r>
        <w:t>353*T(v21</w:t>
      </w:r>
      <w:r w:rsidR="00644CD5">
        <w:t>.</w:t>
      </w:r>
      <w:r>
        <w:t>u18) + 0</w:t>
      </w:r>
      <w:r w:rsidR="00644CD5">
        <w:t>.</w:t>
      </w:r>
      <w:r>
        <w:t>288*T(v20</w:t>
      </w:r>
      <w:r w:rsidR="00644CD5">
        <w:t>.</w:t>
      </w:r>
      <w:r>
        <w:t>u14) -0</w:t>
      </w:r>
      <w:r w:rsidR="00644CD5">
        <w:t>.</w:t>
      </w:r>
      <w:r>
        <w:t>315*T(v30</w:t>
      </w:r>
      <w:r w:rsidR="00644CD5">
        <w:t>.</w:t>
      </w:r>
      <w:r>
        <w:t>u3) -0</w:t>
      </w:r>
      <w:r w:rsidR="00644CD5">
        <w:t>.</w:t>
      </w:r>
      <w:r>
        <w:t>36*T(v26</w:t>
      </w:r>
      <w:r w:rsidR="00644CD5">
        <w:t>.</w:t>
      </w:r>
      <w:r>
        <w:t>u1) -0</w:t>
      </w:r>
      <w:r w:rsidR="00644CD5">
        <w:t>.</w:t>
      </w:r>
      <w:r>
        <w:t>316*T(v22</w:t>
      </w:r>
      <w:r w:rsidR="00644CD5">
        <w:t>.</w:t>
      </w:r>
      <w:r>
        <w:t>u18) -0</w:t>
      </w:r>
      <w:r w:rsidR="00644CD5">
        <w:t>.</w:t>
      </w:r>
      <w:r>
        <w:t>373*T(u8) -0</w:t>
      </w:r>
      <w:r w:rsidR="00644CD5">
        <w:t>.</w:t>
      </w:r>
      <w:r>
        <w:t>382*T(v5</w:t>
      </w:r>
      <w:r w:rsidR="00644CD5">
        <w:t>.</w:t>
      </w:r>
      <w:r>
        <w:t>u28) -0</w:t>
      </w:r>
      <w:r w:rsidR="00644CD5">
        <w:t>.</w:t>
      </w:r>
      <w:r>
        <w:t>379*T(v2</w:t>
      </w:r>
      <w:r w:rsidR="00644CD5">
        <w:t>.</w:t>
      </w:r>
      <w:r>
        <w:t>u14) -0</w:t>
      </w:r>
      <w:r w:rsidR="00644CD5">
        <w:t>.</w:t>
      </w:r>
      <w:r>
        <w:t>336*T(v28</w:t>
      </w:r>
      <w:r w:rsidR="00644CD5">
        <w:t>.</w:t>
      </w:r>
      <w:r>
        <w:t>u4) -0</w:t>
      </w:r>
      <w:r w:rsidR="00644CD5">
        <w:t>.</w:t>
      </w:r>
      <w:r>
        <w:t>369*T(v10</w:t>
      </w:r>
      <w:r w:rsidR="00644CD5">
        <w:t>.</w:t>
      </w:r>
      <w:r>
        <w:t>u8) + 0</w:t>
      </w:r>
      <w:r w:rsidR="00644CD5">
        <w:t>.</w:t>
      </w:r>
      <w:r>
        <w:t>291*T(v34</w:t>
      </w:r>
      <w:r w:rsidR="00644CD5">
        <w:t>.</w:t>
      </w:r>
      <w:r>
        <w:t>u1) + 0</w:t>
      </w:r>
      <w:r w:rsidR="00644CD5">
        <w:t>.</w:t>
      </w:r>
      <w:r>
        <w:t>423*T(v24</w:t>
      </w:r>
      <w:r w:rsidR="00644CD5">
        <w:t>.</w:t>
      </w:r>
      <w:r>
        <w:t>u2) -0</w:t>
      </w:r>
      <w:r w:rsidR="00644CD5">
        <w:t>.</w:t>
      </w:r>
      <w:r>
        <w:t>33*T(v13</w:t>
      </w:r>
      <w:r w:rsidR="00644CD5">
        <w:t>.</w:t>
      </w:r>
      <w:r>
        <w:t>u28) -0</w:t>
      </w:r>
      <w:r w:rsidR="00644CD5">
        <w:t>.</w:t>
      </w:r>
      <w:r>
        <w:t>363*T(v16</w:t>
      </w:r>
      <w:r w:rsidR="00644CD5">
        <w:t>.</w:t>
      </w:r>
      <w:r>
        <w:t>u4) -0</w:t>
      </w:r>
      <w:r w:rsidR="00644CD5">
        <w:t>.</w:t>
      </w:r>
      <w:r>
        <w:t>252*T(v9</w:t>
      </w:r>
      <w:r w:rsidR="00644CD5">
        <w:t>.</w:t>
      </w:r>
      <w:r>
        <w:t>u20) + 0</w:t>
      </w:r>
      <w:r w:rsidR="00644CD5">
        <w:t>.</w:t>
      </w:r>
      <w:r>
        <w:t>221*T(v28</w:t>
      </w:r>
      <w:r w:rsidR="00644CD5">
        <w:t>.</w:t>
      </w:r>
      <w:r>
        <w:t>u13) + 0</w:t>
      </w:r>
      <w:r w:rsidR="00644CD5">
        <w:t>.</w:t>
      </w:r>
      <w:r>
        <w:t>174*T(v10</w:t>
      </w:r>
      <w:r w:rsidR="00644CD5">
        <w:t>.</w:t>
      </w:r>
      <w:r>
        <w:t>u30) -0</w:t>
      </w:r>
      <w:r w:rsidR="00644CD5">
        <w:t>.</w:t>
      </w:r>
      <w:r>
        <w:t>26*T(v14</w:t>
      </w:r>
      <w:r w:rsidR="00644CD5">
        <w:t>.</w:t>
      </w:r>
      <w:r>
        <w:t>u24) + 0</w:t>
      </w:r>
      <w:r w:rsidR="00644CD5">
        <w:t>.</w:t>
      </w:r>
      <w:r>
        <w:t>271*T(v30</w:t>
      </w:r>
      <w:r w:rsidR="00644CD5">
        <w:t>.</w:t>
      </w:r>
      <w:r>
        <w:t>u5) -0</w:t>
      </w:r>
      <w:r w:rsidR="00644CD5">
        <w:t>.</w:t>
      </w:r>
      <w:r>
        <w:t>387*T(v3</w:t>
      </w:r>
      <w:r w:rsidR="00644CD5">
        <w:t>.</w:t>
      </w:r>
      <w:r>
        <w:t>u23) -0</w:t>
      </w:r>
      <w:r w:rsidR="00644CD5">
        <w:t>.</w:t>
      </w:r>
      <w:r>
        <w:t>244*T(v9</w:t>
      </w:r>
      <w:r w:rsidR="00644CD5">
        <w:t>.</w:t>
      </w:r>
      <w:r>
        <w:t>u31) + 0</w:t>
      </w:r>
      <w:r w:rsidR="00644CD5">
        <w:t>.</w:t>
      </w:r>
      <w:r>
        <w:t>334*T(v23</w:t>
      </w:r>
      <w:r w:rsidR="00644CD5">
        <w:t>.</w:t>
      </w:r>
      <w:r>
        <w:t>u3) + 0</w:t>
      </w:r>
      <w:r w:rsidR="00644CD5">
        <w:t>.</w:t>
      </w:r>
      <w:r>
        <w:t>314*T(v7</w:t>
      </w:r>
      <w:r w:rsidR="00644CD5">
        <w:t>.</w:t>
      </w:r>
      <w:r>
        <w:t>u22) -0</w:t>
      </w:r>
      <w:r w:rsidR="00644CD5">
        <w:t>.</w:t>
      </w:r>
      <w:r>
        <w:t>715*T(v2</w:t>
      </w:r>
      <w:r w:rsidR="00644CD5">
        <w:t>.</w:t>
      </w:r>
      <w:r>
        <w:t>u3) + 0</w:t>
      </w:r>
      <w:r w:rsidR="00644CD5">
        <w:t>.</w:t>
      </w:r>
      <w:r>
        <w:t>367*T(v7</w:t>
      </w:r>
      <w:r w:rsidR="00644CD5">
        <w:t>.</w:t>
      </w:r>
      <w:r>
        <w:t>u12) -0</w:t>
      </w:r>
      <w:r w:rsidR="00644CD5">
        <w:t>.</w:t>
      </w:r>
      <w:r>
        <w:t>31*T(v29</w:t>
      </w:r>
      <w:r w:rsidR="00644CD5">
        <w:t>.</w:t>
      </w:r>
      <w:r>
        <w:t>u10) -0</w:t>
      </w:r>
      <w:r w:rsidR="00644CD5">
        <w:t>.</w:t>
      </w:r>
      <w:r>
        <w:t>3*T(v18</w:t>
      </w:r>
      <w:r w:rsidR="00644CD5">
        <w:t>.</w:t>
      </w:r>
      <w:r>
        <w:t>u2) + 0</w:t>
      </w:r>
      <w:r w:rsidR="00644CD5">
        <w:t>.</w:t>
      </w:r>
      <w:r>
        <w:t>281*T(v7</w:t>
      </w:r>
      <w:r w:rsidR="00644CD5">
        <w:t>.</w:t>
      </w:r>
      <w:r>
        <w:t>u9) + 0</w:t>
      </w:r>
      <w:r w:rsidR="00644CD5">
        <w:t>.</w:t>
      </w:r>
      <w:r>
        <w:t>281*T(v13</w:t>
      </w:r>
      <w:r w:rsidR="00644CD5">
        <w:t>.</w:t>
      </w:r>
      <w:r>
        <w:t>u12) + 0</w:t>
      </w:r>
      <w:r w:rsidR="00644CD5">
        <w:t>.</w:t>
      </w:r>
      <w:r>
        <w:t>3*T(v16</w:t>
      </w:r>
      <w:r w:rsidR="00644CD5">
        <w:t>.</w:t>
      </w:r>
      <w:r>
        <w:t>u21) + 0</w:t>
      </w:r>
      <w:r w:rsidR="00644CD5">
        <w:t>.</w:t>
      </w:r>
      <w:r>
        <w:t>263*T(v4</w:t>
      </w:r>
      <w:r w:rsidR="00644CD5">
        <w:t>.</w:t>
      </w:r>
      <w:r>
        <w:t>u15) -0</w:t>
      </w:r>
      <w:r w:rsidR="00644CD5">
        <w:t>.</w:t>
      </w:r>
      <w:r>
        <w:t>225*T(v15</w:t>
      </w:r>
      <w:r w:rsidR="00644CD5">
        <w:t>.</w:t>
      </w:r>
      <w:r>
        <w:t>u17) + 0</w:t>
      </w:r>
      <w:r w:rsidR="00644CD5">
        <w:t>.</w:t>
      </w:r>
      <w:r>
        <w:t>337*T(v1</w:t>
      </w:r>
      <w:r w:rsidR="00644CD5">
        <w:t>.</w:t>
      </w:r>
      <w:r>
        <w:t>u10) -0</w:t>
      </w:r>
      <w:r w:rsidR="00644CD5">
        <w:t>.</w:t>
      </w:r>
      <w:r>
        <w:t>232*T(v2</w:t>
      </w:r>
      <w:r w:rsidR="00644CD5">
        <w:t>.</w:t>
      </w:r>
      <w:r>
        <w:t>u24) -0</w:t>
      </w:r>
      <w:r w:rsidR="00644CD5">
        <w:t>.</w:t>
      </w:r>
      <w:r>
        <w:t>25*T(v6</w:t>
      </w:r>
      <w:r w:rsidR="00644CD5">
        <w:t>.</w:t>
      </w:r>
      <w:r>
        <w:t>u37) + 0</w:t>
      </w:r>
      <w:r w:rsidR="00644CD5">
        <w:t>.</w:t>
      </w:r>
      <w:r>
        <w:t>235*T(u35) -0</w:t>
      </w:r>
      <w:r w:rsidR="00644CD5">
        <w:t>.</w:t>
      </w:r>
      <w:r>
        <w:t>202*T(v26</w:t>
      </w:r>
      <w:r w:rsidR="00644CD5">
        <w:t>.</w:t>
      </w:r>
      <w:r>
        <w:t>u13) -0</w:t>
      </w:r>
      <w:r w:rsidR="00644CD5">
        <w:t>.</w:t>
      </w:r>
      <w:r>
        <w:t>241*T(v13</w:t>
      </w:r>
      <w:r w:rsidR="00644CD5">
        <w:t>.</w:t>
      </w:r>
      <w:r>
        <w:t>u9) + 0</w:t>
      </w:r>
      <w:r w:rsidR="00644CD5">
        <w:t>.</w:t>
      </w:r>
      <w:r>
        <w:t>227*T(v8</w:t>
      </w:r>
      <w:r w:rsidR="00644CD5">
        <w:t>.</w:t>
      </w:r>
      <w:r>
        <w:t>u18) -0</w:t>
      </w:r>
      <w:r w:rsidR="00644CD5">
        <w:t>.</w:t>
      </w:r>
      <w:r>
        <w:t>203*T(v7</w:t>
      </w:r>
      <w:r w:rsidR="00644CD5">
        <w:t>.</w:t>
      </w:r>
      <w:r>
        <w:t>u35) -0</w:t>
      </w:r>
      <w:r w:rsidR="00644CD5">
        <w:t>.</w:t>
      </w:r>
      <w:r>
        <w:t>289*T(u18) -0</w:t>
      </w:r>
      <w:r w:rsidR="00644CD5">
        <w:t>.</w:t>
      </w:r>
      <w:r>
        <w:t>282*T(v26</w:t>
      </w:r>
      <w:r w:rsidR="00644CD5">
        <w:t>.</w:t>
      </w:r>
      <w:r>
        <w:t>u14) -0</w:t>
      </w:r>
      <w:r w:rsidR="00644CD5">
        <w:t>.</w:t>
      </w:r>
      <w:r>
        <w:t>28*T(v24</w:t>
      </w:r>
      <w:r w:rsidR="00644CD5">
        <w:t>.</w:t>
      </w:r>
      <w:r>
        <w:t>u7) + 0</w:t>
      </w:r>
      <w:r w:rsidR="00644CD5">
        <w:t>.</w:t>
      </w:r>
      <w:r>
        <w:t>201*T(v24</w:t>
      </w:r>
      <w:r w:rsidR="00644CD5">
        <w:t>.</w:t>
      </w:r>
      <w:r>
        <w:t>u3) -0</w:t>
      </w:r>
      <w:r w:rsidR="00644CD5">
        <w:t>.</w:t>
      </w:r>
      <w:r>
        <w:t>285*T(v5</w:t>
      </w:r>
      <w:r w:rsidR="00644CD5">
        <w:t>.</w:t>
      </w:r>
      <w:r>
        <w:t>u8) + 0</w:t>
      </w:r>
      <w:r w:rsidR="00644CD5">
        <w:t>.</w:t>
      </w:r>
      <w:r>
        <w:t>28*T(v2</w:t>
      </w:r>
      <w:r w:rsidR="00644CD5">
        <w:t>.</w:t>
      </w:r>
      <w:r>
        <w:t>u22) + 0</w:t>
      </w:r>
      <w:r w:rsidR="00644CD5">
        <w:t>.</w:t>
      </w:r>
      <w:r>
        <w:t>415*T(v4</w:t>
      </w:r>
      <w:r w:rsidR="00644CD5">
        <w:t>.</w:t>
      </w:r>
      <w:r>
        <w:t>u6) -0</w:t>
      </w:r>
      <w:r w:rsidR="00644CD5">
        <w:t>.</w:t>
      </w:r>
      <w:r>
        <w:t>288*T(v28</w:t>
      </w:r>
      <w:r w:rsidR="00644CD5">
        <w:t>.</w:t>
      </w:r>
      <w:r>
        <w:t>u14) -0</w:t>
      </w:r>
      <w:r w:rsidR="00644CD5">
        <w:t>.</w:t>
      </w:r>
      <w:r>
        <w:t>308*T(v1</w:t>
      </w:r>
      <w:r w:rsidR="00644CD5">
        <w:t>.</w:t>
      </w:r>
      <w:r>
        <w:t>u27) + 0</w:t>
      </w:r>
      <w:r w:rsidR="00644CD5">
        <w:t>.</w:t>
      </w:r>
      <w:r>
        <w:t>258*T(v7</w:t>
      </w:r>
      <w:r w:rsidR="00644CD5">
        <w:t>.</w:t>
      </w:r>
      <w:r>
        <w:t>u17) + 0</w:t>
      </w:r>
      <w:r w:rsidR="00644CD5">
        <w:t>.</w:t>
      </w:r>
      <w:r>
        <w:t>231*T(v6</w:t>
      </w:r>
      <w:r w:rsidR="00644CD5">
        <w:t>.</w:t>
      </w:r>
      <w:r>
        <w:t>u18) + 0</w:t>
      </w:r>
      <w:r w:rsidR="00644CD5">
        <w:t>.</w:t>
      </w:r>
      <w:r>
        <w:t>213*T(v22</w:t>
      </w:r>
      <w:r w:rsidR="00644CD5">
        <w:t>.</w:t>
      </w:r>
      <w:r>
        <w:t>u4) + 0</w:t>
      </w:r>
      <w:r w:rsidR="00644CD5">
        <w:t>.</w:t>
      </w:r>
      <w:r>
        <w:t>22*T(v6</w:t>
      </w:r>
      <w:r w:rsidR="00644CD5">
        <w:t>.</w:t>
      </w:r>
      <w:r>
        <w:t>u30) -0</w:t>
      </w:r>
      <w:r w:rsidR="00644CD5">
        <w:t>.</w:t>
      </w:r>
      <w:r>
        <w:t>21*T(v1</w:t>
      </w:r>
      <w:r w:rsidR="00644CD5">
        <w:t>.</w:t>
      </w:r>
      <w:r>
        <w:t>u29) + 0</w:t>
      </w:r>
      <w:r w:rsidR="00644CD5">
        <w:t>.</w:t>
      </w:r>
      <w:r>
        <w:t>183*T(v5</w:t>
      </w:r>
      <w:r w:rsidR="00644CD5">
        <w:t>.</w:t>
      </w:r>
      <w:r>
        <w:t>u14) + 0</w:t>
      </w:r>
      <w:r w:rsidR="00644CD5">
        <w:t>.</w:t>
      </w:r>
      <w:r>
        <w:t>214*T(v11</w:t>
      </w:r>
      <w:r w:rsidR="00644CD5">
        <w:t>.</w:t>
      </w:r>
      <w:r>
        <w:t>u25) -0</w:t>
      </w:r>
      <w:r w:rsidR="00644CD5">
        <w:t>.</w:t>
      </w:r>
      <w:r>
        <w:t>205*T(v17</w:t>
      </w:r>
      <w:r w:rsidR="00644CD5">
        <w:t>.</w:t>
      </w:r>
      <w:r>
        <w:t>u25) + 0</w:t>
      </w:r>
      <w:r w:rsidR="00644CD5">
        <w:t>.</w:t>
      </w:r>
      <w:r>
        <w:t>226*T(v26</w:t>
      </w:r>
      <w:r w:rsidR="00644CD5">
        <w:t>.</w:t>
      </w:r>
      <w:r>
        <w:t>u11) + 0</w:t>
      </w:r>
      <w:r w:rsidR="00644CD5">
        <w:t>.</w:t>
      </w:r>
      <w:r>
        <w:t>212*T(v21</w:t>
      </w:r>
      <w:r w:rsidR="00644CD5">
        <w:t>.</w:t>
      </w:r>
      <w:r>
        <w:t>u22) -0</w:t>
      </w:r>
      <w:r w:rsidR="00644CD5">
        <w:t>.</w:t>
      </w:r>
      <w:r>
        <w:t>228*T(v18</w:t>
      </w:r>
      <w:r w:rsidR="00644CD5">
        <w:t>.</w:t>
      </w:r>
      <w:r>
        <w:t>u7) + 0</w:t>
      </w:r>
      <w:r w:rsidR="00644CD5">
        <w:t>.</w:t>
      </w:r>
      <w:r>
        <w:t>254*T(v15</w:t>
      </w:r>
      <w:r w:rsidR="00644CD5">
        <w:t>.</w:t>
      </w:r>
      <w:r>
        <w:t>u4) + 0</w:t>
      </w:r>
      <w:r w:rsidR="00644CD5">
        <w:t>.</w:t>
      </w:r>
      <w:r>
        <w:t>213*T(v17</w:t>
      </w:r>
      <w:r w:rsidR="00644CD5">
        <w:t>.</w:t>
      </w:r>
      <w:r>
        <w:t>u12) + 0</w:t>
      </w:r>
      <w:r w:rsidR="00644CD5">
        <w:t>.</w:t>
      </w:r>
      <w:r>
        <w:t>22*T(v10</w:t>
      </w:r>
      <w:r w:rsidR="00644CD5">
        <w:t>.</w:t>
      </w:r>
      <w:r>
        <w:t>u26) + 0</w:t>
      </w:r>
      <w:r w:rsidR="00644CD5">
        <w:t>.</w:t>
      </w:r>
      <w:r>
        <w:t>215*T(v17</w:t>
      </w:r>
      <w:r w:rsidR="00644CD5">
        <w:t>.</w:t>
      </w:r>
      <w:r>
        <w:t>u21) + 0</w:t>
      </w:r>
      <w:r w:rsidR="00644CD5">
        <w:t>.</w:t>
      </w:r>
      <w:r>
        <w:t>211*T(v23</w:t>
      </w:r>
      <w:r w:rsidR="00644CD5">
        <w:t>.</w:t>
      </w:r>
      <w:r>
        <w:t>u16) -0</w:t>
      </w:r>
      <w:r w:rsidR="00644CD5">
        <w:t>.</w:t>
      </w:r>
      <w:r>
        <w:t>27*T(v28</w:t>
      </w:r>
      <w:r w:rsidR="00644CD5">
        <w:t>.</w:t>
      </w:r>
      <w:r>
        <w:t>u15) -0</w:t>
      </w:r>
      <w:r w:rsidR="00644CD5">
        <w:t>.</w:t>
      </w:r>
      <w:r>
        <w:t>216*T(v28</w:t>
      </w:r>
      <w:r w:rsidR="00644CD5">
        <w:t>.</w:t>
      </w:r>
      <w:r>
        <w:t>u3) -0</w:t>
      </w:r>
      <w:r w:rsidR="00644CD5">
        <w:t>.</w:t>
      </w:r>
      <w:r>
        <w:t>217*T(v7</w:t>
      </w:r>
      <w:r w:rsidR="00644CD5">
        <w:t>.</w:t>
      </w:r>
      <w:r>
        <w:t>u10) + 0</w:t>
      </w:r>
      <w:r w:rsidR="00644CD5">
        <w:t>.</w:t>
      </w:r>
      <w:r>
        <w:t>213*NumHal -0</w:t>
      </w:r>
      <w:r w:rsidR="00644CD5">
        <w:t>.</w:t>
      </w:r>
      <w:r>
        <w:t>156*T(v27</w:t>
      </w:r>
      <w:r w:rsidR="00644CD5">
        <w:t>.</w:t>
      </w:r>
      <w:r>
        <w:t>u8) -0</w:t>
      </w:r>
      <w:r w:rsidR="00644CD5">
        <w:t>.</w:t>
      </w:r>
      <w:r>
        <w:t>265*T(v3</w:t>
      </w:r>
      <w:r w:rsidR="00644CD5">
        <w:t>.</w:t>
      </w:r>
      <w:r>
        <w:t>u18) -0</w:t>
      </w:r>
      <w:r w:rsidR="00644CD5">
        <w:t>.</w:t>
      </w:r>
      <w:r>
        <w:t>193*T(v17</w:t>
      </w:r>
      <w:r w:rsidR="00644CD5">
        <w:t>.</w:t>
      </w:r>
      <w:r>
        <w:t>u14) + 0</w:t>
      </w:r>
      <w:r w:rsidR="00644CD5">
        <w:t>.</w:t>
      </w:r>
      <w:r>
        <w:t>185*T(v38</w:t>
      </w:r>
      <w:r w:rsidR="00644CD5">
        <w:t>.</w:t>
      </w:r>
      <w:r>
        <w:t>u2) + 0</w:t>
      </w:r>
      <w:r w:rsidR="00644CD5">
        <w:t>.</w:t>
      </w:r>
      <w:r>
        <w:t>198*T(v4</w:t>
      </w:r>
      <w:r w:rsidR="00644CD5">
        <w:t>.</w:t>
      </w:r>
      <w:r>
        <w:t>u18) + 0</w:t>
      </w:r>
      <w:r w:rsidR="00644CD5">
        <w:t>.</w:t>
      </w:r>
      <w:r>
        <w:t>127*T(v32) + 0</w:t>
      </w:r>
      <w:r w:rsidR="00644CD5">
        <w:t>.</w:t>
      </w:r>
      <w:r>
        <w:t>205*T(v15</w:t>
      </w:r>
      <w:r w:rsidR="00644CD5">
        <w:t>.</w:t>
      </w:r>
      <w:r>
        <w:t>u21) -0</w:t>
      </w:r>
      <w:r w:rsidR="00644CD5">
        <w:t>.</w:t>
      </w:r>
      <w:r>
        <w:t>126*T(v12) + 0</w:t>
      </w:r>
      <w:r w:rsidR="00644CD5">
        <w:t>.</w:t>
      </w:r>
      <w:r>
        <w:t>192*T(v38</w:t>
      </w:r>
      <w:r w:rsidR="00644CD5">
        <w:t>.</w:t>
      </w:r>
      <w:r>
        <w:t>u1) + 0</w:t>
      </w:r>
      <w:r w:rsidR="00644CD5">
        <w:t>.</w:t>
      </w:r>
      <w:r>
        <w:t>217*T(v21</w:t>
      </w:r>
      <w:r w:rsidR="00644CD5">
        <w:t>.</w:t>
      </w:r>
      <w:r>
        <w:t>u1) -0</w:t>
      </w:r>
      <w:r w:rsidR="00644CD5">
        <w:t>.</w:t>
      </w:r>
      <w:r>
        <w:t>147*T(u26) -0</w:t>
      </w:r>
      <w:r w:rsidR="00644CD5">
        <w:t>.</w:t>
      </w:r>
      <w:r>
        <w:t>146*T(v18</w:t>
      </w:r>
      <w:r w:rsidR="00644CD5">
        <w:t>.</w:t>
      </w:r>
      <w:r>
        <w:t>u23) -0</w:t>
      </w:r>
      <w:r w:rsidR="00644CD5">
        <w:t>.</w:t>
      </w:r>
      <w:r>
        <w:t>199*T(v17</w:t>
      </w:r>
      <w:r w:rsidR="00644CD5">
        <w:t>.</w:t>
      </w:r>
      <w:r>
        <w:t>u16) + 0</w:t>
      </w:r>
      <w:r w:rsidR="00644CD5">
        <w:t>.</w:t>
      </w:r>
      <w:r>
        <w:t>222*T(v10</w:t>
      </w:r>
      <w:r w:rsidR="00644CD5">
        <w:t>.</w:t>
      </w:r>
      <w:r>
        <w:t>u3) + 0</w:t>
      </w:r>
      <w:r w:rsidR="00644CD5">
        <w:t>.</w:t>
      </w:r>
      <w:r>
        <w:t>139*T(u31) + 0</w:t>
      </w:r>
      <w:r w:rsidR="00644CD5">
        <w:t>.</w:t>
      </w:r>
      <w:r>
        <w:t>169*T(v15</w:t>
      </w:r>
      <w:r w:rsidR="00644CD5">
        <w:t>.</w:t>
      </w:r>
      <w:r>
        <w:t>u25) + 0</w:t>
      </w:r>
      <w:r w:rsidR="00644CD5">
        <w:t>.</w:t>
      </w:r>
      <w:r>
        <w:t>163*T(v19</w:t>
      </w:r>
      <w:r w:rsidR="00644CD5">
        <w:t>.</w:t>
      </w:r>
      <w:r>
        <w:t>u20) + 0</w:t>
      </w:r>
      <w:r w:rsidR="00644CD5">
        <w:t>.</w:t>
      </w:r>
      <w:r>
        <w:t>143*T(v5</w:t>
      </w:r>
      <w:r w:rsidR="00644CD5">
        <w:t>.</w:t>
      </w:r>
      <w:r>
        <w:t>u38) -0</w:t>
      </w:r>
      <w:r w:rsidR="00644CD5">
        <w:t>.</w:t>
      </w:r>
      <w:r>
        <w:t>215*T(v5</w:t>
      </w:r>
      <w:r w:rsidR="00644CD5">
        <w:t>.</w:t>
      </w:r>
      <w:r>
        <w:t>u15) + 0</w:t>
      </w:r>
      <w:r w:rsidR="00644CD5">
        <w:t>.</w:t>
      </w:r>
      <w:r>
        <w:t>24*T(v3</w:t>
      </w:r>
      <w:r w:rsidR="00644CD5">
        <w:t>.</w:t>
      </w:r>
      <w:r>
        <w:t>u5) -0</w:t>
      </w:r>
      <w:r w:rsidR="00644CD5">
        <w:t>.</w:t>
      </w:r>
      <w:r>
        <w:t>206*T(v2</w:t>
      </w:r>
      <w:r w:rsidR="00644CD5">
        <w:t>.</w:t>
      </w:r>
      <w:r>
        <w:t>u21) -0</w:t>
      </w:r>
      <w:r w:rsidR="00644CD5">
        <w:t>.</w:t>
      </w:r>
      <w:r>
        <w:t>223*T(v17</w:t>
      </w:r>
      <w:r w:rsidR="00644CD5">
        <w:t>.</w:t>
      </w:r>
      <w:r>
        <w:t>u4) -0</w:t>
      </w:r>
      <w:r w:rsidR="00644CD5">
        <w:t>.</w:t>
      </w:r>
      <w:r>
        <w:t>151*T(v4</w:t>
      </w:r>
      <w:r w:rsidR="00644CD5">
        <w:t>.</w:t>
      </w:r>
      <w:r>
        <w:t>u37) + 0</w:t>
      </w:r>
      <w:r w:rsidR="00644CD5">
        <w:t>.</w:t>
      </w:r>
      <w:r>
        <w:t>186*T(v9</w:t>
      </w:r>
      <w:r w:rsidR="00644CD5">
        <w:t>.</w:t>
      </w:r>
      <w:r>
        <w:t>u27) + 0</w:t>
      </w:r>
      <w:r w:rsidR="00644CD5">
        <w:t>.</w:t>
      </w:r>
      <w:r>
        <w:t>271*T(u3) + 0</w:t>
      </w:r>
      <w:r w:rsidR="00644CD5">
        <w:t>.</w:t>
      </w:r>
      <w:r>
        <w:t>163*T(v8</w:t>
      </w:r>
      <w:r w:rsidR="00644CD5">
        <w:t>.</w:t>
      </w:r>
      <w:r>
        <w:t>u29) + 0</w:t>
      </w:r>
      <w:r w:rsidR="00644CD5">
        <w:t>.</w:t>
      </w:r>
      <w:r>
        <w:t>29*T(v2</w:t>
      </w:r>
      <w:r w:rsidR="00644CD5">
        <w:t>.</w:t>
      </w:r>
      <w:r>
        <w:t>u6) -0</w:t>
      </w:r>
      <w:r w:rsidR="00644CD5">
        <w:t>.</w:t>
      </w:r>
      <w:r>
        <w:t>117*T(v39</w:t>
      </w:r>
      <w:r w:rsidR="00644CD5">
        <w:t>.</w:t>
      </w:r>
      <w:r>
        <w:t>u1) + 0</w:t>
      </w:r>
      <w:r w:rsidR="00644CD5">
        <w:t>.</w:t>
      </w:r>
      <w:r>
        <w:t>152*T(v5</w:t>
      </w:r>
      <w:r w:rsidR="00644CD5">
        <w:t>.</w:t>
      </w:r>
      <w:r>
        <w:t>u24) + 0</w:t>
      </w:r>
      <w:r w:rsidR="00644CD5">
        <w:t>.</w:t>
      </w:r>
      <w:r>
        <w:t>154*T(v14</w:t>
      </w:r>
      <w:r w:rsidR="00644CD5">
        <w:t>.</w:t>
      </w:r>
      <w:r>
        <w:t>u15) + 0</w:t>
      </w:r>
      <w:r w:rsidR="00644CD5">
        <w:t>.</w:t>
      </w:r>
      <w:r>
        <w:t>141*T(v16</w:t>
      </w:r>
      <w:r w:rsidR="00644CD5">
        <w:t>.</w:t>
      </w:r>
      <w:r>
        <w:t>u9) + 0</w:t>
      </w:r>
      <w:r w:rsidR="00644CD5">
        <w:t>.</w:t>
      </w:r>
      <w:r>
        <w:t>147*T(v10</w:t>
      </w:r>
      <w:r w:rsidR="00644CD5">
        <w:t>.</w:t>
      </w:r>
      <w:r>
        <w:t>u19) -0</w:t>
      </w:r>
      <w:r w:rsidR="00644CD5">
        <w:t>.</w:t>
      </w:r>
      <w:r>
        <w:t>102*T(v20</w:t>
      </w:r>
      <w:r w:rsidR="00644CD5">
        <w:t>.</w:t>
      </w:r>
      <w:r>
        <w:t>u22) + 0</w:t>
      </w:r>
      <w:r w:rsidR="00644CD5">
        <w:t>.</w:t>
      </w:r>
      <w:r>
        <w:t>152*T(v9</w:t>
      </w:r>
      <w:r w:rsidR="00644CD5">
        <w:t>.</w:t>
      </w:r>
      <w:r>
        <w:t>u28) -0</w:t>
      </w:r>
      <w:r w:rsidR="00644CD5">
        <w:t>.</w:t>
      </w:r>
      <w:r>
        <w:t>145*T(v20</w:t>
      </w:r>
      <w:r w:rsidR="00644CD5">
        <w:t>.</w:t>
      </w:r>
      <w:r>
        <w:t>u9) -0</w:t>
      </w:r>
      <w:r w:rsidR="00644CD5">
        <w:t>.</w:t>
      </w:r>
      <w:r>
        <w:t>125*T(v17</w:t>
      </w:r>
      <w:r w:rsidR="00644CD5">
        <w:t>.</w:t>
      </w:r>
      <w:r>
        <w:t>u3) + 0</w:t>
      </w:r>
      <w:r w:rsidR="00644CD5">
        <w:t>.</w:t>
      </w:r>
      <w:r>
        <w:t>125*T(v33</w:t>
      </w:r>
      <w:r w:rsidR="00644CD5">
        <w:t>.</w:t>
      </w:r>
      <w:r>
        <w:t>u4) + 0</w:t>
      </w:r>
      <w:r w:rsidR="00644CD5">
        <w:t>.</w:t>
      </w:r>
      <w:r>
        <w:t>127*T(v9</w:t>
      </w:r>
      <w:r w:rsidR="00644CD5">
        <w:t>.</w:t>
      </w:r>
      <w:r>
        <w:t>u16) + 0</w:t>
      </w:r>
      <w:r w:rsidR="00644CD5">
        <w:t>.</w:t>
      </w:r>
      <w:r>
        <w:t>123*T(v12</w:t>
      </w:r>
      <w:r w:rsidR="00644CD5">
        <w:t>.</w:t>
      </w:r>
      <w:r>
        <w:t>u19) + 0</w:t>
      </w:r>
      <w:r w:rsidR="00644CD5">
        <w:t>.</w:t>
      </w:r>
      <w:r>
        <w:t>105*T(v4</w:t>
      </w:r>
      <w:r w:rsidR="00644CD5">
        <w:t>.</w:t>
      </w:r>
      <w:r>
        <w:t>u39) + 0</w:t>
      </w:r>
      <w:r w:rsidR="00644CD5">
        <w:t>.</w:t>
      </w:r>
      <w:r>
        <w:t>101*T(v22</w:t>
      </w:r>
      <w:r w:rsidR="00644CD5">
        <w:t>.</w:t>
      </w:r>
      <w:r>
        <w:t>u3) -0</w:t>
      </w:r>
      <w:r w:rsidR="00644CD5">
        <w:t>.</w:t>
      </w:r>
      <w:r>
        <w:t>109*T(v21</w:t>
      </w:r>
      <w:r w:rsidR="00644CD5">
        <w:t>.</w:t>
      </w:r>
      <w:r>
        <w:t>u16) + 0</w:t>
      </w:r>
      <w:r w:rsidR="00644CD5">
        <w:t>.</w:t>
      </w:r>
      <w:r>
        <w:t>0789*T(u20) + 0</w:t>
      </w:r>
      <w:r w:rsidR="00644CD5">
        <w:t>.</w:t>
      </w:r>
      <w:r>
        <w:t>0514*T(v41) -0</w:t>
      </w:r>
      <w:r w:rsidR="00644CD5">
        <w:t>.</w:t>
      </w:r>
      <w:r>
        <w:t>0844*T(v9</w:t>
      </w:r>
      <w:r w:rsidR="00644CD5">
        <w:t>.</w:t>
      </w:r>
      <w:r>
        <w:t>u34) + 0</w:t>
      </w:r>
      <w:r w:rsidR="00644CD5">
        <w:t>.</w:t>
      </w:r>
      <w:r>
        <w:t>0931*T(v4</w:t>
      </w:r>
      <w:r w:rsidR="00644CD5">
        <w:t>.</w:t>
      </w:r>
      <w:r>
        <w:t>u38) -0</w:t>
      </w:r>
      <w:r w:rsidR="00644CD5">
        <w:t>.</w:t>
      </w:r>
      <w:r>
        <w:t>105*T(v14</w:t>
      </w:r>
      <w:r w:rsidR="00644CD5">
        <w:t>.</w:t>
      </w:r>
      <w:r>
        <w:t>u6) -0</w:t>
      </w:r>
      <w:r w:rsidR="00644CD5">
        <w:t>.</w:t>
      </w:r>
      <w:r>
        <w:t>123*T(v8</w:t>
      </w:r>
      <w:r w:rsidR="00644CD5">
        <w:t>.</w:t>
      </w:r>
      <w:r>
        <w:t>u6) -0</w:t>
      </w:r>
      <w:r w:rsidR="00644CD5">
        <w:t>.</w:t>
      </w:r>
      <w:r>
        <w:t>111*T(v2</w:t>
      </w:r>
      <w:r w:rsidR="00644CD5">
        <w:t>.</w:t>
      </w:r>
      <w:r>
        <w:t>u17) -0</w:t>
      </w:r>
      <w:r w:rsidR="00644CD5">
        <w:t>.</w:t>
      </w:r>
      <w:r>
        <w:t>0949*T(v6</w:t>
      </w:r>
      <w:r w:rsidR="00644CD5">
        <w:t>.</w:t>
      </w:r>
      <w:r>
        <w:t>u20) + 0</w:t>
      </w:r>
      <w:r w:rsidR="00644CD5">
        <w:t>.</w:t>
      </w:r>
      <w:r>
        <w:t>0748*T(v20</w:t>
      </w:r>
      <w:r w:rsidR="00644CD5">
        <w:t>.</w:t>
      </w:r>
      <w:r>
        <w:t>u23) + 0</w:t>
      </w:r>
      <w:r w:rsidR="00644CD5">
        <w:t>.</w:t>
      </w:r>
      <w:r>
        <w:t>0794*T(v32</w:t>
      </w:r>
      <w:r w:rsidR="00644CD5">
        <w:t>.</w:t>
      </w:r>
      <w:r>
        <w:t>u9) -0</w:t>
      </w:r>
      <w:r w:rsidR="00644CD5">
        <w:t>.</w:t>
      </w:r>
      <w:r>
        <w:t>0821*T(v25</w:t>
      </w:r>
      <w:r w:rsidR="00644CD5">
        <w:t>.</w:t>
      </w:r>
      <w:r>
        <w:t>u4) + 0</w:t>
      </w:r>
      <w:r w:rsidR="00644CD5">
        <w:t>.</w:t>
      </w:r>
      <w:r>
        <w:t>0626*T(v35</w:t>
      </w:r>
      <w:r w:rsidR="00644CD5">
        <w:t>.</w:t>
      </w:r>
      <w:r>
        <w:t>u3) + 0</w:t>
      </w:r>
      <w:r w:rsidR="00644CD5">
        <w:t>.</w:t>
      </w:r>
      <w:r>
        <w:t>0859*T(v5</w:t>
      </w:r>
      <w:r w:rsidR="00644CD5">
        <w:t>.</w:t>
      </w:r>
      <w:r>
        <w:t>u21) + 0</w:t>
      </w:r>
      <w:r w:rsidR="00644CD5">
        <w:t>.</w:t>
      </w:r>
      <w:r>
        <w:t>0744*T(v25</w:t>
      </w:r>
      <w:r w:rsidR="00644CD5">
        <w:t>.</w:t>
      </w:r>
      <w:r>
        <w:t>u12) -0</w:t>
      </w:r>
      <w:r w:rsidR="00644CD5">
        <w:t>.</w:t>
      </w:r>
      <w:r>
        <w:t>0806*T(v19</w:t>
      </w:r>
      <w:r w:rsidR="00644CD5">
        <w:t>.</w:t>
      </w:r>
      <w:r>
        <w:t>u6) -0</w:t>
      </w:r>
      <w:r w:rsidR="00644CD5">
        <w:t>.</w:t>
      </w:r>
      <w:r>
        <w:t>072*T(v30</w:t>
      </w:r>
      <w:r w:rsidR="00644CD5">
        <w:t>.</w:t>
      </w:r>
      <w:r>
        <w:t>u7) + 0</w:t>
      </w:r>
      <w:r w:rsidR="00644CD5">
        <w:t>.</w:t>
      </w:r>
      <w:r>
        <w:t>0671*T(v16</w:t>
      </w:r>
      <w:r w:rsidR="00644CD5">
        <w:t>.</w:t>
      </w:r>
      <w:r>
        <w:t>u16) + 0</w:t>
      </w:r>
      <w:r w:rsidR="00644CD5">
        <w:t>.</w:t>
      </w:r>
      <w:r>
        <w:t>0957*T(v1</w:t>
      </w:r>
      <w:r w:rsidR="00644CD5">
        <w:t>.</w:t>
      </w:r>
      <w:r>
        <w:t>u9) -0</w:t>
      </w:r>
      <w:r w:rsidR="00644CD5">
        <w:t>.</w:t>
      </w:r>
      <w:r>
        <w:t>0687*T(v20</w:t>
      </w:r>
      <w:r w:rsidR="00644CD5">
        <w:t>.</w:t>
      </w:r>
      <w:r>
        <w:t>u10) + 0</w:t>
      </w:r>
      <w:r w:rsidR="00644CD5">
        <w:t>.</w:t>
      </w:r>
      <w:r>
        <w:t>0578*T(v4</w:t>
      </w:r>
      <w:r w:rsidR="00644CD5">
        <w:t>.</w:t>
      </w:r>
      <w:r>
        <w:t>u35) -0</w:t>
      </w:r>
      <w:r w:rsidR="00644CD5">
        <w:t>.</w:t>
      </w:r>
      <w:r>
        <w:t>0632*T(v8</w:t>
      </w:r>
      <w:r w:rsidR="00644CD5">
        <w:t>.</w:t>
      </w:r>
      <w:r>
        <w:t>u24) -0</w:t>
      </w:r>
      <w:r w:rsidR="00644CD5">
        <w:t>.</w:t>
      </w:r>
      <w:r>
        <w:t>0587*T(v17</w:t>
      </w:r>
      <w:r w:rsidR="00644CD5">
        <w:t>.</w:t>
      </w:r>
      <w:r>
        <w:t>u24) + 0</w:t>
      </w:r>
      <w:r w:rsidR="00644CD5">
        <w:t>.</w:t>
      </w:r>
      <w:r>
        <w:t>0555*T(v29</w:t>
      </w:r>
      <w:r w:rsidR="00644CD5">
        <w:t>.</w:t>
      </w:r>
      <w:r>
        <w:t>u8) -0</w:t>
      </w:r>
      <w:r w:rsidR="00644CD5">
        <w:t>.</w:t>
      </w:r>
      <w:r>
        <w:t>0562*T(v11</w:t>
      </w:r>
      <w:r w:rsidR="00644CD5">
        <w:t>.</w:t>
      </w:r>
      <w:r>
        <w:t>u28) -0</w:t>
      </w:r>
      <w:r w:rsidR="00644CD5">
        <w:t>.</w:t>
      </w:r>
      <w:r>
        <w:t>137*T(v3</w:t>
      </w:r>
      <w:r w:rsidR="00644CD5">
        <w:t>.</w:t>
      </w:r>
      <w:r>
        <w:t>u2) + 0</w:t>
      </w:r>
      <w:r w:rsidR="00644CD5">
        <w:t>.</w:t>
      </w:r>
      <w:r>
        <w:t>0901*T(v5</w:t>
      </w:r>
      <w:r w:rsidR="00644CD5">
        <w:t>.</w:t>
      </w:r>
      <w:r>
        <w:t>u5) + 0</w:t>
      </w:r>
      <w:r w:rsidR="00644CD5">
        <w:t>.</w:t>
      </w:r>
      <w:r>
        <w:t>976*Length^3 -0</w:t>
      </w:r>
      <w:r w:rsidR="00644CD5">
        <w:t>.</w:t>
      </w:r>
      <w:r>
        <w:t>0512*T(v12</w:t>
      </w:r>
      <w:r w:rsidR="00644CD5">
        <w:t>.</w:t>
      </w:r>
      <w:r>
        <w:t>u21) -0</w:t>
      </w:r>
      <w:r w:rsidR="00644CD5">
        <w:t>.</w:t>
      </w:r>
      <w:r>
        <w:t>0488*T(v18</w:t>
      </w:r>
      <w:r w:rsidR="00644CD5">
        <w:t>.</w:t>
      </w:r>
      <w:r>
        <w:t>u25) + 0</w:t>
      </w:r>
      <w:r w:rsidR="00644CD5">
        <w:t>.</w:t>
      </w:r>
      <w:r>
        <w:t>0586*T(v28</w:t>
      </w:r>
      <w:r w:rsidR="00644CD5">
        <w:t>.</w:t>
      </w:r>
      <w:r>
        <w:t>u6) + 0</w:t>
      </w:r>
      <w:r w:rsidR="00644CD5">
        <w:t>.</w:t>
      </w:r>
      <w:r>
        <w:t>0562*T(v3</w:t>
      </w:r>
      <w:r w:rsidR="00644CD5">
        <w:t>.</w:t>
      </w:r>
      <w:r>
        <w:t>u26) -0</w:t>
      </w:r>
      <w:r w:rsidR="00644CD5">
        <w:t>.</w:t>
      </w:r>
      <w:r>
        <w:t>052*T(v17</w:t>
      </w:r>
      <w:r w:rsidR="00644CD5">
        <w:t>.</w:t>
      </w:r>
      <w:r>
        <w:t>u20) -0</w:t>
      </w:r>
      <w:r w:rsidR="00644CD5">
        <w:t>.</w:t>
      </w:r>
      <w:r>
        <w:t>0674*T(v4</w:t>
      </w:r>
      <w:r w:rsidR="00644CD5">
        <w:t>.</w:t>
      </w:r>
      <w:r>
        <w:t>u10) + 0</w:t>
      </w:r>
      <w:r w:rsidR="00644CD5">
        <w:t>.</w:t>
      </w:r>
      <w:r>
        <w:t>0477*T(v18</w:t>
      </w:r>
      <w:r w:rsidR="00644CD5">
        <w:t>.</w:t>
      </w:r>
      <w:r>
        <w:t>u19) -0</w:t>
      </w:r>
      <w:r w:rsidR="00644CD5">
        <w:t>.</w:t>
      </w:r>
      <w:r>
        <w:t>05*T(v6</w:t>
      </w:r>
      <w:r w:rsidR="00644CD5">
        <w:t>.</w:t>
      </w:r>
      <w:r>
        <w:t>u24) -0</w:t>
      </w:r>
      <w:r w:rsidR="00644CD5">
        <w:t>.</w:t>
      </w:r>
      <w:r>
        <w:t>0398*T(v10</w:t>
      </w:r>
      <w:r w:rsidR="00644CD5">
        <w:t>.</w:t>
      </w:r>
      <w:r>
        <w:t>u31) + 0</w:t>
      </w:r>
      <w:r w:rsidR="00644CD5">
        <w:t>.</w:t>
      </w:r>
      <w:r>
        <w:t>051*T(v2</w:t>
      </w:r>
      <w:r w:rsidR="00644CD5">
        <w:t>.</w:t>
      </w:r>
      <w:r>
        <w:t>u11) + 0</w:t>
      </w:r>
      <w:r w:rsidR="00644CD5">
        <w:t>.</w:t>
      </w:r>
      <w:r>
        <w:t>0543*T(v2</w:t>
      </w:r>
      <w:r w:rsidR="00644CD5">
        <w:t>.</w:t>
      </w:r>
      <w:r>
        <w:t xml:space="preserve">u7) </w:t>
      </w:r>
      <w:r>
        <w:lastRenderedPageBreak/>
        <w:t>+ 0</w:t>
      </w:r>
      <w:r w:rsidR="00644CD5">
        <w:t>.</w:t>
      </w:r>
      <w:r>
        <w:t>0352*T(v16</w:t>
      </w:r>
      <w:r w:rsidR="00644CD5">
        <w:t>.</w:t>
      </w:r>
      <w:r>
        <w:t>u8) -0</w:t>
      </w:r>
      <w:r w:rsidR="00644CD5">
        <w:t>.</w:t>
      </w:r>
      <w:r>
        <w:t>037*T(v13</w:t>
      </w:r>
      <w:r w:rsidR="00644CD5">
        <w:t>.</w:t>
      </w:r>
      <w:r>
        <w:t>u2) + 0</w:t>
      </w:r>
      <w:r w:rsidR="00644CD5">
        <w:t>.</w:t>
      </w:r>
      <w:r>
        <w:t>0281*T(u9) -0</w:t>
      </w:r>
      <w:r w:rsidR="00644CD5">
        <w:t>.</w:t>
      </w:r>
      <w:r>
        <w:t>0262*T(v31</w:t>
      </w:r>
      <w:r w:rsidR="00644CD5">
        <w:t>.</w:t>
      </w:r>
      <w:r>
        <w:t>u3) + 0</w:t>
      </w:r>
      <w:r w:rsidR="00644CD5">
        <w:t>.</w:t>
      </w:r>
      <w:r>
        <w:t>0281*T(v36</w:t>
      </w:r>
      <w:r w:rsidR="00644CD5">
        <w:t>.</w:t>
      </w:r>
      <w:r>
        <w:t>u5) + 0</w:t>
      </w:r>
      <w:r w:rsidR="00644CD5">
        <w:t>.</w:t>
      </w:r>
      <w:r>
        <w:t>0256*T(v28</w:t>
      </w:r>
      <w:r w:rsidR="00644CD5">
        <w:t>.</w:t>
      </w:r>
      <w:r>
        <w:t>u8) -0</w:t>
      </w:r>
      <w:r w:rsidR="00644CD5">
        <w:t>.</w:t>
      </w:r>
      <w:r>
        <w:t>0221*T(u13) -0</w:t>
      </w:r>
      <w:r w:rsidR="00644CD5">
        <w:t>.</w:t>
      </w:r>
      <w:r>
        <w:t>0245*T(v11</w:t>
      </w:r>
      <w:r w:rsidR="00644CD5">
        <w:t>.</w:t>
      </w:r>
      <w:r>
        <w:t>u19) + 0</w:t>
      </w:r>
      <w:r w:rsidR="00644CD5">
        <w:t>.</w:t>
      </w:r>
      <w:r>
        <w:t>0264*T(v7</w:t>
      </w:r>
      <w:r w:rsidR="00644CD5">
        <w:t>.</w:t>
      </w:r>
      <w:r>
        <w:t>u28) -0</w:t>
      </w:r>
      <w:r w:rsidR="00644CD5">
        <w:t>.</w:t>
      </w:r>
      <w:r>
        <w:t>0221*T(v22</w:t>
      </w:r>
      <w:r w:rsidR="00644CD5">
        <w:t>.</w:t>
      </w:r>
      <w:r>
        <w:t>u10) + 0</w:t>
      </w:r>
      <w:r w:rsidR="00644CD5">
        <w:t>.</w:t>
      </w:r>
      <w:r>
        <w:t>0398*T(v6</w:t>
      </w:r>
      <w:r w:rsidR="00644CD5">
        <w:t>.</w:t>
      </w:r>
      <w:r>
        <w:t>u1) + 0</w:t>
      </w:r>
      <w:r w:rsidR="00644CD5">
        <w:t>.</w:t>
      </w:r>
      <w:r>
        <w:t>023*T(v8</w:t>
      </w:r>
      <w:r w:rsidR="00644CD5">
        <w:t>.</w:t>
      </w:r>
      <w:r>
        <w:t>u11) -0</w:t>
      </w:r>
      <w:r w:rsidR="00644CD5">
        <w:t>.</w:t>
      </w:r>
      <w:r>
        <w:t>0155*T(v21) + 0</w:t>
      </w:r>
      <w:r w:rsidR="00644CD5">
        <w:t>.</w:t>
      </w:r>
      <w:r>
        <w:t>0181*T(v13</w:t>
      </w:r>
      <w:r w:rsidR="00644CD5">
        <w:t>.</w:t>
      </w:r>
      <w:r>
        <w:t>u24) -0</w:t>
      </w:r>
      <w:r w:rsidR="00644CD5">
        <w:t>.</w:t>
      </w:r>
      <w:r>
        <w:t>0171*T(v40</w:t>
      </w:r>
      <w:r w:rsidR="00644CD5">
        <w:t>.</w:t>
      </w:r>
      <w:r>
        <w:t>u1) -0</w:t>
      </w:r>
      <w:r w:rsidR="00644CD5">
        <w:t>.</w:t>
      </w:r>
      <w:r>
        <w:t>0189*T(v24</w:t>
      </w:r>
      <w:r w:rsidR="00644CD5">
        <w:t>.</w:t>
      </w:r>
      <w:r>
        <w:t>u15) + 0</w:t>
      </w:r>
      <w:r w:rsidR="00644CD5">
        <w:t>.</w:t>
      </w:r>
      <w:r>
        <w:t>0157*T(v26</w:t>
      </w:r>
      <w:r w:rsidR="00644CD5">
        <w:t>.</w:t>
      </w:r>
      <w:r>
        <w:t>u12) + 0</w:t>
      </w:r>
      <w:r w:rsidR="00644CD5">
        <w:t>.</w:t>
      </w:r>
      <w:r>
        <w:t>0115*T(v29</w:t>
      </w:r>
      <w:r w:rsidR="00644CD5">
        <w:t>.</w:t>
      </w:r>
      <w:r>
        <w:t>u9) + 0</w:t>
      </w:r>
      <w:r w:rsidR="00644CD5">
        <w:t>.</w:t>
      </w:r>
      <w:r>
        <w:t>00992*T(v2</w:t>
      </w:r>
      <w:r w:rsidR="00644CD5">
        <w:t>.</w:t>
      </w:r>
      <w:r>
        <w:t>u36) -0</w:t>
      </w:r>
      <w:r w:rsidR="00644CD5">
        <w:t>.</w:t>
      </w:r>
      <w:r>
        <w:t>00837*T(v37</w:t>
      </w:r>
      <w:r w:rsidR="00644CD5">
        <w:t>.</w:t>
      </w:r>
      <w:r>
        <w:t>u4) + 0</w:t>
      </w:r>
      <w:r w:rsidR="00644CD5">
        <w:t>.</w:t>
      </w:r>
      <w:r>
        <w:t>00687*T(v14</w:t>
      </w:r>
      <w:r w:rsidR="00644CD5">
        <w:t>.</w:t>
      </w:r>
      <w:r>
        <w:t>u7) + 0</w:t>
      </w:r>
      <w:r w:rsidR="00644CD5">
        <w:t>.</w:t>
      </w:r>
      <w:r>
        <w:t>00595*T(v20</w:t>
      </w:r>
      <w:r w:rsidR="00644CD5">
        <w:t>.</w:t>
      </w:r>
      <w:r>
        <w:t>u7) -0</w:t>
      </w:r>
      <w:r w:rsidR="00644CD5">
        <w:t>.</w:t>
      </w:r>
      <w:r>
        <w:t>00605*T(v3</w:t>
      </w:r>
      <w:r w:rsidR="00644CD5">
        <w:t>.</w:t>
      </w:r>
      <w:r>
        <w:t>u17) + 0</w:t>
      </w:r>
      <w:r w:rsidR="00644CD5">
        <w:t>.</w:t>
      </w:r>
      <w:r>
        <w:t>00444*T(v5</w:t>
      </w:r>
      <w:r w:rsidR="00644CD5">
        <w:t>.</w:t>
      </w:r>
      <w:r>
        <w:t>u6) -0</w:t>
      </w:r>
      <w:r w:rsidR="00644CD5">
        <w:t>.</w:t>
      </w:r>
      <w:r>
        <w:t>0036*T(v8</w:t>
      </w:r>
      <w:r w:rsidR="00644CD5">
        <w:t>.</w:t>
      </w:r>
      <w:r>
        <w:t>u8) + 0</w:t>
      </w:r>
      <w:r w:rsidR="00644CD5">
        <w:t>.</w:t>
      </w:r>
      <w:r>
        <w:t>00123*T(v30</w:t>
      </w:r>
      <w:r w:rsidR="00644CD5">
        <w:t>.</w:t>
      </w:r>
      <w:r>
        <w:t>u10) + 7</w:t>
      </w:r>
      <w:r w:rsidR="00644CD5">
        <w:t>.</w:t>
      </w:r>
      <w:r>
        <w:t>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447*T(u5) + 22</w:t>
      </w:r>
      <w:r w:rsidR="00644CD5">
        <w:t>.</w:t>
      </w:r>
      <w:r>
        <w:t>2*Length -0</w:t>
      </w:r>
      <w:r w:rsidR="00644CD5">
        <w:t>.</w:t>
      </w:r>
      <w:r>
        <w:t>152*T(v4</w:t>
      </w:r>
      <w:r w:rsidR="00644CD5">
        <w:t>.</w:t>
      </w:r>
      <w:r>
        <w:t>u7) + 0</w:t>
      </w:r>
      <w:r w:rsidR="00644CD5">
        <w:t>.</w:t>
      </w:r>
      <w:r>
        <w:t>26*T(v6) + 0</w:t>
      </w:r>
      <w:r w:rsidR="00644CD5">
        <w:t>.</w:t>
      </w:r>
      <w:r>
        <w:t>291*T(v25) + 0</w:t>
      </w:r>
      <w:r w:rsidR="00644CD5">
        <w:t>.</w:t>
      </w:r>
      <w:r>
        <w:t>532*T(v16</w:t>
      </w:r>
      <w:r w:rsidR="00644CD5">
        <w:t>.</w:t>
      </w:r>
      <w:r>
        <w:t>u12) + 0</w:t>
      </w:r>
      <w:r w:rsidR="00644CD5">
        <w:t>.</w:t>
      </w:r>
      <w:r>
        <w:t>43*T(v23</w:t>
      </w:r>
      <w:r w:rsidR="00644CD5">
        <w:t>.</w:t>
      </w:r>
      <w:r>
        <w:t>u8) -0</w:t>
      </w:r>
      <w:r w:rsidR="00644CD5">
        <w:t>.</w:t>
      </w:r>
      <w:r>
        <w:t>0339*u + 0</w:t>
      </w:r>
      <w:r w:rsidR="00644CD5">
        <w:t>.</w:t>
      </w:r>
      <w:r>
        <w:t>981*T(v2</w:t>
      </w:r>
      <w:r w:rsidR="00644CD5">
        <w:t>.</w:t>
      </w:r>
      <w:r>
        <w:t>u2) -0</w:t>
      </w:r>
      <w:r w:rsidR="00644CD5">
        <w:t>.</w:t>
      </w:r>
      <w:r>
        <w:t>582*T(v24</w:t>
      </w:r>
      <w:r w:rsidR="00644CD5">
        <w:t>.</w:t>
      </w:r>
      <w:r>
        <w:t>u8) + 0</w:t>
      </w:r>
      <w:r w:rsidR="00644CD5">
        <w:t>.</w:t>
      </w:r>
      <w:r>
        <w:t>788*T(v1</w:t>
      </w:r>
      <w:r w:rsidR="00644CD5">
        <w:t>.</w:t>
      </w:r>
      <w:r>
        <w:t>u20) -0</w:t>
      </w:r>
      <w:r w:rsidR="00644CD5">
        <w:t>.</w:t>
      </w:r>
      <w:r>
        <w:t>514*T(v29</w:t>
      </w:r>
      <w:r w:rsidR="00644CD5">
        <w:t>.</w:t>
      </w:r>
      <w:r>
        <w:t>u1) -0</w:t>
      </w:r>
      <w:r w:rsidR="00644CD5">
        <w:t>.</w:t>
      </w:r>
      <w:r>
        <w:t>444*T(v20</w:t>
      </w:r>
      <w:r w:rsidR="00644CD5">
        <w:t>.</w:t>
      </w:r>
      <w:r>
        <w:t>u16) -0</w:t>
      </w:r>
      <w:r w:rsidR="00644CD5">
        <w:t>.</w:t>
      </w:r>
      <w:r>
        <w:t>374*T(v15</w:t>
      </w:r>
      <w:r w:rsidR="00644CD5">
        <w:t>.</w:t>
      </w:r>
      <w:r>
        <w:t>u27) -0</w:t>
      </w:r>
      <w:r w:rsidR="00644CD5">
        <w:t>.</w:t>
      </w:r>
      <w:r>
        <w:t>0543*T(v4</w:t>
      </w:r>
      <w:r w:rsidR="00644CD5">
        <w:t>.</w:t>
      </w:r>
      <w:r>
        <w:t>u5) + 0</w:t>
      </w:r>
      <w:r w:rsidR="00644CD5">
        <w:t>.</w:t>
      </w:r>
      <w:r>
        <w:t>77*T(v16</w:t>
      </w:r>
      <w:r w:rsidR="00644CD5">
        <w:t>.</w:t>
      </w:r>
      <w:r>
        <w:t>u2) + 0</w:t>
      </w:r>
      <w:r w:rsidR="00644CD5">
        <w:t>.</w:t>
      </w:r>
      <w:r>
        <w:t>0499*T(v13</w:t>
      </w:r>
      <w:r w:rsidR="00644CD5">
        <w:t>.</w:t>
      </w:r>
      <w:r>
        <w:t>u4) -0</w:t>
      </w:r>
      <w:r w:rsidR="00644CD5">
        <w:t>.</w:t>
      </w:r>
      <w:r>
        <w:t>237*T(v8</w:t>
      </w:r>
      <w:r w:rsidR="00644CD5">
        <w:t>.</w:t>
      </w:r>
      <w:r>
        <w:t>u8) -0</w:t>
      </w:r>
      <w:r w:rsidR="00644CD5">
        <w:t>.</w:t>
      </w:r>
      <w:r>
        <w:t>372*T(v25</w:t>
      </w:r>
      <w:r w:rsidR="00644CD5">
        <w:t>.</w:t>
      </w:r>
      <w:r>
        <w:t>u3) + 0</w:t>
      </w:r>
      <w:r w:rsidR="00644CD5">
        <w:t>.</w:t>
      </w:r>
      <w:r>
        <w:t>8*T(v16</w:t>
      </w:r>
      <w:r w:rsidR="00644CD5">
        <w:t>.</w:t>
      </w:r>
      <w:r>
        <w:t>u6) -10</w:t>
      </w:r>
      <w:r w:rsidR="00644CD5">
        <w:t>.</w:t>
      </w:r>
      <w:r>
        <w:t>8*Length^2 -0</w:t>
      </w:r>
      <w:r w:rsidR="00644CD5">
        <w:t>.</w:t>
      </w:r>
      <w:r>
        <w:t>3*T(v6</w:t>
      </w:r>
      <w:r w:rsidR="00644CD5">
        <w:t>.</w:t>
      </w:r>
      <w:r>
        <w:t>u1) + 0</w:t>
      </w:r>
      <w:r w:rsidR="00644CD5">
        <w:t>.</w:t>
      </w:r>
      <w:r>
        <w:t>0785*T(v29</w:t>
      </w:r>
      <w:r w:rsidR="00644CD5">
        <w:t>.</w:t>
      </w:r>
      <w:r>
        <w:t>u3) -0</w:t>
      </w:r>
      <w:r w:rsidR="00644CD5">
        <w:t>.</w:t>
      </w:r>
      <w:r>
        <w:t>178*T(v5</w:t>
      </w:r>
      <w:r w:rsidR="00644CD5">
        <w:t>.</w:t>
      </w:r>
      <w:r>
        <w:t>u18) + 0</w:t>
      </w:r>
      <w:r w:rsidR="00644CD5">
        <w:t>.</w:t>
      </w:r>
      <w:r>
        <w:t>357*T(v6</w:t>
      </w:r>
      <w:r w:rsidR="00644CD5">
        <w:t>.</w:t>
      </w:r>
      <w:r>
        <w:t>u28) -0</w:t>
      </w:r>
      <w:r w:rsidR="00644CD5">
        <w:t>.</w:t>
      </w:r>
      <w:r>
        <w:t>384*T(v4</w:t>
      </w:r>
      <w:r w:rsidR="00644CD5">
        <w:t>.</w:t>
      </w:r>
      <w:r>
        <w:t>u36) + 0</w:t>
      </w:r>
      <w:r w:rsidR="00644CD5">
        <w:t>.</w:t>
      </w:r>
      <w:r>
        <w:t>0294*T(v1</w:t>
      </w:r>
      <w:r w:rsidR="00644CD5">
        <w:t>.</w:t>
      </w:r>
      <w:r>
        <w:t>u9) + 0</w:t>
      </w:r>
      <w:r w:rsidR="00644CD5">
        <w:t>.</w:t>
      </w:r>
      <w:r>
        <w:t>22*T(u16) -0</w:t>
      </w:r>
      <w:r w:rsidR="00644CD5">
        <w:t>.</w:t>
      </w:r>
      <w:r>
        <w:t>527*T(v9</w:t>
      </w:r>
      <w:r w:rsidR="00644CD5">
        <w:t>.</w:t>
      </w:r>
      <w:r>
        <w:t>u4) -0</w:t>
      </w:r>
      <w:r w:rsidR="00644CD5">
        <w:t>.</w:t>
      </w:r>
      <w:r>
        <w:t>182*T(v13</w:t>
      </w:r>
      <w:r w:rsidR="00644CD5">
        <w:t>.</w:t>
      </w:r>
      <w:r>
        <w:t>u5) -0</w:t>
      </w:r>
      <w:r w:rsidR="00644CD5">
        <w:t>.</w:t>
      </w:r>
      <w:r>
        <w:t>266*T(v9</w:t>
      </w:r>
      <w:r w:rsidR="00644CD5">
        <w:t>.</w:t>
      </w:r>
      <w:r>
        <w:t>u24) + 0</w:t>
      </w:r>
      <w:r w:rsidR="00644CD5">
        <w:t>.</w:t>
      </w:r>
      <w:r>
        <w:t>444*T(v13</w:t>
      </w:r>
      <w:r w:rsidR="00644CD5">
        <w:t>.</w:t>
      </w:r>
      <w:r>
        <w:t>u15) + 0</w:t>
      </w:r>
      <w:r w:rsidR="00644CD5">
        <w:t>.</w:t>
      </w:r>
      <w:r>
        <w:t>807*T(v8</w:t>
      </w:r>
      <w:r w:rsidR="00644CD5">
        <w:t>.</w:t>
      </w:r>
      <w:r>
        <w:t>u5) -0</w:t>
      </w:r>
      <w:r w:rsidR="00644CD5">
        <w:t>.</w:t>
      </w:r>
      <w:r>
        <w:t>26*T(v10</w:t>
      </w:r>
      <w:r w:rsidR="00644CD5">
        <w:t>.</w:t>
      </w:r>
      <w:r>
        <w:t>u17) + 0</w:t>
      </w:r>
      <w:r w:rsidR="00644CD5">
        <w:t>.</w:t>
      </w:r>
      <w:r>
        <w:t>258*T(v23</w:t>
      </w:r>
      <w:r w:rsidR="00644CD5">
        <w:t>.</w:t>
      </w:r>
      <w:r>
        <w:t>u9) + 0</w:t>
      </w:r>
      <w:r w:rsidR="00644CD5">
        <w:t>.</w:t>
      </w:r>
      <w:r>
        <w:t>651*T(v17</w:t>
      </w:r>
      <w:r w:rsidR="00644CD5">
        <w:t>.</w:t>
      </w:r>
      <w:r>
        <w:t>u20) -0</w:t>
      </w:r>
      <w:r w:rsidR="00644CD5">
        <w:t>.</w:t>
      </w:r>
      <w:r>
        <w:t>19*T(v2) + 0</w:t>
      </w:r>
      <w:r w:rsidR="00644CD5">
        <w:t>.</w:t>
      </w:r>
      <w:r>
        <w:t>489*T(v26</w:t>
      </w:r>
      <w:r w:rsidR="00644CD5">
        <w:t>.</w:t>
      </w:r>
      <w:r>
        <w:t>u4) -0</w:t>
      </w:r>
      <w:r w:rsidR="00644CD5">
        <w:t>.</w:t>
      </w:r>
      <w:r>
        <w:t>547*T(v4</w:t>
      </w:r>
      <w:r w:rsidR="00644CD5">
        <w:t>.</w:t>
      </w:r>
      <w:r>
        <w:t>u14) -0</w:t>
      </w:r>
      <w:r w:rsidR="00644CD5">
        <w:t>.</w:t>
      </w:r>
      <w:r>
        <w:t>612*T(v21</w:t>
      </w:r>
      <w:r w:rsidR="00644CD5">
        <w:t>.</w:t>
      </w:r>
      <w:r>
        <w:t>u12) -0</w:t>
      </w:r>
      <w:r w:rsidR="00644CD5">
        <w:t>.</w:t>
      </w:r>
      <w:r>
        <w:t>299*T(v6</w:t>
      </w:r>
      <w:r w:rsidR="00644CD5">
        <w:t>.</w:t>
      </w:r>
      <w:r>
        <w:t>u27) -0</w:t>
      </w:r>
      <w:r w:rsidR="00644CD5">
        <w:t>.</w:t>
      </w:r>
      <w:r>
        <w:t>4*NumPositive -0</w:t>
      </w:r>
      <w:r w:rsidR="00644CD5">
        <w:t>.</w:t>
      </w:r>
      <w:r>
        <w:t>356*T(v38</w:t>
      </w:r>
      <w:r w:rsidR="00644CD5">
        <w:t>.</w:t>
      </w:r>
      <w:r>
        <w:t>u1) -0</w:t>
      </w:r>
      <w:r w:rsidR="00644CD5">
        <w:t>.</w:t>
      </w:r>
      <w:r>
        <w:t>51*T(v23</w:t>
      </w:r>
      <w:r w:rsidR="00644CD5">
        <w:t>.</w:t>
      </w:r>
      <w:r>
        <w:t>u12) + 0</w:t>
      </w:r>
      <w:r w:rsidR="00644CD5">
        <w:t>.</w:t>
      </w:r>
      <w:r>
        <w:t>352*T(v4</w:t>
      </w:r>
      <w:r w:rsidR="00644CD5">
        <w:t>.</w:t>
      </w:r>
      <w:r>
        <w:t>u21) + 0</w:t>
      </w:r>
      <w:r w:rsidR="00644CD5">
        <w:t>.</w:t>
      </w:r>
      <w:r>
        <w:t>161*T(v20</w:t>
      </w:r>
      <w:r w:rsidR="00644CD5">
        <w:t>.</w:t>
      </w:r>
      <w:r>
        <w:t>u10) + 0</w:t>
      </w:r>
      <w:r w:rsidR="00644CD5">
        <w:t>.</w:t>
      </w:r>
      <w:r>
        <w:t>18*T(v4</w:t>
      </w:r>
      <w:r w:rsidR="00644CD5">
        <w:t>.</w:t>
      </w:r>
      <w:r>
        <w:t>u28) + 0</w:t>
      </w:r>
      <w:r w:rsidR="00644CD5">
        <w:t>.</w:t>
      </w:r>
      <w:r>
        <w:t>491*T(v8</w:t>
      </w:r>
      <w:r w:rsidR="00644CD5">
        <w:t>.</w:t>
      </w:r>
      <w:r>
        <w:t>u28) -0</w:t>
      </w:r>
      <w:r w:rsidR="00644CD5">
        <w:t>.</w:t>
      </w:r>
      <w:r>
        <w:t>308*T(v28</w:t>
      </w:r>
      <w:r w:rsidR="00644CD5">
        <w:t>.</w:t>
      </w:r>
      <w:r>
        <w:t>u14) + 0</w:t>
      </w:r>
      <w:r w:rsidR="00644CD5">
        <w:t>.</w:t>
      </w:r>
      <w:r>
        <w:t>23*T(v35</w:t>
      </w:r>
      <w:r w:rsidR="00644CD5">
        <w:t>.</w:t>
      </w:r>
      <w:r>
        <w:t>u3) + 0</w:t>
      </w:r>
      <w:r w:rsidR="00644CD5">
        <w:t>.</w:t>
      </w:r>
      <w:r>
        <w:t>416*T(v7</w:t>
      </w:r>
      <w:r w:rsidR="00644CD5">
        <w:t>.</w:t>
      </w:r>
      <w:r>
        <w:t>u13) -0</w:t>
      </w:r>
      <w:r w:rsidR="00644CD5">
        <w:t>.</w:t>
      </w:r>
      <w:r>
        <w:t>39*T(v4</w:t>
      </w:r>
      <w:r w:rsidR="00644CD5">
        <w:t>.</w:t>
      </w:r>
      <w:r>
        <w:t>u29) -0</w:t>
      </w:r>
      <w:r w:rsidR="00644CD5">
        <w:t>.</w:t>
      </w:r>
      <w:r>
        <w:t>0042*T(v14</w:t>
      </w:r>
      <w:r w:rsidR="00644CD5">
        <w:t>.</w:t>
      </w:r>
      <w:r>
        <w:t>u25) -0</w:t>
      </w:r>
      <w:r w:rsidR="00644CD5">
        <w:t>.</w:t>
      </w:r>
      <w:r>
        <w:t>292*T(u27) + 0</w:t>
      </w:r>
      <w:r w:rsidR="00644CD5">
        <w:t>.</w:t>
      </w:r>
      <w:r>
        <w:t>468*T(v2</w:t>
      </w:r>
      <w:r w:rsidR="00644CD5">
        <w:t>.</w:t>
      </w:r>
      <w:r>
        <w:t>u10) -0</w:t>
      </w:r>
      <w:r w:rsidR="00644CD5">
        <w:t>.</w:t>
      </w:r>
      <w:r>
        <w:t>56*T(v1</w:t>
      </w:r>
      <w:r w:rsidR="00644CD5">
        <w:t>.</w:t>
      </w:r>
      <w:r>
        <w:t>u33) + 0</w:t>
      </w:r>
      <w:r w:rsidR="00644CD5">
        <w:t>.</w:t>
      </w:r>
      <w:r>
        <w:t>288*T(v1</w:t>
      </w:r>
      <w:r w:rsidR="00644CD5">
        <w:t>.</w:t>
      </w:r>
      <w:r>
        <w:t>u32) + 0</w:t>
      </w:r>
      <w:r w:rsidR="00644CD5">
        <w:t>.</w:t>
      </w:r>
      <w:r>
        <w:t>223*T(v8</w:t>
      </w:r>
      <w:r w:rsidR="00644CD5">
        <w:t>.</w:t>
      </w:r>
      <w:r>
        <w:t>u1) + 0</w:t>
      </w:r>
      <w:r w:rsidR="00644CD5">
        <w:t>.</w:t>
      </w:r>
      <w:r>
        <w:t>47*T(v22</w:t>
      </w:r>
      <w:r w:rsidR="00644CD5">
        <w:t>.</w:t>
      </w:r>
      <w:r>
        <w:t>u20) + 0</w:t>
      </w:r>
      <w:r w:rsidR="00644CD5">
        <w:t>.</w:t>
      </w:r>
      <w:r>
        <w:t>605*T(v17</w:t>
      </w:r>
      <w:r w:rsidR="00644CD5">
        <w:t>.</w:t>
      </w:r>
      <w:r>
        <w:t>u26) + 0</w:t>
      </w:r>
      <w:r w:rsidR="00644CD5">
        <w:t>.</w:t>
      </w:r>
      <w:r>
        <w:t>308*T(v13</w:t>
      </w:r>
      <w:r w:rsidR="00644CD5">
        <w:t>.</w:t>
      </w:r>
      <w:r>
        <w:t>u16) + 0</w:t>
      </w:r>
      <w:r w:rsidR="00644CD5">
        <w:t>.</w:t>
      </w:r>
      <w:r>
        <w:t>241*T(v4</w:t>
      </w:r>
      <w:r w:rsidR="00644CD5">
        <w:t>.</w:t>
      </w:r>
      <w:r>
        <w:t>u11) + 0</w:t>
      </w:r>
      <w:r w:rsidR="00644CD5">
        <w:t>.</w:t>
      </w:r>
      <w:r>
        <w:t>398*T(v22</w:t>
      </w:r>
      <w:r w:rsidR="00644CD5">
        <w:t>.</w:t>
      </w:r>
      <w:r>
        <w:t>u17) -0</w:t>
      </w:r>
      <w:r w:rsidR="00644CD5">
        <w:t>.</w:t>
      </w:r>
      <w:r>
        <w:t>212*T(v10</w:t>
      </w:r>
      <w:r w:rsidR="00644CD5">
        <w:t>.</w:t>
      </w:r>
      <w:r>
        <w:t>u13) + 0</w:t>
      </w:r>
      <w:r w:rsidR="00644CD5">
        <w:t>.</w:t>
      </w:r>
      <w:r>
        <w:t>683*T(v13</w:t>
      </w:r>
      <w:r w:rsidR="00644CD5">
        <w:t>.</w:t>
      </w:r>
      <w:r>
        <w:t>u2) -0</w:t>
      </w:r>
      <w:r w:rsidR="00644CD5">
        <w:t>.</w:t>
      </w:r>
      <w:r>
        <w:t>25*T(v28</w:t>
      </w:r>
      <w:r w:rsidR="00644CD5">
        <w:t>.</w:t>
      </w:r>
      <w:r>
        <w:t>u7) + 0</w:t>
      </w:r>
      <w:r w:rsidR="00644CD5">
        <w:t>.</w:t>
      </w:r>
      <w:r>
        <w:t>231*T(v5</w:t>
      </w:r>
      <w:r w:rsidR="00644CD5">
        <w:t>.</w:t>
      </w:r>
      <w:r>
        <w:t>u10) -0</w:t>
      </w:r>
      <w:r w:rsidR="00644CD5">
        <w:t>.</w:t>
      </w:r>
      <w:r>
        <w:t>275*T(v19</w:t>
      </w:r>
      <w:r w:rsidR="00644CD5">
        <w:t>.</w:t>
      </w:r>
      <w:r>
        <w:t>u16) -0</w:t>
      </w:r>
      <w:r w:rsidR="00644CD5">
        <w:t>.</w:t>
      </w:r>
      <w:r>
        <w:t>241*T(v23</w:t>
      </w:r>
      <w:r w:rsidR="00644CD5">
        <w:t>.</w:t>
      </w:r>
      <w:r>
        <w:t>u18) + 0</w:t>
      </w:r>
      <w:r w:rsidR="00644CD5">
        <w:t>.</w:t>
      </w:r>
      <w:r>
        <w:t>0462*T(v13) -0</w:t>
      </w:r>
      <w:r w:rsidR="00644CD5">
        <w:t>.</w:t>
      </w:r>
      <w:r>
        <w:t>129*T(v7</w:t>
      </w:r>
      <w:r w:rsidR="00644CD5">
        <w:t>.</w:t>
      </w:r>
      <w:r>
        <w:t>u17) -0</w:t>
      </w:r>
      <w:r w:rsidR="00644CD5">
        <w:t>.</w:t>
      </w:r>
      <w:r>
        <w:t>338*T(v19</w:t>
      </w:r>
      <w:r w:rsidR="00644CD5">
        <w:t>.</w:t>
      </w:r>
      <w:r>
        <w:t>u19) -0</w:t>
      </w:r>
      <w:r w:rsidR="00644CD5">
        <w:t>.</w:t>
      </w:r>
      <w:r>
        <w:t>398*T(v22</w:t>
      </w:r>
      <w:r w:rsidR="00644CD5">
        <w:t>.</w:t>
      </w:r>
      <w:r>
        <w:t>u6) -0</w:t>
      </w:r>
      <w:r w:rsidR="00644CD5">
        <w:t>.</w:t>
      </w:r>
      <w:r>
        <w:t>284*T(u17) + 0</w:t>
      </w:r>
      <w:r w:rsidR="00644CD5">
        <w:t>.</w:t>
      </w:r>
      <w:r>
        <w:t>416*T(v27</w:t>
      </w:r>
      <w:r w:rsidR="00644CD5">
        <w:t>.</w:t>
      </w:r>
      <w:r>
        <w:t>u1) -0</w:t>
      </w:r>
      <w:r w:rsidR="00644CD5">
        <w:t>.</w:t>
      </w:r>
      <w:r>
        <w:t>231*T(v17</w:t>
      </w:r>
      <w:r w:rsidR="00644CD5">
        <w:t>.</w:t>
      </w:r>
      <w:r>
        <w:t>u7) -0</w:t>
      </w:r>
      <w:r w:rsidR="00644CD5">
        <w:t>.</w:t>
      </w:r>
      <w:r>
        <w:t>571*T(v8</w:t>
      </w:r>
      <w:r w:rsidR="00644CD5">
        <w:t>.</w:t>
      </w:r>
      <w:r>
        <w:t>u3) -0</w:t>
      </w:r>
      <w:r w:rsidR="00644CD5">
        <w:t>.</w:t>
      </w:r>
      <w:r>
        <w:t>324*T(v36) + 0</w:t>
      </w:r>
      <w:r w:rsidR="00644CD5">
        <w:t>.</w:t>
      </w:r>
      <w:r>
        <w:t>289*T(v7</w:t>
      </w:r>
      <w:r w:rsidR="00644CD5">
        <w:t>.</w:t>
      </w:r>
      <w:r>
        <w:t>u28) + 0</w:t>
      </w:r>
      <w:r w:rsidR="00644CD5">
        <w:t>.</w:t>
      </w:r>
      <w:r>
        <w:t>317*T(v5</w:t>
      </w:r>
      <w:r w:rsidR="00644CD5">
        <w:t>.</w:t>
      </w:r>
      <w:r>
        <w:t>u33) -0</w:t>
      </w:r>
      <w:r w:rsidR="00644CD5">
        <w:t>.</w:t>
      </w:r>
      <w:r>
        <w:t>239*T(v1</w:t>
      </w:r>
      <w:r w:rsidR="00644CD5">
        <w:t>.</w:t>
      </w:r>
      <w:r>
        <w:t>u18) + 0</w:t>
      </w:r>
      <w:r w:rsidR="00644CD5">
        <w:t>.</w:t>
      </w:r>
      <w:r>
        <w:t>387*T(v13</w:t>
      </w:r>
      <w:r w:rsidR="00644CD5">
        <w:t>.</w:t>
      </w:r>
      <w:r>
        <w:t>u1) + 0</w:t>
      </w:r>
      <w:r w:rsidR="00644CD5">
        <w:t>.</w:t>
      </w:r>
      <w:r>
        <w:t>174*T(v4</w:t>
      </w:r>
      <w:r w:rsidR="00644CD5">
        <w:t>.</w:t>
      </w:r>
      <w:r>
        <w:t>u18) -0</w:t>
      </w:r>
      <w:r w:rsidR="00644CD5">
        <w:t>.</w:t>
      </w:r>
      <w:r>
        <w:t>279*T(v36</w:t>
      </w:r>
      <w:r w:rsidR="00644CD5">
        <w:t>.</w:t>
      </w:r>
      <w:r>
        <w:t>u2) + 0</w:t>
      </w:r>
      <w:r w:rsidR="00644CD5">
        <w:t>.</w:t>
      </w:r>
      <w:r>
        <w:t>152*T(v8</w:t>
      </w:r>
      <w:r w:rsidR="00644CD5">
        <w:t>.</w:t>
      </w:r>
      <w:r>
        <w:t>u23) -0</w:t>
      </w:r>
      <w:r w:rsidR="00644CD5">
        <w:t>.</w:t>
      </w:r>
      <w:r>
        <w:t>263*T(v31</w:t>
      </w:r>
      <w:r w:rsidR="00644CD5">
        <w:t>.</w:t>
      </w:r>
      <w:r>
        <w:t>u8) + 0</w:t>
      </w:r>
      <w:r w:rsidR="00644CD5">
        <w:t>.</w:t>
      </w:r>
      <w:r>
        <w:t>365*T(v3</w:t>
      </w:r>
      <w:r w:rsidR="00644CD5">
        <w:t>.</w:t>
      </w:r>
      <w:r>
        <w:t>u12) + 0</w:t>
      </w:r>
      <w:r w:rsidR="00644CD5">
        <w:t>.</w:t>
      </w:r>
      <w:r>
        <w:t>312*T(v8</w:t>
      </w:r>
      <w:r w:rsidR="00644CD5">
        <w:t>.</w:t>
      </w:r>
      <w:r>
        <w:t>u27) -0</w:t>
      </w:r>
      <w:r w:rsidR="00644CD5">
        <w:t>.</w:t>
      </w:r>
      <w:r>
        <w:t>176*T(v38</w:t>
      </w:r>
      <w:r w:rsidR="00644CD5">
        <w:t>.</w:t>
      </w:r>
      <w:r>
        <w:t>u2) + 0</w:t>
      </w:r>
      <w:r w:rsidR="00644CD5">
        <w:t>.</w:t>
      </w:r>
      <w:r>
        <w:t>371*T(v12</w:t>
      </w:r>
      <w:r w:rsidR="00644CD5">
        <w:t>.</w:t>
      </w:r>
      <w:r>
        <w:t>u29) -0</w:t>
      </w:r>
      <w:r w:rsidR="00644CD5">
        <w:t>.</w:t>
      </w:r>
      <w:r>
        <w:t>219*T(v1</w:t>
      </w:r>
      <w:r w:rsidR="00644CD5">
        <w:t>.</w:t>
      </w:r>
      <w:r>
        <w:t>u35) + 0</w:t>
      </w:r>
      <w:r w:rsidR="00644CD5">
        <w:t>.</w:t>
      </w:r>
      <w:r>
        <w:t>367*T(v1</w:t>
      </w:r>
      <w:r w:rsidR="00644CD5">
        <w:t>.</w:t>
      </w:r>
      <w:r>
        <w:t>u10) -0</w:t>
      </w:r>
      <w:r w:rsidR="00644CD5">
        <w:t>.</w:t>
      </w:r>
      <w:r>
        <w:t>319*T(v14</w:t>
      </w:r>
      <w:r w:rsidR="00644CD5">
        <w:t>.</w:t>
      </w:r>
      <w:r>
        <w:t>u11) -0</w:t>
      </w:r>
      <w:r w:rsidR="00644CD5">
        <w:t>.</w:t>
      </w:r>
      <w:r>
        <w:t>218*T(v32</w:t>
      </w:r>
      <w:r w:rsidR="00644CD5">
        <w:t>.</w:t>
      </w:r>
      <w:r>
        <w:t>u8) + 0</w:t>
      </w:r>
      <w:r w:rsidR="00644CD5">
        <w:t>.</w:t>
      </w:r>
      <w:r>
        <w:t>241*T(v18</w:t>
      </w:r>
      <w:r w:rsidR="00644CD5">
        <w:t>.</w:t>
      </w:r>
      <w:r>
        <w:t>u19) -0</w:t>
      </w:r>
      <w:r w:rsidR="00644CD5">
        <w:t>.</w:t>
      </w:r>
      <w:r>
        <w:t>282*T(v6</w:t>
      </w:r>
      <w:r w:rsidR="00644CD5">
        <w:t>.</w:t>
      </w:r>
      <w:r>
        <w:t>u9) -0</w:t>
      </w:r>
      <w:r w:rsidR="00644CD5">
        <w:t>.</w:t>
      </w:r>
      <w:r>
        <w:t>12*T(v1</w:t>
      </w:r>
      <w:r w:rsidR="00644CD5">
        <w:t>.</w:t>
      </w:r>
      <w:r>
        <w:t>u41) + 0</w:t>
      </w:r>
      <w:r w:rsidR="00644CD5">
        <w:t>.</w:t>
      </w:r>
      <w:r>
        <w:t>149*T(v33</w:t>
      </w:r>
      <w:r w:rsidR="00644CD5">
        <w:t>.</w:t>
      </w:r>
      <w:r>
        <w:t>u2) -0</w:t>
      </w:r>
      <w:r w:rsidR="00644CD5">
        <w:t>.</w:t>
      </w:r>
      <w:r>
        <w:t>181*T(u21) + 0</w:t>
      </w:r>
      <w:r w:rsidR="00644CD5">
        <w:t>.</w:t>
      </w:r>
      <w:r>
        <w:t>351*T(v26</w:t>
      </w:r>
      <w:r w:rsidR="00644CD5">
        <w:t>.</w:t>
      </w:r>
      <w:r>
        <w:t>u16) + 0</w:t>
      </w:r>
      <w:r w:rsidR="00644CD5">
        <w:t>.</w:t>
      </w:r>
      <w:r>
        <w:t>169*T(v20</w:t>
      </w:r>
      <w:r w:rsidR="00644CD5">
        <w:t>.</w:t>
      </w:r>
      <w:r>
        <w:t>u6) + 0</w:t>
      </w:r>
      <w:r w:rsidR="00644CD5">
        <w:t>.</w:t>
      </w:r>
      <w:r>
        <w:t>277*T(v36</w:t>
      </w:r>
      <w:r w:rsidR="00644CD5">
        <w:t>.</w:t>
      </w:r>
      <w:r>
        <w:t>u3) -0</w:t>
      </w:r>
      <w:r w:rsidR="00644CD5">
        <w:t>.</w:t>
      </w:r>
      <w:r>
        <w:t>398*T(v10</w:t>
      </w:r>
      <w:r w:rsidR="00644CD5">
        <w:t>.</w:t>
      </w:r>
      <w:r>
        <w:t>u10) -0</w:t>
      </w:r>
      <w:r w:rsidR="00644CD5">
        <w:t>.</w:t>
      </w:r>
      <w:r>
        <w:t>319*T(v4</w:t>
      </w:r>
      <w:r w:rsidR="00644CD5">
        <w:t>.</w:t>
      </w:r>
      <w:r>
        <w:t>u19) + 0</w:t>
      </w:r>
      <w:r w:rsidR="00644CD5">
        <w:t>.</w:t>
      </w:r>
      <w:r>
        <w:t>336*T(v12</w:t>
      </w:r>
      <w:r w:rsidR="00644CD5">
        <w:t>.</w:t>
      </w:r>
      <w:r>
        <w:t>u23) + 0</w:t>
      </w:r>
      <w:r w:rsidR="00644CD5">
        <w:t>.</w:t>
      </w:r>
      <w:r>
        <w:t>204*T(v3</w:t>
      </w:r>
      <w:r w:rsidR="00644CD5">
        <w:t>.</w:t>
      </w:r>
      <w:r>
        <w:t>u35) + 0</w:t>
      </w:r>
      <w:r w:rsidR="00644CD5">
        <w:t>.</w:t>
      </w:r>
      <w:r>
        <w:t>359*T(v4</w:t>
      </w:r>
      <w:r w:rsidR="00644CD5">
        <w:t>.</w:t>
      </w:r>
      <w:r>
        <w:t>u8) -0</w:t>
      </w:r>
      <w:r w:rsidR="00644CD5">
        <w:t>.</w:t>
      </w:r>
      <w:r>
        <w:t>131*T(v18</w:t>
      </w:r>
      <w:r w:rsidR="00644CD5">
        <w:t>.</w:t>
      </w:r>
      <w:r>
        <w:t>u22) + 0</w:t>
      </w:r>
      <w:r w:rsidR="00644CD5">
        <w:t>.</w:t>
      </w:r>
      <w:r>
        <w:t>316*T(v1</w:t>
      </w:r>
      <w:r w:rsidR="00644CD5">
        <w:t>.</w:t>
      </w:r>
      <w:r>
        <w:t>u28) + 0</w:t>
      </w:r>
      <w:r w:rsidR="00644CD5">
        <w:t>.</w:t>
      </w:r>
      <w:r>
        <w:t>211*T(v20</w:t>
      </w:r>
      <w:r w:rsidR="00644CD5">
        <w:t>.</w:t>
      </w:r>
      <w:r>
        <w:t>u1) -0</w:t>
      </w:r>
      <w:r w:rsidR="00644CD5">
        <w:t>.</w:t>
      </w:r>
      <w:r>
        <w:t>213*T(v1</w:t>
      </w:r>
      <w:r w:rsidR="00644CD5">
        <w:t>.</w:t>
      </w:r>
      <w:r>
        <w:t>u5) + 0</w:t>
      </w:r>
      <w:r w:rsidR="00644CD5">
        <w:t>.</w:t>
      </w:r>
      <w:r>
        <w:t>327*T(v18</w:t>
      </w:r>
      <w:r w:rsidR="00644CD5">
        <w:t>.</w:t>
      </w:r>
      <w:r>
        <w:t>u8) + 0</w:t>
      </w:r>
      <w:r w:rsidR="00644CD5">
        <w:t>.</w:t>
      </w:r>
      <w:r>
        <w:t>227*T(v18</w:t>
      </w:r>
      <w:r w:rsidR="00644CD5">
        <w:t>.</w:t>
      </w:r>
      <w:r>
        <w:t>u20) + 0</w:t>
      </w:r>
      <w:r w:rsidR="00644CD5">
        <w:t>.</w:t>
      </w:r>
      <w:r>
        <w:t>251*T(v3</w:t>
      </w:r>
      <w:r w:rsidR="00644CD5">
        <w:t>.</w:t>
      </w:r>
      <w:r>
        <w:t>u4) + 0</w:t>
      </w:r>
      <w:r w:rsidR="00644CD5">
        <w:t>.</w:t>
      </w:r>
      <w:r>
        <w:t>316*NumHal + 0</w:t>
      </w:r>
      <w:r w:rsidR="00644CD5">
        <w:t>.</w:t>
      </w:r>
      <w:r>
        <w:t>153*T(v10</w:t>
      </w:r>
      <w:r w:rsidR="00644CD5">
        <w:t>.</w:t>
      </w:r>
      <w:r>
        <w:t>u6) -0</w:t>
      </w:r>
      <w:r w:rsidR="00644CD5">
        <w:t>.</w:t>
      </w:r>
      <w:r>
        <w:t>302*T(v6</w:t>
      </w:r>
      <w:r w:rsidR="00644CD5">
        <w:t>.</w:t>
      </w:r>
      <w:r>
        <w:t>u21) + 0</w:t>
      </w:r>
      <w:r w:rsidR="00644CD5">
        <w:t>.</w:t>
      </w:r>
      <w:r>
        <w:t>0817*T(v26) -0</w:t>
      </w:r>
      <w:r w:rsidR="00644CD5">
        <w:t>.</w:t>
      </w:r>
      <w:r>
        <w:t>417*T(v10</w:t>
      </w:r>
      <w:r w:rsidR="00644CD5">
        <w:t>.</w:t>
      </w:r>
      <w:r>
        <w:t>u24) -0</w:t>
      </w:r>
      <w:r w:rsidR="00644CD5">
        <w:t>.</w:t>
      </w:r>
      <w:r>
        <w:t>141*T(v26</w:t>
      </w:r>
      <w:r w:rsidR="00644CD5">
        <w:t>.</w:t>
      </w:r>
      <w:r>
        <w:t>u9) + 0</w:t>
      </w:r>
      <w:r w:rsidR="00644CD5">
        <w:t>.</w:t>
      </w:r>
      <w:r>
        <w:t>252*T(v37</w:t>
      </w:r>
      <w:r w:rsidR="00644CD5">
        <w:t>.</w:t>
      </w:r>
      <w:r>
        <w:t>u5) + 0</w:t>
      </w:r>
      <w:r w:rsidR="00644CD5">
        <w:t>.</w:t>
      </w:r>
      <w:r>
        <w:t>305*T(v7</w:t>
      </w:r>
      <w:r w:rsidR="00644CD5">
        <w:t>.</w:t>
      </w:r>
      <w:r>
        <w:t>u2) -0</w:t>
      </w:r>
      <w:r w:rsidR="00644CD5">
        <w:t>.</w:t>
      </w:r>
      <w:r>
        <w:t>404*T(v4</w:t>
      </w:r>
      <w:r w:rsidR="00644CD5">
        <w:t>.</w:t>
      </w:r>
      <w:r>
        <w:t>u23) + 0</w:t>
      </w:r>
      <w:r w:rsidR="00644CD5">
        <w:t>.</w:t>
      </w:r>
      <w:r>
        <w:t>327*T(v17</w:t>
      </w:r>
      <w:r w:rsidR="00644CD5">
        <w:t>.</w:t>
      </w:r>
      <w:r>
        <w:t>u18) -0</w:t>
      </w:r>
      <w:r w:rsidR="00644CD5">
        <w:t>.</w:t>
      </w:r>
      <w:r>
        <w:t>132*T(v12</w:t>
      </w:r>
      <w:r w:rsidR="00644CD5">
        <w:t>.</w:t>
      </w:r>
      <w:r>
        <w:t>u21) + 0</w:t>
      </w:r>
      <w:r w:rsidR="00644CD5">
        <w:t>.</w:t>
      </w:r>
      <w:r>
        <w:t>149*T(v3</w:t>
      </w:r>
      <w:r w:rsidR="00644CD5">
        <w:t>.</w:t>
      </w:r>
      <w:r>
        <w:t>u23) -0</w:t>
      </w:r>
      <w:r w:rsidR="00644CD5">
        <w:t>.</w:t>
      </w:r>
      <w:r>
        <w:t>375*T(v27</w:t>
      </w:r>
      <w:r w:rsidR="00644CD5">
        <w:t>.</w:t>
      </w:r>
      <w:r>
        <w:t>u10) -0</w:t>
      </w:r>
      <w:r w:rsidR="00644CD5">
        <w:t>.</w:t>
      </w:r>
      <w:r>
        <w:t>272*T(v8</w:t>
      </w:r>
      <w:r w:rsidR="00644CD5">
        <w:t>.</w:t>
      </w:r>
      <w:r>
        <w:t>u21) + 0</w:t>
      </w:r>
      <w:r w:rsidR="00644CD5">
        <w:t>.</w:t>
      </w:r>
      <w:r>
        <w:t>31*T(v19</w:t>
      </w:r>
      <w:r w:rsidR="00644CD5">
        <w:t>.</w:t>
      </w:r>
      <w:r>
        <w:t>u9) -0</w:t>
      </w:r>
      <w:r w:rsidR="00644CD5">
        <w:t>.</w:t>
      </w:r>
      <w:r>
        <w:t>182*T(v13</w:t>
      </w:r>
      <w:r w:rsidR="00644CD5">
        <w:t>.</w:t>
      </w:r>
      <w:r>
        <w:t>u9) -0</w:t>
      </w:r>
      <w:r w:rsidR="00644CD5">
        <w:t>.</w:t>
      </w:r>
      <w:r>
        <w:t>183*T(v11</w:t>
      </w:r>
      <w:r w:rsidR="00644CD5">
        <w:t>.</w:t>
      </w:r>
      <w:r>
        <w:t>u31) -0</w:t>
      </w:r>
      <w:r w:rsidR="00644CD5">
        <w:t>.</w:t>
      </w:r>
      <w:r>
        <w:t>184*T(v27</w:t>
      </w:r>
      <w:r w:rsidR="00644CD5">
        <w:t>.</w:t>
      </w:r>
      <w:r>
        <w:t>u8) + 0</w:t>
      </w:r>
      <w:r w:rsidR="00644CD5">
        <w:t>.</w:t>
      </w:r>
      <w:r>
        <w:t>177*T(v32</w:t>
      </w:r>
      <w:r w:rsidR="00644CD5">
        <w:t>.</w:t>
      </w:r>
      <w:r>
        <w:t>u5) + 0</w:t>
      </w:r>
      <w:r w:rsidR="00644CD5">
        <w:t>.</w:t>
      </w:r>
      <w:r>
        <w:t>18*T(v11</w:t>
      </w:r>
      <w:r w:rsidR="00644CD5">
        <w:t>.</w:t>
      </w:r>
      <w:r>
        <w:t>u12) -0</w:t>
      </w:r>
      <w:r w:rsidR="00644CD5">
        <w:t>.</w:t>
      </w:r>
      <w:r>
        <w:t>234*T(v16</w:t>
      </w:r>
      <w:r w:rsidR="00644CD5">
        <w:t>.</w:t>
      </w:r>
      <w:r>
        <w:t>u13) + 0</w:t>
      </w:r>
      <w:r w:rsidR="00644CD5">
        <w:t>.</w:t>
      </w:r>
      <w:r>
        <w:t>285*T(v2</w:t>
      </w:r>
      <w:r w:rsidR="00644CD5">
        <w:t>.</w:t>
      </w:r>
      <w:r>
        <w:t>u20) + 0</w:t>
      </w:r>
      <w:r w:rsidR="00644CD5">
        <w:t>.</w:t>
      </w:r>
      <w:r>
        <w:t>233*T(v8</w:t>
      </w:r>
      <w:r w:rsidR="00644CD5">
        <w:t>.</w:t>
      </w:r>
      <w:r>
        <w:t>u34) -0</w:t>
      </w:r>
      <w:r w:rsidR="00644CD5">
        <w:t>.</w:t>
      </w:r>
      <w:r>
        <w:t>0517*T(v10</w:t>
      </w:r>
      <w:r w:rsidR="00644CD5">
        <w:t>.</w:t>
      </w:r>
      <w:r>
        <w:t>u31) -0</w:t>
      </w:r>
      <w:r w:rsidR="00644CD5">
        <w:t>.</w:t>
      </w:r>
      <w:r>
        <w:t>241*T(v18</w:t>
      </w:r>
      <w:r w:rsidR="00644CD5">
        <w:t>.</w:t>
      </w:r>
      <w:r>
        <w:t>u12) + 0</w:t>
      </w:r>
      <w:r w:rsidR="00644CD5">
        <w:t>.</w:t>
      </w:r>
      <w:r>
        <w:t>213*T(v5</w:t>
      </w:r>
      <w:r w:rsidR="00644CD5">
        <w:t>.</w:t>
      </w:r>
      <w:r>
        <w:t>u27) + 0</w:t>
      </w:r>
      <w:r w:rsidR="00644CD5">
        <w:t>.</w:t>
      </w:r>
      <w:r>
        <w:t>367*T(v15</w:t>
      </w:r>
      <w:r w:rsidR="00644CD5">
        <w:t>.</w:t>
      </w:r>
      <w:r>
        <w:t>u6) -0</w:t>
      </w:r>
      <w:r w:rsidR="00644CD5">
        <w:t>.</w:t>
      </w:r>
      <w:r>
        <w:t>167*T(v9</w:t>
      </w:r>
      <w:r w:rsidR="00644CD5">
        <w:t>.</w:t>
      </w:r>
      <w:r>
        <w:t>u14) + 0</w:t>
      </w:r>
      <w:r w:rsidR="00644CD5">
        <w:t>.</w:t>
      </w:r>
      <w:r>
        <w:t>236*T(v24</w:t>
      </w:r>
      <w:r w:rsidR="00644CD5">
        <w:t>.</w:t>
      </w:r>
      <w:r>
        <w:t>u15) + 0</w:t>
      </w:r>
      <w:r w:rsidR="00644CD5">
        <w:t>.</w:t>
      </w:r>
      <w:r>
        <w:t>276*T(v9</w:t>
      </w:r>
      <w:r w:rsidR="00644CD5">
        <w:t>.</w:t>
      </w:r>
      <w:r>
        <w:t>u25) -0</w:t>
      </w:r>
      <w:r w:rsidR="00644CD5">
        <w:t>.</w:t>
      </w:r>
      <w:r>
        <w:t>288*T(v11</w:t>
      </w:r>
      <w:r w:rsidR="00644CD5">
        <w:t>.</w:t>
      </w:r>
      <w:r>
        <w:t>u24) + 0</w:t>
      </w:r>
      <w:r w:rsidR="00644CD5">
        <w:t>.</w:t>
      </w:r>
      <w:r>
        <w:t>303*T(v12</w:t>
      </w:r>
      <w:r w:rsidR="00644CD5">
        <w:t>.</w:t>
      </w:r>
      <w:r>
        <w:t>u25) + 0</w:t>
      </w:r>
      <w:r w:rsidR="00644CD5">
        <w:t>.</w:t>
      </w:r>
      <w:r>
        <w:t>323*T(v8</w:t>
      </w:r>
      <w:r w:rsidR="00644CD5">
        <w:t>.</w:t>
      </w:r>
      <w:r>
        <w:t>u20) + 0</w:t>
      </w:r>
      <w:r w:rsidR="00644CD5">
        <w:t>.</w:t>
      </w:r>
      <w:r>
        <w:t>264*T(v21</w:t>
      </w:r>
      <w:r w:rsidR="00644CD5">
        <w:t>.</w:t>
      </w:r>
      <w:r>
        <w:t>u5) -0</w:t>
      </w:r>
      <w:r w:rsidR="00644CD5">
        <w:t>.</w:t>
      </w:r>
      <w:r>
        <w:t>31*T(v5</w:t>
      </w:r>
      <w:r w:rsidR="00644CD5">
        <w:t>.</w:t>
      </w:r>
      <w:r>
        <w:t>u17) -0</w:t>
      </w:r>
      <w:r w:rsidR="00644CD5">
        <w:t>.</w:t>
      </w:r>
      <w:r>
        <w:t>22*T(v25</w:t>
      </w:r>
      <w:r w:rsidR="00644CD5">
        <w:t>.</w:t>
      </w:r>
      <w:r>
        <w:t>u7) -0</w:t>
      </w:r>
      <w:r w:rsidR="00644CD5">
        <w:t>.</w:t>
      </w:r>
      <w:r>
        <w:t>214*T(v17</w:t>
      </w:r>
      <w:r w:rsidR="00644CD5">
        <w:t>.</w:t>
      </w:r>
      <w:r>
        <w:t>u10) -0</w:t>
      </w:r>
      <w:r w:rsidR="00644CD5">
        <w:t>.</w:t>
      </w:r>
      <w:r>
        <w:t>231*T(v19</w:t>
      </w:r>
      <w:r w:rsidR="00644CD5">
        <w:t>.</w:t>
      </w:r>
      <w:r>
        <w:t>u21) -0</w:t>
      </w:r>
      <w:r w:rsidR="00644CD5">
        <w:t>.</w:t>
      </w:r>
      <w:r>
        <w:t>208*T(v13</w:t>
      </w:r>
      <w:r w:rsidR="00644CD5">
        <w:t>.</w:t>
      </w:r>
      <w:r>
        <w:t>u20) -0</w:t>
      </w:r>
      <w:r w:rsidR="00644CD5">
        <w:t>.</w:t>
      </w:r>
      <w:r>
        <w:t>346*T(v7</w:t>
      </w:r>
      <w:r w:rsidR="00644CD5">
        <w:t>.</w:t>
      </w:r>
      <w:r>
        <w:t>u8) -0</w:t>
      </w:r>
      <w:r w:rsidR="00644CD5">
        <w:t>.</w:t>
      </w:r>
      <w:r>
        <w:t>246*T(v5</w:t>
      </w:r>
      <w:r w:rsidR="00644CD5">
        <w:t>.</w:t>
      </w:r>
      <w:r>
        <w:t>u13) -0</w:t>
      </w:r>
      <w:r w:rsidR="00644CD5">
        <w:t>.</w:t>
      </w:r>
      <w:r>
        <w:t>247*T(v26</w:t>
      </w:r>
      <w:r w:rsidR="00644CD5">
        <w:t>.</w:t>
      </w:r>
      <w:r>
        <w:t>u2) -0</w:t>
      </w:r>
      <w:r w:rsidR="00644CD5">
        <w:t>.</w:t>
      </w:r>
      <w:r>
        <w:t>36*T(v5</w:t>
      </w:r>
      <w:r w:rsidR="00644CD5">
        <w:t>.</w:t>
      </w:r>
      <w:r>
        <w:t>u14) + 0</w:t>
      </w:r>
      <w:r w:rsidR="00644CD5">
        <w:t>.</w:t>
      </w:r>
      <w:r>
        <w:t>279*NumDonor -0</w:t>
      </w:r>
      <w:r w:rsidR="00644CD5">
        <w:t>.</w:t>
      </w:r>
      <w:r>
        <w:t>29*T(v15</w:t>
      </w:r>
      <w:r w:rsidR="00644CD5">
        <w:t>.</w:t>
      </w:r>
      <w:r>
        <w:t>u24) -0</w:t>
      </w:r>
      <w:r w:rsidR="00644CD5">
        <w:t>.</w:t>
      </w:r>
      <w:r>
        <w:t>361*T(v15</w:t>
      </w:r>
      <w:r w:rsidR="00644CD5">
        <w:t>.</w:t>
      </w:r>
      <w:r>
        <w:t>u1) + 0</w:t>
      </w:r>
      <w:r w:rsidR="00644CD5">
        <w:t>.</w:t>
      </w:r>
      <w:r>
        <w:t>3*T(v34</w:t>
      </w:r>
      <w:r w:rsidR="00644CD5">
        <w:t>.</w:t>
      </w:r>
      <w:r>
        <w:t>u3) + 0</w:t>
      </w:r>
      <w:r w:rsidR="00644CD5">
        <w:t>.</w:t>
      </w:r>
      <w:r>
        <w:t>228*T(v2</w:t>
      </w:r>
      <w:r w:rsidR="00644CD5">
        <w:t>.</w:t>
      </w:r>
      <w:r>
        <w:t>u36) -0</w:t>
      </w:r>
      <w:r w:rsidR="00644CD5">
        <w:t>.</w:t>
      </w:r>
      <w:r>
        <w:t>325*T(v6</w:t>
      </w:r>
      <w:r w:rsidR="00644CD5">
        <w:t>.</w:t>
      </w:r>
      <w:r>
        <w:t>u6) + 0</w:t>
      </w:r>
      <w:r w:rsidR="00644CD5">
        <w:t>.</w:t>
      </w:r>
      <w:r>
        <w:t>208*T(v25</w:t>
      </w:r>
      <w:r w:rsidR="00644CD5">
        <w:t>.</w:t>
      </w:r>
      <w:r>
        <w:t>u18) + 0</w:t>
      </w:r>
      <w:r w:rsidR="00644CD5">
        <w:t>.</w:t>
      </w:r>
      <w:r>
        <w:t>307*T(v16</w:t>
      </w:r>
      <w:r w:rsidR="00644CD5">
        <w:t>.</w:t>
      </w:r>
      <w:r>
        <w:t>u5) + 0</w:t>
      </w:r>
      <w:r w:rsidR="00644CD5">
        <w:t>.</w:t>
      </w:r>
      <w:r>
        <w:t>247*T(v1</w:t>
      </w:r>
      <w:r w:rsidR="00644CD5">
        <w:t>.</w:t>
      </w:r>
      <w:r>
        <w:t>u36) + 0</w:t>
      </w:r>
      <w:r w:rsidR="00644CD5">
        <w:t>.</w:t>
      </w:r>
      <w:r>
        <w:t>35*T(v1</w:t>
      </w:r>
      <w:r w:rsidR="00644CD5">
        <w:t>.</w:t>
      </w:r>
      <w:r>
        <w:t>u39) + 0</w:t>
      </w:r>
      <w:r w:rsidR="00644CD5">
        <w:t>.</w:t>
      </w:r>
      <w:r>
        <w:t>245*T(v17</w:t>
      </w:r>
      <w:r w:rsidR="00644CD5">
        <w:t>.</w:t>
      </w:r>
      <w:r>
        <w:t>u3) + 0</w:t>
      </w:r>
      <w:r w:rsidR="00644CD5">
        <w:t>.</w:t>
      </w:r>
      <w:r>
        <w:t>167*T(v17</w:t>
      </w:r>
      <w:r w:rsidR="00644CD5">
        <w:t>.</w:t>
      </w:r>
      <w:r>
        <w:t>u11) -0</w:t>
      </w:r>
      <w:r w:rsidR="00644CD5">
        <w:t>.</w:t>
      </w:r>
      <w:r>
        <w:t>198*T(v19</w:t>
      </w:r>
      <w:r w:rsidR="00644CD5">
        <w:t>.</w:t>
      </w:r>
      <w:r>
        <w:t>u17) + 0</w:t>
      </w:r>
      <w:r w:rsidR="00644CD5">
        <w:t>.</w:t>
      </w:r>
      <w:r>
        <w:t>227*T(v17</w:t>
      </w:r>
      <w:r w:rsidR="00644CD5">
        <w:t>.</w:t>
      </w:r>
      <w:r>
        <w:t>u2) + 0</w:t>
      </w:r>
      <w:r w:rsidR="00644CD5">
        <w:t>.</w:t>
      </w:r>
      <w:r>
        <w:t>332*T(v17</w:t>
      </w:r>
      <w:r w:rsidR="00644CD5">
        <w:t>.</w:t>
      </w:r>
      <w:r>
        <w:t>u4) + 0</w:t>
      </w:r>
      <w:r w:rsidR="00644CD5">
        <w:t>.</w:t>
      </w:r>
      <w:r>
        <w:t>204*T(v41</w:t>
      </w:r>
      <w:r w:rsidR="00644CD5">
        <w:t>.</w:t>
      </w:r>
      <w:r>
        <w:t>u1) -0</w:t>
      </w:r>
      <w:r w:rsidR="00644CD5">
        <w:t>.</w:t>
      </w:r>
      <w:r>
        <w:t>268*T(v23</w:t>
      </w:r>
      <w:r w:rsidR="00644CD5">
        <w:t>.</w:t>
      </w:r>
      <w:r>
        <w:t>u7) -0</w:t>
      </w:r>
      <w:r w:rsidR="00644CD5">
        <w:t>.</w:t>
      </w:r>
      <w:r>
        <w:t>299*T(v14</w:t>
      </w:r>
      <w:r w:rsidR="00644CD5">
        <w:t>.</w:t>
      </w:r>
      <w:r>
        <w:t>u1) -0</w:t>
      </w:r>
      <w:r w:rsidR="00644CD5">
        <w:t>.</w:t>
      </w:r>
      <w:r>
        <w:t>203*T(v7</w:t>
      </w:r>
      <w:r w:rsidR="00644CD5">
        <w:t>.</w:t>
      </w:r>
      <w:r>
        <w:t>u34) -0</w:t>
      </w:r>
      <w:r w:rsidR="00644CD5">
        <w:t>.</w:t>
      </w:r>
      <w:r>
        <w:t>253*T(v11</w:t>
      </w:r>
      <w:r w:rsidR="00644CD5">
        <w:t>.</w:t>
      </w:r>
      <w:r>
        <w:t>u4) + 0</w:t>
      </w:r>
      <w:r w:rsidR="00644CD5">
        <w:t>.</w:t>
      </w:r>
      <w:r>
        <w:t>186*T(v16</w:t>
      </w:r>
      <w:r w:rsidR="00644CD5">
        <w:t>.</w:t>
      </w:r>
      <w:r>
        <w:t>u9) + 0</w:t>
      </w:r>
      <w:r w:rsidR="00644CD5">
        <w:t>.</w:t>
      </w:r>
      <w:r>
        <w:t>202*T(v10</w:t>
      </w:r>
      <w:r w:rsidR="00644CD5">
        <w:t>.</w:t>
      </w:r>
      <w:r>
        <w:t>u15) -0</w:t>
      </w:r>
      <w:r w:rsidR="00644CD5">
        <w:t>.</w:t>
      </w:r>
      <w:r>
        <w:t>143*T(v40</w:t>
      </w:r>
      <w:r w:rsidR="00644CD5">
        <w:t>.</w:t>
      </w:r>
      <w:r>
        <w:t>u1) + 0</w:t>
      </w:r>
      <w:r w:rsidR="00644CD5">
        <w:t>.</w:t>
      </w:r>
      <w:r>
        <w:t>309*T(v6</w:t>
      </w:r>
      <w:r w:rsidR="00644CD5">
        <w:t>.</w:t>
      </w:r>
      <w:r>
        <w:t>u15) -0</w:t>
      </w:r>
      <w:r w:rsidR="00644CD5">
        <w:t>.</w:t>
      </w:r>
      <w:r>
        <w:t>292*T(v11</w:t>
      </w:r>
      <w:r w:rsidR="00644CD5">
        <w:t>.</w:t>
      </w:r>
      <w:r>
        <w:t>u8) -0</w:t>
      </w:r>
      <w:r w:rsidR="00644CD5">
        <w:t>.</w:t>
      </w:r>
      <w:r>
        <w:t>215*T(v14</w:t>
      </w:r>
      <w:r w:rsidR="00644CD5">
        <w:t>.</w:t>
      </w:r>
      <w:r>
        <w:t>u17) -0</w:t>
      </w:r>
      <w:r w:rsidR="00644CD5">
        <w:t>.</w:t>
      </w:r>
      <w:r>
        <w:t>324*T(v1</w:t>
      </w:r>
      <w:r w:rsidR="00644CD5">
        <w:t>.</w:t>
      </w:r>
      <w:r>
        <w:t>u2) -0</w:t>
      </w:r>
      <w:r w:rsidR="00644CD5">
        <w:t>.</w:t>
      </w:r>
      <w:r>
        <w:t>194*T(v24</w:t>
      </w:r>
      <w:r w:rsidR="00644CD5">
        <w:t>.</w:t>
      </w:r>
      <w:r>
        <w:t>u11) -0</w:t>
      </w:r>
      <w:r w:rsidR="00644CD5">
        <w:t>.</w:t>
      </w:r>
      <w:r>
        <w:t>265*T(v5</w:t>
      </w:r>
      <w:r w:rsidR="00644CD5">
        <w:t>.</w:t>
      </w:r>
      <w:r>
        <w:t>u2) -0</w:t>
      </w:r>
      <w:r w:rsidR="00644CD5">
        <w:t>.</w:t>
      </w:r>
      <w:r>
        <w:t>188*T(v24</w:t>
      </w:r>
      <w:r w:rsidR="00644CD5">
        <w:t>.</w:t>
      </w:r>
      <w:r>
        <w:t>u3) + 0</w:t>
      </w:r>
      <w:r w:rsidR="00644CD5">
        <w:t>.</w:t>
      </w:r>
      <w:r>
        <w:t>251*T(v12</w:t>
      </w:r>
      <w:r w:rsidR="00644CD5">
        <w:t>.</w:t>
      </w:r>
      <w:r>
        <w:t>u1) -0</w:t>
      </w:r>
      <w:r w:rsidR="00644CD5">
        <w:t>.</w:t>
      </w:r>
      <w:r>
        <w:t>23*T(v24</w:t>
      </w:r>
      <w:r w:rsidR="00644CD5">
        <w:t>.</w:t>
      </w:r>
      <w:r>
        <w:t>u9) -0</w:t>
      </w:r>
      <w:r w:rsidR="00644CD5">
        <w:t>.</w:t>
      </w:r>
      <w:r>
        <w:t>111*T(u18) -0</w:t>
      </w:r>
      <w:r w:rsidR="00644CD5">
        <w:t>.</w:t>
      </w:r>
      <w:r>
        <w:t>28*T(v5</w:t>
      </w:r>
      <w:r w:rsidR="00644CD5">
        <w:t>.</w:t>
      </w:r>
      <w:r>
        <w:t>u4) -0</w:t>
      </w:r>
      <w:r w:rsidR="00644CD5">
        <w:t>.</w:t>
      </w:r>
      <w:r>
        <w:t>236*T(v24</w:t>
      </w:r>
      <w:r w:rsidR="00644CD5">
        <w:t>.</w:t>
      </w:r>
      <w:r>
        <w:t>u5) -0</w:t>
      </w:r>
      <w:r w:rsidR="00644CD5">
        <w:t>.</w:t>
      </w:r>
      <w:r>
        <w:t>214*T(v21</w:t>
      </w:r>
      <w:r w:rsidR="00644CD5">
        <w:t>.</w:t>
      </w:r>
      <w:r>
        <w:t>u17) -0</w:t>
      </w:r>
      <w:r w:rsidR="00644CD5">
        <w:t>.</w:t>
      </w:r>
      <w:r>
        <w:t>195*T(v4</w:t>
      </w:r>
      <w:r w:rsidR="00644CD5">
        <w:t>.</w:t>
      </w:r>
      <w:r>
        <w:t>u34) -0</w:t>
      </w:r>
      <w:r w:rsidR="00644CD5">
        <w:t>.</w:t>
      </w:r>
      <w:r>
        <w:t>139*T(u10) + 0</w:t>
      </w:r>
      <w:r w:rsidR="00644CD5">
        <w:t>.</w:t>
      </w:r>
      <w:r>
        <w:t>118*T(v4</w:t>
      </w:r>
      <w:r w:rsidR="00644CD5">
        <w:t>.</w:t>
      </w:r>
      <w:r>
        <w:t>u35) -0</w:t>
      </w:r>
      <w:r w:rsidR="00644CD5">
        <w:t>.</w:t>
      </w:r>
      <w:r>
        <w:t>173*T(v11</w:t>
      </w:r>
      <w:r w:rsidR="00644CD5">
        <w:t>.</w:t>
      </w:r>
      <w:r>
        <w:t>u10) -0</w:t>
      </w:r>
      <w:r w:rsidR="00644CD5">
        <w:t>.</w:t>
      </w:r>
      <w:r>
        <w:t>119*T(v38) -0</w:t>
      </w:r>
      <w:r w:rsidR="00644CD5">
        <w:t>.</w:t>
      </w:r>
      <w:r>
        <w:t>246*T(v3</w:t>
      </w:r>
      <w:r w:rsidR="00644CD5">
        <w:t>.</w:t>
      </w:r>
      <w:r>
        <w:t>u10) + 0</w:t>
      </w:r>
      <w:r w:rsidR="00644CD5">
        <w:t>.</w:t>
      </w:r>
      <w:r>
        <w:t>239*T(v9</w:t>
      </w:r>
      <w:r w:rsidR="00644CD5">
        <w:t>.</w:t>
      </w:r>
      <w:r>
        <w:t>u23) -0</w:t>
      </w:r>
      <w:r w:rsidR="00644CD5">
        <w:t>.</w:t>
      </w:r>
      <w:r>
        <w:t>191*T(v30</w:t>
      </w:r>
      <w:r w:rsidR="00644CD5">
        <w:t>.</w:t>
      </w:r>
      <w:r>
        <w:t>u12) -0</w:t>
      </w:r>
      <w:r w:rsidR="00644CD5">
        <w:t>.</w:t>
      </w:r>
      <w:r>
        <w:t>095*T(v32) -0</w:t>
      </w:r>
      <w:r w:rsidR="00644CD5">
        <w:t>.</w:t>
      </w:r>
      <w:r>
        <w:t>24*T(v23</w:t>
      </w:r>
      <w:r w:rsidR="00644CD5">
        <w:t>.</w:t>
      </w:r>
      <w:r>
        <w:t>u20) + 0</w:t>
      </w:r>
      <w:r w:rsidR="00644CD5">
        <w:t>.</w:t>
      </w:r>
      <w:r>
        <w:t>221*T(v14</w:t>
      </w:r>
      <w:r w:rsidR="00644CD5">
        <w:t>.</w:t>
      </w:r>
      <w:r>
        <w:t>u26) + 0</w:t>
      </w:r>
      <w:r w:rsidR="00644CD5">
        <w:t>.</w:t>
      </w:r>
      <w:r>
        <w:t>134*T(u39) + 0</w:t>
      </w:r>
      <w:r w:rsidR="00644CD5">
        <w:t>.</w:t>
      </w:r>
      <w:r>
        <w:t>177*T(v2</w:t>
      </w:r>
      <w:r w:rsidR="00644CD5">
        <w:t>.</w:t>
      </w:r>
      <w:r>
        <w:t>u7) -0</w:t>
      </w:r>
      <w:r w:rsidR="00644CD5">
        <w:t>.</w:t>
      </w:r>
      <w:r>
        <w:t>148*T(v12</w:t>
      </w:r>
      <w:r w:rsidR="00644CD5">
        <w:t>.</w:t>
      </w:r>
      <w:r>
        <w:t>u14) -0</w:t>
      </w:r>
      <w:r w:rsidR="00644CD5">
        <w:t>.</w:t>
      </w:r>
      <w:r>
        <w:t>197*T(v21</w:t>
      </w:r>
      <w:r w:rsidR="00644CD5">
        <w:t>.</w:t>
      </w:r>
      <w:r>
        <w:t>u1) + 0</w:t>
      </w:r>
      <w:r w:rsidR="00644CD5">
        <w:t>.</w:t>
      </w:r>
      <w:r>
        <w:t>139*T(v28</w:t>
      </w:r>
      <w:r w:rsidR="00644CD5">
        <w:t>.</w:t>
      </w:r>
      <w:r>
        <w:t>u1) + 0</w:t>
      </w:r>
      <w:r w:rsidR="00644CD5">
        <w:t>.</w:t>
      </w:r>
      <w:r>
        <w:t>145*T(v4</w:t>
      </w:r>
      <w:r w:rsidR="00644CD5">
        <w:t>.</w:t>
      </w:r>
      <w:r>
        <w:t>u31) + 0</w:t>
      </w:r>
      <w:r w:rsidR="00644CD5">
        <w:t>.</w:t>
      </w:r>
      <w:r>
        <w:t>228*T(v19</w:t>
      </w:r>
      <w:r w:rsidR="00644CD5">
        <w:t>.</w:t>
      </w:r>
      <w:r>
        <w:t>u5) + 0</w:t>
      </w:r>
      <w:r w:rsidR="00644CD5">
        <w:t>.</w:t>
      </w:r>
      <w:r>
        <w:t>208*T(v14</w:t>
      </w:r>
      <w:r w:rsidR="00644CD5">
        <w:t>.</w:t>
      </w:r>
      <w:r>
        <w:t>u10) -0</w:t>
      </w:r>
      <w:r w:rsidR="00644CD5">
        <w:t>.</w:t>
      </w:r>
      <w:r>
        <w:t>207*T(v28</w:t>
      </w:r>
      <w:r w:rsidR="00644CD5">
        <w:t>.</w:t>
      </w:r>
      <w:r>
        <w:t>u3) + 0</w:t>
      </w:r>
      <w:r w:rsidR="00644CD5">
        <w:t>.</w:t>
      </w:r>
      <w:r>
        <w:t>151*T(v19</w:t>
      </w:r>
      <w:r w:rsidR="00644CD5">
        <w:t>.</w:t>
      </w:r>
      <w:r>
        <w:t>u12) -0</w:t>
      </w:r>
      <w:r w:rsidR="00644CD5">
        <w:t>.</w:t>
      </w:r>
      <w:r>
        <w:t>224*T(v24</w:t>
      </w:r>
      <w:r w:rsidR="00644CD5">
        <w:t>.</w:t>
      </w:r>
      <w:r>
        <w:t>u6) + 0</w:t>
      </w:r>
      <w:r w:rsidR="00644CD5">
        <w:t>.</w:t>
      </w:r>
      <w:r>
        <w:t>179*T(v29</w:t>
      </w:r>
      <w:r w:rsidR="00644CD5">
        <w:t>.</w:t>
      </w:r>
      <w:r>
        <w:t>u12) -0</w:t>
      </w:r>
      <w:r w:rsidR="00644CD5">
        <w:t>.</w:t>
      </w:r>
      <w:r>
        <w:t>142*T(v23</w:t>
      </w:r>
      <w:r w:rsidR="00644CD5">
        <w:t>.</w:t>
      </w:r>
      <w:r>
        <w:t>u19) -0</w:t>
      </w:r>
      <w:r w:rsidR="00644CD5">
        <w:t>.</w:t>
      </w:r>
      <w:r>
        <w:t>168*T(v22</w:t>
      </w:r>
      <w:r w:rsidR="00644CD5">
        <w:t>.</w:t>
      </w:r>
      <w:r>
        <w:t>u19) + 0</w:t>
      </w:r>
      <w:r w:rsidR="00644CD5">
        <w:t>.</w:t>
      </w:r>
      <w:r>
        <w:t>181*T(v31</w:t>
      </w:r>
      <w:r w:rsidR="00644CD5">
        <w:t>.</w:t>
      </w:r>
      <w:r>
        <w:t>u12) + 0</w:t>
      </w:r>
      <w:r w:rsidR="00644CD5">
        <w:t>.</w:t>
      </w:r>
      <w:r>
        <w:t>206*T(v1</w:t>
      </w:r>
      <w:r w:rsidR="00644CD5">
        <w:t>.</w:t>
      </w:r>
      <w:r>
        <w:t>u17) + 0</w:t>
      </w:r>
      <w:r w:rsidR="00644CD5">
        <w:t>.</w:t>
      </w:r>
      <w:r>
        <w:t>233*T(v9</w:t>
      </w:r>
      <w:r w:rsidR="00644CD5">
        <w:t>.</w:t>
      </w:r>
      <w:r>
        <w:t>u17) + 0</w:t>
      </w:r>
      <w:r w:rsidR="00644CD5">
        <w:t>.</w:t>
      </w:r>
      <w:r>
        <w:t>168*T(v18</w:t>
      </w:r>
      <w:r w:rsidR="00644CD5">
        <w:t>.</w:t>
      </w:r>
      <w:r>
        <w:t>u18) -0</w:t>
      </w:r>
      <w:r w:rsidR="00644CD5">
        <w:t>.</w:t>
      </w:r>
      <w:r>
        <w:t>22*T(v27</w:t>
      </w:r>
      <w:r w:rsidR="00644CD5">
        <w:t>.</w:t>
      </w:r>
      <w:r>
        <w:t>u3) + 0</w:t>
      </w:r>
      <w:r w:rsidR="00644CD5">
        <w:t>.</w:t>
      </w:r>
      <w:r>
        <w:t>17*T(v14</w:t>
      </w:r>
      <w:r w:rsidR="00644CD5">
        <w:t>.</w:t>
      </w:r>
      <w:r>
        <w:t>u7) + 0</w:t>
      </w:r>
      <w:r w:rsidR="00644CD5">
        <w:t>.</w:t>
      </w:r>
      <w:r>
        <w:t>14*T(v25</w:t>
      </w:r>
      <w:r w:rsidR="00644CD5">
        <w:t>.</w:t>
      </w:r>
      <w:r>
        <w:t>u17) + 0</w:t>
      </w:r>
      <w:r w:rsidR="00644CD5">
        <w:t>.</w:t>
      </w:r>
      <w:r>
        <w:t>121*T(v25</w:t>
      </w:r>
      <w:r w:rsidR="00644CD5">
        <w:t>.</w:t>
      </w:r>
      <w:r>
        <w:t>u13) -0</w:t>
      </w:r>
      <w:r w:rsidR="00644CD5">
        <w:t>.</w:t>
      </w:r>
      <w:r>
        <w:t>095*T(v29) -0</w:t>
      </w:r>
      <w:r w:rsidR="00644CD5">
        <w:t>.</w:t>
      </w:r>
      <w:r>
        <w:t>133*T(v17</w:t>
      </w:r>
      <w:r w:rsidR="00644CD5">
        <w:t>.</w:t>
      </w:r>
      <w:r>
        <w:t>u13) + 0</w:t>
      </w:r>
      <w:r w:rsidR="00644CD5">
        <w:t>.</w:t>
      </w:r>
      <w:r>
        <w:t>118*T(v10) + 0</w:t>
      </w:r>
      <w:r w:rsidR="00644CD5">
        <w:t>.</w:t>
      </w:r>
      <w:r>
        <w:t>16*T(v8</w:t>
      </w:r>
      <w:r w:rsidR="00644CD5">
        <w:t>.</w:t>
      </w:r>
      <w:r>
        <w:t>u9) -0</w:t>
      </w:r>
      <w:r w:rsidR="00644CD5">
        <w:t>.</w:t>
      </w:r>
      <w:r>
        <w:t>163*T(v12</w:t>
      </w:r>
      <w:r w:rsidR="00644CD5">
        <w:t>.</w:t>
      </w:r>
      <w:r>
        <w:t>u8) -0</w:t>
      </w:r>
      <w:r w:rsidR="00644CD5">
        <w:t>.</w:t>
      </w:r>
      <w:r>
        <w:t>222*T(v2</w:t>
      </w:r>
      <w:r w:rsidR="00644CD5">
        <w:t>.</w:t>
      </w:r>
      <w:r>
        <w:t>u16) + 0</w:t>
      </w:r>
      <w:r w:rsidR="00644CD5">
        <w:t>.</w:t>
      </w:r>
      <w:r>
        <w:t>136*T(v7</w:t>
      </w:r>
      <w:r w:rsidR="00644CD5">
        <w:t>.</w:t>
      </w:r>
      <w:r>
        <w:t>u35) + 0</w:t>
      </w:r>
      <w:r w:rsidR="00644CD5">
        <w:t>.</w:t>
      </w:r>
      <w:r>
        <w:t>102*Lipophilicity^3 -0</w:t>
      </w:r>
      <w:r w:rsidR="00644CD5">
        <w:t>.</w:t>
      </w:r>
      <w:r>
        <w:t>184*T(v35</w:t>
      </w:r>
      <w:r w:rsidR="00644CD5">
        <w:t>.</w:t>
      </w:r>
      <w:r>
        <w:t>u2) -0</w:t>
      </w:r>
      <w:r w:rsidR="00644CD5">
        <w:t>.</w:t>
      </w:r>
      <w:r>
        <w:t>113*T(v31</w:t>
      </w:r>
      <w:r w:rsidR="00644CD5">
        <w:t>.</w:t>
      </w:r>
      <w:r>
        <w:t>u2) + 0</w:t>
      </w:r>
      <w:r w:rsidR="00644CD5">
        <w:t>.</w:t>
      </w:r>
      <w:r>
        <w:t>149*T(v1</w:t>
      </w:r>
      <w:r w:rsidR="00644CD5">
        <w:t>.</w:t>
      </w:r>
      <w:r>
        <w:t>u23) + 0</w:t>
      </w:r>
      <w:r w:rsidR="00644CD5">
        <w:t>.</w:t>
      </w:r>
      <w:r>
        <w:t>11*T(u26) -0</w:t>
      </w:r>
      <w:r w:rsidR="00644CD5">
        <w:t>.</w:t>
      </w:r>
      <w:r>
        <w:t>0897*T(v21</w:t>
      </w:r>
      <w:r w:rsidR="00644CD5">
        <w:t>.</w:t>
      </w:r>
      <w:r>
        <w:t>u19) + 0</w:t>
      </w:r>
      <w:r w:rsidR="00644CD5">
        <w:t>.</w:t>
      </w:r>
      <w:r>
        <w:t>142*T(v28</w:t>
      </w:r>
      <w:r w:rsidR="00644CD5">
        <w:t>.</w:t>
      </w:r>
      <w:r>
        <w:t>u8) + 0</w:t>
      </w:r>
      <w:r w:rsidR="00644CD5">
        <w:t>.</w:t>
      </w:r>
      <w:r>
        <w:t>138*T(v9</w:t>
      </w:r>
      <w:r w:rsidR="00644CD5">
        <w:t>.</w:t>
      </w:r>
      <w:r>
        <w:t>u20) -0</w:t>
      </w:r>
      <w:r w:rsidR="00644CD5">
        <w:t>.</w:t>
      </w:r>
      <w:r>
        <w:t>105*T(v18</w:t>
      </w:r>
      <w:r w:rsidR="00644CD5">
        <w:t>.</w:t>
      </w:r>
      <w:r>
        <w:t>u13) + 0</w:t>
      </w:r>
      <w:r w:rsidR="00644CD5">
        <w:t>.</w:t>
      </w:r>
      <w:r>
        <w:t>141*T(v19</w:t>
      </w:r>
      <w:r w:rsidR="00644CD5">
        <w:t>.</w:t>
      </w:r>
      <w:r>
        <w:t>u11) -0</w:t>
      </w:r>
      <w:r w:rsidR="00644CD5">
        <w:t>.</w:t>
      </w:r>
      <w:r>
        <w:t>169*T(v13</w:t>
      </w:r>
      <w:r w:rsidR="00644CD5">
        <w:t>.</w:t>
      </w:r>
      <w:r>
        <w:t>u22) -0</w:t>
      </w:r>
      <w:r w:rsidR="00644CD5">
        <w:t>.</w:t>
      </w:r>
      <w:r>
        <w:t>119*T(v35</w:t>
      </w:r>
      <w:r w:rsidR="00644CD5">
        <w:t>.</w:t>
      </w:r>
      <w:r>
        <w:t>u1) -0</w:t>
      </w:r>
      <w:r w:rsidR="00644CD5">
        <w:t>.</w:t>
      </w:r>
      <w:r>
        <w:t>153*T(v12</w:t>
      </w:r>
      <w:r w:rsidR="00644CD5">
        <w:t>.</w:t>
      </w:r>
      <w:r>
        <w:t>u5) + 0</w:t>
      </w:r>
      <w:r w:rsidR="00644CD5">
        <w:t>.</w:t>
      </w:r>
      <w:r>
        <w:t>117*T(v18</w:t>
      </w:r>
      <w:r w:rsidR="00644CD5">
        <w:t>.</w:t>
      </w:r>
      <w:r>
        <w:t>u16) -0</w:t>
      </w:r>
      <w:r w:rsidR="00644CD5">
        <w:t>.</w:t>
      </w:r>
      <w:r>
        <w:t>119*T(v11</w:t>
      </w:r>
      <w:r w:rsidR="00644CD5">
        <w:t>.</w:t>
      </w:r>
      <w:r>
        <w:t>u18) -0</w:t>
      </w:r>
      <w:r w:rsidR="00644CD5">
        <w:t>.</w:t>
      </w:r>
      <w:r>
        <w:t>143*T(v7</w:t>
      </w:r>
      <w:r w:rsidR="00644CD5">
        <w:t>.</w:t>
      </w:r>
      <w:r>
        <w:t>u22) + 0</w:t>
      </w:r>
      <w:r w:rsidR="00644CD5">
        <w:t>.</w:t>
      </w:r>
      <w:r>
        <w:t>152*T(v6</w:t>
      </w:r>
      <w:r w:rsidR="00644CD5">
        <w:t>.</w:t>
      </w:r>
      <w:r>
        <w:t>u11) -0</w:t>
      </w:r>
      <w:r w:rsidR="00644CD5">
        <w:t>.</w:t>
      </w:r>
      <w:r>
        <w:t>155*T(v38</w:t>
      </w:r>
      <w:r w:rsidR="00644CD5">
        <w:t>.</w:t>
      </w:r>
      <w:r>
        <w:t>u3) -0</w:t>
      </w:r>
      <w:r w:rsidR="00644CD5">
        <w:t>.</w:t>
      </w:r>
      <w:r>
        <w:t>0989*T(v5</w:t>
      </w:r>
      <w:r w:rsidR="00644CD5">
        <w:t>.</w:t>
      </w:r>
      <w:r>
        <w:t>u30) -0</w:t>
      </w:r>
      <w:r w:rsidR="00644CD5">
        <w:t>.</w:t>
      </w:r>
      <w:r>
        <w:t>0832*T(v24) -0</w:t>
      </w:r>
      <w:r w:rsidR="00644CD5">
        <w:t>.</w:t>
      </w:r>
      <w:r>
        <w:t>155*T(v24</w:t>
      </w:r>
      <w:r w:rsidR="00644CD5">
        <w:t>.</w:t>
      </w:r>
      <w:r>
        <w:t>u12) + 0</w:t>
      </w:r>
      <w:r w:rsidR="00644CD5">
        <w:t>.</w:t>
      </w:r>
      <w:r>
        <w:t>126*T(v7</w:t>
      </w:r>
      <w:r w:rsidR="00644CD5">
        <w:t>.</w:t>
      </w:r>
      <w:r>
        <w:t>u9) -0</w:t>
      </w:r>
      <w:r w:rsidR="00644CD5">
        <w:t>.</w:t>
      </w:r>
      <w:r>
        <w:t>155*T(v11</w:t>
      </w:r>
      <w:r w:rsidR="00644CD5">
        <w:t>.</w:t>
      </w:r>
      <w:r>
        <w:t>u32) -0</w:t>
      </w:r>
      <w:r w:rsidR="00644CD5">
        <w:t>.</w:t>
      </w:r>
      <w:r>
        <w:t>0945*T(v7</w:t>
      </w:r>
      <w:r w:rsidR="00644CD5">
        <w:t>.</w:t>
      </w:r>
      <w:r>
        <w:t>u32) + 0</w:t>
      </w:r>
      <w:r w:rsidR="00644CD5">
        <w:t>.</w:t>
      </w:r>
      <w:r>
        <w:t>112*T(v9</w:t>
      </w:r>
      <w:r w:rsidR="00644CD5">
        <w:t>.</w:t>
      </w:r>
      <w:r>
        <w:t>u18) -0</w:t>
      </w:r>
      <w:r w:rsidR="00644CD5">
        <w:t>.</w:t>
      </w:r>
      <w:r>
        <w:t>101*T(v17</w:t>
      </w:r>
      <w:r w:rsidR="00644CD5">
        <w:t>.</w:t>
      </w:r>
      <w:r>
        <w:t>u6) + 0</w:t>
      </w:r>
      <w:r w:rsidR="00644CD5">
        <w:t>.</w:t>
      </w:r>
      <w:r>
        <w:t>139*T(v12</w:t>
      </w:r>
      <w:r w:rsidR="00644CD5">
        <w:t>.</w:t>
      </w:r>
      <w:r>
        <w:t>u18) + 0</w:t>
      </w:r>
      <w:r w:rsidR="00644CD5">
        <w:t>.</w:t>
      </w:r>
      <w:r>
        <w:t>115*T(v14</w:t>
      </w:r>
      <w:r w:rsidR="00644CD5">
        <w:t>.</w:t>
      </w:r>
      <w:r>
        <w:t>u4) + 0</w:t>
      </w:r>
      <w:r w:rsidR="00644CD5">
        <w:t>.</w:t>
      </w:r>
      <w:r>
        <w:t>129*T(v26</w:t>
      </w:r>
      <w:r w:rsidR="00644CD5">
        <w:t>.</w:t>
      </w:r>
      <w:r>
        <w:t>u7) + 0</w:t>
      </w:r>
      <w:r w:rsidR="00644CD5">
        <w:t>.</w:t>
      </w:r>
      <w:r>
        <w:t>0976*T(v27) -0</w:t>
      </w:r>
      <w:r w:rsidR="00644CD5">
        <w:t>.</w:t>
      </w:r>
      <w:r>
        <w:t>138*T(v9</w:t>
      </w:r>
      <w:r w:rsidR="00644CD5">
        <w:t>.</w:t>
      </w:r>
      <w:r>
        <w:t>u9) -0</w:t>
      </w:r>
      <w:r w:rsidR="00644CD5">
        <w:t>.</w:t>
      </w:r>
      <w:r>
        <w:t>132*T(v9</w:t>
      </w:r>
      <w:r w:rsidR="00644CD5">
        <w:t>.</w:t>
      </w:r>
      <w:r>
        <w:t>u6) + 0</w:t>
      </w:r>
      <w:r w:rsidR="00644CD5">
        <w:t>.</w:t>
      </w:r>
      <w:r>
        <w:t>0774*T(v14) -0</w:t>
      </w:r>
      <w:r w:rsidR="00644CD5">
        <w:t>.</w:t>
      </w:r>
      <w:r>
        <w:t>0972*T(v27</w:t>
      </w:r>
      <w:r w:rsidR="00644CD5">
        <w:t>.</w:t>
      </w:r>
      <w:r>
        <w:t>u13) -0</w:t>
      </w:r>
      <w:r w:rsidR="00644CD5">
        <w:t>.</w:t>
      </w:r>
      <w:r>
        <w:t>0859*T(v2</w:t>
      </w:r>
      <w:r w:rsidR="00644CD5">
        <w:t>.</w:t>
      </w:r>
      <w:r>
        <w:t>u34) + 0</w:t>
      </w:r>
      <w:r w:rsidR="00644CD5">
        <w:t>.</w:t>
      </w:r>
      <w:r>
        <w:t>134*T(v27</w:t>
      </w:r>
      <w:r w:rsidR="00644CD5">
        <w:t>.</w:t>
      </w:r>
      <w:r>
        <w:t>u6) -0</w:t>
      </w:r>
      <w:r w:rsidR="00644CD5">
        <w:t>.</w:t>
      </w:r>
      <w:r>
        <w:t>0802*T(v40) -0</w:t>
      </w:r>
      <w:r w:rsidR="00644CD5">
        <w:t>.</w:t>
      </w:r>
      <w:r>
        <w:t>109*T(v16</w:t>
      </w:r>
      <w:r w:rsidR="00644CD5">
        <w:t>.</w:t>
      </w:r>
      <w:r>
        <w:t>u23) -0</w:t>
      </w:r>
      <w:r w:rsidR="00644CD5">
        <w:t>.</w:t>
      </w:r>
      <w:r>
        <w:t>109*T(v13</w:t>
      </w:r>
      <w:r w:rsidR="00644CD5">
        <w:t>.</w:t>
      </w:r>
      <w:r>
        <w:t>u23) -0</w:t>
      </w:r>
      <w:r w:rsidR="00644CD5">
        <w:t>.</w:t>
      </w:r>
      <w:r>
        <w:t>0967*Lipophilicity + 0</w:t>
      </w:r>
      <w:r w:rsidR="00644CD5">
        <w:t>.</w:t>
      </w:r>
      <w:r>
        <w:t>116*T(v12</w:t>
      </w:r>
      <w:r w:rsidR="00644CD5">
        <w:t>.</w:t>
      </w:r>
      <w:r>
        <w:t>u26) + 0</w:t>
      </w:r>
      <w:r w:rsidR="00644CD5">
        <w:t>.</w:t>
      </w:r>
      <w:r>
        <w:t>116*T(v5</w:t>
      </w:r>
      <w:r w:rsidR="00644CD5">
        <w:t>.</w:t>
      </w:r>
      <w:r>
        <w:t>u32) -0</w:t>
      </w:r>
      <w:r w:rsidR="00644CD5">
        <w:t>.</w:t>
      </w:r>
      <w:r>
        <w:t>108*T(v9</w:t>
      </w:r>
      <w:r w:rsidR="00644CD5">
        <w:t>.</w:t>
      </w:r>
      <w:r>
        <w:t>u12) -0</w:t>
      </w:r>
      <w:r w:rsidR="00644CD5">
        <w:t>.</w:t>
      </w:r>
      <w:r>
        <w:t>109*T(u4) + 0</w:t>
      </w:r>
      <w:r w:rsidR="00644CD5">
        <w:t>.</w:t>
      </w:r>
      <w:r>
        <w:t>0792*T(v10</w:t>
      </w:r>
      <w:r w:rsidR="00644CD5">
        <w:t>.</w:t>
      </w:r>
      <w:r>
        <w:t>u25) + 0</w:t>
      </w:r>
      <w:r w:rsidR="00644CD5">
        <w:t>.</w:t>
      </w:r>
      <w:r>
        <w:t>0576*T(u40) + 0</w:t>
      </w:r>
      <w:r w:rsidR="00644CD5">
        <w:t>.</w:t>
      </w:r>
      <w:r>
        <w:t>0935*T(v3</w:t>
      </w:r>
      <w:r w:rsidR="00644CD5">
        <w:t>.</w:t>
      </w:r>
      <w:r>
        <w:t>u39) + 0</w:t>
      </w:r>
      <w:r w:rsidR="00644CD5">
        <w:t>.</w:t>
      </w:r>
      <w:r>
        <w:t>0996*T(v32</w:t>
      </w:r>
      <w:r w:rsidR="00644CD5">
        <w:t>.</w:t>
      </w:r>
      <w:r>
        <w:t>u4) + 0</w:t>
      </w:r>
      <w:r w:rsidR="00644CD5">
        <w:t>.</w:t>
      </w:r>
      <w:r>
        <w:t>106*T(v24</w:t>
      </w:r>
      <w:r w:rsidR="00644CD5">
        <w:t>.</w:t>
      </w:r>
      <w:r>
        <w:t xml:space="preserve">u13) + </w:t>
      </w:r>
      <w:r>
        <w:lastRenderedPageBreak/>
        <w:t>0</w:t>
      </w:r>
      <w:r w:rsidR="00644CD5">
        <w:t>.</w:t>
      </w:r>
      <w:r>
        <w:t>106*T(v24</w:t>
      </w:r>
      <w:r w:rsidR="00644CD5">
        <w:t>.</w:t>
      </w:r>
      <w:r>
        <w:t>u1) + 0</w:t>
      </w:r>
      <w:r w:rsidR="00644CD5">
        <w:t>.</w:t>
      </w:r>
      <w:r>
        <w:t>105*T(v19</w:t>
      </w:r>
      <w:r w:rsidR="00644CD5">
        <w:t>.</w:t>
      </w:r>
      <w:r>
        <w:t>u6) -0</w:t>
      </w:r>
      <w:r w:rsidR="00644CD5">
        <w:t>.</w:t>
      </w:r>
      <w:r>
        <w:t>0998*T(v8</w:t>
      </w:r>
      <w:r w:rsidR="00644CD5">
        <w:t>.</w:t>
      </w:r>
      <w:r>
        <w:t>u12) + 0</w:t>
      </w:r>
      <w:r w:rsidR="00644CD5">
        <w:t>.</w:t>
      </w:r>
      <w:r>
        <w:t>0968*T(v4</w:t>
      </w:r>
      <w:r w:rsidR="00644CD5">
        <w:t>.</w:t>
      </w:r>
      <w:r>
        <w:t>u37) -0</w:t>
      </w:r>
      <w:r w:rsidR="00644CD5">
        <w:t>.</w:t>
      </w:r>
      <w:r>
        <w:t>11*T(v6</w:t>
      </w:r>
      <w:r w:rsidR="00644CD5">
        <w:t>.</w:t>
      </w:r>
      <w:r>
        <w:t>u26) -0</w:t>
      </w:r>
      <w:r w:rsidR="00644CD5">
        <w:t>.</w:t>
      </w:r>
      <w:r>
        <w:t>0989*T(v7</w:t>
      </w:r>
      <w:r w:rsidR="00644CD5">
        <w:t>.</w:t>
      </w:r>
      <w:r>
        <w:t>u15) -0</w:t>
      </w:r>
      <w:r w:rsidR="00644CD5">
        <w:t>.</w:t>
      </w:r>
      <w:r>
        <w:t>073*T(v26</w:t>
      </w:r>
      <w:r w:rsidR="00644CD5">
        <w:t>.</w:t>
      </w:r>
      <w:r>
        <w:t>u14) + 0</w:t>
      </w:r>
      <w:r w:rsidR="00644CD5">
        <w:t>.</w:t>
      </w:r>
      <w:r>
        <w:t>0992*T(v30</w:t>
      </w:r>
      <w:r w:rsidR="00644CD5">
        <w:t>.</w:t>
      </w:r>
      <w:r>
        <w:t>u6) -0</w:t>
      </w:r>
      <w:r w:rsidR="00644CD5">
        <w:t>.</w:t>
      </w:r>
      <w:r>
        <w:t>0577*T(u30) -0</w:t>
      </w:r>
      <w:r w:rsidR="00644CD5">
        <w:t>.</w:t>
      </w:r>
      <w:r>
        <w:t>0592*T(u42) + 0</w:t>
      </w:r>
      <w:r w:rsidR="00644CD5">
        <w:t>.</w:t>
      </w:r>
      <w:r>
        <w:t>0578*T(v31) + 0</w:t>
      </w:r>
      <w:r w:rsidR="00644CD5">
        <w:t>.</w:t>
      </w:r>
      <w:r>
        <w:t>0853*T(v14</w:t>
      </w:r>
      <w:r w:rsidR="00644CD5">
        <w:t>.</w:t>
      </w:r>
      <w:r>
        <w:t>u5) -0</w:t>
      </w:r>
      <w:r w:rsidR="00644CD5">
        <w:t>.</w:t>
      </w:r>
      <w:r>
        <w:t>0791*T(v10</w:t>
      </w:r>
      <w:r w:rsidR="00644CD5">
        <w:t>.</w:t>
      </w:r>
      <w:r>
        <w:t>u30) -0</w:t>
      </w:r>
      <w:r w:rsidR="00644CD5">
        <w:t>.</w:t>
      </w:r>
      <w:r>
        <w:t>0828*T(v28</w:t>
      </w:r>
      <w:r w:rsidR="00644CD5">
        <w:t>.</w:t>
      </w:r>
      <w:r>
        <w:t>u10) + 0</w:t>
      </w:r>
      <w:r w:rsidR="00644CD5">
        <w:t>.</w:t>
      </w:r>
      <w:r>
        <w:t>0805*T(v11</w:t>
      </w:r>
      <w:r w:rsidR="00644CD5">
        <w:t>.</w:t>
      </w:r>
      <w:r>
        <w:t>u7) -0</w:t>
      </w:r>
      <w:r w:rsidR="00644CD5">
        <w:t>.</w:t>
      </w:r>
      <w:r>
        <w:t>0826*T(v14</w:t>
      </w:r>
      <w:r w:rsidR="00644CD5">
        <w:t>.</w:t>
      </w:r>
      <w:r>
        <w:t>u12) + 0</w:t>
      </w:r>
      <w:r w:rsidR="00644CD5">
        <w:t>.</w:t>
      </w:r>
      <w:r>
        <w:t>0616*T(u9) + 0</w:t>
      </w:r>
      <w:r w:rsidR="00644CD5">
        <w:t>.</w:t>
      </w:r>
      <w:r>
        <w:t>0761*T(v32</w:t>
      </w:r>
      <w:r w:rsidR="00644CD5">
        <w:t>.</w:t>
      </w:r>
      <w:r>
        <w:t>u3) -0</w:t>
      </w:r>
      <w:r w:rsidR="00644CD5">
        <w:t>.</w:t>
      </w:r>
      <w:r>
        <w:t>0659*T(v26</w:t>
      </w:r>
      <w:r w:rsidR="00644CD5">
        <w:t>.</w:t>
      </w:r>
      <w:r>
        <w:t>u15) -0</w:t>
      </w:r>
      <w:r w:rsidR="00644CD5">
        <w:t>.</w:t>
      </w:r>
      <w:r>
        <w:t>0683*T(v38</w:t>
      </w:r>
      <w:r w:rsidR="00644CD5">
        <w:t>.</w:t>
      </w:r>
      <w:r>
        <w:t>u5) + 0</w:t>
      </w:r>
      <w:r w:rsidR="00644CD5">
        <w:t>.</w:t>
      </w:r>
      <w:r>
        <w:t>0786*T(v31</w:t>
      </w:r>
      <w:r w:rsidR="00644CD5">
        <w:t>.</w:t>
      </w:r>
      <w:r>
        <w:t>u6) -0</w:t>
      </w:r>
      <w:r w:rsidR="00644CD5">
        <w:t>.</w:t>
      </w:r>
      <w:r>
        <w:t>0747*T(v37</w:t>
      </w:r>
      <w:r w:rsidR="00644CD5">
        <w:t>.</w:t>
      </w:r>
      <w:r>
        <w:t>u2) -0</w:t>
      </w:r>
      <w:r w:rsidR="00644CD5">
        <w:t>.</w:t>
      </w:r>
      <w:r>
        <w:t>0799*T(v29</w:t>
      </w:r>
      <w:r w:rsidR="00644CD5">
        <w:t>.</w:t>
      </w:r>
      <w:r>
        <w:t>u2) + 0</w:t>
      </w:r>
      <w:r w:rsidR="00644CD5">
        <w:t>.</w:t>
      </w:r>
      <w:r>
        <w:t>0576*Volume + 0</w:t>
      </w:r>
      <w:r w:rsidR="00644CD5">
        <w:t>.</w:t>
      </w:r>
      <w:r>
        <w:t>0722*T(v12</w:t>
      </w:r>
      <w:r w:rsidR="00644CD5">
        <w:t>.</w:t>
      </w:r>
      <w:r>
        <w:t>u2) + 0</w:t>
      </w:r>
      <w:r w:rsidR="00644CD5">
        <w:t>.</w:t>
      </w:r>
      <w:r>
        <w:t>0604*T(v2</w:t>
      </w:r>
      <w:r w:rsidR="00644CD5">
        <w:t>.</w:t>
      </w:r>
      <w:r>
        <w:t>u25) + 0</w:t>
      </w:r>
      <w:r w:rsidR="00644CD5">
        <w:t>.</w:t>
      </w:r>
      <w:r>
        <w:t>0543*NumNegative + 0</w:t>
      </w:r>
      <w:r w:rsidR="00644CD5">
        <w:t>.</w:t>
      </w:r>
      <w:r>
        <w:t>0562*T(v2</w:t>
      </w:r>
      <w:r w:rsidR="00644CD5">
        <w:t>.</w:t>
      </w:r>
      <w:r>
        <w:t>u40) -0</w:t>
      </w:r>
      <w:r w:rsidR="00644CD5">
        <w:t>.</w:t>
      </w:r>
      <w:r>
        <w:t>0602*T(v10</w:t>
      </w:r>
      <w:r w:rsidR="00644CD5">
        <w:t>.</w:t>
      </w:r>
      <w:r>
        <w:t>u7) + 0</w:t>
      </w:r>
      <w:r w:rsidR="00644CD5">
        <w:t>.</w:t>
      </w:r>
      <w:r>
        <w:t>0625*T(v4</w:t>
      </w:r>
      <w:r w:rsidR="00644CD5">
        <w:t>.</w:t>
      </w:r>
      <w:r>
        <w:t>u25) + 0</w:t>
      </w:r>
      <w:r w:rsidR="00644CD5">
        <w:t>.</w:t>
      </w:r>
      <w:r>
        <w:t>0574*T(v20</w:t>
      </w:r>
      <w:r w:rsidR="00644CD5">
        <w:t>.</w:t>
      </w:r>
      <w:r>
        <w:t>u11) -0</w:t>
      </w:r>
      <w:r w:rsidR="00644CD5">
        <w:t>.</w:t>
      </w:r>
      <w:r>
        <w:t>0551*T(v18</w:t>
      </w:r>
      <w:r w:rsidR="00644CD5">
        <w:t>.</w:t>
      </w:r>
      <w:r>
        <w:t>u15) -0</w:t>
      </w:r>
      <w:r w:rsidR="00644CD5">
        <w:t>.</w:t>
      </w:r>
      <w:r>
        <w:t>053*T(v12</w:t>
      </w:r>
      <w:r w:rsidR="00644CD5">
        <w:t>.</w:t>
      </w:r>
      <w:r>
        <w:t>u15) + 0</w:t>
      </w:r>
      <w:r w:rsidR="00644CD5">
        <w:t>.</w:t>
      </w:r>
      <w:r>
        <w:t>0585*T(v5</w:t>
      </w:r>
      <w:r w:rsidR="00644CD5">
        <w:t>.</w:t>
      </w:r>
      <w:r>
        <w:t>u21) -0</w:t>
      </w:r>
      <w:r w:rsidR="00644CD5">
        <w:t>.</w:t>
      </w:r>
      <w:r>
        <w:t>045*T(v25</w:t>
      </w:r>
      <w:r w:rsidR="00644CD5">
        <w:t>.</w:t>
      </w:r>
      <w:r>
        <w:t>u15) + 0</w:t>
      </w:r>
      <w:r w:rsidR="00644CD5">
        <w:t>.</w:t>
      </w:r>
      <w:r>
        <w:t>055*T(v13</w:t>
      </w:r>
      <w:r w:rsidR="00644CD5">
        <w:t>.</w:t>
      </w:r>
      <w:r>
        <w:t>u10) + 0</w:t>
      </w:r>
      <w:r w:rsidR="00644CD5">
        <w:t>.</w:t>
      </w:r>
      <w:r>
        <w:t>0505*T(v18</w:t>
      </w:r>
      <w:r w:rsidR="00644CD5">
        <w:t>.</w:t>
      </w:r>
      <w:r>
        <w:t>u24) -0</w:t>
      </w:r>
      <w:r w:rsidR="00644CD5">
        <w:t>.</w:t>
      </w:r>
      <w:r>
        <w:t>0467*T(v11</w:t>
      </w:r>
      <w:r w:rsidR="00644CD5">
        <w:t>.</w:t>
      </w:r>
      <w:r>
        <w:t>u1) -0</w:t>
      </w:r>
      <w:r w:rsidR="00644CD5">
        <w:t>.</w:t>
      </w:r>
      <w:r>
        <w:t>0433*T(v33</w:t>
      </w:r>
      <w:r w:rsidR="00644CD5">
        <w:t>.</w:t>
      </w:r>
      <w:r>
        <w:t>u3) + 0</w:t>
      </w:r>
      <w:r w:rsidR="00644CD5">
        <w:t>.</w:t>
      </w:r>
      <w:r>
        <w:t>0425*T(v5</w:t>
      </w:r>
      <w:r w:rsidR="00644CD5">
        <w:t>.</w:t>
      </w:r>
      <w:r>
        <w:t>u7) -0</w:t>
      </w:r>
      <w:r w:rsidR="00644CD5">
        <w:t>.</w:t>
      </w:r>
      <w:r>
        <w:t>034*T(v11</w:t>
      </w:r>
      <w:r w:rsidR="00644CD5">
        <w:t>.</w:t>
      </w:r>
      <w:r>
        <w:t>u27) -0</w:t>
      </w:r>
      <w:r w:rsidR="00644CD5">
        <w:t>.</w:t>
      </w:r>
      <w:r>
        <w:t>0434*T(v4</w:t>
      </w:r>
      <w:r w:rsidR="00644CD5">
        <w:t>.</w:t>
      </w:r>
      <w:r>
        <w:t>u3) -0</w:t>
      </w:r>
      <w:r w:rsidR="00644CD5">
        <w:t>.</w:t>
      </w:r>
      <w:r>
        <w:t>0307*T(v6</w:t>
      </w:r>
      <w:r w:rsidR="00644CD5">
        <w:t>.</w:t>
      </w:r>
      <w:r>
        <w:t>u36) + 0</w:t>
      </w:r>
      <w:r w:rsidR="00644CD5">
        <w:t>.</w:t>
      </w:r>
      <w:r>
        <w:t>0326*T(v7</w:t>
      </w:r>
      <w:r w:rsidR="00644CD5">
        <w:t>.</w:t>
      </w:r>
      <w:r>
        <w:t>u27) + 0</w:t>
      </w:r>
      <w:r w:rsidR="00644CD5">
        <w:t>.</w:t>
      </w:r>
      <w:r>
        <w:t>0303*T(v6</w:t>
      </w:r>
      <w:r w:rsidR="00644CD5">
        <w:t>.</w:t>
      </w:r>
      <w:r>
        <w:t>u32) -0</w:t>
      </w:r>
      <w:r w:rsidR="00644CD5">
        <w:t>.</w:t>
      </w:r>
      <w:r>
        <w:t>0326*T(v20</w:t>
      </w:r>
      <w:r w:rsidR="00644CD5">
        <w:t>.</w:t>
      </w:r>
      <w:r>
        <w:t>u3) -0</w:t>
      </w:r>
      <w:r w:rsidR="00644CD5">
        <w:t>.</w:t>
      </w:r>
      <w:r>
        <w:t>0304*T(v28</w:t>
      </w:r>
      <w:r w:rsidR="00644CD5">
        <w:t>.</w:t>
      </w:r>
      <w:r>
        <w:t>u6) + 0</w:t>
      </w:r>
      <w:r w:rsidR="00644CD5">
        <w:t>.</w:t>
      </w:r>
      <w:r>
        <w:t>0269*T(v19</w:t>
      </w:r>
      <w:r w:rsidR="00644CD5">
        <w:t>.</w:t>
      </w:r>
      <w:r>
        <w:t>u24) -0</w:t>
      </w:r>
      <w:r w:rsidR="00644CD5">
        <w:t>.</w:t>
      </w:r>
      <w:r>
        <w:t>0279*T(v6</w:t>
      </w:r>
      <w:r w:rsidR="00644CD5">
        <w:t>.</w:t>
      </w:r>
      <w:r>
        <w:t>u19) -0</w:t>
      </w:r>
      <w:r w:rsidR="00644CD5">
        <w:t>.</w:t>
      </w:r>
      <w:r>
        <w:t>0269*T(v22</w:t>
      </w:r>
      <w:r w:rsidR="00644CD5">
        <w:t>.</w:t>
      </w:r>
      <w:r>
        <w:t>u8) -0</w:t>
      </w:r>
      <w:r w:rsidR="00644CD5">
        <w:t>.</w:t>
      </w:r>
      <w:r>
        <w:t>0266*T(v10</w:t>
      </w:r>
      <w:r w:rsidR="00644CD5">
        <w:t>.</w:t>
      </w:r>
      <w:r>
        <w:t>u19) + 0</w:t>
      </w:r>
      <w:r w:rsidR="00644CD5">
        <w:t>.</w:t>
      </w:r>
      <w:r>
        <w:t>0182*T(u31) -0</w:t>
      </w:r>
      <w:r w:rsidR="00644CD5">
        <w:t>.</w:t>
      </w:r>
      <w:r>
        <w:t>0262*T(v18</w:t>
      </w:r>
      <w:r w:rsidR="00644CD5">
        <w:t>.</w:t>
      </w:r>
      <w:r>
        <w:t>u10) + 0</w:t>
      </w:r>
      <w:r w:rsidR="00644CD5">
        <w:t>.</w:t>
      </w:r>
      <w:r>
        <w:t>0255*T(v22</w:t>
      </w:r>
      <w:r w:rsidR="00644CD5">
        <w:t>.</w:t>
      </w:r>
      <w:r>
        <w:t>u14) -0</w:t>
      </w:r>
      <w:r w:rsidR="00644CD5">
        <w:t>.</w:t>
      </w:r>
      <w:r>
        <w:t>0308*T(v4</w:t>
      </w:r>
      <w:r w:rsidR="00644CD5">
        <w:t>.</w:t>
      </w:r>
      <w:r>
        <w:t>u4) + 0</w:t>
      </w:r>
      <w:r w:rsidR="00644CD5">
        <w:t>.</w:t>
      </w:r>
      <w:r>
        <w:t>0244*T(v11</w:t>
      </w:r>
      <w:r w:rsidR="00644CD5">
        <w:t>.</w:t>
      </w:r>
      <w:r>
        <w:t>u15) -0</w:t>
      </w:r>
      <w:r w:rsidR="00644CD5">
        <w:t>.</w:t>
      </w:r>
      <w:r>
        <w:t>0233*T(v31</w:t>
      </w:r>
      <w:r w:rsidR="00644CD5">
        <w:t>.</w:t>
      </w:r>
      <w:r>
        <w:t>u7) -0</w:t>
      </w:r>
      <w:r w:rsidR="00644CD5">
        <w:t>.</w:t>
      </w:r>
      <w:r>
        <w:t>0254*T(v23</w:t>
      </w:r>
      <w:r w:rsidR="00644CD5">
        <w:t>.</w:t>
      </w:r>
      <w:r>
        <w:t>u2) -0</w:t>
      </w:r>
      <w:r w:rsidR="00644CD5">
        <w:t>.</w:t>
      </w:r>
      <w:r>
        <w:t>0227*T(v15</w:t>
      </w:r>
      <w:r w:rsidR="00644CD5">
        <w:t>.</w:t>
      </w:r>
      <w:r>
        <w:t>u23) -0</w:t>
      </w:r>
      <w:r w:rsidR="00644CD5">
        <w:t>.</w:t>
      </w:r>
      <w:r>
        <w:t>0205*T(v15</w:t>
      </w:r>
      <w:r w:rsidR="00644CD5">
        <w:t>.</w:t>
      </w:r>
      <w:r>
        <w:t>u25) -0</w:t>
      </w:r>
      <w:r w:rsidR="00644CD5">
        <w:t>.</w:t>
      </w:r>
      <w:r>
        <w:t>0238*T(v15</w:t>
      </w:r>
      <w:r w:rsidR="00644CD5">
        <w:t>.</w:t>
      </w:r>
      <w:r>
        <w:t>u10) + 0</w:t>
      </w:r>
      <w:r w:rsidR="00644CD5">
        <w:t>.</w:t>
      </w:r>
      <w:r>
        <w:t>0219*T(v28</w:t>
      </w:r>
      <w:r w:rsidR="00644CD5">
        <w:t>.</w:t>
      </w:r>
      <w:r>
        <w:t>u2) + 0</w:t>
      </w:r>
      <w:r w:rsidR="00644CD5">
        <w:t>.</w:t>
      </w:r>
      <w:r>
        <w:t>649*Length^3 -0</w:t>
      </w:r>
      <w:r w:rsidR="00644CD5">
        <w:t>.</w:t>
      </w:r>
      <w:r>
        <w:t>0214*T(v19</w:t>
      </w:r>
      <w:r w:rsidR="00644CD5">
        <w:t>.</w:t>
      </w:r>
      <w:r>
        <w:t>u8) + 0</w:t>
      </w:r>
      <w:r w:rsidR="00644CD5">
        <w:t>.</w:t>
      </w:r>
      <w:r>
        <w:t>0189*NumAcceptor -0</w:t>
      </w:r>
      <w:r w:rsidR="00644CD5">
        <w:t>.</w:t>
      </w:r>
      <w:r>
        <w:t>0192*T(v39</w:t>
      </w:r>
      <w:r w:rsidR="00644CD5">
        <w:t>.</w:t>
      </w:r>
      <w:r>
        <w:t>u2) + 0</w:t>
      </w:r>
      <w:r w:rsidR="00644CD5">
        <w:t>.</w:t>
      </w:r>
      <w:r>
        <w:t>0195*T(v20</w:t>
      </w:r>
      <w:r w:rsidR="00644CD5">
        <w:t>.</w:t>
      </w:r>
      <w:r>
        <w:t>u12) + 0</w:t>
      </w:r>
      <w:r w:rsidR="00644CD5">
        <w:t>.</w:t>
      </w:r>
      <w:r>
        <w:t>0135*T(u23) -0</w:t>
      </w:r>
      <w:r w:rsidR="00644CD5">
        <w:t>.</w:t>
      </w:r>
      <w:r>
        <w:t>0205*T(v12</w:t>
      </w:r>
      <w:r w:rsidR="00644CD5">
        <w:t>.</w:t>
      </w:r>
      <w:r>
        <w:t>u4) + 0</w:t>
      </w:r>
      <w:r w:rsidR="00644CD5">
        <w:t>.</w:t>
      </w:r>
      <w:r>
        <w:t>0174*T(v20</w:t>
      </w:r>
      <w:r w:rsidR="00644CD5">
        <w:t>.</w:t>
      </w:r>
      <w:r>
        <w:t>u22) -0</w:t>
      </w:r>
      <w:r w:rsidR="00644CD5">
        <w:t>.</w:t>
      </w:r>
      <w:r>
        <w:t>0174*T(v11</w:t>
      </w:r>
      <w:r w:rsidR="00644CD5">
        <w:t>.</w:t>
      </w:r>
      <w:r>
        <w:t>u13) + 0</w:t>
      </w:r>
      <w:r w:rsidR="00644CD5">
        <w:t>.</w:t>
      </w:r>
      <w:r>
        <w:t>0165*T(v6</w:t>
      </w:r>
      <w:r w:rsidR="00644CD5">
        <w:t>.</w:t>
      </w:r>
      <w:r>
        <w:t>u13) + 0</w:t>
      </w:r>
      <w:r w:rsidR="00644CD5">
        <w:t>.</w:t>
      </w:r>
      <w:r>
        <w:t>0116*T(v17) + 0</w:t>
      </w:r>
      <w:r w:rsidR="00644CD5">
        <w:t>.</w:t>
      </w:r>
      <w:r>
        <w:t>0148*T(v3</w:t>
      </w:r>
      <w:r w:rsidR="00644CD5">
        <w:t>.</w:t>
      </w:r>
      <w:r>
        <w:t>u32) + 0</w:t>
      </w:r>
      <w:r w:rsidR="00644CD5">
        <w:t>.</w:t>
      </w:r>
      <w:r>
        <w:t>0147*T(v11</w:t>
      </w:r>
      <w:r w:rsidR="00644CD5">
        <w:t>.</w:t>
      </w:r>
      <w:r>
        <w:t>u20) -0</w:t>
      </w:r>
      <w:r w:rsidR="00644CD5">
        <w:t>.</w:t>
      </w:r>
      <w:r>
        <w:t>0133*T(v36</w:t>
      </w:r>
      <w:r w:rsidR="00644CD5">
        <w:t>.</w:t>
      </w:r>
      <w:r>
        <w:t>u7) + 0</w:t>
      </w:r>
      <w:r w:rsidR="00644CD5">
        <w:t>.</w:t>
      </w:r>
      <w:r>
        <w:t>0134*T(v11</w:t>
      </w:r>
      <w:r w:rsidR="00644CD5">
        <w:t>.</w:t>
      </w:r>
      <w:r>
        <w:t>u30) + 0</w:t>
      </w:r>
      <w:r w:rsidR="00644CD5">
        <w:t>.</w:t>
      </w:r>
      <w:r>
        <w:t>0151*T(v11</w:t>
      </w:r>
      <w:r w:rsidR="00644CD5">
        <w:t>.</w:t>
      </w:r>
      <w:r>
        <w:t>u6) + 0</w:t>
      </w:r>
      <w:r w:rsidR="00644CD5">
        <w:t>.</w:t>
      </w:r>
      <w:r>
        <w:t>0134*T(v1</w:t>
      </w:r>
      <w:r w:rsidR="00644CD5">
        <w:t>.</w:t>
      </w:r>
      <w:r>
        <w:t>u13) + 0</w:t>
      </w:r>
      <w:r w:rsidR="00644CD5">
        <w:t>.</w:t>
      </w:r>
      <w:r>
        <w:t>0114*T(v13</w:t>
      </w:r>
      <w:r w:rsidR="00644CD5">
        <w:t>.</w:t>
      </w:r>
      <w:r>
        <w:t>u27) + 0</w:t>
      </w:r>
      <w:r w:rsidR="00644CD5">
        <w:t>.</w:t>
      </w:r>
      <w:r>
        <w:t>0107*T(v3</w:t>
      </w:r>
      <w:r w:rsidR="00644CD5">
        <w:t>.</w:t>
      </w:r>
      <w:r>
        <w:t>u38) + 0</w:t>
      </w:r>
      <w:r w:rsidR="00644CD5">
        <w:t>.</w:t>
      </w:r>
      <w:r>
        <w:t>0106*T(v32</w:t>
      </w:r>
      <w:r w:rsidR="00644CD5">
        <w:t>.</w:t>
      </w:r>
      <w:r>
        <w:t>u11) -0</w:t>
      </w:r>
      <w:r w:rsidR="00644CD5">
        <w:t>.</w:t>
      </w:r>
      <w:r>
        <w:t>0073*T(v3</w:t>
      </w:r>
      <w:r w:rsidR="00644CD5">
        <w:t>.</w:t>
      </w:r>
      <w:r>
        <w:t>u29) -0</w:t>
      </w:r>
      <w:r w:rsidR="00644CD5">
        <w:t>.</w:t>
      </w:r>
      <w:r>
        <w:t>00718*T(v10</w:t>
      </w:r>
      <w:r w:rsidR="00644CD5">
        <w:t>.</w:t>
      </w:r>
      <w:r>
        <w:t>u20) -0</w:t>
      </w:r>
      <w:r w:rsidR="00644CD5">
        <w:t>.</w:t>
      </w:r>
      <w:r>
        <w:t>00645*T(v2</w:t>
      </w:r>
      <w:r w:rsidR="00644CD5">
        <w:t>.</w:t>
      </w:r>
      <w:r>
        <w:t>u26) + 0</w:t>
      </w:r>
      <w:r w:rsidR="00644CD5">
        <w:t>.</w:t>
      </w:r>
      <w:r>
        <w:t>00561*T(v18</w:t>
      </w:r>
      <w:r w:rsidR="00644CD5">
        <w:t>.</w:t>
      </w:r>
      <w:r>
        <w:t>u2) -0</w:t>
      </w:r>
      <w:r w:rsidR="00644CD5">
        <w:t>.</w:t>
      </w:r>
      <w:r>
        <w:t>00436*T(v14</w:t>
      </w:r>
      <w:r w:rsidR="00644CD5">
        <w:t>.</w:t>
      </w:r>
      <w:r>
        <w:t>u29) -0</w:t>
      </w:r>
      <w:r w:rsidR="00644CD5">
        <w:t>.</w:t>
      </w:r>
      <w:r>
        <w:t>00486*T(v9</w:t>
      </w:r>
      <w:r w:rsidR="00644CD5">
        <w:t>.</w:t>
      </w:r>
      <w:r>
        <w:t>u16) + 0</w:t>
      </w:r>
      <w:r w:rsidR="00644CD5">
        <w:t>.</w:t>
      </w:r>
      <w:r>
        <w:t>00386*T(v16</w:t>
      </w:r>
      <w:r w:rsidR="00644CD5">
        <w:t>.</w:t>
      </w:r>
      <w:r>
        <w:t>u27) + 0</w:t>
      </w:r>
      <w:r w:rsidR="00644CD5">
        <w:t>.</w:t>
      </w:r>
      <w:r>
        <w:t>00352*T(v15</w:t>
      </w:r>
      <w:r w:rsidR="00644CD5">
        <w:t>.</w:t>
      </w:r>
      <w:r>
        <w:t>u7) + 0</w:t>
      </w:r>
      <w:r w:rsidR="00644CD5">
        <w:t>.</w:t>
      </w:r>
      <w:r>
        <w:t>00325*T(v2</w:t>
      </w:r>
      <w:r w:rsidR="00644CD5">
        <w:t>.</w:t>
      </w:r>
      <w:r>
        <w:t>u39) + 0</w:t>
      </w:r>
      <w:r w:rsidR="00644CD5">
        <w:t>.</w:t>
      </w:r>
      <w:r>
        <w:t>00225*T(v25</w:t>
      </w:r>
      <w:r w:rsidR="00644CD5">
        <w:t>.</w:t>
      </w:r>
      <w:r>
        <w:t>u5) + 6</w:t>
      </w:r>
      <w:r w:rsidR="00644CD5">
        <w:t>.</w:t>
      </w:r>
      <w:r>
        <w:t>67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585*T(v4</w:t>
      </w:r>
      <w:r w:rsidR="00644CD5">
        <w:t>.</w:t>
      </w:r>
      <w:r>
        <w:t>u2) -0</w:t>
      </w:r>
      <w:r w:rsidR="00644CD5">
        <w:t>.</w:t>
      </w:r>
      <w:r>
        <w:t>88*T(v4</w:t>
      </w:r>
      <w:r w:rsidR="00644CD5">
        <w:t>.</w:t>
      </w:r>
      <w:r>
        <w:t>u3) + 22</w:t>
      </w:r>
      <w:r w:rsidR="00644CD5">
        <w:t>.</w:t>
      </w:r>
      <w:r>
        <w:t>5*Length + 0</w:t>
      </w:r>
      <w:r w:rsidR="00644CD5">
        <w:t>.</w:t>
      </w:r>
      <w:r>
        <w:t>054*T(v8</w:t>
      </w:r>
      <w:r w:rsidR="00644CD5">
        <w:t>.</w:t>
      </w:r>
      <w:r>
        <w:t>u11) + 0</w:t>
      </w:r>
      <w:r w:rsidR="00644CD5">
        <w:t>.</w:t>
      </w:r>
      <w:r>
        <w:t>756*T(v15</w:t>
      </w:r>
      <w:r w:rsidR="00644CD5">
        <w:t>.</w:t>
      </w:r>
      <w:r>
        <w:t>u22) -0</w:t>
      </w:r>
      <w:r w:rsidR="00644CD5">
        <w:t>.</w:t>
      </w:r>
      <w:r>
        <w:t>719*T(v1</w:t>
      </w:r>
      <w:r w:rsidR="00644CD5">
        <w:t>.</w:t>
      </w:r>
      <w:r>
        <w:t>u3) -0</w:t>
      </w:r>
      <w:r w:rsidR="00644CD5">
        <w:t>.</w:t>
      </w:r>
      <w:r>
        <w:t>462*T(v13</w:t>
      </w:r>
      <w:r w:rsidR="00644CD5">
        <w:t>.</w:t>
      </w:r>
      <w:r>
        <w:t>u13) + 2</w:t>
      </w:r>
      <w:r w:rsidR="00644CD5">
        <w:t>.</w:t>
      </w:r>
      <w:r>
        <w:t>9*T(u2) -0</w:t>
      </w:r>
      <w:r w:rsidR="00644CD5">
        <w:t>.</w:t>
      </w:r>
      <w:r>
        <w:t>839*T(v27</w:t>
      </w:r>
      <w:r w:rsidR="00644CD5">
        <w:t>.</w:t>
      </w:r>
      <w:r>
        <w:t>u9) -0</w:t>
      </w:r>
      <w:r w:rsidR="00644CD5">
        <w:t>.</w:t>
      </w:r>
      <w:r>
        <w:t>204*T(v5</w:t>
      </w:r>
      <w:r w:rsidR="00644CD5">
        <w:t>.</w:t>
      </w:r>
      <w:r>
        <w:t>u9) -0</w:t>
      </w:r>
      <w:r w:rsidR="00644CD5">
        <w:t>.</w:t>
      </w:r>
      <w:r>
        <w:t>776*T(v10</w:t>
      </w:r>
      <w:r w:rsidR="00644CD5">
        <w:t>.</w:t>
      </w:r>
      <w:r>
        <w:t>u12) + 0</w:t>
      </w:r>
      <w:r w:rsidR="00644CD5">
        <w:t>.</w:t>
      </w:r>
      <w:r>
        <w:t>222*T(v34</w:t>
      </w:r>
      <w:r w:rsidR="00644CD5">
        <w:t>.</w:t>
      </w:r>
      <w:r>
        <w:t>u6) -6</w:t>
      </w:r>
      <w:r w:rsidR="00644CD5">
        <w:t>.</w:t>
      </w:r>
      <w:r>
        <w:t>97*u + 0</w:t>
      </w:r>
      <w:r w:rsidR="00644CD5">
        <w:t>.</w:t>
      </w:r>
      <w:r>
        <w:t>919*T(v3</w:t>
      </w:r>
      <w:r w:rsidR="00644CD5">
        <w:t>.</w:t>
      </w:r>
      <w:r>
        <w:t>u3) -0</w:t>
      </w:r>
      <w:r w:rsidR="00644CD5">
        <w:t>.</w:t>
      </w:r>
      <w:r>
        <w:t>336*T(v9) + 0</w:t>
      </w:r>
      <w:r w:rsidR="00644CD5">
        <w:t>.</w:t>
      </w:r>
      <w:r>
        <w:t>804*T(v9</w:t>
      </w:r>
      <w:r w:rsidR="00644CD5">
        <w:t>.</w:t>
      </w:r>
      <w:r>
        <w:t>u9) -0</w:t>
      </w:r>
      <w:r w:rsidR="00644CD5">
        <w:t>.</w:t>
      </w:r>
      <w:r>
        <w:t>714*T(v17</w:t>
      </w:r>
      <w:r w:rsidR="00644CD5">
        <w:t>.</w:t>
      </w:r>
      <w:r>
        <w:t>u7) -0</w:t>
      </w:r>
      <w:r w:rsidR="00644CD5">
        <w:t>.</w:t>
      </w:r>
      <w:r>
        <w:t>642*T(v33</w:t>
      </w:r>
      <w:r w:rsidR="00644CD5">
        <w:t>.</w:t>
      </w:r>
      <w:r>
        <w:t>u1) + 0</w:t>
      </w:r>
      <w:r w:rsidR="00644CD5">
        <w:t>.</w:t>
      </w:r>
      <w:r>
        <w:t>363*T(v5</w:t>
      </w:r>
      <w:r w:rsidR="00644CD5">
        <w:t>.</w:t>
      </w:r>
      <w:r>
        <w:t>u1) + 0</w:t>
      </w:r>
      <w:r w:rsidR="00644CD5">
        <w:t>.</w:t>
      </w:r>
      <w:r>
        <w:t>311*T(v9</w:t>
      </w:r>
      <w:r w:rsidR="00644CD5">
        <w:t>.</w:t>
      </w:r>
      <w:r>
        <w:t>u15) + 0</w:t>
      </w:r>
      <w:r w:rsidR="00644CD5">
        <w:t>.</w:t>
      </w:r>
      <w:r>
        <w:t>257*T(v11</w:t>
      </w:r>
      <w:r w:rsidR="00644CD5">
        <w:t>.</w:t>
      </w:r>
      <w:r>
        <w:t>u23) + 0</w:t>
      </w:r>
      <w:r w:rsidR="00644CD5">
        <w:t>.</w:t>
      </w:r>
      <w:r>
        <w:t>671*NumDonor + 0</w:t>
      </w:r>
      <w:r w:rsidR="00644CD5">
        <w:t>.</w:t>
      </w:r>
      <w:r>
        <w:t>157*T(v21) -0</w:t>
      </w:r>
      <w:r w:rsidR="00644CD5">
        <w:t>.</w:t>
      </w:r>
      <w:r>
        <w:t>341*T(u35) + 1*T(v17</w:t>
      </w:r>
      <w:r w:rsidR="00644CD5">
        <w:t>.</w:t>
      </w:r>
      <w:r>
        <w:t>u2) + 0</w:t>
      </w:r>
      <w:r w:rsidR="00644CD5">
        <w:t>.</w:t>
      </w:r>
      <w:r>
        <w:t>0579*T(v12</w:t>
      </w:r>
      <w:r w:rsidR="00644CD5">
        <w:t>.</w:t>
      </w:r>
      <w:r>
        <w:t>u5) -0</w:t>
      </w:r>
      <w:r w:rsidR="00644CD5">
        <w:t>.</w:t>
      </w:r>
      <w:r>
        <w:t>319*T(v6</w:t>
      </w:r>
      <w:r w:rsidR="00644CD5">
        <w:t>.</w:t>
      </w:r>
      <w:r>
        <w:t>u19) -0</w:t>
      </w:r>
      <w:r w:rsidR="00644CD5">
        <w:t>.</w:t>
      </w:r>
      <w:r>
        <w:t>28*T(u12) -10</w:t>
      </w:r>
      <w:r w:rsidR="00644CD5">
        <w:t>.</w:t>
      </w:r>
      <w:r>
        <w:t>5*Length^2 -0</w:t>
      </w:r>
      <w:r w:rsidR="00644CD5">
        <w:t>.</w:t>
      </w:r>
      <w:r>
        <w:t>601*T(v23</w:t>
      </w:r>
      <w:r w:rsidR="00644CD5">
        <w:t>.</w:t>
      </w:r>
      <w:r>
        <w:t>u6) + 0</w:t>
      </w:r>
      <w:r w:rsidR="00644CD5">
        <w:t>.</w:t>
      </w:r>
      <w:r>
        <w:t>492*T(v5</w:t>
      </w:r>
      <w:r w:rsidR="00644CD5">
        <w:t>.</w:t>
      </w:r>
      <w:r>
        <w:t>u27) + 0</w:t>
      </w:r>
      <w:r w:rsidR="00644CD5">
        <w:t>.</w:t>
      </w:r>
      <w:r>
        <w:t>88*T(v24</w:t>
      </w:r>
      <w:r w:rsidR="00644CD5">
        <w:t>.</w:t>
      </w:r>
      <w:r>
        <w:t>u12) + 1</w:t>
      </w:r>
      <w:r w:rsidR="00644CD5">
        <w:t>.</w:t>
      </w:r>
      <w:r>
        <w:t>44*T(v1</w:t>
      </w:r>
      <w:r w:rsidR="00644CD5">
        <w:t>.</w:t>
      </w:r>
      <w:r>
        <w:t>u7) + 0</w:t>
      </w:r>
      <w:r w:rsidR="00644CD5">
        <w:t>.</w:t>
      </w:r>
      <w:r>
        <w:t>794*T(v36</w:t>
      </w:r>
      <w:r w:rsidR="00644CD5">
        <w:t>.</w:t>
      </w:r>
      <w:r>
        <w:t>u2) -0</w:t>
      </w:r>
      <w:r w:rsidR="00644CD5">
        <w:t>.</w:t>
      </w:r>
      <w:r>
        <w:t>599*T(v1</w:t>
      </w:r>
      <w:r w:rsidR="00644CD5">
        <w:t>.</w:t>
      </w:r>
      <w:r>
        <w:t>u18) -0</w:t>
      </w:r>
      <w:r w:rsidR="00644CD5">
        <w:t>.</w:t>
      </w:r>
      <w:r>
        <w:t>351*T(v11</w:t>
      </w:r>
      <w:r w:rsidR="00644CD5">
        <w:t>.</w:t>
      </w:r>
      <w:r>
        <w:t>u30) -0</w:t>
      </w:r>
      <w:r w:rsidR="00644CD5">
        <w:t>.</w:t>
      </w:r>
      <w:r>
        <w:t>624*T(v4</w:t>
      </w:r>
      <w:r w:rsidR="00644CD5">
        <w:t>.</w:t>
      </w:r>
      <w:r>
        <w:t>u13) + 0</w:t>
      </w:r>
      <w:r w:rsidR="00644CD5">
        <w:t>.</w:t>
      </w:r>
      <w:r>
        <w:t>746*T(v10</w:t>
      </w:r>
      <w:r w:rsidR="00644CD5">
        <w:t>.</w:t>
      </w:r>
      <w:r>
        <w:t>u10) -0</w:t>
      </w:r>
      <w:r w:rsidR="00644CD5">
        <w:t>.</w:t>
      </w:r>
      <w:r>
        <w:t>647*T(v18</w:t>
      </w:r>
      <w:r w:rsidR="00644CD5">
        <w:t>.</w:t>
      </w:r>
      <w:r>
        <w:t>u16) -0</w:t>
      </w:r>
      <w:r w:rsidR="00644CD5">
        <w:t>.</w:t>
      </w:r>
      <w:r>
        <w:t>376*T(v19</w:t>
      </w:r>
      <w:r w:rsidR="00644CD5">
        <w:t>.</w:t>
      </w:r>
      <w:r>
        <w:t>u21) + 0</w:t>
      </w:r>
      <w:r w:rsidR="00644CD5">
        <w:t>.</w:t>
      </w:r>
      <w:r>
        <w:t>295*T(v9</w:t>
      </w:r>
      <w:r w:rsidR="00644CD5">
        <w:t>.</w:t>
      </w:r>
      <w:r>
        <w:t>u34) + 0</w:t>
      </w:r>
      <w:r w:rsidR="00644CD5">
        <w:t>.</w:t>
      </w:r>
      <w:r>
        <w:t>419*T(v9</w:t>
      </w:r>
      <w:r w:rsidR="00644CD5">
        <w:t>.</w:t>
      </w:r>
      <w:r>
        <w:t>u19) + 1</w:t>
      </w:r>
      <w:r w:rsidR="00644CD5">
        <w:t>.</w:t>
      </w:r>
      <w:r>
        <w:t>03*T(v15</w:t>
      </w:r>
      <w:r w:rsidR="00644CD5">
        <w:t>.</w:t>
      </w:r>
      <w:r>
        <w:t>u14) + 0</w:t>
      </w:r>
      <w:r w:rsidR="00644CD5">
        <w:t>.</w:t>
      </w:r>
      <w:r>
        <w:t>391*T(v12</w:t>
      </w:r>
      <w:r w:rsidR="00644CD5">
        <w:t>.</w:t>
      </w:r>
      <w:r>
        <w:t>u15) -0</w:t>
      </w:r>
      <w:r w:rsidR="00644CD5">
        <w:t>.</w:t>
      </w:r>
      <w:r>
        <w:t>263*T(v12</w:t>
      </w:r>
      <w:r w:rsidR="00644CD5">
        <w:t>.</w:t>
      </w:r>
      <w:r>
        <w:t>u21) -0</w:t>
      </w:r>
      <w:r w:rsidR="00644CD5">
        <w:t>.</w:t>
      </w:r>
      <w:r>
        <w:t>755*T(v5</w:t>
      </w:r>
      <w:r w:rsidR="00644CD5">
        <w:t>.</w:t>
      </w:r>
      <w:r>
        <w:t>u14) -0</w:t>
      </w:r>
      <w:r w:rsidR="00644CD5">
        <w:t>.</w:t>
      </w:r>
      <w:r>
        <w:t>0074*T(v29) + 0</w:t>
      </w:r>
      <w:r w:rsidR="00644CD5">
        <w:t>.</w:t>
      </w:r>
      <w:r>
        <w:t>611*T(v4</w:t>
      </w:r>
      <w:r w:rsidR="00644CD5">
        <w:t>.</w:t>
      </w:r>
      <w:r>
        <w:t>u37) -0</w:t>
      </w:r>
      <w:r w:rsidR="00644CD5">
        <w:t>.</w:t>
      </w:r>
      <w:r>
        <w:t>203*T(v8</w:t>
      </w:r>
      <w:r w:rsidR="00644CD5">
        <w:t>.</w:t>
      </w:r>
      <w:r>
        <w:t>u32) -0</w:t>
      </w:r>
      <w:r w:rsidR="00644CD5">
        <w:t>.</w:t>
      </w:r>
      <w:r>
        <w:t>497*T(v16</w:t>
      </w:r>
      <w:r w:rsidR="00644CD5">
        <w:t>.</w:t>
      </w:r>
      <w:r>
        <w:t>u8) -0</w:t>
      </w:r>
      <w:r w:rsidR="00644CD5">
        <w:t>.</w:t>
      </w:r>
      <w:r>
        <w:t>351*T(v17</w:t>
      </w:r>
      <w:r w:rsidR="00644CD5">
        <w:t>.</w:t>
      </w:r>
      <w:r>
        <w:t>u11) -0</w:t>
      </w:r>
      <w:r w:rsidR="00644CD5">
        <w:t>.</w:t>
      </w:r>
      <w:r>
        <w:t>835*T(v28</w:t>
      </w:r>
      <w:r w:rsidR="00644CD5">
        <w:t>.</w:t>
      </w:r>
      <w:r>
        <w:t>u9) + 0</w:t>
      </w:r>
      <w:r w:rsidR="00644CD5">
        <w:t>.</w:t>
      </w:r>
      <w:r>
        <w:t>164*T(v13</w:t>
      </w:r>
      <w:r w:rsidR="00644CD5">
        <w:t>.</w:t>
      </w:r>
      <w:r>
        <w:t>u26) -0</w:t>
      </w:r>
      <w:r w:rsidR="00644CD5">
        <w:t>.</w:t>
      </w:r>
      <w:r>
        <w:t>576*T(v22</w:t>
      </w:r>
      <w:r w:rsidR="00644CD5">
        <w:t>.</w:t>
      </w:r>
      <w:r>
        <w:t>u14) -0</w:t>
      </w:r>
      <w:r w:rsidR="00644CD5">
        <w:t>.</w:t>
      </w:r>
      <w:r>
        <w:t>511*T(v4</w:t>
      </w:r>
      <w:r w:rsidR="00644CD5">
        <w:t>.</w:t>
      </w:r>
      <w:r>
        <w:t>u38) -0</w:t>
      </w:r>
      <w:r w:rsidR="00644CD5">
        <w:t>.</w:t>
      </w:r>
      <w:r>
        <w:t>675*T(v23</w:t>
      </w:r>
      <w:r w:rsidR="00644CD5">
        <w:t>.</w:t>
      </w:r>
      <w:r>
        <w:t>u18) -0</w:t>
      </w:r>
      <w:r w:rsidR="00644CD5">
        <w:t>.</w:t>
      </w:r>
      <w:r>
        <w:t>475*T(v14</w:t>
      </w:r>
      <w:r w:rsidR="00644CD5">
        <w:t>.</w:t>
      </w:r>
      <w:r>
        <w:t>u26) + 0</w:t>
      </w:r>
      <w:r w:rsidR="00644CD5">
        <w:t>.</w:t>
      </w:r>
      <w:r>
        <w:t>458*T(v25</w:t>
      </w:r>
      <w:r w:rsidR="00644CD5">
        <w:t>.</w:t>
      </w:r>
      <w:r>
        <w:t>u16) -0</w:t>
      </w:r>
      <w:r w:rsidR="00644CD5">
        <w:t>.</w:t>
      </w:r>
      <w:r>
        <w:t>248*T(v30</w:t>
      </w:r>
      <w:r w:rsidR="00644CD5">
        <w:t>.</w:t>
      </w:r>
      <w:r>
        <w:t>u9) -0</w:t>
      </w:r>
      <w:r w:rsidR="00644CD5">
        <w:t>.</w:t>
      </w:r>
      <w:r>
        <w:t>535*T(v10</w:t>
      </w:r>
      <w:r w:rsidR="00644CD5">
        <w:t>.</w:t>
      </w:r>
      <w:r>
        <w:t>u15) -0</w:t>
      </w:r>
      <w:r w:rsidR="00644CD5">
        <w:t>.</w:t>
      </w:r>
      <w:r>
        <w:t>601*T(v7</w:t>
      </w:r>
      <w:r w:rsidR="00644CD5">
        <w:t>.</w:t>
      </w:r>
      <w:r>
        <w:t>u32) -0</w:t>
      </w:r>
      <w:r w:rsidR="00644CD5">
        <w:t>.</w:t>
      </w:r>
      <w:r>
        <w:t>369*T(v16</w:t>
      </w:r>
      <w:r w:rsidR="00644CD5">
        <w:t>.</w:t>
      </w:r>
      <w:r>
        <w:t>u20) + 0</w:t>
      </w:r>
      <w:r w:rsidR="00644CD5">
        <w:t>.</w:t>
      </w:r>
      <w:r>
        <w:t>277*T(v12</w:t>
      </w:r>
      <w:r w:rsidR="00644CD5">
        <w:t>.</w:t>
      </w:r>
      <w:r>
        <w:t>u19) -0</w:t>
      </w:r>
      <w:r w:rsidR="00644CD5">
        <w:t>.</w:t>
      </w:r>
      <w:r>
        <w:t>253*T(v10</w:t>
      </w:r>
      <w:r w:rsidR="00644CD5">
        <w:t>.</w:t>
      </w:r>
      <w:r>
        <w:t>u5) -0</w:t>
      </w:r>
      <w:r w:rsidR="00644CD5">
        <w:t>.</w:t>
      </w:r>
      <w:r>
        <w:t>67*T(v19</w:t>
      </w:r>
      <w:r w:rsidR="00644CD5">
        <w:t>.</w:t>
      </w:r>
      <w:r>
        <w:t>u13) + 0</w:t>
      </w:r>
      <w:r w:rsidR="00644CD5">
        <w:t>.</w:t>
      </w:r>
      <w:r>
        <w:t>164*T(v4</w:t>
      </w:r>
      <w:r w:rsidR="00644CD5">
        <w:t>.</w:t>
      </w:r>
      <w:r>
        <w:t>u39) -0</w:t>
      </w:r>
      <w:r w:rsidR="00644CD5">
        <w:t>.</w:t>
      </w:r>
      <w:r>
        <w:t>795*T(v3</w:t>
      </w:r>
      <w:r w:rsidR="00644CD5">
        <w:t>.</w:t>
      </w:r>
      <w:r>
        <w:t>u6) + 0</w:t>
      </w:r>
      <w:r w:rsidR="00644CD5">
        <w:t>.</w:t>
      </w:r>
      <w:r>
        <w:t>522*T(v20</w:t>
      </w:r>
      <w:r w:rsidR="00644CD5">
        <w:t>.</w:t>
      </w:r>
      <w:r>
        <w:t>u19) -0</w:t>
      </w:r>
      <w:r w:rsidR="00644CD5">
        <w:t>.</w:t>
      </w:r>
      <w:r>
        <w:t>533*T(v1</w:t>
      </w:r>
      <w:r w:rsidR="00644CD5">
        <w:t>.</w:t>
      </w:r>
      <w:r>
        <w:t>u40) + 0</w:t>
      </w:r>
      <w:r w:rsidR="00644CD5">
        <w:t>.</w:t>
      </w:r>
      <w:r>
        <w:t>439*T(v26</w:t>
      </w:r>
      <w:r w:rsidR="00644CD5">
        <w:t>.</w:t>
      </w:r>
      <w:r>
        <w:t>u13) + 0</w:t>
      </w:r>
      <w:r w:rsidR="00644CD5">
        <w:t>.</w:t>
      </w:r>
      <w:r>
        <w:t>53*T(v14</w:t>
      </w:r>
      <w:r w:rsidR="00644CD5">
        <w:t>.</w:t>
      </w:r>
      <w:r>
        <w:t>u2) + 0</w:t>
      </w:r>
      <w:r w:rsidR="00644CD5">
        <w:t>.</w:t>
      </w:r>
      <w:r>
        <w:t>672*T(v5</w:t>
      </w:r>
      <w:r w:rsidR="00644CD5">
        <w:t>.</w:t>
      </w:r>
      <w:r>
        <w:t>u20) + 0</w:t>
      </w:r>
      <w:r w:rsidR="00644CD5">
        <w:t>.</w:t>
      </w:r>
      <w:r>
        <w:t>524*T(v19</w:t>
      </w:r>
      <w:r w:rsidR="00644CD5">
        <w:t>.</w:t>
      </w:r>
      <w:r>
        <w:t>u18) + 0</w:t>
      </w:r>
      <w:r w:rsidR="00644CD5">
        <w:t>.</w:t>
      </w:r>
      <w:r>
        <w:t>479*T(v3</w:t>
      </w:r>
      <w:r w:rsidR="00644CD5">
        <w:t>.</w:t>
      </w:r>
      <w:r>
        <w:t>u27) + 0</w:t>
      </w:r>
      <w:r w:rsidR="00644CD5">
        <w:t>.</w:t>
      </w:r>
      <w:r>
        <w:t>681*T(v6</w:t>
      </w:r>
      <w:r w:rsidR="00644CD5">
        <w:t>.</w:t>
      </w:r>
      <w:r>
        <w:t>u23) + 0</w:t>
      </w:r>
      <w:r w:rsidR="00644CD5">
        <w:t>.</w:t>
      </w:r>
      <w:r>
        <w:t>647*T(v7</w:t>
      </w:r>
      <w:r w:rsidR="00644CD5">
        <w:t>.</w:t>
      </w:r>
      <w:r>
        <w:t>u5) + 0</w:t>
      </w:r>
      <w:r w:rsidR="00644CD5">
        <w:t>.</w:t>
      </w:r>
      <w:r>
        <w:t>262*NumAromAtoms + 0</w:t>
      </w:r>
      <w:r w:rsidR="00644CD5">
        <w:t>.</w:t>
      </w:r>
      <w:r>
        <w:t>472*T(v2</w:t>
      </w:r>
      <w:r w:rsidR="00644CD5">
        <w:t>.</w:t>
      </w:r>
      <w:r>
        <w:t>u36) + 0</w:t>
      </w:r>
      <w:r w:rsidR="00644CD5">
        <w:t>.</w:t>
      </w:r>
      <w:r>
        <w:t>957*T(v3</w:t>
      </w:r>
      <w:r w:rsidR="00644CD5">
        <w:t>.</w:t>
      </w:r>
      <w:r>
        <w:t>u10) + 0</w:t>
      </w:r>
      <w:r w:rsidR="00644CD5">
        <w:t>.</w:t>
      </w:r>
      <w:r>
        <w:t>54*T(v7</w:t>
      </w:r>
      <w:r w:rsidR="00644CD5">
        <w:t>.</w:t>
      </w:r>
      <w:r>
        <w:t>u27) -0</w:t>
      </w:r>
      <w:r w:rsidR="00644CD5">
        <w:t>.</w:t>
      </w:r>
      <w:r>
        <w:t>411*T(v7</w:t>
      </w:r>
      <w:r w:rsidR="00644CD5">
        <w:t>.</w:t>
      </w:r>
      <w:r>
        <w:t>u4) -0</w:t>
      </w:r>
      <w:r w:rsidR="00644CD5">
        <w:t>.</w:t>
      </w:r>
      <w:r>
        <w:t>248*T(v11</w:t>
      </w:r>
      <w:r w:rsidR="00644CD5">
        <w:t>.</w:t>
      </w:r>
      <w:r>
        <w:t>u16) + 0</w:t>
      </w:r>
      <w:r w:rsidR="00644CD5">
        <w:t>.</w:t>
      </w:r>
      <w:r>
        <w:t>381*T(u38) + 0</w:t>
      </w:r>
      <w:r w:rsidR="00644CD5">
        <w:t>.</w:t>
      </w:r>
      <w:r>
        <w:t>571*T(v9</w:t>
      </w:r>
      <w:r w:rsidR="00644CD5">
        <w:t>.</w:t>
      </w:r>
      <w:r>
        <w:t>u20) -0</w:t>
      </w:r>
      <w:r w:rsidR="00644CD5">
        <w:t>.</w:t>
      </w:r>
      <w:r>
        <w:t>196*T(v34</w:t>
      </w:r>
      <w:r w:rsidR="00644CD5">
        <w:t>.</w:t>
      </w:r>
      <w:r>
        <w:t>u4) + 0</w:t>
      </w:r>
      <w:r w:rsidR="00644CD5">
        <w:t>.</w:t>
      </w:r>
      <w:r>
        <w:t>473*T(v3</w:t>
      </w:r>
      <w:r w:rsidR="00644CD5">
        <w:t>.</w:t>
      </w:r>
      <w:r>
        <w:t>u32) -0</w:t>
      </w:r>
      <w:r w:rsidR="00644CD5">
        <w:t>.</w:t>
      </w:r>
      <w:r>
        <w:t>508*T(v24</w:t>
      </w:r>
      <w:r w:rsidR="00644CD5">
        <w:t>.</w:t>
      </w:r>
      <w:r>
        <w:t>u2) -0</w:t>
      </w:r>
      <w:r w:rsidR="00644CD5">
        <w:t>.</w:t>
      </w:r>
      <w:r>
        <w:t>426*T(v36</w:t>
      </w:r>
      <w:r w:rsidR="00644CD5">
        <w:t>.</w:t>
      </w:r>
      <w:r>
        <w:t>u4) -0</w:t>
      </w:r>
      <w:r w:rsidR="00644CD5">
        <w:t>.</w:t>
      </w:r>
      <w:r>
        <w:t>37*T(v7</w:t>
      </w:r>
      <w:r w:rsidR="00644CD5">
        <w:t>.</w:t>
      </w:r>
      <w:r>
        <w:t>u34) -0</w:t>
      </w:r>
      <w:r w:rsidR="00644CD5">
        <w:t>.</w:t>
      </w:r>
      <w:r>
        <w:t>634*T(v16</w:t>
      </w:r>
      <w:r w:rsidR="00644CD5">
        <w:t>.</w:t>
      </w:r>
      <w:r>
        <w:t>u16) -0</w:t>
      </w:r>
      <w:r w:rsidR="00644CD5">
        <w:t>.</w:t>
      </w:r>
      <w:r>
        <w:t>502*T(v3</w:t>
      </w:r>
      <w:r w:rsidR="00644CD5">
        <w:t>.</w:t>
      </w:r>
      <w:r>
        <w:t>u15) + 0</w:t>
      </w:r>
      <w:r w:rsidR="00644CD5">
        <w:t>.</w:t>
      </w:r>
      <w:r>
        <w:t>52*T(v33</w:t>
      </w:r>
      <w:r w:rsidR="00644CD5">
        <w:t>.</w:t>
      </w:r>
      <w:r>
        <w:t>u2) -0</w:t>
      </w:r>
      <w:r w:rsidR="00644CD5">
        <w:t>.</w:t>
      </w:r>
      <w:r>
        <w:t>498*T(v12</w:t>
      </w:r>
      <w:r w:rsidR="00644CD5">
        <w:t>.</w:t>
      </w:r>
      <w:r>
        <w:t>u6) -0</w:t>
      </w:r>
      <w:r w:rsidR="00644CD5">
        <w:t>.</w:t>
      </w:r>
      <w:r>
        <w:t>451*T(v22</w:t>
      </w:r>
      <w:r w:rsidR="00644CD5">
        <w:t>.</w:t>
      </w:r>
      <w:r>
        <w:t>u17) + 0</w:t>
      </w:r>
      <w:r w:rsidR="00644CD5">
        <w:t>.</w:t>
      </w:r>
      <w:r>
        <w:t>375*T(v23</w:t>
      </w:r>
      <w:r w:rsidR="00644CD5">
        <w:t>.</w:t>
      </w:r>
      <w:r>
        <w:t>u12) -0</w:t>
      </w:r>
      <w:r w:rsidR="00644CD5">
        <w:t>.</w:t>
      </w:r>
      <w:r>
        <w:t>237*T(v27</w:t>
      </w:r>
      <w:r w:rsidR="00644CD5">
        <w:t>.</w:t>
      </w:r>
      <w:r>
        <w:t>u12) + 0</w:t>
      </w:r>
      <w:r w:rsidR="00644CD5">
        <w:t>.</w:t>
      </w:r>
      <w:r>
        <w:t>612*T(v1</w:t>
      </w:r>
      <w:r w:rsidR="00644CD5">
        <w:t>.</w:t>
      </w:r>
      <w:r>
        <w:t>u9) -0</w:t>
      </w:r>
      <w:r w:rsidR="00644CD5">
        <w:t>.</w:t>
      </w:r>
      <w:r>
        <w:t>252*T(v7</w:t>
      </w:r>
      <w:r w:rsidR="00644CD5">
        <w:t>.</w:t>
      </w:r>
      <w:r>
        <w:t>u7) + 0</w:t>
      </w:r>
      <w:r w:rsidR="00644CD5">
        <w:t>.</w:t>
      </w:r>
      <w:r>
        <w:t>503*T(v22</w:t>
      </w:r>
      <w:r w:rsidR="00644CD5">
        <w:t>.</w:t>
      </w:r>
      <w:r>
        <w:t>u7) + 0</w:t>
      </w:r>
      <w:r w:rsidR="00644CD5">
        <w:t>.</w:t>
      </w:r>
      <w:r>
        <w:t>21*T(v42) -0</w:t>
      </w:r>
      <w:r w:rsidR="00644CD5">
        <w:t>.</w:t>
      </w:r>
      <w:r>
        <w:t>186*T(v15</w:t>
      </w:r>
      <w:r w:rsidR="00644CD5">
        <w:t>.</w:t>
      </w:r>
      <w:r>
        <w:t>u17) + 0</w:t>
      </w:r>
      <w:r w:rsidR="00644CD5">
        <w:t>.</w:t>
      </w:r>
      <w:r>
        <w:t>208*T(v37) -0</w:t>
      </w:r>
      <w:r w:rsidR="00644CD5">
        <w:t>.</w:t>
      </w:r>
      <w:r>
        <w:t>33*T(u37) -0</w:t>
      </w:r>
      <w:r w:rsidR="00644CD5">
        <w:t>.</w:t>
      </w:r>
      <w:r>
        <w:t>474*T(v14</w:t>
      </w:r>
      <w:r w:rsidR="00644CD5">
        <w:t>.</w:t>
      </w:r>
      <w:r>
        <w:t>u23) -0</w:t>
      </w:r>
      <w:r w:rsidR="00644CD5">
        <w:t>.</w:t>
      </w:r>
      <w:r>
        <w:t>369*T(v1</w:t>
      </w:r>
      <w:r w:rsidR="00644CD5">
        <w:t>.</w:t>
      </w:r>
      <w:r>
        <w:t>u36) + 0</w:t>
      </w:r>
      <w:r w:rsidR="00644CD5">
        <w:t>.</w:t>
      </w:r>
      <w:r>
        <w:t>657*T(v5</w:t>
      </w:r>
      <w:r w:rsidR="00644CD5">
        <w:t>.</w:t>
      </w:r>
      <w:r>
        <w:t>u10) -0</w:t>
      </w:r>
      <w:r w:rsidR="00644CD5">
        <w:t>.</w:t>
      </w:r>
      <w:r>
        <w:t>396*T(v28</w:t>
      </w:r>
      <w:r w:rsidR="00644CD5">
        <w:t>.</w:t>
      </w:r>
      <w:r>
        <w:t>u12) -0</w:t>
      </w:r>
      <w:r w:rsidR="00644CD5">
        <w:t>.</w:t>
      </w:r>
      <w:r>
        <w:t>348*T(v9</w:t>
      </w:r>
      <w:r w:rsidR="00644CD5">
        <w:t>.</w:t>
      </w:r>
      <w:r>
        <w:t>u26) -0</w:t>
      </w:r>
      <w:r w:rsidR="00644CD5">
        <w:t>.</w:t>
      </w:r>
      <w:r>
        <w:t>33*T(v32</w:t>
      </w:r>
      <w:r w:rsidR="00644CD5">
        <w:t>.</w:t>
      </w:r>
      <w:r>
        <w:t>u2) -1</w:t>
      </w:r>
      <w:r w:rsidR="00644CD5">
        <w:t>.</w:t>
      </w:r>
      <w:r>
        <w:t>01*T(v1</w:t>
      </w:r>
      <w:r w:rsidR="00644CD5">
        <w:t>.</w:t>
      </w:r>
      <w:r>
        <w:t>u1) + 0</w:t>
      </w:r>
      <w:r w:rsidR="00644CD5">
        <w:t>.</w:t>
      </w:r>
      <w:r>
        <w:t>233*T(v30) -0</w:t>
      </w:r>
      <w:r w:rsidR="00644CD5">
        <w:t>.</w:t>
      </w:r>
      <w:r>
        <w:t>458*T(v13</w:t>
      </w:r>
      <w:r w:rsidR="00644CD5">
        <w:t>.</w:t>
      </w:r>
      <w:r>
        <w:t>u23) -0</w:t>
      </w:r>
      <w:r w:rsidR="00644CD5">
        <w:t>.</w:t>
      </w:r>
      <w:r>
        <w:t>184*T(v4</w:t>
      </w:r>
      <w:r w:rsidR="00644CD5">
        <w:t>.</w:t>
      </w:r>
      <w:r>
        <w:t>u17) -0</w:t>
      </w:r>
      <w:r w:rsidR="00644CD5">
        <w:t>.</w:t>
      </w:r>
      <w:r>
        <w:t>376*T(v21</w:t>
      </w:r>
      <w:r w:rsidR="00644CD5">
        <w:t>.</w:t>
      </w:r>
      <w:r>
        <w:t>u20) -0</w:t>
      </w:r>
      <w:r w:rsidR="00644CD5">
        <w:t>.</w:t>
      </w:r>
      <w:r>
        <w:t>463*T(v9</w:t>
      </w:r>
      <w:r w:rsidR="00644CD5">
        <w:t>.</w:t>
      </w:r>
      <w:r>
        <w:t>u23) -0</w:t>
      </w:r>
      <w:r w:rsidR="00644CD5">
        <w:t>.</w:t>
      </w:r>
      <w:r>
        <w:t>485*T(v4</w:t>
      </w:r>
      <w:r w:rsidR="00644CD5">
        <w:t>.</w:t>
      </w:r>
      <w:r>
        <w:t>u14) -0</w:t>
      </w:r>
      <w:r w:rsidR="00644CD5">
        <w:t>.</w:t>
      </w:r>
      <w:r>
        <w:t>555*T(v1</w:t>
      </w:r>
      <w:r w:rsidR="00644CD5">
        <w:t>.</w:t>
      </w:r>
      <w:r>
        <w:t>u32) + 0</w:t>
      </w:r>
      <w:r w:rsidR="00644CD5">
        <w:t>.</w:t>
      </w:r>
      <w:r>
        <w:t>337*T(v5</w:t>
      </w:r>
      <w:r w:rsidR="00644CD5">
        <w:t>.</w:t>
      </w:r>
      <w:r>
        <w:t>u30) -0</w:t>
      </w:r>
      <w:r w:rsidR="00644CD5">
        <w:t>.</w:t>
      </w:r>
      <w:r>
        <w:t>546*T(v3</w:t>
      </w:r>
      <w:r w:rsidR="00644CD5">
        <w:t>.</w:t>
      </w:r>
      <w:r>
        <w:t>u7) + 0</w:t>
      </w:r>
      <w:r w:rsidR="00644CD5">
        <w:t>.</w:t>
      </w:r>
      <w:r>
        <w:t>383*T(v1</w:t>
      </w:r>
      <w:r w:rsidR="00644CD5">
        <w:t>.</w:t>
      </w:r>
      <w:r>
        <w:t>u37) -0</w:t>
      </w:r>
      <w:r w:rsidR="00644CD5">
        <w:t>.</w:t>
      </w:r>
      <w:r>
        <w:t>476*T(v8</w:t>
      </w:r>
      <w:r w:rsidR="00644CD5">
        <w:t>.</w:t>
      </w:r>
      <w:r>
        <w:t>u10) + 0</w:t>
      </w:r>
      <w:r w:rsidR="00644CD5">
        <w:t>.</w:t>
      </w:r>
      <w:r>
        <w:t>349*T(v16</w:t>
      </w:r>
      <w:r w:rsidR="00644CD5">
        <w:t>.</w:t>
      </w:r>
      <w:r>
        <w:t>u21) + 0</w:t>
      </w:r>
      <w:r w:rsidR="00644CD5">
        <w:t>.</w:t>
      </w:r>
      <w:r>
        <w:t>356*T(v15</w:t>
      </w:r>
      <w:r w:rsidR="00644CD5">
        <w:t>.</w:t>
      </w:r>
      <w:r>
        <w:t>u27) + 0</w:t>
      </w:r>
      <w:r w:rsidR="00644CD5">
        <w:t>.</w:t>
      </w:r>
      <w:r>
        <w:t>578*T(v10</w:t>
      </w:r>
      <w:r w:rsidR="00644CD5">
        <w:t>.</w:t>
      </w:r>
      <w:r>
        <w:t>u7) -0</w:t>
      </w:r>
      <w:r w:rsidR="00644CD5">
        <w:t>.</w:t>
      </w:r>
      <w:r>
        <w:t>336*T(v10</w:t>
      </w:r>
      <w:r w:rsidR="00644CD5">
        <w:t>.</w:t>
      </w:r>
      <w:r>
        <w:t>u4) + 0</w:t>
      </w:r>
      <w:r w:rsidR="00644CD5">
        <w:t>.</w:t>
      </w:r>
      <w:r>
        <w:t>252*T(v5</w:t>
      </w:r>
      <w:r w:rsidR="00644CD5">
        <w:t>.</w:t>
      </w:r>
      <w:r>
        <w:t>u25) -0</w:t>
      </w:r>
      <w:r w:rsidR="00644CD5">
        <w:t>.</w:t>
      </w:r>
      <w:r>
        <w:t>365*T(v10</w:t>
      </w:r>
      <w:r w:rsidR="00644CD5">
        <w:t>.</w:t>
      </w:r>
      <w:r>
        <w:t>u25) -0</w:t>
      </w:r>
      <w:r w:rsidR="00644CD5">
        <w:t>.</w:t>
      </w:r>
      <w:r>
        <w:t>517*T(v9</w:t>
      </w:r>
      <w:r w:rsidR="00644CD5">
        <w:t>.</w:t>
      </w:r>
      <w:r>
        <w:t>u8) -0</w:t>
      </w:r>
      <w:r w:rsidR="00644CD5">
        <w:t>.</w:t>
      </w:r>
      <w:r>
        <w:t>318*T(v18</w:t>
      </w:r>
      <w:r w:rsidR="00644CD5">
        <w:t>.</w:t>
      </w:r>
      <w:r>
        <w:t>u6) -0</w:t>
      </w:r>
      <w:r w:rsidR="00644CD5">
        <w:t>.</w:t>
      </w:r>
      <w:r>
        <w:t>367*T(v37</w:t>
      </w:r>
      <w:r w:rsidR="00644CD5">
        <w:t>.</w:t>
      </w:r>
      <w:r>
        <w:t>u1) + 0</w:t>
      </w:r>
      <w:r w:rsidR="00644CD5">
        <w:t>.</w:t>
      </w:r>
      <w:r>
        <w:t>347*T(v9</w:t>
      </w:r>
      <w:r w:rsidR="00644CD5">
        <w:t>.</w:t>
      </w:r>
      <w:r>
        <w:t>u22) + 0</w:t>
      </w:r>
      <w:r w:rsidR="00644CD5">
        <w:t>.</w:t>
      </w:r>
      <w:r>
        <w:t>288*T(v25</w:t>
      </w:r>
      <w:r w:rsidR="00644CD5">
        <w:t>.</w:t>
      </w:r>
      <w:r>
        <w:t>u5) + 0</w:t>
      </w:r>
      <w:r w:rsidR="00644CD5">
        <w:t>.</w:t>
      </w:r>
      <w:r>
        <w:t>599*T(v1</w:t>
      </w:r>
      <w:r w:rsidR="00644CD5">
        <w:t>.</w:t>
      </w:r>
      <w:r>
        <w:t>u19) + 0</w:t>
      </w:r>
      <w:r w:rsidR="00644CD5">
        <w:t>.</w:t>
      </w:r>
      <w:r>
        <w:t>329*T(v6</w:t>
      </w:r>
      <w:r w:rsidR="00644CD5">
        <w:t>.</w:t>
      </w:r>
      <w:r>
        <w:t>u33) -0</w:t>
      </w:r>
      <w:r w:rsidR="00644CD5">
        <w:t>.</w:t>
      </w:r>
      <w:r>
        <w:t>318*T(v13</w:t>
      </w:r>
      <w:r w:rsidR="00644CD5">
        <w:t>.</w:t>
      </w:r>
      <w:r>
        <w:t>u4) -0</w:t>
      </w:r>
      <w:r w:rsidR="00644CD5">
        <w:t>.</w:t>
      </w:r>
      <w:r>
        <w:t>347*T(v3</w:t>
      </w:r>
      <w:r w:rsidR="00644CD5">
        <w:t>.</w:t>
      </w:r>
      <w:r>
        <w:t>u35) -0</w:t>
      </w:r>
      <w:r w:rsidR="00644CD5">
        <w:t>.</w:t>
      </w:r>
      <w:r>
        <w:t>478*T(v8</w:t>
      </w:r>
      <w:r w:rsidR="00644CD5">
        <w:t>.</w:t>
      </w:r>
      <w:r>
        <w:t>u9) -0</w:t>
      </w:r>
      <w:r w:rsidR="00644CD5">
        <w:t>.</w:t>
      </w:r>
      <w:r>
        <w:t>35*T(v28</w:t>
      </w:r>
      <w:r w:rsidR="00644CD5">
        <w:t>.</w:t>
      </w:r>
      <w:r>
        <w:t>u10) -0</w:t>
      </w:r>
      <w:r w:rsidR="00644CD5">
        <w:t>.</w:t>
      </w:r>
      <w:r>
        <w:t>554*T(v1</w:t>
      </w:r>
      <w:r w:rsidR="00644CD5">
        <w:t>.</w:t>
      </w:r>
      <w:r>
        <w:t>u12) -0</w:t>
      </w:r>
      <w:r w:rsidR="00644CD5">
        <w:t>.</w:t>
      </w:r>
      <w:r>
        <w:t>432*T(v19</w:t>
      </w:r>
      <w:r w:rsidR="00644CD5">
        <w:t>.</w:t>
      </w:r>
      <w:r>
        <w:t>u1) -0</w:t>
      </w:r>
      <w:r w:rsidR="00644CD5">
        <w:t>.</w:t>
      </w:r>
      <w:r>
        <w:t>393*T(v18</w:t>
      </w:r>
      <w:r w:rsidR="00644CD5">
        <w:t>.</w:t>
      </w:r>
      <w:r>
        <w:t>u7) -0</w:t>
      </w:r>
      <w:r w:rsidR="00644CD5">
        <w:t>.</w:t>
      </w:r>
      <w:r>
        <w:t>324*T(v9</w:t>
      </w:r>
      <w:r w:rsidR="00644CD5">
        <w:t>.</w:t>
      </w:r>
      <w:r>
        <w:t>u27) -0</w:t>
      </w:r>
      <w:r w:rsidR="00644CD5">
        <w:t>.</w:t>
      </w:r>
      <w:r>
        <w:t>21*T(v29</w:t>
      </w:r>
      <w:r w:rsidR="00644CD5">
        <w:t>.</w:t>
      </w:r>
      <w:r>
        <w:t>u8) -0</w:t>
      </w:r>
      <w:r w:rsidR="00644CD5">
        <w:t>.</w:t>
      </w:r>
      <w:r>
        <w:t>398*T(v18</w:t>
      </w:r>
      <w:r w:rsidR="00644CD5">
        <w:t>.</w:t>
      </w:r>
      <w:r>
        <w:t>u22) -0</w:t>
      </w:r>
      <w:r w:rsidR="00644CD5">
        <w:t>.</w:t>
      </w:r>
      <w:r>
        <w:t>268*T(v6</w:t>
      </w:r>
      <w:r w:rsidR="00644CD5">
        <w:t>.</w:t>
      </w:r>
      <w:r>
        <w:t>u35) + 0</w:t>
      </w:r>
      <w:r w:rsidR="00644CD5">
        <w:t>.</w:t>
      </w:r>
      <w:r>
        <w:t>302*T(v31</w:t>
      </w:r>
      <w:r w:rsidR="00644CD5">
        <w:t>.</w:t>
      </w:r>
      <w:r>
        <w:t>u9) -0</w:t>
      </w:r>
      <w:r w:rsidR="00644CD5">
        <w:t>.</w:t>
      </w:r>
      <w:r>
        <w:t>5*T(v29</w:t>
      </w:r>
      <w:r w:rsidR="00644CD5">
        <w:t>.</w:t>
      </w:r>
      <w:r>
        <w:t>u11) + 0</w:t>
      </w:r>
      <w:r w:rsidR="00644CD5">
        <w:t>.</w:t>
      </w:r>
      <w:r>
        <w:t>338*T(v3</w:t>
      </w:r>
      <w:r w:rsidR="00644CD5">
        <w:t>.</w:t>
      </w:r>
      <w:r>
        <w:t>u24) + 0</w:t>
      </w:r>
      <w:r w:rsidR="00644CD5">
        <w:t>.</w:t>
      </w:r>
      <w:r>
        <w:t>247*T(v24</w:t>
      </w:r>
      <w:r w:rsidR="00644CD5">
        <w:t>.</w:t>
      </w:r>
      <w:r>
        <w:t>u7) + 0</w:t>
      </w:r>
      <w:r w:rsidR="00644CD5">
        <w:t>.</w:t>
      </w:r>
      <w:r>
        <w:t>289*T(v6</w:t>
      </w:r>
      <w:r w:rsidR="00644CD5">
        <w:t>.</w:t>
      </w:r>
      <w:r>
        <w:t>u17) + 0</w:t>
      </w:r>
      <w:r w:rsidR="00644CD5">
        <w:t>.</w:t>
      </w:r>
      <w:r>
        <w:t>321*T(v12</w:t>
      </w:r>
      <w:r w:rsidR="00644CD5">
        <w:t>.</w:t>
      </w:r>
      <w:r>
        <w:t>u12) -0</w:t>
      </w:r>
      <w:r w:rsidR="00644CD5">
        <w:t>.</w:t>
      </w:r>
      <w:r>
        <w:t>288*T(v10</w:t>
      </w:r>
      <w:r w:rsidR="00644CD5">
        <w:t>.</w:t>
      </w:r>
      <w:r>
        <w:t>u33) -0</w:t>
      </w:r>
      <w:r w:rsidR="00644CD5">
        <w:t>.</w:t>
      </w:r>
      <w:r>
        <w:t>331*T(v14</w:t>
      </w:r>
      <w:r w:rsidR="00644CD5">
        <w:t>.</w:t>
      </w:r>
      <w:r>
        <w:t>u10) -0</w:t>
      </w:r>
      <w:r w:rsidR="00644CD5">
        <w:t>.</w:t>
      </w:r>
      <w:r>
        <w:t>35*T(v23</w:t>
      </w:r>
      <w:r w:rsidR="00644CD5">
        <w:t>.</w:t>
      </w:r>
      <w:r>
        <w:t>u3) + 0</w:t>
      </w:r>
      <w:r w:rsidR="00644CD5">
        <w:t>.</w:t>
      </w:r>
      <w:r>
        <w:t>31*T(v6</w:t>
      </w:r>
      <w:r w:rsidR="00644CD5">
        <w:t>.</w:t>
      </w:r>
      <w:r>
        <w:t>u34) -0</w:t>
      </w:r>
      <w:r w:rsidR="00644CD5">
        <w:t>.</w:t>
      </w:r>
      <w:r>
        <w:t>289*T(v16</w:t>
      </w:r>
      <w:r w:rsidR="00644CD5">
        <w:t>.</w:t>
      </w:r>
      <w:r>
        <w:t>u2) -0</w:t>
      </w:r>
      <w:r w:rsidR="00644CD5">
        <w:t>.</w:t>
      </w:r>
      <w:r>
        <w:t>433*T(v7</w:t>
      </w:r>
      <w:r w:rsidR="00644CD5">
        <w:t>.</w:t>
      </w:r>
      <w:r>
        <w:t>u6) -0</w:t>
      </w:r>
      <w:r w:rsidR="00644CD5">
        <w:t>.</w:t>
      </w:r>
      <w:r>
        <w:t>338*T(v35</w:t>
      </w:r>
      <w:r w:rsidR="00644CD5">
        <w:t>.</w:t>
      </w:r>
      <w:r>
        <w:t>u2) -0</w:t>
      </w:r>
      <w:r w:rsidR="00644CD5">
        <w:t>.</w:t>
      </w:r>
      <w:r>
        <w:t>372*T(v15</w:t>
      </w:r>
      <w:r w:rsidR="00644CD5">
        <w:t>.</w:t>
      </w:r>
      <w:r>
        <w:t>u5) -0</w:t>
      </w:r>
      <w:r w:rsidR="00644CD5">
        <w:t>.</w:t>
      </w:r>
      <w:r>
        <w:t>418*T(v29</w:t>
      </w:r>
      <w:r w:rsidR="00644CD5">
        <w:t>.</w:t>
      </w:r>
      <w:r>
        <w:t>u13) + 0</w:t>
      </w:r>
      <w:r w:rsidR="00644CD5">
        <w:t>.</w:t>
      </w:r>
      <w:r>
        <w:t>324*T(v26</w:t>
      </w:r>
      <w:r w:rsidR="00644CD5">
        <w:t>.</w:t>
      </w:r>
      <w:r>
        <w:t>u14) -0</w:t>
      </w:r>
      <w:r w:rsidR="00644CD5">
        <w:t>.</w:t>
      </w:r>
      <w:r>
        <w:t>37*T(v14</w:t>
      </w:r>
      <w:r w:rsidR="00644CD5">
        <w:t>.</w:t>
      </w:r>
      <w:r>
        <w:t>u22) + 0</w:t>
      </w:r>
      <w:r w:rsidR="00644CD5">
        <w:t>.</w:t>
      </w:r>
      <w:r>
        <w:t>333*T(v23</w:t>
      </w:r>
      <w:r w:rsidR="00644CD5">
        <w:t>.</w:t>
      </w:r>
      <w:r>
        <w:t>u10) -0</w:t>
      </w:r>
      <w:r w:rsidR="00644CD5">
        <w:t>.</w:t>
      </w:r>
      <w:r>
        <w:t>346*T(v1</w:t>
      </w:r>
      <w:r w:rsidR="00644CD5">
        <w:t>.</w:t>
      </w:r>
      <w:r>
        <w:t>u6) -0</w:t>
      </w:r>
      <w:r w:rsidR="00644CD5">
        <w:t>.</w:t>
      </w:r>
      <w:r>
        <w:t>203*T(v18</w:t>
      </w:r>
      <w:r w:rsidR="00644CD5">
        <w:t>.</w:t>
      </w:r>
      <w:r>
        <w:t>u25) + 0</w:t>
      </w:r>
      <w:r w:rsidR="00644CD5">
        <w:t>.</w:t>
      </w:r>
      <w:r>
        <w:t>435*T(v11</w:t>
      </w:r>
      <w:r w:rsidR="00644CD5">
        <w:t>.</w:t>
      </w:r>
      <w:r>
        <w:t>u12) -0</w:t>
      </w:r>
      <w:r w:rsidR="00644CD5">
        <w:t>.</w:t>
      </w:r>
      <w:r>
        <w:t>365*T(v32</w:t>
      </w:r>
      <w:r w:rsidR="00644CD5">
        <w:t>.</w:t>
      </w:r>
      <w:r>
        <w:t>u7) + 0</w:t>
      </w:r>
      <w:r w:rsidR="00644CD5">
        <w:t>.</w:t>
      </w:r>
      <w:r>
        <w:t>248*T(v17</w:t>
      </w:r>
      <w:r w:rsidR="00644CD5">
        <w:t>.</w:t>
      </w:r>
      <w:r>
        <w:t>u9) -0</w:t>
      </w:r>
      <w:r w:rsidR="00644CD5">
        <w:t>.</w:t>
      </w:r>
      <w:r>
        <w:t>206*T(v23) -0</w:t>
      </w:r>
      <w:r w:rsidR="00644CD5">
        <w:t>.</w:t>
      </w:r>
      <w:r>
        <w:t>37*T(v1</w:t>
      </w:r>
      <w:r w:rsidR="00644CD5">
        <w:t>.</w:t>
      </w:r>
      <w:r>
        <w:t>u29) + 0</w:t>
      </w:r>
      <w:r w:rsidR="00644CD5">
        <w:t>.</w:t>
      </w:r>
      <w:r>
        <w:t>261*T(v5</w:t>
      </w:r>
      <w:r w:rsidR="00644CD5">
        <w:t>.</w:t>
      </w:r>
      <w:r>
        <w:t>u22) + 0</w:t>
      </w:r>
      <w:r w:rsidR="00644CD5">
        <w:t>.</w:t>
      </w:r>
      <w:r>
        <w:t>28*T(v8</w:t>
      </w:r>
      <w:r w:rsidR="00644CD5">
        <w:t>.</w:t>
      </w:r>
      <w:r>
        <w:t>u27) + 0</w:t>
      </w:r>
      <w:r w:rsidR="00644CD5">
        <w:t>.</w:t>
      </w:r>
      <w:r>
        <w:t>304*T(v5</w:t>
      </w:r>
      <w:r w:rsidR="00644CD5">
        <w:t>.</w:t>
      </w:r>
      <w:r>
        <w:t>u15) + 0</w:t>
      </w:r>
      <w:r w:rsidR="00644CD5">
        <w:t>.</w:t>
      </w:r>
      <w:r>
        <w:t>177*T(v29</w:t>
      </w:r>
      <w:r w:rsidR="00644CD5">
        <w:t>.</w:t>
      </w:r>
      <w:r>
        <w:t>u3) -0</w:t>
      </w:r>
      <w:r w:rsidR="00644CD5">
        <w:t>.</w:t>
      </w:r>
      <w:r>
        <w:t>203*T(v32</w:t>
      </w:r>
      <w:r w:rsidR="00644CD5">
        <w:t>.</w:t>
      </w:r>
      <w:r>
        <w:t>u11) -0</w:t>
      </w:r>
      <w:r w:rsidR="00644CD5">
        <w:t>.</w:t>
      </w:r>
      <w:r>
        <w:t>164*T(v7</w:t>
      </w:r>
      <w:r w:rsidR="00644CD5">
        <w:t>.</w:t>
      </w:r>
      <w:r>
        <w:t>u13) + 0</w:t>
      </w:r>
      <w:r w:rsidR="00644CD5">
        <w:t>.</w:t>
      </w:r>
      <w:r>
        <w:t>288*Volume^2 -0</w:t>
      </w:r>
      <w:r w:rsidR="00644CD5">
        <w:t>.</w:t>
      </w:r>
      <w:r>
        <w:t>248*T(v34</w:t>
      </w:r>
      <w:r w:rsidR="00644CD5">
        <w:t>.</w:t>
      </w:r>
      <w:r>
        <w:t>u1) + 0</w:t>
      </w:r>
      <w:r w:rsidR="00644CD5">
        <w:t>.</w:t>
      </w:r>
      <w:r>
        <w:t>385*T(v29</w:t>
      </w:r>
      <w:r w:rsidR="00644CD5">
        <w:t>.</w:t>
      </w:r>
      <w:r>
        <w:t>u6) + 0</w:t>
      </w:r>
      <w:r w:rsidR="00644CD5">
        <w:t>.</w:t>
      </w:r>
      <w:r>
        <w:t>378*T(v15</w:t>
      </w:r>
      <w:r w:rsidR="00644CD5">
        <w:t>.</w:t>
      </w:r>
      <w:r>
        <w:t>u7) -0</w:t>
      </w:r>
      <w:r w:rsidR="00644CD5">
        <w:t>.</w:t>
      </w:r>
      <w:r>
        <w:t>301*T(v12</w:t>
      </w:r>
      <w:r w:rsidR="00644CD5">
        <w:t>.</w:t>
      </w:r>
      <w:r>
        <w:t>u22) -0</w:t>
      </w:r>
      <w:r w:rsidR="00644CD5">
        <w:t>.</w:t>
      </w:r>
      <w:r>
        <w:t>231*T(v31</w:t>
      </w:r>
      <w:r w:rsidR="00644CD5">
        <w:t>.</w:t>
      </w:r>
      <w:r>
        <w:t>u2) + 0</w:t>
      </w:r>
      <w:r w:rsidR="00644CD5">
        <w:t>.</w:t>
      </w:r>
      <w:r>
        <w:t>308*T(v20</w:t>
      </w:r>
      <w:r w:rsidR="00644CD5">
        <w:t>.</w:t>
      </w:r>
      <w:r>
        <w:t>u2) -0</w:t>
      </w:r>
      <w:r w:rsidR="00644CD5">
        <w:t>.</w:t>
      </w:r>
      <w:r>
        <w:t>335*T(v9</w:t>
      </w:r>
      <w:r w:rsidR="00644CD5">
        <w:t>.</w:t>
      </w:r>
      <w:r>
        <w:t>u17) + 0</w:t>
      </w:r>
      <w:r w:rsidR="00644CD5">
        <w:t>.</w:t>
      </w:r>
      <w:r>
        <w:t>285*T(v21</w:t>
      </w:r>
      <w:r w:rsidR="00644CD5">
        <w:t>.</w:t>
      </w:r>
      <w:r>
        <w:t>u6) + 0</w:t>
      </w:r>
      <w:r w:rsidR="00644CD5">
        <w:t>.</w:t>
      </w:r>
      <w:r>
        <w:t>299*T(v35</w:t>
      </w:r>
      <w:r w:rsidR="00644CD5">
        <w:t>.</w:t>
      </w:r>
      <w:r>
        <w:t>u7) -0</w:t>
      </w:r>
      <w:r w:rsidR="00644CD5">
        <w:t>.</w:t>
      </w:r>
      <w:r>
        <w:t>204*T(v6</w:t>
      </w:r>
      <w:r w:rsidR="00644CD5">
        <w:t>.</w:t>
      </w:r>
      <w:r>
        <w:t>u25) + 0</w:t>
      </w:r>
      <w:r w:rsidR="00644CD5">
        <w:t>.</w:t>
      </w:r>
      <w:r>
        <w:t>159*T(v17</w:t>
      </w:r>
      <w:r w:rsidR="00644CD5">
        <w:t>.</w:t>
      </w:r>
      <w:r>
        <w:t>u17) + 0</w:t>
      </w:r>
      <w:r w:rsidR="00644CD5">
        <w:t>.</w:t>
      </w:r>
      <w:r>
        <w:t>219*Lipophilicity^2 + 0</w:t>
      </w:r>
      <w:r w:rsidR="00644CD5">
        <w:t>.</w:t>
      </w:r>
      <w:r>
        <w:t>249*T(v7</w:t>
      </w:r>
      <w:r w:rsidR="00644CD5">
        <w:t>.</w:t>
      </w:r>
      <w:r>
        <w:t>u20) + 0</w:t>
      </w:r>
      <w:r w:rsidR="00644CD5">
        <w:t>.</w:t>
      </w:r>
      <w:r>
        <w:t>34*T(v8</w:t>
      </w:r>
      <w:r w:rsidR="00644CD5">
        <w:t>.</w:t>
      </w:r>
      <w:r>
        <w:t>u29) -0</w:t>
      </w:r>
      <w:r w:rsidR="00644CD5">
        <w:t>.</w:t>
      </w:r>
      <w:r>
        <w:t>621*T(v2</w:t>
      </w:r>
      <w:r w:rsidR="00644CD5">
        <w:t>.</w:t>
      </w:r>
      <w:r>
        <w:t>u1) + 0</w:t>
      </w:r>
      <w:r w:rsidR="00644CD5">
        <w:t>.</w:t>
      </w:r>
      <w:r>
        <w:t>246*T(v13</w:t>
      </w:r>
      <w:r w:rsidR="00644CD5">
        <w:t>.</w:t>
      </w:r>
      <w:r>
        <w:t>u18) + 0</w:t>
      </w:r>
      <w:r w:rsidR="00644CD5">
        <w:t>.</w:t>
      </w:r>
      <w:r>
        <w:t>268*T(v27</w:t>
      </w:r>
      <w:r w:rsidR="00644CD5">
        <w:t>.</w:t>
      </w:r>
      <w:r>
        <w:t>u6) + 0</w:t>
      </w:r>
      <w:r w:rsidR="00644CD5">
        <w:t>.</w:t>
      </w:r>
      <w:r>
        <w:t>27*T(v29</w:t>
      </w:r>
      <w:r w:rsidR="00644CD5">
        <w:t>.</w:t>
      </w:r>
      <w:r>
        <w:t>u12) + 0</w:t>
      </w:r>
      <w:r w:rsidR="00644CD5">
        <w:t>.</w:t>
      </w:r>
      <w:r>
        <w:t>179*T(v35</w:t>
      </w:r>
      <w:r w:rsidR="00644CD5">
        <w:t>.</w:t>
      </w:r>
      <w:r>
        <w:t>u4) -0</w:t>
      </w:r>
      <w:r w:rsidR="00644CD5">
        <w:t>.</w:t>
      </w:r>
      <w:r>
        <w:t>223*T(v7</w:t>
      </w:r>
      <w:r w:rsidR="00644CD5">
        <w:t>.</w:t>
      </w:r>
      <w:r>
        <w:t>u26) + 0</w:t>
      </w:r>
      <w:r w:rsidR="00644CD5">
        <w:t>.</w:t>
      </w:r>
      <w:r>
        <w:t>261*T(v5</w:t>
      </w:r>
      <w:r w:rsidR="00644CD5">
        <w:t>.</w:t>
      </w:r>
      <w:r>
        <w:t>u34) -0</w:t>
      </w:r>
      <w:r w:rsidR="00644CD5">
        <w:t>.</w:t>
      </w:r>
      <w:r>
        <w:t>284*T(v11</w:t>
      </w:r>
      <w:r w:rsidR="00644CD5">
        <w:t>.</w:t>
      </w:r>
      <w:r>
        <w:t>u3) -0</w:t>
      </w:r>
      <w:r w:rsidR="00644CD5">
        <w:t>.</w:t>
      </w:r>
      <w:r>
        <w:t>257*T(v13</w:t>
      </w:r>
      <w:r w:rsidR="00644CD5">
        <w:t>.</w:t>
      </w:r>
      <w:r>
        <w:t>u3) -0</w:t>
      </w:r>
      <w:r w:rsidR="00644CD5">
        <w:t>.</w:t>
      </w:r>
      <w:r>
        <w:t>329*T(u6) -0</w:t>
      </w:r>
      <w:r w:rsidR="00644CD5">
        <w:t>.</w:t>
      </w:r>
      <w:r>
        <w:t>199*T(v4</w:t>
      </w:r>
      <w:r w:rsidR="00644CD5">
        <w:t>.</w:t>
      </w:r>
      <w:r>
        <w:t>u28) + 0</w:t>
      </w:r>
      <w:r w:rsidR="00644CD5">
        <w:t>.</w:t>
      </w:r>
      <w:r>
        <w:t>233*T(v21</w:t>
      </w:r>
      <w:r w:rsidR="00644CD5">
        <w:t>.</w:t>
      </w:r>
      <w:r>
        <w:t>u13) + 0</w:t>
      </w:r>
      <w:r w:rsidR="00644CD5">
        <w:t>.</w:t>
      </w:r>
      <w:r>
        <w:t>196*T(v12</w:t>
      </w:r>
      <w:r w:rsidR="00644CD5">
        <w:t>.</w:t>
      </w:r>
      <w:r>
        <w:t>u28) -0</w:t>
      </w:r>
      <w:r w:rsidR="00644CD5">
        <w:t>.</w:t>
      </w:r>
      <w:r>
        <w:t xml:space="preserve">17*T(v24) + </w:t>
      </w:r>
      <w:r>
        <w:lastRenderedPageBreak/>
        <w:t>0</w:t>
      </w:r>
      <w:r w:rsidR="00644CD5">
        <w:t>.</w:t>
      </w:r>
      <w:r>
        <w:t>226*T(v11</w:t>
      </w:r>
      <w:r w:rsidR="00644CD5">
        <w:t>.</w:t>
      </w:r>
      <w:r>
        <w:t>u6) -0</w:t>
      </w:r>
      <w:r w:rsidR="00644CD5">
        <w:t>.</w:t>
      </w:r>
      <w:r>
        <w:t>207*T(v16</w:t>
      </w:r>
      <w:r w:rsidR="00644CD5">
        <w:t>.</w:t>
      </w:r>
      <w:r>
        <w:t>u5) + 0</w:t>
      </w:r>
      <w:r w:rsidR="00644CD5">
        <w:t>.</w:t>
      </w:r>
      <w:r>
        <w:t>228*T(v6</w:t>
      </w:r>
      <w:r w:rsidR="00644CD5">
        <w:t>.</w:t>
      </w:r>
      <w:r>
        <w:t>u8) -0</w:t>
      </w:r>
      <w:r w:rsidR="00644CD5">
        <w:t>.</w:t>
      </w:r>
      <w:r>
        <w:t>107*T(v39) -0</w:t>
      </w:r>
      <w:r w:rsidR="00644CD5">
        <w:t>.</w:t>
      </w:r>
      <w:r>
        <w:t>17*T(v20</w:t>
      </w:r>
      <w:r w:rsidR="00644CD5">
        <w:t>.</w:t>
      </w:r>
      <w:r>
        <w:t>u4) -0</w:t>
      </w:r>
      <w:r w:rsidR="00644CD5">
        <w:t>.</w:t>
      </w:r>
      <w:r>
        <w:t>136*T(v26</w:t>
      </w:r>
      <w:r w:rsidR="00644CD5">
        <w:t>.</w:t>
      </w:r>
      <w:r>
        <w:t>u5) -0</w:t>
      </w:r>
      <w:r w:rsidR="00644CD5">
        <w:t>.</w:t>
      </w:r>
      <w:r>
        <w:t>279*T(v1</w:t>
      </w:r>
      <w:r w:rsidR="00644CD5">
        <w:t>.</w:t>
      </w:r>
      <w:r>
        <w:t>u20) + 0</w:t>
      </w:r>
      <w:r w:rsidR="00644CD5">
        <w:t>.</w:t>
      </w:r>
      <w:r>
        <w:t>181*T(v30</w:t>
      </w:r>
      <w:r w:rsidR="00644CD5">
        <w:t>.</w:t>
      </w:r>
      <w:r>
        <w:t>u5) + 0</w:t>
      </w:r>
      <w:r w:rsidR="00644CD5">
        <w:t>.</w:t>
      </w:r>
      <w:r>
        <w:t>211*T(v23</w:t>
      </w:r>
      <w:r w:rsidR="00644CD5">
        <w:t>.</w:t>
      </w:r>
      <w:r>
        <w:t>u13) -0</w:t>
      </w:r>
      <w:r w:rsidR="00644CD5">
        <w:t>.</w:t>
      </w:r>
      <w:r>
        <w:t>226*T(v25</w:t>
      </w:r>
      <w:r w:rsidR="00644CD5">
        <w:t>.</w:t>
      </w:r>
      <w:r>
        <w:t>u8) + 0</w:t>
      </w:r>
      <w:r w:rsidR="00644CD5">
        <w:t>.</w:t>
      </w:r>
      <w:r>
        <w:t>155*T(v15</w:t>
      </w:r>
      <w:r w:rsidR="00644CD5">
        <w:t>.</w:t>
      </w:r>
      <w:r>
        <w:t>u3) -0</w:t>
      </w:r>
      <w:r w:rsidR="00644CD5">
        <w:t>.</w:t>
      </w:r>
      <w:r>
        <w:t>337*T(v10</w:t>
      </w:r>
      <w:r w:rsidR="00644CD5">
        <w:t>.</w:t>
      </w:r>
      <w:r>
        <w:t>u14) -0</w:t>
      </w:r>
      <w:r w:rsidR="00644CD5">
        <w:t>.</w:t>
      </w:r>
      <w:r>
        <w:t>225*T(v5</w:t>
      </w:r>
      <w:r w:rsidR="00644CD5">
        <w:t>.</w:t>
      </w:r>
      <w:r>
        <w:t>u29) -0</w:t>
      </w:r>
      <w:r w:rsidR="00644CD5">
        <w:t>.</w:t>
      </w:r>
      <w:r>
        <w:t>181*T(v25</w:t>
      </w:r>
      <w:r w:rsidR="00644CD5">
        <w:t>.</w:t>
      </w:r>
      <w:r>
        <w:t>u18) -0</w:t>
      </w:r>
      <w:r w:rsidR="00644CD5">
        <w:t>.</w:t>
      </w:r>
      <w:r>
        <w:t>208*T(v13</w:t>
      </w:r>
      <w:r w:rsidR="00644CD5">
        <w:t>.</w:t>
      </w:r>
      <w:r>
        <w:t>u10) + 0</w:t>
      </w:r>
      <w:r w:rsidR="00644CD5">
        <w:t>.</w:t>
      </w:r>
      <w:r>
        <w:t>226*T(v29</w:t>
      </w:r>
      <w:r w:rsidR="00644CD5">
        <w:t>.</w:t>
      </w:r>
      <w:r>
        <w:t>u2) -0</w:t>
      </w:r>
      <w:r w:rsidR="00644CD5">
        <w:t>.</w:t>
      </w:r>
      <w:r>
        <w:t>211*T(v10</w:t>
      </w:r>
      <w:r w:rsidR="00644CD5">
        <w:t>.</w:t>
      </w:r>
      <w:r>
        <w:t>u2) + 0</w:t>
      </w:r>
      <w:r w:rsidR="00644CD5">
        <w:t>.</w:t>
      </w:r>
      <w:r>
        <w:t>232*T(v22</w:t>
      </w:r>
      <w:r w:rsidR="00644CD5">
        <w:t>.</w:t>
      </w:r>
      <w:r>
        <w:t>u9) + 0</w:t>
      </w:r>
      <w:r w:rsidR="00644CD5">
        <w:t>.</w:t>
      </w:r>
      <w:r>
        <w:t>213*T(v15</w:t>
      </w:r>
      <w:r w:rsidR="00644CD5">
        <w:t>.</w:t>
      </w:r>
      <w:r>
        <w:t>u21) -0</w:t>
      </w:r>
      <w:r w:rsidR="00644CD5">
        <w:t>.</w:t>
      </w:r>
      <w:r>
        <w:t>217*T(v23</w:t>
      </w:r>
      <w:r w:rsidR="00644CD5">
        <w:t>.</w:t>
      </w:r>
      <w:r>
        <w:t>u7) + 0</w:t>
      </w:r>
      <w:r w:rsidR="00644CD5">
        <w:t>.</w:t>
      </w:r>
      <w:r>
        <w:t>249*T(v8</w:t>
      </w:r>
      <w:r w:rsidR="00644CD5">
        <w:t>.</w:t>
      </w:r>
      <w:r>
        <w:t>u2) -0</w:t>
      </w:r>
      <w:r w:rsidR="00644CD5">
        <w:t>.</w:t>
      </w:r>
      <w:r>
        <w:t>196*T(v2</w:t>
      </w:r>
      <w:r w:rsidR="00644CD5">
        <w:t>.</w:t>
      </w:r>
      <w:r>
        <w:t>u24) -0</w:t>
      </w:r>
      <w:r w:rsidR="00644CD5">
        <w:t>.</w:t>
      </w:r>
      <w:r>
        <w:t>14*T(v2</w:t>
      </w:r>
      <w:r w:rsidR="00644CD5">
        <w:t>.</w:t>
      </w:r>
      <w:r>
        <w:t>u29) + 0</w:t>
      </w:r>
      <w:r w:rsidR="00644CD5">
        <w:t>.</w:t>
      </w:r>
      <w:r>
        <w:t>174*T(v13</w:t>
      </w:r>
      <w:r w:rsidR="00644CD5">
        <w:t>.</w:t>
      </w:r>
      <w:r>
        <w:t>u22) -0</w:t>
      </w:r>
      <w:r w:rsidR="00644CD5">
        <w:t>.</w:t>
      </w:r>
      <w:r>
        <w:t>289*T(v5</w:t>
      </w:r>
      <w:r w:rsidR="00644CD5">
        <w:t>.</w:t>
      </w:r>
      <w:r>
        <w:t>u2) + 0</w:t>
      </w:r>
      <w:r w:rsidR="00644CD5">
        <w:t>.</w:t>
      </w:r>
      <w:r>
        <w:t>262*T(v10</w:t>
      </w:r>
      <w:r w:rsidR="00644CD5">
        <w:t>.</w:t>
      </w:r>
      <w:r>
        <w:t>u8) -0</w:t>
      </w:r>
      <w:r w:rsidR="00644CD5">
        <w:t>.</w:t>
      </w:r>
      <w:r>
        <w:t>224*T(v8</w:t>
      </w:r>
      <w:r w:rsidR="00644CD5">
        <w:t>.</w:t>
      </w:r>
      <w:r>
        <w:t>u12) + 0</w:t>
      </w:r>
      <w:r w:rsidR="00644CD5">
        <w:t>.</w:t>
      </w:r>
      <w:r>
        <w:t>18*T(v6</w:t>
      </w:r>
      <w:r w:rsidR="00644CD5">
        <w:t>.</w:t>
      </w:r>
      <w:r>
        <w:t>u14) + 0</w:t>
      </w:r>
      <w:r w:rsidR="00644CD5">
        <w:t>.</w:t>
      </w:r>
      <w:r>
        <w:t>359*T(v8</w:t>
      </w:r>
      <w:r w:rsidR="00644CD5">
        <w:t>.</w:t>
      </w:r>
      <w:r>
        <w:t>u1) + 0</w:t>
      </w:r>
      <w:r w:rsidR="00644CD5">
        <w:t>.</w:t>
      </w:r>
      <w:r>
        <w:t>124*T(v4</w:t>
      </w:r>
      <w:r w:rsidR="00644CD5">
        <w:t>.</w:t>
      </w:r>
      <w:r>
        <w:t>u22) + 0</w:t>
      </w:r>
      <w:r w:rsidR="00644CD5">
        <w:t>.</w:t>
      </w:r>
      <w:r>
        <w:t>167*T(v18</w:t>
      </w:r>
      <w:r w:rsidR="00644CD5">
        <w:t>.</w:t>
      </w:r>
      <w:r>
        <w:t>u4) + 0</w:t>
      </w:r>
      <w:r w:rsidR="00644CD5">
        <w:t>.</w:t>
      </w:r>
      <w:r>
        <w:t>207*T(v3</w:t>
      </w:r>
      <w:r w:rsidR="00644CD5">
        <w:t>.</w:t>
      </w:r>
      <w:r>
        <w:t>u39) + 0</w:t>
      </w:r>
      <w:r w:rsidR="00644CD5">
        <w:t>.</w:t>
      </w:r>
      <w:r>
        <w:t>125*T(v19</w:t>
      </w:r>
      <w:r w:rsidR="00644CD5">
        <w:t>.</w:t>
      </w:r>
      <w:r>
        <w:t>u24) -0</w:t>
      </w:r>
      <w:r w:rsidR="00644CD5">
        <w:t>.</w:t>
      </w:r>
      <w:r>
        <w:t>199*T(v5) + 0</w:t>
      </w:r>
      <w:r w:rsidR="00644CD5">
        <w:t>.</w:t>
      </w:r>
      <w:r>
        <w:t>18*T(v22</w:t>
      </w:r>
      <w:r w:rsidR="00644CD5">
        <w:t>.</w:t>
      </w:r>
      <w:r>
        <w:t>u10) + 0</w:t>
      </w:r>
      <w:r w:rsidR="00644CD5">
        <w:t>.</w:t>
      </w:r>
      <w:r>
        <w:t>165*T(v2</w:t>
      </w:r>
      <w:r w:rsidR="00644CD5">
        <w:t>.</w:t>
      </w:r>
      <w:r>
        <w:t>u18) + 0</w:t>
      </w:r>
      <w:r w:rsidR="00644CD5">
        <w:t>.</w:t>
      </w:r>
      <w:r>
        <w:t>255*T(v17</w:t>
      </w:r>
      <w:r w:rsidR="00644CD5">
        <w:t>.</w:t>
      </w:r>
      <w:r>
        <w:t>u3) + 0</w:t>
      </w:r>
      <w:r w:rsidR="00644CD5">
        <w:t>.</w:t>
      </w:r>
      <w:r>
        <w:t>24*T(v10</w:t>
      </w:r>
      <w:r w:rsidR="00644CD5">
        <w:t>.</w:t>
      </w:r>
      <w:r>
        <w:t>u9) + 0</w:t>
      </w:r>
      <w:r w:rsidR="00644CD5">
        <w:t>.</w:t>
      </w:r>
      <w:r>
        <w:t>222*T(v9</w:t>
      </w:r>
      <w:r w:rsidR="00644CD5">
        <w:t>.</w:t>
      </w:r>
      <w:r>
        <w:t>u7) -0</w:t>
      </w:r>
      <w:r w:rsidR="00644CD5">
        <w:t>.</w:t>
      </w:r>
      <w:r>
        <w:t>168*T(v19</w:t>
      </w:r>
      <w:r w:rsidR="00644CD5">
        <w:t>.</w:t>
      </w:r>
      <w:r>
        <w:t>u7) -0</w:t>
      </w:r>
      <w:r w:rsidR="00644CD5">
        <w:t>.</w:t>
      </w:r>
      <w:r>
        <w:t>196*T(v5</w:t>
      </w:r>
      <w:r w:rsidR="00644CD5">
        <w:t>.</w:t>
      </w:r>
      <w:r>
        <w:t>u26) + 0</w:t>
      </w:r>
      <w:r w:rsidR="00644CD5">
        <w:t>.</w:t>
      </w:r>
      <w:r>
        <w:t>149*T(v26</w:t>
      </w:r>
      <w:r w:rsidR="00644CD5">
        <w:t>.</w:t>
      </w:r>
      <w:r>
        <w:t>u6) + 0</w:t>
      </w:r>
      <w:r w:rsidR="00644CD5">
        <w:t>.</w:t>
      </w:r>
      <w:r>
        <w:t>0806*MW + 0</w:t>
      </w:r>
      <w:r w:rsidR="00644CD5">
        <w:t>.</w:t>
      </w:r>
      <w:r>
        <w:t>121*T(v38</w:t>
      </w:r>
      <w:r w:rsidR="00644CD5">
        <w:t>.</w:t>
      </w:r>
      <w:r>
        <w:t>u5) -0</w:t>
      </w:r>
      <w:r w:rsidR="00644CD5">
        <w:t>.</w:t>
      </w:r>
      <w:r>
        <w:t>136*T(v12</w:t>
      </w:r>
      <w:r w:rsidR="00644CD5">
        <w:t>.</w:t>
      </w:r>
      <w:r>
        <w:t>u14) -0</w:t>
      </w:r>
      <w:r w:rsidR="00644CD5">
        <w:t>.</w:t>
      </w:r>
      <w:r>
        <w:t>135*T(v39</w:t>
      </w:r>
      <w:r w:rsidR="00644CD5">
        <w:t>.</w:t>
      </w:r>
      <w:r>
        <w:t>u3) -0</w:t>
      </w:r>
      <w:r w:rsidR="00644CD5">
        <w:t>.</w:t>
      </w:r>
      <w:r>
        <w:t>203*T(v13</w:t>
      </w:r>
      <w:r w:rsidR="00644CD5">
        <w:t>.</w:t>
      </w:r>
      <w:r>
        <w:t>u2) + 0</w:t>
      </w:r>
      <w:r w:rsidR="00644CD5">
        <w:t>.</w:t>
      </w:r>
      <w:r>
        <w:t>176*T(v30</w:t>
      </w:r>
      <w:r w:rsidR="00644CD5">
        <w:t>.</w:t>
      </w:r>
      <w:r>
        <w:t>u8) -0</w:t>
      </w:r>
      <w:r w:rsidR="00644CD5">
        <w:t>.</w:t>
      </w:r>
      <w:r>
        <w:t>131*T(v31</w:t>
      </w:r>
      <w:r w:rsidR="00644CD5">
        <w:t>.</w:t>
      </w:r>
      <w:r>
        <w:t>u3) + 0</w:t>
      </w:r>
      <w:r w:rsidR="00644CD5">
        <w:t>.</w:t>
      </w:r>
      <w:r>
        <w:t>0928*T(u32) -0</w:t>
      </w:r>
      <w:r w:rsidR="00644CD5">
        <w:t>.</w:t>
      </w:r>
      <w:r>
        <w:t>145*T(v25</w:t>
      </w:r>
      <w:r w:rsidR="00644CD5">
        <w:t>.</w:t>
      </w:r>
      <w:r>
        <w:t>u7) -0</w:t>
      </w:r>
      <w:r w:rsidR="00644CD5">
        <w:t>.</w:t>
      </w:r>
      <w:r>
        <w:t>115*T(v40</w:t>
      </w:r>
      <w:r w:rsidR="00644CD5">
        <w:t>.</w:t>
      </w:r>
      <w:r>
        <w:t>u1) + 0</w:t>
      </w:r>
      <w:r w:rsidR="00644CD5">
        <w:t>.</w:t>
      </w:r>
      <w:r>
        <w:t>158*T(v16</w:t>
      </w:r>
      <w:r w:rsidR="00644CD5">
        <w:t>.</w:t>
      </w:r>
      <w:r>
        <w:t>u4) + 0</w:t>
      </w:r>
      <w:r w:rsidR="00644CD5">
        <w:t>.</w:t>
      </w:r>
      <w:r>
        <w:t>148*T(v4</w:t>
      </w:r>
      <w:r w:rsidR="00644CD5">
        <w:t>.</w:t>
      </w:r>
      <w:r>
        <w:t>u10) + 0</w:t>
      </w:r>
      <w:r w:rsidR="00644CD5">
        <w:t>.</w:t>
      </w:r>
      <w:r>
        <w:t>136*T(v10</w:t>
      </w:r>
      <w:r w:rsidR="00644CD5">
        <w:t>.</w:t>
      </w:r>
      <w:r>
        <w:t>u29) -0</w:t>
      </w:r>
      <w:r w:rsidR="00644CD5">
        <w:t>.</w:t>
      </w:r>
      <w:r>
        <w:t>175*T(v35</w:t>
      </w:r>
      <w:r w:rsidR="00644CD5">
        <w:t>.</w:t>
      </w:r>
      <w:r>
        <w:t>u1) + 0</w:t>
      </w:r>
      <w:r w:rsidR="00644CD5">
        <w:t>.</w:t>
      </w:r>
      <w:r>
        <w:t>191*T(v9</w:t>
      </w:r>
      <w:r w:rsidR="00644CD5">
        <w:t>.</w:t>
      </w:r>
      <w:r>
        <w:t>u4) -0</w:t>
      </w:r>
      <w:r w:rsidR="00644CD5">
        <w:t>.</w:t>
      </w:r>
      <w:r>
        <w:t>0933*T(v32</w:t>
      </w:r>
      <w:r w:rsidR="00644CD5">
        <w:t>.</w:t>
      </w:r>
      <w:r>
        <w:t>u10) + 0</w:t>
      </w:r>
      <w:r w:rsidR="00644CD5">
        <w:t>.</w:t>
      </w:r>
      <w:r>
        <w:t>163*T(v37</w:t>
      </w:r>
      <w:r w:rsidR="00644CD5">
        <w:t>.</w:t>
      </w:r>
      <w:r>
        <w:t>u2) + 0</w:t>
      </w:r>
      <w:r w:rsidR="00644CD5">
        <w:t>.</w:t>
      </w:r>
      <w:r>
        <w:t>122*T(v23</w:t>
      </w:r>
      <w:r w:rsidR="00644CD5">
        <w:t>.</w:t>
      </w:r>
      <w:r>
        <w:t>u14) -0</w:t>
      </w:r>
      <w:r w:rsidR="00644CD5">
        <w:t>.</w:t>
      </w:r>
      <w:r>
        <w:t>137*T(v25</w:t>
      </w:r>
      <w:r w:rsidR="00644CD5">
        <w:t>.</w:t>
      </w:r>
      <w:r>
        <w:t>u15) + 0</w:t>
      </w:r>
      <w:r w:rsidR="00644CD5">
        <w:t>.</w:t>
      </w:r>
      <w:r>
        <w:t>162*T(v10</w:t>
      </w:r>
      <w:r w:rsidR="00644CD5">
        <w:t>.</w:t>
      </w:r>
      <w:r>
        <w:t>u6) + 0</w:t>
      </w:r>
      <w:r w:rsidR="00644CD5">
        <w:t>.</w:t>
      </w:r>
      <w:r>
        <w:t>147*T(v2</w:t>
      </w:r>
      <w:r w:rsidR="00644CD5">
        <w:t>.</w:t>
      </w:r>
      <w:r>
        <w:t>u30) + 0</w:t>
      </w:r>
      <w:r w:rsidR="00644CD5">
        <w:t>.</w:t>
      </w:r>
      <w:r>
        <w:t>16*T(v17</w:t>
      </w:r>
      <w:r w:rsidR="00644CD5">
        <w:t>.</w:t>
      </w:r>
      <w:r>
        <w:t>u1) + 0</w:t>
      </w:r>
      <w:r w:rsidR="00644CD5">
        <w:t>.</w:t>
      </w:r>
      <w:r>
        <w:t>163*T(v6</w:t>
      </w:r>
      <w:r w:rsidR="00644CD5">
        <w:t>.</w:t>
      </w:r>
      <w:r>
        <w:t>u1) + 0</w:t>
      </w:r>
      <w:r w:rsidR="00644CD5">
        <w:t>.</w:t>
      </w:r>
      <w:r>
        <w:t>137*T(v24</w:t>
      </w:r>
      <w:r w:rsidR="00644CD5">
        <w:t>.</w:t>
      </w:r>
      <w:r>
        <w:t>u14) + 0</w:t>
      </w:r>
      <w:r w:rsidR="00644CD5">
        <w:t>.</w:t>
      </w:r>
      <w:r>
        <w:t>114*T(v30</w:t>
      </w:r>
      <w:r w:rsidR="00644CD5">
        <w:t>.</w:t>
      </w:r>
      <w:r>
        <w:t>u3) -0</w:t>
      </w:r>
      <w:r w:rsidR="00644CD5">
        <w:t>.</w:t>
      </w:r>
      <w:r>
        <w:t>138*T(v12</w:t>
      </w:r>
      <w:r w:rsidR="00644CD5">
        <w:t>.</w:t>
      </w:r>
      <w:r>
        <w:t>u2) -0</w:t>
      </w:r>
      <w:r w:rsidR="00644CD5">
        <w:t>.</w:t>
      </w:r>
      <w:r>
        <w:t>109*T(v12</w:t>
      </w:r>
      <w:r w:rsidR="00644CD5">
        <w:t>.</w:t>
      </w:r>
      <w:r>
        <w:t>u30) -0</w:t>
      </w:r>
      <w:r w:rsidR="00644CD5">
        <w:t>.</w:t>
      </w:r>
      <w:r>
        <w:t>144*T(v4</w:t>
      </w:r>
      <w:r w:rsidR="00644CD5">
        <w:t>.</w:t>
      </w:r>
      <w:r>
        <w:t>u5) -0</w:t>
      </w:r>
      <w:r w:rsidR="00644CD5">
        <w:t>.</w:t>
      </w:r>
      <w:r>
        <w:t>126*T(v17</w:t>
      </w:r>
      <w:r w:rsidR="00644CD5">
        <w:t>.</w:t>
      </w:r>
      <w:r>
        <w:t>u8) -0</w:t>
      </w:r>
      <w:r w:rsidR="00644CD5">
        <w:t>.</w:t>
      </w:r>
      <w:r>
        <w:t>0781*T(u17) -0</w:t>
      </w:r>
      <w:r w:rsidR="00644CD5">
        <w:t>.</w:t>
      </w:r>
      <w:r>
        <w:t>399*T(v1</w:t>
      </w:r>
      <w:r w:rsidR="00644CD5">
        <w:t>.</w:t>
      </w:r>
      <w:r>
        <w:t>u2) -0</w:t>
      </w:r>
      <w:r w:rsidR="00644CD5">
        <w:t>.</w:t>
      </w:r>
      <w:r>
        <w:t>0822*T(v28</w:t>
      </w:r>
      <w:r w:rsidR="00644CD5">
        <w:t>.</w:t>
      </w:r>
      <w:r>
        <w:t>u4) + 0</w:t>
      </w:r>
      <w:r w:rsidR="00644CD5">
        <w:t>.</w:t>
      </w:r>
      <w:r>
        <w:t>0973*T(v28</w:t>
      </w:r>
      <w:r w:rsidR="00644CD5">
        <w:t>.</w:t>
      </w:r>
      <w:r>
        <w:t>u3) -0</w:t>
      </w:r>
      <w:r w:rsidR="00644CD5">
        <w:t>.</w:t>
      </w:r>
      <w:r>
        <w:t>108*T(v9</w:t>
      </w:r>
      <w:r w:rsidR="00644CD5">
        <w:t>.</w:t>
      </w:r>
      <w:r>
        <w:t>u18) -0</w:t>
      </w:r>
      <w:r w:rsidR="00644CD5">
        <w:t>.</w:t>
      </w:r>
      <w:r>
        <w:t>102*T(v27</w:t>
      </w:r>
      <w:r w:rsidR="00644CD5">
        <w:t>.</w:t>
      </w:r>
      <w:r>
        <w:t>u10) + 0</w:t>
      </w:r>
      <w:r w:rsidR="00644CD5">
        <w:t>.</w:t>
      </w:r>
      <w:r>
        <w:t>0688*T(v16</w:t>
      </w:r>
      <w:r w:rsidR="00644CD5">
        <w:t>.</w:t>
      </w:r>
      <w:r>
        <w:t>u19) + 0</w:t>
      </w:r>
      <w:r w:rsidR="00644CD5">
        <w:t>.</w:t>
      </w:r>
      <w:r>
        <w:t>0992*T(v11</w:t>
      </w:r>
      <w:r w:rsidR="00644CD5">
        <w:t>.</w:t>
      </w:r>
      <w:r>
        <w:t>u7) + 0</w:t>
      </w:r>
      <w:r w:rsidR="00644CD5">
        <w:t>.</w:t>
      </w:r>
      <w:r>
        <w:t>0987*T(v2</w:t>
      </w:r>
      <w:r w:rsidR="00644CD5">
        <w:t>.</w:t>
      </w:r>
      <w:r>
        <w:t>u7) + 0</w:t>
      </w:r>
      <w:r w:rsidR="00644CD5">
        <w:t>.</w:t>
      </w:r>
      <w:r>
        <w:t>0869*T(v9</w:t>
      </w:r>
      <w:r w:rsidR="00644CD5">
        <w:t>.</w:t>
      </w:r>
      <w:r>
        <w:t>u12) + 0</w:t>
      </w:r>
      <w:r w:rsidR="00644CD5">
        <w:t>.</w:t>
      </w:r>
      <w:r>
        <w:t>0847*T(v1</w:t>
      </w:r>
      <w:r w:rsidR="00644CD5">
        <w:t>.</w:t>
      </w:r>
      <w:r>
        <w:t>u30) -0</w:t>
      </w:r>
      <w:r w:rsidR="00644CD5">
        <w:t>.</w:t>
      </w:r>
      <w:r>
        <w:t>065*T(v34</w:t>
      </w:r>
      <w:r w:rsidR="00644CD5">
        <w:t>.</w:t>
      </w:r>
      <w:r>
        <w:t>u8) -0</w:t>
      </w:r>
      <w:r w:rsidR="00644CD5">
        <w:t>.</w:t>
      </w:r>
      <w:r>
        <w:t>0647*T(v20</w:t>
      </w:r>
      <w:r w:rsidR="00644CD5">
        <w:t>.</w:t>
      </w:r>
      <w:r>
        <w:t>u21) + 0</w:t>
      </w:r>
      <w:r w:rsidR="00644CD5">
        <w:t>.</w:t>
      </w:r>
      <w:r>
        <w:t>0501*T(u29) -0</w:t>
      </w:r>
      <w:r w:rsidR="00644CD5">
        <w:t>.</w:t>
      </w:r>
      <w:r>
        <w:t>0526*T(v38</w:t>
      </w:r>
      <w:r w:rsidR="00644CD5">
        <w:t>.</w:t>
      </w:r>
      <w:r>
        <w:t>u4) -0</w:t>
      </w:r>
      <w:r w:rsidR="00644CD5">
        <w:t>.</w:t>
      </w:r>
      <w:r>
        <w:t>0723*T(v2</w:t>
      </w:r>
      <w:r w:rsidR="00644CD5">
        <w:t>.</w:t>
      </w:r>
      <w:r>
        <w:t>u31) -0</w:t>
      </w:r>
      <w:r w:rsidR="00644CD5">
        <w:t>.</w:t>
      </w:r>
      <w:r>
        <w:t>0628*T(v19</w:t>
      </w:r>
      <w:r w:rsidR="00644CD5">
        <w:t>.</w:t>
      </w:r>
      <w:r>
        <w:t>u23) -0</w:t>
      </w:r>
      <w:r w:rsidR="00644CD5">
        <w:t>.</w:t>
      </w:r>
      <w:r>
        <w:t>0675*T(v4</w:t>
      </w:r>
      <w:r w:rsidR="00644CD5">
        <w:t>.</w:t>
      </w:r>
      <w:r>
        <w:t>u29) + 0</w:t>
      </w:r>
      <w:r w:rsidR="00644CD5">
        <w:t>.</w:t>
      </w:r>
      <w:r>
        <w:t>0671*T(v14</w:t>
      </w:r>
      <w:r w:rsidR="00644CD5">
        <w:t>.</w:t>
      </w:r>
      <w:r>
        <w:t>u14) -0</w:t>
      </w:r>
      <w:r w:rsidR="00644CD5">
        <w:t>.</w:t>
      </w:r>
      <w:r>
        <w:t>0568*T(v20</w:t>
      </w:r>
      <w:r w:rsidR="00644CD5">
        <w:t>.</w:t>
      </w:r>
      <w:r>
        <w:t>u22) -0</w:t>
      </w:r>
      <w:r w:rsidR="00644CD5">
        <w:t>.</w:t>
      </w:r>
      <w:r>
        <w:t>0759*T(v6</w:t>
      </w:r>
      <w:r w:rsidR="00644CD5">
        <w:t>.</w:t>
      </w:r>
      <w:r>
        <w:t>u21) + 0</w:t>
      </w:r>
      <w:r w:rsidR="00644CD5">
        <w:t>.</w:t>
      </w:r>
      <w:r>
        <w:t>0734*T(v15</w:t>
      </w:r>
      <w:r w:rsidR="00644CD5">
        <w:t>.</w:t>
      </w:r>
      <w:r>
        <w:t>u4) -0</w:t>
      </w:r>
      <w:r w:rsidR="00644CD5">
        <w:t>.</w:t>
      </w:r>
      <w:r>
        <w:t>069*T(v9</w:t>
      </w:r>
      <w:r w:rsidR="00644CD5">
        <w:t>.</w:t>
      </w:r>
      <w:r>
        <w:t>u31) -0</w:t>
      </w:r>
      <w:r w:rsidR="00644CD5">
        <w:t>.</w:t>
      </w:r>
      <w:r>
        <w:t>0712*T(v6</w:t>
      </w:r>
      <w:r w:rsidR="00644CD5">
        <w:t>.</w:t>
      </w:r>
      <w:r>
        <w:t>u4) -0</w:t>
      </w:r>
      <w:r w:rsidR="00644CD5">
        <w:t>.</w:t>
      </w:r>
      <w:r>
        <w:t>0557*T(v15</w:t>
      </w:r>
      <w:r w:rsidR="00644CD5">
        <w:t>.</w:t>
      </w:r>
      <w:r>
        <w:t>u25) + 0</w:t>
      </w:r>
      <w:r w:rsidR="00644CD5">
        <w:t>.</w:t>
      </w:r>
      <w:r>
        <w:t>0578*T(v41</w:t>
      </w:r>
      <w:r w:rsidR="00644CD5">
        <w:t>.</w:t>
      </w:r>
      <w:r>
        <w:t>u1) -0</w:t>
      </w:r>
      <w:r w:rsidR="00644CD5">
        <w:t>.</w:t>
      </w:r>
      <w:r>
        <w:t>0609*T(v16</w:t>
      </w:r>
      <w:r w:rsidR="00644CD5">
        <w:t>.</w:t>
      </w:r>
      <w:r>
        <w:t>u18) + 0</w:t>
      </w:r>
      <w:r w:rsidR="00644CD5">
        <w:t>.</w:t>
      </w:r>
      <w:r>
        <w:t>0449*NumNegative -0</w:t>
      </w:r>
      <w:r w:rsidR="00644CD5">
        <w:t>.</w:t>
      </w:r>
      <w:r>
        <w:t>0495*T(v9</w:t>
      </w:r>
      <w:r w:rsidR="00644CD5">
        <w:t>.</w:t>
      </w:r>
      <w:r>
        <w:t>u32) + 0</w:t>
      </w:r>
      <w:r w:rsidR="00644CD5">
        <w:t>.</w:t>
      </w:r>
      <w:r>
        <w:t>0523*T(v16</w:t>
      </w:r>
      <w:r w:rsidR="00644CD5">
        <w:t>.</w:t>
      </w:r>
      <w:r>
        <w:t>u7) -0</w:t>
      </w:r>
      <w:r w:rsidR="00644CD5">
        <w:t>.</w:t>
      </w:r>
      <w:r>
        <w:t>0629*T(v6</w:t>
      </w:r>
      <w:r w:rsidR="00644CD5">
        <w:t>.</w:t>
      </w:r>
      <w:r>
        <w:t>u27) + 0</w:t>
      </w:r>
      <w:r w:rsidR="00644CD5">
        <w:t>.</w:t>
      </w:r>
      <w:r>
        <w:t>057*T(v9</w:t>
      </w:r>
      <w:r w:rsidR="00644CD5">
        <w:t>.</w:t>
      </w:r>
      <w:r>
        <w:t>u24) -0</w:t>
      </w:r>
      <w:r w:rsidR="00644CD5">
        <w:t>.</w:t>
      </w:r>
      <w:r>
        <w:t>0612*T(v4</w:t>
      </w:r>
      <w:r w:rsidR="00644CD5">
        <w:t>.</w:t>
      </w:r>
      <w:r>
        <w:t>u12) -0</w:t>
      </w:r>
      <w:r w:rsidR="00644CD5">
        <w:t>.</w:t>
      </w:r>
      <w:r>
        <w:t>0572*T(v11</w:t>
      </w:r>
      <w:r w:rsidR="00644CD5">
        <w:t>.</w:t>
      </w:r>
      <w:r>
        <w:t>u22) -0</w:t>
      </w:r>
      <w:r w:rsidR="00644CD5">
        <w:t>.</w:t>
      </w:r>
      <w:r>
        <w:t>0528*T(v21</w:t>
      </w:r>
      <w:r w:rsidR="00644CD5">
        <w:t>.</w:t>
      </w:r>
      <w:r>
        <w:t>u18) + 0</w:t>
      </w:r>
      <w:r w:rsidR="00644CD5">
        <w:t>.</w:t>
      </w:r>
      <w:r>
        <w:t>0469*T(v2</w:t>
      </w:r>
      <w:r w:rsidR="00644CD5">
        <w:t>.</w:t>
      </w:r>
      <w:r>
        <w:t>u19) + 0</w:t>
      </w:r>
      <w:r w:rsidR="00644CD5">
        <w:t>.</w:t>
      </w:r>
      <w:r>
        <w:t>0326*T(u26) + 0</w:t>
      </w:r>
      <w:r w:rsidR="00644CD5">
        <w:t>.</w:t>
      </w:r>
      <w:r>
        <w:t>0468*T(v4</w:t>
      </w:r>
      <w:r w:rsidR="00644CD5">
        <w:t>.</w:t>
      </w:r>
      <w:r>
        <w:t>u24) + 0</w:t>
      </w:r>
      <w:r w:rsidR="00644CD5">
        <w:t>.</w:t>
      </w:r>
      <w:r>
        <w:t>0425*T(v15</w:t>
      </w:r>
      <w:r w:rsidR="00644CD5">
        <w:t>.</w:t>
      </w:r>
      <w:r>
        <w:t>u8) + 0</w:t>
      </w:r>
      <w:r w:rsidR="00644CD5">
        <w:t>.</w:t>
      </w:r>
      <w:r>
        <w:t>0341*T(u13) -0</w:t>
      </w:r>
      <w:r w:rsidR="00644CD5">
        <w:t>.</w:t>
      </w:r>
      <w:r>
        <w:t>0546*T(v1</w:t>
      </w:r>
      <w:r w:rsidR="00644CD5">
        <w:t>.</w:t>
      </w:r>
      <w:r>
        <w:t>u39) + 0</w:t>
      </w:r>
      <w:r w:rsidR="00644CD5">
        <w:t>.</w:t>
      </w:r>
      <w:r>
        <w:t>0378*T(v14</w:t>
      </w:r>
      <w:r w:rsidR="00644CD5">
        <w:t>.</w:t>
      </w:r>
      <w:r>
        <w:t>u29) -0</w:t>
      </w:r>
      <w:r w:rsidR="00644CD5">
        <w:t>.</w:t>
      </w:r>
      <w:r>
        <w:t>0457*T(v13</w:t>
      </w:r>
      <w:r w:rsidR="00644CD5">
        <w:t>.</w:t>
      </w:r>
      <w:r>
        <w:t>u17) -0</w:t>
      </w:r>
      <w:r w:rsidR="00644CD5">
        <w:t>.</w:t>
      </w:r>
      <w:r>
        <w:t>0431*T(v11</w:t>
      </w:r>
      <w:r w:rsidR="00644CD5">
        <w:t>.</w:t>
      </w:r>
      <w:r>
        <w:t>u15) -0</w:t>
      </w:r>
      <w:r w:rsidR="00644CD5">
        <w:t>.</w:t>
      </w:r>
      <w:r>
        <w:t>0376*T(v6</w:t>
      </w:r>
      <w:r w:rsidR="00644CD5">
        <w:t>.</w:t>
      </w:r>
      <w:r>
        <w:t>u36) + 0</w:t>
      </w:r>
      <w:r w:rsidR="00644CD5">
        <w:t>.</w:t>
      </w:r>
      <w:r>
        <w:t>0365*T(v11</w:t>
      </w:r>
      <w:r w:rsidR="00644CD5">
        <w:t>.</w:t>
      </w:r>
      <w:r>
        <w:t>u21) + 0</w:t>
      </w:r>
      <w:r w:rsidR="00644CD5">
        <w:t>.</w:t>
      </w:r>
      <w:r>
        <w:t>0333*T(v27</w:t>
      </w:r>
      <w:r w:rsidR="00644CD5">
        <w:t>.</w:t>
      </w:r>
      <w:r>
        <w:t>u15) -0</w:t>
      </w:r>
      <w:r w:rsidR="00644CD5">
        <w:t>.</w:t>
      </w:r>
      <w:r>
        <w:t>0342*T(v30</w:t>
      </w:r>
      <w:r w:rsidR="00644CD5">
        <w:t>.</w:t>
      </w:r>
      <w:r>
        <w:t>u13) -0</w:t>
      </w:r>
      <w:r w:rsidR="00644CD5">
        <w:t>.</w:t>
      </w:r>
      <w:r>
        <w:t>0388*T(v14</w:t>
      </w:r>
      <w:r w:rsidR="00644CD5">
        <w:t>.</w:t>
      </w:r>
      <w:r>
        <w:t>u8) -0</w:t>
      </w:r>
      <w:r w:rsidR="00644CD5">
        <w:t>.</w:t>
      </w:r>
      <w:r>
        <w:t>0349*T(v24</w:t>
      </w:r>
      <w:r w:rsidR="00644CD5">
        <w:t>.</w:t>
      </w:r>
      <w:r>
        <w:t>u4) + 0</w:t>
      </w:r>
      <w:r w:rsidR="00644CD5">
        <w:t>.</w:t>
      </w:r>
      <w:r>
        <w:t>0334*T(v10</w:t>
      </w:r>
      <w:r w:rsidR="00644CD5">
        <w:t>.</w:t>
      </w:r>
      <w:r>
        <w:t>u24) -0</w:t>
      </w:r>
      <w:r w:rsidR="00644CD5">
        <w:t>.</w:t>
      </w:r>
      <w:r>
        <w:t>0305*T(v35</w:t>
      </w:r>
      <w:r w:rsidR="00644CD5">
        <w:t>.</w:t>
      </w:r>
      <w:r>
        <w:t>u6) -0</w:t>
      </w:r>
      <w:r w:rsidR="00644CD5">
        <w:t>.</w:t>
      </w:r>
      <w:r>
        <w:t>025*T(v20) + 0</w:t>
      </w:r>
      <w:r w:rsidR="00644CD5">
        <w:t>.</w:t>
      </w:r>
      <w:r>
        <w:t>0367*T(v25</w:t>
      </w:r>
      <w:r w:rsidR="00644CD5">
        <w:t>.</w:t>
      </w:r>
      <w:r>
        <w:t>u9) + 0</w:t>
      </w:r>
      <w:r w:rsidR="00644CD5">
        <w:t>.</w:t>
      </w:r>
      <w:r>
        <w:t>0318*T(v8</w:t>
      </w:r>
      <w:r w:rsidR="00644CD5">
        <w:t>.</w:t>
      </w:r>
      <w:r>
        <w:t>u35) + 0</w:t>
      </w:r>
      <w:r w:rsidR="00644CD5">
        <w:t>.</w:t>
      </w:r>
      <w:r>
        <w:t>0325*T(v27</w:t>
      </w:r>
      <w:r w:rsidR="00644CD5">
        <w:t>.</w:t>
      </w:r>
      <w:r>
        <w:t>u1) -0</w:t>
      </w:r>
      <w:r w:rsidR="00644CD5">
        <w:t>.</w:t>
      </w:r>
      <w:r>
        <w:t>0332*T(v14</w:t>
      </w:r>
      <w:r w:rsidR="00644CD5">
        <w:t>.</w:t>
      </w:r>
      <w:r>
        <w:t>u18) -0</w:t>
      </w:r>
      <w:r w:rsidR="00644CD5">
        <w:t>.</w:t>
      </w:r>
      <w:r>
        <w:t>03*T(v6</w:t>
      </w:r>
      <w:r w:rsidR="00644CD5">
        <w:t>.</w:t>
      </w:r>
      <w:r>
        <w:t>u28) + 0</w:t>
      </w:r>
      <w:r w:rsidR="00644CD5">
        <w:t>.</w:t>
      </w:r>
      <w:r>
        <w:t>0308*T(v11</w:t>
      </w:r>
      <w:r w:rsidR="00644CD5">
        <w:t>.</w:t>
      </w:r>
      <w:r>
        <w:t>u14) -0</w:t>
      </w:r>
      <w:r w:rsidR="00644CD5">
        <w:t>.</w:t>
      </w:r>
      <w:r>
        <w:t>0245*T(v17</w:t>
      </w:r>
      <w:r w:rsidR="00644CD5">
        <w:t>.</w:t>
      </w:r>
      <w:r>
        <w:t>u25) + 0</w:t>
      </w:r>
      <w:r w:rsidR="00644CD5">
        <w:t>.</w:t>
      </w:r>
      <w:r>
        <w:t>0278*T(v27</w:t>
      </w:r>
      <w:r w:rsidR="00644CD5">
        <w:t>.</w:t>
      </w:r>
      <w:r>
        <w:t>u11) -0</w:t>
      </w:r>
      <w:r w:rsidR="00644CD5">
        <w:t>.</w:t>
      </w:r>
      <w:r>
        <w:t>0254*T(v13</w:t>
      </w:r>
      <w:r w:rsidR="00644CD5">
        <w:t>.</w:t>
      </w:r>
      <w:r>
        <w:t>u30) -0</w:t>
      </w:r>
      <w:r w:rsidR="00644CD5">
        <w:t>.</w:t>
      </w:r>
      <w:r>
        <w:t>0275*T(v30</w:t>
      </w:r>
      <w:r w:rsidR="00644CD5">
        <w:t>.</w:t>
      </w:r>
      <w:r>
        <w:t>u1) -0</w:t>
      </w:r>
      <w:r w:rsidR="00644CD5">
        <w:t>.</w:t>
      </w:r>
      <w:r>
        <w:t>0281*T(v25</w:t>
      </w:r>
      <w:r w:rsidR="00644CD5">
        <w:t>.</w:t>
      </w:r>
      <w:r>
        <w:t>u12) + 0</w:t>
      </w:r>
      <w:r w:rsidR="00644CD5">
        <w:t>.</w:t>
      </w:r>
      <w:r>
        <w:t>0253*T(v26</w:t>
      </w:r>
      <w:r w:rsidR="00644CD5">
        <w:t>.</w:t>
      </w:r>
      <w:r>
        <w:t>u1) + 0</w:t>
      </w:r>
      <w:r w:rsidR="00644CD5">
        <w:t>.</w:t>
      </w:r>
      <w:r>
        <w:t>0227*T(v19</w:t>
      </w:r>
      <w:r w:rsidR="00644CD5">
        <w:t>.</w:t>
      </w:r>
      <w:r>
        <w:t>u16) -0</w:t>
      </w:r>
      <w:r w:rsidR="00644CD5">
        <w:t>.</w:t>
      </w:r>
      <w:r>
        <w:t>0243*T(v3</w:t>
      </w:r>
      <w:r w:rsidR="00644CD5">
        <w:t>.</w:t>
      </w:r>
      <w:r>
        <w:t>u33) -0</w:t>
      </w:r>
      <w:r w:rsidR="00644CD5">
        <w:t>.</w:t>
      </w:r>
      <w:r>
        <w:t>0176*T(v15</w:t>
      </w:r>
      <w:r w:rsidR="00644CD5">
        <w:t>.</w:t>
      </w:r>
      <w:r>
        <w:t>u24) -0</w:t>
      </w:r>
      <w:r w:rsidR="00644CD5">
        <w:t>.</w:t>
      </w:r>
      <w:r>
        <w:t>0178*T(v30</w:t>
      </w:r>
      <w:r w:rsidR="00644CD5">
        <w:t>.</w:t>
      </w:r>
      <w:r>
        <w:t>u7) -0</w:t>
      </w:r>
      <w:r w:rsidR="00644CD5">
        <w:t>.</w:t>
      </w:r>
      <w:r>
        <w:t>0186*T(v3</w:t>
      </w:r>
      <w:r w:rsidR="00644CD5">
        <w:t>.</w:t>
      </w:r>
      <w:r>
        <w:t>u21) -0</w:t>
      </w:r>
      <w:r w:rsidR="00644CD5">
        <w:t>.</w:t>
      </w:r>
      <w:r>
        <w:t>0174*T(v30</w:t>
      </w:r>
      <w:r w:rsidR="00644CD5">
        <w:t>.</w:t>
      </w:r>
      <w:r>
        <w:t>u4) -0</w:t>
      </w:r>
      <w:r w:rsidR="00644CD5">
        <w:t>.</w:t>
      </w:r>
      <w:r>
        <w:t>0182*T(v5</w:t>
      </w:r>
      <w:r w:rsidR="00644CD5">
        <w:t>.</w:t>
      </w:r>
      <w:r>
        <w:t>u24) -0</w:t>
      </w:r>
      <w:r w:rsidR="00644CD5">
        <w:t>.</w:t>
      </w:r>
      <w:r>
        <w:t>024*T(v1</w:t>
      </w:r>
      <w:r w:rsidR="00644CD5">
        <w:t>.</w:t>
      </w:r>
      <w:r>
        <w:t>u11) -0</w:t>
      </w:r>
      <w:r w:rsidR="00644CD5">
        <w:t>.</w:t>
      </w:r>
      <w:r>
        <w:t>0157*T(v5</w:t>
      </w:r>
      <w:r w:rsidR="00644CD5">
        <w:t>.</w:t>
      </w:r>
      <w:r>
        <w:t>u21) + 0</w:t>
      </w:r>
      <w:r w:rsidR="00644CD5">
        <w:t>.</w:t>
      </w:r>
      <w:r>
        <w:t>0147*T(v16</w:t>
      </w:r>
      <w:r w:rsidR="00644CD5">
        <w:t>.</w:t>
      </w:r>
      <w:r>
        <w:t>u22) + 0</w:t>
      </w:r>
      <w:r w:rsidR="00644CD5">
        <w:t>.</w:t>
      </w:r>
      <w:r>
        <w:t>0121*T(v7</w:t>
      </w:r>
      <w:r w:rsidR="00644CD5">
        <w:t>.</w:t>
      </w:r>
      <w:r>
        <w:t>u35) + 0</w:t>
      </w:r>
      <w:r w:rsidR="00644CD5">
        <w:t>.</w:t>
      </w:r>
      <w:r>
        <w:t>00816*T(v12) + 0</w:t>
      </w:r>
      <w:r w:rsidR="00644CD5">
        <w:t>.</w:t>
      </w:r>
      <w:r>
        <w:t>0104*T(v9</w:t>
      </w:r>
      <w:r w:rsidR="00644CD5">
        <w:t>.</w:t>
      </w:r>
      <w:r>
        <w:t>u13) + 0</w:t>
      </w:r>
      <w:r w:rsidR="00644CD5">
        <w:t>.</w:t>
      </w:r>
      <w:r>
        <w:t>0117*T(v3</w:t>
      </w:r>
      <w:r w:rsidR="00644CD5">
        <w:t>.</w:t>
      </w:r>
      <w:r>
        <w:t>u13) + 0</w:t>
      </w:r>
      <w:r w:rsidR="00644CD5">
        <w:t>.</w:t>
      </w:r>
      <w:r>
        <w:t>00731*T(v20</w:t>
      </w:r>
      <w:r w:rsidR="00644CD5">
        <w:t>.</w:t>
      </w:r>
      <w:r>
        <w:t>u10) + 0</w:t>
      </w:r>
      <w:r w:rsidR="00644CD5">
        <w:t>.</w:t>
      </w:r>
      <w:r>
        <w:t>00649*T(v10</w:t>
      </w:r>
      <w:r w:rsidR="00644CD5">
        <w:t>.</w:t>
      </w:r>
      <w:r>
        <w:t>u20) -0</w:t>
      </w:r>
      <w:r w:rsidR="00644CD5">
        <w:t>.</w:t>
      </w:r>
      <w:r>
        <w:t>00352*T(u40) -0</w:t>
      </w:r>
      <w:r w:rsidR="00644CD5">
        <w:t>.</w:t>
      </w:r>
      <w:r>
        <w:t>0026*T(v13</w:t>
      </w:r>
      <w:r w:rsidR="00644CD5">
        <w:t>.</w:t>
      </w:r>
      <w:r>
        <w:t>u27) -0</w:t>
      </w:r>
      <w:r w:rsidR="00644CD5">
        <w:t>.</w:t>
      </w:r>
      <w:r>
        <w:t>00206*T(v13</w:t>
      </w:r>
      <w:r w:rsidR="00644CD5">
        <w:t>.</w:t>
      </w:r>
      <w:r>
        <w:t>u28) -0</w:t>
      </w:r>
      <w:r w:rsidR="00644CD5">
        <w:t>.</w:t>
      </w:r>
      <w:r>
        <w:t>00143*T(v22</w:t>
      </w:r>
      <w:r w:rsidR="00644CD5">
        <w:t>.</w:t>
      </w:r>
      <w:r>
        <w:t>u12) -0</w:t>
      </w:r>
      <w:r w:rsidR="00644CD5">
        <w:t>.</w:t>
      </w:r>
      <w:r>
        <w:t>00136*T(v3</w:t>
      </w:r>
      <w:r w:rsidR="00644CD5">
        <w:t>.</w:t>
      </w:r>
      <w:r>
        <w:t>u16) + 0</w:t>
      </w:r>
      <w:r w:rsidR="00644CD5">
        <w:t>.</w:t>
      </w:r>
      <w:r>
        <w:t>000921*T(v20</w:t>
      </w:r>
      <w:r w:rsidR="00644CD5">
        <w:t>.</w:t>
      </w:r>
      <w:r>
        <w:t>u23) + 0</w:t>
      </w:r>
      <w:r w:rsidR="00644CD5">
        <w:t>.</w:t>
      </w:r>
      <w:r>
        <w:t>000686*T(v9</w:t>
      </w:r>
      <w:r w:rsidR="00644CD5">
        <w:t>.</w:t>
      </w:r>
      <w:r>
        <w:t>u33) + 7</w:t>
      </w:r>
      <w:r w:rsidR="00644CD5">
        <w:t>.</w:t>
      </w:r>
      <w:r>
        <w:t>51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635*T(u5) + 22</w:t>
      </w:r>
      <w:r w:rsidR="00644CD5">
        <w:t>.</w:t>
      </w:r>
      <w:r>
        <w:t>8*Length -0</w:t>
      </w:r>
      <w:r w:rsidR="00644CD5">
        <w:t>.</w:t>
      </w:r>
      <w:r>
        <w:t>123*T(v26</w:t>
      </w:r>
      <w:r w:rsidR="00644CD5">
        <w:t>.</w:t>
      </w:r>
      <w:r>
        <w:t>u1) + 0</w:t>
      </w:r>
      <w:r w:rsidR="00644CD5">
        <w:t>.</w:t>
      </w:r>
      <w:r>
        <w:t>242*T(v6) -0</w:t>
      </w:r>
      <w:r w:rsidR="00644CD5">
        <w:t>.</w:t>
      </w:r>
      <w:r>
        <w:t>623*T(v4</w:t>
      </w:r>
      <w:r w:rsidR="00644CD5">
        <w:t>.</w:t>
      </w:r>
      <w:r>
        <w:t>u7) -0</w:t>
      </w:r>
      <w:r w:rsidR="00644CD5">
        <w:t>.</w:t>
      </w:r>
      <w:r>
        <w:t>251*T(v28</w:t>
      </w:r>
      <w:r w:rsidR="00644CD5">
        <w:t>.</w:t>
      </w:r>
      <w:r>
        <w:t>u15) + 0</w:t>
      </w:r>
      <w:r w:rsidR="00644CD5">
        <w:t>.</w:t>
      </w:r>
      <w:r>
        <w:t>563*T(v23) + 0</w:t>
      </w:r>
      <w:r w:rsidR="00644CD5">
        <w:t>.</w:t>
      </w:r>
      <w:r>
        <w:t>487*T(v22</w:t>
      </w:r>
      <w:r w:rsidR="00644CD5">
        <w:t>.</w:t>
      </w:r>
      <w:r>
        <w:t>u11) -0</w:t>
      </w:r>
      <w:r w:rsidR="00644CD5">
        <w:t>.</w:t>
      </w:r>
      <w:r>
        <w:t>474*T(v27</w:t>
      </w:r>
      <w:r w:rsidR="00644CD5">
        <w:t>.</w:t>
      </w:r>
      <w:r>
        <w:t>u10) + 0</w:t>
      </w:r>
      <w:r w:rsidR="00644CD5">
        <w:t>.</w:t>
      </w:r>
      <w:r>
        <w:t>242*T(v4</w:t>
      </w:r>
      <w:r w:rsidR="00644CD5">
        <w:t>.</w:t>
      </w:r>
      <w:r>
        <w:t>u13) -0</w:t>
      </w:r>
      <w:r w:rsidR="00644CD5">
        <w:t>.</w:t>
      </w:r>
      <w:r>
        <w:t>437*T(v25</w:t>
      </w:r>
      <w:r w:rsidR="00644CD5">
        <w:t>.</w:t>
      </w:r>
      <w:r>
        <w:t>u15) -0</w:t>
      </w:r>
      <w:r w:rsidR="00644CD5">
        <w:t>.</w:t>
      </w:r>
      <w:r>
        <w:t>0583*T(v4</w:t>
      </w:r>
      <w:r w:rsidR="00644CD5">
        <w:t>.</w:t>
      </w:r>
      <w:r>
        <w:t>u9) + 0</w:t>
      </w:r>
      <w:r w:rsidR="00644CD5">
        <w:t>.</w:t>
      </w:r>
      <w:r>
        <w:t>367*T(v3</w:t>
      </w:r>
      <w:r w:rsidR="00644CD5">
        <w:t>.</w:t>
      </w:r>
      <w:r>
        <w:t>u32) -0</w:t>
      </w:r>
      <w:r w:rsidR="00644CD5">
        <w:t>.</w:t>
      </w:r>
      <w:r>
        <w:t>457*T(v22</w:t>
      </w:r>
      <w:r w:rsidR="00644CD5">
        <w:t>.</w:t>
      </w:r>
      <w:r>
        <w:t>u5) -0</w:t>
      </w:r>
      <w:r w:rsidR="00644CD5">
        <w:t>.</w:t>
      </w:r>
      <w:r>
        <w:t>625*T(v9</w:t>
      </w:r>
      <w:r w:rsidR="00644CD5">
        <w:t>.</w:t>
      </w:r>
      <w:r>
        <w:t>u4) + 0</w:t>
      </w:r>
      <w:r w:rsidR="00644CD5">
        <w:t>.</w:t>
      </w:r>
      <w:r>
        <w:t>731*T(v28</w:t>
      </w:r>
      <w:r w:rsidR="00644CD5">
        <w:t>.</w:t>
      </w:r>
      <w:r>
        <w:t>u8) + 0</w:t>
      </w:r>
      <w:r w:rsidR="00644CD5">
        <w:t>.</w:t>
      </w:r>
      <w:r>
        <w:t>171*T(v18</w:t>
      </w:r>
      <w:r w:rsidR="00644CD5">
        <w:t>.</w:t>
      </w:r>
      <w:r>
        <w:t>u18) -0</w:t>
      </w:r>
      <w:r w:rsidR="00644CD5">
        <w:t>.</w:t>
      </w:r>
      <w:r>
        <w:t>158*T(v15</w:t>
      </w:r>
      <w:r w:rsidR="00644CD5">
        <w:t>.</w:t>
      </w:r>
      <w:r>
        <w:t>u16) + 0</w:t>
      </w:r>
      <w:r w:rsidR="00644CD5">
        <w:t>.</w:t>
      </w:r>
      <w:r>
        <w:t>265*T(v21) + 0</w:t>
      </w:r>
      <w:r w:rsidR="00644CD5">
        <w:t>.</w:t>
      </w:r>
      <w:r>
        <w:t>587*T(v21</w:t>
      </w:r>
      <w:r w:rsidR="00644CD5">
        <w:t>.</w:t>
      </w:r>
      <w:r>
        <w:t>u8) + 0</w:t>
      </w:r>
      <w:r w:rsidR="00644CD5">
        <w:t>.</w:t>
      </w:r>
      <w:r>
        <w:t>189*T(v9</w:t>
      </w:r>
      <w:r w:rsidR="00644CD5">
        <w:t>.</w:t>
      </w:r>
      <w:r>
        <w:t>u28) + 0</w:t>
      </w:r>
      <w:r w:rsidR="00644CD5">
        <w:t>.</w:t>
      </w:r>
      <w:r>
        <w:t>252*T(v37</w:t>
      </w:r>
      <w:r w:rsidR="00644CD5">
        <w:t>.</w:t>
      </w:r>
      <w:r>
        <w:t>u6) + 0</w:t>
      </w:r>
      <w:r w:rsidR="00644CD5">
        <w:t>.</w:t>
      </w:r>
      <w:r>
        <w:t>304*T(v11</w:t>
      </w:r>
      <w:r w:rsidR="00644CD5">
        <w:t>.</w:t>
      </w:r>
      <w:r>
        <w:t>u7) -11</w:t>
      </w:r>
      <w:r w:rsidR="00644CD5">
        <w:t>.</w:t>
      </w:r>
      <w:r>
        <w:t>3*Length^2 -0</w:t>
      </w:r>
      <w:r w:rsidR="00644CD5">
        <w:t>.</w:t>
      </w:r>
      <w:r>
        <w:t>332*T(v25</w:t>
      </w:r>
      <w:r w:rsidR="00644CD5">
        <w:t>.</w:t>
      </w:r>
      <w:r>
        <w:t>u8) -0</w:t>
      </w:r>
      <w:r w:rsidR="00644CD5">
        <w:t>.</w:t>
      </w:r>
      <w:r>
        <w:t>454*T(v36</w:t>
      </w:r>
      <w:r w:rsidR="00644CD5">
        <w:t>.</w:t>
      </w:r>
      <w:r>
        <w:t>u4) + 0</w:t>
      </w:r>
      <w:r w:rsidR="00644CD5">
        <w:t>.</w:t>
      </w:r>
      <w:r>
        <w:t>882*T(v30</w:t>
      </w:r>
      <w:r w:rsidR="00644CD5">
        <w:t>.</w:t>
      </w:r>
      <w:r>
        <w:t>u3) + 0</w:t>
      </w:r>
      <w:r w:rsidR="00644CD5">
        <w:t>.</w:t>
      </w:r>
      <w:r>
        <w:t>475*T(v19</w:t>
      </w:r>
      <w:r w:rsidR="00644CD5">
        <w:t>.</w:t>
      </w:r>
      <w:r>
        <w:t>u5) -0</w:t>
      </w:r>
      <w:r w:rsidR="00644CD5">
        <w:t>.</w:t>
      </w:r>
      <w:r>
        <w:t>788*T(v13</w:t>
      </w:r>
      <w:r w:rsidR="00644CD5">
        <w:t>.</w:t>
      </w:r>
      <w:r>
        <w:t>u22) + 0</w:t>
      </w:r>
      <w:r w:rsidR="00644CD5">
        <w:t>.</w:t>
      </w:r>
      <w:r>
        <w:t>347*T(v21</w:t>
      </w:r>
      <w:r w:rsidR="00644CD5">
        <w:t>.</w:t>
      </w:r>
      <w:r>
        <w:t>u15) + 0</w:t>
      </w:r>
      <w:r w:rsidR="00644CD5">
        <w:t>.</w:t>
      </w:r>
      <w:r>
        <w:t>367*T(v7</w:t>
      </w:r>
      <w:r w:rsidR="00644CD5">
        <w:t>.</w:t>
      </w:r>
      <w:r>
        <w:t>u33) -0</w:t>
      </w:r>
      <w:r w:rsidR="00644CD5">
        <w:t>.</w:t>
      </w:r>
      <w:r>
        <w:t>0628*T(v7</w:t>
      </w:r>
      <w:r w:rsidR="00644CD5">
        <w:t>.</w:t>
      </w:r>
      <w:r>
        <w:t>u6) + 0</w:t>
      </w:r>
      <w:r w:rsidR="00644CD5">
        <w:t>.</w:t>
      </w:r>
      <w:r>
        <w:t>554*T(v12</w:t>
      </w:r>
      <w:r w:rsidR="00644CD5">
        <w:t>.</w:t>
      </w:r>
      <w:r>
        <w:t>u10) + 0</w:t>
      </w:r>
      <w:r w:rsidR="00644CD5">
        <w:t>.</w:t>
      </w:r>
      <w:r>
        <w:t>533*T(v15</w:t>
      </w:r>
      <w:r w:rsidR="00644CD5">
        <w:t>.</w:t>
      </w:r>
      <w:r>
        <w:t>u4) -0</w:t>
      </w:r>
      <w:r w:rsidR="00644CD5">
        <w:t>.</w:t>
      </w:r>
      <w:r>
        <w:t>516*T(v8</w:t>
      </w:r>
      <w:r w:rsidR="00644CD5">
        <w:t>.</w:t>
      </w:r>
      <w:r>
        <w:t>u3) + 0</w:t>
      </w:r>
      <w:r w:rsidR="00644CD5">
        <w:t>.</w:t>
      </w:r>
      <w:r>
        <w:t>179*T(v13</w:t>
      </w:r>
      <w:r w:rsidR="00644CD5">
        <w:t>.</w:t>
      </w:r>
      <w:r>
        <w:t>u4) + 0</w:t>
      </w:r>
      <w:r w:rsidR="00644CD5">
        <w:t>.</w:t>
      </w:r>
      <w:r>
        <w:t>358*T(v9</w:t>
      </w:r>
      <w:r w:rsidR="00644CD5">
        <w:t>.</w:t>
      </w:r>
      <w:r>
        <w:t>u20) -0</w:t>
      </w:r>
      <w:r w:rsidR="00644CD5">
        <w:t>.</w:t>
      </w:r>
      <w:r>
        <w:t>879*T(v4</w:t>
      </w:r>
      <w:r w:rsidR="00644CD5">
        <w:t>.</w:t>
      </w:r>
      <w:r>
        <w:t>u3) + 0</w:t>
      </w:r>
      <w:r w:rsidR="00644CD5">
        <w:t>.</w:t>
      </w:r>
      <w:r>
        <w:t>327*T(v20</w:t>
      </w:r>
      <w:r w:rsidR="00644CD5">
        <w:t>.</w:t>
      </w:r>
      <w:r>
        <w:t>u22) -0</w:t>
      </w:r>
      <w:r w:rsidR="00644CD5">
        <w:t>.</w:t>
      </w:r>
      <w:r>
        <w:t>464*T(v21</w:t>
      </w:r>
      <w:r w:rsidR="00644CD5">
        <w:t>.</w:t>
      </w:r>
      <w:r>
        <w:t>u12) -0</w:t>
      </w:r>
      <w:r w:rsidR="00644CD5">
        <w:t>.</w:t>
      </w:r>
      <w:r>
        <w:t>359*T(v2) -0</w:t>
      </w:r>
      <w:r w:rsidR="00644CD5">
        <w:t>.</w:t>
      </w:r>
      <w:r>
        <w:t>373*NumPositive -0</w:t>
      </w:r>
      <w:r w:rsidR="00644CD5">
        <w:t>.</w:t>
      </w:r>
      <w:r>
        <w:t>393*T(v7</w:t>
      </w:r>
      <w:r w:rsidR="00644CD5">
        <w:t>.</w:t>
      </w:r>
      <w:r>
        <w:t>u22) + 0</w:t>
      </w:r>
      <w:r w:rsidR="00644CD5">
        <w:t>.</w:t>
      </w:r>
      <w:r>
        <w:t>369*T(v1</w:t>
      </w:r>
      <w:r w:rsidR="00644CD5">
        <w:t>.</w:t>
      </w:r>
      <w:r>
        <w:t>u20) -0</w:t>
      </w:r>
      <w:r w:rsidR="00644CD5">
        <w:t>.</w:t>
      </w:r>
      <w:r>
        <w:t>477*T(v2</w:t>
      </w:r>
      <w:r w:rsidR="00644CD5">
        <w:t>.</w:t>
      </w:r>
      <w:r>
        <w:t>u6) + 0</w:t>
      </w:r>
      <w:r w:rsidR="00644CD5">
        <w:t>.</w:t>
      </w:r>
      <w:r>
        <w:t>188*T(v6</w:t>
      </w:r>
      <w:r w:rsidR="00644CD5">
        <w:t>.</w:t>
      </w:r>
      <w:r>
        <w:t>u20) + 0</w:t>
      </w:r>
      <w:r w:rsidR="00644CD5">
        <w:t>.</w:t>
      </w:r>
      <w:r>
        <w:t>597*T(v6</w:t>
      </w:r>
      <w:r w:rsidR="00644CD5">
        <w:t>.</w:t>
      </w:r>
      <w:r>
        <w:t>u14) -0</w:t>
      </w:r>
      <w:r w:rsidR="00644CD5">
        <w:t>.</w:t>
      </w:r>
      <w:r>
        <w:t>343*T(v3</w:t>
      </w:r>
      <w:r w:rsidR="00644CD5">
        <w:t>.</w:t>
      </w:r>
      <w:r>
        <w:t>u21) -0</w:t>
      </w:r>
      <w:r w:rsidR="00644CD5">
        <w:t>.</w:t>
      </w:r>
      <w:r>
        <w:t>328*T(v32</w:t>
      </w:r>
      <w:r w:rsidR="00644CD5">
        <w:t>.</w:t>
      </w:r>
      <w:r>
        <w:t>u10) -0</w:t>
      </w:r>
      <w:r w:rsidR="00644CD5">
        <w:t>.</w:t>
      </w:r>
      <w:r>
        <w:t>286*T(v26</w:t>
      </w:r>
      <w:r w:rsidR="00644CD5">
        <w:t>.</w:t>
      </w:r>
      <w:r>
        <w:t>u15) + 0</w:t>
      </w:r>
      <w:r w:rsidR="00644CD5">
        <w:t>.</w:t>
      </w:r>
      <w:r>
        <w:t>496*T(v31</w:t>
      </w:r>
      <w:r w:rsidR="00644CD5">
        <w:t>.</w:t>
      </w:r>
      <w:r>
        <w:t>u10) + 0</w:t>
      </w:r>
      <w:r w:rsidR="00644CD5">
        <w:t>.</w:t>
      </w:r>
      <w:r>
        <w:t>398*T(v22</w:t>
      </w:r>
      <w:r w:rsidR="00644CD5">
        <w:t>.</w:t>
      </w:r>
      <w:r>
        <w:t>u14) + 0</w:t>
      </w:r>
      <w:r w:rsidR="00644CD5">
        <w:t>.</w:t>
      </w:r>
      <w:r>
        <w:t>508*T(v16</w:t>
      </w:r>
      <w:r w:rsidR="00644CD5">
        <w:t>.</w:t>
      </w:r>
      <w:r>
        <w:t>u6) + 0</w:t>
      </w:r>
      <w:r w:rsidR="00644CD5">
        <w:t>.</w:t>
      </w:r>
      <w:r>
        <w:t>477*T(v6</w:t>
      </w:r>
      <w:r w:rsidR="00644CD5">
        <w:t>.</w:t>
      </w:r>
      <w:r>
        <w:t>u10) -0</w:t>
      </w:r>
      <w:r w:rsidR="00644CD5">
        <w:t>.</w:t>
      </w:r>
      <w:r>
        <w:t>491*T(v23</w:t>
      </w:r>
      <w:r w:rsidR="00644CD5">
        <w:t>.</w:t>
      </w:r>
      <w:r>
        <w:t>u19) -0</w:t>
      </w:r>
      <w:r w:rsidR="00644CD5">
        <w:t>.</w:t>
      </w:r>
      <w:r>
        <w:t>591*T(v26</w:t>
      </w:r>
      <w:r w:rsidR="00644CD5">
        <w:t>.</w:t>
      </w:r>
      <w:r>
        <w:t>u9) -0</w:t>
      </w:r>
      <w:r w:rsidR="00644CD5">
        <w:t>.</w:t>
      </w:r>
      <w:r>
        <w:t>274*T(v20</w:t>
      </w:r>
      <w:r w:rsidR="00644CD5">
        <w:t>.</w:t>
      </w:r>
      <w:r>
        <w:t>u8) + 0</w:t>
      </w:r>
      <w:r w:rsidR="00644CD5">
        <w:t>.</w:t>
      </w:r>
      <w:r>
        <w:t>295*T(v27</w:t>
      </w:r>
      <w:r w:rsidR="00644CD5">
        <w:t>.</w:t>
      </w:r>
      <w:r>
        <w:t>u16) -0</w:t>
      </w:r>
      <w:r w:rsidR="00644CD5">
        <w:t>.</w:t>
      </w:r>
      <w:r>
        <w:t>31*T(v2</w:t>
      </w:r>
      <w:r w:rsidR="00644CD5">
        <w:t>.</w:t>
      </w:r>
      <w:r>
        <w:t>u11) + 0</w:t>
      </w:r>
      <w:r w:rsidR="00644CD5">
        <w:t>.</w:t>
      </w:r>
      <w:r>
        <w:t>335*T(v18</w:t>
      </w:r>
      <w:r w:rsidR="00644CD5">
        <w:t>.</w:t>
      </w:r>
      <w:r>
        <w:t>u16) + 0</w:t>
      </w:r>
      <w:r w:rsidR="00644CD5">
        <w:t>.</w:t>
      </w:r>
      <w:r>
        <w:t>663*T(v16</w:t>
      </w:r>
      <w:r w:rsidR="00644CD5">
        <w:t>.</w:t>
      </w:r>
      <w:r>
        <w:t>u2) -0</w:t>
      </w:r>
      <w:r w:rsidR="00644CD5">
        <w:t>.</w:t>
      </w:r>
      <w:r>
        <w:t>533*T(v9</w:t>
      </w:r>
      <w:r w:rsidR="00644CD5">
        <w:t>.</w:t>
      </w:r>
      <w:r>
        <w:t>u9) + 0</w:t>
      </w:r>
      <w:r w:rsidR="00644CD5">
        <w:t>.</w:t>
      </w:r>
      <w:r>
        <w:t>255*T(v34</w:t>
      </w:r>
      <w:r w:rsidR="00644CD5">
        <w:t>.</w:t>
      </w:r>
      <w:r>
        <w:t>u2) -0</w:t>
      </w:r>
      <w:r w:rsidR="00644CD5">
        <w:t>.</w:t>
      </w:r>
      <w:r>
        <w:t>215*T(v34</w:t>
      </w:r>
      <w:r w:rsidR="00644CD5">
        <w:t>.</w:t>
      </w:r>
      <w:r>
        <w:t>u1) + 0</w:t>
      </w:r>
      <w:r w:rsidR="00644CD5">
        <w:t>.</w:t>
      </w:r>
      <w:r>
        <w:t>218*T(v28</w:t>
      </w:r>
      <w:r w:rsidR="00644CD5">
        <w:t>.</w:t>
      </w:r>
      <w:r>
        <w:t>u3) -0</w:t>
      </w:r>
      <w:r w:rsidR="00644CD5">
        <w:t>.</w:t>
      </w:r>
      <w:r>
        <w:t>298*T(v21</w:t>
      </w:r>
      <w:r w:rsidR="00644CD5">
        <w:t>.</w:t>
      </w:r>
      <w:r>
        <w:t>u20) + 0</w:t>
      </w:r>
      <w:r w:rsidR="00644CD5">
        <w:t>.</w:t>
      </w:r>
      <w:r>
        <w:t>0542*T(v4</w:t>
      </w:r>
      <w:r w:rsidR="00644CD5">
        <w:t>.</w:t>
      </w:r>
      <w:r>
        <w:t>u28) + 0</w:t>
      </w:r>
      <w:r w:rsidR="00644CD5">
        <w:t>.</w:t>
      </w:r>
      <w:r>
        <w:t>379*T(v10</w:t>
      </w:r>
      <w:r w:rsidR="00644CD5">
        <w:t>.</w:t>
      </w:r>
      <w:r>
        <w:t>u30) -0</w:t>
      </w:r>
      <w:r w:rsidR="00644CD5">
        <w:t>.</w:t>
      </w:r>
      <w:r>
        <w:t>339*T(v28</w:t>
      </w:r>
      <w:r w:rsidR="00644CD5">
        <w:t>.</w:t>
      </w:r>
      <w:r>
        <w:t>u14) + 0</w:t>
      </w:r>
      <w:r w:rsidR="00644CD5">
        <w:t>.</w:t>
      </w:r>
      <w:r>
        <w:t>283*T(v25) + 0</w:t>
      </w:r>
      <w:r w:rsidR="00644CD5">
        <w:t>.</w:t>
      </w:r>
      <w:r>
        <w:t>184*T(v16</w:t>
      </w:r>
      <w:r w:rsidR="00644CD5">
        <w:t>.</w:t>
      </w:r>
      <w:r>
        <w:t>u20) + 0</w:t>
      </w:r>
      <w:r w:rsidR="00644CD5">
        <w:t>.</w:t>
      </w:r>
      <w:r>
        <w:t>553*T(v24</w:t>
      </w:r>
      <w:r w:rsidR="00644CD5">
        <w:t>.</w:t>
      </w:r>
      <w:r>
        <w:t>u6) + 0</w:t>
      </w:r>
      <w:r w:rsidR="00644CD5">
        <w:t>.</w:t>
      </w:r>
      <w:r>
        <w:t>191*T(v27</w:t>
      </w:r>
      <w:r w:rsidR="00644CD5">
        <w:t>.</w:t>
      </w:r>
      <w:r>
        <w:t>u8) + 0</w:t>
      </w:r>
      <w:r w:rsidR="00644CD5">
        <w:t>.</w:t>
      </w:r>
      <w:r>
        <w:t>504*T(v4</w:t>
      </w:r>
      <w:r w:rsidR="00644CD5">
        <w:t>.</w:t>
      </w:r>
      <w:r>
        <w:t>u26) + 0</w:t>
      </w:r>
      <w:r w:rsidR="00644CD5">
        <w:t>.</w:t>
      </w:r>
      <w:r>
        <w:t>254*T(v7</w:t>
      </w:r>
      <w:r w:rsidR="00644CD5">
        <w:t>.</w:t>
      </w:r>
      <w:r>
        <w:t>u35) -0</w:t>
      </w:r>
      <w:r w:rsidR="00644CD5">
        <w:t>.</w:t>
      </w:r>
      <w:r>
        <w:t>504*T(v21</w:t>
      </w:r>
      <w:r w:rsidR="00644CD5">
        <w:t>.</w:t>
      </w:r>
      <w:r>
        <w:t>u19) + 0</w:t>
      </w:r>
      <w:r w:rsidR="00644CD5">
        <w:t>.</w:t>
      </w:r>
      <w:r>
        <w:t>245*T(v27) + 0</w:t>
      </w:r>
      <w:r w:rsidR="00644CD5">
        <w:t>.</w:t>
      </w:r>
      <w:r>
        <w:t>262*T(v13</w:t>
      </w:r>
      <w:r w:rsidR="00644CD5">
        <w:t>.</w:t>
      </w:r>
      <w:r>
        <w:t>u13) -0</w:t>
      </w:r>
      <w:r w:rsidR="00644CD5">
        <w:t>.</w:t>
      </w:r>
      <w:r>
        <w:t>252*T(v3</w:t>
      </w:r>
      <w:r w:rsidR="00644CD5">
        <w:t>.</w:t>
      </w:r>
      <w:r>
        <w:t>u37) -0</w:t>
      </w:r>
      <w:r w:rsidR="00644CD5">
        <w:t>.</w:t>
      </w:r>
      <w:r>
        <w:t>21*T(v4</w:t>
      </w:r>
      <w:r w:rsidR="00644CD5">
        <w:t>.</w:t>
      </w:r>
      <w:r>
        <w:t>u5) + 0</w:t>
      </w:r>
      <w:r w:rsidR="00644CD5">
        <w:t>.</w:t>
      </w:r>
      <w:r>
        <w:t>439*T(v8</w:t>
      </w:r>
      <w:r w:rsidR="00644CD5">
        <w:t>.</w:t>
      </w:r>
      <w:r>
        <w:t>u35) + 0</w:t>
      </w:r>
      <w:r w:rsidR="00644CD5">
        <w:t>.</w:t>
      </w:r>
      <w:r>
        <w:t>248*T(v17</w:t>
      </w:r>
      <w:r w:rsidR="00644CD5">
        <w:t>.</w:t>
      </w:r>
      <w:r>
        <w:t>u20) -0</w:t>
      </w:r>
      <w:r w:rsidR="00644CD5">
        <w:t>.</w:t>
      </w:r>
      <w:r>
        <w:t>395*T(u28) + 0</w:t>
      </w:r>
      <w:r w:rsidR="00644CD5">
        <w:t>.</w:t>
      </w:r>
      <w:r>
        <w:t>587*T(v14</w:t>
      </w:r>
      <w:r w:rsidR="00644CD5">
        <w:t>.</w:t>
      </w:r>
      <w:r>
        <w:t>u5) + 0</w:t>
      </w:r>
      <w:r w:rsidR="00644CD5">
        <w:t>.</w:t>
      </w:r>
      <w:r>
        <w:t>395*T(v28</w:t>
      </w:r>
      <w:r w:rsidR="00644CD5">
        <w:t>.</w:t>
      </w:r>
      <w:r>
        <w:t>u10) + 0</w:t>
      </w:r>
      <w:r w:rsidR="00644CD5">
        <w:t>.</w:t>
      </w:r>
      <w:r>
        <w:t>447*T(v4</w:t>
      </w:r>
      <w:r w:rsidR="00644CD5">
        <w:t>.</w:t>
      </w:r>
      <w:r>
        <w:t>u8) + 0</w:t>
      </w:r>
      <w:r w:rsidR="00644CD5">
        <w:t>.</w:t>
      </w:r>
      <w:r>
        <w:t>49*T(v15</w:t>
      </w:r>
      <w:r w:rsidR="00644CD5">
        <w:t>.</w:t>
      </w:r>
      <w:r>
        <w:t>u20) -0</w:t>
      </w:r>
      <w:r w:rsidR="00644CD5">
        <w:t>.</w:t>
      </w:r>
      <w:r>
        <w:t>269*T(v25</w:t>
      </w:r>
      <w:r w:rsidR="00644CD5">
        <w:t>.</w:t>
      </w:r>
      <w:r>
        <w:t>u6) + 0</w:t>
      </w:r>
      <w:r w:rsidR="00644CD5">
        <w:t>.</w:t>
      </w:r>
      <w:r>
        <w:t>316*T(v7</w:t>
      </w:r>
      <w:r w:rsidR="00644CD5">
        <w:t>.</w:t>
      </w:r>
      <w:r>
        <w:t>u34) -0</w:t>
      </w:r>
      <w:r w:rsidR="00644CD5">
        <w:t>.</w:t>
      </w:r>
      <w:r>
        <w:t>26*T(v15</w:t>
      </w:r>
      <w:r w:rsidR="00644CD5">
        <w:t>.</w:t>
      </w:r>
      <w:r>
        <w:t>u19) -0</w:t>
      </w:r>
      <w:r w:rsidR="00644CD5">
        <w:t>.</w:t>
      </w:r>
      <w:r>
        <w:t>422*T(v19</w:t>
      </w:r>
      <w:r w:rsidR="00644CD5">
        <w:t>.</w:t>
      </w:r>
      <w:r>
        <w:t>u7) + 0</w:t>
      </w:r>
      <w:r w:rsidR="00644CD5">
        <w:t>.</w:t>
      </w:r>
      <w:r>
        <w:t>403*T(v3</w:t>
      </w:r>
      <w:r w:rsidR="00644CD5">
        <w:t>.</w:t>
      </w:r>
      <w:r>
        <w:t>u31) + 0</w:t>
      </w:r>
      <w:r w:rsidR="00644CD5">
        <w:t>.</w:t>
      </w:r>
      <w:r>
        <w:t>39*T(v11</w:t>
      </w:r>
      <w:r w:rsidR="00644CD5">
        <w:t>.</w:t>
      </w:r>
      <w:r>
        <w:t>u6) + 0</w:t>
      </w:r>
      <w:r w:rsidR="00644CD5">
        <w:t>.</w:t>
      </w:r>
      <w:r>
        <w:t>416*T(v12</w:t>
      </w:r>
      <w:r w:rsidR="00644CD5">
        <w:t>.</w:t>
      </w:r>
      <w:r>
        <w:t>u22) -0</w:t>
      </w:r>
      <w:r w:rsidR="00644CD5">
        <w:t>.</w:t>
      </w:r>
      <w:r>
        <w:t>313*T(v15</w:t>
      </w:r>
      <w:r w:rsidR="00644CD5">
        <w:t>.</w:t>
      </w:r>
      <w:r>
        <w:t>u10) -0</w:t>
      </w:r>
      <w:r w:rsidR="00644CD5">
        <w:t>.</w:t>
      </w:r>
      <w:r>
        <w:t>487*T(v5</w:t>
      </w:r>
      <w:r w:rsidR="00644CD5">
        <w:t>.</w:t>
      </w:r>
      <w:r>
        <w:t>u4) -0</w:t>
      </w:r>
      <w:r w:rsidR="00644CD5">
        <w:t>.</w:t>
      </w:r>
      <w:r>
        <w:t>3*T(v15</w:t>
      </w:r>
      <w:r w:rsidR="00644CD5">
        <w:t>.</w:t>
      </w:r>
      <w:r>
        <w:t>u24) -0</w:t>
      </w:r>
      <w:r w:rsidR="00644CD5">
        <w:t>.</w:t>
      </w:r>
      <w:r>
        <w:t>216*T(v13</w:t>
      </w:r>
      <w:r w:rsidR="00644CD5">
        <w:t>.</w:t>
      </w:r>
      <w:r>
        <w:t>u12) + 0</w:t>
      </w:r>
      <w:r w:rsidR="00644CD5">
        <w:t>.</w:t>
      </w:r>
      <w:r>
        <w:t>311*T(v4</w:t>
      </w:r>
      <w:r w:rsidR="00644CD5">
        <w:t>.</w:t>
      </w:r>
      <w:r>
        <w:t>u33) + 0</w:t>
      </w:r>
      <w:r w:rsidR="00644CD5">
        <w:t>.</w:t>
      </w:r>
      <w:r>
        <w:t>341*T(v21</w:t>
      </w:r>
      <w:r w:rsidR="00644CD5">
        <w:t>.</w:t>
      </w:r>
      <w:r>
        <w:t>u14) -0</w:t>
      </w:r>
      <w:r w:rsidR="00644CD5">
        <w:t>.</w:t>
      </w:r>
      <w:r>
        <w:t>523*T(v13</w:t>
      </w:r>
      <w:r w:rsidR="00644CD5">
        <w:t>.</w:t>
      </w:r>
      <w:r>
        <w:t>u17) + 0</w:t>
      </w:r>
      <w:r w:rsidR="00644CD5">
        <w:t>.</w:t>
      </w:r>
      <w:r>
        <w:t>237*NumNegative + 0</w:t>
      </w:r>
      <w:r w:rsidR="00644CD5">
        <w:t>.</w:t>
      </w:r>
      <w:r>
        <w:t>565*T(v2</w:t>
      </w:r>
      <w:r w:rsidR="00644CD5">
        <w:t>.</w:t>
      </w:r>
      <w:r>
        <w:t>u2) + 0</w:t>
      </w:r>
      <w:r w:rsidR="00644CD5">
        <w:t>.</w:t>
      </w:r>
      <w:r>
        <w:t>206*T(v14</w:t>
      </w:r>
      <w:r w:rsidR="00644CD5">
        <w:t>.</w:t>
      </w:r>
      <w:r>
        <w:t>u17) -0</w:t>
      </w:r>
      <w:r w:rsidR="00644CD5">
        <w:t>.</w:t>
      </w:r>
      <w:r>
        <w:t>328*T(v7</w:t>
      </w:r>
      <w:r w:rsidR="00644CD5">
        <w:t>.</w:t>
      </w:r>
      <w:r>
        <w:t>u15) -0</w:t>
      </w:r>
      <w:r w:rsidR="00644CD5">
        <w:t>.</w:t>
      </w:r>
      <w:r>
        <w:t>363*T(v16</w:t>
      </w:r>
      <w:r w:rsidR="00644CD5">
        <w:t>.</w:t>
      </w:r>
      <w:r>
        <w:t>u24) -0</w:t>
      </w:r>
      <w:r w:rsidR="00644CD5">
        <w:t>.</w:t>
      </w:r>
      <w:r>
        <w:t>166*T(v40) -0</w:t>
      </w:r>
      <w:r w:rsidR="00644CD5">
        <w:t>.</w:t>
      </w:r>
      <w:r>
        <w:t>407*T(v7</w:t>
      </w:r>
      <w:r w:rsidR="00644CD5">
        <w:t>.</w:t>
      </w:r>
      <w:r>
        <w:t>u8) + 0</w:t>
      </w:r>
      <w:r w:rsidR="00644CD5">
        <w:t>.</w:t>
      </w:r>
      <w:r>
        <w:t>429*T(v8</w:t>
      </w:r>
      <w:r w:rsidR="00644CD5">
        <w:t>.</w:t>
      </w:r>
      <w:r>
        <w:t>u5) -0</w:t>
      </w:r>
      <w:r w:rsidR="00644CD5">
        <w:t>.</w:t>
      </w:r>
      <w:r>
        <w:t>509*T(v11</w:t>
      </w:r>
      <w:r w:rsidR="00644CD5">
        <w:t>.</w:t>
      </w:r>
      <w:r>
        <w:t>u17) + 0</w:t>
      </w:r>
      <w:r w:rsidR="00644CD5">
        <w:t>.</w:t>
      </w:r>
      <w:r>
        <w:t>203*T(v10</w:t>
      </w:r>
      <w:r w:rsidR="00644CD5">
        <w:t>.</w:t>
      </w:r>
      <w:r>
        <w:t>u26) + 0</w:t>
      </w:r>
      <w:r w:rsidR="00644CD5">
        <w:t>.</w:t>
      </w:r>
      <w:r>
        <w:t>224*T(v31</w:t>
      </w:r>
      <w:r w:rsidR="00644CD5">
        <w:t>.</w:t>
      </w:r>
      <w:r>
        <w:t>u6) -0</w:t>
      </w:r>
      <w:r w:rsidR="00644CD5">
        <w:t>.</w:t>
      </w:r>
      <w:r>
        <w:t>313*T(v13</w:t>
      </w:r>
      <w:r w:rsidR="00644CD5">
        <w:t>.</w:t>
      </w:r>
      <w:r>
        <w:t>u5) + 0</w:t>
      </w:r>
      <w:r w:rsidR="00644CD5">
        <w:t>.</w:t>
      </w:r>
      <w:r>
        <w:t>291*T(v3</w:t>
      </w:r>
      <w:r w:rsidR="00644CD5">
        <w:t>.</w:t>
      </w:r>
      <w:r>
        <w:t>u38) + 0</w:t>
      </w:r>
      <w:r w:rsidR="00644CD5">
        <w:t>.</w:t>
      </w:r>
      <w:r>
        <w:t>322*T(v16</w:t>
      </w:r>
      <w:r w:rsidR="00644CD5">
        <w:t>.</w:t>
      </w:r>
      <w:r>
        <w:t>u25) -0</w:t>
      </w:r>
      <w:r w:rsidR="00644CD5">
        <w:t>.</w:t>
      </w:r>
      <w:r>
        <w:t>297*T(v12</w:t>
      </w:r>
      <w:r w:rsidR="00644CD5">
        <w:t>.</w:t>
      </w:r>
      <w:r>
        <w:t>u28) -0</w:t>
      </w:r>
      <w:r w:rsidR="00644CD5">
        <w:t>.</w:t>
      </w:r>
      <w:r>
        <w:t>149*T(v3</w:t>
      </w:r>
      <w:r w:rsidR="00644CD5">
        <w:t>.</w:t>
      </w:r>
      <w:r>
        <w:t>u3) -0</w:t>
      </w:r>
      <w:r w:rsidR="00644CD5">
        <w:t>.</w:t>
      </w:r>
      <w:r>
        <w:t>301*T(v4</w:t>
      </w:r>
      <w:r w:rsidR="00644CD5">
        <w:t>.</w:t>
      </w:r>
      <w:r>
        <w:t>u20) -0</w:t>
      </w:r>
      <w:r w:rsidR="00644CD5">
        <w:t>.</w:t>
      </w:r>
      <w:r>
        <w:t>196*T(u32) -0</w:t>
      </w:r>
      <w:r w:rsidR="00644CD5">
        <w:t>.</w:t>
      </w:r>
      <w:r>
        <w:t>362*T(v23</w:t>
      </w:r>
      <w:r w:rsidR="00644CD5">
        <w:t>.</w:t>
      </w:r>
      <w:r>
        <w:t>u11) + 0</w:t>
      </w:r>
      <w:r w:rsidR="00644CD5">
        <w:t>.</w:t>
      </w:r>
      <w:r>
        <w:t>132*T(v11</w:t>
      </w:r>
      <w:r w:rsidR="00644CD5">
        <w:t>.</w:t>
      </w:r>
      <w:r>
        <w:t>u15) -0</w:t>
      </w:r>
      <w:r w:rsidR="00644CD5">
        <w:t>.</w:t>
      </w:r>
      <w:r>
        <w:t>255*T(v2</w:t>
      </w:r>
      <w:r w:rsidR="00644CD5">
        <w:t>.</w:t>
      </w:r>
      <w:r>
        <w:t>u31) -0</w:t>
      </w:r>
      <w:r w:rsidR="00644CD5">
        <w:t>.</w:t>
      </w:r>
      <w:r>
        <w:t>291*T(v1</w:t>
      </w:r>
      <w:r w:rsidR="00644CD5">
        <w:t>.</w:t>
      </w:r>
      <w:r>
        <w:t>u31) + 0</w:t>
      </w:r>
      <w:r w:rsidR="00644CD5">
        <w:t>.</w:t>
      </w:r>
      <w:r>
        <w:t>262*T(v17</w:t>
      </w:r>
      <w:r w:rsidR="00644CD5">
        <w:t>.</w:t>
      </w:r>
      <w:r>
        <w:t>u9) + 0</w:t>
      </w:r>
      <w:r w:rsidR="00644CD5">
        <w:t>.</w:t>
      </w:r>
      <w:r>
        <w:t>174*T(v19</w:t>
      </w:r>
      <w:r w:rsidR="00644CD5">
        <w:t>.</w:t>
      </w:r>
      <w:r>
        <w:t>u13) + 0</w:t>
      </w:r>
      <w:r w:rsidR="00644CD5">
        <w:t>.</w:t>
      </w:r>
      <w:r>
        <w:t>193*T(v20</w:t>
      </w:r>
      <w:r w:rsidR="00644CD5">
        <w:t>.</w:t>
      </w:r>
      <w:r>
        <w:t>u14) -0</w:t>
      </w:r>
      <w:r w:rsidR="00644CD5">
        <w:t>.</w:t>
      </w:r>
      <w:r>
        <w:t>221*T(v30</w:t>
      </w:r>
      <w:r w:rsidR="00644CD5">
        <w:t>.</w:t>
      </w:r>
      <w:r>
        <w:t>u12) -0</w:t>
      </w:r>
      <w:r w:rsidR="00644CD5">
        <w:t>.</w:t>
      </w:r>
      <w:r>
        <w:t>249*T(v30</w:t>
      </w:r>
      <w:r w:rsidR="00644CD5">
        <w:t>.</w:t>
      </w:r>
      <w:r>
        <w:t>u1) + 0</w:t>
      </w:r>
      <w:r w:rsidR="00644CD5">
        <w:t>.</w:t>
      </w:r>
      <w:r>
        <w:t>15*T(v7</w:t>
      </w:r>
      <w:r w:rsidR="00644CD5">
        <w:t>.</w:t>
      </w:r>
      <w:r>
        <w:t>u20) + 0</w:t>
      </w:r>
      <w:r w:rsidR="00644CD5">
        <w:t>.</w:t>
      </w:r>
      <w:r>
        <w:t>205*T(v16</w:t>
      </w:r>
      <w:r w:rsidR="00644CD5">
        <w:t>.</w:t>
      </w:r>
      <w:r>
        <w:t>u18) + 0</w:t>
      </w:r>
      <w:r w:rsidR="00644CD5">
        <w:t>.</w:t>
      </w:r>
      <w:r>
        <w:t>292*T(v24</w:t>
      </w:r>
      <w:r w:rsidR="00644CD5">
        <w:t>.</w:t>
      </w:r>
      <w:r>
        <w:t>u4) -0</w:t>
      </w:r>
      <w:r w:rsidR="00644CD5">
        <w:t>.</w:t>
      </w:r>
      <w:r>
        <w:t>164*T(v16</w:t>
      </w:r>
      <w:r w:rsidR="00644CD5">
        <w:t>.</w:t>
      </w:r>
      <w:r>
        <w:t>u7) + 0</w:t>
      </w:r>
      <w:r w:rsidR="00644CD5">
        <w:t>.</w:t>
      </w:r>
      <w:r>
        <w:t>166*NumAromAtoms -0</w:t>
      </w:r>
      <w:r w:rsidR="00644CD5">
        <w:t>.</w:t>
      </w:r>
      <w:r>
        <w:t>152*T(u15) + 0</w:t>
      </w:r>
      <w:r w:rsidR="00644CD5">
        <w:t>.</w:t>
      </w:r>
      <w:r>
        <w:t>338*T(v12</w:t>
      </w:r>
      <w:r w:rsidR="00644CD5">
        <w:t>.</w:t>
      </w:r>
      <w:r>
        <w:t>u3) + 0</w:t>
      </w:r>
      <w:r w:rsidR="00644CD5">
        <w:t>.</w:t>
      </w:r>
      <w:r>
        <w:t>188*T(v12</w:t>
      </w:r>
      <w:r w:rsidR="00644CD5">
        <w:t>.</w:t>
      </w:r>
      <w:r>
        <w:t>u21) -0</w:t>
      </w:r>
      <w:r w:rsidR="00644CD5">
        <w:t>.</w:t>
      </w:r>
      <w:r>
        <w:t>224*T(v34</w:t>
      </w:r>
      <w:r w:rsidR="00644CD5">
        <w:t>.</w:t>
      </w:r>
      <w:r>
        <w:t>u5) -0</w:t>
      </w:r>
      <w:r w:rsidR="00644CD5">
        <w:t>.</w:t>
      </w:r>
      <w:r>
        <w:t>348*T(v10</w:t>
      </w:r>
      <w:r w:rsidR="00644CD5">
        <w:t>.</w:t>
      </w:r>
      <w:r>
        <w:t>u4) + 0</w:t>
      </w:r>
      <w:r w:rsidR="00644CD5">
        <w:t>.</w:t>
      </w:r>
      <w:r>
        <w:t>111*T(v37</w:t>
      </w:r>
      <w:r w:rsidR="00644CD5">
        <w:t>.</w:t>
      </w:r>
      <w:r>
        <w:t>u4) -0</w:t>
      </w:r>
      <w:r w:rsidR="00644CD5">
        <w:t>.</w:t>
      </w:r>
      <w:r>
        <w:t>282*T(v14</w:t>
      </w:r>
      <w:r w:rsidR="00644CD5">
        <w:t>.</w:t>
      </w:r>
      <w:r>
        <w:t>u14) + 0</w:t>
      </w:r>
      <w:r w:rsidR="00644CD5">
        <w:t>.</w:t>
      </w:r>
      <w:r>
        <w:t>272*T(v2</w:t>
      </w:r>
      <w:r w:rsidR="00644CD5">
        <w:t>.</w:t>
      </w:r>
      <w:r>
        <w:t>u36) + 0</w:t>
      </w:r>
      <w:r w:rsidR="00644CD5">
        <w:t>.</w:t>
      </w:r>
      <w:r>
        <w:t>216*T(v16</w:t>
      </w:r>
      <w:r w:rsidR="00644CD5">
        <w:t>.</w:t>
      </w:r>
      <w:r>
        <w:t>u11) + 0</w:t>
      </w:r>
      <w:r w:rsidR="00644CD5">
        <w:t>.</w:t>
      </w:r>
      <w:r>
        <w:t>262*T(v31</w:t>
      </w:r>
      <w:r w:rsidR="00644CD5">
        <w:t>.</w:t>
      </w:r>
      <w:r>
        <w:t>u9) + 0</w:t>
      </w:r>
      <w:r w:rsidR="00644CD5">
        <w:t>.</w:t>
      </w:r>
      <w:r>
        <w:t>318*T(v4</w:t>
      </w:r>
      <w:r w:rsidR="00644CD5">
        <w:t>.</w:t>
      </w:r>
      <w:r>
        <w:t xml:space="preserve">u18) + </w:t>
      </w:r>
      <w:r>
        <w:lastRenderedPageBreak/>
        <w:t>0</w:t>
      </w:r>
      <w:r w:rsidR="00644CD5">
        <w:t>.</w:t>
      </w:r>
      <w:r>
        <w:t>346*NumDonor + 0</w:t>
      </w:r>
      <w:r w:rsidR="00644CD5">
        <w:t>.</w:t>
      </w:r>
      <w:r>
        <w:t>249*T(v30</w:t>
      </w:r>
      <w:r w:rsidR="00644CD5">
        <w:t>.</w:t>
      </w:r>
      <w:r>
        <w:t>u7) + 0</w:t>
      </w:r>
      <w:r w:rsidR="00644CD5">
        <w:t>.</w:t>
      </w:r>
      <w:r>
        <w:t>283*T(v3</w:t>
      </w:r>
      <w:r w:rsidR="00644CD5">
        <w:t>.</w:t>
      </w:r>
      <w:r>
        <w:t>u19) -0</w:t>
      </w:r>
      <w:r w:rsidR="00644CD5">
        <w:t>.</w:t>
      </w:r>
      <w:r>
        <w:t>226*T(v1</w:t>
      </w:r>
      <w:r w:rsidR="00644CD5">
        <w:t>.</w:t>
      </w:r>
      <w:r>
        <w:t>u28) + 0</w:t>
      </w:r>
      <w:r w:rsidR="00644CD5">
        <w:t>.</w:t>
      </w:r>
      <w:r>
        <w:t>263*T(v13</w:t>
      </w:r>
      <w:r w:rsidR="00644CD5">
        <w:t>.</w:t>
      </w:r>
      <w:r>
        <w:t>u6) + 0</w:t>
      </w:r>
      <w:r w:rsidR="00644CD5">
        <w:t>.</w:t>
      </w:r>
      <w:r>
        <w:t>118*T(v18</w:t>
      </w:r>
      <w:r w:rsidR="00644CD5">
        <w:t>.</w:t>
      </w:r>
      <w:r>
        <w:t>u13) + 0</w:t>
      </w:r>
      <w:r w:rsidR="00644CD5">
        <w:t>.</w:t>
      </w:r>
      <w:r>
        <w:t>25*T(v12</w:t>
      </w:r>
      <w:r w:rsidR="00644CD5">
        <w:t>.</w:t>
      </w:r>
      <w:r>
        <w:t>u13) -0</w:t>
      </w:r>
      <w:r w:rsidR="00644CD5">
        <w:t>.</w:t>
      </w:r>
      <w:r>
        <w:t>232*T(v27</w:t>
      </w:r>
      <w:r w:rsidR="00644CD5">
        <w:t>.</w:t>
      </w:r>
      <w:r>
        <w:t>u6) -0</w:t>
      </w:r>
      <w:r w:rsidR="00644CD5">
        <w:t>.</w:t>
      </w:r>
      <w:r>
        <w:t>227*T(v13</w:t>
      </w:r>
      <w:r w:rsidR="00644CD5">
        <w:t>.</w:t>
      </w:r>
      <w:r>
        <w:t>u26) -0</w:t>
      </w:r>
      <w:r w:rsidR="00644CD5">
        <w:t>.</w:t>
      </w:r>
      <w:r>
        <w:t>398*T(v26</w:t>
      </w:r>
      <w:r w:rsidR="00644CD5">
        <w:t>.</w:t>
      </w:r>
      <w:r>
        <w:t>u10) -0</w:t>
      </w:r>
      <w:r w:rsidR="00644CD5">
        <w:t>.</w:t>
      </w:r>
      <w:r>
        <w:t>18*T(v14</w:t>
      </w:r>
      <w:r w:rsidR="00644CD5">
        <w:t>.</w:t>
      </w:r>
      <w:r>
        <w:t>u28) -0</w:t>
      </w:r>
      <w:r w:rsidR="00644CD5">
        <w:t>.</w:t>
      </w:r>
      <w:r>
        <w:t>144*T(v23</w:t>
      </w:r>
      <w:r w:rsidR="00644CD5">
        <w:t>.</w:t>
      </w:r>
      <w:r>
        <w:t>u4) -0</w:t>
      </w:r>
      <w:r w:rsidR="00644CD5">
        <w:t>.</w:t>
      </w:r>
      <w:r>
        <w:t>31*T(v23</w:t>
      </w:r>
      <w:r w:rsidR="00644CD5">
        <w:t>.</w:t>
      </w:r>
      <w:r>
        <w:t>u10) -0</w:t>
      </w:r>
      <w:r w:rsidR="00644CD5">
        <w:t>.</w:t>
      </w:r>
      <w:r>
        <w:t>173*T(v33</w:t>
      </w:r>
      <w:r w:rsidR="00644CD5">
        <w:t>.</w:t>
      </w:r>
      <w:r>
        <w:t>u5) + 0</w:t>
      </w:r>
      <w:r w:rsidR="00644CD5">
        <w:t>.</w:t>
      </w:r>
      <w:r>
        <w:t>206*T(v17</w:t>
      </w:r>
      <w:r w:rsidR="00644CD5">
        <w:t>.</w:t>
      </w:r>
      <w:r>
        <w:t>u25) + 0</w:t>
      </w:r>
      <w:r w:rsidR="00644CD5">
        <w:t>.</w:t>
      </w:r>
      <w:r>
        <w:t>303*T(v15</w:t>
      </w:r>
      <w:r w:rsidR="00644CD5">
        <w:t>.</w:t>
      </w:r>
      <w:r>
        <w:t>u9) -0</w:t>
      </w:r>
      <w:r w:rsidR="00644CD5">
        <w:t>.</w:t>
      </w:r>
      <w:r>
        <w:t>239*T(v9</w:t>
      </w:r>
      <w:r w:rsidR="00644CD5">
        <w:t>.</w:t>
      </w:r>
      <w:r>
        <w:t>u27) -0</w:t>
      </w:r>
      <w:r w:rsidR="00644CD5">
        <w:t>.</w:t>
      </w:r>
      <w:r>
        <w:t>255*T(v20</w:t>
      </w:r>
      <w:r w:rsidR="00644CD5">
        <w:t>.</w:t>
      </w:r>
      <w:r>
        <w:t>u21) -0</w:t>
      </w:r>
      <w:r w:rsidR="00644CD5">
        <w:t>.</w:t>
      </w:r>
      <w:r>
        <w:t>0931*T(v31</w:t>
      </w:r>
      <w:r w:rsidR="00644CD5">
        <w:t>.</w:t>
      </w:r>
      <w:r>
        <w:t>u2) + 0</w:t>
      </w:r>
      <w:r w:rsidR="00644CD5">
        <w:t>.</w:t>
      </w:r>
      <w:r>
        <w:t>246*T(v8</w:t>
      </w:r>
      <w:r w:rsidR="00644CD5">
        <w:t>.</w:t>
      </w:r>
      <w:r>
        <w:t>u4) -0</w:t>
      </w:r>
      <w:r w:rsidR="00644CD5">
        <w:t>.</w:t>
      </w:r>
      <w:r>
        <w:t>286*T(v25</w:t>
      </w:r>
      <w:r w:rsidR="00644CD5">
        <w:t>.</w:t>
      </w:r>
      <w:r>
        <w:t>u1) + 0</w:t>
      </w:r>
      <w:r w:rsidR="00644CD5">
        <w:t>.</w:t>
      </w:r>
      <w:r>
        <w:t>118*T(v33) -0</w:t>
      </w:r>
      <w:r w:rsidR="00644CD5">
        <w:t>.</w:t>
      </w:r>
      <w:r>
        <w:t>249*T(v9</w:t>
      </w:r>
      <w:r w:rsidR="00644CD5">
        <w:t>.</w:t>
      </w:r>
      <w:r>
        <w:t>u12) -0</w:t>
      </w:r>
      <w:r w:rsidR="00644CD5">
        <w:t>.</w:t>
      </w:r>
      <w:r>
        <w:t>239*T(v9</w:t>
      </w:r>
      <w:r w:rsidR="00644CD5">
        <w:t>.</w:t>
      </w:r>
      <w:r>
        <w:t>u30) -0</w:t>
      </w:r>
      <w:r w:rsidR="00644CD5">
        <w:t>.</w:t>
      </w:r>
      <w:r>
        <w:t>214*T(v14</w:t>
      </w:r>
      <w:r w:rsidR="00644CD5">
        <w:t>.</w:t>
      </w:r>
      <w:r>
        <w:t>u12) + 0</w:t>
      </w:r>
      <w:r w:rsidR="00644CD5">
        <w:t>.</w:t>
      </w:r>
      <w:r>
        <w:t>25*T(v16</w:t>
      </w:r>
      <w:r w:rsidR="00644CD5">
        <w:t>.</w:t>
      </w:r>
      <w:r>
        <w:t>u4) -0</w:t>
      </w:r>
      <w:r w:rsidR="00644CD5">
        <w:t>.</w:t>
      </w:r>
      <w:r>
        <w:t>251*T(v5</w:t>
      </w:r>
      <w:r w:rsidR="00644CD5">
        <w:t>.</w:t>
      </w:r>
      <w:r>
        <w:t>u17) -0</w:t>
      </w:r>
      <w:r w:rsidR="00644CD5">
        <w:t>.</w:t>
      </w:r>
      <w:r>
        <w:t>259*T(v4</w:t>
      </w:r>
      <w:r w:rsidR="00644CD5">
        <w:t>.</w:t>
      </w:r>
      <w:r>
        <w:t>u35) + 0</w:t>
      </w:r>
      <w:r w:rsidR="00644CD5">
        <w:t>.</w:t>
      </w:r>
      <w:r>
        <w:t>269*T(v8</w:t>
      </w:r>
      <w:r w:rsidR="00644CD5">
        <w:t>.</w:t>
      </w:r>
      <w:r>
        <w:t>u14) + 0</w:t>
      </w:r>
      <w:r w:rsidR="00644CD5">
        <w:t>.</w:t>
      </w:r>
      <w:r>
        <w:t>221*T(v20</w:t>
      </w:r>
      <w:r w:rsidR="00644CD5">
        <w:t>.</w:t>
      </w:r>
      <w:r>
        <w:t>u12) + 0</w:t>
      </w:r>
      <w:r w:rsidR="00644CD5">
        <w:t>.</w:t>
      </w:r>
      <w:r>
        <w:t>25*T(v19</w:t>
      </w:r>
      <w:r w:rsidR="00644CD5">
        <w:t>.</w:t>
      </w:r>
      <w:r>
        <w:t>u3) + 0</w:t>
      </w:r>
      <w:r w:rsidR="00644CD5">
        <w:t>.</w:t>
      </w:r>
      <w:r>
        <w:t>262*T(v4</w:t>
      </w:r>
      <w:r w:rsidR="00644CD5">
        <w:t>.</w:t>
      </w:r>
      <w:r>
        <w:t>u22) -0</w:t>
      </w:r>
      <w:r w:rsidR="00644CD5">
        <w:t>.</w:t>
      </w:r>
      <w:r>
        <w:t>255*T(v25</w:t>
      </w:r>
      <w:r w:rsidR="00644CD5">
        <w:t>.</w:t>
      </w:r>
      <w:r>
        <w:t>u3) -0</w:t>
      </w:r>
      <w:r w:rsidR="00644CD5">
        <w:t>.</w:t>
      </w:r>
      <w:r>
        <w:t>209*T(v25</w:t>
      </w:r>
      <w:r w:rsidR="00644CD5">
        <w:t>.</w:t>
      </w:r>
      <w:r>
        <w:t>u4) -0</w:t>
      </w:r>
      <w:r w:rsidR="00644CD5">
        <w:t>.</w:t>
      </w:r>
      <w:r>
        <w:t>176*T(v26</w:t>
      </w:r>
      <w:r w:rsidR="00644CD5">
        <w:t>.</w:t>
      </w:r>
      <w:r>
        <w:t>u14) + 0</w:t>
      </w:r>
      <w:r w:rsidR="00644CD5">
        <w:t>.</w:t>
      </w:r>
      <w:r>
        <w:t>21*T(v9</w:t>
      </w:r>
      <w:r w:rsidR="00644CD5">
        <w:t>.</w:t>
      </w:r>
      <w:r>
        <w:t>u32) -0</w:t>
      </w:r>
      <w:r w:rsidR="00644CD5">
        <w:t>.</w:t>
      </w:r>
      <w:r>
        <w:t>157*T(v9</w:t>
      </w:r>
      <w:r w:rsidR="00644CD5">
        <w:t>.</w:t>
      </w:r>
      <w:r>
        <w:t>u6) + 0</w:t>
      </w:r>
      <w:r w:rsidR="00644CD5">
        <w:t>.</w:t>
      </w:r>
      <w:r>
        <w:t>263*T(v5</w:t>
      </w:r>
      <w:r w:rsidR="00644CD5">
        <w:t>.</w:t>
      </w:r>
      <w:r>
        <w:t>u3) -0</w:t>
      </w:r>
      <w:r w:rsidR="00644CD5">
        <w:t>.</w:t>
      </w:r>
      <w:r>
        <w:t>147*T(v29</w:t>
      </w:r>
      <w:r w:rsidR="00644CD5">
        <w:t>.</w:t>
      </w:r>
      <w:r>
        <w:t>u1) -0</w:t>
      </w:r>
      <w:r w:rsidR="00644CD5">
        <w:t>.</w:t>
      </w:r>
      <w:r>
        <w:t>23*T(v20</w:t>
      </w:r>
      <w:r w:rsidR="00644CD5">
        <w:t>.</w:t>
      </w:r>
      <w:r>
        <w:t>u3) + 0</w:t>
      </w:r>
      <w:r w:rsidR="00644CD5">
        <w:t>.</w:t>
      </w:r>
      <w:r>
        <w:t>229*T(v8</w:t>
      </w:r>
      <w:r w:rsidR="00644CD5">
        <w:t>.</w:t>
      </w:r>
      <w:r>
        <w:t>u18) + 0</w:t>
      </w:r>
      <w:r w:rsidR="00644CD5">
        <w:t>.</w:t>
      </w:r>
      <w:r>
        <w:t>143*T(v9</w:t>
      </w:r>
      <w:r w:rsidR="00644CD5">
        <w:t>.</w:t>
      </w:r>
      <w:r>
        <w:t>u14) -0</w:t>
      </w:r>
      <w:r w:rsidR="00644CD5">
        <w:t>.</w:t>
      </w:r>
      <w:r>
        <w:t>159*T(v26</w:t>
      </w:r>
      <w:r w:rsidR="00644CD5">
        <w:t>.</w:t>
      </w:r>
      <w:r>
        <w:t>u12) -0</w:t>
      </w:r>
      <w:r w:rsidR="00644CD5">
        <w:t>.</w:t>
      </w:r>
      <w:r>
        <w:t>181*T(v10</w:t>
      </w:r>
      <w:r w:rsidR="00644CD5">
        <w:t>.</w:t>
      </w:r>
      <w:r>
        <w:t>u10) + 0</w:t>
      </w:r>
      <w:r w:rsidR="00644CD5">
        <w:t>.</w:t>
      </w:r>
      <w:r>
        <w:t>168*T(v15</w:t>
      </w:r>
      <w:r w:rsidR="00644CD5">
        <w:t>.</w:t>
      </w:r>
      <w:r>
        <w:t>u13) -0</w:t>
      </w:r>
      <w:r w:rsidR="00644CD5">
        <w:t>.</w:t>
      </w:r>
      <w:r>
        <w:t>181*T(v21</w:t>
      </w:r>
      <w:r w:rsidR="00644CD5">
        <w:t>.</w:t>
      </w:r>
      <w:r>
        <w:t>u9) -0</w:t>
      </w:r>
      <w:r w:rsidR="00644CD5">
        <w:t>.</w:t>
      </w:r>
      <w:r>
        <w:t>199*T(v16</w:t>
      </w:r>
      <w:r w:rsidR="00644CD5">
        <w:t>.</w:t>
      </w:r>
      <w:r>
        <w:t>u12) -0</w:t>
      </w:r>
      <w:r w:rsidR="00644CD5">
        <w:t>.</w:t>
      </w:r>
      <w:r>
        <w:t>195*T(v5</w:t>
      </w:r>
      <w:r w:rsidR="00644CD5">
        <w:t>.</w:t>
      </w:r>
      <w:r>
        <w:t>u2) -0</w:t>
      </w:r>
      <w:r w:rsidR="00644CD5">
        <w:t>.</w:t>
      </w:r>
      <w:r>
        <w:t>113*T(v3</w:t>
      </w:r>
      <w:r w:rsidR="00644CD5">
        <w:t>.</w:t>
      </w:r>
      <w:r>
        <w:t>u10) -0</w:t>
      </w:r>
      <w:r w:rsidR="00644CD5">
        <w:t>.</w:t>
      </w:r>
      <w:r>
        <w:t>223*T(v24</w:t>
      </w:r>
      <w:r w:rsidR="00644CD5">
        <w:t>.</w:t>
      </w:r>
      <w:r>
        <w:t>u5) -0</w:t>
      </w:r>
      <w:r w:rsidR="00644CD5">
        <w:t>.</w:t>
      </w:r>
      <w:r>
        <w:t>143*NumHal -0</w:t>
      </w:r>
      <w:r w:rsidR="00644CD5">
        <w:t>.</w:t>
      </w:r>
      <w:r>
        <w:t>223*T(v12</w:t>
      </w:r>
      <w:r w:rsidR="00644CD5">
        <w:t>.</w:t>
      </w:r>
      <w:r>
        <w:t>u6) + 0</w:t>
      </w:r>
      <w:r w:rsidR="00644CD5">
        <w:t>.</w:t>
      </w:r>
      <w:r>
        <w:t>205*T(v34</w:t>
      </w:r>
      <w:r w:rsidR="00644CD5">
        <w:t>.</w:t>
      </w:r>
      <w:r>
        <w:t>u8) + 0</w:t>
      </w:r>
      <w:r w:rsidR="00644CD5">
        <w:t>.</w:t>
      </w:r>
      <w:r>
        <w:t>206*T(v3</w:t>
      </w:r>
      <w:r w:rsidR="00644CD5">
        <w:t>.</w:t>
      </w:r>
      <w:r>
        <w:t>u33) -0</w:t>
      </w:r>
      <w:r w:rsidR="00644CD5">
        <w:t>.</w:t>
      </w:r>
      <w:r>
        <w:t>16*T(v8</w:t>
      </w:r>
      <w:r w:rsidR="00644CD5">
        <w:t>.</w:t>
      </w:r>
      <w:r>
        <w:t>u12) -0</w:t>
      </w:r>
      <w:r w:rsidR="00644CD5">
        <w:t>.</w:t>
      </w:r>
      <w:r>
        <w:t>177*T(v12</w:t>
      </w:r>
      <w:r w:rsidR="00644CD5">
        <w:t>.</w:t>
      </w:r>
      <w:r>
        <w:t>u11) -0</w:t>
      </w:r>
      <w:r w:rsidR="00644CD5">
        <w:t>.</w:t>
      </w:r>
      <w:r>
        <w:t>184*T(v22</w:t>
      </w:r>
      <w:r w:rsidR="00644CD5">
        <w:t>.</w:t>
      </w:r>
      <w:r>
        <w:t>u8) -0</w:t>
      </w:r>
      <w:r w:rsidR="00644CD5">
        <w:t>.</w:t>
      </w:r>
      <w:r>
        <w:t>153*T(v24</w:t>
      </w:r>
      <w:r w:rsidR="00644CD5">
        <w:t>.</w:t>
      </w:r>
      <w:r>
        <w:t>u3) + 0</w:t>
      </w:r>
      <w:r w:rsidR="00644CD5">
        <w:t>.</w:t>
      </w:r>
      <w:r>
        <w:t>144*T(v8</w:t>
      </w:r>
      <w:r w:rsidR="00644CD5">
        <w:t>.</w:t>
      </w:r>
      <w:r>
        <w:t>u21) -0</w:t>
      </w:r>
      <w:r w:rsidR="00644CD5">
        <w:t>.</w:t>
      </w:r>
      <w:r>
        <w:t>117*T(v37</w:t>
      </w:r>
      <w:r w:rsidR="00644CD5">
        <w:t>.</w:t>
      </w:r>
      <w:r>
        <w:t>u5) -0</w:t>
      </w:r>
      <w:r w:rsidR="00644CD5">
        <w:t>.</w:t>
      </w:r>
      <w:r>
        <w:t>19*T(v8</w:t>
      </w:r>
      <w:r w:rsidR="00644CD5">
        <w:t>.</w:t>
      </w:r>
      <w:r>
        <w:t>u1) + 0</w:t>
      </w:r>
      <w:r w:rsidR="00644CD5">
        <w:t>.</w:t>
      </w:r>
      <w:r>
        <w:t>146*T(v24</w:t>
      </w:r>
      <w:r w:rsidR="00644CD5">
        <w:t>.</w:t>
      </w:r>
      <w:r>
        <w:t>u16) -0</w:t>
      </w:r>
      <w:r w:rsidR="00644CD5">
        <w:t>.</w:t>
      </w:r>
      <w:r>
        <w:t>169*T(v6</w:t>
      </w:r>
      <w:r w:rsidR="00644CD5">
        <w:t>.</w:t>
      </w:r>
      <w:r>
        <w:t>u6) + 0</w:t>
      </w:r>
      <w:r w:rsidR="00644CD5">
        <w:t>.</w:t>
      </w:r>
      <w:r>
        <w:t>206*T(v19</w:t>
      </w:r>
      <w:r w:rsidR="00644CD5">
        <w:t>.</w:t>
      </w:r>
      <w:r>
        <w:t>u4) -0</w:t>
      </w:r>
      <w:r w:rsidR="00644CD5">
        <w:t>.</w:t>
      </w:r>
      <w:r>
        <w:t>147*T(v7</w:t>
      </w:r>
      <w:r w:rsidR="00644CD5">
        <w:t>.</w:t>
      </w:r>
      <w:r>
        <w:t>u4) -0</w:t>
      </w:r>
      <w:r w:rsidR="00644CD5">
        <w:t>.</w:t>
      </w:r>
      <w:r>
        <w:t>129*T(v11</w:t>
      </w:r>
      <w:r w:rsidR="00644CD5">
        <w:t>.</w:t>
      </w:r>
      <w:r>
        <w:t>u20) -0</w:t>
      </w:r>
      <w:r w:rsidR="00644CD5">
        <w:t>.</w:t>
      </w:r>
      <w:r>
        <w:t>204*T(v21</w:t>
      </w:r>
      <w:r w:rsidR="00644CD5">
        <w:t>.</w:t>
      </w:r>
      <w:r>
        <w:t>u1) + 0</w:t>
      </w:r>
      <w:r w:rsidR="00644CD5">
        <w:t>.</w:t>
      </w:r>
      <w:r>
        <w:t>168*Lipophilicity^2 + 0</w:t>
      </w:r>
      <w:r w:rsidR="00644CD5">
        <w:t>.</w:t>
      </w:r>
      <w:r>
        <w:t>162*T(v23</w:t>
      </w:r>
      <w:r w:rsidR="00644CD5">
        <w:t>.</w:t>
      </w:r>
      <w:r>
        <w:t>u8) + 0</w:t>
      </w:r>
      <w:r w:rsidR="00644CD5">
        <w:t>.</w:t>
      </w:r>
      <w:r>
        <w:t>151*T(v3</w:t>
      </w:r>
      <w:r w:rsidR="00644CD5">
        <w:t>.</w:t>
      </w:r>
      <w:r>
        <w:t>u34) + 0</w:t>
      </w:r>
      <w:r w:rsidR="00644CD5">
        <w:t>.</w:t>
      </w:r>
      <w:r>
        <w:t>117*T(v25</w:t>
      </w:r>
      <w:r w:rsidR="00644CD5">
        <w:t>.</w:t>
      </w:r>
      <w:r>
        <w:t>u5) + 0</w:t>
      </w:r>
      <w:r w:rsidR="00644CD5">
        <w:t>.</w:t>
      </w:r>
      <w:r>
        <w:t>17*T(v19</w:t>
      </w:r>
      <w:r w:rsidR="00644CD5">
        <w:t>.</w:t>
      </w:r>
      <w:r>
        <w:t>u24) -0</w:t>
      </w:r>
      <w:r w:rsidR="00644CD5">
        <w:t>.</w:t>
      </w:r>
      <w:r>
        <w:t>0993*T(u19) + 0</w:t>
      </w:r>
      <w:r w:rsidR="00644CD5">
        <w:t>.</w:t>
      </w:r>
      <w:r>
        <w:t>151*T(v8</w:t>
      </w:r>
      <w:r w:rsidR="00644CD5">
        <w:t>.</w:t>
      </w:r>
      <w:r>
        <w:t>u34) + 0</w:t>
      </w:r>
      <w:r w:rsidR="00644CD5">
        <w:t>.</w:t>
      </w:r>
      <w:r>
        <w:t>111*T(v40</w:t>
      </w:r>
      <w:r w:rsidR="00644CD5">
        <w:t>.</w:t>
      </w:r>
      <w:r>
        <w:t>u1) -0</w:t>
      </w:r>
      <w:r w:rsidR="00644CD5">
        <w:t>.</w:t>
      </w:r>
      <w:r>
        <w:t>112*T(v3</w:t>
      </w:r>
      <w:r w:rsidR="00644CD5">
        <w:t>.</w:t>
      </w:r>
      <w:r>
        <w:t>u23) -0</w:t>
      </w:r>
      <w:r w:rsidR="00644CD5">
        <w:t>.</w:t>
      </w:r>
      <w:r>
        <w:t>16*T(v7</w:t>
      </w:r>
      <w:r w:rsidR="00644CD5">
        <w:t>.</w:t>
      </w:r>
      <w:r>
        <w:t>u25) -0</w:t>
      </w:r>
      <w:r w:rsidR="00644CD5">
        <w:t>.</w:t>
      </w:r>
      <w:r>
        <w:t>0972*T(v31</w:t>
      </w:r>
      <w:r w:rsidR="00644CD5">
        <w:t>.</w:t>
      </w:r>
      <w:r>
        <w:t>u11) -0</w:t>
      </w:r>
      <w:r w:rsidR="00644CD5">
        <w:t>.</w:t>
      </w:r>
      <w:r>
        <w:t>152*T(v14</w:t>
      </w:r>
      <w:r w:rsidR="00644CD5">
        <w:t>.</w:t>
      </w:r>
      <w:r>
        <w:t>u26) + 0</w:t>
      </w:r>
      <w:r w:rsidR="00644CD5">
        <w:t>.</w:t>
      </w:r>
      <w:r>
        <w:t>134*T(v3</w:t>
      </w:r>
      <w:r w:rsidR="00644CD5">
        <w:t>.</w:t>
      </w:r>
      <w:r>
        <w:t>u12) -0</w:t>
      </w:r>
      <w:r w:rsidR="00644CD5">
        <w:t>.</w:t>
      </w:r>
      <w:r>
        <w:t>11*T(v20</w:t>
      </w:r>
      <w:r w:rsidR="00644CD5">
        <w:t>.</w:t>
      </w:r>
      <w:r>
        <w:t>u19) + 0</w:t>
      </w:r>
      <w:r w:rsidR="00644CD5">
        <w:t>.</w:t>
      </w:r>
      <w:r>
        <w:t>121*T(v11</w:t>
      </w:r>
      <w:r w:rsidR="00644CD5">
        <w:t>.</w:t>
      </w:r>
      <w:r>
        <w:t>u24) + 0</w:t>
      </w:r>
      <w:r w:rsidR="00644CD5">
        <w:t>.</w:t>
      </w:r>
      <w:r>
        <w:t>143*T(v19</w:t>
      </w:r>
      <w:r w:rsidR="00644CD5">
        <w:t>.</w:t>
      </w:r>
      <w:r>
        <w:t>u9) -0</w:t>
      </w:r>
      <w:r w:rsidR="00644CD5">
        <w:t>.</w:t>
      </w:r>
      <w:r>
        <w:t>17*T(v30</w:t>
      </w:r>
      <w:r w:rsidR="00644CD5">
        <w:t>.</w:t>
      </w:r>
      <w:r>
        <w:t>u5) -0</w:t>
      </w:r>
      <w:r w:rsidR="00644CD5">
        <w:t>.</w:t>
      </w:r>
      <w:r>
        <w:t>126*T(v6</w:t>
      </w:r>
      <w:r w:rsidR="00644CD5">
        <w:t>.</w:t>
      </w:r>
      <w:r>
        <w:t>u37) + 0</w:t>
      </w:r>
      <w:r w:rsidR="00644CD5">
        <w:t>.</w:t>
      </w:r>
      <w:r>
        <w:t>0802*T(v2</w:t>
      </w:r>
      <w:r w:rsidR="00644CD5">
        <w:t>.</w:t>
      </w:r>
      <w:r>
        <w:t>u25) -0</w:t>
      </w:r>
      <w:r w:rsidR="00644CD5">
        <w:t>.</w:t>
      </w:r>
      <w:r>
        <w:t>129*T(v21</w:t>
      </w:r>
      <w:r w:rsidR="00644CD5">
        <w:t>.</w:t>
      </w:r>
      <w:r>
        <w:t>u2) + 0</w:t>
      </w:r>
      <w:r w:rsidR="00644CD5">
        <w:t>.</w:t>
      </w:r>
      <w:r>
        <w:t>129*T(v14</w:t>
      </w:r>
      <w:r w:rsidR="00644CD5">
        <w:t>.</w:t>
      </w:r>
      <w:r>
        <w:t>u7) + 0</w:t>
      </w:r>
      <w:r w:rsidR="00644CD5">
        <w:t>.</w:t>
      </w:r>
      <w:r>
        <w:t>0956*T(v10</w:t>
      </w:r>
      <w:r w:rsidR="00644CD5">
        <w:t>.</w:t>
      </w:r>
      <w:r>
        <w:t>u29) + 0</w:t>
      </w:r>
      <w:r w:rsidR="00644CD5">
        <w:t>.</w:t>
      </w:r>
      <w:r>
        <w:t>126*T(v15</w:t>
      </w:r>
      <w:r w:rsidR="00644CD5">
        <w:t>.</w:t>
      </w:r>
      <w:r>
        <w:t>u5) -0</w:t>
      </w:r>
      <w:r w:rsidR="00644CD5">
        <w:t>.</w:t>
      </w:r>
      <w:r>
        <w:t>114*T(v7</w:t>
      </w:r>
      <w:r w:rsidR="00644CD5">
        <w:t>.</w:t>
      </w:r>
      <w:r>
        <w:t>u31) -0</w:t>
      </w:r>
      <w:r w:rsidR="00644CD5">
        <w:t>.</w:t>
      </w:r>
      <w:r>
        <w:t>124*T(v16</w:t>
      </w:r>
      <w:r w:rsidR="00644CD5">
        <w:t>.</w:t>
      </w:r>
      <w:r>
        <w:t>u22) -0</w:t>
      </w:r>
      <w:r w:rsidR="00644CD5">
        <w:t>.</w:t>
      </w:r>
      <w:r>
        <w:t>0985*T(v14</w:t>
      </w:r>
      <w:r w:rsidR="00644CD5">
        <w:t>.</w:t>
      </w:r>
      <w:r>
        <w:t>u22) -0</w:t>
      </w:r>
      <w:r w:rsidR="00644CD5">
        <w:t>.</w:t>
      </w:r>
      <w:r>
        <w:t>123*T(v13</w:t>
      </w:r>
      <w:r w:rsidR="00644CD5">
        <w:t>.</w:t>
      </w:r>
      <w:r>
        <w:t>u9) + 0</w:t>
      </w:r>
      <w:r w:rsidR="00644CD5">
        <w:t>.</w:t>
      </w:r>
      <w:r>
        <w:t>112*T(v38</w:t>
      </w:r>
      <w:r w:rsidR="00644CD5">
        <w:t>.</w:t>
      </w:r>
      <w:r>
        <w:t>u3) + 0</w:t>
      </w:r>
      <w:r w:rsidR="00644CD5">
        <w:t>.</w:t>
      </w:r>
      <w:r>
        <w:t>103*T(u24) -0</w:t>
      </w:r>
      <w:r w:rsidR="00644CD5">
        <w:t>.</w:t>
      </w:r>
      <w:r>
        <w:t>0985*T(v6</w:t>
      </w:r>
      <w:r w:rsidR="00644CD5">
        <w:t>.</w:t>
      </w:r>
      <w:r>
        <w:t>u21) -0</w:t>
      </w:r>
      <w:r w:rsidR="00644CD5">
        <w:t>.</w:t>
      </w:r>
      <w:r>
        <w:t>0938*T(u13) + 0</w:t>
      </w:r>
      <w:r w:rsidR="00644CD5">
        <w:t>.</w:t>
      </w:r>
      <w:r>
        <w:t>0532*T(u37) -0</w:t>
      </w:r>
      <w:r w:rsidR="00644CD5">
        <w:t>.</w:t>
      </w:r>
      <w:r>
        <w:t>109*T(v16</w:t>
      </w:r>
      <w:r w:rsidR="00644CD5">
        <w:t>.</w:t>
      </w:r>
      <w:r>
        <w:t>u10) + 0</w:t>
      </w:r>
      <w:r w:rsidR="00644CD5">
        <w:t>.</w:t>
      </w:r>
      <w:r>
        <w:t>0565*T(u22) + 0</w:t>
      </w:r>
      <w:r w:rsidR="00644CD5">
        <w:t>.</w:t>
      </w:r>
      <w:r>
        <w:t>0654*T(u21) -0</w:t>
      </w:r>
      <w:r w:rsidR="00644CD5">
        <w:t>.</w:t>
      </w:r>
      <w:r>
        <w:t>0814*T(v6</w:t>
      </w:r>
      <w:r w:rsidR="00644CD5">
        <w:t>.</w:t>
      </w:r>
      <w:r>
        <w:t>u35) -0</w:t>
      </w:r>
      <w:r w:rsidR="00644CD5">
        <w:t>.</w:t>
      </w:r>
      <w:r>
        <w:t>118*T(v1</w:t>
      </w:r>
      <w:r w:rsidR="00644CD5">
        <w:t>.</w:t>
      </w:r>
      <w:r>
        <w:t>u42) + 0</w:t>
      </w:r>
      <w:r w:rsidR="00644CD5">
        <w:t>.</w:t>
      </w:r>
      <w:r>
        <w:t>0855*T(v28</w:t>
      </w:r>
      <w:r w:rsidR="00644CD5">
        <w:t>.</w:t>
      </w:r>
      <w:r>
        <w:t>u1) -0</w:t>
      </w:r>
      <w:r w:rsidR="00644CD5">
        <w:t>.</w:t>
      </w:r>
      <w:r>
        <w:t>0922*T(v20</w:t>
      </w:r>
      <w:r w:rsidR="00644CD5">
        <w:t>.</w:t>
      </w:r>
      <w:r>
        <w:t>u6) + 0</w:t>
      </w:r>
      <w:r w:rsidR="00644CD5">
        <w:t>.</w:t>
      </w:r>
      <w:r>
        <w:t>101*T(v9</w:t>
      </w:r>
      <w:r w:rsidR="00644CD5">
        <w:t>.</w:t>
      </w:r>
      <w:r>
        <w:t>u16) + 0</w:t>
      </w:r>
      <w:r w:rsidR="00644CD5">
        <w:t>.</w:t>
      </w:r>
      <w:r>
        <w:t>0787*T(v25</w:t>
      </w:r>
      <w:r w:rsidR="00644CD5">
        <w:t>.</w:t>
      </w:r>
      <w:r>
        <w:t>u18) -0</w:t>
      </w:r>
      <w:r w:rsidR="00644CD5">
        <w:t>.</w:t>
      </w:r>
      <w:r>
        <w:t>0784*T(v22</w:t>
      </w:r>
      <w:r w:rsidR="00644CD5">
        <w:t>.</w:t>
      </w:r>
      <w:r>
        <w:t>u12) -0</w:t>
      </w:r>
      <w:r w:rsidR="00644CD5">
        <w:t>.</w:t>
      </w:r>
      <w:r>
        <w:t>114*T(v20</w:t>
      </w:r>
      <w:r w:rsidR="00644CD5">
        <w:t>.</w:t>
      </w:r>
      <w:r>
        <w:t>u2) + 0</w:t>
      </w:r>
      <w:r w:rsidR="00644CD5">
        <w:t>.</w:t>
      </w:r>
      <w:r>
        <w:t>0867*T(v5</w:t>
      </w:r>
      <w:r w:rsidR="00644CD5">
        <w:t>.</w:t>
      </w:r>
      <w:r>
        <w:t>u7) -0</w:t>
      </w:r>
      <w:r w:rsidR="00644CD5">
        <w:t>.</w:t>
      </w:r>
      <w:r>
        <w:t>0768*T(v38</w:t>
      </w:r>
      <w:r w:rsidR="00644CD5">
        <w:t>.</w:t>
      </w:r>
      <w:r>
        <w:t>u4) + 0</w:t>
      </w:r>
      <w:r w:rsidR="00644CD5">
        <w:t>.</w:t>
      </w:r>
      <w:r>
        <w:t>0844*T(v21</w:t>
      </w:r>
      <w:r w:rsidR="00644CD5">
        <w:t>.</w:t>
      </w:r>
      <w:r>
        <w:t>u11) + 0</w:t>
      </w:r>
      <w:r w:rsidR="00644CD5">
        <w:t>.</w:t>
      </w:r>
      <w:r>
        <w:t>0892*T(v15</w:t>
      </w:r>
      <w:r w:rsidR="00644CD5">
        <w:t>.</w:t>
      </w:r>
      <w:r>
        <w:t>u12) -0</w:t>
      </w:r>
      <w:r w:rsidR="00644CD5">
        <w:t>.</w:t>
      </w:r>
      <w:r>
        <w:t>102*T(v16</w:t>
      </w:r>
      <w:r w:rsidR="00644CD5">
        <w:t>.</w:t>
      </w:r>
      <w:r>
        <w:t>u3) + 0</w:t>
      </w:r>
      <w:r w:rsidR="00644CD5">
        <w:t>.</w:t>
      </w:r>
      <w:r>
        <w:t>135*T(v7</w:t>
      </w:r>
      <w:r w:rsidR="00644CD5">
        <w:t>.</w:t>
      </w:r>
      <w:r>
        <w:t>u2) + 0</w:t>
      </w:r>
      <w:r w:rsidR="00644CD5">
        <w:t>.</w:t>
      </w:r>
      <w:r>
        <w:t>0614*T(v26) + 0</w:t>
      </w:r>
      <w:r w:rsidR="00644CD5">
        <w:t>.</w:t>
      </w:r>
      <w:r>
        <w:t>0932*T(v19</w:t>
      </w:r>
      <w:r w:rsidR="00644CD5">
        <w:t>.</w:t>
      </w:r>
      <w:r>
        <w:t>u2) + 0</w:t>
      </w:r>
      <w:r w:rsidR="00644CD5">
        <w:t>.</w:t>
      </w:r>
      <w:r>
        <w:t>0809*T(v9</w:t>
      </w:r>
      <w:r w:rsidR="00644CD5">
        <w:t>.</w:t>
      </w:r>
      <w:r>
        <w:t>u11) + 0</w:t>
      </w:r>
      <w:r w:rsidR="00644CD5">
        <w:t>.</w:t>
      </w:r>
      <w:r>
        <w:t>0848*T(v12</w:t>
      </w:r>
      <w:r w:rsidR="00644CD5">
        <w:t>.</w:t>
      </w:r>
      <w:r>
        <w:t>u27) -0</w:t>
      </w:r>
      <w:r w:rsidR="00644CD5">
        <w:t>.</w:t>
      </w:r>
      <w:r>
        <w:t>0816*T(v3</w:t>
      </w:r>
      <w:r w:rsidR="00644CD5">
        <w:t>.</w:t>
      </w:r>
      <w:r>
        <w:t>u13) + 0</w:t>
      </w:r>
      <w:r w:rsidR="00644CD5">
        <w:t>.</w:t>
      </w:r>
      <w:r>
        <w:t>0812*T(v20</w:t>
      </w:r>
      <w:r w:rsidR="00644CD5">
        <w:t>.</w:t>
      </w:r>
      <w:r>
        <w:t>u1) -0</w:t>
      </w:r>
      <w:r w:rsidR="00644CD5">
        <w:t>.</w:t>
      </w:r>
      <w:r>
        <w:t>0867*T(v33</w:t>
      </w:r>
      <w:r w:rsidR="00644CD5">
        <w:t>.</w:t>
      </w:r>
      <w:r>
        <w:t>u4) -0</w:t>
      </w:r>
      <w:r w:rsidR="00644CD5">
        <w:t>.</w:t>
      </w:r>
      <w:r>
        <w:t>0753*T(v2</w:t>
      </w:r>
      <w:r w:rsidR="00644CD5">
        <w:t>.</w:t>
      </w:r>
      <w:r>
        <w:t>u13) + 0</w:t>
      </w:r>
      <w:r w:rsidR="00644CD5">
        <w:t>.</w:t>
      </w:r>
      <w:r>
        <w:t>0666*T(v14</w:t>
      </w:r>
      <w:r w:rsidR="00644CD5">
        <w:t>.</w:t>
      </w:r>
      <w:r>
        <w:t>u18) + 0</w:t>
      </w:r>
      <w:r w:rsidR="00644CD5">
        <w:t>.</w:t>
      </w:r>
      <w:r>
        <w:t>0726*T(v14) -0</w:t>
      </w:r>
      <w:r w:rsidR="00644CD5">
        <w:t>.</w:t>
      </w:r>
      <w:r>
        <w:t>0947*T(v14</w:t>
      </w:r>
      <w:r w:rsidR="00644CD5">
        <w:t>.</w:t>
      </w:r>
      <w:r>
        <w:t>u1) -0</w:t>
      </w:r>
      <w:r w:rsidR="00644CD5">
        <w:t>.</w:t>
      </w:r>
      <w:r>
        <w:t>0708*T(v7</w:t>
      </w:r>
      <w:r w:rsidR="00644CD5">
        <w:t>.</w:t>
      </w:r>
      <w:r>
        <w:t>u32) -0</w:t>
      </w:r>
      <w:r w:rsidR="00644CD5">
        <w:t>.</w:t>
      </w:r>
      <w:r>
        <w:t>0868*T(v6</w:t>
      </w:r>
      <w:r w:rsidR="00644CD5">
        <w:t>.</w:t>
      </w:r>
      <w:r>
        <w:t>u3) -0</w:t>
      </w:r>
      <w:r w:rsidR="00644CD5">
        <w:t>.</w:t>
      </w:r>
      <w:r>
        <w:t>0773*T(v24</w:t>
      </w:r>
      <w:r w:rsidR="00644CD5">
        <w:t>.</w:t>
      </w:r>
      <w:r>
        <w:t>u2) + 0</w:t>
      </w:r>
      <w:r w:rsidR="00644CD5">
        <w:t>.</w:t>
      </w:r>
      <w:r>
        <w:t>0852*T(v11</w:t>
      </w:r>
      <w:r w:rsidR="00644CD5">
        <w:t>.</w:t>
      </w:r>
      <w:r>
        <w:t>u1) + 0</w:t>
      </w:r>
      <w:r w:rsidR="00644CD5">
        <w:t>.</w:t>
      </w:r>
      <w:r>
        <w:t>073*T(v1</w:t>
      </w:r>
      <w:r w:rsidR="00644CD5">
        <w:t>.</w:t>
      </w:r>
      <w:r>
        <w:t>u41) -0</w:t>
      </w:r>
      <w:r w:rsidR="00644CD5">
        <w:t>.</w:t>
      </w:r>
      <w:r>
        <w:t>0809*T(v37</w:t>
      </w:r>
      <w:r w:rsidR="00644CD5">
        <w:t>.</w:t>
      </w:r>
      <w:r>
        <w:t>u2) + 0</w:t>
      </w:r>
      <w:r w:rsidR="00644CD5">
        <w:t>.</w:t>
      </w:r>
      <w:r>
        <w:t>0884*T(v1</w:t>
      </w:r>
      <w:r w:rsidR="00644CD5">
        <w:t>.</w:t>
      </w:r>
      <w:r>
        <w:t>u37) -0</w:t>
      </w:r>
      <w:r w:rsidR="00644CD5">
        <w:t>.</w:t>
      </w:r>
      <w:r>
        <w:t>0706*T(v12</w:t>
      </w:r>
      <w:r w:rsidR="00644CD5">
        <w:t>.</w:t>
      </w:r>
      <w:r>
        <w:t>u25) + 0</w:t>
      </w:r>
      <w:r w:rsidR="00644CD5">
        <w:t>.</w:t>
      </w:r>
      <w:r>
        <w:t>0668*T(v10</w:t>
      </w:r>
      <w:r w:rsidR="00644CD5">
        <w:t>.</w:t>
      </w:r>
      <w:r>
        <w:t>u24) -0</w:t>
      </w:r>
      <w:r w:rsidR="00644CD5">
        <w:t>.</w:t>
      </w:r>
      <w:r>
        <w:t>0669*T(v5</w:t>
      </w:r>
      <w:r w:rsidR="00644CD5">
        <w:t>.</w:t>
      </w:r>
      <w:r>
        <w:t>u34) + 0</w:t>
      </w:r>
      <w:r w:rsidR="00644CD5">
        <w:t>.</w:t>
      </w:r>
      <w:r>
        <w:t>0619*T(v3</w:t>
      </w:r>
      <w:r w:rsidR="00644CD5">
        <w:t>.</w:t>
      </w:r>
      <w:r>
        <w:t>u40) -0</w:t>
      </w:r>
      <w:r w:rsidR="00644CD5">
        <w:t>.</w:t>
      </w:r>
      <w:r>
        <w:t>057*T(v14</w:t>
      </w:r>
      <w:r w:rsidR="00644CD5">
        <w:t>.</w:t>
      </w:r>
      <w:r>
        <w:t>u29) -0</w:t>
      </w:r>
      <w:r w:rsidR="00644CD5">
        <w:t>.</w:t>
      </w:r>
      <w:r>
        <w:t>0712*T(v1</w:t>
      </w:r>
      <w:r w:rsidR="00644CD5">
        <w:t>.</w:t>
      </w:r>
      <w:r>
        <w:t>u32) -0</w:t>
      </w:r>
      <w:r w:rsidR="00644CD5">
        <w:t>.</w:t>
      </w:r>
      <w:r>
        <w:t>0703*T(v27</w:t>
      </w:r>
      <w:r w:rsidR="00644CD5">
        <w:t>.</w:t>
      </w:r>
      <w:r>
        <w:t>u5) + 0</w:t>
      </w:r>
      <w:r w:rsidR="00644CD5">
        <w:t>.</w:t>
      </w:r>
      <w:r>
        <w:t>0654*T(v1</w:t>
      </w:r>
      <w:r w:rsidR="00644CD5">
        <w:t>.</w:t>
      </w:r>
      <w:r>
        <w:t>u17) + 0</w:t>
      </w:r>
      <w:r w:rsidR="00644CD5">
        <w:t>.</w:t>
      </w:r>
      <w:r>
        <w:t>061*T(v35</w:t>
      </w:r>
      <w:r w:rsidR="00644CD5">
        <w:t>.</w:t>
      </w:r>
      <w:r>
        <w:t>u8) -0</w:t>
      </w:r>
      <w:r w:rsidR="00644CD5">
        <w:t>.</w:t>
      </w:r>
      <w:r>
        <w:t>062*T(v5</w:t>
      </w:r>
      <w:r w:rsidR="00644CD5">
        <w:t>.</w:t>
      </w:r>
      <w:r>
        <w:t>u14) + 0</w:t>
      </w:r>
      <w:r w:rsidR="00644CD5">
        <w:t>.</w:t>
      </w:r>
      <w:r>
        <w:t>0631*T(v3</w:t>
      </w:r>
      <w:r w:rsidR="00644CD5">
        <w:t>.</w:t>
      </w:r>
      <w:r>
        <w:t>u7) + 0</w:t>
      </w:r>
      <w:r w:rsidR="00644CD5">
        <w:t>.</w:t>
      </w:r>
      <w:r>
        <w:t>0628*T(v14</w:t>
      </w:r>
      <w:r w:rsidR="00644CD5">
        <w:t>.</w:t>
      </w:r>
      <w:r>
        <w:t>u4) -0</w:t>
      </w:r>
      <w:r w:rsidR="00644CD5">
        <w:t>.</w:t>
      </w:r>
      <w:r>
        <w:t>0553*T(v8</w:t>
      </w:r>
      <w:r w:rsidR="00644CD5">
        <w:t>.</w:t>
      </w:r>
      <w:r>
        <w:t>u27) + 0</w:t>
      </w:r>
      <w:r w:rsidR="00644CD5">
        <w:t>.</w:t>
      </w:r>
      <w:r>
        <w:t>0636*T(v5</w:t>
      </w:r>
      <w:r w:rsidR="00644CD5">
        <w:t>.</w:t>
      </w:r>
      <w:r>
        <w:t>u33) -0</w:t>
      </w:r>
      <w:r w:rsidR="00644CD5">
        <w:t>.</w:t>
      </w:r>
      <w:r>
        <w:t>0405*T(u35) + 0</w:t>
      </w:r>
      <w:r w:rsidR="00644CD5">
        <w:t>.</w:t>
      </w:r>
      <w:r>
        <w:t>0682*T(v7</w:t>
      </w:r>
      <w:r w:rsidR="00644CD5">
        <w:t>.</w:t>
      </w:r>
      <w:r>
        <w:t>u21) + 0</w:t>
      </w:r>
      <w:r w:rsidR="00644CD5">
        <w:t>.</w:t>
      </w:r>
      <w:r>
        <w:t>0798*T(v1</w:t>
      </w:r>
      <w:r w:rsidR="00644CD5">
        <w:t>.</w:t>
      </w:r>
      <w:r>
        <w:t>u1) -0</w:t>
      </w:r>
      <w:r w:rsidR="00644CD5">
        <w:t>.</w:t>
      </w:r>
      <w:r>
        <w:t>0563*T(v13</w:t>
      </w:r>
      <w:r w:rsidR="00644CD5">
        <w:t>.</w:t>
      </w:r>
      <w:r>
        <w:t>u21) -0</w:t>
      </w:r>
      <w:r w:rsidR="00644CD5">
        <w:t>.</w:t>
      </w:r>
      <w:r>
        <w:t>0548*T(v9</w:t>
      </w:r>
      <w:r w:rsidR="00644CD5">
        <w:t>.</w:t>
      </w:r>
      <w:r>
        <w:t>u29) -0</w:t>
      </w:r>
      <w:r w:rsidR="00644CD5">
        <w:t>.</w:t>
      </w:r>
      <w:r>
        <w:t>0585*T(v22</w:t>
      </w:r>
      <w:r w:rsidR="00644CD5">
        <w:t>.</w:t>
      </w:r>
      <w:r>
        <w:t>u21) + 0</w:t>
      </w:r>
      <w:r w:rsidR="00644CD5">
        <w:t>.</w:t>
      </w:r>
      <w:r>
        <w:t>0586*T(v7</w:t>
      </w:r>
      <w:r w:rsidR="00644CD5">
        <w:t>.</w:t>
      </w:r>
      <w:r>
        <w:t>u5) -0</w:t>
      </w:r>
      <w:r w:rsidR="00644CD5">
        <w:t>.</w:t>
      </w:r>
      <w:r>
        <w:t>0575*T(v14</w:t>
      </w:r>
      <w:r w:rsidR="00644CD5">
        <w:t>.</w:t>
      </w:r>
      <w:r>
        <w:t>u13) + 0</w:t>
      </w:r>
      <w:r w:rsidR="00644CD5">
        <w:t>.</w:t>
      </w:r>
      <w:r>
        <w:t>0626*T(v15</w:t>
      </w:r>
      <w:r w:rsidR="00644CD5">
        <w:t>.</w:t>
      </w:r>
      <w:r>
        <w:t>u2) + 0</w:t>
      </w:r>
      <w:r w:rsidR="00644CD5">
        <w:t>.</w:t>
      </w:r>
      <w:r>
        <w:t>055*T(v17</w:t>
      </w:r>
      <w:r w:rsidR="00644CD5">
        <w:t>.</w:t>
      </w:r>
      <w:r>
        <w:t>u2) -0</w:t>
      </w:r>
      <w:r w:rsidR="00644CD5">
        <w:t>.</w:t>
      </w:r>
      <w:r>
        <w:t>0405*T(v19) -0</w:t>
      </w:r>
      <w:r w:rsidR="00644CD5">
        <w:t>.</w:t>
      </w:r>
      <w:r>
        <w:t>0468*T(v11</w:t>
      </w:r>
      <w:r w:rsidR="00644CD5">
        <w:t>.</w:t>
      </w:r>
      <w:r>
        <w:t>u30) -0</w:t>
      </w:r>
      <w:r w:rsidR="00644CD5">
        <w:t>.</w:t>
      </w:r>
      <w:r>
        <w:t>0435*T(v3) -0</w:t>
      </w:r>
      <w:r w:rsidR="00644CD5">
        <w:t>.</w:t>
      </w:r>
      <w:r>
        <w:t>0661*T(v6</w:t>
      </w:r>
      <w:r w:rsidR="00644CD5">
        <w:t>.</w:t>
      </w:r>
      <w:r>
        <w:t>u2) -0</w:t>
      </w:r>
      <w:r w:rsidR="00644CD5">
        <w:t>.</w:t>
      </w:r>
      <w:r>
        <w:t>0469*T(v19</w:t>
      </w:r>
      <w:r w:rsidR="00644CD5">
        <w:t>.</w:t>
      </w:r>
      <w:r>
        <w:t>u8) + 0</w:t>
      </w:r>
      <w:r w:rsidR="00644CD5">
        <w:t>.</w:t>
      </w:r>
      <w:r>
        <w:t>0474*T(v1</w:t>
      </w:r>
      <w:r w:rsidR="00644CD5">
        <w:t>.</w:t>
      </w:r>
      <w:r>
        <w:t>u26) + 0</w:t>
      </w:r>
      <w:r w:rsidR="00644CD5">
        <w:t>.</w:t>
      </w:r>
      <w:r>
        <w:t>0459*T(v12</w:t>
      </w:r>
      <w:r w:rsidR="00644CD5">
        <w:t>.</w:t>
      </w:r>
      <w:r>
        <w:t>u12) + 0</w:t>
      </w:r>
      <w:r w:rsidR="00644CD5">
        <w:t>.</w:t>
      </w:r>
      <w:r>
        <w:t>0435*T(v29</w:t>
      </w:r>
      <w:r w:rsidR="00644CD5">
        <w:t>.</w:t>
      </w:r>
      <w:r>
        <w:t>u13) + 0</w:t>
      </w:r>
      <w:r w:rsidR="00644CD5">
        <w:t>.</w:t>
      </w:r>
      <w:r>
        <w:t>0397*T(v23</w:t>
      </w:r>
      <w:r w:rsidR="00644CD5">
        <w:t>.</w:t>
      </w:r>
      <w:r>
        <w:t>u17) -0</w:t>
      </w:r>
      <w:r w:rsidR="00644CD5">
        <w:t>.</w:t>
      </w:r>
      <w:r>
        <w:t>0357*T(v5</w:t>
      </w:r>
      <w:r w:rsidR="00644CD5">
        <w:t>.</w:t>
      </w:r>
      <w:r>
        <w:t>u13) -0</w:t>
      </w:r>
      <w:r w:rsidR="00644CD5">
        <w:t>.</w:t>
      </w:r>
      <w:r>
        <w:t>0393*T(v38</w:t>
      </w:r>
      <w:r w:rsidR="00644CD5">
        <w:t>.</w:t>
      </w:r>
      <w:r>
        <w:t>u1) -0</w:t>
      </w:r>
      <w:r w:rsidR="00644CD5">
        <w:t>.</w:t>
      </w:r>
      <w:r>
        <w:t>0335*T(v29</w:t>
      </w:r>
      <w:r w:rsidR="00644CD5">
        <w:t>.</w:t>
      </w:r>
      <w:r>
        <w:t>u4) + 0</w:t>
      </w:r>
      <w:r w:rsidR="00644CD5">
        <w:t>.</w:t>
      </w:r>
      <w:r>
        <w:t>0389*T(v6</w:t>
      </w:r>
      <w:r w:rsidR="00644CD5">
        <w:t>.</w:t>
      </w:r>
      <w:r>
        <w:t>u11) -0</w:t>
      </w:r>
      <w:r w:rsidR="00644CD5">
        <w:t>.</w:t>
      </w:r>
      <w:r>
        <w:t>0341*T(v1</w:t>
      </w:r>
      <w:r w:rsidR="00644CD5">
        <w:t>.</w:t>
      </w:r>
      <w:r>
        <w:t>u29) -0</w:t>
      </w:r>
      <w:r w:rsidR="00644CD5">
        <w:t>.</w:t>
      </w:r>
      <w:r>
        <w:t>0276*T(v6</w:t>
      </w:r>
      <w:r w:rsidR="00644CD5">
        <w:t>.</w:t>
      </w:r>
      <w:r>
        <w:t>u1) + 0</w:t>
      </w:r>
      <w:r w:rsidR="00644CD5">
        <w:t>.</w:t>
      </w:r>
      <w:r>
        <w:t>0239*T(v15</w:t>
      </w:r>
      <w:r w:rsidR="00644CD5">
        <w:t>.</w:t>
      </w:r>
      <w:r>
        <w:t>u27) + 0</w:t>
      </w:r>
      <w:r w:rsidR="00644CD5">
        <w:t>.</w:t>
      </w:r>
      <w:r>
        <w:t>0241*Lipophilicity + 0</w:t>
      </w:r>
      <w:r w:rsidR="00644CD5">
        <w:t>.</w:t>
      </w:r>
      <w:r>
        <w:t>74*Length^3 -0</w:t>
      </w:r>
      <w:r w:rsidR="00644CD5">
        <w:t>.</w:t>
      </w:r>
      <w:r>
        <w:t>0231*T(v9</w:t>
      </w:r>
      <w:r w:rsidR="00644CD5">
        <w:t>.</w:t>
      </w:r>
      <w:r>
        <w:t>u33) + 0</w:t>
      </w:r>
      <w:r w:rsidR="00644CD5">
        <w:t>.</w:t>
      </w:r>
      <w:r>
        <w:t>0238*T(v37</w:t>
      </w:r>
      <w:r w:rsidR="00644CD5">
        <w:t>.</w:t>
      </w:r>
      <w:r>
        <w:t>u1) + 0</w:t>
      </w:r>
      <w:r w:rsidR="00644CD5">
        <w:t>.</w:t>
      </w:r>
      <w:r>
        <w:t>0232*T(v21</w:t>
      </w:r>
      <w:r w:rsidR="00644CD5">
        <w:t>.</w:t>
      </w:r>
      <w:r>
        <w:t>u13) + 0</w:t>
      </w:r>
      <w:r w:rsidR="00644CD5">
        <w:t>.</w:t>
      </w:r>
      <w:r>
        <w:t>0239*T(v5</w:t>
      </w:r>
      <w:r w:rsidR="00644CD5">
        <w:t>.</w:t>
      </w:r>
      <w:r>
        <w:t>u16) + 0</w:t>
      </w:r>
      <w:r w:rsidR="00644CD5">
        <w:t>.</w:t>
      </w:r>
      <w:r>
        <w:t>0166*T(v37) + 0</w:t>
      </w:r>
      <w:r w:rsidR="00644CD5">
        <w:t>.</w:t>
      </w:r>
      <w:r>
        <w:t>0247*T(v10</w:t>
      </w:r>
      <w:r w:rsidR="00644CD5">
        <w:t>.</w:t>
      </w:r>
      <w:r>
        <w:t>u6) + 0</w:t>
      </w:r>
      <w:r w:rsidR="00644CD5">
        <w:t>.</w:t>
      </w:r>
      <w:r>
        <w:t>0208*T(v5</w:t>
      </w:r>
      <w:r w:rsidR="00644CD5">
        <w:t>.</w:t>
      </w:r>
      <w:r>
        <w:t>u26) + 0</w:t>
      </w:r>
      <w:r w:rsidR="00644CD5">
        <w:t>.</w:t>
      </w:r>
      <w:r>
        <w:t>0213*T(v5</w:t>
      </w:r>
      <w:r w:rsidR="00644CD5">
        <w:t>.</w:t>
      </w:r>
      <w:r>
        <w:t>u19) + 0</w:t>
      </w:r>
      <w:r w:rsidR="00644CD5">
        <w:t>.</w:t>
      </w:r>
      <w:r>
        <w:t>0146*T(v5) + 0</w:t>
      </w:r>
      <w:r w:rsidR="00644CD5">
        <w:t>.</w:t>
      </w:r>
      <w:r>
        <w:t>0172*T(v20</w:t>
      </w:r>
      <w:r w:rsidR="00644CD5">
        <w:t>.</w:t>
      </w:r>
      <w:r>
        <w:t>u18) + 0</w:t>
      </w:r>
      <w:r w:rsidR="00644CD5">
        <w:t>.</w:t>
      </w:r>
      <w:r>
        <w:t>0139*T(v27</w:t>
      </w:r>
      <w:r w:rsidR="00644CD5">
        <w:t>.</w:t>
      </w:r>
      <w:r>
        <w:t>u14) -0</w:t>
      </w:r>
      <w:r w:rsidR="00644CD5">
        <w:t>.</w:t>
      </w:r>
      <w:r>
        <w:t>0137*T(v13</w:t>
      </w:r>
      <w:r w:rsidR="00644CD5">
        <w:t>.</w:t>
      </w:r>
      <w:r>
        <w:t>u24) + 0</w:t>
      </w:r>
      <w:r w:rsidR="00644CD5">
        <w:t>.</w:t>
      </w:r>
      <w:r>
        <w:t>0124*T(v17</w:t>
      </w:r>
      <w:r w:rsidR="00644CD5">
        <w:t>.</w:t>
      </w:r>
      <w:r>
        <w:t>u22) + 0</w:t>
      </w:r>
      <w:r w:rsidR="00644CD5">
        <w:t>.</w:t>
      </w:r>
      <w:r>
        <w:t>0145*T(v5</w:t>
      </w:r>
      <w:r w:rsidR="00644CD5">
        <w:t>.</w:t>
      </w:r>
      <w:r>
        <w:t>u21) + 0</w:t>
      </w:r>
      <w:r w:rsidR="00644CD5">
        <w:t>.</w:t>
      </w:r>
      <w:r>
        <w:t>0138*T(v10</w:t>
      </w:r>
      <w:r w:rsidR="00644CD5">
        <w:t>.</w:t>
      </w:r>
      <w:r>
        <w:t>u5) + 0</w:t>
      </w:r>
      <w:r w:rsidR="00644CD5">
        <w:t>.</w:t>
      </w:r>
      <w:r>
        <w:t>00913*T(v25</w:t>
      </w:r>
      <w:r w:rsidR="00644CD5">
        <w:t>.</w:t>
      </w:r>
      <w:r>
        <w:t>u11) + 0</w:t>
      </w:r>
      <w:r w:rsidR="00644CD5">
        <w:t>.</w:t>
      </w:r>
      <w:r>
        <w:t>00682*T(v12</w:t>
      </w:r>
      <w:r w:rsidR="00644CD5">
        <w:t>.</w:t>
      </w:r>
      <w:r>
        <w:t>u19) -0</w:t>
      </w:r>
      <w:r w:rsidR="00644CD5">
        <w:t>.</w:t>
      </w:r>
      <w:r>
        <w:t>00676*T(v7</w:t>
      </w:r>
      <w:r w:rsidR="00644CD5">
        <w:t>.</w:t>
      </w:r>
      <w:r>
        <w:t>u7) -0</w:t>
      </w:r>
      <w:r w:rsidR="00644CD5">
        <w:t>.</w:t>
      </w:r>
      <w:r>
        <w:t>00407*T(v22) + 0</w:t>
      </w:r>
      <w:r w:rsidR="00644CD5">
        <w:t>.</w:t>
      </w:r>
      <w:r>
        <w:t>00471*T(v5</w:t>
      </w:r>
      <w:r w:rsidR="00644CD5">
        <w:t>.</w:t>
      </w:r>
      <w:r>
        <w:t>u25) -0</w:t>
      </w:r>
      <w:r w:rsidR="00644CD5">
        <w:t>.</w:t>
      </w:r>
      <w:r>
        <w:t>00447*T(v27</w:t>
      </w:r>
      <w:r w:rsidR="00644CD5">
        <w:t>.</w:t>
      </w:r>
      <w:r>
        <w:t>u15) -0</w:t>
      </w:r>
      <w:r w:rsidR="00644CD5">
        <w:t>.</w:t>
      </w:r>
      <w:r>
        <w:t>00334*T(v3</w:t>
      </w:r>
      <w:r w:rsidR="00644CD5">
        <w:t>.</w:t>
      </w:r>
      <w:r>
        <w:t>u36) -0</w:t>
      </w:r>
      <w:r w:rsidR="00644CD5">
        <w:t>.</w:t>
      </w:r>
      <w:r>
        <w:t>00158*T(u16) + 0</w:t>
      </w:r>
      <w:r w:rsidR="00644CD5">
        <w:t>.</w:t>
      </w:r>
      <w:r>
        <w:t>00161*T(v27</w:t>
      </w:r>
      <w:r w:rsidR="00644CD5">
        <w:t>.</w:t>
      </w:r>
      <w:r>
        <w:t>u13) + 0</w:t>
      </w:r>
      <w:r w:rsidR="00644CD5">
        <w:t>.</w:t>
      </w:r>
      <w:r>
        <w:t>000967*T(u38) + 0</w:t>
      </w:r>
      <w:r w:rsidR="00644CD5">
        <w:t>.</w:t>
      </w:r>
      <w:r>
        <w:t>000676*T(v3</w:t>
      </w:r>
      <w:r w:rsidR="00644CD5">
        <w:t>.</w:t>
      </w:r>
      <w:r>
        <w:t>u18) -0</w:t>
      </w:r>
      <w:r w:rsidR="00644CD5">
        <w:t>.</w:t>
      </w:r>
      <w:r>
        <w:t>000386*T(v8</w:t>
      </w:r>
      <w:r w:rsidR="00644CD5">
        <w:t>.</w:t>
      </w:r>
      <w:r>
        <w:t>u10) -0</w:t>
      </w:r>
      <w:r w:rsidR="00644CD5">
        <w:t>.</w:t>
      </w:r>
      <w:r>
        <w:t>000195*T(v30</w:t>
      </w:r>
      <w:r w:rsidR="00644CD5">
        <w:t>.</w:t>
      </w:r>
      <w:r>
        <w:t>u8) + 6</w:t>
      </w:r>
      <w:r w:rsidR="00644CD5">
        <w:t>.</w:t>
      </w:r>
      <w:r>
        <w:t>71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119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371*T(v2) -0</w:t>
      </w:r>
      <w:r w:rsidR="00644CD5">
        <w:t>.</w:t>
      </w:r>
      <w:r>
        <w:t>331*T(v6</w:t>
      </w:r>
      <w:r w:rsidR="00644CD5">
        <w:t>.</w:t>
      </w:r>
      <w:r>
        <w:t>u1) + 21</w:t>
      </w:r>
      <w:r w:rsidR="00644CD5">
        <w:t>.</w:t>
      </w:r>
      <w:r>
        <w:t>8*Length + 0</w:t>
      </w:r>
      <w:r w:rsidR="00644CD5">
        <w:t>.</w:t>
      </w:r>
      <w:r>
        <w:t>483*T(v11</w:t>
      </w:r>
      <w:r w:rsidR="00644CD5">
        <w:t>.</w:t>
      </w:r>
      <w:r>
        <w:t>u2) + 0</w:t>
      </w:r>
      <w:r w:rsidR="00644CD5">
        <w:t>.</w:t>
      </w:r>
      <w:r>
        <w:t>408*T(v23</w:t>
      </w:r>
      <w:r w:rsidR="00644CD5">
        <w:t>.</w:t>
      </w:r>
      <w:r>
        <w:t>u1) -0</w:t>
      </w:r>
      <w:r w:rsidR="00644CD5">
        <w:t>.</w:t>
      </w:r>
      <w:r>
        <w:t>517*T(v9</w:t>
      </w:r>
      <w:r w:rsidR="00644CD5">
        <w:t>.</w:t>
      </w:r>
      <w:r>
        <w:t>u24) -0</w:t>
      </w:r>
      <w:r w:rsidR="00644CD5">
        <w:t>.</w:t>
      </w:r>
      <w:r>
        <w:t>809*T(v29</w:t>
      </w:r>
      <w:r w:rsidR="00644CD5">
        <w:t>.</w:t>
      </w:r>
      <w:r>
        <w:t>u1) + 0</w:t>
      </w:r>
      <w:r w:rsidR="00644CD5">
        <w:t>.</w:t>
      </w:r>
      <w:r>
        <w:t>143*T(v23) -0</w:t>
      </w:r>
      <w:r w:rsidR="00644CD5">
        <w:t>.</w:t>
      </w:r>
      <w:r>
        <w:t>582*T(v25</w:t>
      </w:r>
      <w:r w:rsidR="00644CD5">
        <w:t>.</w:t>
      </w:r>
      <w:r>
        <w:t>u8) -0</w:t>
      </w:r>
      <w:r w:rsidR="00644CD5">
        <w:t>.</w:t>
      </w:r>
      <w:r>
        <w:t>608*T(v4</w:t>
      </w:r>
      <w:r w:rsidR="00644CD5">
        <w:t>.</w:t>
      </w:r>
      <w:r>
        <w:t>u2) -0</w:t>
      </w:r>
      <w:r w:rsidR="00644CD5">
        <w:t>.</w:t>
      </w:r>
      <w:r>
        <w:t>635*T(v6</w:t>
      </w:r>
      <w:r w:rsidR="00644CD5">
        <w:t>.</w:t>
      </w:r>
      <w:r>
        <w:t>u2) -0</w:t>
      </w:r>
      <w:r w:rsidR="00644CD5">
        <w:t>.</w:t>
      </w:r>
      <w:r>
        <w:t>495*T(v4</w:t>
      </w:r>
      <w:r w:rsidR="00644CD5">
        <w:t>.</w:t>
      </w:r>
      <w:r>
        <w:t>u23) -0</w:t>
      </w:r>
      <w:r w:rsidR="00644CD5">
        <w:t>.</w:t>
      </w:r>
      <w:r>
        <w:t>118*T(v26</w:t>
      </w:r>
      <w:r w:rsidR="00644CD5">
        <w:t>.</w:t>
      </w:r>
      <w:r>
        <w:t>u1) -0</w:t>
      </w:r>
      <w:r w:rsidR="00644CD5">
        <w:t>.</w:t>
      </w:r>
      <w:r>
        <w:t>235*T(v18</w:t>
      </w:r>
      <w:r w:rsidR="00644CD5">
        <w:t>.</w:t>
      </w:r>
      <w:r>
        <w:t>u12) + 0</w:t>
      </w:r>
      <w:r w:rsidR="00644CD5">
        <w:t>.</w:t>
      </w:r>
      <w:r>
        <w:t>524*T(v4</w:t>
      </w:r>
      <w:r w:rsidR="00644CD5">
        <w:t>.</w:t>
      </w:r>
      <w:r>
        <w:t>u28) -0</w:t>
      </w:r>
      <w:r w:rsidR="00644CD5">
        <w:t>.</w:t>
      </w:r>
      <w:r>
        <w:t>691*T(v21</w:t>
      </w:r>
      <w:r w:rsidR="00644CD5">
        <w:t>.</w:t>
      </w:r>
      <w:r>
        <w:t>u12) + 0</w:t>
      </w:r>
      <w:r w:rsidR="00644CD5">
        <w:t>.</w:t>
      </w:r>
      <w:r>
        <w:t>337*T(v8</w:t>
      </w:r>
      <w:r w:rsidR="00644CD5">
        <w:t>.</w:t>
      </w:r>
      <w:r>
        <w:t>u23) -0</w:t>
      </w:r>
      <w:r w:rsidR="00644CD5">
        <w:t>.</w:t>
      </w:r>
      <w:r>
        <w:t>0134*u -0</w:t>
      </w:r>
      <w:r w:rsidR="00644CD5">
        <w:t>.</w:t>
      </w:r>
      <w:r>
        <w:t>128*T(v30</w:t>
      </w:r>
      <w:r w:rsidR="00644CD5">
        <w:t>.</w:t>
      </w:r>
      <w:r>
        <w:t>u11) -9</w:t>
      </w:r>
      <w:r w:rsidR="00644CD5">
        <w:t>.</w:t>
      </w:r>
      <w:r>
        <w:t>62*Length^2 -0</w:t>
      </w:r>
      <w:r w:rsidR="00644CD5">
        <w:t>.</w:t>
      </w:r>
      <w:r>
        <w:t>552*T(v6</w:t>
      </w:r>
      <w:r w:rsidR="00644CD5">
        <w:t>.</w:t>
      </w:r>
      <w:r>
        <w:t>u6) -0</w:t>
      </w:r>
      <w:r w:rsidR="00644CD5">
        <w:t>.</w:t>
      </w:r>
      <w:r>
        <w:t>544*T(v25</w:t>
      </w:r>
      <w:r w:rsidR="00644CD5">
        <w:t>.</w:t>
      </w:r>
      <w:r>
        <w:t>u3) -0</w:t>
      </w:r>
      <w:r w:rsidR="00644CD5">
        <w:t>.</w:t>
      </w:r>
      <w:r>
        <w:t>384*T(v13</w:t>
      </w:r>
      <w:r w:rsidR="00644CD5">
        <w:t>.</w:t>
      </w:r>
      <w:r>
        <w:t>u20) + 0</w:t>
      </w:r>
      <w:r w:rsidR="00644CD5">
        <w:t>.</w:t>
      </w:r>
      <w:r>
        <w:t>363*T(v7</w:t>
      </w:r>
      <w:r w:rsidR="00644CD5">
        <w:t>.</w:t>
      </w:r>
      <w:r>
        <w:t>u13) + 0</w:t>
      </w:r>
      <w:r w:rsidR="00644CD5">
        <w:t>.</w:t>
      </w:r>
      <w:r>
        <w:t>237*T(v3</w:t>
      </w:r>
      <w:r w:rsidR="00644CD5">
        <w:t>.</w:t>
      </w:r>
      <w:r>
        <w:t>u33) + 0</w:t>
      </w:r>
      <w:r w:rsidR="00644CD5">
        <w:t>.</w:t>
      </w:r>
      <w:r>
        <w:t>194*MW -0</w:t>
      </w:r>
      <w:r w:rsidR="00644CD5">
        <w:t>.</w:t>
      </w:r>
      <w:r>
        <w:t>188*T(v25</w:t>
      </w:r>
      <w:r w:rsidR="00644CD5">
        <w:t>.</w:t>
      </w:r>
      <w:r>
        <w:t>u4) + 0</w:t>
      </w:r>
      <w:r w:rsidR="00644CD5">
        <w:t>.</w:t>
      </w:r>
      <w:r>
        <w:t>674*T(v6</w:t>
      </w:r>
      <w:r w:rsidR="00644CD5">
        <w:t>.</w:t>
      </w:r>
      <w:r>
        <w:t>u28) -0</w:t>
      </w:r>
      <w:r w:rsidR="00644CD5">
        <w:t>.</w:t>
      </w:r>
      <w:r>
        <w:t>806*T(v22</w:t>
      </w:r>
      <w:r w:rsidR="00644CD5">
        <w:t>.</w:t>
      </w:r>
      <w:r>
        <w:t>u19) + 0</w:t>
      </w:r>
      <w:r w:rsidR="00644CD5">
        <w:t>.</w:t>
      </w:r>
      <w:r>
        <w:t>308*T(v2</w:t>
      </w:r>
      <w:r w:rsidR="00644CD5">
        <w:t>.</w:t>
      </w:r>
      <w:r>
        <w:t>u7) + 0</w:t>
      </w:r>
      <w:r w:rsidR="00644CD5">
        <w:t>.</w:t>
      </w:r>
      <w:r>
        <w:t>629*T(v1</w:t>
      </w:r>
      <w:r w:rsidR="00644CD5">
        <w:t>.</w:t>
      </w:r>
      <w:r>
        <w:t>u20) -0</w:t>
      </w:r>
      <w:r w:rsidR="00644CD5">
        <w:t>.</w:t>
      </w:r>
      <w:r>
        <w:t>484*T(v9</w:t>
      </w:r>
      <w:r w:rsidR="00644CD5">
        <w:t>.</w:t>
      </w:r>
      <w:r>
        <w:t>u4) + 0</w:t>
      </w:r>
      <w:r w:rsidR="00644CD5">
        <w:t>.</w:t>
      </w:r>
      <w:r>
        <w:t>715*T(v13</w:t>
      </w:r>
      <w:r w:rsidR="00644CD5">
        <w:t>.</w:t>
      </w:r>
      <w:r>
        <w:t>u2) + 0</w:t>
      </w:r>
      <w:r w:rsidR="00644CD5">
        <w:t>.</w:t>
      </w:r>
      <w:r>
        <w:t>47*T(v19</w:t>
      </w:r>
      <w:r w:rsidR="00644CD5">
        <w:t>.</w:t>
      </w:r>
      <w:r>
        <w:t>u22) -0</w:t>
      </w:r>
      <w:r w:rsidR="00644CD5">
        <w:t>.</w:t>
      </w:r>
      <w:r>
        <w:t>261*T(v13</w:t>
      </w:r>
      <w:r w:rsidR="00644CD5">
        <w:t>.</w:t>
      </w:r>
      <w:r>
        <w:t>u17) -0</w:t>
      </w:r>
      <w:r w:rsidR="00644CD5">
        <w:t>.</w:t>
      </w:r>
      <w:r>
        <w:t>203*T(v16</w:t>
      </w:r>
      <w:r w:rsidR="00644CD5">
        <w:t>.</w:t>
      </w:r>
      <w:r>
        <w:t>u3) + 0</w:t>
      </w:r>
      <w:r w:rsidR="00644CD5">
        <w:t>.</w:t>
      </w:r>
      <w:r>
        <w:t>487*T(v10</w:t>
      </w:r>
      <w:r w:rsidR="00644CD5">
        <w:t>.</w:t>
      </w:r>
      <w:r>
        <w:t>u12) + 0</w:t>
      </w:r>
      <w:r w:rsidR="00644CD5">
        <w:t>.</w:t>
      </w:r>
      <w:r>
        <w:t>0289*T(v2</w:t>
      </w:r>
      <w:r w:rsidR="00644CD5">
        <w:t>.</w:t>
      </w:r>
      <w:r>
        <w:t>u31) + 0</w:t>
      </w:r>
      <w:r w:rsidR="00644CD5">
        <w:t>.</w:t>
      </w:r>
      <w:r>
        <w:t>637*T(v2</w:t>
      </w:r>
      <w:r w:rsidR="00644CD5">
        <w:t>.</w:t>
      </w:r>
      <w:r>
        <w:t>u2) + 0</w:t>
      </w:r>
      <w:r w:rsidR="00644CD5">
        <w:t>.</w:t>
      </w:r>
      <w:r>
        <w:t>399*T(v6</w:t>
      </w:r>
      <w:r w:rsidR="00644CD5">
        <w:t>.</w:t>
      </w:r>
      <w:r>
        <w:t>u23) -0</w:t>
      </w:r>
      <w:r w:rsidR="00644CD5">
        <w:t>.</w:t>
      </w:r>
      <w:r>
        <w:t>454*T(v8</w:t>
      </w:r>
      <w:r w:rsidR="00644CD5">
        <w:t>.</w:t>
      </w:r>
      <w:r>
        <w:t>u29) + 0</w:t>
      </w:r>
      <w:r w:rsidR="00644CD5">
        <w:t>.</w:t>
      </w:r>
      <w:r>
        <w:t>512*NumHal -0</w:t>
      </w:r>
      <w:r w:rsidR="00644CD5">
        <w:t>.</w:t>
      </w:r>
      <w:r>
        <w:t>438*T(v1</w:t>
      </w:r>
      <w:r w:rsidR="00644CD5">
        <w:t>.</w:t>
      </w:r>
      <w:r>
        <w:t>u31) -0</w:t>
      </w:r>
      <w:r w:rsidR="00644CD5">
        <w:t>.</w:t>
      </w:r>
      <w:r>
        <w:t>289*T(v9</w:t>
      </w:r>
      <w:r w:rsidR="00644CD5">
        <w:t>.</w:t>
      </w:r>
      <w:r>
        <w:t>u31) -0</w:t>
      </w:r>
      <w:r w:rsidR="00644CD5">
        <w:t>.</w:t>
      </w:r>
      <w:r>
        <w:t>1*T(v25</w:t>
      </w:r>
      <w:r w:rsidR="00644CD5">
        <w:t>.</w:t>
      </w:r>
      <w:r>
        <w:t>u15) + 0</w:t>
      </w:r>
      <w:r w:rsidR="00644CD5">
        <w:t>.</w:t>
      </w:r>
      <w:r>
        <w:t>332*T(v9</w:t>
      </w:r>
      <w:r w:rsidR="00644CD5">
        <w:t>.</w:t>
      </w:r>
      <w:r>
        <w:t>u17) + 0</w:t>
      </w:r>
      <w:r w:rsidR="00644CD5">
        <w:t>.</w:t>
      </w:r>
      <w:r>
        <w:t>252*NumAromAtoms -0</w:t>
      </w:r>
      <w:r w:rsidR="00644CD5">
        <w:t>.</w:t>
      </w:r>
      <w:r>
        <w:t>402*T(v16</w:t>
      </w:r>
      <w:r w:rsidR="00644CD5">
        <w:t>.</w:t>
      </w:r>
      <w:r>
        <w:t>u26) -0</w:t>
      </w:r>
      <w:r w:rsidR="00644CD5">
        <w:t>.</w:t>
      </w:r>
      <w:r>
        <w:t>321*T(v5</w:t>
      </w:r>
      <w:r w:rsidR="00644CD5">
        <w:t>.</w:t>
      </w:r>
      <w:r>
        <w:t>u13) + 0</w:t>
      </w:r>
      <w:r w:rsidR="00644CD5">
        <w:t>.</w:t>
      </w:r>
      <w:r>
        <w:t>471*T(v30</w:t>
      </w:r>
      <w:r w:rsidR="00644CD5">
        <w:t>.</w:t>
      </w:r>
      <w:r>
        <w:t>u3) -0</w:t>
      </w:r>
      <w:r w:rsidR="00644CD5">
        <w:t>.</w:t>
      </w:r>
      <w:r>
        <w:t>0959*T(u15) + 0</w:t>
      </w:r>
      <w:r w:rsidR="00644CD5">
        <w:t>.</w:t>
      </w:r>
      <w:r>
        <w:t>295*T(v24</w:t>
      </w:r>
      <w:r w:rsidR="00644CD5">
        <w:t>.</w:t>
      </w:r>
      <w:r>
        <w:t>u1) -0</w:t>
      </w:r>
      <w:r w:rsidR="00644CD5">
        <w:t>.</w:t>
      </w:r>
      <w:r>
        <w:t>366*T(v1</w:t>
      </w:r>
      <w:r w:rsidR="00644CD5">
        <w:t>.</w:t>
      </w:r>
      <w:r>
        <w:t>u5) -0</w:t>
      </w:r>
      <w:r w:rsidR="00644CD5">
        <w:t>.</w:t>
      </w:r>
      <w:r>
        <w:t>275*T(v6</w:t>
      </w:r>
      <w:r w:rsidR="00644CD5">
        <w:t>.</w:t>
      </w:r>
      <w:r>
        <w:t>u9) -0</w:t>
      </w:r>
      <w:r w:rsidR="00644CD5">
        <w:t>.</w:t>
      </w:r>
      <w:r>
        <w:t>411*T(v35</w:t>
      </w:r>
      <w:r w:rsidR="00644CD5">
        <w:t>.</w:t>
      </w:r>
      <w:r>
        <w:t>u2) -0</w:t>
      </w:r>
      <w:r w:rsidR="00644CD5">
        <w:t>.</w:t>
      </w:r>
      <w:r>
        <w:t>239*T(v4</w:t>
      </w:r>
      <w:r w:rsidR="00644CD5">
        <w:t>.</w:t>
      </w:r>
      <w:r>
        <w:t>u27) + 0</w:t>
      </w:r>
      <w:r w:rsidR="00644CD5">
        <w:t>.</w:t>
      </w:r>
      <w:r>
        <w:t>526*T(v16</w:t>
      </w:r>
      <w:r w:rsidR="00644CD5">
        <w:t>.</w:t>
      </w:r>
      <w:r>
        <w:t>u2) -0</w:t>
      </w:r>
      <w:r w:rsidR="00644CD5">
        <w:t>.</w:t>
      </w:r>
      <w:r>
        <w:t>0651*T(v3</w:t>
      </w:r>
      <w:r w:rsidR="00644CD5">
        <w:t>.</w:t>
      </w:r>
      <w:r>
        <w:t>u28) + 0</w:t>
      </w:r>
      <w:r w:rsidR="00644CD5">
        <w:t>.</w:t>
      </w:r>
      <w:r>
        <w:t>234*T(v8</w:t>
      </w:r>
      <w:r w:rsidR="00644CD5">
        <w:t>.</w:t>
      </w:r>
      <w:r>
        <w:t>u27) + 0</w:t>
      </w:r>
      <w:r w:rsidR="00644CD5">
        <w:t>.</w:t>
      </w:r>
      <w:r>
        <w:t>221*T(v3</w:t>
      </w:r>
      <w:r w:rsidR="00644CD5">
        <w:t>.</w:t>
      </w:r>
      <w:r>
        <w:t>u4) + 0</w:t>
      </w:r>
      <w:r w:rsidR="00644CD5">
        <w:t>.</w:t>
      </w:r>
      <w:r>
        <w:t>441*T(v21</w:t>
      </w:r>
      <w:r w:rsidR="00644CD5">
        <w:t>.</w:t>
      </w:r>
      <w:r>
        <w:t>u22) -0</w:t>
      </w:r>
      <w:r w:rsidR="00644CD5">
        <w:t>.</w:t>
      </w:r>
      <w:r>
        <w:t>461*T(v20</w:t>
      </w:r>
      <w:r w:rsidR="00644CD5">
        <w:t>.</w:t>
      </w:r>
      <w:r>
        <w:t>u16) + 0</w:t>
      </w:r>
      <w:r w:rsidR="00644CD5">
        <w:t>.</w:t>
      </w:r>
      <w:r>
        <w:t>155*T(v7) + 0</w:t>
      </w:r>
      <w:r w:rsidR="00644CD5">
        <w:t>.</w:t>
      </w:r>
      <w:r>
        <w:t>405*T(v25</w:t>
      </w:r>
      <w:r w:rsidR="00644CD5">
        <w:t>.</w:t>
      </w:r>
      <w:r>
        <w:t>u12) -0</w:t>
      </w:r>
      <w:r w:rsidR="00644CD5">
        <w:t>.</w:t>
      </w:r>
      <w:r>
        <w:t>326*T(v31</w:t>
      </w:r>
      <w:r w:rsidR="00644CD5">
        <w:t>.</w:t>
      </w:r>
      <w:r>
        <w:t>u8) + 0</w:t>
      </w:r>
      <w:r w:rsidR="00644CD5">
        <w:t>.</w:t>
      </w:r>
      <w:r>
        <w:t>343*T(v1</w:t>
      </w:r>
      <w:r w:rsidR="00644CD5">
        <w:t>.</w:t>
      </w:r>
      <w:r>
        <w:t>u28) + 0</w:t>
      </w:r>
      <w:r w:rsidR="00644CD5">
        <w:t>.</w:t>
      </w:r>
      <w:r>
        <w:t>351*T(v11</w:t>
      </w:r>
      <w:r w:rsidR="00644CD5">
        <w:t>.</w:t>
      </w:r>
      <w:r>
        <w:t>u7) -0</w:t>
      </w:r>
      <w:r w:rsidR="00644CD5">
        <w:t>.</w:t>
      </w:r>
      <w:r>
        <w:t>315*T(v2</w:t>
      </w:r>
      <w:r w:rsidR="00644CD5">
        <w:t>.</w:t>
      </w:r>
      <w:r>
        <w:t>u6) -0</w:t>
      </w:r>
      <w:r w:rsidR="00644CD5">
        <w:t>.</w:t>
      </w:r>
      <w:r>
        <w:t>137*T(v23</w:t>
      </w:r>
      <w:r w:rsidR="00644CD5">
        <w:t>.</w:t>
      </w:r>
      <w:r>
        <w:t>u16) + 0</w:t>
      </w:r>
      <w:r w:rsidR="00644CD5">
        <w:t>.</w:t>
      </w:r>
      <w:r>
        <w:t>228*T(u37) -0</w:t>
      </w:r>
      <w:r w:rsidR="00644CD5">
        <w:t>.</w:t>
      </w:r>
      <w:r>
        <w:t>318*T(v5</w:t>
      </w:r>
      <w:r w:rsidR="00644CD5">
        <w:t>.</w:t>
      </w:r>
      <w:r>
        <w:t>u37) -0</w:t>
      </w:r>
      <w:r w:rsidR="00644CD5">
        <w:t>.</w:t>
      </w:r>
      <w:r>
        <w:t>321*T(v5</w:t>
      </w:r>
      <w:r w:rsidR="00644CD5">
        <w:t>.</w:t>
      </w:r>
      <w:r>
        <w:t>u5) + 0</w:t>
      </w:r>
      <w:r w:rsidR="00644CD5">
        <w:t>.</w:t>
      </w:r>
      <w:r>
        <w:t>317*T(v2</w:t>
      </w:r>
      <w:r w:rsidR="00644CD5">
        <w:t>.</w:t>
      </w:r>
      <w:r>
        <w:t>u3) + 0</w:t>
      </w:r>
      <w:r w:rsidR="00644CD5">
        <w:t>.</w:t>
      </w:r>
      <w:r>
        <w:t>501*T(v9</w:t>
      </w:r>
      <w:r w:rsidR="00644CD5">
        <w:t>.</w:t>
      </w:r>
      <w:r>
        <w:t>u23) + 0</w:t>
      </w:r>
      <w:r w:rsidR="00644CD5">
        <w:t>.</w:t>
      </w:r>
      <w:r>
        <w:t>195*T(v25</w:t>
      </w:r>
      <w:r w:rsidR="00644CD5">
        <w:t>.</w:t>
      </w:r>
      <w:r>
        <w:t>u17) + 0</w:t>
      </w:r>
      <w:r w:rsidR="00644CD5">
        <w:t>.</w:t>
      </w:r>
      <w:r>
        <w:t>355*T(v4</w:t>
      </w:r>
      <w:r w:rsidR="00644CD5">
        <w:t>.</w:t>
      </w:r>
      <w:r>
        <w:t>u31) + 0</w:t>
      </w:r>
      <w:r w:rsidR="00644CD5">
        <w:t>.</w:t>
      </w:r>
      <w:r>
        <w:t>232*T(v9</w:t>
      </w:r>
      <w:r w:rsidR="00644CD5">
        <w:t>.</w:t>
      </w:r>
      <w:r>
        <w:t>u20) -0</w:t>
      </w:r>
      <w:r w:rsidR="00644CD5">
        <w:t>.</w:t>
      </w:r>
      <w:r>
        <w:t>04*T(u14) -0</w:t>
      </w:r>
      <w:r w:rsidR="00644CD5">
        <w:t>.</w:t>
      </w:r>
      <w:r>
        <w:t>238*T(v2</w:t>
      </w:r>
      <w:r w:rsidR="00644CD5">
        <w:t>.</w:t>
      </w:r>
      <w:r>
        <w:t>u29) -0</w:t>
      </w:r>
      <w:r w:rsidR="00644CD5">
        <w:t>.</w:t>
      </w:r>
      <w:r>
        <w:t>213*T(v20</w:t>
      </w:r>
      <w:r w:rsidR="00644CD5">
        <w:t>.</w:t>
      </w:r>
      <w:r>
        <w:t>u8) -0</w:t>
      </w:r>
      <w:r w:rsidR="00644CD5">
        <w:t>.</w:t>
      </w:r>
      <w:r>
        <w:t>299*T(v1</w:t>
      </w:r>
      <w:r w:rsidR="00644CD5">
        <w:t>.</w:t>
      </w:r>
      <w:r>
        <w:t>u33) + 0</w:t>
      </w:r>
      <w:r w:rsidR="00644CD5">
        <w:t>.</w:t>
      </w:r>
      <w:r>
        <w:t>341*T(v24</w:t>
      </w:r>
      <w:r w:rsidR="00644CD5">
        <w:t>.</w:t>
      </w:r>
      <w:r>
        <w:t>u4) + 0</w:t>
      </w:r>
      <w:r w:rsidR="00644CD5">
        <w:t>.</w:t>
      </w:r>
      <w:r>
        <w:t>227*T(v28</w:t>
      </w:r>
      <w:r w:rsidR="00644CD5">
        <w:t>.</w:t>
      </w:r>
      <w:r>
        <w:t>u1) + 0</w:t>
      </w:r>
      <w:r w:rsidR="00644CD5">
        <w:t>.</w:t>
      </w:r>
      <w:r>
        <w:t>409*T(v19</w:t>
      </w:r>
      <w:r w:rsidR="00644CD5">
        <w:t>.</w:t>
      </w:r>
      <w:r>
        <w:t>u5) -0</w:t>
      </w:r>
      <w:r w:rsidR="00644CD5">
        <w:t>.</w:t>
      </w:r>
      <w:r>
        <w:t>299*T(v23</w:t>
      </w:r>
      <w:r w:rsidR="00644CD5">
        <w:t>.</w:t>
      </w:r>
      <w:r>
        <w:t>u3) -0</w:t>
      </w:r>
      <w:r w:rsidR="00644CD5">
        <w:t>.</w:t>
      </w:r>
      <w:r>
        <w:t>352*Volume -0</w:t>
      </w:r>
      <w:r w:rsidR="00644CD5">
        <w:t>.</w:t>
      </w:r>
      <w:r>
        <w:t>00139*T(v1</w:t>
      </w:r>
      <w:r w:rsidR="00644CD5">
        <w:t>.</w:t>
      </w:r>
      <w:r>
        <w:t>u6) + 0</w:t>
      </w:r>
      <w:r w:rsidR="00644CD5">
        <w:t>.</w:t>
      </w:r>
      <w:r>
        <w:t>373*T(u5) -0</w:t>
      </w:r>
      <w:r w:rsidR="00644CD5">
        <w:t>.</w:t>
      </w:r>
      <w:r>
        <w:t>244*T(v16</w:t>
      </w:r>
      <w:r w:rsidR="00644CD5">
        <w:t>.</w:t>
      </w:r>
      <w:r>
        <w:t>u23) + 0</w:t>
      </w:r>
      <w:r w:rsidR="00644CD5">
        <w:t>.</w:t>
      </w:r>
      <w:r>
        <w:t>297*T(v22</w:t>
      </w:r>
      <w:r w:rsidR="00644CD5">
        <w:t>.</w:t>
      </w:r>
      <w:r>
        <w:t>u14) -0</w:t>
      </w:r>
      <w:r w:rsidR="00644CD5">
        <w:t>.</w:t>
      </w:r>
      <w:r>
        <w:t>208*T(v17</w:t>
      </w:r>
      <w:r w:rsidR="00644CD5">
        <w:t>.</w:t>
      </w:r>
      <w:r>
        <w:t>u16) + 0</w:t>
      </w:r>
      <w:r w:rsidR="00644CD5">
        <w:t>.</w:t>
      </w:r>
      <w:r>
        <w:t>288*T(v14</w:t>
      </w:r>
      <w:r w:rsidR="00644CD5">
        <w:t>.</w:t>
      </w:r>
      <w:r>
        <w:t>u7) -0</w:t>
      </w:r>
      <w:r w:rsidR="00644CD5">
        <w:t>.</w:t>
      </w:r>
      <w:r>
        <w:t>38*NumPositive + 0</w:t>
      </w:r>
      <w:r w:rsidR="00644CD5">
        <w:t>.</w:t>
      </w:r>
      <w:r>
        <w:t>436*T(v2</w:t>
      </w:r>
      <w:r w:rsidR="00644CD5">
        <w:t>.</w:t>
      </w:r>
      <w:r>
        <w:t>u10) + 0</w:t>
      </w:r>
      <w:r w:rsidR="00644CD5">
        <w:t>.</w:t>
      </w:r>
      <w:r>
        <w:t>187*T(v12</w:t>
      </w:r>
      <w:r w:rsidR="00644CD5">
        <w:t>.</w:t>
      </w:r>
      <w:r>
        <w:t>u19) + 0</w:t>
      </w:r>
      <w:r w:rsidR="00644CD5">
        <w:t>.</w:t>
      </w:r>
      <w:r>
        <w:t>403*T(v3</w:t>
      </w:r>
      <w:r w:rsidR="00644CD5">
        <w:t>.</w:t>
      </w:r>
      <w:r>
        <w:t xml:space="preserve">u12) </w:t>
      </w:r>
      <w:r>
        <w:lastRenderedPageBreak/>
        <w:t>+ 0</w:t>
      </w:r>
      <w:r w:rsidR="00644CD5">
        <w:t>.</w:t>
      </w:r>
      <w:r>
        <w:t>282*T(v4</w:t>
      </w:r>
      <w:r w:rsidR="00644CD5">
        <w:t>.</w:t>
      </w:r>
      <w:r>
        <w:t>u11) + 0</w:t>
      </w:r>
      <w:r w:rsidR="00644CD5">
        <w:t>.</w:t>
      </w:r>
      <w:r>
        <w:t>238*T(v3</w:t>
      </w:r>
      <w:r w:rsidR="00644CD5">
        <w:t>.</w:t>
      </w:r>
      <w:r>
        <w:t>u38) + 0</w:t>
      </w:r>
      <w:r w:rsidR="00644CD5">
        <w:t>.</w:t>
      </w:r>
      <w:r>
        <w:t>35*T(v2</w:t>
      </w:r>
      <w:r w:rsidR="00644CD5">
        <w:t>.</w:t>
      </w:r>
      <w:r>
        <w:t>u18) + 0</w:t>
      </w:r>
      <w:r w:rsidR="00644CD5">
        <w:t>.</w:t>
      </w:r>
      <w:r>
        <w:t>188*T(v38) + 0</w:t>
      </w:r>
      <w:r w:rsidR="00644CD5">
        <w:t>.</w:t>
      </w:r>
      <w:r>
        <w:t>238*T(v5</w:t>
      </w:r>
      <w:r w:rsidR="00644CD5">
        <w:t>.</w:t>
      </w:r>
      <w:r>
        <w:t>u31) -0</w:t>
      </w:r>
      <w:r w:rsidR="00644CD5">
        <w:t>.</w:t>
      </w:r>
      <w:r>
        <w:t>281*T(v2</w:t>
      </w:r>
      <w:r w:rsidR="00644CD5">
        <w:t>.</w:t>
      </w:r>
      <w:r>
        <w:t>u9) + 0</w:t>
      </w:r>
      <w:r w:rsidR="00644CD5">
        <w:t>.</w:t>
      </w:r>
      <w:r>
        <w:t>38*T(v28</w:t>
      </w:r>
      <w:r w:rsidR="00644CD5">
        <w:t>.</w:t>
      </w:r>
      <w:r>
        <w:t>u2) -0</w:t>
      </w:r>
      <w:r w:rsidR="00644CD5">
        <w:t>.</w:t>
      </w:r>
      <w:r>
        <w:t>295*T(v23</w:t>
      </w:r>
      <w:r w:rsidR="00644CD5">
        <w:t>.</w:t>
      </w:r>
      <w:r>
        <w:t>u5) + 0</w:t>
      </w:r>
      <w:r w:rsidR="00644CD5">
        <w:t>.</w:t>
      </w:r>
      <w:r>
        <w:t>564*T(v14</w:t>
      </w:r>
      <w:r w:rsidR="00644CD5">
        <w:t>.</w:t>
      </w:r>
      <w:r>
        <w:t>u5) + 0</w:t>
      </w:r>
      <w:r w:rsidR="00644CD5">
        <w:t>.</w:t>
      </w:r>
      <w:r>
        <w:t>526*T(v8</w:t>
      </w:r>
      <w:r w:rsidR="00644CD5">
        <w:t>.</w:t>
      </w:r>
      <w:r>
        <w:t>u5) -0</w:t>
      </w:r>
      <w:r w:rsidR="00644CD5">
        <w:t>.</w:t>
      </w:r>
      <w:r>
        <w:t>442*T(v7</w:t>
      </w:r>
      <w:r w:rsidR="00644CD5">
        <w:t>.</w:t>
      </w:r>
      <w:r>
        <w:t>u8) + 0</w:t>
      </w:r>
      <w:r w:rsidR="00644CD5">
        <w:t>.</w:t>
      </w:r>
      <w:r>
        <w:t>13*T(v10</w:t>
      </w:r>
      <w:r w:rsidR="00644CD5">
        <w:t>.</w:t>
      </w:r>
      <w:r>
        <w:t>u3) -0</w:t>
      </w:r>
      <w:r w:rsidR="00644CD5">
        <w:t>.</w:t>
      </w:r>
      <w:r>
        <w:t>166*T(v36</w:t>
      </w:r>
      <w:r w:rsidR="00644CD5">
        <w:t>.</w:t>
      </w:r>
      <w:r>
        <w:t>u7) + 0</w:t>
      </w:r>
      <w:r w:rsidR="00644CD5">
        <w:t>.</w:t>
      </w:r>
      <w:r>
        <w:t>241*T(v21</w:t>
      </w:r>
      <w:r w:rsidR="00644CD5">
        <w:t>.</w:t>
      </w:r>
      <w:r>
        <w:t>u14) + 0</w:t>
      </w:r>
      <w:r w:rsidR="00644CD5">
        <w:t>.</w:t>
      </w:r>
      <w:r>
        <w:t>166*T(v17</w:t>
      </w:r>
      <w:r w:rsidR="00644CD5">
        <w:t>.</w:t>
      </w:r>
      <w:r>
        <w:t>u11) + 0</w:t>
      </w:r>
      <w:r w:rsidR="00644CD5">
        <w:t>.</w:t>
      </w:r>
      <w:r>
        <w:t>329*T(v5</w:t>
      </w:r>
      <w:r w:rsidR="00644CD5">
        <w:t>.</w:t>
      </w:r>
      <w:r>
        <w:t>u16) + 0</w:t>
      </w:r>
      <w:r w:rsidR="00644CD5">
        <w:t>.</w:t>
      </w:r>
      <w:r>
        <w:t>158*T(v14</w:t>
      </w:r>
      <w:r w:rsidR="00644CD5">
        <w:t>.</w:t>
      </w:r>
      <w:r>
        <w:t>u22) -0</w:t>
      </w:r>
      <w:r w:rsidR="00644CD5">
        <w:t>.</w:t>
      </w:r>
      <w:r>
        <w:t>346*T(v14</w:t>
      </w:r>
      <w:r w:rsidR="00644CD5">
        <w:t>.</w:t>
      </w:r>
      <w:r>
        <w:t>u23) -0</w:t>
      </w:r>
      <w:r w:rsidR="00644CD5">
        <w:t>.</w:t>
      </w:r>
      <w:r>
        <w:t>366*T(v6</w:t>
      </w:r>
      <w:r w:rsidR="00644CD5">
        <w:t>.</w:t>
      </w:r>
      <w:r>
        <w:t>u3) + 0</w:t>
      </w:r>
      <w:r w:rsidR="00644CD5">
        <w:t>.</w:t>
      </w:r>
      <w:r>
        <w:t>224*T(v13</w:t>
      </w:r>
      <w:r w:rsidR="00644CD5">
        <w:t>.</w:t>
      </w:r>
      <w:r>
        <w:t>u16) -0</w:t>
      </w:r>
      <w:r w:rsidR="00644CD5">
        <w:t>.</w:t>
      </w:r>
      <w:r>
        <w:t>289*T(v26</w:t>
      </w:r>
      <w:r w:rsidR="00644CD5">
        <w:t>.</w:t>
      </w:r>
      <w:r>
        <w:t>u13) + 0</w:t>
      </w:r>
      <w:r w:rsidR="00644CD5">
        <w:t>.</w:t>
      </w:r>
      <w:r>
        <w:t>233*T(v34</w:t>
      </w:r>
      <w:r w:rsidR="00644CD5">
        <w:t>.</w:t>
      </w:r>
      <w:r>
        <w:t>u3) + 0</w:t>
      </w:r>
      <w:r w:rsidR="00644CD5">
        <w:t>.</w:t>
      </w:r>
      <w:r>
        <w:t>274*T(v5</w:t>
      </w:r>
      <w:r w:rsidR="00644CD5">
        <w:t>.</w:t>
      </w:r>
      <w:r>
        <w:t>u6) -0</w:t>
      </w:r>
      <w:r w:rsidR="00644CD5">
        <w:t>.</w:t>
      </w:r>
      <w:r>
        <w:t>271*T(v19</w:t>
      </w:r>
      <w:r w:rsidR="00644CD5">
        <w:t>.</w:t>
      </w:r>
      <w:r>
        <w:t>u16) + 0</w:t>
      </w:r>
      <w:r w:rsidR="00644CD5">
        <w:t>.</w:t>
      </w:r>
      <w:r>
        <w:t>244*T(u24) + 0</w:t>
      </w:r>
      <w:r w:rsidR="00644CD5">
        <w:t>.</w:t>
      </w:r>
      <w:r>
        <w:t>281*T(v9) + 0</w:t>
      </w:r>
      <w:r w:rsidR="00644CD5">
        <w:t>.</w:t>
      </w:r>
      <w:r>
        <w:t>317*T(v29</w:t>
      </w:r>
      <w:r w:rsidR="00644CD5">
        <w:t>.</w:t>
      </w:r>
      <w:r>
        <w:t>u10) -0</w:t>
      </w:r>
      <w:r w:rsidR="00644CD5">
        <w:t>.</w:t>
      </w:r>
      <w:r>
        <w:t>38*T(v4</w:t>
      </w:r>
      <w:r w:rsidR="00644CD5">
        <w:t>.</w:t>
      </w:r>
      <w:r>
        <w:t>u14) -0</w:t>
      </w:r>
      <w:r w:rsidR="00644CD5">
        <w:t>.</w:t>
      </w:r>
      <w:r>
        <w:t>42*T(v23</w:t>
      </w:r>
      <w:r w:rsidR="00644CD5">
        <w:t>.</w:t>
      </w:r>
      <w:r>
        <w:t>u7) -0</w:t>
      </w:r>
      <w:r w:rsidR="00644CD5">
        <w:t>.</w:t>
      </w:r>
      <w:r>
        <w:t>29*T(v4</w:t>
      </w:r>
      <w:r w:rsidR="00644CD5">
        <w:t>.</w:t>
      </w:r>
      <w:r>
        <w:t>u34) + 0</w:t>
      </w:r>
      <w:r w:rsidR="00644CD5">
        <w:t>.</w:t>
      </w:r>
      <w:r>
        <w:t>249*T(v22</w:t>
      </w:r>
      <w:r w:rsidR="00644CD5">
        <w:t>.</w:t>
      </w:r>
      <w:r>
        <w:t>u20) -0</w:t>
      </w:r>
      <w:r w:rsidR="00644CD5">
        <w:t>.</w:t>
      </w:r>
      <w:r>
        <w:t>288*T(v26</w:t>
      </w:r>
      <w:r w:rsidR="00644CD5">
        <w:t>.</w:t>
      </w:r>
      <w:r>
        <w:t>u10) + 0</w:t>
      </w:r>
      <w:r w:rsidR="00644CD5">
        <w:t>.</w:t>
      </w:r>
      <w:r>
        <w:t>314*T(v30</w:t>
      </w:r>
      <w:r w:rsidR="00644CD5">
        <w:t>.</w:t>
      </w:r>
      <w:r>
        <w:t>u4) -0</w:t>
      </w:r>
      <w:r w:rsidR="00644CD5">
        <w:t>.</w:t>
      </w:r>
      <w:r>
        <w:t>254*T(v7</w:t>
      </w:r>
      <w:r w:rsidR="00644CD5">
        <w:t>.</w:t>
      </w:r>
      <w:r>
        <w:t>u15) + 0</w:t>
      </w:r>
      <w:r w:rsidR="00644CD5">
        <w:t>.</w:t>
      </w:r>
      <w:r>
        <w:t>322*T(v17</w:t>
      </w:r>
      <w:r w:rsidR="00644CD5">
        <w:t>.</w:t>
      </w:r>
      <w:r>
        <w:t>u18) + 0</w:t>
      </w:r>
      <w:r w:rsidR="00644CD5">
        <w:t>.</w:t>
      </w:r>
      <w:r>
        <w:t>282*T(v18</w:t>
      </w:r>
      <w:r w:rsidR="00644CD5">
        <w:t>.</w:t>
      </w:r>
      <w:r>
        <w:t>u8) -0</w:t>
      </w:r>
      <w:r w:rsidR="00644CD5">
        <w:t>.</w:t>
      </w:r>
      <w:r>
        <w:t>322*T(v15</w:t>
      </w:r>
      <w:r w:rsidR="00644CD5">
        <w:t>.</w:t>
      </w:r>
      <w:r>
        <w:t>u24) -0</w:t>
      </w:r>
      <w:r w:rsidR="00644CD5">
        <w:t>.</w:t>
      </w:r>
      <w:r>
        <w:t>525*T(v8</w:t>
      </w:r>
      <w:r w:rsidR="00644CD5">
        <w:t>.</w:t>
      </w:r>
      <w:r>
        <w:t>u3) -0</w:t>
      </w:r>
      <w:r w:rsidR="00644CD5">
        <w:t>.</w:t>
      </w:r>
      <w:r>
        <w:t>373*T(v17</w:t>
      </w:r>
      <w:r w:rsidR="00644CD5">
        <w:t>.</w:t>
      </w:r>
      <w:r>
        <w:t>u7) -0</w:t>
      </w:r>
      <w:r w:rsidR="00644CD5">
        <w:t>.</w:t>
      </w:r>
      <w:r>
        <w:t>351*T(v22</w:t>
      </w:r>
      <w:r w:rsidR="00644CD5">
        <w:t>.</w:t>
      </w:r>
      <w:r>
        <w:t>u6) -0</w:t>
      </w:r>
      <w:r w:rsidR="00644CD5">
        <w:t>.</w:t>
      </w:r>
      <w:r>
        <w:t>248*T(v2</w:t>
      </w:r>
      <w:r w:rsidR="00644CD5">
        <w:t>.</w:t>
      </w:r>
      <w:r>
        <w:t>u26) + 0</w:t>
      </w:r>
      <w:r w:rsidR="00644CD5">
        <w:t>.</w:t>
      </w:r>
      <w:r>
        <w:t>205*T(v5</w:t>
      </w:r>
      <w:r w:rsidR="00644CD5">
        <w:t>.</w:t>
      </w:r>
      <w:r>
        <w:t>u10) -0</w:t>
      </w:r>
      <w:r w:rsidR="00644CD5">
        <w:t>.</w:t>
      </w:r>
      <w:r>
        <w:t>243*T(v31</w:t>
      </w:r>
      <w:r w:rsidR="00644CD5">
        <w:t>.</w:t>
      </w:r>
      <w:r>
        <w:t>u12) + 0</w:t>
      </w:r>
      <w:r w:rsidR="00644CD5">
        <w:t>.</w:t>
      </w:r>
      <w:r>
        <w:t>241*T(v4</w:t>
      </w:r>
      <w:r w:rsidR="00644CD5">
        <w:t>.</w:t>
      </w:r>
      <w:r>
        <w:t>u8) -0</w:t>
      </w:r>
      <w:r w:rsidR="00644CD5">
        <w:t>.</w:t>
      </w:r>
      <w:r>
        <w:t>275*T(v2</w:t>
      </w:r>
      <w:r w:rsidR="00644CD5">
        <w:t>.</w:t>
      </w:r>
      <w:r>
        <w:t>u23) -0</w:t>
      </w:r>
      <w:r w:rsidR="00644CD5">
        <w:t>.</w:t>
      </w:r>
      <w:r>
        <w:t>122*T(v25</w:t>
      </w:r>
      <w:r w:rsidR="00644CD5">
        <w:t>.</w:t>
      </w:r>
      <w:r>
        <w:t>u2) + 0</w:t>
      </w:r>
      <w:r w:rsidR="00644CD5">
        <w:t>.</w:t>
      </w:r>
      <w:r>
        <w:t>333*T(v16</w:t>
      </w:r>
      <w:r w:rsidR="00644CD5">
        <w:t>.</w:t>
      </w:r>
      <w:r>
        <w:t>u12) -0</w:t>
      </w:r>
      <w:r w:rsidR="00644CD5">
        <w:t>.</w:t>
      </w:r>
      <w:r>
        <w:t>219*T(v7</w:t>
      </w:r>
      <w:r w:rsidR="00644CD5">
        <w:t>.</w:t>
      </w:r>
      <w:r>
        <w:t>u30) -0</w:t>
      </w:r>
      <w:r w:rsidR="00644CD5">
        <w:t>.</w:t>
      </w:r>
      <w:r>
        <w:t>193*T(v24</w:t>
      </w:r>
      <w:r w:rsidR="00644CD5">
        <w:t>.</w:t>
      </w:r>
      <w:r>
        <w:t>u8) + 0</w:t>
      </w:r>
      <w:r w:rsidR="00644CD5">
        <w:t>.</w:t>
      </w:r>
      <w:r>
        <w:t>217*T(v4</w:t>
      </w:r>
      <w:r w:rsidR="00644CD5">
        <w:t>.</w:t>
      </w:r>
      <w:r>
        <w:t>u33) + 0</w:t>
      </w:r>
      <w:r w:rsidR="00644CD5">
        <w:t>.</w:t>
      </w:r>
      <w:r>
        <w:t>377*T(v6</w:t>
      </w:r>
      <w:r w:rsidR="00644CD5">
        <w:t>.</w:t>
      </w:r>
      <w:r>
        <w:t>u11) -0</w:t>
      </w:r>
      <w:r w:rsidR="00644CD5">
        <w:t>.</w:t>
      </w:r>
      <w:r>
        <w:t>299*T(v17</w:t>
      </w:r>
      <w:r w:rsidR="00644CD5">
        <w:t>.</w:t>
      </w:r>
      <w:r>
        <w:t>u6) + 0</w:t>
      </w:r>
      <w:r w:rsidR="00644CD5">
        <w:t>.</w:t>
      </w:r>
      <w:r>
        <w:t>243*T(v15</w:t>
      </w:r>
      <w:r w:rsidR="00644CD5">
        <w:t>.</w:t>
      </w:r>
      <w:r>
        <w:t>u9) -0</w:t>
      </w:r>
      <w:r w:rsidR="00644CD5">
        <w:t>.</w:t>
      </w:r>
      <w:r>
        <w:t>149*T(v19</w:t>
      </w:r>
      <w:r w:rsidR="00644CD5">
        <w:t>.</w:t>
      </w:r>
      <w:r>
        <w:t>u8) -0</w:t>
      </w:r>
      <w:r w:rsidR="00644CD5">
        <w:t>.</w:t>
      </w:r>
      <w:r>
        <w:t>215*T(v16</w:t>
      </w:r>
      <w:r w:rsidR="00644CD5">
        <w:t>.</w:t>
      </w:r>
      <w:r>
        <w:t>u21) -0</w:t>
      </w:r>
      <w:r w:rsidR="00644CD5">
        <w:t>.</w:t>
      </w:r>
      <w:r>
        <w:t>209*T(v20</w:t>
      </w:r>
      <w:r w:rsidR="00644CD5">
        <w:t>.</w:t>
      </w:r>
      <w:r>
        <w:t>u19) -0</w:t>
      </w:r>
      <w:r w:rsidR="00644CD5">
        <w:t>.</w:t>
      </w:r>
      <w:r>
        <w:t>226*T(v17</w:t>
      </w:r>
      <w:r w:rsidR="00644CD5">
        <w:t>.</w:t>
      </w:r>
      <w:r>
        <w:t>u8) + 0</w:t>
      </w:r>
      <w:r w:rsidR="00644CD5">
        <w:t>.</w:t>
      </w:r>
      <w:r>
        <w:t>14*T(v12</w:t>
      </w:r>
      <w:r w:rsidR="00644CD5">
        <w:t>.</w:t>
      </w:r>
      <w:r>
        <w:t>u29) + 0</w:t>
      </w:r>
      <w:r w:rsidR="00644CD5">
        <w:t>.</w:t>
      </w:r>
      <w:r>
        <w:t>246*T(v25</w:t>
      </w:r>
      <w:r w:rsidR="00644CD5">
        <w:t>.</w:t>
      </w:r>
      <w:r>
        <w:t>u18) -0</w:t>
      </w:r>
      <w:r w:rsidR="00644CD5">
        <w:t>.</w:t>
      </w:r>
      <w:r>
        <w:t>274*T(v9</w:t>
      </w:r>
      <w:r w:rsidR="00644CD5">
        <w:t>.</w:t>
      </w:r>
      <w:r>
        <w:t>u9) + 0</w:t>
      </w:r>
      <w:r w:rsidR="00644CD5">
        <w:t>.</w:t>
      </w:r>
      <w:r>
        <w:t>342*T(v7</w:t>
      </w:r>
      <w:r w:rsidR="00644CD5">
        <w:t>.</w:t>
      </w:r>
      <w:r>
        <w:t>u2) -0</w:t>
      </w:r>
      <w:r w:rsidR="00644CD5">
        <w:t>.</w:t>
      </w:r>
      <w:r>
        <w:t>201*T(v12</w:t>
      </w:r>
      <w:r w:rsidR="00644CD5">
        <w:t>.</w:t>
      </w:r>
      <w:r>
        <w:t>u31) + 0</w:t>
      </w:r>
      <w:r w:rsidR="00644CD5">
        <w:t>.</w:t>
      </w:r>
      <w:r>
        <w:t>105*T(v40) + 0</w:t>
      </w:r>
      <w:r w:rsidR="00644CD5">
        <w:t>.</w:t>
      </w:r>
      <w:r>
        <w:t>285*T(v3</w:t>
      </w:r>
      <w:r w:rsidR="00644CD5">
        <w:t>.</w:t>
      </w:r>
      <w:r>
        <w:t>u9) + 0</w:t>
      </w:r>
      <w:r w:rsidR="00644CD5">
        <w:t>.</w:t>
      </w:r>
      <w:r>
        <w:t>198*T(v13</w:t>
      </w:r>
      <w:r w:rsidR="00644CD5">
        <w:t>.</w:t>
      </w:r>
      <w:r>
        <w:t>u1) + 0</w:t>
      </w:r>
      <w:r w:rsidR="00644CD5">
        <w:t>.</w:t>
      </w:r>
      <w:r>
        <w:t>277*T(v11</w:t>
      </w:r>
      <w:r w:rsidR="00644CD5">
        <w:t>.</w:t>
      </w:r>
      <w:r>
        <w:t>u12) + 0</w:t>
      </w:r>
      <w:r w:rsidR="00644CD5">
        <w:t>.</w:t>
      </w:r>
      <w:r>
        <w:t>2*T(v9</w:t>
      </w:r>
      <w:r w:rsidR="00644CD5">
        <w:t>.</w:t>
      </w:r>
      <w:r>
        <w:t>u34) -0</w:t>
      </w:r>
      <w:r w:rsidR="00644CD5">
        <w:t>.</w:t>
      </w:r>
      <w:r>
        <w:t>183*T(v34</w:t>
      </w:r>
      <w:r w:rsidR="00644CD5">
        <w:t>.</w:t>
      </w:r>
      <w:r>
        <w:t>u5) + 0</w:t>
      </w:r>
      <w:r w:rsidR="00644CD5">
        <w:t>.</w:t>
      </w:r>
      <w:r>
        <w:t>232*T(v14</w:t>
      </w:r>
      <w:r w:rsidR="00644CD5">
        <w:t>.</w:t>
      </w:r>
      <w:r>
        <w:t>u8) + 0</w:t>
      </w:r>
      <w:r w:rsidR="00644CD5">
        <w:t>.</w:t>
      </w:r>
      <w:r>
        <w:t>189*T(v18</w:t>
      </w:r>
      <w:r w:rsidR="00644CD5">
        <w:t>.</w:t>
      </w:r>
      <w:r>
        <w:t>u4) + 0</w:t>
      </w:r>
      <w:r w:rsidR="00644CD5">
        <w:t>.</w:t>
      </w:r>
      <w:r>
        <w:t>275*T(v32</w:t>
      </w:r>
      <w:r w:rsidR="00644CD5">
        <w:t>.</w:t>
      </w:r>
      <w:r>
        <w:t>u3) -0</w:t>
      </w:r>
      <w:r w:rsidR="00644CD5">
        <w:t>.</w:t>
      </w:r>
      <w:r>
        <w:t>128*T(u42) -0</w:t>
      </w:r>
      <w:r w:rsidR="00644CD5">
        <w:t>.</w:t>
      </w:r>
      <w:r>
        <w:t>281*T(v16</w:t>
      </w:r>
      <w:r w:rsidR="00644CD5">
        <w:t>.</w:t>
      </w:r>
      <w:r>
        <w:t>u19) + 0</w:t>
      </w:r>
      <w:r w:rsidR="00644CD5">
        <w:t>.</w:t>
      </w:r>
      <w:r>
        <w:t>223*T(v3</w:t>
      </w:r>
      <w:r w:rsidR="00644CD5">
        <w:t>.</w:t>
      </w:r>
      <w:r>
        <w:t>u7) -0</w:t>
      </w:r>
      <w:r w:rsidR="00644CD5">
        <w:t>.</w:t>
      </w:r>
      <w:r>
        <w:t>245*T(v16</w:t>
      </w:r>
      <w:r w:rsidR="00644CD5">
        <w:t>.</w:t>
      </w:r>
      <w:r>
        <w:t>u7) + 0</w:t>
      </w:r>
      <w:r w:rsidR="00644CD5">
        <w:t>.</w:t>
      </w:r>
      <w:r>
        <w:t>26*T(v4</w:t>
      </w:r>
      <w:r w:rsidR="00644CD5">
        <w:t>.</w:t>
      </w:r>
      <w:r>
        <w:t>u16) + 0</w:t>
      </w:r>
      <w:r w:rsidR="00644CD5">
        <w:t>.</w:t>
      </w:r>
      <w:r>
        <w:t>204*T(v2</w:t>
      </w:r>
      <w:r w:rsidR="00644CD5">
        <w:t>.</w:t>
      </w:r>
      <w:r>
        <w:t>u40) -0</w:t>
      </w:r>
      <w:r w:rsidR="00644CD5">
        <w:t>.</w:t>
      </w:r>
      <w:r>
        <w:t>217*T(v12</w:t>
      </w:r>
      <w:r w:rsidR="00644CD5">
        <w:t>.</w:t>
      </w:r>
      <w:r>
        <w:t>u14) + 0</w:t>
      </w:r>
      <w:r w:rsidR="00644CD5">
        <w:t>.</w:t>
      </w:r>
      <w:r>
        <w:t>193*T(v28</w:t>
      </w:r>
      <w:r w:rsidR="00644CD5">
        <w:t>.</w:t>
      </w:r>
      <w:r>
        <w:t>u9) -0</w:t>
      </w:r>
      <w:r w:rsidR="00644CD5">
        <w:t>.</w:t>
      </w:r>
      <w:r>
        <w:t>21*T(v14</w:t>
      </w:r>
      <w:r w:rsidR="00644CD5">
        <w:t>.</w:t>
      </w:r>
      <w:r>
        <w:t>u16) -0</w:t>
      </w:r>
      <w:r w:rsidR="00644CD5">
        <w:t>.</w:t>
      </w:r>
      <w:r>
        <w:t>268*T(v20</w:t>
      </w:r>
      <w:r w:rsidR="00644CD5">
        <w:t>.</w:t>
      </w:r>
      <w:r>
        <w:t>u3) -0</w:t>
      </w:r>
      <w:r w:rsidR="00644CD5">
        <w:t>.</w:t>
      </w:r>
      <w:r>
        <w:t>218*T(v8</w:t>
      </w:r>
      <w:r w:rsidR="00644CD5">
        <w:t>.</w:t>
      </w:r>
      <w:r>
        <w:t>u22) + 0</w:t>
      </w:r>
      <w:r w:rsidR="00644CD5">
        <w:t>.</w:t>
      </w:r>
      <w:r>
        <w:t>165*T(v12</w:t>
      </w:r>
      <w:r w:rsidR="00644CD5">
        <w:t>.</w:t>
      </w:r>
      <w:r>
        <w:t>u10) + 0</w:t>
      </w:r>
      <w:r w:rsidR="00644CD5">
        <w:t>.</w:t>
      </w:r>
      <w:r>
        <w:t>143*T(u29) + 0</w:t>
      </w:r>
      <w:r w:rsidR="00644CD5">
        <w:t>.</w:t>
      </w:r>
      <w:r>
        <w:t>178*T(v18</w:t>
      </w:r>
      <w:r w:rsidR="00644CD5">
        <w:t>.</w:t>
      </w:r>
      <w:r>
        <w:t>u11) -0</w:t>
      </w:r>
      <w:r w:rsidR="00644CD5">
        <w:t>.</w:t>
      </w:r>
      <w:r>
        <w:t>213*T(v6</w:t>
      </w:r>
      <w:r w:rsidR="00644CD5">
        <w:t>.</w:t>
      </w:r>
      <w:r>
        <w:t>u31) -0</w:t>
      </w:r>
      <w:r w:rsidR="00644CD5">
        <w:t>.</w:t>
      </w:r>
      <w:r>
        <w:t>11*T(v36) + 0</w:t>
      </w:r>
      <w:r w:rsidR="00644CD5">
        <w:t>.</w:t>
      </w:r>
      <w:r>
        <w:t>222*T(v2</w:t>
      </w:r>
      <w:r w:rsidR="00644CD5">
        <w:t>.</w:t>
      </w:r>
      <w:r>
        <w:t>u36) + 0</w:t>
      </w:r>
      <w:r w:rsidR="00644CD5">
        <w:t>.</w:t>
      </w:r>
      <w:r>
        <w:t>286*T(v8</w:t>
      </w:r>
      <w:r w:rsidR="00644CD5">
        <w:t>.</w:t>
      </w:r>
      <w:r>
        <w:t>u32) -0</w:t>
      </w:r>
      <w:r w:rsidR="00644CD5">
        <w:t>.</w:t>
      </w:r>
      <w:r>
        <w:t>196*T(v28</w:t>
      </w:r>
      <w:r w:rsidR="00644CD5">
        <w:t>.</w:t>
      </w:r>
      <w:r>
        <w:t>u7) + 0</w:t>
      </w:r>
      <w:r w:rsidR="00644CD5">
        <w:t>.</w:t>
      </w:r>
      <w:r>
        <w:t>267*T(v7</w:t>
      </w:r>
      <w:r w:rsidR="00644CD5">
        <w:t>.</w:t>
      </w:r>
      <w:r>
        <w:t>u9) + 0</w:t>
      </w:r>
      <w:r w:rsidR="00644CD5">
        <w:t>.</w:t>
      </w:r>
      <w:r>
        <w:t>353*T(v16</w:t>
      </w:r>
      <w:r w:rsidR="00644CD5">
        <w:t>.</w:t>
      </w:r>
      <w:r>
        <w:t>u6) -0</w:t>
      </w:r>
      <w:r w:rsidR="00644CD5">
        <w:t>.</w:t>
      </w:r>
      <w:r>
        <w:t>181*T(v29</w:t>
      </w:r>
      <w:r w:rsidR="00644CD5">
        <w:t>.</w:t>
      </w:r>
      <w:r>
        <w:t>u14) + 0</w:t>
      </w:r>
      <w:r w:rsidR="00644CD5">
        <w:t>.</w:t>
      </w:r>
      <w:r>
        <w:t>18*T(v4</w:t>
      </w:r>
      <w:r w:rsidR="00644CD5">
        <w:t>.</w:t>
      </w:r>
      <w:r>
        <w:t>u21) + 0</w:t>
      </w:r>
      <w:r w:rsidR="00644CD5">
        <w:t>.</w:t>
      </w:r>
      <w:r>
        <w:t>209*T(v8</w:t>
      </w:r>
      <w:r w:rsidR="00644CD5">
        <w:t>.</w:t>
      </w:r>
      <w:r>
        <w:t>u34) -0</w:t>
      </w:r>
      <w:r w:rsidR="00644CD5">
        <w:t>.</w:t>
      </w:r>
      <w:r>
        <w:t>251*T(v26</w:t>
      </w:r>
      <w:r w:rsidR="00644CD5">
        <w:t>.</w:t>
      </w:r>
      <w:r>
        <w:t>u2) -0</w:t>
      </w:r>
      <w:r w:rsidR="00644CD5">
        <w:t>.</w:t>
      </w:r>
      <w:r>
        <w:t>132*T(v28</w:t>
      </w:r>
      <w:r w:rsidR="00644CD5">
        <w:t>.</w:t>
      </w:r>
      <w:r>
        <w:t>u11) -0</w:t>
      </w:r>
      <w:r w:rsidR="00644CD5">
        <w:t>.</w:t>
      </w:r>
      <w:r>
        <w:t>257*T(v5</w:t>
      </w:r>
      <w:r w:rsidR="00644CD5">
        <w:t>.</w:t>
      </w:r>
      <w:r>
        <w:t>u4) + 0</w:t>
      </w:r>
      <w:r w:rsidR="00644CD5">
        <w:t>.</w:t>
      </w:r>
      <w:r>
        <w:t>2*T(v12</w:t>
      </w:r>
      <w:r w:rsidR="00644CD5">
        <w:t>.</w:t>
      </w:r>
      <w:r>
        <w:t>u23) + 0</w:t>
      </w:r>
      <w:r w:rsidR="00644CD5">
        <w:t>.</w:t>
      </w:r>
      <w:r>
        <w:t>186*T(v1</w:t>
      </w:r>
      <w:r w:rsidR="00644CD5">
        <w:t>.</w:t>
      </w:r>
      <w:r>
        <w:t>u10) -0</w:t>
      </w:r>
      <w:r w:rsidR="00644CD5">
        <w:t>.</w:t>
      </w:r>
      <w:r>
        <w:t>125*T(v8</w:t>
      </w:r>
      <w:r w:rsidR="00644CD5">
        <w:t>.</w:t>
      </w:r>
      <w:r>
        <w:t>u8) + 0</w:t>
      </w:r>
      <w:r w:rsidR="00644CD5">
        <w:t>.</w:t>
      </w:r>
      <w:r>
        <w:t>194*T(v40</w:t>
      </w:r>
      <w:r w:rsidR="00644CD5">
        <w:t>.</w:t>
      </w:r>
      <w:r>
        <w:t>u1) -0</w:t>
      </w:r>
      <w:r w:rsidR="00644CD5">
        <w:t>.</w:t>
      </w:r>
      <w:r>
        <w:t>202*T(v11</w:t>
      </w:r>
      <w:r w:rsidR="00644CD5">
        <w:t>.</w:t>
      </w:r>
      <w:r>
        <w:t>u17) -0</w:t>
      </w:r>
      <w:r w:rsidR="00644CD5">
        <w:t>.</w:t>
      </w:r>
      <w:r>
        <w:t>139*T(v11</w:t>
      </w:r>
      <w:r w:rsidR="00644CD5">
        <w:t>.</w:t>
      </w:r>
      <w:r>
        <w:t>u13) + 0</w:t>
      </w:r>
      <w:r w:rsidR="00644CD5">
        <w:t>.</w:t>
      </w:r>
      <w:r>
        <w:t>187*T(v20</w:t>
      </w:r>
      <w:r w:rsidR="00644CD5">
        <w:t>.</w:t>
      </w:r>
      <w:r>
        <w:t>u11) + 0</w:t>
      </w:r>
      <w:r w:rsidR="00644CD5">
        <w:t>.</w:t>
      </w:r>
      <w:r>
        <w:t>13*T(v21</w:t>
      </w:r>
      <w:r w:rsidR="00644CD5">
        <w:t>.</w:t>
      </w:r>
      <w:r>
        <w:t>u8) -0</w:t>
      </w:r>
      <w:r w:rsidR="00644CD5">
        <w:t>.</w:t>
      </w:r>
      <w:r>
        <w:t>149*T(v15</w:t>
      </w:r>
      <w:r w:rsidR="00644CD5">
        <w:t>.</w:t>
      </w:r>
      <w:r>
        <w:t>u10) + 0</w:t>
      </w:r>
      <w:r w:rsidR="00644CD5">
        <w:t>.</w:t>
      </w:r>
      <w:r>
        <w:t>201*T(v17</w:t>
      </w:r>
      <w:r w:rsidR="00644CD5">
        <w:t>.</w:t>
      </w:r>
      <w:r>
        <w:t>u20) + 0</w:t>
      </w:r>
      <w:r w:rsidR="00644CD5">
        <w:t>.</w:t>
      </w:r>
      <w:r>
        <w:t>129*T(v10</w:t>
      </w:r>
      <w:r w:rsidR="00644CD5">
        <w:t>.</w:t>
      </w:r>
      <w:r>
        <w:t>u32) + 0</w:t>
      </w:r>
      <w:r w:rsidR="00644CD5">
        <w:t>.</w:t>
      </w:r>
      <w:r>
        <w:t>106*T(u31) + 0</w:t>
      </w:r>
      <w:r w:rsidR="00644CD5">
        <w:t>.</w:t>
      </w:r>
      <w:r>
        <w:t>204*T(v18</w:t>
      </w:r>
      <w:r w:rsidR="00644CD5">
        <w:t>.</w:t>
      </w:r>
      <w:r>
        <w:t>u17) + 0</w:t>
      </w:r>
      <w:r w:rsidR="00644CD5">
        <w:t>.</w:t>
      </w:r>
      <w:r>
        <w:t>211*T(v12</w:t>
      </w:r>
      <w:r w:rsidR="00644CD5">
        <w:t>.</w:t>
      </w:r>
      <w:r>
        <w:t>u1) + 0</w:t>
      </w:r>
      <w:r w:rsidR="00644CD5">
        <w:t>.</w:t>
      </w:r>
      <w:r>
        <w:t>101*T(v31) + 0</w:t>
      </w:r>
      <w:r w:rsidR="00644CD5">
        <w:t>.</w:t>
      </w:r>
      <w:r>
        <w:t>153*T(v8</w:t>
      </w:r>
      <w:r w:rsidR="00644CD5">
        <w:t>.</w:t>
      </w:r>
      <w:r>
        <w:t>u28) -0</w:t>
      </w:r>
      <w:r w:rsidR="00644CD5">
        <w:t>.</w:t>
      </w:r>
      <w:r>
        <w:t>167*T(v1</w:t>
      </w:r>
      <w:r w:rsidR="00644CD5">
        <w:t>.</w:t>
      </w:r>
      <w:r>
        <w:t>u29) + 0</w:t>
      </w:r>
      <w:r w:rsidR="00644CD5">
        <w:t>.</w:t>
      </w:r>
      <w:r>
        <w:t>131*T(v7</w:t>
      </w:r>
      <w:r w:rsidR="00644CD5">
        <w:t>.</w:t>
      </w:r>
      <w:r>
        <w:t>u35) + 0</w:t>
      </w:r>
      <w:r w:rsidR="00644CD5">
        <w:t>.</w:t>
      </w:r>
      <w:r>
        <w:t>127*T(v15</w:t>
      </w:r>
      <w:r w:rsidR="00644CD5">
        <w:t>.</w:t>
      </w:r>
      <w:r>
        <w:t>u5) -0</w:t>
      </w:r>
      <w:r w:rsidR="00644CD5">
        <w:t>.</w:t>
      </w:r>
      <w:r>
        <w:t>166*T(v11</w:t>
      </w:r>
      <w:r w:rsidR="00644CD5">
        <w:t>.</w:t>
      </w:r>
      <w:r>
        <w:t>u8) -0</w:t>
      </w:r>
      <w:r w:rsidR="00644CD5">
        <w:t>.</w:t>
      </w:r>
      <w:r>
        <w:t>135*T(u18) + 0</w:t>
      </w:r>
      <w:r w:rsidR="00644CD5">
        <w:t>.</w:t>
      </w:r>
      <w:r>
        <w:t>0953*T(u39) -0</w:t>
      </w:r>
      <w:r w:rsidR="00644CD5">
        <w:t>.</w:t>
      </w:r>
      <w:r>
        <w:t>168*T(v17</w:t>
      </w:r>
      <w:r w:rsidR="00644CD5">
        <w:t>.</w:t>
      </w:r>
      <w:r>
        <w:t>u13) -0</w:t>
      </w:r>
      <w:r w:rsidR="00644CD5">
        <w:t>.</w:t>
      </w:r>
      <w:r>
        <w:t>119*Volume^3 -0</w:t>
      </w:r>
      <w:r w:rsidR="00644CD5">
        <w:t>.</w:t>
      </w:r>
      <w:r>
        <w:t>137*T(u17) -0</w:t>
      </w:r>
      <w:r w:rsidR="00644CD5">
        <w:t>.</w:t>
      </w:r>
      <w:r>
        <w:t>144*T(v5</w:t>
      </w:r>
      <w:r w:rsidR="00644CD5">
        <w:t>.</w:t>
      </w:r>
      <w:r>
        <w:t>u17) + 0</w:t>
      </w:r>
      <w:r w:rsidR="00644CD5">
        <w:t>.</w:t>
      </w:r>
      <w:r>
        <w:t>12*T(v8</w:t>
      </w:r>
      <w:r w:rsidR="00644CD5">
        <w:t>.</w:t>
      </w:r>
      <w:r>
        <w:t>u2) + 0</w:t>
      </w:r>
      <w:r w:rsidR="00644CD5">
        <w:t>.</w:t>
      </w:r>
      <w:r>
        <w:t>175*T(v12</w:t>
      </w:r>
      <w:r w:rsidR="00644CD5">
        <w:t>.</w:t>
      </w:r>
      <w:r>
        <w:t>u24) + 0</w:t>
      </w:r>
      <w:r w:rsidR="00644CD5">
        <w:t>.</w:t>
      </w:r>
      <w:r>
        <w:t>111*T(v19</w:t>
      </w:r>
      <w:r w:rsidR="00644CD5">
        <w:t>.</w:t>
      </w:r>
      <w:r>
        <w:t>u23) + 0</w:t>
      </w:r>
      <w:r w:rsidR="00644CD5">
        <w:t>.</w:t>
      </w:r>
      <w:r>
        <w:t>125*T(v14</w:t>
      </w:r>
      <w:r w:rsidR="00644CD5">
        <w:t>.</w:t>
      </w:r>
      <w:r>
        <w:t>u20) + 0</w:t>
      </w:r>
      <w:r w:rsidR="00644CD5">
        <w:t>.</w:t>
      </w:r>
      <w:r>
        <w:t>15*T(v9</w:t>
      </w:r>
      <w:r w:rsidR="00644CD5">
        <w:t>.</w:t>
      </w:r>
      <w:r>
        <w:t>u11) -0</w:t>
      </w:r>
      <w:r w:rsidR="00644CD5">
        <w:t>.</w:t>
      </w:r>
      <w:r>
        <w:t>138*T(v10</w:t>
      </w:r>
      <w:r w:rsidR="00644CD5">
        <w:t>.</w:t>
      </w:r>
      <w:r>
        <w:t>u17) + 0</w:t>
      </w:r>
      <w:r w:rsidR="00644CD5">
        <w:t>.</w:t>
      </w:r>
      <w:r>
        <w:t>165*T(v27</w:t>
      </w:r>
      <w:r w:rsidR="00644CD5">
        <w:t>.</w:t>
      </w:r>
      <w:r>
        <w:t>u7) + 0</w:t>
      </w:r>
      <w:r w:rsidR="00644CD5">
        <w:t>.</w:t>
      </w:r>
      <w:r>
        <w:t>157*T(v20</w:t>
      </w:r>
      <w:r w:rsidR="00644CD5">
        <w:t>.</w:t>
      </w:r>
      <w:r>
        <w:t>u10) -0</w:t>
      </w:r>
      <w:r w:rsidR="00644CD5">
        <w:t>.</w:t>
      </w:r>
      <w:r>
        <w:t>176*T(v4</w:t>
      </w:r>
      <w:r w:rsidR="00644CD5">
        <w:t>.</w:t>
      </w:r>
      <w:r>
        <w:t>u39) -0</w:t>
      </w:r>
      <w:r w:rsidR="00644CD5">
        <w:t>.</w:t>
      </w:r>
      <w:r>
        <w:t>183*T(v10</w:t>
      </w:r>
      <w:r w:rsidR="00644CD5">
        <w:t>.</w:t>
      </w:r>
      <w:r>
        <w:t>u20) -0</w:t>
      </w:r>
      <w:r w:rsidR="00644CD5">
        <w:t>.</w:t>
      </w:r>
      <w:r>
        <w:t>152*T(v4</w:t>
      </w:r>
      <w:r w:rsidR="00644CD5">
        <w:t>.</w:t>
      </w:r>
      <w:r>
        <w:t>u10) + 0</w:t>
      </w:r>
      <w:r w:rsidR="00644CD5">
        <w:t>.</w:t>
      </w:r>
      <w:r>
        <w:t>11*T(v6</w:t>
      </w:r>
      <w:r w:rsidR="00644CD5">
        <w:t>.</w:t>
      </w:r>
      <w:r>
        <w:t>u16) -0</w:t>
      </w:r>
      <w:r w:rsidR="00644CD5">
        <w:t>.</w:t>
      </w:r>
      <w:r>
        <w:t>171*T(v3</w:t>
      </w:r>
      <w:r w:rsidR="00644CD5">
        <w:t>.</w:t>
      </w:r>
      <w:r>
        <w:t>u13) + 0</w:t>
      </w:r>
      <w:r w:rsidR="00644CD5">
        <w:t>.</w:t>
      </w:r>
      <w:r>
        <w:t>133*T(v4</w:t>
      </w:r>
      <w:r w:rsidR="00644CD5">
        <w:t>.</w:t>
      </w:r>
      <w:r>
        <w:t>u15) -0</w:t>
      </w:r>
      <w:r w:rsidR="00644CD5">
        <w:t>.</w:t>
      </w:r>
      <w:r>
        <w:t>181*T(v12</w:t>
      </w:r>
      <w:r w:rsidR="00644CD5">
        <w:t>.</w:t>
      </w:r>
      <w:r>
        <w:t>u15) -0</w:t>
      </w:r>
      <w:r w:rsidR="00644CD5">
        <w:t>.</w:t>
      </w:r>
      <w:r>
        <w:t>147*T(v16</w:t>
      </w:r>
      <w:r w:rsidR="00644CD5">
        <w:t>.</w:t>
      </w:r>
      <w:r>
        <w:t>u13) + 0</w:t>
      </w:r>
      <w:r w:rsidR="00644CD5">
        <w:t>.</w:t>
      </w:r>
      <w:r>
        <w:t>103*T(v13</w:t>
      </w:r>
      <w:r w:rsidR="00644CD5">
        <w:t>.</w:t>
      </w:r>
      <w:r>
        <w:t>u25) + 0</w:t>
      </w:r>
      <w:r w:rsidR="00644CD5">
        <w:t>.</w:t>
      </w:r>
      <w:r>
        <w:t>123*T(v37</w:t>
      </w:r>
      <w:r w:rsidR="00644CD5">
        <w:t>.</w:t>
      </w:r>
      <w:r>
        <w:t>u1) -0</w:t>
      </w:r>
      <w:r w:rsidR="00644CD5">
        <w:t>.</w:t>
      </w:r>
      <w:r>
        <w:t>146*T(v23</w:t>
      </w:r>
      <w:r w:rsidR="00644CD5">
        <w:t>.</w:t>
      </w:r>
      <w:r>
        <w:t>u11) + 0</w:t>
      </w:r>
      <w:r w:rsidR="00644CD5">
        <w:t>.</w:t>
      </w:r>
      <w:r>
        <w:t>171*T(v1</w:t>
      </w:r>
      <w:r w:rsidR="00644CD5">
        <w:t>.</w:t>
      </w:r>
      <w:r>
        <w:t>u35) + 0</w:t>
      </w:r>
      <w:r w:rsidR="00644CD5">
        <w:t>.</w:t>
      </w:r>
      <w:r>
        <w:t>117*T(v11</w:t>
      </w:r>
      <w:r w:rsidR="00644CD5">
        <w:t>.</w:t>
      </w:r>
      <w:r>
        <w:t>u25) -0</w:t>
      </w:r>
      <w:r w:rsidR="00644CD5">
        <w:t>.</w:t>
      </w:r>
      <w:r>
        <w:t>129*T(v19</w:t>
      </w:r>
      <w:r w:rsidR="00644CD5">
        <w:t>.</w:t>
      </w:r>
      <w:r>
        <w:t>u17) -0</w:t>
      </w:r>
      <w:r w:rsidR="00644CD5">
        <w:t>.</w:t>
      </w:r>
      <w:r>
        <w:t>141*T(v36</w:t>
      </w:r>
      <w:r w:rsidR="00644CD5">
        <w:t>.</w:t>
      </w:r>
      <w:r>
        <w:t>u6) + 0</w:t>
      </w:r>
      <w:r w:rsidR="00644CD5">
        <w:t>.</w:t>
      </w:r>
      <w:r>
        <w:t>174*T(v1</w:t>
      </w:r>
      <w:r w:rsidR="00644CD5">
        <w:t>.</w:t>
      </w:r>
      <w:r>
        <w:t>u39) + 0</w:t>
      </w:r>
      <w:r w:rsidR="00644CD5">
        <w:t>.</w:t>
      </w:r>
      <w:r>
        <w:t>123*T(v4</w:t>
      </w:r>
      <w:r w:rsidR="00644CD5">
        <w:t>.</w:t>
      </w:r>
      <w:r>
        <w:t>u25) + 0</w:t>
      </w:r>
      <w:r w:rsidR="00644CD5">
        <w:t>.</w:t>
      </w:r>
      <w:r>
        <w:t>103*T(v7</w:t>
      </w:r>
      <w:r w:rsidR="00644CD5">
        <w:t>.</w:t>
      </w:r>
      <w:r>
        <w:t>u28) + 0</w:t>
      </w:r>
      <w:r w:rsidR="00644CD5">
        <w:t>.</w:t>
      </w:r>
      <w:r>
        <w:t>145*T(v17</w:t>
      </w:r>
      <w:r w:rsidR="00644CD5">
        <w:t>.</w:t>
      </w:r>
      <w:r>
        <w:t>u9) + 0</w:t>
      </w:r>
      <w:r w:rsidR="00644CD5">
        <w:t>.</w:t>
      </w:r>
      <w:r>
        <w:t>174*T(v1</w:t>
      </w:r>
      <w:r w:rsidR="00644CD5">
        <w:t>.</w:t>
      </w:r>
      <w:r>
        <w:t>u37) + 0</w:t>
      </w:r>
      <w:r w:rsidR="00644CD5">
        <w:t>.</w:t>
      </w:r>
      <w:r>
        <w:t>127*T(v29</w:t>
      </w:r>
      <w:r w:rsidR="00644CD5">
        <w:t>.</w:t>
      </w:r>
      <w:r>
        <w:t>u13) -0</w:t>
      </w:r>
      <w:r w:rsidR="00644CD5">
        <w:t>.</w:t>
      </w:r>
      <w:r>
        <w:t>115*T(v24</w:t>
      </w:r>
      <w:r w:rsidR="00644CD5">
        <w:t>.</w:t>
      </w:r>
      <w:r>
        <w:t>u9) + 0</w:t>
      </w:r>
      <w:r w:rsidR="00644CD5">
        <w:t>.</w:t>
      </w:r>
      <w:r>
        <w:t>0804*T(v25) + 0</w:t>
      </w:r>
      <w:r w:rsidR="00644CD5">
        <w:t>.</w:t>
      </w:r>
      <w:r>
        <w:t>141*T(v1</w:t>
      </w:r>
      <w:r w:rsidR="00644CD5">
        <w:t>.</w:t>
      </w:r>
      <w:r>
        <w:t>u40) -0</w:t>
      </w:r>
      <w:r w:rsidR="00644CD5">
        <w:t>.</w:t>
      </w:r>
      <w:r>
        <w:t>0889*T(v11</w:t>
      </w:r>
      <w:r w:rsidR="00644CD5">
        <w:t>.</w:t>
      </w:r>
      <w:r>
        <w:t>u23) -0</w:t>
      </w:r>
      <w:r w:rsidR="00644CD5">
        <w:t>.</w:t>
      </w:r>
      <w:r>
        <w:t>134*T(v8</w:t>
      </w:r>
      <w:r w:rsidR="00644CD5">
        <w:t>.</w:t>
      </w:r>
      <w:r>
        <w:t>u24) + 0</w:t>
      </w:r>
      <w:r w:rsidR="00644CD5">
        <w:t>.</w:t>
      </w:r>
      <w:r>
        <w:t>163*T(v6</w:t>
      </w:r>
      <w:r w:rsidR="00644CD5">
        <w:t>.</w:t>
      </w:r>
      <w:r>
        <w:t>u15) -0</w:t>
      </w:r>
      <w:r w:rsidR="00644CD5">
        <w:t>.</w:t>
      </w:r>
      <w:r>
        <w:t>105*T(v9</w:t>
      </w:r>
      <w:r w:rsidR="00644CD5">
        <w:t>.</w:t>
      </w:r>
      <w:r>
        <w:t>u22) + 0</w:t>
      </w:r>
      <w:r w:rsidR="00644CD5">
        <w:t>.</w:t>
      </w:r>
      <w:r>
        <w:t>0762*T(v41) + 0</w:t>
      </w:r>
      <w:r w:rsidR="00644CD5">
        <w:t>.</w:t>
      </w:r>
      <w:r>
        <w:t>123*NumAcceptor -0</w:t>
      </w:r>
      <w:r w:rsidR="00644CD5">
        <w:t>.</w:t>
      </w:r>
      <w:r>
        <w:t>083*T(v2</w:t>
      </w:r>
      <w:r w:rsidR="00644CD5">
        <w:t>.</w:t>
      </w:r>
      <w:r>
        <w:t>u32) -0</w:t>
      </w:r>
      <w:r w:rsidR="00644CD5">
        <w:t>.</w:t>
      </w:r>
      <w:r>
        <w:t>182*T(v1</w:t>
      </w:r>
      <w:r w:rsidR="00644CD5">
        <w:t>.</w:t>
      </w:r>
      <w:r>
        <w:t>u22) + 0</w:t>
      </w:r>
      <w:r w:rsidR="00644CD5">
        <w:t>.</w:t>
      </w:r>
      <w:r>
        <w:t>101*Volume^2 + 0</w:t>
      </w:r>
      <w:r w:rsidR="00644CD5">
        <w:t>.</w:t>
      </w:r>
      <w:r>
        <w:t>103*T(v11</w:t>
      </w:r>
      <w:r w:rsidR="00644CD5">
        <w:t>.</w:t>
      </w:r>
      <w:r>
        <w:t>u6) + 0</w:t>
      </w:r>
      <w:r w:rsidR="00644CD5">
        <w:t>.</w:t>
      </w:r>
      <w:r>
        <w:t>137*T(v1</w:t>
      </w:r>
      <w:r w:rsidR="00644CD5">
        <w:t>.</w:t>
      </w:r>
      <w:r>
        <w:t>u23) + 0</w:t>
      </w:r>
      <w:r w:rsidR="00644CD5">
        <w:t>.</w:t>
      </w:r>
      <w:r>
        <w:t>097*T(v3</w:t>
      </w:r>
      <w:r w:rsidR="00644CD5">
        <w:t>.</w:t>
      </w:r>
      <w:r>
        <w:t>u23) + 0</w:t>
      </w:r>
      <w:r w:rsidR="00644CD5">
        <w:t>.</w:t>
      </w:r>
      <w:r>
        <w:t>106*T(v19</w:t>
      </w:r>
      <w:r w:rsidR="00644CD5">
        <w:t>.</w:t>
      </w:r>
      <w:r>
        <w:t>u10) + 0</w:t>
      </w:r>
      <w:r w:rsidR="00644CD5">
        <w:t>.</w:t>
      </w:r>
      <w:r>
        <w:t>093*T(v2</w:t>
      </w:r>
      <w:r w:rsidR="00644CD5">
        <w:t>.</w:t>
      </w:r>
      <w:r>
        <w:t>u20) -0</w:t>
      </w:r>
      <w:r w:rsidR="00644CD5">
        <w:t>.</w:t>
      </w:r>
      <w:r>
        <w:t>0712*T(v32) + 0</w:t>
      </w:r>
      <w:r w:rsidR="00644CD5">
        <w:t>.</w:t>
      </w:r>
      <w:r>
        <w:t>0784*T(v15</w:t>
      </w:r>
      <w:r w:rsidR="00644CD5">
        <w:t>.</w:t>
      </w:r>
      <w:r>
        <w:t>u13) + 0</w:t>
      </w:r>
      <w:r w:rsidR="00644CD5">
        <w:t>.</w:t>
      </w:r>
      <w:r>
        <w:t>0902*T(v18</w:t>
      </w:r>
      <w:r w:rsidR="00644CD5">
        <w:t>.</w:t>
      </w:r>
      <w:r>
        <w:t>u18) -0</w:t>
      </w:r>
      <w:r w:rsidR="00644CD5">
        <w:t>.</w:t>
      </w:r>
      <w:r>
        <w:t>0598*T(v18</w:t>
      </w:r>
      <w:r w:rsidR="00644CD5">
        <w:t>.</w:t>
      </w:r>
      <w:r>
        <w:t>u25) -0</w:t>
      </w:r>
      <w:r w:rsidR="00644CD5">
        <w:t>.</w:t>
      </w:r>
      <w:r>
        <w:t>0858*T(v30</w:t>
      </w:r>
      <w:r w:rsidR="00644CD5">
        <w:t>.</w:t>
      </w:r>
      <w:r>
        <w:t>u8) + 0</w:t>
      </w:r>
      <w:r w:rsidR="00644CD5">
        <w:t>.</w:t>
      </w:r>
      <w:r>
        <w:t>0937*T(v1</w:t>
      </w:r>
      <w:r w:rsidR="00644CD5">
        <w:t>.</w:t>
      </w:r>
      <w:r>
        <w:t>u17) -0</w:t>
      </w:r>
      <w:r w:rsidR="00644CD5">
        <w:t>.</w:t>
      </w:r>
      <w:r>
        <w:t>0606*T(v30) -0</w:t>
      </w:r>
      <w:r w:rsidR="00644CD5">
        <w:t>.</w:t>
      </w:r>
      <w:r>
        <w:t>0929*T(v35</w:t>
      </w:r>
      <w:r w:rsidR="00644CD5">
        <w:t>.</w:t>
      </w:r>
      <w:r>
        <w:t>u4) -0</w:t>
      </w:r>
      <w:r w:rsidR="00644CD5">
        <w:t>.</w:t>
      </w:r>
      <w:r>
        <w:t>0714*T(v23</w:t>
      </w:r>
      <w:r w:rsidR="00644CD5">
        <w:t>.</w:t>
      </w:r>
      <w:r>
        <w:t>u20) + 0</w:t>
      </w:r>
      <w:r w:rsidR="00644CD5">
        <w:t>.</w:t>
      </w:r>
      <w:r>
        <w:t>0933*T(v9</w:t>
      </w:r>
      <w:r w:rsidR="00644CD5">
        <w:t>.</w:t>
      </w:r>
      <w:r>
        <w:t>u15) + 0</w:t>
      </w:r>
      <w:r w:rsidR="00644CD5">
        <w:t>.</w:t>
      </w:r>
      <w:r>
        <w:t>0905*T(v3</w:t>
      </w:r>
      <w:r w:rsidR="00644CD5">
        <w:t>.</w:t>
      </w:r>
      <w:r>
        <w:t>u11) -0</w:t>
      </w:r>
      <w:r w:rsidR="00644CD5">
        <w:t>.</w:t>
      </w:r>
      <w:r>
        <w:t>086*T(v5</w:t>
      </w:r>
      <w:r w:rsidR="00644CD5">
        <w:t>.</w:t>
      </w:r>
      <w:r>
        <w:t>u15) -0</w:t>
      </w:r>
      <w:r w:rsidR="00644CD5">
        <w:t>.</w:t>
      </w:r>
      <w:r>
        <w:t>1*T(v3</w:t>
      </w:r>
      <w:r w:rsidR="00644CD5">
        <w:t>.</w:t>
      </w:r>
      <w:r>
        <w:t>u10) -0</w:t>
      </w:r>
      <w:r w:rsidR="00644CD5">
        <w:t>.</w:t>
      </w:r>
      <w:r>
        <w:t>081*T(v27</w:t>
      </w:r>
      <w:r w:rsidR="00644CD5">
        <w:t>.</w:t>
      </w:r>
      <w:r>
        <w:t>u3) + 0</w:t>
      </w:r>
      <w:r w:rsidR="00644CD5">
        <w:t>.</w:t>
      </w:r>
      <w:r>
        <w:t>0705*T(v23</w:t>
      </w:r>
      <w:r w:rsidR="00644CD5">
        <w:t>.</w:t>
      </w:r>
      <w:r>
        <w:t>u6) -0</w:t>
      </w:r>
      <w:r w:rsidR="00644CD5">
        <w:t>.</w:t>
      </w:r>
      <w:r>
        <w:t>0941*T(v8</w:t>
      </w:r>
      <w:r w:rsidR="00644CD5">
        <w:t>.</w:t>
      </w:r>
      <w:r>
        <w:t>u11) -0</w:t>
      </w:r>
      <w:r w:rsidR="00644CD5">
        <w:t>.</w:t>
      </w:r>
      <w:r>
        <w:t>0516*T(v28) -0</w:t>
      </w:r>
      <w:r w:rsidR="00644CD5">
        <w:t>.</w:t>
      </w:r>
      <w:r>
        <w:t>0704*T(v13</w:t>
      </w:r>
      <w:r w:rsidR="00644CD5">
        <w:t>.</w:t>
      </w:r>
      <w:r>
        <w:t>u18) -0</w:t>
      </w:r>
      <w:r w:rsidR="00644CD5">
        <w:t>.</w:t>
      </w:r>
      <w:r>
        <w:t>0691*T(v21</w:t>
      </w:r>
      <w:r w:rsidR="00644CD5">
        <w:t>.</w:t>
      </w:r>
      <w:r>
        <w:t>u16) -0</w:t>
      </w:r>
      <w:r w:rsidR="00644CD5">
        <w:t>.</w:t>
      </w:r>
      <w:r>
        <w:t>0722*T(v1</w:t>
      </w:r>
      <w:r w:rsidR="00644CD5">
        <w:t>.</w:t>
      </w:r>
      <w:r>
        <w:t>u12) -0</w:t>
      </w:r>
      <w:r w:rsidR="00644CD5">
        <w:t>.</w:t>
      </w:r>
      <w:r>
        <w:t>0761*T(v10</w:t>
      </w:r>
      <w:r w:rsidR="00644CD5">
        <w:t>.</w:t>
      </w:r>
      <w:r>
        <w:t>u4) -0</w:t>
      </w:r>
      <w:r w:rsidR="00644CD5">
        <w:t>.</w:t>
      </w:r>
      <w:r>
        <w:t>0628*T(v14</w:t>
      </w:r>
      <w:r w:rsidR="00644CD5">
        <w:t>.</w:t>
      </w:r>
      <w:r>
        <w:t>u12) -0</w:t>
      </w:r>
      <w:r w:rsidR="00644CD5">
        <w:t>.</w:t>
      </w:r>
      <w:r>
        <w:t>0592*T(v27</w:t>
      </w:r>
      <w:r w:rsidR="00644CD5">
        <w:t>.</w:t>
      </w:r>
      <w:r>
        <w:t>u10) -0</w:t>
      </w:r>
      <w:r w:rsidR="00644CD5">
        <w:t>.</w:t>
      </w:r>
      <w:r>
        <w:t>0684*T(v37</w:t>
      </w:r>
      <w:r w:rsidR="00644CD5">
        <w:t>.</w:t>
      </w:r>
      <w:r>
        <w:t>u4) -0</w:t>
      </w:r>
      <w:r w:rsidR="00644CD5">
        <w:t>.</w:t>
      </w:r>
      <w:r>
        <w:t>063*T(v7</w:t>
      </w:r>
      <w:r w:rsidR="00644CD5">
        <w:t>.</w:t>
      </w:r>
      <w:r>
        <w:t>u32) -0</w:t>
      </w:r>
      <w:r w:rsidR="00644CD5">
        <w:t>.</w:t>
      </w:r>
      <w:r>
        <w:t>0591*T(v8</w:t>
      </w:r>
      <w:r w:rsidR="00644CD5">
        <w:t>.</w:t>
      </w:r>
      <w:r>
        <w:t>u30) -0</w:t>
      </w:r>
      <w:r w:rsidR="00644CD5">
        <w:t>.</w:t>
      </w:r>
      <w:r>
        <w:t>0666*T(v4</w:t>
      </w:r>
      <w:r w:rsidR="00644CD5">
        <w:t>.</w:t>
      </w:r>
      <w:r>
        <w:t>u29) + 0</w:t>
      </w:r>
      <w:r w:rsidR="00644CD5">
        <w:t>.</w:t>
      </w:r>
      <w:r>
        <w:t>0625*T(v5</w:t>
      </w:r>
      <w:r w:rsidR="00644CD5">
        <w:t>.</w:t>
      </w:r>
      <w:r>
        <w:t>u32) + 0</w:t>
      </w:r>
      <w:r w:rsidR="00644CD5">
        <w:t>.</w:t>
      </w:r>
      <w:r>
        <w:t>0774*T(v15</w:t>
      </w:r>
      <w:r w:rsidR="00644CD5">
        <w:t>.</w:t>
      </w:r>
      <w:r>
        <w:t>u6) -0</w:t>
      </w:r>
      <w:r w:rsidR="00644CD5">
        <w:t>.</w:t>
      </w:r>
      <w:r>
        <w:t>0654*T(v9</w:t>
      </w:r>
      <w:r w:rsidR="00644CD5">
        <w:t>.</w:t>
      </w:r>
      <w:r>
        <w:t>u27) + 0</w:t>
      </w:r>
      <w:r w:rsidR="00644CD5">
        <w:t>.</w:t>
      </w:r>
      <w:r>
        <w:t>0619*T(v18</w:t>
      </w:r>
      <w:r w:rsidR="00644CD5">
        <w:t>.</w:t>
      </w:r>
      <w:r>
        <w:t>u19) + 0</w:t>
      </w:r>
      <w:r w:rsidR="00644CD5">
        <w:t>.</w:t>
      </w:r>
      <w:r>
        <w:t>0668*T(v19</w:t>
      </w:r>
      <w:r w:rsidR="00644CD5">
        <w:t>.</w:t>
      </w:r>
      <w:r>
        <w:t>u6) -0</w:t>
      </w:r>
      <w:r w:rsidR="00644CD5">
        <w:t>.</w:t>
      </w:r>
      <w:r>
        <w:t>0687*T(v5</w:t>
      </w:r>
      <w:r w:rsidR="00644CD5">
        <w:t>.</w:t>
      </w:r>
      <w:r>
        <w:t>u35) + 0</w:t>
      </w:r>
      <w:r w:rsidR="00644CD5">
        <w:t>.</w:t>
      </w:r>
      <w:r>
        <w:t>0646*T(v2</w:t>
      </w:r>
      <w:r w:rsidR="00644CD5">
        <w:t>.</w:t>
      </w:r>
      <w:r>
        <w:t>u33) + 0</w:t>
      </w:r>
      <w:r w:rsidR="00644CD5">
        <w:t>.</w:t>
      </w:r>
      <w:r>
        <w:t>0719*T(v9</w:t>
      </w:r>
      <w:r w:rsidR="00644CD5">
        <w:t>.</w:t>
      </w:r>
      <w:r>
        <w:t>u18) -0</w:t>
      </w:r>
      <w:r w:rsidR="00644CD5">
        <w:t>.</w:t>
      </w:r>
      <w:r>
        <w:t>0663*T(u4) + 0</w:t>
      </w:r>
      <w:r w:rsidR="00644CD5">
        <w:t>.</w:t>
      </w:r>
      <w:r>
        <w:t>0629*T(v19</w:t>
      </w:r>
      <w:r w:rsidR="00644CD5">
        <w:t>.</w:t>
      </w:r>
      <w:r>
        <w:t>u9) + 0</w:t>
      </w:r>
      <w:r w:rsidR="00644CD5">
        <w:t>.</w:t>
      </w:r>
      <w:r>
        <w:t>0731*T(v5</w:t>
      </w:r>
      <w:r w:rsidR="00644CD5">
        <w:t>.</w:t>
      </w:r>
      <w:r>
        <w:t>u3) + 0</w:t>
      </w:r>
      <w:r w:rsidR="00644CD5">
        <w:t>.</w:t>
      </w:r>
      <w:r>
        <w:t>0532*T(v11</w:t>
      </w:r>
      <w:r w:rsidR="00644CD5">
        <w:t>.</w:t>
      </w:r>
      <w:r>
        <w:t>u15) + 0</w:t>
      </w:r>
      <w:r w:rsidR="00644CD5">
        <w:t>.</w:t>
      </w:r>
      <w:r>
        <w:t>0501*T(v23</w:t>
      </w:r>
      <w:r w:rsidR="00644CD5">
        <w:t>.</w:t>
      </w:r>
      <w:r>
        <w:t>u14) -0</w:t>
      </w:r>
      <w:r w:rsidR="00644CD5">
        <w:t>.</w:t>
      </w:r>
      <w:r>
        <w:t>0763*T(v15</w:t>
      </w:r>
      <w:r w:rsidR="00644CD5">
        <w:t>.</w:t>
      </w:r>
      <w:r>
        <w:t>u1) -0</w:t>
      </w:r>
      <w:r w:rsidR="00644CD5">
        <w:t>.</w:t>
      </w:r>
      <w:r>
        <w:t>0528*T(v8</w:t>
      </w:r>
      <w:r w:rsidR="00644CD5">
        <w:t>.</w:t>
      </w:r>
      <w:r>
        <w:t>u31) + 0</w:t>
      </w:r>
      <w:r w:rsidR="00644CD5">
        <w:t>.</w:t>
      </w:r>
      <w:r>
        <w:t>0462*T(v28</w:t>
      </w:r>
      <w:r w:rsidR="00644CD5">
        <w:t>.</w:t>
      </w:r>
      <w:r>
        <w:t>u8) + 0</w:t>
      </w:r>
      <w:r w:rsidR="00644CD5">
        <w:t>.</w:t>
      </w:r>
      <w:r>
        <w:t>0486*T(v25</w:t>
      </w:r>
      <w:r w:rsidR="00644CD5">
        <w:t>.</w:t>
      </w:r>
      <w:r>
        <w:t>u16) -0</w:t>
      </w:r>
      <w:r w:rsidR="00644CD5">
        <w:t>.</w:t>
      </w:r>
      <w:r>
        <w:t>0507*T(v15</w:t>
      </w:r>
      <w:r w:rsidR="00644CD5">
        <w:t>.</w:t>
      </w:r>
      <w:r>
        <w:t>u25) -0</w:t>
      </w:r>
      <w:r w:rsidR="00644CD5">
        <w:t>.</w:t>
      </w:r>
      <w:r>
        <w:t>0478*T(v14</w:t>
      </w:r>
      <w:r w:rsidR="00644CD5">
        <w:t>.</w:t>
      </w:r>
      <w:r>
        <w:t>u28) -0</w:t>
      </w:r>
      <w:r w:rsidR="00644CD5">
        <w:t>.</w:t>
      </w:r>
      <w:r>
        <w:t>0438*T(v3</w:t>
      </w:r>
      <w:r w:rsidR="00644CD5">
        <w:t>.</w:t>
      </w:r>
      <w:r>
        <w:t>u37) + 0</w:t>
      </w:r>
      <w:r w:rsidR="00644CD5">
        <w:t>.</w:t>
      </w:r>
      <w:r>
        <w:t>0412*T(v17</w:t>
      </w:r>
      <w:r w:rsidR="00644CD5">
        <w:t>.</w:t>
      </w:r>
      <w:r>
        <w:t>u19) + 0</w:t>
      </w:r>
      <w:r w:rsidR="00644CD5">
        <w:t>.</w:t>
      </w:r>
      <w:r>
        <w:t>0414*T(v10</w:t>
      </w:r>
      <w:r w:rsidR="00644CD5">
        <w:t>.</w:t>
      </w:r>
      <w:r>
        <w:t>u21) + 0</w:t>
      </w:r>
      <w:r w:rsidR="00644CD5">
        <w:t>.</w:t>
      </w:r>
      <w:r>
        <w:t>0483*T(v1</w:t>
      </w:r>
      <w:r w:rsidR="00644CD5">
        <w:t>.</w:t>
      </w:r>
      <w:r>
        <w:t>u8) -0</w:t>
      </w:r>
      <w:r w:rsidR="00644CD5">
        <w:t>.</w:t>
      </w:r>
      <w:r>
        <w:t>0407*T(v31</w:t>
      </w:r>
      <w:r w:rsidR="00644CD5">
        <w:t>.</w:t>
      </w:r>
      <w:r>
        <w:t>u3) + 0</w:t>
      </w:r>
      <w:r w:rsidR="00644CD5">
        <w:t>.</w:t>
      </w:r>
      <w:r>
        <w:t>038*T(v37</w:t>
      </w:r>
      <w:r w:rsidR="00644CD5">
        <w:t>.</w:t>
      </w:r>
      <w:r>
        <w:t>u5) + 0</w:t>
      </w:r>
      <w:r w:rsidR="00644CD5">
        <w:t>.</w:t>
      </w:r>
      <w:r>
        <w:t>0414*T(v14</w:t>
      </w:r>
      <w:r w:rsidR="00644CD5">
        <w:t>.</w:t>
      </w:r>
      <w:r>
        <w:t>u19) + 0</w:t>
      </w:r>
      <w:r w:rsidR="00644CD5">
        <w:t>.</w:t>
      </w:r>
      <w:r>
        <w:t>0426*T(v4</w:t>
      </w:r>
      <w:r w:rsidR="00644CD5">
        <w:t>.</w:t>
      </w:r>
      <w:r>
        <w:t>u26) -0</w:t>
      </w:r>
      <w:r w:rsidR="00644CD5">
        <w:t>.</w:t>
      </w:r>
      <w:r>
        <w:t>0373*T(v32</w:t>
      </w:r>
      <w:r w:rsidR="00644CD5">
        <w:t>.</w:t>
      </w:r>
      <w:r>
        <w:t>u6) -0</w:t>
      </w:r>
      <w:r w:rsidR="00644CD5">
        <w:t>.</w:t>
      </w:r>
      <w:r>
        <w:t>0364*T(v11</w:t>
      </w:r>
      <w:r w:rsidR="00644CD5">
        <w:t>.</w:t>
      </w:r>
      <w:r>
        <w:t>u32) + 0</w:t>
      </w:r>
      <w:r w:rsidR="00644CD5">
        <w:t>.</w:t>
      </w:r>
      <w:r>
        <w:t>0322*T(v27</w:t>
      </w:r>
      <w:r w:rsidR="00644CD5">
        <w:t>.</w:t>
      </w:r>
      <w:r>
        <w:t>u14) + 0</w:t>
      </w:r>
      <w:r w:rsidR="00644CD5">
        <w:t>.</w:t>
      </w:r>
      <w:r>
        <w:t>0368*T(v16</w:t>
      </w:r>
      <w:r w:rsidR="00644CD5">
        <w:t>.</w:t>
      </w:r>
      <w:r>
        <w:t>u8) -0</w:t>
      </w:r>
      <w:r w:rsidR="00644CD5">
        <w:t>.</w:t>
      </w:r>
      <w:r>
        <w:t>0373*T(v9</w:t>
      </w:r>
      <w:r w:rsidR="00644CD5">
        <w:t>.</w:t>
      </w:r>
      <w:r>
        <w:t>u6) -0</w:t>
      </w:r>
      <w:r w:rsidR="00644CD5">
        <w:t>.</w:t>
      </w:r>
      <w:r>
        <w:t>0419*T(v20</w:t>
      </w:r>
      <w:r w:rsidR="00644CD5">
        <w:t>.</w:t>
      </w:r>
      <w:r>
        <w:t>u2) + 0</w:t>
      </w:r>
      <w:r w:rsidR="00644CD5">
        <w:t>.</w:t>
      </w:r>
      <w:r>
        <w:t>0416*T(v8</w:t>
      </w:r>
      <w:r w:rsidR="00644CD5">
        <w:t>.</w:t>
      </w:r>
      <w:r>
        <w:t>u4) + 0</w:t>
      </w:r>
      <w:r w:rsidR="00644CD5">
        <w:t>.</w:t>
      </w:r>
      <w:r>
        <w:t>0319*T(v26</w:t>
      </w:r>
      <w:r w:rsidR="00644CD5">
        <w:t>.</w:t>
      </w:r>
      <w:r>
        <w:t>u17) -0</w:t>
      </w:r>
      <w:r w:rsidR="00644CD5">
        <w:t>.</w:t>
      </w:r>
      <w:r>
        <w:t>0475*T(v4</w:t>
      </w:r>
      <w:r w:rsidR="00644CD5">
        <w:t>.</w:t>
      </w:r>
      <w:r>
        <w:t>u3) -0</w:t>
      </w:r>
      <w:r w:rsidR="00644CD5">
        <w:t>.</w:t>
      </w:r>
      <w:r>
        <w:t>0339*T(v23</w:t>
      </w:r>
      <w:r w:rsidR="00644CD5">
        <w:t>.</w:t>
      </w:r>
      <w:r>
        <w:t>u18) -0</w:t>
      </w:r>
      <w:r w:rsidR="00644CD5">
        <w:t>.</w:t>
      </w:r>
      <w:r>
        <w:t>0336*T(v20</w:t>
      </w:r>
      <w:r w:rsidR="00644CD5">
        <w:t>.</w:t>
      </w:r>
      <w:r>
        <w:t>u6) -0</w:t>
      </w:r>
      <w:r w:rsidR="00644CD5">
        <w:t>.</w:t>
      </w:r>
      <w:r>
        <w:t>0349*T(v4</w:t>
      </w:r>
      <w:r w:rsidR="00644CD5">
        <w:t>.</w:t>
      </w:r>
      <w:r>
        <w:t>u19) + 0</w:t>
      </w:r>
      <w:r w:rsidR="00644CD5">
        <w:t>.</w:t>
      </w:r>
      <w:r>
        <w:t>0285*T(v23</w:t>
      </w:r>
      <w:r w:rsidR="00644CD5">
        <w:t>.</w:t>
      </w:r>
      <w:r>
        <w:t>u17) + 0</w:t>
      </w:r>
      <w:r w:rsidR="00644CD5">
        <w:t>.</w:t>
      </w:r>
      <w:r>
        <w:t>0273*T(v8</w:t>
      </w:r>
      <w:r w:rsidR="00644CD5">
        <w:t>.</w:t>
      </w:r>
      <w:r>
        <w:t>u14) + 0</w:t>
      </w:r>
      <w:r w:rsidR="00644CD5">
        <w:t>.</w:t>
      </w:r>
      <w:r>
        <w:t>0225*T(v34</w:t>
      </w:r>
      <w:r w:rsidR="00644CD5">
        <w:t>.</w:t>
      </w:r>
      <w:r>
        <w:t>u8) + 0</w:t>
      </w:r>
      <w:r w:rsidR="00644CD5">
        <w:t>.</w:t>
      </w:r>
      <w:r>
        <w:t>0252*T(v26</w:t>
      </w:r>
      <w:r w:rsidR="00644CD5">
        <w:t>.</w:t>
      </w:r>
      <w:r>
        <w:t>u4) -0</w:t>
      </w:r>
      <w:r w:rsidR="00644CD5">
        <w:t>.</w:t>
      </w:r>
      <w:r>
        <w:t>0224*T(v25</w:t>
      </w:r>
      <w:r w:rsidR="00644CD5">
        <w:t>.</w:t>
      </w:r>
      <w:r>
        <w:t>u9) + 0</w:t>
      </w:r>
      <w:r w:rsidR="00644CD5">
        <w:t>.</w:t>
      </w:r>
      <w:r>
        <w:t>0217*T(v18</w:t>
      </w:r>
      <w:r w:rsidR="00644CD5">
        <w:t>.</w:t>
      </w:r>
      <w:r>
        <w:t>u23) + 0</w:t>
      </w:r>
      <w:r w:rsidR="00644CD5">
        <w:t>.</w:t>
      </w:r>
      <w:r>
        <w:t>0225*T(v27</w:t>
      </w:r>
      <w:r w:rsidR="00644CD5">
        <w:t>.</w:t>
      </w:r>
      <w:r>
        <w:t>u6) -0</w:t>
      </w:r>
      <w:r w:rsidR="00644CD5">
        <w:t>.</w:t>
      </w:r>
      <w:r>
        <w:t>0213*T(v29</w:t>
      </w:r>
      <w:r w:rsidR="00644CD5">
        <w:t>.</w:t>
      </w:r>
      <w:r>
        <w:t>u7) -0</w:t>
      </w:r>
      <w:r w:rsidR="00644CD5">
        <w:t>.</w:t>
      </w:r>
      <w:r>
        <w:t>0199*T(v26</w:t>
      </w:r>
      <w:r w:rsidR="00644CD5">
        <w:t>.</w:t>
      </w:r>
      <w:r>
        <w:t>u15) -0</w:t>
      </w:r>
      <w:r w:rsidR="00644CD5">
        <w:t>.</w:t>
      </w:r>
      <w:r>
        <w:t>0209*T(v16</w:t>
      </w:r>
      <w:r w:rsidR="00644CD5">
        <w:t>.</w:t>
      </w:r>
      <w:r>
        <w:t>u10) + 0</w:t>
      </w:r>
      <w:r w:rsidR="00644CD5">
        <w:t>.</w:t>
      </w:r>
      <w:r>
        <w:t>0219*T(v35</w:t>
      </w:r>
      <w:r w:rsidR="00644CD5">
        <w:t>.</w:t>
      </w:r>
      <w:r>
        <w:t>u3) -0</w:t>
      </w:r>
      <w:r w:rsidR="00644CD5">
        <w:t>.</w:t>
      </w:r>
      <w:r>
        <w:t>0199*T(v12</w:t>
      </w:r>
      <w:r w:rsidR="00644CD5">
        <w:t>.</w:t>
      </w:r>
      <w:r>
        <w:t>u28) -0</w:t>
      </w:r>
      <w:r w:rsidR="00644CD5">
        <w:t>.</w:t>
      </w:r>
      <w:r>
        <w:t>025*T(v6</w:t>
      </w:r>
      <w:r w:rsidR="00644CD5">
        <w:t>.</w:t>
      </w:r>
      <w:r>
        <w:t>u4) + 0</w:t>
      </w:r>
      <w:r w:rsidR="00644CD5">
        <w:t>.</w:t>
      </w:r>
      <w:r>
        <w:t>0152*T(u23) -0</w:t>
      </w:r>
      <w:r w:rsidR="00644CD5">
        <w:t>.</w:t>
      </w:r>
      <w:r>
        <w:t>0197*T(v11</w:t>
      </w:r>
      <w:r w:rsidR="00644CD5">
        <w:t>.</w:t>
      </w:r>
      <w:r>
        <w:t>u24) -0</w:t>
      </w:r>
      <w:r w:rsidR="00644CD5">
        <w:t>.</w:t>
      </w:r>
      <w:r>
        <w:t>0169*T(v4) + 0</w:t>
      </w:r>
      <w:r w:rsidR="00644CD5">
        <w:t>.</w:t>
      </w:r>
      <w:r>
        <w:t>0203*T(v10</w:t>
      </w:r>
      <w:r w:rsidR="00644CD5">
        <w:t>.</w:t>
      </w:r>
      <w:r>
        <w:t>u6) -0</w:t>
      </w:r>
      <w:r w:rsidR="00644CD5">
        <w:t>.</w:t>
      </w:r>
      <w:r>
        <w:t>0185*T(v9</w:t>
      </w:r>
      <w:r w:rsidR="00644CD5">
        <w:t>.</w:t>
      </w:r>
      <w:r>
        <w:t>u12) -0</w:t>
      </w:r>
      <w:r w:rsidR="00644CD5">
        <w:t>.</w:t>
      </w:r>
      <w:r>
        <w:t>0326*T(v1</w:t>
      </w:r>
      <w:r w:rsidR="00644CD5">
        <w:t>.</w:t>
      </w:r>
      <w:r>
        <w:t>u2) -0</w:t>
      </w:r>
      <w:r w:rsidR="00644CD5">
        <w:t>.</w:t>
      </w:r>
      <w:r>
        <w:t>0165*T(v9</w:t>
      </w:r>
      <w:r w:rsidR="00644CD5">
        <w:t>.</w:t>
      </w:r>
      <w:r>
        <w:t>u7) -0</w:t>
      </w:r>
      <w:r w:rsidR="00644CD5">
        <w:t>.</w:t>
      </w:r>
      <w:r>
        <w:t>0148*T(v2</w:t>
      </w:r>
      <w:r w:rsidR="00644CD5">
        <w:t>.</w:t>
      </w:r>
      <w:r>
        <w:t>u22) -0</w:t>
      </w:r>
      <w:r w:rsidR="00644CD5">
        <w:t>.</w:t>
      </w:r>
      <w:r>
        <w:t>0154*T(v3</w:t>
      </w:r>
      <w:r w:rsidR="00644CD5">
        <w:t>.</w:t>
      </w:r>
      <w:r>
        <w:t>u16) -0</w:t>
      </w:r>
      <w:r w:rsidR="00644CD5">
        <w:t>.</w:t>
      </w:r>
      <w:r>
        <w:t>0153*T(v30</w:t>
      </w:r>
      <w:r w:rsidR="00644CD5">
        <w:t>.</w:t>
      </w:r>
      <w:r>
        <w:t>u1) -0</w:t>
      </w:r>
      <w:r w:rsidR="00644CD5">
        <w:t>.</w:t>
      </w:r>
      <w:r>
        <w:t>0113*T(v33</w:t>
      </w:r>
      <w:r w:rsidR="00644CD5">
        <w:t>.</w:t>
      </w:r>
      <w:r>
        <w:t>u10) + 0</w:t>
      </w:r>
      <w:r w:rsidR="00644CD5">
        <w:t>.</w:t>
      </w:r>
      <w:r>
        <w:t>0124*T(v11</w:t>
      </w:r>
      <w:r w:rsidR="00644CD5">
        <w:t>.</w:t>
      </w:r>
      <w:r>
        <w:t>u19) -0</w:t>
      </w:r>
      <w:r w:rsidR="00644CD5">
        <w:t>.</w:t>
      </w:r>
      <w:r>
        <w:t>013*T(v18</w:t>
      </w:r>
      <w:r w:rsidR="00644CD5">
        <w:t>.</w:t>
      </w:r>
      <w:r>
        <w:t>u5) -0</w:t>
      </w:r>
      <w:r w:rsidR="00644CD5">
        <w:t>.</w:t>
      </w:r>
      <w:r>
        <w:t>0123*T(v22</w:t>
      </w:r>
      <w:r w:rsidR="00644CD5">
        <w:t>.</w:t>
      </w:r>
      <w:r>
        <w:t>u9) -0</w:t>
      </w:r>
      <w:r w:rsidR="00644CD5">
        <w:t>.</w:t>
      </w:r>
      <w:r>
        <w:t>0117*T(v20</w:t>
      </w:r>
      <w:r w:rsidR="00644CD5">
        <w:t>.</w:t>
      </w:r>
      <w:r>
        <w:t>u5) + 0</w:t>
      </w:r>
      <w:r w:rsidR="00644CD5">
        <w:t>.</w:t>
      </w:r>
      <w:r>
        <w:t>00958*T(v34</w:t>
      </w:r>
      <w:r w:rsidR="00644CD5">
        <w:t>.</w:t>
      </w:r>
      <w:r>
        <w:t>u9) -0</w:t>
      </w:r>
      <w:r w:rsidR="00644CD5">
        <w:t>.</w:t>
      </w:r>
      <w:r>
        <w:t>00889*T(v26</w:t>
      </w:r>
      <w:r w:rsidR="00644CD5">
        <w:t>.</w:t>
      </w:r>
      <w:r>
        <w:t>u14) -0</w:t>
      </w:r>
      <w:r w:rsidR="00644CD5">
        <w:t>.</w:t>
      </w:r>
      <w:r>
        <w:t>00907*T(v14</w:t>
      </w:r>
      <w:r w:rsidR="00644CD5">
        <w:t>.</w:t>
      </w:r>
      <w:r>
        <w:t>u25) -0</w:t>
      </w:r>
      <w:r w:rsidR="00644CD5">
        <w:t>.</w:t>
      </w:r>
      <w:r>
        <w:t>00855*T(v12</w:t>
      </w:r>
      <w:r w:rsidR="00644CD5">
        <w:t>.</w:t>
      </w:r>
      <w:r>
        <w:t>u30) -0</w:t>
      </w:r>
      <w:r w:rsidR="00644CD5">
        <w:t>.</w:t>
      </w:r>
      <w:r>
        <w:t>00932*T(v27</w:t>
      </w:r>
      <w:r w:rsidR="00644CD5">
        <w:t>.</w:t>
      </w:r>
      <w:r>
        <w:t>u2) + 0</w:t>
      </w:r>
      <w:r w:rsidR="00644CD5">
        <w:t>.</w:t>
      </w:r>
      <w:r>
        <w:t>00651*T(u9) + 0</w:t>
      </w:r>
      <w:r w:rsidR="00644CD5">
        <w:t>.</w:t>
      </w:r>
      <w:r>
        <w:t>00627*T(v15</w:t>
      </w:r>
      <w:r w:rsidR="00644CD5">
        <w:t>.</w:t>
      </w:r>
      <w:r>
        <w:t>u21) + 0</w:t>
      </w:r>
      <w:r w:rsidR="00644CD5">
        <w:t>.</w:t>
      </w:r>
      <w:r>
        <w:t>00451*T(v6</w:t>
      </w:r>
      <w:r w:rsidR="00644CD5">
        <w:t>.</w:t>
      </w:r>
      <w:r>
        <w:t>u13) -0</w:t>
      </w:r>
      <w:r w:rsidR="00644CD5">
        <w:t>.</w:t>
      </w:r>
      <w:r>
        <w:t>00364*T(v14</w:t>
      </w:r>
      <w:r w:rsidR="00644CD5">
        <w:t>.</w:t>
      </w:r>
      <w:r>
        <w:t>u1) -0</w:t>
      </w:r>
      <w:r w:rsidR="00644CD5">
        <w:t>.</w:t>
      </w:r>
      <w:r>
        <w:t>00266*T(v3) -0</w:t>
      </w:r>
      <w:r w:rsidR="00644CD5">
        <w:t>.</w:t>
      </w:r>
      <w:r>
        <w:t>00138*T(v35</w:t>
      </w:r>
      <w:r w:rsidR="00644CD5">
        <w:t>.</w:t>
      </w:r>
      <w:r>
        <w:t>u8) -0</w:t>
      </w:r>
      <w:r w:rsidR="00644CD5">
        <w:t>.</w:t>
      </w:r>
      <w:r>
        <w:t>00111*T(v3</w:t>
      </w:r>
      <w:r w:rsidR="00644CD5">
        <w:t>.</w:t>
      </w:r>
      <w:r>
        <w:t>u34) + 0</w:t>
      </w:r>
      <w:r w:rsidR="00644CD5">
        <w:t>.</w:t>
      </w:r>
      <w:r>
        <w:t>000909*T(v16</w:t>
      </w:r>
      <w:r w:rsidR="00644CD5">
        <w:t>.</w:t>
      </w:r>
      <w:r>
        <w:t>u15) + 0</w:t>
      </w:r>
      <w:r w:rsidR="00644CD5">
        <w:t>.</w:t>
      </w:r>
      <w:r>
        <w:t>000795*T(v7</w:t>
      </w:r>
      <w:r w:rsidR="00644CD5">
        <w:t>.</w:t>
      </w:r>
      <w:r>
        <w:t>u23) + 0</w:t>
      </w:r>
      <w:r w:rsidR="00644CD5">
        <w:t>.</w:t>
      </w:r>
      <w:r>
        <w:t>000614*T(v27</w:t>
      </w:r>
      <w:r w:rsidR="00644CD5">
        <w:t>.</w:t>
      </w:r>
      <w:r>
        <w:t>u12) + 6</w:t>
      </w:r>
      <w:r w:rsidR="00644CD5">
        <w:t>.</w:t>
      </w:r>
      <w:r>
        <w:t>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120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526*T(u5) + 22</w:t>
      </w:r>
      <w:r w:rsidR="00644CD5">
        <w:t>.</w:t>
      </w:r>
      <w:r>
        <w:t>2*Length + 0</w:t>
      </w:r>
      <w:r w:rsidR="00644CD5">
        <w:t>.</w:t>
      </w:r>
      <w:r>
        <w:t>774*T(v16</w:t>
      </w:r>
      <w:r w:rsidR="00644CD5">
        <w:t>.</w:t>
      </w:r>
      <w:r>
        <w:t>u2) + 0</w:t>
      </w:r>
      <w:r w:rsidR="00644CD5">
        <w:t>.</w:t>
      </w:r>
      <w:r>
        <w:t>382*T(v25) -0</w:t>
      </w:r>
      <w:r w:rsidR="00644CD5">
        <w:t>.</w:t>
      </w:r>
      <w:r>
        <w:t>263*T(v26</w:t>
      </w:r>
      <w:r w:rsidR="00644CD5">
        <w:t>.</w:t>
      </w:r>
      <w:r>
        <w:t>u14) + 0</w:t>
      </w:r>
      <w:r w:rsidR="00644CD5">
        <w:t>.</w:t>
      </w:r>
      <w:r>
        <w:t>0227*T(v6) -0</w:t>
      </w:r>
      <w:r w:rsidR="00644CD5">
        <w:t>.</w:t>
      </w:r>
      <w:r>
        <w:t>417*T(v25</w:t>
      </w:r>
      <w:r w:rsidR="00644CD5">
        <w:t>.</w:t>
      </w:r>
      <w:r>
        <w:t>u3) -0</w:t>
      </w:r>
      <w:r w:rsidR="00644CD5">
        <w:t>.</w:t>
      </w:r>
      <w:r>
        <w:t>271*T(v4</w:t>
      </w:r>
      <w:r w:rsidR="00644CD5">
        <w:t>.</w:t>
      </w:r>
      <w:r>
        <w:t>u7) + 0</w:t>
      </w:r>
      <w:r w:rsidR="00644CD5">
        <w:t>.</w:t>
      </w:r>
      <w:r>
        <w:t>268*T(v31</w:t>
      </w:r>
      <w:r w:rsidR="00644CD5">
        <w:t>.</w:t>
      </w:r>
      <w:r>
        <w:t>u10) -0</w:t>
      </w:r>
      <w:r w:rsidR="00644CD5">
        <w:t>.</w:t>
      </w:r>
      <w:r>
        <w:t>382*T(v13</w:t>
      </w:r>
      <w:r w:rsidR="00644CD5">
        <w:t>.</w:t>
      </w:r>
      <w:r>
        <w:t>u20) + 0</w:t>
      </w:r>
      <w:r w:rsidR="00644CD5">
        <w:t>.</w:t>
      </w:r>
      <w:r>
        <w:t>677*T(v16</w:t>
      </w:r>
      <w:r w:rsidR="00644CD5">
        <w:t>.</w:t>
      </w:r>
      <w:r>
        <w:t>u6) -0</w:t>
      </w:r>
      <w:r w:rsidR="00644CD5">
        <w:t>.</w:t>
      </w:r>
      <w:r>
        <w:t>419*T(v7</w:t>
      </w:r>
      <w:r w:rsidR="00644CD5">
        <w:t>.</w:t>
      </w:r>
      <w:r>
        <w:t>u6) -1</w:t>
      </w:r>
      <w:r w:rsidR="00644CD5">
        <w:t>.</w:t>
      </w:r>
      <w:r>
        <w:t>06*T(v8</w:t>
      </w:r>
      <w:r w:rsidR="00644CD5">
        <w:t>.</w:t>
      </w:r>
      <w:r>
        <w:t>u3) + 0</w:t>
      </w:r>
      <w:r w:rsidR="00644CD5">
        <w:t>.</w:t>
      </w:r>
      <w:r>
        <w:t>216*T(v1</w:t>
      </w:r>
      <w:r w:rsidR="00644CD5">
        <w:t>.</w:t>
      </w:r>
      <w:r>
        <w:t>u9) -0</w:t>
      </w:r>
      <w:r w:rsidR="00644CD5">
        <w:t>.</w:t>
      </w:r>
      <w:r>
        <w:t>257*T(v4</w:t>
      </w:r>
      <w:r w:rsidR="00644CD5">
        <w:t>.</w:t>
      </w:r>
      <w:r>
        <w:t>u5) -0</w:t>
      </w:r>
      <w:r w:rsidR="00644CD5">
        <w:t>.</w:t>
      </w:r>
      <w:r>
        <w:t>806*T(v4</w:t>
      </w:r>
      <w:r w:rsidR="00644CD5">
        <w:t>.</w:t>
      </w:r>
      <w:r>
        <w:t>u23) + 0</w:t>
      </w:r>
      <w:r w:rsidR="00644CD5">
        <w:t>.</w:t>
      </w:r>
      <w:r>
        <w:t>266*T(v1</w:t>
      </w:r>
      <w:r w:rsidR="00644CD5">
        <w:t>.</w:t>
      </w:r>
      <w:r>
        <w:t>u11) + 0</w:t>
      </w:r>
      <w:r w:rsidR="00644CD5">
        <w:t>.</w:t>
      </w:r>
      <w:r>
        <w:t>287*T(v8</w:t>
      </w:r>
      <w:r w:rsidR="00644CD5">
        <w:t>.</w:t>
      </w:r>
      <w:r>
        <w:t>u2) -</w:t>
      </w:r>
      <w:r>
        <w:lastRenderedPageBreak/>
        <w:t>0</w:t>
      </w:r>
      <w:r w:rsidR="00644CD5">
        <w:t>.</w:t>
      </w:r>
      <w:r>
        <w:t>622*T(v26</w:t>
      </w:r>
      <w:r w:rsidR="00644CD5">
        <w:t>.</w:t>
      </w:r>
      <w:r>
        <w:t>u10) -0</w:t>
      </w:r>
      <w:r w:rsidR="00644CD5">
        <w:t>.</w:t>
      </w:r>
      <w:r>
        <w:t>36*T(v3</w:t>
      </w:r>
      <w:r w:rsidR="00644CD5">
        <w:t>.</w:t>
      </w:r>
      <w:r>
        <w:t>u10) + 0</w:t>
      </w:r>
      <w:r w:rsidR="00644CD5">
        <w:t>.</w:t>
      </w:r>
      <w:r>
        <w:t>413*T(v4</w:t>
      </w:r>
      <w:r w:rsidR="00644CD5">
        <w:t>.</w:t>
      </w:r>
      <w:r>
        <w:t>u28) -0</w:t>
      </w:r>
      <w:r w:rsidR="00644CD5">
        <w:t>.</w:t>
      </w:r>
      <w:r>
        <w:t>124*T(v13) + 0</w:t>
      </w:r>
      <w:r w:rsidR="00644CD5">
        <w:t>.</w:t>
      </w:r>
      <w:r>
        <w:t>371*T(v29</w:t>
      </w:r>
      <w:r w:rsidR="00644CD5">
        <w:t>.</w:t>
      </w:r>
      <w:r>
        <w:t>u3) + 0</w:t>
      </w:r>
      <w:r w:rsidR="00644CD5">
        <w:t>.</w:t>
      </w:r>
      <w:r>
        <w:t>344*T(v4</w:t>
      </w:r>
      <w:r w:rsidR="00644CD5">
        <w:t>.</w:t>
      </w:r>
      <w:r>
        <w:t>u16) -0</w:t>
      </w:r>
      <w:r w:rsidR="00644CD5">
        <w:t>.</w:t>
      </w:r>
      <w:r>
        <w:t>317*T(v14</w:t>
      </w:r>
      <w:r w:rsidR="00644CD5">
        <w:t>.</w:t>
      </w:r>
      <w:r>
        <w:t>u28) -9</w:t>
      </w:r>
      <w:r w:rsidR="00644CD5">
        <w:t>.</w:t>
      </w:r>
      <w:r>
        <w:t>82*Length^2 -0</w:t>
      </w:r>
      <w:r w:rsidR="00644CD5">
        <w:t>.</w:t>
      </w:r>
      <w:r>
        <w:t>215*T(v18</w:t>
      </w:r>
      <w:r w:rsidR="00644CD5">
        <w:t>.</w:t>
      </w:r>
      <w:r>
        <w:t>u15) -0</w:t>
      </w:r>
      <w:r w:rsidR="00644CD5">
        <w:t>.</w:t>
      </w:r>
      <w:r>
        <w:t>149*T(v30</w:t>
      </w:r>
      <w:r w:rsidR="00644CD5">
        <w:t>.</w:t>
      </w:r>
      <w:r>
        <w:t>u11) -0</w:t>
      </w:r>
      <w:r w:rsidR="00644CD5">
        <w:t>.</w:t>
      </w:r>
      <w:r>
        <w:t>529*NumPositive -0</w:t>
      </w:r>
      <w:r w:rsidR="00644CD5">
        <w:t>.</w:t>
      </w:r>
      <w:r>
        <w:t>318*T(v18</w:t>
      </w:r>
      <w:r w:rsidR="00644CD5">
        <w:t>.</w:t>
      </w:r>
      <w:r>
        <w:t>u12) -0</w:t>
      </w:r>
      <w:r w:rsidR="00644CD5">
        <w:t>.</w:t>
      </w:r>
      <w:r>
        <w:t>423*T(v9</w:t>
      </w:r>
      <w:r w:rsidR="00644CD5">
        <w:t>.</w:t>
      </w:r>
      <w:r>
        <w:t>u24) + 0</w:t>
      </w:r>
      <w:r w:rsidR="00644CD5">
        <w:t>.</w:t>
      </w:r>
      <w:r>
        <w:t>511*T(v17</w:t>
      </w:r>
      <w:r w:rsidR="00644CD5">
        <w:t>.</w:t>
      </w:r>
      <w:r>
        <w:t>u20) + 0</w:t>
      </w:r>
      <w:r w:rsidR="00644CD5">
        <w:t>.</w:t>
      </w:r>
      <w:r>
        <w:t>229*T(v7</w:t>
      </w:r>
      <w:r w:rsidR="00644CD5">
        <w:t>.</w:t>
      </w:r>
      <w:r>
        <w:t>u18) -0</w:t>
      </w:r>
      <w:r w:rsidR="00644CD5">
        <w:t>.</w:t>
      </w:r>
      <w:r>
        <w:t>151*T(v8</w:t>
      </w:r>
      <w:r w:rsidR="00644CD5">
        <w:t>.</w:t>
      </w:r>
      <w:r>
        <w:t>u8) -0</w:t>
      </w:r>
      <w:r w:rsidR="00644CD5">
        <w:t>.</w:t>
      </w:r>
      <w:r>
        <w:t>197*T(v8</w:t>
      </w:r>
      <w:r w:rsidR="00644CD5">
        <w:t>.</w:t>
      </w:r>
      <w:r>
        <w:t>u7) + 0</w:t>
      </w:r>
      <w:r w:rsidR="00644CD5">
        <w:t>.</w:t>
      </w:r>
      <w:r>
        <w:t>548*T(v1</w:t>
      </w:r>
      <w:r w:rsidR="00644CD5">
        <w:t>.</w:t>
      </w:r>
      <w:r>
        <w:t>u20) + 0</w:t>
      </w:r>
      <w:r w:rsidR="00644CD5">
        <w:t>.</w:t>
      </w:r>
      <w:r>
        <w:t>372*T(v5</w:t>
      </w:r>
      <w:r w:rsidR="00644CD5">
        <w:t>.</w:t>
      </w:r>
      <w:r>
        <w:t>u10) -0</w:t>
      </w:r>
      <w:r w:rsidR="00644CD5">
        <w:t>.</w:t>
      </w:r>
      <w:r>
        <w:t>56*T(v21</w:t>
      </w:r>
      <w:r w:rsidR="00644CD5">
        <w:t>.</w:t>
      </w:r>
      <w:r>
        <w:t>u1) + 0</w:t>
      </w:r>
      <w:r w:rsidR="00644CD5">
        <w:t>.</w:t>
      </w:r>
      <w:r>
        <w:t>191*T(v23) -0</w:t>
      </w:r>
      <w:r w:rsidR="00644CD5">
        <w:t>.</w:t>
      </w:r>
      <w:r>
        <w:t>212*T(v17</w:t>
      </w:r>
      <w:r w:rsidR="00644CD5">
        <w:t>.</w:t>
      </w:r>
      <w:r>
        <w:t>u8) + 0</w:t>
      </w:r>
      <w:r w:rsidR="00644CD5">
        <w:t>.</w:t>
      </w:r>
      <w:r>
        <w:t>0587*T(v20</w:t>
      </w:r>
      <w:r w:rsidR="00644CD5">
        <w:t>.</w:t>
      </w:r>
      <w:r>
        <w:t>u9) -0</w:t>
      </w:r>
      <w:r w:rsidR="00644CD5">
        <w:t>.</w:t>
      </w:r>
      <w:r>
        <w:t>314*T(v25</w:t>
      </w:r>
      <w:r w:rsidR="00644CD5">
        <w:t>.</w:t>
      </w:r>
      <w:r>
        <w:t>u8) -0</w:t>
      </w:r>
      <w:r w:rsidR="00644CD5">
        <w:t>.</w:t>
      </w:r>
      <w:r>
        <w:t>406*T(v35</w:t>
      </w:r>
      <w:r w:rsidR="00644CD5">
        <w:t>.</w:t>
      </w:r>
      <w:r>
        <w:t>u2) -0</w:t>
      </w:r>
      <w:r w:rsidR="00644CD5">
        <w:t>.</w:t>
      </w:r>
      <w:r>
        <w:t>676*T(v29</w:t>
      </w:r>
      <w:r w:rsidR="00644CD5">
        <w:t>.</w:t>
      </w:r>
      <w:r>
        <w:t>u1) + 0</w:t>
      </w:r>
      <w:r w:rsidR="00644CD5">
        <w:t>.</w:t>
      </w:r>
      <w:r>
        <w:t>491*T(v6</w:t>
      </w:r>
      <w:r w:rsidR="00644CD5">
        <w:t>.</w:t>
      </w:r>
      <w:r>
        <w:t>u28) + 0</w:t>
      </w:r>
      <w:r w:rsidR="00644CD5">
        <w:t>.</w:t>
      </w:r>
      <w:r>
        <w:t>349*T(v2</w:t>
      </w:r>
      <w:r w:rsidR="00644CD5">
        <w:t>.</w:t>
      </w:r>
      <w:r>
        <w:t>u7) -0</w:t>
      </w:r>
      <w:r w:rsidR="00644CD5">
        <w:t>.</w:t>
      </w:r>
      <w:r>
        <w:t>313*T(v9</w:t>
      </w:r>
      <w:r w:rsidR="00644CD5">
        <w:t>.</w:t>
      </w:r>
      <w:r>
        <w:t>u4) + 0</w:t>
      </w:r>
      <w:r w:rsidR="00644CD5">
        <w:t>.</w:t>
      </w:r>
      <w:r>
        <w:t>317*T(v21</w:t>
      </w:r>
      <w:r w:rsidR="00644CD5">
        <w:t>.</w:t>
      </w:r>
      <w:r>
        <w:t>u22) + 0</w:t>
      </w:r>
      <w:r w:rsidR="00644CD5">
        <w:t>.</w:t>
      </w:r>
      <w:r>
        <w:t>283*T(v14</w:t>
      </w:r>
      <w:r w:rsidR="00644CD5">
        <w:t>.</w:t>
      </w:r>
      <w:r>
        <w:t>u7) + 0</w:t>
      </w:r>
      <w:r w:rsidR="00644CD5">
        <w:t>.</w:t>
      </w:r>
      <w:r>
        <w:t>286*T(v20</w:t>
      </w:r>
      <w:r w:rsidR="00644CD5">
        <w:t>.</w:t>
      </w:r>
      <w:r>
        <w:t>u10) + 0</w:t>
      </w:r>
      <w:r w:rsidR="00644CD5">
        <w:t>.</w:t>
      </w:r>
      <w:r>
        <w:t>372*T(v14</w:t>
      </w:r>
      <w:r w:rsidR="00644CD5">
        <w:t>.</w:t>
      </w:r>
      <w:r>
        <w:t>u8) + 0</w:t>
      </w:r>
      <w:r w:rsidR="00644CD5">
        <w:t>.</w:t>
      </w:r>
      <w:r>
        <w:t>349*T(v8</w:t>
      </w:r>
      <w:r w:rsidR="00644CD5">
        <w:t>.</w:t>
      </w:r>
      <w:r>
        <w:t>u27) + 0</w:t>
      </w:r>
      <w:r w:rsidR="00644CD5">
        <w:t>.</w:t>
      </w:r>
      <w:r>
        <w:t>269*T(v17</w:t>
      </w:r>
      <w:r w:rsidR="00644CD5">
        <w:t>.</w:t>
      </w:r>
      <w:r>
        <w:t>u9) -0</w:t>
      </w:r>
      <w:r w:rsidR="00644CD5">
        <w:t>.</w:t>
      </w:r>
      <w:r>
        <w:t>536*T(v1</w:t>
      </w:r>
      <w:r w:rsidR="00644CD5">
        <w:t>.</w:t>
      </w:r>
      <w:r>
        <w:t>u33) + 0</w:t>
      </w:r>
      <w:r w:rsidR="00644CD5">
        <w:t>.</w:t>
      </w:r>
      <w:r>
        <w:t>432*T(v3</w:t>
      </w:r>
      <w:r w:rsidR="00644CD5">
        <w:t>.</w:t>
      </w:r>
      <w:r>
        <w:t>u12) + 0</w:t>
      </w:r>
      <w:r w:rsidR="00644CD5">
        <w:t>.</w:t>
      </w:r>
      <w:r>
        <w:t>512*T(v14</w:t>
      </w:r>
      <w:r w:rsidR="00644CD5">
        <w:t>.</w:t>
      </w:r>
      <w:r>
        <w:t>u5) -0</w:t>
      </w:r>
      <w:r w:rsidR="00644CD5">
        <w:t>.</w:t>
      </w:r>
      <w:r>
        <w:t>307*T(v36</w:t>
      </w:r>
      <w:r w:rsidR="00644CD5">
        <w:t>.</w:t>
      </w:r>
      <w:r>
        <w:t>u7) -0</w:t>
      </w:r>
      <w:r w:rsidR="00644CD5">
        <w:t>.</w:t>
      </w:r>
      <w:r>
        <w:t>345*T(v1</w:t>
      </w:r>
      <w:r w:rsidR="00644CD5">
        <w:t>.</w:t>
      </w:r>
      <w:r>
        <w:t>u5) -0</w:t>
      </w:r>
      <w:r w:rsidR="00644CD5">
        <w:t>.</w:t>
      </w:r>
      <w:r>
        <w:t>571*T(v22</w:t>
      </w:r>
      <w:r w:rsidR="00644CD5">
        <w:t>.</w:t>
      </w:r>
      <w:r>
        <w:t>u19) + 0</w:t>
      </w:r>
      <w:r w:rsidR="00644CD5">
        <w:t>.</w:t>
      </w:r>
      <w:r>
        <w:t>213*T(u37) + 0</w:t>
      </w:r>
      <w:r w:rsidR="00644CD5">
        <w:t>.</w:t>
      </w:r>
      <w:r>
        <w:t>323*T(v19</w:t>
      </w:r>
      <w:r w:rsidR="00644CD5">
        <w:t>.</w:t>
      </w:r>
      <w:r>
        <w:t>u22) -0</w:t>
      </w:r>
      <w:r w:rsidR="00644CD5">
        <w:t>.</w:t>
      </w:r>
      <w:r>
        <w:t>183*T(v2) + 0</w:t>
      </w:r>
      <w:r w:rsidR="00644CD5">
        <w:t>.</w:t>
      </w:r>
      <w:r>
        <w:t>304*T(v7</w:t>
      </w:r>
      <w:r w:rsidR="00644CD5">
        <w:t>.</w:t>
      </w:r>
      <w:r>
        <w:t>u13) + 0</w:t>
      </w:r>
      <w:r w:rsidR="00644CD5">
        <w:t>.</w:t>
      </w:r>
      <w:r>
        <w:t>278*T(v18</w:t>
      </w:r>
      <w:r w:rsidR="00644CD5">
        <w:t>.</w:t>
      </w:r>
      <w:r>
        <w:t>u19) + 0</w:t>
      </w:r>
      <w:r w:rsidR="00644CD5">
        <w:t>.</w:t>
      </w:r>
      <w:r>
        <w:t>5*T(v6</w:t>
      </w:r>
      <w:r w:rsidR="00644CD5">
        <w:t>.</w:t>
      </w:r>
      <w:r>
        <w:t>u11) -0</w:t>
      </w:r>
      <w:r w:rsidR="00644CD5">
        <w:t>.</w:t>
      </w:r>
      <w:r>
        <w:t>259*T(v4</w:t>
      </w:r>
      <w:r w:rsidR="00644CD5">
        <w:t>.</w:t>
      </w:r>
      <w:r>
        <w:t>u29) -0</w:t>
      </w:r>
      <w:r w:rsidR="00644CD5">
        <w:t>.</w:t>
      </w:r>
      <w:r>
        <w:t>577*T(v21</w:t>
      </w:r>
      <w:r w:rsidR="00644CD5">
        <w:t>.</w:t>
      </w:r>
      <w:r>
        <w:t>u12) + 0</w:t>
      </w:r>
      <w:r w:rsidR="00644CD5">
        <w:t>.</w:t>
      </w:r>
      <w:r>
        <w:t>236*T(v16</w:t>
      </w:r>
      <w:r w:rsidR="00644CD5">
        <w:t>.</w:t>
      </w:r>
      <w:r>
        <w:t>u12) + 0</w:t>
      </w:r>
      <w:r w:rsidR="00644CD5">
        <w:t>.</w:t>
      </w:r>
      <w:r>
        <w:t>245*T(u24) -0</w:t>
      </w:r>
      <w:r w:rsidR="00644CD5">
        <w:t>.</w:t>
      </w:r>
      <w:r>
        <w:t>375*T(v1</w:t>
      </w:r>
      <w:r w:rsidR="00644CD5">
        <w:t>.</w:t>
      </w:r>
      <w:r>
        <w:t>u31) + 0</w:t>
      </w:r>
      <w:r w:rsidR="00644CD5">
        <w:t>.</w:t>
      </w:r>
      <w:r>
        <w:t>209*T(v23</w:t>
      </w:r>
      <w:r w:rsidR="00644CD5">
        <w:t>.</w:t>
      </w:r>
      <w:r>
        <w:t>u8) + 0</w:t>
      </w:r>
      <w:r w:rsidR="00644CD5">
        <w:t>.</w:t>
      </w:r>
      <w:r>
        <w:t>107*MW -0</w:t>
      </w:r>
      <w:r w:rsidR="00644CD5">
        <w:t>.</w:t>
      </w:r>
      <w:r>
        <w:t>241*T(v16</w:t>
      </w:r>
      <w:r w:rsidR="00644CD5">
        <w:t>.</w:t>
      </w:r>
      <w:r>
        <w:t>u26) -0</w:t>
      </w:r>
      <w:r w:rsidR="00644CD5">
        <w:t>.</w:t>
      </w:r>
      <w:r>
        <w:t>243*T(v9</w:t>
      </w:r>
      <w:r w:rsidR="00644CD5">
        <w:t>.</w:t>
      </w:r>
      <w:r>
        <w:t>u31) + 0</w:t>
      </w:r>
      <w:r w:rsidR="00644CD5">
        <w:t>.</w:t>
      </w:r>
      <w:r>
        <w:t>0365*T(v28</w:t>
      </w:r>
      <w:r w:rsidR="00644CD5">
        <w:t>.</w:t>
      </w:r>
      <w:r>
        <w:t>u12) + 0</w:t>
      </w:r>
      <w:r w:rsidR="00644CD5">
        <w:t>.</w:t>
      </w:r>
      <w:r>
        <w:t>375*T(v29</w:t>
      </w:r>
      <w:r w:rsidR="00644CD5">
        <w:t>.</w:t>
      </w:r>
      <w:r>
        <w:t>u10) -0</w:t>
      </w:r>
      <w:r w:rsidR="00644CD5">
        <w:t>.</w:t>
      </w:r>
      <w:r>
        <w:t>331*T(v4</w:t>
      </w:r>
      <w:r w:rsidR="00644CD5">
        <w:t>.</w:t>
      </w:r>
      <w:r>
        <w:t>u10) + 0</w:t>
      </w:r>
      <w:r w:rsidR="00644CD5">
        <w:t>.</w:t>
      </w:r>
      <w:r>
        <w:t>197*T(v8</w:t>
      </w:r>
      <w:r w:rsidR="00644CD5">
        <w:t>.</w:t>
      </w:r>
      <w:r>
        <w:t>u23) -0</w:t>
      </w:r>
      <w:r w:rsidR="00644CD5">
        <w:t>.</w:t>
      </w:r>
      <w:r>
        <w:t>197*T(v24</w:t>
      </w:r>
      <w:r w:rsidR="00644CD5">
        <w:t>.</w:t>
      </w:r>
      <w:r>
        <w:t>u9) -0</w:t>
      </w:r>
      <w:r w:rsidR="00644CD5">
        <w:t>.</w:t>
      </w:r>
      <w:r>
        <w:t>0205*T(v3</w:t>
      </w:r>
      <w:r w:rsidR="00644CD5">
        <w:t>.</w:t>
      </w:r>
      <w:r>
        <w:t>u31) + 0</w:t>
      </w:r>
      <w:r w:rsidR="00644CD5">
        <w:t>.</w:t>
      </w:r>
      <w:r>
        <w:t>431*NumHal + 0</w:t>
      </w:r>
      <w:r w:rsidR="00644CD5">
        <w:t>.</w:t>
      </w:r>
      <w:r>
        <w:t>345*T(v12</w:t>
      </w:r>
      <w:r w:rsidR="00644CD5">
        <w:t>.</w:t>
      </w:r>
      <w:r>
        <w:t>u10) + 0</w:t>
      </w:r>
      <w:r w:rsidR="00644CD5">
        <w:t>.</w:t>
      </w:r>
      <w:r>
        <w:t>197*T(v3</w:t>
      </w:r>
      <w:r w:rsidR="00644CD5">
        <w:t>.</w:t>
      </w:r>
      <w:r>
        <w:t>u32) + 0</w:t>
      </w:r>
      <w:r w:rsidR="00644CD5">
        <w:t>.</w:t>
      </w:r>
      <w:r>
        <w:t>385*T(v9</w:t>
      </w:r>
      <w:r w:rsidR="00644CD5">
        <w:t>.</w:t>
      </w:r>
      <w:r>
        <w:t>u17) -0</w:t>
      </w:r>
      <w:r w:rsidR="00644CD5">
        <w:t>.</w:t>
      </w:r>
      <w:r>
        <w:t>23*T(v13</w:t>
      </w:r>
      <w:r w:rsidR="00644CD5">
        <w:t>.</w:t>
      </w:r>
      <w:r>
        <w:t>u17) + 0</w:t>
      </w:r>
      <w:r w:rsidR="00644CD5">
        <w:t>.</w:t>
      </w:r>
      <w:r>
        <w:t>721*T(v2</w:t>
      </w:r>
      <w:r w:rsidR="00644CD5">
        <w:t>.</w:t>
      </w:r>
      <w:r>
        <w:t>u2) + 0</w:t>
      </w:r>
      <w:r w:rsidR="00644CD5">
        <w:t>.</w:t>
      </w:r>
      <w:r>
        <w:t>423*T(v17</w:t>
      </w:r>
      <w:r w:rsidR="00644CD5">
        <w:t>.</w:t>
      </w:r>
      <w:r>
        <w:t>u18) -0</w:t>
      </w:r>
      <w:r w:rsidR="00644CD5">
        <w:t>.</w:t>
      </w:r>
      <w:r>
        <w:t>44*T(v6</w:t>
      </w:r>
      <w:r w:rsidR="00644CD5">
        <w:t>.</w:t>
      </w:r>
      <w:r>
        <w:t>u3) -0</w:t>
      </w:r>
      <w:r w:rsidR="00644CD5">
        <w:t>.</w:t>
      </w:r>
      <w:r>
        <w:t>232*T(v25</w:t>
      </w:r>
      <w:r w:rsidR="00644CD5">
        <w:t>.</w:t>
      </w:r>
      <w:r>
        <w:t>u9) -0</w:t>
      </w:r>
      <w:r w:rsidR="00644CD5">
        <w:t>.</w:t>
      </w:r>
      <w:r>
        <w:t>169*T(u42) -0</w:t>
      </w:r>
      <w:r w:rsidR="00644CD5">
        <w:t>.</w:t>
      </w:r>
      <w:r>
        <w:t>298*T(v19</w:t>
      </w:r>
      <w:r w:rsidR="00644CD5">
        <w:t>.</w:t>
      </w:r>
      <w:r>
        <w:t>u19) -0</w:t>
      </w:r>
      <w:r w:rsidR="00644CD5">
        <w:t>.</w:t>
      </w:r>
      <w:r>
        <w:t>455*T(v4</w:t>
      </w:r>
      <w:r w:rsidR="00644CD5">
        <w:t>.</w:t>
      </w:r>
      <w:r>
        <w:t>u14) -0</w:t>
      </w:r>
      <w:r w:rsidR="00644CD5">
        <w:t>.</w:t>
      </w:r>
      <w:r>
        <w:t>217*T(v4</w:t>
      </w:r>
      <w:r w:rsidR="00644CD5">
        <w:t>.</w:t>
      </w:r>
      <w:r>
        <w:t>u20) + 0</w:t>
      </w:r>
      <w:r w:rsidR="00644CD5">
        <w:t>.</w:t>
      </w:r>
      <w:r>
        <w:t>226*T(v31) -0</w:t>
      </w:r>
      <w:r w:rsidR="00644CD5">
        <w:t>.</w:t>
      </w:r>
      <w:r>
        <w:t>264*T(v36) -0</w:t>
      </w:r>
      <w:r w:rsidR="00644CD5">
        <w:t>.</w:t>
      </w:r>
      <w:r>
        <w:t>153*Lipophilicity^2 + 0</w:t>
      </w:r>
      <w:r w:rsidR="00644CD5">
        <w:t>.</w:t>
      </w:r>
      <w:r>
        <w:t>197*T(v13</w:t>
      </w:r>
      <w:r w:rsidR="00644CD5">
        <w:t>.</w:t>
      </w:r>
      <w:r>
        <w:t>u16) + 0</w:t>
      </w:r>
      <w:r w:rsidR="00644CD5">
        <w:t>.</w:t>
      </w:r>
      <w:r>
        <w:t>179*T(u29) + 0</w:t>
      </w:r>
      <w:r w:rsidR="00644CD5">
        <w:t>.</w:t>
      </w:r>
      <w:r>
        <w:t>398*T(v2</w:t>
      </w:r>
      <w:r w:rsidR="00644CD5">
        <w:t>.</w:t>
      </w:r>
      <w:r>
        <w:t>u10) + 0</w:t>
      </w:r>
      <w:r w:rsidR="00644CD5">
        <w:t>.</w:t>
      </w:r>
      <w:r>
        <w:t>212*T(v12</w:t>
      </w:r>
      <w:r w:rsidR="00644CD5">
        <w:t>.</w:t>
      </w:r>
      <w:r>
        <w:t>u29) -0</w:t>
      </w:r>
      <w:r w:rsidR="00644CD5">
        <w:t>.</w:t>
      </w:r>
      <w:r>
        <w:t>208*T(v27</w:t>
      </w:r>
      <w:r w:rsidR="00644CD5">
        <w:t>.</w:t>
      </w:r>
      <w:r>
        <w:t>u9) + 0</w:t>
      </w:r>
      <w:r w:rsidR="00644CD5">
        <w:t>.</w:t>
      </w:r>
      <w:r>
        <w:t>3*T(v34</w:t>
      </w:r>
      <w:r w:rsidR="00644CD5">
        <w:t>.</w:t>
      </w:r>
      <w:r>
        <w:t>u3) + 0</w:t>
      </w:r>
      <w:r w:rsidR="00644CD5">
        <w:t>.</w:t>
      </w:r>
      <w:r>
        <w:t>327*T(v24</w:t>
      </w:r>
      <w:r w:rsidR="00644CD5">
        <w:t>.</w:t>
      </w:r>
      <w:r>
        <w:t>u4) + 0</w:t>
      </w:r>
      <w:r w:rsidR="00644CD5">
        <w:t>.</w:t>
      </w:r>
      <w:r>
        <w:t>46*T(v9</w:t>
      </w:r>
      <w:r w:rsidR="00644CD5">
        <w:t>.</w:t>
      </w:r>
      <w:r>
        <w:t>u23) + 0</w:t>
      </w:r>
      <w:r w:rsidR="00644CD5">
        <w:t>.</w:t>
      </w:r>
      <w:r>
        <w:t>285*T(v40</w:t>
      </w:r>
      <w:r w:rsidR="00644CD5">
        <w:t>.</w:t>
      </w:r>
      <w:r>
        <w:t>u1) + 0</w:t>
      </w:r>
      <w:r w:rsidR="00644CD5">
        <w:t>.</w:t>
      </w:r>
      <w:r>
        <w:t>315*T(v5</w:t>
      </w:r>
      <w:r w:rsidR="00644CD5">
        <w:t>.</w:t>
      </w:r>
      <w:r>
        <w:t>u32) + 0</w:t>
      </w:r>
      <w:r w:rsidR="00644CD5">
        <w:t>.</w:t>
      </w:r>
      <w:r>
        <w:t>285*T(v22</w:t>
      </w:r>
      <w:r w:rsidR="00644CD5">
        <w:t>.</w:t>
      </w:r>
      <w:r>
        <w:t>u14) -0</w:t>
      </w:r>
      <w:r w:rsidR="00644CD5">
        <w:t>.</w:t>
      </w:r>
      <w:r>
        <w:t>278*T(v5</w:t>
      </w:r>
      <w:r w:rsidR="00644CD5">
        <w:t>.</w:t>
      </w:r>
      <w:r>
        <w:t>u2) + 0</w:t>
      </w:r>
      <w:r w:rsidR="00644CD5">
        <w:t>.</w:t>
      </w:r>
      <w:r>
        <w:t>244*T(v9</w:t>
      </w:r>
      <w:r w:rsidR="00644CD5">
        <w:t>.</w:t>
      </w:r>
      <w:r>
        <w:t>u11) + 0</w:t>
      </w:r>
      <w:r w:rsidR="00644CD5">
        <w:t>.</w:t>
      </w:r>
      <w:r>
        <w:t>299*T(v11</w:t>
      </w:r>
      <w:r w:rsidR="00644CD5">
        <w:t>.</w:t>
      </w:r>
      <w:r>
        <w:t>u7) + 0</w:t>
      </w:r>
      <w:r w:rsidR="00644CD5">
        <w:t>.</w:t>
      </w:r>
      <w:r>
        <w:t>257*T(v17</w:t>
      </w:r>
      <w:r w:rsidR="00644CD5">
        <w:t>.</w:t>
      </w:r>
      <w:r>
        <w:t>u11) -0</w:t>
      </w:r>
      <w:r w:rsidR="00644CD5">
        <w:t>.</w:t>
      </w:r>
      <w:r>
        <w:t>287*T(v30</w:t>
      </w:r>
      <w:r w:rsidR="00644CD5">
        <w:t>.</w:t>
      </w:r>
      <w:r>
        <w:t>u1) -0</w:t>
      </w:r>
      <w:r w:rsidR="00644CD5">
        <w:t>.</w:t>
      </w:r>
      <w:r>
        <w:t>401*T(v5</w:t>
      </w:r>
      <w:r w:rsidR="00644CD5">
        <w:t>.</w:t>
      </w:r>
      <w:r>
        <w:t>u4) -0</w:t>
      </w:r>
      <w:r w:rsidR="00644CD5">
        <w:t>.</w:t>
      </w:r>
      <w:r>
        <w:t>323*T(v4</w:t>
      </w:r>
      <w:r w:rsidR="00644CD5">
        <w:t>.</w:t>
      </w:r>
      <w:r>
        <w:t>u27) -0</w:t>
      </w:r>
      <w:r w:rsidR="00644CD5">
        <w:t>.</w:t>
      </w:r>
      <w:r>
        <w:t>303*T(v4</w:t>
      </w:r>
      <w:r w:rsidR="00644CD5">
        <w:t>.</w:t>
      </w:r>
      <w:r>
        <w:t>u39) -0</w:t>
      </w:r>
      <w:r w:rsidR="00644CD5">
        <w:t>.</w:t>
      </w:r>
      <w:r>
        <w:t>352*T(v22</w:t>
      </w:r>
      <w:r w:rsidR="00644CD5">
        <w:t>.</w:t>
      </w:r>
      <w:r>
        <w:t>u6) -0</w:t>
      </w:r>
      <w:r w:rsidR="00644CD5">
        <w:t>.</w:t>
      </w:r>
      <w:r>
        <w:t>39*T(v23</w:t>
      </w:r>
      <w:r w:rsidR="00644CD5">
        <w:t>.</w:t>
      </w:r>
      <w:r>
        <w:t>u7) -0</w:t>
      </w:r>
      <w:r w:rsidR="00644CD5">
        <w:t>.</w:t>
      </w:r>
      <w:r>
        <w:t>31*T(v20</w:t>
      </w:r>
      <w:r w:rsidR="00644CD5">
        <w:t>.</w:t>
      </w:r>
      <w:r>
        <w:t>u16) + 0</w:t>
      </w:r>
      <w:r w:rsidR="00644CD5">
        <w:t>.</w:t>
      </w:r>
      <w:r>
        <w:t>327*T(v2</w:t>
      </w:r>
      <w:r w:rsidR="00644CD5">
        <w:t>.</w:t>
      </w:r>
      <w:r>
        <w:t>u36) -0</w:t>
      </w:r>
      <w:r w:rsidR="00644CD5">
        <w:t>.</w:t>
      </w:r>
      <w:r>
        <w:t>17*T(v12</w:t>
      </w:r>
      <w:r w:rsidR="00644CD5">
        <w:t>.</w:t>
      </w:r>
      <w:r>
        <w:t>u30) + 0</w:t>
      </w:r>
      <w:r w:rsidR="00644CD5">
        <w:t>.</w:t>
      </w:r>
      <w:r>
        <w:t>179*T(v14) -0</w:t>
      </w:r>
      <w:r w:rsidR="00644CD5">
        <w:t>.</w:t>
      </w:r>
      <w:r>
        <w:t>351*T(v12</w:t>
      </w:r>
      <w:r w:rsidR="00644CD5">
        <w:t>.</w:t>
      </w:r>
      <w:r>
        <w:t>u15) -0</w:t>
      </w:r>
      <w:r w:rsidR="00644CD5">
        <w:t>.</w:t>
      </w:r>
      <w:r>
        <w:t>271*T(v20</w:t>
      </w:r>
      <w:r w:rsidR="00644CD5">
        <w:t>.</w:t>
      </w:r>
      <w:r>
        <w:t>u3) + 0</w:t>
      </w:r>
      <w:r w:rsidR="00644CD5">
        <w:t>.</w:t>
      </w:r>
      <w:r>
        <w:t>179*NumAromAtoms -0</w:t>
      </w:r>
      <w:r w:rsidR="00644CD5">
        <w:t>.</w:t>
      </w:r>
      <w:r>
        <w:t>262*T(v1</w:t>
      </w:r>
      <w:r w:rsidR="00644CD5">
        <w:t>.</w:t>
      </w:r>
      <w:r>
        <w:t>u38) -0</w:t>
      </w:r>
      <w:r w:rsidR="00644CD5">
        <w:t>.</w:t>
      </w:r>
      <w:r>
        <w:t>391*T(v26</w:t>
      </w:r>
      <w:r w:rsidR="00644CD5">
        <w:t>.</w:t>
      </w:r>
      <w:r>
        <w:t>u2) + 0</w:t>
      </w:r>
      <w:r w:rsidR="00644CD5">
        <w:t>.</w:t>
      </w:r>
      <w:r>
        <w:t>41*T(v8</w:t>
      </w:r>
      <w:r w:rsidR="00644CD5">
        <w:t>.</w:t>
      </w:r>
      <w:r>
        <w:t>u5) -0</w:t>
      </w:r>
      <w:r w:rsidR="00644CD5">
        <w:t>.</w:t>
      </w:r>
      <w:r>
        <w:t>435*T(v7</w:t>
      </w:r>
      <w:r w:rsidR="00644CD5">
        <w:t>.</w:t>
      </w:r>
      <w:r>
        <w:t>u8) -0</w:t>
      </w:r>
      <w:r w:rsidR="00644CD5">
        <w:t>.</w:t>
      </w:r>
      <w:r>
        <w:t>229*T(v36</w:t>
      </w:r>
      <w:r w:rsidR="00644CD5">
        <w:t>.</w:t>
      </w:r>
      <w:r>
        <w:t>u6) + 0</w:t>
      </w:r>
      <w:r w:rsidR="00644CD5">
        <w:t>.</w:t>
      </w:r>
      <w:r>
        <w:t>142*T(v22</w:t>
      </w:r>
      <w:r w:rsidR="00644CD5">
        <w:t>.</w:t>
      </w:r>
      <w:r>
        <w:t>u15) + 0</w:t>
      </w:r>
      <w:r w:rsidR="00644CD5">
        <w:t>.</w:t>
      </w:r>
      <w:r>
        <w:t>281*T(v1</w:t>
      </w:r>
      <w:r w:rsidR="00644CD5">
        <w:t>.</w:t>
      </w:r>
      <w:r>
        <w:t>u17) + 0</w:t>
      </w:r>
      <w:r w:rsidR="00644CD5">
        <w:t>.</w:t>
      </w:r>
      <w:r>
        <w:t>151*T(v4</w:t>
      </w:r>
      <w:r w:rsidR="00644CD5">
        <w:t>.</w:t>
      </w:r>
      <w:r>
        <w:t>u1) -0</w:t>
      </w:r>
      <w:r w:rsidR="00644CD5">
        <w:t>.</w:t>
      </w:r>
      <w:r>
        <w:t>206*T(v26</w:t>
      </w:r>
      <w:r w:rsidR="00644CD5">
        <w:t>.</w:t>
      </w:r>
      <w:r>
        <w:t>u6) + 0</w:t>
      </w:r>
      <w:r w:rsidR="00644CD5">
        <w:t>.</w:t>
      </w:r>
      <w:r>
        <w:t>31*T(v16</w:t>
      </w:r>
      <w:r w:rsidR="00644CD5">
        <w:t>.</w:t>
      </w:r>
      <w:r>
        <w:t>u5) -0</w:t>
      </w:r>
      <w:r w:rsidR="00644CD5">
        <w:t>.</w:t>
      </w:r>
      <w:r>
        <w:t>234*T(v11</w:t>
      </w:r>
      <w:r w:rsidR="00644CD5">
        <w:t>.</w:t>
      </w:r>
      <w:r>
        <w:t>u23) -0</w:t>
      </w:r>
      <w:r w:rsidR="00644CD5">
        <w:t>.</w:t>
      </w:r>
      <w:r>
        <w:t>293*T(v14</w:t>
      </w:r>
      <w:r w:rsidR="00644CD5">
        <w:t>.</w:t>
      </w:r>
      <w:r>
        <w:t>u1) + 0</w:t>
      </w:r>
      <w:r w:rsidR="00644CD5">
        <w:t>.</w:t>
      </w:r>
      <w:r>
        <w:t>391*T(v19</w:t>
      </w:r>
      <w:r w:rsidR="00644CD5">
        <w:t>.</w:t>
      </w:r>
      <w:r>
        <w:t>u5) -0</w:t>
      </w:r>
      <w:r w:rsidR="00644CD5">
        <w:t>.</w:t>
      </w:r>
      <w:r>
        <w:t>298*T(u4) + 0</w:t>
      </w:r>
      <w:r w:rsidR="00644CD5">
        <w:t>.</w:t>
      </w:r>
      <w:r>
        <w:t>214*T(v9) + 0</w:t>
      </w:r>
      <w:r w:rsidR="00644CD5">
        <w:t>.</w:t>
      </w:r>
      <w:r>
        <w:t>234*T(v29</w:t>
      </w:r>
      <w:r w:rsidR="00644CD5">
        <w:t>.</w:t>
      </w:r>
      <w:r>
        <w:t>u13) + 0</w:t>
      </w:r>
      <w:r w:rsidR="00644CD5">
        <w:t>.</w:t>
      </w:r>
      <w:r>
        <w:t>143*T(u31) -0</w:t>
      </w:r>
      <w:r w:rsidR="00644CD5">
        <w:t>.</w:t>
      </w:r>
      <w:r>
        <w:t>105*T(v18</w:t>
      </w:r>
      <w:r w:rsidR="00644CD5">
        <w:t>.</w:t>
      </w:r>
      <w:r>
        <w:t>u22) + 0</w:t>
      </w:r>
      <w:r w:rsidR="00644CD5">
        <w:t>.</w:t>
      </w:r>
      <w:r>
        <w:t>241*T(v29</w:t>
      </w:r>
      <w:r w:rsidR="00644CD5">
        <w:t>.</w:t>
      </w:r>
      <w:r>
        <w:t>u12) -0</w:t>
      </w:r>
      <w:r w:rsidR="00644CD5">
        <w:t>.</w:t>
      </w:r>
      <w:r>
        <w:t>216*T(v10</w:t>
      </w:r>
      <w:r w:rsidR="00644CD5">
        <w:t>.</w:t>
      </w:r>
      <w:r>
        <w:t>u17) + 0</w:t>
      </w:r>
      <w:r w:rsidR="00644CD5">
        <w:t>.</w:t>
      </w:r>
      <w:r>
        <w:t>298*T(v32</w:t>
      </w:r>
      <w:r w:rsidR="00644CD5">
        <w:t>.</w:t>
      </w:r>
      <w:r>
        <w:t>u3) + 0</w:t>
      </w:r>
      <w:r w:rsidR="00644CD5">
        <w:t>.</w:t>
      </w:r>
      <w:r>
        <w:t>234*T(v18</w:t>
      </w:r>
      <w:r w:rsidR="00644CD5">
        <w:t>.</w:t>
      </w:r>
      <w:r>
        <w:t>u8) + 0</w:t>
      </w:r>
      <w:r w:rsidR="00644CD5">
        <w:t>.</w:t>
      </w:r>
      <w:r>
        <w:t>191*T(v5</w:t>
      </w:r>
      <w:r w:rsidR="00644CD5">
        <w:t>.</w:t>
      </w:r>
      <w:r>
        <w:t>u31) -0</w:t>
      </w:r>
      <w:r w:rsidR="00644CD5">
        <w:t>.</w:t>
      </w:r>
      <w:r>
        <w:t>336*T(v9</w:t>
      </w:r>
      <w:r w:rsidR="00644CD5">
        <w:t>.</w:t>
      </w:r>
      <w:r>
        <w:t>u9) -0</w:t>
      </w:r>
      <w:r w:rsidR="00644CD5">
        <w:t>.</w:t>
      </w:r>
      <w:r>
        <w:t>546*T(v1</w:t>
      </w:r>
      <w:r w:rsidR="00644CD5">
        <w:t>.</w:t>
      </w:r>
      <w:r>
        <w:t>u2) -0</w:t>
      </w:r>
      <w:r w:rsidR="00644CD5">
        <w:t>.</w:t>
      </w:r>
      <w:r>
        <w:t>37*T(v15</w:t>
      </w:r>
      <w:r w:rsidR="00644CD5">
        <w:t>.</w:t>
      </w:r>
      <w:r>
        <w:t>u1) -0</w:t>
      </w:r>
      <w:r w:rsidR="00644CD5">
        <w:t>.</w:t>
      </w:r>
      <w:r>
        <w:t>148*T(v5</w:t>
      </w:r>
      <w:r w:rsidR="00644CD5">
        <w:t>.</w:t>
      </w:r>
      <w:r>
        <w:t>u20) + 0</w:t>
      </w:r>
      <w:r w:rsidR="00644CD5">
        <w:t>.</w:t>
      </w:r>
      <w:r>
        <w:t>247*T(v31</w:t>
      </w:r>
      <w:r w:rsidR="00644CD5">
        <w:t>.</w:t>
      </w:r>
      <w:r>
        <w:t>u6) -0</w:t>
      </w:r>
      <w:r w:rsidR="00644CD5">
        <w:t>.</w:t>
      </w:r>
      <w:r>
        <w:t>341*T(v15</w:t>
      </w:r>
      <w:r w:rsidR="00644CD5">
        <w:t>.</w:t>
      </w:r>
      <w:r>
        <w:t>u24) -0</w:t>
      </w:r>
      <w:r w:rsidR="00644CD5">
        <w:t>.</w:t>
      </w:r>
      <w:r>
        <w:t>264*T(v27</w:t>
      </w:r>
      <w:r w:rsidR="00644CD5">
        <w:t>.</w:t>
      </w:r>
      <w:r>
        <w:t>u2) + 0</w:t>
      </w:r>
      <w:r w:rsidR="00644CD5">
        <w:t>.</w:t>
      </w:r>
      <w:r>
        <w:t>19*T(v7</w:t>
      </w:r>
      <w:r w:rsidR="00644CD5">
        <w:t>.</w:t>
      </w:r>
      <w:r>
        <w:t>u28) -0</w:t>
      </w:r>
      <w:r w:rsidR="00644CD5">
        <w:t>.</w:t>
      </w:r>
      <w:r>
        <w:t>235*T(v32</w:t>
      </w:r>
      <w:r w:rsidR="00644CD5">
        <w:t>.</w:t>
      </w:r>
      <w:r>
        <w:t>u6) -0</w:t>
      </w:r>
      <w:r w:rsidR="00644CD5">
        <w:t>.</w:t>
      </w:r>
      <w:r>
        <w:t>259*T(v2</w:t>
      </w:r>
      <w:r w:rsidR="00644CD5">
        <w:t>.</w:t>
      </w:r>
      <w:r>
        <w:t>u16) -0</w:t>
      </w:r>
      <w:r w:rsidR="00644CD5">
        <w:t>.</w:t>
      </w:r>
      <w:r>
        <w:t>194*T(v7</w:t>
      </w:r>
      <w:r w:rsidR="00644CD5">
        <w:t>.</w:t>
      </w:r>
      <w:r>
        <w:t>u7) + 0</w:t>
      </w:r>
      <w:r w:rsidR="00644CD5">
        <w:t>.</w:t>
      </w:r>
      <w:r>
        <w:t>25*T(v28</w:t>
      </w:r>
      <w:r w:rsidR="00644CD5">
        <w:t>.</w:t>
      </w:r>
      <w:r>
        <w:t>u9) + 0</w:t>
      </w:r>
      <w:r w:rsidR="00644CD5">
        <w:t>.</w:t>
      </w:r>
      <w:r>
        <w:t>222*T(v30</w:t>
      </w:r>
      <w:r w:rsidR="00644CD5">
        <w:t>.</w:t>
      </w:r>
      <w:r>
        <w:t>u4) -0</w:t>
      </w:r>
      <w:r w:rsidR="00644CD5">
        <w:t>.</w:t>
      </w:r>
      <w:r>
        <w:t>182*T(v5</w:t>
      </w:r>
      <w:r w:rsidR="00644CD5">
        <w:t>.</w:t>
      </w:r>
      <w:r>
        <w:t>u23) -0</w:t>
      </w:r>
      <w:r w:rsidR="00644CD5">
        <w:t>.</w:t>
      </w:r>
      <w:r>
        <w:t>23*T(v2</w:t>
      </w:r>
      <w:r w:rsidR="00644CD5">
        <w:t>.</w:t>
      </w:r>
      <w:r>
        <w:t>u23) -0</w:t>
      </w:r>
      <w:r w:rsidR="00644CD5">
        <w:t>.</w:t>
      </w:r>
      <w:r>
        <w:t>215*T(v22</w:t>
      </w:r>
      <w:r w:rsidR="00644CD5">
        <w:t>.</w:t>
      </w:r>
      <w:r>
        <w:t>u1) -0</w:t>
      </w:r>
      <w:r w:rsidR="00644CD5">
        <w:t>.</w:t>
      </w:r>
      <w:r>
        <w:t>232*T(v19</w:t>
      </w:r>
      <w:r w:rsidR="00644CD5">
        <w:t>.</w:t>
      </w:r>
      <w:r>
        <w:t>u16) + 0</w:t>
      </w:r>
      <w:r w:rsidR="00644CD5">
        <w:t>.</w:t>
      </w:r>
      <w:r>
        <w:t>128*T(v3</w:t>
      </w:r>
      <w:r w:rsidR="00644CD5">
        <w:t>.</w:t>
      </w:r>
      <w:r>
        <w:t>u17) + 0</w:t>
      </w:r>
      <w:r w:rsidR="00644CD5">
        <w:t>.</w:t>
      </w:r>
      <w:r>
        <w:t>298*T(v11</w:t>
      </w:r>
      <w:r w:rsidR="00644CD5">
        <w:t>.</w:t>
      </w:r>
      <w:r>
        <w:t>u12) + 0</w:t>
      </w:r>
      <w:r w:rsidR="00644CD5">
        <w:t>.</w:t>
      </w:r>
      <w:r>
        <w:t>174*T(v1</w:t>
      </w:r>
      <w:r w:rsidR="00644CD5">
        <w:t>.</w:t>
      </w:r>
      <w:r>
        <w:t>u28) -0</w:t>
      </w:r>
      <w:r w:rsidR="00644CD5">
        <w:t>.</w:t>
      </w:r>
      <w:r>
        <w:t>266*T(v7</w:t>
      </w:r>
      <w:r w:rsidR="00644CD5">
        <w:t>.</w:t>
      </w:r>
      <w:r>
        <w:t>u15) + 0</w:t>
      </w:r>
      <w:r w:rsidR="00644CD5">
        <w:t>.</w:t>
      </w:r>
      <w:r>
        <w:t>271*T(v25</w:t>
      </w:r>
      <w:r w:rsidR="00644CD5">
        <w:t>.</w:t>
      </w:r>
      <w:r>
        <w:t>u12) + 0</w:t>
      </w:r>
      <w:r w:rsidR="00644CD5">
        <w:t>.</w:t>
      </w:r>
      <w:r>
        <w:t>109*T(v5</w:t>
      </w:r>
      <w:r w:rsidR="00644CD5">
        <w:t>.</w:t>
      </w:r>
      <w:r>
        <w:t>u7) + 0</w:t>
      </w:r>
      <w:r w:rsidR="00644CD5">
        <w:t>.</w:t>
      </w:r>
      <w:r>
        <w:t>235*T(v2</w:t>
      </w:r>
      <w:r w:rsidR="00644CD5">
        <w:t>.</w:t>
      </w:r>
      <w:r>
        <w:t>u3) + 0</w:t>
      </w:r>
      <w:r w:rsidR="00644CD5">
        <w:t>.</w:t>
      </w:r>
      <w:r>
        <w:t>257*T(v7</w:t>
      </w:r>
      <w:r w:rsidR="00644CD5">
        <w:t>.</w:t>
      </w:r>
      <w:r>
        <w:t>u35) + 0</w:t>
      </w:r>
      <w:r w:rsidR="00644CD5">
        <w:t>.</w:t>
      </w:r>
      <w:r>
        <w:t>206*T(v12</w:t>
      </w:r>
      <w:r w:rsidR="00644CD5">
        <w:t>.</w:t>
      </w:r>
      <w:r>
        <w:t>u23) + 0</w:t>
      </w:r>
      <w:r w:rsidR="00644CD5">
        <w:t>.</w:t>
      </w:r>
      <w:r>
        <w:t>153*T(u9) + 0</w:t>
      </w:r>
      <w:r w:rsidR="00644CD5">
        <w:t>.</w:t>
      </w:r>
      <w:r>
        <w:t>245*T(v25</w:t>
      </w:r>
      <w:r w:rsidR="00644CD5">
        <w:t>.</w:t>
      </w:r>
      <w:r>
        <w:t>u18) + 0</w:t>
      </w:r>
      <w:r w:rsidR="00644CD5">
        <w:t>.</w:t>
      </w:r>
      <w:r>
        <w:t>351*T(v13</w:t>
      </w:r>
      <w:r w:rsidR="00644CD5">
        <w:t>.</w:t>
      </w:r>
      <w:r>
        <w:t>u2) + 0</w:t>
      </w:r>
      <w:r w:rsidR="00644CD5">
        <w:t>.</w:t>
      </w:r>
      <w:r>
        <w:t>161*T(v6</w:t>
      </w:r>
      <w:r w:rsidR="00644CD5">
        <w:t>.</w:t>
      </w:r>
      <w:r>
        <w:t>u7) + 0</w:t>
      </w:r>
      <w:r w:rsidR="00644CD5">
        <w:t>.</w:t>
      </w:r>
      <w:r>
        <w:t>145*T(v8</w:t>
      </w:r>
      <w:r w:rsidR="00644CD5">
        <w:t>.</w:t>
      </w:r>
      <w:r>
        <w:t>u14) + 0</w:t>
      </w:r>
      <w:r w:rsidR="00644CD5">
        <w:t>.</w:t>
      </w:r>
      <w:r>
        <w:t>147*T(v17</w:t>
      </w:r>
      <w:r w:rsidR="00644CD5">
        <w:t>.</w:t>
      </w:r>
      <w:r>
        <w:t>u5) -0</w:t>
      </w:r>
      <w:r w:rsidR="00644CD5">
        <w:t>.</w:t>
      </w:r>
      <w:r>
        <w:t>211*T(v24</w:t>
      </w:r>
      <w:r w:rsidR="00644CD5">
        <w:t>.</w:t>
      </w:r>
      <w:r>
        <w:t>u3) + 0</w:t>
      </w:r>
      <w:r w:rsidR="00644CD5">
        <w:t>.</w:t>
      </w:r>
      <w:r>
        <w:t>175*T(v27</w:t>
      </w:r>
      <w:r w:rsidR="00644CD5">
        <w:t>.</w:t>
      </w:r>
      <w:r>
        <w:t>u7) -0</w:t>
      </w:r>
      <w:r w:rsidR="00644CD5">
        <w:t>.</w:t>
      </w:r>
      <w:r>
        <w:t>178*T(v16</w:t>
      </w:r>
      <w:r w:rsidR="00644CD5">
        <w:t>.</w:t>
      </w:r>
      <w:r>
        <w:t>u23) -0</w:t>
      </w:r>
      <w:r w:rsidR="00644CD5">
        <w:t>.</w:t>
      </w:r>
      <w:r>
        <w:t>178*T(v30</w:t>
      </w:r>
      <w:r w:rsidR="00644CD5">
        <w:t>.</w:t>
      </w:r>
      <w:r>
        <w:t>u8) + 0</w:t>
      </w:r>
      <w:r w:rsidR="00644CD5">
        <w:t>.</w:t>
      </w:r>
      <w:r>
        <w:t>122*T(v10</w:t>
      </w:r>
      <w:r w:rsidR="00644CD5">
        <w:t>.</w:t>
      </w:r>
      <w:r>
        <w:t>u14) + 0</w:t>
      </w:r>
      <w:r w:rsidR="00644CD5">
        <w:t>.</w:t>
      </w:r>
      <w:r>
        <w:t>222*NumAcceptor + 0</w:t>
      </w:r>
      <w:r w:rsidR="00644CD5">
        <w:t>.</w:t>
      </w:r>
      <w:r>
        <w:t>174*T(v14</w:t>
      </w:r>
      <w:r w:rsidR="00644CD5">
        <w:t>.</w:t>
      </w:r>
      <w:r>
        <w:t>u19) + 0</w:t>
      </w:r>
      <w:r w:rsidR="00644CD5">
        <w:t>.</w:t>
      </w:r>
      <w:r>
        <w:t>187*T(v4</w:t>
      </w:r>
      <w:r w:rsidR="00644CD5">
        <w:t>.</w:t>
      </w:r>
      <w:r>
        <w:t>u31) + 0</w:t>
      </w:r>
      <w:r w:rsidR="00644CD5">
        <w:t>.</w:t>
      </w:r>
      <w:r>
        <w:t>144*T(v9</w:t>
      </w:r>
      <w:r w:rsidR="00644CD5">
        <w:t>.</w:t>
      </w:r>
      <w:r>
        <w:t>u21) + 0</w:t>
      </w:r>
      <w:r w:rsidR="00644CD5">
        <w:t>.</w:t>
      </w:r>
      <w:r>
        <w:t>199*T(v17</w:t>
      </w:r>
      <w:r w:rsidR="00644CD5">
        <w:t>.</w:t>
      </w:r>
      <w:r>
        <w:t>u4) + 0</w:t>
      </w:r>
      <w:r w:rsidR="00644CD5">
        <w:t>.</w:t>
      </w:r>
      <w:r>
        <w:t>179*T(v28</w:t>
      </w:r>
      <w:r w:rsidR="00644CD5">
        <w:t>.</w:t>
      </w:r>
      <w:r>
        <w:t>u2) + 0</w:t>
      </w:r>
      <w:r w:rsidR="00644CD5">
        <w:t>.</w:t>
      </w:r>
      <w:r>
        <w:t>262*T(v30</w:t>
      </w:r>
      <w:r w:rsidR="00644CD5">
        <w:t>.</w:t>
      </w:r>
      <w:r>
        <w:t>u3) -0</w:t>
      </w:r>
      <w:r w:rsidR="00644CD5">
        <w:t>.</w:t>
      </w:r>
      <w:r>
        <w:t>203*T(v26</w:t>
      </w:r>
      <w:r w:rsidR="00644CD5">
        <w:t>.</w:t>
      </w:r>
      <w:r>
        <w:t>u13) + 0</w:t>
      </w:r>
      <w:r w:rsidR="00644CD5">
        <w:t>.</w:t>
      </w:r>
      <w:r>
        <w:t>226*T(v6</w:t>
      </w:r>
      <w:r w:rsidR="00644CD5">
        <w:t>.</w:t>
      </w:r>
      <w:r>
        <w:t>u13) + 0</w:t>
      </w:r>
      <w:r w:rsidR="00644CD5">
        <w:t>.</w:t>
      </w:r>
      <w:r>
        <w:t>14*T(v11</w:t>
      </w:r>
      <w:r w:rsidR="00644CD5">
        <w:t>.</w:t>
      </w:r>
      <w:r>
        <w:t>u2) -0</w:t>
      </w:r>
      <w:r w:rsidR="00644CD5">
        <w:t>.</w:t>
      </w:r>
      <w:r>
        <w:t>143*T(v22</w:t>
      </w:r>
      <w:r w:rsidR="00644CD5">
        <w:t>.</w:t>
      </w:r>
      <w:r>
        <w:t>u9) + 0</w:t>
      </w:r>
      <w:r w:rsidR="00644CD5">
        <w:t>.</w:t>
      </w:r>
      <w:r>
        <w:t>156*T(v3</w:t>
      </w:r>
      <w:r w:rsidR="00644CD5">
        <w:t>.</w:t>
      </w:r>
      <w:r>
        <w:t>u22) -0</w:t>
      </w:r>
      <w:r w:rsidR="00644CD5">
        <w:t>.</w:t>
      </w:r>
      <w:r>
        <w:t>192*T(v27</w:t>
      </w:r>
      <w:r w:rsidR="00644CD5">
        <w:t>.</w:t>
      </w:r>
      <w:r>
        <w:t>u13) -0</w:t>
      </w:r>
      <w:r w:rsidR="00644CD5">
        <w:t>.</w:t>
      </w:r>
      <w:r>
        <w:t>134*T(v12</w:t>
      </w:r>
      <w:r w:rsidR="00644CD5">
        <w:t>.</w:t>
      </w:r>
      <w:r>
        <w:t>u4) -0</w:t>
      </w:r>
      <w:r w:rsidR="00644CD5">
        <w:t>.</w:t>
      </w:r>
      <w:r>
        <w:t>15*T(v17</w:t>
      </w:r>
      <w:r w:rsidR="00644CD5">
        <w:t>.</w:t>
      </w:r>
      <w:r>
        <w:t>u16) + 0</w:t>
      </w:r>
      <w:r w:rsidR="00644CD5">
        <w:t>.</w:t>
      </w:r>
      <w:r>
        <w:t>225*T(v8</w:t>
      </w:r>
      <w:r w:rsidR="00644CD5">
        <w:t>.</w:t>
      </w:r>
      <w:r>
        <w:t>u34) + 0</w:t>
      </w:r>
      <w:r w:rsidR="00644CD5">
        <w:t>.</w:t>
      </w:r>
      <w:r>
        <w:t>186*T(v1</w:t>
      </w:r>
      <w:r w:rsidR="00644CD5">
        <w:t>.</w:t>
      </w:r>
      <w:r>
        <w:t>u39) -0</w:t>
      </w:r>
      <w:r w:rsidR="00644CD5">
        <w:t>.</w:t>
      </w:r>
      <w:r>
        <w:t>103*T(v5</w:t>
      </w:r>
      <w:r w:rsidR="00644CD5">
        <w:t>.</w:t>
      </w:r>
      <w:r>
        <w:t>u36) -0</w:t>
      </w:r>
      <w:r w:rsidR="00644CD5">
        <w:t>.</w:t>
      </w:r>
      <w:r>
        <w:t>132*T(v11</w:t>
      </w:r>
      <w:r w:rsidR="00644CD5">
        <w:t>.</w:t>
      </w:r>
      <w:r>
        <w:t>u32) + 0</w:t>
      </w:r>
      <w:r w:rsidR="00644CD5">
        <w:t>.</w:t>
      </w:r>
      <w:r>
        <w:t>193*T(v35</w:t>
      </w:r>
      <w:r w:rsidR="00644CD5">
        <w:t>.</w:t>
      </w:r>
      <w:r>
        <w:t>u3) -0</w:t>
      </w:r>
      <w:r w:rsidR="00644CD5">
        <w:t>.</w:t>
      </w:r>
      <w:r>
        <w:t>181*T(v8</w:t>
      </w:r>
      <w:r w:rsidR="00644CD5">
        <w:t>.</w:t>
      </w:r>
      <w:r>
        <w:t>u29) -0</w:t>
      </w:r>
      <w:r w:rsidR="00644CD5">
        <w:t>.</w:t>
      </w:r>
      <w:r>
        <w:t>205*T(v6</w:t>
      </w:r>
      <w:r w:rsidR="00644CD5">
        <w:t>.</w:t>
      </w:r>
      <w:r>
        <w:t>u6) -0</w:t>
      </w:r>
      <w:r w:rsidR="00644CD5">
        <w:t>.</w:t>
      </w:r>
      <w:r>
        <w:t>156*T(v32</w:t>
      </w:r>
      <w:r w:rsidR="00644CD5">
        <w:t>.</w:t>
      </w:r>
      <w:r>
        <w:t>u1) + 0</w:t>
      </w:r>
      <w:r w:rsidR="00644CD5">
        <w:t>.</w:t>
      </w:r>
      <w:r>
        <w:t>197*T(v22</w:t>
      </w:r>
      <w:r w:rsidR="00644CD5">
        <w:t>.</w:t>
      </w:r>
      <w:r>
        <w:t>u20) -0</w:t>
      </w:r>
      <w:r w:rsidR="00644CD5">
        <w:t>.</w:t>
      </w:r>
      <w:r>
        <w:t>149*T(v11</w:t>
      </w:r>
      <w:r w:rsidR="00644CD5">
        <w:t>.</w:t>
      </w:r>
      <w:r>
        <w:t>u24) + 0</w:t>
      </w:r>
      <w:r w:rsidR="00644CD5">
        <w:t>.</w:t>
      </w:r>
      <w:r>
        <w:t>155*T(v4</w:t>
      </w:r>
      <w:r w:rsidR="00644CD5">
        <w:t>.</w:t>
      </w:r>
      <w:r>
        <w:t>u8) -0</w:t>
      </w:r>
      <w:r w:rsidR="00644CD5">
        <w:t>.</w:t>
      </w:r>
      <w:r>
        <w:t>191*T(v4</w:t>
      </w:r>
      <w:r w:rsidR="00644CD5">
        <w:t>.</w:t>
      </w:r>
      <w:r>
        <w:t>u34) + 0</w:t>
      </w:r>
      <w:r w:rsidR="00644CD5">
        <w:t>.</w:t>
      </w:r>
      <w:r>
        <w:t>151*T(v5</w:t>
      </w:r>
      <w:r w:rsidR="00644CD5">
        <w:t>.</w:t>
      </w:r>
      <w:r>
        <w:t>u16) + 0</w:t>
      </w:r>
      <w:r w:rsidR="00644CD5">
        <w:t>.</w:t>
      </w:r>
      <w:r>
        <w:t>117*T(v16</w:t>
      </w:r>
      <w:r w:rsidR="00644CD5">
        <w:t>.</w:t>
      </w:r>
      <w:r>
        <w:t>u9) -0</w:t>
      </w:r>
      <w:r w:rsidR="00644CD5">
        <w:t>.</w:t>
      </w:r>
      <w:r>
        <w:t>144*T(v19</w:t>
      </w:r>
      <w:r w:rsidR="00644CD5">
        <w:t>.</w:t>
      </w:r>
      <w:r>
        <w:t>u8) + 0</w:t>
      </w:r>
      <w:r w:rsidR="00644CD5">
        <w:t>.</w:t>
      </w:r>
      <w:r>
        <w:t>13*T(v8</w:t>
      </w:r>
      <w:r w:rsidR="00644CD5">
        <w:t>.</w:t>
      </w:r>
      <w:r>
        <w:t>u20) + 0</w:t>
      </w:r>
      <w:r w:rsidR="00644CD5">
        <w:t>.</w:t>
      </w:r>
      <w:r>
        <w:t>155*T(v17</w:t>
      </w:r>
      <w:r w:rsidR="00644CD5">
        <w:t>.</w:t>
      </w:r>
      <w:r>
        <w:t>u3) + 0</w:t>
      </w:r>
      <w:r w:rsidR="00644CD5">
        <w:t>.</w:t>
      </w:r>
      <w:r>
        <w:t>149*T(v6</w:t>
      </w:r>
      <w:r w:rsidR="00644CD5">
        <w:t>.</w:t>
      </w:r>
      <w:r>
        <w:t>u15) + 0</w:t>
      </w:r>
      <w:r w:rsidR="00644CD5">
        <w:t>.</w:t>
      </w:r>
      <w:r>
        <w:t>129*T(v13</w:t>
      </w:r>
      <w:r w:rsidR="00644CD5">
        <w:t>.</w:t>
      </w:r>
      <w:r>
        <w:t>u25) + 0</w:t>
      </w:r>
      <w:r w:rsidR="00644CD5">
        <w:t>.</w:t>
      </w:r>
      <w:r>
        <w:t>141*T(v12</w:t>
      </w:r>
      <w:r w:rsidR="00644CD5">
        <w:t>.</w:t>
      </w:r>
      <w:r>
        <w:t>u24) -0</w:t>
      </w:r>
      <w:r w:rsidR="00644CD5">
        <w:t>.</w:t>
      </w:r>
      <w:r>
        <w:t>0871*T(v6</w:t>
      </w:r>
      <w:r w:rsidR="00644CD5">
        <w:t>.</w:t>
      </w:r>
      <w:r>
        <w:t>u31) + 0</w:t>
      </w:r>
      <w:r w:rsidR="00644CD5">
        <w:t>.</w:t>
      </w:r>
      <w:r>
        <w:t>114*T(v19</w:t>
      </w:r>
      <w:r w:rsidR="00644CD5">
        <w:t>.</w:t>
      </w:r>
      <w:r>
        <w:t>u9) + 0</w:t>
      </w:r>
      <w:r w:rsidR="00644CD5">
        <w:t>.</w:t>
      </w:r>
      <w:r>
        <w:t>162*T(v18</w:t>
      </w:r>
      <w:r w:rsidR="00644CD5">
        <w:t>.</w:t>
      </w:r>
      <w:r>
        <w:t>u17) + 0</w:t>
      </w:r>
      <w:r w:rsidR="00644CD5">
        <w:t>.</w:t>
      </w:r>
      <w:r>
        <w:t>109*T(v21</w:t>
      </w:r>
      <w:r w:rsidR="00644CD5">
        <w:t>.</w:t>
      </w:r>
      <w:r>
        <w:t>u14) -0</w:t>
      </w:r>
      <w:r w:rsidR="00644CD5">
        <w:t>.</w:t>
      </w:r>
      <w:r>
        <w:t>157*T(v11</w:t>
      </w:r>
      <w:r w:rsidR="00644CD5">
        <w:t>.</w:t>
      </w:r>
      <w:r>
        <w:t>u8) + 0</w:t>
      </w:r>
      <w:r w:rsidR="00644CD5">
        <w:t>.</w:t>
      </w:r>
      <w:r>
        <w:t>108*T(u39) -0</w:t>
      </w:r>
      <w:r w:rsidR="00644CD5">
        <w:t>.</w:t>
      </w:r>
      <w:r>
        <w:t>133*T(v13</w:t>
      </w:r>
      <w:r w:rsidR="00644CD5">
        <w:t>.</w:t>
      </w:r>
      <w:r>
        <w:t>u18) + 0</w:t>
      </w:r>
      <w:r w:rsidR="00644CD5">
        <w:t>.</w:t>
      </w:r>
      <w:r>
        <w:t>132*T(v2</w:t>
      </w:r>
      <w:r w:rsidR="00644CD5">
        <w:t>.</w:t>
      </w:r>
      <w:r>
        <w:t>u40) + 0</w:t>
      </w:r>
      <w:r w:rsidR="00644CD5">
        <w:t>.</w:t>
      </w:r>
      <w:r>
        <w:t>126*T(v3</w:t>
      </w:r>
      <w:r w:rsidR="00644CD5">
        <w:t>.</w:t>
      </w:r>
      <w:r>
        <w:t>u9) + 0</w:t>
      </w:r>
      <w:r w:rsidR="00644CD5">
        <w:t>.</w:t>
      </w:r>
      <w:r>
        <w:t>119*T(v22</w:t>
      </w:r>
      <w:r w:rsidR="00644CD5">
        <w:t>.</w:t>
      </w:r>
      <w:r>
        <w:t>u17) -0</w:t>
      </w:r>
      <w:r w:rsidR="00644CD5">
        <w:t>.</w:t>
      </w:r>
      <w:r>
        <w:t>153*T(v19</w:t>
      </w:r>
      <w:r w:rsidR="00644CD5">
        <w:t>.</w:t>
      </w:r>
      <w:r>
        <w:t>u17) -0</w:t>
      </w:r>
      <w:r w:rsidR="00644CD5">
        <w:t>.</w:t>
      </w:r>
      <w:r>
        <w:t>133*T(v8</w:t>
      </w:r>
      <w:r w:rsidR="00644CD5">
        <w:t>.</w:t>
      </w:r>
      <w:r>
        <w:t>u12) -0</w:t>
      </w:r>
      <w:r w:rsidR="00644CD5">
        <w:t>.</w:t>
      </w:r>
      <w:r>
        <w:t>101*T(v2</w:t>
      </w:r>
      <w:r w:rsidR="00644CD5">
        <w:t>.</w:t>
      </w:r>
      <w:r>
        <w:t>u11) -0</w:t>
      </w:r>
      <w:r w:rsidR="00644CD5">
        <w:t>.</w:t>
      </w:r>
      <w:r>
        <w:t>166*T(v8</w:t>
      </w:r>
      <w:r w:rsidR="00644CD5">
        <w:t>.</w:t>
      </w:r>
      <w:r>
        <w:t>u11) -0</w:t>
      </w:r>
      <w:r w:rsidR="00644CD5">
        <w:t>.</w:t>
      </w:r>
      <w:r>
        <w:t>144*T(v14</w:t>
      </w:r>
      <w:r w:rsidR="00644CD5">
        <w:t>.</w:t>
      </w:r>
      <w:r>
        <w:t>u16) -0</w:t>
      </w:r>
      <w:r w:rsidR="00644CD5">
        <w:t>.</w:t>
      </w:r>
      <w:r>
        <w:t>115*T(v31</w:t>
      </w:r>
      <w:r w:rsidR="00644CD5">
        <w:t>.</w:t>
      </w:r>
      <w:r>
        <w:t>u8) -0</w:t>
      </w:r>
      <w:r w:rsidR="00644CD5">
        <w:t>.</w:t>
      </w:r>
      <w:r>
        <w:t>12*T(v26</w:t>
      </w:r>
      <w:r w:rsidR="00644CD5">
        <w:t>.</w:t>
      </w:r>
      <w:r>
        <w:t>u15) + 0</w:t>
      </w:r>
      <w:r w:rsidR="00644CD5">
        <w:t>.</w:t>
      </w:r>
      <w:r>
        <w:t>114*T(v20</w:t>
      </w:r>
      <w:r w:rsidR="00644CD5">
        <w:t>.</w:t>
      </w:r>
      <w:r>
        <w:t>u11) + 0</w:t>
      </w:r>
      <w:r w:rsidR="00644CD5">
        <w:t>.</w:t>
      </w:r>
      <w:r>
        <w:t>117*T(v6</w:t>
      </w:r>
      <w:r w:rsidR="00644CD5">
        <w:t>.</w:t>
      </w:r>
      <w:r>
        <w:t>u32) + 0</w:t>
      </w:r>
      <w:r w:rsidR="00644CD5">
        <w:t>.</w:t>
      </w:r>
      <w:r>
        <w:t>143*T(v15</w:t>
      </w:r>
      <w:r w:rsidR="00644CD5">
        <w:t>.</w:t>
      </w:r>
      <w:r>
        <w:t>u4) + 0</w:t>
      </w:r>
      <w:r w:rsidR="00644CD5">
        <w:t>.</w:t>
      </w:r>
      <w:r>
        <w:t>162*T(v15</w:t>
      </w:r>
      <w:r w:rsidR="00644CD5">
        <w:t>.</w:t>
      </w:r>
      <w:r>
        <w:t>u6) -0</w:t>
      </w:r>
      <w:r w:rsidR="00644CD5">
        <w:t>.</w:t>
      </w:r>
      <w:r>
        <w:t>152*T(v17</w:t>
      </w:r>
      <w:r w:rsidR="00644CD5">
        <w:t>.</w:t>
      </w:r>
      <w:r>
        <w:t>u6) + 0</w:t>
      </w:r>
      <w:r w:rsidR="00644CD5">
        <w:t>.</w:t>
      </w:r>
      <w:r>
        <w:t>114*T(v14</w:t>
      </w:r>
      <w:r w:rsidR="00644CD5">
        <w:t>.</w:t>
      </w:r>
      <w:r>
        <w:t>u21) -0</w:t>
      </w:r>
      <w:r w:rsidR="00644CD5">
        <w:t>.</w:t>
      </w:r>
      <w:r>
        <w:t>115*T(v2</w:t>
      </w:r>
      <w:r w:rsidR="00644CD5">
        <w:t>.</w:t>
      </w:r>
      <w:r>
        <w:t>u26) -0</w:t>
      </w:r>
      <w:r w:rsidR="00644CD5">
        <w:t>.</w:t>
      </w:r>
      <w:r>
        <w:t>124*T(v12</w:t>
      </w:r>
      <w:r w:rsidR="00644CD5">
        <w:t>.</w:t>
      </w:r>
      <w:r>
        <w:t>u14) -0</w:t>
      </w:r>
      <w:r w:rsidR="00644CD5">
        <w:t>.</w:t>
      </w:r>
      <w:r>
        <w:t>0941*T(v12</w:t>
      </w:r>
      <w:r w:rsidR="00644CD5">
        <w:t>.</w:t>
      </w:r>
      <w:r>
        <w:t>u31) -0</w:t>
      </w:r>
      <w:r w:rsidR="00644CD5">
        <w:t>.</w:t>
      </w:r>
      <w:r>
        <w:t>13*T(v10</w:t>
      </w:r>
      <w:r w:rsidR="00644CD5">
        <w:t>.</w:t>
      </w:r>
      <w:r>
        <w:t>u20) -0</w:t>
      </w:r>
      <w:r w:rsidR="00644CD5">
        <w:t>.</w:t>
      </w:r>
      <w:r>
        <w:t>0733*T(v32) + 0</w:t>
      </w:r>
      <w:r w:rsidR="00644CD5">
        <w:t>.</w:t>
      </w:r>
      <w:r>
        <w:t>119*T(v20</w:t>
      </w:r>
      <w:r w:rsidR="00644CD5">
        <w:t>.</w:t>
      </w:r>
      <w:r>
        <w:t>u22) -0</w:t>
      </w:r>
      <w:r w:rsidR="00644CD5">
        <w:t>.</w:t>
      </w:r>
      <w:r>
        <w:t>119*T(v19</w:t>
      </w:r>
      <w:r w:rsidR="00644CD5">
        <w:t>.</w:t>
      </w:r>
      <w:r>
        <w:t>u21) + 0</w:t>
      </w:r>
      <w:r w:rsidR="00644CD5">
        <w:t>.</w:t>
      </w:r>
      <w:r>
        <w:t>113*T(v8</w:t>
      </w:r>
      <w:r w:rsidR="00644CD5">
        <w:t>.</w:t>
      </w:r>
      <w:r>
        <w:t>u28) -0</w:t>
      </w:r>
      <w:r w:rsidR="00644CD5">
        <w:t>.</w:t>
      </w:r>
      <w:r>
        <w:t>0903*T(v2</w:t>
      </w:r>
      <w:r w:rsidR="00644CD5">
        <w:t>.</w:t>
      </w:r>
      <w:r>
        <w:t>u32) -0</w:t>
      </w:r>
      <w:r w:rsidR="00644CD5">
        <w:t>.</w:t>
      </w:r>
      <w:r>
        <w:t>0861*T(u18) + 0</w:t>
      </w:r>
      <w:r w:rsidR="00644CD5">
        <w:t>.</w:t>
      </w:r>
      <w:r>
        <w:t>128*T(v28</w:t>
      </w:r>
      <w:r w:rsidR="00644CD5">
        <w:t>.</w:t>
      </w:r>
      <w:r>
        <w:t>u8) -0</w:t>
      </w:r>
      <w:r w:rsidR="00644CD5">
        <w:t>.</w:t>
      </w:r>
      <w:r>
        <w:t>09*T(v8</w:t>
      </w:r>
      <w:r w:rsidR="00644CD5">
        <w:t>.</w:t>
      </w:r>
      <w:r>
        <w:t>u15) + 0</w:t>
      </w:r>
      <w:r w:rsidR="00644CD5">
        <w:t>.</w:t>
      </w:r>
      <w:r>
        <w:t>136*T(v1</w:t>
      </w:r>
      <w:r w:rsidR="00644CD5">
        <w:t>.</w:t>
      </w:r>
      <w:r>
        <w:t>u37) -0</w:t>
      </w:r>
      <w:r w:rsidR="00644CD5">
        <w:t>.</w:t>
      </w:r>
      <w:r>
        <w:t>148*T(v17</w:t>
      </w:r>
      <w:r w:rsidR="00644CD5">
        <w:t>.</w:t>
      </w:r>
      <w:r>
        <w:t>u7) -0</w:t>
      </w:r>
      <w:r w:rsidR="00644CD5">
        <w:t>.</w:t>
      </w:r>
      <w:r>
        <w:t>163*T(v4</w:t>
      </w:r>
      <w:r w:rsidR="00644CD5">
        <w:t>.</w:t>
      </w:r>
      <w:r>
        <w:t>u2) -0</w:t>
      </w:r>
      <w:r w:rsidR="00644CD5">
        <w:t>.</w:t>
      </w:r>
      <w:r>
        <w:t>0893*T(v3) -0</w:t>
      </w:r>
      <w:r w:rsidR="00644CD5">
        <w:t>.</w:t>
      </w:r>
      <w:r>
        <w:t>0762*T(v9</w:t>
      </w:r>
      <w:r w:rsidR="00644CD5">
        <w:t>.</w:t>
      </w:r>
      <w:r>
        <w:t>u22) -0</w:t>
      </w:r>
      <w:r w:rsidR="00644CD5">
        <w:t>.</w:t>
      </w:r>
      <w:r>
        <w:t>113*T(v24</w:t>
      </w:r>
      <w:r w:rsidR="00644CD5">
        <w:t>.</w:t>
      </w:r>
      <w:r>
        <w:t>u5) -0</w:t>
      </w:r>
      <w:r w:rsidR="00644CD5">
        <w:t>.</w:t>
      </w:r>
      <w:r>
        <w:t>108*T(v11</w:t>
      </w:r>
      <w:r w:rsidR="00644CD5">
        <w:t>.</w:t>
      </w:r>
      <w:r>
        <w:t>u17) -0</w:t>
      </w:r>
      <w:r w:rsidR="00644CD5">
        <w:t>.</w:t>
      </w:r>
      <w:r>
        <w:t>0705*T(v10</w:t>
      </w:r>
      <w:r w:rsidR="00644CD5">
        <w:t>.</w:t>
      </w:r>
      <w:r>
        <w:t>u33) -0</w:t>
      </w:r>
      <w:r w:rsidR="00644CD5">
        <w:t>.</w:t>
      </w:r>
      <w:r>
        <w:t>117*T(v4</w:t>
      </w:r>
      <w:r w:rsidR="00644CD5">
        <w:t>.</w:t>
      </w:r>
      <w:r>
        <w:t>u19) + 0</w:t>
      </w:r>
      <w:r w:rsidR="00644CD5">
        <w:t>.</w:t>
      </w:r>
      <w:r>
        <w:t>0895*NumNegative + 0</w:t>
      </w:r>
      <w:r w:rsidR="00644CD5">
        <w:t>.</w:t>
      </w:r>
      <w:r>
        <w:t>0861*T(v5</w:t>
      </w:r>
      <w:r w:rsidR="00644CD5">
        <w:t>.</w:t>
      </w:r>
      <w:r>
        <w:t>u8) + 0</w:t>
      </w:r>
      <w:r w:rsidR="00644CD5">
        <w:t>.</w:t>
      </w:r>
      <w:r>
        <w:t>113*T(v9</w:t>
      </w:r>
      <w:r w:rsidR="00644CD5">
        <w:t>.</w:t>
      </w:r>
      <w:r>
        <w:t>u18) -0</w:t>
      </w:r>
      <w:r w:rsidR="00644CD5">
        <w:t>.</w:t>
      </w:r>
      <w:r>
        <w:t>13*T(v1</w:t>
      </w:r>
      <w:r w:rsidR="00644CD5">
        <w:t>.</w:t>
      </w:r>
      <w:r>
        <w:t>u22) -0</w:t>
      </w:r>
      <w:r w:rsidR="00644CD5">
        <w:t>.</w:t>
      </w:r>
      <w:r>
        <w:t>121*T(v23</w:t>
      </w:r>
      <w:r w:rsidR="00644CD5">
        <w:t>.</w:t>
      </w:r>
      <w:r>
        <w:t>u3) + 0</w:t>
      </w:r>
      <w:r w:rsidR="00644CD5">
        <w:t>.</w:t>
      </w:r>
      <w:r>
        <w:t>0916*Volume^2 -0</w:t>
      </w:r>
      <w:r w:rsidR="00644CD5">
        <w:t>.</w:t>
      </w:r>
      <w:r>
        <w:t>108*T(v27</w:t>
      </w:r>
      <w:r w:rsidR="00644CD5">
        <w:t>.</w:t>
      </w:r>
      <w:r>
        <w:t>u10) -0</w:t>
      </w:r>
      <w:r w:rsidR="00644CD5">
        <w:t>.</w:t>
      </w:r>
      <w:r>
        <w:t>119*T(v5</w:t>
      </w:r>
      <w:r w:rsidR="00644CD5">
        <w:t>.</w:t>
      </w:r>
      <w:r>
        <w:t>u13) -0</w:t>
      </w:r>
      <w:r w:rsidR="00644CD5">
        <w:t>.</w:t>
      </w:r>
      <w:r>
        <w:t>107*T(v23</w:t>
      </w:r>
      <w:r w:rsidR="00644CD5">
        <w:t>.</w:t>
      </w:r>
      <w:r>
        <w:t>u5) -0</w:t>
      </w:r>
      <w:r w:rsidR="00644CD5">
        <w:t>.</w:t>
      </w:r>
      <w:r>
        <w:t>0906*T(v13</w:t>
      </w:r>
      <w:r w:rsidR="00644CD5">
        <w:t>.</w:t>
      </w:r>
      <w:r>
        <w:t>u5) -0</w:t>
      </w:r>
      <w:r w:rsidR="00644CD5">
        <w:t>.</w:t>
      </w:r>
      <w:r>
        <w:t>081*T(v10</w:t>
      </w:r>
      <w:r w:rsidR="00644CD5">
        <w:t>.</w:t>
      </w:r>
      <w:r>
        <w:t>u24) -0</w:t>
      </w:r>
      <w:r w:rsidR="00644CD5">
        <w:t>.</w:t>
      </w:r>
      <w:r>
        <w:t>0724*T(v5</w:t>
      </w:r>
      <w:r w:rsidR="00644CD5">
        <w:t>.</w:t>
      </w:r>
      <w:r>
        <w:t>u37) + 0</w:t>
      </w:r>
      <w:r w:rsidR="00644CD5">
        <w:t>.</w:t>
      </w:r>
      <w:r>
        <w:t>0847*T(v10</w:t>
      </w:r>
      <w:r w:rsidR="00644CD5">
        <w:t>.</w:t>
      </w:r>
      <w:r>
        <w:t>u32) + 0</w:t>
      </w:r>
      <w:r w:rsidR="00644CD5">
        <w:t>.</w:t>
      </w:r>
      <w:r>
        <w:t>0854*T(v9</w:t>
      </w:r>
      <w:r w:rsidR="00644CD5">
        <w:t>.</w:t>
      </w:r>
      <w:r>
        <w:t>u20) -0</w:t>
      </w:r>
      <w:r w:rsidR="00644CD5">
        <w:t>.</w:t>
      </w:r>
      <w:r>
        <w:t>0906*T(v8</w:t>
      </w:r>
      <w:r w:rsidR="00644CD5">
        <w:t>.</w:t>
      </w:r>
      <w:r>
        <w:t>u30) -0</w:t>
      </w:r>
      <w:r w:rsidR="00644CD5">
        <w:t>.</w:t>
      </w:r>
      <w:r>
        <w:t>0899*T(v16</w:t>
      </w:r>
      <w:r w:rsidR="00644CD5">
        <w:t>.</w:t>
      </w:r>
      <w:r>
        <w:t>u13) -0</w:t>
      </w:r>
      <w:r w:rsidR="00644CD5">
        <w:t>.</w:t>
      </w:r>
      <w:r>
        <w:t>087*T(v5</w:t>
      </w:r>
      <w:r w:rsidR="00644CD5">
        <w:t>.</w:t>
      </w:r>
      <w:r>
        <w:t>u17) -0</w:t>
      </w:r>
      <w:r w:rsidR="00644CD5">
        <w:t>.</w:t>
      </w:r>
      <w:r>
        <w:t>0819*T(v14</w:t>
      </w:r>
      <w:r w:rsidR="00644CD5">
        <w:t>.</w:t>
      </w:r>
      <w:r>
        <w:t>u23) -0</w:t>
      </w:r>
      <w:r w:rsidR="00644CD5">
        <w:t>.</w:t>
      </w:r>
      <w:r>
        <w:t>0846*T(v9</w:t>
      </w:r>
      <w:r w:rsidR="00644CD5">
        <w:t>.</w:t>
      </w:r>
      <w:r>
        <w:t>u27) + 0</w:t>
      </w:r>
      <w:r w:rsidR="00644CD5">
        <w:t>.</w:t>
      </w:r>
      <w:r>
        <w:t>1*T(v5</w:t>
      </w:r>
      <w:r w:rsidR="00644CD5">
        <w:t>.</w:t>
      </w:r>
      <w:r>
        <w:t>u3) + 0</w:t>
      </w:r>
      <w:r w:rsidR="00644CD5">
        <w:t>.</w:t>
      </w:r>
      <w:r>
        <w:t>0674*T(v2</w:t>
      </w:r>
      <w:r w:rsidR="00644CD5">
        <w:t>.</w:t>
      </w:r>
      <w:r>
        <w:t>u33) -0</w:t>
      </w:r>
      <w:r w:rsidR="00644CD5">
        <w:t>.</w:t>
      </w:r>
      <w:r>
        <w:t>0971*T(v8</w:t>
      </w:r>
      <w:r w:rsidR="00644CD5">
        <w:t>.</w:t>
      </w:r>
      <w:r>
        <w:t>u24) + 0</w:t>
      </w:r>
      <w:r w:rsidR="00644CD5">
        <w:t>.</w:t>
      </w:r>
      <w:r>
        <w:t>0833*T(v8</w:t>
      </w:r>
      <w:r w:rsidR="00644CD5">
        <w:t>.</w:t>
      </w:r>
      <w:r>
        <w:t>u32) -0</w:t>
      </w:r>
      <w:r w:rsidR="00644CD5">
        <w:t>.</w:t>
      </w:r>
      <w:r>
        <w:t>0729*Volume -0</w:t>
      </w:r>
      <w:r w:rsidR="00644CD5">
        <w:t>.</w:t>
      </w:r>
      <w:r>
        <w:t>0699*T(v12</w:t>
      </w:r>
      <w:r w:rsidR="00644CD5">
        <w:t>.</w:t>
      </w:r>
      <w:r>
        <w:t>u28) -0</w:t>
      </w:r>
      <w:r w:rsidR="00644CD5">
        <w:t>.</w:t>
      </w:r>
      <w:r>
        <w:t>0687*T(v22</w:t>
      </w:r>
      <w:r w:rsidR="00644CD5">
        <w:t>.</w:t>
      </w:r>
      <w:r>
        <w:t>u21) -0</w:t>
      </w:r>
      <w:r w:rsidR="00644CD5">
        <w:t>.</w:t>
      </w:r>
      <w:r>
        <w:t>0669*T(v17</w:t>
      </w:r>
      <w:r w:rsidR="00644CD5">
        <w:t>.</w:t>
      </w:r>
      <w:r>
        <w:t>u10) + 0</w:t>
      </w:r>
      <w:r w:rsidR="00644CD5">
        <w:t>.</w:t>
      </w:r>
      <w:r>
        <w:t>0576*T(v37</w:t>
      </w:r>
      <w:r w:rsidR="00644CD5">
        <w:t>.</w:t>
      </w:r>
      <w:r>
        <w:t>u1) -0</w:t>
      </w:r>
      <w:r w:rsidR="00644CD5">
        <w:t>.</w:t>
      </w:r>
      <w:r>
        <w:t>0637*T(v9</w:t>
      </w:r>
      <w:r w:rsidR="00644CD5">
        <w:t>.</w:t>
      </w:r>
      <w:r>
        <w:t>u33) -0</w:t>
      </w:r>
      <w:r w:rsidR="00644CD5">
        <w:t>.</w:t>
      </w:r>
      <w:r>
        <w:t>0714*T(v3</w:t>
      </w:r>
      <w:r w:rsidR="00644CD5">
        <w:t>.</w:t>
      </w:r>
      <w:r>
        <w:t>u13) -0</w:t>
      </w:r>
      <w:r w:rsidR="00644CD5">
        <w:t>.</w:t>
      </w:r>
      <w:r>
        <w:t>108*T(v4</w:t>
      </w:r>
      <w:r w:rsidR="00644CD5">
        <w:t>.</w:t>
      </w:r>
      <w:r>
        <w:t>u3) + 0</w:t>
      </w:r>
      <w:r w:rsidR="00644CD5">
        <w:t>.</w:t>
      </w:r>
      <w:r>
        <w:t>0676*T(v6</w:t>
      </w:r>
      <w:r w:rsidR="00644CD5">
        <w:t>.</w:t>
      </w:r>
      <w:r>
        <w:t>u16) -0</w:t>
      </w:r>
      <w:r w:rsidR="00644CD5">
        <w:t>.</w:t>
      </w:r>
      <w:r>
        <w:t>0484*T(u17) -0</w:t>
      </w:r>
      <w:r w:rsidR="00644CD5">
        <w:t>.</w:t>
      </w:r>
      <w:r>
        <w:t>064*T(v37</w:t>
      </w:r>
      <w:r w:rsidR="00644CD5">
        <w:t>.</w:t>
      </w:r>
      <w:r>
        <w:t>u4) -0</w:t>
      </w:r>
      <w:r w:rsidR="00644CD5">
        <w:t>.</w:t>
      </w:r>
      <w:r>
        <w:t>073*T(v2</w:t>
      </w:r>
      <w:r w:rsidR="00644CD5">
        <w:t>.</w:t>
      </w:r>
      <w:r>
        <w:t>u29) -0</w:t>
      </w:r>
      <w:r w:rsidR="00644CD5">
        <w:t>.</w:t>
      </w:r>
      <w:r>
        <w:t>0681*T(v17</w:t>
      </w:r>
      <w:r w:rsidR="00644CD5">
        <w:t>.</w:t>
      </w:r>
      <w:r>
        <w:t>u13) + 0</w:t>
      </w:r>
      <w:r w:rsidR="00644CD5">
        <w:t>.</w:t>
      </w:r>
      <w:r>
        <w:t>077*T(v10</w:t>
      </w:r>
      <w:r w:rsidR="00644CD5">
        <w:t>.</w:t>
      </w:r>
      <w:r>
        <w:t>u12) -0</w:t>
      </w:r>
      <w:r w:rsidR="00644CD5">
        <w:t>.</w:t>
      </w:r>
      <w:r>
        <w:t>0708*T(v7</w:t>
      </w:r>
      <w:r w:rsidR="00644CD5">
        <w:t>.</w:t>
      </w:r>
      <w:r>
        <w:t>u11) -0</w:t>
      </w:r>
      <w:r w:rsidR="00644CD5">
        <w:t>.</w:t>
      </w:r>
      <w:r>
        <w:t>0642*T(v11</w:t>
      </w:r>
      <w:r w:rsidR="00644CD5">
        <w:t>.</w:t>
      </w:r>
      <w:r>
        <w:t>u18) -0</w:t>
      </w:r>
      <w:r w:rsidR="00644CD5">
        <w:t>.</w:t>
      </w:r>
      <w:r>
        <w:t>0721*T(v3</w:t>
      </w:r>
      <w:r w:rsidR="00644CD5">
        <w:t>.</w:t>
      </w:r>
      <w:r>
        <w:t>u16) -0</w:t>
      </w:r>
      <w:r w:rsidR="00644CD5">
        <w:t>.</w:t>
      </w:r>
      <w:r>
        <w:t>0588*T(v8</w:t>
      </w:r>
      <w:r w:rsidR="00644CD5">
        <w:t>.</w:t>
      </w:r>
      <w:r>
        <w:t>u22) + 0</w:t>
      </w:r>
      <w:r w:rsidR="00644CD5">
        <w:t>.</w:t>
      </w:r>
      <w:r>
        <w:t>0956*T(v7</w:t>
      </w:r>
      <w:r w:rsidR="00644CD5">
        <w:t>.</w:t>
      </w:r>
      <w:r>
        <w:t>u2) -0</w:t>
      </w:r>
      <w:r w:rsidR="00644CD5">
        <w:t>.</w:t>
      </w:r>
      <w:r>
        <w:t>069*T(v23</w:t>
      </w:r>
      <w:r w:rsidR="00644CD5">
        <w:t>.</w:t>
      </w:r>
      <w:r>
        <w:t>u11) + 0</w:t>
      </w:r>
      <w:r w:rsidR="00644CD5">
        <w:t>.</w:t>
      </w:r>
      <w:r>
        <w:t>0476*T(u12) + 0</w:t>
      </w:r>
      <w:r w:rsidR="00644CD5">
        <w:t>.</w:t>
      </w:r>
      <w:r>
        <w:t>063*T(v6</w:t>
      </w:r>
      <w:r w:rsidR="00644CD5">
        <w:t>.</w:t>
      </w:r>
      <w:r>
        <w:t>u14) + 0</w:t>
      </w:r>
      <w:r w:rsidR="00644CD5">
        <w:t>.</w:t>
      </w:r>
      <w:r>
        <w:t>0776*T(v12</w:t>
      </w:r>
      <w:r w:rsidR="00644CD5">
        <w:t>.</w:t>
      </w:r>
      <w:r>
        <w:t>u1) + 0</w:t>
      </w:r>
      <w:r w:rsidR="00644CD5">
        <w:t>.</w:t>
      </w:r>
      <w:r>
        <w:t>0567*T(v2</w:t>
      </w:r>
      <w:r w:rsidR="00644CD5">
        <w:t>.</w:t>
      </w:r>
      <w:r>
        <w:t>u18) + 0</w:t>
      </w:r>
      <w:r w:rsidR="00644CD5">
        <w:t>.</w:t>
      </w:r>
      <w:r>
        <w:t>0503*T(v2</w:t>
      </w:r>
      <w:r w:rsidR="00644CD5">
        <w:t>.</w:t>
      </w:r>
      <w:r>
        <w:t>u19) -0</w:t>
      </w:r>
      <w:r w:rsidR="00644CD5">
        <w:t>.</w:t>
      </w:r>
      <w:r>
        <w:t>0521*T(v16</w:t>
      </w:r>
      <w:r w:rsidR="00644CD5">
        <w:t>.</w:t>
      </w:r>
      <w:r>
        <w:t>u7) + 0</w:t>
      </w:r>
      <w:r w:rsidR="00644CD5">
        <w:t>.</w:t>
      </w:r>
      <w:r>
        <w:t>0479*T(v7</w:t>
      </w:r>
      <w:r w:rsidR="00644CD5">
        <w:t>.</w:t>
      </w:r>
      <w:r>
        <w:t>u24) -0</w:t>
      </w:r>
      <w:r w:rsidR="00644CD5">
        <w:t>.</w:t>
      </w:r>
      <w:r>
        <w:t>0485*T(v8</w:t>
      </w:r>
      <w:r w:rsidR="00644CD5">
        <w:t>.</w:t>
      </w:r>
      <w:r>
        <w:t>u31) + 0</w:t>
      </w:r>
      <w:r w:rsidR="00644CD5">
        <w:t>.</w:t>
      </w:r>
      <w:r>
        <w:t>0524*T(v6</w:t>
      </w:r>
      <w:r w:rsidR="00644CD5">
        <w:t>.</w:t>
      </w:r>
      <w:r>
        <w:t>u23) -0</w:t>
      </w:r>
      <w:r w:rsidR="00644CD5">
        <w:t>.</w:t>
      </w:r>
      <w:r>
        <w:t>0389*Volume^3 -0</w:t>
      </w:r>
      <w:r w:rsidR="00644CD5">
        <w:t>.</w:t>
      </w:r>
      <w:r>
        <w:t>0523*T(v9</w:t>
      </w:r>
      <w:r w:rsidR="00644CD5">
        <w:t>.</w:t>
      </w:r>
      <w:r>
        <w:t>u6) + 0</w:t>
      </w:r>
      <w:r w:rsidR="00644CD5">
        <w:t>.</w:t>
      </w:r>
      <w:r>
        <w:t>0442*T(v6</w:t>
      </w:r>
      <w:r w:rsidR="00644CD5">
        <w:t>.</w:t>
      </w:r>
      <w:r>
        <w:t>u29) + 0</w:t>
      </w:r>
      <w:r w:rsidR="00644CD5">
        <w:t>.</w:t>
      </w:r>
      <w:r>
        <w:t>0432*T(v20</w:t>
      </w:r>
      <w:r w:rsidR="00644CD5">
        <w:t>.</w:t>
      </w:r>
      <w:r>
        <w:t>u12) -0</w:t>
      </w:r>
      <w:r w:rsidR="00644CD5">
        <w:t>.</w:t>
      </w:r>
      <w:r>
        <w:t>0685*T(v3</w:t>
      </w:r>
      <w:r w:rsidR="00644CD5">
        <w:t>.</w:t>
      </w:r>
      <w:r>
        <w:t>u2) -0</w:t>
      </w:r>
      <w:r w:rsidR="00644CD5">
        <w:t>.</w:t>
      </w:r>
      <w:r>
        <w:t>0385*T(v6</w:t>
      </w:r>
      <w:r w:rsidR="00644CD5">
        <w:t>.</w:t>
      </w:r>
      <w:r>
        <w:t>u26) -0</w:t>
      </w:r>
      <w:r w:rsidR="00644CD5">
        <w:t>.</w:t>
      </w:r>
      <w:r>
        <w:t>0361*T(v16</w:t>
      </w:r>
      <w:r w:rsidR="00644CD5">
        <w:t>.</w:t>
      </w:r>
      <w:r>
        <w:t>u10) -0</w:t>
      </w:r>
      <w:r w:rsidR="00644CD5">
        <w:t>.</w:t>
      </w:r>
      <w:r>
        <w:t>0389*T(v1</w:t>
      </w:r>
      <w:r w:rsidR="00644CD5">
        <w:t>.</w:t>
      </w:r>
      <w:r>
        <w:t>u29) + 0</w:t>
      </w:r>
      <w:r w:rsidR="00644CD5">
        <w:t>.</w:t>
      </w:r>
      <w:r>
        <w:t>0382*T(v10</w:t>
      </w:r>
      <w:r w:rsidR="00644CD5">
        <w:t>.</w:t>
      </w:r>
      <w:r>
        <w:t>u6) -0</w:t>
      </w:r>
      <w:r w:rsidR="00644CD5">
        <w:t>.</w:t>
      </w:r>
      <w:r>
        <w:t>0307*T(v34</w:t>
      </w:r>
      <w:r w:rsidR="00644CD5">
        <w:t>.</w:t>
      </w:r>
      <w:r>
        <w:t>u5) -0</w:t>
      </w:r>
      <w:r w:rsidR="00644CD5">
        <w:t>.</w:t>
      </w:r>
      <w:r>
        <w:t>0324*T(v24</w:t>
      </w:r>
      <w:r w:rsidR="00644CD5">
        <w:t>.</w:t>
      </w:r>
      <w:r>
        <w:t>u8) + 0</w:t>
      </w:r>
      <w:r w:rsidR="00644CD5">
        <w:t>.</w:t>
      </w:r>
      <w:r>
        <w:t>0306*T(v24</w:t>
      </w:r>
      <w:r w:rsidR="00644CD5">
        <w:t>.</w:t>
      </w:r>
      <w:r>
        <w:t>u13) -0</w:t>
      </w:r>
      <w:r w:rsidR="00644CD5">
        <w:t>.</w:t>
      </w:r>
      <w:r>
        <w:t>0331*T(v35</w:t>
      </w:r>
      <w:r w:rsidR="00644CD5">
        <w:t>.</w:t>
      </w:r>
      <w:r>
        <w:t>u4) + 0</w:t>
      </w:r>
      <w:r w:rsidR="00644CD5">
        <w:t>.</w:t>
      </w:r>
      <w:r>
        <w:t>0332*T(v13</w:t>
      </w:r>
      <w:r w:rsidR="00644CD5">
        <w:t>.</w:t>
      </w:r>
      <w:r>
        <w:t>u11) + 0</w:t>
      </w:r>
      <w:r w:rsidR="00644CD5">
        <w:t>.</w:t>
      </w:r>
      <w:r>
        <w:t>029*T(v12</w:t>
      </w:r>
      <w:r w:rsidR="00644CD5">
        <w:t>.</w:t>
      </w:r>
      <w:r>
        <w:t>u13) -0</w:t>
      </w:r>
      <w:r w:rsidR="00644CD5">
        <w:t>.</w:t>
      </w:r>
      <w:r>
        <w:t>0203*T(u36) + 0</w:t>
      </w:r>
      <w:r w:rsidR="00644CD5">
        <w:t>.</w:t>
      </w:r>
      <w:r>
        <w:t>0322*T(v1</w:t>
      </w:r>
      <w:r w:rsidR="00644CD5">
        <w:t>.</w:t>
      </w:r>
      <w:r>
        <w:t>u32) + 0</w:t>
      </w:r>
      <w:r w:rsidR="00644CD5">
        <w:t>.</w:t>
      </w:r>
      <w:r>
        <w:t>0213*T(u23) -0</w:t>
      </w:r>
      <w:r w:rsidR="00644CD5">
        <w:t>.</w:t>
      </w:r>
      <w:r>
        <w:t>0276*T(v6</w:t>
      </w:r>
      <w:r w:rsidR="00644CD5">
        <w:t>.</w:t>
      </w:r>
      <w:r>
        <w:t>u12) + 0</w:t>
      </w:r>
      <w:r w:rsidR="00644CD5">
        <w:t>.</w:t>
      </w:r>
      <w:r>
        <w:t>0327*T(v4</w:t>
      </w:r>
      <w:r w:rsidR="00644CD5">
        <w:t>.</w:t>
      </w:r>
      <w:r>
        <w:t>u11) + 0</w:t>
      </w:r>
      <w:r w:rsidR="00644CD5">
        <w:t>.</w:t>
      </w:r>
      <w:r>
        <w:t>0258*T(v17</w:t>
      </w:r>
      <w:r w:rsidR="00644CD5">
        <w:t>.</w:t>
      </w:r>
      <w:r>
        <w:t>u19) -</w:t>
      </w:r>
      <w:r>
        <w:lastRenderedPageBreak/>
        <w:t>0</w:t>
      </w:r>
      <w:r w:rsidR="00644CD5">
        <w:t>.</w:t>
      </w:r>
      <w:r>
        <w:t>0275*T(v14</w:t>
      </w:r>
      <w:r w:rsidR="00644CD5">
        <w:t>.</w:t>
      </w:r>
      <w:r>
        <w:t>u12) + 0</w:t>
      </w:r>
      <w:r w:rsidR="00644CD5">
        <w:t>.</w:t>
      </w:r>
      <w:r>
        <w:t>0216*T(v13</w:t>
      </w:r>
      <w:r w:rsidR="00644CD5">
        <w:t>.</w:t>
      </w:r>
      <w:r>
        <w:t>u13) -0</w:t>
      </w:r>
      <w:r w:rsidR="00644CD5">
        <w:t>.</w:t>
      </w:r>
      <w:r>
        <w:t>0241*T(v6</w:t>
      </w:r>
      <w:r w:rsidR="00644CD5">
        <w:t>.</w:t>
      </w:r>
      <w:r>
        <w:t>u37) + 0</w:t>
      </w:r>
      <w:r w:rsidR="00644CD5">
        <w:t>.</w:t>
      </w:r>
      <w:r>
        <w:t>0217*T(v5</w:t>
      </w:r>
      <w:r w:rsidR="00644CD5">
        <w:t>.</w:t>
      </w:r>
      <w:r>
        <w:t>u33) -0</w:t>
      </w:r>
      <w:r w:rsidR="00644CD5">
        <w:t>.</w:t>
      </w:r>
      <w:r>
        <w:t>0147*T(u34) + 0</w:t>
      </w:r>
      <w:r w:rsidR="00644CD5">
        <w:t>.</w:t>
      </w:r>
      <w:r>
        <w:t>0182*T(v18</w:t>
      </w:r>
      <w:r w:rsidR="00644CD5">
        <w:t>.</w:t>
      </w:r>
      <w:r>
        <w:t>u24) + 0</w:t>
      </w:r>
      <w:r w:rsidR="00644CD5">
        <w:t>.</w:t>
      </w:r>
      <w:r>
        <w:t>0164*T(v23</w:t>
      </w:r>
      <w:r w:rsidR="00644CD5">
        <w:t>.</w:t>
      </w:r>
      <w:r>
        <w:t>u17) + 0</w:t>
      </w:r>
      <w:r w:rsidR="00644CD5">
        <w:t>.</w:t>
      </w:r>
      <w:r>
        <w:t>017*T(v25</w:t>
      </w:r>
      <w:r w:rsidR="00644CD5">
        <w:t>.</w:t>
      </w:r>
      <w:r>
        <w:t>u17) + 0</w:t>
      </w:r>
      <w:r w:rsidR="00644CD5">
        <w:t>.</w:t>
      </w:r>
      <w:r>
        <w:t>0145*T(v18</w:t>
      </w:r>
      <w:r w:rsidR="00644CD5">
        <w:t>.</w:t>
      </w:r>
      <w:r>
        <w:t>u18) + 0</w:t>
      </w:r>
      <w:r w:rsidR="00644CD5">
        <w:t>.</w:t>
      </w:r>
      <w:r>
        <w:t>0155*T(v4</w:t>
      </w:r>
      <w:r w:rsidR="00644CD5">
        <w:t>.</w:t>
      </w:r>
      <w:r>
        <w:t>u15) -0</w:t>
      </w:r>
      <w:r w:rsidR="00644CD5">
        <w:t>.</w:t>
      </w:r>
      <w:r>
        <w:t>0136*T(v2</w:t>
      </w:r>
      <w:r w:rsidR="00644CD5">
        <w:t>.</w:t>
      </w:r>
      <w:r>
        <w:t>u13) -0</w:t>
      </w:r>
      <w:r w:rsidR="00644CD5">
        <w:t>.</w:t>
      </w:r>
      <w:r>
        <w:t>0114*T(v16</w:t>
      </w:r>
      <w:r w:rsidR="00644CD5">
        <w:t>.</w:t>
      </w:r>
      <w:r>
        <w:t>u21) + 0</w:t>
      </w:r>
      <w:r w:rsidR="00644CD5">
        <w:t>.</w:t>
      </w:r>
      <w:r>
        <w:t>0122*T(v7</w:t>
      </w:r>
      <w:r w:rsidR="00644CD5">
        <w:t>.</w:t>
      </w:r>
      <w:r>
        <w:t>u9) + 0</w:t>
      </w:r>
      <w:r w:rsidR="00644CD5">
        <w:t>.</w:t>
      </w:r>
      <w:r>
        <w:t>0105*T(v11</w:t>
      </w:r>
      <w:r w:rsidR="00644CD5">
        <w:t>.</w:t>
      </w:r>
      <w:r>
        <w:t>u25) -0</w:t>
      </w:r>
      <w:r w:rsidR="00644CD5">
        <w:t>.</w:t>
      </w:r>
      <w:r>
        <w:t>0108*T(v15</w:t>
      </w:r>
      <w:r w:rsidR="00644CD5">
        <w:t>.</w:t>
      </w:r>
      <w:r>
        <w:t>u11) + 0</w:t>
      </w:r>
      <w:r w:rsidR="00644CD5">
        <w:t>.</w:t>
      </w:r>
      <w:r>
        <w:t>0099*T(v37</w:t>
      </w:r>
      <w:r w:rsidR="00644CD5">
        <w:t>.</w:t>
      </w:r>
      <w:r>
        <w:t>u6) -0</w:t>
      </w:r>
      <w:r w:rsidR="00644CD5">
        <w:t>.</w:t>
      </w:r>
      <w:r>
        <w:t>0102*T(v11</w:t>
      </w:r>
      <w:r w:rsidR="00644CD5">
        <w:t>.</w:t>
      </w:r>
      <w:r>
        <w:t>u13) + 0</w:t>
      </w:r>
      <w:r w:rsidR="00644CD5">
        <w:t>.</w:t>
      </w:r>
      <w:r>
        <w:t>00728*T(u19) + 0</w:t>
      </w:r>
      <w:r w:rsidR="00644CD5">
        <w:t>.</w:t>
      </w:r>
      <w:r>
        <w:t>0105*T(v3</w:t>
      </w:r>
      <w:r w:rsidR="00644CD5">
        <w:t>.</w:t>
      </w:r>
      <w:r>
        <w:t>u11) + 0</w:t>
      </w:r>
      <w:r w:rsidR="00644CD5">
        <w:t>.</w:t>
      </w:r>
      <w:r>
        <w:t>0095*T(v26</w:t>
      </w:r>
      <w:r w:rsidR="00644CD5">
        <w:t>.</w:t>
      </w:r>
      <w:r>
        <w:t>u3) + 0</w:t>
      </w:r>
      <w:r w:rsidR="00644CD5">
        <w:t>.</w:t>
      </w:r>
      <w:r>
        <w:t>00854*T(v3</w:t>
      </w:r>
      <w:r w:rsidR="00644CD5">
        <w:t>.</w:t>
      </w:r>
      <w:r>
        <w:t>u18) + 0</w:t>
      </w:r>
      <w:r w:rsidR="00644CD5">
        <w:t>.</w:t>
      </w:r>
      <w:r>
        <w:t>00746*T(v27</w:t>
      </w:r>
      <w:r w:rsidR="00644CD5">
        <w:t>.</w:t>
      </w:r>
      <w:r>
        <w:t>u14) -0</w:t>
      </w:r>
      <w:r w:rsidR="00644CD5">
        <w:t>.</w:t>
      </w:r>
      <w:r>
        <w:t>00795*T(v35</w:t>
      </w:r>
      <w:r w:rsidR="00644CD5">
        <w:t>.</w:t>
      </w:r>
      <w:r>
        <w:t>u1) + 0</w:t>
      </w:r>
      <w:r w:rsidR="00644CD5">
        <w:t>.</w:t>
      </w:r>
      <w:r>
        <w:t>0088*T(v16</w:t>
      </w:r>
      <w:r w:rsidR="00644CD5">
        <w:t>.</w:t>
      </w:r>
      <w:r>
        <w:t>u8) -0</w:t>
      </w:r>
      <w:r w:rsidR="00644CD5">
        <w:t>.</w:t>
      </w:r>
      <w:r>
        <w:t>0068*T(v14</w:t>
      </w:r>
      <w:r w:rsidR="00644CD5">
        <w:t>.</w:t>
      </w:r>
      <w:r>
        <w:t>u25) -0</w:t>
      </w:r>
      <w:r w:rsidR="00644CD5">
        <w:t>.</w:t>
      </w:r>
      <w:r>
        <w:t>00452*T(v34) + 0</w:t>
      </w:r>
      <w:r w:rsidR="00644CD5">
        <w:t>.</w:t>
      </w:r>
      <w:r>
        <w:t>00625*T(v27</w:t>
      </w:r>
      <w:r w:rsidR="00644CD5">
        <w:t>.</w:t>
      </w:r>
      <w:r>
        <w:t>u6) + 0</w:t>
      </w:r>
      <w:r w:rsidR="00644CD5">
        <w:t>.</w:t>
      </w:r>
      <w:r>
        <w:t>00407*T(v11</w:t>
      </w:r>
      <w:r w:rsidR="00644CD5">
        <w:t>.</w:t>
      </w:r>
      <w:r>
        <w:t>u14) + 0</w:t>
      </w:r>
      <w:r w:rsidR="00644CD5">
        <w:t>.</w:t>
      </w:r>
      <w:r>
        <w:t>00354*T(v13</w:t>
      </w:r>
      <w:r w:rsidR="00644CD5">
        <w:t>.</w:t>
      </w:r>
      <w:r>
        <w:t>u1) -0</w:t>
      </w:r>
      <w:r w:rsidR="00644CD5">
        <w:t>.</w:t>
      </w:r>
      <w:r>
        <w:t>00154*T(v21</w:t>
      </w:r>
      <w:r w:rsidR="00644CD5">
        <w:t>.</w:t>
      </w:r>
      <w:r>
        <w:t>u17) -0</w:t>
      </w:r>
      <w:r w:rsidR="00644CD5">
        <w:t>.</w:t>
      </w:r>
      <w:r>
        <w:t>00063*T(v22</w:t>
      </w:r>
      <w:r w:rsidR="00644CD5">
        <w:t>.</w:t>
      </w:r>
      <w:r>
        <w:t>u18) + 0</w:t>
      </w:r>
      <w:r w:rsidR="00644CD5">
        <w:t>.</w:t>
      </w:r>
      <w:r>
        <w:t>000597*T(v8</w:t>
      </w:r>
      <w:r w:rsidR="00644CD5">
        <w:t>.</w:t>
      </w:r>
      <w:r>
        <w:t>u1) + 6</w:t>
      </w:r>
      <w:r w:rsidR="00644CD5">
        <w:t>.</w:t>
      </w:r>
      <w:r>
        <w:t>65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758*T(v8</w:t>
      </w:r>
      <w:r w:rsidR="00644CD5">
        <w:t>.</w:t>
      </w:r>
      <w:r>
        <w:t>u10) -0</w:t>
      </w:r>
      <w:r w:rsidR="00644CD5">
        <w:t>.</w:t>
      </w:r>
      <w:r>
        <w:t>00478*T(v29</w:t>
      </w:r>
      <w:r w:rsidR="00644CD5">
        <w:t>.</w:t>
      </w:r>
      <w:r>
        <w:t>u1) + 0</w:t>
      </w:r>
      <w:r w:rsidR="00644CD5">
        <w:t>.</w:t>
      </w:r>
      <w:r>
        <w:t>0431*NumAromAtoms -0</w:t>
      </w:r>
      <w:r w:rsidR="00644CD5">
        <w:t>.</w:t>
      </w:r>
      <w:r>
        <w:t>084*T(v2</w:t>
      </w:r>
      <w:r w:rsidR="00644CD5">
        <w:t>.</w:t>
      </w:r>
      <w:r>
        <w:t>u25) + 0</w:t>
      </w:r>
      <w:r w:rsidR="00644CD5">
        <w:t>.</w:t>
      </w:r>
      <w:r>
        <w:t>296*T(v31</w:t>
      </w:r>
      <w:r w:rsidR="00644CD5">
        <w:t>.</w:t>
      </w:r>
      <w:r>
        <w:t>u8) -0</w:t>
      </w:r>
      <w:r w:rsidR="00644CD5">
        <w:t>.</w:t>
      </w:r>
      <w:r>
        <w:t>327*T(v16</w:t>
      </w:r>
      <w:r w:rsidR="00644CD5">
        <w:t>.</w:t>
      </w:r>
      <w:r>
        <w:t>u1) -0</w:t>
      </w:r>
      <w:r w:rsidR="00644CD5">
        <w:t>.</w:t>
      </w:r>
      <w:r>
        <w:t>77*T(v14</w:t>
      </w:r>
      <w:r w:rsidR="00644CD5">
        <w:t>.</w:t>
      </w:r>
      <w:r>
        <w:t>u17) + 0</w:t>
      </w:r>
      <w:r w:rsidR="00644CD5">
        <w:t>.</w:t>
      </w:r>
      <w:r>
        <w:t>158*T(v8</w:t>
      </w:r>
      <w:r w:rsidR="00644CD5">
        <w:t>.</w:t>
      </w:r>
      <w:r>
        <w:t>u34) -0</w:t>
      </w:r>
      <w:r w:rsidR="00644CD5">
        <w:t>.</w:t>
      </w:r>
      <w:r>
        <w:t>504*T(v14</w:t>
      </w:r>
      <w:r w:rsidR="00644CD5">
        <w:t>.</w:t>
      </w:r>
      <w:r>
        <w:t>u20) -0</w:t>
      </w:r>
      <w:r w:rsidR="00644CD5">
        <w:t>.</w:t>
      </w:r>
      <w:r>
        <w:t>0222*T(v3</w:t>
      </w:r>
      <w:r w:rsidR="00644CD5">
        <w:t>.</w:t>
      </w:r>
      <w:r>
        <w:t>u34) -1</w:t>
      </w:r>
      <w:r w:rsidR="00644CD5">
        <w:t>.</w:t>
      </w:r>
      <w:r>
        <w:t>16*T(v4</w:t>
      </w:r>
      <w:r w:rsidR="00644CD5">
        <w:t>.</w:t>
      </w:r>
      <w:r>
        <w:t>u3) -0</w:t>
      </w:r>
      <w:r w:rsidR="00644CD5">
        <w:t>.</w:t>
      </w:r>
      <w:r>
        <w:t>751*T(v41) -0</w:t>
      </w:r>
      <w:r w:rsidR="00644CD5">
        <w:t>.</w:t>
      </w:r>
      <w:r>
        <w:t>0461*T(v7</w:t>
      </w:r>
      <w:r w:rsidR="00644CD5">
        <w:t>.</w:t>
      </w:r>
      <w:r>
        <w:t>u13) + 1</w:t>
      </w:r>
      <w:r w:rsidR="00644CD5">
        <w:t>.</w:t>
      </w:r>
      <w:r>
        <w:t>06*T(v7</w:t>
      </w:r>
      <w:r w:rsidR="00644CD5">
        <w:t>.</w:t>
      </w:r>
      <w:r>
        <w:t>u32) -0</w:t>
      </w:r>
      <w:r w:rsidR="00644CD5">
        <w:t>.</w:t>
      </w:r>
      <w:r>
        <w:t>945*T(v38</w:t>
      </w:r>
      <w:r w:rsidR="00644CD5">
        <w:t>.</w:t>
      </w:r>
      <w:r>
        <w:t>u5) + 0</w:t>
      </w:r>
      <w:r w:rsidR="00644CD5">
        <w:t>.</w:t>
      </w:r>
      <w:r>
        <w:t>767*T(v25</w:t>
      </w:r>
      <w:r w:rsidR="00644CD5">
        <w:t>.</w:t>
      </w:r>
      <w:r>
        <w:t>u5) + 0</w:t>
      </w:r>
      <w:r w:rsidR="00644CD5">
        <w:t>.</w:t>
      </w:r>
      <w:r>
        <w:t>994*T(v9</w:t>
      </w:r>
      <w:r w:rsidR="00644CD5">
        <w:t>.</w:t>
      </w:r>
      <w:r>
        <w:t>u10) + 0</w:t>
      </w:r>
      <w:r w:rsidR="00644CD5">
        <w:t>.</w:t>
      </w:r>
      <w:r>
        <w:t>235*T(v2</w:t>
      </w:r>
      <w:r w:rsidR="00644CD5">
        <w:t>.</w:t>
      </w:r>
      <w:r>
        <w:t>u23) + 14</w:t>
      </w:r>
      <w:r w:rsidR="00644CD5">
        <w:t>.</w:t>
      </w:r>
      <w:r>
        <w:t>2*Volume -0</w:t>
      </w:r>
      <w:r w:rsidR="00644CD5">
        <w:t>.</w:t>
      </w:r>
      <w:r>
        <w:t>0203*T(v20</w:t>
      </w:r>
      <w:r w:rsidR="00644CD5">
        <w:t>.</w:t>
      </w:r>
      <w:r>
        <w:t>u2) -13</w:t>
      </w:r>
      <w:r w:rsidR="00644CD5">
        <w:t>.</w:t>
      </w:r>
      <w:r>
        <w:t>7*Volume^2 -0</w:t>
      </w:r>
      <w:r w:rsidR="00644CD5">
        <w:t>.</w:t>
      </w:r>
      <w:r>
        <w:t>33*T(v4</w:t>
      </w:r>
      <w:r w:rsidR="00644CD5">
        <w:t>.</w:t>
      </w:r>
      <w:r>
        <w:t>u28) + 0</w:t>
      </w:r>
      <w:r w:rsidR="00644CD5">
        <w:t>.</w:t>
      </w:r>
      <w:r>
        <w:t>0282*NumDonor -0</w:t>
      </w:r>
      <w:r w:rsidR="00644CD5">
        <w:t>.</w:t>
      </w:r>
      <w:r>
        <w:t>0379*T(v25</w:t>
      </w:r>
      <w:r w:rsidR="00644CD5">
        <w:t>.</w:t>
      </w:r>
      <w:r>
        <w:t>u3) + 0</w:t>
      </w:r>
      <w:r w:rsidR="00644CD5">
        <w:t>.</w:t>
      </w:r>
      <w:r>
        <w:t>652*T(v30</w:t>
      </w:r>
      <w:r w:rsidR="00644CD5">
        <w:t>.</w:t>
      </w:r>
      <w:r>
        <w:t>u8) -0</w:t>
      </w:r>
      <w:r w:rsidR="00644CD5">
        <w:t>.</w:t>
      </w:r>
      <w:r>
        <w:t>705*T(v23</w:t>
      </w:r>
      <w:r w:rsidR="00644CD5">
        <w:t>.</w:t>
      </w:r>
      <w:r>
        <w:t>u15) -0</w:t>
      </w:r>
      <w:r w:rsidR="00644CD5">
        <w:t>.</w:t>
      </w:r>
      <w:r>
        <w:t>693*T(v11</w:t>
      </w:r>
      <w:r w:rsidR="00644CD5">
        <w:t>.</w:t>
      </w:r>
      <w:r>
        <w:t>u14) -0</w:t>
      </w:r>
      <w:r w:rsidR="00644CD5">
        <w:t>.</w:t>
      </w:r>
      <w:r>
        <w:t>277*T(u31) + 0</w:t>
      </w:r>
      <w:r w:rsidR="00644CD5">
        <w:t>.</w:t>
      </w:r>
      <w:r>
        <w:t>154*T(v10</w:t>
      </w:r>
      <w:r w:rsidR="00644CD5">
        <w:t>.</w:t>
      </w:r>
      <w:r>
        <w:t>u22) + 0</w:t>
      </w:r>
      <w:r w:rsidR="00644CD5">
        <w:t>.</w:t>
      </w:r>
      <w:r>
        <w:t>0836*T(v3</w:t>
      </w:r>
      <w:r w:rsidR="00644CD5">
        <w:t>.</w:t>
      </w:r>
      <w:r>
        <w:t>u23) + 0</w:t>
      </w:r>
      <w:r w:rsidR="00644CD5">
        <w:t>.</w:t>
      </w:r>
      <w:r>
        <w:t>516*T(v30</w:t>
      </w:r>
      <w:r w:rsidR="00644CD5">
        <w:t>.</w:t>
      </w:r>
      <w:r>
        <w:t>u3) -0</w:t>
      </w:r>
      <w:r w:rsidR="00644CD5">
        <w:t>.</w:t>
      </w:r>
      <w:r>
        <w:t>259*T(v27</w:t>
      </w:r>
      <w:r w:rsidR="00644CD5">
        <w:t>.</w:t>
      </w:r>
      <w:r>
        <w:t>u15) + 0</w:t>
      </w:r>
      <w:r w:rsidR="00644CD5">
        <w:t>.</w:t>
      </w:r>
      <w:r>
        <w:t>702*T(v6</w:t>
      </w:r>
      <w:r w:rsidR="00644CD5">
        <w:t>.</w:t>
      </w:r>
      <w:r>
        <w:t>u30) -0</w:t>
      </w:r>
      <w:r w:rsidR="00644CD5">
        <w:t>.</w:t>
      </w:r>
      <w:r>
        <w:t>473*T(v7</w:t>
      </w:r>
      <w:r w:rsidR="00644CD5">
        <w:t>.</w:t>
      </w:r>
      <w:r>
        <w:t>u24) + 0</w:t>
      </w:r>
      <w:r w:rsidR="00644CD5">
        <w:t>.</w:t>
      </w:r>
      <w:r>
        <w:t>477*T(v9</w:t>
      </w:r>
      <w:r w:rsidR="00644CD5">
        <w:t>.</w:t>
      </w:r>
      <w:r>
        <w:t>u25) + 0</w:t>
      </w:r>
      <w:r w:rsidR="00644CD5">
        <w:t>.</w:t>
      </w:r>
      <w:r>
        <w:t>342*T(v20</w:t>
      </w:r>
      <w:r w:rsidR="00644CD5">
        <w:t>.</w:t>
      </w:r>
      <w:r>
        <w:t>u8) + 0</w:t>
      </w:r>
      <w:r w:rsidR="00644CD5">
        <w:t>.</w:t>
      </w:r>
      <w:r>
        <w:t>931*T(v22</w:t>
      </w:r>
      <w:r w:rsidR="00644CD5">
        <w:t>.</w:t>
      </w:r>
      <w:r>
        <w:t>u17) -0</w:t>
      </w:r>
      <w:r w:rsidR="00644CD5">
        <w:t>.</w:t>
      </w:r>
      <w:r>
        <w:t>565*T(u35) -0</w:t>
      </w:r>
      <w:r w:rsidR="00644CD5">
        <w:t>.</w:t>
      </w:r>
      <w:r>
        <w:t>806*T(v34</w:t>
      </w:r>
      <w:r w:rsidR="00644CD5">
        <w:t>.</w:t>
      </w:r>
      <w:r>
        <w:t>u2) -0</w:t>
      </w:r>
      <w:r w:rsidR="00644CD5">
        <w:t>.</w:t>
      </w:r>
      <w:r>
        <w:t>2*T(v36</w:t>
      </w:r>
      <w:r w:rsidR="00644CD5">
        <w:t>.</w:t>
      </w:r>
      <w:r>
        <w:t>u5) -0</w:t>
      </w:r>
      <w:r w:rsidR="00644CD5">
        <w:t>.</w:t>
      </w:r>
      <w:r>
        <w:t>827*T(v21</w:t>
      </w:r>
      <w:r w:rsidR="00644CD5">
        <w:t>.</w:t>
      </w:r>
      <w:r>
        <w:t>u16) + 0</w:t>
      </w:r>
      <w:r w:rsidR="00644CD5">
        <w:t>.</w:t>
      </w:r>
      <w:r>
        <w:t>234*T(v29</w:t>
      </w:r>
      <w:r w:rsidR="00644CD5">
        <w:t>.</w:t>
      </w:r>
      <w:r>
        <w:t>u12) + 0</w:t>
      </w:r>
      <w:r w:rsidR="00644CD5">
        <w:t>.</w:t>
      </w:r>
      <w:r>
        <w:t>0228*T(v15</w:t>
      </w:r>
      <w:r w:rsidR="00644CD5">
        <w:t>.</w:t>
      </w:r>
      <w:r>
        <w:t>u11) -0</w:t>
      </w:r>
      <w:r w:rsidR="00644CD5">
        <w:t>.</w:t>
      </w:r>
      <w:r>
        <w:t>242*T(v38) -0</w:t>
      </w:r>
      <w:r w:rsidR="00644CD5">
        <w:t>.</w:t>
      </w:r>
      <w:r>
        <w:t>153*NumAcceptor + 1</w:t>
      </w:r>
      <w:r w:rsidR="00644CD5">
        <w:t>.</w:t>
      </w:r>
      <w:r>
        <w:t>11*T(v6</w:t>
      </w:r>
      <w:r w:rsidR="00644CD5">
        <w:t>.</w:t>
      </w:r>
      <w:r>
        <w:t>u1) + 0</w:t>
      </w:r>
      <w:r w:rsidR="00644CD5">
        <w:t>.</w:t>
      </w:r>
      <w:r>
        <w:t>42*Length^2 -0</w:t>
      </w:r>
      <w:r w:rsidR="00644CD5">
        <w:t>.</w:t>
      </w:r>
      <w:r>
        <w:t>0874*NumHal + 0</w:t>
      </w:r>
      <w:r w:rsidR="00644CD5">
        <w:t>.</w:t>
      </w:r>
      <w:r>
        <w:t>474*T(v24</w:t>
      </w:r>
      <w:r w:rsidR="00644CD5">
        <w:t>.</w:t>
      </w:r>
      <w:r>
        <w:t>u8) + 0</w:t>
      </w:r>
      <w:r w:rsidR="00644CD5">
        <w:t>.</w:t>
      </w:r>
      <w:r>
        <w:t>352*T(v7</w:t>
      </w:r>
      <w:r w:rsidR="00644CD5">
        <w:t>.</w:t>
      </w:r>
      <w:r>
        <w:t>u1) + 0</w:t>
      </w:r>
      <w:r w:rsidR="00644CD5">
        <w:t>.</w:t>
      </w:r>
      <w:r>
        <w:t>9*T(v6</w:t>
      </w:r>
      <w:r w:rsidR="00644CD5">
        <w:t>.</w:t>
      </w:r>
      <w:r>
        <w:t>u16) + 0</w:t>
      </w:r>
      <w:r w:rsidR="00644CD5">
        <w:t>.</w:t>
      </w:r>
      <w:r>
        <w:t>258*T(v26) + 0</w:t>
      </w:r>
      <w:r w:rsidR="00644CD5">
        <w:t>.</w:t>
      </w:r>
      <w:r>
        <w:t>652*T(v14</w:t>
      </w:r>
      <w:r w:rsidR="00644CD5">
        <w:t>.</w:t>
      </w:r>
      <w:r>
        <w:t>u29) + 0</w:t>
      </w:r>
      <w:r w:rsidR="00644CD5">
        <w:t>.</w:t>
      </w:r>
      <w:r>
        <w:t>413*T(v19</w:t>
      </w:r>
      <w:r w:rsidR="00644CD5">
        <w:t>.</w:t>
      </w:r>
      <w:r>
        <w:t>u23) -0</w:t>
      </w:r>
      <w:r w:rsidR="00644CD5">
        <w:t>.</w:t>
      </w:r>
      <w:r>
        <w:t>742*T(v4</w:t>
      </w:r>
      <w:r w:rsidR="00644CD5">
        <w:t>.</w:t>
      </w:r>
      <w:r>
        <w:t>u30) + 10</w:t>
      </w:r>
      <w:r w:rsidR="00644CD5">
        <w:t>.</w:t>
      </w:r>
      <w:r>
        <w:t>7*Lipophilicity + 0</w:t>
      </w:r>
      <w:r w:rsidR="00644CD5">
        <w:t>.</w:t>
      </w:r>
      <w:r>
        <w:t>389*T(v16</w:t>
      </w:r>
      <w:r w:rsidR="00644CD5">
        <w:t>.</w:t>
      </w:r>
      <w:r>
        <w:t>u3) -0</w:t>
      </w:r>
      <w:r w:rsidR="00644CD5">
        <w:t>.</w:t>
      </w:r>
      <w:r>
        <w:t>439*T(v23</w:t>
      </w:r>
      <w:r w:rsidR="00644CD5">
        <w:t>.</w:t>
      </w:r>
      <w:r>
        <w:t>u1) + 0</w:t>
      </w:r>
      <w:r w:rsidR="00644CD5">
        <w:t>.</w:t>
      </w:r>
      <w:r>
        <w:t>631*T(v30</w:t>
      </w:r>
      <w:r w:rsidR="00644CD5">
        <w:t>.</w:t>
      </w:r>
      <w:r>
        <w:t>u12) -0</w:t>
      </w:r>
      <w:r w:rsidR="00644CD5">
        <w:t>.</w:t>
      </w:r>
      <w:r>
        <w:t>532*T(v1</w:t>
      </w:r>
      <w:r w:rsidR="00644CD5">
        <w:t>.</w:t>
      </w:r>
      <w:r>
        <w:t>u37) -0</w:t>
      </w:r>
      <w:r w:rsidR="00644CD5">
        <w:t>.</w:t>
      </w:r>
      <w:r>
        <w:t>262*T(v20</w:t>
      </w:r>
      <w:r w:rsidR="00644CD5">
        <w:t>.</w:t>
      </w:r>
      <w:r>
        <w:t>u18) -3</w:t>
      </w:r>
      <w:r w:rsidR="00644CD5">
        <w:t>.</w:t>
      </w:r>
      <w:r>
        <w:t>56E-05*Lipophilicity^3 + 0</w:t>
      </w:r>
      <w:r w:rsidR="00644CD5">
        <w:t>.</w:t>
      </w:r>
      <w:r>
        <w:t>799*T(v4</w:t>
      </w:r>
      <w:r w:rsidR="00644CD5">
        <w:t>.</w:t>
      </w:r>
      <w:r>
        <w:t>u33) + 0</w:t>
      </w:r>
      <w:r w:rsidR="00644CD5">
        <w:t>.</w:t>
      </w:r>
      <w:r>
        <w:t>907*T(v4</w:t>
      </w:r>
      <w:r w:rsidR="00644CD5">
        <w:t>.</w:t>
      </w:r>
      <w:r>
        <w:t>u24) -0</w:t>
      </w:r>
      <w:r w:rsidR="00644CD5">
        <w:t>.</w:t>
      </w:r>
      <w:r>
        <w:t>787*T(v9</w:t>
      </w:r>
      <w:r w:rsidR="00644CD5">
        <w:t>.</w:t>
      </w:r>
      <w:r>
        <w:t>u23) + 0</w:t>
      </w:r>
      <w:r w:rsidR="00644CD5">
        <w:t>.</w:t>
      </w:r>
      <w:r>
        <w:t>231*NumPositive -0</w:t>
      </w:r>
      <w:r w:rsidR="00644CD5">
        <w:t>.</w:t>
      </w:r>
      <w:r>
        <w:t>5*T(v14</w:t>
      </w:r>
      <w:r w:rsidR="00644CD5">
        <w:t>.</w:t>
      </w:r>
      <w:r>
        <w:t>u19) + 0</w:t>
      </w:r>
      <w:r w:rsidR="00644CD5">
        <w:t>.</w:t>
      </w:r>
      <w:r>
        <w:t>438*T(v26</w:t>
      </w:r>
      <w:r w:rsidR="00644CD5">
        <w:t>.</w:t>
      </w:r>
      <w:r>
        <w:t>u8) -0</w:t>
      </w:r>
      <w:r w:rsidR="00644CD5">
        <w:t>.</w:t>
      </w:r>
      <w:r>
        <w:t>463*T(v2</w:t>
      </w:r>
      <w:r w:rsidR="00644CD5">
        <w:t>.</w:t>
      </w:r>
      <w:r>
        <w:t>u10) + 0</w:t>
      </w:r>
      <w:r w:rsidR="00644CD5">
        <w:t>.</w:t>
      </w:r>
      <w:r>
        <w:t>558*T(v38</w:t>
      </w:r>
      <w:r w:rsidR="00644CD5">
        <w:t>.</w:t>
      </w:r>
      <w:r>
        <w:t>u2) -0</w:t>
      </w:r>
      <w:r w:rsidR="00644CD5">
        <w:t>.</w:t>
      </w:r>
      <w:r>
        <w:t>0654*NumNegative + 0</w:t>
      </w:r>
      <w:r w:rsidR="00644CD5">
        <w:t>.</w:t>
      </w:r>
      <w:r>
        <w:t>664*T(v1</w:t>
      </w:r>
      <w:r w:rsidR="00644CD5">
        <w:t>.</w:t>
      </w:r>
      <w:r>
        <w:t>u6) -0</w:t>
      </w:r>
      <w:r w:rsidR="00644CD5">
        <w:t>.</w:t>
      </w:r>
      <w:r>
        <w:t>298*T(v19</w:t>
      </w:r>
      <w:r w:rsidR="00644CD5">
        <w:t>.</w:t>
      </w:r>
      <w:r>
        <w:t>u6) + 0</w:t>
      </w:r>
      <w:r w:rsidR="00644CD5">
        <w:t>.</w:t>
      </w:r>
      <w:r>
        <w:t>131*Lipophilicity^2 + 0</w:t>
      </w:r>
      <w:r w:rsidR="00644CD5">
        <w:t>.</w:t>
      </w:r>
      <w:r>
        <w:t>591*T(v9</w:t>
      </w:r>
      <w:r w:rsidR="00644CD5">
        <w:t>.</w:t>
      </w:r>
      <w:r>
        <w:t>u6) + 0</w:t>
      </w:r>
      <w:r w:rsidR="00644CD5">
        <w:t>.</w:t>
      </w:r>
      <w:r>
        <w:t>857*T(v26</w:t>
      </w:r>
      <w:r w:rsidR="00644CD5">
        <w:t>.</w:t>
      </w:r>
      <w:r>
        <w:t>u3) -0</w:t>
      </w:r>
      <w:r w:rsidR="00644CD5">
        <w:t>.</w:t>
      </w:r>
      <w:r>
        <w:t>42*T(v2</w:t>
      </w:r>
      <w:r w:rsidR="00644CD5">
        <w:t>.</w:t>
      </w:r>
      <w:r>
        <w:t>u37) + 0</w:t>
      </w:r>
      <w:r w:rsidR="00644CD5">
        <w:t>.</w:t>
      </w:r>
      <w:r>
        <w:t>345*T(v8</w:t>
      </w:r>
      <w:r w:rsidR="00644CD5">
        <w:t>.</w:t>
      </w:r>
      <w:r>
        <w:t>u4) -0</w:t>
      </w:r>
      <w:r w:rsidR="00644CD5">
        <w:t>.</w:t>
      </w:r>
      <w:r>
        <w:t>565*T(v15</w:t>
      </w:r>
      <w:r w:rsidR="00644CD5">
        <w:t>.</w:t>
      </w:r>
      <w:r>
        <w:t>u19) -0</w:t>
      </w:r>
      <w:r w:rsidR="00644CD5">
        <w:t>.</w:t>
      </w:r>
      <w:r>
        <w:t>594*T(v21</w:t>
      </w:r>
      <w:r w:rsidR="00644CD5">
        <w:t>.</w:t>
      </w:r>
      <w:r>
        <w:t>u1) -0</w:t>
      </w:r>
      <w:r w:rsidR="00644CD5">
        <w:t>.</w:t>
      </w:r>
      <w:r>
        <w:t>606*T(v27</w:t>
      </w:r>
      <w:r w:rsidR="00644CD5">
        <w:t>.</w:t>
      </w:r>
      <w:r>
        <w:t>u13) + 0</w:t>
      </w:r>
      <w:r w:rsidR="00644CD5">
        <w:t>.</w:t>
      </w:r>
      <w:r>
        <w:t>818*T(v25</w:t>
      </w:r>
      <w:r w:rsidR="00644CD5">
        <w:t>.</w:t>
      </w:r>
      <w:r>
        <w:t>u17) + 0</w:t>
      </w:r>
      <w:r w:rsidR="00644CD5">
        <w:t>.</w:t>
      </w:r>
      <w:r>
        <w:t>386*T(v26</w:t>
      </w:r>
      <w:r w:rsidR="00644CD5">
        <w:t>.</w:t>
      </w:r>
      <w:r>
        <w:t>u10) -0</w:t>
      </w:r>
      <w:r w:rsidR="00644CD5">
        <w:t>.</w:t>
      </w:r>
      <w:r>
        <w:t>43*T(v8</w:t>
      </w:r>
      <w:r w:rsidR="00644CD5">
        <w:t>.</w:t>
      </w:r>
      <w:r>
        <w:t>u14) -0</w:t>
      </w:r>
      <w:r w:rsidR="00644CD5">
        <w:t>.</w:t>
      </w:r>
      <w:r>
        <w:t>228*T(v31</w:t>
      </w:r>
      <w:r w:rsidR="00644CD5">
        <w:t>.</w:t>
      </w:r>
      <w:r>
        <w:t>u7) + 0</w:t>
      </w:r>
      <w:r w:rsidR="00644CD5">
        <w:t>.</w:t>
      </w:r>
      <w:r>
        <w:t>274*T(v33</w:t>
      </w:r>
      <w:r w:rsidR="00644CD5">
        <w:t>.</w:t>
      </w:r>
      <w:r>
        <w:t>u10) -0</w:t>
      </w:r>
      <w:r w:rsidR="00644CD5">
        <w:t>.</w:t>
      </w:r>
      <w:r>
        <w:t>275*T(v27</w:t>
      </w:r>
      <w:r w:rsidR="00644CD5">
        <w:t>.</w:t>
      </w:r>
      <w:r>
        <w:t>u4) + 0</w:t>
      </w:r>
      <w:r w:rsidR="00644CD5">
        <w:t>.</w:t>
      </w:r>
      <w:r>
        <w:t>912*T(v19</w:t>
      </w:r>
      <w:r w:rsidR="00644CD5">
        <w:t>.</w:t>
      </w:r>
      <w:r>
        <w:t>u2) + 0</w:t>
      </w:r>
      <w:r w:rsidR="00644CD5">
        <w:t>.</w:t>
      </w:r>
      <w:r>
        <w:t>642*T(v20</w:t>
      </w:r>
      <w:r w:rsidR="00644CD5">
        <w:t>.</w:t>
      </w:r>
      <w:r>
        <w:t>u19) + 0</w:t>
      </w:r>
      <w:r w:rsidR="00644CD5">
        <w:t>.</w:t>
      </w:r>
      <w:r>
        <w:t>144*MW + 0</w:t>
      </w:r>
      <w:r w:rsidR="00644CD5">
        <w:t>.</w:t>
      </w:r>
      <w:r>
        <w:t>285*T(v18</w:t>
      </w:r>
      <w:r w:rsidR="00644CD5">
        <w:t>.</w:t>
      </w:r>
      <w:r>
        <w:t>u15) + 0</w:t>
      </w:r>
      <w:r w:rsidR="00644CD5">
        <w:t>.</w:t>
      </w:r>
      <w:r>
        <w:t>687*T(v36</w:t>
      </w:r>
      <w:r w:rsidR="00644CD5">
        <w:t>.</w:t>
      </w:r>
      <w:r>
        <w:t>u1) -0</w:t>
      </w:r>
      <w:r w:rsidR="00644CD5">
        <w:t>.</w:t>
      </w:r>
      <w:r>
        <w:t>809*T(v26</w:t>
      </w:r>
      <w:r w:rsidR="00644CD5">
        <w:t>.</w:t>
      </w:r>
      <w:r>
        <w:t>u2) -0</w:t>
      </w:r>
      <w:r w:rsidR="00644CD5">
        <w:t>.</w:t>
      </w:r>
      <w:r>
        <w:t>65*T(v7</w:t>
      </w:r>
      <w:r w:rsidR="00644CD5">
        <w:t>.</w:t>
      </w:r>
      <w:r>
        <w:t>u17) -0</w:t>
      </w:r>
      <w:r w:rsidR="00644CD5">
        <w:t>.</w:t>
      </w:r>
      <w:r>
        <w:t>377*T(v3</w:t>
      </w:r>
      <w:r w:rsidR="00644CD5">
        <w:t>.</w:t>
      </w:r>
      <w:r>
        <w:t>u35) -0</w:t>
      </w:r>
      <w:r w:rsidR="00644CD5">
        <w:t>.</w:t>
      </w:r>
      <w:r>
        <w:t>542*T(v6</w:t>
      </w:r>
      <w:r w:rsidR="00644CD5">
        <w:t>.</w:t>
      </w:r>
      <w:r>
        <w:t>u23) -0</w:t>
      </w:r>
      <w:r w:rsidR="00644CD5">
        <w:t>.</w:t>
      </w:r>
      <w:r>
        <w:t>705*T(v14</w:t>
      </w:r>
      <w:r w:rsidR="00644CD5">
        <w:t>.</w:t>
      </w:r>
      <w:r>
        <w:t>u1) -0</w:t>
      </w:r>
      <w:r w:rsidR="00644CD5">
        <w:t>.</w:t>
      </w:r>
      <w:r>
        <w:t>4*T(v29</w:t>
      </w:r>
      <w:r w:rsidR="00644CD5">
        <w:t>.</w:t>
      </w:r>
      <w:r>
        <w:t>u3) -0</w:t>
      </w:r>
      <w:r w:rsidR="00644CD5">
        <w:t>.</w:t>
      </w:r>
      <w:r>
        <w:t>396*T(v35</w:t>
      </w:r>
      <w:r w:rsidR="00644CD5">
        <w:t>.</w:t>
      </w:r>
      <w:r>
        <w:t>u7) + 0</w:t>
      </w:r>
      <w:r w:rsidR="00644CD5">
        <w:t>.</w:t>
      </w:r>
      <w:r>
        <w:t>354*T(v1</w:t>
      </w:r>
      <w:r w:rsidR="00644CD5">
        <w:t>.</w:t>
      </w:r>
      <w:r>
        <w:t>u39) -0</w:t>
      </w:r>
      <w:r w:rsidR="00644CD5">
        <w:t>.</w:t>
      </w:r>
      <w:r>
        <w:t>591*T(v6</w:t>
      </w:r>
      <w:r w:rsidR="00644CD5">
        <w:t>.</w:t>
      </w:r>
      <w:r>
        <w:t>u7) -0</w:t>
      </w:r>
      <w:r w:rsidR="00644CD5">
        <w:t>.</w:t>
      </w:r>
      <w:r>
        <w:t>484*T(v10</w:t>
      </w:r>
      <w:r w:rsidR="00644CD5">
        <w:t>.</w:t>
      </w:r>
      <w:r>
        <w:t>u25) + 0</w:t>
      </w:r>
      <w:r w:rsidR="00644CD5">
        <w:t>.</w:t>
      </w:r>
      <w:r>
        <w:t>621*T(v22</w:t>
      </w:r>
      <w:r w:rsidR="00644CD5">
        <w:t>.</w:t>
      </w:r>
      <w:r>
        <w:t>u2) + 0</w:t>
      </w:r>
      <w:r w:rsidR="00644CD5">
        <w:t>.</w:t>
      </w:r>
      <w:r>
        <w:t>151*T(v18</w:t>
      </w:r>
      <w:r w:rsidR="00644CD5">
        <w:t>.</w:t>
      </w:r>
      <w:r>
        <w:t>u10) -0</w:t>
      </w:r>
      <w:r w:rsidR="00644CD5">
        <w:t>.</w:t>
      </w:r>
      <w:r>
        <w:t>106*T(v11</w:t>
      </w:r>
      <w:r w:rsidR="00644CD5">
        <w:t>.</w:t>
      </w:r>
      <w:r>
        <w:t>u9) + 0</w:t>
      </w:r>
      <w:r w:rsidR="00644CD5">
        <w:t>.</w:t>
      </w:r>
      <w:r>
        <w:t>246*T(u25) + 0</w:t>
      </w:r>
      <w:r w:rsidR="00644CD5">
        <w:t>.</w:t>
      </w:r>
      <w:r>
        <w:t>418*T(v23</w:t>
      </w:r>
      <w:r w:rsidR="00644CD5">
        <w:t>.</w:t>
      </w:r>
      <w:r>
        <w:t>u12) + 0</w:t>
      </w:r>
      <w:r w:rsidR="00644CD5">
        <w:t>.</w:t>
      </w:r>
      <w:r>
        <w:t>677*T(v15</w:t>
      </w:r>
      <w:r w:rsidR="00644CD5">
        <w:t>.</w:t>
      </w:r>
      <w:r>
        <w:t>u2) -0</w:t>
      </w:r>
      <w:r w:rsidR="00644CD5">
        <w:t>.</w:t>
      </w:r>
      <w:r>
        <w:t>38*T(v21</w:t>
      </w:r>
      <w:r w:rsidR="00644CD5">
        <w:t>.</w:t>
      </w:r>
      <w:r>
        <w:t>u11) -0</w:t>
      </w:r>
      <w:r w:rsidR="00644CD5">
        <w:t>.</w:t>
      </w:r>
      <w:r>
        <w:t>339*T(v24</w:t>
      </w:r>
      <w:r w:rsidR="00644CD5">
        <w:t>.</w:t>
      </w:r>
      <w:r>
        <w:t>u13) + 0</w:t>
      </w:r>
      <w:r w:rsidR="00644CD5">
        <w:t>.</w:t>
      </w:r>
      <w:r>
        <w:t>355*T(v2</w:t>
      </w:r>
      <w:r w:rsidR="00644CD5">
        <w:t>.</w:t>
      </w:r>
      <w:r>
        <w:t>u31) -0</w:t>
      </w:r>
      <w:r w:rsidR="00644CD5">
        <w:t>.</w:t>
      </w:r>
      <w:r>
        <w:t>161*T(v9</w:t>
      </w:r>
      <w:r w:rsidR="00644CD5">
        <w:t>.</w:t>
      </w:r>
      <w:r>
        <w:t>u3) + 0</w:t>
      </w:r>
      <w:r w:rsidR="00644CD5">
        <w:t>.</w:t>
      </w:r>
      <w:r>
        <w:t>158*T(v21</w:t>
      </w:r>
      <w:r w:rsidR="00644CD5">
        <w:t>.</w:t>
      </w:r>
      <w:r>
        <w:t>u12) + 0</w:t>
      </w:r>
      <w:r w:rsidR="00644CD5">
        <w:t>.</w:t>
      </w:r>
      <w:r>
        <w:t>342*T(v10</w:t>
      </w:r>
      <w:r w:rsidR="00644CD5">
        <w:t>.</w:t>
      </w:r>
      <w:r>
        <w:t>u19) -0</w:t>
      </w:r>
      <w:r w:rsidR="00644CD5">
        <w:t>.</w:t>
      </w:r>
      <w:r>
        <w:t>207*T(v34</w:t>
      </w:r>
      <w:r w:rsidR="00644CD5">
        <w:t>.</w:t>
      </w:r>
      <w:r>
        <w:t>u6) -0</w:t>
      </w:r>
      <w:r w:rsidR="00644CD5">
        <w:t>.</w:t>
      </w:r>
      <w:r>
        <w:t>404*T(v15</w:t>
      </w:r>
      <w:r w:rsidR="00644CD5">
        <w:t>.</w:t>
      </w:r>
      <w:r>
        <w:t>u7) + 0</w:t>
      </w:r>
      <w:r w:rsidR="00644CD5">
        <w:t>.</w:t>
      </w:r>
      <w:r>
        <w:t>459*T(v11</w:t>
      </w:r>
      <w:r w:rsidR="00644CD5">
        <w:t>.</w:t>
      </w:r>
      <w:r>
        <w:t>u19) + 0</w:t>
      </w:r>
      <w:r w:rsidR="00644CD5">
        <w:t>.</w:t>
      </w:r>
      <w:r>
        <w:t>319*T(v10</w:t>
      </w:r>
      <w:r w:rsidR="00644CD5">
        <w:t>.</w:t>
      </w:r>
      <w:r>
        <w:t>u6) + 0</w:t>
      </w:r>
      <w:r w:rsidR="00644CD5">
        <w:t>.</w:t>
      </w:r>
      <w:r>
        <w:t>586*T(v17</w:t>
      </w:r>
      <w:r w:rsidR="00644CD5">
        <w:t>.</w:t>
      </w:r>
      <w:r>
        <w:t>u2) + 0</w:t>
      </w:r>
      <w:r w:rsidR="00644CD5">
        <w:t>.</w:t>
      </w:r>
      <w:r>
        <w:t>534*T(v17</w:t>
      </w:r>
      <w:r w:rsidR="00644CD5">
        <w:t>.</w:t>
      </w:r>
      <w:r>
        <w:t>u15) -0</w:t>
      </w:r>
      <w:r w:rsidR="00644CD5">
        <w:t>.</w:t>
      </w:r>
      <w:r>
        <w:t>0656*T(v13</w:t>
      </w:r>
      <w:r w:rsidR="00644CD5">
        <w:t>.</w:t>
      </w:r>
      <w:r>
        <w:t>u14) -0</w:t>
      </w:r>
      <w:r w:rsidR="00644CD5">
        <w:t>.</w:t>
      </w:r>
      <w:r>
        <w:t>316*T(v13</w:t>
      </w:r>
      <w:r w:rsidR="00644CD5">
        <w:t>.</w:t>
      </w:r>
      <w:r>
        <w:t>u13) -0</w:t>
      </w:r>
      <w:r w:rsidR="00644CD5">
        <w:t>.</w:t>
      </w:r>
      <w:r>
        <w:t>277*T(v10</w:t>
      </w:r>
      <w:r w:rsidR="00644CD5">
        <w:t>.</w:t>
      </w:r>
      <w:r>
        <w:t>u28) + 0</w:t>
      </w:r>
      <w:r w:rsidR="00644CD5">
        <w:t>.</w:t>
      </w:r>
      <w:r>
        <w:t>31*T(v40</w:t>
      </w:r>
      <w:r w:rsidR="00644CD5">
        <w:t>.</w:t>
      </w:r>
      <w:r>
        <w:t>u1) + 0</w:t>
      </w:r>
      <w:r w:rsidR="00644CD5">
        <w:t>.</w:t>
      </w:r>
      <w:r>
        <w:t>377*T(v22</w:t>
      </w:r>
      <w:r w:rsidR="00644CD5">
        <w:t>.</w:t>
      </w:r>
      <w:r>
        <w:t>u21) + 0</w:t>
      </w:r>
      <w:r w:rsidR="00644CD5">
        <w:t>.</w:t>
      </w:r>
      <w:r>
        <w:t>274*T(v26</w:t>
      </w:r>
      <w:r w:rsidR="00644CD5">
        <w:t>.</w:t>
      </w:r>
      <w:r>
        <w:t>u6) -0</w:t>
      </w:r>
      <w:r w:rsidR="00644CD5">
        <w:t>.</w:t>
      </w:r>
      <w:r>
        <w:t>242*T(v9</w:t>
      </w:r>
      <w:r w:rsidR="00644CD5">
        <w:t>.</w:t>
      </w:r>
      <w:r>
        <w:t>u11) + 0</w:t>
      </w:r>
      <w:r w:rsidR="00644CD5">
        <w:t>.</w:t>
      </w:r>
      <w:r>
        <w:t>306*T(v8</w:t>
      </w:r>
      <w:r w:rsidR="00644CD5">
        <w:t>.</w:t>
      </w:r>
      <w:r>
        <w:t>u11) + 0</w:t>
      </w:r>
      <w:r w:rsidR="00644CD5">
        <w:t>.</w:t>
      </w:r>
      <w:r>
        <w:t>3*T(v10) -0</w:t>
      </w:r>
      <w:r w:rsidR="00644CD5">
        <w:t>.</w:t>
      </w:r>
      <w:r>
        <w:t>32*T(v3</w:t>
      </w:r>
      <w:r w:rsidR="00644CD5">
        <w:t>.</w:t>
      </w:r>
      <w:r>
        <w:t>u37) + 0</w:t>
      </w:r>
      <w:r w:rsidR="00644CD5">
        <w:t>.</w:t>
      </w:r>
      <w:r>
        <w:t>348*T(v20</w:t>
      </w:r>
      <w:r w:rsidR="00644CD5">
        <w:t>.</w:t>
      </w:r>
      <w:r>
        <w:t>u21) + 0</w:t>
      </w:r>
      <w:r w:rsidR="00644CD5">
        <w:t>.</w:t>
      </w:r>
      <w:r>
        <w:t>238*T(v5</w:t>
      </w:r>
      <w:r w:rsidR="00644CD5">
        <w:t>.</w:t>
      </w:r>
      <w:r>
        <w:t>u34) -0</w:t>
      </w:r>
      <w:r w:rsidR="00644CD5">
        <w:t>.</w:t>
      </w:r>
      <w:r>
        <w:t>213*T(v28</w:t>
      </w:r>
      <w:r w:rsidR="00644CD5">
        <w:t>.</w:t>
      </w:r>
      <w:r>
        <w:t>u6) -0</w:t>
      </w:r>
      <w:r w:rsidR="00644CD5">
        <w:t>.</w:t>
      </w:r>
      <w:r>
        <w:t>516*T(v17</w:t>
      </w:r>
      <w:r w:rsidR="00644CD5">
        <w:t>.</w:t>
      </w:r>
      <w:r>
        <w:t>u17) -0</w:t>
      </w:r>
      <w:r w:rsidR="00644CD5">
        <w:t>.</w:t>
      </w:r>
      <w:r>
        <w:t>275*T(v2</w:t>
      </w:r>
      <w:r w:rsidR="00644CD5">
        <w:t>.</w:t>
      </w:r>
      <w:r>
        <w:t>u3) -0</w:t>
      </w:r>
      <w:r w:rsidR="00644CD5">
        <w:t>.</w:t>
      </w:r>
      <w:r>
        <w:t>337*T(v6</w:t>
      </w:r>
      <w:r w:rsidR="00644CD5">
        <w:t>.</w:t>
      </w:r>
      <w:r>
        <w:t>u14) -0</w:t>
      </w:r>
      <w:r w:rsidR="00644CD5">
        <w:t>.</w:t>
      </w:r>
      <w:r>
        <w:t>334*T(v25</w:t>
      </w:r>
      <w:r w:rsidR="00644CD5">
        <w:t>.</w:t>
      </w:r>
      <w:r>
        <w:t>u11) -0</w:t>
      </w:r>
      <w:r w:rsidR="00644CD5">
        <w:t>.</w:t>
      </w:r>
      <w:r>
        <w:t>403*T(v9</w:t>
      </w:r>
      <w:r w:rsidR="00644CD5">
        <w:t>.</w:t>
      </w:r>
      <w:r>
        <w:t>u8) -0</w:t>
      </w:r>
      <w:r w:rsidR="00644CD5">
        <w:t>.</w:t>
      </w:r>
      <w:r>
        <w:t>321*T(u17) -0</w:t>
      </w:r>
      <w:r w:rsidR="00644CD5">
        <w:t>.</w:t>
      </w:r>
      <w:r>
        <w:t>274*T(v30</w:t>
      </w:r>
      <w:r w:rsidR="00644CD5">
        <w:t>.</w:t>
      </w:r>
      <w:r>
        <w:t>u11) + 0</w:t>
      </w:r>
      <w:r w:rsidR="00644CD5">
        <w:t>.</w:t>
      </w:r>
      <w:r>
        <w:t>467*T(v20</w:t>
      </w:r>
      <w:r w:rsidR="00644CD5">
        <w:t>.</w:t>
      </w:r>
      <w:r>
        <w:t>u15) + 0</w:t>
      </w:r>
      <w:r w:rsidR="00644CD5">
        <w:t>.</w:t>
      </w:r>
      <w:r>
        <w:t>203*T(v18</w:t>
      </w:r>
      <w:r w:rsidR="00644CD5">
        <w:t>.</w:t>
      </w:r>
      <w:r>
        <w:t>u22) + 0</w:t>
      </w:r>
      <w:r w:rsidR="00644CD5">
        <w:t>.</w:t>
      </w:r>
      <w:r>
        <w:t>383*T(v22</w:t>
      </w:r>
      <w:r w:rsidR="00644CD5">
        <w:t>.</w:t>
      </w:r>
      <w:r>
        <w:t>u12) + 0</w:t>
      </w:r>
      <w:r w:rsidR="00644CD5">
        <w:t>.</w:t>
      </w:r>
      <w:r>
        <w:t>373*T(v6</w:t>
      </w:r>
      <w:r w:rsidR="00644CD5">
        <w:t>.</w:t>
      </w:r>
      <w:r>
        <w:t>u33) + 0</w:t>
      </w:r>
      <w:r w:rsidR="00644CD5">
        <w:t>.</w:t>
      </w:r>
      <w:r>
        <w:t>197*T(v19) -0</w:t>
      </w:r>
      <w:r w:rsidR="00644CD5">
        <w:t>.</w:t>
      </w:r>
      <w:r>
        <w:t>43*T(v25</w:t>
      </w:r>
      <w:r w:rsidR="00644CD5">
        <w:t>.</w:t>
      </w:r>
      <w:r>
        <w:t>u2) + 0</w:t>
      </w:r>
      <w:r w:rsidR="00644CD5">
        <w:t>.</w:t>
      </w:r>
      <w:r>
        <w:t>353*T(v28</w:t>
      </w:r>
      <w:r w:rsidR="00644CD5">
        <w:t>.</w:t>
      </w:r>
      <w:r>
        <w:t>u12) -0</w:t>
      </w:r>
      <w:r w:rsidR="00644CD5">
        <w:t>.</w:t>
      </w:r>
      <w:r>
        <w:t>347*T(v8</w:t>
      </w:r>
      <w:r w:rsidR="00644CD5">
        <w:t>.</w:t>
      </w:r>
      <w:r>
        <w:t>u30) + 0</w:t>
      </w:r>
      <w:r w:rsidR="00644CD5">
        <w:t>.</w:t>
      </w:r>
      <w:r>
        <w:t>328*T(v1</w:t>
      </w:r>
      <w:r w:rsidR="00644CD5">
        <w:t>.</w:t>
      </w:r>
      <w:r>
        <w:t>u25) + 0</w:t>
      </w:r>
      <w:r w:rsidR="00644CD5">
        <w:t>.</w:t>
      </w:r>
      <w:r>
        <w:t>365*T(v1</w:t>
      </w:r>
      <w:r w:rsidR="00644CD5">
        <w:t>.</w:t>
      </w:r>
      <w:r>
        <w:t>u34) + 0</w:t>
      </w:r>
      <w:r w:rsidR="00644CD5">
        <w:t>.</w:t>
      </w:r>
      <w:r>
        <w:t>236*T(v25</w:t>
      </w:r>
      <w:r w:rsidR="00644CD5">
        <w:t>.</w:t>
      </w:r>
      <w:r>
        <w:t>u15) -0</w:t>
      </w:r>
      <w:r w:rsidR="00644CD5">
        <w:t>.</w:t>
      </w:r>
      <w:r>
        <w:t>171*T(v8</w:t>
      </w:r>
      <w:r w:rsidR="00644CD5">
        <w:t>.</w:t>
      </w:r>
      <w:r>
        <w:t>u32) + 0</w:t>
      </w:r>
      <w:r w:rsidR="00644CD5">
        <w:t>.</w:t>
      </w:r>
      <w:r>
        <w:t>426*T(v26</w:t>
      </w:r>
      <w:r w:rsidR="00644CD5">
        <w:t>.</w:t>
      </w:r>
      <w:r>
        <w:t>u1) -0</w:t>
      </w:r>
      <w:r w:rsidR="00644CD5">
        <w:t>.</w:t>
      </w:r>
      <w:r>
        <w:t>343*T(v22</w:t>
      </w:r>
      <w:r w:rsidR="00644CD5">
        <w:t>.</w:t>
      </w:r>
      <w:r>
        <w:t>u4) -0</w:t>
      </w:r>
      <w:r w:rsidR="00644CD5">
        <w:t>.</w:t>
      </w:r>
      <w:r>
        <w:t>247*T(v2</w:t>
      </w:r>
      <w:r w:rsidR="00644CD5">
        <w:t>.</w:t>
      </w:r>
      <w:r>
        <w:t>u27) + 0</w:t>
      </w:r>
      <w:r w:rsidR="00644CD5">
        <w:t>.</w:t>
      </w:r>
      <w:r>
        <w:t>525*T(v18</w:t>
      </w:r>
      <w:r w:rsidR="00644CD5">
        <w:t>.</w:t>
      </w:r>
      <w:r>
        <w:t>u2) + 0</w:t>
      </w:r>
      <w:r w:rsidR="00644CD5">
        <w:t>.</w:t>
      </w:r>
      <w:r>
        <w:t>351*T(v8</w:t>
      </w:r>
      <w:r w:rsidR="00644CD5">
        <w:t>.</w:t>
      </w:r>
      <w:r>
        <w:t>u6) + 0</w:t>
      </w:r>
      <w:r w:rsidR="00644CD5">
        <w:t>.</w:t>
      </w:r>
      <w:r>
        <w:t>362*T(v23</w:t>
      </w:r>
      <w:r w:rsidR="00644CD5">
        <w:t>.</w:t>
      </w:r>
      <w:r>
        <w:t>u2) + 0</w:t>
      </w:r>
      <w:r w:rsidR="00644CD5">
        <w:t>.</w:t>
      </w:r>
      <w:r>
        <w:t>299*T(v6</w:t>
      </w:r>
      <w:r w:rsidR="00644CD5">
        <w:t>.</w:t>
      </w:r>
      <w:r>
        <w:t>u29) -0</w:t>
      </w:r>
      <w:r w:rsidR="00644CD5">
        <w:t>.</w:t>
      </w:r>
      <w:r>
        <w:t>135*T(v24) -0</w:t>
      </w:r>
      <w:r w:rsidR="00644CD5">
        <w:t>.</w:t>
      </w:r>
      <w:r>
        <w:t>259*T(v8</w:t>
      </w:r>
      <w:r w:rsidR="00644CD5">
        <w:t>.</w:t>
      </w:r>
      <w:r>
        <w:t>u23) + 0</w:t>
      </w:r>
      <w:r w:rsidR="00644CD5">
        <w:t>.</w:t>
      </w:r>
      <w:r>
        <w:t>298*T(v18</w:t>
      </w:r>
      <w:r w:rsidR="00644CD5">
        <w:t>.</w:t>
      </w:r>
      <w:r>
        <w:t>u1) + 0</w:t>
      </w:r>
      <w:r w:rsidR="00644CD5">
        <w:t>.</w:t>
      </w:r>
      <w:r>
        <w:t>27*T(v7</w:t>
      </w:r>
      <w:r w:rsidR="00644CD5">
        <w:t>.</w:t>
      </w:r>
      <w:r>
        <w:t>u4) -0</w:t>
      </w:r>
      <w:r w:rsidR="00644CD5">
        <w:t>.</w:t>
      </w:r>
      <w:r>
        <w:t>278*T(v15</w:t>
      </w:r>
      <w:r w:rsidR="00644CD5">
        <w:t>.</w:t>
      </w:r>
      <w:r>
        <w:t>u15) -0</w:t>
      </w:r>
      <w:r w:rsidR="00644CD5">
        <w:t>.</w:t>
      </w:r>
      <w:r>
        <w:t>228*T(v18</w:t>
      </w:r>
      <w:r w:rsidR="00644CD5">
        <w:t>.</w:t>
      </w:r>
      <w:r>
        <w:t>u23) -0</w:t>
      </w:r>
      <w:r w:rsidR="00644CD5">
        <w:t>.</w:t>
      </w:r>
      <w:r>
        <w:t>42*T(v9</w:t>
      </w:r>
      <w:r w:rsidR="00644CD5">
        <w:t>.</w:t>
      </w:r>
      <w:r>
        <w:t>u2) -0</w:t>
      </w:r>
      <w:r w:rsidR="00644CD5">
        <w:t>.</w:t>
      </w:r>
      <w:r>
        <w:t>308*T(v27</w:t>
      </w:r>
      <w:r w:rsidR="00644CD5">
        <w:t>.</w:t>
      </w:r>
      <w:r>
        <w:t>u1) -0</w:t>
      </w:r>
      <w:r w:rsidR="00644CD5">
        <w:t>.</w:t>
      </w:r>
      <w:r>
        <w:t>283*T(v3</w:t>
      </w:r>
      <w:r w:rsidR="00644CD5">
        <w:t>.</w:t>
      </w:r>
      <w:r>
        <w:t>u10) -0</w:t>
      </w:r>
      <w:r w:rsidR="00644CD5">
        <w:t>.</w:t>
      </w:r>
      <w:r>
        <w:t>291*T(v1</w:t>
      </w:r>
      <w:r w:rsidR="00644CD5">
        <w:t>.</w:t>
      </w:r>
      <w:r>
        <w:t>u31) + 0</w:t>
      </w:r>
      <w:r w:rsidR="00644CD5">
        <w:t>.</w:t>
      </w:r>
      <w:r>
        <w:t>245*T(v12</w:t>
      </w:r>
      <w:r w:rsidR="00644CD5">
        <w:t>.</w:t>
      </w:r>
      <w:r>
        <w:t>u31) -0</w:t>
      </w:r>
      <w:r w:rsidR="00644CD5">
        <w:t>.</w:t>
      </w:r>
      <w:r>
        <w:t>19*T(u8) + 0</w:t>
      </w:r>
      <w:r w:rsidR="00644CD5">
        <w:t>.</w:t>
      </w:r>
      <w:r>
        <w:t>19*T(v2</w:t>
      </w:r>
      <w:r w:rsidR="00644CD5">
        <w:t>.</w:t>
      </w:r>
      <w:r>
        <w:t>u35) + 0</w:t>
      </w:r>
      <w:r w:rsidR="00644CD5">
        <w:t>.</w:t>
      </w:r>
      <w:r>
        <w:t>316*T(v9</w:t>
      </w:r>
      <w:r w:rsidR="00644CD5">
        <w:t>.</w:t>
      </w:r>
      <w:r>
        <w:t>u1) -0</w:t>
      </w:r>
      <w:r w:rsidR="00644CD5">
        <w:t>.</w:t>
      </w:r>
      <w:r>
        <w:t>229*T(v4</w:t>
      </w:r>
      <w:r w:rsidR="00644CD5">
        <w:t>.</w:t>
      </w:r>
      <w:r>
        <w:t>u6) + 0</w:t>
      </w:r>
      <w:r w:rsidR="00644CD5">
        <w:t>.</w:t>
      </w:r>
      <w:r>
        <w:t>172*T(v19</w:t>
      </w:r>
      <w:r w:rsidR="00644CD5">
        <w:t>.</w:t>
      </w:r>
      <w:r>
        <w:t>u22) -0</w:t>
      </w:r>
      <w:r w:rsidR="00644CD5">
        <w:t>.</w:t>
      </w:r>
      <w:r>
        <w:t>216*T(v7</w:t>
      </w:r>
      <w:r w:rsidR="00644CD5">
        <w:t>.</w:t>
      </w:r>
      <w:r>
        <w:t>u19) + 0</w:t>
      </w:r>
      <w:r w:rsidR="00644CD5">
        <w:t>.</w:t>
      </w:r>
      <w:r>
        <w:t>195*T(v5</w:t>
      </w:r>
      <w:r w:rsidR="00644CD5">
        <w:t>.</w:t>
      </w:r>
      <w:r>
        <w:t>u37) + 0</w:t>
      </w:r>
      <w:r w:rsidR="00644CD5">
        <w:t>.</w:t>
      </w:r>
      <w:r>
        <w:t>19*T(v29</w:t>
      </w:r>
      <w:r w:rsidR="00644CD5">
        <w:t>.</w:t>
      </w:r>
      <w:r>
        <w:t>u7) -0</w:t>
      </w:r>
      <w:r w:rsidR="00644CD5">
        <w:t>.</w:t>
      </w:r>
      <w:r>
        <w:t>124*T(v24</w:t>
      </w:r>
      <w:r w:rsidR="00644CD5">
        <w:t>.</w:t>
      </w:r>
      <w:r>
        <w:t>u16) -0</w:t>
      </w:r>
      <w:r w:rsidR="00644CD5">
        <w:t>.</w:t>
      </w:r>
      <w:r>
        <w:t>155*T(v1</w:t>
      </w:r>
      <w:r w:rsidR="00644CD5">
        <w:t>.</w:t>
      </w:r>
      <w:r>
        <w:t>u20) + 0</w:t>
      </w:r>
      <w:r w:rsidR="00644CD5">
        <w:t>.</w:t>
      </w:r>
      <w:r>
        <w:t>107*T(u6) + 0</w:t>
      </w:r>
      <w:r w:rsidR="00644CD5">
        <w:t>.</w:t>
      </w:r>
      <w:r>
        <w:t>145*T(v18</w:t>
      </w:r>
      <w:r w:rsidR="00644CD5">
        <w:t>.</w:t>
      </w:r>
      <w:r>
        <w:t>u9) -0</w:t>
      </w:r>
      <w:r w:rsidR="00644CD5">
        <w:t>.</w:t>
      </w:r>
      <w:r>
        <w:t>155*T(v7</w:t>
      </w:r>
      <w:r w:rsidR="00644CD5">
        <w:t>.</w:t>
      </w:r>
      <w:r>
        <w:t>u25) -0</w:t>
      </w:r>
      <w:r w:rsidR="00644CD5">
        <w:t>.</w:t>
      </w:r>
      <w:r>
        <w:t>15*T(v23</w:t>
      </w:r>
      <w:r w:rsidR="00644CD5">
        <w:t>.</w:t>
      </w:r>
      <w:r>
        <w:t>u16) -0</w:t>
      </w:r>
      <w:r w:rsidR="00644CD5">
        <w:t>.</w:t>
      </w:r>
      <w:r>
        <w:t>142*T(v24</w:t>
      </w:r>
      <w:r w:rsidR="00644CD5">
        <w:t>.</w:t>
      </w:r>
      <w:r>
        <w:t>u7) -0</w:t>
      </w:r>
      <w:r w:rsidR="00644CD5">
        <w:t>.</w:t>
      </w:r>
      <w:r>
        <w:t>129*T(v13</w:t>
      </w:r>
      <w:r w:rsidR="00644CD5">
        <w:t>.</w:t>
      </w:r>
      <w:r>
        <w:t>u10) + 0</w:t>
      </w:r>
      <w:r w:rsidR="00644CD5">
        <w:t>.</w:t>
      </w:r>
      <w:r>
        <w:t>123*T(v16</w:t>
      </w:r>
      <w:r w:rsidR="00644CD5">
        <w:t>.</w:t>
      </w:r>
      <w:r>
        <w:t>u8) + 0</w:t>
      </w:r>
      <w:r w:rsidR="00644CD5">
        <w:t>.</w:t>
      </w:r>
      <w:r>
        <w:t>0968*T(v13</w:t>
      </w:r>
      <w:r w:rsidR="00644CD5">
        <w:t>.</w:t>
      </w:r>
      <w:r>
        <w:t>u30) -0</w:t>
      </w:r>
      <w:r w:rsidR="00644CD5">
        <w:t>.</w:t>
      </w:r>
      <w:r>
        <w:t>132*T(v30</w:t>
      </w:r>
      <w:r w:rsidR="00644CD5">
        <w:t>.</w:t>
      </w:r>
      <w:r>
        <w:t>u9) + 0</w:t>
      </w:r>
      <w:r w:rsidR="00644CD5">
        <w:t>.</w:t>
      </w:r>
      <w:r>
        <w:t>146*T(v10</w:t>
      </w:r>
      <w:r w:rsidR="00644CD5">
        <w:t>.</w:t>
      </w:r>
      <w:r>
        <w:t>u29) -0</w:t>
      </w:r>
      <w:r w:rsidR="00644CD5">
        <w:t>.</w:t>
      </w:r>
      <w:r>
        <w:t>14*T(v7</w:t>
      </w:r>
      <w:r w:rsidR="00644CD5">
        <w:t>.</w:t>
      </w:r>
      <w:r>
        <w:t>u27) + 0</w:t>
      </w:r>
      <w:r w:rsidR="00644CD5">
        <w:t>.</w:t>
      </w:r>
      <w:r>
        <w:t>163*T(v7</w:t>
      </w:r>
      <w:r w:rsidR="00644CD5">
        <w:t>.</w:t>
      </w:r>
      <w:r>
        <w:t>u29) -0</w:t>
      </w:r>
      <w:r w:rsidR="00644CD5">
        <w:t>.</w:t>
      </w:r>
      <w:r>
        <w:t>136*T(v9</w:t>
      </w:r>
      <w:r w:rsidR="00644CD5">
        <w:t>.</w:t>
      </w:r>
      <w:r>
        <w:t>u33) + 0</w:t>
      </w:r>
      <w:r w:rsidR="00644CD5">
        <w:t>.</w:t>
      </w:r>
      <w:r>
        <w:t>0854*T(v12</w:t>
      </w:r>
      <w:r w:rsidR="00644CD5">
        <w:t>.</w:t>
      </w:r>
      <w:r>
        <w:t>u28) -0</w:t>
      </w:r>
      <w:r w:rsidR="00644CD5">
        <w:t>.</w:t>
      </w:r>
      <w:r>
        <w:t>132*T(v35</w:t>
      </w:r>
      <w:r w:rsidR="00644CD5">
        <w:t>.</w:t>
      </w:r>
      <w:r>
        <w:t>u5) -0</w:t>
      </w:r>
      <w:r w:rsidR="00644CD5">
        <w:t>.</w:t>
      </w:r>
      <w:r>
        <w:t>159*T(v11</w:t>
      </w:r>
      <w:r w:rsidR="00644CD5">
        <w:t>.</w:t>
      </w:r>
      <w:r>
        <w:t>u2) -0</w:t>
      </w:r>
      <w:r w:rsidR="00644CD5">
        <w:t>.</w:t>
      </w:r>
      <w:r>
        <w:t>125*T(v16</w:t>
      </w:r>
      <w:r w:rsidR="00644CD5">
        <w:t>.</w:t>
      </w:r>
      <w:r>
        <w:t>u21) -0</w:t>
      </w:r>
      <w:r w:rsidR="00644CD5">
        <w:t>.</w:t>
      </w:r>
      <w:r>
        <w:t>177*T(v12</w:t>
      </w:r>
      <w:r w:rsidR="00644CD5">
        <w:t>.</w:t>
      </w:r>
      <w:r>
        <w:t>u2) + 0</w:t>
      </w:r>
      <w:r w:rsidR="00644CD5">
        <w:t>.</w:t>
      </w:r>
      <w:r>
        <w:t>107*T(v10</w:t>
      </w:r>
      <w:r w:rsidR="00644CD5">
        <w:t>.</w:t>
      </w:r>
      <w:r>
        <w:t>u26) + 0</w:t>
      </w:r>
      <w:r w:rsidR="00644CD5">
        <w:t>.</w:t>
      </w:r>
      <w:r>
        <w:t>102*T(v16</w:t>
      </w:r>
      <w:r w:rsidR="00644CD5">
        <w:t>.</w:t>
      </w:r>
      <w:r>
        <w:t>u27) + 0</w:t>
      </w:r>
      <w:r w:rsidR="00644CD5">
        <w:t>.</w:t>
      </w:r>
      <w:r>
        <w:t>11*T(v38</w:t>
      </w:r>
      <w:r w:rsidR="00644CD5">
        <w:t>.</w:t>
      </w:r>
      <w:r>
        <w:t>u1) -0</w:t>
      </w:r>
      <w:r w:rsidR="00644CD5">
        <w:t>.</w:t>
      </w:r>
      <w:r>
        <w:t>107*T(v23</w:t>
      </w:r>
      <w:r w:rsidR="00644CD5">
        <w:t>.</w:t>
      </w:r>
      <w:r>
        <w:t>u20) -0</w:t>
      </w:r>
      <w:r w:rsidR="00644CD5">
        <w:t>.</w:t>
      </w:r>
      <w:r>
        <w:t>0794*T(u12) -0</w:t>
      </w:r>
      <w:r w:rsidR="00644CD5">
        <w:t>.</w:t>
      </w:r>
      <w:r>
        <w:t>0921*T(v2</w:t>
      </w:r>
      <w:r w:rsidR="00644CD5">
        <w:t>.</w:t>
      </w:r>
      <w:r>
        <w:t>u39) + 0</w:t>
      </w:r>
      <w:r w:rsidR="00644CD5">
        <w:t>.</w:t>
      </w:r>
      <w:r>
        <w:t>0872*T(v37</w:t>
      </w:r>
      <w:r w:rsidR="00644CD5">
        <w:t>.</w:t>
      </w:r>
      <w:r>
        <w:t>u1) + 0</w:t>
      </w:r>
      <w:r w:rsidR="00644CD5">
        <w:t>.</w:t>
      </w:r>
      <w:r>
        <w:t>111*T(v22</w:t>
      </w:r>
      <w:r w:rsidR="00644CD5">
        <w:t>.</w:t>
      </w:r>
      <w:r>
        <w:t>u6) -0</w:t>
      </w:r>
      <w:r w:rsidR="00644CD5">
        <w:t>.</w:t>
      </w:r>
      <w:r>
        <w:t>124*T(v30</w:t>
      </w:r>
      <w:r w:rsidR="00644CD5">
        <w:t>.</w:t>
      </w:r>
      <w:r>
        <w:t>u2) -0</w:t>
      </w:r>
      <w:r w:rsidR="00644CD5">
        <w:t>.</w:t>
      </w:r>
      <w:r>
        <w:t>111*T(v13</w:t>
      </w:r>
      <w:r w:rsidR="00644CD5">
        <w:t>.</w:t>
      </w:r>
      <w:r>
        <w:t>u6) -0</w:t>
      </w:r>
      <w:r w:rsidR="00644CD5">
        <w:t>.</w:t>
      </w:r>
      <w:r>
        <w:t>084*T(v6</w:t>
      </w:r>
      <w:r w:rsidR="00644CD5">
        <w:t>.</w:t>
      </w:r>
      <w:r>
        <w:t>u25) -0</w:t>
      </w:r>
      <w:r w:rsidR="00644CD5">
        <w:t>.</w:t>
      </w:r>
      <w:r>
        <w:t>0461*T(v31) -0</w:t>
      </w:r>
      <w:r w:rsidR="00644CD5">
        <w:t>.</w:t>
      </w:r>
      <w:r>
        <w:t>0645*T(v12</w:t>
      </w:r>
      <w:r w:rsidR="00644CD5">
        <w:t>.</w:t>
      </w:r>
      <w:r>
        <w:t>u29) -0</w:t>
      </w:r>
      <w:r w:rsidR="00644CD5">
        <w:t>.</w:t>
      </w:r>
      <w:r>
        <w:t>0915*T(v15</w:t>
      </w:r>
      <w:r w:rsidR="00644CD5">
        <w:t>.</w:t>
      </w:r>
      <w:r>
        <w:t>u6) -0</w:t>
      </w:r>
      <w:r w:rsidR="00644CD5">
        <w:t>.</w:t>
      </w:r>
      <w:r>
        <w:t>0813*T(v25</w:t>
      </w:r>
      <w:r w:rsidR="00644CD5">
        <w:t>.</w:t>
      </w:r>
      <w:r>
        <w:t>u9) -0</w:t>
      </w:r>
      <w:r w:rsidR="00644CD5">
        <w:t>.</w:t>
      </w:r>
      <w:r>
        <w:t>061*T(v29</w:t>
      </w:r>
      <w:r w:rsidR="00644CD5">
        <w:t>.</w:t>
      </w:r>
      <w:r>
        <w:t>u13) -0</w:t>
      </w:r>
      <w:r w:rsidR="00644CD5">
        <w:t>.</w:t>
      </w:r>
      <w:r>
        <w:t>0815*T(v12</w:t>
      </w:r>
      <w:r w:rsidR="00644CD5">
        <w:t>.</w:t>
      </w:r>
      <w:r>
        <w:t>u1) + 0</w:t>
      </w:r>
      <w:r w:rsidR="00644CD5">
        <w:t>.</w:t>
      </w:r>
      <w:r>
        <w:t>093*T(v27</w:t>
      </w:r>
      <w:r w:rsidR="00644CD5">
        <w:t>.</w:t>
      </w:r>
      <w:r>
        <w:t>u3) -0</w:t>
      </w:r>
      <w:r w:rsidR="00644CD5">
        <w:t>.</w:t>
      </w:r>
      <w:r>
        <w:t>0805*T(v5</w:t>
      </w:r>
      <w:r w:rsidR="00644CD5">
        <w:t>.</w:t>
      </w:r>
      <w:r>
        <w:t>u5) + 0</w:t>
      </w:r>
      <w:r w:rsidR="00644CD5">
        <w:t>.</w:t>
      </w:r>
      <w:r>
        <w:t>0628*T(v6</w:t>
      </w:r>
      <w:r w:rsidR="00644CD5">
        <w:t>.</w:t>
      </w:r>
      <w:r>
        <w:t>u28) + 0</w:t>
      </w:r>
      <w:r w:rsidR="00644CD5">
        <w:t>.</w:t>
      </w:r>
      <w:r>
        <w:t>0781*T(v25</w:t>
      </w:r>
      <w:r w:rsidR="00644CD5">
        <w:t>.</w:t>
      </w:r>
      <w:r>
        <w:t>u10) -0</w:t>
      </w:r>
      <w:r w:rsidR="00644CD5">
        <w:t>.</w:t>
      </w:r>
      <w:r>
        <w:t>0957*T(v30</w:t>
      </w:r>
      <w:r w:rsidR="00644CD5">
        <w:t>.</w:t>
      </w:r>
      <w:r>
        <w:t>u1) + 0</w:t>
      </w:r>
      <w:r w:rsidR="00644CD5">
        <w:t>.</w:t>
      </w:r>
      <w:r>
        <w:t>0758*T(v15</w:t>
      </w:r>
      <w:r w:rsidR="00644CD5">
        <w:t>.</w:t>
      </w:r>
      <w:r>
        <w:t>u3) -0</w:t>
      </w:r>
      <w:r w:rsidR="00644CD5">
        <w:t>.</w:t>
      </w:r>
      <w:r>
        <w:t>0588*T(v22</w:t>
      </w:r>
      <w:r w:rsidR="00644CD5">
        <w:t>.</w:t>
      </w:r>
      <w:r>
        <w:t>u14) + 0</w:t>
      </w:r>
      <w:r w:rsidR="00644CD5">
        <w:t>.</w:t>
      </w:r>
      <w:r>
        <w:t>0495*T(v2</w:t>
      </w:r>
      <w:r w:rsidR="00644CD5">
        <w:t>.</w:t>
      </w:r>
      <w:r>
        <w:t>u36) -0</w:t>
      </w:r>
      <w:r w:rsidR="00644CD5">
        <w:t>.</w:t>
      </w:r>
      <w:r>
        <w:t>0657*T(v5</w:t>
      </w:r>
      <w:r w:rsidR="00644CD5">
        <w:t>.</w:t>
      </w:r>
      <w:r>
        <w:t>u35) + 0</w:t>
      </w:r>
      <w:r w:rsidR="00644CD5">
        <w:t>.</w:t>
      </w:r>
      <w:r>
        <w:t>0561*T(v8</w:t>
      </w:r>
      <w:r w:rsidR="00644CD5">
        <w:t>.</w:t>
      </w:r>
      <w:r>
        <w:t>u13) -0</w:t>
      </w:r>
      <w:r w:rsidR="00644CD5">
        <w:t>.</w:t>
      </w:r>
      <w:r>
        <w:t>0632*T(v35</w:t>
      </w:r>
      <w:r w:rsidR="00644CD5">
        <w:t>.</w:t>
      </w:r>
      <w:r>
        <w:t>u2) + 0</w:t>
      </w:r>
      <w:r w:rsidR="00644CD5">
        <w:t>.</w:t>
      </w:r>
      <w:r>
        <w:t>061*T(v8</w:t>
      </w:r>
      <w:r w:rsidR="00644CD5">
        <w:t>.</w:t>
      </w:r>
      <w:r>
        <w:t>u1) + 0</w:t>
      </w:r>
      <w:r w:rsidR="00644CD5">
        <w:t>.</w:t>
      </w:r>
      <w:r>
        <w:t>0576*T(v6</w:t>
      </w:r>
      <w:r w:rsidR="00644CD5">
        <w:t>.</w:t>
      </w:r>
      <w:r>
        <w:t>u6) + 0</w:t>
      </w:r>
      <w:r w:rsidR="00644CD5">
        <w:t>.</w:t>
      </w:r>
      <w:r>
        <w:t>0459*T(v4</w:t>
      </w:r>
      <w:r w:rsidR="00644CD5">
        <w:t>.</w:t>
      </w:r>
      <w:r>
        <w:t>u27) -0</w:t>
      </w:r>
      <w:r w:rsidR="00644CD5">
        <w:t>.</w:t>
      </w:r>
      <w:r>
        <w:t>0427*T(v4</w:t>
      </w:r>
      <w:r w:rsidR="00644CD5">
        <w:t>.</w:t>
      </w:r>
      <w:r>
        <w:t>u39) -0</w:t>
      </w:r>
      <w:r w:rsidR="00644CD5">
        <w:t>.</w:t>
      </w:r>
      <w:r>
        <w:t>04*T(v13</w:t>
      </w:r>
      <w:r w:rsidR="00644CD5">
        <w:t>.</w:t>
      </w:r>
      <w:r>
        <w:t>u26) -0</w:t>
      </w:r>
      <w:r w:rsidR="00644CD5">
        <w:t>.</w:t>
      </w:r>
      <w:r>
        <w:t>0497*T(v28</w:t>
      </w:r>
      <w:r w:rsidR="00644CD5">
        <w:t>.</w:t>
      </w:r>
      <w:r>
        <w:t>u8) + 0</w:t>
      </w:r>
      <w:r w:rsidR="00644CD5">
        <w:t>.</w:t>
      </w:r>
      <w:r>
        <w:t>0398*T(v27</w:t>
      </w:r>
      <w:r w:rsidR="00644CD5">
        <w:t>.</w:t>
      </w:r>
      <w:r>
        <w:t>u16) -0</w:t>
      </w:r>
      <w:r w:rsidR="00644CD5">
        <w:t>.</w:t>
      </w:r>
      <w:r>
        <w:t>0326*T(v9</w:t>
      </w:r>
      <w:r w:rsidR="00644CD5">
        <w:t>.</w:t>
      </w:r>
      <w:r>
        <w:t>u22) -0</w:t>
      </w:r>
      <w:r w:rsidR="00644CD5">
        <w:t>.</w:t>
      </w:r>
      <w:r>
        <w:t>035*T(v13</w:t>
      </w:r>
      <w:r w:rsidR="00644CD5">
        <w:t>.</w:t>
      </w:r>
      <w:r>
        <w:t>u8) -0</w:t>
      </w:r>
      <w:r w:rsidR="00644CD5">
        <w:t>.</w:t>
      </w:r>
      <w:r>
        <w:t>0337*T(v2</w:t>
      </w:r>
      <w:r w:rsidR="00644CD5">
        <w:t>.</w:t>
      </w:r>
      <w:r>
        <w:t>u13) -0</w:t>
      </w:r>
      <w:r w:rsidR="00644CD5">
        <w:t>.</w:t>
      </w:r>
      <w:r>
        <w:t>0415*T(v3</w:t>
      </w:r>
      <w:r w:rsidR="00644CD5">
        <w:t>.</w:t>
      </w:r>
      <w:r>
        <w:t>u4) + 0</w:t>
      </w:r>
      <w:r w:rsidR="00644CD5">
        <w:t>.</w:t>
      </w:r>
      <w:r>
        <w:t>0322*T(v12</w:t>
      </w:r>
      <w:r w:rsidR="00644CD5">
        <w:t>.</w:t>
      </w:r>
      <w:r>
        <w:t>u24) + 0</w:t>
      </w:r>
      <w:r w:rsidR="00644CD5">
        <w:t>.</w:t>
      </w:r>
      <w:r>
        <w:t>0305*T(v4</w:t>
      </w:r>
      <w:r w:rsidR="00644CD5">
        <w:t>.</w:t>
      </w:r>
      <w:r>
        <w:t>u18) + 0</w:t>
      </w:r>
      <w:r w:rsidR="00644CD5">
        <w:t>.</w:t>
      </w:r>
      <w:r>
        <w:t>0309*T(v9</w:t>
      </w:r>
      <w:r w:rsidR="00644CD5">
        <w:t>.</w:t>
      </w:r>
      <w:r>
        <w:t>u24) -0</w:t>
      </w:r>
      <w:r w:rsidR="00644CD5">
        <w:t>.</w:t>
      </w:r>
      <w:r>
        <w:t>0248*T(v2</w:t>
      </w:r>
      <w:r w:rsidR="00644CD5">
        <w:t>.</w:t>
      </w:r>
      <w:r>
        <w:t>u34) + 0</w:t>
      </w:r>
      <w:r w:rsidR="00644CD5">
        <w:t>.</w:t>
      </w:r>
      <w:r>
        <w:t>0285*T(v5</w:t>
      </w:r>
      <w:r w:rsidR="00644CD5">
        <w:t>.</w:t>
      </w:r>
      <w:r>
        <w:t>u9) -0</w:t>
      </w:r>
      <w:r w:rsidR="00644CD5">
        <w:t>.</w:t>
      </w:r>
      <w:r>
        <w:t>0246*T(v8</w:t>
      </w:r>
      <w:r w:rsidR="00644CD5">
        <w:t>.</w:t>
      </w:r>
      <w:r>
        <w:t>u19) -0</w:t>
      </w:r>
      <w:r w:rsidR="00644CD5">
        <w:t>.</w:t>
      </w:r>
      <w:r>
        <w:t>0169*T(v21</w:t>
      </w:r>
      <w:r w:rsidR="00644CD5">
        <w:t>.</w:t>
      </w:r>
      <w:r>
        <w:t>u9) -0</w:t>
      </w:r>
      <w:r w:rsidR="00644CD5">
        <w:t>.</w:t>
      </w:r>
      <w:r>
        <w:t>0103*T(u28) -0</w:t>
      </w:r>
      <w:r w:rsidR="00644CD5">
        <w:t>.</w:t>
      </w:r>
      <w:r>
        <w:t>0157*T(v5</w:t>
      </w:r>
      <w:r w:rsidR="00644CD5">
        <w:t>.</w:t>
      </w:r>
      <w:r>
        <w:t>u29) + 0</w:t>
      </w:r>
      <w:r w:rsidR="00644CD5">
        <w:t>.</w:t>
      </w:r>
      <w:r>
        <w:t>0135*T(v19</w:t>
      </w:r>
      <w:r w:rsidR="00644CD5">
        <w:t>.</w:t>
      </w:r>
      <w:r>
        <w:t>u11) + 0</w:t>
      </w:r>
      <w:r w:rsidR="00644CD5">
        <w:t>.</w:t>
      </w:r>
      <w:r>
        <w:t>0129*T(v16</w:t>
      </w:r>
      <w:r w:rsidR="00644CD5">
        <w:t>.</w:t>
      </w:r>
      <w:r>
        <w:t>u25) + 0</w:t>
      </w:r>
      <w:r w:rsidR="00644CD5">
        <w:t>.</w:t>
      </w:r>
      <w:r>
        <w:t>0152*T(v3</w:t>
      </w:r>
      <w:r w:rsidR="00644CD5">
        <w:t>.</w:t>
      </w:r>
      <w:r>
        <w:t>u25) + 0</w:t>
      </w:r>
      <w:r w:rsidR="00644CD5">
        <w:t>.</w:t>
      </w:r>
      <w:r>
        <w:t>0119*T(v26</w:t>
      </w:r>
      <w:r w:rsidR="00644CD5">
        <w:t>.</w:t>
      </w:r>
      <w:r>
        <w:t>u17) -0</w:t>
      </w:r>
      <w:r w:rsidR="00644CD5">
        <w:t>.</w:t>
      </w:r>
      <w:r>
        <w:t>0124*T(v6</w:t>
      </w:r>
      <w:r w:rsidR="00644CD5">
        <w:t>.</w:t>
      </w:r>
      <w:r>
        <w:t>u32) -0</w:t>
      </w:r>
      <w:r w:rsidR="00644CD5">
        <w:t>.</w:t>
      </w:r>
      <w:r>
        <w:t>0122*T(u23) -0</w:t>
      </w:r>
      <w:r w:rsidR="00644CD5">
        <w:t>.</w:t>
      </w:r>
      <w:r>
        <w:t>0161*T(v4</w:t>
      </w:r>
      <w:r w:rsidR="00644CD5">
        <w:t>.</w:t>
      </w:r>
      <w:r>
        <w:t>u5) + 0</w:t>
      </w:r>
      <w:r w:rsidR="00644CD5">
        <w:t>.</w:t>
      </w:r>
      <w:r>
        <w:t>0118*T(v24</w:t>
      </w:r>
      <w:r w:rsidR="00644CD5">
        <w:t>.</w:t>
      </w:r>
      <w:r>
        <w:t>u5) + 0</w:t>
      </w:r>
      <w:r w:rsidR="00644CD5">
        <w:t>.</w:t>
      </w:r>
      <w:r>
        <w:t>00703*T(v39</w:t>
      </w:r>
      <w:r w:rsidR="00644CD5">
        <w:t>.</w:t>
      </w:r>
      <w:r>
        <w:t>u3) -0</w:t>
      </w:r>
      <w:r w:rsidR="00644CD5">
        <w:t>.</w:t>
      </w:r>
      <w:r>
        <w:t>011*T(v3</w:t>
      </w:r>
      <w:r w:rsidR="00644CD5">
        <w:t>.</w:t>
      </w:r>
      <w:r>
        <w:t>u30) + 0</w:t>
      </w:r>
      <w:r w:rsidR="00644CD5">
        <w:t>.</w:t>
      </w:r>
      <w:r>
        <w:t>00968*T(v4</w:t>
      </w:r>
      <w:r w:rsidR="00644CD5">
        <w:t>.</w:t>
      </w:r>
      <w:r>
        <w:t>u34) -0</w:t>
      </w:r>
      <w:r w:rsidR="00644CD5">
        <w:t>.</w:t>
      </w:r>
      <w:r>
        <w:t>0129*T(v1</w:t>
      </w:r>
      <w:r w:rsidR="00644CD5">
        <w:t>.</w:t>
      </w:r>
      <w:r>
        <w:t>u4) -0</w:t>
      </w:r>
      <w:r w:rsidR="00644CD5">
        <w:t>.</w:t>
      </w:r>
      <w:r>
        <w:t>00827*T(v39</w:t>
      </w:r>
      <w:r w:rsidR="00644CD5">
        <w:t>.</w:t>
      </w:r>
      <w:r>
        <w:t>u2) + 0</w:t>
      </w:r>
      <w:r w:rsidR="00644CD5">
        <w:t>.</w:t>
      </w:r>
      <w:r>
        <w:t>00913*T(v24</w:t>
      </w:r>
      <w:r w:rsidR="00644CD5">
        <w:t>.</w:t>
      </w:r>
      <w:r>
        <w:t>u1) -0</w:t>
      </w:r>
      <w:r w:rsidR="00644CD5">
        <w:t>.</w:t>
      </w:r>
      <w:r>
        <w:t>00422*T(v22</w:t>
      </w:r>
      <w:r w:rsidR="00644CD5">
        <w:t>.</w:t>
      </w:r>
      <w:r>
        <w:t>u5) + 0</w:t>
      </w:r>
      <w:r w:rsidR="00644CD5">
        <w:t>.</w:t>
      </w:r>
      <w:r>
        <w:t>00323*T(v14</w:t>
      </w:r>
      <w:r w:rsidR="00644CD5">
        <w:t>.</w:t>
      </w:r>
      <w:r>
        <w:t>u23) -0</w:t>
      </w:r>
      <w:r w:rsidR="00644CD5">
        <w:t>.</w:t>
      </w:r>
      <w:r>
        <w:t>00245*T(v13</w:t>
      </w:r>
      <w:r w:rsidR="00644CD5">
        <w:t>.</w:t>
      </w:r>
      <w:r>
        <w:t>u19) + 7</w:t>
      </w:r>
      <w:r w:rsidR="00644CD5">
        <w:t>.</w:t>
      </w:r>
      <w:r>
        <w:t>03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142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0407*NumAromAtoms -0</w:t>
      </w:r>
      <w:r w:rsidR="00644CD5">
        <w:t>.</w:t>
      </w:r>
      <w:r>
        <w:t>48*u -0</w:t>
      </w:r>
      <w:r w:rsidR="00644CD5">
        <w:t>.</w:t>
      </w:r>
      <w:r>
        <w:t>221*NumAcceptor + 0</w:t>
      </w:r>
      <w:r w:rsidR="00644CD5">
        <w:t>.</w:t>
      </w:r>
      <w:r>
        <w:t>356*T(v8</w:t>
      </w:r>
      <w:r w:rsidR="00644CD5">
        <w:t>.</w:t>
      </w:r>
      <w:r>
        <w:t>u23) -0</w:t>
      </w:r>
      <w:r w:rsidR="00644CD5">
        <w:t>.</w:t>
      </w:r>
      <w:r>
        <w:t>604*T(v4</w:t>
      </w:r>
      <w:r w:rsidR="00644CD5">
        <w:t>.</w:t>
      </w:r>
      <w:r>
        <w:t>u2) -0</w:t>
      </w:r>
      <w:r w:rsidR="00644CD5">
        <w:t>.</w:t>
      </w:r>
      <w:r>
        <w:t>599*T(v8</w:t>
      </w:r>
      <w:r w:rsidR="00644CD5">
        <w:t>.</w:t>
      </w:r>
      <w:r>
        <w:t>u35) -0</w:t>
      </w:r>
      <w:r w:rsidR="00644CD5">
        <w:t>.</w:t>
      </w:r>
      <w:r>
        <w:t>536*T(v20</w:t>
      </w:r>
      <w:r w:rsidR="00644CD5">
        <w:t>.</w:t>
      </w:r>
      <w:r>
        <w:t>u6) + 0</w:t>
      </w:r>
      <w:r w:rsidR="00644CD5">
        <w:t>.</w:t>
      </w:r>
      <w:r>
        <w:t>15*NumDonor + 0</w:t>
      </w:r>
      <w:r w:rsidR="00644CD5">
        <w:t>.</w:t>
      </w:r>
      <w:r>
        <w:t>211*Lipophilicity^2 -0</w:t>
      </w:r>
      <w:r w:rsidR="00644CD5">
        <w:t>.</w:t>
      </w:r>
      <w:r>
        <w:t>19*T(v16) -0</w:t>
      </w:r>
      <w:r w:rsidR="00644CD5">
        <w:t>.</w:t>
      </w:r>
      <w:r>
        <w:t>0425*T(v18</w:t>
      </w:r>
      <w:r w:rsidR="00644CD5">
        <w:t>.</w:t>
      </w:r>
      <w:r>
        <w:t>u3) -0</w:t>
      </w:r>
      <w:r w:rsidR="00644CD5">
        <w:t>.</w:t>
      </w:r>
      <w:r>
        <w:t>22*T(v22</w:t>
      </w:r>
      <w:r w:rsidR="00644CD5">
        <w:t>.</w:t>
      </w:r>
      <w:r>
        <w:t>u6) + 0</w:t>
      </w:r>
      <w:r w:rsidR="00644CD5">
        <w:t>.</w:t>
      </w:r>
      <w:r>
        <w:t>652*T(v5</w:t>
      </w:r>
      <w:r w:rsidR="00644CD5">
        <w:t>.</w:t>
      </w:r>
      <w:r>
        <w:t>u10) + 25</w:t>
      </w:r>
      <w:r w:rsidR="00644CD5">
        <w:t>.</w:t>
      </w:r>
      <w:r>
        <w:t>9*Volume + 0</w:t>
      </w:r>
      <w:r w:rsidR="00644CD5">
        <w:t>.</w:t>
      </w:r>
      <w:r>
        <w:t>104*T(v11</w:t>
      </w:r>
      <w:r w:rsidR="00644CD5">
        <w:t>.</w:t>
      </w:r>
      <w:r>
        <w:t>u9) + 0</w:t>
      </w:r>
      <w:r w:rsidR="00644CD5">
        <w:t>.</w:t>
      </w:r>
      <w:r>
        <w:t>668*T(v1</w:t>
      </w:r>
      <w:r w:rsidR="00644CD5">
        <w:t>.</w:t>
      </w:r>
      <w:r>
        <w:t>u9) + 0</w:t>
      </w:r>
      <w:r w:rsidR="00644CD5">
        <w:t>.</w:t>
      </w:r>
      <w:r>
        <w:t>499*T(v9</w:t>
      </w:r>
      <w:r w:rsidR="00644CD5">
        <w:t>.</w:t>
      </w:r>
      <w:r>
        <w:t>u8) + 0</w:t>
      </w:r>
      <w:r w:rsidR="00644CD5">
        <w:t>.</w:t>
      </w:r>
      <w:r>
        <w:t>249*T(v6) -0</w:t>
      </w:r>
      <w:r w:rsidR="00644CD5">
        <w:t>.</w:t>
      </w:r>
      <w:r>
        <w:t>568*T(v36</w:t>
      </w:r>
      <w:r w:rsidR="00644CD5">
        <w:t>.</w:t>
      </w:r>
      <w:r>
        <w:t>u6) -0</w:t>
      </w:r>
      <w:r w:rsidR="00644CD5">
        <w:t>.</w:t>
      </w:r>
      <w:r>
        <w:t>323*T(v40) + 0</w:t>
      </w:r>
      <w:r w:rsidR="00644CD5">
        <w:t>.</w:t>
      </w:r>
      <w:r>
        <w:t>172*T(v11) -0</w:t>
      </w:r>
      <w:r w:rsidR="00644CD5">
        <w:t>.</w:t>
      </w:r>
      <w:r>
        <w:t>678*T(v8</w:t>
      </w:r>
      <w:r w:rsidR="00644CD5">
        <w:t>.</w:t>
      </w:r>
      <w:r>
        <w:t>u6) -0</w:t>
      </w:r>
      <w:r w:rsidR="00644CD5">
        <w:t>.</w:t>
      </w:r>
      <w:r>
        <w:t>468*T(v39</w:t>
      </w:r>
      <w:r w:rsidR="00644CD5">
        <w:t>.</w:t>
      </w:r>
      <w:r>
        <w:t>u1) -0</w:t>
      </w:r>
      <w:r w:rsidR="00644CD5">
        <w:t>.</w:t>
      </w:r>
      <w:r>
        <w:t>405*T(v10</w:t>
      </w:r>
      <w:r w:rsidR="00644CD5">
        <w:t>.</w:t>
      </w:r>
      <w:r>
        <w:t>u7) -0</w:t>
      </w:r>
      <w:r w:rsidR="00644CD5">
        <w:t>.</w:t>
      </w:r>
      <w:r>
        <w:t>0394*MW -0</w:t>
      </w:r>
      <w:r w:rsidR="00644CD5">
        <w:t>.</w:t>
      </w:r>
      <w:r>
        <w:t>322*T(v4) + 0</w:t>
      </w:r>
      <w:r w:rsidR="00644CD5">
        <w:t>.</w:t>
      </w:r>
      <w:r>
        <w:t>513*T(v3</w:t>
      </w:r>
      <w:r w:rsidR="00644CD5">
        <w:t>.</w:t>
      </w:r>
      <w:r>
        <w:t>u26) + 0</w:t>
      </w:r>
      <w:r w:rsidR="00644CD5">
        <w:t>.</w:t>
      </w:r>
      <w:r>
        <w:t>486*T(v15</w:t>
      </w:r>
      <w:r w:rsidR="00644CD5">
        <w:t>.</w:t>
      </w:r>
      <w:r>
        <w:t>u8) + 18</w:t>
      </w:r>
      <w:r w:rsidR="00644CD5">
        <w:t>.</w:t>
      </w:r>
      <w:r>
        <w:t>4*Lipophilicity -0</w:t>
      </w:r>
      <w:r w:rsidR="00644CD5">
        <w:t>.</w:t>
      </w:r>
      <w:r>
        <w:t>4*T(v12</w:t>
      </w:r>
      <w:r w:rsidR="00644CD5">
        <w:t>.</w:t>
      </w:r>
      <w:r>
        <w:t>u24) -0</w:t>
      </w:r>
      <w:r w:rsidR="00644CD5">
        <w:t>.</w:t>
      </w:r>
      <w:r>
        <w:t>322*T(v14</w:t>
      </w:r>
      <w:r w:rsidR="00644CD5">
        <w:t>.</w:t>
      </w:r>
      <w:r>
        <w:t>u28) + 0</w:t>
      </w:r>
      <w:r w:rsidR="00644CD5">
        <w:t>.</w:t>
      </w:r>
      <w:r>
        <w:t>298*T(v5</w:t>
      </w:r>
      <w:r w:rsidR="00644CD5">
        <w:t>.</w:t>
      </w:r>
      <w:r>
        <w:t>u23) -0</w:t>
      </w:r>
      <w:r w:rsidR="00644CD5">
        <w:t>.</w:t>
      </w:r>
      <w:r>
        <w:t>441*T(v8</w:t>
      </w:r>
      <w:r w:rsidR="00644CD5">
        <w:t>.</w:t>
      </w:r>
      <w:r>
        <w:t>u33) -0</w:t>
      </w:r>
      <w:r w:rsidR="00644CD5">
        <w:t>.</w:t>
      </w:r>
      <w:r>
        <w:t>114*T(v35</w:t>
      </w:r>
      <w:r w:rsidR="00644CD5">
        <w:t>.</w:t>
      </w:r>
      <w:r>
        <w:t>u5) -0</w:t>
      </w:r>
      <w:r w:rsidR="00644CD5">
        <w:t>.</w:t>
      </w:r>
      <w:r>
        <w:t>262*T(v12</w:t>
      </w:r>
      <w:r w:rsidR="00644CD5">
        <w:t>.</w:t>
      </w:r>
      <w:r>
        <w:t>u23) + 0</w:t>
      </w:r>
      <w:r w:rsidR="00644CD5">
        <w:t>.</w:t>
      </w:r>
      <w:r>
        <w:t>294*T(v2</w:t>
      </w:r>
      <w:r w:rsidR="00644CD5">
        <w:t>.</w:t>
      </w:r>
      <w:r>
        <w:t>u28) + 0</w:t>
      </w:r>
      <w:r w:rsidR="00644CD5">
        <w:t>.</w:t>
      </w:r>
      <w:r>
        <w:t>382*T(v12) + 0</w:t>
      </w:r>
      <w:r w:rsidR="00644CD5">
        <w:t>.</w:t>
      </w:r>
      <w:r>
        <w:t>336*T(v21</w:t>
      </w:r>
      <w:r w:rsidR="00644CD5">
        <w:t>.</w:t>
      </w:r>
      <w:r>
        <w:t>u18) + 0</w:t>
      </w:r>
      <w:r w:rsidR="00644CD5">
        <w:t>.</w:t>
      </w:r>
      <w:r>
        <w:t>0197*T(v12</w:t>
      </w:r>
      <w:r w:rsidR="00644CD5">
        <w:t>.</w:t>
      </w:r>
      <w:r>
        <w:t>u6) -0</w:t>
      </w:r>
      <w:r w:rsidR="00644CD5">
        <w:t>.</w:t>
      </w:r>
      <w:r>
        <w:t>182*T(v19</w:t>
      </w:r>
      <w:r w:rsidR="00644CD5">
        <w:t>.</w:t>
      </w:r>
      <w:r>
        <w:t>u21) -0</w:t>
      </w:r>
      <w:r w:rsidR="00644CD5">
        <w:t>.</w:t>
      </w:r>
      <w:r>
        <w:t>589*T(v4</w:t>
      </w:r>
      <w:r w:rsidR="00644CD5">
        <w:t>.</w:t>
      </w:r>
      <w:r>
        <w:t>u3) + 0</w:t>
      </w:r>
      <w:r w:rsidR="00644CD5">
        <w:t>.</w:t>
      </w:r>
      <w:r>
        <w:t>313*T(v4</w:t>
      </w:r>
      <w:r w:rsidR="00644CD5">
        <w:t>.</w:t>
      </w:r>
      <w:r>
        <w:t>u19) + 0</w:t>
      </w:r>
      <w:r w:rsidR="00644CD5">
        <w:t>.</w:t>
      </w:r>
      <w:r>
        <w:t>546*T(v3</w:t>
      </w:r>
      <w:r w:rsidR="00644CD5">
        <w:t>.</w:t>
      </w:r>
      <w:r>
        <w:t>u32) -0</w:t>
      </w:r>
      <w:r w:rsidR="00644CD5">
        <w:t>.</w:t>
      </w:r>
      <w:r>
        <w:t>343*T(v11</w:t>
      </w:r>
      <w:r w:rsidR="00644CD5">
        <w:t>.</w:t>
      </w:r>
      <w:r>
        <w:t>u24) + 0</w:t>
      </w:r>
      <w:r w:rsidR="00644CD5">
        <w:t>.</w:t>
      </w:r>
      <w:r>
        <w:t>274*T(v18</w:t>
      </w:r>
      <w:r w:rsidR="00644CD5">
        <w:t>.</w:t>
      </w:r>
      <w:r>
        <w:t>u13) + 0</w:t>
      </w:r>
      <w:r w:rsidR="00644CD5">
        <w:t>.</w:t>
      </w:r>
      <w:r>
        <w:t>0869*T(v7) + 0</w:t>
      </w:r>
      <w:r w:rsidR="00644CD5">
        <w:t>.</w:t>
      </w:r>
      <w:r>
        <w:t>434*T(v13</w:t>
      </w:r>
      <w:r w:rsidR="00644CD5">
        <w:t>.</w:t>
      </w:r>
      <w:r>
        <w:t>u4) + 0</w:t>
      </w:r>
      <w:r w:rsidR="00644CD5">
        <w:t>.</w:t>
      </w:r>
      <w:r>
        <w:t>313*T(v4</w:t>
      </w:r>
      <w:r w:rsidR="00644CD5">
        <w:t>.</w:t>
      </w:r>
      <w:r>
        <w:t>u21) -0</w:t>
      </w:r>
      <w:r w:rsidR="00644CD5">
        <w:t>.</w:t>
      </w:r>
      <w:r>
        <w:t>419*T(v6</w:t>
      </w:r>
      <w:r w:rsidR="00644CD5">
        <w:t>.</w:t>
      </w:r>
      <w:r>
        <w:t>u33) + 0</w:t>
      </w:r>
      <w:r w:rsidR="00644CD5">
        <w:t>.</w:t>
      </w:r>
      <w:r>
        <w:t>357*T(v23</w:t>
      </w:r>
      <w:r w:rsidR="00644CD5">
        <w:t>.</w:t>
      </w:r>
      <w:r>
        <w:t>u2) -0</w:t>
      </w:r>
      <w:r w:rsidR="00644CD5">
        <w:t>.</w:t>
      </w:r>
      <w:r>
        <w:t>405*T(v31</w:t>
      </w:r>
      <w:r w:rsidR="00644CD5">
        <w:t>.</w:t>
      </w:r>
      <w:r>
        <w:t>u10) -0</w:t>
      </w:r>
      <w:r w:rsidR="00644CD5">
        <w:t>.</w:t>
      </w:r>
      <w:r>
        <w:t>337*T(v17</w:t>
      </w:r>
      <w:r w:rsidR="00644CD5">
        <w:t>.</w:t>
      </w:r>
      <w:r>
        <w:t>u9) -0</w:t>
      </w:r>
      <w:r w:rsidR="00644CD5">
        <w:t>.</w:t>
      </w:r>
      <w:r>
        <w:t>358*T(v24</w:t>
      </w:r>
      <w:r w:rsidR="00644CD5">
        <w:t>.</w:t>
      </w:r>
      <w:r>
        <w:t>u13) -0</w:t>
      </w:r>
      <w:r w:rsidR="00644CD5">
        <w:t>.</w:t>
      </w:r>
      <w:r>
        <w:t>286*T(v5</w:t>
      </w:r>
      <w:r w:rsidR="00644CD5">
        <w:t>.</w:t>
      </w:r>
      <w:r>
        <w:t>u11) + 0</w:t>
      </w:r>
      <w:r w:rsidR="00644CD5">
        <w:t>.</w:t>
      </w:r>
      <w:r>
        <w:t>101*T(v17</w:t>
      </w:r>
      <w:r w:rsidR="00644CD5">
        <w:t>.</w:t>
      </w:r>
      <w:r>
        <w:t>u26) -0</w:t>
      </w:r>
      <w:r w:rsidR="00644CD5">
        <w:t>.</w:t>
      </w:r>
      <w:r>
        <w:t>375*T(v12</w:t>
      </w:r>
      <w:r w:rsidR="00644CD5">
        <w:t>.</w:t>
      </w:r>
      <w:r>
        <w:t>u10) + 0</w:t>
      </w:r>
      <w:r w:rsidR="00644CD5">
        <w:t>.</w:t>
      </w:r>
      <w:r>
        <w:t>21*T(v23) -0</w:t>
      </w:r>
      <w:r w:rsidR="00644CD5">
        <w:t>.</w:t>
      </w:r>
      <w:r>
        <w:t>438*T(v38</w:t>
      </w:r>
      <w:r w:rsidR="00644CD5">
        <w:t>.</w:t>
      </w:r>
      <w:r>
        <w:t>u1) -0</w:t>
      </w:r>
      <w:r w:rsidR="00644CD5">
        <w:t>.</w:t>
      </w:r>
      <w:r>
        <w:t>121*T(v11</w:t>
      </w:r>
      <w:r w:rsidR="00644CD5">
        <w:t>.</w:t>
      </w:r>
      <w:r>
        <w:t>u19) + 0</w:t>
      </w:r>
      <w:r w:rsidR="00644CD5">
        <w:t>.</w:t>
      </w:r>
      <w:r>
        <w:t>34*T(v30</w:t>
      </w:r>
      <w:r w:rsidR="00644CD5">
        <w:t>.</w:t>
      </w:r>
      <w:r>
        <w:t>u11) + 0</w:t>
      </w:r>
      <w:r w:rsidR="00644CD5">
        <w:t>.</w:t>
      </w:r>
      <w:r>
        <w:t>513*T(v36</w:t>
      </w:r>
      <w:r w:rsidR="00644CD5">
        <w:t>.</w:t>
      </w:r>
      <w:r>
        <w:t>u3) -0</w:t>
      </w:r>
      <w:r w:rsidR="00644CD5">
        <w:t>.</w:t>
      </w:r>
      <w:r>
        <w:t>37*T(v12</w:t>
      </w:r>
      <w:r w:rsidR="00644CD5">
        <w:t>.</w:t>
      </w:r>
      <w:r>
        <w:t>u15) + 0</w:t>
      </w:r>
      <w:r w:rsidR="00644CD5">
        <w:t>.</w:t>
      </w:r>
      <w:r>
        <w:t>124*T(v17</w:t>
      </w:r>
      <w:r w:rsidR="00644CD5">
        <w:t>.</w:t>
      </w:r>
      <w:r>
        <w:t>u25) + 0</w:t>
      </w:r>
      <w:r w:rsidR="00644CD5">
        <w:t>.</w:t>
      </w:r>
      <w:r>
        <w:t>256*T(v6</w:t>
      </w:r>
      <w:r w:rsidR="00644CD5">
        <w:t>.</w:t>
      </w:r>
      <w:r>
        <w:t>u26) + 0</w:t>
      </w:r>
      <w:r w:rsidR="00644CD5">
        <w:t>.</w:t>
      </w:r>
      <w:r>
        <w:t>434*T(v20</w:t>
      </w:r>
      <w:r w:rsidR="00644CD5">
        <w:t>.</w:t>
      </w:r>
      <w:r>
        <w:t>u4) -0</w:t>
      </w:r>
      <w:r w:rsidR="00644CD5">
        <w:t>.</w:t>
      </w:r>
      <w:r>
        <w:t>219*T(v9</w:t>
      </w:r>
      <w:r w:rsidR="00644CD5">
        <w:t>.</w:t>
      </w:r>
      <w:r>
        <w:t>u29) -0</w:t>
      </w:r>
      <w:r w:rsidR="00644CD5">
        <w:t>.</w:t>
      </w:r>
      <w:r>
        <w:t>145*T(v34</w:t>
      </w:r>
      <w:r w:rsidR="00644CD5">
        <w:t>.</w:t>
      </w:r>
      <w:r>
        <w:t>u1) + 0</w:t>
      </w:r>
      <w:r w:rsidR="00644CD5">
        <w:t>.</w:t>
      </w:r>
      <w:r>
        <w:t>00203*T(v6</w:t>
      </w:r>
      <w:r w:rsidR="00644CD5">
        <w:t>.</w:t>
      </w:r>
      <w:r>
        <w:t>u12) -0</w:t>
      </w:r>
      <w:r w:rsidR="00644CD5">
        <w:t>.</w:t>
      </w:r>
      <w:r>
        <w:t>168*T(v4</w:t>
      </w:r>
      <w:r w:rsidR="00644CD5">
        <w:t>.</w:t>
      </w:r>
      <w:r>
        <w:t>u5) + 0</w:t>
      </w:r>
      <w:r w:rsidR="00644CD5">
        <w:t>.</w:t>
      </w:r>
      <w:r>
        <w:t>333*T(v23</w:t>
      </w:r>
      <w:r w:rsidR="00644CD5">
        <w:t>.</w:t>
      </w:r>
      <w:r>
        <w:t>u7) -0</w:t>
      </w:r>
      <w:r w:rsidR="00644CD5">
        <w:t>.</w:t>
      </w:r>
      <w:r>
        <w:t>322*T(v7</w:t>
      </w:r>
      <w:r w:rsidR="00644CD5">
        <w:t>.</w:t>
      </w:r>
      <w:r>
        <w:t>u33) + 0</w:t>
      </w:r>
      <w:r w:rsidR="00644CD5">
        <w:t>.</w:t>
      </w:r>
      <w:r>
        <w:t>426*T(v11</w:t>
      </w:r>
      <w:r w:rsidR="00644CD5">
        <w:t>.</w:t>
      </w:r>
      <w:r>
        <w:t>u11) + 0</w:t>
      </w:r>
      <w:r w:rsidR="00644CD5">
        <w:t>.</w:t>
      </w:r>
      <w:r>
        <w:t>342*T(v11</w:t>
      </w:r>
      <w:r w:rsidR="00644CD5">
        <w:t>.</w:t>
      </w:r>
      <w:r>
        <w:t>u22) -0</w:t>
      </w:r>
      <w:r w:rsidR="00644CD5">
        <w:t>.</w:t>
      </w:r>
      <w:r>
        <w:t>28*T(v29</w:t>
      </w:r>
      <w:r w:rsidR="00644CD5">
        <w:t>.</w:t>
      </w:r>
      <w:r>
        <w:t>u10) + 0</w:t>
      </w:r>
      <w:r w:rsidR="00644CD5">
        <w:t>.</w:t>
      </w:r>
      <w:r>
        <w:t>56*T(v1</w:t>
      </w:r>
      <w:r w:rsidR="00644CD5">
        <w:t>.</w:t>
      </w:r>
      <w:r>
        <w:t>u11) -0</w:t>
      </w:r>
      <w:r w:rsidR="00644CD5">
        <w:t>.</w:t>
      </w:r>
      <w:r>
        <w:t>362*T(v15</w:t>
      </w:r>
      <w:r w:rsidR="00644CD5">
        <w:t>.</w:t>
      </w:r>
      <w:r>
        <w:t>u17) -0</w:t>
      </w:r>
      <w:r w:rsidR="00644CD5">
        <w:t>.</w:t>
      </w:r>
      <w:r>
        <w:t>233*T(v21</w:t>
      </w:r>
      <w:r w:rsidR="00644CD5">
        <w:t>.</w:t>
      </w:r>
      <w:r>
        <w:t>u2) + 0</w:t>
      </w:r>
      <w:r w:rsidR="00644CD5">
        <w:t>.</w:t>
      </w:r>
      <w:r>
        <w:t>119*T(v22</w:t>
      </w:r>
      <w:r w:rsidR="00644CD5">
        <w:t>.</w:t>
      </w:r>
      <w:r>
        <w:t>u9) + 0</w:t>
      </w:r>
      <w:r w:rsidR="00644CD5">
        <w:t>.</w:t>
      </w:r>
      <w:r>
        <w:t>311*T(v9</w:t>
      </w:r>
      <w:r w:rsidR="00644CD5">
        <w:t>.</w:t>
      </w:r>
      <w:r>
        <w:t>u4) -0</w:t>
      </w:r>
      <w:r w:rsidR="00644CD5">
        <w:t>.</w:t>
      </w:r>
      <w:r>
        <w:t>438*T(v13</w:t>
      </w:r>
      <w:r w:rsidR="00644CD5">
        <w:t>.</w:t>
      </w:r>
      <w:r>
        <w:t>u24) + 0</w:t>
      </w:r>
      <w:r w:rsidR="00644CD5">
        <w:t>.</w:t>
      </w:r>
      <w:r>
        <w:t>435*T(v14</w:t>
      </w:r>
      <w:r w:rsidR="00644CD5">
        <w:t>.</w:t>
      </w:r>
      <w:r>
        <w:t>u14) -0</w:t>
      </w:r>
      <w:r w:rsidR="00644CD5">
        <w:t>.</w:t>
      </w:r>
      <w:r>
        <w:t>216*T(v37</w:t>
      </w:r>
      <w:r w:rsidR="00644CD5">
        <w:t>.</w:t>
      </w:r>
      <w:r>
        <w:t>u4) -0</w:t>
      </w:r>
      <w:r w:rsidR="00644CD5">
        <w:t>.</w:t>
      </w:r>
      <w:r>
        <w:t>332*T(v11</w:t>
      </w:r>
      <w:r w:rsidR="00644CD5">
        <w:t>.</w:t>
      </w:r>
      <w:r>
        <w:t>u28) + 0</w:t>
      </w:r>
      <w:r w:rsidR="00644CD5">
        <w:t>.</w:t>
      </w:r>
      <w:r>
        <w:t>33*T(v3</w:t>
      </w:r>
      <w:r w:rsidR="00644CD5">
        <w:t>.</w:t>
      </w:r>
      <w:r>
        <w:t>u28) -0</w:t>
      </w:r>
      <w:r w:rsidR="00644CD5">
        <w:t>.</w:t>
      </w:r>
      <w:r>
        <w:t>278*T(v13</w:t>
      </w:r>
      <w:r w:rsidR="00644CD5">
        <w:t>.</w:t>
      </w:r>
      <w:r>
        <w:t>u12) -0</w:t>
      </w:r>
      <w:r w:rsidR="00644CD5">
        <w:t>.</w:t>
      </w:r>
      <w:r>
        <w:t>25*T(u19) -0</w:t>
      </w:r>
      <w:r w:rsidR="00644CD5">
        <w:t>.</w:t>
      </w:r>
      <w:r>
        <w:t>281*T(v2</w:t>
      </w:r>
      <w:r w:rsidR="00644CD5">
        <w:t>.</w:t>
      </w:r>
      <w:r>
        <w:t>u33) + 0</w:t>
      </w:r>
      <w:r w:rsidR="00644CD5">
        <w:t>.</w:t>
      </w:r>
      <w:r>
        <w:t>272*T(v21</w:t>
      </w:r>
      <w:r w:rsidR="00644CD5">
        <w:t>.</w:t>
      </w:r>
      <w:r>
        <w:t>u17) -0</w:t>
      </w:r>
      <w:r w:rsidR="00644CD5">
        <w:t>.</w:t>
      </w:r>
      <w:r>
        <w:t>19*T(v6</w:t>
      </w:r>
      <w:r w:rsidR="00644CD5">
        <w:t>.</w:t>
      </w:r>
      <w:r>
        <w:t>u5) + 0</w:t>
      </w:r>
      <w:r w:rsidR="00644CD5">
        <w:t>.</w:t>
      </w:r>
      <w:r>
        <w:t>273*T(v6</w:t>
      </w:r>
      <w:r w:rsidR="00644CD5">
        <w:t>.</w:t>
      </w:r>
      <w:r>
        <w:t>u8) -0</w:t>
      </w:r>
      <w:r w:rsidR="00644CD5">
        <w:t>.</w:t>
      </w:r>
      <w:r>
        <w:t>198*T(v31</w:t>
      </w:r>
      <w:r w:rsidR="00644CD5">
        <w:t>.</w:t>
      </w:r>
      <w:r>
        <w:t>u6) -0</w:t>
      </w:r>
      <w:r w:rsidR="00644CD5">
        <w:t>.</w:t>
      </w:r>
      <w:r>
        <w:t>207*T(v21</w:t>
      </w:r>
      <w:r w:rsidR="00644CD5">
        <w:t>.</w:t>
      </w:r>
      <w:r>
        <w:t>u21) + 0</w:t>
      </w:r>
      <w:r w:rsidR="00644CD5">
        <w:t>.</w:t>
      </w:r>
      <w:r>
        <w:t>199*T(v19</w:t>
      </w:r>
      <w:r w:rsidR="00644CD5">
        <w:t>.</w:t>
      </w:r>
      <w:r>
        <w:t>u4) + 0</w:t>
      </w:r>
      <w:r w:rsidR="00644CD5">
        <w:t>.</w:t>
      </w:r>
      <w:r>
        <w:t>371*T(v24</w:t>
      </w:r>
      <w:r w:rsidR="00644CD5">
        <w:t>.</w:t>
      </w:r>
      <w:r>
        <w:t>u4) -0</w:t>
      </w:r>
      <w:r w:rsidR="00644CD5">
        <w:t>.</w:t>
      </w:r>
      <w:r>
        <w:t>147*T(v15</w:t>
      </w:r>
      <w:r w:rsidR="00644CD5">
        <w:t>.</w:t>
      </w:r>
      <w:r>
        <w:t>u3) + 0</w:t>
      </w:r>
      <w:r w:rsidR="00644CD5">
        <w:t>.</w:t>
      </w:r>
      <w:r>
        <w:t>268*T(v29</w:t>
      </w:r>
      <w:r w:rsidR="00644CD5">
        <w:t>.</w:t>
      </w:r>
      <w:r>
        <w:t>u1) + 0</w:t>
      </w:r>
      <w:r w:rsidR="00644CD5">
        <w:t>.</w:t>
      </w:r>
      <w:r>
        <w:t>222*T(v7</w:t>
      </w:r>
      <w:r w:rsidR="00644CD5">
        <w:t>.</w:t>
      </w:r>
      <w:r>
        <w:t>u14) + 0</w:t>
      </w:r>
      <w:r w:rsidR="00644CD5">
        <w:t>.</w:t>
      </w:r>
      <w:r>
        <w:t>349*T(v27</w:t>
      </w:r>
      <w:r w:rsidR="00644CD5">
        <w:t>.</w:t>
      </w:r>
      <w:r>
        <w:t>u4) -0</w:t>
      </w:r>
      <w:r w:rsidR="00644CD5">
        <w:t>.</w:t>
      </w:r>
      <w:r>
        <w:t>168*T(v15</w:t>
      </w:r>
      <w:r w:rsidR="00644CD5">
        <w:t>.</w:t>
      </w:r>
      <w:r>
        <w:t>u23) + 0</w:t>
      </w:r>
      <w:r w:rsidR="00644CD5">
        <w:t>.</w:t>
      </w:r>
      <w:r>
        <w:t>282*T(v4</w:t>
      </w:r>
      <w:r w:rsidR="00644CD5">
        <w:t>.</w:t>
      </w:r>
      <w:r>
        <w:t>u34) + 0</w:t>
      </w:r>
      <w:r w:rsidR="00644CD5">
        <w:t>.</w:t>
      </w:r>
      <w:r>
        <w:t>19*T(v7</w:t>
      </w:r>
      <w:r w:rsidR="00644CD5">
        <w:t>.</w:t>
      </w:r>
      <w:r>
        <w:t>u13) + 0</w:t>
      </w:r>
      <w:r w:rsidR="00644CD5">
        <w:t>.</w:t>
      </w:r>
      <w:r>
        <w:t>146*T(v17</w:t>
      </w:r>
      <w:r w:rsidR="00644CD5">
        <w:t>.</w:t>
      </w:r>
      <w:r>
        <w:t>u3) -0</w:t>
      </w:r>
      <w:r w:rsidR="00644CD5">
        <w:t>.</w:t>
      </w:r>
      <w:r>
        <w:t>305*T(v37</w:t>
      </w:r>
      <w:r w:rsidR="00644CD5">
        <w:t>.</w:t>
      </w:r>
      <w:r>
        <w:t>u3) + 0</w:t>
      </w:r>
      <w:r w:rsidR="00644CD5">
        <w:t>.</w:t>
      </w:r>
      <w:r>
        <w:t>182*T(v7</w:t>
      </w:r>
      <w:r w:rsidR="00644CD5">
        <w:t>.</w:t>
      </w:r>
      <w:r>
        <w:t>u8) + 0</w:t>
      </w:r>
      <w:r w:rsidR="00644CD5">
        <w:t>.</w:t>
      </w:r>
      <w:r>
        <w:t>147*T(v1</w:t>
      </w:r>
      <w:r w:rsidR="00644CD5">
        <w:t>.</w:t>
      </w:r>
      <w:r>
        <w:t>u23) + 0</w:t>
      </w:r>
      <w:r w:rsidR="00644CD5">
        <w:t>.</w:t>
      </w:r>
      <w:r>
        <w:t>296*T(v14</w:t>
      </w:r>
      <w:r w:rsidR="00644CD5">
        <w:t>.</w:t>
      </w:r>
      <w:r>
        <w:t>u16) -0</w:t>
      </w:r>
      <w:r w:rsidR="00644CD5">
        <w:t>.</w:t>
      </w:r>
      <w:r>
        <w:t>349*T(v27</w:t>
      </w:r>
      <w:r w:rsidR="00644CD5">
        <w:t>.</w:t>
      </w:r>
      <w:r>
        <w:t>u16) -0</w:t>
      </w:r>
      <w:r w:rsidR="00644CD5">
        <w:t>.</w:t>
      </w:r>
      <w:r>
        <w:t>187*T(v29</w:t>
      </w:r>
      <w:r w:rsidR="00644CD5">
        <w:t>.</w:t>
      </w:r>
      <w:r>
        <w:t>u12) -0</w:t>
      </w:r>
      <w:r w:rsidR="00644CD5">
        <w:t>.</w:t>
      </w:r>
      <w:r>
        <w:t>256*T(v2</w:t>
      </w:r>
      <w:r w:rsidR="00644CD5">
        <w:t>.</w:t>
      </w:r>
      <w:r>
        <w:t>u36) -0</w:t>
      </w:r>
      <w:r w:rsidR="00644CD5">
        <w:t>.</w:t>
      </w:r>
      <w:r>
        <w:t>275*T(v9</w:t>
      </w:r>
      <w:r w:rsidR="00644CD5">
        <w:t>.</w:t>
      </w:r>
      <w:r>
        <w:t>u33) + 0</w:t>
      </w:r>
      <w:r w:rsidR="00644CD5">
        <w:t>.</w:t>
      </w:r>
      <w:r>
        <w:t>129*T(v3</w:t>
      </w:r>
      <w:r w:rsidR="00644CD5">
        <w:t>.</w:t>
      </w:r>
      <w:r>
        <w:t>u18) + 0</w:t>
      </w:r>
      <w:r w:rsidR="00644CD5">
        <w:t>.</w:t>
      </w:r>
      <w:r>
        <w:t>258*T(v1</w:t>
      </w:r>
      <w:r w:rsidR="00644CD5">
        <w:t>.</w:t>
      </w:r>
      <w:r>
        <w:t>u6) + 0</w:t>
      </w:r>
      <w:r w:rsidR="00644CD5">
        <w:t>.</w:t>
      </w:r>
      <w:r>
        <w:t>266*T(v31</w:t>
      </w:r>
      <w:r w:rsidR="00644CD5">
        <w:t>.</w:t>
      </w:r>
      <w:r>
        <w:t>u2) + 0</w:t>
      </w:r>
      <w:r w:rsidR="00644CD5">
        <w:t>.</w:t>
      </w:r>
      <w:r>
        <w:t>224*T(v6</w:t>
      </w:r>
      <w:r w:rsidR="00644CD5">
        <w:t>.</w:t>
      </w:r>
      <w:r>
        <w:t>u17) + 0</w:t>
      </w:r>
      <w:r w:rsidR="00644CD5">
        <w:t>.</w:t>
      </w:r>
      <w:r>
        <w:t>186*T(v14</w:t>
      </w:r>
      <w:r w:rsidR="00644CD5">
        <w:t>.</w:t>
      </w:r>
      <w:r>
        <w:t>u21) -0</w:t>
      </w:r>
      <w:r w:rsidR="00644CD5">
        <w:t>.</w:t>
      </w:r>
      <w:r>
        <w:t>316*T(v24</w:t>
      </w:r>
      <w:r w:rsidR="00644CD5">
        <w:t>.</w:t>
      </w:r>
      <w:r>
        <w:t>u18) + 0</w:t>
      </w:r>
      <w:r w:rsidR="00644CD5">
        <w:t>.</w:t>
      </w:r>
      <w:r>
        <w:t>194*T(v20</w:t>
      </w:r>
      <w:r w:rsidR="00644CD5">
        <w:t>.</w:t>
      </w:r>
      <w:r>
        <w:t>u22) -0</w:t>
      </w:r>
      <w:r w:rsidR="00644CD5">
        <w:t>.</w:t>
      </w:r>
      <w:r>
        <w:t>315*T(v24</w:t>
      </w:r>
      <w:r w:rsidR="00644CD5">
        <w:t>.</w:t>
      </w:r>
      <w:r>
        <w:t>u1) + 0</w:t>
      </w:r>
      <w:r w:rsidR="00644CD5">
        <w:t>.</w:t>
      </w:r>
      <w:r>
        <w:t>302*T(v1</w:t>
      </w:r>
      <w:r w:rsidR="00644CD5">
        <w:t>.</w:t>
      </w:r>
      <w:r>
        <w:t>u12) -0</w:t>
      </w:r>
      <w:r w:rsidR="00644CD5">
        <w:t>.</w:t>
      </w:r>
      <w:r>
        <w:t>211*T(v7</w:t>
      </w:r>
      <w:r w:rsidR="00644CD5">
        <w:t>.</w:t>
      </w:r>
      <w:r>
        <w:t>u30) + 0</w:t>
      </w:r>
      <w:r w:rsidR="00644CD5">
        <w:t>.</w:t>
      </w:r>
      <w:r>
        <w:t>135*T(v2</w:t>
      </w:r>
      <w:r w:rsidR="00644CD5">
        <w:t>.</w:t>
      </w:r>
      <w:r>
        <w:t>u13) -0</w:t>
      </w:r>
      <w:r w:rsidR="00644CD5">
        <w:t>.</w:t>
      </w:r>
      <w:r>
        <w:t>176*T(v7</w:t>
      </w:r>
      <w:r w:rsidR="00644CD5">
        <w:t>.</w:t>
      </w:r>
      <w:r>
        <w:t>u6) -0</w:t>
      </w:r>
      <w:r w:rsidR="00644CD5">
        <w:t>.</w:t>
      </w:r>
      <w:r>
        <w:t>256*T(v6</w:t>
      </w:r>
      <w:r w:rsidR="00644CD5">
        <w:t>.</w:t>
      </w:r>
      <w:r>
        <w:t>u9) + 0</w:t>
      </w:r>
      <w:r w:rsidR="00644CD5">
        <w:t>.</w:t>
      </w:r>
      <w:r>
        <w:t>189*T(v32</w:t>
      </w:r>
      <w:r w:rsidR="00644CD5">
        <w:t>.</w:t>
      </w:r>
      <w:r>
        <w:t>u6) -0</w:t>
      </w:r>
      <w:r w:rsidR="00644CD5">
        <w:t>.</w:t>
      </w:r>
      <w:r>
        <w:t>259*T(v2</w:t>
      </w:r>
      <w:r w:rsidR="00644CD5">
        <w:t>.</w:t>
      </w:r>
      <w:r>
        <w:t>u23) -0</w:t>
      </w:r>
      <w:r w:rsidR="00644CD5">
        <w:t>.</w:t>
      </w:r>
      <w:r>
        <w:t>228*T(u23) + 0</w:t>
      </w:r>
      <w:r w:rsidR="00644CD5">
        <w:t>.</w:t>
      </w:r>
      <w:r>
        <w:t>268*T(v9</w:t>
      </w:r>
      <w:r w:rsidR="00644CD5">
        <w:t>.</w:t>
      </w:r>
      <w:r>
        <w:t>u2) -0</w:t>
      </w:r>
      <w:r w:rsidR="00644CD5">
        <w:t>.</w:t>
      </w:r>
      <w:r>
        <w:t>202*T(v7</w:t>
      </w:r>
      <w:r w:rsidR="00644CD5">
        <w:t>.</w:t>
      </w:r>
      <w:r>
        <w:t>u36) + 0</w:t>
      </w:r>
      <w:r w:rsidR="00644CD5">
        <w:t>.</w:t>
      </w:r>
      <w:r>
        <w:t>209*T(v5</w:t>
      </w:r>
      <w:r w:rsidR="00644CD5">
        <w:t>.</w:t>
      </w:r>
      <w:r>
        <w:t>u25) + 0</w:t>
      </w:r>
      <w:r w:rsidR="00644CD5">
        <w:t>.</w:t>
      </w:r>
      <w:r>
        <w:t>154*T(v10) + 0</w:t>
      </w:r>
      <w:r w:rsidR="00644CD5">
        <w:t>.</w:t>
      </w:r>
      <w:r>
        <w:t>254*T(v17</w:t>
      </w:r>
      <w:r w:rsidR="00644CD5">
        <w:t>.</w:t>
      </w:r>
      <w:r>
        <w:t>u6) -0</w:t>
      </w:r>
      <w:r w:rsidR="00644CD5">
        <w:t>.</w:t>
      </w:r>
      <w:r>
        <w:t>191*T(v10</w:t>
      </w:r>
      <w:r w:rsidR="00644CD5">
        <w:t>.</w:t>
      </w:r>
      <w:r>
        <w:t>u3) -0</w:t>
      </w:r>
      <w:r w:rsidR="00644CD5">
        <w:t>.</w:t>
      </w:r>
      <w:r>
        <w:t>115*T(v9</w:t>
      </w:r>
      <w:r w:rsidR="00644CD5">
        <w:t>.</w:t>
      </w:r>
      <w:r>
        <w:t>u17) + 0</w:t>
      </w:r>
      <w:r w:rsidR="00644CD5">
        <w:t>.</w:t>
      </w:r>
      <w:r>
        <w:t>231*T(v5</w:t>
      </w:r>
      <w:r w:rsidR="00644CD5">
        <w:t>.</w:t>
      </w:r>
      <w:r>
        <w:t>u16) -0</w:t>
      </w:r>
      <w:r w:rsidR="00644CD5">
        <w:t>.</w:t>
      </w:r>
      <w:r>
        <w:t>18*T(v9</w:t>
      </w:r>
      <w:r w:rsidR="00644CD5">
        <w:t>.</w:t>
      </w:r>
      <w:r>
        <w:t>u7) -0</w:t>
      </w:r>
      <w:r w:rsidR="00644CD5">
        <w:t>.</w:t>
      </w:r>
      <w:r>
        <w:t>182*T(v17</w:t>
      </w:r>
      <w:r w:rsidR="00644CD5">
        <w:t>.</w:t>
      </w:r>
      <w:r>
        <w:t>u2) -0</w:t>
      </w:r>
      <w:r w:rsidR="00644CD5">
        <w:t>.</w:t>
      </w:r>
      <w:r>
        <w:t>0353*NumHal -6</w:t>
      </w:r>
      <w:r w:rsidR="00644CD5">
        <w:t>.</w:t>
      </w:r>
      <w:r>
        <w:t>39*Volume^2 + 0</w:t>
      </w:r>
      <w:r w:rsidR="00644CD5">
        <w:t>.</w:t>
      </w:r>
      <w:r>
        <w:t>19*T(v27) -0</w:t>
      </w:r>
      <w:r w:rsidR="00644CD5">
        <w:t>.</w:t>
      </w:r>
      <w:r>
        <w:t>22*T(v30</w:t>
      </w:r>
      <w:r w:rsidR="00644CD5">
        <w:t>.</w:t>
      </w:r>
      <w:r>
        <w:t>u8) + 0</w:t>
      </w:r>
      <w:r w:rsidR="00644CD5">
        <w:t>.</w:t>
      </w:r>
      <w:r>
        <w:t>345*T(v1</w:t>
      </w:r>
      <w:r w:rsidR="00644CD5">
        <w:t>.</w:t>
      </w:r>
      <w:r>
        <w:t>u29) -0</w:t>
      </w:r>
      <w:r w:rsidR="00644CD5">
        <w:t>.</w:t>
      </w:r>
      <w:r>
        <w:t>346*T(v17</w:t>
      </w:r>
      <w:r w:rsidR="00644CD5">
        <w:t>.</w:t>
      </w:r>
      <w:r>
        <w:t>u1) + 0</w:t>
      </w:r>
      <w:r w:rsidR="00644CD5">
        <w:t>.</w:t>
      </w:r>
      <w:r>
        <w:t>13*T(v5</w:t>
      </w:r>
      <w:r w:rsidR="00644CD5">
        <w:t>.</w:t>
      </w:r>
      <w:r>
        <w:t>u22) + 0</w:t>
      </w:r>
      <w:r w:rsidR="00644CD5">
        <w:t>.</w:t>
      </w:r>
      <w:r>
        <w:t>141*T(v16</w:t>
      </w:r>
      <w:r w:rsidR="00644CD5">
        <w:t>.</w:t>
      </w:r>
      <w:r>
        <w:t>u2) -0</w:t>
      </w:r>
      <w:r w:rsidR="00644CD5">
        <w:t>.</w:t>
      </w:r>
      <w:r>
        <w:t>635*T(v2</w:t>
      </w:r>
      <w:r w:rsidR="00644CD5">
        <w:t>.</w:t>
      </w:r>
      <w:r>
        <w:t>u1) -0</w:t>
      </w:r>
      <w:r w:rsidR="00644CD5">
        <w:t>.</w:t>
      </w:r>
      <w:r>
        <w:t>227*T(v20</w:t>
      </w:r>
      <w:r w:rsidR="00644CD5">
        <w:t>.</w:t>
      </w:r>
      <w:r>
        <w:t>u20) -0</w:t>
      </w:r>
      <w:r w:rsidR="00644CD5">
        <w:t>.</w:t>
      </w:r>
      <w:r>
        <w:t>0981*T(v26</w:t>
      </w:r>
      <w:r w:rsidR="00644CD5">
        <w:t>.</w:t>
      </w:r>
      <w:r>
        <w:t>u10) -0</w:t>
      </w:r>
      <w:r w:rsidR="00644CD5">
        <w:t>.</w:t>
      </w:r>
      <w:r>
        <w:t>231*T(v6</w:t>
      </w:r>
      <w:r w:rsidR="00644CD5">
        <w:t>.</w:t>
      </w:r>
      <w:r>
        <w:t>u31) -0</w:t>
      </w:r>
      <w:r w:rsidR="00644CD5">
        <w:t>.</w:t>
      </w:r>
      <w:r>
        <w:t>262*T(v33</w:t>
      </w:r>
      <w:r w:rsidR="00644CD5">
        <w:t>.</w:t>
      </w:r>
      <w:r>
        <w:t>u3) + 0</w:t>
      </w:r>
      <w:r w:rsidR="00644CD5">
        <w:t>.</w:t>
      </w:r>
      <w:r>
        <w:t>234*T(v14</w:t>
      </w:r>
      <w:r w:rsidR="00644CD5">
        <w:t>.</w:t>
      </w:r>
      <w:r>
        <w:t>u2) + 0</w:t>
      </w:r>
      <w:r w:rsidR="00644CD5">
        <w:t>.</w:t>
      </w:r>
      <w:r>
        <w:t>261*T(v3</w:t>
      </w:r>
      <w:r w:rsidR="00644CD5">
        <w:t>.</w:t>
      </w:r>
      <w:r>
        <w:t>u27) + 0</w:t>
      </w:r>
      <w:r w:rsidR="00644CD5">
        <w:t>.</w:t>
      </w:r>
      <w:r>
        <w:t>194*T(v21</w:t>
      </w:r>
      <w:r w:rsidR="00644CD5">
        <w:t>.</w:t>
      </w:r>
      <w:r>
        <w:t>u16) + 0</w:t>
      </w:r>
      <w:r w:rsidR="00644CD5">
        <w:t>.</w:t>
      </w:r>
      <w:r>
        <w:t>118*T(v37) + 0</w:t>
      </w:r>
      <w:r w:rsidR="00644CD5">
        <w:t>.</w:t>
      </w:r>
      <w:r>
        <w:t>243*T(v1</w:t>
      </w:r>
      <w:r w:rsidR="00644CD5">
        <w:t>.</w:t>
      </w:r>
      <w:r>
        <w:t>u7) -0</w:t>
      </w:r>
      <w:r w:rsidR="00644CD5">
        <w:t>.</w:t>
      </w:r>
      <w:r>
        <w:t>275*T(v23</w:t>
      </w:r>
      <w:r w:rsidR="00644CD5">
        <w:t>.</w:t>
      </w:r>
      <w:r>
        <w:t>u5) + 0</w:t>
      </w:r>
      <w:r w:rsidR="00644CD5">
        <w:t>.</w:t>
      </w:r>
      <w:r>
        <w:t>196*T(v18</w:t>
      </w:r>
      <w:r w:rsidR="00644CD5">
        <w:t>.</w:t>
      </w:r>
      <w:r>
        <w:t>u21) -0</w:t>
      </w:r>
      <w:r w:rsidR="00644CD5">
        <w:t>.</w:t>
      </w:r>
      <w:r>
        <w:t>207*T(v28</w:t>
      </w:r>
      <w:r w:rsidR="00644CD5">
        <w:t>.</w:t>
      </w:r>
      <w:r>
        <w:t>u4) -0</w:t>
      </w:r>
      <w:r w:rsidR="00644CD5">
        <w:t>.</w:t>
      </w:r>
      <w:r>
        <w:t>223*T(v15</w:t>
      </w:r>
      <w:r w:rsidR="00644CD5">
        <w:t>.</w:t>
      </w:r>
      <w:r>
        <w:t>u24) + 0</w:t>
      </w:r>
      <w:r w:rsidR="00644CD5">
        <w:t>.</w:t>
      </w:r>
      <w:r>
        <w:t>22*T(v3</w:t>
      </w:r>
      <w:r w:rsidR="00644CD5">
        <w:t>.</w:t>
      </w:r>
      <w:r>
        <w:t>u7) -0</w:t>
      </w:r>
      <w:r w:rsidR="00644CD5">
        <w:t>.</w:t>
      </w:r>
      <w:r>
        <w:t>158*T(v38</w:t>
      </w:r>
      <w:r w:rsidR="00644CD5">
        <w:t>.</w:t>
      </w:r>
      <w:r>
        <w:t>u4) -0</w:t>
      </w:r>
      <w:r w:rsidR="00644CD5">
        <w:t>.</w:t>
      </w:r>
      <w:r>
        <w:t>222*T(v9</w:t>
      </w:r>
      <w:r w:rsidR="00644CD5">
        <w:t>.</w:t>
      </w:r>
      <w:r>
        <w:t>u9) -0</w:t>
      </w:r>
      <w:r w:rsidR="00644CD5">
        <w:t>.</w:t>
      </w:r>
      <w:r>
        <w:t>0396*NumNegative + 0</w:t>
      </w:r>
      <w:r w:rsidR="00644CD5">
        <w:t>.</w:t>
      </w:r>
      <w:r>
        <w:t>105*T(u9) + 0</w:t>
      </w:r>
      <w:r w:rsidR="00644CD5">
        <w:t>.</w:t>
      </w:r>
      <w:r>
        <w:t>22*T(v18</w:t>
      </w:r>
      <w:r w:rsidR="00644CD5">
        <w:t>.</w:t>
      </w:r>
      <w:r>
        <w:t>u19) + 0</w:t>
      </w:r>
      <w:r w:rsidR="00644CD5">
        <w:t>.</w:t>
      </w:r>
      <w:r>
        <w:t>105*T(u42) -0</w:t>
      </w:r>
      <w:r w:rsidR="00644CD5">
        <w:t>.</w:t>
      </w:r>
      <w:r>
        <w:t>166*T(v2</w:t>
      </w:r>
      <w:r w:rsidR="00644CD5">
        <w:t>.</w:t>
      </w:r>
      <w:r>
        <w:t>u26) -0</w:t>
      </w:r>
      <w:r w:rsidR="00644CD5">
        <w:t>.</w:t>
      </w:r>
      <w:r>
        <w:t>216*T(v14</w:t>
      </w:r>
      <w:r w:rsidR="00644CD5">
        <w:t>.</w:t>
      </w:r>
      <w:r>
        <w:t>u12) + 0</w:t>
      </w:r>
      <w:r w:rsidR="00644CD5">
        <w:t>.</w:t>
      </w:r>
      <w:r>
        <w:t>227*T(v18</w:t>
      </w:r>
      <w:r w:rsidR="00644CD5">
        <w:t>.</w:t>
      </w:r>
      <w:r>
        <w:t>u20) + 0</w:t>
      </w:r>
      <w:r w:rsidR="00644CD5">
        <w:t>.</w:t>
      </w:r>
      <w:r>
        <w:t>268*T(v4</w:t>
      </w:r>
      <w:r w:rsidR="00644CD5">
        <w:t>.</w:t>
      </w:r>
      <w:r>
        <w:t>u7) -0</w:t>
      </w:r>
      <w:r w:rsidR="00644CD5">
        <w:t>.</w:t>
      </w:r>
      <w:r>
        <w:t>132*T(v27</w:t>
      </w:r>
      <w:r w:rsidR="00644CD5">
        <w:t>.</w:t>
      </w:r>
      <w:r>
        <w:t>u7) -0</w:t>
      </w:r>
      <w:r w:rsidR="00644CD5">
        <w:t>.</w:t>
      </w:r>
      <w:r>
        <w:t>246*T(v1</w:t>
      </w:r>
      <w:r w:rsidR="00644CD5">
        <w:t>.</w:t>
      </w:r>
      <w:r>
        <w:t>u25) + 0</w:t>
      </w:r>
      <w:r w:rsidR="00644CD5">
        <w:t>.</w:t>
      </w:r>
      <w:r>
        <w:t>21*T(v9</w:t>
      </w:r>
      <w:r w:rsidR="00644CD5">
        <w:t>.</w:t>
      </w:r>
      <w:r>
        <w:t>u27) + 0</w:t>
      </w:r>
      <w:r w:rsidR="00644CD5">
        <w:t>.</w:t>
      </w:r>
      <w:r>
        <w:t>197*T(v35</w:t>
      </w:r>
      <w:r w:rsidR="00644CD5">
        <w:t>.</w:t>
      </w:r>
      <w:r>
        <w:t>u4) + 0</w:t>
      </w:r>
      <w:r w:rsidR="00644CD5">
        <w:t>.</w:t>
      </w:r>
      <w:r>
        <w:t>208*T(v28</w:t>
      </w:r>
      <w:r w:rsidR="00644CD5">
        <w:t>.</w:t>
      </w:r>
      <w:r>
        <w:t>u5) -0</w:t>
      </w:r>
      <w:r w:rsidR="00644CD5">
        <w:t>.</w:t>
      </w:r>
      <w:r>
        <w:t>197*T(v19</w:t>
      </w:r>
      <w:r w:rsidR="00644CD5">
        <w:t>.</w:t>
      </w:r>
      <w:r>
        <w:t>u13) -0</w:t>
      </w:r>
      <w:r w:rsidR="00644CD5">
        <w:t>.</w:t>
      </w:r>
      <w:r>
        <w:t>18*T(v19</w:t>
      </w:r>
      <w:r w:rsidR="00644CD5">
        <w:t>.</w:t>
      </w:r>
      <w:r>
        <w:t>u8) -0</w:t>
      </w:r>
      <w:r w:rsidR="00644CD5">
        <w:t>.</w:t>
      </w:r>
      <w:r>
        <w:t>173*T(v16</w:t>
      </w:r>
      <w:r w:rsidR="00644CD5">
        <w:t>.</w:t>
      </w:r>
      <w:r>
        <w:t>u18) + 0</w:t>
      </w:r>
      <w:r w:rsidR="00644CD5">
        <w:t>.</w:t>
      </w:r>
      <w:r>
        <w:t>214*T(u3) + 0</w:t>
      </w:r>
      <w:r w:rsidR="00644CD5">
        <w:t>.</w:t>
      </w:r>
      <w:r>
        <w:t>0954*T(v22) + 0</w:t>
      </w:r>
      <w:r w:rsidR="00644CD5">
        <w:t>.</w:t>
      </w:r>
      <w:r>
        <w:t>113*T(v4</w:t>
      </w:r>
      <w:r w:rsidR="00644CD5">
        <w:t>.</w:t>
      </w:r>
      <w:r>
        <w:t>u30) -0</w:t>
      </w:r>
      <w:r w:rsidR="00644CD5">
        <w:t>.</w:t>
      </w:r>
      <w:r>
        <w:t>169*T(v16</w:t>
      </w:r>
      <w:r w:rsidR="00644CD5">
        <w:t>.</w:t>
      </w:r>
      <w:r>
        <w:t>u12) -0</w:t>
      </w:r>
      <w:r w:rsidR="00644CD5">
        <w:t>.</w:t>
      </w:r>
      <w:r>
        <w:t>167*T(v11</w:t>
      </w:r>
      <w:r w:rsidR="00644CD5">
        <w:t>.</w:t>
      </w:r>
      <w:r>
        <w:t>u16) -0</w:t>
      </w:r>
      <w:r w:rsidR="00644CD5">
        <w:t>.</w:t>
      </w:r>
      <w:r>
        <w:t>139*T(v21</w:t>
      </w:r>
      <w:r w:rsidR="00644CD5">
        <w:t>.</w:t>
      </w:r>
      <w:r>
        <w:t>u5) + 0</w:t>
      </w:r>
      <w:r w:rsidR="00644CD5">
        <w:t>.</w:t>
      </w:r>
      <w:r>
        <w:t>213*T(v15</w:t>
      </w:r>
      <w:r w:rsidR="00644CD5">
        <w:t>.</w:t>
      </w:r>
      <w:r>
        <w:t>u27) -0</w:t>
      </w:r>
      <w:r w:rsidR="00644CD5">
        <w:t>.</w:t>
      </w:r>
      <w:r>
        <w:t>174*T(v6</w:t>
      </w:r>
      <w:r w:rsidR="00644CD5">
        <w:t>.</w:t>
      </w:r>
      <w:r>
        <w:t>u14) + 0</w:t>
      </w:r>
      <w:r w:rsidR="00644CD5">
        <w:t>.</w:t>
      </w:r>
      <w:r>
        <w:t>203*T(v4</w:t>
      </w:r>
      <w:r w:rsidR="00644CD5">
        <w:t>.</w:t>
      </w:r>
      <w:r>
        <w:t>u29) -0</w:t>
      </w:r>
      <w:r w:rsidR="00644CD5">
        <w:t>.</w:t>
      </w:r>
      <w:r>
        <w:t>219*T(v1</w:t>
      </w:r>
      <w:r w:rsidR="00644CD5">
        <w:t>.</w:t>
      </w:r>
      <w:r>
        <w:t>u13) -0</w:t>
      </w:r>
      <w:r w:rsidR="00644CD5">
        <w:t>.</w:t>
      </w:r>
      <w:r>
        <w:t>107*T(v11</w:t>
      </w:r>
      <w:r w:rsidR="00644CD5">
        <w:t>.</w:t>
      </w:r>
      <w:r>
        <w:t>u26) -0</w:t>
      </w:r>
      <w:r w:rsidR="00644CD5">
        <w:t>.</w:t>
      </w:r>
      <w:r>
        <w:t>199*T(v9</w:t>
      </w:r>
      <w:r w:rsidR="00644CD5">
        <w:t>.</w:t>
      </w:r>
      <w:r>
        <w:t>u34) -0</w:t>
      </w:r>
      <w:r w:rsidR="00644CD5">
        <w:t>.</w:t>
      </w:r>
      <w:r>
        <w:t>135*T(v17) + 0</w:t>
      </w:r>
      <w:r w:rsidR="00644CD5">
        <w:t>.</w:t>
      </w:r>
      <w:r>
        <w:t>165*T(v8</w:t>
      </w:r>
      <w:r w:rsidR="00644CD5">
        <w:t>.</w:t>
      </w:r>
      <w:r>
        <w:t>u12) + 0</w:t>
      </w:r>
      <w:r w:rsidR="00644CD5">
        <w:t>.</w:t>
      </w:r>
      <w:r>
        <w:t>12*T(v18</w:t>
      </w:r>
      <w:r w:rsidR="00644CD5">
        <w:t>.</w:t>
      </w:r>
      <w:r>
        <w:t>u23) + 0</w:t>
      </w:r>
      <w:r w:rsidR="00644CD5">
        <w:t>.</w:t>
      </w:r>
      <w:r>
        <w:t>216*T(v1</w:t>
      </w:r>
      <w:r w:rsidR="00644CD5">
        <w:t>.</w:t>
      </w:r>
      <w:r>
        <w:t>u17) -0</w:t>
      </w:r>
      <w:r w:rsidR="00644CD5">
        <w:t>.</w:t>
      </w:r>
      <w:r>
        <w:t>143*T(v27</w:t>
      </w:r>
      <w:r w:rsidR="00644CD5">
        <w:t>.</w:t>
      </w:r>
      <w:r>
        <w:t>u5) + 0</w:t>
      </w:r>
      <w:r w:rsidR="00644CD5">
        <w:t>.</w:t>
      </w:r>
      <w:r>
        <w:t>132*T(v11</w:t>
      </w:r>
      <w:r w:rsidR="00644CD5">
        <w:t>.</w:t>
      </w:r>
      <w:r>
        <w:t>u25) + 0</w:t>
      </w:r>
      <w:r w:rsidR="00644CD5">
        <w:t>.</w:t>
      </w:r>
      <w:r>
        <w:t>207*T(v20</w:t>
      </w:r>
      <w:r w:rsidR="00644CD5">
        <w:t>.</w:t>
      </w:r>
      <w:r>
        <w:t>u11) + 0</w:t>
      </w:r>
      <w:r w:rsidR="00644CD5">
        <w:t>.</w:t>
      </w:r>
      <w:r>
        <w:t>161*T(v25</w:t>
      </w:r>
      <w:r w:rsidR="00644CD5">
        <w:t>.</w:t>
      </w:r>
      <w:r>
        <w:t>u11) -0</w:t>
      </w:r>
      <w:r w:rsidR="00644CD5">
        <w:t>.</w:t>
      </w:r>
      <w:r>
        <w:t>161*T(v22</w:t>
      </w:r>
      <w:r w:rsidR="00644CD5">
        <w:t>.</w:t>
      </w:r>
      <w:r>
        <w:t>u18) -0</w:t>
      </w:r>
      <w:r w:rsidR="00644CD5">
        <w:t>.</w:t>
      </w:r>
      <w:r>
        <w:t>162*T(v3</w:t>
      </w:r>
      <w:r w:rsidR="00644CD5">
        <w:t>.</w:t>
      </w:r>
      <w:r>
        <w:t>u13) + 0</w:t>
      </w:r>
      <w:r w:rsidR="00644CD5">
        <w:t>.</w:t>
      </w:r>
      <w:r>
        <w:t>166*T(v15</w:t>
      </w:r>
      <w:r w:rsidR="00644CD5">
        <w:t>.</w:t>
      </w:r>
      <w:r>
        <w:t>u12) + 0</w:t>
      </w:r>
      <w:r w:rsidR="00644CD5">
        <w:t>.</w:t>
      </w:r>
      <w:r>
        <w:t>15*T(v15</w:t>
      </w:r>
      <w:r w:rsidR="00644CD5">
        <w:t>.</w:t>
      </w:r>
      <w:r>
        <w:t>u22) + 0</w:t>
      </w:r>
      <w:r w:rsidR="00644CD5">
        <w:t>.</w:t>
      </w:r>
      <w:r>
        <w:t>15*T(v14</w:t>
      </w:r>
      <w:r w:rsidR="00644CD5">
        <w:t>.</w:t>
      </w:r>
      <w:r>
        <w:t>u1) -0</w:t>
      </w:r>
      <w:r w:rsidR="00644CD5">
        <w:t>.</w:t>
      </w:r>
      <w:r>
        <w:t>178*T(v14</w:t>
      </w:r>
      <w:r w:rsidR="00644CD5">
        <w:t>.</w:t>
      </w:r>
      <w:r>
        <w:t>u10) -0</w:t>
      </w:r>
      <w:r w:rsidR="00644CD5">
        <w:t>.</w:t>
      </w:r>
      <w:r>
        <w:t>143*T(v10</w:t>
      </w:r>
      <w:r w:rsidR="00644CD5">
        <w:t>.</w:t>
      </w:r>
      <w:r>
        <w:t>u31) -0</w:t>
      </w:r>
      <w:r w:rsidR="00644CD5">
        <w:t>.</w:t>
      </w:r>
      <w:r>
        <w:t>193*T(v9</w:t>
      </w:r>
      <w:r w:rsidR="00644CD5">
        <w:t>.</w:t>
      </w:r>
      <w:r>
        <w:t>u16) -0</w:t>
      </w:r>
      <w:r w:rsidR="00644CD5">
        <w:t>.</w:t>
      </w:r>
      <w:r>
        <w:t>13*T(v27</w:t>
      </w:r>
      <w:r w:rsidR="00644CD5">
        <w:t>.</w:t>
      </w:r>
      <w:r>
        <w:t>u15) -0</w:t>
      </w:r>
      <w:r w:rsidR="00644CD5">
        <w:t>.</w:t>
      </w:r>
      <w:r>
        <w:t>136*T(v30</w:t>
      </w:r>
      <w:r w:rsidR="00644CD5">
        <w:t>.</w:t>
      </w:r>
      <w:r>
        <w:t>u12) -0</w:t>
      </w:r>
      <w:r w:rsidR="00644CD5">
        <w:t>.</w:t>
      </w:r>
      <w:r>
        <w:t>0881*T(v38</w:t>
      </w:r>
      <w:r w:rsidR="00644CD5">
        <w:t>.</w:t>
      </w:r>
      <w:r>
        <w:t>u5) -0</w:t>
      </w:r>
      <w:r w:rsidR="00644CD5">
        <w:t>.</w:t>
      </w:r>
      <w:r>
        <w:t>136*T(v15) + 0</w:t>
      </w:r>
      <w:r w:rsidR="00644CD5">
        <w:t>.</w:t>
      </w:r>
      <w:r>
        <w:t>157*T(v6</w:t>
      </w:r>
      <w:r w:rsidR="00644CD5">
        <w:t>.</w:t>
      </w:r>
      <w:r>
        <w:t>u21) + 0</w:t>
      </w:r>
      <w:r w:rsidR="00644CD5">
        <w:t>.</w:t>
      </w:r>
      <w:r>
        <w:t>167*T(v3</w:t>
      </w:r>
      <w:r w:rsidR="00644CD5">
        <w:t>.</w:t>
      </w:r>
      <w:r>
        <w:t>u29) + 0</w:t>
      </w:r>
      <w:r w:rsidR="00644CD5">
        <w:t>.</w:t>
      </w:r>
      <w:r>
        <w:t>124*T(v13</w:t>
      </w:r>
      <w:r w:rsidR="00644CD5">
        <w:t>.</w:t>
      </w:r>
      <w:r>
        <w:t>u2) + 0</w:t>
      </w:r>
      <w:r w:rsidR="00644CD5">
        <w:t>.</w:t>
      </w:r>
      <w:r>
        <w:t>0765*T(u18) -0</w:t>
      </w:r>
      <w:r w:rsidR="00644CD5">
        <w:t>.</w:t>
      </w:r>
      <w:r>
        <w:t>149*T(v12</w:t>
      </w:r>
      <w:r w:rsidR="00644CD5">
        <w:t>.</w:t>
      </w:r>
      <w:r>
        <w:t>u12) -0</w:t>
      </w:r>
      <w:r w:rsidR="00644CD5">
        <w:t>.</w:t>
      </w:r>
      <w:r>
        <w:t>135*T(v3</w:t>
      </w:r>
      <w:r w:rsidR="00644CD5">
        <w:t>.</w:t>
      </w:r>
      <w:r>
        <w:t>u40) + 0</w:t>
      </w:r>
      <w:r w:rsidR="00644CD5">
        <w:t>.</w:t>
      </w:r>
      <w:r>
        <w:t>135*T(v33</w:t>
      </w:r>
      <w:r w:rsidR="00644CD5">
        <w:t>.</w:t>
      </w:r>
      <w:r>
        <w:t>u4) + 0</w:t>
      </w:r>
      <w:r w:rsidR="00644CD5">
        <w:t>.</w:t>
      </w:r>
      <w:r>
        <w:t>0948*T(v21</w:t>
      </w:r>
      <w:r w:rsidR="00644CD5">
        <w:t>.</w:t>
      </w:r>
      <w:r>
        <w:t>u14) -0</w:t>
      </w:r>
      <w:r w:rsidR="00644CD5">
        <w:t>.</w:t>
      </w:r>
      <w:r>
        <w:t>162*T(v31</w:t>
      </w:r>
      <w:r w:rsidR="00644CD5">
        <w:t>.</w:t>
      </w:r>
      <w:r>
        <w:t>u11) -0</w:t>
      </w:r>
      <w:r w:rsidR="00644CD5">
        <w:t>.</w:t>
      </w:r>
      <w:r>
        <w:t>137*T(v34</w:t>
      </w:r>
      <w:r w:rsidR="00644CD5">
        <w:t>.</w:t>
      </w:r>
      <w:r>
        <w:t>u6) -0</w:t>
      </w:r>
      <w:r w:rsidR="00644CD5">
        <w:t>.</w:t>
      </w:r>
      <w:r>
        <w:t>19*T(v6</w:t>
      </w:r>
      <w:r w:rsidR="00644CD5">
        <w:t>.</w:t>
      </w:r>
      <w:r>
        <w:t>u34) + 0</w:t>
      </w:r>
      <w:r w:rsidR="00644CD5">
        <w:t>.</w:t>
      </w:r>
      <w:r>
        <w:t>122*T(v26</w:t>
      </w:r>
      <w:r w:rsidR="00644CD5">
        <w:t>.</w:t>
      </w:r>
      <w:r>
        <w:t>u3) + 0</w:t>
      </w:r>
      <w:r w:rsidR="00644CD5">
        <w:t>.</w:t>
      </w:r>
      <w:r>
        <w:t>168*T(v3</w:t>
      </w:r>
      <w:r w:rsidR="00644CD5">
        <w:t>.</w:t>
      </w:r>
      <w:r>
        <w:t>u4) + 0</w:t>
      </w:r>
      <w:r w:rsidR="00644CD5">
        <w:t>.</w:t>
      </w:r>
      <w:r>
        <w:t>197*T(v6</w:t>
      </w:r>
      <w:r w:rsidR="00644CD5">
        <w:t>.</w:t>
      </w:r>
      <w:r>
        <w:t>u23) -0</w:t>
      </w:r>
      <w:r w:rsidR="00644CD5">
        <w:t>.</w:t>
      </w:r>
      <w:r>
        <w:t>178*T(v8</w:t>
      </w:r>
      <w:r w:rsidR="00644CD5">
        <w:t>.</w:t>
      </w:r>
      <w:r>
        <w:t>u34) -0</w:t>
      </w:r>
      <w:r w:rsidR="00644CD5">
        <w:t>.</w:t>
      </w:r>
      <w:r>
        <w:t>144*T(v16</w:t>
      </w:r>
      <w:r w:rsidR="00644CD5">
        <w:t>.</w:t>
      </w:r>
      <w:r>
        <w:t>u23) -0</w:t>
      </w:r>
      <w:r w:rsidR="00644CD5">
        <w:t>.</w:t>
      </w:r>
      <w:r>
        <w:t>139*T(v16</w:t>
      </w:r>
      <w:r w:rsidR="00644CD5">
        <w:t>.</w:t>
      </w:r>
      <w:r>
        <w:t>u27) -0</w:t>
      </w:r>
      <w:r w:rsidR="00644CD5">
        <w:t>.</w:t>
      </w:r>
      <w:r>
        <w:t>107*T(v22</w:t>
      </w:r>
      <w:r w:rsidR="00644CD5">
        <w:t>.</w:t>
      </w:r>
      <w:r>
        <w:t>u19) -0</w:t>
      </w:r>
      <w:r w:rsidR="00644CD5">
        <w:t>.</w:t>
      </w:r>
      <w:r>
        <w:t>149*T(v12</w:t>
      </w:r>
      <w:r w:rsidR="00644CD5">
        <w:t>.</w:t>
      </w:r>
      <w:r>
        <w:t>u8) -0</w:t>
      </w:r>
      <w:r w:rsidR="00644CD5">
        <w:t>.</w:t>
      </w:r>
      <w:r>
        <w:t>121*T(v24</w:t>
      </w:r>
      <w:r w:rsidR="00644CD5">
        <w:t>.</w:t>
      </w:r>
      <w:r>
        <w:t>u15) -0</w:t>
      </w:r>
      <w:r w:rsidR="00644CD5">
        <w:t>.</w:t>
      </w:r>
      <w:r>
        <w:t>11*T(v25</w:t>
      </w:r>
      <w:r w:rsidR="00644CD5">
        <w:t>.</w:t>
      </w:r>
      <w:r>
        <w:t>u14) -0</w:t>
      </w:r>
      <w:r w:rsidR="00644CD5">
        <w:t>.</w:t>
      </w:r>
      <w:r>
        <w:t>125*T(v10</w:t>
      </w:r>
      <w:r w:rsidR="00644CD5">
        <w:t>.</w:t>
      </w:r>
      <w:r>
        <w:t>u4) -0</w:t>
      </w:r>
      <w:r w:rsidR="00644CD5">
        <w:t>.</w:t>
      </w:r>
      <w:r>
        <w:t>108*T(v22</w:t>
      </w:r>
      <w:r w:rsidR="00644CD5">
        <w:t>.</w:t>
      </w:r>
      <w:r>
        <w:t>u2) -0</w:t>
      </w:r>
      <w:r w:rsidR="00644CD5">
        <w:t>.</w:t>
      </w:r>
      <w:r>
        <w:t>151*T(v37</w:t>
      </w:r>
      <w:r w:rsidR="00644CD5">
        <w:t>.</w:t>
      </w:r>
      <w:r>
        <w:t>u2) + 0</w:t>
      </w:r>
      <w:r w:rsidR="00644CD5">
        <w:t>.</w:t>
      </w:r>
      <w:r>
        <w:t>139*T(v2</w:t>
      </w:r>
      <w:r w:rsidR="00644CD5">
        <w:t>.</w:t>
      </w:r>
      <w:r>
        <w:t>u16) + 0</w:t>
      </w:r>
      <w:r w:rsidR="00644CD5">
        <w:t>.</w:t>
      </w:r>
      <w:r>
        <w:t>163*T(v7</w:t>
      </w:r>
      <w:r w:rsidR="00644CD5">
        <w:t>.</w:t>
      </w:r>
      <w:r>
        <w:t>u32) -0</w:t>
      </w:r>
      <w:r w:rsidR="00644CD5">
        <w:t>.</w:t>
      </w:r>
      <w:r>
        <w:t>0686*T(u32) -0</w:t>
      </w:r>
      <w:r w:rsidR="00644CD5">
        <w:t>.</w:t>
      </w:r>
      <w:r>
        <w:t>143*T(v35</w:t>
      </w:r>
      <w:r w:rsidR="00644CD5">
        <w:t>.</w:t>
      </w:r>
      <w:r>
        <w:t>u7) -0</w:t>
      </w:r>
      <w:r w:rsidR="00644CD5">
        <w:t>.</w:t>
      </w:r>
      <w:r>
        <w:t>0634*T(v21) + 0</w:t>
      </w:r>
      <w:r w:rsidR="00644CD5">
        <w:t>.</w:t>
      </w:r>
      <w:r>
        <w:t>114*T(v1</w:t>
      </w:r>
      <w:r w:rsidR="00644CD5">
        <w:t>.</w:t>
      </w:r>
      <w:r>
        <w:t>u16) -0</w:t>
      </w:r>
      <w:r w:rsidR="00644CD5">
        <w:t>.</w:t>
      </w:r>
      <w:r>
        <w:t>0901*T(v30) -0</w:t>
      </w:r>
      <w:r w:rsidR="00644CD5">
        <w:t>.</w:t>
      </w:r>
      <w:r>
        <w:t>109*T(v10</w:t>
      </w:r>
      <w:r w:rsidR="00644CD5">
        <w:t>.</w:t>
      </w:r>
      <w:r>
        <w:t>u17) -0</w:t>
      </w:r>
      <w:r w:rsidR="00644CD5">
        <w:t>.</w:t>
      </w:r>
      <w:r>
        <w:t>148*T(v37</w:t>
      </w:r>
      <w:r w:rsidR="00644CD5">
        <w:t>.</w:t>
      </w:r>
      <w:r>
        <w:t>u6) + 0</w:t>
      </w:r>
      <w:r w:rsidR="00644CD5">
        <w:t>.</w:t>
      </w:r>
      <w:r>
        <w:t>0863*T(v33</w:t>
      </w:r>
      <w:r w:rsidR="00644CD5">
        <w:t>.</w:t>
      </w:r>
      <w:r>
        <w:t>u5) -0</w:t>
      </w:r>
      <w:r w:rsidR="00644CD5">
        <w:t>.</w:t>
      </w:r>
      <w:r>
        <w:t>122*T(v17</w:t>
      </w:r>
      <w:r w:rsidR="00644CD5">
        <w:t>.</w:t>
      </w:r>
      <w:r>
        <w:t>u21) -0</w:t>
      </w:r>
      <w:r w:rsidR="00644CD5">
        <w:t>.</w:t>
      </w:r>
      <w:r>
        <w:t>134*T(v13</w:t>
      </w:r>
      <w:r w:rsidR="00644CD5">
        <w:t>.</w:t>
      </w:r>
      <w:r>
        <w:t>u11) + 0</w:t>
      </w:r>
      <w:r w:rsidR="00644CD5">
        <w:t>.</w:t>
      </w:r>
      <w:r>
        <w:t>157*T(v6</w:t>
      </w:r>
      <w:r w:rsidR="00644CD5">
        <w:t>.</w:t>
      </w:r>
      <w:r>
        <w:t>u35) -0</w:t>
      </w:r>
      <w:r w:rsidR="00644CD5">
        <w:t>.</w:t>
      </w:r>
      <w:r>
        <w:t>0721*T(u29) + 0</w:t>
      </w:r>
      <w:r w:rsidR="00644CD5">
        <w:t>.</w:t>
      </w:r>
      <w:r>
        <w:t>133*T(v26</w:t>
      </w:r>
      <w:r w:rsidR="00644CD5">
        <w:t>.</w:t>
      </w:r>
      <w:r>
        <w:t>u8) -0</w:t>
      </w:r>
      <w:r w:rsidR="00644CD5">
        <w:t>.</w:t>
      </w:r>
      <w:r>
        <w:t>101*T(v32</w:t>
      </w:r>
      <w:r w:rsidR="00644CD5">
        <w:t>.</w:t>
      </w:r>
      <w:r>
        <w:t>u11) + 0</w:t>
      </w:r>
      <w:r w:rsidR="00644CD5">
        <w:t>.</w:t>
      </w:r>
      <w:r>
        <w:t>11*T(v2</w:t>
      </w:r>
      <w:r w:rsidR="00644CD5">
        <w:t>.</w:t>
      </w:r>
      <w:r>
        <w:t>u41) + 0</w:t>
      </w:r>
      <w:r w:rsidR="00644CD5">
        <w:t>.</w:t>
      </w:r>
      <w:r>
        <w:t>139*T(v10</w:t>
      </w:r>
      <w:r w:rsidR="00644CD5">
        <w:t>.</w:t>
      </w:r>
      <w:r>
        <w:t>u20) -0</w:t>
      </w:r>
      <w:r w:rsidR="00644CD5">
        <w:t>.</w:t>
      </w:r>
      <w:r>
        <w:t>0866*T(u39) + 0</w:t>
      </w:r>
      <w:r w:rsidR="00644CD5">
        <w:t>.</w:t>
      </w:r>
      <w:r>
        <w:t>114*T(v26</w:t>
      </w:r>
      <w:r w:rsidR="00644CD5">
        <w:t>.</w:t>
      </w:r>
      <w:r>
        <w:t>u11) + 0</w:t>
      </w:r>
      <w:r w:rsidR="00644CD5">
        <w:t>.</w:t>
      </w:r>
      <w:r>
        <w:t>0992*T(v30</w:t>
      </w:r>
      <w:r w:rsidR="00644CD5">
        <w:t>.</w:t>
      </w:r>
      <w:r>
        <w:t>u4) -0</w:t>
      </w:r>
      <w:r w:rsidR="00644CD5">
        <w:t>.</w:t>
      </w:r>
      <w:r>
        <w:t>11*T(v19</w:t>
      </w:r>
      <w:r w:rsidR="00644CD5">
        <w:t>.</w:t>
      </w:r>
      <w:r>
        <w:t>u6) -0</w:t>
      </w:r>
      <w:r w:rsidR="00644CD5">
        <w:t>.</w:t>
      </w:r>
      <w:r>
        <w:t>112*T(v18</w:t>
      </w:r>
      <w:r w:rsidR="00644CD5">
        <w:t>.</w:t>
      </w:r>
      <w:r>
        <w:t>u5) + 0</w:t>
      </w:r>
      <w:r w:rsidR="00644CD5">
        <w:t>.</w:t>
      </w:r>
      <w:r>
        <w:t>14*T(v9</w:t>
      </w:r>
      <w:r w:rsidR="00644CD5">
        <w:t>.</w:t>
      </w:r>
      <w:r>
        <w:t>u6) + 0</w:t>
      </w:r>
      <w:r w:rsidR="00644CD5">
        <w:t>.</w:t>
      </w:r>
      <w:r>
        <w:t>0886*T(v7</w:t>
      </w:r>
      <w:r w:rsidR="00644CD5">
        <w:t>.</w:t>
      </w:r>
      <w:r>
        <w:t>u35) + 0</w:t>
      </w:r>
      <w:r w:rsidR="00644CD5">
        <w:t>.</w:t>
      </w:r>
      <w:r>
        <w:t>114*T(v5</w:t>
      </w:r>
      <w:r w:rsidR="00644CD5">
        <w:t>.</w:t>
      </w:r>
      <w:r>
        <w:t>u3) -0</w:t>
      </w:r>
      <w:r w:rsidR="00644CD5">
        <w:t>.</w:t>
      </w:r>
      <w:r>
        <w:t>0942*T(v3</w:t>
      </w:r>
      <w:r w:rsidR="00644CD5">
        <w:t>.</w:t>
      </w:r>
      <w:r>
        <w:t>u33) -0</w:t>
      </w:r>
      <w:r w:rsidR="00644CD5">
        <w:t>.</w:t>
      </w:r>
      <w:r>
        <w:t>0661*T(u37) + 0</w:t>
      </w:r>
      <w:r w:rsidR="00644CD5">
        <w:t>.</w:t>
      </w:r>
      <w:r>
        <w:t>129*T(v27</w:t>
      </w:r>
      <w:r w:rsidR="00644CD5">
        <w:t>.</w:t>
      </w:r>
      <w:r>
        <w:t>u1) -0</w:t>
      </w:r>
      <w:r w:rsidR="00644CD5">
        <w:t>.</w:t>
      </w:r>
      <w:r>
        <w:t>125*T(v18</w:t>
      </w:r>
      <w:r w:rsidR="00644CD5">
        <w:t>.</w:t>
      </w:r>
      <w:r>
        <w:t>u9) -0</w:t>
      </w:r>
      <w:r w:rsidR="00644CD5">
        <w:t>.</w:t>
      </w:r>
      <w:r>
        <w:t>0969*T(v3</w:t>
      </w:r>
      <w:r w:rsidR="00644CD5">
        <w:t>.</w:t>
      </w:r>
      <w:r>
        <w:t>u31) + 0</w:t>
      </w:r>
      <w:r w:rsidR="00644CD5">
        <w:t>.</w:t>
      </w:r>
      <w:r>
        <w:t>128*T(v24</w:t>
      </w:r>
      <w:r w:rsidR="00644CD5">
        <w:t>.</w:t>
      </w:r>
      <w:r>
        <w:t>u6) + 0</w:t>
      </w:r>
      <w:r w:rsidR="00644CD5">
        <w:t>.</w:t>
      </w:r>
      <w:r>
        <w:t>116*T(v36</w:t>
      </w:r>
      <w:r w:rsidR="00644CD5">
        <w:t>.</w:t>
      </w:r>
      <w:r>
        <w:t>u1) -0</w:t>
      </w:r>
      <w:r w:rsidR="00644CD5">
        <w:t>.</w:t>
      </w:r>
      <w:r>
        <w:t>0755*T(v33</w:t>
      </w:r>
      <w:r w:rsidR="00644CD5">
        <w:t>.</w:t>
      </w:r>
      <w:r>
        <w:t>u7) -0</w:t>
      </w:r>
      <w:r w:rsidR="00644CD5">
        <w:t>.</w:t>
      </w:r>
      <w:r>
        <w:t>0787*T(v7</w:t>
      </w:r>
      <w:r w:rsidR="00644CD5">
        <w:t>.</w:t>
      </w:r>
      <w:r>
        <w:t>u27) + 0</w:t>
      </w:r>
      <w:r w:rsidR="00644CD5">
        <w:t>.</w:t>
      </w:r>
      <w:r>
        <w:t>0636*T(v8</w:t>
      </w:r>
      <w:r w:rsidR="00644CD5">
        <w:t>.</w:t>
      </w:r>
      <w:r>
        <w:t>u13) + 0</w:t>
      </w:r>
      <w:r w:rsidR="00644CD5">
        <w:t>.</w:t>
      </w:r>
      <w:r>
        <w:t>0816*T(v15</w:t>
      </w:r>
      <w:r w:rsidR="00644CD5">
        <w:t>.</w:t>
      </w:r>
      <w:r>
        <w:t>u21) + 0</w:t>
      </w:r>
      <w:r w:rsidR="00644CD5">
        <w:t>.</w:t>
      </w:r>
      <w:r>
        <w:t>114*T(v22</w:t>
      </w:r>
      <w:r w:rsidR="00644CD5">
        <w:t>.</w:t>
      </w:r>
      <w:r>
        <w:t>u4) + 0</w:t>
      </w:r>
      <w:r w:rsidR="00644CD5">
        <w:t>.</w:t>
      </w:r>
      <w:r>
        <w:t>0929*T(v17</w:t>
      </w:r>
      <w:r w:rsidR="00644CD5">
        <w:t>.</w:t>
      </w:r>
      <w:r>
        <w:t>u8) -0</w:t>
      </w:r>
      <w:r w:rsidR="00644CD5">
        <w:t>.</w:t>
      </w:r>
      <w:r>
        <w:t>0797*T(v20</w:t>
      </w:r>
      <w:r w:rsidR="00644CD5">
        <w:t>.</w:t>
      </w:r>
      <w:r>
        <w:t>u13) + 0</w:t>
      </w:r>
      <w:r w:rsidR="00644CD5">
        <w:t>.</w:t>
      </w:r>
      <w:r>
        <w:t>0804*T(v33</w:t>
      </w:r>
      <w:r w:rsidR="00644CD5">
        <w:t>.</w:t>
      </w:r>
      <w:r>
        <w:t>u6) + 0</w:t>
      </w:r>
      <w:r w:rsidR="00644CD5">
        <w:t>.</w:t>
      </w:r>
      <w:r>
        <w:t>0975*T(v9</w:t>
      </w:r>
      <w:r w:rsidR="00644CD5">
        <w:t>.</w:t>
      </w:r>
      <w:r>
        <w:t>u13) + 0</w:t>
      </w:r>
      <w:r w:rsidR="00644CD5">
        <w:t>.</w:t>
      </w:r>
      <w:r>
        <w:t>102*T(v1</w:t>
      </w:r>
      <w:r w:rsidR="00644CD5">
        <w:t>.</w:t>
      </w:r>
      <w:r>
        <w:t>u42) + 0</w:t>
      </w:r>
      <w:r w:rsidR="00644CD5">
        <w:t>.</w:t>
      </w:r>
      <w:r>
        <w:t>0869*T(v12</w:t>
      </w:r>
      <w:r w:rsidR="00644CD5">
        <w:t>.</w:t>
      </w:r>
      <w:r>
        <w:t>u3) + 0</w:t>
      </w:r>
      <w:r w:rsidR="00644CD5">
        <w:t>.</w:t>
      </w:r>
      <w:r>
        <w:t>102*T(v36</w:t>
      </w:r>
      <w:r w:rsidR="00644CD5">
        <w:t>.</w:t>
      </w:r>
      <w:r>
        <w:t>u2) -0</w:t>
      </w:r>
      <w:r w:rsidR="00644CD5">
        <w:t>.</w:t>
      </w:r>
      <w:r>
        <w:t>0732*T(u13) + 0</w:t>
      </w:r>
      <w:r w:rsidR="00644CD5">
        <w:t>.</w:t>
      </w:r>
      <w:r>
        <w:t>0733*T(v31</w:t>
      </w:r>
      <w:r w:rsidR="00644CD5">
        <w:t>.</w:t>
      </w:r>
      <w:r>
        <w:t>u1) -0</w:t>
      </w:r>
      <w:r w:rsidR="00644CD5">
        <w:t>.</w:t>
      </w:r>
      <w:r>
        <w:t>099*T(v12</w:t>
      </w:r>
      <w:r w:rsidR="00644CD5">
        <w:t>.</w:t>
      </w:r>
      <w:r>
        <w:t>u21) -0</w:t>
      </w:r>
      <w:r w:rsidR="00644CD5">
        <w:t>.</w:t>
      </w:r>
      <w:r>
        <w:t>0908*T(v35</w:t>
      </w:r>
      <w:r w:rsidR="00644CD5">
        <w:t>.</w:t>
      </w:r>
      <w:r>
        <w:t>u8) -0</w:t>
      </w:r>
      <w:r w:rsidR="00644CD5">
        <w:t>.</w:t>
      </w:r>
      <w:r>
        <w:t>0896*T(v20</w:t>
      </w:r>
      <w:r w:rsidR="00644CD5">
        <w:t>.</w:t>
      </w:r>
      <w:r>
        <w:t>u12) + 0</w:t>
      </w:r>
      <w:r w:rsidR="00644CD5">
        <w:t>.</w:t>
      </w:r>
      <w:r>
        <w:t>0917*T(v14</w:t>
      </w:r>
      <w:r w:rsidR="00644CD5">
        <w:t>.</w:t>
      </w:r>
      <w:r>
        <w:t>u4) + 0</w:t>
      </w:r>
      <w:r w:rsidR="00644CD5">
        <w:t>.</w:t>
      </w:r>
      <w:r>
        <w:t>0933*T(v5</w:t>
      </w:r>
      <w:r w:rsidR="00644CD5">
        <w:t>.</w:t>
      </w:r>
      <w:r>
        <w:t>u20) + 0</w:t>
      </w:r>
      <w:r w:rsidR="00644CD5">
        <w:t>.</w:t>
      </w:r>
      <w:r>
        <w:t>0825*T(v5</w:t>
      </w:r>
      <w:r w:rsidR="00644CD5">
        <w:t>.</w:t>
      </w:r>
      <w:r>
        <w:t>u35) + 0</w:t>
      </w:r>
      <w:r w:rsidR="00644CD5">
        <w:t>.</w:t>
      </w:r>
      <w:r>
        <w:t>0805*T(v16</w:t>
      </w:r>
      <w:r w:rsidR="00644CD5">
        <w:t>.</w:t>
      </w:r>
      <w:r>
        <w:t>u20) + 0</w:t>
      </w:r>
      <w:r w:rsidR="00644CD5">
        <w:t>.</w:t>
      </w:r>
      <w:r>
        <w:t>0645*T(v31</w:t>
      </w:r>
      <w:r w:rsidR="00644CD5">
        <w:t>.</w:t>
      </w:r>
      <w:r>
        <w:t>u7) -0</w:t>
      </w:r>
      <w:r w:rsidR="00644CD5">
        <w:t>.</w:t>
      </w:r>
      <w:r>
        <w:t>0774*T(v14</w:t>
      </w:r>
      <w:r w:rsidR="00644CD5">
        <w:t>.</w:t>
      </w:r>
      <w:r>
        <w:t>u11) + 0</w:t>
      </w:r>
      <w:r w:rsidR="00644CD5">
        <w:t>.</w:t>
      </w:r>
      <w:r>
        <w:t>0333*NumPositive + 0</w:t>
      </w:r>
      <w:r w:rsidR="00644CD5">
        <w:t>.</w:t>
      </w:r>
      <w:r>
        <w:t>073*T(v12</w:t>
      </w:r>
      <w:r w:rsidR="00644CD5">
        <w:t>.</w:t>
      </w:r>
      <w:r>
        <w:t>u30) + 0</w:t>
      </w:r>
      <w:r w:rsidR="00644CD5">
        <w:t>.</w:t>
      </w:r>
      <w:r>
        <w:t>0724*T(v3</w:t>
      </w:r>
      <w:r w:rsidR="00644CD5">
        <w:t>.</w:t>
      </w:r>
      <w:r>
        <w:t>u39) + 0</w:t>
      </w:r>
      <w:r w:rsidR="00644CD5">
        <w:t>.</w:t>
      </w:r>
      <w:r>
        <w:t>0704*T(v8</w:t>
      </w:r>
      <w:r w:rsidR="00644CD5">
        <w:t>.</w:t>
      </w:r>
      <w:r>
        <w:t>u32) -0</w:t>
      </w:r>
      <w:r w:rsidR="00644CD5">
        <w:t>.</w:t>
      </w:r>
      <w:r>
        <w:t>0604*T(u30) -0</w:t>
      </w:r>
      <w:r w:rsidR="00644CD5">
        <w:t>.</w:t>
      </w:r>
      <w:r>
        <w:t>073*T(v29</w:t>
      </w:r>
      <w:r w:rsidR="00644CD5">
        <w:t>.</w:t>
      </w:r>
      <w:r>
        <w:t>u2) -0</w:t>
      </w:r>
      <w:r w:rsidR="00644CD5">
        <w:t>.</w:t>
      </w:r>
      <w:r>
        <w:t>0899*T(v8</w:t>
      </w:r>
      <w:r w:rsidR="00644CD5">
        <w:t>.</w:t>
      </w:r>
      <w:r>
        <w:t>u2) + 0</w:t>
      </w:r>
      <w:r w:rsidR="00644CD5">
        <w:t>.</w:t>
      </w:r>
      <w:r>
        <w:t>0932*T(v22</w:t>
      </w:r>
      <w:r w:rsidR="00644CD5">
        <w:t>.</w:t>
      </w:r>
      <w:r>
        <w:t>u15) -0</w:t>
      </w:r>
      <w:r w:rsidR="00644CD5">
        <w:t>.</w:t>
      </w:r>
      <w:r>
        <w:t>0626*T(v14</w:t>
      </w:r>
      <w:r w:rsidR="00644CD5">
        <w:t>.</w:t>
      </w:r>
      <w:r>
        <w:t>u17) -0</w:t>
      </w:r>
      <w:r w:rsidR="00644CD5">
        <w:t>.</w:t>
      </w:r>
      <w:r>
        <w:t>0749*T(v5</w:t>
      </w:r>
      <w:r w:rsidR="00644CD5">
        <w:t>.</w:t>
      </w:r>
      <w:r>
        <w:t>u31) + 0</w:t>
      </w:r>
      <w:r w:rsidR="00644CD5">
        <w:t>.</w:t>
      </w:r>
      <w:r>
        <w:t>0817*T(v4</w:t>
      </w:r>
      <w:r w:rsidR="00644CD5">
        <w:t>.</w:t>
      </w:r>
      <w:r>
        <w:t>u18) + 0</w:t>
      </w:r>
      <w:r w:rsidR="00644CD5">
        <w:t>.</w:t>
      </w:r>
      <w:r>
        <w:t>0645*T(v28</w:t>
      </w:r>
      <w:r w:rsidR="00644CD5">
        <w:t>.</w:t>
      </w:r>
      <w:r>
        <w:t>u8) + 0</w:t>
      </w:r>
      <w:r w:rsidR="00644CD5">
        <w:t>.</w:t>
      </w:r>
      <w:r>
        <w:t>0858*T(v19</w:t>
      </w:r>
      <w:r w:rsidR="00644CD5">
        <w:t>.</w:t>
      </w:r>
      <w:r>
        <w:t>u7) -0</w:t>
      </w:r>
      <w:r w:rsidR="00644CD5">
        <w:t>.</w:t>
      </w:r>
      <w:r>
        <w:t>0688*T(v22</w:t>
      </w:r>
      <w:r w:rsidR="00644CD5">
        <w:t>.</w:t>
      </w:r>
      <w:r>
        <w:t>u5) -0</w:t>
      </w:r>
      <w:r w:rsidR="00644CD5">
        <w:t>.</w:t>
      </w:r>
      <w:r>
        <w:t>0669*T(v17</w:t>
      </w:r>
      <w:r w:rsidR="00644CD5">
        <w:t>.</w:t>
      </w:r>
      <w:r>
        <w:t>u5) -0</w:t>
      </w:r>
      <w:r w:rsidR="00644CD5">
        <w:t>.</w:t>
      </w:r>
      <w:r>
        <w:t>0763*T(v5</w:t>
      </w:r>
      <w:r w:rsidR="00644CD5">
        <w:t>.</w:t>
      </w:r>
      <w:r>
        <w:t>u4) -0</w:t>
      </w:r>
      <w:r w:rsidR="00644CD5">
        <w:t>.</w:t>
      </w:r>
      <w:r>
        <w:t>0632*T(v7</w:t>
      </w:r>
      <w:r w:rsidR="00644CD5">
        <w:t>.</w:t>
      </w:r>
      <w:r>
        <w:t>u15) -0</w:t>
      </w:r>
      <w:r w:rsidR="00644CD5">
        <w:t>.</w:t>
      </w:r>
      <w:r>
        <w:t>0673*T(v12</w:t>
      </w:r>
      <w:r w:rsidR="00644CD5">
        <w:t>.</w:t>
      </w:r>
      <w:r>
        <w:t>u20) -0</w:t>
      </w:r>
      <w:r w:rsidR="00644CD5">
        <w:t>.</w:t>
      </w:r>
      <w:r>
        <w:t>0644*T(v8</w:t>
      </w:r>
      <w:r w:rsidR="00644CD5">
        <w:t>.</w:t>
      </w:r>
      <w:r>
        <w:t>u27) -0</w:t>
      </w:r>
      <w:r w:rsidR="00644CD5">
        <w:t>.</w:t>
      </w:r>
      <w:r>
        <w:t>0584*T(v3</w:t>
      </w:r>
      <w:r w:rsidR="00644CD5">
        <w:t>.</w:t>
      </w:r>
      <w:r>
        <w:t>u22) -</w:t>
      </w:r>
      <w:r>
        <w:lastRenderedPageBreak/>
        <w:t>0</w:t>
      </w:r>
      <w:r w:rsidR="00644CD5">
        <w:t>.</w:t>
      </w:r>
      <w:r>
        <w:t>0615*T(v23</w:t>
      </w:r>
      <w:r w:rsidR="00644CD5">
        <w:t>.</w:t>
      </w:r>
      <w:r>
        <w:t>u13) -0</w:t>
      </w:r>
      <w:r w:rsidR="00644CD5">
        <w:t>.</w:t>
      </w:r>
      <w:r>
        <w:t>0678*T(v9</w:t>
      </w:r>
      <w:r w:rsidR="00644CD5">
        <w:t>.</w:t>
      </w:r>
      <w:r>
        <w:t>u10) + 0</w:t>
      </w:r>
      <w:r w:rsidR="00644CD5">
        <w:t>.</w:t>
      </w:r>
      <w:r>
        <w:t>0603*T(v17</w:t>
      </w:r>
      <w:r w:rsidR="00644CD5">
        <w:t>.</w:t>
      </w:r>
      <w:r>
        <w:t>u19) + 0</w:t>
      </w:r>
      <w:r w:rsidR="00644CD5">
        <w:t>.</w:t>
      </w:r>
      <w:r>
        <w:t>0524*T(u33) + 0</w:t>
      </w:r>
      <w:r w:rsidR="00644CD5">
        <w:t>.</w:t>
      </w:r>
      <w:r>
        <w:t>0695*T(v29</w:t>
      </w:r>
      <w:r w:rsidR="00644CD5">
        <w:t>.</w:t>
      </w:r>
      <w:r>
        <w:t>u6) -0</w:t>
      </w:r>
      <w:r w:rsidR="00644CD5">
        <w:t>.</w:t>
      </w:r>
      <w:r>
        <w:t>0682*T(v6</w:t>
      </w:r>
      <w:r w:rsidR="00644CD5">
        <w:t>.</w:t>
      </w:r>
      <w:r>
        <w:t>u15) + 0</w:t>
      </w:r>
      <w:r w:rsidR="00644CD5">
        <w:t>.</w:t>
      </w:r>
      <w:r>
        <w:t>0519*T(v2</w:t>
      </w:r>
      <w:r w:rsidR="00644CD5">
        <w:t>.</w:t>
      </w:r>
      <w:r>
        <w:t>u37) -0</w:t>
      </w:r>
      <w:r w:rsidR="00644CD5">
        <w:t>.</w:t>
      </w:r>
      <w:r>
        <w:t>0472*T(v13</w:t>
      </w:r>
      <w:r w:rsidR="00644CD5">
        <w:t>.</w:t>
      </w:r>
      <w:r>
        <w:t>u27) + 0</w:t>
      </w:r>
      <w:r w:rsidR="00644CD5">
        <w:t>.</w:t>
      </w:r>
      <w:r>
        <w:t>0633*T(v7</w:t>
      </w:r>
      <w:r w:rsidR="00644CD5">
        <w:t>.</w:t>
      </w:r>
      <w:r>
        <w:t>u11) + 0</w:t>
      </w:r>
      <w:r w:rsidR="00644CD5">
        <w:t>.</w:t>
      </w:r>
      <w:r>
        <w:t>045*T(u20) + 0</w:t>
      </w:r>
      <w:r w:rsidR="00644CD5">
        <w:t>.</w:t>
      </w:r>
      <w:r>
        <w:t>0563*T(v29</w:t>
      </w:r>
      <w:r w:rsidR="00644CD5">
        <w:t>.</w:t>
      </w:r>
      <w:r>
        <w:t>u5) -0</w:t>
      </w:r>
      <w:r w:rsidR="00644CD5">
        <w:t>.</w:t>
      </w:r>
      <w:r>
        <w:t>0686*T(v4</w:t>
      </w:r>
      <w:r w:rsidR="00644CD5">
        <w:t>.</w:t>
      </w:r>
      <w:r>
        <w:t>u15) -0</w:t>
      </w:r>
      <w:r w:rsidR="00644CD5">
        <w:t>.</w:t>
      </w:r>
      <w:r>
        <w:t>0515*T(v23</w:t>
      </w:r>
      <w:r w:rsidR="00644CD5">
        <w:t>.</w:t>
      </w:r>
      <w:r>
        <w:t>u15) -0</w:t>
      </w:r>
      <w:r w:rsidR="00644CD5">
        <w:t>.</w:t>
      </w:r>
      <w:r>
        <w:t>0588*T(v10</w:t>
      </w:r>
      <w:r w:rsidR="00644CD5">
        <w:t>.</w:t>
      </w:r>
      <w:r>
        <w:t>u13) + 0</w:t>
      </w:r>
      <w:r w:rsidR="00644CD5">
        <w:t>.</w:t>
      </w:r>
      <w:r>
        <w:t>0371*T(v18) -0</w:t>
      </w:r>
      <w:r w:rsidR="00644CD5">
        <w:t>.</w:t>
      </w:r>
      <w:r>
        <w:t>0692*T(v6</w:t>
      </w:r>
      <w:r w:rsidR="00644CD5">
        <w:t>.</w:t>
      </w:r>
      <w:r>
        <w:t>u18) + 0</w:t>
      </w:r>
      <w:r w:rsidR="00644CD5">
        <w:t>.</w:t>
      </w:r>
      <w:r>
        <w:t>0507*T(v2</w:t>
      </w:r>
      <w:r w:rsidR="00644CD5">
        <w:t>.</w:t>
      </w:r>
      <w:r>
        <w:t>u38) + 0</w:t>
      </w:r>
      <w:r w:rsidR="00644CD5">
        <w:t>.</w:t>
      </w:r>
      <w:r>
        <w:t>0433*T(v29) -0</w:t>
      </w:r>
      <w:r w:rsidR="00644CD5">
        <w:t>.</w:t>
      </w:r>
      <w:r>
        <w:t>128*v -0</w:t>
      </w:r>
      <w:r w:rsidR="00644CD5">
        <w:t>.</w:t>
      </w:r>
      <w:r>
        <w:t>0607*T(v25</w:t>
      </w:r>
      <w:r w:rsidR="00644CD5">
        <w:t>.</w:t>
      </w:r>
      <w:r>
        <w:t>u1) -0</w:t>
      </w:r>
      <w:r w:rsidR="00644CD5">
        <w:t>.</w:t>
      </w:r>
      <w:r>
        <w:t>0594*T(v30</w:t>
      </w:r>
      <w:r w:rsidR="00644CD5">
        <w:t>.</w:t>
      </w:r>
      <w:r>
        <w:t>u10) + 0</w:t>
      </w:r>
      <w:r w:rsidR="00644CD5">
        <w:t>.</w:t>
      </w:r>
      <w:r>
        <w:t>059*T(v14</w:t>
      </w:r>
      <w:r w:rsidR="00644CD5">
        <w:t>.</w:t>
      </w:r>
      <w:r>
        <w:t>u26) -0</w:t>
      </w:r>
      <w:r w:rsidR="00644CD5">
        <w:t>.</w:t>
      </w:r>
      <w:r>
        <w:t>0561*T(v4</w:t>
      </w:r>
      <w:r w:rsidR="00644CD5">
        <w:t>.</w:t>
      </w:r>
      <w:r>
        <w:t>u10) -0</w:t>
      </w:r>
      <w:r w:rsidR="00644CD5">
        <w:t>.</w:t>
      </w:r>
      <w:r>
        <w:t>0536*T(v6</w:t>
      </w:r>
      <w:r w:rsidR="00644CD5">
        <w:t>.</w:t>
      </w:r>
      <w:r>
        <w:t>u29) + 0</w:t>
      </w:r>
      <w:r w:rsidR="00644CD5">
        <w:t>.</w:t>
      </w:r>
      <w:r>
        <w:t>0622*T(v29</w:t>
      </w:r>
      <w:r w:rsidR="00644CD5">
        <w:t>.</w:t>
      </w:r>
      <w:r>
        <w:t>u3) + 0</w:t>
      </w:r>
      <w:r w:rsidR="00644CD5">
        <w:t>.</w:t>
      </w:r>
      <w:r>
        <w:t>0428*T(v13</w:t>
      </w:r>
      <w:r w:rsidR="00644CD5">
        <w:t>.</w:t>
      </w:r>
      <w:r>
        <w:t>u26) + 0</w:t>
      </w:r>
      <w:r w:rsidR="00644CD5">
        <w:t>.</w:t>
      </w:r>
      <w:r>
        <w:t>0474*T(v2</w:t>
      </w:r>
      <w:r w:rsidR="00644CD5">
        <w:t>.</w:t>
      </w:r>
      <w:r>
        <w:t>u12) -0</w:t>
      </w:r>
      <w:r w:rsidR="00644CD5">
        <w:t>.</w:t>
      </w:r>
      <w:r>
        <w:t>0469*T(v8</w:t>
      </w:r>
      <w:r w:rsidR="00644CD5">
        <w:t>.</w:t>
      </w:r>
      <w:r>
        <w:t>u1) + 0</w:t>
      </w:r>
      <w:r w:rsidR="00644CD5">
        <w:t>.</w:t>
      </w:r>
      <w:r>
        <w:t>0529*T(v9</w:t>
      </w:r>
      <w:r w:rsidR="00644CD5">
        <w:t>.</w:t>
      </w:r>
      <w:r>
        <w:t>u3) + 0</w:t>
      </w:r>
      <w:r w:rsidR="00644CD5">
        <w:t>.</w:t>
      </w:r>
      <w:r>
        <w:t>0391*T(v25</w:t>
      </w:r>
      <w:r w:rsidR="00644CD5">
        <w:t>.</w:t>
      </w:r>
      <w:r>
        <w:t>u15) + 0</w:t>
      </w:r>
      <w:r w:rsidR="00644CD5">
        <w:t>.</w:t>
      </w:r>
      <w:r>
        <w:t>0415*T(v14</w:t>
      </w:r>
      <w:r w:rsidR="00644CD5">
        <w:t>.</w:t>
      </w:r>
      <w:r>
        <w:t>u19) + 0</w:t>
      </w:r>
      <w:r w:rsidR="00644CD5">
        <w:t>.</w:t>
      </w:r>
      <w:r>
        <w:t>0439*T(v11</w:t>
      </w:r>
      <w:r w:rsidR="00644CD5">
        <w:t>.</w:t>
      </w:r>
      <w:r>
        <w:t>u5) -0</w:t>
      </w:r>
      <w:r w:rsidR="00644CD5">
        <w:t>.</w:t>
      </w:r>
      <w:r>
        <w:t>0503*T(v3</w:t>
      </w:r>
      <w:r w:rsidR="00644CD5">
        <w:t>.</w:t>
      </w:r>
      <w:r>
        <w:t>u2) + 0</w:t>
      </w:r>
      <w:r w:rsidR="00644CD5">
        <w:t>.</w:t>
      </w:r>
      <w:r>
        <w:t>0401*T(v10</w:t>
      </w:r>
      <w:r w:rsidR="00644CD5">
        <w:t>.</w:t>
      </w:r>
      <w:r>
        <w:t>u22) + 0</w:t>
      </w:r>
      <w:r w:rsidR="00644CD5">
        <w:t>.</w:t>
      </w:r>
      <w:r>
        <w:t>0349*T(v11</w:t>
      </w:r>
      <w:r w:rsidR="00644CD5">
        <w:t>.</w:t>
      </w:r>
      <w:r>
        <w:t>u31) -0</w:t>
      </w:r>
      <w:r w:rsidR="00644CD5">
        <w:t>.</w:t>
      </w:r>
      <w:r>
        <w:t>0387*Length^2 -0</w:t>
      </w:r>
      <w:r w:rsidR="00644CD5">
        <w:t>.</w:t>
      </w:r>
      <w:r>
        <w:t>0442*T(v1</w:t>
      </w:r>
      <w:r w:rsidR="00644CD5">
        <w:t>.</w:t>
      </w:r>
      <w:r>
        <w:t>u28) -0</w:t>
      </w:r>
      <w:r w:rsidR="00644CD5">
        <w:t>.</w:t>
      </w:r>
      <w:r>
        <w:t>0363*T(v9</w:t>
      </w:r>
      <w:r w:rsidR="00644CD5">
        <w:t>.</w:t>
      </w:r>
      <w:r>
        <w:t>u23) + 0</w:t>
      </w:r>
      <w:r w:rsidR="00644CD5">
        <w:t>.</w:t>
      </w:r>
      <w:r>
        <w:t>0289*T(v19) + 0</w:t>
      </w:r>
      <w:r w:rsidR="00644CD5">
        <w:t>.</w:t>
      </w:r>
      <w:r>
        <w:t>000228*Lipophilicity^3 + 0</w:t>
      </w:r>
      <w:r w:rsidR="00644CD5">
        <w:t>.</w:t>
      </w:r>
      <w:r>
        <w:t>0475*T(v15</w:t>
      </w:r>
      <w:r w:rsidR="00644CD5">
        <w:t>.</w:t>
      </w:r>
      <w:r>
        <w:t>u2) + 0</w:t>
      </w:r>
      <w:r w:rsidR="00644CD5">
        <w:t>.</w:t>
      </w:r>
      <w:r>
        <w:t>0278*T(v10</w:t>
      </w:r>
      <w:r w:rsidR="00644CD5">
        <w:t>.</w:t>
      </w:r>
      <w:r>
        <w:t>u14) + 0</w:t>
      </w:r>
      <w:r w:rsidR="00644CD5">
        <w:t>.</w:t>
      </w:r>
      <w:r>
        <w:t>0322*T(v32</w:t>
      </w:r>
      <w:r w:rsidR="00644CD5">
        <w:t>.</w:t>
      </w:r>
      <w:r>
        <w:t>u5) -0</w:t>
      </w:r>
      <w:r w:rsidR="00644CD5">
        <w:t>.</w:t>
      </w:r>
      <w:r>
        <w:t>0304*T(v7</w:t>
      </w:r>
      <w:r w:rsidR="00644CD5">
        <w:t>.</w:t>
      </w:r>
      <w:r>
        <w:t>u10) -0</w:t>
      </w:r>
      <w:r w:rsidR="00644CD5">
        <w:t>.</w:t>
      </w:r>
      <w:r>
        <w:t>0255*T(v31</w:t>
      </w:r>
      <w:r w:rsidR="00644CD5">
        <w:t>.</w:t>
      </w:r>
      <w:r>
        <w:t>u12) -0</w:t>
      </w:r>
      <w:r w:rsidR="00644CD5">
        <w:t>.</w:t>
      </w:r>
      <w:r>
        <w:t>0252*T(v28</w:t>
      </w:r>
      <w:r w:rsidR="00644CD5">
        <w:t>.</w:t>
      </w:r>
      <w:r>
        <w:t>u13) -0</w:t>
      </w:r>
      <w:r w:rsidR="00644CD5">
        <w:t>.</w:t>
      </w:r>
      <w:r>
        <w:t>0258*T(v17</w:t>
      </w:r>
      <w:r w:rsidR="00644CD5">
        <w:t>.</w:t>
      </w:r>
      <w:r>
        <w:t>u24) -0</w:t>
      </w:r>
      <w:r w:rsidR="00644CD5">
        <w:t>.</w:t>
      </w:r>
      <w:r>
        <w:t>0255*T(v15</w:t>
      </w:r>
      <w:r w:rsidR="00644CD5">
        <w:t>.</w:t>
      </w:r>
      <w:r>
        <w:t>u7) + 0</w:t>
      </w:r>
      <w:r w:rsidR="00644CD5">
        <w:t>.</w:t>
      </w:r>
      <w:r>
        <w:t>029*T(v30</w:t>
      </w:r>
      <w:r w:rsidR="00644CD5">
        <w:t>.</w:t>
      </w:r>
      <w:r>
        <w:t>u5) + 0</w:t>
      </w:r>
      <w:r w:rsidR="00644CD5">
        <w:t>.</w:t>
      </w:r>
      <w:r>
        <w:t>0289*T(v4</w:t>
      </w:r>
      <w:r w:rsidR="00644CD5">
        <w:t>.</w:t>
      </w:r>
      <w:r>
        <w:t>u8) + 0</w:t>
      </w:r>
      <w:r w:rsidR="00644CD5">
        <w:t>.</w:t>
      </w:r>
      <w:r>
        <w:t>024*T(v6</w:t>
      </w:r>
      <w:r w:rsidR="00644CD5">
        <w:t>.</w:t>
      </w:r>
      <w:r>
        <w:t>u28) -0</w:t>
      </w:r>
      <w:r w:rsidR="00644CD5">
        <w:t>.</w:t>
      </w:r>
      <w:r>
        <w:t>018*T(u15) + 0</w:t>
      </w:r>
      <w:r w:rsidR="00644CD5">
        <w:t>.</w:t>
      </w:r>
      <w:r>
        <w:t>0229*T(v11</w:t>
      </w:r>
      <w:r w:rsidR="00644CD5">
        <w:t>.</w:t>
      </w:r>
      <w:r>
        <w:t>u18) -0</w:t>
      </w:r>
      <w:r w:rsidR="00644CD5">
        <w:t>.</w:t>
      </w:r>
      <w:r>
        <w:t>0214*T(v14</w:t>
      </w:r>
      <w:r w:rsidR="00644CD5">
        <w:t>.</w:t>
      </w:r>
      <w:r>
        <w:t>u22) + 0</w:t>
      </w:r>
      <w:r w:rsidR="00644CD5">
        <w:t>.</w:t>
      </w:r>
      <w:r>
        <w:t>0214*T(v19</w:t>
      </w:r>
      <w:r w:rsidR="00644CD5">
        <w:t>.</w:t>
      </w:r>
      <w:r>
        <w:t>u17) -0</w:t>
      </w:r>
      <w:r w:rsidR="00644CD5">
        <w:t>.</w:t>
      </w:r>
      <w:r>
        <w:t>0204*T(v29</w:t>
      </w:r>
      <w:r w:rsidR="00644CD5">
        <w:t>.</w:t>
      </w:r>
      <w:r>
        <w:t>u13) -0</w:t>
      </w:r>
      <w:r w:rsidR="00644CD5">
        <w:t>.</w:t>
      </w:r>
      <w:r>
        <w:t>0208*T(v2</w:t>
      </w:r>
      <w:r w:rsidR="00644CD5">
        <w:t>.</w:t>
      </w:r>
      <w:r>
        <w:t>u24) + 0</w:t>
      </w:r>
      <w:r w:rsidR="00644CD5">
        <w:t>.</w:t>
      </w:r>
      <w:r>
        <w:t>0188*T(v31</w:t>
      </w:r>
      <w:r w:rsidR="00644CD5">
        <w:t>.</w:t>
      </w:r>
      <w:r>
        <w:t>u8) + 0</w:t>
      </w:r>
      <w:r w:rsidR="00644CD5">
        <w:t>.</w:t>
      </w:r>
      <w:r>
        <w:t>0187*T(v8</w:t>
      </w:r>
      <w:r w:rsidR="00644CD5">
        <w:t>.</w:t>
      </w:r>
      <w:r>
        <w:t>u16) + 0</w:t>
      </w:r>
      <w:r w:rsidR="00644CD5">
        <w:t>.</w:t>
      </w:r>
      <w:r>
        <w:t>0113*T(v36) + 0</w:t>
      </w:r>
      <w:r w:rsidR="00644CD5">
        <w:t>.</w:t>
      </w:r>
      <w:r>
        <w:t>0148*T(v31</w:t>
      </w:r>
      <w:r w:rsidR="00644CD5">
        <w:t>.</w:t>
      </w:r>
      <w:r>
        <w:t>u3) + 0</w:t>
      </w:r>
      <w:r w:rsidR="00644CD5">
        <w:t>.</w:t>
      </w:r>
      <w:r>
        <w:t>0152*T(v13</w:t>
      </w:r>
      <w:r w:rsidR="00644CD5">
        <w:t>.</w:t>
      </w:r>
      <w:r>
        <w:t>u5) + 0</w:t>
      </w:r>
      <w:r w:rsidR="00644CD5">
        <w:t>.</w:t>
      </w:r>
      <w:r>
        <w:t>00924*T(u40) + 0</w:t>
      </w:r>
      <w:r w:rsidR="00644CD5">
        <w:t>.</w:t>
      </w:r>
      <w:r>
        <w:t>0131*T(v12</w:t>
      </w:r>
      <w:r w:rsidR="00644CD5">
        <w:t>.</w:t>
      </w:r>
      <w:r>
        <w:t>u14) -0</w:t>
      </w:r>
      <w:r w:rsidR="00644CD5">
        <w:t>.</w:t>
      </w:r>
      <w:r>
        <w:t>0134*T(v14</w:t>
      </w:r>
      <w:r w:rsidR="00644CD5">
        <w:t>.</w:t>
      </w:r>
      <w:r>
        <w:t>u8) + 0</w:t>
      </w:r>
      <w:r w:rsidR="00644CD5">
        <w:t>.</w:t>
      </w:r>
      <w:r>
        <w:t>0128*T(v6</w:t>
      </w:r>
      <w:r w:rsidR="00644CD5">
        <w:t>.</w:t>
      </w:r>
      <w:r>
        <w:t>u13) -0</w:t>
      </w:r>
      <w:r w:rsidR="00644CD5">
        <w:t>.</w:t>
      </w:r>
      <w:r>
        <w:t>0104*T(v25</w:t>
      </w:r>
      <w:r w:rsidR="00644CD5">
        <w:t>.</w:t>
      </w:r>
      <w:r>
        <w:t>u10) -0</w:t>
      </w:r>
      <w:r w:rsidR="00644CD5">
        <w:t>.</w:t>
      </w:r>
      <w:r>
        <w:t>0109*T(v10</w:t>
      </w:r>
      <w:r w:rsidR="00644CD5">
        <w:t>.</w:t>
      </w:r>
      <w:r>
        <w:t>u8) -0</w:t>
      </w:r>
      <w:r w:rsidR="00644CD5">
        <w:t>.</w:t>
      </w:r>
      <w:r>
        <w:t>00999*T(v15</w:t>
      </w:r>
      <w:r w:rsidR="00644CD5">
        <w:t>.</w:t>
      </w:r>
      <w:r>
        <w:t>u28) -0</w:t>
      </w:r>
      <w:r w:rsidR="00644CD5">
        <w:t>.</w:t>
      </w:r>
      <w:r>
        <w:t>012*T(v1</w:t>
      </w:r>
      <w:r w:rsidR="00644CD5">
        <w:t>.</w:t>
      </w:r>
      <w:r>
        <w:t>u8) + 0</w:t>
      </w:r>
      <w:r w:rsidR="00644CD5">
        <w:t>.</w:t>
      </w:r>
      <w:r>
        <w:t>0111*T(v3</w:t>
      </w:r>
      <w:r w:rsidR="00644CD5">
        <w:t>.</w:t>
      </w:r>
      <w:r>
        <w:t>u1) -0</w:t>
      </w:r>
      <w:r w:rsidR="00644CD5">
        <w:t>.</w:t>
      </w:r>
      <w:r>
        <w:t>00992*T(v20</w:t>
      </w:r>
      <w:r w:rsidR="00644CD5">
        <w:t>.</w:t>
      </w:r>
      <w:r>
        <w:t>u3) -0</w:t>
      </w:r>
      <w:r w:rsidR="00644CD5">
        <w:t>.</w:t>
      </w:r>
      <w:r>
        <w:t>00931*T(v4</w:t>
      </w:r>
      <w:r w:rsidR="00644CD5">
        <w:t>.</w:t>
      </w:r>
      <w:r>
        <w:t>u33) + 0</w:t>
      </w:r>
      <w:r w:rsidR="00644CD5">
        <w:t>.</w:t>
      </w:r>
      <w:r>
        <w:t>00717*T(v18</w:t>
      </w:r>
      <w:r w:rsidR="00644CD5">
        <w:t>.</w:t>
      </w:r>
      <w:r>
        <w:t>u18) -0</w:t>
      </w:r>
      <w:r w:rsidR="00644CD5">
        <w:t>.</w:t>
      </w:r>
      <w:r>
        <w:t>00658*T(v20</w:t>
      </w:r>
      <w:r w:rsidR="00644CD5">
        <w:t>.</w:t>
      </w:r>
      <w:r>
        <w:t>u19) + 0</w:t>
      </w:r>
      <w:r w:rsidR="00644CD5">
        <w:t>.</w:t>
      </w:r>
      <w:r>
        <w:t>00697*T(v12</w:t>
      </w:r>
      <w:r w:rsidR="00644CD5">
        <w:t>.</w:t>
      </w:r>
      <w:r>
        <w:t>u2) -0</w:t>
      </w:r>
      <w:r w:rsidR="00644CD5">
        <w:t>.</w:t>
      </w:r>
      <w:r>
        <w:t>00538*T(v17</w:t>
      </w:r>
      <w:r w:rsidR="00644CD5">
        <w:t>.</w:t>
      </w:r>
      <w:r>
        <w:t>u14) + 0</w:t>
      </w:r>
      <w:r w:rsidR="00644CD5">
        <w:t>.</w:t>
      </w:r>
      <w:r>
        <w:t>00589*T(v9</w:t>
      </w:r>
      <w:r w:rsidR="00644CD5">
        <w:t>.</w:t>
      </w:r>
      <w:r>
        <w:t>u5) -0</w:t>
      </w:r>
      <w:r w:rsidR="00644CD5">
        <w:t>.</w:t>
      </w:r>
      <w:r>
        <w:t>00457*T(v2</w:t>
      </w:r>
      <w:r w:rsidR="00644CD5">
        <w:t>.</w:t>
      </w:r>
      <w:r>
        <w:t>u32) + 0</w:t>
      </w:r>
      <w:r w:rsidR="00644CD5">
        <w:t>.</w:t>
      </w:r>
      <w:r>
        <w:t>00232*T(v28) + 0</w:t>
      </w:r>
      <w:r w:rsidR="00644CD5">
        <w:t>.</w:t>
      </w:r>
      <w:r>
        <w:t>00316*T(v10</w:t>
      </w:r>
      <w:r w:rsidR="00644CD5">
        <w:t>.</w:t>
      </w:r>
      <w:r>
        <w:t>u12) + 0</w:t>
      </w:r>
      <w:r w:rsidR="00644CD5">
        <w:t>.</w:t>
      </w:r>
      <w:r>
        <w:t>00264*T(v23</w:t>
      </w:r>
      <w:r w:rsidR="00644CD5">
        <w:t>.</w:t>
      </w:r>
      <w:r>
        <w:t>u14) -0</w:t>
      </w:r>
      <w:r w:rsidR="00644CD5">
        <w:t>.</w:t>
      </w:r>
      <w:r>
        <w:t>0025*T(v21</w:t>
      </w:r>
      <w:r w:rsidR="00644CD5">
        <w:t>.</w:t>
      </w:r>
      <w:r>
        <w:t>u1) -0</w:t>
      </w:r>
      <w:r w:rsidR="00644CD5">
        <w:t>.</w:t>
      </w:r>
      <w:r>
        <w:t>00172*T(v14</w:t>
      </w:r>
      <w:r w:rsidR="00644CD5">
        <w:t>.</w:t>
      </w:r>
      <w:r>
        <w:t>u5) -0</w:t>
      </w:r>
      <w:r w:rsidR="00644CD5">
        <w:t>.</w:t>
      </w:r>
      <w:r>
        <w:t>000739*T(u12) -0</w:t>
      </w:r>
      <w:r w:rsidR="00644CD5">
        <w:t>.</w:t>
      </w:r>
      <w:r>
        <w:t>000431*T(v28</w:t>
      </w:r>
      <w:r w:rsidR="00644CD5">
        <w:t>.</w:t>
      </w:r>
      <w:r>
        <w:t>u7) -0</w:t>
      </w:r>
      <w:r w:rsidR="00644CD5">
        <w:t>.</w:t>
      </w:r>
      <w:r>
        <w:t>000198*T(v16</w:t>
      </w:r>
      <w:r w:rsidR="00644CD5">
        <w:t>.</w:t>
      </w:r>
      <w:r>
        <w:t>u8) + 6</w:t>
      </w:r>
      <w:r w:rsidR="00644CD5">
        <w:t>.</w:t>
      </w:r>
      <w:r>
        <w:t>69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0811*NumAromAtoms + 0</w:t>
      </w:r>
      <w:r w:rsidR="00644CD5">
        <w:t>.</w:t>
      </w:r>
      <w:r>
        <w:t>86*T(v16</w:t>
      </w:r>
      <w:r w:rsidR="00644CD5">
        <w:t>.</w:t>
      </w:r>
      <w:r>
        <w:t>u2) -0</w:t>
      </w:r>
      <w:r w:rsidR="00644CD5">
        <w:t>.</w:t>
      </w:r>
      <w:r>
        <w:t>358*u + 0</w:t>
      </w:r>
      <w:r w:rsidR="00644CD5">
        <w:t>.</w:t>
      </w:r>
      <w:r>
        <w:t>532*T(v2</w:t>
      </w:r>
      <w:r w:rsidR="00644CD5">
        <w:t>.</w:t>
      </w:r>
      <w:r>
        <w:t>u3) + 0</w:t>
      </w:r>
      <w:r w:rsidR="00644CD5">
        <w:t>.</w:t>
      </w:r>
      <w:r>
        <w:t>0817*T(v4</w:t>
      </w:r>
      <w:r w:rsidR="00644CD5">
        <w:t>.</w:t>
      </w:r>
      <w:r>
        <w:t>u9) + 0</w:t>
      </w:r>
      <w:r w:rsidR="00644CD5">
        <w:t>.</w:t>
      </w:r>
      <w:r>
        <w:t>389*T(v23</w:t>
      </w:r>
      <w:r w:rsidR="00644CD5">
        <w:t>.</w:t>
      </w:r>
      <w:r>
        <w:t>u1) -0</w:t>
      </w:r>
      <w:r w:rsidR="00644CD5">
        <w:t>.</w:t>
      </w:r>
      <w:r>
        <w:t>235*T(v22</w:t>
      </w:r>
      <w:r w:rsidR="00644CD5">
        <w:t>.</w:t>
      </w:r>
      <w:r>
        <w:t>u18) -0</w:t>
      </w:r>
      <w:r w:rsidR="00644CD5">
        <w:t>.</w:t>
      </w:r>
      <w:r>
        <w:t>588*T(v25</w:t>
      </w:r>
      <w:r w:rsidR="00644CD5">
        <w:t>.</w:t>
      </w:r>
      <w:r>
        <w:t>u8) + 0</w:t>
      </w:r>
      <w:r w:rsidR="00644CD5">
        <w:t>.</w:t>
      </w:r>
      <w:r>
        <w:t>293*T(v8</w:t>
      </w:r>
      <w:r w:rsidR="00644CD5">
        <w:t>.</w:t>
      </w:r>
      <w:r>
        <w:t>u23) + 0</w:t>
      </w:r>
      <w:r w:rsidR="00644CD5">
        <w:t>.</w:t>
      </w:r>
      <w:r>
        <w:t>481*T(v10) + 0</w:t>
      </w:r>
      <w:r w:rsidR="00644CD5">
        <w:t>.</w:t>
      </w:r>
      <w:r>
        <w:t>173*T(v6) -0</w:t>
      </w:r>
      <w:r w:rsidR="00644CD5">
        <w:t>.</w:t>
      </w:r>
      <w:r>
        <w:t>218*NumAcceptor + 0</w:t>
      </w:r>
      <w:r w:rsidR="00644CD5">
        <w:t>.</w:t>
      </w:r>
      <w:r>
        <w:t>181*T(v13</w:t>
      </w:r>
      <w:r w:rsidR="00644CD5">
        <w:t>.</w:t>
      </w:r>
      <w:r>
        <w:t>u4) + 0</w:t>
      </w:r>
      <w:r w:rsidR="00644CD5">
        <w:t>.</w:t>
      </w:r>
      <w:r>
        <w:t>151*NumDonor + 0</w:t>
      </w:r>
      <w:r w:rsidR="00644CD5">
        <w:t>.</w:t>
      </w:r>
      <w:r>
        <w:t>369*T(v1</w:t>
      </w:r>
      <w:r w:rsidR="00644CD5">
        <w:t>.</w:t>
      </w:r>
      <w:r>
        <w:t>u20) -0</w:t>
      </w:r>
      <w:r w:rsidR="00644CD5">
        <w:t>.</w:t>
      </w:r>
      <w:r>
        <w:t>671*T(v4</w:t>
      </w:r>
      <w:r w:rsidR="00644CD5">
        <w:t>.</w:t>
      </w:r>
      <w:r>
        <w:t>u2) -0</w:t>
      </w:r>
      <w:r w:rsidR="00644CD5">
        <w:t>.</w:t>
      </w:r>
      <w:r>
        <w:t>411*T(v35</w:t>
      </w:r>
      <w:r w:rsidR="00644CD5">
        <w:t>.</w:t>
      </w:r>
      <w:r>
        <w:t>u2) -0</w:t>
      </w:r>
      <w:r w:rsidR="00644CD5">
        <w:t>.</w:t>
      </w:r>
      <w:r>
        <w:t>457*T(v1</w:t>
      </w:r>
      <w:r w:rsidR="00644CD5">
        <w:t>.</w:t>
      </w:r>
      <w:r>
        <w:t>u31) + 0</w:t>
      </w:r>
      <w:r w:rsidR="00644CD5">
        <w:t>.</w:t>
      </w:r>
      <w:r>
        <w:t>111*T(v27</w:t>
      </w:r>
      <w:r w:rsidR="00644CD5">
        <w:t>.</w:t>
      </w:r>
      <w:r>
        <w:t>u3) + 0</w:t>
      </w:r>
      <w:r w:rsidR="00644CD5">
        <w:t>.</w:t>
      </w:r>
      <w:r>
        <w:t>397*T(v10</w:t>
      </w:r>
      <w:r w:rsidR="00644CD5">
        <w:t>.</w:t>
      </w:r>
      <w:r>
        <w:t>u12) + 0</w:t>
      </w:r>
      <w:r w:rsidR="00644CD5">
        <w:t>.</w:t>
      </w:r>
      <w:r>
        <w:t>184*Lipophilicity^2 + 0</w:t>
      </w:r>
      <w:r w:rsidR="00644CD5">
        <w:t>.</w:t>
      </w:r>
      <w:r>
        <w:t>329*T(v24</w:t>
      </w:r>
      <w:r w:rsidR="00644CD5">
        <w:t>.</w:t>
      </w:r>
      <w:r>
        <w:t>u19) + 0</w:t>
      </w:r>
      <w:r w:rsidR="00644CD5">
        <w:t>.</w:t>
      </w:r>
      <w:r>
        <w:t>573*T(v6</w:t>
      </w:r>
      <w:r w:rsidR="00644CD5">
        <w:t>.</w:t>
      </w:r>
      <w:r>
        <w:t>u23) -0</w:t>
      </w:r>
      <w:r w:rsidR="00644CD5">
        <w:t>.</w:t>
      </w:r>
      <w:r>
        <w:t>627*T(v8</w:t>
      </w:r>
      <w:r w:rsidR="00644CD5">
        <w:t>.</w:t>
      </w:r>
      <w:r>
        <w:t>u29) + 0</w:t>
      </w:r>
      <w:r w:rsidR="00644CD5">
        <w:t>.</w:t>
      </w:r>
      <w:r>
        <w:t>523*T(v14</w:t>
      </w:r>
      <w:r w:rsidR="00644CD5">
        <w:t>.</w:t>
      </w:r>
      <w:r>
        <w:t>u7) -0</w:t>
      </w:r>
      <w:r w:rsidR="00644CD5">
        <w:t>.</w:t>
      </w:r>
      <w:r>
        <w:t>406*T(v23</w:t>
      </w:r>
      <w:r w:rsidR="00644CD5">
        <w:t>.</w:t>
      </w:r>
      <w:r>
        <w:t>u5) + 0</w:t>
      </w:r>
      <w:r w:rsidR="00644CD5">
        <w:t>.</w:t>
      </w:r>
      <w:r>
        <w:t>26*T(v23) -0</w:t>
      </w:r>
      <w:r w:rsidR="00644CD5">
        <w:t>.</w:t>
      </w:r>
      <w:r>
        <w:t>347*T(v9</w:t>
      </w:r>
      <w:r w:rsidR="00644CD5">
        <w:t>.</w:t>
      </w:r>
      <w:r>
        <w:t>u24) -0</w:t>
      </w:r>
      <w:r w:rsidR="00644CD5">
        <w:t>.</w:t>
      </w:r>
      <w:r>
        <w:t>393*T(v18</w:t>
      </w:r>
      <w:r w:rsidR="00644CD5">
        <w:t>.</w:t>
      </w:r>
      <w:r>
        <w:t>u12) + 0</w:t>
      </w:r>
      <w:r w:rsidR="00644CD5">
        <w:t>.</w:t>
      </w:r>
      <w:r>
        <w:t>583*T(v38</w:t>
      </w:r>
      <w:r w:rsidR="00644CD5">
        <w:t>.</w:t>
      </w:r>
      <w:r>
        <w:t>u2) -0</w:t>
      </w:r>
      <w:r w:rsidR="00644CD5">
        <w:t>.</w:t>
      </w:r>
      <w:r>
        <w:t>148*T(v13</w:t>
      </w:r>
      <w:r w:rsidR="00644CD5">
        <w:t>.</w:t>
      </w:r>
      <w:r>
        <w:t>u17) + 0</w:t>
      </w:r>
      <w:r w:rsidR="00644CD5">
        <w:t>.</w:t>
      </w:r>
      <w:r>
        <w:t>556*T(v1</w:t>
      </w:r>
      <w:r w:rsidR="00644CD5">
        <w:t>.</w:t>
      </w:r>
      <w:r>
        <w:t>u9) + 14</w:t>
      </w:r>
      <w:r w:rsidR="00644CD5">
        <w:t>.</w:t>
      </w:r>
      <w:r>
        <w:t>7*Volume -0</w:t>
      </w:r>
      <w:r w:rsidR="00644CD5">
        <w:t>.</w:t>
      </w:r>
      <w:r>
        <w:t>418*T(v26</w:t>
      </w:r>
      <w:r w:rsidR="00644CD5">
        <w:t>.</w:t>
      </w:r>
      <w:r>
        <w:t>u10) + 0</w:t>
      </w:r>
      <w:r w:rsidR="00644CD5">
        <w:t>.</w:t>
      </w:r>
      <w:r>
        <w:t>305*T(v25) + 0</w:t>
      </w:r>
      <w:r w:rsidR="00644CD5">
        <w:t>.</w:t>
      </w:r>
      <w:r>
        <w:t>209*T(v7) -0</w:t>
      </w:r>
      <w:r w:rsidR="00644CD5">
        <w:t>.</w:t>
      </w:r>
      <w:r>
        <w:t>586*T(v8</w:t>
      </w:r>
      <w:r w:rsidR="00644CD5">
        <w:t>.</w:t>
      </w:r>
      <w:r>
        <w:t>u8) -0</w:t>
      </w:r>
      <w:r w:rsidR="00644CD5">
        <w:t>.</w:t>
      </w:r>
      <w:r>
        <w:t>528*T(v4</w:t>
      </w:r>
      <w:r w:rsidR="00644CD5">
        <w:t>.</w:t>
      </w:r>
      <w:r>
        <w:t>u3) + 0</w:t>
      </w:r>
      <w:r w:rsidR="00644CD5">
        <w:t>.</w:t>
      </w:r>
      <w:r>
        <w:t>56*T(v19</w:t>
      </w:r>
      <w:r w:rsidR="00644CD5">
        <w:t>.</w:t>
      </w:r>
      <w:r>
        <w:t>u22) + 0</w:t>
      </w:r>
      <w:r w:rsidR="00644CD5">
        <w:t>.</w:t>
      </w:r>
      <w:r>
        <w:t>366*T(v22</w:t>
      </w:r>
      <w:r w:rsidR="00644CD5">
        <w:t>.</w:t>
      </w:r>
      <w:r>
        <w:t>u14) -0</w:t>
      </w:r>
      <w:r w:rsidR="00644CD5">
        <w:t>.</w:t>
      </w:r>
      <w:r>
        <w:t>293*T(v13</w:t>
      </w:r>
      <w:r w:rsidR="00644CD5">
        <w:t>.</w:t>
      </w:r>
      <w:r>
        <w:t>u20) -0</w:t>
      </w:r>
      <w:r w:rsidR="00644CD5">
        <w:t>.</w:t>
      </w:r>
      <w:r>
        <w:t>3*T(v14</w:t>
      </w:r>
      <w:r w:rsidR="00644CD5">
        <w:t>.</w:t>
      </w:r>
      <w:r>
        <w:t>u23) + 0</w:t>
      </w:r>
      <w:r w:rsidR="00644CD5">
        <w:t>.</w:t>
      </w:r>
      <w:r>
        <w:t>605*T(v13</w:t>
      </w:r>
      <w:r w:rsidR="00644CD5">
        <w:t>.</w:t>
      </w:r>
      <w:r>
        <w:t>u2) + 0</w:t>
      </w:r>
      <w:r w:rsidR="00644CD5">
        <w:t>.</w:t>
      </w:r>
      <w:r>
        <w:t>74*T(v14</w:t>
      </w:r>
      <w:r w:rsidR="00644CD5">
        <w:t>.</w:t>
      </w:r>
      <w:r>
        <w:t>u5) -0</w:t>
      </w:r>
      <w:r w:rsidR="00644CD5">
        <w:t>.</w:t>
      </w:r>
      <w:r>
        <w:t>192*T(v21</w:t>
      </w:r>
      <w:r w:rsidR="00644CD5">
        <w:t>.</w:t>
      </w:r>
      <w:r>
        <w:t>u18) -0</w:t>
      </w:r>
      <w:r w:rsidR="00644CD5">
        <w:t>.</w:t>
      </w:r>
      <w:r>
        <w:t>452*T(v4</w:t>
      </w:r>
      <w:r w:rsidR="00644CD5">
        <w:t>.</w:t>
      </w:r>
      <w:r>
        <w:t>u7) + 0</w:t>
      </w:r>
      <w:r w:rsidR="00644CD5">
        <w:t>.</w:t>
      </w:r>
      <w:r>
        <w:t>338*T(v18</w:t>
      </w:r>
      <w:r w:rsidR="00644CD5">
        <w:t>.</w:t>
      </w:r>
      <w:r>
        <w:t>u11) + 0</w:t>
      </w:r>
      <w:r w:rsidR="00644CD5">
        <w:t>.</w:t>
      </w:r>
      <w:r>
        <w:t>458*T(v7</w:t>
      </w:r>
      <w:r w:rsidR="00644CD5">
        <w:t>.</w:t>
      </w:r>
      <w:r>
        <w:t>u13) -0</w:t>
      </w:r>
      <w:r w:rsidR="00644CD5">
        <w:t>.</w:t>
      </w:r>
      <w:r>
        <w:t>468*T(v22</w:t>
      </w:r>
      <w:r w:rsidR="00644CD5">
        <w:t>.</w:t>
      </w:r>
      <w:r>
        <w:t>u19) -0</w:t>
      </w:r>
      <w:r w:rsidR="00644CD5">
        <w:t>.</w:t>
      </w:r>
      <w:r>
        <w:t>07*NumHal + 0</w:t>
      </w:r>
      <w:r w:rsidR="00644CD5">
        <w:t>.</w:t>
      </w:r>
      <w:r>
        <w:t>582*T(v3</w:t>
      </w:r>
      <w:r w:rsidR="00644CD5">
        <w:t>.</w:t>
      </w:r>
      <w:r>
        <w:t>u12) + 0</w:t>
      </w:r>
      <w:r w:rsidR="00644CD5">
        <w:t>.</w:t>
      </w:r>
      <w:r>
        <w:t>193*T(v4</w:t>
      </w:r>
      <w:r w:rsidR="00644CD5">
        <w:t>.</w:t>
      </w:r>
      <w:r>
        <w:t>u38) + 17*Lipophilicity -0</w:t>
      </w:r>
      <w:r w:rsidR="00644CD5">
        <w:t>.</w:t>
      </w:r>
      <w:r>
        <w:t>254*T(v9</w:t>
      </w:r>
      <w:r w:rsidR="00644CD5">
        <w:t>.</w:t>
      </w:r>
      <w:r>
        <w:t>u4) + 0</w:t>
      </w:r>
      <w:r w:rsidR="00644CD5">
        <w:t>.</w:t>
      </w:r>
      <w:r>
        <w:t>392*T(v13</w:t>
      </w:r>
      <w:r w:rsidR="00644CD5">
        <w:t>.</w:t>
      </w:r>
      <w:r>
        <w:t>u1) -0</w:t>
      </w:r>
      <w:r w:rsidR="00644CD5">
        <w:t>.</w:t>
      </w:r>
      <w:r>
        <w:t>593*T(v29</w:t>
      </w:r>
      <w:r w:rsidR="00644CD5">
        <w:t>.</w:t>
      </w:r>
      <w:r>
        <w:t>u1) -0</w:t>
      </w:r>
      <w:r w:rsidR="00644CD5">
        <w:t>.</w:t>
      </w:r>
      <w:r>
        <w:t>0434*NumNegative -0</w:t>
      </w:r>
      <w:r w:rsidR="00644CD5">
        <w:t>.</w:t>
      </w:r>
      <w:r>
        <w:t>165*T(v8</w:t>
      </w:r>
      <w:r w:rsidR="00644CD5">
        <w:t>.</w:t>
      </w:r>
      <w:r>
        <w:t>u6) -0</w:t>
      </w:r>
      <w:r w:rsidR="00644CD5">
        <w:t>.</w:t>
      </w:r>
      <w:r>
        <w:t>149*T(v24</w:t>
      </w:r>
      <w:r w:rsidR="00644CD5">
        <w:t>.</w:t>
      </w:r>
      <w:r>
        <w:t>u8) -0</w:t>
      </w:r>
      <w:r w:rsidR="00644CD5">
        <w:t>.</w:t>
      </w:r>
      <w:r>
        <w:t>445*T(v21</w:t>
      </w:r>
      <w:r w:rsidR="00644CD5">
        <w:t>.</w:t>
      </w:r>
      <w:r>
        <w:t>u12) -0</w:t>
      </w:r>
      <w:r w:rsidR="00644CD5">
        <w:t>.</w:t>
      </w:r>
      <w:r>
        <w:t>342*T(v12</w:t>
      </w:r>
      <w:r w:rsidR="00644CD5">
        <w:t>.</w:t>
      </w:r>
      <w:r>
        <w:t>u31) -0</w:t>
      </w:r>
      <w:r w:rsidR="00644CD5">
        <w:t>.</w:t>
      </w:r>
      <w:r>
        <w:t>25*T(v22</w:t>
      </w:r>
      <w:r w:rsidR="00644CD5">
        <w:t>.</w:t>
      </w:r>
      <w:r>
        <w:t>u6) -0</w:t>
      </w:r>
      <w:r w:rsidR="00644CD5">
        <w:t>.</w:t>
      </w:r>
      <w:r>
        <w:t>417*T(v26</w:t>
      </w:r>
      <w:r w:rsidR="00644CD5">
        <w:t>.</w:t>
      </w:r>
      <w:r>
        <w:t>u13) + 0</w:t>
      </w:r>
      <w:r w:rsidR="00644CD5">
        <w:t>.</w:t>
      </w:r>
      <w:r>
        <w:t>321*T(v3</w:t>
      </w:r>
      <w:r w:rsidR="00644CD5">
        <w:t>.</w:t>
      </w:r>
      <w:r>
        <w:t>u18) + 0</w:t>
      </w:r>
      <w:r w:rsidR="00644CD5">
        <w:t>.</w:t>
      </w:r>
      <w:r>
        <w:t>224*T(v3</w:t>
      </w:r>
      <w:r w:rsidR="00644CD5">
        <w:t>.</w:t>
      </w:r>
      <w:r>
        <w:t>u33) + 0</w:t>
      </w:r>
      <w:r w:rsidR="00644CD5">
        <w:t>.</w:t>
      </w:r>
      <w:r>
        <w:t>255*T(v26</w:t>
      </w:r>
      <w:r w:rsidR="00644CD5">
        <w:t>.</w:t>
      </w:r>
      <w:r>
        <w:t>u3) -0</w:t>
      </w:r>
      <w:r w:rsidR="00644CD5">
        <w:t>.</w:t>
      </w:r>
      <w:r>
        <w:t>351*T(v8</w:t>
      </w:r>
      <w:r w:rsidR="00644CD5">
        <w:t>.</w:t>
      </w:r>
      <w:r>
        <w:t>u22) -0</w:t>
      </w:r>
      <w:r w:rsidR="00644CD5">
        <w:t>.</w:t>
      </w:r>
      <w:r>
        <w:t>213*T(v6</w:t>
      </w:r>
      <w:r w:rsidR="00644CD5">
        <w:t>.</w:t>
      </w:r>
      <w:r>
        <w:t>u31) -0</w:t>
      </w:r>
      <w:r w:rsidR="00644CD5">
        <w:t>.</w:t>
      </w:r>
      <w:r>
        <w:t>163*T(v32</w:t>
      </w:r>
      <w:r w:rsidR="00644CD5">
        <w:t>.</w:t>
      </w:r>
      <w:r>
        <w:t>u6) + 0</w:t>
      </w:r>
      <w:r w:rsidR="00644CD5">
        <w:t>.</w:t>
      </w:r>
      <w:r>
        <w:t>28*T(v1</w:t>
      </w:r>
      <w:r w:rsidR="00644CD5">
        <w:t>.</w:t>
      </w:r>
      <w:r>
        <w:t>u35) -0</w:t>
      </w:r>
      <w:r w:rsidR="00644CD5">
        <w:t>.</w:t>
      </w:r>
      <w:r>
        <w:t>472*T(v10</w:t>
      </w:r>
      <w:r w:rsidR="00644CD5">
        <w:t>.</w:t>
      </w:r>
      <w:r>
        <w:t>u8) + 0</w:t>
      </w:r>
      <w:r w:rsidR="00644CD5">
        <w:t>.</w:t>
      </w:r>
      <w:r>
        <w:t>452*T(v16</w:t>
      </w:r>
      <w:r w:rsidR="00644CD5">
        <w:t>.</w:t>
      </w:r>
      <w:r>
        <w:t>u6) + 0</w:t>
      </w:r>
      <w:r w:rsidR="00644CD5">
        <w:t>.</w:t>
      </w:r>
      <w:r>
        <w:t>39*T(v25</w:t>
      </w:r>
      <w:r w:rsidR="00644CD5">
        <w:t>.</w:t>
      </w:r>
      <w:r>
        <w:t>u12) -0</w:t>
      </w:r>
      <w:r w:rsidR="00644CD5">
        <w:t>.</w:t>
      </w:r>
      <w:r>
        <w:t>54*T(v8</w:t>
      </w:r>
      <w:r w:rsidR="00644CD5">
        <w:t>.</w:t>
      </w:r>
      <w:r>
        <w:t>u3) -0</w:t>
      </w:r>
      <w:r w:rsidR="00644CD5">
        <w:t>.</w:t>
      </w:r>
      <w:r>
        <w:t>531*T(v5</w:t>
      </w:r>
      <w:r w:rsidR="00644CD5">
        <w:t>.</w:t>
      </w:r>
      <w:r>
        <w:t>u35) + 0</w:t>
      </w:r>
      <w:r w:rsidR="00644CD5">
        <w:t>.</w:t>
      </w:r>
      <w:r>
        <w:t>276*T(v14</w:t>
      </w:r>
      <w:r w:rsidR="00644CD5">
        <w:t>.</w:t>
      </w:r>
      <w:r>
        <w:t>u3) + 0</w:t>
      </w:r>
      <w:r w:rsidR="00644CD5">
        <w:t>.</w:t>
      </w:r>
      <w:r>
        <w:t>315*T(v13</w:t>
      </w:r>
      <w:r w:rsidR="00644CD5">
        <w:t>.</w:t>
      </w:r>
      <w:r>
        <w:t>u16) + 0</w:t>
      </w:r>
      <w:r w:rsidR="00644CD5">
        <w:t>.</w:t>
      </w:r>
      <w:r>
        <w:t>419*T(v29</w:t>
      </w:r>
      <w:r w:rsidR="00644CD5">
        <w:t>.</w:t>
      </w:r>
      <w:r>
        <w:t>u10) + 0</w:t>
      </w:r>
      <w:r w:rsidR="00644CD5">
        <w:t>.</w:t>
      </w:r>
      <w:r>
        <w:t>274*T(u23) -0</w:t>
      </w:r>
      <w:r w:rsidR="00644CD5">
        <w:t>.</w:t>
      </w:r>
      <w:r>
        <w:t>362*T(v9</w:t>
      </w:r>
      <w:r w:rsidR="00644CD5">
        <w:t>.</w:t>
      </w:r>
      <w:r>
        <w:t>u31) -0</w:t>
      </w:r>
      <w:r w:rsidR="00644CD5">
        <w:t>.</w:t>
      </w:r>
      <w:r>
        <w:t>117*T(v24) + 0</w:t>
      </w:r>
      <w:r w:rsidR="00644CD5">
        <w:t>.</w:t>
      </w:r>
      <w:r>
        <w:t>431*T(v21</w:t>
      </w:r>
      <w:r w:rsidR="00644CD5">
        <w:t>.</w:t>
      </w:r>
      <w:r>
        <w:t>u22) -0</w:t>
      </w:r>
      <w:r w:rsidR="00644CD5">
        <w:t>.</w:t>
      </w:r>
      <w:r>
        <w:t>468*T(v1</w:t>
      </w:r>
      <w:r w:rsidR="00644CD5">
        <w:t>.</w:t>
      </w:r>
      <w:r>
        <w:t>u22) -0</w:t>
      </w:r>
      <w:r w:rsidR="00644CD5">
        <w:t>.</w:t>
      </w:r>
      <w:r>
        <w:t>246*T(v17</w:t>
      </w:r>
      <w:r w:rsidR="00644CD5">
        <w:t>.</w:t>
      </w:r>
      <w:r>
        <w:t>u26) -0</w:t>
      </w:r>
      <w:r w:rsidR="00644CD5">
        <w:t>.</w:t>
      </w:r>
      <w:r>
        <w:t>319*T(v9</w:t>
      </w:r>
      <w:r w:rsidR="00644CD5">
        <w:t>.</w:t>
      </w:r>
      <w:r>
        <w:t>u27) -0</w:t>
      </w:r>
      <w:r w:rsidR="00644CD5">
        <w:t>.</w:t>
      </w:r>
      <w:r>
        <w:t>193*T(v37</w:t>
      </w:r>
      <w:r w:rsidR="00644CD5">
        <w:t>.</w:t>
      </w:r>
      <w:r>
        <w:t>u3) -0</w:t>
      </w:r>
      <w:r w:rsidR="00644CD5">
        <w:t>.</w:t>
      </w:r>
      <w:r>
        <w:t>436*T(v17</w:t>
      </w:r>
      <w:r w:rsidR="00644CD5">
        <w:t>.</w:t>
      </w:r>
      <w:r>
        <w:t>u7) -0</w:t>
      </w:r>
      <w:r w:rsidR="00644CD5">
        <w:t>.</w:t>
      </w:r>
      <w:r>
        <w:t>231*T(v5</w:t>
      </w:r>
      <w:r w:rsidR="00644CD5">
        <w:t>.</w:t>
      </w:r>
      <w:r>
        <w:t>u14) + 0</w:t>
      </w:r>
      <w:r w:rsidR="00644CD5">
        <w:t>.</w:t>
      </w:r>
      <w:r>
        <w:t>243*T(v5</w:t>
      </w:r>
      <w:r w:rsidR="00644CD5">
        <w:t>.</w:t>
      </w:r>
      <w:r>
        <w:t>u25) + 0</w:t>
      </w:r>
      <w:r w:rsidR="00644CD5">
        <w:t>.</w:t>
      </w:r>
      <w:r>
        <w:t>191*T(v30</w:t>
      </w:r>
      <w:r w:rsidR="00644CD5">
        <w:t>.</w:t>
      </w:r>
      <w:r>
        <w:t>u5) + 0</w:t>
      </w:r>
      <w:r w:rsidR="00644CD5">
        <w:t>.</w:t>
      </w:r>
      <w:r>
        <w:t>389*T(v30</w:t>
      </w:r>
      <w:r w:rsidR="00644CD5">
        <w:t>.</w:t>
      </w:r>
      <w:r>
        <w:t>u3) + 0</w:t>
      </w:r>
      <w:r w:rsidR="00644CD5">
        <w:t>.</w:t>
      </w:r>
      <w:r>
        <w:t>363*T(v18</w:t>
      </w:r>
      <w:r w:rsidR="00644CD5">
        <w:t>.</w:t>
      </w:r>
      <w:r>
        <w:t>u17) -0</w:t>
      </w:r>
      <w:r w:rsidR="00644CD5">
        <w:t>.</w:t>
      </w:r>
      <w:r>
        <w:t>234*T(v35</w:t>
      </w:r>
      <w:r w:rsidR="00644CD5">
        <w:t>.</w:t>
      </w:r>
      <w:r>
        <w:t>u8) -0</w:t>
      </w:r>
      <w:r w:rsidR="00644CD5">
        <w:t>.</w:t>
      </w:r>
      <w:r>
        <w:t>285*T(v2</w:t>
      </w:r>
      <w:r w:rsidR="00644CD5">
        <w:t>.</w:t>
      </w:r>
      <w:r>
        <w:t>u22) + 0</w:t>
      </w:r>
      <w:r w:rsidR="00644CD5">
        <w:t>.</w:t>
      </w:r>
      <w:r>
        <w:t>2*T(u29) -0</w:t>
      </w:r>
      <w:r w:rsidR="00644CD5">
        <w:t>.</w:t>
      </w:r>
      <w:r>
        <w:t>377*T(v30</w:t>
      </w:r>
      <w:r w:rsidR="00644CD5">
        <w:t>.</w:t>
      </w:r>
      <w:r>
        <w:t>u1) + 0</w:t>
      </w:r>
      <w:r w:rsidR="00644CD5">
        <w:t>.</w:t>
      </w:r>
      <w:r>
        <w:t>181*T(v1</w:t>
      </w:r>
      <w:r w:rsidR="00644CD5">
        <w:t>.</w:t>
      </w:r>
      <w:r>
        <w:t>u26) + 0</w:t>
      </w:r>
      <w:r w:rsidR="00644CD5">
        <w:t>.</w:t>
      </w:r>
      <w:r>
        <w:t>279*T(v36</w:t>
      </w:r>
      <w:r w:rsidR="00644CD5">
        <w:t>.</w:t>
      </w:r>
      <w:r>
        <w:t>u2) + 0</w:t>
      </w:r>
      <w:r w:rsidR="00644CD5">
        <w:t>.</w:t>
      </w:r>
      <w:r>
        <w:t>417*T(v19</w:t>
      </w:r>
      <w:r w:rsidR="00644CD5">
        <w:t>.</w:t>
      </w:r>
      <w:r>
        <w:t>u5) + 0</w:t>
      </w:r>
      <w:r w:rsidR="00644CD5">
        <w:t>.</w:t>
      </w:r>
      <w:r>
        <w:t>244*T(v33</w:t>
      </w:r>
      <w:r w:rsidR="00644CD5">
        <w:t>.</w:t>
      </w:r>
      <w:r>
        <w:t>u3) + 0</w:t>
      </w:r>
      <w:r w:rsidR="00644CD5">
        <w:t>.</w:t>
      </w:r>
      <w:r>
        <w:t>156*T(v15</w:t>
      </w:r>
      <w:r w:rsidR="00644CD5">
        <w:t>.</w:t>
      </w:r>
      <w:r>
        <w:t>u21) -0</w:t>
      </w:r>
      <w:r w:rsidR="00644CD5">
        <w:t>.</w:t>
      </w:r>
      <w:r>
        <w:t>347*T(v20</w:t>
      </w:r>
      <w:r w:rsidR="00644CD5">
        <w:t>.</w:t>
      </w:r>
      <w:r>
        <w:t>u16) -0</w:t>
      </w:r>
      <w:r w:rsidR="00644CD5">
        <w:t>.</w:t>
      </w:r>
      <w:r>
        <w:t>351*T(v12</w:t>
      </w:r>
      <w:r w:rsidR="00644CD5">
        <w:t>.</w:t>
      </w:r>
      <w:r>
        <w:t>u15) -0</w:t>
      </w:r>
      <w:r w:rsidR="00644CD5">
        <w:t>.</w:t>
      </w:r>
      <w:r>
        <w:t>307*T(v35</w:t>
      </w:r>
      <w:r w:rsidR="00644CD5">
        <w:t>.</w:t>
      </w:r>
      <w:r>
        <w:t>u4) + 0</w:t>
      </w:r>
      <w:r w:rsidR="00644CD5">
        <w:t>.</w:t>
      </w:r>
      <w:r>
        <w:t>27*T(v9</w:t>
      </w:r>
      <w:r w:rsidR="00644CD5">
        <w:t>.</w:t>
      </w:r>
      <w:r>
        <w:t>u15) + 0</w:t>
      </w:r>
      <w:r w:rsidR="00644CD5">
        <w:t>.</w:t>
      </w:r>
      <w:r>
        <w:t>424*T(v11</w:t>
      </w:r>
      <w:r w:rsidR="00644CD5">
        <w:t>.</w:t>
      </w:r>
      <w:r>
        <w:t>u12) + 0</w:t>
      </w:r>
      <w:r w:rsidR="00644CD5">
        <w:t>.</w:t>
      </w:r>
      <w:r>
        <w:t>338*T(v25</w:t>
      </w:r>
      <w:r w:rsidR="00644CD5">
        <w:t>.</w:t>
      </w:r>
      <w:r>
        <w:t>u16) + 0</w:t>
      </w:r>
      <w:r w:rsidR="00644CD5">
        <w:t>.</w:t>
      </w:r>
      <w:r>
        <w:t>304*T(v17</w:t>
      </w:r>
      <w:r w:rsidR="00644CD5">
        <w:t>.</w:t>
      </w:r>
      <w:r>
        <w:t>u19) + 0</w:t>
      </w:r>
      <w:r w:rsidR="00644CD5">
        <w:t>.</w:t>
      </w:r>
      <w:r>
        <w:t>219*T(v4</w:t>
      </w:r>
      <w:r w:rsidR="00644CD5">
        <w:t>.</w:t>
      </w:r>
      <w:r>
        <w:t>u31) + 0</w:t>
      </w:r>
      <w:r w:rsidR="00644CD5">
        <w:t>.</w:t>
      </w:r>
      <w:r>
        <w:t>191*T(v9</w:t>
      </w:r>
      <w:r w:rsidR="00644CD5">
        <w:t>.</w:t>
      </w:r>
      <w:r>
        <w:t>u34) + 0</w:t>
      </w:r>
      <w:r w:rsidR="00644CD5">
        <w:t>.</w:t>
      </w:r>
      <w:r>
        <w:t>17*T(v10</w:t>
      </w:r>
      <w:r w:rsidR="00644CD5">
        <w:t>.</w:t>
      </w:r>
      <w:r>
        <w:t>u3) -0</w:t>
      </w:r>
      <w:r w:rsidR="00644CD5">
        <w:t>.</w:t>
      </w:r>
      <w:r>
        <w:t>103*T(u10) -0</w:t>
      </w:r>
      <w:r w:rsidR="00644CD5">
        <w:t>.</w:t>
      </w:r>
      <w:r>
        <w:t>224*T(v16</w:t>
      </w:r>
      <w:r w:rsidR="00644CD5">
        <w:t>.</w:t>
      </w:r>
      <w:r>
        <w:t>u7) + 0</w:t>
      </w:r>
      <w:r w:rsidR="00644CD5">
        <w:t>.</w:t>
      </w:r>
      <w:r>
        <w:t>201*T(v17</w:t>
      </w:r>
      <w:r w:rsidR="00644CD5">
        <w:t>.</w:t>
      </w:r>
      <w:r>
        <w:t>u2) + 0</w:t>
      </w:r>
      <w:r w:rsidR="00644CD5">
        <w:t>.</w:t>
      </w:r>
      <w:r>
        <w:t>11*T(v12) + 0</w:t>
      </w:r>
      <w:r w:rsidR="00644CD5">
        <w:t>.</w:t>
      </w:r>
      <w:r>
        <w:t>31*T(v30</w:t>
      </w:r>
      <w:r w:rsidR="00644CD5">
        <w:t>.</w:t>
      </w:r>
      <w:r>
        <w:t>u4) + 0</w:t>
      </w:r>
      <w:r w:rsidR="00644CD5">
        <w:t>.</w:t>
      </w:r>
      <w:r>
        <w:t>232*T(v11</w:t>
      </w:r>
      <w:r w:rsidR="00644CD5">
        <w:t>.</w:t>
      </w:r>
      <w:r>
        <w:t>u10) + 0</w:t>
      </w:r>
      <w:r w:rsidR="00644CD5">
        <w:t>.</w:t>
      </w:r>
      <w:r>
        <w:t>172*T(v38) -0</w:t>
      </w:r>
      <w:r w:rsidR="00644CD5">
        <w:t>.</w:t>
      </w:r>
      <w:r>
        <w:t>314*T(u4) + 0</w:t>
      </w:r>
      <w:r w:rsidR="00644CD5">
        <w:t>.</w:t>
      </w:r>
      <w:r>
        <w:t>215*T(v2</w:t>
      </w:r>
      <w:r w:rsidR="00644CD5">
        <w:t>.</w:t>
      </w:r>
      <w:r>
        <w:t>u10) + 0</w:t>
      </w:r>
      <w:r w:rsidR="00644CD5">
        <w:t>.</w:t>
      </w:r>
      <w:r>
        <w:t>142*T(v14</w:t>
      </w:r>
      <w:r w:rsidR="00644CD5">
        <w:t>.</w:t>
      </w:r>
      <w:r>
        <w:t>u18) + 0</w:t>
      </w:r>
      <w:r w:rsidR="00644CD5">
        <w:t>.</w:t>
      </w:r>
      <w:r>
        <w:t>318*T(v12</w:t>
      </w:r>
      <w:r w:rsidR="00644CD5">
        <w:t>.</w:t>
      </w:r>
      <w:r>
        <w:t>u10) -0</w:t>
      </w:r>
      <w:r w:rsidR="00644CD5">
        <w:t>.</w:t>
      </w:r>
      <w:r>
        <w:t>262*T(v1</w:t>
      </w:r>
      <w:r w:rsidR="00644CD5">
        <w:t>.</w:t>
      </w:r>
      <w:r>
        <w:t>u25) + 0</w:t>
      </w:r>
      <w:r w:rsidR="00644CD5">
        <w:t>.</w:t>
      </w:r>
      <w:r>
        <w:t>118*T(v37) -0</w:t>
      </w:r>
      <w:r w:rsidR="00644CD5">
        <w:t>.</w:t>
      </w:r>
      <w:r>
        <w:t>22*T(v11</w:t>
      </w:r>
      <w:r w:rsidR="00644CD5">
        <w:t>.</w:t>
      </w:r>
      <w:r>
        <w:t>u23) + 0</w:t>
      </w:r>
      <w:r w:rsidR="00644CD5">
        <w:t>.</w:t>
      </w:r>
      <w:r>
        <w:t>199*T(v4</w:t>
      </w:r>
      <w:r w:rsidR="00644CD5">
        <w:t>.</w:t>
      </w:r>
      <w:r>
        <w:t>u15) -0</w:t>
      </w:r>
      <w:r w:rsidR="00644CD5">
        <w:t>.</w:t>
      </w:r>
      <w:r>
        <w:t>341*T(v9</w:t>
      </w:r>
      <w:r w:rsidR="00644CD5">
        <w:t>.</w:t>
      </w:r>
      <w:r>
        <w:t>u6) -0</w:t>
      </w:r>
      <w:r w:rsidR="00644CD5">
        <w:t>.</w:t>
      </w:r>
      <w:r>
        <w:t>258*T(v11</w:t>
      </w:r>
      <w:r w:rsidR="00644CD5">
        <w:t>.</w:t>
      </w:r>
      <w:r>
        <w:t>u17) -0</w:t>
      </w:r>
      <w:r w:rsidR="00644CD5">
        <w:t>.</w:t>
      </w:r>
      <w:r>
        <w:t>221*T(v10</w:t>
      </w:r>
      <w:r w:rsidR="00644CD5">
        <w:t>.</w:t>
      </w:r>
      <w:r>
        <w:t>u5) + 0</w:t>
      </w:r>
      <w:r w:rsidR="00644CD5">
        <w:t>.</w:t>
      </w:r>
      <w:r>
        <w:t>298*T(v4</w:t>
      </w:r>
      <w:r w:rsidR="00644CD5">
        <w:t>.</w:t>
      </w:r>
      <w:r>
        <w:t>u16) + 0</w:t>
      </w:r>
      <w:r w:rsidR="00644CD5">
        <w:t>.</w:t>
      </w:r>
      <w:r>
        <w:t>237*T(v24</w:t>
      </w:r>
      <w:r w:rsidR="00644CD5">
        <w:t>.</w:t>
      </w:r>
      <w:r>
        <w:t>u4) -0</w:t>
      </w:r>
      <w:r w:rsidR="00644CD5">
        <w:t>.</w:t>
      </w:r>
      <w:r>
        <w:t>219*T(v7</w:t>
      </w:r>
      <w:r w:rsidR="00644CD5">
        <w:t>.</w:t>
      </w:r>
      <w:r>
        <w:t>u30) -0</w:t>
      </w:r>
      <w:r w:rsidR="00644CD5">
        <w:t>.</w:t>
      </w:r>
      <w:r>
        <w:t>232*T(v15</w:t>
      </w:r>
      <w:r w:rsidR="00644CD5">
        <w:t>.</w:t>
      </w:r>
      <w:r>
        <w:t>u24) + 0</w:t>
      </w:r>
      <w:r w:rsidR="00644CD5">
        <w:t>.</w:t>
      </w:r>
      <w:r>
        <w:t>16*T(v31) + 0</w:t>
      </w:r>
      <w:r w:rsidR="00644CD5">
        <w:t>.</w:t>
      </w:r>
      <w:r>
        <w:t>291*T(v3</w:t>
      </w:r>
      <w:r w:rsidR="00644CD5">
        <w:t>.</w:t>
      </w:r>
      <w:r>
        <w:t>u9) + 0</w:t>
      </w:r>
      <w:r w:rsidR="00644CD5">
        <w:t>.</w:t>
      </w:r>
      <w:r>
        <w:t>13*T(v10</w:t>
      </w:r>
      <w:r w:rsidR="00644CD5">
        <w:t>.</w:t>
      </w:r>
      <w:r>
        <w:t>u23) + 0</w:t>
      </w:r>
      <w:r w:rsidR="00644CD5">
        <w:t>.</w:t>
      </w:r>
      <w:r>
        <w:t>274*T(v31</w:t>
      </w:r>
      <w:r w:rsidR="00644CD5">
        <w:t>.</w:t>
      </w:r>
      <w:r>
        <w:t>u1) -0</w:t>
      </w:r>
      <w:r w:rsidR="00644CD5">
        <w:t>.</w:t>
      </w:r>
      <w:r>
        <w:t>174*T(v14</w:t>
      </w:r>
      <w:r w:rsidR="00644CD5">
        <w:t>.</w:t>
      </w:r>
      <w:r>
        <w:t>u26) + 0</w:t>
      </w:r>
      <w:r w:rsidR="00644CD5">
        <w:t>.</w:t>
      </w:r>
      <w:r>
        <w:t>0973*T(v32</w:t>
      </w:r>
      <w:r w:rsidR="00644CD5">
        <w:t>.</w:t>
      </w:r>
      <w:r>
        <w:t>u3) + 0</w:t>
      </w:r>
      <w:r w:rsidR="00644CD5">
        <w:t>.</w:t>
      </w:r>
      <w:r>
        <w:t>214*T(v9) -0</w:t>
      </w:r>
      <w:r w:rsidR="00644CD5">
        <w:t>.</w:t>
      </w:r>
      <w:r>
        <w:t>258*T(v31</w:t>
      </w:r>
      <w:r w:rsidR="00644CD5">
        <w:t>.</w:t>
      </w:r>
      <w:r>
        <w:t>u8) + 0</w:t>
      </w:r>
      <w:r w:rsidR="00644CD5">
        <w:t>.</w:t>
      </w:r>
      <w:r>
        <w:t>105*T(v8</w:t>
      </w:r>
      <w:r w:rsidR="00644CD5">
        <w:t>.</w:t>
      </w:r>
      <w:r>
        <w:t>u14) + 0</w:t>
      </w:r>
      <w:r w:rsidR="00644CD5">
        <w:t>.</w:t>
      </w:r>
      <w:r>
        <w:t>252*T(v21</w:t>
      </w:r>
      <w:r w:rsidR="00644CD5">
        <w:t>.</w:t>
      </w:r>
      <w:r>
        <w:t>u14) + 0</w:t>
      </w:r>
      <w:r w:rsidR="00644CD5">
        <w:t>.</w:t>
      </w:r>
      <w:r>
        <w:t>137*T(v18</w:t>
      </w:r>
      <w:r w:rsidR="00644CD5">
        <w:t>.</w:t>
      </w:r>
      <w:r>
        <w:t>u18) -8</w:t>
      </w:r>
      <w:r w:rsidR="00644CD5">
        <w:t>.</w:t>
      </w:r>
      <w:r>
        <w:t>3*Volume^2 -0</w:t>
      </w:r>
      <w:r w:rsidR="00644CD5">
        <w:t>.</w:t>
      </w:r>
      <w:r>
        <w:t>243*T(v10</w:t>
      </w:r>
      <w:r w:rsidR="00644CD5">
        <w:t>.</w:t>
      </w:r>
      <w:r>
        <w:t>u20) + 0</w:t>
      </w:r>
      <w:r w:rsidR="00644CD5">
        <w:t>.</w:t>
      </w:r>
      <w:r>
        <w:t>227*T(v8</w:t>
      </w:r>
      <w:r w:rsidR="00644CD5">
        <w:t>.</w:t>
      </w:r>
      <w:r>
        <w:t>u32) -0</w:t>
      </w:r>
      <w:r w:rsidR="00644CD5">
        <w:t>.</w:t>
      </w:r>
      <w:r>
        <w:t>178*T(v3</w:t>
      </w:r>
      <w:r w:rsidR="00644CD5">
        <w:t>.</w:t>
      </w:r>
      <w:r>
        <w:t>u28) -0</w:t>
      </w:r>
      <w:r w:rsidR="00644CD5">
        <w:t>.</w:t>
      </w:r>
      <w:r>
        <w:t>13*T(v6</w:t>
      </w:r>
      <w:r w:rsidR="00644CD5">
        <w:t>.</w:t>
      </w:r>
      <w:r>
        <w:t>u7) -0</w:t>
      </w:r>
      <w:r w:rsidR="00644CD5">
        <w:t>.</w:t>
      </w:r>
      <w:r>
        <w:t>157*T(v3</w:t>
      </w:r>
      <w:r w:rsidR="00644CD5">
        <w:t>.</w:t>
      </w:r>
      <w:r>
        <w:t>u40) + 0</w:t>
      </w:r>
      <w:r w:rsidR="00644CD5">
        <w:t>.</w:t>
      </w:r>
      <w:r>
        <w:t>187*T(v14</w:t>
      </w:r>
      <w:r w:rsidR="00644CD5">
        <w:t>.</w:t>
      </w:r>
      <w:r>
        <w:t>u8) -0</w:t>
      </w:r>
      <w:r w:rsidR="00644CD5">
        <w:t>.</w:t>
      </w:r>
      <w:r>
        <w:t>273*T(v17</w:t>
      </w:r>
      <w:r w:rsidR="00644CD5">
        <w:t>.</w:t>
      </w:r>
      <w:r>
        <w:t>u6) -0</w:t>
      </w:r>
      <w:r w:rsidR="00644CD5">
        <w:t>.</w:t>
      </w:r>
      <w:r>
        <w:t>242*T(v1</w:t>
      </w:r>
      <w:r w:rsidR="00644CD5">
        <w:t>.</w:t>
      </w:r>
      <w:r>
        <w:t>u19) -0</w:t>
      </w:r>
      <w:r w:rsidR="00644CD5">
        <w:t>.</w:t>
      </w:r>
      <w:r>
        <w:t>224*T(v17</w:t>
      </w:r>
      <w:r w:rsidR="00644CD5">
        <w:t>.</w:t>
      </w:r>
      <w:r>
        <w:t>u8) + 0</w:t>
      </w:r>
      <w:r w:rsidR="00644CD5">
        <w:t>.</w:t>
      </w:r>
      <w:r>
        <w:t>204*T(v4</w:t>
      </w:r>
      <w:r w:rsidR="00644CD5">
        <w:t>.</w:t>
      </w:r>
      <w:r>
        <w:t>u21) + 0</w:t>
      </w:r>
      <w:r w:rsidR="00644CD5">
        <w:t>.</w:t>
      </w:r>
      <w:r>
        <w:t>0905*NumPositive + 0</w:t>
      </w:r>
      <w:r w:rsidR="00644CD5">
        <w:t>.</w:t>
      </w:r>
      <w:r>
        <w:t>299*T(v8</w:t>
      </w:r>
      <w:r w:rsidR="00644CD5">
        <w:t>.</w:t>
      </w:r>
      <w:r>
        <w:t>u5) + 0</w:t>
      </w:r>
      <w:r w:rsidR="00644CD5">
        <w:t>.</w:t>
      </w:r>
      <w:r>
        <w:t>132*T(v30</w:t>
      </w:r>
      <w:r w:rsidR="00644CD5">
        <w:t>.</w:t>
      </w:r>
      <w:r>
        <w:t>u7) -0</w:t>
      </w:r>
      <w:r w:rsidR="00644CD5">
        <w:t>.</w:t>
      </w:r>
      <w:r>
        <w:t>297*T(v1</w:t>
      </w:r>
      <w:r w:rsidR="00644CD5">
        <w:t>.</w:t>
      </w:r>
      <w:r>
        <w:t>u2) + 0</w:t>
      </w:r>
      <w:r w:rsidR="00644CD5">
        <w:t>.</w:t>
      </w:r>
      <w:r>
        <w:t>202*T(v8</w:t>
      </w:r>
      <w:r w:rsidR="00644CD5">
        <w:t>.</w:t>
      </w:r>
      <w:r>
        <w:t>u9) + 0</w:t>
      </w:r>
      <w:r w:rsidR="00644CD5">
        <w:t>.</w:t>
      </w:r>
      <w:r>
        <w:t>111*T(u24) + 0</w:t>
      </w:r>
      <w:r w:rsidR="00644CD5">
        <w:t>.</w:t>
      </w:r>
      <w:r>
        <w:t>134*T(v15</w:t>
      </w:r>
      <w:r w:rsidR="00644CD5">
        <w:t>.</w:t>
      </w:r>
      <w:r>
        <w:t>u9) + 0</w:t>
      </w:r>
      <w:r w:rsidR="00644CD5">
        <w:t>.</w:t>
      </w:r>
      <w:r>
        <w:t>151*T(v5) -0</w:t>
      </w:r>
      <w:r w:rsidR="00644CD5">
        <w:t>.</w:t>
      </w:r>
      <w:r>
        <w:t>168*T(v13</w:t>
      </w:r>
      <w:r w:rsidR="00644CD5">
        <w:t>.</w:t>
      </w:r>
      <w:r>
        <w:t>u29) -0</w:t>
      </w:r>
      <w:r w:rsidR="00644CD5">
        <w:t>.</w:t>
      </w:r>
      <w:r>
        <w:t>201*T(v5</w:t>
      </w:r>
      <w:r w:rsidR="00644CD5">
        <w:t>.</w:t>
      </w:r>
      <w:r>
        <w:t>u37) + 0</w:t>
      </w:r>
      <w:r w:rsidR="00644CD5">
        <w:t>.</w:t>
      </w:r>
      <w:r>
        <w:t>191*T(v23</w:t>
      </w:r>
      <w:r w:rsidR="00644CD5">
        <w:t>.</w:t>
      </w:r>
      <w:r>
        <w:t>u12) -0</w:t>
      </w:r>
      <w:r w:rsidR="00644CD5">
        <w:t>.</w:t>
      </w:r>
      <w:r>
        <w:t>18*T(v4</w:t>
      </w:r>
      <w:r w:rsidR="00644CD5">
        <w:t>.</w:t>
      </w:r>
      <w:r>
        <w:t>u10) + 0</w:t>
      </w:r>
      <w:r w:rsidR="00644CD5">
        <w:t>.</w:t>
      </w:r>
      <w:r>
        <w:t>163*T(v17</w:t>
      </w:r>
      <w:r w:rsidR="00644CD5">
        <w:t>.</w:t>
      </w:r>
      <w:r>
        <w:t>u20) + 0</w:t>
      </w:r>
      <w:r w:rsidR="00644CD5">
        <w:t>.</w:t>
      </w:r>
      <w:r>
        <w:t>181*T(u5) + 0</w:t>
      </w:r>
      <w:r w:rsidR="00644CD5">
        <w:t>.</w:t>
      </w:r>
      <w:r>
        <w:t>191*T(v28</w:t>
      </w:r>
      <w:r w:rsidR="00644CD5">
        <w:t>.</w:t>
      </w:r>
      <w:r>
        <w:t>u2) + 0</w:t>
      </w:r>
      <w:r w:rsidR="00644CD5">
        <w:t>.</w:t>
      </w:r>
      <w:r>
        <w:t>116*T(v20</w:t>
      </w:r>
      <w:r w:rsidR="00644CD5">
        <w:t>.</w:t>
      </w:r>
      <w:r>
        <w:t>u13) + 0</w:t>
      </w:r>
      <w:r w:rsidR="00644CD5">
        <w:t>.</w:t>
      </w:r>
      <w:r>
        <w:t>114*T(v21) -0</w:t>
      </w:r>
      <w:r w:rsidR="00644CD5">
        <w:t>.</w:t>
      </w:r>
      <w:r>
        <w:t>116*T(v19</w:t>
      </w:r>
      <w:r w:rsidR="00644CD5">
        <w:t>.</w:t>
      </w:r>
      <w:r>
        <w:t>u12) -0</w:t>
      </w:r>
      <w:r w:rsidR="00644CD5">
        <w:t>.</w:t>
      </w:r>
      <w:r>
        <w:t>149*T(v10</w:t>
      </w:r>
      <w:r w:rsidR="00644CD5">
        <w:t>.</w:t>
      </w:r>
      <w:r>
        <w:t>u17) + 0</w:t>
      </w:r>
      <w:r w:rsidR="00644CD5">
        <w:t>.</w:t>
      </w:r>
      <w:r>
        <w:t>212*T(v40</w:t>
      </w:r>
      <w:r w:rsidR="00644CD5">
        <w:t>.</w:t>
      </w:r>
      <w:r>
        <w:t>u2) -0</w:t>
      </w:r>
      <w:r w:rsidR="00644CD5">
        <w:t>.</w:t>
      </w:r>
      <w:r>
        <w:t>177*T(v4</w:t>
      </w:r>
      <w:r w:rsidR="00644CD5">
        <w:t>.</w:t>
      </w:r>
      <w:r>
        <w:t>u39) + 0</w:t>
      </w:r>
      <w:r w:rsidR="00644CD5">
        <w:t>.</w:t>
      </w:r>
      <w:r>
        <w:t>0679*MW + 0</w:t>
      </w:r>
      <w:r w:rsidR="00644CD5">
        <w:t>.</w:t>
      </w:r>
      <w:r>
        <w:t>202*T(v6</w:t>
      </w:r>
      <w:r w:rsidR="00644CD5">
        <w:t>.</w:t>
      </w:r>
      <w:r>
        <w:t>u11) -0</w:t>
      </w:r>
      <w:r w:rsidR="00644CD5">
        <w:t>.</w:t>
      </w:r>
      <w:r>
        <w:t>213*T(v18</w:t>
      </w:r>
      <w:r w:rsidR="00644CD5">
        <w:t>.</w:t>
      </w:r>
      <w:r>
        <w:t>u5) + 0</w:t>
      </w:r>
      <w:r w:rsidR="00644CD5">
        <w:t>.</w:t>
      </w:r>
      <w:r>
        <w:t>171*T(v16</w:t>
      </w:r>
      <w:r w:rsidR="00644CD5">
        <w:t>.</w:t>
      </w:r>
      <w:r>
        <w:t>u12) -0</w:t>
      </w:r>
      <w:r w:rsidR="00644CD5">
        <w:t>.</w:t>
      </w:r>
      <w:r>
        <w:t>176*T(v7</w:t>
      </w:r>
      <w:r w:rsidR="00644CD5">
        <w:t>.</w:t>
      </w:r>
      <w:r>
        <w:t>u15) + 0</w:t>
      </w:r>
      <w:r w:rsidR="00644CD5">
        <w:t>.</w:t>
      </w:r>
      <w:r>
        <w:t>158*T(v9</w:t>
      </w:r>
      <w:r w:rsidR="00644CD5">
        <w:t>.</w:t>
      </w:r>
      <w:r>
        <w:t>u18) -0</w:t>
      </w:r>
      <w:r w:rsidR="00644CD5">
        <w:t>.</w:t>
      </w:r>
      <w:r>
        <w:t>124*T(v7</w:t>
      </w:r>
      <w:r w:rsidR="00644CD5">
        <w:t>.</w:t>
      </w:r>
      <w:r>
        <w:t>u1) -0</w:t>
      </w:r>
      <w:r w:rsidR="00644CD5">
        <w:t>.</w:t>
      </w:r>
      <w:r>
        <w:t>184*T(v4) + 0</w:t>
      </w:r>
      <w:r w:rsidR="00644CD5">
        <w:t>.</w:t>
      </w:r>
      <w:r>
        <w:t>146*T(v15</w:t>
      </w:r>
      <w:r w:rsidR="00644CD5">
        <w:t>.</w:t>
      </w:r>
      <w:r>
        <w:t>u3) + 0</w:t>
      </w:r>
      <w:r w:rsidR="00644CD5">
        <w:t>.</w:t>
      </w:r>
      <w:r>
        <w:t>19*T(v2</w:t>
      </w:r>
      <w:r w:rsidR="00644CD5">
        <w:t>.</w:t>
      </w:r>
      <w:r>
        <w:t>u18) + 0</w:t>
      </w:r>
      <w:r w:rsidR="00644CD5">
        <w:t>.</w:t>
      </w:r>
      <w:r>
        <w:t>167*T(v25</w:t>
      </w:r>
      <w:r w:rsidR="00644CD5">
        <w:t>.</w:t>
      </w:r>
      <w:r>
        <w:t>u18) -0</w:t>
      </w:r>
      <w:r w:rsidR="00644CD5">
        <w:t>.</w:t>
      </w:r>
      <w:r>
        <w:t>116*T(v4</w:t>
      </w:r>
      <w:r w:rsidR="00644CD5">
        <w:t>.</w:t>
      </w:r>
      <w:r>
        <w:t>u5) + 0</w:t>
      </w:r>
      <w:r w:rsidR="00644CD5">
        <w:t>.</w:t>
      </w:r>
      <w:r>
        <w:t>213*T(v6</w:t>
      </w:r>
      <w:r w:rsidR="00644CD5">
        <w:t>.</w:t>
      </w:r>
      <w:r>
        <w:t>u28) -0</w:t>
      </w:r>
      <w:r w:rsidR="00644CD5">
        <w:t>.</w:t>
      </w:r>
      <w:r>
        <w:t>188*T(v8</w:t>
      </w:r>
      <w:r w:rsidR="00644CD5">
        <w:t>.</w:t>
      </w:r>
      <w:r>
        <w:t>u15) -0</w:t>
      </w:r>
      <w:r w:rsidR="00644CD5">
        <w:t>.</w:t>
      </w:r>
      <w:r>
        <w:t>158*T(v5</w:t>
      </w:r>
      <w:r w:rsidR="00644CD5">
        <w:t>.</w:t>
      </w:r>
      <w:r>
        <w:t>u9) -0</w:t>
      </w:r>
      <w:r w:rsidR="00644CD5">
        <w:t>.</w:t>
      </w:r>
      <w:r>
        <w:t>148*T(v19</w:t>
      </w:r>
      <w:r w:rsidR="00644CD5">
        <w:t>.</w:t>
      </w:r>
      <w:r>
        <w:t>u11) -0</w:t>
      </w:r>
      <w:r w:rsidR="00644CD5">
        <w:t>.</w:t>
      </w:r>
      <w:r>
        <w:t>135*T(v37</w:t>
      </w:r>
      <w:r w:rsidR="00644CD5">
        <w:t>.</w:t>
      </w:r>
      <w:r>
        <w:t>u4) + 0</w:t>
      </w:r>
      <w:r w:rsidR="00644CD5">
        <w:t>.</w:t>
      </w:r>
      <w:r>
        <w:t>194*T(v35</w:t>
      </w:r>
      <w:r w:rsidR="00644CD5">
        <w:t>.</w:t>
      </w:r>
      <w:r>
        <w:t>u3) -0</w:t>
      </w:r>
      <w:r w:rsidR="00644CD5">
        <w:t>.</w:t>
      </w:r>
      <w:r>
        <w:t>188*T(v4</w:t>
      </w:r>
      <w:r w:rsidR="00644CD5">
        <w:t>.</w:t>
      </w:r>
      <w:r>
        <w:t>u14) -0</w:t>
      </w:r>
      <w:r w:rsidR="00644CD5">
        <w:t>.</w:t>
      </w:r>
      <w:r>
        <w:t>217*T(v9</w:t>
      </w:r>
      <w:r w:rsidR="00644CD5">
        <w:t>.</w:t>
      </w:r>
      <w:r>
        <w:t>u9) + 0</w:t>
      </w:r>
      <w:r w:rsidR="00644CD5">
        <w:t>.</w:t>
      </w:r>
      <w:r>
        <w:t>127*T(v19</w:t>
      </w:r>
      <w:r w:rsidR="00644CD5">
        <w:t>.</w:t>
      </w:r>
      <w:r>
        <w:t>u10) -0</w:t>
      </w:r>
      <w:r w:rsidR="00644CD5">
        <w:t>.</w:t>
      </w:r>
      <w:r>
        <w:t>112*T(u25) -0</w:t>
      </w:r>
      <w:r w:rsidR="00644CD5">
        <w:t>.</w:t>
      </w:r>
      <w:r>
        <w:t>227*T(v6</w:t>
      </w:r>
      <w:r w:rsidR="00644CD5">
        <w:t>.</w:t>
      </w:r>
      <w:r>
        <w:t>u3) -0</w:t>
      </w:r>
      <w:r w:rsidR="00644CD5">
        <w:t>.</w:t>
      </w:r>
      <w:r>
        <w:t>2*T(v5</w:t>
      </w:r>
      <w:r w:rsidR="00644CD5">
        <w:t>.</w:t>
      </w:r>
      <w:r>
        <w:t>u2) -0</w:t>
      </w:r>
      <w:r w:rsidR="00644CD5">
        <w:t>.</w:t>
      </w:r>
      <w:r>
        <w:t>16*T(v2</w:t>
      </w:r>
      <w:r w:rsidR="00644CD5">
        <w:t>.</w:t>
      </w:r>
      <w:r>
        <w:t>u9) -0</w:t>
      </w:r>
      <w:r w:rsidR="00644CD5">
        <w:t>.</w:t>
      </w:r>
      <w:r>
        <w:t>162*T(v31</w:t>
      </w:r>
      <w:r w:rsidR="00644CD5">
        <w:t>.</w:t>
      </w:r>
      <w:r>
        <w:t>u12) + 0</w:t>
      </w:r>
      <w:r w:rsidR="00644CD5">
        <w:t>.</w:t>
      </w:r>
      <w:r>
        <w:t>136*T(v18</w:t>
      </w:r>
      <w:r w:rsidR="00644CD5">
        <w:t>.</w:t>
      </w:r>
      <w:r>
        <w:t>u13) + 0</w:t>
      </w:r>
      <w:r w:rsidR="00644CD5">
        <w:t>.</w:t>
      </w:r>
      <w:r>
        <w:t>129*T(v19</w:t>
      </w:r>
      <w:r w:rsidR="00644CD5">
        <w:t>.</w:t>
      </w:r>
      <w:r>
        <w:t>u23) + 0</w:t>
      </w:r>
      <w:r w:rsidR="00644CD5">
        <w:t>.</w:t>
      </w:r>
      <w:r>
        <w:t>14*T(v4</w:t>
      </w:r>
      <w:r w:rsidR="00644CD5">
        <w:t>.</w:t>
      </w:r>
      <w:r>
        <w:t>u28) -0</w:t>
      </w:r>
      <w:r w:rsidR="00644CD5">
        <w:t>.</w:t>
      </w:r>
      <w:r>
        <w:t>104*T(v2</w:t>
      </w:r>
      <w:r w:rsidR="00644CD5">
        <w:t>.</w:t>
      </w:r>
      <w:r>
        <w:t>u41) -0</w:t>
      </w:r>
      <w:r w:rsidR="00644CD5">
        <w:t>.</w:t>
      </w:r>
      <w:r>
        <w:t>148*T(v5</w:t>
      </w:r>
      <w:r w:rsidR="00644CD5">
        <w:t>.</w:t>
      </w:r>
      <w:r>
        <w:t>u4) -0</w:t>
      </w:r>
      <w:r w:rsidR="00644CD5">
        <w:t>.</w:t>
      </w:r>
      <w:r>
        <w:t>138*T(v23</w:t>
      </w:r>
      <w:r w:rsidR="00644CD5">
        <w:t>.</w:t>
      </w:r>
      <w:r>
        <w:t>u2) -0</w:t>
      </w:r>
      <w:r w:rsidR="00644CD5">
        <w:t>.</w:t>
      </w:r>
      <w:r>
        <w:t>0927*T(v3</w:t>
      </w:r>
      <w:r w:rsidR="00644CD5">
        <w:t>.</w:t>
      </w:r>
      <w:r>
        <w:t xml:space="preserve">u13) + </w:t>
      </w:r>
      <w:r>
        <w:lastRenderedPageBreak/>
        <w:t>0</w:t>
      </w:r>
      <w:r w:rsidR="00644CD5">
        <w:t>.</w:t>
      </w:r>
      <w:r>
        <w:t>117*T(v7</w:t>
      </w:r>
      <w:r w:rsidR="00644CD5">
        <w:t>.</w:t>
      </w:r>
      <w:r>
        <w:t>u33) + 0</w:t>
      </w:r>
      <w:r w:rsidR="00644CD5">
        <w:t>.</w:t>
      </w:r>
      <w:r>
        <w:t>153*T(v21</w:t>
      </w:r>
      <w:r w:rsidR="00644CD5">
        <w:t>.</w:t>
      </w:r>
      <w:r>
        <w:t>u8) -0</w:t>
      </w:r>
      <w:r w:rsidR="00644CD5">
        <w:t>.</w:t>
      </w:r>
      <w:r>
        <w:t>11*T(v8</w:t>
      </w:r>
      <w:r w:rsidR="00644CD5">
        <w:t>.</w:t>
      </w:r>
      <w:r>
        <w:t>u30) -0</w:t>
      </w:r>
      <w:r w:rsidR="00644CD5">
        <w:t>.</w:t>
      </w:r>
      <w:r>
        <w:t>129*T(v36</w:t>
      </w:r>
      <w:r w:rsidR="00644CD5">
        <w:t>.</w:t>
      </w:r>
      <w:r>
        <w:t>u3) + 0</w:t>
      </w:r>
      <w:r w:rsidR="00644CD5">
        <w:t>.</w:t>
      </w:r>
      <w:r>
        <w:t>13*T(v37</w:t>
      </w:r>
      <w:r w:rsidR="00644CD5">
        <w:t>.</w:t>
      </w:r>
      <w:r>
        <w:t>u1) -0</w:t>
      </w:r>
      <w:r w:rsidR="00644CD5">
        <w:t>.</w:t>
      </w:r>
      <w:r>
        <w:t>127*T(v13</w:t>
      </w:r>
      <w:r w:rsidR="00644CD5">
        <w:t>.</w:t>
      </w:r>
      <w:r>
        <w:t>u18) -0</w:t>
      </w:r>
      <w:r w:rsidR="00644CD5">
        <w:t>.</w:t>
      </w:r>
      <w:r>
        <w:t>128*T(v8</w:t>
      </w:r>
      <w:r w:rsidR="00644CD5">
        <w:t>.</w:t>
      </w:r>
      <w:r>
        <w:t>u10) -0</w:t>
      </w:r>
      <w:r w:rsidR="00644CD5">
        <w:t>.</w:t>
      </w:r>
      <w:r>
        <w:t>124*T(v16</w:t>
      </w:r>
      <w:r w:rsidR="00644CD5">
        <w:t>.</w:t>
      </w:r>
      <w:r>
        <w:t>u21) + 0</w:t>
      </w:r>
      <w:r w:rsidR="00644CD5">
        <w:t>.</w:t>
      </w:r>
      <w:r>
        <w:t>0837*T(v18</w:t>
      </w:r>
      <w:r w:rsidR="00644CD5">
        <w:t>.</w:t>
      </w:r>
      <w:r>
        <w:t>u19) -0</w:t>
      </w:r>
      <w:r w:rsidR="00644CD5">
        <w:t>.</w:t>
      </w:r>
      <w:r>
        <w:t>12*T(v20</w:t>
      </w:r>
      <w:r w:rsidR="00644CD5">
        <w:t>.</w:t>
      </w:r>
      <w:r>
        <w:t>u19) + 0</w:t>
      </w:r>
      <w:r w:rsidR="00644CD5">
        <w:t>.</w:t>
      </w:r>
      <w:r>
        <w:t>111*T(v12</w:t>
      </w:r>
      <w:r w:rsidR="00644CD5">
        <w:t>.</w:t>
      </w:r>
      <w:r>
        <w:t>u24) -0</w:t>
      </w:r>
      <w:r w:rsidR="00644CD5">
        <w:t>.</w:t>
      </w:r>
      <w:r>
        <w:t>11*T(v32</w:t>
      </w:r>
      <w:r w:rsidR="00644CD5">
        <w:t>.</w:t>
      </w:r>
      <w:r>
        <w:t>u9) -0</w:t>
      </w:r>
      <w:r w:rsidR="00644CD5">
        <w:t>.</w:t>
      </w:r>
      <w:r>
        <w:t>154*T(v14</w:t>
      </w:r>
      <w:r w:rsidR="00644CD5">
        <w:t>.</w:t>
      </w:r>
      <w:r>
        <w:t>u16) + 0</w:t>
      </w:r>
      <w:r w:rsidR="00644CD5">
        <w:t>.</w:t>
      </w:r>
      <w:r>
        <w:t>0963*T(v22</w:t>
      </w:r>
      <w:r w:rsidR="00644CD5">
        <w:t>.</w:t>
      </w:r>
      <w:r>
        <w:t>u5) -0</w:t>
      </w:r>
      <w:r w:rsidR="00644CD5">
        <w:t>.</w:t>
      </w:r>
      <w:r>
        <w:t>124*T(v7</w:t>
      </w:r>
      <w:r w:rsidR="00644CD5">
        <w:t>.</w:t>
      </w:r>
      <w:r>
        <w:t>u8) -0</w:t>
      </w:r>
      <w:r w:rsidR="00644CD5">
        <w:t>.</w:t>
      </w:r>
      <w:r>
        <w:t>115*T(v19</w:t>
      </w:r>
      <w:r w:rsidR="00644CD5">
        <w:t>.</w:t>
      </w:r>
      <w:r>
        <w:t>u16) + 0</w:t>
      </w:r>
      <w:r w:rsidR="00644CD5">
        <w:t>.</w:t>
      </w:r>
      <w:r>
        <w:t>176*v + 0</w:t>
      </w:r>
      <w:r w:rsidR="00644CD5">
        <w:t>.</w:t>
      </w:r>
      <w:r>
        <w:t>138*T(v20</w:t>
      </w:r>
      <w:r w:rsidR="00644CD5">
        <w:t>.</w:t>
      </w:r>
      <w:r>
        <w:t>u10) -0</w:t>
      </w:r>
      <w:r w:rsidR="00644CD5">
        <w:t>.</w:t>
      </w:r>
      <w:r>
        <w:t>099*T(v9</w:t>
      </w:r>
      <w:r w:rsidR="00644CD5">
        <w:t>.</w:t>
      </w:r>
      <w:r>
        <w:t>u30) + 0</w:t>
      </w:r>
      <w:r w:rsidR="00644CD5">
        <w:t>.</w:t>
      </w:r>
      <w:r>
        <w:t>141*T(v4</w:t>
      </w:r>
      <w:r w:rsidR="00644CD5">
        <w:t>.</w:t>
      </w:r>
      <w:r>
        <w:t>u25) + 0</w:t>
      </w:r>
      <w:r w:rsidR="00644CD5">
        <w:t>.</w:t>
      </w:r>
      <w:r>
        <w:t>0942*T(v6</w:t>
      </w:r>
      <w:r w:rsidR="00644CD5">
        <w:t>.</w:t>
      </w:r>
      <w:r>
        <w:t>u27) + 0</w:t>
      </w:r>
      <w:r w:rsidR="00644CD5">
        <w:t>.</w:t>
      </w:r>
      <w:r>
        <w:t>124*T(v15</w:t>
      </w:r>
      <w:r w:rsidR="00644CD5">
        <w:t>.</w:t>
      </w:r>
      <w:r>
        <w:t>u20) + 0</w:t>
      </w:r>
      <w:r w:rsidR="00644CD5">
        <w:t>.</w:t>
      </w:r>
      <w:r>
        <w:t>101*T(v5</w:t>
      </w:r>
      <w:r w:rsidR="00644CD5">
        <w:t>.</w:t>
      </w:r>
      <w:r>
        <w:t>u7) -0</w:t>
      </w:r>
      <w:r w:rsidR="00644CD5">
        <w:t>.</w:t>
      </w:r>
      <w:r>
        <w:t>109*T(v8</w:t>
      </w:r>
      <w:r w:rsidR="00644CD5">
        <w:t>.</w:t>
      </w:r>
      <w:r>
        <w:t>u11) + 0</w:t>
      </w:r>
      <w:r w:rsidR="00644CD5">
        <w:t>.</w:t>
      </w:r>
      <w:r>
        <w:t>105*T(v15</w:t>
      </w:r>
      <w:r w:rsidR="00644CD5">
        <w:t>.</w:t>
      </w:r>
      <w:r>
        <w:t>u12) + 0</w:t>
      </w:r>
      <w:r w:rsidR="00644CD5">
        <w:t>.</w:t>
      </w:r>
      <w:r>
        <w:t>124*T(v15</w:t>
      </w:r>
      <w:r w:rsidR="00644CD5">
        <w:t>.</w:t>
      </w:r>
      <w:r>
        <w:t>u4) -0</w:t>
      </w:r>
      <w:r w:rsidR="00644CD5">
        <w:t>.</w:t>
      </w:r>
      <w:r>
        <w:t>109*T(v14</w:t>
      </w:r>
      <w:r w:rsidR="00644CD5">
        <w:t>.</w:t>
      </w:r>
      <w:r>
        <w:t>u12) + 0</w:t>
      </w:r>
      <w:r w:rsidR="00644CD5">
        <w:t>.</w:t>
      </w:r>
      <w:r>
        <w:t>096*T(u9) -0</w:t>
      </w:r>
      <w:r w:rsidR="00644CD5">
        <w:t>.</w:t>
      </w:r>
      <w:r>
        <w:t>161*T(v6</w:t>
      </w:r>
      <w:r w:rsidR="00644CD5">
        <w:t>.</w:t>
      </w:r>
      <w:r>
        <w:t>u6) + 0</w:t>
      </w:r>
      <w:r w:rsidR="00644CD5">
        <w:t>.</w:t>
      </w:r>
      <w:r>
        <w:t>152*T(v17</w:t>
      </w:r>
      <w:r w:rsidR="00644CD5">
        <w:t>.</w:t>
      </w:r>
      <w:r>
        <w:t>u18) -0</w:t>
      </w:r>
      <w:r w:rsidR="00644CD5">
        <w:t>.</w:t>
      </w:r>
      <w:r>
        <w:t>104*Length^3 + 0</w:t>
      </w:r>
      <w:r w:rsidR="00644CD5">
        <w:t>.</w:t>
      </w:r>
      <w:r>
        <w:t>102*T(v5</w:t>
      </w:r>
      <w:r w:rsidR="00644CD5">
        <w:t>.</w:t>
      </w:r>
      <w:r>
        <w:t>u19) -0</w:t>
      </w:r>
      <w:r w:rsidR="00644CD5">
        <w:t>.</w:t>
      </w:r>
      <w:r>
        <w:t>123*T(v19</w:t>
      </w:r>
      <w:r w:rsidR="00644CD5">
        <w:t>.</w:t>
      </w:r>
      <w:r>
        <w:t>u17) -0</w:t>
      </w:r>
      <w:r w:rsidR="00644CD5">
        <w:t>.</w:t>
      </w:r>
      <w:r>
        <w:t>0764*T(u41) -0</w:t>
      </w:r>
      <w:r w:rsidR="00644CD5">
        <w:t>.</w:t>
      </w:r>
      <w:r>
        <w:t>0968*T(v3</w:t>
      </w:r>
      <w:r w:rsidR="00644CD5">
        <w:t>.</w:t>
      </w:r>
      <w:r>
        <w:t>u34) -0</w:t>
      </w:r>
      <w:r w:rsidR="00644CD5">
        <w:t>.</w:t>
      </w:r>
      <w:r>
        <w:t>0818*T(v36</w:t>
      </w:r>
      <w:r w:rsidR="00644CD5">
        <w:t>.</w:t>
      </w:r>
      <w:r>
        <w:t>u6) -0</w:t>
      </w:r>
      <w:r w:rsidR="00644CD5">
        <w:t>.</w:t>
      </w:r>
      <w:r>
        <w:t>0976*T(v18</w:t>
      </w:r>
      <w:r w:rsidR="00644CD5">
        <w:t>.</w:t>
      </w:r>
      <w:r>
        <w:t>u25) -0</w:t>
      </w:r>
      <w:r w:rsidR="00644CD5">
        <w:t>.</w:t>
      </w:r>
      <w:r>
        <w:t>0981*T(v14</w:t>
      </w:r>
      <w:r w:rsidR="00644CD5">
        <w:t>.</w:t>
      </w:r>
      <w:r>
        <w:t>u24) + 0</w:t>
      </w:r>
      <w:r w:rsidR="00644CD5">
        <w:t>.</w:t>
      </w:r>
      <w:r>
        <w:t>149*T(v2</w:t>
      </w:r>
      <w:r w:rsidR="00644CD5">
        <w:t>.</w:t>
      </w:r>
      <w:r>
        <w:t>u2) -0</w:t>
      </w:r>
      <w:r w:rsidR="00644CD5">
        <w:t>.</w:t>
      </w:r>
      <w:r>
        <w:t>0889*T(v27</w:t>
      </w:r>
      <w:r w:rsidR="00644CD5">
        <w:t>.</w:t>
      </w:r>
      <w:r>
        <w:t>u2) + 0</w:t>
      </w:r>
      <w:r w:rsidR="00644CD5">
        <w:t>.</w:t>
      </w:r>
      <w:r>
        <w:t>117*T(v12</w:t>
      </w:r>
      <w:r w:rsidR="00644CD5">
        <w:t>.</w:t>
      </w:r>
      <w:r>
        <w:t>u1) -0</w:t>
      </w:r>
      <w:r w:rsidR="00644CD5">
        <w:t>.</w:t>
      </w:r>
      <w:r>
        <w:t>111*T(v20</w:t>
      </w:r>
      <w:r w:rsidR="00644CD5">
        <w:t>.</w:t>
      </w:r>
      <w:r>
        <w:t>u3) + 0</w:t>
      </w:r>
      <w:r w:rsidR="00644CD5">
        <w:t>.</w:t>
      </w:r>
      <w:r>
        <w:t>0816*T(v24</w:t>
      </w:r>
      <w:r w:rsidR="00644CD5">
        <w:t>.</w:t>
      </w:r>
      <w:r>
        <w:t>u7) -0</w:t>
      </w:r>
      <w:r w:rsidR="00644CD5">
        <w:t>.</w:t>
      </w:r>
      <w:r>
        <w:t>0996*T(v1</w:t>
      </w:r>
      <w:r w:rsidR="00644CD5">
        <w:t>.</w:t>
      </w:r>
      <w:r>
        <w:t>u29) + 0</w:t>
      </w:r>
      <w:r w:rsidR="00644CD5">
        <w:t>.</w:t>
      </w:r>
      <w:r>
        <w:t>0787*T(v2</w:t>
      </w:r>
      <w:r w:rsidR="00644CD5">
        <w:t>.</w:t>
      </w:r>
      <w:r>
        <w:t>u19) + 0</w:t>
      </w:r>
      <w:r w:rsidR="00644CD5">
        <w:t>.</w:t>
      </w:r>
      <w:r>
        <w:t>0928*T(v7</w:t>
      </w:r>
      <w:r w:rsidR="00644CD5">
        <w:t>.</w:t>
      </w:r>
      <w:r>
        <w:t>u17) -0</w:t>
      </w:r>
      <w:r w:rsidR="00644CD5">
        <w:t>.</w:t>
      </w:r>
      <w:r>
        <w:t>0769*T(v16</w:t>
      </w:r>
      <w:r w:rsidR="00644CD5">
        <w:t>.</w:t>
      </w:r>
      <w:r>
        <w:t>u13) + 0</w:t>
      </w:r>
      <w:r w:rsidR="00644CD5">
        <w:t>.</w:t>
      </w:r>
      <w:r>
        <w:t>0951*T(v3</w:t>
      </w:r>
      <w:r w:rsidR="00644CD5">
        <w:t>.</w:t>
      </w:r>
      <w:r>
        <w:t>u22) + 0</w:t>
      </w:r>
      <w:r w:rsidR="00644CD5">
        <w:t>.</w:t>
      </w:r>
      <w:r>
        <w:t>102*T(v7</w:t>
      </w:r>
      <w:r w:rsidR="00644CD5">
        <w:t>.</w:t>
      </w:r>
      <w:r>
        <w:t>u2) + 0</w:t>
      </w:r>
      <w:r w:rsidR="00644CD5">
        <w:t>.</w:t>
      </w:r>
      <w:r>
        <w:t>0764*T(v29</w:t>
      </w:r>
      <w:r w:rsidR="00644CD5">
        <w:t>.</w:t>
      </w:r>
      <w:r>
        <w:t>u13) + 0</w:t>
      </w:r>
      <w:r w:rsidR="00644CD5">
        <w:t>.</w:t>
      </w:r>
      <w:r>
        <w:t>0722*T(v10</w:t>
      </w:r>
      <w:r w:rsidR="00644CD5">
        <w:t>.</w:t>
      </w:r>
      <w:r>
        <w:t>u26) -0</w:t>
      </w:r>
      <w:r w:rsidR="00644CD5">
        <w:t>.</w:t>
      </w:r>
      <w:r>
        <w:t>0882*T(v12</w:t>
      </w:r>
      <w:r w:rsidR="00644CD5">
        <w:t>.</w:t>
      </w:r>
      <w:r>
        <w:t>u11) + 0</w:t>
      </w:r>
      <w:r w:rsidR="00644CD5">
        <w:t>.</w:t>
      </w:r>
      <w:r>
        <w:t>0892*T(v1</w:t>
      </w:r>
      <w:r w:rsidR="00644CD5">
        <w:t>.</w:t>
      </w:r>
      <w:r>
        <w:t>u37) + 0</w:t>
      </w:r>
      <w:r w:rsidR="00644CD5">
        <w:t>.</w:t>
      </w:r>
      <w:r>
        <w:t>0733*T(v25</w:t>
      </w:r>
      <w:r w:rsidR="00644CD5">
        <w:t>.</w:t>
      </w:r>
      <w:r>
        <w:t>u11) -0</w:t>
      </w:r>
      <w:r w:rsidR="00644CD5">
        <w:t>.</w:t>
      </w:r>
      <w:r>
        <w:t>0743*T(v30</w:t>
      </w:r>
      <w:r w:rsidR="00644CD5">
        <w:t>.</w:t>
      </w:r>
      <w:r>
        <w:t>u13) + 0</w:t>
      </w:r>
      <w:r w:rsidR="00644CD5">
        <w:t>.</w:t>
      </w:r>
      <w:r>
        <w:t>0726*T(v17</w:t>
      </w:r>
      <w:r w:rsidR="00644CD5">
        <w:t>.</w:t>
      </w:r>
      <w:r>
        <w:t>u24) + 0</w:t>
      </w:r>
      <w:r w:rsidR="00644CD5">
        <w:t>.</w:t>
      </w:r>
      <w:r>
        <w:t>072*T(v9</w:t>
      </w:r>
      <w:r w:rsidR="00644CD5">
        <w:t>.</w:t>
      </w:r>
      <w:r>
        <w:t>u21) -0</w:t>
      </w:r>
      <w:r w:rsidR="00644CD5">
        <w:t>.</w:t>
      </w:r>
      <w:r>
        <w:t>0707*T(v23</w:t>
      </w:r>
      <w:r w:rsidR="00644CD5">
        <w:t>.</w:t>
      </w:r>
      <w:r>
        <w:t>u7) -0</w:t>
      </w:r>
      <w:r w:rsidR="00644CD5">
        <w:t>.</w:t>
      </w:r>
      <w:r>
        <w:t>0648*T(v29</w:t>
      </w:r>
      <w:r w:rsidR="00644CD5">
        <w:t>.</w:t>
      </w:r>
      <w:r>
        <w:t>u14) -0</w:t>
      </w:r>
      <w:r w:rsidR="00644CD5">
        <w:t>.</w:t>
      </w:r>
      <w:r>
        <w:t>0617*T(v24</w:t>
      </w:r>
      <w:r w:rsidR="00644CD5">
        <w:t>.</w:t>
      </w:r>
      <w:r>
        <w:t>u3) -0</w:t>
      </w:r>
      <w:r w:rsidR="00644CD5">
        <w:t>.</w:t>
      </w:r>
      <w:r>
        <w:t>0711*T(v15</w:t>
      </w:r>
      <w:r w:rsidR="00644CD5">
        <w:t>.</w:t>
      </w:r>
      <w:r>
        <w:t>u1) + 0</w:t>
      </w:r>
      <w:r w:rsidR="00644CD5">
        <w:t>.</w:t>
      </w:r>
      <w:r>
        <w:t>0654*T(v10</w:t>
      </w:r>
      <w:r w:rsidR="00644CD5">
        <w:t>.</w:t>
      </w:r>
      <w:r>
        <w:t>u6) + 0</w:t>
      </w:r>
      <w:r w:rsidR="00644CD5">
        <w:t>.</w:t>
      </w:r>
      <w:r>
        <w:t>0574*T(v30</w:t>
      </w:r>
      <w:r w:rsidR="00644CD5">
        <w:t>.</w:t>
      </w:r>
      <w:r>
        <w:t>u10) + 0</w:t>
      </w:r>
      <w:r w:rsidR="00644CD5">
        <w:t>.</w:t>
      </w:r>
      <w:r>
        <w:t>0673*T(v18</w:t>
      </w:r>
      <w:r w:rsidR="00644CD5">
        <w:t>.</w:t>
      </w:r>
      <w:r>
        <w:t>u8) -0</w:t>
      </w:r>
      <w:r w:rsidR="00644CD5">
        <w:t>.</w:t>
      </w:r>
      <w:r>
        <w:t>0585*T(v15</w:t>
      </w:r>
      <w:r w:rsidR="00644CD5">
        <w:t>.</w:t>
      </w:r>
      <w:r>
        <w:t>u10) + 0</w:t>
      </w:r>
      <w:r w:rsidR="00644CD5">
        <w:t>.</w:t>
      </w:r>
      <w:r>
        <w:t>0596*T(v18</w:t>
      </w:r>
      <w:r w:rsidR="00644CD5">
        <w:t>.</w:t>
      </w:r>
      <w:r>
        <w:t>u23) + 0</w:t>
      </w:r>
      <w:r w:rsidR="00644CD5">
        <w:t>.</w:t>
      </w:r>
      <w:r>
        <w:t>0662*T(v12</w:t>
      </w:r>
      <w:r w:rsidR="00644CD5">
        <w:t>.</w:t>
      </w:r>
      <w:r>
        <w:t>u22) -0</w:t>
      </w:r>
      <w:r w:rsidR="00644CD5">
        <w:t>.</w:t>
      </w:r>
      <w:r>
        <w:t>0578*T(v25</w:t>
      </w:r>
      <w:r w:rsidR="00644CD5">
        <w:t>.</w:t>
      </w:r>
      <w:r>
        <w:t>u15) + 0</w:t>
      </w:r>
      <w:r w:rsidR="00644CD5">
        <w:t>.</w:t>
      </w:r>
      <w:r>
        <w:t>0626*T(v26</w:t>
      </w:r>
      <w:r w:rsidR="00644CD5">
        <w:t>.</w:t>
      </w:r>
      <w:r>
        <w:t>u8) -0</w:t>
      </w:r>
      <w:r w:rsidR="00644CD5">
        <w:t>.</w:t>
      </w:r>
      <w:r>
        <w:t>0508*T(v14</w:t>
      </w:r>
      <w:r w:rsidR="00644CD5">
        <w:t>.</w:t>
      </w:r>
      <w:r>
        <w:t>u21) + 0</w:t>
      </w:r>
      <w:r w:rsidR="00644CD5">
        <w:t>.</w:t>
      </w:r>
      <w:r>
        <w:t>0553*T(v3</w:t>
      </w:r>
      <w:r w:rsidR="00644CD5">
        <w:t>.</w:t>
      </w:r>
      <w:r>
        <w:t>u23) + 0</w:t>
      </w:r>
      <w:r w:rsidR="00644CD5">
        <w:t>.</w:t>
      </w:r>
      <w:r>
        <w:t>0675*T(v14</w:t>
      </w:r>
      <w:r w:rsidR="00644CD5">
        <w:t>.</w:t>
      </w:r>
      <w:r>
        <w:t>u9) -0</w:t>
      </w:r>
      <w:r w:rsidR="00644CD5">
        <w:t>.</w:t>
      </w:r>
      <w:r>
        <w:t>0518*T(v25</w:t>
      </w:r>
      <w:r w:rsidR="00644CD5">
        <w:t>.</w:t>
      </w:r>
      <w:r>
        <w:t>u9) + 0</w:t>
      </w:r>
      <w:r w:rsidR="00644CD5">
        <w:t>.</w:t>
      </w:r>
      <w:r>
        <w:t>0499*T(v12</w:t>
      </w:r>
      <w:r w:rsidR="00644CD5">
        <w:t>.</w:t>
      </w:r>
      <w:r>
        <w:t>u29) -0</w:t>
      </w:r>
      <w:r w:rsidR="00644CD5">
        <w:t>.</w:t>
      </w:r>
      <w:r>
        <w:t>0452*T(v9</w:t>
      </w:r>
      <w:r w:rsidR="00644CD5">
        <w:t>.</w:t>
      </w:r>
      <w:r>
        <w:t>u19) -0</w:t>
      </w:r>
      <w:r w:rsidR="00644CD5">
        <w:t>.</w:t>
      </w:r>
      <w:r>
        <w:t>0396*T(u26) -0</w:t>
      </w:r>
      <w:r w:rsidR="00644CD5">
        <w:t>.</w:t>
      </w:r>
      <w:r>
        <w:t>0339*T(v28) + 0</w:t>
      </w:r>
      <w:r w:rsidR="00644CD5">
        <w:t>.</w:t>
      </w:r>
      <w:r>
        <w:t>0482*T(v4</w:t>
      </w:r>
      <w:r w:rsidR="00644CD5">
        <w:t>.</w:t>
      </w:r>
      <w:r>
        <w:t>u36) + 0</w:t>
      </w:r>
      <w:r w:rsidR="00644CD5">
        <w:t>.</w:t>
      </w:r>
      <w:r>
        <w:t>052*T(v26</w:t>
      </w:r>
      <w:r w:rsidR="00644CD5">
        <w:t>.</w:t>
      </w:r>
      <w:r>
        <w:t>u16) -0</w:t>
      </w:r>
      <w:r w:rsidR="00644CD5">
        <w:t>.</w:t>
      </w:r>
      <w:r>
        <w:t>0669*T(v6</w:t>
      </w:r>
      <w:r w:rsidR="00644CD5">
        <w:t>.</w:t>
      </w:r>
      <w:r>
        <w:t>u2) + 0</w:t>
      </w:r>
      <w:r w:rsidR="00644CD5">
        <w:t>.</w:t>
      </w:r>
      <w:r>
        <w:t>0515*T(v6</w:t>
      </w:r>
      <w:r w:rsidR="00644CD5">
        <w:t>.</w:t>
      </w:r>
      <w:r>
        <w:t>u14) -0</w:t>
      </w:r>
      <w:r w:rsidR="00644CD5">
        <w:t>.</w:t>
      </w:r>
      <w:r>
        <w:t>0494*T(v15</w:t>
      </w:r>
      <w:r w:rsidR="00644CD5">
        <w:t>.</w:t>
      </w:r>
      <w:r>
        <w:t>u25) -0</w:t>
      </w:r>
      <w:r w:rsidR="00644CD5">
        <w:t>.</w:t>
      </w:r>
      <w:r>
        <w:t>0502*T(v20</w:t>
      </w:r>
      <w:r w:rsidR="00644CD5">
        <w:t>.</w:t>
      </w:r>
      <w:r>
        <w:t>u8) + 0</w:t>
      </w:r>
      <w:r w:rsidR="00644CD5">
        <w:t>.</w:t>
      </w:r>
      <w:r>
        <w:t>0468*T(v14</w:t>
      </w:r>
      <w:r w:rsidR="00644CD5">
        <w:t>.</w:t>
      </w:r>
      <w:r>
        <w:t>u19) -0</w:t>
      </w:r>
      <w:r w:rsidR="00644CD5">
        <w:t>.</w:t>
      </w:r>
      <w:r>
        <w:t>0466*T(v7</w:t>
      </w:r>
      <w:r w:rsidR="00644CD5">
        <w:t>.</w:t>
      </w:r>
      <w:r>
        <w:t>u14) + 0</w:t>
      </w:r>
      <w:r w:rsidR="00644CD5">
        <w:t>.</w:t>
      </w:r>
      <w:r>
        <w:t>0553*T(v5</w:t>
      </w:r>
      <w:r w:rsidR="00644CD5">
        <w:t>.</w:t>
      </w:r>
      <w:r>
        <w:t>u3) + 0</w:t>
      </w:r>
      <w:r w:rsidR="00644CD5">
        <w:t>.</w:t>
      </w:r>
      <w:r>
        <w:t>0417*T(v2</w:t>
      </w:r>
      <w:r w:rsidR="00644CD5">
        <w:t>.</w:t>
      </w:r>
      <w:r>
        <w:t>u34) + 0</w:t>
      </w:r>
      <w:r w:rsidR="00644CD5">
        <w:t>.</w:t>
      </w:r>
      <w:r>
        <w:t>0549*T(v4</w:t>
      </w:r>
      <w:r w:rsidR="00644CD5">
        <w:t>.</w:t>
      </w:r>
      <w:r>
        <w:t>u11) + 0</w:t>
      </w:r>
      <w:r w:rsidR="00644CD5">
        <w:t>.</w:t>
      </w:r>
      <w:r>
        <w:t>0313*T(u12) + 0</w:t>
      </w:r>
      <w:r w:rsidR="00644CD5">
        <w:t>.</w:t>
      </w:r>
      <w:r>
        <w:t>0329*T(v34</w:t>
      </w:r>
      <w:r w:rsidR="00644CD5">
        <w:t>.</w:t>
      </w:r>
      <w:r>
        <w:t>u9) + 0</w:t>
      </w:r>
      <w:r w:rsidR="00644CD5">
        <w:t>.</w:t>
      </w:r>
      <w:r>
        <w:t>0352*T(v25</w:t>
      </w:r>
      <w:r w:rsidR="00644CD5">
        <w:t>.</w:t>
      </w:r>
      <w:r>
        <w:t>u5) + 0</w:t>
      </w:r>
      <w:r w:rsidR="00644CD5">
        <w:t>.</w:t>
      </w:r>
      <w:r>
        <w:t>0333*T(v40</w:t>
      </w:r>
      <w:r w:rsidR="00644CD5">
        <w:t>.</w:t>
      </w:r>
      <w:r>
        <w:t>u1) + 0</w:t>
      </w:r>
      <w:r w:rsidR="00644CD5">
        <w:t>.</w:t>
      </w:r>
      <w:r>
        <w:t>029*T(v8</w:t>
      </w:r>
      <w:r w:rsidR="00644CD5">
        <w:t>.</w:t>
      </w:r>
      <w:r>
        <w:t>u19) + 0</w:t>
      </w:r>
      <w:r w:rsidR="00644CD5">
        <w:t>.</w:t>
      </w:r>
      <w:r>
        <w:t>0276*T(v12</w:t>
      </w:r>
      <w:r w:rsidR="00644CD5">
        <w:t>.</w:t>
      </w:r>
      <w:r>
        <w:t>u18) -0</w:t>
      </w:r>
      <w:r w:rsidR="00644CD5">
        <w:t>.</w:t>
      </w:r>
      <w:r>
        <w:t>0278*T(v3</w:t>
      </w:r>
      <w:r w:rsidR="00644CD5">
        <w:t>.</w:t>
      </w:r>
      <w:r>
        <w:t>u35) -0</w:t>
      </w:r>
      <w:r w:rsidR="00644CD5">
        <w:t>.</w:t>
      </w:r>
      <w:r>
        <w:t>0257*T(v21</w:t>
      </w:r>
      <w:r w:rsidR="00644CD5">
        <w:t>.</w:t>
      </w:r>
      <w:r>
        <w:t>u7) + 0</w:t>
      </w:r>
      <w:r w:rsidR="00644CD5">
        <w:t>.</w:t>
      </w:r>
      <w:r>
        <w:t>0279*T(v19</w:t>
      </w:r>
      <w:r w:rsidR="00644CD5">
        <w:t>.</w:t>
      </w:r>
      <w:r>
        <w:t>u6) + 0</w:t>
      </w:r>
      <w:r w:rsidR="00644CD5">
        <w:t>.</w:t>
      </w:r>
      <w:r>
        <w:t>0224*T(v11</w:t>
      </w:r>
      <w:r w:rsidR="00644CD5">
        <w:t>.</w:t>
      </w:r>
      <w:r>
        <w:t>u25) + 0</w:t>
      </w:r>
      <w:r w:rsidR="00644CD5">
        <w:t>.</w:t>
      </w:r>
      <w:r>
        <w:t>0238*T(v7</w:t>
      </w:r>
      <w:r w:rsidR="00644CD5">
        <w:t>.</w:t>
      </w:r>
      <w:r>
        <w:t>u28) -0</w:t>
      </w:r>
      <w:r w:rsidR="00644CD5">
        <w:t>.</w:t>
      </w:r>
      <w:r>
        <w:t>0237*T(v20</w:t>
      </w:r>
      <w:r w:rsidR="00644CD5">
        <w:t>.</w:t>
      </w:r>
      <w:r>
        <w:t>u5) -0</w:t>
      </w:r>
      <w:r w:rsidR="00644CD5">
        <w:t>.</w:t>
      </w:r>
      <w:r>
        <w:t>0143*T(v30) + 0</w:t>
      </w:r>
      <w:r w:rsidR="00644CD5">
        <w:t>.</w:t>
      </w:r>
      <w:r>
        <w:t>0185*T(v24</w:t>
      </w:r>
      <w:r w:rsidR="00644CD5">
        <w:t>.</w:t>
      </w:r>
      <w:r>
        <w:t>u16) + 0</w:t>
      </w:r>
      <w:r w:rsidR="00644CD5">
        <w:t>.</w:t>
      </w:r>
      <w:r>
        <w:t>0189*T(v27</w:t>
      </w:r>
      <w:r w:rsidR="00644CD5">
        <w:t>.</w:t>
      </w:r>
      <w:r>
        <w:t>u6) -0</w:t>
      </w:r>
      <w:r w:rsidR="00644CD5">
        <w:t>.</w:t>
      </w:r>
      <w:r>
        <w:t>0131*T(u17) + 0</w:t>
      </w:r>
      <w:r w:rsidR="00644CD5">
        <w:t>.</w:t>
      </w:r>
      <w:r>
        <w:t>0195*T(v7</w:t>
      </w:r>
      <w:r w:rsidR="00644CD5">
        <w:t>.</w:t>
      </w:r>
      <w:r>
        <w:t>u34) + 0</w:t>
      </w:r>
      <w:r w:rsidR="00644CD5">
        <w:t>.</w:t>
      </w:r>
      <w:r>
        <w:t>0234*T(v2</w:t>
      </w:r>
      <w:r w:rsidR="00644CD5">
        <w:t>.</w:t>
      </w:r>
      <w:r>
        <w:t>u4) + 0</w:t>
      </w:r>
      <w:r w:rsidR="00644CD5">
        <w:t>.</w:t>
      </w:r>
      <w:r>
        <w:t>0198*T(v18</w:t>
      </w:r>
      <w:r w:rsidR="00644CD5">
        <w:t>.</w:t>
      </w:r>
      <w:r>
        <w:t>u4) + 0</w:t>
      </w:r>
      <w:r w:rsidR="00644CD5">
        <w:t>.</w:t>
      </w:r>
      <w:r>
        <w:t>0203*T(v1</w:t>
      </w:r>
      <w:r w:rsidR="00644CD5">
        <w:t>.</w:t>
      </w:r>
      <w:r>
        <w:t>u28) + 0</w:t>
      </w:r>
      <w:r w:rsidR="00644CD5">
        <w:t>.</w:t>
      </w:r>
      <w:r>
        <w:t>0175*T(v11</w:t>
      </w:r>
      <w:r w:rsidR="00644CD5">
        <w:t>.</w:t>
      </w:r>
      <w:r>
        <w:t>u19) + 0</w:t>
      </w:r>
      <w:r w:rsidR="00644CD5">
        <w:t>.</w:t>
      </w:r>
      <w:r>
        <w:t>0174*T(v9</w:t>
      </w:r>
      <w:r w:rsidR="00644CD5">
        <w:t>.</w:t>
      </w:r>
      <w:r>
        <w:t>u11) + 0</w:t>
      </w:r>
      <w:r w:rsidR="00644CD5">
        <w:t>.</w:t>
      </w:r>
      <w:r>
        <w:t>0211*T(v11</w:t>
      </w:r>
      <w:r w:rsidR="00644CD5">
        <w:t>.</w:t>
      </w:r>
      <w:r>
        <w:t>u2) -0</w:t>
      </w:r>
      <w:r w:rsidR="00644CD5">
        <w:t>.</w:t>
      </w:r>
      <w:r>
        <w:t>0175*T(v15</w:t>
      </w:r>
      <w:r w:rsidR="00644CD5">
        <w:t>.</w:t>
      </w:r>
      <w:r>
        <w:t>u8) -0</w:t>
      </w:r>
      <w:r w:rsidR="00644CD5">
        <w:t>.</w:t>
      </w:r>
      <w:r>
        <w:t>0133*T(v6</w:t>
      </w:r>
      <w:r w:rsidR="00644CD5">
        <w:t>.</w:t>
      </w:r>
      <w:r>
        <w:t>u19) -0</w:t>
      </w:r>
      <w:r w:rsidR="00644CD5">
        <w:t>.</w:t>
      </w:r>
      <w:r>
        <w:t>0126*T(v26</w:t>
      </w:r>
      <w:r w:rsidR="00644CD5">
        <w:t>.</w:t>
      </w:r>
      <w:r>
        <w:t>u14) + 0</w:t>
      </w:r>
      <w:r w:rsidR="00644CD5">
        <w:t>.</w:t>
      </w:r>
      <w:r>
        <w:t>012*T(v20</w:t>
      </w:r>
      <w:r w:rsidR="00644CD5">
        <w:t>.</w:t>
      </w:r>
      <w:r>
        <w:t>u9) -0</w:t>
      </w:r>
      <w:r w:rsidR="00644CD5">
        <w:t>.</w:t>
      </w:r>
      <w:r>
        <w:t>0117*T(v23</w:t>
      </w:r>
      <w:r w:rsidR="00644CD5">
        <w:t>.</w:t>
      </w:r>
      <w:r>
        <w:t>u18) -0</w:t>
      </w:r>
      <w:r w:rsidR="00644CD5">
        <w:t>.</w:t>
      </w:r>
      <w:r>
        <w:t>0122*T(v2</w:t>
      </w:r>
      <w:r w:rsidR="00644CD5">
        <w:t>.</w:t>
      </w:r>
      <w:r>
        <w:t>u23) + 0</w:t>
      </w:r>
      <w:r w:rsidR="00644CD5">
        <w:t>.</w:t>
      </w:r>
      <w:r>
        <w:t>012*T(v33</w:t>
      </w:r>
      <w:r w:rsidR="00644CD5">
        <w:t>.</w:t>
      </w:r>
      <w:r>
        <w:t>u8) + 0</w:t>
      </w:r>
      <w:r w:rsidR="00644CD5">
        <w:t>.</w:t>
      </w:r>
      <w:r>
        <w:t>0101*T(v22</w:t>
      </w:r>
      <w:r w:rsidR="00644CD5">
        <w:t>.</w:t>
      </w:r>
      <w:r>
        <w:t>u20) + 0</w:t>
      </w:r>
      <w:r w:rsidR="00644CD5">
        <w:t>.</w:t>
      </w:r>
      <w:r>
        <w:t>0101*T(v7</w:t>
      </w:r>
      <w:r w:rsidR="00644CD5">
        <w:t>.</w:t>
      </w:r>
      <w:r>
        <w:t>u36) -0</w:t>
      </w:r>
      <w:r w:rsidR="00644CD5">
        <w:t>.</w:t>
      </w:r>
      <w:r>
        <w:t>00983*T(v17</w:t>
      </w:r>
      <w:r w:rsidR="00644CD5">
        <w:t>.</w:t>
      </w:r>
      <w:r>
        <w:t>u13) -0</w:t>
      </w:r>
      <w:r w:rsidR="00644CD5">
        <w:t>.</w:t>
      </w:r>
      <w:r>
        <w:t>0107*T(v1</w:t>
      </w:r>
      <w:r w:rsidR="00644CD5">
        <w:t>.</w:t>
      </w:r>
      <w:r>
        <w:t>u5) + 0</w:t>
      </w:r>
      <w:r w:rsidR="00644CD5">
        <w:t>.</w:t>
      </w:r>
      <w:r>
        <w:t>00535*T(v17) + 0</w:t>
      </w:r>
      <w:r w:rsidR="00644CD5">
        <w:t>.</w:t>
      </w:r>
      <w:r>
        <w:t>00742*T(v3</w:t>
      </w:r>
      <w:r w:rsidR="00644CD5">
        <w:t>.</w:t>
      </w:r>
      <w:r>
        <w:t>u11) + 0</w:t>
      </w:r>
      <w:r w:rsidR="00644CD5">
        <w:t>.</w:t>
      </w:r>
      <w:r>
        <w:t>00415*T(u32) -0</w:t>
      </w:r>
      <w:r w:rsidR="00644CD5">
        <w:t>.</w:t>
      </w:r>
      <w:r>
        <w:t>0062*T(v18</w:t>
      </w:r>
      <w:r w:rsidR="00644CD5">
        <w:t>.</w:t>
      </w:r>
      <w:r>
        <w:t>u6) -0</w:t>
      </w:r>
      <w:r w:rsidR="00644CD5">
        <w:t>.</w:t>
      </w:r>
      <w:r>
        <w:t>00293*T(u34) + 0</w:t>
      </w:r>
      <w:r w:rsidR="00644CD5">
        <w:t>.</w:t>
      </w:r>
      <w:r>
        <w:t>00398*T(v38</w:t>
      </w:r>
      <w:r w:rsidR="00644CD5">
        <w:t>.</w:t>
      </w:r>
      <w:r>
        <w:t>u1) -0</w:t>
      </w:r>
      <w:r w:rsidR="00644CD5">
        <w:t>.</w:t>
      </w:r>
      <w:r>
        <w:t>00316*T(v6</w:t>
      </w:r>
      <w:r w:rsidR="00644CD5">
        <w:t>.</w:t>
      </w:r>
      <w:r>
        <w:t>u35) + 0</w:t>
      </w:r>
      <w:r w:rsidR="00644CD5">
        <w:t>.</w:t>
      </w:r>
      <w:r>
        <w:t>00296*T(v25</w:t>
      </w:r>
      <w:r w:rsidR="00644CD5">
        <w:t>.</w:t>
      </w:r>
      <w:r>
        <w:t>u17) -0</w:t>
      </w:r>
      <w:r w:rsidR="00644CD5">
        <w:t>.</w:t>
      </w:r>
      <w:r>
        <w:t>00295*T(v11</w:t>
      </w:r>
      <w:r w:rsidR="00644CD5">
        <w:t>.</w:t>
      </w:r>
      <w:r>
        <w:t>u22) -0</w:t>
      </w:r>
      <w:r w:rsidR="00644CD5">
        <w:t>.</w:t>
      </w:r>
      <w:r>
        <w:t>00202*T(u13) + 0</w:t>
      </w:r>
      <w:r w:rsidR="00644CD5">
        <w:t>.</w:t>
      </w:r>
      <w:r>
        <w:t>00193*T(v17</w:t>
      </w:r>
      <w:r w:rsidR="00644CD5">
        <w:t>.</w:t>
      </w:r>
      <w:r>
        <w:t>u9) + 0</w:t>
      </w:r>
      <w:r w:rsidR="00644CD5">
        <w:t>.</w:t>
      </w:r>
      <w:r>
        <w:t>0012*T(v7</w:t>
      </w:r>
      <w:r w:rsidR="00644CD5">
        <w:t>.</w:t>
      </w:r>
      <w:r>
        <w:t>u21) + 0</w:t>
      </w:r>
      <w:r w:rsidR="00644CD5">
        <w:t>.</w:t>
      </w:r>
      <w:r>
        <w:t>00112*T(v31</w:t>
      </w:r>
      <w:r w:rsidR="00644CD5">
        <w:t>.</w:t>
      </w:r>
      <w:r>
        <w:t>u6) + 0</w:t>
      </w:r>
      <w:r w:rsidR="00644CD5">
        <w:t>.</w:t>
      </w:r>
      <w:r>
        <w:t>000481*T(v13</w:t>
      </w:r>
      <w:r w:rsidR="00644CD5">
        <w:t>.</w:t>
      </w:r>
      <w:r>
        <w:t>u25) -0</w:t>
      </w:r>
      <w:r w:rsidR="00644CD5">
        <w:t>.</w:t>
      </w:r>
      <w:r>
        <w:t>000366*T(v8</w:t>
      </w:r>
      <w:r w:rsidR="00644CD5">
        <w:t>.</w:t>
      </w:r>
      <w:r>
        <w:t>u31) -0</w:t>
      </w:r>
      <w:r w:rsidR="00644CD5">
        <w:t>.</w:t>
      </w:r>
      <w:r>
        <w:t>000317*T(v13</w:t>
      </w:r>
      <w:r w:rsidR="00644CD5">
        <w:t>.</w:t>
      </w:r>
      <w:r>
        <w:t>u12) -2</w:t>
      </w:r>
      <w:r w:rsidR="00644CD5">
        <w:t>.</w:t>
      </w:r>
      <w:r>
        <w:t>15E-05*T(v10</w:t>
      </w:r>
      <w:r w:rsidR="00644CD5">
        <w:t>.</w:t>
      </w:r>
      <w:r>
        <w:t>u28) + 6</w:t>
      </w:r>
      <w:r w:rsidR="00644CD5">
        <w:t>.</w:t>
      </w:r>
      <w:r>
        <w:t>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0804*NumAromAtoms -0</w:t>
      </w:r>
      <w:r w:rsidR="00644CD5">
        <w:t>.</w:t>
      </w:r>
      <w:r>
        <w:t>035*T(v16) -0</w:t>
      </w:r>
      <w:r w:rsidR="00644CD5">
        <w:t>.</w:t>
      </w:r>
      <w:r>
        <w:t>661*u -0</w:t>
      </w:r>
      <w:r w:rsidR="00644CD5">
        <w:t>.</w:t>
      </w:r>
      <w:r>
        <w:t>205*NumAcceptor + 0</w:t>
      </w:r>
      <w:r w:rsidR="00644CD5">
        <w:t>.</w:t>
      </w:r>
      <w:r>
        <w:t>908*T(v12</w:t>
      </w:r>
      <w:r w:rsidR="00644CD5">
        <w:t>.</w:t>
      </w:r>
      <w:r>
        <w:t>u27) + 25</w:t>
      </w:r>
      <w:r w:rsidR="00644CD5">
        <w:t>.</w:t>
      </w:r>
      <w:r>
        <w:t>7*Volume + 0</w:t>
      </w:r>
      <w:r w:rsidR="00644CD5">
        <w:t>.</w:t>
      </w:r>
      <w:r>
        <w:t>369*T(v12) -0</w:t>
      </w:r>
      <w:r w:rsidR="00644CD5">
        <w:t>.</w:t>
      </w:r>
      <w:r>
        <w:t>609*T(v4</w:t>
      </w:r>
      <w:r w:rsidR="00644CD5">
        <w:t>.</w:t>
      </w:r>
      <w:r>
        <w:t>u2) + 0</w:t>
      </w:r>
      <w:r w:rsidR="00644CD5">
        <w:t>.</w:t>
      </w:r>
      <w:r>
        <w:t>396*T(v12</w:t>
      </w:r>
      <w:r w:rsidR="00644CD5">
        <w:t>.</w:t>
      </w:r>
      <w:r>
        <w:t>u6) + 0</w:t>
      </w:r>
      <w:r w:rsidR="00644CD5">
        <w:t>.</w:t>
      </w:r>
      <w:r>
        <w:t>437*T(v24) + 0</w:t>
      </w:r>
      <w:r w:rsidR="00644CD5">
        <w:t>.</w:t>
      </w:r>
      <w:r>
        <w:t>491*T(v1</w:t>
      </w:r>
      <w:r w:rsidR="00644CD5">
        <w:t>.</w:t>
      </w:r>
      <w:r>
        <w:t>u9) -0</w:t>
      </w:r>
      <w:r w:rsidR="00644CD5">
        <w:t>.</w:t>
      </w:r>
      <w:r>
        <w:t>289*T(v22</w:t>
      </w:r>
      <w:r w:rsidR="00644CD5">
        <w:t>.</w:t>
      </w:r>
      <w:r>
        <w:t>u7) -0</w:t>
      </w:r>
      <w:r w:rsidR="00644CD5">
        <w:t>.</w:t>
      </w:r>
      <w:r>
        <w:t>776*T(v23</w:t>
      </w:r>
      <w:r w:rsidR="00644CD5">
        <w:t>.</w:t>
      </w:r>
      <w:r>
        <w:t>u5) + 0</w:t>
      </w:r>
      <w:r w:rsidR="00644CD5">
        <w:t>.</w:t>
      </w:r>
      <w:r>
        <w:t>175*Lipophilicity^2 -0</w:t>
      </w:r>
      <w:r w:rsidR="00644CD5">
        <w:t>.</w:t>
      </w:r>
      <w:r>
        <w:t>0817*NumNegative + 0</w:t>
      </w:r>
      <w:r w:rsidR="00644CD5">
        <w:t>.</w:t>
      </w:r>
      <w:r>
        <w:t>181*T(v11) + 0</w:t>
      </w:r>
      <w:r w:rsidR="00644CD5">
        <w:t>.</w:t>
      </w:r>
      <w:r>
        <w:t>265*T(v5</w:t>
      </w:r>
      <w:r w:rsidR="00644CD5">
        <w:t>.</w:t>
      </w:r>
      <w:r>
        <w:t>u32) + 0</w:t>
      </w:r>
      <w:r w:rsidR="00644CD5">
        <w:t>.</w:t>
      </w:r>
      <w:r>
        <w:t>53*T(v2</w:t>
      </w:r>
      <w:r w:rsidR="00644CD5">
        <w:t>.</w:t>
      </w:r>
      <w:r>
        <w:t>u3) + 0</w:t>
      </w:r>
      <w:r w:rsidR="00644CD5">
        <w:t>.</w:t>
      </w:r>
      <w:r>
        <w:t>124*NumDonor + 0</w:t>
      </w:r>
      <w:r w:rsidR="00644CD5">
        <w:t>.</w:t>
      </w:r>
      <w:r>
        <w:t>162*T(v4</w:t>
      </w:r>
      <w:r w:rsidR="00644CD5">
        <w:t>.</w:t>
      </w:r>
      <w:r>
        <w:t>u15) + 0</w:t>
      </w:r>
      <w:r w:rsidR="00644CD5">
        <w:t>.</w:t>
      </w:r>
      <w:r>
        <w:t>387*T(v6) -0</w:t>
      </w:r>
      <w:r w:rsidR="00644CD5">
        <w:t>.</w:t>
      </w:r>
      <w:r>
        <w:t>195*T(v4</w:t>
      </w:r>
      <w:r w:rsidR="00644CD5">
        <w:t>.</w:t>
      </w:r>
      <w:r>
        <w:t>u12) -0</w:t>
      </w:r>
      <w:r w:rsidR="00644CD5">
        <w:t>.</w:t>
      </w:r>
      <w:r>
        <w:t>196*T(v10</w:t>
      </w:r>
      <w:r w:rsidR="00644CD5">
        <w:t>.</w:t>
      </w:r>
      <w:r>
        <w:t>u8) + 0</w:t>
      </w:r>
      <w:r w:rsidR="00644CD5">
        <w:t>.</w:t>
      </w:r>
      <w:r>
        <w:t>108*T(v22</w:t>
      </w:r>
      <w:r w:rsidR="00644CD5">
        <w:t>.</w:t>
      </w:r>
      <w:r>
        <w:t>u8) -0</w:t>
      </w:r>
      <w:r w:rsidR="00644CD5">
        <w:t>.</w:t>
      </w:r>
      <w:r>
        <w:t>35*T(v16</w:t>
      </w:r>
      <w:r w:rsidR="00644CD5">
        <w:t>.</w:t>
      </w:r>
      <w:r>
        <w:t>u19) -0</w:t>
      </w:r>
      <w:r w:rsidR="00644CD5">
        <w:t>.</w:t>
      </w:r>
      <w:r>
        <w:t>369*T(v18</w:t>
      </w:r>
      <w:r w:rsidR="00644CD5">
        <w:t>.</w:t>
      </w:r>
      <w:r>
        <w:t>u19) -0</w:t>
      </w:r>
      <w:r w:rsidR="00644CD5">
        <w:t>.</w:t>
      </w:r>
      <w:r>
        <w:t>139*T(v25) + 0</w:t>
      </w:r>
      <w:r w:rsidR="00644CD5">
        <w:t>.</w:t>
      </w:r>
      <w:r>
        <w:t>176*T(v15</w:t>
      </w:r>
      <w:r w:rsidR="00644CD5">
        <w:t>.</w:t>
      </w:r>
      <w:r>
        <w:t>u10) + 0</w:t>
      </w:r>
      <w:r w:rsidR="00644CD5">
        <w:t>.</w:t>
      </w:r>
      <w:r>
        <w:t>152*T(v5</w:t>
      </w:r>
      <w:r w:rsidR="00644CD5">
        <w:t>.</w:t>
      </w:r>
      <w:r>
        <w:t>u23) -0</w:t>
      </w:r>
      <w:r w:rsidR="00644CD5">
        <w:t>.</w:t>
      </w:r>
      <w:r>
        <w:t>297*T(v8</w:t>
      </w:r>
      <w:r w:rsidR="00644CD5">
        <w:t>.</w:t>
      </w:r>
      <w:r>
        <w:t>u17) + 0</w:t>
      </w:r>
      <w:r w:rsidR="00644CD5">
        <w:t>.</w:t>
      </w:r>
      <w:r>
        <w:t>423*T(v10) -0</w:t>
      </w:r>
      <w:r w:rsidR="00644CD5">
        <w:t>.</w:t>
      </w:r>
      <w:r>
        <w:t>442*T(v30) + 0</w:t>
      </w:r>
      <w:r w:rsidR="00644CD5">
        <w:t>.</w:t>
      </w:r>
      <w:r>
        <w:t>134*T(v17</w:t>
      </w:r>
      <w:r w:rsidR="00644CD5">
        <w:t>.</w:t>
      </w:r>
      <w:r>
        <w:t>u10) -0</w:t>
      </w:r>
      <w:r w:rsidR="00644CD5">
        <w:t>.</w:t>
      </w:r>
      <w:r>
        <w:t>333*T(v22</w:t>
      </w:r>
      <w:r w:rsidR="00644CD5">
        <w:t>.</w:t>
      </w:r>
      <w:r>
        <w:t>u20) + 0</w:t>
      </w:r>
      <w:r w:rsidR="00644CD5">
        <w:t>.</w:t>
      </w:r>
      <w:r>
        <w:t>431*T(v8</w:t>
      </w:r>
      <w:r w:rsidR="00644CD5">
        <w:t>.</w:t>
      </w:r>
      <w:r>
        <w:t>u26) -0</w:t>
      </w:r>
      <w:r w:rsidR="00644CD5">
        <w:t>.</w:t>
      </w:r>
      <w:r>
        <w:t>309*T(v31</w:t>
      </w:r>
      <w:r w:rsidR="00644CD5">
        <w:t>.</w:t>
      </w:r>
      <w:r>
        <w:t>u11) -0</w:t>
      </w:r>
      <w:r w:rsidR="00644CD5">
        <w:t>.</w:t>
      </w:r>
      <w:r>
        <w:t>594*T(v22</w:t>
      </w:r>
      <w:r w:rsidR="00644CD5">
        <w:t>.</w:t>
      </w:r>
      <w:r>
        <w:t>u1) -0</w:t>
      </w:r>
      <w:r w:rsidR="00644CD5">
        <w:t>.</w:t>
      </w:r>
      <w:r>
        <w:t>0448*NumHal + 0</w:t>
      </w:r>
      <w:r w:rsidR="00644CD5">
        <w:t>.</w:t>
      </w:r>
      <w:r>
        <w:t>274*T(v8</w:t>
      </w:r>
      <w:r w:rsidR="00644CD5">
        <w:t>.</w:t>
      </w:r>
      <w:r>
        <w:t>u9) -0</w:t>
      </w:r>
      <w:r w:rsidR="00644CD5">
        <w:t>.</w:t>
      </w:r>
      <w:r>
        <w:t>213*T(v31</w:t>
      </w:r>
      <w:r w:rsidR="00644CD5">
        <w:t>.</w:t>
      </w:r>
      <w:r>
        <w:t>u6) -0</w:t>
      </w:r>
      <w:r w:rsidR="00644CD5">
        <w:t>.</w:t>
      </w:r>
      <w:r>
        <w:t>305*T(v14</w:t>
      </w:r>
      <w:r w:rsidR="00644CD5">
        <w:t>.</w:t>
      </w:r>
      <w:r>
        <w:t>u12) -0</w:t>
      </w:r>
      <w:r w:rsidR="00644CD5">
        <w:t>.</w:t>
      </w:r>
      <w:r>
        <w:t>341*T(v7</w:t>
      </w:r>
      <w:r w:rsidR="00644CD5">
        <w:t>.</w:t>
      </w:r>
      <w:r>
        <w:t>u27) + 0</w:t>
      </w:r>
      <w:r w:rsidR="00644CD5">
        <w:t>.</w:t>
      </w:r>
      <w:r>
        <w:t>108*T(v3</w:t>
      </w:r>
      <w:r w:rsidR="00644CD5">
        <w:t>.</w:t>
      </w:r>
      <w:r>
        <w:t>u26) -0</w:t>
      </w:r>
      <w:r w:rsidR="00644CD5">
        <w:t>.</w:t>
      </w:r>
      <w:r>
        <w:t>328*T(u33) -0</w:t>
      </w:r>
      <w:r w:rsidR="00644CD5">
        <w:t>.</w:t>
      </w:r>
      <w:r>
        <w:t>166*T(v5</w:t>
      </w:r>
      <w:r w:rsidR="00644CD5">
        <w:t>.</w:t>
      </w:r>
      <w:r>
        <w:t>u6) + 0</w:t>
      </w:r>
      <w:r w:rsidR="00644CD5">
        <w:t>.</w:t>
      </w:r>
      <w:r>
        <w:t>255*T(v2</w:t>
      </w:r>
      <w:r w:rsidR="00644CD5">
        <w:t>.</w:t>
      </w:r>
      <w:r>
        <w:t>u25) + 17</w:t>
      </w:r>
      <w:r w:rsidR="00644CD5">
        <w:t>.</w:t>
      </w:r>
      <w:r>
        <w:t>2*Lipophilicity + 0</w:t>
      </w:r>
      <w:r w:rsidR="00644CD5">
        <w:t>.</w:t>
      </w:r>
      <w:r>
        <w:t>421*T(v1</w:t>
      </w:r>
      <w:r w:rsidR="00644CD5">
        <w:t>.</w:t>
      </w:r>
      <w:r>
        <w:t>u11) + 0</w:t>
      </w:r>
      <w:r w:rsidR="00644CD5">
        <w:t>.</w:t>
      </w:r>
      <w:r>
        <w:t>311*T(v20</w:t>
      </w:r>
      <w:r w:rsidR="00644CD5">
        <w:t>.</w:t>
      </w:r>
      <w:r>
        <w:t>u13) -0</w:t>
      </w:r>
      <w:r w:rsidR="00644CD5">
        <w:t>.</w:t>
      </w:r>
      <w:r>
        <w:t>194*T(u26) + 0</w:t>
      </w:r>
      <w:r w:rsidR="00644CD5">
        <w:t>.</w:t>
      </w:r>
      <w:r>
        <w:t>24*T(v2</w:t>
      </w:r>
      <w:r w:rsidR="00644CD5">
        <w:t>.</w:t>
      </w:r>
      <w:r>
        <w:t>u23) -0</w:t>
      </w:r>
      <w:r w:rsidR="00644CD5">
        <w:t>.</w:t>
      </w:r>
      <w:r>
        <w:t>524*T(v17</w:t>
      </w:r>
      <w:r w:rsidR="00644CD5">
        <w:t>.</w:t>
      </w:r>
      <w:r>
        <w:t>u15) -0</w:t>
      </w:r>
      <w:r w:rsidR="00644CD5">
        <w:t>.</w:t>
      </w:r>
      <w:r>
        <w:t>38*T(v22</w:t>
      </w:r>
      <w:r w:rsidR="00644CD5">
        <w:t>.</w:t>
      </w:r>
      <w:r>
        <w:t>u2) + 0</w:t>
      </w:r>
      <w:r w:rsidR="00644CD5">
        <w:t>.</w:t>
      </w:r>
      <w:r>
        <w:t>597*T(v1</w:t>
      </w:r>
      <w:r w:rsidR="00644CD5">
        <w:t>.</w:t>
      </w:r>
      <w:r>
        <w:t>u7) + 0</w:t>
      </w:r>
      <w:r w:rsidR="00644CD5">
        <w:t>.</w:t>
      </w:r>
      <w:r>
        <w:t>368*T(v10</w:t>
      </w:r>
      <w:r w:rsidR="00644CD5">
        <w:t>.</w:t>
      </w:r>
      <w:r>
        <w:t>u20) -0</w:t>
      </w:r>
      <w:r w:rsidR="00644CD5">
        <w:t>.</w:t>
      </w:r>
      <w:r>
        <w:t>119*T(v19</w:t>
      </w:r>
      <w:r w:rsidR="00644CD5">
        <w:t>.</w:t>
      </w:r>
      <w:r>
        <w:t>u7) -0</w:t>
      </w:r>
      <w:r w:rsidR="00644CD5">
        <w:t>.</w:t>
      </w:r>
      <w:r>
        <w:t>425*T(v16</w:t>
      </w:r>
      <w:r w:rsidR="00644CD5">
        <w:t>.</w:t>
      </w:r>
      <w:r>
        <w:t>u1) + 0</w:t>
      </w:r>
      <w:r w:rsidR="00644CD5">
        <w:t>.</w:t>
      </w:r>
      <w:r>
        <w:t>241*T(v4</w:t>
      </w:r>
      <w:r w:rsidR="00644CD5">
        <w:t>.</w:t>
      </w:r>
      <w:r>
        <w:t>u11) + 0</w:t>
      </w:r>
      <w:r w:rsidR="00644CD5">
        <w:t>.</w:t>
      </w:r>
      <w:r>
        <w:t>232*T(v36</w:t>
      </w:r>
      <w:r w:rsidR="00644CD5">
        <w:t>.</w:t>
      </w:r>
      <w:r>
        <w:t>u7) + 0</w:t>
      </w:r>
      <w:r w:rsidR="00644CD5">
        <w:t>.</w:t>
      </w:r>
      <w:r>
        <w:t>285*T(v5</w:t>
      </w:r>
      <w:r w:rsidR="00644CD5">
        <w:t>.</w:t>
      </w:r>
      <w:r>
        <w:t>u14) + 0</w:t>
      </w:r>
      <w:r w:rsidR="00644CD5">
        <w:t>.</w:t>
      </w:r>
      <w:r>
        <w:t>413*T(v14</w:t>
      </w:r>
      <w:r w:rsidR="00644CD5">
        <w:t>.</w:t>
      </w:r>
      <w:r>
        <w:t>u27) -0</w:t>
      </w:r>
      <w:r w:rsidR="00644CD5">
        <w:t>.</w:t>
      </w:r>
      <w:r>
        <w:t>337*T(v14</w:t>
      </w:r>
      <w:r w:rsidR="00644CD5">
        <w:t>.</w:t>
      </w:r>
      <w:r>
        <w:t>u24) + 0</w:t>
      </w:r>
      <w:r w:rsidR="00644CD5">
        <w:t>.</w:t>
      </w:r>
      <w:r>
        <w:t>67*T(v1</w:t>
      </w:r>
      <w:r w:rsidR="00644CD5">
        <w:t>.</w:t>
      </w:r>
      <w:r>
        <w:t>u41) + 0</w:t>
      </w:r>
      <w:r w:rsidR="00644CD5">
        <w:t>.</w:t>
      </w:r>
      <w:r>
        <w:t>405*T(v20</w:t>
      </w:r>
      <w:r w:rsidR="00644CD5">
        <w:t>.</w:t>
      </w:r>
      <w:r>
        <w:t>u9) -0</w:t>
      </w:r>
      <w:r w:rsidR="00644CD5">
        <w:t>.</w:t>
      </w:r>
      <w:r>
        <w:t>225*T(v17</w:t>
      </w:r>
      <w:r w:rsidR="00644CD5">
        <w:t>.</w:t>
      </w:r>
      <w:r>
        <w:t>u26) -0</w:t>
      </w:r>
      <w:r w:rsidR="00644CD5">
        <w:t>.</w:t>
      </w:r>
      <w:r>
        <w:t>444*T(v4</w:t>
      </w:r>
      <w:r w:rsidR="00644CD5">
        <w:t>.</w:t>
      </w:r>
      <w:r>
        <w:t>u3) -1</w:t>
      </w:r>
      <w:r w:rsidR="00644CD5">
        <w:t>.</w:t>
      </w:r>
      <w:r>
        <w:t>05*T(v1</w:t>
      </w:r>
      <w:r w:rsidR="00644CD5">
        <w:t>.</w:t>
      </w:r>
      <w:r>
        <w:t>u2) + 0</w:t>
      </w:r>
      <w:r w:rsidR="00644CD5">
        <w:t>.</w:t>
      </w:r>
      <w:r>
        <w:t>299*T(u27) -0</w:t>
      </w:r>
      <w:r w:rsidR="00644CD5">
        <w:t>.</w:t>
      </w:r>
      <w:r>
        <w:t>459*T(v14</w:t>
      </w:r>
      <w:r w:rsidR="00644CD5">
        <w:t>.</w:t>
      </w:r>
      <w:r>
        <w:t>u18) + 0</w:t>
      </w:r>
      <w:r w:rsidR="00644CD5">
        <w:t>.</w:t>
      </w:r>
      <w:r>
        <w:t>374*T(v25</w:t>
      </w:r>
      <w:r w:rsidR="00644CD5">
        <w:t>.</w:t>
      </w:r>
      <w:r>
        <w:t>u11) + 0</w:t>
      </w:r>
      <w:r w:rsidR="00644CD5">
        <w:t>.</w:t>
      </w:r>
      <w:r>
        <w:t>27*T(u9) -0</w:t>
      </w:r>
      <w:r w:rsidR="00644CD5">
        <w:t>.</w:t>
      </w:r>
      <w:r>
        <w:t>211*T(v4</w:t>
      </w:r>
      <w:r w:rsidR="00644CD5">
        <w:t>.</w:t>
      </w:r>
      <w:r>
        <w:t>u5) -0</w:t>
      </w:r>
      <w:r w:rsidR="00644CD5">
        <w:t>.</w:t>
      </w:r>
      <w:r>
        <w:t>212*T(u15) -0</w:t>
      </w:r>
      <w:r w:rsidR="00644CD5">
        <w:t>.</w:t>
      </w:r>
      <w:r>
        <w:t>348*T(v8</w:t>
      </w:r>
      <w:r w:rsidR="00644CD5">
        <w:t>.</w:t>
      </w:r>
      <w:r>
        <w:t>u31) -0</w:t>
      </w:r>
      <w:r w:rsidR="00644CD5">
        <w:t>.</w:t>
      </w:r>
      <w:r>
        <w:t>281*T(v8</w:t>
      </w:r>
      <w:r w:rsidR="00644CD5">
        <w:t>.</w:t>
      </w:r>
      <w:r>
        <w:t>u19) -0</w:t>
      </w:r>
      <w:r w:rsidR="00644CD5">
        <w:t>.</w:t>
      </w:r>
      <w:r>
        <w:t>349*T(v7</w:t>
      </w:r>
      <w:r w:rsidR="00644CD5">
        <w:t>.</w:t>
      </w:r>
      <w:r>
        <w:t>u15) -0</w:t>
      </w:r>
      <w:r w:rsidR="00644CD5">
        <w:t>.</w:t>
      </w:r>
      <w:r>
        <w:t>182*T(v13</w:t>
      </w:r>
      <w:r w:rsidR="00644CD5">
        <w:t>.</w:t>
      </w:r>
      <w:r>
        <w:t>u27) + 0</w:t>
      </w:r>
      <w:r w:rsidR="00644CD5">
        <w:t>.</w:t>
      </w:r>
      <w:r>
        <w:t>248*T(v20</w:t>
      </w:r>
      <w:r w:rsidR="00644CD5">
        <w:t>.</w:t>
      </w:r>
      <w:r>
        <w:t>u11) -0</w:t>
      </w:r>
      <w:r w:rsidR="00644CD5">
        <w:t>.</w:t>
      </w:r>
      <w:r>
        <w:t>0937*T(v17</w:t>
      </w:r>
      <w:r w:rsidR="00644CD5">
        <w:t>.</w:t>
      </w:r>
      <w:r>
        <w:t>u7) -0</w:t>
      </w:r>
      <w:r w:rsidR="00644CD5">
        <w:t>.</w:t>
      </w:r>
      <w:r>
        <w:t>431*T(v2</w:t>
      </w:r>
      <w:r w:rsidR="00644CD5">
        <w:t>.</w:t>
      </w:r>
      <w:r>
        <w:t>u15) + 0</w:t>
      </w:r>
      <w:r w:rsidR="00644CD5">
        <w:t>.</w:t>
      </w:r>
      <w:r>
        <w:t>485*T(v10</w:t>
      </w:r>
      <w:r w:rsidR="00644CD5">
        <w:t>.</w:t>
      </w:r>
      <w:r>
        <w:t>u14) + 0</w:t>
      </w:r>
      <w:r w:rsidR="00644CD5">
        <w:t>.</w:t>
      </w:r>
      <w:r>
        <w:t>35*T(v8</w:t>
      </w:r>
      <w:r w:rsidR="00644CD5">
        <w:t>.</w:t>
      </w:r>
      <w:r>
        <w:t>u12) + 0</w:t>
      </w:r>
      <w:r w:rsidR="00644CD5">
        <w:t>.</w:t>
      </w:r>
      <w:r>
        <w:t>201*T(v12</w:t>
      </w:r>
      <w:r w:rsidR="00644CD5">
        <w:t>.</w:t>
      </w:r>
      <w:r>
        <w:t>u23) + 0</w:t>
      </w:r>
      <w:r w:rsidR="00644CD5">
        <w:t>.</w:t>
      </w:r>
      <w:r>
        <w:t>348*T(v4</w:t>
      </w:r>
      <w:r w:rsidR="00644CD5">
        <w:t>.</w:t>
      </w:r>
      <w:r>
        <w:t>u24) -0</w:t>
      </w:r>
      <w:r w:rsidR="00644CD5">
        <w:t>.</w:t>
      </w:r>
      <w:r>
        <w:t>247*T(v6</w:t>
      </w:r>
      <w:r w:rsidR="00644CD5">
        <w:t>.</w:t>
      </w:r>
      <w:r>
        <w:t>u6) + 0</w:t>
      </w:r>
      <w:r w:rsidR="00644CD5">
        <w:t>.</w:t>
      </w:r>
      <w:r>
        <w:t>247*T(v17) + 0</w:t>
      </w:r>
      <w:r w:rsidR="00644CD5">
        <w:t>.</w:t>
      </w:r>
      <w:r>
        <w:t>357*T(v10</w:t>
      </w:r>
      <w:r w:rsidR="00644CD5">
        <w:t>.</w:t>
      </w:r>
      <w:r>
        <w:t>u12) + 0</w:t>
      </w:r>
      <w:r w:rsidR="00644CD5">
        <w:t>.</w:t>
      </w:r>
      <w:r>
        <w:t>152*T(v19</w:t>
      </w:r>
      <w:r w:rsidR="00644CD5">
        <w:t>.</w:t>
      </w:r>
      <w:r>
        <w:t>u9) -0</w:t>
      </w:r>
      <w:r w:rsidR="00644CD5">
        <w:t>.</w:t>
      </w:r>
      <w:r>
        <w:t>189*T(v6</w:t>
      </w:r>
      <w:r w:rsidR="00644CD5">
        <w:t>.</w:t>
      </w:r>
      <w:r>
        <w:t>u14) -0</w:t>
      </w:r>
      <w:r w:rsidR="00644CD5">
        <w:t>.</w:t>
      </w:r>
      <w:r>
        <w:t>366*T(v16</w:t>
      </w:r>
      <w:r w:rsidR="00644CD5">
        <w:t>.</w:t>
      </w:r>
      <w:r>
        <w:t>u21) -0</w:t>
      </w:r>
      <w:r w:rsidR="00644CD5">
        <w:t>.</w:t>
      </w:r>
      <w:r>
        <w:t>367*T(v19</w:t>
      </w:r>
      <w:r w:rsidR="00644CD5">
        <w:t>.</w:t>
      </w:r>
      <w:r>
        <w:t>u15) -0</w:t>
      </w:r>
      <w:r w:rsidR="00644CD5">
        <w:t>.</w:t>
      </w:r>
      <w:r>
        <w:t>309*T(v10</w:t>
      </w:r>
      <w:r w:rsidR="00644CD5">
        <w:t>.</w:t>
      </w:r>
      <w:r>
        <w:t>u31) + 0</w:t>
      </w:r>
      <w:r w:rsidR="00644CD5">
        <w:t>.</w:t>
      </w:r>
      <w:r>
        <w:t>243*T(v10</w:t>
      </w:r>
      <w:r w:rsidR="00644CD5">
        <w:t>.</w:t>
      </w:r>
      <w:r>
        <w:t>u6) + 0</w:t>
      </w:r>
      <w:r w:rsidR="00644CD5">
        <w:t>.</w:t>
      </w:r>
      <w:r>
        <w:t>227*T(v16</w:t>
      </w:r>
      <w:r w:rsidR="00644CD5">
        <w:t>.</w:t>
      </w:r>
      <w:r>
        <w:t>u13) + 0</w:t>
      </w:r>
      <w:r w:rsidR="00644CD5">
        <w:t>.</w:t>
      </w:r>
      <w:r>
        <w:t>177*T(v35) -0</w:t>
      </w:r>
      <w:r w:rsidR="00644CD5">
        <w:t>.</w:t>
      </w:r>
      <w:r>
        <w:t>223*T(v6</w:t>
      </w:r>
      <w:r w:rsidR="00644CD5">
        <w:t>.</w:t>
      </w:r>
      <w:r>
        <w:t>u25) -0</w:t>
      </w:r>
      <w:r w:rsidR="00644CD5">
        <w:t>.</w:t>
      </w:r>
      <w:r>
        <w:t>131*T(v9</w:t>
      </w:r>
      <w:r w:rsidR="00644CD5">
        <w:t>.</w:t>
      </w:r>
      <w:r>
        <w:t>u10) -0</w:t>
      </w:r>
      <w:r w:rsidR="00644CD5">
        <w:t>.</w:t>
      </w:r>
      <w:r>
        <w:t>316*T(v9</w:t>
      </w:r>
      <w:r w:rsidR="00644CD5">
        <w:t>.</w:t>
      </w:r>
      <w:r>
        <w:t>u33) -0</w:t>
      </w:r>
      <w:r w:rsidR="00644CD5">
        <w:t>.</w:t>
      </w:r>
      <w:r>
        <w:t>294*T(v5</w:t>
      </w:r>
      <w:r w:rsidR="00644CD5">
        <w:t>.</w:t>
      </w:r>
      <w:r>
        <w:t>u38) -0</w:t>
      </w:r>
      <w:r w:rsidR="00644CD5">
        <w:t>.</w:t>
      </w:r>
      <w:r>
        <w:t>271*T(v5</w:t>
      </w:r>
      <w:r w:rsidR="00644CD5">
        <w:t>.</w:t>
      </w:r>
      <w:r>
        <w:t>u37) -0</w:t>
      </w:r>
      <w:r w:rsidR="00644CD5">
        <w:t>.</w:t>
      </w:r>
      <w:r>
        <w:t>327*T(v12</w:t>
      </w:r>
      <w:r w:rsidR="00644CD5">
        <w:t>.</w:t>
      </w:r>
      <w:r>
        <w:t>u18) -0</w:t>
      </w:r>
      <w:r w:rsidR="00644CD5">
        <w:t>.</w:t>
      </w:r>
      <w:r>
        <w:t>252*T(v14</w:t>
      </w:r>
      <w:r w:rsidR="00644CD5">
        <w:t>.</w:t>
      </w:r>
      <w:r>
        <w:t>u20) -18</w:t>
      </w:r>
      <w:r w:rsidR="00644CD5">
        <w:t>.</w:t>
      </w:r>
      <w:r>
        <w:t>1*Volume^2 -0</w:t>
      </w:r>
      <w:r w:rsidR="00644CD5">
        <w:t>.</w:t>
      </w:r>
      <w:r>
        <w:t>35*T(v15</w:t>
      </w:r>
      <w:r w:rsidR="00644CD5">
        <w:t>.</w:t>
      </w:r>
      <w:r>
        <w:t>u18) -0</w:t>
      </w:r>
      <w:r w:rsidR="00644CD5">
        <w:t>.</w:t>
      </w:r>
      <w:r>
        <w:t>218*T(u4) + 0</w:t>
      </w:r>
      <w:r w:rsidR="00644CD5">
        <w:t>.</w:t>
      </w:r>
      <w:r>
        <w:t>226*T(v12</w:t>
      </w:r>
      <w:r w:rsidR="00644CD5">
        <w:t>.</w:t>
      </w:r>
      <w:r>
        <w:t>u31) -0</w:t>
      </w:r>
      <w:r w:rsidR="00644CD5">
        <w:t>.</w:t>
      </w:r>
      <w:r>
        <w:t>208*T(v4) + 0</w:t>
      </w:r>
      <w:r w:rsidR="00644CD5">
        <w:t>.</w:t>
      </w:r>
      <w:r>
        <w:t>363*T(v21</w:t>
      </w:r>
      <w:r w:rsidR="00644CD5">
        <w:t>.</w:t>
      </w:r>
      <w:r>
        <w:t>u9) + 0</w:t>
      </w:r>
      <w:r w:rsidR="00644CD5">
        <w:t>.</w:t>
      </w:r>
      <w:r>
        <w:t>0898*NumPositive -0</w:t>
      </w:r>
      <w:r w:rsidR="00644CD5">
        <w:t>.</w:t>
      </w:r>
      <w:r>
        <w:t>152*T(u37) + 0</w:t>
      </w:r>
      <w:r w:rsidR="00644CD5">
        <w:t>.</w:t>
      </w:r>
      <w:r>
        <w:t>203*T(v2</w:t>
      </w:r>
      <w:r w:rsidR="00644CD5">
        <w:t>.</w:t>
      </w:r>
      <w:r>
        <w:t>u36) -0</w:t>
      </w:r>
      <w:r w:rsidR="00644CD5">
        <w:t>.</w:t>
      </w:r>
      <w:r>
        <w:t>256*T(v9</w:t>
      </w:r>
      <w:r w:rsidR="00644CD5">
        <w:t>.</w:t>
      </w:r>
      <w:r>
        <w:t>u31) -0</w:t>
      </w:r>
      <w:r w:rsidR="00644CD5">
        <w:t>.</w:t>
      </w:r>
      <w:r>
        <w:t>391*T(v12</w:t>
      </w:r>
      <w:r w:rsidR="00644CD5">
        <w:t>.</w:t>
      </w:r>
      <w:r>
        <w:t>u22) + 0</w:t>
      </w:r>
      <w:r w:rsidR="00644CD5">
        <w:t>.</w:t>
      </w:r>
      <w:r>
        <w:t>27*T(v13</w:t>
      </w:r>
      <w:r w:rsidR="00644CD5">
        <w:t>.</w:t>
      </w:r>
      <w:r>
        <w:t>u26) -0</w:t>
      </w:r>
      <w:r w:rsidR="00644CD5">
        <w:t>.</w:t>
      </w:r>
      <w:r>
        <w:t>178*T(v23</w:t>
      </w:r>
      <w:r w:rsidR="00644CD5">
        <w:t>.</w:t>
      </w:r>
      <w:r>
        <w:t>u2) + 0</w:t>
      </w:r>
      <w:r w:rsidR="00644CD5">
        <w:t>.</w:t>
      </w:r>
      <w:r>
        <w:t>313*T(v6</w:t>
      </w:r>
      <w:r w:rsidR="00644CD5">
        <w:t>.</w:t>
      </w:r>
      <w:r>
        <w:t>u30) -0</w:t>
      </w:r>
      <w:r w:rsidR="00644CD5">
        <w:t>.</w:t>
      </w:r>
      <w:r>
        <w:t>234*T(v19</w:t>
      </w:r>
      <w:r w:rsidR="00644CD5">
        <w:t>.</w:t>
      </w:r>
      <w:r>
        <w:t>u3) + 0</w:t>
      </w:r>
      <w:r w:rsidR="00644CD5">
        <w:t>.</w:t>
      </w:r>
      <w:r>
        <w:t>312*T(v12</w:t>
      </w:r>
      <w:r w:rsidR="00644CD5">
        <w:t>.</w:t>
      </w:r>
      <w:r>
        <w:t>u2) + 0</w:t>
      </w:r>
      <w:r w:rsidR="00644CD5">
        <w:t>.</w:t>
      </w:r>
      <w:r>
        <w:t>245*T(v32</w:t>
      </w:r>
      <w:r w:rsidR="00644CD5">
        <w:t>.</w:t>
      </w:r>
      <w:r>
        <w:t>u5) -0</w:t>
      </w:r>
      <w:r w:rsidR="00644CD5">
        <w:t>.</w:t>
      </w:r>
      <w:r>
        <w:t>376*T(v1</w:t>
      </w:r>
      <w:r w:rsidR="00644CD5">
        <w:t>.</w:t>
      </w:r>
      <w:r>
        <w:t>u8) -0</w:t>
      </w:r>
      <w:r w:rsidR="00644CD5">
        <w:t>.</w:t>
      </w:r>
      <w:r>
        <w:t>251*T(u20) + 0</w:t>
      </w:r>
      <w:r w:rsidR="00644CD5">
        <w:t>.</w:t>
      </w:r>
      <w:r>
        <w:t>251*T(v24</w:t>
      </w:r>
      <w:r w:rsidR="00644CD5">
        <w:t>.</w:t>
      </w:r>
      <w:r>
        <w:t>u16) + 0</w:t>
      </w:r>
      <w:r w:rsidR="00644CD5">
        <w:t>.</w:t>
      </w:r>
      <w:r>
        <w:t>356*T(v14</w:t>
      </w:r>
      <w:r w:rsidR="00644CD5">
        <w:t>.</w:t>
      </w:r>
      <w:r>
        <w:t>u5) + 0</w:t>
      </w:r>
      <w:r w:rsidR="00644CD5">
        <w:t>.</w:t>
      </w:r>
      <w:r>
        <w:t>191*T(v22</w:t>
      </w:r>
      <w:r w:rsidR="00644CD5">
        <w:t>.</w:t>
      </w:r>
      <w:r>
        <w:t>u18) -0</w:t>
      </w:r>
      <w:r w:rsidR="00644CD5">
        <w:t>.</w:t>
      </w:r>
      <w:r>
        <w:t>152*T(v12</w:t>
      </w:r>
      <w:r w:rsidR="00644CD5">
        <w:t>.</w:t>
      </w:r>
      <w:r>
        <w:t>u20) -0</w:t>
      </w:r>
      <w:r w:rsidR="00644CD5">
        <w:t>.</w:t>
      </w:r>
      <w:r>
        <w:t>197*T(v7</w:t>
      </w:r>
      <w:r w:rsidR="00644CD5">
        <w:t>.</w:t>
      </w:r>
      <w:r>
        <w:t>u33) + 0</w:t>
      </w:r>
      <w:r w:rsidR="00644CD5">
        <w:t>.</w:t>
      </w:r>
      <w:r>
        <w:t>264*T(v14</w:t>
      </w:r>
      <w:r w:rsidR="00644CD5">
        <w:t>.</w:t>
      </w:r>
      <w:r>
        <w:t>u13) + 0</w:t>
      </w:r>
      <w:r w:rsidR="00644CD5">
        <w:t>.</w:t>
      </w:r>
      <w:r>
        <w:t>224*T(v4</w:t>
      </w:r>
      <w:r w:rsidR="00644CD5">
        <w:t>.</w:t>
      </w:r>
      <w:r>
        <w:t>u1) -0</w:t>
      </w:r>
      <w:r w:rsidR="00644CD5">
        <w:t>.</w:t>
      </w:r>
      <w:r>
        <w:t>189*T(v11</w:t>
      </w:r>
      <w:r w:rsidR="00644CD5">
        <w:t>.</w:t>
      </w:r>
      <w:r>
        <w:t>u21) + 0</w:t>
      </w:r>
      <w:r w:rsidR="00644CD5">
        <w:t>.</w:t>
      </w:r>
      <w:r>
        <w:t>348*T(v12</w:t>
      </w:r>
      <w:r w:rsidR="00644CD5">
        <w:t>.</w:t>
      </w:r>
      <w:r>
        <w:t>u1) -0</w:t>
      </w:r>
      <w:r w:rsidR="00644CD5">
        <w:t>.</w:t>
      </w:r>
      <w:r>
        <w:t>203*T(v27</w:t>
      </w:r>
      <w:r w:rsidR="00644CD5">
        <w:t>.</w:t>
      </w:r>
      <w:r>
        <w:t>u5) + 0</w:t>
      </w:r>
      <w:r w:rsidR="00644CD5">
        <w:t>.</w:t>
      </w:r>
      <w:r>
        <w:t>331*T(v13</w:t>
      </w:r>
      <w:r w:rsidR="00644CD5">
        <w:t>.</w:t>
      </w:r>
      <w:r>
        <w:t>u28) + 0</w:t>
      </w:r>
      <w:r w:rsidR="00644CD5">
        <w:t>.</w:t>
      </w:r>
      <w:r>
        <w:t>213*T(v18</w:t>
      </w:r>
      <w:r w:rsidR="00644CD5">
        <w:t>.</w:t>
      </w:r>
      <w:r>
        <w:t>u6) -0</w:t>
      </w:r>
      <w:r w:rsidR="00644CD5">
        <w:t>.</w:t>
      </w:r>
      <w:r>
        <w:t>253*T(v27</w:t>
      </w:r>
      <w:r w:rsidR="00644CD5">
        <w:t>.</w:t>
      </w:r>
      <w:r>
        <w:t>u3) + 0</w:t>
      </w:r>
      <w:r w:rsidR="00644CD5">
        <w:t>.</w:t>
      </w:r>
      <w:r>
        <w:t>139*T(v2</w:t>
      </w:r>
      <w:r w:rsidR="00644CD5">
        <w:t>.</w:t>
      </w:r>
      <w:r>
        <w:t>u22) + 0</w:t>
      </w:r>
      <w:r w:rsidR="00644CD5">
        <w:t>.</w:t>
      </w:r>
      <w:r>
        <w:t>226*T(v11</w:t>
      </w:r>
      <w:r w:rsidR="00644CD5">
        <w:t>.</w:t>
      </w:r>
      <w:r>
        <w:t>u25) -0</w:t>
      </w:r>
      <w:r w:rsidR="00644CD5">
        <w:t>.</w:t>
      </w:r>
      <w:r>
        <w:t>329*T(v15</w:t>
      </w:r>
      <w:r w:rsidR="00644CD5">
        <w:t>.</w:t>
      </w:r>
      <w:r>
        <w:t>u1) -0</w:t>
      </w:r>
      <w:r w:rsidR="00644CD5">
        <w:t>.</w:t>
      </w:r>
      <w:r>
        <w:t>373*T(v17</w:t>
      </w:r>
      <w:r w:rsidR="00644CD5">
        <w:t>.</w:t>
      </w:r>
      <w:r>
        <w:t>u1) -0</w:t>
      </w:r>
      <w:r w:rsidR="00644CD5">
        <w:t>.</w:t>
      </w:r>
      <w:r>
        <w:t>235*T(v8</w:t>
      </w:r>
      <w:r w:rsidR="00644CD5">
        <w:t>.</w:t>
      </w:r>
      <w:r>
        <w:t>u22) -0</w:t>
      </w:r>
      <w:r w:rsidR="00644CD5">
        <w:t>.</w:t>
      </w:r>
      <w:r>
        <w:t>233*T(v23</w:t>
      </w:r>
      <w:r w:rsidR="00644CD5">
        <w:t>.</w:t>
      </w:r>
      <w:r>
        <w:t>u3) -0</w:t>
      </w:r>
      <w:r w:rsidR="00644CD5">
        <w:t>.</w:t>
      </w:r>
      <w:r>
        <w:t>229*T(v22</w:t>
      </w:r>
      <w:r w:rsidR="00644CD5">
        <w:t>.</w:t>
      </w:r>
      <w:r>
        <w:t>u17) -0</w:t>
      </w:r>
      <w:r w:rsidR="00644CD5">
        <w:t>.</w:t>
      </w:r>
      <w:r>
        <w:t>21*T(v9</w:t>
      </w:r>
      <w:r w:rsidR="00644CD5">
        <w:t>.</w:t>
      </w:r>
      <w:r>
        <w:t>u32) + 0</w:t>
      </w:r>
      <w:r w:rsidR="00644CD5">
        <w:t>.</w:t>
      </w:r>
      <w:r>
        <w:t>207*T(v28</w:t>
      </w:r>
      <w:r w:rsidR="00644CD5">
        <w:t>.</w:t>
      </w:r>
      <w:r>
        <w:t>u6) + 0</w:t>
      </w:r>
      <w:r w:rsidR="00644CD5">
        <w:t>.</w:t>
      </w:r>
      <w:r>
        <w:t>277*T(v26</w:t>
      </w:r>
      <w:r w:rsidR="00644CD5">
        <w:t>.</w:t>
      </w:r>
      <w:r>
        <w:t>u13) + 0</w:t>
      </w:r>
      <w:r w:rsidR="00644CD5">
        <w:t>.</w:t>
      </w:r>
      <w:r>
        <w:t>258*T(v3</w:t>
      </w:r>
      <w:r w:rsidR="00644CD5">
        <w:t>.</w:t>
      </w:r>
      <w:r>
        <w:t>u4) -0</w:t>
      </w:r>
      <w:r w:rsidR="00644CD5">
        <w:t>.</w:t>
      </w:r>
      <w:r>
        <w:t>185*T(v19</w:t>
      </w:r>
      <w:r w:rsidR="00644CD5">
        <w:t>.</w:t>
      </w:r>
      <w:r>
        <w:t>u17) + 0</w:t>
      </w:r>
      <w:r w:rsidR="00644CD5">
        <w:t>.</w:t>
      </w:r>
      <w:r>
        <w:t>257*T(v6</w:t>
      </w:r>
      <w:r w:rsidR="00644CD5">
        <w:t>.</w:t>
      </w:r>
      <w:r>
        <w:t>u28) -0</w:t>
      </w:r>
      <w:r w:rsidR="00644CD5">
        <w:t>.</w:t>
      </w:r>
      <w:r>
        <w:t>285*T(v17</w:t>
      </w:r>
      <w:r w:rsidR="00644CD5">
        <w:t>.</w:t>
      </w:r>
      <w:r>
        <w:t>u14) -0</w:t>
      </w:r>
      <w:r w:rsidR="00644CD5">
        <w:t>.</w:t>
      </w:r>
      <w:r>
        <w:t>231*T(v22</w:t>
      </w:r>
      <w:r w:rsidR="00644CD5">
        <w:t>.</w:t>
      </w:r>
      <w:r>
        <w:t>u11) -0</w:t>
      </w:r>
      <w:r w:rsidR="00644CD5">
        <w:t>.</w:t>
      </w:r>
      <w:r>
        <w:t>217*T(v14</w:t>
      </w:r>
      <w:r w:rsidR="00644CD5">
        <w:t>.</w:t>
      </w:r>
      <w:r>
        <w:t>u10) + 7</w:t>
      </w:r>
      <w:r w:rsidR="00644CD5">
        <w:t>.</w:t>
      </w:r>
      <w:r>
        <w:t>33*Volume^3 + 0</w:t>
      </w:r>
      <w:r w:rsidR="00644CD5">
        <w:t>.</w:t>
      </w:r>
      <w:r>
        <w:t>269*T(v28</w:t>
      </w:r>
      <w:r w:rsidR="00644CD5">
        <w:t>.</w:t>
      </w:r>
      <w:r>
        <w:t>u4) + 0</w:t>
      </w:r>
      <w:r w:rsidR="00644CD5">
        <w:t>.</w:t>
      </w:r>
      <w:r>
        <w:t>201*T(v1</w:t>
      </w:r>
      <w:r w:rsidR="00644CD5">
        <w:t>.</w:t>
      </w:r>
      <w:r>
        <w:t>u36) -0</w:t>
      </w:r>
      <w:r w:rsidR="00644CD5">
        <w:t>.</w:t>
      </w:r>
      <w:r>
        <w:t>211*T(v11</w:t>
      </w:r>
      <w:r w:rsidR="00644CD5">
        <w:t>.</w:t>
      </w:r>
      <w:r>
        <w:t>u22) -0</w:t>
      </w:r>
      <w:r w:rsidR="00644CD5">
        <w:t>.</w:t>
      </w:r>
      <w:r>
        <w:t>287*T(v20</w:t>
      </w:r>
      <w:r w:rsidR="00644CD5">
        <w:t>.</w:t>
      </w:r>
      <w:r>
        <w:t>u6) + 0</w:t>
      </w:r>
      <w:r w:rsidR="00644CD5">
        <w:t>.</w:t>
      </w:r>
      <w:r>
        <w:t>234*T(v9</w:t>
      </w:r>
      <w:r w:rsidR="00644CD5">
        <w:t>.</w:t>
      </w:r>
      <w:r>
        <w:t>u25) + 0</w:t>
      </w:r>
      <w:r w:rsidR="00644CD5">
        <w:t>.</w:t>
      </w:r>
      <w:r>
        <w:t>232*T(v5</w:t>
      </w:r>
      <w:r w:rsidR="00644CD5">
        <w:t>.</w:t>
      </w:r>
      <w:r>
        <w:t>u25) -</w:t>
      </w:r>
      <w:r>
        <w:lastRenderedPageBreak/>
        <w:t>0</w:t>
      </w:r>
      <w:r w:rsidR="00644CD5">
        <w:t>.</w:t>
      </w:r>
      <w:r>
        <w:t>24*T(v31</w:t>
      </w:r>
      <w:r w:rsidR="00644CD5">
        <w:t>.</w:t>
      </w:r>
      <w:r>
        <w:t>u5) -0</w:t>
      </w:r>
      <w:r w:rsidR="00644CD5">
        <w:t>.</w:t>
      </w:r>
      <w:r>
        <w:t>182*T(v12</w:t>
      </w:r>
      <w:r w:rsidR="00644CD5">
        <w:t>.</w:t>
      </w:r>
      <w:r>
        <w:t>u19) + 0</w:t>
      </w:r>
      <w:r w:rsidR="00644CD5">
        <w:t>.</w:t>
      </w:r>
      <w:r>
        <w:t>14*T(v11</w:t>
      </w:r>
      <w:r w:rsidR="00644CD5">
        <w:t>.</w:t>
      </w:r>
      <w:r>
        <w:t>u2) + 0</w:t>
      </w:r>
      <w:r w:rsidR="00644CD5">
        <w:t>.</w:t>
      </w:r>
      <w:r>
        <w:t>176*T(v30</w:t>
      </w:r>
      <w:r w:rsidR="00644CD5">
        <w:t>.</w:t>
      </w:r>
      <w:r>
        <w:t>u13) -0</w:t>
      </w:r>
      <w:r w:rsidR="00644CD5">
        <w:t>.</w:t>
      </w:r>
      <w:r>
        <w:t>232*T(v5</w:t>
      </w:r>
      <w:r w:rsidR="00644CD5">
        <w:t>.</w:t>
      </w:r>
      <w:r>
        <w:t>u26) -0</w:t>
      </w:r>
      <w:r w:rsidR="00644CD5">
        <w:t>.</w:t>
      </w:r>
      <w:r>
        <w:t>191*T(v14</w:t>
      </w:r>
      <w:r w:rsidR="00644CD5">
        <w:t>.</w:t>
      </w:r>
      <w:r>
        <w:t>u26) -0</w:t>
      </w:r>
      <w:r w:rsidR="00644CD5">
        <w:t>.</w:t>
      </w:r>
      <w:r>
        <w:t>242*T(v3</w:t>
      </w:r>
      <w:r w:rsidR="00644CD5">
        <w:t>.</w:t>
      </w:r>
      <w:r>
        <w:t>u11) + 0</w:t>
      </w:r>
      <w:r w:rsidR="00644CD5">
        <w:t>.</w:t>
      </w:r>
      <w:r>
        <w:t>129*T(v15</w:t>
      </w:r>
      <w:r w:rsidR="00644CD5">
        <w:t>.</w:t>
      </w:r>
      <w:r>
        <w:t>u19) + 0</w:t>
      </w:r>
      <w:r w:rsidR="00644CD5">
        <w:t>.</w:t>
      </w:r>
      <w:r>
        <w:t>19*T(v27</w:t>
      </w:r>
      <w:r w:rsidR="00644CD5">
        <w:t>.</w:t>
      </w:r>
      <w:r>
        <w:t>u7) + 0</w:t>
      </w:r>
      <w:r w:rsidR="00644CD5">
        <w:t>.</w:t>
      </w:r>
      <w:r>
        <w:t>292*T(v26</w:t>
      </w:r>
      <w:r w:rsidR="00644CD5">
        <w:t>.</w:t>
      </w:r>
      <w:r>
        <w:t>u5) + 0</w:t>
      </w:r>
      <w:r w:rsidR="00644CD5">
        <w:t>.</w:t>
      </w:r>
      <w:r>
        <w:t>297*T(v4</w:t>
      </w:r>
      <w:r w:rsidR="00644CD5">
        <w:t>.</w:t>
      </w:r>
      <w:r>
        <w:t>u21) + 0</w:t>
      </w:r>
      <w:r w:rsidR="00644CD5">
        <w:t>.</w:t>
      </w:r>
      <w:r>
        <w:t>173*T(v7</w:t>
      </w:r>
      <w:r w:rsidR="00644CD5">
        <w:t>.</w:t>
      </w:r>
      <w:r>
        <w:t>u17) -0</w:t>
      </w:r>
      <w:r w:rsidR="00644CD5">
        <w:t>.</w:t>
      </w:r>
      <w:r>
        <w:t>162*T(v11</w:t>
      </w:r>
      <w:r w:rsidR="00644CD5">
        <w:t>.</w:t>
      </w:r>
      <w:r>
        <w:t>u32) + 0</w:t>
      </w:r>
      <w:r w:rsidR="00644CD5">
        <w:t>.</w:t>
      </w:r>
      <w:r>
        <w:t>0898*T(u10) -0</w:t>
      </w:r>
      <w:r w:rsidR="00644CD5">
        <w:t>.</w:t>
      </w:r>
      <w:r>
        <w:t>224*T(v37</w:t>
      </w:r>
      <w:r w:rsidR="00644CD5">
        <w:t>.</w:t>
      </w:r>
      <w:r>
        <w:t>u1) + 0</w:t>
      </w:r>
      <w:r w:rsidR="00644CD5">
        <w:t>.</w:t>
      </w:r>
      <w:r>
        <w:t>265*T(v8</w:t>
      </w:r>
      <w:r w:rsidR="00644CD5">
        <w:t>.</w:t>
      </w:r>
      <w:r>
        <w:t>u5) + 0</w:t>
      </w:r>
      <w:r w:rsidR="00644CD5">
        <w:t>.</w:t>
      </w:r>
      <w:r>
        <w:t>144*T(v3</w:t>
      </w:r>
      <w:r w:rsidR="00644CD5">
        <w:t>.</w:t>
      </w:r>
      <w:r>
        <w:t>u20) + 0</w:t>
      </w:r>
      <w:r w:rsidR="00644CD5">
        <w:t>.</w:t>
      </w:r>
      <w:r>
        <w:t>184*T(v33</w:t>
      </w:r>
      <w:r w:rsidR="00644CD5">
        <w:t>.</w:t>
      </w:r>
      <w:r>
        <w:t>u8) -0</w:t>
      </w:r>
      <w:r w:rsidR="00644CD5">
        <w:t>.</w:t>
      </w:r>
      <w:r>
        <w:t>242*T(v11</w:t>
      </w:r>
      <w:r w:rsidR="00644CD5">
        <w:t>.</w:t>
      </w:r>
      <w:r>
        <w:t>u16) + 0</w:t>
      </w:r>
      <w:r w:rsidR="00644CD5">
        <w:t>.</w:t>
      </w:r>
      <w:r>
        <w:t>169*T(v24</w:t>
      </w:r>
      <w:r w:rsidR="00644CD5">
        <w:t>.</w:t>
      </w:r>
      <w:r>
        <w:t>u2) + 0</w:t>
      </w:r>
      <w:r w:rsidR="00644CD5">
        <w:t>.</w:t>
      </w:r>
      <w:r>
        <w:t>23*T(v24</w:t>
      </w:r>
      <w:r w:rsidR="00644CD5">
        <w:t>.</w:t>
      </w:r>
      <w:r>
        <w:t>u5) -0</w:t>
      </w:r>
      <w:r w:rsidR="00644CD5">
        <w:t>.</w:t>
      </w:r>
      <w:r>
        <w:t>172*T(v18</w:t>
      </w:r>
      <w:r w:rsidR="00644CD5">
        <w:t>.</w:t>
      </w:r>
      <w:r>
        <w:t>u3) + 0</w:t>
      </w:r>
      <w:r w:rsidR="00644CD5">
        <w:t>.</w:t>
      </w:r>
      <w:r>
        <w:t>17*T(v34</w:t>
      </w:r>
      <w:r w:rsidR="00644CD5">
        <w:t>.</w:t>
      </w:r>
      <w:r>
        <w:t>u5) -0</w:t>
      </w:r>
      <w:r w:rsidR="00644CD5">
        <w:t>.</w:t>
      </w:r>
      <w:r>
        <w:t>276*T(v4</w:t>
      </w:r>
      <w:r w:rsidR="00644CD5">
        <w:t>.</w:t>
      </w:r>
      <w:r>
        <w:t>u4) -0</w:t>
      </w:r>
      <w:r w:rsidR="00644CD5">
        <w:t>.</w:t>
      </w:r>
      <w:r>
        <w:t>204*T(v5</w:t>
      </w:r>
      <w:r w:rsidR="00644CD5">
        <w:t>.</w:t>
      </w:r>
      <w:r>
        <w:t>u31) + 0</w:t>
      </w:r>
      <w:r w:rsidR="00644CD5">
        <w:t>.</w:t>
      </w:r>
      <w:r>
        <w:t>156*T(v17</w:t>
      </w:r>
      <w:r w:rsidR="00644CD5">
        <w:t>.</w:t>
      </w:r>
      <w:r>
        <w:t>u24) + 0</w:t>
      </w:r>
      <w:r w:rsidR="00644CD5">
        <w:t>.</w:t>
      </w:r>
      <w:r>
        <w:t>15*T(v5) + 0</w:t>
      </w:r>
      <w:r w:rsidR="00644CD5">
        <w:t>.</w:t>
      </w:r>
      <w:r>
        <w:t>271*T(v20</w:t>
      </w:r>
      <w:r w:rsidR="00644CD5">
        <w:t>.</w:t>
      </w:r>
      <w:r>
        <w:t>u4) + 0</w:t>
      </w:r>
      <w:r w:rsidR="00644CD5">
        <w:t>.</w:t>
      </w:r>
      <w:r>
        <w:t>142*T(v20</w:t>
      </w:r>
      <w:r w:rsidR="00644CD5">
        <w:t>.</w:t>
      </w:r>
      <w:r>
        <w:t>u14) -0</w:t>
      </w:r>
      <w:r w:rsidR="00644CD5">
        <w:t>.</w:t>
      </w:r>
      <w:r>
        <w:t>18*T(v22</w:t>
      </w:r>
      <w:r w:rsidR="00644CD5">
        <w:t>.</w:t>
      </w:r>
      <w:r>
        <w:t>u6) + 0</w:t>
      </w:r>
      <w:r w:rsidR="00644CD5">
        <w:t>.</w:t>
      </w:r>
      <w:r>
        <w:t>155*T(v9) + 0</w:t>
      </w:r>
      <w:r w:rsidR="00644CD5">
        <w:t>.</w:t>
      </w:r>
      <w:r>
        <w:t>134*T(v24</w:t>
      </w:r>
      <w:r w:rsidR="00644CD5">
        <w:t>.</w:t>
      </w:r>
      <w:r>
        <w:t>u15) -0</w:t>
      </w:r>
      <w:r w:rsidR="00644CD5">
        <w:t>.</w:t>
      </w:r>
      <w:r>
        <w:t>17*T(v16</w:t>
      </w:r>
      <w:r w:rsidR="00644CD5">
        <w:t>.</w:t>
      </w:r>
      <w:r>
        <w:t>u26) + 0</w:t>
      </w:r>
      <w:r w:rsidR="00644CD5">
        <w:t>.</w:t>
      </w:r>
      <w:r>
        <w:t>18*T(v38</w:t>
      </w:r>
      <w:r w:rsidR="00644CD5">
        <w:t>.</w:t>
      </w:r>
      <w:r>
        <w:t>u2) + 0</w:t>
      </w:r>
      <w:r w:rsidR="00644CD5">
        <w:t>.</w:t>
      </w:r>
      <w:r>
        <w:t>175*T(v30</w:t>
      </w:r>
      <w:r w:rsidR="00644CD5">
        <w:t>.</w:t>
      </w:r>
      <w:r>
        <w:t>u9) -0</w:t>
      </w:r>
      <w:r w:rsidR="00644CD5">
        <w:t>.</w:t>
      </w:r>
      <w:r>
        <w:t>209*T(v2</w:t>
      </w:r>
      <w:r w:rsidR="00644CD5">
        <w:t>.</w:t>
      </w:r>
      <w:r>
        <w:t>u9) -0</w:t>
      </w:r>
      <w:r w:rsidR="00644CD5">
        <w:t>.</w:t>
      </w:r>
      <w:r>
        <w:t>184*T(v9</w:t>
      </w:r>
      <w:r w:rsidR="00644CD5">
        <w:t>.</w:t>
      </w:r>
      <w:r>
        <w:t>u26) + 0</w:t>
      </w:r>
      <w:r w:rsidR="00644CD5">
        <w:t>.</w:t>
      </w:r>
      <w:r>
        <w:t>153*T(v18</w:t>
      </w:r>
      <w:r w:rsidR="00644CD5">
        <w:t>.</w:t>
      </w:r>
      <w:r>
        <w:t>u25) + 0</w:t>
      </w:r>
      <w:r w:rsidR="00644CD5">
        <w:t>.</w:t>
      </w:r>
      <w:r>
        <w:t>171*T(v37</w:t>
      </w:r>
      <w:r w:rsidR="00644CD5">
        <w:t>.</w:t>
      </w:r>
      <w:r>
        <w:t>u5) -0</w:t>
      </w:r>
      <w:r w:rsidR="00644CD5">
        <w:t>.</w:t>
      </w:r>
      <w:r>
        <w:t>193*T(v11</w:t>
      </w:r>
      <w:r w:rsidR="00644CD5">
        <w:t>.</w:t>
      </w:r>
      <w:r>
        <w:t>u8) + 0</w:t>
      </w:r>
      <w:r w:rsidR="00644CD5">
        <w:t>.</w:t>
      </w:r>
      <w:r>
        <w:t>122*T(v40</w:t>
      </w:r>
      <w:r w:rsidR="00644CD5">
        <w:t>.</w:t>
      </w:r>
      <w:r>
        <w:t>u2) + 0</w:t>
      </w:r>
      <w:r w:rsidR="00644CD5">
        <w:t>.</w:t>
      </w:r>
      <w:r>
        <w:t>102*T(v16</w:t>
      </w:r>
      <w:r w:rsidR="00644CD5">
        <w:t>.</w:t>
      </w:r>
      <w:r>
        <w:t>u20) -0</w:t>
      </w:r>
      <w:r w:rsidR="00644CD5">
        <w:t>.</w:t>
      </w:r>
      <w:r>
        <w:t>132*T(v7</w:t>
      </w:r>
      <w:r w:rsidR="00644CD5">
        <w:t>.</w:t>
      </w:r>
      <w:r>
        <w:t>u32) -0</w:t>
      </w:r>
      <w:r w:rsidR="00644CD5">
        <w:t>.</w:t>
      </w:r>
      <w:r>
        <w:t>166*T(v26</w:t>
      </w:r>
      <w:r w:rsidR="00644CD5">
        <w:t>.</w:t>
      </w:r>
      <w:r>
        <w:t>u17) + 0</w:t>
      </w:r>
      <w:r w:rsidR="00644CD5">
        <w:t>.</w:t>
      </w:r>
      <w:r>
        <w:t>215*T(v35</w:t>
      </w:r>
      <w:r w:rsidR="00644CD5">
        <w:t>.</w:t>
      </w:r>
      <w:r>
        <w:t>u5) + 0</w:t>
      </w:r>
      <w:r w:rsidR="00644CD5">
        <w:t>.</w:t>
      </w:r>
      <w:r>
        <w:t>157*T(v9</w:t>
      </w:r>
      <w:r w:rsidR="00644CD5">
        <w:t>.</w:t>
      </w:r>
      <w:r>
        <w:t>u5) + 0</w:t>
      </w:r>
      <w:r w:rsidR="00644CD5">
        <w:t>.</w:t>
      </w:r>
      <w:r>
        <w:t>151*T(v9</w:t>
      </w:r>
      <w:r w:rsidR="00644CD5">
        <w:t>.</w:t>
      </w:r>
      <w:r>
        <w:t>u15) -0</w:t>
      </w:r>
      <w:r w:rsidR="00644CD5">
        <w:t>.</w:t>
      </w:r>
      <w:r>
        <w:t>13*T(v3</w:t>
      </w:r>
      <w:r w:rsidR="00644CD5">
        <w:t>.</w:t>
      </w:r>
      <w:r>
        <w:t>u40) + 0</w:t>
      </w:r>
      <w:r w:rsidR="00644CD5">
        <w:t>.</w:t>
      </w:r>
      <w:r>
        <w:t>14*T(v27</w:t>
      </w:r>
      <w:r w:rsidR="00644CD5">
        <w:t>.</w:t>
      </w:r>
      <w:r>
        <w:t>u2) + 0</w:t>
      </w:r>
      <w:r w:rsidR="00644CD5">
        <w:t>.</w:t>
      </w:r>
      <w:r>
        <w:t>168*T(v31</w:t>
      </w:r>
      <w:r w:rsidR="00644CD5">
        <w:t>.</w:t>
      </w:r>
      <w:r>
        <w:t>u1) -0</w:t>
      </w:r>
      <w:r w:rsidR="00644CD5">
        <w:t>.</w:t>
      </w:r>
      <w:r>
        <w:t>164*T(v11</w:t>
      </w:r>
      <w:r w:rsidR="00644CD5">
        <w:t>.</w:t>
      </w:r>
      <w:r>
        <w:t>u26) -0</w:t>
      </w:r>
      <w:r w:rsidR="00644CD5">
        <w:t>.</w:t>
      </w:r>
      <w:r>
        <w:t>198*T(v16</w:t>
      </w:r>
      <w:r w:rsidR="00644CD5">
        <w:t>.</w:t>
      </w:r>
      <w:r>
        <w:t>u6) -0</w:t>
      </w:r>
      <w:r w:rsidR="00644CD5">
        <w:t>.</w:t>
      </w:r>
      <w:r>
        <w:t>137*T(v23</w:t>
      </w:r>
      <w:r w:rsidR="00644CD5">
        <w:t>.</w:t>
      </w:r>
      <w:r>
        <w:t>u8) -0</w:t>
      </w:r>
      <w:r w:rsidR="00644CD5">
        <w:t>.</w:t>
      </w:r>
      <w:r>
        <w:t>136*T(v2</w:t>
      </w:r>
      <w:r w:rsidR="00644CD5">
        <w:t>.</w:t>
      </w:r>
      <w:r>
        <w:t>u41) + 0</w:t>
      </w:r>
      <w:r w:rsidR="00644CD5">
        <w:t>.</w:t>
      </w:r>
      <w:r>
        <w:t>162*T(v22</w:t>
      </w:r>
      <w:r w:rsidR="00644CD5">
        <w:t>.</w:t>
      </w:r>
      <w:r>
        <w:t>u12) + 0</w:t>
      </w:r>
      <w:r w:rsidR="00644CD5">
        <w:t>.</w:t>
      </w:r>
      <w:r>
        <w:t>144*T(v9</w:t>
      </w:r>
      <w:r w:rsidR="00644CD5">
        <w:t>.</w:t>
      </w:r>
      <w:r>
        <w:t>u20) + 0</w:t>
      </w:r>
      <w:r w:rsidR="00644CD5">
        <w:t>.</w:t>
      </w:r>
      <w:r>
        <w:t>167*T(v1</w:t>
      </w:r>
      <w:r w:rsidR="00644CD5">
        <w:t>.</w:t>
      </w:r>
      <w:r>
        <w:t>u16) -0</w:t>
      </w:r>
      <w:r w:rsidR="00644CD5">
        <w:t>.</w:t>
      </w:r>
      <w:r>
        <w:t>179*T(v24</w:t>
      </w:r>
      <w:r w:rsidR="00644CD5">
        <w:t>.</w:t>
      </w:r>
      <w:r>
        <w:t>u7) -0</w:t>
      </w:r>
      <w:r w:rsidR="00644CD5">
        <w:t>.</w:t>
      </w:r>
      <w:r>
        <w:t>188*T(v5</w:t>
      </w:r>
      <w:r w:rsidR="00644CD5">
        <w:t>.</w:t>
      </w:r>
      <w:r>
        <w:t>u4) -0</w:t>
      </w:r>
      <w:r w:rsidR="00644CD5">
        <w:t>.</w:t>
      </w:r>
      <w:r>
        <w:t>169*T(v11</w:t>
      </w:r>
      <w:r w:rsidR="00644CD5">
        <w:t>.</w:t>
      </w:r>
      <w:r>
        <w:t>u19) -0</w:t>
      </w:r>
      <w:r w:rsidR="00644CD5">
        <w:t>.</w:t>
      </w:r>
      <w:r>
        <w:t>138*T(v23</w:t>
      </w:r>
      <w:r w:rsidR="00644CD5">
        <w:t>.</w:t>
      </w:r>
      <w:r>
        <w:t>u7) + 0</w:t>
      </w:r>
      <w:r w:rsidR="00644CD5">
        <w:t>.</w:t>
      </w:r>
      <w:r>
        <w:t>0935*T(v21</w:t>
      </w:r>
      <w:r w:rsidR="00644CD5">
        <w:t>.</w:t>
      </w:r>
      <w:r>
        <w:t>u7) -0</w:t>
      </w:r>
      <w:r w:rsidR="00644CD5">
        <w:t>.</w:t>
      </w:r>
      <w:r>
        <w:t>132*T(v5</w:t>
      </w:r>
      <w:r w:rsidR="00644CD5">
        <w:t>.</w:t>
      </w:r>
      <w:r>
        <w:t>u7) -0</w:t>
      </w:r>
      <w:r w:rsidR="00644CD5">
        <w:t>.</w:t>
      </w:r>
      <w:r>
        <w:t>103*T(u32) -0</w:t>
      </w:r>
      <w:r w:rsidR="00644CD5">
        <w:t>.</w:t>
      </w:r>
      <w:r>
        <w:t>104*T(v9</w:t>
      </w:r>
      <w:r w:rsidR="00644CD5">
        <w:t>.</w:t>
      </w:r>
      <w:r>
        <w:t>u22) -0</w:t>
      </w:r>
      <w:r w:rsidR="00644CD5">
        <w:t>.</w:t>
      </w:r>
      <w:r>
        <w:t>158*T(v14</w:t>
      </w:r>
      <w:r w:rsidR="00644CD5">
        <w:t>.</w:t>
      </w:r>
      <w:r>
        <w:t>u1) + 0</w:t>
      </w:r>
      <w:r w:rsidR="00644CD5">
        <w:t>.</w:t>
      </w:r>
      <w:r>
        <w:t>143*T(v8</w:t>
      </w:r>
      <w:r w:rsidR="00644CD5">
        <w:t>.</w:t>
      </w:r>
      <w:r>
        <w:t>u28) + 0</w:t>
      </w:r>
      <w:r w:rsidR="00644CD5">
        <w:t>.</w:t>
      </w:r>
      <w:r>
        <w:t>135*T(v16</w:t>
      </w:r>
      <w:r w:rsidR="00644CD5">
        <w:t>.</w:t>
      </w:r>
      <w:r>
        <w:t>u27) -0</w:t>
      </w:r>
      <w:r w:rsidR="00644CD5">
        <w:t>.</w:t>
      </w:r>
      <w:r>
        <w:t>105*Length -0</w:t>
      </w:r>
      <w:r w:rsidR="00644CD5">
        <w:t>.</w:t>
      </w:r>
      <w:r>
        <w:t>138*T(v23</w:t>
      </w:r>
      <w:r w:rsidR="00644CD5">
        <w:t>.</w:t>
      </w:r>
      <w:r>
        <w:t>u18) -0</w:t>
      </w:r>
      <w:r w:rsidR="00644CD5">
        <w:t>.</w:t>
      </w:r>
      <w:r>
        <w:t>164*T(v1</w:t>
      </w:r>
      <w:r w:rsidR="00644CD5">
        <w:t>.</w:t>
      </w:r>
      <w:r>
        <w:t>u40) + 0</w:t>
      </w:r>
      <w:r w:rsidR="00644CD5">
        <w:t>.</w:t>
      </w:r>
      <w:r>
        <w:t>0669*T(u16) + 0</w:t>
      </w:r>
      <w:r w:rsidR="00644CD5">
        <w:t>.</w:t>
      </w:r>
      <w:r>
        <w:t>118*T(v14</w:t>
      </w:r>
      <w:r w:rsidR="00644CD5">
        <w:t>.</w:t>
      </w:r>
      <w:r>
        <w:t>u21) + 0</w:t>
      </w:r>
      <w:r w:rsidR="00644CD5">
        <w:t>.</w:t>
      </w:r>
      <w:r>
        <w:t>0859*T(v25</w:t>
      </w:r>
      <w:r w:rsidR="00644CD5">
        <w:t>.</w:t>
      </w:r>
      <w:r>
        <w:t>u1) + 0</w:t>
      </w:r>
      <w:r w:rsidR="00644CD5">
        <w:t>.</w:t>
      </w:r>
      <w:r>
        <w:t>133*T(v14</w:t>
      </w:r>
      <w:r w:rsidR="00644CD5">
        <w:t>.</w:t>
      </w:r>
      <w:r>
        <w:t>u14) + 0</w:t>
      </w:r>
      <w:r w:rsidR="00644CD5">
        <w:t>.</w:t>
      </w:r>
      <w:r>
        <w:t>115*T(v29</w:t>
      </w:r>
      <w:r w:rsidR="00644CD5">
        <w:t>.</w:t>
      </w:r>
      <w:r>
        <w:t>u3) + 0</w:t>
      </w:r>
      <w:r w:rsidR="00644CD5">
        <w:t>.</w:t>
      </w:r>
      <w:r>
        <w:t>106*T(v1</w:t>
      </w:r>
      <w:r w:rsidR="00644CD5">
        <w:t>.</w:t>
      </w:r>
      <w:r>
        <w:t>u30) + 0</w:t>
      </w:r>
      <w:r w:rsidR="00644CD5">
        <w:t>.</w:t>
      </w:r>
      <w:r>
        <w:t>139*T(v9</w:t>
      </w:r>
      <w:r w:rsidR="00644CD5">
        <w:t>.</w:t>
      </w:r>
      <w:r>
        <w:t>u30) + 0</w:t>
      </w:r>
      <w:r w:rsidR="00644CD5">
        <w:t>.</w:t>
      </w:r>
      <w:r>
        <w:t>108*T(v12</w:t>
      </w:r>
      <w:r w:rsidR="00644CD5">
        <w:t>.</w:t>
      </w:r>
      <w:r>
        <w:t>u16) + 0</w:t>
      </w:r>
      <w:r w:rsidR="00644CD5">
        <w:t>.</w:t>
      </w:r>
      <w:r>
        <w:t>0693*T(u35) + 0</w:t>
      </w:r>
      <w:r w:rsidR="00644CD5">
        <w:t>.</w:t>
      </w:r>
      <w:r>
        <w:t>131*T(v1</w:t>
      </w:r>
      <w:r w:rsidR="00644CD5">
        <w:t>.</w:t>
      </w:r>
      <w:r>
        <w:t>u39) + 0</w:t>
      </w:r>
      <w:r w:rsidR="00644CD5">
        <w:t>.</w:t>
      </w:r>
      <w:r>
        <w:t>115*T(v6</w:t>
      </w:r>
      <w:r w:rsidR="00644CD5">
        <w:t>.</w:t>
      </w:r>
      <w:r>
        <w:t>u26) + 0</w:t>
      </w:r>
      <w:r w:rsidR="00644CD5">
        <w:t>.</w:t>
      </w:r>
      <w:r>
        <w:t>104*T(v40</w:t>
      </w:r>
      <w:r w:rsidR="00644CD5">
        <w:t>.</w:t>
      </w:r>
      <w:r>
        <w:t>u1) -0</w:t>
      </w:r>
      <w:r w:rsidR="00644CD5">
        <w:t>.</w:t>
      </w:r>
      <w:r>
        <w:t>109*T(v3</w:t>
      </w:r>
      <w:r w:rsidR="00644CD5">
        <w:t>.</w:t>
      </w:r>
      <w:r>
        <w:t>u27) + 0</w:t>
      </w:r>
      <w:r w:rsidR="00644CD5">
        <w:t>.</w:t>
      </w:r>
      <w:r>
        <w:t>121*T(v22</w:t>
      </w:r>
      <w:r w:rsidR="00644CD5">
        <w:t>.</w:t>
      </w:r>
      <w:r>
        <w:t>u4) + 0</w:t>
      </w:r>
      <w:r w:rsidR="00644CD5">
        <w:t>.</w:t>
      </w:r>
      <w:r>
        <w:t>0915*T(v39</w:t>
      </w:r>
      <w:r w:rsidR="00644CD5">
        <w:t>.</w:t>
      </w:r>
      <w:r>
        <w:t>u3) -0</w:t>
      </w:r>
      <w:r w:rsidR="00644CD5">
        <w:t>.</w:t>
      </w:r>
      <w:r>
        <w:t>102*T(v2</w:t>
      </w:r>
      <w:r w:rsidR="00644CD5">
        <w:t>.</w:t>
      </w:r>
      <w:r>
        <w:t>u14) + 0</w:t>
      </w:r>
      <w:r w:rsidR="00644CD5">
        <w:t>.</w:t>
      </w:r>
      <w:r>
        <w:t>121*T(v3</w:t>
      </w:r>
      <w:r w:rsidR="00644CD5">
        <w:t>.</w:t>
      </w:r>
      <w:r>
        <w:t>u39) -0</w:t>
      </w:r>
      <w:r w:rsidR="00644CD5">
        <w:t>.</w:t>
      </w:r>
      <w:r>
        <w:t>133*T(v1</w:t>
      </w:r>
      <w:r w:rsidR="00644CD5">
        <w:t>.</w:t>
      </w:r>
      <w:r>
        <w:t>u22) + 0</w:t>
      </w:r>
      <w:r w:rsidR="00644CD5">
        <w:t>.</w:t>
      </w:r>
      <w:r>
        <w:t>0862*T(v34</w:t>
      </w:r>
      <w:r w:rsidR="00644CD5">
        <w:t>.</w:t>
      </w:r>
      <w:r>
        <w:t>u6) -0</w:t>
      </w:r>
      <w:r w:rsidR="00644CD5">
        <w:t>.</w:t>
      </w:r>
      <w:r>
        <w:t>109*T(v8</w:t>
      </w:r>
      <w:r w:rsidR="00644CD5">
        <w:t>.</w:t>
      </w:r>
      <w:r>
        <w:t>u6) -0</w:t>
      </w:r>
      <w:r w:rsidR="00644CD5">
        <w:t>.</w:t>
      </w:r>
      <w:r>
        <w:t>0717*T(u8) -0</w:t>
      </w:r>
      <w:r w:rsidR="00644CD5">
        <w:t>.</w:t>
      </w:r>
      <w:r>
        <w:t>108*T(v4</w:t>
      </w:r>
      <w:r w:rsidR="00644CD5">
        <w:t>.</w:t>
      </w:r>
      <w:r>
        <w:t>u28) + 0</w:t>
      </w:r>
      <w:r w:rsidR="00644CD5">
        <w:t>.</w:t>
      </w:r>
      <w:r>
        <w:t>116*T(v13</w:t>
      </w:r>
      <w:r w:rsidR="00644CD5">
        <w:t>.</w:t>
      </w:r>
      <w:r>
        <w:t>u2) -0</w:t>
      </w:r>
      <w:r w:rsidR="00644CD5">
        <w:t>.</w:t>
      </w:r>
      <w:r>
        <w:t>101*T(v13</w:t>
      </w:r>
      <w:r w:rsidR="00644CD5">
        <w:t>.</w:t>
      </w:r>
      <w:r>
        <w:t>u7) + 0</w:t>
      </w:r>
      <w:r w:rsidR="00644CD5">
        <w:t>.</w:t>
      </w:r>
      <w:r>
        <w:t>0825*T(v19</w:t>
      </w:r>
      <w:r w:rsidR="00644CD5">
        <w:t>.</w:t>
      </w:r>
      <w:r>
        <w:t>u20) + 0</w:t>
      </w:r>
      <w:r w:rsidR="00644CD5">
        <w:t>.</w:t>
      </w:r>
      <w:r>
        <w:t>0804*T(v6</w:t>
      </w:r>
      <w:r w:rsidR="00644CD5">
        <w:t>.</w:t>
      </w:r>
      <w:r>
        <w:t>u8) + 0</w:t>
      </w:r>
      <w:r w:rsidR="00644CD5">
        <w:t>.</w:t>
      </w:r>
      <w:r>
        <w:t>103*T(v3</w:t>
      </w:r>
      <w:r w:rsidR="00644CD5">
        <w:t>.</w:t>
      </w:r>
      <w:r>
        <w:t>u32) -0</w:t>
      </w:r>
      <w:r w:rsidR="00644CD5">
        <w:t>.</w:t>
      </w:r>
      <w:r>
        <w:t>0977*T(v24</w:t>
      </w:r>
      <w:r w:rsidR="00644CD5">
        <w:t>.</w:t>
      </w:r>
      <w:r>
        <w:t>u6) -0</w:t>
      </w:r>
      <w:r w:rsidR="00644CD5">
        <w:t>.</w:t>
      </w:r>
      <w:r>
        <w:t>0831*T(v3</w:t>
      </w:r>
      <w:r w:rsidR="00644CD5">
        <w:t>.</w:t>
      </w:r>
      <w:r>
        <w:t>u35) -0</w:t>
      </w:r>
      <w:r w:rsidR="00644CD5">
        <w:t>.</w:t>
      </w:r>
      <w:r>
        <w:t>0945*T(v2</w:t>
      </w:r>
      <w:r w:rsidR="00644CD5">
        <w:t>.</w:t>
      </w:r>
      <w:r>
        <w:t>u27) -0</w:t>
      </w:r>
      <w:r w:rsidR="00644CD5">
        <w:t>.</w:t>
      </w:r>
      <w:r>
        <w:t>118*T(v1</w:t>
      </w:r>
      <w:r w:rsidR="00644CD5">
        <w:t>.</w:t>
      </w:r>
      <w:r>
        <w:t>u20) + 0</w:t>
      </w:r>
      <w:r w:rsidR="00644CD5">
        <w:t>.</w:t>
      </w:r>
      <w:r>
        <w:t>0806*T(v25</w:t>
      </w:r>
      <w:r w:rsidR="00644CD5">
        <w:t>.</w:t>
      </w:r>
      <w:r>
        <w:t>u17) -0</w:t>
      </w:r>
      <w:r w:rsidR="00644CD5">
        <w:t>.</w:t>
      </w:r>
      <w:r>
        <w:t>11*T(v5</w:t>
      </w:r>
      <w:r w:rsidR="00644CD5">
        <w:t>.</w:t>
      </w:r>
      <w:r>
        <w:t>u9) + 0</w:t>
      </w:r>
      <w:r w:rsidR="00644CD5">
        <w:t>.</w:t>
      </w:r>
      <w:r>
        <w:t>112*T(v5</w:t>
      </w:r>
      <w:r w:rsidR="00644CD5">
        <w:t>.</w:t>
      </w:r>
      <w:r>
        <w:t>u3) + 0</w:t>
      </w:r>
      <w:r w:rsidR="00644CD5">
        <w:t>.</w:t>
      </w:r>
      <w:r>
        <w:t>0808*T(v29</w:t>
      </w:r>
      <w:r w:rsidR="00644CD5">
        <w:t>.</w:t>
      </w:r>
      <w:r>
        <w:t>u14) -0</w:t>
      </w:r>
      <w:r w:rsidR="00644CD5">
        <w:t>.</w:t>
      </w:r>
      <w:r>
        <w:t>0792*T(v18</w:t>
      </w:r>
      <w:r w:rsidR="00644CD5">
        <w:t>.</w:t>
      </w:r>
      <w:r>
        <w:t>u12) + 0</w:t>
      </w:r>
      <w:r w:rsidR="00644CD5">
        <w:t>.</w:t>
      </w:r>
      <w:r>
        <w:t>119*T(v21</w:t>
      </w:r>
      <w:r w:rsidR="00644CD5">
        <w:t>.</w:t>
      </w:r>
      <w:r>
        <w:t>u20) + 0</w:t>
      </w:r>
      <w:r w:rsidR="00644CD5">
        <w:t>.</w:t>
      </w:r>
      <w:r>
        <w:t>0905*T(v28</w:t>
      </w:r>
      <w:r w:rsidR="00644CD5">
        <w:t>.</w:t>
      </w:r>
      <w:r>
        <w:t>u3) -0</w:t>
      </w:r>
      <w:r w:rsidR="00644CD5">
        <w:t>.</w:t>
      </w:r>
      <w:r>
        <w:t>121*T(v4</w:t>
      </w:r>
      <w:r w:rsidR="00644CD5">
        <w:t>.</w:t>
      </w:r>
      <w:r>
        <w:t>u27) -0</w:t>
      </w:r>
      <w:r w:rsidR="00644CD5">
        <w:t>.</w:t>
      </w:r>
      <w:r>
        <w:t>0697*T(u24) -0</w:t>
      </w:r>
      <w:r w:rsidR="00644CD5">
        <w:t>.</w:t>
      </w:r>
      <w:r>
        <w:t>0885*T(v25</w:t>
      </w:r>
      <w:r w:rsidR="00644CD5">
        <w:t>.</w:t>
      </w:r>
      <w:r>
        <w:t>u3) + 0</w:t>
      </w:r>
      <w:r w:rsidR="00644CD5">
        <w:t>.</w:t>
      </w:r>
      <w:r>
        <w:t>0766*T(v20</w:t>
      </w:r>
      <w:r w:rsidR="00644CD5">
        <w:t>.</w:t>
      </w:r>
      <w:r>
        <w:t>u22) -0</w:t>
      </w:r>
      <w:r w:rsidR="00644CD5">
        <w:t>.</w:t>
      </w:r>
      <w:r>
        <w:t>0764*T(v23</w:t>
      </w:r>
      <w:r w:rsidR="00644CD5">
        <w:t>.</w:t>
      </w:r>
      <w:r>
        <w:t>u16) + 0</w:t>
      </w:r>
      <w:r w:rsidR="00644CD5">
        <w:t>.</w:t>
      </w:r>
      <w:r>
        <w:t>0744*T(v3</w:t>
      </w:r>
      <w:r w:rsidR="00644CD5">
        <w:t>.</w:t>
      </w:r>
      <w:r>
        <w:t>u19) -0</w:t>
      </w:r>
      <w:r w:rsidR="00644CD5">
        <w:t>.</w:t>
      </w:r>
      <w:r>
        <w:t>0862*T(v25</w:t>
      </w:r>
      <w:r w:rsidR="00644CD5">
        <w:t>.</w:t>
      </w:r>
      <w:r>
        <w:t>u9) + 0</w:t>
      </w:r>
      <w:r w:rsidR="00644CD5">
        <w:t>.</w:t>
      </w:r>
      <w:r>
        <w:t>0974*T(v37</w:t>
      </w:r>
      <w:r w:rsidR="00644CD5">
        <w:t>.</w:t>
      </w:r>
      <w:r>
        <w:t>u2) + 0</w:t>
      </w:r>
      <w:r w:rsidR="00644CD5">
        <w:t>.</w:t>
      </w:r>
      <w:r>
        <w:t>0827*T(v5</w:t>
      </w:r>
      <w:r w:rsidR="00644CD5">
        <w:t>.</w:t>
      </w:r>
      <w:r>
        <w:t>u28) + 0</w:t>
      </w:r>
      <w:r w:rsidR="00644CD5">
        <w:t>.</w:t>
      </w:r>
      <w:r>
        <w:t>0703*T(v22</w:t>
      </w:r>
      <w:r w:rsidR="00644CD5">
        <w:t>.</w:t>
      </w:r>
      <w:r>
        <w:t>u21) + 0</w:t>
      </w:r>
      <w:r w:rsidR="00644CD5">
        <w:t>.</w:t>
      </w:r>
      <w:r>
        <w:t>0575*T(v33) + 0</w:t>
      </w:r>
      <w:r w:rsidR="00644CD5">
        <w:t>.</w:t>
      </w:r>
      <w:r>
        <w:t>0733*T(v11</w:t>
      </w:r>
      <w:r w:rsidR="00644CD5">
        <w:t>.</w:t>
      </w:r>
      <w:r>
        <w:t>u28) + 0</w:t>
      </w:r>
      <w:r w:rsidR="00644CD5">
        <w:t>.</w:t>
      </w:r>
      <w:r>
        <w:t>055*T(u42) -0</w:t>
      </w:r>
      <w:r w:rsidR="00644CD5">
        <w:t>.</w:t>
      </w:r>
      <w:r>
        <w:t>0635*T(v25</w:t>
      </w:r>
      <w:r w:rsidR="00644CD5">
        <w:t>.</w:t>
      </w:r>
      <w:r>
        <w:t>u14) -0</w:t>
      </w:r>
      <w:r w:rsidR="00644CD5">
        <w:t>.</w:t>
      </w:r>
      <w:r>
        <w:t>056*T(v6</w:t>
      </w:r>
      <w:r w:rsidR="00644CD5">
        <w:t>.</w:t>
      </w:r>
      <w:r>
        <w:t>u7) + 0</w:t>
      </w:r>
      <w:r w:rsidR="00644CD5">
        <w:t>.</w:t>
      </w:r>
      <w:r>
        <w:t>0598*T(v7</w:t>
      </w:r>
      <w:r w:rsidR="00644CD5">
        <w:t>.</w:t>
      </w:r>
      <w:r>
        <w:t>u14) -0</w:t>
      </w:r>
      <w:r w:rsidR="00644CD5">
        <w:t>.</w:t>
      </w:r>
      <w:r>
        <w:t>0576*T(v9</w:t>
      </w:r>
      <w:r w:rsidR="00644CD5">
        <w:t>.</w:t>
      </w:r>
      <w:r>
        <w:t>u7) -0</w:t>
      </w:r>
      <w:r w:rsidR="00644CD5">
        <w:t>.</w:t>
      </w:r>
      <w:r>
        <w:t>0646*T(v14</w:t>
      </w:r>
      <w:r w:rsidR="00644CD5">
        <w:t>.</w:t>
      </w:r>
      <w:r>
        <w:t>u23) + 0</w:t>
      </w:r>
      <w:r w:rsidR="00644CD5">
        <w:t>.</w:t>
      </w:r>
      <w:r>
        <w:t>0577*T(v27</w:t>
      </w:r>
      <w:r w:rsidR="00644CD5">
        <w:t>.</w:t>
      </w:r>
      <w:r>
        <w:t>u13) + 0</w:t>
      </w:r>
      <w:r w:rsidR="00644CD5">
        <w:t>.</w:t>
      </w:r>
      <w:r>
        <w:t>0397*T(v37) + 0</w:t>
      </w:r>
      <w:r w:rsidR="00644CD5">
        <w:t>.</w:t>
      </w:r>
      <w:r>
        <w:t>0608*T(v10</w:t>
      </w:r>
      <w:r w:rsidR="00644CD5">
        <w:t>.</w:t>
      </w:r>
      <w:r>
        <w:t>u15) -0</w:t>
      </w:r>
      <w:r w:rsidR="00644CD5">
        <w:t>.</w:t>
      </w:r>
      <w:r>
        <w:t>0568*T(v12</w:t>
      </w:r>
      <w:r w:rsidR="00644CD5">
        <w:t>.</w:t>
      </w:r>
      <w:r>
        <w:t>u21) -0</w:t>
      </w:r>
      <w:r w:rsidR="00644CD5">
        <w:t>.</w:t>
      </w:r>
      <w:r>
        <w:t>0606*T(v35</w:t>
      </w:r>
      <w:r w:rsidR="00644CD5">
        <w:t>.</w:t>
      </w:r>
      <w:r>
        <w:t>u6) + 0</w:t>
      </w:r>
      <w:r w:rsidR="00644CD5">
        <w:t>.</w:t>
      </w:r>
      <w:r>
        <w:t>0608*T(v33</w:t>
      </w:r>
      <w:r w:rsidR="00644CD5">
        <w:t>.</w:t>
      </w:r>
      <w:r>
        <w:t>u3) + 0</w:t>
      </w:r>
      <w:r w:rsidR="00644CD5">
        <w:t>.</w:t>
      </w:r>
      <w:r>
        <w:t>0577*T(v4</w:t>
      </w:r>
      <w:r w:rsidR="00644CD5">
        <w:t>.</w:t>
      </w:r>
      <w:r>
        <w:t>u16) -0</w:t>
      </w:r>
      <w:r w:rsidR="00644CD5">
        <w:t>.</w:t>
      </w:r>
      <w:r>
        <w:t>0536*T(v30</w:t>
      </w:r>
      <w:r w:rsidR="00644CD5">
        <w:t>.</w:t>
      </w:r>
      <w:r>
        <w:t>u5) -0</w:t>
      </w:r>
      <w:r w:rsidR="00644CD5">
        <w:t>.</w:t>
      </w:r>
      <w:r>
        <w:t>0631*T(v17</w:t>
      </w:r>
      <w:r w:rsidR="00644CD5">
        <w:t>.</w:t>
      </w:r>
      <w:r>
        <w:t>u5) + 0</w:t>
      </w:r>
      <w:r w:rsidR="00644CD5">
        <w:t>.</w:t>
      </w:r>
      <w:r>
        <w:t>0615*T(v6</w:t>
      </w:r>
      <w:r w:rsidR="00644CD5">
        <w:t>.</w:t>
      </w:r>
      <w:r>
        <w:t>u13) + 0</w:t>
      </w:r>
      <w:r w:rsidR="00644CD5">
        <w:t>.</w:t>
      </w:r>
      <w:r>
        <w:t>0515*T(v6</w:t>
      </w:r>
      <w:r w:rsidR="00644CD5">
        <w:t>.</w:t>
      </w:r>
      <w:r>
        <w:t>u27) -0</w:t>
      </w:r>
      <w:r w:rsidR="00644CD5">
        <w:t>.</w:t>
      </w:r>
      <w:r>
        <w:t>0537*T(v10</w:t>
      </w:r>
      <w:r w:rsidR="00644CD5">
        <w:t>.</w:t>
      </w:r>
      <w:r>
        <w:t>u25) + 0</w:t>
      </w:r>
      <w:r w:rsidR="00644CD5">
        <w:t>.</w:t>
      </w:r>
      <w:r>
        <w:t>0533*T(v2</w:t>
      </w:r>
      <w:r w:rsidR="00644CD5">
        <w:t>.</w:t>
      </w:r>
      <w:r>
        <w:t>u38) + 0</w:t>
      </w:r>
      <w:r w:rsidR="00644CD5">
        <w:t>.</w:t>
      </w:r>
      <w:r>
        <w:t>0469*T(v15</w:t>
      </w:r>
      <w:r w:rsidR="00644CD5">
        <w:t>.</w:t>
      </w:r>
      <w:r>
        <w:t>u3) -0</w:t>
      </w:r>
      <w:r w:rsidR="00644CD5">
        <w:t>.</w:t>
      </w:r>
      <w:r>
        <w:t>0466*T(v13</w:t>
      </w:r>
      <w:r w:rsidR="00644CD5">
        <w:t>.</w:t>
      </w:r>
      <w:r>
        <w:t>u10) + 0</w:t>
      </w:r>
      <w:r w:rsidR="00644CD5">
        <w:t>.</w:t>
      </w:r>
      <w:r>
        <w:t>038*T(u14) + 0</w:t>
      </w:r>
      <w:r w:rsidR="00644CD5">
        <w:t>.</w:t>
      </w:r>
      <w:r>
        <w:t>0454*T(v5</w:t>
      </w:r>
      <w:r w:rsidR="00644CD5">
        <w:t>.</w:t>
      </w:r>
      <w:r>
        <w:t>u21) + 0</w:t>
      </w:r>
      <w:r w:rsidR="00644CD5">
        <w:t>.</w:t>
      </w:r>
      <w:r>
        <w:t>05*T(v10</w:t>
      </w:r>
      <w:r w:rsidR="00644CD5">
        <w:t>.</w:t>
      </w:r>
      <w:r>
        <w:t>u30) -0</w:t>
      </w:r>
      <w:r w:rsidR="00644CD5">
        <w:t>.</w:t>
      </w:r>
      <w:r>
        <w:t>0443*T(v28</w:t>
      </w:r>
      <w:r w:rsidR="00644CD5">
        <w:t>.</w:t>
      </w:r>
      <w:r>
        <w:t>u10) -0</w:t>
      </w:r>
      <w:r w:rsidR="00644CD5">
        <w:t>.</w:t>
      </w:r>
      <w:r>
        <w:t>0771*T(v3</w:t>
      </w:r>
      <w:r w:rsidR="00644CD5">
        <w:t>.</w:t>
      </w:r>
      <w:r>
        <w:t>u2) -0</w:t>
      </w:r>
      <w:r w:rsidR="00644CD5">
        <w:t>.</w:t>
      </w:r>
      <w:r>
        <w:t>0529*T(v1</w:t>
      </w:r>
      <w:r w:rsidR="00644CD5">
        <w:t>.</w:t>
      </w:r>
      <w:r>
        <w:t>u18) + 0</w:t>
      </w:r>
      <w:r w:rsidR="00644CD5">
        <w:t>.</w:t>
      </w:r>
      <w:r>
        <w:t>0439*T(v37</w:t>
      </w:r>
      <w:r w:rsidR="00644CD5">
        <w:t>.</w:t>
      </w:r>
      <w:r>
        <w:t>u4) -0</w:t>
      </w:r>
      <w:r w:rsidR="00644CD5">
        <w:t>.</w:t>
      </w:r>
      <w:r>
        <w:t>0416*T(v9</w:t>
      </w:r>
      <w:r w:rsidR="00644CD5">
        <w:t>.</w:t>
      </w:r>
      <w:r>
        <w:t>u29) + 0</w:t>
      </w:r>
      <w:r w:rsidR="00644CD5">
        <w:t>.</w:t>
      </w:r>
      <w:r>
        <w:t>0414*T(v6</w:t>
      </w:r>
      <w:r w:rsidR="00644CD5">
        <w:t>.</w:t>
      </w:r>
      <w:r>
        <w:t>u34) -0</w:t>
      </w:r>
      <w:r w:rsidR="00644CD5">
        <w:t>.</w:t>
      </w:r>
      <w:r>
        <w:t>0463*T(v28</w:t>
      </w:r>
      <w:r w:rsidR="00644CD5">
        <w:t>.</w:t>
      </w:r>
      <w:r>
        <w:t>u8) + 0</w:t>
      </w:r>
      <w:r w:rsidR="00644CD5">
        <w:t>.</w:t>
      </w:r>
      <w:r>
        <w:t>0468*T(v17</w:t>
      </w:r>
      <w:r w:rsidR="00644CD5">
        <w:t>.</w:t>
      </w:r>
      <w:r>
        <w:t>u9) -0</w:t>
      </w:r>
      <w:r w:rsidR="00644CD5">
        <w:t>.</w:t>
      </w:r>
      <w:r>
        <w:t>0313*T(v14) -0</w:t>
      </w:r>
      <w:r w:rsidR="00644CD5">
        <w:t>.</w:t>
      </w:r>
      <w:r>
        <w:t>0431*T(v20</w:t>
      </w:r>
      <w:r w:rsidR="00644CD5">
        <w:t>.</w:t>
      </w:r>
      <w:r>
        <w:t>u7) + 0</w:t>
      </w:r>
      <w:r w:rsidR="00644CD5">
        <w:t>.</w:t>
      </w:r>
      <w:r>
        <w:t>0452*T(v2</w:t>
      </w:r>
      <w:r w:rsidR="00644CD5">
        <w:t>.</w:t>
      </w:r>
      <w:r>
        <w:t>u2) + 0</w:t>
      </w:r>
      <w:r w:rsidR="00644CD5">
        <w:t>.</w:t>
      </w:r>
      <w:r>
        <w:t>0354*T(v11</w:t>
      </w:r>
      <w:r w:rsidR="00644CD5">
        <w:t>.</w:t>
      </w:r>
      <w:r>
        <w:t>u7) + 0</w:t>
      </w:r>
      <w:r w:rsidR="00644CD5">
        <w:t>.</w:t>
      </w:r>
      <w:r>
        <w:t>0351*T(v3</w:t>
      </w:r>
      <w:r w:rsidR="00644CD5">
        <w:t>.</w:t>
      </w:r>
      <w:r>
        <w:t>u33) + 0</w:t>
      </w:r>
      <w:r w:rsidR="00644CD5">
        <w:t>.</w:t>
      </w:r>
      <w:r>
        <w:t>0397*T(v39</w:t>
      </w:r>
      <w:r w:rsidR="00644CD5">
        <w:t>.</w:t>
      </w:r>
      <w:r>
        <w:t>u1) + 0</w:t>
      </w:r>
      <w:r w:rsidR="00644CD5">
        <w:t>.</w:t>
      </w:r>
      <w:r>
        <w:t>0319*T(v26</w:t>
      </w:r>
      <w:r w:rsidR="00644CD5">
        <w:t>.</w:t>
      </w:r>
      <w:r>
        <w:t>u14) -0</w:t>
      </w:r>
      <w:r w:rsidR="00644CD5">
        <w:t>.</w:t>
      </w:r>
      <w:r>
        <w:t>0357*T(v15</w:t>
      </w:r>
      <w:r w:rsidR="00644CD5">
        <w:t>.</w:t>
      </w:r>
      <w:r>
        <w:t>u13) -0</w:t>
      </w:r>
      <w:r w:rsidR="00644CD5">
        <w:t>.</w:t>
      </w:r>
      <w:r>
        <w:t>0301*T(v12</w:t>
      </w:r>
      <w:r w:rsidR="00644CD5">
        <w:t>.</w:t>
      </w:r>
      <w:r>
        <w:t>u10) -0</w:t>
      </w:r>
      <w:r w:rsidR="00644CD5">
        <w:t>.</w:t>
      </w:r>
      <w:r>
        <w:t>0308*T(v15</w:t>
      </w:r>
      <w:r w:rsidR="00644CD5">
        <w:t>.</w:t>
      </w:r>
      <w:r>
        <w:t>u23) -0</w:t>
      </w:r>
      <w:r w:rsidR="00644CD5">
        <w:t>.</w:t>
      </w:r>
      <w:r>
        <w:t>0354*T(v16</w:t>
      </w:r>
      <w:r w:rsidR="00644CD5">
        <w:t>.</w:t>
      </w:r>
      <w:r>
        <w:t>u4) -0</w:t>
      </w:r>
      <w:r w:rsidR="00644CD5">
        <w:t>.</w:t>
      </w:r>
      <w:r>
        <w:t>0366*T(v10</w:t>
      </w:r>
      <w:r w:rsidR="00644CD5">
        <w:t>.</w:t>
      </w:r>
      <w:r>
        <w:t>u5) + 0</w:t>
      </w:r>
      <w:r w:rsidR="00644CD5">
        <w:t>.</w:t>
      </w:r>
      <w:r>
        <w:t>0293*T(u3) + 0</w:t>
      </w:r>
      <w:r w:rsidR="00644CD5">
        <w:t>.</w:t>
      </w:r>
      <w:r>
        <w:t>0267*T(v23</w:t>
      </w:r>
      <w:r w:rsidR="00644CD5">
        <w:t>.</w:t>
      </w:r>
      <w:r>
        <w:t>u14) + 0</w:t>
      </w:r>
      <w:r w:rsidR="00644CD5">
        <w:t>.</w:t>
      </w:r>
      <w:r>
        <w:t>0288*T(v31</w:t>
      </w:r>
      <w:r w:rsidR="00644CD5">
        <w:t>.</w:t>
      </w:r>
      <w:r>
        <w:t>u3) + 0</w:t>
      </w:r>
      <w:r w:rsidR="00644CD5">
        <w:t>.</w:t>
      </w:r>
      <w:r>
        <w:t>0276*T(v14</w:t>
      </w:r>
      <w:r w:rsidR="00644CD5">
        <w:t>.</w:t>
      </w:r>
      <w:r>
        <w:t>u7) + 0</w:t>
      </w:r>
      <w:r w:rsidR="00644CD5">
        <w:t>.</w:t>
      </w:r>
      <w:r>
        <w:t>0241*T(v10</w:t>
      </w:r>
      <w:r w:rsidR="00644CD5">
        <w:t>.</w:t>
      </w:r>
      <w:r>
        <w:t>u32) -0</w:t>
      </w:r>
      <w:r w:rsidR="00644CD5">
        <w:t>.</w:t>
      </w:r>
      <w:r>
        <w:t>0253*T(v18</w:t>
      </w:r>
      <w:r w:rsidR="00644CD5">
        <w:t>.</w:t>
      </w:r>
      <w:r>
        <w:t>u15) -0</w:t>
      </w:r>
      <w:r w:rsidR="00644CD5">
        <w:t>.</w:t>
      </w:r>
      <w:r>
        <w:t>0217*T(v13</w:t>
      </w:r>
      <w:r w:rsidR="00644CD5">
        <w:t>.</w:t>
      </w:r>
      <w:r>
        <w:t>u16) -0</w:t>
      </w:r>
      <w:r w:rsidR="00644CD5">
        <w:t>.</w:t>
      </w:r>
      <w:r>
        <w:t>0256*T(v12</w:t>
      </w:r>
      <w:r w:rsidR="00644CD5">
        <w:t>.</w:t>
      </w:r>
      <w:r>
        <w:t>u5) + 0</w:t>
      </w:r>
      <w:r w:rsidR="00644CD5">
        <w:t>.</w:t>
      </w:r>
      <w:r>
        <w:t>0197*T(v25</w:t>
      </w:r>
      <w:r w:rsidR="00644CD5">
        <w:t>.</w:t>
      </w:r>
      <w:r>
        <w:t>u6) + 0</w:t>
      </w:r>
      <w:r w:rsidR="00644CD5">
        <w:t>.</w:t>
      </w:r>
      <w:r>
        <w:t>0197*T(v2</w:t>
      </w:r>
      <w:r w:rsidR="00644CD5">
        <w:t>.</w:t>
      </w:r>
      <w:r>
        <w:t>u18) + 0</w:t>
      </w:r>
      <w:r w:rsidR="00644CD5">
        <w:t>.</w:t>
      </w:r>
      <w:r>
        <w:t>0185*T(v18</w:t>
      </w:r>
      <w:r w:rsidR="00644CD5">
        <w:t>.</w:t>
      </w:r>
      <w:r>
        <w:t>u24) -0</w:t>
      </w:r>
      <w:r w:rsidR="00644CD5">
        <w:t>.</w:t>
      </w:r>
      <w:r>
        <w:t>0204*T(v24</w:t>
      </w:r>
      <w:r w:rsidR="00644CD5">
        <w:t>.</w:t>
      </w:r>
      <w:r>
        <w:t>u9) -0</w:t>
      </w:r>
      <w:r w:rsidR="00644CD5">
        <w:t>.</w:t>
      </w:r>
      <w:r>
        <w:t>0173*T(v22</w:t>
      </w:r>
      <w:r w:rsidR="00644CD5">
        <w:t>.</w:t>
      </w:r>
      <w:r>
        <w:t>u9) -0</w:t>
      </w:r>
      <w:r w:rsidR="00644CD5">
        <w:t>.</w:t>
      </w:r>
      <w:r>
        <w:t>0175*T(v21</w:t>
      </w:r>
      <w:r w:rsidR="00644CD5">
        <w:t>.</w:t>
      </w:r>
      <w:r>
        <w:t>u1) -0</w:t>
      </w:r>
      <w:r w:rsidR="00644CD5">
        <w:t>.</w:t>
      </w:r>
      <w:r>
        <w:t>0155*T(v21</w:t>
      </w:r>
      <w:r w:rsidR="00644CD5">
        <w:t>.</w:t>
      </w:r>
      <w:r>
        <w:t>u22) -0</w:t>
      </w:r>
      <w:r w:rsidR="00644CD5">
        <w:t>.</w:t>
      </w:r>
      <w:r>
        <w:t>0145*T(v31</w:t>
      </w:r>
      <w:r w:rsidR="00644CD5">
        <w:t>.</w:t>
      </w:r>
      <w:r>
        <w:t>u12) -0</w:t>
      </w:r>
      <w:r w:rsidR="00644CD5">
        <w:t>.</w:t>
      </w:r>
      <w:r>
        <w:t>0141*T(v12</w:t>
      </w:r>
      <w:r w:rsidR="00644CD5">
        <w:t>.</w:t>
      </w:r>
      <w:r>
        <w:t>u26) -0</w:t>
      </w:r>
      <w:r w:rsidR="00644CD5">
        <w:t>.</w:t>
      </w:r>
      <w:r>
        <w:t>0116*T(v14</w:t>
      </w:r>
      <w:r w:rsidR="00644CD5">
        <w:t>.</w:t>
      </w:r>
      <w:r>
        <w:t>u17) -0</w:t>
      </w:r>
      <w:r w:rsidR="00644CD5">
        <w:t>.</w:t>
      </w:r>
      <w:r>
        <w:t>0114*T(v28</w:t>
      </w:r>
      <w:r w:rsidR="00644CD5">
        <w:t>.</w:t>
      </w:r>
      <w:r>
        <w:t>u9) -0</w:t>
      </w:r>
      <w:r w:rsidR="00644CD5">
        <w:t>.</w:t>
      </w:r>
      <w:r>
        <w:t>0115*T(v11</w:t>
      </w:r>
      <w:r w:rsidR="00644CD5">
        <w:t>.</w:t>
      </w:r>
      <w:r>
        <w:t>u9) + 0</w:t>
      </w:r>
      <w:r w:rsidR="00644CD5">
        <w:t>.</w:t>
      </w:r>
      <w:r>
        <w:t>0107*T(v8</w:t>
      </w:r>
      <w:r w:rsidR="00644CD5">
        <w:t>.</w:t>
      </w:r>
      <w:r>
        <w:t>u23) -0</w:t>
      </w:r>
      <w:r w:rsidR="00644CD5">
        <w:t>.</w:t>
      </w:r>
      <w:r>
        <w:t>0117*T(v1</w:t>
      </w:r>
      <w:r w:rsidR="00644CD5">
        <w:t>.</w:t>
      </w:r>
      <w:r>
        <w:t>u21) + 0</w:t>
      </w:r>
      <w:r w:rsidR="00644CD5">
        <w:t>.</w:t>
      </w:r>
      <w:r>
        <w:t>0124*T(v3</w:t>
      </w:r>
      <w:r w:rsidR="00644CD5">
        <w:t>.</w:t>
      </w:r>
      <w:r>
        <w:t>u6) + 0</w:t>
      </w:r>
      <w:r w:rsidR="00644CD5">
        <w:t>.</w:t>
      </w:r>
      <w:r>
        <w:t>00889*T(v31</w:t>
      </w:r>
      <w:r w:rsidR="00644CD5">
        <w:t>.</w:t>
      </w:r>
      <w:r>
        <w:t>u8) -0</w:t>
      </w:r>
      <w:r w:rsidR="00644CD5">
        <w:t>.</w:t>
      </w:r>
      <w:r>
        <w:t>00923*T(v7</w:t>
      </w:r>
      <w:r w:rsidR="00644CD5">
        <w:t>.</w:t>
      </w:r>
      <w:r>
        <w:t>u12) -0</w:t>
      </w:r>
      <w:r w:rsidR="00644CD5">
        <w:t>.</w:t>
      </w:r>
      <w:r>
        <w:t>00834*T(v26</w:t>
      </w:r>
      <w:r w:rsidR="00644CD5">
        <w:t>.</w:t>
      </w:r>
      <w:r>
        <w:t>u9) -0</w:t>
      </w:r>
      <w:r w:rsidR="00644CD5">
        <w:t>.</w:t>
      </w:r>
      <w:r>
        <w:t>00772*T(v28</w:t>
      </w:r>
      <w:r w:rsidR="00644CD5">
        <w:t>.</w:t>
      </w:r>
      <w:r>
        <w:t>u13) + 0</w:t>
      </w:r>
      <w:r w:rsidR="00644CD5">
        <w:t>.</w:t>
      </w:r>
      <w:r>
        <w:t>00699*T(v33</w:t>
      </w:r>
      <w:r w:rsidR="00644CD5">
        <w:t>.</w:t>
      </w:r>
      <w:r>
        <w:t>u9) -0</w:t>
      </w:r>
      <w:r w:rsidR="00644CD5">
        <w:t>.</w:t>
      </w:r>
      <w:r>
        <w:t>00757*T(v11</w:t>
      </w:r>
      <w:r w:rsidR="00644CD5">
        <w:t>.</w:t>
      </w:r>
      <w:r>
        <w:t>u24) -0</w:t>
      </w:r>
      <w:r w:rsidR="00644CD5">
        <w:t>.</w:t>
      </w:r>
      <w:r>
        <w:t>00662*T(v1</w:t>
      </w:r>
      <w:r w:rsidR="00644CD5">
        <w:t>.</w:t>
      </w:r>
      <w:r>
        <w:t>u37) -0</w:t>
      </w:r>
      <w:r w:rsidR="00644CD5">
        <w:t>.</w:t>
      </w:r>
      <w:r>
        <w:t>00603*T(v2</w:t>
      </w:r>
      <w:r w:rsidR="00644CD5">
        <w:t>.</w:t>
      </w:r>
      <w:r>
        <w:t>u6) -0</w:t>
      </w:r>
      <w:r w:rsidR="00644CD5">
        <w:t>.</w:t>
      </w:r>
      <w:r>
        <w:t>00507*T(v15</w:t>
      </w:r>
      <w:r w:rsidR="00644CD5">
        <w:t>.</w:t>
      </w:r>
      <w:r>
        <w:t>u17) + 0</w:t>
      </w:r>
      <w:r w:rsidR="00644CD5">
        <w:t>.</w:t>
      </w:r>
      <w:r>
        <w:t>00456*T(v13</w:t>
      </w:r>
      <w:r w:rsidR="00644CD5">
        <w:t>.</w:t>
      </w:r>
      <w:r>
        <w:t>u9) -0</w:t>
      </w:r>
      <w:r w:rsidR="00644CD5">
        <w:t>.</w:t>
      </w:r>
      <w:r>
        <w:t>00242*T(v20) -0</w:t>
      </w:r>
      <w:r w:rsidR="00644CD5">
        <w:t>.</w:t>
      </w:r>
      <w:r>
        <w:t>00367*T(v1</w:t>
      </w:r>
      <w:r w:rsidR="00644CD5">
        <w:t>.</w:t>
      </w:r>
      <w:r>
        <w:t>u35) -0</w:t>
      </w:r>
      <w:r w:rsidR="00644CD5">
        <w:t>.</w:t>
      </w:r>
      <w:r>
        <w:t>00307*T(v10</w:t>
      </w:r>
      <w:r w:rsidR="00644CD5">
        <w:t>.</w:t>
      </w:r>
      <w:r>
        <w:t>u27) -0</w:t>
      </w:r>
      <w:r w:rsidR="00644CD5">
        <w:t>.</w:t>
      </w:r>
      <w:r>
        <w:t>0031*T(v5</w:t>
      </w:r>
      <w:r w:rsidR="00644CD5">
        <w:t>.</w:t>
      </w:r>
      <w:r>
        <w:t>u17) + 0</w:t>
      </w:r>
      <w:r w:rsidR="00644CD5">
        <w:t>.</w:t>
      </w:r>
      <w:r>
        <w:t>00292*T(v16</w:t>
      </w:r>
      <w:r w:rsidR="00644CD5">
        <w:t>.</w:t>
      </w:r>
      <w:r>
        <w:t>u24) -0</w:t>
      </w:r>
      <w:r w:rsidR="00644CD5">
        <w:t>.</w:t>
      </w:r>
      <w:r>
        <w:t>00205*T(v2</w:t>
      </w:r>
      <w:r w:rsidR="00644CD5">
        <w:t>.</w:t>
      </w:r>
      <w:r>
        <w:t>u24) -0</w:t>
      </w:r>
      <w:r w:rsidR="00644CD5">
        <w:t>.</w:t>
      </w:r>
      <w:r>
        <w:t>00218*T(v18</w:t>
      </w:r>
      <w:r w:rsidR="00644CD5">
        <w:t>.</w:t>
      </w:r>
      <w:r>
        <w:t>u1) -0</w:t>
      </w:r>
      <w:r w:rsidR="00644CD5">
        <w:t>.</w:t>
      </w:r>
      <w:r>
        <w:t>00135*T(v26</w:t>
      </w:r>
      <w:r w:rsidR="00644CD5">
        <w:t>.</w:t>
      </w:r>
      <w:r>
        <w:t>u7) + 0</w:t>
      </w:r>
      <w:r w:rsidR="00644CD5">
        <w:t>.</w:t>
      </w:r>
      <w:r>
        <w:t>00122*T(v20</w:t>
      </w:r>
      <w:r w:rsidR="00644CD5">
        <w:t>.</w:t>
      </w:r>
      <w:r>
        <w:t>u17) + 0</w:t>
      </w:r>
      <w:r w:rsidR="00644CD5">
        <w:t>.</w:t>
      </w:r>
      <w:r>
        <w:t>000164*T(v8</w:t>
      </w:r>
      <w:r w:rsidR="00644CD5">
        <w:t>.</w:t>
      </w:r>
      <w:r>
        <w:t>u14) + 6</w:t>
      </w:r>
      <w:r w:rsidR="00644CD5">
        <w:t>.</w:t>
      </w:r>
      <w:r>
        <w:t>69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136*T(v4) + 0</w:t>
      </w:r>
      <w:r w:rsidR="00644CD5">
        <w:t>.</w:t>
      </w:r>
      <w:r>
        <w:t>0426*NumAromAtoms -1</w:t>
      </w:r>
      <w:r w:rsidR="00644CD5">
        <w:t>.</w:t>
      </w:r>
      <w:r>
        <w:t>42*T(v12</w:t>
      </w:r>
      <w:r w:rsidR="00644CD5">
        <w:t>.</w:t>
      </w:r>
      <w:r>
        <w:t>u1) -0</w:t>
      </w:r>
      <w:r w:rsidR="00644CD5">
        <w:t>.</w:t>
      </w:r>
      <w:r>
        <w:t>28*T(v17</w:t>
      </w:r>
      <w:r w:rsidR="00644CD5">
        <w:t>.</w:t>
      </w:r>
      <w:r>
        <w:t>u7) -0</w:t>
      </w:r>
      <w:r w:rsidR="00644CD5">
        <w:t>.</w:t>
      </w:r>
      <w:r>
        <w:t>679*T(v8</w:t>
      </w:r>
      <w:r w:rsidR="00644CD5">
        <w:t>.</w:t>
      </w:r>
      <w:r>
        <w:t>u23) + 0</w:t>
      </w:r>
      <w:r w:rsidR="00644CD5">
        <w:t>.</w:t>
      </w:r>
      <w:r>
        <w:t>651*T(v6</w:t>
      </w:r>
      <w:r w:rsidR="00644CD5">
        <w:t>.</w:t>
      </w:r>
      <w:r>
        <w:t>u14) -0</w:t>
      </w:r>
      <w:r w:rsidR="00644CD5">
        <w:t>.</w:t>
      </w:r>
      <w:r>
        <w:t>192*T(u19) + 0</w:t>
      </w:r>
      <w:r w:rsidR="00644CD5">
        <w:t>.</w:t>
      </w:r>
      <w:r>
        <w:t>696*T(v15</w:t>
      </w:r>
      <w:r w:rsidR="00644CD5">
        <w:t>.</w:t>
      </w:r>
      <w:r>
        <w:t>u13) + 1</w:t>
      </w:r>
      <w:r w:rsidR="00644CD5">
        <w:t>.</w:t>
      </w:r>
      <w:r>
        <w:t>96*T(u2) -0</w:t>
      </w:r>
      <w:r w:rsidR="00644CD5">
        <w:t>.</w:t>
      </w:r>
      <w:r>
        <w:t>676*T(v1</w:t>
      </w:r>
      <w:r w:rsidR="00644CD5">
        <w:t>.</w:t>
      </w:r>
      <w:r>
        <w:t>u3) -0</w:t>
      </w:r>
      <w:r w:rsidR="00644CD5">
        <w:t>.</w:t>
      </w:r>
      <w:r>
        <w:t>658*T(v8</w:t>
      </w:r>
      <w:r w:rsidR="00644CD5">
        <w:t>.</w:t>
      </w:r>
      <w:r>
        <w:t>u9) + 1</w:t>
      </w:r>
      <w:r w:rsidR="00644CD5">
        <w:t>.</w:t>
      </w:r>
      <w:r>
        <w:t>14*T(v1</w:t>
      </w:r>
      <w:r w:rsidR="00644CD5">
        <w:t>.</w:t>
      </w:r>
      <w:r>
        <w:t>u22) -0</w:t>
      </w:r>
      <w:r w:rsidR="00644CD5">
        <w:t>.</w:t>
      </w:r>
      <w:r>
        <w:t>237*NumAcceptor -0</w:t>
      </w:r>
      <w:r w:rsidR="00644CD5">
        <w:t>.</w:t>
      </w:r>
      <w:r>
        <w:t>597*T(v3</w:t>
      </w:r>
      <w:r w:rsidR="00644CD5">
        <w:t>.</w:t>
      </w:r>
      <w:r>
        <w:t>u23) -0</w:t>
      </w:r>
      <w:r w:rsidR="00644CD5">
        <w:t>.</w:t>
      </w:r>
      <w:r>
        <w:t>311*T(v16</w:t>
      </w:r>
      <w:r w:rsidR="00644CD5">
        <w:t>.</w:t>
      </w:r>
      <w:r>
        <w:t>u14) -0</w:t>
      </w:r>
      <w:r w:rsidR="00644CD5">
        <w:t>.</w:t>
      </w:r>
      <w:r>
        <w:t>85*T(v6</w:t>
      </w:r>
      <w:r w:rsidR="00644CD5">
        <w:t>.</w:t>
      </w:r>
      <w:r>
        <w:t>u6) + 1</w:t>
      </w:r>
      <w:r w:rsidR="00644CD5">
        <w:t>.</w:t>
      </w:r>
      <w:r>
        <w:t>24*T(v3</w:t>
      </w:r>
      <w:r w:rsidR="00644CD5">
        <w:t>.</w:t>
      </w:r>
      <w:r>
        <w:t>u3) -0</w:t>
      </w:r>
      <w:r w:rsidR="00644CD5">
        <w:t>.</w:t>
      </w:r>
      <w:r>
        <w:t>816*T(v13</w:t>
      </w:r>
      <w:r w:rsidR="00644CD5">
        <w:t>.</w:t>
      </w:r>
      <w:r>
        <w:t>u19) + 0</w:t>
      </w:r>
      <w:r w:rsidR="00644CD5">
        <w:t>.</w:t>
      </w:r>
      <w:r>
        <w:t>609*T(v9</w:t>
      </w:r>
      <w:r w:rsidR="00644CD5">
        <w:t>.</w:t>
      </w:r>
      <w:r>
        <w:t>u4) + 0</w:t>
      </w:r>
      <w:r w:rsidR="00644CD5">
        <w:t>.</w:t>
      </w:r>
      <w:r>
        <w:t>459*T(v13</w:t>
      </w:r>
      <w:r w:rsidR="00644CD5">
        <w:t>.</w:t>
      </w:r>
      <w:r>
        <w:t>u18) + 0</w:t>
      </w:r>
      <w:r w:rsidR="00644CD5">
        <w:t>.</w:t>
      </w:r>
      <w:r>
        <w:t>142*Lipophilicity^2 -0</w:t>
      </w:r>
      <w:r w:rsidR="00644CD5">
        <w:t>.</w:t>
      </w:r>
      <w:r>
        <w:t>308*T(v6</w:t>
      </w:r>
      <w:r w:rsidR="00644CD5">
        <w:t>.</w:t>
      </w:r>
      <w:r>
        <w:t>u7) + 0</w:t>
      </w:r>
      <w:r w:rsidR="00644CD5">
        <w:t>.</w:t>
      </w:r>
      <w:r>
        <w:t>817*T(v4</w:t>
      </w:r>
      <w:r w:rsidR="00644CD5">
        <w:t>.</w:t>
      </w:r>
      <w:r>
        <w:t>u23) + 11</w:t>
      </w:r>
      <w:r w:rsidR="00644CD5">
        <w:t>.</w:t>
      </w:r>
      <w:r>
        <w:t>5*Volume -0</w:t>
      </w:r>
      <w:r w:rsidR="00644CD5">
        <w:t>.</w:t>
      </w:r>
      <w:r>
        <w:t>149*T(v26</w:t>
      </w:r>
      <w:r w:rsidR="00644CD5">
        <w:t>.</w:t>
      </w:r>
      <w:r>
        <w:t>u13) -0</w:t>
      </w:r>
      <w:r w:rsidR="00644CD5">
        <w:t>.</w:t>
      </w:r>
      <w:r>
        <w:t>983*T(v12</w:t>
      </w:r>
      <w:r w:rsidR="00644CD5">
        <w:t>.</w:t>
      </w:r>
      <w:r>
        <w:t>u2) -0</w:t>
      </w:r>
      <w:r w:rsidR="00644CD5">
        <w:t>.</w:t>
      </w:r>
      <w:r>
        <w:t>742*T(v32</w:t>
      </w:r>
      <w:r w:rsidR="00644CD5">
        <w:t>.</w:t>
      </w:r>
      <w:r>
        <w:t>u10) + 0</w:t>
      </w:r>
      <w:r w:rsidR="00644CD5">
        <w:t>.</w:t>
      </w:r>
      <w:r>
        <w:t>82*T(v4</w:t>
      </w:r>
      <w:r w:rsidR="00644CD5">
        <w:t>.</w:t>
      </w:r>
      <w:r>
        <w:t>u19) -1</w:t>
      </w:r>
      <w:r w:rsidR="00644CD5">
        <w:t>.</w:t>
      </w:r>
      <w:r>
        <w:t>04*T(v17</w:t>
      </w:r>
      <w:r w:rsidR="00644CD5">
        <w:t>.</w:t>
      </w:r>
      <w:r>
        <w:t>u23) -1</w:t>
      </w:r>
      <w:r w:rsidR="00644CD5">
        <w:t>.</w:t>
      </w:r>
      <w:r>
        <w:t>06*T(v1</w:t>
      </w:r>
      <w:r w:rsidR="00644CD5">
        <w:t>.</w:t>
      </w:r>
      <w:r>
        <w:t>u1) -1</w:t>
      </w:r>
      <w:r w:rsidR="00644CD5">
        <w:t>.</w:t>
      </w:r>
      <w:r>
        <w:t>01*T(v12</w:t>
      </w:r>
      <w:r w:rsidR="00644CD5">
        <w:t>.</w:t>
      </w:r>
      <w:r>
        <w:t>u13) -0</w:t>
      </w:r>
      <w:r w:rsidR="00644CD5">
        <w:t>.</w:t>
      </w:r>
      <w:r>
        <w:t>558*T(u30) -0</w:t>
      </w:r>
      <w:r w:rsidR="00644CD5">
        <w:t>.</w:t>
      </w:r>
      <w:r>
        <w:t>657*T(v11</w:t>
      </w:r>
      <w:r w:rsidR="00644CD5">
        <w:t>.</w:t>
      </w:r>
      <w:r>
        <w:t>u2) -0</w:t>
      </w:r>
      <w:r w:rsidR="00644CD5">
        <w:t>.</w:t>
      </w:r>
      <w:r>
        <w:t>667*T(v6</w:t>
      </w:r>
      <w:r w:rsidR="00644CD5">
        <w:t>.</w:t>
      </w:r>
      <w:r>
        <w:t>u12) + 0</w:t>
      </w:r>
      <w:r w:rsidR="00644CD5">
        <w:t>.</w:t>
      </w:r>
      <w:r>
        <w:t>129*NumDonor -0</w:t>
      </w:r>
      <w:r w:rsidR="00644CD5">
        <w:t>.</w:t>
      </w:r>
      <w:r>
        <w:t>603*T(v20</w:t>
      </w:r>
      <w:r w:rsidR="00644CD5">
        <w:t>.</w:t>
      </w:r>
      <w:r>
        <w:t>u21) -0</w:t>
      </w:r>
      <w:r w:rsidR="00644CD5">
        <w:t>.</w:t>
      </w:r>
      <w:r>
        <w:t>358*T(v18</w:t>
      </w:r>
      <w:r w:rsidR="00644CD5">
        <w:t>.</w:t>
      </w:r>
      <w:r>
        <w:t>u6) + 0</w:t>
      </w:r>
      <w:r w:rsidR="00644CD5">
        <w:t>.</w:t>
      </w:r>
      <w:r>
        <w:t>48*T(v16</w:t>
      </w:r>
      <w:r w:rsidR="00644CD5">
        <w:t>.</w:t>
      </w:r>
      <w:r>
        <w:t>u13) + 0</w:t>
      </w:r>
      <w:r w:rsidR="00644CD5">
        <w:t>.</w:t>
      </w:r>
      <w:r>
        <w:t>407*T(v13</w:t>
      </w:r>
      <w:r w:rsidR="00644CD5">
        <w:t>.</w:t>
      </w:r>
      <w:r>
        <w:t>u7) -0</w:t>
      </w:r>
      <w:r w:rsidR="00644CD5">
        <w:t>.</w:t>
      </w:r>
      <w:r>
        <w:t>646*T(v30</w:t>
      </w:r>
      <w:r w:rsidR="00644CD5">
        <w:t>.</w:t>
      </w:r>
      <w:r>
        <w:t>u4) -1</w:t>
      </w:r>
      <w:r w:rsidR="00644CD5">
        <w:t>.</w:t>
      </w:r>
      <w:r>
        <w:t>48*T(v1</w:t>
      </w:r>
      <w:r w:rsidR="00644CD5">
        <w:t>.</w:t>
      </w:r>
      <w:r>
        <w:t>u18) + 12</w:t>
      </w:r>
      <w:r w:rsidR="00644CD5">
        <w:t>.</w:t>
      </w:r>
      <w:r>
        <w:t>1*Lipophilicity + 0</w:t>
      </w:r>
      <w:r w:rsidR="00644CD5">
        <w:t>.</w:t>
      </w:r>
      <w:r>
        <w:t>245*T(v11</w:t>
      </w:r>
      <w:r w:rsidR="00644CD5">
        <w:t>.</w:t>
      </w:r>
      <w:r>
        <w:t>u24) + 0</w:t>
      </w:r>
      <w:r w:rsidR="00644CD5">
        <w:t>.</w:t>
      </w:r>
      <w:r>
        <w:t>361*T(v5</w:t>
      </w:r>
      <w:r w:rsidR="00644CD5">
        <w:t>.</w:t>
      </w:r>
      <w:r>
        <w:t>u15) + 0</w:t>
      </w:r>
      <w:r w:rsidR="00644CD5">
        <w:t>.</w:t>
      </w:r>
      <w:r>
        <w:t>423*T(v24</w:t>
      </w:r>
      <w:r w:rsidR="00644CD5">
        <w:t>.</w:t>
      </w:r>
      <w:r>
        <w:t>u7) + 0</w:t>
      </w:r>
      <w:r w:rsidR="00644CD5">
        <w:t>.</w:t>
      </w:r>
      <w:r>
        <w:t>652*T(v9</w:t>
      </w:r>
      <w:r w:rsidR="00644CD5">
        <w:t>.</w:t>
      </w:r>
      <w:r>
        <w:t>u16) + 0</w:t>
      </w:r>
      <w:r w:rsidR="00644CD5">
        <w:t>.</w:t>
      </w:r>
      <w:r>
        <w:t>84*T(v3</w:t>
      </w:r>
      <w:r w:rsidR="00644CD5">
        <w:t>.</w:t>
      </w:r>
      <w:r>
        <w:t>u8) + 0</w:t>
      </w:r>
      <w:r w:rsidR="00644CD5">
        <w:t>.</w:t>
      </w:r>
      <w:r>
        <w:t>371*T(v2</w:t>
      </w:r>
      <w:r w:rsidR="00644CD5">
        <w:t>.</w:t>
      </w:r>
      <w:r>
        <w:t>u36) -0</w:t>
      </w:r>
      <w:r w:rsidR="00644CD5">
        <w:t>.</w:t>
      </w:r>
      <w:r>
        <w:t>178*T(v15</w:t>
      </w:r>
      <w:r w:rsidR="00644CD5">
        <w:t>.</w:t>
      </w:r>
      <w:r>
        <w:t>u12) + 0</w:t>
      </w:r>
      <w:r w:rsidR="00644CD5">
        <w:t>.</w:t>
      </w:r>
      <w:r>
        <w:t>539*T(v11</w:t>
      </w:r>
      <w:r w:rsidR="00644CD5">
        <w:t>.</w:t>
      </w:r>
      <w:r>
        <w:t>u14) -0</w:t>
      </w:r>
      <w:r w:rsidR="00644CD5">
        <w:t>.</w:t>
      </w:r>
      <w:r>
        <w:t>689*T(v25</w:t>
      </w:r>
      <w:r w:rsidR="00644CD5">
        <w:t>.</w:t>
      </w:r>
      <w:r>
        <w:t>u4) -0</w:t>
      </w:r>
      <w:r w:rsidR="00644CD5">
        <w:t>.</w:t>
      </w:r>
      <w:r>
        <w:t>541*T(v19</w:t>
      </w:r>
      <w:r w:rsidR="00644CD5">
        <w:t>.</w:t>
      </w:r>
      <w:r>
        <w:t>u3) + 0</w:t>
      </w:r>
      <w:r w:rsidR="00644CD5">
        <w:t>.</w:t>
      </w:r>
      <w:r>
        <w:t>481*T(v25</w:t>
      </w:r>
      <w:r w:rsidR="00644CD5">
        <w:t>.</w:t>
      </w:r>
      <w:r>
        <w:t>u12) + 0</w:t>
      </w:r>
      <w:r w:rsidR="00644CD5">
        <w:t>.</w:t>
      </w:r>
      <w:r>
        <w:t>648*T(v7</w:t>
      </w:r>
      <w:r w:rsidR="00644CD5">
        <w:t>.</w:t>
      </w:r>
      <w:r>
        <w:t>u23) + 0</w:t>
      </w:r>
      <w:r w:rsidR="00644CD5">
        <w:t>.</w:t>
      </w:r>
      <w:r>
        <w:t>248*T(u39) -0</w:t>
      </w:r>
      <w:r w:rsidR="00644CD5">
        <w:t>.</w:t>
      </w:r>
      <w:r>
        <w:t>448*T(v14</w:t>
      </w:r>
      <w:r w:rsidR="00644CD5">
        <w:t>.</w:t>
      </w:r>
      <w:r>
        <w:t>u10) -0</w:t>
      </w:r>
      <w:r w:rsidR="00644CD5">
        <w:t>.</w:t>
      </w:r>
      <w:r>
        <w:t>082*NumHal -0</w:t>
      </w:r>
      <w:r w:rsidR="00644CD5">
        <w:t>.</w:t>
      </w:r>
      <w:r>
        <w:t>312*T(v4</w:t>
      </w:r>
      <w:r w:rsidR="00644CD5">
        <w:t>.</w:t>
      </w:r>
      <w:r>
        <w:t>u25) + 0</w:t>
      </w:r>
      <w:r w:rsidR="00644CD5">
        <w:t>.</w:t>
      </w:r>
      <w:r>
        <w:t>526*T(v18</w:t>
      </w:r>
      <w:r w:rsidR="00644CD5">
        <w:t>.</w:t>
      </w:r>
      <w:r>
        <w:t>u15) -0</w:t>
      </w:r>
      <w:r w:rsidR="00644CD5">
        <w:t>.</w:t>
      </w:r>
      <w:r>
        <w:t>575*T(v14</w:t>
      </w:r>
      <w:r w:rsidR="00644CD5">
        <w:t>.</w:t>
      </w:r>
      <w:r>
        <w:t>u20) + 0</w:t>
      </w:r>
      <w:r w:rsidR="00644CD5">
        <w:t>.</w:t>
      </w:r>
      <w:r>
        <w:t>408*T(v23</w:t>
      </w:r>
      <w:r w:rsidR="00644CD5">
        <w:t>.</w:t>
      </w:r>
      <w:r>
        <w:t>u11) + 0</w:t>
      </w:r>
      <w:r w:rsidR="00644CD5">
        <w:t>.</w:t>
      </w:r>
      <w:r>
        <w:t>531*T(v17</w:t>
      </w:r>
      <w:r w:rsidR="00644CD5">
        <w:t>.</w:t>
      </w:r>
      <w:r>
        <w:t>u15) -0</w:t>
      </w:r>
      <w:r w:rsidR="00644CD5">
        <w:t>.</w:t>
      </w:r>
      <w:r>
        <w:t>562*T(v12</w:t>
      </w:r>
      <w:r w:rsidR="00644CD5">
        <w:t>.</w:t>
      </w:r>
      <w:r>
        <w:t>u3) + 0</w:t>
      </w:r>
      <w:r w:rsidR="00644CD5">
        <w:t>.</w:t>
      </w:r>
      <w:r>
        <w:t>194*T(u42) + 0</w:t>
      </w:r>
      <w:r w:rsidR="00644CD5">
        <w:t>.</w:t>
      </w:r>
      <w:r>
        <w:t>365*T(v9</w:t>
      </w:r>
      <w:r w:rsidR="00644CD5">
        <w:t>.</w:t>
      </w:r>
      <w:r>
        <w:t>u6) + 0</w:t>
      </w:r>
      <w:r w:rsidR="00644CD5">
        <w:t>.</w:t>
      </w:r>
      <w:r>
        <w:t>469*T(v21</w:t>
      </w:r>
      <w:r w:rsidR="00644CD5">
        <w:t>.</w:t>
      </w:r>
      <w:r>
        <w:t>u22) -24</w:t>
      </w:r>
      <w:r w:rsidR="00644CD5">
        <w:t>.</w:t>
      </w:r>
      <w:r>
        <w:t>5*Volume^2 -0</w:t>
      </w:r>
      <w:r w:rsidR="00644CD5">
        <w:t>.</w:t>
      </w:r>
      <w:r>
        <w:t>805*T(v28</w:t>
      </w:r>
      <w:r w:rsidR="00644CD5">
        <w:t>.</w:t>
      </w:r>
      <w:r>
        <w:t>u9) -0</w:t>
      </w:r>
      <w:r w:rsidR="00644CD5">
        <w:t>.</w:t>
      </w:r>
      <w:r>
        <w:t>678*T(v19</w:t>
      </w:r>
      <w:r w:rsidR="00644CD5">
        <w:t>.</w:t>
      </w:r>
      <w:r>
        <w:t>u18) + 0</w:t>
      </w:r>
      <w:r w:rsidR="00644CD5">
        <w:t>.</w:t>
      </w:r>
      <w:r>
        <w:t>42*Length^3 -0</w:t>
      </w:r>
      <w:r w:rsidR="00644CD5">
        <w:t>.</w:t>
      </w:r>
      <w:r>
        <w:t>626*T(v3</w:t>
      </w:r>
      <w:r w:rsidR="00644CD5">
        <w:t>.</w:t>
      </w:r>
      <w:r>
        <w:t>u9) + 0</w:t>
      </w:r>
      <w:r w:rsidR="00644CD5">
        <w:t>.</w:t>
      </w:r>
      <w:r>
        <w:t>596*T(v21</w:t>
      </w:r>
      <w:r w:rsidR="00644CD5">
        <w:t>.</w:t>
      </w:r>
      <w:r>
        <w:t>u13) -0</w:t>
      </w:r>
      <w:r w:rsidR="00644CD5">
        <w:t>.</w:t>
      </w:r>
      <w:r>
        <w:t>642*T(v8</w:t>
      </w:r>
      <w:r w:rsidR="00644CD5">
        <w:t>.</w:t>
      </w:r>
      <w:r>
        <w:t>u22) + 0</w:t>
      </w:r>
      <w:r w:rsidR="00644CD5">
        <w:t>.</w:t>
      </w:r>
      <w:r>
        <w:t>604*T(v1</w:t>
      </w:r>
      <w:r w:rsidR="00644CD5">
        <w:t>.</w:t>
      </w:r>
      <w:r>
        <w:t>u7) -0</w:t>
      </w:r>
      <w:r w:rsidR="00644CD5">
        <w:t>.</w:t>
      </w:r>
      <w:r>
        <w:t>0793*T(v22</w:t>
      </w:r>
      <w:r w:rsidR="00644CD5">
        <w:t>.</w:t>
      </w:r>
      <w:r>
        <w:t>u14) -0</w:t>
      </w:r>
      <w:r w:rsidR="00644CD5">
        <w:t>.</w:t>
      </w:r>
      <w:r>
        <w:t>011*T(v12</w:t>
      </w:r>
      <w:r w:rsidR="00644CD5">
        <w:t>.</w:t>
      </w:r>
      <w:r>
        <w:t>u23) -0</w:t>
      </w:r>
      <w:r w:rsidR="00644CD5">
        <w:t>.</w:t>
      </w:r>
      <w:r>
        <w:t>427*T(v16</w:t>
      </w:r>
      <w:r w:rsidR="00644CD5">
        <w:t>.</w:t>
      </w:r>
      <w:r>
        <w:t>u27) -0</w:t>
      </w:r>
      <w:r w:rsidR="00644CD5">
        <w:t>.</w:t>
      </w:r>
      <w:r>
        <w:t>286*T(v13</w:t>
      </w:r>
      <w:r w:rsidR="00644CD5">
        <w:t>.</w:t>
      </w:r>
      <w:r>
        <w:t>u23) + 0</w:t>
      </w:r>
      <w:r w:rsidR="00644CD5">
        <w:t>.</w:t>
      </w:r>
      <w:r>
        <w:t>336*T(v25</w:t>
      </w:r>
      <w:r w:rsidR="00644CD5">
        <w:t>.</w:t>
      </w:r>
      <w:r>
        <w:t>u10) -0</w:t>
      </w:r>
      <w:r w:rsidR="00644CD5">
        <w:t>.</w:t>
      </w:r>
      <w:r>
        <w:t>521*T(v2</w:t>
      </w:r>
      <w:r w:rsidR="00644CD5">
        <w:t>.</w:t>
      </w:r>
      <w:r>
        <w:t>u24) -0</w:t>
      </w:r>
      <w:r w:rsidR="00644CD5">
        <w:t>.</w:t>
      </w:r>
      <w:r>
        <w:t>359*T(v9</w:t>
      </w:r>
      <w:r w:rsidR="00644CD5">
        <w:t>.</w:t>
      </w:r>
      <w:r>
        <w:t>u24) + 0</w:t>
      </w:r>
      <w:r w:rsidR="00644CD5">
        <w:t>.</w:t>
      </w:r>
      <w:r>
        <w:t>546*T(u3) + 0</w:t>
      </w:r>
      <w:r w:rsidR="00644CD5">
        <w:t>.</w:t>
      </w:r>
      <w:r>
        <w:t>589*T(v10</w:t>
      </w:r>
      <w:r w:rsidR="00644CD5">
        <w:t>.</w:t>
      </w:r>
      <w:r>
        <w:t>u26) + 0</w:t>
      </w:r>
      <w:r w:rsidR="00644CD5">
        <w:t>.</w:t>
      </w:r>
      <w:r>
        <w:t>422*T(v16</w:t>
      </w:r>
      <w:r w:rsidR="00644CD5">
        <w:t>.</w:t>
      </w:r>
      <w:r>
        <w:t>u3) -0</w:t>
      </w:r>
      <w:r w:rsidR="00644CD5">
        <w:t>.</w:t>
      </w:r>
      <w:r>
        <w:t>236*T(v31</w:t>
      </w:r>
      <w:r w:rsidR="00644CD5">
        <w:t>.</w:t>
      </w:r>
      <w:r>
        <w:t>u12) -0</w:t>
      </w:r>
      <w:r w:rsidR="00644CD5">
        <w:t>.</w:t>
      </w:r>
      <w:r>
        <w:t>515*T(v30</w:t>
      </w:r>
      <w:r w:rsidR="00644CD5">
        <w:t>.</w:t>
      </w:r>
      <w:r>
        <w:t>u2) + 0</w:t>
      </w:r>
      <w:r w:rsidR="00644CD5">
        <w:t>.</w:t>
      </w:r>
      <w:r>
        <w:t>727*T(v15</w:t>
      </w:r>
      <w:r w:rsidR="00644CD5">
        <w:t>.</w:t>
      </w:r>
      <w:r>
        <w:t>u14) + 0</w:t>
      </w:r>
      <w:r w:rsidR="00644CD5">
        <w:t>.</w:t>
      </w:r>
      <w:r>
        <w:t>0551*T(v15</w:t>
      </w:r>
      <w:r w:rsidR="00644CD5">
        <w:t>.</w:t>
      </w:r>
      <w:r>
        <w:t>u28) + 0</w:t>
      </w:r>
      <w:r w:rsidR="00644CD5">
        <w:t>.</w:t>
      </w:r>
      <w:r>
        <w:t>316*T(v28) -0</w:t>
      </w:r>
      <w:r w:rsidR="00644CD5">
        <w:t>.</w:t>
      </w:r>
      <w:r>
        <w:t>501*T(v7</w:t>
      </w:r>
      <w:r w:rsidR="00644CD5">
        <w:t>.</w:t>
      </w:r>
      <w:r>
        <w:t xml:space="preserve">u9) + </w:t>
      </w:r>
      <w:r>
        <w:lastRenderedPageBreak/>
        <w:t>6</w:t>
      </w:r>
      <w:r w:rsidR="00644CD5">
        <w:t>.</w:t>
      </w:r>
      <w:r>
        <w:t>95*Volume^3 -0</w:t>
      </w:r>
      <w:r w:rsidR="00644CD5">
        <w:t>.</w:t>
      </w:r>
      <w:r>
        <w:t>741*T(v15</w:t>
      </w:r>
      <w:r w:rsidR="00644CD5">
        <w:t>.</w:t>
      </w:r>
      <w:r>
        <w:t>u5) -0</w:t>
      </w:r>
      <w:r w:rsidR="00644CD5">
        <w:t>.</w:t>
      </w:r>
      <w:r>
        <w:t>65*T(v1</w:t>
      </w:r>
      <w:r w:rsidR="00644CD5">
        <w:t>.</w:t>
      </w:r>
      <w:r>
        <w:t>u17) + 0</w:t>
      </w:r>
      <w:r w:rsidR="00644CD5">
        <w:t>.</w:t>
      </w:r>
      <w:r>
        <w:t>232*T(v13</w:t>
      </w:r>
      <w:r w:rsidR="00644CD5">
        <w:t>.</w:t>
      </w:r>
      <w:r>
        <w:t>u5) + 0</w:t>
      </w:r>
      <w:r w:rsidR="00644CD5">
        <w:t>.</w:t>
      </w:r>
      <w:r>
        <w:t>4*T(v5</w:t>
      </w:r>
      <w:r w:rsidR="00644CD5">
        <w:t>.</w:t>
      </w:r>
      <w:r>
        <w:t>u29) + 0</w:t>
      </w:r>
      <w:r w:rsidR="00644CD5">
        <w:t>.</w:t>
      </w:r>
      <w:r>
        <w:t>368*T(v2</w:t>
      </w:r>
      <w:r w:rsidR="00644CD5">
        <w:t>.</w:t>
      </w:r>
      <w:r>
        <w:t>u11) + 0</w:t>
      </w:r>
      <w:r w:rsidR="00644CD5">
        <w:t>.</w:t>
      </w:r>
      <w:r>
        <w:t>489*T(v8</w:t>
      </w:r>
      <w:r w:rsidR="00644CD5">
        <w:t>.</w:t>
      </w:r>
      <w:r>
        <w:t>u27) + 0</w:t>
      </w:r>
      <w:r w:rsidR="00644CD5">
        <w:t>.</w:t>
      </w:r>
      <w:r>
        <w:t>18*NumPositive -0</w:t>
      </w:r>
      <w:r w:rsidR="00644CD5">
        <w:t>.</w:t>
      </w:r>
      <w:r>
        <w:t>329*T(u7) -0</w:t>
      </w:r>
      <w:r w:rsidR="00644CD5">
        <w:t>.</w:t>
      </w:r>
      <w:r>
        <w:t>396*T(v7</w:t>
      </w:r>
      <w:r w:rsidR="00644CD5">
        <w:t>.</w:t>
      </w:r>
      <w:r>
        <w:t>u15) + 0</w:t>
      </w:r>
      <w:r w:rsidR="00644CD5">
        <w:t>.</w:t>
      </w:r>
      <w:r>
        <w:t>508*T(v30</w:t>
      </w:r>
      <w:r w:rsidR="00644CD5">
        <w:t>.</w:t>
      </w:r>
      <w:r>
        <w:t>u8) + 0</w:t>
      </w:r>
      <w:r w:rsidR="00644CD5">
        <w:t>.</w:t>
      </w:r>
      <w:r>
        <w:t>462*T(v20</w:t>
      </w:r>
      <w:r w:rsidR="00644CD5">
        <w:t>.</w:t>
      </w:r>
      <w:r>
        <w:t>u9) + 0</w:t>
      </w:r>
      <w:r w:rsidR="00644CD5">
        <w:t>.</w:t>
      </w:r>
      <w:r>
        <w:t>216*MW -0</w:t>
      </w:r>
      <w:r w:rsidR="00644CD5">
        <w:t>.</w:t>
      </w:r>
      <w:r>
        <w:t>589*T(v17</w:t>
      </w:r>
      <w:r w:rsidR="00644CD5">
        <w:t>.</w:t>
      </w:r>
      <w:r>
        <w:t>u11) + 0</w:t>
      </w:r>
      <w:r w:rsidR="00644CD5">
        <w:t>.</w:t>
      </w:r>
      <w:r>
        <w:t>304*T(v27</w:t>
      </w:r>
      <w:r w:rsidR="00644CD5">
        <w:t>.</w:t>
      </w:r>
      <w:r>
        <w:t>u15) -0</w:t>
      </w:r>
      <w:r w:rsidR="00644CD5">
        <w:t>.</w:t>
      </w:r>
      <w:r>
        <w:t>382*T(v9</w:t>
      </w:r>
      <w:r w:rsidR="00644CD5">
        <w:t>.</w:t>
      </w:r>
      <w:r>
        <w:t>u7) -0</w:t>
      </w:r>
      <w:r w:rsidR="00644CD5">
        <w:t>.</w:t>
      </w:r>
      <w:r>
        <w:t>18*T(v36</w:t>
      </w:r>
      <w:r w:rsidR="00644CD5">
        <w:t>.</w:t>
      </w:r>
      <w:r>
        <w:t>u4) -0</w:t>
      </w:r>
      <w:r w:rsidR="00644CD5">
        <w:t>.</w:t>
      </w:r>
      <w:r>
        <w:t>431*T(v25</w:t>
      </w:r>
      <w:r w:rsidR="00644CD5">
        <w:t>.</w:t>
      </w:r>
      <w:r>
        <w:t>u7) + 0</w:t>
      </w:r>
      <w:r w:rsidR="00644CD5">
        <w:t>.</w:t>
      </w:r>
      <w:r>
        <w:t>632*T(v3</w:t>
      </w:r>
      <w:r w:rsidR="00644CD5">
        <w:t>.</w:t>
      </w:r>
      <w:r>
        <w:t>u4) -0</w:t>
      </w:r>
      <w:r w:rsidR="00644CD5">
        <w:t>.</w:t>
      </w:r>
      <w:r>
        <w:t>485*T(v7</w:t>
      </w:r>
      <w:r w:rsidR="00644CD5">
        <w:t>.</w:t>
      </w:r>
      <w:r>
        <w:t>u13) -0</w:t>
      </w:r>
      <w:r w:rsidR="00644CD5">
        <w:t>.</w:t>
      </w:r>
      <w:r>
        <w:t>496*T(v7</w:t>
      </w:r>
      <w:r w:rsidR="00644CD5">
        <w:t>.</w:t>
      </w:r>
      <w:r>
        <w:t>u22) -0</w:t>
      </w:r>
      <w:r w:rsidR="00644CD5">
        <w:t>.</w:t>
      </w:r>
      <w:r>
        <w:t>355*T(v11</w:t>
      </w:r>
      <w:r w:rsidR="00644CD5">
        <w:t>.</w:t>
      </w:r>
      <w:r>
        <w:t>u17) + 0</w:t>
      </w:r>
      <w:r w:rsidR="00644CD5">
        <w:t>.</w:t>
      </w:r>
      <w:r>
        <w:t>236*T(v11</w:t>
      </w:r>
      <w:r w:rsidR="00644CD5">
        <w:t>.</w:t>
      </w:r>
      <w:r>
        <w:t>u25) -0</w:t>
      </w:r>
      <w:r w:rsidR="00644CD5">
        <w:t>.</w:t>
      </w:r>
      <w:r>
        <w:t>414*T(v5</w:t>
      </w:r>
      <w:r w:rsidR="00644CD5">
        <w:t>.</w:t>
      </w:r>
      <w:r>
        <w:t>u37) -0</w:t>
      </w:r>
      <w:r w:rsidR="00644CD5">
        <w:t>.</w:t>
      </w:r>
      <w:r>
        <w:t>408*T(v36</w:t>
      </w:r>
      <w:r w:rsidR="00644CD5">
        <w:t>.</w:t>
      </w:r>
      <w:r>
        <w:t>u6) + 0</w:t>
      </w:r>
      <w:r w:rsidR="00644CD5">
        <w:t>.</w:t>
      </w:r>
      <w:r>
        <w:t>617*T(v7</w:t>
      </w:r>
      <w:r w:rsidR="00644CD5">
        <w:t>.</w:t>
      </w:r>
      <w:r>
        <w:t>u14) -0</w:t>
      </w:r>
      <w:r w:rsidR="00644CD5">
        <w:t>.</w:t>
      </w:r>
      <w:r>
        <w:t>424*T(v22</w:t>
      </w:r>
      <w:r w:rsidR="00644CD5">
        <w:t>.</w:t>
      </w:r>
      <w:r>
        <w:t>u20) + 0</w:t>
      </w:r>
      <w:r w:rsidR="00644CD5">
        <w:t>.</w:t>
      </w:r>
      <w:r>
        <w:t>486*T(v13</w:t>
      </w:r>
      <w:r w:rsidR="00644CD5">
        <w:t>.</w:t>
      </w:r>
      <w:r>
        <w:t>u12) -0</w:t>
      </w:r>
      <w:r w:rsidR="00644CD5">
        <w:t>.</w:t>
      </w:r>
      <w:r>
        <w:t>727*T(v37</w:t>
      </w:r>
      <w:r w:rsidR="00644CD5">
        <w:t>.</w:t>
      </w:r>
      <w:r>
        <w:t>u2) + 0</w:t>
      </w:r>
      <w:r w:rsidR="00644CD5">
        <w:t>.</w:t>
      </w:r>
      <w:r>
        <w:t>462*T(v19</w:t>
      </w:r>
      <w:r w:rsidR="00644CD5">
        <w:t>.</w:t>
      </w:r>
      <w:r>
        <w:t>u11) + 0</w:t>
      </w:r>
      <w:r w:rsidR="00644CD5">
        <w:t>.</w:t>
      </w:r>
      <w:r>
        <w:t>439*T(v9</w:t>
      </w:r>
      <w:r w:rsidR="00644CD5">
        <w:t>.</w:t>
      </w:r>
      <w:r>
        <w:t>u32) -0</w:t>
      </w:r>
      <w:r w:rsidR="00644CD5">
        <w:t>.</w:t>
      </w:r>
      <w:r>
        <w:t>414*T(v14) -0</w:t>
      </w:r>
      <w:r w:rsidR="00644CD5">
        <w:t>.</w:t>
      </w:r>
      <w:r>
        <w:t>358*T(v1</w:t>
      </w:r>
      <w:r w:rsidR="00644CD5">
        <w:t>.</w:t>
      </w:r>
      <w:r>
        <w:t>u11) -0</w:t>
      </w:r>
      <w:r w:rsidR="00644CD5">
        <w:t>.</w:t>
      </w:r>
      <w:r>
        <w:t>365*T(v14</w:t>
      </w:r>
      <w:r w:rsidR="00644CD5">
        <w:t>.</w:t>
      </w:r>
      <w:r>
        <w:t>u25) -0</w:t>
      </w:r>
      <w:r w:rsidR="00644CD5">
        <w:t>.</w:t>
      </w:r>
      <w:r>
        <w:t>246*T(v3</w:t>
      </w:r>
      <w:r w:rsidR="00644CD5">
        <w:t>.</w:t>
      </w:r>
      <w:r>
        <w:t>u37) -0</w:t>
      </w:r>
      <w:r w:rsidR="00644CD5">
        <w:t>.</w:t>
      </w:r>
      <w:r>
        <w:t>286*T(v6</w:t>
      </w:r>
      <w:r w:rsidR="00644CD5">
        <w:t>.</w:t>
      </w:r>
      <w:r>
        <w:t>u9) + 0</w:t>
      </w:r>
      <w:r w:rsidR="00644CD5">
        <w:t>.</w:t>
      </w:r>
      <w:r>
        <w:t>369*T(v12</w:t>
      </w:r>
      <w:r w:rsidR="00644CD5">
        <w:t>.</w:t>
      </w:r>
      <w:r>
        <w:t>u31) -0</w:t>
      </w:r>
      <w:r w:rsidR="00644CD5">
        <w:t>.</w:t>
      </w:r>
      <w:r>
        <w:t>365*T(v4</w:t>
      </w:r>
      <w:r w:rsidR="00644CD5">
        <w:t>.</w:t>
      </w:r>
      <w:r>
        <w:t>u32) -0</w:t>
      </w:r>
      <w:r w:rsidR="00644CD5">
        <w:t>.</w:t>
      </w:r>
      <w:r>
        <w:t>137*T(v12</w:t>
      </w:r>
      <w:r w:rsidR="00644CD5">
        <w:t>.</w:t>
      </w:r>
      <w:r>
        <w:t>u20) -0</w:t>
      </w:r>
      <w:r w:rsidR="00644CD5">
        <w:t>.</w:t>
      </w:r>
      <w:r>
        <w:t>618*T(v11</w:t>
      </w:r>
      <w:r w:rsidR="00644CD5">
        <w:t>.</w:t>
      </w:r>
      <w:r>
        <w:t>u28) -0</w:t>
      </w:r>
      <w:r w:rsidR="00644CD5">
        <w:t>.</w:t>
      </w:r>
      <w:r>
        <w:t>528*T(u6) -0</w:t>
      </w:r>
      <w:r w:rsidR="00644CD5">
        <w:t>.</w:t>
      </w:r>
      <w:r>
        <w:t>287*T(v4</w:t>
      </w:r>
      <w:r w:rsidR="00644CD5">
        <w:t>.</w:t>
      </w:r>
      <w:r>
        <w:t>u38) -0</w:t>
      </w:r>
      <w:r w:rsidR="00644CD5">
        <w:t>.</w:t>
      </w:r>
      <w:r>
        <w:t>452*T(v5</w:t>
      </w:r>
      <w:r w:rsidR="00644CD5">
        <w:t>.</w:t>
      </w:r>
      <w:r>
        <w:t>u11) -0</w:t>
      </w:r>
      <w:r w:rsidR="00644CD5">
        <w:t>.</w:t>
      </w:r>
      <w:r>
        <w:t>467*T(v14</w:t>
      </w:r>
      <w:r w:rsidR="00644CD5">
        <w:t>.</w:t>
      </w:r>
      <w:r>
        <w:t>u15) -0</w:t>
      </w:r>
      <w:r w:rsidR="00644CD5">
        <w:t>.</w:t>
      </w:r>
      <w:r>
        <w:t>591*T(v12</w:t>
      </w:r>
      <w:r w:rsidR="00644CD5">
        <w:t>.</w:t>
      </w:r>
      <w:r>
        <w:t>u16) + 0</w:t>
      </w:r>
      <w:r w:rsidR="00644CD5">
        <w:t>.</w:t>
      </w:r>
      <w:r>
        <w:t>408*T(v28</w:t>
      </w:r>
      <w:r w:rsidR="00644CD5">
        <w:t>.</w:t>
      </w:r>
      <w:r>
        <w:t>u8) -0</w:t>
      </w:r>
      <w:r w:rsidR="00644CD5">
        <w:t>.</w:t>
      </w:r>
      <w:r>
        <w:t>389*T(v17</w:t>
      </w:r>
      <w:r w:rsidR="00644CD5">
        <w:t>.</w:t>
      </w:r>
      <w:r>
        <w:t>u21) + 0</w:t>
      </w:r>
      <w:r w:rsidR="00644CD5">
        <w:t>.</w:t>
      </w:r>
      <w:r>
        <w:t>262*T(v24</w:t>
      </w:r>
      <w:r w:rsidR="00644CD5">
        <w:t>.</w:t>
      </w:r>
      <w:r>
        <w:t>u6) -0</w:t>
      </w:r>
      <w:r w:rsidR="00644CD5">
        <w:t>.</w:t>
      </w:r>
      <w:r>
        <w:t>613*T(v25</w:t>
      </w:r>
      <w:r w:rsidR="00644CD5">
        <w:t>.</w:t>
      </w:r>
      <w:r>
        <w:t>u11) + 0</w:t>
      </w:r>
      <w:r w:rsidR="00644CD5">
        <w:t>.</w:t>
      </w:r>
      <w:r>
        <w:t>287*T(u15) -0</w:t>
      </w:r>
      <w:r w:rsidR="00644CD5">
        <w:t>.</w:t>
      </w:r>
      <w:r>
        <w:t>371*T(v14</w:t>
      </w:r>
      <w:r w:rsidR="00644CD5">
        <w:t>.</w:t>
      </w:r>
      <w:r>
        <w:t>u27) + 0</w:t>
      </w:r>
      <w:r w:rsidR="00644CD5">
        <w:t>.</w:t>
      </w:r>
      <w:r>
        <w:t>272*T(v20</w:t>
      </w:r>
      <w:r w:rsidR="00644CD5">
        <w:t>.</w:t>
      </w:r>
      <w:r>
        <w:t>u23) -0</w:t>
      </w:r>
      <w:r w:rsidR="00644CD5">
        <w:t>.</w:t>
      </w:r>
      <w:r>
        <w:t>337*T(v39</w:t>
      </w:r>
      <w:r w:rsidR="00644CD5">
        <w:t>.</w:t>
      </w:r>
      <w:r>
        <w:t>u2) + 0</w:t>
      </w:r>
      <w:r w:rsidR="00644CD5">
        <w:t>.</w:t>
      </w:r>
      <w:r>
        <w:t>287*T(v16</w:t>
      </w:r>
      <w:r w:rsidR="00644CD5">
        <w:t>.</w:t>
      </w:r>
      <w:r>
        <w:t>u4) -0</w:t>
      </w:r>
      <w:r w:rsidR="00644CD5">
        <w:t>.</w:t>
      </w:r>
      <w:r>
        <w:t>255*T(v22</w:t>
      </w:r>
      <w:r w:rsidR="00644CD5">
        <w:t>.</w:t>
      </w:r>
      <w:r>
        <w:t>u21) -0</w:t>
      </w:r>
      <w:r w:rsidR="00644CD5">
        <w:t>.</w:t>
      </w:r>
      <w:r>
        <w:t>426*T(v18</w:t>
      </w:r>
      <w:r w:rsidR="00644CD5">
        <w:t>.</w:t>
      </w:r>
      <w:r>
        <w:t>u8) + 0</w:t>
      </w:r>
      <w:r w:rsidR="00644CD5">
        <w:t>.</w:t>
      </w:r>
      <w:r>
        <w:t>151*T(v11</w:t>
      </w:r>
      <w:r w:rsidR="00644CD5">
        <w:t>.</w:t>
      </w:r>
      <w:r>
        <w:t>u13) + 0</w:t>
      </w:r>
      <w:r w:rsidR="00644CD5">
        <w:t>.</w:t>
      </w:r>
      <w:r>
        <w:t>311*T(v8</w:t>
      </w:r>
      <w:r w:rsidR="00644CD5">
        <w:t>.</w:t>
      </w:r>
      <w:r>
        <w:t>u14) + 0</w:t>
      </w:r>
      <w:r w:rsidR="00644CD5">
        <w:t>.</w:t>
      </w:r>
      <w:r>
        <w:t>328*T(v1</w:t>
      </w:r>
      <w:r w:rsidR="00644CD5">
        <w:t>.</w:t>
      </w:r>
      <w:r>
        <w:t>u42) -0</w:t>
      </w:r>
      <w:r w:rsidR="00644CD5">
        <w:t>.</w:t>
      </w:r>
      <w:r>
        <w:t>408*T(v8</w:t>
      </w:r>
      <w:r w:rsidR="00644CD5">
        <w:t>.</w:t>
      </w:r>
      <w:r>
        <w:t>u7) -0</w:t>
      </w:r>
      <w:r w:rsidR="00644CD5">
        <w:t>.</w:t>
      </w:r>
      <w:r>
        <w:t>168*T(v16</w:t>
      </w:r>
      <w:r w:rsidR="00644CD5">
        <w:t>.</w:t>
      </w:r>
      <w:r>
        <w:t>u15) + 0</w:t>
      </w:r>
      <w:r w:rsidR="00644CD5">
        <w:t>.</w:t>
      </w:r>
      <w:r>
        <w:t>398*T(v28</w:t>
      </w:r>
      <w:r w:rsidR="00644CD5">
        <w:t>.</w:t>
      </w:r>
      <w:r>
        <w:t>u2) -0</w:t>
      </w:r>
      <w:r w:rsidR="00644CD5">
        <w:t>.</w:t>
      </w:r>
      <w:r>
        <w:t>308*T(v17</w:t>
      </w:r>
      <w:r w:rsidR="00644CD5">
        <w:t>.</w:t>
      </w:r>
      <w:r>
        <w:t>u25) + 0</w:t>
      </w:r>
      <w:r w:rsidR="00644CD5">
        <w:t>.</w:t>
      </w:r>
      <w:r>
        <w:t>265*T(v5</w:t>
      </w:r>
      <w:r w:rsidR="00644CD5">
        <w:t>.</w:t>
      </w:r>
      <w:r>
        <w:t>u20) -0</w:t>
      </w:r>
      <w:r w:rsidR="00644CD5">
        <w:t>.</w:t>
      </w:r>
      <w:r>
        <w:t>356*T(v16</w:t>
      </w:r>
      <w:r w:rsidR="00644CD5">
        <w:t>.</w:t>
      </w:r>
      <w:r>
        <w:t>u9) -0</w:t>
      </w:r>
      <w:r w:rsidR="00644CD5">
        <w:t>.</w:t>
      </w:r>
      <w:r>
        <w:t>356*T(v8</w:t>
      </w:r>
      <w:r w:rsidR="00644CD5">
        <w:t>.</w:t>
      </w:r>
      <w:r>
        <w:t>u24) -1</w:t>
      </w:r>
      <w:r w:rsidR="00644CD5">
        <w:t>.</w:t>
      </w:r>
      <w:r>
        <w:t>57*u -0</w:t>
      </w:r>
      <w:r w:rsidR="00644CD5">
        <w:t>.</w:t>
      </w:r>
      <w:r>
        <w:t>34*T(v6</w:t>
      </w:r>
      <w:r w:rsidR="00644CD5">
        <w:t>.</w:t>
      </w:r>
      <w:r>
        <w:t>u24) + 0</w:t>
      </w:r>
      <w:r w:rsidR="00644CD5">
        <w:t>.</w:t>
      </w:r>
      <w:r>
        <w:t>259*T(v20</w:t>
      </w:r>
      <w:r w:rsidR="00644CD5">
        <w:t>.</w:t>
      </w:r>
      <w:r>
        <w:t>u15) -0</w:t>
      </w:r>
      <w:r w:rsidR="00644CD5">
        <w:t>.</w:t>
      </w:r>
      <w:r>
        <w:t>16*T(v27) + 0</w:t>
      </w:r>
      <w:r w:rsidR="00644CD5">
        <w:t>.</w:t>
      </w:r>
      <w:r>
        <w:t>262*T(v36</w:t>
      </w:r>
      <w:r w:rsidR="00644CD5">
        <w:t>.</w:t>
      </w:r>
      <w:r>
        <w:t>u5) -0</w:t>
      </w:r>
      <w:r w:rsidR="00644CD5">
        <w:t>.</w:t>
      </w:r>
      <w:r>
        <w:t>379*T(v11</w:t>
      </w:r>
      <w:r w:rsidR="00644CD5">
        <w:t>.</w:t>
      </w:r>
      <w:r>
        <w:t>u15) + 0</w:t>
      </w:r>
      <w:r w:rsidR="00644CD5">
        <w:t>.</w:t>
      </w:r>
      <w:r>
        <w:t>193*T(v40</w:t>
      </w:r>
      <w:r w:rsidR="00644CD5">
        <w:t>.</w:t>
      </w:r>
      <w:r>
        <w:t>u1) + 0</w:t>
      </w:r>
      <w:r w:rsidR="00644CD5">
        <w:t>.</w:t>
      </w:r>
      <w:r>
        <w:t>497*T(v15</w:t>
      </w:r>
      <w:r w:rsidR="00644CD5">
        <w:t>.</w:t>
      </w:r>
      <w:r>
        <w:t>u18) + 0</w:t>
      </w:r>
      <w:r w:rsidR="00644CD5">
        <w:t>.</w:t>
      </w:r>
      <w:r>
        <w:t>267*T(v23</w:t>
      </w:r>
      <w:r w:rsidR="00644CD5">
        <w:t>.</w:t>
      </w:r>
      <w:r>
        <w:t>u3) -0</w:t>
      </w:r>
      <w:r w:rsidR="00644CD5">
        <w:t>.</w:t>
      </w:r>
      <w:r>
        <w:t>305*T(v11</w:t>
      </w:r>
      <w:r w:rsidR="00644CD5">
        <w:t>.</w:t>
      </w:r>
      <w:r>
        <w:t>u27) + 0</w:t>
      </w:r>
      <w:r w:rsidR="00644CD5">
        <w:t>.</w:t>
      </w:r>
      <w:r>
        <w:t>389*T(v4</w:t>
      </w:r>
      <w:r w:rsidR="00644CD5">
        <w:t>.</w:t>
      </w:r>
      <w:r>
        <w:t>u1) + 0</w:t>
      </w:r>
      <w:r w:rsidR="00644CD5">
        <w:t>.</w:t>
      </w:r>
      <w:r>
        <w:t>285*T(v10</w:t>
      </w:r>
      <w:r w:rsidR="00644CD5">
        <w:t>.</w:t>
      </w:r>
      <w:r>
        <w:t>u3) -0</w:t>
      </w:r>
      <w:r w:rsidR="00644CD5">
        <w:t>.</w:t>
      </w:r>
      <w:r>
        <w:t>455*T(v10</w:t>
      </w:r>
      <w:r w:rsidR="00644CD5">
        <w:t>.</w:t>
      </w:r>
      <w:r>
        <w:t>u8) + 0</w:t>
      </w:r>
      <w:r w:rsidR="00644CD5">
        <w:t>.</w:t>
      </w:r>
      <w:r>
        <w:t>255*T(v20</w:t>
      </w:r>
      <w:r w:rsidR="00644CD5">
        <w:t>.</w:t>
      </w:r>
      <w:r>
        <w:t>u1) + 0</w:t>
      </w:r>
      <w:r w:rsidR="00644CD5">
        <w:t>.</w:t>
      </w:r>
      <w:r>
        <w:t>189*T(v16</w:t>
      </w:r>
      <w:r w:rsidR="00644CD5">
        <w:t>.</w:t>
      </w:r>
      <w:r>
        <w:t>u25) + 0</w:t>
      </w:r>
      <w:r w:rsidR="00644CD5">
        <w:t>.</w:t>
      </w:r>
      <w:r>
        <w:t>379*T(v1</w:t>
      </w:r>
      <w:r w:rsidR="00644CD5">
        <w:t>.</w:t>
      </w:r>
      <w:r>
        <w:t>u26) -0</w:t>
      </w:r>
      <w:r w:rsidR="00644CD5">
        <w:t>.</w:t>
      </w:r>
      <w:r>
        <w:t>346*T(v27</w:t>
      </w:r>
      <w:r w:rsidR="00644CD5">
        <w:t>.</w:t>
      </w:r>
      <w:r>
        <w:t>u5) -0</w:t>
      </w:r>
      <w:r w:rsidR="00644CD5">
        <w:t>.</w:t>
      </w:r>
      <w:r>
        <w:t>313*T(u8) + 0</w:t>
      </w:r>
      <w:r w:rsidR="00644CD5">
        <w:t>.</w:t>
      </w:r>
      <w:r>
        <w:t>273*T(v10</w:t>
      </w:r>
      <w:r w:rsidR="00644CD5">
        <w:t>.</w:t>
      </w:r>
      <w:r>
        <w:t>u19) + 0</w:t>
      </w:r>
      <w:r w:rsidR="00644CD5">
        <w:t>.</w:t>
      </w:r>
      <w:r>
        <w:t>311*T(v4</w:t>
      </w:r>
      <w:r w:rsidR="00644CD5">
        <w:t>.</w:t>
      </w:r>
      <w:r>
        <w:t>u8) + 0</w:t>
      </w:r>
      <w:r w:rsidR="00644CD5">
        <w:t>.</w:t>
      </w:r>
      <w:r>
        <w:t>202*T(v35</w:t>
      </w:r>
      <w:r w:rsidR="00644CD5">
        <w:t>.</w:t>
      </w:r>
      <w:r>
        <w:t>u6) -0</w:t>
      </w:r>
      <w:r w:rsidR="00644CD5">
        <w:t>.</w:t>
      </w:r>
      <w:r>
        <w:t>251*T(v7</w:t>
      </w:r>
      <w:r w:rsidR="00644CD5">
        <w:t>.</w:t>
      </w:r>
      <w:r>
        <w:t>u31) -0</w:t>
      </w:r>
      <w:r w:rsidR="00644CD5">
        <w:t>.</w:t>
      </w:r>
      <w:r>
        <w:t>178*T(v17</w:t>
      </w:r>
      <w:r w:rsidR="00644CD5">
        <w:t>.</w:t>
      </w:r>
      <w:r>
        <w:t>u22) -0</w:t>
      </w:r>
      <w:r w:rsidR="00644CD5">
        <w:t>.</w:t>
      </w:r>
      <w:r>
        <w:t>16*T(v10</w:t>
      </w:r>
      <w:r w:rsidR="00644CD5">
        <w:t>.</w:t>
      </w:r>
      <w:r>
        <w:t>u11) + 0</w:t>
      </w:r>
      <w:r w:rsidR="00644CD5">
        <w:t>.</w:t>
      </w:r>
      <w:r>
        <w:t>265*T(v1</w:t>
      </w:r>
      <w:r w:rsidR="00644CD5">
        <w:t>.</w:t>
      </w:r>
      <w:r>
        <w:t>u35) + 0</w:t>
      </w:r>
      <w:r w:rsidR="00644CD5">
        <w:t>.</w:t>
      </w:r>
      <w:r>
        <w:t>287*T(v12</w:t>
      </w:r>
      <w:r w:rsidR="00644CD5">
        <w:t>.</w:t>
      </w:r>
      <w:r>
        <w:t>u10) -0</w:t>
      </w:r>
      <w:r w:rsidR="00644CD5">
        <w:t>.</w:t>
      </w:r>
      <w:r>
        <w:t>274*T(v8</w:t>
      </w:r>
      <w:r w:rsidR="00644CD5">
        <w:t>.</w:t>
      </w:r>
      <w:r>
        <w:t>u26) + 0</w:t>
      </w:r>
      <w:r w:rsidR="00644CD5">
        <w:t>.</w:t>
      </w:r>
      <w:r>
        <w:t>229*T(v23</w:t>
      </w:r>
      <w:r w:rsidR="00644CD5">
        <w:t>.</w:t>
      </w:r>
      <w:r>
        <w:t>u13) -0</w:t>
      </w:r>
      <w:r w:rsidR="00644CD5">
        <w:t>.</w:t>
      </w:r>
      <w:r>
        <w:t>251*T(v5</w:t>
      </w:r>
      <w:r w:rsidR="00644CD5">
        <w:t>.</w:t>
      </w:r>
      <w:r>
        <w:t>u24) + 0</w:t>
      </w:r>
      <w:r w:rsidR="00644CD5">
        <w:t>.</w:t>
      </w:r>
      <w:r>
        <w:t>358*T(v4</w:t>
      </w:r>
      <w:r w:rsidR="00644CD5">
        <w:t>.</w:t>
      </w:r>
      <w:r>
        <w:t>u18) + 0</w:t>
      </w:r>
      <w:r w:rsidR="00644CD5">
        <w:t>.</w:t>
      </w:r>
      <w:r>
        <w:t>174*T(v36</w:t>
      </w:r>
      <w:r w:rsidR="00644CD5">
        <w:t>.</w:t>
      </w:r>
      <w:r>
        <w:t>u1) + 0</w:t>
      </w:r>
      <w:r w:rsidR="00644CD5">
        <w:t>.</w:t>
      </w:r>
      <w:r>
        <w:t>198*T(v21</w:t>
      </w:r>
      <w:r w:rsidR="00644CD5">
        <w:t>.</w:t>
      </w:r>
      <w:r>
        <w:t>u21) -0</w:t>
      </w:r>
      <w:r w:rsidR="00644CD5">
        <w:t>.</w:t>
      </w:r>
      <w:r>
        <w:t>152*T(u33) -0</w:t>
      </w:r>
      <w:r w:rsidR="00644CD5">
        <w:t>.</w:t>
      </w:r>
      <w:r>
        <w:t>269*T(v28</w:t>
      </w:r>
      <w:r w:rsidR="00644CD5">
        <w:t>.</w:t>
      </w:r>
      <w:r>
        <w:t>u5) + 0</w:t>
      </w:r>
      <w:r w:rsidR="00644CD5">
        <w:t>.</w:t>
      </w:r>
      <w:r>
        <w:t>211*T(v4</w:t>
      </w:r>
      <w:r w:rsidR="00644CD5">
        <w:t>.</w:t>
      </w:r>
      <w:r>
        <w:t>u31) -0</w:t>
      </w:r>
      <w:r w:rsidR="00644CD5">
        <w:t>.</w:t>
      </w:r>
      <w:r>
        <w:t>197*T(v19</w:t>
      </w:r>
      <w:r w:rsidR="00644CD5">
        <w:t>.</w:t>
      </w:r>
      <w:r>
        <w:t>u10) + 0</w:t>
      </w:r>
      <w:r w:rsidR="00644CD5">
        <w:t>.</w:t>
      </w:r>
      <w:r>
        <w:t>199*T(v20</w:t>
      </w:r>
      <w:r w:rsidR="00644CD5">
        <w:t>.</w:t>
      </w:r>
      <w:r>
        <w:t>u6) + 0</w:t>
      </w:r>
      <w:r w:rsidR="00644CD5">
        <w:t>.</w:t>
      </w:r>
      <w:r>
        <w:t>309*T(v9</w:t>
      </w:r>
      <w:r w:rsidR="00644CD5">
        <w:t>.</w:t>
      </w:r>
      <w:r>
        <w:t>u10) + 0</w:t>
      </w:r>
      <w:r w:rsidR="00644CD5">
        <w:t>.</w:t>
      </w:r>
      <w:r>
        <w:t>309*T(v9</w:t>
      </w:r>
      <w:r w:rsidR="00644CD5">
        <w:t>.</w:t>
      </w:r>
      <w:r>
        <w:t>u9) + 0</w:t>
      </w:r>
      <w:r w:rsidR="00644CD5">
        <w:t>.</w:t>
      </w:r>
      <w:r>
        <w:t>25*T(v2</w:t>
      </w:r>
      <w:r w:rsidR="00644CD5">
        <w:t>.</w:t>
      </w:r>
      <w:r>
        <w:t>u26) + 0</w:t>
      </w:r>
      <w:r w:rsidR="00644CD5">
        <w:t>.</w:t>
      </w:r>
      <w:r>
        <w:t>265*T(v17</w:t>
      </w:r>
      <w:r w:rsidR="00644CD5">
        <w:t>.</w:t>
      </w:r>
      <w:r>
        <w:t>u24) + 0</w:t>
      </w:r>
      <w:r w:rsidR="00644CD5">
        <w:t>.</w:t>
      </w:r>
      <w:r>
        <w:t>279*T(v9</w:t>
      </w:r>
      <w:r w:rsidR="00644CD5">
        <w:t>.</w:t>
      </w:r>
      <w:r>
        <w:t>u33) + 0</w:t>
      </w:r>
      <w:r w:rsidR="00644CD5">
        <w:t>.</w:t>
      </w:r>
      <w:r>
        <w:t>267*T(v6</w:t>
      </w:r>
      <w:r w:rsidR="00644CD5">
        <w:t>.</w:t>
      </w:r>
      <w:r>
        <w:t>u26) -0</w:t>
      </w:r>
      <w:r w:rsidR="00644CD5">
        <w:t>.</w:t>
      </w:r>
      <w:r>
        <w:t>253*T(v7</w:t>
      </w:r>
      <w:r w:rsidR="00644CD5">
        <w:t>.</w:t>
      </w:r>
      <w:r>
        <w:t>u3) + 0</w:t>
      </w:r>
      <w:r w:rsidR="00644CD5">
        <w:t>.</w:t>
      </w:r>
      <w:r>
        <w:t>151*T(v30</w:t>
      </w:r>
      <w:r w:rsidR="00644CD5">
        <w:t>.</w:t>
      </w:r>
      <w:r>
        <w:t>u7) + 0</w:t>
      </w:r>
      <w:r w:rsidR="00644CD5">
        <w:t>.</w:t>
      </w:r>
      <w:r>
        <w:t>284*T(v12</w:t>
      </w:r>
      <w:r w:rsidR="00644CD5">
        <w:t>.</w:t>
      </w:r>
      <w:r>
        <w:t>u24) -0</w:t>
      </w:r>
      <w:r w:rsidR="00644CD5">
        <w:t>.</w:t>
      </w:r>
      <w:r>
        <w:t>267*T(v9</w:t>
      </w:r>
      <w:r w:rsidR="00644CD5">
        <w:t>.</w:t>
      </w:r>
      <w:r>
        <w:t>u28) -0</w:t>
      </w:r>
      <w:r w:rsidR="00644CD5">
        <w:t>.</w:t>
      </w:r>
      <w:r>
        <w:t>182*T(v29</w:t>
      </w:r>
      <w:r w:rsidR="00644CD5">
        <w:t>.</w:t>
      </w:r>
      <w:r>
        <w:t>u10) + 0</w:t>
      </w:r>
      <w:r w:rsidR="00644CD5">
        <w:t>.</w:t>
      </w:r>
      <w:r>
        <w:t>117*T(v42) -0</w:t>
      </w:r>
      <w:r w:rsidR="00644CD5">
        <w:t>.</w:t>
      </w:r>
      <w:r>
        <w:t>272*T(v2</w:t>
      </w:r>
      <w:r w:rsidR="00644CD5">
        <w:t>.</w:t>
      </w:r>
      <w:r>
        <w:t>u20) -0</w:t>
      </w:r>
      <w:r w:rsidR="00644CD5">
        <w:t>.</w:t>
      </w:r>
      <w:r>
        <w:t>172*T(v15) -0</w:t>
      </w:r>
      <w:r w:rsidR="00644CD5">
        <w:t>.</w:t>
      </w:r>
      <w:r>
        <w:t>178*T(v32</w:t>
      </w:r>
      <w:r w:rsidR="00644CD5">
        <w:t>.</w:t>
      </w:r>
      <w:r>
        <w:t>u9) + 0</w:t>
      </w:r>
      <w:r w:rsidR="00644CD5">
        <w:t>.</w:t>
      </w:r>
      <w:r>
        <w:t>374*T(v3</w:t>
      </w:r>
      <w:r w:rsidR="00644CD5">
        <w:t>.</w:t>
      </w:r>
      <w:r>
        <w:t>u5) -0</w:t>
      </w:r>
      <w:r w:rsidR="00644CD5">
        <w:t>.</w:t>
      </w:r>
      <w:r>
        <w:t>155*T(v15</w:t>
      </w:r>
      <w:r w:rsidR="00644CD5">
        <w:t>.</w:t>
      </w:r>
      <w:r>
        <w:t>u6) -0</w:t>
      </w:r>
      <w:r w:rsidR="00644CD5">
        <w:t>.</w:t>
      </w:r>
      <w:r>
        <w:t>18*T(v3</w:t>
      </w:r>
      <w:r w:rsidR="00644CD5">
        <w:t>.</w:t>
      </w:r>
      <w:r>
        <w:t>u39) -0</w:t>
      </w:r>
      <w:r w:rsidR="00644CD5">
        <w:t>.</w:t>
      </w:r>
      <w:r>
        <w:t>264*T(v20</w:t>
      </w:r>
      <w:r w:rsidR="00644CD5">
        <w:t>.</w:t>
      </w:r>
      <w:r>
        <w:t>u19) + 0</w:t>
      </w:r>
      <w:r w:rsidR="00644CD5">
        <w:t>.</w:t>
      </w:r>
      <w:r>
        <w:t>246*T(v8</w:t>
      </w:r>
      <w:r w:rsidR="00644CD5">
        <w:t>.</w:t>
      </w:r>
      <w:r>
        <w:t>u33) + 0</w:t>
      </w:r>
      <w:r w:rsidR="00644CD5">
        <w:t>.</w:t>
      </w:r>
      <w:r>
        <w:t>137*T(v18) + 0</w:t>
      </w:r>
      <w:r w:rsidR="00644CD5">
        <w:t>.</w:t>
      </w:r>
      <w:r>
        <w:t>253*T(v27</w:t>
      </w:r>
      <w:r w:rsidR="00644CD5">
        <w:t>.</w:t>
      </w:r>
      <w:r>
        <w:t>u8) -0</w:t>
      </w:r>
      <w:r w:rsidR="00644CD5">
        <w:t>.</w:t>
      </w:r>
      <w:r>
        <w:t>253*T(v18</w:t>
      </w:r>
      <w:r w:rsidR="00644CD5">
        <w:t>.</w:t>
      </w:r>
      <w:r>
        <w:t>u13) + 0</w:t>
      </w:r>
      <w:r w:rsidR="00644CD5">
        <w:t>.</w:t>
      </w:r>
      <w:r>
        <w:t>204*T(v12</w:t>
      </w:r>
      <w:r w:rsidR="00644CD5">
        <w:t>.</w:t>
      </w:r>
      <w:r>
        <w:t>u21) -0</w:t>
      </w:r>
      <w:r w:rsidR="00644CD5">
        <w:t>.</w:t>
      </w:r>
      <w:r>
        <w:t>208*T(v23</w:t>
      </w:r>
      <w:r w:rsidR="00644CD5">
        <w:t>.</w:t>
      </w:r>
      <w:r>
        <w:t>u14) -0</w:t>
      </w:r>
      <w:r w:rsidR="00644CD5">
        <w:t>.</w:t>
      </w:r>
      <w:r>
        <w:t>174*T(v2</w:t>
      </w:r>
      <w:r w:rsidR="00644CD5">
        <w:t>.</w:t>
      </w:r>
      <w:r>
        <w:t>u41) -0</w:t>
      </w:r>
      <w:r w:rsidR="00644CD5">
        <w:t>.</w:t>
      </w:r>
      <w:r>
        <w:t>143*T(v17) + 0</w:t>
      </w:r>
      <w:r w:rsidR="00644CD5">
        <w:t>.</w:t>
      </w:r>
      <w:r>
        <w:t>263*T(v2</w:t>
      </w:r>
      <w:r w:rsidR="00644CD5">
        <w:t>.</w:t>
      </w:r>
      <w:r>
        <w:t>u28) -0</w:t>
      </w:r>
      <w:r w:rsidR="00644CD5">
        <w:t>.</w:t>
      </w:r>
      <w:r>
        <w:t>239*T(v24</w:t>
      </w:r>
      <w:r w:rsidR="00644CD5">
        <w:t>.</w:t>
      </w:r>
      <w:r>
        <w:t>u2) -0</w:t>
      </w:r>
      <w:r w:rsidR="00644CD5">
        <w:t>.</w:t>
      </w:r>
      <w:r>
        <w:t>252*T(v1</w:t>
      </w:r>
      <w:r w:rsidR="00644CD5">
        <w:t>.</w:t>
      </w:r>
      <w:r>
        <w:t>u20) -0</w:t>
      </w:r>
      <w:r w:rsidR="00644CD5">
        <w:t>.</w:t>
      </w:r>
      <w:r>
        <w:t>203*T(v11</w:t>
      </w:r>
      <w:r w:rsidR="00644CD5">
        <w:t>.</w:t>
      </w:r>
      <w:r>
        <w:t>u10) -0</w:t>
      </w:r>
      <w:r w:rsidR="00644CD5">
        <w:t>.</w:t>
      </w:r>
      <w:r>
        <w:t>131*T(v36) -0</w:t>
      </w:r>
      <w:r w:rsidR="00644CD5">
        <w:t>.</w:t>
      </w:r>
      <w:r>
        <w:t>316*T(v3</w:t>
      </w:r>
      <w:r w:rsidR="00644CD5">
        <w:t>.</w:t>
      </w:r>
      <w:r>
        <w:t>u11) -0</w:t>
      </w:r>
      <w:r w:rsidR="00644CD5">
        <w:t>.</w:t>
      </w:r>
      <w:r>
        <w:t>186*T(v12) + 0</w:t>
      </w:r>
      <w:r w:rsidR="00644CD5">
        <w:t>.</w:t>
      </w:r>
      <w:r>
        <w:t>23*T(v19</w:t>
      </w:r>
      <w:r w:rsidR="00644CD5">
        <w:t>.</w:t>
      </w:r>
      <w:r>
        <w:t>u2) -0</w:t>
      </w:r>
      <w:r w:rsidR="00644CD5">
        <w:t>.</w:t>
      </w:r>
      <w:r>
        <w:t>234*T(v21</w:t>
      </w:r>
      <w:r w:rsidR="00644CD5">
        <w:t>.</w:t>
      </w:r>
      <w:r>
        <w:t>u1) -0</w:t>
      </w:r>
      <w:r w:rsidR="00644CD5">
        <w:t>.</w:t>
      </w:r>
      <w:r>
        <w:t>176*T(v27</w:t>
      </w:r>
      <w:r w:rsidR="00644CD5">
        <w:t>.</w:t>
      </w:r>
      <w:r>
        <w:t>u3) -0</w:t>
      </w:r>
      <w:r w:rsidR="00644CD5">
        <w:t>.</w:t>
      </w:r>
      <w:r>
        <w:t>237*T(v26</w:t>
      </w:r>
      <w:r w:rsidR="00644CD5">
        <w:t>.</w:t>
      </w:r>
      <w:r>
        <w:t>u1) + 0</w:t>
      </w:r>
      <w:r w:rsidR="00644CD5">
        <w:t>.</w:t>
      </w:r>
      <w:r>
        <w:t>147*T(v18</w:t>
      </w:r>
      <w:r w:rsidR="00644CD5">
        <w:t>.</w:t>
      </w:r>
      <w:r>
        <w:t>u22) + 0</w:t>
      </w:r>
      <w:r w:rsidR="00644CD5">
        <w:t>.</w:t>
      </w:r>
      <w:r>
        <w:t>191*T(v18</w:t>
      </w:r>
      <w:r w:rsidR="00644CD5">
        <w:t>.</w:t>
      </w:r>
      <w:r>
        <w:t>u20) + 0</w:t>
      </w:r>
      <w:r w:rsidR="00644CD5">
        <w:t>.</w:t>
      </w:r>
      <w:r>
        <w:t>199*T(v3</w:t>
      </w:r>
      <w:r w:rsidR="00644CD5">
        <w:t>.</w:t>
      </w:r>
      <w:r>
        <w:t>u17) -0</w:t>
      </w:r>
      <w:r w:rsidR="00644CD5">
        <w:t>.</w:t>
      </w:r>
      <w:r>
        <w:t>274*T(v4</w:t>
      </w:r>
      <w:r w:rsidR="00644CD5">
        <w:t>.</w:t>
      </w:r>
      <w:r>
        <w:t>u12) -0</w:t>
      </w:r>
      <w:r w:rsidR="00644CD5">
        <w:t>.</w:t>
      </w:r>
      <w:r>
        <w:t>178*T(v15</w:t>
      </w:r>
      <w:r w:rsidR="00644CD5">
        <w:t>.</w:t>
      </w:r>
      <w:r>
        <w:t>u26) + 0</w:t>
      </w:r>
      <w:r w:rsidR="00644CD5">
        <w:t>.</w:t>
      </w:r>
      <w:r>
        <w:t>159*T(v5</w:t>
      </w:r>
      <w:r w:rsidR="00644CD5">
        <w:t>.</w:t>
      </w:r>
      <w:r>
        <w:t>u34) -0</w:t>
      </w:r>
      <w:r w:rsidR="00644CD5">
        <w:t>.</w:t>
      </w:r>
      <w:r>
        <w:t>179*T(v5</w:t>
      </w:r>
      <w:r w:rsidR="00644CD5">
        <w:t>.</w:t>
      </w:r>
      <w:r>
        <w:t>u27) + 0</w:t>
      </w:r>
      <w:r w:rsidR="00644CD5">
        <w:t>.</w:t>
      </w:r>
      <w:r>
        <w:t>145*T(v16</w:t>
      </w:r>
      <w:r w:rsidR="00644CD5">
        <w:t>.</w:t>
      </w:r>
      <w:r>
        <w:t>u12) -0</w:t>
      </w:r>
      <w:r w:rsidR="00644CD5">
        <w:t>.</w:t>
      </w:r>
      <w:r>
        <w:t>171*T(v36</w:t>
      </w:r>
      <w:r w:rsidR="00644CD5">
        <w:t>.</w:t>
      </w:r>
      <w:r>
        <w:t>u3) -0</w:t>
      </w:r>
      <w:r w:rsidR="00644CD5">
        <w:t>.</w:t>
      </w:r>
      <w:r>
        <w:t>148*T(v7</w:t>
      </w:r>
      <w:r w:rsidR="00644CD5">
        <w:t>.</w:t>
      </w:r>
      <w:r>
        <w:t>u36) -0</w:t>
      </w:r>
      <w:r w:rsidR="00644CD5">
        <w:t>.</w:t>
      </w:r>
      <w:r>
        <w:t>0852*T(v41) -0</w:t>
      </w:r>
      <w:r w:rsidR="00644CD5">
        <w:t>.</w:t>
      </w:r>
      <w:r>
        <w:t>183*T(v23</w:t>
      </w:r>
      <w:r w:rsidR="00644CD5">
        <w:t>.</w:t>
      </w:r>
      <w:r>
        <w:t>u9) -0</w:t>
      </w:r>
      <w:r w:rsidR="00644CD5">
        <w:t>.</w:t>
      </w:r>
      <w:r>
        <w:t>147*T(v26</w:t>
      </w:r>
      <w:r w:rsidR="00644CD5">
        <w:t>.</w:t>
      </w:r>
      <w:r>
        <w:t>u5) + 0</w:t>
      </w:r>
      <w:r w:rsidR="00644CD5">
        <w:t>.</w:t>
      </w:r>
      <w:r>
        <w:t>156*T(v13</w:t>
      </w:r>
      <w:r w:rsidR="00644CD5">
        <w:t>.</w:t>
      </w:r>
      <w:r>
        <w:t>u28) + 0</w:t>
      </w:r>
      <w:r w:rsidR="00644CD5">
        <w:t>.</w:t>
      </w:r>
      <w:r>
        <w:t>19*T(v17</w:t>
      </w:r>
      <w:r w:rsidR="00644CD5">
        <w:t>.</w:t>
      </w:r>
      <w:r>
        <w:t>u1) + 0</w:t>
      </w:r>
      <w:r w:rsidR="00644CD5">
        <w:t>.</w:t>
      </w:r>
      <w:r>
        <w:t>159*T(v6</w:t>
      </w:r>
      <w:r w:rsidR="00644CD5">
        <w:t>.</w:t>
      </w:r>
      <w:r>
        <w:t>u25) + 0</w:t>
      </w:r>
      <w:r w:rsidR="00644CD5">
        <w:t>.</w:t>
      </w:r>
      <w:r>
        <w:t>125*T(v35</w:t>
      </w:r>
      <w:r w:rsidR="00644CD5">
        <w:t>.</w:t>
      </w:r>
      <w:r>
        <w:t>u5) + 0</w:t>
      </w:r>
      <w:r w:rsidR="00644CD5">
        <w:t>.</w:t>
      </w:r>
      <w:r>
        <w:t>195*T(v3</w:t>
      </w:r>
      <w:r w:rsidR="00644CD5">
        <w:t>.</w:t>
      </w:r>
      <w:r>
        <w:t>u33) -0</w:t>
      </w:r>
      <w:r w:rsidR="00644CD5">
        <w:t>.</w:t>
      </w:r>
      <w:r>
        <w:t>12*T(v31</w:t>
      </w:r>
      <w:r w:rsidR="00644CD5">
        <w:t>.</w:t>
      </w:r>
      <w:r>
        <w:t>u11) -0</w:t>
      </w:r>
      <w:r w:rsidR="00644CD5">
        <w:t>.</w:t>
      </w:r>
      <w:r>
        <w:t>255*T(v3) -0</w:t>
      </w:r>
      <w:r w:rsidR="00644CD5">
        <w:t>.</w:t>
      </w:r>
      <w:r>
        <w:t>125*T(v10</w:t>
      </w:r>
      <w:r w:rsidR="00644CD5">
        <w:t>.</w:t>
      </w:r>
      <w:r>
        <w:t>u28) -0</w:t>
      </w:r>
      <w:r w:rsidR="00644CD5">
        <w:t>.</w:t>
      </w:r>
      <w:r>
        <w:t>178*T(v15</w:t>
      </w:r>
      <w:r w:rsidR="00644CD5">
        <w:t>.</w:t>
      </w:r>
      <w:r>
        <w:t>u11) -0</w:t>
      </w:r>
      <w:r w:rsidR="00644CD5">
        <w:t>.</w:t>
      </w:r>
      <w:r>
        <w:t>111*T(v19</w:t>
      </w:r>
      <w:r w:rsidR="00644CD5">
        <w:t>.</w:t>
      </w:r>
      <w:r>
        <w:t>u12) + 0</w:t>
      </w:r>
      <w:r w:rsidR="00644CD5">
        <w:t>.</w:t>
      </w:r>
      <w:r>
        <w:t>212*T(v1</w:t>
      </w:r>
      <w:r w:rsidR="00644CD5">
        <w:t>.</w:t>
      </w:r>
      <w:r>
        <w:t>u13) -0</w:t>
      </w:r>
      <w:r w:rsidR="00644CD5">
        <w:t>.</w:t>
      </w:r>
      <w:r>
        <w:t>134*T(v5) + 0</w:t>
      </w:r>
      <w:r w:rsidR="00644CD5">
        <w:t>.</w:t>
      </w:r>
      <w:r>
        <w:t>143*T(v7</w:t>
      </w:r>
      <w:r w:rsidR="00644CD5">
        <w:t>.</w:t>
      </w:r>
      <w:r>
        <w:t>u33) + 0</w:t>
      </w:r>
      <w:r w:rsidR="00644CD5">
        <w:t>.</w:t>
      </w:r>
      <w:r>
        <w:t>0835*T(u31) + 0</w:t>
      </w:r>
      <w:r w:rsidR="00644CD5">
        <w:t>.</w:t>
      </w:r>
      <w:r>
        <w:t>126*T(v10</w:t>
      </w:r>
      <w:r w:rsidR="00644CD5">
        <w:t>.</w:t>
      </w:r>
      <w:r>
        <w:t>u12) -0</w:t>
      </w:r>
      <w:r w:rsidR="00644CD5">
        <w:t>.</w:t>
      </w:r>
      <w:r>
        <w:t>238*T(v4</w:t>
      </w:r>
      <w:r w:rsidR="00644CD5">
        <w:t>.</w:t>
      </w:r>
      <w:r>
        <w:t>u2) + 0</w:t>
      </w:r>
      <w:r w:rsidR="00644CD5">
        <w:t>.</w:t>
      </w:r>
      <w:r>
        <w:t>162*T(v1</w:t>
      </w:r>
      <w:r w:rsidR="00644CD5">
        <w:t>.</w:t>
      </w:r>
      <w:r>
        <w:t>u21) + 0</w:t>
      </w:r>
      <w:r w:rsidR="00644CD5">
        <w:t>.</w:t>
      </w:r>
      <w:r>
        <w:t>101*T(v24</w:t>
      </w:r>
      <w:r w:rsidR="00644CD5">
        <w:t>.</w:t>
      </w:r>
      <w:r>
        <w:t>u8) -0</w:t>
      </w:r>
      <w:r w:rsidR="00644CD5">
        <w:t>.</w:t>
      </w:r>
      <w:r>
        <w:t>123*T(v7</w:t>
      </w:r>
      <w:r w:rsidR="00644CD5">
        <w:t>.</w:t>
      </w:r>
      <w:r>
        <w:t>u7) + 0</w:t>
      </w:r>
      <w:r w:rsidR="00644CD5">
        <w:t>.</w:t>
      </w:r>
      <w:r>
        <w:t>0961*T(v26</w:t>
      </w:r>
      <w:r w:rsidR="00644CD5">
        <w:t>.</w:t>
      </w:r>
      <w:r>
        <w:t>u15) -0</w:t>
      </w:r>
      <w:r w:rsidR="00644CD5">
        <w:t>.</w:t>
      </w:r>
      <w:r>
        <w:t>106*T(v23</w:t>
      </w:r>
      <w:r w:rsidR="00644CD5">
        <w:t>.</w:t>
      </w:r>
      <w:r>
        <w:t>u6) + 0</w:t>
      </w:r>
      <w:r w:rsidR="00644CD5">
        <w:t>.</w:t>
      </w:r>
      <w:r>
        <w:t>111*T(v13</w:t>
      </w:r>
      <w:r w:rsidR="00644CD5">
        <w:t>.</w:t>
      </w:r>
      <w:r>
        <w:t>u14) + 0</w:t>
      </w:r>
      <w:r w:rsidR="00644CD5">
        <w:t>.</w:t>
      </w:r>
      <w:r>
        <w:t>157*T(v7</w:t>
      </w:r>
      <w:r w:rsidR="00644CD5">
        <w:t>.</w:t>
      </w:r>
      <w:r>
        <w:t>u5) -0</w:t>
      </w:r>
      <w:r w:rsidR="00644CD5">
        <w:t>.</w:t>
      </w:r>
      <w:r>
        <w:t>119*T(v3</w:t>
      </w:r>
      <w:r w:rsidR="00644CD5">
        <w:t>.</w:t>
      </w:r>
      <w:r>
        <w:t>u18) + 0</w:t>
      </w:r>
      <w:r w:rsidR="00644CD5">
        <w:t>.</w:t>
      </w:r>
      <w:r>
        <w:t>16*T(v7</w:t>
      </w:r>
      <w:r w:rsidR="00644CD5">
        <w:t>.</w:t>
      </w:r>
      <w:r>
        <w:t>u1) + 0</w:t>
      </w:r>
      <w:r w:rsidR="00644CD5">
        <w:t>.</w:t>
      </w:r>
      <w:r>
        <w:t>108*T(v7</w:t>
      </w:r>
      <w:r w:rsidR="00644CD5">
        <w:t>.</w:t>
      </w:r>
      <w:r>
        <w:t>u10) -0</w:t>
      </w:r>
      <w:r w:rsidR="00644CD5">
        <w:t>.</w:t>
      </w:r>
      <w:r>
        <w:t>0996*T(v9</w:t>
      </w:r>
      <w:r w:rsidR="00644CD5">
        <w:t>.</w:t>
      </w:r>
      <w:r>
        <w:t>u29) + 0</w:t>
      </w:r>
      <w:r w:rsidR="00644CD5">
        <w:t>.</w:t>
      </w:r>
      <w:r>
        <w:t>0689*T(u37) -0</w:t>
      </w:r>
      <w:r w:rsidR="00644CD5">
        <w:t>.</w:t>
      </w:r>
      <w:r>
        <w:t>0865*T(v16</w:t>
      </w:r>
      <w:r w:rsidR="00644CD5">
        <w:t>.</w:t>
      </w:r>
      <w:r>
        <w:t>u22) -0</w:t>
      </w:r>
      <w:r w:rsidR="00644CD5">
        <w:t>.</w:t>
      </w:r>
      <w:r>
        <w:t>097*T(v9</w:t>
      </w:r>
      <w:r w:rsidR="00644CD5">
        <w:t>.</w:t>
      </w:r>
      <w:r>
        <w:t>u31) -0</w:t>
      </w:r>
      <w:r w:rsidR="00644CD5">
        <w:t>.</w:t>
      </w:r>
      <w:r>
        <w:t>112*T(v9</w:t>
      </w:r>
      <w:r w:rsidR="00644CD5">
        <w:t>.</w:t>
      </w:r>
      <w:r>
        <w:t>u3) + 0</w:t>
      </w:r>
      <w:r w:rsidR="00644CD5">
        <w:t>.</w:t>
      </w:r>
      <w:r>
        <w:t>105*T(v3</w:t>
      </w:r>
      <w:r w:rsidR="00644CD5">
        <w:t>.</w:t>
      </w:r>
      <w:r>
        <w:t>u29) -0</w:t>
      </w:r>
      <w:r w:rsidR="00644CD5">
        <w:t>.</w:t>
      </w:r>
      <w:r>
        <w:t>217*T(v3</w:t>
      </w:r>
      <w:r w:rsidR="00644CD5">
        <w:t>.</w:t>
      </w:r>
      <w:r>
        <w:t>u1) -0</w:t>
      </w:r>
      <w:r w:rsidR="00644CD5">
        <w:t>.</w:t>
      </w:r>
      <w:r>
        <w:t>102*T(v1</w:t>
      </w:r>
      <w:r w:rsidR="00644CD5">
        <w:t>.</w:t>
      </w:r>
      <w:r>
        <w:t>u40) + 0</w:t>
      </w:r>
      <w:r w:rsidR="00644CD5">
        <w:t>.</w:t>
      </w:r>
      <w:r>
        <w:t>0935*T(v15</w:t>
      </w:r>
      <w:r w:rsidR="00644CD5">
        <w:t>.</w:t>
      </w:r>
      <w:r>
        <w:t>u4) + 0</w:t>
      </w:r>
      <w:r w:rsidR="00644CD5">
        <w:t>.</w:t>
      </w:r>
      <w:r>
        <w:t>077*T(v10</w:t>
      </w:r>
      <w:r w:rsidR="00644CD5">
        <w:t>.</w:t>
      </w:r>
      <w:r>
        <w:t>u32) -0</w:t>
      </w:r>
      <w:r w:rsidR="00644CD5">
        <w:t>.</w:t>
      </w:r>
      <w:r>
        <w:t>0885*T(v4</w:t>
      </w:r>
      <w:r w:rsidR="00644CD5">
        <w:t>.</w:t>
      </w:r>
      <w:r>
        <w:t>u14) + 0</w:t>
      </w:r>
      <w:r w:rsidR="00644CD5">
        <w:t>.</w:t>
      </w:r>
      <w:r>
        <w:t>105*T(v1</w:t>
      </w:r>
      <w:r w:rsidR="00644CD5">
        <w:t>.</w:t>
      </w:r>
      <w:r>
        <w:t>u24) + 0</w:t>
      </w:r>
      <w:r w:rsidR="00644CD5">
        <w:t>.</w:t>
      </w:r>
      <w:r>
        <w:t>0766*T(v23</w:t>
      </w:r>
      <w:r w:rsidR="00644CD5">
        <w:t>.</w:t>
      </w:r>
      <w:r>
        <w:t>u18) + 0</w:t>
      </w:r>
      <w:r w:rsidR="00644CD5">
        <w:t>.</w:t>
      </w:r>
      <w:r>
        <w:t>0631*T(v16</w:t>
      </w:r>
      <w:r w:rsidR="00644CD5">
        <w:t>.</w:t>
      </w:r>
      <w:r>
        <w:t>u19) + 0</w:t>
      </w:r>
      <w:r w:rsidR="00644CD5">
        <w:t>.</w:t>
      </w:r>
      <w:r>
        <w:t>114*T(v4</w:t>
      </w:r>
      <w:r w:rsidR="00644CD5">
        <w:t>.</w:t>
      </w:r>
      <w:r>
        <w:t>u6) -0</w:t>
      </w:r>
      <w:r w:rsidR="00644CD5">
        <w:t>.</w:t>
      </w:r>
      <w:r>
        <w:t>0697*T(v28</w:t>
      </w:r>
      <w:r w:rsidR="00644CD5">
        <w:t>.</w:t>
      </w:r>
      <w:r>
        <w:t>u7) -0</w:t>
      </w:r>
      <w:r w:rsidR="00644CD5">
        <w:t>.</w:t>
      </w:r>
      <w:r>
        <w:t>0916*T(v5</w:t>
      </w:r>
      <w:r w:rsidR="00644CD5">
        <w:t>.</w:t>
      </w:r>
      <w:r>
        <w:t>u9) -0</w:t>
      </w:r>
      <w:r w:rsidR="00644CD5">
        <w:t>.</w:t>
      </w:r>
      <w:r>
        <w:t>0769*T(v27</w:t>
      </w:r>
      <w:r w:rsidR="00644CD5">
        <w:t>.</w:t>
      </w:r>
      <w:r>
        <w:t>u7) + 0</w:t>
      </w:r>
      <w:r w:rsidR="00644CD5">
        <w:t>.</w:t>
      </w:r>
      <w:r>
        <w:t>064*T(v32</w:t>
      </w:r>
      <w:r w:rsidR="00644CD5">
        <w:t>.</w:t>
      </w:r>
      <w:r>
        <w:t>u4) + 0</w:t>
      </w:r>
      <w:r w:rsidR="00644CD5">
        <w:t>.</w:t>
      </w:r>
      <w:r>
        <w:t>0642*T(v17</w:t>
      </w:r>
      <w:r w:rsidR="00644CD5">
        <w:t>.</w:t>
      </w:r>
      <w:r>
        <w:t>u16) + 0</w:t>
      </w:r>
      <w:r w:rsidR="00644CD5">
        <w:t>.</w:t>
      </w:r>
      <w:r>
        <w:t>0789*T(v11</w:t>
      </w:r>
      <w:r w:rsidR="00644CD5">
        <w:t>.</w:t>
      </w:r>
      <w:r>
        <w:t>u18) + 0</w:t>
      </w:r>
      <w:r w:rsidR="00644CD5">
        <w:t>.</w:t>
      </w:r>
      <w:r>
        <w:t>0607*T(v8</w:t>
      </w:r>
      <w:r w:rsidR="00644CD5">
        <w:t>.</w:t>
      </w:r>
      <w:r>
        <w:t>u29) + 0</w:t>
      </w:r>
      <w:r w:rsidR="00644CD5">
        <w:t>.</w:t>
      </w:r>
      <w:r>
        <w:t>0672*T(v2</w:t>
      </w:r>
      <w:r w:rsidR="00644CD5">
        <w:t>.</w:t>
      </w:r>
      <w:r>
        <w:t>u37) + 0</w:t>
      </w:r>
      <w:r w:rsidR="00644CD5">
        <w:t>.</w:t>
      </w:r>
      <w:r>
        <w:t>111*T(v5</w:t>
      </w:r>
      <w:r w:rsidR="00644CD5">
        <w:t>.</w:t>
      </w:r>
      <w:r>
        <w:t>u3) + 0</w:t>
      </w:r>
      <w:r w:rsidR="00644CD5">
        <w:t>.</w:t>
      </w:r>
      <w:r>
        <w:t>117*T(v5</w:t>
      </w:r>
      <w:r w:rsidR="00644CD5">
        <w:t>.</w:t>
      </w:r>
      <w:r>
        <w:t>u1) + 0</w:t>
      </w:r>
      <w:r w:rsidR="00644CD5">
        <w:t>.</w:t>
      </w:r>
      <w:r>
        <w:t>0633*T(v12</w:t>
      </w:r>
      <w:r w:rsidR="00644CD5">
        <w:t>.</w:t>
      </w:r>
      <w:r>
        <w:t>u28) + 0</w:t>
      </w:r>
      <w:r w:rsidR="00644CD5">
        <w:t>.</w:t>
      </w:r>
      <w:r>
        <w:t>067*T(v25</w:t>
      </w:r>
      <w:r w:rsidR="00644CD5">
        <w:t>.</w:t>
      </w:r>
      <w:r>
        <w:t>u6) + 0</w:t>
      </w:r>
      <w:r w:rsidR="00644CD5">
        <w:t>.</w:t>
      </w:r>
      <w:r>
        <w:t>0711*T(v7</w:t>
      </w:r>
      <w:r w:rsidR="00644CD5">
        <w:t>.</w:t>
      </w:r>
      <w:r>
        <w:t>u17) -0</w:t>
      </w:r>
      <w:r w:rsidR="00644CD5">
        <w:t>.</w:t>
      </w:r>
      <w:r>
        <w:t>062*T(v18</w:t>
      </w:r>
      <w:r w:rsidR="00644CD5">
        <w:t>.</w:t>
      </w:r>
      <w:r>
        <w:t>u16) + 0</w:t>
      </w:r>
      <w:r w:rsidR="00644CD5">
        <w:t>.</w:t>
      </w:r>
      <w:r>
        <w:t>0525*T(v19</w:t>
      </w:r>
      <w:r w:rsidR="00644CD5">
        <w:t>.</w:t>
      </w:r>
      <w:r>
        <w:t>u23) -0</w:t>
      </w:r>
      <w:r w:rsidR="00644CD5">
        <w:t>.</w:t>
      </w:r>
      <w:r>
        <w:t>0637*T(v21</w:t>
      </w:r>
      <w:r w:rsidR="00644CD5">
        <w:t>.</w:t>
      </w:r>
      <w:r>
        <w:t>u18) -0</w:t>
      </w:r>
      <w:r w:rsidR="00644CD5">
        <w:t>.</w:t>
      </w:r>
      <w:r>
        <w:t>0506*T(v16</w:t>
      </w:r>
      <w:r w:rsidR="00644CD5">
        <w:t>.</w:t>
      </w:r>
      <w:r>
        <w:t>u23) + 0</w:t>
      </w:r>
      <w:r w:rsidR="00644CD5">
        <w:t>.</w:t>
      </w:r>
      <w:r>
        <w:t>0814*T(v2</w:t>
      </w:r>
      <w:r w:rsidR="00644CD5">
        <w:t>.</w:t>
      </w:r>
      <w:r>
        <w:t>u6) + 0</w:t>
      </w:r>
      <w:r w:rsidR="00644CD5">
        <w:t>.</w:t>
      </w:r>
      <w:r>
        <w:t>0539*T(v19</w:t>
      </w:r>
      <w:r w:rsidR="00644CD5">
        <w:t>.</w:t>
      </w:r>
      <w:r>
        <w:t>u14) -0</w:t>
      </w:r>
      <w:r w:rsidR="00644CD5">
        <w:t>.</w:t>
      </w:r>
      <w:r>
        <w:t>0503*T(v13</w:t>
      </w:r>
      <w:r w:rsidR="00644CD5">
        <w:t>.</w:t>
      </w:r>
      <w:r>
        <w:t>u26) -0</w:t>
      </w:r>
      <w:r w:rsidR="00644CD5">
        <w:t>.</w:t>
      </w:r>
      <w:r>
        <w:t>0546*T(v8</w:t>
      </w:r>
      <w:r w:rsidR="00644CD5">
        <w:t>.</w:t>
      </w:r>
      <w:r>
        <w:t>u4) -0</w:t>
      </w:r>
      <w:r w:rsidR="00644CD5">
        <w:t>.</w:t>
      </w:r>
      <w:r>
        <w:t>057*T(v8</w:t>
      </w:r>
      <w:r w:rsidR="00644CD5">
        <w:t>.</w:t>
      </w:r>
      <w:r>
        <w:t>u12) + 0</w:t>
      </w:r>
      <w:r w:rsidR="00644CD5">
        <w:t>.</w:t>
      </w:r>
      <w:r>
        <w:t>0295*T(v40) + 0</w:t>
      </w:r>
      <w:r w:rsidR="00644CD5">
        <w:t>.</w:t>
      </w:r>
      <w:r>
        <w:t>0451*T(v31</w:t>
      </w:r>
      <w:r w:rsidR="00644CD5">
        <w:t>.</w:t>
      </w:r>
      <w:r>
        <w:t>u9) + 0</w:t>
      </w:r>
      <w:r w:rsidR="00644CD5">
        <w:t>.</w:t>
      </w:r>
      <w:r>
        <w:t>0647*T(v3</w:t>
      </w:r>
      <w:r w:rsidR="00644CD5">
        <w:t>.</w:t>
      </w:r>
      <w:r>
        <w:t>u13) + 0</w:t>
      </w:r>
      <w:r w:rsidR="00644CD5">
        <w:t>.</w:t>
      </w:r>
      <w:r>
        <w:t>043*T(v29</w:t>
      </w:r>
      <w:r w:rsidR="00644CD5">
        <w:t>.</w:t>
      </w:r>
      <w:r>
        <w:t>u9) -0</w:t>
      </w:r>
      <w:r w:rsidR="00644CD5">
        <w:t>.</w:t>
      </w:r>
      <w:r>
        <w:t>0542*T(v2</w:t>
      </w:r>
      <w:r w:rsidR="00644CD5">
        <w:t>.</w:t>
      </w:r>
      <w:r>
        <w:t>u13) -0</w:t>
      </w:r>
      <w:r w:rsidR="00644CD5">
        <w:t>.</w:t>
      </w:r>
      <w:r>
        <w:t>0475*T(v6</w:t>
      </w:r>
      <w:r w:rsidR="00644CD5">
        <w:t>.</w:t>
      </w:r>
      <w:r>
        <w:t>u33) -0</w:t>
      </w:r>
      <w:r w:rsidR="00644CD5">
        <w:t>.</w:t>
      </w:r>
      <w:r>
        <w:t>0449*T(v20</w:t>
      </w:r>
      <w:r w:rsidR="00644CD5">
        <w:t>.</w:t>
      </w:r>
      <w:r>
        <w:t>u10) + 0</w:t>
      </w:r>
      <w:r w:rsidR="00644CD5">
        <w:t>.</w:t>
      </w:r>
      <w:r>
        <w:t>0523*T(v11</w:t>
      </w:r>
      <w:r w:rsidR="00644CD5">
        <w:t>.</w:t>
      </w:r>
      <w:r>
        <w:t>u8) -0</w:t>
      </w:r>
      <w:r w:rsidR="00644CD5">
        <w:t>.</w:t>
      </w:r>
      <w:r>
        <w:t>0551*T(v5</w:t>
      </w:r>
      <w:r w:rsidR="00644CD5">
        <w:t>.</w:t>
      </w:r>
      <w:r>
        <w:t>u16) -0</w:t>
      </w:r>
      <w:r w:rsidR="00644CD5">
        <w:t>.</w:t>
      </w:r>
      <w:r>
        <w:t>0403*T(v31</w:t>
      </w:r>
      <w:r w:rsidR="00644CD5">
        <w:t>.</w:t>
      </w:r>
      <w:r>
        <w:t>u1) -0</w:t>
      </w:r>
      <w:r w:rsidR="00644CD5">
        <w:t>.</w:t>
      </w:r>
      <w:r>
        <w:t>0512*T(v28</w:t>
      </w:r>
      <w:r w:rsidR="00644CD5">
        <w:t>.</w:t>
      </w:r>
      <w:r>
        <w:t>u1) -0</w:t>
      </w:r>
      <w:r w:rsidR="00644CD5">
        <w:t>.</w:t>
      </w:r>
      <w:r>
        <w:t>0428*T(v8</w:t>
      </w:r>
      <w:r w:rsidR="00644CD5">
        <w:t>.</w:t>
      </w:r>
      <w:r>
        <w:t>u31) + 0</w:t>
      </w:r>
      <w:r w:rsidR="00644CD5">
        <w:t>.</w:t>
      </w:r>
      <w:r>
        <w:t>0439*T(v5</w:t>
      </w:r>
      <w:r w:rsidR="00644CD5">
        <w:t>.</w:t>
      </w:r>
      <w:r>
        <w:t>u23) -0</w:t>
      </w:r>
      <w:r w:rsidR="00644CD5">
        <w:t>.</w:t>
      </w:r>
      <w:r>
        <w:t>0474*T(v11</w:t>
      </w:r>
      <w:r w:rsidR="00644CD5">
        <w:t>.</w:t>
      </w:r>
      <w:r>
        <w:t>u16) -0</w:t>
      </w:r>
      <w:r w:rsidR="00644CD5">
        <w:t>.</w:t>
      </w:r>
      <w:r>
        <w:t>0522*T(v18</w:t>
      </w:r>
      <w:r w:rsidR="00644CD5">
        <w:t>.</w:t>
      </w:r>
      <w:r>
        <w:t>u2) -0</w:t>
      </w:r>
      <w:r w:rsidR="00644CD5">
        <w:t>.</w:t>
      </w:r>
      <w:r>
        <w:t>0304*T(v31</w:t>
      </w:r>
      <w:r w:rsidR="00644CD5">
        <w:t>.</w:t>
      </w:r>
      <w:r>
        <w:t>u3) -0</w:t>
      </w:r>
      <w:r w:rsidR="00644CD5">
        <w:t>.</w:t>
      </w:r>
      <w:r>
        <w:t>0388*T(v14</w:t>
      </w:r>
      <w:r w:rsidR="00644CD5">
        <w:t>.</w:t>
      </w:r>
      <w:r>
        <w:t>u18) + 0</w:t>
      </w:r>
      <w:r w:rsidR="00644CD5">
        <w:t>.</w:t>
      </w:r>
      <w:r>
        <w:t>0315*T(v5</w:t>
      </w:r>
      <w:r w:rsidR="00644CD5">
        <w:t>.</w:t>
      </w:r>
      <w:r>
        <w:t>u32) -0</w:t>
      </w:r>
      <w:r w:rsidR="00644CD5">
        <w:t>.</w:t>
      </w:r>
      <w:r>
        <w:t>00288*NumNegative + 0</w:t>
      </w:r>
      <w:r w:rsidR="00644CD5">
        <w:t>.</w:t>
      </w:r>
      <w:r>
        <w:t>031*T(v9</w:t>
      </w:r>
      <w:r w:rsidR="00644CD5">
        <w:t>.</w:t>
      </w:r>
      <w:r>
        <w:t>u26) + 0</w:t>
      </w:r>
      <w:r w:rsidR="00644CD5">
        <w:t>.</w:t>
      </w:r>
      <w:r>
        <w:t>0302*T(v2</w:t>
      </w:r>
      <w:r w:rsidR="00644CD5">
        <w:t>.</w:t>
      </w:r>
      <w:r>
        <w:t>u39) + 0</w:t>
      </w:r>
      <w:r w:rsidR="00644CD5">
        <w:t>.</w:t>
      </w:r>
      <w:r>
        <w:t>0311*T(v2</w:t>
      </w:r>
      <w:r w:rsidR="00644CD5">
        <w:t>.</w:t>
      </w:r>
      <w:r>
        <w:t>u34) + 0</w:t>
      </w:r>
      <w:r w:rsidR="00644CD5">
        <w:t>.</w:t>
      </w:r>
      <w:r>
        <w:t>0283*T(v5</w:t>
      </w:r>
      <w:r w:rsidR="00644CD5">
        <w:t>.</w:t>
      </w:r>
      <w:r>
        <w:t>u30) + 0</w:t>
      </w:r>
      <w:r w:rsidR="00644CD5">
        <w:t>.</w:t>
      </w:r>
      <w:r>
        <w:t>0251*T(v27</w:t>
      </w:r>
      <w:r w:rsidR="00644CD5">
        <w:t>.</w:t>
      </w:r>
      <w:r>
        <w:t>u12) -0</w:t>
      </w:r>
      <w:r w:rsidR="00644CD5">
        <w:t>.</w:t>
      </w:r>
      <w:r>
        <w:t>0239*T(v7</w:t>
      </w:r>
      <w:r w:rsidR="00644CD5">
        <w:t>.</w:t>
      </w:r>
      <w:r>
        <w:t>u26) -0</w:t>
      </w:r>
      <w:r w:rsidR="00644CD5">
        <w:t>.</w:t>
      </w:r>
      <w:r>
        <w:t>0203*Length^2 + 0</w:t>
      </w:r>
      <w:r w:rsidR="00644CD5">
        <w:t>.</w:t>
      </w:r>
      <w:r>
        <w:t>0198*T(v19</w:t>
      </w:r>
      <w:r w:rsidR="00644CD5">
        <w:t>.</w:t>
      </w:r>
      <w:r>
        <w:t>u15) -0</w:t>
      </w:r>
      <w:r w:rsidR="00644CD5">
        <w:t>.</w:t>
      </w:r>
      <w:r>
        <w:t>0153*T(v26</w:t>
      </w:r>
      <w:r w:rsidR="00644CD5">
        <w:t>.</w:t>
      </w:r>
      <w:r>
        <w:t>u12) -0</w:t>
      </w:r>
      <w:r w:rsidR="00644CD5">
        <w:t>.</w:t>
      </w:r>
      <w:r>
        <w:t>0141*T(v24</w:t>
      </w:r>
      <w:r w:rsidR="00644CD5">
        <w:t>.</w:t>
      </w:r>
      <w:r>
        <w:t>u11) -0</w:t>
      </w:r>
      <w:r w:rsidR="00644CD5">
        <w:t>.</w:t>
      </w:r>
      <w:r>
        <w:t>0185*T(v15</w:t>
      </w:r>
      <w:r w:rsidR="00644CD5">
        <w:t>.</w:t>
      </w:r>
      <w:r>
        <w:t>u2) -0</w:t>
      </w:r>
      <w:r w:rsidR="00644CD5">
        <w:t>.</w:t>
      </w:r>
      <w:r>
        <w:t>0115*T(v26</w:t>
      </w:r>
      <w:r w:rsidR="00644CD5">
        <w:t>.</w:t>
      </w:r>
      <w:r>
        <w:t>u4) + 0</w:t>
      </w:r>
      <w:r w:rsidR="00644CD5">
        <w:t>.</w:t>
      </w:r>
      <w:r>
        <w:t>0119*T(v10</w:t>
      </w:r>
      <w:r w:rsidR="00644CD5">
        <w:t>.</w:t>
      </w:r>
      <w:r>
        <w:t>u23) + 0</w:t>
      </w:r>
      <w:r w:rsidR="00644CD5">
        <w:t>.</w:t>
      </w:r>
      <w:r>
        <w:t>0109*T(v14</w:t>
      </w:r>
      <w:r w:rsidR="00644CD5">
        <w:t>.</w:t>
      </w:r>
      <w:r>
        <w:t>u11) -0</w:t>
      </w:r>
      <w:r w:rsidR="00644CD5">
        <w:t>.</w:t>
      </w:r>
      <w:r>
        <w:t>0095*T(v16</w:t>
      </w:r>
      <w:r w:rsidR="00644CD5">
        <w:t>.</w:t>
      </w:r>
      <w:r>
        <w:t>u18) -0</w:t>
      </w:r>
      <w:r w:rsidR="00644CD5">
        <w:t>.</w:t>
      </w:r>
      <w:r>
        <w:t>0101*T(v9</w:t>
      </w:r>
      <w:r w:rsidR="00644CD5">
        <w:t>.</w:t>
      </w:r>
      <w:r>
        <w:t>u20) + 0</w:t>
      </w:r>
      <w:r w:rsidR="00644CD5">
        <w:t>.</w:t>
      </w:r>
      <w:r>
        <w:t>00765*T(v37</w:t>
      </w:r>
      <w:r w:rsidR="00644CD5">
        <w:t>.</w:t>
      </w:r>
      <w:r>
        <w:t>u1) + 0</w:t>
      </w:r>
      <w:r w:rsidR="00644CD5">
        <w:t>.</w:t>
      </w:r>
      <w:r>
        <w:t>00753*T(v8</w:t>
      </w:r>
      <w:r w:rsidR="00644CD5">
        <w:t>.</w:t>
      </w:r>
      <w:r>
        <w:t>u34) + 0</w:t>
      </w:r>
      <w:r w:rsidR="00644CD5">
        <w:t>.</w:t>
      </w:r>
      <w:r>
        <w:t>00961*T(v7</w:t>
      </w:r>
      <w:r w:rsidR="00644CD5">
        <w:t>.</w:t>
      </w:r>
      <w:r>
        <w:t>u11) + 0</w:t>
      </w:r>
      <w:r w:rsidR="00644CD5">
        <w:t>.</w:t>
      </w:r>
      <w:r>
        <w:t>00741*T(v14</w:t>
      </w:r>
      <w:r w:rsidR="00644CD5">
        <w:t>.</w:t>
      </w:r>
      <w:r>
        <w:t>u16) -0</w:t>
      </w:r>
      <w:r w:rsidR="00644CD5">
        <w:t>.</w:t>
      </w:r>
      <w:r>
        <w:t>00608*T(v13</w:t>
      </w:r>
      <w:r w:rsidR="00644CD5">
        <w:t>.</w:t>
      </w:r>
      <w:r>
        <w:t>u13) + 0</w:t>
      </w:r>
      <w:r w:rsidR="00644CD5">
        <w:t>.</w:t>
      </w:r>
      <w:r>
        <w:t>00334*T(v13</w:t>
      </w:r>
      <w:r w:rsidR="00644CD5">
        <w:t>.</w:t>
      </w:r>
      <w:r>
        <w:t>u29) -0</w:t>
      </w:r>
      <w:r w:rsidR="00644CD5">
        <w:t>.</w:t>
      </w:r>
      <w:r>
        <w:t>00303*T(v18</w:t>
      </w:r>
      <w:r w:rsidR="00644CD5">
        <w:t>.</w:t>
      </w:r>
      <w:r>
        <w:t>u25) -0</w:t>
      </w:r>
      <w:r w:rsidR="00644CD5">
        <w:t>.</w:t>
      </w:r>
      <w:r>
        <w:t>00167*T(v25</w:t>
      </w:r>
      <w:r w:rsidR="00644CD5">
        <w:t>.</w:t>
      </w:r>
      <w:r>
        <w:t>u17) -0</w:t>
      </w:r>
      <w:r w:rsidR="00644CD5">
        <w:t>.</w:t>
      </w:r>
      <w:r>
        <w:t>00127*T(v12</w:t>
      </w:r>
      <w:r w:rsidR="00644CD5">
        <w:t>.</w:t>
      </w:r>
      <w:r>
        <w:t>u22) -0</w:t>
      </w:r>
      <w:r w:rsidR="00644CD5">
        <w:t>.</w:t>
      </w:r>
      <w:r>
        <w:t>00117*T(v6</w:t>
      </w:r>
      <w:r w:rsidR="00644CD5">
        <w:t>.</w:t>
      </w:r>
      <w:r>
        <w:t>u21) + 1</w:t>
      </w:r>
      <w:r w:rsidR="00644CD5">
        <w:t>.</w:t>
      </w:r>
      <w:r>
        <w:t>46E-05*T(v20</w:t>
      </w:r>
      <w:r w:rsidR="00644CD5">
        <w:t>.</w:t>
      </w:r>
      <w:r>
        <w:t>u16) + 7</w:t>
      </w:r>
      <w:r w:rsidR="00644CD5">
        <w:t>.</w:t>
      </w:r>
      <w:r>
        <w:t>35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429*T(v3</w:t>
      </w:r>
      <w:r w:rsidR="00644CD5">
        <w:t>.</w:t>
      </w:r>
      <w:r>
        <w:t>u10) + 1</w:t>
      </w:r>
      <w:r w:rsidR="00644CD5">
        <w:t>.</w:t>
      </w:r>
      <w:r>
        <w:t>82*T(v22</w:t>
      </w:r>
      <w:r w:rsidR="00644CD5">
        <w:t>.</w:t>
      </w:r>
      <w:r>
        <w:t>u2) + 35</w:t>
      </w:r>
      <w:r w:rsidR="00644CD5">
        <w:t>.</w:t>
      </w:r>
      <w:r>
        <w:t>5*Volume -0</w:t>
      </w:r>
      <w:r w:rsidR="00644CD5">
        <w:t>.</w:t>
      </w:r>
      <w:r>
        <w:t>791*T(v11</w:t>
      </w:r>
      <w:r w:rsidR="00644CD5">
        <w:t>.</w:t>
      </w:r>
      <w:r>
        <w:t>u19) + 1</w:t>
      </w:r>
      <w:r w:rsidR="00644CD5">
        <w:t>.</w:t>
      </w:r>
      <w:r>
        <w:t>37*T(v5</w:t>
      </w:r>
      <w:r w:rsidR="00644CD5">
        <w:t>.</w:t>
      </w:r>
      <w:r>
        <w:t>u37) + 2</w:t>
      </w:r>
      <w:r w:rsidR="00644CD5">
        <w:t>.</w:t>
      </w:r>
      <w:r>
        <w:t>65*T(v14</w:t>
      </w:r>
      <w:r w:rsidR="00644CD5">
        <w:t>.</w:t>
      </w:r>
      <w:r>
        <w:t>u15) -27</w:t>
      </w:r>
      <w:r w:rsidR="00644CD5">
        <w:t>.</w:t>
      </w:r>
      <w:r>
        <w:t>2*Volume^2 -1</w:t>
      </w:r>
      <w:r w:rsidR="00644CD5">
        <w:t>.</w:t>
      </w:r>
      <w:r>
        <w:t>05*T(v6</w:t>
      </w:r>
      <w:r w:rsidR="00644CD5">
        <w:t>.</w:t>
      </w:r>
      <w:r>
        <w:t>u2) + 1</w:t>
      </w:r>
      <w:r w:rsidR="00644CD5">
        <w:t>.</w:t>
      </w:r>
      <w:r>
        <w:t>37*T(v10</w:t>
      </w:r>
      <w:r w:rsidR="00644CD5">
        <w:t>.</w:t>
      </w:r>
      <w:r>
        <w:t>u12) + 0</w:t>
      </w:r>
      <w:r w:rsidR="00644CD5">
        <w:t>.</w:t>
      </w:r>
      <w:r>
        <w:t>982*T(v18) -0</w:t>
      </w:r>
      <w:r w:rsidR="00644CD5">
        <w:t>.</w:t>
      </w:r>
      <w:r>
        <w:t>455*T(v20</w:t>
      </w:r>
      <w:r w:rsidR="00644CD5">
        <w:t>.</w:t>
      </w:r>
      <w:r>
        <w:t>u7) + 0</w:t>
      </w:r>
      <w:r w:rsidR="00644CD5">
        <w:t>.</w:t>
      </w:r>
      <w:r>
        <w:t>132*T(v10</w:t>
      </w:r>
      <w:r w:rsidR="00644CD5">
        <w:t>.</w:t>
      </w:r>
      <w:r>
        <w:t>u25) -0</w:t>
      </w:r>
      <w:r w:rsidR="00644CD5">
        <w:t>.</w:t>
      </w:r>
      <w:r>
        <w:t>624*T(v16</w:t>
      </w:r>
      <w:r w:rsidR="00644CD5">
        <w:t>.</w:t>
      </w:r>
      <w:r>
        <w:t>u17) + 0</w:t>
      </w:r>
      <w:r w:rsidR="00644CD5">
        <w:t>.</w:t>
      </w:r>
      <w:r>
        <w:t>781*T(v11</w:t>
      </w:r>
      <w:r w:rsidR="00644CD5">
        <w:t>.</w:t>
      </w:r>
      <w:r>
        <w:t>u15) + 0</w:t>
      </w:r>
      <w:r w:rsidR="00644CD5">
        <w:t>.</w:t>
      </w:r>
      <w:r>
        <w:t>787*T(v21) + 0</w:t>
      </w:r>
      <w:r w:rsidR="00644CD5">
        <w:t>.</w:t>
      </w:r>
      <w:r>
        <w:t>244*T(v3</w:t>
      </w:r>
      <w:r w:rsidR="00644CD5">
        <w:t>.</w:t>
      </w:r>
      <w:r>
        <w:t>u25) -1</w:t>
      </w:r>
      <w:r w:rsidR="00644CD5">
        <w:t>.</w:t>
      </w:r>
      <w:r>
        <w:t>35*T(v6</w:t>
      </w:r>
      <w:r w:rsidR="00644CD5">
        <w:t>.</w:t>
      </w:r>
      <w:r>
        <w:t>u20) -1</w:t>
      </w:r>
      <w:r w:rsidR="00644CD5">
        <w:t>.</w:t>
      </w:r>
      <w:r>
        <w:t>16*T(v28</w:t>
      </w:r>
      <w:r w:rsidR="00644CD5">
        <w:t>.</w:t>
      </w:r>
      <w:r>
        <w:t>u15) -1</w:t>
      </w:r>
      <w:r w:rsidR="00644CD5">
        <w:t>.</w:t>
      </w:r>
      <w:r>
        <w:t>32*T(v8</w:t>
      </w:r>
      <w:r w:rsidR="00644CD5">
        <w:t>.</w:t>
      </w:r>
      <w:r>
        <w:t>u11) -0</w:t>
      </w:r>
      <w:r w:rsidR="00644CD5">
        <w:t>.</w:t>
      </w:r>
      <w:r>
        <w:t>177*T(v4</w:t>
      </w:r>
      <w:r w:rsidR="00644CD5">
        <w:t>.</w:t>
      </w:r>
      <w:r>
        <w:t>u38) -0</w:t>
      </w:r>
      <w:r w:rsidR="00644CD5">
        <w:t>.</w:t>
      </w:r>
      <w:r>
        <w:t>0391*T(v21</w:t>
      </w:r>
      <w:r w:rsidR="00644CD5">
        <w:t>.</w:t>
      </w:r>
      <w:r>
        <w:t>u4) + 0</w:t>
      </w:r>
      <w:r w:rsidR="00644CD5">
        <w:t>.</w:t>
      </w:r>
      <w:r>
        <w:t>642*T(u32) + 1</w:t>
      </w:r>
      <w:r w:rsidR="00644CD5">
        <w:t>.</w:t>
      </w:r>
      <w:r>
        <w:t>34*T(v9</w:t>
      </w:r>
      <w:r w:rsidR="00644CD5">
        <w:t>.</w:t>
      </w:r>
      <w:r>
        <w:t>u1) + 1</w:t>
      </w:r>
      <w:r w:rsidR="00644CD5">
        <w:t>.</w:t>
      </w:r>
      <w:r>
        <w:t>34*T(v34</w:t>
      </w:r>
      <w:r w:rsidR="00644CD5">
        <w:t>.</w:t>
      </w:r>
      <w:r>
        <w:t>u9) -0</w:t>
      </w:r>
      <w:r w:rsidR="00644CD5">
        <w:t>.</w:t>
      </w:r>
      <w:r>
        <w:t>723*T(v14</w:t>
      </w:r>
      <w:r w:rsidR="00644CD5">
        <w:t>.</w:t>
      </w:r>
      <w:r>
        <w:t>u7) + 0</w:t>
      </w:r>
      <w:r w:rsidR="00644CD5">
        <w:t>.</w:t>
      </w:r>
      <w:r>
        <w:t>322*T(v11</w:t>
      </w:r>
      <w:r w:rsidR="00644CD5">
        <w:t>.</w:t>
      </w:r>
      <w:r>
        <w:t>u23) + 1</w:t>
      </w:r>
      <w:r w:rsidR="00644CD5">
        <w:t>.</w:t>
      </w:r>
      <w:r>
        <w:t>01*T(u15) -1</w:t>
      </w:r>
      <w:r w:rsidR="00644CD5">
        <w:t>.</w:t>
      </w:r>
      <w:r>
        <w:t>36*T(v1</w:t>
      </w:r>
      <w:r w:rsidR="00644CD5">
        <w:t>.</w:t>
      </w:r>
      <w:r>
        <w:t>u8) + 2</w:t>
      </w:r>
      <w:r w:rsidR="00644CD5">
        <w:t>.</w:t>
      </w:r>
      <w:r>
        <w:t>28*T(v6</w:t>
      </w:r>
      <w:r w:rsidR="00644CD5">
        <w:t>.</w:t>
      </w:r>
      <w:r>
        <w:t>u12) -2</w:t>
      </w:r>
      <w:r w:rsidR="00644CD5">
        <w:t>.</w:t>
      </w:r>
      <w:r>
        <w:t>2*T(v40</w:t>
      </w:r>
      <w:r w:rsidR="00644CD5">
        <w:t>.</w:t>
      </w:r>
      <w:r>
        <w:t>u2) -1</w:t>
      </w:r>
      <w:r w:rsidR="00644CD5">
        <w:t>.</w:t>
      </w:r>
      <w:r>
        <w:t>68*T(v24</w:t>
      </w:r>
      <w:r w:rsidR="00644CD5">
        <w:t>.</w:t>
      </w:r>
      <w:r>
        <w:t>u4) -0</w:t>
      </w:r>
      <w:r w:rsidR="00644CD5">
        <w:t>.</w:t>
      </w:r>
      <w:r>
        <w:t>537*T(v8</w:t>
      </w:r>
      <w:r w:rsidR="00644CD5">
        <w:t>.</w:t>
      </w:r>
      <w:r>
        <w:t>u20) + 1</w:t>
      </w:r>
      <w:r w:rsidR="00644CD5">
        <w:t>.</w:t>
      </w:r>
      <w:r>
        <w:t>64*T(v29</w:t>
      </w:r>
      <w:r w:rsidR="00644CD5">
        <w:t>.</w:t>
      </w:r>
      <w:r>
        <w:t>u2) -0</w:t>
      </w:r>
      <w:r w:rsidR="00644CD5">
        <w:t>.</w:t>
      </w:r>
      <w:r>
        <w:t>656*T(v35</w:t>
      </w:r>
      <w:r w:rsidR="00644CD5">
        <w:t>.</w:t>
      </w:r>
      <w:r>
        <w:t>u2) -0</w:t>
      </w:r>
      <w:r w:rsidR="00644CD5">
        <w:t>.</w:t>
      </w:r>
      <w:r>
        <w:t>755*T(v6</w:t>
      </w:r>
      <w:r w:rsidR="00644CD5">
        <w:t>.</w:t>
      </w:r>
      <w:r>
        <w:t>u31) -1</w:t>
      </w:r>
      <w:r w:rsidR="00644CD5">
        <w:t>.</w:t>
      </w:r>
      <w:r>
        <w:t>32*T(v5</w:t>
      </w:r>
      <w:r w:rsidR="00644CD5">
        <w:t>.</w:t>
      </w:r>
      <w:r>
        <w:t xml:space="preserve">u34) + </w:t>
      </w:r>
      <w:r>
        <w:lastRenderedPageBreak/>
        <w:t>0</w:t>
      </w:r>
      <w:r w:rsidR="00644CD5">
        <w:t>.</w:t>
      </w:r>
      <w:r>
        <w:t>325*T(v22</w:t>
      </w:r>
      <w:r w:rsidR="00644CD5">
        <w:t>.</w:t>
      </w:r>
      <w:r>
        <w:t>u13) -0</w:t>
      </w:r>
      <w:r w:rsidR="00644CD5">
        <w:t>.</w:t>
      </w:r>
      <w:r>
        <w:t>125*NumHal -0</w:t>
      </w:r>
      <w:r w:rsidR="00644CD5">
        <w:t>.</w:t>
      </w:r>
      <w:r>
        <w:t>226*T(v7</w:t>
      </w:r>
      <w:r w:rsidR="00644CD5">
        <w:t>.</w:t>
      </w:r>
      <w:r>
        <w:t>u34) -1</w:t>
      </w:r>
      <w:r w:rsidR="00644CD5">
        <w:t>.</w:t>
      </w:r>
      <w:r>
        <w:t>36*T(v20</w:t>
      </w:r>
      <w:r w:rsidR="00644CD5">
        <w:t>.</w:t>
      </w:r>
      <w:r>
        <w:t>u16) + 0</w:t>
      </w:r>
      <w:r w:rsidR="00644CD5">
        <w:t>.</w:t>
      </w:r>
      <w:r>
        <w:t>218*NumPositive -1</w:t>
      </w:r>
      <w:r w:rsidR="00644CD5">
        <w:t>.</w:t>
      </w:r>
      <w:r>
        <w:t>54*T(v6</w:t>
      </w:r>
      <w:r w:rsidR="00644CD5">
        <w:t>.</w:t>
      </w:r>
      <w:r>
        <w:t>u16) -0</w:t>
      </w:r>
      <w:r w:rsidR="00644CD5">
        <w:t>.</w:t>
      </w:r>
      <w:r>
        <w:t>0836*T(v5</w:t>
      </w:r>
      <w:r w:rsidR="00644CD5">
        <w:t>.</w:t>
      </w:r>
      <w:r>
        <w:t>u26) -1</w:t>
      </w:r>
      <w:r w:rsidR="00644CD5">
        <w:t>.</w:t>
      </w:r>
      <w:r>
        <w:t>18*T(v38</w:t>
      </w:r>
      <w:r w:rsidR="00644CD5">
        <w:t>.</w:t>
      </w:r>
      <w:r>
        <w:t>u2) + 0</w:t>
      </w:r>
      <w:r w:rsidR="00644CD5">
        <w:t>.</w:t>
      </w:r>
      <w:r>
        <w:t>908*T(v6</w:t>
      </w:r>
      <w:r w:rsidR="00644CD5">
        <w:t>.</w:t>
      </w:r>
      <w:r>
        <w:t>u32) + 0</w:t>
      </w:r>
      <w:r w:rsidR="00644CD5">
        <w:t>.</w:t>
      </w:r>
      <w:r>
        <w:t>838*T(v2</w:t>
      </w:r>
      <w:r w:rsidR="00644CD5">
        <w:t>.</w:t>
      </w:r>
      <w:r>
        <w:t>u15) -0</w:t>
      </w:r>
      <w:r w:rsidR="00644CD5">
        <w:t>.</w:t>
      </w:r>
      <w:r>
        <w:t>975*T(v4</w:t>
      </w:r>
      <w:r w:rsidR="00644CD5">
        <w:t>.</w:t>
      </w:r>
      <w:r>
        <w:t>u14) + 0</w:t>
      </w:r>
      <w:r w:rsidR="00644CD5">
        <w:t>.</w:t>
      </w:r>
      <w:r>
        <w:t>195*T(v23</w:t>
      </w:r>
      <w:r w:rsidR="00644CD5">
        <w:t>.</w:t>
      </w:r>
      <w:r>
        <w:t>u6) + 1</w:t>
      </w:r>
      <w:r w:rsidR="00644CD5">
        <w:t>.</w:t>
      </w:r>
      <w:r>
        <w:t>86*T(v3</w:t>
      </w:r>
      <w:r w:rsidR="00644CD5">
        <w:t>.</w:t>
      </w:r>
      <w:r>
        <w:t>u31) + 0</w:t>
      </w:r>
      <w:r w:rsidR="00644CD5">
        <w:t>.</w:t>
      </w:r>
      <w:r>
        <w:t>941*T(v6</w:t>
      </w:r>
      <w:r w:rsidR="00644CD5">
        <w:t>.</w:t>
      </w:r>
      <w:r>
        <w:t>u25) + 0</w:t>
      </w:r>
      <w:r w:rsidR="00644CD5">
        <w:t>.</w:t>
      </w:r>
      <w:r>
        <w:t>649*T(v36</w:t>
      </w:r>
      <w:r w:rsidR="00644CD5">
        <w:t>.</w:t>
      </w:r>
      <w:r>
        <w:t>u3) -0</w:t>
      </w:r>
      <w:r w:rsidR="00644CD5">
        <w:t>.</w:t>
      </w:r>
      <w:r>
        <w:t>496*T(v9</w:t>
      </w:r>
      <w:r w:rsidR="00644CD5">
        <w:t>.</w:t>
      </w:r>
      <w:r>
        <w:t>u28) -1</w:t>
      </w:r>
      <w:r w:rsidR="00644CD5">
        <w:t>.</w:t>
      </w:r>
      <w:r>
        <w:t>06*T(v36</w:t>
      </w:r>
      <w:r w:rsidR="00644CD5">
        <w:t>.</w:t>
      </w:r>
      <w:r>
        <w:t>u4) -0</w:t>
      </w:r>
      <w:r w:rsidR="00644CD5">
        <w:t>.</w:t>
      </w:r>
      <w:r>
        <w:t>289*T(v26</w:t>
      </w:r>
      <w:r w:rsidR="00644CD5">
        <w:t>.</w:t>
      </w:r>
      <w:r>
        <w:t>u9) + 0</w:t>
      </w:r>
      <w:r w:rsidR="00644CD5">
        <w:t>.</w:t>
      </w:r>
      <w:r>
        <w:t>439*T(v12</w:t>
      </w:r>
      <w:r w:rsidR="00644CD5">
        <w:t>.</w:t>
      </w:r>
      <w:r>
        <w:t>u26) -1</w:t>
      </w:r>
      <w:r w:rsidR="00644CD5">
        <w:t>.</w:t>
      </w:r>
      <w:r>
        <w:t>64*T(v2</w:t>
      </w:r>
      <w:r w:rsidR="00644CD5">
        <w:t>.</w:t>
      </w:r>
      <w:r>
        <w:t>u5) -1</w:t>
      </w:r>
      <w:r w:rsidR="00644CD5">
        <w:t>.</w:t>
      </w:r>
      <w:r>
        <w:t>47*T(v27</w:t>
      </w:r>
      <w:r w:rsidR="00644CD5">
        <w:t>.</w:t>
      </w:r>
      <w:r>
        <w:t>u13) -0</w:t>
      </w:r>
      <w:r w:rsidR="00644CD5">
        <w:t>.</w:t>
      </w:r>
      <w:r>
        <w:t>72*T(v21</w:t>
      </w:r>
      <w:r w:rsidR="00644CD5">
        <w:t>.</w:t>
      </w:r>
      <w:r>
        <w:t>u8) + 0</w:t>
      </w:r>
      <w:r w:rsidR="00644CD5">
        <w:t>.</w:t>
      </w:r>
      <w:r>
        <w:t>0668*T(v9</w:t>
      </w:r>
      <w:r w:rsidR="00644CD5">
        <w:t>.</w:t>
      </w:r>
      <w:r>
        <w:t>u4) + 0</w:t>
      </w:r>
      <w:r w:rsidR="00644CD5">
        <w:t>.</w:t>
      </w:r>
      <w:r>
        <w:t>899*T(v5</w:t>
      </w:r>
      <w:r w:rsidR="00644CD5">
        <w:t>.</w:t>
      </w:r>
      <w:r>
        <w:t>u35) -1</w:t>
      </w:r>
      <w:r w:rsidR="00644CD5">
        <w:t>.</w:t>
      </w:r>
      <w:r>
        <w:t>07*T(v17</w:t>
      </w:r>
      <w:r w:rsidR="00644CD5">
        <w:t>.</w:t>
      </w:r>
      <w:r>
        <w:t>u5) -0</w:t>
      </w:r>
      <w:r w:rsidR="00644CD5">
        <w:t>.</w:t>
      </w:r>
      <w:r>
        <w:t>116*NumAcceptor -1</w:t>
      </w:r>
      <w:r w:rsidR="00644CD5">
        <w:t>.</w:t>
      </w:r>
      <w:r>
        <w:t>62*T(v3</w:t>
      </w:r>
      <w:r w:rsidR="00644CD5">
        <w:t>.</w:t>
      </w:r>
      <w:r>
        <w:t>u38) + 1</w:t>
      </w:r>
      <w:r w:rsidR="00644CD5">
        <w:t>.</w:t>
      </w:r>
      <w:r>
        <w:t>58*T(v4</w:t>
      </w:r>
      <w:r w:rsidR="00644CD5">
        <w:t>.</w:t>
      </w:r>
      <w:r>
        <w:t>u8) + 8</w:t>
      </w:r>
      <w:r w:rsidR="00644CD5">
        <w:t>.</w:t>
      </w:r>
      <w:r>
        <w:t>29*Volume^3 + 0</w:t>
      </w:r>
      <w:r w:rsidR="00644CD5">
        <w:t>.</w:t>
      </w:r>
      <w:r>
        <w:t>81*T(v34</w:t>
      </w:r>
      <w:r w:rsidR="00644CD5">
        <w:t>.</w:t>
      </w:r>
      <w:r>
        <w:t>u7) + 0</w:t>
      </w:r>
      <w:r w:rsidR="00644CD5">
        <w:t>.</w:t>
      </w:r>
      <w:r>
        <w:t>791*T(v31</w:t>
      </w:r>
      <w:r w:rsidR="00644CD5">
        <w:t>.</w:t>
      </w:r>
      <w:r>
        <w:t>u9) -0</w:t>
      </w:r>
      <w:r w:rsidR="00644CD5">
        <w:t>.</w:t>
      </w:r>
      <w:r>
        <w:t>38*T(v8</w:t>
      </w:r>
      <w:r w:rsidR="00644CD5">
        <w:t>.</w:t>
      </w:r>
      <w:r>
        <w:t>u32) -1</w:t>
      </w:r>
      <w:r w:rsidR="00644CD5">
        <w:t>.</w:t>
      </w:r>
      <w:r>
        <w:t>25*T(v9</w:t>
      </w:r>
      <w:r w:rsidR="00644CD5">
        <w:t>.</w:t>
      </w:r>
      <w:r>
        <w:t>u2) + 1</w:t>
      </w:r>
      <w:r w:rsidR="00644CD5">
        <w:t>.</w:t>
      </w:r>
      <w:r>
        <w:t>1*T(v9</w:t>
      </w:r>
      <w:r w:rsidR="00644CD5">
        <w:t>.</w:t>
      </w:r>
      <w:r>
        <w:t>u23) + 0</w:t>
      </w:r>
      <w:r w:rsidR="00644CD5">
        <w:t>.</w:t>
      </w:r>
      <w:r>
        <w:t>981*T(v17</w:t>
      </w:r>
      <w:r w:rsidR="00644CD5">
        <w:t>.</w:t>
      </w:r>
      <w:r>
        <w:t>u12) -0</w:t>
      </w:r>
      <w:r w:rsidR="00644CD5">
        <w:t>.</w:t>
      </w:r>
      <w:r>
        <w:t>354*T(v30</w:t>
      </w:r>
      <w:r w:rsidR="00644CD5">
        <w:t>.</w:t>
      </w:r>
      <w:r>
        <w:t>u12) + 1</w:t>
      </w:r>
      <w:r w:rsidR="00644CD5">
        <w:t>.</w:t>
      </w:r>
      <w:r>
        <w:t>38*T(v5</w:t>
      </w:r>
      <w:r w:rsidR="00644CD5">
        <w:t>.</w:t>
      </w:r>
      <w:r>
        <w:t>u13) -0</w:t>
      </w:r>
      <w:r w:rsidR="00644CD5">
        <w:t>.</w:t>
      </w:r>
      <w:r>
        <w:t>95*T(v14</w:t>
      </w:r>
      <w:r w:rsidR="00644CD5">
        <w:t>.</w:t>
      </w:r>
      <w:r>
        <w:t>u27) + 2</w:t>
      </w:r>
      <w:r w:rsidR="00644CD5">
        <w:t>.</w:t>
      </w:r>
      <w:r>
        <w:t>01*T(v24</w:t>
      </w:r>
      <w:r w:rsidR="00644CD5">
        <w:t>.</w:t>
      </w:r>
      <w:r>
        <w:t>u14) -1</w:t>
      </w:r>
      <w:r w:rsidR="00644CD5">
        <w:t>.</w:t>
      </w:r>
      <w:r>
        <w:t>17*T(v2</w:t>
      </w:r>
      <w:r w:rsidR="00644CD5">
        <w:t>.</w:t>
      </w:r>
      <w:r>
        <w:t>u25) + 0</w:t>
      </w:r>
      <w:r w:rsidR="00644CD5">
        <w:t>.</w:t>
      </w:r>
      <w:r>
        <w:t>752*T(v4</w:t>
      </w:r>
      <w:r w:rsidR="00644CD5">
        <w:t>.</w:t>
      </w:r>
      <w:r>
        <w:t>u3) -0</w:t>
      </w:r>
      <w:r w:rsidR="00644CD5">
        <w:t>.</w:t>
      </w:r>
      <w:r>
        <w:t>694*T(v25</w:t>
      </w:r>
      <w:r w:rsidR="00644CD5">
        <w:t>.</w:t>
      </w:r>
      <w:r>
        <w:t>u10) -0</w:t>
      </w:r>
      <w:r w:rsidR="00644CD5">
        <w:t>.</w:t>
      </w:r>
      <w:r>
        <w:t>625*T(v8</w:t>
      </w:r>
      <w:r w:rsidR="00644CD5">
        <w:t>.</w:t>
      </w:r>
      <w:r>
        <w:t>u33) -1</w:t>
      </w:r>
      <w:r w:rsidR="00644CD5">
        <w:t>.</w:t>
      </w:r>
      <w:r>
        <w:t>14*T(v29</w:t>
      </w:r>
      <w:r w:rsidR="00644CD5">
        <w:t>.</w:t>
      </w:r>
      <w:r>
        <w:t>u12) + 0</w:t>
      </w:r>
      <w:r w:rsidR="00644CD5">
        <w:t>.</w:t>
      </w:r>
      <w:r>
        <w:t>949*T(v24</w:t>
      </w:r>
      <w:r w:rsidR="00644CD5">
        <w:t>.</w:t>
      </w:r>
      <w:r>
        <w:t>u5) + 0</w:t>
      </w:r>
      <w:r w:rsidR="00644CD5">
        <w:t>.</w:t>
      </w:r>
      <w:r>
        <w:t>372*T(v29</w:t>
      </w:r>
      <w:r w:rsidR="00644CD5">
        <w:t>.</w:t>
      </w:r>
      <w:r>
        <w:t>u10) -0</w:t>
      </w:r>
      <w:r w:rsidR="00644CD5">
        <w:t>.</w:t>
      </w:r>
      <w:r>
        <w:t>78*T(v38</w:t>
      </w:r>
      <w:r w:rsidR="00644CD5">
        <w:t>.</w:t>
      </w:r>
      <w:r>
        <w:t>u4) -1</w:t>
      </w:r>
      <w:r w:rsidR="00644CD5">
        <w:t>.</w:t>
      </w:r>
      <w:r>
        <w:t>23*T(v19</w:t>
      </w:r>
      <w:r w:rsidR="00644CD5">
        <w:t>.</w:t>
      </w:r>
      <w:r>
        <w:t>u9) -1</w:t>
      </w:r>
      <w:r w:rsidR="00644CD5">
        <w:t>.</w:t>
      </w:r>
      <w:r>
        <w:t>47*T(v3</w:t>
      </w:r>
      <w:r w:rsidR="00644CD5">
        <w:t>.</w:t>
      </w:r>
      <w:r>
        <w:t>u1) + 0</w:t>
      </w:r>
      <w:r w:rsidR="00644CD5">
        <w:t>.</w:t>
      </w:r>
      <w:r>
        <w:t>428*T(v29</w:t>
      </w:r>
      <w:r w:rsidR="00644CD5">
        <w:t>.</w:t>
      </w:r>
      <w:r>
        <w:t>u8) + 0</w:t>
      </w:r>
      <w:r w:rsidR="00644CD5">
        <w:t>.</w:t>
      </w:r>
      <w:r>
        <w:t>553*T(v8</w:t>
      </w:r>
      <w:r w:rsidR="00644CD5">
        <w:t>.</w:t>
      </w:r>
      <w:r>
        <w:t>u23) -0</w:t>
      </w:r>
      <w:r w:rsidR="00644CD5">
        <w:t>.</w:t>
      </w:r>
      <w:r>
        <w:t>0497*NumNegative -1</w:t>
      </w:r>
      <w:r w:rsidR="00644CD5">
        <w:t>.</w:t>
      </w:r>
      <w:r>
        <w:t>28*T(v11</w:t>
      </w:r>
      <w:r w:rsidR="00644CD5">
        <w:t>.</w:t>
      </w:r>
      <w:r>
        <w:t>u2) -0</w:t>
      </w:r>
      <w:r w:rsidR="00644CD5">
        <w:t>.</w:t>
      </w:r>
      <w:r>
        <w:t>683*T(v29</w:t>
      </w:r>
      <w:r w:rsidR="00644CD5">
        <w:t>.</w:t>
      </w:r>
      <w:r>
        <w:t>u9) -0</w:t>
      </w:r>
      <w:r w:rsidR="00644CD5">
        <w:t>.</w:t>
      </w:r>
      <w:r>
        <w:t>000445*Lipophilicity^3 -0</w:t>
      </w:r>
      <w:r w:rsidR="00644CD5">
        <w:t>.</w:t>
      </w:r>
      <w:r>
        <w:t>539*T(v14</w:t>
      </w:r>
      <w:r w:rsidR="00644CD5">
        <w:t>.</w:t>
      </w:r>
      <w:r>
        <w:t>u22) + 0</w:t>
      </w:r>
      <w:r w:rsidR="00644CD5">
        <w:t>.</w:t>
      </w:r>
      <w:r>
        <w:t>566*T(v11</w:t>
      </w:r>
      <w:r w:rsidR="00644CD5">
        <w:t>.</w:t>
      </w:r>
      <w:r>
        <w:t>u5) + 4</w:t>
      </w:r>
      <w:r w:rsidR="00644CD5">
        <w:t>.</w:t>
      </w:r>
      <w:r>
        <w:t>23*Lipophilicity -0</w:t>
      </w:r>
      <w:r w:rsidR="00644CD5">
        <w:t>.</w:t>
      </w:r>
      <w:r>
        <w:t>507*T(v10</w:t>
      </w:r>
      <w:r w:rsidR="00644CD5">
        <w:t>.</w:t>
      </w:r>
      <w:r>
        <w:t>u31) -0</w:t>
      </w:r>
      <w:r w:rsidR="00644CD5">
        <w:t>.</w:t>
      </w:r>
      <w:r>
        <w:t>51*T(v22</w:t>
      </w:r>
      <w:r w:rsidR="00644CD5">
        <w:t>.</w:t>
      </w:r>
      <w:r>
        <w:t>u17) -0</w:t>
      </w:r>
      <w:r w:rsidR="00644CD5">
        <w:t>.</w:t>
      </w:r>
      <w:r>
        <w:t>86*T(v15</w:t>
      </w:r>
      <w:r w:rsidR="00644CD5">
        <w:t>.</w:t>
      </w:r>
      <w:r>
        <w:t>u22) + 1</w:t>
      </w:r>
      <w:r w:rsidR="00644CD5">
        <w:t>.</w:t>
      </w:r>
      <w:r>
        <w:t>01*T(v18</w:t>
      </w:r>
      <w:r w:rsidR="00644CD5">
        <w:t>.</w:t>
      </w:r>
      <w:r>
        <w:t>u21) + 0</w:t>
      </w:r>
      <w:r w:rsidR="00644CD5">
        <w:t>.</w:t>
      </w:r>
      <w:r>
        <w:t>445*T(v14) + 0</w:t>
      </w:r>
      <w:r w:rsidR="00644CD5">
        <w:t>.</w:t>
      </w:r>
      <w:r>
        <w:t>683*T(v26</w:t>
      </w:r>
      <w:r w:rsidR="00644CD5">
        <w:t>.</w:t>
      </w:r>
      <w:r>
        <w:t>u14) + 0</w:t>
      </w:r>
      <w:r w:rsidR="00644CD5">
        <w:t>.</w:t>
      </w:r>
      <w:r>
        <w:t>57*T(v6</w:t>
      </w:r>
      <w:r w:rsidR="00644CD5">
        <w:t>.</w:t>
      </w:r>
      <w:r>
        <w:t>u37) + 0</w:t>
      </w:r>
      <w:r w:rsidR="00644CD5">
        <w:t>.</w:t>
      </w:r>
      <w:r>
        <w:t>448*T(v2</w:t>
      </w:r>
      <w:r w:rsidR="00644CD5">
        <w:t>.</w:t>
      </w:r>
      <w:r>
        <w:t>u28) + 0</w:t>
      </w:r>
      <w:r w:rsidR="00644CD5">
        <w:t>.</w:t>
      </w:r>
      <w:r>
        <w:t>922*T(v27</w:t>
      </w:r>
      <w:r w:rsidR="00644CD5">
        <w:t>.</w:t>
      </w:r>
      <w:r>
        <w:t>u4) + 0</w:t>
      </w:r>
      <w:r w:rsidR="00644CD5">
        <w:t>.</w:t>
      </w:r>
      <w:r>
        <w:t>828*T(v7</w:t>
      </w:r>
      <w:r w:rsidR="00644CD5">
        <w:t>.</w:t>
      </w:r>
      <w:r>
        <w:t>u4) -0</w:t>
      </w:r>
      <w:r w:rsidR="00644CD5">
        <w:t>.</w:t>
      </w:r>
      <w:r>
        <w:t>619*T(v23</w:t>
      </w:r>
      <w:r w:rsidR="00644CD5">
        <w:t>.</w:t>
      </w:r>
      <w:r>
        <w:t>u10) -0</w:t>
      </w:r>
      <w:r w:rsidR="00644CD5">
        <w:t>.</w:t>
      </w:r>
      <w:r>
        <w:t>545*T(v19</w:t>
      </w:r>
      <w:r w:rsidR="00644CD5">
        <w:t>.</w:t>
      </w:r>
      <w:r>
        <w:t>u17) -0</w:t>
      </w:r>
      <w:r w:rsidR="00644CD5">
        <w:t>.</w:t>
      </w:r>
      <w:r>
        <w:t>853*T(v12</w:t>
      </w:r>
      <w:r w:rsidR="00644CD5">
        <w:t>.</w:t>
      </w:r>
      <w:r>
        <w:t>u27) + 0</w:t>
      </w:r>
      <w:r w:rsidR="00644CD5">
        <w:t>.</w:t>
      </w:r>
      <w:r>
        <w:t>439*T(v9</w:t>
      </w:r>
      <w:r w:rsidR="00644CD5">
        <w:t>.</w:t>
      </w:r>
      <w:r>
        <w:t>u21) -0</w:t>
      </w:r>
      <w:r w:rsidR="00644CD5">
        <w:t>.</w:t>
      </w:r>
      <w:r>
        <w:t>517*T(v12</w:t>
      </w:r>
      <w:r w:rsidR="00644CD5">
        <w:t>.</w:t>
      </w:r>
      <w:r>
        <w:t>u13) + 0</w:t>
      </w:r>
      <w:r w:rsidR="00644CD5">
        <w:t>.</w:t>
      </w:r>
      <w:r>
        <w:t>596*T(v7</w:t>
      </w:r>
      <w:r w:rsidR="00644CD5">
        <w:t>.</w:t>
      </w:r>
      <w:r>
        <w:t>u28) + 0</w:t>
      </w:r>
      <w:r w:rsidR="00644CD5">
        <w:t>.</w:t>
      </w:r>
      <w:r>
        <w:t>639*T(v2</w:t>
      </w:r>
      <w:r w:rsidR="00644CD5">
        <w:t>.</w:t>
      </w:r>
      <w:r>
        <w:t>u12) + 0</w:t>
      </w:r>
      <w:r w:rsidR="00644CD5">
        <w:t>.</w:t>
      </w:r>
      <w:r>
        <w:t>474*T(v16</w:t>
      </w:r>
      <w:r w:rsidR="00644CD5">
        <w:t>.</w:t>
      </w:r>
      <w:r>
        <w:t>u25) + 0</w:t>
      </w:r>
      <w:r w:rsidR="00644CD5">
        <w:t>.</w:t>
      </w:r>
      <w:r>
        <w:t>531*T(u22) -0</w:t>
      </w:r>
      <w:r w:rsidR="00644CD5">
        <w:t>.</w:t>
      </w:r>
      <w:r>
        <w:t>325*T(v40) -0</w:t>
      </w:r>
      <w:r w:rsidR="00644CD5">
        <w:t>.</w:t>
      </w:r>
      <w:r>
        <w:t>981*T(v8</w:t>
      </w:r>
      <w:r w:rsidR="00644CD5">
        <w:t>.</w:t>
      </w:r>
      <w:r>
        <w:t>u10) + 0</w:t>
      </w:r>
      <w:r w:rsidR="00644CD5">
        <w:t>.</w:t>
      </w:r>
      <w:r>
        <w:t>853*T(v26</w:t>
      </w:r>
      <w:r w:rsidR="00644CD5">
        <w:t>.</w:t>
      </w:r>
      <w:r>
        <w:t>u8) + 0</w:t>
      </w:r>
      <w:r w:rsidR="00644CD5">
        <w:t>.</w:t>
      </w:r>
      <w:r>
        <w:t>566*T(v27</w:t>
      </w:r>
      <w:r w:rsidR="00644CD5">
        <w:t>.</w:t>
      </w:r>
      <w:r>
        <w:t>u2) + 0</w:t>
      </w:r>
      <w:r w:rsidR="00644CD5">
        <w:t>.</w:t>
      </w:r>
      <w:r>
        <w:t>36*T(v25) -0</w:t>
      </w:r>
      <w:r w:rsidR="00644CD5">
        <w:t>.</w:t>
      </w:r>
      <w:r>
        <w:t>459*T(v8</w:t>
      </w:r>
      <w:r w:rsidR="00644CD5">
        <w:t>.</w:t>
      </w:r>
      <w:r>
        <w:t>u22) -0</w:t>
      </w:r>
      <w:r w:rsidR="00644CD5">
        <w:t>.</w:t>
      </w:r>
      <w:r>
        <w:t>891*T(v3</w:t>
      </w:r>
      <w:r w:rsidR="00644CD5">
        <w:t>.</w:t>
      </w:r>
      <w:r>
        <w:t>u18) -0</w:t>
      </w:r>
      <w:r w:rsidR="00644CD5">
        <w:t>.</w:t>
      </w:r>
      <w:r>
        <w:t>867*T(v10</w:t>
      </w:r>
      <w:r w:rsidR="00644CD5">
        <w:t>.</w:t>
      </w:r>
      <w:r>
        <w:t>u4) + 0</w:t>
      </w:r>
      <w:r w:rsidR="00644CD5">
        <w:t>.</w:t>
      </w:r>
      <w:r>
        <w:t>454*T(v5</w:t>
      </w:r>
      <w:r w:rsidR="00644CD5">
        <w:t>.</w:t>
      </w:r>
      <w:r>
        <w:t>u17) + 0</w:t>
      </w:r>
      <w:r w:rsidR="00644CD5">
        <w:t>.</w:t>
      </w:r>
      <w:r>
        <w:t>495*T(v20) -0</w:t>
      </w:r>
      <w:r w:rsidR="00644CD5">
        <w:t>.</w:t>
      </w:r>
      <w:r>
        <w:t>544*T(v21</w:t>
      </w:r>
      <w:r w:rsidR="00644CD5">
        <w:t>.</w:t>
      </w:r>
      <w:r>
        <w:t>u17) + 0</w:t>
      </w:r>
      <w:r w:rsidR="00644CD5">
        <w:t>.</w:t>
      </w:r>
      <w:r>
        <w:t>511*T(v32</w:t>
      </w:r>
      <w:r w:rsidR="00644CD5">
        <w:t>.</w:t>
      </w:r>
      <w:r>
        <w:t>u4) + 0</w:t>
      </w:r>
      <w:r w:rsidR="00644CD5">
        <w:t>.</w:t>
      </w:r>
      <w:r>
        <w:t>424*T(v23</w:t>
      </w:r>
      <w:r w:rsidR="00644CD5">
        <w:t>.</w:t>
      </w:r>
      <w:r>
        <w:t>u4) -0</w:t>
      </w:r>
      <w:r w:rsidR="00644CD5">
        <w:t>.</w:t>
      </w:r>
      <w:r>
        <w:t>517*T(u14) + 0</w:t>
      </w:r>
      <w:r w:rsidR="00644CD5">
        <w:t>.</w:t>
      </w:r>
      <w:r>
        <w:t>325*T(v19) + 0</w:t>
      </w:r>
      <w:r w:rsidR="00644CD5">
        <w:t>.</w:t>
      </w:r>
      <w:r>
        <w:t>695*T(v25</w:t>
      </w:r>
      <w:r w:rsidR="00644CD5">
        <w:t>.</w:t>
      </w:r>
      <w:r>
        <w:t>u5) -0</w:t>
      </w:r>
      <w:r w:rsidR="00644CD5">
        <w:t>.</w:t>
      </w:r>
      <w:r>
        <w:t>527*T(v11</w:t>
      </w:r>
      <w:r w:rsidR="00644CD5">
        <w:t>.</w:t>
      </w:r>
      <w:r>
        <w:t>u22) + 0</w:t>
      </w:r>
      <w:r w:rsidR="00644CD5">
        <w:t>.</w:t>
      </w:r>
      <w:r>
        <w:t>553*T(v19</w:t>
      </w:r>
      <w:r w:rsidR="00644CD5">
        <w:t>.</w:t>
      </w:r>
      <w:r>
        <w:t>u5) -0</w:t>
      </w:r>
      <w:r w:rsidR="00644CD5">
        <w:t>.</w:t>
      </w:r>
      <w:r>
        <w:t>509*T(v11</w:t>
      </w:r>
      <w:r w:rsidR="00644CD5">
        <w:t>.</w:t>
      </w:r>
      <w:r>
        <w:t>u10) + 0</w:t>
      </w:r>
      <w:r w:rsidR="00644CD5">
        <w:t>.</w:t>
      </w:r>
      <w:r>
        <w:t>857*T(v7</w:t>
      </w:r>
      <w:r w:rsidR="00644CD5">
        <w:t>.</w:t>
      </w:r>
      <w:r>
        <w:t>u26) + 0</w:t>
      </w:r>
      <w:r w:rsidR="00644CD5">
        <w:t>.</w:t>
      </w:r>
      <w:r>
        <w:t>687*T(v13</w:t>
      </w:r>
      <w:r w:rsidR="00644CD5">
        <w:t>.</w:t>
      </w:r>
      <w:r>
        <w:t>u26) -0</w:t>
      </w:r>
      <w:r w:rsidR="00644CD5">
        <w:t>.</w:t>
      </w:r>
      <w:r>
        <w:t>538*T(v16</w:t>
      </w:r>
      <w:r w:rsidR="00644CD5">
        <w:t>.</w:t>
      </w:r>
      <w:r>
        <w:t>u27) + 0</w:t>
      </w:r>
      <w:r w:rsidR="00644CD5">
        <w:t>.</w:t>
      </w:r>
      <w:r>
        <w:t>588*T(v27</w:t>
      </w:r>
      <w:r w:rsidR="00644CD5">
        <w:t>.</w:t>
      </w:r>
      <w:r>
        <w:t>u9) + 0</w:t>
      </w:r>
      <w:r w:rsidR="00644CD5">
        <w:t>.</w:t>
      </w:r>
      <w:r>
        <w:t>224*T(v5</w:t>
      </w:r>
      <w:r w:rsidR="00644CD5">
        <w:t>.</w:t>
      </w:r>
      <w:r>
        <w:t>u19) -0</w:t>
      </w:r>
      <w:r w:rsidR="00644CD5">
        <w:t>.</w:t>
      </w:r>
      <w:r>
        <w:t>558*T(v28</w:t>
      </w:r>
      <w:r w:rsidR="00644CD5">
        <w:t>.</w:t>
      </w:r>
      <w:r>
        <w:t>u13) -0</w:t>
      </w:r>
      <w:r w:rsidR="00644CD5">
        <w:t>.</w:t>
      </w:r>
      <w:r>
        <w:t>83*T(v2</w:t>
      </w:r>
      <w:r w:rsidR="00644CD5">
        <w:t>.</w:t>
      </w:r>
      <w:r>
        <w:t>u8) -0</w:t>
      </w:r>
      <w:r w:rsidR="00644CD5">
        <w:t>.</w:t>
      </w:r>
      <w:r>
        <w:t>46*T(v12</w:t>
      </w:r>
      <w:r w:rsidR="00644CD5">
        <w:t>.</w:t>
      </w:r>
      <w:r>
        <w:t>u18) + 0</w:t>
      </w:r>
      <w:r w:rsidR="00644CD5">
        <w:t>.</w:t>
      </w:r>
      <w:r>
        <w:t>414*T(v8</w:t>
      </w:r>
      <w:r w:rsidR="00644CD5">
        <w:t>.</w:t>
      </w:r>
      <w:r>
        <w:t>u27) -0</w:t>
      </w:r>
      <w:r w:rsidR="00644CD5">
        <w:t>.</w:t>
      </w:r>
      <w:r>
        <w:t>33*T(v34) -0</w:t>
      </w:r>
      <w:r w:rsidR="00644CD5">
        <w:t>.</w:t>
      </w:r>
      <w:r>
        <w:t>658*T(v26</w:t>
      </w:r>
      <w:r w:rsidR="00644CD5">
        <w:t>.</w:t>
      </w:r>
      <w:r>
        <w:t>u10) -0</w:t>
      </w:r>
      <w:r w:rsidR="00644CD5">
        <w:t>.</w:t>
      </w:r>
      <w:r>
        <w:t>313*T(v36</w:t>
      </w:r>
      <w:r w:rsidR="00644CD5">
        <w:t>.</w:t>
      </w:r>
      <w:r>
        <w:t>u7) -0</w:t>
      </w:r>
      <w:r w:rsidR="00644CD5">
        <w:t>.</w:t>
      </w:r>
      <w:r>
        <w:t>736*T(v10</w:t>
      </w:r>
      <w:r w:rsidR="00644CD5">
        <w:t>.</w:t>
      </w:r>
      <w:r>
        <w:t>u11) -0</w:t>
      </w:r>
      <w:r w:rsidR="00644CD5">
        <w:t>.</w:t>
      </w:r>
      <w:r>
        <w:t>492*T(v4</w:t>
      </w:r>
      <w:r w:rsidR="00644CD5">
        <w:t>.</w:t>
      </w:r>
      <w:r>
        <w:t>u7) -0</w:t>
      </w:r>
      <w:r w:rsidR="00644CD5">
        <w:t>.</w:t>
      </w:r>
      <w:r>
        <w:t>629*T(v36</w:t>
      </w:r>
      <w:r w:rsidR="00644CD5">
        <w:t>.</w:t>
      </w:r>
      <w:r>
        <w:t>u5) + 0</w:t>
      </w:r>
      <w:r w:rsidR="00644CD5">
        <w:t>.</w:t>
      </w:r>
      <w:r>
        <w:t>691*T(v27</w:t>
      </w:r>
      <w:r w:rsidR="00644CD5">
        <w:t>.</w:t>
      </w:r>
      <w:r>
        <w:t>u14) -0</w:t>
      </w:r>
      <w:r w:rsidR="00644CD5">
        <w:t>.</w:t>
      </w:r>
      <w:r>
        <w:t>434*T(v17</w:t>
      </w:r>
      <w:r w:rsidR="00644CD5">
        <w:t>.</w:t>
      </w:r>
      <w:r>
        <w:t>u8) + 0</w:t>
      </w:r>
      <w:r w:rsidR="00644CD5">
        <w:t>.</w:t>
      </w:r>
      <w:r>
        <w:t>64*T(v20</w:t>
      </w:r>
      <w:r w:rsidR="00644CD5">
        <w:t>.</w:t>
      </w:r>
      <w:r>
        <w:t>u12) -0</w:t>
      </w:r>
      <w:r w:rsidR="00644CD5">
        <w:t>.</w:t>
      </w:r>
      <w:r>
        <w:t>454*T(v26</w:t>
      </w:r>
      <w:r w:rsidR="00644CD5">
        <w:t>.</w:t>
      </w:r>
      <w:r>
        <w:t>u2) -0</w:t>
      </w:r>
      <w:r w:rsidR="00644CD5">
        <w:t>.</w:t>
      </w:r>
      <w:r>
        <w:t>351*T(v30</w:t>
      </w:r>
      <w:r w:rsidR="00644CD5">
        <w:t>.</w:t>
      </w:r>
      <w:r>
        <w:t>u6) -0</w:t>
      </w:r>
      <w:r w:rsidR="00644CD5">
        <w:t>.</w:t>
      </w:r>
      <w:r>
        <w:t>491*T(v20</w:t>
      </w:r>
      <w:r w:rsidR="00644CD5">
        <w:t>.</w:t>
      </w:r>
      <w:r>
        <w:t>u6) -0</w:t>
      </w:r>
      <w:r w:rsidR="00644CD5">
        <w:t>.</w:t>
      </w:r>
      <w:r>
        <w:t>484*T(v22</w:t>
      </w:r>
      <w:r w:rsidR="00644CD5">
        <w:t>.</w:t>
      </w:r>
      <w:r>
        <w:t>u20) -0</w:t>
      </w:r>
      <w:r w:rsidR="00644CD5">
        <w:t>.</w:t>
      </w:r>
      <w:r>
        <w:t>528*T(v5</w:t>
      </w:r>
      <w:r w:rsidR="00644CD5">
        <w:t>.</w:t>
      </w:r>
      <w:r>
        <w:t>u23) -0</w:t>
      </w:r>
      <w:r w:rsidR="00644CD5">
        <w:t>.</w:t>
      </w:r>
      <w:r>
        <w:t>392*T(v20</w:t>
      </w:r>
      <w:r w:rsidR="00644CD5">
        <w:t>.</w:t>
      </w:r>
      <w:r>
        <w:t>u13) + 0</w:t>
      </w:r>
      <w:r w:rsidR="00644CD5">
        <w:t>.</w:t>
      </w:r>
      <w:r>
        <w:t>345*T(v3</w:t>
      </w:r>
      <w:r w:rsidR="00644CD5">
        <w:t>.</w:t>
      </w:r>
      <w:r>
        <w:t>u21) + 0</w:t>
      </w:r>
      <w:r w:rsidR="00644CD5">
        <w:t>.</w:t>
      </w:r>
      <w:r>
        <w:t>496*T(v4</w:t>
      </w:r>
      <w:r w:rsidR="00644CD5">
        <w:t>.</w:t>
      </w:r>
      <w:r>
        <w:t>u11) + 0</w:t>
      </w:r>
      <w:r w:rsidR="00644CD5">
        <w:t>.</w:t>
      </w:r>
      <w:r>
        <w:t>369*T(v12</w:t>
      </w:r>
      <w:r w:rsidR="00644CD5">
        <w:t>.</w:t>
      </w:r>
      <w:r>
        <w:t>u6) -0</w:t>
      </w:r>
      <w:r w:rsidR="00644CD5">
        <w:t>.</w:t>
      </w:r>
      <w:r>
        <w:t>261*T(v15</w:t>
      </w:r>
      <w:r w:rsidR="00644CD5">
        <w:t>.</w:t>
      </w:r>
      <w:r>
        <w:t>u17) + 0</w:t>
      </w:r>
      <w:r w:rsidR="00644CD5">
        <w:t>.</w:t>
      </w:r>
      <w:r>
        <w:t>459*T(v2) + 0</w:t>
      </w:r>
      <w:r w:rsidR="00644CD5">
        <w:t>.</w:t>
      </w:r>
      <w:r>
        <w:t>357*T(v17</w:t>
      </w:r>
      <w:r w:rsidR="00644CD5">
        <w:t>.</w:t>
      </w:r>
      <w:r>
        <w:t>u19) + 0</w:t>
      </w:r>
      <w:r w:rsidR="00644CD5">
        <w:t>.</w:t>
      </w:r>
      <w:r>
        <w:t>3*T(v25</w:t>
      </w:r>
      <w:r w:rsidR="00644CD5">
        <w:t>.</w:t>
      </w:r>
      <w:r>
        <w:t>u11) -0</w:t>
      </w:r>
      <w:r w:rsidR="00644CD5">
        <w:t>.</w:t>
      </w:r>
      <w:r>
        <w:t>364*T(v8</w:t>
      </w:r>
      <w:r w:rsidR="00644CD5">
        <w:t>.</w:t>
      </w:r>
      <w:r>
        <w:t>u25) -0</w:t>
      </w:r>
      <w:r w:rsidR="00644CD5">
        <w:t>.</w:t>
      </w:r>
      <w:r>
        <w:t>319*T(v15</w:t>
      </w:r>
      <w:r w:rsidR="00644CD5">
        <w:t>.</w:t>
      </w:r>
      <w:r>
        <w:t>u14) -0</w:t>
      </w:r>
      <w:r w:rsidR="00644CD5">
        <w:t>.</w:t>
      </w:r>
      <w:r>
        <w:t>33*T(v37</w:t>
      </w:r>
      <w:r w:rsidR="00644CD5">
        <w:t>.</w:t>
      </w:r>
      <w:r>
        <w:t>u4) + 0</w:t>
      </w:r>
      <w:r w:rsidR="00644CD5">
        <w:t>.</w:t>
      </w:r>
      <w:r>
        <w:t>399*T(v21</w:t>
      </w:r>
      <w:r w:rsidR="00644CD5">
        <w:t>.</w:t>
      </w:r>
      <w:r>
        <w:t>u1) -0</w:t>
      </w:r>
      <w:r w:rsidR="00644CD5">
        <w:t>.</w:t>
      </w:r>
      <w:r>
        <w:t>601*T(v1</w:t>
      </w:r>
      <w:r w:rsidR="00644CD5">
        <w:t>.</w:t>
      </w:r>
      <w:r>
        <w:t>u1) -0</w:t>
      </w:r>
      <w:r w:rsidR="00644CD5">
        <w:t>.</w:t>
      </w:r>
      <w:r>
        <w:t>422*T(v18</w:t>
      </w:r>
      <w:r w:rsidR="00644CD5">
        <w:t>.</w:t>
      </w:r>
      <w:r>
        <w:t>u14) + 0</w:t>
      </w:r>
      <w:r w:rsidR="00644CD5">
        <w:t>.</w:t>
      </w:r>
      <w:r>
        <w:t>39*T(v29</w:t>
      </w:r>
      <w:r w:rsidR="00644CD5">
        <w:t>.</w:t>
      </w:r>
      <w:r>
        <w:t>u14) + 0</w:t>
      </w:r>
      <w:r w:rsidR="00644CD5">
        <w:t>.</w:t>
      </w:r>
      <w:r>
        <w:t>556*v -0</w:t>
      </w:r>
      <w:r w:rsidR="00644CD5">
        <w:t>.</w:t>
      </w:r>
      <w:r>
        <w:t>549*T(v11</w:t>
      </w:r>
      <w:r w:rsidR="00644CD5">
        <w:t>.</w:t>
      </w:r>
      <w:r>
        <w:t>u11) + 0</w:t>
      </w:r>
      <w:r w:rsidR="00644CD5">
        <w:t>.</w:t>
      </w:r>
      <w:r>
        <w:t>325*T(v13</w:t>
      </w:r>
      <w:r w:rsidR="00644CD5">
        <w:t>.</w:t>
      </w:r>
      <w:r>
        <w:t>u9) + 0</w:t>
      </w:r>
      <w:r w:rsidR="00644CD5">
        <w:t>.</w:t>
      </w:r>
      <w:r>
        <w:t>336*T(v19</w:t>
      </w:r>
      <w:r w:rsidR="00644CD5">
        <w:t>.</w:t>
      </w:r>
      <w:r>
        <w:t>u3) -0</w:t>
      </w:r>
      <w:r w:rsidR="00644CD5">
        <w:t>.</w:t>
      </w:r>
      <w:r>
        <w:t>431*T(v12</w:t>
      </w:r>
      <w:r w:rsidR="00644CD5">
        <w:t>.</w:t>
      </w:r>
      <w:r>
        <w:t>u4) + 0</w:t>
      </w:r>
      <w:r w:rsidR="00644CD5">
        <w:t>.</w:t>
      </w:r>
      <w:r>
        <w:t>343*T(v15</w:t>
      </w:r>
      <w:r w:rsidR="00644CD5">
        <w:t>.</w:t>
      </w:r>
      <w:r>
        <w:t>u13) + 0</w:t>
      </w:r>
      <w:r w:rsidR="00644CD5">
        <w:t>.</w:t>
      </w:r>
      <w:r>
        <w:t>371*T(v26</w:t>
      </w:r>
      <w:r w:rsidR="00644CD5">
        <w:t>.</w:t>
      </w:r>
      <w:r>
        <w:t>u3) -0</w:t>
      </w:r>
      <w:r w:rsidR="00644CD5">
        <w:t>.</w:t>
      </w:r>
      <w:r>
        <w:t>367*T(v35</w:t>
      </w:r>
      <w:r w:rsidR="00644CD5">
        <w:t>.</w:t>
      </w:r>
      <w:r>
        <w:t>u3) -0</w:t>
      </w:r>
      <w:r w:rsidR="00644CD5">
        <w:t>.</w:t>
      </w:r>
      <w:r>
        <w:t>318*T(v5</w:t>
      </w:r>
      <w:r w:rsidR="00644CD5">
        <w:t>.</w:t>
      </w:r>
      <w:r>
        <w:t>u21) + 0</w:t>
      </w:r>
      <w:r w:rsidR="00644CD5">
        <w:t>.</w:t>
      </w:r>
      <w:r>
        <w:t>428*T(v5</w:t>
      </w:r>
      <w:r w:rsidR="00644CD5">
        <w:t>.</w:t>
      </w:r>
      <w:r>
        <w:t>u4) -0</w:t>
      </w:r>
      <w:r w:rsidR="00644CD5">
        <w:t>.</w:t>
      </w:r>
      <w:r>
        <w:t>366*T(v10</w:t>
      </w:r>
      <w:r w:rsidR="00644CD5">
        <w:t>.</w:t>
      </w:r>
      <w:r>
        <w:t>u9) + 0</w:t>
      </w:r>
      <w:r w:rsidR="00644CD5">
        <w:t>.</w:t>
      </w:r>
      <w:r>
        <w:t>445*T(v2</w:t>
      </w:r>
      <w:r w:rsidR="00644CD5">
        <w:t>.</w:t>
      </w:r>
      <w:r>
        <w:t>u24) + 0</w:t>
      </w:r>
      <w:r w:rsidR="00644CD5">
        <w:t>.</w:t>
      </w:r>
      <w:r>
        <w:t>37*T(v15</w:t>
      </w:r>
      <w:r w:rsidR="00644CD5">
        <w:t>.</w:t>
      </w:r>
      <w:r>
        <w:t>u19) -0</w:t>
      </w:r>
      <w:r w:rsidR="00644CD5">
        <w:t>.</w:t>
      </w:r>
      <w:r>
        <w:t>232*T(v8</w:t>
      </w:r>
      <w:r w:rsidR="00644CD5">
        <w:t>.</w:t>
      </w:r>
      <w:r>
        <w:t>u35) + 0</w:t>
      </w:r>
      <w:r w:rsidR="00644CD5">
        <w:t>.</w:t>
      </w:r>
      <w:r>
        <w:t>327*T(v28</w:t>
      </w:r>
      <w:r w:rsidR="00644CD5">
        <w:t>.</w:t>
      </w:r>
      <w:r>
        <w:t>u4) -0</w:t>
      </w:r>
      <w:r w:rsidR="00644CD5">
        <w:t>.</w:t>
      </w:r>
      <w:r>
        <w:t>297*T(v10</w:t>
      </w:r>
      <w:r w:rsidR="00644CD5">
        <w:t>.</w:t>
      </w:r>
      <w:r>
        <w:t>u22) + 0</w:t>
      </w:r>
      <w:r w:rsidR="00644CD5">
        <w:t>.</w:t>
      </w:r>
      <w:r>
        <w:t>24*T(v15</w:t>
      </w:r>
      <w:r w:rsidR="00644CD5">
        <w:t>.</w:t>
      </w:r>
      <w:r>
        <w:t>u18) -0</w:t>
      </w:r>
      <w:r w:rsidR="00644CD5">
        <w:t>.</w:t>
      </w:r>
      <w:r>
        <w:t>372*T(v14</w:t>
      </w:r>
      <w:r w:rsidR="00644CD5">
        <w:t>.</w:t>
      </w:r>
      <w:r>
        <w:t>u1) + 0</w:t>
      </w:r>
      <w:r w:rsidR="00644CD5">
        <w:t>.</w:t>
      </w:r>
      <w:r>
        <w:t>321*T(v6</w:t>
      </w:r>
      <w:r w:rsidR="00644CD5">
        <w:t>.</w:t>
      </w:r>
      <w:r>
        <w:t>u14) + 0</w:t>
      </w:r>
      <w:r w:rsidR="00644CD5">
        <w:t>.</w:t>
      </w:r>
      <w:r>
        <w:t>349*T(v26</w:t>
      </w:r>
      <w:r w:rsidR="00644CD5">
        <w:t>.</w:t>
      </w:r>
      <w:r>
        <w:t>u5) -0</w:t>
      </w:r>
      <w:r w:rsidR="00644CD5">
        <w:t>.</w:t>
      </w:r>
      <w:r>
        <w:t>19*T(v21</w:t>
      </w:r>
      <w:r w:rsidR="00644CD5">
        <w:t>.</w:t>
      </w:r>
      <w:r>
        <w:t>u21) + 0</w:t>
      </w:r>
      <w:r w:rsidR="00644CD5">
        <w:t>.</w:t>
      </w:r>
      <w:r>
        <w:t>287*T(v12</w:t>
      </w:r>
      <w:r w:rsidR="00644CD5">
        <w:t>.</w:t>
      </w:r>
      <w:r>
        <w:t>u19) -0</w:t>
      </w:r>
      <w:r w:rsidR="00644CD5">
        <w:t>.</w:t>
      </w:r>
      <w:r>
        <w:t>221*T(v16</w:t>
      </w:r>
      <w:r w:rsidR="00644CD5">
        <w:t>.</w:t>
      </w:r>
      <w:r>
        <w:t>u23) -0</w:t>
      </w:r>
      <w:r w:rsidR="00644CD5">
        <w:t>.</w:t>
      </w:r>
      <w:r>
        <w:t>2*T(v20</w:t>
      </w:r>
      <w:r w:rsidR="00644CD5">
        <w:t>.</w:t>
      </w:r>
      <w:r>
        <w:t>u17) -0</w:t>
      </w:r>
      <w:r w:rsidR="00644CD5">
        <w:t>.</w:t>
      </w:r>
      <w:r>
        <w:t>139*T(v37) + 0</w:t>
      </w:r>
      <w:r w:rsidR="00644CD5">
        <w:t>.</w:t>
      </w:r>
      <w:r>
        <w:t>146*T(u33) -0</w:t>
      </w:r>
      <w:r w:rsidR="00644CD5">
        <w:t>.</w:t>
      </w:r>
      <w:r>
        <w:t>194*T(v34</w:t>
      </w:r>
      <w:r w:rsidR="00644CD5">
        <w:t>.</w:t>
      </w:r>
      <w:r>
        <w:t>u3) + 0</w:t>
      </w:r>
      <w:r w:rsidR="00644CD5">
        <w:t>.</w:t>
      </w:r>
      <w:r>
        <w:t>18*Length^3 -0</w:t>
      </w:r>
      <w:r w:rsidR="00644CD5">
        <w:t>.</w:t>
      </w:r>
      <w:r>
        <w:t>168*T(v32</w:t>
      </w:r>
      <w:r w:rsidR="00644CD5">
        <w:t>.</w:t>
      </w:r>
      <w:r>
        <w:t>u8) + 0</w:t>
      </w:r>
      <w:r w:rsidR="00644CD5">
        <w:t>.</w:t>
      </w:r>
      <w:r>
        <w:t>174*T(v38</w:t>
      </w:r>
      <w:r w:rsidR="00644CD5">
        <w:t>.</w:t>
      </w:r>
      <w:r>
        <w:t>u5) + 0</w:t>
      </w:r>
      <w:r w:rsidR="00644CD5">
        <w:t>.</w:t>
      </w:r>
      <w:r>
        <w:t>203*T(v30</w:t>
      </w:r>
      <w:r w:rsidR="00644CD5">
        <w:t>.</w:t>
      </w:r>
      <w:r>
        <w:t>u5) + 0</w:t>
      </w:r>
      <w:r w:rsidR="00644CD5">
        <w:t>.</w:t>
      </w:r>
      <w:r>
        <w:t>213*T(v13</w:t>
      </w:r>
      <w:r w:rsidR="00644CD5">
        <w:t>.</w:t>
      </w:r>
      <w:r>
        <w:t>u15) -0</w:t>
      </w:r>
      <w:r w:rsidR="00644CD5">
        <w:t>.</w:t>
      </w:r>
      <w:r>
        <w:t>192*T(v24</w:t>
      </w:r>
      <w:r w:rsidR="00644CD5">
        <w:t>.</w:t>
      </w:r>
      <w:r>
        <w:t>u13) + 0</w:t>
      </w:r>
      <w:r w:rsidR="00644CD5">
        <w:t>.</w:t>
      </w:r>
      <w:r>
        <w:t>191*T(v34</w:t>
      </w:r>
      <w:r w:rsidR="00644CD5">
        <w:t>.</w:t>
      </w:r>
      <w:r>
        <w:t>u4) -0</w:t>
      </w:r>
      <w:r w:rsidR="00644CD5">
        <w:t>.</w:t>
      </w:r>
      <w:r>
        <w:t>176*T(v3</w:t>
      </w:r>
      <w:r w:rsidR="00644CD5">
        <w:t>.</w:t>
      </w:r>
      <w:r>
        <w:t>u27) + 0</w:t>
      </w:r>
      <w:r w:rsidR="00644CD5">
        <w:t>.</w:t>
      </w:r>
      <w:r>
        <w:t>164*T(v28</w:t>
      </w:r>
      <w:r w:rsidR="00644CD5">
        <w:t>.</w:t>
      </w:r>
      <w:r>
        <w:t>u12) + 0</w:t>
      </w:r>
      <w:r w:rsidR="00644CD5">
        <w:t>.</w:t>
      </w:r>
      <w:r>
        <w:t>205*T(v11</w:t>
      </w:r>
      <w:r w:rsidR="00644CD5">
        <w:t>.</w:t>
      </w:r>
      <w:r>
        <w:t>u25) + 0</w:t>
      </w:r>
      <w:r w:rsidR="00644CD5">
        <w:t>.</w:t>
      </w:r>
      <w:r>
        <w:t>21*T(v11</w:t>
      </w:r>
      <w:r w:rsidR="00644CD5">
        <w:t>.</w:t>
      </w:r>
      <w:r>
        <w:t>u8) + 0</w:t>
      </w:r>
      <w:r w:rsidR="00644CD5">
        <w:t>.</w:t>
      </w:r>
      <w:r>
        <w:t>184*T(v24</w:t>
      </w:r>
      <w:r w:rsidR="00644CD5">
        <w:t>.</w:t>
      </w:r>
      <w:r>
        <w:t>u2) -0</w:t>
      </w:r>
      <w:r w:rsidR="00644CD5">
        <w:t>.</w:t>
      </w:r>
      <w:r>
        <w:t>129*T(v22</w:t>
      </w:r>
      <w:r w:rsidR="00644CD5">
        <w:t>.</w:t>
      </w:r>
      <w:r>
        <w:t>u18) + 0</w:t>
      </w:r>
      <w:r w:rsidR="00644CD5">
        <w:t>.</w:t>
      </w:r>
      <w:r>
        <w:t>159*T(v6</w:t>
      </w:r>
      <w:r w:rsidR="00644CD5">
        <w:t>.</w:t>
      </w:r>
      <w:r>
        <w:t>u22) + 0</w:t>
      </w:r>
      <w:r w:rsidR="00644CD5">
        <w:t>.</w:t>
      </w:r>
      <w:r>
        <w:t>141*T(v12</w:t>
      </w:r>
      <w:r w:rsidR="00644CD5">
        <w:t>.</w:t>
      </w:r>
      <w:r>
        <w:t>u17) + 0</w:t>
      </w:r>
      <w:r w:rsidR="00644CD5">
        <w:t>.</w:t>
      </w:r>
      <w:r>
        <w:t>0979*T(v33</w:t>
      </w:r>
      <w:r w:rsidR="00644CD5">
        <w:t>.</w:t>
      </w:r>
      <w:r>
        <w:t>u10) + 0</w:t>
      </w:r>
      <w:r w:rsidR="00644CD5">
        <w:t>.</w:t>
      </w:r>
      <w:r>
        <w:t>0121*Lipophilicity^2 + 0</w:t>
      </w:r>
      <w:r w:rsidR="00644CD5">
        <w:t>.</w:t>
      </w:r>
      <w:r>
        <w:t>12*T(v4</w:t>
      </w:r>
      <w:r w:rsidR="00644CD5">
        <w:t>.</w:t>
      </w:r>
      <w:r>
        <w:t>u20) -0</w:t>
      </w:r>
      <w:r w:rsidR="00644CD5">
        <w:t>.</w:t>
      </w:r>
      <w:r>
        <w:t>126*T(v7</w:t>
      </w:r>
      <w:r w:rsidR="00644CD5">
        <w:t>.</w:t>
      </w:r>
      <w:r>
        <w:t>u2) + 0</w:t>
      </w:r>
      <w:r w:rsidR="00644CD5">
        <w:t>.</w:t>
      </w:r>
      <w:r>
        <w:t>0895*T(v21</w:t>
      </w:r>
      <w:r w:rsidR="00644CD5">
        <w:t>.</w:t>
      </w:r>
      <w:r>
        <w:t>u22) + 0</w:t>
      </w:r>
      <w:r w:rsidR="00644CD5">
        <w:t>.</w:t>
      </w:r>
      <w:r>
        <w:t>106*T(v7</w:t>
      </w:r>
      <w:r w:rsidR="00644CD5">
        <w:t>.</w:t>
      </w:r>
      <w:r>
        <w:t>u30) + 0</w:t>
      </w:r>
      <w:r w:rsidR="00644CD5">
        <w:t>.</w:t>
      </w:r>
      <w:r>
        <w:t>09*T(v15</w:t>
      </w:r>
      <w:r w:rsidR="00644CD5">
        <w:t>.</w:t>
      </w:r>
      <w:r>
        <w:t>u16) -0</w:t>
      </w:r>
      <w:r w:rsidR="00644CD5">
        <w:t>.</w:t>
      </w:r>
      <w:r>
        <w:t>0838*T(v23</w:t>
      </w:r>
      <w:r w:rsidR="00644CD5">
        <w:t>.</w:t>
      </w:r>
      <w:r>
        <w:t>u16) -0</w:t>
      </w:r>
      <w:r w:rsidR="00644CD5">
        <w:t>.</w:t>
      </w:r>
      <w:r>
        <w:t>118*T(v1</w:t>
      </w:r>
      <w:r w:rsidR="00644CD5">
        <w:t>.</w:t>
      </w:r>
      <w:r>
        <w:t>u4) -0</w:t>
      </w:r>
      <w:r w:rsidR="00644CD5">
        <w:t>.</w:t>
      </w:r>
      <w:r>
        <w:t>0662*T(v2</w:t>
      </w:r>
      <w:r w:rsidR="00644CD5">
        <w:t>.</w:t>
      </w:r>
      <w:r>
        <w:t>u41) + 0</w:t>
      </w:r>
      <w:r w:rsidR="00644CD5">
        <w:t>.</w:t>
      </w:r>
      <w:r>
        <w:t>0715*T(v4</w:t>
      </w:r>
      <w:r w:rsidR="00644CD5">
        <w:t>.</w:t>
      </w:r>
      <w:r>
        <w:t>u28) + 0</w:t>
      </w:r>
      <w:r w:rsidR="00644CD5">
        <w:t>.</w:t>
      </w:r>
      <w:r>
        <w:t>0621*T(v11</w:t>
      </w:r>
      <w:r w:rsidR="00644CD5">
        <w:t>.</w:t>
      </w:r>
      <w:r>
        <w:t>u6) -0</w:t>
      </w:r>
      <w:r w:rsidR="00644CD5">
        <w:t>.</w:t>
      </w:r>
      <w:r>
        <w:t>0637*T(v2</w:t>
      </w:r>
      <w:r w:rsidR="00644CD5">
        <w:t>.</w:t>
      </w:r>
      <w:r>
        <w:t>u21) -0</w:t>
      </w:r>
      <w:r w:rsidR="00644CD5">
        <w:t>.</w:t>
      </w:r>
      <w:r>
        <w:t>0418*T(v22</w:t>
      </w:r>
      <w:r w:rsidR="00644CD5">
        <w:t>.</w:t>
      </w:r>
      <w:r>
        <w:t>u15) + 0</w:t>
      </w:r>
      <w:r w:rsidR="00644CD5">
        <w:t>.</w:t>
      </w:r>
      <w:r>
        <w:t>0305*T(v2</w:t>
      </w:r>
      <w:r w:rsidR="00644CD5">
        <w:t>.</w:t>
      </w:r>
      <w:r>
        <w:t>u37) -0</w:t>
      </w:r>
      <w:r w:rsidR="00644CD5">
        <w:t>.</w:t>
      </w:r>
      <w:r>
        <w:t>0494*T(v1</w:t>
      </w:r>
      <w:r w:rsidR="00644CD5">
        <w:t>.</w:t>
      </w:r>
      <w:r>
        <w:t>u5) -0</w:t>
      </w:r>
      <w:r w:rsidR="00644CD5">
        <w:t>.</w:t>
      </w:r>
      <w:r>
        <w:t>0288*T(v7</w:t>
      </w:r>
      <w:r w:rsidR="00644CD5">
        <w:t>.</w:t>
      </w:r>
      <w:r>
        <w:t>u24) -0</w:t>
      </w:r>
      <w:r w:rsidR="00644CD5">
        <w:t>.</w:t>
      </w:r>
      <w:r>
        <w:t>0289*T(v16</w:t>
      </w:r>
      <w:r w:rsidR="00644CD5">
        <w:t>.</w:t>
      </w:r>
      <w:r>
        <w:t>u14) -0</w:t>
      </w:r>
      <w:r w:rsidR="00644CD5">
        <w:t>.</w:t>
      </w:r>
      <w:r>
        <w:t>0402*T(v3</w:t>
      </w:r>
      <w:r w:rsidR="00644CD5">
        <w:t>.</w:t>
      </w:r>
      <w:r>
        <w:t>u6) + 0</w:t>
      </w:r>
      <w:r w:rsidR="00644CD5">
        <w:t>.</w:t>
      </w:r>
      <w:r>
        <w:t>0258*T(v14</w:t>
      </w:r>
      <w:r w:rsidR="00644CD5">
        <w:t>.</w:t>
      </w:r>
      <w:r>
        <w:t>u26) -0</w:t>
      </w:r>
      <w:r w:rsidR="00644CD5">
        <w:t>.</w:t>
      </w:r>
      <w:r>
        <w:t>0267*T(v8</w:t>
      </w:r>
      <w:r w:rsidR="00644CD5">
        <w:t>.</w:t>
      </w:r>
      <w:r>
        <w:t>u2) -0</w:t>
      </w:r>
      <w:r w:rsidR="00644CD5">
        <w:t>.</w:t>
      </w:r>
      <w:r>
        <w:t>0132*T(v10</w:t>
      </w:r>
      <w:r w:rsidR="00644CD5">
        <w:t>.</w:t>
      </w:r>
      <w:r>
        <w:t>u33) + 0</w:t>
      </w:r>
      <w:r w:rsidR="00644CD5">
        <w:t>.</w:t>
      </w:r>
      <w:r>
        <w:t>0152*T(v24</w:t>
      </w:r>
      <w:r w:rsidR="00644CD5">
        <w:t>.</w:t>
      </w:r>
      <w:r>
        <w:t>u12) + 0</w:t>
      </w:r>
      <w:r w:rsidR="00644CD5">
        <w:t>.</w:t>
      </w:r>
      <w:r>
        <w:t>0123*T(v32</w:t>
      </w:r>
      <w:r w:rsidR="00644CD5">
        <w:t>.</w:t>
      </w:r>
      <w:r>
        <w:t>u9) -0</w:t>
      </w:r>
      <w:r w:rsidR="00644CD5">
        <w:t>.</w:t>
      </w:r>
      <w:r>
        <w:t>0124*T(v17</w:t>
      </w:r>
      <w:r w:rsidR="00644CD5">
        <w:t>.</w:t>
      </w:r>
      <w:r>
        <w:t>u16) -0</w:t>
      </w:r>
      <w:r w:rsidR="00644CD5">
        <w:t>.</w:t>
      </w:r>
      <w:r>
        <w:t>0118*T(v16</w:t>
      </w:r>
      <w:r w:rsidR="00644CD5">
        <w:t>.</w:t>
      </w:r>
      <w:r>
        <w:t>u8) + 0</w:t>
      </w:r>
      <w:r w:rsidR="00644CD5">
        <w:t>.</w:t>
      </w:r>
      <w:r>
        <w:t>0116*T(v22</w:t>
      </w:r>
      <w:r w:rsidR="00644CD5">
        <w:t>.</w:t>
      </w:r>
      <w:r>
        <w:t>u4) + 7</w:t>
      </w:r>
      <w:r w:rsidR="00644CD5">
        <w:t>.</w:t>
      </w:r>
      <w:r>
        <w:t>99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799*T(v6</w:t>
      </w:r>
      <w:r w:rsidR="00644CD5">
        <w:t>.</w:t>
      </w:r>
      <w:r>
        <w:t>u3) -0</w:t>
      </w:r>
      <w:r w:rsidR="00644CD5">
        <w:t>.</w:t>
      </w:r>
      <w:r>
        <w:t>169*T(v22</w:t>
      </w:r>
      <w:r w:rsidR="00644CD5">
        <w:t>.</w:t>
      </w:r>
      <w:r>
        <w:t>u19) + 0</w:t>
      </w:r>
      <w:r w:rsidR="00644CD5">
        <w:t>.</w:t>
      </w:r>
      <w:r>
        <w:t>0725*NumAromAtoms + 1</w:t>
      </w:r>
      <w:r w:rsidR="00644CD5">
        <w:t>.</w:t>
      </w:r>
      <w:r>
        <w:t>99*T(v4</w:t>
      </w:r>
      <w:r w:rsidR="00644CD5">
        <w:t>.</w:t>
      </w:r>
      <w:r>
        <w:t>u8) -0</w:t>
      </w:r>
      <w:r w:rsidR="00644CD5">
        <w:t>.</w:t>
      </w:r>
      <w:r>
        <w:t>43*T(v20</w:t>
      </w:r>
      <w:r w:rsidR="00644CD5">
        <w:t>.</w:t>
      </w:r>
      <w:r>
        <w:t>u2) + 1</w:t>
      </w:r>
      <w:r w:rsidR="00644CD5">
        <w:t>.</w:t>
      </w:r>
      <w:r>
        <w:t>47*T(v22</w:t>
      </w:r>
      <w:r w:rsidR="00644CD5">
        <w:t>.</w:t>
      </w:r>
      <w:r>
        <w:t>u6) -0</w:t>
      </w:r>
      <w:r w:rsidR="00644CD5">
        <w:t>.</w:t>
      </w:r>
      <w:r>
        <w:t>022*T(v28) + 0</w:t>
      </w:r>
      <w:r w:rsidR="00644CD5">
        <w:t>.</w:t>
      </w:r>
      <w:r>
        <w:t>00432*T(v1</w:t>
      </w:r>
      <w:r w:rsidR="00644CD5">
        <w:t>.</w:t>
      </w:r>
      <w:r>
        <w:t>u8) + 0</w:t>
      </w:r>
      <w:r w:rsidR="00644CD5">
        <w:t>.</w:t>
      </w:r>
      <w:r>
        <w:t>979*T(v13</w:t>
      </w:r>
      <w:r w:rsidR="00644CD5">
        <w:t>.</w:t>
      </w:r>
      <w:r>
        <w:t>u30) + 1</w:t>
      </w:r>
      <w:r w:rsidR="00644CD5">
        <w:t>.</w:t>
      </w:r>
      <w:r>
        <w:t>16*T(v28</w:t>
      </w:r>
      <w:r w:rsidR="00644CD5">
        <w:t>.</w:t>
      </w:r>
      <w:r>
        <w:t>u14) -1</w:t>
      </w:r>
      <w:r w:rsidR="00644CD5">
        <w:t>.</w:t>
      </w:r>
      <w:r>
        <w:t>79*T(v9</w:t>
      </w:r>
      <w:r w:rsidR="00644CD5">
        <w:t>.</w:t>
      </w:r>
      <w:r>
        <w:t>u14) -0</w:t>
      </w:r>
      <w:r w:rsidR="00644CD5">
        <w:t>.</w:t>
      </w:r>
      <w:r>
        <w:t>727*T(v39</w:t>
      </w:r>
      <w:r w:rsidR="00644CD5">
        <w:t>.</w:t>
      </w:r>
      <w:r>
        <w:t>u2) -1</w:t>
      </w:r>
      <w:r w:rsidR="00644CD5">
        <w:t>.</w:t>
      </w:r>
      <w:r>
        <w:t>51*T(v3) + 12</w:t>
      </w:r>
      <w:r w:rsidR="00644CD5">
        <w:t>.</w:t>
      </w:r>
      <w:r>
        <w:t>4*Volume + 0</w:t>
      </w:r>
      <w:r w:rsidR="00644CD5">
        <w:t>.</w:t>
      </w:r>
      <w:r>
        <w:t>164*T(v10</w:t>
      </w:r>
      <w:r w:rsidR="00644CD5">
        <w:t>.</w:t>
      </w:r>
      <w:r>
        <w:t>u1) -27</w:t>
      </w:r>
      <w:r w:rsidR="00644CD5">
        <w:t>.</w:t>
      </w:r>
      <w:r>
        <w:t>5*Volume^2 -0</w:t>
      </w:r>
      <w:r w:rsidR="00644CD5">
        <w:t>.</w:t>
      </w:r>
      <w:r>
        <w:t>665*T(v23</w:t>
      </w:r>
      <w:r w:rsidR="00644CD5">
        <w:t>.</w:t>
      </w:r>
      <w:r>
        <w:t>u1) -1</w:t>
      </w:r>
      <w:r w:rsidR="00644CD5">
        <w:t>.</w:t>
      </w:r>
      <w:r>
        <w:t>69*T(v16</w:t>
      </w:r>
      <w:r w:rsidR="00644CD5">
        <w:t>.</w:t>
      </w:r>
      <w:r>
        <w:t>u2) + 0</w:t>
      </w:r>
      <w:r w:rsidR="00644CD5">
        <w:t>.</w:t>
      </w:r>
      <w:r>
        <w:t>832*T(v14</w:t>
      </w:r>
      <w:r w:rsidR="00644CD5">
        <w:t>.</w:t>
      </w:r>
      <w:r>
        <w:t>u8) -0</w:t>
      </w:r>
      <w:r w:rsidR="00644CD5">
        <w:t>.</w:t>
      </w:r>
      <w:r>
        <w:t>562*T(v5</w:t>
      </w:r>
      <w:r w:rsidR="00644CD5">
        <w:t>.</w:t>
      </w:r>
      <w:r>
        <w:t>u35) -0</w:t>
      </w:r>
      <w:r w:rsidR="00644CD5">
        <w:t>.</w:t>
      </w:r>
      <w:r>
        <w:t>163*NumAcceptor -0</w:t>
      </w:r>
      <w:r w:rsidR="00644CD5">
        <w:t>.</w:t>
      </w:r>
      <w:r>
        <w:t>129*T(v5</w:t>
      </w:r>
      <w:r w:rsidR="00644CD5">
        <w:t>.</w:t>
      </w:r>
      <w:r>
        <w:t>u18) + 0</w:t>
      </w:r>
      <w:r w:rsidR="00644CD5">
        <w:t>.</w:t>
      </w:r>
      <w:r>
        <w:t>184*MW -0</w:t>
      </w:r>
      <w:r w:rsidR="00644CD5">
        <w:t>.</w:t>
      </w:r>
      <w:r>
        <w:t>542*T(v22</w:t>
      </w:r>
      <w:r w:rsidR="00644CD5">
        <w:t>.</w:t>
      </w:r>
      <w:r>
        <w:t>u17) -0</w:t>
      </w:r>
      <w:r w:rsidR="00644CD5">
        <w:t>.</w:t>
      </w:r>
      <w:r>
        <w:t>899*T(v5</w:t>
      </w:r>
      <w:r w:rsidR="00644CD5">
        <w:t>.</w:t>
      </w:r>
      <w:r>
        <w:t>u13) + 1</w:t>
      </w:r>
      <w:r w:rsidR="00644CD5">
        <w:t>.</w:t>
      </w:r>
      <w:r>
        <w:t>03*T(v15</w:t>
      </w:r>
      <w:r w:rsidR="00644CD5">
        <w:t>.</w:t>
      </w:r>
      <w:r>
        <w:t>u4) + 0</w:t>
      </w:r>
      <w:r w:rsidR="00644CD5">
        <w:t>.</w:t>
      </w:r>
      <w:r>
        <w:t>228*T(v11) + 1</w:t>
      </w:r>
      <w:r w:rsidR="00644CD5">
        <w:t>.</w:t>
      </w:r>
      <w:r>
        <w:t>02*T(v12</w:t>
      </w:r>
      <w:r w:rsidR="00644CD5">
        <w:t>.</w:t>
      </w:r>
      <w:r>
        <w:t>u6) -0</w:t>
      </w:r>
      <w:r w:rsidR="00644CD5">
        <w:t>.</w:t>
      </w:r>
      <w:r>
        <w:t>88*T(v35</w:t>
      </w:r>
      <w:r w:rsidR="00644CD5">
        <w:t>.</w:t>
      </w:r>
      <w:r>
        <w:t>u1) + 0</w:t>
      </w:r>
      <w:r w:rsidR="00644CD5">
        <w:t>.</w:t>
      </w:r>
      <w:r>
        <w:t>84*T(v11</w:t>
      </w:r>
      <w:r w:rsidR="00644CD5">
        <w:t>.</w:t>
      </w:r>
      <w:r>
        <w:t>u1) + 1</w:t>
      </w:r>
      <w:r w:rsidR="00644CD5">
        <w:t>.</w:t>
      </w:r>
      <w:r>
        <w:t>66*T(v12</w:t>
      </w:r>
      <w:r w:rsidR="00644CD5">
        <w:t>.</w:t>
      </w:r>
      <w:r>
        <w:t>u2) -0</w:t>
      </w:r>
      <w:r w:rsidR="00644CD5">
        <w:t>.</w:t>
      </w:r>
      <w:r>
        <w:t>68*T(v1</w:t>
      </w:r>
      <w:r w:rsidR="00644CD5">
        <w:t>.</w:t>
      </w:r>
      <w:r>
        <w:t>u31) -0</w:t>
      </w:r>
      <w:r w:rsidR="00644CD5">
        <w:t>.</w:t>
      </w:r>
      <w:r>
        <w:t>597*T(v9</w:t>
      </w:r>
      <w:r w:rsidR="00644CD5">
        <w:t>.</w:t>
      </w:r>
      <w:r>
        <w:t>u19) + 0</w:t>
      </w:r>
      <w:r w:rsidR="00644CD5">
        <w:t>.</w:t>
      </w:r>
      <w:r>
        <w:t>077*NumDonor -0</w:t>
      </w:r>
      <w:r w:rsidR="00644CD5">
        <w:t>.</w:t>
      </w:r>
      <w:r>
        <w:t>862*T(v35</w:t>
      </w:r>
      <w:r w:rsidR="00644CD5">
        <w:t>.</w:t>
      </w:r>
      <w:r>
        <w:t>u5) -0</w:t>
      </w:r>
      <w:r w:rsidR="00644CD5">
        <w:t>.</w:t>
      </w:r>
      <w:r>
        <w:t>97*T(v1</w:t>
      </w:r>
      <w:r w:rsidR="00644CD5">
        <w:t>.</w:t>
      </w:r>
      <w:r>
        <w:t>u23) + 0</w:t>
      </w:r>
      <w:r w:rsidR="00644CD5">
        <w:t>.</w:t>
      </w:r>
      <w:r>
        <w:t>0798*T(v23</w:t>
      </w:r>
      <w:r w:rsidR="00644CD5">
        <w:t>.</w:t>
      </w:r>
      <w:r>
        <w:t>u4) + 9</w:t>
      </w:r>
      <w:r w:rsidR="00644CD5">
        <w:t>.</w:t>
      </w:r>
      <w:r>
        <w:t>92*Volume^3 -1</w:t>
      </w:r>
      <w:r w:rsidR="00644CD5">
        <w:t>.</w:t>
      </w:r>
      <w:r>
        <w:t>39*T(v3</w:t>
      </w:r>
      <w:r w:rsidR="00644CD5">
        <w:t>.</w:t>
      </w:r>
      <w:r>
        <w:t>u1) -0</w:t>
      </w:r>
      <w:r w:rsidR="00644CD5">
        <w:t>.</w:t>
      </w:r>
      <w:r>
        <w:t>614*T(v12</w:t>
      </w:r>
      <w:r w:rsidR="00644CD5">
        <w:t>.</w:t>
      </w:r>
      <w:r>
        <w:t>u21) -0</w:t>
      </w:r>
      <w:r w:rsidR="00644CD5">
        <w:t>.</w:t>
      </w:r>
      <w:r>
        <w:t>784*T(v5</w:t>
      </w:r>
      <w:r w:rsidR="00644CD5">
        <w:t>.</w:t>
      </w:r>
      <w:r>
        <w:t>u31) -0</w:t>
      </w:r>
      <w:r w:rsidR="00644CD5">
        <w:t>.</w:t>
      </w:r>
      <w:r>
        <w:t>346*T(v9</w:t>
      </w:r>
      <w:r w:rsidR="00644CD5">
        <w:t>.</w:t>
      </w:r>
      <w:r>
        <w:t>u22) -0</w:t>
      </w:r>
      <w:r w:rsidR="00644CD5">
        <w:t>.</w:t>
      </w:r>
      <w:r>
        <w:t>132*T(v16</w:t>
      </w:r>
      <w:r w:rsidR="00644CD5">
        <w:t>.</w:t>
      </w:r>
      <w:r>
        <w:t>u18) -0</w:t>
      </w:r>
      <w:r w:rsidR="00644CD5">
        <w:t>.</w:t>
      </w:r>
      <w:r>
        <w:t>948*T(v23</w:t>
      </w:r>
      <w:r w:rsidR="00644CD5">
        <w:t>.</w:t>
      </w:r>
      <w:r>
        <w:t>u10) -0</w:t>
      </w:r>
      <w:r w:rsidR="00644CD5">
        <w:t>.</w:t>
      </w:r>
      <w:r>
        <w:t>929*T(v5) + 0</w:t>
      </w:r>
      <w:r w:rsidR="00644CD5">
        <w:t>.</w:t>
      </w:r>
      <w:r>
        <w:t>582*T(v6</w:t>
      </w:r>
      <w:r w:rsidR="00644CD5">
        <w:t>.</w:t>
      </w:r>
      <w:r>
        <w:t>u22) + 1</w:t>
      </w:r>
      <w:r w:rsidR="00644CD5">
        <w:t>.</w:t>
      </w:r>
      <w:r>
        <w:t>02*T(v13</w:t>
      </w:r>
      <w:r w:rsidR="00644CD5">
        <w:t>.</w:t>
      </w:r>
      <w:r>
        <w:t>u12) + 0</w:t>
      </w:r>
      <w:r w:rsidR="00644CD5">
        <w:t>.</w:t>
      </w:r>
      <w:r>
        <w:t>481*T(v18</w:t>
      </w:r>
      <w:r w:rsidR="00644CD5">
        <w:t>.</w:t>
      </w:r>
      <w:r>
        <w:t>u17) + 1</w:t>
      </w:r>
      <w:r w:rsidR="00644CD5">
        <w:t>.</w:t>
      </w:r>
      <w:r>
        <w:t>12*T(v16</w:t>
      </w:r>
      <w:r w:rsidR="00644CD5">
        <w:t>.</w:t>
      </w:r>
      <w:r>
        <w:t>u9) -0</w:t>
      </w:r>
      <w:r w:rsidR="00644CD5">
        <w:t>.</w:t>
      </w:r>
      <w:r>
        <w:t>581*T(v9</w:t>
      </w:r>
      <w:r w:rsidR="00644CD5">
        <w:t>.</w:t>
      </w:r>
      <w:r>
        <w:t>u18) + 0</w:t>
      </w:r>
      <w:r w:rsidR="00644CD5">
        <w:t>.</w:t>
      </w:r>
      <w:r>
        <w:t>453*T(v33</w:t>
      </w:r>
      <w:r w:rsidR="00644CD5">
        <w:t>.</w:t>
      </w:r>
      <w:r>
        <w:t>u4) + 0</w:t>
      </w:r>
      <w:r w:rsidR="00644CD5">
        <w:t>.</w:t>
      </w:r>
      <w:r>
        <w:t>561*T(v2</w:t>
      </w:r>
      <w:r w:rsidR="00644CD5">
        <w:t>.</w:t>
      </w:r>
      <w:r>
        <w:t>u20) -1</w:t>
      </w:r>
      <w:r w:rsidR="00644CD5">
        <w:t>.</w:t>
      </w:r>
      <w:r>
        <w:t>02*T(v21</w:t>
      </w:r>
      <w:r w:rsidR="00644CD5">
        <w:t>.</w:t>
      </w:r>
      <w:r>
        <w:t>u21) + 0</w:t>
      </w:r>
      <w:r w:rsidR="00644CD5">
        <w:t>.</w:t>
      </w:r>
      <w:r>
        <w:t>216*T(v20</w:t>
      </w:r>
      <w:r w:rsidR="00644CD5">
        <w:t>.</w:t>
      </w:r>
      <w:r>
        <w:t>u8) -1</w:t>
      </w:r>
      <w:r w:rsidR="00644CD5">
        <w:t>.</w:t>
      </w:r>
      <w:r>
        <w:t>08*T(v3</w:t>
      </w:r>
      <w:r w:rsidR="00644CD5">
        <w:t>.</w:t>
      </w:r>
      <w:r>
        <w:t>u32) + 0</w:t>
      </w:r>
      <w:r w:rsidR="00644CD5">
        <w:t>.</w:t>
      </w:r>
      <w:r>
        <w:t>993*T(v23</w:t>
      </w:r>
      <w:r w:rsidR="00644CD5">
        <w:t>.</w:t>
      </w:r>
      <w:r>
        <w:t>u18) -0</w:t>
      </w:r>
      <w:r w:rsidR="00644CD5">
        <w:t>.</w:t>
      </w:r>
      <w:r>
        <w:t>838*T(v31</w:t>
      </w:r>
      <w:r w:rsidR="00644CD5">
        <w:t>.</w:t>
      </w:r>
      <w:r>
        <w:t>u6) -0</w:t>
      </w:r>
      <w:r w:rsidR="00644CD5">
        <w:t>.</w:t>
      </w:r>
      <w:r>
        <w:t>288*T(v17) + 0</w:t>
      </w:r>
      <w:r w:rsidR="00644CD5">
        <w:t>.</w:t>
      </w:r>
      <w:r>
        <w:t>582*T(v10) -0</w:t>
      </w:r>
      <w:r w:rsidR="00644CD5">
        <w:t>.</w:t>
      </w:r>
      <w:r>
        <w:t>219*T(v4</w:t>
      </w:r>
      <w:r w:rsidR="00644CD5">
        <w:t>.</w:t>
      </w:r>
      <w:r>
        <w:t>u2) + 0</w:t>
      </w:r>
      <w:r w:rsidR="00644CD5">
        <w:t>.</w:t>
      </w:r>
      <w:r>
        <w:t>883*T(v27</w:t>
      </w:r>
      <w:r w:rsidR="00644CD5">
        <w:t>.</w:t>
      </w:r>
      <w:r>
        <w:t>u5) + 0</w:t>
      </w:r>
      <w:r w:rsidR="00644CD5">
        <w:t>.</w:t>
      </w:r>
      <w:r>
        <w:t>985*T(v21</w:t>
      </w:r>
      <w:r w:rsidR="00644CD5">
        <w:t>.</w:t>
      </w:r>
      <w:r>
        <w:t>u4) + 0</w:t>
      </w:r>
      <w:r w:rsidR="00644CD5">
        <w:t>.</w:t>
      </w:r>
      <w:r>
        <w:t>816*T(v23</w:t>
      </w:r>
      <w:r w:rsidR="00644CD5">
        <w:t>.</w:t>
      </w:r>
      <w:r>
        <w:t>u19) -0</w:t>
      </w:r>
      <w:r w:rsidR="00644CD5">
        <w:t>.</w:t>
      </w:r>
      <w:r>
        <w:t>619*T(v25</w:t>
      </w:r>
      <w:r w:rsidR="00644CD5">
        <w:t>.</w:t>
      </w:r>
      <w:r>
        <w:t>u17) -0</w:t>
      </w:r>
      <w:r w:rsidR="00644CD5">
        <w:t>.</w:t>
      </w:r>
      <w:r>
        <w:t>361*T(v18</w:t>
      </w:r>
      <w:r w:rsidR="00644CD5">
        <w:t>.</w:t>
      </w:r>
      <w:r>
        <w:t>u21) + 1</w:t>
      </w:r>
      <w:r w:rsidR="00644CD5">
        <w:t>.</w:t>
      </w:r>
      <w:r>
        <w:t>13*T(v4</w:t>
      </w:r>
      <w:r w:rsidR="00644CD5">
        <w:t>.</w:t>
      </w:r>
      <w:r>
        <w:t>u19) -0</w:t>
      </w:r>
      <w:r w:rsidR="00644CD5">
        <w:t>.</w:t>
      </w:r>
      <w:r>
        <w:t>482*T(v15</w:t>
      </w:r>
      <w:r w:rsidR="00644CD5">
        <w:t>.</w:t>
      </w:r>
      <w:r>
        <w:t>u17) -0</w:t>
      </w:r>
      <w:r w:rsidR="00644CD5">
        <w:t>.</w:t>
      </w:r>
      <w:r>
        <w:t>307*T(v34</w:t>
      </w:r>
      <w:r w:rsidR="00644CD5">
        <w:t>.</w:t>
      </w:r>
      <w:r>
        <w:t>u1) + 0</w:t>
      </w:r>
      <w:r w:rsidR="00644CD5">
        <w:t>.</w:t>
      </w:r>
      <w:r>
        <w:t>424*T(v6</w:t>
      </w:r>
      <w:r w:rsidR="00644CD5">
        <w:t>.</w:t>
      </w:r>
      <w:r>
        <w:t>u28) + 0</w:t>
      </w:r>
      <w:r w:rsidR="00644CD5">
        <w:t>.</w:t>
      </w:r>
      <w:r>
        <w:t>702*T(v4</w:t>
      </w:r>
      <w:r w:rsidR="00644CD5">
        <w:t>.</w:t>
      </w:r>
      <w:r>
        <w:t>u7) + 11</w:t>
      </w:r>
      <w:r w:rsidR="00644CD5">
        <w:t>.</w:t>
      </w:r>
      <w:r>
        <w:t>5*Lipophilicity + 0</w:t>
      </w:r>
      <w:r w:rsidR="00644CD5">
        <w:t>.</w:t>
      </w:r>
      <w:r>
        <w:t>905*T(v8</w:t>
      </w:r>
      <w:r w:rsidR="00644CD5">
        <w:t>.</w:t>
      </w:r>
      <w:r>
        <w:t>u30) -1</w:t>
      </w:r>
      <w:r w:rsidR="00644CD5">
        <w:t>.</w:t>
      </w:r>
      <w:r>
        <w:t>22*T(v9</w:t>
      </w:r>
      <w:r w:rsidR="00644CD5">
        <w:t>.</w:t>
      </w:r>
      <w:r>
        <w:t>u3) + 0</w:t>
      </w:r>
      <w:r w:rsidR="00644CD5">
        <w:t>.</w:t>
      </w:r>
      <w:r>
        <w:t>178*NumPositive -0</w:t>
      </w:r>
      <w:r w:rsidR="00644CD5">
        <w:t>.</w:t>
      </w:r>
      <w:r>
        <w:t>943*T(v6</w:t>
      </w:r>
      <w:r w:rsidR="00644CD5">
        <w:t>.</w:t>
      </w:r>
      <w:r>
        <w:t>u27) + 0</w:t>
      </w:r>
      <w:r w:rsidR="00644CD5">
        <w:t>.</w:t>
      </w:r>
      <w:r>
        <w:t>0132*T(v3</w:t>
      </w:r>
      <w:r w:rsidR="00644CD5">
        <w:t>.</w:t>
      </w:r>
      <w:r>
        <w:t>u7) -0</w:t>
      </w:r>
      <w:r w:rsidR="00644CD5">
        <w:t>.</w:t>
      </w:r>
      <w:r>
        <w:t>579*T(v1</w:t>
      </w:r>
      <w:r w:rsidR="00644CD5">
        <w:t>.</w:t>
      </w:r>
      <w:r>
        <w:t>u39) + 0</w:t>
      </w:r>
      <w:r w:rsidR="00644CD5">
        <w:t>.</w:t>
      </w:r>
      <w:r>
        <w:t>449*T(v6</w:t>
      </w:r>
      <w:r w:rsidR="00644CD5">
        <w:t>.</w:t>
      </w:r>
      <w:r>
        <w:t>u35) -0</w:t>
      </w:r>
      <w:r w:rsidR="00644CD5">
        <w:t>.</w:t>
      </w:r>
      <w:r>
        <w:t>000202*Lipophilicity^3 -0</w:t>
      </w:r>
      <w:r w:rsidR="00644CD5">
        <w:t>.</w:t>
      </w:r>
      <w:r>
        <w:t>198*T(v4</w:t>
      </w:r>
      <w:r w:rsidR="00644CD5">
        <w:t>.</w:t>
      </w:r>
      <w:r>
        <w:t>u33) -0</w:t>
      </w:r>
      <w:r w:rsidR="00644CD5">
        <w:t>.</w:t>
      </w:r>
      <w:r>
        <w:t>268*T(v7</w:t>
      </w:r>
      <w:r w:rsidR="00644CD5">
        <w:t>.</w:t>
      </w:r>
      <w:r>
        <w:t>u17) -0</w:t>
      </w:r>
      <w:r w:rsidR="00644CD5">
        <w:t>.</w:t>
      </w:r>
      <w:r>
        <w:t>554*T(v6</w:t>
      </w:r>
      <w:r w:rsidR="00644CD5">
        <w:t>.</w:t>
      </w:r>
      <w:r>
        <w:t>u26) + 0</w:t>
      </w:r>
      <w:r w:rsidR="00644CD5">
        <w:t>.</w:t>
      </w:r>
      <w:r>
        <w:t>903*T(v4</w:t>
      </w:r>
      <w:r w:rsidR="00644CD5">
        <w:t>.</w:t>
      </w:r>
      <w:r>
        <w:t>u6) + 0</w:t>
      </w:r>
      <w:r w:rsidR="00644CD5">
        <w:t>.</w:t>
      </w:r>
      <w:r>
        <w:t>562*T(v21</w:t>
      </w:r>
      <w:r w:rsidR="00644CD5">
        <w:t>.</w:t>
      </w:r>
      <w:r>
        <w:t>u5) + 0</w:t>
      </w:r>
      <w:r w:rsidR="00644CD5">
        <w:t>.</w:t>
      </w:r>
      <w:r>
        <w:t>476*T(v27</w:t>
      </w:r>
      <w:r w:rsidR="00644CD5">
        <w:t>.</w:t>
      </w:r>
      <w:r>
        <w:t>u13) -0</w:t>
      </w:r>
      <w:r w:rsidR="00644CD5">
        <w:t>.</w:t>
      </w:r>
      <w:r>
        <w:t>372*T(v5</w:t>
      </w:r>
      <w:r w:rsidR="00644CD5">
        <w:t>.</w:t>
      </w:r>
      <w:r>
        <w:t>u2) + 0</w:t>
      </w:r>
      <w:r w:rsidR="00644CD5">
        <w:t>.</w:t>
      </w:r>
      <w:r>
        <w:t>231*T(v9</w:t>
      </w:r>
      <w:r w:rsidR="00644CD5">
        <w:t>.</w:t>
      </w:r>
      <w:r>
        <w:t>u23) + 0</w:t>
      </w:r>
      <w:r w:rsidR="00644CD5">
        <w:t>.</w:t>
      </w:r>
      <w:r>
        <w:t>64*T(v19</w:t>
      </w:r>
      <w:r w:rsidR="00644CD5">
        <w:t>.</w:t>
      </w:r>
      <w:r>
        <w:t>u9) -0</w:t>
      </w:r>
      <w:r w:rsidR="00644CD5">
        <w:t>.</w:t>
      </w:r>
      <w:r>
        <w:t>395*T(v11</w:t>
      </w:r>
      <w:r w:rsidR="00644CD5">
        <w:t>.</w:t>
      </w:r>
      <w:r>
        <w:t>u6) + 0</w:t>
      </w:r>
      <w:r w:rsidR="00644CD5">
        <w:t>.</w:t>
      </w:r>
      <w:r>
        <w:t>324*T(v18</w:t>
      </w:r>
      <w:r w:rsidR="00644CD5">
        <w:t>.</w:t>
      </w:r>
      <w:r>
        <w:t>u16) + 0</w:t>
      </w:r>
      <w:r w:rsidR="00644CD5">
        <w:t>.</w:t>
      </w:r>
      <w:r>
        <w:t>563*T(v21</w:t>
      </w:r>
      <w:r w:rsidR="00644CD5">
        <w:t>.</w:t>
      </w:r>
      <w:r>
        <w:t>u13) + 0</w:t>
      </w:r>
      <w:r w:rsidR="00644CD5">
        <w:t>.</w:t>
      </w:r>
      <w:r>
        <w:t>89*T(v4</w:t>
      </w:r>
      <w:r w:rsidR="00644CD5">
        <w:t>.</w:t>
      </w:r>
      <w:r>
        <w:t>u21) -0</w:t>
      </w:r>
      <w:r w:rsidR="00644CD5">
        <w:t>.</w:t>
      </w:r>
      <w:r>
        <w:t>663*T(v5</w:t>
      </w:r>
      <w:r w:rsidR="00644CD5">
        <w:t>.</w:t>
      </w:r>
      <w:r>
        <w:t>u16) + 0</w:t>
      </w:r>
      <w:r w:rsidR="00644CD5">
        <w:t>.</w:t>
      </w:r>
      <w:r>
        <w:t>492*T(v3</w:t>
      </w:r>
      <w:r w:rsidR="00644CD5">
        <w:t>.</w:t>
      </w:r>
      <w:r>
        <w:t>u18) + 0</w:t>
      </w:r>
      <w:r w:rsidR="00644CD5">
        <w:t>.</w:t>
      </w:r>
      <w:r>
        <w:t>207*T(u31) -0</w:t>
      </w:r>
      <w:r w:rsidR="00644CD5">
        <w:t>.</w:t>
      </w:r>
      <w:r>
        <w:t>486*T(v24</w:t>
      </w:r>
      <w:r w:rsidR="00644CD5">
        <w:t>.</w:t>
      </w:r>
      <w:r>
        <w:t>u13) -0</w:t>
      </w:r>
      <w:r w:rsidR="00644CD5">
        <w:t>.</w:t>
      </w:r>
      <w:r>
        <w:t>451*T(v20</w:t>
      </w:r>
      <w:r w:rsidR="00644CD5">
        <w:t>.</w:t>
      </w:r>
      <w:r>
        <w:t>u5) + 0</w:t>
      </w:r>
      <w:r w:rsidR="00644CD5">
        <w:t>.</w:t>
      </w:r>
      <w:r>
        <w:t>648*T(v7</w:t>
      </w:r>
      <w:r w:rsidR="00644CD5">
        <w:t>.</w:t>
      </w:r>
      <w:r>
        <w:t>u27) + 0</w:t>
      </w:r>
      <w:r w:rsidR="00644CD5">
        <w:t>.</w:t>
      </w:r>
      <w:r>
        <w:t>351*T(v12</w:t>
      </w:r>
      <w:r w:rsidR="00644CD5">
        <w:t>.</w:t>
      </w:r>
      <w:r>
        <w:t>u29) -0</w:t>
      </w:r>
      <w:r w:rsidR="00644CD5">
        <w:t>.</w:t>
      </w:r>
      <w:r>
        <w:t>731*T(v24</w:t>
      </w:r>
      <w:r w:rsidR="00644CD5">
        <w:t>.</w:t>
      </w:r>
      <w:r>
        <w:t>u8) -0</w:t>
      </w:r>
      <w:r w:rsidR="00644CD5">
        <w:t>.</w:t>
      </w:r>
      <w:r>
        <w:t>593*T(v13</w:t>
      </w:r>
      <w:r w:rsidR="00644CD5">
        <w:t>.</w:t>
      </w:r>
      <w:r>
        <w:t>u19) -0</w:t>
      </w:r>
      <w:r w:rsidR="00644CD5">
        <w:t>.</w:t>
      </w:r>
      <w:r>
        <w:t>452*T(v24</w:t>
      </w:r>
      <w:r w:rsidR="00644CD5">
        <w:t>.</w:t>
      </w:r>
      <w:r>
        <w:t>u18) -</w:t>
      </w:r>
      <w:r>
        <w:lastRenderedPageBreak/>
        <w:t>0</w:t>
      </w:r>
      <w:r w:rsidR="00644CD5">
        <w:t>.</w:t>
      </w:r>
      <w:r>
        <w:t>445*T(v25</w:t>
      </w:r>
      <w:r w:rsidR="00644CD5">
        <w:t>.</w:t>
      </w:r>
      <w:r>
        <w:t>u6) -0</w:t>
      </w:r>
      <w:r w:rsidR="00644CD5">
        <w:t>.</w:t>
      </w:r>
      <w:r>
        <w:t>569*T(v7</w:t>
      </w:r>
      <w:r w:rsidR="00644CD5">
        <w:t>.</w:t>
      </w:r>
      <w:r>
        <w:t>u10) + 0</w:t>
      </w:r>
      <w:r w:rsidR="00644CD5">
        <w:t>.</w:t>
      </w:r>
      <w:r>
        <w:t>692*T(v16</w:t>
      </w:r>
      <w:r w:rsidR="00644CD5">
        <w:t>.</w:t>
      </w:r>
      <w:r>
        <w:t>u26) -0</w:t>
      </w:r>
      <w:r w:rsidR="00644CD5">
        <w:t>.</w:t>
      </w:r>
      <w:r>
        <w:t>507*T(v11</w:t>
      </w:r>
      <w:r w:rsidR="00644CD5">
        <w:t>.</w:t>
      </w:r>
      <w:r>
        <w:t>u25) -0</w:t>
      </w:r>
      <w:r w:rsidR="00644CD5">
        <w:t>.</w:t>
      </w:r>
      <w:r>
        <w:t>363*T(v29</w:t>
      </w:r>
      <w:r w:rsidR="00644CD5">
        <w:t>.</w:t>
      </w:r>
      <w:r>
        <w:t>u5) -0</w:t>
      </w:r>
      <w:r w:rsidR="00644CD5">
        <w:t>.</w:t>
      </w:r>
      <w:r>
        <w:t>371*T(v13</w:t>
      </w:r>
      <w:r w:rsidR="00644CD5">
        <w:t>.</w:t>
      </w:r>
      <w:r>
        <w:t>u1) + 0</w:t>
      </w:r>
      <w:r w:rsidR="00644CD5">
        <w:t>.</w:t>
      </w:r>
      <w:r>
        <w:t>334*T(v22</w:t>
      </w:r>
      <w:r w:rsidR="00644CD5">
        <w:t>.</w:t>
      </w:r>
      <w:r>
        <w:t>u18) + 0</w:t>
      </w:r>
      <w:r w:rsidR="00644CD5">
        <w:t>.</w:t>
      </w:r>
      <w:r>
        <w:t>816*T(v25</w:t>
      </w:r>
      <w:r w:rsidR="00644CD5">
        <w:t>.</w:t>
      </w:r>
      <w:r>
        <w:t>u14) -0</w:t>
      </w:r>
      <w:r w:rsidR="00644CD5">
        <w:t>.</w:t>
      </w:r>
      <w:r>
        <w:t>385*T(v8</w:t>
      </w:r>
      <w:r w:rsidR="00644CD5">
        <w:t>.</w:t>
      </w:r>
      <w:r>
        <w:t>u35) + 1</w:t>
      </w:r>
      <w:r w:rsidR="00644CD5">
        <w:t>.</w:t>
      </w:r>
      <w:r>
        <w:t>36*T(v3</w:t>
      </w:r>
      <w:r w:rsidR="00644CD5">
        <w:t>.</w:t>
      </w:r>
      <w:r>
        <w:t>u3) -0</w:t>
      </w:r>
      <w:r w:rsidR="00644CD5">
        <w:t>.</w:t>
      </w:r>
      <w:r>
        <w:t>325*T(v24</w:t>
      </w:r>
      <w:r w:rsidR="00644CD5">
        <w:t>.</w:t>
      </w:r>
      <w:r>
        <w:t>u16) -0</w:t>
      </w:r>
      <w:r w:rsidR="00644CD5">
        <w:t>.</w:t>
      </w:r>
      <w:r>
        <w:t>493*T(v1</w:t>
      </w:r>
      <w:r w:rsidR="00644CD5">
        <w:t>.</w:t>
      </w:r>
      <w:r>
        <w:t>u27) -0</w:t>
      </w:r>
      <w:r w:rsidR="00644CD5">
        <w:t>.</w:t>
      </w:r>
      <w:r>
        <w:t>549*T(v8</w:t>
      </w:r>
      <w:r w:rsidR="00644CD5">
        <w:t>.</w:t>
      </w:r>
      <w:r>
        <w:t>u7) + 0</w:t>
      </w:r>
      <w:r w:rsidR="00644CD5">
        <w:t>.</w:t>
      </w:r>
      <w:r>
        <w:t>15*T(v21</w:t>
      </w:r>
      <w:r w:rsidR="00644CD5">
        <w:t>.</w:t>
      </w:r>
      <w:r>
        <w:t>u9) + 0</w:t>
      </w:r>
      <w:r w:rsidR="00644CD5">
        <w:t>.</w:t>
      </w:r>
      <w:r>
        <w:t>338*T(v21</w:t>
      </w:r>
      <w:r w:rsidR="00644CD5">
        <w:t>.</w:t>
      </w:r>
      <w:r>
        <w:t>u20) -0</w:t>
      </w:r>
      <w:r w:rsidR="00644CD5">
        <w:t>.</w:t>
      </w:r>
      <w:r>
        <w:t>346*T(v12</w:t>
      </w:r>
      <w:r w:rsidR="00644CD5">
        <w:t>.</w:t>
      </w:r>
      <w:r>
        <w:t>u8) + 0</w:t>
      </w:r>
      <w:r w:rsidR="00644CD5">
        <w:t>.</w:t>
      </w:r>
      <w:r>
        <w:t>386*T(v15</w:t>
      </w:r>
      <w:r w:rsidR="00644CD5">
        <w:t>.</w:t>
      </w:r>
      <w:r>
        <w:t>u16) + 0</w:t>
      </w:r>
      <w:r w:rsidR="00644CD5">
        <w:t>.</w:t>
      </w:r>
      <w:r>
        <w:t>115*Lipophilicity^2 + 0</w:t>
      </w:r>
      <w:r w:rsidR="00644CD5">
        <w:t>.</w:t>
      </w:r>
      <w:r>
        <w:t>579*T(v6</w:t>
      </w:r>
      <w:r w:rsidR="00644CD5">
        <w:t>.</w:t>
      </w:r>
      <w:r>
        <w:t>u5) + 0</w:t>
      </w:r>
      <w:r w:rsidR="00644CD5">
        <w:t>.</w:t>
      </w:r>
      <w:r>
        <w:t>389*T(v12</w:t>
      </w:r>
      <w:r w:rsidR="00644CD5">
        <w:t>.</w:t>
      </w:r>
      <w:r>
        <w:t>u31) -0</w:t>
      </w:r>
      <w:r w:rsidR="00644CD5">
        <w:t>.</w:t>
      </w:r>
      <w:r>
        <w:t>572*T(v16</w:t>
      </w:r>
      <w:r w:rsidR="00644CD5">
        <w:t>.</w:t>
      </w:r>
      <w:r>
        <w:t>u3) + 0</w:t>
      </w:r>
      <w:r w:rsidR="00644CD5">
        <w:t>.</w:t>
      </w:r>
      <w:r>
        <w:t>31*T(v28</w:t>
      </w:r>
      <w:r w:rsidR="00644CD5">
        <w:t>.</w:t>
      </w:r>
      <w:r>
        <w:t>u7) + 0</w:t>
      </w:r>
      <w:r w:rsidR="00644CD5">
        <w:t>.</w:t>
      </w:r>
      <w:r>
        <w:t>203*T(v15</w:t>
      </w:r>
      <w:r w:rsidR="00644CD5">
        <w:t>.</w:t>
      </w:r>
      <w:r>
        <w:t>u5) -0</w:t>
      </w:r>
      <w:r w:rsidR="00644CD5">
        <w:t>.</w:t>
      </w:r>
      <w:r>
        <w:t>617*T(u27) + 0</w:t>
      </w:r>
      <w:r w:rsidR="00644CD5">
        <w:t>.</w:t>
      </w:r>
      <w:r>
        <w:t>291*T(v20</w:t>
      </w:r>
      <w:r w:rsidR="00644CD5">
        <w:t>.</w:t>
      </w:r>
      <w:r>
        <w:t>u14) -0</w:t>
      </w:r>
      <w:r w:rsidR="00644CD5">
        <w:t>.</w:t>
      </w:r>
      <w:r>
        <w:t>302*T(v22</w:t>
      </w:r>
      <w:r w:rsidR="00644CD5">
        <w:t>.</w:t>
      </w:r>
      <w:r>
        <w:t>u16) + 0</w:t>
      </w:r>
      <w:r w:rsidR="00644CD5">
        <w:t>.</w:t>
      </w:r>
      <w:r>
        <w:t>564*T(v9) + 0</w:t>
      </w:r>
      <w:r w:rsidR="00644CD5">
        <w:t>.</w:t>
      </w:r>
      <w:r>
        <w:t>593*T(v9</w:t>
      </w:r>
      <w:r w:rsidR="00644CD5">
        <w:t>.</w:t>
      </w:r>
      <w:r>
        <w:t>u10) -0</w:t>
      </w:r>
      <w:r w:rsidR="00644CD5">
        <w:t>.</w:t>
      </w:r>
      <w:r>
        <w:t>417*T(v7</w:t>
      </w:r>
      <w:r w:rsidR="00644CD5">
        <w:t>.</w:t>
      </w:r>
      <w:r>
        <w:t>u4) + 0</w:t>
      </w:r>
      <w:r w:rsidR="00644CD5">
        <w:t>.</w:t>
      </w:r>
      <w:r>
        <w:t>578*T(v16</w:t>
      </w:r>
      <w:r w:rsidR="00644CD5">
        <w:t>.</w:t>
      </w:r>
      <w:r>
        <w:t>u27) -0</w:t>
      </w:r>
      <w:r w:rsidR="00644CD5">
        <w:t>.</w:t>
      </w:r>
      <w:r>
        <w:t>625*T(v1</w:t>
      </w:r>
      <w:r w:rsidR="00644CD5">
        <w:t>.</w:t>
      </w:r>
      <w:r>
        <w:t>u1) -0</w:t>
      </w:r>
      <w:r w:rsidR="00644CD5">
        <w:t>.</w:t>
      </w:r>
      <w:r>
        <w:t>198*T(v25</w:t>
      </w:r>
      <w:r w:rsidR="00644CD5">
        <w:t>.</w:t>
      </w:r>
      <w:r>
        <w:t>u11) -0</w:t>
      </w:r>
      <w:r w:rsidR="00644CD5">
        <w:t>.</w:t>
      </w:r>
      <w:r>
        <w:t>439*T(v7</w:t>
      </w:r>
      <w:r w:rsidR="00644CD5">
        <w:t>.</w:t>
      </w:r>
      <w:r>
        <w:t>u26) -0</w:t>
      </w:r>
      <w:r w:rsidR="00644CD5">
        <w:t>.</w:t>
      </w:r>
      <w:r>
        <w:t>176*T(v25) + 0</w:t>
      </w:r>
      <w:r w:rsidR="00644CD5">
        <w:t>.</w:t>
      </w:r>
      <w:r>
        <w:t>389*T(v14</w:t>
      </w:r>
      <w:r w:rsidR="00644CD5">
        <w:t>.</w:t>
      </w:r>
      <w:r>
        <w:t>u28) + 0</w:t>
      </w:r>
      <w:r w:rsidR="00644CD5">
        <w:t>.</w:t>
      </w:r>
      <w:r>
        <w:t>417*T(v13</w:t>
      </w:r>
      <w:r w:rsidR="00644CD5">
        <w:t>.</w:t>
      </w:r>
      <w:r>
        <w:t>u15) + 0</w:t>
      </w:r>
      <w:r w:rsidR="00644CD5">
        <w:t>.</w:t>
      </w:r>
      <w:r>
        <w:t>365*T(v5</w:t>
      </w:r>
      <w:r w:rsidR="00644CD5">
        <w:t>.</w:t>
      </w:r>
      <w:r>
        <w:t>u21) + 0</w:t>
      </w:r>
      <w:r w:rsidR="00644CD5">
        <w:t>.</w:t>
      </w:r>
      <w:r>
        <w:t>625*T(v17</w:t>
      </w:r>
      <w:r w:rsidR="00644CD5">
        <w:t>.</w:t>
      </w:r>
      <w:r>
        <w:t>u1) + 0</w:t>
      </w:r>
      <w:r w:rsidR="00644CD5">
        <w:t>.</w:t>
      </w:r>
      <w:r>
        <w:t>31*T(v12</w:t>
      </w:r>
      <w:r w:rsidR="00644CD5">
        <w:t>.</w:t>
      </w:r>
      <w:r>
        <w:t>u13) -0</w:t>
      </w:r>
      <w:r w:rsidR="00644CD5">
        <w:t>.</w:t>
      </w:r>
      <w:r>
        <w:t>339*T(v23</w:t>
      </w:r>
      <w:r w:rsidR="00644CD5">
        <w:t>.</w:t>
      </w:r>
      <w:r>
        <w:t>u11) -0</w:t>
      </w:r>
      <w:r w:rsidR="00644CD5">
        <w:t>.</w:t>
      </w:r>
      <w:r>
        <w:t>373*T(v10</w:t>
      </w:r>
      <w:r w:rsidR="00644CD5">
        <w:t>.</w:t>
      </w:r>
      <w:r>
        <w:t>u21) -0</w:t>
      </w:r>
      <w:r w:rsidR="00644CD5">
        <w:t>.</w:t>
      </w:r>
      <w:r>
        <w:t>261*T(u23) + 0</w:t>
      </w:r>
      <w:r w:rsidR="00644CD5">
        <w:t>.</w:t>
      </w:r>
      <w:r>
        <w:t>47*T(v1</w:t>
      </w:r>
      <w:r w:rsidR="00644CD5">
        <w:t>.</w:t>
      </w:r>
      <w:r>
        <w:t>u32) -0</w:t>
      </w:r>
      <w:r w:rsidR="00644CD5">
        <w:t>.</w:t>
      </w:r>
      <w:r>
        <w:t>0531*NumHal + 0</w:t>
      </w:r>
      <w:r w:rsidR="00644CD5">
        <w:t>.</w:t>
      </w:r>
      <w:r>
        <w:t>337*T(v8</w:t>
      </w:r>
      <w:r w:rsidR="00644CD5">
        <w:t>.</w:t>
      </w:r>
      <w:r>
        <w:t>u11) + 0</w:t>
      </w:r>
      <w:r w:rsidR="00644CD5">
        <w:t>.</w:t>
      </w:r>
      <w:r>
        <w:t>553*T(v5</w:t>
      </w:r>
      <w:r w:rsidR="00644CD5">
        <w:t>.</w:t>
      </w:r>
      <w:r>
        <w:t>u4) + 0</w:t>
      </w:r>
      <w:r w:rsidR="00644CD5">
        <w:t>.</w:t>
      </w:r>
      <w:r>
        <w:t>373*T(v18</w:t>
      </w:r>
      <w:r w:rsidR="00644CD5">
        <w:t>.</w:t>
      </w:r>
      <w:r>
        <w:t>u20) -0</w:t>
      </w:r>
      <w:r w:rsidR="00644CD5">
        <w:t>.</w:t>
      </w:r>
      <w:r>
        <w:t>554*T(u10) + 0</w:t>
      </w:r>
      <w:r w:rsidR="00644CD5">
        <w:t>.</w:t>
      </w:r>
      <w:r>
        <w:t>355*T(v26</w:t>
      </w:r>
      <w:r w:rsidR="00644CD5">
        <w:t>.</w:t>
      </w:r>
      <w:r>
        <w:t>u17) + 0</w:t>
      </w:r>
      <w:r w:rsidR="00644CD5">
        <w:t>.</w:t>
      </w:r>
      <w:r>
        <w:t>407*T(v34</w:t>
      </w:r>
      <w:r w:rsidR="00644CD5">
        <w:t>.</w:t>
      </w:r>
      <w:r>
        <w:t>u9) -0</w:t>
      </w:r>
      <w:r w:rsidR="00644CD5">
        <w:t>.</w:t>
      </w:r>
      <w:r>
        <w:t>462*T(v21</w:t>
      </w:r>
      <w:r w:rsidR="00644CD5">
        <w:t>.</w:t>
      </w:r>
      <w:r>
        <w:t>u16) + 0</w:t>
      </w:r>
      <w:r w:rsidR="00644CD5">
        <w:t>.</w:t>
      </w:r>
      <w:r>
        <w:t>347*T(v17</w:t>
      </w:r>
      <w:r w:rsidR="00644CD5">
        <w:t>.</w:t>
      </w:r>
      <w:r>
        <w:t>u17) -0</w:t>
      </w:r>
      <w:r w:rsidR="00644CD5">
        <w:t>.</w:t>
      </w:r>
      <w:r>
        <w:t>276*T(v31</w:t>
      </w:r>
      <w:r w:rsidR="00644CD5">
        <w:t>.</w:t>
      </w:r>
      <w:r>
        <w:t>u9) -0</w:t>
      </w:r>
      <w:r w:rsidR="00644CD5">
        <w:t>.</w:t>
      </w:r>
      <w:r>
        <w:t>362*Length + 0</w:t>
      </w:r>
      <w:r w:rsidR="00644CD5">
        <w:t>.</w:t>
      </w:r>
      <w:r>
        <w:t>329*T(v8</w:t>
      </w:r>
      <w:r w:rsidR="00644CD5">
        <w:t>.</w:t>
      </w:r>
      <w:r>
        <w:t>u23) + 0</w:t>
      </w:r>
      <w:r w:rsidR="00644CD5">
        <w:t>.</w:t>
      </w:r>
      <w:r>
        <w:t>211*T(v2</w:t>
      </w:r>
      <w:r w:rsidR="00644CD5">
        <w:t>.</w:t>
      </w:r>
      <w:r>
        <w:t>u34) + 0</w:t>
      </w:r>
      <w:r w:rsidR="00644CD5">
        <w:t>.</w:t>
      </w:r>
      <w:r>
        <w:t>33*T(v4</w:t>
      </w:r>
      <w:r w:rsidR="00644CD5">
        <w:t>.</w:t>
      </w:r>
      <w:r>
        <w:t>u35) -0</w:t>
      </w:r>
      <w:r w:rsidR="00644CD5">
        <w:t>.</w:t>
      </w:r>
      <w:r>
        <w:t>313*T(v11</w:t>
      </w:r>
      <w:r w:rsidR="00644CD5">
        <w:t>.</w:t>
      </w:r>
      <w:r>
        <w:t>u31) + 0</w:t>
      </w:r>
      <w:r w:rsidR="00644CD5">
        <w:t>.</w:t>
      </w:r>
      <w:r>
        <w:t>341*T(v3</w:t>
      </w:r>
      <w:r w:rsidR="00644CD5">
        <w:t>.</w:t>
      </w:r>
      <w:r>
        <w:t>u11) -0</w:t>
      </w:r>
      <w:r w:rsidR="00644CD5">
        <w:t>.</w:t>
      </w:r>
      <w:r>
        <w:t>376*T(v4</w:t>
      </w:r>
      <w:r w:rsidR="00644CD5">
        <w:t>.</w:t>
      </w:r>
      <w:r>
        <w:t>u18) -0</w:t>
      </w:r>
      <w:r w:rsidR="00644CD5">
        <w:t>.</w:t>
      </w:r>
      <w:r>
        <w:t>384*T(v18</w:t>
      </w:r>
      <w:r w:rsidR="00644CD5">
        <w:t>.</w:t>
      </w:r>
      <w:r>
        <w:t>u10) -0</w:t>
      </w:r>
      <w:r w:rsidR="00644CD5">
        <w:t>.</w:t>
      </w:r>
      <w:r>
        <w:t>375*T(v39</w:t>
      </w:r>
      <w:r w:rsidR="00644CD5">
        <w:t>.</w:t>
      </w:r>
      <w:r>
        <w:t>u3) -0</w:t>
      </w:r>
      <w:r w:rsidR="00644CD5">
        <w:t>.</w:t>
      </w:r>
      <w:r>
        <w:t>3*T(u14) -0</w:t>
      </w:r>
      <w:r w:rsidR="00644CD5">
        <w:t>.</w:t>
      </w:r>
      <w:r>
        <w:t>438*T(v5</w:t>
      </w:r>
      <w:r w:rsidR="00644CD5">
        <w:t>.</w:t>
      </w:r>
      <w:r>
        <w:t>u14) + 0</w:t>
      </w:r>
      <w:r w:rsidR="00644CD5">
        <w:t>.</w:t>
      </w:r>
      <w:r>
        <w:t>249*T(v32</w:t>
      </w:r>
      <w:r w:rsidR="00644CD5">
        <w:t>.</w:t>
      </w:r>
      <w:r>
        <w:t>u7) + 0</w:t>
      </w:r>
      <w:r w:rsidR="00644CD5">
        <w:t>.</w:t>
      </w:r>
      <w:r>
        <w:t>249*T(u40) + 0</w:t>
      </w:r>
      <w:r w:rsidR="00644CD5">
        <w:t>.</w:t>
      </w:r>
      <w:r>
        <w:t>393*T(v10</w:t>
      </w:r>
      <w:r w:rsidR="00644CD5">
        <w:t>.</w:t>
      </w:r>
      <w:r>
        <w:t>u9) -0</w:t>
      </w:r>
      <w:r w:rsidR="00644CD5">
        <w:t>.</w:t>
      </w:r>
      <w:r>
        <w:t>243*T(v14</w:t>
      </w:r>
      <w:r w:rsidR="00644CD5">
        <w:t>.</w:t>
      </w:r>
      <w:r>
        <w:t>u13) + 0</w:t>
      </w:r>
      <w:r w:rsidR="00644CD5">
        <w:t>.</w:t>
      </w:r>
      <w:r>
        <w:t>382*T(v11</w:t>
      </w:r>
      <w:r w:rsidR="00644CD5">
        <w:t>.</w:t>
      </w:r>
      <w:r>
        <w:t>u12) -0</w:t>
      </w:r>
      <w:r w:rsidR="00644CD5">
        <w:t>.</w:t>
      </w:r>
      <w:r>
        <w:t>221*T(v22) -0</w:t>
      </w:r>
      <w:r w:rsidR="00644CD5">
        <w:t>.</w:t>
      </w:r>
      <w:r>
        <w:t>446*T(v12</w:t>
      </w:r>
      <w:r w:rsidR="00644CD5">
        <w:t>.</w:t>
      </w:r>
      <w:r>
        <w:t>u23) + 0</w:t>
      </w:r>
      <w:r w:rsidR="00644CD5">
        <w:t>.</w:t>
      </w:r>
      <w:r>
        <w:t>2*T(u24) + 0</w:t>
      </w:r>
      <w:r w:rsidR="00644CD5">
        <w:t>.</w:t>
      </w:r>
      <w:r>
        <w:t>301*T(v7</w:t>
      </w:r>
      <w:r w:rsidR="00644CD5">
        <w:t>.</w:t>
      </w:r>
      <w:r>
        <w:t>u22) + 0</w:t>
      </w:r>
      <w:r w:rsidR="00644CD5">
        <w:t>.</w:t>
      </w:r>
      <w:r>
        <w:t>392*T(v5</w:t>
      </w:r>
      <w:r w:rsidR="00644CD5">
        <w:t>.</w:t>
      </w:r>
      <w:r>
        <w:t>u12) + 0</w:t>
      </w:r>
      <w:r w:rsidR="00644CD5">
        <w:t>.</w:t>
      </w:r>
      <w:r>
        <w:t>233*T(u30) + 0</w:t>
      </w:r>
      <w:r w:rsidR="00644CD5">
        <w:t>.</w:t>
      </w:r>
      <w:r>
        <w:t>409*T(v14</w:t>
      </w:r>
      <w:r w:rsidR="00644CD5">
        <w:t>.</w:t>
      </w:r>
      <w:r>
        <w:t>u19) -0</w:t>
      </w:r>
      <w:r w:rsidR="00644CD5">
        <w:t>.</w:t>
      </w:r>
      <w:r>
        <w:t>471*T(v8</w:t>
      </w:r>
      <w:r w:rsidR="00644CD5">
        <w:t>.</w:t>
      </w:r>
      <w:r>
        <w:t>u5) -0</w:t>
      </w:r>
      <w:r w:rsidR="00644CD5">
        <w:t>.</w:t>
      </w:r>
      <w:r>
        <w:t>308*T(v38</w:t>
      </w:r>
      <w:r w:rsidR="00644CD5">
        <w:t>.</w:t>
      </w:r>
      <w:r>
        <w:t>u2) -0</w:t>
      </w:r>
      <w:r w:rsidR="00644CD5">
        <w:t>.</w:t>
      </w:r>
      <w:r>
        <w:t>362*T(v11</w:t>
      </w:r>
      <w:r w:rsidR="00644CD5">
        <w:t>.</w:t>
      </w:r>
      <w:r>
        <w:t>u23) + 0</w:t>
      </w:r>
      <w:r w:rsidR="00644CD5">
        <w:t>.</w:t>
      </w:r>
      <w:r>
        <w:t>388*T(v6</w:t>
      </w:r>
      <w:r w:rsidR="00644CD5">
        <w:t>.</w:t>
      </w:r>
      <w:r>
        <w:t>u23) + 0</w:t>
      </w:r>
      <w:r w:rsidR="00644CD5">
        <w:t>.</w:t>
      </w:r>
      <w:r>
        <w:t>387*T(v30</w:t>
      </w:r>
      <w:r w:rsidR="00644CD5">
        <w:t>.</w:t>
      </w:r>
      <w:r>
        <w:t>u2) -0</w:t>
      </w:r>
      <w:r w:rsidR="00644CD5">
        <w:t>.</w:t>
      </w:r>
      <w:r>
        <w:t>323*T(v4</w:t>
      </w:r>
      <w:r w:rsidR="00644CD5">
        <w:t>.</w:t>
      </w:r>
      <w:r>
        <w:t>u14) + 0</w:t>
      </w:r>
      <w:r w:rsidR="00644CD5">
        <w:t>.</w:t>
      </w:r>
      <w:r>
        <w:t>346*T(v31</w:t>
      </w:r>
      <w:r w:rsidR="00644CD5">
        <w:t>.</w:t>
      </w:r>
      <w:r>
        <w:t>u11) + 0</w:t>
      </w:r>
      <w:r w:rsidR="00644CD5">
        <w:t>.</w:t>
      </w:r>
      <w:r>
        <w:t>453*T(v3</w:t>
      </w:r>
      <w:r w:rsidR="00644CD5">
        <w:t>.</w:t>
      </w:r>
      <w:r>
        <w:t>u10) + 0</w:t>
      </w:r>
      <w:r w:rsidR="00644CD5">
        <w:t>.</w:t>
      </w:r>
      <w:r>
        <w:t>564*T(v12</w:t>
      </w:r>
      <w:r w:rsidR="00644CD5">
        <w:t>.</w:t>
      </w:r>
      <w:r>
        <w:t>u10) + 0</w:t>
      </w:r>
      <w:r w:rsidR="00644CD5">
        <w:t>.</w:t>
      </w:r>
      <w:r>
        <w:t>216*T(v32</w:t>
      </w:r>
      <w:r w:rsidR="00644CD5">
        <w:t>.</w:t>
      </w:r>
      <w:r>
        <w:t>u11) -0</w:t>
      </w:r>
      <w:r w:rsidR="00644CD5">
        <w:t>.</w:t>
      </w:r>
      <w:r>
        <w:t>333*T(v9</w:t>
      </w:r>
      <w:r w:rsidR="00644CD5">
        <w:t>.</w:t>
      </w:r>
      <w:r>
        <w:t>u8) -0</w:t>
      </w:r>
      <w:r w:rsidR="00644CD5">
        <w:t>.</w:t>
      </w:r>
      <w:r>
        <w:t>34*T(v12</w:t>
      </w:r>
      <w:r w:rsidR="00644CD5">
        <w:t>.</w:t>
      </w:r>
      <w:r>
        <w:t>u17) -0</w:t>
      </w:r>
      <w:r w:rsidR="00644CD5">
        <w:t>.</w:t>
      </w:r>
      <w:r>
        <w:t>294*T(v22</w:t>
      </w:r>
      <w:r w:rsidR="00644CD5">
        <w:t>.</w:t>
      </w:r>
      <w:r>
        <w:t>u2) + 0</w:t>
      </w:r>
      <w:r w:rsidR="00644CD5">
        <w:t>.</w:t>
      </w:r>
      <w:r>
        <w:t>288*T(v4</w:t>
      </w:r>
      <w:r w:rsidR="00644CD5">
        <w:t>.</w:t>
      </w:r>
      <w:r>
        <w:t>u27) + 0</w:t>
      </w:r>
      <w:r w:rsidR="00644CD5">
        <w:t>.</w:t>
      </w:r>
      <w:r>
        <w:t>291*T(v13</w:t>
      </w:r>
      <w:r w:rsidR="00644CD5">
        <w:t>.</w:t>
      </w:r>
      <w:r>
        <w:t>u18) + 0</w:t>
      </w:r>
      <w:r w:rsidR="00644CD5">
        <w:t>.</w:t>
      </w:r>
      <w:r>
        <w:t>344*T(v5</w:t>
      </w:r>
      <w:r w:rsidR="00644CD5">
        <w:t>.</w:t>
      </w:r>
      <w:r>
        <w:t>u27) + 0</w:t>
      </w:r>
      <w:r w:rsidR="00644CD5">
        <w:t>.</w:t>
      </w:r>
      <w:r>
        <w:t>338*T(v26</w:t>
      </w:r>
      <w:r w:rsidR="00644CD5">
        <w:t>.</w:t>
      </w:r>
      <w:r>
        <w:t>u8) -0</w:t>
      </w:r>
      <w:r w:rsidR="00644CD5">
        <w:t>.</w:t>
      </w:r>
      <w:r>
        <w:t>341*T(v19</w:t>
      </w:r>
      <w:r w:rsidR="00644CD5">
        <w:t>.</w:t>
      </w:r>
      <w:r>
        <w:t>u20) + 0</w:t>
      </w:r>
      <w:r w:rsidR="00644CD5">
        <w:t>.</w:t>
      </w:r>
      <w:r>
        <w:t>462*T(v7</w:t>
      </w:r>
      <w:r w:rsidR="00644CD5">
        <w:t>.</w:t>
      </w:r>
      <w:r>
        <w:t>u32) + 0</w:t>
      </w:r>
      <w:r w:rsidR="00644CD5">
        <w:t>.</w:t>
      </w:r>
      <w:r>
        <w:t>362*T(v25</w:t>
      </w:r>
      <w:r w:rsidR="00644CD5">
        <w:t>.</w:t>
      </w:r>
      <w:r>
        <w:t>u16) + 0</w:t>
      </w:r>
      <w:r w:rsidR="00644CD5">
        <w:t>.</w:t>
      </w:r>
      <w:r>
        <w:t>321*T(v29</w:t>
      </w:r>
      <w:r w:rsidR="00644CD5">
        <w:t>.</w:t>
      </w:r>
      <w:r>
        <w:t>u1) -0</w:t>
      </w:r>
      <w:r w:rsidR="00644CD5">
        <w:t>.</w:t>
      </w:r>
      <w:r>
        <w:t>363*T(v7</w:t>
      </w:r>
      <w:r w:rsidR="00644CD5">
        <w:t>.</w:t>
      </w:r>
      <w:r>
        <w:t>u11) + 0</w:t>
      </w:r>
      <w:r w:rsidR="00644CD5">
        <w:t>.</w:t>
      </w:r>
      <w:r>
        <w:t>391*T(v1</w:t>
      </w:r>
      <w:r w:rsidR="00644CD5">
        <w:t>.</w:t>
      </w:r>
      <w:r>
        <w:t>u36) + 0</w:t>
      </w:r>
      <w:r w:rsidR="00644CD5">
        <w:t>.</w:t>
      </w:r>
      <w:r>
        <w:t>291*T(v27</w:t>
      </w:r>
      <w:r w:rsidR="00644CD5">
        <w:t>.</w:t>
      </w:r>
      <w:r>
        <w:t>u16) -0</w:t>
      </w:r>
      <w:r w:rsidR="00644CD5">
        <w:t>.</w:t>
      </w:r>
      <w:r>
        <w:t>3*T(v18</w:t>
      </w:r>
      <w:r w:rsidR="00644CD5">
        <w:t>.</w:t>
      </w:r>
      <w:r>
        <w:t>u18) + 0</w:t>
      </w:r>
      <w:r w:rsidR="00644CD5">
        <w:t>.</w:t>
      </w:r>
      <w:r>
        <w:t>175*T(v17</w:t>
      </w:r>
      <w:r w:rsidR="00644CD5">
        <w:t>.</w:t>
      </w:r>
      <w:r>
        <w:t>u22) -0</w:t>
      </w:r>
      <w:r w:rsidR="00644CD5">
        <w:t>.</w:t>
      </w:r>
      <w:r>
        <w:t>285*T(v17</w:t>
      </w:r>
      <w:r w:rsidR="00644CD5">
        <w:t>.</w:t>
      </w:r>
      <w:r>
        <w:t>u11) -0</w:t>
      </w:r>
      <w:r w:rsidR="00644CD5">
        <w:t>.</w:t>
      </w:r>
      <w:r>
        <w:t>253*T(v7</w:t>
      </w:r>
      <w:r w:rsidR="00644CD5">
        <w:t>.</w:t>
      </w:r>
      <w:r>
        <w:t>u23) + 0</w:t>
      </w:r>
      <w:r w:rsidR="00644CD5">
        <w:t>.</w:t>
      </w:r>
      <w:r>
        <w:t>78*T(v2</w:t>
      </w:r>
      <w:r w:rsidR="00644CD5">
        <w:t>.</w:t>
      </w:r>
      <w:r>
        <w:t>u1) -0</w:t>
      </w:r>
      <w:r w:rsidR="00644CD5">
        <w:t>.</w:t>
      </w:r>
      <w:r>
        <w:t>284*T(v13</w:t>
      </w:r>
      <w:r w:rsidR="00644CD5">
        <w:t>.</w:t>
      </w:r>
      <w:r>
        <w:t>u29) -0</w:t>
      </w:r>
      <w:r w:rsidR="00644CD5">
        <w:t>.</w:t>
      </w:r>
      <w:r>
        <w:t>272*T(v6</w:t>
      </w:r>
      <w:r w:rsidR="00644CD5">
        <w:t>.</w:t>
      </w:r>
      <w:r>
        <w:t>u29) -0</w:t>
      </w:r>
      <w:r w:rsidR="00644CD5">
        <w:t>.</w:t>
      </w:r>
      <w:r>
        <w:t>275*T(v8</w:t>
      </w:r>
      <w:r w:rsidR="00644CD5">
        <w:t>.</w:t>
      </w:r>
      <w:r>
        <w:t>u27) + 0</w:t>
      </w:r>
      <w:r w:rsidR="00644CD5">
        <w:t>.</w:t>
      </w:r>
      <w:r>
        <w:t>527*T(v4</w:t>
      </w:r>
      <w:r w:rsidR="00644CD5">
        <w:t>.</w:t>
      </w:r>
      <w:r>
        <w:t>u1) + 0</w:t>
      </w:r>
      <w:r w:rsidR="00644CD5">
        <w:t>.</w:t>
      </w:r>
      <w:r>
        <w:t>222*T(v16</w:t>
      </w:r>
      <w:r w:rsidR="00644CD5">
        <w:t>.</w:t>
      </w:r>
      <w:r>
        <w:t>u14) + 0</w:t>
      </w:r>
      <w:r w:rsidR="00644CD5">
        <w:t>.</w:t>
      </w:r>
      <w:r>
        <w:t>25*T(v30</w:t>
      </w:r>
      <w:r w:rsidR="00644CD5">
        <w:t>.</w:t>
      </w:r>
      <w:r>
        <w:t>u6) + 0</w:t>
      </w:r>
      <w:r w:rsidR="00644CD5">
        <w:t>.</w:t>
      </w:r>
      <w:r>
        <w:t>176*T(v16</w:t>
      </w:r>
      <w:r w:rsidR="00644CD5">
        <w:t>.</w:t>
      </w:r>
      <w:r>
        <w:t>u12) + 0</w:t>
      </w:r>
      <w:r w:rsidR="00644CD5">
        <w:t>.</w:t>
      </w:r>
      <w:r>
        <w:t>304*T(v7</w:t>
      </w:r>
      <w:r w:rsidR="00644CD5">
        <w:t>.</w:t>
      </w:r>
      <w:r>
        <w:t>u5) + 0</w:t>
      </w:r>
      <w:r w:rsidR="00644CD5">
        <w:t>.</w:t>
      </w:r>
      <w:r>
        <w:t>354*T(v3</w:t>
      </w:r>
      <w:r w:rsidR="00644CD5">
        <w:t>.</w:t>
      </w:r>
      <w:r>
        <w:t>u34) -0</w:t>
      </w:r>
      <w:r w:rsidR="00644CD5">
        <w:t>.</w:t>
      </w:r>
      <w:r>
        <w:t>275*T(v13</w:t>
      </w:r>
      <w:r w:rsidR="00644CD5">
        <w:t>.</w:t>
      </w:r>
      <w:r>
        <w:t>u25) + 0</w:t>
      </w:r>
      <w:r w:rsidR="00644CD5">
        <w:t>.</w:t>
      </w:r>
      <w:r>
        <w:t>394*T(v5</w:t>
      </w:r>
      <w:r w:rsidR="00644CD5">
        <w:t>.</w:t>
      </w:r>
      <w:r>
        <w:t>u7) + 0</w:t>
      </w:r>
      <w:r w:rsidR="00644CD5">
        <w:t>.</w:t>
      </w:r>
      <w:r>
        <w:t>268*T(v4</w:t>
      </w:r>
      <w:r w:rsidR="00644CD5">
        <w:t>.</w:t>
      </w:r>
      <w:r>
        <w:t>u39) + 0</w:t>
      </w:r>
      <w:r w:rsidR="00644CD5">
        <w:t>.</w:t>
      </w:r>
      <w:r>
        <w:t>251*T(v31</w:t>
      </w:r>
      <w:r w:rsidR="00644CD5">
        <w:t>.</w:t>
      </w:r>
      <w:r>
        <w:t>u1) -0</w:t>
      </w:r>
      <w:r w:rsidR="00644CD5">
        <w:t>.</w:t>
      </w:r>
      <w:r>
        <w:t>245*T(v16</w:t>
      </w:r>
      <w:r w:rsidR="00644CD5">
        <w:t>.</w:t>
      </w:r>
      <w:r>
        <w:t>u25) -0</w:t>
      </w:r>
      <w:r w:rsidR="00644CD5">
        <w:t>.</w:t>
      </w:r>
      <w:r>
        <w:t>274*T(v5</w:t>
      </w:r>
      <w:r w:rsidR="00644CD5">
        <w:t>.</w:t>
      </w:r>
      <w:r>
        <w:t>u33) -0</w:t>
      </w:r>
      <w:r w:rsidR="00644CD5">
        <w:t>.</w:t>
      </w:r>
      <w:r>
        <w:t>228*T(v11</w:t>
      </w:r>
      <w:r w:rsidR="00644CD5">
        <w:t>.</w:t>
      </w:r>
      <w:r>
        <w:t>u18) + 0</w:t>
      </w:r>
      <w:r w:rsidR="00644CD5">
        <w:t>.</w:t>
      </w:r>
      <w:r>
        <w:t>19*T(v2</w:t>
      </w:r>
      <w:r w:rsidR="00644CD5">
        <w:t>.</w:t>
      </w:r>
      <w:r>
        <w:t>u32) -0</w:t>
      </w:r>
      <w:r w:rsidR="00644CD5">
        <w:t>.</w:t>
      </w:r>
      <w:r>
        <w:t>204*T(v17</w:t>
      </w:r>
      <w:r w:rsidR="00644CD5">
        <w:t>.</w:t>
      </w:r>
      <w:r>
        <w:t>u26) -0</w:t>
      </w:r>
      <w:r w:rsidR="00644CD5">
        <w:t>.</w:t>
      </w:r>
      <w:r>
        <w:t>233*T(v15</w:t>
      </w:r>
      <w:r w:rsidR="00644CD5">
        <w:t>.</w:t>
      </w:r>
      <w:r>
        <w:t>u26) + 0</w:t>
      </w:r>
      <w:r w:rsidR="00644CD5">
        <w:t>.</w:t>
      </w:r>
      <w:r>
        <w:t>152*T(v27) + 0</w:t>
      </w:r>
      <w:r w:rsidR="00644CD5">
        <w:t>.</w:t>
      </w:r>
      <w:r>
        <w:t>184*T(v32) -0</w:t>
      </w:r>
      <w:r w:rsidR="00644CD5">
        <w:t>.</w:t>
      </w:r>
      <w:r>
        <w:t>185*T(v21</w:t>
      </w:r>
      <w:r w:rsidR="00644CD5">
        <w:t>.</w:t>
      </w:r>
      <w:r>
        <w:t>u7) + 0</w:t>
      </w:r>
      <w:r w:rsidR="00644CD5">
        <w:t>.</w:t>
      </w:r>
      <w:r>
        <w:t>306*T(v9</w:t>
      </w:r>
      <w:r w:rsidR="00644CD5">
        <w:t>.</w:t>
      </w:r>
      <w:r>
        <w:t>u7) + 0</w:t>
      </w:r>
      <w:r w:rsidR="00644CD5">
        <w:t>.</w:t>
      </w:r>
      <w:r>
        <w:t>166*T(v30) -0</w:t>
      </w:r>
      <w:r w:rsidR="00644CD5">
        <w:t>.</w:t>
      </w:r>
      <w:r>
        <w:t>219*T(v26</w:t>
      </w:r>
      <w:r w:rsidR="00644CD5">
        <w:t>.</w:t>
      </w:r>
      <w:r>
        <w:t>u12) -0</w:t>
      </w:r>
      <w:r w:rsidR="00644CD5">
        <w:t>.</w:t>
      </w:r>
      <w:r>
        <w:t>245*T(v19</w:t>
      </w:r>
      <w:r w:rsidR="00644CD5">
        <w:t>.</w:t>
      </w:r>
      <w:r>
        <w:t>u5) + 0</w:t>
      </w:r>
      <w:r w:rsidR="00644CD5">
        <w:t>.</w:t>
      </w:r>
      <w:r>
        <w:t>243*T(v10</w:t>
      </w:r>
      <w:r w:rsidR="00644CD5">
        <w:t>.</w:t>
      </w:r>
      <w:r>
        <w:t>u3) -0</w:t>
      </w:r>
      <w:r w:rsidR="00644CD5">
        <w:t>.</w:t>
      </w:r>
      <w:r>
        <w:t>157*T(v26) -0</w:t>
      </w:r>
      <w:r w:rsidR="00644CD5">
        <w:t>.</w:t>
      </w:r>
      <w:r>
        <w:t>168*T(v29</w:t>
      </w:r>
      <w:r w:rsidR="00644CD5">
        <w:t>.</w:t>
      </w:r>
      <w:r>
        <w:t>u12) -0</w:t>
      </w:r>
      <w:r w:rsidR="00644CD5">
        <w:t>.</w:t>
      </w:r>
      <w:r>
        <w:t>107*T(v38) + 0</w:t>
      </w:r>
      <w:r w:rsidR="00644CD5">
        <w:t>.</w:t>
      </w:r>
      <w:r>
        <w:t>172*T(v11</w:t>
      </w:r>
      <w:r w:rsidR="00644CD5">
        <w:t>.</w:t>
      </w:r>
      <w:r>
        <w:t>u28) -0</w:t>
      </w:r>
      <w:r w:rsidR="00644CD5">
        <w:t>.</w:t>
      </w:r>
      <w:r>
        <w:t>182*T(v27</w:t>
      </w:r>
      <w:r w:rsidR="00644CD5">
        <w:t>.</w:t>
      </w:r>
      <w:r>
        <w:t>u10) -0</w:t>
      </w:r>
      <w:r w:rsidR="00644CD5">
        <w:t>.</w:t>
      </w:r>
      <w:r>
        <w:t>308*T(v9</w:t>
      </w:r>
      <w:r w:rsidR="00644CD5">
        <w:t>.</w:t>
      </w:r>
      <w:r>
        <w:t>u2) -0</w:t>
      </w:r>
      <w:r w:rsidR="00644CD5">
        <w:t>.</w:t>
      </w:r>
      <w:r>
        <w:t>205*T(v14</w:t>
      </w:r>
      <w:r w:rsidR="00644CD5">
        <w:t>.</w:t>
      </w:r>
      <w:r>
        <w:t>u27) + 0</w:t>
      </w:r>
      <w:r w:rsidR="00644CD5">
        <w:t>.</w:t>
      </w:r>
      <w:r>
        <w:t>2*T(v24</w:t>
      </w:r>
      <w:r w:rsidR="00644CD5">
        <w:t>.</w:t>
      </w:r>
      <w:r>
        <w:t>u12) -0</w:t>
      </w:r>
      <w:r w:rsidR="00644CD5">
        <w:t>.</w:t>
      </w:r>
      <w:r>
        <w:t>132*T(v41</w:t>
      </w:r>
      <w:r w:rsidR="00644CD5">
        <w:t>.</w:t>
      </w:r>
      <w:r>
        <w:t>u1) -0</w:t>
      </w:r>
      <w:r w:rsidR="00644CD5">
        <w:t>.</w:t>
      </w:r>
      <w:r>
        <w:t>197*T(v22</w:t>
      </w:r>
      <w:r w:rsidR="00644CD5">
        <w:t>.</w:t>
      </w:r>
      <w:r>
        <w:t>u9) + 0</w:t>
      </w:r>
      <w:r w:rsidR="00644CD5">
        <w:t>.</w:t>
      </w:r>
      <w:r>
        <w:t>193*T(v10</w:t>
      </w:r>
      <w:r w:rsidR="00644CD5">
        <w:t>.</w:t>
      </w:r>
      <w:r>
        <w:t>u24) -0</w:t>
      </w:r>
      <w:r w:rsidR="00644CD5">
        <w:t>.</w:t>
      </w:r>
      <w:r>
        <w:t>218*T(v7</w:t>
      </w:r>
      <w:r w:rsidR="00644CD5">
        <w:t>.</w:t>
      </w:r>
      <w:r>
        <w:t>u18) + 0</w:t>
      </w:r>
      <w:r w:rsidR="00644CD5">
        <w:t>.</w:t>
      </w:r>
      <w:r>
        <w:t>158*T(v19</w:t>
      </w:r>
      <w:r w:rsidR="00644CD5">
        <w:t>.</w:t>
      </w:r>
      <w:r>
        <w:t>u19) + 0</w:t>
      </w:r>
      <w:r w:rsidR="00644CD5">
        <w:t>.</w:t>
      </w:r>
      <w:r>
        <w:t>188*T(v19</w:t>
      </w:r>
      <w:r w:rsidR="00644CD5">
        <w:t>.</w:t>
      </w:r>
      <w:r>
        <w:t>u17) + 0</w:t>
      </w:r>
      <w:r w:rsidR="00644CD5">
        <w:t>.</w:t>
      </w:r>
      <w:r>
        <w:t>2*T(v20</w:t>
      </w:r>
      <w:r w:rsidR="00644CD5">
        <w:t>.</w:t>
      </w:r>
      <w:r>
        <w:t>u6) + 0</w:t>
      </w:r>
      <w:r w:rsidR="00644CD5">
        <w:t>.</w:t>
      </w:r>
      <w:r>
        <w:t>196*T(v6</w:t>
      </w:r>
      <w:r w:rsidR="00644CD5">
        <w:t>.</w:t>
      </w:r>
      <w:r>
        <w:t>u18) + 0</w:t>
      </w:r>
      <w:r w:rsidR="00644CD5">
        <w:t>.</w:t>
      </w:r>
      <w:r>
        <w:t>166*T(v14</w:t>
      </w:r>
      <w:r w:rsidR="00644CD5">
        <w:t>.</w:t>
      </w:r>
      <w:r>
        <w:t>u5) + 0</w:t>
      </w:r>
      <w:r w:rsidR="00644CD5">
        <w:t>.</w:t>
      </w:r>
      <w:r>
        <w:t>123*T(v13</w:t>
      </w:r>
      <w:r w:rsidR="00644CD5">
        <w:t>.</w:t>
      </w:r>
      <w:r>
        <w:t>u27) -0</w:t>
      </w:r>
      <w:r w:rsidR="00644CD5">
        <w:t>.</w:t>
      </w:r>
      <w:r>
        <w:t>154*T(v13</w:t>
      </w:r>
      <w:r w:rsidR="00644CD5">
        <w:t>.</w:t>
      </w:r>
      <w:r>
        <w:t>u10) + 0</w:t>
      </w:r>
      <w:r w:rsidR="00644CD5">
        <w:t>.</w:t>
      </w:r>
      <w:r>
        <w:t>163*T(v6</w:t>
      </w:r>
      <w:r w:rsidR="00644CD5">
        <w:t>.</w:t>
      </w:r>
      <w:r>
        <w:t>u19) + 0</w:t>
      </w:r>
      <w:r w:rsidR="00644CD5">
        <w:t>.</w:t>
      </w:r>
      <w:r>
        <w:t>142*T(v19</w:t>
      </w:r>
      <w:r w:rsidR="00644CD5">
        <w:t>.</w:t>
      </w:r>
      <w:r>
        <w:t>u21) + 0</w:t>
      </w:r>
      <w:r w:rsidR="00644CD5">
        <w:t>.</w:t>
      </w:r>
      <w:r>
        <w:t>132*T(v15</w:t>
      </w:r>
      <w:r w:rsidR="00644CD5">
        <w:t>.</w:t>
      </w:r>
      <w:r>
        <w:t>u7) -0</w:t>
      </w:r>
      <w:r w:rsidR="00644CD5">
        <w:t>.</w:t>
      </w:r>
      <w:r>
        <w:t>149*T(v15</w:t>
      </w:r>
      <w:r w:rsidR="00644CD5">
        <w:t>.</w:t>
      </w:r>
      <w:r>
        <w:t>u15) -0</w:t>
      </w:r>
      <w:r w:rsidR="00644CD5">
        <w:t>.</w:t>
      </w:r>
      <w:r>
        <w:t>123*T(v28</w:t>
      </w:r>
      <w:r w:rsidR="00644CD5">
        <w:t>.</w:t>
      </w:r>
      <w:r>
        <w:t>u15) -0</w:t>
      </w:r>
      <w:r w:rsidR="00644CD5">
        <w:t>.</w:t>
      </w:r>
      <w:r>
        <w:t>151*T(v20</w:t>
      </w:r>
      <w:r w:rsidR="00644CD5">
        <w:t>.</w:t>
      </w:r>
      <w:r>
        <w:t>u4) -0</w:t>
      </w:r>
      <w:r w:rsidR="00644CD5">
        <w:t>.</w:t>
      </w:r>
      <w:r>
        <w:t>149*T(v20</w:t>
      </w:r>
      <w:r w:rsidR="00644CD5">
        <w:t>.</w:t>
      </w:r>
      <w:r>
        <w:t>u12) -0</w:t>
      </w:r>
      <w:r w:rsidR="00644CD5">
        <w:t>.</w:t>
      </w:r>
      <w:r>
        <w:t>27*T(v6</w:t>
      </w:r>
      <w:r w:rsidR="00644CD5">
        <w:t>.</w:t>
      </w:r>
      <w:r>
        <w:t>u2) + 0</w:t>
      </w:r>
      <w:r w:rsidR="00644CD5">
        <w:t>.</w:t>
      </w:r>
      <w:r>
        <w:t>21*T(v5</w:t>
      </w:r>
      <w:r w:rsidR="00644CD5">
        <w:t>.</w:t>
      </w:r>
      <w:r>
        <w:t>u10) + 0</w:t>
      </w:r>
      <w:r w:rsidR="00644CD5">
        <w:t>.</w:t>
      </w:r>
      <w:r>
        <w:t>138*T(v19</w:t>
      </w:r>
      <w:r w:rsidR="00644CD5">
        <w:t>.</w:t>
      </w:r>
      <w:r>
        <w:t>u16) -0</w:t>
      </w:r>
      <w:r w:rsidR="00644CD5">
        <w:t>.</w:t>
      </w:r>
      <w:r>
        <w:t>144*T(v17</w:t>
      </w:r>
      <w:r w:rsidR="00644CD5">
        <w:t>.</w:t>
      </w:r>
      <w:r>
        <w:t>u7) -0</w:t>
      </w:r>
      <w:r w:rsidR="00644CD5">
        <w:t>.</w:t>
      </w:r>
      <w:r>
        <w:t>14*T(v15</w:t>
      </w:r>
      <w:r w:rsidR="00644CD5">
        <w:t>.</w:t>
      </w:r>
      <w:r>
        <w:t>u9) + 0</w:t>
      </w:r>
      <w:r w:rsidR="00644CD5">
        <w:t>.</w:t>
      </w:r>
      <w:r>
        <w:t>128*T(v6) + 0</w:t>
      </w:r>
      <w:r w:rsidR="00644CD5">
        <w:t>.</w:t>
      </w:r>
      <w:r>
        <w:t>132*T(v35</w:t>
      </w:r>
      <w:r w:rsidR="00644CD5">
        <w:t>.</w:t>
      </w:r>
      <w:r>
        <w:t>u6) -0</w:t>
      </w:r>
      <w:r w:rsidR="00644CD5">
        <w:t>.</w:t>
      </w:r>
      <w:r>
        <w:t>2*T(v15</w:t>
      </w:r>
      <w:r w:rsidR="00644CD5">
        <w:t>.</w:t>
      </w:r>
      <w:r>
        <w:t>u1) -0</w:t>
      </w:r>
      <w:r w:rsidR="00644CD5">
        <w:t>.</w:t>
      </w:r>
      <w:r>
        <w:t>124*T(v14</w:t>
      </w:r>
      <w:r w:rsidR="00644CD5">
        <w:t>.</w:t>
      </w:r>
      <w:r>
        <w:t>u15) + 0</w:t>
      </w:r>
      <w:r w:rsidR="00644CD5">
        <w:t>.</w:t>
      </w:r>
      <w:r>
        <w:t>141*T(v8</w:t>
      </w:r>
      <w:r w:rsidR="00644CD5">
        <w:t>.</w:t>
      </w:r>
      <w:r>
        <w:t>u13) -0</w:t>
      </w:r>
      <w:r w:rsidR="00644CD5">
        <w:t>.</w:t>
      </w:r>
      <w:r>
        <w:t>201*T(v6</w:t>
      </w:r>
      <w:r w:rsidR="00644CD5">
        <w:t>.</w:t>
      </w:r>
      <w:r>
        <w:t>u7) -0</w:t>
      </w:r>
      <w:r w:rsidR="00644CD5">
        <w:t>.</w:t>
      </w:r>
      <w:r>
        <w:t>143*T(v6</w:t>
      </w:r>
      <w:r w:rsidR="00644CD5">
        <w:t>.</w:t>
      </w:r>
      <w:r>
        <w:t>u14) -0</w:t>
      </w:r>
      <w:r w:rsidR="00644CD5">
        <w:t>.</w:t>
      </w:r>
      <w:r>
        <w:t>137*T(v13</w:t>
      </w:r>
      <w:r w:rsidR="00644CD5">
        <w:t>.</w:t>
      </w:r>
      <w:r>
        <w:t>u14) -0</w:t>
      </w:r>
      <w:r w:rsidR="00644CD5">
        <w:t>.</w:t>
      </w:r>
      <w:r>
        <w:t>129*T(v16</w:t>
      </w:r>
      <w:r w:rsidR="00644CD5">
        <w:t>.</w:t>
      </w:r>
      <w:r>
        <w:t>u13) -0</w:t>
      </w:r>
      <w:r w:rsidR="00644CD5">
        <w:t>.</w:t>
      </w:r>
      <w:r>
        <w:t>0602*T(u39) + 0</w:t>
      </w:r>
      <w:r w:rsidR="00644CD5">
        <w:t>.</w:t>
      </w:r>
      <w:r>
        <w:t>103*T(v11</w:t>
      </w:r>
      <w:r w:rsidR="00644CD5">
        <w:t>.</w:t>
      </w:r>
      <w:r>
        <w:t>u15) + 0</w:t>
      </w:r>
      <w:r w:rsidR="00644CD5">
        <w:t>.</w:t>
      </w:r>
      <w:r>
        <w:t>0814*T(u16) + 0</w:t>
      </w:r>
      <w:r w:rsidR="00644CD5">
        <w:t>.</w:t>
      </w:r>
      <w:r>
        <w:t>106*T(v12</w:t>
      </w:r>
      <w:r w:rsidR="00644CD5">
        <w:t>.</w:t>
      </w:r>
      <w:r>
        <w:t>u25) + 0</w:t>
      </w:r>
      <w:r w:rsidR="00644CD5">
        <w:t>.</w:t>
      </w:r>
      <w:r>
        <w:t>0968*T(v6</w:t>
      </w:r>
      <w:r w:rsidR="00644CD5">
        <w:t>.</w:t>
      </w:r>
      <w:r>
        <w:t>u20) + 0</w:t>
      </w:r>
      <w:r w:rsidR="00644CD5">
        <w:t>.</w:t>
      </w:r>
      <w:r>
        <w:t>116*T(v8</w:t>
      </w:r>
      <w:r w:rsidR="00644CD5">
        <w:t>.</w:t>
      </w:r>
      <w:r>
        <w:t>u16) + 0</w:t>
      </w:r>
      <w:r w:rsidR="00644CD5">
        <w:t>.</w:t>
      </w:r>
      <w:r>
        <w:t>147*T(u2) + 0</w:t>
      </w:r>
      <w:r w:rsidR="00644CD5">
        <w:t>.</w:t>
      </w:r>
      <w:r>
        <w:t>0909*T(v3</w:t>
      </w:r>
      <w:r w:rsidR="00644CD5">
        <w:t>.</w:t>
      </w:r>
      <w:r>
        <w:t>u37) + 0</w:t>
      </w:r>
      <w:r w:rsidR="00644CD5">
        <w:t>.</w:t>
      </w:r>
      <w:r>
        <w:t>0999*T(v24</w:t>
      </w:r>
      <w:r w:rsidR="00644CD5">
        <w:t>.</w:t>
      </w:r>
      <w:r>
        <w:t>u6) + 0</w:t>
      </w:r>
      <w:r w:rsidR="00644CD5">
        <w:t>.</w:t>
      </w:r>
      <w:r>
        <w:t>0912*T(v18</w:t>
      </w:r>
      <w:r w:rsidR="00644CD5">
        <w:t>.</w:t>
      </w:r>
      <w:r>
        <w:t>u8) -0</w:t>
      </w:r>
      <w:r w:rsidR="00644CD5">
        <w:t>.</w:t>
      </w:r>
      <w:r>
        <w:t>128*T(v22</w:t>
      </w:r>
      <w:r w:rsidR="00644CD5">
        <w:t>.</w:t>
      </w:r>
      <w:r>
        <w:t>u5) -0</w:t>
      </w:r>
      <w:r w:rsidR="00644CD5">
        <w:t>.</w:t>
      </w:r>
      <w:r>
        <w:t>0959*T(v13</w:t>
      </w:r>
      <w:r w:rsidR="00644CD5">
        <w:t>.</w:t>
      </w:r>
      <w:r>
        <w:t>u16) + 0</w:t>
      </w:r>
      <w:r w:rsidR="00644CD5">
        <w:t>.</w:t>
      </w:r>
      <w:r>
        <w:t>162*T(v3</w:t>
      </w:r>
      <w:r w:rsidR="00644CD5">
        <w:t>.</w:t>
      </w:r>
      <w:r>
        <w:t>u4) -0</w:t>
      </w:r>
      <w:r w:rsidR="00644CD5">
        <w:t>.</w:t>
      </w:r>
      <w:r>
        <w:t>0847*T(v35</w:t>
      </w:r>
      <w:r w:rsidR="00644CD5">
        <w:t>.</w:t>
      </w:r>
      <w:r>
        <w:t>u2) + 0</w:t>
      </w:r>
      <w:r w:rsidR="00644CD5">
        <w:t>.</w:t>
      </w:r>
      <w:r>
        <w:t>0892*T(v15</w:t>
      </w:r>
      <w:r w:rsidR="00644CD5">
        <w:t>.</w:t>
      </w:r>
      <w:r>
        <w:t>u27) + 0</w:t>
      </w:r>
      <w:r w:rsidR="00644CD5">
        <w:t>.</w:t>
      </w:r>
      <w:r>
        <w:t>113*T(v18</w:t>
      </w:r>
      <w:r w:rsidR="00644CD5">
        <w:t>.</w:t>
      </w:r>
      <w:r>
        <w:t>u9) + 0</w:t>
      </w:r>
      <w:r w:rsidR="00644CD5">
        <w:t>.</w:t>
      </w:r>
      <w:r>
        <w:t>113*T(u3) + 0</w:t>
      </w:r>
      <w:r w:rsidR="00644CD5">
        <w:t>.</w:t>
      </w:r>
      <w:r>
        <w:t>117*T(v7</w:t>
      </w:r>
      <w:r w:rsidR="00644CD5">
        <w:t>.</w:t>
      </w:r>
      <w:r>
        <w:t>u6) -0</w:t>
      </w:r>
      <w:r w:rsidR="00644CD5">
        <w:t>.</w:t>
      </w:r>
      <w:r>
        <w:t>0763*T(v5</w:t>
      </w:r>
      <w:r w:rsidR="00644CD5">
        <w:t>.</w:t>
      </w:r>
      <w:r>
        <w:t>u38) -0</w:t>
      </w:r>
      <w:r w:rsidR="00644CD5">
        <w:t>.</w:t>
      </w:r>
      <w:r>
        <w:t>0791*T(v14</w:t>
      </w:r>
      <w:r w:rsidR="00644CD5">
        <w:t>.</w:t>
      </w:r>
      <w:r>
        <w:t>u24) -0</w:t>
      </w:r>
      <w:r w:rsidR="00644CD5">
        <w:t>.</w:t>
      </w:r>
      <w:r>
        <w:t>106*T(v3</w:t>
      </w:r>
      <w:r w:rsidR="00644CD5">
        <w:t>.</w:t>
      </w:r>
      <w:r>
        <w:t>u12) + 0</w:t>
      </w:r>
      <w:r w:rsidR="00644CD5">
        <w:t>.</w:t>
      </w:r>
      <w:r>
        <w:t>0745*T(v15</w:t>
      </w:r>
      <w:r w:rsidR="00644CD5">
        <w:t>.</w:t>
      </w:r>
      <w:r>
        <w:t>u19) + 0</w:t>
      </w:r>
      <w:r w:rsidR="00644CD5">
        <w:t>.</w:t>
      </w:r>
      <w:r>
        <w:t>0747*T(v8</w:t>
      </w:r>
      <w:r w:rsidR="00644CD5">
        <w:t>.</w:t>
      </w:r>
      <w:r>
        <w:t>u34) + 0</w:t>
      </w:r>
      <w:r w:rsidR="00644CD5">
        <w:t>.</w:t>
      </w:r>
      <w:r>
        <w:t>0699*T(v28</w:t>
      </w:r>
      <w:r w:rsidR="00644CD5">
        <w:t>.</w:t>
      </w:r>
      <w:r>
        <w:t>u1) + 0</w:t>
      </w:r>
      <w:r w:rsidR="00644CD5">
        <w:t>.</w:t>
      </w:r>
      <w:r>
        <w:t>0737*T(v15</w:t>
      </w:r>
      <w:r w:rsidR="00644CD5">
        <w:t>.</w:t>
      </w:r>
      <w:r>
        <w:t>u21) + 0</w:t>
      </w:r>
      <w:r w:rsidR="00644CD5">
        <w:t>.</w:t>
      </w:r>
      <w:r>
        <w:t>0543*T(u21) + 0</w:t>
      </w:r>
      <w:r w:rsidR="00644CD5">
        <w:t>.</w:t>
      </w:r>
      <w:r>
        <w:t>0656*T(v5</w:t>
      </w:r>
      <w:r w:rsidR="00644CD5">
        <w:t>.</w:t>
      </w:r>
      <w:r>
        <w:t>u36) -0</w:t>
      </w:r>
      <w:r w:rsidR="00644CD5">
        <w:t>.</w:t>
      </w:r>
      <w:r>
        <w:t>0666*T(v11</w:t>
      </w:r>
      <w:r w:rsidR="00644CD5">
        <w:t>.</w:t>
      </w:r>
      <w:r>
        <w:t>u16) + 0</w:t>
      </w:r>
      <w:r w:rsidR="00644CD5">
        <w:t>.</w:t>
      </w:r>
      <w:r>
        <w:t>0935*T(v8</w:t>
      </w:r>
      <w:r w:rsidR="00644CD5">
        <w:t>.</w:t>
      </w:r>
      <w:r>
        <w:t>u3) -0</w:t>
      </w:r>
      <w:r w:rsidR="00644CD5">
        <w:t>.</w:t>
      </w:r>
      <w:r>
        <w:t>0688*T(v28</w:t>
      </w:r>
      <w:r w:rsidR="00644CD5">
        <w:t>.</w:t>
      </w:r>
      <w:r>
        <w:t>u6) -0</w:t>
      </w:r>
      <w:r w:rsidR="00644CD5">
        <w:t>.</w:t>
      </w:r>
      <w:r>
        <w:t>0415*T(v14) + 0</w:t>
      </w:r>
      <w:r w:rsidR="00644CD5">
        <w:t>.</w:t>
      </w:r>
      <w:r>
        <w:t>0642*T(v16</w:t>
      </w:r>
      <w:r w:rsidR="00644CD5">
        <w:t>.</w:t>
      </w:r>
      <w:r>
        <w:t>u7) -0</w:t>
      </w:r>
      <w:r w:rsidR="00644CD5">
        <w:t>.</w:t>
      </w:r>
      <w:r>
        <w:t>0571*T(v30</w:t>
      </w:r>
      <w:r w:rsidR="00644CD5">
        <w:t>.</w:t>
      </w:r>
      <w:r>
        <w:t>u1) -0</w:t>
      </w:r>
      <w:r w:rsidR="00644CD5">
        <w:t>.</w:t>
      </w:r>
      <w:r>
        <w:t>114*T(v5</w:t>
      </w:r>
      <w:r w:rsidR="00644CD5">
        <w:t>.</w:t>
      </w:r>
      <w:r>
        <w:t>u1) + 0</w:t>
      </w:r>
      <w:r w:rsidR="00644CD5">
        <w:t>.</w:t>
      </w:r>
      <w:r>
        <w:t>064*T(v23</w:t>
      </w:r>
      <w:r w:rsidR="00644CD5">
        <w:t>.</w:t>
      </w:r>
      <w:r>
        <w:t>u5) -0</w:t>
      </w:r>
      <w:r w:rsidR="00644CD5">
        <w:t>.</w:t>
      </w:r>
      <w:r>
        <w:t>0547*T(v32</w:t>
      </w:r>
      <w:r w:rsidR="00644CD5">
        <w:t>.</w:t>
      </w:r>
      <w:r>
        <w:t>u6) + 0</w:t>
      </w:r>
      <w:r w:rsidR="00644CD5">
        <w:t>.</w:t>
      </w:r>
      <w:r>
        <w:t>055*T(v23</w:t>
      </w:r>
      <w:r w:rsidR="00644CD5">
        <w:t>.</w:t>
      </w:r>
      <w:r>
        <w:t>u7) + 0</w:t>
      </w:r>
      <w:r w:rsidR="00644CD5">
        <w:t>.</w:t>
      </w:r>
      <w:r>
        <w:t>0577*T(v16</w:t>
      </w:r>
      <w:r w:rsidR="00644CD5">
        <w:t>.</w:t>
      </w:r>
      <w:r>
        <w:t>u8) + 0</w:t>
      </w:r>
      <w:r w:rsidR="00644CD5">
        <w:t>.</w:t>
      </w:r>
      <w:r>
        <w:t>0513*T(v28</w:t>
      </w:r>
      <w:r w:rsidR="00644CD5">
        <w:t>.</w:t>
      </w:r>
      <w:r>
        <w:t>u3) -0</w:t>
      </w:r>
      <w:r w:rsidR="00644CD5">
        <w:t>.</w:t>
      </w:r>
      <w:r>
        <w:t>0542*T(v8</w:t>
      </w:r>
      <w:r w:rsidR="00644CD5">
        <w:t>.</w:t>
      </w:r>
      <w:r>
        <w:t>u10) -0</w:t>
      </w:r>
      <w:r w:rsidR="00644CD5">
        <w:t>.</w:t>
      </w:r>
      <w:r>
        <w:t>039*T(v37</w:t>
      </w:r>
      <w:r w:rsidR="00644CD5">
        <w:t>.</w:t>
      </w:r>
      <w:r>
        <w:t>u6) + 0</w:t>
      </w:r>
      <w:r w:rsidR="00644CD5">
        <w:t>.</w:t>
      </w:r>
      <w:r>
        <w:t>0582*T(v2</w:t>
      </w:r>
      <w:r w:rsidR="00644CD5">
        <w:t>.</w:t>
      </w:r>
      <w:r>
        <w:t>u6) + 0</w:t>
      </w:r>
      <w:r w:rsidR="00644CD5">
        <w:t>.</w:t>
      </w:r>
      <w:r>
        <w:t>0394*T(v2</w:t>
      </w:r>
      <w:r w:rsidR="00644CD5">
        <w:t>.</w:t>
      </w:r>
      <w:r>
        <w:t>u15) -0</w:t>
      </w:r>
      <w:r w:rsidR="00644CD5">
        <w:t>.</w:t>
      </w:r>
      <w:r>
        <w:t>0243*T(u19) -0</w:t>
      </w:r>
      <w:r w:rsidR="00644CD5">
        <w:t>.</w:t>
      </w:r>
      <w:r>
        <w:t>034*T(v7</w:t>
      </w:r>
      <w:r w:rsidR="00644CD5">
        <w:t>.</w:t>
      </w:r>
      <w:r>
        <w:t>u19) -0</w:t>
      </w:r>
      <w:r w:rsidR="00644CD5">
        <w:t>.</w:t>
      </w:r>
      <w:r>
        <w:t>0286*T(v12</w:t>
      </w:r>
      <w:r w:rsidR="00644CD5">
        <w:t>.</w:t>
      </w:r>
      <w:r>
        <w:t>u16) + 0</w:t>
      </w:r>
      <w:r w:rsidR="00644CD5">
        <w:t>.</w:t>
      </w:r>
      <w:r>
        <w:t>0246*T(v9</w:t>
      </w:r>
      <w:r w:rsidR="00644CD5">
        <w:t>.</w:t>
      </w:r>
      <w:r>
        <w:t>u29) + 0</w:t>
      </w:r>
      <w:r w:rsidR="00644CD5">
        <w:t>.</w:t>
      </w:r>
      <w:r>
        <w:t>0254*T(v1</w:t>
      </w:r>
      <w:r w:rsidR="00644CD5">
        <w:t>.</w:t>
      </w:r>
      <w:r>
        <w:t>u16) -0</w:t>
      </w:r>
      <w:r w:rsidR="00644CD5">
        <w:t>.</w:t>
      </w:r>
      <w:r>
        <w:t>0224*T(v9</w:t>
      </w:r>
      <w:r w:rsidR="00644CD5">
        <w:t>.</w:t>
      </w:r>
      <w:r>
        <w:t>u20) + 0</w:t>
      </w:r>
      <w:r w:rsidR="00644CD5">
        <w:t>.</w:t>
      </w:r>
      <w:r>
        <w:t>0144*T(v6</w:t>
      </w:r>
      <w:r w:rsidR="00644CD5">
        <w:t>.</w:t>
      </w:r>
      <w:r>
        <w:t>u31) -0</w:t>
      </w:r>
      <w:r w:rsidR="00644CD5">
        <w:t>.</w:t>
      </w:r>
      <w:r>
        <w:t>0138*T(v31</w:t>
      </w:r>
      <w:r w:rsidR="00644CD5">
        <w:t>.</w:t>
      </w:r>
      <w:r>
        <w:t>u2) + 0</w:t>
      </w:r>
      <w:r w:rsidR="00644CD5">
        <w:t>.</w:t>
      </w:r>
      <w:r>
        <w:t>00615*T(u26) -0</w:t>
      </w:r>
      <w:r w:rsidR="00644CD5">
        <w:t>.</w:t>
      </w:r>
      <w:r>
        <w:t>00799*T(v19</w:t>
      </w:r>
      <w:r w:rsidR="00644CD5">
        <w:t>.</w:t>
      </w:r>
      <w:r>
        <w:t>u15) -0</w:t>
      </w:r>
      <w:r w:rsidR="00644CD5">
        <w:t>.</w:t>
      </w:r>
      <w:r>
        <w:t>00469*T(v37</w:t>
      </w:r>
      <w:r w:rsidR="00644CD5">
        <w:t>.</w:t>
      </w:r>
      <w:r>
        <w:t>u3) -0</w:t>
      </w:r>
      <w:r w:rsidR="00644CD5">
        <w:t>.</w:t>
      </w:r>
      <w:r>
        <w:t>00154*T(v16) -0</w:t>
      </w:r>
      <w:r w:rsidR="00644CD5">
        <w:t>.</w:t>
      </w:r>
      <w:r>
        <w:t>00154*T(v11</w:t>
      </w:r>
      <w:r w:rsidR="00644CD5">
        <w:t>.</w:t>
      </w:r>
      <w:r>
        <w:t>u29) + 0</w:t>
      </w:r>
      <w:r w:rsidR="00644CD5">
        <w:t>.</w:t>
      </w:r>
      <w:r>
        <w:t>000745*T(v3</w:t>
      </w:r>
      <w:r w:rsidR="00644CD5">
        <w:t>.</w:t>
      </w:r>
      <w:r>
        <w:t>u22) + 6</w:t>
      </w:r>
      <w:r w:rsidR="00644CD5">
        <w:t>.</w:t>
      </w:r>
      <w:r>
        <w:t>59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0529*NumAromAtoms + 0</w:t>
      </w:r>
      <w:r w:rsidR="00644CD5">
        <w:t>.</w:t>
      </w:r>
      <w:r>
        <w:t>515*T(v23</w:t>
      </w:r>
      <w:r w:rsidR="00644CD5">
        <w:t>.</w:t>
      </w:r>
      <w:r>
        <w:t>u1) -0</w:t>
      </w:r>
      <w:r w:rsidR="00644CD5">
        <w:t>.</w:t>
      </w:r>
      <w:r>
        <w:t>377*u + 0</w:t>
      </w:r>
      <w:r w:rsidR="00644CD5">
        <w:t>.</w:t>
      </w:r>
      <w:r>
        <w:t>55*T(v2</w:t>
      </w:r>
      <w:r w:rsidR="00644CD5">
        <w:t>.</w:t>
      </w:r>
      <w:r>
        <w:t>u2) + 0</w:t>
      </w:r>
      <w:r w:rsidR="00644CD5">
        <w:t>.</w:t>
      </w:r>
      <w:r>
        <w:t>348*T(v39</w:t>
      </w:r>
      <w:r w:rsidR="00644CD5">
        <w:t>.</w:t>
      </w:r>
      <w:r>
        <w:t>u3) -0</w:t>
      </w:r>
      <w:r w:rsidR="00644CD5">
        <w:t>.</w:t>
      </w:r>
      <w:r>
        <w:t>199*NumAcceptor + 36</w:t>
      </w:r>
      <w:r w:rsidR="00644CD5">
        <w:t>.</w:t>
      </w:r>
      <w:r>
        <w:t>4*Volume + 0</w:t>
      </w:r>
      <w:r w:rsidR="00644CD5">
        <w:t>.</w:t>
      </w:r>
      <w:r>
        <w:t>273*T(v4</w:t>
      </w:r>
      <w:r w:rsidR="00644CD5">
        <w:t>.</w:t>
      </w:r>
      <w:r>
        <w:t>u8) + 0</w:t>
      </w:r>
      <w:r w:rsidR="00644CD5">
        <w:t>.</w:t>
      </w:r>
      <w:r>
        <w:t>196*Lipophilicity^2 + 0</w:t>
      </w:r>
      <w:r w:rsidR="00644CD5">
        <w:t>.</w:t>
      </w:r>
      <w:r>
        <w:t>72*T(v21</w:t>
      </w:r>
      <w:r w:rsidR="00644CD5">
        <w:t>.</w:t>
      </w:r>
      <w:r>
        <w:t>u9) -0</w:t>
      </w:r>
      <w:r w:rsidR="00644CD5">
        <w:t>.</w:t>
      </w:r>
      <w:r>
        <w:t>127*MW + 0</w:t>
      </w:r>
      <w:r w:rsidR="00644CD5">
        <w:t>.</w:t>
      </w:r>
      <w:r>
        <w:t>0171*T(v3</w:t>
      </w:r>
      <w:r w:rsidR="00644CD5">
        <w:t>.</w:t>
      </w:r>
      <w:r>
        <w:t>u11) + 0</w:t>
      </w:r>
      <w:r w:rsidR="00644CD5">
        <w:t>.</w:t>
      </w:r>
      <w:r>
        <w:t>374*T(v24</w:t>
      </w:r>
      <w:r w:rsidR="00644CD5">
        <w:t>.</w:t>
      </w:r>
      <w:r>
        <w:t>u4) -0</w:t>
      </w:r>
      <w:r w:rsidR="00644CD5">
        <w:t>.</w:t>
      </w:r>
      <w:r>
        <w:t>427*T(v1</w:t>
      </w:r>
      <w:r w:rsidR="00644CD5">
        <w:t>.</w:t>
      </w:r>
      <w:r>
        <w:t>u5) + 0</w:t>
      </w:r>
      <w:r w:rsidR="00644CD5">
        <w:t>.</w:t>
      </w:r>
      <w:r>
        <w:t>0495*T(v16</w:t>
      </w:r>
      <w:r w:rsidR="00644CD5">
        <w:t>.</w:t>
      </w:r>
      <w:r>
        <w:t>u3) + 0</w:t>
      </w:r>
      <w:r w:rsidR="00644CD5">
        <w:t>.</w:t>
      </w:r>
      <w:r>
        <w:t>512*T(v7</w:t>
      </w:r>
      <w:r w:rsidR="00644CD5">
        <w:t>.</w:t>
      </w:r>
      <w:r>
        <w:t>u22) -0</w:t>
      </w:r>
      <w:r w:rsidR="00644CD5">
        <w:t>.</w:t>
      </w:r>
      <w:r>
        <w:t>406*T(v29</w:t>
      </w:r>
      <w:r w:rsidR="00644CD5">
        <w:t>.</w:t>
      </w:r>
      <w:r>
        <w:t>u4) + 0</w:t>
      </w:r>
      <w:r w:rsidR="00644CD5">
        <w:t>.</w:t>
      </w:r>
      <w:r>
        <w:t>369*T(v4</w:t>
      </w:r>
      <w:r w:rsidR="00644CD5">
        <w:t>.</w:t>
      </w:r>
      <w:r>
        <w:t>u26) -0</w:t>
      </w:r>
      <w:r w:rsidR="00644CD5">
        <w:t>.</w:t>
      </w:r>
      <w:r>
        <w:t>0792*NumNegative + 0</w:t>
      </w:r>
      <w:r w:rsidR="00644CD5">
        <w:t>.</w:t>
      </w:r>
      <w:r>
        <w:t>124*NumDonor -0</w:t>
      </w:r>
      <w:r w:rsidR="00644CD5">
        <w:t>.</w:t>
      </w:r>
      <w:r>
        <w:t>586*T(v23</w:t>
      </w:r>
      <w:r w:rsidR="00644CD5">
        <w:t>.</w:t>
      </w:r>
      <w:r>
        <w:t>u5) + 0</w:t>
      </w:r>
      <w:r w:rsidR="00644CD5">
        <w:t>.</w:t>
      </w:r>
      <w:r>
        <w:t>619*T(v16</w:t>
      </w:r>
      <w:r w:rsidR="00644CD5">
        <w:t>.</w:t>
      </w:r>
      <w:r>
        <w:t>u2) + 0</w:t>
      </w:r>
      <w:r w:rsidR="00644CD5">
        <w:t>.</w:t>
      </w:r>
      <w:r>
        <w:t>126*T(v24) + 0</w:t>
      </w:r>
      <w:r w:rsidR="00644CD5">
        <w:t>.</w:t>
      </w:r>
      <w:r>
        <w:t>216*T(v8</w:t>
      </w:r>
      <w:r w:rsidR="00644CD5">
        <w:t>.</w:t>
      </w:r>
      <w:r>
        <w:t>u1) -0</w:t>
      </w:r>
      <w:r w:rsidR="00644CD5">
        <w:t>.</w:t>
      </w:r>
      <w:r>
        <w:t>236*T(v7</w:t>
      </w:r>
      <w:r w:rsidR="00644CD5">
        <w:t>.</w:t>
      </w:r>
      <w:r>
        <w:t>u6) -0</w:t>
      </w:r>
      <w:r w:rsidR="00644CD5">
        <w:t>.</w:t>
      </w:r>
      <w:r>
        <w:t>195*T(u26) -0</w:t>
      </w:r>
      <w:r w:rsidR="00644CD5">
        <w:t>.</w:t>
      </w:r>
      <w:r>
        <w:t>49*T(v3) + 19</w:t>
      </w:r>
      <w:r w:rsidR="00644CD5">
        <w:t>.</w:t>
      </w:r>
      <w:r>
        <w:t>2*Lipophilicity -0</w:t>
      </w:r>
      <w:r w:rsidR="00644CD5">
        <w:t>.</w:t>
      </w:r>
      <w:r>
        <w:t>464*T(v4</w:t>
      </w:r>
      <w:r w:rsidR="00644CD5">
        <w:t>.</w:t>
      </w:r>
      <w:r>
        <w:t>u5) + 0</w:t>
      </w:r>
      <w:r w:rsidR="00644CD5">
        <w:t>.</w:t>
      </w:r>
      <w:r>
        <w:t>0101*T(v29</w:t>
      </w:r>
      <w:r w:rsidR="00644CD5">
        <w:t>.</w:t>
      </w:r>
      <w:r>
        <w:t>u12) + 0</w:t>
      </w:r>
      <w:r w:rsidR="00644CD5">
        <w:t>.</w:t>
      </w:r>
      <w:r>
        <w:t>564*T(v2</w:t>
      </w:r>
      <w:r w:rsidR="00644CD5">
        <w:t>.</w:t>
      </w:r>
      <w:r>
        <w:t>u18) + 0</w:t>
      </w:r>
      <w:r w:rsidR="00644CD5">
        <w:t>.</w:t>
      </w:r>
      <w:r>
        <w:t>689*T(v2</w:t>
      </w:r>
      <w:r w:rsidR="00644CD5">
        <w:t>.</w:t>
      </w:r>
      <w:r>
        <w:t>u25) -0</w:t>
      </w:r>
      <w:r w:rsidR="00644CD5">
        <w:t>.</w:t>
      </w:r>
      <w:r>
        <w:t>205*T(v4</w:t>
      </w:r>
      <w:r w:rsidR="00644CD5">
        <w:t>.</w:t>
      </w:r>
      <w:r>
        <w:t>u12) + 0</w:t>
      </w:r>
      <w:r w:rsidR="00644CD5">
        <w:t>.</w:t>
      </w:r>
      <w:r>
        <w:t>0591*T(v15</w:t>
      </w:r>
      <w:r w:rsidR="00644CD5">
        <w:t>.</w:t>
      </w:r>
      <w:r>
        <w:t>u10) + 0</w:t>
      </w:r>
      <w:r w:rsidR="00644CD5">
        <w:t>.</w:t>
      </w:r>
      <w:r>
        <w:t>544*T(v31</w:t>
      </w:r>
      <w:r w:rsidR="00644CD5">
        <w:t>.</w:t>
      </w:r>
      <w:r>
        <w:t>u3) -0</w:t>
      </w:r>
      <w:r w:rsidR="00644CD5">
        <w:t>.</w:t>
      </w:r>
      <w:r>
        <w:t>442*T(v25</w:t>
      </w:r>
      <w:r w:rsidR="00644CD5">
        <w:t>.</w:t>
      </w:r>
      <w:r>
        <w:t>u3) -0</w:t>
      </w:r>
      <w:r w:rsidR="00644CD5">
        <w:t>.</w:t>
      </w:r>
      <w:r>
        <w:t>108*T(v10</w:t>
      </w:r>
      <w:r w:rsidR="00644CD5">
        <w:t>.</w:t>
      </w:r>
      <w:r>
        <w:t>u8) -0</w:t>
      </w:r>
      <w:r w:rsidR="00644CD5">
        <w:t>.</w:t>
      </w:r>
      <w:r>
        <w:t>748*T(v1</w:t>
      </w:r>
      <w:r w:rsidR="00644CD5">
        <w:t>.</w:t>
      </w:r>
      <w:r>
        <w:t>u2) + 0</w:t>
      </w:r>
      <w:r w:rsidR="00644CD5">
        <w:t>.</w:t>
      </w:r>
      <w:r>
        <w:t>605*T(v20</w:t>
      </w:r>
      <w:r w:rsidR="00644CD5">
        <w:t>.</w:t>
      </w:r>
      <w:r>
        <w:t>u13) + 0</w:t>
      </w:r>
      <w:r w:rsidR="00644CD5">
        <w:t>.</w:t>
      </w:r>
      <w:r>
        <w:t>433*T(v18</w:t>
      </w:r>
      <w:r w:rsidR="00644CD5">
        <w:t>.</w:t>
      </w:r>
      <w:r>
        <w:t>u17) -0</w:t>
      </w:r>
      <w:r w:rsidR="00644CD5">
        <w:t>.</w:t>
      </w:r>
      <w:r>
        <w:t>381*T(v12</w:t>
      </w:r>
      <w:r w:rsidR="00644CD5">
        <w:t>.</w:t>
      </w:r>
      <w:r>
        <w:t>u30) -0</w:t>
      </w:r>
      <w:r w:rsidR="00644CD5">
        <w:t>.</w:t>
      </w:r>
      <w:r>
        <w:t>428*T(v22</w:t>
      </w:r>
      <w:r w:rsidR="00644CD5">
        <w:t>.</w:t>
      </w:r>
      <w:r>
        <w:t>u7) + 0</w:t>
      </w:r>
      <w:r w:rsidR="00644CD5">
        <w:t>.</w:t>
      </w:r>
      <w:r>
        <w:t>448*T(v20</w:t>
      </w:r>
      <w:r w:rsidR="00644CD5">
        <w:t>.</w:t>
      </w:r>
      <w:r>
        <w:t>u17) -0</w:t>
      </w:r>
      <w:r w:rsidR="00644CD5">
        <w:t>.</w:t>
      </w:r>
      <w:r>
        <w:t>518*T(v6</w:t>
      </w:r>
      <w:r w:rsidR="00644CD5">
        <w:t>.</w:t>
      </w:r>
      <w:r>
        <w:t>u37) + 0</w:t>
      </w:r>
      <w:r w:rsidR="00644CD5">
        <w:t>.</w:t>
      </w:r>
      <w:r>
        <w:t>321*T(v11</w:t>
      </w:r>
      <w:r w:rsidR="00644CD5">
        <w:t>.</w:t>
      </w:r>
      <w:r>
        <w:t>u7) + 0</w:t>
      </w:r>
      <w:r w:rsidR="00644CD5">
        <w:t>.</w:t>
      </w:r>
      <w:r>
        <w:t>347*T(v21</w:t>
      </w:r>
      <w:r w:rsidR="00644CD5">
        <w:t>.</w:t>
      </w:r>
      <w:r>
        <w:t>u20) -0</w:t>
      </w:r>
      <w:r w:rsidR="00644CD5">
        <w:t>.</w:t>
      </w:r>
      <w:r>
        <w:t>509*T(v17</w:t>
      </w:r>
      <w:r w:rsidR="00644CD5">
        <w:t>.</w:t>
      </w:r>
      <w:r>
        <w:t>u15) -0</w:t>
      </w:r>
      <w:r w:rsidR="00644CD5">
        <w:t>.</w:t>
      </w:r>
      <w:r>
        <w:t>477*T(v24</w:t>
      </w:r>
      <w:r w:rsidR="00644CD5">
        <w:t>.</w:t>
      </w:r>
      <w:r>
        <w:t>u6) + 0</w:t>
      </w:r>
      <w:r w:rsidR="00644CD5">
        <w:t>.</w:t>
      </w:r>
      <w:r>
        <w:t>443*T(v2</w:t>
      </w:r>
      <w:r w:rsidR="00644CD5">
        <w:t>.</w:t>
      </w:r>
      <w:r>
        <w:t>u7) -0</w:t>
      </w:r>
      <w:r w:rsidR="00644CD5">
        <w:t>.</w:t>
      </w:r>
      <w:r>
        <w:t>00592*T(v16</w:t>
      </w:r>
      <w:r w:rsidR="00644CD5">
        <w:t>.</w:t>
      </w:r>
      <w:r>
        <w:t>u16) -0</w:t>
      </w:r>
      <w:r w:rsidR="00644CD5">
        <w:t>.</w:t>
      </w:r>
      <w:r>
        <w:t>51*T(v6</w:t>
      </w:r>
      <w:r w:rsidR="00644CD5">
        <w:t>.</w:t>
      </w:r>
      <w:r>
        <w:t>u6) -0</w:t>
      </w:r>
      <w:r w:rsidR="00644CD5">
        <w:t>.</w:t>
      </w:r>
      <w:r>
        <w:t>226*T(v12</w:t>
      </w:r>
      <w:r w:rsidR="00644CD5">
        <w:t>.</w:t>
      </w:r>
      <w:r>
        <w:t>u10) -0</w:t>
      </w:r>
      <w:r w:rsidR="00644CD5">
        <w:t>.</w:t>
      </w:r>
      <w:r>
        <w:t>212*T(v13</w:t>
      </w:r>
      <w:r w:rsidR="00644CD5">
        <w:t>.</w:t>
      </w:r>
      <w:r>
        <w:t>u29) -0</w:t>
      </w:r>
      <w:r w:rsidR="00644CD5">
        <w:t>.</w:t>
      </w:r>
      <w:r>
        <w:t>319*T(v6</w:t>
      </w:r>
      <w:r w:rsidR="00644CD5">
        <w:t>.</w:t>
      </w:r>
      <w:r>
        <w:t>u25) -0</w:t>
      </w:r>
      <w:r w:rsidR="00644CD5">
        <w:t>.</w:t>
      </w:r>
      <w:r>
        <w:t>533*T(v5</w:t>
      </w:r>
      <w:r w:rsidR="00644CD5">
        <w:t>.</w:t>
      </w:r>
      <w:r>
        <w:t>u9) -0</w:t>
      </w:r>
      <w:r w:rsidR="00644CD5">
        <w:t>.</w:t>
      </w:r>
      <w:r>
        <w:t>241*T(v25</w:t>
      </w:r>
      <w:r w:rsidR="00644CD5">
        <w:t>.</w:t>
      </w:r>
      <w:r>
        <w:t>u9) -0</w:t>
      </w:r>
      <w:r w:rsidR="00644CD5">
        <w:t>.</w:t>
      </w:r>
      <w:r>
        <w:t>345*T(v22</w:t>
      </w:r>
      <w:r w:rsidR="00644CD5">
        <w:t>.</w:t>
      </w:r>
      <w:r>
        <w:t>u1) -0</w:t>
      </w:r>
      <w:r w:rsidR="00644CD5">
        <w:t>.</w:t>
      </w:r>
      <w:r>
        <w:t>123*T(v38) + 0</w:t>
      </w:r>
      <w:r w:rsidR="00644CD5">
        <w:t>.</w:t>
      </w:r>
      <w:r>
        <w:t>411*T(v14</w:t>
      </w:r>
      <w:r w:rsidR="00644CD5">
        <w:t>.</w:t>
      </w:r>
      <w:r>
        <w:t>u2) -0</w:t>
      </w:r>
      <w:r w:rsidR="00644CD5">
        <w:t>.</w:t>
      </w:r>
      <w:r>
        <w:t>33*T(v1</w:t>
      </w:r>
      <w:r w:rsidR="00644CD5">
        <w:t>.</w:t>
      </w:r>
      <w:r>
        <w:t>u8) + 0</w:t>
      </w:r>
      <w:r w:rsidR="00644CD5">
        <w:t>.</w:t>
      </w:r>
      <w:r>
        <w:t>321*T(v2</w:t>
      </w:r>
      <w:r w:rsidR="00644CD5">
        <w:t>.</w:t>
      </w:r>
      <w:r>
        <w:t>u38) + 0</w:t>
      </w:r>
      <w:r w:rsidR="00644CD5">
        <w:t>.</w:t>
      </w:r>
      <w:r>
        <w:t>251*T(v2</w:t>
      </w:r>
      <w:r w:rsidR="00644CD5">
        <w:t>.</w:t>
      </w:r>
      <w:r>
        <w:t>u23) + 0</w:t>
      </w:r>
      <w:r w:rsidR="00644CD5">
        <w:t>.</w:t>
      </w:r>
      <w:r>
        <w:t>234*T(v40</w:t>
      </w:r>
      <w:r w:rsidR="00644CD5">
        <w:t>.</w:t>
      </w:r>
      <w:r>
        <w:t>u2) + 0</w:t>
      </w:r>
      <w:r w:rsidR="00644CD5">
        <w:t>.</w:t>
      </w:r>
      <w:r>
        <w:t>298*T(v4</w:t>
      </w:r>
      <w:r w:rsidR="00644CD5">
        <w:t>.</w:t>
      </w:r>
      <w:r>
        <w:t>u11) -0</w:t>
      </w:r>
      <w:r w:rsidR="00644CD5">
        <w:t>.</w:t>
      </w:r>
      <w:r>
        <w:t>267*T(v30</w:t>
      </w:r>
      <w:r w:rsidR="00644CD5">
        <w:t>.</w:t>
      </w:r>
      <w:r>
        <w:t>u8) -0</w:t>
      </w:r>
      <w:r w:rsidR="00644CD5">
        <w:t>.</w:t>
      </w:r>
      <w:r>
        <w:t>229*T(v36) + 0</w:t>
      </w:r>
      <w:r w:rsidR="00644CD5">
        <w:t>.</w:t>
      </w:r>
      <w:r>
        <w:t>0944*T(v27</w:t>
      </w:r>
      <w:r w:rsidR="00644CD5">
        <w:t>.</w:t>
      </w:r>
      <w:r>
        <w:t>u1) + 0</w:t>
      </w:r>
      <w:r w:rsidR="00644CD5">
        <w:t>.</w:t>
      </w:r>
      <w:r>
        <w:t>39*T(v19</w:t>
      </w:r>
      <w:r w:rsidR="00644CD5">
        <w:t>.</w:t>
      </w:r>
      <w:r>
        <w:t>u21) -0</w:t>
      </w:r>
      <w:r w:rsidR="00644CD5">
        <w:t>.</w:t>
      </w:r>
      <w:r>
        <w:t>177*T(v11</w:t>
      </w:r>
      <w:r w:rsidR="00644CD5">
        <w:t>.</w:t>
      </w:r>
      <w:r>
        <w:t>u32) + 0</w:t>
      </w:r>
      <w:r w:rsidR="00644CD5">
        <w:t>.</w:t>
      </w:r>
      <w:r>
        <w:t>342*T(v8</w:t>
      </w:r>
      <w:r w:rsidR="00644CD5">
        <w:t>.</w:t>
      </w:r>
      <w:r>
        <w:t>u5) -0</w:t>
      </w:r>
      <w:r w:rsidR="00644CD5">
        <w:t>.</w:t>
      </w:r>
      <w:r>
        <w:t>273*T(u11) -0</w:t>
      </w:r>
      <w:r w:rsidR="00644CD5">
        <w:t>.</w:t>
      </w:r>
      <w:r>
        <w:t>345*T(v22</w:t>
      </w:r>
      <w:r w:rsidR="00644CD5">
        <w:t>.</w:t>
      </w:r>
      <w:r>
        <w:t>u11) + 0</w:t>
      </w:r>
      <w:r w:rsidR="00644CD5">
        <w:t>.</w:t>
      </w:r>
      <w:r>
        <w:t>45*T(v23</w:t>
      </w:r>
      <w:r w:rsidR="00644CD5">
        <w:t>.</w:t>
      </w:r>
      <w:r>
        <w:t>u19) -0</w:t>
      </w:r>
      <w:r w:rsidR="00644CD5">
        <w:t>.</w:t>
      </w:r>
      <w:r>
        <w:t>263*T(v28</w:t>
      </w:r>
      <w:r w:rsidR="00644CD5">
        <w:t>.</w:t>
      </w:r>
      <w:r>
        <w:t>u1) -0</w:t>
      </w:r>
      <w:r w:rsidR="00644CD5">
        <w:t>.</w:t>
      </w:r>
      <w:r>
        <w:t>3*T(u15) + 0</w:t>
      </w:r>
      <w:r w:rsidR="00644CD5">
        <w:t>.</w:t>
      </w:r>
      <w:r>
        <w:t>356*T(v13</w:t>
      </w:r>
      <w:r w:rsidR="00644CD5">
        <w:t>.</w:t>
      </w:r>
      <w:r>
        <w:t>u1) -0</w:t>
      </w:r>
      <w:r w:rsidR="00644CD5">
        <w:t>.</w:t>
      </w:r>
      <w:r>
        <w:t>118*T(v34) -</w:t>
      </w:r>
      <w:r>
        <w:lastRenderedPageBreak/>
        <w:t>0</w:t>
      </w:r>
      <w:r w:rsidR="00644CD5">
        <w:t>.</w:t>
      </w:r>
      <w:r>
        <w:t>325*T(v7</w:t>
      </w:r>
      <w:r w:rsidR="00644CD5">
        <w:t>.</w:t>
      </w:r>
      <w:r>
        <w:t>u32) + 0</w:t>
      </w:r>
      <w:r w:rsidR="00644CD5">
        <w:t>.</w:t>
      </w:r>
      <w:r>
        <w:t>457*T(v10</w:t>
      </w:r>
      <w:r w:rsidR="00644CD5">
        <w:t>.</w:t>
      </w:r>
      <w:r>
        <w:t>u14) + 0</w:t>
      </w:r>
      <w:r w:rsidR="00644CD5">
        <w:t>.</w:t>
      </w:r>
      <w:r>
        <w:t>29*T(v2</w:t>
      </w:r>
      <w:r w:rsidR="00644CD5">
        <w:t>.</w:t>
      </w:r>
      <w:r>
        <w:t>u40) -0</w:t>
      </w:r>
      <w:r w:rsidR="00644CD5">
        <w:t>.</w:t>
      </w:r>
      <w:r>
        <w:t>159*T(v12</w:t>
      </w:r>
      <w:r w:rsidR="00644CD5">
        <w:t>.</w:t>
      </w:r>
      <w:r>
        <w:t>u12) + 0</w:t>
      </w:r>
      <w:r w:rsidR="00644CD5">
        <w:t>.</w:t>
      </w:r>
      <w:r>
        <w:t>225*T(v22</w:t>
      </w:r>
      <w:r w:rsidR="00644CD5">
        <w:t>.</w:t>
      </w:r>
      <w:r>
        <w:t>u21) + 0</w:t>
      </w:r>
      <w:r w:rsidR="00644CD5">
        <w:t>.</w:t>
      </w:r>
      <w:r>
        <w:t>342*T(v27</w:t>
      </w:r>
      <w:r w:rsidR="00644CD5">
        <w:t>.</w:t>
      </w:r>
      <w:r>
        <w:t>u12) + 0</w:t>
      </w:r>
      <w:r w:rsidR="00644CD5">
        <w:t>.</w:t>
      </w:r>
      <w:r>
        <w:t>33*T(v12</w:t>
      </w:r>
      <w:r w:rsidR="00644CD5">
        <w:t>.</w:t>
      </w:r>
      <w:r>
        <w:t>u1) -0</w:t>
      </w:r>
      <w:r w:rsidR="00644CD5">
        <w:t>.</w:t>
      </w:r>
      <w:r>
        <w:t>339*T(v14</w:t>
      </w:r>
      <w:r w:rsidR="00644CD5">
        <w:t>.</w:t>
      </w:r>
      <w:r>
        <w:t>u11) + 0</w:t>
      </w:r>
      <w:r w:rsidR="00644CD5">
        <w:t>.</w:t>
      </w:r>
      <w:r>
        <w:t>255*T(v12</w:t>
      </w:r>
      <w:r w:rsidR="00644CD5">
        <w:t>.</w:t>
      </w:r>
      <w:r>
        <w:t>u23) -0</w:t>
      </w:r>
      <w:r w:rsidR="00644CD5">
        <w:t>.</w:t>
      </w:r>
      <w:r>
        <w:t>446*T(v24</w:t>
      </w:r>
      <w:r w:rsidR="00644CD5">
        <w:t>.</w:t>
      </w:r>
      <w:r>
        <w:t>u14) -0</w:t>
      </w:r>
      <w:r w:rsidR="00644CD5">
        <w:t>.</w:t>
      </w:r>
      <w:r>
        <w:t>05*NumHal + 0</w:t>
      </w:r>
      <w:r w:rsidR="00644CD5">
        <w:t>.</w:t>
      </w:r>
      <w:r>
        <w:t>437*T(v33</w:t>
      </w:r>
      <w:r w:rsidR="00644CD5">
        <w:t>.</w:t>
      </w:r>
      <w:r>
        <w:t>u3) + 0</w:t>
      </w:r>
      <w:r w:rsidR="00644CD5">
        <w:t>.</w:t>
      </w:r>
      <w:r>
        <w:t>246*T(v31</w:t>
      </w:r>
      <w:r w:rsidR="00644CD5">
        <w:t>.</w:t>
      </w:r>
      <w:r>
        <w:t>u6) -0</w:t>
      </w:r>
      <w:r w:rsidR="00644CD5">
        <w:t>.</w:t>
      </w:r>
      <w:r>
        <w:t>442*T(v17</w:t>
      </w:r>
      <w:r w:rsidR="00644CD5">
        <w:t>.</w:t>
      </w:r>
      <w:r>
        <w:t>u14) + 0</w:t>
      </w:r>
      <w:r w:rsidR="00644CD5">
        <w:t>.</w:t>
      </w:r>
      <w:r>
        <w:t>158*T(v9</w:t>
      </w:r>
      <w:r w:rsidR="00644CD5">
        <w:t>.</w:t>
      </w:r>
      <w:r>
        <w:t>u10) + 0</w:t>
      </w:r>
      <w:r w:rsidR="00644CD5">
        <w:t>.</w:t>
      </w:r>
      <w:r>
        <w:t>291*T(v2</w:t>
      </w:r>
      <w:r w:rsidR="00644CD5">
        <w:t>.</w:t>
      </w:r>
      <w:r>
        <w:t>u22) + 0</w:t>
      </w:r>
      <w:r w:rsidR="00644CD5">
        <w:t>.</w:t>
      </w:r>
      <w:r>
        <w:t>417*T(v5</w:t>
      </w:r>
      <w:r w:rsidR="00644CD5">
        <w:t>.</w:t>
      </w:r>
      <w:r>
        <w:t>u3) -0</w:t>
      </w:r>
      <w:r w:rsidR="00644CD5">
        <w:t>.</w:t>
      </w:r>
      <w:r>
        <w:t>276*T(v11</w:t>
      </w:r>
      <w:r w:rsidR="00644CD5">
        <w:t>.</w:t>
      </w:r>
      <w:r>
        <w:t>u8) -0</w:t>
      </w:r>
      <w:r w:rsidR="00644CD5">
        <w:t>.</w:t>
      </w:r>
      <w:r>
        <w:t>21*T(u38) + 0</w:t>
      </w:r>
      <w:r w:rsidR="00644CD5">
        <w:t>.</w:t>
      </w:r>
      <w:r>
        <w:t>366*T(v13</w:t>
      </w:r>
      <w:r w:rsidR="00644CD5">
        <w:t>.</w:t>
      </w:r>
      <w:r>
        <w:t>u2) -0</w:t>
      </w:r>
      <w:r w:rsidR="00644CD5">
        <w:t>.</w:t>
      </w:r>
      <w:r>
        <w:t>153*T(v10</w:t>
      </w:r>
      <w:r w:rsidR="00644CD5">
        <w:t>.</w:t>
      </w:r>
      <w:r>
        <w:t>u16) + 0</w:t>
      </w:r>
      <w:r w:rsidR="00644CD5">
        <w:t>.</w:t>
      </w:r>
      <w:r>
        <w:t>324*T(v1</w:t>
      </w:r>
      <w:r w:rsidR="00644CD5">
        <w:t>.</w:t>
      </w:r>
      <w:r>
        <w:t>u11) + 0</w:t>
      </w:r>
      <w:r w:rsidR="00644CD5">
        <w:t>.</w:t>
      </w:r>
      <w:r>
        <w:t>322*T(v8</w:t>
      </w:r>
      <w:r w:rsidR="00644CD5">
        <w:t>.</w:t>
      </w:r>
      <w:r>
        <w:t>u26) -0</w:t>
      </w:r>
      <w:r w:rsidR="00644CD5">
        <w:t>.</w:t>
      </w:r>
      <w:r>
        <w:t>289*T(v14</w:t>
      </w:r>
      <w:r w:rsidR="00644CD5">
        <w:t>.</w:t>
      </w:r>
      <w:r>
        <w:t>u17) -0</w:t>
      </w:r>
      <w:r w:rsidR="00644CD5">
        <w:t>.</w:t>
      </w:r>
      <w:r>
        <w:t>28*T(v4</w:t>
      </w:r>
      <w:r w:rsidR="00644CD5">
        <w:t>.</w:t>
      </w:r>
      <w:r>
        <w:t>u27) -0</w:t>
      </w:r>
      <w:r w:rsidR="00644CD5">
        <w:t>.</w:t>
      </w:r>
      <w:r>
        <w:t>221*T(v12</w:t>
      </w:r>
      <w:r w:rsidR="00644CD5">
        <w:t>.</w:t>
      </w:r>
      <w:r>
        <w:t>u4) -0</w:t>
      </w:r>
      <w:r w:rsidR="00644CD5">
        <w:t>.</w:t>
      </w:r>
      <w:r>
        <w:t>322*T(v35</w:t>
      </w:r>
      <w:r w:rsidR="00644CD5">
        <w:t>.</w:t>
      </w:r>
      <w:r>
        <w:t>u4) + 0</w:t>
      </w:r>
      <w:r w:rsidR="00644CD5">
        <w:t>.</w:t>
      </w:r>
      <w:r>
        <w:t>323*T(v14</w:t>
      </w:r>
      <w:r w:rsidR="00644CD5">
        <w:t>.</w:t>
      </w:r>
      <w:r>
        <w:t>u16) -12</w:t>
      </w:r>
      <w:r w:rsidR="00644CD5">
        <w:t>.</w:t>
      </w:r>
      <w:r>
        <w:t>8*Volume^2 + 0</w:t>
      </w:r>
      <w:r w:rsidR="00644CD5">
        <w:t>.</w:t>
      </w:r>
      <w:r>
        <w:t>384*T(v5</w:t>
      </w:r>
      <w:r w:rsidR="00644CD5">
        <w:t>.</w:t>
      </w:r>
      <w:r>
        <w:t>u27) + 0</w:t>
      </w:r>
      <w:r w:rsidR="00644CD5">
        <w:t>.</w:t>
      </w:r>
      <w:r>
        <w:t>201*T(v38</w:t>
      </w:r>
      <w:r w:rsidR="00644CD5">
        <w:t>.</w:t>
      </w:r>
      <w:r>
        <w:t>u4) + 0</w:t>
      </w:r>
      <w:r w:rsidR="00644CD5">
        <w:t>.</w:t>
      </w:r>
      <w:r>
        <w:t>167*T(v22</w:t>
      </w:r>
      <w:r w:rsidR="00644CD5">
        <w:t>.</w:t>
      </w:r>
      <w:r>
        <w:t>u12) -0</w:t>
      </w:r>
      <w:r w:rsidR="00644CD5">
        <w:t>.</w:t>
      </w:r>
      <w:r>
        <w:t>348*T(v27</w:t>
      </w:r>
      <w:r w:rsidR="00644CD5">
        <w:t>.</w:t>
      </w:r>
      <w:r>
        <w:t>u3) + 0</w:t>
      </w:r>
      <w:r w:rsidR="00644CD5">
        <w:t>.</w:t>
      </w:r>
      <w:r>
        <w:t>356*T(v38</w:t>
      </w:r>
      <w:r w:rsidR="00644CD5">
        <w:t>.</w:t>
      </w:r>
      <w:r>
        <w:t>u2) -0</w:t>
      </w:r>
      <w:r w:rsidR="00644CD5">
        <w:t>.</w:t>
      </w:r>
      <w:r>
        <w:t>365*T(v35</w:t>
      </w:r>
      <w:r w:rsidR="00644CD5">
        <w:t>.</w:t>
      </w:r>
      <w:r>
        <w:t>u2) -0</w:t>
      </w:r>
      <w:r w:rsidR="00644CD5">
        <w:t>.</w:t>
      </w:r>
      <w:r>
        <w:t>181*T(v3</w:t>
      </w:r>
      <w:r w:rsidR="00644CD5">
        <w:t>.</w:t>
      </w:r>
      <w:r>
        <w:t>u29) -0</w:t>
      </w:r>
      <w:r w:rsidR="00644CD5">
        <w:t>.</w:t>
      </w:r>
      <w:r>
        <w:t>159*T(v15</w:t>
      </w:r>
      <w:r w:rsidR="00644CD5">
        <w:t>.</w:t>
      </w:r>
      <w:r>
        <w:t>u13) + 0</w:t>
      </w:r>
      <w:r w:rsidR="00644CD5">
        <w:t>.</w:t>
      </w:r>
      <w:r>
        <w:t>113*T(v31</w:t>
      </w:r>
      <w:r w:rsidR="00644CD5">
        <w:t>.</w:t>
      </w:r>
      <w:r>
        <w:t>u8) + 0</w:t>
      </w:r>
      <w:r w:rsidR="00644CD5">
        <w:t>.</w:t>
      </w:r>
      <w:r>
        <w:t>123*T(v8</w:t>
      </w:r>
      <w:r w:rsidR="00644CD5">
        <w:t>.</w:t>
      </w:r>
      <w:r>
        <w:t>u14) + 0</w:t>
      </w:r>
      <w:r w:rsidR="00644CD5">
        <w:t>.</w:t>
      </w:r>
      <w:r>
        <w:t>254*T(v31</w:t>
      </w:r>
      <w:r w:rsidR="00644CD5">
        <w:t>.</w:t>
      </w:r>
      <w:r>
        <w:t>u10) -0</w:t>
      </w:r>
      <w:r w:rsidR="00644CD5">
        <w:t>.</w:t>
      </w:r>
      <w:r>
        <w:t>161*T(v18</w:t>
      </w:r>
      <w:r w:rsidR="00644CD5">
        <w:t>.</w:t>
      </w:r>
      <w:r>
        <w:t>u15) -0</w:t>
      </w:r>
      <w:r w:rsidR="00644CD5">
        <w:t>.</w:t>
      </w:r>
      <w:r>
        <w:t>34*T(v5</w:t>
      </w:r>
      <w:r w:rsidR="00644CD5">
        <w:t>.</w:t>
      </w:r>
      <w:r>
        <w:t>u28) + 0</w:t>
      </w:r>
      <w:r w:rsidR="00644CD5">
        <w:t>.</w:t>
      </w:r>
      <w:r>
        <w:t>336*T(v41</w:t>
      </w:r>
      <w:r w:rsidR="00644CD5">
        <w:t>.</w:t>
      </w:r>
      <w:r>
        <w:t>u1) + 0</w:t>
      </w:r>
      <w:r w:rsidR="00644CD5">
        <w:t>.</w:t>
      </w:r>
      <w:r>
        <w:t>172*T(v11</w:t>
      </w:r>
      <w:r w:rsidR="00644CD5">
        <w:t>.</w:t>
      </w:r>
      <w:r>
        <w:t>u11) -0</w:t>
      </w:r>
      <w:r w:rsidR="00644CD5">
        <w:t>.</w:t>
      </w:r>
      <w:r>
        <w:t>18*T(v3</w:t>
      </w:r>
      <w:r w:rsidR="00644CD5">
        <w:t>.</w:t>
      </w:r>
      <w:r>
        <w:t>u10) -0</w:t>
      </w:r>
      <w:r w:rsidR="00644CD5">
        <w:t>.</w:t>
      </w:r>
      <w:r>
        <w:t>426*T(v17</w:t>
      </w:r>
      <w:r w:rsidR="00644CD5">
        <w:t>.</w:t>
      </w:r>
      <w:r>
        <w:t>u10) + 0</w:t>
      </w:r>
      <w:r w:rsidR="00644CD5">
        <w:t>.</w:t>
      </w:r>
      <w:r>
        <w:t>22*T(v11</w:t>
      </w:r>
      <w:r w:rsidR="00644CD5">
        <w:t>.</w:t>
      </w:r>
      <w:r>
        <w:t>u12) -0</w:t>
      </w:r>
      <w:r w:rsidR="00644CD5">
        <w:t>.</w:t>
      </w:r>
      <w:r>
        <w:t>182*T(v2</w:t>
      </w:r>
      <w:r w:rsidR="00644CD5">
        <w:t>.</w:t>
      </w:r>
      <w:r>
        <w:t>u6) -0</w:t>
      </w:r>
      <w:r w:rsidR="00644CD5">
        <w:t>.</w:t>
      </w:r>
      <w:r>
        <w:t>115*T(v6</w:t>
      </w:r>
      <w:r w:rsidR="00644CD5">
        <w:t>.</w:t>
      </w:r>
      <w:r>
        <w:t>u9) + 0</w:t>
      </w:r>
      <w:r w:rsidR="00644CD5">
        <w:t>.</w:t>
      </w:r>
      <w:r>
        <w:t>217*T(v32</w:t>
      </w:r>
      <w:r w:rsidR="00644CD5">
        <w:t>.</w:t>
      </w:r>
      <w:r>
        <w:t>u5) + 0</w:t>
      </w:r>
      <w:r w:rsidR="00644CD5">
        <w:t>.</w:t>
      </w:r>
      <w:r>
        <w:t>265*T(v9) + 0</w:t>
      </w:r>
      <w:r w:rsidR="00644CD5">
        <w:t>.</w:t>
      </w:r>
      <w:r>
        <w:t>215*T(v30</w:t>
      </w:r>
      <w:r w:rsidR="00644CD5">
        <w:t>.</w:t>
      </w:r>
      <w:r>
        <w:t>u3) + 0</w:t>
      </w:r>
      <w:r w:rsidR="00644CD5">
        <w:t>.</w:t>
      </w:r>
      <w:r>
        <w:t>196*T(v2</w:t>
      </w:r>
      <w:r w:rsidR="00644CD5">
        <w:t>.</w:t>
      </w:r>
      <w:r>
        <w:t>u19) + 0</w:t>
      </w:r>
      <w:r w:rsidR="00644CD5">
        <w:t>.</w:t>
      </w:r>
      <w:r>
        <w:t>226*T(v3</w:t>
      </w:r>
      <w:r w:rsidR="00644CD5">
        <w:t>.</w:t>
      </w:r>
      <w:r>
        <w:t>u12) + 0</w:t>
      </w:r>
      <w:r w:rsidR="00644CD5">
        <w:t>.</w:t>
      </w:r>
      <w:r>
        <w:t>235*T(u2) -0</w:t>
      </w:r>
      <w:r w:rsidR="00644CD5">
        <w:t>.</w:t>
      </w:r>
      <w:r>
        <w:t>127*T(u25) + 0</w:t>
      </w:r>
      <w:r w:rsidR="00644CD5">
        <w:t>.</w:t>
      </w:r>
      <w:r>
        <w:t>222*T(v10) -0</w:t>
      </w:r>
      <w:r w:rsidR="00644CD5">
        <w:t>.</w:t>
      </w:r>
      <w:r>
        <w:t>213*T(v19</w:t>
      </w:r>
      <w:r w:rsidR="00644CD5">
        <w:t>.</w:t>
      </w:r>
      <w:r>
        <w:t>u19) + 0</w:t>
      </w:r>
      <w:r w:rsidR="00644CD5">
        <w:t>.</w:t>
      </w:r>
      <w:r>
        <w:t>264*T(v30</w:t>
      </w:r>
      <w:r w:rsidR="00644CD5">
        <w:t>.</w:t>
      </w:r>
      <w:r>
        <w:t>u4) + 0</w:t>
      </w:r>
      <w:r w:rsidR="00644CD5">
        <w:t>.</w:t>
      </w:r>
      <w:r>
        <w:t>149*T(v3</w:t>
      </w:r>
      <w:r w:rsidR="00644CD5">
        <w:t>.</w:t>
      </w:r>
      <w:r>
        <w:t>u40) + 0</w:t>
      </w:r>
      <w:r w:rsidR="00644CD5">
        <w:t>.</w:t>
      </w:r>
      <w:r>
        <w:t>0877*NumPositive + 0</w:t>
      </w:r>
      <w:r w:rsidR="00644CD5">
        <w:t>.</w:t>
      </w:r>
      <w:r>
        <w:t>0474*T(v5</w:t>
      </w:r>
      <w:r w:rsidR="00644CD5">
        <w:t>.</w:t>
      </w:r>
      <w:r>
        <w:t>u20) -0</w:t>
      </w:r>
      <w:r w:rsidR="00644CD5">
        <w:t>.</w:t>
      </w:r>
      <w:r>
        <w:t>302*T(v21</w:t>
      </w:r>
      <w:r w:rsidR="00644CD5">
        <w:t>.</w:t>
      </w:r>
      <w:r>
        <w:t>u1) -0</w:t>
      </w:r>
      <w:r w:rsidR="00644CD5">
        <w:t>.</w:t>
      </w:r>
      <w:r>
        <w:t>2*T(v20</w:t>
      </w:r>
      <w:r w:rsidR="00644CD5">
        <w:t>.</w:t>
      </w:r>
      <w:r>
        <w:t>u5) -0</w:t>
      </w:r>
      <w:r w:rsidR="00644CD5">
        <w:t>.</w:t>
      </w:r>
      <w:r>
        <w:t>219*T(v29</w:t>
      </w:r>
      <w:r w:rsidR="00644CD5">
        <w:t>.</w:t>
      </w:r>
      <w:r>
        <w:t>u13) -0</w:t>
      </w:r>
      <w:r w:rsidR="00644CD5">
        <w:t>.</w:t>
      </w:r>
      <w:r>
        <w:t>222*T(v17</w:t>
      </w:r>
      <w:r w:rsidR="00644CD5">
        <w:t>.</w:t>
      </w:r>
      <w:r>
        <w:t>u13) + 0</w:t>
      </w:r>
      <w:r w:rsidR="00644CD5">
        <w:t>.</w:t>
      </w:r>
      <w:r>
        <w:t>288*T(v14</w:t>
      </w:r>
      <w:r w:rsidR="00644CD5">
        <w:t>.</w:t>
      </w:r>
      <w:r>
        <w:t>u8) -0</w:t>
      </w:r>
      <w:r w:rsidR="00644CD5">
        <w:t>.</w:t>
      </w:r>
      <w:r>
        <w:t>23*T(v23</w:t>
      </w:r>
      <w:r w:rsidR="00644CD5">
        <w:t>.</w:t>
      </w:r>
      <w:r>
        <w:t>u12) + 0</w:t>
      </w:r>
      <w:r w:rsidR="00644CD5">
        <w:t>.</w:t>
      </w:r>
      <w:r>
        <w:t>264*T(v2</w:t>
      </w:r>
      <w:r w:rsidR="00644CD5">
        <w:t>.</w:t>
      </w:r>
      <w:r>
        <w:t>u8) -0</w:t>
      </w:r>
      <w:r w:rsidR="00644CD5">
        <w:t>.</w:t>
      </w:r>
      <w:r>
        <w:t>206*T(v19</w:t>
      </w:r>
      <w:r w:rsidR="00644CD5">
        <w:t>.</w:t>
      </w:r>
      <w:r>
        <w:t>u8) + 0</w:t>
      </w:r>
      <w:r w:rsidR="00644CD5">
        <w:t>.</w:t>
      </w:r>
      <w:r>
        <w:t>23*T(v8</w:t>
      </w:r>
      <w:r w:rsidR="00644CD5">
        <w:t>.</w:t>
      </w:r>
      <w:r>
        <w:t>u2) + 0</w:t>
      </w:r>
      <w:r w:rsidR="00644CD5">
        <w:t>.</w:t>
      </w:r>
      <w:r>
        <w:t>157*T(u14) -0</w:t>
      </w:r>
      <w:r w:rsidR="00644CD5">
        <w:t>.</w:t>
      </w:r>
      <w:r>
        <w:t>223*T(v31</w:t>
      </w:r>
      <w:r w:rsidR="00644CD5">
        <w:t>.</w:t>
      </w:r>
      <w:r>
        <w:t>u4) + 0</w:t>
      </w:r>
      <w:r w:rsidR="00644CD5">
        <w:t>.</w:t>
      </w:r>
      <w:r>
        <w:t>249*T(v10</w:t>
      </w:r>
      <w:r w:rsidR="00644CD5">
        <w:t>.</w:t>
      </w:r>
      <w:r>
        <w:t>u12) -0</w:t>
      </w:r>
      <w:r w:rsidR="00644CD5">
        <w:t>.</w:t>
      </w:r>
      <w:r>
        <w:t>211*T(v2</w:t>
      </w:r>
      <w:r w:rsidR="00644CD5">
        <w:t>.</w:t>
      </w:r>
      <w:r>
        <w:t>u16) + 0</w:t>
      </w:r>
      <w:r w:rsidR="00644CD5">
        <w:t>.</w:t>
      </w:r>
      <w:r>
        <w:t>216*T(v17</w:t>
      </w:r>
      <w:r w:rsidR="00644CD5">
        <w:t>.</w:t>
      </w:r>
      <w:r>
        <w:t>u9) -0</w:t>
      </w:r>
      <w:r w:rsidR="00644CD5">
        <w:t>.</w:t>
      </w:r>
      <w:r>
        <w:t>198*T(v37</w:t>
      </w:r>
      <w:r w:rsidR="00644CD5">
        <w:t>.</w:t>
      </w:r>
      <w:r>
        <w:t>u3) + 0</w:t>
      </w:r>
      <w:r w:rsidR="00644CD5">
        <w:t>.</w:t>
      </w:r>
      <w:r>
        <w:t>171*T(v26) -0</w:t>
      </w:r>
      <w:r w:rsidR="00644CD5">
        <w:t>.</w:t>
      </w:r>
      <w:r>
        <w:t>268*T(v10</w:t>
      </w:r>
      <w:r w:rsidR="00644CD5">
        <w:t>.</w:t>
      </w:r>
      <w:r>
        <w:t>u5) + 0</w:t>
      </w:r>
      <w:r w:rsidR="00644CD5">
        <w:t>.</w:t>
      </w:r>
      <w:r>
        <w:t>282*T(v1</w:t>
      </w:r>
      <w:r w:rsidR="00644CD5">
        <w:t>.</w:t>
      </w:r>
      <w:r>
        <w:t>u38) -0</w:t>
      </w:r>
      <w:r w:rsidR="00644CD5">
        <w:t>.</w:t>
      </w:r>
      <w:r>
        <w:t>208*T(v30</w:t>
      </w:r>
      <w:r w:rsidR="00644CD5">
        <w:t>.</w:t>
      </w:r>
      <w:r>
        <w:t>u10) -0</w:t>
      </w:r>
      <w:r w:rsidR="00644CD5">
        <w:t>.</w:t>
      </w:r>
      <w:r>
        <w:t>295*T(v13</w:t>
      </w:r>
      <w:r w:rsidR="00644CD5">
        <w:t>.</w:t>
      </w:r>
      <w:r>
        <w:t>u10) + 0</w:t>
      </w:r>
      <w:r w:rsidR="00644CD5">
        <w:t>.</w:t>
      </w:r>
      <w:r>
        <w:t>216*T(v19</w:t>
      </w:r>
      <w:r w:rsidR="00644CD5">
        <w:t>.</w:t>
      </w:r>
      <w:r>
        <w:t>u5) -0</w:t>
      </w:r>
      <w:r w:rsidR="00644CD5">
        <w:t>.</w:t>
      </w:r>
      <w:r>
        <w:t>272*T(v27</w:t>
      </w:r>
      <w:r w:rsidR="00644CD5">
        <w:t>.</w:t>
      </w:r>
      <w:r>
        <w:t>u5) -0</w:t>
      </w:r>
      <w:r w:rsidR="00644CD5">
        <w:t>.</w:t>
      </w:r>
      <w:r>
        <w:t>314*T(v11</w:t>
      </w:r>
      <w:r w:rsidR="00644CD5">
        <w:t>.</w:t>
      </w:r>
      <w:r>
        <w:t>u19) -0</w:t>
      </w:r>
      <w:r w:rsidR="00644CD5">
        <w:t>.</w:t>
      </w:r>
      <w:r>
        <w:t>223*T(v3</w:t>
      </w:r>
      <w:r w:rsidR="00644CD5">
        <w:t>.</w:t>
      </w:r>
      <w:r>
        <w:t>u23) + 0</w:t>
      </w:r>
      <w:r w:rsidR="00644CD5">
        <w:t>.</w:t>
      </w:r>
      <w:r>
        <w:t>283*T(v35</w:t>
      </w:r>
      <w:r w:rsidR="00644CD5">
        <w:t>.</w:t>
      </w:r>
      <w:r>
        <w:t>u8) + 0</w:t>
      </w:r>
      <w:r w:rsidR="00644CD5">
        <w:t>.</w:t>
      </w:r>
      <w:r>
        <w:t>237*T(v1</w:t>
      </w:r>
      <w:r w:rsidR="00644CD5">
        <w:t>.</w:t>
      </w:r>
      <w:r>
        <w:t>u32) + 0</w:t>
      </w:r>
      <w:r w:rsidR="00644CD5">
        <w:t>.</w:t>
      </w:r>
      <w:r>
        <w:t>299*T(v17</w:t>
      </w:r>
      <w:r w:rsidR="00644CD5">
        <w:t>.</w:t>
      </w:r>
      <w:r>
        <w:t>u24) + 0</w:t>
      </w:r>
      <w:r w:rsidR="00644CD5">
        <w:t>.</w:t>
      </w:r>
      <w:r>
        <w:t>194*T(v6</w:t>
      </w:r>
      <w:r w:rsidR="00644CD5">
        <w:t>.</w:t>
      </w:r>
      <w:r>
        <w:t>u33) + 0</w:t>
      </w:r>
      <w:r w:rsidR="00644CD5">
        <w:t>.</w:t>
      </w:r>
      <w:r>
        <w:t>233*T(v20</w:t>
      </w:r>
      <w:r w:rsidR="00644CD5">
        <w:t>.</w:t>
      </w:r>
      <w:r>
        <w:t>u9) -0</w:t>
      </w:r>
      <w:r w:rsidR="00644CD5">
        <w:t>.</w:t>
      </w:r>
      <w:r>
        <w:t>137*T(v31</w:t>
      </w:r>
      <w:r w:rsidR="00644CD5">
        <w:t>.</w:t>
      </w:r>
      <w:r>
        <w:t>u11) -0</w:t>
      </w:r>
      <w:r w:rsidR="00644CD5">
        <w:t>.</w:t>
      </w:r>
      <w:r>
        <w:t>232*T(v23</w:t>
      </w:r>
      <w:r w:rsidR="00644CD5">
        <w:t>.</w:t>
      </w:r>
      <w:r>
        <w:t>u10) + 0</w:t>
      </w:r>
      <w:r w:rsidR="00644CD5">
        <w:t>.</w:t>
      </w:r>
      <w:r>
        <w:t>23*T(v17</w:t>
      </w:r>
      <w:r w:rsidR="00644CD5">
        <w:t>.</w:t>
      </w:r>
      <w:r>
        <w:t>u18) + 0</w:t>
      </w:r>
      <w:r w:rsidR="00644CD5">
        <w:t>.</w:t>
      </w:r>
      <w:r>
        <w:t>211*T(v5</w:t>
      </w:r>
      <w:r w:rsidR="00644CD5">
        <w:t>.</w:t>
      </w:r>
      <w:r>
        <w:t>u37) + 0</w:t>
      </w:r>
      <w:r w:rsidR="00644CD5">
        <w:t>.</w:t>
      </w:r>
      <w:r>
        <w:t>168*T(v7</w:t>
      </w:r>
      <w:r w:rsidR="00644CD5">
        <w:t>.</w:t>
      </w:r>
      <w:r>
        <w:t>u35) -0</w:t>
      </w:r>
      <w:r w:rsidR="00644CD5">
        <w:t>.</w:t>
      </w:r>
      <w:r>
        <w:t>301*T(v5</w:t>
      </w:r>
      <w:r w:rsidR="00644CD5">
        <w:t>.</w:t>
      </w:r>
      <w:r>
        <w:t>u4) + 0</w:t>
      </w:r>
      <w:r w:rsidR="00644CD5">
        <w:t>.</w:t>
      </w:r>
      <w:r>
        <w:t>102*T(v10</w:t>
      </w:r>
      <w:r w:rsidR="00644CD5">
        <w:t>.</w:t>
      </w:r>
      <w:r>
        <w:t>u26) + 0</w:t>
      </w:r>
      <w:r w:rsidR="00644CD5">
        <w:t>.</w:t>
      </w:r>
      <w:r>
        <w:t>225*T(u16) + 0</w:t>
      </w:r>
      <w:r w:rsidR="00644CD5">
        <w:t>.</w:t>
      </w:r>
      <w:r>
        <w:t>184*T(v5</w:t>
      </w:r>
      <w:r w:rsidR="00644CD5">
        <w:t>.</w:t>
      </w:r>
      <w:r>
        <w:t>u30) -0</w:t>
      </w:r>
      <w:r w:rsidR="00644CD5">
        <w:t>.</w:t>
      </w:r>
      <w:r>
        <w:t>256*T(v4) -0</w:t>
      </w:r>
      <w:r w:rsidR="00644CD5">
        <w:t>.</w:t>
      </w:r>
      <w:r>
        <w:t>196*T(v6</w:t>
      </w:r>
      <w:r w:rsidR="00644CD5">
        <w:t>.</w:t>
      </w:r>
      <w:r>
        <w:t>u12) -0</w:t>
      </w:r>
      <w:r w:rsidR="00644CD5">
        <w:t>.</w:t>
      </w:r>
      <w:r>
        <w:t>131*T(v14</w:t>
      </w:r>
      <w:r w:rsidR="00644CD5">
        <w:t>.</w:t>
      </w:r>
      <w:r>
        <w:t>u9) + 0</w:t>
      </w:r>
      <w:r w:rsidR="00644CD5">
        <w:t>.</w:t>
      </w:r>
      <w:r>
        <w:t>207*T(v4</w:t>
      </w:r>
      <w:r w:rsidR="00644CD5">
        <w:t>.</w:t>
      </w:r>
      <w:r>
        <w:t>u24) -0</w:t>
      </w:r>
      <w:r w:rsidR="00644CD5">
        <w:t>.</w:t>
      </w:r>
      <w:r>
        <w:t>236*T(v17</w:t>
      </w:r>
      <w:r w:rsidR="00644CD5">
        <w:t>.</w:t>
      </w:r>
      <w:r>
        <w:t>u1) + 0</w:t>
      </w:r>
      <w:r w:rsidR="00644CD5">
        <w:t>.</w:t>
      </w:r>
      <w:r>
        <w:t>178*T(v21</w:t>
      </w:r>
      <w:r w:rsidR="00644CD5">
        <w:t>.</w:t>
      </w:r>
      <w:r>
        <w:t>u19) + 0</w:t>
      </w:r>
      <w:r w:rsidR="00644CD5">
        <w:t>.</w:t>
      </w:r>
      <w:r>
        <w:t>166*T(v8</w:t>
      </w:r>
      <w:r w:rsidR="00644CD5">
        <w:t>.</w:t>
      </w:r>
      <w:r>
        <w:t>u4) -0</w:t>
      </w:r>
      <w:r w:rsidR="00644CD5">
        <w:t>.</w:t>
      </w:r>
      <w:r>
        <w:t>251*T(v9</w:t>
      </w:r>
      <w:r w:rsidR="00644CD5">
        <w:t>.</w:t>
      </w:r>
      <w:r>
        <w:t>u28) -0</w:t>
      </w:r>
      <w:r w:rsidR="00644CD5">
        <w:t>.</w:t>
      </w:r>
      <w:r>
        <w:t>209*T(v27</w:t>
      </w:r>
      <w:r w:rsidR="00644CD5">
        <w:t>.</w:t>
      </w:r>
      <w:r>
        <w:t>u16) + 0</w:t>
      </w:r>
      <w:r w:rsidR="00644CD5">
        <w:t>.</w:t>
      </w:r>
      <w:r>
        <w:t>174*T(v7</w:t>
      </w:r>
      <w:r w:rsidR="00644CD5">
        <w:t>.</w:t>
      </w:r>
      <w:r>
        <w:t>u2) + 0</w:t>
      </w:r>
      <w:r w:rsidR="00644CD5">
        <w:t>.</w:t>
      </w:r>
      <w:r>
        <w:t>28*T(v33</w:t>
      </w:r>
      <w:r w:rsidR="00644CD5">
        <w:t>.</w:t>
      </w:r>
      <w:r>
        <w:t>u8) -0</w:t>
      </w:r>
      <w:r w:rsidR="00644CD5">
        <w:t>.</w:t>
      </w:r>
      <w:r>
        <w:t>241*T(v1</w:t>
      </w:r>
      <w:r w:rsidR="00644CD5">
        <w:t>.</w:t>
      </w:r>
      <w:r>
        <w:t>u22) -0</w:t>
      </w:r>
      <w:r w:rsidR="00644CD5">
        <w:t>.</w:t>
      </w:r>
      <w:r>
        <w:t>243*T(v3</w:t>
      </w:r>
      <w:r w:rsidR="00644CD5">
        <w:t>.</w:t>
      </w:r>
      <w:r>
        <w:t>u2) + 0</w:t>
      </w:r>
      <w:r w:rsidR="00644CD5">
        <w:t>.</w:t>
      </w:r>
      <w:r>
        <w:t>154*T(v26</w:t>
      </w:r>
      <w:r w:rsidR="00644CD5">
        <w:t>.</w:t>
      </w:r>
      <w:r>
        <w:t>u15) + 0</w:t>
      </w:r>
      <w:r w:rsidR="00644CD5">
        <w:t>.</w:t>
      </w:r>
      <w:r>
        <w:t>2*T(v36</w:t>
      </w:r>
      <w:r w:rsidR="00644CD5">
        <w:t>.</w:t>
      </w:r>
      <w:r>
        <w:t>u4) -0</w:t>
      </w:r>
      <w:r w:rsidR="00644CD5">
        <w:t>.</w:t>
      </w:r>
      <w:r>
        <w:t>106*T(v9</w:t>
      </w:r>
      <w:r w:rsidR="00644CD5">
        <w:t>.</w:t>
      </w:r>
      <w:r>
        <w:t>u12) -0</w:t>
      </w:r>
      <w:r w:rsidR="00644CD5">
        <w:t>.</w:t>
      </w:r>
      <w:r>
        <w:t>187*T(v6</w:t>
      </w:r>
      <w:r w:rsidR="00644CD5">
        <w:t>.</w:t>
      </w:r>
      <w:r>
        <w:t>u31) -0</w:t>
      </w:r>
      <w:r w:rsidR="00644CD5">
        <w:t>.</w:t>
      </w:r>
      <w:r>
        <w:t>184*T(v27</w:t>
      </w:r>
      <w:r w:rsidR="00644CD5">
        <w:t>.</w:t>
      </w:r>
      <w:r>
        <w:t>u10) -0</w:t>
      </w:r>
      <w:r w:rsidR="00644CD5">
        <w:t>.</w:t>
      </w:r>
      <w:r>
        <w:t>195*T(v9</w:t>
      </w:r>
      <w:r w:rsidR="00644CD5">
        <w:t>.</w:t>
      </w:r>
      <w:r>
        <w:t>u24) -0</w:t>
      </w:r>
      <w:r w:rsidR="00644CD5">
        <w:t>.</w:t>
      </w:r>
      <w:r>
        <w:t>135*T(v22</w:t>
      </w:r>
      <w:r w:rsidR="00644CD5">
        <w:t>.</w:t>
      </w:r>
      <w:r>
        <w:t>u19) + 0</w:t>
      </w:r>
      <w:r w:rsidR="00644CD5">
        <w:t>.</w:t>
      </w:r>
      <w:r>
        <w:t>163*T(v14</w:t>
      </w:r>
      <w:r w:rsidR="00644CD5">
        <w:t>.</w:t>
      </w:r>
      <w:r>
        <w:t>u14) + 0</w:t>
      </w:r>
      <w:r w:rsidR="00644CD5">
        <w:t>.</w:t>
      </w:r>
      <w:r>
        <w:t>208*T(v5</w:t>
      </w:r>
      <w:r w:rsidR="00644CD5">
        <w:t>.</w:t>
      </w:r>
      <w:r>
        <w:t>u25) + 0</w:t>
      </w:r>
      <w:r w:rsidR="00644CD5">
        <w:t>.</w:t>
      </w:r>
      <w:r>
        <w:t>198*T(v22</w:t>
      </w:r>
      <w:r w:rsidR="00644CD5">
        <w:t>.</w:t>
      </w:r>
      <w:r>
        <w:t>u15) -0</w:t>
      </w:r>
      <w:r w:rsidR="00644CD5">
        <w:t>.</w:t>
      </w:r>
      <w:r>
        <w:t>261*T(v1</w:t>
      </w:r>
      <w:r w:rsidR="00644CD5">
        <w:t>.</w:t>
      </w:r>
      <w:r>
        <w:t>u29) + 0</w:t>
      </w:r>
      <w:r w:rsidR="00644CD5">
        <w:t>.</w:t>
      </w:r>
      <w:r>
        <w:t>153*T(v14</w:t>
      </w:r>
      <w:r w:rsidR="00644CD5">
        <w:t>.</w:t>
      </w:r>
      <w:r>
        <w:t>u4) + 0</w:t>
      </w:r>
      <w:r w:rsidR="00644CD5">
        <w:t>.</w:t>
      </w:r>
      <w:r>
        <w:t>247*T(v2</w:t>
      </w:r>
      <w:r w:rsidR="00644CD5">
        <w:t>.</w:t>
      </w:r>
      <w:r>
        <w:t>u3) -0</w:t>
      </w:r>
      <w:r w:rsidR="00644CD5">
        <w:t>.</w:t>
      </w:r>
      <w:r>
        <w:t>158*T(v3</w:t>
      </w:r>
      <w:r w:rsidR="00644CD5">
        <w:t>.</w:t>
      </w:r>
      <w:r>
        <w:t>u36) + 0</w:t>
      </w:r>
      <w:r w:rsidR="00644CD5">
        <w:t>.</w:t>
      </w:r>
      <w:r>
        <w:t>146*T(v26</w:t>
      </w:r>
      <w:r w:rsidR="00644CD5">
        <w:t>.</w:t>
      </w:r>
      <w:r>
        <w:t>u4) -0</w:t>
      </w:r>
      <w:r w:rsidR="00644CD5">
        <w:t>.</w:t>
      </w:r>
      <w:r>
        <w:t>186*T(v1</w:t>
      </w:r>
      <w:r w:rsidR="00644CD5">
        <w:t>.</w:t>
      </w:r>
      <w:r>
        <w:t>u33) + 0</w:t>
      </w:r>
      <w:r w:rsidR="00644CD5">
        <w:t>.</w:t>
      </w:r>
      <w:r>
        <w:t>134*T(v13</w:t>
      </w:r>
      <w:r w:rsidR="00644CD5">
        <w:t>.</w:t>
      </w:r>
      <w:r>
        <w:t>u28) + 0</w:t>
      </w:r>
      <w:r w:rsidR="00644CD5">
        <w:t>.</w:t>
      </w:r>
      <w:r>
        <w:t>131*T(v24</w:t>
      </w:r>
      <w:r w:rsidR="00644CD5">
        <w:t>.</w:t>
      </w:r>
      <w:r>
        <w:t>u5) + 0</w:t>
      </w:r>
      <w:r w:rsidR="00644CD5">
        <w:t>.</w:t>
      </w:r>
      <w:r>
        <w:t>141*T(v1</w:t>
      </w:r>
      <w:r w:rsidR="00644CD5">
        <w:t>.</w:t>
      </w:r>
      <w:r>
        <w:t>u14) -0</w:t>
      </w:r>
      <w:r w:rsidR="00644CD5">
        <w:t>.</w:t>
      </w:r>
      <w:r>
        <w:t>12*T(v11</w:t>
      </w:r>
      <w:r w:rsidR="00644CD5">
        <w:t>.</w:t>
      </w:r>
      <w:r>
        <w:t>u21) -0</w:t>
      </w:r>
      <w:r w:rsidR="00644CD5">
        <w:t>.</w:t>
      </w:r>
      <w:r>
        <w:t>106*T(v12</w:t>
      </w:r>
      <w:r w:rsidR="00644CD5">
        <w:t>.</w:t>
      </w:r>
      <w:r>
        <w:t>u19) -0</w:t>
      </w:r>
      <w:r w:rsidR="00644CD5">
        <w:t>.</w:t>
      </w:r>
      <w:r>
        <w:t>144*T(v5</w:t>
      </w:r>
      <w:r w:rsidR="00644CD5">
        <w:t>.</w:t>
      </w:r>
      <w:r>
        <w:t>u2) -0</w:t>
      </w:r>
      <w:r w:rsidR="00644CD5">
        <w:t>.</w:t>
      </w:r>
      <w:r>
        <w:t>155*T(v1</w:t>
      </w:r>
      <w:r w:rsidR="00644CD5">
        <w:t>.</w:t>
      </w:r>
      <w:r>
        <w:t>u25) -0</w:t>
      </w:r>
      <w:r w:rsidR="00644CD5">
        <w:t>.</w:t>
      </w:r>
      <w:r>
        <w:t>163*T(v15</w:t>
      </w:r>
      <w:r w:rsidR="00644CD5">
        <w:t>.</w:t>
      </w:r>
      <w:r>
        <w:t>u23) -0</w:t>
      </w:r>
      <w:r w:rsidR="00644CD5">
        <w:t>.</w:t>
      </w:r>
      <w:r>
        <w:t>172*T(v11</w:t>
      </w:r>
      <w:r w:rsidR="00644CD5">
        <w:t>.</w:t>
      </w:r>
      <w:r>
        <w:t>u22) + 0</w:t>
      </w:r>
      <w:r w:rsidR="00644CD5">
        <w:t>.</w:t>
      </w:r>
      <w:r>
        <w:t>128*T(v22</w:t>
      </w:r>
      <w:r w:rsidR="00644CD5">
        <w:t>.</w:t>
      </w:r>
      <w:r>
        <w:t>u16) + 0</w:t>
      </w:r>
      <w:r w:rsidR="00644CD5">
        <w:t>.</w:t>
      </w:r>
      <w:r>
        <w:t>133*T(v26</w:t>
      </w:r>
      <w:r w:rsidR="00644CD5">
        <w:t>.</w:t>
      </w:r>
      <w:r>
        <w:t>u16) -0</w:t>
      </w:r>
      <w:r w:rsidR="00644CD5">
        <w:t>.</w:t>
      </w:r>
      <w:r>
        <w:t>172*T(v10</w:t>
      </w:r>
      <w:r w:rsidR="00644CD5">
        <w:t>.</w:t>
      </w:r>
      <w:r>
        <w:t>u22) -0</w:t>
      </w:r>
      <w:r w:rsidR="00644CD5">
        <w:t>.</w:t>
      </w:r>
      <w:r>
        <w:t>134*T(v17</w:t>
      </w:r>
      <w:r w:rsidR="00644CD5">
        <w:t>.</w:t>
      </w:r>
      <w:r>
        <w:t>u7) + 0</w:t>
      </w:r>
      <w:r w:rsidR="00644CD5">
        <w:t>.</w:t>
      </w:r>
      <w:r>
        <w:t>105*T(v20</w:t>
      </w:r>
      <w:r w:rsidR="00644CD5">
        <w:t>.</w:t>
      </w:r>
      <w:r>
        <w:t>u19) -0</w:t>
      </w:r>
      <w:r w:rsidR="00644CD5">
        <w:t>.</w:t>
      </w:r>
      <w:r>
        <w:t>135*T(v30</w:t>
      </w:r>
      <w:r w:rsidR="00644CD5">
        <w:t>.</w:t>
      </w:r>
      <w:r>
        <w:t>u7) -0</w:t>
      </w:r>
      <w:r w:rsidR="00644CD5">
        <w:t>.</w:t>
      </w:r>
      <w:r>
        <w:t>131*T(v9</w:t>
      </w:r>
      <w:r w:rsidR="00644CD5">
        <w:t>.</w:t>
      </w:r>
      <w:r>
        <w:t>u13) -0</w:t>
      </w:r>
      <w:r w:rsidR="00644CD5">
        <w:t>.</w:t>
      </w:r>
      <w:r>
        <w:t>134*T(v34</w:t>
      </w:r>
      <w:r w:rsidR="00644CD5">
        <w:t>.</w:t>
      </w:r>
      <w:r>
        <w:t>u2) -0</w:t>
      </w:r>
      <w:r w:rsidR="00644CD5">
        <w:t>.</w:t>
      </w:r>
      <w:r>
        <w:t>121*T(v25</w:t>
      </w:r>
      <w:r w:rsidR="00644CD5">
        <w:t>.</w:t>
      </w:r>
      <w:r>
        <w:t>u2) -0</w:t>
      </w:r>
      <w:r w:rsidR="00644CD5">
        <w:t>.</w:t>
      </w:r>
      <w:r>
        <w:t>15*T(v5</w:t>
      </w:r>
      <w:r w:rsidR="00644CD5">
        <w:t>.</w:t>
      </w:r>
      <w:r>
        <w:t>u12) + 0</w:t>
      </w:r>
      <w:r w:rsidR="00644CD5">
        <w:t>.</w:t>
      </w:r>
      <w:r>
        <w:t>123*T(v7</w:t>
      </w:r>
      <w:r w:rsidR="00644CD5">
        <w:t>.</w:t>
      </w:r>
      <w:r>
        <w:t>u13) + 0</w:t>
      </w:r>
      <w:r w:rsidR="00644CD5">
        <w:t>.</w:t>
      </w:r>
      <w:r>
        <w:t>0991*T(v6</w:t>
      </w:r>
      <w:r w:rsidR="00644CD5">
        <w:t>.</w:t>
      </w:r>
      <w:r>
        <w:t>u23) -0</w:t>
      </w:r>
      <w:r w:rsidR="00644CD5">
        <w:t>.</w:t>
      </w:r>
      <w:r>
        <w:t>119*T(v25</w:t>
      </w:r>
      <w:r w:rsidR="00644CD5">
        <w:t>.</w:t>
      </w:r>
      <w:r>
        <w:t>u18) -0</w:t>
      </w:r>
      <w:r w:rsidR="00644CD5">
        <w:t>.</w:t>
      </w:r>
      <w:r>
        <w:t>114*T(v23</w:t>
      </w:r>
      <w:r w:rsidR="00644CD5">
        <w:t>.</w:t>
      </w:r>
      <w:r>
        <w:t>u7) -0</w:t>
      </w:r>
      <w:r w:rsidR="00644CD5">
        <w:t>.</w:t>
      </w:r>
      <w:r>
        <w:t>205*T(v4</w:t>
      </w:r>
      <w:r w:rsidR="00644CD5">
        <w:t>.</w:t>
      </w:r>
      <w:r>
        <w:t>u3) -0</w:t>
      </w:r>
      <w:r w:rsidR="00644CD5">
        <w:t>.</w:t>
      </w:r>
      <w:r>
        <w:t>151*T(v32</w:t>
      </w:r>
      <w:r w:rsidR="00644CD5">
        <w:t>.</w:t>
      </w:r>
      <w:r>
        <w:t>u2) -0</w:t>
      </w:r>
      <w:r w:rsidR="00644CD5">
        <w:t>.</w:t>
      </w:r>
      <w:r>
        <w:t>0992*T(v9</w:t>
      </w:r>
      <w:r w:rsidR="00644CD5">
        <w:t>.</w:t>
      </w:r>
      <w:r>
        <w:t>u32) -0</w:t>
      </w:r>
      <w:r w:rsidR="00644CD5">
        <w:t>.</w:t>
      </w:r>
      <w:r>
        <w:t>123*T(v10</w:t>
      </w:r>
      <w:r w:rsidR="00644CD5">
        <w:t>.</w:t>
      </w:r>
      <w:r>
        <w:t>u29) + 0</w:t>
      </w:r>
      <w:r w:rsidR="00644CD5">
        <w:t>.</w:t>
      </w:r>
      <w:r>
        <w:t>103*T(v25</w:t>
      </w:r>
      <w:r w:rsidR="00644CD5">
        <w:t>.</w:t>
      </w:r>
      <w:r>
        <w:t>u11) + 0</w:t>
      </w:r>
      <w:r w:rsidR="00644CD5">
        <w:t>.</w:t>
      </w:r>
      <w:r>
        <w:t>15*T(v8</w:t>
      </w:r>
      <w:r w:rsidR="00644CD5">
        <w:t>.</w:t>
      </w:r>
      <w:r>
        <w:t>u9) -0</w:t>
      </w:r>
      <w:r w:rsidR="00644CD5">
        <w:t>.</w:t>
      </w:r>
      <w:r>
        <w:t>103*T(v4</w:t>
      </w:r>
      <w:r w:rsidR="00644CD5">
        <w:t>.</w:t>
      </w:r>
      <w:r>
        <w:t>u29) -0</w:t>
      </w:r>
      <w:r w:rsidR="00644CD5">
        <w:t>.</w:t>
      </w:r>
      <w:r>
        <w:t>134*T(v23</w:t>
      </w:r>
      <w:r w:rsidR="00644CD5">
        <w:t>.</w:t>
      </w:r>
      <w:r>
        <w:t>u18) -0</w:t>
      </w:r>
      <w:r w:rsidR="00644CD5">
        <w:t>.</w:t>
      </w:r>
      <w:r>
        <w:t>117*T(v38</w:t>
      </w:r>
      <w:r w:rsidR="00644CD5">
        <w:t>.</w:t>
      </w:r>
      <w:r>
        <w:t>u3) + 4</w:t>
      </w:r>
      <w:r w:rsidR="00644CD5">
        <w:t>.</w:t>
      </w:r>
      <w:r>
        <w:t>11*Volume^3 -0</w:t>
      </w:r>
      <w:r w:rsidR="00644CD5">
        <w:t>.</w:t>
      </w:r>
      <w:r>
        <w:t>141*T(v5</w:t>
      </w:r>
      <w:r w:rsidR="00644CD5">
        <w:t>.</w:t>
      </w:r>
      <w:r>
        <w:t>u26) + 0</w:t>
      </w:r>
      <w:r w:rsidR="00644CD5">
        <w:t>.</w:t>
      </w:r>
      <w:r>
        <w:t>0871*T(v17) + 0</w:t>
      </w:r>
      <w:r w:rsidR="00644CD5">
        <w:t>.</w:t>
      </w:r>
      <w:r>
        <w:t>125*T(v8</w:t>
      </w:r>
      <w:r w:rsidR="00644CD5">
        <w:t>.</w:t>
      </w:r>
      <w:r>
        <w:t>u28) + 0</w:t>
      </w:r>
      <w:r w:rsidR="00644CD5">
        <w:t>.</w:t>
      </w:r>
      <w:r>
        <w:t>109*T(v20</w:t>
      </w:r>
      <w:r w:rsidR="00644CD5">
        <w:t>.</w:t>
      </w:r>
      <w:r>
        <w:t>u22) -0</w:t>
      </w:r>
      <w:r w:rsidR="00644CD5">
        <w:t>.</w:t>
      </w:r>
      <w:r>
        <w:t>0735*T(v30) -0</w:t>
      </w:r>
      <w:r w:rsidR="00644CD5">
        <w:t>.</w:t>
      </w:r>
      <w:r>
        <w:t>113*T(v4</w:t>
      </w:r>
      <w:r w:rsidR="00644CD5">
        <w:t>.</w:t>
      </w:r>
      <w:r>
        <w:t>u28) -0</w:t>
      </w:r>
      <w:r w:rsidR="00644CD5">
        <w:t>.</w:t>
      </w:r>
      <w:r>
        <w:t>159*T(v12</w:t>
      </w:r>
      <w:r w:rsidR="00644CD5">
        <w:t>.</w:t>
      </w:r>
      <w:r>
        <w:t>u5) + 0</w:t>
      </w:r>
      <w:r w:rsidR="00644CD5">
        <w:t>.</w:t>
      </w:r>
      <w:r>
        <w:t>108*T(v20</w:t>
      </w:r>
      <w:r w:rsidR="00644CD5">
        <w:t>.</w:t>
      </w:r>
      <w:r>
        <w:t>u10) + 0</w:t>
      </w:r>
      <w:r w:rsidR="00644CD5">
        <w:t>.</w:t>
      </w:r>
      <w:r>
        <w:t>105*T(v20</w:t>
      </w:r>
      <w:r w:rsidR="00644CD5">
        <w:t>.</w:t>
      </w:r>
      <w:r>
        <w:t>u12) + 0</w:t>
      </w:r>
      <w:r w:rsidR="00644CD5">
        <w:t>.</w:t>
      </w:r>
      <w:r>
        <w:t>0939*T(v4</w:t>
      </w:r>
      <w:r w:rsidR="00644CD5">
        <w:t>.</w:t>
      </w:r>
      <w:r>
        <w:t>u17) -0</w:t>
      </w:r>
      <w:r w:rsidR="00644CD5">
        <w:t>.</w:t>
      </w:r>
      <w:r>
        <w:t>244*v -0</w:t>
      </w:r>
      <w:r w:rsidR="00644CD5">
        <w:t>.</w:t>
      </w:r>
      <w:r>
        <w:t>114*T(v12</w:t>
      </w:r>
      <w:r w:rsidR="00644CD5">
        <w:t>.</w:t>
      </w:r>
      <w:r>
        <w:t>u20) -0</w:t>
      </w:r>
      <w:r w:rsidR="00644CD5">
        <w:t>.</w:t>
      </w:r>
      <w:r>
        <w:t>0989*T(v8</w:t>
      </w:r>
      <w:r w:rsidR="00644CD5">
        <w:t>.</w:t>
      </w:r>
      <w:r>
        <w:t>u31) + 0</w:t>
      </w:r>
      <w:r w:rsidR="00644CD5">
        <w:t>.</w:t>
      </w:r>
      <w:r>
        <w:t>0859*T(v11</w:t>
      </w:r>
      <w:r w:rsidR="00644CD5">
        <w:t>.</w:t>
      </w:r>
      <w:r>
        <w:t>u5) + 0</w:t>
      </w:r>
      <w:r w:rsidR="00644CD5">
        <w:t>.</w:t>
      </w:r>
      <w:r>
        <w:t>0874*T(u9) -0</w:t>
      </w:r>
      <w:r w:rsidR="00644CD5">
        <w:t>.</w:t>
      </w:r>
      <w:r>
        <w:t>0766*T(v18</w:t>
      </w:r>
      <w:r w:rsidR="00644CD5">
        <w:t>.</w:t>
      </w:r>
      <w:r>
        <w:t>u20) -0</w:t>
      </w:r>
      <w:r w:rsidR="00644CD5">
        <w:t>.</w:t>
      </w:r>
      <w:r>
        <w:t>106*T(v1</w:t>
      </w:r>
      <w:r w:rsidR="00644CD5">
        <w:t>.</w:t>
      </w:r>
      <w:r>
        <w:t>u21) + 0</w:t>
      </w:r>
      <w:r w:rsidR="00644CD5">
        <w:t>.</w:t>
      </w:r>
      <w:r>
        <w:t>11*T(v9</w:t>
      </w:r>
      <w:r w:rsidR="00644CD5">
        <w:t>.</w:t>
      </w:r>
      <w:r>
        <w:t>u15) + 0</w:t>
      </w:r>
      <w:r w:rsidR="00644CD5">
        <w:t>.</w:t>
      </w:r>
      <w:r>
        <w:t>0916*T(v29</w:t>
      </w:r>
      <w:r w:rsidR="00644CD5">
        <w:t>.</w:t>
      </w:r>
      <w:r>
        <w:t>u5) -0</w:t>
      </w:r>
      <w:r w:rsidR="00644CD5">
        <w:t>.</w:t>
      </w:r>
      <w:r>
        <w:t>0771*T(v29</w:t>
      </w:r>
      <w:r w:rsidR="00644CD5">
        <w:t>.</w:t>
      </w:r>
      <w:r>
        <w:t>u6) -0</w:t>
      </w:r>
      <w:r w:rsidR="00644CD5">
        <w:t>.</w:t>
      </w:r>
      <w:r>
        <w:t>0938*T(v8</w:t>
      </w:r>
      <w:r w:rsidR="00644CD5">
        <w:t>.</w:t>
      </w:r>
      <w:r>
        <w:t>u34) -0</w:t>
      </w:r>
      <w:r w:rsidR="00644CD5">
        <w:t>.</w:t>
      </w:r>
      <w:r>
        <w:t>107*T(v15</w:t>
      </w:r>
      <w:r w:rsidR="00644CD5">
        <w:t>.</w:t>
      </w:r>
      <w:r>
        <w:t>u9) -0</w:t>
      </w:r>
      <w:r w:rsidR="00644CD5">
        <w:t>.</w:t>
      </w:r>
      <w:r>
        <w:t>108*T(v4</w:t>
      </w:r>
      <w:r w:rsidR="00644CD5">
        <w:t>.</w:t>
      </w:r>
      <w:r>
        <w:t>u7) -0</w:t>
      </w:r>
      <w:r w:rsidR="00644CD5">
        <w:t>.</w:t>
      </w:r>
      <w:r>
        <w:t>104*T(v15</w:t>
      </w:r>
      <w:r w:rsidR="00644CD5">
        <w:t>.</w:t>
      </w:r>
      <w:r>
        <w:t>u26) + 0</w:t>
      </w:r>
      <w:r w:rsidR="00644CD5">
        <w:t>.</w:t>
      </w:r>
      <w:r>
        <w:t>0982*T(v4</w:t>
      </w:r>
      <w:r w:rsidR="00644CD5">
        <w:t>.</w:t>
      </w:r>
      <w:r>
        <w:t>u25) -0</w:t>
      </w:r>
      <w:r w:rsidR="00644CD5">
        <w:t>.</w:t>
      </w:r>
      <w:r>
        <w:t>0747*T(v11</w:t>
      </w:r>
      <w:r w:rsidR="00644CD5">
        <w:t>.</w:t>
      </w:r>
      <w:r>
        <w:t>u17) -0</w:t>
      </w:r>
      <w:r w:rsidR="00644CD5">
        <w:t>.</w:t>
      </w:r>
      <w:r>
        <w:t>109*T(v14</w:t>
      </w:r>
      <w:r w:rsidR="00644CD5">
        <w:t>.</w:t>
      </w:r>
      <w:r>
        <w:t>u20) -0</w:t>
      </w:r>
      <w:r w:rsidR="00644CD5">
        <w:t>.</w:t>
      </w:r>
      <w:r>
        <w:t>0995*T(v17</w:t>
      </w:r>
      <w:r w:rsidR="00644CD5">
        <w:t>.</w:t>
      </w:r>
      <w:r>
        <w:t>u6) -0</w:t>
      </w:r>
      <w:r w:rsidR="00644CD5">
        <w:t>.</w:t>
      </w:r>
      <w:r>
        <w:t>0905*T(v8</w:t>
      </w:r>
      <w:r w:rsidR="00644CD5">
        <w:t>.</w:t>
      </w:r>
      <w:r>
        <w:t>u24) -0</w:t>
      </w:r>
      <w:r w:rsidR="00644CD5">
        <w:t>.</w:t>
      </w:r>
      <w:r>
        <w:t>088*T(v14</w:t>
      </w:r>
      <w:r w:rsidR="00644CD5">
        <w:t>.</w:t>
      </w:r>
      <w:r>
        <w:t>u23) + 0</w:t>
      </w:r>
      <w:r w:rsidR="00644CD5">
        <w:t>.</w:t>
      </w:r>
      <w:r>
        <w:t>0907*T(v16</w:t>
      </w:r>
      <w:r w:rsidR="00644CD5">
        <w:t>.</w:t>
      </w:r>
      <w:r>
        <w:t>u6) -0</w:t>
      </w:r>
      <w:r w:rsidR="00644CD5">
        <w:t>.</w:t>
      </w:r>
      <w:r>
        <w:t>0982*T(v14</w:t>
      </w:r>
      <w:r w:rsidR="00644CD5">
        <w:t>.</w:t>
      </w:r>
      <w:r>
        <w:t>u25) -0</w:t>
      </w:r>
      <w:r w:rsidR="00644CD5">
        <w:t>.</w:t>
      </w:r>
      <w:r>
        <w:t>0873*T(v19</w:t>
      </w:r>
      <w:r w:rsidR="00644CD5">
        <w:t>.</w:t>
      </w:r>
      <w:r>
        <w:t>u3) + 0</w:t>
      </w:r>
      <w:r w:rsidR="00644CD5">
        <w:t>.</w:t>
      </w:r>
      <w:r>
        <w:t>102*T(v8</w:t>
      </w:r>
      <w:r w:rsidR="00644CD5">
        <w:t>.</w:t>
      </w:r>
      <w:r>
        <w:t>u18) -0</w:t>
      </w:r>
      <w:r w:rsidR="00644CD5">
        <w:t>.</w:t>
      </w:r>
      <w:r>
        <w:t>0874*T(v13</w:t>
      </w:r>
      <w:r w:rsidR="00644CD5">
        <w:t>.</w:t>
      </w:r>
      <w:r>
        <w:t>u26) + 0</w:t>
      </w:r>
      <w:r w:rsidR="00644CD5">
        <w:t>.</w:t>
      </w:r>
      <w:r>
        <w:t>076*T(v8</w:t>
      </w:r>
      <w:r w:rsidR="00644CD5">
        <w:t>.</w:t>
      </w:r>
      <w:r>
        <w:t>u25) -0</w:t>
      </w:r>
      <w:r w:rsidR="00644CD5">
        <w:t>.</w:t>
      </w:r>
      <w:r>
        <w:t>0927*T(v20</w:t>
      </w:r>
      <w:r w:rsidR="00644CD5">
        <w:t>.</w:t>
      </w:r>
      <w:r>
        <w:t>u21) -0</w:t>
      </w:r>
      <w:r w:rsidR="00644CD5">
        <w:t>.</w:t>
      </w:r>
      <w:r>
        <w:t>0826*T(v20</w:t>
      </w:r>
      <w:r w:rsidR="00644CD5">
        <w:t>.</w:t>
      </w:r>
      <w:r>
        <w:t>u23) + 0</w:t>
      </w:r>
      <w:r w:rsidR="00644CD5">
        <w:t>.</w:t>
      </w:r>
      <w:r>
        <w:t>0816*T(v9</w:t>
      </w:r>
      <w:r w:rsidR="00644CD5">
        <w:t>.</w:t>
      </w:r>
      <w:r>
        <w:t>u20) + 0</w:t>
      </w:r>
      <w:r w:rsidR="00644CD5">
        <w:t>.</w:t>
      </w:r>
      <w:r>
        <w:t>0592*T(v34</w:t>
      </w:r>
      <w:r w:rsidR="00644CD5">
        <w:t>.</w:t>
      </w:r>
      <w:r>
        <w:t>u4) + 0</w:t>
      </w:r>
      <w:r w:rsidR="00644CD5">
        <w:t>.</w:t>
      </w:r>
      <w:r>
        <w:t>0758*T(v18</w:t>
      </w:r>
      <w:r w:rsidR="00644CD5">
        <w:t>.</w:t>
      </w:r>
      <w:r>
        <w:t>u18) -0</w:t>
      </w:r>
      <w:r w:rsidR="00644CD5">
        <w:t>.</w:t>
      </w:r>
      <w:r>
        <w:t>088*T(v16</w:t>
      </w:r>
      <w:r w:rsidR="00644CD5">
        <w:t>.</w:t>
      </w:r>
      <w:r>
        <w:t>u11) -0</w:t>
      </w:r>
      <w:r w:rsidR="00644CD5">
        <w:t>.</w:t>
      </w:r>
      <w:r>
        <w:t>0837*T(v10</w:t>
      </w:r>
      <w:r w:rsidR="00644CD5">
        <w:t>.</w:t>
      </w:r>
      <w:r>
        <w:t>u10) -0</w:t>
      </w:r>
      <w:r w:rsidR="00644CD5">
        <w:t>.</w:t>
      </w:r>
      <w:r>
        <w:t>0669*T(v5</w:t>
      </w:r>
      <w:r w:rsidR="00644CD5">
        <w:t>.</w:t>
      </w:r>
      <w:r>
        <w:t>u33) + 0</w:t>
      </w:r>
      <w:r w:rsidR="00644CD5">
        <w:t>.</w:t>
      </w:r>
      <w:r>
        <w:t>0632*T(v12</w:t>
      </w:r>
      <w:r w:rsidR="00644CD5">
        <w:t>.</w:t>
      </w:r>
      <w:r>
        <w:t>u6) -0</w:t>
      </w:r>
      <w:r w:rsidR="00644CD5">
        <w:t>.</w:t>
      </w:r>
      <w:r>
        <w:t>0845*T(v13</w:t>
      </w:r>
      <w:r w:rsidR="00644CD5">
        <w:t>.</w:t>
      </w:r>
      <w:r>
        <w:t>u22) + 0</w:t>
      </w:r>
      <w:r w:rsidR="00644CD5">
        <w:t>.</w:t>
      </w:r>
      <w:r>
        <w:t>0738*T(v18</w:t>
      </w:r>
      <w:r w:rsidR="00644CD5">
        <w:t>.</w:t>
      </w:r>
      <w:r>
        <w:t>u19) + 0</w:t>
      </w:r>
      <w:r w:rsidR="00644CD5">
        <w:t>.</w:t>
      </w:r>
      <w:r>
        <w:t>0736*T(v6</w:t>
      </w:r>
      <w:r w:rsidR="00644CD5">
        <w:t>.</w:t>
      </w:r>
      <w:r>
        <w:t>u8) -0</w:t>
      </w:r>
      <w:r w:rsidR="00644CD5">
        <w:t>.</w:t>
      </w:r>
      <w:r>
        <w:t>0624*T(v32</w:t>
      </w:r>
      <w:r w:rsidR="00644CD5">
        <w:t>.</w:t>
      </w:r>
      <w:r>
        <w:t>u10) -0</w:t>
      </w:r>
      <w:r w:rsidR="00644CD5">
        <w:t>.</w:t>
      </w:r>
      <w:r>
        <w:t>064*T(v31</w:t>
      </w:r>
      <w:r w:rsidR="00644CD5">
        <w:t>.</w:t>
      </w:r>
      <w:r>
        <w:t>u5) -0</w:t>
      </w:r>
      <w:r w:rsidR="00644CD5">
        <w:t>.</w:t>
      </w:r>
      <w:r>
        <w:t>0672*T(v39</w:t>
      </w:r>
      <w:r w:rsidR="00644CD5">
        <w:t>.</w:t>
      </w:r>
      <w:r>
        <w:t>u2) -0</w:t>
      </w:r>
      <w:r w:rsidR="00644CD5">
        <w:t>.</w:t>
      </w:r>
      <w:r>
        <w:t>0562*T(v24</w:t>
      </w:r>
      <w:r w:rsidR="00644CD5">
        <w:t>.</w:t>
      </w:r>
      <w:r>
        <w:t>u17) -0</w:t>
      </w:r>
      <w:r w:rsidR="00644CD5">
        <w:t>.</w:t>
      </w:r>
      <w:r>
        <w:t>0689*T(v21</w:t>
      </w:r>
      <w:r w:rsidR="00644CD5">
        <w:t>.</w:t>
      </w:r>
      <w:r>
        <w:t>u21) + 0</w:t>
      </w:r>
      <w:r w:rsidR="00644CD5">
        <w:t>.</w:t>
      </w:r>
      <w:r>
        <w:t>0556*T(v28</w:t>
      </w:r>
      <w:r w:rsidR="00644CD5">
        <w:t>.</w:t>
      </w:r>
      <w:r>
        <w:t>u14) -0</w:t>
      </w:r>
      <w:r w:rsidR="00644CD5">
        <w:t>.</w:t>
      </w:r>
      <w:r>
        <w:t>0596*T(v6</w:t>
      </w:r>
      <w:r w:rsidR="00644CD5">
        <w:t>.</w:t>
      </w:r>
      <w:r>
        <w:t>u17) -0</w:t>
      </w:r>
      <w:r w:rsidR="00644CD5">
        <w:t>.</w:t>
      </w:r>
      <w:r>
        <w:t>0372*T(u23) + 0</w:t>
      </w:r>
      <w:r w:rsidR="00644CD5">
        <w:t>.</w:t>
      </w:r>
      <w:r>
        <w:t>0579*T(v3</w:t>
      </w:r>
      <w:r w:rsidR="00644CD5">
        <w:t>.</w:t>
      </w:r>
      <w:r>
        <w:t>u16) -0</w:t>
      </w:r>
      <w:r w:rsidR="00644CD5">
        <w:t>.</w:t>
      </w:r>
      <w:r>
        <w:t>048*T(v15</w:t>
      </w:r>
      <w:r w:rsidR="00644CD5">
        <w:t>.</w:t>
      </w:r>
      <w:r>
        <w:t>u25) -0</w:t>
      </w:r>
      <w:r w:rsidR="00644CD5">
        <w:t>.</w:t>
      </w:r>
      <w:r>
        <w:t>0521*T(u6) -0</w:t>
      </w:r>
      <w:r w:rsidR="00644CD5">
        <w:t>.</w:t>
      </w:r>
      <w:r>
        <w:t>0567*T(v13</w:t>
      </w:r>
      <w:r w:rsidR="00644CD5">
        <w:t>.</w:t>
      </w:r>
      <w:r>
        <w:t>u19) -0</w:t>
      </w:r>
      <w:r w:rsidR="00644CD5">
        <w:t>.</w:t>
      </w:r>
      <w:r>
        <w:t>0603*T(v23</w:t>
      </w:r>
      <w:r w:rsidR="00644CD5">
        <w:t>.</w:t>
      </w:r>
      <w:r>
        <w:t>u16) -0</w:t>
      </w:r>
      <w:r w:rsidR="00644CD5">
        <w:t>.</w:t>
      </w:r>
      <w:r>
        <w:t>0489*T(v17</w:t>
      </w:r>
      <w:r w:rsidR="00644CD5">
        <w:t>.</w:t>
      </w:r>
      <w:r>
        <w:t>u26) -0</w:t>
      </w:r>
      <w:r w:rsidR="00644CD5">
        <w:t>.</w:t>
      </w:r>
      <w:r>
        <w:t>0551*T(v2</w:t>
      </w:r>
      <w:r w:rsidR="00644CD5">
        <w:t>.</w:t>
      </w:r>
      <w:r>
        <w:t>u29) -0</w:t>
      </w:r>
      <w:r w:rsidR="00644CD5">
        <w:t>.</w:t>
      </w:r>
      <w:r>
        <w:t>0569*T(v15</w:t>
      </w:r>
      <w:r w:rsidR="00644CD5">
        <w:t>.</w:t>
      </w:r>
      <w:r>
        <w:t>u1) -0</w:t>
      </w:r>
      <w:r w:rsidR="00644CD5">
        <w:t>.</w:t>
      </w:r>
      <w:r>
        <w:t>043*T(v28</w:t>
      </w:r>
      <w:r w:rsidR="00644CD5">
        <w:t>.</w:t>
      </w:r>
      <w:r>
        <w:t>u13) -0</w:t>
      </w:r>
      <w:r w:rsidR="00644CD5">
        <w:t>.</w:t>
      </w:r>
      <w:r>
        <w:t>0604*T(v7</w:t>
      </w:r>
      <w:r w:rsidR="00644CD5">
        <w:t>.</w:t>
      </w:r>
      <w:r>
        <w:t>u5) + 0</w:t>
      </w:r>
      <w:r w:rsidR="00644CD5">
        <w:t>.</w:t>
      </w:r>
      <w:r>
        <w:t>0507*T(v18</w:t>
      </w:r>
      <w:r w:rsidR="00644CD5">
        <w:t>.</w:t>
      </w:r>
      <w:r>
        <w:t>u24) -0</w:t>
      </w:r>
      <w:r w:rsidR="00644CD5">
        <w:t>.</w:t>
      </w:r>
      <w:r>
        <w:t>0462*T(v11</w:t>
      </w:r>
      <w:r w:rsidR="00644CD5">
        <w:t>.</w:t>
      </w:r>
      <w:r>
        <w:t>u26) + 0</w:t>
      </w:r>
      <w:r w:rsidR="00644CD5">
        <w:t>.</w:t>
      </w:r>
      <w:r>
        <w:t>0472*T(v18</w:t>
      </w:r>
      <w:r w:rsidR="00644CD5">
        <w:t>.</w:t>
      </w:r>
      <w:r>
        <w:t>u22) + 0</w:t>
      </w:r>
      <w:r w:rsidR="00644CD5">
        <w:t>.</w:t>
      </w:r>
      <w:r>
        <w:t>0556*T(v13</w:t>
      </w:r>
      <w:r w:rsidR="00644CD5">
        <w:t>.</w:t>
      </w:r>
      <w:r>
        <w:t>u9) -0</w:t>
      </w:r>
      <w:r w:rsidR="00644CD5">
        <w:t>.</w:t>
      </w:r>
      <w:r>
        <w:t>0501*T(v8</w:t>
      </w:r>
      <w:r w:rsidR="00644CD5">
        <w:t>.</w:t>
      </w:r>
      <w:r>
        <w:t>u19) -0</w:t>
      </w:r>
      <w:r w:rsidR="00644CD5">
        <w:t>.</w:t>
      </w:r>
      <w:r>
        <w:t>0507*T(v11</w:t>
      </w:r>
      <w:r w:rsidR="00644CD5">
        <w:t>.</w:t>
      </w:r>
      <w:r>
        <w:t>u30) + 0</w:t>
      </w:r>
      <w:r w:rsidR="00644CD5">
        <w:t>.</w:t>
      </w:r>
      <w:r>
        <w:t>046*T(v2</w:t>
      </w:r>
      <w:r w:rsidR="00644CD5">
        <w:t>.</w:t>
      </w:r>
      <w:r>
        <w:t>u39) -0</w:t>
      </w:r>
      <w:r w:rsidR="00644CD5">
        <w:t>.</w:t>
      </w:r>
      <w:r>
        <w:t>0527*T(v11</w:t>
      </w:r>
      <w:r w:rsidR="00644CD5">
        <w:t>.</w:t>
      </w:r>
      <w:r>
        <w:t>u16) -0</w:t>
      </w:r>
      <w:r w:rsidR="00644CD5">
        <w:t>.</w:t>
      </w:r>
      <w:r>
        <w:t>0545*T(v26</w:t>
      </w:r>
      <w:r w:rsidR="00644CD5">
        <w:t>.</w:t>
      </w:r>
      <w:r>
        <w:t>u6) -0</w:t>
      </w:r>
      <w:r w:rsidR="00644CD5">
        <w:t>.</w:t>
      </w:r>
      <w:r>
        <w:t>0325*T(u20) + 0</w:t>
      </w:r>
      <w:r w:rsidR="00644CD5">
        <w:t>.</w:t>
      </w:r>
      <w:r>
        <w:t>0406*T(v25</w:t>
      </w:r>
      <w:r w:rsidR="00644CD5">
        <w:t>.</w:t>
      </w:r>
      <w:r>
        <w:t>u17) -0</w:t>
      </w:r>
      <w:r w:rsidR="00644CD5">
        <w:t>.</w:t>
      </w:r>
      <w:r>
        <w:t>0493*T(v6</w:t>
      </w:r>
      <w:r w:rsidR="00644CD5">
        <w:t>.</w:t>
      </w:r>
      <w:r>
        <w:t>u10) -0</w:t>
      </w:r>
      <w:r w:rsidR="00644CD5">
        <w:t>.</w:t>
      </w:r>
      <w:r>
        <w:t>0432*T(v20</w:t>
      </w:r>
      <w:r w:rsidR="00644CD5">
        <w:t>.</w:t>
      </w:r>
      <w:r>
        <w:t>u7) -0</w:t>
      </w:r>
      <w:r w:rsidR="00644CD5">
        <w:t>.</w:t>
      </w:r>
      <w:r>
        <w:t>0426*T(v6</w:t>
      </w:r>
      <w:r w:rsidR="00644CD5">
        <w:t>.</w:t>
      </w:r>
      <w:r>
        <w:t>u29) -0</w:t>
      </w:r>
      <w:r w:rsidR="00644CD5">
        <w:t>.</w:t>
      </w:r>
      <w:r>
        <w:t>0477*T(v16</w:t>
      </w:r>
      <w:r w:rsidR="00644CD5">
        <w:t>.</w:t>
      </w:r>
      <w:r>
        <w:t>u8) + 0</w:t>
      </w:r>
      <w:r w:rsidR="00644CD5">
        <w:t>.</w:t>
      </w:r>
      <w:r>
        <w:t>0426*T(v4</w:t>
      </w:r>
      <w:r w:rsidR="00644CD5">
        <w:t>.</w:t>
      </w:r>
      <w:r>
        <w:t>u16) + 0</w:t>
      </w:r>
      <w:r w:rsidR="00644CD5">
        <w:t>.</w:t>
      </w:r>
      <w:r>
        <w:t>041*T(v12</w:t>
      </w:r>
      <w:r w:rsidR="00644CD5">
        <w:t>.</w:t>
      </w:r>
      <w:r>
        <w:t>u9) -0</w:t>
      </w:r>
      <w:r w:rsidR="00644CD5">
        <w:t>.</w:t>
      </w:r>
      <w:r>
        <w:t>0431*T(v21</w:t>
      </w:r>
      <w:r w:rsidR="00644CD5">
        <w:t>.</w:t>
      </w:r>
      <w:r>
        <w:t>u6) -0</w:t>
      </w:r>
      <w:r w:rsidR="00644CD5">
        <w:t>.</w:t>
      </w:r>
      <w:r>
        <w:t>0284*T(u40) -0</w:t>
      </w:r>
      <w:r w:rsidR="00644CD5">
        <w:t>.</w:t>
      </w:r>
      <w:r>
        <w:t>041*T(v14</w:t>
      </w:r>
      <w:r w:rsidR="00644CD5">
        <w:t>.</w:t>
      </w:r>
      <w:r>
        <w:t>u24) + 0</w:t>
      </w:r>
      <w:r w:rsidR="00644CD5">
        <w:t>.</w:t>
      </w:r>
      <w:r>
        <w:t>0468*T(v12</w:t>
      </w:r>
      <w:r w:rsidR="00644CD5">
        <w:t>.</w:t>
      </w:r>
      <w:r>
        <w:t>u7) -0</w:t>
      </w:r>
      <w:r w:rsidR="00644CD5">
        <w:t>.</w:t>
      </w:r>
      <w:r>
        <w:t>0375*T(v14</w:t>
      </w:r>
      <w:r w:rsidR="00644CD5">
        <w:t>.</w:t>
      </w:r>
      <w:r>
        <w:t>u26) + 0</w:t>
      </w:r>
      <w:r w:rsidR="00644CD5">
        <w:t>.</w:t>
      </w:r>
      <w:r>
        <w:t>0396*T(v36</w:t>
      </w:r>
      <w:r w:rsidR="00644CD5">
        <w:t>.</w:t>
      </w:r>
      <w:r>
        <w:t>u5) -0</w:t>
      </w:r>
      <w:r w:rsidR="00644CD5">
        <w:t>.</w:t>
      </w:r>
      <w:r>
        <w:t>0384*T(v26</w:t>
      </w:r>
      <w:r w:rsidR="00644CD5">
        <w:t>.</w:t>
      </w:r>
      <w:r>
        <w:t>u3) + 0</w:t>
      </w:r>
      <w:r w:rsidR="00644CD5">
        <w:t>.</w:t>
      </w:r>
      <w:r>
        <w:t>0356*T(v23</w:t>
      </w:r>
      <w:r w:rsidR="00644CD5">
        <w:t>.</w:t>
      </w:r>
      <w:r>
        <w:t>u17) + 0</w:t>
      </w:r>
      <w:r w:rsidR="00644CD5">
        <w:t>.</w:t>
      </w:r>
      <w:r>
        <w:t>0366*T(v3</w:t>
      </w:r>
      <w:r w:rsidR="00644CD5">
        <w:t>.</w:t>
      </w:r>
      <w:r>
        <w:t>u13) + 0</w:t>
      </w:r>
      <w:r w:rsidR="00644CD5">
        <w:t>.</w:t>
      </w:r>
      <w:r>
        <w:t>0319*T(v36</w:t>
      </w:r>
      <w:r w:rsidR="00644CD5">
        <w:t>.</w:t>
      </w:r>
      <w:r>
        <w:t>u1) -0</w:t>
      </w:r>
      <w:r w:rsidR="00644CD5">
        <w:t>.</w:t>
      </w:r>
      <w:r>
        <w:t>0343*T(v21</w:t>
      </w:r>
      <w:r w:rsidR="00644CD5">
        <w:t>.</w:t>
      </w:r>
      <w:r>
        <w:t>u2) -0</w:t>
      </w:r>
      <w:r w:rsidR="00644CD5">
        <w:t>.</w:t>
      </w:r>
      <w:r>
        <w:t>0305*T(v22</w:t>
      </w:r>
      <w:r w:rsidR="00644CD5">
        <w:t>.</w:t>
      </w:r>
      <w:r>
        <w:t>u6) + 0</w:t>
      </w:r>
      <w:r w:rsidR="00644CD5">
        <w:t>.</w:t>
      </w:r>
      <w:r>
        <w:t>032*T(v5</w:t>
      </w:r>
      <w:r w:rsidR="00644CD5">
        <w:t>.</w:t>
      </w:r>
      <w:r>
        <w:t>u24) -0</w:t>
      </w:r>
      <w:r w:rsidR="00644CD5">
        <w:t>.</w:t>
      </w:r>
      <w:r>
        <w:t>0285*T(v18</w:t>
      </w:r>
      <w:r w:rsidR="00644CD5">
        <w:t>.</w:t>
      </w:r>
      <w:r>
        <w:t>u12) -0</w:t>
      </w:r>
      <w:r w:rsidR="00644CD5">
        <w:t>.</w:t>
      </w:r>
      <w:r>
        <w:t>0255*T(v13</w:t>
      </w:r>
      <w:r w:rsidR="00644CD5">
        <w:t>.</w:t>
      </w:r>
      <w:r>
        <w:t>u27) + 0</w:t>
      </w:r>
      <w:r w:rsidR="00644CD5">
        <w:t>.</w:t>
      </w:r>
      <w:r>
        <w:t>028*T(v31</w:t>
      </w:r>
      <w:r w:rsidR="00644CD5">
        <w:t>.</w:t>
      </w:r>
      <w:r>
        <w:t>u7) + 0</w:t>
      </w:r>
      <w:r w:rsidR="00644CD5">
        <w:t>.</w:t>
      </w:r>
      <w:r>
        <w:t>0269*T(v16</w:t>
      </w:r>
      <w:r w:rsidR="00644CD5">
        <w:t>.</w:t>
      </w:r>
      <w:r>
        <w:t>u20) -0</w:t>
      </w:r>
      <w:r w:rsidR="00644CD5">
        <w:t>.</w:t>
      </w:r>
      <w:r>
        <w:t>0266*T(v3</w:t>
      </w:r>
      <w:r w:rsidR="00644CD5">
        <w:t>.</w:t>
      </w:r>
      <w:r>
        <w:t>u28) -0</w:t>
      </w:r>
      <w:r w:rsidR="00644CD5">
        <w:t>.</w:t>
      </w:r>
      <w:r>
        <w:t>0292*T(v8</w:t>
      </w:r>
      <w:r w:rsidR="00644CD5">
        <w:t>.</w:t>
      </w:r>
      <w:r>
        <w:t>u8) + 0</w:t>
      </w:r>
      <w:r w:rsidR="00644CD5">
        <w:t>.</w:t>
      </w:r>
      <w:r>
        <w:t>0245*T(v33</w:t>
      </w:r>
      <w:r w:rsidR="00644CD5">
        <w:t>.</w:t>
      </w:r>
      <w:r>
        <w:t>u7) -0</w:t>
      </w:r>
      <w:r w:rsidR="00644CD5">
        <w:t>.</w:t>
      </w:r>
      <w:r>
        <w:t>0225*T(v26</w:t>
      </w:r>
      <w:r w:rsidR="00644CD5">
        <w:t>.</w:t>
      </w:r>
      <w:r>
        <w:t>u9) + 0</w:t>
      </w:r>
      <w:r w:rsidR="00644CD5">
        <w:t>.</w:t>
      </w:r>
      <w:r>
        <w:t>0201*Length -0</w:t>
      </w:r>
      <w:r w:rsidR="00644CD5">
        <w:t>.</w:t>
      </w:r>
      <w:r>
        <w:t>0205*T(v14</w:t>
      </w:r>
      <w:r w:rsidR="00644CD5">
        <w:t>.</w:t>
      </w:r>
      <w:r>
        <w:t>u27) -0</w:t>
      </w:r>
      <w:r w:rsidR="00644CD5">
        <w:t>.</w:t>
      </w:r>
      <w:r>
        <w:t>0194*T(v1</w:t>
      </w:r>
      <w:r w:rsidR="00644CD5">
        <w:t>.</w:t>
      </w:r>
      <w:r>
        <w:t>u40) + 0</w:t>
      </w:r>
      <w:r w:rsidR="00644CD5">
        <w:t>.</w:t>
      </w:r>
      <w:r>
        <w:t>0195*T(v3</w:t>
      </w:r>
      <w:r w:rsidR="00644CD5">
        <w:t>.</w:t>
      </w:r>
      <w:r>
        <w:t>u33) + 0</w:t>
      </w:r>
      <w:r w:rsidR="00644CD5">
        <w:t>.</w:t>
      </w:r>
      <w:r>
        <w:t>0171*T(v13</w:t>
      </w:r>
      <w:r w:rsidR="00644CD5">
        <w:t>.</w:t>
      </w:r>
      <w:r>
        <w:t>u13) -0</w:t>
      </w:r>
      <w:r w:rsidR="00644CD5">
        <w:t>.</w:t>
      </w:r>
      <w:r>
        <w:t>0191*T(v4</w:t>
      </w:r>
      <w:r w:rsidR="00644CD5">
        <w:t>.</w:t>
      </w:r>
      <w:r>
        <w:t>u13) -0</w:t>
      </w:r>
      <w:r w:rsidR="00644CD5">
        <w:t>.</w:t>
      </w:r>
      <w:r>
        <w:t>0194*T(v24</w:t>
      </w:r>
      <w:r w:rsidR="00644CD5">
        <w:t>.</w:t>
      </w:r>
      <w:r>
        <w:t>u1) -0</w:t>
      </w:r>
      <w:r w:rsidR="00644CD5">
        <w:t>.</w:t>
      </w:r>
      <w:r>
        <w:t>0174*T(v35</w:t>
      </w:r>
      <w:r w:rsidR="00644CD5">
        <w:t>.</w:t>
      </w:r>
      <w:r>
        <w:t>u3) -0</w:t>
      </w:r>
      <w:r w:rsidR="00644CD5">
        <w:t>.</w:t>
      </w:r>
      <w:r>
        <w:t>0157*T(v25</w:t>
      </w:r>
      <w:r w:rsidR="00644CD5">
        <w:t>.</w:t>
      </w:r>
      <w:r>
        <w:t>u14) + 0</w:t>
      </w:r>
      <w:r w:rsidR="00644CD5">
        <w:t>.</w:t>
      </w:r>
      <w:r>
        <w:t>0147*T(v15</w:t>
      </w:r>
      <w:r w:rsidR="00644CD5">
        <w:t>.</w:t>
      </w:r>
      <w:r>
        <w:t>u19) + 0</w:t>
      </w:r>
      <w:r w:rsidR="00644CD5">
        <w:t>.</w:t>
      </w:r>
      <w:r>
        <w:t>0153*T(v26</w:t>
      </w:r>
      <w:r w:rsidR="00644CD5">
        <w:t>.</w:t>
      </w:r>
      <w:r>
        <w:t>u5) + 0</w:t>
      </w:r>
      <w:r w:rsidR="00644CD5">
        <w:t>.</w:t>
      </w:r>
      <w:r>
        <w:t>0145*T(v22</w:t>
      </w:r>
      <w:r w:rsidR="00644CD5">
        <w:t>.</w:t>
      </w:r>
      <w:r>
        <w:t>u13) + 9</w:t>
      </w:r>
      <w:r w:rsidR="00644CD5">
        <w:t>.</w:t>
      </w:r>
      <w:r>
        <w:t>25E-05*Lipophilicity^3 -0</w:t>
      </w:r>
      <w:r w:rsidR="00644CD5">
        <w:t>.</w:t>
      </w:r>
      <w:r>
        <w:t>0135*T(v13</w:t>
      </w:r>
      <w:r w:rsidR="00644CD5">
        <w:t>.</w:t>
      </w:r>
      <w:r>
        <w:t>u30) -0</w:t>
      </w:r>
      <w:r w:rsidR="00644CD5">
        <w:t>.</w:t>
      </w:r>
      <w:r>
        <w:t>0126*T(v32</w:t>
      </w:r>
      <w:r w:rsidR="00644CD5">
        <w:t>.</w:t>
      </w:r>
      <w:r>
        <w:t>u11) + 0</w:t>
      </w:r>
      <w:r w:rsidR="00644CD5">
        <w:t>.</w:t>
      </w:r>
      <w:r>
        <w:t>0151*T(v2</w:t>
      </w:r>
      <w:r w:rsidR="00644CD5">
        <w:t>.</w:t>
      </w:r>
      <w:r>
        <w:t>u17) -0</w:t>
      </w:r>
      <w:r w:rsidR="00644CD5">
        <w:t>.</w:t>
      </w:r>
      <w:r>
        <w:t>0125*T(v12</w:t>
      </w:r>
      <w:r w:rsidR="00644CD5">
        <w:t>.</w:t>
      </w:r>
      <w:r>
        <w:t>u31) -0</w:t>
      </w:r>
      <w:r w:rsidR="00644CD5">
        <w:t>.</w:t>
      </w:r>
      <w:r>
        <w:t>0126*Length^2 -0</w:t>
      </w:r>
      <w:r w:rsidR="00644CD5">
        <w:t>.</w:t>
      </w:r>
      <w:r>
        <w:t>0127*T(v38</w:t>
      </w:r>
      <w:r w:rsidR="00644CD5">
        <w:t>.</w:t>
      </w:r>
      <w:r>
        <w:t>u1) -0</w:t>
      </w:r>
      <w:r w:rsidR="00644CD5">
        <w:t>.</w:t>
      </w:r>
      <w:r>
        <w:t>0107*T(v21</w:t>
      </w:r>
      <w:r w:rsidR="00644CD5">
        <w:t>.</w:t>
      </w:r>
      <w:r>
        <w:t>u22) -0</w:t>
      </w:r>
      <w:r w:rsidR="00644CD5">
        <w:t>.</w:t>
      </w:r>
      <w:r>
        <w:t>012*T(v19</w:t>
      </w:r>
      <w:r w:rsidR="00644CD5">
        <w:t>.</w:t>
      </w:r>
      <w:r>
        <w:t>u2) -0</w:t>
      </w:r>
      <w:r w:rsidR="00644CD5">
        <w:t>.</w:t>
      </w:r>
      <w:r>
        <w:t>0102*T(v19</w:t>
      </w:r>
      <w:r w:rsidR="00644CD5">
        <w:t>.</w:t>
      </w:r>
      <w:r>
        <w:t>u16) + 0</w:t>
      </w:r>
      <w:r w:rsidR="00644CD5">
        <w:t>.</w:t>
      </w:r>
      <w:r>
        <w:t>00895*T(v9</w:t>
      </w:r>
      <w:r w:rsidR="00644CD5">
        <w:t>.</w:t>
      </w:r>
      <w:r>
        <w:t>u8) -0</w:t>
      </w:r>
      <w:r w:rsidR="00644CD5">
        <w:t>.</w:t>
      </w:r>
      <w:r>
        <w:t>00773*T(v26</w:t>
      </w:r>
      <w:r w:rsidR="00644CD5">
        <w:t>.</w:t>
      </w:r>
      <w:r>
        <w:t>u14) + 0</w:t>
      </w:r>
      <w:r w:rsidR="00644CD5">
        <w:t>.</w:t>
      </w:r>
      <w:r>
        <w:t>00741*T(v6</w:t>
      </w:r>
      <w:r w:rsidR="00644CD5">
        <w:t>.</w:t>
      </w:r>
      <w:r>
        <w:t>u34) -0</w:t>
      </w:r>
      <w:r w:rsidR="00644CD5">
        <w:t>.</w:t>
      </w:r>
      <w:r>
        <w:t>00732*T(v34</w:t>
      </w:r>
      <w:r w:rsidR="00644CD5">
        <w:t>.</w:t>
      </w:r>
      <w:r>
        <w:t>u1) + 0</w:t>
      </w:r>
      <w:r w:rsidR="00644CD5">
        <w:t>.</w:t>
      </w:r>
      <w:r>
        <w:t>00763*T(v30</w:t>
      </w:r>
      <w:r w:rsidR="00644CD5">
        <w:t>.</w:t>
      </w:r>
      <w:r>
        <w:t>u1) -0</w:t>
      </w:r>
      <w:r w:rsidR="00644CD5">
        <w:t>.</w:t>
      </w:r>
      <w:r>
        <w:t>00669*T(v14</w:t>
      </w:r>
      <w:r w:rsidR="00644CD5">
        <w:t>.</w:t>
      </w:r>
      <w:r>
        <w:t>u12) + 0</w:t>
      </w:r>
      <w:r w:rsidR="00644CD5">
        <w:t>.</w:t>
      </w:r>
      <w:r>
        <w:t>00553*T(v3</w:t>
      </w:r>
      <w:r w:rsidR="00644CD5">
        <w:t>.</w:t>
      </w:r>
      <w:r>
        <w:t>u26) + 0</w:t>
      </w:r>
      <w:r w:rsidR="00644CD5">
        <w:t>.</w:t>
      </w:r>
      <w:r>
        <w:t>00504*T(v13</w:t>
      </w:r>
      <w:r w:rsidR="00644CD5">
        <w:t>.</w:t>
      </w:r>
      <w:r>
        <w:t>u14) + 0</w:t>
      </w:r>
      <w:r w:rsidR="00644CD5">
        <w:t>.</w:t>
      </w:r>
      <w:r>
        <w:t>00437*T(v34</w:t>
      </w:r>
      <w:r w:rsidR="00644CD5">
        <w:t>.</w:t>
      </w:r>
      <w:r>
        <w:t>u9) + 0</w:t>
      </w:r>
      <w:r w:rsidR="00644CD5">
        <w:t>.</w:t>
      </w:r>
      <w:r>
        <w:t>00439*T(v7</w:t>
      </w:r>
      <w:r w:rsidR="00644CD5">
        <w:t>.</w:t>
      </w:r>
      <w:r>
        <w:t>u16) -0</w:t>
      </w:r>
      <w:r w:rsidR="00644CD5">
        <w:t>.</w:t>
      </w:r>
      <w:r>
        <w:t>00361*T(v6</w:t>
      </w:r>
      <w:r w:rsidR="00644CD5">
        <w:t>.</w:t>
      </w:r>
      <w:r>
        <w:t>u36) -0</w:t>
      </w:r>
      <w:r w:rsidR="00644CD5">
        <w:t>.</w:t>
      </w:r>
      <w:r>
        <w:t>00406*T(v2</w:t>
      </w:r>
      <w:r w:rsidR="00644CD5">
        <w:t>.</w:t>
      </w:r>
      <w:r>
        <w:t>u9) + 0</w:t>
      </w:r>
      <w:r w:rsidR="00644CD5">
        <w:t>.</w:t>
      </w:r>
      <w:r>
        <w:t>00332*T(v7</w:t>
      </w:r>
      <w:r w:rsidR="00644CD5">
        <w:t>.</w:t>
      </w:r>
      <w:r>
        <w:t>u36) + 0</w:t>
      </w:r>
      <w:r w:rsidR="00644CD5">
        <w:t>.</w:t>
      </w:r>
      <w:r>
        <w:t>00317*T(v1</w:t>
      </w:r>
      <w:r w:rsidR="00644CD5">
        <w:t>.</w:t>
      </w:r>
      <w:r>
        <w:t>u37) + 0</w:t>
      </w:r>
      <w:r w:rsidR="00644CD5">
        <w:t>.</w:t>
      </w:r>
      <w:r>
        <w:t>00293*T(v2</w:t>
      </w:r>
      <w:r w:rsidR="00644CD5">
        <w:t>.</w:t>
      </w:r>
      <w:r>
        <w:t>u34) + 0</w:t>
      </w:r>
      <w:r w:rsidR="00644CD5">
        <w:t>.</w:t>
      </w:r>
      <w:r>
        <w:t>00287*T(v2</w:t>
      </w:r>
      <w:r w:rsidR="00644CD5">
        <w:t>.</w:t>
      </w:r>
      <w:r>
        <w:t>u33) + 0</w:t>
      </w:r>
      <w:r w:rsidR="00644CD5">
        <w:t>.</w:t>
      </w:r>
      <w:r>
        <w:t>00141*T(v1</w:t>
      </w:r>
      <w:r w:rsidR="00644CD5">
        <w:t>.</w:t>
      </w:r>
      <w:r>
        <w:t>u28) + 6</w:t>
      </w:r>
      <w:r w:rsidR="00644CD5">
        <w:t>.</w:t>
      </w:r>
      <w:r>
        <w:t>87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149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573*T(v2</w:t>
      </w:r>
      <w:r w:rsidR="00644CD5">
        <w:t>.</w:t>
      </w:r>
      <w:r>
        <w:t>u4) + 0</w:t>
      </w:r>
      <w:r w:rsidR="00644CD5">
        <w:t>.</w:t>
      </w:r>
      <w:r>
        <w:t>571*T(v33</w:t>
      </w:r>
      <w:r w:rsidR="00644CD5">
        <w:t>.</w:t>
      </w:r>
      <w:r>
        <w:t>u2) + 0</w:t>
      </w:r>
      <w:r w:rsidR="00644CD5">
        <w:t>.</w:t>
      </w:r>
      <w:r>
        <w:t>0292*NumAromAtoms -1</w:t>
      </w:r>
      <w:r w:rsidR="00644CD5">
        <w:t>.</w:t>
      </w:r>
      <w:r>
        <w:t>91*T(v4</w:t>
      </w:r>
      <w:r w:rsidR="00644CD5">
        <w:t>.</w:t>
      </w:r>
      <w:r>
        <w:t>u3) -0</w:t>
      </w:r>
      <w:r w:rsidR="00644CD5">
        <w:t>.</w:t>
      </w:r>
      <w:r>
        <w:t>487*T(v14</w:t>
      </w:r>
      <w:r w:rsidR="00644CD5">
        <w:t>.</w:t>
      </w:r>
      <w:r>
        <w:t>u3) + 0</w:t>
      </w:r>
      <w:r w:rsidR="00644CD5">
        <w:t>.</w:t>
      </w:r>
      <w:r>
        <w:t>685*T(v9</w:t>
      </w:r>
      <w:r w:rsidR="00644CD5">
        <w:t>.</w:t>
      </w:r>
      <w:r>
        <w:t>u10) + 0</w:t>
      </w:r>
      <w:r w:rsidR="00644CD5">
        <w:t>.</w:t>
      </w:r>
      <w:r>
        <w:t>742*T(v2</w:t>
      </w:r>
      <w:r w:rsidR="00644CD5">
        <w:t>.</w:t>
      </w:r>
      <w:r>
        <w:t>u23) + 0</w:t>
      </w:r>
      <w:r w:rsidR="00644CD5">
        <w:t>.</w:t>
      </w:r>
      <w:r>
        <w:t>597*T(v1</w:t>
      </w:r>
      <w:r w:rsidR="00644CD5">
        <w:t>.</w:t>
      </w:r>
      <w:r>
        <w:t>u36) + 0</w:t>
      </w:r>
      <w:r w:rsidR="00644CD5">
        <w:t>.</w:t>
      </w:r>
      <w:r>
        <w:t>594*T(v31</w:t>
      </w:r>
      <w:r w:rsidR="00644CD5">
        <w:t>.</w:t>
      </w:r>
      <w:r>
        <w:t>u2) -0</w:t>
      </w:r>
      <w:r w:rsidR="00644CD5">
        <w:t>.</w:t>
      </w:r>
      <w:r>
        <w:t>139*NumAcceptor + 28</w:t>
      </w:r>
      <w:r w:rsidR="00644CD5">
        <w:t>.</w:t>
      </w:r>
      <w:r>
        <w:t>4*Volume -0</w:t>
      </w:r>
      <w:r w:rsidR="00644CD5">
        <w:t>.</w:t>
      </w:r>
      <w:r>
        <w:t>314*T(u31) + 0</w:t>
      </w:r>
      <w:r w:rsidR="00644CD5">
        <w:t>.</w:t>
      </w:r>
      <w:r>
        <w:t>888*T(v6</w:t>
      </w:r>
      <w:r w:rsidR="00644CD5">
        <w:t>.</w:t>
      </w:r>
      <w:r>
        <w:t>u1) -0</w:t>
      </w:r>
      <w:r w:rsidR="00644CD5">
        <w:t>.</w:t>
      </w:r>
      <w:r>
        <w:t>0928*T(v18</w:t>
      </w:r>
      <w:r w:rsidR="00644CD5">
        <w:t>.</w:t>
      </w:r>
      <w:r>
        <w:t>u24) -0</w:t>
      </w:r>
      <w:r w:rsidR="00644CD5">
        <w:t>.</w:t>
      </w:r>
      <w:r>
        <w:t>477*T(v3</w:t>
      </w:r>
      <w:r w:rsidR="00644CD5">
        <w:t>.</w:t>
      </w:r>
      <w:r>
        <w:t>u29) + 0</w:t>
      </w:r>
      <w:r w:rsidR="00644CD5">
        <w:t>.</w:t>
      </w:r>
      <w:r>
        <w:t>00842*NumDonor -0</w:t>
      </w:r>
      <w:r w:rsidR="00644CD5">
        <w:t>.</w:t>
      </w:r>
      <w:r>
        <w:t>659*T(v15</w:t>
      </w:r>
      <w:r w:rsidR="00644CD5">
        <w:t>.</w:t>
      </w:r>
      <w:r>
        <w:t>u4) -0</w:t>
      </w:r>
      <w:r w:rsidR="00644CD5">
        <w:t>.</w:t>
      </w:r>
      <w:r>
        <w:t>244*T(u8) + 0</w:t>
      </w:r>
      <w:r w:rsidR="00644CD5">
        <w:t>.</w:t>
      </w:r>
      <w:r>
        <w:t>244*T(v6) + 0</w:t>
      </w:r>
      <w:r w:rsidR="00644CD5">
        <w:t>.</w:t>
      </w:r>
      <w:r>
        <w:t>472*T(v13) -0</w:t>
      </w:r>
      <w:r w:rsidR="00644CD5">
        <w:t>.</w:t>
      </w:r>
      <w:r>
        <w:t>82*T(v16</w:t>
      </w:r>
      <w:r w:rsidR="00644CD5">
        <w:t>.</w:t>
      </w:r>
      <w:r>
        <w:t>u25) -0</w:t>
      </w:r>
      <w:r w:rsidR="00644CD5">
        <w:t>.</w:t>
      </w:r>
      <w:r>
        <w:t>56*T(v35</w:t>
      </w:r>
      <w:r w:rsidR="00644CD5">
        <w:t>.</w:t>
      </w:r>
      <w:r>
        <w:t>u7) + 0</w:t>
      </w:r>
      <w:r w:rsidR="00644CD5">
        <w:t>.</w:t>
      </w:r>
      <w:r>
        <w:t>551*T(v21</w:t>
      </w:r>
      <w:r w:rsidR="00644CD5">
        <w:t>.</w:t>
      </w:r>
      <w:r>
        <w:t>u2) + 0</w:t>
      </w:r>
      <w:r w:rsidR="00644CD5">
        <w:t>.</w:t>
      </w:r>
      <w:r>
        <w:t>546*T(v14</w:t>
      </w:r>
      <w:r w:rsidR="00644CD5">
        <w:t>.</w:t>
      </w:r>
      <w:r>
        <w:t>u29) + 0</w:t>
      </w:r>
      <w:r w:rsidR="00644CD5">
        <w:t>.</w:t>
      </w:r>
      <w:r>
        <w:t>291*T(v23</w:t>
      </w:r>
      <w:r w:rsidR="00644CD5">
        <w:t>.</w:t>
      </w:r>
      <w:r>
        <w:t>u14) -14</w:t>
      </w:r>
      <w:r w:rsidR="00644CD5">
        <w:t>.</w:t>
      </w:r>
      <w:r>
        <w:t>4*Volume^2 + 0</w:t>
      </w:r>
      <w:r w:rsidR="00644CD5">
        <w:t>.</w:t>
      </w:r>
      <w:r>
        <w:t>632*T(v2</w:t>
      </w:r>
      <w:r w:rsidR="00644CD5">
        <w:t>.</w:t>
      </w:r>
      <w:r>
        <w:t>u35) -0</w:t>
      </w:r>
      <w:r w:rsidR="00644CD5">
        <w:t>.</w:t>
      </w:r>
      <w:r>
        <w:t>33*T(v24</w:t>
      </w:r>
      <w:r w:rsidR="00644CD5">
        <w:t>.</w:t>
      </w:r>
      <w:r>
        <w:t>u9) -0</w:t>
      </w:r>
      <w:r w:rsidR="00644CD5">
        <w:t>.</w:t>
      </w:r>
      <w:r>
        <w:t>921*T(v16</w:t>
      </w:r>
      <w:r w:rsidR="00644CD5">
        <w:t>.</w:t>
      </w:r>
      <w:r>
        <w:t>u21) + 0</w:t>
      </w:r>
      <w:r w:rsidR="00644CD5">
        <w:t>.</w:t>
      </w:r>
      <w:r>
        <w:t>489*T(v10</w:t>
      </w:r>
      <w:r w:rsidR="00644CD5">
        <w:t>.</w:t>
      </w:r>
      <w:r>
        <w:t>u15) -0</w:t>
      </w:r>
      <w:r w:rsidR="00644CD5">
        <w:t>.</w:t>
      </w:r>
      <w:r>
        <w:t>223*T(v32) -0</w:t>
      </w:r>
      <w:r w:rsidR="00644CD5">
        <w:t>.</w:t>
      </w:r>
      <w:r>
        <w:t>525*T(v19</w:t>
      </w:r>
      <w:r w:rsidR="00644CD5">
        <w:t>.</w:t>
      </w:r>
      <w:r>
        <w:t>u6) + 0</w:t>
      </w:r>
      <w:r w:rsidR="00644CD5">
        <w:t>.</w:t>
      </w:r>
      <w:r>
        <w:t>324*T(v19</w:t>
      </w:r>
      <w:r w:rsidR="00644CD5">
        <w:t>.</w:t>
      </w:r>
      <w:r>
        <w:t>u8) + 0</w:t>
      </w:r>
      <w:r w:rsidR="00644CD5">
        <w:t>.</w:t>
      </w:r>
      <w:r>
        <w:t>265*NumPositive + 0</w:t>
      </w:r>
      <w:r w:rsidR="00644CD5">
        <w:t>.</w:t>
      </w:r>
      <w:r>
        <w:t>0881*T(v31</w:t>
      </w:r>
      <w:r w:rsidR="00644CD5">
        <w:t>.</w:t>
      </w:r>
      <w:r>
        <w:t>u6) + 0</w:t>
      </w:r>
      <w:r w:rsidR="00644CD5">
        <w:t>.</w:t>
      </w:r>
      <w:r>
        <w:t>0248*T(v14</w:t>
      </w:r>
      <w:r w:rsidR="00644CD5">
        <w:t>.</w:t>
      </w:r>
      <w:r>
        <w:t>u20) + 1</w:t>
      </w:r>
      <w:r w:rsidR="00644CD5">
        <w:t>.</w:t>
      </w:r>
      <w:r>
        <w:t>49*T(v23</w:t>
      </w:r>
      <w:r w:rsidR="00644CD5">
        <w:t>.</w:t>
      </w:r>
      <w:r>
        <w:t>u2) + 0</w:t>
      </w:r>
      <w:r w:rsidR="00644CD5">
        <w:t>.</w:t>
      </w:r>
      <w:r>
        <w:t>356*T(v10) + 0</w:t>
      </w:r>
      <w:r w:rsidR="00644CD5">
        <w:t>.</w:t>
      </w:r>
      <w:r>
        <w:t>0572*T(v24</w:t>
      </w:r>
      <w:r w:rsidR="00644CD5">
        <w:t>.</w:t>
      </w:r>
      <w:r>
        <w:t>u17) -0</w:t>
      </w:r>
      <w:r w:rsidR="00644CD5">
        <w:t>.</w:t>
      </w:r>
      <w:r>
        <w:t>363*T(v28</w:t>
      </w:r>
      <w:r w:rsidR="00644CD5">
        <w:t>.</w:t>
      </w:r>
      <w:r>
        <w:t>u8) -0</w:t>
      </w:r>
      <w:r w:rsidR="00644CD5">
        <w:t>.</w:t>
      </w:r>
      <w:r>
        <w:t>0921*T(v20</w:t>
      </w:r>
      <w:r w:rsidR="00644CD5">
        <w:t>.</w:t>
      </w:r>
      <w:r>
        <w:t>u6) + 0</w:t>
      </w:r>
      <w:r w:rsidR="00644CD5">
        <w:t>.</w:t>
      </w:r>
      <w:r>
        <w:t>843*T(v18</w:t>
      </w:r>
      <w:r w:rsidR="00644CD5">
        <w:t>.</w:t>
      </w:r>
      <w:r>
        <w:t>u6) -0</w:t>
      </w:r>
      <w:r w:rsidR="00644CD5">
        <w:t>.</w:t>
      </w:r>
      <w:r>
        <w:t>0648*NumNegative -0</w:t>
      </w:r>
      <w:r w:rsidR="00644CD5">
        <w:t>.</w:t>
      </w:r>
      <w:r>
        <w:t>359*T(v3</w:t>
      </w:r>
      <w:r w:rsidR="00644CD5">
        <w:t>.</w:t>
      </w:r>
      <w:r>
        <w:t>u16) -0</w:t>
      </w:r>
      <w:r w:rsidR="00644CD5">
        <w:t>.</w:t>
      </w:r>
      <w:r>
        <w:t>723*T(v26</w:t>
      </w:r>
      <w:r w:rsidR="00644CD5">
        <w:t>.</w:t>
      </w:r>
      <w:r>
        <w:t>u4) + 1</w:t>
      </w:r>
      <w:r w:rsidR="00644CD5">
        <w:t>.</w:t>
      </w:r>
      <w:r>
        <w:t>13*T(v18</w:t>
      </w:r>
      <w:r w:rsidR="00644CD5">
        <w:t>.</w:t>
      </w:r>
      <w:r>
        <w:t>u2) -0</w:t>
      </w:r>
      <w:r w:rsidR="00644CD5">
        <w:t>.</w:t>
      </w:r>
      <w:r>
        <w:t>376*T(u30) -0</w:t>
      </w:r>
      <w:r w:rsidR="00644CD5">
        <w:t>.</w:t>
      </w:r>
      <w:r>
        <w:t>131*T(v25</w:t>
      </w:r>
      <w:r w:rsidR="00644CD5">
        <w:t>.</w:t>
      </w:r>
      <w:r>
        <w:t>u18) + 0</w:t>
      </w:r>
      <w:r w:rsidR="00644CD5">
        <w:t>.</w:t>
      </w:r>
      <w:r>
        <w:t>525*T(v36</w:t>
      </w:r>
      <w:r w:rsidR="00644CD5">
        <w:t>.</w:t>
      </w:r>
      <w:r>
        <w:t>u5) -0</w:t>
      </w:r>
      <w:r w:rsidR="00644CD5">
        <w:t>.</w:t>
      </w:r>
      <w:r>
        <w:t>000246*Lipophilicity^3 -0</w:t>
      </w:r>
      <w:r w:rsidR="00644CD5">
        <w:t>.</w:t>
      </w:r>
      <w:r>
        <w:t>712*T(v34</w:t>
      </w:r>
      <w:r w:rsidR="00644CD5">
        <w:t>.</w:t>
      </w:r>
      <w:r>
        <w:t>u1) -0</w:t>
      </w:r>
      <w:r w:rsidR="00644CD5">
        <w:t>.</w:t>
      </w:r>
      <w:r>
        <w:t>456*T(v3</w:t>
      </w:r>
      <w:r w:rsidR="00644CD5">
        <w:t>.</w:t>
      </w:r>
      <w:r>
        <w:t>u10) + 0</w:t>
      </w:r>
      <w:r w:rsidR="00644CD5">
        <w:t>.</w:t>
      </w:r>
      <w:r>
        <w:t>544*T(v28</w:t>
      </w:r>
      <w:r w:rsidR="00644CD5">
        <w:t>.</w:t>
      </w:r>
      <w:r>
        <w:t>u10) + 0</w:t>
      </w:r>
      <w:r w:rsidR="00644CD5">
        <w:t>.</w:t>
      </w:r>
      <w:r>
        <w:t>639*T(v4</w:t>
      </w:r>
      <w:r w:rsidR="00644CD5">
        <w:t>.</w:t>
      </w:r>
      <w:r>
        <w:t>u33) -0</w:t>
      </w:r>
      <w:r w:rsidR="00644CD5">
        <w:t>.</w:t>
      </w:r>
      <w:r>
        <w:t>499*T(v4</w:t>
      </w:r>
      <w:r w:rsidR="00644CD5">
        <w:t>.</w:t>
      </w:r>
      <w:r>
        <w:t>u32) -0</w:t>
      </w:r>
      <w:r w:rsidR="00644CD5">
        <w:t>.</w:t>
      </w:r>
      <w:r>
        <w:t>574*T(v17</w:t>
      </w:r>
      <w:r w:rsidR="00644CD5">
        <w:t>.</w:t>
      </w:r>
      <w:r>
        <w:t>u19) + 0</w:t>
      </w:r>
      <w:r w:rsidR="00644CD5">
        <w:t>.</w:t>
      </w:r>
      <w:r>
        <w:t>447*T(v28</w:t>
      </w:r>
      <w:r w:rsidR="00644CD5">
        <w:t>.</w:t>
      </w:r>
      <w:r>
        <w:t>u1) -0</w:t>
      </w:r>
      <w:r w:rsidR="00644CD5">
        <w:t>.</w:t>
      </w:r>
      <w:r>
        <w:t>455*T(v9</w:t>
      </w:r>
      <w:r w:rsidR="00644CD5">
        <w:t>.</w:t>
      </w:r>
      <w:r>
        <w:t>u23) -0</w:t>
      </w:r>
      <w:r w:rsidR="00644CD5">
        <w:t>.</w:t>
      </w:r>
      <w:r>
        <w:t>424*T(v1</w:t>
      </w:r>
      <w:r w:rsidR="00644CD5">
        <w:t>.</w:t>
      </w:r>
      <w:r>
        <w:t>u26) -0</w:t>
      </w:r>
      <w:r w:rsidR="00644CD5">
        <w:t>.</w:t>
      </w:r>
      <w:r>
        <w:t>438*T(v23</w:t>
      </w:r>
      <w:r w:rsidR="00644CD5">
        <w:t>.</w:t>
      </w:r>
      <w:r>
        <w:t>u17) -0</w:t>
      </w:r>
      <w:r w:rsidR="00644CD5">
        <w:t>.</w:t>
      </w:r>
      <w:r>
        <w:t>439*T(v6</w:t>
      </w:r>
      <w:r w:rsidR="00644CD5">
        <w:t>.</w:t>
      </w:r>
      <w:r>
        <w:t>u5) -0</w:t>
      </w:r>
      <w:r w:rsidR="00644CD5">
        <w:t>.</w:t>
      </w:r>
      <w:r>
        <w:t>626*T(v38</w:t>
      </w:r>
      <w:r w:rsidR="00644CD5">
        <w:t>.</w:t>
      </w:r>
      <w:r>
        <w:t>u5) + 0</w:t>
      </w:r>
      <w:r w:rsidR="00644CD5">
        <w:t>.</w:t>
      </w:r>
      <w:r>
        <w:t>5*T(v8</w:t>
      </w:r>
      <w:r w:rsidR="00644CD5">
        <w:t>.</w:t>
      </w:r>
      <w:r>
        <w:t>u20) + 0</w:t>
      </w:r>
      <w:r w:rsidR="00644CD5">
        <w:t>.</w:t>
      </w:r>
      <w:r>
        <w:t>452*T(v9</w:t>
      </w:r>
      <w:r w:rsidR="00644CD5">
        <w:t>.</w:t>
      </w:r>
      <w:r>
        <w:t>u1) -0</w:t>
      </w:r>
      <w:r w:rsidR="00644CD5">
        <w:t>.</w:t>
      </w:r>
      <w:r>
        <w:t>198*T(v3</w:t>
      </w:r>
      <w:r w:rsidR="00644CD5">
        <w:t>.</w:t>
      </w:r>
      <w:r>
        <w:t>u20) + 0</w:t>
      </w:r>
      <w:r w:rsidR="00644CD5">
        <w:t>.</w:t>
      </w:r>
      <w:r>
        <w:t>59*T(v6</w:t>
      </w:r>
      <w:r w:rsidR="00644CD5">
        <w:t>.</w:t>
      </w:r>
      <w:r>
        <w:t>u33) -0</w:t>
      </w:r>
      <w:r w:rsidR="00644CD5">
        <w:t>.</w:t>
      </w:r>
      <w:r>
        <w:t>165*T(v17</w:t>
      </w:r>
      <w:r w:rsidR="00644CD5">
        <w:t>.</w:t>
      </w:r>
      <w:r>
        <w:t>u16) -0</w:t>
      </w:r>
      <w:r w:rsidR="00644CD5">
        <w:t>.</w:t>
      </w:r>
      <w:r>
        <w:t>616*T(v27</w:t>
      </w:r>
      <w:r w:rsidR="00644CD5">
        <w:t>.</w:t>
      </w:r>
      <w:r>
        <w:t>u14) + 0</w:t>
      </w:r>
      <w:r w:rsidR="00644CD5">
        <w:t>.</w:t>
      </w:r>
      <w:r>
        <w:t>695*T(v10</w:t>
      </w:r>
      <w:r w:rsidR="00644CD5">
        <w:t>.</w:t>
      </w:r>
      <w:r>
        <w:t>u26) -0</w:t>
      </w:r>
      <w:r w:rsidR="00644CD5">
        <w:t>.</w:t>
      </w:r>
      <w:r>
        <w:t>523*T(v15</w:t>
      </w:r>
      <w:r w:rsidR="00644CD5">
        <w:t>.</w:t>
      </w:r>
      <w:r>
        <w:t>u7) + 0</w:t>
      </w:r>
      <w:r w:rsidR="00644CD5">
        <w:t>.</w:t>
      </w:r>
      <w:r>
        <w:t>243*T(v2</w:t>
      </w:r>
      <w:r w:rsidR="00644CD5">
        <w:t>.</w:t>
      </w:r>
      <w:r>
        <w:t>u22) -0</w:t>
      </w:r>
      <w:r w:rsidR="00644CD5">
        <w:t>.</w:t>
      </w:r>
      <w:r>
        <w:t>829*T(v39</w:t>
      </w:r>
      <w:r w:rsidR="00644CD5">
        <w:t>.</w:t>
      </w:r>
      <w:r>
        <w:t>u2) -0</w:t>
      </w:r>
      <w:r w:rsidR="00644CD5">
        <w:t>.</w:t>
      </w:r>
      <w:r>
        <w:t>65*T(v17</w:t>
      </w:r>
      <w:r w:rsidR="00644CD5">
        <w:t>.</w:t>
      </w:r>
      <w:r>
        <w:t>u23) + 0</w:t>
      </w:r>
      <w:r w:rsidR="00644CD5">
        <w:t>.</w:t>
      </w:r>
      <w:r>
        <w:t>795*T(v1</w:t>
      </w:r>
      <w:r w:rsidR="00644CD5">
        <w:t>.</w:t>
      </w:r>
      <w:r>
        <w:t>u6) + 0</w:t>
      </w:r>
      <w:r w:rsidR="00644CD5">
        <w:t>.</w:t>
      </w:r>
      <w:r>
        <w:t>396*T(v6</w:t>
      </w:r>
      <w:r w:rsidR="00644CD5">
        <w:t>.</w:t>
      </w:r>
      <w:r>
        <w:t>u6) -0</w:t>
      </w:r>
      <w:r w:rsidR="00644CD5">
        <w:t>.</w:t>
      </w:r>
      <w:r>
        <w:t>488*T(v7</w:t>
      </w:r>
      <w:r w:rsidR="00644CD5">
        <w:t>.</w:t>
      </w:r>
      <w:r>
        <w:t>u27) + 0</w:t>
      </w:r>
      <w:r w:rsidR="00644CD5">
        <w:t>.</w:t>
      </w:r>
      <w:r>
        <w:t>247*T(v4</w:t>
      </w:r>
      <w:r w:rsidR="00644CD5">
        <w:t>.</w:t>
      </w:r>
      <w:r>
        <w:t>u37) + 0</w:t>
      </w:r>
      <w:r w:rsidR="00644CD5">
        <w:t>.</w:t>
      </w:r>
      <w:r>
        <w:t>434*T(v25</w:t>
      </w:r>
      <w:r w:rsidR="00644CD5">
        <w:t>.</w:t>
      </w:r>
      <w:r>
        <w:t>u10) + 0</w:t>
      </w:r>
      <w:r w:rsidR="00644CD5">
        <w:t>.</w:t>
      </w:r>
      <w:r>
        <w:t>429*T(v41</w:t>
      </w:r>
      <w:r w:rsidR="00644CD5">
        <w:t>.</w:t>
      </w:r>
      <w:r>
        <w:t>u1) + 0</w:t>
      </w:r>
      <w:r w:rsidR="00644CD5">
        <w:t>.</w:t>
      </w:r>
      <w:r>
        <w:t>045*T(v24</w:t>
      </w:r>
      <w:r w:rsidR="00644CD5">
        <w:t>.</w:t>
      </w:r>
      <w:r>
        <w:t>u5) + 0</w:t>
      </w:r>
      <w:r w:rsidR="00644CD5">
        <w:t>.</w:t>
      </w:r>
      <w:r>
        <w:t>605*T(v27</w:t>
      </w:r>
      <w:r w:rsidR="00644CD5">
        <w:t>.</w:t>
      </w:r>
      <w:r>
        <w:t>u5) -0</w:t>
      </w:r>
      <w:r w:rsidR="00644CD5">
        <w:t>.</w:t>
      </w:r>
      <w:r>
        <w:t>535*T(v4</w:t>
      </w:r>
      <w:r w:rsidR="00644CD5">
        <w:t>.</w:t>
      </w:r>
      <w:r>
        <w:t>u11) -0</w:t>
      </w:r>
      <w:r w:rsidR="00644CD5">
        <w:t>.</w:t>
      </w:r>
      <w:r>
        <w:t>446*T(v9</w:t>
      </w:r>
      <w:r w:rsidR="00644CD5">
        <w:t>.</w:t>
      </w:r>
      <w:r>
        <w:t>u13) -0</w:t>
      </w:r>
      <w:r w:rsidR="00644CD5">
        <w:t>.</w:t>
      </w:r>
      <w:r>
        <w:t>323*T(v29</w:t>
      </w:r>
      <w:r w:rsidR="00644CD5">
        <w:t>.</w:t>
      </w:r>
      <w:r>
        <w:t>u6) + 0</w:t>
      </w:r>
      <w:r w:rsidR="00644CD5">
        <w:t>.</w:t>
      </w:r>
      <w:r>
        <w:t>544*T(v17</w:t>
      </w:r>
      <w:r w:rsidR="00644CD5">
        <w:t>.</w:t>
      </w:r>
      <w:r>
        <w:t>u3) + 0</w:t>
      </w:r>
      <w:r w:rsidR="00644CD5">
        <w:t>.</w:t>
      </w:r>
      <w:r>
        <w:t>774*T(v5</w:t>
      </w:r>
      <w:r w:rsidR="00644CD5">
        <w:t>.</w:t>
      </w:r>
      <w:r>
        <w:t>u28) -0</w:t>
      </w:r>
      <w:r w:rsidR="00644CD5">
        <w:t>.</w:t>
      </w:r>
      <w:r>
        <w:t>556*Length^3 + 0</w:t>
      </w:r>
      <w:r w:rsidR="00644CD5">
        <w:t>.</w:t>
      </w:r>
      <w:r>
        <w:t>465*T(v23</w:t>
      </w:r>
      <w:r w:rsidR="00644CD5">
        <w:t>.</w:t>
      </w:r>
      <w:r>
        <w:t>u12) + 0</w:t>
      </w:r>
      <w:r w:rsidR="00644CD5">
        <w:t>.</w:t>
      </w:r>
      <w:r>
        <w:t>738*T(v25</w:t>
      </w:r>
      <w:r w:rsidR="00644CD5">
        <w:t>.</w:t>
      </w:r>
      <w:r>
        <w:t>u17) + 0</w:t>
      </w:r>
      <w:r w:rsidR="00644CD5">
        <w:t>.</w:t>
      </w:r>
      <w:r>
        <w:t>488*T(v40</w:t>
      </w:r>
      <w:r w:rsidR="00644CD5">
        <w:t>.</w:t>
      </w:r>
      <w:r>
        <w:t>u1) -0</w:t>
      </w:r>
      <w:r w:rsidR="00644CD5">
        <w:t>.</w:t>
      </w:r>
      <w:r>
        <w:t>436*T(v4</w:t>
      </w:r>
      <w:r w:rsidR="00644CD5">
        <w:t>.</w:t>
      </w:r>
      <w:r>
        <w:t>u39) -0</w:t>
      </w:r>
      <w:r w:rsidR="00644CD5">
        <w:t>.</w:t>
      </w:r>
      <w:r>
        <w:t>426*T(v25</w:t>
      </w:r>
      <w:r w:rsidR="00644CD5">
        <w:t>.</w:t>
      </w:r>
      <w:r>
        <w:t>u11) -0</w:t>
      </w:r>
      <w:r w:rsidR="00644CD5">
        <w:t>.</w:t>
      </w:r>
      <w:r>
        <w:t>473*T(v16</w:t>
      </w:r>
      <w:r w:rsidR="00644CD5">
        <w:t>.</w:t>
      </w:r>
      <w:r>
        <w:t>u2) + 0</w:t>
      </w:r>
      <w:r w:rsidR="00644CD5">
        <w:t>.</w:t>
      </w:r>
      <w:r>
        <w:t>418*T(v33</w:t>
      </w:r>
      <w:r w:rsidR="00644CD5">
        <w:t>.</w:t>
      </w:r>
      <w:r>
        <w:t>u7) -0</w:t>
      </w:r>
      <w:r w:rsidR="00644CD5">
        <w:t>.</w:t>
      </w:r>
      <w:r>
        <w:t>342*T(v1</w:t>
      </w:r>
      <w:r w:rsidR="00644CD5">
        <w:t>.</w:t>
      </w:r>
      <w:r>
        <w:t>u32) + 0</w:t>
      </w:r>
      <w:r w:rsidR="00644CD5">
        <w:t>.</w:t>
      </w:r>
      <w:r>
        <w:t>67*T(v25</w:t>
      </w:r>
      <w:r w:rsidR="00644CD5">
        <w:t>.</w:t>
      </w:r>
      <w:r>
        <w:t>u13) + 0</w:t>
      </w:r>
      <w:r w:rsidR="00644CD5">
        <w:t>.</w:t>
      </w:r>
      <w:r>
        <w:t>536*T(v21</w:t>
      </w:r>
      <w:r w:rsidR="00644CD5">
        <w:t>.</w:t>
      </w:r>
      <w:r>
        <w:t>u15) + 0</w:t>
      </w:r>
      <w:r w:rsidR="00644CD5">
        <w:t>.</w:t>
      </w:r>
      <w:r>
        <w:t>255*T(v35</w:t>
      </w:r>
      <w:r w:rsidR="00644CD5">
        <w:t>.</w:t>
      </w:r>
      <w:r>
        <w:t>u1) + 0</w:t>
      </w:r>
      <w:r w:rsidR="00644CD5">
        <w:t>.</w:t>
      </w:r>
      <w:r>
        <w:t>312*T(v14</w:t>
      </w:r>
      <w:r w:rsidR="00644CD5">
        <w:t>.</w:t>
      </w:r>
      <w:r>
        <w:t>u18) -0</w:t>
      </w:r>
      <w:r w:rsidR="00644CD5">
        <w:t>.</w:t>
      </w:r>
      <w:r>
        <w:t>06*NumHal -0</w:t>
      </w:r>
      <w:r w:rsidR="00644CD5">
        <w:t>.</w:t>
      </w:r>
      <w:r>
        <w:t>213*T(v31) -0</w:t>
      </w:r>
      <w:r w:rsidR="00644CD5">
        <w:t>.</w:t>
      </w:r>
      <w:r>
        <w:t>193*T(v42) -0</w:t>
      </w:r>
      <w:r w:rsidR="00644CD5">
        <w:t>.</w:t>
      </w:r>
      <w:r>
        <w:t>455*T(v5</w:t>
      </w:r>
      <w:r w:rsidR="00644CD5">
        <w:t>.</w:t>
      </w:r>
      <w:r>
        <w:t>u22) + 0</w:t>
      </w:r>
      <w:r w:rsidR="00644CD5">
        <w:t>.</w:t>
      </w:r>
      <w:r>
        <w:t>473*T(v5</w:t>
      </w:r>
      <w:r w:rsidR="00644CD5">
        <w:t>.</w:t>
      </w:r>
      <w:r>
        <w:t>u27) + 0</w:t>
      </w:r>
      <w:r w:rsidR="00644CD5">
        <w:t>.</w:t>
      </w:r>
      <w:r>
        <w:t>275*T(v10</w:t>
      </w:r>
      <w:r w:rsidR="00644CD5">
        <w:t>.</w:t>
      </w:r>
      <w:r>
        <w:t>u8) -0</w:t>
      </w:r>
      <w:r w:rsidR="00644CD5">
        <w:t>.</w:t>
      </w:r>
      <w:r>
        <w:t>229*T(v27) + 0</w:t>
      </w:r>
      <w:r w:rsidR="00644CD5">
        <w:t>.</w:t>
      </w:r>
      <w:r>
        <w:t>309*T(v7</w:t>
      </w:r>
      <w:r w:rsidR="00644CD5">
        <w:t>.</w:t>
      </w:r>
      <w:r>
        <w:t>u32) -0</w:t>
      </w:r>
      <w:r w:rsidR="00644CD5">
        <w:t>.</w:t>
      </w:r>
      <w:r>
        <w:t>423*T(v8</w:t>
      </w:r>
      <w:r w:rsidR="00644CD5">
        <w:t>.</w:t>
      </w:r>
      <w:r>
        <w:t>u32) -0</w:t>
      </w:r>
      <w:r w:rsidR="00644CD5">
        <w:t>.</w:t>
      </w:r>
      <w:r>
        <w:t>103*T(v38) -0</w:t>
      </w:r>
      <w:r w:rsidR="00644CD5">
        <w:t>.</w:t>
      </w:r>
      <w:r>
        <w:t>414*T(v7</w:t>
      </w:r>
      <w:r w:rsidR="00644CD5">
        <w:t>.</w:t>
      </w:r>
      <w:r>
        <w:t>u19) -0</w:t>
      </w:r>
      <w:r w:rsidR="00644CD5">
        <w:t>.</w:t>
      </w:r>
      <w:r>
        <w:t>478*T(v24) + 8</w:t>
      </w:r>
      <w:r w:rsidR="00644CD5">
        <w:t>.</w:t>
      </w:r>
      <w:r>
        <w:t>74*Lipophilicity + 0</w:t>
      </w:r>
      <w:r w:rsidR="00644CD5">
        <w:t>.</w:t>
      </w:r>
      <w:r>
        <w:t>573*T(v34</w:t>
      </w:r>
      <w:r w:rsidR="00644CD5">
        <w:t>.</w:t>
      </w:r>
      <w:r>
        <w:t>u9) -0</w:t>
      </w:r>
      <w:r w:rsidR="00644CD5">
        <w:t>.</w:t>
      </w:r>
      <w:r>
        <w:t>697*T(v16</w:t>
      </w:r>
      <w:r w:rsidR="00644CD5">
        <w:t>.</w:t>
      </w:r>
      <w:r>
        <w:t>u1) -0</w:t>
      </w:r>
      <w:r w:rsidR="00644CD5">
        <w:t>.</w:t>
      </w:r>
      <w:r>
        <w:t>515*T(v16</w:t>
      </w:r>
      <w:r w:rsidR="00644CD5">
        <w:t>.</w:t>
      </w:r>
      <w:r>
        <w:t>u23) + 0</w:t>
      </w:r>
      <w:r w:rsidR="00644CD5">
        <w:t>.</w:t>
      </w:r>
      <w:r>
        <w:t>335*T(v2</w:t>
      </w:r>
      <w:r w:rsidR="00644CD5">
        <w:t>.</w:t>
      </w:r>
      <w:r>
        <w:t>u25) + 0</w:t>
      </w:r>
      <w:r w:rsidR="00644CD5">
        <w:t>.</w:t>
      </w:r>
      <w:r>
        <w:t>293*T(v5</w:t>
      </w:r>
      <w:r w:rsidR="00644CD5">
        <w:t>.</w:t>
      </w:r>
      <w:r>
        <w:t>u37) -0</w:t>
      </w:r>
      <w:r w:rsidR="00644CD5">
        <w:t>.</w:t>
      </w:r>
      <w:r>
        <w:t>306*T(v24</w:t>
      </w:r>
      <w:r w:rsidR="00644CD5">
        <w:t>.</w:t>
      </w:r>
      <w:r>
        <w:t>u16) + 0</w:t>
      </w:r>
      <w:r w:rsidR="00644CD5">
        <w:t>.</w:t>
      </w:r>
      <w:r>
        <w:t>494*T(v8</w:t>
      </w:r>
      <w:r w:rsidR="00644CD5">
        <w:t>.</w:t>
      </w:r>
      <w:r>
        <w:t>u28) + 0</w:t>
      </w:r>
      <w:r w:rsidR="00644CD5">
        <w:t>.</w:t>
      </w:r>
      <w:r>
        <w:t>586*T(v22</w:t>
      </w:r>
      <w:r w:rsidR="00644CD5">
        <w:t>.</w:t>
      </w:r>
      <w:r>
        <w:t>u17) -0</w:t>
      </w:r>
      <w:r w:rsidR="00644CD5">
        <w:t>.</w:t>
      </w:r>
      <w:r>
        <w:t>54*T(v23</w:t>
      </w:r>
      <w:r w:rsidR="00644CD5">
        <w:t>.</w:t>
      </w:r>
      <w:r>
        <w:t>u10) -0</w:t>
      </w:r>
      <w:r w:rsidR="00644CD5">
        <w:t>.</w:t>
      </w:r>
      <w:r>
        <w:t>436*T(v11</w:t>
      </w:r>
      <w:r w:rsidR="00644CD5">
        <w:t>.</w:t>
      </w:r>
      <w:r>
        <w:t>u14) -0</w:t>
      </w:r>
      <w:r w:rsidR="00644CD5">
        <w:t>.</w:t>
      </w:r>
      <w:r>
        <w:t>434*T(v9</w:t>
      </w:r>
      <w:r w:rsidR="00644CD5">
        <w:t>.</w:t>
      </w:r>
      <w:r>
        <w:t>u8) + 0</w:t>
      </w:r>
      <w:r w:rsidR="00644CD5">
        <w:t>.</w:t>
      </w:r>
      <w:r>
        <w:t>306*T(v7</w:t>
      </w:r>
      <w:r w:rsidR="00644CD5">
        <w:t>.</w:t>
      </w:r>
      <w:r>
        <w:t>u15) + 0</w:t>
      </w:r>
      <w:r w:rsidR="00644CD5">
        <w:t>.</w:t>
      </w:r>
      <w:r>
        <w:t>198*T(v18</w:t>
      </w:r>
      <w:r w:rsidR="00644CD5">
        <w:t>.</w:t>
      </w:r>
      <w:r>
        <w:t>u10) + 0</w:t>
      </w:r>
      <w:r w:rsidR="00644CD5">
        <w:t>.</w:t>
      </w:r>
      <w:r>
        <w:t>505*T(v11</w:t>
      </w:r>
      <w:r w:rsidR="00644CD5">
        <w:t>.</w:t>
      </w:r>
      <w:r>
        <w:t>u19) -0</w:t>
      </w:r>
      <w:r w:rsidR="00644CD5">
        <w:t>.</w:t>
      </w:r>
      <w:r>
        <w:t>477*T(v3</w:t>
      </w:r>
      <w:r w:rsidR="00644CD5">
        <w:t>.</w:t>
      </w:r>
      <w:r>
        <w:t>u4) + 0</w:t>
      </w:r>
      <w:r w:rsidR="00644CD5">
        <w:t>.</w:t>
      </w:r>
      <w:r>
        <w:t>327*T(v28</w:t>
      </w:r>
      <w:r w:rsidR="00644CD5">
        <w:t>.</w:t>
      </w:r>
      <w:r>
        <w:t>u14) -0</w:t>
      </w:r>
      <w:r w:rsidR="00644CD5">
        <w:t>.</w:t>
      </w:r>
      <w:r>
        <w:t>523*T(v3</w:t>
      </w:r>
      <w:r w:rsidR="00644CD5">
        <w:t>.</w:t>
      </w:r>
      <w:r>
        <w:t>u6) -0</w:t>
      </w:r>
      <w:r w:rsidR="00644CD5">
        <w:t>.</w:t>
      </w:r>
      <w:r>
        <w:t>217*T(v2</w:t>
      </w:r>
      <w:r w:rsidR="00644CD5">
        <w:t>.</w:t>
      </w:r>
      <w:r>
        <w:t>u40) -0</w:t>
      </w:r>
      <w:r w:rsidR="00644CD5">
        <w:t>.</w:t>
      </w:r>
      <w:r>
        <w:t>193*T(v19</w:t>
      </w:r>
      <w:r w:rsidR="00644CD5">
        <w:t>.</w:t>
      </w:r>
      <w:r>
        <w:t>u20) -0</w:t>
      </w:r>
      <w:r w:rsidR="00644CD5">
        <w:t>.</w:t>
      </w:r>
      <w:r>
        <w:t>331*T(v10</w:t>
      </w:r>
      <w:r w:rsidR="00644CD5">
        <w:t>.</w:t>
      </w:r>
      <w:r>
        <w:t>u27) + 0</w:t>
      </w:r>
      <w:r w:rsidR="00644CD5">
        <w:t>.</w:t>
      </w:r>
      <w:r>
        <w:t>33*T(v6</w:t>
      </w:r>
      <w:r w:rsidR="00644CD5">
        <w:t>.</w:t>
      </w:r>
      <w:r>
        <w:t>u22) + 0</w:t>
      </w:r>
      <w:r w:rsidR="00644CD5">
        <w:t>.</w:t>
      </w:r>
      <w:r>
        <w:t>256*T(v24</w:t>
      </w:r>
      <w:r w:rsidR="00644CD5">
        <w:t>.</w:t>
      </w:r>
      <w:r>
        <w:t>u8) -0</w:t>
      </w:r>
      <w:r w:rsidR="00644CD5">
        <w:t>.</w:t>
      </w:r>
      <w:r>
        <w:t>524*T(v10</w:t>
      </w:r>
      <w:r w:rsidR="00644CD5">
        <w:t>.</w:t>
      </w:r>
      <w:r>
        <w:t>u32) -0</w:t>
      </w:r>
      <w:r w:rsidR="00644CD5">
        <w:t>.</w:t>
      </w:r>
      <w:r>
        <w:t>474*T(v35</w:t>
      </w:r>
      <w:r w:rsidR="00644CD5">
        <w:t>.</w:t>
      </w:r>
      <w:r>
        <w:t>u2) -0</w:t>
      </w:r>
      <w:r w:rsidR="00644CD5">
        <w:t>.</w:t>
      </w:r>
      <w:r>
        <w:t>462*T(v8</w:t>
      </w:r>
      <w:r w:rsidR="00644CD5">
        <w:t>.</w:t>
      </w:r>
      <w:r>
        <w:t>u23) + 0</w:t>
      </w:r>
      <w:r w:rsidR="00644CD5">
        <w:t>.</w:t>
      </w:r>
      <w:r>
        <w:t>421*T(u33) + 0</w:t>
      </w:r>
      <w:r w:rsidR="00644CD5">
        <w:t>.</w:t>
      </w:r>
      <w:r>
        <w:t>365*T(v4</w:t>
      </w:r>
      <w:r w:rsidR="00644CD5">
        <w:t>.</w:t>
      </w:r>
      <w:r>
        <w:t>u26) -0</w:t>
      </w:r>
      <w:r w:rsidR="00644CD5">
        <w:t>.</w:t>
      </w:r>
      <w:r>
        <w:t>295*T(v20</w:t>
      </w:r>
      <w:r w:rsidR="00644CD5">
        <w:t>.</w:t>
      </w:r>
      <w:r>
        <w:t>u18) -0</w:t>
      </w:r>
      <w:r w:rsidR="00644CD5">
        <w:t>.</w:t>
      </w:r>
      <w:r>
        <w:t>277*T(v13</w:t>
      </w:r>
      <w:r w:rsidR="00644CD5">
        <w:t>.</w:t>
      </w:r>
      <w:r>
        <w:t>u10) -0</w:t>
      </w:r>
      <w:r w:rsidR="00644CD5">
        <w:t>.</w:t>
      </w:r>
      <w:r>
        <w:t>453*T(v3</w:t>
      </w:r>
      <w:r w:rsidR="00644CD5">
        <w:t>.</w:t>
      </w:r>
      <w:r>
        <w:t>u1) -0</w:t>
      </w:r>
      <w:r w:rsidR="00644CD5">
        <w:t>.</w:t>
      </w:r>
      <w:r>
        <w:t>133*T(v4) + 0</w:t>
      </w:r>
      <w:r w:rsidR="00644CD5">
        <w:t>.</w:t>
      </w:r>
      <w:r>
        <w:t>238*T(v8</w:t>
      </w:r>
      <w:r w:rsidR="00644CD5">
        <w:t>.</w:t>
      </w:r>
      <w:r>
        <w:t>u33) -0</w:t>
      </w:r>
      <w:r w:rsidR="00644CD5">
        <w:t>.</w:t>
      </w:r>
      <w:r>
        <w:t>289*T(v17</w:t>
      </w:r>
      <w:r w:rsidR="00644CD5">
        <w:t>.</w:t>
      </w:r>
      <w:r>
        <w:t>u24) -0</w:t>
      </w:r>
      <w:r w:rsidR="00644CD5">
        <w:t>.</w:t>
      </w:r>
      <w:r>
        <w:t>408*T(v8</w:t>
      </w:r>
      <w:r w:rsidR="00644CD5">
        <w:t>.</w:t>
      </w:r>
      <w:r>
        <w:t>u26) + 0</w:t>
      </w:r>
      <w:r w:rsidR="00644CD5">
        <w:t>.</w:t>
      </w:r>
      <w:r>
        <w:t>421*T(v28</w:t>
      </w:r>
      <w:r w:rsidR="00644CD5">
        <w:t>.</w:t>
      </w:r>
      <w:r>
        <w:t>u2) -0</w:t>
      </w:r>
      <w:r w:rsidR="00644CD5">
        <w:t>.</w:t>
      </w:r>
      <w:r>
        <w:t>321*T(v1</w:t>
      </w:r>
      <w:r w:rsidR="00644CD5">
        <w:t>.</w:t>
      </w:r>
      <w:r>
        <w:t>u28) -0</w:t>
      </w:r>
      <w:r w:rsidR="00644CD5">
        <w:t>.</w:t>
      </w:r>
      <w:r>
        <w:t>455*T(v6</w:t>
      </w:r>
      <w:r w:rsidR="00644CD5">
        <w:t>.</w:t>
      </w:r>
      <w:r>
        <w:t>u14) + 0</w:t>
      </w:r>
      <w:r w:rsidR="00644CD5">
        <w:t>.</w:t>
      </w:r>
      <w:r>
        <w:t>425*T(v9</w:t>
      </w:r>
      <w:r w:rsidR="00644CD5">
        <w:t>.</w:t>
      </w:r>
      <w:r>
        <w:t>u6) -0</w:t>
      </w:r>
      <w:r w:rsidR="00644CD5">
        <w:t>.</w:t>
      </w:r>
      <w:r>
        <w:t>338*T(v21</w:t>
      </w:r>
      <w:r w:rsidR="00644CD5">
        <w:t>.</w:t>
      </w:r>
      <w:r>
        <w:t>u1) -0</w:t>
      </w:r>
      <w:r w:rsidR="00644CD5">
        <w:t>.</w:t>
      </w:r>
      <w:r>
        <w:t>29*T(v14</w:t>
      </w:r>
      <w:r w:rsidR="00644CD5">
        <w:t>.</w:t>
      </w:r>
      <w:r>
        <w:t>u1) -0</w:t>
      </w:r>
      <w:r w:rsidR="00644CD5">
        <w:t>.</w:t>
      </w:r>
      <w:r>
        <w:t>258*T(v14</w:t>
      </w:r>
      <w:r w:rsidR="00644CD5">
        <w:t>.</w:t>
      </w:r>
      <w:r>
        <w:t>u27) -0</w:t>
      </w:r>
      <w:r w:rsidR="00644CD5">
        <w:t>.</w:t>
      </w:r>
      <w:r>
        <w:t>337*T(v1</w:t>
      </w:r>
      <w:r w:rsidR="00644CD5">
        <w:t>.</w:t>
      </w:r>
      <w:r>
        <w:t>u39) + 0</w:t>
      </w:r>
      <w:r w:rsidR="00644CD5">
        <w:t>.</w:t>
      </w:r>
      <w:r>
        <w:t>0877*Lipophilicity^2 + 0</w:t>
      </w:r>
      <w:r w:rsidR="00644CD5">
        <w:t>.</w:t>
      </w:r>
      <w:r>
        <w:t>281*T(v8</w:t>
      </w:r>
      <w:r w:rsidR="00644CD5">
        <w:t>.</w:t>
      </w:r>
      <w:r>
        <w:t>u4) + 0</w:t>
      </w:r>
      <w:r w:rsidR="00644CD5">
        <w:t>.</w:t>
      </w:r>
      <w:r>
        <w:t>373*T(v24</w:t>
      </w:r>
      <w:r w:rsidR="00644CD5">
        <w:t>.</w:t>
      </w:r>
      <w:r>
        <w:t>u2) -0</w:t>
      </w:r>
      <w:r w:rsidR="00644CD5">
        <w:t>.</w:t>
      </w:r>
      <w:r>
        <w:t>249*T(v16</w:t>
      </w:r>
      <w:r w:rsidR="00644CD5">
        <w:t>.</w:t>
      </w:r>
      <w:r>
        <w:t>u11) + 0</w:t>
      </w:r>
      <w:r w:rsidR="00644CD5">
        <w:t>.</w:t>
      </w:r>
      <w:r>
        <w:t>347*T(v5</w:t>
      </w:r>
      <w:r w:rsidR="00644CD5">
        <w:t>.</w:t>
      </w:r>
      <w:r>
        <w:t>u30) -0</w:t>
      </w:r>
      <w:r w:rsidR="00644CD5">
        <w:t>.</w:t>
      </w:r>
      <w:r>
        <w:t>264*T(v3</w:t>
      </w:r>
      <w:r w:rsidR="00644CD5">
        <w:t>.</w:t>
      </w:r>
      <w:r>
        <w:t>u39) -0</w:t>
      </w:r>
      <w:r w:rsidR="00644CD5">
        <w:t>.</w:t>
      </w:r>
      <w:r>
        <w:t>291*T(v2</w:t>
      </w:r>
      <w:r w:rsidR="00644CD5">
        <w:t>.</w:t>
      </w:r>
      <w:r>
        <w:t>u26) + 0</w:t>
      </w:r>
      <w:r w:rsidR="00644CD5">
        <w:t>.</w:t>
      </w:r>
      <w:r>
        <w:t>203*T(v13</w:t>
      </w:r>
      <w:r w:rsidR="00644CD5">
        <w:t>.</w:t>
      </w:r>
      <w:r>
        <w:t>u18) -0</w:t>
      </w:r>
      <w:r w:rsidR="00644CD5">
        <w:t>.</w:t>
      </w:r>
      <w:r>
        <w:t>188*T(v2</w:t>
      </w:r>
      <w:r w:rsidR="00644CD5">
        <w:t>.</w:t>
      </w:r>
      <w:r>
        <w:t>u8) -0</w:t>
      </w:r>
      <w:r w:rsidR="00644CD5">
        <w:t>.</w:t>
      </w:r>
      <w:r>
        <w:t>242*T(v23</w:t>
      </w:r>
      <w:r w:rsidR="00644CD5">
        <w:t>.</w:t>
      </w:r>
      <w:r>
        <w:t>u3) + 0</w:t>
      </w:r>
      <w:r w:rsidR="00644CD5">
        <w:t>.</w:t>
      </w:r>
      <w:r>
        <w:t>286*T(v22</w:t>
      </w:r>
      <w:r w:rsidR="00644CD5">
        <w:t>.</w:t>
      </w:r>
      <w:r>
        <w:t>u21) + 0</w:t>
      </w:r>
      <w:r w:rsidR="00644CD5">
        <w:t>.</w:t>
      </w:r>
      <w:r>
        <w:t>315*T(v24</w:t>
      </w:r>
      <w:r w:rsidR="00644CD5">
        <w:t>.</w:t>
      </w:r>
      <w:r>
        <w:t>u12) -0</w:t>
      </w:r>
      <w:r w:rsidR="00644CD5">
        <w:t>.</w:t>
      </w:r>
      <w:r>
        <w:t>271*T(v9</w:t>
      </w:r>
      <w:r w:rsidR="00644CD5">
        <w:t>.</w:t>
      </w:r>
      <w:r>
        <w:t>u33) -0</w:t>
      </w:r>
      <w:r w:rsidR="00644CD5">
        <w:t>.</w:t>
      </w:r>
      <w:r>
        <w:t>336*T(v1</w:t>
      </w:r>
      <w:r w:rsidR="00644CD5">
        <w:t>.</w:t>
      </w:r>
      <w:r>
        <w:t>u19) + 0</w:t>
      </w:r>
      <w:r w:rsidR="00644CD5">
        <w:t>.</w:t>
      </w:r>
      <w:r>
        <w:t>187*T(v21</w:t>
      </w:r>
      <w:r w:rsidR="00644CD5">
        <w:t>.</w:t>
      </w:r>
      <w:r>
        <w:t>u20) -0</w:t>
      </w:r>
      <w:r w:rsidR="00644CD5">
        <w:t>.</w:t>
      </w:r>
      <w:r>
        <w:t>328*T(v8</w:t>
      </w:r>
      <w:r w:rsidR="00644CD5">
        <w:t>.</w:t>
      </w:r>
      <w:r>
        <w:t>u19) -0</w:t>
      </w:r>
      <w:r w:rsidR="00644CD5">
        <w:t>.</w:t>
      </w:r>
      <w:r>
        <w:t>304*T(v18</w:t>
      </w:r>
      <w:r w:rsidR="00644CD5">
        <w:t>.</w:t>
      </w:r>
      <w:r>
        <w:t>u23) + 0</w:t>
      </w:r>
      <w:r w:rsidR="00644CD5">
        <w:t>.</w:t>
      </w:r>
      <w:r>
        <w:t>164*T(v22</w:t>
      </w:r>
      <w:r w:rsidR="00644CD5">
        <w:t>.</w:t>
      </w:r>
      <w:r>
        <w:t>u19) -0</w:t>
      </w:r>
      <w:r w:rsidR="00644CD5">
        <w:t>.</w:t>
      </w:r>
      <w:r>
        <w:t>118*T(u17) + 0</w:t>
      </w:r>
      <w:r w:rsidR="00644CD5">
        <w:t>.</w:t>
      </w:r>
      <w:r>
        <w:t>301*T(v19</w:t>
      </w:r>
      <w:r w:rsidR="00644CD5">
        <w:t>.</w:t>
      </w:r>
      <w:r>
        <w:t>u11) -0</w:t>
      </w:r>
      <w:r w:rsidR="00644CD5">
        <w:t>.</w:t>
      </w:r>
      <w:r>
        <w:t>254*T(v21</w:t>
      </w:r>
      <w:r w:rsidR="00644CD5">
        <w:t>.</w:t>
      </w:r>
      <w:r>
        <w:t>u22) + 0</w:t>
      </w:r>
      <w:r w:rsidR="00644CD5">
        <w:t>.</w:t>
      </w:r>
      <w:r>
        <w:t>203*T(v20</w:t>
      </w:r>
      <w:r w:rsidR="00644CD5">
        <w:t>.</w:t>
      </w:r>
      <w:r>
        <w:t>u21) + 0</w:t>
      </w:r>
      <w:r w:rsidR="00644CD5">
        <w:t>.</w:t>
      </w:r>
      <w:r>
        <w:t>347*T(v9</w:t>
      </w:r>
      <w:r w:rsidR="00644CD5">
        <w:t>.</w:t>
      </w:r>
      <w:r>
        <w:t>u11) -0</w:t>
      </w:r>
      <w:r w:rsidR="00644CD5">
        <w:t>.</w:t>
      </w:r>
      <w:r>
        <w:t>282*T(v15</w:t>
      </w:r>
      <w:r w:rsidR="00644CD5">
        <w:t>.</w:t>
      </w:r>
      <w:r>
        <w:t>u6) + 0</w:t>
      </w:r>
      <w:r w:rsidR="00644CD5">
        <w:t>.</w:t>
      </w:r>
      <w:r>
        <w:t>267*T(v10</w:t>
      </w:r>
      <w:r w:rsidR="00644CD5">
        <w:t>.</w:t>
      </w:r>
      <w:r>
        <w:t>u29) + 0</w:t>
      </w:r>
      <w:r w:rsidR="00644CD5">
        <w:t>.</w:t>
      </w:r>
      <w:r>
        <w:t>272*T(v26</w:t>
      </w:r>
      <w:r w:rsidR="00644CD5">
        <w:t>.</w:t>
      </w:r>
      <w:r>
        <w:t>u3) + 0</w:t>
      </w:r>
      <w:r w:rsidR="00644CD5">
        <w:t>.</w:t>
      </w:r>
      <w:r>
        <w:t>231*T(v7</w:t>
      </w:r>
      <w:r w:rsidR="00644CD5">
        <w:t>.</w:t>
      </w:r>
      <w:r>
        <w:t>u1) -0</w:t>
      </w:r>
      <w:r w:rsidR="00644CD5">
        <w:t>.</w:t>
      </w:r>
      <w:r>
        <w:t>299*T(v40</w:t>
      </w:r>
      <w:r w:rsidR="00644CD5">
        <w:t>.</w:t>
      </w:r>
      <w:r>
        <w:t>u2) + 0</w:t>
      </w:r>
      <w:r w:rsidR="00644CD5">
        <w:t>.</w:t>
      </w:r>
      <w:r>
        <w:t>25*T(v16</w:t>
      </w:r>
      <w:r w:rsidR="00644CD5">
        <w:t>.</w:t>
      </w:r>
      <w:r>
        <w:t>u26) + 0</w:t>
      </w:r>
      <w:r w:rsidR="00644CD5">
        <w:t>.</w:t>
      </w:r>
      <w:r>
        <w:t>278*T(v8</w:t>
      </w:r>
      <w:r w:rsidR="00644CD5">
        <w:t>.</w:t>
      </w:r>
      <w:r>
        <w:t>u6) + 0</w:t>
      </w:r>
      <w:r w:rsidR="00644CD5">
        <w:t>.</w:t>
      </w:r>
      <w:r>
        <w:t>12*T(v20</w:t>
      </w:r>
      <w:r w:rsidR="00644CD5">
        <w:t>.</w:t>
      </w:r>
      <w:r>
        <w:t>u8) -0</w:t>
      </w:r>
      <w:r w:rsidR="00644CD5">
        <w:t>.</w:t>
      </w:r>
      <w:r>
        <w:t>228*T(v11</w:t>
      </w:r>
      <w:r w:rsidR="00644CD5">
        <w:t>.</w:t>
      </w:r>
      <w:r>
        <w:t>u3) -0</w:t>
      </w:r>
      <w:r w:rsidR="00644CD5">
        <w:t>.</w:t>
      </w:r>
      <w:r>
        <w:t>406*T(v6</w:t>
      </w:r>
      <w:r w:rsidR="00644CD5">
        <w:t>.</w:t>
      </w:r>
      <w:r>
        <w:t>u7) -0</w:t>
      </w:r>
      <w:r w:rsidR="00644CD5">
        <w:t>.</w:t>
      </w:r>
      <w:r>
        <w:t>23*T(v13</w:t>
      </w:r>
      <w:r w:rsidR="00644CD5">
        <w:t>.</w:t>
      </w:r>
      <w:r>
        <w:t>u8) + 0</w:t>
      </w:r>
      <w:r w:rsidR="00644CD5">
        <w:t>.</w:t>
      </w:r>
      <w:r>
        <w:t>252*T(v17</w:t>
      </w:r>
      <w:r w:rsidR="00644CD5">
        <w:t>.</w:t>
      </w:r>
      <w:r>
        <w:t>u7) + 0</w:t>
      </w:r>
      <w:r w:rsidR="00644CD5">
        <w:t>.</w:t>
      </w:r>
      <w:r>
        <w:t>129*T(v17</w:t>
      </w:r>
      <w:r w:rsidR="00644CD5">
        <w:t>.</w:t>
      </w:r>
      <w:r>
        <w:t>u13) -0</w:t>
      </w:r>
      <w:r w:rsidR="00644CD5">
        <w:t>.</w:t>
      </w:r>
      <w:r>
        <w:t>154*T(v13</w:t>
      </w:r>
      <w:r w:rsidR="00644CD5">
        <w:t>.</w:t>
      </w:r>
      <w:r>
        <w:t>u6) + 0</w:t>
      </w:r>
      <w:r w:rsidR="00644CD5">
        <w:t>.</w:t>
      </w:r>
      <w:r>
        <w:t>268*T(v3</w:t>
      </w:r>
      <w:r w:rsidR="00644CD5">
        <w:t>.</w:t>
      </w:r>
      <w:r>
        <w:t>u14) -0</w:t>
      </w:r>
      <w:r w:rsidR="00644CD5">
        <w:t>.</w:t>
      </w:r>
      <w:r>
        <w:t>171*T(v2</w:t>
      </w:r>
      <w:r w:rsidR="00644CD5">
        <w:t>.</w:t>
      </w:r>
      <w:r>
        <w:t>u34) + 0</w:t>
      </w:r>
      <w:r w:rsidR="00644CD5">
        <w:t>.</w:t>
      </w:r>
      <w:r>
        <w:t>186*T(v12</w:t>
      </w:r>
      <w:r w:rsidR="00644CD5">
        <w:t>.</w:t>
      </w:r>
      <w:r>
        <w:t>u19) -0</w:t>
      </w:r>
      <w:r w:rsidR="00644CD5">
        <w:t>.</w:t>
      </w:r>
      <w:r>
        <w:t>209*T(v38</w:t>
      </w:r>
      <w:r w:rsidR="00644CD5">
        <w:t>.</w:t>
      </w:r>
      <w:r>
        <w:t>u2) + 0</w:t>
      </w:r>
      <w:r w:rsidR="00644CD5">
        <w:t>.</w:t>
      </w:r>
      <w:r>
        <w:t>168*T(v4</w:t>
      </w:r>
      <w:r w:rsidR="00644CD5">
        <w:t>.</w:t>
      </w:r>
      <w:r>
        <w:t>u28) + 0</w:t>
      </w:r>
      <w:r w:rsidR="00644CD5">
        <w:t>.</w:t>
      </w:r>
      <w:r>
        <w:t>184*T(v34</w:t>
      </w:r>
      <w:r w:rsidR="00644CD5">
        <w:t>.</w:t>
      </w:r>
      <w:r>
        <w:t>u5) + 0</w:t>
      </w:r>
      <w:r w:rsidR="00644CD5">
        <w:t>.</w:t>
      </w:r>
      <w:r>
        <w:t>155*T(v6</w:t>
      </w:r>
      <w:r w:rsidR="00644CD5">
        <w:t>.</w:t>
      </w:r>
      <w:r>
        <w:t>u16) + 0</w:t>
      </w:r>
      <w:r w:rsidR="00644CD5">
        <w:t>.</w:t>
      </w:r>
      <w:r>
        <w:t>211*T(v10</w:t>
      </w:r>
      <w:r w:rsidR="00644CD5">
        <w:t>.</w:t>
      </w:r>
      <w:r>
        <w:t>u6) + 0</w:t>
      </w:r>
      <w:r w:rsidR="00644CD5">
        <w:t>.</w:t>
      </w:r>
      <w:r>
        <w:t>161*T(v4</w:t>
      </w:r>
      <w:r w:rsidR="00644CD5">
        <w:t>.</w:t>
      </w:r>
      <w:r>
        <w:t>u21) -0</w:t>
      </w:r>
      <w:r w:rsidR="00644CD5">
        <w:t>.</w:t>
      </w:r>
      <w:r>
        <w:t>14*T(v21</w:t>
      </w:r>
      <w:r w:rsidR="00644CD5">
        <w:t>.</w:t>
      </w:r>
      <w:r>
        <w:t>u18) + 0</w:t>
      </w:r>
      <w:r w:rsidR="00644CD5">
        <w:t>.</w:t>
      </w:r>
      <w:r>
        <w:t>167*T(v2</w:t>
      </w:r>
      <w:r w:rsidR="00644CD5">
        <w:t>.</w:t>
      </w:r>
      <w:r>
        <w:t>u20) + 0</w:t>
      </w:r>
      <w:r w:rsidR="00644CD5">
        <w:t>.</w:t>
      </w:r>
      <w:r>
        <w:t>172*T(v26</w:t>
      </w:r>
      <w:r w:rsidR="00644CD5">
        <w:t>.</w:t>
      </w:r>
      <w:r>
        <w:t>u8) + 0</w:t>
      </w:r>
      <w:r w:rsidR="00644CD5">
        <w:t>.</w:t>
      </w:r>
      <w:r>
        <w:t>174*T(v7</w:t>
      </w:r>
      <w:r w:rsidR="00644CD5">
        <w:t>.</w:t>
      </w:r>
      <w:r>
        <w:t>u29) -0</w:t>
      </w:r>
      <w:r w:rsidR="00644CD5">
        <w:t>.</w:t>
      </w:r>
      <w:r>
        <w:t>166*T(v5</w:t>
      </w:r>
      <w:r w:rsidR="00644CD5">
        <w:t>.</w:t>
      </w:r>
      <w:r>
        <w:t>u31) -0</w:t>
      </w:r>
      <w:r w:rsidR="00644CD5">
        <w:t>.</w:t>
      </w:r>
      <w:r>
        <w:t>129*T(v25</w:t>
      </w:r>
      <w:r w:rsidR="00644CD5">
        <w:t>.</w:t>
      </w:r>
      <w:r>
        <w:t>u16) -0</w:t>
      </w:r>
      <w:r w:rsidR="00644CD5">
        <w:t>.</w:t>
      </w:r>
      <w:r>
        <w:t>158*T(v17</w:t>
      </w:r>
      <w:r w:rsidR="00644CD5">
        <w:t>.</w:t>
      </w:r>
      <w:r>
        <w:t>u17) + 0</w:t>
      </w:r>
      <w:r w:rsidR="00644CD5">
        <w:t>.</w:t>
      </w:r>
      <w:r>
        <w:t>161*T(v9</w:t>
      </w:r>
      <w:r w:rsidR="00644CD5">
        <w:t>.</w:t>
      </w:r>
      <w:r>
        <w:t>u21) -0</w:t>
      </w:r>
      <w:r w:rsidR="00644CD5">
        <w:t>.</w:t>
      </w:r>
      <w:r>
        <w:t>107*T(u19) -0</w:t>
      </w:r>
      <w:r w:rsidR="00644CD5">
        <w:t>.</w:t>
      </w:r>
      <w:r>
        <w:t>171*T(v36</w:t>
      </w:r>
      <w:r w:rsidR="00644CD5">
        <w:t>.</w:t>
      </w:r>
      <w:r>
        <w:t>u2) -0</w:t>
      </w:r>
      <w:r w:rsidR="00644CD5">
        <w:t>.</w:t>
      </w:r>
      <w:r>
        <w:t>124*T(v17</w:t>
      </w:r>
      <w:r w:rsidR="00644CD5">
        <w:t>.</w:t>
      </w:r>
      <w:r>
        <w:t>u10) + 0</w:t>
      </w:r>
      <w:r w:rsidR="00644CD5">
        <w:t>.</w:t>
      </w:r>
      <w:r>
        <w:t>129*T(v18</w:t>
      </w:r>
      <w:r w:rsidR="00644CD5">
        <w:t>.</w:t>
      </w:r>
      <w:r>
        <w:t>u9) + 0</w:t>
      </w:r>
      <w:r w:rsidR="00644CD5">
        <w:t>.</w:t>
      </w:r>
      <w:r>
        <w:t>121*T(u18) -0</w:t>
      </w:r>
      <w:r w:rsidR="00644CD5">
        <w:t>.</w:t>
      </w:r>
      <w:r>
        <w:t>18*T(v26</w:t>
      </w:r>
      <w:r w:rsidR="00644CD5">
        <w:t>.</w:t>
      </w:r>
      <w:r>
        <w:t>u2) -0</w:t>
      </w:r>
      <w:r w:rsidR="00644CD5">
        <w:t>.</w:t>
      </w:r>
      <w:r>
        <w:t>144*T(v3</w:t>
      </w:r>
      <w:r w:rsidR="00644CD5">
        <w:t>.</w:t>
      </w:r>
      <w:r>
        <w:t>u30) + 0</w:t>
      </w:r>
      <w:r w:rsidR="00644CD5">
        <w:t>.</w:t>
      </w:r>
      <w:r>
        <w:t>111*T(v18</w:t>
      </w:r>
      <w:r w:rsidR="00644CD5">
        <w:t>.</w:t>
      </w:r>
      <w:r>
        <w:t>u4) + 0</w:t>
      </w:r>
      <w:r w:rsidR="00644CD5">
        <w:t>.</w:t>
      </w:r>
      <w:r>
        <w:t>114*T(v1</w:t>
      </w:r>
      <w:r w:rsidR="00644CD5">
        <w:t>.</w:t>
      </w:r>
      <w:r>
        <w:t>u20) + 0</w:t>
      </w:r>
      <w:r w:rsidR="00644CD5">
        <w:t>.</w:t>
      </w:r>
      <w:r>
        <w:t>129*T(v8</w:t>
      </w:r>
      <w:r w:rsidR="00644CD5">
        <w:t>.</w:t>
      </w:r>
      <w:r>
        <w:t>u35) -0</w:t>
      </w:r>
      <w:r w:rsidR="00644CD5">
        <w:t>.</w:t>
      </w:r>
      <w:r>
        <w:t>113*T(v30</w:t>
      </w:r>
      <w:r w:rsidR="00644CD5">
        <w:t>.</w:t>
      </w:r>
      <w:r>
        <w:t>u11) + 0</w:t>
      </w:r>
      <w:r w:rsidR="00644CD5">
        <w:t>.</w:t>
      </w:r>
      <w:r>
        <w:t>124*T(v37</w:t>
      </w:r>
      <w:r w:rsidR="00644CD5">
        <w:t>.</w:t>
      </w:r>
      <w:r>
        <w:t>u1) + 0</w:t>
      </w:r>
      <w:r w:rsidR="00644CD5">
        <w:t>.</w:t>
      </w:r>
      <w:r>
        <w:t>0894*T(v3</w:t>
      </w:r>
      <w:r w:rsidR="00644CD5">
        <w:t>.</w:t>
      </w:r>
      <w:r>
        <w:t>u28) -0</w:t>
      </w:r>
      <w:r w:rsidR="00644CD5">
        <w:t>.</w:t>
      </w:r>
      <w:r>
        <w:t>1*T(v11</w:t>
      </w:r>
      <w:r w:rsidR="00644CD5">
        <w:t>.</w:t>
      </w:r>
      <w:r>
        <w:t>u32) -0</w:t>
      </w:r>
      <w:r w:rsidR="00644CD5">
        <w:t>.</w:t>
      </w:r>
      <w:r>
        <w:t>091*T(v15</w:t>
      </w:r>
      <w:r w:rsidR="00644CD5">
        <w:t>.</w:t>
      </w:r>
      <w:r>
        <w:t>u15) + 0</w:t>
      </w:r>
      <w:r w:rsidR="00644CD5">
        <w:t>.</w:t>
      </w:r>
      <w:r>
        <w:t>0967*T(v1</w:t>
      </w:r>
      <w:r w:rsidR="00644CD5">
        <w:t>.</w:t>
      </w:r>
      <w:r>
        <w:t>u27) -0</w:t>
      </w:r>
      <w:r w:rsidR="00644CD5">
        <w:t>.</w:t>
      </w:r>
      <w:r>
        <w:t>0927*T(v12</w:t>
      </w:r>
      <w:r w:rsidR="00644CD5">
        <w:t>.</w:t>
      </w:r>
      <w:r>
        <w:t>u10) + 0</w:t>
      </w:r>
      <w:r w:rsidR="00644CD5">
        <w:t>.</w:t>
      </w:r>
      <w:r>
        <w:t>0811*u -0</w:t>
      </w:r>
      <w:r w:rsidR="00644CD5">
        <w:t>.</w:t>
      </w:r>
      <w:r>
        <w:t>0627*Length + 0</w:t>
      </w:r>
      <w:r w:rsidR="00644CD5">
        <w:t>.</w:t>
      </w:r>
      <w:r>
        <w:t>0612*T(v11) + 0</w:t>
      </w:r>
      <w:r w:rsidR="00644CD5">
        <w:t>.</w:t>
      </w:r>
      <w:r>
        <w:t>0632*T(u29) + 0</w:t>
      </w:r>
      <w:r w:rsidR="00644CD5">
        <w:t>.</w:t>
      </w:r>
      <w:r>
        <w:t>0607*T(v29</w:t>
      </w:r>
      <w:r w:rsidR="00644CD5">
        <w:t>.</w:t>
      </w:r>
      <w:r>
        <w:t>u7) + 0</w:t>
      </w:r>
      <w:r w:rsidR="00644CD5">
        <w:t>.</w:t>
      </w:r>
      <w:r>
        <w:t>0786*T(v5</w:t>
      </w:r>
      <w:r w:rsidR="00644CD5">
        <w:t>.</w:t>
      </w:r>
      <w:r>
        <w:t>u9) + 0</w:t>
      </w:r>
      <w:r w:rsidR="00644CD5">
        <w:t>.</w:t>
      </w:r>
      <w:r>
        <w:t>0695*T(v6</w:t>
      </w:r>
      <w:r w:rsidR="00644CD5">
        <w:t>.</w:t>
      </w:r>
      <w:r>
        <w:t>u30) -0</w:t>
      </w:r>
      <w:r w:rsidR="00644CD5">
        <w:t>.</w:t>
      </w:r>
      <w:r>
        <w:t>0743*T(v18</w:t>
      </w:r>
      <w:r w:rsidR="00644CD5">
        <w:t>.</w:t>
      </w:r>
      <w:r>
        <w:t>u14) + 0</w:t>
      </w:r>
      <w:r w:rsidR="00644CD5">
        <w:t>.</w:t>
      </w:r>
      <w:r>
        <w:t>0604*T(v16</w:t>
      </w:r>
      <w:r w:rsidR="00644CD5">
        <w:t>.</w:t>
      </w:r>
      <w:r>
        <w:t>u8) + 0</w:t>
      </w:r>
      <w:r w:rsidR="00644CD5">
        <w:t>.</w:t>
      </w:r>
      <w:r>
        <w:t>0616*T(v3</w:t>
      </w:r>
      <w:r w:rsidR="00644CD5">
        <w:t>.</w:t>
      </w:r>
      <w:r>
        <w:t>u27) + 0</w:t>
      </w:r>
      <w:r w:rsidR="00644CD5">
        <w:t>.</w:t>
      </w:r>
      <w:r>
        <w:t>0553*T(v4</w:t>
      </w:r>
      <w:r w:rsidR="00644CD5">
        <w:t>.</w:t>
      </w:r>
      <w:r>
        <w:t>u17) -0</w:t>
      </w:r>
      <w:r w:rsidR="00644CD5">
        <w:t>.</w:t>
      </w:r>
      <w:r>
        <w:t>0377*T(u28) -0</w:t>
      </w:r>
      <w:r w:rsidR="00644CD5">
        <w:t>.</w:t>
      </w:r>
      <w:r>
        <w:t>0536*T(v32</w:t>
      </w:r>
      <w:r w:rsidR="00644CD5">
        <w:t>.</w:t>
      </w:r>
      <w:r>
        <w:t>u4) + 0</w:t>
      </w:r>
      <w:r w:rsidR="00644CD5">
        <w:t>.</w:t>
      </w:r>
      <w:r>
        <w:t>0593*T(v14</w:t>
      </w:r>
      <w:r w:rsidR="00644CD5">
        <w:t>.</w:t>
      </w:r>
      <w:r>
        <w:t>u24) + 0</w:t>
      </w:r>
      <w:r w:rsidR="00644CD5">
        <w:t>.</w:t>
      </w:r>
      <w:r>
        <w:t>0544*T(v31</w:t>
      </w:r>
      <w:r w:rsidR="00644CD5">
        <w:t>.</w:t>
      </w:r>
      <w:r>
        <w:t>u10) + 0</w:t>
      </w:r>
      <w:r w:rsidR="00644CD5">
        <w:t>.</w:t>
      </w:r>
      <w:r>
        <w:t>0465*T(v8</w:t>
      </w:r>
      <w:r w:rsidR="00644CD5">
        <w:t>.</w:t>
      </w:r>
      <w:r>
        <w:t>u15) -0</w:t>
      </w:r>
      <w:r w:rsidR="00644CD5">
        <w:t>.</w:t>
      </w:r>
      <w:r>
        <w:t>0485*T(v9</w:t>
      </w:r>
      <w:r w:rsidR="00644CD5">
        <w:t>.</w:t>
      </w:r>
      <w:r>
        <w:t>u22) -0</w:t>
      </w:r>
      <w:r w:rsidR="00644CD5">
        <w:t>.</w:t>
      </w:r>
      <w:r>
        <w:t>051*T(v17</w:t>
      </w:r>
      <w:r w:rsidR="00644CD5">
        <w:t>.</w:t>
      </w:r>
      <w:r>
        <w:t>u21) + 0</w:t>
      </w:r>
      <w:r w:rsidR="00644CD5">
        <w:t>.</w:t>
      </w:r>
      <w:r>
        <w:t>0387*T(v26) -0</w:t>
      </w:r>
      <w:r w:rsidR="00644CD5">
        <w:t>.</w:t>
      </w:r>
      <w:r>
        <w:t>0457*T(v4</w:t>
      </w:r>
      <w:r w:rsidR="00644CD5">
        <w:t>.</w:t>
      </w:r>
      <w:r>
        <w:t>u34) -0</w:t>
      </w:r>
      <w:r w:rsidR="00644CD5">
        <w:t>.</w:t>
      </w:r>
      <w:r>
        <w:t>059*T(v10</w:t>
      </w:r>
      <w:r w:rsidR="00644CD5">
        <w:t>.</w:t>
      </w:r>
      <w:r>
        <w:t>u2) + 0</w:t>
      </w:r>
      <w:r w:rsidR="00644CD5">
        <w:t>.</w:t>
      </w:r>
      <w:r>
        <w:t>0438*T(v6</w:t>
      </w:r>
      <w:r w:rsidR="00644CD5">
        <w:t>.</w:t>
      </w:r>
      <w:r>
        <w:t>u8) + 0</w:t>
      </w:r>
      <w:r w:rsidR="00644CD5">
        <w:t>.</w:t>
      </w:r>
      <w:r>
        <w:t>0309*T(v12</w:t>
      </w:r>
      <w:r w:rsidR="00644CD5">
        <w:t>.</w:t>
      </w:r>
      <w:r>
        <w:t>u31) + 0</w:t>
      </w:r>
      <w:r w:rsidR="00644CD5">
        <w:t>.</w:t>
      </w:r>
      <w:r>
        <w:t>0277*T(v29) -0</w:t>
      </w:r>
      <w:r w:rsidR="00644CD5">
        <w:t>.</w:t>
      </w:r>
      <w:r>
        <w:t>035*T(v19</w:t>
      </w:r>
      <w:r w:rsidR="00644CD5">
        <w:t>.</w:t>
      </w:r>
      <w:r>
        <w:t>u12) + 0</w:t>
      </w:r>
      <w:r w:rsidR="00644CD5">
        <w:t>.</w:t>
      </w:r>
      <w:r>
        <w:t>0313*T(v13</w:t>
      </w:r>
      <w:r w:rsidR="00644CD5">
        <w:t>.</w:t>
      </w:r>
      <w:r>
        <w:t>u27) -0</w:t>
      </w:r>
      <w:r w:rsidR="00644CD5">
        <w:t>.</w:t>
      </w:r>
      <w:r>
        <w:t>0293*T(u5) + 0</w:t>
      </w:r>
      <w:r w:rsidR="00644CD5">
        <w:t>.</w:t>
      </w:r>
      <w:r>
        <w:t>0331*T(v3</w:t>
      </w:r>
      <w:r w:rsidR="00644CD5">
        <w:t>.</w:t>
      </w:r>
      <w:r>
        <w:t>u23) -0</w:t>
      </w:r>
      <w:r w:rsidR="00644CD5">
        <w:t>.</w:t>
      </w:r>
      <w:r>
        <w:t>028*T(v11</w:t>
      </w:r>
      <w:r w:rsidR="00644CD5">
        <w:t>.</w:t>
      </w:r>
      <w:r>
        <w:t>u25) -0</w:t>
      </w:r>
      <w:r w:rsidR="00644CD5">
        <w:t>.</w:t>
      </w:r>
      <w:r>
        <w:t>0302*T(v5</w:t>
      </w:r>
      <w:r w:rsidR="00644CD5">
        <w:t>.</w:t>
      </w:r>
      <w:r>
        <w:t>u20) + 0</w:t>
      </w:r>
      <w:r w:rsidR="00644CD5">
        <w:t>.</w:t>
      </w:r>
      <w:r>
        <w:t>0224*T(v20</w:t>
      </w:r>
      <w:r w:rsidR="00644CD5">
        <w:t>.</w:t>
      </w:r>
      <w:r>
        <w:t>u5) -0</w:t>
      </w:r>
      <w:r w:rsidR="00644CD5">
        <w:t>.</w:t>
      </w:r>
      <w:r>
        <w:t>0193*T(u14) + 0</w:t>
      </w:r>
      <w:r w:rsidR="00644CD5">
        <w:t>.</w:t>
      </w:r>
      <w:r>
        <w:t>0164*T(v29</w:t>
      </w:r>
      <w:r w:rsidR="00644CD5">
        <w:t>.</w:t>
      </w:r>
      <w:r>
        <w:t>u5) + 0</w:t>
      </w:r>
      <w:r w:rsidR="00644CD5">
        <w:t>.</w:t>
      </w:r>
      <w:r>
        <w:t>017*T(v9</w:t>
      </w:r>
      <w:r w:rsidR="00644CD5">
        <w:t>.</w:t>
      </w:r>
      <w:r>
        <w:t>u15) + 0</w:t>
      </w:r>
      <w:r w:rsidR="00644CD5">
        <w:t>.</w:t>
      </w:r>
      <w:r>
        <w:t>00673*T(v17</w:t>
      </w:r>
      <w:r w:rsidR="00644CD5">
        <w:t>.</w:t>
      </w:r>
      <w:r>
        <w:t>u20) + 0</w:t>
      </w:r>
      <w:r w:rsidR="00644CD5">
        <w:t>.</w:t>
      </w:r>
      <w:r>
        <w:t>00416*T(v7</w:t>
      </w:r>
      <w:r w:rsidR="00644CD5">
        <w:t>.</w:t>
      </w:r>
      <w:r>
        <w:t>u34) -0</w:t>
      </w:r>
      <w:r w:rsidR="00644CD5">
        <w:t>.</w:t>
      </w:r>
      <w:r>
        <w:t>00418*T(v19</w:t>
      </w:r>
      <w:r w:rsidR="00644CD5">
        <w:t>.</w:t>
      </w:r>
      <w:r>
        <w:t>u21) + 0</w:t>
      </w:r>
      <w:r w:rsidR="00644CD5">
        <w:t>.</w:t>
      </w:r>
      <w:r>
        <w:t>00464*T(v3</w:t>
      </w:r>
      <w:r w:rsidR="00644CD5">
        <w:t>.</w:t>
      </w:r>
      <w:r>
        <w:t>u24) -0</w:t>
      </w:r>
      <w:r w:rsidR="00644CD5">
        <w:t>.</w:t>
      </w:r>
      <w:r>
        <w:t>00407*T(v2</w:t>
      </w:r>
      <w:r w:rsidR="00644CD5">
        <w:t>.</w:t>
      </w:r>
      <w:r>
        <w:t>u30) -0</w:t>
      </w:r>
      <w:r w:rsidR="00644CD5">
        <w:t>.</w:t>
      </w:r>
      <w:r>
        <w:t>00396*T(v12</w:t>
      </w:r>
      <w:r w:rsidR="00644CD5">
        <w:t>.</w:t>
      </w:r>
      <w:r>
        <w:t>u4) + 0</w:t>
      </w:r>
      <w:r w:rsidR="00644CD5">
        <w:t>.</w:t>
      </w:r>
      <w:r>
        <w:t>00383*T(v8</w:t>
      </w:r>
      <w:r w:rsidR="00644CD5">
        <w:t>.</w:t>
      </w:r>
      <w:r>
        <w:t>u1) -0</w:t>
      </w:r>
      <w:r w:rsidR="00644CD5">
        <w:t>.</w:t>
      </w:r>
      <w:r>
        <w:t>000589*T(v15</w:t>
      </w:r>
      <w:r w:rsidR="00644CD5">
        <w:t>.</w:t>
      </w:r>
      <w:r>
        <w:t>u19) + 0</w:t>
      </w:r>
      <w:r w:rsidR="00644CD5">
        <w:t>.</w:t>
      </w:r>
      <w:r>
        <w:t>000435*T(v11</w:t>
      </w:r>
      <w:r w:rsidR="00644CD5">
        <w:t>.</w:t>
      </w:r>
      <w:r>
        <w:t>u22) + 7</w:t>
      </w:r>
      <w:r w:rsidR="00644CD5">
        <w:t>.</w:t>
      </w:r>
      <w:r>
        <w:t>34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965*T(v2</w:t>
      </w:r>
      <w:r w:rsidR="00644CD5">
        <w:t>.</w:t>
      </w:r>
      <w:r>
        <w:t>u4) + 0</w:t>
      </w:r>
      <w:r w:rsidR="00644CD5">
        <w:t>.</w:t>
      </w:r>
      <w:r>
        <w:t>0759*NumAromAtoms -0</w:t>
      </w:r>
      <w:r w:rsidR="00644CD5">
        <w:t>.</w:t>
      </w:r>
      <w:r>
        <w:t>288*T(v9</w:t>
      </w:r>
      <w:r w:rsidR="00644CD5">
        <w:t>.</w:t>
      </w:r>
      <w:r>
        <w:t>u15) + 0</w:t>
      </w:r>
      <w:r w:rsidR="00644CD5">
        <w:t>.</w:t>
      </w:r>
      <w:r>
        <w:t>0443*T(v3</w:t>
      </w:r>
      <w:r w:rsidR="00644CD5">
        <w:t>.</w:t>
      </w:r>
      <w:r>
        <w:t>u11) -0</w:t>
      </w:r>
      <w:r w:rsidR="00644CD5">
        <w:t>.</w:t>
      </w:r>
      <w:r>
        <w:t>193*T(v6</w:t>
      </w:r>
      <w:r w:rsidR="00644CD5">
        <w:t>.</w:t>
      </w:r>
      <w:r>
        <w:t>u3) + 1</w:t>
      </w:r>
      <w:r w:rsidR="00644CD5">
        <w:t>.</w:t>
      </w:r>
      <w:r>
        <w:t>1*T(v19</w:t>
      </w:r>
      <w:r w:rsidR="00644CD5">
        <w:t>.</w:t>
      </w:r>
      <w:r>
        <w:t>u14) -0</w:t>
      </w:r>
      <w:r w:rsidR="00644CD5">
        <w:t>.</w:t>
      </w:r>
      <w:r>
        <w:t>083*T(v1</w:t>
      </w:r>
      <w:r w:rsidR="00644CD5">
        <w:t>.</w:t>
      </w:r>
      <w:r>
        <w:t>u8) + 0</w:t>
      </w:r>
      <w:r w:rsidR="00644CD5">
        <w:t>.</w:t>
      </w:r>
      <w:r>
        <w:t>92*T(v28</w:t>
      </w:r>
      <w:r w:rsidR="00644CD5">
        <w:t>.</w:t>
      </w:r>
      <w:r>
        <w:t>u6) + 2</w:t>
      </w:r>
      <w:r w:rsidR="00644CD5">
        <w:t>.</w:t>
      </w:r>
      <w:r>
        <w:t>02*T(v22</w:t>
      </w:r>
      <w:r w:rsidR="00644CD5">
        <w:t>.</w:t>
      </w:r>
      <w:r>
        <w:t>u6) -0</w:t>
      </w:r>
      <w:r w:rsidR="00644CD5">
        <w:t>.</w:t>
      </w:r>
      <w:r>
        <w:t>196*NumAcceptor + 0</w:t>
      </w:r>
      <w:r w:rsidR="00644CD5">
        <w:t>.</w:t>
      </w:r>
      <w:r>
        <w:t>238*T(v19</w:t>
      </w:r>
      <w:r w:rsidR="00644CD5">
        <w:t>.</w:t>
      </w:r>
      <w:r>
        <w:t>u20) + 18</w:t>
      </w:r>
      <w:r w:rsidR="00644CD5">
        <w:t>.</w:t>
      </w:r>
      <w:r>
        <w:t>1*Volume -1</w:t>
      </w:r>
      <w:r w:rsidR="00644CD5">
        <w:t>.</w:t>
      </w:r>
      <w:r>
        <w:t>9*T(v3) + 0</w:t>
      </w:r>
      <w:r w:rsidR="00644CD5">
        <w:t>.</w:t>
      </w:r>
      <w:r>
        <w:t>0971*T(v10</w:t>
      </w:r>
      <w:r w:rsidR="00644CD5">
        <w:t>.</w:t>
      </w:r>
      <w:r>
        <w:t>u5) + 0</w:t>
      </w:r>
      <w:r w:rsidR="00644CD5">
        <w:t>.</w:t>
      </w:r>
      <w:r>
        <w:t>898*T(v4</w:t>
      </w:r>
      <w:r w:rsidR="00644CD5">
        <w:t>.</w:t>
      </w:r>
      <w:r>
        <w:t>u8) + 0</w:t>
      </w:r>
      <w:r w:rsidR="00644CD5">
        <w:t>.</w:t>
      </w:r>
      <w:r>
        <w:t>623*T(v10</w:t>
      </w:r>
      <w:r w:rsidR="00644CD5">
        <w:t>.</w:t>
      </w:r>
      <w:r>
        <w:t>u21) + 0</w:t>
      </w:r>
      <w:r w:rsidR="00644CD5">
        <w:t>.</w:t>
      </w:r>
      <w:r>
        <w:t>369*T(v6</w:t>
      </w:r>
      <w:r w:rsidR="00644CD5">
        <w:t>.</w:t>
      </w:r>
      <w:r>
        <w:t>u33) -33</w:t>
      </w:r>
      <w:r w:rsidR="00644CD5">
        <w:t>.</w:t>
      </w:r>
      <w:r>
        <w:t>2*Volume^2 + 1</w:t>
      </w:r>
      <w:r w:rsidR="00644CD5">
        <w:t>.</w:t>
      </w:r>
      <w:r>
        <w:t>12*T(v21</w:t>
      </w:r>
      <w:r w:rsidR="00644CD5">
        <w:t>.</w:t>
      </w:r>
      <w:r>
        <w:t>u14) -0</w:t>
      </w:r>
      <w:r w:rsidR="00644CD5">
        <w:t>.</w:t>
      </w:r>
      <w:r>
        <w:t>982*T(v8</w:t>
      </w:r>
      <w:r w:rsidR="00644CD5">
        <w:t>.</w:t>
      </w:r>
      <w:r>
        <w:t>u5) -1</w:t>
      </w:r>
      <w:r w:rsidR="00644CD5">
        <w:t>.</w:t>
      </w:r>
      <w:r>
        <w:t>44*T(v12</w:t>
      </w:r>
      <w:r w:rsidR="00644CD5">
        <w:t>.</w:t>
      </w:r>
      <w:r>
        <w:t>u8) -0</w:t>
      </w:r>
      <w:r w:rsidR="00644CD5">
        <w:t>.</w:t>
      </w:r>
      <w:r>
        <w:t>296*T(v9</w:t>
      </w:r>
      <w:r w:rsidR="00644CD5">
        <w:t>.</w:t>
      </w:r>
      <w:r>
        <w:t>u33) -0</w:t>
      </w:r>
      <w:r w:rsidR="00644CD5">
        <w:t>.</w:t>
      </w:r>
      <w:r>
        <w:t xml:space="preserve">474*T(u36) + </w:t>
      </w:r>
      <w:r>
        <w:lastRenderedPageBreak/>
        <w:t>0</w:t>
      </w:r>
      <w:r w:rsidR="00644CD5">
        <w:t>.</w:t>
      </w:r>
      <w:r>
        <w:t>111*NumDonor + 0</w:t>
      </w:r>
      <w:r w:rsidR="00644CD5">
        <w:t>.</w:t>
      </w:r>
      <w:r>
        <w:t>765*T(v7</w:t>
      </w:r>
      <w:r w:rsidR="00644CD5">
        <w:t>.</w:t>
      </w:r>
      <w:r>
        <w:t>u28) -0</w:t>
      </w:r>
      <w:r w:rsidR="00644CD5">
        <w:t>.</w:t>
      </w:r>
      <w:r>
        <w:t>532*T(v7</w:t>
      </w:r>
      <w:r w:rsidR="00644CD5">
        <w:t>.</w:t>
      </w:r>
      <w:r>
        <w:t>u26) + 0</w:t>
      </w:r>
      <w:r w:rsidR="00644CD5">
        <w:t>.</w:t>
      </w:r>
      <w:r>
        <w:t>403*T(v4</w:t>
      </w:r>
      <w:r w:rsidR="00644CD5">
        <w:t>.</w:t>
      </w:r>
      <w:r>
        <w:t>u19) + 0</w:t>
      </w:r>
      <w:r w:rsidR="00644CD5">
        <w:t>.</w:t>
      </w:r>
      <w:r>
        <w:t>6*T(v11) + 13</w:t>
      </w:r>
      <w:r w:rsidR="00644CD5">
        <w:t>.</w:t>
      </w:r>
      <w:r>
        <w:t>8*Volume^3 + 0</w:t>
      </w:r>
      <w:r w:rsidR="00644CD5">
        <w:t>.</w:t>
      </w:r>
      <w:r>
        <w:t>358*T(v2</w:t>
      </w:r>
      <w:r w:rsidR="00644CD5">
        <w:t>.</w:t>
      </w:r>
      <w:r>
        <w:t>u41) -0</w:t>
      </w:r>
      <w:r w:rsidR="00644CD5">
        <w:t>.</w:t>
      </w:r>
      <w:r>
        <w:t>751*T(v12</w:t>
      </w:r>
      <w:r w:rsidR="00644CD5">
        <w:t>.</w:t>
      </w:r>
      <w:r>
        <w:t>u30) + 0</w:t>
      </w:r>
      <w:r w:rsidR="00644CD5">
        <w:t>.</w:t>
      </w:r>
      <w:r>
        <w:t>741*T(v15</w:t>
      </w:r>
      <w:r w:rsidR="00644CD5">
        <w:t>.</w:t>
      </w:r>
      <w:r>
        <w:t>u18) + 0</w:t>
      </w:r>
      <w:r w:rsidR="00644CD5">
        <w:t>.</w:t>
      </w:r>
      <w:r>
        <w:t>888*T(v15</w:t>
      </w:r>
      <w:r w:rsidR="00644CD5">
        <w:t>.</w:t>
      </w:r>
      <w:r>
        <w:t>u15) -0</w:t>
      </w:r>
      <w:r w:rsidR="00644CD5">
        <w:t>.</w:t>
      </w:r>
      <w:r>
        <w:t>166*T(v19</w:t>
      </w:r>
      <w:r w:rsidR="00644CD5">
        <w:t>.</w:t>
      </w:r>
      <w:r>
        <w:t>u9) -1</w:t>
      </w:r>
      <w:r w:rsidR="00644CD5">
        <w:t>.</w:t>
      </w:r>
      <w:r>
        <w:t>18*T(v16</w:t>
      </w:r>
      <w:r w:rsidR="00644CD5">
        <w:t>.</w:t>
      </w:r>
      <w:r>
        <w:t>u2) -0</w:t>
      </w:r>
      <w:r w:rsidR="00644CD5">
        <w:t>.</w:t>
      </w:r>
      <w:r>
        <w:t>171*T(v1</w:t>
      </w:r>
      <w:r w:rsidR="00644CD5">
        <w:t>.</w:t>
      </w:r>
      <w:r>
        <w:t>u28) + 0</w:t>
      </w:r>
      <w:r w:rsidR="00644CD5">
        <w:t>.</w:t>
      </w:r>
      <w:r>
        <w:t>883*T(u2) + 0</w:t>
      </w:r>
      <w:r w:rsidR="00644CD5">
        <w:t>.</w:t>
      </w:r>
      <w:r>
        <w:t>296*T(v1</w:t>
      </w:r>
      <w:r w:rsidR="00644CD5">
        <w:t>.</w:t>
      </w:r>
      <w:r>
        <w:t>u34) -1</w:t>
      </w:r>
      <w:r w:rsidR="00644CD5">
        <w:t>.</w:t>
      </w:r>
      <w:r>
        <w:t>09*T(v8</w:t>
      </w:r>
      <w:r w:rsidR="00644CD5">
        <w:t>.</w:t>
      </w:r>
      <w:r>
        <w:t>u7) + 0</w:t>
      </w:r>
      <w:r w:rsidR="00644CD5">
        <w:t>.</w:t>
      </w:r>
      <w:r>
        <w:t>654*T(v33</w:t>
      </w:r>
      <w:r w:rsidR="00644CD5">
        <w:t>.</w:t>
      </w:r>
      <w:r>
        <w:t>u7) + 0</w:t>
      </w:r>
      <w:r w:rsidR="00644CD5">
        <w:t>.</w:t>
      </w:r>
      <w:r>
        <w:t>0131*T(v19</w:t>
      </w:r>
      <w:r w:rsidR="00644CD5">
        <w:t>.</w:t>
      </w:r>
      <w:r>
        <w:t>u4) + 1</w:t>
      </w:r>
      <w:r w:rsidR="00644CD5">
        <w:t>.</w:t>
      </w:r>
      <w:r>
        <w:t>14*T(v10</w:t>
      </w:r>
      <w:r w:rsidR="00644CD5">
        <w:t>.</w:t>
      </w:r>
      <w:r>
        <w:t>u26) + 0</w:t>
      </w:r>
      <w:r w:rsidR="00644CD5">
        <w:t>.</w:t>
      </w:r>
      <w:r>
        <w:t>745*T(v21</w:t>
      </w:r>
      <w:r w:rsidR="00644CD5">
        <w:t>.</w:t>
      </w:r>
      <w:r>
        <w:t>u13) + 0</w:t>
      </w:r>
      <w:r w:rsidR="00644CD5">
        <w:t>.</w:t>
      </w:r>
      <w:r>
        <w:t>395*T(v15</w:t>
      </w:r>
      <w:r w:rsidR="00644CD5">
        <w:t>.</w:t>
      </w:r>
      <w:r>
        <w:t>u28) -0</w:t>
      </w:r>
      <w:r w:rsidR="00644CD5">
        <w:t>.</w:t>
      </w:r>
      <w:r>
        <w:t>0536*T(v14</w:t>
      </w:r>
      <w:r w:rsidR="00644CD5">
        <w:t>.</w:t>
      </w:r>
      <w:r>
        <w:t>u12) -0</w:t>
      </w:r>
      <w:r w:rsidR="00644CD5">
        <w:t>.</w:t>
      </w:r>
      <w:r>
        <w:t>923*T(v9</w:t>
      </w:r>
      <w:r w:rsidR="00644CD5">
        <w:t>.</w:t>
      </w:r>
      <w:r>
        <w:t>u14) + 0</w:t>
      </w:r>
      <w:r w:rsidR="00644CD5">
        <w:t>.</w:t>
      </w:r>
      <w:r>
        <w:t>488*T(v24</w:t>
      </w:r>
      <w:r w:rsidR="00644CD5">
        <w:t>.</w:t>
      </w:r>
      <w:r>
        <w:t>u18) -0</w:t>
      </w:r>
      <w:r w:rsidR="00644CD5">
        <w:t>.</w:t>
      </w:r>
      <w:r>
        <w:t>0269*T(v9</w:t>
      </w:r>
      <w:r w:rsidR="00644CD5">
        <w:t>.</w:t>
      </w:r>
      <w:r>
        <w:t>u30) + 0</w:t>
      </w:r>
      <w:r w:rsidR="00644CD5">
        <w:t>.</w:t>
      </w:r>
      <w:r>
        <w:t>814*T(v3</w:t>
      </w:r>
      <w:r w:rsidR="00644CD5">
        <w:t>.</w:t>
      </w:r>
      <w:r>
        <w:t>u24) -0</w:t>
      </w:r>
      <w:r w:rsidR="00644CD5">
        <w:t>.</w:t>
      </w:r>
      <w:r>
        <w:t>675*T(v30</w:t>
      </w:r>
      <w:r w:rsidR="00644CD5">
        <w:t>.</w:t>
      </w:r>
      <w:r>
        <w:t>u6) + 0</w:t>
      </w:r>
      <w:r w:rsidR="00644CD5">
        <w:t>.</w:t>
      </w:r>
      <w:r>
        <w:t>702*T(v1</w:t>
      </w:r>
      <w:r w:rsidR="00644CD5">
        <w:t>.</w:t>
      </w:r>
      <w:r>
        <w:t>u33) + 0</w:t>
      </w:r>
      <w:r w:rsidR="00644CD5">
        <w:t>.</w:t>
      </w:r>
      <w:r>
        <w:t>593*T(v10</w:t>
      </w:r>
      <w:r w:rsidR="00644CD5">
        <w:t>.</w:t>
      </w:r>
      <w:r>
        <w:t>u3) -0</w:t>
      </w:r>
      <w:r w:rsidR="00644CD5">
        <w:t>.</w:t>
      </w:r>
      <w:r>
        <w:t>992*T(v14</w:t>
      </w:r>
      <w:r w:rsidR="00644CD5">
        <w:t>.</w:t>
      </w:r>
      <w:r>
        <w:t>u17) -0</w:t>
      </w:r>
      <w:r w:rsidR="00644CD5">
        <w:t>.</w:t>
      </w:r>
      <w:r>
        <w:t>602*T(v12</w:t>
      </w:r>
      <w:r w:rsidR="00644CD5">
        <w:t>.</w:t>
      </w:r>
      <w:r>
        <w:t>u1) -0</w:t>
      </w:r>
      <w:r w:rsidR="00644CD5">
        <w:t>.</w:t>
      </w:r>
      <w:r>
        <w:t>764*T(v21</w:t>
      </w:r>
      <w:r w:rsidR="00644CD5">
        <w:t>.</w:t>
      </w:r>
      <w:r>
        <w:t>u7) + 0</w:t>
      </w:r>
      <w:r w:rsidR="00644CD5">
        <w:t>.</w:t>
      </w:r>
      <w:r>
        <w:t>746*T(v1</w:t>
      </w:r>
      <w:r w:rsidR="00644CD5">
        <w:t>.</w:t>
      </w:r>
      <w:r>
        <w:t>u23) -0</w:t>
      </w:r>
      <w:r w:rsidR="00644CD5">
        <w:t>.</w:t>
      </w:r>
      <w:r>
        <w:t>524*T(v16</w:t>
      </w:r>
      <w:r w:rsidR="00644CD5">
        <w:t>.</w:t>
      </w:r>
      <w:r>
        <w:t>u3) + 0</w:t>
      </w:r>
      <w:r w:rsidR="00644CD5">
        <w:t>.</w:t>
      </w:r>
      <w:r>
        <w:t>452*T(v5</w:t>
      </w:r>
      <w:r w:rsidR="00644CD5">
        <w:t>.</w:t>
      </w:r>
      <w:r>
        <w:t>u21) -0</w:t>
      </w:r>
      <w:r w:rsidR="00644CD5">
        <w:t>.</w:t>
      </w:r>
      <w:r>
        <w:t>492*T(v18</w:t>
      </w:r>
      <w:r w:rsidR="00644CD5">
        <w:t>.</w:t>
      </w:r>
      <w:r>
        <w:t>u5) + 0</w:t>
      </w:r>
      <w:r w:rsidR="00644CD5">
        <w:t>.</w:t>
      </w:r>
      <w:r>
        <w:t>566*T(v14</w:t>
      </w:r>
      <w:r w:rsidR="00644CD5">
        <w:t>.</w:t>
      </w:r>
      <w:r>
        <w:t>u9) -0</w:t>
      </w:r>
      <w:r w:rsidR="00644CD5">
        <w:t>.</w:t>
      </w:r>
      <w:r>
        <w:t>583*T(v27</w:t>
      </w:r>
      <w:r w:rsidR="00644CD5">
        <w:t>.</w:t>
      </w:r>
      <w:r>
        <w:t>u15) + 1</w:t>
      </w:r>
      <w:r w:rsidR="00644CD5">
        <w:t>.</w:t>
      </w:r>
      <w:r>
        <w:t>21*T(v9</w:t>
      </w:r>
      <w:r w:rsidR="00644CD5">
        <w:t>.</w:t>
      </w:r>
      <w:r>
        <w:t>u2) -0</w:t>
      </w:r>
      <w:r w:rsidR="00644CD5">
        <w:t>.</w:t>
      </w:r>
      <w:r>
        <w:t>227*T(v16</w:t>
      </w:r>
      <w:r w:rsidR="00644CD5">
        <w:t>.</w:t>
      </w:r>
      <w:r>
        <w:t>u13) -0</w:t>
      </w:r>
      <w:r w:rsidR="00644CD5">
        <w:t>.</w:t>
      </w:r>
      <w:r>
        <w:t>557*T(v6</w:t>
      </w:r>
      <w:r w:rsidR="00644CD5">
        <w:t>.</w:t>
      </w:r>
      <w:r>
        <w:t>u24) + 0</w:t>
      </w:r>
      <w:r w:rsidR="00644CD5">
        <w:t>.</w:t>
      </w:r>
      <w:r>
        <w:t>495*T(v9</w:t>
      </w:r>
      <w:r w:rsidR="00644CD5">
        <w:t>.</w:t>
      </w:r>
      <w:r>
        <w:t>u28) + 1</w:t>
      </w:r>
      <w:r w:rsidR="00644CD5">
        <w:t>.</w:t>
      </w:r>
      <w:r>
        <w:t>76*T(v4</w:t>
      </w:r>
      <w:r w:rsidR="00644CD5">
        <w:t>.</w:t>
      </w:r>
      <w:r>
        <w:t>u6) -0</w:t>
      </w:r>
      <w:r w:rsidR="00644CD5">
        <w:t>.</w:t>
      </w:r>
      <w:r>
        <w:t>752*T(v8</w:t>
      </w:r>
      <w:r w:rsidR="00644CD5">
        <w:t>.</w:t>
      </w:r>
      <w:r>
        <w:t>u22) + 0</w:t>
      </w:r>
      <w:r w:rsidR="00644CD5">
        <w:t>.</w:t>
      </w:r>
      <w:r>
        <w:t>396*T(v14</w:t>
      </w:r>
      <w:r w:rsidR="00644CD5">
        <w:t>.</w:t>
      </w:r>
      <w:r>
        <w:t>u20) + 0</w:t>
      </w:r>
      <w:r w:rsidR="00644CD5">
        <w:t>.</w:t>
      </w:r>
      <w:r>
        <w:t>122*T(v2</w:t>
      </w:r>
      <w:r w:rsidR="00644CD5">
        <w:t>.</w:t>
      </w:r>
      <w:r>
        <w:t>u18) -0</w:t>
      </w:r>
      <w:r w:rsidR="00644CD5">
        <w:t>.</w:t>
      </w:r>
      <w:r>
        <w:t>824*T(v29</w:t>
      </w:r>
      <w:r w:rsidR="00644CD5">
        <w:t>.</w:t>
      </w:r>
      <w:r>
        <w:t>u7) -0</w:t>
      </w:r>
      <w:r w:rsidR="00644CD5">
        <w:t>.</w:t>
      </w:r>
      <w:r>
        <w:t>583*T(v4</w:t>
      </w:r>
      <w:r w:rsidR="00644CD5">
        <w:t>.</w:t>
      </w:r>
      <w:r>
        <w:t>u37) + 0</w:t>
      </w:r>
      <w:r w:rsidR="00644CD5">
        <w:t>.</w:t>
      </w:r>
      <w:r>
        <w:t>235*T(v35</w:t>
      </w:r>
      <w:r w:rsidR="00644CD5">
        <w:t>.</w:t>
      </w:r>
      <w:r>
        <w:t>u7) -0</w:t>
      </w:r>
      <w:r w:rsidR="00644CD5">
        <w:t>.</w:t>
      </w:r>
      <w:r>
        <w:t>745*T(v16</w:t>
      </w:r>
      <w:r w:rsidR="00644CD5">
        <w:t>.</w:t>
      </w:r>
      <w:r>
        <w:t>u15) + 0</w:t>
      </w:r>
      <w:r w:rsidR="00644CD5">
        <w:t>.</w:t>
      </w:r>
      <w:r>
        <w:t>62*T(v16</w:t>
      </w:r>
      <w:r w:rsidR="00644CD5">
        <w:t>.</w:t>
      </w:r>
      <w:r>
        <w:t>u22) -0</w:t>
      </w:r>
      <w:r w:rsidR="00644CD5">
        <w:t>.</w:t>
      </w:r>
      <w:r>
        <w:t>386*T(v3</w:t>
      </w:r>
      <w:r w:rsidR="00644CD5">
        <w:t>.</w:t>
      </w:r>
      <w:r>
        <w:t>u32) + 0</w:t>
      </w:r>
      <w:r w:rsidR="00644CD5">
        <w:t>.</w:t>
      </w:r>
      <w:r>
        <w:t>342*T(v38) + 0</w:t>
      </w:r>
      <w:r w:rsidR="00644CD5">
        <w:t>.</w:t>
      </w:r>
      <w:r>
        <w:t>157*MW -0</w:t>
      </w:r>
      <w:r w:rsidR="00644CD5">
        <w:t>.</w:t>
      </w:r>
      <w:r>
        <w:t>682*T(v29</w:t>
      </w:r>
      <w:r w:rsidR="00644CD5">
        <w:t>.</w:t>
      </w:r>
      <w:r>
        <w:t>u6) + 0</w:t>
      </w:r>
      <w:r w:rsidR="00644CD5">
        <w:t>.</w:t>
      </w:r>
      <w:r>
        <w:t>629*T(v11</w:t>
      </w:r>
      <w:r w:rsidR="00644CD5">
        <w:t>.</w:t>
      </w:r>
      <w:r>
        <w:t>u10) -0</w:t>
      </w:r>
      <w:r w:rsidR="00644CD5">
        <w:t>.</w:t>
      </w:r>
      <w:r>
        <w:t>636*T(v30</w:t>
      </w:r>
      <w:r w:rsidR="00644CD5">
        <w:t>.</w:t>
      </w:r>
      <w:r>
        <w:t>u2) -0</w:t>
      </w:r>
      <w:r w:rsidR="00644CD5">
        <w:t>.</w:t>
      </w:r>
      <w:r>
        <w:t>000323*Lipophilicity^3 + 0</w:t>
      </w:r>
      <w:r w:rsidR="00644CD5">
        <w:t>.</w:t>
      </w:r>
      <w:r>
        <w:t>153*T(v32</w:t>
      </w:r>
      <w:r w:rsidR="00644CD5">
        <w:t>.</w:t>
      </w:r>
      <w:r>
        <w:t>u8) + 0</w:t>
      </w:r>
      <w:r w:rsidR="00644CD5">
        <w:t>.</w:t>
      </w:r>
      <w:r>
        <w:t>416*T(u37) -1</w:t>
      </w:r>
      <w:r w:rsidR="00644CD5">
        <w:t>.</w:t>
      </w:r>
      <w:r>
        <w:t>29*T(v3</w:t>
      </w:r>
      <w:r w:rsidR="00644CD5">
        <w:t>.</w:t>
      </w:r>
      <w:r>
        <w:t>u2) + 0</w:t>
      </w:r>
      <w:r w:rsidR="00644CD5">
        <w:t>.</w:t>
      </w:r>
      <w:r>
        <w:t>387*T(v13</w:t>
      </w:r>
      <w:r w:rsidR="00644CD5">
        <w:t>.</w:t>
      </w:r>
      <w:r>
        <w:t>u8) + 0</w:t>
      </w:r>
      <w:r w:rsidR="00644CD5">
        <w:t>.</w:t>
      </w:r>
      <w:r>
        <w:t>81*T(v9) -0</w:t>
      </w:r>
      <w:r w:rsidR="00644CD5">
        <w:t>.</w:t>
      </w:r>
      <w:r>
        <w:t>587*T(v33</w:t>
      </w:r>
      <w:r w:rsidR="00644CD5">
        <w:t>.</w:t>
      </w:r>
      <w:r>
        <w:t>u2) -0</w:t>
      </w:r>
      <w:r w:rsidR="00644CD5">
        <w:t>.</w:t>
      </w:r>
      <w:r>
        <w:t>507*T(v34</w:t>
      </w:r>
      <w:r w:rsidR="00644CD5">
        <w:t>.</w:t>
      </w:r>
      <w:r>
        <w:t>u4) -0</w:t>
      </w:r>
      <w:r w:rsidR="00644CD5">
        <w:t>.</w:t>
      </w:r>
      <w:r>
        <w:t>0601*NumHal -0</w:t>
      </w:r>
      <w:r w:rsidR="00644CD5">
        <w:t>.</w:t>
      </w:r>
      <w:r>
        <w:t>821*T(v14</w:t>
      </w:r>
      <w:r w:rsidR="00644CD5">
        <w:t>.</w:t>
      </w:r>
      <w:r>
        <w:t>u28) + 0</w:t>
      </w:r>
      <w:r w:rsidR="00644CD5">
        <w:t>.</w:t>
      </w:r>
      <w:r>
        <w:t>159*NumPositive + 0</w:t>
      </w:r>
      <w:r w:rsidR="00644CD5">
        <w:t>.</w:t>
      </w:r>
      <w:r>
        <w:t>45*T(v6</w:t>
      </w:r>
      <w:r w:rsidR="00644CD5">
        <w:t>.</w:t>
      </w:r>
      <w:r>
        <w:t>u31) + 0</w:t>
      </w:r>
      <w:r w:rsidR="00644CD5">
        <w:t>.</w:t>
      </w:r>
      <w:r>
        <w:t>384*T(v19</w:t>
      </w:r>
      <w:r w:rsidR="00644CD5">
        <w:t>.</w:t>
      </w:r>
      <w:r>
        <w:t>u5) + 0</w:t>
      </w:r>
      <w:r w:rsidR="00644CD5">
        <w:t>.</w:t>
      </w:r>
      <w:r>
        <w:t>345*T(u24) -0</w:t>
      </w:r>
      <w:r w:rsidR="00644CD5">
        <w:t>.</w:t>
      </w:r>
      <w:r>
        <w:t>82*T(v14</w:t>
      </w:r>
      <w:r w:rsidR="00644CD5">
        <w:t>.</w:t>
      </w:r>
      <w:r>
        <w:t>u26) -0</w:t>
      </w:r>
      <w:r w:rsidR="00644CD5">
        <w:t>.</w:t>
      </w:r>
      <w:r>
        <w:t>412*T(v6</w:t>
      </w:r>
      <w:r w:rsidR="00644CD5">
        <w:t>.</w:t>
      </w:r>
      <w:r>
        <w:t>u12) -0</w:t>
      </w:r>
      <w:r w:rsidR="00644CD5">
        <w:t>.</w:t>
      </w:r>
      <w:r>
        <w:t>626*T(v9</w:t>
      </w:r>
      <w:r w:rsidR="00644CD5">
        <w:t>.</w:t>
      </w:r>
      <w:r>
        <w:t>u12) + 9</w:t>
      </w:r>
      <w:r w:rsidR="00644CD5">
        <w:t>.</w:t>
      </w:r>
      <w:r>
        <w:t>94*Lipophilicity + 0</w:t>
      </w:r>
      <w:r w:rsidR="00644CD5">
        <w:t>.</w:t>
      </w:r>
      <w:r>
        <w:t>586*T(v4</w:t>
      </w:r>
      <w:r w:rsidR="00644CD5">
        <w:t>.</w:t>
      </w:r>
      <w:r>
        <w:t>u7) + 0</w:t>
      </w:r>
      <w:r w:rsidR="00644CD5">
        <w:t>.</w:t>
      </w:r>
      <w:r>
        <w:t>642*T(v15</w:t>
      </w:r>
      <w:r w:rsidR="00644CD5">
        <w:t>.</w:t>
      </w:r>
      <w:r>
        <w:t>u4) + 0</w:t>
      </w:r>
      <w:r w:rsidR="00644CD5">
        <w:t>.</w:t>
      </w:r>
      <w:r>
        <w:t>427*T(v18</w:t>
      </w:r>
      <w:r w:rsidR="00644CD5">
        <w:t>.</w:t>
      </w:r>
      <w:r>
        <w:t>u19) -0</w:t>
      </w:r>
      <w:r w:rsidR="00644CD5">
        <w:t>.</w:t>
      </w:r>
      <w:r>
        <w:t>859*T(v7</w:t>
      </w:r>
      <w:r w:rsidR="00644CD5">
        <w:t>.</w:t>
      </w:r>
      <w:r>
        <w:t>u31) + 0</w:t>
      </w:r>
      <w:r w:rsidR="00644CD5">
        <w:t>.</w:t>
      </w:r>
      <w:r>
        <w:t>454*T(v4</w:t>
      </w:r>
      <w:r w:rsidR="00644CD5">
        <w:t>.</w:t>
      </w:r>
      <w:r>
        <w:t>u32) -0</w:t>
      </w:r>
      <w:r w:rsidR="00644CD5">
        <w:t>.</w:t>
      </w:r>
      <w:r>
        <w:t>487*T(v18</w:t>
      </w:r>
      <w:r w:rsidR="00644CD5">
        <w:t>.</w:t>
      </w:r>
      <w:r>
        <w:t>u7) -0</w:t>
      </w:r>
      <w:r w:rsidR="00644CD5">
        <w:t>.</w:t>
      </w:r>
      <w:r>
        <w:t>436*T(u32) -0</w:t>
      </w:r>
      <w:r w:rsidR="00644CD5">
        <w:t>.</w:t>
      </w:r>
      <w:r>
        <w:t>746*T(v11</w:t>
      </w:r>
      <w:r w:rsidR="00644CD5">
        <w:t>.</w:t>
      </w:r>
      <w:r>
        <w:t>u32) -0</w:t>
      </w:r>
      <w:r w:rsidR="00644CD5">
        <w:t>.</w:t>
      </w:r>
      <w:r>
        <w:t>289*T(v28</w:t>
      </w:r>
      <w:r w:rsidR="00644CD5">
        <w:t>.</w:t>
      </w:r>
      <w:r>
        <w:t>u13) -0</w:t>
      </w:r>
      <w:r w:rsidR="00644CD5">
        <w:t>.</w:t>
      </w:r>
      <w:r>
        <w:t>645*T(v25</w:t>
      </w:r>
      <w:r w:rsidR="00644CD5">
        <w:t>.</w:t>
      </w:r>
      <w:r>
        <w:t>u7) + 0</w:t>
      </w:r>
      <w:r w:rsidR="00644CD5">
        <w:t>.</w:t>
      </w:r>
      <w:r>
        <w:t>547*T(v5</w:t>
      </w:r>
      <w:r w:rsidR="00644CD5">
        <w:t>.</w:t>
      </w:r>
      <w:r>
        <w:t>u37) + 0</w:t>
      </w:r>
      <w:r w:rsidR="00644CD5">
        <w:t>.</w:t>
      </w:r>
      <w:r>
        <w:t>404*T(v23) -0</w:t>
      </w:r>
      <w:r w:rsidR="00644CD5">
        <w:t>.</w:t>
      </w:r>
      <w:r>
        <w:t>503*T(v9</w:t>
      </w:r>
      <w:r w:rsidR="00644CD5">
        <w:t>.</w:t>
      </w:r>
      <w:r>
        <w:t>u24) + 0</w:t>
      </w:r>
      <w:r w:rsidR="00644CD5">
        <w:t>.</w:t>
      </w:r>
      <w:r>
        <w:t>321*T(v17</w:t>
      </w:r>
      <w:r w:rsidR="00644CD5">
        <w:t>.</w:t>
      </w:r>
      <w:r>
        <w:t>u24) + 0</w:t>
      </w:r>
      <w:r w:rsidR="00644CD5">
        <w:t>.</w:t>
      </w:r>
      <w:r>
        <w:t>458*T(v31</w:t>
      </w:r>
      <w:r w:rsidR="00644CD5">
        <w:t>.</w:t>
      </w:r>
      <w:r>
        <w:t>u5) + 0</w:t>
      </w:r>
      <w:r w:rsidR="00644CD5">
        <w:t>.</w:t>
      </w:r>
      <w:r>
        <w:t>363*T(v35</w:t>
      </w:r>
      <w:r w:rsidR="00644CD5">
        <w:t>.</w:t>
      </w:r>
      <w:r>
        <w:t>u8) -0</w:t>
      </w:r>
      <w:r w:rsidR="00644CD5">
        <w:t>.</w:t>
      </w:r>
      <w:r>
        <w:t>545*T(v22</w:t>
      </w:r>
      <w:r w:rsidR="00644CD5">
        <w:t>.</w:t>
      </w:r>
      <w:r>
        <w:t>u20) -0</w:t>
      </w:r>
      <w:r w:rsidR="00644CD5">
        <w:t>.</w:t>
      </w:r>
      <w:r>
        <w:t>51*T(v3</w:t>
      </w:r>
      <w:r w:rsidR="00644CD5">
        <w:t>.</w:t>
      </w:r>
      <w:r>
        <w:t>u27) -0</w:t>
      </w:r>
      <w:r w:rsidR="00644CD5">
        <w:t>.</w:t>
      </w:r>
      <w:r>
        <w:t>571*T(v25</w:t>
      </w:r>
      <w:r w:rsidR="00644CD5">
        <w:t>.</w:t>
      </w:r>
      <w:r>
        <w:t>u3) -0</w:t>
      </w:r>
      <w:r w:rsidR="00644CD5">
        <w:t>.</w:t>
      </w:r>
      <w:r>
        <w:t>657*T(v25</w:t>
      </w:r>
      <w:r w:rsidR="00644CD5">
        <w:t>.</w:t>
      </w:r>
      <w:r>
        <w:t>u4) + 0</w:t>
      </w:r>
      <w:r w:rsidR="00644CD5">
        <w:t>.</w:t>
      </w:r>
      <w:r>
        <w:t>395*T(v30</w:t>
      </w:r>
      <w:r w:rsidR="00644CD5">
        <w:t>.</w:t>
      </w:r>
      <w:r>
        <w:t>u1) + 1</w:t>
      </w:r>
      <w:r w:rsidR="00644CD5">
        <w:t>.</w:t>
      </w:r>
      <w:r>
        <w:t>01*T(v4</w:t>
      </w:r>
      <w:r w:rsidR="00644CD5">
        <w:t>.</w:t>
      </w:r>
      <w:r>
        <w:t>u1) -0</w:t>
      </w:r>
      <w:r w:rsidR="00644CD5">
        <w:t>.</w:t>
      </w:r>
      <w:r>
        <w:t>585*T(v24</w:t>
      </w:r>
      <w:r w:rsidR="00644CD5">
        <w:t>.</w:t>
      </w:r>
      <w:r>
        <w:t>u8) + 0</w:t>
      </w:r>
      <w:r w:rsidR="00644CD5">
        <w:t>.</w:t>
      </w:r>
      <w:r>
        <w:t>507*T(v2</w:t>
      </w:r>
      <w:r w:rsidR="00644CD5">
        <w:t>.</w:t>
      </w:r>
      <w:r>
        <w:t>u16) -0</w:t>
      </w:r>
      <w:r w:rsidR="00644CD5">
        <w:t>.</w:t>
      </w:r>
      <w:r>
        <w:t>473*T(v28</w:t>
      </w:r>
      <w:r w:rsidR="00644CD5">
        <w:t>.</w:t>
      </w:r>
      <w:r>
        <w:t>u5) + 0</w:t>
      </w:r>
      <w:r w:rsidR="00644CD5">
        <w:t>.</w:t>
      </w:r>
      <w:r>
        <w:t>471*T(v22</w:t>
      </w:r>
      <w:r w:rsidR="00644CD5">
        <w:t>.</w:t>
      </w:r>
      <w:r>
        <w:t>u4) -0</w:t>
      </w:r>
      <w:r w:rsidR="00644CD5">
        <w:t>.</w:t>
      </w:r>
      <w:r>
        <w:t>528*T(v13</w:t>
      </w:r>
      <w:r w:rsidR="00644CD5">
        <w:t>.</w:t>
      </w:r>
      <w:r>
        <w:t>u9) -0</w:t>
      </w:r>
      <w:r w:rsidR="00644CD5">
        <w:t>.</w:t>
      </w:r>
      <w:r>
        <w:t>402*T(v12</w:t>
      </w:r>
      <w:r w:rsidR="00644CD5">
        <w:t>.</w:t>
      </w:r>
      <w:r>
        <w:t>u16) -0</w:t>
      </w:r>
      <w:r w:rsidR="00644CD5">
        <w:t>.</w:t>
      </w:r>
      <w:r>
        <w:t>306*T(v7</w:t>
      </w:r>
      <w:r w:rsidR="00644CD5">
        <w:t>.</w:t>
      </w:r>
      <w:r>
        <w:t>u20) + 0</w:t>
      </w:r>
      <w:r w:rsidR="00644CD5">
        <w:t>.</w:t>
      </w:r>
      <w:r>
        <w:t>215*T(v23</w:t>
      </w:r>
      <w:r w:rsidR="00644CD5">
        <w:t>.</w:t>
      </w:r>
      <w:r>
        <w:t>u3) + 0</w:t>
      </w:r>
      <w:r w:rsidR="00644CD5">
        <w:t>.</w:t>
      </w:r>
      <w:r>
        <w:t>545*T(v20</w:t>
      </w:r>
      <w:r w:rsidR="00644CD5">
        <w:t>.</w:t>
      </w:r>
      <w:r>
        <w:t>u17) + 0</w:t>
      </w:r>
      <w:r w:rsidR="00644CD5">
        <w:t>.</w:t>
      </w:r>
      <w:r>
        <w:t>226*T(v5</w:t>
      </w:r>
      <w:r w:rsidR="00644CD5">
        <w:t>.</w:t>
      </w:r>
      <w:r>
        <w:t>u10) -0</w:t>
      </w:r>
      <w:r w:rsidR="00644CD5">
        <w:t>.</w:t>
      </w:r>
      <w:r>
        <w:t>614*T(v19</w:t>
      </w:r>
      <w:r w:rsidR="00644CD5">
        <w:t>.</w:t>
      </w:r>
      <w:r>
        <w:t>u15) + 0</w:t>
      </w:r>
      <w:r w:rsidR="00644CD5">
        <w:t>.</w:t>
      </w:r>
      <w:r>
        <w:t>443*T(v30</w:t>
      </w:r>
      <w:r w:rsidR="00644CD5">
        <w:t>.</w:t>
      </w:r>
      <w:r>
        <w:t>u5) -0</w:t>
      </w:r>
      <w:r w:rsidR="00644CD5">
        <w:t>.</w:t>
      </w:r>
      <w:r>
        <w:t>502*T(v11</w:t>
      </w:r>
      <w:r w:rsidR="00644CD5">
        <w:t>.</w:t>
      </w:r>
      <w:r>
        <w:t>u29) + 0</w:t>
      </w:r>
      <w:r w:rsidR="00644CD5">
        <w:t>.</w:t>
      </w:r>
      <w:r>
        <w:t>256*T(v14) + 0</w:t>
      </w:r>
      <w:r w:rsidR="00644CD5">
        <w:t>.</w:t>
      </w:r>
      <w:r>
        <w:t>316*T(u22) -0</w:t>
      </w:r>
      <w:r w:rsidR="00644CD5">
        <w:t>.</w:t>
      </w:r>
      <w:r>
        <w:t>497*T(v10</w:t>
      </w:r>
      <w:r w:rsidR="00644CD5">
        <w:t>.</w:t>
      </w:r>
      <w:r>
        <w:t>u24) + 0</w:t>
      </w:r>
      <w:r w:rsidR="00644CD5">
        <w:t>.</w:t>
      </w:r>
      <w:r>
        <w:t>396*T(v23</w:t>
      </w:r>
      <w:r w:rsidR="00644CD5">
        <w:t>.</w:t>
      </w:r>
      <w:r>
        <w:t>u14) + 0</w:t>
      </w:r>
      <w:r w:rsidR="00644CD5">
        <w:t>.</w:t>
      </w:r>
      <w:r>
        <w:t>189*T(v35) -0</w:t>
      </w:r>
      <w:r w:rsidR="00644CD5">
        <w:t>.</w:t>
      </w:r>
      <w:r>
        <w:t>478*T(v8</w:t>
      </w:r>
      <w:r w:rsidR="00644CD5">
        <w:t>.</w:t>
      </w:r>
      <w:r>
        <w:t>u15) -0</w:t>
      </w:r>
      <w:r w:rsidR="00644CD5">
        <w:t>.</w:t>
      </w:r>
      <w:r>
        <w:t>333*T(v7</w:t>
      </w:r>
      <w:r w:rsidR="00644CD5">
        <w:t>.</w:t>
      </w:r>
      <w:r>
        <w:t>u35) -0</w:t>
      </w:r>
      <w:r w:rsidR="00644CD5">
        <w:t>.</w:t>
      </w:r>
      <w:r>
        <w:t>355*T(v4</w:t>
      </w:r>
      <w:r w:rsidR="00644CD5">
        <w:t>.</w:t>
      </w:r>
      <w:r>
        <w:t>u20) + 0</w:t>
      </w:r>
      <w:r w:rsidR="00644CD5">
        <w:t>.</w:t>
      </w:r>
      <w:r>
        <w:t>408*T(v18</w:t>
      </w:r>
      <w:r w:rsidR="00644CD5">
        <w:t>.</w:t>
      </w:r>
      <w:r>
        <w:t>u17) + 0</w:t>
      </w:r>
      <w:r w:rsidR="00644CD5">
        <w:t>.</w:t>
      </w:r>
      <w:r>
        <w:t>428*T(v13</w:t>
      </w:r>
      <w:r w:rsidR="00644CD5">
        <w:t>.</w:t>
      </w:r>
      <w:r>
        <w:t>u26) -0</w:t>
      </w:r>
      <w:r w:rsidR="00644CD5">
        <w:t>.</w:t>
      </w:r>
      <w:r>
        <w:t>372*T(v15</w:t>
      </w:r>
      <w:r w:rsidR="00644CD5">
        <w:t>.</w:t>
      </w:r>
      <w:r>
        <w:t>u22) -0</w:t>
      </w:r>
      <w:r w:rsidR="00644CD5">
        <w:t>.</w:t>
      </w:r>
      <w:r>
        <w:t>562*T(v1</w:t>
      </w:r>
      <w:r w:rsidR="00644CD5">
        <w:t>.</w:t>
      </w:r>
      <w:r>
        <w:t>u37) + 0</w:t>
      </w:r>
      <w:r w:rsidR="00644CD5">
        <w:t>.</w:t>
      </w:r>
      <w:r>
        <w:t>412*T(v38</w:t>
      </w:r>
      <w:r w:rsidR="00644CD5">
        <w:t>.</w:t>
      </w:r>
      <w:r>
        <w:t>u1) + 0</w:t>
      </w:r>
      <w:r w:rsidR="00644CD5">
        <w:t>.</w:t>
      </w:r>
      <w:r>
        <w:t>484*T(v6</w:t>
      </w:r>
      <w:r w:rsidR="00644CD5">
        <w:t>.</w:t>
      </w:r>
      <w:r>
        <w:t>u16) + 0</w:t>
      </w:r>
      <w:r w:rsidR="00644CD5">
        <w:t>.</w:t>
      </w:r>
      <w:r>
        <w:t>424*T(v11</w:t>
      </w:r>
      <w:r w:rsidR="00644CD5">
        <w:t>.</w:t>
      </w:r>
      <w:r>
        <w:t>u27) + 0</w:t>
      </w:r>
      <w:r w:rsidR="00644CD5">
        <w:t>.</w:t>
      </w:r>
      <w:r>
        <w:t>355*T(v1</w:t>
      </w:r>
      <w:r w:rsidR="00644CD5">
        <w:t>.</w:t>
      </w:r>
      <w:r>
        <w:t>u11) + 0</w:t>
      </w:r>
      <w:r w:rsidR="00644CD5">
        <w:t>.</w:t>
      </w:r>
      <w:r>
        <w:t>572*T(v9</w:t>
      </w:r>
      <w:r w:rsidR="00644CD5">
        <w:t>.</w:t>
      </w:r>
      <w:r>
        <w:t>u13) + 0</w:t>
      </w:r>
      <w:r w:rsidR="00644CD5">
        <w:t>.</w:t>
      </w:r>
      <w:r>
        <w:t>368*T(v11</w:t>
      </w:r>
      <w:r w:rsidR="00644CD5">
        <w:t>.</w:t>
      </w:r>
      <w:r>
        <w:t>u7) -0</w:t>
      </w:r>
      <w:r w:rsidR="00644CD5">
        <w:t>.</w:t>
      </w:r>
      <w:r>
        <w:t>477*T(v27</w:t>
      </w:r>
      <w:r w:rsidR="00644CD5">
        <w:t>.</w:t>
      </w:r>
      <w:r>
        <w:t>u3) -0</w:t>
      </w:r>
      <w:r w:rsidR="00644CD5">
        <w:t>.</w:t>
      </w:r>
      <w:r>
        <w:t>468*T(v26</w:t>
      </w:r>
      <w:r w:rsidR="00644CD5">
        <w:t>.</w:t>
      </w:r>
      <w:r>
        <w:t>u6) + 0</w:t>
      </w:r>
      <w:r w:rsidR="00644CD5">
        <w:t>.</w:t>
      </w:r>
      <w:r>
        <w:t>231*T(v30</w:t>
      </w:r>
      <w:r w:rsidR="00644CD5">
        <w:t>.</w:t>
      </w:r>
      <w:r>
        <w:t>u4) + 0</w:t>
      </w:r>
      <w:r w:rsidR="00644CD5">
        <w:t>.</w:t>
      </w:r>
      <w:r>
        <w:t>271*T(v24</w:t>
      </w:r>
      <w:r w:rsidR="00644CD5">
        <w:t>.</w:t>
      </w:r>
      <w:r>
        <w:t>u16) + 0</w:t>
      </w:r>
      <w:r w:rsidR="00644CD5">
        <w:t>.</w:t>
      </w:r>
      <w:r>
        <w:t>186*T(v21</w:t>
      </w:r>
      <w:r w:rsidR="00644CD5">
        <w:t>.</w:t>
      </w:r>
      <w:r>
        <w:t>u22) -0</w:t>
      </w:r>
      <w:r w:rsidR="00644CD5">
        <w:t>.</w:t>
      </w:r>
      <w:r>
        <w:t>834*T(v3</w:t>
      </w:r>
      <w:r w:rsidR="00644CD5">
        <w:t>.</w:t>
      </w:r>
      <w:r>
        <w:t>u1) + 0</w:t>
      </w:r>
      <w:r w:rsidR="00644CD5">
        <w:t>.</w:t>
      </w:r>
      <w:r>
        <w:t>345*T(v13</w:t>
      </w:r>
      <w:r w:rsidR="00644CD5">
        <w:t>.</w:t>
      </w:r>
      <w:r>
        <w:t>u23) -0</w:t>
      </w:r>
      <w:r w:rsidR="00644CD5">
        <w:t>.</w:t>
      </w:r>
      <w:r>
        <w:t>671*T(v7</w:t>
      </w:r>
      <w:r w:rsidR="00644CD5">
        <w:t>.</w:t>
      </w:r>
      <w:r>
        <w:t>u10) + 0</w:t>
      </w:r>
      <w:r w:rsidR="00644CD5">
        <w:t>.</w:t>
      </w:r>
      <w:r>
        <w:t>429*T(v7</w:t>
      </w:r>
      <w:r w:rsidR="00644CD5">
        <w:t>.</w:t>
      </w:r>
      <w:r>
        <w:t>u22) + 0</w:t>
      </w:r>
      <w:r w:rsidR="00644CD5">
        <w:t>.</w:t>
      </w:r>
      <w:r>
        <w:t>168*T(v5</w:t>
      </w:r>
      <w:r w:rsidR="00644CD5">
        <w:t>.</w:t>
      </w:r>
      <w:r>
        <w:t>u12) -0</w:t>
      </w:r>
      <w:r w:rsidR="00644CD5">
        <w:t>.</w:t>
      </w:r>
      <w:r>
        <w:t>357*T(v31</w:t>
      </w:r>
      <w:r w:rsidR="00644CD5">
        <w:t>.</w:t>
      </w:r>
      <w:r>
        <w:t>u3) -0</w:t>
      </w:r>
      <w:r w:rsidR="00644CD5">
        <w:t>.</w:t>
      </w:r>
      <w:r>
        <w:t>26*T(v11</w:t>
      </w:r>
      <w:r w:rsidR="00644CD5">
        <w:t>.</w:t>
      </w:r>
      <w:r>
        <w:t>u19) -0</w:t>
      </w:r>
      <w:r w:rsidR="00644CD5">
        <w:t>.</w:t>
      </w:r>
      <w:r>
        <w:t>371*T(v18</w:t>
      </w:r>
      <w:r w:rsidR="00644CD5">
        <w:t>.</w:t>
      </w:r>
      <w:r>
        <w:t>u20) + 0</w:t>
      </w:r>
      <w:r w:rsidR="00644CD5">
        <w:t>.</w:t>
      </w:r>
      <w:r>
        <w:t>254*T(u19) -0</w:t>
      </w:r>
      <w:r w:rsidR="00644CD5">
        <w:t>.</w:t>
      </w:r>
      <w:r>
        <w:t>318*T(v27</w:t>
      </w:r>
      <w:r w:rsidR="00644CD5">
        <w:t>.</w:t>
      </w:r>
      <w:r>
        <w:t>u7) + 0</w:t>
      </w:r>
      <w:r w:rsidR="00644CD5">
        <w:t>.</w:t>
      </w:r>
      <w:r>
        <w:t>326*T(v27</w:t>
      </w:r>
      <w:r w:rsidR="00644CD5">
        <w:t>.</w:t>
      </w:r>
      <w:r>
        <w:t>u14) -0</w:t>
      </w:r>
      <w:r w:rsidR="00644CD5">
        <w:t>.</w:t>
      </w:r>
      <w:r>
        <w:t>233*T(u25) -0</w:t>
      </w:r>
      <w:r w:rsidR="00644CD5">
        <w:t>.</w:t>
      </w:r>
      <w:r>
        <w:t>378*T(v31</w:t>
      </w:r>
      <w:r w:rsidR="00644CD5">
        <w:t>.</w:t>
      </w:r>
      <w:r>
        <w:t>u9) -0</w:t>
      </w:r>
      <w:r w:rsidR="00644CD5">
        <w:t>.</w:t>
      </w:r>
      <w:r>
        <w:t>157*T(v14</w:t>
      </w:r>
      <w:r w:rsidR="00644CD5">
        <w:t>.</w:t>
      </w:r>
      <w:r>
        <w:t>u27) -0</w:t>
      </w:r>
      <w:r w:rsidR="00644CD5">
        <w:t>.</w:t>
      </w:r>
      <w:r>
        <w:t>293*T(v12</w:t>
      </w:r>
      <w:r w:rsidR="00644CD5">
        <w:t>.</w:t>
      </w:r>
      <w:r>
        <w:t>u13) + 0</w:t>
      </w:r>
      <w:r w:rsidR="00644CD5">
        <w:t>.</w:t>
      </w:r>
      <w:r>
        <w:t>384*T(v28</w:t>
      </w:r>
      <w:r w:rsidR="00644CD5">
        <w:t>.</w:t>
      </w:r>
      <w:r>
        <w:t>u2) -0</w:t>
      </w:r>
      <w:r w:rsidR="00644CD5">
        <w:t>.</w:t>
      </w:r>
      <w:r>
        <w:t>274*T(v14</w:t>
      </w:r>
      <w:r w:rsidR="00644CD5">
        <w:t>.</w:t>
      </w:r>
      <w:r>
        <w:t>u29) + 0</w:t>
      </w:r>
      <w:r w:rsidR="00644CD5">
        <w:t>.</w:t>
      </w:r>
      <w:r>
        <w:t>285*T(v2</w:t>
      </w:r>
      <w:r w:rsidR="00644CD5">
        <w:t>.</w:t>
      </w:r>
      <w:r>
        <w:t>u25) + 0</w:t>
      </w:r>
      <w:r w:rsidR="00644CD5">
        <w:t>.</w:t>
      </w:r>
      <w:r>
        <w:t>568*T(v2</w:t>
      </w:r>
      <w:r w:rsidR="00644CD5">
        <w:t>.</w:t>
      </w:r>
      <w:r>
        <w:t>u6) + 0</w:t>
      </w:r>
      <w:r w:rsidR="00644CD5">
        <w:t>.</w:t>
      </w:r>
      <w:r>
        <w:t>0848*Lipophilicity^2 + 0</w:t>
      </w:r>
      <w:r w:rsidR="00644CD5">
        <w:t>.</w:t>
      </w:r>
      <w:r>
        <w:t>236*T(v18</w:t>
      </w:r>
      <w:r w:rsidR="00644CD5">
        <w:t>.</w:t>
      </w:r>
      <w:r>
        <w:t>u11) + 0</w:t>
      </w:r>
      <w:r w:rsidR="00644CD5">
        <w:t>.</w:t>
      </w:r>
      <w:r>
        <w:t>228*T(u31) -0</w:t>
      </w:r>
      <w:r w:rsidR="00644CD5">
        <w:t>.</w:t>
      </w:r>
      <w:r>
        <w:t>281*T(v1</w:t>
      </w:r>
      <w:r w:rsidR="00644CD5">
        <w:t>.</w:t>
      </w:r>
      <w:r>
        <w:t>u13) + 0</w:t>
      </w:r>
      <w:r w:rsidR="00644CD5">
        <w:t>.</w:t>
      </w:r>
      <w:r>
        <w:t>21*T(v28) -0</w:t>
      </w:r>
      <w:r w:rsidR="00644CD5">
        <w:t>.</w:t>
      </w:r>
      <w:r>
        <w:t>291*T(v4</w:t>
      </w:r>
      <w:r w:rsidR="00644CD5">
        <w:t>.</w:t>
      </w:r>
      <w:r>
        <w:t>u13) -0</w:t>
      </w:r>
      <w:r w:rsidR="00644CD5">
        <w:t>.</w:t>
      </w:r>
      <w:r>
        <w:t>502*T(v9</w:t>
      </w:r>
      <w:r w:rsidR="00644CD5">
        <w:t>.</w:t>
      </w:r>
      <w:r>
        <w:t>u10) -0</w:t>
      </w:r>
      <w:r w:rsidR="00644CD5">
        <w:t>.</w:t>
      </w:r>
      <w:r>
        <w:t>221*T(v20</w:t>
      </w:r>
      <w:r w:rsidR="00644CD5">
        <w:t>.</w:t>
      </w:r>
      <w:r>
        <w:t>u12) + 0</w:t>
      </w:r>
      <w:r w:rsidR="00644CD5">
        <w:t>.</w:t>
      </w:r>
      <w:r>
        <w:t>262*T(v33</w:t>
      </w:r>
      <w:r w:rsidR="00644CD5">
        <w:t>.</w:t>
      </w:r>
      <w:r>
        <w:t>u6) + 0</w:t>
      </w:r>
      <w:r w:rsidR="00644CD5">
        <w:t>.</w:t>
      </w:r>
      <w:r>
        <w:t>162*T(v25</w:t>
      </w:r>
      <w:r w:rsidR="00644CD5">
        <w:t>.</w:t>
      </w:r>
      <w:r>
        <w:t>u13) -0</w:t>
      </w:r>
      <w:r w:rsidR="00644CD5">
        <w:t>.</w:t>
      </w:r>
      <w:r>
        <w:t>352*T(v17</w:t>
      </w:r>
      <w:r w:rsidR="00644CD5">
        <w:t>.</w:t>
      </w:r>
      <w:r>
        <w:t>u7) -0</w:t>
      </w:r>
      <w:r w:rsidR="00644CD5">
        <w:t>.</w:t>
      </w:r>
      <w:r>
        <w:t>193*T(v10</w:t>
      </w:r>
      <w:r w:rsidR="00644CD5">
        <w:t>.</w:t>
      </w:r>
      <w:r>
        <w:t>u8) + 0</w:t>
      </w:r>
      <w:r w:rsidR="00644CD5">
        <w:t>.</w:t>
      </w:r>
      <w:r>
        <w:t>342*T(v7</w:t>
      </w:r>
      <w:r w:rsidR="00644CD5">
        <w:t>.</w:t>
      </w:r>
      <w:r>
        <w:t>u32) -0</w:t>
      </w:r>
      <w:r w:rsidR="00644CD5">
        <w:t>.</w:t>
      </w:r>
      <w:r>
        <w:t>261*T(v17</w:t>
      </w:r>
      <w:r w:rsidR="00644CD5">
        <w:t>.</w:t>
      </w:r>
      <w:r>
        <w:t>u19) -0</w:t>
      </w:r>
      <w:r w:rsidR="00644CD5">
        <w:t>.</w:t>
      </w:r>
      <w:r>
        <w:t>382*T(v1</w:t>
      </w:r>
      <w:r w:rsidR="00644CD5">
        <w:t>.</w:t>
      </w:r>
      <w:r>
        <w:t>u20) -0</w:t>
      </w:r>
      <w:r w:rsidR="00644CD5">
        <w:t>.</w:t>
      </w:r>
      <w:r>
        <w:t>242*T(v22</w:t>
      </w:r>
      <w:r w:rsidR="00644CD5">
        <w:t>.</w:t>
      </w:r>
      <w:r>
        <w:t>u18) + 0</w:t>
      </w:r>
      <w:r w:rsidR="00644CD5">
        <w:t>.</w:t>
      </w:r>
      <w:r>
        <w:t>312*T(v9</w:t>
      </w:r>
      <w:r w:rsidR="00644CD5">
        <w:t>.</w:t>
      </w:r>
      <w:r>
        <w:t>u18) -0</w:t>
      </w:r>
      <w:r w:rsidR="00644CD5">
        <w:t>.</w:t>
      </w:r>
      <w:r>
        <w:t>308*T(v21</w:t>
      </w:r>
      <w:r w:rsidR="00644CD5">
        <w:t>.</w:t>
      </w:r>
      <w:r>
        <w:t>u12) -0</w:t>
      </w:r>
      <w:r w:rsidR="00644CD5">
        <w:t>.</w:t>
      </w:r>
      <w:r>
        <w:t>467*T(v2</w:t>
      </w:r>
      <w:r w:rsidR="00644CD5">
        <w:t>.</w:t>
      </w:r>
      <w:r>
        <w:t>u3) -0</w:t>
      </w:r>
      <w:r w:rsidR="00644CD5">
        <w:t>.</w:t>
      </w:r>
      <w:r>
        <w:t>268*T(v2</w:t>
      </w:r>
      <w:r w:rsidR="00644CD5">
        <w:t>.</w:t>
      </w:r>
      <w:r>
        <w:t>u30) + 0</w:t>
      </w:r>
      <w:r w:rsidR="00644CD5">
        <w:t>.</w:t>
      </w:r>
      <w:r>
        <w:t>417*T(v5</w:t>
      </w:r>
      <w:r w:rsidR="00644CD5">
        <w:t>.</w:t>
      </w:r>
      <w:r>
        <w:t>u4) + 0</w:t>
      </w:r>
      <w:r w:rsidR="00644CD5">
        <w:t>.</w:t>
      </w:r>
      <w:r>
        <w:t>421*T(v3</w:t>
      </w:r>
      <w:r w:rsidR="00644CD5">
        <w:t>.</w:t>
      </w:r>
      <w:r>
        <w:t>u21) -0</w:t>
      </w:r>
      <w:r w:rsidR="00644CD5">
        <w:t>.</w:t>
      </w:r>
      <w:r>
        <w:t>205*T(v17</w:t>
      </w:r>
      <w:r w:rsidR="00644CD5">
        <w:t>.</w:t>
      </w:r>
      <w:r>
        <w:t>u4) + 0</w:t>
      </w:r>
      <w:r w:rsidR="00644CD5">
        <w:t>.</w:t>
      </w:r>
      <w:r>
        <w:t>277*T(v25</w:t>
      </w:r>
      <w:r w:rsidR="00644CD5">
        <w:t>.</w:t>
      </w:r>
      <w:r>
        <w:t>u5) + 0</w:t>
      </w:r>
      <w:r w:rsidR="00644CD5">
        <w:t>.</w:t>
      </w:r>
      <w:r>
        <w:t>276*T(v12</w:t>
      </w:r>
      <w:r w:rsidR="00644CD5">
        <w:t>.</w:t>
      </w:r>
      <w:r>
        <w:t>u20) + 0</w:t>
      </w:r>
      <w:r w:rsidR="00644CD5">
        <w:t>.</w:t>
      </w:r>
      <w:r>
        <w:t>256*T(v20</w:t>
      </w:r>
      <w:r w:rsidR="00644CD5">
        <w:t>.</w:t>
      </w:r>
      <w:r>
        <w:t>u16) -0</w:t>
      </w:r>
      <w:r w:rsidR="00644CD5">
        <w:t>.</w:t>
      </w:r>
      <w:r>
        <w:t>396*T(v17</w:t>
      </w:r>
      <w:r w:rsidR="00644CD5">
        <w:t>.</w:t>
      </w:r>
      <w:r>
        <w:t>u3) -0</w:t>
      </w:r>
      <w:r w:rsidR="00644CD5">
        <w:t>.</w:t>
      </w:r>
      <w:r>
        <w:t>198*T(v29) + 0</w:t>
      </w:r>
      <w:r w:rsidR="00644CD5">
        <w:t>.</w:t>
      </w:r>
      <w:r>
        <w:t>228*T(v17) -0</w:t>
      </w:r>
      <w:r w:rsidR="00644CD5">
        <w:t>.</w:t>
      </w:r>
      <w:r>
        <w:t>161*T(v21</w:t>
      </w:r>
      <w:r w:rsidR="00644CD5">
        <w:t>.</w:t>
      </w:r>
      <w:r>
        <w:t>u17) + 0</w:t>
      </w:r>
      <w:r w:rsidR="00644CD5">
        <w:t>.</w:t>
      </w:r>
      <w:r>
        <w:t>213*T(v5</w:t>
      </w:r>
      <w:r w:rsidR="00644CD5">
        <w:t>.</w:t>
      </w:r>
      <w:r>
        <w:t>u23) + 0</w:t>
      </w:r>
      <w:r w:rsidR="00644CD5">
        <w:t>.</w:t>
      </w:r>
      <w:r>
        <w:t>322*T(v18</w:t>
      </w:r>
      <w:r w:rsidR="00644CD5">
        <w:t>.</w:t>
      </w:r>
      <w:r>
        <w:t>u9) + 0</w:t>
      </w:r>
      <w:r w:rsidR="00644CD5">
        <w:t>.</w:t>
      </w:r>
      <w:r>
        <w:t>32*T(v5</w:t>
      </w:r>
      <w:r w:rsidR="00644CD5">
        <w:t>.</w:t>
      </w:r>
      <w:r>
        <w:t>u5) + 0</w:t>
      </w:r>
      <w:r w:rsidR="00644CD5">
        <w:t>.</w:t>
      </w:r>
      <w:r>
        <w:t>198*T(v24</w:t>
      </w:r>
      <w:r w:rsidR="00644CD5">
        <w:t>.</w:t>
      </w:r>
      <w:r>
        <w:t>u3) + 0</w:t>
      </w:r>
      <w:r w:rsidR="00644CD5">
        <w:t>.</w:t>
      </w:r>
      <w:r>
        <w:t>239*T(v25</w:t>
      </w:r>
      <w:r w:rsidR="00644CD5">
        <w:t>.</w:t>
      </w:r>
      <w:r>
        <w:t>u8) + 0</w:t>
      </w:r>
      <w:r w:rsidR="00644CD5">
        <w:t>.</w:t>
      </w:r>
      <w:r>
        <w:t>247*T(v11</w:t>
      </w:r>
      <w:r w:rsidR="00644CD5">
        <w:t>.</w:t>
      </w:r>
      <w:r>
        <w:t>u26) -0</w:t>
      </w:r>
      <w:r w:rsidR="00644CD5">
        <w:t>.</w:t>
      </w:r>
      <w:r>
        <w:t>39*T(v4</w:t>
      </w:r>
      <w:r w:rsidR="00644CD5">
        <w:t>.</w:t>
      </w:r>
      <w:r>
        <w:t>u5) -0</w:t>
      </w:r>
      <w:r w:rsidR="00644CD5">
        <w:t>.</w:t>
      </w:r>
      <w:r>
        <w:t>216*T(v15</w:t>
      </w:r>
      <w:r w:rsidR="00644CD5">
        <w:t>.</w:t>
      </w:r>
      <w:r>
        <w:t>u27) -0</w:t>
      </w:r>
      <w:r w:rsidR="00644CD5">
        <w:t>.</w:t>
      </w:r>
      <w:r>
        <w:t>238*T(v3</w:t>
      </w:r>
      <w:r w:rsidR="00644CD5">
        <w:t>.</w:t>
      </w:r>
      <w:r>
        <w:t>u30) + 0</w:t>
      </w:r>
      <w:r w:rsidR="00644CD5">
        <w:t>.</w:t>
      </w:r>
      <w:r>
        <w:t>282*T(v13</w:t>
      </w:r>
      <w:r w:rsidR="00644CD5">
        <w:t>.</w:t>
      </w:r>
      <w:r>
        <w:t>u19) + 0</w:t>
      </w:r>
      <w:r w:rsidR="00644CD5">
        <w:t>.</w:t>
      </w:r>
      <w:r>
        <w:t>236*T(v6</w:t>
      </w:r>
      <w:r w:rsidR="00644CD5">
        <w:t>.</w:t>
      </w:r>
      <w:r>
        <w:t>u30) -0</w:t>
      </w:r>
      <w:r w:rsidR="00644CD5">
        <w:t>.</w:t>
      </w:r>
      <w:r>
        <w:t>22*T(v23</w:t>
      </w:r>
      <w:r w:rsidR="00644CD5">
        <w:t>.</w:t>
      </w:r>
      <w:r>
        <w:t>u13) + 0</w:t>
      </w:r>
      <w:r w:rsidR="00644CD5">
        <w:t>.</w:t>
      </w:r>
      <w:r>
        <w:t>188*T(v36</w:t>
      </w:r>
      <w:r w:rsidR="00644CD5">
        <w:t>.</w:t>
      </w:r>
      <w:r>
        <w:t>u1) -0</w:t>
      </w:r>
      <w:r w:rsidR="00644CD5">
        <w:t>.</w:t>
      </w:r>
      <w:r>
        <w:t>201*T(v30</w:t>
      </w:r>
      <w:r w:rsidR="00644CD5">
        <w:t>.</w:t>
      </w:r>
      <w:r>
        <w:t>u3) -0</w:t>
      </w:r>
      <w:r w:rsidR="00644CD5">
        <w:t>.</w:t>
      </w:r>
      <w:r>
        <w:t>197*T(v30) + 0</w:t>
      </w:r>
      <w:r w:rsidR="00644CD5">
        <w:t>.</w:t>
      </w:r>
      <w:r>
        <w:t>206*T(v12</w:t>
      </w:r>
      <w:r w:rsidR="00644CD5">
        <w:t>.</w:t>
      </w:r>
      <w:r>
        <w:t>u15) -0</w:t>
      </w:r>
      <w:r w:rsidR="00644CD5">
        <w:t>.</w:t>
      </w:r>
      <w:r>
        <w:t>205*T(v35</w:t>
      </w:r>
      <w:r w:rsidR="00644CD5">
        <w:t>.</w:t>
      </w:r>
      <w:r>
        <w:t>u3) + 0</w:t>
      </w:r>
      <w:r w:rsidR="00644CD5">
        <w:t>.</w:t>
      </w:r>
      <w:r>
        <w:t>257*T(v7</w:t>
      </w:r>
      <w:r w:rsidR="00644CD5">
        <w:t>.</w:t>
      </w:r>
      <w:r>
        <w:t>u29) -0</w:t>
      </w:r>
      <w:r w:rsidR="00644CD5">
        <w:t>.</w:t>
      </w:r>
      <w:r>
        <w:t>196*T(v24</w:t>
      </w:r>
      <w:r w:rsidR="00644CD5">
        <w:t>.</w:t>
      </w:r>
      <w:r>
        <w:t>u17) + 0</w:t>
      </w:r>
      <w:r w:rsidR="00644CD5">
        <w:t>.</w:t>
      </w:r>
      <w:r>
        <w:t>173*T(v15</w:t>
      </w:r>
      <w:r w:rsidR="00644CD5">
        <w:t>.</w:t>
      </w:r>
      <w:r>
        <w:t>u19) -0</w:t>
      </w:r>
      <w:r w:rsidR="00644CD5">
        <w:t>.</w:t>
      </w:r>
      <w:r>
        <w:t>232*T(v6</w:t>
      </w:r>
      <w:r w:rsidR="00644CD5">
        <w:t>.</w:t>
      </w:r>
      <w:r>
        <w:t>u14) -0</w:t>
      </w:r>
      <w:r w:rsidR="00644CD5">
        <w:t>.</w:t>
      </w:r>
      <w:r>
        <w:t>247*T(v15</w:t>
      </w:r>
      <w:r w:rsidR="00644CD5">
        <w:t>.</w:t>
      </w:r>
      <w:r>
        <w:t>u10) + 0</w:t>
      </w:r>
      <w:r w:rsidR="00644CD5">
        <w:t>.</w:t>
      </w:r>
      <w:r>
        <w:t>204*T(v8</w:t>
      </w:r>
      <w:r w:rsidR="00644CD5">
        <w:t>.</w:t>
      </w:r>
      <w:r>
        <w:t>u30) + 0</w:t>
      </w:r>
      <w:r w:rsidR="00644CD5">
        <w:t>.</w:t>
      </w:r>
      <w:r>
        <w:t>143*T(u17) -0</w:t>
      </w:r>
      <w:r w:rsidR="00644CD5">
        <w:t>.</w:t>
      </w:r>
      <w:r>
        <w:t>248*T(v11</w:t>
      </w:r>
      <w:r w:rsidR="00644CD5">
        <w:t>.</w:t>
      </w:r>
      <w:r>
        <w:t>u3) + 0</w:t>
      </w:r>
      <w:r w:rsidR="00644CD5">
        <w:t>.</w:t>
      </w:r>
      <w:r>
        <w:t>274*T(v7</w:t>
      </w:r>
      <w:r w:rsidR="00644CD5">
        <w:t>.</w:t>
      </w:r>
      <w:r>
        <w:t>u25) -0</w:t>
      </w:r>
      <w:r w:rsidR="00644CD5">
        <w:t>.</w:t>
      </w:r>
      <w:r>
        <w:t>236*T(v4</w:t>
      </w:r>
      <w:r w:rsidR="00644CD5">
        <w:t>.</w:t>
      </w:r>
      <w:r>
        <w:t>u22) + 0</w:t>
      </w:r>
      <w:r w:rsidR="00644CD5">
        <w:t>.</w:t>
      </w:r>
      <w:r>
        <w:t>186*T(v29</w:t>
      </w:r>
      <w:r w:rsidR="00644CD5">
        <w:t>.</w:t>
      </w:r>
      <w:r>
        <w:t>u9) + 0</w:t>
      </w:r>
      <w:r w:rsidR="00644CD5">
        <w:t>.</w:t>
      </w:r>
      <w:r>
        <w:t>27*T(v3</w:t>
      </w:r>
      <w:r w:rsidR="00644CD5">
        <w:t>.</w:t>
      </w:r>
      <w:r>
        <w:t>u25) + 0</w:t>
      </w:r>
      <w:r w:rsidR="00644CD5">
        <w:t>.</w:t>
      </w:r>
      <w:r>
        <w:t>152*T(v25) -0</w:t>
      </w:r>
      <w:r w:rsidR="00644CD5">
        <w:t>.</w:t>
      </w:r>
      <w:r>
        <w:t>171*T(v26</w:t>
      </w:r>
      <w:r w:rsidR="00644CD5">
        <w:t>.</w:t>
      </w:r>
      <w:r>
        <w:t>u14) + 0</w:t>
      </w:r>
      <w:r w:rsidR="00644CD5">
        <w:t>.</w:t>
      </w:r>
      <w:r>
        <w:t>222*T(v3</w:t>
      </w:r>
      <w:r w:rsidR="00644CD5">
        <w:t>.</w:t>
      </w:r>
      <w:r>
        <w:t>u22) -0</w:t>
      </w:r>
      <w:r w:rsidR="00644CD5">
        <w:t>.</w:t>
      </w:r>
      <w:r>
        <w:t>12*T(u39) + 0</w:t>
      </w:r>
      <w:r w:rsidR="00644CD5">
        <w:t>.</w:t>
      </w:r>
      <w:r>
        <w:t>13*T(v29</w:t>
      </w:r>
      <w:r w:rsidR="00644CD5">
        <w:t>.</w:t>
      </w:r>
      <w:r>
        <w:t>u14) + 0</w:t>
      </w:r>
      <w:r w:rsidR="00644CD5">
        <w:t>.</w:t>
      </w:r>
      <w:r>
        <w:t>19*T(v22</w:t>
      </w:r>
      <w:r w:rsidR="00644CD5">
        <w:t>.</w:t>
      </w:r>
      <w:r>
        <w:t>u19) + 0</w:t>
      </w:r>
      <w:r w:rsidR="00644CD5">
        <w:t>.</w:t>
      </w:r>
      <w:r>
        <w:t>187*T(v23</w:t>
      </w:r>
      <w:r w:rsidR="00644CD5">
        <w:t>.</w:t>
      </w:r>
      <w:r>
        <w:t>u20) -0</w:t>
      </w:r>
      <w:r w:rsidR="00644CD5">
        <w:t>.</w:t>
      </w:r>
      <w:r>
        <w:t>288*T(v4</w:t>
      </w:r>
      <w:r w:rsidR="00644CD5">
        <w:t>.</w:t>
      </w:r>
      <w:r>
        <w:t>u2) -0</w:t>
      </w:r>
      <w:r w:rsidR="00644CD5">
        <w:t>.</w:t>
      </w:r>
      <w:r>
        <w:t>192*T(v3</w:t>
      </w:r>
      <w:r w:rsidR="00644CD5">
        <w:t>.</w:t>
      </w:r>
      <w:r>
        <w:t>u17) + 0</w:t>
      </w:r>
      <w:r w:rsidR="00644CD5">
        <w:t>.</w:t>
      </w:r>
      <w:r>
        <w:t>159*T(v26</w:t>
      </w:r>
      <w:r w:rsidR="00644CD5">
        <w:t>.</w:t>
      </w:r>
      <w:r>
        <w:t>u8) -0</w:t>
      </w:r>
      <w:r w:rsidR="00644CD5">
        <w:t>.</w:t>
      </w:r>
      <w:r>
        <w:t>188*T(v32</w:t>
      </w:r>
      <w:r w:rsidR="00644CD5">
        <w:t>.</w:t>
      </w:r>
      <w:r>
        <w:t>u2) -0</w:t>
      </w:r>
      <w:r w:rsidR="00644CD5">
        <w:t>.</w:t>
      </w:r>
      <w:r>
        <w:t>16*T(v32</w:t>
      </w:r>
      <w:r w:rsidR="00644CD5">
        <w:t>.</w:t>
      </w:r>
      <w:r>
        <w:t>u6) -0</w:t>
      </w:r>
      <w:r w:rsidR="00644CD5">
        <w:t>.</w:t>
      </w:r>
      <w:r>
        <w:t>178*T(v5</w:t>
      </w:r>
      <w:r w:rsidR="00644CD5">
        <w:t>.</w:t>
      </w:r>
      <w:r>
        <w:t>u35) + 0</w:t>
      </w:r>
      <w:r w:rsidR="00644CD5">
        <w:t>.</w:t>
      </w:r>
      <w:r>
        <w:t>141*T(v35</w:t>
      </w:r>
      <w:r w:rsidR="00644CD5">
        <w:t>.</w:t>
      </w:r>
      <w:r>
        <w:t>u6) + 0</w:t>
      </w:r>
      <w:r w:rsidR="00644CD5">
        <w:t>.</w:t>
      </w:r>
      <w:r>
        <w:t>211*T(v10</w:t>
      </w:r>
      <w:r w:rsidR="00644CD5">
        <w:t>.</w:t>
      </w:r>
      <w:r>
        <w:t>u12) -0</w:t>
      </w:r>
      <w:r w:rsidR="00644CD5">
        <w:t>.</w:t>
      </w:r>
      <w:r>
        <w:t>127*T(v20</w:t>
      </w:r>
      <w:r w:rsidR="00644CD5">
        <w:t>.</w:t>
      </w:r>
      <w:r>
        <w:t>u19) + 0</w:t>
      </w:r>
      <w:r w:rsidR="00644CD5">
        <w:t>.</w:t>
      </w:r>
      <w:r>
        <w:t>188*T(v10</w:t>
      </w:r>
      <w:r w:rsidR="00644CD5">
        <w:t>.</w:t>
      </w:r>
      <w:r>
        <w:t>u10) + 0</w:t>
      </w:r>
      <w:r w:rsidR="00644CD5">
        <w:t>.</w:t>
      </w:r>
      <w:r>
        <w:t>186*T(v13</w:t>
      </w:r>
      <w:r w:rsidR="00644CD5">
        <w:t>.</w:t>
      </w:r>
      <w:r>
        <w:t>u6) + 0</w:t>
      </w:r>
      <w:r w:rsidR="00644CD5">
        <w:t>.</w:t>
      </w:r>
      <w:r>
        <w:t>153*T(v24</w:t>
      </w:r>
      <w:r w:rsidR="00644CD5">
        <w:t>.</w:t>
      </w:r>
      <w:r>
        <w:t>u19) + 0</w:t>
      </w:r>
      <w:r w:rsidR="00644CD5">
        <w:t>.</w:t>
      </w:r>
      <w:r>
        <w:t>13*T(v16</w:t>
      </w:r>
      <w:r w:rsidR="00644CD5">
        <w:t>.</w:t>
      </w:r>
      <w:r>
        <w:t>u16) + 0</w:t>
      </w:r>
      <w:r w:rsidR="00644CD5">
        <w:t>.</w:t>
      </w:r>
      <w:r>
        <w:t>241*T(v3</w:t>
      </w:r>
      <w:r w:rsidR="00644CD5">
        <w:t>.</w:t>
      </w:r>
      <w:r>
        <w:t>u4) + 0</w:t>
      </w:r>
      <w:r w:rsidR="00644CD5">
        <w:t>.</w:t>
      </w:r>
      <w:r>
        <w:t>159*T(v8</w:t>
      </w:r>
      <w:r w:rsidR="00644CD5">
        <w:t>.</w:t>
      </w:r>
      <w:r>
        <w:t>u12) -0</w:t>
      </w:r>
      <w:r w:rsidR="00644CD5">
        <w:t>.</w:t>
      </w:r>
      <w:r>
        <w:t>161*T(v7</w:t>
      </w:r>
      <w:r w:rsidR="00644CD5">
        <w:t>.</w:t>
      </w:r>
      <w:r>
        <w:t>u36) -0</w:t>
      </w:r>
      <w:r w:rsidR="00644CD5">
        <w:t>.</w:t>
      </w:r>
      <w:r>
        <w:t>156*T(v16</w:t>
      </w:r>
      <w:r w:rsidR="00644CD5">
        <w:t>.</w:t>
      </w:r>
      <w:r>
        <w:t>u25) -0</w:t>
      </w:r>
      <w:r w:rsidR="00644CD5">
        <w:t>.</w:t>
      </w:r>
      <w:r>
        <w:t>163*T(v9</w:t>
      </w:r>
      <w:r w:rsidR="00644CD5">
        <w:t>.</w:t>
      </w:r>
      <w:r>
        <w:t>u34) -0</w:t>
      </w:r>
      <w:r w:rsidR="00644CD5">
        <w:t>.</w:t>
      </w:r>
      <w:r>
        <w:t>132*T(v2</w:t>
      </w:r>
      <w:r w:rsidR="00644CD5">
        <w:t>.</w:t>
      </w:r>
      <w:r>
        <w:t>u33) -0</w:t>
      </w:r>
      <w:r w:rsidR="00644CD5">
        <w:t>.</w:t>
      </w:r>
      <w:r>
        <w:t>128*T(v24</w:t>
      </w:r>
      <w:r w:rsidR="00644CD5">
        <w:t>.</w:t>
      </w:r>
      <w:r>
        <w:t>u15) + 0</w:t>
      </w:r>
      <w:r w:rsidR="00644CD5">
        <w:t>.</w:t>
      </w:r>
      <w:r>
        <w:t>135*T(v2</w:t>
      </w:r>
      <w:r w:rsidR="00644CD5">
        <w:t>.</w:t>
      </w:r>
      <w:r>
        <w:t>u20) -0</w:t>
      </w:r>
      <w:r w:rsidR="00644CD5">
        <w:t>.</w:t>
      </w:r>
      <w:r>
        <w:t>136*T(v28</w:t>
      </w:r>
      <w:r w:rsidR="00644CD5">
        <w:t>.</w:t>
      </w:r>
      <w:r>
        <w:t>u14) + 0</w:t>
      </w:r>
      <w:r w:rsidR="00644CD5">
        <w:t>.</w:t>
      </w:r>
      <w:r>
        <w:t>154*T(v12</w:t>
      </w:r>
      <w:r w:rsidR="00644CD5">
        <w:t>.</w:t>
      </w:r>
      <w:r>
        <w:t>u6) -0</w:t>
      </w:r>
      <w:r w:rsidR="00644CD5">
        <w:t>.</w:t>
      </w:r>
      <w:r>
        <w:t>112*T(v3</w:t>
      </w:r>
      <w:r w:rsidR="00644CD5">
        <w:t>.</w:t>
      </w:r>
      <w:r>
        <w:t>u39) + 0</w:t>
      </w:r>
      <w:r w:rsidR="00644CD5">
        <w:t>.</w:t>
      </w:r>
      <w:r>
        <w:t>136*T(v6</w:t>
      </w:r>
      <w:r w:rsidR="00644CD5">
        <w:t>.</w:t>
      </w:r>
      <w:r>
        <w:t>u26) + 0</w:t>
      </w:r>
      <w:r w:rsidR="00644CD5">
        <w:t>.</w:t>
      </w:r>
      <w:r>
        <w:t>107*T(v13</w:t>
      </w:r>
      <w:r w:rsidR="00644CD5">
        <w:t>.</w:t>
      </w:r>
      <w:r>
        <w:t>u16) -0</w:t>
      </w:r>
      <w:r w:rsidR="00644CD5">
        <w:t>.</w:t>
      </w:r>
      <w:r>
        <w:t>112*T(v23</w:t>
      </w:r>
      <w:r w:rsidR="00644CD5">
        <w:t>.</w:t>
      </w:r>
      <w:r>
        <w:t>u11) + 0</w:t>
      </w:r>
      <w:r w:rsidR="00644CD5">
        <w:t>.</w:t>
      </w:r>
      <w:r>
        <w:t>0976*T(v28</w:t>
      </w:r>
      <w:r w:rsidR="00644CD5">
        <w:t>.</w:t>
      </w:r>
      <w:r>
        <w:t>u7) + 0</w:t>
      </w:r>
      <w:r w:rsidR="00644CD5">
        <w:t>.</w:t>
      </w:r>
      <w:r>
        <w:t>0874*T(v27</w:t>
      </w:r>
      <w:r w:rsidR="00644CD5">
        <w:t>.</w:t>
      </w:r>
      <w:r>
        <w:t>u16) -0</w:t>
      </w:r>
      <w:r w:rsidR="00644CD5">
        <w:t>.</w:t>
      </w:r>
      <w:r>
        <w:t>12*T(v7</w:t>
      </w:r>
      <w:r w:rsidR="00644CD5">
        <w:t>.</w:t>
      </w:r>
      <w:r>
        <w:t>u23) + 0</w:t>
      </w:r>
      <w:r w:rsidR="00644CD5">
        <w:t>.</w:t>
      </w:r>
      <w:r>
        <w:t>129*T(v9</w:t>
      </w:r>
      <w:r w:rsidR="00644CD5">
        <w:t>.</w:t>
      </w:r>
      <w:r>
        <w:t>u27) + 0</w:t>
      </w:r>
      <w:r w:rsidR="00644CD5">
        <w:t>.</w:t>
      </w:r>
      <w:r>
        <w:t>124*T(v12</w:t>
      </w:r>
      <w:r w:rsidR="00644CD5">
        <w:t>.</w:t>
      </w:r>
      <w:r>
        <w:t>u10) + 0</w:t>
      </w:r>
      <w:r w:rsidR="00644CD5">
        <w:t>.</w:t>
      </w:r>
      <w:r>
        <w:t>115*T(v11</w:t>
      </w:r>
      <w:r w:rsidR="00644CD5">
        <w:t>.</w:t>
      </w:r>
      <w:r>
        <w:t>u22) + 0</w:t>
      </w:r>
      <w:r w:rsidR="00644CD5">
        <w:t>.</w:t>
      </w:r>
      <w:r>
        <w:t>107*T(v3</w:t>
      </w:r>
      <w:r w:rsidR="00644CD5">
        <w:t>.</w:t>
      </w:r>
      <w:r>
        <w:t>u36) + 0</w:t>
      </w:r>
      <w:r w:rsidR="00644CD5">
        <w:t>.</w:t>
      </w:r>
      <w:r>
        <w:t>0845*T(v10) -0</w:t>
      </w:r>
      <w:r w:rsidR="00644CD5">
        <w:t>.</w:t>
      </w:r>
      <w:r>
        <w:t>145*T(v14</w:t>
      </w:r>
      <w:r w:rsidR="00644CD5">
        <w:t>.</w:t>
      </w:r>
      <w:r>
        <w:t>u2) + 0</w:t>
      </w:r>
      <w:r w:rsidR="00644CD5">
        <w:t>.</w:t>
      </w:r>
      <w:r>
        <w:t>132*T(v12</w:t>
      </w:r>
      <w:r w:rsidR="00644CD5">
        <w:t>.</w:t>
      </w:r>
      <w:r>
        <w:t>u9) -0</w:t>
      </w:r>
      <w:r w:rsidR="00644CD5">
        <w:t>.</w:t>
      </w:r>
      <w:r>
        <w:t>101*T(u8) + 0</w:t>
      </w:r>
      <w:r w:rsidR="00644CD5">
        <w:t>.</w:t>
      </w:r>
      <w:r>
        <w:t>0876*T(v31</w:t>
      </w:r>
      <w:r w:rsidR="00644CD5">
        <w:t>.</w:t>
      </w:r>
      <w:r>
        <w:t>u11) -0</w:t>
      </w:r>
      <w:r w:rsidR="00644CD5">
        <w:t>.</w:t>
      </w:r>
      <w:r>
        <w:t>145*T(v18</w:t>
      </w:r>
      <w:r w:rsidR="00644CD5">
        <w:t>.</w:t>
      </w:r>
      <w:r>
        <w:t>u2) + 0</w:t>
      </w:r>
      <w:r w:rsidR="00644CD5">
        <w:t>.</w:t>
      </w:r>
      <w:r>
        <w:t>105*T(v21</w:t>
      </w:r>
      <w:r w:rsidR="00644CD5">
        <w:t>.</w:t>
      </w:r>
      <w:r>
        <w:t>u15) -0</w:t>
      </w:r>
      <w:r w:rsidR="00644CD5">
        <w:t>.</w:t>
      </w:r>
      <w:r>
        <w:t>0947*T(v20</w:t>
      </w:r>
      <w:r w:rsidR="00644CD5">
        <w:t>.</w:t>
      </w:r>
      <w:r>
        <w:t>u11) + 0</w:t>
      </w:r>
      <w:r w:rsidR="00644CD5">
        <w:t>.</w:t>
      </w:r>
      <w:r>
        <w:t>0862*T(v12</w:t>
      </w:r>
      <w:r w:rsidR="00644CD5">
        <w:t>.</w:t>
      </w:r>
      <w:r>
        <w:t>u27) + 0</w:t>
      </w:r>
      <w:r w:rsidR="00644CD5">
        <w:t>.</w:t>
      </w:r>
      <w:r>
        <w:t>102*T(v16</w:t>
      </w:r>
      <w:r w:rsidR="00644CD5">
        <w:t>.</w:t>
      </w:r>
      <w:r>
        <w:t>u1) + 0</w:t>
      </w:r>
      <w:r w:rsidR="00644CD5">
        <w:t>.</w:t>
      </w:r>
      <w:r>
        <w:t>108*T(u4) + 0</w:t>
      </w:r>
      <w:r w:rsidR="00644CD5">
        <w:t>.</w:t>
      </w:r>
      <w:r>
        <w:t>0793*T(v24</w:t>
      </w:r>
      <w:r w:rsidR="00644CD5">
        <w:t>.</w:t>
      </w:r>
      <w:r>
        <w:t>u6) + 0</w:t>
      </w:r>
      <w:r w:rsidR="00644CD5">
        <w:t>.</w:t>
      </w:r>
      <w:r>
        <w:t>0725*T(v2</w:t>
      </w:r>
      <w:r w:rsidR="00644CD5">
        <w:t>.</w:t>
      </w:r>
      <w:r>
        <w:t>u34) -0</w:t>
      </w:r>
      <w:r w:rsidR="00644CD5">
        <w:t>.</w:t>
      </w:r>
      <w:r>
        <w:t>0849*T(v26</w:t>
      </w:r>
      <w:r w:rsidR="00644CD5">
        <w:t>.</w:t>
      </w:r>
      <w:r>
        <w:t>u5) + 0</w:t>
      </w:r>
      <w:r w:rsidR="00644CD5">
        <w:t>.</w:t>
      </w:r>
      <w:r>
        <w:t>0711*T(v23</w:t>
      </w:r>
      <w:r w:rsidR="00644CD5">
        <w:t>.</w:t>
      </w:r>
      <w:r>
        <w:t>u15) + 0</w:t>
      </w:r>
      <w:r w:rsidR="00644CD5">
        <w:t>.</w:t>
      </w:r>
      <w:r>
        <w:t>0899*T(v7</w:t>
      </w:r>
      <w:r w:rsidR="00644CD5">
        <w:t>.</w:t>
      </w:r>
      <w:r>
        <w:t>u6) -0</w:t>
      </w:r>
      <w:r w:rsidR="00644CD5">
        <w:t>.</w:t>
      </w:r>
      <w:r>
        <w:t>0448*T(v32) -0</w:t>
      </w:r>
      <w:r w:rsidR="00644CD5">
        <w:t>.</w:t>
      </w:r>
      <w:r>
        <w:t>0703*T(v28</w:t>
      </w:r>
      <w:r w:rsidR="00644CD5">
        <w:t>.</w:t>
      </w:r>
      <w:r>
        <w:t>u4) + 0</w:t>
      </w:r>
      <w:r w:rsidR="00644CD5">
        <w:t>.</w:t>
      </w:r>
      <w:r>
        <w:t>0699*T(v20</w:t>
      </w:r>
      <w:r w:rsidR="00644CD5">
        <w:t>.</w:t>
      </w:r>
      <w:r>
        <w:t>u20) -0</w:t>
      </w:r>
      <w:r w:rsidR="00644CD5">
        <w:t>.</w:t>
      </w:r>
      <w:r>
        <w:t>0657*T(v12</w:t>
      </w:r>
      <w:r w:rsidR="00644CD5">
        <w:t>.</w:t>
      </w:r>
      <w:r>
        <w:t>u21) + 0</w:t>
      </w:r>
      <w:r w:rsidR="00644CD5">
        <w:t>.</w:t>
      </w:r>
      <w:r>
        <w:t>055*T(v5</w:t>
      </w:r>
      <w:r w:rsidR="00644CD5">
        <w:t>.</w:t>
      </w:r>
      <w:r>
        <w:t>u26) + 0</w:t>
      </w:r>
      <w:r w:rsidR="00644CD5">
        <w:t>.</w:t>
      </w:r>
      <w:r>
        <w:t>0493*T(v4</w:t>
      </w:r>
      <w:r w:rsidR="00644CD5">
        <w:t>.</w:t>
      </w:r>
      <w:r>
        <w:t>u21) -0</w:t>
      </w:r>
      <w:r w:rsidR="00644CD5">
        <w:t>.</w:t>
      </w:r>
      <w:r>
        <w:t>0435*T(v13</w:t>
      </w:r>
      <w:r w:rsidR="00644CD5">
        <w:t>.</w:t>
      </w:r>
      <w:r>
        <w:t>u25) + 0</w:t>
      </w:r>
      <w:r w:rsidR="00644CD5">
        <w:t>.</w:t>
      </w:r>
      <w:r>
        <w:t>0478*T(v16</w:t>
      </w:r>
      <w:r w:rsidR="00644CD5">
        <w:t>.</w:t>
      </w:r>
      <w:r>
        <w:t>u8) -0</w:t>
      </w:r>
      <w:r w:rsidR="00644CD5">
        <w:t>.</w:t>
      </w:r>
      <w:r>
        <w:t>0464*T(v8</w:t>
      </w:r>
      <w:r w:rsidR="00644CD5">
        <w:t>.</w:t>
      </w:r>
      <w:r>
        <w:t>u25) + 0</w:t>
      </w:r>
      <w:r w:rsidR="00644CD5">
        <w:t>.</w:t>
      </w:r>
      <w:r>
        <w:t>0344*T(v6</w:t>
      </w:r>
      <w:r w:rsidR="00644CD5">
        <w:t>.</w:t>
      </w:r>
      <w:r>
        <w:t>u28) -0</w:t>
      </w:r>
      <w:r w:rsidR="00644CD5">
        <w:t>.</w:t>
      </w:r>
      <w:r>
        <w:t>0294*T(v27</w:t>
      </w:r>
      <w:r w:rsidR="00644CD5">
        <w:t>.</w:t>
      </w:r>
      <w:r>
        <w:t>u12) + 0</w:t>
      </w:r>
      <w:r w:rsidR="00644CD5">
        <w:t>.</w:t>
      </w:r>
      <w:r>
        <w:t>0337*T(v12</w:t>
      </w:r>
      <w:r w:rsidR="00644CD5">
        <w:t>.</w:t>
      </w:r>
      <w:r>
        <w:t>u7) -0</w:t>
      </w:r>
      <w:r w:rsidR="00644CD5">
        <w:t>.</w:t>
      </w:r>
      <w:r>
        <w:t>0309*T(v18</w:t>
      </w:r>
      <w:r w:rsidR="00644CD5">
        <w:t>.</w:t>
      </w:r>
      <w:r>
        <w:t>u16) + 0</w:t>
      </w:r>
      <w:r w:rsidR="00644CD5">
        <w:t>.</w:t>
      </w:r>
      <w:r>
        <w:t>0348*T(v8</w:t>
      </w:r>
      <w:r w:rsidR="00644CD5">
        <w:t>.</w:t>
      </w:r>
      <w:r>
        <w:t>u4) -0</w:t>
      </w:r>
      <w:r w:rsidR="00644CD5">
        <w:t>.</w:t>
      </w:r>
      <w:r>
        <w:t>034*T(v9</w:t>
      </w:r>
      <w:r w:rsidR="00644CD5">
        <w:t>.</w:t>
      </w:r>
      <w:r>
        <w:t>u3) + 0</w:t>
      </w:r>
      <w:r w:rsidR="00644CD5">
        <w:t>.</w:t>
      </w:r>
      <w:r>
        <w:t>0198*T(v30</w:t>
      </w:r>
      <w:r w:rsidR="00644CD5">
        <w:t>.</w:t>
      </w:r>
      <w:r>
        <w:t>u13) + 0</w:t>
      </w:r>
      <w:r w:rsidR="00644CD5">
        <w:t>.</w:t>
      </w:r>
      <w:r>
        <w:t>0196*T(v25</w:t>
      </w:r>
      <w:r w:rsidR="00644CD5">
        <w:t>.</w:t>
      </w:r>
      <w:r>
        <w:t>u2) -0</w:t>
      </w:r>
      <w:r w:rsidR="00644CD5">
        <w:t>.</w:t>
      </w:r>
      <w:r>
        <w:t>0182*T(v7</w:t>
      </w:r>
      <w:r w:rsidR="00644CD5">
        <w:t>.</w:t>
      </w:r>
      <w:r>
        <w:t>u8) + 0</w:t>
      </w:r>
      <w:r w:rsidR="00644CD5">
        <w:t>.</w:t>
      </w:r>
      <w:r>
        <w:t>0159*T(v29</w:t>
      </w:r>
      <w:r w:rsidR="00644CD5">
        <w:t>.</w:t>
      </w:r>
      <w:r>
        <w:t>u5) + 0</w:t>
      </w:r>
      <w:r w:rsidR="00644CD5">
        <w:t>.</w:t>
      </w:r>
      <w:r>
        <w:t>0124*T(v29</w:t>
      </w:r>
      <w:r w:rsidR="00644CD5">
        <w:t>.</w:t>
      </w:r>
      <w:r>
        <w:t>u3) + 0</w:t>
      </w:r>
      <w:r w:rsidR="00644CD5">
        <w:t>.</w:t>
      </w:r>
      <w:r>
        <w:t>0106*T(v8</w:t>
      </w:r>
      <w:r w:rsidR="00644CD5">
        <w:t>.</w:t>
      </w:r>
      <w:r>
        <w:t>u13) + 0</w:t>
      </w:r>
      <w:r w:rsidR="00644CD5">
        <w:t>.</w:t>
      </w:r>
      <w:r>
        <w:t>00899*T(v33</w:t>
      </w:r>
      <w:r w:rsidR="00644CD5">
        <w:t>.</w:t>
      </w:r>
      <w:r>
        <w:t>u3) + 0</w:t>
      </w:r>
      <w:r w:rsidR="00644CD5">
        <w:t>.</w:t>
      </w:r>
      <w:r>
        <w:t>00571*T(v20</w:t>
      </w:r>
      <w:r w:rsidR="00644CD5">
        <w:t>.</w:t>
      </w:r>
      <w:r>
        <w:t>u23) + 0</w:t>
      </w:r>
      <w:r w:rsidR="00644CD5">
        <w:t>.</w:t>
      </w:r>
      <w:r>
        <w:t>0054*T(v28</w:t>
      </w:r>
      <w:r w:rsidR="00644CD5">
        <w:t>.</w:t>
      </w:r>
      <w:r>
        <w:t>u11) + 0</w:t>
      </w:r>
      <w:r w:rsidR="00644CD5">
        <w:t>.</w:t>
      </w:r>
      <w:r>
        <w:t>00457*T(v8</w:t>
      </w:r>
      <w:r w:rsidR="00644CD5">
        <w:t>.</w:t>
      </w:r>
      <w:r>
        <w:t>u27) -0</w:t>
      </w:r>
      <w:r w:rsidR="00644CD5">
        <w:t>.</w:t>
      </w:r>
      <w:r>
        <w:t>00427*T(v7</w:t>
      </w:r>
      <w:r w:rsidR="00644CD5">
        <w:t>.</w:t>
      </w:r>
      <w:r>
        <w:t>u13) -0</w:t>
      </w:r>
      <w:r w:rsidR="00644CD5">
        <w:t>.</w:t>
      </w:r>
      <w:r>
        <w:t>00391*T(v21</w:t>
      </w:r>
      <w:r w:rsidR="00644CD5">
        <w:t>.</w:t>
      </w:r>
      <w:r>
        <w:t>u5) + 0</w:t>
      </w:r>
      <w:r w:rsidR="00644CD5">
        <w:t>.</w:t>
      </w:r>
      <w:r>
        <w:t>00347*T(v18</w:t>
      </w:r>
      <w:r w:rsidR="00644CD5">
        <w:t>.</w:t>
      </w:r>
      <w:r>
        <w:t>u12) -0</w:t>
      </w:r>
      <w:r w:rsidR="00644CD5">
        <w:t>.</w:t>
      </w:r>
      <w:r>
        <w:t>00384*T(v2</w:t>
      </w:r>
      <w:r w:rsidR="00644CD5">
        <w:t>.</w:t>
      </w:r>
      <w:r>
        <w:t>u14) + 0</w:t>
      </w:r>
      <w:r w:rsidR="00644CD5">
        <w:t>.</w:t>
      </w:r>
      <w:r>
        <w:t>00227*T(u16) + 0</w:t>
      </w:r>
      <w:r w:rsidR="00644CD5">
        <w:t>.</w:t>
      </w:r>
      <w:r>
        <w:t>00245*T(v4</w:t>
      </w:r>
      <w:r w:rsidR="00644CD5">
        <w:t>.</w:t>
      </w:r>
      <w:r>
        <w:t>u14) + 0</w:t>
      </w:r>
      <w:r w:rsidR="00644CD5">
        <w:t>.</w:t>
      </w:r>
      <w:r>
        <w:t>00193*T(v17</w:t>
      </w:r>
      <w:r w:rsidR="00644CD5">
        <w:t>.</w:t>
      </w:r>
      <w:r>
        <w:t>u6) + 0</w:t>
      </w:r>
      <w:r w:rsidR="00644CD5">
        <w:t>.</w:t>
      </w:r>
      <w:r>
        <w:t>00164*T(v32</w:t>
      </w:r>
      <w:r w:rsidR="00644CD5">
        <w:t>.</w:t>
      </w:r>
      <w:r>
        <w:t>u5) -0</w:t>
      </w:r>
      <w:r w:rsidR="00644CD5">
        <w:t>.</w:t>
      </w:r>
      <w:r>
        <w:t>000719*T(v34</w:t>
      </w:r>
      <w:r w:rsidR="00644CD5">
        <w:t>.</w:t>
      </w:r>
      <w:r>
        <w:t>u3) + 0</w:t>
      </w:r>
      <w:r w:rsidR="00644CD5">
        <w:t>.</w:t>
      </w:r>
      <w:r>
        <w:t>000315*T(v21</w:t>
      </w:r>
      <w:r w:rsidR="00644CD5">
        <w:t>.</w:t>
      </w:r>
      <w:r>
        <w:t>u19) + 7</w:t>
      </w:r>
      <w:r w:rsidR="00644CD5">
        <w:t>.</w:t>
      </w:r>
      <w:r>
        <w:t>11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151</w:t>
      </w:r>
    </w:p>
    <w:p w:rsidR="00484000" w:rsidRDefault="00484000" w:rsidP="00484000">
      <w:pPr>
        <w:pStyle w:val="paragraph"/>
      </w:pPr>
      <w:r>
        <w:lastRenderedPageBreak/>
        <w:t xml:space="preserve"> + 1</w:t>
      </w:r>
      <w:r w:rsidR="00644CD5">
        <w:t>.</w:t>
      </w:r>
      <w:r>
        <w:t>42*T(v6</w:t>
      </w:r>
      <w:r w:rsidR="00644CD5">
        <w:t>.</w:t>
      </w:r>
      <w:r>
        <w:t>u3) + 0</w:t>
      </w:r>
      <w:r w:rsidR="00644CD5">
        <w:t>.</w:t>
      </w:r>
      <w:r>
        <w:t>047*NumAromAtoms -0</w:t>
      </w:r>
      <w:r w:rsidR="00644CD5">
        <w:t>.</w:t>
      </w:r>
      <w:r>
        <w:t>687*T(v27) -1</w:t>
      </w:r>
      <w:r w:rsidR="00644CD5">
        <w:t>.</w:t>
      </w:r>
      <w:r>
        <w:t>43*T(v1</w:t>
      </w:r>
      <w:r w:rsidR="00644CD5">
        <w:t>.</w:t>
      </w:r>
      <w:r>
        <w:t>u12) + 0</w:t>
      </w:r>
      <w:r w:rsidR="00644CD5">
        <w:t>.</w:t>
      </w:r>
      <w:r>
        <w:t>329*T(v2</w:t>
      </w:r>
      <w:r w:rsidR="00644CD5">
        <w:t>.</w:t>
      </w:r>
      <w:r>
        <w:t>u34) + 0</w:t>
      </w:r>
      <w:r w:rsidR="00644CD5">
        <w:t>.</w:t>
      </w:r>
      <w:r>
        <w:t>575*T(v1</w:t>
      </w:r>
      <w:r w:rsidR="00644CD5">
        <w:t>.</w:t>
      </w:r>
      <w:r>
        <w:t>u17) -0</w:t>
      </w:r>
      <w:r w:rsidR="00644CD5">
        <w:t>.</w:t>
      </w:r>
      <w:r>
        <w:t>361*T(u17) + 0</w:t>
      </w:r>
      <w:r w:rsidR="00644CD5">
        <w:t>.</w:t>
      </w:r>
      <w:r>
        <w:t>263*T(v35</w:t>
      </w:r>
      <w:r w:rsidR="00644CD5">
        <w:t>.</w:t>
      </w:r>
      <w:r>
        <w:t>u4) -1</w:t>
      </w:r>
      <w:r w:rsidR="00644CD5">
        <w:t>.</w:t>
      </w:r>
      <w:r>
        <w:t>28*T(v8</w:t>
      </w:r>
      <w:r w:rsidR="00644CD5">
        <w:t>.</w:t>
      </w:r>
      <w:r>
        <w:t>u17) -0</w:t>
      </w:r>
      <w:r w:rsidR="00644CD5">
        <w:t>.</w:t>
      </w:r>
      <w:r>
        <w:t>157*NumAcceptor + 0</w:t>
      </w:r>
      <w:r w:rsidR="00644CD5">
        <w:t>.</w:t>
      </w:r>
      <w:r>
        <w:t>0175*T(u23) + 0</w:t>
      </w:r>
      <w:r w:rsidR="00644CD5">
        <w:t>.</w:t>
      </w:r>
      <w:r>
        <w:t>156*T(v5</w:t>
      </w:r>
      <w:r w:rsidR="00644CD5">
        <w:t>.</w:t>
      </w:r>
      <w:r>
        <w:t>u37) -2</w:t>
      </w:r>
      <w:r w:rsidR="00644CD5">
        <w:t>.</w:t>
      </w:r>
      <w:r>
        <w:t>37*T(v3</w:t>
      </w:r>
      <w:r w:rsidR="00644CD5">
        <w:t>.</w:t>
      </w:r>
      <w:r>
        <w:t>u7) -0</w:t>
      </w:r>
      <w:r w:rsidR="00644CD5">
        <w:t>.</w:t>
      </w:r>
      <w:r>
        <w:t>794*T(v22</w:t>
      </w:r>
      <w:r w:rsidR="00644CD5">
        <w:t>.</w:t>
      </w:r>
      <w:r>
        <w:t>u17) -0</w:t>
      </w:r>
      <w:r w:rsidR="00644CD5">
        <w:t>.</w:t>
      </w:r>
      <w:r>
        <w:t>719*T(v13</w:t>
      </w:r>
      <w:r w:rsidR="00644CD5">
        <w:t>.</w:t>
      </w:r>
      <w:r>
        <w:t>u19) + 16</w:t>
      </w:r>
      <w:r w:rsidR="00644CD5">
        <w:t>.</w:t>
      </w:r>
      <w:r>
        <w:t>4*Volume + 0</w:t>
      </w:r>
      <w:r w:rsidR="00644CD5">
        <w:t>.</w:t>
      </w:r>
      <w:r>
        <w:t>0194*T(v5</w:t>
      </w:r>
      <w:r w:rsidR="00644CD5">
        <w:t>.</w:t>
      </w:r>
      <w:r>
        <w:t>u26) -33</w:t>
      </w:r>
      <w:r w:rsidR="00644CD5">
        <w:t>.</w:t>
      </w:r>
      <w:r>
        <w:t>5*Volume^2 + 0</w:t>
      </w:r>
      <w:r w:rsidR="00644CD5">
        <w:t>.</w:t>
      </w:r>
      <w:r>
        <w:t>887*T(v15</w:t>
      </w:r>
      <w:r w:rsidR="00644CD5">
        <w:t>.</w:t>
      </w:r>
      <w:r>
        <w:t>u15) -0</w:t>
      </w:r>
      <w:r w:rsidR="00644CD5">
        <w:t>.</w:t>
      </w:r>
      <w:r>
        <w:t>478*T(v30</w:t>
      </w:r>
      <w:r w:rsidR="00644CD5">
        <w:t>.</w:t>
      </w:r>
      <w:r>
        <w:t>u8) + 0</w:t>
      </w:r>
      <w:r w:rsidR="00644CD5">
        <w:t>.</w:t>
      </w:r>
      <w:r>
        <w:t>507*T(v26</w:t>
      </w:r>
      <w:r w:rsidR="00644CD5">
        <w:t>.</w:t>
      </w:r>
      <w:r>
        <w:t>u9) -1</w:t>
      </w:r>
      <w:r w:rsidR="00644CD5">
        <w:t>.</w:t>
      </w:r>
      <w:r>
        <w:t>65*T(v1</w:t>
      </w:r>
      <w:r w:rsidR="00644CD5">
        <w:t>.</w:t>
      </w:r>
      <w:r>
        <w:t>u4) -0</w:t>
      </w:r>
      <w:r w:rsidR="00644CD5">
        <w:t>.</w:t>
      </w:r>
      <w:r>
        <w:t>255*T(v31</w:t>
      </w:r>
      <w:r w:rsidR="00644CD5">
        <w:t>.</w:t>
      </w:r>
      <w:r>
        <w:t>u11) -0</w:t>
      </w:r>
      <w:r w:rsidR="00644CD5">
        <w:t>.</w:t>
      </w:r>
      <w:r>
        <w:t>0577*T(v27</w:t>
      </w:r>
      <w:r w:rsidR="00644CD5">
        <w:t>.</w:t>
      </w:r>
      <w:r>
        <w:t>u15) + 1</w:t>
      </w:r>
      <w:r w:rsidR="00644CD5">
        <w:t>.</w:t>
      </w:r>
      <w:r>
        <w:t>45*T(v24</w:t>
      </w:r>
      <w:r w:rsidR="00644CD5">
        <w:t>.</w:t>
      </w:r>
      <w:r>
        <w:t>u6) + 0</w:t>
      </w:r>
      <w:r w:rsidR="00644CD5">
        <w:t>.</w:t>
      </w:r>
      <w:r>
        <w:t>24*NumPositive + 0</w:t>
      </w:r>
      <w:r w:rsidR="00644CD5">
        <w:t>.</w:t>
      </w:r>
      <w:r>
        <w:t>541*T(v33</w:t>
      </w:r>
      <w:r w:rsidR="00644CD5">
        <w:t>.</w:t>
      </w:r>
      <w:r>
        <w:t>u3) + 1</w:t>
      </w:r>
      <w:r w:rsidR="00644CD5">
        <w:t>.</w:t>
      </w:r>
      <w:r>
        <w:t>35*T(v10</w:t>
      </w:r>
      <w:r w:rsidR="00644CD5">
        <w:t>.</w:t>
      </w:r>
      <w:r>
        <w:t>u7) -0</w:t>
      </w:r>
      <w:r w:rsidR="00644CD5">
        <w:t>.</w:t>
      </w:r>
      <w:r>
        <w:t>394*T(v21</w:t>
      </w:r>
      <w:r w:rsidR="00644CD5">
        <w:t>.</w:t>
      </w:r>
      <w:r>
        <w:t>u7) + 1</w:t>
      </w:r>
      <w:r w:rsidR="00644CD5">
        <w:t>.</w:t>
      </w:r>
      <w:r>
        <w:t>36*T(v24</w:t>
      </w:r>
      <w:r w:rsidR="00644CD5">
        <w:t>.</w:t>
      </w:r>
      <w:r>
        <w:t>u2) -0</w:t>
      </w:r>
      <w:r w:rsidR="00644CD5">
        <w:t>.</w:t>
      </w:r>
      <w:r>
        <w:t>399*T(v29</w:t>
      </w:r>
      <w:r w:rsidR="00644CD5">
        <w:t>.</w:t>
      </w:r>
      <w:r>
        <w:t>u3) -0</w:t>
      </w:r>
      <w:r w:rsidR="00644CD5">
        <w:t>.</w:t>
      </w:r>
      <w:r>
        <w:t>789*T(v27</w:t>
      </w:r>
      <w:r w:rsidR="00644CD5">
        <w:t>.</w:t>
      </w:r>
      <w:r>
        <w:t>u12) -1</w:t>
      </w:r>
      <w:r w:rsidR="00644CD5">
        <w:t>.</w:t>
      </w:r>
      <w:r>
        <w:t>13*T(v18</w:t>
      </w:r>
      <w:r w:rsidR="00644CD5">
        <w:t>.</w:t>
      </w:r>
      <w:r>
        <w:t>u22) -0</w:t>
      </w:r>
      <w:r w:rsidR="00644CD5">
        <w:t>.</w:t>
      </w:r>
      <w:r>
        <w:t>592*T(v39</w:t>
      </w:r>
      <w:r w:rsidR="00644CD5">
        <w:t>.</w:t>
      </w:r>
      <w:r>
        <w:t>u1) -0</w:t>
      </w:r>
      <w:r w:rsidR="00644CD5">
        <w:t>.</w:t>
      </w:r>
      <w:r>
        <w:t>459*T(v7</w:t>
      </w:r>
      <w:r w:rsidR="00644CD5">
        <w:t>.</w:t>
      </w:r>
      <w:r>
        <w:t>u27) -0</w:t>
      </w:r>
      <w:r w:rsidR="00644CD5">
        <w:t>.</w:t>
      </w:r>
      <w:r>
        <w:t>595*T(v16</w:t>
      </w:r>
      <w:r w:rsidR="00644CD5">
        <w:t>.</w:t>
      </w:r>
      <w:r>
        <w:t>u22) -0</w:t>
      </w:r>
      <w:r w:rsidR="00644CD5">
        <w:t>.</w:t>
      </w:r>
      <w:r>
        <w:t>862*T(v27</w:t>
      </w:r>
      <w:r w:rsidR="00644CD5">
        <w:t>.</w:t>
      </w:r>
      <w:r>
        <w:t>u1) + 0</w:t>
      </w:r>
      <w:r w:rsidR="00644CD5">
        <w:t>.</w:t>
      </w:r>
      <w:r>
        <w:t>417*T(v19</w:t>
      </w:r>
      <w:r w:rsidR="00644CD5">
        <w:t>.</w:t>
      </w:r>
      <w:r>
        <w:t>u3) + 0</w:t>
      </w:r>
      <w:r w:rsidR="00644CD5">
        <w:t>.</w:t>
      </w:r>
      <w:r>
        <w:t>841*T(v21</w:t>
      </w:r>
      <w:r w:rsidR="00644CD5">
        <w:t>.</w:t>
      </w:r>
      <w:r>
        <w:t>u21) -0</w:t>
      </w:r>
      <w:r w:rsidR="00644CD5">
        <w:t>.</w:t>
      </w:r>
      <w:r>
        <w:t>0803*T(v17</w:t>
      </w:r>
      <w:r w:rsidR="00644CD5">
        <w:t>.</w:t>
      </w:r>
      <w:r>
        <w:t>u5) + 0</w:t>
      </w:r>
      <w:r w:rsidR="00644CD5">
        <w:t>.</w:t>
      </w:r>
      <w:r>
        <w:t>36*T(v22</w:t>
      </w:r>
      <w:r w:rsidR="00644CD5">
        <w:t>.</w:t>
      </w:r>
      <w:r>
        <w:t>u8) + 0</w:t>
      </w:r>
      <w:r w:rsidR="00644CD5">
        <w:t>.</w:t>
      </w:r>
      <w:r>
        <w:t>79*T(v17</w:t>
      </w:r>
      <w:r w:rsidR="00644CD5">
        <w:t>.</w:t>
      </w:r>
      <w:r>
        <w:t>u4) + 0</w:t>
      </w:r>
      <w:r w:rsidR="00644CD5">
        <w:t>.</w:t>
      </w:r>
      <w:r>
        <w:t>61*T(v1</w:t>
      </w:r>
      <w:r w:rsidR="00644CD5">
        <w:t>.</w:t>
      </w:r>
      <w:r>
        <w:t>u28) -0</w:t>
      </w:r>
      <w:r w:rsidR="00644CD5">
        <w:t>.</w:t>
      </w:r>
      <w:r>
        <w:t>277*T(v21</w:t>
      </w:r>
      <w:r w:rsidR="00644CD5">
        <w:t>.</w:t>
      </w:r>
      <w:r>
        <w:t>u19) -0</w:t>
      </w:r>
      <w:r w:rsidR="00644CD5">
        <w:t>.</w:t>
      </w:r>
      <w:r>
        <w:t>124*T(v35</w:t>
      </w:r>
      <w:r w:rsidR="00644CD5">
        <w:t>.</w:t>
      </w:r>
      <w:r>
        <w:t>u6) -0</w:t>
      </w:r>
      <w:r w:rsidR="00644CD5">
        <w:t>.</w:t>
      </w:r>
      <w:r>
        <w:t>000666*Lipophilicity^3 + 0</w:t>
      </w:r>
      <w:r w:rsidR="00644CD5">
        <w:t>.</w:t>
      </w:r>
      <w:r>
        <w:t>637*T(v3</w:t>
      </w:r>
      <w:r w:rsidR="00644CD5">
        <w:t>.</w:t>
      </w:r>
      <w:r>
        <w:t>u37) -1</w:t>
      </w:r>
      <w:r w:rsidR="00644CD5">
        <w:t>.</w:t>
      </w:r>
      <w:r>
        <w:t>01*T(v5</w:t>
      </w:r>
      <w:r w:rsidR="00644CD5">
        <w:t>.</w:t>
      </w:r>
      <w:r>
        <w:t>u27) + 0</w:t>
      </w:r>
      <w:r w:rsidR="00644CD5">
        <w:t>.</w:t>
      </w:r>
      <w:r>
        <w:t>907*T(v12</w:t>
      </w:r>
      <w:r w:rsidR="00644CD5">
        <w:t>.</w:t>
      </w:r>
      <w:r>
        <w:t>u1) -0</w:t>
      </w:r>
      <w:r w:rsidR="00644CD5">
        <w:t>.</w:t>
      </w:r>
      <w:r>
        <w:t>131*NumHal + 0</w:t>
      </w:r>
      <w:r w:rsidR="00644CD5">
        <w:t>.</w:t>
      </w:r>
      <w:r>
        <w:t>774*T(v32</w:t>
      </w:r>
      <w:r w:rsidR="00644CD5">
        <w:t>.</w:t>
      </w:r>
      <w:r>
        <w:t>u3) -0</w:t>
      </w:r>
      <w:r w:rsidR="00644CD5">
        <w:t>.</w:t>
      </w:r>
      <w:r>
        <w:t>307*T(v5</w:t>
      </w:r>
      <w:r w:rsidR="00644CD5">
        <w:t>.</w:t>
      </w:r>
      <w:r>
        <w:t>u31) + 0</w:t>
      </w:r>
      <w:r w:rsidR="00644CD5">
        <w:t>.</w:t>
      </w:r>
      <w:r>
        <w:t>207*MW + 0</w:t>
      </w:r>
      <w:r w:rsidR="00644CD5">
        <w:t>.</w:t>
      </w:r>
      <w:r>
        <w:t>822*T(v28</w:t>
      </w:r>
      <w:r w:rsidR="00644CD5">
        <w:t>.</w:t>
      </w:r>
      <w:r>
        <w:t>u6) + 0</w:t>
      </w:r>
      <w:r w:rsidR="00644CD5">
        <w:t>.</w:t>
      </w:r>
      <w:r>
        <w:t>776*T(v32</w:t>
      </w:r>
      <w:r w:rsidR="00644CD5">
        <w:t>.</w:t>
      </w:r>
      <w:r>
        <w:t>u2) -0</w:t>
      </w:r>
      <w:r w:rsidR="00644CD5">
        <w:t>.</w:t>
      </w:r>
      <w:r>
        <w:t>179*T(v15</w:t>
      </w:r>
      <w:r w:rsidR="00644CD5">
        <w:t>.</w:t>
      </w:r>
      <w:r>
        <w:t>u13) + 0</w:t>
      </w:r>
      <w:r w:rsidR="00644CD5">
        <w:t>.</w:t>
      </w:r>
      <w:r>
        <w:t>898*T(v19</w:t>
      </w:r>
      <w:r w:rsidR="00644CD5">
        <w:t>.</w:t>
      </w:r>
      <w:r>
        <w:t>u17) -1</w:t>
      </w:r>
      <w:r w:rsidR="00644CD5">
        <w:t>.</w:t>
      </w:r>
      <w:r>
        <w:t>19*T(v5</w:t>
      </w:r>
      <w:r w:rsidR="00644CD5">
        <w:t>.</w:t>
      </w:r>
      <w:r>
        <w:t>u29) -0</w:t>
      </w:r>
      <w:r w:rsidR="00644CD5">
        <w:t>.</w:t>
      </w:r>
      <w:r>
        <w:t>576*T(v15</w:t>
      </w:r>
      <w:r w:rsidR="00644CD5">
        <w:t>.</w:t>
      </w:r>
      <w:r>
        <w:t>u24) -0</w:t>
      </w:r>
      <w:r w:rsidR="00644CD5">
        <w:t>.</w:t>
      </w:r>
      <w:r>
        <w:t>817*T(v21</w:t>
      </w:r>
      <w:r w:rsidR="00644CD5">
        <w:t>.</w:t>
      </w:r>
      <w:r>
        <w:t>u10) + 0</w:t>
      </w:r>
      <w:r w:rsidR="00644CD5">
        <w:t>.</w:t>
      </w:r>
      <w:r>
        <w:t>68*T(v14</w:t>
      </w:r>
      <w:r w:rsidR="00644CD5">
        <w:t>.</w:t>
      </w:r>
      <w:r>
        <w:t>u15) + 0</w:t>
      </w:r>
      <w:r w:rsidR="00644CD5">
        <w:t>.</w:t>
      </w:r>
      <w:r>
        <w:t>46*T(v1</w:t>
      </w:r>
      <w:r w:rsidR="00644CD5">
        <w:t>.</w:t>
      </w:r>
      <w:r>
        <w:t>u15) + 0</w:t>
      </w:r>
      <w:r w:rsidR="00644CD5">
        <w:t>.</w:t>
      </w:r>
      <w:r>
        <w:t>343*T(v20</w:t>
      </w:r>
      <w:r w:rsidR="00644CD5">
        <w:t>.</w:t>
      </w:r>
      <w:r>
        <w:t>u16) + 0</w:t>
      </w:r>
      <w:r w:rsidR="00644CD5">
        <w:t>.</w:t>
      </w:r>
      <w:r>
        <w:t>665*T(v2) + 1</w:t>
      </w:r>
      <w:r w:rsidR="00644CD5">
        <w:t>.</w:t>
      </w:r>
      <w:r>
        <w:t>15*T(v17</w:t>
      </w:r>
      <w:r w:rsidR="00644CD5">
        <w:t>.</w:t>
      </w:r>
      <w:r>
        <w:t>u3) -0</w:t>
      </w:r>
      <w:r w:rsidR="00644CD5">
        <w:t>.</w:t>
      </w:r>
      <w:r>
        <w:t>855*T(v6</w:t>
      </w:r>
      <w:r w:rsidR="00644CD5">
        <w:t>.</w:t>
      </w:r>
      <w:r>
        <w:t>u16) -0</w:t>
      </w:r>
      <w:r w:rsidR="00644CD5">
        <w:t>.</w:t>
      </w:r>
      <w:r>
        <w:t>429*T(v7</w:t>
      </w:r>
      <w:r w:rsidR="00644CD5">
        <w:t>.</w:t>
      </w:r>
      <w:r>
        <w:t>u17) + 0</w:t>
      </w:r>
      <w:r w:rsidR="00644CD5">
        <w:t>.</w:t>
      </w:r>
      <w:r>
        <w:t>361*T(v1</w:t>
      </w:r>
      <w:r w:rsidR="00644CD5">
        <w:t>.</w:t>
      </w:r>
      <w:r>
        <w:t>u20) + 0</w:t>
      </w:r>
      <w:r w:rsidR="00644CD5">
        <w:t>.</w:t>
      </w:r>
      <w:r>
        <w:t>676*T(v12</w:t>
      </w:r>
      <w:r w:rsidR="00644CD5">
        <w:t>.</w:t>
      </w:r>
      <w:r>
        <w:t>u2) -0</w:t>
      </w:r>
      <w:r w:rsidR="00644CD5">
        <w:t>.</w:t>
      </w:r>
      <w:r>
        <w:t>282*T(v29</w:t>
      </w:r>
      <w:r w:rsidR="00644CD5">
        <w:t>.</w:t>
      </w:r>
      <w:r>
        <w:t>u6) -0</w:t>
      </w:r>
      <w:r w:rsidR="00644CD5">
        <w:t>.</w:t>
      </w:r>
      <w:r>
        <w:t>858*T(v2</w:t>
      </w:r>
      <w:r w:rsidR="00644CD5">
        <w:t>.</w:t>
      </w:r>
      <w:r>
        <w:t>u3) -0</w:t>
      </w:r>
      <w:r w:rsidR="00644CD5">
        <w:t>.</w:t>
      </w:r>
      <w:r>
        <w:t>676*T(v3</w:t>
      </w:r>
      <w:r w:rsidR="00644CD5">
        <w:t>.</w:t>
      </w:r>
      <w:r>
        <w:t>u36) + 0</w:t>
      </w:r>
      <w:r w:rsidR="00644CD5">
        <w:t>.</w:t>
      </w:r>
      <w:r>
        <w:t>809*T(v16</w:t>
      </w:r>
      <w:r w:rsidR="00644CD5">
        <w:t>.</w:t>
      </w:r>
      <w:r>
        <w:t>u1) + 12</w:t>
      </w:r>
      <w:r w:rsidR="00644CD5">
        <w:t>.</w:t>
      </w:r>
      <w:r>
        <w:t>3*Volume^3 -0</w:t>
      </w:r>
      <w:r w:rsidR="00644CD5">
        <w:t>.</w:t>
      </w:r>
      <w:r>
        <w:t>704*T(v4</w:t>
      </w:r>
      <w:r w:rsidR="00644CD5">
        <w:t>.</w:t>
      </w:r>
      <w:r>
        <w:t>u27) + 0</w:t>
      </w:r>
      <w:r w:rsidR="00644CD5">
        <w:t>.</w:t>
      </w:r>
      <w:r>
        <w:t>625*T(v2</w:t>
      </w:r>
      <w:r w:rsidR="00644CD5">
        <w:t>.</w:t>
      </w:r>
      <w:r>
        <w:t>u17) + 0</w:t>
      </w:r>
      <w:r w:rsidR="00644CD5">
        <w:t>.</w:t>
      </w:r>
      <w:r>
        <w:t>796*T(v9</w:t>
      </w:r>
      <w:r w:rsidR="00644CD5">
        <w:t>.</w:t>
      </w:r>
      <w:r>
        <w:t>u29) + 0</w:t>
      </w:r>
      <w:r w:rsidR="00644CD5">
        <w:t>.</w:t>
      </w:r>
      <w:r>
        <w:t>355*T(v15</w:t>
      </w:r>
      <w:r w:rsidR="00644CD5">
        <w:t>.</w:t>
      </w:r>
      <w:r>
        <w:t>u26) -0</w:t>
      </w:r>
      <w:r w:rsidR="00644CD5">
        <w:t>.</w:t>
      </w:r>
      <w:r>
        <w:t>608*T(v12</w:t>
      </w:r>
      <w:r w:rsidR="00644CD5">
        <w:t>.</w:t>
      </w:r>
      <w:r>
        <w:t>u22) -0</w:t>
      </w:r>
      <w:r w:rsidR="00644CD5">
        <w:t>.</w:t>
      </w:r>
      <w:r>
        <w:t>734*T(v6</w:t>
      </w:r>
      <w:r w:rsidR="00644CD5">
        <w:t>.</w:t>
      </w:r>
      <w:r>
        <w:t>u36) + 0</w:t>
      </w:r>
      <w:r w:rsidR="00644CD5">
        <w:t>.</w:t>
      </w:r>
      <w:r>
        <w:t>44*T(v5</w:t>
      </w:r>
      <w:r w:rsidR="00644CD5">
        <w:t>.</w:t>
      </w:r>
      <w:r>
        <w:t>u14) + 1</w:t>
      </w:r>
      <w:r w:rsidR="00644CD5">
        <w:t>.</w:t>
      </w:r>
      <w:r>
        <w:t>06*T(v3</w:t>
      </w:r>
      <w:r w:rsidR="00644CD5">
        <w:t>.</w:t>
      </w:r>
      <w:r>
        <w:t>u9) -0</w:t>
      </w:r>
      <w:r w:rsidR="00644CD5">
        <w:t>.</w:t>
      </w:r>
      <w:r>
        <w:t>774*T(v24</w:t>
      </w:r>
      <w:r w:rsidR="00644CD5">
        <w:t>.</w:t>
      </w:r>
      <w:r>
        <w:t>u12) + 0</w:t>
      </w:r>
      <w:r w:rsidR="00644CD5">
        <w:t>.</w:t>
      </w:r>
      <w:r>
        <w:t>459*T(v26</w:t>
      </w:r>
      <w:r w:rsidR="00644CD5">
        <w:t>.</w:t>
      </w:r>
      <w:r>
        <w:t>u8) -0</w:t>
      </w:r>
      <w:r w:rsidR="00644CD5">
        <w:t>.</w:t>
      </w:r>
      <w:r>
        <w:t>925*T(u10) -0</w:t>
      </w:r>
      <w:r w:rsidR="00644CD5">
        <w:t>.</w:t>
      </w:r>
      <w:r>
        <w:t>0871*T(v23</w:t>
      </w:r>
      <w:r w:rsidR="00644CD5">
        <w:t>.</w:t>
      </w:r>
      <w:r>
        <w:t>u1) + 0</w:t>
      </w:r>
      <w:r w:rsidR="00644CD5">
        <w:t>.</w:t>
      </w:r>
      <w:r>
        <w:t>68*T(v6</w:t>
      </w:r>
      <w:r w:rsidR="00644CD5">
        <w:t>.</w:t>
      </w:r>
      <w:r>
        <w:t>u17) -0</w:t>
      </w:r>
      <w:r w:rsidR="00644CD5">
        <w:t>.</w:t>
      </w:r>
      <w:r>
        <w:t>668*T(v17</w:t>
      </w:r>
      <w:r w:rsidR="00644CD5">
        <w:t>.</w:t>
      </w:r>
      <w:r>
        <w:t>u23) -0</w:t>
      </w:r>
      <w:r w:rsidR="00644CD5">
        <w:t>.</w:t>
      </w:r>
      <w:r>
        <w:t>636*T(v27</w:t>
      </w:r>
      <w:r w:rsidR="00644CD5">
        <w:t>.</w:t>
      </w:r>
      <w:r>
        <w:t>u8) + 0</w:t>
      </w:r>
      <w:r w:rsidR="00644CD5">
        <w:t>.</w:t>
      </w:r>
      <w:r>
        <w:t>334*T(v12</w:t>
      </w:r>
      <w:r w:rsidR="00644CD5">
        <w:t>.</w:t>
      </w:r>
      <w:r>
        <w:t>u31) + 0</w:t>
      </w:r>
      <w:r w:rsidR="00644CD5">
        <w:t>.</w:t>
      </w:r>
      <w:r>
        <w:t>37*T(v12</w:t>
      </w:r>
      <w:r w:rsidR="00644CD5">
        <w:t>.</w:t>
      </w:r>
      <w:r>
        <w:t>u10) -0</w:t>
      </w:r>
      <w:r w:rsidR="00644CD5">
        <w:t>.</w:t>
      </w:r>
      <w:r>
        <w:t>636*T(v4</w:t>
      </w:r>
      <w:r w:rsidR="00644CD5">
        <w:t>.</w:t>
      </w:r>
      <w:r>
        <w:t>u29) + 1</w:t>
      </w:r>
      <w:r w:rsidR="00644CD5">
        <w:t>.</w:t>
      </w:r>
      <w:r>
        <w:t>02*T(v14</w:t>
      </w:r>
      <w:r w:rsidR="00644CD5">
        <w:t>.</w:t>
      </w:r>
      <w:r>
        <w:t>u2) -0</w:t>
      </w:r>
      <w:r w:rsidR="00644CD5">
        <w:t>.</w:t>
      </w:r>
      <w:r>
        <w:t>421*T(v24</w:t>
      </w:r>
      <w:r w:rsidR="00644CD5">
        <w:t>.</w:t>
      </w:r>
      <w:r>
        <w:t>u1) -0</w:t>
      </w:r>
      <w:r w:rsidR="00644CD5">
        <w:t>.</w:t>
      </w:r>
      <w:r>
        <w:t>661*T(v16</w:t>
      </w:r>
      <w:r w:rsidR="00644CD5">
        <w:t>.</w:t>
      </w:r>
      <w:r>
        <w:t>u5) -0</w:t>
      </w:r>
      <w:r w:rsidR="00644CD5">
        <w:t>.</w:t>
      </w:r>
      <w:r>
        <w:t>8*T(v19</w:t>
      </w:r>
      <w:r w:rsidR="00644CD5">
        <w:t>.</w:t>
      </w:r>
      <w:r>
        <w:t>u11) -0</w:t>
      </w:r>
      <w:r w:rsidR="00644CD5">
        <w:t>.</w:t>
      </w:r>
      <w:r>
        <w:t>748*T(v7</w:t>
      </w:r>
      <w:r w:rsidR="00644CD5">
        <w:t>.</w:t>
      </w:r>
      <w:r>
        <w:t>u14) + 0</w:t>
      </w:r>
      <w:r w:rsidR="00644CD5">
        <w:t>.</w:t>
      </w:r>
      <w:r>
        <w:t>465*T(v18</w:t>
      </w:r>
      <w:r w:rsidR="00644CD5">
        <w:t>.</w:t>
      </w:r>
      <w:r>
        <w:t>u17) -0</w:t>
      </w:r>
      <w:r w:rsidR="00644CD5">
        <w:t>.</w:t>
      </w:r>
      <w:r>
        <w:t>271*T(v16</w:t>
      </w:r>
      <w:r w:rsidR="00644CD5">
        <w:t>.</w:t>
      </w:r>
      <w:r>
        <w:t>u13) -0</w:t>
      </w:r>
      <w:r w:rsidR="00644CD5">
        <w:t>.</w:t>
      </w:r>
      <w:r>
        <w:t>935*T(v3</w:t>
      </w:r>
      <w:r w:rsidR="00644CD5">
        <w:t>.</w:t>
      </w:r>
      <w:r>
        <w:t>u22) -0</w:t>
      </w:r>
      <w:r w:rsidR="00644CD5">
        <w:t>.</w:t>
      </w:r>
      <w:r>
        <w:t>447*T(v26</w:t>
      </w:r>
      <w:r w:rsidR="00644CD5">
        <w:t>.</w:t>
      </w:r>
      <w:r>
        <w:t>u14) -0</w:t>
      </w:r>
      <w:r w:rsidR="00644CD5">
        <w:t>.</w:t>
      </w:r>
      <w:r>
        <w:t>999*T(v1</w:t>
      </w:r>
      <w:r w:rsidR="00644CD5">
        <w:t>.</w:t>
      </w:r>
      <w:r>
        <w:t>u40) + 0</w:t>
      </w:r>
      <w:r w:rsidR="00644CD5">
        <w:t>.</w:t>
      </w:r>
      <w:r>
        <w:t>613*T(v31</w:t>
      </w:r>
      <w:r w:rsidR="00644CD5">
        <w:t>.</w:t>
      </w:r>
      <w:r>
        <w:t>u10) + 0</w:t>
      </w:r>
      <w:r w:rsidR="00644CD5">
        <w:t>.</w:t>
      </w:r>
      <w:r>
        <w:t>526*T(v31</w:t>
      </w:r>
      <w:r w:rsidR="00644CD5">
        <w:t>.</w:t>
      </w:r>
      <w:r>
        <w:t>u6) -0</w:t>
      </w:r>
      <w:r w:rsidR="00644CD5">
        <w:t>.</w:t>
      </w:r>
      <w:r>
        <w:t>958*T(v3</w:t>
      </w:r>
      <w:r w:rsidR="00644CD5">
        <w:t>.</w:t>
      </w:r>
      <w:r>
        <w:t>u10) -0</w:t>
      </w:r>
      <w:r w:rsidR="00644CD5">
        <w:t>.</w:t>
      </w:r>
      <w:r>
        <w:t>43*T(v16</w:t>
      </w:r>
      <w:r w:rsidR="00644CD5">
        <w:t>.</w:t>
      </w:r>
      <w:r>
        <w:t>u6) + 0</w:t>
      </w:r>
      <w:r w:rsidR="00644CD5">
        <w:t>.</w:t>
      </w:r>
      <w:r>
        <w:t>381*T(v14</w:t>
      </w:r>
      <w:r w:rsidR="00644CD5">
        <w:t>.</w:t>
      </w:r>
      <w:r>
        <w:t>u10) -0</w:t>
      </w:r>
      <w:r w:rsidR="00644CD5">
        <w:t>.</w:t>
      </w:r>
      <w:r>
        <w:t>228*T(v21</w:t>
      </w:r>
      <w:r w:rsidR="00644CD5">
        <w:t>.</w:t>
      </w:r>
      <w:r>
        <w:t>u1) + 0</w:t>
      </w:r>
      <w:r w:rsidR="00644CD5">
        <w:t>.</w:t>
      </w:r>
      <w:r>
        <w:t>718*T(v25</w:t>
      </w:r>
      <w:r w:rsidR="00644CD5">
        <w:t>.</w:t>
      </w:r>
      <w:r>
        <w:t>u8) + 0</w:t>
      </w:r>
      <w:r w:rsidR="00644CD5">
        <w:t>.</w:t>
      </w:r>
      <w:r>
        <w:t>633*T(v13</w:t>
      </w:r>
      <w:r w:rsidR="00644CD5">
        <w:t>.</w:t>
      </w:r>
      <w:r>
        <w:t>u30) + 0</w:t>
      </w:r>
      <w:r w:rsidR="00644CD5">
        <w:t>.</w:t>
      </w:r>
      <w:r>
        <w:t>577*T(v17</w:t>
      </w:r>
      <w:r w:rsidR="00644CD5">
        <w:t>.</w:t>
      </w:r>
      <w:r>
        <w:t>u13) -0</w:t>
      </w:r>
      <w:r w:rsidR="00644CD5">
        <w:t>.</w:t>
      </w:r>
      <w:r>
        <w:t>578*T(v38</w:t>
      </w:r>
      <w:r w:rsidR="00644CD5">
        <w:t>.</w:t>
      </w:r>
      <w:r>
        <w:t>u5) + 0</w:t>
      </w:r>
      <w:r w:rsidR="00644CD5">
        <w:t>.</w:t>
      </w:r>
      <w:r>
        <w:t>503*T(v29</w:t>
      </w:r>
      <w:r w:rsidR="00644CD5">
        <w:t>.</w:t>
      </w:r>
      <w:r>
        <w:t>u14) -0</w:t>
      </w:r>
      <w:r w:rsidR="00644CD5">
        <w:t>.</w:t>
      </w:r>
      <w:r>
        <w:t>663*T(v25</w:t>
      </w:r>
      <w:r w:rsidR="00644CD5">
        <w:t>.</w:t>
      </w:r>
      <w:r>
        <w:t>u6) + 0</w:t>
      </w:r>
      <w:r w:rsidR="00644CD5">
        <w:t>.</w:t>
      </w:r>
      <w:r>
        <w:t>521*T(u31) + 0</w:t>
      </w:r>
      <w:r w:rsidR="00644CD5">
        <w:t>.</w:t>
      </w:r>
      <w:r>
        <w:t>463*T(v3</w:t>
      </w:r>
      <w:r w:rsidR="00644CD5">
        <w:t>.</w:t>
      </w:r>
      <w:r>
        <w:t>u28) -0</w:t>
      </w:r>
      <w:r w:rsidR="00644CD5">
        <w:t>.</w:t>
      </w:r>
      <w:r>
        <w:t>411*T(v4</w:t>
      </w:r>
      <w:r w:rsidR="00644CD5">
        <w:t>.</w:t>
      </w:r>
      <w:r>
        <w:t>u23) + 0</w:t>
      </w:r>
      <w:r w:rsidR="00644CD5">
        <w:t>.</w:t>
      </w:r>
      <w:r>
        <w:t>308*T(v14</w:t>
      </w:r>
      <w:r w:rsidR="00644CD5">
        <w:t>.</w:t>
      </w:r>
      <w:r>
        <w:t>u28) + 0</w:t>
      </w:r>
      <w:r w:rsidR="00644CD5">
        <w:t>.</w:t>
      </w:r>
      <w:r>
        <w:t>518*T(v5</w:t>
      </w:r>
      <w:r w:rsidR="00644CD5">
        <w:t>.</w:t>
      </w:r>
      <w:r>
        <w:t>u32) -0</w:t>
      </w:r>
      <w:r w:rsidR="00644CD5">
        <w:t>.</w:t>
      </w:r>
      <w:r>
        <w:t>208*T(v2</w:t>
      </w:r>
      <w:r w:rsidR="00644CD5">
        <w:t>.</w:t>
      </w:r>
      <w:r>
        <w:t>u27) + 0</w:t>
      </w:r>
      <w:r w:rsidR="00644CD5">
        <w:t>.</w:t>
      </w:r>
      <w:r>
        <w:t>649*T(v10</w:t>
      </w:r>
      <w:r w:rsidR="00644CD5">
        <w:t>.</w:t>
      </w:r>
      <w:r>
        <w:t>u22) -0</w:t>
      </w:r>
      <w:r w:rsidR="00644CD5">
        <w:t>.</w:t>
      </w:r>
      <w:r>
        <w:t>197*T(v11</w:t>
      </w:r>
      <w:r w:rsidR="00644CD5">
        <w:t>.</w:t>
      </w:r>
      <w:r>
        <w:t>u17) -0</w:t>
      </w:r>
      <w:r w:rsidR="00644CD5">
        <w:t>.</w:t>
      </w:r>
      <w:r>
        <w:t>808*T(v3</w:t>
      </w:r>
      <w:r w:rsidR="00644CD5">
        <w:t>.</w:t>
      </w:r>
      <w:r>
        <w:t>u30) -0</w:t>
      </w:r>
      <w:r w:rsidR="00644CD5">
        <w:t>.</w:t>
      </w:r>
      <w:r>
        <w:t>323*T(v34</w:t>
      </w:r>
      <w:r w:rsidR="00644CD5">
        <w:t>.</w:t>
      </w:r>
      <w:r>
        <w:t>u3) + 0</w:t>
      </w:r>
      <w:r w:rsidR="00644CD5">
        <w:t>.</w:t>
      </w:r>
      <w:r>
        <w:t>478*T(u37) + 0</w:t>
      </w:r>
      <w:r w:rsidR="00644CD5">
        <w:t>.</w:t>
      </w:r>
      <w:r>
        <w:t>648*T(v16</w:t>
      </w:r>
      <w:r w:rsidR="00644CD5">
        <w:t>.</w:t>
      </w:r>
      <w:r>
        <w:t>u17) -0</w:t>
      </w:r>
      <w:r w:rsidR="00644CD5">
        <w:t>.</w:t>
      </w:r>
      <w:r>
        <w:t>762*T(v2</w:t>
      </w:r>
      <w:r w:rsidR="00644CD5">
        <w:t>.</w:t>
      </w:r>
      <w:r>
        <w:t>u18) + 0</w:t>
      </w:r>
      <w:r w:rsidR="00644CD5">
        <w:t>.</w:t>
      </w:r>
      <w:r>
        <w:t>424*T(v2</w:t>
      </w:r>
      <w:r w:rsidR="00644CD5">
        <w:t>.</w:t>
      </w:r>
      <w:r>
        <w:t>u39) -0</w:t>
      </w:r>
      <w:r w:rsidR="00644CD5">
        <w:t>.</w:t>
      </w:r>
      <w:r>
        <w:t>77*T(v8</w:t>
      </w:r>
      <w:r w:rsidR="00644CD5">
        <w:t>.</w:t>
      </w:r>
      <w:r>
        <w:t>u15) + 0</w:t>
      </w:r>
      <w:r w:rsidR="00644CD5">
        <w:t>.</w:t>
      </w:r>
      <w:r>
        <w:t>549*T(v24</w:t>
      </w:r>
      <w:r w:rsidR="00644CD5">
        <w:t>.</w:t>
      </w:r>
      <w:r>
        <w:t>u5) -0</w:t>
      </w:r>
      <w:r w:rsidR="00644CD5">
        <w:t>.</w:t>
      </w:r>
      <w:r>
        <w:t>906*T(v12</w:t>
      </w:r>
      <w:r w:rsidR="00644CD5">
        <w:t>.</w:t>
      </w:r>
      <w:r>
        <w:t>u4) + 0</w:t>
      </w:r>
      <w:r w:rsidR="00644CD5">
        <w:t>.</w:t>
      </w:r>
      <w:r>
        <w:t>571*T(v33</w:t>
      </w:r>
      <w:r w:rsidR="00644CD5">
        <w:t>.</w:t>
      </w:r>
      <w:r>
        <w:t>u4) + 0</w:t>
      </w:r>
      <w:r w:rsidR="00644CD5">
        <w:t>.</w:t>
      </w:r>
      <w:r>
        <w:t>871*T(v7</w:t>
      </w:r>
      <w:r w:rsidR="00644CD5">
        <w:t>.</w:t>
      </w:r>
      <w:r>
        <w:t>u4) -0</w:t>
      </w:r>
      <w:r w:rsidR="00644CD5">
        <w:t>.</w:t>
      </w:r>
      <w:r>
        <w:t>513*T(v21</w:t>
      </w:r>
      <w:r w:rsidR="00644CD5">
        <w:t>.</w:t>
      </w:r>
      <w:r>
        <w:t>u22) -0</w:t>
      </w:r>
      <w:r w:rsidR="00644CD5">
        <w:t>.</w:t>
      </w:r>
      <w:r>
        <w:t>53*T(u27) -0</w:t>
      </w:r>
      <w:r w:rsidR="00644CD5">
        <w:t>.</w:t>
      </w:r>
      <w:r>
        <w:t>622*T(v1</w:t>
      </w:r>
      <w:r w:rsidR="00644CD5">
        <w:t>.</w:t>
      </w:r>
      <w:r>
        <w:t>u10) + 4</w:t>
      </w:r>
      <w:r w:rsidR="00644CD5">
        <w:t>.</w:t>
      </w:r>
      <w:r>
        <w:t>45*Lipophilicity + 0</w:t>
      </w:r>
      <w:r w:rsidR="00644CD5">
        <w:t>.</w:t>
      </w:r>
      <w:r>
        <w:t>446*T(v7</w:t>
      </w:r>
      <w:r w:rsidR="00644CD5">
        <w:t>.</w:t>
      </w:r>
      <w:r>
        <w:t>u20) + 0</w:t>
      </w:r>
      <w:r w:rsidR="00644CD5">
        <w:t>.</w:t>
      </w:r>
      <w:r>
        <w:t>392*T(v16</w:t>
      </w:r>
      <w:r w:rsidR="00644CD5">
        <w:t>.</w:t>
      </w:r>
      <w:r>
        <w:t>u19) + 0</w:t>
      </w:r>
      <w:r w:rsidR="00644CD5">
        <w:t>.</w:t>
      </w:r>
      <w:r>
        <w:t>355*T(v28</w:t>
      </w:r>
      <w:r w:rsidR="00644CD5">
        <w:t>.</w:t>
      </w:r>
      <w:r>
        <w:t>u14) -0</w:t>
      </w:r>
      <w:r w:rsidR="00644CD5">
        <w:t>.</w:t>
      </w:r>
      <w:r>
        <w:t>347*T(v40) -0</w:t>
      </w:r>
      <w:r w:rsidR="00644CD5">
        <w:t>.</w:t>
      </w:r>
      <w:r>
        <w:t>518*T(v22</w:t>
      </w:r>
      <w:r w:rsidR="00644CD5">
        <w:t>.</w:t>
      </w:r>
      <w:r>
        <w:t>u18) -0</w:t>
      </w:r>
      <w:r w:rsidR="00644CD5">
        <w:t>.</w:t>
      </w:r>
      <w:r>
        <w:t>317*T(v1</w:t>
      </w:r>
      <w:r w:rsidR="00644CD5">
        <w:t>.</w:t>
      </w:r>
      <w:r>
        <w:t>u34) -0</w:t>
      </w:r>
      <w:r w:rsidR="00644CD5">
        <w:t>.</w:t>
      </w:r>
      <w:r>
        <w:t>321*T(v10</w:t>
      </w:r>
      <w:r w:rsidR="00644CD5">
        <w:t>.</w:t>
      </w:r>
      <w:r>
        <w:t>u31) -0</w:t>
      </w:r>
      <w:r w:rsidR="00644CD5">
        <w:t>.</w:t>
      </w:r>
      <w:r>
        <w:t>506*T(v37</w:t>
      </w:r>
      <w:r w:rsidR="00644CD5">
        <w:t>.</w:t>
      </w:r>
      <w:r>
        <w:t>u4) -0</w:t>
      </w:r>
      <w:r w:rsidR="00644CD5">
        <w:t>.</w:t>
      </w:r>
      <w:r>
        <w:t>338*T(v28</w:t>
      </w:r>
      <w:r w:rsidR="00644CD5">
        <w:t>.</w:t>
      </w:r>
      <w:r>
        <w:t>u12) + 0</w:t>
      </w:r>
      <w:r w:rsidR="00644CD5">
        <w:t>.</w:t>
      </w:r>
      <w:r>
        <w:t>367*T(v15</w:t>
      </w:r>
      <w:r w:rsidR="00644CD5">
        <w:t>.</w:t>
      </w:r>
      <w:r>
        <w:t>u14) -0</w:t>
      </w:r>
      <w:r w:rsidR="00644CD5">
        <w:t>.</w:t>
      </w:r>
      <w:r>
        <w:t>413*Length^3 -0</w:t>
      </w:r>
      <w:r w:rsidR="00644CD5">
        <w:t>.</w:t>
      </w:r>
      <w:r>
        <w:t>43*T(v10</w:t>
      </w:r>
      <w:r w:rsidR="00644CD5">
        <w:t>.</w:t>
      </w:r>
      <w:r>
        <w:t>u21) -0</w:t>
      </w:r>
      <w:r w:rsidR="00644CD5">
        <w:t>.</w:t>
      </w:r>
      <w:r>
        <w:t>569*T(v6</w:t>
      </w:r>
      <w:r w:rsidR="00644CD5">
        <w:t>.</w:t>
      </w:r>
      <w:r>
        <w:t>u7) + 0</w:t>
      </w:r>
      <w:r w:rsidR="00644CD5">
        <w:t>.</w:t>
      </w:r>
      <w:r>
        <w:t>551*T(v6</w:t>
      </w:r>
      <w:r w:rsidR="00644CD5">
        <w:t>.</w:t>
      </w:r>
      <w:r>
        <w:t>u12) + 0</w:t>
      </w:r>
      <w:r w:rsidR="00644CD5">
        <w:t>.</w:t>
      </w:r>
      <w:r>
        <w:t>38*T(v8</w:t>
      </w:r>
      <w:r w:rsidR="00644CD5">
        <w:t>.</w:t>
      </w:r>
      <w:r>
        <w:t>u33) + 0</w:t>
      </w:r>
      <w:r w:rsidR="00644CD5">
        <w:t>.</w:t>
      </w:r>
      <w:r>
        <w:t>26*T(v41</w:t>
      </w:r>
      <w:r w:rsidR="00644CD5">
        <w:t>.</w:t>
      </w:r>
      <w:r>
        <w:t>u1) + 0</w:t>
      </w:r>
      <w:r w:rsidR="00644CD5">
        <w:t>.</w:t>
      </w:r>
      <w:r>
        <w:t>275*T(v36</w:t>
      </w:r>
      <w:r w:rsidR="00644CD5">
        <w:t>.</w:t>
      </w:r>
      <w:r>
        <w:t>u7) + 0</w:t>
      </w:r>
      <w:r w:rsidR="00644CD5">
        <w:t>.</w:t>
      </w:r>
      <w:r>
        <w:t>41*T(v39</w:t>
      </w:r>
      <w:r w:rsidR="00644CD5">
        <w:t>.</w:t>
      </w:r>
      <w:r>
        <w:t>u2) -0</w:t>
      </w:r>
      <w:r w:rsidR="00644CD5">
        <w:t>.</w:t>
      </w:r>
      <w:r>
        <w:t>423*T(v26</w:t>
      </w:r>
      <w:r w:rsidR="00644CD5">
        <w:t>.</w:t>
      </w:r>
      <w:r>
        <w:t>u12) + 0</w:t>
      </w:r>
      <w:r w:rsidR="00644CD5">
        <w:t>.</w:t>
      </w:r>
      <w:r>
        <w:t>534*T(v17</w:t>
      </w:r>
      <w:r w:rsidR="00644CD5">
        <w:t>.</w:t>
      </w:r>
      <w:r>
        <w:t>u10) + 0</w:t>
      </w:r>
      <w:r w:rsidR="00644CD5">
        <w:t>.</w:t>
      </w:r>
      <w:r>
        <w:t>0374*NumDonor -0</w:t>
      </w:r>
      <w:r w:rsidR="00644CD5">
        <w:t>.</w:t>
      </w:r>
      <w:r>
        <w:t>426*T(v23</w:t>
      </w:r>
      <w:r w:rsidR="00644CD5">
        <w:t>.</w:t>
      </w:r>
      <w:r>
        <w:t>u19) + 0</w:t>
      </w:r>
      <w:r w:rsidR="00644CD5">
        <w:t>.</w:t>
      </w:r>
      <w:r>
        <w:t>313*T(v20</w:t>
      </w:r>
      <w:r w:rsidR="00644CD5">
        <w:t>.</w:t>
      </w:r>
      <w:r>
        <w:t>u6) + 0</w:t>
      </w:r>
      <w:r w:rsidR="00644CD5">
        <w:t>.</w:t>
      </w:r>
      <w:r>
        <w:t>404*T(v6</w:t>
      </w:r>
      <w:r w:rsidR="00644CD5">
        <w:t>.</w:t>
      </w:r>
      <w:r>
        <w:t>u26) -0</w:t>
      </w:r>
      <w:r w:rsidR="00644CD5">
        <w:t>.</w:t>
      </w:r>
      <w:r>
        <w:t>455*T(v22</w:t>
      </w:r>
      <w:r w:rsidR="00644CD5">
        <w:t>.</w:t>
      </w:r>
      <w:r>
        <w:t>u4) -0</w:t>
      </w:r>
      <w:r w:rsidR="00644CD5">
        <w:t>.</w:t>
      </w:r>
      <w:r>
        <w:t>491*T(v14</w:t>
      </w:r>
      <w:r w:rsidR="00644CD5">
        <w:t>.</w:t>
      </w:r>
      <w:r>
        <w:t>u29) -0</w:t>
      </w:r>
      <w:r w:rsidR="00644CD5">
        <w:t>.</w:t>
      </w:r>
      <w:r>
        <w:t>261*T(v22</w:t>
      </w:r>
      <w:r w:rsidR="00644CD5">
        <w:t>.</w:t>
      </w:r>
      <w:r>
        <w:t>u9) -0</w:t>
      </w:r>
      <w:r w:rsidR="00644CD5">
        <w:t>.</w:t>
      </w:r>
      <w:r>
        <w:t>421*T(v8</w:t>
      </w:r>
      <w:r w:rsidR="00644CD5">
        <w:t>.</w:t>
      </w:r>
      <w:r>
        <w:t>u7) -0</w:t>
      </w:r>
      <w:r w:rsidR="00644CD5">
        <w:t>.</w:t>
      </w:r>
      <w:r>
        <w:t>498*T(v3</w:t>
      </w:r>
      <w:r w:rsidR="00644CD5">
        <w:t>.</w:t>
      </w:r>
      <w:r>
        <w:t>u33) -0</w:t>
      </w:r>
      <w:r w:rsidR="00644CD5">
        <w:t>.</w:t>
      </w:r>
      <w:r>
        <w:t>519*T(v5</w:t>
      </w:r>
      <w:r w:rsidR="00644CD5">
        <w:t>.</w:t>
      </w:r>
      <w:r>
        <w:t>u18) + 0</w:t>
      </w:r>
      <w:r w:rsidR="00644CD5">
        <w:t>.</w:t>
      </w:r>
      <w:r>
        <w:t>237*T(u42) -0</w:t>
      </w:r>
      <w:r w:rsidR="00644CD5">
        <w:t>.</w:t>
      </w:r>
      <w:r>
        <w:t>391*T(v6</w:t>
      </w:r>
      <w:r w:rsidR="00644CD5">
        <w:t>.</w:t>
      </w:r>
      <w:r>
        <w:t>u6) -0</w:t>
      </w:r>
      <w:r w:rsidR="00644CD5">
        <w:t>.</w:t>
      </w:r>
      <w:r>
        <w:t>53*T(v6</w:t>
      </w:r>
      <w:r w:rsidR="00644CD5">
        <w:t>.</w:t>
      </w:r>
      <w:r>
        <w:t>u29) -0</w:t>
      </w:r>
      <w:r w:rsidR="00644CD5">
        <w:t>.</w:t>
      </w:r>
      <w:r>
        <w:t>843*T(v5</w:t>
      </w:r>
      <w:r w:rsidR="00644CD5">
        <w:t>.</w:t>
      </w:r>
      <w:r>
        <w:t>u1) + 0</w:t>
      </w:r>
      <w:r w:rsidR="00644CD5">
        <w:t>.</w:t>
      </w:r>
      <w:r>
        <w:t>319*T(v38</w:t>
      </w:r>
      <w:r w:rsidR="00644CD5">
        <w:t>.</w:t>
      </w:r>
      <w:r>
        <w:t>u3) -0</w:t>
      </w:r>
      <w:r w:rsidR="00644CD5">
        <w:t>.</w:t>
      </w:r>
      <w:r>
        <w:t>515*T(v22</w:t>
      </w:r>
      <w:r w:rsidR="00644CD5">
        <w:t>.</w:t>
      </w:r>
      <w:r>
        <w:t>u12) -0</w:t>
      </w:r>
      <w:r w:rsidR="00644CD5">
        <w:t>.</w:t>
      </w:r>
      <w:r>
        <w:t>456*T(v4</w:t>
      </w:r>
      <w:r w:rsidR="00644CD5">
        <w:t>.</w:t>
      </w:r>
      <w:r>
        <w:t>u38) + 0</w:t>
      </w:r>
      <w:r w:rsidR="00644CD5">
        <w:t>.</w:t>
      </w:r>
      <w:r>
        <w:t>386*T(v2</w:t>
      </w:r>
      <w:r w:rsidR="00644CD5">
        <w:t>.</w:t>
      </w:r>
      <w:r>
        <w:t>u22) -0</w:t>
      </w:r>
      <w:r w:rsidR="00644CD5">
        <w:t>.</w:t>
      </w:r>
      <w:r>
        <w:t>405*T(v18</w:t>
      </w:r>
      <w:r w:rsidR="00644CD5">
        <w:t>.</w:t>
      </w:r>
      <w:r>
        <w:t>u6) -0</w:t>
      </w:r>
      <w:r w:rsidR="00644CD5">
        <w:t>.</w:t>
      </w:r>
      <w:r>
        <w:t>526*T(v12</w:t>
      </w:r>
      <w:r w:rsidR="00644CD5">
        <w:t>.</w:t>
      </w:r>
      <w:r>
        <w:t>u5) -0</w:t>
      </w:r>
      <w:r w:rsidR="00644CD5">
        <w:t>.</w:t>
      </w:r>
      <w:r>
        <w:t>519*T(v10</w:t>
      </w:r>
      <w:r w:rsidR="00644CD5">
        <w:t>.</w:t>
      </w:r>
      <w:r>
        <w:t>u12) + 0</w:t>
      </w:r>
      <w:r w:rsidR="00644CD5">
        <w:t>.</w:t>
      </w:r>
      <w:r>
        <w:t>47*T(v3</w:t>
      </w:r>
      <w:r w:rsidR="00644CD5">
        <w:t>.</w:t>
      </w:r>
      <w:r>
        <w:t>u35) -0</w:t>
      </w:r>
      <w:r w:rsidR="00644CD5">
        <w:t>.</w:t>
      </w:r>
      <w:r>
        <w:t>345*T(v25</w:t>
      </w:r>
      <w:r w:rsidR="00644CD5">
        <w:t>.</w:t>
      </w:r>
      <w:r>
        <w:t>u2) -0</w:t>
      </w:r>
      <w:r w:rsidR="00644CD5">
        <w:t>.</w:t>
      </w:r>
      <w:r>
        <w:t>355*T(v14</w:t>
      </w:r>
      <w:r w:rsidR="00644CD5">
        <w:t>.</w:t>
      </w:r>
      <w:r>
        <w:t>u7) + 0</w:t>
      </w:r>
      <w:r w:rsidR="00644CD5">
        <w:t>.</w:t>
      </w:r>
      <w:r>
        <w:t>278*T(v25</w:t>
      </w:r>
      <w:r w:rsidR="00644CD5">
        <w:t>.</w:t>
      </w:r>
      <w:r>
        <w:t>u7) -0</w:t>
      </w:r>
      <w:r w:rsidR="00644CD5">
        <w:t>.</w:t>
      </w:r>
      <w:r>
        <w:t>438*T(v23</w:t>
      </w:r>
      <w:r w:rsidR="00644CD5">
        <w:t>.</w:t>
      </w:r>
      <w:r>
        <w:t>u2) + 0</w:t>
      </w:r>
      <w:r w:rsidR="00644CD5">
        <w:t>.</w:t>
      </w:r>
      <w:r>
        <w:t>442*T(v13</w:t>
      </w:r>
      <w:r w:rsidR="00644CD5">
        <w:t>.</w:t>
      </w:r>
      <w:r>
        <w:t>u15) + 0</w:t>
      </w:r>
      <w:r w:rsidR="00644CD5">
        <w:t>.</w:t>
      </w:r>
      <w:r>
        <w:t>615*T(v2</w:t>
      </w:r>
      <w:r w:rsidR="00644CD5">
        <w:t>.</w:t>
      </w:r>
      <w:r>
        <w:t>u7) + 0</w:t>
      </w:r>
      <w:r w:rsidR="00644CD5">
        <w:t>.</w:t>
      </w:r>
      <w:r>
        <w:t>368*T(v11</w:t>
      </w:r>
      <w:r w:rsidR="00644CD5">
        <w:t>.</w:t>
      </w:r>
      <w:r>
        <w:t>u21) + 0</w:t>
      </w:r>
      <w:r w:rsidR="00644CD5">
        <w:t>.</w:t>
      </w:r>
      <w:r>
        <w:t>374*T(v23</w:t>
      </w:r>
      <w:r w:rsidR="00644CD5">
        <w:t>.</w:t>
      </w:r>
      <w:r>
        <w:t>u5) -0</w:t>
      </w:r>
      <w:r w:rsidR="00644CD5">
        <w:t>.</w:t>
      </w:r>
      <w:r>
        <w:t>519*T(v7</w:t>
      </w:r>
      <w:r w:rsidR="00644CD5">
        <w:t>.</w:t>
      </w:r>
      <w:r>
        <w:t>u3) -0</w:t>
      </w:r>
      <w:r w:rsidR="00644CD5">
        <w:t>.</w:t>
      </w:r>
      <w:r>
        <w:t>489*T(v1</w:t>
      </w:r>
      <w:r w:rsidR="00644CD5">
        <w:t>.</w:t>
      </w:r>
      <w:r>
        <w:t>u21) + 0</w:t>
      </w:r>
      <w:r w:rsidR="00644CD5">
        <w:t>.</w:t>
      </w:r>
      <w:r>
        <w:t>275*T(v30</w:t>
      </w:r>
      <w:r w:rsidR="00644CD5">
        <w:t>.</w:t>
      </w:r>
      <w:r>
        <w:t>u12) -0</w:t>
      </w:r>
      <w:r w:rsidR="00644CD5">
        <w:t>.</w:t>
      </w:r>
      <w:r>
        <w:t>301*T(v20</w:t>
      </w:r>
      <w:r w:rsidR="00644CD5">
        <w:t>.</w:t>
      </w:r>
      <w:r>
        <w:t>u13) + 0</w:t>
      </w:r>
      <w:r w:rsidR="00644CD5">
        <w:t>.</w:t>
      </w:r>
      <w:r>
        <w:t>264*Length -0</w:t>
      </w:r>
      <w:r w:rsidR="00644CD5">
        <w:t>.</w:t>
      </w:r>
      <w:r>
        <w:t>378*T(v23</w:t>
      </w:r>
      <w:r w:rsidR="00644CD5">
        <w:t>.</w:t>
      </w:r>
      <w:r>
        <w:t>u20) + 0</w:t>
      </w:r>
      <w:r w:rsidR="00644CD5">
        <w:t>.</w:t>
      </w:r>
      <w:r>
        <w:t>24*T(v2</w:t>
      </w:r>
      <w:r w:rsidR="00644CD5">
        <w:t>.</w:t>
      </w:r>
      <w:r>
        <w:t>u19) -0</w:t>
      </w:r>
      <w:r w:rsidR="00644CD5">
        <w:t>.</w:t>
      </w:r>
      <w:r>
        <w:t>41*T(v10</w:t>
      </w:r>
      <w:r w:rsidR="00644CD5">
        <w:t>.</w:t>
      </w:r>
      <w:r>
        <w:t>u25) + 0</w:t>
      </w:r>
      <w:r w:rsidR="00644CD5">
        <w:t>.</w:t>
      </w:r>
      <w:r>
        <w:t>229*T(v19</w:t>
      </w:r>
      <w:r w:rsidR="00644CD5">
        <w:t>.</w:t>
      </w:r>
      <w:r>
        <w:t>u23) + 0</w:t>
      </w:r>
      <w:r w:rsidR="00644CD5">
        <w:t>.</w:t>
      </w:r>
      <w:r>
        <w:t>322*T(v6</w:t>
      </w:r>
      <w:r w:rsidR="00644CD5">
        <w:t>.</w:t>
      </w:r>
      <w:r>
        <w:t>u34) + 0</w:t>
      </w:r>
      <w:r w:rsidR="00644CD5">
        <w:t>.</w:t>
      </w:r>
      <w:r>
        <w:t>481*T(u6) + 0</w:t>
      </w:r>
      <w:r w:rsidR="00644CD5">
        <w:t>.</w:t>
      </w:r>
      <w:r>
        <w:t>362*T(v6</w:t>
      </w:r>
      <w:r w:rsidR="00644CD5">
        <w:t>.</w:t>
      </w:r>
      <w:r>
        <w:t>u32) + 0</w:t>
      </w:r>
      <w:r w:rsidR="00644CD5">
        <w:t>.</w:t>
      </w:r>
      <w:r>
        <w:t>386*T(v7</w:t>
      </w:r>
      <w:r w:rsidR="00644CD5">
        <w:t>.</w:t>
      </w:r>
      <w:r>
        <w:t>u31) -0</w:t>
      </w:r>
      <w:r w:rsidR="00644CD5">
        <w:t>.</w:t>
      </w:r>
      <w:r>
        <w:t>339*T(v30</w:t>
      </w:r>
      <w:r w:rsidR="00644CD5">
        <w:t>.</w:t>
      </w:r>
      <w:r>
        <w:t>u1) -0</w:t>
      </w:r>
      <w:r w:rsidR="00644CD5">
        <w:t>.</w:t>
      </w:r>
      <w:r>
        <w:t>321*T(v7</w:t>
      </w:r>
      <w:r w:rsidR="00644CD5">
        <w:t>.</w:t>
      </w:r>
      <w:r>
        <w:t>u30) -0</w:t>
      </w:r>
      <w:r w:rsidR="00644CD5">
        <w:t>.</w:t>
      </w:r>
      <w:r>
        <w:t>36*T(v9</w:t>
      </w:r>
      <w:r w:rsidR="00644CD5">
        <w:t>.</w:t>
      </w:r>
      <w:r>
        <w:t>u15) + 0</w:t>
      </w:r>
      <w:r w:rsidR="00644CD5">
        <w:t>.</w:t>
      </w:r>
      <w:r>
        <w:t>374*T(v4</w:t>
      </w:r>
      <w:r w:rsidR="00644CD5">
        <w:t>.</w:t>
      </w:r>
      <w:r>
        <w:t>u24) -0</w:t>
      </w:r>
      <w:r w:rsidR="00644CD5">
        <w:t>.</w:t>
      </w:r>
      <w:r>
        <w:t>549*T(v4</w:t>
      </w:r>
      <w:r w:rsidR="00644CD5">
        <w:t>.</w:t>
      </w:r>
      <w:r>
        <w:t>u2) + 0</w:t>
      </w:r>
      <w:r w:rsidR="00644CD5">
        <w:t>.</w:t>
      </w:r>
      <w:r>
        <w:t>308*T(v23) -0</w:t>
      </w:r>
      <w:r w:rsidR="00644CD5">
        <w:t>.</w:t>
      </w:r>
      <w:r>
        <w:t>314*T(v24</w:t>
      </w:r>
      <w:r w:rsidR="00644CD5">
        <w:t>.</w:t>
      </w:r>
      <w:r>
        <w:t>u10) + 0</w:t>
      </w:r>
      <w:r w:rsidR="00644CD5">
        <w:t>.</w:t>
      </w:r>
      <w:r>
        <w:t>341*T(v20</w:t>
      </w:r>
      <w:r w:rsidR="00644CD5">
        <w:t>.</w:t>
      </w:r>
      <w:r>
        <w:t>u15) + 0</w:t>
      </w:r>
      <w:r w:rsidR="00644CD5">
        <w:t>.</w:t>
      </w:r>
      <w:r>
        <w:t>391*T(v9</w:t>
      </w:r>
      <w:r w:rsidR="00644CD5">
        <w:t>.</w:t>
      </w:r>
      <w:r>
        <w:t>u6) -0</w:t>
      </w:r>
      <w:r w:rsidR="00644CD5">
        <w:t>.</w:t>
      </w:r>
      <w:r>
        <w:t>244*T(v20</w:t>
      </w:r>
      <w:r w:rsidR="00644CD5">
        <w:t>.</w:t>
      </w:r>
      <w:r>
        <w:t>u20) -0</w:t>
      </w:r>
      <w:r w:rsidR="00644CD5">
        <w:t>.</w:t>
      </w:r>
      <w:r>
        <w:t>199*T(v12</w:t>
      </w:r>
      <w:r w:rsidR="00644CD5">
        <w:t>.</w:t>
      </w:r>
      <w:r>
        <w:t>u23) -0</w:t>
      </w:r>
      <w:r w:rsidR="00644CD5">
        <w:t>.</w:t>
      </w:r>
      <w:r>
        <w:t>337*T(v28</w:t>
      </w:r>
      <w:r w:rsidR="00644CD5">
        <w:t>.</w:t>
      </w:r>
      <w:r>
        <w:t>u15) + 0</w:t>
      </w:r>
      <w:r w:rsidR="00644CD5">
        <w:t>.</w:t>
      </w:r>
      <w:r>
        <w:t>377*T(v2</w:t>
      </w:r>
      <w:r w:rsidR="00644CD5">
        <w:t>.</w:t>
      </w:r>
      <w:r>
        <w:t>u12) + 0</w:t>
      </w:r>
      <w:r w:rsidR="00644CD5">
        <w:t>.</w:t>
      </w:r>
      <w:r>
        <w:t>395*T(v2</w:t>
      </w:r>
      <w:r w:rsidR="00644CD5">
        <w:t>.</w:t>
      </w:r>
      <w:r>
        <w:t>u24) + 0</w:t>
      </w:r>
      <w:r w:rsidR="00644CD5">
        <w:t>.</w:t>
      </w:r>
      <w:r>
        <w:t>283*T(v16</w:t>
      </w:r>
      <w:r w:rsidR="00644CD5">
        <w:t>.</w:t>
      </w:r>
      <w:r>
        <w:t>u26) + 0</w:t>
      </w:r>
      <w:r w:rsidR="00644CD5">
        <w:t>.</w:t>
      </w:r>
      <w:r>
        <w:t>299*T(v8</w:t>
      </w:r>
      <w:r w:rsidR="00644CD5">
        <w:t>.</w:t>
      </w:r>
      <w:r>
        <w:t>u31) + 0</w:t>
      </w:r>
      <w:r w:rsidR="00644CD5">
        <w:t>.</w:t>
      </w:r>
      <w:r>
        <w:t>304*T(v13</w:t>
      </w:r>
      <w:r w:rsidR="00644CD5">
        <w:t>.</w:t>
      </w:r>
      <w:r>
        <w:t>u13) -0</w:t>
      </w:r>
      <w:r w:rsidR="00644CD5">
        <w:t>.</w:t>
      </w:r>
      <w:r>
        <w:t>288*T(v25</w:t>
      </w:r>
      <w:r w:rsidR="00644CD5">
        <w:t>.</w:t>
      </w:r>
      <w:r>
        <w:t>u13) -0</w:t>
      </w:r>
      <w:r w:rsidR="00644CD5">
        <w:t>.</w:t>
      </w:r>
      <w:r>
        <w:t>542*T(v2</w:t>
      </w:r>
      <w:r w:rsidR="00644CD5">
        <w:t>.</w:t>
      </w:r>
      <w:r>
        <w:t>u2) + 0</w:t>
      </w:r>
      <w:r w:rsidR="00644CD5">
        <w:t>.</w:t>
      </w:r>
      <w:r>
        <w:t>267*T(v4</w:t>
      </w:r>
      <w:r w:rsidR="00644CD5">
        <w:t>.</w:t>
      </w:r>
      <w:r>
        <w:t>u21) -0</w:t>
      </w:r>
      <w:r w:rsidR="00644CD5">
        <w:t>.</w:t>
      </w:r>
      <w:r>
        <w:t>243*T(v19</w:t>
      </w:r>
      <w:r w:rsidR="00644CD5">
        <w:t>.</w:t>
      </w:r>
      <w:r>
        <w:t>u22) -0</w:t>
      </w:r>
      <w:r w:rsidR="00644CD5">
        <w:t>.</w:t>
      </w:r>
      <w:r>
        <w:t>273*T(v26</w:t>
      </w:r>
      <w:r w:rsidR="00644CD5">
        <w:t>.</w:t>
      </w:r>
      <w:r>
        <w:t>u15) -0</w:t>
      </w:r>
      <w:r w:rsidR="00644CD5">
        <w:t>.</w:t>
      </w:r>
      <w:r>
        <w:t>378*T(v14</w:t>
      </w:r>
      <w:r w:rsidR="00644CD5">
        <w:t>.</w:t>
      </w:r>
      <w:r>
        <w:t>u9) -0</w:t>
      </w:r>
      <w:r w:rsidR="00644CD5">
        <w:t>.</w:t>
      </w:r>
      <w:r>
        <w:t>218*T(v31</w:t>
      </w:r>
      <w:r w:rsidR="00644CD5">
        <w:t>.</w:t>
      </w:r>
      <w:r>
        <w:t>u8) + 0</w:t>
      </w:r>
      <w:r w:rsidR="00644CD5">
        <w:t>.</w:t>
      </w:r>
      <w:r>
        <w:t>211*T(v36</w:t>
      </w:r>
      <w:r w:rsidR="00644CD5">
        <w:t>.</w:t>
      </w:r>
      <w:r>
        <w:t>u4) -0</w:t>
      </w:r>
      <w:r w:rsidR="00644CD5">
        <w:t>.</w:t>
      </w:r>
      <w:r>
        <w:t>249*T(v13</w:t>
      </w:r>
      <w:r w:rsidR="00644CD5">
        <w:t>.</w:t>
      </w:r>
      <w:r>
        <w:t>u11) + 0</w:t>
      </w:r>
      <w:r w:rsidR="00644CD5">
        <w:t>.</w:t>
      </w:r>
      <w:r>
        <w:t>257*T(v1</w:t>
      </w:r>
      <w:r w:rsidR="00644CD5">
        <w:t>.</w:t>
      </w:r>
      <w:r>
        <w:t>u37) -0</w:t>
      </w:r>
      <w:r w:rsidR="00644CD5">
        <w:t>.</w:t>
      </w:r>
      <w:r>
        <w:t>365*T(v16</w:t>
      </w:r>
      <w:r w:rsidR="00644CD5">
        <w:t>.</w:t>
      </w:r>
      <w:r>
        <w:t>u2) -0</w:t>
      </w:r>
      <w:r w:rsidR="00644CD5">
        <w:t>.</w:t>
      </w:r>
      <w:r>
        <w:t>212*T(v5</w:t>
      </w:r>
      <w:r w:rsidR="00644CD5">
        <w:t>.</w:t>
      </w:r>
      <w:r>
        <w:t>u11) -0</w:t>
      </w:r>
      <w:r w:rsidR="00644CD5">
        <w:t>.</w:t>
      </w:r>
      <w:r>
        <w:t>481*T(v3</w:t>
      </w:r>
      <w:r w:rsidR="00644CD5">
        <w:t>.</w:t>
      </w:r>
      <w:r>
        <w:t>u1) -0</w:t>
      </w:r>
      <w:r w:rsidR="00644CD5">
        <w:t>.</w:t>
      </w:r>
      <w:r>
        <w:t>214*T(v1</w:t>
      </w:r>
      <w:r w:rsidR="00644CD5">
        <w:t>.</w:t>
      </w:r>
      <w:r>
        <w:t>u42) -0</w:t>
      </w:r>
      <w:r w:rsidR="00644CD5">
        <w:t>.</w:t>
      </w:r>
      <w:r>
        <w:t>29*T(v25</w:t>
      </w:r>
      <w:r w:rsidR="00644CD5">
        <w:t>.</w:t>
      </w:r>
      <w:r>
        <w:t>u3) + 0</w:t>
      </w:r>
      <w:r w:rsidR="00644CD5">
        <w:t>.</w:t>
      </w:r>
      <w:r>
        <w:t>243*T(v20</w:t>
      </w:r>
      <w:r w:rsidR="00644CD5">
        <w:t>.</w:t>
      </w:r>
      <w:r>
        <w:t>u11) + 0</w:t>
      </w:r>
      <w:r w:rsidR="00644CD5">
        <w:t>.</w:t>
      </w:r>
      <w:r>
        <w:t>231*T(v4</w:t>
      </w:r>
      <w:r w:rsidR="00644CD5">
        <w:t>.</w:t>
      </w:r>
      <w:r>
        <w:t>u33) + 0</w:t>
      </w:r>
      <w:r w:rsidR="00644CD5">
        <w:t>.</w:t>
      </w:r>
      <w:r>
        <w:t>239*T(v11</w:t>
      </w:r>
      <w:r w:rsidR="00644CD5">
        <w:t>.</w:t>
      </w:r>
      <w:r>
        <w:t>u13) -0</w:t>
      </w:r>
      <w:r w:rsidR="00644CD5">
        <w:t>.</w:t>
      </w:r>
      <w:r>
        <w:t>24*T(v15</w:t>
      </w:r>
      <w:r w:rsidR="00644CD5">
        <w:t>.</w:t>
      </w:r>
      <w:r>
        <w:t>u10) + 0</w:t>
      </w:r>
      <w:r w:rsidR="00644CD5">
        <w:t>.</w:t>
      </w:r>
      <w:r>
        <w:t>3*T(v5</w:t>
      </w:r>
      <w:r w:rsidR="00644CD5">
        <w:t>.</w:t>
      </w:r>
      <w:r>
        <w:t>u5) -0</w:t>
      </w:r>
      <w:r w:rsidR="00644CD5">
        <w:t>.</w:t>
      </w:r>
      <w:r>
        <w:t>186*T(v32</w:t>
      </w:r>
      <w:r w:rsidR="00644CD5">
        <w:t>.</w:t>
      </w:r>
      <w:r>
        <w:t>u5) -0</w:t>
      </w:r>
      <w:r w:rsidR="00644CD5">
        <w:t>.</w:t>
      </w:r>
      <w:r>
        <w:t>221*T(v25</w:t>
      </w:r>
      <w:r w:rsidR="00644CD5">
        <w:t>.</w:t>
      </w:r>
      <w:r>
        <w:t>u9) + 0</w:t>
      </w:r>
      <w:r w:rsidR="00644CD5">
        <w:t>.</w:t>
      </w:r>
      <w:r>
        <w:t>239*T(v16</w:t>
      </w:r>
      <w:r w:rsidR="00644CD5">
        <w:t>.</w:t>
      </w:r>
      <w:r>
        <w:t>u12) + 0</w:t>
      </w:r>
      <w:r w:rsidR="00644CD5">
        <w:t>.</w:t>
      </w:r>
      <w:r>
        <w:t>207*T(v14</w:t>
      </w:r>
      <w:r w:rsidR="00644CD5">
        <w:t>.</w:t>
      </w:r>
      <w:r>
        <w:t>u14) -0</w:t>
      </w:r>
      <w:r w:rsidR="00644CD5">
        <w:t>.</w:t>
      </w:r>
      <w:r>
        <w:t>229*T(v15</w:t>
      </w:r>
      <w:r w:rsidR="00644CD5">
        <w:t>.</w:t>
      </w:r>
      <w:r>
        <w:t>u4) -0</w:t>
      </w:r>
      <w:r w:rsidR="00644CD5">
        <w:t>.</w:t>
      </w:r>
      <w:r>
        <w:t>241*T(v32</w:t>
      </w:r>
      <w:r w:rsidR="00644CD5">
        <w:t>.</w:t>
      </w:r>
      <w:r>
        <w:t>u1) + 0</w:t>
      </w:r>
      <w:r w:rsidR="00644CD5">
        <w:t>.</w:t>
      </w:r>
      <w:r>
        <w:t>186*T(v18</w:t>
      </w:r>
      <w:r w:rsidR="00644CD5">
        <w:t>.</w:t>
      </w:r>
      <w:r>
        <w:t>u5) -0</w:t>
      </w:r>
      <w:r w:rsidR="00644CD5">
        <w:t>.</w:t>
      </w:r>
      <w:r>
        <w:t>242*T(v6</w:t>
      </w:r>
      <w:r w:rsidR="00644CD5">
        <w:t>.</w:t>
      </w:r>
      <w:r>
        <w:t>u2) + 0</w:t>
      </w:r>
      <w:r w:rsidR="00644CD5">
        <w:t>.</w:t>
      </w:r>
      <w:r>
        <w:t>25*T(v6</w:t>
      </w:r>
      <w:r w:rsidR="00644CD5">
        <w:t>.</w:t>
      </w:r>
      <w:r>
        <w:t>u10) + 0</w:t>
      </w:r>
      <w:r w:rsidR="00644CD5">
        <w:t>.</w:t>
      </w:r>
      <w:r>
        <w:t>172*T(v16</w:t>
      </w:r>
      <w:r w:rsidR="00644CD5">
        <w:t>.</w:t>
      </w:r>
      <w:r>
        <w:t>u24) -0</w:t>
      </w:r>
      <w:r w:rsidR="00644CD5">
        <w:t>.</w:t>
      </w:r>
      <w:r>
        <w:t>146*T(v32</w:t>
      </w:r>
      <w:r w:rsidR="00644CD5">
        <w:t>.</w:t>
      </w:r>
      <w:r>
        <w:t>u11) + 0</w:t>
      </w:r>
      <w:r w:rsidR="00644CD5">
        <w:t>.</w:t>
      </w:r>
      <w:r>
        <w:t>183*T(v20</w:t>
      </w:r>
      <w:r w:rsidR="00644CD5">
        <w:t>.</w:t>
      </w:r>
      <w:r>
        <w:t>u23) -0</w:t>
      </w:r>
      <w:r w:rsidR="00644CD5">
        <w:t>.</w:t>
      </w:r>
      <w:r>
        <w:t>188*T(v2</w:t>
      </w:r>
      <w:r w:rsidR="00644CD5">
        <w:t>.</w:t>
      </w:r>
      <w:r>
        <w:t>u14) -0</w:t>
      </w:r>
      <w:r w:rsidR="00644CD5">
        <w:t>.</w:t>
      </w:r>
      <w:r>
        <w:t>197*T(v28</w:t>
      </w:r>
      <w:r w:rsidR="00644CD5">
        <w:t>.</w:t>
      </w:r>
      <w:r>
        <w:t>u7) -0</w:t>
      </w:r>
      <w:r w:rsidR="00644CD5">
        <w:t>.</w:t>
      </w:r>
      <w:r>
        <w:t>149*T(v14</w:t>
      </w:r>
      <w:r w:rsidR="00644CD5">
        <w:t>.</w:t>
      </w:r>
      <w:r>
        <w:t>u26) + 0</w:t>
      </w:r>
      <w:r w:rsidR="00644CD5">
        <w:t>.</w:t>
      </w:r>
      <w:r>
        <w:t>148*T(v34</w:t>
      </w:r>
      <w:r w:rsidR="00644CD5">
        <w:t>.</w:t>
      </w:r>
      <w:r>
        <w:t>u9) + 0</w:t>
      </w:r>
      <w:r w:rsidR="00644CD5">
        <w:t>.</w:t>
      </w:r>
      <w:r>
        <w:t>187*T(v15</w:t>
      </w:r>
      <w:r w:rsidR="00644CD5">
        <w:t>.</w:t>
      </w:r>
      <w:r>
        <w:t>u3) -0</w:t>
      </w:r>
      <w:r w:rsidR="00644CD5">
        <w:t>.</w:t>
      </w:r>
      <w:r>
        <w:t>194*T(v5</w:t>
      </w:r>
      <w:r w:rsidR="00644CD5">
        <w:t>.</w:t>
      </w:r>
      <w:r>
        <w:t>u20) -0</w:t>
      </w:r>
      <w:r w:rsidR="00644CD5">
        <w:t>.</w:t>
      </w:r>
      <w:r>
        <w:t>185*T(v1</w:t>
      </w:r>
      <w:r w:rsidR="00644CD5">
        <w:t>.</w:t>
      </w:r>
      <w:r>
        <w:t>u31) -0</w:t>
      </w:r>
      <w:r w:rsidR="00644CD5">
        <w:t>.</w:t>
      </w:r>
      <w:r>
        <w:t>123*T(v33</w:t>
      </w:r>
      <w:r w:rsidR="00644CD5">
        <w:t>.</w:t>
      </w:r>
      <w:r>
        <w:t>u5) + 0</w:t>
      </w:r>
      <w:r w:rsidR="00644CD5">
        <w:t>.</w:t>
      </w:r>
      <w:r>
        <w:t>145*T(v14</w:t>
      </w:r>
      <w:r w:rsidR="00644CD5">
        <w:t>.</w:t>
      </w:r>
      <w:r>
        <w:t>u21) + 0</w:t>
      </w:r>
      <w:r w:rsidR="00644CD5">
        <w:t>.</w:t>
      </w:r>
      <w:r>
        <w:t>161*T(v16</w:t>
      </w:r>
      <w:r w:rsidR="00644CD5">
        <w:t>.</w:t>
      </w:r>
      <w:r>
        <w:t>u16) + 0</w:t>
      </w:r>
      <w:r w:rsidR="00644CD5">
        <w:t>.</w:t>
      </w:r>
      <w:r>
        <w:t>15*T(v1</w:t>
      </w:r>
      <w:r w:rsidR="00644CD5">
        <w:t>.</w:t>
      </w:r>
      <w:r>
        <w:t>u41) + 0</w:t>
      </w:r>
      <w:r w:rsidR="00644CD5">
        <w:t>.</w:t>
      </w:r>
      <w:r>
        <w:t>149*T(v26</w:t>
      </w:r>
      <w:r w:rsidR="00644CD5">
        <w:t>.</w:t>
      </w:r>
      <w:r>
        <w:t>u4) + 0</w:t>
      </w:r>
      <w:r w:rsidR="00644CD5">
        <w:t>.</w:t>
      </w:r>
      <w:r>
        <w:t>14*T(v23</w:t>
      </w:r>
      <w:r w:rsidR="00644CD5">
        <w:t>.</w:t>
      </w:r>
      <w:r>
        <w:t>u8) -0</w:t>
      </w:r>
      <w:r w:rsidR="00644CD5">
        <w:t>.</w:t>
      </w:r>
      <w:r>
        <w:t>134*T(v12</w:t>
      </w:r>
      <w:r w:rsidR="00644CD5">
        <w:t>.</w:t>
      </w:r>
      <w:r>
        <w:t>u27) -0</w:t>
      </w:r>
      <w:r w:rsidR="00644CD5">
        <w:t>.</w:t>
      </w:r>
      <w:r>
        <w:t>174*T(v20</w:t>
      </w:r>
      <w:r w:rsidR="00644CD5">
        <w:t>.</w:t>
      </w:r>
      <w:r>
        <w:t>u2) -0</w:t>
      </w:r>
      <w:r w:rsidR="00644CD5">
        <w:t>.</w:t>
      </w:r>
      <w:r>
        <w:t>124*T(v11</w:t>
      </w:r>
      <w:r w:rsidR="00644CD5">
        <w:t>.</w:t>
      </w:r>
      <w:r>
        <w:t>u14) + 0</w:t>
      </w:r>
      <w:r w:rsidR="00644CD5">
        <w:t>.</w:t>
      </w:r>
      <w:r>
        <w:t>205*T(v1</w:t>
      </w:r>
      <w:r w:rsidR="00644CD5">
        <w:t>.</w:t>
      </w:r>
      <w:r>
        <w:t>u22) + 0</w:t>
      </w:r>
      <w:r w:rsidR="00644CD5">
        <w:t>.</w:t>
      </w:r>
      <w:r>
        <w:t>121*T(v12</w:t>
      </w:r>
      <w:r w:rsidR="00644CD5">
        <w:t>.</w:t>
      </w:r>
      <w:r>
        <w:t>u15) -0</w:t>
      </w:r>
      <w:r w:rsidR="00644CD5">
        <w:t>.</w:t>
      </w:r>
      <w:r>
        <w:t>144*T(v4</w:t>
      </w:r>
      <w:r w:rsidR="00644CD5">
        <w:t>.</w:t>
      </w:r>
      <w:r>
        <w:t>u17) + 0</w:t>
      </w:r>
      <w:r w:rsidR="00644CD5">
        <w:t>.</w:t>
      </w:r>
      <w:r>
        <w:t>129*T(v35</w:t>
      </w:r>
      <w:r w:rsidR="00644CD5">
        <w:t>.</w:t>
      </w:r>
      <w:r>
        <w:t>u2) + 0</w:t>
      </w:r>
      <w:r w:rsidR="00644CD5">
        <w:t>.</w:t>
      </w:r>
      <w:r>
        <w:t>135*T(u3) + 0</w:t>
      </w:r>
      <w:r w:rsidR="00644CD5">
        <w:t>.</w:t>
      </w:r>
      <w:r>
        <w:t>127*T(v19</w:t>
      </w:r>
      <w:r w:rsidR="00644CD5">
        <w:t>.</w:t>
      </w:r>
      <w:r>
        <w:t>u12) -0</w:t>
      </w:r>
      <w:r w:rsidR="00644CD5">
        <w:t>.</w:t>
      </w:r>
      <w:r>
        <w:t>0898*T(v37</w:t>
      </w:r>
      <w:r w:rsidR="00644CD5">
        <w:t>.</w:t>
      </w:r>
      <w:r>
        <w:t>u6) -0</w:t>
      </w:r>
      <w:r w:rsidR="00644CD5">
        <w:t>.</w:t>
      </w:r>
      <w:r>
        <w:t>111*T(v23</w:t>
      </w:r>
      <w:r w:rsidR="00644CD5">
        <w:t>.</w:t>
      </w:r>
      <w:r>
        <w:t>u11) + 0</w:t>
      </w:r>
      <w:r w:rsidR="00644CD5">
        <w:t>.</w:t>
      </w:r>
      <w:r>
        <w:t>117*T(v25</w:t>
      </w:r>
      <w:r w:rsidR="00644CD5">
        <w:t>.</w:t>
      </w:r>
      <w:r>
        <w:t>u12) + 0</w:t>
      </w:r>
      <w:r w:rsidR="00644CD5">
        <w:t>.</w:t>
      </w:r>
      <w:r>
        <w:t>108*T(v1</w:t>
      </w:r>
      <w:r w:rsidR="00644CD5">
        <w:t>.</w:t>
      </w:r>
      <w:r>
        <w:t>u39) -0</w:t>
      </w:r>
      <w:r w:rsidR="00644CD5">
        <w:t>.</w:t>
      </w:r>
      <w:r>
        <w:t>105*T(v3</w:t>
      </w:r>
      <w:r w:rsidR="00644CD5">
        <w:t>.</w:t>
      </w:r>
      <w:r>
        <w:t>u27) + 0</w:t>
      </w:r>
      <w:r w:rsidR="00644CD5">
        <w:t>.</w:t>
      </w:r>
      <w:r>
        <w:t>109*T(v20</w:t>
      </w:r>
      <w:r w:rsidR="00644CD5">
        <w:t>.</w:t>
      </w:r>
      <w:r>
        <w:t>u4) -0</w:t>
      </w:r>
      <w:r w:rsidR="00644CD5">
        <w:t>.</w:t>
      </w:r>
      <w:r>
        <w:t>0706*T(u32) + 0</w:t>
      </w:r>
      <w:r w:rsidR="00644CD5">
        <w:t>.</w:t>
      </w:r>
      <w:r>
        <w:t>0939*T(v28</w:t>
      </w:r>
      <w:r w:rsidR="00644CD5">
        <w:t>.</w:t>
      </w:r>
      <w:r>
        <w:t>u9) -0</w:t>
      </w:r>
      <w:r w:rsidR="00644CD5">
        <w:t>.</w:t>
      </w:r>
      <w:r>
        <w:t>0806*T(v25</w:t>
      </w:r>
      <w:r w:rsidR="00644CD5">
        <w:t>.</w:t>
      </w:r>
      <w:r>
        <w:t>u18) -0</w:t>
      </w:r>
      <w:r w:rsidR="00644CD5">
        <w:t>.</w:t>
      </w:r>
      <w:r>
        <w:t>0807*T(v11</w:t>
      </w:r>
      <w:r w:rsidR="00644CD5">
        <w:t>.</w:t>
      </w:r>
      <w:r>
        <w:t>u9) -0</w:t>
      </w:r>
      <w:r w:rsidR="00644CD5">
        <w:t>.</w:t>
      </w:r>
      <w:r>
        <w:t>00455*NumNegative -0</w:t>
      </w:r>
      <w:r w:rsidR="00644CD5">
        <w:t>.</w:t>
      </w:r>
      <w:r>
        <w:t>0713*T(v32</w:t>
      </w:r>
      <w:r w:rsidR="00644CD5">
        <w:t>.</w:t>
      </w:r>
      <w:r>
        <w:t>u9) + 0</w:t>
      </w:r>
      <w:r w:rsidR="00644CD5">
        <w:t>.</w:t>
      </w:r>
      <w:r>
        <w:t>0782*T(v6</w:t>
      </w:r>
      <w:r w:rsidR="00644CD5">
        <w:t>.</w:t>
      </w:r>
      <w:r>
        <w:t>u20) + 0</w:t>
      </w:r>
      <w:r w:rsidR="00644CD5">
        <w:t>.</w:t>
      </w:r>
      <w:r>
        <w:t>0797*T(v7</w:t>
      </w:r>
      <w:r w:rsidR="00644CD5">
        <w:t>.</w:t>
      </w:r>
      <w:r>
        <w:t>u25) + 0</w:t>
      </w:r>
      <w:r w:rsidR="00644CD5">
        <w:t>.</w:t>
      </w:r>
      <w:r>
        <w:t>0953*T(v8</w:t>
      </w:r>
      <w:r w:rsidR="00644CD5">
        <w:t>.</w:t>
      </w:r>
      <w:r>
        <w:t>u3) + 0</w:t>
      </w:r>
      <w:r w:rsidR="00644CD5">
        <w:t>.</w:t>
      </w:r>
      <w:r>
        <w:t>0838*T(v5</w:t>
      </w:r>
      <w:r w:rsidR="00644CD5">
        <w:t>.</w:t>
      </w:r>
      <w:r>
        <w:t>u10) + 0</w:t>
      </w:r>
      <w:r w:rsidR="00644CD5">
        <w:t>.</w:t>
      </w:r>
      <w:r>
        <w:t>0737*T(v9</w:t>
      </w:r>
      <w:r w:rsidR="00644CD5">
        <w:t>.</w:t>
      </w:r>
      <w:r>
        <w:t>u16) + 0</w:t>
      </w:r>
      <w:r w:rsidR="00644CD5">
        <w:t>.</w:t>
      </w:r>
      <w:r>
        <w:t>064*T(v22</w:t>
      </w:r>
      <w:r w:rsidR="00644CD5">
        <w:t>.</w:t>
      </w:r>
      <w:r>
        <w:t>u14) + 0</w:t>
      </w:r>
      <w:r w:rsidR="00644CD5">
        <w:t>.</w:t>
      </w:r>
      <w:r>
        <w:t>0502*T(v31</w:t>
      </w:r>
      <w:r w:rsidR="00644CD5">
        <w:t>.</w:t>
      </w:r>
      <w:r>
        <w:t>u5) -0</w:t>
      </w:r>
      <w:r w:rsidR="00644CD5">
        <w:t>.</w:t>
      </w:r>
      <w:r>
        <w:t>0599*T(v10</w:t>
      </w:r>
      <w:r w:rsidR="00644CD5">
        <w:t>.</w:t>
      </w:r>
      <w:r>
        <w:t>u20) -0</w:t>
      </w:r>
      <w:r w:rsidR="00644CD5">
        <w:t>.</w:t>
      </w:r>
      <w:r>
        <w:t>0446*T(v33</w:t>
      </w:r>
      <w:r w:rsidR="00644CD5">
        <w:t>.</w:t>
      </w:r>
      <w:r>
        <w:t>u7) + 0</w:t>
      </w:r>
      <w:r w:rsidR="00644CD5">
        <w:t>.</w:t>
      </w:r>
      <w:r>
        <w:t>0387*T(v35</w:t>
      </w:r>
      <w:r w:rsidR="00644CD5">
        <w:t>.</w:t>
      </w:r>
      <w:r>
        <w:t>u8) + 0</w:t>
      </w:r>
      <w:r w:rsidR="00644CD5">
        <w:t>.</w:t>
      </w:r>
      <w:r>
        <w:t>0514*T(v4</w:t>
      </w:r>
      <w:r w:rsidR="00644CD5">
        <w:t>.</w:t>
      </w:r>
      <w:r>
        <w:t>u31) -0</w:t>
      </w:r>
      <w:r w:rsidR="00644CD5">
        <w:t>.</w:t>
      </w:r>
      <w:r>
        <w:t>0396*T(v8</w:t>
      </w:r>
      <w:r w:rsidR="00644CD5">
        <w:t>.</w:t>
      </w:r>
      <w:r>
        <w:t>u29) + 0</w:t>
      </w:r>
      <w:r w:rsidR="00644CD5">
        <w:t>.</w:t>
      </w:r>
      <w:r>
        <w:t>0456*T(v11</w:t>
      </w:r>
      <w:r w:rsidR="00644CD5">
        <w:t>.</w:t>
      </w:r>
      <w:r>
        <w:t>u4) -0</w:t>
      </w:r>
      <w:r w:rsidR="00644CD5">
        <w:t>.</w:t>
      </w:r>
      <w:r>
        <w:t>0446*T(v6</w:t>
      </w:r>
      <w:r w:rsidR="00644CD5">
        <w:t>.</w:t>
      </w:r>
      <w:r>
        <w:t>u14) + 0</w:t>
      </w:r>
      <w:r w:rsidR="00644CD5">
        <w:t>.</w:t>
      </w:r>
      <w:r>
        <w:t>0441*T(v3</w:t>
      </w:r>
      <w:r w:rsidR="00644CD5">
        <w:t>.</w:t>
      </w:r>
      <w:r>
        <w:t>u29) + 0</w:t>
      </w:r>
      <w:r w:rsidR="00644CD5">
        <w:t>.</w:t>
      </w:r>
      <w:r>
        <w:t>026*T(v25) -0</w:t>
      </w:r>
      <w:r w:rsidR="00644CD5">
        <w:t>.</w:t>
      </w:r>
      <w:r>
        <w:t>0326*T(v9</w:t>
      </w:r>
      <w:r w:rsidR="00644CD5">
        <w:t>.</w:t>
      </w:r>
      <w:r>
        <w:t>u28) -0</w:t>
      </w:r>
      <w:r w:rsidR="00644CD5">
        <w:t>.</w:t>
      </w:r>
      <w:r>
        <w:t>0233*T(u36) + 0</w:t>
      </w:r>
      <w:r w:rsidR="00644CD5">
        <w:t>.</w:t>
      </w:r>
      <w:r>
        <w:t>0393*T(v12</w:t>
      </w:r>
      <w:r w:rsidR="00644CD5">
        <w:t>.</w:t>
      </w:r>
      <w:r>
        <w:t>u3) -0</w:t>
      </w:r>
      <w:r w:rsidR="00644CD5">
        <w:t>.</w:t>
      </w:r>
      <w:r>
        <w:t>0297*T(v8</w:t>
      </w:r>
      <w:r w:rsidR="00644CD5">
        <w:t>.</w:t>
      </w:r>
      <w:r>
        <w:t>u14) -0</w:t>
      </w:r>
      <w:r w:rsidR="00644CD5">
        <w:t>.</w:t>
      </w:r>
      <w:r>
        <w:t>0236*T(v12</w:t>
      </w:r>
      <w:r w:rsidR="00644CD5">
        <w:t>.</w:t>
      </w:r>
      <w:r>
        <w:t>u20) -0</w:t>
      </w:r>
      <w:r w:rsidR="00644CD5">
        <w:t>.</w:t>
      </w:r>
      <w:r>
        <w:t>0226*T(v23</w:t>
      </w:r>
      <w:r w:rsidR="00644CD5">
        <w:t>.</w:t>
      </w:r>
      <w:r>
        <w:t>u16) -0</w:t>
      </w:r>
      <w:r w:rsidR="00644CD5">
        <w:t>.</w:t>
      </w:r>
      <w:r>
        <w:t>0288*T(v7</w:t>
      </w:r>
      <w:r w:rsidR="00644CD5">
        <w:t>.</w:t>
      </w:r>
      <w:r>
        <w:t>u13) + 0</w:t>
      </w:r>
      <w:r w:rsidR="00644CD5">
        <w:t>.</w:t>
      </w:r>
      <w:r>
        <w:t>0227*T(v10</w:t>
      </w:r>
      <w:r w:rsidR="00644CD5">
        <w:t>.</w:t>
      </w:r>
      <w:r>
        <w:t>u30) -0</w:t>
      </w:r>
      <w:r w:rsidR="00644CD5">
        <w:t>.</w:t>
      </w:r>
      <w:r>
        <w:t>0265*T(v2</w:t>
      </w:r>
      <w:r w:rsidR="00644CD5">
        <w:t>.</w:t>
      </w:r>
      <w:r>
        <w:t>u11) + 0</w:t>
      </w:r>
      <w:r w:rsidR="00644CD5">
        <w:t>.</w:t>
      </w:r>
      <w:r>
        <w:t>0152*T(v21</w:t>
      </w:r>
      <w:r w:rsidR="00644CD5">
        <w:t>.</w:t>
      </w:r>
      <w:r>
        <w:t>u14) -0</w:t>
      </w:r>
      <w:r w:rsidR="00644CD5">
        <w:t>.</w:t>
      </w:r>
      <w:r>
        <w:t>012*T(v16</w:t>
      </w:r>
      <w:r w:rsidR="00644CD5">
        <w:t>.</w:t>
      </w:r>
      <w:r>
        <w:t>u25) + 0</w:t>
      </w:r>
      <w:r w:rsidR="00644CD5">
        <w:t>.</w:t>
      </w:r>
      <w:r>
        <w:t>00618*T(u14) + 0</w:t>
      </w:r>
      <w:r w:rsidR="00644CD5">
        <w:t>.</w:t>
      </w:r>
      <w:r>
        <w:t>00433*T(v29</w:t>
      </w:r>
      <w:r w:rsidR="00644CD5">
        <w:t>.</w:t>
      </w:r>
      <w:r>
        <w:t>u7) + 0</w:t>
      </w:r>
      <w:r w:rsidR="00644CD5">
        <w:t>.</w:t>
      </w:r>
      <w:r>
        <w:t>00354*T(v32</w:t>
      </w:r>
      <w:r w:rsidR="00644CD5">
        <w:t>.</w:t>
      </w:r>
      <w:r>
        <w:t>u7) + 0</w:t>
      </w:r>
      <w:r w:rsidR="00644CD5">
        <w:t>.</w:t>
      </w:r>
      <w:r>
        <w:t>000442*T(v4) + 7</w:t>
      </w:r>
      <w:r w:rsidR="00644CD5">
        <w:t>.</w:t>
      </w:r>
      <w:r>
        <w:t>19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152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03*T(v18</w:t>
      </w:r>
      <w:r w:rsidR="00644CD5">
        <w:t>.</w:t>
      </w:r>
      <w:r>
        <w:t>u2) + 31</w:t>
      </w:r>
      <w:r w:rsidR="00644CD5">
        <w:t>.</w:t>
      </w:r>
      <w:r>
        <w:t>6*Volume + 2</w:t>
      </w:r>
      <w:r w:rsidR="00644CD5">
        <w:t>.</w:t>
      </w:r>
      <w:r>
        <w:t>16*T(v35</w:t>
      </w:r>
      <w:r w:rsidR="00644CD5">
        <w:t>.</w:t>
      </w:r>
      <w:r>
        <w:t>u2) + 1</w:t>
      </w:r>
      <w:r w:rsidR="00644CD5">
        <w:t>.</w:t>
      </w:r>
      <w:r>
        <w:t>79*T(v2</w:t>
      </w:r>
      <w:r w:rsidR="00644CD5">
        <w:t>.</w:t>
      </w:r>
      <w:r>
        <w:t>u20) -0</w:t>
      </w:r>
      <w:r w:rsidR="00644CD5">
        <w:t>.</w:t>
      </w:r>
      <w:r>
        <w:t>0937*T(v4</w:t>
      </w:r>
      <w:r w:rsidR="00644CD5">
        <w:t>.</w:t>
      </w:r>
      <w:r>
        <w:t>u5) + 1</w:t>
      </w:r>
      <w:r w:rsidR="00644CD5">
        <w:t>.</w:t>
      </w:r>
      <w:r>
        <w:t>31*T(v33</w:t>
      </w:r>
      <w:r w:rsidR="00644CD5">
        <w:t>.</w:t>
      </w:r>
      <w:r>
        <w:t>u9) -0</w:t>
      </w:r>
      <w:r w:rsidR="00644CD5">
        <w:t>.</w:t>
      </w:r>
      <w:r>
        <w:t>903*T(v9</w:t>
      </w:r>
      <w:r w:rsidR="00644CD5">
        <w:t>.</w:t>
      </w:r>
      <w:r>
        <w:t>u17) -0</w:t>
      </w:r>
      <w:r w:rsidR="00644CD5">
        <w:t>.</w:t>
      </w:r>
      <w:r>
        <w:t>163*NumAcceptor -0</w:t>
      </w:r>
      <w:r w:rsidR="00644CD5">
        <w:t>.</w:t>
      </w:r>
      <w:r>
        <w:t>566*T(v19</w:t>
      </w:r>
      <w:r w:rsidR="00644CD5">
        <w:t>.</w:t>
      </w:r>
      <w:r>
        <w:t>u6) -0</w:t>
      </w:r>
      <w:r w:rsidR="00644CD5">
        <w:t>.</w:t>
      </w:r>
      <w:r>
        <w:t>264*T(v21</w:t>
      </w:r>
      <w:r w:rsidR="00644CD5">
        <w:t>.</w:t>
      </w:r>
      <w:r>
        <w:t>u12) -1</w:t>
      </w:r>
      <w:r w:rsidR="00644CD5">
        <w:t>.</w:t>
      </w:r>
      <w:r>
        <w:t>79*T(v16</w:t>
      </w:r>
      <w:r w:rsidR="00644CD5">
        <w:t>.</w:t>
      </w:r>
      <w:r>
        <w:t>u3) -0</w:t>
      </w:r>
      <w:r w:rsidR="00644CD5">
        <w:t>.</w:t>
      </w:r>
      <w:r>
        <w:t>158*T(v10</w:t>
      </w:r>
      <w:r w:rsidR="00644CD5">
        <w:t>.</w:t>
      </w:r>
      <w:r>
        <w:t>u33) -1</w:t>
      </w:r>
      <w:r w:rsidR="00644CD5">
        <w:t>.</w:t>
      </w:r>
      <w:r>
        <w:t>54*T(v27</w:t>
      </w:r>
      <w:r w:rsidR="00644CD5">
        <w:t>.</w:t>
      </w:r>
      <w:r>
        <w:t>u13) + 0</w:t>
      </w:r>
      <w:r w:rsidR="00644CD5">
        <w:t>.</w:t>
      </w:r>
      <w:r>
        <w:t>846*T(v15</w:t>
      </w:r>
      <w:r w:rsidR="00644CD5">
        <w:t>.</w:t>
      </w:r>
      <w:r>
        <w:t>u7) -1</w:t>
      </w:r>
      <w:r w:rsidR="00644CD5">
        <w:t>.</w:t>
      </w:r>
      <w:r>
        <w:t>06*T(v28</w:t>
      </w:r>
      <w:r w:rsidR="00644CD5">
        <w:t>.</w:t>
      </w:r>
      <w:r>
        <w:t>u8) -0</w:t>
      </w:r>
      <w:r w:rsidR="00644CD5">
        <w:t>.</w:t>
      </w:r>
      <w:r>
        <w:t>666*T(v23</w:t>
      </w:r>
      <w:r w:rsidR="00644CD5">
        <w:t>.</w:t>
      </w:r>
      <w:r>
        <w:t>u8) -1</w:t>
      </w:r>
      <w:r w:rsidR="00644CD5">
        <w:t>.</w:t>
      </w:r>
      <w:r>
        <w:t>75*T(v7</w:t>
      </w:r>
      <w:r w:rsidR="00644CD5">
        <w:t>.</w:t>
      </w:r>
      <w:r>
        <w:t>u25) + 3</w:t>
      </w:r>
      <w:r w:rsidR="00644CD5">
        <w:t>.</w:t>
      </w:r>
      <w:r>
        <w:t>13*T(v33</w:t>
      </w:r>
      <w:r w:rsidR="00644CD5">
        <w:t>.</w:t>
      </w:r>
      <w:r>
        <w:t>u4) + 0</w:t>
      </w:r>
      <w:r w:rsidR="00644CD5">
        <w:t>.</w:t>
      </w:r>
      <w:r>
        <w:t>0489*NumDonor + 0</w:t>
      </w:r>
      <w:r w:rsidR="00644CD5">
        <w:t>.</w:t>
      </w:r>
      <w:r>
        <w:t>106*T(v28</w:t>
      </w:r>
      <w:r w:rsidR="00644CD5">
        <w:t>.</w:t>
      </w:r>
      <w:r>
        <w:t>u1) -17*Volume^2 + 1</w:t>
      </w:r>
      <w:r w:rsidR="00644CD5">
        <w:t>.</w:t>
      </w:r>
      <w:r>
        <w:t>12*T(v13</w:t>
      </w:r>
      <w:r w:rsidR="00644CD5">
        <w:t>.</w:t>
      </w:r>
      <w:r>
        <w:t>u8) -1</w:t>
      </w:r>
      <w:r w:rsidR="00644CD5">
        <w:t>.</w:t>
      </w:r>
      <w:r>
        <w:t>25*T(v41) + 1</w:t>
      </w:r>
      <w:r w:rsidR="00644CD5">
        <w:t>.</w:t>
      </w:r>
      <w:r>
        <w:t>95*T(v34</w:t>
      </w:r>
      <w:r w:rsidR="00644CD5">
        <w:t>.</w:t>
      </w:r>
      <w:r>
        <w:t>u2) + 0</w:t>
      </w:r>
      <w:r w:rsidR="00644CD5">
        <w:t>.</w:t>
      </w:r>
      <w:r>
        <w:t>192*NumPositive + 0</w:t>
      </w:r>
      <w:r w:rsidR="00644CD5">
        <w:t>.</w:t>
      </w:r>
      <w:r>
        <w:t>893*T(v35</w:t>
      </w:r>
      <w:r w:rsidR="00644CD5">
        <w:t>.</w:t>
      </w:r>
      <w:r>
        <w:t>u7) -1</w:t>
      </w:r>
      <w:r w:rsidR="00644CD5">
        <w:t>.</w:t>
      </w:r>
      <w:r>
        <w:t>5*T(v3</w:t>
      </w:r>
      <w:r w:rsidR="00644CD5">
        <w:t>.</w:t>
      </w:r>
      <w:r>
        <w:t>u11) -0</w:t>
      </w:r>
      <w:r w:rsidR="00644CD5">
        <w:t>.</w:t>
      </w:r>
      <w:r>
        <w:t>7*T(v18</w:t>
      </w:r>
      <w:r w:rsidR="00644CD5">
        <w:t>.</w:t>
      </w:r>
      <w:r>
        <w:t>u19) -1</w:t>
      </w:r>
      <w:r w:rsidR="00644CD5">
        <w:t>.</w:t>
      </w:r>
      <w:r>
        <w:t>25*T(v37) -0</w:t>
      </w:r>
      <w:r w:rsidR="00644CD5">
        <w:t>.</w:t>
      </w:r>
      <w:r>
        <w:t>214*T(u19) -1</w:t>
      </w:r>
      <w:r w:rsidR="00644CD5">
        <w:t>.</w:t>
      </w:r>
      <w:r>
        <w:t>67*T(v22</w:t>
      </w:r>
      <w:r w:rsidR="00644CD5">
        <w:t>.</w:t>
      </w:r>
      <w:r>
        <w:t>u13) + 0</w:t>
      </w:r>
      <w:r w:rsidR="00644CD5">
        <w:t>.</w:t>
      </w:r>
      <w:r>
        <w:t>203*T(u42) + 0</w:t>
      </w:r>
      <w:r w:rsidR="00644CD5">
        <w:t>.</w:t>
      </w:r>
      <w:r>
        <w:t>931*T(v8</w:t>
      </w:r>
      <w:r w:rsidR="00644CD5">
        <w:t>.</w:t>
      </w:r>
      <w:r>
        <w:t>u29) -0</w:t>
      </w:r>
      <w:r w:rsidR="00644CD5">
        <w:t>.</w:t>
      </w:r>
      <w:r>
        <w:t>393*T(v4</w:t>
      </w:r>
      <w:r w:rsidR="00644CD5">
        <w:t>.</w:t>
      </w:r>
      <w:r>
        <w:t>u27) + 0</w:t>
      </w:r>
      <w:r w:rsidR="00644CD5">
        <w:t>.</w:t>
      </w:r>
      <w:r>
        <w:t>827*T(v3</w:t>
      </w:r>
      <w:r w:rsidR="00644CD5">
        <w:t>.</w:t>
      </w:r>
      <w:r>
        <w:t>u13) + 0</w:t>
      </w:r>
      <w:r w:rsidR="00644CD5">
        <w:t>.</w:t>
      </w:r>
      <w:r>
        <w:t>611*T(v20</w:t>
      </w:r>
      <w:r w:rsidR="00644CD5">
        <w:t>.</w:t>
      </w:r>
      <w:r>
        <w:t>u17) -0</w:t>
      </w:r>
      <w:r w:rsidR="00644CD5">
        <w:t>.</w:t>
      </w:r>
      <w:r>
        <w:t>157*NumHal -0</w:t>
      </w:r>
      <w:r w:rsidR="00644CD5">
        <w:t>.</w:t>
      </w:r>
      <w:r>
        <w:t>555*T(v32</w:t>
      </w:r>
      <w:r w:rsidR="00644CD5">
        <w:t>.</w:t>
      </w:r>
      <w:r>
        <w:t>u8) + 0</w:t>
      </w:r>
      <w:r w:rsidR="00644CD5">
        <w:t>.</w:t>
      </w:r>
      <w:r>
        <w:t>82*T(v11</w:t>
      </w:r>
      <w:r w:rsidR="00644CD5">
        <w:t>.</w:t>
      </w:r>
      <w:r>
        <w:t>u28) -1</w:t>
      </w:r>
      <w:r w:rsidR="00644CD5">
        <w:t>.</w:t>
      </w:r>
      <w:r>
        <w:t>16*T(v26</w:t>
      </w:r>
      <w:r w:rsidR="00644CD5">
        <w:t>.</w:t>
      </w:r>
      <w:r>
        <w:t>u13) -1</w:t>
      </w:r>
      <w:r w:rsidR="00644CD5">
        <w:t>.</w:t>
      </w:r>
      <w:r>
        <w:t>03*T(v23</w:t>
      </w:r>
      <w:r w:rsidR="00644CD5">
        <w:t>.</w:t>
      </w:r>
      <w:r>
        <w:t>u10) -0</w:t>
      </w:r>
      <w:r w:rsidR="00644CD5">
        <w:t>.</w:t>
      </w:r>
      <w:r>
        <w:t>945*T(v11</w:t>
      </w:r>
      <w:r w:rsidR="00644CD5">
        <w:t>.</w:t>
      </w:r>
      <w:r>
        <w:t>u12) -0</w:t>
      </w:r>
      <w:r w:rsidR="00644CD5">
        <w:t>.</w:t>
      </w:r>
      <w:r>
        <w:t>621*T(v37</w:t>
      </w:r>
      <w:r w:rsidR="00644CD5">
        <w:t>.</w:t>
      </w:r>
      <w:r>
        <w:t>u3) + 0</w:t>
      </w:r>
      <w:r w:rsidR="00644CD5">
        <w:t>.</w:t>
      </w:r>
      <w:r>
        <w:t>68*T(u16) + 0</w:t>
      </w:r>
      <w:r w:rsidR="00644CD5">
        <w:t>.</w:t>
      </w:r>
      <w:r>
        <w:t>575*T(v34</w:t>
      </w:r>
      <w:r w:rsidR="00644CD5">
        <w:t>.</w:t>
      </w:r>
      <w:r>
        <w:t>u9) -3</w:t>
      </w:r>
      <w:r w:rsidR="00644CD5">
        <w:t>.</w:t>
      </w:r>
      <w:r>
        <w:t>03*T(v2</w:t>
      </w:r>
      <w:r w:rsidR="00644CD5">
        <w:t>.</w:t>
      </w:r>
      <w:r>
        <w:t>u2) -0</w:t>
      </w:r>
      <w:r w:rsidR="00644CD5">
        <w:t>.</w:t>
      </w:r>
      <w:r>
        <w:t>529*T(v17</w:t>
      </w:r>
      <w:r w:rsidR="00644CD5">
        <w:t>.</w:t>
      </w:r>
      <w:r>
        <w:t>u9) -0</w:t>
      </w:r>
      <w:r w:rsidR="00644CD5">
        <w:t>.</w:t>
      </w:r>
      <w:r>
        <w:t>783*T(v30</w:t>
      </w:r>
      <w:r w:rsidR="00644CD5">
        <w:t>.</w:t>
      </w:r>
      <w:r>
        <w:t>u6) -0</w:t>
      </w:r>
      <w:r w:rsidR="00644CD5">
        <w:t>.</w:t>
      </w:r>
      <w:r>
        <w:t>629*T(v24</w:t>
      </w:r>
      <w:r w:rsidR="00644CD5">
        <w:t>.</w:t>
      </w:r>
      <w:r>
        <w:t>u4) -0</w:t>
      </w:r>
      <w:r w:rsidR="00644CD5">
        <w:t>.</w:t>
      </w:r>
      <w:r>
        <w:t>858*T(v28</w:t>
      </w:r>
      <w:r w:rsidR="00644CD5">
        <w:t>.</w:t>
      </w:r>
      <w:r>
        <w:t>u10) + 1</w:t>
      </w:r>
      <w:r w:rsidR="00644CD5">
        <w:t>.</w:t>
      </w:r>
      <w:r>
        <w:t>04*T(v7</w:t>
      </w:r>
      <w:r w:rsidR="00644CD5">
        <w:t>.</w:t>
      </w:r>
      <w:r>
        <w:t>u33) + 0</w:t>
      </w:r>
      <w:r w:rsidR="00644CD5">
        <w:t>.</w:t>
      </w:r>
      <w:r>
        <w:t>0527*T(u22) + 0</w:t>
      </w:r>
      <w:r w:rsidR="00644CD5">
        <w:t>.</w:t>
      </w:r>
      <w:r>
        <w:t>506*T(v27</w:t>
      </w:r>
      <w:r w:rsidR="00644CD5">
        <w:t>.</w:t>
      </w:r>
      <w:r>
        <w:t>u8) + 0</w:t>
      </w:r>
      <w:r w:rsidR="00644CD5">
        <w:t>.</w:t>
      </w:r>
      <w:r>
        <w:t>146*T(v30</w:t>
      </w:r>
      <w:r w:rsidR="00644CD5">
        <w:t>.</w:t>
      </w:r>
      <w:r>
        <w:t>u3) + 0</w:t>
      </w:r>
      <w:r w:rsidR="00644CD5">
        <w:t>.</w:t>
      </w:r>
      <w:r>
        <w:t>215*T(v9</w:t>
      </w:r>
      <w:r w:rsidR="00644CD5">
        <w:t>.</w:t>
      </w:r>
      <w:r>
        <w:t>u26) + 0</w:t>
      </w:r>
      <w:r w:rsidR="00644CD5">
        <w:t>.</w:t>
      </w:r>
      <w:r>
        <w:t>72*T(v32</w:t>
      </w:r>
      <w:r w:rsidR="00644CD5">
        <w:t>.</w:t>
      </w:r>
      <w:r>
        <w:t>u2) -0</w:t>
      </w:r>
      <w:r w:rsidR="00644CD5">
        <w:t>.</w:t>
      </w:r>
      <w:r>
        <w:t>000399*Lipophilicity^3 + 0</w:t>
      </w:r>
      <w:r w:rsidR="00644CD5">
        <w:t>.</w:t>
      </w:r>
      <w:r>
        <w:t>774*T(v18</w:t>
      </w:r>
      <w:r w:rsidR="00644CD5">
        <w:t>.</w:t>
      </w:r>
      <w:r>
        <w:t>u8) -0</w:t>
      </w:r>
      <w:r w:rsidR="00644CD5">
        <w:t>.</w:t>
      </w:r>
      <w:r>
        <w:t>105*T(v8</w:t>
      </w:r>
      <w:r w:rsidR="00644CD5">
        <w:t>.</w:t>
      </w:r>
      <w:r>
        <w:t>u9) -1</w:t>
      </w:r>
      <w:r w:rsidR="00644CD5">
        <w:t>.</w:t>
      </w:r>
      <w:r>
        <w:t>1*T(v25</w:t>
      </w:r>
      <w:r w:rsidR="00644CD5">
        <w:t>.</w:t>
      </w:r>
      <w:r>
        <w:t>u10) -0</w:t>
      </w:r>
      <w:r w:rsidR="00644CD5">
        <w:t>.</w:t>
      </w:r>
      <w:r>
        <w:t>645*T(u39) -0</w:t>
      </w:r>
      <w:r w:rsidR="00644CD5">
        <w:t>.</w:t>
      </w:r>
      <w:r>
        <w:t>778*T(v17</w:t>
      </w:r>
      <w:r w:rsidR="00644CD5">
        <w:t>.</w:t>
      </w:r>
      <w:r>
        <w:t>u25) -0</w:t>
      </w:r>
      <w:r w:rsidR="00644CD5">
        <w:t>.</w:t>
      </w:r>
      <w:r>
        <w:t>349*T(v16</w:t>
      </w:r>
      <w:r w:rsidR="00644CD5">
        <w:t>.</w:t>
      </w:r>
      <w:r>
        <w:t>u6) + 0</w:t>
      </w:r>
      <w:r w:rsidR="00644CD5">
        <w:t>.</w:t>
      </w:r>
      <w:r>
        <w:t>412*T(v19</w:t>
      </w:r>
      <w:r w:rsidR="00644CD5">
        <w:t>.</w:t>
      </w:r>
      <w:r>
        <w:t>u21) -0</w:t>
      </w:r>
      <w:r w:rsidR="00644CD5">
        <w:t>.</w:t>
      </w:r>
      <w:r>
        <w:t>0302*NumNegative + 0</w:t>
      </w:r>
      <w:r w:rsidR="00644CD5">
        <w:t>.</w:t>
      </w:r>
      <w:r>
        <w:t>905*T(v2</w:t>
      </w:r>
      <w:r w:rsidR="00644CD5">
        <w:t>.</w:t>
      </w:r>
      <w:r>
        <w:t>u9) -1</w:t>
      </w:r>
      <w:r w:rsidR="00644CD5">
        <w:t>.</w:t>
      </w:r>
      <w:r>
        <w:t>35*T(v4</w:t>
      </w:r>
      <w:r w:rsidR="00644CD5">
        <w:t>.</w:t>
      </w:r>
      <w:r>
        <w:t>u8) -1</w:t>
      </w:r>
      <w:r w:rsidR="00644CD5">
        <w:t>.</w:t>
      </w:r>
      <w:r>
        <w:t>61*T(v3</w:t>
      </w:r>
      <w:r w:rsidR="00644CD5">
        <w:t>.</w:t>
      </w:r>
      <w:r>
        <w:t>u28) -0</w:t>
      </w:r>
      <w:r w:rsidR="00644CD5">
        <w:t>.</w:t>
      </w:r>
      <w:r>
        <w:t>687*T(v1</w:t>
      </w:r>
      <w:r w:rsidR="00644CD5">
        <w:t>.</w:t>
      </w:r>
      <w:r>
        <w:t>u33) + 1</w:t>
      </w:r>
      <w:r w:rsidR="00644CD5">
        <w:t>.</w:t>
      </w:r>
      <w:r>
        <w:t>02*T(v7</w:t>
      </w:r>
      <w:r w:rsidR="00644CD5">
        <w:t>.</w:t>
      </w:r>
      <w:r>
        <w:t>u31) + 0</w:t>
      </w:r>
      <w:r w:rsidR="00644CD5">
        <w:t>.</w:t>
      </w:r>
      <w:r>
        <w:t>931*T(v30</w:t>
      </w:r>
      <w:r w:rsidR="00644CD5">
        <w:t>.</w:t>
      </w:r>
      <w:r>
        <w:t>u4) + 0</w:t>
      </w:r>
      <w:r w:rsidR="00644CD5">
        <w:t>.</w:t>
      </w:r>
      <w:r>
        <w:t>784*T(v3</w:t>
      </w:r>
      <w:r w:rsidR="00644CD5">
        <w:t>.</w:t>
      </w:r>
      <w:r>
        <w:t>u36) + 0</w:t>
      </w:r>
      <w:r w:rsidR="00644CD5">
        <w:t>.</w:t>
      </w:r>
      <w:r>
        <w:t>44*T(v37</w:t>
      </w:r>
      <w:r w:rsidR="00644CD5">
        <w:t>.</w:t>
      </w:r>
      <w:r>
        <w:t>u2) -0</w:t>
      </w:r>
      <w:r w:rsidR="00644CD5">
        <w:t>.</w:t>
      </w:r>
      <w:r>
        <w:t>612*T(v2</w:t>
      </w:r>
      <w:r w:rsidR="00644CD5">
        <w:t>.</w:t>
      </w:r>
      <w:r>
        <w:t>u12) + 0</w:t>
      </w:r>
      <w:r w:rsidR="00644CD5">
        <w:t>.</w:t>
      </w:r>
      <w:r>
        <w:t>435*T(v4) + 0</w:t>
      </w:r>
      <w:r w:rsidR="00644CD5">
        <w:t>.</w:t>
      </w:r>
      <w:r>
        <w:t>863*T(v10</w:t>
      </w:r>
      <w:r w:rsidR="00644CD5">
        <w:t>.</w:t>
      </w:r>
      <w:r>
        <w:t>u31) + 1</w:t>
      </w:r>
      <w:r w:rsidR="00644CD5">
        <w:t>.</w:t>
      </w:r>
      <w:r>
        <w:t>62*T(v3</w:t>
      </w:r>
      <w:r w:rsidR="00644CD5">
        <w:t>.</w:t>
      </w:r>
      <w:r>
        <w:t>u31) + 1</w:t>
      </w:r>
      <w:r w:rsidR="00644CD5">
        <w:t>.</w:t>
      </w:r>
      <w:r>
        <w:t>58*T(v2</w:t>
      </w:r>
      <w:r w:rsidR="00644CD5">
        <w:t>.</w:t>
      </w:r>
      <w:r>
        <w:t>u16) -0</w:t>
      </w:r>
      <w:r w:rsidR="00644CD5">
        <w:t>.</w:t>
      </w:r>
      <w:r>
        <w:t>684*T(v17</w:t>
      </w:r>
      <w:r w:rsidR="00644CD5">
        <w:t>.</w:t>
      </w:r>
      <w:r>
        <w:t>u23) + 1</w:t>
      </w:r>
      <w:r w:rsidR="00644CD5">
        <w:t>.</w:t>
      </w:r>
      <w:r>
        <w:t>07*T(v23</w:t>
      </w:r>
      <w:r w:rsidR="00644CD5">
        <w:t>.</w:t>
      </w:r>
      <w:r>
        <w:t>u13) -0</w:t>
      </w:r>
      <w:r w:rsidR="00644CD5">
        <w:t>.</w:t>
      </w:r>
      <w:r>
        <w:t>391*T(v36</w:t>
      </w:r>
      <w:r w:rsidR="00644CD5">
        <w:t>.</w:t>
      </w:r>
      <w:r>
        <w:t>u1) + 0</w:t>
      </w:r>
      <w:r w:rsidR="00644CD5">
        <w:t>.</w:t>
      </w:r>
      <w:r>
        <w:t>738*T(v40) + 0</w:t>
      </w:r>
      <w:r w:rsidR="00644CD5">
        <w:t>.</w:t>
      </w:r>
      <w:r>
        <w:t>884*T(u27) + 0</w:t>
      </w:r>
      <w:r w:rsidR="00644CD5">
        <w:t>.</w:t>
      </w:r>
      <w:r>
        <w:t>798*T(v28</w:t>
      </w:r>
      <w:r w:rsidR="00644CD5">
        <w:t>.</w:t>
      </w:r>
      <w:r>
        <w:t>u4) -0</w:t>
      </w:r>
      <w:r w:rsidR="00644CD5">
        <w:t>.</w:t>
      </w:r>
      <w:r>
        <w:t>888*T(v2</w:t>
      </w:r>
      <w:r w:rsidR="00644CD5">
        <w:t>.</w:t>
      </w:r>
      <w:r>
        <w:t>u23) -0</w:t>
      </w:r>
      <w:r w:rsidR="00644CD5">
        <w:t>.</w:t>
      </w:r>
      <w:r>
        <w:t>904*T(v8</w:t>
      </w:r>
      <w:r w:rsidR="00644CD5">
        <w:t>.</w:t>
      </w:r>
      <w:r>
        <w:t>u20) + 1</w:t>
      </w:r>
      <w:r w:rsidR="00644CD5">
        <w:t>.</w:t>
      </w:r>
      <w:r>
        <w:t>02*T(v36</w:t>
      </w:r>
      <w:r w:rsidR="00644CD5">
        <w:t>.</w:t>
      </w:r>
      <w:r>
        <w:t>u5) -0</w:t>
      </w:r>
      <w:r w:rsidR="00644CD5">
        <w:t>.</w:t>
      </w:r>
      <w:r>
        <w:t>656*T(v3</w:t>
      </w:r>
      <w:r w:rsidR="00644CD5">
        <w:t>.</w:t>
      </w:r>
      <w:r>
        <w:t>u40) -0</w:t>
      </w:r>
      <w:r w:rsidR="00644CD5">
        <w:t>.</w:t>
      </w:r>
      <w:r>
        <w:t>733*T(v7</w:t>
      </w:r>
      <w:r w:rsidR="00644CD5">
        <w:t>.</w:t>
      </w:r>
      <w:r>
        <w:t>u7) -0</w:t>
      </w:r>
      <w:r w:rsidR="00644CD5">
        <w:t>.</w:t>
      </w:r>
      <w:r>
        <w:t>634*T(u28) + 1</w:t>
      </w:r>
      <w:r w:rsidR="00644CD5">
        <w:t>.</w:t>
      </w:r>
      <w:r>
        <w:t>39*T(v31</w:t>
      </w:r>
      <w:r w:rsidR="00644CD5">
        <w:t>.</w:t>
      </w:r>
      <w:r>
        <w:t>u4) + 1</w:t>
      </w:r>
      <w:r w:rsidR="00644CD5">
        <w:t>.</w:t>
      </w:r>
      <w:r>
        <w:t>05*T(v31</w:t>
      </w:r>
      <w:r w:rsidR="00644CD5">
        <w:t>.</w:t>
      </w:r>
      <w:r>
        <w:t>u10) -1</w:t>
      </w:r>
      <w:r w:rsidR="00644CD5">
        <w:t>.</w:t>
      </w:r>
      <w:r>
        <w:t>21*T(v27</w:t>
      </w:r>
      <w:r w:rsidR="00644CD5">
        <w:t>.</w:t>
      </w:r>
      <w:r>
        <w:t>u3) + 0</w:t>
      </w:r>
      <w:r w:rsidR="00644CD5">
        <w:t>.</w:t>
      </w:r>
      <w:r>
        <w:t>556*T(v11</w:t>
      </w:r>
      <w:r w:rsidR="00644CD5">
        <w:t>.</w:t>
      </w:r>
      <w:r>
        <w:t>u32) -0</w:t>
      </w:r>
      <w:r w:rsidR="00644CD5">
        <w:t>.</w:t>
      </w:r>
      <w:r>
        <w:t>515*T(v22</w:t>
      </w:r>
      <w:r w:rsidR="00644CD5">
        <w:t>.</w:t>
      </w:r>
      <w:r>
        <w:t>u3) + 0</w:t>
      </w:r>
      <w:r w:rsidR="00644CD5">
        <w:t>.</w:t>
      </w:r>
      <w:r>
        <w:t>583*T(v9</w:t>
      </w:r>
      <w:r w:rsidR="00644CD5">
        <w:t>.</w:t>
      </w:r>
      <w:r>
        <w:t>u31) + 0</w:t>
      </w:r>
      <w:r w:rsidR="00644CD5">
        <w:t>.</w:t>
      </w:r>
      <w:r>
        <w:t>557*T(v31) + 1</w:t>
      </w:r>
      <w:r w:rsidR="00644CD5">
        <w:t>.</w:t>
      </w:r>
      <w:r>
        <w:t>13*T(v35</w:t>
      </w:r>
      <w:r w:rsidR="00644CD5">
        <w:t>.</w:t>
      </w:r>
      <w:r>
        <w:t>u4) -1</w:t>
      </w:r>
      <w:r w:rsidR="00644CD5">
        <w:t>.</w:t>
      </w:r>
      <w:r>
        <w:t>63*T(v3</w:t>
      </w:r>
      <w:r w:rsidR="00644CD5">
        <w:t>.</w:t>
      </w:r>
      <w:r>
        <w:t>u1) -1</w:t>
      </w:r>
      <w:r w:rsidR="00644CD5">
        <w:t>.</w:t>
      </w:r>
      <w:r>
        <w:t>09*T(v23</w:t>
      </w:r>
      <w:r w:rsidR="00644CD5">
        <w:t>.</w:t>
      </w:r>
      <w:r>
        <w:t>u11) -0</w:t>
      </w:r>
      <w:r w:rsidR="00644CD5">
        <w:t>.</w:t>
      </w:r>
      <w:r>
        <w:t>68*T(v19</w:t>
      </w:r>
      <w:r w:rsidR="00644CD5">
        <w:t>.</w:t>
      </w:r>
      <w:r>
        <w:t>u23) -0</w:t>
      </w:r>
      <w:r w:rsidR="00644CD5">
        <w:t>.</w:t>
      </w:r>
      <w:r>
        <w:t>414*T(v8</w:t>
      </w:r>
      <w:r w:rsidR="00644CD5">
        <w:t>.</w:t>
      </w:r>
      <w:r>
        <w:t>u4) -0</w:t>
      </w:r>
      <w:r w:rsidR="00644CD5">
        <w:t>.</w:t>
      </w:r>
      <w:r>
        <w:t>522*T(v16</w:t>
      </w:r>
      <w:r w:rsidR="00644CD5">
        <w:t>.</w:t>
      </w:r>
      <w:r>
        <w:t>u18) + 0</w:t>
      </w:r>
      <w:r w:rsidR="00644CD5">
        <w:t>.</w:t>
      </w:r>
      <w:r>
        <w:t>628*T(v36</w:t>
      </w:r>
      <w:r w:rsidR="00644CD5">
        <w:t>.</w:t>
      </w:r>
      <w:r>
        <w:t>u4) + 1</w:t>
      </w:r>
      <w:r w:rsidR="00644CD5">
        <w:t>.</w:t>
      </w:r>
      <w:r>
        <w:t>05*T(v9</w:t>
      </w:r>
      <w:r w:rsidR="00644CD5">
        <w:t>.</w:t>
      </w:r>
      <w:r>
        <w:t>u11) + 0</w:t>
      </w:r>
      <w:r w:rsidR="00644CD5">
        <w:t>.</w:t>
      </w:r>
      <w:r>
        <w:t>655*T(v23</w:t>
      </w:r>
      <w:r w:rsidR="00644CD5">
        <w:t>.</w:t>
      </w:r>
      <w:r>
        <w:t>u16) -1</w:t>
      </w:r>
      <w:r w:rsidR="00644CD5">
        <w:t>.</w:t>
      </w:r>
      <w:r>
        <w:t>04*T(v11</w:t>
      </w:r>
      <w:r w:rsidR="00644CD5">
        <w:t>.</w:t>
      </w:r>
      <w:r>
        <w:t>u7) -0</w:t>
      </w:r>
      <w:r w:rsidR="00644CD5">
        <w:t>.</w:t>
      </w:r>
      <w:r>
        <w:t>374*T(v33</w:t>
      </w:r>
      <w:r w:rsidR="00644CD5">
        <w:t>.</w:t>
      </w:r>
      <w:r>
        <w:t>u6) + 0</w:t>
      </w:r>
      <w:r w:rsidR="00644CD5">
        <w:t>.</w:t>
      </w:r>
      <w:r>
        <w:t>874*T(v22</w:t>
      </w:r>
      <w:r w:rsidR="00644CD5">
        <w:t>.</w:t>
      </w:r>
      <w:r>
        <w:t>u16) + 0</w:t>
      </w:r>
      <w:r w:rsidR="00644CD5">
        <w:t>.</w:t>
      </w:r>
      <w:r>
        <w:t>706*T(v7</w:t>
      </w:r>
      <w:r w:rsidR="00644CD5">
        <w:t>.</w:t>
      </w:r>
      <w:r>
        <w:t>u11) -0</w:t>
      </w:r>
      <w:r w:rsidR="00644CD5">
        <w:t>.</w:t>
      </w:r>
      <w:r>
        <w:t>446*T(v7</w:t>
      </w:r>
      <w:r w:rsidR="00644CD5">
        <w:t>.</w:t>
      </w:r>
      <w:r>
        <w:t>u34) + 0</w:t>
      </w:r>
      <w:r w:rsidR="00644CD5">
        <w:t>.</w:t>
      </w:r>
      <w:r>
        <w:t>774*T(v27</w:t>
      </w:r>
      <w:r w:rsidR="00644CD5">
        <w:t>.</w:t>
      </w:r>
      <w:r>
        <w:t>u11) + 0</w:t>
      </w:r>
      <w:r w:rsidR="00644CD5">
        <w:t>.</w:t>
      </w:r>
      <w:r>
        <w:t>619*T(v3</w:t>
      </w:r>
      <w:r w:rsidR="00644CD5">
        <w:t>.</w:t>
      </w:r>
      <w:r>
        <w:t>u18) + 0</w:t>
      </w:r>
      <w:r w:rsidR="00644CD5">
        <w:t>.</w:t>
      </w:r>
      <w:r>
        <w:t>444*T(v22</w:t>
      </w:r>
      <w:r w:rsidR="00644CD5">
        <w:t>.</w:t>
      </w:r>
      <w:r>
        <w:t>u6) + 0</w:t>
      </w:r>
      <w:r w:rsidR="00644CD5">
        <w:t>.</w:t>
      </w:r>
      <w:r>
        <w:t>731*T(v18</w:t>
      </w:r>
      <w:r w:rsidR="00644CD5">
        <w:t>.</w:t>
      </w:r>
      <w:r>
        <w:t>u13) -0</w:t>
      </w:r>
      <w:r w:rsidR="00644CD5">
        <w:t>.</w:t>
      </w:r>
      <w:r>
        <w:t>678*T(v37</w:t>
      </w:r>
      <w:r w:rsidR="00644CD5">
        <w:t>.</w:t>
      </w:r>
      <w:r>
        <w:t>u1) + 0</w:t>
      </w:r>
      <w:r w:rsidR="00644CD5">
        <w:t>.</w:t>
      </w:r>
      <w:r>
        <w:t>954*T(v2</w:t>
      </w:r>
      <w:r w:rsidR="00644CD5">
        <w:t>.</w:t>
      </w:r>
      <w:r>
        <w:t>u31) -0</w:t>
      </w:r>
      <w:r w:rsidR="00644CD5">
        <w:t>.</w:t>
      </w:r>
      <w:r>
        <w:t>39*T(v39) -0</w:t>
      </w:r>
      <w:r w:rsidR="00644CD5">
        <w:t>.</w:t>
      </w:r>
      <w:r>
        <w:t>488*T(v22</w:t>
      </w:r>
      <w:r w:rsidR="00644CD5">
        <w:t>.</w:t>
      </w:r>
      <w:r>
        <w:t>u8) + 0</w:t>
      </w:r>
      <w:r w:rsidR="00644CD5">
        <w:t>.</w:t>
      </w:r>
      <w:r>
        <w:t>551*T(v7</w:t>
      </w:r>
      <w:r w:rsidR="00644CD5">
        <w:t>.</w:t>
      </w:r>
      <w:r>
        <w:t>u29) + 0</w:t>
      </w:r>
      <w:r w:rsidR="00644CD5">
        <w:t>.</w:t>
      </w:r>
      <w:r>
        <w:t>554*T(v1</w:t>
      </w:r>
      <w:r w:rsidR="00644CD5">
        <w:t>.</w:t>
      </w:r>
      <w:r>
        <w:t>u34) + 0</w:t>
      </w:r>
      <w:r w:rsidR="00644CD5">
        <w:t>.</w:t>
      </w:r>
      <w:r>
        <w:t>52*T(v7</w:t>
      </w:r>
      <w:r w:rsidR="00644CD5">
        <w:t>.</w:t>
      </w:r>
      <w:r>
        <w:t>u21) -0</w:t>
      </w:r>
      <w:r w:rsidR="00644CD5">
        <w:t>.</w:t>
      </w:r>
      <w:r>
        <w:t>586*T(v1</w:t>
      </w:r>
      <w:r w:rsidR="00644CD5">
        <w:t>.</w:t>
      </w:r>
      <w:r>
        <w:t>u23) -0</w:t>
      </w:r>
      <w:r w:rsidR="00644CD5">
        <w:t>.</w:t>
      </w:r>
      <w:r>
        <w:t>591*T(v5</w:t>
      </w:r>
      <w:r w:rsidR="00644CD5">
        <w:t>.</w:t>
      </w:r>
      <w:r>
        <w:t>u7) -0</w:t>
      </w:r>
      <w:r w:rsidR="00644CD5">
        <w:t>.</w:t>
      </w:r>
      <w:r>
        <w:t>463*T(v18</w:t>
      </w:r>
      <w:r w:rsidR="00644CD5">
        <w:t>.</w:t>
      </w:r>
      <w:r>
        <w:t>u23) -0</w:t>
      </w:r>
      <w:r w:rsidR="00644CD5">
        <w:t>.</w:t>
      </w:r>
      <w:r>
        <w:t>744*T(v8</w:t>
      </w:r>
      <w:r w:rsidR="00644CD5">
        <w:t>.</w:t>
      </w:r>
      <w:r>
        <w:t>u1) + 0</w:t>
      </w:r>
      <w:r w:rsidR="00644CD5">
        <w:t>.</w:t>
      </w:r>
      <w:r>
        <w:t>451*T(v16</w:t>
      </w:r>
      <w:r w:rsidR="00644CD5">
        <w:t>.</w:t>
      </w:r>
      <w:r>
        <w:t>u24) -0</w:t>
      </w:r>
      <w:r w:rsidR="00644CD5">
        <w:t>.</w:t>
      </w:r>
      <w:r>
        <w:t>481*T(v38</w:t>
      </w:r>
      <w:r w:rsidR="00644CD5">
        <w:t>.</w:t>
      </w:r>
      <w:r>
        <w:t>u3) + 0</w:t>
      </w:r>
      <w:r w:rsidR="00644CD5">
        <w:t>.</w:t>
      </w:r>
      <w:r>
        <w:t>44*T(u13) -0</w:t>
      </w:r>
      <w:r w:rsidR="00644CD5">
        <w:t>.</w:t>
      </w:r>
      <w:r>
        <w:t>646*T(v25</w:t>
      </w:r>
      <w:r w:rsidR="00644CD5">
        <w:t>.</w:t>
      </w:r>
      <w:r>
        <w:t>u1) -0</w:t>
      </w:r>
      <w:r w:rsidR="00644CD5">
        <w:t>.</w:t>
      </w:r>
      <w:r>
        <w:t>571*T(v12</w:t>
      </w:r>
      <w:r w:rsidR="00644CD5">
        <w:t>.</w:t>
      </w:r>
      <w:r>
        <w:t>u23) + 0</w:t>
      </w:r>
      <w:r w:rsidR="00644CD5">
        <w:t>.</w:t>
      </w:r>
      <w:r>
        <w:t>0154*NumAromAtoms -0</w:t>
      </w:r>
      <w:r w:rsidR="00644CD5">
        <w:t>.</w:t>
      </w:r>
      <w:r>
        <w:t>52*T(v2</w:t>
      </w:r>
      <w:r w:rsidR="00644CD5">
        <w:t>.</w:t>
      </w:r>
      <w:r>
        <w:t>u17) -0</w:t>
      </w:r>
      <w:r w:rsidR="00644CD5">
        <w:t>.</w:t>
      </w:r>
      <w:r>
        <w:t>599*T(v27</w:t>
      </w:r>
      <w:r w:rsidR="00644CD5">
        <w:t>.</w:t>
      </w:r>
      <w:r>
        <w:t>u16) + 0</w:t>
      </w:r>
      <w:r w:rsidR="00644CD5">
        <w:t>.</w:t>
      </w:r>
      <w:r>
        <w:t>565*T(v13</w:t>
      </w:r>
      <w:r w:rsidR="00644CD5">
        <w:t>.</w:t>
      </w:r>
      <w:r>
        <w:t>u13) + 0</w:t>
      </w:r>
      <w:r w:rsidR="00644CD5">
        <w:t>.</w:t>
      </w:r>
      <w:r>
        <w:t>423*T(v20</w:t>
      </w:r>
      <w:r w:rsidR="00644CD5">
        <w:t>.</w:t>
      </w:r>
      <w:r>
        <w:t>u12) + 0</w:t>
      </w:r>
      <w:r w:rsidR="00644CD5">
        <w:t>.</w:t>
      </w:r>
      <w:r>
        <w:t>308*T(v16) -0</w:t>
      </w:r>
      <w:r w:rsidR="00644CD5">
        <w:t>.</w:t>
      </w:r>
      <w:r>
        <w:t>362*T(v8</w:t>
      </w:r>
      <w:r w:rsidR="00644CD5">
        <w:t>.</w:t>
      </w:r>
      <w:r>
        <w:t>u12) -0</w:t>
      </w:r>
      <w:r w:rsidR="00644CD5">
        <w:t>.</w:t>
      </w:r>
      <w:r>
        <w:t>181*T(v1</w:t>
      </w:r>
      <w:r w:rsidR="00644CD5">
        <w:t>.</w:t>
      </w:r>
      <w:r>
        <w:t>u39) -0</w:t>
      </w:r>
      <w:r w:rsidR="00644CD5">
        <w:t>.</w:t>
      </w:r>
      <w:r>
        <w:t>273*T(v13</w:t>
      </w:r>
      <w:r w:rsidR="00644CD5">
        <w:t>.</w:t>
      </w:r>
      <w:r>
        <w:t>u14) -0</w:t>
      </w:r>
      <w:r w:rsidR="00644CD5">
        <w:t>.</w:t>
      </w:r>
      <w:r>
        <w:t>55*T(v10</w:t>
      </w:r>
      <w:r w:rsidR="00644CD5">
        <w:t>.</w:t>
      </w:r>
      <w:r>
        <w:t>u7) -0</w:t>
      </w:r>
      <w:r w:rsidR="00644CD5">
        <w:t>.</w:t>
      </w:r>
      <w:r>
        <w:t>509*T(v29</w:t>
      </w:r>
      <w:r w:rsidR="00644CD5">
        <w:t>.</w:t>
      </w:r>
      <w:r>
        <w:t>u8) -0</w:t>
      </w:r>
      <w:r w:rsidR="00644CD5">
        <w:t>.</w:t>
      </w:r>
      <w:r>
        <w:t>393*T(v17</w:t>
      </w:r>
      <w:r w:rsidR="00644CD5">
        <w:t>.</w:t>
      </w:r>
      <w:r>
        <w:t>u15) -0</w:t>
      </w:r>
      <w:r w:rsidR="00644CD5">
        <w:t>.</w:t>
      </w:r>
      <w:r>
        <w:t>46*T(v20</w:t>
      </w:r>
      <w:r w:rsidR="00644CD5">
        <w:t>.</w:t>
      </w:r>
      <w:r>
        <w:t>u10) -0</w:t>
      </w:r>
      <w:r w:rsidR="00644CD5">
        <w:t>.</w:t>
      </w:r>
      <w:r>
        <w:t>379*T(v19</w:t>
      </w:r>
      <w:r w:rsidR="00644CD5">
        <w:t>.</w:t>
      </w:r>
      <w:r>
        <w:t>u4) -0</w:t>
      </w:r>
      <w:r w:rsidR="00644CD5">
        <w:t>.</w:t>
      </w:r>
      <w:r>
        <w:t>347*T(v1</w:t>
      </w:r>
      <w:r w:rsidR="00644CD5">
        <w:t>.</w:t>
      </w:r>
      <w:r>
        <w:t>u17) -0</w:t>
      </w:r>
      <w:r w:rsidR="00644CD5">
        <w:t>.</w:t>
      </w:r>
      <w:r>
        <w:t>575*T(v7</w:t>
      </w:r>
      <w:r w:rsidR="00644CD5">
        <w:t>.</w:t>
      </w:r>
      <w:r>
        <w:t>u4) -0</w:t>
      </w:r>
      <w:r w:rsidR="00644CD5">
        <w:t>.</w:t>
      </w:r>
      <w:r>
        <w:t>447*T(v28</w:t>
      </w:r>
      <w:r w:rsidR="00644CD5">
        <w:t>.</w:t>
      </w:r>
      <w:r>
        <w:t>u2) + 0</w:t>
      </w:r>
      <w:r w:rsidR="00644CD5">
        <w:t>.</w:t>
      </w:r>
      <w:r>
        <w:t>468*T(v2</w:t>
      </w:r>
      <w:r w:rsidR="00644CD5">
        <w:t>.</w:t>
      </w:r>
      <w:r>
        <w:t>u5) + 0</w:t>
      </w:r>
      <w:r w:rsidR="00644CD5">
        <w:t>.</w:t>
      </w:r>
      <w:r>
        <w:t>373*T(v7</w:t>
      </w:r>
      <w:r w:rsidR="00644CD5">
        <w:t>.</w:t>
      </w:r>
      <w:r>
        <w:t>u35) + 0</w:t>
      </w:r>
      <w:r w:rsidR="00644CD5">
        <w:t>.</w:t>
      </w:r>
      <w:r>
        <w:t>523*T(v3</w:t>
      </w:r>
      <w:r w:rsidR="00644CD5">
        <w:t>.</w:t>
      </w:r>
      <w:r>
        <w:t>u22) + 0</w:t>
      </w:r>
      <w:r w:rsidR="00644CD5">
        <w:t>.</w:t>
      </w:r>
      <w:r>
        <w:t>625*T(v32</w:t>
      </w:r>
      <w:r w:rsidR="00644CD5">
        <w:t>.</w:t>
      </w:r>
      <w:r>
        <w:t>u3) -0</w:t>
      </w:r>
      <w:r w:rsidR="00644CD5">
        <w:t>.</w:t>
      </w:r>
      <w:r>
        <w:t>424*T(v35</w:t>
      </w:r>
      <w:r w:rsidR="00644CD5">
        <w:t>.</w:t>
      </w:r>
      <w:r>
        <w:t>u6) + 0</w:t>
      </w:r>
      <w:r w:rsidR="00644CD5">
        <w:t>.</w:t>
      </w:r>
      <w:r>
        <w:t>251*T(v1</w:t>
      </w:r>
      <w:r w:rsidR="00644CD5">
        <w:t>.</w:t>
      </w:r>
      <w:r>
        <w:t>u38) -0</w:t>
      </w:r>
      <w:r w:rsidR="00644CD5">
        <w:t>.</w:t>
      </w:r>
      <w:r>
        <w:t>363*T(v1</w:t>
      </w:r>
      <w:r w:rsidR="00644CD5">
        <w:t>.</w:t>
      </w:r>
      <w:r>
        <w:t>u28) -0</w:t>
      </w:r>
      <w:r w:rsidR="00644CD5">
        <w:t>.</w:t>
      </w:r>
      <w:r>
        <w:t>296*T(v9</w:t>
      </w:r>
      <w:r w:rsidR="00644CD5">
        <w:t>.</w:t>
      </w:r>
      <w:r>
        <w:t>u34) -0</w:t>
      </w:r>
      <w:r w:rsidR="00644CD5">
        <w:t>.</w:t>
      </w:r>
      <w:r>
        <w:t>448*T(v27</w:t>
      </w:r>
      <w:r w:rsidR="00644CD5">
        <w:t>.</w:t>
      </w:r>
      <w:r>
        <w:t>u1) + 0</w:t>
      </w:r>
      <w:r w:rsidR="00644CD5">
        <w:t>.</w:t>
      </w:r>
      <w:r>
        <w:t>262*T(v32) -0</w:t>
      </w:r>
      <w:r w:rsidR="00644CD5">
        <w:t>.</w:t>
      </w:r>
      <w:r>
        <w:t>322*T(v6</w:t>
      </w:r>
      <w:r w:rsidR="00644CD5">
        <w:t>.</w:t>
      </w:r>
      <w:r>
        <w:t>u20) -0</w:t>
      </w:r>
      <w:r w:rsidR="00644CD5">
        <w:t>.</w:t>
      </w:r>
      <w:r>
        <w:t>198*T(v16</w:t>
      </w:r>
      <w:r w:rsidR="00644CD5">
        <w:t>.</w:t>
      </w:r>
      <w:r>
        <w:t>u25) -0</w:t>
      </w:r>
      <w:r w:rsidR="00644CD5">
        <w:t>.</w:t>
      </w:r>
      <w:r>
        <w:t>29*T(v39</w:t>
      </w:r>
      <w:r w:rsidR="00644CD5">
        <w:t>.</w:t>
      </w:r>
      <w:r>
        <w:t>u1) -0</w:t>
      </w:r>
      <w:r w:rsidR="00644CD5">
        <w:t>.</w:t>
      </w:r>
      <w:r>
        <w:t>348*T(v3</w:t>
      </w:r>
      <w:r w:rsidR="00644CD5">
        <w:t>.</w:t>
      </w:r>
      <w:r>
        <w:t>u32) -0</w:t>
      </w:r>
      <w:r w:rsidR="00644CD5">
        <w:t>.</w:t>
      </w:r>
      <w:r>
        <w:t>383*T(v5</w:t>
      </w:r>
      <w:r w:rsidR="00644CD5">
        <w:t>.</w:t>
      </w:r>
      <w:r>
        <w:t>u2) + 0</w:t>
      </w:r>
      <w:r w:rsidR="00644CD5">
        <w:t>.</w:t>
      </w:r>
      <w:r>
        <w:t>378*T(v8</w:t>
      </w:r>
      <w:r w:rsidR="00644CD5">
        <w:t>.</w:t>
      </w:r>
      <w:r>
        <w:t>u6) -0</w:t>
      </w:r>
      <w:r w:rsidR="00644CD5">
        <w:t>.</w:t>
      </w:r>
      <w:r>
        <w:t>246*T(v20</w:t>
      </w:r>
      <w:r w:rsidR="00644CD5">
        <w:t>.</w:t>
      </w:r>
      <w:r>
        <w:t>u11) + 0</w:t>
      </w:r>
      <w:r w:rsidR="00644CD5">
        <w:t>.</w:t>
      </w:r>
      <w:r>
        <w:t>263*T(u8) + 0</w:t>
      </w:r>
      <w:r w:rsidR="00644CD5">
        <w:t>.</w:t>
      </w:r>
      <w:r>
        <w:t>435*T(v2</w:t>
      </w:r>
      <w:r w:rsidR="00644CD5">
        <w:t>.</w:t>
      </w:r>
      <w:r>
        <w:t>u13) -0</w:t>
      </w:r>
      <w:r w:rsidR="00644CD5">
        <w:t>.</w:t>
      </w:r>
      <w:r>
        <w:t>367*T(v6</w:t>
      </w:r>
      <w:r w:rsidR="00644CD5">
        <w:t>.</w:t>
      </w:r>
      <w:r>
        <w:t>u5) -0</w:t>
      </w:r>
      <w:r w:rsidR="00644CD5">
        <w:t>.</w:t>
      </w:r>
      <w:r>
        <w:t>204*T(v15</w:t>
      </w:r>
      <w:r w:rsidR="00644CD5">
        <w:t>.</w:t>
      </w:r>
      <w:r>
        <w:t>u25) + 0</w:t>
      </w:r>
      <w:r w:rsidR="00644CD5">
        <w:t>.</w:t>
      </w:r>
      <w:r>
        <w:t>255*T(v16</w:t>
      </w:r>
      <w:r w:rsidR="00644CD5">
        <w:t>.</w:t>
      </w:r>
      <w:r>
        <w:t>u4) -0</w:t>
      </w:r>
      <w:r w:rsidR="00644CD5">
        <w:t>.</w:t>
      </w:r>
      <w:r>
        <w:t>186*Length + 0</w:t>
      </w:r>
      <w:r w:rsidR="00644CD5">
        <w:t>.</w:t>
      </w:r>
      <w:r>
        <w:t>268*T(v32</w:t>
      </w:r>
      <w:r w:rsidR="00644CD5">
        <w:t>.</w:t>
      </w:r>
      <w:r>
        <w:t>u7) + 0</w:t>
      </w:r>
      <w:r w:rsidR="00644CD5">
        <w:t>.</w:t>
      </w:r>
      <w:r>
        <w:t>191*T(v4</w:t>
      </w:r>
      <w:r w:rsidR="00644CD5">
        <w:t>.</w:t>
      </w:r>
      <w:r>
        <w:t>u30) + 0</w:t>
      </w:r>
      <w:r w:rsidR="00644CD5">
        <w:t>.</w:t>
      </w:r>
      <w:r>
        <w:t>943*Lipophilicity -0</w:t>
      </w:r>
      <w:r w:rsidR="00644CD5">
        <w:t>.</w:t>
      </w:r>
      <w:r>
        <w:t>208*T(v7</w:t>
      </w:r>
      <w:r w:rsidR="00644CD5">
        <w:t>.</w:t>
      </w:r>
      <w:r>
        <w:t>u36) + 0</w:t>
      </w:r>
      <w:r w:rsidR="00644CD5">
        <w:t>.</w:t>
      </w:r>
      <w:r>
        <w:t>232*T(v8</w:t>
      </w:r>
      <w:r w:rsidR="00644CD5">
        <w:t>.</w:t>
      </w:r>
      <w:r>
        <w:t>u26) -0</w:t>
      </w:r>
      <w:r w:rsidR="00644CD5">
        <w:t>.</w:t>
      </w:r>
      <w:r>
        <w:t>227*T(v21</w:t>
      </w:r>
      <w:r w:rsidR="00644CD5">
        <w:t>.</w:t>
      </w:r>
      <w:r>
        <w:t>u11) + 0</w:t>
      </w:r>
      <w:r w:rsidR="00644CD5">
        <w:t>.</w:t>
      </w:r>
      <w:r>
        <w:t>123*T(v12</w:t>
      </w:r>
      <w:r w:rsidR="00644CD5">
        <w:t>.</w:t>
      </w:r>
      <w:r>
        <w:t>u30) -0</w:t>
      </w:r>
      <w:r w:rsidR="00644CD5">
        <w:t>.</w:t>
      </w:r>
      <w:r>
        <w:t>236*T(v27</w:t>
      </w:r>
      <w:r w:rsidR="00644CD5">
        <w:t>.</w:t>
      </w:r>
      <w:r>
        <w:t>u10) -0</w:t>
      </w:r>
      <w:r w:rsidR="00644CD5">
        <w:t>.</w:t>
      </w:r>
      <w:r>
        <w:t>207*T(v38</w:t>
      </w:r>
      <w:r w:rsidR="00644CD5">
        <w:t>.</w:t>
      </w:r>
      <w:r>
        <w:t>u1) + 0</w:t>
      </w:r>
      <w:r w:rsidR="00644CD5">
        <w:t>.</w:t>
      </w:r>
      <w:r>
        <w:t>143*T(v18) -0</w:t>
      </w:r>
      <w:r w:rsidR="00644CD5">
        <w:t>.</w:t>
      </w:r>
      <w:r>
        <w:t>176*T(v23</w:t>
      </w:r>
      <w:r w:rsidR="00644CD5">
        <w:t>.</w:t>
      </w:r>
      <w:r>
        <w:t>u2) -0</w:t>
      </w:r>
      <w:r w:rsidR="00644CD5">
        <w:t>.</w:t>
      </w:r>
      <w:r>
        <w:t>197*T(u2) + 0</w:t>
      </w:r>
      <w:r w:rsidR="00644CD5">
        <w:t>.</w:t>
      </w:r>
      <w:r>
        <w:t>236*T(v2</w:t>
      </w:r>
      <w:r w:rsidR="00644CD5">
        <w:t>.</w:t>
      </w:r>
      <w:r>
        <w:t>u15) + 0</w:t>
      </w:r>
      <w:r w:rsidR="00644CD5">
        <w:t>.</w:t>
      </w:r>
      <w:r>
        <w:t>136*T(v9</w:t>
      </w:r>
      <w:r w:rsidR="00644CD5">
        <w:t>.</w:t>
      </w:r>
      <w:r>
        <w:t>u15) -0</w:t>
      </w:r>
      <w:r w:rsidR="00644CD5">
        <w:t>.</w:t>
      </w:r>
      <w:r>
        <w:t>125*T(v2</w:t>
      </w:r>
      <w:r w:rsidR="00644CD5">
        <w:t>.</w:t>
      </w:r>
      <w:r>
        <w:t>u32) -0</w:t>
      </w:r>
      <w:r w:rsidR="00644CD5">
        <w:t>.</w:t>
      </w:r>
      <w:r>
        <w:t>0775*T(v4</w:t>
      </w:r>
      <w:r w:rsidR="00644CD5">
        <w:t>.</w:t>
      </w:r>
      <w:r>
        <w:t>u37) -0</w:t>
      </w:r>
      <w:r w:rsidR="00644CD5">
        <w:t>.</w:t>
      </w:r>
      <w:r>
        <w:t>115*T(v25</w:t>
      </w:r>
      <w:r w:rsidR="00644CD5">
        <w:t>.</w:t>
      </w:r>
      <w:r>
        <w:t>u3) + 0</w:t>
      </w:r>
      <w:r w:rsidR="00644CD5">
        <w:t>.</w:t>
      </w:r>
      <w:r>
        <w:t>0693*T(v13) + 0</w:t>
      </w:r>
      <w:r w:rsidR="00644CD5">
        <w:t>.</w:t>
      </w:r>
      <w:r>
        <w:t>0553*T(u31) + 0</w:t>
      </w:r>
      <w:r w:rsidR="00644CD5">
        <w:t>.</w:t>
      </w:r>
      <w:r>
        <w:t>081*T(v11</w:t>
      </w:r>
      <w:r w:rsidR="00644CD5">
        <w:t>.</w:t>
      </w:r>
      <w:r>
        <w:t>u15) + 0</w:t>
      </w:r>
      <w:r w:rsidR="00644CD5">
        <w:t>.</w:t>
      </w:r>
      <w:r>
        <w:t>0561*T(v38</w:t>
      </w:r>
      <w:r w:rsidR="00644CD5">
        <w:t>.</w:t>
      </w:r>
      <w:r>
        <w:t>u5) -0</w:t>
      </w:r>
      <w:r w:rsidR="00644CD5">
        <w:t>.</w:t>
      </w:r>
      <w:r>
        <w:t>0448*T(v6</w:t>
      </w:r>
      <w:r w:rsidR="00644CD5">
        <w:t>.</w:t>
      </w:r>
      <w:r>
        <w:t>u37) + 0</w:t>
      </w:r>
      <w:r w:rsidR="00644CD5">
        <w:t>.</w:t>
      </w:r>
      <w:r>
        <w:t>0495*T(v27</w:t>
      </w:r>
      <w:r w:rsidR="00644CD5">
        <w:t>.</w:t>
      </w:r>
      <w:r>
        <w:t>u15) + 0</w:t>
      </w:r>
      <w:r w:rsidR="00644CD5">
        <w:t>.</w:t>
      </w:r>
      <w:r>
        <w:t>0309*T(v21</w:t>
      </w:r>
      <w:r w:rsidR="00644CD5">
        <w:t>.</w:t>
      </w:r>
      <w:r>
        <w:t>u14) -0</w:t>
      </w:r>
      <w:r w:rsidR="00644CD5">
        <w:t>.</w:t>
      </w:r>
      <w:r>
        <w:t>0187*T(v9</w:t>
      </w:r>
      <w:r w:rsidR="00644CD5">
        <w:t>.</w:t>
      </w:r>
      <w:r>
        <w:t>u27) -0</w:t>
      </w:r>
      <w:r w:rsidR="00644CD5">
        <w:t>.</w:t>
      </w:r>
      <w:r>
        <w:t>0174*T(v31</w:t>
      </w:r>
      <w:r w:rsidR="00644CD5">
        <w:t>.</w:t>
      </w:r>
      <w:r>
        <w:t>u11) -0</w:t>
      </w:r>
      <w:r w:rsidR="00644CD5">
        <w:t>.</w:t>
      </w:r>
      <w:r>
        <w:t>0211*T(v18</w:t>
      </w:r>
      <w:r w:rsidR="00644CD5">
        <w:t>.</w:t>
      </w:r>
      <w:r>
        <w:t>u10) -0</w:t>
      </w:r>
      <w:r w:rsidR="00644CD5">
        <w:t>.</w:t>
      </w:r>
      <w:r>
        <w:t>0174*T(v18</w:t>
      </w:r>
      <w:r w:rsidR="00644CD5">
        <w:t>.</w:t>
      </w:r>
      <w:r>
        <w:t>u6) -0</w:t>
      </w:r>
      <w:r w:rsidR="00644CD5">
        <w:t>.</w:t>
      </w:r>
      <w:r>
        <w:t>00628*T(v11</w:t>
      </w:r>
      <w:r w:rsidR="00644CD5">
        <w:t>.</w:t>
      </w:r>
      <w:r>
        <w:t>u3) -0</w:t>
      </w:r>
      <w:r w:rsidR="00644CD5">
        <w:t>.</w:t>
      </w:r>
      <w:r>
        <w:t>00237*T(v14</w:t>
      </w:r>
      <w:r w:rsidR="00644CD5">
        <w:t>.</w:t>
      </w:r>
      <w:r>
        <w:t>u12) + 9</w:t>
      </w:r>
      <w:r w:rsidR="00644CD5">
        <w:t>.</w:t>
      </w:r>
      <w:r>
        <w:t>07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342*T(v31</w:t>
      </w:r>
      <w:r w:rsidR="00644CD5">
        <w:t>.</w:t>
      </w:r>
      <w:r>
        <w:t>u4) + 0</w:t>
      </w:r>
      <w:r w:rsidR="00644CD5">
        <w:t>.</w:t>
      </w:r>
      <w:r>
        <w:t>0228*NumAromAtoms + 0</w:t>
      </w:r>
      <w:r w:rsidR="00644CD5">
        <w:t>.</w:t>
      </w:r>
      <w:r>
        <w:t>45*T(v8</w:t>
      </w:r>
      <w:r w:rsidR="00644CD5">
        <w:t>.</w:t>
      </w:r>
      <w:r>
        <w:t>u10) + 0</w:t>
      </w:r>
      <w:r w:rsidR="00644CD5">
        <w:t>.</w:t>
      </w:r>
      <w:r>
        <w:t>512*T(v10</w:t>
      </w:r>
      <w:r w:rsidR="00644CD5">
        <w:t>.</w:t>
      </w:r>
      <w:r>
        <w:t>u10) -1</w:t>
      </w:r>
      <w:r w:rsidR="00644CD5">
        <w:t>.</w:t>
      </w:r>
      <w:r>
        <w:t>33*T(v16</w:t>
      </w:r>
      <w:r w:rsidR="00644CD5">
        <w:t>.</w:t>
      </w:r>
      <w:r>
        <w:t>u1) -0</w:t>
      </w:r>
      <w:r w:rsidR="00644CD5">
        <w:t>.</w:t>
      </w:r>
      <w:r>
        <w:t>567*T(v1</w:t>
      </w:r>
      <w:r w:rsidR="00644CD5">
        <w:t>.</w:t>
      </w:r>
      <w:r>
        <w:t>u7) + 0</w:t>
      </w:r>
      <w:r w:rsidR="00644CD5">
        <w:t>.</w:t>
      </w:r>
      <w:r>
        <w:t>781*T(v2</w:t>
      </w:r>
      <w:r w:rsidR="00644CD5">
        <w:t>.</w:t>
      </w:r>
      <w:r>
        <w:t>u23) + 0</w:t>
      </w:r>
      <w:r w:rsidR="00644CD5">
        <w:t>.</w:t>
      </w:r>
      <w:r>
        <w:t>405*T(v6) + 0</w:t>
      </w:r>
      <w:r w:rsidR="00644CD5">
        <w:t>.</w:t>
      </w:r>
      <w:r>
        <w:t>106*T(v30</w:t>
      </w:r>
      <w:r w:rsidR="00644CD5">
        <w:t>.</w:t>
      </w:r>
      <w:r>
        <w:t>u8) -0</w:t>
      </w:r>
      <w:r w:rsidR="00644CD5">
        <w:t>.</w:t>
      </w:r>
      <w:r>
        <w:t>202*T(v12</w:t>
      </w:r>
      <w:r w:rsidR="00644CD5">
        <w:t>.</w:t>
      </w:r>
      <w:r>
        <w:t>u17) -0</w:t>
      </w:r>
      <w:r w:rsidR="00644CD5">
        <w:t>.</w:t>
      </w:r>
      <w:r>
        <w:t>599*T(v6</w:t>
      </w:r>
      <w:r w:rsidR="00644CD5">
        <w:t>.</w:t>
      </w:r>
      <w:r>
        <w:t>u10) -0</w:t>
      </w:r>
      <w:r w:rsidR="00644CD5">
        <w:t>.</w:t>
      </w:r>
      <w:r>
        <w:t>511*T(v14</w:t>
      </w:r>
      <w:r w:rsidR="00644CD5">
        <w:t>.</w:t>
      </w:r>
      <w:r>
        <w:t>u4) -0</w:t>
      </w:r>
      <w:r w:rsidR="00644CD5">
        <w:t>.</w:t>
      </w:r>
      <w:r>
        <w:t>785*T(v8</w:t>
      </w:r>
      <w:r w:rsidR="00644CD5">
        <w:t>.</w:t>
      </w:r>
      <w:r>
        <w:t>u30) -0</w:t>
      </w:r>
      <w:r w:rsidR="00644CD5">
        <w:t>.</w:t>
      </w:r>
      <w:r>
        <w:t>333*T(v14</w:t>
      </w:r>
      <w:r w:rsidR="00644CD5">
        <w:t>.</w:t>
      </w:r>
      <w:r>
        <w:t>u20) + 27</w:t>
      </w:r>
      <w:r w:rsidR="00644CD5">
        <w:t>.</w:t>
      </w:r>
      <w:r>
        <w:t>5*Volume + 0</w:t>
      </w:r>
      <w:r w:rsidR="00644CD5">
        <w:t>.</w:t>
      </w:r>
      <w:r>
        <w:t>527*T(v31</w:t>
      </w:r>
      <w:r w:rsidR="00644CD5">
        <w:t>.</w:t>
      </w:r>
      <w:r>
        <w:t>u2) -0</w:t>
      </w:r>
      <w:r w:rsidR="00644CD5">
        <w:t>.</w:t>
      </w:r>
      <w:r>
        <w:t>675*T(v27</w:t>
      </w:r>
      <w:r w:rsidR="00644CD5">
        <w:t>.</w:t>
      </w:r>
      <w:r>
        <w:t>u13) -0</w:t>
      </w:r>
      <w:r w:rsidR="00644CD5">
        <w:t>.</w:t>
      </w:r>
      <w:r>
        <w:t>468*T(v15</w:t>
      </w:r>
      <w:r w:rsidR="00644CD5">
        <w:t>.</w:t>
      </w:r>
      <w:r>
        <w:t>u26) + 0</w:t>
      </w:r>
      <w:r w:rsidR="00644CD5">
        <w:t>.</w:t>
      </w:r>
      <w:r>
        <w:t>632*T(v11</w:t>
      </w:r>
      <w:r w:rsidR="00644CD5">
        <w:t>.</w:t>
      </w:r>
      <w:r>
        <w:t>u19) + 0</w:t>
      </w:r>
      <w:r w:rsidR="00644CD5">
        <w:t>.</w:t>
      </w:r>
      <w:r>
        <w:t>345*T(v16</w:t>
      </w:r>
      <w:r w:rsidR="00644CD5">
        <w:t>.</w:t>
      </w:r>
      <w:r>
        <w:t>u8) -0</w:t>
      </w:r>
      <w:r w:rsidR="00644CD5">
        <w:t>.</w:t>
      </w:r>
      <w:r>
        <w:t>124*NumAcceptor -0</w:t>
      </w:r>
      <w:r w:rsidR="00644CD5">
        <w:t>.</w:t>
      </w:r>
      <w:r>
        <w:t>637*T(v19</w:t>
      </w:r>
      <w:r w:rsidR="00644CD5">
        <w:t>.</w:t>
      </w:r>
      <w:r>
        <w:t>u6) -0</w:t>
      </w:r>
      <w:r w:rsidR="00644CD5">
        <w:t>.</w:t>
      </w:r>
      <w:r>
        <w:t>399*T(v26</w:t>
      </w:r>
      <w:r w:rsidR="00644CD5">
        <w:t>.</w:t>
      </w:r>
      <w:r>
        <w:t>u12) + 0</w:t>
      </w:r>
      <w:r w:rsidR="00644CD5">
        <w:t>.</w:t>
      </w:r>
      <w:r>
        <w:t>59*T(v14</w:t>
      </w:r>
      <w:r w:rsidR="00644CD5">
        <w:t>.</w:t>
      </w:r>
      <w:r>
        <w:t>u29) -13</w:t>
      </w:r>
      <w:r w:rsidR="00644CD5">
        <w:t>.</w:t>
      </w:r>
      <w:r>
        <w:t>1*Volume^2 -0</w:t>
      </w:r>
      <w:r w:rsidR="00644CD5">
        <w:t>.</w:t>
      </w:r>
      <w:r>
        <w:t>232*T(v15</w:t>
      </w:r>
      <w:r w:rsidR="00644CD5">
        <w:t>.</w:t>
      </w:r>
      <w:r>
        <w:t>u22) + 0</w:t>
      </w:r>
      <w:r w:rsidR="00644CD5">
        <w:t>.</w:t>
      </w:r>
      <w:r>
        <w:t>215*T(v32</w:t>
      </w:r>
      <w:r w:rsidR="00644CD5">
        <w:t>.</w:t>
      </w:r>
      <w:r>
        <w:t>u7) -0</w:t>
      </w:r>
      <w:r w:rsidR="00644CD5">
        <w:t>.</w:t>
      </w:r>
      <w:r>
        <w:t>611*T(v3</w:t>
      </w:r>
      <w:r w:rsidR="00644CD5">
        <w:t>.</w:t>
      </w:r>
      <w:r>
        <w:t>u34) + 0</w:t>
      </w:r>
      <w:r w:rsidR="00644CD5">
        <w:t>.</w:t>
      </w:r>
      <w:r>
        <w:t>904*T(v25</w:t>
      </w:r>
      <w:r w:rsidR="00644CD5">
        <w:t>.</w:t>
      </w:r>
      <w:r>
        <w:t>u17) + 0</w:t>
      </w:r>
      <w:r w:rsidR="00644CD5">
        <w:t>.</w:t>
      </w:r>
      <w:r>
        <w:t>507*T(v8</w:t>
      </w:r>
      <w:r w:rsidR="00644CD5">
        <w:t>.</w:t>
      </w:r>
      <w:r>
        <w:t>u20) + 0</w:t>
      </w:r>
      <w:r w:rsidR="00644CD5">
        <w:t>.</w:t>
      </w:r>
      <w:r>
        <w:t>0911*T(v13</w:t>
      </w:r>
      <w:r w:rsidR="00644CD5">
        <w:t>.</w:t>
      </w:r>
      <w:r>
        <w:t>u12) -1</w:t>
      </w:r>
      <w:r w:rsidR="00644CD5">
        <w:t>.</w:t>
      </w:r>
      <w:r>
        <w:t>05*T(v8</w:t>
      </w:r>
      <w:r w:rsidR="00644CD5">
        <w:t>.</w:t>
      </w:r>
      <w:r>
        <w:t>u23) + 0</w:t>
      </w:r>
      <w:r w:rsidR="00644CD5">
        <w:t>.</w:t>
      </w:r>
      <w:r>
        <w:t>169*T(v11</w:t>
      </w:r>
      <w:r w:rsidR="00644CD5">
        <w:t>.</w:t>
      </w:r>
      <w:r>
        <w:t>u20) + 0</w:t>
      </w:r>
      <w:r w:rsidR="00644CD5">
        <w:t>.</w:t>
      </w:r>
      <w:r>
        <w:t>23*T(v26</w:t>
      </w:r>
      <w:r w:rsidR="00644CD5">
        <w:t>.</w:t>
      </w:r>
      <w:r>
        <w:t>u1) -0</w:t>
      </w:r>
      <w:r w:rsidR="00644CD5">
        <w:t>.</w:t>
      </w:r>
      <w:r>
        <w:t>0621*T(v20) + 0</w:t>
      </w:r>
      <w:r w:rsidR="00644CD5">
        <w:t>.</w:t>
      </w:r>
      <w:r>
        <w:t>626*T(v28</w:t>
      </w:r>
      <w:r w:rsidR="00644CD5">
        <w:t>.</w:t>
      </w:r>
      <w:r>
        <w:t>u10) + 0</w:t>
      </w:r>
      <w:r w:rsidR="00644CD5">
        <w:t>.</w:t>
      </w:r>
      <w:r>
        <w:t>399*T(v7</w:t>
      </w:r>
      <w:r w:rsidR="00644CD5">
        <w:t>.</w:t>
      </w:r>
      <w:r>
        <w:t>u32) -0</w:t>
      </w:r>
      <w:r w:rsidR="00644CD5">
        <w:t>.</w:t>
      </w:r>
      <w:r>
        <w:t>513*T(v24) + 0</w:t>
      </w:r>
      <w:r w:rsidR="00644CD5">
        <w:t>.</w:t>
      </w:r>
      <w:r>
        <w:t>641*T(v7</w:t>
      </w:r>
      <w:r w:rsidR="00644CD5">
        <w:t>.</w:t>
      </w:r>
      <w:r>
        <w:t>u23) + 0</w:t>
      </w:r>
      <w:r w:rsidR="00644CD5">
        <w:t>.</w:t>
      </w:r>
      <w:r>
        <w:t>396*T(v21</w:t>
      </w:r>
      <w:r w:rsidR="00644CD5">
        <w:t>.</w:t>
      </w:r>
      <w:r>
        <w:t>u7) -0</w:t>
      </w:r>
      <w:r w:rsidR="00644CD5">
        <w:t>.</w:t>
      </w:r>
      <w:r>
        <w:t>965*T(v8</w:t>
      </w:r>
      <w:r w:rsidR="00644CD5">
        <w:t>.</w:t>
      </w:r>
      <w:r>
        <w:t>u19) -0</w:t>
      </w:r>
      <w:r w:rsidR="00644CD5">
        <w:t>.</w:t>
      </w:r>
      <w:r>
        <w:t>265*T(v1</w:t>
      </w:r>
      <w:r w:rsidR="00644CD5">
        <w:t>.</w:t>
      </w:r>
      <w:r>
        <w:t>u12) -0</w:t>
      </w:r>
      <w:r w:rsidR="00644CD5">
        <w:t>.</w:t>
      </w:r>
      <w:r>
        <w:t>378*T(v16</w:t>
      </w:r>
      <w:r w:rsidR="00644CD5">
        <w:t>.</w:t>
      </w:r>
      <w:r>
        <w:t>u16) + 0</w:t>
      </w:r>
      <w:r w:rsidR="00644CD5">
        <w:t>.</w:t>
      </w:r>
      <w:r>
        <w:t>00585*T(v29</w:t>
      </w:r>
      <w:r w:rsidR="00644CD5">
        <w:t>.</w:t>
      </w:r>
      <w:r>
        <w:t>u3) -1</w:t>
      </w:r>
      <w:r w:rsidR="00644CD5">
        <w:t>.</w:t>
      </w:r>
      <w:r>
        <w:t>25*T(v6</w:t>
      </w:r>
      <w:r w:rsidR="00644CD5">
        <w:t>.</w:t>
      </w:r>
      <w:r>
        <w:t>u14) -0</w:t>
      </w:r>
      <w:r w:rsidR="00644CD5">
        <w:t>.</w:t>
      </w:r>
      <w:r>
        <w:t>407*T(v34</w:t>
      </w:r>
      <w:r w:rsidR="00644CD5">
        <w:t>.</w:t>
      </w:r>
      <w:r>
        <w:t>u1) -0</w:t>
      </w:r>
      <w:r w:rsidR="00644CD5">
        <w:t>.</w:t>
      </w:r>
      <w:r>
        <w:t>47*T(v13</w:t>
      </w:r>
      <w:r w:rsidR="00644CD5">
        <w:t>.</w:t>
      </w:r>
      <w:r>
        <w:t>u9) + 0</w:t>
      </w:r>
      <w:r w:rsidR="00644CD5">
        <w:t>.</w:t>
      </w:r>
      <w:r>
        <w:t>249*NumPositive -0</w:t>
      </w:r>
      <w:r w:rsidR="00644CD5">
        <w:t>.</w:t>
      </w:r>
      <w:r>
        <w:t>859*T(v16</w:t>
      </w:r>
      <w:r w:rsidR="00644CD5">
        <w:t>.</w:t>
      </w:r>
      <w:r>
        <w:t>u23) -0</w:t>
      </w:r>
      <w:r w:rsidR="00644CD5">
        <w:t>.</w:t>
      </w:r>
      <w:r>
        <w:t>68*T(v16</w:t>
      </w:r>
      <w:r w:rsidR="00644CD5">
        <w:t>.</w:t>
      </w:r>
      <w:r>
        <w:t>u21) + 0</w:t>
      </w:r>
      <w:r w:rsidR="00644CD5">
        <w:t>.</w:t>
      </w:r>
      <w:r>
        <w:t>624*T(v30</w:t>
      </w:r>
      <w:r w:rsidR="00644CD5">
        <w:t>.</w:t>
      </w:r>
      <w:r>
        <w:t>u3) + 0</w:t>
      </w:r>
      <w:r w:rsidR="00644CD5">
        <w:t>.</w:t>
      </w:r>
      <w:r>
        <w:t>201*T(v11</w:t>
      </w:r>
      <w:r w:rsidR="00644CD5">
        <w:t>.</w:t>
      </w:r>
      <w:r>
        <w:t>u22) + 0</w:t>
      </w:r>
      <w:r w:rsidR="00644CD5">
        <w:t>.</w:t>
      </w:r>
      <w:r>
        <w:t>65*T(v16</w:t>
      </w:r>
      <w:r w:rsidR="00644CD5">
        <w:t>.</w:t>
      </w:r>
      <w:r>
        <w:t>u26) + 0</w:t>
      </w:r>
      <w:r w:rsidR="00644CD5">
        <w:t>.</w:t>
      </w:r>
      <w:r>
        <w:t>315*T(v1</w:t>
      </w:r>
      <w:r w:rsidR="00644CD5">
        <w:t>.</w:t>
      </w:r>
      <w:r>
        <w:t>u3) + 0</w:t>
      </w:r>
      <w:r w:rsidR="00644CD5">
        <w:t>.</w:t>
      </w:r>
      <w:r>
        <w:t>197*T(v19) -0</w:t>
      </w:r>
      <w:r w:rsidR="00644CD5">
        <w:t>.</w:t>
      </w:r>
      <w:r>
        <w:t>000161*Lipophilicity^3 + 0</w:t>
      </w:r>
      <w:r w:rsidR="00644CD5">
        <w:t>.</w:t>
      </w:r>
      <w:r>
        <w:t>0125*T(v22</w:t>
      </w:r>
      <w:r w:rsidR="00644CD5">
        <w:t>.</w:t>
      </w:r>
      <w:r>
        <w:t>u9) + 0</w:t>
      </w:r>
      <w:r w:rsidR="00644CD5">
        <w:t>.</w:t>
      </w:r>
      <w:r>
        <w:t>777*T(v22</w:t>
      </w:r>
      <w:r w:rsidR="00644CD5">
        <w:t>.</w:t>
      </w:r>
      <w:r>
        <w:t>u17) -0</w:t>
      </w:r>
      <w:r w:rsidR="00644CD5">
        <w:t>.</w:t>
      </w:r>
      <w:r>
        <w:t>812*T(v6</w:t>
      </w:r>
      <w:r w:rsidR="00644CD5">
        <w:t>.</w:t>
      </w:r>
      <w:r>
        <w:t>u5) -0</w:t>
      </w:r>
      <w:r w:rsidR="00644CD5">
        <w:t>.</w:t>
      </w:r>
      <w:r>
        <w:t>356*T(v1</w:t>
      </w:r>
      <w:r w:rsidR="00644CD5">
        <w:t>.</w:t>
      </w:r>
      <w:r>
        <w:t>u32) -0</w:t>
      </w:r>
      <w:r w:rsidR="00644CD5">
        <w:t>.</w:t>
      </w:r>
      <w:r>
        <w:t>299*T(v18</w:t>
      </w:r>
      <w:r w:rsidR="00644CD5">
        <w:t>.</w:t>
      </w:r>
      <w:r>
        <w:t>u8) + 0</w:t>
      </w:r>
      <w:r w:rsidR="00644CD5">
        <w:t>.</w:t>
      </w:r>
      <w:r>
        <w:t>224*T(v6</w:t>
      </w:r>
      <w:r w:rsidR="00644CD5">
        <w:t>.</w:t>
      </w:r>
      <w:r>
        <w:t>u32) + 0</w:t>
      </w:r>
      <w:r w:rsidR="00644CD5">
        <w:t>.</w:t>
      </w:r>
      <w:r>
        <w:t>306*T(u10) + 0</w:t>
      </w:r>
      <w:r w:rsidR="00644CD5">
        <w:t>.</w:t>
      </w:r>
      <w:r>
        <w:t>11*T(v24</w:t>
      </w:r>
      <w:r w:rsidR="00644CD5">
        <w:t>.</w:t>
      </w:r>
      <w:r>
        <w:t>u10) + 0</w:t>
      </w:r>
      <w:r w:rsidR="00644CD5">
        <w:t>.</w:t>
      </w:r>
      <w:r>
        <w:t>206*T(v23</w:t>
      </w:r>
      <w:r w:rsidR="00644CD5">
        <w:t>.</w:t>
      </w:r>
      <w:r>
        <w:t>u7) -0</w:t>
      </w:r>
      <w:r w:rsidR="00644CD5">
        <w:t>.</w:t>
      </w:r>
      <w:r>
        <w:t>806*T(v38</w:t>
      </w:r>
      <w:r w:rsidR="00644CD5">
        <w:t>.</w:t>
      </w:r>
      <w:r>
        <w:t>u5) + 0</w:t>
      </w:r>
      <w:r w:rsidR="00644CD5">
        <w:t>.</w:t>
      </w:r>
      <w:r>
        <w:t>247*T(v8</w:t>
      </w:r>
      <w:r w:rsidR="00644CD5">
        <w:t>.</w:t>
      </w:r>
      <w:r>
        <w:t>u35) + 10</w:t>
      </w:r>
      <w:r w:rsidR="00644CD5">
        <w:t>.</w:t>
      </w:r>
      <w:r>
        <w:t>3*Lipophilicity + 0</w:t>
      </w:r>
      <w:r w:rsidR="00644CD5">
        <w:t>.</w:t>
      </w:r>
      <w:r>
        <w:t>428*T(v7</w:t>
      </w:r>
      <w:r w:rsidR="00644CD5">
        <w:t>.</w:t>
      </w:r>
      <w:r>
        <w:t>u29) + 0</w:t>
      </w:r>
      <w:r w:rsidR="00644CD5">
        <w:t>.</w:t>
      </w:r>
      <w:r>
        <w:t>545*T(v21</w:t>
      </w:r>
      <w:r w:rsidR="00644CD5">
        <w:t>.</w:t>
      </w:r>
      <w:r>
        <w:t>u15) + 0</w:t>
      </w:r>
      <w:r w:rsidR="00644CD5">
        <w:t>.</w:t>
      </w:r>
      <w:r>
        <w:t>207*T(v27</w:t>
      </w:r>
      <w:r w:rsidR="00644CD5">
        <w:t>.</w:t>
      </w:r>
      <w:r>
        <w:t>u10) + 0</w:t>
      </w:r>
      <w:r w:rsidR="00644CD5">
        <w:t>.</w:t>
      </w:r>
      <w:r>
        <w:t>234*T(v6</w:t>
      </w:r>
      <w:r w:rsidR="00644CD5">
        <w:t>.</w:t>
      </w:r>
      <w:r>
        <w:t>u30) -0</w:t>
      </w:r>
      <w:r w:rsidR="00644CD5">
        <w:t>.</w:t>
      </w:r>
      <w:r>
        <w:t>0723*NumHal -0</w:t>
      </w:r>
      <w:r w:rsidR="00644CD5">
        <w:t>.</w:t>
      </w:r>
      <w:r>
        <w:t>297*T(v28</w:t>
      </w:r>
      <w:r w:rsidR="00644CD5">
        <w:t>.</w:t>
      </w:r>
      <w:r>
        <w:t>u15) + 0</w:t>
      </w:r>
      <w:r w:rsidR="00644CD5">
        <w:t>.</w:t>
      </w:r>
      <w:r>
        <w:t>747*T(v10</w:t>
      </w:r>
      <w:r w:rsidR="00644CD5">
        <w:t>.</w:t>
      </w:r>
      <w:r>
        <w:t>u29) -0</w:t>
      </w:r>
      <w:r w:rsidR="00644CD5">
        <w:t>.</w:t>
      </w:r>
      <w:r>
        <w:t>963*T(v39</w:t>
      </w:r>
      <w:r w:rsidR="00644CD5">
        <w:t>.</w:t>
      </w:r>
      <w:r>
        <w:t>u2) + 0</w:t>
      </w:r>
      <w:r w:rsidR="00644CD5">
        <w:t>.</w:t>
      </w:r>
      <w:r>
        <w:t>544*T(v17</w:t>
      </w:r>
      <w:r w:rsidR="00644CD5">
        <w:t>.</w:t>
      </w:r>
      <w:r>
        <w:t>u7) -0</w:t>
      </w:r>
      <w:r w:rsidR="00644CD5">
        <w:t>.</w:t>
      </w:r>
      <w:r>
        <w:t>168*T(v8</w:t>
      </w:r>
      <w:r w:rsidR="00644CD5">
        <w:t>.</w:t>
      </w:r>
      <w:r>
        <w:t>u21) + 0</w:t>
      </w:r>
      <w:r w:rsidR="00644CD5">
        <w:t>.</w:t>
      </w:r>
      <w:r>
        <w:t>624*T(v1</w:t>
      </w:r>
      <w:r w:rsidR="00644CD5">
        <w:t>.</w:t>
      </w:r>
      <w:r>
        <w:t>u6) -0</w:t>
      </w:r>
      <w:r w:rsidR="00644CD5">
        <w:t>.</w:t>
      </w:r>
      <w:r>
        <w:t>0599*NumNegative + 0</w:t>
      </w:r>
      <w:r w:rsidR="00644CD5">
        <w:t>.</w:t>
      </w:r>
      <w:r>
        <w:t>807*T(v10</w:t>
      </w:r>
      <w:r w:rsidR="00644CD5">
        <w:t>.</w:t>
      </w:r>
      <w:r>
        <w:t>u26) + 0</w:t>
      </w:r>
      <w:r w:rsidR="00644CD5">
        <w:t>.</w:t>
      </w:r>
      <w:r>
        <w:t>171*T(v19</w:t>
      </w:r>
      <w:r w:rsidR="00644CD5">
        <w:t>.</w:t>
      </w:r>
      <w:r>
        <w:t>u14) + 0</w:t>
      </w:r>
      <w:r w:rsidR="00644CD5">
        <w:t>.</w:t>
      </w:r>
      <w:r>
        <w:t>536*T(v32</w:t>
      </w:r>
      <w:r w:rsidR="00644CD5">
        <w:t>.</w:t>
      </w:r>
      <w:r>
        <w:t>u3) + 0</w:t>
      </w:r>
      <w:r w:rsidR="00644CD5">
        <w:t>.</w:t>
      </w:r>
      <w:r>
        <w:t>47*T(v22</w:t>
      </w:r>
      <w:r w:rsidR="00644CD5">
        <w:t>.</w:t>
      </w:r>
      <w:r>
        <w:t>u21) -0</w:t>
      </w:r>
      <w:r w:rsidR="00644CD5">
        <w:t>.</w:t>
      </w:r>
      <w:r>
        <w:t>62*T(v11</w:t>
      </w:r>
      <w:r w:rsidR="00644CD5">
        <w:t>.</w:t>
      </w:r>
      <w:r>
        <w:t>u32) + 0</w:t>
      </w:r>
      <w:r w:rsidR="00644CD5">
        <w:t>.</w:t>
      </w:r>
      <w:r>
        <w:t>484*T(v9</w:t>
      </w:r>
      <w:r w:rsidR="00644CD5">
        <w:t>.</w:t>
      </w:r>
      <w:r>
        <w:t>u15) -0</w:t>
      </w:r>
      <w:r w:rsidR="00644CD5">
        <w:t>.</w:t>
      </w:r>
      <w:r>
        <w:t>703*T(v35</w:t>
      </w:r>
      <w:r w:rsidR="00644CD5">
        <w:t>.</w:t>
      </w:r>
      <w:r>
        <w:t>u7) + 0</w:t>
      </w:r>
      <w:r w:rsidR="00644CD5">
        <w:t>.</w:t>
      </w:r>
      <w:r>
        <w:t>128*T(v36</w:t>
      </w:r>
      <w:r w:rsidR="00644CD5">
        <w:t>.</w:t>
      </w:r>
      <w:r>
        <w:t>u3) -0</w:t>
      </w:r>
      <w:r w:rsidR="00644CD5">
        <w:t>.</w:t>
      </w:r>
      <w:r>
        <w:t>327*T(v10</w:t>
      </w:r>
      <w:r w:rsidR="00644CD5">
        <w:t>.</w:t>
      </w:r>
      <w:r>
        <w:t>u16) + 0</w:t>
      </w:r>
      <w:r w:rsidR="00644CD5">
        <w:t>.</w:t>
      </w:r>
      <w:r>
        <w:t>531*T(v24</w:t>
      </w:r>
      <w:r w:rsidR="00644CD5">
        <w:t>.</w:t>
      </w:r>
      <w:r>
        <w:t>u12) -0</w:t>
      </w:r>
      <w:r w:rsidR="00644CD5">
        <w:t>.</w:t>
      </w:r>
      <w:r>
        <w:t>213*T(v28</w:t>
      </w:r>
      <w:r w:rsidR="00644CD5">
        <w:t>.</w:t>
      </w:r>
      <w:r>
        <w:t>u13) + 0</w:t>
      </w:r>
      <w:r w:rsidR="00644CD5">
        <w:t>.</w:t>
      </w:r>
      <w:r>
        <w:t>517*T(v6</w:t>
      </w:r>
      <w:r w:rsidR="00644CD5">
        <w:t>.</w:t>
      </w:r>
      <w:r>
        <w:t>u33) + 0</w:t>
      </w:r>
      <w:r w:rsidR="00644CD5">
        <w:t>.</w:t>
      </w:r>
      <w:r>
        <w:t>483*T(v40</w:t>
      </w:r>
      <w:r w:rsidR="00644CD5">
        <w:t>.</w:t>
      </w:r>
      <w:r>
        <w:t>u1) -0</w:t>
      </w:r>
      <w:r w:rsidR="00644CD5">
        <w:t>.</w:t>
      </w:r>
      <w:r>
        <w:t>269*T(v10</w:t>
      </w:r>
      <w:r w:rsidR="00644CD5">
        <w:t>.</w:t>
      </w:r>
      <w:r>
        <w:t xml:space="preserve">u9) + </w:t>
      </w:r>
      <w:r>
        <w:lastRenderedPageBreak/>
        <w:t>0</w:t>
      </w:r>
      <w:r w:rsidR="00644CD5">
        <w:t>.</w:t>
      </w:r>
      <w:r>
        <w:t>0694*T(v29</w:t>
      </w:r>
      <w:r w:rsidR="00644CD5">
        <w:t>.</w:t>
      </w:r>
      <w:r>
        <w:t>u11) + 0</w:t>
      </w:r>
      <w:r w:rsidR="00644CD5">
        <w:t>.</w:t>
      </w:r>
      <w:r>
        <w:t>797*T(v23</w:t>
      </w:r>
      <w:r w:rsidR="00644CD5">
        <w:t>.</w:t>
      </w:r>
      <w:r>
        <w:t>u2) -0</w:t>
      </w:r>
      <w:r w:rsidR="00644CD5">
        <w:t>.</w:t>
      </w:r>
      <w:r>
        <w:t>493*T(v4</w:t>
      </w:r>
      <w:r w:rsidR="00644CD5">
        <w:t>.</w:t>
      </w:r>
      <w:r>
        <w:t>u30) + 0</w:t>
      </w:r>
      <w:r w:rsidR="00644CD5">
        <w:t>.</w:t>
      </w:r>
      <w:r>
        <w:t>536*T(v9</w:t>
      </w:r>
      <w:r w:rsidR="00644CD5">
        <w:t>.</w:t>
      </w:r>
      <w:r>
        <w:t>u1) -0</w:t>
      </w:r>
      <w:r w:rsidR="00644CD5">
        <w:t>.</w:t>
      </w:r>
      <w:r>
        <w:t>375*T(v16</w:t>
      </w:r>
      <w:r w:rsidR="00644CD5">
        <w:t>.</w:t>
      </w:r>
      <w:r>
        <w:t>u19) + 0</w:t>
      </w:r>
      <w:r w:rsidR="00644CD5">
        <w:t>.</w:t>
      </w:r>
      <w:r>
        <w:t>299*T(v21</w:t>
      </w:r>
      <w:r w:rsidR="00644CD5">
        <w:t>.</w:t>
      </w:r>
      <w:r>
        <w:t>u2) -0</w:t>
      </w:r>
      <w:r w:rsidR="00644CD5">
        <w:t>.</w:t>
      </w:r>
      <w:r>
        <w:t>401*T(v14</w:t>
      </w:r>
      <w:r w:rsidR="00644CD5">
        <w:t>.</w:t>
      </w:r>
      <w:r>
        <w:t>u1) -0</w:t>
      </w:r>
      <w:r w:rsidR="00644CD5">
        <w:t>.</w:t>
      </w:r>
      <w:r>
        <w:t>483*T(v1</w:t>
      </w:r>
      <w:r w:rsidR="00644CD5">
        <w:t>.</w:t>
      </w:r>
      <w:r>
        <w:t>u35) + 0</w:t>
      </w:r>
      <w:r w:rsidR="00644CD5">
        <w:t>.</w:t>
      </w:r>
      <w:r>
        <w:t>537*T(v8</w:t>
      </w:r>
      <w:r w:rsidR="00644CD5">
        <w:t>.</w:t>
      </w:r>
      <w:r>
        <w:t>u28) + 0</w:t>
      </w:r>
      <w:r w:rsidR="00644CD5">
        <w:t>.</w:t>
      </w:r>
      <w:r>
        <w:t>52*T(v5</w:t>
      </w:r>
      <w:r w:rsidR="00644CD5">
        <w:t>.</w:t>
      </w:r>
      <w:r>
        <w:t>u9) + 0</w:t>
      </w:r>
      <w:r w:rsidR="00644CD5">
        <w:t>.</w:t>
      </w:r>
      <w:r>
        <w:t>272*T(v18</w:t>
      </w:r>
      <w:r w:rsidR="00644CD5">
        <w:t>.</w:t>
      </w:r>
      <w:r>
        <w:t>u25) + 0</w:t>
      </w:r>
      <w:r w:rsidR="00644CD5">
        <w:t>.</w:t>
      </w:r>
      <w:r>
        <w:t>181*T(v8</w:t>
      </w:r>
      <w:r w:rsidR="00644CD5">
        <w:t>.</w:t>
      </w:r>
      <w:r>
        <w:t>u3) -0</w:t>
      </w:r>
      <w:r w:rsidR="00644CD5">
        <w:t>.</w:t>
      </w:r>
      <w:r>
        <w:t>415*T(v6</w:t>
      </w:r>
      <w:r w:rsidR="00644CD5">
        <w:t>.</w:t>
      </w:r>
      <w:r>
        <w:t>u2) + 0</w:t>
      </w:r>
      <w:r w:rsidR="00644CD5">
        <w:t>.</w:t>
      </w:r>
      <w:r>
        <w:t>587*T(v5</w:t>
      </w:r>
      <w:r w:rsidR="00644CD5">
        <w:t>.</w:t>
      </w:r>
      <w:r>
        <w:t>u28) -0</w:t>
      </w:r>
      <w:r w:rsidR="00644CD5">
        <w:t>.</w:t>
      </w:r>
      <w:r>
        <w:t>304*T(u28) -0</w:t>
      </w:r>
      <w:r w:rsidR="00644CD5">
        <w:t>.</w:t>
      </w:r>
      <w:r>
        <w:t>272*T(v14</w:t>
      </w:r>
      <w:r w:rsidR="00644CD5">
        <w:t>.</w:t>
      </w:r>
      <w:r>
        <w:t>u22) + 0</w:t>
      </w:r>
      <w:r w:rsidR="00644CD5">
        <w:t>.</w:t>
      </w:r>
      <w:r>
        <w:t>539*T(v4</w:t>
      </w:r>
      <w:r w:rsidR="00644CD5">
        <w:t>.</w:t>
      </w:r>
      <w:r>
        <w:t>u26) + 0</w:t>
      </w:r>
      <w:r w:rsidR="00644CD5">
        <w:t>.</w:t>
      </w:r>
      <w:r>
        <w:t>587*T(v7</w:t>
      </w:r>
      <w:r w:rsidR="00644CD5">
        <w:t>.</w:t>
      </w:r>
      <w:r>
        <w:t>u15) -0</w:t>
      </w:r>
      <w:r w:rsidR="00644CD5">
        <w:t>.</w:t>
      </w:r>
      <w:r>
        <w:t>079*T(v20</w:t>
      </w:r>
      <w:r w:rsidR="00644CD5">
        <w:t>.</w:t>
      </w:r>
      <w:r>
        <w:t>u6) -0</w:t>
      </w:r>
      <w:r w:rsidR="00644CD5">
        <w:t>.</w:t>
      </w:r>
      <w:r>
        <w:t>523*T(v27</w:t>
      </w:r>
      <w:r w:rsidR="00644CD5">
        <w:t>.</w:t>
      </w:r>
      <w:r>
        <w:t>u14) -0</w:t>
      </w:r>
      <w:r w:rsidR="00644CD5">
        <w:t>.</w:t>
      </w:r>
      <w:r>
        <w:t>319*T(v6</w:t>
      </w:r>
      <w:r w:rsidR="00644CD5">
        <w:t>.</w:t>
      </w:r>
      <w:r>
        <w:t>u12) + 0</w:t>
      </w:r>
      <w:r w:rsidR="00644CD5">
        <w:t>.</w:t>
      </w:r>
      <w:r>
        <w:t>401*T(v28</w:t>
      </w:r>
      <w:r w:rsidR="00644CD5">
        <w:t>.</w:t>
      </w:r>
      <w:r>
        <w:t>u14) + 0</w:t>
      </w:r>
      <w:r w:rsidR="00644CD5">
        <w:t>.</w:t>
      </w:r>
      <w:r>
        <w:t>423*u + 0</w:t>
      </w:r>
      <w:r w:rsidR="00644CD5">
        <w:t>.</w:t>
      </w:r>
      <w:r>
        <w:t>725*T(v26</w:t>
      </w:r>
      <w:r w:rsidR="00644CD5">
        <w:t>.</w:t>
      </w:r>
      <w:r>
        <w:t>u3) + 0</w:t>
      </w:r>
      <w:r w:rsidR="00644CD5">
        <w:t>.</w:t>
      </w:r>
      <w:r>
        <w:t>452*T(v34</w:t>
      </w:r>
      <w:r w:rsidR="00644CD5">
        <w:t>.</w:t>
      </w:r>
      <w:r>
        <w:t>u3) + 0</w:t>
      </w:r>
      <w:r w:rsidR="00644CD5">
        <w:t>.</w:t>
      </w:r>
      <w:r>
        <w:t>781*T(v18</w:t>
      </w:r>
      <w:r w:rsidR="00644CD5">
        <w:t>.</w:t>
      </w:r>
      <w:r>
        <w:t>u2) -0</w:t>
      </w:r>
      <w:r w:rsidR="00644CD5">
        <w:t>.</w:t>
      </w:r>
      <w:r>
        <w:t>163*T(v23) -0</w:t>
      </w:r>
      <w:r w:rsidR="00644CD5">
        <w:t>.</w:t>
      </w:r>
      <w:r>
        <w:t>435*T(v11</w:t>
      </w:r>
      <w:r w:rsidR="00644CD5">
        <w:t>.</w:t>
      </w:r>
      <w:r>
        <w:t>u3) -0</w:t>
      </w:r>
      <w:r w:rsidR="00644CD5">
        <w:t>.</w:t>
      </w:r>
      <w:r>
        <w:t>493*T(v8</w:t>
      </w:r>
      <w:r w:rsidR="00644CD5">
        <w:t>.</w:t>
      </w:r>
      <w:r>
        <w:t>u32) + 0</w:t>
      </w:r>
      <w:r w:rsidR="00644CD5">
        <w:t>.</w:t>
      </w:r>
      <w:r>
        <w:t>153*T(v25</w:t>
      </w:r>
      <w:r w:rsidR="00644CD5">
        <w:t>.</w:t>
      </w:r>
      <w:r>
        <w:t>u15) + 0</w:t>
      </w:r>
      <w:r w:rsidR="00644CD5">
        <w:t>.</w:t>
      </w:r>
      <w:r>
        <w:t>238*T(v7</w:t>
      </w:r>
      <w:r w:rsidR="00644CD5">
        <w:t>.</w:t>
      </w:r>
      <w:r>
        <w:t>u16) -0</w:t>
      </w:r>
      <w:r w:rsidR="00644CD5">
        <w:t>.</w:t>
      </w:r>
      <w:r>
        <w:t>759*T(v6</w:t>
      </w:r>
      <w:r w:rsidR="00644CD5">
        <w:t>.</w:t>
      </w:r>
      <w:r>
        <w:t>u7) + 0</w:t>
      </w:r>
      <w:r w:rsidR="00644CD5">
        <w:t>.</w:t>
      </w:r>
      <w:r>
        <w:t>27*T(v8</w:t>
      </w:r>
      <w:r w:rsidR="00644CD5">
        <w:t>.</w:t>
      </w:r>
      <w:r>
        <w:t>u11) + 0</w:t>
      </w:r>
      <w:r w:rsidR="00644CD5">
        <w:t>.</w:t>
      </w:r>
      <w:r>
        <w:t>108*Lipophilicity^2 -0</w:t>
      </w:r>
      <w:r w:rsidR="00644CD5">
        <w:t>.</w:t>
      </w:r>
      <w:r>
        <w:t>526*T(v3</w:t>
      </w:r>
      <w:r w:rsidR="00644CD5">
        <w:t>.</w:t>
      </w:r>
      <w:r>
        <w:t>u6) + 0</w:t>
      </w:r>
      <w:r w:rsidR="00644CD5">
        <w:t>.</w:t>
      </w:r>
      <w:r>
        <w:t>315*T(v36</w:t>
      </w:r>
      <w:r w:rsidR="00644CD5">
        <w:t>.</w:t>
      </w:r>
      <w:r>
        <w:t>u1) -0</w:t>
      </w:r>
      <w:r w:rsidR="00644CD5">
        <w:t>.</w:t>
      </w:r>
      <w:r>
        <w:t>345*T(v21</w:t>
      </w:r>
      <w:r w:rsidR="00644CD5">
        <w:t>.</w:t>
      </w:r>
      <w:r>
        <w:t>u1) -0</w:t>
      </w:r>
      <w:r w:rsidR="00644CD5">
        <w:t>.</w:t>
      </w:r>
      <w:r>
        <w:t>48*T(v27</w:t>
      </w:r>
      <w:r w:rsidR="00644CD5">
        <w:t>.</w:t>
      </w:r>
      <w:r>
        <w:t>u8) -0</w:t>
      </w:r>
      <w:r w:rsidR="00644CD5">
        <w:t>.</w:t>
      </w:r>
      <w:r>
        <w:t>161*T(u25) + 0</w:t>
      </w:r>
      <w:r w:rsidR="00644CD5">
        <w:t>.</w:t>
      </w:r>
      <w:r>
        <w:t>467*T(v29</w:t>
      </w:r>
      <w:r w:rsidR="00644CD5">
        <w:t>.</w:t>
      </w:r>
      <w:r>
        <w:t>u7) -0</w:t>
      </w:r>
      <w:r w:rsidR="00644CD5">
        <w:t>.</w:t>
      </w:r>
      <w:r>
        <w:t>235*T(v23</w:t>
      </w:r>
      <w:r w:rsidR="00644CD5">
        <w:t>.</w:t>
      </w:r>
      <w:r>
        <w:t>u17) -0</w:t>
      </w:r>
      <w:r w:rsidR="00644CD5">
        <w:t>.</w:t>
      </w:r>
      <w:r>
        <w:t>432*T(v10</w:t>
      </w:r>
      <w:r w:rsidR="00644CD5">
        <w:t>.</w:t>
      </w:r>
      <w:r>
        <w:t>u25) -0</w:t>
      </w:r>
      <w:r w:rsidR="00644CD5">
        <w:t>.</w:t>
      </w:r>
      <w:r>
        <w:t>439*T(v29</w:t>
      </w:r>
      <w:r w:rsidR="00644CD5">
        <w:t>.</w:t>
      </w:r>
      <w:r>
        <w:t>u13) + 0</w:t>
      </w:r>
      <w:r w:rsidR="00644CD5">
        <w:t>.</w:t>
      </w:r>
      <w:r>
        <w:t>324*T(v8</w:t>
      </w:r>
      <w:r w:rsidR="00644CD5">
        <w:t>.</w:t>
      </w:r>
      <w:r>
        <w:t>u4) -0</w:t>
      </w:r>
      <w:r w:rsidR="00644CD5">
        <w:t>.</w:t>
      </w:r>
      <w:r>
        <w:t>17*T(v4</w:t>
      </w:r>
      <w:r w:rsidR="00644CD5">
        <w:t>.</w:t>
      </w:r>
      <w:r>
        <w:t>u39) + 0</w:t>
      </w:r>
      <w:r w:rsidR="00644CD5">
        <w:t>.</w:t>
      </w:r>
      <w:r>
        <w:t>502*T(v5</w:t>
      </w:r>
      <w:r w:rsidR="00644CD5">
        <w:t>.</w:t>
      </w:r>
      <w:r>
        <w:t>u27) -0</w:t>
      </w:r>
      <w:r w:rsidR="00644CD5">
        <w:t>.</w:t>
      </w:r>
      <w:r>
        <w:t>356*T(v12</w:t>
      </w:r>
      <w:r w:rsidR="00644CD5">
        <w:t>.</w:t>
      </w:r>
      <w:r>
        <w:t>u13) -0</w:t>
      </w:r>
      <w:r w:rsidR="00644CD5">
        <w:t>.</w:t>
      </w:r>
      <w:r>
        <w:t>326*T(v7</w:t>
      </w:r>
      <w:r w:rsidR="00644CD5">
        <w:t>.</w:t>
      </w:r>
      <w:r>
        <w:t>u17) + 0</w:t>
      </w:r>
      <w:r w:rsidR="00644CD5">
        <w:t>.</w:t>
      </w:r>
      <w:r>
        <w:t>351*T(v34</w:t>
      </w:r>
      <w:r w:rsidR="00644CD5">
        <w:t>.</w:t>
      </w:r>
      <w:r>
        <w:t>u9) -0</w:t>
      </w:r>
      <w:r w:rsidR="00644CD5">
        <w:t>.</w:t>
      </w:r>
      <w:r>
        <w:t>107*T(u14) -0</w:t>
      </w:r>
      <w:r w:rsidR="00644CD5">
        <w:t>.</w:t>
      </w:r>
      <w:r>
        <w:t>314*Length^3 + 0</w:t>
      </w:r>
      <w:r w:rsidR="00644CD5">
        <w:t>.</w:t>
      </w:r>
      <w:r>
        <w:t>162*T(v8</w:t>
      </w:r>
      <w:r w:rsidR="00644CD5">
        <w:t>.</w:t>
      </w:r>
      <w:r>
        <w:t>u29) + 0</w:t>
      </w:r>
      <w:r w:rsidR="00644CD5">
        <w:t>.</w:t>
      </w:r>
      <w:r>
        <w:t>213*Length + 0</w:t>
      </w:r>
      <w:r w:rsidR="00644CD5">
        <w:t>.</w:t>
      </w:r>
      <w:r>
        <w:t>27*T(u18) -0</w:t>
      </w:r>
      <w:r w:rsidR="00644CD5">
        <w:t>.</w:t>
      </w:r>
      <w:r>
        <w:t>441*T(v15</w:t>
      </w:r>
      <w:r w:rsidR="00644CD5">
        <w:t>.</w:t>
      </w:r>
      <w:r>
        <w:t>u6) -0</w:t>
      </w:r>
      <w:r w:rsidR="00644CD5">
        <w:t>.</w:t>
      </w:r>
      <w:r>
        <w:t>424*T(v13</w:t>
      </w:r>
      <w:r w:rsidR="00644CD5">
        <w:t>.</w:t>
      </w:r>
      <w:r>
        <w:t>u8) -0</w:t>
      </w:r>
      <w:r w:rsidR="00644CD5">
        <w:t>.</w:t>
      </w:r>
      <w:r>
        <w:t>155*T(v4</w:t>
      </w:r>
      <w:r w:rsidR="00644CD5">
        <w:t>.</w:t>
      </w:r>
      <w:r>
        <w:t>u37) -0</w:t>
      </w:r>
      <w:r w:rsidR="00644CD5">
        <w:t>.</w:t>
      </w:r>
      <w:r>
        <w:t>0985*T(v26</w:t>
      </w:r>
      <w:r w:rsidR="00644CD5">
        <w:t>.</w:t>
      </w:r>
      <w:r>
        <w:t>u13) -0</w:t>
      </w:r>
      <w:r w:rsidR="00644CD5">
        <w:t>.</w:t>
      </w:r>
      <w:r>
        <w:t>38*T(v4</w:t>
      </w:r>
      <w:r w:rsidR="00644CD5">
        <w:t>.</w:t>
      </w:r>
      <w:r>
        <w:t>u3) -0</w:t>
      </w:r>
      <w:r w:rsidR="00644CD5">
        <w:t>.</w:t>
      </w:r>
      <w:r>
        <w:t>299*T(u19) + 0</w:t>
      </w:r>
      <w:r w:rsidR="00644CD5">
        <w:t>.</w:t>
      </w:r>
      <w:r>
        <w:t>474*T(v25</w:t>
      </w:r>
      <w:r w:rsidR="00644CD5">
        <w:t>.</w:t>
      </w:r>
      <w:r>
        <w:t>u13) + 0</w:t>
      </w:r>
      <w:r w:rsidR="00644CD5">
        <w:t>.</w:t>
      </w:r>
      <w:r>
        <w:t>252*T(v26) + 0</w:t>
      </w:r>
      <w:r w:rsidR="00644CD5">
        <w:t>.</w:t>
      </w:r>
      <w:r>
        <w:t>471*T(v9</w:t>
      </w:r>
      <w:r w:rsidR="00644CD5">
        <w:t>.</w:t>
      </w:r>
      <w:r>
        <w:t>u6) -0</w:t>
      </w:r>
      <w:r w:rsidR="00644CD5">
        <w:t>.</w:t>
      </w:r>
      <w:r>
        <w:t>495*T(v35</w:t>
      </w:r>
      <w:r w:rsidR="00644CD5">
        <w:t>.</w:t>
      </w:r>
      <w:r>
        <w:t>u2) + 0</w:t>
      </w:r>
      <w:r w:rsidR="00644CD5">
        <w:t>.</w:t>
      </w:r>
      <w:r>
        <w:t>441*T(v6</w:t>
      </w:r>
      <w:r w:rsidR="00644CD5">
        <w:t>.</w:t>
      </w:r>
      <w:r>
        <w:t>u1) -0</w:t>
      </w:r>
      <w:r w:rsidR="00644CD5">
        <w:t>.</w:t>
      </w:r>
      <w:r>
        <w:t>258*T(v7</w:t>
      </w:r>
      <w:r w:rsidR="00644CD5">
        <w:t>.</w:t>
      </w:r>
      <w:r>
        <w:t>u19) -0</w:t>
      </w:r>
      <w:r w:rsidR="00644CD5">
        <w:t>.</w:t>
      </w:r>
      <w:r>
        <w:t>323*T(v19</w:t>
      </w:r>
      <w:r w:rsidR="00644CD5">
        <w:t>.</w:t>
      </w:r>
      <w:r>
        <w:t>u18) + 0</w:t>
      </w:r>
      <w:r w:rsidR="00644CD5">
        <w:t>.</w:t>
      </w:r>
      <w:r>
        <w:t>494*T(v27</w:t>
      </w:r>
      <w:r w:rsidR="00644CD5">
        <w:t>.</w:t>
      </w:r>
      <w:r>
        <w:t>u2) -0</w:t>
      </w:r>
      <w:r w:rsidR="00644CD5">
        <w:t>.</w:t>
      </w:r>
      <w:r>
        <w:t>386*T(v34</w:t>
      </w:r>
      <w:r w:rsidR="00644CD5">
        <w:t>.</w:t>
      </w:r>
      <w:r>
        <w:t>u2) + 0</w:t>
      </w:r>
      <w:r w:rsidR="00644CD5">
        <w:t>.</w:t>
      </w:r>
      <w:r>
        <w:t>222*T(v17</w:t>
      </w:r>
      <w:r w:rsidR="00644CD5">
        <w:t>.</w:t>
      </w:r>
      <w:r>
        <w:t>u20) + 0</w:t>
      </w:r>
      <w:r w:rsidR="00644CD5">
        <w:t>.</w:t>
      </w:r>
      <w:r>
        <w:t>184*T(v20</w:t>
      </w:r>
      <w:r w:rsidR="00644CD5">
        <w:t>.</w:t>
      </w:r>
      <w:r>
        <w:t>u8) + 0</w:t>
      </w:r>
      <w:r w:rsidR="00644CD5">
        <w:t>.</w:t>
      </w:r>
      <w:r>
        <w:t>389*T(v19</w:t>
      </w:r>
      <w:r w:rsidR="00644CD5">
        <w:t>.</w:t>
      </w:r>
      <w:r>
        <w:t>u2) + 0</w:t>
      </w:r>
      <w:r w:rsidR="00644CD5">
        <w:t>.</w:t>
      </w:r>
      <w:r>
        <w:t>374*T(v4</w:t>
      </w:r>
      <w:r w:rsidR="00644CD5">
        <w:t>.</w:t>
      </w:r>
      <w:r>
        <w:t>u33) -0</w:t>
      </w:r>
      <w:r w:rsidR="00644CD5">
        <w:t>.</w:t>
      </w:r>
      <w:r>
        <w:t>255*T(v31) -0</w:t>
      </w:r>
      <w:r w:rsidR="00644CD5">
        <w:t>.</w:t>
      </w:r>
      <w:r>
        <w:t>346*T(v3</w:t>
      </w:r>
      <w:r w:rsidR="00644CD5">
        <w:t>.</w:t>
      </w:r>
      <w:r>
        <w:t>u29) -0</w:t>
      </w:r>
      <w:r w:rsidR="00644CD5">
        <w:t>.</w:t>
      </w:r>
      <w:r>
        <w:t>389*T(v24</w:t>
      </w:r>
      <w:r w:rsidR="00644CD5">
        <w:t>.</w:t>
      </w:r>
      <w:r>
        <w:t>u16) + 0</w:t>
      </w:r>
      <w:r w:rsidR="00644CD5">
        <w:t>.</w:t>
      </w:r>
      <w:r>
        <w:t>266*T(v6</w:t>
      </w:r>
      <w:r w:rsidR="00644CD5">
        <w:t>.</w:t>
      </w:r>
      <w:r>
        <w:t>u31) + 0</w:t>
      </w:r>
      <w:r w:rsidR="00644CD5">
        <w:t>.</w:t>
      </w:r>
      <w:r>
        <w:t>326*T(v20</w:t>
      </w:r>
      <w:r w:rsidR="00644CD5">
        <w:t>.</w:t>
      </w:r>
      <w:r>
        <w:t>u5) -0</w:t>
      </w:r>
      <w:r w:rsidR="00644CD5">
        <w:t>.</w:t>
      </w:r>
      <w:r>
        <w:t>378*T(v36</w:t>
      </w:r>
      <w:r w:rsidR="00644CD5">
        <w:t>.</w:t>
      </w:r>
      <w:r>
        <w:t>u2) + 0</w:t>
      </w:r>
      <w:r w:rsidR="00644CD5">
        <w:t>.</w:t>
      </w:r>
      <w:r>
        <w:t>193*T(v22</w:t>
      </w:r>
      <w:r w:rsidR="00644CD5">
        <w:t>.</w:t>
      </w:r>
      <w:r>
        <w:t>u20) -0</w:t>
      </w:r>
      <w:r w:rsidR="00644CD5">
        <w:t>.</w:t>
      </w:r>
      <w:r>
        <w:t>408*T(v3</w:t>
      </w:r>
      <w:r w:rsidR="00644CD5">
        <w:t>.</w:t>
      </w:r>
      <w:r>
        <w:t>u4) -0</w:t>
      </w:r>
      <w:r w:rsidR="00644CD5">
        <w:t>.</w:t>
      </w:r>
      <w:r>
        <w:t>171*T(u30) -0</w:t>
      </w:r>
      <w:r w:rsidR="00644CD5">
        <w:t>.</w:t>
      </w:r>
      <w:r>
        <w:t>236*T(v3</w:t>
      </w:r>
      <w:r w:rsidR="00644CD5">
        <w:t>.</w:t>
      </w:r>
      <w:r>
        <w:t>u39) + 0</w:t>
      </w:r>
      <w:r w:rsidR="00644CD5">
        <w:t>.</w:t>
      </w:r>
      <w:r>
        <w:t>285*T(v29) -0</w:t>
      </w:r>
      <w:r w:rsidR="00644CD5">
        <w:t>.</w:t>
      </w:r>
      <w:r>
        <w:t>153*T(u17) -0</w:t>
      </w:r>
      <w:r w:rsidR="00644CD5">
        <w:t>.</w:t>
      </w:r>
      <w:r>
        <w:t>264*T(v26</w:t>
      </w:r>
      <w:r w:rsidR="00644CD5">
        <w:t>.</w:t>
      </w:r>
      <w:r>
        <w:t>u4) + 0</w:t>
      </w:r>
      <w:r w:rsidR="00644CD5">
        <w:t>.</w:t>
      </w:r>
      <w:r>
        <w:t>288*T(v33</w:t>
      </w:r>
      <w:r w:rsidR="00644CD5">
        <w:t>.</w:t>
      </w:r>
      <w:r>
        <w:t>u7) -0</w:t>
      </w:r>
      <w:r w:rsidR="00644CD5">
        <w:t>.</w:t>
      </w:r>
      <w:r>
        <w:t>37*T(v3</w:t>
      </w:r>
      <w:r w:rsidR="00644CD5">
        <w:t>.</w:t>
      </w:r>
      <w:r>
        <w:t>u10) + 0</w:t>
      </w:r>
      <w:r w:rsidR="00644CD5">
        <w:t>.</w:t>
      </w:r>
      <w:r>
        <w:t>199*T(v17</w:t>
      </w:r>
      <w:r w:rsidR="00644CD5">
        <w:t>.</w:t>
      </w:r>
      <w:r>
        <w:t>u13) -0</w:t>
      </w:r>
      <w:r w:rsidR="00644CD5">
        <w:t>.</w:t>
      </w:r>
      <w:r>
        <w:t>185*T(v22</w:t>
      </w:r>
      <w:r w:rsidR="00644CD5">
        <w:t>.</w:t>
      </w:r>
      <w:r>
        <w:t>u5) -0</w:t>
      </w:r>
      <w:r w:rsidR="00644CD5">
        <w:t>.</w:t>
      </w:r>
      <w:r>
        <w:t>213*T(v18</w:t>
      </w:r>
      <w:r w:rsidR="00644CD5">
        <w:t>.</w:t>
      </w:r>
      <w:r>
        <w:t>u23) + 0</w:t>
      </w:r>
      <w:r w:rsidR="00644CD5">
        <w:t>.</w:t>
      </w:r>
      <w:r>
        <w:t>311*T(v24</w:t>
      </w:r>
      <w:r w:rsidR="00644CD5">
        <w:t>.</w:t>
      </w:r>
      <w:r>
        <w:t>u1) -0</w:t>
      </w:r>
      <w:r w:rsidR="00644CD5">
        <w:t>.</w:t>
      </w:r>
      <w:r>
        <w:t>289*T(v19</w:t>
      </w:r>
      <w:r w:rsidR="00644CD5">
        <w:t>.</w:t>
      </w:r>
      <w:r>
        <w:t>u12) + 0</w:t>
      </w:r>
      <w:r w:rsidR="00644CD5">
        <w:t>.</w:t>
      </w:r>
      <w:r>
        <w:t>361*T(v25</w:t>
      </w:r>
      <w:r w:rsidR="00644CD5">
        <w:t>.</w:t>
      </w:r>
      <w:r>
        <w:t>u10) -0</w:t>
      </w:r>
      <w:r w:rsidR="00644CD5">
        <w:t>.</w:t>
      </w:r>
      <w:r>
        <w:t>477*T(v26</w:t>
      </w:r>
      <w:r w:rsidR="00644CD5">
        <w:t>.</w:t>
      </w:r>
      <w:r>
        <w:t>u2) + 0</w:t>
      </w:r>
      <w:r w:rsidR="00644CD5">
        <w:t>.</w:t>
      </w:r>
      <w:r>
        <w:t>229*T(v20</w:t>
      </w:r>
      <w:r w:rsidR="00644CD5">
        <w:t>.</w:t>
      </w:r>
      <w:r>
        <w:t>u19) -0</w:t>
      </w:r>
      <w:r w:rsidR="00644CD5">
        <w:t>.</w:t>
      </w:r>
      <w:r>
        <w:t>373*T(v9</w:t>
      </w:r>
      <w:r w:rsidR="00644CD5">
        <w:t>.</w:t>
      </w:r>
      <w:r>
        <w:t>u23) -0</w:t>
      </w:r>
      <w:r w:rsidR="00644CD5">
        <w:t>.</w:t>
      </w:r>
      <w:r>
        <w:t>27*T(v1</w:t>
      </w:r>
      <w:r w:rsidR="00644CD5">
        <w:t>.</w:t>
      </w:r>
      <w:r>
        <w:t>u22) -0</w:t>
      </w:r>
      <w:r w:rsidR="00644CD5">
        <w:t>.</w:t>
      </w:r>
      <w:r>
        <w:t>236*T(v15</w:t>
      </w:r>
      <w:r w:rsidR="00644CD5">
        <w:t>.</w:t>
      </w:r>
      <w:r>
        <w:t>u19) -0</w:t>
      </w:r>
      <w:r w:rsidR="00644CD5">
        <w:t>.</w:t>
      </w:r>
      <w:r>
        <w:t>231*T(v24</w:t>
      </w:r>
      <w:r w:rsidR="00644CD5">
        <w:t>.</w:t>
      </w:r>
      <w:r>
        <w:t>u9) -0</w:t>
      </w:r>
      <w:r w:rsidR="00644CD5">
        <w:t>.</w:t>
      </w:r>
      <w:r>
        <w:t>205*T(v9</w:t>
      </w:r>
      <w:r w:rsidR="00644CD5">
        <w:t>.</w:t>
      </w:r>
      <w:r>
        <w:t>u8) -0</w:t>
      </w:r>
      <w:r w:rsidR="00644CD5">
        <w:t>.</w:t>
      </w:r>
      <w:r>
        <w:t>237*T(v2</w:t>
      </w:r>
      <w:r w:rsidR="00644CD5">
        <w:t>.</w:t>
      </w:r>
      <w:r>
        <w:t>u10) + 0</w:t>
      </w:r>
      <w:r w:rsidR="00644CD5">
        <w:t>.</w:t>
      </w:r>
      <w:r>
        <w:t>175*T(v21</w:t>
      </w:r>
      <w:r w:rsidR="00644CD5">
        <w:t>.</w:t>
      </w:r>
      <w:r>
        <w:t>u20) -0</w:t>
      </w:r>
      <w:r w:rsidR="00644CD5">
        <w:t>.</w:t>
      </w:r>
      <w:r>
        <w:t>206*T(v19</w:t>
      </w:r>
      <w:r w:rsidR="00644CD5">
        <w:t>.</w:t>
      </w:r>
      <w:r>
        <w:t>u7) -0</w:t>
      </w:r>
      <w:r w:rsidR="00644CD5">
        <w:t>.</w:t>
      </w:r>
      <w:r>
        <w:t>217*T(v30</w:t>
      </w:r>
      <w:r w:rsidR="00644CD5">
        <w:t>.</w:t>
      </w:r>
      <w:r>
        <w:t>u11) + 0</w:t>
      </w:r>
      <w:r w:rsidR="00644CD5">
        <w:t>.</w:t>
      </w:r>
      <w:r>
        <w:t>196*T(v26</w:t>
      </w:r>
      <w:r w:rsidR="00644CD5">
        <w:t>.</w:t>
      </w:r>
      <w:r>
        <w:t>u16) -0</w:t>
      </w:r>
      <w:r w:rsidR="00644CD5">
        <w:t>.</w:t>
      </w:r>
      <w:r>
        <w:t>206*T(v17</w:t>
      </w:r>
      <w:r w:rsidR="00644CD5">
        <w:t>.</w:t>
      </w:r>
      <w:r>
        <w:t>u17) -0</w:t>
      </w:r>
      <w:r w:rsidR="00644CD5">
        <w:t>.</w:t>
      </w:r>
      <w:r>
        <w:t>142*T(v15</w:t>
      </w:r>
      <w:r w:rsidR="00644CD5">
        <w:t>.</w:t>
      </w:r>
      <w:r>
        <w:t>u27) -0</w:t>
      </w:r>
      <w:r w:rsidR="00644CD5">
        <w:t>.</w:t>
      </w:r>
      <w:r>
        <w:t>202*T(v18</w:t>
      </w:r>
      <w:r w:rsidR="00644CD5">
        <w:t>.</w:t>
      </w:r>
      <w:r>
        <w:t>u12) -0</w:t>
      </w:r>
      <w:r w:rsidR="00644CD5">
        <w:t>.</w:t>
      </w:r>
      <w:r>
        <w:t>109*T(v12</w:t>
      </w:r>
      <w:r w:rsidR="00644CD5">
        <w:t>.</w:t>
      </w:r>
      <w:r>
        <w:t>u16) + 0</w:t>
      </w:r>
      <w:r w:rsidR="00644CD5">
        <w:t>.</w:t>
      </w:r>
      <w:r>
        <w:t>121*T(u33) + 0</w:t>
      </w:r>
      <w:r w:rsidR="00644CD5">
        <w:t>.</w:t>
      </w:r>
      <w:r>
        <w:t>183*T(v5</w:t>
      </w:r>
      <w:r w:rsidR="00644CD5">
        <w:t>.</w:t>
      </w:r>
      <w:r>
        <w:t>u21) + 0</w:t>
      </w:r>
      <w:r w:rsidR="00644CD5">
        <w:t>.</w:t>
      </w:r>
      <w:r>
        <w:t>174*T(v3</w:t>
      </w:r>
      <w:r w:rsidR="00644CD5">
        <w:t>.</w:t>
      </w:r>
      <w:r>
        <w:t>u18) -0</w:t>
      </w:r>
      <w:r w:rsidR="00644CD5">
        <w:t>.</w:t>
      </w:r>
      <w:r>
        <w:t>123*T(v8) -0</w:t>
      </w:r>
      <w:r w:rsidR="00644CD5">
        <w:t>.</w:t>
      </w:r>
      <w:r>
        <w:t>166*T(v10</w:t>
      </w:r>
      <w:r w:rsidR="00644CD5">
        <w:t>.</w:t>
      </w:r>
      <w:r>
        <w:t>u32) + 0</w:t>
      </w:r>
      <w:r w:rsidR="00644CD5">
        <w:t>.</w:t>
      </w:r>
      <w:r>
        <w:t>181*T(v5</w:t>
      </w:r>
      <w:r w:rsidR="00644CD5">
        <w:t>.</w:t>
      </w:r>
      <w:r>
        <w:t>u37) -0</w:t>
      </w:r>
      <w:r w:rsidR="00644CD5">
        <w:t>.</w:t>
      </w:r>
      <w:r>
        <w:t>163*T(v15</w:t>
      </w:r>
      <w:r w:rsidR="00644CD5">
        <w:t>.</w:t>
      </w:r>
      <w:r>
        <w:t>u15) + 0</w:t>
      </w:r>
      <w:r w:rsidR="00644CD5">
        <w:t>.</w:t>
      </w:r>
      <w:r>
        <w:t>116*T(u16) -0</w:t>
      </w:r>
      <w:r w:rsidR="00644CD5">
        <w:t>.</w:t>
      </w:r>
      <w:r>
        <w:t>172*T(v17</w:t>
      </w:r>
      <w:r w:rsidR="00644CD5">
        <w:t>.</w:t>
      </w:r>
      <w:r>
        <w:t>u23) -0</w:t>
      </w:r>
      <w:r w:rsidR="00644CD5">
        <w:t>.</w:t>
      </w:r>
      <w:r>
        <w:t>13*T(v21</w:t>
      </w:r>
      <w:r w:rsidR="00644CD5">
        <w:t>.</w:t>
      </w:r>
      <w:r>
        <w:t>u22) + 0</w:t>
      </w:r>
      <w:r w:rsidR="00644CD5">
        <w:t>.</w:t>
      </w:r>
      <w:r>
        <w:t>171*T(v12</w:t>
      </w:r>
      <w:r w:rsidR="00644CD5">
        <w:t>.</w:t>
      </w:r>
      <w:r>
        <w:t>u19) -0</w:t>
      </w:r>
      <w:r w:rsidR="00644CD5">
        <w:t>.</w:t>
      </w:r>
      <w:r>
        <w:t>135*T(v2</w:t>
      </w:r>
      <w:r w:rsidR="00644CD5">
        <w:t>.</w:t>
      </w:r>
      <w:r>
        <w:t>u41) -0</w:t>
      </w:r>
      <w:r w:rsidR="00644CD5">
        <w:t>.</w:t>
      </w:r>
      <w:r>
        <w:t>155*T(v3</w:t>
      </w:r>
      <w:r w:rsidR="00644CD5">
        <w:t>.</w:t>
      </w:r>
      <w:r>
        <w:t>u20) + 0</w:t>
      </w:r>
      <w:r w:rsidR="00644CD5">
        <w:t>.</w:t>
      </w:r>
      <w:r>
        <w:t>165*T(v5</w:t>
      </w:r>
      <w:r w:rsidR="00644CD5">
        <w:t>.</w:t>
      </w:r>
      <w:r>
        <w:t>u30) -0</w:t>
      </w:r>
      <w:r w:rsidR="00644CD5">
        <w:t>.</w:t>
      </w:r>
      <w:r>
        <w:t>171*T(v13</w:t>
      </w:r>
      <w:r w:rsidR="00644CD5">
        <w:t>.</w:t>
      </w:r>
      <w:r>
        <w:t>u6) -0</w:t>
      </w:r>
      <w:r w:rsidR="00644CD5">
        <w:t>.</w:t>
      </w:r>
      <w:r>
        <w:t>155*T(v4</w:t>
      </w:r>
      <w:r w:rsidR="00644CD5">
        <w:t>.</w:t>
      </w:r>
      <w:r>
        <w:t>u32) + 0</w:t>
      </w:r>
      <w:r w:rsidR="00644CD5">
        <w:t>.</w:t>
      </w:r>
      <w:r>
        <w:t>126*T(v8</w:t>
      </w:r>
      <w:r w:rsidR="00644CD5">
        <w:t>.</w:t>
      </w:r>
      <w:r>
        <w:t>u31) + 0</w:t>
      </w:r>
      <w:r w:rsidR="00644CD5">
        <w:t>.</w:t>
      </w:r>
      <w:r>
        <w:t>132*T(v7</w:t>
      </w:r>
      <w:r w:rsidR="00644CD5">
        <w:t>.</w:t>
      </w:r>
      <w:r>
        <w:t>u11) -0</w:t>
      </w:r>
      <w:r w:rsidR="00644CD5">
        <w:t>.</w:t>
      </w:r>
      <w:r>
        <w:t>113*T(v25</w:t>
      </w:r>
      <w:r w:rsidR="00644CD5">
        <w:t>.</w:t>
      </w:r>
      <w:r>
        <w:t>u16) -0</w:t>
      </w:r>
      <w:r w:rsidR="00644CD5">
        <w:t>.</w:t>
      </w:r>
      <w:r>
        <w:t>15*T(v9</w:t>
      </w:r>
      <w:r w:rsidR="00644CD5">
        <w:t>.</w:t>
      </w:r>
      <w:r>
        <w:t>u13) -0</w:t>
      </w:r>
      <w:r w:rsidR="00644CD5">
        <w:t>.</w:t>
      </w:r>
      <w:r>
        <w:t>143*T(v8</w:t>
      </w:r>
      <w:r w:rsidR="00644CD5">
        <w:t>.</w:t>
      </w:r>
      <w:r>
        <w:t>u26) -0</w:t>
      </w:r>
      <w:r w:rsidR="00644CD5">
        <w:t>.</w:t>
      </w:r>
      <w:r>
        <w:t>0805*T(v24</w:t>
      </w:r>
      <w:r w:rsidR="00644CD5">
        <w:t>.</w:t>
      </w:r>
      <w:r>
        <w:t>u19) -0</w:t>
      </w:r>
      <w:r w:rsidR="00644CD5">
        <w:t>.</w:t>
      </w:r>
      <w:r>
        <w:t>123*T(v30</w:t>
      </w:r>
      <w:r w:rsidR="00644CD5">
        <w:t>.</w:t>
      </w:r>
      <w:r>
        <w:t>u2) -0</w:t>
      </w:r>
      <w:r w:rsidR="00644CD5">
        <w:t>.</w:t>
      </w:r>
      <w:r>
        <w:t>108*T(v17</w:t>
      </w:r>
      <w:r w:rsidR="00644CD5">
        <w:t>.</w:t>
      </w:r>
      <w:r>
        <w:t>u19) + 0</w:t>
      </w:r>
      <w:r w:rsidR="00644CD5">
        <w:t>.</w:t>
      </w:r>
      <w:r>
        <w:t>0799*T(v2</w:t>
      </w:r>
      <w:r w:rsidR="00644CD5">
        <w:t>.</w:t>
      </w:r>
      <w:r>
        <w:t>u35) -0</w:t>
      </w:r>
      <w:r w:rsidR="00644CD5">
        <w:t>.</w:t>
      </w:r>
      <w:r>
        <w:t>0668*T(u23) + 0</w:t>
      </w:r>
      <w:r w:rsidR="00644CD5">
        <w:t>.</w:t>
      </w:r>
      <w:r>
        <w:t>0965*T(v9</w:t>
      </w:r>
      <w:r w:rsidR="00644CD5">
        <w:t>.</w:t>
      </w:r>
      <w:r>
        <w:t>u21) + 0</w:t>
      </w:r>
      <w:r w:rsidR="00644CD5">
        <w:t>.</w:t>
      </w:r>
      <w:r>
        <w:t>118*T(v3</w:t>
      </w:r>
      <w:r w:rsidR="00644CD5">
        <w:t>.</w:t>
      </w:r>
      <w:r>
        <w:t>u24) -0</w:t>
      </w:r>
      <w:r w:rsidR="00644CD5">
        <w:t>.</w:t>
      </w:r>
      <w:r>
        <w:t>0944*T(v10</w:t>
      </w:r>
      <w:r w:rsidR="00644CD5">
        <w:t>.</w:t>
      </w:r>
      <w:r>
        <w:t>u27) + 0</w:t>
      </w:r>
      <w:r w:rsidR="00644CD5">
        <w:t>.</w:t>
      </w:r>
      <w:r>
        <w:t>0682*T(v11) -0</w:t>
      </w:r>
      <w:r w:rsidR="00644CD5">
        <w:t>.</w:t>
      </w:r>
      <w:r>
        <w:t>0807*T(v7</w:t>
      </w:r>
      <w:r w:rsidR="00644CD5">
        <w:t>.</w:t>
      </w:r>
      <w:r>
        <w:t>u36) -0</w:t>
      </w:r>
      <w:r w:rsidR="00644CD5">
        <w:t>.</w:t>
      </w:r>
      <w:r>
        <w:t>0817*T(v28</w:t>
      </w:r>
      <w:r w:rsidR="00644CD5">
        <w:t>.</w:t>
      </w:r>
      <w:r>
        <w:t>u8) -0</w:t>
      </w:r>
      <w:r w:rsidR="00644CD5">
        <w:t>.</w:t>
      </w:r>
      <w:r>
        <w:t>0905*T(v25</w:t>
      </w:r>
      <w:r w:rsidR="00644CD5">
        <w:t>.</w:t>
      </w:r>
      <w:r>
        <w:t>u9) -0</w:t>
      </w:r>
      <w:r w:rsidR="00644CD5">
        <w:t>.</w:t>
      </w:r>
      <w:r>
        <w:t>0851*T(v2</w:t>
      </w:r>
      <w:r w:rsidR="00644CD5">
        <w:t>.</w:t>
      </w:r>
      <w:r>
        <w:t>u24) -0</w:t>
      </w:r>
      <w:r w:rsidR="00644CD5">
        <w:t>.</w:t>
      </w:r>
      <w:r>
        <w:t>083*T(v13</w:t>
      </w:r>
      <w:r w:rsidR="00644CD5">
        <w:t>.</w:t>
      </w:r>
      <w:r>
        <w:t>u10) + 0</w:t>
      </w:r>
      <w:r w:rsidR="00644CD5">
        <w:t>.</w:t>
      </w:r>
      <w:r>
        <w:t>0674*T(v37</w:t>
      </w:r>
      <w:r w:rsidR="00644CD5">
        <w:t>.</w:t>
      </w:r>
      <w:r>
        <w:t>u1) + 0</w:t>
      </w:r>
      <w:r w:rsidR="00644CD5">
        <w:t>.</w:t>
      </w:r>
      <w:r>
        <w:t>0731*T(v10</w:t>
      </w:r>
      <w:r w:rsidR="00644CD5">
        <w:t>.</w:t>
      </w:r>
      <w:r>
        <w:t>u8) -0</w:t>
      </w:r>
      <w:r w:rsidR="00644CD5">
        <w:t>.</w:t>
      </w:r>
      <w:r>
        <w:t>0748*T(v40</w:t>
      </w:r>
      <w:r w:rsidR="00644CD5">
        <w:t>.</w:t>
      </w:r>
      <w:r>
        <w:t>u2) -0</w:t>
      </w:r>
      <w:r w:rsidR="00644CD5">
        <w:t>.</w:t>
      </w:r>
      <w:r>
        <w:t>0622*T(v27</w:t>
      </w:r>
      <w:r w:rsidR="00644CD5">
        <w:t>.</w:t>
      </w:r>
      <w:r>
        <w:t>u3) -0</w:t>
      </w:r>
      <w:r w:rsidR="00644CD5">
        <w:t>.</w:t>
      </w:r>
      <w:r>
        <w:t>065*T(v18</w:t>
      </w:r>
      <w:r w:rsidR="00644CD5">
        <w:t>.</w:t>
      </w:r>
      <w:r>
        <w:t>u21) -0</w:t>
      </w:r>
      <w:r w:rsidR="00644CD5">
        <w:t>.</w:t>
      </w:r>
      <w:r>
        <w:t>072*T(v20</w:t>
      </w:r>
      <w:r w:rsidR="00644CD5">
        <w:t>.</w:t>
      </w:r>
      <w:r>
        <w:t>u9) -0</w:t>
      </w:r>
      <w:r w:rsidR="00644CD5">
        <w:t>.</w:t>
      </w:r>
      <w:r>
        <w:t>0701*T(v1</w:t>
      </w:r>
      <w:r w:rsidR="00644CD5">
        <w:t>.</w:t>
      </w:r>
      <w:r>
        <w:t>u39) -0</w:t>
      </w:r>
      <w:r w:rsidR="00644CD5">
        <w:t>.</w:t>
      </w:r>
      <w:r>
        <w:t>0673*T(v24</w:t>
      </w:r>
      <w:r w:rsidR="00644CD5">
        <w:t>.</w:t>
      </w:r>
      <w:r>
        <w:t>u4) -0</w:t>
      </w:r>
      <w:r w:rsidR="00644CD5">
        <w:t>.</w:t>
      </w:r>
      <w:r>
        <w:t>0892*T(v16</w:t>
      </w:r>
      <w:r w:rsidR="00644CD5">
        <w:t>.</w:t>
      </w:r>
      <w:r>
        <w:t>u2) + 0</w:t>
      </w:r>
      <w:r w:rsidR="00644CD5">
        <w:t>.</w:t>
      </w:r>
      <w:r>
        <w:t>0668*T(v2</w:t>
      </w:r>
      <w:r w:rsidR="00644CD5">
        <w:t>.</w:t>
      </w:r>
      <w:r>
        <w:t>u11) -0</w:t>
      </w:r>
      <w:r w:rsidR="00644CD5">
        <w:t>.</w:t>
      </w:r>
      <w:r>
        <w:t>0596*T(v1</w:t>
      </w:r>
      <w:r w:rsidR="00644CD5">
        <w:t>.</w:t>
      </w:r>
      <w:r>
        <w:t>u38) + 0</w:t>
      </w:r>
      <w:r w:rsidR="00644CD5">
        <w:t>.</w:t>
      </w:r>
      <w:r>
        <w:t>0606*T(v10</w:t>
      </w:r>
      <w:r w:rsidR="00644CD5">
        <w:t>.</w:t>
      </w:r>
      <w:r>
        <w:t>u13) -0</w:t>
      </w:r>
      <w:r w:rsidR="00644CD5">
        <w:t>.</w:t>
      </w:r>
      <w:r>
        <w:t>0584*T(v23</w:t>
      </w:r>
      <w:r w:rsidR="00644CD5">
        <w:t>.</w:t>
      </w:r>
      <w:r>
        <w:t>u6) -0</w:t>
      </w:r>
      <w:r w:rsidR="00644CD5">
        <w:t>.</w:t>
      </w:r>
      <w:r>
        <w:t>0571*T(v18</w:t>
      </w:r>
      <w:r w:rsidR="00644CD5">
        <w:t>.</w:t>
      </w:r>
      <w:r>
        <w:t>u19) + 0</w:t>
      </w:r>
      <w:r w:rsidR="00644CD5">
        <w:t>.</w:t>
      </w:r>
      <w:r>
        <w:t>0396*T(v35</w:t>
      </w:r>
      <w:r w:rsidR="00644CD5">
        <w:t>.</w:t>
      </w:r>
      <w:r>
        <w:t>u8) -0</w:t>
      </w:r>
      <w:r w:rsidR="00644CD5">
        <w:t>.</w:t>
      </w:r>
      <w:r>
        <w:t>0523*T(v21</w:t>
      </w:r>
      <w:r w:rsidR="00644CD5">
        <w:t>.</w:t>
      </w:r>
      <w:r>
        <w:t>u16) -0</w:t>
      </w:r>
      <w:r w:rsidR="00644CD5">
        <w:t>.</w:t>
      </w:r>
      <w:r>
        <w:t>0444*T(v32</w:t>
      </w:r>
      <w:r w:rsidR="00644CD5">
        <w:t>.</w:t>
      </w:r>
      <w:r>
        <w:t>u11) + 0</w:t>
      </w:r>
      <w:r w:rsidR="00644CD5">
        <w:t>.</w:t>
      </w:r>
      <w:r>
        <w:t>0513*T(v19</w:t>
      </w:r>
      <w:r w:rsidR="00644CD5">
        <w:t>.</w:t>
      </w:r>
      <w:r>
        <w:t>u11) + 0</w:t>
      </w:r>
      <w:r w:rsidR="00644CD5">
        <w:t>.</w:t>
      </w:r>
      <w:r>
        <w:t>0312*T(v13) + 0</w:t>
      </w:r>
      <w:r w:rsidR="00644CD5">
        <w:t>.</w:t>
      </w:r>
      <w:r>
        <w:t>0377*T(v20</w:t>
      </w:r>
      <w:r w:rsidR="00644CD5">
        <w:t>.</w:t>
      </w:r>
      <w:r>
        <w:t>u21) + 0</w:t>
      </w:r>
      <w:r w:rsidR="00644CD5">
        <w:t>.</w:t>
      </w:r>
      <w:r>
        <w:t>0443*T(v20</w:t>
      </w:r>
      <w:r w:rsidR="00644CD5">
        <w:t>.</w:t>
      </w:r>
      <w:r>
        <w:t>u15) -0</w:t>
      </w:r>
      <w:r w:rsidR="00644CD5">
        <w:t>.</w:t>
      </w:r>
      <w:r>
        <w:t>0448*T(v1</w:t>
      </w:r>
      <w:r w:rsidR="00644CD5">
        <w:t>.</w:t>
      </w:r>
      <w:r>
        <w:t>u19) -0</w:t>
      </w:r>
      <w:r w:rsidR="00644CD5">
        <w:t>.</w:t>
      </w:r>
      <w:r>
        <w:t>0393*T(v32</w:t>
      </w:r>
      <w:r w:rsidR="00644CD5">
        <w:t>.</w:t>
      </w:r>
      <w:r>
        <w:t>u1) -0</w:t>
      </w:r>
      <w:r w:rsidR="00644CD5">
        <w:t>.</w:t>
      </w:r>
      <w:r>
        <w:t>0303*T(v2</w:t>
      </w:r>
      <w:r w:rsidR="00644CD5">
        <w:t>.</w:t>
      </w:r>
      <w:r>
        <w:t>u37) + 0</w:t>
      </w:r>
      <w:r w:rsidR="00644CD5">
        <w:t>.</w:t>
      </w:r>
      <w:r>
        <w:t>0362*T(v2</w:t>
      </w:r>
      <w:r w:rsidR="00644CD5">
        <w:t>.</w:t>
      </w:r>
      <w:r>
        <w:t>u20) -0</w:t>
      </w:r>
      <w:r w:rsidR="00644CD5">
        <w:t>.</w:t>
      </w:r>
      <w:r>
        <w:t>038*T(v16</w:t>
      </w:r>
      <w:r w:rsidR="00644CD5">
        <w:t>.</w:t>
      </w:r>
      <w:r>
        <w:t>u18) -0</w:t>
      </w:r>
      <w:r w:rsidR="00644CD5">
        <w:t>.</w:t>
      </w:r>
      <w:r>
        <w:t>0332*T(u5) + 0</w:t>
      </w:r>
      <w:r w:rsidR="00644CD5">
        <w:t>.</w:t>
      </w:r>
      <w:r>
        <w:t>0308*T(v10</w:t>
      </w:r>
      <w:r w:rsidR="00644CD5">
        <w:t>.</w:t>
      </w:r>
      <w:r>
        <w:t>u19) + 0</w:t>
      </w:r>
      <w:r w:rsidR="00644CD5">
        <w:t>.</w:t>
      </w:r>
      <w:r>
        <w:t>0351*T(v3</w:t>
      </w:r>
      <w:r w:rsidR="00644CD5">
        <w:t>.</w:t>
      </w:r>
      <w:r>
        <w:t>u23) + 0</w:t>
      </w:r>
      <w:r w:rsidR="00644CD5">
        <w:t>.</w:t>
      </w:r>
      <w:r>
        <w:t>026*T(v4</w:t>
      </w:r>
      <w:r w:rsidR="00644CD5">
        <w:t>.</w:t>
      </w:r>
      <w:r>
        <w:t>u17) + 0</w:t>
      </w:r>
      <w:r w:rsidR="00644CD5">
        <w:t>.</w:t>
      </w:r>
      <w:r>
        <w:t>0285*T(v8</w:t>
      </w:r>
      <w:r w:rsidR="00644CD5">
        <w:t>.</w:t>
      </w:r>
      <w:r>
        <w:t>u1) -0</w:t>
      </w:r>
      <w:r w:rsidR="00644CD5">
        <w:t>.</w:t>
      </w:r>
      <w:r>
        <w:t>0236*T(v7</w:t>
      </w:r>
      <w:r w:rsidR="00644CD5">
        <w:t>.</w:t>
      </w:r>
      <w:r>
        <w:t>u18) + 0</w:t>
      </w:r>
      <w:r w:rsidR="00644CD5">
        <w:t>.</w:t>
      </w:r>
      <w:r>
        <w:t>0226*T(v23</w:t>
      </w:r>
      <w:r w:rsidR="00644CD5">
        <w:t>.</w:t>
      </w:r>
      <w:r>
        <w:t>u12) -0</w:t>
      </w:r>
      <w:r w:rsidR="00644CD5">
        <w:t>.</w:t>
      </w:r>
      <w:r>
        <w:t>0185*T(v17</w:t>
      </w:r>
      <w:r w:rsidR="00644CD5">
        <w:t>.</w:t>
      </w:r>
      <w:r>
        <w:t>u21) -0</w:t>
      </w:r>
      <w:r w:rsidR="00644CD5">
        <w:t>.</w:t>
      </w:r>
      <w:r>
        <w:t>0234*T(v8</w:t>
      </w:r>
      <w:r w:rsidR="00644CD5">
        <w:t>.</w:t>
      </w:r>
      <w:r>
        <w:t>u27) + 0</w:t>
      </w:r>
      <w:r w:rsidR="00644CD5">
        <w:t>.</w:t>
      </w:r>
      <w:r>
        <w:t>0204*T(v4</w:t>
      </w:r>
      <w:r w:rsidR="00644CD5">
        <w:t>.</w:t>
      </w:r>
      <w:r>
        <w:t>u24) -0</w:t>
      </w:r>
      <w:r w:rsidR="00644CD5">
        <w:t>.</w:t>
      </w:r>
      <w:r>
        <w:t>0161*T(v10</w:t>
      </w:r>
      <w:r w:rsidR="00644CD5">
        <w:t>.</w:t>
      </w:r>
      <w:r>
        <w:t>u28) -0</w:t>
      </w:r>
      <w:r w:rsidR="00644CD5">
        <w:t>.</w:t>
      </w:r>
      <w:r>
        <w:t>013*T(v17</w:t>
      </w:r>
      <w:r w:rsidR="00644CD5">
        <w:t>.</w:t>
      </w:r>
      <w:r>
        <w:t>u24) -0</w:t>
      </w:r>
      <w:r w:rsidR="00644CD5">
        <w:t>.</w:t>
      </w:r>
      <w:r>
        <w:t>014*T(v8</w:t>
      </w:r>
      <w:r w:rsidR="00644CD5">
        <w:t>.</w:t>
      </w:r>
      <w:r>
        <w:t>u16) + 0</w:t>
      </w:r>
      <w:r w:rsidR="00644CD5">
        <w:t>.</w:t>
      </w:r>
      <w:r>
        <w:t>0111*T(v22</w:t>
      </w:r>
      <w:r w:rsidR="00644CD5">
        <w:t>.</w:t>
      </w:r>
      <w:r>
        <w:t>u12) + 0</w:t>
      </w:r>
      <w:r w:rsidR="00644CD5">
        <w:t>.</w:t>
      </w:r>
      <w:r>
        <w:t>0106*T(v14</w:t>
      </w:r>
      <w:r w:rsidR="00644CD5">
        <w:t>.</w:t>
      </w:r>
      <w:r>
        <w:t>u9) -0</w:t>
      </w:r>
      <w:r w:rsidR="00644CD5">
        <w:t>.</w:t>
      </w:r>
      <w:r>
        <w:t>00635*T(v9</w:t>
      </w:r>
      <w:r w:rsidR="00644CD5">
        <w:t>.</w:t>
      </w:r>
      <w:r>
        <w:t>u31) + 0</w:t>
      </w:r>
      <w:r w:rsidR="00644CD5">
        <w:t>.</w:t>
      </w:r>
      <w:r>
        <w:t>00491*T(v2</w:t>
      </w:r>
      <w:r w:rsidR="00644CD5">
        <w:t>.</w:t>
      </w:r>
      <w:r>
        <w:t>u17) -0</w:t>
      </w:r>
      <w:r w:rsidR="00644CD5">
        <w:t>.</w:t>
      </w:r>
      <w:r>
        <w:t>00596*T(v4</w:t>
      </w:r>
      <w:r w:rsidR="00644CD5">
        <w:t>.</w:t>
      </w:r>
      <w:r>
        <w:t>u6) + 0</w:t>
      </w:r>
      <w:r w:rsidR="00644CD5">
        <w:t>.</w:t>
      </w:r>
      <w:r>
        <w:t>00358*T(v22</w:t>
      </w:r>
      <w:r w:rsidR="00644CD5">
        <w:t>.</w:t>
      </w:r>
      <w:r>
        <w:t>u19) -0</w:t>
      </w:r>
      <w:r w:rsidR="00644CD5">
        <w:t>.</w:t>
      </w:r>
      <w:r>
        <w:t>00052*T(v5</w:t>
      </w:r>
      <w:r w:rsidR="00644CD5">
        <w:t>.</w:t>
      </w:r>
      <w:r>
        <w:t>u13) + 7</w:t>
      </w:r>
      <w:r w:rsidR="00644CD5">
        <w:t>.</w:t>
      </w:r>
      <w:r>
        <w:t>29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0924*NumAromAtoms + 0</w:t>
      </w:r>
      <w:r w:rsidR="00644CD5">
        <w:t>.</w:t>
      </w:r>
      <w:r>
        <w:t>462*T(u5) -0</w:t>
      </w:r>
      <w:r w:rsidR="00644CD5">
        <w:t>.</w:t>
      </w:r>
      <w:r>
        <w:t>539*T(v4</w:t>
      </w:r>
      <w:r w:rsidR="00644CD5">
        <w:t>.</w:t>
      </w:r>
      <w:r>
        <w:t>u7) -0</w:t>
      </w:r>
      <w:r w:rsidR="00644CD5">
        <w:t>.</w:t>
      </w:r>
      <w:r>
        <w:t>328*u + 0</w:t>
      </w:r>
      <w:r w:rsidR="00644CD5">
        <w:t>.</w:t>
      </w:r>
      <w:r>
        <w:t>271*T(v25) -0</w:t>
      </w:r>
      <w:r w:rsidR="00644CD5">
        <w:t>.</w:t>
      </w:r>
      <w:r>
        <w:t>416*T(v23</w:t>
      </w:r>
      <w:r w:rsidR="00644CD5">
        <w:t>.</w:t>
      </w:r>
      <w:r>
        <w:t>u2) -0</w:t>
      </w:r>
      <w:r w:rsidR="00644CD5">
        <w:t>.</w:t>
      </w:r>
      <w:r>
        <w:t>738*T(v29</w:t>
      </w:r>
      <w:r w:rsidR="00644CD5">
        <w:t>.</w:t>
      </w:r>
      <w:r>
        <w:t>u1) + 0</w:t>
      </w:r>
      <w:r w:rsidR="00644CD5">
        <w:t>.</w:t>
      </w:r>
      <w:r>
        <w:t>308*T(v26</w:t>
      </w:r>
      <w:r w:rsidR="00644CD5">
        <w:t>.</w:t>
      </w:r>
      <w:r>
        <w:t>u4) + 0</w:t>
      </w:r>
      <w:r w:rsidR="00644CD5">
        <w:t>.</w:t>
      </w:r>
      <w:r>
        <w:t>0356*T(v2</w:t>
      </w:r>
      <w:r w:rsidR="00644CD5">
        <w:t>.</w:t>
      </w:r>
      <w:r>
        <w:t>u5) -0</w:t>
      </w:r>
      <w:r w:rsidR="00644CD5">
        <w:t>.</w:t>
      </w:r>
      <w:r>
        <w:t>293*T(v25</w:t>
      </w:r>
      <w:r w:rsidR="00644CD5">
        <w:t>.</w:t>
      </w:r>
      <w:r>
        <w:t>u3) + 0</w:t>
      </w:r>
      <w:r w:rsidR="00644CD5">
        <w:t>.</w:t>
      </w:r>
      <w:r>
        <w:t>722*T(v1</w:t>
      </w:r>
      <w:r w:rsidR="00644CD5">
        <w:t>.</w:t>
      </w:r>
      <w:r>
        <w:t>u20) + 0</w:t>
      </w:r>
      <w:r w:rsidR="00644CD5">
        <w:t>.</w:t>
      </w:r>
      <w:r>
        <w:t>149*T(v6) + 0</w:t>
      </w:r>
      <w:r w:rsidR="00644CD5">
        <w:t>.</w:t>
      </w:r>
      <w:r>
        <w:t>372*T(v4</w:t>
      </w:r>
      <w:r w:rsidR="00644CD5">
        <w:t>.</w:t>
      </w:r>
      <w:r>
        <w:t>u28) + 0</w:t>
      </w:r>
      <w:r w:rsidR="00644CD5">
        <w:t>.</w:t>
      </w:r>
      <w:r>
        <w:t>855*T(v16</w:t>
      </w:r>
      <w:r w:rsidR="00644CD5">
        <w:t>.</w:t>
      </w:r>
      <w:r>
        <w:t>u2) -0</w:t>
      </w:r>
      <w:r w:rsidR="00644CD5">
        <w:t>.</w:t>
      </w:r>
      <w:r>
        <w:t>271*T(v9</w:t>
      </w:r>
      <w:r w:rsidR="00644CD5">
        <w:t>.</w:t>
      </w:r>
      <w:r>
        <w:t>u4) + 0</w:t>
      </w:r>
      <w:r w:rsidR="00644CD5">
        <w:t>.</w:t>
      </w:r>
      <w:r>
        <w:t>721*T(v16</w:t>
      </w:r>
      <w:r w:rsidR="00644CD5">
        <w:t>.</w:t>
      </w:r>
      <w:r>
        <w:t>u6) + 0</w:t>
      </w:r>
      <w:r w:rsidR="00644CD5">
        <w:t>.</w:t>
      </w:r>
      <w:r>
        <w:t>184*T(v1</w:t>
      </w:r>
      <w:r w:rsidR="00644CD5">
        <w:t>.</w:t>
      </w:r>
      <w:r>
        <w:t>u11) + 0</w:t>
      </w:r>
      <w:r w:rsidR="00644CD5">
        <w:t>.</w:t>
      </w:r>
      <w:r>
        <w:t>134*NumDonor + 0</w:t>
      </w:r>
      <w:r w:rsidR="00644CD5">
        <w:t>.</w:t>
      </w:r>
      <w:r>
        <w:t>369*T(v6</w:t>
      </w:r>
      <w:r w:rsidR="00644CD5">
        <w:t>.</w:t>
      </w:r>
      <w:r>
        <w:t>u28) + 0</w:t>
      </w:r>
      <w:r w:rsidR="00644CD5">
        <w:t>.</w:t>
      </w:r>
      <w:r>
        <w:t>404*T(v16</w:t>
      </w:r>
      <w:r w:rsidR="00644CD5">
        <w:t>.</w:t>
      </w:r>
      <w:r>
        <w:t>u12) -0</w:t>
      </w:r>
      <w:r w:rsidR="00644CD5">
        <w:t>.</w:t>
      </w:r>
      <w:r>
        <w:t>196*NumAcceptor -0</w:t>
      </w:r>
      <w:r w:rsidR="00644CD5">
        <w:t>.</w:t>
      </w:r>
      <w:r>
        <w:t>00692*T(v6</w:t>
      </w:r>
      <w:r w:rsidR="00644CD5">
        <w:t>.</w:t>
      </w:r>
      <w:r>
        <w:t>u5) + 0</w:t>
      </w:r>
      <w:r w:rsidR="00644CD5">
        <w:t>.</w:t>
      </w:r>
      <w:r>
        <w:t>0324*T(v27</w:t>
      </w:r>
      <w:r w:rsidR="00644CD5">
        <w:t>.</w:t>
      </w:r>
      <w:r>
        <w:t>u12) -0</w:t>
      </w:r>
      <w:r w:rsidR="00644CD5">
        <w:t>.</w:t>
      </w:r>
      <w:r>
        <w:t>364*T(v18</w:t>
      </w:r>
      <w:r w:rsidR="00644CD5">
        <w:t>.</w:t>
      </w:r>
      <w:r>
        <w:t>u12) -0</w:t>
      </w:r>
      <w:r w:rsidR="00644CD5">
        <w:t>.</w:t>
      </w:r>
      <w:r>
        <w:t>439*T(v25</w:t>
      </w:r>
      <w:r w:rsidR="00644CD5">
        <w:t>.</w:t>
      </w:r>
      <w:r>
        <w:t>u8) -0</w:t>
      </w:r>
      <w:r w:rsidR="00644CD5">
        <w:t>.</w:t>
      </w:r>
      <w:r>
        <w:t>285*T(v35</w:t>
      </w:r>
      <w:r w:rsidR="00644CD5">
        <w:t>.</w:t>
      </w:r>
      <w:r>
        <w:t>u2) -0</w:t>
      </w:r>
      <w:r w:rsidR="00644CD5">
        <w:t>.</w:t>
      </w:r>
      <w:r>
        <w:t>654*T(v10</w:t>
      </w:r>
      <w:r w:rsidR="00644CD5">
        <w:t>.</w:t>
      </w:r>
      <w:r>
        <w:t>u8) + 0</w:t>
      </w:r>
      <w:r w:rsidR="00644CD5">
        <w:t>.</w:t>
      </w:r>
      <w:r>
        <w:t>305*T(v7</w:t>
      </w:r>
      <w:r w:rsidR="00644CD5">
        <w:t>.</w:t>
      </w:r>
      <w:r>
        <w:t>u24) -0</w:t>
      </w:r>
      <w:r w:rsidR="00644CD5">
        <w:t>.</w:t>
      </w:r>
      <w:r>
        <w:t>374*T(v9</w:t>
      </w:r>
      <w:r w:rsidR="00644CD5">
        <w:t>.</w:t>
      </w:r>
      <w:r>
        <w:t>u24) + 0</w:t>
      </w:r>
      <w:r w:rsidR="00644CD5">
        <w:t>.</w:t>
      </w:r>
      <w:r>
        <w:t>229*T(v7</w:t>
      </w:r>
      <w:r w:rsidR="00644CD5">
        <w:t>.</w:t>
      </w:r>
      <w:r>
        <w:t>u18) -0</w:t>
      </w:r>
      <w:r w:rsidR="00644CD5">
        <w:t>.</w:t>
      </w:r>
      <w:r>
        <w:t>677*T(v17</w:t>
      </w:r>
      <w:r w:rsidR="00644CD5">
        <w:t>.</w:t>
      </w:r>
      <w:r>
        <w:t>u7) -0</w:t>
      </w:r>
      <w:r w:rsidR="00644CD5">
        <w:t>.</w:t>
      </w:r>
      <w:r>
        <w:t>408*T(v24</w:t>
      </w:r>
      <w:r w:rsidR="00644CD5">
        <w:t>.</w:t>
      </w:r>
      <w:r>
        <w:t>u8) + 0</w:t>
      </w:r>
      <w:r w:rsidR="00644CD5">
        <w:t>.</w:t>
      </w:r>
      <w:r>
        <w:t>0535*T(v27</w:t>
      </w:r>
      <w:r w:rsidR="00644CD5">
        <w:t>.</w:t>
      </w:r>
      <w:r>
        <w:t>u16) + 18</w:t>
      </w:r>
      <w:r w:rsidR="00644CD5">
        <w:t>.</w:t>
      </w:r>
      <w:r>
        <w:t>1*Lipophilicity + 0</w:t>
      </w:r>
      <w:r w:rsidR="00644CD5">
        <w:t>.</w:t>
      </w:r>
      <w:r>
        <w:t>604*T(v2</w:t>
      </w:r>
      <w:r w:rsidR="00644CD5">
        <w:t>.</w:t>
      </w:r>
      <w:r>
        <w:t>u2) -0</w:t>
      </w:r>
      <w:r w:rsidR="00644CD5">
        <w:t>.</w:t>
      </w:r>
      <w:r>
        <w:t>0429*NumNegative -0</w:t>
      </w:r>
      <w:r w:rsidR="00644CD5">
        <w:t>.</w:t>
      </w:r>
      <w:r>
        <w:t>299*T(v10</w:t>
      </w:r>
      <w:r w:rsidR="00644CD5">
        <w:t>.</w:t>
      </w:r>
      <w:r>
        <w:t>u10) + 14</w:t>
      </w:r>
      <w:r w:rsidR="00644CD5">
        <w:t>.</w:t>
      </w:r>
      <w:r>
        <w:t>5*Volume + 0</w:t>
      </w:r>
      <w:r w:rsidR="00644CD5">
        <w:t>.</w:t>
      </w:r>
      <w:r>
        <w:t>37*T(v31</w:t>
      </w:r>
      <w:r w:rsidR="00644CD5">
        <w:t>.</w:t>
      </w:r>
      <w:r>
        <w:t>u10) + 0</w:t>
      </w:r>
      <w:r w:rsidR="00644CD5">
        <w:t>.</w:t>
      </w:r>
      <w:r>
        <w:t>504*T(v13</w:t>
      </w:r>
      <w:r w:rsidR="00644CD5">
        <w:t>.</w:t>
      </w:r>
      <w:r>
        <w:t>u16) -0</w:t>
      </w:r>
      <w:r w:rsidR="00644CD5">
        <w:t>.</w:t>
      </w:r>
      <w:r>
        <w:t>454*T(v7</w:t>
      </w:r>
      <w:r w:rsidR="00644CD5">
        <w:t>.</w:t>
      </w:r>
      <w:r>
        <w:t>u8) + 0</w:t>
      </w:r>
      <w:r w:rsidR="00644CD5">
        <w:t>.</w:t>
      </w:r>
      <w:r>
        <w:t>332*T(v21</w:t>
      </w:r>
      <w:r w:rsidR="00644CD5">
        <w:t>.</w:t>
      </w:r>
      <w:r>
        <w:t>u14) + 0</w:t>
      </w:r>
      <w:r w:rsidR="00644CD5">
        <w:t>.</w:t>
      </w:r>
      <w:r>
        <w:t>385*T(v5</w:t>
      </w:r>
      <w:r w:rsidR="00644CD5">
        <w:t>.</w:t>
      </w:r>
      <w:r>
        <w:t>u33) + 0</w:t>
      </w:r>
      <w:r w:rsidR="00644CD5">
        <w:t>.</w:t>
      </w:r>
      <w:r>
        <w:t>422*T(v7</w:t>
      </w:r>
      <w:r w:rsidR="00644CD5">
        <w:t>.</w:t>
      </w:r>
      <w:r>
        <w:t>u28) -0</w:t>
      </w:r>
      <w:r w:rsidR="00644CD5">
        <w:t>.</w:t>
      </w:r>
      <w:r>
        <w:t>434*T(v8</w:t>
      </w:r>
      <w:r w:rsidR="00644CD5">
        <w:t>.</w:t>
      </w:r>
      <w:r>
        <w:t>u8) + 0</w:t>
      </w:r>
      <w:r w:rsidR="00644CD5">
        <w:t>.</w:t>
      </w:r>
      <w:r>
        <w:t>315*T(v24</w:t>
      </w:r>
      <w:r w:rsidR="00644CD5">
        <w:t>.</w:t>
      </w:r>
      <w:r>
        <w:t>u1) -0</w:t>
      </w:r>
      <w:r w:rsidR="00644CD5">
        <w:t>.</w:t>
      </w:r>
      <w:r>
        <w:t>494*T(v7</w:t>
      </w:r>
      <w:r w:rsidR="00644CD5">
        <w:t>.</w:t>
      </w:r>
      <w:r>
        <w:t>u15) + 0</w:t>
      </w:r>
      <w:r w:rsidR="00644CD5">
        <w:t>.</w:t>
      </w:r>
      <w:r>
        <w:t>335*T(v1</w:t>
      </w:r>
      <w:r w:rsidR="00644CD5">
        <w:t>.</w:t>
      </w:r>
      <w:r>
        <w:t>u39) + 0</w:t>
      </w:r>
      <w:r w:rsidR="00644CD5">
        <w:t>.</w:t>
      </w:r>
      <w:r>
        <w:t>428*T(v7</w:t>
      </w:r>
      <w:r w:rsidR="00644CD5">
        <w:t>.</w:t>
      </w:r>
      <w:r>
        <w:t>u35) -0</w:t>
      </w:r>
      <w:r w:rsidR="00644CD5">
        <w:t>.</w:t>
      </w:r>
      <w:r>
        <w:t>0571*T(v13) + 0</w:t>
      </w:r>
      <w:r w:rsidR="00644CD5">
        <w:t>.</w:t>
      </w:r>
      <w:r>
        <w:t>314*T(v30</w:t>
      </w:r>
      <w:r w:rsidR="00644CD5">
        <w:t>.</w:t>
      </w:r>
      <w:r>
        <w:t>u3) -0</w:t>
      </w:r>
      <w:r w:rsidR="00644CD5">
        <w:t>.</w:t>
      </w:r>
      <w:r>
        <w:t>367*T(v26</w:t>
      </w:r>
      <w:r w:rsidR="00644CD5">
        <w:t>.</w:t>
      </w:r>
      <w:r>
        <w:t>u10) -0</w:t>
      </w:r>
      <w:r w:rsidR="00644CD5">
        <w:t>.</w:t>
      </w:r>
      <w:r>
        <w:t>334*T(v19</w:t>
      </w:r>
      <w:r w:rsidR="00644CD5">
        <w:t>.</w:t>
      </w:r>
      <w:r>
        <w:t>u16) + 0</w:t>
      </w:r>
      <w:r w:rsidR="00644CD5">
        <w:t>.</w:t>
      </w:r>
      <w:r>
        <w:t>481*T(v14</w:t>
      </w:r>
      <w:r w:rsidR="00644CD5">
        <w:t>.</w:t>
      </w:r>
      <w:r>
        <w:t>u5) + 0</w:t>
      </w:r>
      <w:r w:rsidR="00644CD5">
        <w:t>.</w:t>
      </w:r>
      <w:r>
        <w:t>345*T(v20</w:t>
      </w:r>
      <w:r w:rsidR="00644CD5">
        <w:t>.</w:t>
      </w:r>
      <w:r>
        <w:t>u1) + 0</w:t>
      </w:r>
      <w:r w:rsidR="00644CD5">
        <w:t>.</w:t>
      </w:r>
      <w:r>
        <w:t>322*T(v1</w:t>
      </w:r>
      <w:r w:rsidR="00644CD5">
        <w:t>.</w:t>
      </w:r>
      <w:r>
        <w:t>u28) -0</w:t>
      </w:r>
      <w:r w:rsidR="00644CD5">
        <w:t>.</w:t>
      </w:r>
      <w:r>
        <w:t>421*T(v23</w:t>
      </w:r>
      <w:r w:rsidR="00644CD5">
        <w:t>.</w:t>
      </w:r>
      <w:r>
        <w:t>u5) -0</w:t>
      </w:r>
      <w:r w:rsidR="00644CD5">
        <w:t>.</w:t>
      </w:r>
      <w:r>
        <w:t>776*T(v8</w:t>
      </w:r>
      <w:r w:rsidR="00644CD5">
        <w:t>.</w:t>
      </w:r>
      <w:r>
        <w:t>u3) + 0</w:t>
      </w:r>
      <w:r w:rsidR="00644CD5">
        <w:t>.</w:t>
      </w:r>
      <w:r>
        <w:t>371*T(v1</w:t>
      </w:r>
      <w:r w:rsidR="00644CD5">
        <w:t>.</w:t>
      </w:r>
      <w:r>
        <w:t>u9) -0</w:t>
      </w:r>
      <w:r w:rsidR="00644CD5">
        <w:t>.</w:t>
      </w:r>
      <w:r>
        <w:t>054*NumHal -0</w:t>
      </w:r>
      <w:r w:rsidR="00644CD5">
        <w:t>.</w:t>
      </w:r>
      <w:r>
        <w:t>194*T(v35</w:t>
      </w:r>
      <w:r w:rsidR="00644CD5">
        <w:t>.</w:t>
      </w:r>
      <w:r>
        <w:t>u1) -7</w:t>
      </w:r>
      <w:r w:rsidR="00644CD5">
        <w:t>.</w:t>
      </w:r>
      <w:r>
        <w:t>64*Volume^2 -0</w:t>
      </w:r>
      <w:r w:rsidR="00644CD5">
        <w:t>.</w:t>
      </w:r>
      <w:r>
        <w:t>236*T(v1</w:t>
      </w:r>
      <w:r w:rsidR="00644CD5">
        <w:t>.</w:t>
      </w:r>
      <w:r>
        <w:t>u1) -0</w:t>
      </w:r>
      <w:r w:rsidR="00644CD5">
        <w:t>.</w:t>
      </w:r>
      <w:r>
        <w:t>155*T(v20</w:t>
      </w:r>
      <w:r w:rsidR="00644CD5">
        <w:t>.</w:t>
      </w:r>
      <w:r>
        <w:t>u14) + 0</w:t>
      </w:r>
      <w:r w:rsidR="00644CD5">
        <w:t>.</w:t>
      </w:r>
      <w:r>
        <w:t>141*Lipophilicity^2 + 0</w:t>
      </w:r>
      <w:r w:rsidR="00644CD5">
        <w:t>.</w:t>
      </w:r>
      <w:r>
        <w:t>32*T(v22</w:t>
      </w:r>
      <w:r w:rsidR="00644CD5">
        <w:t>.</w:t>
      </w:r>
      <w:r>
        <w:t>u14) -0</w:t>
      </w:r>
      <w:r w:rsidR="00644CD5">
        <w:t>.</w:t>
      </w:r>
      <w:r>
        <w:t>558*T(v22</w:t>
      </w:r>
      <w:r w:rsidR="00644CD5">
        <w:t>.</w:t>
      </w:r>
      <w:r>
        <w:t>u19) -0</w:t>
      </w:r>
      <w:r w:rsidR="00644CD5">
        <w:t>.</w:t>
      </w:r>
      <w:r>
        <w:t>306*T(v26</w:t>
      </w:r>
      <w:r w:rsidR="00644CD5">
        <w:t>.</w:t>
      </w:r>
      <w:r>
        <w:t>u14) -0</w:t>
      </w:r>
      <w:r w:rsidR="00644CD5">
        <w:t>.</w:t>
      </w:r>
      <w:r>
        <w:t>141*T(v22</w:t>
      </w:r>
      <w:r w:rsidR="00644CD5">
        <w:t>.</w:t>
      </w:r>
      <w:r>
        <w:t>u18) -0</w:t>
      </w:r>
      <w:r w:rsidR="00644CD5">
        <w:t>.</w:t>
      </w:r>
      <w:r>
        <w:t>229*T(v2</w:t>
      </w:r>
      <w:r w:rsidR="00644CD5">
        <w:t>.</w:t>
      </w:r>
      <w:r>
        <w:t>u26) + 0</w:t>
      </w:r>
      <w:r w:rsidR="00644CD5">
        <w:t>.</w:t>
      </w:r>
      <w:r>
        <w:t>261*T(v6</w:t>
      </w:r>
      <w:r w:rsidR="00644CD5">
        <w:t>.</w:t>
      </w:r>
      <w:r>
        <w:t>u14) -0</w:t>
      </w:r>
      <w:r w:rsidR="00644CD5">
        <w:t>.</w:t>
      </w:r>
      <w:r>
        <w:t>257*T(v18</w:t>
      </w:r>
      <w:r w:rsidR="00644CD5">
        <w:t>.</w:t>
      </w:r>
      <w:r>
        <w:t>u15) -0</w:t>
      </w:r>
      <w:r w:rsidR="00644CD5">
        <w:t>.</w:t>
      </w:r>
      <w:r>
        <w:t>161*T(v17</w:t>
      </w:r>
      <w:r w:rsidR="00644CD5">
        <w:t>.</w:t>
      </w:r>
      <w:r>
        <w:t>u22) + 0</w:t>
      </w:r>
      <w:r w:rsidR="00644CD5">
        <w:t>.</w:t>
      </w:r>
      <w:r>
        <w:t>47*T(v13</w:t>
      </w:r>
      <w:r w:rsidR="00644CD5">
        <w:t>.</w:t>
      </w:r>
      <w:r>
        <w:t>u1) + 0</w:t>
      </w:r>
      <w:r w:rsidR="00644CD5">
        <w:t>.</w:t>
      </w:r>
      <w:r>
        <w:t>181*T(u24) + 0</w:t>
      </w:r>
      <w:r w:rsidR="00644CD5">
        <w:t>.</w:t>
      </w:r>
      <w:r>
        <w:t>296*T(v12</w:t>
      </w:r>
      <w:r w:rsidR="00644CD5">
        <w:t>.</w:t>
      </w:r>
      <w:r>
        <w:t>u18) -0</w:t>
      </w:r>
      <w:r w:rsidR="00644CD5">
        <w:t>.</w:t>
      </w:r>
      <w:r>
        <w:t>416*T(v8</w:t>
      </w:r>
      <w:r w:rsidR="00644CD5">
        <w:t>.</w:t>
      </w:r>
      <w:r>
        <w:t>u30) + 0</w:t>
      </w:r>
      <w:r w:rsidR="00644CD5">
        <w:t>.</w:t>
      </w:r>
      <w:r>
        <w:t>236*T(u9) + 0</w:t>
      </w:r>
      <w:r w:rsidR="00644CD5">
        <w:t>.</w:t>
      </w:r>
      <w:r>
        <w:t>391*T(v29</w:t>
      </w:r>
      <w:r w:rsidR="00644CD5">
        <w:t>.</w:t>
      </w:r>
      <w:r>
        <w:t>u12) -0</w:t>
      </w:r>
      <w:r w:rsidR="00644CD5">
        <w:t>.</w:t>
      </w:r>
      <w:r>
        <w:t>323*T(v4</w:t>
      </w:r>
      <w:r w:rsidR="00644CD5">
        <w:t>.</w:t>
      </w:r>
      <w:r>
        <w:t>u23) + 0</w:t>
      </w:r>
      <w:r w:rsidR="00644CD5">
        <w:t>.</w:t>
      </w:r>
      <w:r>
        <w:t>105*T(v3</w:t>
      </w:r>
      <w:r w:rsidR="00644CD5">
        <w:t>.</w:t>
      </w:r>
      <w:r>
        <w:t>u17) + 0</w:t>
      </w:r>
      <w:r w:rsidR="00644CD5">
        <w:t>.</w:t>
      </w:r>
      <w:r>
        <w:t>16*T(v13</w:t>
      </w:r>
      <w:r w:rsidR="00644CD5">
        <w:t>.</w:t>
      </w:r>
      <w:r>
        <w:t>u15) + 0</w:t>
      </w:r>
      <w:r w:rsidR="00644CD5">
        <w:t>.</w:t>
      </w:r>
      <w:r>
        <w:t>162*T(v23</w:t>
      </w:r>
      <w:r w:rsidR="00644CD5">
        <w:t>.</w:t>
      </w:r>
      <w:r>
        <w:t>u9) -0</w:t>
      </w:r>
      <w:r w:rsidR="00644CD5">
        <w:t>.</w:t>
      </w:r>
      <w:r>
        <w:t>529*T(v21</w:t>
      </w:r>
      <w:r w:rsidR="00644CD5">
        <w:t>.</w:t>
      </w:r>
      <w:r>
        <w:t>u12) + 0</w:t>
      </w:r>
      <w:r w:rsidR="00644CD5">
        <w:t>.</w:t>
      </w:r>
      <w:r>
        <w:t>467*T(v16</w:t>
      </w:r>
      <w:r w:rsidR="00644CD5">
        <w:t>.</w:t>
      </w:r>
      <w:r>
        <w:t>u5) + 0</w:t>
      </w:r>
      <w:r w:rsidR="00644CD5">
        <w:t>.</w:t>
      </w:r>
      <w:r>
        <w:t>216*T(v5</w:t>
      </w:r>
      <w:r w:rsidR="00644CD5">
        <w:t>.</w:t>
      </w:r>
      <w:r>
        <w:t>u7) -0</w:t>
      </w:r>
      <w:r w:rsidR="00644CD5">
        <w:t>.</w:t>
      </w:r>
      <w:r>
        <w:t>229*T(v28</w:t>
      </w:r>
      <w:r w:rsidR="00644CD5">
        <w:t>.</w:t>
      </w:r>
      <w:r>
        <w:t>u7) + 0</w:t>
      </w:r>
      <w:r w:rsidR="00644CD5">
        <w:t>.</w:t>
      </w:r>
      <w:r>
        <w:t>318*T(v24</w:t>
      </w:r>
      <w:r w:rsidR="00644CD5">
        <w:t>.</w:t>
      </w:r>
      <w:r>
        <w:t>u13) + 0</w:t>
      </w:r>
      <w:r w:rsidR="00644CD5">
        <w:t>.</w:t>
      </w:r>
      <w:r>
        <w:t>268*T(v17</w:t>
      </w:r>
      <w:r w:rsidR="00644CD5">
        <w:t>.</w:t>
      </w:r>
      <w:r>
        <w:t>u11) + 0</w:t>
      </w:r>
      <w:r w:rsidR="00644CD5">
        <w:t>.</w:t>
      </w:r>
      <w:r>
        <w:t>404*T(v13</w:t>
      </w:r>
      <w:r w:rsidR="00644CD5">
        <w:t>.</w:t>
      </w:r>
      <w:r>
        <w:t>u2) + 0</w:t>
      </w:r>
      <w:r w:rsidR="00644CD5">
        <w:t>.</w:t>
      </w:r>
      <w:r>
        <w:t>249*T(v22</w:t>
      </w:r>
      <w:r w:rsidR="00644CD5">
        <w:t>.</w:t>
      </w:r>
      <w:r>
        <w:t>u20) -0</w:t>
      </w:r>
      <w:r w:rsidR="00644CD5">
        <w:t>.</w:t>
      </w:r>
      <w:r>
        <w:t>248*T(v22</w:t>
      </w:r>
      <w:r w:rsidR="00644CD5">
        <w:t>.</w:t>
      </w:r>
      <w:r>
        <w:t>u6) -0</w:t>
      </w:r>
      <w:r w:rsidR="00644CD5">
        <w:t>.</w:t>
      </w:r>
      <w:r>
        <w:t>421*T(v5</w:t>
      </w:r>
      <w:r w:rsidR="00644CD5">
        <w:t>.</w:t>
      </w:r>
      <w:r>
        <w:t>u2) -0</w:t>
      </w:r>
      <w:r w:rsidR="00644CD5">
        <w:t>.</w:t>
      </w:r>
      <w:r>
        <w:t>181*T(v14</w:t>
      </w:r>
      <w:r w:rsidR="00644CD5">
        <w:t>.</w:t>
      </w:r>
      <w:r>
        <w:t>u11) -0</w:t>
      </w:r>
      <w:r w:rsidR="00644CD5">
        <w:t>.</w:t>
      </w:r>
      <w:r>
        <w:t>24*T(v24</w:t>
      </w:r>
      <w:r w:rsidR="00644CD5">
        <w:t>.</w:t>
      </w:r>
      <w:r>
        <w:t>u3) + 0</w:t>
      </w:r>
      <w:r w:rsidR="00644CD5">
        <w:t>.</w:t>
      </w:r>
      <w:r>
        <w:t>25*T(v9) -0</w:t>
      </w:r>
      <w:r w:rsidR="00644CD5">
        <w:t>.</w:t>
      </w:r>
      <w:r>
        <w:t>233*T(v20</w:t>
      </w:r>
      <w:r w:rsidR="00644CD5">
        <w:t>.</w:t>
      </w:r>
      <w:r>
        <w:t>u8) + 0</w:t>
      </w:r>
      <w:r w:rsidR="00644CD5">
        <w:t>.</w:t>
      </w:r>
      <w:r>
        <w:t>48*T(v8</w:t>
      </w:r>
      <w:r w:rsidR="00644CD5">
        <w:t>.</w:t>
      </w:r>
      <w:r>
        <w:t>u5) -0</w:t>
      </w:r>
      <w:r w:rsidR="00644CD5">
        <w:t>.</w:t>
      </w:r>
      <w:r>
        <w:t>29*T(v28</w:t>
      </w:r>
      <w:r w:rsidR="00644CD5">
        <w:t>.</w:t>
      </w:r>
      <w:r>
        <w:t>u14) -0</w:t>
      </w:r>
      <w:r w:rsidR="00644CD5">
        <w:t>.</w:t>
      </w:r>
      <w:r>
        <w:t>293*T(v27</w:t>
      </w:r>
      <w:r w:rsidR="00644CD5">
        <w:t>.</w:t>
      </w:r>
      <w:r>
        <w:t>u3) -0</w:t>
      </w:r>
      <w:r w:rsidR="00644CD5">
        <w:t>.</w:t>
      </w:r>
      <w:r>
        <w:t>378*T(v23</w:t>
      </w:r>
      <w:r w:rsidR="00644CD5">
        <w:t>.</w:t>
      </w:r>
      <w:r>
        <w:t>u7) + 0</w:t>
      </w:r>
      <w:r w:rsidR="00644CD5">
        <w:t>.</w:t>
      </w:r>
      <w:r>
        <w:t>312*T(v3</w:t>
      </w:r>
      <w:r w:rsidR="00644CD5">
        <w:t>.</w:t>
      </w:r>
      <w:r>
        <w:t>u9) + 0</w:t>
      </w:r>
      <w:r w:rsidR="00644CD5">
        <w:t>.</w:t>
      </w:r>
      <w:r>
        <w:t>368*T(v28</w:t>
      </w:r>
      <w:r w:rsidR="00644CD5">
        <w:t>.</w:t>
      </w:r>
      <w:r>
        <w:t>u2) + 0</w:t>
      </w:r>
      <w:r w:rsidR="00644CD5">
        <w:t>.</w:t>
      </w:r>
      <w:r>
        <w:t>343*T(v4</w:t>
      </w:r>
      <w:r w:rsidR="00644CD5">
        <w:t>.</w:t>
      </w:r>
      <w:r>
        <w:t>u31) + 0</w:t>
      </w:r>
      <w:r w:rsidR="00644CD5">
        <w:t>.</w:t>
      </w:r>
      <w:r>
        <w:t>198*T(v11</w:t>
      </w:r>
      <w:r w:rsidR="00644CD5">
        <w:t>.</w:t>
      </w:r>
      <w:r>
        <w:t>u30) -0</w:t>
      </w:r>
      <w:r w:rsidR="00644CD5">
        <w:t>.</w:t>
      </w:r>
      <w:r>
        <w:t>235*T(v23</w:t>
      </w:r>
      <w:r w:rsidR="00644CD5">
        <w:t>.</w:t>
      </w:r>
      <w:r>
        <w:t>u3) + 0</w:t>
      </w:r>
      <w:r w:rsidR="00644CD5">
        <w:t>.</w:t>
      </w:r>
      <w:r>
        <w:t>18*T(v9</w:t>
      </w:r>
      <w:r w:rsidR="00644CD5">
        <w:t>.</w:t>
      </w:r>
      <w:r>
        <w:t>u3) -0</w:t>
      </w:r>
      <w:r w:rsidR="00644CD5">
        <w:t>.</w:t>
      </w:r>
      <w:r>
        <w:t>373*T(v4</w:t>
      </w:r>
      <w:r w:rsidR="00644CD5">
        <w:t>.</w:t>
      </w:r>
      <w:r>
        <w:t>u19) + 0</w:t>
      </w:r>
      <w:r w:rsidR="00644CD5">
        <w:t>.</w:t>
      </w:r>
      <w:r>
        <w:t>167*T(v10) + 0</w:t>
      </w:r>
      <w:r w:rsidR="00644CD5">
        <w:t>.</w:t>
      </w:r>
      <w:r>
        <w:t>312*T(v1</w:t>
      </w:r>
      <w:r w:rsidR="00644CD5">
        <w:t>.</w:t>
      </w:r>
      <w:r>
        <w:t>u17) -0</w:t>
      </w:r>
      <w:r w:rsidR="00644CD5">
        <w:t>.</w:t>
      </w:r>
      <w:r>
        <w:t>186*T(v4</w:t>
      </w:r>
      <w:r w:rsidR="00644CD5">
        <w:t>.</w:t>
      </w:r>
      <w:r>
        <w:t>u36) -0</w:t>
      </w:r>
      <w:r w:rsidR="00644CD5">
        <w:t>.</w:t>
      </w:r>
      <w:r>
        <w:t>208*T(v8</w:t>
      </w:r>
      <w:r w:rsidR="00644CD5">
        <w:t>.</w:t>
      </w:r>
      <w:r>
        <w:t>u31) -0</w:t>
      </w:r>
      <w:r w:rsidR="00644CD5">
        <w:t>.</w:t>
      </w:r>
      <w:r>
        <w:t>265*T(v27</w:t>
      </w:r>
      <w:r w:rsidR="00644CD5">
        <w:t>.</w:t>
      </w:r>
      <w:r>
        <w:t xml:space="preserve">u13) + </w:t>
      </w:r>
      <w:r>
        <w:lastRenderedPageBreak/>
        <w:t>0</w:t>
      </w:r>
      <w:r w:rsidR="00644CD5">
        <w:t>.</w:t>
      </w:r>
      <w:r>
        <w:t>189*T(v11</w:t>
      </w:r>
      <w:r w:rsidR="00644CD5">
        <w:t>.</w:t>
      </w:r>
      <w:r>
        <w:t>u15) -0</w:t>
      </w:r>
      <w:r w:rsidR="00644CD5">
        <w:t>.</w:t>
      </w:r>
      <w:r>
        <w:t>234*T(v36</w:t>
      </w:r>
      <w:r w:rsidR="00644CD5">
        <w:t>.</w:t>
      </w:r>
      <w:r>
        <w:t>u2) + 0</w:t>
      </w:r>
      <w:r w:rsidR="00644CD5">
        <w:t>.</w:t>
      </w:r>
      <w:r>
        <w:t>406*T(v4</w:t>
      </w:r>
      <w:r w:rsidR="00644CD5">
        <w:t>.</w:t>
      </w:r>
      <w:r>
        <w:t>u6) + 0</w:t>
      </w:r>
      <w:r w:rsidR="00644CD5">
        <w:t>.</w:t>
      </w:r>
      <w:r>
        <w:t>259*T(v31</w:t>
      </w:r>
      <w:r w:rsidR="00644CD5">
        <w:t>.</w:t>
      </w:r>
      <w:r>
        <w:t>u6) + 0</w:t>
      </w:r>
      <w:r w:rsidR="00644CD5">
        <w:t>.</w:t>
      </w:r>
      <w:r>
        <w:t>359*T(v3</w:t>
      </w:r>
      <w:r w:rsidR="00644CD5">
        <w:t>.</w:t>
      </w:r>
      <w:r>
        <w:t>u12) + 0</w:t>
      </w:r>
      <w:r w:rsidR="00644CD5">
        <w:t>.</w:t>
      </w:r>
      <w:r>
        <w:t>127*NumPositive -0</w:t>
      </w:r>
      <w:r w:rsidR="00644CD5">
        <w:t>.</w:t>
      </w:r>
      <w:r>
        <w:t>198*T(v3</w:t>
      </w:r>
      <w:r w:rsidR="00644CD5">
        <w:t>.</w:t>
      </w:r>
      <w:r>
        <w:t>u16) -0</w:t>
      </w:r>
      <w:r w:rsidR="00644CD5">
        <w:t>.</w:t>
      </w:r>
      <w:r>
        <w:t>207*T(v3) + 0</w:t>
      </w:r>
      <w:r w:rsidR="00644CD5">
        <w:t>.</w:t>
      </w:r>
      <w:r>
        <w:t>188*T(v35</w:t>
      </w:r>
      <w:r w:rsidR="00644CD5">
        <w:t>.</w:t>
      </w:r>
      <w:r>
        <w:t>u3) -0</w:t>
      </w:r>
      <w:r w:rsidR="00644CD5">
        <w:t>.</w:t>
      </w:r>
      <w:r>
        <w:t>11*T(v15</w:t>
      </w:r>
      <w:r w:rsidR="00644CD5">
        <w:t>.</w:t>
      </w:r>
      <w:r>
        <w:t>u18) + 0</w:t>
      </w:r>
      <w:r w:rsidR="00644CD5">
        <w:t>.</w:t>
      </w:r>
      <w:r>
        <w:t>213*T(v9</w:t>
      </w:r>
      <w:r w:rsidR="00644CD5">
        <w:t>.</w:t>
      </w:r>
      <w:r>
        <w:t>u20) + 0</w:t>
      </w:r>
      <w:r w:rsidR="00644CD5">
        <w:t>.</w:t>
      </w:r>
      <w:r>
        <w:t>312*T(v2</w:t>
      </w:r>
      <w:r w:rsidR="00644CD5">
        <w:t>.</w:t>
      </w:r>
      <w:r>
        <w:t>u10) -0</w:t>
      </w:r>
      <w:r w:rsidR="00644CD5">
        <w:t>.</w:t>
      </w:r>
      <w:r>
        <w:t>228*T(v11</w:t>
      </w:r>
      <w:r w:rsidR="00644CD5">
        <w:t>.</w:t>
      </w:r>
      <w:r>
        <w:t>u8) -0</w:t>
      </w:r>
      <w:r w:rsidR="00644CD5">
        <w:t>.</w:t>
      </w:r>
      <w:r>
        <w:t>172*T(v18</w:t>
      </w:r>
      <w:r w:rsidR="00644CD5">
        <w:t>.</w:t>
      </w:r>
      <w:r>
        <w:t>u14) + 0</w:t>
      </w:r>
      <w:r w:rsidR="00644CD5">
        <w:t>.</w:t>
      </w:r>
      <w:r>
        <w:t>264*T(v16</w:t>
      </w:r>
      <w:r w:rsidR="00644CD5">
        <w:t>.</w:t>
      </w:r>
      <w:r>
        <w:t>u9) + 0</w:t>
      </w:r>
      <w:r w:rsidR="00644CD5">
        <w:t>.</w:t>
      </w:r>
      <w:r>
        <w:t>121*T(v3</w:t>
      </w:r>
      <w:r w:rsidR="00644CD5">
        <w:t>.</w:t>
      </w:r>
      <w:r>
        <w:t>u38) -0</w:t>
      </w:r>
      <w:r w:rsidR="00644CD5">
        <w:t>.</w:t>
      </w:r>
      <w:r>
        <w:t>341*T(v15</w:t>
      </w:r>
      <w:r w:rsidR="00644CD5">
        <w:t>.</w:t>
      </w:r>
      <w:r>
        <w:t>u24) + 0</w:t>
      </w:r>
      <w:r w:rsidR="00644CD5">
        <w:t>.</w:t>
      </w:r>
      <w:r>
        <w:t>18*T(v14</w:t>
      </w:r>
      <w:r w:rsidR="00644CD5">
        <w:t>.</w:t>
      </w:r>
      <w:r>
        <w:t>u9) + 0</w:t>
      </w:r>
      <w:r w:rsidR="00644CD5">
        <w:t>.</w:t>
      </w:r>
      <w:r>
        <w:t>124*T(v4</w:t>
      </w:r>
      <w:r w:rsidR="00644CD5">
        <w:t>.</w:t>
      </w:r>
      <w:r>
        <w:t>u16) -0</w:t>
      </w:r>
      <w:r w:rsidR="00644CD5">
        <w:t>.</w:t>
      </w:r>
      <w:r>
        <w:t>297*T(v26</w:t>
      </w:r>
      <w:r w:rsidR="00644CD5">
        <w:t>.</w:t>
      </w:r>
      <w:r>
        <w:t>u2) + 0</w:t>
      </w:r>
      <w:r w:rsidR="00644CD5">
        <w:t>.</w:t>
      </w:r>
      <w:r>
        <w:t>139*T(v16</w:t>
      </w:r>
      <w:r w:rsidR="00644CD5">
        <w:t>.</w:t>
      </w:r>
      <w:r>
        <w:t>u1) -0</w:t>
      </w:r>
      <w:r w:rsidR="00644CD5">
        <w:t>.</w:t>
      </w:r>
      <w:r>
        <w:t>218*T(v17</w:t>
      </w:r>
      <w:r w:rsidR="00644CD5">
        <w:t>.</w:t>
      </w:r>
      <w:r>
        <w:t>u16) + 0</w:t>
      </w:r>
      <w:r w:rsidR="00644CD5">
        <w:t>.</w:t>
      </w:r>
      <w:r>
        <w:t>201*T(v22</w:t>
      </w:r>
      <w:r w:rsidR="00644CD5">
        <w:t>.</w:t>
      </w:r>
      <w:r>
        <w:t>u17) -0</w:t>
      </w:r>
      <w:r w:rsidR="00644CD5">
        <w:t>.</w:t>
      </w:r>
      <w:r>
        <w:t>203*T(v11</w:t>
      </w:r>
      <w:r w:rsidR="00644CD5">
        <w:t>.</w:t>
      </w:r>
      <w:r>
        <w:t>u23) + 0</w:t>
      </w:r>
      <w:r w:rsidR="00644CD5">
        <w:t>.</w:t>
      </w:r>
      <w:r>
        <w:t>245*T(v12</w:t>
      </w:r>
      <w:r w:rsidR="00644CD5">
        <w:t>.</w:t>
      </w:r>
      <w:r>
        <w:t>u23) + 0</w:t>
      </w:r>
      <w:r w:rsidR="00644CD5">
        <w:t>.</w:t>
      </w:r>
      <w:r>
        <w:t>174*T(u2) + 0</w:t>
      </w:r>
      <w:r w:rsidR="00644CD5">
        <w:t>.</w:t>
      </w:r>
      <w:r>
        <w:t>263*T(v19</w:t>
      </w:r>
      <w:r w:rsidR="00644CD5">
        <w:t>.</w:t>
      </w:r>
      <w:r>
        <w:t>u5) + 0</w:t>
      </w:r>
      <w:r w:rsidR="00644CD5">
        <w:t>.</w:t>
      </w:r>
      <w:r>
        <w:t>22*T(v28</w:t>
      </w:r>
      <w:r w:rsidR="00644CD5">
        <w:t>.</w:t>
      </w:r>
      <w:r>
        <w:t>u8) -0</w:t>
      </w:r>
      <w:r w:rsidR="00644CD5">
        <w:t>.</w:t>
      </w:r>
      <w:r>
        <w:t>2*T(v16</w:t>
      </w:r>
      <w:r w:rsidR="00644CD5">
        <w:t>.</w:t>
      </w:r>
      <w:r>
        <w:t>u23) + 0</w:t>
      </w:r>
      <w:r w:rsidR="00644CD5">
        <w:t>.</w:t>
      </w:r>
      <w:r>
        <w:t>123*T(u31) -0</w:t>
      </w:r>
      <w:r w:rsidR="00644CD5">
        <w:t>.</w:t>
      </w:r>
      <w:r>
        <w:t>149*T(v8</w:t>
      </w:r>
      <w:r w:rsidR="00644CD5">
        <w:t>.</w:t>
      </w:r>
      <w:r>
        <w:t>u29) -0</w:t>
      </w:r>
      <w:r w:rsidR="00644CD5">
        <w:t>.</w:t>
      </w:r>
      <w:r>
        <w:t>204*T(v23</w:t>
      </w:r>
      <w:r w:rsidR="00644CD5">
        <w:t>.</w:t>
      </w:r>
      <w:r>
        <w:t>u18) + 0</w:t>
      </w:r>
      <w:r w:rsidR="00644CD5">
        <w:t>.</w:t>
      </w:r>
      <w:r>
        <w:t>202*T(v6</w:t>
      </w:r>
      <w:r w:rsidR="00644CD5">
        <w:t>.</w:t>
      </w:r>
      <w:r>
        <w:t>u11) + 0</w:t>
      </w:r>
      <w:r w:rsidR="00644CD5">
        <w:t>.</w:t>
      </w:r>
      <w:r>
        <w:t>155*T(v24</w:t>
      </w:r>
      <w:r w:rsidR="00644CD5">
        <w:t>.</w:t>
      </w:r>
      <w:r>
        <w:t>u4) -0</w:t>
      </w:r>
      <w:r w:rsidR="00644CD5">
        <w:t>.</w:t>
      </w:r>
      <w:r>
        <w:t>206*T(v13</w:t>
      </w:r>
      <w:r w:rsidR="00644CD5">
        <w:t>.</w:t>
      </w:r>
      <w:r>
        <w:t>u20) -0</w:t>
      </w:r>
      <w:r w:rsidR="00644CD5">
        <w:t>.</w:t>
      </w:r>
      <w:r>
        <w:t>242*T(v8</w:t>
      </w:r>
      <w:r w:rsidR="00644CD5">
        <w:t>.</w:t>
      </w:r>
      <w:r>
        <w:t>u15) -0</w:t>
      </w:r>
      <w:r w:rsidR="00644CD5">
        <w:t>.</w:t>
      </w:r>
      <w:r>
        <w:t>138*T(v24</w:t>
      </w:r>
      <w:r w:rsidR="00644CD5">
        <w:t>.</w:t>
      </w:r>
      <w:r>
        <w:t>u5) -0</w:t>
      </w:r>
      <w:r w:rsidR="00644CD5">
        <w:t>.</w:t>
      </w:r>
      <w:r>
        <w:t>26*T(v1</w:t>
      </w:r>
      <w:r w:rsidR="00644CD5">
        <w:t>.</w:t>
      </w:r>
      <w:r>
        <w:t>u31) -0</w:t>
      </w:r>
      <w:r w:rsidR="00644CD5">
        <w:t>.</w:t>
      </w:r>
      <w:r>
        <w:t>218*T(v17</w:t>
      </w:r>
      <w:r w:rsidR="00644CD5">
        <w:t>.</w:t>
      </w:r>
      <w:r>
        <w:t>u6) -0</w:t>
      </w:r>
      <w:r w:rsidR="00644CD5">
        <w:t>.</w:t>
      </w:r>
      <w:r>
        <w:t>217*T(v19</w:t>
      </w:r>
      <w:r w:rsidR="00644CD5">
        <w:t>.</w:t>
      </w:r>
      <w:r>
        <w:t>u19) + 0</w:t>
      </w:r>
      <w:r w:rsidR="00644CD5">
        <w:t>.</w:t>
      </w:r>
      <w:r>
        <w:t>194*T(v32</w:t>
      </w:r>
      <w:r w:rsidR="00644CD5">
        <w:t>.</w:t>
      </w:r>
      <w:r>
        <w:t>u5) + 0</w:t>
      </w:r>
      <w:r w:rsidR="00644CD5">
        <w:t>.</w:t>
      </w:r>
      <w:r>
        <w:t>149*T(v18</w:t>
      </w:r>
      <w:r w:rsidR="00644CD5">
        <w:t>.</w:t>
      </w:r>
      <w:r>
        <w:t>u24) -0</w:t>
      </w:r>
      <w:r w:rsidR="00644CD5">
        <w:t>.</w:t>
      </w:r>
      <w:r>
        <w:t>264*T(v20</w:t>
      </w:r>
      <w:r w:rsidR="00644CD5">
        <w:t>.</w:t>
      </w:r>
      <w:r>
        <w:t>u16) + 0</w:t>
      </w:r>
      <w:r w:rsidR="00644CD5">
        <w:t>.</w:t>
      </w:r>
      <w:r>
        <w:t>109*T(v24</w:t>
      </w:r>
      <w:r w:rsidR="00644CD5">
        <w:t>.</w:t>
      </w:r>
      <w:r>
        <w:t>u15) -0</w:t>
      </w:r>
      <w:r w:rsidR="00644CD5">
        <w:t>.</w:t>
      </w:r>
      <w:r>
        <w:t>191*T(v10</w:t>
      </w:r>
      <w:r w:rsidR="00644CD5">
        <w:t>.</w:t>
      </w:r>
      <w:r>
        <w:t>u20) + 0</w:t>
      </w:r>
      <w:r w:rsidR="00644CD5">
        <w:t>.</w:t>
      </w:r>
      <w:r>
        <w:t>283*T(v17</w:t>
      </w:r>
      <w:r w:rsidR="00644CD5">
        <w:t>.</w:t>
      </w:r>
      <w:r>
        <w:t>u20) -0</w:t>
      </w:r>
      <w:r w:rsidR="00644CD5">
        <w:t>.</w:t>
      </w:r>
      <w:r>
        <w:t>188*T(v36) -0</w:t>
      </w:r>
      <w:r w:rsidR="00644CD5">
        <w:t>.</w:t>
      </w:r>
      <w:r>
        <w:t>143*T(u42) + 0</w:t>
      </w:r>
      <w:r w:rsidR="00644CD5">
        <w:t>.</w:t>
      </w:r>
      <w:r>
        <w:t>181*T(v12</w:t>
      </w:r>
      <w:r w:rsidR="00644CD5">
        <w:t>.</w:t>
      </w:r>
      <w:r>
        <w:t>u29) + 0</w:t>
      </w:r>
      <w:r w:rsidR="00644CD5">
        <w:t>.</w:t>
      </w:r>
      <w:r>
        <w:t>284*T(v2</w:t>
      </w:r>
      <w:r w:rsidR="00644CD5">
        <w:t>.</w:t>
      </w:r>
      <w:r>
        <w:t>u36) -0</w:t>
      </w:r>
      <w:r w:rsidR="00644CD5">
        <w:t>.</w:t>
      </w:r>
      <w:r>
        <w:t>198*T(v36</w:t>
      </w:r>
      <w:r w:rsidR="00644CD5">
        <w:t>.</w:t>
      </w:r>
      <w:r>
        <w:t>u6) -0</w:t>
      </w:r>
      <w:r w:rsidR="00644CD5">
        <w:t>.</w:t>
      </w:r>
      <w:r>
        <w:t>205*T(v13</w:t>
      </w:r>
      <w:r w:rsidR="00644CD5">
        <w:t>.</w:t>
      </w:r>
      <w:r>
        <w:t>u23) + 0</w:t>
      </w:r>
      <w:r w:rsidR="00644CD5">
        <w:t>.</w:t>
      </w:r>
      <w:r>
        <w:t>193*T(v3</w:t>
      </w:r>
      <w:r w:rsidR="00644CD5">
        <w:t>.</w:t>
      </w:r>
      <w:r>
        <w:t>u22) -0</w:t>
      </w:r>
      <w:r w:rsidR="00644CD5">
        <w:t>.</w:t>
      </w:r>
      <w:r>
        <w:t>213*T(v38</w:t>
      </w:r>
      <w:r w:rsidR="00644CD5">
        <w:t>.</w:t>
      </w:r>
      <w:r>
        <w:t>u3) -0</w:t>
      </w:r>
      <w:r w:rsidR="00644CD5">
        <w:t>.</w:t>
      </w:r>
      <w:r>
        <w:t>198*T(v27</w:t>
      </w:r>
      <w:r w:rsidR="00644CD5">
        <w:t>.</w:t>
      </w:r>
      <w:r>
        <w:t>u2) + 0</w:t>
      </w:r>
      <w:r w:rsidR="00644CD5">
        <w:t>.</w:t>
      </w:r>
      <w:r>
        <w:t>135*T(v31) -0</w:t>
      </w:r>
      <w:r w:rsidR="00644CD5">
        <w:t>.</w:t>
      </w:r>
      <w:r>
        <w:t>221*T(v6</w:t>
      </w:r>
      <w:r w:rsidR="00644CD5">
        <w:t>.</w:t>
      </w:r>
      <w:r>
        <w:t>u3) -0</w:t>
      </w:r>
      <w:r w:rsidR="00644CD5">
        <w:t>.</w:t>
      </w:r>
      <w:r>
        <w:t>242*T(v27</w:t>
      </w:r>
      <w:r w:rsidR="00644CD5">
        <w:t>.</w:t>
      </w:r>
      <w:r>
        <w:t>u10) -0</w:t>
      </w:r>
      <w:r w:rsidR="00644CD5">
        <w:t>.</w:t>
      </w:r>
      <w:r>
        <w:t>146*T(v27</w:t>
      </w:r>
      <w:r w:rsidR="00644CD5">
        <w:t>.</w:t>
      </w:r>
      <w:r>
        <w:t>u4) + 0</w:t>
      </w:r>
      <w:r w:rsidR="00644CD5">
        <w:t>.</w:t>
      </w:r>
      <w:r>
        <w:t>187*T(v28</w:t>
      </w:r>
      <w:r w:rsidR="00644CD5">
        <w:t>.</w:t>
      </w:r>
      <w:r>
        <w:t>u9) -0</w:t>
      </w:r>
      <w:r w:rsidR="00644CD5">
        <w:t>.</w:t>
      </w:r>
      <w:r>
        <w:t>317*T(u4) -0</w:t>
      </w:r>
      <w:r w:rsidR="00644CD5">
        <w:t>.</w:t>
      </w:r>
      <w:r>
        <w:t>24*T(v4</w:t>
      </w:r>
      <w:r w:rsidR="00644CD5">
        <w:t>.</w:t>
      </w:r>
      <w:r>
        <w:t>u14) + 0</w:t>
      </w:r>
      <w:r w:rsidR="00644CD5">
        <w:t>.</w:t>
      </w:r>
      <w:r>
        <w:t>234*T(v8</w:t>
      </w:r>
      <w:r w:rsidR="00644CD5">
        <w:t>.</w:t>
      </w:r>
      <w:r>
        <w:t>u27) + 0</w:t>
      </w:r>
      <w:r w:rsidR="00644CD5">
        <w:t>.</w:t>
      </w:r>
      <w:r>
        <w:t>181*T(v28</w:t>
      </w:r>
      <w:r w:rsidR="00644CD5">
        <w:t>.</w:t>
      </w:r>
      <w:r>
        <w:t>u1) + 0</w:t>
      </w:r>
      <w:r w:rsidR="00644CD5">
        <w:t>.</w:t>
      </w:r>
      <w:r>
        <w:t>185*T(v6</w:t>
      </w:r>
      <w:r w:rsidR="00644CD5">
        <w:t>.</w:t>
      </w:r>
      <w:r>
        <w:t>u32) -0</w:t>
      </w:r>
      <w:r w:rsidR="00644CD5">
        <w:t>.</w:t>
      </w:r>
      <w:r>
        <w:t>264*T(v1</w:t>
      </w:r>
      <w:r w:rsidR="00644CD5">
        <w:t>.</w:t>
      </w:r>
      <w:r>
        <w:t>u33) -0</w:t>
      </w:r>
      <w:r w:rsidR="00644CD5">
        <w:t>.</w:t>
      </w:r>
      <w:r>
        <w:t>145*T(v5</w:t>
      </w:r>
      <w:r w:rsidR="00644CD5">
        <w:t>.</w:t>
      </w:r>
      <w:r>
        <w:t>u13) + 0</w:t>
      </w:r>
      <w:r w:rsidR="00644CD5">
        <w:t>.</w:t>
      </w:r>
      <w:r>
        <w:t>198*T(v18</w:t>
      </w:r>
      <w:r w:rsidR="00644CD5">
        <w:t>.</w:t>
      </w:r>
      <w:r>
        <w:t>u19) + 0</w:t>
      </w:r>
      <w:r w:rsidR="00644CD5">
        <w:t>.</w:t>
      </w:r>
      <w:r>
        <w:t>23*T(v18</w:t>
      </w:r>
      <w:r w:rsidR="00644CD5">
        <w:t>.</w:t>
      </w:r>
      <w:r>
        <w:t>u17) + 0</w:t>
      </w:r>
      <w:r w:rsidR="00644CD5">
        <w:t>.</w:t>
      </w:r>
      <w:r>
        <w:t>107*T(u29) -0</w:t>
      </w:r>
      <w:r w:rsidR="00644CD5">
        <w:t>.</w:t>
      </w:r>
      <w:r>
        <w:t>171*T(v1</w:t>
      </w:r>
      <w:r w:rsidR="00644CD5">
        <w:t>.</w:t>
      </w:r>
      <w:r>
        <w:t>u29) + 0</w:t>
      </w:r>
      <w:r w:rsidR="00644CD5">
        <w:t>.</w:t>
      </w:r>
      <w:r>
        <w:t>174*T(v8</w:t>
      </w:r>
      <w:r w:rsidR="00644CD5">
        <w:t>.</w:t>
      </w:r>
      <w:r>
        <w:t>u23) + 0</w:t>
      </w:r>
      <w:r w:rsidR="00644CD5">
        <w:t>.</w:t>
      </w:r>
      <w:r>
        <w:t>339*v + 0</w:t>
      </w:r>
      <w:r w:rsidR="00644CD5">
        <w:t>.</w:t>
      </w:r>
      <w:r>
        <w:t>234*T(v25</w:t>
      </w:r>
      <w:r w:rsidR="00644CD5">
        <w:t>.</w:t>
      </w:r>
      <w:r>
        <w:t>u17) + 0</w:t>
      </w:r>
      <w:r w:rsidR="00644CD5">
        <w:t>.</w:t>
      </w:r>
      <w:r>
        <w:t>178*T(v8</w:t>
      </w:r>
      <w:r w:rsidR="00644CD5">
        <w:t>.</w:t>
      </w:r>
      <w:r>
        <w:t>u2) -0</w:t>
      </w:r>
      <w:r w:rsidR="00644CD5">
        <w:t>.</w:t>
      </w:r>
      <w:r>
        <w:t>078*T(v30) + 0</w:t>
      </w:r>
      <w:r w:rsidR="00644CD5">
        <w:t>.</w:t>
      </w:r>
      <w:r>
        <w:t>181*T(v17</w:t>
      </w:r>
      <w:r w:rsidR="00644CD5">
        <w:t>.</w:t>
      </w:r>
      <w:r>
        <w:t>u4) + 0</w:t>
      </w:r>
      <w:r w:rsidR="00644CD5">
        <w:t>.</w:t>
      </w:r>
      <w:r>
        <w:t>251*T(v8</w:t>
      </w:r>
      <w:r w:rsidR="00644CD5">
        <w:t>.</w:t>
      </w:r>
      <w:r>
        <w:t>u20) + 0</w:t>
      </w:r>
      <w:r w:rsidR="00644CD5">
        <w:t>.</w:t>
      </w:r>
      <w:r>
        <w:t>231*T(v17</w:t>
      </w:r>
      <w:r w:rsidR="00644CD5">
        <w:t>.</w:t>
      </w:r>
      <w:r>
        <w:t>u18) -0</w:t>
      </w:r>
      <w:r w:rsidR="00644CD5">
        <w:t>.</w:t>
      </w:r>
      <w:r>
        <w:t>219*T(v8</w:t>
      </w:r>
      <w:r w:rsidR="00644CD5">
        <w:t>.</w:t>
      </w:r>
      <w:r>
        <w:t>u24) + 0</w:t>
      </w:r>
      <w:r w:rsidR="00644CD5">
        <w:t>.</w:t>
      </w:r>
      <w:r>
        <w:t>217*T(v14</w:t>
      </w:r>
      <w:r w:rsidR="00644CD5">
        <w:t>.</w:t>
      </w:r>
      <w:r>
        <w:t>u7) -0</w:t>
      </w:r>
      <w:r w:rsidR="00644CD5">
        <w:t>.</w:t>
      </w:r>
      <w:r>
        <w:t>203*T(v20</w:t>
      </w:r>
      <w:r w:rsidR="00644CD5">
        <w:t>.</w:t>
      </w:r>
      <w:r>
        <w:t>u3) + 0</w:t>
      </w:r>
      <w:r w:rsidR="00644CD5">
        <w:t>.</w:t>
      </w:r>
      <w:r>
        <w:t>232*T(v12</w:t>
      </w:r>
      <w:r w:rsidR="00644CD5">
        <w:t>.</w:t>
      </w:r>
      <w:r>
        <w:t>u2) -0</w:t>
      </w:r>
      <w:r w:rsidR="00644CD5">
        <w:t>.</w:t>
      </w:r>
      <w:r>
        <w:t>212*T(v2</w:t>
      </w:r>
      <w:r w:rsidR="00644CD5">
        <w:t>.</w:t>
      </w:r>
      <w:r>
        <w:t>u23) + 0</w:t>
      </w:r>
      <w:r w:rsidR="00644CD5">
        <w:t>.</w:t>
      </w:r>
      <w:r>
        <w:t>169*T(v12</w:t>
      </w:r>
      <w:r w:rsidR="00644CD5">
        <w:t>.</w:t>
      </w:r>
      <w:r>
        <w:t>u10) + 0</w:t>
      </w:r>
      <w:r w:rsidR="00644CD5">
        <w:t>.</w:t>
      </w:r>
      <w:r>
        <w:t>218*T(v19</w:t>
      </w:r>
      <w:r w:rsidR="00644CD5">
        <w:t>.</w:t>
      </w:r>
      <w:r>
        <w:t>u9) -0</w:t>
      </w:r>
      <w:r w:rsidR="00644CD5">
        <w:t>.</w:t>
      </w:r>
      <w:r>
        <w:t>219*T(v17</w:t>
      </w:r>
      <w:r w:rsidR="00644CD5">
        <w:t>.</w:t>
      </w:r>
      <w:r>
        <w:t>u10) -0</w:t>
      </w:r>
      <w:r w:rsidR="00644CD5">
        <w:t>.</w:t>
      </w:r>
      <w:r>
        <w:t>17*T(v17</w:t>
      </w:r>
      <w:r w:rsidR="00644CD5">
        <w:t>.</w:t>
      </w:r>
      <w:r>
        <w:t>u13) + 0</w:t>
      </w:r>
      <w:r w:rsidR="00644CD5">
        <w:t>.</w:t>
      </w:r>
      <w:r>
        <w:t>166*T(v6</w:t>
      </w:r>
      <w:r w:rsidR="00644CD5">
        <w:t>.</w:t>
      </w:r>
      <w:r>
        <w:t>u20) -0</w:t>
      </w:r>
      <w:r w:rsidR="00644CD5">
        <w:t>.</w:t>
      </w:r>
      <w:r>
        <w:t>274*T(v5</w:t>
      </w:r>
      <w:r w:rsidR="00644CD5">
        <w:t>.</w:t>
      </w:r>
      <w:r>
        <w:t>u4) + 0</w:t>
      </w:r>
      <w:r w:rsidR="00644CD5">
        <w:t>.</w:t>
      </w:r>
      <w:r>
        <w:t>145*T(v7</w:t>
      </w:r>
      <w:r w:rsidR="00644CD5">
        <w:t>.</w:t>
      </w:r>
      <w:r>
        <w:t>u23) + 0</w:t>
      </w:r>
      <w:r w:rsidR="00644CD5">
        <w:t>.</w:t>
      </w:r>
      <w:r>
        <w:t>164*T(v25</w:t>
      </w:r>
      <w:r w:rsidR="00644CD5">
        <w:t>.</w:t>
      </w:r>
      <w:r>
        <w:t>u12) -0</w:t>
      </w:r>
      <w:r w:rsidR="00644CD5">
        <w:t>.</w:t>
      </w:r>
      <w:r>
        <w:t>198*T(v6</w:t>
      </w:r>
      <w:r w:rsidR="00644CD5">
        <w:t>.</w:t>
      </w:r>
      <w:r>
        <w:t>u21) -0</w:t>
      </w:r>
      <w:r w:rsidR="00644CD5">
        <w:t>.</w:t>
      </w:r>
      <w:r>
        <w:t>235*T(v1</w:t>
      </w:r>
      <w:r w:rsidR="00644CD5">
        <w:t>.</w:t>
      </w:r>
      <w:r>
        <w:t>u2) -0</w:t>
      </w:r>
      <w:r w:rsidR="00644CD5">
        <w:t>.</w:t>
      </w:r>
      <w:r>
        <w:t>155*T(v32</w:t>
      </w:r>
      <w:r w:rsidR="00644CD5">
        <w:t>.</w:t>
      </w:r>
      <w:r>
        <w:t>u6) -0</w:t>
      </w:r>
      <w:r w:rsidR="00644CD5">
        <w:t>.</w:t>
      </w:r>
      <w:r>
        <w:t>125*T(v9</w:t>
      </w:r>
      <w:r w:rsidR="00644CD5">
        <w:t>.</w:t>
      </w:r>
      <w:r>
        <w:t>u27) -0</w:t>
      </w:r>
      <w:r w:rsidR="00644CD5">
        <w:t>.</w:t>
      </w:r>
      <w:r>
        <w:t>169*T(v4</w:t>
      </w:r>
      <w:r w:rsidR="00644CD5">
        <w:t>.</w:t>
      </w:r>
      <w:r>
        <w:t>u34) + 0</w:t>
      </w:r>
      <w:r w:rsidR="00644CD5">
        <w:t>.</w:t>
      </w:r>
      <w:r>
        <w:t>224*T(v9</w:t>
      </w:r>
      <w:r w:rsidR="00644CD5">
        <w:t>.</w:t>
      </w:r>
      <w:r>
        <w:t>u23) -0</w:t>
      </w:r>
      <w:r w:rsidR="00644CD5">
        <w:t>.</w:t>
      </w:r>
      <w:r>
        <w:t>195*T(v31</w:t>
      </w:r>
      <w:r w:rsidR="00644CD5">
        <w:t>.</w:t>
      </w:r>
      <w:r>
        <w:t>u8) + 0</w:t>
      </w:r>
      <w:r w:rsidR="00644CD5">
        <w:t>.</w:t>
      </w:r>
      <w:r>
        <w:t>149*T(v30</w:t>
      </w:r>
      <w:r w:rsidR="00644CD5">
        <w:t>.</w:t>
      </w:r>
      <w:r>
        <w:t>u5) + 0</w:t>
      </w:r>
      <w:r w:rsidR="00644CD5">
        <w:t>.</w:t>
      </w:r>
      <w:r>
        <w:t>205*T(v15</w:t>
      </w:r>
      <w:r w:rsidR="00644CD5">
        <w:t>.</w:t>
      </w:r>
      <w:r>
        <w:t>u6) + 0</w:t>
      </w:r>
      <w:r w:rsidR="00644CD5">
        <w:t>.</w:t>
      </w:r>
      <w:r>
        <w:t>176*T(v9</w:t>
      </w:r>
      <w:r w:rsidR="00644CD5">
        <w:t>.</w:t>
      </w:r>
      <w:r>
        <w:t>u17) -0</w:t>
      </w:r>
      <w:r w:rsidR="00644CD5">
        <w:t>.</w:t>
      </w:r>
      <w:r>
        <w:t>176*T(v14</w:t>
      </w:r>
      <w:r w:rsidR="00644CD5">
        <w:t>.</w:t>
      </w:r>
      <w:r>
        <w:t>u12) + 0</w:t>
      </w:r>
      <w:r w:rsidR="00644CD5">
        <w:t>.</w:t>
      </w:r>
      <w:r>
        <w:t>113*T(v14</w:t>
      </w:r>
      <w:r w:rsidR="00644CD5">
        <w:t>.</w:t>
      </w:r>
      <w:r>
        <w:t>u20) -0</w:t>
      </w:r>
      <w:r w:rsidR="00644CD5">
        <w:t>.</w:t>
      </w:r>
      <w:r>
        <w:t>166*T(v8</w:t>
      </w:r>
      <w:r w:rsidR="00644CD5">
        <w:t>.</w:t>
      </w:r>
      <w:r>
        <w:t>u11) + 0</w:t>
      </w:r>
      <w:r w:rsidR="00644CD5">
        <w:t>.</w:t>
      </w:r>
      <w:r>
        <w:t>177*T(v11</w:t>
      </w:r>
      <w:r w:rsidR="00644CD5">
        <w:t>.</w:t>
      </w:r>
      <w:r>
        <w:t>u12) + 0</w:t>
      </w:r>
      <w:r w:rsidR="00644CD5">
        <w:t>.</w:t>
      </w:r>
      <w:r>
        <w:t>116*T(v20</w:t>
      </w:r>
      <w:r w:rsidR="00644CD5">
        <w:t>.</w:t>
      </w:r>
      <w:r>
        <w:t>u10) -0</w:t>
      </w:r>
      <w:r w:rsidR="00644CD5">
        <w:t>.</w:t>
      </w:r>
      <w:r>
        <w:t>144*T(v2</w:t>
      </w:r>
      <w:r w:rsidR="00644CD5">
        <w:t>.</w:t>
      </w:r>
      <w:r>
        <w:t>u16) -0</w:t>
      </w:r>
      <w:r w:rsidR="00644CD5">
        <w:t>.</w:t>
      </w:r>
      <w:r>
        <w:t>143*T(v10</w:t>
      </w:r>
      <w:r w:rsidR="00644CD5">
        <w:t>.</w:t>
      </w:r>
      <w:r>
        <w:t>u24) + 0</w:t>
      </w:r>
      <w:r w:rsidR="00644CD5">
        <w:t>.</w:t>
      </w:r>
      <w:r>
        <w:t>129*T(v1</w:t>
      </w:r>
      <w:r w:rsidR="00644CD5">
        <w:t>.</w:t>
      </w:r>
      <w:r>
        <w:t>u23) -0</w:t>
      </w:r>
      <w:r w:rsidR="00644CD5">
        <w:t>.</w:t>
      </w:r>
      <w:r>
        <w:t>168*T(v6</w:t>
      </w:r>
      <w:r w:rsidR="00644CD5">
        <w:t>.</w:t>
      </w:r>
      <w:r>
        <w:t>u19) + 0</w:t>
      </w:r>
      <w:r w:rsidR="00644CD5">
        <w:t>.</w:t>
      </w:r>
      <w:r>
        <w:t>147*T(v20</w:t>
      </w:r>
      <w:r w:rsidR="00644CD5">
        <w:t>.</w:t>
      </w:r>
      <w:r>
        <w:t>u22) + 0</w:t>
      </w:r>
      <w:r w:rsidR="00644CD5">
        <w:t>.</w:t>
      </w:r>
      <w:r>
        <w:t>114*T(v20</w:t>
      </w:r>
      <w:r w:rsidR="00644CD5">
        <w:t>.</w:t>
      </w:r>
      <w:r>
        <w:t>u17) + 0</w:t>
      </w:r>
      <w:r w:rsidR="00644CD5">
        <w:t>.</w:t>
      </w:r>
      <w:r>
        <w:t>0836*T(v14) + 0</w:t>
      </w:r>
      <w:r w:rsidR="00644CD5">
        <w:t>.</w:t>
      </w:r>
      <w:r>
        <w:t>199*T(v32</w:t>
      </w:r>
      <w:r w:rsidR="00644CD5">
        <w:t>.</w:t>
      </w:r>
      <w:r>
        <w:t>u3) + 0</w:t>
      </w:r>
      <w:r w:rsidR="00644CD5">
        <w:t>.</w:t>
      </w:r>
      <w:r>
        <w:t>132*T(v34</w:t>
      </w:r>
      <w:r w:rsidR="00644CD5">
        <w:t>.</w:t>
      </w:r>
      <w:r>
        <w:t>u3) -0</w:t>
      </w:r>
      <w:r w:rsidR="00644CD5">
        <w:t>.</w:t>
      </w:r>
      <w:r>
        <w:t>00042*Lipophilicity^3 + 0</w:t>
      </w:r>
      <w:r w:rsidR="00644CD5">
        <w:t>.</w:t>
      </w:r>
      <w:r>
        <w:t>119*T(v16</w:t>
      </w:r>
      <w:r w:rsidR="00644CD5">
        <w:t>.</w:t>
      </w:r>
      <w:r>
        <w:t>u20) + 0</w:t>
      </w:r>
      <w:r w:rsidR="00644CD5">
        <w:t>.</w:t>
      </w:r>
      <w:r>
        <w:t>0961*T(v12</w:t>
      </w:r>
      <w:r w:rsidR="00644CD5">
        <w:t>.</w:t>
      </w:r>
      <w:r>
        <w:t>u30) -0</w:t>
      </w:r>
      <w:r w:rsidR="00644CD5">
        <w:t>.</w:t>
      </w:r>
      <w:r>
        <w:t>111*T(v22</w:t>
      </w:r>
      <w:r w:rsidR="00644CD5">
        <w:t>.</w:t>
      </w:r>
      <w:r>
        <w:t>u21) + 0</w:t>
      </w:r>
      <w:r w:rsidR="00644CD5">
        <w:t>.</w:t>
      </w:r>
      <w:r>
        <w:t>121*T(v2</w:t>
      </w:r>
      <w:r w:rsidR="00644CD5">
        <w:t>.</w:t>
      </w:r>
      <w:r>
        <w:t>u40) -0</w:t>
      </w:r>
      <w:r w:rsidR="00644CD5">
        <w:t>.</w:t>
      </w:r>
      <w:r>
        <w:t>0954*T(v25</w:t>
      </w:r>
      <w:r w:rsidR="00644CD5">
        <w:t>.</w:t>
      </w:r>
      <w:r>
        <w:t>u10) + 0</w:t>
      </w:r>
      <w:r w:rsidR="00644CD5">
        <w:t>.</w:t>
      </w:r>
      <w:r>
        <w:t>134*T(v2</w:t>
      </w:r>
      <w:r w:rsidR="00644CD5">
        <w:t>.</w:t>
      </w:r>
      <w:r>
        <w:t>u18) -0</w:t>
      </w:r>
      <w:r w:rsidR="00644CD5">
        <w:t>.</w:t>
      </w:r>
      <w:r>
        <w:t>107*T(v6</w:t>
      </w:r>
      <w:r w:rsidR="00644CD5">
        <w:t>.</w:t>
      </w:r>
      <w:r>
        <w:t>u6) + 0</w:t>
      </w:r>
      <w:r w:rsidR="00644CD5">
        <w:t>.</w:t>
      </w:r>
      <w:r>
        <w:t>113*T(v19</w:t>
      </w:r>
      <w:r w:rsidR="00644CD5">
        <w:t>.</w:t>
      </w:r>
      <w:r>
        <w:t>u6) -0</w:t>
      </w:r>
      <w:r w:rsidR="00644CD5">
        <w:t>.</w:t>
      </w:r>
      <w:r>
        <w:t>0957*T(v1</w:t>
      </w:r>
      <w:r w:rsidR="00644CD5">
        <w:t>.</w:t>
      </w:r>
      <w:r>
        <w:t>u38) + 0</w:t>
      </w:r>
      <w:r w:rsidR="00644CD5">
        <w:t>.</w:t>
      </w:r>
      <w:r>
        <w:t>096*T(v19</w:t>
      </w:r>
      <w:r w:rsidR="00644CD5">
        <w:t>.</w:t>
      </w:r>
      <w:r>
        <w:t>u23) -0</w:t>
      </w:r>
      <w:r w:rsidR="00644CD5">
        <w:t>.</w:t>
      </w:r>
      <w:r>
        <w:t>111*T(v31</w:t>
      </w:r>
      <w:r w:rsidR="00644CD5">
        <w:t>.</w:t>
      </w:r>
      <w:r>
        <w:t>u4) -0</w:t>
      </w:r>
      <w:r w:rsidR="00644CD5">
        <w:t>.</w:t>
      </w:r>
      <w:r>
        <w:t>0945*T(v36</w:t>
      </w:r>
      <w:r w:rsidR="00644CD5">
        <w:t>.</w:t>
      </w:r>
      <w:r>
        <w:t>u7) + 0</w:t>
      </w:r>
      <w:r w:rsidR="00644CD5">
        <w:t>.</w:t>
      </w:r>
      <w:r>
        <w:t>117*T(v25</w:t>
      </w:r>
      <w:r w:rsidR="00644CD5">
        <w:t>.</w:t>
      </w:r>
      <w:r>
        <w:t>u18) + 0</w:t>
      </w:r>
      <w:r w:rsidR="00644CD5">
        <w:t>.</w:t>
      </w:r>
      <w:r>
        <w:t>112*T(v5</w:t>
      </w:r>
      <w:r w:rsidR="00644CD5">
        <w:t>.</w:t>
      </w:r>
      <w:r>
        <w:t>u32) -0</w:t>
      </w:r>
      <w:r w:rsidR="00644CD5">
        <w:t>.</w:t>
      </w:r>
      <w:r>
        <w:t>112*T(v8</w:t>
      </w:r>
      <w:r w:rsidR="00644CD5">
        <w:t>.</w:t>
      </w:r>
      <w:r>
        <w:t>u12) + 0</w:t>
      </w:r>
      <w:r w:rsidR="00644CD5">
        <w:t>.</w:t>
      </w:r>
      <w:r>
        <w:t>0947*T(u23) + 0</w:t>
      </w:r>
      <w:r w:rsidR="00644CD5">
        <w:t>.</w:t>
      </w:r>
      <w:r>
        <w:t>111*T(v11</w:t>
      </w:r>
      <w:r w:rsidR="00644CD5">
        <w:t>.</w:t>
      </w:r>
      <w:r>
        <w:t>u6) + 0</w:t>
      </w:r>
      <w:r w:rsidR="00644CD5">
        <w:t>.</w:t>
      </w:r>
      <w:r>
        <w:t>124*T(v6</w:t>
      </w:r>
      <w:r w:rsidR="00644CD5">
        <w:t>.</w:t>
      </w:r>
      <w:r>
        <w:t>u29) + 0</w:t>
      </w:r>
      <w:r w:rsidR="00644CD5">
        <w:t>.</w:t>
      </w:r>
      <w:r>
        <w:t>117*T(v11</w:t>
      </w:r>
      <w:r w:rsidR="00644CD5">
        <w:t>.</w:t>
      </w:r>
      <w:r>
        <w:t>u7) + 0</w:t>
      </w:r>
      <w:r w:rsidR="00644CD5">
        <w:t>.</w:t>
      </w:r>
      <w:r>
        <w:t>108*T(v9</w:t>
      </w:r>
      <w:r w:rsidR="00644CD5">
        <w:t>.</w:t>
      </w:r>
      <w:r>
        <w:t>u25) -0</w:t>
      </w:r>
      <w:r w:rsidR="00644CD5">
        <w:t>.</w:t>
      </w:r>
      <w:r>
        <w:t>0905*T(v5</w:t>
      </w:r>
      <w:r w:rsidR="00644CD5">
        <w:t>.</w:t>
      </w:r>
      <w:r>
        <w:t>u37) + 0</w:t>
      </w:r>
      <w:r w:rsidR="00644CD5">
        <w:t>.</w:t>
      </w:r>
      <w:r>
        <w:t>144*T(v5</w:t>
      </w:r>
      <w:r w:rsidR="00644CD5">
        <w:t>.</w:t>
      </w:r>
      <w:r>
        <w:t>u3) -0</w:t>
      </w:r>
      <w:r w:rsidR="00644CD5">
        <w:t>.</w:t>
      </w:r>
      <w:r>
        <w:t>104*T(v8</w:t>
      </w:r>
      <w:r w:rsidR="00644CD5">
        <w:t>.</w:t>
      </w:r>
      <w:r>
        <w:t>u10) -0</w:t>
      </w:r>
      <w:r w:rsidR="00644CD5">
        <w:t>.</w:t>
      </w:r>
      <w:r>
        <w:t>0826*T(v10</w:t>
      </w:r>
      <w:r w:rsidR="00644CD5">
        <w:t>.</w:t>
      </w:r>
      <w:r>
        <w:t>u7) -0</w:t>
      </w:r>
      <w:r w:rsidR="00644CD5">
        <w:t>.</w:t>
      </w:r>
      <w:r>
        <w:t>0714*T(v24</w:t>
      </w:r>
      <w:r w:rsidR="00644CD5">
        <w:t>.</w:t>
      </w:r>
      <w:r>
        <w:t>u17) + 0</w:t>
      </w:r>
      <w:r w:rsidR="00644CD5">
        <w:t>.</w:t>
      </w:r>
      <w:r>
        <w:t>119*T(v12</w:t>
      </w:r>
      <w:r w:rsidR="00644CD5">
        <w:t>.</w:t>
      </w:r>
      <w:r>
        <w:t>u1) -0</w:t>
      </w:r>
      <w:r w:rsidR="00644CD5">
        <w:t>.</w:t>
      </w:r>
      <w:r>
        <w:t>0787*T(v16</w:t>
      </w:r>
      <w:r w:rsidR="00644CD5">
        <w:t>.</w:t>
      </w:r>
      <w:r>
        <w:t>u26) -0</w:t>
      </w:r>
      <w:r w:rsidR="00644CD5">
        <w:t>.</w:t>
      </w:r>
      <w:r>
        <w:t>143*T(v4</w:t>
      </w:r>
      <w:r w:rsidR="00644CD5">
        <w:t>.</w:t>
      </w:r>
      <w:r>
        <w:t>u2) + 0</w:t>
      </w:r>
      <w:r w:rsidR="00644CD5">
        <w:t>.</w:t>
      </w:r>
      <w:r>
        <w:t>0882*T(v12</w:t>
      </w:r>
      <w:r w:rsidR="00644CD5">
        <w:t>.</w:t>
      </w:r>
      <w:r>
        <w:t>u26) + 0</w:t>
      </w:r>
      <w:r w:rsidR="00644CD5">
        <w:t>.</w:t>
      </w:r>
      <w:r>
        <w:t>109*T(v14</w:t>
      </w:r>
      <w:r w:rsidR="00644CD5">
        <w:t>.</w:t>
      </w:r>
      <w:r>
        <w:t>u19) -0</w:t>
      </w:r>
      <w:r w:rsidR="00644CD5">
        <w:t>.</w:t>
      </w:r>
      <w:r>
        <w:t>108*T(v9</w:t>
      </w:r>
      <w:r w:rsidR="00644CD5">
        <w:t>.</w:t>
      </w:r>
      <w:r>
        <w:t>u9) -0</w:t>
      </w:r>
      <w:r w:rsidR="00644CD5">
        <w:t>.</w:t>
      </w:r>
      <w:r>
        <w:t>123*T(v15</w:t>
      </w:r>
      <w:r w:rsidR="00644CD5">
        <w:t>.</w:t>
      </w:r>
      <w:r>
        <w:t>u1) + 0</w:t>
      </w:r>
      <w:r w:rsidR="00644CD5">
        <w:t>.</w:t>
      </w:r>
      <w:r>
        <w:t>0396*MW + 0</w:t>
      </w:r>
      <w:r w:rsidR="00644CD5">
        <w:t>.</w:t>
      </w:r>
      <w:r>
        <w:t>0946*T(v13</w:t>
      </w:r>
      <w:r w:rsidR="00644CD5">
        <w:t>.</w:t>
      </w:r>
      <w:r>
        <w:t>u25) -0</w:t>
      </w:r>
      <w:r w:rsidR="00644CD5">
        <w:t>.</w:t>
      </w:r>
      <w:r>
        <w:t>0695*T(u10) -0</w:t>
      </w:r>
      <w:r w:rsidR="00644CD5">
        <w:t>.</w:t>
      </w:r>
      <w:r>
        <w:t>0928*T(v23</w:t>
      </w:r>
      <w:r w:rsidR="00644CD5">
        <w:t>.</w:t>
      </w:r>
      <w:r>
        <w:t>u11) + 0</w:t>
      </w:r>
      <w:r w:rsidR="00644CD5">
        <w:t>.</w:t>
      </w:r>
      <w:r>
        <w:t>103*T(v26</w:t>
      </w:r>
      <w:r w:rsidR="00644CD5">
        <w:t>.</w:t>
      </w:r>
      <w:r>
        <w:t>u16) -0</w:t>
      </w:r>
      <w:r w:rsidR="00644CD5">
        <w:t>.</w:t>
      </w:r>
      <w:r>
        <w:t>0662*T(v14</w:t>
      </w:r>
      <w:r w:rsidR="00644CD5">
        <w:t>.</w:t>
      </w:r>
      <w:r>
        <w:t>u27) + 0</w:t>
      </w:r>
      <w:r w:rsidR="00644CD5">
        <w:t>.</w:t>
      </w:r>
      <w:r>
        <w:t>0933*T(v8</w:t>
      </w:r>
      <w:r w:rsidR="00644CD5">
        <w:t>.</w:t>
      </w:r>
      <w:r>
        <w:t>u34) + 0</w:t>
      </w:r>
      <w:r w:rsidR="00644CD5">
        <w:t>.</w:t>
      </w:r>
      <w:r>
        <w:t>099*T(v2</w:t>
      </w:r>
      <w:r w:rsidR="00644CD5">
        <w:t>.</w:t>
      </w:r>
      <w:r>
        <w:t>u20) -0</w:t>
      </w:r>
      <w:r w:rsidR="00644CD5">
        <w:t>.</w:t>
      </w:r>
      <w:r>
        <w:t>0971*T(v12</w:t>
      </w:r>
      <w:r w:rsidR="00644CD5">
        <w:t>.</w:t>
      </w:r>
      <w:r>
        <w:t>u8) -0</w:t>
      </w:r>
      <w:r w:rsidR="00644CD5">
        <w:t>.</w:t>
      </w:r>
      <w:r>
        <w:t>0911*T(v16</w:t>
      </w:r>
      <w:r w:rsidR="00644CD5">
        <w:t>.</w:t>
      </w:r>
      <w:r>
        <w:t>u13) + 0</w:t>
      </w:r>
      <w:r w:rsidR="00644CD5">
        <w:t>.</w:t>
      </w:r>
      <w:r>
        <w:t>0728*T(v14</w:t>
      </w:r>
      <w:r w:rsidR="00644CD5">
        <w:t>.</w:t>
      </w:r>
      <w:r>
        <w:t>u21) + 0</w:t>
      </w:r>
      <w:r w:rsidR="00644CD5">
        <w:t>.</w:t>
      </w:r>
      <w:r>
        <w:t>0804*T(v5</w:t>
      </w:r>
      <w:r w:rsidR="00644CD5">
        <w:t>.</w:t>
      </w:r>
      <w:r>
        <w:t>u31) + 0</w:t>
      </w:r>
      <w:r w:rsidR="00644CD5">
        <w:t>.</w:t>
      </w:r>
      <w:r>
        <w:t>117*T(v2</w:t>
      </w:r>
      <w:r w:rsidR="00644CD5">
        <w:t>.</w:t>
      </w:r>
      <w:r>
        <w:t>u3) -0</w:t>
      </w:r>
      <w:r w:rsidR="00644CD5">
        <w:t>.</w:t>
      </w:r>
      <w:r>
        <w:t>106*T(v14</w:t>
      </w:r>
      <w:r w:rsidR="00644CD5">
        <w:t>.</w:t>
      </w:r>
      <w:r>
        <w:t>u1) -0</w:t>
      </w:r>
      <w:r w:rsidR="00644CD5">
        <w:t>.</w:t>
      </w:r>
      <w:r>
        <w:t>0805*T(v14</w:t>
      </w:r>
      <w:r w:rsidR="00644CD5">
        <w:t>.</w:t>
      </w:r>
      <w:r>
        <w:t>u28) + 0</w:t>
      </w:r>
      <w:r w:rsidR="00644CD5">
        <w:t>.</w:t>
      </w:r>
      <w:r>
        <w:t>0854*T(v8</w:t>
      </w:r>
      <w:r w:rsidR="00644CD5">
        <w:t>.</w:t>
      </w:r>
      <w:r>
        <w:t>u28) + 0</w:t>
      </w:r>
      <w:r w:rsidR="00644CD5">
        <w:t>.</w:t>
      </w:r>
      <w:r>
        <w:t>0687*T(v10</w:t>
      </w:r>
      <w:r w:rsidR="00644CD5">
        <w:t>.</w:t>
      </w:r>
      <w:r>
        <w:t>u6) + 0</w:t>
      </w:r>
      <w:r w:rsidR="00644CD5">
        <w:t>.</w:t>
      </w:r>
      <w:r>
        <w:t>0799*T(v5</w:t>
      </w:r>
      <w:r w:rsidR="00644CD5">
        <w:t>.</w:t>
      </w:r>
      <w:r>
        <w:t>u16) -0</w:t>
      </w:r>
      <w:r w:rsidR="00644CD5">
        <w:t>.</w:t>
      </w:r>
      <w:r>
        <w:t>0784*T(v3</w:t>
      </w:r>
      <w:r w:rsidR="00644CD5">
        <w:t>.</w:t>
      </w:r>
      <w:r>
        <w:t>u10) + 0</w:t>
      </w:r>
      <w:r w:rsidR="00644CD5">
        <w:t>.</w:t>
      </w:r>
      <w:r>
        <w:t>0825*T(v30</w:t>
      </w:r>
      <w:r w:rsidR="00644CD5">
        <w:t>.</w:t>
      </w:r>
      <w:r>
        <w:t>u9) -0</w:t>
      </w:r>
      <w:r w:rsidR="00644CD5">
        <w:t>.</w:t>
      </w:r>
      <w:r>
        <w:t>0828*T(v23</w:t>
      </w:r>
      <w:r w:rsidR="00644CD5">
        <w:t>.</w:t>
      </w:r>
      <w:r>
        <w:t>u20) + 0</w:t>
      </w:r>
      <w:r w:rsidR="00644CD5">
        <w:t>.</w:t>
      </w:r>
      <w:r>
        <w:t>073*T(v26</w:t>
      </w:r>
      <w:r w:rsidR="00644CD5">
        <w:t>.</w:t>
      </w:r>
      <w:r>
        <w:t>u8) -0</w:t>
      </w:r>
      <w:r w:rsidR="00644CD5">
        <w:t>.</w:t>
      </w:r>
      <w:r>
        <w:t>0714*T(v12</w:t>
      </w:r>
      <w:r w:rsidR="00644CD5">
        <w:t>.</w:t>
      </w:r>
      <w:r>
        <w:t>u15) + 0</w:t>
      </w:r>
      <w:r w:rsidR="00644CD5">
        <w:t>.</w:t>
      </w:r>
      <w:r>
        <w:t>0802*T(v6</w:t>
      </w:r>
      <w:r w:rsidR="00644CD5">
        <w:t>.</w:t>
      </w:r>
      <w:r>
        <w:t>u23) + 0</w:t>
      </w:r>
      <w:r w:rsidR="00644CD5">
        <w:t>.</w:t>
      </w:r>
      <w:r>
        <w:t>0682*T(v2</w:t>
      </w:r>
      <w:r w:rsidR="00644CD5">
        <w:t>.</w:t>
      </w:r>
      <w:r>
        <w:t>u21) + 0</w:t>
      </w:r>
      <w:r w:rsidR="00644CD5">
        <w:t>.</w:t>
      </w:r>
      <w:r>
        <w:t>0722*T(v7</w:t>
      </w:r>
      <w:r w:rsidR="00644CD5">
        <w:t>.</w:t>
      </w:r>
      <w:r>
        <w:t>u9) -0</w:t>
      </w:r>
      <w:r w:rsidR="00644CD5">
        <w:t>.</w:t>
      </w:r>
      <w:r>
        <w:t>0572*T(v11</w:t>
      </w:r>
      <w:r w:rsidR="00644CD5">
        <w:t>.</w:t>
      </w:r>
      <w:r>
        <w:t>u32) + 0</w:t>
      </w:r>
      <w:r w:rsidR="00644CD5">
        <w:t>.</w:t>
      </w:r>
      <w:r>
        <w:t>0747*T(v5</w:t>
      </w:r>
      <w:r w:rsidR="00644CD5">
        <w:t>.</w:t>
      </w:r>
      <w:r>
        <w:t>u27) + 0</w:t>
      </w:r>
      <w:r w:rsidR="00644CD5">
        <w:t>.</w:t>
      </w:r>
      <w:r>
        <w:t>0641*T(v7</w:t>
      </w:r>
      <w:r w:rsidR="00644CD5">
        <w:t>.</w:t>
      </w:r>
      <w:r>
        <w:t>u13) -0</w:t>
      </w:r>
      <w:r w:rsidR="00644CD5">
        <w:t>.</w:t>
      </w:r>
      <w:r>
        <w:t>0643*T(v11</w:t>
      </w:r>
      <w:r w:rsidR="00644CD5">
        <w:t>.</w:t>
      </w:r>
      <w:r>
        <w:t>u24) + 0</w:t>
      </w:r>
      <w:r w:rsidR="00644CD5">
        <w:t>.</w:t>
      </w:r>
      <w:r>
        <w:t>0627*T(v12</w:t>
      </w:r>
      <w:r w:rsidR="00644CD5">
        <w:t>.</w:t>
      </w:r>
      <w:r>
        <w:t>u24) -0</w:t>
      </w:r>
      <w:r w:rsidR="00644CD5">
        <w:t>.</w:t>
      </w:r>
      <w:r>
        <w:t>0616*T(v25</w:t>
      </w:r>
      <w:r w:rsidR="00644CD5">
        <w:t>.</w:t>
      </w:r>
      <w:r>
        <w:t>u7) -0</w:t>
      </w:r>
      <w:r w:rsidR="00644CD5">
        <w:t>.</w:t>
      </w:r>
      <w:r>
        <w:t>0659*T(v2</w:t>
      </w:r>
      <w:r w:rsidR="00644CD5">
        <w:t>.</w:t>
      </w:r>
      <w:r>
        <w:t>u11) -0</w:t>
      </w:r>
      <w:r w:rsidR="00644CD5">
        <w:t>.</w:t>
      </w:r>
      <w:r>
        <w:t>0625*T(v21</w:t>
      </w:r>
      <w:r w:rsidR="00644CD5">
        <w:t>.</w:t>
      </w:r>
      <w:r>
        <w:t>u20) + 0</w:t>
      </w:r>
      <w:r w:rsidR="00644CD5">
        <w:t>.</w:t>
      </w:r>
      <w:r>
        <w:t>0602*T(v23</w:t>
      </w:r>
      <w:r w:rsidR="00644CD5">
        <w:t>.</w:t>
      </w:r>
      <w:r>
        <w:t>u8) -0</w:t>
      </w:r>
      <w:r w:rsidR="00644CD5">
        <w:t>.</w:t>
      </w:r>
      <w:r>
        <w:t>0573*T(v9</w:t>
      </w:r>
      <w:r w:rsidR="00644CD5">
        <w:t>.</w:t>
      </w:r>
      <w:r>
        <w:t>u12) + 0</w:t>
      </w:r>
      <w:r w:rsidR="00644CD5">
        <w:t>.</w:t>
      </w:r>
      <w:r>
        <w:t>0529*T(v11</w:t>
      </w:r>
      <w:r w:rsidR="00644CD5">
        <w:t>.</w:t>
      </w:r>
      <w:r>
        <w:t>u26) + 0</w:t>
      </w:r>
      <w:r w:rsidR="00644CD5">
        <w:t>.</w:t>
      </w:r>
      <w:r>
        <w:t>0553*T(v4</w:t>
      </w:r>
      <w:r w:rsidR="00644CD5">
        <w:t>.</w:t>
      </w:r>
      <w:r>
        <w:t>u25) + 0</w:t>
      </w:r>
      <w:r w:rsidR="00644CD5">
        <w:t>.</w:t>
      </w:r>
      <w:r>
        <w:t>0472*T(v11</w:t>
      </w:r>
      <w:r w:rsidR="00644CD5">
        <w:t>.</w:t>
      </w:r>
      <w:r>
        <w:t>u19) -0</w:t>
      </w:r>
      <w:r w:rsidR="00644CD5">
        <w:t>.</w:t>
      </w:r>
      <w:r>
        <w:t>0568*T(v29</w:t>
      </w:r>
      <w:r w:rsidR="00644CD5">
        <w:t>.</w:t>
      </w:r>
      <w:r>
        <w:t>u2) + 0</w:t>
      </w:r>
      <w:r w:rsidR="00644CD5">
        <w:t>.</w:t>
      </w:r>
      <w:r>
        <w:t>0491*T(v5</w:t>
      </w:r>
      <w:r w:rsidR="00644CD5">
        <w:t>.</w:t>
      </w:r>
      <w:r>
        <w:t>u22) -0</w:t>
      </w:r>
      <w:r w:rsidR="00644CD5">
        <w:t>.</w:t>
      </w:r>
      <w:r>
        <w:t>0553*T(v14</w:t>
      </w:r>
      <w:r w:rsidR="00644CD5">
        <w:t>.</w:t>
      </w:r>
      <w:r>
        <w:t>u16) + 0</w:t>
      </w:r>
      <w:r w:rsidR="00644CD5">
        <w:t>.</w:t>
      </w:r>
      <w:r>
        <w:t>0529*T(v12</w:t>
      </w:r>
      <w:r w:rsidR="00644CD5">
        <w:t>.</w:t>
      </w:r>
      <w:r>
        <w:t>u13) -0</w:t>
      </w:r>
      <w:r w:rsidR="00644CD5">
        <w:t>.</w:t>
      </w:r>
      <w:r>
        <w:t>0498*T(v38</w:t>
      </w:r>
      <w:r w:rsidR="00644CD5">
        <w:t>.</w:t>
      </w:r>
      <w:r>
        <w:t>u1) + 0</w:t>
      </w:r>
      <w:r w:rsidR="00644CD5">
        <w:t>.</w:t>
      </w:r>
      <w:r>
        <w:t>046*T(v29</w:t>
      </w:r>
      <w:r w:rsidR="00644CD5">
        <w:t>.</w:t>
      </w:r>
      <w:r>
        <w:t>u10) -0</w:t>
      </w:r>
      <w:r w:rsidR="00644CD5">
        <w:t>.</w:t>
      </w:r>
      <w:r>
        <w:t>0486*T(v13</w:t>
      </w:r>
      <w:r w:rsidR="00644CD5">
        <w:t>.</w:t>
      </w:r>
      <w:r>
        <w:t>u9) -0</w:t>
      </w:r>
      <w:r w:rsidR="00644CD5">
        <w:t>.</w:t>
      </w:r>
      <w:r>
        <w:t>0438*T(v36</w:t>
      </w:r>
      <w:r w:rsidR="00644CD5">
        <w:t>.</w:t>
      </w:r>
      <w:r>
        <w:t>u1) + 0</w:t>
      </w:r>
      <w:r w:rsidR="00644CD5">
        <w:t>.</w:t>
      </w:r>
      <w:r>
        <w:t>0417*T(v16</w:t>
      </w:r>
      <w:r w:rsidR="00644CD5">
        <w:t>.</w:t>
      </w:r>
      <w:r>
        <w:t>u22) + 0</w:t>
      </w:r>
      <w:r w:rsidR="00644CD5">
        <w:t>.</w:t>
      </w:r>
      <w:r>
        <w:t>0413*T(v3</w:t>
      </w:r>
      <w:r w:rsidR="00644CD5">
        <w:t>.</w:t>
      </w:r>
      <w:r>
        <w:t>u18) -0</w:t>
      </w:r>
      <w:r w:rsidR="00644CD5">
        <w:t>.</w:t>
      </w:r>
      <w:r>
        <w:t>043*T(v36</w:t>
      </w:r>
      <w:r w:rsidR="00644CD5">
        <w:t>.</w:t>
      </w:r>
      <w:r>
        <w:t>u3) -0</w:t>
      </w:r>
      <w:r w:rsidR="00644CD5">
        <w:t>.</w:t>
      </w:r>
      <w:r>
        <w:t>0463*T(v24</w:t>
      </w:r>
      <w:r w:rsidR="00644CD5">
        <w:t>.</w:t>
      </w:r>
      <w:r>
        <w:t>u12) -0</w:t>
      </w:r>
      <w:r w:rsidR="00644CD5">
        <w:t>.</w:t>
      </w:r>
      <w:r>
        <w:t>031*T(v32) -0</w:t>
      </w:r>
      <w:r w:rsidR="00644CD5">
        <w:t>.</w:t>
      </w:r>
      <w:r>
        <w:t>042*T(v4</w:t>
      </w:r>
      <w:r w:rsidR="00644CD5">
        <w:t>.</w:t>
      </w:r>
      <w:r>
        <w:t>u39) + 0</w:t>
      </w:r>
      <w:r w:rsidR="00644CD5">
        <w:t>.</w:t>
      </w:r>
      <w:r>
        <w:t>0431*T(v3</w:t>
      </w:r>
      <w:r w:rsidR="00644CD5">
        <w:t>.</w:t>
      </w:r>
      <w:r>
        <w:t>u32) + 0</w:t>
      </w:r>
      <w:r w:rsidR="00644CD5">
        <w:t>.</w:t>
      </w:r>
      <w:r>
        <w:t>0388*T(v1</w:t>
      </w:r>
      <w:r w:rsidR="00644CD5">
        <w:t>.</w:t>
      </w:r>
      <w:r>
        <w:t>u32) -0</w:t>
      </w:r>
      <w:r w:rsidR="00644CD5">
        <w:t>.</w:t>
      </w:r>
      <w:r>
        <w:t>0342*T(v19</w:t>
      </w:r>
      <w:r w:rsidR="00644CD5">
        <w:t>.</w:t>
      </w:r>
      <w:r>
        <w:t>u2) + 0</w:t>
      </w:r>
      <w:r w:rsidR="00644CD5">
        <w:t>.</w:t>
      </w:r>
      <w:r>
        <w:t>0305*T(v39</w:t>
      </w:r>
      <w:r w:rsidR="00644CD5">
        <w:t>.</w:t>
      </w:r>
      <w:r>
        <w:t>u3) -0</w:t>
      </w:r>
      <w:r w:rsidR="00644CD5">
        <w:t>.</w:t>
      </w:r>
      <w:r>
        <w:t>035*T(v27</w:t>
      </w:r>
      <w:r w:rsidR="00644CD5">
        <w:t>.</w:t>
      </w:r>
      <w:r>
        <w:t>u8) + 0</w:t>
      </w:r>
      <w:r w:rsidR="00644CD5">
        <w:t>.</w:t>
      </w:r>
      <w:r>
        <w:t>0223*T(v17) -0</w:t>
      </w:r>
      <w:r w:rsidR="00644CD5">
        <w:t>.</w:t>
      </w:r>
      <w:r>
        <w:t>0311*T(v16</w:t>
      </w:r>
      <w:r w:rsidR="00644CD5">
        <w:t>.</w:t>
      </w:r>
      <w:r>
        <w:t>u3) + 0</w:t>
      </w:r>
      <w:r w:rsidR="00644CD5">
        <w:t>.</w:t>
      </w:r>
      <w:r>
        <w:t>0256*T(v2</w:t>
      </w:r>
      <w:r w:rsidR="00644CD5">
        <w:t>.</w:t>
      </w:r>
      <w:r>
        <w:t>u33) + 0</w:t>
      </w:r>
      <w:r w:rsidR="00644CD5">
        <w:t>.</w:t>
      </w:r>
      <w:r>
        <w:t>016*T(v42) -0</w:t>
      </w:r>
      <w:r w:rsidR="00644CD5">
        <w:t>.</w:t>
      </w:r>
      <w:r>
        <w:t>0242*Length^2 -0</w:t>
      </w:r>
      <w:r w:rsidR="00644CD5">
        <w:t>.</w:t>
      </w:r>
      <w:r>
        <w:t>0233*T(v3</w:t>
      </w:r>
      <w:r w:rsidR="00644CD5">
        <w:t>.</w:t>
      </w:r>
      <w:r>
        <w:t>u37) + 0</w:t>
      </w:r>
      <w:r w:rsidR="00644CD5">
        <w:t>.</w:t>
      </w:r>
      <w:r>
        <w:t>0288*T(v2</w:t>
      </w:r>
      <w:r w:rsidR="00644CD5">
        <w:t>.</w:t>
      </w:r>
      <w:r>
        <w:t>u7) + 0</w:t>
      </w:r>
      <w:r w:rsidR="00644CD5">
        <w:t>.</w:t>
      </w:r>
      <w:r>
        <w:t>0162*T(u12) + 0</w:t>
      </w:r>
      <w:r w:rsidR="00644CD5">
        <w:t>.</w:t>
      </w:r>
      <w:r>
        <w:t>675*Volume^3 -0</w:t>
      </w:r>
      <w:r w:rsidR="00644CD5">
        <w:t>.</w:t>
      </w:r>
      <w:r>
        <w:t>0198*T(v26</w:t>
      </w:r>
      <w:r w:rsidR="00644CD5">
        <w:t>.</w:t>
      </w:r>
      <w:r>
        <w:t>u13) -0</w:t>
      </w:r>
      <w:r w:rsidR="00644CD5">
        <w:t>.</w:t>
      </w:r>
      <w:r>
        <w:t>0185*T(v26</w:t>
      </w:r>
      <w:r w:rsidR="00644CD5">
        <w:t>.</w:t>
      </w:r>
      <w:r>
        <w:t>u15) + 0</w:t>
      </w:r>
      <w:r w:rsidR="00644CD5">
        <w:t>.</w:t>
      </w:r>
      <w:r>
        <w:t>0106*T(u39) -0</w:t>
      </w:r>
      <w:r w:rsidR="00644CD5">
        <w:t>.</w:t>
      </w:r>
      <w:r>
        <w:t>0115*T(u18) -0</w:t>
      </w:r>
      <w:r w:rsidR="00644CD5">
        <w:t>.</w:t>
      </w:r>
      <w:r>
        <w:t>0169*T(v2</w:t>
      </w:r>
      <w:r w:rsidR="00644CD5">
        <w:t>.</w:t>
      </w:r>
      <w:r>
        <w:t>u24) + 0</w:t>
      </w:r>
      <w:r w:rsidR="00644CD5">
        <w:t>.</w:t>
      </w:r>
      <w:r>
        <w:t>0149*T(v20</w:t>
      </w:r>
      <w:r w:rsidR="00644CD5">
        <w:t>.</w:t>
      </w:r>
      <w:r>
        <w:t>u13) + 0</w:t>
      </w:r>
      <w:r w:rsidR="00644CD5">
        <w:t>.</w:t>
      </w:r>
      <w:r>
        <w:t>0134*T(v19</w:t>
      </w:r>
      <w:r w:rsidR="00644CD5">
        <w:t>.</w:t>
      </w:r>
      <w:r>
        <w:t>u24) -0</w:t>
      </w:r>
      <w:r w:rsidR="00644CD5">
        <w:t>.</w:t>
      </w:r>
      <w:r>
        <w:t>014*T(v24</w:t>
      </w:r>
      <w:r w:rsidR="00644CD5">
        <w:t>.</w:t>
      </w:r>
      <w:r>
        <w:t>u9) + 0</w:t>
      </w:r>
      <w:r w:rsidR="00644CD5">
        <w:t>.</w:t>
      </w:r>
      <w:r>
        <w:t>0135*T(v6</w:t>
      </w:r>
      <w:r w:rsidR="00644CD5">
        <w:t>.</w:t>
      </w:r>
      <w:r>
        <w:t>u13) -0</w:t>
      </w:r>
      <w:r w:rsidR="00644CD5">
        <w:t>.</w:t>
      </w:r>
      <w:r>
        <w:t>014*T(v21</w:t>
      </w:r>
      <w:r w:rsidR="00644CD5">
        <w:t>.</w:t>
      </w:r>
      <w:r>
        <w:t>u1) -0</w:t>
      </w:r>
      <w:r w:rsidR="00644CD5">
        <w:t>.</w:t>
      </w:r>
      <w:r>
        <w:t>0127*T(v11</w:t>
      </w:r>
      <w:r w:rsidR="00644CD5">
        <w:t>.</w:t>
      </w:r>
      <w:r>
        <w:t>u18) + 0</w:t>
      </w:r>
      <w:r w:rsidR="00644CD5">
        <w:t>.</w:t>
      </w:r>
      <w:r>
        <w:t>0144*T(v5</w:t>
      </w:r>
      <w:r w:rsidR="00644CD5">
        <w:t>.</w:t>
      </w:r>
      <w:r>
        <w:t>u10) -0</w:t>
      </w:r>
      <w:r w:rsidR="00644CD5">
        <w:t>.</w:t>
      </w:r>
      <w:r>
        <w:t>0116*T(v34</w:t>
      </w:r>
      <w:r w:rsidR="00644CD5">
        <w:t>.</w:t>
      </w:r>
      <w:r>
        <w:t>u5) + 0</w:t>
      </w:r>
      <w:r w:rsidR="00644CD5">
        <w:t>.</w:t>
      </w:r>
      <w:r>
        <w:t>0106*T(v17</w:t>
      </w:r>
      <w:r w:rsidR="00644CD5">
        <w:t>.</w:t>
      </w:r>
      <w:r>
        <w:t>u24) -0</w:t>
      </w:r>
      <w:r w:rsidR="00644CD5">
        <w:t>.</w:t>
      </w:r>
      <w:r>
        <w:t>00984*T(v30</w:t>
      </w:r>
      <w:r w:rsidR="00644CD5">
        <w:t>.</w:t>
      </w:r>
      <w:r>
        <w:t>u13) -0</w:t>
      </w:r>
      <w:r w:rsidR="00644CD5">
        <w:t>.</w:t>
      </w:r>
      <w:r>
        <w:t>0112*T(v9</w:t>
      </w:r>
      <w:r w:rsidR="00644CD5">
        <w:t>.</w:t>
      </w:r>
      <w:r>
        <w:t>u6) + 0</w:t>
      </w:r>
      <w:r w:rsidR="00644CD5">
        <w:t>.</w:t>
      </w:r>
      <w:r>
        <w:t>00959*T(v28</w:t>
      </w:r>
      <w:r w:rsidR="00644CD5">
        <w:t>.</w:t>
      </w:r>
      <w:r>
        <w:t>u15) -0</w:t>
      </w:r>
      <w:r w:rsidR="00644CD5">
        <w:t>.</w:t>
      </w:r>
      <w:r>
        <w:t>0115*T(v34</w:t>
      </w:r>
      <w:r w:rsidR="00644CD5">
        <w:t>.</w:t>
      </w:r>
      <w:r>
        <w:t>u2) -0</w:t>
      </w:r>
      <w:r w:rsidR="00644CD5">
        <w:t>.</w:t>
      </w:r>
      <w:r>
        <w:t>0108*T(v5</w:t>
      </w:r>
      <w:r w:rsidR="00644CD5">
        <w:t>.</w:t>
      </w:r>
      <w:r>
        <w:t>u17) + 0</w:t>
      </w:r>
      <w:r w:rsidR="00644CD5">
        <w:t>.</w:t>
      </w:r>
      <w:r>
        <w:t>00896*T(v18</w:t>
      </w:r>
      <w:r w:rsidR="00644CD5">
        <w:t>.</w:t>
      </w:r>
      <w:r>
        <w:t>u23) -0</w:t>
      </w:r>
      <w:r w:rsidR="00644CD5">
        <w:t>.</w:t>
      </w:r>
      <w:r>
        <w:t>0103*T(v4</w:t>
      </w:r>
      <w:r w:rsidR="00644CD5">
        <w:t>.</w:t>
      </w:r>
      <w:r>
        <w:t>u20) + 0</w:t>
      </w:r>
      <w:r w:rsidR="00644CD5">
        <w:t>.</w:t>
      </w:r>
      <w:r>
        <w:t>00833*T(v17</w:t>
      </w:r>
      <w:r w:rsidR="00644CD5">
        <w:t>.</w:t>
      </w:r>
      <w:r>
        <w:t>u26) + 0</w:t>
      </w:r>
      <w:r w:rsidR="00644CD5">
        <w:t>.</w:t>
      </w:r>
      <w:r>
        <w:t>00449*T(v37) -0</w:t>
      </w:r>
      <w:r w:rsidR="00644CD5">
        <w:t>.</w:t>
      </w:r>
      <w:r>
        <w:t>00623*T(v5</w:t>
      </w:r>
      <w:r w:rsidR="00644CD5">
        <w:t>.</w:t>
      </w:r>
      <w:r>
        <w:t>u28) -0</w:t>
      </w:r>
      <w:r w:rsidR="00644CD5">
        <w:t>.</w:t>
      </w:r>
      <w:r>
        <w:t>00728*T(v1</w:t>
      </w:r>
      <w:r w:rsidR="00644CD5">
        <w:t>.</w:t>
      </w:r>
      <w:r>
        <w:t>u12) + 0</w:t>
      </w:r>
      <w:r w:rsidR="00644CD5">
        <w:t>.</w:t>
      </w:r>
      <w:r>
        <w:t>00421*T(v13</w:t>
      </w:r>
      <w:r w:rsidR="00644CD5">
        <w:t>.</w:t>
      </w:r>
      <w:r>
        <w:t>u30) -0</w:t>
      </w:r>
      <w:r w:rsidR="00644CD5">
        <w:t>.</w:t>
      </w:r>
      <w:r>
        <w:t>00412*T(v20</w:t>
      </w:r>
      <w:r w:rsidR="00644CD5">
        <w:t>.</w:t>
      </w:r>
      <w:r>
        <w:t>u15) + 0</w:t>
      </w:r>
      <w:r w:rsidR="00644CD5">
        <w:t>.</w:t>
      </w:r>
      <w:r>
        <w:t>00254*T(v10</w:t>
      </w:r>
      <w:r w:rsidR="00644CD5">
        <w:t>.</w:t>
      </w:r>
      <w:r>
        <w:t>u26) -0</w:t>
      </w:r>
      <w:r w:rsidR="00644CD5">
        <w:t>.</w:t>
      </w:r>
      <w:r>
        <w:t>00214*T(v7</w:t>
      </w:r>
      <w:r w:rsidR="00644CD5">
        <w:t>.</w:t>
      </w:r>
      <w:r>
        <w:t>u32) -0</w:t>
      </w:r>
      <w:r w:rsidR="00644CD5">
        <w:t>.</w:t>
      </w:r>
      <w:r>
        <w:t>0018*T(v30</w:t>
      </w:r>
      <w:r w:rsidR="00644CD5">
        <w:t>.</w:t>
      </w:r>
      <w:r>
        <w:t>u12) + 0</w:t>
      </w:r>
      <w:r w:rsidR="00644CD5">
        <w:t>.</w:t>
      </w:r>
      <w:r>
        <w:t>00154*T(v10</w:t>
      </w:r>
      <w:r w:rsidR="00644CD5">
        <w:t>.</w:t>
      </w:r>
      <w:r>
        <w:t>u32) -0</w:t>
      </w:r>
      <w:r w:rsidR="00644CD5">
        <w:t>.</w:t>
      </w:r>
      <w:r>
        <w:t>000683*T(v5</w:t>
      </w:r>
      <w:r w:rsidR="00644CD5">
        <w:t>.</w:t>
      </w:r>
      <w:r>
        <w:t>u12) + 6</w:t>
      </w:r>
      <w:r w:rsidR="00644CD5">
        <w:t>.</w:t>
      </w:r>
      <w:r>
        <w:t>79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105*T(v2</w:t>
      </w:r>
      <w:r w:rsidR="00644CD5">
        <w:t>.</w:t>
      </w:r>
      <w:r>
        <w:t>u4) + 0</w:t>
      </w:r>
      <w:r w:rsidR="00644CD5">
        <w:t>.</w:t>
      </w:r>
      <w:r>
        <w:t>0723*NumAromAtoms -0</w:t>
      </w:r>
      <w:r w:rsidR="00644CD5">
        <w:t>.</w:t>
      </w:r>
      <w:r>
        <w:t>26*T(v9</w:t>
      </w:r>
      <w:r w:rsidR="00644CD5">
        <w:t>.</w:t>
      </w:r>
      <w:r>
        <w:t>u15) + 0</w:t>
      </w:r>
      <w:r w:rsidR="00644CD5">
        <w:t>.</w:t>
      </w:r>
      <w:r>
        <w:t>0368*T(v3</w:t>
      </w:r>
      <w:r w:rsidR="00644CD5">
        <w:t>.</w:t>
      </w:r>
      <w:r>
        <w:t>u11) -0</w:t>
      </w:r>
      <w:r w:rsidR="00644CD5">
        <w:t>.</w:t>
      </w:r>
      <w:r>
        <w:t>453*T(v6</w:t>
      </w:r>
      <w:r w:rsidR="00644CD5">
        <w:t>.</w:t>
      </w:r>
      <w:r>
        <w:t>u3) -0</w:t>
      </w:r>
      <w:r w:rsidR="00644CD5">
        <w:t>.</w:t>
      </w:r>
      <w:r>
        <w:t>222*T(v1</w:t>
      </w:r>
      <w:r w:rsidR="00644CD5">
        <w:t>.</w:t>
      </w:r>
      <w:r>
        <w:t>u8) -0</w:t>
      </w:r>
      <w:r w:rsidR="00644CD5">
        <w:t>.</w:t>
      </w:r>
      <w:r>
        <w:t>826*T(v28</w:t>
      </w:r>
      <w:r w:rsidR="00644CD5">
        <w:t>.</w:t>
      </w:r>
      <w:r>
        <w:t>u5) + 1</w:t>
      </w:r>
      <w:r w:rsidR="00644CD5">
        <w:t>.</w:t>
      </w:r>
      <w:r>
        <w:t>03*T(v19</w:t>
      </w:r>
      <w:r w:rsidR="00644CD5">
        <w:t>.</w:t>
      </w:r>
      <w:r>
        <w:t>u14) + 0</w:t>
      </w:r>
      <w:r w:rsidR="00644CD5">
        <w:t>.</w:t>
      </w:r>
      <w:r>
        <w:t>74*T(v5</w:t>
      </w:r>
      <w:r w:rsidR="00644CD5">
        <w:t>.</w:t>
      </w:r>
      <w:r>
        <w:t>u21) -0</w:t>
      </w:r>
      <w:r w:rsidR="00644CD5">
        <w:t>.</w:t>
      </w:r>
      <w:r>
        <w:t>444*T(v15) + 0</w:t>
      </w:r>
      <w:r w:rsidR="00644CD5">
        <w:t>.</w:t>
      </w:r>
      <w:r>
        <w:t>0284*T(v22</w:t>
      </w:r>
      <w:r w:rsidR="00644CD5">
        <w:t>.</w:t>
      </w:r>
      <w:r>
        <w:t>u8) -0</w:t>
      </w:r>
      <w:r w:rsidR="00644CD5">
        <w:t>.</w:t>
      </w:r>
      <w:r>
        <w:t>821*T(v11</w:t>
      </w:r>
      <w:r w:rsidR="00644CD5">
        <w:t>.</w:t>
      </w:r>
      <w:r>
        <w:t>u11) + 22</w:t>
      </w:r>
      <w:r w:rsidR="00644CD5">
        <w:t>.</w:t>
      </w:r>
      <w:r>
        <w:t>5*Volume + 0</w:t>
      </w:r>
      <w:r w:rsidR="00644CD5">
        <w:t>.</w:t>
      </w:r>
      <w:r>
        <w:t>255*T(v5</w:t>
      </w:r>
      <w:r w:rsidR="00644CD5">
        <w:t>.</w:t>
      </w:r>
      <w:r>
        <w:t>u32) + 0</w:t>
      </w:r>
      <w:r w:rsidR="00644CD5">
        <w:t>.</w:t>
      </w:r>
      <w:r>
        <w:t>148*T(v3</w:t>
      </w:r>
      <w:r w:rsidR="00644CD5">
        <w:t>.</w:t>
      </w:r>
      <w:r>
        <w:t>u8) -0</w:t>
      </w:r>
      <w:r w:rsidR="00644CD5">
        <w:t>.</w:t>
      </w:r>
      <w:r>
        <w:t>949*T(v16</w:t>
      </w:r>
      <w:r w:rsidR="00644CD5">
        <w:t>.</w:t>
      </w:r>
      <w:r>
        <w:t>u2) + 0</w:t>
      </w:r>
      <w:r w:rsidR="00644CD5">
        <w:t>.</w:t>
      </w:r>
      <w:r>
        <w:t>795*T(v10</w:t>
      </w:r>
      <w:r w:rsidR="00644CD5">
        <w:t>.</w:t>
      </w:r>
      <w:r>
        <w:t>u3) + 0</w:t>
      </w:r>
      <w:r w:rsidR="00644CD5">
        <w:t>.</w:t>
      </w:r>
      <w:r>
        <w:t>0466*T(u27) -24</w:t>
      </w:r>
      <w:r w:rsidR="00644CD5">
        <w:t>.</w:t>
      </w:r>
      <w:r>
        <w:t>4*Volume^2 -1</w:t>
      </w:r>
      <w:r w:rsidR="00644CD5">
        <w:t>.</w:t>
      </w:r>
      <w:r>
        <w:t>82*T(v3) -1</w:t>
      </w:r>
      <w:r w:rsidR="00644CD5">
        <w:t>.</w:t>
      </w:r>
      <w:r>
        <w:t>63*T(v8</w:t>
      </w:r>
      <w:r w:rsidR="00644CD5">
        <w:t>.</w:t>
      </w:r>
      <w:r>
        <w:t>u7) + 0</w:t>
      </w:r>
      <w:r w:rsidR="00644CD5">
        <w:t>.</w:t>
      </w:r>
      <w:r>
        <w:t>671*T(v7</w:t>
      </w:r>
      <w:r w:rsidR="00644CD5">
        <w:t>.</w:t>
      </w:r>
      <w:r>
        <w:t>u28) + 2</w:t>
      </w:r>
      <w:r w:rsidR="00644CD5">
        <w:t>.</w:t>
      </w:r>
      <w:r>
        <w:t>01*T(v22</w:t>
      </w:r>
      <w:r w:rsidR="00644CD5">
        <w:t>.</w:t>
      </w:r>
      <w:r>
        <w:t>u6) + 0</w:t>
      </w:r>
      <w:r w:rsidR="00644CD5">
        <w:t>.</w:t>
      </w:r>
      <w:r>
        <w:t>816*T(v14</w:t>
      </w:r>
      <w:r w:rsidR="00644CD5">
        <w:t>.</w:t>
      </w:r>
      <w:r>
        <w:t>u9) + 0</w:t>
      </w:r>
      <w:r w:rsidR="00644CD5">
        <w:t>.</w:t>
      </w:r>
      <w:r>
        <w:t>229*T(v6</w:t>
      </w:r>
      <w:r w:rsidR="00644CD5">
        <w:t>.</w:t>
      </w:r>
      <w:r>
        <w:t>u31) -0</w:t>
      </w:r>
      <w:r w:rsidR="00644CD5">
        <w:t>.</w:t>
      </w:r>
      <w:r>
        <w:t>924*T(v30</w:t>
      </w:r>
      <w:r w:rsidR="00644CD5">
        <w:t>.</w:t>
      </w:r>
      <w:r>
        <w:t>u6) + 0</w:t>
      </w:r>
      <w:r w:rsidR="00644CD5">
        <w:t>.</w:t>
      </w:r>
      <w:r>
        <w:t>298*T(v12</w:t>
      </w:r>
      <w:r w:rsidR="00644CD5">
        <w:t>.</w:t>
      </w:r>
      <w:r>
        <w:t>u17) + 0</w:t>
      </w:r>
      <w:r w:rsidR="00644CD5">
        <w:t>.</w:t>
      </w:r>
      <w:r>
        <w:t>546*T(v23) + 1</w:t>
      </w:r>
      <w:r w:rsidR="00644CD5">
        <w:t>.</w:t>
      </w:r>
      <w:r>
        <w:t>05*T(v4</w:t>
      </w:r>
      <w:r w:rsidR="00644CD5">
        <w:t>.</w:t>
      </w:r>
      <w:r>
        <w:t>u1) + 1</w:t>
      </w:r>
      <w:r w:rsidR="00644CD5">
        <w:t>.</w:t>
      </w:r>
      <w:r>
        <w:t>02*T(v21</w:t>
      </w:r>
      <w:r w:rsidR="00644CD5">
        <w:t>.</w:t>
      </w:r>
      <w:r>
        <w:t>u14) -1</w:t>
      </w:r>
      <w:r w:rsidR="00644CD5">
        <w:t>.</w:t>
      </w:r>
      <w:r>
        <w:t>44*T(v12</w:t>
      </w:r>
      <w:r w:rsidR="00644CD5">
        <w:t>.</w:t>
      </w:r>
      <w:r>
        <w:t>u8) + 0</w:t>
      </w:r>
      <w:r w:rsidR="00644CD5">
        <w:t>.</w:t>
      </w:r>
      <w:r>
        <w:t>193*T(v1</w:t>
      </w:r>
      <w:r w:rsidR="00644CD5">
        <w:t>.</w:t>
      </w:r>
      <w:r>
        <w:t>u34) + 0</w:t>
      </w:r>
      <w:r w:rsidR="00644CD5">
        <w:t>.</w:t>
      </w:r>
      <w:r>
        <w:t>289*T(v35</w:t>
      </w:r>
      <w:r w:rsidR="00644CD5">
        <w:t>.</w:t>
      </w:r>
      <w:r>
        <w:t>u7) -0</w:t>
      </w:r>
      <w:r w:rsidR="00644CD5">
        <w:t>.</w:t>
      </w:r>
      <w:r>
        <w:t>201*T(v19</w:t>
      </w:r>
      <w:r w:rsidR="00644CD5">
        <w:t>.</w:t>
      </w:r>
      <w:r>
        <w:t>u19) + 0</w:t>
      </w:r>
      <w:r w:rsidR="00644CD5">
        <w:t>.</w:t>
      </w:r>
      <w:r>
        <w:t>673*T(v33</w:t>
      </w:r>
      <w:r w:rsidR="00644CD5">
        <w:t>.</w:t>
      </w:r>
      <w:r>
        <w:t>u7) -0</w:t>
      </w:r>
      <w:r w:rsidR="00644CD5">
        <w:t>.</w:t>
      </w:r>
      <w:r>
        <w:t>945*T(v15</w:t>
      </w:r>
      <w:r w:rsidR="00644CD5">
        <w:t>.</w:t>
      </w:r>
      <w:r>
        <w:t>u10) + 0</w:t>
      </w:r>
      <w:r w:rsidR="00644CD5">
        <w:t>.</w:t>
      </w:r>
      <w:r>
        <w:t>564*T(v15</w:t>
      </w:r>
      <w:r w:rsidR="00644CD5">
        <w:t>.</w:t>
      </w:r>
      <w:r>
        <w:t>u18) + 0</w:t>
      </w:r>
      <w:r w:rsidR="00644CD5">
        <w:t>.</w:t>
      </w:r>
      <w:r>
        <w:t>587*T(u37) + 13</w:t>
      </w:r>
      <w:r w:rsidR="00644CD5">
        <w:t>.</w:t>
      </w:r>
      <w:r>
        <w:t>9*Lipophilicity + 0</w:t>
      </w:r>
      <w:r w:rsidR="00644CD5">
        <w:t>.</w:t>
      </w:r>
      <w:r>
        <w:t>21*T(v31</w:t>
      </w:r>
      <w:r w:rsidR="00644CD5">
        <w:t>.</w:t>
      </w:r>
      <w:r>
        <w:t>u2) -0</w:t>
      </w:r>
      <w:r w:rsidR="00644CD5">
        <w:t>.</w:t>
      </w:r>
      <w:r>
        <w:t>538*T(v4</w:t>
      </w:r>
      <w:r w:rsidR="00644CD5">
        <w:t>.</w:t>
      </w:r>
      <w:r>
        <w:t>u13) -0</w:t>
      </w:r>
      <w:r w:rsidR="00644CD5">
        <w:t>.</w:t>
      </w:r>
      <w:r>
        <w:t>128*T(v7</w:t>
      </w:r>
      <w:r w:rsidR="00644CD5">
        <w:t>.</w:t>
      </w:r>
      <w:r>
        <w:t>u5) -0</w:t>
      </w:r>
      <w:r w:rsidR="00644CD5">
        <w:t>.</w:t>
      </w:r>
      <w:r>
        <w:t>924*T(v8</w:t>
      </w:r>
      <w:r w:rsidR="00644CD5">
        <w:t>.</w:t>
      </w:r>
      <w:r>
        <w:t>u5) + 0</w:t>
      </w:r>
      <w:r w:rsidR="00644CD5">
        <w:t>.</w:t>
      </w:r>
      <w:r>
        <w:t>456*T(v17) + 9</w:t>
      </w:r>
      <w:r w:rsidR="00644CD5">
        <w:t>.</w:t>
      </w:r>
      <w:r>
        <w:t>95*Volume^3 + 0</w:t>
      </w:r>
      <w:r w:rsidR="00644CD5">
        <w:t>.</w:t>
      </w:r>
      <w:r>
        <w:t>312*T(v16</w:t>
      </w:r>
      <w:r w:rsidR="00644CD5">
        <w:t>.</w:t>
      </w:r>
      <w:r>
        <w:t>u9) + 0</w:t>
      </w:r>
      <w:r w:rsidR="00644CD5">
        <w:t>.</w:t>
      </w:r>
      <w:r>
        <w:t>158*T(v19</w:t>
      </w:r>
      <w:r w:rsidR="00644CD5">
        <w:t>.</w:t>
      </w:r>
      <w:r>
        <w:t>u4) -0</w:t>
      </w:r>
      <w:r w:rsidR="00644CD5">
        <w:t>.</w:t>
      </w:r>
      <w:r>
        <w:t>916*T(v7</w:t>
      </w:r>
      <w:r w:rsidR="00644CD5">
        <w:t>.</w:t>
      </w:r>
      <w:r>
        <w:t>u31) -</w:t>
      </w:r>
      <w:r>
        <w:lastRenderedPageBreak/>
        <w:t>0</w:t>
      </w:r>
      <w:r w:rsidR="00644CD5">
        <w:t>.</w:t>
      </w:r>
      <w:r>
        <w:t>998*T(v7</w:t>
      </w:r>
      <w:r w:rsidR="00644CD5">
        <w:t>.</w:t>
      </w:r>
      <w:r>
        <w:t>u10) + 0</w:t>
      </w:r>
      <w:r w:rsidR="00644CD5">
        <w:t>.</w:t>
      </w:r>
      <w:r>
        <w:t>448*T(v12</w:t>
      </w:r>
      <w:r w:rsidR="00644CD5">
        <w:t>.</w:t>
      </w:r>
      <w:r>
        <w:t>u20) + 0</w:t>
      </w:r>
      <w:r w:rsidR="00644CD5">
        <w:t>.</w:t>
      </w:r>
      <w:r>
        <w:t>88*T(v3</w:t>
      </w:r>
      <w:r w:rsidR="00644CD5">
        <w:t>.</w:t>
      </w:r>
      <w:r>
        <w:t>u21) + 0</w:t>
      </w:r>
      <w:r w:rsidR="00644CD5">
        <w:t>.</w:t>
      </w:r>
      <w:r>
        <w:t>55*T(v22</w:t>
      </w:r>
      <w:r w:rsidR="00644CD5">
        <w:t>.</w:t>
      </w:r>
      <w:r>
        <w:t>u4) -0</w:t>
      </w:r>
      <w:r w:rsidR="00644CD5">
        <w:t>.</w:t>
      </w:r>
      <w:r>
        <w:t>581*T(v30</w:t>
      </w:r>
      <w:r w:rsidR="00644CD5">
        <w:t>.</w:t>
      </w:r>
      <w:r>
        <w:t>u2) + 0</w:t>
      </w:r>
      <w:r w:rsidR="00644CD5">
        <w:t>.</w:t>
      </w:r>
      <w:r>
        <w:t>54*T(v9</w:t>
      </w:r>
      <w:r w:rsidR="00644CD5">
        <w:t>.</w:t>
      </w:r>
      <w:r>
        <w:t>u28) + 0</w:t>
      </w:r>
      <w:r w:rsidR="00644CD5">
        <w:t>.</w:t>
      </w:r>
      <w:r>
        <w:t>744*T(v25</w:t>
      </w:r>
      <w:r w:rsidR="00644CD5">
        <w:t>.</w:t>
      </w:r>
      <w:r>
        <w:t>u8) -0</w:t>
      </w:r>
      <w:r w:rsidR="00644CD5">
        <w:t>.</w:t>
      </w:r>
      <w:r>
        <w:t>567*T(v15</w:t>
      </w:r>
      <w:r w:rsidR="00644CD5">
        <w:t>.</w:t>
      </w:r>
      <w:r>
        <w:t>u6) + 0</w:t>
      </w:r>
      <w:r w:rsidR="00644CD5">
        <w:t>.</w:t>
      </w:r>
      <w:r>
        <w:t>134*T(v9</w:t>
      </w:r>
      <w:r w:rsidR="00644CD5">
        <w:t>.</w:t>
      </w:r>
      <w:r>
        <w:t>u32) -0</w:t>
      </w:r>
      <w:r w:rsidR="00644CD5">
        <w:t>.</w:t>
      </w:r>
      <w:r>
        <w:t>738*T(v29</w:t>
      </w:r>
      <w:r w:rsidR="00644CD5">
        <w:t>.</w:t>
      </w:r>
      <w:r>
        <w:t>u7) + 0</w:t>
      </w:r>
      <w:r w:rsidR="00644CD5">
        <w:t>.</w:t>
      </w:r>
      <w:r>
        <w:t>718*T(v21</w:t>
      </w:r>
      <w:r w:rsidR="00644CD5">
        <w:t>.</w:t>
      </w:r>
      <w:r>
        <w:t>u13) -0</w:t>
      </w:r>
      <w:r w:rsidR="00644CD5">
        <w:t>.</w:t>
      </w:r>
      <w:r>
        <w:t>385*T(v6</w:t>
      </w:r>
      <w:r w:rsidR="00644CD5">
        <w:t>.</w:t>
      </w:r>
      <w:r>
        <w:t>u7) -0</w:t>
      </w:r>
      <w:r w:rsidR="00644CD5">
        <w:t>.</w:t>
      </w:r>
      <w:r>
        <w:t>748*T(v13</w:t>
      </w:r>
      <w:r w:rsidR="00644CD5">
        <w:t>.</w:t>
      </w:r>
      <w:r>
        <w:t>u9) + 1</w:t>
      </w:r>
      <w:r w:rsidR="00644CD5">
        <w:t>.</w:t>
      </w:r>
      <w:r>
        <w:t>32*T(v4</w:t>
      </w:r>
      <w:r w:rsidR="00644CD5">
        <w:t>.</w:t>
      </w:r>
      <w:r>
        <w:t>u6) + 0</w:t>
      </w:r>
      <w:r w:rsidR="00644CD5">
        <w:t>.</w:t>
      </w:r>
      <w:r>
        <w:t>353*T(v32</w:t>
      </w:r>
      <w:r w:rsidR="00644CD5">
        <w:t>.</w:t>
      </w:r>
      <w:r>
        <w:t>u10) -0</w:t>
      </w:r>
      <w:r w:rsidR="00644CD5">
        <w:t>.</w:t>
      </w:r>
      <w:r>
        <w:t>625*T(v12</w:t>
      </w:r>
      <w:r w:rsidR="00644CD5">
        <w:t>.</w:t>
      </w:r>
      <w:r>
        <w:t>u1) + 0</w:t>
      </w:r>
      <w:r w:rsidR="00644CD5">
        <w:t>.</w:t>
      </w:r>
      <w:r>
        <w:t>344*T(v17</w:t>
      </w:r>
      <w:r w:rsidR="00644CD5">
        <w:t>.</w:t>
      </w:r>
      <w:r>
        <w:t>u24) + 0</w:t>
      </w:r>
      <w:r w:rsidR="00644CD5">
        <w:t>.</w:t>
      </w:r>
      <w:r>
        <w:t>768*T(v25</w:t>
      </w:r>
      <w:r w:rsidR="00644CD5">
        <w:t>.</w:t>
      </w:r>
      <w:r>
        <w:t>u2) -0</w:t>
      </w:r>
      <w:r w:rsidR="00644CD5">
        <w:t>.</w:t>
      </w:r>
      <w:r>
        <w:t>713*T(v14</w:t>
      </w:r>
      <w:r w:rsidR="00644CD5">
        <w:t>.</w:t>
      </w:r>
      <w:r>
        <w:t>u26) -0</w:t>
      </w:r>
      <w:r w:rsidR="00644CD5">
        <w:t>.</w:t>
      </w:r>
      <w:r>
        <w:t>712*T(v29</w:t>
      </w:r>
      <w:r w:rsidR="00644CD5">
        <w:t>.</w:t>
      </w:r>
      <w:r>
        <w:t>u6) + 0</w:t>
      </w:r>
      <w:r w:rsidR="00644CD5">
        <w:t>.</w:t>
      </w:r>
      <w:r>
        <w:t>53*T(v18</w:t>
      </w:r>
      <w:r w:rsidR="00644CD5">
        <w:t>.</w:t>
      </w:r>
      <w:r>
        <w:t>u19) -0</w:t>
      </w:r>
      <w:r w:rsidR="00644CD5">
        <w:t>.</w:t>
      </w:r>
      <w:r>
        <w:t>591*T(v22</w:t>
      </w:r>
      <w:r w:rsidR="00644CD5">
        <w:t>.</w:t>
      </w:r>
      <w:r>
        <w:t>u20) + 0</w:t>
      </w:r>
      <w:r w:rsidR="00644CD5">
        <w:t>.</w:t>
      </w:r>
      <w:r>
        <w:t>278*T(v34</w:t>
      </w:r>
      <w:r w:rsidR="00644CD5">
        <w:t>.</w:t>
      </w:r>
      <w:r>
        <w:t>u5) -0</w:t>
      </w:r>
      <w:r w:rsidR="00644CD5">
        <w:t>.</w:t>
      </w:r>
      <w:r>
        <w:t>351*T(v21</w:t>
      </w:r>
      <w:r w:rsidR="00644CD5">
        <w:t>.</w:t>
      </w:r>
      <w:r>
        <w:t>u20) + 0</w:t>
      </w:r>
      <w:r w:rsidR="00644CD5">
        <w:t>.</w:t>
      </w:r>
      <w:r>
        <w:t>484*T(v5</w:t>
      </w:r>
      <w:r w:rsidR="00644CD5">
        <w:t>.</w:t>
      </w:r>
      <w:r>
        <w:t>u20) -0</w:t>
      </w:r>
      <w:r w:rsidR="00644CD5">
        <w:t>.</w:t>
      </w:r>
      <w:r>
        <w:t>916*T(v14</w:t>
      </w:r>
      <w:r w:rsidR="00644CD5">
        <w:t>.</w:t>
      </w:r>
      <w:r>
        <w:t>u28) -0</w:t>
      </w:r>
      <w:r w:rsidR="00644CD5">
        <w:t>.</w:t>
      </w:r>
      <w:r>
        <w:t>529*T(v1</w:t>
      </w:r>
      <w:r w:rsidR="00644CD5">
        <w:t>.</w:t>
      </w:r>
      <w:r>
        <w:t>u13) + 0</w:t>
      </w:r>
      <w:r w:rsidR="00644CD5">
        <w:t>.</w:t>
      </w:r>
      <w:r>
        <w:t>335*T(v17</w:t>
      </w:r>
      <w:r w:rsidR="00644CD5">
        <w:t>.</w:t>
      </w:r>
      <w:r>
        <w:t>u6) + 0</w:t>
      </w:r>
      <w:r w:rsidR="00644CD5">
        <w:t>.</w:t>
      </w:r>
      <w:r>
        <w:t>341*T(v38) + 0</w:t>
      </w:r>
      <w:r w:rsidR="00644CD5">
        <w:t>.</w:t>
      </w:r>
      <w:r>
        <w:t>474*T(v24</w:t>
      </w:r>
      <w:r w:rsidR="00644CD5">
        <w:t>.</w:t>
      </w:r>
      <w:r>
        <w:t>u18) + 0</w:t>
      </w:r>
      <w:r w:rsidR="00644CD5">
        <w:t>.</w:t>
      </w:r>
      <w:r>
        <w:t>179*T(u35) + 0</w:t>
      </w:r>
      <w:r w:rsidR="00644CD5">
        <w:t>.</w:t>
      </w:r>
      <w:r>
        <w:t>827*T(v9) -0</w:t>
      </w:r>
      <w:r w:rsidR="00644CD5">
        <w:t>.</w:t>
      </w:r>
      <w:r>
        <w:t>126*NumAcceptor + 0</w:t>
      </w:r>
      <w:r w:rsidR="00644CD5">
        <w:t>.</w:t>
      </w:r>
      <w:r>
        <w:t>285*T(v10</w:t>
      </w:r>
      <w:r w:rsidR="00644CD5">
        <w:t>.</w:t>
      </w:r>
      <w:r>
        <w:t>u29) + 0</w:t>
      </w:r>
      <w:r w:rsidR="00644CD5">
        <w:t>.</w:t>
      </w:r>
      <w:r>
        <w:t>457*T(v18</w:t>
      </w:r>
      <w:r w:rsidR="00644CD5">
        <w:t>.</w:t>
      </w:r>
      <w:r>
        <w:t>u11) + 0</w:t>
      </w:r>
      <w:r w:rsidR="00644CD5">
        <w:t>.</w:t>
      </w:r>
      <w:r>
        <w:t>676*T(v10</w:t>
      </w:r>
      <w:r w:rsidR="00644CD5">
        <w:t>.</w:t>
      </w:r>
      <w:r>
        <w:t>u26) -0</w:t>
      </w:r>
      <w:r w:rsidR="00644CD5">
        <w:t>.</w:t>
      </w:r>
      <w:r>
        <w:t>774*T(v16</w:t>
      </w:r>
      <w:r w:rsidR="00644CD5">
        <w:t>.</w:t>
      </w:r>
      <w:r>
        <w:t>u15) + 0</w:t>
      </w:r>
      <w:r w:rsidR="00644CD5">
        <w:t>.</w:t>
      </w:r>
      <w:r>
        <w:t>716*T(v28</w:t>
      </w:r>
      <w:r w:rsidR="00644CD5">
        <w:t>.</w:t>
      </w:r>
      <w:r>
        <w:t>u6) + 0</w:t>
      </w:r>
      <w:r w:rsidR="00644CD5">
        <w:t>.</w:t>
      </w:r>
      <w:r>
        <w:t>359*T(v6</w:t>
      </w:r>
      <w:r w:rsidR="00644CD5">
        <w:t>.</w:t>
      </w:r>
      <w:r>
        <w:t>u36) -0</w:t>
      </w:r>
      <w:r w:rsidR="00644CD5">
        <w:t>.</w:t>
      </w:r>
      <w:r>
        <w:t>571*T(v12</w:t>
      </w:r>
      <w:r w:rsidR="00644CD5">
        <w:t>.</w:t>
      </w:r>
      <w:r>
        <w:t>u13) -1</w:t>
      </w:r>
      <w:r w:rsidR="00644CD5">
        <w:t>.</w:t>
      </w:r>
      <w:r>
        <w:t>31*T(v3</w:t>
      </w:r>
      <w:r w:rsidR="00644CD5">
        <w:t>.</w:t>
      </w:r>
      <w:r>
        <w:t>u2) -0</w:t>
      </w:r>
      <w:r w:rsidR="00644CD5">
        <w:t>.</w:t>
      </w:r>
      <w:r>
        <w:t>387*T(v27</w:t>
      </w:r>
      <w:r w:rsidR="00644CD5">
        <w:t>.</w:t>
      </w:r>
      <w:r>
        <w:t>u15) -0</w:t>
      </w:r>
      <w:r w:rsidR="00644CD5">
        <w:t>.</w:t>
      </w:r>
      <w:r>
        <w:t>662*T(v8</w:t>
      </w:r>
      <w:r w:rsidR="00644CD5">
        <w:t>.</w:t>
      </w:r>
      <w:r>
        <w:t>u22) -0</w:t>
      </w:r>
      <w:r w:rsidR="00644CD5">
        <w:t>.</w:t>
      </w:r>
      <w:r>
        <w:t>182*T(v6</w:t>
      </w:r>
      <w:r w:rsidR="00644CD5">
        <w:t>.</w:t>
      </w:r>
      <w:r>
        <w:t>u24) -0</w:t>
      </w:r>
      <w:r w:rsidR="00644CD5">
        <w:t>.</w:t>
      </w:r>
      <w:r>
        <w:t>000123*Lipophilicity^3 -0</w:t>
      </w:r>
      <w:r w:rsidR="00644CD5">
        <w:t>.</w:t>
      </w:r>
      <w:r>
        <w:t>546*T(v4</w:t>
      </w:r>
      <w:r w:rsidR="00644CD5">
        <w:t>.</w:t>
      </w:r>
      <w:r>
        <w:t>u20) + 0</w:t>
      </w:r>
      <w:r w:rsidR="00644CD5">
        <w:t>.</w:t>
      </w:r>
      <w:r>
        <w:t>394*T(u31) + 0</w:t>
      </w:r>
      <w:r w:rsidR="00644CD5">
        <w:t>.</w:t>
      </w:r>
      <w:r>
        <w:t>329*T(v33</w:t>
      </w:r>
      <w:r w:rsidR="00644CD5">
        <w:t>.</w:t>
      </w:r>
      <w:r>
        <w:t>u3) -0</w:t>
      </w:r>
      <w:r w:rsidR="00644CD5">
        <w:t>.</w:t>
      </w:r>
      <w:r>
        <w:t>645*T(v15</w:t>
      </w:r>
      <w:r w:rsidR="00644CD5">
        <w:t>.</w:t>
      </w:r>
      <w:r>
        <w:t>u5) -0</w:t>
      </w:r>
      <w:r w:rsidR="00644CD5">
        <w:t>.</w:t>
      </w:r>
      <w:r>
        <w:t>23*T(v5</w:t>
      </w:r>
      <w:r w:rsidR="00644CD5">
        <w:t>.</w:t>
      </w:r>
      <w:r>
        <w:t>u16) -0</w:t>
      </w:r>
      <w:r w:rsidR="00644CD5">
        <w:t>.</w:t>
      </w:r>
      <w:r>
        <w:t>45*T(v34</w:t>
      </w:r>
      <w:r w:rsidR="00644CD5">
        <w:t>.</w:t>
      </w:r>
      <w:r>
        <w:t>u4) + 0</w:t>
      </w:r>
      <w:r w:rsidR="00644CD5">
        <w:t>.</w:t>
      </w:r>
      <w:r>
        <w:t>138*Lipophilicity^2 + 0</w:t>
      </w:r>
      <w:r w:rsidR="00644CD5">
        <w:t>.</w:t>
      </w:r>
      <w:r>
        <w:t>527*T(v7</w:t>
      </w:r>
      <w:r w:rsidR="00644CD5">
        <w:t>.</w:t>
      </w:r>
      <w:r>
        <w:t>u14) -0</w:t>
      </w:r>
      <w:r w:rsidR="00644CD5">
        <w:t>.</w:t>
      </w:r>
      <w:r>
        <w:t>398*T(v15</w:t>
      </w:r>
      <w:r w:rsidR="00644CD5">
        <w:t>.</w:t>
      </w:r>
      <w:r>
        <w:t>u16) + 0</w:t>
      </w:r>
      <w:r w:rsidR="00644CD5">
        <w:t>.</w:t>
      </w:r>
      <w:r>
        <w:t>508*T(v2</w:t>
      </w:r>
      <w:r w:rsidR="00644CD5">
        <w:t>.</w:t>
      </w:r>
      <w:r>
        <w:t>u16) + 0</w:t>
      </w:r>
      <w:r w:rsidR="00644CD5">
        <w:t>.</w:t>
      </w:r>
      <w:r>
        <w:t>457*T(v38</w:t>
      </w:r>
      <w:r w:rsidR="00644CD5">
        <w:t>.</w:t>
      </w:r>
      <w:r>
        <w:t>u1) + 0</w:t>
      </w:r>
      <w:r w:rsidR="00644CD5">
        <w:t>.</w:t>
      </w:r>
      <w:r>
        <w:t>469*T(v2</w:t>
      </w:r>
      <w:r w:rsidR="00644CD5">
        <w:t>.</w:t>
      </w:r>
      <w:r>
        <w:t>u34) -0</w:t>
      </w:r>
      <w:r w:rsidR="00644CD5">
        <w:t>.</w:t>
      </w:r>
      <w:r>
        <w:t>699*T(v11</w:t>
      </w:r>
      <w:r w:rsidR="00644CD5">
        <w:t>.</w:t>
      </w:r>
      <w:r>
        <w:t>u32) -0</w:t>
      </w:r>
      <w:r w:rsidR="00644CD5">
        <w:t>.</w:t>
      </w:r>
      <w:r>
        <w:t>312*T(v6</w:t>
      </w:r>
      <w:r w:rsidR="00644CD5">
        <w:t>.</w:t>
      </w:r>
      <w:r>
        <w:t>u27) -0</w:t>
      </w:r>
      <w:r w:rsidR="00644CD5">
        <w:t>.</w:t>
      </w:r>
      <w:r>
        <w:t>112*T(v13</w:t>
      </w:r>
      <w:r w:rsidR="00644CD5">
        <w:t>.</w:t>
      </w:r>
      <w:r>
        <w:t>u10) -0</w:t>
      </w:r>
      <w:r w:rsidR="00644CD5">
        <w:t>.</w:t>
      </w:r>
      <w:r>
        <w:t>491*T(v4</w:t>
      </w:r>
      <w:r w:rsidR="00644CD5">
        <w:t>.</w:t>
      </w:r>
      <w:r>
        <w:t>u22) + 0</w:t>
      </w:r>
      <w:r w:rsidR="00644CD5">
        <w:t>.</w:t>
      </w:r>
      <w:r>
        <w:t>388*T(v1</w:t>
      </w:r>
      <w:r w:rsidR="00644CD5">
        <w:t>.</w:t>
      </w:r>
      <w:r>
        <w:t>u11) + 0</w:t>
      </w:r>
      <w:r w:rsidR="00644CD5">
        <w:t>.</w:t>
      </w:r>
      <w:r>
        <w:t>568*T(v7</w:t>
      </w:r>
      <w:r w:rsidR="00644CD5">
        <w:t>.</w:t>
      </w:r>
      <w:r>
        <w:t>u25) + 0</w:t>
      </w:r>
      <w:r w:rsidR="00644CD5">
        <w:t>.</w:t>
      </w:r>
      <w:r>
        <w:t>473*T(v31</w:t>
      </w:r>
      <w:r w:rsidR="00644CD5">
        <w:t>.</w:t>
      </w:r>
      <w:r>
        <w:t>u5) + 0</w:t>
      </w:r>
      <w:r w:rsidR="00644CD5">
        <w:t>.</w:t>
      </w:r>
      <w:r>
        <w:t>566*T(v16</w:t>
      </w:r>
      <w:r w:rsidR="00644CD5">
        <w:t>.</w:t>
      </w:r>
      <w:r>
        <w:t>u22) -0</w:t>
      </w:r>
      <w:r w:rsidR="00644CD5">
        <w:t>.</w:t>
      </w:r>
      <w:r>
        <w:t>433*T(v12</w:t>
      </w:r>
      <w:r w:rsidR="00644CD5">
        <w:t>.</w:t>
      </w:r>
      <w:r>
        <w:t>u30) -0</w:t>
      </w:r>
      <w:r w:rsidR="00644CD5">
        <w:t>.</w:t>
      </w:r>
      <w:r>
        <w:t>371*T(v30) + 0</w:t>
      </w:r>
      <w:r w:rsidR="00644CD5">
        <w:t>.</w:t>
      </w:r>
      <w:r>
        <w:t>54*T(v6</w:t>
      </w:r>
      <w:r w:rsidR="00644CD5">
        <w:t>.</w:t>
      </w:r>
      <w:r>
        <w:t>u30) -0</w:t>
      </w:r>
      <w:r w:rsidR="00644CD5">
        <w:t>.</w:t>
      </w:r>
      <w:r>
        <w:t>564*T(v11</w:t>
      </w:r>
      <w:r w:rsidR="00644CD5">
        <w:t>.</w:t>
      </w:r>
      <w:r>
        <w:t>u29) + 0</w:t>
      </w:r>
      <w:r w:rsidR="00644CD5">
        <w:t>.</w:t>
      </w:r>
      <w:r>
        <w:t>409*T(v11) + 0</w:t>
      </w:r>
      <w:r w:rsidR="00644CD5">
        <w:t>.</w:t>
      </w:r>
      <w:r>
        <w:t>357*T(v23</w:t>
      </w:r>
      <w:r w:rsidR="00644CD5">
        <w:t>.</w:t>
      </w:r>
      <w:r>
        <w:t>u14) + 0</w:t>
      </w:r>
      <w:r w:rsidR="00644CD5">
        <w:t>.</w:t>
      </w:r>
      <w:r>
        <w:t>357*T(u17) -0</w:t>
      </w:r>
      <w:r w:rsidR="00644CD5">
        <w:t>.</w:t>
      </w:r>
      <w:r>
        <w:t>524*T(v5</w:t>
      </w:r>
      <w:r w:rsidR="00644CD5">
        <w:t>.</w:t>
      </w:r>
      <w:r>
        <w:t>u35) + 0</w:t>
      </w:r>
      <w:r w:rsidR="00644CD5">
        <w:t>.</w:t>
      </w:r>
      <w:r>
        <w:t>619*T(v20</w:t>
      </w:r>
      <w:r w:rsidR="00644CD5">
        <w:t>.</w:t>
      </w:r>
      <w:r>
        <w:t>u17) + 0</w:t>
      </w:r>
      <w:r w:rsidR="00644CD5">
        <w:t>.</w:t>
      </w:r>
      <w:r>
        <w:t>477*T(v7</w:t>
      </w:r>
      <w:r w:rsidR="00644CD5">
        <w:t>.</w:t>
      </w:r>
      <w:r>
        <w:t>u22) + 0</w:t>
      </w:r>
      <w:r w:rsidR="00644CD5">
        <w:t>.</w:t>
      </w:r>
      <w:r>
        <w:t>575*T(v18</w:t>
      </w:r>
      <w:r w:rsidR="00644CD5">
        <w:t>.</w:t>
      </w:r>
      <w:r>
        <w:t>u6) + 0</w:t>
      </w:r>
      <w:r w:rsidR="00644CD5">
        <w:t>.</w:t>
      </w:r>
      <w:r>
        <w:t>879*T(v9</w:t>
      </w:r>
      <w:r w:rsidR="00644CD5">
        <w:t>.</w:t>
      </w:r>
      <w:r>
        <w:t>u2) -0</w:t>
      </w:r>
      <w:r w:rsidR="00644CD5">
        <w:t>.</w:t>
      </w:r>
      <w:r>
        <w:t>459*T(v16</w:t>
      </w:r>
      <w:r w:rsidR="00644CD5">
        <w:t>.</w:t>
      </w:r>
      <w:r>
        <w:t>u3) -0</w:t>
      </w:r>
      <w:r w:rsidR="00644CD5">
        <w:t>.</w:t>
      </w:r>
      <w:r>
        <w:t>432*T(v27</w:t>
      </w:r>
      <w:r w:rsidR="00644CD5">
        <w:t>.</w:t>
      </w:r>
      <w:r>
        <w:t>u12) -0</w:t>
      </w:r>
      <w:r w:rsidR="00644CD5">
        <w:t>.</w:t>
      </w:r>
      <w:r>
        <w:t>411*T(v21</w:t>
      </w:r>
      <w:r w:rsidR="00644CD5">
        <w:t>.</w:t>
      </w:r>
      <w:r>
        <w:t>u12) + 0</w:t>
      </w:r>
      <w:r w:rsidR="00644CD5">
        <w:t>.</w:t>
      </w:r>
      <w:r>
        <w:t>407*T(v24</w:t>
      </w:r>
      <w:r w:rsidR="00644CD5">
        <w:t>.</w:t>
      </w:r>
      <w:r>
        <w:t>u6) + 0</w:t>
      </w:r>
      <w:r w:rsidR="00644CD5">
        <w:t>.</w:t>
      </w:r>
      <w:r>
        <w:t>237*T(v3</w:t>
      </w:r>
      <w:r w:rsidR="00644CD5">
        <w:t>.</w:t>
      </w:r>
      <w:r>
        <w:t>u38) -0</w:t>
      </w:r>
      <w:r w:rsidR="00644CD5">
        <w:t>.</w:t>
      </w:r>
      <w:r>
        <w:t>914*T(v4</w:t>
      </w:r>
      <w:r w:rsidR="00644CD5">
        <w:t>.</w:t>
      </w:r>
      <w:r>
        <w:t>u2) + 0</w:t>
      </w:r>
      <w:r w:rsidR="00644CD5">
        <w:t>.</w:t>
      </w:r>
      <w:r>
        <w:t>647*T(v9</w:t>
      </w:r>
      <w:r w:rsidR="00644CD5">
        <w:t>.</w:t>
      </w:r>
      <w:r>
        <w:t>u13) + 0</w:t>
      </w:r>
      <w:r w:rsidR="00644CD5">
        <w:t>.</w:t>
      </w:r>
      <w:r>
        <w:t>403*T(v2</w:t>
      </w:r>
      <w:r w:rsidR="00644CD5">
        <w:t>.</w:t>
      </w:r>
      <w:r>
        <w:t>u25) + 0</w:t>
      </w:r>
      <w:r w:rsidR="00644CD5">
        <w:t>.</w:t>
      </w:r>
      <w:r>
        <w:t>0697*NumDonor -0</w:t>
      </w:r>
      <w:r w:rsidR="00644CD5">
        <w:t>.</w:t>
      </w:r>
      <w:r>
        <w:t>41*T(v4</w:t>
      </w:r>
      <w:r w:rsidR="00644CD5">
        <w:t>.</w:t>
      </w:r>
      <w:r>
        <w:t>u37) + 0</w:t>
      </w:r>
      <w:r w:rsidR="00644CD5">
        <w:t>.</w:t>
      </w:r>
      <w:r>
        <w:t>386*T(v24</w:t>
      </w:r>
      <w:r w:rsidR="00644CD5">
        <w:t>.</w:t>
      </w:r>
      <w:r>
        <w:t>u3) + 0</w:t>
      </w:r>
      <w:r w:rsidR="00644CD5">
        <w:t>.</w:t>
      </w:r>
      <w:r>
        <w:t>112*NumPositive + 0</w:t>
      </w:r>
      <w:r w:rsidR="00644CD5">
        <w:t>.</w:t>
      </w:r>
      <w:r>
        <w:t>611*T(v18</w:t>
      </w:r>
      <w:r w:rsidR="00644CD5">
        <w:t>.</w:t>
      </w:r>
      <w:r>
        <w:t>u9) + 0</w:t>
      </w:r>
      <w:r w:rsidR="00644CD5">
        <w:t>.</w:t>
      </w:r>
      <w:r>
        <w:t>58*T(v13</w:t>
      </w:r>
      <w:r w:rsidR="00644CD5">
        <w:t>.</w:t>
      </w:r>
      <w:r>
        <w:t>u6) + 0</w:t>
      </w:r>
      <w:r w:rsidR="00644CD5">
        <w:t>.</w:t>
      </w:r>
      <w:r>
        <w:t>371*T(v19</w:t>
      </w:r>
      <w:r w:rsidR="00644CD5">
        <w:t>.</w:t>
      </w:r>
      <w:r>
        <w:t>u5) -0</w:t>
      </w:r>
      <w:r w:rsidR="00644CD5">
        <w:t>.</w:t>
      </w:r>
      <w:r>
        <w:t>319*T(v32</w:t>
      </w:r>
      <w:r w:rsidR="00644CD5">
        <w:t>.</w:t>
      </w:r>
      <w:r>
        <w:t>u2) + 0</w:t>
      </w:r>
      <w:r w:rsidR="00644CD5">
        <w:t>.</w:t>
      </w:r>
      <w:r>
        <w:t>53*T(v13</w:t>
      </w:r>
      <w:r w:rsidR="00644CD5">
        <w:t>.</w:t>
      </w:r>
      <w:r>
        <w:t>u26) + 0</w:t>
      </w:r>
      <w:r w:rsidR="00644CD5">
        <w:t>.</w:t>
      </w:r>
      <w:r>
        <w:t>383*T(v21</w:t>
      </w:r>
      <w:r w:rsidR="00644CD5">
        <w:t>.</w:t>
      </w:r>
      <w:r>
        <w:t>u15) -1</w:t>
      </w:r>
      <w:r w:rsidR="00644CD5">
        <w:t>.</w:t>
      </w:r>
      <w:r>
        <w:t>28*T(v3</w:t>
      </w:r>
      <w:r w:rsidR="00644CD5">
        <w:t>.</w:t>
      </w:r>
      <w:r>
        <w:t>u1) + 0</w:t>
      </w:r>
      <w:r w:rsidR="00644CD5">
        <w:t>.</w:t>
      </w:r>
      <w:r>
        <w:t>435*T(v18</w:t>
      </w:r>
      <w:r w:rsidR="00644CD5">
        <w:t>.</w:t>
      </w:r>
      <w:r>
        <w:t>u17) + 0</w:t>
      </w:r>
      <w:r w:rsidR="00644CD5">
        <w:t>.</w:t>
      </w:r>
      <w:r>
        <w:t>221*T(v30</w:t>
      </w:r>
      <w:r w:rsidR="00644CD5">
        <w:t>.</w:t>
      </w:r>
      <w:r>
        <w:t>u4) -0</w:t>
      </w:r>
      <w:r w:rsidR="00644CD5">
        <w:t>.</w:t>
      </w:r>
      <w:r>
        <w:t>469*T(v18</w:t>
      </w:r>
      <w:r w:rsidR="00644CD5">
        <w:t>.</w:t>
      </w:r>
      <w:r>
        <w:t>u20) + 0</w:t>
      </w:r>
      <w:r w:rsidR="00644CD5">
        <w:t>.</w:t>
      </w:r>
      <w:r>
        <w:t>248*T(u24) + 0</w:t>
      </w:r>
      <w:r w:rsidR="00644CD5">
        <w:t>.</w:t>
      </w:r>
      <w:r>
        <w:t>315*T(v13</w:t>
      </w:r>
      <w:r w:rsidR="00644CD5">
        <w:t>.</w:t>
      </w:r>
      <w:r>
        <w:t>u8) -0</w:t>
      </w:r>
      <w:r w:rsidR="00644CD5">
        <w:t>.</w:t>
      </w:r>
      <w:r>
        <w:t>588*T(v19</w:t>
      </w:r>
      <w:r w:rsidR="00644CD5">
        <w:t>.</w:t>
      </w:r>
      <w:r>
        <w:t>u15) -0</w:t>
      </w:r>
      <w:r w:rsidR="00644CD5">
        <w:t>.</w:t>
      </w:r>
      <w:r>
        <w:t>389*T(u32) + 0</w:t>
      </w:r>
      <w:r w:rsidR="00644CD5">
        <w:t>.</w:t>
      </w:r>
      <w:r>
        <w:t>791*T(v2</w:t>
      </w:r>
      <w:r w:rsidR="00644CD5">
        <w:t>.</w:t>
      </w:r>
      <w:r>
        <w:t>u6) + 0</w:t>
      </w:r>
      <w:r w:rsidR="00644CD5">
        <w:t>.</w:t>
      </w:r>
      <w:r>
        <w:t>6*T(v28</w:t>
      </w:r>
      <w:r w:rsidR="00644CD5">
        <w:t>.</w:t>
      </w:r>
      <w:r>
        <w:t>u2) + 0</w:t>
      </w:r>
      <w:r w:rsidR="00644CD5">
        <w:t>.</w:t>
      </w:r>
      <w:r>
        <w:t>435*T(v6</w:t>
      </w:r>
      <w:r w:rsidR="00644CD5">
        <w:t>.</w:t>
      </w:r>
      <w:r>
        <w:t>u16) -0</w:t>
      </w:r>
      <w:r w:rsidR="00644CD5">
        <w:t>.</w:t>
      </w:r>
      <w:r>
        <w:t>586*T(v21</w:t>
      </w:r>
      <w:r w:rsidR="00644CD5">
        <w:t>.</w:t>
      </w:r>
      <w:r>
        <w:t>u7) + 0</w:t>
      </w:r>
      <w:r w:rsidR="00644CD5">
        <w:t>.</w:t>
      </w:r>
      <w:r>
        <w:t>347*T(u22) + 0</w:t>
      </w:r>
      <w:r w:rsidR="00644CD5">
        <w:t>.</w:t>
      </w:r>
      <w:r>
        <w:t>51*T(v15</w:t>
      </w:r>
      <w:r w:rsidR="00644CD5">
        <w:t>.</w:t>
      </w:r>
      <w:r>
        <w:t>u15) + 0</w:t>
      </w:r>
      <w:r w:rsidR="00644CD5">
        <w:t>.</w:t>
      </w:r>
      <w:r>
        <w:t>315*T(u19) + 0</w:t>
      </w:r>
      <w:r w:rsidR="00644CD5">
        <w:t>.</w:t>
      </w:r>
      <w:r>
        <w:t>468*T(v10</w:t>
      </w:r>
      <w:r w:rsidR="00644CD5">
        <w:t>.</w:t>
      </w:r>
      <w:r>
        <w:t>u12) -0</w:t>
      </w:r>
      <w:r w:rsidR="00644CD5">
        <w:t>.</w:t>
      </w:r>
      <w:r>
        <w:t>491*T(v10</w:t>
      </w:r>
      <w:r w:rsidR="00644CD5">
        <w:t>.</w:t>
      </w:r>
      <w:r>
        <w:t>u24) -0</w:t>
      </w:r>
      <w:r w:rsidR="00644CD5">
        <w:t>.</w:t>
      </w:r>
      <w:r>
        <w:t>531*T(v24</w:t>
      </w:r>
      <w:r w:rsidR="00644CD5">
        <w:t>.</w:t>
      </w:r>
      <w:r>
        <w:t>u8) -0</w:t>
      </w:r>
      <w:r w:rsidR="00644CD5">
        <w:t>.</w:t>
      </w:r>
      <w:r>
        <w:t>502*T(v9</w:t>
      </w:r>
      <w:r w:rsidR="00644CD5">
        <w:t>.</w:t>
      </w:r>
      <w:r>
        <w:t>u14) -0</w:t>
      </w:r>
      <w:r w:rsidR="00644CD5">
        <w:t>.</w:t>
      </w:r>
      <w:r>
        <w:t>318*T(v20</w:t>
      </w:r>
      <w:r w:rsidR="00644CD5">
        <w:t>.</w:t>
      </w:r>
      <w:r>
        <w:t>u12) + 0</w:t>
      </w:r>
      <w:r w:rsidR="00644CD5">
        <w:t>.</w:t>
      </w:r>
      <w:r>
        <w:t>464*T(v11</w:t>
      </w:r>
      <w:r w:rsidR="00644CD5">
        <w:t>.</w:t>
      </w:r>
      <w:r>
        <w:t>u27) + 0</w:t>
      </w:r>
      <w:r w:rsidR="00644CD5">
        <w:t>.</w:t>
      </w:r>
      <w:r>
        <w:t>266*T(v6</w:t>
      </w:r>
      <w:r w:rsidR="00644CD5">
        <w:t>.</w:t>
      </w:r>
      <w:r>
        <w:t>u11) -0</w:t>
      </w:r>
      <w:r w:rsidR="00644CD5">
        <w:t>.</w:t>
      </w:r>
      <w:r>
        <w:t>244*T(v23</w:t>
      </w:r>
      <w:r w:rsidR="00644CD5">
        <w:t>.</w:t>
      </w:r>
      <w:r>
        <w:t>u8) -0</w:t>
      </w:r>
      <w:r w:rsidR="00644CD5">
        <w:t>.</w:t>
      </w:r>
      <w:r>
        <w:t>382*T(v14</w:t>
      </w:r>
      <w:r w:rsidR="00644CD5">
        <w:t>.</w:t>
      </w:r>
      <w:r>
        <w:t>u1) -0</w:t>
      </w:r>
      <w:r w:rsidR="00644CD5">
        <w:t>.</w:t>
      </w:r>
      <w:r>
        <w:t>569*T(v14</w:t>
      </w:r>
      <w:r w:rsidR="00644CD5">
        <w:t>.</w:t>
      </w:r>
      <w:r>
        <w:t>u17) + 0</w:t>
      </w:r>
      <w:r w:rsidR="00644CD5">
        <w:t>.</w:t>
      </w:r>
      <w:r>
        <w:t>344*T(v20</w:t>
      </w:r>
      <w:r w:rsidR="00644CD5">
        <w:t>.</w:t>
      </w:r>
      <w:r>
        <w:t>u16) -0</w:t>
      </w:r>
      <w:r w:rsidR="00644CD5">
        <w:t>.</w:t>
      </w:r>
      <w:r>
        <w:t>428*T(v1</w:t>
      </w:r>
      <w:r w:rsidR="00644CD5">
        <w:t>.</w:t>
      </w:r>
      <w:r>
        <w:t>u37) -0</w:t>
      </w:r>
      <w:r w:rsidR="00644CD5">
        <w:t>.</w:t>
      </w:r>
      <w:r>
        <w:t>38*T(v16</w:t>
      </w:r>
      <w:r w:rsidR="00644CD5">
        <w:t>.</w:t>
      </w:r>
      <w:r>
        <w:t>u25) -0</w:t>
      </w:r>
      <w:r w:rsidR="00644CD5">
        <w:t>.</w:t>
      </w:r>
      <w:r>
        <w:t>443*T(v15</w:t>
      </w:r>
      <w:r w:rsidR="00644CD5">
        <w:t>.</w:t>
      </w:r>
      <w:r>
        <w:t>u22) -0</w:t>
      </w:r>
      <w:r w:rsidR="00644CD5">
        <w:t>.</w:t>
      </w:r>
      <w:r>
        <w:t>245*T(v29) + 0</w:t>
      </w:r>
      <w:r w:rsidR="00644CD5">
        <w:t>.</w:t>
      </w:r>
      <w:r>
        <w:t>408*T(v11</w:t>
      </w:r>
      <w:r w:rsidR="00644CD5">
        <w:t>.</w:t>
      </w:r>
      <w:r>
        <w:t>u7) -0</w:t>
      </w:r>
      <w:r w:rsidR="00644CD5">
        <w:t>.</w:t>
      </w:r>
      <w:r>
        <w:t>248*T(v9</w:t>
      </w:r>
      <w:r w:rsidR="00644CD5">
        <w:t>.</w:t>
      </w:r>
      <w:r>
        <w:t>u24) -0</w:t>
      </w:r>
      <w:r w:rsidR="00644CD5">
        <w:t>.</w:t>
      </w:r>
      <w:r>
        <w:t>279*T(v11</w:t>
      </w:r>
      <w:r w:rsidR="00644CD5">
        <w:t>.</w:t>
      </w:r>
      <w:r>
        <w:t>u16) + 0</w:t>
      </w:r>
      <w:r w:rsidR="00644CD5">
        <w:t>.</w:t>
      </w:r>
      <w:r>
        <w:t>45*T(v12</w:t>
      </w:r>
      <w:r w:rsidR="00644CD5">
        <w:t>.</w:t>
      </w:r>
      <w:r>
        <w:t>u6) + 0</w:t>
      </w:r>
      <w:r w:rsidR="00644CD5">
        <w:t>.</w:t>
      </w:r>
      <w:r>
        <w:t>296*T(v8</w:t>
      </w:r>
      <w:r w:rsidR="00644CD5">
        <w:t>.</w:t>
      </w:r>
      <w:r>
        <w:t>u30) -0</w:t>
      </w:r>
      <w:r w:rsidR="00644CD5">
        <w:t>.</w:t>
      </w:r>
      <w:r>
        <w:t>318*T(v10</w:t>
      </w:r>
      <w:r w:rsidR="00644CD5">
        <w:t>.</w:t>
      </w:r>
      <w:r>
        <w:t>u27) -0</w:t>
      </w:r>
      <w:r w:rsidR="00644CD5">
        <w:t>.</w:t>
      </w:r>
      <w:r>
        <w:t>555*T(v2</w:t>
      </w:r>
      <w:r w:rsidR="00644CD5">
        <w:t>.</w:t>
      </w:r>
      <w:r>
        <w:t>u3) + 0</w:t>
      </w:r>
      <w:r w:rsidR="00644CD5">
        <w:t>.</w:t>
      </w:r>
      <w:r>
        <w:t>268*T(v35</w:t>
      </w:r>
      <w:r w:rsidR="00644CD5">
        <w:t>.</w:t>
      </w:r>
      <w:r>
        <w:t>u8) -0</w:t>
      </w:r>
      <w:r w:rsidR="00644CD5">
        <w:t>.</w:t>
      </w:r>
      <w:r>
        <w:t>424*T(v17</w:t>
      </w:r>
      <w:r w:rsidR="00644CD5">
        <w:t>.</w:t>
      </w:r>
      <w:r>
        <w:t>u7) -0</w:t>
      </w:r>
      <w:r w:rsidR="00644CD5">
        <w:t>.</w:t>
      </w:r>
      <w:r>
        <w:t>218*T(v13</w:t>
      </w:r>
      <w:r w:rsidR="00644CD5">
        <w:t>.</w:t>
      </w:r>
      <w:r>
        <w:t>u13) -0</w:t>
      </w:r>
      <w:r w:rsidR="00644CD5">
        <w:t>.</w:t>
      </w:r>
      <w:r>
        <w:t>466*T(v9</w:t>
      </w:r>
      <w:r w:rsidR="00644CD5">
        <w:t>.</w:t>
      </w:r>
      <w:r>
        <w:t>u10) + 0</w:t>
      </w:r>
      <w:r w:rsidR="00644CD5">
        <w:t>.</w:t>
      </w:r>
      <w:r>
        <w:t>264*T(v15</w:t>
      </w:r>
      <w:r w:rsidR="00644CD5">
        <w:t>.</w:t>
      </w:r>
      <w:r>
        <w:t>u19) + 0</w:t>
      </w:r>
      <w:r w:rsidR="00644CD5">
        <w:t>.</w:t>
      </w:r>
      <w:r>
        <w:t>254*T(v28) -0</w:t>
      </w:r>
      <w:r w:rsidR="00644CD5">
        <w:t>.</w:t>
      </w:r>
      <w:r>
        <w:t>19*T(v28</w:t>
      </w:r>
      <w:r w:rsidR="00644CD5">
        <w:t>.</w:t>
      </w:r>
      <w:r>
        <w:t>u13) -0</w:t>
      </w:r>
      <w:r w:rsidR="00644CD5">
        <w:t>.</w:t>
      </w:r>
      <w:r>
        <w:t>282*T(v7</w:t>
      </w:r>
      <w:r w:rsidR="00644CD5">
        <w:t>.</w:t>
      </w:r>
      <w:r>
        <w:t>u35) + 0</w:t>
      </w:r>
      <w:r w:rsidR="00644CD5">
        <w:t>.</w:t>
      </w:r>
      <w:r>
        <w:t>312*T(v4</w:t>
      </w:r>
      <w:r w:rsidR="00644CD5">
        <w:t>.</w:t>
      </w:r>
      <w:r>
        <w:t>u32) + 0</w:t>
      </w:r>
      <w:r w:rsidR="00644CD5">
        <w:t>.</w:t>
      </w:r>
      <w:r>
        <w:t>242*T(v11</w:t>
      </w:r>
      <w:r w:rsidR="00644CD5">
        <w:t>.</w:t>
      </w:r>
      <w:r>
        <w:t>u26) -0</w:t>
      </w:r>
      <w:r w:rsidR="00644CD5">
        <w:t>.</w:t>
      </w:r>
      <w:r>
        <w:t>311*T(v22</w:t>
      </w:r>
      <w:r w:rsidR="00644CD5">
        <w:t>.</w:t>
      </w:r>
      <w:r>
        <w:t>u18) + 0</w:t>
      </w:r>
      <w:r w:rsidR="00644CD5">
        <w:t>.</w:t>
      </w:r>
      <w:r>
        <w:t>212*T(v5</w:t>
      </w:r>
      <w:r w:rsidR="00644CD5">
        <w:t>.</w:t>
      </w:r>
      <w:r>
        <w:t>u23) + 0</w:t>
      </w:r>
      <w:r w:rsidR="00644CD5">
        <w:t>.</w:t>
      </w:r>
      <w:r>
        <w:t>365*T(v7</w:t>
      </w:r>
      <w:r w:rsidR="00644CD5">
        <w:t>.</w:t>
      </w:r>
      <w:r>
        <w:t>u32) + 0</w:t>
      </w:r>
      <w:r w:rsidR="00644CD5">
        <w:t>.</w:t>
      </w:r>
      <w:r>
        <w:t>341*T(v9</w:t>
      </w:r>
      <w:r w:rsidR="00644CD5">
        <w:t>.</w:t>
      </w:r>
      <w:r>
        <w:t>u18) + 0</w:t>
      </w:r>
      <w:r w:rsidR="00644CD5">
        <w:t>.</w:t>
      </w:r>
      <w:r>
        <w:t>37*T(v3</w:t>
      </w:r>
      <w:r w:rsidR="00644CD5">
        <w:t>.</w:t>
      </w:r>
      <w:r>
        <w:t>u24) + 0</w:t>
      </w:r>
      <w:r w:rsidR="00644CD5">
        <w:t>.</w:t>
      </w:r>
      <w:r>
        <w:t>212*T(v25) + 0</w:t>
      </w:r>
      <w:r w:rsidR="00644CD5">
        <w:t>.</w:t>
      </w:r>
      <w:r>
        <w:t>267*T(v23</w:t>
      </w:r>
      <w:r w:rsidR="00644CD5">
        <w:t>.</w:t>
      </w:r>
      <w:r>
        <w:t>u15) + 0</w:t>
      </w:r>
      <w:r w:rsidR="00644CD5">
        <w:t>.</w:t>
      </w:r>
      <w:r>
        <w:t>366*T(v1</w:t>
      </w:r>
      <w:r w:rsidR="00644CD5">
        <w:t>.</w:t>
      </w:r>
      <w:r>
        <w:t>u18) + 0</w:t>
      </w:r>
      <w:r w:rsidR="00644CD5">
        <w:t>.</w:t>
      </w:r>
      <w:r>
        <w:t>221*T(v28</w:t>
      </w:r>
      <w:r w:rsidR="00644CD5">
        <w:t>.</w:t>
      </w:r>
      <w:r>
        <w:t>u11) + 0</w:t>
      </w:r>
      <w:r w:rsidR="00644CD5">
        <w:t>.</w:t>
      </w:r>
      <w:r>
        <w:t>385*T(v3</w:t>
      </w:r>
      <w:r w:rsidR="00644CD5">
        <w:t>.</w:t>
      </w:r>
      <w:r>
        <w:t>u25) -0</w:t>
      </w:r>
      <w:r w:rsidR="00644CD5">
        <w:t>.</w:t>
      </w:r>
      <w:r>
        <w:t>181*T(v26</w:t>
      </w:r>
      <w:r w:rsidR="00644CD5">
        <w:t>.</w:t>
      </w:r>
      <w:r>
        <w:t>u14) + 0</w:t>
      </w:r>
      <w:r w:rsidR="00644CD5">
        <w:t>.</w:t>
      </w:r>
      <w:r>
        <w:t>344*T(v1</w:t>
      </w:r>
      <w:r w:rsidR="00644CD5">
        <w:t>.</w:t>
      </w:r>
      <w:r>
        <w:t>u33) -0</w:t>
      </w:r>
      <w:r w:rsidR="00644CD5">
        <w:t>.</w:t>
      </w:r>
      <w:r>
        <w:t>368*T(v24</w:t>
      </w:r>
      <w:r w:rsidR="00644CD5">
        <w:t>.</w:t>
      </w:r>
      <w:r>
        <w:t>u17) -0</w:t>
      </w:r>
      <w:r w:rsidR="00644CD5">
        <w:t>.</w:t>
      </w:r>
      <w:r>
        <w:t>146*T(v26</w:t>
      </w:r>
      <w:r w:rsidR="00644CD5">
        <w:t>.</w:t>
      </w:r>
      <w:r>
        <w:t>u9) -0</w:t>
      </w:r>
      <w:r w:rsidR="00644CD5">
        <w:t>.</w:t>
      </w:r>
      <w:r>
        <w:t>348*T(v25</w:t>
      </w:r>
      <w:r w:rsidR="00644CD5">
        <w:t>.</w:t>
      </w:r>
      <w:r>
        <w:t>u3) -0</w:t>
      </w:r>
      <w:r w:rsidR="00644CD5">
        <w:t>.</w:t>
      </w:r>
      <w:r>
        <w:t>218*T(v4</w:t>
      </w:r>
      <w:r w:rsidR="00644CD5">
        <w:t>.</w:t>
      </w:r>
      <w:r>
        <w:t>u33) -0</w:t>
      </w:r>
      <w:r w:rsidR="00644CD5">
        <w:t>.</w:t>
      </w:r>
      <w:r>
        <w:t>243*T(v31</w:t>
      </w:r>
      <w:r w:rsidR="00644CD5">
        <w:t>.</w:t>
      </w:r>
      <w:r>
        <w:t>u9) -0</w:t>
      </w:r>
      <w:r w:rsidR="00644CD5">
        <w:t>.</w:t>
      </w:r>
      <w:r>
        <w:t>324*T(v8</w:t>
      </w:r>
      <w:r w:rsidR="00644CD5">
        <w:t>.</w:t>
      </w:r>
      <w:r>
        <w:t>u15) -0</w:t>
      </w:r>
      <w:r w:rsidR="00644CD5">
        <w:t>.</w:t>
      </w:r>
      <w:r>
        <w:t>252*T(v17</w:t>
      </w:r>
      <w:r w:rsidR="00644CD5">
        <w:t>.</w:t>
      </w:r>
      <w:r>
        <w:t>u19) -0</w:t>
      </w:r>
      <w:r w:rsidR="00644CD5">
        <w:t>.</w:t>
      </w:r>
      <w:r>
        <w:t>252*T(v27</w:t>
      </w:r>
      <w:r w:rsidR="00644CD5">
        <w:t>.</w:t>
      </w:r>
      <w:r>
        <w:t>u3) + 0</w:t>
      </w:r>
      <w:r w:rsidR="00644CD5">
        <w:t>.</w:t>
      </w:r>
      <w:r>
        <w:t>251*T(v1</w:t>
      </w:r>
      <w:r w:rsidR="00644CD5">
        <w:t>.</w:t>
      </w:r>
      <w:r>
        <w:t>u23) -0</w:t>
      </w:r>
      <w:r w:rsidR="00644CD5">
        <w:t>.</w:t>
      </w:r>
      <w:r>
        <w:t>274*T(v12</w:t>
      </w:r>
      <w:r w:rsidR="00644CD5">
        <w:t>.</w:t>
      </w:r>
      <w:r>
        <w:t>u21) + 0</w:t>
      </w:r>
      <w:r w:rsidR="00644CD5">
        <w:t>.</w:t>
      </w:r>
      <w:r>
        <w:t>295*T(v4</w:t>
      </w:r>
      <w:r w:rsidR="00644CD5">
        <w:t>.</w:t>
      </w:r>
      <w:r>
        <w:t>u8) -0</w:t>
      </w:r>
      <w:r w:rsidR="00644CD5">
        <w:t>.</w:t>
      </w:r>
      <w:r>
        <w:t>233*T(v25</w:t>
      </w:r>
      <w:r w:rsidR="00644CD5">
        <w:t>.</w:t>
      </w:r>
      <w:r>
        <w:t>u7) -0</w:t>
      </w:r>
      <w:r w:rsidR="00644CD5">
        <w:t>.</w:t>
      </w:r>
      <w:r>
        <w:t>21*T(v3</w:t>
      </w:r>
      <w:r w:rsidR="00644CD5">
        <w:t>.</w:t>
      </w:r>
      <w:r>
        <w:t>u32) -0</w:t>
      </w:r>
      <w:r w:rsidR="00644CD5">
        <w:t>.</w:t>
      </w:r>
      <w:r>
        <w:t>223*T(v28</w:t>
      </w:r>
      <w:r w:rsidR="00644CD5">
        <w:t>.</w:t>
      </w:r>
      <w:r>
        <w:t>u4) -0</w:t>
      </w:r>
      <w:r w:rsidR="00644CD5">
        <w:t>.</w:t>
      </w:r>
      <w:r>
        <w:t>361*T(v17</w:t>
      </w:r>
      <w:r w:rsidR="00644CD5">
        <w:t>.</w:t>
      </w:r>
      <w:r>
        <w:t>u3) -0</w:t>
      </w:r>
      <w:r w:rsidR="00644CD5">
        <w:t>.</w:t>
      </w:r>
      <w:r>
        <w:t>184*T(v28</w:t>
      </w:r>
      <w:r w:rsidR="00644CD5">
        <w:t>.</w:t>
      </w:r>
      <w:r>
        <w:t>u14) + 0</w:t>
      </w:r>
      <w:r w:rsidR="00644CD5">
        <w:t>.</w:t>
      </w:r>
      <w:r>
        <w:t>201*T(v8</w:t>
      </w:r>
      <w:r w:rsidR="00644CD5">
        <w:t>.</w:t>
      </w:r>
      <w:r>
        <w:t>u27) + 0</w:t>
      </w:r>
      <w:r w:rsidR="00644CD5">
        <w:t>.</w:t>
      </w:r>
      <w:r>
        <w:t>169*T(v9</w:t>
      </w:r>
      <w:r w:rsidR="00644CD5">
        <w:t>.</w:t>
      </w:r>
      <w:r>
        <w:t>u22) -0</w:t>
      </w:r>
      <w:r w:rsidR="00644CD5">
        <w:t>.</w:t>
      </w:r>
      <w:r>
        <w:t>268*T(v7</w:t>
      </w:r>
      <w:r w:rsidR="00644CD5">
        <w:t>.</w:t>
      </w:r>
      <w:r>
        <w:t>u23) -0</w:t>
      </w:r>
      <w:r w:rsidR="00644CD5">
        <w:t>.</w:t>
      </w:r>
      <w:r>
        <w:t>222*T(v30</w:t>
      </w:r>
      <w:r w:rsidR="00644CD5">
        <w:t>.</w:t>
      </w:r>
      <w:r>
        <w:t>u3) -0</w:t>
      </w:r>
      <w:r w:rsidR="00644CD5">
        <w:t>.</w:t>
      </w:r>
      <w:r>
        <w:t>259*T(v3</w:t>
      </w:r>
      <w:r w:rsidR="00644CD5">
        <w:t>.</w:t>
      </w:r>
      <w:r>
        <w:t>u30) -0</w:t>
      </w:r>
      <w:r w:rsidR="00644CD5">
        <w:t>.</w:t>
      </w:r>
      <w:r>
        <w:t>213*T(v15</w:t>
      </w:r>
      <w:r w:rsidR="00644CD5">
        <w:t>.</w:t>
      </w:r>
      <w:r>
        <w:t>u27) -0</w:t>
      </w:r>
      <w:r w:rsidR="00644CD5">
        <w:t>.</w:t>
      </w:r>
      <w:r>
        <w:t>285*T(v25</w:t>
      </w:r>
      <w:r w:rsidR="00644CD5">
        <w:t>.</w:t>
      </w:r>
      <w:r>
        <w:t>u4) -0</w:t>
      </w:r>
      <w:r w:rsidR="00644CD5">
        <w:t>.</w:t>
      </w:r>
      <w:r>
        <w:t>251*T(v33</w:t>
      </w:r>
      <w:r w:rsidR="00644CD5">
        <w:t>.</w:t>
      </w:r>
      <w:r>
        <w:t>u2) + 0</w:t>
      </w:r>
      <w:r w:rsidR="00644CD5">
        <w:t>.</w:t>
      </w:r>
      <w:r>
        <w:t>256*T(v7</w:t>
      </w:r>
      <w:r w:rsidR="00644CD5">
        <w:t>.</w:t>
      </w:r>
      <w:r>
        <w:t>u1) + 0</w:t>
      </w:r>
      <w:r w:rsidR="00644CD5">
        <w:t>.</w:t>
      </w:r>
      <w:r>
        <w:t>0484*MW -0</w:t>
      </w:r>
      <w:r w:rsidR="00644CD5">
        <w:t>.</w:t>
      </w:r>
      <w:r>
        <w:t>172*T(v35</w:t>
      </w:r>
      <w:r w:rsidR="00644CD5">
        <w:t>.</w:t>
      </w:r>
      <w:r>
        <w:t>u3) + 0</w:t>
      </w:r>
      <w:r w:rsidR="00644CD5">
        <w:t>.</w:t>
      </w:r>
      <w:r>
        <w:t>207*T(v7</w:t>
      </w:r>
      <w:r w:rsidR="00644CD5">
        <w:t>.</w:t>
      </w:r>
      <w:r>
        <w:t>u29) + 0</w:t>
      </w:r>
      <w:r w:rsidR="00644CD5">
        <w:t>.</w:t>
      </w:r>
      <w:r>
        <w:t>122*T(v35) -0</w:t>
      </w:r>
      <w:r w:rsidR="00644CD5">
        <w:t>.</w:t>
      </w:r>
      <w:r>
        <w:t>207*T(v12</w:t>
      </w:r>
      <w:r w:rsidR="00644CD5">
        <w:t>.</w:t>
      </w:r>
      <w:r>
        <w:t>u16) + 0</w:t>
      </w:r>
      <w:r w:rsidR="00644CD5">
        <w:t>.</w:t>
      </w:r>
      <w:r>
        <w:t>173*T(v26</w:t>
      </w:r>
      <w:r w:rsidR="00644CD5">
        <w:t>.</w:t>
      </w:r>
      <w:r>
        <w:t>u2) + 0</w:t>
      </w:r>
      <w:r w:rsidR="00644CD5">
        <w:t>.</w:t>
      </w:r>
      <w:r>
        <w:t>168*T(v24</w:t>
      </w:r>
      <w:r w:rsidR="00644CD5">
        <w:t>.</w:t>
      </w:r>
      <w:r>
        <w:t>u19) -0</w:t>
      </w:r>
      <w:r w:rsidR="00644CD5">
        <w:t>.</w:t>
      </w:r>
      <w:r>
        <w:t>16*T(v29</w:t>
      </w:r>
      <w:r w:rsidR="00644CD5">
        <w:t>.</w:t>
      </w:r>
      <w:r>
        <w:t>u12) -0</w:t>
      </w:r>
      <w:r w:rsidR="00644CD5">
        <w:t>.</w:t>
      </w:r>
      <w:r>
        <w:t>185*T(v31</w:t>
      </w:r>
      <w:r w:rsidR="00644CD5">
        <w:t>.</w:t>
      </w:r>
      <w:r>
        <w:t>u3) + 0</w:t>
      </w:r>
      <w:r w:rsidR="00644CD5">
        <w:t>.</w:t>
      </w:r>
      <w:r>
        <w:t>232*T(v16</w:t>
      </w:r>
      <w:r w:rsidR="00644CD5">
        <w:t>.</w:t>
      </w:r>
      <w:r>
        <w:t>u1) -0</w:t>
      </w:r>
      <w:r w:rsidR="00644CD5">
        <w:t>.</w:t>
      </w:r>
      <w:r>
        <w:t>17*T(v23</w:t>
      </w:r>
      <w:r w:rsidR="00644CD5">
        <w:t>.</w:t>
      </w:r>
      <w:r>
        <w:t>u13) -0</w:t>
      </w:r>
      <w:r w:rsidR="00644CD5">
        <w:t>.</w:t>
      </w:r>
      <w:r>
        <w:t>172*T(v2</w:t>
      </w:r>
      <w:r w:rsidR="00644CD5">
        <w:t>.</w:t>
      </w:r>
      <w:r>
        <w:t>u30) + 0</w:t>
      </w:r>
      <w:r w:rsidR="00644CD5">
        <w:t>.</w:t>
      </w:r>
      <w:r>
        <w:t>232*T(v4</w:t>
      </w:r>
      <w:r w:rsidR="00644CD5">
        <w:t>.</w:t>
      </w:r>
      <w:r>
        <w:t>u7) -0</w:t>
      </w:r>
      <w:r w:rsidR="00644CD5">
        <w:t>.</w:t>
      </w:r>
      <w:r>
        <w:t>103*T(u36) -0</w:t>
      </w:r>
      <w:r w:rsidR="00644CD5">
        <w:t>.</w:t>
      </w:r>
      <w:r>
        <w:t>021*NumHal + 0</w:t>
      </w:r>
      <w:r w:rsidR="00644CD5">
        <w:t>.</w:t>
      </w:r>
      <w:r>
        <w:t>177*T(v14</w:t>
      </w:r>
      <w:r w:rsidR="00644CD5">
        <w:t>.</w:t>
      </w:r>
      <w:r>
        <w:t>u20) -0</w:t>
      </w:r>
      <w:r w:rsidR="00644CD5">
        <w:t>.</w:t>
      </w:r>
      <w:r>
        <w:t>138*T(u25) -0</w:t>
      </w:r>
      <w:r w:rsidR="00644CD5">
        <w:t>.</w:t>
      </w:r>
      <w:r>
        <w:t>149*T(v7</w:t>
      </w:r>
      <w:r w:rsidR="00644CD5">
        <w:t>.</w:t>
      </w:r>
      <w:r>
        <w:t>u26) + 0</w:t>
      </w:r>
      <w:r w:rsidR="00644CD5">
        <w:t>.</w:t>
      </w:r>
      <w:r>
        <w:t>305*T(v3</w:t>
      </w:r>
      <w:r w:rsidR="00644CD5">
        <w:t>.</w:t>
      </w:r>
      <w:r>
        <w:t>u4) -0</w:t>
      </w:r>
      <w:r w:rsidR="00644CD5">
        <w:t>.</w:t>
      </w:r>
      <w:r>
        <w:t>138*T(v20</w:t>
      </w:r>
      <w:r w:rsidR="00644CD5">
        <w:t>.</w:t>
      </w:r>
      <w:r>
        <w:t>u11) + 0</w:t>
      </w:r>
      <w:r w:rsidR="00644CD5">
        <w:t>.</w:t>
      </w:r>
      <w:r>
        <w:t>154*T(v29</w:t>
      </w:r>
      <w:r w:rsidR="00644CD5">
        <w:t>.</w:t>
      </w:r>
      <w:r>
        <w:t>u9) -0</w:t>
      </w:r>
      <w:r w:rsidR="00644CD5">
        <w:t>.</w:t>
      </w:r>
      <w:r>
        <w:t>211*T(v18</w:t>
      </w:r>
      <w:r w:rsidR="00644CD5">
        <w:t>.</w:t>
      </w:r>
      <w:r>
        <w:t>u2) + 0</w:t>
      </w:r>
      <w:r w:rsidR="00644CD5">
        <w:t>.</w:t>
      </w:r>
      <w:r>
        <w:t>15*T(v13</w:t>
      </w:r>
      <w:r w:rsidR="00644CD5">
        <w:t>.</w:t>
      </w:r>
      <w:r>
        <w:t>u19) -0</w:t>
      </w:r>
      <w:r w:rsidR="00644CD5">
        <w:t>.</w:t>
      </w:r>
      <w:r>
        <w:t>162*T(v9</w:t>
      </w:r>
      <w:r w:rsidR="00644CD5">
        <w:t>.</w:t>
      </w:r>
      <w:r>
        <w:t>u26) -0</w:t>
      </w:r>
      <w:r w:rsidR="00644CD5">
        <w:t>.</w:t>
      </w:r>
      <w:r>
        <w:t>198*T(v26</w:t>
      </w:r>
      <w:r w:rsidR="00644CD5">
        <w:t>.</w:t>
      </w:r>
      <w:r>
        <w:t>u6) -0</w:t>
      </w:r>
      <w:r w:rsidR="00644CD5">
        <w:t>.</w:t>
      </w:r>
      <w:r>
        <w:t>145*T(v24</w:t>
      </w:r>
      <w:r w:rsidR="00644CD5">
        <w:t>.</w:t>
      </w:r>
      <w:r>
        <w:t>u15) + 0</w:t>
      </w:r>
      <w:r w:rsidR="00644CD5">
        <w:t>.</w:t>
      </w:r>
      <w:r>
        <w:t>187*T(v3</w:t>
      </w:r>
      <w:r w:rsidR="00644CD5">
        <w:t>.</w:t>
      </w:r>
      <w:r>
        <w:t>u22) + 0</w:t>
      </w:r>
      <w:r w:rsidR="00644CD5">
        <w:t>.</w:t>
      </w:r>
      <w:r>
        <w:t>154*T(v11</w:t>
      </w:r>
      <w:r w:rsidR="00644CD5">
        <w:t>.</w:t>
      </w:r>
      <w:r>
        <w:t>u22) + 0</w:t>
      </w:r>
      <w:r w:rsidR="00644CD5">
        <w:t>.</w:t>
      </w:r>
      <w:r>
        <w:t>144*T(v5</w:t>
      </w:r>
      <w:r w:rsidR="00644CD5">
        <w:t>.</w:t>
      </w:r>
      <w:r>
        <w:t>u37) + 0</w:t>
      </w:r>
      <w:r w:rsidR="00644CD5">
        <w:t>.</w:t>
      </w:r>
      <w:r>
        <w:t>185*T(v5</w:t>
      </w:r>
      <w:r w:rsidR="00644CD5">
        <w:t>.</w:t>
      </w:r>
      <w:r>
        <w:t>u4) + 0</w:t>
      </w:r>
      <w:r w:rsidR="00644CD5">
        <w:t>.</w:t>
      </w:r>
      <w:r>
        <w:t>106*T(u16) + 0</w:t>
      </w:r>
      <w:r w:rsidR="00644CD5">
        <w:t>.</w:t>
      </w:r>
      <w:r>
        <w:t>154*T(v13</w:t>
      </w:r>
      <w:r w:rsidR="00644CD5">
        <w:t>.</w:t>
      </w:r>
      <w:r>
        <w:t>u1) -0</w:t>
      </w:r>
      <w:r w:rsidR="00644CD5">
        <w:t>.</w:t>
      </w:r>
      <w:r>
        <w:t>119*T(v12</w:t>
      </w:r>
      <w:r w:rsidR="00644CD5">
        <w:t>.</w:t>
      </w:r>
      <w:r>
        <w:t>u14) -0</w:t>
      </w:r>
      <w:r w:rsidR="00644CD5">
        <w:t>.</w:t>
      </w:r>
      <w:r>
        <w:t>135*T(v20</w:t>
      </w:r>
      <w:r w:rsidR="00644CD5">
        <w:t>.</w:t>
      </w:r>
      <w:r>
        <w:t>u18) -0</w:t>
      </w:r>
      <w:r w:rsidR="00644CD5">
        <w:t>.</w:t>
      </w:r>
      <w:r>
        <w:t>14*T(v10</w:t>
      </w:r>
      <w:r w:rsidR="00644CD5">
        <w:t>.</w:t>
      </w:r>
      <w:r>
        <w:t>u8) + 0</w:t>
      </w:r>
      <w:r w:rsidR="00644CD5">
        <w:t>.</w:t>
      </w:r>
      <w:r>
        <w:t>112*T(v12</w:t>
      </w:r>
      <w:r w:rsidR="00644CD5">
        <w:t>.</w:t>
      </w:r>
      <w:r>
        <w:t>u29) -0</w:t>
      </w:r>
      <w:r w:rsidR="00644CD5">
        <w:t>.</w:t>
      </w:r>
      <w:r>
        <w:t>129*T(v20</w:t>
      </w:r>
      <w:r w:rsidR="00644CD5">
        <w:t>.</w:t>
      </w:r>
      <w:r>
        <w:t>u19) + 0</w:t>
      </w:r>
      <w:r w:rsidR="00644CD5">
        <w:t>.</w:t>
      </w:r>
      <w:r>
        <w:t>124*Length^2 -0</w:t>
      </w:r>
      <w:r w:rsidR="00644CD5">
        <w:t>.</w:t>
      </w:r>
      <w:r>
        <w:t>111*T(v14</w:t>
      </w:r>
      <w:r w:rsidR="00644CD5">
        <w:t>.</w:t>
      </w:r>
      <w:r>
        <w:t>u29) + 0</w:t>
      </w:r>
      <w:r w:rsidR="00644CD5">
        <w:t>.</w:t>
      </w:r>
      <w:r>
        <w:t>106*T(v27</w:t>
      </w:r>
      <w:r w:rsidR="00644CD5">
        <w:t>.</w:t>
      </w:r>
      <w:r>
        <w:t>u14) + 0</w:t>
      </w:r>
      <w:r w:rsidR="00644CD5">
        <w:t>.</w:t>
      </w:r>
      <w:r>
        <w:t>114*T(v6</w:t>
      </w:r>
      <w:r w:rsidR="00644CD5">
        <w:t>.</w:t>
      </w:r>
      <w:r>
        <w:t>u33) + 0</w:t>
      </w:r>
      <w:r w:rsidR="00644CD5">
        <w:t>.</w:t>
      </w:r>
      <w:r>
        <w:t>115*T(v34</w:t>
      </w:r>
      <w:r w:rsidR="00644CD5">
        <w:t>.</w:t>
      </w:r>
      <w:r>
        <w:t>u9) + 0</w:t>
      </w:r>
      <w:r w:rsidR="00644CD5">
        <w:t>.</w:t>
      </w:r>
      <w:r>
        <w:t>109*T(v13</w:t>
      </w:r>
      <w:r w:rsidR="00644CD5">
        <w:t>.</w:t>
      </w:r>
      <w:r>
        <w:t>u23) -0</w:t>
      </w:r>
      <w:r w:rsidR="00644CD5">
        <w:t>.</w:t>
      </w:r>
      <w:r>
        <w:t>105*T(v15</w:t>
      </w:r>
      <w:r w:rsidR="00644CD5">
        <w:t>.</w:t>
      </w:r>
      <w:r>
        <w:t>u26) -0</w:t>
      </w:r>
      <w:r w:rsidR="00644CD5">
        <w:t>.</w:t>
      </w:r>
      <w:r>
        <w:t>191*T(v4</w:t>
      </w:r>
      <w:r w:rsidR="00644CD5">
        <w:t>.</w:t>
      </w:r>
      <w:r>
        <w:t>u4) -0</w:t>
      </w:r>
      <w:r w:rsidR="00644CD5">
        <w:t>.</w:t>
      </w:r>
      <w:r>
        <w:t>105*T(v32</w:t>
      </w:r>
      <w:r w:rsidR="00644CD5">
        <w:t>.</w:t>
      </w:r>
      <w:r>
        <w:t>u6) -0</w:t>
      </w:r>
      <w:r w:rsidR="00644CD5">
        <w:t>.</w:t>
      </w:r>
      <w:r>
        <w:t>102*T(v12</w:t>
      </w:r>
      <w:r w:rsidR="00644CD5">
        <w:t>.</w:t>
      </w:r>
      <w:r>
        <w:t>u23) -0</w:t>
      </w:r>
      <w:r w:rsidR="00644CD5">
        <w:t>.</w:t>
      </w:r>
      <w:r>
        <w:t>121*T(v26</w:t>
      </w:r>
      <w:r w:rsidR="00644CD5">
        <w:t>.</w:t>
      </w:r>
      <w:r>
        <w:t>u5) + 0</w:t>
      </w:r>
      <w:r w:rsidR="00644CD5">
        <w:t>.</w:t>
      </w:r>
      <w:r>
        <w:t>121*T(v8</w:t>
      </w:r>
      <w:r w:rsidR="00644CD5">
        <w:t>.</w:t>
      </w:r>
      <w:r>
        <w:t>u31) -0</w:t>
      </w:r>
      <w:r w:rsidR="00644CD5">
        <w:t>.</w:t>
      </w:r>
      <w:r>
        <w:t>119*T(v25</w:t>
      </w:r>
      <w:r w:rsidR="00644CD5">
        <w:t>.</w:t>
      </w:r>
      <w:r>
        <w:t>u18) + 0</w:t>
      </w:r>
      <w:r w:rsidR="00644CD5">
        <w:t>.</w:t>
      </w:r>
      <w:r>
        <w:t>125*T(v8</w:t>
      </w:r>
      <w:r w:rsidR="00644CD5">
        <w:t>.</w:t>
      </w:r>
      <w:r>
        <w:t>u12) + 0</w:t>
      </w:r>
      <w:r w:rsidR="00644CD5">
        <w:t>.</w:t>
      </w:r>
      <w:r>
        <w:t>102*T(v30</w:t>
      </w:r>
      <w:r w:rsidR="00644CD5">
        <w:t>.</w:t>
      </w:r>
      <w:r>
        <w:t>u13) -0</w:t>
      </w:r>
      <w:r w:rsidR="00644CD5">
        <w:t>.</w:t>
      </w:r>
      <w:r>
        <w:t>0876*T(v23</w:t>
      </w:r>
      <w:r w:rsidR="00644CD5">
        <w:t>.</w:t>
      </w:r>
      <w:r>
        <w:t>u18) + 0</w:t>
      </w:r>
      <w:r w:rsidR="00644CD5">
        <w:t>.</w:t>
      </w:r>
      <w:r>
        <w:t>108*T(v8</w:t>
      </w:r>
      <w:r w:rsidR="00644CD5">
        <w:t>.</w:t>
      </w:r>
      <w:r>
        <w:t>u17) + 0</w:t>
      </w:r>
      <w:r w:rsidR="00644CD5">
        <w:t>.</w:t>
      </w:r>
      <w:r>
        <w:t>0853*T(v26</w:t>
      </w:r>
      <w:r w:rsidR="00644CD5">
        <w:t>.</w:t>
      </w:r>
      <w:r>
        <w:t>u11) -0</w:t>
      </w:r>
      <w:r w:rsidR="00644CD5">
        <w:t>.</w:t>
      </w:r>
      <w:r>
        <w:t>103*T(v22</w:t>
      </w:r>
      <w:r w:rsidR="00644CD5">
        <w:t>.</w:t>
      </w:r>
      <w:r>
        <w:t>u9) + 0</w:t>
      </w:r>
      <w:r w:rsidR="00644CD5">
        <w:t>.</w:t>
      </w:r>
      <w:r>
        <w:t>1*T(v17</w:t>
      </w:r>
      <w:r w:rsidR="00644CD5">
        <w:t>.</w:t>
      </w:r>
      <w:r>
        <w:t>u1) -0</w:t>
      </w:r>
      <w:r w:rsidR="00644CD5">
        <w:t>.</w:t>
      </w:r>
      <w:r>
        <w:t>0849*T(v3</w:t>
      </w:r>
      <w:r w:rsidR="00644CD5">
        <w:t>.</w:t>
      </w:r>
      <w:r>
        <w:t>u39) + 0</w:t>
      </w:r>
      <w:r w:rsidR="00644CD5">
        <w:t>.</w:t>
      </w:r>
      <w:r>
        <w:t>103*T(v5</w:t>
      </w:r>
      <w:r w:rsidR="00644CD5">
        <w:t>.</w:t>
      </w:r>
      <w:r>
        <w:t>u26) + 0</w:t>
      </w:r>
      <w:r w:rsidR="00644CD5">
        <w:t>.</w:t>
      </w:r>
      <w:r>
        <w:t>0826*T(v34</w:t>
      </w:r>
      <w:r w:rsidR="00644CD5">
        <w:t>.</w:t>
      </w:r>
      <w:r>
        <w:t>u8) + 0</w:t>
      </w:r>
      <w:r w:rsidR="00644CD5">
        <w:t>.</w:t>
      </w:r>
      <w:r>
        <w:t>0846*T(v10</w:t>
      </w:r>
      <w:r w:rsidR="00644CD5">
        <w:t>.</w:t>
      </w:r>
      <w:r>
        <w:t>u21) -0</w:t>
      </w:r>
      <w:r w:rsidR="00644CD5">
        <w:t>.</w:t>
      </w:r>
      <w:r>
        <w:t>0939*T(v2</w:t>
      </w:r>
      <w:r w:rsidR="00644CD5">
        <w:t>.</w:t>
      </w:r>
      <w:r>
        <w:t>u14) -0</w:t>
      </w:r>
      <w:r w:rsidR="00644CD5">
        <w:t>.</w:t>
      </w:r>
      <w:r>
        <w:t>0815*T(v22</w:t>
      </w:r>
      <w:r w:rsidR="00644CD5">
        <w:t>.</w:t>
      </w:r>
      <w:r>
        <w:t>u10) + 0</w:t>
      </w:r>
      <w:r w:rsidR="00644CD5">
        <w:t>.</w:t>
      </w:r>
      <w:r>
        <w:t>0693*T(v36</w:t>
      </w:r>
      <w:r w:rsidR="00644CD5">
        <w:t>.</w:t>
      </w:r>
      <w:r>
        <w:t>u1) + 0</w:t>
      </w:r>
      <w:r w:rsidR="00644CD5">
        <w:t>.</w:t>
      </w:r>
      <w:r>
        <w:t>0673*T(v18</w:t>
      </w:r>
      <w:r w:rsidR="00644CD5">
        <w:t>.</w:t>
      </w:r>
      <w:r>
        <w:t>u25) + 0</w:t>
      </w:r>
      <w:r w:rsidR="00644CD5">
        <w:t>.</w:t>
      </w:r>
      <w:r>
        <w:t>0769*T(v8</w:t>
      </w:r>
      <w:r w:rsidR="00644CD5">
        <w:t>.</w:t>
      </w:r>
      <w:r>
        <w:t>u4) + 0</w:t>
      </w:r>
      <w:r w:rsidR="00644CD5">
        <w:t>.</w:t>
      </w:r>
      <w:r>
        <w:t>0508*T(v31</w:t>
      </w:r>
      <w:r w:rsidR="00644CD5">
        <w:t>.</w:t>
      </w:r>
      <w:r>
        <w:t>u11) -0</w:t>
      </w:r>
      <w:r w:rsidR="00644CD5">
        <w:t>.</w:t>
      </w:r>
      <w:r>
        <w:t>0629*T(v25</w:t>
      </w:r>
      <w:r w:rsidR="00644CD5">
        <w:t>.</w:t>
      </w:r>
      <w:r>
        <w:t>u14) + 0</w:t>
      </w:r>
      <w:r w:rsidR="00644CD5">
        <w:t>.</w:t>
      </w:r>
      <w:r>
        <w:t>0573*T(v26</w:t>
      </w:r>
      <w:r w:rsidR="00644CD5">
        <w:t>.</w:t>
      </w:r>
      <w:r>
        <w:t>u8) + 0</w:t>
      </w:r>
      <w:r w:rsidR="00644CD5">
        <w:t>.</w:t>
      </w:r>
      <w:r>
        <w:t>0709*T(v1</w:t>
      </w:r>
      <w:r w:rsidR="00644CD5">
        <w:t>.</w:t>
      </w:r>
      <w:r>
        <w:t>u12) -0</w:t>
      </w:r>
      <w:r w:rsidR="00644CD5">
        <w:t>.</w:t>
      </w:r>
      <w:r>
        <w:t>0584*T(v35</w:t>
      </w:r>
      <w:r w:rsidR="00644CD5">
        <w:t>.</w:t>
      </w:r>
      <w:r>
        <w:t>u2) -0</w:t>
      </w:r>
      <w:r w:rsidR="00644CD5">
        <w:t>.</w:t>
      </w:r>
      <w:r>
        <w:t>056*T(v22</w:t>
      </w:r>
      <w:r w:rsidR="00644CD5">
        <w:t>.</w:t>
      </w:r>
      <w:r>
        <w:t>u7) + 0</w:t>
      </w:r>
      <w:r w:rsidR="00644CD5">
        <w:t>.</w:t>
      </w:r>
      <w:r>
        <w:t>0476*T(v27</w:t>
      </w:r>
      <w:r w:rsidR="00644CD5">
        <w:t>.</w:t>
      </w:r>
      <w:r>
        <w:t>u16) -0</w:t>
      </w:r>
      <w:r w:rsidR="00644CD5">
        <w:t>.</w:t>
      </w:r>
      <w:r>
        <w:t>051*T(v21</w:t>
      </w:r>
      <w:r w:rsidR="00644CD5">
        <w:t>.</w:t>
      </w:r>
      <w:r>
        <w:t>u21) -0</w:t>
      </w:r>
      <w:r w:rsidR="00644CD5">
        <w:t>.</w:t>
      </w:r>
      <w:r>
        <w:t>0506*T(v3</w:t>
      </w:r>
      <w:r w:rsidR="00644CD5">
        <w:t>.</w:t>
      </w:r>
      <w:r>
        <w:t>u29) -0</w:t>
      </w:r>
      <w:r w:rsidR="00644CD5">
        <w:t>.</w:t>
      </w:r>
      <w:r>
        <w:t>0411*T(v13) -0</w:t>
      </w:r>
      <w:r w:rsidR="00644CD5">
        <w:t>.</w:t>
      </w:r>
      <w:r>
        <w:t>0474*T(v17</w:t>
      </w:r>
      <w:r w:rsidR="00644CD5">
        <w:t>.</w:t>
      </w:r>
      <w:r>
        <w:t>u15) -0</w:t>
      </w:r>
      <w:r w:rsidR="00644CD5">
        <w:t>.</w:t>
      </w:r>
      <w:r>
        <w:t>0586*T(v14</w:t>
      </w:r>
      <w:r w:rsidR="00644CD5">
        <w:t>.</w:t>
      </w:r>
      <w:r>
        <w:t>u2) + 0</w:t>
      </w:r>
      <w:r w:rsidR="00644CD5">
        <w:t>.</w:t>
      </w:r>
      <w:r>
        <w:t>0426*T(v2</w:t>
      </w:r>
      <w:r w:rsidR="00644CD5">
        <w:t>.</w:t>
      </w:r>
      <w:r>
        <w:t>u38) + 0</w:t>
      </w:r>
      <w:r w:rsidR="00644CD5">
        <w:t>.</w:t>
      </w:r>
      <w:r>
        <w:t>0551*T(v2</w:t>
      </w:r>
      <w:r w:rsidR="00644CD5">
        <w:t>.</w:t>
      </w:r>
      <w:r>
        <w:t>u15) -0</w:t>
      </w:r>
      <w:r w:rsidR="00644CD5">
        <w:t>.</w:t>
      </w:r>
      <w:r>
        <w:t>0407*T(u8) -0</w:t>
      </w:r>
      <w:r w:rsidR="00644CD5">
        <w:t>.</w:t>
      </w:r>
      <w:r>
        <w:t>0435*T(v27</w:t>
      </w:r>
      <w:r w:rsidR="00644CD5">
        <w:t>.</w:t>
      </w:r>
      <w:r>
        <w:t>u7) + 0</w:t>
      </w:r>
      <w:r w:rsidR="00644CD5">
        <w:t>.</w:t>
      </w:r>
      <w:r>
        <w:t>0468*T(v7</w:t>
      </w:r>
      <w:r w:rsidR="00644CD5">
        <w:t>.</w:t>
      </w:r>
      <w:r>
        <w:t>u12) + 0</w:t>
      </w:r>
      <w:r w:rsidR="00644CD5">
        <w:t>.</w:t>
      </w:r>
      <w:r>
        <w:t>0481*T(v12</w:t>
      </w:r>
      <w:r w:rsidR="00644CD5">
        <w:t>.</w:t>
      </w:r>
      <w:r>
        <w:t>u10) + 0</w:t>
      </w:r>
      <w:r w:rsidR="00644CD5">
        <w:t>.</w:t>
      </w:r>
      <w:r>
        <w:t>051*T(v17</w:t>
      </w:r>
      <w:r w:rsidR="00644CD5">
        <w:t>.</w:t>
      </w:r>
      <w:r>
        <w:t>u5) -0</w:t>
      </w:r>
      <w:r w:rsidR="00644CD5">
        <w:t>.</w:t>
      </w:r>
      <w:r>
        <w:t>0662*T(v1</w:t>
      </w:r>
      <w:r w:rsidR="00644CD5">
        <w:t>.</w:t>
      </w:r>
      <w:r>
        <w:t>u1) -0</w:t>
      </w:r>
      <w:r w:rsidR="00644CD5">
        <w:t>.</w:t>
      </w:r>
      <w:r>
        <w:t>0383*T(v2</w:t>
      </w:r>
      <w:r w:rsidR="00644CD5">
        <w:t>.</w:t>
      </w:r>
      <w:r>
        <w:t>u33) + 0</w:t>
      </w:r>
      <w:r w:rsidR="00644CD5">
        <w:t>.</w:t>
      </w:r>
      <w:r>
        <w:t>0281*T(v25</w:t>
      </w:r>
      <w:r w:rsidR="00644CD5">
        <w:t>.</w:t>
      </w:r>
      <w:r>
        <w:t>u17) -0</w:t>
      </w:r>
      <w:r w:rsidR="00644CD5">
        <w:t>.</w:t>
      </w:r>
      <w:r>
        <w:t>0284*T(v8</w:t>
      </w:r>
      <w:r w:rsidR="00644CD5">
        <w:t>.</w:t>
      </w:r>
      <w:r>
        <w:t>u26) + 0</w:t>
      </w:r>
      <w:r w:rsidR="00644CD5">
        <w:t>.</w:t>
      </w:r>
      <w:r>
        <w:t>0305*T(v29</w:t>
      </w:r>
      <w:r w:rsidR="00644CD5">
        <w:t>.</w:t>
      </w:r>
      <w:r>
        <w:t>u5) + 0</w:t>
      </w:r>
      <w:r w:rsidR="00644CD5">
        <w:t>.</w:t>
      </w:r>
      <w:r>
        <w:t>0261*T(u9) + 0</w:t>
      </w:r>
      <w:r w:rsidR="00644CD5">
        <w:t>.</w:t>
      </w:r>
      <w:r>
        <w:t>0255*T(v17</w:t>
      </w:r>
      <w:r w:rsidR="00644CD5">
        <w:t>.</w:t>
      </w:r>
      <w:r>
        <w:t>u10) + 0</w:t>
      </w:r>
      <w:r w:rsidR="00644CD5">
        <w:t>.</w:t>
      </w:r>
      <w:r>
        <w:t>0222*T(v15</w:t>
      </w:r>
      <w:r w:rsidR="00644CD5">
        <w:t>.</w:t>
      </w:r>
      <w:r>
        <w:t>u28) -0</w:t>
      </w:r>
      <w:r w:rsidR="00644CD5">
        <w:t>.</w:t>
      </w:r>
      <w:r>
        <w:t>0277*T(v2</w:t>
      </w:r>
      <w:r w:rsidR="00644CD5">
        <w:t>.</w:t>
      </w:r>
      <w:r>
        <w:t>u21) -0</w:t>
      </w:r>
      <w:r w:rsidR="00644CD5">
        <w:t>.</w:t>
      </w:r>
      <w:r>
        <w:t>0235*T(v13</w:t>
      </w:r>
      <w:r w:rsidR="00644CD5">
        <w:t>.</w:t>
      </w:r>
      <w:r>
        <w:t>u18) -0</w:t>
      </w:r>
      <w:r w:rsidR="00644CD5">
        <w:t>.</w:t>
      </w:r>
      <w:r>
        <w:t>0238*T(v6</w:t>
      </w:r>
      <w:r w:rsidR="00644CD5">
        <w:t>.</w:t>
      </w:r>
      <w:r>
        <w:t>u20) -0</w:t>
      </w:r>
      <w:r w:rsidR="00644CD5">
        <w:t>.</w:t>
      </w:r>
      <w:r>
        <w:t>00785*T(v37) + 0</w:t>
      </w:r>
      <w:r w:rsidR="00644CD5">
        <w:t>.</w:t>
      </w:r>
      <w:r>
        <w:t>0106*T(v33</w:t>
      </w:r>
      <w:r w:rsidR="00644CD5">
        <w:t>.</w:t>
      </w:r>
      <w:r>
        <w:t>u6) -0</w:t>
      </w:r>
      <w:r w:rsidR="00644CD5">
        <w:t>.</w:t>
      </w:r>
      <w:r>
        <w:t>00965*T(v18</w:t>
      </w:r>
      <w:r w:rsidR="00644CD5">
        <w:t>.</w:t>
      </w:r>
      <w:r>
        <w:t>u16) -0</w:t>
      </w:r>
      <w:r w:rsidR="00644CD5">
        <w:t>.</w:t>
      </w:r>
      <w:r>
        <w:t>00841*T(v10</w:t>
      </w:r>
      <w:r w:rsidR="00644CD5">
        <w:t>.</w:t>
      </w:r>
      <w:r>
        <w:t>u15) + 0</w:t>
      </w:r>
      <w:r w:rsidR="00644CD5">
        <w:t>.</w:t>
      </w:r>
      <w:r>
        <w:t>00603*T(v3</w:t>
      </w:r>
      <w:r w:rsidR="00644CD5">
        <w:t>.</w:t>
      </w:r>
      <w:r>
        <w:t>u31) + 0</w:t>
      </w:r>
      <w:r w:rsidR="00644CD5">
        <w:t>.</w:t>
      </w:r>
      <w:r>
        <w:t>00576*T(v14</w:t>
      </w:r>
      <w:r w:rsidR="00644CD5">
        <w:t>.</w:t>
      </w:r>
      <w:r>
        <w:t>u8) -0</w:t>
      </w:r>
      <w:r w:rsidR="00644CD5">
        <w:t>.</w:t>
      </w:r>
      <w:r>
        <w:t>00403*T(v1</w:t>
      </w:r>
      <w:r w:rsidR="00644CD5">
        <w:t>.</w:t>
      </w:r>
      <w:r>
        <w:t>u21) -0</w:t>
      </w:r>
      <w:r w:rsidR="00644CD5">
        <w:t>.</w:t>
      </w:r>
      <w:r>
        <w:t>00299*T(v9</w:t>
      </w:r>
      <w:r w:rsidR="00644CD5">
        <w:t>.</w:t>
      </w:r>
      <w:r>
        <w:t>u3) + 0</w:t>
      </w:r>
      <w:r w:rsidR="00644CD5">
        <w:t>.</w:t>
      </w:r>
      <w:r>
        <w:t>00174*T(u2) -0</w:t>
      </w:r>
      <w:r w:rsidR="00644CD5">
        <w:t>.</w:t>
      </w:r>
      <w:r>
        <w:t>00133*T(v7</w:t>
      </w:r>
      <w:r w:rsidR="00644CD5">
        <w:t>.</w:t>
      </w:r>
      <w:r>
        <w:t>u8) + 0</w:t>
      </w:r>
      <w:r w:rsidR="00644CD5">
        <w:t>.</w:t>
      </w:r>
      <w:r>
        <w:t>000735*T(v19</w:t>
      </w:r>
      <w:r w:rsidR="00644CD5">
        <w:t>.</w:t>
      </w:r>
      <w:r>
        <w:t>u24) + 6</w:t>
      </w:r>
      <w:r w:rsidR="00644CD5">
        <w:t>.</w:t>
      </w:r>
      <w:r>
        <w:t>94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548*T(v6</w:t>
      </w:r>
      <w:r w:rsidR="00644CD5">
        <w:t>.</w:t>
      </w:r>
      <w:r>
        <w:t>u2) + 0</w:t>
      </w:r>
      <w:r w:rsidR="00644CD5">
        <w:t>.</w:t>
      </w:r>
      <w:r>
        <w:t>0452*NumAromAtoms -0</w:t>
      </w:r>
      <w:r w:rsidR="00644CD5">
        <w:t>.</w:t>
      </w:r>
      <w:r>
        <w:t>0336*T(v2</w:t>
      </w:r>
      <w:r w:rsidR="00644CD5">
        <w:t>.</w:t>
      </w:r>
      <w:r>
        <w:t>u11) + 0</w:t>
      </w:r>
      <w:r w:rsidR="00644CD5">
        <w:t>.</w:t>
      </w:r>
      <w:r>
        <w:t>846*T(v17</w:t>
      </w:r>
      <w:r w:rsidR="00644CD5">
        <w:t>.</w:t>
      </w:r>
      <w:r>
        <w:t>u2) -0</w:t>
      </w:r>
      <w:r w:rsidR="00644CD5">
        <w:t>.</w:t>
      </w:r>
      <w:r>
        <w:t>129*u -0</w:t>
      </w:r>
      <w:r w:rsidR="00644CD5">
        <w:t>.</w:t>
      </w:r>
      <w:r>
        <w:t>647*T(v34</w:t>
      </w:r>
      <w:r w:rsidR="00644CD5">
        <w:t>.</w:t>
      </w:r>
      <w:r>
        <w:t>u1) + 0</w:t>
      </w:r>
      <w:r w:rsidR="00644CD5">
        <w:t>.</w:t>
      </w:r>
      <w:r>
        <w:t>221*T(v22</w:t>
      </w:r>
      <w:r w:rsidR="00644CD5">
        <w:t>.</w:t>
      </w:r>
      <w:r>
        <w:t>u6) + 0</w:t>
      </w:r>
      <w:r w:rsidR="00644CD5">
        <w:t>.</w:t>
      </w:r>
      <w:r>
        <w:t>242*T(v14</w:t>
      </w:r>
      <w:r w:rsidR="00644CD5">
        <w:t>.</w:t>
      </w:r>
      <w:r>
        <w:t>u17) -0</w:t>
      </w:r>
      <w:r w:rsidR="00644CD5">
        <w:t>.</w:t>
      </w:r>
      <w:r>
        <w:t>186*NumAcceptor -0</w:t>
      </w:r>
      <w:r w:rsidR="00644CD5">
        <w:t>.</w:t>
      </w:r>
      <w:r>
        <w:t>643*T(v2</w:t>
      </w:r>
      <w:r w:rsidR="00644CD5">
        <w:t>.</w:t>
      </w:r>
      <w:r>
        <w:t>u5) + 0</w:t>
      </w:r>
      <w:r w:rsidR="00644CD5">
        <w:t>.</w:t>
      </w:r>
      <w:r>
        <w:t>641*T(v28</w:t>
      </w:r>
      <w:r w:rsidR="00644CD5">
        <w:t>.</w:t>
      </w:r>
      <w:r>
        <w:t>u9) -0</w:t>
      </w:r>
      <w:r w:rsidR="00644CD5">
        <w:t>.</w:t>
      </w:r>
      <w:r>
        <w:t>767*T(v17</w:t>
      </w:r>
      <w:r w:rsidR="00644CD5">
        <w:t>.</w:t>
      </w:r>
      <w:r>
        <w:t>u7) + 0</w:t>
      </w:r>
      <w:r w:rsidR="00644CD5">
        <w:t>.</w:t>
      </w:r>
      <w:r>
        <w:t>453*T(v22</w:t>
      </w:r>
      <w:r w:rsidR="00644CD5">
        <w:t>.</w:t>
      </w:r>
      <w:r>
        <w:t>u8) -0</w:t>
      </w:r>
      <w:r w:rsidR="00644CD5">
        <w:t>.</w:t>
      </w:r>
      <w:r>
        <w:t>017*T(v27</w:t>
      </w:r>
      <w:r w:rsidR="00644CD5">
        <w:t>.</w:t>
      </w:r>
      <w:r>
        <w:t>u7) + 0</w:t>
      </w:r>
      <w:r w:rsidR="00644CD5">
        <w:t>.</w:t>
      </w:r>
      <w:r>
        <w:t>559*T(v7</w:t>
      </w:r>
      <w:r w:rsidR="00644CD5">
        <w:t>.</w:t>
      </w:r>
      <w:r>
        <w:t>u5) + 0</w:t>
      </w:r>
      <w:r w:rsidR="00644CD5">
        <w:t>.</w:t>
      </w:r>
      <w:r>
        <w:t>197*T(v11) + 14</w:t>
      </w:r>
      <w:r w:rsidR="00644CD5">
        <w:t>.</w:t>
      </w:r>
      <w:r>
        <w:t>2*Volume -0</w:t>
      </w:r>
      <w:r w:rsidR="00644CD5">
        <w:t>.</w:t>
      </w:r>
      <w:r>
        <w:t>381*T(v24</w:t>
      </w:r>
      <w:r w:rsidR="00644CD5">
        <w:t>.</w:t>
      </w:r>
      <w:r>
        <w:t>u16) -</w:t>
      </w:r>
      <w:r>
        <w:lastRenderedPageBreak/>
        <w:t>0</w:t>
      </w:r>
      <w:r w:rsidR="00644CD5">
        <w:t>.</w:t>
      </w:r>
      <w:r>
        <w:t>249*T(v4</w:t>
      </w:r>
      <w:r w:rsidR="00644CD5">
        <w:t>.</w:t>
      </w:r>
      <w:r>
        <w:t>u15) + 0</w:t>
      </w:r>
      <w:r w:rsidR="00644CD5">
        <w:t>.</w:t>
      </w:r>
      <w:r>
        <w:t>0579*NumDonor -0</w:t>
      </w:r>
      <w:r w:rsidR="00644CD5">
        <w:t>.</w:t>
      </w:r>
      <w:r>
        <w:t>39*T(v8</w:t>
      </w:r>
      <w:r w:rsidR="00644CD5">
        <w:t>.</w:t>
      </w:r>
      <w:r>
        <w:t>u27) -0</w:t>
      </w:r>
      <w:r w:rsidR="00644CD5">
        <w:t>.</w:t>
      </w:r>
      <w:r>
        <w:t>0958*T(v13</w:t>
      </w:r>
      <w:r w:rsidR="00644CD5">
        <w:t>.</w:t>
      </w:r>
      <w:r>
        <w:t>u14) + 0</w:t>
      </w:r>
      <w:r w:rsidR="00644CD5">
        <w:t>.</w:t>
      </w:r>
      <w:r>
        <w:t>366*T(v18</w:t>
      </w:r>
      <w:r w:rsidR="00644CD5">
        <w:t>.</w:t>
      </w:r>
      <w:r>
        <w:t>u16) -0</w:t>
      </w:r>
      <w:r w:rsidR="00644CD5">
        <w:t>.</w:t>
      </w:r>
      <w:r>
        <w:t>382*T(v24</w:t>
      </w:r>
      <w:r w:rsidR="00644CD5">
        <w:t>.</w:t>
      </w:r>
      <w:r>
        <w:t>u2) + 0</w:t>
      </w:r>
      <w:r w:rsidR="00644CD5">
        <w:t>.</w:t>
      </w:r>
      <w:r>
        <w:t>67*T(v12</w:t>
      </w:r>
      <w:r w:rsidR="00644CD5">
        <w:t>.</w:t>
      </w:r>
      <w:r>
        <w:t>u29) + 0</w:t>
      </w:r>
      <w:r w:rsidR="00644CD5">
        <w:t>.</w:t>
      </w:r>
      <w:r>
        <w:t>282*T(v20</w:t>
      </w:r>
      <w:r w:rsidR="00644CD5">
        <w:t>.</w:t>
      </w:r>
      <w:r>
        <w:t>u14) -0</w:t>
      </w:r>
      <w:r w:rsidR="00644CD5">
        <w:t>.</w:t>
      </w:r>
      <w:r>
        <w:t>838*T(v9</w:t>
      </w:r>
      <w:r w:rsidR="00644CD5">
        <w:t>.</w:t>
      </w:r>
      <w:r>
        <w:t>u4) + 0</w:t>
      </w:r>
      <w:r w:rsidR="00644CD5">
        <w:t>.</w:t>
      </w:r>
      <w:r>
        <w:t>311*T(u21) -0</w:t>
      </w:r>
      <w:r w:rsidR="00644CD5">
        <w:t>.</w:t>
      </w:r>
      <w:r>
        <w:t>463*T(v16</w:t>
      </w:r>
      <w:r w:rsidR="00644CD5">
        <w:t>.</w:t>
      </w:r>
      <w:r>
        <w:t>u17) + 0</w:t>
      </w:r>
      <w:r w:rsidR="00644CD5">
        <w:t>.</w:t>
      </w:r>
      <w:r>
        <w:t>336*T(v4</w:t>
      </w:r>
      <w:r w:rsidR="00644CD5">
        <w:t>.</w:t>
      </w:r>
      <w:r>
        <w:t>u11) -0</w:t>
      </w:r>
      <w:r w:rsidR="00644CD5">
        <w:t>.</w:t>
      </w:r>
      <w:r>
        <w:t>764*T(v23</w:t>
      </w:r>
      <w:r w:rsidR="00644CD5">
        <w:t>.</w:t>
      </w:r>
      <w:r>
        <w:t>u10) + 0</w:t>
      </w:r>
      <w:r w:rsidR="00644CD5">
        <w:t>.</w:t>
      </w:r>
      <w:r>
        <w:t>542*T(v1</w:t>
      </w:r>
      <w:r w:rsidR="00644CD5">
        <w:t>.</w:t>
      </w:r>
      <w:r>
        <w:t>u22) -0</w:t>
      </w:r>
      <w:r w:rsidR="00644CD5">
        <w:t>.</w:t>
      </w:r>
      <w:r>
        <w:t>406*T(v9</w:t>
      </w:r>
      <w:r w:rsidR="00644CD5">
        <w:t>.</w:t>
      </w:r>
      <w:r>
        <w:t>u31) -0</w:t>
      </w:r>
      <w:r w:rsidR="00644CD5">
        <w:t>.</w:t>
      </w:r>
      <w:r>
        <w:t>256*T(v28</w:t>
      </w:r>
      <w:r w:rsidR="00644CD5">
        <w:t>.</w:t>
      </w:r>
      <w:r>
        <w:t>u1) -0</w:t>
      </w:r>
      <w:r w:rsidR="00644CD5">
        <w:t>.</w:t>
      </w:r>
      <w:r>
        <w:t>303*T(v16</w:t>
      </w:r>
      <w:r w:rsidR="00644CD5">
        <w:t>.</w:t>
      </w:r>
      <w:r>
        <w:t>u26) -0</w:t>
      </w:r>
      <w:r w:rsidR="00644CD5">
        <w:t>.</w:t>
      </w:r>
      <w:r>
        <w:t>371*T(v23</w:t>
      </w:r>
      <w:r w:rsidR="00644CD5">
        <w:t>.</w:t>
      </w:r>
      <w:r>
        <w:t>u4) + 0</w:t>
      </w:r>
      <w:r w:rsidR="00644CD5">
        <w:t>.</w:t>
      </w:r>
      <w:r>
        <w:t>425*T(v4</w:t>
      </w:r>
      <w:r w:rsidR="00644CD5">
        <w:t>.</w:t>
      </w:r>
      <w:r>
        <w:t>u4) -0</w:t>
      </w:r>
      <w:r w:rsidR="00644CD5">
        <w:t>.</w:t>
      </w:r>
      <w:r>
        <w:t>582*T(v7</w:t>
      </w:r>
      <w:r w:rsidR="00644CD5">
        <w:t>.</w:t>
      </w:r>
      <w:r>
        <w:t>u16) + 0</w:t>
      </w:r>
      <w:r w:rsidR="00644CD5">
        <w:t>.</w:t>
      </w:r>
      <w:r>
        <w:t>0349*T(v26</w:t>
      </w:r>
      <w:r w:rsidR="00644CD5">
        <w:t>.</w:t>
      </w:r>
      <w:r>
        <w:t>u9) + 0</w:t>
      </w:r>
      <w:r w:rsidR="00644CD5">
        <w:t>.</w:t>
      </w:r>
      <w:r>
        <w:t>64*T(v1</w:t>
      </w:r>
      <w:r w:rsidR="00644CD5">
        <w:t>.</w:t>
      </w:r>
      <w:r>
        <w:t>u18) -0</w:t>
      </w:r>
      <w:r w:rsidR="00644CD5">
        <w:t>.</w:t>
      </w:r>
      <w:r>
        <w:t>0299*T(v8</w:t>
      </w:r>
      <w:r w:rsidR="00644CD5">
        <w:t>.</w:t>
      </w:r>
      <w:r>
        <w:t>u33) + 0</w:t>
      </w:r>
      <w:r w:rsidR="00644CD5">
        <w:t>.</w:t>
      </w:r>
      <w:r>
        <w:t>898*T(v15</w:t>
      </w:r>
      <w:r w:rsidR="00644CD5">
        <w:t>.</w:t>
      </w:r>
      <w:r>
        <w:t>u2) + 0</w:t>
      </w:r>
      <w:r w:rsidR="00644CD5">
        <w:t>.</w:t>
      </w:r>
      <w:r>
        <w:t>789*T(v15</w:t>
      </w:r>
      <w:r w:rsidR="00644CD5">
        <w:t>.</w:t>
      </w:r>
      <w:r>
        <w:t>u17) + 0</w:t>
      </w:r>
      <w:r w:rsidR="00644CD5">
        <w:t>.</w:t>
      </w:r>
      <w:r>
        <w:t>415*T(v21) -0</w:t>
      </w:r>
      <w:r w:rsidR="00644CD5">
        <w:t>.</w:t>
      </w:r>
      <w:r>
        <w:t>703*T(v10</w:t>
      </w:r>
      <w:r w:rsidR="00644CD5">
        <w:t>.</w:t>
      </w:r>
      <w:r>
        <w:t>u4) + 0</w:t>
      </w:r>
      <w:r w:rsidR="00644CD5">
        <w:t>.</w:t>
      </w:r>
      <w:r>
        <w:t>255*T(v33</w:t>
      </w:r>
      <w:r w:rsidR="00644CD5">
        <w:t>.</w:t>
      </w:r>
      <w:r>
        <w:t>u6) -0</w:t>
      </w:r>
      <w:r w:rsidR="00644CD5">
        <w:t>.</w:t>
      </w:r>
      <w:r>
        <w:t>545*T(v15</w:t>
      </w:r>
      <w:r w:rsidR="00644CD5">
        <w:t>.</w:t>
      </w:r>
      <w:r>
        <w:t>u24) + 0</w:t>
      </w:r>
      <w:r w:rsidR="00644CD5">
        <w:t>.</w:t>
      </w:r>
      <w:r>
        <w:t>527*T(v3</w:t>
      </w:r>
      <w:r w:rsidR="00644CD5">
        <w:t>.</w:t>
      </w:r>
      <w:r>
        <w:t>u14) -0</w:t>
      </w:r>
      <w:r w:rsidR="00644CD5">
        <w:t>.</w:t>
      </w:r>
      <w:r>
        <w:t>533*T(v30</w:t>
      </w:r>
      <w:r w:rsidR="00644CD5">
        <w:t>.</w:t>
      </w:r>
      <w:r>
        <w:t>u11) + 0</w:t>
      </w:r>
      <w:r w:rsidR="00644CD5">
        <w:t>.</w:t>
      </w:r>
      <w:r>
        <w:t>0105*T(v7</w:t>
      </w:r>
      <w:r w:rsidR="00644CD5">
        <w:t>.</w:t>
      </w:r>
      <w:r>
        <w:t>u21) + 0</w:t>
      </w:r>
      <w:r w:rsidR="00644CD5">
        <w:t>.</w:t>
      </w:r>
      <w:r>
        <w:t>397*T(v18</w:t>
      </w:r>
      <w:r w:rsidR="00644CD5">
        <w:t>.</w:t>
      </w:r>
      <w:r>
        <w:t>u7) -14</w:t>
      </w:r>
      <w:r w:rsidR="00644CD5">
        <w:t>.</w:t>
      </w:r>
      <w:r>
        <w:t>2*Volume^2 -0</w:t>
      </w:r>
      <w:r w:rsidR="00644CD5">
        <w:t>.</w:t>
      </w:r>
      <w:r>
        <w:t>422*T(v9</w:t>
      </w:r>
      <w:r w:rsidR="00644CD5">
        <w:t>.</w:t>
      </w:r>
      <w:r>
        <w:t>u8) -0</w:t>
      </w:r>
      <w:r w:rsidR="00644CD5">
        <w:t>.</w:t>
      </w:r>
      <w:r>
        <w:t>537*T(v5</w:t>
      </w:r>
      <w:r w:rsidR="00644CD5">
        <w:t>.</w:t>
      </w:r>
      <w:r>
        <w:t>u2) -0</w:t>
      </w:r>
      <w:r w:rsidR="00644CD5">
        <w:t>.</w:t>
      </w:r>
      <w:r>
        <w:t>37*T(v12</w:t>
      </w:r>
      <w:r w:rsidR="00644CD5">
        <w:t>.</w:t>
      </w:r>
      <w:r>
        <w:t>u9) + 0</w:t>
      </w:r>
      <w:r w:rsidR="00644CD5">
        <w:t>.</w:t>
      </w:r>
      <w:r>
        <w:t>091*T(u34) + 0</w:t>
      </w:r>
      <w:r w:rsidR="00644CD5">
        <w:t>.</w:t>
      </w:r>
      <w:r>
        <w:t>419*T(v13</w:t>
      </w:r>
      <w:r w:rsidR="00644CD5">
        <w:t>.</w:t>
      </w:r>
      <w:r>
        <w:t>u27) + 0</w:t>
      </w:r>
      <w:r w:rsidR="00644CD5">
        <w:t>.</w:t>
      </w:r>
      <w:r>
        <w:t>615*T(v6</w:t>
      </w:r>
      <w:r w:rsidR="00644CD5">
        <w:t>.</w:t>
      </w:r>
      <w:r>
        <w:t>u7) + 0</w:t>
      </w:r>
      <w:r w:rsidR="00644CD5">
        <w:t>.</w:t>
      </w:r>
      <w:r>
        <w:t>203*T(v9</w:t>
      </w:r>
      <w:r w:rsidR="00644CD5">
        <w:t>.</w:t>
      </w:r>
      <w:r>
        <w:t>u33) -0</w:t>
      </w:r>
      <w:r w:rsidR="00644CD5">
        <w:t>.</w:t>
      </w:r>
      <w:r>
        <w:t>203*T(v38</w:t>
      </w:r>
      <w:r w:rsidR="00644CD5">
        <w:t>.</w:t>
      </w:r>
      <w:r>
        <w:t>u3) -0</w:t>
      </w:r>
      <w:r w:rsidR="00644CD5">
        <w:t>.</w:t>
      </w:r>
      <w:r>
        <w:t>644*T(v6</w:t>
      </w:r>
      <w:r w:rsidR="00644CD5">
        <w:t>.</w:t>
      </w:r>
      <w:r>
        <w:t>u8) + 0</w:t>
      </w:r>
      <w:r w:rsidR="00644CD5">
        <w:t>.</w:t>
      </w:r>
      <w:r>
        <w:t>566*T(u5) -0</w:t>
      </w:r>
      <w:r w:rsidR="00644CD5">
        <w:t>.</w:t>
      </w:r>
      <w:r>
        <w:t>385*T(v5</w:t>
      </w:r>
      <w:r w:rsidR="00644CD5">
        <w:t>.</w:t>
      </w:r>
      <w:r>
        <w:t>u21) -0</w:t>
      </w:r>
      <w:r w:rsidR="00644CD5">
        <w:t>.</w:t>
      </w:r>
      <w:r>
        <w:t>124*T(v27</w:t>
      </w:r>
      <w:r w:rsidR="00644CD5">
        <w:t>.</w:t>
      </w:r>
      <w:r>
        <w:t>u10) + 0</w:t>
      </w:r>
      <w:r w:rsidR="00644CD5">
        <w:t>.</w:t>
      </w:r>
      <w:r>
        <w:t>296*T(v11</w:t>
      </w:r>
      <w:r w:rsidR="00644CD5">
        <w:t>.</w:t>
      </w:r>
      <w:r>
        <w:t>u16) -0</w:t>
      </w:r>
      <w:r w:rsidR="00644CD5">
        <w:t>.</w:t>
      </w:r>
      <w:r>
        <w:t>425*T(v3</w:t>
      </w:r>
      <w:r w:rsidR="00644CD5">
        <w:t>.</w:t>
      </w:r>
      <w:r>
        <w:t>u37) -0</w:t>
      </w:r>
      <w:r w:rsidR="00644CD5">
        <w:t>.</w:t>
      </w:r>
      <w:r>
        <w:t>439*T(v15</w:t>
      </w:r>
      <w:r w:rsidR="00644CD5">
        <w:t>.</w:t>
      </w:r>
      <w:r>
        <w:t>u23) -0</w:t>
      </w:r>
      <w:r w:rsidR="00644CD5">
        <w:t>.</w:t>
      </w:r>
      <w:r>
        <w:t>36*T(v27</w:t>
      </w:r>
      <w:r w:rsidR="00644CD5">
        <w:t>.</w:t>
      </w:r>
      <w:r>
        <w:t>u6) + 0</w:t>
      </w:r>
      <w:r w:rsidR="00644CD5">
        <w:t>.</w:t>
      </w:r>
      <w:r>
        <w:t>284*T(v19</w:t>
      </w:r>
      <w:r w:rsidR="00644CD5">
        <w:t>.</w:t>
      </w:r>
      <w:r>
        <w:t>u11) -0</w:t>
      </w:r>
      <w:r w:rsidR="00644CD5">
        <w:t>.</w:t>
      </w:r>
      <w:r>
        <w:t>229*T(v38</w:t>
      </w:r>
      <w:r w:rsidR="00644CD5">
        <w:t>.</w:t>
      </w:r>
      <w:r>
        <w:t>u4) + 0</w:t>
      </w:r>
      <w:r w:rsidR="00644CD5">
        <w:t>.</w:t>
      </w:r>
      <w:r>
        <w:t>26*NumPositive -0</w:t>
      </w:r>
      <w:r w:rsidR="00644CD5">
        <w:t>.</w:t>
      </w:r>
      <w:r>
        <w:t>0512*NumNegative -0</w:t>
      </w:r>
      <w:r w:rsidR="00644CD5">
        <w:t>.</w:t>
      </w:r>
      <w:r>
        <w:t>43*T(v2</w:t>
      </w:r>
      <w:r w:rsidR="00644CD5">
        <w:t>.</w:t>
      </w:r>
      <w:r>
        <w:t>u31) + 0</w:t>
      </w:r>
      <w:r w:rsidR="00644CD5">
        <w:t>.</w:t>
      </w:r>
      <w:r>
        <w:t>259*T(v5</w:t>
      </w:r>
      <w:r w:rsidR="00644CD5">
        <w:t>.</w:t>
      </w:r>
      <w:r>
        <w:t>u24) -0</w:t>
      </w:r>
      <w:r w:rsidR="00644CD5">
        <w:t>.</w:t>
      </w:r>
      <w:r>
        <w:t>414*T(v18</w:t>
      </w:r>
      <w:r w:rsidR="00644CD5">
        <w:t>.</w:t>
      </w:r>
      <w:r>
        <w:t>u4) -0</w:t>
      </w:r>
      <w:r w:rsidR="00644CD5">
        <w:t>.</w:t>
      </w:r>
      <w:r>
        <w:t>464*T(v8</w:t>
      </w:r>
      <w:r w:rsidR="00644CD5">
        <w:t>.</w:t>
      </w:r>
      <w:r>
        <w:t>u10) + 0</w:t>
      </w:r>
      <w:r w:rsidR="00644CD5">
        <w:t>.</w:t>
      </w:r>
      <w:r>
        <w:t>355*T(v15</w:t>
      </w:r>
      <w:r w:rsidR="00644CD5">
        <w:t>.</w:t>
      </w:r>
      <w:r>
        <w:t>u19) -0</w:t>
      </w:r>
      <w:r w:rsidR="00644CD5">
        <w:t>.</w:t>
      </w:r>
      <w:r>
        <w:t>53*T(v33</w:t>
      </w:r>
      <w:r w:rsidR="00644CD5">
        <w:t>.</w:t>
      </w:r>
      <w:r>
        <w:t>u4) -0</w:t>
      </w:r>
      <w:r w:rsidR="00644CD5">
        <w:t>.</w:t>
      </w:r>
      <w:r>
        <w:t>392*T(u16) + 14</w:t>
      </w:r>
      <w:r w:rsidR="00644CD5">
        <w:t>.</w:t>
      </w:r>
      <w:r>
        <w:t>4*Lipophilicity -0</w:t>
      </w:r>
      <w:r w:rsidR="00644CD5">
        <w:t>.</w:t>
      </w:r>
      <w:r>
        <w:t>321*T(v28</w:t>
      </w:r>
      <w:r w:rsidR="00644CD5">
        <w:t>.</w:t>
      </w:r>
      <w:r>
        <w:t>u12) + 0</w:t>
      </w:r>
      <w:r w:rsidR="00644CD5">
        <w:t>.</w:t>
      </w:r>
      <w:r>
        <w:t>262*T(v1</w:t>
      </w:r>
      <w:r w:rsidR="00644CD5">
        <w:t>.</w:t>
      </w:r>
      <w:r>
        <w:t>u4) + 0</w:t>
      </w:r>
      <w:r w:rsidR="00644CD5">
        <w:t>.</w:t>
      </w:r>
      <w:r>
        <w:t>24*T(u40) -0</w:t>
      </w:r>
      <w:r w:rsidR="00644CD5">
        <w:t>.</w:t>
      </w:r>
      <w:r>
        <w:t>259*T(v4</w:t>
      </w:r>
      <w:r w:rsidR="00644CD5">
        <w:t>.</w:t>
      </w:r>
      <w:r>
        <w:t>u3) + 0</w:t>
      </w:r>
      <w:r w:rsidR="00644CD5">
        <w:t>.</w:t>
      </w:r>
      <w:r>
        <w:t>445*T(v1</w:t>
      </w:r>
      <w:r w:rsidR="00644CD5">
        <w:t>.</w:t>
      </w:r>
      <w:r>
        <w:t>u9) + 7</w:t>
      </w:r>
      <w:r w:rsidR="00644CD5">
        <w:t>.</w:t>
      </w:r>
      <w:r>
        <w:t>64E-05*Lipophilicity^3 -0</w:t>
      </w:r>
      <w:r w:rsidR="00644CD5">
        <w:t>.</w:t>
      </w:r>
      <w:r>
        <w:t>394*T(v14</w:t>
      </w:r>
      <w:r w:rsidR="00644CD5">
        <w:t>.</w:t>
      </w:r>
      <w:r>
        <w:t>u7) + 0</w:t>
      </w:r>
      <w:r w:rsidR="00644CD5">
        <w:t>.</w:t>
      </w:r>
      <w:r>
        <w:t>481*T(v7</w:t>
      </w:r>
      <w:r w:rsidR="00644CD5">
        <w:t>.</w:t>
      </w:r>
      <w:r>
        <w:t>u36) + 0</w:t>
      </w:r>
      <w:r w:rsidR="00644CD5">
        <w:t>.</w:t>
      </w:r>
      <w:r>
        <w:t>4*T(v1</w:t>
      </w:r>
      <w:r w:rsidR="00644CD5">
        <w:t>.</w:t>
      </w:r>
      <w:r>
        <w:t>u39) + 0</w:t>
      </w:r>
      <w:r w:rsidR="00644CD5">
        <w:t>.</w:t>
      </w:r>
      <w:r>
        <w:t>343*T(v19</w:t>
      </w:r>
      <w:r w:rsidR="00644CD5">
        <w:t>.</w:t>
      </w:r>
      <w:r>
        <w:t>u5) -0</w:t>
      </w:r>
      <w:r w:rsidR="00644CD5">
        <w:t>.</w:t>
      </w:r>
      <w:r>
        <w:t>43*T(v27</w:t>
      </w:r>
      <w:r w:rsidR="00644CD5">
        <w:t>.</w:t>
      </w:r>
      <w:r>
        <w:t>u15) + 0</w:t>
      </w:r>
      <w:r w:rsidR="00644CD5">
        <w:t>.</w:t>
      </w:r>
      <w:r>
        <w:t>254*T(v4</w:t>
      </w:r>
      <w:r w:rsidR="00644CD5">
        <w:t>.</w:t>
      </w:r>
      <w:r>
        <w:t>u29) -0</w:t>
      </w:r>
      <w:r w:rsidR="00644CD5">
        <w:t>.</w:t>
      </w:r>
      <w:r>
        <w:t>262*T(v22</w:t>
      </w:r>
      <w:r w:rsidR="00644CD5">
        <w:t>.</w:t>
      </w:r>
      <w:r>
        <w:t>u20) + 0</w:t>
      </w:r>
      <w:r w:rsidR="00644CD5">
        <w:t>.</w:t>
      </w:r>
      <w:r>
        <w:t>153*T(v13</w:t>
      </w:r>
      <w:r w:rsidR="00644CD5">
        <w:t>.</w:t>
      </w:r>
      <w:r>
        <w:t>u29) -0</w:t>
      </w:r>
      <w:r w:rsidR="00644CD5">
        <w:t>.</w:t>
      </w:r>
      <w:r>
        <w:t>56*T(v3</w:t>
      </w:r>
      <w:r w:rsidR="00644CD5">
        <w:t>.</w:t>
      </w:r>
      <w:r>
        <w:t>u3) -0</w:t>
      </w:r>
      <w:r w:rsidR="00644CD5">
        <w:t>.</w:t>
      </w:r>
      <w:r>
        <w:t>219*T(v6</w:t>
      </w:r>
      <w:r w:rsidR="00644CD5">
        <w:t>.</w:t>
      </w:r>
      <w:r>
        <w:t>u23) -0</w:t>
      </w:r>
      <w:r w:rsidR="00644CD5">
        <w:t>.</w:t>
      </w:r>
      <w:r>
        <w:t>345*T(v22</w:t>
      </w:r>
      <w:r w:rsidR="00644CD5">
        <w:t>.</w:t>
      </w:r>
      <w:r>
        <w:t>u21) -0</w:t>
      </w:r>
      <w:r w:rsidR="00644CD5">
        <w:t>.</w:t>
      </w:r>
      <w:r>
        <w:t>316*T(v31</w:t>
      </w:r>
      <w:r w:rsidR="00644CD5">
        <w:t>.</w:t>
      </w:r>
      <w:r>
        <w:t>u8) -0</w:t>
      </w:r>
      <w:r w:rsidR="00644CD5">
        <w:t>.</w:t>
      </w:r>
      <w:r>
        <w:t>26*T(v8</w:t>
      </w:r>
      <w:r w:rsidR="00644CD5">
        <w:t>.</w:t>
      </w:r>
      <w:r>
        <w:t>u3) + 0</w:t>
      </w:r>
      <w:r w:rsidR="00644CD5">
        <w:t>.</w:t>
      </w:r>
      <w:r>
        <w:t>139*T(v21</w:t>
      </w:r>
      <w:r w:rsidR="00644CD5">
        <w:t>.</w:t>
      </w:r>
      <w:r>
        <w:t>u20) + 0</w:t>
      </w:r>
      <w:r w:rsidR="00644CD5">
        <w:t>.</w:t>
      </w:r>
      <w:r>
        <w:t>344*T(v23</w:t>
      </w:r>
      <w:r w:rsidR="00644CD5">
        <w:t>.</w:t>
      </w:r>
      <w:r>
        <w:t>u15) -0</w:t>
      </w:r>
      <w:r w:rsidR="00644CD5">
        <w:t>.</w:t>
      </w:r>
      <w:r>
        <w:t>41*T(v15</w:t>
      </w:r>
      <w:r w:rsidR="00644CD5">
        <w:t>.</w:t>
      </w:r>
      <w:r>
        <w:t>u25) + 0</w:t>
      </w:r>
      <w:r w:rsidR="00644CD5">
        <w:t>.</w:t>
      </w:r>
      <w:r>
        <w:t>176*Lipophilicity^2 + 0</w:t>
      </w:r>
      <w:r w:rsidR="00644CD5">
        <w:t>.</w:t>
      </w:r>
      <w:r>
        <w:t>099*T(v21</w:t>
      </w:r>
      <w:r w:rsidR="00644CD5">
        <w:t>.</w:t>
      </w:r>
      <w:r>
        <w:t>u12) -0</w:t>
      </w:r>
      <w:r w:rsidR="00644CD5">
        <w:t>.</w:t>
      </w:r>
      <w:r>
        <w:t>37*T(v23</w:t>
      </w:r>
      <w:r w:rsidR="00644CD5">
        <w:t>.</w:t>
      </w:r>
      <w:r>
        <w:t>u14) -0</w:t>
      </w:r>
      <w:r w:rsidR="00644CD5">
        <w:t>.</w:t>
      </w:r>
      <w:r>
        <w:t>28*T(v27</w:t>
      </w:r>
      <w:r w:rsidR="00644CD5">
        <w:t>.</w:t>
      </w:r>
      <w:r>
        <w:t>u16) + 0</w:t>
      </w:r>
      <w:r w:rsidR="00644CD5">
        <w:t>.</w:t>
      </w:r>
      <w:r>
        <w:t>273*T(v34</w:t>
      </w:r>
      <w:r w:rsidR="00644CD5">
        <w:t>.</w:t>
      </w:r>
      <w:r>
        <w:t>u8) -0</w:t>
      </w:r>
      <w:r w:rsidR="00644CD5">
        <w:t>.</w:t>
      </w:r>
      <w:r>
        <w:t>451*T(v23</w:t>
      </w:r>
      <w:r w:rsidR="00644CD5">
        <w:t>.</w:t>
      </w:r>
      <w:r>
        <w:t>u13) + 0</w:t>
      </w:r>
      <w:r w:rsidR="00644CD5">
        <w:t>.</w:t>
      </w:r>
      <w:r>
        <w:t>384*T(v17</w:t>
      </w:r>
      <w:r w:rsidR="00644CD5">
        <w:t>.</w:t>
      </w:r>
      <w:r>
        <w:t>u1) -0</w:t>
      </w:r>
      <w:r w:rsidR="00644CD5">
        <w:t>.</w:t>
      </w:r>
      <w:r>
        <w:t>122*T(v8</w:t>
      </w:r>
      <w:r w:rsidR="00644CD5">
        <w:t>.</w:t>
      </w:r>
      <w:r>
        <w:t>u24) -0</w:t>
      </w:r>
      <w:r w:rsidR="00644CD5">
        <w:t>.</w:t>
      </w:r>
      <w:r>
        <w:t>131*T(u28) + 0</w:t>
      </w:r>
      <w:r w:rsidR="00644CD5">
        <w:t>.</w:t>
      </w:r>
      <w:r>
        <w:t>35*T(v17</w:t>
      </w:r>
      <w:r w:rsidR="00644CD5">
        <w:t>.</w:t>
      </w:r>
      <w:r>
        <w:t>u26) + 0</w:t>
      </w:r>
      <w:r w:rsidR="00644CD5">
        <w:t>.</w:t>
      </w:r>
      <w:r>
        <w:t>232*T(v22</w:t>
      </w:r>
      <w:r w:rsidR="00644CD5">
        <w:t>.</w:t>
      </w:r>
      <w:r>
        <w:t>u9) -0</w:t>
      </w:r>
      <w:r w:rsidR="00644CD5">
        <w:t>.</w:t>
      </w:r>
      <w:r>
        <w:t>458*T(v4</w:t>
      </w:r>
      <w:r w:rsidR="00644CD5">
        <w:t>.</w:t>
      </w:r>
      <w:r>
        <w:t>u14) -0</w:t>
      </w:r>
      <w:r w:rsidR="00644CD5">
        <w:t>.</w:t>
      </w:r>
      <w:r>
        <w:t>477*T(v10</w:t>
      </w:r>
      <w:r w:rsidR="00644CD5">
        <w:t>.</w:t>
      </w:r>
      <w:r>
        <w:t>u10) + 0</w:t>
      </w:r>
      <w:r w:rsidR="00644CD5">
        <w:t>.</w:t>
      </w:r>
      <w:r>
        <w:t>273*T(v2</w:t>
      </w:r>
      <w:r w:rsidR="00644CD5">
        <w:t>.</w:t>
      </w:r>
      <w:r>
        <w:t>u29) -0</w:t>
      </w:r>
      <w:r w:rsidR="00644CD5">
        <w:t>.</w:t>
      </w:r>
      <w:r>
        <w:t>195*T(u10) -0</w:t>
      </w:r>
      <w:r w:rsidR="00644CD5">
        <w:t>.</w:t>
      </w:r>
      <w:r>
        <w:t>418*T(v22</w:t>
      </w:r>
      <w:r w:rsidR="00644CD5">
        <w:t>.</w:t>
      </w:r>
      <w:r>
        <w:t>u3) + 0</w:t>
      </w:r>
      <w:r w:rsidR="00644CD5">
        <w:t>.</w:t>
      </w:r>
      <w:r>
        <w:t>473*T(v4</w:t>
      </w:r>
      <w:r w:rsidR="00644CD5">
        <w:t>.</w:t>
      </w:r>
      <w:r>
        <w:t>u1) + 0</w:t>
      </w:r>
      <w:r w:rsidR="00644CD5">
        <w:t>.</w:t>
      </w:r>
      <w:r>
        <w:t>265*T(v19</w:t>
      </w:r>
      <w:r w:rsidR="00644CD5">
        <w:t>.</w:t>
      </w:r>
      <w:r>
        <w:t>u15) + 0</w:t>
      </w:r>
      <w:r w:rsidR="00644CD5">
        <w:t>.</w:t>
      </w:r>
      <w:r>
        <w:t>14*MW -0</w:t>
      </w:r>
      <w:r w:rsidR="00644CD5">
        <w:t>.</w:t>
      </w:r>
      <w:r>
        <w:t>457*T(v2</w:t>
      </w:r>
      <w:r w:rsidR="00644CD5">
        <w:t>.</w:t>
      </w:r>
      <w:r>
        <w:t>u14) + 0</w:t>
      </w:r>
      <w:r w:rsidR="00644CD5">
        <w:t>.</w:t>
      </w:r>
      <w:r>
        <w:t>366*T(v17</w:t>
      </w:r>
      <w:r w:rsidR="00644CD5">
        <w:t>.</w:t>
      </w:r>
      <w:r>
        <w:t>u18) -0</w:t>
      </w:r>
      <w:r w:rsidR="00644CD5">
        <w:t>.</w:t>
      </w:r>
      <w:r>
        <w:t>42*T(v5</w:t>
      </w:r>
      <w:r w:rsidR="00644CD5">
        <w:t>.</w:t>
      </w:r>
      <w:r>
        <w:t>u4) -0</w:t>
      </w:r>
      <w:r w:rsidR="00644CD5">
        <w:t>.</w:t>
      </w:r>
      <w:r>
        <w:t>272*T(v9</w:t>
      </w:r>
      <w:r w:rsidR="00644CD5">
        <w:t>.</w:t>
      </w:r>
      <w:r>
        <w:t>u32) + 0</w:t>
      </w:r>
      <w:r w:rsidR="00644CD5">
        <w:t>.</w:t>
      </w:r>
      <w:r>
        <w:t>233*T(v12</w:t>
      </w:r>
      <w:r w:rsidR="00644CD5">
        <w:t>.</w:t>
      </w:r>
      <w:r>
        <w:t>u12) + 0</w:t>
      </w:r>
      <w:r w:rsidR="00644CD5">
        <w:t>.</w:t>
      </w:r>
      <w:r>
        <w:t>423*T(v11</w:t>
      </w:r>
      <w:r w:rsidR="00644CD5">
        <w:t>.</w:t>
      </w:r>
      <w:r>
        <w:t>u2) + 0</w:t>
      </w:r>
      <w:r w:rsidR="00644CD5">
        <w:t>.</w:t>
      </w:r>
      <w:r>
        <w:t>23*T(v6</w:t>
      </w:r>
      <w:r w:rsidR="00644CD5">
        <w:t>.</w:t>
      </w:r>
      <w:r>
        <w:t>u30) -0</w:t>
      </w:r>
      <w:r w:rsidR="00644CD5">
        <w:t>.</w:t>
      </w:r>
      <w:r>
        <w:t>229*T(v3</w:t>
      </w:r>
      <w:r w:rsidR="00644CD5">
        <w:t>.</w:t>
      </w:r>
      <w:r>
        <w:t>u28) -0</w:t>
      </w:r>
      <w:r w:rsidR="00644CD5">
        <w:t>.</w:t>
      </w:r>
      <w:r>
        <w:t>36*T(v29</w:t>
      </w:r>
      <w:r w:rsidR="00644CD5">
        <w:t>.</w:t>
      </w:r>
      <w:r>
        <w:t>u6) + 0</w:t>
      </w:r>
      <w:r w:rsidR="00644CD5">
        <w:t>.</w:t>
      </w:r>
      <w:r>
        <w:t>286*T(v1</w:t>
      </w:r>
      <w:r w:rsidR="00644CD5">
        <w:t>.</w:t>
      </w:r>
      <w:r>
        <w:t>u35) -0</w:t>
      </w:r>
      <w:r w:rsidR="00644CD5">
        <w:t>.</w:t>
      </w:r>
      <w:r>
        <w:t>17*T(v24) + 0</w:t>
      </w:r>
      <w:r w:rsidR="00644CD5">
        <w:t>.</w:t>
      </w:r>
      <w:r>
        <w:t>156*T(v5</w:t>
      </w:r>
      <w:r w:rsidR="00644CD5">
        <w:t>.</w:t>
      </w:r>
      <w:r>
        <w:t>u33) + 0</w:t>
      </w:r>
      <w:r w:rsidR="00644CD5">
        <w:t>.</w:t>
      </w:r>
      <w:r>
        <w:t>339*T(v10</w:t>
      </w:r>
      <w:r w:rsidR="00644CD5">
        <w:t>.</w:t>
      </w:r>
      <w:r>
        <w:t>u22) -0</w:t>
      </w:r>
      <w:r w:rsidR="00644CD5">
        <w:t>.</w:t>
      </w:r>
      <w:r>
        <w:t>186*T(v22</w:t>
      </w:r>
      <w:r w:rsidR="00644CD5">
        <w:t>.</w:t>
      </w:r>
      <w:r>
        <w:t>u7) -0</w:t>
      </w:r>
      <w:r w:rsidR="00644CD5">
        <w:t>.</w:t>
      </w:r>
      <w:r>
        <w:t>201*T(v16</w:t>
      </w:r>
      <w:r w:rsidR="00644CD5">
        <w:t>.</w:t>
      </w:r>
      <w:r>
        <w:t>u7) -0</w:t>
      </w:r>
      <w:r w:rsidR="00644CD5">
        <w:t>.</w:t>
      </w:r>
      <w:r>
        <w:t>373*T(v33</w:t>
      </w:r>
      <w:r w:rsidR="00644CD5">
        <w:t>.</w:t>
      </w:r>
      <w:r>
        <w:t>u5) -0</w:t>
      </w:r>
      <w:r w:rsidR="00644CD5">
        <w:t>.</w:t>
      </w:r>
      <w:r>
        <w:t>169*T(v29</w:t>
      </w:r>
      <w:r w:rsidR="00644CD5">
        <w:t>.</w:t>
      </w:r>
      <w:r>
        <w:t>u8) -0</w:t>
      </w:r>
      <w:r w:rsidR="00644CD5">
        <w:t>.</w:t>
      </w:r>
      <w:r>
        <w:t>297*T(v25</w:t>
      </w:r>
      <w:r w:rsidR="00644CD5">
        <w:t>.</w:t>
      </w:r>
      <w:r>
        <w:t>u17) + 0</w:t>
      </w:r>
      <w:r w:rsidR="00644CD5">
        <w:t>.</w:t>
      </w:r>
      <w:r>
        <w:t>281*T(v12</w:t>
      </w:r>
      <w:r w:rsidR="00644CD5">
        <w:t>.</w:t>
      </w:r>
      <w:r>
        <w:t>u2) + 0</w:t>
      </w:r>
      <w:r w:rsidR="00644CD5">
        <w:t>.</w:t>
      </w:r>
      <w:r>
        <w:t>337*T(v7</w:t>
      </w:r>
      <w:r w:rsidR="00644CD5">
        <w:t>.</w:t>
      </w:r>
      <w:r>
        <w:t>u27) + 0</w:t>
      </w:r>
      <w:r w:rsidR="00644CD5">
        <w:t>.</w:t>
      </w:r>
      <w:r>
        <w:t>229*T(v10</w:t>
      </w:r>
      <w:r w:rsidR="00644CD5">
        <w:t>.</w:t>
      </w:r>
      <w:r>
        <w:t>u33) + 0</w:t>
      </w:r>
      <w:r w:rsidR="00644CD5">
        <w:t>.</w:t>
      </w:r>
      <w:r>
        <w:t>253*T(v1</w:t>
      </w:r>
      <w:r w:rsidR="00644CD5">
        <w:t>.</w:t>
      </w:r>
      <w:r>
        <w:t>u40) -0</w:t>
      </w:r>
      <w:r w:rsidR="00644CD5">
        <w:t>.</w:t>
      </w:r>
      <w:r>
        <w:t>215*T(v5</w:t>
      </w:r>
      <w:r w:rsidR="00644CD5">
        <w:t>.</w:t>
      </w:r>
      <w:r>
        <w:t>u12) + 0</w:t>
      </w:r>
      <w:r w:rsidR="00644CD5">
        <w:t>.</w:t>
      </w:r>
      <w:r>
        <w:t>372*T(v9</w:t>
      </w:r>
      <w:r w:rsidR="00644CD5">
        <w:t>.</w:t>
      </w:r>
      <w:r>
        <w:t>u15) + 0</w:t>
      </w:r>
      <w:r w:rsidR="00644CD5">
        <w:t>.</w:t>
      </w:r>
      <w:r>
        <w:t>26*T(v21</w:t>
      </w:r>
      <w:r w:rsidR="00644CD5">
        <w:t>.</w:t>
      </w:r>
      <w:r>
        <w:t>u22) -0</w:t>
      </w:r>
      <w:r w:rsidR="00644CD5">
        <w:t>.</w:t>
      </w:r>
      <w:r>
        <w:t>241*T(v16</w:t>
      </w:r>
      <w:r w:rsidR="00644CD5">
        <w:t>.</w:t>
      </w:r>
      <w:r>
        <w:t>u19) -0</w:t>
      </w:r>
      <w:r w:rsidR="00644CD5">
        <w:t>.</w:t>
      </w:r>
      <w:r>
        <w:t>303*T(v33</w:t>
      </w:r>
      <w:r w:rsidR="00644CD5">
        <w:t>.</w:t>
      </w:r>
      <w:r>
        <w:t>u2) + 0</w:t>
      </w:r>
      <w:r w:rsidR="00644CD5">
        <w:t>.</w:t>
      </w:r>
      <w:r>
        <w:t>196*T(v23</w:t>
      </w:r>
      <w:r w:rsidR="00644CD5">
        <w:t>.</w:t>
      </w:r>
      <w:r>
        <w:t>u17) + 0</w:t>
      </w:r>
      <w:r w:rsidR="00644CD5">
        <w:t>.</w:t>
      </w:r>
      <w:r>
        <w:t>308*T(v8</w:t>
      </w:r>
      <w:r w:rsidR="00644CD5">
        <w:t>.</w:t>
      </w:r>
      <w:r>
        <w:t>u4) + 0</w:t>
      </w:r>
      <w:r w:rsidR="00644CD5">
        <w:t>.</w:t>
      </w:r>
      <w:r>
        <w:t>319*T(v8</w:t>
      </w:r>
      <w:r w:rsidR="00644CD5">
        <w:t>.</w:t>
      </w:r>
      <w:r>
        <w:t>u17) -0</w:t>
      </w:r>
      <w:r w:rsidR="00644CD5">
        <w:t>.</w:t>
      </w:r>
      <w:r>
        <w:t>123*T(v11</w:t>
      </w:r>
      <w:r w:rsidR="00644CD5">
        <w:t>.</w:t>
      </w:r>
      <w:r>
        <w:t>u27) + 0</w:t>
      </w:r>
      <w:r w:rsidR="00644CD5">
        <w:t>.</w:t>
      </w:r>
      <w:r>
        <w:t>258*T(v22</w:t>
      </w:r>
      <w:r w:rsidR="00644CD5">
        <w:t>.</w:t>
      </w:r>
      <w:r>
        <w:t>u18) + 0</w:t>
      </w:r>
      <w:r w:rsidR="00644CD5">
        <w:t>.</w:t>
      </w:r>
      <w:r>
        <w:t>275*T(v22</w:t>
      </w:r>
      <w:r w:rsidR="00644CD5">
        <w:t>.</w:t>
      </w:r>
      <w:r>
        <w:t>u14) + 0</w:t>
      </w:r>
      <w:r w:rsidR="00644CD5">
        <w:t>.</w:t>
      </w:r>
      <w:r>
        <w:t>173*T(v3</w:t>
      </w:r>
      <w:r w:rsidR="00644CD5">
        <w:t>.</w:t>
      </w:r>
      <w:r>
        <w:t>u29) -0</w:t>
      </w:r>
      <w:r w:rsidR="00644CD5">
        <w:t>.</w:t>
      </w:r>
      <w:r>
        <w:t>292*T(v12</w:t>
      </w:r>
      <w:r w:rsidR="00644CD5">
        <w:t>.</w:t>
      </w:r>
      <w:r>
        <w:t>u18) + 0</w:t>
      </w:r>
      <w:r w:rsidR="00644CD5">
        <w:t>.</w:t>
      </w:r>
      <w:r>
        <w:t>105*T(v6</w:t>
      </w:r>
      <w:r w:rsidR="00644CD5">
        <w:t>.</w:t>
      </w:r>
      <w:r>
        <w:t>u16) + 0</w:t>
      </w:r>
      <w:r w:rsidR="00644CD5">
        <w:t>.</w:t>
      </w:r>
      <w:r>
        <w:t>274*T(v9</w:t>
      </w:r>
      <w:r w:rsidR="00644CD5">
        <w:t>.</w:t>
      </w:r>
      <w:r>
        <w:t>u22) -0</w:t>
      </w:r>
      <w:r w:rsidR="00644CD5">
        <w:t>.</w:t>
      </w:r>
      <w:r>
        <w:t>25*T(v10</w:t>
      </w:r>
      <w:r w:rsidR="00644CD5">
        <w:t>.</w:t>
      </w:r>
      <w:r>
        <w:t>u16) -0</w:t>
      </w:r>
      <w:r w:rsidR="00644CD5">
        <w:t>.</w:t>
      </w:r>
      <w:r>
        <w:t>183*T(v1</w:t>
      </w:r>
      <w:r w:rsidR="00644CD5">
        <w:t>.</w:t>
      </w:r>
      <w:r>
        <w:t>u11) + 0</w:t>
      </w:r>
      <w:r w:rsidR="00644CD5">
        <w:t>.</w:t>
      </w:r>
      <w:r>
        <w:t>213*T(v30</w:t>
      </w:r>
      <w:r w:rsidR="00644CD5">
        <w:t>.</w:t>
      </w:r>
      <w:r>
        <w:t>u3) -0</w:t>
      </w:r>
      <w:r w:rsidR="00644CD5">
        <w:t>.</w:t>
      </w:r>
      <w:r>
        <w:t>163*T(v10) -0</w:t>
      </w:r>
      <w:r w:rsidR="00644CD5">
        <w:t>.</w:t>
      </w:r>
      <w:r>
        <w:t>294*T(v9</w:t>
      </w:r>
      <w:r w:rsidR="00644CD5">
        <w:t>.</w:t>
      </w:r>
      <w:r>
        <w:t>u12) + 0</w:t>
      </w:r>
      <w:r w:rsidR="00644CD5">
        <w:t>.</w:t>
      </w:r>
      <w:r>
        <w:t>229*T(v7</w:t>
      </w:r>
      <w:r w:rsidR="00644CD5">
        <w:t>.</w:t>
      </w:r>
      <w:r>
        <w:t>u35) -0</w:t>
      </w:r>
      <w:r w:rsidR="00644CD5">
        <w:t>.</w:t>
      </w:r>
      <w:r>
        <w:t>171*T(v41) + 0</w:t>
      </w:r>
      <w:r w:rsidR="00644CD5">
        <w:t>.</w:t>
      </w:r>
      <w:r>
        <w:t>145*T(u8) + 0</w:t>
      </w:r>
      <w:r w:rsidR="00644CD5">
        <w:t>.</w:t>
      </w:r>
      <w:r>
        <w:t>169*T(v33</w:t>
      </w:r>
      <w:r w:rsidR="00644CD5">
        <w:t>.</w:t>
      </w:r>
      <w:r>
        <w:t>u10) -0</w:t>
      </w:r>
      <w:r w:rsidR="00644CD5">
        <w:t>.</w:t>
      </w:r>
      <w:r>
        <w:t>228*T(v21</w:t>
      </w:r>
      <w:r w:rsidR="00644CD5">
        <w:t>.</w:t>
      </w:r>
      <w:r>
        <w:t>u21) -0</w:t>
      </w:r>
      <w:r w:rsidR="00644CD5">
        <w:t>.</w:t>
      </w:r>
      <w:r>
        <w:t>283*T(v18</w:t>
      </w:r>
      <w:r w:rsidR="00644CD5">
        <w:t>.</w:t>
      </w:r>
      <w:r>
        <w:t>u11) -0</w:t>
      </w:r>
      <w:r w:rsidR="00644CD5">
        <w:t>.</w:t>
      </w:r>
      <w:r>
        <w:t>232*T(v2</w:t>
      </w:r>
      <w:r w:rsidR="00644CD5">
        <w:t>.</w:t>
      </w:r>
      <w:r>
        <w:t>u38) -0</w:t>
      </w:r>
      <w:r w:rsidR="00644CD5">
        <w:t>.</w:t>
      </w:r>
      <w:r>
        <w:t>276*T(v1</w:t>
      </w:r>
      <w:r w:rsidR="00644CD5">
        <w:t>.</w:t>
      </w:r>
      <w:r>
        <w:t>u29) + 0</w:t>
      </w:r>
      <w:r w:rsidR="00644CD5">
        <w:t>.</w:t>
      </w:r>
      <w:r>
        <w:t>206*T(v15</w:t>
      </w:r>
      <w:r w:rsidR="00644CD5">
        <w:t>.</w:t>
      </w:r>
      <w:r>
        <w:t>u5) -0</w:t>
      </w:r>
      <w:r w:rsidR="00644CD5">
        <w:t>.</w:t>
      </w:r>
      <w:r>
        <w:t>269*T(v13</w:t>
      </w:r>
      <w:r w:rsidR="00644CD5">
        <w:t>.</w:t>
      </w:r>
      <w:r>
        <w:t>u22) + 0</w:t>
      </w:r>
      <w:r w:rsidR="00644CD5">
        <w:t>.</w:t>
      </w:r>
      <w:r>
        <w:t>115*T(u27) + 0</w:t>
      </w:r>
      <w:r w:rsidR="00644CD5">
        <w:t>.</w:t>
      </w:r>
      <w:r>
        <w:t>348*T(v2</w:t>
      </w:r>
      <w:r w:rsidR="00644CD5">
        <w:t>.</w:t>
      </w:r>
      <w:r>
        <w:t>u2) -0</w:t>
      </w:r>
      <w:r w:rsidR="00644CD5">
        <w:t>.</w:t>
      </w:r>
      <w:r>
        <w:t>289*T(v23</w:t>
      </w:r>
      <w:r w:rsidR="00644CD5">
        <w:t>.</w:t>
      </w:r>
      <w:r>
        <w:t>u1) -0</w:t>
      </w:r>
      <w:r w:rsidR="00644CD5">
        <w:t>.</w:t>
      </w:r>
      <w:r>
        <w:t>271*T(v10</w:t>
      </w:r>
      <w:r w:rsidR="00644CD5">
        <w:t>.</w:t>
      </w:r>
      <w:r>
        <w:t>u32) + 0</w:t>
      </w:r>
      <w:r w:rsidR="00644CD5">
        <w:t>.</w:t>
      </w:r>
      <w:r>
        <w:t>206*T(v6</w:t>
      </w:r>
      <w:r w:rsidR="00644CD5">
        <w:t>.</w:t>
      </w:r>
      <w:r>
        <w:t>u14) -0</w:t>
      </w:r>
      <w:r w:rsidR="00644CD5">
        <w:t>.</w:t>
      </w:r>
      <w:r>
        <w:t>149*T(u19) -0</w:t>
      </w:r>
      <w:r w:rsidR="00644CD5">
        <w:t>.</w:t>
      </w:r>
      <w:r>
        <w:t>147*T(v26</w:t>
      </w:r>
      <w:r w:rsidR="00644CD5">
        <w:t>.</w:t>
      </w:r>
      <w:r>
        <w:t>u8) -0</w:t>
      </w:r>
      <w:r w:rsidR="00644CD5">
        <w:t>.</w:t>
      </w:r>
      <w:r>
        <w:t>167*T(v9</w:t>
      </w:r>
      <w:r w:rsidR="00644CD5">
        <w:t>.</w:t>
      </w:r>
      <w:r>
        <w:t>u23) + 0</w:t>
      </w:r>
      <w:r w:rsidR="00644CD5">
        <w:t>.</w:t>
      </w:r>
      <w:r>
        <w:t>154*T(v25</w:t>
      </w:r>
      <w:r w:rsidR="00644CD5">
        <w:t>.</w:t>
      </w:r>
      <w:r>
        <w:t>u18) + 0</w:t>
      </w:r>
      <w:r w:rsidR="00644CD5">
        <w:t>.</w:t>
      </w:r>
      <w:r>
        <w:t>212*T(v32</w:t>
      </w:r>
      <w:r w:rsidR="00644CD5">
        <w:t>.</w:t>
      </w:r>
      <w:r>
        <w:t>u7) + 0</w:t>
      </w:r>
      <w:r w:rsidR="00644CD5">
        <w:t>.</w:t>
      </w:r>
      <w:r>
        <w:t>179*T(v26) -0</w:t>
      </w:r>
      <w:r w:rsidR="00644CD5">
        <w:t>.</w:t>
      </w:r>
      <w:r>
        <w:t>315*T(v1</w:t>
      </w:r>
      <w:r w:rsidR="00644CD5">
        <w:t>.</w:t>
      </w:r>
      <w:r>
        <w:t>u33) -0</w:t>
      </w:r>
      <w:r w:rsidR="00644CD5">
        <w:t>.</w:t>
      </w:r>
      <w:r>
        <w:t>194*T(v2</w:t>
      </w:r>
      <w:r w:rsidR="00644CD5">
        <w:t>.</w:t>
      </w:r>
      <w:r>
        <w:t>u34) -0</w:t>
      </w:r>
      <w:r w:rsidR="00644CD5">
        <w:t>.</w:t>
      </w:r>
      <w:r>
        <w:t>127*T(v35</w:t>
      </w:r>
      <w:r w:rsidR="00644CD5">
        <w:t>.</w:t>
      </w:r>
      <w:r>
        <w:t>u1) -0</w:t>
      </w:r>
      <w:r w:rsidR="00644CD5">
        <w:t>.</w:t>
      </w:r>
      <w:r>
        <w:t>203*T(v1</w:t>
      </w:r>
      <w:r w:rsidR="00644CD5">
        <w:t>.</w:t>
      </w:r>
      <w:r>
        <w:t>u7) + 0</w:t>
      </w:r>
      <w:r w:rsidR="00644CD5">
        <w:t>.</w:t>
      </w:r>
      <w:r>
        <w:t>249*T(v2</w:t>
      </w:r>
      <w:r w:rsidR="00644CD5">
        <w:t>.</w:t>
      </w:r>
      <w:r>
        <w:t>u25) -0</w:t>
      </w:r>
      <w:r w:rsidR="00644CD5">
        <w:t>.</w:t>
      </w:r>
      <w:r>
        <w:t>183*T(v11</w:t>
      </w:r>
      <w:r w:rsidR="00644CD5">
        <w:t>.</w:t>
      </w:r>
      <w:r>
        <w:t>u10) + 0</w:t>
      </w:r>
      <w:r w:rsidR="00644CD5">
        <w:t>.</w:t>
      </w:r>
      <w:r>
        <w:t>108*T(v13) -0</w:t>
      </w:r>
      <w:r w:rsidR="00644CD5">
        <w:t>.</w:t>
      </w:r>
      <w:r>
        <w:t>196*T(v4</w:t>
      </w:r>
      <w:r w:rsidR="00644CD5">
        <w:t>.</w:t>
      </w:r>
      <w:r>
        <w:t>u20) + 0</w:t>
      </w:r>
      <w:r w:rsidR="00644CD5">
        <w:t>.</w:t>
      </w:r>
      <w:r>
        <w:t>187*T(v13</w:t>
      </w:r>
      <w:r w:rsidR="00644CD5">
        <w:t>.</w:t>
      </w:r>
      <w:r>
        <w:t>u3) -0</w:t>
      </w:r>
      <w:r w:rsidR="00644CD5">
        <w:t>.</w:t>
      </w:r>
      <w:r>
        <w:t>169*T(v1</w:t>
      </w:r>
      <w:r w:rsidR="00644CD5">
        <w:t>.</w:t>
      </w:r>
      <w:r>
        <w:t>u19) + 0</w:t>
      </w:r>
      <w:r w:rsidR="00644CD5">
        <w:t>.</w:t>
      </w:r>
      <w:r>
        <w:t>23*T(v5</w:t>
      </w:r>
      <w:r w:rsidR="00644CD5">
        <w:t>.</w:t>
      </w:r>
      <w:r>
        <w:t>u20) -0</w:t>
      </w:r>
      <w:r w:rsidR="00644CD5">
        <w:t>.</w:t>
      </w:r>
      <w:r>
        <w:t>231*T(v4</w:t>
      </w:r>
      <w:r w:rsidR="00644CD5">
        <w:t>.</w:t>
      </w:r>
      <w:r>
        <w:t>u39) + 0</w:t>
      </w:r>
      <w:r w:rsidR="00644CD5">
        <w:t>.</w:t>
      </w:r>
      <w:r>
        <w:t>226*T(v7</w:t>
      </w:r>
      <w:r w:rsidR="00644CD5">
        <w:t>.</w:t>
      </w:r>
      <w:r>
        <w:t>u12) + 0</w:t>
      </w:r>
      <w:r w:rsidR="00644CD5">
        <w:t>.</w:t>
      </w:r>
      <w:r>
        <w:t>191*T(v6</w:t>
      </w:r>
      <w:r w:rsidR="00644CD5">
        <w:t>.</w:t>
      </w:r>
      <w:r>
        <w:t>u10) -0</w:t>
      </w:r>
      <w:r w:rsidR="00644CD5">
        <w:t>.</w:t>
      </w:r>
      <w:r>
        <w:t>244*T(v19</w:t>
      </w:r>
      <w:r w:rsidR="00644CD5">
        <w:t>.</w:t>
      </w:r>
      <w:r>
        <w:t>u7) -0</w:t>
      </w:r>
      <w:r w:rsidR="00644CD5">
        <w:t>.</w:t>
      </w:r>
      <w:r>
        <w:t>153*T(v25</w:t>
      </w:r>
      <w:r w:rsidR="00644CD5">
        <w:t>.</w:t>
      </w:r>
      <w:r>
        <w:t>u6) + 0</w:t>
      </w:r>
      <w:r w:rsidR="00644CD5">
        <w:t>.</w:t>
      </w:r>
      <w:r>
        <w:t>234*T(v1</w:t>
      </w:r>
      <w:r w:rsidR="00644CD5">
        <w:t>.</w:t>
      </w:r>
      <w:r>
        <w:t>u28) -0</w:t>
      </w:r>
      <w:r w:rsidR="00644CD5">
        <w:t>.</w:t>
      </w:r>
      <w:r>
        <w:t>176*T(v13</w:t>
      </w:r>
      <w:r w:rsidR="00644CD5">
        <w:t>.</w:t>
      </w:r>
      <w:r>
        <w:t>u26) + 0</w:t>
      </w:r>
      <w:r w:rsidR="00644CD5">
        <w:t>.</w:t>
      </w:r>
      <w:r>
        <w:t>0632*T(v23</w:t>
      </w:r>
      <w:r w:rsidR="00644CD5">
        <w:t>.</w:t>
      </w:r>
      <w:r>
        <w:t>u9) + 0</w:t>
      </w:r>
      <w:r w:rsidR="00644CD5">
        <w:t>.</w:t>
      </w:r>
      <w:r>
        <w:t>14*T(v3</w:t>
      </w:r>
      <w:r w:rsidR="00644CD5">
        <w:t>.</w:t>
      </w:r>
      <w:r>
        <w:t>u20) + 0</w:t>
      </w:r>
      <w:r w:rsidR="00644CD5">
        <w:t>.</w:t>
      </w:r>
      <w:r>
        <w:t>176*T(v35</w:t>
      </w:r>
      <w:r w:rsidR="00644CD5">
        <w:t>.</w:t>
      </w:r>
      <w:r>
        <w:t>u7) + 0</w:t>
      </w:r>
      <w:r w:rsidR="00644CD5">
        <w:t>.</w:t>
      </w:r>
      <w:r>
        <w:t>163*T(v31</w:t>
      </w:r>
      <w:r w:rsidR="00644CD5">
        <w:t>.</w:t>
      </w:r>
      <w:r>
        <w:t>u11) -0</w:t>
      </w:r>
      <w:r w:rsidR="00644CD5">
        <w:t>.</w:t>
      </w:r>
      <w:r>
        <w:t>181*T(v7</w:t>
      </w:r>
      <w:r w:rsidR="00644CD5">
        <w:t>.</w:t>
      </w:r>
      <w:r>
        <w:t>u10) + 0</w:t>
      </w:r>
      <w:r w:rsidR="00644CD5">
        <w:t>.</w:t>
      </w:r>
      <w:r>
        <w:t>166*T(v22</w:t>
      </w:r>
      <w:r w:rsidR="00644CD5">
        <w:t>.</w:t>
      </w:r>
      <w:r>
        <w:t>u13) -0</w:t>
      </w:r>
      <w:r w:rsidR="00644CD5">
        <w:t>.</w:t>
      </w:r>
      <w:r>
        <w:t>228*T(v24</w:t>
      </w:r>
      <w:r w:rsidR="00644CD5">
        <w:t>.</w:t>
      </w:r>
      <w:r>
        <w:t>u3) -0</w:t>
      </w:r>
      <w:r w:rsidR="00644CD5">
        <w:t>.</w:t>
      </w:r>
      <w:r>
        <w:t>2*T(v14</w:t>
      </w:r>
      <w:r w:rsidR="00644CD5">
        <w:t>.</w:t>
      </w:r>
      <w:r>
        <w:t>u22) + 0</w:t>
      </w:r>
      <w:r w:rsidR="00644CD5">
        <w:t>.</w:t>
      </w:r>
      <w:r>
        <w:t>201*T(v22</w:t>
      </w:r>
      <w:r w:rsidR="00644CD5">
        <w:t>.</w:t>
      </w:r>
      <w:r>
        <w:t>u1) + 0</w:t>
      </w:r>
      <w:r w:rsidR="00644CD5">
        <w:t>.</w:t>
      </w:r>
      <w:r>
        <w:t>165*T(v36</w:t>
      </w:r>
      <w:r w:rsidR="00644CD5">
        <w:t>.</w:t>
      </w:r>
      <w:r>
        <w:t>u7) + 0</w:t>
      </w:r>
      <w:r w:rsidR="00644CD5">
        <w:t>.</w:t>
      </w:r>
      <w:r>
        <w:t>169*T(v15</w:t>
      </w:r>
      <w:r w:rsidR="00644CD5">
        <w:t>.</w:t>
      </w:r>
      <w:r>
        <w:t>u28) -0</w:t>
      </w:r>
      <w:r w:rsidR="00644CD5">
        <w:t>.</w:t>
      </w:r>
      <w:r>
        <w:t>0243*NumHal + 0</w:t>
      </w:r>
      <w:r w:rsidR="00644CD5">
        <w:t>.</w:t>
      </w:r>
      <w:r>
        <w:t>124*T(v5</w:t>
      </w:r>
      <w:r w:rsidR="00644CD5">
        <w:t>.</w:t>
      </w:r>
      <w:r>
        <w:t>u22) + 0</w:t>
      </w:r>
      <w:r w:rsidR="00644CD5">
        <w:t>.</w:t>
      </w:r>
      <w:r>
        <w:t>167*T(v17</w:t>
      </w:r>
      <w:r w:rsidR="00644CD5">
        <w:t>.</w:t>
      </w:r>
      <w:r>
        <w:t>u13) + 0</w:t>
      </w:r>
      <w:r w:rsidR="00644CD5">
        <w:t>.</w:t>
      </w:r>
      <w:r>
        <w:t>188*T(v8</w:t>
      </w:r>
      <w:r w:rsidR="00644CD5">
        <w:t>.</w:t>
      </w:r>
      <w:r>
        <w:t>u26) + 0</w:t>
      </w:r>
      <w:r w:rsidR="00644CD5">
        <w:t>.</w:t>
      </w:r>
      <w:r>
        <w:t>146*T(v17</w:t>
      </w:r>
      <w:r w:rsidR="00644CD5">
        <w:t>.</w:t>
      </w:r>
      <w:r>
        <w:t>u11) -0</w:t>
      </w:r>
      <w:r w:rsidR="00644CD5">
        <w:t>.</w:t>
      </w:r>
      <w:r>
        <w:t>16*T(v2</w:t>
      </w:r>
      <w:r w:rsidR="00644CD5">
        <w:t>.</w:t>
      </w:r>
      <w:r>
        <w:t>u13) -0</w:t>
      </w:r>
      <w:r w:rsidR="00644CD5">
        <w:t>.</w:t>
      </w:r>
      <w:r>
        <w:t>164*T(v1</w:t>
      </w:r>
      <w:r w:rsidR="00644CD5">
        <w:t>.</w:t>
      </w:r>
      <w:r>
        <w:t>u23) -0</w:t>
      </w:r>
      <w:r w:rsidR="00644CD5">
        <w:t>.</w:t>
      </w:r>
      <w:r>
        <w:t>0772*T(v32</w:t>
      </w:r>
      <w:r w:rsidR="00644CD5">
        <w:t>.</w:t>
      </w:r>
      <w:r>
        <w:t>u4) + 0</w:t>
      </w:r>
      <w:r w:rsidR="00644CD5">
        <w:t>.</w:t>
      </w:r>
      <w:r>
        <w:t>123*T(v25</w:t>
      </w:r>
      <w:r w:rsidR="00644CD5">
        <w:t>.</w:t>
      </w:r>
      <w:r>
        <w:t>u8) -0</w:t>
      </w:r>
      <w:r w:rsidR="00644CD5">
        <w:t>.</w:t>
      </w:r>
      <w:r>
        <w:t>138*T(v32</w:t>
      </w:r>
      <w:r w:rsidR="00644CD5">
        <w:t>.</w:t>
      </w:r>
      <w:r>
        <w:t>u5) -0</w:t>
      </w:r>
      <w:r w:rsidR="00644CD5">
        <w:t>.</w:t>
      </w:r>
      <w:r>
        <w:t>184*T(v14</w:t>
      </w:r>
      <w:r w:rsidR="00644CD5">
        <w:t>.</w:t>
      </w:r>
      <w:r>
        <w:t>u24) -0</w:t>
      </w:r>
      <w:r w:rsidR="00644CD5">
        <w:t>.</w:t>
      </w:r>
      <w:r>
        <w:t>178*T(v6</w:t>
      </w:r>
      <w:r w:rsidR="00644CD5">
        <w:t>.</w:t>
      </w:r>
      <w:r>
        <w:t>u18) + 0</w:t>
      </w:r>
      <w:r w:rsidR="00644CD5">
        <w:t>.</w:t>
      </w:r>
      <w:r>
        <w:t>226*T(v11</w:t>
      </w:r>
      <w:r w:rsidR="00644CD5">
        <w:t>.</w:t>
      </w:r>
      <w:r>
        <w:t>u1) -0</w:t>
      </w:r>
      <w:r w:rsidR="00644CD5">
        <w:t>.</w:t>
      </w:r>
      <w:r>
        <w:t>145*T(v15</w:t>
      </w:r>
      <w:r w:rsidR="00644CD5">
        <w:t>.</w:t>
      </w:r>
      <w:r>
        <w:t>u21) -0</w:t>
      </w:r>
      <w:r w:rsidR="00644CD5">
        <w:t>.</w:t>
      </w:r>
      <w:r>
        <w:t>131*T(v23</w:t>
      </w:r>
      <w:r w:rsidR="00644CD5">
        <w:t>.</w:t>
      </w:r>
      <w:r>
        <w:t>u5) -0</w:t>
      </w:r>
      <w:r w:rsidR="00644CD5">
        <w:t>.</w:t>
      </w:r>
      <w:r>
        <w:t>117*T(v15</w:t>
      </w:r>
      <w:r w:rsidR="00644CD5">
        <w:t>.</w:t>
      </w:r>
      <w:r>
        <w:t>u20) -0</w:t>
      </w:r>
      <w:r w:rsidR="00644CD5">
        <w:t>.</w:t>
      </w:r>
      <w:r>
        <w:t>154*T(v35</w:t>
      </w:r>
      <w:r w:rsidR="00644CD5">
        <w:t>.</w:t>
      </w:r>
      <w:r>
        <w:t>u2) -0</w:t>
      </w:r>
      <w:r w:rsidR="00644CD5">
        <w:t>.</w:t>
      </w:r>
      <w:r>
        <w:t>133*T(v21</w:t>
      </w:r>
      <w:r w:rsidR="00644CD5">
        <w:t>.</w:t>
      </w:r>
      <w:r>
        <w:t>u2) -0</w:t>
      </w:r>
      <w:r w:rsidR="00644CD5">
        <w:t>.</w:t>
      </w:r>
      <w:r>
        <w:t>146*T(v4</w:t>
      </w:r>
      <w:r w:rsidR="00644CD5">
        <w:t>.</w:t>
      </w:r>
      <w:r>
        <w:t>u10) -0</w:t>
      </w:r>
      <w:r w:rsidR="00644CD5">
        <w:t>.</w:t>
      </w:r>
      <w:r>
        <w:t>116*T(v2</w:t>
      </w:r>
      <w:r w:rsidR="00644CD5">
        <w:t>.</w:t>
      </w:r>
      <w:r>
        <w:t>u24) + 0</w:t>
      </w:r>
      <w:r w:rsidR="00644CD5">
        <w:t>.</w:t>
      </w:r>
      <w:r>
        <w:t>146*T(v14</w:t>
      </w:r>
      <w:r w:rsidR="00644CD5">
        <w:t>.</w:t>
      </w:r>
      <w:r>
        <w:t>u5) -0</w:t>
      </w:r>
      <w:r w:rsidR="00644CD5">
        <w:t>.</w:t>
      </w:r>
      <w:r>
        <w:t>173*T(v8</w:t>
      </w:r>
      <w:r w:rsidR="00644CD5">
        <w:t>.</w:t>
      </w:r>
      <w:r>
        <w:t>u1) + 0</w:t>
      </w:r>
      <w:r w:rsidR="00644CD5">
        <w:t>.</w:t>
      </w:r>
      <w:r>
        <w:t>109*T(v3</w:t>
      </w:r>
      <w:r w:rsidR="00644CD5">
        <w:t>.</w:t>
      </w:r>
      <w:r>
        <w:t>u33) + 0</w:t>
      </w:r>
      <w:r w:rsidR="00644CD5">
        <w:t>.</w:t>
      </w:r>
      <w:r>
        <w:t>108*T(v20</w:t>
      </w:r>
      <w:r w:rsidR="00644CD5">
        <w:t>.</w:t>
      </w:r>
      <w:r>
        <w:t>u15) + 0</w:t>
      </w:r>
      <w:r w:rsidR="00644CD5">
        <w:t>.</w:t>
      </w:r>
      <w:r>
        <w:t>116*T(v30</w:t>
      </w:r>
      <w:r w:rsidR="00644CD5">
        <w:t>.</w:t>
      </w:r>
      <w:r>
        <w:t>u8) + 0</w:t>
      </w:r>
      <w:r w:rsidR="00644CD5">
        <w:t>.</w:t>
      </w:r>
      <w:r>
        <w:t>196*v + 0</w:t>
      </w:r>
      <w:r w:rsidR="00644CD5">
        <w:t>.</w:t>
      </w:r>
      <w:r>
        <w:t>145*T(v1</w:t>
      </w:r>
      <w:r w:rsidR="00644CD5">
        <w:t>.</w:t>
      </w:r>
      <w:r>
        <w:t>u24) + 0</w:t>
      </w:r>
      <w:r w:rsidR="00644CD5">
        <w:t>.</w:t>
      </w:r>
      <w:r>
        <w:t>0984*T(v13</w:t>
      </w:r>
      <w:r w:rsidR="00644CD5">
        <w:t>.</w:t>
      </w:r>
      <w:r>
        <w:t>u10) + 0</w:t>
      </w:r>
      <w:r w:rsidR="00644CD5">
        <w:t>.</w:t>
      </w:r>
      <w:r>
        <w:t>123*T(v27</w:t>
      </w:r>
      <w:r w:rsidR="00644CD5">
        <w:t>.</w:t>
      </w:r>
      <w:r>
        <w:t>u1) -0</w:t>
      </w:r>
      <w:r w:rsidR="00644CD5">
        <w:t>.</w:t>
      </w:r>
      <w:r>
        <w:t>0798*T(v10</w:t>
      </w:r>
      <w:r w:rsidR="00644CD5">
        <w:t>.</w:t>
      </w:r>
      <w:r>
        <w:t>u20) -0</w:t>
      </w:r>
      <w:r w:rsidR="00644CD5">
        <w:t>.</w:t>
      </w:r>
      <w:r>
        <w:t>0624*T(v40) + 0</w:t>
      </w:r>
      <w:r w:rsidR="00644CD5">
        <w:t>.</w:t>
      </w:r>
      <w:r>
        <w:t>11*T(v18</w:t>
      </w:r>
      <w:r w:rsidR="00644CD5">
        <w:t>.</w:t>
      </w:r>
      <w:r>
        <w:t>u19) + 0</w:t>
      </w:r>
      <w:r w:rsidR="00644CD5">
        <w:t>.</w:t>
      </w:r>
      <w:r>
        <w:t>129*T(v17</w:t>
      </w:r>
      <w:r w:rsidR="00644CD5">
        <w:t>.</w:t>
      </w:r>
      <w:r>
        <w:t>u6) -0</w:t>
      </w:r>
      <w:r w:rsidR="00644CD5">
        <w:t>.</w:t>
      </w:r>
      <w:r>
        <w:t>0853*T(u17) + 0</w:t>
      </w:r>
      <w:r w:rsidR="00644CD5">
        <w:t>.</w:t>
      </w:r>
      <w:r>
        <w:t>147*T(v5</w:t>
      </w:r>
      <w:r w:rsidR="00644CD5">
        <w:t>.</w:t>
      </w:r>
      <w:r>
        <w:t>u3) -0</w:t>
      </w:r>
      <w:r w:rsidR="00644CD5">
        <w:t>.</w:t>
      </w:r>
      <w:r>
        <w:t>106*T(v10</w:t>
      </w:r>
      <w:r w:rsidR="00644CD5">
        <w:t>.</w:t>
      </w:r>
      <w:r>
        <w:t>u29) -0</w:t>
      </w:r>
      <w:r w:rsidR="00644CD5">
        <w:t>.</w:t>
      </w:r>
      <w:r>
        <w:t>0554*T(v42) + 0</w:t>
      </w:r>
      <w:r w:rsidR="00644CD5">
        <w:t>.</w:t>
      </w:r>
      <w:r>
        <w:t>097*T(v29</w:t>
      </w:r>
      <w:r w:rsidR="00644CD5">
        <w:t>.</w:t>
      </w:r>
      <w:r>
        <w:t>u3) + 0</w:t>
      </w:r>
      <w:r w:rsidR="00644CD5">
        <w:t>.</w:t>
      </w:r>
      <w:r>
        <w:t>0791*T(v19</w:t>
      </w:r>
      <w:r w:rsidR="00644CD5">
        <w:t>.</w:t>
      </w:r>
      <w:r>
        <w:t>u23) + 0</w:t>
      </w:r>
      <w:r w:rsidR="00644CD5">
        <w:t>.</w:t>
      </w:r>
      <w:r>
        <w:t>0761*T(v27) -0</w:t>
      </w:r>
      <w:r w:rsidR="00644CD5">
        <w:t>.</w:t>
      </w:r>
      <w:r>
        <w:t>0922*T(v8</w:t>
      </w:r>
      <w:r w:rsidR="00644CD5">
        <w:t>.</w:t>
      </w:r>
      <w:r>
        <w:t>u21) -0</w:t>
      </w:r>
      <w:r w:rsidR="00644CD5">
        <w:t>.</w:t>
      </w:r>
      <w:r>
        <w:t>0976*T(v7</w:t>
      </w:r>
      <w:r w:rsidR="00644CD5">
        <w:t>.</w:t>
      </w:r>
      <w:r>
        <w:t>u13) + 0</w:t>
      </w:r>
      <w:r w:rsidR="00644CD5">
        <w:t>.</w:t>
      </w:r>
      <w:r>
        <w:t>0912*T(v4</w:t>
      </w:r>
      <w:r w:rsidR="00644CD5">
        <w:t>.</w:t>
      </w:r>
      <w:r>
        <w:t>u30) -0</w:t>
      </w:r>
      <w:r w:rsidR="00644CD5">
        <w:t>.</w:t>
      </w:r>
      <w:r>
        <w:t>0932*T(v20</w:t>
      </w:r>
      <w:r w:rsidR="00644CD5">
        <w:t>.</w:t>
      </w:r>
      <w:r>
        <w:t>u22) -0</w:t>
      </w:r>
      <w:r w:rsidR="00644CD5">
        <w:t>.</w:t>
      </w:r>
      <w:r>
        <w:t>0822*T(v2</w:t>
      </w:r>
      <w:r w:rsidR="00644CD5">
        <w:t>.</w:t>
      </w:r>
      <w:r>
        <w:t>u33) -0</w:t>
      </w:r>
      <w:r w:rsidR="00644CD5">
        <w:t>.</w:t>
      </w:r>
      <w:r>
        <w:t>0902*T(v3</w:t>
      </w:r>
      <w:r w:rsidR="00644CD5">
        <w:t>.</w:t>
      </w:r>
      <w:r>
        <w:t>u36) + 0</w:t>
      </w:r>
      <w:r w:rsidR="00644CD5">
        <w:t>.</w:t>
      </w:r>
      <w:r>
        <w:t>083*T(v19</w:t>
      </w:r>
      <w:r w:rsidR="00644CD5">
        <w:t>.</w:t>
      </w:r>
      <w:r>
        <w:t>u21) -0</w:t>
      </w:r>
      <w:r w:rsidR="00644CD5">
        <w:t>.</w:t>
      </w:r>
      <w:r>
        <w:t>0702*T(v2</w:t>
      </w:r>
      <w:r w:rsidR="00644CD5">
        <w:t>.</w:t>
      </w:r>
      <w:r>
        <w:t>u39) -0</w:t>
      </w:r>
      <w:r w:rsidR="00644CD5">
        <w:t>.</w:t>
      </w:r>
      <w:r>
        <w:t>106*T(v1</w:t>
      </w:r>
      <w:r w:rsidR="00644CD5">
        <w:t>.</w:t>
      </w:r>
      <w:r>
        <w:t>u8) -0</w:t>
      </w:r>
      <w:r w:rsidR="00644CD5">
        <w:t>.</w:t>
      </w:r>
      <w:r>
        <w:t>078*T(v21</w:t>
      </w:r>
      <w:r w:rsidR="00644CD5">
        <w:t>.</w:t>
      </w:r>
      <w:r>
        <w:t>u9) -0</w:t>
      </w:r>
      <w:r w:rsidR="00644CD5">
        <w:t>.</w:t>
      </w:r>
      <w:r>
        <w:t>0959*T(v5</w:t>
      </w:r>
      <w:r w:rsidR="00644CD5">
        <w:t>.</w:t>
      </w:r>
      <w:r>
        <w:t>u29) -0</w:t>
      </w:r>
      <w:r w:rsidR="00644CD5">
        <w:t>.</w:t>
      </w:r>
      <w:r>
        <w:t>0752*T(v20</w:t>
      </w:r>
      <w:r w:rsidR="00644CD5">
        <w:t>.</w:t>
      </w:r>
      <w:r>
        <w:t>u23) + 0</w:t>
      </w:r>
      <w:r w:rsidR="00644CD5">
        <w:t>.</w:t>
      </w:r>
      <w:r>
        <w:t>0835*T(v16</w:t>
      </w:r>
      <w:r w:rsidR="00644CD5">
        <w:t>.</w:t>
      </w:r>
      <w:r>
        <w:t>u21) -0</w:t>
      </w:r>
      <w:r w:rsidR="00644CD5">
        <w:t>.</w:t>
      </w:r>
      <w:r>
        <w:t>047*T(u35) -0</w:t>
      </w:r>
      <w:r w:rsidR="00644CD5">
        <w:t>.</w:t>
      </w:r>
      <w:r>
        <w:t>0731*T(v2</w:t>
      </w:r>
      <w:r w:rsidR="00644CD5">
        <w:t>.</w:t>
      </w:r>
      <w:r>
        <w:t>u19) + 0</w:t>
      </w:r>
      <w:r w:rsidR="00644CD5">
        <w:t>.</w:t>
      </w:r>
      <w:r>
        <w:t>0621*T(v16</w:t>
      </w:r>
      <w:r w:rsidR="00644CD5">
        <w:t>.</w:t>
      </w:r>
      <w:r>
        <w:t>u9) -0</w:t>
      </w:r>
      <w:r w:rsidR="00644CD5">
        <w:t>.</w:t>
      </w:r>
      <w:r>
        <w:t>0636*T(v1</w:t>
      </w:r>
      <w:r w:rsidR="00644CD5">
        <w:t>.</w:t>
      </w:r>
      <w:r>
        <w:t>u38) -0</w:t>
      </w:r>
      <w:r w:rsidR="00644CD5">
        <w:t>.</w:t>
      </w:r>
      <w:r>
        <w:t>066*T(v8</w:t>
      </w:r>
      <w:r w:rsidR="00644CD5">
        <w:t>.</w:t>
      </w:r>
      <w:r>
        <w:t>u30) + 0</w:t>
      </w:r>
      <w:r w:rsidR="00644CD5">
        <w:t>.</w:t>
      </w:r>
      <w:r>
        <w:t>0687*T(v8</w:t>
      </w:r>
      <w:r w:rsidR="00644CD5">
        <w:t>.</w:t>
      </w:r>
      <w:r>
        <w:t>u7) -0</w:t>
      </w:r>
      <w:r w:rsidR="00644CD5">
        <w:t>.</w:t>
      </w:r>
      <w:r>
        <w:t>0611*T(v5</w:t>
      </w:r>
      <w:r w:rsidR="00644CD5">
        <w:t>.</w:t>
      </w:r>
      <w:r>
        <w:t>u31) -0</w:t>
      </w:r>
      <w:r w:rsidR="00644CD5">
        <w:t>.</w:t>
      </w:r>
      <w:r>
        <w:t>0664*T(v26</w:t>
      </w:r>
      <w:r w:rsidR="00644CD5">
        <w:t>.</w:t>
      </w:r>
      <w:r>
        <w:t>u1) -0</w:t>
      </w:r>
      <w:r w:rsidR="00644CD5">
        <w:t>.</w:t>
      </w:r>
      <w:r>
        <w:t>0615*T(v26</w:t>
      </w:r>
      <w:r w:rsidR="00644CD5">
        <w:t>.</w:t>
      </w:r>
      <w:r>
        <w:t>u15) -0</w:t>
      </w:r>
      <w:r w:rsidR="00644CD5">
        <w:t>.</w:t>
      </w:r>
      <w:r>
        <w:t>0545*T(v15</w:t>
      </w:r>
      <w:r w:rsidR="00644CD5">
        <w:t>.</w:t>
      </w:r>
      <w:r>
        <w:t>u27) + 0</w:t>
      </w:r>
      <w:r w:rsidR="00644CD5">
        <w:t>.</w:t>
      </w:r>
      <w:r>
        <w:t>0645*T(v5</w:t>
      </w:r>
      <w:r w:rsidR="00644CD5">
        <w:t>.</w:t>
      </w:r>
      <w:r>
        <w:t>u13) -0</w:t>
      </w:r>
      <w:r w:rsidR="00644CD5">
        <w:t>.</w:t>
      </w:r>
      <w:r>
        <w:t>0631*T(v12</w:t>
      </w:r>
      <w:r w:rsidR="00644CD5">
        <w:t>.</w:t>
      </w:r>
      <w:r>
        <w:t>u21) + 0</w:t>
      </w:r>
      <w:r w:rsidR="00644CD5">
        <w:t>.</w:t>
      </w:r>
      <w:r>
        <w:t>055*T(v20</w:t>
      </w:r>
      <w:r w:rsidR="00644CD5">
        <w:t>.</w:t>
      </w:r>
      <w:r>
        <w:t>u4) -0</w:t>
      </w:r>
      <w:r w:rsidR="00644CD5">
        <w:t>.</w:t>
      </w:r>
      <w:r>
        <w:t>0639*T(v4</w:t>
      </w:r>
      <w:r w:rsidR="00644CD5">
        <w:t>.</w:t>
      </w:r>
      <w:r>
        <w:t>u23) + 0</w:t>
      </w:r>
      <w:r w:rsidR="00644CD5">
        <w:t>.</w:t>
      </w:r>
      <w:r>
        <w:t>0587*T(v10</w:t>
      </w:r>
      <w:r w:rsidR="00644CD5">
        <w:t>.</w:t>
      </w:r>
      <w:r>
        <w:t>u12) -0</w:t>
      </w:r>
      <w:r w:rsidR="00644CD5">
        <w:t>.</w:t>
      </w:r>
      <w:r>
        <w:t>057*T(v4</w:t>
      </w:r>
      <w:r w:rsidR="00644CD5">
        <w:t>.</w:t>
      </w:r>
      <w:r>
        <w:t>u25) + 0</w:t>
      </w:r>
      <w:r w:rsidR="00644CD5">
        <w:t>.</w:t>
      </w:r>
      <w:r>
        <w:t>0564*T(v16</w:t>
      </w:r>
      <w:r w:rsidR="00644CD5">
        <w:t>.</w:t>
      </w:r>
      <w:r>
        <w:t>u20) -0</w:t>
      </w:r>
      <w:r w:rsidR="00644CD5">
        <w:t>.</w:t>
      </w:r>
      <w:r>
        <w:t>04*T(u30) -0</w:t>
      </w:r>
      <w:r w:rsidR="00644CD5">
        <w:t>.</w:t>
      </w:r>
      <w:r>
        <w:t>0537*T(v13</w:t>
      </w:r>
      <w:r w:rsidR="00644CD5">
        <w:t>.</w:t>
      </w:r>
      <w:r>
        <w:t>u4) + 0</w:t>
      </w:r>
      <w:r w:rsidR="00644CD5">
        <w:t>.</w:t>
      </w:r>
      <w:r>
        <w:t>0426*T(v14</w:t>
      </w:r>
      <w:r w:rsidR="00644CD5">
        <w:t>.</w:t>
      </w:r>
      <w:r>
        <w:t>u23) + 0</w:t>
      </w:r>
      <w:r w:rsidR="00644CD5">
        <w:t>.</w:t>
      </w:r>
      <w:r>
        <w:t>0474*T(v6</w:t>
      </w:r>
      <w:r w:rsidR="00644CD5">
        <w:t>.</w:t>
      </w:r>
      <w:r>
        <w:t>u35) -0</w:t>
      </w:r>
      <w:r w:rsidR="00644CD5">
        <w:t>.</w:t>
      </w:r>
      <w:r>
        <w:t>0492*T(v4</w:t>
      </w:r>
      <w:r w:rsidR="00644CD5">
        <w:t>.</w:t>
      </w:r>
      <w:r>
        <w:t>u36) + 0</w:t>
      </w:r>
      <w:r w:rsidR="00644CD5">
        <w:t>.</w:t>
      </w:r>
      <w:r>
        <w:t>0402*T(v12</w:t>
      </w:r>
      <w:r w:rsidR="00644CD5">
        <w:t>.</w:t>
      </w:r>
      <w:r>
        <w:t>u26) + 0</w:t>
      </w:r>
      <w:r w:rsidR="00644CD5">
        <w:t>.</w:t>
      </w:r>
      <w:r>
        <w:t>0505*T(v15</w:t>
      </w:r>
      <w:r w:rsidR="00644CD5">
        <w:t>.</w:t>
      </w:r>
      <w:r>
        <w:t>u7) + 0</w:t>
      </w:r>
      <w:r w:rsidR="00644CD5">
        <w:t>.</w:t>
      </w:r>
      <w:r>
        <w:t>0313*T(v25) -0</w:t>
      </w:r>
      <w:r w:rsidR="00644CD5">
        <w:t>.</w:t>
      </w:r>
      <w:r>
        <w:t>0435*T(v15</w:t>
      </w:r>
      <w:r w:rsidR="00644CD5">
        <w:t>.</w:t>
      </w:r>
      <w:r>
        <w:t>u15) -0</w:t>
      </w:r>
      <w:r w:rsidR="00644CD5">
        <w:t>.</w:t>
      </w:r>
      <w:r>
        <w:t>0453*T(v31</w:t>
      </w:r>
      <w:r w:rsidR="00644CD5">
        <w:t>.</w:t>
      </w:r>
      <w:r>
        <w:t>u2) + 0</w:t>
      </w:r>
      <w:r w:rsidR="00644CD5">
        <w:t>.</w:t>
      </w:r>
      <w:r>
        <w:t>0421*T(v14</w:t>
      </w:r>
      <w:r w:rsidR="00644CD5">
        <w:t>.</w:t>
      </w:r>
      <w:r>
        <w:t>u4) -0</w:t>
      </w:r>
      <w:r w:rsidR="00644CD5">
        <w:t>.</w:t>
      </w:r>
      <w:r>
        <w:t>0359*T(v31</w:t>
      </w:r>
      <w:r w:rsidR="00644CD5">
        <w:t>.</w:t>
      </w:r>
      <w:r>
        <w:t>u10) -0</w:t>
      </w:r>
      <w:r w:rsidR="00644CD5">
        <w:t>.</w:t>
      </w:r>
      <w:r>
        <w:t>033*T(v29</w:t>
      </w:r>
      <w:r w:rsidR="00644CD5">
        <w:t>.</w:t>
      </w:r>
      <w:r>
        <w:t>u7) -0</w:t>
      </w:r>
      <w:r w:rsidR="00644CD5">
        <w:t>.</w:t>
      </w:r>
      <w:r>
        <w:t>0338*T(v23</w:t>
      </w:r>
      <w:r w:rsidR="00644CD5">
        <w:t>.</w:t>
      </w:r>
      <w:r>
        <w:t>u6) -0</w:t>
      </w:r>
      <w:r w:rsidR="00644CD5">
        <w:t>.</w:t>
      </w:r>
      <w:r>
        <w:t>0293*T(v11</w:t>
      </w:r>
      <w:r w:rsidR="00644CD5">
        <w:t>.</w:t>
      </w:r>
      <w:r>
        <w:t>u18) -0</w:t>
      </w:r>
      <w:r w:rsidR="00644CD5">
        <w:t>.</w:t>
      </w:r>
      <w:r>
        <w:t>0268*T(v29</w:t>
      </w:r>
      <w:r w:rsidR="00644CD5">
        <w:t>.</w:t>
      </w:r>
      <w:r>
        <w:t>u14) + 0</w:t>
      </w:r>
      <w:r w:rsidR="00644CD5">
        <w:t>.</w:t>
      </w:r>
      <w:r>
        <w:t>0283*T(v25</w:t>
      </w:r>
      <w:r w:rsidR="00644CD5">
        <w:t>.</w:t>
      </w:r>
      <w:r>
        <w:t>u13) + 0</w:t>
      </w:r>
      <w:r w:rsidR="00644CD5">
        <w:t>.</w:t>
      </w:r>
      <w:r>
        <w:t>0256*T(v21</w:t>
      </w:r>
      <w:r w:rsidR="00644CD5">
        <w:t>.</w:t>
      </w:r>
      <w:r>
        <w:t>u17) -0</w:t>
      </w:r>
      <w:r w:rsidR="00644CD5">
        <w:t>.</w:t>
      </w:r>
      <w:r>
        <w:t>0292*T(v7</w:t>
      </w:r>
      <w:r w:rsidR="00644CD5">
        <w:t>.</w:t>
      </w:r>
      <w:r>
        <w:t>u7) + 0</w:t>
      </w:r>
      <w:r w:rsidR="00644CD5">
        <w:t>.</w:t>
      </w:r>
      <w:r>
        <w:t>0284*T(v13</w:t>
      </w:r>
      <w:r w:rsidR="00644CD5">
        <w:t>.</w:t>
      </w:r>
      <w:r>
        <w:t>u6) + 0</w:t>
      </w:r>
      <w:r w:rsidR="00644CD5">
        <w:t>.</w:t>
      </w:r>
      <w:r>
        <w:t>0247*T(v32</w:t>
      </w:r>
      <w:r w:rsidR="00644CD5">
        <w:t>.</w:t>
      </w:r>
      <w:r>
        <w:t>u9) -0</w:t>
      </w:r>
      <w:r w:rsidR="00644CD5">
        <w:t>.</w:t>
      </w:r>
      <w:r>
        <w:t>0244*T(v2</w:t>
      </w:r>
      <w:r w:rsidR="00644CD5">
        <w:t>.</w:t>
      </w:r>
      <w:r>
        <w:t>u8) -0</w:t>
      </w:r>
      <w:r w:rsidR="00644CD5">
        <w:t>.</w:t>
      </w:r>
      <w:r>
        <w:t>0269*T(v2</w:t>
      </w:r>
      <w:r w:rsidR="00644CD5">
        <w:t>.</w:t>
      </w:r>
      <w:r>
        <w:t>u12) + 0</w:t>
      </w:r>
      <w:r w:rsidR="00644CD5">
        <w:t>.</w:t>
      </w:r>
      <w:r>
        <w:t>0182*T(v24</w:t>
      </w:r>
      <w:r w:rsidR="00644CD5">
        <w:t>.</w:t>
      </w:r>
      <w:r>
        <w:t>u14) + 0</w:t>
      </w:r>
      <w:r w:rsidR="00644CD5">
        <w:t>.</w:t>
      </w:r>
      <w:r>
        <w:t>0163*T(v18</w:t>
      </w:r>
      <w:r w:rsidR="00644CD5">
        <w:t>.</w:t>
      </w:r>
      <w:r>
        <w:t>u23) -0</w:t>
      </w:r>
      <w:r w:rsidR="00644CD5">
        <w:t>.</w:t>
      </w:r>
      <w:r>
        <w:t>0165*T(v17</w:t>
      </w:r>
      <w:r w:rsidR="00644CD5">
        <w:t>.</w:t>
      </w:r>
      <w:r>
        <w:t>u24) + 0</w:t>
      </w:r>
      <w:r w:rsidR="00644CD5">
        <w:t>.</w:t>
      </w:r>
      <w:r>
        <w:t>0179*T(v11</w:t>
      </w:r>
      <w:r w:rsidR="00644CD5">
        <w:t>.</w:t>
      </w:r>
      <w:r>
        <w:t>u9) -0</w:t>
      </w:r>
      <w:r w:rsidR="00644CD5">
        <w:t>.</w:t>
      </w:r>
      <w:r>
        <w:t>0165*T(v22</w:t>
      </w:r>
      <w:r w:rsidR="00644CD5">
        <w:t>.</w:t>
      </w:r>
      <w:r>
        <w:t>u10) + 0</w:t>
      </w:r>
      <w:r w:rsidR="00644CD5">
        <w:t>.</w:t>
      </w:r>
      <w:r>
        <w:t>0107*T(v22) -0</w:t>
      </w:r>
      <w:r w:rsidR="00644CD5">
        <w:t>.</w:t>
      </w:r>
      <w:r>
        <w:t>0129*T(v26</w:t>
      </w:r>
      <w:r w:rsidR="00644CD5">
        <w:t>.</w:t>
      </w:r>
      <w:r>
        <w:t>u7) -0</w:t>
      </w:r>
      <w:r w:rsidR="00644CD5">
        <w:t>.</w:t>
      </w:r>
      <w:r>
        <w:t>0119*T(v36</w:t>
      </w:r>
      <w:r w:rsidR="00644CD5">
        <w:t>.</w:t>
      </w:r>
      <w:r>
        <w:t>u6) + 0</w:t>
      </w:r>
      <w:r w:rsidR="00644CD5">
        <w:t>.</w:t>
      </w:r>
      <w:r>
        <w:t>0123*T(v9</w:t>
      </w:r>
      <w:r w:rsidR="00644CD5">
        <w:t>.</w:t>
      </w:r>
      <w:r>
        <w:t>u25) + 0</w:t>
      </w:r>
      <w:r w:rsidR="00644CD5">
        <w:t>.</w:t>
      </w:r>
      <w:r>
        <w:t>0116*T(v27</w:t>
      </w:r>
      <w:r w:rsidR="00644CD5">
        <w:t>.</w:t>
      </w:r>
      <w:r>
        <w:t>u11) -0</w:t>
      </w:r>
      <w:r w:rsidR="00644CD5">
        <w:t>.</w:t>
      </w:r>
      <w:r>
        <w:t>00982*T(v25</w:t>
      </w:r>
      <w:r w:rsidR="00644CD5">
        <w:t>.</w:t>
      </w:r>
      <w:r>
        <w:t>u15) + 0</w:t>
      </w:r>
      <w:r w:rsidR="00644CD5">
        <w:t>.</w:t>
      </w:r>
      <w:r>
        <w:t>00868*T(v32</w:t>
      </w:r>
      <w:r w:rsidR="00644CD5">
        <w:t>.</w:t>
      </w:r>
      <w:r>
        <w:t>u11) -0</w:t>
      </w:r>
      <w:r w:rsidR="00644CD5">
        <w:t>.</w:t>
      </w:r>
      <w:r>
        <w:t>00673*T(v20</w:t>
      </w:r>
      <w:r w:rsidR="00644CD5">
        <w:t>.</w:t>
      </w:r>
      <w:r>
        <w:t>u8) -0</w:t>
      </w:r>
      <w:r w:rsidR="00644CD5">
        <w:t>.</w:t>
      </w:r>
      <w:r>
        <w:t>00372*T(v3</w:t>
      </w:r>
      <w:r w:rsidR="00644CD5">
        <w:t>.</w:t>
      </w:r>
      <w:r>
        <w:t>u35) + 0</w:t>
      </w:r>
      <w:r w:rsidR="00644CD5">
        <w:t>.</w:t>
      </w:r>
      <w:r>
        <w:t>00354*T(u2) -0</w:t>
      </w:r>
      <w:r w:rsidR="00644CD5">
        <w:t>.</w:t>
      </w:r>
      <w:r>
        <w:t>00376*T(v1</w:t>
      </w:r>
      <w:r w:rsidR="00644CD5">
        <w:t>.</w:t>
      </w:r>
      <w:r>
        <w:t>u15) + 0</w:t>
      </w:r>
      <w:r w:rsidR="00644CD5">
        <w:t>.</w:t>
      </w:r>
      <w:r>
        <w:t>00368*T(v12</w:t>
      </w:r>
      <w:r w:rsidR="00644CD5">
        <w:t>.</w:t>
      </w:r>
      <w:r>
        <w:t>u7) -0</w:t>
      </w:r>
      <w:r w:rsidR="00644CD5">
        <w:t>.</w:t>
      </w:r>
      <w:r>
        <w:t>00235*T(v8</w:t>
      </w:r>
      <w:r w:rsidR="00644CD5">
        <w:t>.</w:t>
      </w:r>
      <w:r>
        <w:t>u28) + 0</w:t>
      </w:r>
      <w:r w:rsidR="00644CD5">
        <w:t>.</w:t>
      </w:r>
      <w:r>
        <w:t>00227*T(v1</w:t>
      </w:r>
      <w:r w:rsidR="00644CD5">
        <w:t>.</w:t>
      </w:r>
      <w:r>
        <w:t>u32) -0</w:t>
      </w:r>
      <w:r w:rsidR="00644CD5">
        <w:t>.</w:t>
      </w:r>
      <w:r>
        <w:t>00212*T(v8</w:t>
      </w:r>
      <w:r w:rsidR="00644CD5">
        <w:t>.</w:t>
      </w:r>
      <w:r>
        <w:t>u29) + 0</w:t>
      </w:r>
      <w:r w:rsidR="00644CD5">
        <w:t>.</w:t>
      </w:r>
      <w:r>
        <w:t>00163*T(v6</w:t>
      </w:r>
      <w:r w:rsidR="00644CD5">
        <w:t>.</w:t>
      </w:r>
      <w:r>
        <w:t>u13) -0</w:t>
      </w:r>
      <w:r w:rsidR="00644CD5">
        <w:t>.</w:t>
      </w:r>
      <w:r>
        <w:t>000992*T(v34</w:t>
      </w:r>
      <w:r w:rsidR="00644CD5">
        <w:t>.</w:t>
      </w:r>
      <w:r>
        <w:t>u6) + 7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659*T(v2</w:t>
      </w:r>
      <w:r w:rsidR="00644CD5">
        <w:t>.</w:t>
      </w:r>
      <w:r>
        <w:t>u4) + 0</w:t>
      </w:r>
      <w:r w:rsidR="00644CD5">
        <w:t>.</w:t>
      </w:r>
      <w:r>
        <w:t>0649*NumAromAtoms -0</w:t>
      </w:r>
      <w:r w:rsidR="00644CD5">
        <w:t>.</w:t>
      </w:r>
      <w:r>
        <w:t>31*T(v9</w:t>
      </w:r>
      <w:r w:rsidR="00644CD5">
        <w:t>.</w:t>
      </w:r>
      <w:r>
        <w:t>u15) -0</w:t>
      </w:r>
      <w:r w:rsidR="00644CD5">
        <w:t>.</w:t>
      </w:r>
      <w:r>
        <w:t>0182*T(v3</w:t>
      </w:r>
      <w:r w:rsidR="00644CD5">
        <w:t>.</w:t>
      </w:r>
      <w:r>
        <w:t>u11) -0</w:t>
      </w:r>
      <w:r w:rsidR="00644CD5">
        <w:t>.</w:t>
      </w:r>
      <w:r>
        <w:t>464*T(v6</w:t>
      </w:r>
      <w:r w:rsidR="00644CD5">
        <w:t>.</w:t>
      </w:r>
      <w:r>
        <w:t>u3) + 1</w:t>
      </w:r>
      <w:r w:rsidR="00644CD5">
        <w:t>.</w:t>
      </w:r>
      <w:r>
        <w:t>09*T(v19</w:t>
      </w:r>
      <w:r w:rsidR="00644CD5">
        <w:t>.</w:t>
      </w:r>
      <w:r>
        <w:t>u14) -0</w:t>
      </w:r>
      <w:r w:rsidR="00644CD5">
        <w:t>.</w:t>
      </w:r>
      <w:r>
        <w:t>182*NumAcceptor + 0</w:t>
      </w:r>
      <w:r w:rsidR="00644CD5">
        <w:t>.</w:t>
      </w:r>
      <w:r>
        <w:t>315*T(v14</w:t>
      </w:r>
      <w:r w:rsidR="00644CD5">
        <w:t>.</w:t>
      </w:r>
      <w:r>
        <w:t>u22) -1</w:t>
      </w:r>
      <w:r w:rsidR="00644CD5">
        <w:t>.</w:t>
      </w:r>
      <w:r>
        <w:t>85*T(v12</w:t>
      </w:r>
      <w:r w:rsidR="00644CD5">
        <w:t>.</w:t>
      </w:r>
      <w:r>
        <w:t>u8) -0</w:t>
      </w:r>
      <w:r w:rsidR="00644CD5">
        <w:t>.</w:t>
      </w:r>
      <w:r>
        <w:t>0804*T(v17</w:t>
      </w:r>
      <w:r w:rsidR="00644CD5">
        <w:t>.</w:t>
      </w:r>
      <w:r>
        <w:t>u12) + 1</w:t>
      </w:r>
      <w:r w:rsidR="00644CD5">
        <w:t>.</w:t>
      </w:r>
      <w:r>
        <w:t>74*T(v22</w:t>
      </w:r>
      <w:r w:rsidR="00644CD5">
        <w:t>.</w:t>
      </w:r>
      <w:r>
        <w:t>u6) -1</w:t>
      </w:r>
      <w:r w:rsidR="00644CD5">
        <w:t>.</w:t>
      </w:r>
      <w:r>
        <w:t>55*T(v3) -3</w:t>
      </w:r>
      <w:r w:rsidR="00644CD5">
        <w:t>.</w:t>
      </w:r>
      <w:r>
        <w:t>1*T(v1</w:t>
      </w:r>
      <w:r w:rsidR="00644CD5">
        <w:t>.</w:t>
      </w:r>
      <w:r>
        <w:t>u1) + 0</w:t>
      </w:r>
      <w:r w:rsidR="00644CD5">
        <w:t>.</w:t>
      </w:r>
      <w:r>
        <w:t>962*T(v28</w:t>
      </w:r>
      <w:r w:rsidR="00644CD5">
        <w:t>.</w:t>
      </w:r>
      <w:r>
        <w:t>u6) + 22</w:t>
      </w:r>
      <w:r w:rsidR="00644CD5">
        <w:t>.</w:t>
      </w:r>
      <w:r>
        <w:t>9*Volume -0</w:t>
      </w:r>
      <w:r w:rsidR="00644CD5">
        <w:t>.</w:t>
      </w:r>
      <w:r>
        <w:t>423*T(v15</w:t>
      </w:r>
      <w:r w:rsidR="00644CD5">
        <w:t>.</w:t>
      </w:r>
      <w:r>
        <w:t>u5) + 0</w:t>
      </w:r>
      <w:r w:rsidR="00644CD5">
        <w:t>.</w:t>
      </w:r>
      <w:r>
        <w:t>134*Lipophilicity^2 -0</w:t>
      </w:r>
      <w:r w:rsidR="00644CD5">
        <w:t>.</w:t>
      </w:r>
      <w:r>
        <w:t>0492*T(u27) -0</w:t>
      </w:r>
      <w:r w:rsidR="00644CD5">
        <w:t>.</w:t>
      </w:r>
      <w:r>
        <w:t>555*T(v15) -0</w:t>
      </w:r>
      <w:r w:rsidR="00644CD5">
        <w:t>.</w:t>
      </w:r>
      <w:r>
        <w:t>86*T(v12</w:t>
      </w:r>
      <w:r w:rsidR="00644CD5">
        <w:t>.</w:t>
      </w:r>
      <w:r>
        <w:t>u30) + 1</w:t>
      </w:r>
      <w:r w:rsidR="00644CD5">
        <w:t>.</w:t>
      </w:r>
      <w:r>
        <w:t>26*T(v10</w:t>
      </w:r>
      <w:r w:rsidR="00644CD5">
        <w:t>.</w:t>
      </w:r>
      <w:r>
        <w:t>u26) -0</w:t>
      </w:r>
      <w:r w:rsidR="00644CD5">
        <w:t>.</w:t>
      </w:r>
      <w:r>
        <w:t>941*T(v11</w:t>
      </w:r>
      <w:r w:rsidR="00644CD5">
        <w:t>.</w:t>
      </w:r>
      <w:r>
        <w:t>u32) -0</w:t>
      </w:r>
      <w:r w:rsidR="00644CD5">
        <w:t>.</w:t>
      </w:r>
      <w:r>
        <w:t>733*T(v16</w:t>
      </w:r>
      <w:r w:rsidR="00644CD5">
        <w:t>.</w:t>
      </w:r>
      <w:r>
        <w:t>u2) + 1</w:t>
      </w:r>
      <w:r w:rsidR="00644CD5">
        <w:t>.</w:t>
      </w:r>
      <w:r>
        <w:t>08*T(v21</w:t>
      </w:r>
      <w:r w:rsidR="00644CD5">
        <w:t>.</w:t>
      </w:r>
      <w:r>
        <w:t>u14) -0</w:t>
      </w:r>
      <w:r w:rsidR="00644CD5">
        <w:t>.</w:t>
      </w:r>
      <w:r>
        <w:t>984*T(v13</w:t>
      </w:r>
      <w:r w:rsidR="00644CD5">
        <w:t>.</w:t>
      </w:r>
      <w:r>
        <w:t>u9) -0</w:t>
      </w:r>
      <w:r w:rsidR="00644CD5">
        <w:t>.</w:t>
      </w:r>
      <w:r>
        <w:t>866*T(v8</w:t>
      </w:r>
      <w:r w:rsidR="00644CD5">
        <w:t>.</w:t>
      </w:r>
      <w:r>
        <w:t>u5) -0</w:t>
      </w:r>
      <w:r w:rsidR="00644CD5">
        <w:t>.</w:t>
      </w:r>
      <w:r>
        <w:t>736*T(v12</w:t>
      </w:r>
      <w:r w:rsidR="00644CD5">
        <w:t>.</w:t>
      </w:r>
      <w:r>
        <w:t>u1) + 10</w:t>
      </w:r>
      <w:r w:rsidR="00644CD5">
        <w:t>.</w:t>
      </w:r>
      <w:r>
        <w:t>8*Lipophilicity + 0</w:t>
      </w:r>
      <w:r w:rsidR="00644CD5">
        <w:t>.</w:t>
      </w:r>
      <w:r>
        <w:t>102*NumDonor -0</w:t>
      </w:r>
      <w:r w:rsidR="00644CD5">
        <w:t>.</w:t>
      </w:r>
      <w:r>
        <w:t>659*T(v6</w:t>
      </w:r>
      <w:r w:rsidR="00644CD5">
        <w:t>.</w:t>
      </w:r>
      <w:r>
        <w:t>u24) + 0</w:t>
      </w:r>
      <w:r w:rsidR="00644CD5">
        <w:t>.</w:t>
      </w:r>
      <w:r>
        <w:t>823*T(v7</w:t>
      </w:r>
      <w:r w:rsidR="00644CD5">
        <w:t>.</w:t>
      </w:r>
      <w:r>
        <w:t>u25) + 0</w:t>
      </w:r>
      <w:r w:rsidR="00644CD5">
        <w:t>.</w:t>
      </w:r>
      <w:r>
        <w:t>597*T(v6</w:t>
      </w:r>
      <w:r w:rsidR="00644CD5">
        <w:t>.</w:t>
      </w:r>
      <w:r>
        <w:t>u31) -0</w:t>
      </w:r>
      <w:r w:rsidR="00644CD5">
        <w:t>.</w:t>
      </w:r>
      <w:r>
        <w:t>713*T(v2) + 0</w:t>
      </w:r>
      <w:r w:rsidR="00644CD5">
        <w:t>.</w:t>
      </w:r>
      <w:r>
        <w:t>229*T(v34</w:t>
      </w:r>
      <w:r w:rsidR="00644CD5">
        <w:t>.</w:t>
      </w:r>
      <w:r>
        <w:t>u5) -0</w:t>
      </w:r>
      <w:r w:rsidR="00644CD5">
        <w:t>.</w:t>
      </w:r>
      <w:r>
        <w:t>572*T(v34</w:t>
      </w:r>
      <w:r w:rsidR="00644CD5">
        <w:t>.</w:t>
      </w:r>
      <w:r>
        <w:t>u4) + 0</w:t>
      </w:r>
      <w:r w:rsidR="00644CD5">
        <w:t>.</w:t>
      </w:r>
      <w:r>
        <w:t>62*T(v14</w:t>
      </w:r>
      <w:r w:rsidR="00644CD5">
        <w:t>.</w:t>
      </w:r>
      <w:r>
        <w:t>u9) + 0</w:t>
      </w:r>
      <w:r w:rsidR="00644CD5">
        <w:t>.</w:t>
      </w:r>
      <w:r>
        <w:t>286*T(v32</w:t>
      </w:r>
      <w:r w:rsidR="00644CD5">
        <w:t>.</w:t>
      </w:r>
      <w:r>
        <w:t>u8) + 0</w:t>
      </w:r>
      <w:r w:rsidR="00644CD5">
        <w:t>.</w:t>
      </w:r>
      <w:r>
        <w:t>534*T(v17) -0</w:t>
      </w:r>
      <w:r w:rsidR="00644CD5">
        <w:t>.</w:t>
      </w:r>
      <w:r>
        <w:t>658*T(v31</w:t>
      </w:r>
      <w:r w:rsidR="00644CD5">
        <w:t>.</w:t>
      </w:r>
      <w:r>
        <w:t>u9) + 0</w:t>
      </w:r>
      <w:r w:rsidR="00644CD5">
        <w:t>.</w:t>
      </w:r>
      <w:r>
        <w:t>0616*T(v11</w:t>
      </w:r>
      <w:r w:rsidR="00644CD5">
        <w:t>.</w:t>
      </w:r>
      <w:r>
        <w:t>u1) + 0</w:t>
      </w:r>
      <w:r w:rsidR="00644CD5">
        <w:t>.</w:t>
      </w:r>
      <w:r>
        <w:t>57*T(v7</w:t>
      </w:r>
      <w:r w:rsidR="00644CD5">
        <w:t>.</w:t>
      </w:r>
      <w:r>
        <w:t>u28) -0</w:t>
      </w:r>
      <w:r w:rsidR="00644CD5">
        <w:t>.</w:t>
      </w:r>
      <w:r>
        <w:t>869*T(v7</w:t>
      </w:r>
      <w:r w:rsidR="00644CD5">
        <w:t>.</w:t>
      </w:r>
      <w:r>
        <w:t>u10) -0</w:t>
      </w:r>
      <w:r w:rsidR="00644CD5">
        <w:t>.</w:t>
      </w:r>
      <w:r>
        <w:t>203*T(v25</w:t>
      </w:r>
      <w:r w:rsidR="00644CD5">
        <w:t>.</w:t>
      </w:r>
      <w:r>
        <w:t>u18) + 0</w:t>
      </w:r>
      <w:r w:rsidR="00644CD5">
        <w:t>.</w:t>
      </w:r>
      <w:r>
        <w:t>434*T(v2</w:t>
      </w:r>
      <w:r w:rsidR="00644CD5">
        <w:t>.</w:t>
      </w:r>
      <w:r>
        <w:t>u41) -0</w:t>
      </w:r>
      <w:r w:rsidR="00644CD5">
        <w:t>.</w:t>
      </w:r>
      <w:r>
        <w:t>666*T(v18</w:t>
      </w:r>
      <w:r w:rsidR="00644CD5">
        <w:t>.</w:t>
      </w:r>
      <w:r>
        <w:t>u20) + 0</w:t>
      </w:r>
      <w:r w:rsidR="00644CD5">
        <w:t>.</w:t>
      </w:r>
      <w:r>
        <w:t>629*T(v24</w:t>
      </w:r>
      <w:r w:rsidR="00644CD5">
        <w:t>.</w:t>
      </w:r>
      <w:r>
        <w:t>u18) -0</w:t>
      </w:r>
      <w:r w:rsidR="00644CD5">
        <w:t>.</w:t>
      </w:r>
      <w:r>
        <w:t>361*T(v13) + 0</w:t>
      </w:r>
      <w:r w:rsidR="00644CD5">
        <w:t>.</w:t>
      </w:r>
      <w:r>
        <w:t>149*T(v12</w:t>
      </w:r>
      <w:r w:rsidR="00644CD5">
        <w:t>.</w:t>
      </w:r>
      <w:r>
        <w:t>u17) -0</w:t>
      </w:r>
      <w:r w:rsidR="00644CD5">
        <w:t>.</w:t>
      </w:r>
      <w:r>
        <w:t>677*T(v33</w:t>
      </w:r>
      <w:r w:rsidR="00644CD5">
        <w:t>.</w:t>
      </w:r>
      <w:r>
        <w:t>u2) + 0</w:t>
      </w:r>
      <w:r w:rsidR="00644CD5">
        <w:t>.</w:t>
      </w:r>
      <w:r>
        <w:t>161*NumPositive + 0</w:t>
      </w:r>
      <w:r w:rsidR="00644CD5">
        <w:t>.</w:t>
      </w:r>
      <w:r>
        <w:t>808*T(v21</w:t>
      </w:r>
      <w:r w:rsidR="00644CD5">
        <w:t>.</w:t>
      </w:r>
      <w:r>
        <w:t>u13) -0</w:t>
      </w:r>
      <w:r w:rsidR="00644CD5">
        <w:t>.</w:t>
      </w:r>
      <w:r>
        <w:t>344*T(v30</w:t>
      </w:r>
      <w:r w:rsidR="00644CD5">
        <w:t>.</w:t>
      </w:r>
      <w:r>
        <w:t>u9) + 0</w:t>
      </w:r>
      <w:r w:rsidR="00644CD5">
        <w:t>.</w:t>
      </w:r>
      <w:r>
        <w:t>571*T(v25</w:t>
      </w:r>
      <w:r w:rsidR="00644CD5">
        <w:t>.</w:t>
      </w:r>
      <w:r>
        <w:t>u5) + 0</w:t>
      </w:r>
      <w:r w:rsidR="00644CD5">
        <w:t>.</w:t>
      </w:r>
      <w:r>
        <w:t>264*T(v17</w:t>
      </w:r>
      <w:r w:rsidR="00644CD5">
        <w:t>.</w:t>
      </w:r>
      <w:r>
        <w:t>u17) + 1</w:t>
      </w:r>
      <w:r w:rsidR="00644CD5">
        <w:t>.</w:t>
      </w:r>
      <w:r>
        <w:t>18*T(v3</w:t>
      </w:r>
      <w:r w:rsidR="00644CD5">
        <w:t>.</w:t>
      </w:r>
      <w:r>
        <w:t>u4) -0</w:t>
      </w:r>
      <w:r w:rsidR="00644CD5">
        <w:t>.</w:t>
      </w:r>
      <w:r>
        <w:t>425*T(v27</w:t>
      </w:r>
      <w:r w:rsidR="00644CD5">
        <w:t>.</w:t>
      </w:r>
      <w:r>
        <w:t>u15) + 0</w:t>
      </w:r>
      <w:r w:rsidR="00644CD5">
        <w:t>.</w:t>
      </w:r>
      <w:r>
        <w:t>348*T(v14</w:t>
      </w:r>
      <w:r w:rsidR="00644CD5">
        <w:t>.</w:t>
      </w:r>
      <w:r>
        <w:t>u20) -23</w:t>
      </w:r>
      <w:r w:rsidR="00644CD5">
        <w:t>.</w:t>
      </w:r>
      <w:r>
        <w:t>9*Volume^2 -0</w:t>
      </w:r>
      <w:r w:rsidR="00644CD5">
        <w:t>.</w:t>
      </w:r>
      <w:r>
        <w:t>425*T(v29) + 0</w:t>
      </w:r>
      <w:r w:rsidR="00644CD5">
        <w:t>.</w:t>
      </w:r>
      <w:r>
        <w:t>426*T(v15</w:t>
      </w:r>
      <w:r w:rsidR="00644CD5">
        <w:t>.</w:t>
      </w:r>
      <w:r>
        <w:t>u7) + 0</w:t>
      </w:r>
      <w:r w:rsidR="00644CD5">
        <w:t>.</w:t>
      </w:r>
      <w:r>
        <w:t>431*T(v5</w:t>
      </w:r>
      <w:r w:rsidR="00644CD5">
        <w:t>.</w:t>
      </w:r>
      <w:r>
        <w:t>u21) + 6</w:t>
      </w:r>
      <w:r w:rsidR="00644CD5">
        <w:t>.</w:t>
      </w:r>
      <w:r>
        <w:t>91*Volume^3 -0</w:t>
      </w:r>
      <w:r w:rsidR="00644CD5">
        <w:t>.</w:t>
      </w:r>
      <w:r>
        <w:t>474*T(v19</w:t>
      </w:r>
      <w:r w:rsidR="00644CD5">
        <w:t>.</w:t>
      </w:r>
      <w:r>
        <w:t>u16) -0</w:t>
      </w:r>
      <w:r w:rsidR="00644CD5">
        <w:t>.</w:t>
      </w:r>
      <w:r>
        <w:t>327*T(v25</w:t>
      </w:r>
      <w:r w:rsidR="00644CD5">
        <w:t>.</w:t>
      </w:r>
      <w:r>
        <w:t>u12) + 0</w:t>
      </w:r>
      <w:r w:rsidR="00644CD5">
        <w:t>.</w:t>
      </w:r>
      <w:r>
        <w:t>383*T(v26</w:t>
      </w:r>
      <w:r w:rsidR="00644CD5">
        <w:t>.</w:t>
      </w:r>
      <w:r>
        <w:t>u15) -0</w:t>
      </w:r>
      <w:r w:rsidR="00644CD5">
        <w:t>.</w:t>
      </w:r>
      <w:r>
        <w:t>994*T(v8</w:t>
      </w:r>
      <w:r w:rsidR="00644CD5">
        <w:t>.</w:t>
      </w:r>
      <w:r>
        <w:t>u7) + 0</w:t>
      </w:r>
      <w:r w:rsidR="00644CD5">
        <w:t>.</w:t>
      </w:r>
      <w:r>
        <w:t>14*T(v21</w:t>
      </w:r>
      <w:r w:rsidR="00644CD5">
        <w:t>.</w:t>
      </w:r>
      <w:r>
        <w:t>u22) -0</w:t>
      </w:r>
      <w:r w:rsidR="00644CD5">
        <w:t>.</w:t>
      </w:r>
      <w:r>
        <w:t>925*T(v19</w:t>
      </w:r>
      <w:r w:rsidR="00644CD5">
        <w:t>.</w:t>
      </w:r>
      <w:r>
        <w:t>u15) + 0</w:t>
      </w:r>
      <w:r w:rsidR="00644CD5">
        <w:t>.</w:t>
      </w:r>
      <w:r>
        <w:t>948*T(v3</w:t>
      </w:r>
      <w:r w:rsidR="00644CD5">
        <w:t>.</w:t>
      </w:r>
      <w:r>
        <w:t>u3) + 0</w:t>
      </w:r>
      <w:r w:rsidR="00644CD5">
        <w:t>.</w:t>
      </w:r>
      <w:r>
        <w:t>545*T(v23) + 0</w:t>
      </w:r>
      <w:r w:rsidR="00644CD5">
        <w:t>.</w:t>
      </w:r>
      <w:r>
        <w:t>54*T(v22</w:t>
      </w:r>
      <w:r w:rsidR="00644CD5">
        <w:t>.</w:t>
      </w:r>
      <w:r>
        <w:t>u19) -0</w:t>
      </w:r>
      <w:r w:rsidR="00644CD5">
        <w:t>.</w:t>
      </w:r>
      <w:r>
        <w:t>274*T(v9</w:t>
      </w:r>
      <w:r w:rsidR="00644CD5">
        <w:t>.</w:t>
      </w:r>
      <w:r>
        <w:t>u29) -0</w:t>
      </w:r>
      <w:r w:rsidR="00644CD5">
        <w:t>.</w:t>
      </w:r>
      <w:r>
        <w:t>653*T(v4</w:t>
      </w:r>
      <w:r w:rsidR="00644CD5">
        <w:t>.</w:t>
      </w:r>
      <w:r>
        <w:t>u13) -0</w:t>
      </w:r>
      <w:r w:rsidR="00644CD5">
        <w:t>.</w:t>
      </w:r>
      <w:r>
        <w:t>312*T(v19</w:t>
      </w:r>
      <w:r w:rsidR="00644CD5">
        <w:t>.</w:t>
      </w:r>
      <w:r>
        <w:t>u6) -0</w:t>
      </w:r>
      <w:r w:rsidR="00644CD5">
        <w:t>.</w:t>
      </w:r>
      <w:r>
        <w:t>91*T(v7</w:t>
      </w:r>
      <w:r w:rsidR="00644CD5">
        <w:t>.</w:t>
      </w:r>
      <w:r>
        <w:t>u31) + 0</w:t>
      </w:r>
      <w:r w:rsidR="00644CD5">
        <w:t>.</w:t>
      </w:r>
      <w:r>
        <w:t>686*T(v27</w:t>
      </w:r>
      <w:r w:rsidR="00644CD5">
        <w:t>.</w:t>
      </w:r>
      <w:r>
        <w:t>u14) -0</w:t>
      </w:r>
      <w:r w:rsidR="00644CD5">
        <w:t>.</w:t>
      </w:r>
      <w:r>
        <w:t>383*T(v3</w:t>
      </w:r>
      <w:r w:rsidR="00644CD5">
        <w:t>.</w:t>
      </w:r>
      <w:r>
        <w:t>u32) -0</w:t>
      </w:r>
      <w:r w:rsidR="00644CD5">
        <w:t>.</w:t>
      </w:r>
      <w:r>
        <w:t>333*T(u39) + 0</w:t>
      </w:r>
      <w:r w:rsidR="00644CD5">
        <w:t>.</w:t>
      </w:r>
      <w:r>
        <w:t>34*T(v16</w:t>
      </w:r>
      <w:r w:rsidR="00644CD5">
        <w:t>.</w:t>
      </w:r>
      <w:r>
        <w:t>u14) + 0</w:t>
      </w:r>
      <w:r w:rsidR="00644CD5">
        <w:t>.</w:t>
      </w:r>
      <w:r>
        <w:t>308*T(v38) -0</w:t>
      </w:r>
      <w:r w:rsidR="00644CD5">
        <w:t>.</w:t>
      </w:r>
      <w:r>
        <w:t>655*T(v30</w:t>
      </w:r>
      <w:r w:rsidR="00644CD5">
        <w:t>.</w:t>
      </w:r>
      <w:r>
        <w:t>u6) -0</w:t>
      </w:r>
      <w:r w:rsidR="00644CD5">
        <w:t>.</w:t>
      </w:r>
      <w:r>
        <w:t>234*T(v6</w:t>
      </w:r>
      <w:r w:rsidR="00644CD5">
        <w:t>.</w:t>
      </w:r>
      <w:r>
        <w:t>u32) + 3</w:t>
      </w:r>
      <w:r w:rsidR="00644CD5">
        <w:t>.</w:t>
      </w:r>
      <w:r>
        <w:t>28*v -0</w:t>
      </w:r>
      <w:r w:rsidR="00644CD5">
        <w:t>.</w:t>
      </w:r>
      <w:r>
        <w:t>571*T(v9</w:t>
      </w:r>
      <w:r w:rsidR="00644CD5">
        <w:t>.</w:t>
      </w:r>
      <w:r>
        <w:t>u24) -0</w:t>
      </w:r>
      <w:r w:rsidR="00644CD5">
        <w:t>.</w:t>
      </w:r>
      <w:r>
        <w:t>396*T(v12</w:t>
      </w:r>
      <w:r w:rsidR="00644CD5">
        <w:t>.</w:t>
      </w:r>
      <w:r>
        <w:t>u21) + 0</w:t>
      </w:r>
      <w:r w:rsidR="00644CD5">
        <w:t>.</w:t>
      </w:r>
      <w:r>
        <w:t>427*T(v17</w:t>
      </w:r>
      <w:r w:rsidR="00644CD5">
        <w:t>.</w:t>
      </w:r>
      <w:r>
        <w:t>u10) + 0</w:t>
      </w:r>
      <w:r w:rsidR="00644CD5">
        <w:t>.</w:t>
      </w:r>
      <w:r>
        <w:t>494*T(v33</w:t>
      </w:r>
      <w:r w:rsidR="00644CD5">
        <w:t>.</w:t>
      </w:r>
      <w:r>
        <w:t>u7) -0</w:t>
      </w:r>
      <w:r w:rsidR="00644CD5">
        <w:t>.</w:t>
      </w:r>
      <w:r>
        <w:t>47*T(v2</w:t>
      </w:r>
      <w:r w:rsidR="00644CD5">
        <w:t>.</w:t>
      </w:r>
      <w:r>
        <w:t>u30) -0</w:t>
      </w:r>
      <w:r w:rsidR="00644CD5">
        <w:t>.</w:t>
      </w:r>
      <w:r>
        <w:t>475*T(v6</w:t>
      </w:r>
      <w:r w:rsidR="00644CD5">
        <w:t>.</w:t>
      </w:r>
      <w:r>
        <w:t>u7) + 0</w:t>
      </w:r>
      <w:r w:rsidR="00644CD5">
        <w:t>.</w:t>
      </w:r>
      <w:r>
        <w:t>264*T(v27</w:t>
      </w:r>
      <w:r w:rsidR="00644CD5">
        <w:t>.</w:t>
      </w:r>
      <w:r>
        <w:t>u13) + 0</w:t>
      </w:r>
      <w:r w:rsidR="00644CD5">
        <w:t>.</w:t>
      </w:r>
      <w:r>
        <w:t>564*T(v8</w:t>
      </w:r>
      <w:r w:rsidR="00644CD5">
        <w:t>.</w:t>
      </w:r>
      <w:r>
        <w:t>u30) + 1</w:t>
      </w:r>
      <w:r w:rsidR="00644CD5">
        <w:t>.</w:t>
      </w:r>
      <w:r>
        <w:t>16*T(v4</w:t>
      </w:r>
      <w:r w:rsidR="00644CD5">
        <w:t>.</w:t>
      </w:r>
      <w:r>
        <w:t>u6) -0</w:t>
      </w:r>
      <w:r w:rsidR="00644CD5">
        <w:t>.</w:t>
      </w:r>
      <w:r>
        <w:t>532*T(v2</w:t>
      </w:r>
      <w:r w:rsidR="00644CD5">
        <w:t>.</w:t>
      </w:r>
      <w:r>
        <w:t>u14) + 0</w:t>
      </w:r>
      <w:r w:rsidR="00644CD5">
        <w:t>.</w:t>
      </w:r>
      <w:r>
        <w:t>629*T(v6</w:t>
      </w:r>
      <w:r w:rsidR="00644CD5">
        <w:t>.</w:t>
      </w:r>
      <w:r>
        <w:t>u30) + 0</w:t>
      </w:r>
      <w:r w:rsidR="00644CD5">
        <w:t>.</w:t>
      </w:r>
      <w:r>
        <w:t>496*T(v5</w:t>
      </w:r>
      <w:r w:rsidR="00644CD5">
        <w:t>.</w:t>
      </w:r>
      <w:r>
        <w:t>u37) -0</w:t>
      </w:r>
      <w:r w:rsidR="00644CD5">
        <w:t>.</w:t>
      </w:r>
      <w:r>
        <w:t>491*T(v31</w:t>
      </w:r>
      <w:r w:rsidR="00644CD5">
        <w:t>.</w:t>
      </w:r>
      <w:r>
        <w:t>u3) + 0</w:t>
      </w:r>
      <w:r w:rsidR="00644CD5">
        <w:t>.</w:t>
      </w:r>
      <w:r>
        <w:t>349*T(v17</w:t>
      </w:r>
      <w:r w:rsidR="00644CD5">
        <w:t>.</w:t>
      </w:r>
      <w:r>
        <w:t>u24) -0</w:t>
      </w:r>
      <w:r w:rsidR="00644CD5">
        <w:t>.</w:t>
      </w:r>
      <w:r>
        <w:t>143*T(v25</w:t>
      </w:r>
      <w:r w:rsidR="00644CD5">
        <w:t>.</w:t>
      </w:r>
      <w:r>
        <w:t>u10) + 0</w:t>
      </w:r>
      <w:r w:rsidR="00644CD5">
        <w:t>.</w:t>
      </w:r>
      <w:r>
        <w:t>566*T(v12</w:t>
      </w:r>
      <w:r w:rsidR="00644CD5">
        <w:t>.</w:t>
      </w:r>
      <w:r>
        <w:t>u15) + 0</w:t>
      </w:r>
      <w:r w:rsidR="00644CD5">
        <w:t>.</w:t>
      </w:r>
      <w:r>
        <w:t>575*T(v11</w:t>
      </w:r>
      <w:r w:rsidR="00644CD5">
        <w:t>.</w:t>
      </w:r>
      <w:r>
        <w:t>u10) -0</w:t>
      </w:r>
      <w:r w:rsidR="00644CD5">
        <w:t>.</w:t>
      </w:r>
      <w:r>
        <w:t>479*T(v7</w:t>
      </w:r>
      <w:r w:rsidR="00644CD5">
        <w:t>.</w:t>
      </w:r>
      <w:r>
        <w:t>u8) + 0</w:t>
      </w:r>
      <w:r w:rsidR="00644CD5">
        <w:t>.</w:t>
      </w:r>
      <w:r>
        <w:t>3*T(v25</w:t>
      </w:r>
      <w:r w:rsidR="00644CD5">
        <w:t>.</w:t>
      </w:r>
      <w:r>
        <w:t>u13) + 0</w:t>
      </w:r>
      <w:r w:rsidR="00644CD5">
        <w:t>.</w:t>
      </w:r>
      <w:r>
        <w:t>484*T(u31) -0</w:t>
      </w:r>
      <w:r w:rsidR="00644CD5">
        <w:t>.</w:t>
      </w:r>
      <w:r>
        <w:t>712*T(v25</w:t>
      </w:r>
      <w:r w:rsidR="00644CD5">
        <w:t>.</w:t>
      </w:r>
      <w:r>
        <w:t>u4) + 0</w:t>
      </w:r>
      <w:r w:rsidR="00644CD5">
        <w:t>.</w:t>
      </w:r>
      <w:r>
        <w:t>1*T(u35) -0</w:t>
      </w:r>
      <w:r w:rsidR="00644CD5">
        <w:t>.</w:t>
      </w:r>
      <w:r>
        <w:t>546*T(v11</w:t>
      </w:r>
      <w:r w:rsidR="00644CD5">
        <w:t>.</w:t>
      </w:r>
      <w:r>
        <w:t>u29) + 0</w:t>
      </w:r>
      <w:r w:rsidR="00644CD5">
        <w:t>.</w:t>
      </w:r>
      <w:r>
        <w:t>654*T(v7</w:t>
      </w:r>
      <w:r w:rsidR="00644CD5">
        <w:t>.</w:t>
      </w:r>
      <w:r>
        <w:t>u22) -0</w:t>
      </w:r>
      <w:r w:rsidR="00644CD5">
        <w:t>.</w:t>
      </w:r>
      <w:r>
        <w:t>564*T(v14</w:t>
      </w:r>
      <w:r w:rsidR="00644CD5">
        <w:t>.</w:t>
      </w:r>
      <w:r>
        <w:t>u28) + 0</w:t>
      </w:r>
      <w:r w:rsidR="00644CD5">
        <w:t>.</w:t>
      </w:r>
      <w:r>
        <w:t>0416*T(v36) -0</w:t>
      </w:r>
      <w:r w:rsidR="00644CD5">
        <w:t>.</w:t>
      </w:r>
      <w:r>
        <w:t>533*T(v14</w:t>
      </w:r>
      <w:r w:rsidR="00644CD5">
        <w:t>.</w:t>
      </w:r>
      <w:r>
        <w:t>u1) -0</w:t>
      </w:r>
      <w:r w:rsidR="00644CD5">
        <w:t>.</w:t>
      </w:r>
      <w:r>
        <w:t>5*T(v29</w:t>
      </w:r>
      <w:r w:rsidR="00644CD5">
        <w:t>.</w:t>
      </w:r>
      <w:r>
        <w:t>u7) -0</w:t>
      </w:r>
      <w:r w:rsidR="00644CD5">
        <w:t>.</w:t>
      </w:r>
      <w:r>
        <w:t>246*T(v17</w:t>
      </w:r>
      <w:r w:rsidR="00644CD5">
        <w:t>.</w:t>
      </w:r>
      <w:r>
        <w:t>u4) -0</w:t>
      </w:r>
      <w:r w:rsidR="00644CD5">
        <w:t>.</w:t>
      </w:r>
      <w:r>
        <w:t>642*T(v14</w:t>
      </w:r>
      <w:r w:rsidR="00644CD5">
        <w:t>.</w:t>
      </w:r>
      <w:r>
        <w:t>u17) -0</w:t>
      </w:r>
      <w:r w:rsidR="00644CD5">
        <w:t>.</w:t>
      </w:r>
      <w:r>
        <w:t>681*T(v14</w:t>
      </w:r>
      <w:r w:rsidR="00644CD5">
        <w:t>.</w:t>
      </w:r>
      <w:r>
        <w:t>u26) -0</w:t>
      </w:r>
      <w:r w:rsidR="00644CD5">
        <w:t>.</w:t>
      </w:r>
      <w:r>
        <w:t>747*T(v9</w:t>
      </w:r>
      <w:r w:rsidR="00644CD5">
        <w:t>.</w:t>
      </w:r>
      <w:r>
        <w:t>u14) -0</w:t>
      </w:r>
      <w:r w:rsidR="00644CD5">
        <w:t>.</w:t>
      </w:r>
      <w:r>
        <w:t>241*T(u36) + 0</w:t>
      </w:r>
      <w:r w:rsidR="00644CD5">
        <w:t>.</w:t>
      </w:r>
      <w:r>
        <w:t>468*T(v2</w:t>
      </w:r>
      <w:r w:rsidR="00644CD5">
        <w:t>.</w:t>
      </w:r>
      <w:r>
        <w:t>u25) + 0</w:t>
      </w:r>
      <w:r w:rsidR="00644CD5">
        <w:t>.</w:t>
      </w:r>
      <w:r>
        <w:t>56*T(v28</w:t>
      </w:r>
      <w:r w:rsidR="00644CD5">
        <w:t>.</w:t>
      </w:r>
      <w:r>
        <w:t>u2) -0</w:t>
      </w:r>
      <w:r w:rsidR="00644CD5">
        <w:t>.</w:t>
      </w:r>
      <w:r>
        <w:t>449*T(v4</w:t>
      </w:r>
      <w:r w:rsidR="00644CD5">
        <w:t>.</w:t>
      </w:r>
      <w:r>
        <w:t>u37) + 0</w:t>
      </w:r>
      <w:r w:rsidR="00644CD5">
        <w:t>.</w:t>
      </w:r>
      <w:r>
        <w:t>625*T(v1</w:t>
      </w:r>
      <w:r w:rsidR="00644CD5">
        <w:t>.</w:t>
      </w:r>
      <w:r>
        <w:t>u33) + 0</w:t>
      </w:r>
      <w:r w:rsidR="00644CD5">
        <w:t>.</w:t>
      </w:r>
      <w:r>
        <w:t>715*T(v9</w:t>
      </w:r>
      <w:r w:rsidR="00644CD5">
        <w:t>.</w:t>
      </w:r>
      <w:r>
        <w:t>u2) + 1</w:t>
      </w:r>
      <w:r w:rsidR="00644CD5">
        <w:t>.</w:t>
      </w:r>
      <w:r>
        <w:t>03*T(v4</w:t>
      </w:r>
      <w:r w:rsidR="00644CD5">
        <w:t>.</w:t>
      </w:r>
      <w:r>
        <w:t>u1) + 0</w:t>
      </w:r>
      <w:r w:rsidR="00644CD5">
        <w:t>.</w:t>
      </w:r>
      <w:r>
        <w:t>51*T(v16</w:t>
      </w:r>
      <w:r w:rsidR="00644CD5">
        <w:t>.</w:t>
      </w:r>
      <w:r>
        <w:t>u22) -0</w:t>
      </w:r>
      <w:r w:rsidR="00644CD5">
        <w:t>.</w:t>
      </w:r>
      <w:r>
        <w:t>646*T(v24</w:t>
      </w:r>
      <w:r w:rsidR="00644CD5">
        <w:t>.</w:t>
      </w:r>
      <w:r>
        <w:t>u8) + 0</w:t>
      </w:r>
      <w:r w:rsidR="00644CD5">
        <w:t>.</w:t>
      </w:r>
      <w:r>
        <w:t>594*T(v22</w:t>
      </w:r>
      <w:r w:rsidR="00644CD5">
        <w:t>.</w:t>
      </w:r>
      <w:r>
        <w:t>u4) + 0</w:t>
      </w:r>
      <w:r w:rsidR="00644CD5">
        <w:t>.</w:t>
      </w:r>
      <w:r>
        <w:t>406*Length^2 + 0</w:t>
      </w:r>
      <w:r w:rsidR="00644CD5">
        <w:t>.</w:t>
      </w:r>
      <w:r>
        <w:t>528*T(v15</w:t>
      </w:r>
      <w:r w:rsidR="00644CD5">
        <w:t>.</w:t>
      </w:r>
      <w:r>
        <w:t>u15) + 0</w:t>
      </w:r>
      <w:r w:rsidR="00644CD5">
        <w:t>.</w:t>
      </w:r>
      <w:r>
        <w:t>664*T(v9) + 0</w:t>
      </w:r>
      <w:r w:rsidR="00644CD5">
        <w:t>.</w:t>
      </w:r>
      <w:r>
        <w:t>414*T(v12</w:t>
      </w:r>
      <w:r w:rsidR="00644CD5">
        <w:t>.</w:t>
      </w:r>
      <w:r>
        <w:t>u20) -0</w:t>
      </w:r>
      <w:r w:rsidR="00644CD5">
        <w:t>.</w:t>
      </w:r>
      <w:r>
        <w:t>446*T(v11</w:t>
      </w:r>
      <w:r w:rsidR="00644CD5">
        <w:t>.</w:t>
      </w:r>
      <w:r>
        <w:t>u11) -0</w:t>
      </w:r>
      <w:r w:rsidR="00644CD5">
        <w:t>.</w:t>
      </w:r>
      <w:r>
        <w:t>534*T(v8</w:t>
      </w:r>
      <w:r w:rsidR="00644CD5">
        <w:t>.</w:t>
      </w:r>
      <w:r>
        <w:t>u22) + 0</w:t>
      </w:r>
      <w:r w:rsidR="00644CD5">
        <w:t>.</w:t>
      </w:r>
      <w:r>
        <w:t>187*T(v28</w:t>
      </w:r>
      <w:r w:rsidR="00644CD5">
        <w:t>.</w:t>
      </w:r>
      <w:r>
        <w:t>u15) + 0</w:t>
      </w:r>
      <w:r w:rsidR="00644CD5">
        <w:t>.</w:t>
      </w:r>
      <w:r>
        <w:t>554*T(v18</w:t>
      </w:r>
      <w:r w:rsidR="00644CD5">
        <w:t>.</w:t>
      </w:r>
      <w:r>
        <w:t>u17) -0</w:t>
      </w:r>
      <w:r w:rsidR="00644CD5">
        <w:t>.</w:t>
      </w:r>
      <w:r>
        <w:t>386*T(v4</w:t>
      </w:r>
      <w:r w:rsidR="00644CD5">
        <w:t>.</w:t>
      </w:r>
      <w:r>
        <w:t>u16) -0</w:t>
      </w:r>
      <w:r w:rsidR="00644CD5">
        <w:t>.</w:t>
      </w:r>
      <w:r>
        <w:t>48*T(v8</w:t>
      </w:r>
      <w:r w:rsidR="00644CD5">
        <w:t>.</w:t>
      </w:r>
      <w:r>
        <w:t>u15) -0</w:t>
      </w:r>
      <w:r w:rsidR="00644CD5">
        <w:t>.</w:t>
      </w:r>
      <w:r>
        <w:t>35*T(v3</w:t>
      </w:r>
      <w:r w:rsidR="00644CD5">
        <w:t>.</w:t>
      </w:r>
      <w:r>
        <w:t>u23) + 0</w:t>
      </w:r>
      <w:r w:rsidR="00644CD5">
        <w:t>.</w:t>
      </w:r>
      <w:r>
        <w:t>421*T(v11</w:t>
      </w:r>
      <w:r w:rsidR="00644CD5">
        <w:t>.</w:t>
      </w:r>
      <w:r>
        <w:t>u27) -0</w:t>
      </w:r>
      <w:r w:rsidR="00644CD5">
        <w:t>.</w:t>
      </w:r>
      <w:r>
        <w:t>334*T(v30) + 0</w:t>
      </w:r>
      <w:r w:rsidR="00644CD5">
        <w:t>.</w:t>
      </w:r>
      <w:r>
        <w:t>542*T(v9</w:t>
      </w:r>
      <w:r w:rsidR="00644CD5">
        <w:t>.</w:t>
      </w:r>
      <w:r>
        <w:t>u13) -0</w:t>
      </w:r>
      <w:r w:rsidR="00644CD5">
        <w:t>.</w:t>
      </w:r>
      <w:r>
        <w:t>521*T(v10</w:t>
      </w:r>
      <w:r w:rsidR="00644CD5">
        <w:t>.</w:t>
      </w:r>
      <w:r>
        <w:t>u8) -0</w:t>
      </w:r>
      <w:r w:rsidR="00644CD5">
        <w:t>.</w:t>
      </w:r>
      <w:r>
        <w:t>471*T(v4</w:t>
      </w:r>
      <w:r w:rsidR="00644CD5">
        <w:t>.</w:t>
      </w:r>
      <w:r>
        <w:t>u20) + 0</w:t>
      </w:r>
      <w:r w:rsidR="00644CD5">
        <w:t>.</w:t>
      </w:r>
      <w:r>
        <w:t>475*T(v18</w:t>
      </w:r>
      <w:r w:rsidR="00644CD5">
        <w:t>.</w:t>
      </w:r>
      <w:r>
        <w:t>u6) + 0</w:t>
      </w:r>
      <w:r w:rsidR="00644CD5">
        <w:t>.</w:t>
      </w:r>
      <w:r>
        <w:t>344*T(v8</w:t>
      </w:r>
      <w:r w:rsidR="00644CD5">
        <w:t>.</w:t>
      </w:r>
      <w:r>
        <w:t>u27) -0</w:t>
      </w:r>
      <w:r w:rsidR="00644CD5">
        <w:t>.</w:t>
      </w:r>
      <w:r>
        <w:t>48*T(v25</w:t>
      </w:r>
      <w:r w:rsidR="00644CD5">
        <w:t>.</w:t>
      </w:r>
      <w:r>
        <w:t>u3) -0</w:t>
      </w:r>
      <w:r w:rsidR="00644CD5">
        <w:t>.</w:t>
      </w:r>
      <w:r>
        <w:t>532*T(v25</w:t>
      </w:r>
      <w:r w:rsidR="00644CD5">
        <w:t>.</w:t>
      </w:r>
      <w:r>
        <w:t>u7) -0</w:t>
      </w:r>
      <w:r w:rsidR="00644CD5">
        <w:t>.</w:t>
      </w:r>
      <w:r>
        <w:t>334*T(v28</w:t>
      </w:r>
      <w:r w:rsidR="00644CD5">
        <w:t>.</w:t>
      </w:r>
      <w:r>
        <w:t>u14) + 0</w:t>
      </w:r>
      <w:r w:rsidR="00644CD5">
        <w:t>.</w:t>
      </w:r>
      <w:r>
        <w:t>423*T(v8</w:t>
      </w:r>
      <w:r w:rsidR="00644CD5">
        <w:t>.</w:t>
      </w:r>
      <w:r>
        <w:t>u31) + 0</w:t>
      </w:r>
      <w:r w:rsidR="00644CD5">
        <w:t>.</w:t>
      </w:r>
      <w:r>
        <w:t>364*T(v13</w:t>
      </w:r>
      <w:r w:rsidR="00644CD5">
        <w:t>.</w:t>
      </w:r>
      <w:r>
        <w:t>u17) -0</w:t>
      </w:r>
      <w:r w:rsidR="00644CD5">
        <w:t>.</w:t>
      </w:r>
      <w:r>
        <w:t>427*T(v15</w:t>
      </w:r>
      <w:r w:rsidR="00644CD5">
        <w:t>.</w:t>
      </w:r>
      <w:r>
        <w:t>u27) + 0</w:t>
      </w:r>
      <w:r w:rsidR="00644CD5">
        <w:t>.</w:t>
      </w:r>
      <w:r>
        <w:t>423*T(v24</w:t>
      </w:r>
      <w:r w:rsidR="00644CD5">
        <w:t>.</w:t>
      </w:r>
      <w:r>
        <w:t>u16) + 0</w:t>
      </w:r>
      <w:r w:rsidR="00644CD5">
        <w:t>.</w:t>
      </w:r>
      <w:r>
        <w:t>24*T(u37) + 0</w:t>
      </w:r>
      <w:r w:rsidR="00644CD5">
        <w:t>.</w:t>
      </w:r>
      <w:r>
        <w:t>354*T(v21</w:t>
      </w:r>
      <w:r w:rsidR="00644CD5">
        <w:t>.</w:t>
      </w:r>
      <w:r>
        <w:t>u19) -0</w:t>
      </w:r>
      <w:r w:rsidR="00644CD5">
        <w:t>.</w:t>
      </w:r>
      <w:r>
        <w:t>245*T(v17</w:t>
      </w:r>
      <w:r w:rsidR="00644CD5">
        <w:t>.</w:t>
      </w:r>
      <w:r>
        <w:t>u19) -0</w:t>
      </w:r>
      <w:r w:rsidR="00644CD5">
        <w:t>.</w:t>
      </w:r>
      <w:r>
        <w:t>402*T(v2</w:t>
      </w:r>
      <w:r w:rsidR="00644CD5">
        <w:t>.</w:t>
      </w:r>
      <w:r>
        <w:t>u33) -0</w:t>
      </w:r>
      <w:r w:rsidR="00644CD5">
        <w:t>.</w:t>
      </w:r>
      <w:r>
        <w:t>309*T(v27</w:t>
      </w:r>
      <w:r w:rsidR="00644CD5">
        <w:t>.</w:t>
      </w:r>
      <w:r>
        <w:t>u3) -0</w:t>
      </w:r>
      <w:r w:rsidR="00644CD5">
        <w:t>.</w:t>
      </w:r>
      <w:r>
        <w:t>349*T(v22</w:t>
      </w:r>
      <w:r w:rsidR="00644CD5">
        <w:t>.</w:t>
      </w:r>
      <w:r>
        <w:t>u20) + 0</w:t>
      </w:r>
      <w:r w:rsidR="00644CD5">
        <w:t>.</w:t>
      </w:r>
      <w:r>
        <w:t>225*T(v18</w:t>
      </w:r>
      <w:r w:rsidR="00644CD5">
        <w:t>.</w:t>
      </w:r>
      <w:r>
        <w:t>u19) + 0</w:t>
      </w:r>
      <w:r w:rsidR="00644CD5">
        <w:t>.</w:t>
      </w:r>
      <w:r>
        <w:t>34*T(v8</w:t>
      </w:r>
      <w:r w:rsidR="00644CD5">
        <w:t>.</w:t>
      </w:r>
      <w:r>
        <w:t>u4) + 0</w:t>
      </w:r>
      <w:r w:rsidR="00644CD5">
        <w:t>.</w:t>
      </w:r>
      <w:r>
        <w:t>321*T(v38</w:t>
      </w:r>
      <w:r w:rsidR="00644CD5">
        <w:t>.</w:t>
      </w:r>
      <w:r>
        <w:t>u1) -0</w:t>
      </w:r>
      <w:r w:rsidR="00644CD5">
        <w:t>.</w:t>
      </w:r>
      <w:r>
        <w:t>282*T(v10</w:t>
      </w:r>
      <w:r w:rsidR="00644CD5">
        <w:t>.</w:t>
      </w:r>
      <w:r>
        <w:t>u33) + 0</w:t>
      </w:r>
      <w:r w:rsidR="00644CD5">
        <w:t>.</w:t>
      </w:r>
      <w:r>
        <w:t>459*T(v21</w:t>
      </w:r>
      <w:r w:rsidR="00644CD5">
        <w:t>.</w:t>
      </w:r>
      <w:r>
        <w:t>u15) -0</w:t>
      </w:r>
      <w:r w:rsidR="00644CD5">
        <w:t>.</w:t>
      </w:r>
      <w:r>
        <w:t>341*T(v22</w:t>
      </w:r>
      <w:r w:rsidR="00644CD5">
        <w:t>.</w:t>
      </w:r>
      <w:r>
        <w:t>u18) + 0</w:t>
      </w:r>
      <w:r w:rsidR="00644CD5">
        <w:t>.</w:t>
      </w:r>
      <w:r>
        <w:t>323*T(v15</w:t>
      </w:r>
      <w:r w:rsidR="00644CD5">
        <w:t>.</w:t>
      </w:r>
      <w:r>
        <w:t>u18) + 0</w:t>
      </w:r>
      <w:r w:rsidR="00644CD5">
        <w:t>.</w:t>
      </w:r>
      <w:r>
        <w:t>252*T(v11) + 0</w:t>
      </w:r>
      <w:r w:rsidR="00644CD5">
        <w:t>.</w:t>
      </w:r>
      <w:r>
        <w:t>319*T(v7</w:t>
      </w:r>
      <w:r w:rsidR="00644CD5">
        <w:t>.</w:t>
      </w:r>
      <w:r>
        <w:t>u32) -0</w:t>
      </w:r>
      <w:r w:rsidR="00644CD5">
        <w:t>.</w:t>
      </w:r>
      <w:r>
        <w:t>269*T(v26</w:t>
      </w:r>
      <w:r w:rsidR="00644CD5">
        <w:t>.</w:t>
      </w:r>
      <w:r>
        <w:t>u14) + 0</w:t>
      </w:r>
      <w:r w:rsidR="00644CD5">
        <w:t>.</w:t>
      </w:r>
      <w:r>
        <w:t>259*T(v29</w:t>
      </w:r>
      <w:r w:rsidR="00644CD5">
        <w:t>.</w:t>
      </w:r>
      <w:r>
        <w:t>u5) -0</w:t>
      </w:r>
      <w:r w:rsidR="00644CD5">
        <w:t>.</w:t>
      </w:r>
      <w:r>
        <w:t>622*T(v4</w:t>
      </w:r>
      <w:r w:rsidR="00644CD5">
        <w:t>.</w:t>
      </w:r>
      <w:r>
        <w:t>u2) -0</w:t>
      </w:r>
      <w:r w:rsidR="00644CD5">
        <w:t>.</w:t>
      </w:r>
      <w:r>
        <w:t>477*T(v21</w:t>
      </w:r>
      <w:r w:rsidR="00644CD5">
        <w:t>.</w:t>
      </w:r>
      <w:r>
        <w:t>u7) -0</w:t>
      </w:r>
      <w:r w:rsidR="00644CD5">
        <w:t>.</w:t>
      </w:r>
      <w:r>
        <w:t>242*T(v8</w:t>
      </w:r>
      <w:r w:rsidR="00644CD5">
        <w:t>.</w:t>
      </w:r>
      <w:r>
        <w:t>u16) + 0</w:t>
      </w:r>
      <w:r w:rsidR="00644CD5">
        <w:t>.</w:t>
      </w:r>
      <w:r>
        <w:t>328*T(u22) -0</w:t>
      </w:r>
      <w:r w:rsidR="00644CD5">
        <w:t>.</w:t>
      </w:r>
      <w:r>
        <w:t>308*T(v16</w:t>
      </w:r>
      <w:r w:rsidR="00644CD5">
        <w:t>.</w:t>
      </w:r>
      <w:r>
        <w:t>u3) + 0</w:t>
      </w:r>
      <w:r w:rsidR="00644CD5">
        <w:t>.</w:t>
      </w:r>
      <w:r>
        <w:t>37*T(v9</w:t>
      </w:r>
      <w:r w:rsidR="00644CD5">
        <w:t>.</w:t>
      </w:r>
      <w:r>
        <w:t>u18) + 0</w:t>
      </w:r>
      <w:r w:rsidR="00644CD5">
        <w:t>.</w:t>
      </w:r>
      <w:r>
        <w:t>197*T(v6</w:t>
      </w:r>
      <w:r w:rsidR="00644CD5">
        <w:t>.</w:t>
      </w:r>
      <w:r>
        <w:t>u33) -0</w:t>
      </w:r>
      <w:r w:rsidR="00644CD5">
        <w:t>.</w:t>
      </w:r>
      <w:r>
        <w:t>265*T(v4</w:t>
      </w:r>
      <w:r w:rsidR="00644CD5">
        <w:t>.</w:t>
      </w:r>
      <w:r>
        <w:t>u31) + 0</w:t>
      </w:r>
      <w:r w:rsidR="00644CD5">
        <w:t>.</w:t>
      </w:r>
      <w:r>
        <w:t>26*T(v5</w:t>
      </w:r>
      <w:r w:rsidR="00644CD5">
        <w:t>.</w:t>
      </w:r>
      <w:r>
        <w:t>u26) + 0</w:t>
      </w:r>
      <w:r w:rsidR="00644CD5">
        <w:t>.</w:t>
      </w:r>
      <w:r>
        <w:t>243*T(v28) -1</w:t>
      </w:r>
      <w:r w:rsidR="00644CD5">
        <w:t>.</w:t>
      </w:r>
      <w:r>
        <w:t>05*T(v3</w:t>
      </w:r>
      <w:r w:rsidR="00644CD5">
        <w:t>.</w:t>
      </w:r>
      <w:r>
        <w:t>u1) + 0</w:t>
      </w:r>
      <w:r w:rsidR="00644CD5">
        <w:t>.</w:t>
      </w:r>
      <w:r>
        <w:t>337*T(v17</w:t>
      </w:r>
      <w:r w:rsidR="00644CD5">
        <w:t>.</w:t>
      </w:r>
      <w:r>
        <w:t>u1) -0</w:t>
      </w:r>
      <w:r w:rsidR="00644CD5">
        <w:t>.</w:t>
      </w:r>
      <w:r>
        <w:t>413*T(v1</w:t>
      </w:r>
      <w:r w:rsidR="00644CD5">
        <w:t>.</w:t>
      </w:r>
      <w:r>
        <w:t>u37) + 0</w:t>
      </w:r>
      <w:r w:rsidR="00644CD5">
        <w:t>.</w:t>
      </w:r>
      <w:r>
        <w:t>0995*T(v35</w:t>
      </w:r>
      <w:r w:rsidR="00644CD5">
        <w:t>.</w:t>
      </w:r>
      <w:r>
        <w:t>u7) + 0</w:t>
      </w:r>
      <w:r w:rsidR="00644CD5">
        <w:t>.</w:t>
      </w:r>
      <w:r>
        <w:t>249*T(v6) + 0</w:t>
      </w:r>
      <w:r w:rsidR="00644CD5">
        <w:t>.</w:t>
      </w:r>
      <w:r>
        <w:t>197*T(v10</w:t>
      </w:r>
      <w:r w:rsidR="00644CD5">
        <w:t>.</w:t>
      </w:r>
      <w:r>
        <w:t>u22) -0</w:t>
      </w:r>
      <w:r w:rsidR="00644CD5">
        <w:t>.</w:t>
      </w:r>
      <w:r>
        <w:t>15*T(v6</w:t>
      </w:r>
      <w:r w:rsidR="00644CD5">
        <w:t>.</w:t>
      </w:r>
      <w:r>
        <w:t>u25) -0</w:t>
      </w:r>
      <w:r w:rsidR="00644CD5">
        <w:t>.</w:t>
      </w:r>
      <w:r>
        <w:t>32*T(v27</w:t>
      </w:r>
      <w:r w:rsidR="00644CD5">
        <w:t>.</w:t>
      </w:r>
      <w:r>
        <w:t>u7) + 0</w:t>
      </w:r>
      <w:r w:rsidR="00644CD5">
        <w:t>.</w:t>
      </w:r>
      <w:r>
        <w:t>4*T(v3</w:t>
      </w:r>
      <w:r w:rsidR="00644CD5">
        <w:t>.</w:t>
      </w:r>
      <w:r>
        <w:t>u24) + 0</w:t>
      </w:r>
      <w:r w:rsidR="00644CD5">
        <w:t>.</w:t>
      </w:r>
      <w:r>
        <w:t>309*T(v3</w:t>
      </w:r>
      <w:r w:rsidR="00644CD5">
        <w:t>.</w:t>
      </w:r>
      <w:r>
        <w:t>u25) -0</w:t>
      </w:r>
      <w:r w:rsidR="00644CD5">
        <w:t>.</w:t>
      </w:r>
      <w:r>
        <w:t>251*T(v1</w:t>
      </w:r>
      <w:r w:rsidR="00644CD5">
        <w:t>.</w:t>
      </w:r>
      <w:r>
        <w:t>u13) -0</w:t>
      </w:r>
      <w:r w:rsidR="00644CD5">
        <w:t>.</w:t>
      </w:r>
      <w:r>
        <w:t>192*T(u25) -0</w:t>
      </w:r>
      <w:r w:rsidR="00644CD5">
        <w:t>.</w:t>
      </w:r>
      <w:r>
        <w:t>327*T(v1</w:t>
      </w:r>
      <w:r w:rsidR="00644CD5">
        <w:t>.</w:t>
      </w:r>
      <w:r>
        <w:t>u20) + 0</w:t>
      </w:r>
      <w:r w:rsidR="00644CD5">
        <w:t>.</w:t>
      </w:r>
      <w:r>
        <w:t>313*T(v26</w:t>
      </w:r>
      <w:r w:rsidR="00644CD5">
        <w:t>.</w:t>
      </w:r>
      <w:r>
        <w:t>u2) + 0</w:t>
      </w:r>
      <w:r w:rsidR="00644CD5">
        <w:t>.</w:t>
      </w:r>
      <w:r>
        <w:t>257*T(v32</w:t>
      </w:r>
      <w:r w:rsidR="00644CD5">
        <w:t>.</w:t>
      </w:r>
      <w:r>
        <w:t>u9) + 0</w:t>
      </w:r>
      <w:r w:rsidR="00644CD5">
        <w:t>.</w:t>
      </w:r>
      <w:r>
        <w:t>288*T(v9</w:t>
      </w:r>
      <w:r w:rsidR="00644CD5">
        <w:t>.</w:t>
      </w:r>
      <w:r>
        <w:t>u28) -0</w:t>
      </w:r>
      <w:r w:rsidR="00644CD5">
        <w:t>.</w:t>
      </w:r>
      <w:r>
        <w:t>218*T(v20</w:t>
      </w:r>
      <w:r w:rsidR="00644CD5">
        <w:t>.</w:t>
      </w:r>
      <w:r>
        <w:t>u19) + 0</w:t>
      </w:r>
      <w:r w:rsidR="00644CD5">
        <w:t>.</w:t>
      </w:r>
      <w:r>
        <w:t>19*T(u17) + 0</w:t>
      </w:r>
      <w:r w:rsidR="00644CD5">
        <w:t>.</w:t>
      </w:r>
      <w:r>
        <w:t>264*T(v13</w:t>
      </w:r>
      <w:r w:rsidR="00644CD5">
        <w:t>.</w:t>
      </w:r>
      <w:r>
        <w:t>u6) -0</w:t>
      </w:r>
      <w:r w:rsidR="00644CD5">
        <w:t>.</w:t>
      </w:r>
      <w:r>
        <w:t>304*T(v26</w:t>
      </w:r>
      <w:r w:rsidR="00644CD5">
        <w:t>.</w:t>
      </w:r>
      <w:r>
        <w:t>u6) -0</w:t>
      </w:r>
      <w:r w:rsidR="00644CD5">
        <w:t>.</w:t>
      </w:r>
      <w:r>
        <w:t>293*T(v20</w:t>
      </w:r>
      <w:r w:rsidR="00644CD5">
        <w:t>.</w:t>
      </w:r>
      <w:r>
        <w:t>u18) -0</w:t>
      </w:r>
      <w:r w:rsidR="00644CD5">
        <w:t>.</w:t>
      </w:r>
      <w:r>
        <w:t>198*T(v13</w:t>
      </w:r>
      <w:r w:rsidR="00644CD5">
        <w:t>.</w:t>
      </w:r>
      <w:r>
        <w:t>u27) -0</w:t>
      </w:r>
      <w:r w:rsidR="00644CD5">
        <w:t>.</w:t>
      </w:r>
      <w:r>
        <w:t>232*T(v13</w:t>
      </w:r>
      <w:r w:rsidR="00644CD5">
        <w:t>.</w:t>
      </w:r>
      <w:r>
        <w:t>u25) + 0</w:t>
      </w:r>
      <w:r w:rsidR="00644CD5">
        <w:t>.</w:t>
      </w:r>
      <w:r>
        <w:t>0632*MW + 0</w:t>
      </w:r>
      <w:r w:rsidR="00644CD5">
        <w:t>.</w:t>
      </w:r>
      <w:r>
        <w:t>205*T(v5</w:t>
      </w:r>
      <w:r w:rsidR="00644CD5">
        <w:t>.</w:t>
      </w:r>
      <w:r>
        <w:t>u10) -0</w:t>
      </w:r>
      <w:r w:rsidR="00644CD5">
        <w:t>.</w:t>
      </w:r>
      <w:r>
        <w:t>521*T(v3</w:t>
      </w:r>
      <w:r w:rsidR="00644CD5">
        <w:t>.</w:t>
      </w:r>
      <w:r>
        <w:t>u2) + 0</w:t>
      </w:r>
      <w:r w:rsidR="00644CD5">
        <w:t>.</w:t>
      </w:r>
      <w:r>
        <w:t>204*T(v13</w:t>
      </w:r>
      <w:r w:rsidR="00644CD5">
        <w:t>.</w:t>
      </w:r>
      <w:r>
        <w:t>u16) -0</w:t>
      </w:r>
      <w:r w:rsidR="00644CD5">
        <w:t>.</w:t>
      </w:r>
      <w:r>
        <w:t>219*T(v22</w:t>
      </w:r>
      <w:r w:rsidR="00644CD5">
        <w:t>.</w:t>
      </w:r>
      <w:r>
        <w:t>u10) -0</w:t>
      </w:r>
      <w:r w:rsidR="00644CD5">
        <w:t>.</w:t>
      </w:r>
      <w:r>
        <w:t>0269*NumHal + 0</w:t>
      </w:r>
      <w:r w:rsidR="00644CD5">
        <w:t>.</w:t>
      </w:r>
      <w:r>
        <w:t>228*T(v26</w:t>
      </w:r>
      <w:r w:rsidR="00644CD5">
        <w:t>.</w:t>
      </w:r>
      <w:r>
        <w:t>u8) + 0</w:t>
      </w:r>
      <w:r w:rsidR="00644CD5">
        <w:t>.</w:t>
      </w:r>
      <w:r>
        <w:t>215*T(v6</w:t>
      </w:r>
      <w:r w:rsidR="00644CD5">
        <w:t>.</w:t>
      </w:r>
      <w:r>
        <w:t>u11) + 0</w:t>
      </w:r>
      <w:r w:rsidR="00644CD5">
        <w:t>.</w:t>
      </w:r>
      <w:r>
        <w:t>201*T(v10</w:t>
      </w:r>
      <w:r w:rsidR="00644CD5">
        <w:t>.</w:t>
      </w:r>
      <w:r>
        <w:t>u29) -0</w:t>
      </w:r>
      <w:r w:rsidR="00644CD5">
        <w:t>.</w:t>
      </w:r>
      <w:r>
        <w:t>202*T(v10</w:t>
      </w:r>
      <w:r w:rsidR="00644CD5">
        <w:t>.</w:t>
      </w:r>
      <w:r>
        <w:t>u24) + 0</w:t>
      </w:r>
      <w:r w:rsidR="00644CD5">
        <w:t>.</w:t>
      </w:r>
      <w:r>
        <w:t>297*T(v5</w:t>
      </w:r>
      <w:r w:rsidR="00644CD5">
        <w:t>.</w:t>
      </w:r>
      <w:r>
        <w:t>u4) + 0</w:t>
      </w:r>
      <w:r w:rsidR="00644CD5">
        <w:t>.</w:t>
      </w:r>
      <w:r>
        <w:t>222*T(v24</w:t>
      </w:r>
      <w:r w:rsidR="00644CD5">
        <w:t>.</w:t>
      </w:r>
      <w:r>
        <w:t>u11) + 0</w:t>
      </w:r>
      <w:r w:rsidR="00644CD5">
        <w:t>.</w:t>
      </w:r>
      <w:r>
        <w:t>287*T(v3</w:t>
      </w:r>
      <w:r w:rsidR="00644CD5">
        <w:t>.</w:t>
      </w:r>
      <w:r>
        <w:t>u21) -0</w:t>
      </w:r>
      <w:r w:rsidR="00644CD5">
        <w:t>.</w:t>
      </w:r>
      <w:r>
        <w:t>202*T(v4</w:t>
      </w:r>
      <w:r w:rsidR="00644CD5">
        <w:t>.</w:t>
      </w:r>
      <w:r>
        <w:t>u22) + 0</w:t>
      </w:r>
      <w:r w:rsidR="00644CD5">
        <w:t>.</w:t>
      </w:r>
      <w:r>
        <w:t>125*T(u19) -0</w:t>
      </w:r>
      <w:r w:rsidR="00644CD5">
        <w:t>.</w:t>
      </w:r>
      <w:r>
        <w:t>173*T(u32) + 0</w:t>
      </w:r>
      <w:r w:rsidR="00644CD5">
        <w:t>.</w:t>
      </w:r>
      <w:r>
        <w:t>197*T(v6</w:t>
      </w:r>
      <w:r w:rsidR="00644CD5">
        <w:t>.</w:t>
      </w:r>
      <w:r>
        <w:t>u36) + 0</w:t>
      </w:r>
      <w:r w:rsidR="00644CD5">
        <w:t>.</w:t>
      </w:r>
      <w:r>
        <w:t>194*T(v34</w:t>
      </w:r>
      <w:r w:rsidR="00644CD5">
        <w:t>.</w:t>
      </w:r>
      <w:r>
        <w:t>u9) -0</w:t>
      </w:r>
      <w:r w:rsidR="00644CD5">
        <w:t>.</w:t>
      </w:r>
      <w:r>
        <w:t>186*T(v5</w:t>
      </w:r>
      <w:r w:rsidR="00644CD5">
        <w:t>.</w:t>
      </w:r>
      <w:r>
        <w:t>u35) + 0</w:t>
      </w:r>
      <w:r w:rsidR="00644CD5">
        <w:t>.</w:t>
      </w:r>
      <w:r>
        <w:t>178*T(v20</w:t>
      </w:r>
      <w:r w:rsidR="00644CD5">
        <w:t>.</w:t>
      </w:r>
      <w:r>
        <w:t>u23) -0</w:t>
      </w:r>
      <w:r w:rsidR="00644CD5">
        <w:t>.</w:t>
      </w:r>
      <w:r>
        <w:t>239*T(v16</w:t>
      </w:r>
      <w:r w:rsidR="00644CD5">
        <w:t>.</w:t>
      </w:r>
      <w:r>
        <w:t>u15) -0</w:t>
      </w:r>
      <w:r w:rsidR="00644CD5">
        <w:t>.</w:t>
      </w:r>
      <w:r>
        <w:t>179*T(v8</w:t>
      </w:r>
      <w:r w:rsidR="00644CD5">
        <w:t>.</w:t>
      </w:r>
      <w:r>
        <w:t>u10) + 0</w:t>
      </w:r>
      <w:r w:rsidR="00644CD5">
        <w:t>.</w:t>
      </w:r>
      <w:r>
        <w:t>222*T(v4</w:t>
      </w:r>
      <w:r w:rsidR="00644CD5">
        <w:t>.</w:t>
      </w:r>
      <w:r>
        <w:t>u19) -0</w:t>
      </w:r>
      <w:r w:rsidR="00644CD5">
        <w:t>.</w:t>
      </w:r>
      <w:r>
        <w:t>21*T(v17</w:t>
      </w:r>
      <w:r w:rsidR="00644CD5">
        <w:t>.</w:t>
      </w:r>
      <w:r>
        <w:t>u7) -0</w:t>
      </w:r>
      <w:r w:rsidR="00644CD5">
        <w:t>.</w:t>
      </w:r>
      <w:r>
        <w:t>145*T(v24</w:t>
      </w:r>
      <w:r w:rsidR="00644CD5">
        <w:t>.</w:t>
      </w:r>
      <w:r>
        <w:t>u4) + 0</w:t>
      </w:r>
      <w:r w:rsidR="00644CD5">
        <w:t>.</w:t>
      </w:r>
      <w:r>
        <w:t>175*T(v2</w:t>
      </w:r>
      <w:r w:rsidR="00644CD5">
        <w:t>.</w:t>
      </w:r>
      <w:r>
        <w:t>u16) + 0</w:t>
      </w:r>
      <w:r w:rsidR="00644CD5">
        <w:t>.</w:t>
      </w:r>
      <w:r>
        <w:t>241*T(v16</w:t>
      </w:r>
      <w:r w:rsidR="00644CD5">
        <w:t>.</w:t>
      </w:r>
      <w:r>
        <w:t>u1) -0</w:t>
      </w:r>
      <w:r w:rsidR="00644CD5">
        <w:t>.</w:t>
      </w:r>
      <w:r>
        <w:t>231*T(v21</w:t>
      </w:r>
      <w:r w:rsidR="00644CD5">
        <w:t>.</w:t>
      </w:r>
      <w:r>
        <w:t>u12) + 0</w:t>
      </w:r>
      <w:r w:rsidR="00644CD5">
        <w:t>.</w:t>
      </w:r>
      <w:r>
        <w:t>167*T(v15</w:t>
      </w:r>
      <w:r w:rsidR="00644CD5">
        <w:t>.</w:t>
      </w:r>
      <w:r>
        <w:t>u28) + 0</w:t>
      </w:r>
      <w:r w:rsidR="00644CD5">
        <w:t>.</w:t>
      </w:r>
      <w:r>
        <w:t>139*T(u9) + 0</w:t>
      </w:r>
      <w:r w:rsidR="00644CD5">
        <w:t>.</w:t>
      </w:r>
      <w:r>
        <w:t>209*T(v6</w:t>
      </w:r>
      <w:r w:rsidR="00644CD5">
        <w:t>.</w:t>
      </w:r>
      <w:r>
        <w:t>u16) + 0</w:t>
      </w:r>
      <w:r w:rsidR="00644CD5">
        <w:t>.</w:t>
      </w:r>
      <w:r>
        <w:t>238*T(v6</w:t>
      </w:r>
      <w:r w:rsidR="00644CD5">
        <w:t>.</w:t>
      </w:r>
      <w:r>
        <w:t>u26) + 0</w:t>
      </w:r>
      <w:r w:rsidR="00644CD5">
        <w:t>.</w:t>
      </w:r>
      <w:r>
        <w:t>124*T(v32</w:t>
      </w:r>
      <w:r w:rsidR="00644CD5">
        <w:t>.</w:t>
      </w:r>
      <w:r>
        <w:t>u10) -0</w:t>
      </w:r>
      <w:r w:rsidR="00644CD5">
        <w:t>.</w:t>
      </w:r>
      <w:r>
        <w:t>27*T(v4</w:t>
      </w:r>
      <w:r w:rsidR="00644CD5">
        <w:t>.</w:t>
      </w:r>
      <w:r>
        <w:t>u5) -0</w:t>
      </w:r>
      <w:r w:rsidR="00644CD5">
        <w:t>.</w:t>
      </w:r>
      <w:r>
        <w:t>231*T(v2</w:t>
      </w:r>
      <w:r w:rsidR="00644CD5">
        <w:t>.</w:t>
      </w:r>
      <w:r>
        <w:t>u3) + 0</w:t>
      </w:r>
      <w:r w:rsidR="00644CD5">
        <w:t>.</w:t>
      </w:r>
      <w:r>
        <w:t>363*T(v2</w:t>
      </w:r>
      <w:r w:rsidR="00644CD5">
        <w:t>.</w:t>
      </w:r>
      <w:r>
        <w:t>u6) -0</w:t>
      </w:r>
      <w:r w:rsidR="00644CD5">
        <w:t>.</w:t>
      </w:r>
      <w:r>
        <w:t>361*T(v2</w:t>
      </w:r>
      <w:r w:rsidR="00644CD5">
        <w:t>.</w:t>
      </w:r>
      <w:r>
        <w:t>u2) + 0</w:t>
      </w:r>
      <w:r w:rsidR="00644CD5">
        <w:t>.</w:t>
      </w:r>
      <w:r>
        <w:t>192*T(v24</w:t>
      </w:r>
      <w:r w:rsidR="00644CD5">
        <w:t>.</w:t>
      </w:r>
      <w:r>
        <w:t>u19) + 0</w:t>
      </w:r>
      <w:r w:rsidR="00644CD5">
        <w:t>.</w:t>
      </w:r>
      <w:r>
        <w:t>179*T(v11</w:t>
      </w:r>
      <w:r w:rsidR="00644CD5">
        <w:t>.</w:t>
      </w:r>
      <w:r>
        <w:t>u7) -0</w:t>
      </w:r>
      <w:r w:rsidR="00644CD5">
        <w:t>.</w:t>
      </w:r>
      <w:r>
        <w:t>154*T(v3</w:t>
      </w:r>
      <w:r w:rsidR="00644CD5">
        <w:t>.</w:t>
      </w:r>
      <w:r>
        <w:t>u30) + 0</w:t>
      </w:r>
      <w:r w:rsidR="00644CD5">
        <w:t>.</w:t>
      </w:r>
      <w:r>
        <w:t>172*T(v33</w:t>
      </w:r>
      <w:r w:rsidR="00644CD5">
        <w:t>.</w:t>
      </w:r>
      <w:r>
        <w:t>u6) + 0</w:t>
      </w:r>
      <w:r w:rsidR="00644CD5">
        <w:t>.</w:t>
      </w:r>
      <w:r>
        <w:t>187*T(v1</w:t>
      </w:r>
      <w:r w:rsidR="00644CD5">
        <w:t>.</w:t>
      </w:r>
      <w:r>
        <w:t>u18) + 0</w:t>
      </w:r>
      <w:r w:rsidR="00644CD5">
        <w:t>.</w:t>
      </w:r>
      <w:r>
        <w:t>0872*T(v35) + 0</w:t>
      </w:r>
      <w:r w:rsidR="00644CD5">
        <w:t>.</w:t>
      </w:r>
      <w:r>
        <w:t>128*T(v20</w:t>
      </w:r>
      <w:r w:rsidR="00644CD5">
        <w:t>.</w:t>
      </w:r>
      <w:r>
        <w:t>u7) + 0</w:t>
      </w:r>
      <w:r w:rsidR="00644CD5">
        <w:t>.</w:t>
      </w:r>
      <w:r>
        <w:t>148*T(v16</w:t>
      </w:r>
      <w:r w:rsidR="00644CD5">
        <w:t>.</w:t>
      </w:r>
      <w:r>
        <w:t>u27) + 0</w:t>
      </w:r>
      <w:r w:rsidR="00644CD5">
        <w:t>.</w:t>
      </w:r>
      <w:r>
        <w:t>205*T(v1</w:t>
      </w:r>
      <w:r w:rsidR="00644CD5">
        <w:t>.</w:t>
      </w:r>
      <w:r>
        <w:t>u23) -0</w:t>
      </w:r>
      <w:r w:rsidR="00644CD5">
        <w:t>.</w:t>
      </w:r>
      <w:r>
        <w:t>176*T(v23</w:t>
      </w:r>
      <w:r w:rsidR="00644CD5">
        <w:t>.</w:t>
      </w:r>
      <w:r>
        <w:t>u13) + 0</w:t>
      </w:r>
      <w:r w:rsidR="00644CD5">
        <w:t>.</w:t>
      </w:r>
      <w:r>
        <w:t>159*T(v1</w:t>
      </w:r>
      <w:r w:rsidR="00644CD5">
        <w:t>.</w:t>
      </w:r>
      <w:r>
        <w:t>u12) -0</w:t>
      </w:r>
      <w:r w:rsidR="00644CD5">
        <w:t>.</w:t>
      </w:r>
      <w:r>
        <w:t>189*T(v2</w:t>
      </w:r>
      <w:r w:rsidR="00644CD5">
        <w:t>.</w:t>
      </w:r>
      <w:r>
        <w:t>u24) + 0</w:t>
      </w:r>
      <w:r w:rsidR="00644CD5">
        <w:t>.</w:t>
      </w:r>
      <w:r>
        <w:t>148*T(v9</w:t>
      </w:r>
      <w:r w:rsidR="00644CD5">
        <w:t>.</w:t>
      </w:r>
      <w:r>
        <w:t>u27) -0</w:t>
      </w:r>
      <w:r w:rsidR="00644CD5">
        <w:t>.</w:t>
      </w:r>
      <w:r>
        <w:t>162*T(v29</w:t>
      </w:r>
      <w:r w:rsidR="00644CD5">
        <w:t>.</w:t>
      </w:r>
      <w:r>
        <w:t>u6) -0</w:t>
      </w:r>
      <w:r w:rsidR="00644CD5">
        <w:t>.</w:t>
      </w:r>
      <w:r>
        <w:t>124*T(v8</w:t>
      </w:r>
      <w:r w:rsidR="00644CD5">
        <w:t>.</w:t>
      </w:r>
      <w:r>
        <w:t>u33) + 0</w:t>
      </w:r>
      <w:r w:rsidR="00644CD5">
        <w:t>.</w:t>
      </w:r>
      <w:r>
        <w:t>0971*T(u24) + 0</w:t>
      </w:r>
      <w:r w:rsidR="00644CD5">
        <w:t>.</w:t>
      </w:r>
      <w:r>
        <w:t>154*T(v32</w:t>
      </w:r>
      <w:r w:rsidR="00644CD5">
        <w:t>.</w:t>
      </w:r>
      <w:r>
        <w:t>u5) + 0</w:t>
      </w:r>
      <w:r w:rsidR="00644CD5">
        <w:t>.</w:t>
      </w:r>
      <w:r>
        <w:t>106*T(v29</w:t>
      </w:r>
      <w:r w:rsidR="00644CD5">
        <w:t>.</w:t>
      </w:r>
      <w:r>
        <w:t>u14) -0</w:t>
      </w:r>
      <w:r w:rsidR="00644CD5">
        <w:t>.</w:t>
      </w:r>
      <w:r>
        <w:t>146*T(v26</w:t>
      </w:r>
      <w:r w:rsidR="00644CD5">
        <w:t>.</w:t>
      </w:r>
      <w:r>
        <w:t>u5) -0</w:t>
      </w:r>
      <w:r w:rsidR="00644CD5">
        <w:t>.</w:t>
      </w:r>
      <w:r>
        <w:t>158*T(v28</w:t>
      </w:r>
      <w:r w:rsidR="00644CD5">
        <w:t>.</w:t>
      </w:r>
      <w:r>
        <w:t>u5) -0</w:t>
      </w:r>
      <w:r w:rsidR="00644CD5">
        <w:t>.</w:t>
      </w:r>
      <w:r>
        <w:t>173*T(v12</w:t>
      </w:r>
      <w:r w:rsidR="00644CD5">
        <w:t>.</w:t>
      </w:r>
      <w:r>
        <w:t>u16) -0</w:t>
      </w:r>
      <w:r w:rsidR="00644CD5">
        <w:t>.</w:t>
      </w:r>
      <w:r>
        <w:t>1*T(v12</w:t>
      </w:r>
      <w:r w:rsidR="00644CD5">
        <w:t>.</w:t>
      </w:r>
      <w:r>
        <w:t>u31) + 0</w:t>
      </w:r>
      <w:r w:rsidR="00644CD5">
        <w:t>.</w:t>
      </w:r>
      <w:r>
        <w:t>145*T(v20</w:t>
      </w:r>
      <w:r w:rsidR="00644CD5">
        <w:t>.</w:t>
      </w:r>
      <w:r>
        <w:t>u17) + 0</w:t>
      </w:r>
      <w:r w:rsidR="00644CD5">
        <w:t>.</w:t>
      </w:r>
      <w:r>
        <w:t>121*T(v26</w:t>
      </w:r>
      <w:r w:rsidR="00644CD5">
        <w:t>.</w:t>
      </w:r>
      <w:r>
        <w:t>u11) -0</w:t>
      </w:r>
      <w:r w:rsidR="00644CD5">
        <w:t>.</w:t>
      </w:r>
      <w:r>
        <w:t>121*T(v16</w:t>
      </w:r>
      <w:r w:rsidR="00644CD5">
        <w:t>.</w:t>
      </w:r>
      <w:r>
        <w:t>u25) + 0</w:t>
      </w:r>
      <w:r w:rsidR="00644CD5">
        <w:t>.</w:t>
      </w:r>
      <w:r>
        <w:t>132*T(v10</w:t>
      </w:r>
      <w:r w:rsidR="00644CD5">
        <w:t>.</w:t>
      </w:r>
      <w:r>
        <w:t>u12) -0</w:t>
      </w:r>
      <w:r w:rsidR="00644CD5">
        <w:t>.</w:t>
      </w:r>
      <w:r>
        <w:t>135*T(v13</w:t>
      </w:r>
      <w:r w:rsidR="00644CD5">
        <w:t>.</w:t>
      </w:r>
      <w:r>
        <w:t>u4) -0</w:t>
      </w:r>
      <w:r w:rsidR="00644CD5">
        <w:t>.</w:t>
      </w:r>
      <w:r>
        <w:t>161*T(v9</w:t>
      </w:r>
      <w:r w:rsidR="00644CD5">
        <w:t>.</w:t>
      </w:r>
      <w:r>
        <w:t>u10) + 0</w:t>
      </w:r>
      <w:r w:rsidR="00644CD5">
        <w:t>.</w:t>
      </w:r>
      <w:r>
        <w:t>0892*T(u34) + 0</w:t>
      </w:r>
      <w:r w:rsidR="00644CD5">
        <w:t>.</w:t>
      </w:r>
      <w:r>
        <w:t>127*T(v8</w:t>
      </w:r>
      <w:r w:rsidR="00644CD5">
        <w:t>.</w:t>
      </w:r>
      <w:r>
        <w:t>u17) -0</w:t>
      </w:r>
      <w:r w:rsidR="00644CD5">
        <w:t>.</w:t>
      </w:r>
      <w:r>
        <w:t>108*T(v4</w:t>
      </w:r>
      <w:r w:rsidR="00644CD5">
        <w:t>.</w:t>
      </w:r>
      <w:r>
        <w:t>u33) + 0</w:t>
      </w:r>
      <w:r w:rsidR="00644CD5">
        <w:t>.</w:t>
      </w:r>
      <w:r>
        <w:t>104*T(v13</w:t>
      </w:r>
      <w:r w:rsidR="00644CD5">
        <w:t>.</w:t>
      </w:r>
      <w:r>
        <w:t>u19) -0</w:t>
      </w:r>
      <w:r w:rsidR="00644CD5">
        <w:t>.</w:t>
      </w:r>
      <w:r>
        <w:t>151*T(v13</w:t>
      </w:r>
      <w:r w:rsidR="00644CD5">
        <w:t>.</w:t>
      </w:r>
      <w:r>
        <w:t>u2) -0</w:t>
      </w:r>
      <w:r w:rsidR="00644CD5">
        <w:t>.</w:t>
      </w:r>
      <w:r>
        <w:t>172*T(v17</w:t>
      </w:r>
      <w:r w:rsidR="00644CD5">
        <w:t>.</w:t>
      </w:r>
      <w:r>
        <w:t>u3) + 0</w:t>
      </w:r>
      <w:r w:rsidR="00644CD5">
        <w:t>.</w:t>
      </w:r>
      <w:r>
        <w:t>107*T(v25</w:t>
      </w:r>
      <w:r w:rsidR="00644CD5">
        <w:t>.</w:t>
      </w:r>
      <w:r>
        <w:t>u8) + 0</w:t>
      </w:r>
      <w:r w:rsidR="00644CD5">
        <w:t>.</w:t>
      </w:r>
      <w:r>
        <w:t>124*T(v31</w:t>
      </w:r>
      <w:r w:rsidR="00644CD5">
        <w:t>.</w:t>
      </w:r>
      <w:r>
        <w:t>u5) -0</w:t>
      </w:r>
      <w:r w:rsidR="00644CD5">
        <w:t>.</w:t>
      </w:r>
      <w:r>
        <w:t>132*T(v18</w:t>
      </w:r>
      <w:r w:rsidR="00644CD5">
        <w:t>.</w:t>
      </w:r>
      <w:r>
        <w:t>u2) + 0</w:t>
      </w:r>
      <w:r w:rsidR="00644CD5">
        <w:t>.</w:t>
      </w:r>
      <w:r>
        <w:t>0892*T(v37</w:t>
      </w:r>
      <w:r w:rsidR="00644CD5">
        <w:t>.</w:t>
      </w:r>
      <w:r>
        <w:t>u5) + 0</w:t>
      </w:r>
      <w:r w:rsidR="00644CD5">
        <w:t>.</w:t>
      </w:r>
      <w:r>
        <w:t>109*T(v15</w:t>
      </w:r>
      <w:r w:rsidR="00644CD5">
        <w:t>.</w:t>
      </w:r>
      <w:r>
        <w:t>u12) + 0</w:t>
      </w:r>
      <w:r w:rsidR="00644CD5">
        <w:t>.</w:t>
      </w:r>
      <w:r>
        <w:t>0948*T(v20</w:t>
      </w:r>
      <w:r w:rsidR="00644CD5">
        <w:t>.</w:t>
      </w:r>
      <w:r>
        <w:t>u16) -0</w:t>
      </w:r>
      <w:r w:rsidR="00644CD5">
        <w:t>.</w:t>
      </w:r>
      <w:r>
        <w:t>103*T(v18</w:t>
      </w:r>
      <w:r w:rsidR="00644CD5">
        <w:t>.</w:t>
      </w:r>
      <w:r>
        <w:t>u10) -0</w:t>
      </w:r>
      <w:r w:rsidR="00644CD5">
        <w:t>.</w:t>
      </w:r>
      <w:r>
        <w:t>133*T(v15</w:t>
      </w:r>
      <w:r w:rsidR="00644CD5">
        <w:t>.</w:t>
      </w:r>
      <w:r>
        <w:t>u6) + 0</w:t>
      </w:r>
      <w:r w:rsidR="00644CD5">
        <w:t>.</w:t>
      </w:r>
      <w:r>
        <w:t>116*T(v3</w:t>
      </w:r>
      <w:r w:rsidR="00644CD5">
        <w:t>.</w:t>
      </w:r>
      <w:r>
        <w:t>u8) -0</w:t>
      </w:r>
      <w:r w:rsidR="00644CD5">
        <w:t>.</w:t>
      </w:r>
      <w:r>
        <w:t>101*T(v16</w:t>
      </w:r>
      <w:r w:rsidR="00644CD5">
        <w:t>.</w:t>
      </w:r>
      <w:r>
        <w:t>u18) + 0</w:t>
      </w:r>
      <w:r w:rsidR="00644CD5">
        <w:t>.</w:t>
      </w:r>
      <w:r>
        <w:t>102*T(v30</w:t>
      </w:r>
      <w:r w:rsidR="00644CD5">
        <w:t>.</w:t>
      </w:r>
      <w:r>
        <w:t>u5) -0</w:t>
      </w:r>
      <w:r w:rsidR="00644CD5">
        <w:t>.</w:t>
      </w:r>
      <w:r>
        <w:t>0711*T(v28</w:t>
      </w:r>
      <w:r w:rsidR="00644CD5">
        <w:t>.</w:t>
      </w:r>
      <w:r>
        <w:t>u13) -0</w:t>
      </w:r>
      <w:r w:rsidR="00644CD5">
        <w:t>.</w:t>
      </w:r>
      <w:r>
        <w:t>0882*T(v15</w:t>
      </w:r>
      <w:r w:rsidR="00644CD5">
        <w:t>.</w:t>
      </w:r>
      <w:r>
        <w:t>u22) + 0</w:t>
      </w:r>
      <w:r w:rsidR="00644CD5">
        <w:t>.</w:t>
      </w:r>
      <w:r>
        <w:t>077*T(v24</w:t>
      </w:r>
      <w:r w:rsidR="00644CD5">
        <w:t>.</w:t>
      </w:r>
      <w:r>
        <w:t>u3) + 0</w:t>
      </w:r>
      <w:r w:rsidR="00644CD5">
        <w:t>.</w:t>
      </w:r>
      <w:r>
        <w:t>082*T(v27</w:t>
      </w:r>
      <w:r w:rsidR="00644CD5">
        <w:t>.</w:t>
      </w:r>
      <w:r>
        <w:t>u1) + 0</w:t>
      </w:r>
      <w:r w:rsidR="00644CD5">
        <w:t>.</w:t>
      </w:r>
      <w:r>
        <w:t>0743*T(v36</w:t>
      </w:r>
      <w:r w:rsidR="00644CD5">
        <w:t>.</w:t>
      </w:r>
      <w:r>
        <w:t>u1) + 0</w:t>
      </w:r>
      <w:r w:rsidR="00644CD5">
        <w:t>.</w:t>
      </w:r>
      <w:r>
        <w:t>0831*T(v29</w:t>
      </w:r>
      <w:r w:rsidR="00644CD5">
        <w:t>.</w:t>
      </w:r>
      <w:r>
        <w:t>u10) -0</w:t>
      </w:r>
      <w:r w:rsidR="00644CD5">
        <w:t>.</w:t>
      </w:r>
      <w:r>
        <w:t>0786*T(v10</w:t>
      </w:r>
      <w:r w:rsidR="00644CD5">
        <w:t>.</w:t>
      </w:r>
      <w:r>
        <w:t>u31) -0</w:t>
      </w:r>
      <w:r w:rsidR="00644CD5">
        <w:t>.</w:t>
      </w:r>
      <w:r>
        <w:t>074*T(v14</w:t>
      </w:r>
      <w:r w:rsidR="00644CD5">
        <w:t>.</w:t>
      </w:r>
      <w:r>
        <w:t>u29) + 0</w:t>
      </w:r>
      <w:r w:rsidR="00644CD5">
        <w:t>.</w:t>
      </w:r>
      <w:r>
        <w:t>0783*T(v29</w:t>
      </w:r>
      <w:r w:rsidR="00644CD5">
        <w:t>.</w:t>
      </w:r>
      <w:r>
        <w:t>u9) + 0</w:t>
      </w:r>
      <w:r w:rsidR="00644CD5">
        <w:t>.</w:t>
      </w:r>
      <w:r>
        <w:t>0755*T(v13</w:t>
      </w:r>
      <w:r w:rsidR="00644CD5">
        <w:t>.</w:t>
      </w:r>
      <w:r>
        <w:t>u23) -0</w:t>
      </w:r>
      <w:r w:rsidR="00644CD5">
        <w:t>.</w:t>
      </w:r>
      <w:r>
        <w:t>0704*T(v23</w:t>
      </w:r>
      <w:r w:rsidR="00644CD5">
        <w:t>.</w:t>
      </w:r>
      <w:r>
        <w:t>u11) + 0</w:t>
      </w:r>
      <w:r w:rsidR="00644CD5">
        <w:t>.</w:t>
      </w:r>
      <w:r>
        <w:t>0678*T(v19</w:t>
      </w:r>
      <w:r w:rsidR="00644CD5">
        <w:t>.</w:t>
      </w:r>
      <w:r>
        <w:t>u17) + 0</w:t>
      </w:r>
      <w:r w:rsidR="00644CD5">
        <w:t>.</w:t>
      </w:r>
      <w:r>
        <w:t>0887*T(v27</w:t>
      </w:r>
      <w:r w:rsidR="00644CD5">
        <w:t>.</w:t>
      </w:r>
      <w:r>
        <w:t>u5) -0</w:t>
      </w:r>
      <w:r w:rsidR="00644CD5">
        <w:t>.</w:t>
      </w:r>
      <w:r>
        <w:t>0658*T(v35</w:t>
      </w:r>
      <w:r w:rsidR="00644CD5">
        <w:t>.</w:t>
      </w:r>
      <w:r>
        <w:t>u3) + 0</w:t>
      </w:r>
      <w:r w:rsidR="00644CD5">
        <w:t>.</w:t>
      </w:r>
      <w:r>
        <w:t>0711*T(v4</w:t>
      </w:r>
      <w:r w:rsidR="00644CD5">
        <w:t>.</w:t>
      </w:r>
      <w:r>
        <w:t>u32) + 0</w:t>
      </w:r>
      <w:r w:rsidR="00644CD5">
        <w:t>.</w:t>
      </w:r>
      <w:r>
        <w:t>0711*T(v5</w:t>
      </w:r>
      <w:r w:rsidR="00644CD5">
        <w:t>.</w:t>
      </w:r>
      <w:r>
        <w:t>u23) -0</w:t>
      </w:r>
      <w:r w:rsidR="00644CD5">
        <w:t>.</w:t>
      </w:r>
      <w:r>
        <w:t>065*T(v3</w:t>
      </w:r>
      <w:r w:rsidR="00644CD5">
        <w:t>.</w:t>
      </w:r>
      <w:r>
        <w:t>u39) -0</w:t>
      </w:r>
      <w:r w:rsidR="00644CD5">
        <w:t>.</w:t>
      </w:r>
      <w:r>
        <w:t>0778*T(v32</w:t>
      </w:r>
      <w:r w:rsidR="00644CD5">
        <w:t>.</w:t>
      </w:r>
      <w:r>
        <w:t>u2) + 0</w:t>
      </w:r>
      <w:r w:rsidR="00644CD5">
        <w:t>.</w:t>
      </w:r>
      <w:r>
        <w:t>0644*T(v13</w:t>
      </w:r>
      <w:r w:rsidR="00644CD5">
        <w:t>.</w:t>
      </w:r>
      <w:r>
        <w:t>u26) -0</w:t>
      </w:r>
      <w:r w:rsidR="00644CD5">
        <w:t>.</w:t>
      </w:r>
      <w:r>
        <w:t>0912*T(v14</w:t>
      </w:r>
      <w:r w:rsidR="00644CD5">
        <w:t>.</w:t>
      </w:r>
      <w:r>
        <w:t>u2) + 0</w:t>
      </w:r>
      <w:r w:rsidR="00644CD5">
        <w:t>.</w:t>
      </w:r>
      <w:r>
        <w:t>0611*T(v5</w:t>
      </w:r>
      <w:r w:rsidR="00644CD5">
        <w:t>.</w:t>
      </w:r>
      <w:r>
        <w:t>u20) + 0</w:t>
      </w:r>
      <w:r w:rsidR="00644CD5">
        <w:t>.</w:t>
      </w:r>
      <w:r>
        <w:t>0477*T(v31</w:t>
      </w:r>
      <w:r w:rsidR="00644CD5">
        <w:t>.</w:t>
      </w:r>
      <w:r>
        <w:t>u11) + 0</w:t>
      </w:r>
      <w:r w:rsidR="00644CD5">
        <w:t>.</w:t>
      </w:r>
      <w:r>
        <w:t>0486*T(v17</w:t>
      </w:r>
      <w:r w:rsidR="00644CD5">
        <w:t>.</w:t>
      </w:r>
      <w:r>
        <w:t>u16) + 0</w:t>
      </w:r>
      <w:r w:rsidR="00644CD5">
        <w:t>.</w:t>
      </w:r>
      <w:r>
        <w:t>049*T(v27</w:t>
      </w:r>
      <w:r w:rsidR="00644CD5">
        <w:t>.</w:t>
      </w:r>
      <w:r>
        <w:t>u16) -0</w:t>
      </w:r>
      <w:r w:rsidR="00644CD5">
        <w:t>.</w:t>
      </w:r>
      <w:r>
        <w:t>0588*T(v1</w:t>
      </w:r>
      <w:r w:rsidR="00644CD5">
        <w:t>.</w:t>
      </w:r>
      <w:r>
        <w:t>u21) -0</w:t>
      </w:r>
      <w:r w:rsidR="00644CD5">
        <w:t>.</w:t>
      </w:r>
      <w:r>
        <w:t>0484*T(v20</w:t>
      </w:r>
      <w:r w:rsidR="00644CD5">
        <w:t>.</w:t>
      </w:r>
      <w:r>
        <w:t>u12) -</w:t>
      </w:r>
      <w:r>
        <w:lastRenderedPageBreak/>
        <w:t>0</w:t>
      </w:r>
      <w:r w:rsidR="00644CD5">
        <w:t>.</w:t>
      </w:r>
      <w:r>
        <w:t>0473*T(u8) -0</w:t>
      </w:r>
      <w:r w:rsidR="00644CD5">
        <w:t>.</w:t>
      </w:r>
      <w:r>
        <w:t>0489*T(v20</w:t>
      </w:r>
      <w:r w:rsidR="00644CD5">
        <w:t>.</w:t>
      </w:r>
      <w:r>
        <w:t>u11) + 0</w:t>
      </w:r>
      <w:r w:rsidR="00644CD5">
        <w:t>.</w:t>
      </w:r>
      <w:r>
        <w:t>0437*T(v3</w:t>
      </w:r>
      <w:r w:rsidR="00644CD5">
        <w:t>.</w:t>
      </w:r>
      <w:r>
        <w:t>u31) + 0</w:t>
      </w:r>
      <w:r w:rsidR="00644CD5">
        <w:t>.</w:t>
      </w:r>
      <w:r>
        <w:t>0453*T(v2</w:t>
      </w:r>
      <w:r w:rsidR="00644CD5">
        <w:t>.</w:t>
      </w:r>
      <w:r>
        <w:t>u34) + 0</w:t>
      </w:r>
      <w:r w:rsidR="00644CD5">
        <w:t>.</w:t>
      </w:r>
      <w:r>
        <w:t>0504*T(v8</w:t>
      </w:r>
      <w:r w:rsidR="00644CD5">
        <w:t>.</w:t>
      </w:r>
      <w:r>
        <w:t>u12) + 0</w:t>
      </w:r>
      <w:r w:rsidR="00644CD5">
        <w:t>.</w:t>
      </w:r>
      <w:r>
        <w:t>0534*T(v12</w:t>
      </w:r>
      <w:r w:rsidR="00644CD5">
        <w:t>.</w:t>
      </w:r>
      <w:r>
        <w:t>u6) -0</w:t>
      </w:r>
      <w:r w:rsidR="00644CD5">
        <w:t>.</w:t>
      </w:r>
      <w:r>
        <w:t>0433*T(v17</w:t>
      </w:r>
      <w:r w:rsidR="00644CD5">
        <w:t>.</w:t>
      </w:r>
      <w:r>
        <w:t>u15) -0</w:t>
      </w:r>
      <w:r w:rsidR="00644CD5">
        <w:t>.</w:t>
      </w:r>
      <w:r>
        <w:t>0425*T(v13</w:t>
      </w:r>
      <w:r w:rsidR="00644CD5">
        <w:t>.</w:t>
      </w:r>
      <w:r>
        <w:t>u20) + 0</w:t>
      </w:r>
      <w:r w:rsidR="00644CD5">
        <w:t>.</w:t>
      </w:r>
      <w:r>
        <w:t>0393*T(v30</w:t>
      </w:r>
      <w:r w:rsidR="00644CD5">
        <w:t>.</w:t>
      </w:r>
      <w:r>
        <w:t>u13) + 0</w:t>
      </w:r>
      <w:r w:rsidR="00644CD5">
        <w:t>.</w:t>
      </w:r>
      <w:r>
        <w:t>0475*T(v17</w:t>
      </w:r>
      <w:r w:rsidR="00644CD5">
        <w:t>.</w:t>
      </w:r>
      <w:r>
        <w:t>u6) -0</w:t>
      </w:r>
      <w:r w:rsidR="00644CD5">
        <w:t>.</w:t>
      </w:r>
      <w:r>
        <w:t>0499*T(v30</w:t>
      </w:r>
      <w:r w:rsidR="00644CD5">
        <w:t>.</w:t>
      </w:r>
      <w:r>
        <w:t>u2) -0</w:t>
      </w:r>
      <w:r w:rsidR="00644CD5">
        <w:t>.</w:t>
      </w:r>
      <w:r>
        <w:t>0458*T(u5) + 0</w:t>
      </w:r>
      <w:r w:rsidR="00644CD5">
        <w:t>.</w:t>
      </w:r>
      <w:r>
        <w:t>0387*T(v22</w:t>
      </w:r>
      <w:r w:rsidR="00644CD5">
        <w:t>.</w:t>
      </w:r>
      <w:r>
        <w:t>u13) + 0</w:t>
      </w:r>
      <w:r w:rsidR="00644CD5">
        <w:t>.</w:t>
      </w:r>
      <w:r>
        <w:t>045*T(v10</w:t>
      </w:r>
      <w:r w:rsidR="00644CD5">
        <w:t>.</w:t>
      </w:r>
      <w:r>
        <w:t>u3) + 0</w:t>
      </w:r>
      <w:r w:rsidR="00644CD5">
        <w:t>.</w:t>
      </w:r>
      <w:r>
        <w:t>0412*T(v3</w:t>
      </w:r>
      <w:r w:rsidR="00644CD5">
        <w:t>.</w:t>
      </w:r>
      <w:r>
        <w:t>u22) + 0</w:t>
      </w:r>
      <w:r w:rsidR="00644CD5">
        <w:t>.</w:t>
      </w:r>
      <w:r>
        <w:t>033*T(v35</w:t>
      </w:r>
      <w:r w:rsidR="00644CD5">
        <w:t>.</w:t>
      </w:r>
      <w:r>
        <w:t>u6) + 0</w:t>
      </w:r>
      <w:r w:rsidR="00644CD5">
        <w:t>.</w:t>
      </w:r>
      <w:r>
        <w:t>0511*T(v7</w:t>
      </w:r>
      <w:r w:rsidR="00644CD5">
        <w:t>.</w:t>
      </w:r>
      <w:r>
        <w:t>u1) + 0</w:t>
      </w:r>
      <w:r w:rsidR="00644CD5">
        <w:t>.</w:t>
      </w:r>
      <w:r>
        <w:t>0298*T(v30</w:t>
      </w:r>
      <w:r w:rsidR="00644CD5">
        <w:t>.</w:t>
      </w:r>
      <w:r>
        <w:t>u1) + 0</w:t>
      </w:r>
      <w:r w:rsidR="00644CD5">
        <w:t>.</w:t>
      </w:r>
      <w:r>
        <w:t>0219*T(v25</w:t>
      </w:r>
      <w:r w:rsidR="00644CD5">
        <w:t>.</w:t>
      </w:r>
      <w:r>
        <w:t>u15) -0</w:t>
      </w:r>
      <w:r w:rsidR="00644CD5">
        <w:t>.</w:t>
      </w:r>
      <w:r>
        <w:t>0288*T(v9</w:t>
      </w:r>
      <w:r w:rsidR="00644CD5">
        <w:t>.</w:t>
      </w:r>
      <w:r>
        <w:t>u3) + 0</w:t>
      </w:r>
      <w:r w:rsidR="00644CD5">
        <w:t>.</w:t>
      </w:r>
      <w:r>
        <w:t>0244*T(v10</w:t>
      </w:r>
      <w:r w:rsidR="00644CD5">
        <w:t>.</w:t>
      </w:r>
      <w:r>
        <w:t>u21) + 0</w:t>
      </w:r>
      <w:r w:rsidR="00644CD5">
        <w:t>.</w:t>
      </w:r>
      <w:r>
        <w:t>0234*T(v4</w:t>
      </w:r>
      <w:r w:rsidR="00644CD5">
        <w:t>.</w:t>
      </w:r>
      <w:r>
        <w:t>u21) -0</w:t>
      </w:r>
      <w:r w:rsidR="00644CD5">
        <w:t>.</w:t>
      </w:r>
      <w:r>
        <w:t>0246*T(v3</w:t>
      </w:r>
      <w:r w:rsidR="00644CD5">
        <w:t>.</w:t>
      </w:r>
      <w:r>
        <w:t>u27) -0</w:t>
      </w:r>
      <w:r w:rsidR="00644CD5">
        <w:t>.</w:t>
      </w:r>
      <w:r>
        <w:t>0215*T(v15</w:t>
      </w:r>
      <w:r w:rsidR="00644CD5">
        <w:t>.</w:t>
      </w:r>
      <w:r>
        <w:t>u10) -0</w:t>
      </w:r>
      <w:r w:rsidR="00644CD5">
        <w:t>.</w:t>
      </w:r>
      <w:r>
        <w:t>0208*T(v7</w:t>
      </w:r>
      <w:r w:rsidR="00644CD5">
        <w:t>.</w:t>
      </w:r>
      <w:r>
        <w:t>u20) + 0</w:t>
      </w:r>
      <w:r w:rsidR="00644CD5">
        <w:t>.</w:t>
      </w:r>
      <w:r>
        <w:t>0249*T(v12</w:t>
      </w:r>
      <w:r w:rsidR="00644CD5">
        <w:t>.</w:t>
      </w:r>
      <w:r>
        <w:t>u2) -0</w:t>
      </w:r>
      <w:r w:rsidR="00644CD5">
        <w:t>.</w:t>
      </w:r>
      <w:r>
        <w:t>0151*T(v25</w:t>
      </w:r>
      <w:r w:rsidR="00644CD5">
        <w:t>.</w:t>
      </w:r>
      <w:r>
        <w:t>u14) + 0</w:t>
      </w:r>
      <w:r w:rsidR="00644CD5">
        <w:t>.</w:t>
      </w:r>
      <w:r>
        <w:t>00936*T(v34) -0</w:t>
      </w:r>
      <w:r w:rsidR="00644CD5">
        <w:t>.</w:t>
      </w:r>
      <w:r>
        <w:t>00899*T(u21) + 0</w:t>
      </w:r>
      <w:r w:rsidR="00644CD5">
        <w:t>.</w:t>
      </w:r>
      <w:r>
        <w:t>0111*T(v15</w:t>
      </w:r>
      <w:r w:rsidR="00644CD5">
        <w:t>.</w:t>
      </w:r>
      <w:r>
        <w:t>u11) -0</w:t>
      </w:r>
      <w:r w:rsidR="00644CD5">
        <w:t>.</w:t>
      </w:r>
      <w:r>
        <w:t>00905*Length^3 + 0</w:t>
      </w:r>
      <w:r w:rsidR="00644CD5">
        <w:t>.</w:t>
      </w:r>
      <w:r>
        <w:t>00798*T(v23</w:t>
      </w:r>
      <w:r w:rsidR="00644CD5">
        <w:t>.</w:t>
      </w:r>
      <w:r>
        <w:t>u20) + 0</w:t>
      </w:r>
      <w:r w:rsidR="00644CD5">
        <w:t>.</w:t>
      </w:r>
      <w:r>
        <w:t>0063*T(v16</w:t>
      </w:r>
      <w:r w:rsidR="00644CD5">
        <w:t>.</w:t>
      </w:r>
      <w:r>
        <w:t>u9) -0</w:t>
      </w:r>
      <w:r w:rsidR="00644CD5">
        <w:t>.</w:t>
      </w:r>
      <w:r>
        <w:t>00501*T(v3</w:t>
      </w:r>
      <w:r w:rsidR="00644CD5">
        <w:t>.</w:t>
      </w:r>
      <w:r>
        <w:t>u37) + 0</w:t>
      </w:r>
      <w:r w:rsidR="00644CD5">
        <w:t>.</w:t>
      </w:r>
      <w:r>
        <w:t>00383*T(v4</w:t>
      </w:r>
      <w:r w:rsidR="00644CD5">
        <w:t>.</w:t>
      </w:r>
      <w:r>
        <w:t>u35) -0</w:t>
      </w:r>
      <w:r w:rsidR="00644CD5">
        <w:t>.</w:t>
      </w:r>
      <w:r>
        <w:t>00378*T(v3</w:t>
      </w:r>
      <w:r w:rsidR="00644CD5">
        <w:t>.</w:t>
      </w:r>
      <w:r>
        <w:t>u29) + 0</w:t>
      </w:r>
      <w:r w:rsidR="00644CD5">
        <w:t>.</w:t>
      </w:r>
      <w:r>
        <w:t>00229*T(v10) -0</w:t>
      </w:r>
      <w:r w:rsidR="00644CD5">
        <w:t>.</w:t>
      </w:r>
      <w:r>
        <w:t>00183*T(v11</w:t>
      </w:r>
      <w:r w:rsidR="00644CD5">
        <w:t>.</w:t>
      </w:r>
      <w:r>
        <w:t>u16) + 6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0739*NumAromAtoms + 0</w:t>
      </w:r>
      <w:r w:rsidR="00644CD5">
        <w:t>.</w:t>
      </w:r>
      <w:r>
        <w:t>245*T(v11</w:t>
      </w:r>
      <w:r w:rsidR="00644CD5">
        <w:t>.</w:t>
      </w:r>
      <w:r>
        <w:t>u2) -0</w:t>
      </w:r>
      <w:r w:rsidR="00644CD5">
        <w:t>.</w:t>
      </w:r>
      <w:r>
        <w:t>648*u -0</w:t>
      </w:r>
      <w:r w:rsidR="00644CD5">
        <w:t>.</w:t>
      </w:r>
      <w:r>
        <w:t>178*NumAcceptor + 0</w:t>
      </w:r>
      <w:r w:rsidR="00644CD5">
        <w:t>.</w:t>
      </w:r>
      <w:r>
        <w:t>0828*T(v19</w:t>
      </w:r>
      <w:r w:rsidR="00644CD5">
        <w:t>.</w:t>
      </w:r>
      <w:r>
        <w:t>u13) -0</w:t>
      </w:r>
      <w:r w:rsidR="00644CD5">
        <w:t>.</w:t>
      </w:r>
      <w:r>
        <w:t>201*T(v22) + 0</w:t>
      </w:r>
      <w:r w:rsidR="00644CD5">
        <w:t>.</w:t>
      </w:r>
      <w:r>
        <w:t>451*T(v2</w:t>
      </w:r>
      <w:r w:rsidR="00644CD5">
        <w:t>.</w:t>
      </w:r>
      <w:r>
        <w:t>u3) + 27</w:t>
      </w:r>
      <w:r w:rsidR="00644CD5">
        <w:t>.</w:t>
      </w:r>
      <w:r>
        <w:t>1*Volume + 0</w:t>
      </w:r>
      <w:r w:rsidR="00644CD5">
        <w:t>.</w:t>
      </w:r>
      <w:r>
        <w:t>317*T(v12</w:t>
      </w:r>
      <w:r w:rsidR="00644CD5">
        <w:t>.</w:t>
      </w:r>
      <w:r>
        <w:t>u6) -0</w:t>
      </w:r>
      <w:r w:rsidR="00644CD5">
        <w:t>.</w:t>
      </w:r>
      <w:r>
        <w:t>542*T(v26</w:t>
      </w:r>
      <w:r w:rsidR="00644CD5">
        <w:t>.</w:t>
      </w:r>
      <w:r>
        <w:t>u6) -0</w:t>
      </w:r>
      <w:r w:rsidR="00644CD5">
        <w:t>.</w:t>
      </w:r>
      <w:r>
        <w:t>529*T(v4</w:t>
      </w:r>
      <w:r w:rsidR="00644CD5">
        <w:t>.</w:t>
      </w:r>
      <w:r>
        <w:t>u2) -0</w:t>
      </w:r>
      <w:r w:rsidR="00644CD5">
        <w:t>.</w:t>
      </w:r>
      <w:r>
        <w:t>18*T(v9</w:t>
      </w:r>
      <w:r w:rsidR="00644CD5">
        <w:t>.</w:t>
      </w:r>
      <w:r>
        <w:t>u12) -0</w:t>
      </w:r>
      <w:r w:rsidR="00644CD5">
        <w:t>.</w:t>
      </w:r>
      <w:r>
        <w:t>563*T(v8</w:t>
      </w:r>
      <w:r w:rsidR="00644CD5">
        <w:t>.</w:t>
      </w:r>
      <w:r>
        <w:t>u24) + 0</w:t>
      </w:r>
      <w:r w:rsidR="00644CD5">
        <w:t>.</w:t>
      </w:r>
      <w:r>
        <w:t>341*T(v12) + 0</w:t>
      </w:r>
      <w:r w:rsidR="00644CD5">
        <w:t>.</w:t>
      </w:r>
      <w:r>
        <w:t>174*Lipophilicity^2 -0</w:t>
      </w:r>
      <w:r w:rsidR="00644CD5">
        <w:t>.</w:t>
      </w:r>
      <w:r>
        <w:t>535*T(v27</w:t>
      </w:r>
      <w:r w:rsidR="00644CD5">
        <w:t>.</w:t>
      </w:r>
      <w:r>
        <w:t>u5) -0</w:t>
      </w:r>
      <w:r w:rsidR="00644CD5">
        <w:t>.</w:t>
      </w:r>
      <w:r>
        <w:t>263*T(v3</w:t>
      </w:r>
      <w:r w:rsidR="00644CD5">
        <w:t>.</w:t>
      </w:r>
      <w:r>
        <w:t>u11) + 0</w:t>
      </w:r>
      <w:r w:rsidR="00644CD5">
        <w:t>.</w:t>
      </w:r>
      <w:r>
        <w:t>263*T(v6) -0</w:t>
      </w:r>
      <w:r w:rsidR="00644CD5">
        <w:t>.</w:t>
      </w:r>
      <w:r>
        <w:t>215*T(v4</w:t>
      </w:r>
      <w:r w:rsidR="00644CD5">
        <w:t>.</w:t>
      </w:r>
      <w:r>
        <w:t>u12) -0</w:t>
      </w:r>
      <w:r w:rsidR="00644CD5">
        <w:t>.</w:t>
      </w:r>
      <w:r>
        <w:t>412*T(v21</w:t>
      </w:r>
      <w:r w:rsidR="00644CD5">
        <w:t>.</w:t>
      </w:r>
      <w:r>
        <w:t>u1) + 0</w:t>
      </w:r>
      <w:r w:rsidR="00644CD5">
        <w:t>.</w:t>
      </w:r>
      <w:r>
        <w:t>495*T(v23</w:t>
      </w:r>
      <w:r w:rsidR="00644CD5">
        <w:t>.</w:t>
      </w:r>
      <w:r>
        <w:t>u9) + 0</w:t>
      </w:r>
      <w:r w:rsidR="00644CD5">
        <w:t>.</w:t>
      </w:r>
      <w:r>
        <w:t>116*NumDonor -0</w:t>
      </w:r>
      <w:r w:rsidR="00644CD5">
        <w:t>.</w:t>
      </w:r>
      <w:r>
        <w:t>0844*NumNegative + 0</w:t>
      </w:r>
      <w:r w:rsidR="00644CD5">
        <w:t>.</w:t>
      </w:r>
      <w:r>
        <w:t>234*T(v11) -0</w:t>
      </w:r>
      <w:r w:rsidR="00644CD5">
        <w:t>.</w:t>
      </w:r>
      <w:r>
        <w:t>367*T(v12</w:t>
      </w:r>
      <w:r w:rsidR="00644CD5">
        <w:t>.</w:t>
      </w:r>
      <w:r>
        <w:t>u25) + 0</w:t>
      </w:r>
      <w:r w:rsidR="00644CD5">
        <w:t>.</w:t>
      </w:r>
      <w:r>
        <w:t>271*T(v19</w:t>
      </w:r>
      <w:r w:rsidR="00644CD5">
        <w:t>.</w:t>
      </w:r>
      <w:r>
        <w:t>u11) + 0</w:t>
      </w:r>
      <w:r w:rsidR="00644CD5">
        <w:t>.</w:t>
      </w:r>
      <w:r>
        <w:t>35*T(v18</w:t>
      </w:r>
      <w:r w:rsidR="00644CD5">
        <w:t>.</w:t>
      </w:r>
      <w:r>
        <w:t>u17) + 17*Lipophilicity -0</w:t>
      </w:r>
      <w:r w:rsidR="00644CD5">
        <w:t>.</w:t>
      </w:r>
      <w:r>
        <w:t>223*T(v15</w:t>
      </w:r>
      <w:r w:rsidR="00644CD5">
        <w:t>.</w:t>
      </w:r>
      <w:r>
        <w:t>u13) + 0</w:t>
      </w:r>
      <w:r w:rsidR="00644CD5">
        <w:t>.</w:t>
      </w:r>
      <w:r>
        <w:t>564*T(v21</w:t>
      </w:r>
      <w:r w:rsidR="00644CD5">
        <w:t>.</w:t>
      </w:r>
      <w:r>
        <w:t>u9) + 0</w:t>
      </w:r>
      <w:r w:rsidR="00644CD5">
        <w:t>.</w:t>
      </w:r>
      <w:r>
        <w:t>308*T(u31) + 0</w:t>
      </w:r>
      <w:r w:rsidR="00644CD5">
        <w:t>.</w:t>
      </w:r>
      <w:r>
        <w:t>734*T(v10</w:t>
      </w:r>
      <w:r w:rsidR="00644CD5">
        <w:t>.</w:t>
      </w:r>
      <w:r>
        <w:t>u14) + 0</w:t>
      </w:r>
      <w:r w:rsidR="00644CD5">
        <w:t>.</w:t>
      </w:r>
      <w:r>
        <w:t>462*T(v10) + 0</w:t>
      </w:r>
      <w:r w:rsidR="00644CD5">
        <w:t>.</w:t>
      </w:r>
      <w:r>
        <w:t>394*T(v12</w:t>
      </w:r>
      <w:r w:rsidR="00644CD5">
        <w:t>.</w:t>
      </w:r>
      <w:r>
        <w:t>u27) + 0</w:t>
      </w:r>
      <w:r w:rsidR="00644CD5">
        <w:t>.</w:t>
      </w:r>
      <w:r>
        <w:t>369*T(v28) + 0</w:t>
      </w:r>
      <w:r w:rsidR="00644CD5">
        <w:t>.</w:t>
      </w:r>
      <w:r>
        <w:t>198*T(v6</w:t>
      </w:r>
      <w:r w:rsidR="00644CD5">
        <w:t>.</w:t>
      </w:r>
      <w:r>
        <w:t>u32) -0</w:t>
      </w:r>
      <w:r w:rsidR="00644CD5">
        <w:t>.</w:t>
      </w:r>
      <w:r>
        <w:t>38*T(v11</w:t>
      </w:r>
      <w:r w:rsidR="00644CD5">
        <w:t>.</w:t>
      </w:r>
      <w:r>
        <w:t>u26) -0</w:t>
      </w:r>
      <w:r w:rsidR="00644CD5">
        <w:t>.</w:t>
      </w:r>
      <w:r>
        <w:t>155*T(u26) + 0</w:t>
      </w:r>
      <w:r w:rsidR="00644CD5">
        <w:t>.</w:t>
      </w:r>
      <w:r>
        <w:t>269*T(v2</w:t>
      </w:r>
      <w:r w:rsidR="00644CD5">
        <w:t>.</w:t>
      </w:r>
      <w:r>
        <w:t>u22) -0</w:t>
      </w:r>
      <w:r w:rsidR="00644CD5">
        <w:t>.</w:t>
      </w:r>
      <w:r>
        <w:t>389*T(v22</w:t>
      </w:r>
      <w:r w:rsidR="00644CD5">
        <w:t>.</w:t>
      </w:r>
      <w:r>
        <w:t>u2) -0</w:t>
      </w:r>
      <w:r w:rsidR="00644CD5">
        <w:t>.</w:t>
      </w:r>
      <w:r>
        <w:t>463*T(v12</w:t>
      </w:r>
      <w:r w:rsidR="00644CD5">
        <w:t>.</w:t>
      </w:r>
      <w:r>
        <w:t>u22) + 0</w:t>
      </w:r>
      <w:r w:rsidR="00644CD5">
        <w:t>.</w:t>
      </w:r>
      <w:r>
        <w:t>312*T(v2</w:t>
      </w:r>
      <w:r w:rsidR="00644CD5">
        <w:t>.</w:t>
      </w:r>
      <w:r>
        <w:t>u18) -0</w:t>
      </w:r>
      <w:r w:rsidR="00644CD5">
        <w:t>.</w:t>
      </w:r>
      <w:r>
        <w:t>392*T(v20</w:t>
      </w:r>
      <w:r w:rsidR="00644CD5">
        <w:t>.</w:t>
      </w:r>
      <w:r>
        <w:t>u23) -0</w:t>
      </w:r>
      <w:r w:rsidR="00644CD5">
        <w:t>.</w:t>
      </w:r>
      <w:r>
        <w:t>0107*T(v7) + 0</w:t>
      </w:r>
      <w:r w:rsidR="00644CD5">
        <w:t>.</w:t>
      </w:r>
      <w:r>
        <w:t>343*T(v2</w:t>
      </w:r>
      <w:r w:rsidR="00644CD5">
        <w:t>.</w:t>
      </w:r>
      <w:r>
        <w:t>u25) -0</w:t>
      </w:r>
      <w:r w:rsidR="00644CD5">
        <w:t>.</w:t>
      </w:r>
      <w:r>
        <w:t>406*T(v16</w:t>
      </w:r>
      <w:r w:rsidR="00644CD5">
        <w:t>.</w:t>
      </w:r>
      <w:r>
        <w:t>u25) -0</w:t>
      </w:r>
      <w:r w:rsidR="00644CD5">
        <w:t>.</w:t>
      </w:r>
      <w:r>
        <w:t>347*T(v4</w:t>
      </w:r>
      <w:r w:rsidR="00644CD5">
        <w:t>.</w:t>
      </w:r>
      <w:r>
        <w:t>u5) + 0</w:t>
      </w:r>
      <w:r w:rsidR="00644CD5">
        <w:t>.</w:t>
      </w:r>
      <w:r>
        <w:t>459*T(v16</w:t>
      </w:r>
      <w:r w:rsidR="00644CD5">
        <w:t>.</w:t>
      </w:r>
      <w:r>
        <w:t>u2) + 0</w:t>
      </w:r>
      <w:r w:rsidR="00644CD5">
        <w:t>.</w:t>
      </w:r>
      <w:r>
        <w:t>293*T(v5</w:t>
      </w:r>
      <w:r w:rsidR="00644CD5">
        <w:t>.</w:t>
      </w:r>
      <w:r>
        <w:t>u29) -0</w:t>
      </w:r>
      <w:r w:rsidR="00644CD5">
        <w:t>.</w:t>
      </w:r>
      <w:r>
        <w:t>399*T(v16</w:t>
      </w:r>
      <w:r w:rsidR="00644CD5">
        <w:t>.</w:t>
      </w:r>
      <w:r>
        <w:t>u11) + 0</w:t>
      </w:r>
      <w:r w:rsidR="00644CD5">
        <w:t>.</w:t>
      </w:r>
      <w:r>
        <w:t>396*T(v25</w:t>
      </w:r>
      <w:r w:rsidR="00644CD5">
        <w:t>.</w:t>
      </w:r>
      <w:r>
        <w:t>u6) + 0</w:t>
      </w:r>
      <w:r w:rsidR="00644CD5">
        <w:t>.</w:t>
      </w:r>
      <w:r>
        <w:t>455*T(v5</w:t>
      </w:r>
      <w:r w:rsidR="00644CD5">
        <w:t>.</w:t>
      </w:r>
      <w:r>
        <w:t>u27) + 0</w:t>
      </w:r>
      <w:r w:rsidR="00644CD5">
        <w:t>.</w:t>
      </w:r>
      <w:r>
        <w:t>372*T(v17</w:t>
      </w:r>
      <w:r w:rsidR="00644CD5">
        <w:t>.</w:t>
      </w:r>
      <w:r>
        <w:t>u24) + 0</w:t>
      </w:r>
      <w:r w:rsidR="00644CD5">
        <w:t>.</w:t>
      </w:r>
      <w:r>
        <w:t>271*T(v9</w:t>
      </w:r>
      <w:r w:rsidR="00644CD5">
        <w:t>.</w:t>
      </w:r>
      <w:r>
        <w:t>u25) -0</w:t>
      </w:r>
      <w:r w:rsidR="00644CD5">
        <w:t>.</w:t>
      </w:r>
      <w:r>
        <w:t>494*T(v22</w:t>
      </w:r>
      <w:r w:rsidR="00644CD5">
        <w:t>.</w:t>
      </w:r>
      <w:r>
        <w:t>u1) -0</w:t>
      </w:r>
      <w:r w:rsidR="00644CD5">
        <w:t>.</w:t>
      </w:r>
      <w:r>
        <w:t>365*T(v27</w:t>
      </w:r>
      <w:r w:rsidR="00644CD5">
        <w:t>.</w:t>
      </w:r>
      <w:r>
        <w:t>u16) -0</w:t>
      </w:r>
      <w:r w:rsidR="00644CD5">
        <w:t>.</w:t>
      </w:r>
      <w:r>
        <w:t>382*T(v8</w:t>
      </w:r>
      <w:r w:rsidR="00644CD5">
        <w:t>.</w:t>
      </w:r>
      <w:r>
        <w:t>u31) + 0</w:t>
      </w:r>
      <w:r w:rsidR="00644CD5">
        <w:t>.</w:t>
      </w:r>
      <w:r>
        <w:t>437*T(v24</w:t>
      </w:r>
      <w:r w:rsidR="00644CD5">
        <w:t>.</w:t>
      </w:r>
      <w:r>
        <w:t>u4) -0</w:t>
      </w:r>
      <w:r w:rsidR="00644CD5">
        <w:t>.</w:t>
      </w:r>
      <w:r>
        <w:t>468*T(v7</w:t>
      </w:r>
      <w:r w:rsidR="00644CD5">
        <w:t>.</w:t>
      </w:r>
      <w:r>
        <w:t>u15) -0</w:t>
      </w:r>
      <w:r w:rsidR="00644CD5">
        <w:t>.</w:t>
      </w:r>
      <w:r>
        <w:t>329*T(u25) + 0</w:t>
      </w:r>
      <w:r w:rsidR="00644CD5">
        <w:t>.</w:t>
      </w:r>
      <w:r>
        <w:t>255*T(v24) + 0</w:t>
      </w:r>
      <w:r w:rsidR="00644CD5">
        <w:t>.</w:t>
      </w:r>
      <w:r>
        <w:t>393*T(v5</w:t>
      </w:r>
      <w:r w:rsidR="00644CD5">
        <w:t>.</w:t>
      </w:r>
      <w:r>
        <w:t>u32) -0</w:t>
      </w:r>
      <w:r w:rsidR="00644CD5">
        <w:t>.</w:t>
      </w:r>
      <w:r>
        <w:t>268*T(v4</w:t>
      </w:r>
      <w:r w:rsidR="00644CD5">
        <w:t>.</w:t>
      </w:r>
      <w:r>
        <w:t>u7) -0</w:t>
      </w:r>
      <w:r w:rsidR="00644CD5">
        <w:t>.</w:t>
      </w:r>
      <w:r>
        <w:t>125*T(v8</w:t>
      </w:r>
      <w:r w:rsidR="00644CD5">
        <w:t>.</w:t>
      </w:r>
      <w:r>
        <w:t>u33) -0</w:t>
      </w:r>
      <w:r w:rsidR="00644CD5">
        <w:t>.</w:t>
      </w:r>
      <w:r>
        <w:t>443*T(v24</w:t>
      </w:r>
      <w:r w:rsidR="00644CD5">
        <w:t>.</w:t>
      </w:r>
      <w:r>
        <w:t>u6) -0</w:t>
      </w:r>
      <w:r w:rsidR="00644CD5">
        <w:t>.</w:t>
      </w:r>
      <w:r>
        <w:t>508*T(v14</w:t>
      </w:r>
      <w:r w:rsidR="00644CD5">
        <w:t>.</w:t>
      </w:r>
      <w:r>
        <w:t>u20) + 0</w:t>
      </w:r>
      <w:r w:rsidR="00644CD5">
        <w:t>.</w:t>
      </w:r>
      <w:r>
        <w:t>497*T(v6</w:t>
      </w:r>
      <w:r w:rsidR="00644CD5">
        <w:t>.</w:t>
      </w:r>
      <w:r>
        <w:t>u30) -0</w:t>
      </w:r>
      <w:r w:rsidR="00644CD5">
        <w:t>.</w:t>
      </w:r>
      <w:r>
        <w:t>456*T(v17</w:t>
      </w:r>
      <w:r w:rsidR="00644CD5">
        <w:t>.</w:t>
      </w:r>
      <w:r>
        <w:t>u15) + 0</w:t>
      </w:r>
      <w:r w:rsidR="00644CD5">
        <w:t>.</w:t>
      </w:r>
      <w:r>
        <w:t>0956*T(v16</w:t>
      </w:r>
      <w:r w:rsidR="00644CD5">
        <w:t>.</w:t>
      </w:r>
      <w:r>
        <w:t>u3) + 0</w:t>
      </w:r>
      <w:r w:rsidR="00644CD5">
        <w:t>.</w:t>
      </w:r>
      <w:r>
        <w:t>246*T(u9) -0</w:t>
      </w:r>
      <w:r w:rsidR="00644CD5">
        <w:t>.</w:t>
      </w:r>
      <w:r>
        <w:t>48*T(v10</w:t>
      </w:r>
      <w:r w:rsidR="00644CD5">
        <w:t>.</w:t>
      </w:r>
      <w:r>
        <w:t>u33) + 0</w:t>
      </w:r>
      <w:r w:rsidR="00644CD5">
        <w:t>.</w:t>
      </w:r>
      <w:r>
        <w:t>282*T(v7</w:t>
      </w:r>
      <w:r w:rsidR="00644CD5">
        <w:t>.</w:t>
      </w:r>
      <w:r>
        <w:t>u13) -0</w:t>
      </w:r>
      <w:r w:rsidR="00644CD5">
        <w:t>.</w:t>
      </w:r>
      <w:r>
        <w:t>357*T(v4</w:t>
      </w:r>
      <w:r w:rsidR="00644CD5">
        <w:t>.</w:t>
      </w:r>
      <w:r>
        <w:t>u3) + 0</w:t>
      </w:r>
      <w:r w:rsidR="00644CD5">
        <w:t>.</w:t>
      </w:r>
      <w:r>
        <w:t>322*T(v11</w:t>
      </w:r>
      <w:r w:rsidR="00644CD5">
        <w:t>.</w:t>
      </w:r>
      <w:r>
        <w:t>u6) -0</w:t>
      </w:r>
      <w:r w:rsidR="00644CD5">
        <w:t>.</w:t>
      </w:r>
      <w:r>
        <w:t>227*T(v8</w:t>
      </w:r>
      <w:r w:rsidR="00644CD5">
        <w:t>.</w:t>
      </w:r>
      <w:r>
        <w:t>u7) -0</w:t>
      </w:r>
      <w:r w:rsidR="00644CD5">
        <w:t>.</w:t>
      </w:r>
      <w:r>
        <w:t>213*T(v20</w:t>
      </w:r>
      <w:r w:rsidR="00644CD5">
        <w:t>.</w:t>
      </w:r>
      <w:r>
        <w:t>u8) -0</w:t>
      </w:r>
      <w:r w:rsidR="00644CD5">
        <w:t>.</w:t>
      </w:r>
      <w:r>
        <w:t>34*T(v14</w:t>
      </w:r>
      <w:r w:rsidR="00644CD5">
        <w:t>.</w:t>
      </w:r>
      <w:r>
        <w:t>u25) + 0</w:t>
      </w:r>
      <w:r w:rsidR="00644CD5">
        <w:t>.</w:t>
      </w:r>
      <w:r>
        <w:t>409*T(v33</w:t>
      </w:r>
      <w:r w:rsidR="00644CD5">
        <w:t>.</w:t>
      </w:r>
      <w:r>
        <w:t>u3) + 8</w:t>
      </w:r>
      <w:r w:rsidR="00644CD5">
        <w:t>.</w:t>
      </w:r>
      <w:r>
        <w:t>43*Volume^3 -0</w:t>
      </w:r>
      <w:r w:rsidR="00644CD5">
        <w:t>.</w:t>
      </w:r>
      <w:r>
        <w:t>214*T(v16</w:t>
      </w:r>
      <w:r w:rsidR="00644CD5">
        <w:t>.</w:t>
      </w:r>
      <w:r>
        <w:t>u18) -0</w:t>
      </w:r>
      <w:r w:rsidR="00644CD5">
        <w:t>.</w:t>
      </w:r>
      <w:r>
        <w:t>274*T(v4</w:t>
      </w:r>
      <w:r w:rsidR="00644CD5">
        <w:t>.</w:t>
      </w:r>
      <w:r>
        <w:t>u38) -0</w:t>
      </w:r>
      <w:r w:rsidR="00644CD5">
        <w:t>.</w:t>
      </w:r>
      <w:r>
        <w:t>326*T(v1</w:t>
      </w:r>
      <w:r w:rsidR="00644CD5">
        <w:t>.</w:t>
      </w:r>
      <w:r>
        <w:t>u27) -0</w:t>
      </w:r>
      <w:r w:rsidR="00644CD5">
        <w:t>.</w:t>
      </w:r>
      <w:r>
        <w:t>345*T(v12</w:t>
      </w:r>
      <w:r w:rsidR="00644CD5">
        <w:t>.</w:t>
      </w:r>
      <w:r>
        <w:t>u21) -0</w:t>
      </w:r>
      <w:r w:rsidR="00644CD5">
        <w:t>.</w:t>
      </w:r>
      <w:r>
        <w:t>162*T(v22</w:t>
      </w:r>
      <w:r w:rsidR="00644CD5">
        <w:t>.</w:t>
      </w:r>
      <w:r>
        <w:t>u6) -0</w:t>
      </w:r>
      <w:r w:rsidR="00644CD5">
        <w:t>.</w:t>
      </w:r>
      <w:r>
        <w:t>326*T(v5</w:t>
      </w:r>
      <w:r w:rsidR="00644CD5">
        <w:t>.</w:t>
      </w:r>
      <w:r>
        <w:t>u9) -0</w:t>
      </w:r>
      <w:r w:rsidR="00644CD5">
        <w:t>.</w:t>
      </w:r>
      <w:r>
        <w:t>194*T(v38</w:t>
      </w:r>
      <w:r w:rsidR="00644CD5">
        <w:t>.</w:t>
      </w:r>
      <w:r>
        <w:t>u1) + 0</w:t>
      </w:r>
      <w:r w:rsidR="00644CD5">
        <w:t>.</w:t>
      </w:r>
      <w:r>
        <w:t>21*T(v33</w:t>
      </w:r>
      <w:r w:rsidR="00644CD5">
        <w:t>.</w:t>
      </w:r>
      <w:r>
        <w:t>u9) -20</w:t>
      </w:r>
      <w:r w:rsidR="00644CD5">
        <w:t>.</w:t>
      </w:r>
      <w:r>
        <w:t>6*Volume^2 + 0</w:t>
      </w:r>
      <w:r w:rsidR="00644CD5">
        <w:t>.</w:t>
      </w:r>
      <w:r>
        <w:t>349*T(v26</w:t>
      </w:r>
      <w:r w:rsidR="00644CD5">
        <w:t>.</w:t>
      </w:r>
      <w:r>
        <w:t>u5) + 0</w:t>
      </w:r>
      <w:r w:rsidR="00644CD5">
        <w:t>.</w:t>
      </w:r>
      <w:r>
        <w:t>314*T(v20</w:t>
      </w:r>
      <w:r w:rsidR="00644CD5">
        <w:t>.</w:t>
      </w:r>
      <w:r>
        <w:t>u9) + 0</w:t>
      </w:r>
      <w:r w:rsidR="00644CD5">
        <w:t>.</w:t>
      </w:r>
      <w:r>
        <w:t>107*T(v11</w:t>
      </w:r>
      <w:r w:rsidR="00644CD5">
        <w:t>.</w:t>
      </w:r>
      <w:r>
        <w:t>u12) + 0</w:t>
      </w:r>
      <w:r w:rsidR="00644CD5">
        <w:t>.</w:t>
      </w:r>
      <w:r>
        <w:t>316*T(v4</w:t>
      </w:r>
      <w:r w:rsidR="00644CD5">
        <w:t>.</w:t>
      </w:r>
      <w:r>
        <w:t>u25) + 0</w:t>
      </w:r>
      <w:r w:rsidR="00644CD5">
        <w:t>.</w:t>
      </w:r>
      <w:r>
        <w:t>155*T(v5) -0</w:t>
      </w:r>
      <w:r w:rsidR="00644CD5">
        <w:t>.</w:t>
      </w:r>
      <w:r>
        <w:t>265*T(u15) -0</w:t>
      </w:r>
      <w:r w:rsidR="00644CD5">
        <w:t>.</w:t>
      </w:r>
      <w:r>
        <w:t>396*T(v9</w:t>
      </w:r>
      <w:r w:rsidR="00644CD5">
        <w:t>.</w:t>
      </w:r>
      <w:r>
        <w:t>u28) -0</w:t>
      </w:r>
      <w:r w:rsidR="00644CD5">
        <w:t>.</w:t>
      </w:r>
      <w:r>
        <w:t>242*T(v11</w:t>
      </w:r>
      <w:r w:rsidR="00644CD5">
        <w:t>.</w:t>
      </w:r>
      <w:r>
        <w:t>u28) -0</w:t>
      </w:r>
      <w:r w:rsidR="00644CD5">
        <w:t>.</w:t>
      </w:r>
      <w:r>
        <w:t>285*T(v8</w:t>
      </w:r>
      <w:r w:rsidR="00644CD5">
        <w:t>.</w:t>
      </w:r>
      <w:r>
        <w:t>u6) -0</w:t>
      </w:r>
      <w:r w:rsidR="00644CD5">
        <w:t>.</w:t>
      </w:r>
      <w:r>
        <w:t>363*T(v3</w:t>
      </w:r>
      <w:r w:rsidR="00644CD5">
        <w:t>.</w:t>
      </w:r>
      <w:r>
        <w:t>u36) -0</w:t>
      </w:r>
      <w:r w:rsidR="00644CD5">
        <w:t>.</w:t>
      </w:r>
      <w:r>
        <w:t>681*T(v1</w:t>
      </w:r>
      <w:r w:rsidR="00644CD5">
        <w:t>.</w:t>
      </w:r>
      <w:r>
        <w:t>u2) -0</w:t>
      </w:r>
      <w:r w:rsidR="00644CD5">
        <w:t>.</w:t>
      </w:r>
      <w:r>
        <w:t>194*T(v10</w:t>
      </w:r>
      <w:r w:rsidR="00644CD5">
        <w:t>.</w:t>
      </w:r>
      <w:r>
        <w:t>u27) + 0</w:t>
      </w:r>
      <w:r w:rsidR="00644CD5">
        <w:t>.</w:t>
      </w:r>
      <w:r>
        <w:t>39*T(v21</w:t>
      </w:r>
      <w:r w:rsidR="00644CD5">
        <w:t>.</w:t>
      </w:r>
      <w:r>
        <w:t>u20) + 0</w:t>
      </w:r>
      <w:r w:rsidR="00644CD5">
        <w:t>.</w:t>
      </w:r>
      <w:r>
        <w:t>382*T(v28</w:t>
      </w:r>
      <w:r w:rsidR="00644CD5">
        <w:t>.</w:t>
      </w:r>
      <w:r>
        <w:t>u5) -0</w:t>
      </w:r>
      <w:r w:rsidR="00644CD5">
        <w:t>.</w:t>
      </w:r>
      <w:r>
        <w:t>209*T(v6</w:t>
      </w:r>
      <w:r w:rsidR="00644CD5">
        <w:t>.</w:t>
      </w:r>
      <w:r>
        <w:t>u6) -0</w:t>
      </w:r>
      <w:r w:rsidR="00644CD5">
        <w:t>.</w:t>
      </w:r>
      <w:r>
        <w:t>216*T(v35</w:t>
      </w:r>
      <w:r w:rsidR="00644CD5">
        <w:t>.</w:t>
      </w:r>
      <w:r>
        <w:t>u7) -0</w:t>
      </w:r>
      <w:r w:rsidR="00644CD5">
        <w:t>.</w:t>
      </w:r>
      <w:r>
        <w:t>353*T(v1</w:t>
      </w:r>
      <w:r w:rsidR="00644CD5">
        <w:t>.</w:t>
      </w:r>
      <w:r>
        <w:t>u22) + 0</w:t>
      </w:r>
      <w:r w:rsidR="00644CD5">
        <w:t>.</w:t>
      </w:r>
      <w:r>
        <w:t>126*T(v10</w:t>
      </w:r>
      <w:r w:rsidR="00644CD5">
        <w:t>.</w:t>
      </w:r>
      <w:r>
        <w:t>u12) + 0</w:t>
      </w:r>
      <w:r w:rsidR="00644CD5">
        <w:t>.</w:t>
      </w:r>
      <w:r>
        <w:t>135*T(u34) -0</w:t>
      </w:r>
      <w:r w:rsidR="00644CD5">
        <w:t>.</w:t>
      </w:r>
      <w:r>
        <w:t>364*T(v23</w:t>
      </w:r>
      <w:r w:rsidR="00644CD5">
        <w:t>.</w:t>
      </w:r>
      <w:r>
        <w:t>u12) -0</w:t>
      </w:r>
      <w:r w:rsidR="00644CD5">
        <w:t>.</w:t>
      </w:r>
      <w:r>
        <w:t>193*T(v26</w:t>
      </w:r>
      <w:r w:rsidR="00644CD5">
        <w:t>.</w:t>
      </w:r>
      <w:r>
        <w:t>u2) -0</w:t>
      </w:r>
      <w:r w:rsidR="00644CD5">
        <w:t>.</w:t>
      </w:r>
      <w:r>
        <w:t>304*T(v35</w:t>
      </w:r>
      <w:r w:rsidR="00644CD5">
        <w:t>.</w:t>
      </w:r>
      <w:r>
        <w:t>u4) -0</w:t>
      </w:r>
      <w:r w:rsidR="00644CD5">
        <w:t>.</w:t>
      </w:r>
      <w:r>
        <w:t>212*T(v19</w:t>
      </w:r>
      <w:r w:rsidR="00644CD5">
        <w:t>.</w:t>
      </w:r>
      <w:r>
        <w:t>u14) -0</w:t>
      </w:r>
      <w:r w:rsidR="00644CD5">
        <w:t>.</w:t>
      </w:r>
      <w:r>
        <w:t>145*T(v5</w:t>
      </w:r>
      <w:r w:rsidR="00644CD5">
        <w:t>.</w:t>
      </w:r>
      <w:r>
        <w:t>u21) + 0</w:t>
      </w:r>
      <w:r w:rsidR="00644CD5">
        <w:t>.</w:t>
      </w:r>
      <w:r>
        <w:t>155*T(v26</w:t>
      </w:r>
      <w:r w:rsidR="00644CD5">
        <w:t>.</w:t>
      </w:r>
      <w:r>
        <w:t>u17) + 0</w:t>
      </w:r>
      <w:r w:rsidR="00644CD5">
        <w:t>.</w:t>
      </w:r>
      <w:r>
        <w:t>228*T(v29</w:t>
      </w:r>
      <w:r w:rsidR="00644CD5">
        <w:t>.</w:t>
      </w:r>
      <w:r>
        <w:t>u11) -0</w:t>
      </w:r>
      <w:r w:rsidR="00644CD5">
        <w:t>.</w:t>
      </w:r>
      <w:r>
        <w:t>336*T(v23</w:t>
      </w:r>
      <w:r w:rsidR="00644CD5">
        <w:t>.</w:t>
      </w:r>
      <w:r>
        <w:t>u5) + 0</w:t>
      </w:r>
      <w:r w:rsidR="00644CD5">
        <w:t>.</w:t>
      </w:r>
      <w:r>
        <w:t>281*T(v13</w:t>
      </w:r>
      <w:r w:rsidR="00644CD5">
        <w:t>.</w:t>
      </w:r>
      <w:r>
        <w:t>u9) + 0</w:t>
      </w:r>
      <w:r w:rsidR="00644CD5">
        <w:t>.</w:t>
      </w:r>
      <w:r>
        <w:t>34*T(v10</w:t>
      </w:r>
      <w:r w:rsidR="00644CD5">
        <w:t>.</w:t>
      </w:r>
      <w:r>
        <w:t>u20) -0</w:t>
      </w:r>
      <w:r w:rsidR="00644CD5">
        <w:t>.</w:t>
      </w:r>
      <w:r>
        <w:t>211*T(v8</w:t>
      </w:r>
      <w:r w:rsidR="00644CD5">
        <w:t>.</w:t>
      </w:r>
      <w:r>
        <w:t>u21) -0</w:t>
      </w:r>
      <w:r w:rsidR="00644CD5">
        <w:t>.</w:t>
      </w:r>
      <w:r>
        <w:t>284*T(v14</w:t>
      </w:r>
      <w:r w:rsidR="00644CD5">
        <w:t>.</w:t>
      </w:r>
      <w:r>
        <w:t>u12) + 0</w:t>
      </w:r>
      <w:r w:rsidR="00644CD5">
        <w:t>.</w:t>
      </w:r>
      <w:r>
        <w:t>23*T(v17) -0</w:t>
      </w:r>
      <w:r w:rsidR="00644CD5">
        <w:t>.</w:t>
      </w:r>
      <w:r>
        <w:t>292*T(v2</w:t>
      </w:r>
      <w:r w:rsidR="00644CD5">
        <w:t>.</w:t>
      </w:r>
      <w:r>
        <w:t>u15) + 0</w:t>
      </w:r>
      <w:r w:rsidR="00644CD5">
        <w:t>.</w:t>
      </w:r>
      <w:r>
        <w:t>271*T(v6</w:t>
      </w:r>
      <w:r w:rsidR="00644CD5">
        <w:t>.</w:t>
      </w:r>
      <w:r>
        <w:t>u8) -0</w:t>
      </w:r>
      <w:r w:rsidR="00644CD5">
        <w:t>.</w:t>
      </w:r>
      <w:r>
        <w:t>241*T(v8</w:t>
      </w:r>
      <w:r w:rsidR="00644CD5">
        <w:t>.</w:t>
      </w:r>
      <w:r>
        <w:t>u19) + 0</w:t>
      </w:r>
      <w:r w:rsidR="00644CD5">
        <w:t>.</w:t>
      </w:r>
      <w:r>
        <w:t>189*T(v18</w:t>
      </w:r>
      <w:r w:rsidR="00644CD5">
        <w:t>.</w:t>
      </w:r>
      <w:r>
        <w:t>u7) -0</w:t>
      </w:r>
      <w:r w:rsidR="00644CD5">
        <w:t>.</w:t>
      </w:r>
      <w:r>
        <w:t>245*T(v35</w:t>
      </w:r>
      <w:r w:rsidR="00644CD5">
        <w:t>.</w:t>
      </w:r>
      <w:r>
        <w:t>u2) -0</w:t>
      </w:r>
      <w:r w:rsidR="00644CD5">
        <w:t>.</w:t>
      </w:r>
      <w:r>
        <w:t>218*T(v11</w:t>
      </w:r>
      <w:r w:rsidR="00644CD5">
        <w:t>.</w:t>
      </w:r>
      <w:r>
        <w:t>u23) -0</w:t>
      </w:r>
      <w:r w:rsidR="00644CD5">
        <w:t>.</w:t>
      </w:r>
      <w:r>
        <w:t>174*T(v34</w:t>
      </w:r>
      <w:r w:rsidR="00644CD5">
        <w:t>.</w:t>
      </w:r>
      <w:r>
        <w:t>u7) -0</w:t>
      </w:r>
      <w:r w:rsidR="00644CD5">
        <w:t>.</w:t>
      </w:r>
      <w:r>
        <w:t>319*T(v12</w:t>
      </w:r>
      <w:r w:rsidR="00644CD5">
        <w:t>.</w:t>
      </w:r>
      <w:r>
        <w:t>u5) -0</w:t>
      </w:r>
      <w:r w:rsidR="00644CD5">
        <w:t>.</w:t>
      </w:r>
      <w:r>
        <w:t>298*T(v11</w:t>
      </w:r>
      <w:r w:rsidR="00644CD5">
        <w:t>.</w:t>
      </w:r>
      <w:r>
        <w:t>u8) + 0</w:t>
      </w:r>
      <w:r w:rsidR="00644CD5">
        <w:t>.</w:t>
      </w:r>
      <w:r>
        <w:t>219*T(v14</w:t>
      </w:r>
      <w:r w:rsidR="00644CD5">
        <w:t>.</w:t>
      </w:r>
      <w:r>
        <w:t>u21) -0</w:t>
      </w:r>
      <w:r w:rsidR="00644CD5">
        <w:t>.</w:t>
      </w:r>
      <w:r>
        <w:t>256*T(v11</w:t>
      </w:r>
      <w:r w:rsidR="00644CD5">
        <w:t>.</w:t>
      </w:r>
      <w:r>
        <w:t>u19) + 0</w:t>
      </w:r>
      <w:r w:rsidR="00644CD5">
        <w:t>.</w:t>
      </w:r>
      <w:r>
        <w:t>249*T(v25</w:t>
      </w:r>
      <w:r w:rsidR="00644CD5">
        <w:t>.</w:t>
      </w:r>
      <w:r>
        <w:t>u11) -0</w:t>
      </w:r>
      <w:r w:rsidR="00644CD5">
        <w:t>.</w:t>
      </w:r>
      <w:r>
        <w:t>224*T(v4) + 0</w:t>
      </w:r>
      <w:r w:rsidR="00644CD5">
        <w:t>.</w:t>
      </w:r>
      <w:r>
        <w:t>188*Length + 0</w:t>
      </w:r>
      <w:r w:rsidR="00644CD5">
        <w:t>.</w:t>
      </w:r>
      <w:r>
        <w:t>146*T(v36</w:t>
      </w:r>
      <w:r w:rsidR="00644CD5">
        <w:t>.</w:t>
      </w:r>
      <w:r>
        <w:t>u3) + 0</w:t>
      </w:r>
      <w:r w:rsidR="00644CD5">
        <w:t>.</w:t>
      </w:r>
      <w:r>
        <w:t>233*T(v19</w:t>
      </w:r>
      <w:r w:rsidR="00644CD5">
        <w:t>.</w:t>
      </w:r>
      <w:r>
        <w:t>u21) -0</w:t>
      </w:r>
      <w:r w:rsidR="00644CD5">
        <w:t>.</w:t>
      </w:r>
      <w:r>
        <w:t>26*T(v27</w:t>
      </w:r>
      <w:r w:rsidR="00644CD5">
        <w:t>.</w:t>
      </w:r>
      <w:r>
        <w:t>u3) -0</w:t>
      </w:r>
      <w:r w:rsidR="00644CD5">
        <w:t>.</w:t>
      </w:r>
      <w:r>
        <w:t>274*T(v1</w:t>
      </w:r>
      <w:r w:rsidR="00644CD5">
        <w:t>.</w:t>
      </w:r>
      <w:r>
        <w:t>u5) + 0</w:t>
      </w:r>
      <w:r w:rsidR="00644CD5">
        <w:t>.</w:t>
      </w:r>
      <w:r>
        <w:t>354*T(v8</w:t>
      </w:r>
      <w:r w:rsidR="00644CD5">
        <w:t>.</w:t>
      </w:r>
      <w:r>
        <w:t>u5) -0</w:t>
      </w:r>
      <w:r w:rsidR="00644CD5">
        <w:t>.</w:t>
      </w:r>
      <w:r>
        <w:t>152*T(v4</w:t>
      </w:r>
      <w:r w:rsidR="00644CD5">
        <w:t>.</w:t>
      </w:r>
      <w:r>
        <w:t>u33) + 0</w:t>
      </w:r>
      <w:r w:rsidR="00644CD5">
        <w:t>.</w:t>
      </w:r>
      <w:r>
        <w:t>0755*T(v25</w:t>
      </w:r>
      <w:r w:rsidR="00644CD5">
        <w:t>.</w:t>
      </w:r>
      <w:r>
        <w:t>u12) -0</w:t>
      </w:r>
      <w:r w:rsidR="00644CD5">
        <w:t>.</w:t>
      </w:r>
      <w:r>
        <w:t>126*T(v35</w:t>
      </w:r>
      <w:r w:rsidR="00644CD5">
        <w:t>.</w:t>
      </w:r>
      <w:r>
        <w:t>u6) -0</w:t>
      </w:r>
      <w:r w:rsidR="00644CD5">
        <w:t>.</w:t>
      </w:r>
      <w:r>
        <w:t>28*T(v16</w:t>
      </w:r>
      <w:r w:rsidR="00644CD5">
        <w:t>.</w:t>
      </w:r>
      <w:r>
        <w:t>u1) -0</w:t>
      </w:r>
      <w:r w:rsidR="00644CD5">
        <w:t>.</w:t>
      </w:r>
      <w:r>
        <w:t>202*T(v11</w:t>
      </w:r>
      <w:r w:rsidR="00644CD5">
        <w:t>.</w:t>
      </w:r>
      <w:r>
        <w:t>u16) + 0</w:t>
      </w:r>
      <w:r w:rsidR="00644CD5">
        <w:t>.</w:t>
      </w:r>
      <w:r>
        <w:t>13*T(u42) + 0</w:t>
      </w:r>
      <w:r w:rsidR="00644CD5">
        <w:t>.</w:t>
      </w:r>
      <w:r>
        <w:t>296*T(v34</w:t>
      </w:r>
      <w:r w:rsidR="00644CD5">
        <w:t>.</w:t>
      </w:r>
      <w:r>
        <w:t>u5) -0</w:t>
      </w:r>
      <w:r w:rsidR="00644CD5">
        <w:t>.</w:t>
      </w:r>
      <w:r>
        <w:t>297*T(v3) -0</w:t>
      </w:r>
      <w:r w:rsidR="00644CD5">
        <w:t>.</w:t>
      </w:r>
      <w:r>
        <w:t>171*T(v31</w:t>
      </w:r>
      <w:r w:rsidR="00644CD5">
        <w:t>.</w:t>
      </w:r>
      <w:r>
        <w:t>u11) + 0</w:t>
      </w:r>
      <w:r w:rsidR="00644CD5">
        <w:t>.</w:t>
      </w:r>
      <w:r>
        <w:t>186*T(v31</w:t>
      </w:r>
      <w:r w:rsidR="00644CD5">
        <w:t>.</w:t>
      </w:r>
      <w:r>
        <w:t>u1) -0</w:t>
      </w:r>
      <w:r w:rsidR="00644CD5">
        <w:t>.</w:t>
      </w:r>
      <w:r>
        <w:t>122*T(v34) -0</w:t>
      </w:r>
      <w:r w:rsidR="00644CD5">
        <w:t>.</w:t>
      </w:r>
      <w:r>
        <w:t>136*T(v5</w:t>
      </w:r>
      <w:r w:rsidR="00644CD5">
        <w:t>.</w:t>
      </w:r>
      <w:r>
        <w:t>u26) + 0</w:t>
      </w:r>
      <w:r w:rsidR="00644CD5">
        <w:t>.</w:t>
      </w:r>
      <w:r>
        <w:t>215*T(v33</w:t>
      </w:r>
      <w:r w:rsidR="00644CD5">
        <w:t>.</w:t>
      </w:r>
      <w:r>
        <w:t>u8) -0</w:t>
      </w:r>
      <w:r w:rsidR="00644CD5">
        <w:t>.</w:t>
      </w:r>
      <w:r>
        <w:t>175*T(v21</w:t>
      </w:r>
      <w:r w:rsidR="00644CD5">
        <w:t>.</w:t>
      </w:r>
      <w:r>
        <w:t>u15) + 0</w:t>
      </w:r>
      <w:r w:rsidR="00644CD5">
        <w:t>.</w:t>
      </w:r>
      <w:r>
        <w:t>0477*T(v37) -0</w:t>
      </w:r>
      <w:r w:rsidR="00644CD5">
        <w:t>.</w:t>
      </w:r>
      <w:r>
        <w:t>268*T(v1</w:t>
      </w:r>
      <w:r w:rsidR="00644CD5">
        <w:t>.</w:t>
      </w:r>
      <w:r>
        <w:t>u25) + 0</w:t>
      </w:r>
      <w:r w:rsidR="00644CD5">
        <w:t>.</w:t>
      </w:r>
      <w:r>
        <w:t>132*T(v5</w:t>
      </w:r>
      <w:r w:rsidR="00644CD5">
        <w:t>.</w:t>
      </w:r>
      <w:r>
        <w:t>u14) + 0</w:t>
      </w:r>
      <w:r w:rsidR="00644CD5">
        <w:t>.</w:t>
      </w:r>
      <w:r>
        <w:t>218*T(v18</w:t>
      </w:r>
      <w:r w:rsidR="00644CD5">
        <w:t>.</w:t>
      </w:r>
      <w:r>
        <w:t>u5) -0</w:t>
      </w:r>
      <w:r w:rsidR="00644CD5">
        <w:t>.</w:t>
      </w:r>
      <w:r>
        <w:t>295*T(v1</w:t>
      </w:r>
      <w:r w:rsidR="00644CD5">
        <w:t>.</w:t>
      </w:r>
      <w:r>
        <w:t>u21) -0</w:t>
      </w:r>
      <w:r w:rsidR="00644CD5">
        <w:t>.</w:t>
      </w:r>
      <w:r>
        <w:t>19*T(v24</w:t>
      </w:r>
      <w:r w:rsidR="00644CD5">
        <w:t>.</w:t>
      </w:r>
      <w:r>
        <w:t>u13) + 0</w:t>
      </w:r>
      <w:r w:rsidR="00644CD5">
        <w:t>.</w:t>
      </w:r>
      <w:r>
        <w:t>144*T(v13</w:t>
      </w:r>
      <w:r w:rsidR="00644CD5">
        <w:t>.</w:t>
      </w:r>
      <w:r>
        <w:t>u30) -0</w:t>
      </w:r>
      <w:r w:rsidR="00644CD5">
        <w:t>.</w:t>
      </w:r>
      <w:r>
        <w:t>166*T(v6</w:t>
      </w:r>
      <w:r w:rsidR="00644CD5">
        <w:t>.</w:t>
      </w:r>
      <w:r>
        <w:t>u25) -0</w:t>
      </w:r>
      <w:r w:rsidR="00644CD5">
        <w:t>.</w:t>
      </w:r>
      <w:r>
        <w:t>295*T(v17</w:t>
      </w:r>
      <w:r w:rsidR="00644CD5">
        <w:t>.</w:t>
      </w:r>
      <w:r>
        <w:t>u1) + 0</w:t>
      </w:r>
      <w:r w:rsidR="00644CD5">
        <w:t>.</w:t>
      </w:r>
      <w:r>
        <w:t>212*T(v6</w:t>
      </w:r>
      <w:r w:rsidR="00644CD5">
        <w:t>.</w:t>
      </w:r>
      <w:r>
        <w:t>u36) + 0</w:t>
      </w:r>
      <w:r w:rsidR="00644CD5">
        <w:t>.</w:t>
      </w:r>
      <w:r>
        <w:t>205*T(v4</w:t>
      </w:r>
      <w:r w:rsidR="00644CD5">
        <w:t>.</w:t>
      </w:r>
      <w:r>
        <w:t>u26) -0</w:t>
      </w:r>
      <w:r w:rsidR="00644CD5">
        <w:t>.</w:t>
      </w:r>
      <w:r>
        <w:t>139*T(v18</w:t>
      </w:r>
      <w:r w:rsidR="00644CD5">
        <w:t>.</w:t>
      </w:r>
      <w:r>
        <w:t>u14) -0</w:t>
      </w:r>
      <w:r w:rsidR="00644CD5">
        <w:t>.</w:t>
      </w:r>
      <w:r>
        <w:t>195*T(v17</w:t>
      </w:r>
      <w:r w:rsidR="00644CD5">
        <w:t>.</w:t>
      </w:r>
      <w:r>
        <w:t>u25) -0</w:t>
      </w:r>
      <w:r w:rsidR="00644CD5">
        <w:t>.</w:t>
      </w:r>
      <w:r>
        <w:t>136*T(v14</w:t>
      </w:r>
      <w:r w:rsidR="00644CD5">
        <w:t>.</w:t>
      </w:r>
      <w:r>
        <w:t>u11) + 0</w:t>
      </w:r>
      <w:r w:rsidR="00644CD5">
        <w:t>.</w:t>
      </w:r>
      <w:r>
        <w:t>272*T(v2</w:t>
      </w:r>
      <w:r w:rsidR="00644CD5">
        <w:t>.</w:t>
      </w:r>
      <w:r>
        <w:t>u7) + 0</w:t>
      </w:r>
      <w:r w:rsidR="00644CD5">
        <w:t>.</w:t>
      </w:r>
      <w:r>
        <w:t>228*T(v13</w:t>
      </w:r>
      <w:r w:rsidR="00644CD5">
        <w:t>.</w:t>
      </w:r>
      <w:r>
        <w:t>u2) -0</w:t>
      </w:r>
      <w:r w:rsidR="00644CD5">
        <w:t>.</w:t>
      </w:r>
      <w:r>
        <w:t>2*T(u8) + 0</w:t>
      </w:r>
      <w:r w:rsidR="00644CD5">
        <w:t>.</w:t>
      </w:r>
      <w:r>
        <w:t>254*T(v13</w:t>
      </w:r>
      <w:r w:rsidR="00644CD5">
        <w:t>.</w:t>
      </w:r>
      <w:r>
        <w:t>u28) + 0</w:t>
      </w:r>
      <w:r w:rsidR="00644CD5">
        <w:t>.</w:t>
      </w:r>
      <w:r>
        <w:t>212*T(v26</w:t>
      </w:r>
      <w:r w:rsidR="00644CD5">
        <w:t>.</w:t>
      </w:r>
      <w:r>
        <w:t>u15) -0</w:t>
      </w:r>
      <w:r w:rsidR="00644CD5">
        <w:t>.</w:t>
      </w:r>
      <w:r>
        <w:t>149*T(v6</w:t>
      </w:r>
      <w:r w:rsidR="00644CD5">
        <w:t>.</w:t>
      </w:r>
      <w:r>
        <w:t>u12) -0</w:t>
      </w:r>
      <w:r w:rsidR="00644CD5">
        <w:t>.</w:t>
      </w:r>
      <w:r>
        <w:t>114*T(v10</w:t>
      </w:r>
      <w:r w:rsidR="00644CD5">
        <w:t>.</w:t>
      </w:r>
      <w:r>
        <w:t>u28) -0</w:t>
      </w:r>
      <w:r w:rsidR="00644CD5">
        <w:t>.</w:t>
      </w:r>
      <w:r>
        <w:t>187*T(v7</w:t>
      </w:r>
      <w:r w:rsidR="00644CD5">
        <w:t>.</w:t>
      </w:r>
      <w:r>
        <w:t>u12) + 0</w:t>
      </w:r>
      <w:r w:rsidR="00644CD5">
        <w:t>.</w:t>
      </w:r>
      <w:r>
        <w:t>189*T(v5</w:t>
      </w:r>
      <w:r w:rsidR="00644CD5">
        <w:t>.</w:t>
      </w:r>
      <w:r>
        <w:t>u24) -0</w:t>
      </w:r>
      <w:r w:rsidR="00644CD5">
        <w:t>.</w:t>
      </w:r>
      <w:r>
        <w:t>202*T(v8</w:t>
      </w:r>
      <w:r w:rsidR="00644CD5">
        <w:t>.</w:t>
      </w:r>
      <w:r>
        <w:t>u3) + 0</w:t>
      </w:r>
      <w:r w:rsidR="00644CD5">
        <w:t>.</w:t>
      </w:r>
      <w:r>
        <w:t>226*T(v6</w:t>
      </w:r>
      <w:r w:rsidR="00644CD5">
        <w:t>.</w:t>
      </w:r>
      <w:r>
        <w:t>u34) -0</w:t>
      </w:r>
      <w:r w:rsidR="00644CD5">
        <w:t>.</w:t>
      </w:r>
      <w:r>
        <w:t>184*T(v25</w:t>
      </w:r>
      <w:r w:rsidR="00644CD5">
        <w:t>.</w:t>
      </w:r>
      <w:r>
        <w:t>u18) + 0</w:t>
      </w:r>
      <w:r w:rsidR="00644CD5">
        <w:t>.</w:t>
      </w:r>
      <w:r>
        <w:t>15*T(v22</w:t>
      </w:r>
      <w:r w:rsidR="00644CD5">
        <w:t>.</w:t>
      </w:r>
      <w:r>
        <w:t>u12) + 0</w:t>
      </w:r>
      <w:r w:rsidR="00644CD5">
        <w:t>.</w:t>
      </w:r>
      <w:r>
        <w:t>0982*T(v3</w:t>
      </w:r>
      <w:r w:rsidR="00644CD5">
        <w:t>.</w:t>
      </w:r>
      <w:r>
        <w:t>u39) -0</w:t>
      </w:r>
      <w:r w:rsidR="00644CD5">
        <w:t>.</w:t>
      </w:r>
      <w:r>
        <w:t>107*T(u11) -0</w:t>
      </w:r>
      <w:r w:rsidR="00644CD5">
        <w:t>.</w:t>
      </w:r>
      <w:r>
        <w:t>154*T(v18</w:t>
      </w:r>
      <w:r w:rsidR="00644CD5">
        <w:t>.</w:t>
      </w:r>
      <w:r>
        <w:t>u12) + 0</w:t>
      </w:r>
      <w:r w:rsidR="00644CD5">
        <w:t>.</w:t>
      </w:r>
      <w:r>
        <w:t>0703*NumPositive -0</w:t>
      </w:r>
      <w:r w:rsidR="00644CD5">
        <w:t>.</w:t>
      </w:r>
      <w:r>
        <w:t>174*T(v37</w:t>
      </w:r>
      <w:r w:rsidR="00644CD5">
        <w:t>.</w:t>
      </w:r>
      <w:r>
        <w:t>u4) -0</w:t>
      </w:r>
      <w:r w:rsidR="00644CD5">
        <w:t>.</w:t>
      </w:r>
      <w:r>
        <w:t>147*T(v18</w:t>
      </w:r>
      <w:r w:rsidR="00644CD5">
        <w:t>.</w:t>
      </w:r>
      <w:r>
        <w:t>u4) + 0</w:t>
      </w:r>
      <w:r w:rsidR="00644CD5">
        <w:t>.</w:t>
      </w:r>
      <w:r>
        <w:t>134*T(v39</w:t>
      </w:r>
      <w:r w:rsidR="00644CD5">
        <w:t>.</w:t>
      </w:r>
      <w:r>
        <w:t>u2) + 0</w:t>
      </w:r>
      <w:r w:rsidR="00644CD5">
        <w:t>.</w:t>
      </w:r>
      <w:r>
        <w:t>204*T(v20</w:t>
      </w:r>
      <w:r w:rsidR="00644CD5">
        <w:t>.</w:t>
      </w:r>
      <w:r>
        <w:t>u17) + 0</w:t>
      </w:r>
      <w:r w:rsidR="00644CD5">
        <w:t>.</w:t>
      </w:r>
      <w:r>
        <w:t>184*T(v33</w:t>
      </w:r>
      <w:r w:rsidR="00644CD5">
        <w:t>.</w:t>
      </w:r>
      <w:r>
        <w:t>u7) + 0</w:t>
      </w:r>
      <w:r w:rsidR="00644CD5">
        <w:t>.</w:t>
      </w:r>
      <w:r>
        <w:t>152*T(u16) + 0</w:t>
      </w:r>
      <w:r w:rsidR="00644CD5">
        <w:t>.</w:t>
      </w:r>
      <w:r>
        <w:t>16*T(v3</w:t>
      </w:r>
      <w:r w:rsidR="00644CD5">
        <w:t>.</w:t>
      </w:r>
      <w:r>
        <w:t>u33) -0</w:t>
      </w:r>
      <w:r w:rsidR="00644CD5">
        <w:t>.</w:t>
      </w:r>
      <w:r>
        <w:t>174*T(v21</w:t>
      </w:r>
      <w:r w:rsidR="00644CD5">
        <w:t>.</w:t>
      </w:r>
      <w:r>
        <w:t>u22) -0</w:t>
      </w:r>
      <w:r w:rsidR="00644CD5">
        <w:t>.</w:t>
      </w:r>
      <w:r>
        <w:t>149*T(v7</w:t>
      </w:r>
      <w:r w:rsidR="00644CD5">
        <w:t>.</w:t>
      </w:r>
      <w:r>
        <w:t>u34) -0</w:t>
      </w:r>
      <w:r w:rsidR="00644CD5">
        <w:t>.</w:t>
      </w:r>
      <w:r>
        <w:t>144*T(v15</w:t>
      </w:r>
      <w:r w:rsidR="00644CD5">
        <w:t>.</w:t>
      </w:r>
      <w:r>
        <w:t>u18) -0</w:t>
      </w:r>
      <w:r w:rsidR="00644CD5">
        <w:t>.</w:t>
      </w:r>
      <w:r>
        <w:t>199*T(v23</w:t>
      </w:r>
      <w:r w:rsidR="00644CD5">
        <w:t>.</w:t>
      </w:r>
      <w:r>
        <w:t>u18) -0</w:t>
      </w:r>
      <w:r w:rsidR="00644CD5">
        <w:t>.</w:t>
      </w:r>
      <w:r>
        <w:t>12*T(v36) + 0</w:t>
      </w:r>
      <w:r w:rsidR="00644CD5">
        <w:t>.</w:t>
      </w:r>
      <w:r>
        <w:t>0997*T(u30) -0</w:t>
      </w:r>
      <w:r w:rsidR="00644CD5">
        <w:t>.</w:t>
      </w:r>
      <w:r>
        <w:t>163*T(v11</w:t>
      </w:r>
      <w:r w:rsidR="00644CD5">
        <w:t>.</w:t>
      </w:r>
      <w:r>
        <w:t>u21) + 0</w:t>
      </w:r>
      <w:r w:rsidR="00644CD5">
        <w:t>.</w:t>
      </w:r>
      <w:r>
        <w:t>154*T(v12</w:t>
      </w:r>
      <w:r w:rsidR="00644CD5">
        <w:t>.</w:t>
      </w:r>
      <w:r>
        <w:t>u2) + 0</w:t>
      </w:r>
      <w:r w:rsidR="00644CD5">
        <w:t>.</w:t>
      </w:r>
      <w:r>
        <w:t>136*T(v38</w:t>
      </w:r>
      <w:r w:rsidR="00644CD5">
        <w:t>.</w:t>
      </w:r>
      <w:r>
        <w:t>u4) -0</w:t>
      </w:r>
      <w:r w:rsidR="00644CD5">
        <w:t>.</w:t>
      </w:r>
      <w:r>
        <w:t>133*T(v30</w:t>
      </w:r>
      <w:r w:rsidR="00644CD5">
        <w:t>.</w:t>
      </w:r>
      <w:r>
        <w:t>u10) + 0</w:t>
      </w:r>
      <w:r w:rsidR="00644CD5">
        <w:t>.</w:t>
      </w:r>
      <w:r>
        <w:t>164*T(v14</w:t>
      </w:r>
      <w:r w:rsidR="00644CD5">
        <w:t>.</w:t>
      </w:r>
      <w:r>
        <w:t>u16) -0</w:t>
      </w:r>
      <w:r w:rsidR="00644CD5">
        <w:t>.</w:t>
      </w:r>
      <w:r>
        <w:t>155*T(v37</w:t>
      </w:r>
      <w:r w:rsidR="00644CD5">
        <w:t>.</w:t>
      </w:r>
      <w:r>
        <w:t>u3) + 0</w:t>
      </w:r>
      <w:r w:rsidR="00644CD5">
        <w:t>.</w:t>
      </w:r>
      <w:r>
        <w:t>17*T(v2</w:t>
      </w:r>
      <w:r w:rsidR="00644CD5">
        <w:t>.</w:t>
      </w:r>
      <w:r>
        <w:t>u39) + 0</w:t>
      </w:r>
      <w:r w:rsidR="00644CD5">
        <w:t>.</w:t>
      </w:r>
      <w:r>
        <w:t>204*T(v12</w:t>
      </w:r>
      <w:r w:rsidR="00644CD5">
        <w:t>.</w:t>
      </w:r>
      <w:r>
        <w:t>u1) -0</w:t>
      </w:r>
      <w:r w:rsidR="00644CD5">
        <w:t>.</w:t>
      </w:r>
      <w:r>
        <w:t>147*T(v9</w:t>
      </w:r>
      <w:r w:rsidR="00644CD5">
        <w:t>.</w:t>
      </w:r>
      <w:r>
        <w:t>u33) + 0</w:t>
      </w:r>
      <w:r w:rsidR="00644CD5">
        <w:t>.</w:t>
      </w:r>
      <w:r>
        <w:t>167*T(v13</w:t>
      </w:r>
      <w:r w:rsidR="00644CD5">
        <w:t>.</w:t>
      </w:r>
      <w:r>
        <w:t>u1) -0</w:t>
      </w:r>
      <w:r w:rsidR="00644CD5">
        <w:t>.</w:t>
      </w:r>
      <w:r>
        <w:t>153*T(v16</w:t>
      </w:r>
      <w:r w:rsidR="00644CD5">
        <w:t>.</w:t>
      </w:r>
      <w:r>
        <w:t>u26) + 0</w:t>
      </w:r>
      <w:r w:rsidR="00644CD5">
        <w:t>.</w:t>
      </w:r>
      <w:r>
        <w:t>174*T(v20</w:t>
      </w:r>
      <w:r w:rsidR="00644CD5">
        <w:t>.</w:t>
      </w:r>
      <w:r>
        <w:t>u22) -0</w:t>
      </w:r>
      <w:r w:rsidR="00644CD5">
        <w:t>.</w:t>
      </w:r>
      <w:r>
        <w:t>172*T(v22</w:t>
      </w:r>
      <w:r w:rsidR="00644CD5">
        <w:t>.</w:t>
      </w:r>
      <w:r>
        <w:t>u21) + 0</w:t>
      </w:r>
      <w:r w:rsidR="00644CD5">
        <w:t>.</w:t>
      </w:r>
      <w:r>
        <w:t>165*T(v4</w:t>
      </w:r>
      <w:r w:rsidR="00644CD5">
        <w:t>.</w:t>
      </w:r>
      <w:r>
        <w:t>u6) + 0</w:t>
      </w:r>
      <w:r w:rsidR="00644CD5">
        <w:t>.</w:t>
      </w:r>
      <w:r>
        <w:t>167*T(v34</w:t>
      </w:r>
      <w:r w:rsidR="00644CD5">
        <w:t>.</w:t>
      </w:r>
      <w:r>
        <w:t>u6) -0</w:t>
      </w:r>
      <w:r w:rsidR="00644CD5">
        <w:t>.</w:t>
      </w:r>
      <w:r>
        <w:t>133*T(v7</w:t>
      </w:r>
      <w:r w:rsidR="00644CD5">
        <w:t>.</w:t>
      </w:r>
      <w:r>
        <w:t>u20) + 0</w:t>
      </w:r>
      <w:r w:rsidR="00644CD5">
        <w:t>.</w:t>
      </w:r>
      <w:r>
        <w:t>157*T(v17</w:t>
      </w:r>
      <w:r w:rsidR="00644CD5">
        <w:t>.</w:t>
      </w:r>
      <w:r>
        <w:t>u4) -0</w:t>
      </w:r>
      <w:r w:rsidR="00644CD5">
        <w:t>.</w:t>
      </w:r>
      <w:r>
        <w:t>195*T(v5</w:t>
      </w:r>
      <w:r w:rsidR="00644CD5">
        <w:t>.</w:t>
      </w:r>
      <w:r>
        <w:t>u4) -0</w:t>
      </w:r>
      <w:r w:rsidR="00644CD5">
        <w:t>.</w:t>
      </w:r>
      <w:r>
        <w:t>147*T(v20</w:t>
      </w:r>
      <w:r w:rsidR="00644CD5">
        <w:t>.</w:t>
      </w:r>
      <w:r>
        <w:t>u15) -0</w:t>
      </w:r>
      <w:r w:rsidR="00644CD5">
        <w:t>.</w:t>
      </w:r>
      <w:r>
        <w:t>142*T(v29</w:t>
      </w:r>
      <w:r w:rsidR="00644CD5">
        <w:t>.</w:t>
      </w:r>
      <w:r>
        <w:t>u3) + 0</w:t>
      </w:r>
      <w:r w:rsidR="00644CD5">
        <w:t>.</w:t>
      </w:r>
      <w:r>
        <w:t>176*T(v1</w:t>
      </w:r>
      <w:r w:rsidR="00644CD5">
        <w:t>.</w:t>
      </w:r>
      <w:r>
        <w:t>u32) + 0</w:t>
      </w:r>
      <w:r w:rsidR="00644CD5">
        <w:t>.</w:t>
      </w:r>
      <w:r>
        <w:t>13*T(v10</w:t>
      </w:r>
      <w:r w:rsidR="00644CD5">
        <w:t>.</w:t>
      </w:r>
      <w:r>
        <w:t>u32) -0</w:t>
      </w:r>
      <w:r w:rsidR="00644CD5">
        <w:t>.</w:t>
      </w:r>
      <w:r>
        <w:t>124*T(v13</w:t>
      </w:r>
      <w:r w:rsidR="00644CD5">
        <w:t>.</w:t>
      </w:r>
      <w:r>
        <w:t>u10) + 0</w:t>
      </w:r>
      <w:r w:rsidR="00644CD5">
        <w:t>.</w:t>
      </w:r>
      <w:r>
        <w:t>104*T(v29</w:t>
      </w:r>
      <w:r w:rsidR="00644CD5">
        <w:t>.</w:t>
      </w:r>
      <w:r>
        <w:t>u12) -0</w:t>
      </w:r>
      <w:r w:rsidR="00644CD5">
        <w:t>.</w:t>
      </w:r>
      <w:r>
        <w:t>178*T(v1</w:t>
      </w:r>
      <w:r w:rsidR="00644CD5">
        <w:t>.</w:t>
      </w:r>
      <w:r>
        <w:t>u24) -0</w:t>
      </w:r>
      <w:r w:rsidR="00644CD5">
        <w:t>.</w:t>
      </w:r>
      <w:r>
        <w:t>12*T(v29</w:t>
      </w:r>
      <w:r w:rsidR="00644CD5">
        <w:t>.</w:t>
      </w:r>
      <w:r>
        <w:t>u4) -0</w:t>
      </w:r>
      <w:r w:rsidR="00644CD5">
        <w:t>.</w:t>
      </w:r>
      <w:r>
        <w:t>0825*T(v17</w:t>
      </w:r>
      <w:r w:rsidR="00644CD5">
        <w:t>.</w:t>
      </w:r>
      <w:r>
        <w:t>u26) -0</w:t>
      </w:r>
      <w:r w:rsidR="00644CD5">
        <w:t>.</w:t>
      </w:r>
      <w:r>
        <w:t>137*T(v24</w:t>
      </w:r>
      <w:r w:rsidR="00644CD5">
        <w:t>.</w:t>
      </w:r>
      <w:r>
        <w:t>u14) + 0</w:t>
      </w:r>
      <w:r w:rsidR="00644CD5">
        <w:t>.</w:t>
      </w:r>
      <w:r>
        <w:t>119*T(v1</w:t>
      </w:r>
      <w:r w:rsidR="00644CD5">
        <w:t>.</w:t>
      </w:r>
      <w:r>
        <w:t>u40) -0</w:t>
      </w:r>
      <w:r w:rsidR="00644CD5">
        <w:t>.</w:t>
      </w:r>
      <w:r>
        <w:t>102*T(v15</w:t>
      </w:r>
      <w:r w:rsidR="00644CD5">
        <w:t>.</w:t>
      </w:r>
      <w:r>
        <w:t>u12) -0</w:t>
      </w:r>
      <w:r w:rsidR="00644CD5">
        <w:t>.</w:t>
      </w:r>
      <w:r>
        <w:t>112*T(v18</w:t>
      </w:r>
      <w:r w:rsidR="00644CD5">
        <w:t>.</w:t>
      </w:r>
      <w:r>
        <w:t>u1) + 0</w:t>
      </w:r>
      <w:r w:rsidR="00644CD5">
        <w:t>.</w:t>
      </w:r>
      <w:r>
        <w:t>15*T(v1</w:t>
      </w:r>
      <w:r w:rsidR="00644CD5">
        <w:t>.</w:t>
      </w:r>
      <w:r>
        <w:t>u6) + 0</w:t>
      </w:r>
      <w:r w:rsidR="00644CD5">
        <w:t>.</w:t>
      </w:r>
      <w:r>
        <w:t>163*T(v2</w:t>
      </w:r>
      <w:r w:rsidR="00644CD5">
        <w:t>.</w:t>
      </w:r>
      <w:r>
        <w:t>u2) -0</w:t>
      </w:r>
      <w:r w:rsidR="00644CD5">
        <w:t>.</w:t>
      </w:r>
      <w:r>
        <w:t>117*T(v10</w:t>
      </w:r>
      <w:r w:rsidR="00644CD5">
        <w:t>.</w:t>
      </w:r>
      <w:r>
        <w:t>u10) -0</w:t>
      </w:r>
      <w:r w:rsidR="00644CD5">
        <w:t>.</w:t>
      </w:r>
      <w:r>
        <w:t>0919*T(v11</w:t>
      </w:r>
      <w:r w:rsidR="00644CD5">
        <w:t>.</w:t>
      </w:r>
      <w:r>
        <w:t>u22) -0</w:t>
      </w:r>
      <w:r w:rsidR="00644CD5">
        <w:t>.</w:t>
      </w:r>
      <w:r>
        <w:t>0983*T(v20</w:t>
      </w:r>
      <w:r w:rsidR="00644CD5">
        <w:t>.</w:t>
      </w:r>
      <w:r>
        <w:t>u21) -0</w:t>
      </w:r>
      <w:r w:rsidR="00644CD5">
        <w:t>.</w:t>
      </w:r>
      <w:r>
        <w:t>13*T(v39</w:t>
      </w:r>
      <w:r w:rsidR="00644CD5">
        <w:t>.</w:t>
      </w:r>
      <w:r>
        <w:t>u1) + 0</w:t>
      </w:r>
      <w:r w:rsidR="00644CD5">
        <w:t>.</w:t>
      </w:r>
      <w:r>
        <w:t>122*T(v5</w:t>
      </w:r>
      <w:r w:rsidR="00644CD5">
        <w:t>.</w:t>
      </w:r>
      <w:r>
        <w:t>u25) + 0</w:t>
      </w:r>
      <w:r w:rsidR="00644CD5">
        <w:t>.</w:t>
      </w:r>
      <w:r>
        <w:t>1*T(v15</w:t>
      </w:r>
      <w:r w:rsidR="00644CD5">
        <w:t>.</w:t>
      </w:r>
      <w:r>
        <w:t>u14) -0</w:t>
      </w:r>
      <w:r w:rsidR="00644CD5">
        <w:t>.</w:t>
      </w:r>
      <w:r>
        <w:t>154*T(v3</w:t>
      </w:r>
      <w:r w:rsidR="00644CD5">
        <w:t>.</w:t>
      </w:r>
      <w:r>
        <w:t>u2) -0</w:t>
      </w:r>
      <w:r w:rsidR="00644CD5">
        <w:t>.</w:t>
      </w:r>
      <w:r>
        <w:t>119*T(v10</w:t>
      </w:r>
      <w:r w:rsidR="00644CD5">
        <w:t>.</w:t>
      </w:r>
      <w:r>
        <w:t>u31) -0</w:t>
      </w:r>
      <w:r w:rsidR="00644CD5">
        <w:t>.</w:t>
      </w:r>
      <w:r>
        <w:t>0844*T(u28) + 0</w:t>
      </w:r>
      <w:r w:rsidR="00644CD5">
        <w:t>.</w:t>
      </w:r>
      <w:r>
        <w:t>102*T(v8</w:t>
      </w:r>
      <w:r w:rsidR="00644CD5">
        <w:t>.</w:t>
      </w:r>
      <w:r>
        <w:t>u30) -0</w:t>
      </w:r>
      <w:r w:rsidR="00644CD5">
        <w:t>.</w:t>
      </w:r>
      <w:r>
        <w:t>117*T(v37</w:t>
      </w:r>
      <w:r w:rsidR="00644CD5">
        <w:t>.</w:t>
      </w:r>
      <w:r>
        <w:t>u1) -0</w:t>
      </w:r>
      <w:r w:rsidR="00644CD5">
        <w:t>.</w:t>
      </w:r>
      <w:r>
        <w:t>0904*T(u4) -0</w:t>
      </w:r>
      <w:r w:rsidR="00644CD5">
        <w:t>.</w:t>
      </w:r>
      <w:r>
        <w:t>0967*T(v25</w:t>
      </w:r>
      <w:r w:rsidR="00644CD5">
        <w:t>.</w:t>
      </w:r>
      <w:r>
        <w:t>u7) -0</w:t>
      </w:r>
      <w:r w:rsidR="00644CD5">
        <w:t>.</w:t>
      </w:r>
      <w:r>
        <w:t>0871*T(v24</w:t>
      </w:r>
      <w:r w:rsidR="00644CD5">
        <w:t>.</w:t>
      </w:r>
      <w:r>
        <w:t>u9) + 0</w:t>
      </w:r>
      <w:r w:rsidR="00644CD5">
        <w:t>.</w:t>
      </w:r>
      <w:r>
        <w:t>0946*T(v23</w:t>
      </w:r>
      <w:r w:rsidR="00644CD5">
        <w:t>.</w:t>
      </w:r>
      <w:r>
        <w:t>u14) -0</w:t>
      </w:r>
      <w:r w:rsidR="00644CD5">
        <w:t>.</w:t>
      </w:r>
      <w:r>
        <w:t>108*T(v25</w:t>
      </w:r>
      <w:r w:rsidR="00644CD5">
        <w:t>.</w:t>
      </w:r>
      <w:r>
        <w:t>u3) + 0</w:t>
      </w:r>
      <w:r w:rsidR="00644CD5">
        <w:t>.</w:t>
      </w:r>
      <w:r>
        <w:t>0653*T(v8</w:t>
      </w:r>
      <w:r w:rsidR="00644CD5">
        <w:t>.</w:t>
      </w:r>
      <w:r>
        <w:t>u29) -0</w:t>
      </w:r>
      <w:r w:rsidR="00644CD5">
        <w:t>.</w:t>
      </w:r>
      <w:r>
        <w:t>104*T(v17</w:t>
      </w:r>
      <w:r w:rsidR="00644CD5">
        <w:t>.</w:t>
      </w:r>
      <w:r>
        <w:t>u14) -0</w:t>
      </w:r>
      <w:r w:rsidR="00644CD5">
        <w:t>.</w:t>
      </w:r>
      <w:r>
        <w:t>105*T(v1</w:t>
      </w:r>
      <w:r w:rsidR="00644CD5">
        <w:t>.</w:t>
      </w:r>
      <w:r>
        <w:t>u39) + 0</w:t>
      </w:r>
      <w:r w:rsidR="00644CD5">
        <w:t>.</w:t>
      </w:r>
      <w:r>
        <w:t>0896*T(v5</w:t>
      </w:r>
      <w:r w:rsidR="00644CD5">
        <w:t>.</w:t>
      </w:r>
      <w:r>
        <w:t>u34) + 0</w:t>
      </w:r>
      <w:r w:rsidR="00644CD5">
        <w:t>.</w:t>
      </w:r>
      <w:r>
        <w:t>111*T(v4</w:t>
      </w:r>
      <w:r w:rsidR="00644CD5">
        <w:t>.</w:t>
      </w:r>
      <w:r>
        <w:t>u11) + 0</w:t>
      </w:r>
      <w:r w:rsidR="00644CD5">
        <w:t>.</w:t>
      </w:r>
      <w:r>
        <w:t>0925*T(v20</w:t>
      </w:r>
      <w:r w:rsidR="00644CD5">
        <w:t>.</w:t>
      </w:r>
      <w:r>
        <w:t>u13) -0</w:t>
      </w:r>
      <w:r w:rsidR="00644CD5">
        <w:t>.</w:t>
      </w:r>
      <w:r>
        <w:t>0731*T(u40) + 0</w:t>
      </w:r>
      <w:r w:rsidR="00644CD5">
        <w:t>.</w:t>
      </w:r>
      <w:r>
        <w:t>103*T(v22</w:t>
      </w:r>
      <w:r w:rsidR="00644CD5">
        <w:t>.</w:t>
      </w:r>
      <w:r>
        <w:t>u4) -0</w:t>
      </w:r>
      <w:r w:rsidR="00644CD5">
        <w:t>.</w:t>
      </w:r>
      <w:r>
        <w:t>0673*T(v15</w:t>
      </w:r>
      <w:r w:rsidR="00644CD5">
        <w:t>.</w:t>
      </w:r>
      <w:r>
        <w:t>u27) -0</w:t>
      </w:r>
      <w:r w:rsidR="00644CD5">
        <w:t>.</w:t>
      </w:r>
      <w:r>
        <w:t>0797*T(v38</w:t>
      </w:r>
      <w:r w:rsidR="00644CD5">
        <w:t>.</w:t>
      </w:r>
      <w:r>
        <w:t>u2) -0</w:t>
      </w:r>
      <w:r w:rsidR="00644CD5">
        <w:t>.</w:t>
      </w:r>
      <w:r>
        <w:t>0583*T(v20</w:t>
      </w:r>
      <w:r w:rsidR="00644CD5">
        <w:t>.</w:t>
      </w:r>
      <w:r>
        <w:t>u12) + 0</w:t>
      </w:r>
      <w:r w:rsidR="00644CD5">
        <w:t>.</w:t>
      </w:r>
      <w:r>
        <w:t>0772*T(v14</w:t>
      </w:r>
      <w:r w:rsidR="00644CD5">
        <w:t>.</w:t>
      </w:r>
      <w:r>
        <w:t>u4) -0</w:t>
      </w:r>
      <w:r w:rsidR="00644CD5">
        <w:t>.</w:t>
      </w:r>
      <w:r>
        <w:t>0956*T(v15</w:t>
      </w:r>
      <w:r w:rsidR="00644CD5">
        <w:t>.</w:t>
      </w:r>
      <w:r>
        <w:t>u1) -0</w:t>
      </w:r>
      <w:r w:rsidR="00644CD5">
        <w:t>.</w:t>
      </w:r>
      <w:r>
        <w:t>105*T(v9</w:t>
      </w:r>
      <w:r w:rsidR="00644CD5">
        <w:t>.</w:t>
      </w:r>
      <w:r>
        <w:t>u13) -0</w:t>
      </w:r>
      <w:r w:rsidR="00644CD5">
        <w:t>.</w:t>
      </w:r>
      <w:r>
        <w:t>0711*T(u38) + 0</w:t>
      </w:r>
      <w:r w:rsidR="00644CD5">
        <w:t>.</w:t>
      </w:r>
      <w:r>
        <w:t>0714*T(v11</w:t>
      </w:r>
      <w:r w:rsidR="00644CD5">
        <w:t>.</w:t>
      </w:r>
      <w:r>
        <w:t>u14) -0</w:t>
      </w:r>
      <w:r w:rsidR="00644CD5">
        <w:t>.</w:t>
      </w:r>
      <w:r>
        <w:t>0912*T(v22</w:t>
      </w:r>
      <w:r w:rsidR="00644CD5">
        <w:t>.</w:t>
      </w:r>
      <w:r>
        <w:t xml:space="preserve">u11) + </w:t>
      </w:r>
      <w:r>
        <w:lastRenderedPageBreak/>
        <w:t>0</w:t>
      </w:r>
      <w:r w:rsidR="00644CD5">
        <w:t>.</w:t>
      </w:r>
      <w:r>
        <w:t>0735*T(v29</w:t>
      </w:r>
      <w:r w:rsidR="00644CD5">
        <w:t>.</w:t>
      </w:r>
      <w:r>
        <w:t>u7) -0</w:t>
      </w:r>
      <w:r w:rsidR="00644CD5">
        <w:t>.</w:t>
      </w:r>
      <w:r>
        <w:t>0782*T(v3</w:t>
      </w:r>
      <w:r w:rsidR="00644CD5">
        <w:t>.</w:t>
      </w:r>
      <w:r>
        <w:t>u27) + 0</w:t>
      </w:r>
      <w:r w:rsidR="00644CD5">
        <w:t>.</w:t>
      </w:r>
      <w:r>
        <w:t>0561*T(u14) -0</w:t>
      </w:r>
      <w:r w:rsidR="00644CD5">
        <w:t>.</w:t>
      </w:r>
      <w:r>
        <w:t>103*T(v21</w:t>
      </w:r>
      <w:r w:rsidR="00644CD5">
        <w:t>.</w:t>
      </w:r>
      <w:r>
        <w:t>u3) -0</w:t>
      </w:r>
      <w:r w:rsidR="00644CD5">
        <w:t>.</w:t>
      </w:r>
      <w:r>
        <w:t>0699*T(v2</w:t>
      </w:r>
      <w:r w:rsidR="00644CD5">
        <w:t>.</w:t>
      </w:r>
      <w:r>
        <w:t>u36) -0</w:t>
      </w:r>
      <w:r w:rsidR="00644CD5">
        <w:t>.</w:t>
      </w:r>
      <w:r>
        <w:t>105*T(v36</w:t>
      </w:r>
      <w:r w:rsidR="00644CD5">
        <w:t>.</w:t>
      </w:r>
      <w:r>
        <w:t>u2) -0</w:t>
      </w:r>
      <w:r w:rsidR="00644CD5">
        <w:t>.</w:t>
      </w:r>
      <w:r>
        <w:t>0822*T(v22</w:t>
      </w:r>
      <w:r w:rsidR="00644CD5">
        <w:t>.</w:t>
      </w:r>
      <w:r>
        <w:t>u19) + 0</w:t>
      </w:r>
      <w:r w:rsidR="00644CD5">
        <w:t>.</w:t>
      </w:r>
      <w:r>
        <w:t>0758*T(v3</w:t>
      </w:r>
      <w:r w:rsidR="00644CD5">
        <w:t>.</w:t>
      </w:r>
      <w:r>
        <w:t>u32) -0</w:t>
      </w:r>
      <w:r w:rsidR="00644CD5">
        <w:t>.</w:t>
      </w:r>
      <w:r>
        <w:t>0812*T(v14</w:t>
      </w:r>
      <w:r w:rsidR="00644CD5">
        <w:t>.</w:t>
      </w:r>
      <w:r>
        <w:t>u24) + 0</w:t>
      </w:r>
      <w:r w:rsidR="00644CD5">
        <w:t>.</w:t>
      </w:r>
      <w:r>
        <w:t>0843*T(v15</w:t>
      </w:r>
      <w:r w:rsidR="00644CD5">
        <w:t>.</w:t>
      </w:r>
      <w:r>
        <w:t>u15) -0</w:t>
      </w:r>
      <w:r w:rsidR="00644CD5">
        <w:t>.</w:t>
      </w:r>
      <w:r>
        <w:t>088*T(v2</w:t>
      </w:r>
      <w:r w:rsidR="00644CD5">
        <w:t>.</w:t>
      </w:r>
      <w:r>
        <w:t>u16) + 0</w:t>
      </w:r>
      <w:r w:rsidR="00644CD5">
        <w:t>.</w:t>
      </w:r>
      <w:r>
        <w:t>0822*T(v18</w:t>
      </w:r>
      <w:r w:rsidR="00644CD5">
        <w:t>.</w:t>
      </w:r>
      <w:r>
        <w:t>u6) + 0</w:t>
      </w:r>
      <w:r w:rsidR="00644CD5">
        <w:t>.</w:t>
      </w:r>
      <w:r>
        <w:t>0846*T(v1</w:t>
      </w:r>
      <w:r w:rsidR="00644CD5">
        <w:t>.</w:t>
      </w:r>
      <w:r>
        <w:t>u16) + 0</w:t>
      </w:r>
      <w:r w:rsidR="00644CD5">
        <w:t>.</w:t>
      </w:r>
      <w:r>
        <w:t>0887*T(v24</w:t>
      </w:r>
      <w:r w:rsidR="00644CD5">
        <w:t>.</w:t>
      </w:r>
      <w:r>
        <w:t>u5) + 0</w:t>
      </w:r>
      <w:r w:rsidR="00644CD5">
        <w:t>.</w:t>
      </w:r>
      <w:r>
        <w:t>0724*T(v4</w:t>
      </w:r>
      <w:r w:rsidR="00644CD5">
        <w:t>.</w:t>
      </w:r>
      <w:r>
        <w:t>u21) -0</w:t>
      </w:r>
      <w:r w:rsidR="00644CD5">
        <w:t>.</w:t>
      </w:r>
      <w:r>
        <w:t>085*T(v14</w:t>
      </w:r>
      <w:r w:rsidR="00644CD5">
        <w:t>.</w:t>
      </w:r>
      <w:r>
        <w:t>u17) + 0</w:t>
      </w:r>
      <w:r w:rsidR="00644CD5">
        <w:t>.</w:t>
      </w:r>
      <w:r>
        <w:t>0534*T(u18) -0</w:t>
      </w:r>
      <w:r w:rsidR="00644CD5">
        <w:t>.</w:t>
      </w:r>
      <w:r>
        <w:t>0763*T(v5</w:t>
      </w:r>
      <w:r w:rsidR="00644CD5">
        <w:t>.</w:t>
      </w:r>
      <w:r>
        <w:t>u1) -0</w:t>
      </w:r>
      <w:r w:rsidR="00644CD5">
        <w:t>.</w:t>
      </w:r>
      <w:r>
        <w:t>0704*T(v32</w:t>
      </w:r>
      <w:r w:rsidR="00644CD5">
        <w:t>.</w:t>
      </w:r>
      <w:r>
        <w:t>u1) -0</w:t>
      </w:r>
      <w:r w:rsidR="00644CD5">
        <w:t>.</w:t>
      </w:r>
      <w:r>
        <w:t>048*T(u33) + 0</w:t>
      </w:r>
      <w:r w:rsidR="00644CD5">
        <w:t>.</w:t>
      </w:r>
      <w:r>
        <w:t>0752*T(v3</w:t>
      </w:r>
      <w:r w:rsidR="00644CD5">
        <w:t>.</w:t>
      </w:r>
      <w:r>
        <w:t>u26) + 0</w:t>
      </w:r>
      <w:r w:rsidR="00644CD5">
        <w:t>.</w:t>
      </w:r>
      <w:r>
        <w:t>0619*T(v9</w:t>
      </w:r>
      <w:r w:rsidR="00644CD5">
        <w:t>.</w:t>
      </w:r>
      <w:r>
        <w:t>u15) + 0</w:t>
      </w:r>
      <w:r w:rsidR="00644CD5">
        <w:t>.</w:t>
      </w:r>
      <w:r>
        <w:t>0597*T(v35</w:t>
      </w:r>
      <w:r w:rsidR="00644CD5">
        <w:t>.</w:t>
      </w:r>
      <w:r>
        <w:t>u3) + 0</w:t>
      </w:r>
      <w:r w:rsidR="00644CD5">
        <w:t>.</w:t>
      </w:r>
      <w:r>
        <w:t>0589*T(v31</w:t>
      </w:r>
      <w:r w:rsidR="00644CD5">
        <w:t>.</w:t>
      </w:r>
      <w:r>
        <w:t>u10) + 0</w:t>
      </w:r>
      <w:r w:rsidR="00644CD5">
        <w:t>.</w:t>
      </w:r>
      <w:r>
        <w:t>0592*T(v22</w:t>
      </w:r>
      <w:r w:rsidR="00644CD5">
        <w:t>.</w:t>
      </w:r>
      <w:r>
        <w:t>u18) -0</w:t>
      </w:r>
      <w:r w:rsidR="00644CD5">
        <w:t>.</w:t>
      </w:r>
      <w:r>
        <w:t>0607*T(v26</w:t>
      </w:r>
      <w:r w:rsidR="00644CD5">
        <w:t>.</w:t>
      </w:r>
      <w:r>
        <w:t>u9) + 0</w:t>
      </w:r>
      <w:r w:rsidR="00644CD5">
        <w:t>.</w:t>
      </w:r>
      <w:r>
        <w:t>0456*T(v23) + 0</w:t>
      </w:r>
      <w:r w:rsidR="00644CD5">
        <w:t>.</w:t>
      </w:r>
      <w:r>
        <w:t>0586*T(v4</w:t>
      </w:r>
      <w:r w:rsidR="00644CD5">
        <w:t>.</w:t>
      </w:r>
      <w:r>
        <w:t>u23) + 0</w:t>
      </w:r>
      <w:r w:rsidR="00644CD5">
        <w:t>.</w:t>
      </w:r>
      <w:r>
        <w:t>0541*T(v35</w:t>
      </w:r>
      <w:r w:rsidR="00644CD5">
        <w:t>.</w:t>
      </w:r>
      <w:r>
        <w:t>u8) -0</w:t>
      </w:r>
      <w:r w:rsidR="00644CD5">
        <w:t>.</w:t>
      </w:r>
      <w:r>
        <w:t>056*T(v13</w:t>
      </w:r>
      <w:r w:rsidR="00644CD5">
        <w:t>.</w:t>
      </w:r>
      <w:r>
        <w:t>u26) -0</w:t>
      </w:r>
      <w:r w:rsidR="00644CD5">
        <w:t>.</w:t>
      </w:r>
      <w:r>
        <w:t>0598*T(v17</w:t>
      </w:r>
      <w:r w:rsidR="00644CD5">
        <w:t>.</w:t>
      </w:r>
      <w:r>
        <w:t>u5) -0</w:t>
      </w:r>
      <w:r w:rsidR="00644CD5">
        <w:t>.</w:t>
      </w:r>
      <w:r>
        <w:t>0486*T(v29</w:t>
      </w:r>
      <w:r w:rsidR="00644CD5">
        <w:t>.</w:t>
      </w:r>
      <w:r>
        <w:t>u8) + 0</w:t>
      </w:r>
      <w:r w:rsidR="00644CD5">
        <w:t>.</w:t>
      </w:r>
      <w:r>
        <w:t>0567*T(v4</w:t>
      </w:r>
      <w:r w:rsidR="00644CD5">
        <w:t>.</w:t>
      </w:r>
      <w:r>
        <w:t>u16) -0</w:t>
      </w:r>
      <w:r w:rsidR="00644CD5">
        <w:t>.</w:t>
      </w:r>
      <w:r>
        <w:t>0655*T(v13</w:t>
      </w:r>
      <w:r w:rsidR="00644CD5">
        <w:t>.</w:t>
      </w:r>
      <w:r>
        <w:t>u3) -0</w:t>
      </w:r>
      <w:r w:rsidR="00644CD5">
        <w:t>.</w:t>
      </w:r>
      <w:r>
        <w:t>0584*T(v23</w:t>
      </w:r>
      <w:r w:rsidR="00644CD5">
        <w:t>.</w:t>
      </w:r>
      <w:r>
        <w:t>u16) + 0</w:t>
      </w:r>
      <w:r w:rsidR="00644CD5">
        <w:t>.</w:t>
      </w:r>
      <w:r>
        <w:t>0626*T(v9</w:t>
      </w:r>
      <w:r w:rsidR="00644CD5">
        <w:t>.</w:t>
      </w:r>
      <w:r>
        <w:t>u29) -0</w:t>
      </w:r>
      <w:r w:rsidR="00644CD5">
        <w:t>.</w:t>
      </w:r>
      <w:r>
        <w:t>0564*T(v8</w:t>
      </w:r>
      <w:r w:rsidR="00644CD5">
        <w:t>.</w:t>
      </w:r>
      <w:r>
        <w:t>u35) + 0</w:t>
      </w:r>
      <w:r w:rsidR="00644CD5">
        <w:t>.</w:t>
      </w:r>
      <w:r>
        <w:t>0742*T(v5</w:t>
      </w:r>
      <w:r w:rsidR="00644CD5">
        <w:t>.</w:t>
      </w:r>
      <w:r>
        <w:t>u3) + 0</w:t>
      </w:r>
      <w:r w:rsidR="00644CD5">
        <w:t>.</w:t>
      </w:r>
      <w:r>
        <w:t>0551*T(v10</w:t>
      </w:r>
      <w:r w:rsidR="00644CD5">
        <w:t>.</w:t>
      </w:r>
      <w:r>
        <w:t>u21) -0</w:t>
      </w:r>
      <w:r w:rsidR="00644CD5">
        <w:t>.</w:t>
      </w:r>
      <w:r>
        <w:t>00807*NumHal + 0</w:t>
      </w:r>
      <w:r w:rsidR="00644CD5">
        <w:t>.</w:t>
      </w:r>
      <w:r>
        <w:t>0446*T(v28</w:t>
      </w:r>
      <w:r w:rsidR="00644CD5">
        <w:t>.</w:t>
      </w:r>
      <w:r>
        <w:t>u14) + 0</w:t>
      </w:r>
      <w:r w:rsidR="00644CD5">
        <w:t>.</w:t>
      </w:r>
      <w:r>
        <w:t>0518*T(v14</w:t>
      </w:r>
      <w:r w:rsidR="00644CD5">
        <w:t>.</w:t>
      </w:r>
      <w:r>
        <w:t>u8) -0</w:t>
      </w:r>
      <w:r w:rsidR="00644CD5">
        <w:t>.</w:t>
      </w:r>
      <w:r>
        <w:t>0542*T(v13</w:t>
      </w:r>
      <w:r w:rsidR="00644CD5">
        <w:t>.</w:t>
      </w:r>
      <w:r>
        <w:t>u16) + 0</w:t>
      </w:r>
      <w:r w:rsidR="00644CD5">
        <w:t>.</w:t>
      </w:r>
      <w:r>
        <w:t>058*T(v5</w:t>
      </w:r>
      <w:r w:rsidR="00644CD5">
        <w:t>.</w:t>
      </w:r>
      <w:r>
        <w:t>u5) -0</w:t>
      </w:r>
      <w:r w:rsidR="00644CD5">
        <w:t>.</w:t>
      </w:r>
      <w:r>
        <w:t>0488*T(v30</w:t>
      </w:r>
      <w:r w:rsidR="00644CD5">
        <w:t>.</w:t>
      </w:r>
      <w:r>
        <w:t>u7) -0</w:t>
      </w:r>
      <w:r w:rsidR="00644CD5">
        <w:t>.</w:t>
      </w:r>
      <w:r>
        <w:t>0478*T(v19</w:t>
      </w:r>
      <w:r w:rsidR="00644CD5">
        <w:t>.</w:t>
      </w:r>
      <w:r>
        <w:t>u19) + 0</w:t>
      </w:r>
      <w:r w:rsidR="00644CD5">
        <w:t>.</w:t>
      </w:r>
      <w:r>
        <w:t>0519*T(v14</w:t>
      </w:r>
      <w:r w:rsidR="00644CD5">
        <w:t>.</w:t>
      </w:r>
      <w:r>
        <w:t>u5) -0</w:t>
      </w:r>
      <w:r w:rsidR="00644CD5">
        <w:t>.</w:t>
      </w:r>
      <w:r>
        <w:t>0491*T(v22</w:t>
      </w:r>
      <w:r w:rsidR="00644CD5">
        <w:t>.</w:t>
      </w:r>
      <w:r>
        <w:t>u7) + 0</w:t>
      </w:r>
      <w:r w:rsidR="00644CD5">
        <w:t>.</w:t>
      </w:r>
      <w:r>
        <w:t>0522*T(v7</w:t>
      </w:r>
      <w:r w:rsidR="00644CD5">
        <w:t>.</w:t>
      </w:r>
      <w:r>
        <w:t>u19) -0</w:t>
      </w:r>
      <w:r w:rsidR="00644CD5">
        <w:t>.</w:t>
      </w:r>
      <w:r>
        <w:t>0467*T(v13</w:t>
      </w:r>
      <w:r w:rsidR="00644CD5">
        <w:t>.</w:t>
      </w:r>
      <w:r>
        <w:t>u19) -0</w:t>
      </w:r>
      <w:r w:rsidR="00644CD5">
        <w:t>.</w:t>
      </w:r>
      <w:r>
        <w:t>0501*T(v4</w:t>
      </w:r>
      <w:r w:rsidR="00644CD5">
        <w:t>.</w:t>
      </w:r>
      <w:r>
        <w:t>u4) -0</w:t>
      </w:r>
      <w:r w:rsidR="00644CD5">
        <w:t>.</w:t>
      </w:r>
      <w:r>
        <w:t>0302*T(u20) + 0</w:t>
      </w:r>
      <w:r w:rsidR="00644CD5">
        <w:t>.</w:t>
      </w:r>
      <w:r>
        <w:t>0383*T(v11</w:t>
      </w:r>
      <w:r w:rsidR="00644CD5">
        <w:t>.</w:t>
      </w:r>
      <w:r>
        <w:t>u30) -0</w:t>
      </w:r>
      <w:r w:rsidR="00644CD5">
        <w:t>.</w:t>
      </w:r>
      <w:r>
        <w:t>0457*T(v4</w:t>
      </w:r>
      <w:r w:rsidR="00644CD5">
        <w:t>.</w:t>
      </w:r>
      <w:r>
        <w:t>u32) -0</w:t>
      </w:r>
      <w:r w:rsidR="00644CD5">
        <w:t>.</w:t>
      </w:r>
      <w:r>
        <w:t>0284*T(u21) + 0</w:t>
      </w:r>
      <w:r w:rsidR="00644CD5">
        <w:t>.</w:t>
      </w:r>
      <w:r>
        <w:t>0421*T(v7</w:t>
      </w:r>
      <w:r w:rsidR="00644CD5">
        <w:t>.</w:t>
      </w:r>
      <w:r>
        <w:t>u14) -0</w:t>
      </w:r>
      <w:r w:rsidR="00644CD5">
        <w:t>.</w:t>
      </w:r>
      <w:r>
        <w:t>0406*T(v19</w:t>
      </w:r>
      <w:r w:rsidR="00644CD5">
        <w:t>.</w:t>
      </w:r>
      <w:r>
        <w:t>u16) -0</w:t>
      </w:r>
      <w:r w:rsidR="00644CD5">
        <w:t>.</w:t>
      </w:r>
      <w:r>
        <w:t>0411*T(v21</w:t>
      </w:r>
      <w:r w:rsidR="00644CD5">
        <w:t>.</w:t>
      </w:r>
      <w:r>
        <w:t>u16) + 0</w:t>
      </w:r>
      <w:r w:rsidR="00644CD5">
        <w:t>.</w:t>
      </w:r>
      <w:r>
        <w:t>0443*T(v17</w:t>
      </w:r>
      <w:r w:rsidR="00644CD5">
        <w:t>.</w:t>
      </w:r>
      <w:r>
        <w:t>u3) + 0</w:t>
      </w:r>
      <w:r w:rsidR="00644CD5">
        <w:t>.</w:t>
      </w:r>
      <w:r>
        <w:t>0384*T(v11</w:t>
      </w:r>
      <w:r w:rsidR="00644CD5">
        <w:t>.</w:t>
      </w:r>
      <w:r>
        <w:t>u29) -0</w:t>
      </w:r>
      <w:r w:rsidR="00644CD5">
        <w:t>.</w:t>
      </w:r>
      <w:r>
        <w:t>0243*T(u32) -0</w:t>
      </w:r>
      <w:r w:rsidR="00644CD5">
        <w:t>.</w:t>
      </w:r>
      <w:r>
        <w:t>0456*T(v1</w:t>
      </w:r>
      <w:r w:rsidR="00644CD5">
        <w:t>.</w:t>
      </w:r>
      <w:r>
        <w:t>u8) + 0</w:t>
      </w:r>
      <w:r w:rsidR="00644CD5">
        <w:t>.</w:t>
      </w:r>
      <w:r>
        <w:t>0417*T(v1</w:t>
      </w:r>
      <w:r w:rsidR="00644CD5">
        <w:t>.</w:t>
      </w:r>
      <w:r>
        <w:t>u7) -0</w:t>
      </w:r>
      <w:r w:rsidR="00644CD5">
        <w:t>.</w:t>
      </w:r>
      <w:r>
        <w:t>0312*Length^3 -0</w:t>
      </w:r>
      <w:r w:rsidR="00644CD5">
        <w:t>.</w:t>
      </w:r>
      <w:r>
        <w:t>0335*T(v16</w:t>
      </w:r>
      <w:r w:rsidR="00644CD5">
        <w:t>.</w:t>
      </w:r>
      <w:r>
        <w:t>u6) -0</w:t>
      </w:r>
      <w:r w:rsidR="00644CD5">
        <w:t>.</w:t>
      </w:r>
      <w:r>
        <w:t>0317*T(v28</w:t>
      </w:r>
      <w:r w:rsidR="00644CD5">
        <w:t>.</w:t>
      </w:r>
      <w:r>
        <w:t>u6) + 0</w:t>
      </w:r>
      <w:r w:rsidR="00644CD5">
        <w:t>.</w:t>
      </w:r>
      <w:r>
        <w:t>0188*T(u27) -0</w:t>
      </w:r>
      <w:r w:rsidR="00644CD5">
        <w:t>.</w:t>
      </w:r>
      <w:r>
        <w:t>0266*T(v2</w:t>
      </w:r>
      <w:r w:rsidR="00644CD5">
        <w:t>.</w:t>
      </w:r>
      <w:r>
        <w:t>u21) -0</w:t>
      </w:r>
      <w:r w:rsidR="00644CD5">
        <w:t>.</w:t>
      </w:r>
      <w:r>
        <w:t>0231*T(v30</w:t>
      </w:r>
      <w:r w:rsidR="00644CD5">
        <w:t>.</w:t>
      </w:r>
      <w:r>
        <w:t>u8) + 0</w:t>
      </w:r>
      <w:r w:rsidR="00644CD5">
        <w:t>.</w:t>
      </w:r>
      <w:r>
        <w:t>0253*T(v24</w:t>
      </w:r>
      <w:r w:rsidR="00644CD5">
        <w:t>.</w:t>
      </w:r>
      <w:r>
        <w:t>u10) + 0</w:t>
      </w:r>
      <w:r w:rsidR="00644CD5">
        <w:t>.</w:t>
      </w:r>
      <w:r>
        <w:t>0257*T(v12</w:t>
      </w:r>
      <w:r w:rsidR="00644CD5">
        <w:t>.</w:t>
      </w:r>
      <w:r>
        <w:t>u11) + 0</w:t>
      </w:r>
      <w:r w:rsidR="00644CD5">
        <w:t>.</w:t>
      </w:r>
      <w:r>
        <w:t>0235*T(v13</w:t>
      </w:r>
      <w:r w:rsidR="00644CD5">
        <w:t>.</w:t>
      </w:r>
      <w:r>
        <w:t>u13) + 0</w:t>
      </w:r>
      <w:r w:rsidR="00644CD5">
        <w:t>.</w:t>
      </w:r>
      <w:r>
        <w:t>0219*T(v10</w:t>
      </w:r>
      <w:r w:rsidR="00644CD5">
        <w:t>.</w:t>
      </w:r>
      <w:r>
        <w:t>u25) -0</w:t>
      </w:r>
      <w:r w:rsidR="00644CD5">
        <w:t>.</w:t>
      </w:r>
      <w:r>
        <w:t>0155*T(u39) + 0</w:t>
      </w:r>
      <w:r w:rsidR="00644CD5">
        <w:t>.</w:t>
      </w:r>
      <w:r>
        <w:t>0211*T(v19</w:t>
      </w:r>
      <w:r w:rsidR="00644CD5">
        <w:t>.</w:t>
      </w:r>
      <w:r>
        <w:t>u12) -0</w:t>
      </w:r>
      <w:r w:rsidR="00644CD5">
        <w:t>.</w:t>
      </w:r>
      <w:r>
        <w:t>0233*T(v7</w:t>
      </w:r>
      <w:r w:rsidR="00644CD5">
        <w:t>.</w:t>
      </w:r>
      <w:r>
        <w:t>u5) -0</w:t>
      </w:r>
      <w:r w:rsidR="00644CD5">
        <w:t>.</w:t>
      </w:r>
      <w:r>
        <w:t>0216*T(v13</w:t>
      </w:r>
      <w:r w:rsidR="00644CD5">
        <w:t>.</w:t>
      </w:r>
      <w:r>
        <w:t>u7) + 0</w:t>
      </w:r>
      <w:r w:rsidR="00644CD5">
        <w:t>.</w:t>
      </w:r>
      <w:r>
        <w:t>0168*T(v15</w:t>
      </w:r>
      <w:r w:rsidR="00644CD5">
        <w:t>.</w:t>
      </w:r>
      <w:r>
        <w:t>u5) -0</w:t>
      </w:r>
      <w:r w:rsidR="00644CD5">
        <w:t>.</w:t>
      </w:r>
      <w:r>
        <w:t>0137*T(v24</w:t>
      </w:r>
      <w:r w:rsidR="00644CD5">
        <w:t>.</w:t>
      </w:r>
      <w:r>
        <w:t>u11) -0</w:t>
      </w:r>
      <w:r w:rsidR="00644CD5">
        <w:t>.</w:t>
      </w:r>
      <w:r>
        <w:t>00968*T(v14) -0</w:t>
      </w:r>
      <w:r w:rsidR="00644CD5">
        <w:t>.</w:t>
      </w:r>
      <w:r>
        <w:t>0108*T(v28</w:t>
      </w:r>
      <w:r w:rsidR="00644CD5">
        <w:t>.</w:t>
      </w:r>
      <w:r>
        <w:t>u9) -0</w:t>
      </w:r>
      <w:r w:rsidR="00644CD5">
        <w:t>.</w:t>
      </w:r>
      <w:r>
        <w:t>012*T(v1</w:t>
      </w:r>
      <w:r w:rsidR="00644CD5">
        <w:t>.</w:t>
      </w:r>
      <w:r>
        <w:t>u20) -0</w:t>
      </w:r>
      <w:r w:rsidR="00644CD5">
        <w:t>.</w:t>
      </w:r>
      <w:r>
        <w:t>0111*T(v8</w:t>
      </w:r>
      <w:r w:rsidR="00644CD5">
        <w:t>.</w:t>
      </w:r>
      <w:r>
        <w:t>u8) + 0</w:t>
      </w:r>
      <w:r w:rsidR="00644CD5">
        <w:t>.</w:t>
      </w:r>
      <w:r>
        <w:t>0104*T(v5</w:t>
      </w:r>
      <w:r w:rsidR="00644CD5">
        <w:t>.</w:t>
      </w:r>
      <w:r>
        <w:t>u10) -0</w:t>
      </w:r>
      <w:r w:rsidR="00644CD5">
        <w:t>.</w:t>
      </w:r>
      <w:r>
        <w:t>00632*T(v7</w:t>
      </w:r>
      <w:r w:rsidR="00644CD5">
        <w:t>.</w:t>
      </w:r>
      <w:r>
        <w:t>u36) + 0</w:t>
      </w:r>
      <w:r w:rsidR="00644CD5">
        <w:t>.</w:t>
      </w:r>
      <w:r>
        <w:t>00572*T(v26</w:t>
      </w:r>
      <w:r w:rsidR="00644CD5">
        <w:t>.</w:t>
      </w:r>
      <w:r>
        <w:t>u13) + 0</w:t>
      </w:r>
      <w:r w:rsidR="00644CD5">
        <w:t>.</w:t>
      </w:r>
      <w:r>
        <w:t>00524*T(v6</w:t>
      </w:r>
      <w:r w:rsidR="00644CD5">
        <w:t>.</w:t>
      </w:r>
      <w:r>
        <w:t>u16) + 0</w:t>
      </w:r>
      <w:r w:rsidR="00644CD5">
        <w:t>.</w:t>
      </w:r>
      <w:r>
        <w:t>0047*T(v21</w:t>
      </w:r>
      <w:r w:rsidR="00644CD5">
        <w:t>.</w:t>
      </w:r>
      <w:r>
        <w:t>u5) + 0</w:t>
      </w:r>
      <w:r w:rsidR="00644CD5">
        <w:t>.</w:t>
      </w:r>
      <w:r>
        <w:t>0047*T(v7</w:t>
      </w:r>
      <w:r w:rsidR="00644CD5">
        <w:t>.</w:t>
      </w:r>
      <w:r>
        <w:t>u2) + 0</w:t>
      </w:r>
      <w:r w:rsidR="00644CD5">
        <w:t>.</w:t>
      </w:r>
      <w:r>
        <w:t>00335*T(v36</w:t>
      </w:r>
      <w:r w:rsidR="00644CD5">
        <w:t>.</w:t>
      </w:r>
      <w:r>
        <w:t>u4) + 0</w:t>
      </w:r>
      <w:r w:rsidR="00644CD5">
        <w:t>.</w:t>
      </w:r>
      <w:r>
        <w:t>0032*T(v38</w:t>
      </w:r>
      <w:r w:rsidR="00644CD5">
        <w:t>.</w:t>
      </w:r>
      <w:r>
        <w:t>u5) + 0</w:t>
      </w:r>
      <w:r w:rsidR="00644CD5">
        <w:t>.</w:t>
      </w:r>
      <w:r>
        <w:t>00338*T(v12</w:t>
      </w:r>
      <w:r w:rsidR="00644CD5">
        <w:t>.</w:t>
      </w:r>
      <w:r>
        <w:t>u23) + 0</w:t>
      </w:r>
      <w:r w:rsidR="00644CD5">
        <w:t>.</w:t>
      </w:r>
      <w:r>
        <w:t>0028*T(v9) + 0</w:t>
      </w:r>
      <w:r w:rsidR="00644CD5">
        <w:t>.</w:t>
      </w:r>
      <w:r>
        <w:t>00315*T(v4</w:t>
      </w:r>
      <w:r w:rsidR="00644CD5">
        <w:t>.</w:t>
      </w:r>
      <w:r>
        <w:t>u17) + 0</w:t>
      </w:r>
      <w:r w:rsidR="00644CD5">
        <w:t>.</w:t>
      </w:r>
      <w:r>
        <w:t>00236*T(v28</w:t>
      </w:r>
      <w:r w:rsidR="00644CD5">
        <w:t>.</w:t>
      </w:r>
      <w:r>
        <w:t>u4) -0</w:t>
      </w:r>
      <w:r w:rsidR="00644CD5">
        <w:t>.</w:t>
      </w:r>
      <w:r>
        <w:t>00212*T(v6</w:t>
      </w:r>
      <w:r w:rsidR="00644CD5">
        <w:t>.</w:t>
      </w:r>
      <w:r>
        <w:t>u37) -0</w:t>
      </w:r>
      <w:r w:rsidR="00644CD5">
        <w:t>.</w:t>
      </w:r>
      <w:r>
        <w:t>00171*T(v10</w:t>
      </w:r>
      <w:r w:rsidR="00644CD5">
        <w:t>.</w:t>
      </w:r>
      <w:r>
        <w:t>u7) + 0</w:t>
      </w:r>
      <w:r w:rsidR="00644CD5">
        <w:t>.</w:t>
      </w:r>
      <w:r>
        <w:t>00102*T(v18</w:t>
      </w:r>
      <w:r w:rsidR="00644CD5">
        <w:t>.</w:t>
      </w:r>
      <w:r>
        <w:t>u24) -6</w:t>
      </w:r>
      <w:r w:rsidR="00644CD5">
        <w:t>.</w:t>
      </w:r>
      <w:r>
        <w:t>11E-05*T(v6</w:t>
      </w:r>
      <w:r w:rsidR="00644CD5">
        <w:t>.</w:t>
      </w:r>
      <w:r>
        <w:t>u14) + 6</w:t>
      </w:r>
      <w:r w:rsidR="00644CD5">
        <w:t>.</w:t>
      </w:r>
      <w:r>
        <w:t>68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159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385*T(v10</w:t>
      </w:r>
      <w:r w:rsidR="00644CD5">
        <w:t>.</w:t>
      </w:r>
      <w:r>
        <w:t>u17) + 0</w:t>
      </w:r>
      <w:r w:rsidR="00644CD5">
        <w:t>.</w:t>
      </w:r>
      <w:r>
        <w:t>0216*NumAromAtoms + 0</w:t>
      </w:r>
      <w:r w:rsidR="00644CD5">
        <w:t>.</w:t>
      </w:r>
      <w:r>
        <w:t>626*T(v34) + 0</w:t>
      </w:r>
      <w:r w:rsidR="00644CD5">
        <w:t>.</w:t>
      </w:r>
      <w:r>
        <w:t>54*T(u18) -0</w:t>
      </w:r>
      <w:r w:rsidR="00644CD5">
        <w:t>.</w:t>
      </w:r>
      <w:r>
        <w:t>804*T(v30</w:t>
      </w:r>
      <w:r w:rsidR="00644CD5">
        <w:t>.</w:t>
      </w:r>
      <w:r>
        <w:t>u6) + 0</w:t>
      </w:r>
      <w:r w:rsidR="00644CD5">
        <w:t>.</w:t>
      </w:r>
      <w:r>
        <w:t>967*T(v8</w:t>
      </w:r>
      <w:r w:rsidR="00644CD5">
        <w:t>.</w:t>
      </w:r>
      <w:r>
        <w:t>u4) + 0</w:t>
      </w:r>
      <w:r w:rsidR="00644CD5">
        <w:t>.</w:t>
      </w:r>
      <w:r>
        <w:t>877*T(v14</w:t>
      </w:r>
      <w:r w:rsidR="00644CD5">
        <w:t>.</w:t>
      </w:r>
      <w:r>
        <w:t>u17) -1</w:t>
      </w:r>
      <w:r w:rsidR="00644CD5">
        <w:t>.</w:t>
      </w:r>
      <w:r>
        <w:t>07*T(v5</w:t>
      </w:r>
      <w:r w:rsidR="00644CD5">
        <w:t>.</w:t>
      </w:r>
      <w:r>
        <w:t>u21) + 1</w:t>
      </w:r>
      <w:r w:rsidR="00644CD5">
        <w:t>.</w:t>
      </w:r>
      <w:r>
        <w:t>58*T(v23</w:t>
      </w:r>
      <w:r w:rsidR="00644CD5">
        <w:t>.</w:t>
      </w:r>
      <w:r>
        <w:t>u2) + 0</w:t>
      </w:r>
      <w:r w:rsidR="00644CD5">
        <w:t>.</w:t>
      </w:r>
      <w:r>
        <w:t>459*T(v15</w:t>
      </w:r>
      <w:r w:rsidR="00644CD5">
        <w:t>.</w:t>
      </w:r>
      <w:r>
        <w:t>u2) + 1</w:t>
      </w:r>
      <w:r w:rsidR="00644CD5">
        <w:t>.</w:t>
      </w:r>
      <w:r>
        <w:t>03*T(v24</w:t>
      </w:r>
      <w:r w:rsidR="00644CD5">
        <w:t>.</w:t>
      </w:r>
      <w:r>
        <w:t>u17) -0</w:t>
      </w:r>
      <w:r w:rsidR="00644CD5">
        <w:t>.</w:t>
      </w:r>
      <w:r>
        <w:t>829*T(v17</w:t>
      </w:r>
      <w:r w:rsidR="00644CD5">
        <w:t>.</w:t>
      </w:r>
      <w:r>
        <w:t>u24) + 1</w:t>
      </w:r>
      <w:r w:rsidR="00644CD5">
        <w:t>.</w:t>
      </w:r>
      <w:r>
        <w:t>64*T(v33</w:t>
      </w:r>
      <w:r w:rsidR="00644CD5">
        <w:t>.</w:t>
      </w:r>
      <w:r>
        <w:t>u5) -0</w:t>
      </w:r>
      <w:r w:rsidR="00644CD5">
        <w:t>.</w:t>
      </w:r>
      <w:r>
        <w:t>551*T(v32</w:t>
      </w:r>
      <w:r w:rsidR="00644CD5">
        <w:t>.</w:t>
      </w:r>
      <w:r>
        <w:t>u8) -0</w:t>
      </w:r>
      <w:r w:rsidR="00644CD5">
        <w:t>.</w:t>
      </w:r>
      <w:r>
        <w:t>709*T(v11</w:t>
      </w:r>
      <w:r w:rsidR="00644CD5">
        <w:t>.</w:t>
      </w:r>
      <w:r>
        <w:t>u12) + 0</w:t>
      </w:r>
      <w:r w:rsidR="00644CD5">
        <w:t>.</w:t>
      </w:r>
      <w:r>
        <w:t>464*T(v32</w:t>
      </w:r>
      <w:r w:rsidR="00644CD5">
        <w:t>.</w:t>
      </w:r>
      <w:r>
        <w:t>u11) + 19</w:t>
      </w:r>
      <w:r w:rsidR="00644CD5">
        <w:t>.</w:t>
      </w:r>
      <w:r>
        <w:t>6*Volume -0</w:t>
      </w:r>
      <w:r w:rsidR="00644CD5">
        <w:t>.</w:t>
      </w:r>
      <w:r>
        <w:t>123*T(v34</w:t>
      </w:r>
      <w:r w:rsidR="00644CD5">
        <w:t>.</w:t>
      </w:r>
      <w:r>
        <w:t>u6) + 0</w:t>
      </w:r>
      <w:r w:rsidR="00644CD5">
        <w:t>.</w:t>
      </w:r>
      <w:r>
        <w:t>857*T(v28</w:t>
      </w:r>
      <w:r w:rsidR="00644CD5">
        <w:t>.</w:t>
      </w:r>
      <w:r>
        <w:t>u3) + 1</w:t>
      </w:r>
      <w:r w:rsidR="00644CD5">
        <w:t>.</w:t>
      </w:r>
      <w:r>
        <w:t>2*T(v5</w:t>
      </w:r>
      <w:r w:rsidR="00644CD5">
        <w:t>.</w:t>
      </w:r>
      <w:r>
        <w:t>u9) + 0</w:t>
      </w:r>
      <w:r w:rsidR="00644CD5">
        <w:t>.</w:t>
      </w:r>
      <w:r>
        <w:t>387*T(v19</w:t>
      </w:r>
      <w:r w:rsidR="00644CD5">
        <w:t>.</w:t>
      </w:r>
      <w:r>
        <w:t>u15) + 0</w:t>
      </w:r>
      <w:r w:rsidR="00644CD5">
        <w:t>.</w:t>
      </w:r>
      <w:r>
        <w:t>717*T(v6</w:t>
      </w:r>
      <w:r w:rsidR="00644CD5">
        <w:t>.</w:t>
      </w:r>
      <w:r>
        <w:t>u21) + 0</w:t>
      </w:r>
      <w:r w:rsidR="00644CD5">
        <w:t>.</w:t>
      </w:r>
      <w:r>
        <w:t>79*T(v6</w:t>
      </w:r>
      <w:r w:rsidR="00644CD5">
        <w:t>.</w:t>
      </w:r>
      <w:r>
        <w:t>u22) + 0</w:t>
      </w:r>
      <w:r w:rsidR="00644CD5">
        <w:t>.</w:t>
      </w:r>
      <w:r>
        <w:t>125*T(v32</w:t>
      </w:r>
      <w:r w:rsidR="00644CD5">
        <w:t>.</w:t>
      </w:r>
      <w:r>
        <w:t>u10) + 0</w:t>
      </w:r>
      <w:r w:rsidR="00644CD5">
        <w:t>.</w:t>
      </w:r>
      <w:r>
        <w:t>281*T(v13</w:t>
      </w:r>
      <w:r w:rsidR="00644CD5">
        <w:t>.</w:t>
      </w:r>
      <w:r>
        <w:t>u14) + 0</w:t>
      </w:r>
      <w:r w:rsidR="00644CD5">
        <w:t>.</w:t>
      </w:r>
      <w:r>
        <w:t>692*T(v3</w:t>
      </w:r>
      <w:r w:rsidR="00644CD5">
        <w:t>.</w:t>
      </w:r>
      <w:r>
        <w:t>u38) -12</w:t>
      </w:r>
      <w:r w:rsidR="00644CD5">
        <w:t>.</w:t>
      </w:r>
      <w:r>
        <w:t>3*Volume^2 + 0</w:t>
      </w:r>
      <w:r w:rsidR="00644CD5">
        <w:t>.</w:t>
      </w:r>
      <w:r>
        <w:t>254*NumPositive -0</w:t>
      </w:r>
      <w:r w:rsidR="00644CD5">
        <w:t>.</w:t>
      </w:r>
      <w:r>
        <w:t>324*T(v11</w:t>
      </w:r>
      <w:r w:rsidR="00644CD5">
        <w:t>.</w:t>
      </w:r>
      <w:r>
        <w:t>u15) -0</w:t>
      </w:r>
      <w:r w:rsidR="00644CD5">
        <w:t>.</w:t>
      </w:r>
      <w:r>
        <w:t>544*T(v6</w:t>
      </w:r>
      <w:r w:rsidR="00644CD5">
        <w:t>.</w:t>
      </w:r>
      <w:r>
        <w:t>u37) -0</w:t>
      </w:r>
      <w:r w:rsidR="00644CD5">
        <w:t>.</w:t>
      </w:r>
      <w:r>
        <w:t>883*T(v1</w:t>
      </w:r>
      <w:r w:rsidR="00644CD5">
        <w:t>.</w:t>
      </w:r>
      <w:r>
        <w:t>u24) + 0</w:t>
      </w:r>
      <w:r w:rsidR="00644CD5">
        <w:t>.</w:t>
      </w:r>
      <w:r>
        <w:t>479*T(v4</w:t>
      </w:r>
      <w:r w:rsidR="00644CD5">
        <w:t>.</w:t>
      </w:r>
      <w:r>
        <w:t>u34) + 0</w:t>
      </w:r>
      <w:r w:rsidR="00644CD5">
        <w:t>.</w:t>
      </w:r>
      <w:r>
        <w:t>599*T(v10</w:t>
      </w:r>
      <w:r w:rsidR="00644CD5">
        <w:t>.</w:t>
      </w:r>
      <w:r>
        <w:t>u32) -0</w:t>
      </w:r>
      <w:r w:rsidR="00644CD5">
        <w:t>.</w:t>
      </w:r>
      <w:r>
        <w:t>934*T(v33</w:t>
      </w:r>
      <w:r w:rsidR="00644CD5">
        <w:t>.</w:t>
      </w:r>
      <w:r>
        <w:t>u4) -0</w:t>
      </w:r>
      <w:r w:rsidR="00644CD5">
        <w:t>.</w:t>
      </w:r>
      <w:r>
        <w:t>563*T(v2</w:t>
      </w:r>
      <w:r w:rsidR="00644CD5">
        <w:t>.</w:t>
      </w:r>
      <w:r>
        <w:t>u13) -0</w:t>
      </w:r>
      <w:r w:rsidR="00644CD5">
        <w:t>.</w:t>
      </w:r>
      <w:r>
        <w:t>59*T(v37</w:t>
      </w:r>
      <w:r w:rsidR="00644CD5">
        <w:t>.</w:t>
      </w:r>
      <w:r>
        <w:t>u4) -0</w:t>
      </w:r>
      <w:r w:rsidR="00644CD5">
        <w:t>.</w:t>
      </w:r>
      <w:r>
        <w:t>331*T(v23</w:t>
      </w:r>
      <w:r w:rsidR="00644CD5">
        <w:t>.</w:t>
      </w:r>
      <w:r>
        <w:t>u16) + 0</w:t>
      </w:r>
      <w:r w:rsidR="00644CD5">
        <w:t>.</w:t>
      </w:r>
      <w:r>
        <w:t>543*T(v8</w:t>
      </w:r>
      <w:r w:rsidR="00644CD5">
        <w:t>.</w:t>
      </w:r>
      <w:r>
        <w:t>u28) -0</w:t>
      </w:r>
      <w:r w:rsidR="00644CD5">
        <w:t>.</w:t>
      </w:r>
      <w:r>
        <w:t>465*T(v35</w:t>
      </w:r>
      <w:r w:rsidR="00644CD5">
        <w:t>.</w:t>
      </w:r>
      <w:r>
        <w:t>u2) -0</w:t>
      </w:r>
      <w:r w:rsidR="00644CD5">
        <w:t>.</w:t>
      </w:r>
      <w:r>
        <w:t>623*T(v4</w:t>
      </w:r>
      <w:r w:rsidR="00644CD5">
        <w:t>.</w:t>
      </w:r>
      <w:r>
        <w:t>u37) + 0</w:t>
      </w:r>
      <w:r w:rsidR="00644CD5">
        <w:t>.</w:t>
      </w:r>
      <w:r>
        <w:t>418*T(u35) -0</w:t>
      </w:r>
      <w:r w:rsidR="00644CD5">
        <w:t>.</w:t>
      </w:r>
      <w:r>
        <w:t>000279*Lipophilicity^3 -0</w:t>
      </w:r>
      <w:r w:rsidR="00644CD5">
        <w:t>.</w:t>
      </w:r>
      <w:r>
        <w:t>136*NumAcceptor + 0</w:t>
      </w:r>
      <w:r w:rsidR="00644CD5">
        <w:t>.</w:t>
      </w:r>
      <w:r>
        <w:t>558*T(v9</w:t>
      </w:r>
      <w:r w:rsidR="00644CD5">
        <w:t>.</w:t>
      </w:r>
      <w:r>
        <w:t>u27) + 0</w:t>
      </w:r>
      <w:r w:rsidR="00644CD5">
        <w:t>.</w:t>
      </w:r>
      <w:r>
        <w:t>346*T(v19</w:t>
      </w:r>
      <w:r w:rsidR="00644CD5">
        <w:t>.</w:t>
      </w:r>
      <w:r>
        <w:t>u20) + 0</w:t>
      </w:r>
      <w:r w:rsidR="00644CD5">
        <w:t>.</w:t>
      </w:r>
      <w:r>
        <w:t>345*T(v13</w:t>
      </w:r>
      <w:r w:rsidR="00644CD5">
        <w:t>.</w:t>
      </w:r>
      <w:r>
        <w:t>u4) + 0</w:t>
      </w:r>
      <w:r w:rsidR="00644CD5">
        <w:t>.</w:t>
      </w:r>
      <w:r>
        <w:t>668*T(v15</w:t>
      </w:r>
      <w:r w:rsidR="00644CD5">
        <w:t>.</w:t>
      </w:r>
      <w:r>
        <w:t>u4) -0</w:t>
      </w:r>
      <w:r w:rsidR="00644CD5">
        <w:t>.</w:t>
      </w:r>
      <w:r>
        <w:t>354*T(v7</w:t>
      </w:r>
      <w:r w:rsidR="00644CD5">
        <w:t>.</w:t>
      </w:r>
      <w:r>
        <w:t>u10) -0</w:t>
      </w:r>
      <w:r w:rsidR="00644CD5">
        <w:t>.</w:t>
      </w:r>
      <w:r>
        <w:t>347*T(v7</w:t>
      </w:r>
      <w:r w:rsidR="00644CD5">
        <w:t>.</w:t>
      </w:r>
      <w:r>
        <w:t>u12) -0</w:t>
      </w:r>
      <w:r w:rsidR="00644CD5">
        <w:t>.</w:t>
      </w:r>
      <w:r>
        <w:t>482*T(v25</w:t>
      </w:r>
      <w:r w:rsidR="00644CD5">
        <w:t>.</w:t>
      </w:r>
      <w:r>
        <w:t>u18) -0</w:t>
      </w:r>
      <w:r w:rsidR="00644CD5">
        <w:t>.</w:t>
      </w:r>
      <w:r>
        <w:t>0753*NumHal -0</w:t>
      </w:r>
      <w:r w:rsidR="00644CD5">
        <w:t>.</w:t>
      </w:r>
      <w:r>
        <w:t>995*T(v10</w:t>
      </w:r>
      <w:r w:rsidR="00644CD5">
        <w:t>.</w:t>
      </w:r>
      <w:r>
        <w:t>u2) -0</w:t>
      </w:r>
      <w:r w:rsidR="00644CD5">
        <w:t>.</w:t>
      </w:r>
      <w:r>
        <w:t>418*T(v21</w:t>
      </w:r>
      <w:r w:rsidR="00644CD5">
        <w:t>.</w:t>
      </w:r>
      <w:r>
        <w:t>u1) + 0</w:t>
      </w:r>
      <w:r w:rsidR="00644CD5">
        <w:t>.</w:t>
      </w:r>
      <w:r>
        <w:t>527*T(v30</w:t>
      </w:r>
      <w:r w:rsidR="00644CD5">
        <w:t>.</w:t>
      </w:r>
      <w:r>
        <w:t>u8) + 0</w:t>
      </w:r>
      <w:r w:rsidR="00644CD5">
        <w:t>.</w:t>
      </w:r>
      <w:r>
        <w:t>463*T(v23</w:t>
      </w:r>
      <w:r w:rsidR="00644CD5">
        <w:t>.</w:t>
      </w:r>
      <w:r>
        <w:t>u3) + 0</w:t>
      </w:r>
      <w:r w:rsidR="00644CD5">
        <w:t>.</w:t>
      </w:r>
      <w:r>
        <w:t>465*T(v2</w:t>
      </w:r>
      <w:r w:rsidR="00644CD5">
        <w:t>.</w:t>
      </w:r>
      <w:r>
        <w:t>u28) + 0</w:t>
      </w:r>
      <w:r w:rsidR="00644CD5">
        <w:t>.</w:t>
      </w:r>
      <w:r>
        <w:t>619*T(v41</w:t>
      </w:r>
      <w:r w:rsidR="00644CD5">
        <w:t>.</w:t>
      </w:r>
      <w:r>
        <w:t>u1) -0</w:t>
      </w:r>
      <w:r w:rsidR="00644CD5">
        <w:t>.</w:t>
      </w:r>
      <w:r>
        <w:t>717*T(v29</w:t>
      </w:r>
      <w:r w:rsidR="00644CD5">
        <w:t>.</w:t>
      </w:r>
      <w:r>
        <w:t>u9) -0</w:t>
      </w:r>
      <w:r w:rsidR="00644CD5">
        <w:t>.</w:t>
      </w:r>
      <w:r>
        <w:t>366*T(v7</w:t>
      </w:r>
      <w:r w:rsidR="00644CD5">
        <w:t>.</w:t>
      </w:r>
      <w:r>
        <w:t>u29) + 0</w:t>
      </w:r>
      <w:r w:rsidR="00644CD5">
        <w:t>.</w:t>
      </w:r>
      <w:r>
        <w:t>266*T(v10</w:t>
      </w:r>
      <w:r w:rsidR="00644CD5">
        <w:t>.</w:t>
      </w:r>
      <w:r>
        <w:t>u31) + 0</w:t>
      </w:r>
      <w:r w:rsidR="00644CD5">
        <w:t>.</w:t>
      </w:r>
      <w:r>
        <w:t>709*T(v7</w:t>
      </w:r>
      <w:r w:rsidR="00644CD5">
        <w:t>.</w:t>
      </w:r>
      <w:r>
        <w:t>u11) + 9</w:t>
      </w:r>
      <w:r w:rsidR="00644CD5">
        <w:t>.</w:t>
      </w:r>
      <w:r>
        <w:t>32*Lipophilicity -0</w:t>
      </w:r>
      <w:r w:rsidR="00644CD5">
        <w:t>.</w:t>
      </w:r>
      <w:r>
        <w:t>867*T(v32</w:t>
      </w:r>
      <w:r w:rsidR="00644CD5">
        <w:t>.</w:t>
      </w:r>
      <w:r>
        <w:t>u6) -0</w:t>
      </w:r>
      <w:r w:rsidR="00644CD5">
        <w:t>.</w:t>
      </w:r>
      <w:r>
        <w:t>524*T(v35</w:t>
      </w:r>
      <w:r w:rsidR="00644CD5">
        <w:t>.</w:t>
      </w:r>
      <w:r>
        <w:t>u6) + 0</w:t>
      </w:r>
      <w:r w:rsidR="00644CD5">
        <w:t>.</w:t>
      </w:r>
      <w:r>
        <w:t>248*T(v14</w:t>
      </w:r>
      <w:r w:rsidR="00644CD5">
        <w:t>.</w:t>
      </w:r>
      <w:r>
        <w:t>u18) + 0</w:t>
      </w:r>
      <w:r w:rsidR="00644CD5">
        <w:t>.</w:t>
      </w:r>
      <w:r>
        <w:t>289*T(v20</w:t>
      </w:r>
      <w:r w:rsidR="00644CD5">
        <w:t>.</w:t>
      </w:r>
      <w:r>
        <w:t>u5) -0</w:t>
      </w:r>
      <w:r w:rsidR="00644CD5">
        <w:t>.</w:t>
      </w:r>
      <w:r>
        <w:t>256*T(v10</w:t>
      </w:r>
      <w:r w:rsidR="00644CD5">
        <w:t>.</w:t>
      </w:r>
      <w:r>
        <w:t>u13) + 0</w:t>
      </w:r>
      <w:r w:rsidR="00644CD5">
        <w:t>.</w:t>
      </w:r>
      <w:r>
        <w:t>216*T(v33</w:t>
      </w:r>
      <w:r w:rsidR="00644CD5">
        <w:t>.</w:t>
      </w:r>
      <w:r>
        <w:t>u6) + 0</w:t>
      </w:r>
      <w:r w:rsidR="00644CD5">
        <w:t>.</w:t>
      </w:r>
      <w:r>
        <w:t>0187*T(v26</w:t>
      </w:r>
      <w:r w:rsidR="00644CD5">
        <w:t>.</w:t>
      </w:r>
      <w:r>
        <w:t>u15) -0</w:t>
      </w:r>
      <w:r w:rsidR="00644CD5">
        <w:t>.</w:t>
      </w:r>
      <w:r>
        <w:t>404*T(v12</w:t>
      </w:r>
      <w:r w:rsidR="00644CD5">
        <w:t>.</w:t>
      </w:r>
      <w:r>
        <w:t>u21) -0</w:t>
      </w:r>
      <w:r w:rsidR="00644CD5">
        <w:t>.</w:t>
      </w:r>
      <w:r>
        <w:t>36*T(v12</w:t>
      </w:r>
      <w:r w:rsidR="00644CD5">
        <w:t>.</w:t>
      </w:r>
      <w:r>
        <w:t>u30) -0</w:t>
      </w:r>
      <w:r w:rsidR="00644CD5">
        <w:t>.</w:t>
      </w:r>
      <w:r>
        <w:t>363*T(v24</w:t>
      </w:r>
      <w:r w:rsidR="00644CD5">
        <w:t>.</w:t>
      </w:r>
      <w:r>
        <w:t>u8) -0</w:t>
      </w:r>
      <w:r w:rsidR="00644CD5">
        <w:t>.</w:t>
      </w:r>
      <w:r>
        <w:t>384*T(v31</w:t>
      </w:r>
      <w:r w:rsidR="00644CD5">
        <w:t>.</w:t>
      </w:r>
      <w:r>
        <w:t>u3) + 0</w:t>
      </w:r>
      <w:r w:rsidR="00644CD5">
        <w:t>.</w:t>
      </w:r>
      <w:r>
        <w:t>787*T(v21</w:t>
      </w:r>
      <w:r w:rsidR="00644CD5">
        <w:t>.</w:t>
      </w:r>
      <w:r>
        <w:t>u2) -0</w:t>
      </w:r>
      <w:r w:rsidR="00644CD5">
        <w:t>.</w:t>
      </w:r>
      <w:r>
        <w:t>178*T(v39) + 0</w:t>
      </w:r>
      <w:r w:rsidR="00644CD5">
        <w:t>.</w:t>
      </w:r>
      <w:r>
        <w:t>596*T(v37</w:t>
      </w:r>
      <w:r w:rsidR="00644CD5">
        <w:t>.</w:t>
      </w:r>
      <w:r>
        <w:t>u3) + 1</w:t>
      </w:r>
      <w:r w:rsidR="00644CD5">
        <w:t>.</w:t>
      </w:r>
      <w:r>
        <w:t>11*T(v19</w:t>
      </w:r>
      <w:r w:rsidR="00644CD5">
        <w:t>.</w:t>
      </w:r>
      <w:r>
        <w:t>u2) + 0</w:t>
      </w:r>
      <w:r w:rsidR="00644CD5">
        <w:t>.</w:t>
      </w:r>
      <w:r>
        <w:t>527*T(v18</w:t>
      </w:r>
      <w:r w:rsidR="00644CD5">
        <w:t>.</w:t>
      </w:r>
      <w:r>
        <w:t>u22) + 0</w:t>
      </w:r>
      <w:r w:rsidR="00644CD5">
        <w:t>.</w:t>
      </w:r>
      <w:r>
        <w:t>212*T(v23) -0</w:t>
      </w:r>
      <w:r w:rsidR="00644CD5">
        <w:t>.</w:t>
      </w:r>
      <w:r>
        <w:t>637*T(v31</w:t>
      </w:r>
      <w:r w:rsidR="00644CD5">
        <w:t>.</w:t>
      </w:r>
      <w:r>
        <w:t>u6) + 0</w:t>
      </w:r>
      <w:r w:rsidR="00644CD5">
        <w:t>.</w:t>
      </w:r>
      <w:r>
        <w:t>62*T(v17</w:t>
      </w:r>
      <w:r w:rsidR="00644CD5">
        <w:t>.</w:t>
      </w:r>
      <w:r>
        <w:t>u2) -0</w:t>
      </w:r>
      <w:r w:rsidR="00644CD5">
        <w:t>.</w:t>
      </w:r>
      <w:r>
        <w:t>575*T(v6</w:t>
      </w:r>
      <w:r w:rsidR="00644CD5">
        <w:t>.</w:t>
      </w:r>
      <w:r>
        <w:t>u18) + 0</w:t>
      </w:r>
      <w:r w:rsidR="00644CD5">
        <w:t>.</w:t>
      </w:r>
      <w:r>
        <w:t>512*T(v24</w:t>
      </w:r>
      <w:r w:rsidR="00644CD5">
        <w:t>.</w:t>
      </w:r>
      <w:r>
        <w:t>u15) -0</w:t>
      </w:r>
      <w:r w:rsidR="00644CD5">
        <w:t>.</w:t>
      </w:r>
      <w:r>
        <w:t>104*T(v2</w:t>
      </w:r>
      <w:r w:rsidR="00644CD5">
        <w:t>.</w:t>
      </w:r>
      <w:r>
        <w:t>u36) -0</w:t>
      </w:r>
      <w:r w:rsidR="00644CD5">
        <w:t>.</w:t>
      </w:r>
      <w:r>
        <w:t>412*T(v1</w:t>
      </w:r>
      <w:r w:rsidR="00644CD5">
        <w:t>.</w:t>
      </w:r>
      <w:r>
        <w:t>u12) + 0</w:t>
      </w:r>
      <w:r w:rsidR="00644CD5">
        <w:t>.</w:t>
      </w:r>
      <w:r>
        <w:t>302*T(v30</w:t>
      </w:r>
      <w:r w:rsidR="00644CD5">
        <w:t>.</w:t>
      </w:r>
      <w:r>
        <w:t>u5) + 0</w:t>
      </w:r>
      <w:r w:rsidR="00644CD5">
        <w:t>.</w:t>
      </w:r>
      <w:r>
        <w:t>425*T(v25</w:t>
      </w:r>
      <w:r w:rsidR="00644CD5">
        <w:t>.</w:t>
      </w:r>
      <w:r>
        <w:t>u11) -0</w:t>
      </w:r>
      <w:r w:rsidR="00644CD5">
        <w:t>.</w:t>
      </w:r>
      <w:r>
        <w:t>463*T(v9</w:t>
      </w:r>
      <w:r w:rsidR="00644CD5">
        <w:t>.</w:t>
      </w:r>
      <w:r>
        <w:t>u11) -0</w:t>
      </w:r>
      <w:r w:rsidR="00644CD5">
        <w:t>.</w:t>
      </w:r>
      <w:r>
        <w:t>427*T(v25</w:t>
      </w:r>
      <w:r w:rsidR="00644CD5">
        <w:t>.</w:t>
      </w:r>
      <w:r>
        <w:t>u13) -0</w:t>
      </w:r>
      <w:r w:rsidR="00644CD5">
        <w:t>.</w:t>
      </w:r>
      <w:r>
        <w:t>546*T(v26</w:t>
      </w:r>
      <w:r w:rsidR="00644CD5">
        <w:t>.</w:t>
      </w:r>
      <w:r>
        <w:t>u1) -0</w:t>
      </w:r>
      <w:r w:rsidR="00644CD5">
        <w:t>.</w:t>
      </w:r>
      <w:r>
        <w:t>409*T(v18</w:t>
      </w:r>
      <w:r w:rsidR="00644CD5">
        <w:t>.</w:t>
      </w:r>
      <w:r>
        <w:t>u5) + 0</w:t>
      </w:r>
      <w:r w:rsidR="00644CD5">
        <w:t>.</w:t>
      </w:r>
      <w:r>
        <w:t>268*T(v35</w:t>
      </w:r>
      <w:r w:rsidR="00644CD5">
        <w:t>.</w:t>
      </w:r>
      <w:r>
        <w:t>u3) + 0</w:t>
      </w:r>
      <w:r w:rsidR="00644CD5">
        <w:t>.</w:t>
      </w:r>
      <w:r>
        <w:t>238*T(v31</w:t>
      </w:r>
      <w:r w:rsidR="00644CD5">
        <w:t>.</w:t>
      </w:r>
      <w:r>
        <w:t>u12) + 0</w:t>
      </w:r>
      <w:r w:rsidR="00644CD5">
        <w:t>.</w:t>
      </w:r>
      <w:r>
        <w:t>366*T(v28</w:t>
      </w:r>
      <w:r w:rsidR="00644CD5">
        <w:t>.</w:t>
      </w:r>
      <w:r>
        <w:t>u15) -0</w:t>
      </w:r>
      <w:r w:rsidR="00644CD5">
        <w:t>.</w:t>
      </w:r>
      <w:r>
        <w:t>402*T(v3</w:t>
      </w:r>
      <w:r w:rsidR="00644CD5">
        <w:t>.</w:t>
      </w:r>
      <w:r>
        <w:t>u11) -0</w:t>
      </w:r>
      <w:r w:rsidR="00644CD5">
        <w:t>.</w:t>
      </w:r>
      <w:r>
        <w:t>489*T(v7</w:t>
      </w:r>
      <w:r w:rsidR="00644CD5">
        <w:t>.</w:t>
      </w:r>
      <w:r>
        <w:t>u36) -0</w:t>
      </w:r>
      <w:r w:rsidR="00644CD5">
        <w:t>.</w:t>
      </w:r>
      <w:r>
        <w:t>327*T(v7</w:t>
      </w:r>
      <w:r w:rsidR="00644CD5">
        <w:t>.</w:t>
      </w:r>
      <w:r>
        <w:t>u19) -0</w:t>
      </w:r>
      <w:r w:rsidR="00644CD5">
        <w:t>.</w:t>
      </w:r>
      <w:r>
        <w:t>396*T(v33) + 0</w:t>
      </w:r>
      <w:r w:rsidR="00644CD5">
        <w:t>.</w:t>
      </w:r>
      <w:r>
        <w:t>361*T(v14</w:t>
      </w:r>
      <w:r w:rsidR="00644CD5">
        <w:t>.</w:t>
      </w:r>
      <w:r>
        <w:t>u20) + 0</w:t>
      </w:r>
      <w:r w:rsidR="00644CD5">
        <w:t>.</w:t>
      </w:r>
      <w:r>
        <w:t>2*T(v22</w:t>
      </w:r>
      <w:r w:rsidR="00644CD5">
        <w:t>.</w:t>
      </w:r>
      <w:r>
        <w:t>u17) -0</w:t>
      </w:r>
      <w:r w:rsidR="00644CD5">
        <w:t>.</w:t>
      </w:r>
      <w:r>
        <w:t>251*T(v21</w:t>
      </w:r>
      <w:r w:rsidR="00644CD5">
        <w:t>.</w:t>
      </w:r>
      <w:r>
        <w:t>u17) -0</w:t>
      </w:r>
      <w:r w:rsidR="00644CD5">
        <w:t>.</w:t>
      </w:r>
      <w:r>
        <w:t>583*T(v8</w:t>
      </w:r>
      <w:r w:rsidR="00644CD5">
        <w:t>.</w:t>
      </w:r>
      <w:r>
        <w:t>u12) -0</w:t>
      </w:r>
      <w:r w:rsidR="00644CD5">
        <w:t>.</w:t>
      </w:r>
      <w:r>
        <w:t>0467*NumNegative + 0</w:t>
      </w:r>
      <w:r w:rsidR="00644CD5">
        <w:t>.</w:t>
      </w:r>
      <w:r>
        <w:t>342*T(v21</w:t>
      </w:r>
      <w:r w:rsidR="00644CD5">
        <w:t>.</w:t>
      </w:r>
      <w:r>
        <w:t>u14) -0</w:t>
      </w:r>
      <w:r w:rsidR="00644CD5">
        <w:t>.</w:t>
      </w:r>
      <w:r>
        <w:t>305*T(v10</w:t>
      </w:r>
      <w:r w:rsidR="00644CD5">
        <w:t>.</w:t>
      </w:r>
      <w:r>
        <w:t>u18) -0</w:t>
      </w:r>
      <w:r w:rsidR="00644CD5">
        <w:t>.</w:t>
      </w:r>
      <w:r>
        <w:t>233*T(v14</w:t>
      </w:r>
      <w:r w:rsidR="00644CD5">
        <w:t>.</w:t>
      </w:r>
      <w:r>
        <w:t>u26) -0</w:t>
      </w:r>
      <w:r w:rsidR="00644CD5">
        <w:t>.</w:t>
      </w:r>
      <w:r>
        <w:t>277*T(v3</w:t>
      </w:r>
      <w:r w:rsidR="00644CD5">
        <w:t>.</w:t>
      </w:r>
      <w:r>
        <w:t>u1) + 0</w:t>
      </w:r>
      <w:r w:rsidR="00644CD5">
        <w:t>.</w:t>
      </w:r>
      <w:r>
        <w:t>101*T(v30</w:t>
      </w:r>
      <w:r w:rsidR="00644CD5">
        <w:t>.</w:t>
      </w:r>
      <w:r>
        <w:t>u13) + 0</w:t>
      </w:r>
      <w:r w:rsidR="00644CD5">
        <w:t>.</w:t>
      </w:r>
      <w:r>
        <w:t>368*T(v7</w:t>
      </w:r>
      <w:r w:rsidR="00644CD5">
        <w:t>.</w:t>
      </w:r>
      <w:r>
        <w:t>u22) -0</w:t>
      </w:r>
      <w:r w:rsidR="00644CD5">
        <w:t>.</w:t>
      </w:r>
      <w:r>
        <w:t>216*T(v6</w:t>
      </w:r>
      <w:r w:rsidR="00644CD5">
        <w:t>.</w:t>
      </w:r>
      <w:r>
        <w:t>u14) -0</w:t>
      </w:r>
      <w:r w:rsidR="00644CD5">
        <w:t>.</w:t>
      </w:r>
      <w:r>
        <w:t>0876*T(v12</w:t>
      </w:r>
      <w:r w:rsidR="00644CD5">
        <w:t>.</w:t>
      </w:r>
      <w:r>
        <w:t>u23) -0</w:t>
      </w:r>
      <w:r w:rsidR="00644CD5">
        <w:t>.</w:t>
      </w:r>
      <w:r>
        <w:t>396*T(v1</w:t>
      </w:r>
      <w:r w:rsidR="00644CD5">
        <w:t>.</w:t>
      </w:r>
      <w:r>
        <w:t>u17) -0</w:t>
      </w:r>
      <w:r w:rsidR="00644CD5">
        <w:t>.</w:t>
      </w:r>
      <w:r>
        <w:t>424*T(u5) + 0</w:t>
      </w:r>
      <w:r w:rsidR="00644CD5">
        <w:t>.</w:t>
      </w:r>
      <w:r>
        <w:t>162*T(v41) -0</w:t>
      </w:r>
      <w:r w:rsidR="00644CD5">
        <w:t>.</w:t>
      </w:r>
      <w:r>
        <w:t>305*T(v12</w:t>
      </w:r>
      <w:r w:rsidR="00644CD5">
        <w:t>.</w:t>
      </w:r>
      <w:r>
        <w:t>u14) -0</w:t>
      </w:r>
      <w:r w:rsidR="00644CD5">
        <w:t>.</w:t>
      </w:r>
      <w:r>
        <w:t>486*T(v8</w:t>
      </w:r>
      <w:r w:rsidR="00644CD5">
        <w:t>.</w:t>
      </w:r>
      <w:r>
        <w:t>u2) + 0</w:t>
      </w:r>
      <w:r w:rsidR="00644CD5">
        <w:t>.</w:t>
      </w:r>
      <w:r>
        <w:t>222*T(v16) + 0</w:t>
      </w:r>
      <w:r w:rsidR="00644CD5">
        <w:t>.</w:t>
      </w:r>
      <w:r>
        <w:t>464*T(v2</w:t>
      </w:r>
      <w:r w:rsidR="00644CD5">
        <w:t>.</w:t>
      </w:r>
      <w:r>
        <w:t>u9) -0</w:t>
      </w:r>
      <w:r w:rsidR="00644CD5">
        <w:t>.</w:t>
      </w:r>
      <w:r>
        <w:t>388*T(v9</w:t>
      </w:r>
      <w:r w:rsidR="00644CD5">
        <w:t>.</w:t>
      </w:r>
      <w:r>
        <w:t>u32) + 0</w:t>
      </w:r>
      <w:r w:rsidR="00644CD5">
        <w:t>.</w:t>
      </w:r>
      <w:r>
        <w:t>0827*Lipophilicity^2 -0</w:t>
      </w:r>
      <w:r w:rsidR="00644CD5">
        <w:t>.</w:t>
      </w:r>
      <w:r>
        <w:t>404*T(v19</w:t>
      </w:r>
      <w:r w:rsidR="00644CD5">
        <w:t>.</w:t>
      </w:r>
      <w:r>
        <w:t>u21) -0</w:t>
      </w:r>
      <w:r w:rsidR="00644CD5">
        <w:t>.</w:t>
      </w:r>
      <w:r>
        <w:t>338*T(v23</w:t>
      </w:r>
      <w:r w:rsidR="00644CD5">
        <w:t>.</w:t>
      </w:r>
      <w:r>
        <w:t>u1) + 0</w:t>
      </w:r>
      <w:r w:rsidR="00644CD5">
        <w:t>.</w:t>
      </w:r>
      <w:r>
        <w:t>189*T(u16) -0</w:t>
      </w:r>
      <w:r w:rsidR="00644CD5">
        <w:t>.</w:t>
      </w:r>
      <w:r>
        <w:t>201*T(v11</w:t>
      </w:r>
      <w:r w:rsidR="00644CD5">
        <w:t>.</w:t>
      </w:r>
      <w:r>
        <w:t>u18) + 0</w:t>
      </w:r>
      <w:r w:rsidR="00644CD5">
        <w:t>.</w:t>
      </w:r>
      <w:r>
        <w:t>219*T(v3</w:t>
      </w:r>
      <w:r w:rsidR="00644CD5">
        <w:t>.</w:t>
      </w:r>
      <w:r>
        <w:t>u14) + 0</w:t>
      </w:r>
      <w:r w:rsidR="00644CD5">
        <w:t>.</w:t>
      </w:r>
      <w:r>
        <w:t>365*T(v12</w:t>
      </w:r>
      <w:r w:rsidR="00644CD5">
        <w:t>.</w:t>
      </w:r>
      <w:r>
        <w:t>u13) + 0</w:t>
      </w:r>
      <w:r w:rsidR="00644CD5">
        <w:t>.</w:t>
      </w:r>
      <w:r>
        <w:t>375*T(v4</w:t>
      </w:r>
      <w:r w:rsidR="00644CD5">
        <w:t>.</w:t>
      </w:r>
      <w:r>
        <w:t>u29) + 0</w:t>
      </w:r>
      <w:r w:rsidR="00644CD5">
        <w:t>.</w:t>
      </w:r>
      <w:r>
        <w:t>181*T(v7</w:t>
      </w:r>
      <w:r w:rsidR="00644CD5">
        <w:t>.</w:t>
      </w:r>
      <w:r>
        <w:t>u6) + 0</w:t>
      </w:r>
      <w:r w:rsidR="00644CD5">
        <w:t>.</w:t>
      </w:r>
      <w:r>
        <w:t>323*T(v11</w:t>
      </w:r>
      <w:r w:rsidR="00644CD5">
        <w:t>.</w:t>
      </w:r>
      <w:r>
        <w:t>u32) -0</w:t>
      </w:r>
      <w:r w:rsidR="00644CD5">
        <w:t>.</w:t>
      </w:r>
      <w:r>
        <w:t>226*T(v40) -0</w:t>
      </w:r>
      <w:r w:rsidR="00644CD5">
        <w:t>.</w:t>
      </w:r>
      <w:r>
        <w:t>249*T(v34</w:t>
      </w:r>
      <w:r w:rsidR="00644CD5">
        <w:t>.</w:t>
      </w:r>
      <w:r>
        <w:t>u9) -0</w:t>
      </w:r>
      <w:r w:rsidR="00644CD5">
        <w:t>.</w:t>
      </w:r>
      <w:r>
        <w:t>237*T(v22</w:t>
      </w:r>
      <w:r w:rsidR="00644CD5">
        <w:t>.</w:t>
      </w:r>
      <w:r>
        <w:t>u15) + 0</w:t>
      </w:r>
      <w:r w:rsidR="00644CD5">
        <w:t>.</w:t>
      </w:r>
      <w:r>
        <w:t>074*MW -0</w:t>
      </w:r>
      <w:r w:rsidR="00644CD5">
        <w:t>.</w:t>
      </w:r>
      <w:r>
        <w:t>385*T(v10</w:t>
      </w:r>
      <w:r w:rsidR="00644CD5">
        <w:t>.</w:t>
      </w:r>
      <w:r>
        <w:t>u4) + 0</w:t>
      </w:r>
      <w:r w:rsidR="00644CD5">
        <w:t>.</w:t>
      </w:r>
      <w:r>
        <w:t>294*T(v3</w:t>
      </w:r>
      <w:r w:rsidR="00644CD5">
        <w:t>.</w:t>
      </w:r>
      <w:r>
        <w:t>u23) + 0</w:t>
      </w:r>
      <w:r w:rsidR="00644CD5">
        <w:t>.</w:t>
      </w:r>
      <w:r>
        <w:t>403*T(v22</w:t>
      </w:r>
      <w:r w:rsidR="00644CD5">
        <w:t>.</w:t>
      </w:r>
      <w:r>
        <w:t>u7) -0</w:t>
      </w:r>
      <w:r w:rsidR="00644CD5">
        <w:t>.</w:t>
      </w:r>
      <w:r>
        <w:t>415*T(v11</w:t>
      </w:r>
      <w:r w:rsidR="00644CD5">
        <w:t>.</w:t>
      </w:r>
      <w:r>
        <w:t>u2) -0</w:t>
      </w:r>
      <w:r w:rsidR="00644CD5">
        <w:t>.</w:t>
      </w:r>
      <w:r>
        <w:t>28*T(v23</w:t>
      </w:r>
      <w:r w:rsidR="00644CD5">
        <w:t>.</w:t>
      </w:r>
      <w:r>
        <w:t>u4) + 0</w:t>
      </w:r>
      <w:r w:rsidR="00644CD5">
        <w:t>.</w:t>
      </w:r>
      <w:r>
        <w:t>52*T(v1</w:t>
      </w:r>
      <w:r w:rsidR="00644CD5">
        <w:t>.</w:t>
      </w:r>
      <w:r>
        <w:t>u18) -0</w:t>
      </w:r>
      <w:r w:rsidR="00644CD5">
        <w:t>.</w:t>
      </w:r>
      <w:r>
        <w:t>447*T(v4</w:t>
      </w:r>
      <w:r w:rsidR="00644CD5">
        <w:t>.</w:t>
      </w:r>
      <w:r>
        <w:t>u5) + 0</w:t>
      </w:r>
      <w:r w:rsidR="00644CD5">
        <w:t>.</w:t>
      </w:r>
      <w:r>
        <w:t>217*T(v4</w:t>
      </w:r>
      <w:r w:rsidR="00644CD5">
        <w:t>.</w:t>
      </w:r>
      <w:r>
        <w:t>u26) -0</w:t>
      </w:r>
      <w:r w:rsidR="00644CD5">
        <w:t>.</w:t>
      </w:r>
      <w:r>
        <w:t>28*T(v11</w:t>
      </w:r>
      <w:r w:rsidR="00644CD5">
        <w:t>.</w:t>
      </w:r>
      <w:r>
        <w:t>u10) -0</w:t>
      </w:r>
      <w:r w:rsidR="00644CD5">
        <w:t>.</w:t>
      </w:r>
      <w:r>
        <w:t>322*T(v11</w:t>
      </w:r>
      <w:r w:rsidR="00644CD5">
        <w:t>.</w:t>
      </w:r>
      <w:r>
        <w:t>u14) + 0</w:t>
      </w:r>
      <w:r w:rsidR="00644CD5">
        <w:t>.</w:t>
      </w:r>
      <w:r>
        <w:t>278*T(v6</w:t>
      </w:r>
      <w:r w:rsidR="00644CD5">
        <w:t>.</w:t>
      </w:r>
      <w:r>
        <w:t>u9) -0</w:t>
      </w:r>
      <w:r w:rsidR="00644CD5">
        <w:t>.</w:t>
      </w:r>
      <w:r>
        <w:t>35*T(v6</w:t>
      </w:r>
      <w:r w:rsidR="00644CD5">
        <w:t>.</w:t>
      </w:r>
      <w:r>
        <w:t>u25) + 0</w:t>
      </w:r>
      <w:r w:rsidR="00644CD5">
        <w:t>.</w:t>
      </w:r>
      <w:r>
        <w:t>337*T(v29</w:t>
      </w:r>
      <w:r w:rsidR="00644CD5">
        <w:t>.</w:t>
      </w:r>
      <w:r>
        <w:t>u8) + 0</w:t>
      </w:r>
      <w:r w:rsidR="00644CD5">
        <w:t>.</w:t>
      </w:r>
      <w:r>
        <w:t>0852*T(u36) -0</w:t>
      </w:r>
      <w:r w:rsidR="00644CD5">
        <w:t>.</w:t>
      </w:r>
      <w:r>
        <w:t>388*T(v9</w:t>
      </w:r>
      <w:r w:rsidR="00644CD5">
        <w:t>.</w:t>
      </w:r>
      <w:r>
        <w:t>u19) -0</w:t>
      </w:r>
      <w:r w:rsidR="00644CD5">
        <w:t>.</w:t>
      </w:r>
      <w:r>
        <w:t>214*T(v4</w:t>
      </w:r>
      <w:r w:rsidR="00644CD5">
        <w:t>.</w:t>
      </w:r>
      <w:r>
        <w:t>u31) -0</w:t>
      </w:r>
      <w:r w:rsidR="00644CD5">
        <w:t>.</w:t>
      </w:r>
      <w:r>
        <w:t>17*T(v3</w:t>
      </w:r>
      <w:r w:rsidR="00644CD5">
        <w:t>.</w:t>
      </w:r>
      <w:r>
        <w:t>u25) + 0</w:t>
      </w:r>
      <w:r w:rsidR="00644CD5">
        <w:t>.</w:t>
      </w:r>
      <w:r>
        <w:t>333*T(v24</w:t>
      </w:r>
      <w:r w:rsidR="00644CD5">
        <w:t>.</w:t>
      </w:r>
      <w:r>
        <w:t>u18) -0</w:t>
      </w:r>
      <w:r w:rsidR="00644CD5">
        <w:t>.</w:t>
      </w:r>
      <w:r>
        <w:t>312*T(v6</w:t>
      </w:r>
      <w:r w:rsidR="00644CD5">
        <w:t>.</w:t>
      </w:r>
      <w:r>
        <w:t>u27) -0</w:t>
      </w:r>
      <w:r w:rsidR="00644CD5">
        <w:t>.</w:t>
      </w:r>
      <w:r>
        <w:t>204*T(v9</w:t>
      </w:r>
      <w:r w:rsidR="00644CD5">
        <w:t>.</w:t>
      </w:r>
      <w:r>
        <w:t>u31) -0</w:t>
      </w:r>
      <w:r w:rsidR="00644CD5">
        <w:t>.</w:t>
      </w:r>
      <w:r>
        <w:t>295*T(v40</w:t>
      </w:r>
      <w:r w:rsidR="00644CD5">
        <w:t>.</w:t>
      </w:r>
      <w:r>
        <w:t>u2) + 0</w:t>
      </w:r>
      <w:r w:rsidR="00644CD5">
        <w:t>.</w:t>
      </w:r>
      <w:r>
        <w:t>268*T(v10</w:t>
      </w:r>
      <w:r w:rsidR="00644CD5">
        <w:t>.</w:t>
      </w:r>
      <w:r>
        <w:t>u27) + 0</w:t>
      </w:r>
      <w:r w:rsidR="00644CD5">
        <w:t>.</w:t>
      </w:r>
      <w:r>
        <w:t>241*T(v2</w:t>
      </w:r>
      <w:r w:rsidR="00644CD5">
        <w:t>.</w:t>
      </w:r>
      <w:r>
        <w:t>u38) + 0</w:t>
      </w:r>
      <w:r w:rsidR="00644CD5">
        <w:t>.</w:t>
      </w:r>
      <w:r>
        <w:t>242*T(v3</w:t>
      </w:r>
      <w:r w:rsidR="00644CD5">
        <w:t>.</w:t>
      </w:r>
      <w:r>
        <w:t>u20) -0</w:t>
      </w:r>
      <w:r w:rsidR="00644CD5">
        <w:t>.</w:t>
      </w:r>
      <w:r>
        <w:t>316*T(v7</w:t>
      </w:r>
      <w:r w:rsidR="00644CD5">
        <w:t>.</w:t>
      </w:r>
      <w:r>
        <w:t>u27) + 0</w:t>
      </w:r>
      <w:r w:rsidR="00644CD5">
        <w:t>.</w:t>
      </w:r>
      <w:r>
        <w:t>266*T(v35</w:t>
      </w:r>
      <w:r w:rsidR="00644CD5">
        <w:t>.</w:t>
      </w:r>
      <w:r>
        <w:t>u8) + 0</w:t>
      </w:r>
      <w:r w:rsidR="00644CD5">
        <w:t>.</w:t>
      </w:r>
      <w:r>
        <w:t>253*T(v27</w:t>
      </w:r>
      <w:r w:rsidR="00644CD5">
        <w:t>.</w:t>
      </w:r>
      <w:r>
        <w:t>u7) + 0</w:t>
      </w:r>
      <w:r w:rsidR="00644CD5">
        <w:t>.</w:t>
      </w:r>
      <w:r>
        <w:t>137*T(v8</w:t>
      </w:r>
      <w:r w:rsidR="00644CD5">
        <w:t>.</w:t>
      </w:r>
      <w:r>
        <w:t>u6) -0</w:t>
      </w:r>
      <w:r w:rsidR="00644CD5">
        <w:t>.</w:t>
      </w:r>
      <w:r>
        <w:t>183*T(u28) -0</w:t>
      </w:r>
      <w:r w:rsidR="00644CD5">
        <w:t>.</w:t>
      </w:r>
      <w:r>
        <w:t>357*T(v25</w:t>
      </w:r>
      <w:r w:rsidR="00644CD5">
        <w:t>.</w:t>
      </w:r>
      <w:r>
        <w:t>u3) + 0</w:t>
      </w:r>
      <w:r w:rsidR="00644CD5">
        <w:t>.</w:t>
      </w:r>
      <w:r>
        <w:t>238*T(v22</w:t>
      </w:r>
      <w:r w:rsidR="00644CD5">
        <w:t>.</w:t>
      </w:r>
      <w:r>
        <w:t>u20) -0</w:t>
      </w:r>
      <w:r w:rsidR="00644CD5">
        <w:t>.</w:t>
      </w:r>
      <w:r>
        <w:t>158*T(v31</w:t>
      </w:r>
      <w:r w:rsidR="00644CD5">
        <w:t>.</w:t>
      </w:r>
      <w:r>
        <w:t>u11) -0</w:t>
      </w:r>
      <w:r w:rsidR="00644CD5">
        <w:t>.</w:t>
      </w:r>
      <w:r>
        <w:t>356*T(v9</w:t>
      </w:r>
      <w:r w:rsidR="00644CD5">
        <w:t>.</w:t>
      </w:r>
      <w:r>
        <w:t>u3) -0</w:t>
      </w:r>
      <w:r w:rsidR="00644CD5">
        <w:t>.</w:t>
      </w:r>
      <w:r>
        <w:t>147*T(v13</w:t>
      </w:r>
      <w:r w:rsidR="00644CD5">
        <w:t>.</w:t>
      </w:r>
      <w:r>
        <w:t>u28) + 0</w:t>
      </w:r>
      <w:r w:rsidR="00644CD5">
        <w:t>.</w:t>
      </w:r>
      <w:r>
        <w:t>204*T(v1</w:t>
      </w:r>
      <w:r w:rsidR="00644CD5">
        <w:t>.</w:t>
      </w:r>
      <w:r>
        <w:t>u36) -0</w:t>
      </w:r>
      <w:r w:rsidR="00644CD5">
        <w:t>.</w:t>
      </w:r>
      <w:r>
        <w:t>156*T(v14</w:t>
      </w:r>
      <w:r w:rsidR="00644CD5">
        <w:t>.</w:t>
      </w:r>
      <w:r>
        <w:t>u29) + 0</w:t>
      </w:r>
      <w:r w:rsidR="00644CD5">
        <w:t>.</w:t>
      </w:r>
      <w:r>
        <w:t>216*T(v26</w:t>
      </w:r>
      <w:r w:rsidR="00644CD5">
        <w:t>.</w:t>
      </w:r>
      <w:r>
        <w:t>u16) + 0</w:t>
      </w:r>
      <w:r w:rsidR="00644CD5">
        <w:t>.</w:t>
      </w:r>
      <w:r>
        <w:t>2*T(v7</w:t>
      </w:r>
      <w:r w:rsidR="00644CD5">
        <w:t>.</w:t>
      </w:r>
      <w:r>
        <w:t>u1) -0</w:t>
      </w:r>
      <w:r w:rsidR="00644CD5">
        <w:t>.</w:t>
      </w:r>
      <w:r>
        <w:t>171*T(v30</w:t>
      </w:r>
      <w:r w:rsidR="00644CD5">
        <w:t>.</w:t>
      </w:r>
      <w:r>
        <w:t>u9) -0</w:t>
      </w:r>
      <w:r w:rsidR="00644CD5">
        <w:t>.</w:t>
      </w:r>
      <w:r>
        <w:t>203*T(v11</w:t>
      </w:r>
      <w:r w:rsidR="00644CD5">
        <w:t>.</w:t>
      </w:r>
      <w:r>
        <w:t>u3) -0</w:t>
      </w:r>
      <w:r w:rsidR="00644CD5">
        <w:t>.</w:t>
      </w:r>
      <w:r>
        <w:t>196*T(u24) -0</w:t>
      </w:r>
      <w:r w:rsidR="00644CD5">
        <w:t>.</w:t>
      </w:r>
      <w:r>
        <w:t>205*T(v31</w:t>
      </w:r>
      <w:r w:rsidR="00644CD5">
        <w:t>.</w:t>
      </w:r>
      <w:r>
        <w:t>u2) -0</w:t>
      </w:r>
      <w:r w:rsidR="00644CD5">
        <w:t>.</w:t>
      </w:r>
      <w:r>
        <w:t>131*T(v18</w:t>
      </w:r>
      <w:r w:rsidR="00644CD5">
        <w:t>.</w:t>
      </w:r>
      <w:r>
        <w:t>u1) + 0</w:t>
      </w:r>
      <w:r w:rsidR="00644CD5">
        <w:t>.</w:t>
      </w:r>
      <w:r>
        <w:t>227*T(v29</w:t>
      </w:r>
      <w:r w:rsidR="00644CD5">
        <w:t>.</w:t>
      </w:r>
      <w:r>
        <w:t>u6) -0</w:t>
      </w:r>
      <w:r w:rsidR="00644CD5">
        <w:t>.</w:t>
      </w:r>
      <w:r>
        <w:t>267*T(v9</w:t>
      </w:r>
      <w:r w:rsidR="00644CD5">
        <w:t>.</w:t>
      </w:r>
      <w:r>
        <w:t>u5) + 0</w:t>
      </w:r>
      <w:r w:rsidR="00644CD5">
        <w:t>.</w:t>
      </w:r>
      <w:r>
        <w:t>213*T(v36</w:t>
      </w:r>
      <w:r w:rsidR="00644CD5">
        <w:t>.</w:t>
      </w:r>
      <w:r>
        <w:t>u4) -0</w:t>
      </w:r>
      <w:r w:rsidR="00644CD5">
        <w:t>.</w:t>
      </w:r>
      <w:r>
        <w:t>224*T(v38</w:t>
      </w:r>
      <w:r w:rsidR="00644CD5">
        <w:t>.</w:t>
      </w:r>
      <w:r>
        <w:t>u1) -0</w:t>
      </w:r>
      <w:r w:rsidR="00644CD5">
        <w:t>.</w:t>
      </w:r>
      <w:r>
        <w:t>147*T(v23</w:t>
      </w:r>
      <w:r w:rsidR="00644CD5">
        <w:t>.</w:t>
      </w:r>
      <w:r>
        <w:t>u20) + 0</w:t>
      </w:r>
      <w:r w:rsidR="00644CD5">
        <w:t>.</w:t>
      </w:r>
      <w:r>
        <w:t>23*T(v9</w:t>
      </w:r>
      <w:r w:rsidR="00644CD5">
        <w:t>.</w:t>
      </w:r>
      <w:r>
        <w:t>u26) -0</w:t>
      </w:r>
      <w:r w:rsidR="00644CD5">
        <w:t>.</w:t>
      </w:r>
      <w:r>
        <w:t>167*T(v8</w:t>
      </w:r>
      <w:r w:rsidR="00644CD5">
        <w:t>.</w:t>
      </w:r>
      <w:r>
        <w:t>u27) + 0</w:t>
      </w:r>
      <w:r w:rsidR="00644CD5">
        <w:t>.</w:t>
      </w:r>
      <w:r>
        <w:t>174*T(v20</w:t>
      </w:r>
      <w:r w:rsidR="00644CD5">
        <w:t>.</w:t>
      </w:r>
      <w:r>
        <w:t>u16) + 0</w:t>
      </w:r>
      <w:r w:rsidR="00644CD5">
        <w:t>.</w:t>
      </w:r>
      <w:r>
        <w:t>176*T(v4</w:t>
      </w:r>
      <w:r w:rsidR="00644CD5">
        <w:t>.</w:t>
      </w:r>
      <w:r>
        <w:t>u19) -0</w:t>
      </w:r>
      <w:r w:rsidR="00644CD5">
        <w:t>.</w:t>
      </w:r>
      <w:r>
        <w:t>175*T(v16</w:t>
      </w:r>
      <w:r w:rsidR="00644CD5">
        <w:t>.</w:t>
      </w:r>
      <w:r>
        <w:t>u21) -0</w:t>
      </w:r>
      <w:r w:rsidR="00644CD5">
        <w:t>.</w:t>
      </w:r>
      <w:r>
        <w:t>164*T(v17</w:t>
      </w:r>
      <w:r w:rsidR="00644CD5">
        <w:t>.</w:t>
      </w:r>
      <w:r>
        <w:t>u17) + 0</w:t>
      </w:r>
      <w:r w:rsidR="00644CD5">
        <w:t>.</w:t>
      </w:r>
      <w:r>
        <w:t>12*T(v7</w:t>
      </w:r>
      <w:r w:rsidR="00644CD5">
        <w:t>.</w:t>
      </w:r>
      <w:r>
        <w:t>u35) + 0</w:t>
      </w:r>
      <w:r w:rsidR="00644CD5">
        <w:t>.</w:t>
      </w:r>
      <w:r>
        <w:t>234*T(v22</w:t>
      </w:r>
      <w:r w:rsidR="00644CD5">
        <w:t>.</w:t>
      </w:r>
      <w:r>
        <w:t>u2) + 0</w:t>
      </w:r>
      <w:r w:rsidR="00644CD5">
        <w:t>.</w:t>
      </w:r>
      <w:r>
        <w:t>128*T(v8) -0</w:t>
      </w:r>
      <w:r w:rsidR="00644CD5">
        <w:t>.</w:t>
      </w:r>
      <w:r>
        <w:t>158*T(v24</w:t>
      </w:r>
      <w:r w:rsidR="00644CD5">
        <w:t>.</w:t>
      </w:r>
      <w:r>
        <w:t>u11) -0</w:t>
      </w:r>
      <w:r w:rsidR="00644CD5">
        <w:t>.</w:t>
      </w:r>
      <w:r>
        <w:t>104*T(v16</w:t>
      </w:r>
      <w:r w:rsidR="00644CD5">
        <w:t>.</w:t>
      </w:r>
      <w:r>
        <w:t>u25) + 0</w:t>
      </w:r>
      <w:r w:rsidR="00644CD5">
        <w:t>.</w:t>
      </w:r>
      <w:r>
        <w:t>163*T(v13</w:t>
      </w:r>
      <w:r w:rsidR="00644CD5">
        <w:t>.</w:t>
      </w:r>
      <w:r>
        <w:t>u13) -0</w:t>
      </w:r>
      <w:r w:rsidR="00644CD5">
        <w:t>.</w:t>
      </w:r>
      <w:r>
        <w:t>158*T(v13</w:t>
      </w:r>
      <w:r w:rsidR="00644CD5">
        <w:t>.</w:t>
      </w:r>
      <w:r>
        <w:t>u18) + 0</w:t>
      </w:r>
      <w:r w:rsidR="00644CD5">
        <w:t>.</w:t>
      </w:r>
      <w:r>
        <w:t>114*T(v18</w:t>
      </w:r>
      <w:r w:rsidR="00644CD5">
        <w:t>.</w:t>
      </w:r>
      <w:r>
        <w:t>u25) -0</w:t>
      </w:r>
      <w:r w:rsidR="00644CD5">
        <w:t>.</w:t>
      </w:r>
      <w:r>
        <w:t>117*T(v2</w:t>
      </w:r>
      <w:r w:rsidR="00644CD5">
        <w:t>.</w:t>
      </w:r>
      <w:r>
        <w:t>u26) -</w:t>
      </w:r>
      <w:r>
        <w:lastRenderedPageBreak/>
        <w:t>0</w:t>
      </w:r>
      <w:r w:rsidR="00644CD5">
        <w:t>.</w:t>
      </w:r>
      <w:r>
        <w:t>115*T(v21</w:t>
      </w:r>
      <w:r w:rsidR="00644CD5">
        <w:t>.</w:t>
      </w:r>
      <w:r>
        <w:t>u12) -0</w:t>
      </w:r>
      <w:r w:rsidR="00644CD5">
        <w:t>.</w:t>
      </w:r>
      <w:r>
        <w:t>135*T(v1</w:t>
      </w:r>
      <w:r w:rsidR="00644CD5">
        <w:t>.</w:t>
      </w:r>
      <w:r>
        <w:t>u28) -0</w:t>
      </w:r>
      <w:r w:rsidR="00644CD5">
        <w:t>.</w:t>
      </w:r>
      <w:r>
        <w:t>123*T(v18</w:t>
      </w:r>
      <w:r w:rsidR="00644CD5">
        <w:t>.</w:t>
      </w:r>
      <w:r>
        <w:t>u19) -0</w:t>
      </w:r>
      <w:r w:rsidR="00644CD5">
        <w:t>.</w:t>
      </w:r>
      <w:r>
        <w:t>103*T(v11</w:t>
      </w:r>
      <w:r w:rsidR="00644CD5">
        <w:t>.</w:t>
      </w:r>
      <w:r>
        <w:t>u27) -0</w:t>
      </w:r>
      <w:r w:rsidR="00644CD5">
        <w:t>.</w:t>
      </w:r>
      <w:r>
        <w:t>125*T(v27</w:t>
      </w:r>
      <w:r w:rsidR="00644CD5">
        <w:t>.</w:t>
      </w:r>
      <w:r>
        <w:t>u5) + 0</w:t>
      </w:r>
      <w:r w:rsidR="00644CD5">
        <w:t>.</w:t>
      </w:r>
      <w:r>
        <w:t>111*T(v30</w:t>
      </w:r>
      <w:r w:rsidR="00644CD5">
        <w:t>.</w:t>
      </w:r>
      <w:r>
        <w:t>u10) + 0</w:t>
      </w:r>
      <w:r w:rsidR="00644CD5">
        <w:t>.</w:t>
      </w:r>
      <w:r>
        <w:t>136*T(v6</w:t>
      </w:r>
      <w:r w:rsidR="00644CD5">
        <w:t>.</w:t>
      </w:r>
      <w:r>
        <w:t>u1) -0</w:t>
      </w:r>
      <w:r w:rsidR="00644CD5">
        <w:t>.</w:t>
      </w:r>
      <w:r>
        <w:t>147*T(v9</w:t>
      </w:r>
      <w:r w:rsidR="00644CD5">
        <w:t>.</w:t>
      </w:r>
      <w:r>
        <w:t>u8) -0</w:t>
      </w:r>
      <w:r w:rsidR="00644CD5">
        <w:t>.</w:t>
      </w:r>
      <w:r>
        <w:t>0878*T(v38</w:t>
      </w:r>
      <w:r w:rsidR="00644CD5">
        <w:t>.</w:t>
      </w:r>
      <w:r>
        <w:t>u5) -0</w:t>
      </w:r>
      <w:r w:rsidR="00644CD5">
        <w:t>.</w:t>
      </w:r>
      <w:r>
        <w:t>1*T(v25</w:t>
      </w:r>
      <w:r w:rsidR="00644CD5">
        <w:t>.</w:t>
      </w:r>
      <w:r>
        <w:t>u6) -0</w:t>
      </w:r>
      <w:r w:rsidR="00644CD5">
        <w:t>.</w:t>
      </w:r>
      <w:r>
        <w:t>0874*T(v3</w:t>
      </w:r>
      <w:r w:rsidR="00644CD5">
        <w:t>.</w:t>
      </w:r>
      <w:r>
        <w:t>u39) -0</w:t>
      </w:r>
      <w:r w:rsidR="00644CD5">
        <w:t>.</w:t>
      </w:r>
      <w:r>
        <w:t>126*T(v11</w:t>
      </w:r>
      <w:r w:rsidR="00644CD5">
        <w:t>.</w:t>
      </w:r>
      <w:r>
        <w:t>u23) -0</w:t>
      </w:r>
      <w:r w:rsidR="00644CD5">
        <w:t>.</w:t>
      </w:r>
      <w:r>
        <w:t>108*T(v21</w:t>
      </w:r>
      <w:r w:rsidR="00644CD5">
        <w:t>.</w:t>
      </w:r>
      <w:r>
        <w:t>u6) -0</w:t>
      </w:r>
      <w:r w:rsidR="00644CD5">
        <w:t>.</w:t>
      </w:r>
      <w:r>
        <w:t>0806*T(v39</w:t>
      </w:r>
      <w:r w:rsidR="00644CD5">
        <w:t>.</w:t>
      </w:r>
      <w:r>
        <w:t>u1) + 0</w:t>
      </w:r>
      <w:r w:rsidR="00644CD5">
        <w:t>.</w:t>
      </w:r>
      <w:r>
        <w:t>0941*T(v3</w:t>
      </w:r>
      <w:r w:rsidR="00644CD5">
        <w:t>.</w:t>
      </w:r>
      <w:r>
        <w:t>u13) + 0</w:t>
      </w:r>
      <w:r w:rsidR="00644CD5">
        <w:t>.</w:t>
      </w:r>
      <w:r>
        <w:t>0875*T(v9</w:t>
      </w:r>
      <w:r w:rsidR="00644CD5">
        <w:t>.</w:t>
      </w:r>
      <w:r>
        <w:t>u20) -0</w:t>
      </w:r>
      <w:r w:rsidR="00644CD5">
        <w:t>.</w:t>
      </w:r>
      <w:r>
        <w:t>0808*T(v6</w:t>
      </w:r>
      <w:r w:rsidR="00644CD5">
        <w:t>.</w:t>
      </w:r>
      <w:r>
        <w:t>u34) + 0</w:t>
      </w:r>
      <w:r w:rsidR="00644CD5">
        <w:t>.</w:t>
      </w:r>
      <w:r>
        <w:t>102*T(v11</w:t>
      </w:r>
      <w:r w:rsidR="00644CD5">
        <w:t>.</w:t>
      </w:r>
      <w:r>
        <w:t>u1) + 0</w:t>
      </w:r>
      <w:r w:rsidR="00644CD5">
        <w:t>.</w:t>
      </w:r>
      <w:r>
        <w:t>1*T(v10</w:t>
      </w:r>
      <w:r w:rsidR="00644CD5">
        <w:t>.</w:t>
      </w:r>
      <w:r>
        <w:t>u21) + 0</w:t>
      </w:r>
      <w:r w:rsidR="00644CD5">
        <w:t>.</w:t>
      </w:r>
      <w:r>
        <w:t>0712*T(u6) + 0</w:t>
      </w:r>
      <w:r w:rsidR="00644CD5">
        <w:t>.</w:t>
      </w:r>
      <w:r>
        <w:t>0924*T(v7</w:t>
      </w:r>
      <w:r w:rsidR="00644CD5">
        <w:t>.</w:t>
      </w:r>
      <w:r>
        <w:t>u4) -0</w:t>
      </w:r>
      <w:r w:rsidR="00644CD5">
        <w:t>.</w:t>
      </w:r>
      <w:r>
        <w:t>0937*T(v2</w:t>
      </w:r>
      <w:r w:rsidR="00644CD5">
        <w:t>.</w:t>
      </w:r>
      <w:r>
        <w:t>u10) + 0</w:t>
      </w:r>
      <w:r w:rsidR="00644CD5">
        <w:t>.</w:t>
      </w:r>
      <w:r>
        <w:t>0616*T(v9</w:t>
      </w:r>
      <w:r w:rsidR="00644CD5">
        <w:t>.</w:t>
      </w:r>
      <w:r>
        <w:t>u33) + 0</w:t>
      </w:r>
      <w:r w:rsidR="00644CD5">
        <w:t>.</w:t>
      </w:r>
      <w:r>
        <w:t>0802*T(v22</w:t>
      </w:r>
      <w:r w:rsidR="00644CD5">
        <w:t>.</w:t>
      </w:r>
      <w:r>
        <w:t>u3) + 0</w:t>
      </w:r>
      <w:r w:rsidR="00644CD5">
        <w:t>.</w:t>
      </w:r>
      <w:r>
        <w:t>0692*T(v14</w:t>
      </w:r>
      <w:r w:rsidR="00644CD5">
        <w:t>.</w:t>
      </w:r>
      <w:r>
        <w:t>u13) -0</w:t>
      </w:r>
      <w:r w:rsidR="00644CD5">
        <w:t>.</w:t>
      </w:r>
      <w:r>
        <w:t>0694*T(v10</w:t>
      </w:r>
      <w:r w:rsidR="00644CD5">
        <w:t>.</w:t>
      </w:r>
      <w:r>
        <w:t>u10) + 0</w:t>
      </w:r>
      <w:r w:rsidR="00644CD5">
        <w:t>.</w:t>
      </w:r>
      <w:r>
        <w:t>064*T(v21</w:t>
      </w:r>
      <w:r w:rsidR="00644CD5">
        <w:t>.</w:t>
      </w:r>
      <w:r>
        <w:t>u21) -0</w:t>
      </w:r>
      <w:r w:rsidR="00644CD5">
        <w:t>.</w:t>
      </w:r>
      <w:r>
        <w:t>0579*T(v28</w:t>
      </w:r>
      <w:r w:rsidR="00644CD5">
        <w:t>.</w:t>
      </w:r>
      <w:r>
        <w:t>u9) -0</w:t>
      </w:r>
      <w:r w:rsidR="00644CD5">
        <w:t>.</w:t>
      </w:r>
      <w:r>
        <w:t>0735*T(v5</w:t>
      </w:r>
      <w:r w:rsidR="00644CD5">
        <w:t>.</w:t>
      </w:r>
      <w:r>
        <w:t>u5) -0</w:t>
      </w:r>
      <w:r w:rsidR="00644CD5">
        <w:t>.</w:t>
      </w:r>
      <w:r>
        <w:t>0424*T(v26</w:t>
      </w:r>
      <w:r w:rsidR="00644CD5">
        <w:t>.</w:t>
      </w:r>
      <w:r>
        <w:t>u12) -0</w:t>
      </w:r>
      <w:r w:rsidR="00644CD5">
        <w:t>.</w:t>
      </w:r>
      <w:r>
        <w:t>0397*T(v31</w:t>
      </w:r>
      <w:r w:rsidR="00644CD5">
        <w:t>.</w:t>
      </w:r>
      <w:r>
        <w:t>u8) + 0</w:t>
      </w:r>
      <w:r w:rsidR="00644CD5">
        <w:t>.</w:t>
      </w:r>
      <w:r>
        <w:t>0522*T(v9</w:t>
      </w:r>
      <w:r w:rsidR="00644CD5">
        <w:t>.</w:t>
      </w:r>
      <w:r>
        <w:t>u1) -0</w:t>
      </w:r>
      <w:r w:rsidR="00644CD5">
        <w:t>.</w:t>
      </w:r>
      <w:r>
        <w:t>0547*T(v38</w:t>
      </w:r>
      <w:r w:rsidR="00644CD5">
        <w:t>.</w:t>
      </w:r>
      <w:r>
        <w:t>u2) + 0</w:t>
      </w:r>
      <w:r w:rsidR="00644CD5">
        <w:t>.</w:t>
      </w:r>
      <w:r>
        <w:t>0393*T(v5</w:t>
      </w:r>
      <w:r w:rsidR="00644CD5">
        <w:t>.</w:t>
      </w:r>
      <w:r>
        <w:t>u29) -0</w:t>
      </w:r>
      <w:r w:rsidR="00644CD5">
        <w:t>.</w:t>
      </w:r>
      <w:r>
        <w:t>0284*T(v8</w:t>
      </w:r>
      <w:r w:rsidR="00644CD5">
        <w:t>.</w:t>
      </w:r>
      <w:r>
        <w:t>u30) -0</w:t>
      </w:r>
      <w:r w:rsidR="00644CD5">
        <w:t>.</w:t>
      </w:r>
      <w:r>
        <w:t>0441*T(v9</w:t>
      </w:r>
      <w:r w:rsidR="00644CD5">
        <w:t>.</w:t>
      </w:r>
      <w:r>
        <w:t>u18) + 0</w:t>
      </w:r>
      <w:r w:rsidR="00644CD5">
        <w:t>.</w:t>
      </w:r>
      <w:r>
        <w:t>0438*T(v8</w:t>
      </w:r>
      <w:r w:rsidR="00644CD5">
        <w:t>.</w:t>
      </w:r>
      <w:r>
        <w:t>u8) -0</w:t>
      </w:r>
      <w:r w:rsidR="00644CD5">
        <w:t>.</w:t>
      </w:r>
      <w:r>
        <w:t>0341*T(v21</w:t>
      </w:r>
      <w:r w:rsidR="00644CD5">
        <w:t>.</w:t>
      </w:r>
      <w:r>
        <w:t>u22) -0</w:t>
      </w:r>
      <w:r w:rsidR="00644CD5">
        <w:t>.</w:t>
      </w:r>
      <w:r>
        <w:t>0307*T(v26</w:t>
      </w:r>
      <w:r w:rsidR="00644CD5">
        <w:t>.</w:t>
      </w:r>
      <w:r>
        <w:t>u4) -0</w:t>
      </w:r>
      <w:r w:rsidR="00644CD5">
        <w:t>.</w:t>
      </w:r>
      <w:r>
        <w:t>029*T(v10</w:t>
      </w:r>
      <w:r w:rsidR="00644CD5">
        <w:t>.</w:t>
      </w:r>
      <w:r>
        <w:t>u23) + 0</w:t>
      </w:r>
      <w:r w:rsidR="00644CD5">
        <w:t>.</w:t>
      </w:r>
      <w:r>
        <w:t>0207*T(v13</w:t>
      </w:r>
      <w:r w:rsidR="00644CD5">
        <w:t>.</w:t>
      </w:r>
      <w:r>
        <w:t>u20) + 0</w:t>
      </w:r>
      <w:r w:rsidR="00644CD5">
        <w:t>.</w:t>
      </w:r>
      <w:r>
        <w:t>0118*T(u42) -0</w:t>
      </w:r>
      <w:r w:rsidR="00644CD5">
        <w:t>.</w:t>
      </w:r>
      <w:r>
        <w:t>0224*T(v3</w:t>
      </w:r>
      <w:r w:rsidR="00644CD5">
        <w:t>.</w:t>
      </w:r>
      <w:r>
        <w:t>u6) + 0</w:t>
      </w:r>
      <w:r w:rsidR="00644CD5">
        <w:t>.</w:t>
      </w:r>
      <w:r>
        <w:t>0142*T(v27</w:t>
      </w:r>
      <w:r w:rsidR="00644CD5">
        <w:t>.</w:t>
      </w:r>
      <w:r>
        <w:t>u14) + 0</w:t>
      </w:r>
      <w:r w:rsidR="00644CD5">
        <w:t>.</w:t>
      </w:r>
      <w:r>
        <w:t>0115*T(v17) + 0</w:t>
      </w:r>
      <w:r w:rsidR="00644CD5">
        <w:t>.</w:t>
      </w:r>
      <w:r>
        <w:t>0117*T(v16</w:t>
      </w:r>
      <w:r w:rsidR="00644CD5">
        <w:t>.</w:t>
      </w:r>
      <w:r>
        <w:t>u27) + 0</w:t>
      </w:r>
      <w:r w:rsidR="00644CD5">
        <w:t>.</w:t>
      </w:r>
      <w:r>
        <w:t>0151*T(v1</w:t>
      </w:r>
      <w:r w:rsidR="00644CD5">
        <w:t>.</w:t>
      </w:r>
      <w:r>
        <w:t>u16) -0</w:t>
      </w:r>
      <w:r w:rsidR="00644CD5">
        <w:t>.</w:t>
      </w:r>
      <w:r>
        <w:t>00576*T(u43) -0</w:t>
      </w:r>
      <w:r w:rsidR="00644CD5">
        <w:t>.</w:t>
      </w:r>
      <w:r>
        <w:t>009*T(v17</w:t>
      </w:r>
      <w:r w:rsidR="00644CD5">
        <w:t>.</w:t>
      </w:r>
      <w:r>
        <w:t>u12) + 0</w:t>
      </w:r>
      <w:r w:rsidR="00644CD5">
        <w:t>.</w:t>
      </w:r>
      <w:r>
        <w:t>00823*T(v28</w:t>
      </w:r>
      <w:r w:rsidR="00644CD5">
        <w:t>.</w:t>
      </w:r>
      <w:r>
        <w:t>u12) -0</w:t>
      </w:r>
      <w:r w:rsidR="00644CD5">
        <w:t>.</w:t>
      </w:r>
      <w:r>
        <w:t>00964*T(v4</w:t>
      </w:r>
      <w:r w:rsidR="00644CD5">
        <w:t>.</w:t>
      </w:r>
      <w:r>
        <w:t>u9) + 0</w:t>
      </w:r>
      <w:r w:rsidR="00644CD5">
        <w:t>.</w:t>
      </w:r>
      <w:r>
        <w:t>00859*T(v7</w:t>
      </w:r>
      <w:r w:rsidR="00644CD5">
        <w:t>.</w:t>
      </w:r>
      <w:r>
        <w:t>u15) -0</w:t>
      </w:r>
      <w:r w:rsidR="00644CD5">
        <w:t>.</w:t>
      </w:r>
      <w:r>
        <w:t>00503*T(u8) + 0</w:t>
      </w:r>
      <w:r w:rsidR="00644CD5">
        <w:t>.</w:t>
      </w:r>
      <w:r>
        <w:t>00421*Length^3 -0</w:t>
      </w:r>
      <w:r w:rsidR="00644CD5">
        <w:t>.</w:t>
      </w:r>
      <w:r>
        <w:t>00422*T(v19</w:t>
      </w:r>
      <w:r w:rsidR="00644CD5">
        <w:t>.</w:t>
      </w:r>
      <w:r>
        <w:t>u8) + 0</w:t>
      </w:r>
      <w:r w:rsidR="00644CD5">
        <w:t>.</w:t>
      </w:r>
      <w:r>
        <w:t>00343*T(v7</w:t>
      </w:r>
      <w:r w:rsidR="00644CD5">
        <w:t>.</w:t>
      </w:r>
      <w:r>
        <w:t>u9) + 0</w:t>
      </w:r>
      <w:r w:rsidR="00644CD5">
        <w:t>.</w:t>
      </w:r>
      <w:r>
        <w:t>00252*T(v8</w:t>
      </w:r>
      <w:r w:rsidR="00644CD5">
        <w:t>.</w:t>
      </w:r>
      <w:r>
        <w:t>u26) + 0</w:t>
      </w:r>
      <w:r w:rsidR="00644CD5">
        <w:t>.</w:t>
      </w:r>
      <w:r>
        <w:t>000395*T(v12</w:t>
      </w:r>
      <w:r w:rsidR="00644CD5">
        <w:t>.</w:t>
      </w:r>
      <w:r>
        <w:t>u8) -7</w:t>
      </w:r>
      <w:r w:rsidR="00644CD5">
        <w:t>.</w:t>
      </w:r>
      <w:r>
        <w:t>13E-05*T(v1</w:t>
      </w:r>
      <w:r w:rsidR="00644CD5">
        <w:t>.</w:t>
      </w:r>
      <w:r>
        <w:t>u30) + 7</w:t>
      </w:r>
      <w:r w:rsidR="00644CD5">
        <w:t>.</w:t>
      </w:r>
      <w:r>
        <w:t>12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160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499*T(v2</w:t>
      </w:r>
      <w:r w:rsidR="00644CD5">
        <w:t>.</w:t>
      </w:r>
      <w:r>
        <w:t>u4) + 0</w:t>
      </w:r>
      <w:r w:rsidR="00644CD5">
        <w:t>.</w:t>
      </w:r>
      <w:r>
        <w:t>0759*NumAromAtoms -0</w:t>
      </w:r>
      <w:r w:rsidR="00644CD5">
        <w:t>.</w:t>
      </w:r>
      <w:r>
        <w:t>299*T(v1</w:t>
      </w:r>
      <w:r w:rsidR="00644CD5">
        <w:t>.</w:t>
      </w:r>
      <w:r>
        <w:t>u8) -0</w:t>
      </w:r>
      <w:r w:rsidR="00644CD5">
        <w:t>.</w:t>
      </w:r>
      <w:r>
        <w:t>768*T(v17</w:t>
      </w:r>
      <w:r w:rsidR="00644CD5">
        <w:t>.</w:t>
      </w:r>
      <w:r>
        <w:t>u14) + 1</w:t>
      </w:r>
      <w:r w:rsidR="00644CD5">
        <w:t>.</w:t>
      </w:r>
      <w:r>
        <w:t>3*T(v4</w:t>
      </w:r>
      <w:r w:rsidR="00644CD5">
        <w:t>.</w:t>
      </w:r>
      <w:r>
        <w:t>u8) -0</w:t>
      </w:r>
      <w:r w:rsidR="00644CD5">
        <w:t>.</w:t>
      </w:r>
      <w:r>
        <w:t>115*T(v7) -1</w:t>
      </w:r>
      <w:r w:rsidR="00644CD5">
        <w:t>.</w:t>
      </w:r>
      <w:r>
        <w:t>1*T(v15</w:t>
      </w:r>
      <w:r w:rsidR="00644CD5">
        <w:t>.</w:t>
      </w:r>
      <w:r>
        <w:t>u5) -1</w:t>
      </w:r>
      <w:r w:rsidR="00644CD5">
        <w:t>.</w:t>
      </w:r>
      <w:r>
        <w:t>36*T(v15) + 0</w:t>
      </w:r>
      <w:r w:rsidR="00644CD5">
        <w:t>.</w:t>
      </w:r>
      <w:r>
        <w:t>516*T(v12</w:t>
      </w:r>
      <w:r w:rsidR="00644CD5">
        <w:t>.</w:t>
      </w:r>
      <w:r>
        <w:t>u28) -0</w:t>
      </w:r>
      <w:r w:rsidR="00644CD5">
        <w:t>.</w:t>
      </w:r>
      <w:r>
        <w:t>999*T(v12</w:t>
      </w:r>
      <w:r w:rsidR="00644CD5">
        <w:t>.</w:t>
      </w:r>
      <w:r>
        <w:t>u8) -1</w:t>
      </w:r>
      <w:r w:rsidR="00644CD5">
        <w:t>.</w:t>
      </w:r>
      <w:r>
        <w:t>94*T(v3) + 0</w:t>
      </w:r>
      <w:r w:rsidR="00644CD5">
        <w:t>.</w:t>
      </w:r>
      <w:r>
        <w:t>49*T(u2) -0</w:t>
      </w:r>
      <w:r w:rsidR="00644CD5">
        <w:t>.</w:t>
      </w:r>
      <w:r>
        <w:t>163*NumAcceptor + 0</w:t>
      </w:r>
      <w:r w:rsidR="00644CD5">
        <w:t>.</w:t>
      </w:r>
      <w:r>
        <w:t>863*T(v17</w:t>
      </w:r>
      <w:r w:rsidR="00644CD5">
        <w:t>.</w:t>
      </w:r>
      <w:r>
        <w:t>u25) + 0</w:t>
      </w:r>
      <w:r w:rsidR="00644CD5">
        <w:t>.</w:t>
      </w:r>
      <w:r>
        <w:t>446*T(v17</w:t>
      </w:r>
      <w:r w:rsidR="00644CD5">
        <w:t>.</w:t>
      </w:r>
      <w:r>
        <w:t>u24) -0</w:t>
      </w:r>
      <w:r w:rsidR="00644CD5">
        <w:t>.</w:t>
      </w:r>
      <w:r>
        <w:t>236*T(v8</w:t>
      </w:r>
      <w:r w:rsidR="00644CD5">
        <w:t>.</w:t>
      </w:r>
      <w:r>
        <w:t>u28) + 0</w:t>
      </w:r>
      <w:r w:rsidR="00644CD5">
        <w:t>.</w:t>
      </w:r>
      <w:r>
        <w:t>663*T(v15</w:t>
      </w:r>
      <w:r w:rsidR="00644CD5">
        <w:t>.</w:t>
      </w:r>
      <w:r>
        <w:t>u25) -0</w:t>
      </w:r>
      <w:r w:rsidR="00644CD5">
        <w:t>.</w:t>
      </w:r>
      <w:r>
        <w:t>309*T(v10</w:t>
      </w:r>
      <w:r w:rsidR="00644CD5">
        <w:t>.</w:t>
      </w:r>
      <w:r>
        <w:t>u13) + 12</w:t>
      </w:r>
      <w:r w:rsidR="00644CD5">
        <w:t>.</w:t>
      </w:r>
      <w:r>
        <w:t>6*Volume + 0</w:t>
      </w:r>
      <w:r w:rsidR="00644CD5">
        <w:t>.</w:t>
      </w:r>
      <w:r>
        <w:t>568*T(v27</w:t>
      </w:r>
      <w:r w:rsidR="00644CD5">
        <w:t>.</w:t>
      </w:r>
      <w:r>
        <w:t>u6) -0</w:t>
      </w:r>
      <w:r w:rsidR="00644CD5">
        <w:t>.</w:t>
      </w:r>
      <w:r>
        <w:t>237*T(v7</w:t>
      </w:r>
      <w:r w:rsidR="00644CD5">
        <w:t>.</w:t>
      </w:r>
      <w:r>
        <w:t>u4) + 0</w:t>
      </w:r>
      <w:r w:rsidR="00644CD5">
        <w:t>.</w:t>
      </w:r>
      <w:r>
        <w:t>851*T(v3</w:t>
      </w:r>
      <w:r w:rsidR="00644CD5">
        <w:t>.</w:t>
      </w:r>
      <w:r>
        <w:t>u37) + 0</w:t>
      </w:r>
      <w:r w:rsidR="00644CD5">
        <w:t>.</w:t>
      </w:r>
      <w:r>
        <w:t>698*T(v10</w:t>
      </w:r>
      <w:r w:rsidR="00644CD5">
        <w:t>.</w:t>
      </w:r>
      <w:r>
        <w:t>u3) + 0</w:t>
      </w:r>
      <w:r w:rsidR="00644CD5">
        <w:t>.</w:t>
      </w:r>
      <w:r>
        <w:t>832*T(v14</w:t>
      </w:r>
      <w:r w:rsidR="00644CD5">
        <w:t>.</w:t>
      </w:r>
      <w:r>
        <w:t>u9) -0</w:t>
      </w:r>
      <w:r w:rsidR="00644CD5">
        <w:t>.</w:t>
      </w:r>
      <w:r>
        <w:t>357*T(u27) -1</w:t>
      </w:r>
      <w:r w:rsidR="00644CD5">
        <w:t>.</w:t>
      </w:r>
      <w:r>
        <w:t>39*T(v8</w:t>
      </w:r>
      <w:r w:rsidR="00644CD5">
        <w:t>.</w:t>
      </w:r>
      <w:r>
        <w:t>u7) -31</w:t>
      </w:r>
      <w:r w:rsidR="00644CD5">
        <w:t>.</w:t>
      </w:r>
      <w:r>
        <w:t>3*Volume^2 -1</w:t>
      </w:r>
      <w:r w:rsidR="00644CD5">
        <w:t>.</w:t>
      </w:r>
      <w:r>
        <w:t>21*T(v4</w:t>
      </w:r>
      <w:r w:rsidR="00644CD5">
        <w:t>.</w:t>
      </w:r>
      <w:r>
        <w:t>u22) -0</w:t>
      </w:r>
      <w:r w:rsidR="00644CD5">
        <w:t>.</w:t>
      </w:r>
      <w:r>
        <w:t>874*T(v15</w:t>
      </w:r>
      <w:r w:rsidR="00644CD5">
        <w:t>.</w:t>
      </w:r>
      <w:r>
        <w:t>u6) -1</w:t>
      </w:r>
      <w:r w:rsidR="00644CD5">
        <w:t>.</w:t>
      </w:r>
      <w:r>
        <w:t>05*T(v15</w:t>
      </w:r>
      <w:r w:rsidR="00644CD5">
        <w:t>.</w:t>
      </w:r>
      <w:r>
        <w:t>u10) + 1</w:t>
      </w:r>
      <w:r w:rsidR="00644CD5">
        <w:t>.</w:t>
      </w:r>
      <w:r>
        <w:t>12*T(v22</w:t>
      </w:r>
      <w:r w:rsidR="00644CD5">
        <w:t>.</w:t>
      </w:r>
      <w:r>
        <w:t>u6) + 0</w:t>
      </w:r>
      <w:r w:rsidR="00644CD5">
        <w:t>.</w:t>
      </w:r>
      <w:r>
        <w:t>657*T(v6</w:t>
      </w:r>
      <w:r w:rsidR="00644CD5">
        <w:t>.</w:t>
      </w:r>
      <w:r>
        <w:t>u11) -0</w:t>
      </w:r>
      <w:r w:rsidR="00644CD5">
        <w:t>.</w:t>
      </w:r>
      <w:r>
        <w:t>502*T(v5</w:t>
      </w:r>
      <w:r w:rsidR="00644CD5">
        <w:t>.</w:t>
      </w:r>
      <w:r>
        <w:t>u22) + 0</w:t>
      </w:r>
      <w:r w:rsidR="00644CD5">
        <w:t>.</w:t>
      </w:r>
      <w:r>
        <w:t>184*T(v6</w:t>
      </w:r>
      <w:r w:rsidR="00644CD5">
        <w:t>.</w:t>
      </w:r>
      <w:r>
        <w:t>u33) + 0</w:t>
      </w:r>
      <w:r w:rsidR="00644CD5">
        <w:t>.</w:t>
      </w:r>
      <w:r>
        <w:t>625*T(v11</w:t>
      </w:r>
      <w:r w:rsidR="00644CD5">
        <w:t>.</w:t>
      </w:r>
      <w:r>
        <w:t>u27) -0</w:t>
      </w:r>
      <w:r w:rsidR="00644CD5">
        <w:t>.</w:t>
      </w:r>
      <w:r>
        <w:t>727*T(v22</w:t>
      </w:r>
      <w:r w:rsidR="00644CD5">
        <w:t>.</w:t>
      </w:r>
      <w:r>
        <w:t>u2) + 1</w:t>
      </w:r>
      <w:r w:rsidR="00644CD5">
        <w:t>.</w:t>
      </w:r>
      <w:r>
        <w:t>23*T(v24</w:t>
      </w:r>
      <w:r w:rsidR="00644CD5">
        <w:t>.</w:t>
      </w:r>
      <w:r>
        <w:t>u6) + 0</w:t>
      </w:r>
      <w:r w:rsidR="00644CD5">
        <w:t>.</w:t>
      </w:r>
      <w:r>
        <w:t>555*T(v2</w:t>
      </w:r>
      <w:r w:rsidR="00644CD5">
        <w:t>.</w:t>
      </w:r>
      <w:r>
        <w:t>u15) + 0</w:t>
      </w:r>
      <w:r w:rsidR="00644CD5">
        <w:t>.</w:t>
      </w:r>
      <w:r>
        <w:t>169*T(v7</w:t>
      </w:r>
      <w:r w:rsidR="00644CD5">
        <w:t>.</w:t>
      </w:r>
      <w:r>
        <w:t>u7) -0</w:t>
      </w:r>
      <w:r w:rsidR="00644CD5">
        <w:t>.</w:t>
      </w:r>
      <w:r>
        <w:t>501*T(v14</w:t>
      </w:r>
      <w:r w:rsidR="00644CD5">
        <w:t>.</w:t>
      </w:r>
      <w:r>
        <w:t>u12) -0</w:t>
      </w:r>
      <w:r w:rsidR="00644CD5">
        <w:t>.</w:t>
      </w:r>
      <w:r>
        <w:t>653*T(v31</w:t>
      </w:r>
      <w:r w:rsidR="00644CD5">
        <w:t>.</w:t>
      </w:r>
      <w:r>
        <w:t>u7) -0</w:t>
      </w:r>
      <w:r w:rsidR="00644CD5">
        <w:t>.</w:t>
      </w:r>
      <w:r>
        <w:t>346*T(v31</w:t>
      </w:r>
      <w:r w:rsidR="00644CD5">
        <w:t>.</w:t>
      </w:r>
      <w:r>
        <w:t>u11) -0</w:t>
      </w:r>
      <w:r w:rsidR="00644CD5">
        <w:t>.</w:t>
      </w:r>
      <w:r>
        <w:t>618*T(v23</w:t>
      </w:r>
      <w:r w:rsidR="00644CD5">
        <w:t>.</w:t>
      </w:r>
      <w:r>
        <w:t>u13) -0</w:t>
      </w:r>
      <w:r w:rsidR="00644CD5">
        <w:t>.</w:t>
      </w:r>
      <w:r>
        <w:t>164*T(v11</w:t>
      </w:r>
      <w:r w:rsidR="00644CD5">
        <w:t>.</w:t>
      </w:r>
      <w:r>
        <w:t>u12) -0</w:t>
      </w:r>
      <w:r w:rsidR="00644CD5">
        <w:t>.</w:t>
      </w:r>
      <w:r>
        <w:t>494*T(v17</w:t>
      </w:r>
      <w:r w:rsidR="00644CD5">
        <w:t>.</w:t>
      </w:r>
      <w:r>
        <w:t>u16) -0</w:t>
      </w:r>
      <w:r w:rsidR="00644CD5">
        <w:t>.</w:t>
      </w:r>
      <w:r>
        <w:t>106*T(v17</w:t>
      </w:r>
      <w:r w:rsidR="00644CD5">
        <w:t>.</w:t>
      </w:r>
      <w:r>
        <w:t>u4) + 0</w:t>
      </w:r>
      <w:r w:rsidR="00644CD5">
        <w:t>.</w:t>
      </w:r>
      <w:r>
        <w:t>544*T(v8</w:t>
      </w:r>
      <w:r w:rsidR="00644CD5">
        <w:t>.</w:t>
      </w:r>
      <w:r>
        <w:t>u4) -0</w:t>
      </w:r>
      <w:r w:rsidR="00644CD5">
        <w:t>.</w:t>
      </w:r>
      <w:r>
        <w:t>726*T(v29</w:t>
      </w:r>
      <w:r w:rsidR="00644CD5">
        <w:t>.</w:t>
      </w:r>
      <w:r>
        <w:t>u7) -0</w:t>
      </w:r>
      <w:r w:rsidR="00644CD5">
        <w:t>.</w:t>
      </w:r>
      <w:r>
        <w:t>612*T(v27</w:t>
      </w:r>
      <w:r w:rsidR="00644CD5">
        <w:t>.</w:t>
      </w:r>
      <w:r>
        <w:t>u16) -0</w:t>
      </w:r>
      <w:r w:rsidR="00644CD5">
        <w:t>.</w:t>
      </w:r>
      <w:r>
        <w:t>874*T(v10</w:t>
      </w:r>
      <w:r w:rsidR="00644CD5">
        <w:t>.</w:t>
      </w:r>
      <w:r>
        <w:t>u24) + 9</w:t>
      </w:r>
      <w:r w:rsidR="00644CD5">
        <w:t>.</w:t>
      </w:r>
      <w:r>
        <w:t>97*Lipophilicity + 0</w:t>
      </w:r>
      <w:r w:rsidR="00644CD5">
        <w:t>.</w:t>
      </w:r>
      <w:r>
        <w:t>183*NumPositive + 0</w:t>
      </w:r>
      <w:r w:rsidR="00644CD5">
        <w:t>.</w:t>
      </w:r>
      <w:r>
        <w:t>589*T(v13</w:t>
      </w:r>
      <w:r w:rsidR="00644CD5">
        <w:t>.</w:t>
      </w:r>
      <w:r>
        <w:t>u26) + 0</w:t>
      </w:r>
      <w:r w:rsidR="00644CD5">
        <w:t>.</w:t>
      </w:r>
      <w:r>
        <w:t>404*T(v17</w:t>
      </w:r>
      <w:r w:rsidR="00644CD5">
        <w:t>.</w:t>
      </w:r>
      <w:r>
        <w:t>u15) -0</w:t>
      </w:r>
      <w:r w:rsidR="00644CD5">
        <w:t>.</w:t>
      </w:r>
      <w:r>
        <w:t>801*T(v9</w:t>
      </w:r>
      <w:r w:rsidR="00644CD5">
        <w:t>.</w:t>
      </w:r>
      <w:r>
        <w:t>u14) -0</w:t>
      </w:r>
      <w:r w:rsidR="00644CD5">
        <w:t>.</w:t>
      </w:r>
      <w:r>
        <w:t>000383*Lipophilicity^3 -0</w:t>
      </w:r>
      <w:r w:rsidR="00644CD5">
        <w:t>.</w:t>
      </w:r>
      <w:r>
        <w:t>612*T(v25</w:t>
      </w:r>
      <w:r w:rsidR="00644CD5">
        <w:t>.</w:t>
      </w:r>
      <w:r>
        <w:t>u6) -0</w:t>
      </w:r>
      <w:r w:rsidR="00644CD5">
        <w:t>.</w:t>
      </w:r>
      <w:r>
        <w:t>445*T(v6</w:t>
      </w:r>
      <w:r w:rsidR="00644CD5">
        <w:t>.</w:t>
      </w:r>
      <w:r>
        <w:t>u20) -2</w:t>
      </w:r>
      <w:r w:rsidR="00644CD5">
        <w:t>.</w:t>
      </w:r>
      <w:r>
        <w:t>17*T(v3</w:t>
      </w:r>
      <w:r w:rsidR="00644CD5">
        <w:t>.</w:t>
      </w:r>
      <w:r>
        <w:t>u1) -0</w:t>
      </w:r>
      <w:r w:rsidR="00644CD5">
        <w:t>.</w:t>
      </w:r>
      <w:r>
        <w:t>243*T(v5</w:t>
      </w:r>
      <w:r w:rsidR="00644CD5">
        <w:t>.</w:t>
      </w:r>
      <w:r>
        <w:t>u11) + 0</w:t>
      </w:r>
      <w:r w:rsidR="00644CD5">
        <w:t>.</w:t>
      </w:r>
      <w:r>
        <w:t>226*T(v33</w:t>
      </w:r>
      <w:r w:rsidR="00644CD5">
        <w:t>.</w:t>
      </w:r>
      <w:r>
        <w:t>u5) + 0</w:t>
      </w:r>
      <w:r w:rsidR="00644CD5">
        <w:t>.</w:t>
      </w:r>
      <w:r>
        <w:t>915*T(v16</w:t>
      </w:r>
      <w:r w:rsidR="00644CD5">
        <w:t>.</w:t>
      </w:r>
      <w:r>
        <w:t>u24) + 0</w:t>
      </w:r>
      <w:r w:rsidR="00644CD5">
        <w:t>.</w:t>
      </w:r>
      <w:r>
        <w:t>553*T(v11</w:t>
      </w:r>
      <w:r w:rsidR="00644CD5">
        <w:t>.</w:t>
      </w:r>
      <w:r>
        <w:t>u7) + 13</w:t>
      </w:r>
      <w:r w:rsidR="00644CD5">
        <w:t>.</w:t>
      </w:r>
      <w:r>
        <w:t>2*Volume^3 + 0</w:t>
      </w:r>
      <w:r w:rsidR="00644CD5">
        <w:t>.</w:t>
      </w:r>
      <w:r>
        <w:t>156*T(v42) -0</w:t>
      </w:r>
      <w:r w:rsidR="00644CD5">
        <w:t>.</w:t>
      </w:r>
      <w:r>
        <w:t>586*T(v8</w:t>
      </w:r>
      <w:r w:rsidR="00644CD5">
        <w:t>.</w:t>
      </w:r>
      <w:r>
        <w:t>u5) + 0</w:t>
      </w:r>
      <w:r w:rsidR="00644CD5">
        <w:t>.</w:t>
      </w:r>
      <w:r>
        <w:t>874*T(v7</w:t>
      </w:r>
      <w:r w:rsidR="00644CD5">
        <w:t>.</w:t>
      </w:r>
      <w:r>
        <w:t>u1) + 0</w:t>
      </w:r>
      <w:r w:rsidR="00644CD5">
        <w:t>.</w:t>
      </w:r>
      <w:r>
        <w:t>851*T(v11</w:t>
      </w:r>
      <w:r w:rsidR="00644CD5">
        <w:t>.</w:t>
      </w:r>
      <w:r>
        <w:t>u9) -0</w:t>
      </w:r>
      <w:r w:rsidR="00644CD5">
        <w:t>.</w:t>
      </w:r>
      <w:r>
        <w:t>763*T(v12</w:t>
      </w:r>
      <w:r w:rsidR="00644CD5">
        <w:t>.</w:t>
      </w:r>
      <w:r>
        <w:t>u13) + 0</w:t>
      </w:r>
      <w:r w:rsidR="00644CD5">
        <w:t>.</w:t>
      </w:r>
      <w:r>
        <w:t>756*T(v4</w:t>
      </w:r>
      <w:r w:rsidR="00644CD5">
        <w:t>.</w:t>
      </w:r>
      <w:r>
        <w:t>u7) + 0</w:t>
      </w:r>
      <w:r w:rsidR="00644CD5">
        <w:t>.</w:t>
      </w:r>
      <w:r>
        <w:t>529*T(v29</w:t>
      </w:r>
      <w:r w:rsidR="00644CD5">
        <w:t>.</w:t>
      </w:r>
      <w:r>
        <w:t>u2) -0</w:t>
      </w:r>
      <w:r w:rsidR="00644CD5">
        <w:t>.</w:t>
      </w:r>
      <w:r>
        <w:t>366*T(v34</w:t>
      </w:r>
      <w:r w:rsidR="00644CD5">
        <w:t>.</w:t>
      </w:r>
      <w:r>
        <w:t>u7) + 1</w:t>
      </w:r>
      <w:r w:rsidR="00644CD5">
        <w:t>.</w:t>
      </w:r>
      <w:r>
        <w:t>33*T(v4</w:t>
      </w:r>
      <w:r w:rsidR="00644CD5">
        <w:t>.</w:t>
      </w:r>
      <w:r>
        <w:t>u6) + 0</w:t>
      </w:r>
      <w:r w:rsidR="00644CD5">
        <w:t>.</w:t>
      </w:r>
      <w:r>
        <w:t>373*T(v16) -0</w:t>
      </w:r>
      <w:r w:rsidR="00644CD5">
        <w:t>.</w:t>
      </w:r>
      <w:r>
        <w:t>546*T(v5</w:t>
      </w:r>
      <w:r w:rsidR="00644CD5">
        <w:t>.</w:t>
      </w:r>
      <w:r>
        <w:t>u27) + 0</w:t>
      </w:r>
      <w:r w:rsidR="00644CD5">
        <w:t>.</w:t>
      </w:r>
      <w:r>
        <w:t>586*T(v3</w:t>
      </w:r>
      <w:r w:rsidR="00644CD5">
        <w:t>.</w:t>
      </w:r>
      <w:r>
        <w:t>u15) + 0</w:t>
      </w:r>
      <w:r w:rsidR="00644CD5">
        <w:t>.</w:t>
      </w:r>
      <w:r>
        <w:t>509*T(v11</w:t>
      </w:r>
      <w:r w:rsidR="00644CD5">
        <w:t>.</w:t>
      </w:r>
      <w:r>
        <w:t>u10) + 0</w:t>
      </w:r>
      <w:r w:rsidR="00644CD5">
        <w:t>.</w:t>
      </w:r>
      <w:r>
        <w:t>381*T(v3</w:t>
      </w:r>
      <w:r w:rsidR="00644CD5">
        <w:t>.</w:t>
      </w:r>
      <w:r>
        <w:t>u38) + 0</w:t>
      </w:r>
      <w:r w:rsidR="00644CD5">
        <w:t>.</w:t>
      </w:r>
      <w:r>
        <w:t>205*MW + 0</w:t>
      </w:r>
      <w:r w:rsidR="00644CD5">
        <w:t>.</w:t>
      </w:r>
      <w:r>
        <w:t>127*T(v38) -0</w:t>
      </w:r>
      <w:r w:rsidR="00644CD5">
        <w:t>.</w:t>
      </w:r>
      <w:r>
        <w:t>717*T(v14</w:t>
      </w:r>
      <w:r w:rsidR="00644CD5">
        <w:t>.</w:t>
      </w:r>
      <w:r>
        <w:t>u28) -0</w:t>
      </w:r>
      <w:r w:rsidR="00644CD5">
        <w:t>.</w:t>
      </w:r>
      <w:r>
        <w:t>482*T(v19</w:t>
      </w:r>
      <w:r w:rsidR="00644CD5">
        <w:t>.</w:t>
      </w:r>
      <w:r>
        <w:t>u19) -0</w:t>
      </w:r>
      <w:r w:rsidR="00644CD5">
        <w:t>.</w:t>
      </w:r>
      <w:r>
        <w:t>499*T(v19</w:t>
      </w:r>
      <w:r w:rsidR="00644CD5">
        <w:t>.</w:t>
      </w:r>
      <w:r>
        <w:t>u8) + 0</w:t>
      </w:r>
      <w:r w:rsidR="00644CD5">
        <w:t>.</w:t>
      </w:r>
      <w:r>
        <w:t>414*T(v28</w:t>
      </w:r>
      <w:r w:rsidR="00644CD5">
        <w:t>.</w:t>
      </w:r>
      <w:r>
        <w:t>u12) + 0</w:t>
      </w:r>
      <w:r w:rsidR="00644CD5">
        <w:t>.</w:t>
      </w:r>
      <w:r>
        <w:t>373*T(v2</w:t>
      </w:r>
      <w:r w:rsidR="00644CD5">
        <w:t>.</w:t>
      </w:r>
      <w:r>
        <w:t>u40) + 0</w:t>
      </w:r>
      <w:r w:rsidR="00644CD5">
        <w:t>.</w:t>
      </w:r>
      <w:r>
        <w:t>535*T(v22</w:t>
      </w:r>
      <w:r w:rsidR="00644CD5">
        <w:t>.</w:t>
      </w:r>
      <w:r>
        <w:t>u4) -0</w:t>
      </w:r>
      <w:r w:rsidR="00644CD5">
        <w:t>.</w:t>
      </w:r>
      <w:r>
        <w:t>0493*T(v14) -0</w:t>
      </w:r>
      <w:r w:rsidR="00644CD5">
        <w:t>.</w:t>
      </w:r>
      <w:r>
        <w:t>694*T(v7</w:t>
      </w:r>
      <w:r w:rsidR="00644CD5">
        <w:t>.</w:t>
      </w:r>
      <w:r>
        <w:t>u10) + 0</w:t>
      </w:r>
      <w:r w:rsidR="00644CD5">
        <w:t>.</w:t>
      </w:r>
      <w:r>
        <w:t>0641*NumDonor + 0</w:t>
      </w:r>
      <w:r w:rsidR="00644CD5">
        <w:t>.</w:t>
      </w:r>
      <w:r>
        <w:t>497*T(v20</w:t>
      </w:r>
      <w:r w:rsidR="00644CD5">
        <w:t>.</w:t>
      </w:r>
      <w:r>
        <w:t>u11) -0</w:t>
      </w:r>
      <w:r w:rsidR="00644CD5">
        <w:t>.</w:t>
      </w:r>
      <w:r>
        <w:t>541*T(v7</w:t>
      </w:r>
      <w:r w:rsidR="00644CD5">
        <w:t>.</w:t>
      </w:r>
      <w:r>
        <w:t>u35) -0</w:t>
      </w:r>
      <w:r w:rsidR="00644CD5">
        <w:t>.</w:t>
      </w:r>
      <w:r>
        <w:t>353*T(u36) + 0</w:t>
      </w:r>
      <w:r w:rsidR="00644CD5">
        <w:t>.</w:t>
      </w:r>
      <w:r>
        <w:t>59*T(v27) + 0</w:t>
      </w:r>
      <w:r w:rsidR="00644CD5">
        <w:t>.</w:t>
      </w:r>
      <w:r>
        <w:t>52*T(v2</w:t>
      </w:r>
      <w:r w:rsidR="00644CD5">
        <w:t>.</w:t>
      </w:r>
      <w:r>
        <w:t>u13) -0</w:t>
      </w:r>
      <w:r w:rsidR="00644CD5">
        <w:t>.</w:t>
      </w:r>
      <w:r>
        <w:t>381*T(v17</w:t>
      </w:r>
      <w:r w:rsidR="00644CD5">
        <w:t>.</w:t>
      </w:r>
      <w:r>
        <w:t>u20) -0</w:t>
      </w:r>
      <w:r w:rsidR="00644CD5">
        <w:t>.</w:t>
      </w:r>
      <w:r>
        <w:t>352*T(u20) -0</w:t>
      </w:r>
      <w:r w:rsidR="00644CD5">
        <w:t>.</w:t>
      </w:r>
      <w:r>
        <w:t>727*T(v9</w:t>
      </w:r>
      <w:r w:rsidR="00644CD5">
        <w:t>.</w:t>
      </w:r>
      <w:r>
        <w:t>u26) -0</w:t>
      </w:r>
      <w:r w:rsidR="00644CD5">
        <w:t>.</w:t>
      </w:r>
      <w:r>
        <w:t>435*T(v29</w:t>
      </w:r>
      <w:r w:rsidR="00644CD5">
        <w:t>.</w:t>
      </w:r>
      <w:r>
        <w:t>u12) + 0</w:t>
      </w:r>
      <w:r w:rsidR="00644CD5">
        <w:t>.</w:t>
      </w:r>
      <w:r>
        <w:t>734*T(v14</w:t>
      </w:r>
      <w:r w:rsidR="00644CD5">
        <w:t>.</w:t>
      </w:r>
      <w:r>
        <w:t>u15) -0</w:t>
      </w:r>
      <w:r w:rsidR="00644CD5">
        <w:t>.</w:t>
      </w:r>
      <w:r>
        <w:t>0676*NumHal -0</w:t>
      </w:r>
      <w:r w:rsidR="00644CD5">
        <w:t>.</w:t>
      </w:r>
      <w:r>
        <w:t>376*T(u35) + 0</w:t>
      </w:r>
      <w:r w:rsidR="00644CD5">
        <w:t>.</w:t>
      </w:r>
      <w:r>
        <w:t>633*T(v11) -0</w:t>
      </w:r>
      <w:r w:rsidR="00644CD5">
        <w:t>.</w:t>
      </w:r>
      <w:r>
        <w:t>319*T(v6</w:t>
      </w:r>
      <w:r w:rsidR="00644CD5">
        <w:t>.</w:t>
      </w:r>
      <w:r>
        <w:t>u14) -0</w:t>
      </w:r>
      <w:r w:rsidR="00644CD5">
        <w:t>.</w:t>
      </w:r>
      <w:r>
        <w:t>245*T(v10</w:t>
      </w:r>
      <w:r w:rsidR="00644CD5">
        <w:t>.</w:t>
      </w:r>
      <w:r>
        <w:t>u27) -0</w:t>
      </w:r>
      <w:r w:rsidR="00644CD5">
        <w:t>.</w:t>
      </w:r>
      <w:r>
        <w:t>724*T(v28</w:t>
      </w:r>
      <w:r w:rsidR="00644CD5">
        <w:t>.</w:t>
      </w:r>
      <w:r>
        <w:t>u5) -1</w:t>
      </w:r>
      <w:r w:rsidR="00644CD5">
        <w:t>.</w:t>
      </w:r>
      <w:r>
        <w:t>14*T(v3</w:t>
      </w:r>
      <w:r w:rsidR="00644CD5">
        <w:t>.</w:t>
      </w:r>
      <w:r>
        <w:t>u2) + 0</w:t>
      </w:r>
      <w:r w:rsidR="00644CD5">
        <w:t>.</w:t>
      </w:r>
      <w:r>
        <w:t>578*T(v9) + 0</w:t>
      </w:r>
      <w:r w:rsidR="00644CD5">
        <w:t>.</w:t>
      </w:r>
      <w:r>
        <w:t>485*T(v22</w:t>
      </w:r>
      <w:r w:rsidR="00644CD5">
        <w:t>.</w:t>
      </w:r>
      <w:r>
        <w:t>u17) + 0</w:t>
      </w:r>
      <w:r w:rsidR="00644CD5">
        <w:t>.</w:t>
      </w:r>
      <w:r>
        <w:t>664*T(v1</w:t>
      </w:r>
      <w:r w:rsidR="00644CD5">
        <w:t>.</w:t>
      </w:r>
      <w:r>
        <w:t>u12) + 0</w:t>
      </w:r>
      <w:r w:rsidR="00644CD5">
        <w:t>.</w:t>
      </w:r>
      <w:r>
        <w:t>493*T(v23</w:t>
      </w:r>
      <w:r w:rsidR="00644CD5">
        <w:t>.</w:t>
      </w:r>
      <w:r>
        <w:t>u3) + 0</w:t>
      </w:r>
      <w:r w:rsidR="00644CD5">
        <w:t>.</w:t>
      </w:r>
      <w:r>
        <w:t>33*T(v18</w:t>
      </w:r>
      <w:r w:rsidR="00644CD5">
        <w:t>.</w:t>
      </w:r>
      <w:r>
        <w:t>u8) + 0</w:t>
      </w:r>
      <w:r w:rsidR="00644CD5">
        <w:t>.</w:t>
      </w:r>
      <w:r>
        <w:t>559*T(v17</w:t>
      </w:r>
      <w:r w:rsidR="00644CD5">
        <w:t>.</w:t>
      </w:r>
      <w:r>
        <w:t>u6) + 0</w:t>
      </w:r>
      <w:r w:rsidR="00644CD5">
        <w:t>.</w:t>
      </w:r>
      <w:r>
        <w:t>652*T(v19</w:t>
      </w:r>
      <w:r w:rsidR="00644CD5">
        <w:t>.</w:t>
      </w:r>
      <w:r>
        <w:t>u5) -0</w:t>
      </w:r>
      <w:r w:rsidR="00644CD5">
        <w:t>.</w:t>
      </w:r>
      <w:r>
        <w:t>538*T(v16</w:t>
      </w:r>
      <w:r w:rsidR="00644CD5">
        <w:t>.</w:t>
      </w:r>
      <w:r>
        <w:t>u19) -0</w:t>
      </w:r>
      <w:r w:rsidR="00644CD5">
        <w:t>.</w:t>
      </w:r>
      <w:r>
        <w:t>204*T(u18) + 0</w:t>
      </w:r>
      <w:r w:rsidR="00644CD5">
        <w:t>.</w:t>
      </w:r>
      <w:r>
        <w:t>29*T(v14</w:t>
      </w:r>
      <w:r w:rsidR="00644CD5">
        <w:t>.</w:t>
      </w:r>
      <w:r>
        <w:t>u7) -0</w:t>
      </w:r>
      <w:r w:rsidR="00644CD5">
        <w:t>.</w:t>
      </w:r>
      <w:r>
        <w:t>471*T(v30</w:t>
      </w:r>
      <w:r w:rsidR="00644CD5">
        <w:t>.</w:t>
      </w:r>
      <w:r>
        <w:t>u5) -0</w:t>
      </w:r>
      <w:r w:rsidR="00644CD5">
        <w:t>.</w:t>
      </w:r>
      <w:r>
        <w:t>684*T(v4</w:t>
      </w:r>
      <w:r w:rsidR="00644CD5">
        <w:t>.</w:t>
      </w:r>
      <w:r>
        <w:t>u2) -0</w:t>
      </w:r>
      <w:r w:rsidR="00644CD5">
        <w:t>.</w:t>
      </w:r>
      <w:r>
        <w:t>204*T(v18</w:t>
      </w:r>
      <w:r w:rsidR="00644CD5">
        <w:t>.</w:t>
      </w:r>
      <w:r>
        <w:t>u15) + 0</w:t>
      </w:r>
      <w:r w:rsidR="00644CD5">
        <w:t>.</w:t>
      </w:r>
      <w:r>
        <w:t>648*T(v16</w:t>
      </w:r>
      <w:r w:rsidR="00644CD5">
        <w:t>.</w:t>
      </w:r>
      <w:r>
        <w:t>u22) + 0</w:t>
      </w:r>
      <w:r w:rsidR="00644CD5">
        <w:t>.</w:t>
      </w:r>
      <w:r>
        <w:t>462*T(v12</w:t>
      </w:r>
      <w:r w:rsidR="00644CD5">
        <w:t>.</w:t>
      </w:r>
      <w:r>
        <w:t>u6) -0</w:t>
      </w:r>
      <w:r w:rsidR="00644CD5">
        <w:t>.</w:t>
      </w:r>
      <w:r>
        <w:t>527*T(v15</w:t>
      </w:r>
      <w:r w:rsidR="00644CD5">
        <w:t>.</w:t>
      </w:r>
      <w:r>
        <w:t>u1) -0</w:t>
      </w:r>
      <w:r w:rsidR="00644CD5">
        <w:t>.</w:t>
      </w:r>
      <w:r>
        <w:t>409*T(v11</w:t>
      </w:r>
      <w:r w:rsidR="00644CD5">
        <w:t>.</w:t>
      </w:r>
      <w:r>
        <w:t>u23) + 0</w:t>
      </w:r>
      <w:r w:rsidR="00644CD5">
        <w:t>.</w:t>
      </w:r>
      <w:r>
        <w:t>232*T(v10</w:t>
      </w:r>
      <w:r w:rsidR="00644CD5">
        <w:t>.</w:t>
      </w:r>
      <w:r>
        <w:t>u23) -0</w:t>
      </w:r>
      <w:r w:rsidR="00644CD5">
        <w:t>.</w:t>
      </w:r>
      <w:r>
        <w:t>12*T(v20</w:t>
      </w:r>
      <w:r w:rsidR="00644CD5">
        <w:t>.</w:t>
      </w:r>
      <w:r>
        <w:t>u3) -0</w:t>
      </w:r>
      <w:r w:rsidR="00644CD5">
        <w:t>.</w:t>
      </w:r>
      <w:r>
        <w:t>301*T(v15</w:t>
      </w:r>
      <w:r w:rsidR="00644CD5">
        <w:t>.</w:t>
      </w:r>
      <w:r>
        <w:t>u24) + 0</w:t>
      </w:r>
      <w:r w:rsidR="00644CD5">
        <w:t>.</w:t>
      </w:r>
      <w:r>
        <w:t>2*T(v28) + 0</w:t>
      </w:r>
      <w:r w:rsidR="00644CD5">
        <w:t>.</w:t>
      </w:r>
      <w:r>
        <w:t>29*T(v22) -0</w:t>
      </w:r>
      <w:r w:rsidR="00644CD5">
        <w:t>.</w:t>
      </w:r>
      <w:r>
        <w:t>386*T(v31</w:t>
      </w:r>
      <w:r w:rsidR="00644CD5">
        <w:t>.</w:t>
      </w:r>
      <w:r>
        <w:t>u3) -0</w:t>
      </w:r>
      <w:r w:rsidR="00644CD5">
        <w:t>.</w:t>
      </w:r>
      <w:r>
        <w:t>332*T(v21) -0</w:t>
      </w:r>
      <w:r w:rsidR="00644CD5">
        <w:t>.</w:t>
      </w:r>
      <w:r>
        <w:t>582*T(v1</w:t>
      </w:r>
      <w:r w:rsidR="00644CD5">
        <w:t>.</w:t>
      </w:r>
      <w:r>
        <w:t>u29) -0</w:t>
      </w:r>
      <w:r w:rsidR="00644CD5">
        <w:t>.</w:t>
      </w:r>
      <w:r>
        <w:t>771*T(v3</w:t>
      </w:r>
      <w:r w:rsidR="00644CD5">
        <w:t>.</w:t>
      </w:r>
      <w:r>
        <w:t>u20) + 0</w:t>
      </w:r>
      <w:r w:rsidR="00644CD5">
        <w:t>.</w:t>
      </w:r>
      <w:r>
        <w:t>478*T(v7</w:t>
      </w:r>
      <w:r w:rsidR="00644CD5">
        <w:t>.</w:t>
      </w:r>
      <w:r>
        <w:t>u36) + 0</w:t>
      </w:r>
      <w:r w:rsidR="00644CD5">
        <w:t>.</w:t>
      </w:r>
      <w:r>
        <w:t>405*T(v7</w:t>
      </w:r>
      <w:r w:rsidR="00644CD5">
        <w:t>.</w:t>
      </w:r>
      <w:r>
        <w:t>u32) + 0</w:t>
      </w:r>
      <w:r w:rsidR="00644CD5">
        <w:t>.</w:t>
      </w:r>
      <w:r>
        <w:t>259*T(v16</w:t>
      </w:r>
      <w:r w:rsidR="00644CD5">
        <w:t>.</w:t>
      </w:r>
      <w:r>
        <w:t>u26) -0</w:t>
      </w:r>
      <w:r w:rsidR="00644CD5">
        <w:t>.</w:t>
      </w:r>
      <w:r>
        <w:t>12*T(v21</w:t>
      </w:r>
      <w:r w:rsidR="00644CD5">
        <w:t>.</w:t>
      </w:r>
      <w:r>
        <w:t>u16) + 0</w:t>
      </w:r>
      <w:r w:rsidR="00644CD5">
        <w:t>.</w:t>
      </w:r>
      <w:r>
        <w:t>346*T(v24</w:t>
      </w:r>
      <w:r w:rsidR="00644CD5">
        <w:t>.</w:t>
      </w:r>
      <w:r>
        <w:t>u19) + 0</w:t>
      </w:r>
      <w:r w:rsidR="00644CD5">
        <w:t>.</w:t>
      </w:r>
      <w:r>
        <w:t>227*T(v35</w:t>
      </w:r>
      <w:r w:rsidR="00644CD5">
        <w:t>.</w:t>
      </w:r>
      <w:r>
        <w:t>u4) -0</w:t>
      </w:r>
      <w:r w:rsidR="00644CD5">
        <w:t>.</w:t>
      </w:r>
      <w:r>
        <w:t>362*T(v2</w:t>
      </w:r>
      <w:r w:rsidR="00644CD5">
        <w:t>.</w:t>
      </w:r>
      <w:r>
        <w:t>u21) -0</w:t>
      </w:r>
      <w:r w:rsidR="00644CD5">
        <w:t>.</w:t>
      </w:r>
      <w:r>
        <w:t>252*T(v9</w:t>
      </w:r>
      <w:r w:rsidR="00644CD5">
        <w:t>.</w:t>
      </w:r>
      <w:r>
        <w:t>u33) + 0</w:t>
      </w:r>
      <w:r w:rsidR="00644CD5">
        <w:t>.</w:t>
      </w:r>
      <w:r>
        <w:t>391*T(u22) + 0</w:t>
      </w:r>
      <w:r w:rsidR="00644CD5">
        <w:t>.</w:t>
      </w:r>
      <w:r>
        <w:t>327*T(v8) -0</w:t>
      </w:r>
      <w:r w:rsidR="00644CD5">
        <w:t>.</w:t>
      </w:r>
      <w:r>
        <w:t>339*T(v16</w:t>
      </w:r>
      <w:r w:rsidR="00644CD5">
        <w:t>.</w:t>
      </w:r>
      <w:r>
        <w:t>u5) + 0</w:t>
      </w:r>
      <w:r w:rsidR="00644CD5">
        <w:t>.</w:t>
      </w:r>
      <w:r>
        <w:t>313*T(v6</w:t>
      </w:r>
      <w:r w:rsidR="00644CD5">
        <w:t>.</w:t>
      </w:r>
      <w:r>
        <w:t>u30) + 0</w:t>
      </w:r>
      <w:r w:rsidR="00644CD5">
        <w:t>.</w:t>
      </w:r>
      <w:r>
        <w:t>315*T(v30</w:t>
      </w:r>
      <w:r w:rsidR="00644CD5">
        <w:t>.</w:t>
      </w:r>
      <w:r>
        <w:t>u13) + 0</w:t>
      </w:r>
      <w:r w:rsidR="00644CD5">
        <w:t>.</w:t>
      </w:r>
      <w:r>
        <w:t>268*T(v21</w:t>
      </w:r>
      <w:r w:rsidR="00644CD5">
        <w:t>.</w:t>
      </w:r>
      <w:r>
        <w:t>u8) + 0</w:t>
      </w:r>
      <w:r w:rsidR="00644CD5">
        <w:t>.</w:t>
      </w:r>
      <w:r>
        <w:t>287*T(v33</w:t>
      </w:r>
      <w:r w:rsidR="00644CD5">
        <w:t>.</w:t>
      </w:r>
      <w:r>
        <w:t>u4) + 0</w:t>
      </w:r>
      <w:r w:rsidR="00644CD5">
        <w:t>.</w:t>
      </w:r>
      <w:r>
        <w:t>595*T(v7</w:t>
      </w:r>
      <w:r w:rsidR="00644CD5">
        <w:t>.</w:t>
      </w:r>
      <w:r>
        <w:t>u29) -0</w:t>
      </w:r>
      <w:r w:rsidR="00644CD5">
        <w:t>.</w:t>
      </w:r>
      <w:r>
        <w:t>444*T(v21</w:t>
      </w:r>
      <w:r w:rsidR="00644CD5">
        <w:t>.</w:t>
      </w:r>
      <w:r>
        <w:t>u20) -0</w:t>
      </w:r>
      <w:r w:rsidR="00644CD5">
        <w:t>.</w:t>
      </w:r>
      <w:r>
        <w:t>363*T(v8</w:t>
      </w:r>
      <w:r w:rsidR="00644CD5">
        <w:t>.</w:t>
      </w:r>
      <w:r>
        <w:t>u26) -0</w:t>
      </w:r>
      <w:r w:rsidR="00644CD5">
        <w:t>.</w:t>
      </w:r>
      <w:r>
        <w:t>29*T(v4</w:t>
      </w:r>
      <w:r w:rsidR="00644CD5">
        <w:t>.</w:t>
      </w:r>
      <w:r>
        <w:t>u39) + 0</w:t>
      </w:r>
      <w:r w:rsidR="00644CD5">
        <w:t>.</w:t>
      </w:r>
      <w:r>
        <w:t>166*T(v7</w:t>
      </w:r>
      <w:r w:rsidR="00644CD5">
        <w:t>.</w:t>
      </w:r>
      <w:r>
        <w:t>u27) + 0</w:t>
      </w:r>
      <w:r w:rsidR="00644CD5">
        <w:t>.</w:t>
      </w:r>
      <w:r>
        <w:t>351*T(v18</w:t>
      </w:r>
      <w:r w:rsidR="00644CD5">
        <w:t>.</w:t>
      </w:r>
      <w:r>
        <w:t>u6) + 0</w:t>
      </w:r>
      <w:r w:rsidR="00644CD5">
        <w:t>.</w:t>
      </w:r>
      <w:r>
        <w:t>456*T(v5</w:t>
      </w:r>
      <w:r w:rsidR="00644CD5">
        <w:t>.</w:t>
      </w:r>
      <w:r>
        <w:t>u5) + 0</w:t>
      </w:r>
      <w:r w:rsidR="00644CD5">
        <w:t>.</w:t>
      </w:r>
      <w:r>
        <w:t>406*T(v17</w:t>
      </w:r>
      <w:r w:rsidR="00644CD5">
        <w:t>.</w:t>
      </w:r>
      <w:r>
        <w:t>u21) -0</w:t>
      </w:r>
      <w:r w:rsidR="00644CD5">
        <w:t>.</w:t>
      </w:r>
      <w:r>
        <w:t>349*T(v25</w:t>
      </w:r>
      <w:r w:rsidR="00644CD5">
        <w:t>.</w:t>
      </w:r>
      <w:r>
        <w:t>u4) -0</w:t>
      </w:r>
      <w:r w:rsidR="00644CD5">
        <w:t>.</w:t>
      </w:r>
      <w:r>
        <w:t>381*T(v3</w:t>
      </w:r>
      <w:r w:rsidR="00644CD5">
        <w:t>.</w:t>
      </w:r>
      <w:r>
        <w:t>u30) + 0</w:t>
      </w:r>
      <w:r w:rsidR="00644CD5">
        <w:t>.</w:t>
      </w:r>
      <w:r>
        <w:t>286*T(v23) + 0</w:t>
      </w:r>
      <w:r w:rsidR="00644CD5">
        <w:t>.</w:t>
      </w:r>
      <w:r>
        <w:t>233*T(v30) + 0</w:t>
      </w:r>
      <w:r w:rsidR="00644CD5">
        <w:t>.</w:t>
      </w:r>
      <w:r>
        <w:t>317*T(v5</w:t>
      </w:r>
      <w:r w:rsidR="00644CD5">
        <w:t>.</w:t>
      </w:r>
      <w:r>
        <w:t>u25) + 0</w:t>
      </w:r>
      <w:r w:rsidR="00644CD5">
        <w:t>.</w:t>
      </w:r>
      <w:r>
        <w:t>361*T(v9</w:t>
      </w:r>
      <w:r w:rsidR="00644CD5">
        <w:t>.</w:t>
      </w:r>
      <w:r>
        <w:t>u29) + 0</w:t>
      </w:r>
      <w:r w:rsidR="00644CD5">
        <w:t>.</w:t>
      </w:r>
      <w:r>
        <w:t>296*T(v26</w:t>
      </w:r>
      <w:r w:rsidR="00644CD5">
        <w:t>.</w:t>
      </w:r>
      <w:r>
        <w:t>u16) -0</w:t>
      </w:r>
      <w:r w:rsidR="00644CD5">
        <w:t>.</w:t>
      </w:r>
      <w:r>
        <w:t>27*T(v5</w:t>
      </w:r>
      <w:r w:rsidR="00644CD5">
        <w:t>.</w:t>
      </w:r>
      <w:r>
        <w:t>u35) + 0</w:t>
      </w:r>
      <w:r w:rsidR="00644CD5">
        <w:t>.</w:t>
      </w:r>
      <w:r>
        <w:t>398*T(v6) + 0</w:t>
      </w:r>
      <w:r w:rsidR="00644CD5">
        <w:t>.</w:t>
      </w:r>
      <w:r>
        <w:t>206*T(v12</w:t>
      </w:r>
      <w:r w:rsidR="00644CD5">
        <w:t>.</w:t>
      </w:r>
      <w:r>
        <w:t>u29) -0</w:t>
      </w:r>
      <w:r w:rsidR="00644CD5">
        <w:t>.</w:t>
      </w:r>
      <w:r>
        <w:t>598*T(v4</w:t>
      </w:r>
      <w:r w:rsidR="00644CD5">
        <w:t>.</w:t>
      </w:r>
      <w:r>
        <w:t>u13) -0</w:t>
      </w:r>
      <w:r w:rsidR="00644CD5">
        <w:t>.</w:t>
      </w:r>
      <w:r>
        <w:t>278*T(v12</w:t>
      </w:r>
      <w:r w:rsidR="00644CD5">
        <w:t>.</w:t>
      </w:r>
      <w:r>
        <w:t>u16) + 0</w:t>
      </w:r>
      <w:r w:rsidR="00644CD5">
        <w:t>.</w:t>
      </w:r>
      <w:r>
        <w:t>474*T(v3</w:t>
      </w:r>
      <w:r w:rsidR="00644CD5">
        <w:t>.</w:t>
      </w:r>
      <w:r>
        <w:t>u25) + 0</w:t>
      </w:r>
      <w:r w:rsidR="00644CD5">
        <w:t>.</w:t>
      </w:r>
      <w:r>
        <w:t>326*T(v10</w:t>
      </w:r>
      <w:r w:rsidR="00644CD5">
        <w:t>.</w:t>
      </w:r>
      <w:r>
        <w:t>u29) + 0</w:t>
      </w:r>
      <w:r w:rsidR="00644CD5">
        <w:t>.</w:t>
      </w:r>
      <w:r>
        <w:t>364*T(v7</w:t>
      </w:r>
      <w:r w:rsidR="00644CD5">
        <w:t>.</w:t>
      </w:r>
      <w:r>
        <w:t>u12) -0</w:t>
      </w:r>
      <w:r w:rsidR="00644CD5">
        <w:t>.</w:t>
      </w:r>
      <w:r>
        <w:t>347*T(v1</w:t>
      </w:r>
      <w:r w:rsidR="00644CD5">
        <w:t>.</w:t>
      </w:r>
      <w:r>
        <w:t>u40) + 0</w:t>
      </w:r>
      <w:r w:rsidR="00644CD5">
        <w:t>.</w:t>
      </w:r>
      <w:r>
        <w:t>31*T(v11</w:t>
      </w:r>
      <w:r w:rsidR="00644CD5">
        <w:t>.</w:t>
      </w:r>
      <w:r>
        <w:t>u15) -0</w:t>
      </w:r>
      <w:r w:rsidR="00644CD5">
        <w:t>.</w:t>
      </w:r>
      <w:r>
        <w:t>421*T(u8) + 0</w:t>
      </w:r>
      <w:r w:rsidR="00644CD5">
        <w:t>.</w:t>
      </w:r>
      <w:r>
        <w:t>153*T(u37) + 0</w:t>
      </w:r>
      <w:r w:rsidR="00644CD5">
        <w:t>.</w:t>
      </w:r>
      <w:r>
        <w:t>393*T(v16</w:t>
      </w:r>
      <w:r w:rsidR="00644CD5">
        <w:t>.</w:t>
      </w:r>
      <w:r>
        <w:t>u8) -0</w:t>
      </w:r>
      <w:r w:rsidR="00644CD5">
        <w:t>.</w:t>
      </w:r>
      <w:r>
        <w:t>273*T(v21</w:t>
      </w:r>
      <w:r w:rsidR="00644CD5">
        <w:t>.</w:t>
      </w:r>
      <w:r>
        <w:t>u7) + 0</w:t>
      </w:r>
      <w:r w:rsidR="00644CD5">
        <w:t>.</w:t>
      </w:r>
      <w:r>
        <w:t>399*T(v14</w:t>
      </w:r>
      <w:r w:rsidR="00644CD5">
        <w:t>.</w:t>
      </w:r>
      <w:r>
        <w:t>u25) + 0</w:t>
      </w:r>
      <w:r w:rsidR="00644CD5">
        <w:t>.</w:t>
      </w:r>
      <w:r>
        <w:t>225*T(u26) -0</w:t>
      </w:r>
      <w:r w:rsidR="00644CD5">
        <w:t>.</w:t>
      </w:r>
      <w:r>
        <w:t>424*T(v8</w:t>
      </w:r>
      <w:r w:rsidR="00644CD5">
        <w:t>.</w:t>
      </w:r>
      <w:r>
        <w:t>u6) -0</w:t>
      </w:r>
      <w:r w:rsidR="00644CD5">
        <w:t>.</w:t>
      </w:r>
      <w:r>
        <w:t>262*T(v26</w:t>
      </w:r>
      <w:r w:rsidR="00644CD5">
        <w:t>.</w:t>
      </w:r>
      <w:r>
        <w:t>u7) + 0</w:t>
      </w:r>
      <w:r w:rsidR="00644CD5">
        <w:t>.</w:t>
      </w:r>
      <w:r>
        <w:t>461*T(v3</w:t>
      </w:r>
      <w:r w:rsidR="00644CD5">
        <w:t>.</w:t>
      </w:r>
      <w:r>
        <w:t>u21) -0</w:t>
      </w:r>
      <w:r w:rsidR="00644CD5">
        <w:t>.</w:t>
      </w:r>
      <w:r>
        <w:t>257*T(v19</w:t>
      </w:r>
      <w:r w:rsidR="00644CD5">
        <w:t>.</w:t>
      </w:r>
      <w:r>
        <w:t>u6) -0</w:t>
      </w:r>
      <w:r w:rsidR="00644CD5">
        <w:t>.</w:t>
      </w:r>
      <w:r>
        <w:t>228*T(v26</w:t>
      </w:r>
      <w:r w:rsidR="00644CD5">
        <w:t>.</w:t>
      </w:r>
      <w:r>
        <w:t>u10) -0</w:t>
      </w:r>
      <w:r w:rsidR="00644CD5">
        <w:t>.</w:t>
      </w:r>
      <w:r>
        <w:t>433*T(v5) -0</w:t>
      </w:r>
      <w:r w:rsidR="00644CD5">
        <w:t>.</w:t>
      </w:r>
      <w:r>
        <w:t>276*T(v7</w:t>
      </w:r>
      <w:r w:rsidR="00644CD5">
        <w:t>.</w:t>
      </w:r>
      <w:r>
        <w:t>u26) -0</w:t>
      </w:r>
      <w:r w:rsidR="00644CD5">
        <w:t>.</w:t>
      </w:r>
      <w:r>
        <w:t>243*T(v15</w:t>
      </w:r>
      <w:r w:rsidR="00644CD5">
        <w:t>.</w:t>
      </w:r>
      <w:r>
        <w:t>u14) -0</w:t>
      </w:r>
      <w:r w:rsidR="00644CD5">
        <w:t>.</w:t>
      </w:r>
      <w:r>
        <w:t>251*T(v24</w:t>
      </w:r>
      <w:r w:rsidR="00644CD5">
        <w:t>.</w:t>
      </w:r>
      <w:r>
        <w:t>u15) -0</w:t>
      </w:r>
      <w:r w:rsidR="00644CD5">
        <w:t>.</w:t>
      </w:r>
      <w:r>
        <w:t>338*T(v14</w:t>
      </w:r>
      <w:r w:rsidR="00644CD5">
        <w:t>.</w:t>
      </w:r>
      <w:r>
        <w:t>u1) + 0</w:t>
      </w:r>
      <w:r w:rsidR="00644CD5">
        <w:t>.</w:t>
      </w:r>
      <w:r>
        <w:t>345*T(v15</w:t>
      </w:r>
      <w:r w:rsidR="00644CD5">
        <w:t>.</w:t>
      </w:r>
      <w:r>
        <w:t>u7) + 0</w:t>
      </w:r>
      <w:r w:rsidR="00644CD5">
        <w:t>.</w:t>
      </w:r>
      <w:r>
        <w:t>282*T(v9</w:t>
      </w:r>
      <w:r w:rsidR="00644CD5">
        <w:t>.</w:t>
      </w:r>
      <w:r>
        <w:t>u32) -0</w:t>
      </w:r>
      <w:r w:rsidR="00644CD5">
        <w:t>.</w:t>
      </w:r>
      <w:r>
        <w:t>325*T(v28</w:t>
      </w:r>
      <w:r w:rsidR="00644CD5">
        <w:t>.</w:t>
      </w:r>
      <w:r>
        <w:t>u10) -0</w:t>
      </w:r>
      <w:r w:rsidR="00644CD5">
        <w:t>.</w:t>
      </w:r>
      <w:r>
        <w:t>297*T(v28</w:t>
      </w:r>
      <w:r w:rsidR="00644CD5">
        <w:t>.</w:t>
      </w:r>
      <w:r>
        <w:t>u9) -0</w:t>
      </w:r>
      <w:r w:rsidR="00644CD5">
        <w:t>.</w:t>
      </w:r>
      <w:r>
        <w:t>198*T(u42) -0</w:t>
      </w:r>
      <w:r w:rsidR="00644CD5">
        <w:t>.</w:t>
      </w:r>
      <w:r>
        <w:t>247*T(v26</w:t>
      </w:r>
      <w:r w:rsidR="00644CD5">
        <w:t>.</w:t>
      </w:r>
      <w:r>
        <w:t>u9) -0</w:t>
      </w:r>
      <w:r w:rsidR="00644CD5">
        <w:t>.</w:t>
      </w:r>
      <w:r>
        <w:t>171*T(v14</w:t>
      </w:r>
      <w:r w:rsidR="00644CD5">
        <w:t>.</w:t>
      </w:r>
      <w:r>
        <w:t>u13) + 0</w:t>
      </w:r>
      <w:r w:rsidR="00644CD5">
        <w:t>.</w:t>
      </w:r>
      <w:r>
        <w:t>305*T(v1</w:t>
      </w:r>
      <w:r w:rsidR="00644CD5">
        <w:t>.</w:t>
      </w:r>
      <w:r>
        <w:t>u15) + 0</w:t>
      </w:r>
      <w:r w:rsidR="00644CD5">
        <w:t>.</w:t>
      </w:r>
      <w:r>
        <w:t>361*T(v18</w:t>
      </w:r>
      <w:r w:rsidR="00644CD5">
        <w:t>.</w:t>
      </w:r>
      <w:r>
        <w:t>u11) + 0</w:t>
      </w:r>
      <w:r w:rsidR="00644CD5">
        <w:t>.</w:t>
      </w:r>
      <w:r>
        <w:t>283*T(v28</w:t>
      </w:r>
      <w:r w:rsidR="00644CD5">
        <w:t>.</w:t>
      </w:r>
      <w:r>
        <w:t>u11) -0</w:t>
      </w:r>
      <w:r w:rsidR="00644CD5">
        <w:t>.</w:t>
      </w:r>
      <w:r>
        <w:t>16*T(v20</w:t>
      </w:r>
      <w:r w:rsidR="00644CD5">
        <w:t>.</w:t>
      </w:r>
      <w:r>
        <w:t>u21) + 0</w:t>
      </w:r>
      <w:r w:rsidR="00644CD5">
        <w:t>.</w:t>
      </w:r>
      <w:r>
        <w:t>242*T(v16</w:t>
      </w:r>
      <w:r w:rsidR="00644CD5">
        <w:t>.</w:t>
      </w:r>
      <w:r>
        <w:t>u23) -0</w:t>
      </w:r>
      <w:r w:rsidR="00644CD5">
        <w:t>.</w:t>
      </w:r>
      <w:r>
        <w:t>225*T(v39</w:t>
      </w:r>
      <w:r w:rsidR="00644CD5">
        <w:t>.</w:t>
      </w:r>
      <w:r>
        <w:t>u1) + 0</w:t>
      </w:r>
      <w:r w:rsidR="00644CD5">
        <w:t>.</w:t>
      </w:r>
      <w:r>
        <w:t>205*T(v10</w:t>
      </w:r>
      <w:r w:rsidR="00644CD5">
        <w:t>.</w:t>
      </w:r>
      <w:r>
        <w:t>u32) + 0</w:t>
      </w:r>
      <w:r w:rsidR="00644CD5">
        <w:t>.</w:t>
      </w:r>
      <w:r>
        <w:t>241*T(v13</w:t>
      </w:r>
      <w:r w:rsidR="00644CD5">
        <w:t>.</w:t>
      </w:r>
      <w:r>
        <w:t>u16) + 0</w:t>
      </w:r>
      <w:r w:rsidR="00644CD5">
        <w:t>.</w:t>
      </w:r>
      <w:r>
        <w:t>3*T(v1</w:t>
      </w:r>
      <w:r w:rsidR="00644CD5">
        <w:t>.</w:t>
      </w:r>
      <w:r>
        <w:t>u11) -0</w:t>
      </w:r>
      <w:r w:rsidR="00644CD5">
        <w:t>.</w:t>
      </w:r>
      <w:r>
        <w:t>257*T(v12</w:t>
      </w:r>
      <w:r w:rsidR="00644CD5">
        <w:t>.</w:t>
      </w:r>
      <w:r>
        <w:t>u18) + 0</w:t>
      </w:r>
      <w:r w:rsidR="00644CD5">
        <w:t>.</w:t>
      </w:r>
      <w:r>
        <w:t>381*T(v4</w:t>
      </w:r>
      <w:r w:rsidR="00644CD5">
        <w:t>.</w:t>
      </w:r>
      <w:r>
        <w:t>u25) -0</w:t>
      </w:r>
      <w:r w:rsidR="00644CD5">
        <w:t>.</w:t>
      </w:r>
      <w:r>
        <w:t>348*T(v11</w:t>
      </w:r>
      <w:r w:rsidR="00644CD5">
        <w:t>.</w:t>
      </w:r>
      <w:r>
        <w:t>u6) + 0</w:t>
      </w:r>
      <w:r w:rsidR="00644CD5">
        <w:t>.</w:t>
      </w:r>
      <w:r>
        <w:t>247*T(v6</w:t>
      </w:r>
      <w:r w:rsidR="00644CD5">
        <w:t>.</w:t>
      </w:r>
      <w:r>
        <w:t>u18) -0</w:t>
      </w:r>
      <w:r w:rsidR="00644CD5">
        <w:t>.</w:t>
      </w:r>
      <w:r>
        <w:t>273*T(v23</w:t>
      </w:r>
      <w:r w:rsidR="00644CD5">
        <w:t>.</w:t>
      </w:r>
      <w:r>
        <w:t>u17) + 0</w:t>
      </w:r>
      <w:r w:rsidR="00644CD5">
        <w:t>.</w:t>
      </w:r>
      <w:r>
        <w:t>296*T(v4</w:t>
      </w:r>
      <w:r w:rsidR="00644CD5">
        <w:t>.</w:t>
      </w:r>
      <w:r>
        <w:t>u27) + 0</w:t>
      </w:r>
      <w:r w:rsidR="00644CD5">
        <w:t>.</w:t>
      </w:r>
      <w:r>
        <w:t>222*T(v4</w:t>
      </w:r>
      <w:r w:rsidR="00644CD5">
        <w:t>.</w:t>
      </w:r>
      <w:r>
        <w:t>u29) -0</w:t>
      </w:r>
      <w:r w:rsidR="00644CD5">
        <w:t>.</w:t>
      </w:r>
      <w:r>
        <w:t>282*T(v23</w:t>
      </w:r>
      <w:r w:rsidR="00644CD5">
        <w:t>.</w:t>
      </w:r>
      <w:r>
        <w:t>u12) -0</w:t>
      </w:r>
      <w:r w:rsidR="00644CD5">
        <w:t>.</w:t>
      </w:r>
      <w:r>
        <w:t>253*T(u7) + 0</w:t>
      </w:r>
      <w:r w:rsidR="00644CD5">
        <w:t>.</w:t>
      </w:r>
      <w:r>
        <w:t>231*T(u16) + 0</w:t>
      </w:r>
      <w:r w:rsidR="00644CD5">
        <w:t>.</w:t>
      </w:r>
      <w:r>
        <w:t>138*T(u19) + 0</w:t>
      </w:r>
      <w:r w:rsidR="00644CD5">
        <w:t>.</w:t>
      </w:r>
      <w:r>
        <w:t>242*T(v17</w:t>
      </w:r>
      <w:r w:rsidR="00644CD5">
        <w:t>.</w:t>
      </w:r>
      <w:r>
        <w:t>u11) + 0</w:t>
      </w:r>
      <w:r w:rsidR="00644CD5">
        <w:t>.</w:t>
      </w:r>
      <w:r>
        <w:t>0777*Lipophilicity^2 -0</w:t>
      </w:r>
      <w:r w:rsidR="00644CD5">
        <w:t>.</w:t>
      </w:r>
      <w:r>
        <w:t>27*T(v20</w:t>
      </w:r>
      <w:r w:rsidR="00644CD5">
        <w:t>.</w:t>
      </w:r>
      <w:r>
        <w:t>u12) + 0</w:t>
      </w:r>
      <w:r w:rsidR="00644CD5">
        <w:t>.</w:t>
      </w:r>
      <w:r>
        <w:t>177*T(v8</w:t>
      </w:r>
      <w:r w:rsidR="00644CD5">
        <w:t>.</w:t>
      </w:r>
      <w:r>
        <w:t>u11) -0</w:t>
      </w:r>
      <w:r w:rsidR="00644CD5">
        <w:t>.</w:t>
      </w:r>
      <w:r>
        <w:t>269*T(v14</w:t>
      </w:r>
      <w:r w:rsidR="00644CD5">
        <w:t>.</w:t>
      </w:r>
      <w:r>
        <w:t>u16) + 0</w:t>
      </w:r>
      <w:r w:rsidR="00644CD5">
        <w:t>.</w:t>
      </w:r>
      <w:r>
        <w:t>33*T(v9</w:t>
      </w:r>
      <w:r w:rsidR="00644CD5">
        <w:t>.</w:t>
      </w:r>
      <w:r>
        <w:t>u13) + 0</w:t>
      </w:r>
      <w:r w:rsidR="00644CD5">
        <w:t>.</w:t>
      </w:r>
      <w:r>
        <w:t>225*T(v7</w:t>
      </w:r>
      <w:r w:rsidR="00644CD5">
        <w:t>.</w:t>
      </w:r>
      <w:r>
        <w:t>u22) -0</w:t>
      </w:r>
      <w:r w:rsidR="00644CD5">
        <w:t>.</w:t>
      </w:r>
      <w:r>
        <w:t>152*T(u40) + 0</w:t>
      </w:r>
      <w:r w:rsidR="00644CD5">
        <w:t>.</w:t>
      </w:r>
      <w:r>
        <w:t>232*T(v7</w:t>
      </w:r>
      <w:r w:rsidR="00644CD5">
        <w:t>.</w:t>
      </w:r>
      <w:r>
        <w:t>u19) -0</w:t>
      </w:r>
      <w:r w:rsidR="00644CD5">
        <w:t>.</w:t>
      </w:r>
      <w:r>
        <w:t>215*T(v34</w:t>
      </w:r>
      <w:r w:rsidR="00644CD5">
        <w:t>.</w:t>
      </w:r>
      <w:r>
        <w:t>u2) -0</w:t>
      </w:r>
      <w:r w:rsidR="00644CD5">
        <w:t>.</w:t>
      </w:r>
      <w:r>
        <w:t>287*T(v6</w:t>
      </w:r>
      <w:r w:rsidR="00644CD5">
        <w:t>.</w:t>
      </w:r>
      <w:r>
        <w:t>u24) + 0</w:t>
      </w:r>
      <w:r w:rsidR="00644CD5">
        <w:t>.</w:t>
      </w:r>
      <w:r>
        <w:t>222*T(v21</w:t>
      </w:r>
      <w:r w:rsidR="00644CD5">
        <w:t>.</w:t>
      </w:r>
      <w:r>
        <w:t>u22) -0</w:t>
      </w:r>
      <w:r w:rsidR="00644CD5">
        <w:t>.</w:t>
      </w:r>
      <w:r>
        <w:t>175*T(v18</w:t>
      </w:r>
      <w:r w:rsidR="00644CD5">
        <w:t>.</w:t>
      </w:r>
      <w:r>
        <w:t>u20) + 0</w:t>
      </w:r>
      <w:r w:rsidR="00644CD5">
        <w:t>.</w:t>
      </w:r>
      <w:r>
        <w:t>271*T(v1</w:t>
      </w:r>
      <w:r w:rsidR="00644CD5">
        <w:t>.</w:t>
      </w:r>
      <w:r>
        <w:t>u35) + 0</w:t>
      </w:r>
      <w:r w:rsidR="00644CD5">
        <w:t>.</w:t>
      </w:r>
      <w:r>
        <w:t>262*T(v17</w:t>
      </w:r>
      <w:r w:rsidR="00644CD5">
        <w:t>.</w:t>
      </w:r>
      <w:r>
        <w:t>u12) + 0</w:t>
      </w:r>
      <w:r w:rsidR="00644CD5">
        <w:t>.</w:t>
      </w:r>
      <w:r>
        <w:t>278*T(v12</w:t>
      </w:r>
      <w:r w:rsidR="00644CD5">
        <w:t>.</w:t>
      </w:r>
      <w:r>
        <w:t>u19) -0</w:t>
      </w:r>
      <w:r w:rsidR="00644CD5">
        <w:t>.</w:t>
      </w:r>
      <w:r>
        <w:t>207*T(v19</w:t>
      </w:r>
      <w:r w:rsidR="00644CD5">
        <w:t>.</w:t>
      </w:r>
      <w:r>
        <w:t>u15) -0</w:t>
      </w:r>
      <w:r w:rsidR="00644CD5">
        <w:t>.</w:t>
      </w:r>
      <w:r>
        <w:t>194*T(v1</w:t>
      </w:r>
      <w:r w:rsidR="00644CD5">
        <w:t>.</w:t>
      </w:r>
      <w:r>
        <w:t>u41) -0</w:t>
      </w:r>
      <w:r w:rsidR="00644CD5">
        <w:t>.</w:t>
      </w:r>
      <w:r>
        <w:t>247*T(v5</w:t>
      </w:r>
      <w:r w:rsidR="00644CD5">
        <w:t>.</w:t>
      </w:r>
      <w:r>
        <w:t>u19) -0</w:t>
      </w:r>
      <w:r w:rsidR="00644CD5">
        <w:t>.</w:t>
      </w:r>
      <w:r>
        <w:t>177*T(u25) -0</w:t>
      </w:r>
      <w:r w:rsidR="00644CD5">
        <w:t>.</w:t>
      </w:r>
      <w:r>
        <w:t>199*T(v7</w:t>
      </w:r>
      <w:r w:rsidR="00644CD5">
        <w:t>.</w:t>
      </w:r>
      <w:r>
        <w:t>u28) -0</w:t>
      </w:r>
      <w:r w:rsidR="00644CD5">
        <w:t>.</w:t>
      </w:r>
      <w:r>
        <w:t>223*T(v28</w:t>
      </w:r>
      <w:r w:rsidR="00644CD5">
        <w:t>.</w:t>
      </w:r>
      <w:r>
        <w:t>u4) + 0</w:t>
      </w:r>
      <w:r w:rsidR="00644CD5">
        <w:t>.</w:t>
      </w:r>
      <w:r>
        <w:t>247*T(v18</w:t>
      </w:r>
      <w:r w:rsidR="00644CD5">
        <w:t>.</w:t>
      </w:r>
      <w:r>
        <w:t>u9) -0</w:t>
      </w:r>
      <w:r w:rsidR="00644CD5">
        <w:t>.</w:t>
      </w:r>
      <w:r>
        <w:t>325*T(v18</w:t>
      </w:r>
      <w:r w:rsidR="00644CD5">
        <w:t>.</w:t>
      </w:r>
      <w:r>
        <w:t>u2) + 0</w:t>
      </w:r>
      <w:r w:rsidR="00644CD5">
        <w:t>.</w:t>
      </w:r>
      <w:r>
        <w:t>201*T(v20</w:t>
      </w:r>
      <w:r w:rsidR="00644CD5">
        <w:t>.</w:t>
      </w:r>
      <w:r>
        <w:t>u17) -0</w:t>
      </w:r>
      <w:r w:rsidR="00644CD5">
        <w:t>.</w:t>
      </w:r>
      <w:r>
        <w:t>203*T(v15</w:t>
      </w:r>
      <w:r w:rsidR="00644CD5">
        <w:t>.</w:t>
      </w:r>
      <w:r>
        <w:t>u28) -0</w:t>
      </w:r>
      <w:r w:rsidR="00644CD5">
        <w:t>.</w:t>
      </w:r>
      <w:r>
        <w:t>15*T(v33</w:t>
      </w:r>
      <w:r w:rsidR="00644CD5">
        <w:t>.</w:t>
      </w:r>
      <w:r>
        <w:t>u10) + 0</w:t>
      </w:r>
      <w:r w:rsidR="00644CD5">
        <w:t>.</w:t>
      </w:r>
      <w:r>
        <w:t>214*T(v11</w:t>
      </w:r>
      <w:r w:rsidR="00644CD5">
        <w:t>.</w:t>
      </w:r>
      <w:r>
        <w:t>u22) + 0</w:t>
      </w:r>
      <w:r w:rsidR="00644CD5">
        <w:t>.</w:t>
      </w:r>
      <w:r>
        <w:t>145*T(v8</w:t>
      </w:r>
      <w:r w:rsidR="00644CD5">
        <w:t>.</w:t>
      </w:r>
      <w:r>
        <w:t>u20) -0</w:t>
      </w:r>
      <w:r w:rsidR="00644CD5">
        <w:t>.</w:t>
      </w:r>
      <w:r>
        <w:t>153*T(v40</w:t>
      </w:r>
      <w:r w:rsidR="00644CD5">
        <w:t>.</w:t>
      </w:r>
      <w:r>
        <w:t>u2) -0</w:t>
      </w:r>
      <w:r w:rsidR="00644CD5">
        <w:t>.</w:t>
      </w:r>
      <w:r>
        <w:t>136*T(v12) + 0</w:t>
      </w:r>
      <w:r w:rsidR="00644CD5">
        <w:t>.</w:t>
      </w:r>
      <w:r>
        <w:t>188*T(v8</w:t>
      </w:r>
      <w:r w:rsidR="00644CD5">
        <w:t>.</w:t>
      </w:r>
      <w:r>
        <w:t xml:space="preserve">u14) + </w:t>
      </w:r>
      <w:r>
        <w:lastRenderedPageBreak/>
        <w:t>0</w:t>
      </w:r>
      <w:r w:rsidR="00644CD5">
        <w:t>.</w:t>
      </w:r>
      <w:r>
        <w:t>164*T(v25</w:t>
      </w:r>
      <w:r w:rsidR="00644CD5">
        <w:t>.</w:t>
      </w:r>
      <w:r>
        <w:t>u11) -0</w:t>
      </w:r>
      <w:r w:rsidR="00644CD5">
        <w:t>.</w:t>
      </w:r>
      <w:r>
        <w:t>255*T(v3</w:t>
      </w:r>
      <w:r w:rsidR="00644CD5">
        <w:t>.</w:t>
      </w:r>
      <w:r>
        <w:t>u39) + 0</w:t>
      </w:r>
      <w:r w:rsidR="00644CD5">
        <w:t>.</w:t>
      </w:r>
      <w:r>
        <w:t>201*T(v12</w:t>
      </w:r>
      <w:r w:rsidR="00644CD5">
        <w:t>.</w:t>
      </w:r>
      <w:r>
        <w:t>u2) -0</w:t>
      </w:r>
      <w:r w:rsidR="00644CD5">
        <w:t>.</w:t>
      </w:r>
      <w:r>
        <w:t>243*T(v3</w:t>
      </w:r>
      <w:r w:rsidR="00644CD5">
        <w:t>.</w:t>
      </w:r>
      <w:r>
        <w:t>u11) -0</w:t>
      </w:r>
      <w:r w:rsidR="00644CD5">
        <w:t>.</w:t>
      </w:r>
      <w:r>
        <w:t>167*T(v24</w:t>
      </w:r>
      <w:r w:rsidR="00644CD5">
        <w:t>.</w:t>
      </w:r>
      <w:r>
        <w:t>u11) -0</w:t>
      </w:r>
      <w:r w:rsidR="00644CD5">
        <w:t>.</w:t>
      </w:r>
      <w:r>
        <w:t>138*T(u29) -0</w:t>
      </w:r>
      <w:r w:rsidR="00644CD5">
        <w:t>.</w:t>
      </w:r>
      <w:r>
        <w:t>221*T(v8</w:t>
      </w:r>
      <w:r w:rsidR="00644CD5">
        <w:t>.</w:t>
      </w:r>
      <w:r>
        <w:t>u15) -0</w:t>
      </w:r>
      <w:r w:rsidR="00644CD5">
        <w:t>.</w:t>
      </w:r>
      <w:r>
        <w:t>215*T(v14</w:t>
      </w:r>
      <w:r w:rsidR="00644CD5">
        <w:t>.</w:t>
      </w:r>
      <w:r>
        <w:t>u6) + 0</w:t>
      </w:r>
      <w:r w:rsidR="00644CD5">
        <w:t>.</w:t>
      </w:r>
      <w:r>
        <w:t>199*T(v27</w:t>
      </w:r>
      <w:r w:rsidR="00644CD5">
        <w:t>.</w:t>
      </w:r>
      <w:r>
        <w:t>u2) -0</w:t>
      </w:r>
      <w:r w:rsidR="00644CD5">
        <w:t>.</w:t>
      </w:r>
      <w:r>
        <w:t>154*T(v13</w:t>
      </w:r>
      <w:r w:rsidR="00644CD5">
        <w:t>.</w:t>
      </w:r>
      <w:r>
        <w:t>u4) -0</w:t>
      </w:r>
      <w:r w:rsidR="00644CD5">
        <w:t>.</w:t>
      </w:r>
      <w:r>
        <w:t>144*T(v18) + 0</w:t>
      </w:r>
      <w:r w:rsidR="00644CD5">
        <w:t>.</w:t>
      </w:r>
      <w:r>
        <w:t>183*T(v2</w:t>
      </w:r>
      <w:r w:rsidR="00644CD5">
        <w:t>.</w:t>
      </w:r>
      <w:r>
        <w:t>u25) -0</w:t>
      </w:r>
      <w:r w:rsidR="00644CD5">
        <w:t>.</w:t>
      </w:r>
      <w:r>
        <w:t>158*T(v7</w:t>
      </w:r>
      <w:r w:rsidR="00644CD5">
        <w:t>.</w:t>
      </w:r>
      <w:r>
        <w:t>u31) + 0</w:t>
      </w:r>
      <w:r w:rsidR="00644CD5">
        <w:t>.</w:t>
      </w:r>
      <w:r>
        <w:t>14*T(v15</w:t>
      </w:r>
      <w:r w:rsidR="00644CD5">
        <w:t>.</w:t>
      </w:r>
      <w:r>
        <w:t>u12) + 0</w:t>
      </w:r>
      <w:r w:rsidR="00644CD5">
        <w:t>.</w:t>
      </w:r>
      <w:r>
        <w:t>166*T(v22</w:t>
      </w:r>
      <w:r w:rsidR="00644CD5">
        <w:t>.</w:t>
      </w:r>
      <w:r>
        <w:t>u8) + 0</w:t>
      </w:r>
      <w:r w:rsidR="00644CD5">
        <w:t>.</w:t>
      </w:r>
      <w:r>
        <w:t>221*T(v3</w:t>
      </w:r>
      <w:r w:rsidR="00644CD5">
        <w:t>.</w:t>
      </w:r>
      <w:r>
        <w:t>u8) -0</w:t>
      </w:r>
      <w:r w:rsidR="00644CD5">
        <w:t>.</w:t>
      </w:r>
      <w:r>
        <w:t>108*T(v29) + 0</w:t>
      </w:r>
      <w:r w:rsidR="00644CD5">
        <w:t>.</w:t>
      </w:r>
      <w:r>
        <w:t>136*T(v23</w:t>
      </w:r>
      <w:r w:rsidR="00644CD5">
        <w:t>.</w:t>
      </w:r>
      <w:r>
        <w:t>u4) -0</w:t>
      </w:r>
      <w:r w:rsidR="00644CD5">
        <w:t>.</w:t>
      </w:r>
      <w:r>
        <w:t>144*T(v32</w:t>
      </w:r>
      <w:r w:rsidR="00644CD5">
        <w:t>.</w:t>
      </w:r>
      <w:r>
        <w:t>u2) -0</w:t>
      </w:r>
      <w:r w:rsidR="00644CD5">
        <w:t>.</w:t>
      </w:r>
      <w:r>
        <w:t>236*T(v4</w:t>
      </w:r>
      <w:r w:rsidR="00644CD5">
        <w:t>.</w:t>
      </w:r>
      <w:r>
        <w:t>u5) + 0</w:t>
      </w:r>
      <w:r w:rsidR="00644CD5">
        <w:t>.</w:t>
      </w:r>
      <w:r>
        <w:t>132*T(v26</w:t>
      </w:r>
      <w:r w:rsidR="00644CD5">
        <w:t>.</w:t>
      </w:r>
      <w:r>
        <w:t>u5) -0</w:t>
      </w:r>
      <w:r w:rsidR="00644CD5">
        <w:t>.</w:t>
      </w:r>
      <w:r>
        <w:t>145*T(v11</w:t>
      </w:r>
      <w:r w:rsidR="00644CD5">
        <w:t>.</w:t>
      </w:r>
      <w:r>
        <w:t>u21) + 0</w:t>
      </w:r>
      <w:r w:rsidR="00644CD5">
        <w:t>.</w:t>
      </w:r>
      <w:r>
        <w:t>121*T(v24</w:t>
      </w:r>
      <w:r w:rsidR="00644CD5">
        <w:t>.</w:t>
      </w:r>
      <w:r>
        <w:t>u16) -0</w:t>
      </w:r>
      <w:r w:rsidR="00644CD5">
        <w:t>.</w:t>
      </w:r>
      <w:r>
        <w:t>119*T(v36</w:t>
      </w:r>
      <w:r w:rsidR="00644CD5">
        <w:t>.</w:t>
      </w:r>
      <w:r>
        <w:t>u7) + 0</w:t>
      </w:r>
      <w:r w:rsidR="00644CD5">
        <w:t>.</w:t>
      </w:r>
      <w:r>
        <w:t>143*T(v6</w:t>
      </w:r>
      <w:r w:rsidR="00644CD5">
        <w:t>.</w:t>
      </w:r>
      <w:r>
        <w:t>u21) + 0</w:t>
      </w:r>
      <w:r w:rsidR="00644CD5">
        <w:t>.</w:t>
      </w:r>
      <w:r>
        <w:t>131*T(v11</w:t>
      </w:r>
      <w:r w:rsidR="00644CD5">
        <w:t>.</w:t>
      </w:r>
      <w:r>
        <w:t>u28) -0</w:t>
      </w:r>
      <w:r w:rsidR="00644CD5">
        <w:t>.</w:t>
      </w:r>
      <w:r>
        <w:t>127*T(v8</w:t>
      </w:r>
      <w:r w:rsidR="00644CD5">
        <w:t>.</w:t>
      </w:r>
      <w:r>
        <w:t>u16) -0</w:t>
      </w:r>
      <w:r w:rsidR="00644CD5">
        <w:t>.</w:t>
      </w:r>
      <w:r>
        <w:t>0778*T(v31) + 0</w:t>
      </w:r>
      <w:r w:rsidR="00644CD5">
        <w:t>.</w:t>
      </w:r>
      <w:r>
        <w:t>112*T(v5</w:t>
      </w:r>
      <w:r w:rsidR="00644CD5">
        <w:t>.</w:t>
      </w:r>
      <w:r>
        <w:t>u34) + 0</w:t>
      </w:r>
      <w:r w:rsidR="00644CD5">
        <w:t>.</w:t>
      </w:r>
      <w:r>
        <w:t>129*T(v29</w:t>
      </w:r>
      <w:r w:rsidR="00644CD5">
        <w:t>.</w:t>
      </w:r>
      <w:r>
        <w:t>u5) + 0</w:t>
      </w:r>
      <w:r w:rsidR="00644CD5">
        <w:t>.</w:t>
      </w:r>
      <w:r>
        <w:t>143*T(v4</w:t>
      </w:r>
      <w:r w:rsidR="00644CD5">
        <w:t>.</w:t>
      </w:r>
      <w:r>
        <w:t>u21) + 0</w:t>
      </w:r>
      <w:r w:rsidR="00644CD5">
        <w:t>.</w:t>
      </w:r>
      <w:r>
        <w:t>109*T(v6</w:t>
      </w:r>
      <w:r w:rsidR="00644CD5">
        <w:t>.</w:t>
      </w:r>
      <w:r>
        <w:t>u35) + 0</w:t>
      </w:r>
      <w:r w:rsidR="00644CD5">
        <w:t>.</w:t>
      </w:r>
      <w:r>
        <w:t>0909*T(v10) -0</w:t>
      </w:r>
      <w:r w:rsidR="00644CD5">
        <w:t>.</w:t>
      </w:r>
      <w:r>
        <w:t>122*T(v8</w:t>
      </w:r>
      <w:r w:rsidR="00644CD5">
        <w:t>.</w:t>
      </w:r>
      <w:r>
        <w:t>u10) + 0</w:t>
      </w:r>
      <w:r w:rsidR="00644CD5">
        <w:t>.</w:t>
      </w:r>
      <w:r>
        <w:t>0963*T(v31</w:t>
      </w:r>
      <w:r w:rsidR="00644CD5">
        <w:t>.</w:t>
      </w:r>
      <w:r>
        <w:t>u5) -0</w:t>
      </w:r>
      <w:r w:rsidR="00644CD5">
        <w:t>.</w:t>
      </w:r>
      <w:r>
        <w:t>119*T(v10</w:t>
      </w:r>
      <w:r w:rsidR="00644CD5">
        <w:t>.</w:t>
      </w:r>
      <w:r>
        <w:t>u8) -0</w:t>
      </w:r>
      <w:r w:rsidR="00644CD5">
        <w:t>.</w:t>
      </w:r>
      <w:r>
        <w:t>0933*T(v10</w:t>
      </w:r>
      <w:r w:rsidR="00644CD5">
        <w:t>.</w:t>
      </w:r>
      <w:r>
        <w:t>u20) -0</w:t>
      </w:r>
      <w:r w:rsidR="00644CD5">
        <w:t>.</w:t>
      </w:r>
      <w:r>
        <w:t>0845*T(v22</w:t>
      </w:r>
      <w:r w:rsidR="00644CD5">
        <w:t>.</w:t>
      </w:r>
      <w:r>
        <w:t>u20) -0</w:t>
      </w:r>
      <w:r w:rsidR="00644CD5">
        <w:t>.</w:t>
      </w:r>
      <w:r>
        <w:t>0915*T(v15</w:t>
      </w:r>
      <w:r w:rsidR="00644CD5">
        <w:t>.</w:t>
      </w:r>
      <w:r>
        <w:t>u22) -0</w:t>
      </w:r>
      <w:r w:rsidR="00644CD5">
        <w:t>.</w:t>
      </w:r>
      <w:r>
        <w:t>116*T(v6</w:t>
      </w:r>
      <w:r w:rsidR="00644CD5">
        <w:t>.</w:t>
      </w:r>
      <w:r>
        <w:t>u3) -0</w:t>
      </w:r>
      <w:r w:rsidR="00644CD5">
        <w:t>.</w:t>
      </w:r>
      <w:r>
        <w:t>086*T(v35</w:t>
      </w:r>
      <w:r w:rsidR="00644CD5">
        <w:t>.</w:t>
      </w:r>
      <w:r>
        <w:t>u2) + 0</w:t>
      </w:r>
      <w:r w:rsidR="00644CD5">
        <w:t>.</w:t>
      </w:r>
      <w:r>
        <w:t>0752*T(v20</w:t>
      </w:r>
      <w:r w:rsidR="00644CD5">
        <w:t>.</w:t>
      </w:r>
      <w:r>
        <w:t>u4) + 0</w:t>
      </w:r>
      <w:r w:rsidR="00644CD5">
        <w:t>.</w:t>
      </w:r>
      <w:r>
        <w:t>0904*T(v7</w:t>
      </w:r>
      <w:r w:rsidR="00644CD5">
        <w:t>.</w:t>
      </w:r>
      <w:r>
        <w:t>u9) + 0</w:t>
      </w:r>
      <w:r w:rsidR="00644CD5">
        <w:t>.</w:t>
      </w:r>
      <w:r>
        <w:t>0724*T(v24</w:t>
      </w:r>
      <w:r w:rsidR="00644CD5">
        <w:t>.</w:t>
      </w:r>
      <w:r>
        <w:t>u3) + 0</w:t>
      </w:r>
      <w:r w:rsidR="00644CD5">
        <w:t>.</w:t>
      </w:r>
      <w:r>
        <w:t>0987*T(v10</w:t>
      </w:r>
      <w:r w:rsidR="00644CD5">
        <w:t>.</w:t>
      </w:r>
      <w:r>
        <w:t>u12) -0</w:t>
      </w:r>
      <w:r w:rsidR="00644CD5">
        <w:t>.</w:t>
      </w:r>
      <w:r>
        <w:t>0786*T(v4</w:t>
      </w:r>
      <w:r w:rsidR="00644CD5">
        <w:t>.</w:t>
      </w:r>
      <w:r>
        <w:t>u28) -0</w:t>
      </w:r>
      <w:r w:rsidR="00644CD5">
        <w:t>.</w:t>
      </w:r>
      <w:r>
        <w:t>0516*T(v26) + 0</w:t>
      </w:r>
      <w:r w:rsidR="00644CD5">
        <w:t>.</w:t>
      </w:r>
      <w:r>
        <w:t>0732*T(v7</w:t>
      </w:r>
      <w:r w:rsidR="00644CD5">
        <w:t>.</w:t>
      </w:r>
      <w:r>
        <w:t>u34) + 0</w:t>
      </w:r>
      <w:r w:rsidR="00644CD5">
        <w:t>.</w:t>
      </w:r>
      <w:r>
        <w:t>0661*T(v5</w:t>
      </w:r>
      <w:r w:rsidR="00644CD5">
        <w:t>.</w:t>
      </w:r>
      <w:r>
        <w:t>u26) + 0</w:t>
      </w:r>
      <w:r w:rsidR="00644CD5">
        <w:t>.</w:t>
      </w:r>
      <w:r>
        <w:t>0807*T(v16</w:t>
      </w:r>
      <w:r w:rsidR="00644CD5">
        <w:t>.</w:t>
      </w:r>
      <w:r>
        <w:t>u1) -0</w:t>
      </w:r>
      <w:r w:rsidR="00644CD5">
        <w:t>.</w:t>
      </w:r>
      <w:r>
        <w:t>0653*T(v28</w:t>
      </w:r>
      <w:r w:rsidR="00644CD5">
        <w:t>.</w:t>
      </w:r>
      <w:r>
        <w:t>u8) -0</w:t>
      </w:r>
      <w:r w:rsidR="00644CD5">
        <w:t>.</w:t>
      </w:r>
      <w:r>
        <w:t>0625*T(v27</w:t>
      </w:r>
      <w:r w:rsidR="00644CD5">
        <w:t>.</w:t>
      </w:r>
      <w:r>
        <w:t>u9) + 0</w:t>
      </w:r>
      <w:r w:rsidR="00644CD5">
        <w:t>.</w:t>
      </w:r>
      <w:r>
        <w:t>0802*T(v3</w:t>
      </w:r>
      <w:r w:rsidR="00644CD5">
        <w:t>.</w:t>
      </w:r>
      <w:r>
        <w:t>u26) + 0</w:t>
      </w:r>
      <w:r w:rsidR="00644CD5">
        <w:t>.</w:t>
      </w:r>
      <w:r>
        <w:t>112*T(v3</w:t>
      </w:r>
      <w:r w:rsidR="00644CD5">
        <w:t>.</w:t>
      </w:r>
      <w:r>
        <w:t>u4) -0</w:t>
      </w:r>
      <w:r w:rsidR="00644CD5">
        <w:t>.</w:t>
      </w:r>
      <w:r>
        <w:t>0776*T(v11</w:t>
      </w:r>
      <w:r w:rsidR="00644CD5">
        <w:t>.</w:t>
      </w:r>
      <w:r>
        <w:t>u3) + 0</w:t>
      </w:r>
      <w:r w:rsidR="00644CD5">
        <w:t>.</w:t>
      </w:r>
      <w:r>
        <w:t>0622*T(v26</w:t>
      </w:r>
      <w:r w:rsidR="00644CD5">
        <w:t>.</w:t>
      </w:r>
      <w:r>
        <w:t>u3) -0</w:t>
      </w:r>
      <w:r w:rsidR="00644CD5">
        <w:t>.</w:t>
      </w:r>
      <w:r>
        <w:t>0652*T(v30</w:t>
      </w:r>
      <w:r w:rsidR="00644CD5">
        <w:t>.</w:t>
      </w:r>
      <w:r>
        <w:t>u9) -0</w:t>
      </w:r>
      <w:r w:rsidR="00644CD5">
        <w:t>.</w:t>
      </w:r>
      <w:r>
        <w:t>0692*T(v9</w:t>
      </w:r>
      <w:r w:rsidR="00644CD5">
        <w:t>.</w:t>
      </w:r>
      <w:r>
        <w:t>u10) -0</w:t>
      </w:r>
      <w:r w:rsidR="00644CD5">
        <w:t>.</w:t>
      </w:r>
      <w:r>
        <w:t>0611*T(v2</w:t>
      </w:r>
      <w:r w:rsidR="00644CD5">
        <w:t>.</w:t>
      </w:r>
      <w:r>
        <w:t>u23) -0</w:t>
      </w:r>
      <w:r w:rsidR="00644CD5">
        <w:t>.</w:t>
      </w:r>
      <w:r>
        <w:t>0569*T(v5</w:t>
      </w:r>
      <w:r w:rsidR="00644CD5">
        <w:t>.</w:t>
      </w:r>
      <w:r>
        <w:t>u30) + 0</w:t>
      </w:r>
      <w:r w:rsidR="00644CD5">
        <w:t>.</w:t>
      </w:r>
      <w:r>
        <w:t>0519*T(v4</w:t>
      </w:r>
      <w:r w:rsidR="00644CD5">
        <w:t>.</w:t>
      </w:r>
      <w:r>
        <w:t>u35) -0</w:t>
      </w:r>
      <w:r w:rsidR="00644CD5">
        <w:t>.</w:t>
      </w:r>
      <w:r>
        <w:t>045*T(v33</w:t>
      </w:r>
      <w:r w:rsidR="00644CD5">
        <w:t>.</w:t>
      </w:r>
      <w:r>
        <w:t>u7) + 0</w:t>
      </w:r>
      <w:r w:rsidR="00644CD5">
        <w:t>.</w:t>
      </w:r>
      <w:r>
        <w:t>0619*T(v9</w:t>
      </w:r>
      <w:r w:rsidR="00644CD5">
        <w:t>.</w:t>
      </w:r>
      <w:r>
        <w:t>u5) -0</w:t>
      </w:r>
      <w:r w:rsidR="00644CD5">
        <w:t>.</w:t>
      </w:r>
      <w:r>
        <w:t>078*T(v4</w:t>
      </w:r>
      <w:r w:rsidR="00644CD5">
        <w:t>.</w:t>
      </w:r>
      <w:r>
        <w:t>u4) + 0</w:t>
      </w:r>
      <w:r w:rsidR="00644CD5">
        <w:t>.</w:t>
      </w:r>
      <w:r>
        <w:t>0543*T(v28</w:t>
      </w:r>
      <w:r w:rsidR="00644CD5">
        <w:t>.</w:t>
      </w:r>
      <w:r>
        <w:t>u6) + 0</w:t>
      </w:r>
      <w:r w:rsidR="00644CD5">
        <w:t>.</w:t>
      </w:r>
      <w:r>
        <w:t>0524*T(v13</w:t>
      </w:r>
      <w:r w:rsidR="00644CD5">
        <w:t>.</w:t>
      </w:r>
      <w:r>
        <w:t>u10) + 0</w:t>
      </w:r>
      <w:r w:rsidR="00644CD5">
        <w:t>.</w:t>
      </w:r>
      <w:r>
        <w:t>0432*T(v3</w:t>
      </w:r>
      <w:r w:rsidR="00644CD5">
        <w:t>.</w:t>
      </w:r>
      <w:r>
        <w:t>u28) -0</w:t>
      </w:r>
      <w:r w:rsidR="00644CD5">
        <w:t>.</w:t>
      </w:r>
      <w:r>
        <w:t>0397*T(v18</w:t>
      </w:r>
      <w:r w:rsidR="00644CD5">
        <w:t>.</w:t>
      </w:r>
      <w:r>
        <w:t>u24) + 0</w:t>
      </w:r>
      <w:r w:rsidR="00644CD5">
        <w:t>.</w:t>
      </w:r>
      <w:r>
        <w:t>0377*T(v12</w:t>
      </w:r>
      <w:r w:rsidR="00644CD5">
        <w:t>.</w:t>
      </w:r>
      <w:r>
        <w:t>u21) + 0</w:t>
      </w:r>
      <w:r w:rsidR="00644CD5">
        <w:t>.</w:t>
      </w:r>
      <w:r>
        <w:t>0618*T(v6</w:t>
      </w:r>
      <w:r w:rsidR="00644CD5">
        <w:t>.</w:t>
      </w:r>
      <w:r>
        <w:t>u1) + 0</w:t>
      </w:r>
      <w:r w:rsidR="00644CD5">
        <w:t>.</w:t>
      </w:r>
      <w:r>
        <w:t>0454*T(v3</w:t>
      </w:r>
      <w:r w:rsidR="00644CD5">
        <w:t>.</w:t>
      </w:r>
      <w:r>
        <w:t>u16) -0</w:t>
      </w:r>
      <w:r w:rsidR="00644CD5">
        <w:t>.</w:t>
      </w:r>
      <w:r>
        <w:t>0366*T(v15</w:t>
      </w:r>
      <w:r w:rsidR="00644CD5">
        <w:t>.</w:t>
      </w:r>
      <w:r>
        <w:t>u16) -0</w:t>
      </w:r>
      <w:r w:rsidR="00644CD5">
        <w:t>.</w:t>
      </w:r>
      <w:r>
        <w:t>0608*T(v1</w:t>
      </w:r>
      <w:r w:rsidR="00644CD5">
        <w:t>.</w:t>
      </w:r>
      <w:r>
        <w:t>u1) -0</w:t>
      </w:r>
      <w:r w:rsidR="00644CD5">
        <w:t>.</w:t>
      </w:r>
      <w:r>
        <w:t>0377*T(v22</w:t>
      </w:r>
      <w:r w:rsidR="00644CD5">
        <w:t>.</w:t>
      </w:r>
      <w:r>
        <w:t>u13) + 0</w:t>
      </w:r>
      <w:r w:rsidR="00644CD5">
        <w:t>.</w:t>
      </w:r>
      <w:r>
        <w:t>031*T(v10</w:t>
      </w:r>
      <w:r w:rsidR="00644CD5">
        <w:t>.</w:t>
      </w:r>
      <w:r>
        <w:t>u21) + 0</w:t>
      </w:r>
      <w:r w:rsidR="00644CD5">
        <w:t>.</w:t>
      </w:r>
      <w:r>
        <w:t>0231*T(v32</w:t>
      </w:r>
      <w:r w:rsidR="00644CD5">
        <w:t>.</w:t>
      </w:r>
      <w:r>
        <w:t>u4) -0</w:t>
      </w:r>
      <w:r w:rsidR="00644CD5">
        <w:t>.</w:t>
      </w:r>
      <w:r>
        <w:t>0242*T(v29</w:t>
      </w:r>
      <w:r w:rsidR="00644CD5">
        <w:t>.</w:t>
      </w:r>
      <w:r>
        <w:t>u13) + 0</w:t>
      </w:r>
      <w:r w:rsidR="00644CD5">
        <w:t>.</w:t>
      </w:r>
      <w:r>
        <w:t>0291*T(v5</w:t>
      </w:r>
      <w:r w:rsidR="00644CD5">
        <w:t>.</w:t>
      </w:r>
      <w:r>
        <w:t>u33) -0</w:t>
      </w:r>
      <w:r w:rsidR="00644CD5">
        <w:t>.</w:t>
      </w:r>
      <w:r>
        <w:t>0323*T(v3</w:t>
      </w:r>
      <w:r w:rsidR="00644CD5">
        <w:t>.</w:t>
      </w:r>
      <w:r>
        <w:t>u18) -0</w:t>
      </w:r>
      <w:r w:rsidR="00644CD5">
        <w:t>.</w:t>
      </w:r>
      <w:r>
        <w:t>0137*T(v39) -0</w:t>
      </w:r>
      <w:r w:rsidR="00644CD5">
        <w:t>.</w:t>
      </w:r>
      <w:r>
        <w:t>0273*T(v2) -0</w:t>
      </w:r>
      <w:r w:rsidR="00644CD5">
        <w:t>.</w:t>
      </w:r>
      <w:r>
        <w:t>0212*T(v4</w:t>
      </w:r>
      <w:r w:rsidR="00644CD5">
        <w:t>.</w:t>
      </w:r>
      <w:r>
        <w:t>u24) -0</w:t>
      </w:r>
      <w:r w:rsidR="00644CD5">
        <w:t>.</w:t>
      </w:r>
      <w:r>
        <w:t>0207*T(v10</w:t>
      </w:r>
      <w:r w:rsidR="00644CD5">
        <w:t>.</w:t>
      </w:r>
      <w:r>
        <w:t>u25) -0</w:t>
      </w:r>
      <w:r w:rsidR="00644CD5">
        <w:t>.</w:t>
      </w:r>
      <w:r>
        <w:t>0199*T(v13</w:t>
      </w:r>
      <w:r w:rsidR="00644CD5">
        <w:t>.</w:t>
      </w:r>
      <w:r>
        <w:t>u15) + 0</w:t>
      </w:r>
      <w:r w:rsidR="00644CD5">
        <w:t>.</w:t>
      </w:r>
      <w:r>
        <w:t>0147*T(v34</w:t>
      </w:r>
      <w:r w:rsidR="00644CD5">
        <w:t>.</w:t>
      </w:r>
      <w:r>
        <w:t>u1) -0</w:t>
      </w:r>
      <w:r w:rsidR="00644CD5">
        <w:t>.</w:t>
      </w:r>
      <w:r>
        <w:t>0147*T(v4</w:t>
      </w:r>
      <w:r w:rsidR="00644CD5">
        <w:t>.</w:t>
      </w:r>
      <w:r>
        <w:t>u36) + 0</w:t>
      </w:r>
      <w:r w:rsidR="00644CD5">
        <w:t>.</w:t>
      </w:r>
      <w:r>
        <w:t>0131*T(v26</w:t>
      </w:r>
      <w:r w:rsidR="00644CD5">
        <w:t>.</w:t>
      </w:r>
      <w:r>
        <w:t>u14) + 0</w:t>
      </w:r>
      <w:r w:rsidR="00644CD5">
        <w:t>.</w:t>
      </w:r>
      <w:r>
        <w:t>0135*T(v9</w:t>
      </w:r>
      <w:r w:rsidR="00644CD5">
        <w:t>.</w:t>
      </w:r>
      <w:r>
        <w:t>u18) -0</w:t>
      </w:r>
      <w:r w:rsidR="00644CD5">
        <w:t>.</w:t>
      </w:r>
      <w:r>
        <w:t>00982*T(v19</w:t>
      </w:r>
      <w:r w:rsidR="00644CD5">
        <w:t>.</w:t>
      </w:r>
      <w:r>
        <w:t>u23) -0</w:t>
      </w:r>
      <w:r w:rsidR="00644CD5">
        <w:t>.</w:t>
      </w:r>
      <w:r>
        <w:t>01*T(v21</w:t>
      </w:r>
      <w:r w:rsidR="00644CD5">
        <w:t>.</w:t>
      </w:r>
      <w:r>
        <w:t>u9) + 0</w:t>
      </w:r>
      <w:r w:rsidR="00644CD5">
        <w:t>.</w:t>
      </w:r>
      <w:r>
        <w:t>00896*T(v8</w:t>
      </w:r>
      <w:r w:rsidR="00644CD5">
        <w:t>.</w:t>
      </w:r>
      <w:r>
        <w:t>u31) + 0</w:t>
      </w:r>
      <w:r w:rsidR="00644CD5">
        <w:t>.</w:t>
      </w:r>
      <w:r>
        <w:t>00892*T(v21</w:t>
      </w:r>
      <w:r w:rsidR="00644CD5">
        <w:t>.</w:t>
      </w:r>
      <w:r>
        <w:t>u1) + 0</w:t>
      </w:r>
      <w:r w:rsidR="00644CD5">
        <w:t>.</w:t>
      </w:r>
      <w:r>
        <w:t>0072*T(v14</w:t>
      </w:r>
      <w:r w:rsidR="00644CD5">
        <w:t>.</w:t>
      </w:r>
      <w:r>
        <w:t>u4) + 0</w:t>
      </w:r>
      <w:r w:rsidR="00644CD5">
        <w:t>.</w:t>
      </w:r>
      <w:r>
        <w:t>00481*T(v14</w:t>
      </w:r>
      <w:r w:rsidR="00644CD5">
        <w:t>.</w:t>
      </w:r>
      <w:r>
        <w:t>u20) -0</w:t>
      </w:r>
      <w:r w:rsidR="00644CD5">
        <w:t>.</w:t>
      </w:r>
      <w:r>
        <w:t>00605*T(v2</w:t>
      </w:r>
      <w:r w:rsidR="00644CD5">
        <w:t>.</w:t>
      </w:r>
      <w:r>
        <w:t>u3) + 0</w:t>
      </w:r>
      <w:r w:rsidR="00644CD5">
        <w:t>.</w:t>
      </w:r>
      <w:r>
        <w:t>00373*T(v18</w:t>
      </w:r>
      <w:r w:rsidR="00644CD5">
        <w:t>.</w:t>
      </w:r>
      <w:r>
        <w:t>u12) -0</w:t>
      </w:r>
      <w:r w:rsidR="00644CD5">
        <w:t>.</w:t>
      </w:r>
      <w:r>
        <w:t>00314*T(v20</w:t>
      </w:r>
      <w:r w:rsidR="00644CD5">
        <w:t>.</w:t>
      </w:r>
      <w:r>
        <w:t>u15) + 0</w:t>
      </w:r>
      <w:r w:rsidR="00644CD5">
        <w:t>.</w:t>
      </w:r>
      <w:r>
        <w:t>0031*T(v13</w:t>
      </w:r>
      <w:r w:rsidR="00644CD5">
        <w:t>.</w:t>
      </w:r>
      <w:r>
        <w:t>u1) + 0</w:t>
      </w:r>
      <w:r w:rsidR="00644CD5">
        <w:t>.</w:t>
      </w:r>
      <w:r>
        <w:t>00247*T(v35</w:t>
      </w:r>
      <w:r w:rsidR="00644CD5">
        <w:t>.</w:t>
      </w:r>
      <w:r>
        <w:t>u7) + 0</w:t>
      </w:r>
      <w:r w:rsidR="00644CD5">
        <w:t>.</w:t>
      </w:r>
      <w:r>
        <w:t>00163*T(v11</w:t>
      </w:r>
      <w:r w:rsidR="00644CD5">
        <w:t>.</w:t>
      </w:r>
      <w:r>
        <w:t>u31) + 0</w:t>
      </w:r>
      <w:r w:rsidR="00644CD5">
        <w:t>.</w:t>
      </w:r>
      <w:r>
        <w:t>00137*T(v14</w:t>
      </w:r>
      <w:r w:rsidR="00644CD5">
        <w:t>.</w:t>
      </w:r>
      <w:r>
        <w:t>u26) -0</w:t>
      </w:r>
      <w:r w:rsidR="00644CD5">
        <w:t>.</w:t>
      </w:r>
      <w:r>
        <w:t>000127*T(v13</w:t>
      </w:r>
      <w:r w:rsidR="00644CD5">
        <w:t>.</w:t>
      </w:r>
      <w:r>
        <w:t>u11) + 0</w:t>
      </w:r>
      <w:r w:rsidR="00644CD5">
        <w:t>.</w:t>
      </w:r>
      <w:r>
        <w:t>000148*T(v2</w:t>
      </w:r>
      <w:r w:rsidR="00644CD5">
        <w:t>.</w:t>
      </w:r>
      <w:r>
        <w:t>u11) + 6</w:t>
      </w:r>
      <w:r w:rsidR="00644CD5">
        <w:t>.</w:t>
      </w:r>
      <w:r>
        <w:t>73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181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09*T(v2</w:t>
      </w:r>
      <w:r w:rsidR="00644CD5">
        <w:t>.</w:t>
      </w:r>
      <w:r>
        <w:t>u4) + 37</w:t>
      </w:r>
      <w:r w:rsidR="00644CD5">
        <w:t>.</w:t>
      </w:r>
      <w:r>
        <w:t>4*Volume -0</w:t>
      </w:r>
      <w:r w:rsidR="00644CD5">
        <w:t>.</w:t>
      </w:r>
      <w:r>
        <w:t>447*T(v9</w:t>
      </w:r>
      <w:r w:rsidR="00644CD5">
        <w:t>.</w:t>
      </w:r>
      <w:r>
        <w:t>u7) -0</w:t>
      </w:r>
      <w:r w:rsidR="00644CD5">
        <w:t>.</w:t>
      </w:r>
      <w:r>
        <w:t>193*T(v12</w:t>
      </w:r>
      <w:r w:rsidR="00644CD5">
        <w:t>.</w:t>
      </w:r>
      <w:r>
        <w:t>u15) -0</w:t>
      </w:r>
      <w:r w:rsidR="00644CD5">
        <w:t>.</w:t>
      </w:r>
      <w:r>
        <w:t>594*T(v4</w:t>
      </w:r>
      <w:r w:rsidR="00644CD5">
        <w:t>.</w:t>
      </w:r>
      <w:r>
        <w:t>u3) -0</w:t>
      </w:r>
      <w:r w:rsidR="00644CD5">
        <w:t>.</w:t>
      </w:r>
      <w:r>
        <w:t>574*T(v3</w:t>
      </w:r>
      <w:r w:rsidR="00644CD5">
        <w:t>.</w:t>
      </w:r>
      <w:r>
        <w:t>u11) -0</w:t>
      </w:r>
      <w:r w:rsidR="00644CD5">
        <w:t>.</w:t>
      </w:r>
      <w:r>
        <w:t>165*T(v14</w:t>
      </w:r>
      <w:r w:rsidR="00644CD5">
        <w:t>.</w:t>
      </w:r>
      <w:r>
        <w:t>u21) -41</w:t>
      </w:r>
      <w:r w:rsidR="00644CD5">
        <w:t>.</w:t>
      </w:r>
      <w:r>
        <w:t>1*Volume^2 -2</w:t>
      </w:r>
      <w:r w:rsidR="00644CD5">
        <w:t>.</w:t>
      </w:r>
      <w:r>
        <w:t>11*T(v3) -1</w:t>
      </w:r>
      <w:r w:rsidR="00644CD5">
        <w:t>.</w:t>
      </w:r>
      <w:r>
        <w:t>18*T(v15) + 0</w:t>
      </w:r>
      <w:r w:rsidR="00644CD5">
        <w:t>.</w:t>
      </w:r>
      <w:r>
        <w:t>14*T(v11</w:t>
      </w:r>
      <w:r w:rsidR="00644CD5">
        <w:t>.</w:t>
      </w:r>
      <w:r>
        <w:t>u13) -1</w:t>
      </w:r>
      <w:r w:rsidR="00644CD5">
        <w:t>.</w:t>
      </w:r>
      <w:r>
        <w:t>33*T(v15</w:t>
      </w:r>
      <w:r w:rsidR="00644CD5">
        <w:t>.</w:t>
      </w:r>
      <w:r>
        <w:t>u5) + 1</w:t>
      </w:r>
      <w:r w:rsidR="00644CD5">
        <w:t>.</w:t>
      </w:r>
      <w:r>
        <w:t>09*T(v4</w:t>
      </w:r>
      <w:r w:rsidR="00644CD5">
        <w:t>.</w:t>
      </w:r>
      <w:r>
        <w:t>u8) -1</w:t>
      </w:r>
      <w:r w:rsidR="00644CD5">
        <w:t>.</w:t>
      </w:r>
      <w:r>
        <w:t>26*T(v12</w:t>
      </w:r>
      <w:r w:rsidR="00644CD5">
        <w:t>.</w:t>
      </w:r>
      <w:r>
        <w:t>u8) -0</w:t>
      </w:r>
      <w:r w:rsidR="00644CD5">
        <w:t>.</w:t>
      </w:r>
      <w:r>
        <w:t>568*T(v17</w:t>
      </w:r>
      <w:r w:rsidR="00644CD5">
        <w:t>.</w:t>
      </w:r>
      <w:r>
        <w:t>u14) + 1</w:t>
      </w:r>
      <w:r w:rsidR="00644CD5">
        <w:t>.</w:t>
      </w:r>
      <w:r>
        <w:t>32*T(v22</w:t>
      </w:r>
      <w:r w:rsidR="00644CD5">
        <w:t>.</w:t>
      </w:r>
      <w:r>
        <w:t>u6) + 0</w:t>
      </w:r>
      <w:r w:rsidR="00644CD5">
        <w:t>.</w:t>
      </w:r>
      <w:r>
        <w:t>639*T(v15</w:t>
      </w:r>
      <w:r w:rsidR="00644CD5">
        <w:t>.</w:t>
      </w:r>
      <w:r>
        <w:t>u12) -0</w:t>
      </w:r>
      <w:r w:rsidR="00644CD5">
        <w:t>.</w:t>
      </w:r>
      <w:r>
        <w:t>029*T(u39) -1</w:t>
      </w:r>
      <w:r w:rsidR="00644CD5">
        <w:t>.</w:t>
      </w:r>
      <w:r>
        <w:t>13*T(v4</w:t>
      </w:r>
      <w:r w:rsidR="00644CD5">
        <w:t>.</w:t>
      </w:r>
      <w:r>
        <w:t>u22) + 0</w:t>
      </w:r>
      <w:r w:rsidR="00644CD5">
        <w:t>.</w:t>
      </w:r>
      <w:r>
        <w:t>739*T(v20</w:t>
      </w:r>
      <w:r w:rsidR="00644CD5">
        <w:t>.</w:t>
      </w:r>
      <w:r>
        <w:t>u11) + 0</w:t>
      </w:r>
      <w:r w:rsidR="00644CD5">
        <w:t>.</w:t>
      </w:r>
      <w:r>
        <w:t>206*T(v41</w:t>
      </w:r>
      <w:r w:rsidR="00644CD5">
        <w:t>.</w:t>
      </w:r>
      <w:r>
        <w:t>u1) -0</w:t>
      </w:r>
      <w:r w:rsidR="00644CD5">
        <w:t>.</w:t>
      </w:r>
      <w:r>
        <w:t>713*T(v31</w:t>
      </w:r>
      <w:r w:rsidR="00644CD5">
        <w:t>.</w:t>
      </w:r>
      <w:r>
        <w:t>u7) + 0</w:t>
      </w:r>
      <w:r w:rsidR="00644CD5">
        <w:t>.</w:t>
      </w:r>
      <w:r>
        <w:t>449*T(v17</w:t>
      </w:r>
      <w:r w:rsidR="00644CD5">
        <w:t>.</w:t>
      </w:r>
      <w:r>
        <w:t>u17) -1</w:t>
      </w:r>
      <w:r w:rsidR="00644CD5">
        <w:t>.</w:t>
      </w:r>
      <w:r>
        <w:t>3*T(v3</w:t>
      </w:r>
      <w:r w:rsidR="00644CD5">
        <w:t>.</w:t>
      </w:r>
      <w:r>
        <w:t>u2) + 0</w:t>
      </w:r>
      <w:r w:rsidR="00644CD5">
        <w:t>.</w:t>
      </w:r>
      <w:r>
        <w:t>652*T(v8</w:t>
      </w:r>
      <w:r w:rsidR="00644CD5">
        <w:t>.</w:t>
      </w:r>
      <w:r>
        <w:t>u4) -1</w:t>
      </w:r>
      <w:r w:rsidR="00644CD5">
        <w:t>.</w:t>
      </w:r>
      <w:r>
        <w:t>06*T(v15</w:t>
      </w:r>
      <w:r w:rsidR="00644CD5">
        <w:t>.</w:t>
      </w:r>
      <w:r>
        <w:t>u10) -0</w:t>
      </w:r>
      <w:r w:rsidR="00644CD5">
        <w:t>.</w:t>
      </w:r>
      <w:r>
        <w:t>308*T(v31</w:t>
      </w:r>
      <w:r w:rsidR="00644CD5">
        <w:t>.</w:t>
      </w:r>
      <w:r>
        <w:t>u11) + 0</w:t>
      </w:r>
      <w:r w:rsidR="00644CD5">
        <w:t>.</w:t>
      </w:r>
      <w:r>
        <w:t>691*T(v3</w:t>
      </w:r>
      <w:r w:rsidR="00644CD5">
        <w:t>.</w:t>
      </w:r>
      <w:r>
        <w:t>u37) -1</w:t>
      </w:r>
      <w:r w:rsidR="00644CD5">
        <w:t>.</w:t>
      </w:r>
      <w:r>
        <w:t>47*T(v8</w:t>
      </w:r>
      <w:r w:rsidR="00644CD5">
        <w:t>.</w:t>
      </w:r>
      <w:r>
        <w:t>u7) -0</w:t>
      </w:r>
      <w:r w:rsidR="00644CD5">
        <w:t>.</w:t>
      </w:r>
      <w:r>
        <w:t>303*T(v27</w:t>
      </w:r>
      <w:r w:rsidR="00644CD5">
        <w:t>.</w:t>
      </w:r>
      <w:r>
        <w:t>u4) -0</w:t>
      </w:r>
      <w:r w:rsidR="00644CD5">
        <w:t>.</w:t>
      </w:r>
      <w:r>
        <w:t>801*T(v15</w:t>
      </w:r>
      <w:r w:rsidR="00644CD5">
        <w:t>.</w:t>
      </w:r>
      <w:r>
        <w:t>u6) + 0</w:t>
      </w:r>
      <w:r w:rsidR="00644CD5">
        <w:t>.</w:t>
      </w:r>
      <w:r>
        <w:t>763*T(v11) -0</w:t>
      </w:r>
      <w:r w:rsidR="00644CD5">
        <w:t>.</w:t>
      </w:r>
      <w:r>
        <w:t>459*T(v31</w:t>
      </w:r>
      <w:r w:rsidR="00644CD5">
        <w:t>.</w:t>
      </w:r>
      <w:r>
        <w:t>u3) -0</w:t>
      </w:r>
      <w:r w:rsidR="00644CD5">
        <w:t>.</w:t>
      </w:r>
      <w:r>
        <w:t>388*T(v14</w:t>
      </w:r>
      <w:r w:rsidR="00644CD5">
        <w:t>.</w:t>
      </w:r>
      <w:r>
        <w:t>u12) + 0</w:t>
      </w:r>
      <w:r w:rsidR="00644CD5">
        <w:t>.</w:t>
      </w:r>
      <w:r>
        <w:t>602*T(v11</w:t>
      </w:r>
      <w:r w:rsidR="00644CD5">
        <w:t>.</w:t>
      </w:r>
      <w:r>
        <w:t>u10) + 0</w:t>
      </w:r>
      <w:r w:rsidR="00644CD5">
        <w:t>.</w:t>
      </w:r>
      <w:r>
        <w:t>623*T(v10</w:t>
      </w:r>
      <w:r w:rsidR="00644CD5">
        <w:t>.</w:t>
      </w:r>
      <w:r>
        <w:t>u3) + 1</w:t>
      </w:r>
      <w:r w:rsidR="00644CD5">
        <w:t>.</w:t>
      </w:r>
      <w:r>
        <w:t>54*T(v24</w:t>
      </w:r>
      <w:r w:rsidR="00644CD5">
        <w:t>.</w:t>
      </w:r>
      <w:r>
        <w:t>u6) + 19</w:t>
      </w:r>
      <w:r w:rsidR="00644CD5">
        <w:t>.</w:t>
      </w:r>
      <w:r>
        <w:t>6*Volume^3 -0</w:t>
      </w:r>
      <w:r w:rsidR="00644CD5">
        <w:t>.</w:t>
      </w:r>
      <w:r>
        <w:t>632*T(v27</w:t>
      </w:r>
      <w:r w:rsidR="00644CD5">
        <w:t>.</w:t>
      </w:r>
      <w:r>
        <w:t>u16) -0</w:t>
      </w:r>
      <w:r w:rsidR="00644CD5">
        <w:t>.</w:t>
      </w:r>
      <w:r>
        <w:t>659*T(v5</w:t>
      </w:r>
      <w:r w:rsidR="00644CD5">
        <w:t>.</w:t>
      </w:r>
      <w:r>
        <w:t>u22) -1</w:t>
      </w:r>
      <w:r w:rsidR="00644CD5">
        <w:t>.</w:t>
      </w:r>
      <w:r>
        <w:t>13*T(v28</w:t>
      </w:r>
      <w:r w:rsidR="00644CD5">
        <w:t>.</w:t>
      </w:r>
      <w:r>
        <w:t>u5) -0</w:t>
      </w:r>
      <w:r w:rsidR="00644CD5">
        <w:t>.</w:t>
      </w:r>
      <w:r>
        <w:t>45*T(u27) -0</w:t>
      </w:r>
      <w:r w:rsidR="00644CD5">
        <w:t>.</w:t>
      </w:r>
      <w:r>
        <w:t>235*T(v18</w:t>
      </w:r>
      <w:r w:rsidR="00644CD5">
        <w:t>.</w:t>
      </w:r>
      <w:r>
        <w:t>u24) + 0</w:t>
      </w:r>
      <w:r w:rsidR="00644CD5">
        <w:t>.</w:t>
      </w:r>
      <w:r>
        <w:t>169*T(v2</w:t>
      </w:r>
      <w:r w:rsidR="00644CD5">
        <w:t>.</w:t>
      </w:r>
      <w:r>
        <w:t>u10) + 0</w:t>
      </w:r>
      <w:r w:rsidR="00644CD5">
        <w:t>.</w:t>
      </w:r>
      <w:r>
        <w:t>286*T(v12</w:t>
      </w:r>
      <w:r w:rsidR="00644CD5">
        <w:t>.</w:t>
      </w:r>
      <w:r>
        <w:t>u28) -0</w:t>
      </w:r>
      <w:r w:rsidR="00644CD5">
        <w:t>.</w:t>
      </w:r>
      <w:r>
        <w:t>436*T(v5</w:t>
      </w:r>
      <w:r w:rsidR="00644CD5">
        <w:t>.</w:t>
      </w:r>
      <w:r>
        <w:t>u19) + 0</w:t>
      </w:r>
      <w:r w:rsidR="00644CD5">
        <w:t>.</w:t>
      </w:r>
      <w:r>
        <w:t>194*T(u37) -0</w:t>
      </w:r>
      <w:r w:rsidR="00644CD5">
        <w:t>.</w:t>
      </w:r>
      <w:r>
        <w:t>53*T(v29</w:t>
      </w:r>
      <w:r w:rsidR="00644CD5">
        <w:t>.</w:t>
      </w:r>
      <w:r>
        <w:t>u12) -0</w:t>
      </w:r>
      <w:r w:rsidR="00644CD5">
        <w:t>.</w:t>
      </w:r>
      <w:r>
        <w:t>446*T(v21</w:t>
      </w:r>
      <w:r w:rsidR="00644CD5">
        <w:t>.</w:t>
      </w:r>
      <w:r>
        <w:t>u9) -0</w:t>
      </w:r>
      <w:r w:rsidR="00644CD5">
        <w:t>.</w:t>
      </w:r>
      <w:r>
        <w:t>915*T(v5) + 0</w:t>
      </w:r>
      <w:r w:rsidR="00644CD5">
        <w:t>.</w:t>
      </w:r>
      <w:r>
        <w:t>125*T(v42) + 0</w:t>
      </w:r>
      <w:r w:rsidR="00644CD5">
        <w:t>.</w:t>
      </w:r>
      <w:r>
        <w:t>495*T(v4</w:t>
      </w:r>
      <w:r w:rsidR="00644CD5">
        <w:t>.</w:t>
      </w:r>
      <w:r>
        <w:t>u29) + 0</w:t>
      </w:r>
      <w:r w:rsidR="00644CD5">
        <w:t>.</w:t>
      </w:r>
      <w:r>
        <w:t>217*T(v25</w:t>
      </w:r>
      <w:r w:rsidR="00644CD5">
        <w:t>.</w:t>
      </w:r>
      <w:r>
        <w:t>u5) -0</w:t>
      </w:r>
      <w:r w:rsidR="00644CD5">
        <w:t>.</w:t>
      </w:r>
      <w:r>
        <w:t>685*T(v25</w:t>
      </w:r>
      <w:r w:rsidR="00644CD5">
        <w:t>.</w:t>
      </w:r>
      <w:r>
        <w:t>u6) + 0</w:t>
      </w:r>
      <w:r w:rsidR="00644CD5">
        <w:t>.</w:t>
      </w:r>
      <w:r>
        <w:t>618*T(v13</w:t>
      </w:r>
      <w:r w:rsidR="00644CD5">
        <w:t>.</w:t>
      </w:r>
      <w:r>
        <w:t>u26) -0</w:t>
      </w:r>
      <w:r w:rsidR="00644CD5">
        <w:t>.</w:t>
      </w:r>
      <w:r>
        <w:t>165*T(v8</w:t>
      </w:r>
      <w:r w:rsidR="00644CD5">
        <w:t>.</w:t>
      </w:r>
      <w:r>
        <w:t>u28) + 0</w:t>
      </w:r>
      <w:r w:rsidR="00644CD5">
        <w:t>.</w:t>
      </w:r>
      <w:r>
        <w:t>855*T(v1</w:t>
      </w:r>
      <w:r w:rsidR="00644CD5">
        <w:t>.</w:t>
      </w:r>
      <w:r>
        <w:t>u12) + 0</w:t>
      </w:r>
      <w:r w:rsidR="00644CD5">
        <w:t>.</w:t>
      </w:r>
      <w:r>
        <w:t>0262*T(v19</w:t>
      </w:r>
      <w:r w:rsidR="00644CD5">
        <w:t>.</w:t>
      </w:r>
      <w:r>
        <w:t>u4) -1</w:t>
      </w:r>
      <w:r w:rsidR="00644CD5">
        <w:t>.</w:t>
      </w:r>
      <w:r>
        <w:t>16*T(v4</w:t>
      </w:r>
      <w:r w:rsidR="00644CD5">
        <w:t>.</w:t>
      </w:r>
      <w:r>
        <w:t>u2) + 0</w:t>
      </w:r>
      <w:r w:rsidR="00644CD5">
        <w:t>.</w:t>
      </w:r>
      <w:r>
        <w:t>454*T(v16) + 0</w:t>
      </w:r>
      <w:r w:rsidR="00644CD5">
        <w:t>.</w:t>
      </w:r>
      <w:r>
        <w:t>829*T(v23</w:t>
      </w:r>
      <w:r w:rsidR="00644CD5">
        <w:t>.</w:t>
      </w:r>
      <w:r>
        <w:t>u3) + 0</w:t>
      </w:r>
      <w:r w:rsidR="00644CD5">
        <w:t>.</w:t>
      </w:r>
      <w:r>
        <w:t>535*T(v17</w:t>
      </w:r>
      <w:r w:rsidR="00644CD5">
        <w:t>.</w:t>
      </w:r>
      <w:r>
        <w:t>u15) -1</w:t>
      </w:r>
      <w:r w:rsidR="00644CD5">
        <w:t>.</w:t>
      </w:r>
      <w:r>
        <w:t>06*T(v10</w:t>
      </w:r>
      <w:r w:rsidR="00644CD5">
        <w:t>.</w:t>
      </w:r>
      <w:r>
        <w:t>u24) + 0</w:t>
      </w:r>
      <w:r w:rsidR="00644CD5">
        <w:t>.</w:t>
      </w:r>
      <w:r>
        <w:t>471*T(v26</w:t>
      </w:r>
      <w:r w:rsidR="00644CD5">
        <w:t>.</w:t>
      </w:r>
      <w:r>
        <w:t>u16) -0</w:t>
      </w:r>
      <w:r w:rsidR="00644CD5">
        <w:t>.</w:t>
      </w:r>
      <w:r>
        <w:t>622*T(v12</w:t>
      </w:r>
      <w:r w:rsidR="00644CD5">
        <w:t>.</w:t>
      </w:r>
      <w:r>
        <w:t>u16) + 0</w:t>
      </w:r>
      <w:r w:rsidR="00644CD5">
        <w:t>.</w:t>
      </w:r>
      <w:r>
        <w:t>548*T(v2</w:t>
      </w:r>
      <w:r w:rsidR="00644CD5">
        <w:t>.</w:t>
      </w:r>
      <w:r>
        <w:t>u13) + 0</w:t>
      </w:r>
      <w:r w:rsidR="00644CD5">
        <w:t>.</w:t>
      </w:r>
      <w:r>
        <w:t>877*T(v11</w:t>
      </w:r>
      <w:r w:rsidR="00644CD5">
        <w:t>.</w:t>
      </w:r>
      <w:r>
        <w:t>u9) -0</w:t>
      </w:r>
      <w:r w:rsidR="00644CD5">
        <w:t>.</w:t>
      </w:r>
      <w:r>
        <w:t>729*T(v9</w:t>
      </w:r>
      <w:r w:rsidR="00644CD5">
        <w:t>.</w:t>
      </w:r>
      <w:r>
        <w:t>u14) -0</w:t>
      </w:r>
      <w:r w:rsidR="00644CD5">
        <w:t>.</w:t>
      </w:r>
      <w:r>
        <w:t>612*T(v14</w:t>
      </w:r>
      <w:r w:rsidR="00644CD5">
        <w:t>.</w:t>
      </w:r>
      <w:r>
        <w:t>u1) -0</w:t>
      </w:r>
      <w:r w:rsidR="00644CD5">
        <w:t>.</w:t>
      </w:r>
      <w:r>
        <w:t>561*T(v11</w:t>
      </w:r>
      <w:r w:rsidR="00644CD5">
        <w:t>.</w:t>
      </w:r>
      <w:r>
        <w:t>u23) -0</w:t>
      </w:r>
      <w:r w:rsidR="00644CD5">
        <w:t>.</w:t>
      </w:r>
      <w:r>
        <w:t>624*T(v12</w:t>
      </w:r>
      <w:r w:rsidR="00644CD5">
        <w:t>.</w:t>
      </w:r>
      <w:r>
        <w:t>u13) + 0</w:t>
      </w:r>
      <w:r w:rsidR="00644CD5">
        <w:t>.</w:t>
      </w:r>
      <w:r>
        <w:t>646*T(v22</w:t>
      </w:r>
      <w:r w:rsidR="00644CD5">
        <w:t>.</w:t>
      </w:r>
      <w:r>
        <w:t>u17) + 0</w:t>
      </w:r>
      <w:r w:rsidR="00644CD5">
        <w:t>.</w:t>
      </w:r>
      <w:r>
        <w:t>635*T(v8</w:t>
      </w:r>
      <w:r w:rsidR="00644CD5">
        <w:t>.</w:t>
      </w:r>
      <w:r>
        <w:t>u14) -0</w:t>
      </w:r>
      <w:r w:rsidR="00644CD5">
        <w:t>.</w:t>
      </w:r>
      <w:r>
        <w:t>339*T(v9</w:t>
      </w:r>
      <w:r w:rsidR="00644CD5">
        <w:t>.</w:t>
      </w:r>
      <w:r>
        <w:t>u33) -0</w:t>
      </w:r>
      <w:r w:rsidR="00644CD5">
        <w:t>.</w:t>
      </w:r>
      <w:r>
        <w:t>315*T(v16</w:t>
      </w:r>
      <w:r w:rsidR="00644CD5">
        <w:t>.</w:t>
      </w:r>
      <w:r>
        <w:t>u25) -1</w:t>
      </w:r>
      <w:r w:rsidR="00644CD5">
        <w:t>.</w:t>
      </w:r>
      <w:r>
        <w:t>86*T(v3</w:t>
      </w:r>
      <w:r w:rsidR="00644CD5">
        <w:t>.</w:t>
      </w:r>
      <w:r>
        <w:t>u1) + 0</w:t>
      </w:r>
      <w:r w:rsidR="00644CD5">
        <w:t>.</w:t>
      </w:r>
      <w:r>
        <w:t>278*T(v12</w:t>
      </w:r>
      <w:r w:rsidR="00644CD5">
        <w:t>.</w:t>
      </w:r>
      <w:r>
        <w:t>u19) -0</w:t>
      </w:r>
      <w:r w:rsidR="00644CD5">
        <w:t>.</w:t>
      </w:r>
      <w:r>
        <w:t>82*T(v14</w:t>
      </w:r>
      <w:r w:rsidR="00644CD5">
        <w:t>.</w:t>
      </w:r>
      <w:r>
        <w:t>u28) -0</w:t>
      </w:r>
      <w:r w:rsidR="00644CD5">
        <w:t>.</w:t>
      </w:r>
      <w:r>
        <w:t>579*T(v29</w:t>
      </w:r>
      <w:r w:rsidR="00644CD5">
        <w:t>.</w:t>
      </w:r>
      <w:r>
        <w:t>u7) -0</w:t>
      </w:r>
      <w:r w:rsidR="00644CD5">
        <w:t>.</w:t>
      </w:r>
      <w:r>
        <w:t>571*T(v5</w:t>
      </w:r>
      <w:r w:rsidR="00644CD5">
        <w:t>.</w:t>
      </w:r>
      <w:r>
        <w:t>u2) + 0</w:t>
      </w:r>
      <w:r w:rsidR="00644CD5">
        <w:t>.</w:t>
      </w:r>
      <w:r>
        <w:t>358*T(v18</w:t>
      </w:r>
      <w:r w:rsidR="00644CD5">
        <w:t>.</w:t>
      </w:r>
      <w:r>
        <w:t>u19) + 0</w:t>
      </w:r>
      <w:r w:rsidR="00644CD5">
        <w:t>.</w:t>
      </w:r>
      <w:r>
        <w:t>672*T(v18</w:t>
      </w:r>
      <w:r w:rsidR="00644CD5">
        <w:t>.</w:t>
      </w:r>
      <w:r>
        <w:t>u11) + 0</w:t>
      </w:r>
      <w:r w:rsidR="00644CD5">
        <w:t>.</w:t>
      </w:r>
      <w:r>
        <w:t>47*T(v8</w:t>
      </w:r>
      <w:r w:rsidR="00644CD5">
        <w:t>.</w:t>
      </w:r>
      <w:r>
        <w:t>u20) + 0</w:t>
      </w:r>
      <w:r w:rsidR="00644CD5">
        <w:t>.</w:t>
      </w:r>
      <w:r>
        <w:t>875*T(v14</w:t>
      </w:r>
      <w:r w:rsidR="00644CD5">
        <w:t>.</w:t>
      </w:r>
      <w:r>
        <w:t>u15) + 0</w:t>
      </w:r>
      <w:r w:rsidR="00644CD5">
        <w:t>.</w:t>
      </w:r>
      <w:r>
        <w:t>277*T(v13</w:t>
      </w:r>
      <w:r w:rsidR="00644CD5">
        <w:t>.</w:t>
      </w:r>
      <w:r>
        <w:t>u30) + 0</w:t>
      </w:r>
      <w:r w:rsidR="00644CD5">
        <w:t>.</w:t>
      </w:r>
      <w:r>
        <w:t>663*Lipophilicity + 0</w:t>
      </w:r>
      <w:r w:rsidR="00644CD5">
        <w:t>.</w:t>
      </w:r>
      <w:r>
        <w:t>598*T(v7</w:t>
      </w:r>
      <w:r w:rsidR="00644CD5">
        <w:t>.</w:t>
      </w:r>
      <w:r>
        <w:t>u1) + 0</w:t>
      </w:r>
      <w:r w:rsidR="00644CD5">
        <w:t>.</w:t>
      </w:r>
      <w:r>
        <w:t>365*T(v22</w:t>
      </w:r>
      <w:r w:rsidR="00644CD5">
        <w:t>.</w:t>
      </w:r>
      <w:r>
        <w:t>u4) + 0</w:t>
      </w:r>
      <w:r w:rsidR="00644CD5">
        <w:t>.</w:t>
      </w:r>
      <w:r>
        <w:t>583*T(v16</w:t>
      </w:r>
      <w:r w:rsidR="00644CD5">
        <w:t>.</w:t>
      </w:r>
      <w:r>
        <w:t>u24) + 0</w:t>
      </w:r>
      <w:r w:rsidR="00644CD5">
        <w:t>.</w:t>
      </w:r>
      <w:r>
        <w:t>341*T(u19) + 0</w:t>
      </w:r>
      <w:r w:rsidR="00644CD5">
        <w:t>.</w:t>
      </w:r>
      <w:r>
        <w:t>4*T(v27</w:t>
      </w:r>
      <w:r w:rsidR="00644CD5">
        <w:t>.</w:t>
      </w:r>
      <w:r>
        <w:t>u6) -0</w:t>
      </w:r>
      <w:r w:rsidR="00644CD5">
        <w:t>.</w:t>
      </w:r>
      <w:r>
        <w:t>567*T(v5</w:t>
      </w:r>
      <w:r w:rsidR="00644CD5">
        <w:t>.</w:t>
      </w:r>
      <w:r>
        <w:t>u27) -0</w:t>
      </w:r>
      <w:r w:rsidR="00644CD5">
        <w:t>.</w:t>
      </w:r>
      <w:r>
        <w:t>525*T(v12</w:t>
      </w:r>
      <w:r w:rsidR="00644CD5">
        <w:t>.</w:t>
      </w:r>
      <w:r>
        <w:t>u18) -0</w:t>
      </w:r>
      <w:r w:rsidR="00644CD5">
        <w:t>.</w:t>
      </w:r>
      <w:r>
        <w:t>426*T(u35) + 0</w:t>
      </w:r>
      <w:r w:rsidR="00644CD5">
        <w:t>.</w:t>
      </w:r>
      <w:r>
        <w:t>376*T(v3</w:t>
      </w:r>
      <w:r w:rsidR="00644CD5">
        <w:t>.</w:t>
      </w:r>
      <w:r>
        <w:t>u24) -0</w:t>
      </w:r>
      <w:r w:rsidR="00644CD5">
        <w:t>.</w:t>
      </w:r>
      <w:r>
        <w:t>418*T(v2) -0</w:t>
      </w:r>
      <w:r w:rsidR="00644CD5">
        <w:t>.</w:t>
      </w:r>
      <w:r>
        <w:t>577*T(v21</w:t>
      </w:r>
      <w:r w:rsidR="00644CD5">
        <w:t>.</w:t>
      </w:r>
      <w:r>
        <w:t>u7) + 0</w:t>
      </w:r>
      <w:r w:rsidR="00644CD5">
        <w:t>.</w:t>
      </w:r>
      <w:r>
        <w:t>575*T(v3</w:t>
      </w:r>
      <w:r w:rsidR="00644CD5">
        <w:t>.</w:t>
      </w:r>
      <w:r>
        <w:t>u26) + 0</w:t>
      </w:r>
      <w:r w:rsidR="00644CD5">
        <w:t>.</w:t>
      </w:r>
      <w:r>
        <w:t>604*T(v18</w:t>
      </w:r>
      <w:r w:rsidR="00644CD5">
        <w:t>.</w:t>
      </w:r>
      <w:r>
        <w:t>u6) + 0</w:t>
      </w:r>
      <w:r w:rsidR="00644CD5">
        <w:t>.</w:t>
      </w:r>
      <w:r>
        <w:t>337*T(v19</w:t>
      </w:r>
      <w:r w:rsidR="00644CD5">
        <w:t>.</w:t>
      </w:r>
      <w:r>
        <w:t>u20) -0</w:t>
      </w:r>
      <w:r w:rsidR="00644CD5">
        <w:t>.</w:t>
      </w:r>
      <w:r>
        <w:t>451*T(v16</w:t>
      </w:r>
      <w:r w:rsidR="00644CD5">
        <w:t>.</w:t>
      </w:r>
      <w:r>
        <w:t>u19) + 0</w:t>
      </w:r>
      <w:r w:rsidR="00644CD5">
        <w:t>.</w:t>
      </w:r>
      <w:r>
        <w:t>608*T(v17</w:t>
      </w:r>
      <w:r w:rsidR="00644CD5">
        <w:t>.</w:t>
      </w:r>
      <w:r>
        <w:t>u21) + 0</w:t>
      </w:r>
      <w:r w:rsidR="00644CD5">
        <w:t>.</w:t>
      </w:r>
      <w:r>
        <w:t>356*T(v10</w:t>
      </w:r>
      <w:r w:rsidR="00644CD5">
        <w:t>.</w:t>
      </w:r>
      <w:r>
        <w:t>u30) + 0</w:t>
      </w:r>
      <w:r w:rsidR="00644CD5">
        <w:t>.</w:t>
      </w:r>
      <w:r>
        <w:t>239*T(v22) + 0</w:t>
      </w:r>
      <w:r w:rsidR="00644CD5">
        <w:t>.</w:t>
      </w:r>
      <w:r>
        <w:t>704*T(v6</w:t>
      </w:r>
      <w:r w:rsidR="00644CD5">
        <w:t>.</w:t>
      </w:r>
      <w:r>
        <w:t>u1) + 0</w:t>
      </w:r>
      <w:r w:rsidR="00644CD5">
        <w:t>.</w:t>
      </w:r>
      <w:r>
        <w:t>498*T(v19</w:t>
      </w:r>
      <w:r w:rsidR="00644CD5">
        <w:t>.</w:t>
      </w:r>
      <w:r>
        <w:t>u5) + 0</w:t>
      </w:r>
      <w:r w:rsidR="00644CD5">
        <w:t>.</w:t>
      </w:r>
      <w:r>
        <w:t>554*T(v4</w:t>
      </w:r>
      <w:r w:rsidR="00644CD5">
        <w:t>.</w:t>
      </w:r>
      <w:r>
        <w:t>u27) + 0</w:t>
      </w:r>
      <w:r w:rsidR="00644CD5">
        <w:t>.</w:t>
      </w:r>
      <w:r>
        <w:t>454*T(v2</w:t>
      </w:r>
      <w:r w:rsidR="00644CD5">
        <w:t>.</w:t>
      </w:r>
      <w:r>
        <w:t>u40) + 0</w:t>
      </w:r>
      <w:r w:rsidR="00644CD5">
        <w:t>.</w:t>
      </w:r>
      <w:r>
        <w:t>317*T(v30) -0</w:t>
      </w:r>
      <w:r w:rsidR="00644CD5">
        <w:t>.</w:t>
      </w:r>
      <w:r>
        <w:t>868*T(v4</w:t>
      </w:r>
      <w:r w:rsidR="00644CD5">
        <w:t>.</w:t>
      </w:r>
      <w:r>
        <w:t>u13) + 0</w:t>
      </w:r>
      <w:r w:rsidR="00644CD5">
        <w:t>.</w:t>
      </w:r>
      <w:r>
        <w:t>55*T(v17</w:t>
      </w:r>
      <w:r w:rsidR="00644CD5">
        <w:t>.</w:t>
      </w:r>
      <w:r>
        <w:t>u6) + 0</w:t>
      </w:r>
      <w:r w:rsidR="00644CD5">
        <w:t>.</w:t>
      </w:r>
      <w:r>
        <w:t>456*T(v27) -0</w:t>
      </w:r>
      <w:r w:rsidR="00644CD5">
        <w:t>.</w:t>
      </w:r>
      <w:r>
        <w:t>558*T(v15</w:t>
      </w:r>
      <w:r w:rsidR="00644CD5">
        <w:t>.</w:t>
      </w:r>
      <w:r>
        <w:t>u1) + 0</w:t>
      </w:r>
      <w:r w:rsidR="00644CD5">
        <w:t>.</w:t>
      </w:r>
      <w:r>
        <w:t>435*T(v9</w:t>
      </w:r>
      <w:r w:rsidR="00644CD5">
        <w:t>.</w:t>
      </w:r>
      <w:r>
        <w:t>u32) -0</w:t>
      </w:r>
      <w:r w:rsidR="00644CD5">
        <w:t>.</w:t>
      </w:r>
      <w:r>
        <w:t>299*T(v19</w:t>
      </w:r>
      <w:r w:rsidR="00644CD5">
        <w:t>.</w:t>
      </w:r>
      <w:r>
        <w:t>u8) + 0</w:t>
      </w:r>
      <w:r w:rsidR="00644CD5">
        <w:t>.</w:t>
      </w:r>
      <w:r>
        <w:t>82*T(v4</w:t>
      </w:r>
      <w:r w:rsidR="00644CD5">
        <w:t>.</w:t>
      </w:r>
      <w:r>
        <w:t>u6) + 0</w:t>
      </w:r>
      <w:r w:rsidR="00644CD5">
        <w:t>.</w:t>
      </w:r>
      <w:r>
        <w:t>447*T(v10</w:t>
      </w:r>
      <w:r w:rsidR="00644CD5">
        <w:t>.</w:t>
      </w:r>
      <w:r>
        <w:t>u29) + 0</w:t>
      </w:r>
      <w:r w:rsidR="00644CD5">
        <w:t>.</w:t>
      </w:r>
      <w:r>
        <w:t>444*T(v15</w:t>
      </w:r>
      <w:r w:rsidR="00644CD5">
        <w:t>.</w:t>
      </w:r>
      <w:r>
        <w:t>u25) + 0</w:t>
      </w:r>
      <w:r w:rsidR="00644CD5">
        <w:t>.</w:t>
      </w:r>
      <w:r>
        <w:t>477*MW -0</w:t>
      </w:r>
      <w:r w:rsidR="00644CD5">
        <w:t>.</w:t>
      </w:r>
      <w:r>
        <w:t>519*T(v22</w:t>
      </w:r>
      <w:r w:rsidR="00644CD5">
        <w:t>.</w:t>
      </w:r>
      <w:r>
        <w:t>u2) + 0</w:t>
      </w:r>
      <w:r w:rsidR="00644CD5">
        <w:t>.</w:t>
      </w:r>
      <w:r>
        <w:t>417*T(v28</w:t>
      </w:r>
      <w:r w:rsidR="00644CD5">
        <w:t>.</w:t>
      </w:r>
      <w:r>
        <w:t>u11) -0</w:t>
      </w:r>
      <w:r w:rsidR="00644CD5">
        <w:t>.</w:t>
      </w:r>
      <w:r>
        <w:t>387*T(v24</w:t>
      </w:r>
      <w:r w:rsidR="00644CD5">
        <w:t>.</w:t>
      </w:r>
      <w:r>
        <w:t>u15) -0</w:t>
      </w:r>
      <w:r w:rsidR="00644CD5">
        <w:t>.</w:t>
      </w:r>
      <w:r>
        <w:t>57*T(v21</w:t>
      </w:r>
      <w:r w:rsidR="00644CD5">
        <w:t>.</w:t>
      </w:r>
      <w:r>
        <w:t>u20) -0</w:t>
      </w:r>
      <w:r w:rsidR="00644CD5">
        <w:t>.</w:t>
      </w:r>
      <w:r>
        <w:t>259*T(v7) + 0</w:t>
      </w:r>
      <w:r w:rsidR="00644CD5">
        <w:t>.</w:t>
      </w:r>
      <w:r>
        <w:t>531*T(v6</w:t>
      </w:r>
      <w:r w:rsidR="00644CD5">
        <w:t>.</w:t>
      </w:r>
      <w:r>
        <w:t>u11) -0</w:t>
      </w:r>
      <w:r w:rsidR="00644CD5">
        <w:t>.</w:t>
      </w:r>
      <w:r>
        <w:t>482*T(v23</w:t>
      </w:r>
      <w:r w:rsidR="00644CD5">
        <w:t>.</w:t>
      </w:r>
      <w:r>
        <w:t>u12) -0</w:t>
      </w:r>
      <w:r w:rsidR="00644CD5">
        <w:t>.</w:t>
      </w:r>
      <w:r>
        <w:t>747*T(v3</w:t>
      </w:r>
      <w:r w:rsidR="00644CD5">
        <w:t>.</w:t>
      </w:r>
      <w:r>
        <w:t>u20) -0</w:t>
      </w:r>
      <w:r w:rsidR="00644CD5">
        <w:t>.</w:t>
      </w:r>
      <w:r>
        <w:t>627*T(v4</w:t>
      </w:r>
      <w:r w:rsidR="00644CD5">
        <w:t>.</w:t>
      </w:r>
      <w:r>
        <w:t>u5) + 0</w:t>
      </w:r>
      <w:r w:rsidR="00644CD5">
        <w:t>.</w:t>
      </w:r>
      <w:r>
        <w:t>516*T(v7</w:t>
      </w:r>
      <w:r w:rsidR="00644CD5">
        <w:t>.</w:t>
      </w:r>
      <w:r>
        <w:t>u36) -0</w:t>
      </w:r>
      <w:r w:rsidR="00644CD5">
        <w:t>.</w:t>
      </w:r>
      <w:r>
        <w:t>403*T(v28</w:t>
      </w:r>
      <w:r w:rsidR="00644CD5">
        <w:t>.</w:t>
      </w:r>
      <w:r>
        <w:t>u10) + 0</w:t>
      </w:r>
      <w:r w:rsidR="00644CD5">
        <w:t>.</w:t>
      </w:r>
      <w:r>
        <w:t>283*T(v3</w:t>
      </w:r>
      <w:r w:rsidR="00644CD5">
        <w:t>.</w:t>
      </w:r>
      <w:r>
        <w:t>u38) -0</w:t>
      </w:r>
      <w:r w:rsidR="00644CD5">
        <w:t>.</w:t>
      </w:r>
      <w:r>
        <w:t>405*T(v8</w:t>
      </w:r>
      <w:r w:rsidR="00644CD5">
        <w:t>.</w:t>
      </w:r>
      <w:r>
        <w:t>u26) + 0</w:t>
      </w:r>
      <w:r w:rsidR="00644CD5">
        <w:t>.</w:t>
      </w:r>
      <w:r>
        <w:t>437*T(v11</w:t>
      </w:r>
      <w:r w:rsidR="00644CD5">
        <w:t>.</w:t>
      </w:r>
      <w:r>
        <w:t>u7) -0</w:t>
      </w:r>
      <w:r w:rsidR="00644CD5">
        <w:t>.</w:t>
      </w:r>
      <w:r>
        <w:t>441*T(v19</w:t>
      </w:r>
      <w:r w:rsidR="00644CD5">
        <w:t>.</w:t>
      </w:r>
      <w:r>
        <w:t>u19) + 0</w:t>
      </w:r>
      <w:r w:rsidR="00644CD5">
        <w:t>.</w:t>
      </w:r>
      <w:r>
        <w:t>604*T(v16</w:t>
      </w:r>
      <w:r w:rsidR="00644CD5">
        <w:t>.</w:t>
      </w:r>
      <w:r>
        <w:t>u22) + 0</w:t>
      </w:r>
      <w:r w:rsidR="00644CD5">
        <w:t>.</w:t>
      </w:r>
      <w:r>
        <w:t>459*T(v7</w:t>
      </w:r>
      <w:r w:rsidR="00644CD5">
        <w:t>.</w:t>
      </w:r>
      <w:r>
        <w:t>u32) -0</w:t>
      </w:r>
      <w:r w:rsidR="00644CD5">
        <w:t>.</w:t>
      </w:r>
      <w:r>
        <w:t>494*T(v28</w:t>
      </w:r>
      <w:r w:rsidR="00644CD5">
        <w:t>.</w:t>
      </w:r>
      <w:r>
        <w:t>u4) + 0</w:t>
      </w:r>
      <w:r w:rsidR="00644CD5">
        <w:t>.</w:t>
      </w:r>
      <w:r>
        <w:t>325*T(v21</w:t>
      </w:r>
      <w:r w:rsidR="00644CD5">
        <w:t>.</w:t>
      </w:r>
      <w:r>
        <w:t>u22) + 0</w:t>
      </w:r>
      <w:r w:rsidR="00644CD5">
        <w:t>.</w:t>
      </w:r>
      <w:r>
        <w:t>13*T(v38) + 0</w:t>
      </w:r>
      <w:r w:rsidR="00644CD5">
        <w:t>.</w:t>
      </w:r>
      <w:r>
        <w:t>386*T(u22) -0</w:t>
      </w:r>
      <w:r w:rsidR="00644CD5">
        <w:t>.</w:t>
      </w:r>
      <w:r>
        <w:t>459*T(v9</w:t>
      </w:r>
      <w:r w:rsidR="00644CD5">
        <w:t>.</w:t>
      </w:r>
      <w:r>
        <w:t>u26) -0</w:t>
      </w:r>
      <w:r w:rsidR="00644CD5">
        <w:t>.</w:t>
      </w:r>
      <w:r>
        <w:t>308*T(u36) + 0</w:t>
      </w:r>
      <w:r w:rsidR="00644CD5">
        <w:t>.</w:t>
      </w:r>
      <w:r>
        <w:t>395*T(v6) + 0</w:t>
      </w:r>
      <w:r w:rsidR="00644CD5">
        <w:t>.</w:t>
      </w:r>
      <w:r>
        <w:t>36*Length^3 + 0</w:t>
      </w:r>
      <w:r w:rsidR="00644CD5">
        <w:t>.</w:t>
      </w:r>
      <w:r>
        <w:t>401*T(v17</w:t>
      </w:r>
      <w:r w:rsidR="00644CD5">
        <w:t>.</w:t>
      </w:r>
      <w:r>
        <w:t>u25) -0</w:t>
      </w:r>
      <w:r w:rsidR="00644CD5">
        <w:t>.</w:t>
      </w:r>
      <w:r>
        <w:t>329*T(v2</w:t>
      </w:r>
      <w:r w:rsidR="00644CD5">
        <w:t>.</w:t>
      </w:r>
      <w:r>
        <w:t>u21) -0</w:t>
      </w:r>
      <w:r w:rsidR="00644CD5">
        <w:t>.</w:t>
      </w:r>
      <w:r>
        <w:t>284*T(v26</w:t>
      </w:r>
      <w:r w:rsidR="00644CD5">
        <w:t>.</w:t>
      </w:r>
      <w:r>
        <w:t>u10) + 0</w:t>
      </w:r>
      <w:r w:rsidR="00644CD5">
        <w:t>.</w:t>
      </w:r>
      <w:r>
        <w:t>248*T(v17</w:t>
      </w:r>
      <w:r w:rsidR="00644CD5">
        <w:t>.</w:t>
      </w:r>
      <w:r>
        <w:t>u24) -0</w:t>
      </w:r>
      <w:r w:rsidR="00644CD5">
        <w:t>.</w:t>
      </w:r>
      <w:r>
        <w:t>356*T(v7</w:t>
      </w:r>
      <w:r w:rsidR="00644CD5">
        <w:t>.</w:t>
      </w:r>
      <w:r>
        <w:t>u20) + 0</w:t>
      </w:r>
      <w:r w:rsidR="00644CD5">
        <w:t>.</w:t>
      </w:r>
      <w:r>
        <w:t>474*T(v14</w:t>
      </w:r>
      <w:r w:rsidR="00644CD5">
        <w:t>.</w:t>
      </w:r>
      <w:r>
        <w:t>u9) -0</w:t>
      </w:r>
      <w:r w:rsidR="00644CD5">
        <w:t>.</w:t>
      </w:r>
      <w:r>
        <w:t>423*T(v28</w:t>
      </w:r>
      <w:r w:rsidR="00644CD5">
        <w:t>.</w:t>
      </w:r>
      <w:r>
        <w:t>u9) + 0</w:t>
      </w:r>
      <w:r w:rsidR="00644CD5">
        <w:t>.</w:t>
      </w:r>
      <w:r>
        <w:t>229*T(v36</w:t>
      </w:r>
      <w:r w:rsidR="00644CD5">
        <w:t>.</w:t>
      </w:r>
      <w:r>
        <w:t>u2) + 0</w:t>
      </w:r>
      <w:r w:rsidR="00644CD5">
        <w:t>.</w:t>
      </w:r>
      <w:r>
        <w:t>578*T(v7</w:t>
      </w:r>
      <w:r w:rsidR="00644CD5">
        <w:t>.</w:t>
      </w:r>
      <w:r>
        <w:t>u29) + 0</w:t>
      </w:r>
      <w:r w:rsidR="00644CD5">
        <w:t>.</w:t>
      </w:r>
      <w:r>
        <w:t>42*T(v14</w:t>
      </w:r>
      <w:r w:rsidR="00644CD5">
        <w:t>.</w:t>
      </w:r>
      <w:r>
        <w:t>u25) + 0</w:t>
      </w:r>
      <w:r w:rsidR="00644CD5">
        <w:t>.</w:t>
      </w:r>
      <w:r>
        <w:t>386*T(v16</w:t>
      </w:r>
      <w:r w:rsidR="00644CD5">
        <w:t>.</w:t>
      </w:r>
      <w:r>
        <w:t>u8) + 0</w:t>
      </w:r>
      <w:r w:rsidR="00644CD5">
        <w:t>.</w:t>
      </w:r>
      <w:r>
        <w:t>373*T(v9) + 0</w:t>
      </w:r>
      <w:r w:rsidR="00644CD5">
        <w:t>.</w:t>
      </w:r>
      <w:r>
        <w:t>361*T(v20</w:t>
      </w:r>
      <w:r w:rsidR="00644CD5">
        <w:t>.</w:t>
      </w:r>
      <w:r>
        <w:t>u17) -0</w:t>
      </w:r>
      <w:r w:rsidR="00644CD5">
        <w:t>.</w:t>
      </w:r>
      <w:r>
        <w:t>479*T(v6</w:t>
      </w:r>
      <w:r w:rsidR="00644CD5">
        <w:t>.</w:t>
      </w:r>
      <w:r>
        <w:t>u24) -0</w:t>
      </w:r>
      <w:r w:rsidR="00644CD5">
        <w:t>.</w:t>
      </w:r>
      <w:r>
        <w:t>374*T(v26</w:t>
      </w:r>
      <w:r w:rsidR="00644CD5">
        <w:t>.</w:t>
      </w:r>
      <w:r>
        <w:t>u7) -0</w:t>
      </w:r>
      <w:r w:rsidR="00644CD5">
        <w:t>.</w:t>
      </w:r>
      <w:r>
        <w:t>218*T(v25</w:t>
      </w:r>
      <w:r w:rsidR="00644CD5">
        <w:t>.</w:t>
      </w:r>
      <w:r>
        <w:t>u7) + 0</w:t>
      </w:r>
      <w:r w:rsidR="00644CD5">
        <w:t>.</w:t>
      </w:r>
      <w:r>
        <w:t>318*T(v7</w:t>
      </w:r>
      <w:r w:rsidR="00644CD5">
        <w:t>.</w:t>
      </w:r>
      <w:r>
        <w:t>u9) -0</w:t>
      </w:r>
      <w:r w:rsidR="00644CD5">
        <w:t>.</w:t>
      </w:r>
      <w:r>
        <w:t>642*T(v4</w:t>
      </w:r>
      <w:r w:rsidR="00644CD5">
        <w:t>.</w:t>
      </w:r>
      <w:r>
        <w:t>u4) -0</w:t>
      </w:r>
      <w:r w:rsidR="00644CD5">
        <w:t>.</w:t>
      </w:r>
      <w:r>
        <w:t>336*T(v25</w:t>
      </w:r>
      <w:r w:rsidR="00644CD5">
        <w:t>.</w:t>
      </w:r>
      <w:r>
        <w:t>u4) -0</w:t>
      </w:r>
      <w:r w:rsidR="00644CD5">
        <w:t>.</w:t>
      </w:r>
      <w:r>
        <w:t>423*T(v23</w:t>
      </w:r>
      <w:r w:rsidR="00644CD5">
        <w:t>.</w:t>
      </w:r>
      <w:r>
        <w:t>u13) -0</w:t>
      </w:r>
      <w:r w:rsidR="00644CD5">
        <w:t>.</w:t>
      </w:r>
      <w:r>
        <w:t>382*T(u8) -0</w:t>
      </w:r>
      <w:r w:rsidR="00644CD5">
        <w:t>.</w:t>
      </w:r>
      <w:r>
        <w:t>306*T(u25) + 0</w:t>
      </w:r>
      <w:r w:rsidR="00644CD5">
        <w:t>.</w:t>
      </w:r>
      <w:r>
        <w:t>298*T(v7</w:t>
      </w:r>
      <w:r w:rsidR="00644CD5">
        <w:t>.</w:t>
      </w:r>
      <w:r>
        <w:t>u12) + 0</w:t>
      </w:r>
      <w:r w:rsidR="00644CD5">
        <w:t>.</w:t>
      </w:r>
      <w:r>
        <w:t>407*T(v2</w:t>
      </w:r>
      <w:r w:rsidR="00644CD5">
        <w:t>.</w:t>
      </w:r>
      <w:r>
        <w:t>u25) -0</w:t>
      </w:r>
      <w:r w:rsidR="00644CD5">
        <w:t>.</w:t>
      </w:r>
      <w:r>
        <w:t>463*T(v7</w:t>
      </w:r>
      <w:r w:rsidR="00644CD5">
        <w:t>.</w:t>
      </w:r>
      <w:r>
        <w:t>u10) -0</w:t>
      </w:r>
      <w:r w:rsidR="00644CD5">
        <w:t>.</w:t>
      </w:r>
      <w:r>
        <w:t>316*T(v15</w:t>
      </w:r>
      <w:r w:rsidR="00644CD5">
        <w:t>.</w:t>
      </w:r>
      <w:r>
        <w:t>u28) + 0</w:t>
      </w:r>
      <w:r w:rsidR="00644CD5">
        <w:t>.</w:t>
      </w:r>
      <w:r>
        <w:t>479*T(v12</w:t>
      </w:r>
      <w:r w:rsidR="00644CD5">
        <w:t>.</w:t>
      </w:r>
      <w:r>
        <w:t>u6) + 0</w:t>
      </w:r>
      <w:r w:rsidR="00644CD5">
        <w:t>.</w:t>
      </w:r>
      <w:r>
        <w:t>284*T(v28</w:t>
      </w:r>
      <w:r w:rsidR="00644CD5">
        <w:t>.</w:t>
      </w:r>
      <w:r>
        <w:t>u12) + 0</w:t>
      </w:r>
      <w:r w:rsidR="00644CD5">
        <w:t>.</w:t>
      </w:r>
      <w:r>
        <w:t>3*T(v22</w:t>
      </w:r>
      <w:r w:rsidR="00644CD5">
        <w:t>.</w:t>
      </w:r>
      <w:r>
        <w:t>u19) -0</w:t>
      </w:r>
      <w:r w:rsidR="00644CD5">
        <w:t>.</w:t>
      </w:r>
      <w:r>
        <w:t>563*T(v1</w:t>
      </w:r>
      <w:r w:rsidR="00644CD5">
        <w:t>.</w:t>
      </w:r>
      <w:r>
        <w:t>u29) + 0</w:t>
      </w:r>
      <w:r w:rsidR="00644CD5">
        <w:t>.</w:t>
      </w:r>
      <w:r>
        <w:t>322*T(v30</w:t>
      </w:r>
      <w:r w:rsidR="00644CD5">
        <w:t>.</w:t>
      </w:r>
      <w:r>
        <w:t>u13) -0</w:t>
      </w:r>
      <w:r w:rsidR="00644CD5">
        <w:t>.</w:t>
      </w:r>
      <w:r>
        <w:t>16*T(v35</w:t>
      </w:r>
      <w:r w:rsidR="00644CD5">
        <w:t>.</w:t>
      </w:r>
      <w:r>
        <w:t>u6) -0</w:t>
      </w:r>
      <w:r w:rsidR="00644CD5">
        <w:t>.</w:t>
      </w:r>
      <w:r>
        <w:t>256*T(u29) + 0</w:t>
      </w:r>
      <w:r w:rsidR="00644CD5">
        <w:t>.</w:t>
      </w:r>
      <w:r>
        <w:t>471*T(v4</w:t>
      </w:r>
      <w:r w:rsidR="00644CD5">
        <w:t>.</w:t>
      </w:r>
      <w:r>
        <w:t>u25) -0</w:t>
      </w:r>
      <w:r w:rsidR="00644CD5">
        <w:t>.</w:t>
      </w:r>
      <w:r>
        <w:t>287*T(v20</w:t>
      </w:r>
      <w:r w:rsidR="00644CD5">
        <w:t>.</w:t>
      </w:r>
      <w:r>
        <w:t>u3) -0</w:t>
      </w:r>
      <w:r w:rsidR="00644CD5">
        <w:t>.</w:t>
      </w:r>
      <w:r>
        <w:t>35*T(v2</w:t>
      </w:r>
      <w:r w:rsidR="00644CD5">
        <w:t>.</w:t>
      </w:r>
      <w:r>
        <w:t>u34) -0</w:t>
      </w:r>
      <w:r w:rsidR="00644CD5">
        <w:t>.</w:t>
      </w:r>
      <w:r>
        <w:t>354*T(v6</w:t>
      </w:r>
      <w:r w:rsidR="00644CD5">
        <w:t>.</w:t>
      </w:r>
      <w:r>
        <w:t>u20) + 0</w:t>
      </w:r>
      <w:r w:rsidR="00644CD5">
        <w:t>.</w:t>
      </w:r>
      <w:r>
        <w:t>385*T(v17</w:t>
      </w:r>
      <w:r w:rsidR="00644CD5">
        <w:t>.</w:t>
      </w:r>
      <w:r>
        <w:t>u12) + 0</w:t>
      </w:r>
      <w:r w:rsidR="00644CD5">
        <w:t>.</w:t>
      </w:r>
      <w:r>
        <w:t>516*T(v3</w:t>
      </w:r>
      <w:r w:rsidR="00644CD5">
        <w:t>.</w:t>
      </w:r>
      <w:r>
        <w:t>u25) + 0</w:t>
      </w:r>
      <w:r w:rsidR="00644CD5">
        <w:t>.</w:t>
      </w:r>
      <w:r>
        <w:t>348*T(v24</w:t>
      </w:r>
      <w:r w:rsidR="00644CD5">
        <w:t>.</w:t>
      </w:r>
      <w:r>
        <w:t>u19) -0</w:t>
      </w:r>
      <w:r w:rsidR="00644CD5">
        <w:t>.</w:t>
      </w:r>
      <w:r>
        <w:t>256*T(u7) + 0</w:t>
      </w:r>
      <w:r w:rsidR="00644CD5">
        <w:t>.</w:t>
      </w:r>
      <w:r>
        <w:t>314*T(v1</w:t>
      </w:r>
      <w:r w:rsidR="00644CD5">
        <w:t>.</w:t>
      </w:r>
      <w:r>
        <w:t>u18) + 0</w:t>
      </w:r>
      <w:r w:rsidR="00644CD5">
        <w:t>.</w:t>
      </w:r>
      <w:r>
        <w:t>42*T(v3</w:t>
      </w:r>
      <w:r w:rsidR="00644CD5">
        <w:t>.</w:t>
      </w:r>
      <w:r>
        <w:t>u21) + 0</w:t>
      </w:r>
      <w:r w:rsidR="00644CD5">
        <w:t>.</w:t>
      </w:r>
      <w:r>
        <w:t>281*T(v11</w:t>
      </w:r>
      <w:r w:rsidR="00644CD5">
        <w:t>.</w:t>
      </w:r>
      <w:r>
        <w:t>u22) -0</w:t>
      </w:r>
      <w:r w:rsidR="00644CD5">
        <w:t>.</w:t>
      </w:r>
      <w:r>
        <w:t>295*T(u20) + 0</w:t>
      </w:r>
      <w:r w:rsidR="00644CD5">
        <w:t>.</w:t>
      </w:r>
      <w:r>
        <w:t>417*T(v4</w:t>
      </w:r>
      <w:r w:rsidR="00644CD5">
        <w:t>.</w:t>
      </w:r>
      <w:r>
        <w:t>u7) -0</w:t>
      </w:r>
      <w:r w:rsidR="00644CD5">
        <w:t>.</w:t>
      </w:r>
      <w:r>
        <w:t>293*T(v23</w:t>
      </w:r>
      <w:r w:rsidR="00644CD5">
        <w:t>.</w:t>
      </w:r>
      <w:r>
        <w:t>u17) + 0</w:t>
      </w:r>
      <w:r w:rsidR="00644CD5">
        <w:t>.</w:t>
      </w:r>
      <w:r>
        <w:t>236*T(v19</w:t>
      </w:r>
      <w:r w:rsidR="00644CD5">
        <w:t>.</w:t>
      </w:r>
      <w:r>
        <w:t>u21) + 0</w:t>
      </w:r>
      <w:r w:rsidR="00644CD5">
        <w:t>.</w:t>
      </w:r>
      <w:r>
        <w:t>321*T(v4</w:t>
      </w:r>
      <w:r w:rsidR="00644CD5">
        <w:t>.</w:t>
      </w:r>
      <w:r>
        <w:t>u21) -0</w:t>
      </w:r>
      <w:r w:rsidR="00644CD5">
        <w:t>.</w:t>
      </w:r>
      <w:r>
        <w:t>348*T(v19</w:t>
      </w:r>
      <w:r w:rsidR="00644CD5">
        <w:t>.</w:t>
      </w:r>
      <w:r>
        <w:t>u15) -0</w:t>
      </w:r>
      <w:r w:rsidR="00644CD5">
        <w:t>.</w:t>
      </w:r>
      <w:r>
        <w:t>472*T(v1</w:t>
      </w:r>
      <w:r w:rsidR="00644CD5">
        <w:t>.</w:t>
      </w:r>
      <w:r>
        <w:t>u5) -0</w:t>
      </w:r>
      <w:r w:rsidR="00644CD5">
        <w:t>.</w:t>
      </w:r>
      <w:r>
        <w:t>266*T(v13</w:t>
      </w:r>
      <w:r w:rsidR="00644CD5">
        <w:t>.</w:t>
      </w:r>
      <w:r>
        <w:t>u4) + 0</w:t>
      </w:r>
      <w:r w:rsidR="00644CD5">
        <w:t>.</w:t>
      </w:r>
      <w:r>
        <w:t>187*T(v23) + 0</w:t>
      </w:r>
      <w:r w:rsidR="00644CD5">
        <w:t>.</w:t>
      </w:r>
      <w:r>
        <w:t>4*T(v9</w:t>
      </w:r>
      <w:r w:rsidR="00644CD5">
        <w:t>.</w:t>
      </w:r>
      <w:r>
        <w:t>u13) + 0</w:t>
      </w:r>
      <w:r w:rsidR="00644CD5">
        <w:t>.</w:t>
      </w:r>
      <w:r>
        <w:t>314*T(v11</w:t>
      </w:r>
      <w:r w:rsidR="00644CD5">
        <w:t>.</w:t>
      </w:r>
      <w:r>
        <w:t>u30) -</w:t>
      </w:r>
      <w:r>
        <w:lastRenderedPageBreak/>
        <w:t>0</w:t>
      </w:r>
      <w:r w:rsidR="00644CD5">
        <w:t>.</w:t>
      </w:r>
      <w:r>
        <w:t>236*T(v29) + 0</w:t>
      </w:r>
      <w:r w:rsidR="00644CD5">
        <w:t>.</w:t>
      </w:r>
      <w:r>
        <w:t>265*T(v15</w:t>
      </w:r>
      <w:r w:rsidR="00644CD5">
        <w:t>.</w:t>
      </w:r>
      <w:r>
        <w:t>u7) -0</w:t>
      </w:r>
      <w:r w:rsidR="00644CD5">
        <w:t>.</w:t>
      </w:r>
      <w:r>
        <w:t>18*T(v31) + 0</w:t>
      </w:r>
      <w:r w:rsidR="00644CD5">
        <w:t>.</w:t>
      </w:r>
      <w:r>
        <w:t>301*T(v24</w:t>
      </w:r>
      <w:r w:rsidR="00644CD5">
        <w:t>.</w:t>
      </w:r>
      <w:r>
        <w:t>u16) + 0</w:t>
      </w:r>
      <w:r w:rsidR="00644CD5">
        <w:t>.</w:t>
      </w:r>
      <w:r>
        <w:t>365*T(v11</w:t>
      </w:r>
      <w:r w:rsidR="00644CD5">
        <w:t>.</w:t>
      </w:r>
      <w:r>
        <w:t>u27) -0</w:t>
      </w:r>
      <w:r w:rsidR="00644CD5">
        <w:t>.</w:t>
      </w:r>
      <w:r>
        <w:t>152*T(v36</w:t>
      </w:r>
      <w:r w:rsidR="00644CD5">
        <w:t>.</w:t>
      </w:r>
      <w:r>
        <w:t>u1) -0</w:t>
      </w:r>
      <w:r w:rsidR="00644CD5">
        <w:t>.</w:t>
      </w:r>
      <w:r>
        <w:t>33*T(v3</w:t>
      </w:r>
      <w:r w:rsidR="00644CD5">
        <w:t>.</w:t>
      </w:r>
      <w:r>
        <w:t>u39) + 0</w:t>
      </w:r>
      <w:r w:rsidR="00644CD5">
        <w:t>.</w:t>
      </w:r>
      <w:r>
        <w:t>218*Lipophilicity^3 -0</w:t>
      </w:r>
      <w:r w:rsidR="00644CD5">
        <w:t>.</w:t>
      </w:r>
      <w:r>
        <w:t>256*T(v26</w:t>
      </w:r>
      <w:r w:rsidR="00644CD5">
        <w:t>.</w:t>
      </w:r>
      <w:r>
        <w:t>u6) -0</w:t>
      </w:r>
      <w:r w:rsidR="00644CD5">
        <w:t>.</w:t>
      </w:r>
      <w:r>
        <w:t>275*T(v4</w:t>
      </w:r>
      <w:r w:rsidR="00644CD5">
        <w:t>.</w:t>
      </w:r>
      <w:r>
        <w:t>u24) + 0</w:t>
      </w:r>
      <w:r w:rsidR="00644CD5">
        <w:t>.</w:t>
      </w:r>
      <w:r>
        <w:t>28*T(v21</w:t>
      </w:r>
      <w:r w:rsidR="00644CD5">
        <w:t>.</w:t>
      </w:r>
      <w:r>
        <w:t>u14) -0</w:t>
      </w:r>
      <w:r w:rsidR="00644CD5">
        <w:t>.</w:t>
      </w:r>
      <w:r>
        <w:t>219*T(v34</w:t>
      </w:r>
      <w:r w:rsidR="00644CD5">
        <w:t>.</w:t>
      </w:r>
      <w:r>
        <w:t>u7) + 0</w:t>
      </w:r>
      <w:r w:rsidR="00644CD5">
        <w:t>.</w:t>
      </w:r>
      <w:r>
        <w:t>17*T(v28) + 0</w:t>
      </w:r>
      <w:r w:rsidR="00644CD5">
        <w:t>.</w:t>
      </w:r>
      <w:r>
        <w:t>269*T(v8</w:t>
      </w:r>
      <w:r w:rsidR="00644CD5">
        <w:t>.</w:t>
      </w:r>
      <w:r>
        <w:t>u30) + 0</w:t>
      </w:r>
      <w:r w:rsidR="00644CD5">
        <w:t>.</w:t>
      </w:r>
      <w:r>
        <w:t>244*T(v11</w:t>
      </w:r>
      <w:r w:rsidR="00644CD5">
        <w:t>.</w:t>
      </w:r>
      <w:r>
        <w:t>u28) + 0</w:t>
      </w:r>
      <w:r w:rsidR="00644CD5">
        <w:t>.</w:t>
      </w:r>
      <w:r>
        <w:t>223*T(v11</w:t>
      </w:r>
      <w:r w:rsidR="00644CD5">
        <w:t>.</w:t>
      </w:r>
      <w:r>
        <w:t>u31) + 0</w:t>
      </w:r>
      <w:r w:rsidR="00644CD5">
        <w:t>.</w:t>
      </w:r>
      <w:r>
        <w:t>353*T(v3</w:t>
      </w:r>
      <w:r w:rsidR="00644CD5">
        <w:t>.</w:t>
      </w:r>
      <w:r>
        <w:t>u4) -0</w:t>
      </w:r>
      <w:r w:rsidR="00644CD5">
        <w:t>.</w:t>
      </w:r>
      <w:r>
        <w:t>244*T(v4</w:t>
      </w:r>
      <w:r w:rsidR="00644CD5">
        <w:t>.</w:t>
      </w:r>
      <w:r>
        <w:t>u36) + 0</w:t>
      </w:r>
      <w:r w:rsidR="00644CD5">
        <w:t>.</w:t>
      </w:r>
      <w:r>
        <w:t>238*T(v22</w:t>
      </w:r>
      <w:r w:rsidR="00644CD5">
        <w:t>.</w:t>
      </w:r>
      <w:r>
        <w:t>u8) -0</w:t>
      </w:r>
      <w:r w:rsidR="00644CD5">
        <w:t>.</w:t>
      </w:r>
      <w:r>
        <w:t>2*T(v18) + 0</w:t>
      </w:r>
      <w:r w:rsidR="00644CD5">
        <w:t>.</w:t>
      </w:r>
      <w:r>
        <w:t>21*T(v14</w:t>
      </w:r>
      <w:r w:rsidR="00644CD5">
        <w:t>.</w:t>
      </w:r>
      <w:r>
        <w:t>u20) + 0</w:t>
      </w:r>
      <w:r w:rsidR="00644CD5">
        <w:t>.</w:t>
      </w:r>
      <w:r>
        <w:t>258*T(v29</w:t>
      </w:r>
      <w:r w:rsidR="00644CD5">
        <w:t>.</w:t>
      </w:r>
      <w:r>
        <w:t>u5) + 0</w:t>
      </w:r>
      <w:r w:rsidR="00644CD5">
        <w:t>.</w:t>
      </w:r>
      <w:r>
        <w:t>159*T(v22</w:t>
      </w:r>
      <w:r w:rsidR="00644CD5">
        <w:t>.</w:t>
      </w:r>
      <w:r>
        <w:t>u14) + 0</w:t>
      </w:r>
      <w:r w:rsidR="00644CD5">
        <w:t>.</w:t>
      </w:r>
      <w:r>
        <w:t>15*NumNegative -0</w:t>
      </w:r>
      <w:r w:rsidR="00644CD5">
        <w:t>.</w:t>
      </w:r>
      <w:r>
        <w:t>278*T(v18</w:t>
      </w:r>
      <w:r w:rsidR="00644CD5">
        <w:t>.</w:t>
      </w:r>
      <w:r>
        <w:t>u2) + 0</w:t>
      </w:r>
      <w:r w:rsidR="00644CD5">
        <w:t>.</w:t>
      </w:r>
      <w:r>
        <w:t>187*T(v24</w:t>
      </w:r>
      <w:r w:rsidR="00644CD5">
        <w:t>.</w:t>
      </w:r>
      <w:r>
        <w:t>u3) + 0</w:t>
      </w:r>
      <w:r w:rsidR="00644CD5">
        <w:t>.</w:t>
      </w:r>
      <w:r>
        <w:t>204*T(v14</w:t>
      </w:r>
      <w:r w:rsidR="00644CD5">
        <w:t>.</w:t>
      </w:r>
      <w:r>
        <w:t>u22) -0</w:t>
      </w:r>
      <w:r w:rsidR="00644CD5">
        <w:t>.</w:t>
      </w:r>
      <w:r>
        <w:t>214*T(v12</w:t>
      </w:r>
      <w:r w:rsidR="00644CD5">
        <w:t>.</w:t>
      </w:r>
      <w:r>
        <w:t>u23) -0</w:t>
      </w:r>
      <w:r w:rsidR="00644CD5">
        <w:t>.</w:t>
      </w:r>
      <w:r>
        <w:t>18*T(v22</w:t>
      </w:r>
      <w:r w:rsidR="00644CD5">
        <w:t>.</w:t>
      </w:r>
      <w:r>
        <w:t>u20) -0</w:t>
      </w:r>
      <w:r w:rsidR="00644CD5">
        <w:t>.</w:t>
      </w:r>
      <w:r>
        <w:t>27*T(v11</w:t>
      </w:r>
      <w:r w:rsidR="00644CD5">
        <w:t>.</w:t>
      </w:r>
      <w:r>
        <w:t>u6) + 0</w:t>
      </w:r>
      <w:r w:rsidR="00644CD5">
        <w:t>.</w:t>
      </w:r>
      <w:r>
        <w:t>23*T(v1</w:t>
      </w:r>
      <w:r w:rsidR="00644CD5">
        <w:t>.</w:t>
      </w:r>
      <w:r>
        <w:t>u15) + 0</w:t>
      </w:r>
      <w:r w:rsidR="00644CD5">
        <w:t>.</w:t>
      </w:r>
      <w:r>
        <w:t>181*T(v5</w:t>
      </w:r>
      <w:r w:rsidR="00644CD5">
        <w:t>.</w:t>
      </w:r>
      <w:r>
        <w:t>u26) + 0</w:t>
      </w:r>
      <w:r w:rsidR="00644CD5">
        <w:t>.</w:t>
      </w:r>
      <w:r>
        <w:t>183*T(v3</w:t>
      </w:r>
      <w:r w:rsidR="00644CD5">
        <w:t>.</w:t>
      </w:r>
      <w:r>
        <w:t>u28) + 0</w:t>
      </w:r>
      <w:r w:rsidR="00644CD5">
        <w:t>.</w:t>
      </w:r>
      <w:r>
        <w:t>109*T(v16</w:t>
      </w:r>
      <w:r w:rsidR="00644CD5">
        <w:t>.</w:t>
      </w:r>
      <w:r>
        <w:t>u26) + 0</w:t>
      </w:r>
      <w:r w:rsidR="00644CD5">
        <w:t>.</w:t>
      </w:r>
      <w:r>
        <w:t>144*T(v31</w:t>
      </w:r>
      <w:r w:rsidR="00644CD5">
        <w:t>.</w:t>
      </w:r>
      <w:r>
        <w:t>u5) -0</w:t>
      </w:r>
      <w:r w:rsidR="00644CD5">
        <w:t>.</w:t>
      </w:r>
      <w:r>
        <w:t>355*T(v1</w:t>
      </w:r>
      <w:r w:rsidR="00644CD5">
        <w:t>.</w:t>
      </w:r>
      <w:r>
        <w:t>u1) + 0</w:t>
      </w:r>
      <w:r w:rsidR="00644CD5">
        <w:t>.</w:t>
      </w:r>
      <w:r>
        <w:t>141*T(v40</w:t>
      </w:r>
      <w:r w:rsidR="00644CD5">
        <w:t>.</w:t>
      </w:r>
      <w:r>
        <w:t>u1) + 0</w:t>
      </w:r>
      <w:r w:rsidR="00644CD5">
        <w:t>.</w:t>
      </w:r>
      <w:r>
        <w:t>25*T(v3</w:t>
      </w:r>
      <w:r w:rsidR="00644CD5">
        <w:t>.</w:t>
      </w:r>
      <w:r>
        <w:t>u15) + 0</w:t>
      </w:r>
      <w:r w:rsidR="00644CD5">
        <w:t>.</w:t>
      </w:r>
      <w:r>
        <w:t>158*T(v11</w:t>
      </w:r>
      <w:r w:rsidR="00644CD5">
        <w:t>.</w:t>
      </w:r>
      <w:r>
        <w:t>u15) + 0</w:t>
      </w:r>
      <w:r w:rsidR="00644CD5">
        <w:t>.</w:t>
      </w:r>
      <w:r>
        <w:t>15*T(v7</w:t>
      </w:r>
      <w:r w:rsidR="00644CD5">
        <w:t>.</w:t>
      </w:r>
      <w:r>
        <w:t>u34) -0</w:t>
      </w:r>
      <w:r w:rsidR="00644CD5">
        <w:t>.</w:t>
      </w:r>
      <w:r>
        <w:t>226*T(v10</w:t>
      </w:r>
      <w:r w:rsidR="00644CD5">
        <w:t>.</w:t>
      </w:r>
      <w:r>
        <w:t>u2) -0</w:t>
      </w:r>
      <w:r w:rsidR="00644CD5">
        <w:t>.</w:t>
      </w:r>
      <w:r>
        <w:t>169*T(v6</w:t>
      </w:r>
      <w:r w:rsidR="00644CD5">
        <w:t>.</w:t>
      </w:r>
      <w:r>
        <w:t>u26) + 0</w:t>
      </w:r>
      <w:r w:rsidR="00644CD5">
        <w:t>.</w:t>
      </w:r>
      <w:r>
        <w:t>202*T(v1</w:t>
      </w:r>
      <w:r w:rsidR="00644CD5">
        <w:t>.</w:t>
      </w:r>
      <w:r>
        <w:t>u35) -0</w:t>
      </w:r>
      <w:r w:rsidR="00644CD5">
        <w:t>.</w:t>
      </w:r>
      <w:r>
        <w:t>136*T(v26</w:t>
      </w:r>
      <w:r w:rsidR="00644CD5">
        <w:t>.</w:t>
      </w:r>
      <w:r>
        <w:t>u9) -0</w:t>
      </w:r>
      <w:r w:rsidR="00644CD5">
        <w:t>.</w:t>
      </w:r>
      <w:r>
        <w:t>134*T(v9</w:t>
      </w:r>
      <w:r w:rsidR="00644CD5">
        <w:t>.</w:t>
      </w:r>
      <w:r>
        <w:t>u30) -0</w:t>
      </w:r>
      <w:r w:rsidR="00644CD5">
        <w:t>.</w:t>
      </w:r>
      <w:r>
        <w:t>17*T(v9</w:t>
      </w:r>
      <w:r w:rsidR="00644CD5">
        <w:t>.</w:t>
      </w:r>
      <w:r>
        <w:t>u10) + 0</w:t>
      </w:r>
      <w:r w:rsidR="00644CD5">
        <w:t>.</w:t>
      </w:r>
      <w:r>
        <w:t>131*T(v19</w:t>
      </w:r>
      <w:r w:rsidR="00644CD5">
        <w:t>.</w:t>
      </w:r>
      <w:r>
        <w:t>u10) + 0</w:t>
      </w:r>
      <w:r w:rsidR="00644CD5">
        <w:t>.</w:t>
      </w:r>
      <w:r>
        <w:t>12*T(v13</w:t>
      </w:r>
      <w:r w:rsidR="00644CD5">
        <w:t>.</w:t>
      </w:r>
      <w:r>
        <w:t>u19) -0</w:t>
      </w:r>
      <w:r w:rsidR="00644CD5">
        <w:t>.</w:t>
      </w:r>
      <w:r>
        <w:t>106*T(v32</w:t>
      </w:r>
      <w:r w:rsidR="00644CD5">
        <w:t>.</w:t>
      </w:r>
      <w:r>
        <w:t>u8) + 0</w:t>
      </w:r>
      <w:r w:rsidR="00644CD5">
        <w:t>.</w:t>
      </w:r>
      <w:r>
        <w:t>127*T(v13</w:t>
      </w:r>
      <w:r w:rsidR="00644CD5">
        <w:t>.</w:t>
      </w:r>
      <w:r>
        <w:t>u29) -0</w:t>
      </w:r>
      <w:r w:rsidR="00644CD5">
        <w:t>.</w:t>
      </w:r>
      <w:r>
        <w:t>161*T(v24</w:t>
      </w:r>
      <w:r w:rsidR="00644CD5">
        <w:t>.</w:t>
      </w:r>
      <w:r>
        <w:t>u11) + 0</w:t>
      </w:r>
      <w:r w:rsidR="00644CD5">
        <w:t>.</w:t>
      </w:r>
      <w:r>
        <w:t>105*T(v29</w:t>
      </w:r>
      <w:r w:rsidR="00644CD5">
        <w:t>.</w:t>
      </w:r>
      <w:r>
        <w:t>u9) -0</w:t>
      </w:r>
      <w:r w:rsidR="00644CD5">
        <w:t>.</w:t>
      </w:r>
      <w:r>
        <w:t>144*T(v18</w:t>
      </w:r>
      <w:r w:rsidR="00644CD5">
        <w:t>.</w:t>
      </w:r>
      <w:r>
        <w:t>u10) -0</w:t>
      </w:r>
      <w:r w:rsidR="00644CD5">
        <w:t>.</w:t>
      </w:r>
      <w:r>
        <w:t>117*T(v15</w:t>
      </w:r>
      <w:r w:rsidR="00644CD5">
        <w:t>.</w:t>
      </w:r>
      <w:r>
        <w:t>u24) -0</w:t>
      </w:r>
      <w:r w:rsidR="00644CD5">
        <w:t>.</w:t>
      </w:r>
      <w:r>
        <w:t>114*T(v22</w:t>
      </w:r>
      <w:r w:rsidR="00644CD5">
        <w:t>.</w:t>
      </w:r>
      <w:r>
        <w:t>u11) -0</w:t>
      </w:r>
      <w:r w:rsidR="00644CD5">
        <w:t>.</w:t>
      </w:r>
      <w:r>
        <w:t>138*T(v18</w:t>
      </w:r>
      <w:r w:rsidR="00644CD5">
        <w:t>.</w:t>
      </w:r>
      <w:r>
        <w:t>u7) + 0</w:t>
      </w:r>
      <w:r w:rsidR="00644CD5">
        <w:t>.</w:t>
      </w:r>
      <w:r>
        <w:t>123*T(v5</w:t>
      </w:r>
      <w:r w:rsidR="00644CD5">
        <w:t>.</w:t>
      </w:r>
      <w:r>
        <w:t>u33) -0</w:t>
      </w:r>
      <w:r w:rsidR="00644CD5">
        <w:t>.</w:t>
      </w:r>
      <w:r>
        <w:t>13*T(v14</w:t>
      </w:r>
      <w:r w:rsidR="00644CD5">
        <w:t>.</w:t>
      </w:r>
      <w:r>
        <w:t>u16) -0</w:t>
      </w:r>
      <w:r w:rsidR="00644CD5">
        <w:t>.</w:t>
      </w:r>
      <w:r>
        <w:t>115*T(v7</w:t>
      </w:r>
      <w:r w:rsidR="00644CD5">
        <w:t>.</w:t>
      </w:r>
      <w:r>
        <w:t>u31) + 0</w:t>
      </w:r>
      <w:r w:rsidR="00644CD5">
        <w:t>.</w:t>
      </w:r>
      <w:r>
        <w:t>124*T(v23</w:t>
      </w:r>
      <w:r w:rsidR="00644CD5">
        <w:t>.</w:t>
      </w:r>
      <w:r>
        <w:t>u9) -0</w:t>
      </w:r>
      <w:r w:rsidR="00644CD5">
        <w:t>.</w:t>
      </w:r>
      <w:r>
        <w:t>0996*T(v6</w:t>
      </w:r>
      <w:r w:rsidR="00644CD5">
        <w:t>.</w:t>
      </w:r>
      <w:r>
        <w:t>u31) -0</w:t>
      </w:r>
      <w:r w:rsidR="00644CD5">
        <w:t>.</w:t>
      </w:r>
      <w:r>
        <w:t>131*T(v3</w:t>
      </w:r>
      <w:r w:rsidR="00644CD5">
        <w:t>.</w:t>
      </w:r>
      <w:r>
        <w:t>u18) + 0</w:t>
      </w:r>
      <w:r w:rsidR="00644CD5">
        <w:t>.</w:t>
      </w:r>
      <w:r>
        <w:t>0858*T(v35</w:t>
      </w:r>
      <w:r w:rsidR="00644CD5">
        <w:t>.</w:t>
      </w:r>
      <w:r>
        <w:t>u4) + 0</w:t>
      </w:r>
      <w:r w:rsidR="00644CD5">
        <w:t>.</w:t>
      </w:r>
      <w:r>
        <w:t>101*T(v10</w:t>
      </w:r>
      <w:r w:rsidR="00644CD5">
        <w:t>.</w:t>
      </w:r>
      <w:r>
        <w:t>u32) -0</w:t>
      </w:r>
      <w:r w:rsidR="00644CD5">
        <w:t>.</w:t>
      </w:r>
      <w:r>
        <w:t>11*T(v7</w:t>
      </w:r>
      <w:r w:rsidR="00644CD5">
        <w:t>.</w:t>
      </w:r>
      <w:r>
        <w:t>u35) -0</w:t>
      </w:r>
      <w:r w:rsidR="00644CD5">
        <w:t>.</w:t>
      </w:r>
      <w:r>
        <w:t>108*T(v28</w:t>
      </w:r>
      <w:r w:rsidR="00644CD5">
        <w:t>.</w:t>
      </w:r>
      <w:r>
        <w:t>u8) -0</w:t>
      </w:r>
      <w:r w:rsidR="00644CD5">
        <w:t>.</w:t>
      </w:r>
      <w:r>
        <w:t>0807*T(v21) + 0</w:t>
      </w:r>
      <w:r w:rsidR="00644CD5">
        <w:t>.</w:t>
      </w:r>
      <w:r>
        <w:t>0895*T(v33</w:t>
      </w:r>
      <w:r w:rsidR="00644CD5">
        <w:t>.</w:t>
      </w:r>
      <w:r>
        <w:t>u4) + 0</w:t>
      </w:r>
      <w:r w:rsidR="00644CD5">
        <w:t>.</w:t>
      </w:r>
      <w:r>
        <w:t>1*T(v19</w:t>
      </w:r>
      <w:r w:rsidR="00644CD5">
        <w:t>.</w:t>
      </w:r>
      <w:r>
        <w:t>u12) + 0</w:t>
      </w:r>
      <w:r w:rsidR="00644CD5">
        <w:t>.</w:t>
      </w:r>
      <w:r>
        <w:t>108*T(v4</w:t>
      </w:r>
      <w:r w:rsidR="00644CD5">
        <w:t>.</w:t>
      </w:r>
      <w:r>
        <w:t>u35) -0</w:t>
      </w:r>
      <w:r w:rsidR="00644CD5">
        <w:t>.</w:t>
      </w:r>
      <w:r>
        <w:t>0983*T(v2</w:t>
      </w:r>
      <w:r w:rsidR="00644CD5">
        <w:t>.</w:t>
      </w:r>
      <w:r>
        <w:t>u23) + 0</w:t>
      </w:r>
      <w:r w:rsidR="00644CD5">
        <w:t>.</w:t>
      </w:r>
      <w:r>
        <w:t>0821*T(v37</w:t>
      </w:r>
      <w:r w:rsidR="00644CD5">
        <w:t>.</w:t>
      </w:r>
      <w:r>
        <w:t>u6) + 0</w:t>
      </w:r>
      <w:r w:rsidR="00644CD5">
        <w:t>.</w:t>
      </w:r>
      <w:r>
        <w:t>0953*T(v6</w:t>
      </w:r>
      <w:r w:rsidR="00644CD5">
        <w:t>.</w:t>
      </w:r>
      <w:r>
        <w:t>u21) + 0</w:t>
      </w:r>
      <w:r w:rsidR="00644CD5">
        <w:t>.</w:t>
      </w:r>
      <w:r>
        <w:t>101*T(v7</w:t>
      </w:r>
      <w:r w:rsidR="00644CD5">
        <w:t>.</w:t>
      </w:r>
      <w:r>
        <w:t>u19) + 0</w:t>
      </w:r>
      <w:r w:rsidR="00644CD5">
        <w:t>.</w:t>
      </w:r>
      <w:r>
        <w:t>0954*T(v9</w:t>
      </w:r>
      <w:r w:rsidR="00644CD5">
        <w:t>.</w:t>
      </w:r>
      <w:r>
        <w:t>u18) + 0</w:t>
      </w:r>
      <w:r w:rsidR="00644CD5">
        <w:t>.</w:t>
      </w:r>
      <w:r>
        <w:t>0739*T(v34</w:t>
      </w:r>
      <w:r w:rsidR="00644CD5">
        <w:t>.</w:t>
      </w:r>
      <w:r>
        <w:t>u1) -0</w:t>
      </w:r>
      <w:r w:rsidR="00644CD5">
        <w:t>.</w:t>
      </w:r>
      <w:r>
        <w:t>0987*T(v35</w:t>
      </w:r>
      <w:r w:rsidR="00644CD5">
        <w:t>.</w:t>
      </w:r>
      <w:r>
        <w:t>u2) + 0</w:t>
      </w:r>
      <w:r w:rsidR="00644CD5">
        <w:t>.</w:t>
      </w:r>
      <w:r>
        <w:t>0861*T(v7</w:t>
      </w:r>
      <w:r w:rsidR="00644CD5">
        <w:t>.</w:t>
      </w:r>
      <w:r>
        <w:t>u27) -0</w:t>
      </w:r>
      <w:r w:rsidR="00644CD5">
        <w:t>.</w:t>
      </w:r>
      <w:r>
        <w:t>0934*T(v32</w:t>
      </w:r>
      <w:r w:rsidR="00644CD5">
        <w:t>.</w:t>
      </w:r>
      <w:r>
        <w:t>u2) + 0</w:t>
      </w:r>
      <w:r w:rsidR="00644CD5">
        <w:t>.</w:t>
      </w:r>
      <w:r>
        <w:t>0761*T(v35</w:t>
      </w:r>
      <w:r w:rsidR="00644CD5">
        <w:t>.</w:t>
      </w:r>
      <w:r>
        <w:t>u7) -0</w:t>
      </w:r>
      <w:r w:rsidR="00644CD5">
        <w:t>.</w:t>
      </w:r>
      <w:r>
        <w:t>0743*T(v20</w:t>
      </w:r>
      <w:r w:rsidR="00644CD5">
        <w:t>.</w:t>
      </w:r>
      <w:r>
        <w:t>u15) -0</w:t>
      </w:r>
      <w:r w:rsidR="00644CD5">
        <w:t>.</w:t>
      </w:r>
      <w:r>
        <w:t>0845*T(v1</w:t>
      </w:r>
      <w:r w:rsidR="00644CD5">
        <w:t>.</w:t>
      </w:r>
      <w:r>
        <w:t>u40) -0</w:t>
      </w:r>
      <w:r w:rsidR="00644CD5">
        <w:t>.</w:t>
      </w:r>
      <w:r>
        <w:t>0549*T(v26) + 0</w:t>
      </w:r>
      <w:r w:rsidR="00644CD5">
        <w:t>.</w:t>
      </w:r>
      <w:r>
        <w:t>0787*T(v23</w:t>
      </w:r>
      <w:r w:rsidR="00644CD5">
        <w:t>.</w:t>
      </w:r>
      <w:r>
        <w:t>u14) -0</w:t>
      </w:r>
      <w:r w:rsidR="00644CD5">
        <w:t>.</w:t>
      </w:r>
      <w:r>
        <w:t>0834*T(v10</w:t>
      </w:r>
      <w:r w:rsidR="00644CD5">
        <w:t>.</w:t>
      </w:r>
      <w:r>
        <w:t>u25) -0</w:t>
      </w:r>
      <w:r w:rsidR="00644CD5">
        <w:t>.</w:t>
      </w:r>
      <w:r>
        <w:t>0884*T(v1</w:t>
      </w:r>
      <w:r w:rsidR="00644CD5">
        <w:t>.</w:t>
      </w:r>
      <w:r>
        <w:t>u16) + 0</w:t>
      </w:r>
      <w:r w:rsidR="00644CD5">
        <w:t>.</w:t>
      </w:r>
      <w:r>
        <w:t>0748*T(v8</w:t>
      </w:r>
      <w:r w:rsidR="00644CD5">
        <w:t>.</w:t>
      </w:r>
      <w:r>
        <w:t>u13) -0</w:t>
      </w:r>
      <w:r w:rsidR="00644CD5">
        <w:t>.</w:t>
      </w:r>
      <w:r>
        <w:t>0435*T(v37</w:t>
      </w:r>
      <w:r w:rsidR="00644CD5">
        <w:t>.</w:t>
      </w:r>
      <w:r>
        <w:t>u4) + 0</w:t>
      </w:r>
      <w:r w:rsidR="00644CD5">
        <w:t>.</w:t>
      </w:r>
      <w:r>
        <w:t>0649*T(v8) + 0</w:t>
      </w:r>
      <w:r w:rsidR="00644CD5">
        <w:t>.</w:t>
      </w:r>
      <w:r>
        <w:t>0709*T(v15</w:t>
      </w:r>
      <w:r w:rsidR="00644CD5">
        <w:t>.</w:t>
      </w:r>
      <w:r>
        <w:t>u15) -0</w:t>
      </w:r>
      <w:r w:rsidR="00644CD5">
        <w:t>.</w:t>
      </w:r>
      <w:r>
        <w:t>0689*T(v11</w:t>
      </w:r>
      <w:r w:rsidR="00644CD5">
        <w:t>.</w:t>
      </w:r>
      <w:r>
        <w:t>u21) -0</w:t>
      </w:r>
      <w:r w:rsidR="00644CD5">
        <w:t>.</w:t>
      </w:r>
      <w:r>
        <w:t>0739*T(v22</w:t>
      </w:r>
      <w:r w:rsidR="00644CD5">
        <w:t>.</w:t>
      </w:r>
      <w:r>
        <w:t>u3) + 0</w:t>
      </w:r>
      <w:r w:rsidR="00644CD5">
        <w:t>.</w:t>
      </w:r>
      <w:r>
        <w:t>0583*T(v23</w:t>
      </w:r>
      <w:r w:rsidR="00644CD5">
        <w:t>.</w:t>
      </w:r>
      <w:r>
        <w:t>u4) -0</w:t>
      </w:r>
      <w:r w:rsidR="00644CD5">
        <w:t>.</w:t>
      </w:r>
      <w:r>
        <w:t>0727*T(v2</w:t>
      </w:r>
      <w:r w:rsidR="00644CD5">
        <w:t>.</w:t>
      </w:r>
      <w:r>
        <w:t>u14) + 0</w:t>
      </w:r>
      <w:r w:rsidR="00644CD5">
        <w:t>.</w:t>
      </w:r>
      <w:r>
        <w:t>0514*T(v18</w:t>
      </w:r>
      <w:r w:rsidR="00644CD5">
        <w:t>.</w:t>
      </w:r>
      <w:r>
        <w:t>u12) -0</w:t>
      </w:r>
      <w:r w:rsidR="00644CD5">
        <w:t>.</w:t>
      </w:r>
      <w:r>
        <w:t>0544*T(v10</w:t>
      </w:r>
      <w:r w:rsidR="00644CD5">
        <w:t>.</w:t>
      </w:r>
      <w:r>
        <w:t>u13) + 0</w:t>
      </w:r>
      <w:r w:rsidR="00644CD5">
        <w:t>.</w:t>
      </w:r>
      <w:r>
        <w:t>0551*T(v5</w:t>
      </w:r>
      <w:r w:rsidR="00644CD5">
        <w:t>.</w:t>
      </w:r>
      <w:r>
        <w:t>u34) + 0</w:t>
      </w:r>
      <w:r w:rsidR="00644CD5">
        <w:t>.</w:t>
      </w:r>
      <w:r>
        <w:t>0405*T(v36</w:t>
      </w:r>
      <w:r w:rsidR="00644CD5">
        <w:t>.</w:t>
      </w:r>
      <w:r>
        <w:t>u5) + 0</w:t>
      </w:r>
      <w:r w:rsidR="00644CD5">
        <w:t>.</w:t>
      </w:r>
      <w:r>
        <w:t>0448*T(v13</w:t>
      </w:r>
      <w:r w:rsidR="00644CD5">
        <w:t>.</w:t>
      </w:r>
      <w:r>
        <w:t>u16) -0</w:t>
      </w:r>
      <w:r w:rsidR="00644CD5">
        <w:t>.</w:t>
      </w:r>
      <w:r>
        <w:t>0443*T(v4</w:t>
      </w:r>
      <w:r w:rsidR="00644CD5">
        <w:t>.</w:t>
      </w:r>
      <w:r>
        <w:t>u31) -0</w:t>
      </w:r>
      <w:r w:rsidR="00644CD5">
        <w:t>.</w:t>
      </w:r>
      <w:r>
        <w:t>0454*T(v14</w:t>
      </w:r>
      <w:r w:rsidR="00644CD5">
        <w:t>.</w:t>
      </w:r>
      <w:r>
        <w:t>u13) + 0</w:t>
      </w:r>
      <w:r w:rsidR="00644CD5">
        <w:t>.</w:t>
      </w:r>
      <w:r>
        <w:t>0208*T(v40) + 0</w:t>
      </w:r>
      <w:r w:rsidR="00644CD5">
        <w:t>.</w:t>
      </w:r>
      <w:r>
        <w:t>0384*T(v29</w:t>
      </w:r>
      <w:r w:rsidR="00644CD5">
        <w:t>.</w:t>
      </w:r>
      <w:r>
        <w:t>u2) -0</w:t>
      </w:r>
      <w:r w:rsidR="00644CD5">
        <w:t>.</w:t>
      </w:r>
      <w:r>
        <w:t>0355*T(v7</w:t>
      </w:r>
      <w:r w:rsidR="00644CD5">
        <w:t>.</w:t>
      </w:r>
      <w:r>
        <w:t>u28) -0</w:t>
      </w:r>
      <w:r w:rsidR="00644CD5">
        <w:t>.</w:t>
      </w:r>
      <w:r>
        <w:t>0334*T(v20</w:t>
      </w:r>
      <w:r w:rsidR="00644CD5">
        <w:t>.</w:t>
      </w:r>
      <w:r>
        <w:t>u12) + 0</w:t>
      </w:r>
      <w:r w:rsidR="00644CD5">
        <w:t>.</w:t>
      </w:r>
      <w:r>
        <w:t>0378*T(v11</w:t>
      </w:r>
      <w:r w:rsidR="00644CD5">
        <w:t>.</w:t>
      </w:r>
      <w:r>
        <w:t>u5) -0</w:t>
      </w:r>
      <w:r w:rsidR="00644CD5">
        <w:t>.</w:t>
      </w:r>
      <w:r>
        <w:t>0317*T(v8</w:t>
      </w:r>
      <w:r w:rsidR="00644CD5">
        <w:t>.</w:t>
      </w:r>
      <w:r>
        <w:t>u15) -0</w:t>
      </w:r>
      <w:r w:rsidR="00644CD5">
        <w:t>.</w:t>
      </w:r>
      <w:r>
        <w:t>0267*T(v15</w:t>
      </w:r>
      <w:r w:rsidR="00644CD5">
        <w:t>.</w:t>
      </w:r>
      <w:r>
        <w:t>u22) -0</w:t>
      </w:r>
      <w:r w:rsidR="00644CD5">
        <w:t>.</w:t>
      </w:r>
      <w:r>
        <w:t>0292*T(v3</w:t>
      </w:r>
      <w:r w:rsidR="00644CD5">
        <w:t>.</w:t>
      </w:r>
      <w:r>
        <w:t>u30) + 0</w:t>
      </w:r>
      <w:r w:rsidR="00644CD5">
        <w:t>.</w:t>
      </w:r>
      <w:r>
        <w:t>0284*T(v5</w:t>
      </w:r>
      <w:r w:rsidR="00644CD5">
        <w:t>.</w:t>
      </w:r>
      <w:r>
        <w:t>u10) -0</w:t>
      </w:r>
      <w:r w:rsidR="00644CD5">
        <w:t>.</w:t>
      </w:r>
      <w:r>
        <w:t>0209*T(v6</w:t>
      </w:r>
      <w:r w:rsidR="00644CD5">
        <w:t>.</w:t>
      </w:r>
      <w:r>
        <w:t>u25) + 0</w:t>
      </w:r>
      <w:r w:rsidR="00644CD5">
        <w:t>.</w:t>
      </w:r>
      <w:r>
        <w:t>0167*Length^2 -0</w:t>
      </w:r>
      <w:r w:rsidR="00644CD5">
        <w:t>.</w:t>
      </w:r>
      <w:r>
        <w:t>0168*T(v11</w:t>
      </w:r>
      <w:r w:rsidR="00644CD5">
        <w:t>.</w:t>
      </w:r>
      <w:r>
        <w:t>u29) + 0</w:t>
      </w:r>
      <w:r w:rsidR="00644CD5">
        <w:t>.</w:t>
      </w:r>
      <w:r>
        <w:t>0189*T(v6</w:t>
      </w:r>
      <w:r w:rsidR="00644CD5">
        <w:t>.</w:t>
      </w:r>
      <w:r>
        <w:t>u16) + 0</w:t>
      </w:r>
      <w:r w:rsidR="00644CD5">
        <w:t>.</w:t>
      </w:r>
      <w:r>
        <w:t>0118*T(v10) + 0</w:t>
      </w:r>
      <w:r w:rsidR="00644CD5">
        <w:t>.</w:t>
      </w:r>
      <w:r>
        <w:t>0148*T(v10</w:t>
      </w:r>
      <w:r w:rsidR="00644CD5">
        <w:t>.</w:t>
      </w:r>
      <w:r>
        <w:t>u21) + 0</w:t>
      </w:r>
      <w:r w:rsidR="00644CD5">
        <w:t>.</w:t>
      </w:r>
      <w:r>
        <w:t>0194*T(v5</w:t>
      </w:r>
      <w:r w:rsidR="00644CD5">
        <w:t>.</w:t>
      </w:r>
      <w:r>
        <w:t>u5) -0</w:t>
      </w:r>
      <w:r w:rsidR="00644CD5">
        <w:t>.</w:t>
      </w:r>
      <w:r>
        <w:t>0115*T(v18</w:t>
      </w:r>
      <w:r w:rsidR="00644CD5">
        <w:t>.</w:t>
      </w:r>
      <w:r>
        <w:t>u15) -0</w:t>
      </w:r>
      <w:r w:rsidR="00644CD5">
        <w:t>.</w:t>
      </w:r>
      <w:r>
        <w:t>0108*T(v4</w:t>
      </w:r>
      <w:r w:rsidR="00644CD5">
        <w:t>.</w:t>
      </w:r>
      <w:r>
        <w:t>u33) + 0</w:t>
      </w:r>
      <w:r w:rsidR="00644CD5">
        <w:t>.</w:t>
      </w:r>
      <w:r>
        <w:t>00946*T(v10</w:t>
      </w:r>
      <w:r w:rsidR="00644CD5">
        <w:t>.</w:t>
      </w:r>
      <w:r>
        <w:t>u12) -0</w:t>
      </w:r>
      <w:r w:rsidR="00644CD5">
        <w:t>.</w:t>
      </w:r>
      <w:r>
        <w:t>00688*T(v39</w:t>
      </w:r>
      <w:r w:rsidR="00644CD5">
        <w:t>.</w:t>
      </w:r>
      <w:r>
        <w:t>u1) -0</w:t>
      </w:r>
      <w:r w:rsidR="00644CD5">
        <w:t>.</w:t>
      </w:r>
      <w:r>
        <w:t>00585*T(v13</w:t>
      </w:r>
      <w:r w:rsidR="00644CD5">
        <w:t>.</w:t>
      </w:r>
      <w:r>
        <w:t>u11) + 0</w:t>
      </w:r>
      <w:r w:rsidR="00644CD5">
        <w:t>.</w:t>
      </w:r>
      <w:r>
        <w:t>0054*T(v9</w:t>
      </w:r>
      <w:r w:rsidR="00644CD5">
        <w:t>.</w:t>
      </w:r>
      <w:r>
        <w:t>u27) -0</w:t>
      </w:r>
      <w:r w:rsidR="00644CD5">
        <w:t>.</w:t>
      </w:r>
      <w:r>
        <w:t>00687*T(v3</w:t>
      </w:r>
      <w:r w:rsidR="00644CD5">
        <w:t>.</w:t>
      </w:r>
      <w:r>
        <w:t>u17) + 0</w:t>
      </w:r>
      <w:r w:rsidR="00644CD5">
        <w:t>.</w:t>
      </w:r>
      <w:r>
        <w:t>0051*T(v9</w:t>
      </w:r>
      <w:r w:rsidR="00644CD5">
        <w:t>.</w:t>
      </w:r>
      <w:r>
        <w:t>u29) -0</w:t>
      </w:r>
      <w:r w:rsidR="00644CD5">
        <w:t>.</w:t>
      </w:r>
      <w:r>
        <w:t>00531*T(v8</w:t>
      </w:r>
      <w:r w:rsidR="00644CD5">
        <w:t>.</w:t>
      </w:r>
      <w:r>
        <w:t>u16) -0</w:t>
      </w:r>
      <w:r w:rsidR="00644CD5">
        <w:t>.</w:t>
      </w:r>
      <w:r>
        <w:t>00435*T(v34</w:t>
      </w:r>
      <w:r w:rsidR="00644CD5">
        <w:t>.</w:t>
      </w:r>
      <w:r>
        <w:t>u2) -0</w:t>
      </w:r>
      <w:r w:rsidR="00644CD5">
        <w:t>.</w:t>
      </w:r>
      <w:r>
        <w:t>00427*T(v19</w:t>
      </w:r>
      <w:r w:rsidR="00644CD5">
        <w:t>.</w:t>
      </w:r>
      <w:r>
        <w:t>u6) + 0</w:t>
      </w:r>
      <w:r w:rsidR="00644CD5">
        <w:t>.</w:t>
      </w:r>
      <w:r>
        <w:t>00429*T(v12</w:t>
      </w:r>
      <w:r w:rsidR="00644CD5">
        <w:t>.</w:t>
      </w:r>
      <w:r>
        <w:t>u2) + 0</w:t>
      </w:r>
      <w:r w:rsidR="00644CD5">
        <w:t>.</w:t>
      </w:r>
      <w:r>
        <w:t>00354*T(v6</w:t>
      </w:r>
      <w:r w:rsidR="00644CD5">
        <w:t>.</w:t>
      </w:r>
      <w:r>
        <w:t>u18) + 0</w:t>
      </w:r>
      <w:r w:rsidR="00644CD5">
        <w:t>.</w:t>
      </w:r>
      <w:r>
        <w:t>00294*T(v28</w:t>
      </w:r>
      <w:r w:rsidR="00644CD5">
        <w:t>.</w:t>
      </w:r>
      <w:r>
        <w:t>u2) -0</w:t>
      </w:r>
      <w:r w:rsidR="00644CD5">
        <w:t>.</w:t>
      </w:r>
      <w:r>
        <w:t>00244*T(v7</w:t>
      </w:r>
      <w:r w:rsidR="00644CD5">
        <w:t>.</w:t>
      </w:r>
      <w:r>
        <w:t>u26) + 0</w:t>
      </w:r>
      <w:r w:rsidR="00644CD5">
        <w:t>.</w:t>
      </w:r>
      <w:r>
        <w:t>0013*T(v6</w:t>
      </w:r>
      <w:r w:rsidR="00644CD5">
        <w:t>.</w:t>
      </w:r>
      <w:r>
        <w:t>u30) + 0</w:t>
      </w:r>
      <w:r w:rsidR="00644CD5">
        <w:t>.</w:t>
      </w:r>
      <w:r>
        <w:t>000107*NumAcceptor + 6</w:t>
      </w:r>
      <w:r w:rsidR="00644CD5">
        <w:t>.</w:t>
      </w:r>
      <w:r>
        <w:t>73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387*T(v2</w:t>
      </w:r>
      <w:r w:rsidR="00644CD5">
        <w:t>.</w:t>
      </w:r>
      <w:r>
        <w:t>u4) + 41</w:t>
      </w:r>
      <w:r w:rsidR="00644CD5">
        <w:t>.</w:t>
      </w:r>
      <w:r>
        <w:t>3*Volume + 0</w:t>
      </w:r>
      <w:r w:rsidR="00644CD5">
        <w:t>.</w:t>
      </w:r>
      <w:r>
        <w:t>909*T(v11</w:t>
      </w:r>
      <w:r w:rsidR="00644CD5">
        <w:t>.</w:t>
      </w:r>
      <w:r>
        <w:t>u14) -1</w:t>
      </w:r>
      <w:r w:rsidR="00644CD5">
        <w:t>.</w:t>
      </w:r>
      <w:r>
        <w:t>06*T(v3</w:t>
      </w:r>
      <w:r w:rsidR="00644CD5">
        <w:t>.</w:t>
      </w:r>
      <w:r>
        <w:t>u6) + 0</w:t>
      </w:r>
      <w:r w:rsidR="00644CD5">
        <w:t>.</w:t>
      </w:r>
      <w:r>
        <w:t>113*T(v8</w:t>
      </w:r>
      <w:r w:rsidR="00644CD5">
        <w:t>.</w:t>
      </w:r>
      <w:r>
        <w:t>u21) -0</w:t>
      </w:r>
      <w:r w:rsidR="00644CD5">
        <w:t>.</w:t>
      </w:r>
      <w:r>
        <w:t>446*T(v17</w:t>
      </w:r>
      <w:r w:rsidR="00644CD5">
        <w:t>.</w:t>
      </w:r>
      <w:r>
        <w:t>u25) + 0</w:t>
      </w:r>
      <w:r w:rsidR="00644CD5">
        <w:t>.</w:t>
      </w:r>
      <w:r>
        <w:t>351*T(v15</w:t>
      </w:r>
      <w:r w:rsidR="00644CD5">
        <w:t>.</w:t>
      </w:r>
      <w:r>
        <w:t>u7) -50</w:t>
      </w:r>
      <w:r w:rsidR="00644CD5">
        <w:t>.</w:t>
      </w:r>
      <w:r>
        <w:t>2*Volume^2 -1</w:t>
      </w:r>
      <w:r w:rsidR="00644CD5">
        <w:t>.</w:t>
      </w:r>
      <w:r>
        <w:t>18*T(v8</w:t>
      </w:r>
      <w:r w:rsidR="00644CD5">
        <w:t>.</w:t>
      </w:r>
      <w:r>
        <w:t>u9) + 0</w:t>
      </w:r>
      <w:r w:rsidR="00644CD5">
        <w:t>.</w:t>
      </w:r>
      <w:r>
        <w:t>637*T(v13</w:t>
      </w:r>
      <w:r w:rsidR="00644CD5">
        <w:t>.</w:t>
      </w:r>
      <w:r>
        <w:t>u7) -1</w:t>
      </w:r>
      <w:r w:rsidR="00644CD5">
        <w:t>.</w:t>
      </w:r>
      <w:r>
        <w:t>02*T(v1</w:t>
      </w:r>
      <w:r w:rsidR="00644CD5">
        <w:t>.</w:t>
      </w:r>
      <w:r>
        <w:t>u35) -1</w:t>
      </w:r>
      <w:r w:rsidR="00644CD5">
        <w:t>.</w:t>
      </w:r>
      <w:r>
        <w:t>42*T(v1</w:t>
      </w:r>
      <w:r w:rsidR="00644CD5">
        <w:t>.</w:t>
      </w:r>
      <w:r>
        <w:t>u1) + 0</w:t>
      </w:r>
      <w:r w:rsidR="00644CD5">
        <w:t>.</w:t>
      </w:r>
      <w:r>
        <w:t>602*T(v11</w:t>
      </w:r>
      <w:r w:rsidR="00644CD5">
        <w:t>.</w:t>
      </w:r>
      <w:r>
        <w:t>u13) -1</w:t>
      </w:r>
      <w:r w:rsidR="00644CD5">
        <w:t>.</w:t>
      </w:r>
      <w:r>
        <w:t>14*T(v3) + 0</w:t>
      </w:r>
      <w:r w:rsidR="00644CD5">
        <w:t>.</w:t>
      </w:r>
      <w:r>
        <w:t>41*T(v28</w:t>
      </w:r>
      <w:r w:rsidR="00644CD5">
        <w:t>.</w:t>
      </w:r>
      <w:r>
        <w:t>u11) -0</w:t>
      </w:r>
      <w:r w:rsidR="00644CD5">
        <w:t>.</w:t>
      </w:r>
      <w:r>
        <w:t>457*T(v12</w:t>
      </w:r>
      <w:r w:rsidR="00644CD5">
        <w:t>.</w:t>
      </w:r>
      <w:r>
        <w:t>u1) -0</w:t>
      </w:r>
      <w:r w:rsidR="00644CD5">
        <w:t>.</w:t>
      </w:r>
      <w:r>
        <w:t>488*T(v22</w:t>
      </w:r>
      <w:r w:rsidR="00644CD5">
        <w:t>.</w:t>
      </w:r>
      <w:r>
        <w:t>u14) + 0</w:t>
      </w:r>
      <w:r w:rsidR="00644CD5">
        <w:t>.</w:t>
      </w:r>
      <w:r>
        <w:t>501*T(v16</w:t>
      </w:r>
      <w:r w:rsidR="00644CD5">
        <w:t>.</w:t>
      </w:r>
      <w:r>
        <w:t>u26) -1</w:t>
      </w:r>
      <w:r w:rsidR="00644CD5">
        <w:t>.</w:t>
      </w:r>
      <w:r>
        <w:t>07*T(v15</w:t>
      </w:r>
      <w:r w:rsidR="00644CD5">
        <w:t>.</w:t>
      </w:r>
      <w:r>
        <w:t>u19) -0</w:t>
      </w:r>
      <w:r w:rsidR="00644CD5">
        <w:t>.</w:t>
      </w:r>
      <w:r>
        <w:t>711*T(v29</w:t>
      </w:r>
      <w:r w:rsidR="00644CD5">
        <w:t>.</w:t>
      </w:r>
      <w:r>
        <w:t>u13) -0</w:t>
      </w:r>
      <w:r w:rsidR="00644CD5">
        <w:t>.</w:t>
      </w:r>
      <w:r>
        <w:t>362*T(v16</w:t>
      </w:r>
      <w:r w:rsidR="00644CD5">
        <w:t>.</w:t>
      </w:r>
      <w:r>
        <w:t>u15) -1</w:t>
      </w:r>
      <w:r w:rsidR="00644CD5">
        <w:t>.</w:t>
      </w:r>
      <w:r>
        <w:t>47*T(v1</w:t>
      </w:r>
      <w:r w:rsidR="00644CD5">
        <w:t>.</w:t>
      </w:r>
      <w:r>
        <w:t>u20) + 0</w:t>
      </w:r>
      <w:r w:rsidR="00644CD5">
        <w:t>.</w:t>
      </w:r>
      <w:r>
        <w:t>383*T(v31</w:t>
      </w:r>
      <w:r w:rsidR="00644CD5">
        <w:t>.</w:t>
      </w:r>
      <w:r>
        <w:t>u8) -0</w:t>
      </w:r>
      <w:r w:rsidR="00644CD5">
        <w:t>.</w:t>
      </w:r>
      <w:r>
        <w:t>579*T(v39</w:t>
      </w:r>
      <w:r w:rsidR="00644CD5">
        <w:t>.</w:t>
      </w:r>
      <w:r>
        <w:t>u2) + 0</w:t>
      </w:r>
      <w:r w:rsidR="00644CD5">
        <w:t>.</w:t>
      </w:r>
      <w:r>
        <w:t>126*T(v11</w:t>
      </w:r>
      <w:r w:rsidR="00644CD5">
        <w:t>.</w:t>
      </w:r>
      <w:r>
        <w:t>u8) + 0</w:t>
      </w:r>
      <w:r w:rsidR="00644CD5">
        <w:t>.</w:t>
      </w:r>
      <w:r>
        <w:t>252*T(v42) + 0</w:t>
      </w:r>
      <w:r w:rsidR="00644CD5">
        <w:t>.</w:t>
      </w:r>
      <w:r>
        <w:t>435*T(v10</w:t>
      </w:r>
      <w:r w:rsidR="00644CD5">
        <w:t>.</w:t>
      </w:r>
      <w:r>
        <w:t>u13) + 0</w:t>
      </w:r>
      <w:r w:rsidR="00644CD5">
        <w:t>.</w:t>
      </w:r>
      <w:r>
        <w:t>546*T(v7</w:t>
      </w:r>
      <w:r w:rsidR="00644CD5">
        <w:t>.</w:t>
      </w:r>
      <w:r>
        <w:t>u12) + 0</w:t>
      </w:r>
      <w:r w:rsidR="00644CD5">
        <w:t>.</w:t>
      </w:r>
      <w:r>
        <w:t>658*T(v6</w:t>
      </w:r>
      <w:r w:rsidR="00644CD5">
        <w:t>.</w:t>
      </w:r>
      <w:r>
        <w:t>u35) -0</w:t>
      </w:r>
      <w:r w:rsidR="00644CD5">
        <w:t>.</w:t>
      </w:r>
      <w:r>
        <w:t>33*T(v19) -0</w:t>
      </w:r>
      <w:r w:rsidR="00644CD5">
        <w:t>.</w:t>
      </w:r>
      <w:r>
        <w:t>344*T(v27</w:t>
      </w:r>
      <w:r w:rsidR="00644CD5">
        <w:t>.</w:t>
      </w:r>
      <w:r>
        <w:t>u3) + 0</w:t>
      </w:r>
      <w:r w:rsidR="00644CD5">
        <w:t>.</w:t>
      </w:r>
      <w:r>
        <w:t>773*T(v1</w:t>
      </w:r>
      <w:r w:rsidR="00644CD5">
        <w:t>.</w:t>
      </w:r>
      <w:r>
        <w:t>u30) -0</w:t>
      </w:r>
      <w:r w:rsidR="00644CD5">
        <w:t>.</w:t>
      </w:r>
      <w:r>
        <w:t>218*T(v2</w:t>
      </w:r>
      <w:r w:rsidR="00644CD5">
        <w:t>.</w:t>
      </w:r>
      <w:r>
        <w:t>u10) -0</w:t>
      </w:r>
      <w:r w:rsidR="00644CD5">
        <w:t>.</w:t>
      </w:r>
      <w:r>
        <w:t>802*T(v12</w:t>
      </w:r>
      <w:r w:rsidR="00644CD5">
        <w:t>.</w:t>
      </w:r>
      <w:r>
        <w:t>u2) -0</w:t>
      </w:r>
      <w:r w:rsidR="00644CD5">
        <w:t>.</w:t>
      </w:r>
      <w:r>
        <w:t>364*T(v9) -0</w:t>
      </w:r>
      <w:r w:rsidR="00644CD5">
        <w:t>.</w:t>
      </w:r>
      <w:r>
        <w:t>372*T(v6</w:t>
      </w:r>
      <w:r w:rsidR="00644CD5">
        <w:t>.</w:t>
      </w:r>
      <w:r>
        <w:t>u27) + 24</w:t>
      </w:r>
      <w:r w:rsidR="00644CD5">
        <w:t>.</w:t>
      </w:r>
      <w:r>
        <w:t>5*Volume^3 + 0</w:t>
      </w:r>
      <w:r w:rsidR="00644CD5">
        <w:t>.</w:t>
      </w:r>
      <w:r>
        <w:t>339*T(v24</w:t>
      </w:r>
      <w:r w:rsidR="00644CD5">
        <w:t>.</w:t>
      </w:r>
      <w:r>
        <w:t>u12) -0</w:t>
      </w:r>
      <w:r w:rsidR="00644CD5">
        <w:t>.</w:t>
      </w:r>
      <w:r>
        <w:t>543*T(v6</w:t>
      </w:r>
      <w:r w:rsidR="00644CD5">
        <w:t>.</w:t>
      </w:r>
      <w:r>
        <w:t>u6) -0</w:t>
      </w:r>
      <w:r w:rsidR="00644CD5">
        <w:t>.</w:t>
      </w:r>
      <w:r>
        <w:t>215*T(u37) + 0</w:t>
      </w:r>
      <w:r w:rsidR="00644CD5">
        <w:t>.</w:t>
      </w:r>
      <w:r>
        <w:t>438*T(v6</w:t>
      </w:r>
      <w:r w:rsidR="00644CD5">
        <w:t>.</w:t>
      </w:r>
      <w:r>
        <w:t>u34) -0</w:t>
      </w:r>
      <w:r w:rsidR="00644CD5">
        <w:t>.</w:t>
      </w:r>
      <w:r>
        <w:t>848*T(v17</w:t>
      </w:r>
      <w:r w:rsidR="00644CD5">
        <w:t>.</w:t>
      </w:r>
      <w:r>
        <w:t>u26) + 0</w:t>
      </w:r>
      <w:r w:rsidR="00644CD5">
        <w:t>.</w:t>
      </w:r>
      <w:r>
        <w:t>214*T(v4</w:t>
      </w:r>
      <w:r w:rsidR="00644CD5">
        <w:t>.</w:t>
      </w:r>
      <w:r>
        <w:t>u18) -0</w:t>
      </w:r>
      <w:r w:rsidR="00644CD5">
        <w:t>.</w:t>
      </w:r>
      <w:r>
        <w:t>603*T(v6</w:t>
      </w:r>
      <w:r w:rsidR="00644CD5">
        <w:t>.</w:t>
      </w:r>
      <w:r>
        <w:t>u21) -0</w:t>
      </w:r>
      <w:r w:rsidR="00644CD5">
        <w:t>.</w:t>
      </w:r>
      <w:r>
        <w:t>983*T(v2</w:t>
      </w:r>
      <w:r w:rsidR="00644CD5">
        <w:t>.</w:t>
      </w:r>
      <w:r>
        <w:t>u1) -0</w:t>
      </w:r>
      <w:r w:rsidR="00644CD5">
        <w:t>.</w:t>
      </w:r>
      <w:r>
        <w:t>569*T(v25</w:t>
      </w:r>
      <w:r w:rsidR="00644CD5">
        <w:t>.</w:t>
      </w:r>
      <w:r>
        <w:t>u2) + 0</w:t>
      </w:r>
      <w:r w:rsidR="00644CD5">
        <w:t>.</w:t>
      </w:r>
      <w:r>
        <w:t>734*T(v3</w:t>
      </w:r>
      <w:r w:rsidR="00644CD5">
        <w:t>.</w:t>
      </w:r>
      <w:r>
        <w:t>u5) -1</w:t>
      </w:r>
      <w:r w:rsidR="00644CD5">
        <w:t>.</w:t>
      </w:r>
      <w:r>
        <w:t>17*T(v1</w:t>
      </w:r>
      <w:r w:rsidR="00644CD5">
        <w:t>.</w:t>
      </w:r>
      <w:r>
        <w:t>u2) -0</w:t>
      </w:r>
      <w:r w:rsidR="00644CD5">
        <w:t>.</w:t>
      </w:r>
      <w:r>
        <w:t>865*T(v8</w:t>
      </w:r>
      <w:r w:rsidR="00644CD5">
        <w:t>.</w:t>
      </w:r>
      <w:r>
        <w:t>u12) + 1</w:t>
      </w:r>
      <w:r w:rsidR="00644CD5">
        <w:t>.</w:t>
      </w:r>
      <w:r>
        <w:t>04*T(v3</w:t>
      </w:r>
      <w:r w:rsidR="00644CD5">
        <w:t>.</w:t>
      </w:r>
      <w:r>
        <w:t>u3) + 0</w:t>
      </w:r>
      <w:r w:rsidR="00644CD5">
        <w:t>.</w:t>
      </w:r>
      <w:r>
        <w:t>496*T(v11</w:t>
      </w:r>
      <w:r w:rsidR="00644CD5">
        <w:t>.</w:t>
      </w:r>
      <w:r>
        <w:t>u25) -0</w:t>
      </w:r>
      <w:r w:rsidR="00644CD5">
        <w:t>.</w:t>
      </w:r>
      <w:r>
        <w:t>657*T(v13</w:t>
      </w:r>
      <w:r w:rsidR="00644CD5">
        <w:t>.</w:t>
      </w:r>
      <w:r>
        <w:t>u19) -0</w:t>
      </w:r>
      <w:r w:rsidR="00644CD5">
        <w:t>.</w:t>
      </w:r>
      <w:r>
        <w:t>708*T(v15</w:t>
      </w:r>
      <w:r w:rsidR="00644CD5">
        <w:t>.</w:t>
      </w:r>
      <w:r>
        <w:t>u26) + 0</w:t>
      </w:r>
      <w:r w:rsidR="00644CD5">
        <w:t>.</w:t>
      </w:r>
      <w:r>
        <w:t>154*T(v2</w:t>
      </w:r>
      <w:r w:rsidR="00644CD5">
        <w:t>.</w:t>
      </w:r>
      <w:r>
        <w:t>u32) + 0</w:t>
      </w:r>
      <w:r w:rsidR="00644CD5">
        <w:t>.</w:t>
      </w:r>
      <w:r>
        <w:t>565*T(v9</w:t>
      </w:r>
      <w:r w:rsidR="00644CD5">
        <w:t>.</w:t>
      </w:r>
      <w:r>
        <w:t>u27) -0</w:t>
      </w:r>
      <w:r w:rsidR="00644CD5">
        <w:t>.</w:t>
      </w:r>
      <w:r>
        <w:t>283*T(v7</w:t>
      </w:r>
      <w:r w:rsidR="00644CD5">
        <w:t>.</w:t>
      </w:r>
      <w:r>
        <w:t>u4) -0</w:t>
      </w:r>
      <w:r w:rsidR="00644CD5">
        <w:t>.</w:t>
      </w:r>
      <w:r>
        <w:t>384*T(u27) + 0</w:t>
      </w:r>
      <w:r w:rsidR="00644CD5">
        <w:t>.</w:t>
      </w:r>
      <w:r>
        <w:t>63*T(v37</w:t>
      </w:r>
      <w:r w:rsidR="00644CD5">
        <w:t>.</w:t>
      </w:r>
      <w:r>
        <w:t>u2) -0</w:t>
      </w:r>
      <w:r w:rsidR="00644CD5">
        <w:t>.</w:t>
      </w:r>
      <w:r>
        <w:t>319*T(v17) + 0</w:t>
      </w:r>
      <w:r w:rsidR="00644CD5">
        <w:t>.</w:t>
      </w:r>
      <w:r>
        <w:t>2*T(v11</w:t>
      </w:r>
      <w:r w:rsidR="00644CD5">
        <w:t>.</w:t>
      </w:r>
      <w:r>
        <w:t>u4) + 0</w:t>
      </w:r>
      <w:r w:rsidR="00644CD5">
        <w:t>.</w:t>
      </w:r>
      <w:r>
        <w:t>415*T(v25</w:t>
      </w:r>
      <w:r w:rsidR="00644CD5">
        <w:t>.</w:t>
      </w:r>
      <w:r>
        <w:t>u13) + 0</w:t>
      </w:r>
      <w:r w:rsidR="00644CD5">
        <w:t>.</w:t>
      </w:r>
      <w:r>
        <w:t>51*T(v32</w:t>
      </w:r>
      <w:r w:rsidR="00644CD5">
        <w:t>.</w:t>
      </w:r>
      <w:r>
        <w:t>u3) + 0</w:t>
      </w:r>
      <w:r w:rsidR="00644CD5">
        <w:t>.</w:t>
      </w:r>
      <w:r>
        <w:t>298*T(v12</w:t>
      </w:r>
      <w:r w:rsidR="00644CD5">
        <w:t>.</w:t>
      </w:r>
      <w:r>
        <w:t>u12) + 0</w:t>
      </w:r>
      <w:r w:rsidR="00644CD5">
        <w:t>.</w:t>
      </w:r>
      <w:r>
        <w:t>314*NumNegative + 0</w:t>
      </w:r>
      <w:r w:rsidR="00644CD5">
        <w:t>.</w:t>
      </w:r>
      <w:r>
        <w:t>0686*T(v36</w:t>
      </w:r>
      <w:r w:rsidR="00644CD5">
        <w:t>.</w:t>
      </w:r>
      <w:r>
        <w:t>u5) -0</w:t>
      </w:r>
      <w:r w:rsidR="00644CD5">
        <w:t>.</w:t>
      </w:r>
      <w:r>
        <w:t>847*T(v2</w:t>
      </w:r>
      <w:r w:rsidR="00644CD5">
        <w:t>.</w:t>
      </w:r>
      <w:r>
        <w:t>u24) + 0</w:t>
      </w:r>
      <w:r w:rsidR="00644CD5">
        <w:t>.</w:t>
      </w:r>
      <w:r>
        <w:t>438*T(v13</w:t>
      </w:r>
      <w:r w:rsidR="00644CD5">
        <w:t>.</w:t>
      </w:r>
      <w:r>
        <w:t>u12) -0</w:t>
      </w:r>
      <w:r w:rsidR="00644CD5">
        <w:t>.</w:t>
      </w:r>
      <w:r>
        <w:t>309*T(v21</w:t>
      </w:r>
      <w:r w:rsidR="00644CD5">
        <w:t>.</w:t>
      </w:r>
      <w:r>
        <w:t>u20) + 1</w:t>
      </w:r>
      <w:r w:rsidR="00644CD5">
        <w:t>.</w:t>
      </w:r>
      <w:r>
        <w:t>03*v + 0</w:t>
      </w:r>
      <w:r w:rsidR="00644CD5">
        <w:t>.</w:t>
      </w:r>
      <w:r>
        <w:t>32*T(v5</w:t>
      </w:r>
      <w:r w:rsidR="00644CD5">
        <w:t>.</w:t>
      </w:r>
      <w:r>
        <w:t>u17) + 0</w:t>
      </w:r>
      <w:r w:rsidR="00644CD5">
        <w:t>.</w:t>
      </w:r>
      <w:r>
        <w:t>351*T(v12</w:t>
      </w:r>
      <w:r w:rsidR="00644CD5">
        <w:t>.</w:t>
      </w:r>
      <w:r>
        <w:t>u28) -0</w:t>
      </w:r>
      <w:r w:rsidR="00644CD5">
        <w:t>.</w:t>
      </w:r>
      <w:r>
        <w:t>705*T(u6) + 0</w:t>
      </w:r>
      <w:r w:rsidR="00644CD5">
        <w:t>.</w:t>
      </w:r>
      <w:r>
        <w:t>412*T(v5</w:t>
      </w:r>
      <w:r w:rsidR="00644CD5">
        <w:t>.</w:t>
      </w:r>
      <w:r>
        <w:t>u22) + 0</w:t>
      </w:r>
      <w:r w:rsidR="00644CD5">
        <w:t>.</w:t>
      </w:r>
      <w:r>
        <w:t>25*T(u28) -0</w:t>
      </w:r>
      <w:r w:rsidR="00644CD5">
        <w:t>.</w:t>
      </w:r>
      <w:r>
        <w:t>386*T(u23) -0</w:t>
      </w:r>
      <w:r w:rsidR="00644CD5">
        <w:t>.</w:t>
      </w:r>
      <w:r>
        <w:t>329*T(v5</w:t>
      </w:r>
      <w:r w:rsidR="00644CD5">
        <w:t>.</w:t>
      </w:r>
      <w:r>
        <w:t>u31) -0</w:t>
      </w:r>
      <w:r w:rsidR="00644CD5">
        <w:t>.</w:t>
      </w:r>
      <w:r>
        <w:t>385*T(v17</w:t>
      </w:r>
      <w:r w:rsidR="00644CD5">
        <w:t>.</w:t>
      </w:r>
      <w:r>
        <w:t>u11) + 0</w:t>
      </w:r>
      <w:r w:rsidR="00644CD5">
        <w:t>.</w:t>
      </w:r>
      <w:r>
        <w:t>694*T(v17</w:t>
      </w:r>
      <w:r w:rsidR="00644CD5">
        <w:t>.</w:t>
      </w:r>
      <w:r>
        <w:t>u12) + 0</w:t>
      </w:r>
      <w:r w:rsidR="00644CD5">
        <w:t>.</w:t>
      </w:r>
      <w:r>
        <w:t>776*T(v25</w:t>
      </w:r>
      <w:r w:rsidR="00644CD5">
        <w:t>.</w:t>
      </w:r>
      <w:r>
        <w:t>u9) -0</w:t>
      </w:r>
      <w:r w:rsidR="00644CD5">
        <w:t>.</w:t>
      </w:r>
      <w:r>
        <w:t>887*T(v9</w:t>
      </w:r>
      <w:r w:rsidR="00644CD5">
        <w:t>.</w:t>
      </w:r>
      <w:r>
        <w:t>u8) -0</w:t>
      </w:r>
      <w:r w:rsidR="00644CD5">
        <w:t>.</w:t>
      </w:r>
      <w:r>
        <w:t>309*T(v17</w:t>
      </w:r>
      <w:r w:rsidR="00644CD5">
        <w:t>.</w:t>
      </w:r>
      <w:r>
        <w:t>u23) + 0</w:t>
      </w:r>
      <w:r w:rsidR="00644CD5">
        <w:t>.</w:t>
      </w:r>
      <w:r>
        <w:t>273*T(v9</w:t>
      </w:r>
      <w:r w:rsidR="00644CD5">
        <w:t>.</w:t>
      </w:r>
      <w:r>
        <w:t>u21) -0</w:t>
      </w:r>
      <w:r w:rsidR="00644CD5">
        <w:t>.</w:t>
      </w:r>
      <w:r>
        <w:t>322*T(v2</w:t>
      </w:r>
      <w:r w:rsidR="00644CD5">
        <w:t>.</w:t>
      </w:r>
      <w:r>
        <w:t>u41) + 0</w:t>
      </w:r>
      <w:r w:rsidR="00644CD5">
        <w:t>.</w:t>
      </w:r>
      <w:r>
        <w:t>203*T(v20</w:t>
      </w:r>
      <w:r w:rsidR="00644CD5">
        <w:t>.</w:t>
      </w:r>
      <w:r>
        <w:t>u20) + 0</w:t>
      </w:r>
      <w:r w:rsidR="00644CD5">
        <w:t>.</w:t>
      </w:r>
      <w:r>
        <w:t>567*T(v19</w:t>
      </w:r>
      <w:r w:rsidR="00644CD5">
        <w:t>.</w:t>
      </w:r>
      <w:r>
        <w:t>u20) -0</w:t>
      </w:r>
      <w:r w:rsidR="00644CD5">
        <w:t>.</w:t>
      </w:r>
      <w:r>
        <w:t>741*T(v1</w:t>
      </w:r>
      <w:r w:rsidR="00644CD5">
        <w:t>.</w:t>
      </w:r>
      <w:r>
        <w:t>u31) -0</w:t>
      </w:r>
      <w:r w:rsidR="00644CD5">
        <w:t>.</w:t>
      </w:r>
      <w:r>
        <w:t>501*T(v19</w:t>
      </w:r>
      <w:r w:rsidR="00644CD5">
        <w:t>.</w:t>
      </w:r>
      <w:r>
        <w:t>u13) + 0</w:t>
      </w:r>
      <w:r w:rsidR="00644CD5">
        <w:t>.</w:t>
      </w:r>
      <w:r>
        <w:t>668*T(v21</w:t>
      </w:r>
      <w:r w:rsidR="00644CD5">
        <w:t>.</w:t>
      </w:r>
      <w:r>
        <w:t>u14) -0</w:t>
      </w:r>
      <w:r w:rsidR="00644CD5">
        <w:t>.</w:t>
      </w:r>
      <w:r>
        <w:t>235*T(v17</w:t>
      </w:r>
      <w:r w:rsidR="00644CD5">
        <w:t>.</w:t>
      </w:r>
      <w:r>
        <w:t>u13) + 0</w:t>
      </w:r>
      <w:r w:rsidR="00644CD5">
        <w:t>.</w:t>
      </w:r>
      <w:r>
        <w:t>307*T(v19</w:t>
      </w:r>
      <w:r w:rsidR="00644CD5">
        <w:t>.</w:t>
      </w:r>
      <w:r>
        <w:t>u5) + 0</w:t>
      </w:r>
      <w:r w:rsidR="00644CD5">
        <w:t>.</w:t>
      </w:r>
      <w:r>
        <w:t>22*T(v11</w:t>
      </w:r>
      <w:r w:rsidR="00644CD5">
        <w:t>.</w:t>
      </w:r>
      <w:r>
        <w:t>u29) -0</w:t>
      </w:r>
      <w:r w:rsidR="00644CD5">
        <w:t>.</w:t>
      </w:r>
      <w:r>
        <w:t>541*T(v11</w:t>
      </w:r>
      <w:r w:rsidR="00644CD5">
        <w:t>.</w:t>
      </w:r>
      <w:r>
        <w:t>u22) + 0</w:t>
      </w:r>
      <w:r w:rsidR="00644CD5">
        <w:t>.</w:t>
      </w:r>
      <w:r>
        <w:t>499*T(v8</w:t>
      </w:r>
      <w:r w:rsidR="00644CD5">
        <w:t>.</w:t>
      </w:r>
      <w:r>
        <w:t>u20) + 0</w:t>
      </w:r>
      <w:r w:rsidR="00644CD5">
        <w:t>.</w:t>
      </w:r>
      <w:r>
        <w:t>819*T(u2) + 0</w:t>
      </w:r>
      <w:r w:rsidR="00644CD5">
        <w:t>.</w:t>
      </w:r>
      <w:r>
        <w:t>734*T(v3</w:t>
      </w:r>
      <w:r w:rsidR="00644CD5">
        <w:t>.</w:t>
      </w:r>
      <w:r>
        <w:t>u35) -0</w:t>
      </w:r>
      <w:r w:rsidR="00644CD5">
        <w:t>.</w:t>
      </w:r>
      <w:r>
        <w:t>415*T(v32</w:t>
      </w:r>
      <w:r w:rsidR="00644CD5">
        <w:t>.</w:t>
      </w:r>
      <w:r>
        <w:t>u11) + 0</w:t>
      </w:r>
      <w:r w:rsidR="00644CD5">
        <w:t>.</w:t>
      </w:r>
      <w:r>
        <w:t>396*T(v8</w:t>
      </w:r>
      <w:r w:rsidR="00644CD5">
        <w:t>.</w:t>
      </w:r>
      <w:r>
        <w:t>u18) + 0</w:t>
      </w:r>
      <w:r w:rsidR="00644CD5">
        <w:t>.</w:t>
      </w:r>
      <w:r>
        <w:t>341*T(v15</w:t>
      </w:r>
      <w:r w:rsidR="00644CD5">
        <w:t>.</w:t>
      </w:r>
      <w:r>
        <w:t>u14) + 0</w:t>
      </w:r>
      <w:r w:rsidR="00644CD5">
        <w:t>.</w:t>
      </w:r>
      <w:r>
        <w:t>231*T(u14) + 0</w:t>
      </w:r>
      <w:r w:rsidR="00644CD5">
        <w:t>.</w:t>
      </w:r>
      <w:r>
        <w:t>862*T(v1</w:t>
      </w:r>
      <w:r w:rsidR="00644CD5">
        <w:t>.</w:t>
      </w:r>
      <w:r>
        <w:t>u7) + 0</w:t>
      </w:r>
      <w:r w:rsidR="00644CD5">
        <w:t>.</w:t>
      </w:r>
      <w:r>
        <w:t>256*T(u9) + 0</w:t>
      </w:r>
      <w:r w:rsidR="00644CD5">
        <w:t>.</w:t>
      </w:r>
      <w:r>
        <w:t>419*T(v24</w:t>
      </w:r>
      <w:r w:rsidR="00644CD5">
        <w:t>.</w:t>
      </w:r>
      <w:r>
        <w:t>u5) + 0</w:t>
      </w:r>
      <w:r w:rsidR="00644CD5">
        <w:t>.</w:t>
      </w:r>
      <w:r>
        <w:t>568*T(v8</w:t>
      </w:r>
      <w:r w:rsidR="00644CD5">
        <w:t>.</w:t>
      </w:r>
      <w:r>
        <w:t>u14) -0</w:t>
      </w:r>
      <w:r w:rsidR="00644CD5">
        <w:t>.</w:t>
      </w:r>
      <w:r>
        <w:t>598*T(v3</w:t>
      </w:r>
      <w:r w:rsidR="00644CD5">
        <w:t>.</w:t>
      </w:r>
      <w:r>
        <w:t>u15) + 0</w:t>
      </w:r>
      <w:r w:rsidR="00644CD5">
        <w:t>.</w:t>
      </w:r>
      <w:r>
        <w:t>683*T(v1</w:t>
      </w:r>
      <w:r w:rsidR="00644CD5">
        <w:t>.</w:t>
      </w:r>
      <w:r>
        <w:t>u26) -0</w:t>
      </w:r>
      <w:r w:rsidR="00644CD5">
        <w:t>.</w:t>
      </w:r>
      <w:r>
        <w:t>802*T(v4</w:t>
      </w:r>
      <w:r w:rsidR="00644CD5">
        <w:t>.</w:t>
      </w:r>
      <w:r>
        <w:t>u14) -0</w:t>
      </w:r>
      <w:r w:rsidR="00644CD5">
        <w:t>.</w:t>
      </w:r>
      <w:r>
        <w:t>652*T(v3</w:t>
      </w:r>
      <w:r w:rsidR="00644CD5">
        <w:t>.</w:t>
      </w:r>
      <w:r>
        <w:t>u11) -0</w:t>
      </w:r>
      <w:r w:rsidR="00644CD5">
        <w:t>.</w:t>
      </w:r>
      <w:r>
        <w:t>221*T(v22</w:t>
      </w:r>
      <w:r w:rsidR="00644CD5">
        <w:t>.</w:t>
      </w:r>
      <w:r>
        <w:t>u7) + 0</w:t>
      </w:r>
      <w:r w:rsidR="00644CD5">
        <w:t>.</w:t>
      </w:r>
      <w:r>
        <w:t>384*T(v22</w:t>
      </w:r>
      <w:r w:rsidR="00644CD5">
        <w:t>.</w:t>
      </w:r>
      <w:r>
        <w:t>u9) + 0</w:t>
      </w:r>
      <w:r w:rsidR="00644CD5">
        <w:t>.</w:t>
      </w:r>
      <w:r>
        <w:t>526*T(v13</w:t>
      </w:r>
      <w:r w:rsidR="00644CD5">
        <w:t>.</w:t>
      </w:r>
      <w:r>
        <w:t>u18) -0</w:t>
      </w:r>
      <w:r w:rsidR="00644CD5">
        <w:t>.</w:t>
      </w:r>
      <w:r>
        <w:t>418*T(v18</w:t>
      </w:r>
      <w:r w:rsidR="00644CD5">
        <w:t>.</w:t>
      </w:r>
      <w:r>
        <w:t>u9) -0</w:t>
      </w:r>
      <w:r w:rsidR="00644CD5">
        <w:t>.</w:t>
      </w:r>
      <w:r>
        <w:t>323*T(v23</w:t>
      </w:r>
      <w:r w:rsidR="00644CD5">
        <w:t>.</w:t>
      </w:r>
      <w:r>
        <w:t>u18) + 0</w:t>
      </w:r>
      <w:r w:rsidR="00644CD5">
        <w:t>.</w:t>
      </w:r>
      <w:r>
        <w:t>182*T(v20</w:t>
      </w:r>
      <w:r w:rsidR="00644CD5">
        <w:t>.</w:t>
      </w:r>
      <w:r>
        <w:t>u9) -0</w:t>
      </w:r>
      <w:r w:rsidR="00644CD5">
        <w:t>.</w:t>
      </w:r>
      <w:r>
        <w:t>41*T(v4</w:t>
      </w:r>
      <w:r w:rsidR="00644CD5">
        <w:t>.</w:t>
      </w:r>
      <w:r>
        <w:t>u3) + 0</w:t>
      </w:r>
      <w:r w:rsidR="00644CD5">
        <w:t>.</w:t>
      </w:r>
      <w:r>
        <w:t>432*T(v18</w:t>
      </w:r>
      <w:r w:rsidR="00644CD5">
        <w:t>.</w:t>
      </w:r>
      <w:r>
        <w:t>u21) -0</w:t>
      </w:r>
      <w:r w:rsidR="00644CD5">
        <w:t>.</w:t>
      </w:r>
      <w:r>
        <w:t>367*T(v15</w:t>
      </w:r>
      <w:r w:rsidR="00644CD5">
        <w:t>.</w:t>
      </w:r>
      <w:r>
        <w:t>u28) + 0</w:t>
      </w:r>
      <w:r w:rsidR="00644CD5">
        <w:t>.</w:t>
      </w:r>
      <w:r>
        <w:t>561*T(v16</w:t>
      </w:r>
      <w:r w:rsidR="00644CD5">
        <w:t>.</w:t>
      </w:r>
      <w:r>
        <w:t>u13) -0</w:t>
      </w:r>
      <w:r w:rsidR="00644CD5">
        <w:t>.</w:t>
      </w:r>
      <w:r>
        <w:t>341*T(v5</w:t>
      </w:r>
      <w:r w:rsidR="00644CD5">
        <w:t>.</w:t>
      </w:r>
      <w:r>
        <w:t>u11) -0</w:t>
      </w:r>
      <w:r w:rsidR="00644CD5">
        <w:t>.</w:t>
      </w:r>
      <w:r>
        <w:t>447*T(v27</w:t>
      </w:r>
      <w:r w:rsidR="00644CD5">
        <w:t>.</w:t>
      </w:r>
      <w:r>
        <w:t>u11) -0</w:t>
      </w:r>
      <w:r w:rsidR="00644CD5">
        <w:t>.</w:t>
      </w:r>
      <w:r>
        <w:t>422*T(v34</w:t>
      </w:r>
      <w:r w:rsidR="00644CD5">
        <w:t>.</w:t>
      </w:r>
      <w:r>
        <w:t>u9) -0</w:t>
      </w:r>
      <w:r w:rsidR="00644CD5">
        <w:t>.</w:t>
      </w:r>
      <w:r>
        <w:t>61*T(v2</w:t>
      </w:r>
      <w:r w:rsidR="00644CD5">
        <w:t>.</w:t>
      </w:r>
      <w:r>
        <w:t>u20) + 0</w:t>
      </w:r>
      <w:r w:rsidR="00644CD5">
        <w:t>.</w:t>
      </w:r>
      <w:r>
        <w:t>628*T(v17</w:t>
      </w:r>
      <w:r w:rsidR="00644CD5">
        <w:t>.</w:t>
      </w:r>
      <w:r>
        <w:t>u9) -0</w:t>
      </w:r>
      <w:r w:rsidR="00644CD5">
        <w:t>.</w:t>
      </w:r>
      <w:r>
        <w:t>247*T(v32</w:t>
      </w:r>
      <w:r w:rsidR="00644CD5">
        <w:t>.</w:t>
      </w:r>
      <w:r>
        <w:t>u9) -0</w:t>
      </w:r>
      <w:r w:rsidR="00644CD5">
        <w:t>.</w:t>
      </w:r>
      <w:r>
        <w:t>165*T(v12</w:t>
      </w:r>
      <w:r w:rsidR="00644CD5">
        <w:t>.</w:t>
      </w:r>
      <w:r>
        <w:t>u8) + 0</w:t>
      </w:r>
      <w:r w:rsidR="00644CD5">
        <w:t>.</w:t>
      </w:r>
      <w:r>
        <w:t>437*T(v27</w:t>
      </w:r>
      <w:r w:rsidR="00644CD5">
        <w:t>.</w:t>
      </w:r>
      <w:r>
        <w:t>u2) + 0</w:t>
      </w:r>
      <w:r w:rsidR="00644CD5">
        <w:t>.</w:t>
      </w:r>
      <w:r>
        <w:t>444*T(v12</w:t>
      </w:r>
      <w:r w:rsidR="00644CD5">
        <w:t>.</w:t>
      </w:r>
      <w:r>
        <w:t>u15) + 0</w:t>
      </w:r>
      <w:r w:rsidR="00644CD5">
        <w:t>.</w:t>
      </w:r>
      <w:r>
        <w:t>469*T(v14</w:t>
      </w:r>
      <w:r w:rsidR="00644CD5">
        <w:t>.</w:t>
      </w:r>
      <w:r>
        <w:t>u7) -0</w:t>
      </w:r>
      <w:r w:rsidR="00644CD5">
        <w:t>.</w:t>
      </w:r>
      <w:r>
        <w:t>459*T(v14</w:t>
      </w:r>
      <w:r w:rsidR="00644CD5">
        <w:t>.</w:t>
      </w:r>
      <w:r>
        <w:t>u20) + 0</w:t>
      </w:r>
      <w:r w:rsidR="00644CD5">
        <w:t>.</w:t>
      </w:r>
      <w:r>
        <w:t>529*T(v1</w:t>
      </w:r>
      <w:r w:rsidR="00644CD5">
        <w:t>.</w:t>
      </w:r>
      <w:r>
        <w:t>u9) -0</w:t>
      </w:r>
      <w:r w:rsidR="00644CD5">
        <w:t>.</w:t>
      </w:r>
      <w:r>
        <w:t>25*T(v18</w:t>
      </w:r>
      <w:r w:rsidR="00644CD5">
        <w:t>.</w:t>
      </w:r>
      <w:r>
        <w:t>u22) + 0</w:t>
      </w:r>
      <w:r w:rsidR="00644CD5">
        <w:t>.</w:t>
      </w:r>
      <w:r>
        <w:t>238*T(v5</w:t>
      </w:r>
      <w:r w:rsidR="00644CD5">
        <w:t>.</w:t>
      </w:r>
      <w:r>
        <w:t>u34) -0</w:t>
      </w:r>
      <w:r w:rsidR="00644CD5">
        <w:t>.</w:t>
      </w:r>
      <w:r>
        <w:t>636*T(v6</w:t>
      </w:r>
      <w:r w:rsidR="00644CD5">
        <w:t>.</w:t>
      </w:r>
      <w:r>
        <w:t>u24) + 0</w:t>
      </w:r>
      <w:r w:rsidR="00644CD5">
        <w:t>.</w:t>
      </w:r>
      <w:r>
        <w:t>302*T(v13</w:t>
      </w:r>
      <w:r w:rsidR="00644CD5">
        <w:t>.</w:t>
      </w:r>
      <w:r>
        <w:t>u14) + 0</w:t>
      </w:r>
      <w:r w:rsidR="00644CD5">
        <w:t>.</w:t>
      </w:r>
      <w:r>
        <w:t>157*T(u42) + 0</w:t>
      </w:r>
      <w:r w:rsidR="00644CD5">
        <w:t>.</w:t>
      </w:r>
      <w:r>
        <w:t>335*T(v27</w:t>
      </w:r>
      <w:r w:rsidR="00644CD5">
        <w:t>.</w:t>
      </w:r>
      <w:r>
        <w:t>u15) + 0</w:t>
      </w:r>
      <w:r w:rsidR="00644CD5">
        <w:t>.</w:t>
      </w:r>
      <w:r>
        <w:t>331*T(v40</w:t>
      </w:r>
      <w:r w:rsidR="00644CD5">
        <w:t>.</w:t>
      </w:r>
      <w:r>
        <w:t>u1) + 0</w:t>
      </w:r>
      <w:r w:rsidR="00644CD5">
        <w:t>.</w:t>
      </w:r>
      <w:r>
        <w:t>254*T(v28</w:t>
      </w:r>
      <w:r w:rsidR="00644CD5">
        <w:t>.</w:t>
      </w:r>
      <w:r>
        <w:t>u15) -0</w:t>
      </w:r>
      <w:r w:rsidR="00644CD5">
        <w:t>.</w:t>
      </w:r>
      <w:r>
        <w:t>51*T(v5) + 0</w:t>
      </w:r>
      <w:r w:rsidR="00644CD5">
        <w:t>.</w:t>
      </w:r>
      <w:r>
        <w:t>206*T(v16</w:t>
      </w:r>
      <w:r w:rsidR="00644CD5">
        <w:t>.</w:t>
      </w:r>
      <w:r>
        <w:t>u1) -0</w:t>
      </w:r>
      <w:r w:rsidR="00644CD5">
        <w:t>.</w:t>
      </w:r>
      <w:r>
        <w:t>51*T(v27</w:t>
      </w:r>
      <w:r w:rsidR="00644CD5">
        <w:t>.</w:t>
      </w:r>
      <w:r>
        <w:t>u7) -0</w:t>
      </w:r>
      <w:r w:rsidR="00644CD5">
        <w:t>.</w:t>
      </w:r>
      <w:r>
        <w:t>352*T(v16) + 0</w:t>
      </w:r>
      <w:r w:rsidR="00644CD5">
        <w:t>.</w:t>
      </w:r>
      <w:r>
        <w:t>362*T(v13</w:t>
      </w:r>
      <w:r w:rsidR="00644CD5">
        <w:t>.</w:t>
      </w:r>
      <w:r>
        <w:t>u11) -0</w:t>
      </w:r>
      <w:r w:rsidR="00644CD5">
        <w:t>.</w:t>
      </w:r>
      <w:r>
        <w:t>526*T(v25</w:t>
      </w:r>
      <w:r w:rsidR="00644CD5">
        <w:t>.</w:t>
      </w:r>
      <w:r>
        <w:t>u1) -0</w:t>
      </w:r>
      <w:r w:rsidR="00644CD5">
        <w:t>.</w:t>
      </w:r>
      <w:r>
        <w:t>17*T(v9</w:t>
      </w:r>
      <w:r w:rsidR="00644CD5">
        <w:t>.</w:t>
      </w:r>
      <w:r>
        <w:t>u5) + 0</w:t>
      </w:r>
      <w:r w:rsidR="00644CD5">
        <w:t>.</w:t>
      </w:r>
      <w:r>
        <w:t>264*T(v24</w:t>
      </w:r>
      <w:r w:rsidR="00644CD5">
        <w:t>.</w:t>
      </w:r>
      <w:r>
        <w:t>u1) + 0</w:t>
      </w:r>
      <w:r w:rsidR="00644CD5">
        <w:t>.</w:t>
      </w:r>
      <w:r>
        <w:t>194*T(v37) -0</w:t>
      </w:r>
      <w:r w:rsidR="00644CD5">
        <w:t>.</w:t>
      </w:r>
      <w:r>
        <w:t>296*T(v10</w:t>
      </w:r>
      <w:r w:rsidR="00644CD5">
        <w:t>.</w:t>
      </w:r>
      <w:r>
        <w:t>u30) -0</w:t>
      </w:r>
      <w:r w:rsidR="00644CD5">
        <w:t>.</w:t>
      </w:r>
      <w:r>
        <w:t>255*T(v15</w:t>
      </w:r>
      <w:r w:rsidR="00644CD5">
        <w:t>.</w:t>
      </w:r>
      <w:r>
        <w:t>u5) + 0</w:t>
      </w:r>
      <w:r w:rsidR="00644CD5">
        <w:t>.</w:t>
      </w:r>
      <w:r>
        <w:t>315*T(v18</w:t>
      </w:r>
      <w:r w:rsidR="00644CD5">
        <w:t>.</w:t>
      </w:r>
      <w:r>
        <w:t>u19) -0</w:t>
      </w:r>
      <w:r w:rsidR="00644CD5">
        <w:t>.</w:t>
      </w:r>
      <w:r>
        <w:t>485*T(v6</w:t>
      </w:r>
      <w:r w:rsidR="00644CD5">
        <w:t>.</w:t>
      </w:r>
      <w:r>
        <w:t>u28) + 0</w:t>
      </w:r>
      <w:r w:rsidR="00644CD5">
        <w:t>.</w:t>
      </w:r>
      <w:r>
        <w:t>364*T(v8</w:t>
      </w:r>
      <w:r w:rsidR="00644CD5">
        <w:t>.</w:t>
      </w:r>
      <w:r>
        <w:t>u35) -0</w:t>
      </w:r>
      <w:r w:rsidR="00644CD5">
        <w:t>.</w:t>
      </w:r>
      <w:r>
        <w:t>222*T(v24</w:t>
      </w:r>
      <w:r w:rsidR="00644CD5">
        <w:t>.</w:t>
      </w:r>
      <w:r>
        <w:t>u18) -0</w:t>
      </w:r>
      <w:r w:rsidR="00644CD5">
        <w:t>.</w:t>
      </w:r>
      <w:r>
        <w:t>447*T(v8</w:t>
      </w:r>
      <w:r w:rsidR="00644CD5">
        <w:t>.</w:t>
      </w:r>
      <w:r>
        <w:t>u28) -0</w:t>
      </w:r>
      <w:r w:rsidR="00644CD5">
        <w:t>.</w:t>
      </w:r>
      <w:r>
        <w:t>224*T(v37</w:t>
      </w:r>
      <w:r w:rsidR="00644CD5">
        <w:t>.</w:t>
      </w:r>
      <w:r>
        <w:t>u1) -0</w:t>
      </w:r>
      <w:r w:rsidR="00644CD5">
        <w:t>.</w:t>
      </w:r>
      <w:r>
        <w:t>358*T(v29</w:t>
      </w:r>
      <w:r w:rsidR="00644CD5">
        <w:t>.</w:t>
      </w:r>
      <w:r>
        <w:t>u9) -0</w:t>
      </w:r>
      <w:r w:rsidR="00644CD5">
        <w:t>.</w:t>
      </w:r>
      <w:r>
        <w:t>288*T(v2</w:t>
      </w:r>
      <w:r w:rsidR="00644CD5">
        <w:t>.</w:t>
      </w:r>
      <w:r>
        <w:t>u35) + 0</w:t>
      </w:r>
      <w:r w:rsidR="00644CD5">
        <w:t>.</w:t>
      </w:r>
      <w:r>
        <w:t>583*T(v4</w:t>
      </w:r>
      <w:r w:rsidR="00644CD5">
        <w:t>.</w:t>
      </w:r>
      <w:r>
        <w:t>u1) + 0</w:t>
      </w:r>
      <w:r w:rsidR="00644CD5">
        <w:t>.</w:t>
      </w:r>
      <w:r>
        <w:t>327*T(v20</w:t>
      </w:r>
      <w:r w:rsidR="00644CD5">
        <w:t>.</w:t>
      </w:r>
      <w:r>
        <w:t>u1) + 0</w:t>
      </w:r>
      <w:r w:rsidR="00644CD5">
        <w:t>.</w:t>
      </w:r>
      <w:r>
        <w:t>259*MW + 0</w:t>
      </w:r>
      <w:r w:rsidR="00644CD5">
        <w:t>.</w:t>
      </w:r>
      <w:r>
        <w:t>292*T(v36</w:t>
      </w:r>
      <w:r w:rsidR="00644CD5">
        <w:t>.</w:t>
      </w:r>
      <w:r>
        <w:t>u7) + 0</w:t>
      </w:r>
      <w:r w:rsidR="00644CD5">
        <w:t>.</w:t>
      </w:r>
      <w:r>
        <w:t>319*T(v4</w:t>
      </w:r>
      <w:r w:rsidR="00644CD5">
        <w:t>.</w:t>
      </w:r>
      <w:r>
        <w:t>u33) + 0</w:t>
      </w:r>
      <w:r w:rsidR="00644CD5">
        <w:t>.</w:t>
      </w:r>
      <w:r>
        <w:t>397*T(v1</w:t>
      </w:r>
      <w:r w:rsidR="00644CD5">
        <w:t>.</w:t>
      </w:r>
      <w:r>
        <w:t>u23) -0</w:t>
      </w:r>
      <w:r w:rsidR="00644CD5">
        <w:t>.</w:t>
      </w:r>
      <w:r>
        <w:t>175*T(u43) + 0</w:t>
      </w:r>
      <w:r w:rsidR="00644CD5">
        <w:t>.</w:t>
      </w:r>
      <w:r>
        <w:t>192*T(u20) -0</w:t>
      </w:r>
      <w:r w:rsidR="00644CD5">
        <w:t>.</w:t>
      </w:r>
      <w:r>
        <w:t>155*T(v25</w:t>
      </w:r>
      <w:r w:rsidR="00644CD5">
        <w:t>.</w:t>
      </w:r>
      <w:r>
        <w:t>u17) -0</w:t>
      </w:r>
      <w:r w:rsidR="00644CD5">
        <w:t>.</w:t>
      </w:r>
      <w:r>
        <w:t>358*T(v1</w:t>
      </w:r>
      <w:r w:rsidR="00644CD5">
        <w:t>.</w:t>
      </w:r>
      <w:r>
        <w:t>u34) -0</w:t>
      </w:r>
      <w:r w:rsidR="00644CD5">
        <w:t>.</w:t>
      </w:r>
      <w:r>
        <w:t>22*T(v15</w:t>
      </w:r>
      <w:r w:rsidR="00644CD5">
        <w:t>.</w:t>
      </w:r>
      <w:r>
        <w:t>u27) + 0</w:t>
      </w:r>
      <w:r w:rsidR="00644CD5">
        <w:t>.</w:t>
      </w:r>
      <w:r>
        <w:t>246*T(v23</w:t>
      </w:r>
      <w:r w:rsidR="00644CD5">
        <w:t>.</w:t>
      </w:r>
      <w:r>
        <w:t>u4) -</w:t>
      </w:r>
      <w:r>
        <w:lastRenderedPageBreak/>
        <w:t>0</w:t>
      </w:r>
      <w:r w:rsidR="00644CD5">
        <w:t>.</w:t>
      </w:r>
      <w:r>
        <w:t>203*T(v1</w:t>
      </w:r>
      <w:r w:rsidR="00644CD5">
        <w:t>.</w:t>
      </w:r>
      <w:r>
        <w:t>u18) + 0</w:t>
      </w:r>
      <w:r w:rsidR="00644CD5">
        <w:t>.</w:t>
      </w:r>
      <w:r>
        <w:t>303*T(v1</w:t>
      </w:r>
      <w:r w:rsidR="00644CD5">
        <w:t>.</w:t>
      </w:r>
      <w:r>
        <w:t>u27) -0</w:t>
      </w:r>
      <w:r w:rsidR="00644CD5">
        <w:t>.</w:t>
      </w:r>
      <w:r>
        <w:t>185*NumPositive -0</w:t>
      </w:r>
      <w:r w:rsidR="00644CD5">
        <w:t>.</w:t>
      </w:r>
      <w:r>
        <w:t>272*T(v13</w:t>
      </w:r>
      <w:r w:rsidR="00644CD5">
        <w:t>.</w:t>
      </w:r>
      <w:r>
        <w:t>u4) + 0</w:t>
      </w:r>
      <w:r w:rsidR="00644CD5">
        <w:t>.</w:t>
      </w:r>
      <w:r>
        <w:t>192*T(u15) -0</w:t>
      </w:r>
      <w:r w:rsidR="00644CD5">
        <w:t>.</w:t>
      </w:r>
      <w:r>
        <w:t>477*T(v10</w:t>
      </w:r>
      <w:r w:rsidR="00644CD5">
        <w:t>.</w:t>
      </w:r>
      <w:r>
        <w:t>u21) + 0</w:t>
      </w:r>
      <w:r w:rsidR="00644CD5">
        <w:t>.</w:t>
      </w:r>
      <w:r>
        <w:t>344*T(v4</w:t>
      </w:r>
      <w:r w:rsidR="00644CD5">
        <w:t>.</w:t>
      </w:r>
      <w:r>
        <w:t>u6) + 0</w:t>
      </w:r>
      <w:r w:rsidR="00644CD5">
        <w:t>.</w:t>
      </w:r>
      <w:r>
        <w:t>273*T(v28</w:t>
      </w:r>
      <w:r w:rsidR="00644CD5">
        <w:t>.</w:t>
      </w:r>
      <w:r>
        <w:t>u7) -0</w:t>
      </w:r>
      <w:r w:rsidR="00644CD5">
        <w:t>.</w:t>
      </w:r>
      <w:r>
        <w:t>318*T(v25</w:t>
      </w:r>
      <w:r w:rsidR="00644CD5">
        <w:t>.</w:t>
      </w:r>
      <w:r>
        <w:t>u6) -0</w:t>
      </w:r>
      <w:r w:rsidR="00644CD5">
        <w:t>.</w:t>
      </w:r>
      <w:r>
        <w:t>29*T(v10</w:t>
      </w:r>
      <w:r w:rsidR="00644CD5">
        <w:t>.</w:t>
      </w:r>
      <w:r>
        <w:t>u11) + 0</w:t>
      </w:r>
      <w:r w:rsidR="00644CD5">
        <w:t>.</w:t>
      </w:r>
      <w:r>
        <w:t>374*T(v8</w:t>
      </w:r>
      <w:r w:rsidR="00644CD5">
        <w:t>.</w:t>
      </w:r>
      <w:r>
        <w:t>u1) -0</w:t>
      </w:r>
      <w:r w:rsidR="00644CD5">
        <w:t>.</w:t>
      </w:r>
      <w:r>
        <w:t>29*T(v6</w:t>
      </w:r>
      <w:r w:rsidR="00644CD5">
        <w:t>.</w:t>
      </w:r>
      <w:r>
        <w:t>u29) + 0</w:t>
      </w:r>
      <w:r w:rsidR="00644CD5">
        <w:t>.</w:t>
      </w:r>
      <w:r>
        <w:t>215*T(v7</w:t>
      </w:r>
      <w:r w:rsidR="00644CD5">
        <w:t>.</w:t>
      </w:r>
      <w:r>
        <w:t>u33) -0</w:t>
      </w:r>
      <w:r w:rsidR="00644CD5">
        <w:t>.</w:t>
      </w:r>
      <w:r>
        <w:t>302*T(v13</w:t>
      </w:r>
      <w:r w:rsidR="00644CD5">
        <w:t>.</w:t>
      </w:r>
      <w:r>
        <w:t>u16) + 0</w:t>
      </w:r>
      <w:r w:rsidR="00644CD5">
        <w:t>.</w:t>
      </w:r>
      <w:r>
        <w:t>199*T(v14</w:t>
      </w:r>
      <w:r w:rsidR="00644CD5">
        <w:t>.</w:t>
      </w:r>
      <w:r>
        <w:t>u16) + 0</w:t>
      </w:r>
      <w:r w:rsidR="00644CD5">
        <w:t>.</w:t>
      </w:r>
      <w:r>
        <w:t>318*T(v26</w:t>
      </w:r>
      <w:r w:rsidR="00644CD5">
        <w:t>.</w:t>
      </w:r>
      <w:r>
        <w:t>u1) + 0</w:t>
      </w:r>
      <w:r w:rsidR="00644CD5">
        <w:t>.</w:t>
      </w:r>
      <w:r>
        <w:t>251*T(v23</w:t>
      </w:r>
      <w:r w:rsidR="00644CD5">
        <w:t>.</w:t>
      </w:r>
      <w:r>
        <w:t>u2) -0</w:t>
      </w:r>
      <w:r w:rsidR="00644CD5">
        <w:t>.</w:t>
      </w:r>
      <w:r>
        <w:t>294*T(v10</w:t>
      </w:r>
      <w:r w:rsidR="00644CD5">
        <w:t>.</w:t>
      </w:r>
      <w:r>
        <w:t>u25) -0</w:t>
      </w:r>
      <w:r w:rsidR="00644CD5">
        <w:t>.</w:t>
      </w:r>
      <w:r>
        <w:t>305*T(v16</w:t>
      </w:r>
      <w:r w:rsidR="00644CD5">
        <w:t>.</w:t>
      </w:r>
      <w:r>
        <w:t>u9) -0</w:t>
      </w:r>
      <w:r w:rsidR="00644CD5">
        <w:t>.</w:t>
      </w:r>
      <w:r>
        <w:t>232*T(v5</w:t>
      </w:r>
      <w:r w:rsidR="00644CD5">
        <w:t>.</w:t>
      </w:r>
      <w:r>
        <w:t>u23) + 0</w:t>
      </w:r>
      <w:r w:rsidR="00644CD5">
        <w:t>.</w:t>
      </w:r>
      <w:r>
        <w:t>268*T(v18</w:t>
      </w:r>
      <w:r w:rsidR="00644CD5">
        <w:t>.</w:t>
      </w:r>
      <w:r>
        <w:t>u4) -0</w:t>
      </w:r>
      <w:r w:rsidR="00644CD5">
        <w:t>.</w:t>
      </w:r>
      <w:r>
        <w:t>142*T(u38) -0</w:t>
      </w:r>
      <w:r w:rsidR="00644CD5">
        <w:t>.</w:t>
      </w:r>
      <w:r>
        <w:t>214*T(v21</w:t>
      </w:r>
      <w:r w:rsidR="00644CD5">
        <w:t>.</w:t>
      </w:r>
      <w:r>
        <w:t>u22) + 0</w:t>
      </w:r>
      <w:r w:rsidR="00644CD5">
        <w:t>.</w:t>
      </w:r>
      <w:r>
        <w:t>316*T(v3</w:t>
      </w:r>
      <w:r w:rsidR="00644CD5">
        <w:t>.</w:t>
      </w:r>
      <w:r>
        <w:t>u21) + 0</w:t>
      </w:r>
      <w:r w:rsidR="00644CD5">
        <w:t>.</w:t>
      </w:r>
      <w:r>
        <w:t>27*T(v6</w:t>
      </w:r>
      <w:r w:rsidR="00644CD5">
        <w:t>.</w:t>
      </w:r>
      <w:r>
        <w:t>u36) -0</w:t>
      </w:r>
      <w:r w:rsidR="00644CD5">
        <w:t>.</w:t>
      </w:r>
      <w:r>
        <w:t>391*T(v24</w:t>
      </w:r>
      <w:r w:rsidR="00644CD5">
        <w:t>.</w:t>
      </w:r>
      <w:r>
        <w:t>u2) + 0</w:t>
      </w:r>
      <w:r w:rsidR="00644CD5">
        <w:t>.</w:t>
      </w:r>
      <w:r>
        <w:t>276*T(v4</w:t>
      </w:r>
      <w:r w:rsidR="00644CD5">
        <w:t>.</w:t>
      </w:r>
      <w:r>
        <w:t>u26) + 0</w:t>
      </w:r>
      <w:r w:rsidR="00644CD5">
        <w:t>.</w:t>
      </w:r>
      <w:r>
        <w:t>237*T(v25</w:t>
      </w:r>
      <w:r w:rsidR="00644CD5">
        <w:t>.</w:t>
      </w:r>
      <w:r>
        <w:t>u7) -0</w:t>
      </w:r>
      <w:r w:rsidR="00644CD5">
        <w:t>.</w:t>
      </w:r>
      <w:r>
        <w:t>265*T(v28</w:t>
      </w:r>
      <w:r w:rsidR="00644CD5">
        <w:t>.</w:t>
      </w:r>
      <w:r>
        <w:t>u2) -0</w:t>
      </w:r>
      <w:r w:rsidR="00644CD5">
        <w:t>.</w:t>
      </w:r>
      <w:r>
        <w:t>207*T(v3</w:t>
      </w:r>
      <w:r w:rsidR="00644CD5">
        <w:t>.</w:t>
      </w:r>
      <w:r>
        <w:t>u28) -1</w:t>
      </w:r>
      <w:r w:rsidR="00644CD5">
        <w:t>.</w:t>
      </w:r>
      <w:r>
        <w:t>32*u -0</w:t>
      </w:r>
      <w:r w:rsidR="00644CD5">
        <w:t>.</w:t>
      </w:r>
      <w:r>
        <w:t>234*T(v5</w:t>
      </w:r>
      <w:r w:rsidR="00644CD5">
        <w:t>.</w:t>
      </w:r>
      <w:r>
        <w:t>u38) + 0</w:t>
      </w:r>
      <w:r w:rsidR="00644CD5">
        <w:t>.</w:t>
      </w:r>
      <w:r>
        <w:t>213*T(v22</w:t>
      </w:r>
      <w:r w:rsidR="00644CD5">
        <w:t>.</w:t>
      </w:r>
      <w:r>
        <w:t>u20) + 0</w:t>
      </w:r>
      <w:r w:rsidR="00644CD5">
        <w:t>.</w:t>
      </w:r>
      <w:r>
        <w:t>308*T(v9</w:t>
      </w:r>
      <w:r w:rsidR="00644CD5">
        <w:t>.</w:t>
      </w:r>
      <w:r>
        <w:t>u9) + 0</w:t>
      </w:r>
      <w:r w:rsidR="00644CD5">
        <w:t>.</w:t>
      </w:r>
      <w:r>
        <w:t>217*T(v2</w:t>
      </w:r>
      <w:r w:rsidR="00644CD5">
        <w:t>.</w:t>
      </w:r>
      <w:r>
        <w:t>u27) + 0</w:t>
      </w:r>
      <w:r w:rsidR="00644CD5">
        <w:t>.</w:t>
      </w:r>
      <w:r>
        <w:t>3*T(v18</w:t>
      </w:r>
      <w:r w:rsidR="00644CD5">
        <w:t>.</w:t>
      </w:r>
      <w:r>
        <w:t>u5) -0</w:t>
      </w:r>
      <w:r w:rsidR="00644CD5">
        <w:t>.</w:t>
      </w:r>
      <w:r>
        <w:t>239*T(v5</w:t>
      </w:r>
      <w:r w:rsidR="00644CD5">
        <w:t>.</w:t>
      </w:r>
      <w:r>
        <w:t>u37) -0</w:t>
      </w:r>
      <w:r w:rsidR="00644CD5">
        <w:t>.</w:t>
      </w:r>
      <w:r>
        <w:t>291*T(u8) -0</w:t>
      </w:r>
      <w:r w:rsidR="00644CD5">
        <w:t>.</w:t>
      </w:r>
      <w:r>
        <w:t>162*T(v30</w:t>
      </w:r>
      <w:r w:rsidR="00644CD5">
        <w:t>.</w:t>
      </w:r>
      <w:r>
        <w:t>u4) + 0</w:t>
      </w:r>
      <w:r w:rsidR="00644CD5">
        <w:t>.</w:t>
      </w:r>
      <w:r>
        <w:t>238*T(v5</w:t>
      </w:r>
      <w:r w:rsidR="00644CD5">
        <w:t>.</w:t>
      </w:r>
      <w:r>
        <w:t>u15) -0</w:t>
      </w:r>
      <w:r w:rsidR="00644CD5">
        <w:t>.</w:t>
      </w:r>
      <w:r>
        <w:t>261*T(v8</w:t>
      </w:r>
      <w:r w:rsidR="00644CD5">
        <w:t>.</w:t>
      </w:r>
      <w:r>
        <w:t>u7) -0</w:t>
      </w:r>
      <w:r w:rsidR="00644CD5">
        <w:t>.</w:t>
      </w:r>
      <w:r>
        <w:t>268*T(v30</w:t>
      </w:r>
      <w:r w:rsidR="00644CD5">
        <w:t>.</w:t>
      </w:r>
      <w:r>
        <w:t>u1) -0</w:t>
      </w:r>
      <w:r w:rsidR="00644CD5">
        <w:t>.</w:t>
      </w:r>
      <w:r>
        <w:t>216*T(v6</w:t>
      </w:r>
      <w:r w:rsidR="00644CD5">
        <w:t>.</w:t>
      </w:r>
      <w:r>
        <w:t>u20) + 0</w:t>
      </w:r>
      <w:r w:rsidR="00644CD5">
        <w:t>.</w:t>
      </w:r>
      <w:r>
        <w:t>265*T(v13</w:t>
      </w:r>
      <w:r w:rsidR="00644CD5">
        <w:t>.</w:t>
      </w:r>
      <w:r>
        <w:t>u5) -0</w:t>
      </w:r>
      <w:r w:rsidR="00644CD5">
        <w:t>.</w:t>
      </w:r>
      <w:r>
        <w:t>226*T(v30</w:t>
      </w:r>
      <w:r w:rsidR="00644CD5">
        <w:t>.</w:t>
      </w:r>
      <w:r>
        <w:t>u13) -0</w:t>
      </w:r>
      <w:r w:rsidR="00644CD5">
        <w:t>.</w:t>
      </w:r>
      <w:r>
        <w:t>163*T(v11</w:t>
      </w:r>
      <w:r w:rsidR="00644CD5">
        <w:t>.</w:t>
      </w:r>
      <w:r>
        <w:t>u21) -0</w:t>
      </w:r>
      <w:r w:rsidR="00644CD5">
        <w:t>.</w:t>
      </w:r>
      <w:r>
        <w:t>191*T(v7</w:t>
      </w:r>
      <w:r w:rsidR="00644CD5">
        <w:t>.</w:t>
      </w:r>
      <w:r>
        <w:t>u31) -0</w:t>
      </w:r>
      <w:r w:rsidR="00644CD5">
        <w:t>.</w:t>
      </w:r>
      <w:r>
        <w:t>244*T(v14</w:t>
      </w:r>
      <w:r w:rsidR="00644CD5">
        <w:t>.</w:t>
      </w:r>
      <w:r>
        <w:t>u15) -0</w:t>
      </w:r>
      <w:r w:rsidR="00644CD5">
        <w:t>.</w:t>
      </w:r>
      <w:r>
        <w:t>275*T(v23</w:t>
      </w:r>
      <w:r w:rsidR="00644CD5">
        <w:t>.</w:t>
      </w:r>
      <w:r>
        <w:t>u12) + 0</w:t>
      </w:r>
      <w:r w:rsidR="00644CD5">
        <w:t>.</w:t>
      </w:r>
      <w:r>
        <w:t>286*T(v5</w:t>
      </w:r>
      <w:r w:rsidR="00644CD5">
        <w:t>.</w:t>
      </w:r>
      <w:r>
        <w:t>u12) -0</w:t>
      </w:r>
      <w:r w:rsidR="00644CD5">
        <w:t>.</w:t>
      </w:r>
      <w:r>
        <w:t>222*T(v9</w:t>
      </w:r>
      <w:r w:rsidR="00644CD5">
        <w:t>.</w:t>
      </w:r>
      <w:r>
        <w:t>u31) + 0</w:t>
      </w:r>
      <w:r w:rsidR="00644CD5">
        <w:t>.</w:t>
      </w:r>
      <w:r>
        <w:t>247*T(v2</w:t>
      </w:r>
      <w:r w:rsidR="00644CD5">
        <w:t>.</w:t>
      </w:r>
      <w:r>
        <w:t>u12) + 0</w:t>
      </w:r>
      <w:r w:rsidR="00644CD5">
        <w:t>.</w:t>
      </w:r>
      <w:r>
        <w:t>208*T(v4</w:t>
      </w:r>
      <w:r w:rsidR="00644CD5">
        <w:t>.</w:t>
      </w:r>
      <w:r>
        <w:t>u36) + 0</w:t>
      </w:r>
      <w:r w:rsidR="00644CD5">
        <w:t>.</w:t>
      </w:r>
      <w:r>
        <w:t>222*T(v21</w:t>
      </w:r>
      <w:r w:rsidR="00644CD5">
        <w:t>.</w:t>
      </w:r>
      <w:r>
        <w:t>u16) -0</w:t>
      </w:r>
      <w:r w:rsidR="00644CD5">
        <w:t>.</w:t>
      </w:r>
      <w:r>
        <w:t>22*T(v7</w:t>
      </w:r>
      <w:r w:rsidR="00644CD5">
        <w:t>.</w:t>
      </w:r>
      <w:r>
        <w:t>u6) + 0</w:t>
      </w:r>
      <w:r w:rsidR="00644CD5">
        <w:t>.</w:t>
      </w:r>
      <w:r>
        <w:t>236*T(v1</w:t>
      </w:r>
      <w:r w:rsidR="00644CD5">
        <w:t>.</w:t>
      </w:r>
      <w:r>
        <w:t>u8) + 0</w:t>
      </w:r>
      <w:r w:rsidR="00644CD5">
        <w:t>.</w:t>
      </w:r>
      <w:r>
        <w:t>188*T(v30</w:t>
      </w:r>
      <w:r w:rsidR="00644CD5">
        <w:t>.</w:t>
      </w:r>
      <w:r>
        <w:t>u7) + 0</w:t>
      </w:r>
      <w:r w:rsidR="00644CD5">
        <w:t>.</w:t>
      </w:r>
      <w:r>
        <w:t>235*T(v10</w:t>
      </w:r>
      <w:r w:rsidR="00644CD5">
        <w:t>.</w:t>
      </w:r>
      <w:r>
        <w:t>u16) + 0</w:t>
      </w:r>
      <w:r w:rsidR="00644CD5">
        <w:t>.</w:t>
      </w:r>
      <w:r>
        <w:t>217*T(v38</w:t>
      </w:r>
      <w:r w:rsidR="00644CD5">
        <w:t>.</w:t>
      </w:r>
      <w:r>
        <w:t>u2) -0</w:t>
      </w:r>
      <w:r w:rsidR="00644CD5">
        <w:t>.</w:t>
      </w:r>
      <w:r>
        <w:t>266*T(v8</w:t>
      </w:r>
      <w:r w:rsidR="00644CD5">
        <w:t>.</w:t>
      </w:r>
      <w:r>
        <w:t>u23) + 0</w:t>
      </w:r>
      <w:r w:rsidR="00644CD5">
        <w:t>.</w:t>
      </w:r>
      <w:r>
        <w:t>22*T(v24</w:t>
      </w:r>
      <w:r w:rsidR="00644CD5">
        <w:t>.</w:t>
      </w:r>
      <w:r>
        <w:t>u8) -0</w:t>
      </w:r>
      <w:r w:rsidR="00644CD5">
        <w:t>.</w:t>
      </w:r>
      <w:r>
        <w:t>145*T(v23) -0</w:t>
      </w:r>
      <w:r w:rsidR="00644CD5">
        <w:t>.</w:t>
      </w:r>
      <w:r>
        <w:t>166*T(v24) + 0</w:t>
      </w:r>
      <w:r w:rsidR="00644CD5">
        <w:t>.</w:t>
      </w:r>
      <w:r>
        <w:t>175*T(v5</w:t>
      </w:r>
      <w:r w:rsidR="00644CD5">
        <w:t>.</w:t>
      </w:r>
      <w:r>
        <w:t>u29) + 0</w:t>
      </w:r>
      <w:r w:rsidR="00644CD5">
        <w:t>.</w:t>
      </w:r>
      <w:r>
        <w:t>357*T(u3) -0</w:t>
      </w:r>
      <w:r w:rsidR="00644CD5">
        <w:t>.</w:t>
      </w:r>
      <w:r>
        <w:t>2*T(v8</w:t>
      </w:r>
      <w:r w:rsidR="00644CD5">
        <w:t>.</w:t>
      </w:r>
      <w:r>
        <w:t>u26) + 0</w:t>
      </w:r>
      <w:r w:rsidR="00644CD5">
        <w:t>.</w:t>
      </w:r>
      <w:r>
        <w:t>175*T(v17</w:t>
      </w:r>
      <w:r w:rsidR="00644CD5">
        <w:t>.</w:t>
      </w:r>
      <w:r>
        <w:t>u10) -0</w:t>
      </w:r>
      <w:r w:rsidR="00644CD5">
        <w:t>.</w:t>
      </w:r>
      <w:r>
        <w:t>215*T(v27</w:t>
      </w:r>
      <w:r w:rsidR="00644CD5">
        <w:t>.</w:t>
      </w:r>
      <w:r>
        <w:t>u9) + 0</w:t>
      </w:r>
      <w:r w:rsidR="00644CD5">
        <w:t>.</w:t>
      </w:r>
      <w:r>
        <w:t>153*T(v10</w:t>
      </w:r>
      <w:r w:rsidR="00644CD5">
        <w:t>.</w:t>
      </w:r>
      <w:r>
        <w:t>u26) + 0</w:t>
      </w:r>
      <w:r w:rsidR="00644CD5">
        <w:t>.</w:t>
      </w:r>
      <w:r>
        <w:t>125*T(v14</w:t>
      </w:r>
      <w:r w:rsidR="00644CD5">
        <w:t>.</w:t>
      </w:r>
      <w:r>
        <w:t>u28) -0</w:t>
      </w:r>
      <w:r w:rsidR="00644CD5">
        <w:t>.</w:t>
      </w:r>
      <w:r>
        <w:t>17*T(v14</w:t>
      </w:r>
      <w:r w:rsidR="00644CD5">
        <w:t>.</w:t>
      </w:r>
      <w:r>
        <w:t>u10) -0</w:t>
      </w:r>
      <w:r w:rsidR="00644CD5">
        <w:t>.</w:t>
      </w:r>
      <w:r>
        <w:t>167*T(v8</w:t>
      </w:r>
      <w:r w:rsidR="00644CD5">
        <w:t>.</w:t>
      </w:r>
      <w:r>
        <w:t>u19) -0</w:t>
      </w:r>
      <w:r w:rsidR="00644CD5">
        <w:t>.</w:t>
      </w:r>
      <w:r>
        <w:t>142*T(v35</w:t>
      </w:r>
      <w:r w:rsidR="00644CD5">
        <w:t>.</w:t>
      </w:r>
      <w:r>
        <w:t>u5) -0</w:t>
      </w:r>
      <w:r w:rsidR="00644CD5">
        <w:t>.</w:t>
      </w:r>
      <w:r>
        <w:t>186*T(v37</w:t>
      </w:r>
      <w:r w:rsidR="00644CD5">
        <w:t>.</w:t>
      </w:r>
      <w:r>
        <w:t>u5) -0</w:t>
      </w:r>
      <w:r w:rsidR="00644CD5">
        <w:t>.</w:t>
      </w:r>
      <w:r>
        <w:t>182*T(v34</w:t>
      </w:r>
      <w:r w:rsidR="00644CD5">
        <w:t>.</w:t>
      </w:r>
      <w:r>
        <w:t>u5) -0</w:t>
      </w:r>
      <w:r w:rsidR="00644CD5">
        <w:t>.</w:t>
      </w:r>
      <w:r>
        <w:t>174*T(v10</w:t>
      </w:r>
      <w:r w:rsidR="00644CD5">
        <w:t>.</w:t>
      </w:r>
      <w:r>
        <w:t>u24) + 0</w:t>
      </w:r>
      <w:r w:rsidR="00644CD5">
        <w:t>.</w:t>
      </w:r>
      <w:r>
        <w:t>189*T(v7</w:t>
      </w:r>
      <w:r w:rsidR="00644CD5">
        <w:t>.</w:t>
      </w:r>
      <w:r>
        <w:t>u17) -0</w:t>
      </w:r>
      <w:r w:rsidR="00644CD5">
        <w:t>.</w:t>
      </w:r>
      <w:r>
        <w:t>178*T(v23</w:t>
      </w:r>
      <w:r w:rsidR="00644CD5">
        <w:t>.</w:t>
      </w:r>
      <w:r>
        <w:t>u14) + 0</w:t>
      </w:r>
      <w:r w:rsidR="00644CD5">
        <w:t>.</w:t>
      </w:r>
      <w:r>
        <w:t>154*T(v12</w:t>
      </w:r>
      <w:r w:rsidR="00644CD5">
        <w:t>.</w:t>
      </w:r>
      <w:r>
        <w:t>u7) -0</w:t>
      </w:r>
      <w:r w:rsidR="00644CD5">
        <w:t>.</w:t>
      </w:r>
      <w:r>
        <w:t>206*T(v8</w:t>
      </w:r>
      <w:r w:rsidR="00644CD5">
        <w:t>.</w:t>
      </w:r>
      <w:r>
        <w:t>u32) + 0</w:t>
      </w:r>
      <w:r w:rsidR="00644CD5">
        <w:t>.</w:t>
      </w:r>
      <w:r>
        <w:t>187*T(v17</w:t>
      </w:r>
      <w:r w:rsidR="00644CD5">
        <w:t>.</w:t>
      </w:r>
      <w:r>
        <w:t>u21) -0</w:t>
      </w:r>
      <w:r w:rsidR="00644CD5">
        <w:t>.</w:t>
      </w:r>
      <w:r>
        <w:t>185*T(v13</w:t>
      </w:r>
      <w:r w:rsidR="00644CD5">
        <w:t>.</w:t>
      </w:r>
      <w:r>
        <w:t>u10) -0</w:t>
      </w:r>
      <w:r w:rsidR="00644CD5">
        <w:t>.</w:t>
      </w:r>
      <w:r>
        <w:t>19*T(v30</w:t>
      </w:r>
      <w:r w:rsidR="00644CD5">
        <w:t>.</w:t>
      </w:r>
      <w:r>
        <w:t>u9) -0</w:t>
      </w:r>
      <w:r w:rsidR="00644CD5">
        <w:t>.</w:t>
      </w:r>
      <w:r>
        <w:t>105*T(v31) -0</w:t>
      </w:r>
      <w:r w:rsidR="00644CD5">
        <w:t>.</w:t>
      </w:r>
      <w:r>
        <w:t>164*T(v1</w:t>
      </w:r>
      <w:r w:rsidR="00644CD5">
        <w:t>.</w:t>
      </w:r>
      <w:r>
        <w:t>u33) + 0</w:t>
      </w:r>
      <w:r w:rsidR="00644CD5">
        <w:t>.</w:t>
      </w:r>
      <w:r>
        <w:t>181*T(v25</w:t>
      </w:r>
      <w:r w:rsidR="00644CD5">
        <w:t>.</w:t>
      </w:r>
      <w:r>
        <w:t>u5) -0</w:t>
      </w:r>
      <w:r w:rsidR="00644CD5">
        <w:t>.</w:t>
      </w:r>
      <w:r>
        <w:t>177*T(v10</w:t>
      </w:r>
      <w:r w:rsidR="00644CD5">
        <w:t>.</w:t>
      </w:r>
      <w:r>
        <w:t>u14) -0</w:t>
      </w:r>
      <w:r w:rsidR="00644CD5">
        <w:t>.</w:t>
      </w:r>
      <w:r>
        <w:t>145*T(v14</w:t>
      </w:r>
      <w:r w:rsidR="00644CD5">
        <w:t>.</w:t>
      </w:r>
      <w:r>
        <w:t>u25) -0</w:t>
      </w:r>
      <w:r w:rsidR="00644CD5">
        <w:t>.</w:t>
      </w:r>
      <w:r>
        <w:t>186*T(v6</w:t>
      </w:r>
      <w:r w:rsidR="00644CD5">
        <w:t>.</w:t>
      </w:r>
      <w:r>
        <w:t>u12) + 0</w:t>
      </w:r>
      <w:r w:rsidR="00644CD5">
        <w:t>.</w:t>
      </w:r>
      <w:r>
        <w:t>159*T(v1</w:t>
      </w:r>
      <w:r w:rsidR="00644CD5">
        <w:t>.</w:t>
      </w:r>
      <w:r>
        <w:t>u28) -0</w:t>
      </w:r>
      <w:r w:rsidR="00644CD5">
        <w:t>.</w:t>
      </w:r>
      <w:r>
        <w:t>142*T(v23</w:t>
      </w:r>
      <w:r w:rsidR="00644CD5">
        <w:t>.</w:t>
      </w:r>
      <w:r>
        <w:t>u16) + 0</w:t>
      </w:r>
      <w:r w:rsidR="00644CD5">
        <w:t>.</w:t>
      </w:r>
      <w:r>
        <w:t>154*T(v7</w:t>
      </w:r>
      <w:r w:rsidR="00644CD5">
        <w:t>.</w:t>
      </w:r>
      <w:r>
        <w:t>u11) -0</w:t>
      </w:r>
      <w:r w:rsidR="00644CD5">
        <w:t>.</w:t>
      </w:r>
      <w:r>
        <w:t>137*T(v21</w:t>
      </w:r>
      <w:r w:rsidR="00644CD5">
        <w:t>.</w:t>
      </w:r>
      <w:r>
        <w:t>u11) + 0</w:t>
      </w:r>
      <w:r w:rsidR="00644CD5">
        <w:t>.</w:t>
      </w:r>
      <w:r>
        <w:t>186*T(v10</w:t>
      </w:r>
      <w:r w:rsidR="00644CD5">
        <w:t>.</w:t>
      </w:r>
      <w:r>
        <w:t>u6) + 0</w:t>
      </w:r>
      <w:r w:rsidR="00644CD5">
        <w:t>.</w:t>
      </w:r>
      <w:r>
        <w:t>215*T(v7</w:t>
      </w:r>
      <w:r w:rsidR="00644CD5">
        <w:t>.</w:t>
      </w:r>
      <w:r>
        <w:t>u5) -0</w:t>
      </w:r>
      <w:r w:rsidR="00644CD5">
        <w:t>.</w:t>
      </w:r>
      <w:r>
        <w:t>12*T(v39</w:t>
      </w:r>
      <w:r w:rsidR="00644CD5">
        <w:t>.</w:t>
      </w:r>
      <w:r>
        <w:t>u3) -0</w:t>
      </w:r>
      <w:r w:rsidR="00644CD5">
        <w:t>.</w:t>
      </w:r>
      <w:r>
        <w:t>125*T(v36</w:t>
      </w:r>
      <w:r w:rsidR="00644CD5">
        <w:t>.</w:t>
      </w:r>
      <w:r>
        <w:t>u4) -0</w:t>
      </w:r>
      <w:r w:rsidR="00644CD5">
        <w:t>.</w:t>
      </w:r>
      <w:r>
        <w:t>168*T(v9</w:t>
      </w:r>
      <w:r w:rsidR="00644CD5">
        <w:t>.</w:t>
      </w:r>
      <w:r>
        <w:t>u14) + 0</w:t>
      </w:r>
      <w:r w:rsidR="00644CD5">
        <w:t>.</w:t>
      </w:r>
      <w:r>
        <w:t>179*T(v1</w:t>
      </w:r>
      <w:r w:rsidR="00644CD5">
        <w:t>.</w:t>
      </w:r>
      <w:r>
        <w:t>u16) -0</w:t>
      </w:r>
      <w:r w:rsidR="00644CD5">
        <w:t>.</w:t>
      </w:r>
      <w:r>
        <w:t>156*T(v15</w:t>
      </w:r>
      <w:r w:rsidR="00644CD5">
        <w:t>.</w:t>
      </w:r>
      <w:r>
        <w:t>u12) + 0</w:t>
      </w:r>
      <w:r w:rsidR="00644CD5">
        <w:t>.</w:t>
      </w:r>
      <w:r>
        <w:t>0793*T(v34) + 0</w:t>
      </w:r>
      <w:r w:rsidR="00644CD5">
        <w:t>.</w:t>
      </w:r>
      <w:r>
        <w:t>128*T(v20</w:t>
      </w:r>
      <w:r w:rsidR="00644CD5">
        <w:t>.</w:t>
      </w:r>
      <w:r>
        <w:t>u12) -0</w:t>
      </w:r>
      <w:r w:rsidR="00644CD5">
        <w:t>.</w:t>
      </w:r>
      <w:r>
        <w:t>126*T(v4</w:t>
      </w:r>
      <w:r w:rsidR="00644CD5">
        <w:t>.</w:t>
      </w:r>
      <w:r>
        <w:t>u21) -0</w:t>
      </w:r>
      <w:r w:rsidR="00644CD5">
        <w:t>.</w:t>
      </w:r>
      <w:r>
        <w:t>147*T(v7) + 0</w:t>
      </w:r>
      <w:r w:rsidR="00644CD5">
        <w:t>.</w:t>
      </w:r>
      <w:r>
        <w:t>131*T(v18</w:t>
      </w:r>
      <w:r w:rsidR="00644CD5">
        <w:t>.</w:t>
      </w:r>
      <w:r>
        <w:t>u23) + 0</w:t>
      </w:r>
      <w:r w:rsidR="00644CD5">
        <w:t>.</w:t>
      </w:r>
      <w:r>
        <w:t>114*T(v29</w:t>
      </w:r>
      <w:r w:rsidR="00644CD5">
        <w:t>.</w:t>
      </w:r>
      <w:r>
        <w:t>u11) + 0</w:t>
      </w:r>
      <w:r w:rsidR="00644CD5">
        <w:t>.</w:t>
      </w:r>
      <w:r>
        <w:t>138*T(v15</w:t>
      </w:r>
      <w:r w:rsidR="00644CD5">
        <w:t>.</w:t>
      </w:r>
      <w:r>
        <w:t>u18) + 0</w:t>
      </w:r>
      <w:r w:rsidR="00644CD5">
        <w:t>.</w:t>
      </w:r>
      <w:r>
        <w:t>133*T(v17</w:t>
      </w:r>
      <w:r w:rsidR="00644CD5">
        <w:t>.</w:t>
      </w:r>
      <w:r>
        <w:t>u1) -0</w:t>
      </w:r>
      <w:r w:rsidR="00644CD5">
        <w:t>.</w:t>
      </w:r>
      <w:r>
        <w:t>11*T(v15</w:t>
      </w:r>
      <w:r w:rsidR="00644CD5">
        <w:t>.</w:t>
      </w:r>
      <w:r>
        <w:t>u15) -0</w:t>
      </w:r>
      <w:r w:rsidR="00644CD5">
        <w:t>.</w:t>
      </w:r>
      <w:r>
        <w:t>122*T(v27</w:t>
      </w:r>
      <w:r w:rsidR="00644CD5">
        <w:t>.</w:t>
      </w:r>
      <w:r>
        <w:t>u5) + 0</w:t>
      </w:r>
      <w:r w:rsidR="00644CD5">
        <w:t>.</w:t>
      </w:r>
      <w:r>
        <w:t>111*T(v17</w:t>
      </w:r>
      <w:r w:rsidR="00644CD5">
        <w:t>.</w:t>
      </w:r>
      <w:r>
        <w:t>u24) -0</w:t>
      </w:r>
      <w:r w:rsidR="00644CD5">
        <w:t>.</w:t>
      </w:r>
      <w:r>
        <w:t>0907*T(v14</w:t>
      </w:r>
      <w:r w:rsidR="00644CD5">
        <w:t>.</w:t>
      </w:r>
      <w:r>
        <w:t>u29) -0</w:t>
      </w:r>
      <w:r w:rsidR="00644CD5">
        <w:t>.</w:t>
      </w:r>
      <w:r>
        <w:t>0877*T(v20</w:t>
      </w:r>
      <w:r w:rsidR="00644CD5">
        <w:t>.</w:t>
      </w:r>
      <w:r>
        <w:t>u21) + 0</w:t>
      </w:r>
      <w:r w:rsidR="00644CD5">
        <w:t>.</w:t>
      </w:r>
      <w:r>
        <w:t>0996*T(v3</w:t>
      </w:r>
      <w:r w:rsidR="00644CD5">
        <w:t>.</w:t>
      </w:r>
      <w:r>
        <w:t>u40) -0</w:t>
      </w:r>
      <w:r w:rsidR="00644CD5">
        <w:t>.</w:t>
      </w:r>
      <w:r>
        <w:t>106*T(v9</w:t>
      </w:r>
      <w:r w:rsidR="00644CD5">
        <w:t>.</w:t>
      </w:r>
      <w:r>
        <w:t>u28) + 0</w:t>
      </w:r>
      <w:r w:rsidR="00644CD5">
        <w:t>.</w:t>
      </w:r>
      <w:r>
        <w:t>116*T(v8</w:t>
      </w:r>
      <w:r w:rsidR="00644CD5">
        <w:t>.</w:t>
      </w:r>
      <w:r>
        <w:t>u15) -0</w:t>
      </w:r>
      <w:r w:rsidR="00644CD5">
        <w:t>.</w:t>
      </w:r>
      <w:r>
        <w:t>113*T(v16</w:t>
      </w:r>
      <w:r w:rsidR="00644CD5">
        <w:t>.</w:t>
      </w:r>
      <w:r>
        <w:t>u3) -0</w:t>
      </w:r>
      <w:r w:rsidR="00644CD5">
        <w:t>.</w:t>
      </w:r>
      <w:r>
        <w:t>101*T(v7</w:t>
      </w:r>
      <w:r w:rsidR="00644CD5">
        <w:t>.</w:t>
      </w:r>
      <w:r>
        <w:t>u28) + 0</w:t>
      </w:r>
      <w:r w:rsidR="00644CD5">
        <w:t>.</w:t>
      </w:r>
      <w:r>
        <w:t>0855*T(v34</w:t>
      </w:r>
      <w:r w:rsidR="00644CD5">
        <w:t>.</w:t>
      </w:r>
      <w:r>
        <w:t>u8) + 0</w:t>
      </w:r>
      <w:r w:rsidR="00644CD5">
        <w:t>.</w:t>
      </w:r>
      <w:r>
        <w:t>0766*T(v30</w:t>
      </w:r>
      <w:r w:rsidR="00644CD5">
        <w:t>.</w:t>
      </w:r>
      <w:r>
        <w:t>u10) + 0</w:t>
      </w:r>
      <w:r w:rsidR="00644CD5">
        <w:t>.</w:t>
      </w:r>
      <w:r>
        <w:t>1*T(v10</w:t>
      </w:r>
      <w:r w:rsidR="00644CD5">
        <w:t>.</w:t>
      </w:r>
      <w:r>
        <w:t>u19) -0</w:t>
      </w:r>
      <w:r w:rsidR="00644CD5">
        <w:t>.</w:t>
      </w:r>
      <w:r>
        <w:t>0996*T(v17</w:t>
      </w:r>
      <w:r w:rsidR="00644CD5">
        <w:t>.</w:t>
      </w:r>
      <w:r>
        <w:t>u14) -0</w:t>
      </w:r>
      <w:r w:rsidR="00644CD5">
        <w:t>.</w:t>
      </w:r>
      <w:r>
        <w:t>0876*T(v12</w:t>
      </w:r>
      <w:r w:rsidR="00644CD5">
        <w:t>.</w:t>
      </w:r>
      <w:r>
        <w:t>u16) + 0</w:t>
      </w:r>
      <w:r w:rsidR="00644CD5">
        <w:t>.</w:t>
      </w:r>
      <w:r>
        <w:t>0998*T(v11</w:t>
      </w:r>
      <w:r w:rsidR="00644CD5">
        <w:t>.</w:t>
      </w:r>
      <w:r>
        <w:t>u6) -0</w:t>
      </w:r>
      <w:r w:rsidR="00644CD5">
        <w:t>.</w:t>
      </w:r>
      <w:r>
        <w:t>0832*T(v26</w:t>
      </w:r>
      <w:r w:rsidR="00644CD5">
        <w:t>.</w:t>
      </w:r>
      <w:r>
        <w:t>u17) -0</w:t>
      </w:r>
      <w:r w:rsidR="00644CD5">
        <w:t>.</w:t>
      </w:r>
      <w:r>
        <w:t>077*T(v20</w:t>
      </w:r>
      <w:r w:rsidR="00644CD5">
        <w:t>.</w:t>
      </w:r>
      <w:r>
        <w:t>u10) -0</w:t>
      </w:r>
      <w:r w:rsidR="00644CD5">
        <w:t>.</w:t>
      </w:r>
      <w:r>
        <w:t>0745*T(v16</w:t>
      </w:r>
      <w:r w:rsidR="00644CD5">
        <w:t>.</w:t>
      </w:r>
      <w:r>
        <w:t>u20) -0</w:t>
      </w:r>
      <w:r w:rsidR="00644CD5">
        <w:t>.</w:t>
      </w:r>
      <w:r>
        <w:t>0854*T(v5</w:t>
      </w:r>
      <w:r w:rsidR="00644CD5">
        <w:t>.</w:t>
      </w:r>
      <w:r>
        <w:t>u28) -0</w:t>
      </w:r>
      <w:r w:rsidR="00644CD5">
        <w:t>.</w:t>
      </w:r>
      <w:r>
        <w:t>0934*T(v23</w:t>
      </w:r>
      <w:r w:rsidR="00644CD5">
        <w:t>.</w:t>
      </w:r>
      <w:r>
        <w:t>u6) + 0</w:t>
      </w:r>
      <w:r w:rsidR="00644CD5">
        <w:t>.</w:t>
      </w:r>
      <w:r>
        <w:t>0796*T(v19</w:t>
      </w:r>
      <w:r w:rsidR="00644CD5">
        <w:t>.</w:t>
      </w:r>
      <w:r>
        <w:t>u16) -0</w:t>
      </w:r>
      <w:r w:rsidR="00644CD5">
        <w:t>.</w:t>
      </w:r>
      <w:r>
        <w:t>0862*T(v24</w:t>
      </w:r>
      <w:r w:rsidR="00644CD5">
        <w:t>.</w:t>
      </w:r>
      <w:r>
        <w:t>u17) + 0</w:t>
      </w:r>
      <w:r w:rsidR="00644CD5">
        <w:t>.</w:t>
      </w:r>
      <w:r>
        <w:t>0938*T(v32</w:t>
      </w:r>
      <w:r w:rsidR="00644CD5">
        <w:t>.</w:t>
      </w:r>
      <w:r>
        <w:t>u8) + 0</w:t>
      </w:r>
      <w:r w:rsidR="00644CD5">
        <w:t>.</w:t>
      </w:r>
      <w:r>
        <w:t>0684*T(v33</w:t>
      </w:r>
      <w:r w:rsidR="00644CD5">
        <w:t>.</w:t>
      </w:r>
      <w:r>
        <w:t>u4) -0</w:t>
      </w:r>
      <w:r w:rsidR="00644CD5">
        <w:t>.</w:t>
      </w:r>
      <w:r>
        <w:t>0523*T(v28) + 0</w:t>
      </w:r>
      <w:r w:rsidR="00644CD5">
        <w:t>.</w:t>
      </w:r>
      <w:r>
        <w:t>0852*T(v15</w:t>
      </w:r>
      <w:r w:rsidR="00644CD5">
        <w:t>.</w:t>
      </w:r>
      <w:r>
        <w:t>u22) + 0</w:t>
      </w:r>
      <w:r w:rsidR="00644CD5">
        <w:t>.</w:t>
      </w:r>
      <w:r>
        <w:t>0796*T(v30</w:t>
      </w:r>
      <w:r w:rsidR="00644CD5">
        <w:t>.</w:t>
      </w:r>
      <w:r>
        <w:t>u8) -0</w:t>
      </w:r>
      <w:r w:rsidR="00644CD5">
        <w:t>.</w:t>
      </w:r>
      <w:r>
        <w:t>0955*Length^3 + 0</w:t>
      </w:r>
      <w:r w:rsidR="00644CD5">
        <w:t>.</w:t>
      </w:r>
      <w:r>
        <w:t>0793*T(v7</w:t>
      </w:r>
      <w:r w:rsidR="00644CD5">
        <w:t>.</w:t>
      </w:r>
      <w:r>
        <w:t>u20) -0</w:t>
      </w:r>
      <w:r w:rsidR="00644CD5">
        <w:t>.</w:t>
      </w:r>
      <w:r>
        <w:t>0833*T(v17</w:t>
      </w:r>
      <w:r w:rsidR="00644CD5">
        <w:t>.</w:t>
      </w:r>
      <w:r>
        <w:t>u16) -0</w:t>
      </w:r>
      <w:r w:rsidR="00644CD5">
        <w:t>.</w:t>
      </w:r>
      <w:r>
        <w:t>0861*T(v9</w:t>
      </w:r>
      <w:r w:rsidR="00644CD5">
        <w:t>.</w:t>
      </w:r>
      <w:r>
        <w:t>u24) + 0</w:t>
      </w:r>
      <w:r w:rsidR="00644CD5">
        <w:t>.</w:t>
      </w:r>
      <w:r>
        <w:t>0888*T(v2</w:t>
      </w:r>
      <w:r w:rsidR="00644CD5">
        <w:t>.</w:t>
      </w:r>
      <w:r>
        <w:t>u28) -0</w:t>
      </w:r>
      <w:r w:rsidR="00644CD5">
        <w:t>.</w:t>
      </w:r>
      <w:r>
        <w:t>0854*T(v5</w:t>
      </w:r>
      <w:r w:rsidR="00644CD5">
        <w:t>.</w:t>
      </w:r>
      <w:r>
        <w:t>u18) + 0</w:t>
      </w:r>
      <w:r w:rsidR="00644CD5">
        <w:t>.</w:t>
      </w:r>
      <w:r>
        <w:t>0815*NumDonor + 0</w:t>
      </w:r>
      <w:r w:rsidR="00644CD5">
        <w:t>.</w:t>
      </w:r>
      <w:r>
        <w:t>119*T(v5</w:t>
      </w:r>
      <w:r w:rsidR="00644CD5">
        <w:t>.</w:t>
      </w:r>
      <w:r>
        <w:t>u1) + 0</w:t>
      </w:r>
      <w:r w:rsidR="00644CD5">
        <w:t>.</w:t>
      </w:r>
      <w:r>
        <w:t>0906*T(v5</w:t>
      </w:r>
      <w:r w:rsidR="00644CD5">
        <w:t>.</w:t>
      </w:r>
      <w:r>
        <w:t>u5) -0</w:t>
      </w:r>
      <w:r w:rsidR="00644CD5">
        <w:t>.</w:t>
      </w:r>
      <w:r>
        <w:t>0714*T(v28</w:t>
      </w:r>
      <w:r w:rsidR="00644CD5">
        <w:t>.</w:t>
      </w:r>
      <w:r>
        <w:t>u12) -0</w:t>
      </w:r>
      <w:r w:rsidR="00644CD5">
        <w:t>.</w:t>
      </w:r>
      <w:r>
        <w:t>073*T(v15</w:t>
      </w:r>
      <w:r w:rsidR="00644CD5">
        <w:t>.</w:t>
      </w:r>
      <w:r>
        <w:t>u24) -0</w:t>
      </w:r>
      <w:r w:rsidR="00644CD5">
        <w:t>.</w:t>
      </w:r>
      <w:r>
        <w:t>0944*T(v7</w:t>
      </w:r>
      <w:r w:rsidR="00644CD5">
        <w:t>.</w:t>
      </w:r>
      <w:r>
        <w:t>u9) + 0</w:t>
      </w:r>
      <w:r w:rsidR="00644CD5">
        <w:t>.</w:t>
      </w:r>
      <w:r>
        <w:t>0706*T(v4</w:t>
      </w:r>
      <w:r w:rsidR="00644CD5">
        <w:t>.</w:t>
      </w:r>
      <w:r>
        <w:t>u23) -0</w:t>
      </w:r>
      <w:r w:rsidR="00644CD5">
        <w:t>.</w:t>
      </w:r>
      <w:r>
        <w:t>0669*T(v18</w:t>
      </w:r>
      <w:r w:rsidR="00644CD5">
        <w:t>.</w:t>
      </w:r>
      <w:r>
        <w:t>u6) -0</w:t>
      </w:r>
      <w:r w:rsidR="00644CD5">
        <w:t>.</w:t>
      </w:r>
      <w:r>
        <w:t>0552*T(v30</w:t>
      </w:r>
      <w:r w:rsidR="00644CD5">
        <w:t>.</w:t>
      </w:r>
      <w:r>
        <w:t>u5) -0</w:t>
      </w:r>
      <w:r w:rsidR="00644CD5">
        <w:t>.</w:t>
      </w:r>
      <w:r>
        <w:t>0446*T(v28</w:t>
      </w:r>
      <w:r w:rsidR="00644CD5">
        <w:t>.</w:t>
      </w:r>
      <w:r>
        <w:t>u9) -0</w:t>
      </w:r>
      <w:r w:rsidR="00644CD5">
        <w:t>.</w:t>
      </w:r>
      <w:r>
        <w:t>048*T(v29</w:t>
      </w:r>
      <w:r w:rsidR="00644CD5">
        <w:t>.</w:t>
      </w:r>
      <w:r>
        <w:t>u2) + 0</w:t>
      </w:r>
      <w:r w:rsidR="00644CD5">
        <w:t>.</w:t>
      </w:r>
      <w:r>
        <w:t>0465*T(v23</w:t>
      </w:r>
      <w:r w:rsidR="00644CD5">
        <w:t>.</w:t>
      </w:r>
      <w:r>
        <w:t>u13) + 0</w:t>
      </w:r>
      <w:r w:rsidR="00644CD5">
        <w:t>.</w:t>
      </w:r>
      <w:r>
        <w:t>0399*T(v6</w:t>
      </w:r>
      <w:r w:rsidR="00644CD5">
        <w:t>.</w:t>
      </w:r>
      <w:r>
        <w:t>u25) -0</w:t>
      </w:r>
      <w:r w:rsidR="00644CD5">
        <w:t>.</w:t>
      </w:r>
      <w:r>
        <w:t>0392*T(v4</w:t>
      </w:r>
      <w:r w:rsidR="00644CD5">
        <w:t>.</w:t>
      </w:r>
      <w:r>
        <w:t>u35) -0</w:t>
      </w:r>
      <w:r w:rsidR="00644CD5">
        <w:t>.</w:t>
      </w:r>
      <w:r>
        <w:t>0321*T(v29</w:t>
      </w:r>
      <w:r w:rsidR="00644CD5">
        <w:t>.</w:t>
      </w:r>
      <w:r>
        <w:t>u4) + 0</w:t>
      </w:r>
      <w:r w:rsidR="00644CD5">
        <w:t>.</w:t>
      </w:r>
      <w:r>
        <w:t>0369*T(v6</w:t>
      </w:r>
      <w:r w:rsidR="00644CD5">
        <w:t>.</w:t>
      </w:r>
      <w:r>
        <w:t>u11) -0</w:t>
      </w:r>
      <w:r w:rsidR="00644CD5">
        <w:t>.</w:t>
      </w:r>
      <w:r>
        <w:t>0348*T(v7</w:t>
      </w:r>
      <w:r w:rsidR="00644CD5">
        <w:t>.</w:t>
      </w:r>
      <w:r>
        <w:t>u21) + 0</w:t>
      </w:r>
      <w:r w:rsidR="00644CD5">
        <w:t>.</w:t>
      </w:r>
      <w:r>
        <w:t>0381*T(v8</w:t>
      </w:r>
      <w:r w:rsidR="00644CD5">
        <w:t>.</w:t>
      </w:r>
      <w:r>
        <w:t>u24) -0</w:t>
      </w:r>
      <w:r w:rsidR="00644CD5">
        <w:t>.</w:t>
      </w:r>
      <w:r>
        <w:t>0308*T(v7</w:t>
      </w:r>
      <w:r w:rsidR="00644CD5">
        <w:t>.</w:t>
      </w:r>
      <w:r>
        <w:t>u35) + 0</w:t>
      </w:r>
      <w:r w:rsidR="00644CD5">
        <w:t>.</w:t>
      </w:r>
      <w:r>
        <w:t>0291*T(v13</w:t>
      </w:r>
      <w:r w:rsidR="00644CD5">
        <w:t>.</w:t>
      </w:r>
      <w:r>
        <w:t>u28) + 0</w:t>
      </w:r>
      <w:r w:rsidR="00644CD5">
        <w:t>.</w:t>
      </w:r>
      <w:r>
        <w:t>0275*T(v33</w:t>
      </w:r>
      <w:r w:rsidR="00644CD5">
        <w:t>.</w:t>
      </w:r>
      <w:r>
        <w:t>u6) + 0</w:t>
      </w:r>
      <w:r w:rsidR="00644CD5">
        <w:t>.</w:t>
      </w:r>
      <w:r>
        <w:t>03*T(v6</w:t>
      </w:r>
      <w:r w:rsidR="00644CD5">
        <w:t>.</w:t>
      </w:r>
      <w:r>
        <w:t>u33) + 0</w:t>
      </w:r>
      <w:r w:rsidR="00644CD5">
        <w:t>.</w:t>
      </w:r>
      <w:r>
        <w:t>0343*T(v12</w:t>
      </w:r>
      <w:r w:rsidR="00644CD5">
        <w:t>.</w:t>
      </w:r>
      <w:r>
        <w:t>u11) -0</w:t>
      </w:r>
      <w:r w:rsidR="00644CD5">
        <w:t>.</w:t>
      </w:r>
      <w:r>
        <w:t>0345*T(v6</w:t>
      </w:r>
      <w:r w:rsidR="00644CD5">
        <w:t>.</w:t>
      </w:r>
      <w:r>
        <w:t>u9) -0</w:t>
      </w:r>
      <w:r w:rsidR="00644CD5">
        <w:t>.</w:t>
      </w:r>
      <w:r>
        <w:t>0194*T(v26) + 0</w:t>
      </w:r>
      <w:r w:rsidR="00644CD5">
        <w:t>.</w:t>
      </w:r>
      <w:r>
        <w:t>0333*T(v6</w:t>
      </w:r>
      <w:r w:rsidR="00644CD5">
        <w:t>.</w:t>
      </w:r>
      <w:r>
        <w:t>u14) + 0</w:t>
      </w:r>
      <w:r w:rsidR="00644CD5">
        <w:t>.</w:t>
      </w:r>
      <w:r>
        <w:t>0306*T(v6</w:t>
      </w:r>
      <w:r w:rsidR="00644CD5">
        <w:t>.</w:t>
      </w:r>
      <w:r>
        <w:t>u18) -0</w:t>
      </w:r>
      <w:r w:rsidR="00644CD5">
        <w:t>.</w:t>
      </w:r>
      <w:r>
        <w:t>0237*T(v19</w:t>
      </w:r>
      <w:r w:rsidR="00644CD5">
        <w:t>.</w:t>
      </w:r>
      <w:r>
        <w:t>u22) -0</w:t>
      </w:r>
      <w:r w:rsidR="00644CD5">
        <w:t>.</w:t>
      </w:r>
      <w:r>
        <w:t>0348*T(v1</w:t>
      </w:r>
      <w:r w:rsidR="00644CD5">
        <w:t>.</w:t>
      </w:r>
      <w:r>
        <w:t>u11) -0</w:t>
      </w:r>
      <w:r w:rsidR="00644CD5">
        <w:t>.</w:t>
      </w:r>
      <w:r>
        <w:t>0246*T(v7</w:t>
      </w:r>
      <w:r w:rsidR="00644CD5">
        <w:t>.</w:t>
      </w:r>
      <w:r>
        <w:t>u24) -0</w:t>
      </w:r>
      <w:r w:rsidR="00644CD5">
        <w:t>.</w:t>
      </w:r>
      <w:r>
        <w:t>0221*T(v19</w:t>
      </w:r>
      <w:r w:rsidR="00644CD5">
        <w:t>.</w:t>
      </w:r>
      <w:r>
        <w:t>u14) -0</w:t>
      </w:r>
      <w:r w:rsidR="00644CD5">
        <w:t>.</w:t>
      </w:r>
      <w:r>
        <w:t>0202*T(v25</w:t>
      </w:r>
      <w:r w:rsidR="00644CD5">
        <w:t>.</w:t>
      </w:r>
      <w:r>
        <w:t>u4) + 0</w:t>
      </w:r>
      <w:r w:rsidR="00644CD5">
        <w:t>.</w:t>
      </w:r>
      <w:r>
        <w:t>0197*T(v11</w:t>
      </w:r>
      <w:r w:rsidR="00644CD5">
        <w:t>.</w:t>
      </w:r>
      <w:r>
        <w:t>u26) + 0</w:t>
      </w:r>
      <w:r w:rsidR="00644CD5">
        <w:t>.</w:t>
      </w:r>
      <w:r>
        <w:t>0244*T(v4</w:t>
      </w:r>
      <w:r w:rsidR="00644CD5">
        <w:t>.</w:t>
      </w:r>
      <w:r>
        <w:t>u8) -0</w:t>
      </w:r>
      <w:r w:rsidR="00644CD5">
        <w:t>.</w:t>
      </w:r>
      <w:r>
        <w:t>0221*T(v4</w:t>
      </w:r>
      <w:r w:rsidR="00644CD5">
        <w:t>.</w:t>
      </w:r>
      <w:r>
        <w:t>u22) -0</w:t>
      </w:r>
      <w:r w:rsidR="00644CD5">
        <w:t>.</w:t>
      </w:r>
      <w:r>
        <w:t>0185*T(v13</w:t>
      </w:r>
      <w:r w:rsidR="00644CD5">
        <w:t>.</w:t>
      </w:r>
      <w:r>
        <w:t>u29) + 0</w:t>
      </w:r>
      <w:r w:rsidR="00644CD5">
        <w:t>.</w:t>
      </w:r>
      <w:r>
        <w:t>0218*T(v12</w:t>
      </w:r>
      <w:r w:rsidR="00644CD5">
        <w:t>.</w:t>
      </w:r>
      <w:r>
        <w:t>u10) + 0</w:t>
      </w:r>
      <w:r w:rsidR="00644CD5">
        <w:t>.</w:t>
      </w:r>
      <w:r>
        <w:t>0114*T(v30) -0</w:t>
      </w:r>
      <w:r w:rsidR="00644CD5">
        <w:t>.</w:t>
      </w:r>
      <w:r>
        <w:t>0147*T(v2) + 0</w:t>
      </w:r>
      <w:r w:rsidR="00644CD5">
        <w:t>.</w:t>
      </w:r>
      <w:r>
        <w:t>0152*T(v8</w:t>
      </w:r>
      <w:r w:rsidR="00644CD5">
        <w:t>.</w:t>
      </w:r>
      <w:r>
        <w:t>u17) + 0</w:t>
      </w:r>
      <w:r w:rsidR="00644CD5">
        <w:t>.</w:t>
      </w:r>
      <w:r>
        <w:t>0122*T(v10</w:t>
      </w:r>
      <w:r w:rsidR="00644CD5">
        <w:t>.</w:t>
      </w:r>
      <w:r>
        <w:t>u27) -0</w:t>
      </w:r>
      <w:r w:rsidR="00644CD5">
        <w:t>.</w:t>
      </w:r>
      <w:r>
        <w:t>014*T(v13</w:t>
      </w:r>
      <w:r w:rsidR="00644CD5">
        <w:t>.</w:t>
      </w:r>
      <w:r>
        <w:t>u13) + 0</w:t>
      </w:r>
      <w:r w:rsidR="00644CD5">
        <w:t>.</w:t>
      </w:r>
      <w:r>
        <w:t>0119*T(v24</w:t>
      </w:r>
      <w:r w:rsidR="00644CD5">
        <w:t>.</w:t>
      </w:r>
      <w:r>
        <w:t>u7) + 0</w:t>
      </w:r>
      <w:r w:rsidR="00644CD5">
        <w:t>.</w:t>
      </w:r>
      <w:r>
        <w:t>0142*T(v4</w:t>
      </w:r>
      <w:r w:rsidR="00644CD5">
        <w:t>.</w:t>
      </w:r>
      <w:r>
        <w:t>u12) -0</w:t>
      </w:r>
      <w:r w:rsidR="00644CD5">
        <w:t>.</w:t>
      </w:r>
      <w:r>
        <w:t>00866*T(v33</w:t>
      </w:r>
      <w:r w:rsidR="00644CD5">
        <w:t>.</w:t>
      </w:r>
      <w:r>
        <w:t>u7) -0</w:t>
      </w:r>
      <w:r w:rsidR="00644CD5">
        <w:t>.</w:t>
      </w:r>
      <w:r>
        <w:t>0114*T(v11</w:t>
      </w:r>
      <w:r w:rsidR="00644CD5">
        <w:t>.</w:t>
      </w:r>
      <w:r>
        <w:t>u18) + 0</w:t>
      </w:r>
      <w:r w:rsidR="00644CD5">
        <w:t>.</w:t>
      </w:r>
      <w:r>
        <w:t>00691*T(u25) -0</w:t>
      </w:r>
      <w:r w:rsidR="00644CD5">
        <w:t>.</w:t>
      </w:r>
      <w:r>
        <w:t>00964*T(v12</w:t>
      </w:r>
      <w:r w:rsidR="00644CD5">
        <w:t>.</w:t>
      </w:r>
      <w:r>
        <w:t>u19) + 0</w:t>
      </w:r>
      <w:r w:rsidR="00644CD5">
        <w:t>.</w:t>
      </w:r>
      <w:r>
        <w:t>00927*T(v21</w:t>
      </w:r>
      <w:r w:rsidR="00644CD5">
        <w:t>.</w:t>
      </w:r>
      <w:r>
        <w:t>u8) + 0</w:t>
      </w:r>
      <w:r w:rsidR="00644CD5">
        <w:t>.</w:t>
      </w:r>
      <w:r>
        <w:t>00922*T(v28</w:t>
      </w:r>
      <w:r w:rsidR="00644CD5">
        <w:t>.</w:t>
      </w:r>
      <w:r>
        <w:t>u6) -0</w:t>
      </w:r>
      <w:r w:rsidR="00644CD5">
        <w:t>.</w:t>
      </w:r>
      <w:r>
        <w:t>00657*T(v28</w:t>
      </w:r>
      <w:r w:rsidR="00644CD5">
        <w:t>.</w:t>
      </w:r>
      <w:r>
        <w:t>u5) -0</w:t>
      </w:r>
      <w:r w:rsidR="00644CD5">
        <w:t>.</w:t>
      </w:r>
      <w:r>
        <w:t>00302*T(v12</w:t>
      </w:r>
      <w:r w:rsidR="00644CD5">
        <w:t>.</w:t>
      </w:r>
      <w:r>
        <w:t>u29) + 0</w:t>
      </w:r>
      <w:r w:rsidR="00644CD5">
        <w:t>.</w:t>
      </w:r>
      <w:r>
        <w:t>00261*T(v5</w:t>
      </w:r>
      <w:r w:rsidR="00644CD5">
        <w:t>.</w:t>
      </w:r>
      <w:r>
        <w:t>u3) -0</w:t>
      </w:r>
      <w:r w:rsidR="00644CD5">
        <w:t>.</w:t>
      </w:r>
      <w:r>
        <w:t>000383*T(v22</w:t>
      </w:r>
      <w:r w:rsidR="00644CD5">
        <w:t>.</w:t>
      </w:r>
      <w:r>
        <w:t>u5) + 0</w:t>
      </w:r>
      <w:r w:rsidR="00644CD5">
        <w:t>.</w:t>
      </w:r>
      <w:r>
        <w:t>000306*T(v16</w:t>
      </w:r>
      <w:r w:rsidR="00644CD5">
        <w:t>.</w:t>
      </w:r>
      <w:r>
        <w:t>u6) + 6</w:t>
      </w:r>
      <w:r w:rsidR="00644CD5">
        <w:t>.</w:t>
      </w:r>
      <w:r>
        <w:t>71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889*T(v6</w:t>
      </w:r>
      <w:r w:rsidR="00644CD5">
        <w:t>.</w:t>
      </w:r>
      <w:r>
        <w:t>u2) -0</w:t>
      </w:r>
      <w:r w:rsidR="00644CD5">
        <w:t>.</w:t>
      </w:r>
      <w:r>
        <w:t>215*T(v9</w:t>
      </w:r>
      <w:r w:rsidR="00644CD5">
        <w:t>.</w:t>
      </w:r>
      <w:r>
        <w:t>u1) + 1</w:t>
      </w:r>
      <w:r w:rsidR="00644CD5">
        <w:t>.</w:t>
      </w:r>
      <w:r>
        <w:t>04*T(u5) + 34</w:t>
      </w:r>
      <w:r w:rsidR="00644CD5">
        <w:t>.</w:t>
      </w:r>
      <w:r>
        <w:t>7*Volume -0</w:t>
      </w:r>
      <w:r w:rsidR="00644CD5">
        <w:t>.</w:t>
      </w:r>
      <w:r>
        <w:t>41*T(v26</w:t>
      </w:r>
      <w:r w:rsidR="00644CD5">
        <w:t>.</w:t>
      </w:r>
      <w:r>
        <w:t>u13) + 0</w:t>
      </w:r>
      <w:r w:rsidR="00644CD5">
        <w:t>.</w:t>
      </w:r>
      <w:r>
        <w:t>0381*T(v8</w:t>
      </w:r>
      <w:r w:rsidR="00644CD5">
        <w:t>.</w:t>
      </w:r>
      <w:r>
        <w:t>u30) -0</w:t>
      </w:r>
      <w:r w:rsidR="00644CD5">
        <w:t>.</w:t>
      </w:r>
      <w:r>
        <w:t>113*T(v10</w:t>
      </w:r>
      <w:r w:rsidR="00644CD5">
        <w:t>.</w:t>
      </w:r>
      <w:r>
        <w:t>u12) + 0</w:t>
      </w:r>
      <w:r w:rsidR="00644CD5">
        <w:t>.</w:t>
      </w:r>
      <w:r>
        <w:t>408*NumAromAtoms + 0</w:t>
      </w:r>
      <w:r w:rsidR="00644CD5">
        <w:t>.</w:t>
      </w:r>
      <w:r>
        <w:t>333*NumPositive -0</w:t>
      </w:r>
      <w:r w:rsidR="00644CD5">
        <w:t>.</w:t>
      </w:r>
      <w:r>
        <w:t>121*T(v5</w:t>
      </w:r>
      <w:r w:rsidR="00644CD5">
        <w:t>.</w:t>
      </w:r>
      <w:r>
        <w:t>u12) + 0</w:t>
      </w:r>
      <w:r w:rsidR="00644CD5">
        <w:t>.</w:t>
      </w:r>
      <w:r>
        <w:t>354*T(v21) -35</w:t>
      </w:r>
      <w:r w:rsidR="00644CD5">
        <w:t>.</w:t>
      </w:r>
      <w:r>
        <w:t>8*Volume^2 + 0</w:t>
      </w:r>
      <w:r w:rsidR="00644CD5">
        <w:t>.</w:t>
      </w:r>
      <w:r>
        <w:t>591*T(v32</w:t>
      </w:r>
      <w:r w:rsidR="00644CD5">
        <w:t>.</w:t>
      </w:r>
      <w:r>
        <w:t>u7) + 1</w:t>
      </w:r>
      <w:r w:rsidR="00644CD5">
        <w:t>.</w:t>
      </w:r>
      <w:r>
        <w:t>11*T(v11</w:t>
      </w:r>
      <w:r w:rsidR="00644CD5">
        <w:t>.</w:t>
      </w:r>
      <w:r>
        <w:t>u2) + 0</w:t>
      </w:r>
      <w:r w:rsidR="00644CD5">
        <w:t>.</w:t>
      </w:r>
      <w:r>
        <w:t>242*T(v6</w:t>
      </w:r>
      <w:r w:rsidR="00644CD5">
        <w:t>.</w:t>
      </w:r>
      <w:r>
        <w:t>u17) + 0</w:t>
      </w:r>
      <w:r w:rsidR="00644CD5">
        <w:t>.</w:t>
      </w:r>
      <w:r>
        <w:t>143*T(v6) + 0</w:t>
      </w:r>
      <w:r w:rsidR="00644CD5">
        <w:t>.</w:t>
      </w:r>
      <w:r>
        <w:t>619*T(v20</w:t>
      </w:r>
      <w:r w:rsidR="00644CD5">
        <w:t>.</w:t>
      </w:r>
      <w:r>
        <w:t>u7) -0</w:t>
      </w:r>
      <w:r w:rsidR="00644CD5">
        <w:t>.</w:t>
      </w:r>
      <w:r>
        <w:t>0979*T(v11</w:t>
      </w:r>
      <w:r w:rsidR="00644CD5">
        <w:t>.</w:t>
      </w:r>
      <w:r>
        <w:t>u29) + 0</w:t>
      </w:r>
      <w:r w:rsidR="00644CD5">
        <w:t>.</w:t>
      </w:r>
      <w:r>
        <w:t>971*T(v1</w:t>
      </w:r>
      <w:r w:rsidR="00644CD5">
        <w:t>.</w:t>
      </w:r>
      <w:r>
        <w:t>u4) -0</w:t>
      </w:r>
      <w:r w:rsidR="00644CD5">
        <w:t>.</w:t>
      </w:r>
      <w:r>
        <w:t>634*T(v18</w:t>
      </w:r>
      <w:r w:rsidR="00644CD5">
        <w:t>.</w:t>
      </w:r>
      <w:r>
        <w:t>u9) -0</w:t>
      </w:r>
      <w:r w:rsidR="00644CD5">
        <w:t>.</w:t>
      </w:r>
      <w:r>
        <w:t>585*T(v27</w:t>
      </w:r>
      <w:r w:rsidR="00644CD5">
        <w:t>.</w:t>
      </w:r>
      <w:r>
        <w:t>u12) + 0</w:t>
      </w:r>
      <w:r w:rsidR="00644CD5">
        <w:t>.</w:t>
      </w:r>
      <w:r>
        <w:t>598*T(v5</w:t>
      </w:r>
      <w:r w:rsidR="00644CD5">
        <w:t>.</w:t>
      </w:r>
      <w:r>
        <w:t>u22) + 0</w:t>
      </w:r>
      <w:r w:rsidR="00644CD5">
        <w:t>.</w:t>
      </w:r>
      <w:r>
        <w:t>672*T(v17</w:t>
      </w:r>
      <w:r w:rsidR="00644CD5">
        <w:t>.</w:t>
      </w:r>
      <w:r>
        <w:t>u24) -1</w:t>
      </w:r>
      <w:r w:rsidR="00644CD5">
        <w:t>.</w:t>
      </w:r>
      <w:r>
        <w:t>31*T(v5</w:t>
      </w:r>
      <w:r w:rsidR="00644CD5">
        <w:t>.</w:t>
      </w:r>
      <w:r>
        <w:t>u2) + 0</w:t>
      </w:r>
      <w:r w:rsidR="00644CD5">
        <w:t>.</w:t>
      </w:r>
      <w:r>
        <w:t>891*T(v3</w:t>
      </w:r>
      <w:r w:rsidR="00644CD5">
        <w:t>.</w:t>
      </w:r>
      <w:r>
        <w:t>u27) -0</w:t>
      </w:r>
      <w:r w:rsidR="00644CD5">
        <w:t>.</w:t>
      </w:r>
      <w:r>
        <w:t>197*T(v38</w:t>
      </w:r>
      <w:r w:rsidR="00644CD5">
        <w:t>.</w:t>
      </w:r>
      <w:r>
        <w:t>u2) -0</w:t>
      </w:r>
      <w:r w:rsidR="00644CD5">
        <w:t>.</w:t>
      </w:r>
      <w:r>
        <w:t>526*T(v4</w:t>
      </w:r>
      <w:r w:rsidR="00644CD5">
        <w:t>.</w:t>
      </w:r>
      <w:r>
        <w:t>u9) -0</w:t>
      </w:r>
      <w:r w:rsidR="00644CD5">
        <w:t>.</w:t>
      </w:r>
      <w:r>
        <w:t>751*T(v12</w:t>
      </w:r>
      <w:r w:rsidR="00644CD5">
        <w:t>.</w:t>
      </w:r>
      <w:r>
        <w:t>u15) -0</w:t>
      </w:r>
      <w:r w:rsidR="00644CD5">
        <w:t>.</w:t>
      </w:r>
      <w:r>
        <w:t>456*T(v7</w:t>
      </w:r>
      <w:r w:rsidR="00644CD5">
        <w:t>.</w:t>
      </w:r>
      <w:r>
        <w:t>u16) + 0</w:t>
      </w:r>
      <w:r w:rsidR="00644CD5">
        <w:t>.</w:t>
      </w:r>
      <w:r>
        <w:t>581*T(v17) -0</w:t>
      </w:r>
      <w:r w:rsidR="00644CD5">
        <w:t>.</w:t>
      </w:r>
      <w:r>
        <w:t>765*T(v14</w:t>
      </w:r>
      <w:r w:rsidR="00644CD5">
        <w:t>.</w:t>
      </w:r>
      <w:r>
        <w:t>u13) + 0</w:t>
      </w:r>
      <w:r w:rsidR="00644CD5">
        <w:t>.</w:t>
      </w:r>
      <w:r>
        <w:t>856*T(v16</w:t>
      </w:r>
      <w:r w:rsidR="00644CD5">
        <w:t>.</w:t>
      </w:r>
      <w:r>
        <w:t>u2) + 0</w:t>
      </w:r>
      <w:r w:rsidR="00644CD5">
        <w:t>.</w:t>
      </w:r>
      <w:r>
        <w:t>28*T(v14) -0</w:t>
      </w:r>
      <w:r w:rsidR="00644CD5">
        <w:t>.</w:t>
      </w:r>
      <w:r>
        <w:t>551*T(v14</w:t>
      </w:r>
      <w:r w:rsidR="00644CD5">
        <w:t>.</w:t>
      </w:r>
      <w:r>
        <w:t>u22) + 0</w:t>
      </w:r>
      <w:r w:rsidR="00644CD5">
        <w:t>.</w:t>
      </w:r>
      <w:r>
        <w:t>651*T(v31</w:t>
      </w:r>
      <w:r w:rsidR="00644CD5">
        <w:t>.</w:t>
      </w:r>
      <w:r>
        <w:t>u12) + 0</w:t>
      </w:r>
      <w:r w:rsidR="00644CD5">
        <w:t>.</w:t>
      </w:r>
      <w:r>
        <w:t>519*T(v8</w:t>
      </w:r>
      <w:r w:rsidR="00644CD5">
        <w:t>.</w:t>
      </w:r>
      <w:r>
        <w:t>u28) -0</w:t>
      </w:r>
      <w:r w:rsidR="00644CD5">
        <w:t>.</w:t>
      </w:r>
      <w:r>
        <w:t>664*T(v4</w:t>
      </w:r>
      <w:r w:rsidR="00644CD5">
        <w:t>.</w:t>
      </w:r>
      <w:r>
        <w:t>u15) + 0</w:t>
      </w:r>
      <w:r w:rsidR="00644CD5">
        <w:t>.</w:t>
      </w:r>
      <w:r>
        <w:t>2*T(v11</w:t>
      </w:r>
      <w:r w:rsidR="00644CD5">
        <w:t>.</w:t>
      </w:r>
      <w:r>
        <w:t>u6) -0</w:t>
      </w:r>
      <w:r w:rsidR="00644CD5">
        <w:t>.</w:t>
      </w:r>
      <w:r>
        <w:t>79*T(v9</w:t>
      </w:r>
      <w:r w:rsidR="00644CD5">
        <w:t>.</w:t>
      </w:r>
      <w:r>
        <w:t>u29) + 0</w:t>
      </w:r>
      <w:r w:rsidR="00644CD5">
        <w:t>.</w:t>
      </w:r>
      <w:r>
        <w:t>969*T(v4</w:t>
      </w:r>
      <w:r w:rsidR="00644CD5">
        <w:t>.</w:t>
      </w:r>
      <w:r>
        <w:t>u1) -0</w:t>
      </w:r>
      <w:r w:rsidR="00644CD5">
        <w:t>.</w:t>
      </w:r>
      <w:r>
        <w:t>469*T(v7</w:t>
      </w:r>
      <w:r w:rsidR="00644CD5">
        <w:t>.</w:t>
      </w:r>
      <w:r>
        <w:t>u9) + 0</w:t>
      </w:r>
      <w:r w:rsidR="00644CD5">
        <w:t>.</w:t>
      </w:r>
      <w:r>
        <w:t>226*T(v2</w:t>
      </w:r>
      <w:r w:rsidR="00644CD5">
        <w:t>.</w:t>
      </w:r>
      <w:r>
        <w:t>u38) + 16</w:t>
      </w:r>
      <w:r w:rsidR="00644CD5">
        <w:t>.</w:t>
      </w:r>
      <w:r>
        <w:t>4*Volume^3 -0</w:t>
      </w:r>
      <w:r w:rsidR="00644CD5">
        <w:t>.</w:t>
      </w:r>
      <w:r>
        <w:t>522*T(v8</w:t>
      </w:r>
      <w:r w:rsidR="00644CD5">
        <w:t>.</w:t>
      </w:r>
      <w:r>
        <w:t>u27) -0</w:t>
      </w:r>
      <w:r w:rsidR="00644CD5">
        <w:t>.</w:t>
      </w:r>
      <w:r>
        <w:t>485*T(v25</w:t>
      </w:r>
      <w:r w:rsidR="00644CD5">
        <w:t>.</w:t>
      </w:r>
      <w:r>
        <w:t>u15) -0</w:t>
      </w:r>
      <w:r w:rsidR="00644CD5">
        <w:t>.</w:t>
      </w:r>
      <w:r>
        <w:t>529*T(v24</w:t>
      </w:r>
      <w:r w:rsidR="00644CD5">
        <w:t>.</w:t>
      </w:r>
      <w:r>
        <w:t>u11) + 0</w:t>
      </w:r>
      <w:r w:rsidR="00644CD5">
        <w:t>.</w:t>
      </w:r>
      <w:r>
        <w:t>36*T(v1</w:t>
      </w:r>
      <w:r w:rsidR="00644CD5">
        <w:t>.</w:t>
      </w:r>
      <w:r>
        <w:t>u13) -0</w:t>
      </w:r>
      <w:r w:rsidR="00644CD5">
        <w:t>.</w:t>
      </w:r>
      <w:r>
        <w:t>438*T(v6</w:t>
      </w:r>
      <w:r w:rsidR="00644CD5">
        <w:t>.</w:t>
      </w:r>
      <w:r>
        <w:t>u29) + 0</w:t>
      </w:r>
      <w:r w:rsidR="00644CD5">
        <w:t>.</w:t>
      </w:r>
      <w:r>
        <w:t>196*T(v15</w:t>
      </w:r>
      <w:r w:rsidR="00644CD5">
        <w:t>.</w:t>
      </w:r>
      <w:r>
        <w:t>u22) -0</w:t>
      </w:r>
      <w:r w:rsidR="00644CD5">
        <w:t>.</w:t>
      </w:r>
      <w:r>
        <w:t>28*T(v32</w:t>
      </w:r>
      <w:r w:rsidR="00644CD5">
        <w:t>.</w:t>
      </w:r>
      <w:r>
        <w:t>u4) -0</w:t>
      </w:r>
      <w:r w:rsidR="00644CD5">
        <w:t>.</w:t>
      </w:r>
      <w:r>
        <w:t>363*T(v33) + 0</w:t>
      </w:r>
      <w:r w:rsidR="00644CD5">
        <w:t>.</w:t>
      </w:r>
      <w:r>
        <w:t>446*T(v5</w:t>
      </w:r>
      <w:r w:rsidR="00644CD5">
        <w:t>.</w:t>
      </w:r>
      <w:r>
        <w:t>u21) -0</w:t>
      </w:r>
      <w:r w:rsidR="00644CD5">
        <w:t>.</w:t>
      </w:r>
      <w:r>
        <w:t>5*T(v9</w:t>
      </w:r>
      <w:r w:rsidR="00644CD5">
        <w:t>.</w:t>
      </w:r>
      <w:r>
        <w:t>u4) -0</w:t>
      </w:r>
      <w:r w:rsidR="00644CD5">
        <w:t>.</w:t>
      </w:r>
      <w:r>
        <w:t>246*T(v13</w:t>
      </w:r>
      <w:r w:rsidR="00644CD5">
        <w:t>.</w:t>
      </w:r>
      <w:r>
        <w:t>u8) -0</w:t>
      </w:r>
      <w:r w:rsidR="00644CD5">
        <w:t>.</w:t>
      </w:r>
      <w:r>
        <w:t>599*T(v33</w:t>
      </w:r>
      <w:r w:rsidR="00644CD5">
        <w:t>.</w:t>
      </w:r>
      <w:r>
        <w:t>u4) + 0</w:t>
      </w:r>
      <w:r w:rsidR="00644CD5">
        <w:t>.</w:t>
      </w:r>
      <w:r>
        <w:t>457*T(v7</w:t>
      </w:r>
      <w:r w:rsidR="00644CD5">
        <w:t>.</w:t>
      </w:r>
      <w:r>
        <w:t>u26) + 0</w:t>
      </w:r>
      <w:r w:rsidR="00644CD5">
        <w:t>.</w:t>
      </w:r>
      <w:r>
        <w:t>699*T(v26</w:t>
      </w:r>
      <w:r w:rsidR="00644CD5">
        <w:t>.</w:t>
      </w:r>
      <w:r>
        <w:t>u2) -0</w:t>
      </w:r>
      <w:r w:rsidR="00644CD5">
        <w:t>.</w:t>
      </w:r>
      <w:r>
        <w:t>319*T(v3</w:t>
      </w:r>
      <w:r w:rsidR="00644CD5">
        <w:t>.</w:t>
      </w:r>
      <w:r>
        <w:t>u8) -0</w:t>
      </w:r>
      <w:r w:rsidR="00644CD5">
        <w:t>.</w:t>
      </w:r>
      <w:r>
        <w:t>0482*T(v28</w:t>
      </w:r>
      <w:r w:rsidR="00644CD5">
        <w:t>.</w:t>
      </w:r>
      <w:r>
        <w:t>u15) -0</w:t>
      </w:r>
      <w:r w:rsidR="00644CD5">
        <w:t>.</w:t>
      </w:r>
      <w:r>
        <w:t>266*T(v20</w:t>
      </w:r>
      <w:r w:rsidR="00644CD5">
        <w:t>.</w:t>
      </w:r>
      <w:r>
        <w:t>u18) + 0</w:t>
      </w:r>
      <w:r w:rsidR="00644CD5">
        <w:t>.</w:t>
      </w:r>
      <w:r>
        <w:t>413*T(v17</w:t>
      </w:r>
      <w:r w:rsidR="00644CD5">
        <w:t>.</w:t>
      </w:r>
      <w:r>
        <w:t>u15) -0</w:t>
      </w:r>
      <w:r w:rsidR="00644CD5">
        <w:t>.</w:t>
      </w:r>
      <w:r>
        <w:t>193*T(v15</w:t>
      </w:r>
      <w:r w:rsidR="00644CD5">
        <w:t>.</w:t>
      </w:r>
      <w:r>
        <w:t>u27) + 0</w:t>
      </w:r>
      <w:r w:rsidR="00644CD5">
        <w:t>.</w:t>
      </w:r>
      <w:r>
        <w:t>292*T(v31</w:t>
      </w:r>
      <w:r w:rsidR="00644CD5">
        <w:t>.</w:t>
      </w:r>
      <w:r>
        <w:t>u8) -0</w:t>
      </w:r>
      <w:r w:rsidR="00644CD5">
        <w:t>.</w:t>
      </w:r>
      <w:r>
        <w:t>163*T(v39</w:t>
      </w:r>
      <w:r w:rsidR="00644CD5">
        <w:t>.</w:t>
      </w:r>
      <w:r>
        <w:t>u2) + 0</w:t>
      </w:r>
      <w:r w:rsidR="00644CD5">
        <w:t>.</w:t>
      </w:r>
      <w:r>
        <w:t>484*T(v38</w:t>
      </w:r>
      <w:r w:rsidR="00644CD5">
        <w:t>.</w:t>
      </w:r>
      <w:r>
        <w:t>u1) -0</w:t>
      </w:r>
      <w:r w:rsidR="00644CD5">
        <w:t>.</w:t>
      </w:r>
      <w:r>
        <w:t>578*T(v20</w:t>
      </w:r>
      <w:r w:rsidR="00644CD5">
        <w:t>.</w:t>
      </w:r>
      <w:r>
        <w:t>u14) -0</w:t>
      </w:r>
      <w:r w:rsidR="00644CD5">
        <w:t>.</w:t>
      </w:r>
      <w:r>
        <w:t>346*T(v29</w:t>
      </w:r>
      <w:r w:rsidR="00644CD5">
        <w:t>.</w:t>
      </w:r>
      <w:r>
        <w:t>u6) + 0</w:t>
      </w:r>
      <w:r w:rsidR="00644CD5">
        <w:t>.</w:t>
      </w:r>
      <w:r>
        <w:t>273*T(v21</w:t>
      </w:r>
      <w:r w:rsidR="00644CD5">
        <w:t>.</w:t>
      </w:r>
      <w:r>
        <w:t>u11) + 0</w:t>
      </w:r>
      <w:r w:rsidR="00644CD5">
        <w:t>.</w:t>
      </w:r>
      <w:r>
        <w:t>299*T(v3</w:t>
      </w:r>
      <w:r w:rsidR="00644CD5">
        <w:t>.</w:t>
      </w:r>
      <w:r>
        <w:t>u16) + 0</w:t>
      </w:r>
      <w:r w:rsidR="00644CD5">
        <w:t>.</w:t>
      </w:r>
      <w:r>
        <w:t>123*T(v15</w:t>
      </w:r>
      <w:r w:rsidR="00644CD5">
        <w:t>.</w:t>
      </w:r>
      <w:r>
        <w:t>u13) -0</w:t>
      </w:r>
      <w:r w:rsidR="00644CD5">
        <w:t>.</w:t>
      </w:r>
      <w:r>
        <w:t>263*T(v1</w:t>
      </w:r>
      <w:r w:rsidR="00644CD5">
        <w:t>.</w:t>
      </w:r>
      <w:r>
        <w:t>u31) + 0</w:t>
      </w:r>
      <w:r w:rsidR="00644CD5">
        <w:t>.</w:t>
      </w:r>
      <w:r>
        <w:t>194*T(v22</w:t>
      </w:r>
      <w:r w:rsidR="00644CD5">
        <w:t>.</w:t>
      </w:r>
      <w:r>
        <w:t>u20) -0</w:t>
      </w:r>
      <w:r w:rsidR="00644CD5">
        <w:t>.</w:t>
      </w:r>
      <w:r>
        <w:t>529*T(v12</w:t>
      </w:r>
      <w:r w:rsidR="00644CD5">
        <w:t>.</w:t>
      </w:r>
      <w:r>
        <w:t>u10) + 0</w:t>
      </w:r>
      <w:r w:rsidR="00644CD5">
        <w:t>.</w:t>
      </w:r>
      <w:r>
        <w:t>444*T(v12</w:t>
      </w:r>
      <w:r w:rsidR="00644CD5">
        <w:t>.</w:t>
      </w:r>
      <w:r>
        <w:t>u4) + 0</w:t>
      </w:r>
      <w:r w:rsidR="00644CD5">
        <w:t>.</w:t>
      </w:r>
      <w:r>
        <w:t>602*T(v8</w:t>
      </w:r>
      <w:r w:rsidR="00644CD5">
        <w:t>.</w:t>
      </w:r>
      <w:r>
        <w:t>u13) -0</w:t>
      </w:r>
      <w:r w:rsidR="00644CD5">
        <w:t>.</w:t>
      </w:r>
      <w:r>
        <w:t>363*T(v24</w:t>
      </w:r>
      <w:r w:rsidR="00644CD5">
        <w:t>.</w:t>
      </w:r>
      <w:r>
        <w:t>u7) -0</w:t>
      </w:r>
      <w:r w:rsidR="00644CD5">
        <w:t>.</w:t>
      </w:r>
      <w:r>
        <w:t>357*T(v10</w:t>
      </w:r>
      <w:r w:rsidR="00644CD5">
        <w:t>.</w:t>
      </w:r>
      <w:r>
        <w:t>u28) -0</w:t>
      </w:r>
      <w:r w:rsidR="00644CD5">
        <w:t>.</w:t>
      </w:r>
      <w:r>
        <w:t>734*T(v4</w:t>
      </w:r>
      <w:r w:rsidR="00644CD5">
        <w:t>.</w:t>
      </w:r>
      <w:r>
        <w:t>u10) + 0</w:t>
      </w:r>
      <w:r w:rsidR="00644CD5">
        <w:t>.</w:t>
      </w:r>
      <w:r>
        <w:t>0659*T(v12</w:t>
      </w:r>
      <w:r w:rsidR="00644CD5">
        <w:t>.</w:t>
      </w:r>
      <w:r>
        <w:t>u26) -0</w:t>
      </w:r>
      <w:r w:rsidR="00644CD5">
        <w:t>.</w:t>
      </w:r>
      <w:r>
        <w:t>401*T(v1</w:t>
      </w:r>
      <w:r w:rsidR="00644CD5">
        <w:t>.</w:t>
      </w:r>
      <w:r>
        <w:t>u21) + 0</w:t>
      </w:r>
      <w:r w:rsidR="00644CD5">
        <w:t>.</w:t>
      </w:r>
      <w:r>
        <w:t>29*T(v16</w:t>
      </w:r>
      <w:r w:rsidR="00644CD5">
        <w:t>.</w:t>
      </w:r>
      <w:r>
        <w:t>u9) + 0</w:t>
      </w:r>
      <w:r w:rsidR="00644CD5">
        <w:t>.</w:t>
      </w:r>
      <w:r>
        <w:t>223*T(v2</w:t>
      </w:r>
      <w:r w:rsidR="00644CD5">
        <w:t>.</w:t>
      </w:r>
      <w:r>
        <w:t>u20) -0</w:t>
      </w:r>
      <w:r w:rsidR="00644CD5">
        <w:t>.</w:t>
      </w:r>
      <w:r>
        <w:t>421*T(v23</w:t>
      </w:r>
      <w:r w:rsidR="00644CD5">
        <w:t>.</w:t>
      </w:r>
      <w:r>
        <w:t>u4) -0</w:t>
      </w:r>
      <w:r w:rsidR="00644CD5">
        <w:t>.</w:t>
      </w:r>
      <w:r>
        <w:t>209*T(v16</w:t>
      </w:r>
      <w:r w:rsidR="00644CD5">
        <w:t>.</w:t>
      </w:r>
      <w:r>
        <w:t>u18) -0</w:t>
      </w:r>
      <w:r w:rsidR="00644CD5">
        <w:t>.</w:t>
      </w:r>
      <w:r>
        <w:t>351*T(v11</w:t>
      </w:r>
      <w:r w:rsidR="00644CD5">
        <w:t>.</w:t>
      </w:r>
      <w:r>
        <w:t>u10) + 0</w:t>
      </w:r>
      <w:r w:rsidR="00644CD5">
        <w:t>.</w:t>
      </w:r>
      <w:r>
        <w:t>281*T(v24</w:t>
      </w:r>
      <w:r w:rsidR="00644CD5">
        <w:t>.</w:t>
      </w:r>
      <w:r>
        <w:t>u4) -0</w:t>
      </w:r>
      <w:r w:rsidR="00644CD5">
        <w:t>.</w:t>
      </w:r>
      <w:r>
        <w:t>469*T(v27</w:t>
      </w:r>
      <w:r w:rsidR="00644CD5">
        <w:t>.</w:t>
      </w:r>
      <w:r>
        <w:t>u4) + 0</w:t>
      </w:r>
      <w:r w:rsidR="00644CD5">
        <w:t>.</w:t>
      </w:r>
      <w:r>
        <w:t>182*T(u29) -0</w:t>
      </w:r>
      <w:r w:rsidR="00644CD5">
        <w:t>.</w:t>
      </w:r>
      <w:r>
        <w:t>167*T(v1</w:t>
      </w:r>
      <w:r w:rsidR="00644CD5">
        <w:t>.</w:t>
      </w:r>
      <w:r>
        <w:t>u30) -0</w:t>
      </w:r>
      <w:r w:rsidR="00644CD5">
        <w:t>.</w:t>
      </w:r>
      <w:r>
        <w:t>233*T(v17</w:t>
      </w:r>
      <w:r w:rsidR="00644CD5">
        <w:t>.</w:t>
      </w:r>
      <w:r>
        <w:t>u22) + 0</w:t>
      </w:r>
      <w:r w:rsidR="00644CD5">
        <w:t>.</w:t>
      </w:r>
      <w:r>
        <w:t>287*T(v39</w:t>
      </w:r>
      <w:r w:rsidR="00644CD5">
        <w:t>.</w:t>
      </w:r>
      <w:r>
        <w:t>u3) + 0</w:t>
      </w:r>
      <w:r w:rsidR="00644CD5">
        <w:t>.</w:t>
      </w:r>
      <w:r>
        <w:t>201*T(v21</w:t>
      </w:r>
      <w:r w:rsidR="00644CD5">
        <w:t>.</w:t>
      </w:r>
      <w:r>
        <w:t>u20) -0</w:t>
      </w:r>
      <w:r w:rsidR="00644CD5">
        <w:t>.</w:t>
      </w:r>
      <w:r>
        <w:t>317*T(v1</w:t>
      </w:r>
      <w:r w:rsidR="00644CD5">
        <w:t>.</w:t>
      </w:r>
      <w:r>
        <w:t>u36) -0</w:t>
      </w:r>
      <w:r w:rsidR="00644CD5">
        <w:t>.</w:t>
      </w:r>
      <w:r>
        <w:t>451*T(v5</w:t>
      </w:r>
      <w:r w:rsidR="00644CD5">
        <w:t>.</w:t>
      </w:r>
      <w:r>
        <w:t>u4) + 0</w:t>
      </w:r>
      <w:r w:rsidR="00644CD5">
        <w:t>.</w:t>
      </w:r>
      <w:r>
        <w:t>372*T(v29</w:t>
      </w:r>
      <w:r w:rsidR="00644CD5">
        <w:t>.</w:t>
      </w:r>
      <w:r>
        <w:t>u2) + 0</w:t>
      </w:r>
      <w:r w:rsidR="00644CD5">
        <w:t>.</w:t>
      </w:r>
      <w:r>
        <w:t>455*T(v15</w:t>
      </w:r>
      <w:r w:rsidR="00644CD5">
        <w:t>.</w:t>
      </w:r>
      <w:r>
        <w:t>u19) + 0</w:t>
      </w:r>
      <w:r w:rsidR="00644CD5">
        <w:t>.</w:t>
      </w:r>
      <w:r>
        <w:t>0649*T(v21</w:t>
      </w:r>
      <w:r w:rsidR="00644CD5">
        <w:t>.</w:t>
      </w:r>
      <w:r>
        <w:t>u9) -0</w:t>
      </w:r>
      <w:r w:rsidR="00644CD5">
        <w:t>.</w:t>
      </w:r>
      <w:r>
        <w:t>251*T(v41</w:t>
      </w:r>
      <w:r w:rsidR="00644CD5">
        <w:t>.</w:t>
      </w:r>
      <w:r>
        <w:t>u1) -0</w:t>
      </w:r>
      <w:r w:rsidR="00644CD5">
        <w:t>.</w:t>
      </w:r>
      <w:r>
        <w:t>19*T(v12</w:t>
      </w:r>
      <w:r w:rsidR="00644CD5">
        <w:t>.</w:t>
      </w:r>
      <w:r>
        <w:t>u29) + 0</w:t>
      </w:r>
      <w:r w:rsidR="00644CD5">
        <w:t>.</w:t>
      </w:r>
      <w:r>
        <w:t>215*T(v13</w:t>
      </w:r>
      <w:r w:rsidR="00644CD5">
        <w:t>.</w:t>
      </w:r>
      <w:r>
        <w:t>u2) -0</w:t>
      </w:r>
      <w:r w:rsidR="00644CD5">
        <w:t>.</w:t>
      </w:r>
      <w:r>
        <w:t>356*T(v30</w:t>
      </w:r>
      <w:r w:rsidR="00644CD5">
        <w:t>.</w:t>
      </w:r>
      <w:r>
        <w:t>u5) -0</w:t>
      </w:r>
      <w:r w:rsidR="00644CD5">
        <w:t>.</w:t>
      </w:r>
      <w:r>
        <w:t>346*T(v30</w:t>
      </w:r>
      <w:r w:rsidR="00644CD5">
        <w:t>.</w:t>
      </w:r>
      <w:r>
        <w:t>u3) + 0</w:t>
      </w:r>
      <w:r w:rsidR="00644CD5">
        <w:t>.</w:t>
      </w:r>
      <w:r>
        <w:t>361*T(v18</w:t>
      </w:r>
      <w:r w:rsidR="00644CD5">
        <w:t>.</w:t>
      </w:r>
      <w:r>
        <w:t>u10) + 0</w:t>
      </w:r>
      <w:r w:rsidR="00644CD5">
        <w:t>.</w:t>
      </w:r>
      <w:r>
        <w:t>579*T(v1</w:t>
      </w:r>
      <w:r w:rsidR="00644CD5">
        <w:t>.</w:t>
      </w:r>
      <w:r>
        <w:t>u32) + 0</w:t>
      </w:r>
      <w:r w:rsidR="00644CD5">
        <w:t>.</w:t>
      </w:r>
      <w:r>
        <w:t>512*T(v22</w:t>
      </w:r>
      <w:r w:rsidR="00644CD5">
        <w:t>.</w:t>
      </w:r>
      <w:r>
        <w:t>u9) + 0</w:t>
      </w:r>
      <w:r w:rsidR="00644CD5">
        <w:t>.</w:t>
      </w:r>
      <w:r>
        <w:t>288*T(v25</w:t>
      </w:r>
      <w:r w:rsidR="00644CD5">
        <w:t>.</w:t>
      </w:r>
      <w:r>
        <w:t>u3) + 0</w:t>
      </w:r>
      <w:r w:rsidR="00644CD5">
        <w:t>.</w:t>
      </w:r>
      <w:r>
        <w:t>303*T(v16</w:t>
      </w:r>
      <w:r w:rsidR="00644CD5">
        <w:t>.</w:t>
      </w:r>
      <w:r>
        <w:t>u12) -</w:t>
      </w:r>
      <w:r>
        <w:lastRenderedPageBreak/>
        <w:t>0</w:t>
      </w:r>
      <w:r w:rsidR="00644CD5">
        <w:t>.</w:t>
      </w:r>
      <w:r>
        <w:t>268*T(v12</w:t>
      </w:r>
      <w:r w:rsidR="00644CD5">
        <w:t>.</w:t>
      </w:r>
      <w:r>
        <w:t>u30) + 0</w:t>
      </w:r>
      <w:r w:rsidR="00644CD5">
        <w:t>.</w:t>
      </w:r>
      <w:r>
        <w:t>405*T(v9</w:t>
      </w:r>
      <w:r w:rsidR="00644CD5">
        <w:t>.</w:t>
      </w:r>
      <w:r>
        <w:t>u16) -0</w:t>
      </w:r>
      <w:r w:rsidR="00644CD5">
        <w:t>.</w:t>
      </w:r>
      <w:r>
        <w:t>336*T(v2</w:t>
      </w:r>
      <w:r w:rsidR="00644CD5">
        <w:t>.</w:t>
      </w:r>
      <w:r>
        <w:t>u5) + 0</w:t>
      </w:r>
      <w:r w:rsidR="00644CD5">
        <w:t>.</w:t>
      </w:r>
      <w:r>
        <w:t>475*T(v18</w:t>
      </w:r>
      <w:r w:rsidR="00644CD5">
        <w:t>.</w:t>
      </w:r>
      <w:r>
        <w:t>u23) -0</w:t>
      </w:r>
      <w:r w:rsidR="00644CD5">
        <w:t>.</w:t>
      </w:r>
      <w:r>
        <w:t>381*T(v18</w:t>
      </w:r>
      <w:r w:rsidR="00644CD5">
        <w:t>.</w:t>
      </w:r>
      <w:r>
        <w:t>u22) + 0</w:t>
      </w:r>
      <w:r w:rsidR="00644CD5">
        <w:t>.</w:t>
      </w:r>
      <w:r>
        <w:t>283*T(v26</w:t>
      </w:r>
      <w:r w:rsidR="00644CD5">
        <w:t>.</w:t>
      </w:r>
      <w:r>
        <w:t>u15) + 0</w:t>
      </w:r>
      <w:r w:rsidR="00644CD5">
        <w:t>.</w:t>
      </w:r>
      <w:r>
        <w:t>341*T(v4</w:t>
      </w:r>
      <w:r w:rsidR="00644CD5">
        <w:t>.</w:t>
      </w:r>
      <w:r>
        <w:t>u39) -0</w:t>
      </w:r>
      <w:r w:rsidR="00644CD5">
        <w:t>.</w:t>
      </w:r>
      <w:r>
        <w:t>479*T(v13</w:t>
      </w:r>
      <w:r w:rsidR="00644CD5">
        <w:t>.</w:t>
      </w:r>
      <w:r>
        <w:t>u1) -0</w:t>
      </w:r>
      <w:r w:rsidR="00644CD5">
        <w:t>.</w:t>
      </w:r>
      <w:r>
        <w:t>3*T(v17</w:t>
      </w:r>
      <w:r w:rsidR="00644CD5">
        <w:t>.</w:t>
      </w:r>
      <w:r>
        <w:t>u5) -0</w:t>
      </w:r>
      <w:r w:rsidR="00644CD5">
        <w:t>.</w:t>
      </w:r>
      <w:r>
        <w:t>305*T(v4</w:t>
      </w:r>
      <w:r w:rsidR="00644CD5">
        <w:t>.</w:t>
      </w:r>
      <w:r>
        <w:t>u24) -0</w:t>
      </w:r>
      <w:r w:rsidR="00644CD5">
        <w:t>.</w:t>
      </w:r>
      <w:r>
        <w:t>243*T(v13</w:t>
      </w:r>
      <w:r w:rsidR="00644CD5">
        <w:t>.</w:t>
      </w:r>
      <w:r>
        <w:t>u19) -0</w:t>
      </w:r>
      <w:r w:rsidR="00644CD5">
        <w:t>.</w:t>
      </w:r>
      <w:r>
        <w:t>147*T(v22</w:t>
      </w:r>
      <w:r w:rsidR="00644CD5">
        <w:t>.</w:t>
      </w:r>
      <w:r>
        <w:t>u1) + 0</w:t>
      </w:r>
      <w:r w:rsidR="00644CD5">
        <w:t>.</w:t>
      </w:r>
      <w:r>
        <w:t>388*T(v2</w:t>
      </w:r>
      <w:r w:rsidR="00644CD5">
        <w:t>.</w:t>
      </w:r>
      <w:r>
        <w:t>u2) + 0</w:t>
      </w:r>
      <w:r w:rsidR="00644CD5">
        <w:t>.</w:t>
      </w:r>
      <w:r>
        <w:t>233*T(v22</w:t>
      </w:r>
      <w:r w:rsidR="00644CD5">
        <w:t>.</w:t>
      </w:r>
      <w:r>
        <w:t>u19) + 0</w:t>
      </w:r>
      <w:r w:rsidR="00644CD5">
        <w:t>.</w:t>
      </w:r>
      <w:r>
        <w:t>457*T(v5</w:t>
      </w:r>
      <w:r w:rsidR="00644CD5">
        <w:t>.</w:t>
      </w:r>
      <w:r>
        <w:t>u13) + 0</w:t>
      </w:r>
      <w:r w:rsidR="00644CD5">
        <w:t>.</w:t>
      </w:r>
      <w:r>
        <w:t>172*T(v16</w:t>
      </w:r>
      <w:r w:rsidR="00644CD5">
        <w:t>.</w:t>
      </w:r>
      <w:r>
        <w:t>u15) + 0</w:t>
      </w:r>
      <w:r w:rsidR="00644CD5">
        <w:t>.</w:t>
      </w:r>
      <w:r>
        <w:t>385*T(v3</w:t>
      </w:r>
      <w:r w:rsidR="00644CD5">
        <w:t>.</w:t>
      </w:r>
      <w:r>
        <w:t>u15) + 0</w:t>
      </w:r>
      <w:r w:rsidR="00644CD5">
        <w:t>.</w:t>
      </w:r>
      <w:r>
        <w:t>379*T(v16</w:t>
      </w:r>
      <w:r w:rsidR="00644CD5">
        <w:t>.</w:t>
      </w:r>
      <w:r>
        <w:t>u22) + 0</w:t>
      </w:r>
      <w:r w:rsidR="00644CD5">
        <w:t>.</w:t>
      </w:r>
      <w:r>
        <w:t>564*T(v5</w:t>
      </w:r>
      <w:r w:rsidR="00644CD5">
        <w:t>.</w:t>
      </w:r>
      <w:r>
        <w:t>u15) -0</w:t>
      </w:r>
      <w:r w:rsidR="00644CD5">
        <w:t>.</w:t>
      </w:r>
      <w:r>
        <w:t>265*T(v23</w:t>
      </w:r>
      <w:r w:rsidR="00644CD5">
        <w:t>.</w:t>
      </w:r>
      <w:r>
        <w:t>u14) -0</w:t>
      </w:r>
      <w:r w:rsidR="00644CD5">
        <w:t>.</w:t>
      </w:r>
      <w:r>
        <w:t>382*T(v31</w:t>
      </w:r>
      <w:r w:rsidR="00644CD5">
        <w:t>.</w:t>
      </w:r>
      <w:r>
        <w:t>u4) -0</w:t>
      </w:r>
      <w:r w:rsidR="00644CD5">
        <w:t>.</w:t>
      </w:r>
      <w:r>
        <w:t>371*T(v2</w:t>
      </w:r>
      <w:r w:rsidR="00644CD5">
        <w:t>.</w:t>
      </w:r>
      <w:r>
        <w:t>u10) + 0</w:t>
      </w:r>
      <w:r w:rsidR="00644CD5">
        <w:t>.</w:t>
      </w:r>
      <w:r>
        <w:t>292*NumNegative -0</w:t>
      </w:r>
      <w:r w:rsidR="00644CD5">
        <w:t>.</w:t>
      </w:r>
      <w:r>
        <w:t>367*T(u17) -0</w:t>
      </w:r>
      <w:r w:rsidR="00644CD5">
        <w:t>.</w:t>
      </w:r>
      <w:r>
        <w:t>395*T(v4</w:t>
      </w:r>
      <w:r w:rsidR="00644CD5">
        <w:t>.</w:t>
      </w:r>
      <w:r>
        <w:t>u34) -0</w:t>
      </w:r>
      <w:r w:rsidR="00644CD5">
        <w:t>.</w:t>
      </w:r>
      <w:r>
        <w:t>41*T(v3</w:t>
      </w:r>
      <w:r w:rsidR="00644CD5">
        <w:t>.</w:t>
      </w:r>
      <w:r>
        <w:t>u24) + 0</w:t>
      </w:r>
      <w:r w:rsidR="00644CD5">
        <w:t>.</w:t>
      </w:r>
      <w:r>
        <w:t>346*T(v17</w:t>
      </w:r>
      <w:r w:rsidR="00644CD5">
        <w:t>.</w:t>
      </w:r>
      <w:r>
        <w:t>u26) -0</w:t>
      </w:r>
      <w:r w:rsidR="00644CD5">
        <w:t>.</w:t>
      </w:r>
      <w:r>
        <w:t>356*T(v13</w:t>
      </w:r>
      <w:r w:rsidR="00644CD5">
        <w:t>.</w:t>
      </w:r>
      <w:r>
        <w:t>u30) + 0</w:t>
      </w:r>
      <w:r w:rsidR="00644CD5">
        <w:t>.</w:t>
      </w:r>
      <w:r>
        <w:t>22*T(v9</w:t>
      </w:r>
      <w:r w:rsidR="00644CD5">
        <w:t>.</w:t>
      </w:r>
      <w:r>
        <w:t>u26) -0</w:t>
      </w:r>
      <w:r w:rsidR="00644CD5">
        <w:t>.</w:t>
      </w:r>
      <w:r>
        <w:t>491*T(v10</w:t>
      </w:r>
      <w:r w:rsidR="00644CD5">
        <w:t>.</w:t>
      </w:r>
      <w:r>
        <w:t>u25) + 0</w:t>
      </w:r>
      <w:r w:rsidR="00644CD5">
        <w:t>.</w:t>
      </w:r>
      <w:r>
        <w:t>335*Lipophilicity^3 + 0</w:t>
      </w:r>
      <w:r w:rsidR="00644CD5">
        <w:t>.</w:t>
      </w:r>
      <w:r>
        <w:t>169*T(v22</w:t>
      </w:r>
      <w:r w:rsidR="00644CD5">
        <w:t>.</w:t>
      </w:r>
      <w:r>
        <w:t>u15) -0</w:t>
      </w:r>
      <w:r w:rsidR="00644CD5">
        <w:t>.</w:t>
      </w:r>
      <w:r>
        <w:t>273*T(v5</w:t>
      </w:r>
      <w:r w:rsidR="00644CD5">
        <w:t>.</w:t>
      </w:r>
      <w:r>
        <w:t>u29) -0</w:t>
      </w:r>
      <w:r w:rsidR="00644CD5">
        <w:t>.</w:t>
      </w:r>
      <w:r>
        <w:t>414*T(v22</w:t>
      </w:r>
      <w:r w:rsidR="00644CD5">
        <w:t>.</w:t>
      </w:r>
      <w:r>
        <w:t>u17) + 0</w:t>
      </w:r>
      <w:r w:rsidR="00644CD5">
        <w:t>.</w:t>
      </w:r>
      <w:r>
        <w:t>175*T(v35</w:t>
      </w:r>
      <w:r w:rsidR="00644CD5">
        <w:t>.</w:t>
      </w:r>
      <w:r>
        <w:t>u5) -0</w:t>
      </w:r>
      <w:r w:rsidR="00644CD5">
        <w:t>.</w:t>
      </w:r>
      <w:r>
        <w:t>395*T(v5</w:t>
      </w:r>
      <w:r w:rsidR="00644CD5">
        <w:t>.</w:t>
      </w:r>
      <w:r>
        <w:t>u5) + 0</w:t>
      </w:r>
      <w:r w:rsidR="00644CD5">
        <w:t>.</w:t>
      </w:r>
      <w:r>
        <w:t>358*T(v4</w:t>
      </w:r>
      <w:r w:rsidR="00644CD5">
        <w:t>.</w:t>
      </w:r>
      <w:r>
        <w:t>u26) + 0</w:t>
      </w:r>
      <w:r w:rsidR="00644CD5">
        <w:t>.</w:t>
      </w:r>
      <w:r>
        <w:t>228*T(v20</w:t>
      </w:r>
      <w:r w:rsidR="00644CD5">
        <w:t>.</w:t>
      </w:r>
      <w:r>
        <w:t>u19) -0</w:t>
      </w:r>
      <w:r w:rsidR="00644CD5">
        <w:t>.</w:t>
      </w:r>
      <w:r>
        <w:t>235*T(v3</w:t>
      </w:r>
      <w:r w:rsidR="00644CD5">
        <w:t>.</w:t>
      </w:r>
      <w:r>
        <w:t>u2) -0</w:t>
      </w:r>
      <w:r w:rsidR="00644CD5">
        <w:t>.</w:t>
      </w:r>
      <w:r>
        <w:t>294*T(v15</w:t>
      </w:r>
      <w:r w:rsidR="00644CD5">
        <w:t>.</w:t>
      </w:r>
      <w:r>
        <w:t>u26) + 0</w:t>
      </w:r>
      <w:r w:rsidR="00644CD5">
        <w:t>.</w:t>
      </w:r>
      <w:r>
        <w:t>178*T(v12) + 0</w:t>
      </w:r>
      <w:r w:rsidR="00644CD5">
        <w:t>.</w:t>
      </w:r>
      <w:r>
        <w:t>321*T(v8</w:t>
      </w:r>
      <w:r w:rsidR="00644CD5">
        <w:t>.</w:t>
      </w:r>
      <w:r>
        <w:t>u34) -0</w:t>
      </w:r>
      <w:r w:rsidR="00644CD5">
        <w:t>.</w:t>
      </w:r>
      <w:r>
        <w:t>242*T(v36</w:t>
      </w:r>
      <w:r w:rsidR="00644CD5">
        <w:t>.</w:t>
      </w:r>
      <w:r>
        <w:t>u3) -0</w:t>
      </w:r>
      <w:r w:rsidR="00644CD5">
        <w:t>.</w:t>
      </w:r>
      <w:r>
        <w:t>169*T(v24</w:t>
      </w:r>
      <w:r w:rsidR="00644CD5">
        <w:t>.</w:t>
      </w:r>
      <w:r>
        <w:t>u13) + 0</w:t>
      </w:r>
      <w:r w:rsidR="00644CD5">
        <w:t>.</w:t>
      </w:r>
      <w:r>
        <w:t>157*T(u7) + 0</w:t>
      </w:r>
      <w:r w:rsidR="00644CD5">
        <w:t>.</w:t>
      </w:r>
      <w:r>
        <w:t>308*T(v18</w:t>
      </w:r>
      <w:r w:rsidR="00644CD5">
        <w:t>.</w:t>
      </w:r>
      <w:r>
        <w:t>u2) -0</w:t>
      </w:r>
      <w:r w:rsidR="00644CD5">
        <w:t>.</w:t>
      </w:r>
      <w:r>
        <w:t>325*T(v6</w:t>
      </w:r>
      <w:r w:rsidR="00644CD5">
        <w:t>.</w:t>
      </w:r>
      <w:r>
        <w:t>u8) + 0</w:t>
      </w:r>
      <w:r w:rsidR="00644CD5">
        <w:t>.</w:t>
      </w:r>
      <w:r>
        <w:t>286*T(v9</w:t>
      </w:r>
      <w:r w:rsidR="00644CD5">
        <w:t>.</w:t>
      </w:r>
      <w:r>
        <w:t>u31) -0</w:t>
      </w:r>
      <w:r w:rsidR="00644CD5">
        <w:t>.</w:t>
      </w:r>
      <w:r>
        <w:t>347*T(v1</w:t>
      </w:r>
      <w:r w:rsidR="00644CD5">
        <w:t>.</w:t>
      </w:r>
      <w:r>
        <w:t>u17) -0</w:t>
      </w:r>
      <w:r w:rsidR="00644CD5">
        <w:t>.</w:t>
      </w:r>
      <w:r>
        <w:t>256*T(u43) + 0</w:t>
      </w:r>
      <w:r w:rsidR="00644CD5">
        <w:t>.</w:t>
      </w:r>
      <w:r>
        <w:t>24*T(v25</w:t>
      </w:r>
      <w:r w:rsidR="00644CD5">
        <w:t>.</w:t>
      </w:r>
      <w:r>
        <w:t>u2) -0</w:t>
      </w:r>
      <w:r w:rsidR="00644CD5">
        <w:t>.</w:t>
      </w:r>
      <w:r>
        <w:t>3*T(v21</w:t>
      </w:r>
      <w:r w:rsidR="00644CD5">
        <w:t>.</w:t>
      </w:r>
      <w:r>
        <w:t>u7) + 0</w:t>
      </w:r>
      <w:r w:rsidR="00644CD5">
        <w:t>.</w:t>
      </w:r>
      <w:r>
        <w:t>187*T(v19</w:t>
      </w:r>
      <w:r w:rsidR="00644CD5">
        <w:t>.</w:t>
      </w:r>
      <w:r>
        <w:t>u13) -0</w:t>
      </w:r>
      <w:r w:rsidR="00644CD5">
        <w:t>.</w:t>
      </w:r>
      <w:r>
        <w:t>158*T(v30) + 0</w:t>
      </w:r>
      <w:r w:rsidR="00644CD5">
        <w:t>.</w:t>
      </w:r>
      <w:r>
        <w:t>271*T(v19</w:t>
      </w:r>
      <w:r w:rsidR="00644CD5">
        <w:t>.</w:t>
      </w:r>
      <w:r>
        <w:t>u16) + 0</w:t>
      </w:r>
      <w:r w:rsidR="00644CD5">
        <w:t>.</w:t>
      </w:r>
      <w:r>
        <w:t>245*T(v27</w:t>
      </w:r>
      <w:r w:rsidR="00644CD5">
        <w:t>.</w:t>
      </w:r>
      <w:r>
        <w:t>u6) + 0</w:t>
      </w:r>
      <w:r w:rsidR="00644CD5">
        <w:t>.</w:t>
      </w:r>
      <w:r>
        <w:t>16*T(v1</w:t>
      </w:r>
      <w:r w:rsidR="00644CD5">
        <w:t>.</w:t>
      </w:r>
      <w:r>
        <w:t>u34) -0</w:t>
      </w:r>
      <w:r w:rsidR="00644CD5">
        <w:t>.</w:t>
      </w:r>
      <w:r>
        <w:t>289*T(v34</w:t>
      </w:r>
      <w:r w:rsidR="00644CD5">
        <w:t>.</w:t>
      </w:r>
      <w:r>
        <w:t>u8) + 0</w:t>
      </w:r>
      <w:r w:rsidR="00644CD5">
        <w:t>.</w:t>
      </w:r>
      <w:r>
        <w:t>237*T(v22</w:t>
      </w:r>
      <w:r w:rsidR="00644CD5">
        <w:t>.</w:t>
      </w:r>
      <w:r>
        <w:t>u18) + 0</w:t>
      </w:r>
      <w:r w:rsidR="00644CD5">
        <w:t>.</w:t>
      </w:r>
      <w:r>
        <w:t>304*T(v7</w:t>
      </w:r>
      <w:r w:rsidR="00644CD5">
        <w:t>.</w:t>
      </w:r>
      <w:r>
        <w:t>u14) -0</w:t>
      </w:r>
      <w:r w:rsidR="00644CD5">
        <w:t>.</w:t>
      </w:r>
      <w:r>
        <w:t>322*T(v5</w:t>
      </w:r>
      <w:r w:rsidR="00644CD5">
        <w:t>.</w:t>
      </w:r>
      <w:r>
        <w:t>u23) + 0</w:t>
      </w:r>
      <w:r w:rsidR="00644CD5">
        <w:t>.</w:t>
      </w:r>
      <w:r>
        <w:t>177*T(v15</w:t>
      </w:r>
      <w:r w:rsidR="00644CD5">
        <w:t>.</w:t>
      </w:r>
      <w:r>
        <w:t>u15) -0</w:t>
      </w:r>
      <w:r w:rsidR="00644CD5">
        <w:t>.</w:t>
      </w:r>
      <w:r>
        <w:t>164*T(v14</w:t>
      </w:r>
      <w:r w:rsidR="00644CD5">
        <w:t>.</w:t>
      </w:r>
      <w:r>
        <w:t>u21) -0</w:t>
      </w:r>
      <w:r w:rsidR="00644CD5">
        <w:t>.</w:t>
      </w:r>
      <w:r>
        <w:t>33*T(v25</w:t>
      </w:r>
      <w:r w:rsidR="00644CD5">
        <w:t>.</w:t>
      </w:r>
      <w:r>
        <w:t>u5) + 0</w:t>
      </w:r>
      <w:r w:rsidR="00644CD5">
        <w:t>.</w:t>
      </w:r>
      <w:r>
        <w:t>209*T(v6</w:t>
      </w:r>
      <w:r w:rsidR="00644CD5">
        <w:t>.</w:t>
      </w:r>
      <w:r>
        <w:t>u16) + 0</w:t>
      </w:r>
      <w:r w:rsidR="00644CD5">
        <w:t>.</w:t>
      </w:r>
      <w:r>
        <w:t>241*T(v6</w:t>
      </w:r>
      <w:r w:rsidR="00644CD5">
        <w:t>.</w:t>
      </w:r>
      <w:r>
        <w:t>u37) -0</w:t>
      </w:r>
      <w:r w:rsidR="00644CD5">
        <w:t>.</w:t>
      </w:r>
      <w:r>
        <w:t>217*T(v18</w:t>
      </w:r>
      <w:r w:rsidR="00644CD5">
        <w:t>.</w:t>
      </w:r>
      <w:r>
        <w:t>u7) -0</w:t>
      </w:r>
      <w:r w:rsidR="00644CD5">
        <w:t>.</w:t>
      </w:r>
      <w:r>
        <w:t>149*T(v8</w:t>
      </w:r>
      <w:r w:rsidR="00644CD5">
        <w:t>.</w:t>
      </w:r>
      <w:r>
        <w:t>u35) + 0</w:t>
      </w:r>
      <w:r w:rsidR="00644CD5">
        <w:t>.</w:t>
      </w:r>
      <w:r>
        <w:t>187*T(v13</w:t>
      </w:r>
      <w:r w:rsidR="00644CD5">
        <w:t>.</w:t>
      </w:r>
      <w:r>
        <w:t>u13) + 0</w:t>
      </w:r>
      <w:r w:rsidR="00644CD5">
        <w:t>.</w:t>
      </w:r>
      <w:r>
        <w:t>074*T(v14</w:t>
      </w:r>
      <w:r w:rsidR="00644CD5">
        <w:t>.</w:t>
      </w:r>
      <w:r>
        <w:t>u5) -0</w:t>
      </w:r>
      <w:r w:rsidR="00644CD5">
        <w:t>.</w:t>
      </w:r>
      <w:r>
        <w:t>254*T(v18</w:t>
      </w:r>
      <w:r w:rsidR="00644CD5">
        <w:t>.</w:t>
      </w:r>
      <w:r>
        <w:t>u4) + 0</w:t>
      </w:r>
      <w:r w:rsidR="00644CD5">
        <w:t>.</w:t>
      </w:r>
      <w:r>
        <w:t>272*T(v18</w:t>
      </w:r>
      <w:r w:rsidR="00644CD5">
        <w:t>.</w:t>
      </w:r>
      <w:r>
        <w:t>u11) + 0</w:t>
      </w:r>
      <w:r w:rsidR="00644CD5">
        <w:t>.</w:t>
      </w:r>
      <w:r>
        <w:t>238*T(v18</w:t>
      </w:r>
      <w:r w:rsidR="00644CD5">
        <w:t>.</w:t>
      </w:r>
      <w:r>
        <w:t>u20) + 0</w:t>
      </w:r>
      <w:r w:rsidR="00644CD5">
        <w:t>.</w:t>
      </w:r>
      <w:r>
        <w:t>233*T(v17</w:t>
      </w:r>
      <w:r w:rsidR="00644CD5">
        <w:t>.</w:t>
      </w:r>
      <w:r>
        <w:t>u16) -0</w:t>
      </w:r>
      <w:r w:rsidR="00644CD5">
        <w:t>.</w:t>
      </w:r>
      <w:r>
        <w:t>206*T(v1</w:t>
      </w:r>
      <w:r w:rsidR="00644CD5">
        <w:t>.</w:t>
      </w:r>
      <w:r>
        <w:t>u14) + 0</w:t>
      </w:r>
      <w:r w:rsidR="00644CD5">
        <w:t>.</w:t>
      </w:r>
      <w:r>
        <w:t>177*T(v14</w:t>
      </w:r>
      <w:r w:rsidR="00644CD5">
        <w:t>.</w:t>
      </w:r>
      <w:r>
        <w:t>u8) -0</w:t>
      </w:r>
      <w:r w:rsidR="00644CD5">
        <w:t>.</w:t>
      </w:r>
      <w:r>
        <w:t>314*T(v3</w:t>
      </w:r>
      <w:r w:rsidR="00644CD5">
        <w:t>.</w:t>
      </w:r>
      <w:r>
        <w:t>u23) -0</w:t>
      </w:r>
      <w:r w:rsidR="00644CD5">
        <w:t>.</w:t>
      </w:r>
      <w:r>
        <w:t>253*T(v22</w:t>
      </w:r>
      <w:r w:rsidR="00644CD5">
        <w:t>.</w:t>
      </w:r>
      <w:r>
        <w:t>u11) + 0</w:t>
      </w:r>
      <w:r w:rsidR="00644CD5">
        <w:t>.</w:t>
      </w:r>
      <w:r>
        <w:t>208*T(v6</w:t>
      </w:r>
      <w:r w:rsidR="00644CD5">
        <w:t>.</w:t>
      </w:r>
      <w:r>
        <w:t>u15) -0</w:t>
      </w:r>
      <w:r w:rsidR="00644CD5">
        <w:t>.</w:t>
      </w:r>
      <w:r>
        <w:t>282*T(v11</w:t>
      </w:r>
      <w:r w:rsidR="00644CD5">
        <w:t>.</w:t>
      </w:r>
      <w:r>
        <w:t>u5) -0</w:t>
      </w:r>
      <w:r w:rsidR="00644CD5">
        <w:t>.</w:t>
      </w:r>
      <w:r>
        <w:t>251*T(v4</w:t>
      </w:r>
      <w:r w:rsidR="00644CD5">
        <w:t>.</w:t>
      </w:r>
      <w:r>
        <w:t>u28) -0</w:t>
      </w:r>
      <w:r w:rsidR="00644CD5">
        <w:t>.</w:t>
      </w:r>
      <w:r>
        <w:t>246*T(v19</w:t>
      </w:r>
      <w:r w:rsidR="00644CD5">
        <w:t>.</w:t>
      </w:r>
      <w:r>
        <w:t>u1) -0</w:t>
      </w:r>
      <w:r w:rsidR="00644CD5">
        <w:t>.</w:t>
      </w:r>
      <w:r>
        <w:t>171*T(u23) + 0</w:t>
      </w:r>
      <w:r w:rsidR="00644CD5">
        <w:t>.</w:t>
      </w:r>
      <w:r>
        <w:t>118*T(u30) -0</w:t>
      </w:r>
      <w:r w:rsidR="00644CD5">
        <w:t>.</w:t>
      </w:r>
      <w:r>
        <w:t>199*T(v16</w:t>
      </w:r>
      <w:r w:rsidR="00644CD5">
        <w:t>.</w:t>
      </w:r>
      <w:r>
        <w:t>u25) -0</w:t>
      </w:r>
      <w:r w:rsidR="00644CD5">
        <w:t>.</w:t>
      </w:r>
      <w:r>
        <w:t>154*T(v19</w:t>
      </w:r>
      <w:r w:rsidR="00644CD5">
        <w:t>.</w:t>
      </w:r>
      <w:r>
        <w:t>u9) -0</w:t>
      </w:r>
      <w:r w:rsidR="00644CD5">
        <w:t>.</w:t>
      </w:r>
      <w:r>
        <w:t>179*T(v29</w:t>
      </w:r>
      <w:r w:rsidR="00644CD5">
        <w:t>.</w:t>
      </w:r>
      <w:r>
        <w:t>u11) + 0</w:t>
      </w:r>
      <w:r w:rsidR="00644CD5">
        <w:t>.</w:t>
      </w:r>
      <w:r>
        <w:t>265*T(v17</w:t>
      </w:r>
      <w:r w:rsidR="00644CD5">
        <w:t>.</w:t>
      </w:r>
      <w:r>
        <w:t>u12) -0</w:t>
      </w:r>
      <w:r w:rsidR="00644CD5">
        <w:t>.</w:t>
      </w:r>
      <w:r>
        <w:t>198*T(v15</w:t>
      </w:r>
      <w:r w:rsidR="00644CD5">
        <w:t>.</w:t>
      </w:r>
      <w:r>
        <w:t>u20) -0</w:t>
      </w:r>
      <w:r w:rsidR="00644CD5">
        <w:t>.</w:t>
      </w:r>
      <w:r>
        <w:t>212*T(v7</w:t>
      </w:r>
      <w:r w:rsidR="00644CD5">
        <w:t>.</w:t>
      </w:r>
      <w:r>
        <w:t>u33) -0</w:t>
      </w:r>
      <w:r w:rsidR="00644CD5">
        <w:t>.</w:t>
      </w:r>
      <w:r>
        <w:t>187*T(v4</w:t>
      </w:r>
      <w:r w:rsidR="00644CD5">
        <w:t>.</w:t>
      </w:r>
      <w:r>
        <w:t>u22) -0</w:t>
      </w:r>
      <w:r w:rsidR="00644CD5">
        <w:t>.</w:t>
      </w:r>
      <w:r>
        <w:t>235*NumDonor -0</w:t>
      </w:r>
      <w:r w:rsidR="00644CD5">
        <w:t>.</w:t>
      </w:r>
      <w:r>
        <w:t>168*T(u3) + 0</w:t>
      </w:r>
      <w:r w:rsidR="00644CD5">
        <w:t>.</w:t>
      </w:r>
      <w:r>
        <w:t>155*T(v8</w:t>
      </w:r>
      <w:r w:rsidR="00644CD5">
        <w:t>.</w:t>
      </w:r>
      <w:r>
        <w:t>u33) + 0</w:t>
      </w:r>
      <w:r w:rsidR="00644CD5">
        <w:t>.</w:t>
      </w:r>
      <w:r>
        <w:t>11*T(v7</w:t>
      </w:r>
      <w:r w:rsidR="00644CD5">
        <w:t>.</w:t>
      </w:r>
      <w:r>
        <w:t>u28) -0</w:t>
      </w:r>
      <w:r w:rsidR="00644CD5">
        <w:t>.</w:t>
      </w:r>
      <w:r>
        <w:t>229*T(v12</w:t>
      </w:r>
      <w:r w:rsidR="00644CD5">
        <w:t>.</w:t>
      </w:r>
      <w:r>
        <w:t>u17) + 0</w:t>
      </w:r>
      <w:r w:rsidR="00644CD5">
        <w:t>.</w:t>
      </w:r>
      <w:r>
        <w:t>199*T(v4</w:t>
      </w:r>
      <w:r w:rsidR="00644CD5">
        <w:t>.</w:t>
      </w:r>
      <w:r>
        <w:t>u29) -0</w:t>
      </w:r>
      <w:r w:rsidR="00644CD5">
        <w:t>.</w:t>
      </w:r>
      <w:r>
        <w:t>169*T(v4</w:t>
      </w:r>
      <w:r w:rsidR="00644CD5">
        <w:t>.</w:t>
      </w:r>
      <w:r>
        <w:t>u27) + 0</w:t>
      </w:r>
      <w:r w:rsidR="00644CD5">
        <w:t>.</w:t>
      </w:r>
      <w:r>
        <w:t>162*T(v11</w:t>
      </w:r>
      <w:r w:rsidR="00644CD5">
        <w:t>.</w:t>
      </w:r>
      <w:r>
        <w:t>u3) -0</w:t>
      </w:r>
      <w:r w:rsidR="00644CD5">
        <w:t>.</w:t>
      </w:r>
      <w:r>
        <w:t>169*T(v8</w:t>
      </w:r>
      <w:r w:rsidR="00644CD5">
        <w:t>.</w:t>
      </w:r>
      <w:r>
        <w:t>u32) + 0</w:t>
      </w:r>
      <w:r w:rsidR="00644CD5">
        <w:t>.</w:t>
      </w:r>
      <w:r>
        <w:t>211*T(v6</w:t>
      </w:r>
      <w:r w:rsidR="00644CD5">
        <w:t>.</w:t>
      </w:r>
      <w:r>
        <w:t>u33) -0</w:t>
      </w:r>
      <w:r w:rsidR="00644CD5">
        <w:t>.</w:t>
      </w:r>
      <w:r>
        <w:t>173*T(v14</w:t>
      </w:r>
      <w:r w:rsidR="00644CD5">
        <w:t>.</w:t>
      </w:r>
      <w:r>
        <w:t>u7) + 0</w:t>
      </w:r>
      <w:r w:rsidR="00644CD5">
        <w:t>.</w:t>
      </w:r>
      <w:r>
        <w:t>17*T(v6</w:t>
      </w:r>
      <w:r w:rsidR="00644CD5">
        <w:t>.</w:t>
      </w:r>
      <w:r>
        <w:t>u14) + 0</w:t>
      </w:r>
      <w:r w:rsidR="00644CD5">
        <w:t>.</w:t>
      </w:r>
      <w:r>
        <w:t>136*T(v23</w:t>
      </w:r>
      <w:r w:rsidR="00644CD5">
        <w:t>.</w:t>
      </w:r>
      <w:r>
        <w:t>u13) -0</w:t>
      </w:r>
      <w:r w:rsidR="00644CD5">
        <w:t>.</w:t>
      </w:r>
      <w:r>
        <w:t>145*T(v25</w:t>
      </w:r>
      <w:r w:rsidR="00644CD5">
        <w:t>.</w:t>
      </w:r>
      <w:r>
        <w:t>u7) -0</w:t>
      </w:r>
      <w:r w:rsidR="00644CD5">
        <w:t>.</w:t>
      </w:r>
      <w:r>
        <w:t>159*T(v2) + 0</w:t>
      </w:r>
      <w:r w:rsidR="00644CD5">
        <w:t>.</w:t>
      </w:r>
      <w:r>
        <w:t>153*T(v16</w:t>
      </w:r>
      <w:r w:rsidR="00644CD5">
        <w:t>.</w:t>
      </w:r>
      <w:r>
        <w:t>u26) + 0</w:t>
      </w:r>
      <w:r w:rsidR="00644CD5">
        <w:t>.</w:t>
      </w:r>
      <w:r>
        <w:t>222*T(v20</w:t>
      </w:r>
      <w:r w:rsidR="00644CD5">
        <w:t>.</w:t>
      </w:r>
      <w:r>
        <w:t>u20) + 0</w:t>
      </w:r>
      <w:r w:rsidR="00644CD5">
        <w:t>.</w:t>
      </w:r>
      <w:r>
        <w:t>16*T(v12</w:t>
      </w:r>
      <w:r w:rsidR="00644CD5">
        <w:t>.</w:t>
      </w:r>
      <w:r>
        <w:t>u6) + 0</w:t>
      </w:r>
      <w:r w:rsidR="00644CD5">
        <w:t>.</w:t>
      </w:r>
      <w:r>
        <w:t>1*T(v37</w:t>
      </w:r>
      <w:r w:rsidR="00644CD5">
        <w:t>.</w:t>
      </w:r>
      <w:r>
        <w:t>u5) -0</w:t>
      </w:r>
      <w:r w:rsidR="00644CD5">
        <w:t>.</w:t>
      </w:r>
      <w:r>
        <w:t>213*T(v1</w:t>
      </w:r>
      <w:r w:rsidR="00644CD5">
        <w:t>.</w:t>
      </w:r>
      <w:r>
        <w:t>u19) + 0</w:t>
      </w:r>
      <w:r w:rsidR="00644CD5">
        <w:t>.</w:t>
      </w:r>
      <w:r>
        <w:t>187*T(v10</w:t>
      </w:r>
      <w:r w:rsidR="00644CD5">
        <w:t>.</w:t>
      </w:r>
      <w:r>
        <w:t>u9) + 0</w:t>
      </w:r>
      <w:r w:rsidR="00644CD5">
        <w:t>.</w:t>
      </w:r>
      <w:r>
        <w:t>133*T(v36</w:t>
      </w:r>
      <w:r w:rsidR="00644CD5">
        <w:t>.</w:t>
      </w:r>
      <w:r>
        <w:t>u1) -0</w:t>
      </w:r>
      <w:r w:rsidR="00644CD5">
        <w:t>.</w:t>
      </w:r>
      <w:r>
        <w:t>166*T(v12</w:t>
      </w:r>
      <w:r w:rsidR="00644CD5">
        <w:t>.</w:t>
      </w:r>
      <w:r>
        <w:t>u24) -0</w:t>
      </w:r>
      <w:r w:rsidR="00644CD5">
        <w:t>.</w:t>
      </w:r>
      <w:r>
        <w:t>151*T(v32</w:t>
      </w:r>
      <w:r w:rsidR="00644CD5">
        <w:t>.</w:t>
      </w:r>
      <w:r>
        <w:t>u6) + 0</w:t>
      </w:r>
      <w:r w:rsidR="00644CD5">
        <w:t>.</w:t>
      </w:r>
      <w:r>
        <w:t>108*T(v9</w:t>
      </w:r>
      <w:r w:rsidR="00644CD5">
        <w:t>.</w:t>
      </w:r>
      <w:r>
        <w:t>u20) -0</w:t>
      </w:r>
      <w:r w:rsidR="00644CD5">
        <w:t>.</w:t>
      </w:r>
      <w:r>
        <w:t>136*T(v2</w:t>
      </w:r>
      <w:r w:rsidR="00644CD5">
        <w:t>.</w:t>
      </w:r>
      <w:r>
        <w:t>u18) + 0</w:t>
      </w:r>
      <w:r w:rsidR="00644CD5">
        <w:t>.</w:t>
      </w:r>
      <w:r>
        <w:t>134*T(v5</w:t>
      </w:r>
      <w:r w:rsidR="00644CD5">
        <w:t>.</w:t>
      </w:r>
      <w:r>
        <w:t>u24) -0</w:t>
      </w:r>
      <w:r w:rsidR="00644CD5">
        <w:t>.</w:t>
      </w:r>
      <w:r>
        <w:t>139*T(v25</w:t>
      </w:r>
      <w:r w:rsidR="00644CD5">
        <w:t>.</w:t>
      </w:r>
      <w:r>
        <w:t>u18) -0</w:t>
      </w:r>
      <w:r w:rsidR="00644CD5">
        <w:t>.</w:t>
      </w:r>
      <w:r>
        <w:t>147*T(v10</w:t>
      </w:r>
      <w:r w:rsidR="00644CD5">
        <w:t>.</w:t>
      </w:r>
      <w:r>
        <w:t>u29) + 0</w:t>
      </w:r>
      <w:r w:rsidR="00644CD5">
        <w:t>.</w:t>
      </w:r>
      <w:r>
        <w:t>108*T(v13</w:t>
      </w:r>
      <w:r w:rsidR="00644CD5">
        <w:t>.</w:t>
      </w:r>
      <w:r>
        <w:t>u15) + 0</w:t>
      </w:r>
      <w:r w:rsidR="00644CD5">
        <w:t>.</w:t>
      </w:r>
      <w:r>
        <w:t>179*T(v7</w:t>
      </w:r>
      <w:r w:rsidR="00644CD5">
        <w:t>.</w:t>
      </w:r>
      <w:r>
        <w:t>u15) -0</w:t>
      </w:r>
      <w:r w:rsidR="00644CD5">
        <w:t>.</w:t>
      </w:r>
      <w:r>
        <w:t>157*T(v18</w:t>
      </w:r>
      <w:r w:rsidR="00644CD5">
        <w:t>.</w:t>
      </w:r>
      <w:r>
        <w:t>u12) -0</w:t>
      </w:r>
      <w:r w:rsidR="00644CD5">
        <w:t>.</w:t>
      </w:r>
      <w:r>
        <w:t>127*T(v17</w:t>
      </w:r>
      <w:r w:rsidR="00644CD5">
        <w:t>.</w:t>
      </w:r>
      <w:r>
        <w:t>u25) -0</w:t>
      </w:r>
      <w:r w:rsidR="00644CD5">
        <w:t>.</w:t>
      </w:r>
      <w:r>
        <w:t>107*T(v28</w:t>
      </w:r>
      <w:r w:rsidR="00644CD5">
        <w:t>.</w:t>
      </w:r>
      <w:r>
        <w:t>u12) -0</w:t>
      </w:r>
      <w:r w:rsidR="00644CD5">
        <w:t>.</w:t>
      </w:r>
      <w:r>
        <w:t>0893*T(v21</w:t>
      </w:r>
      <w:r w:rsidR="00644CD5">
        <w:t>.</w:t>
      </w:r>
      <w:r>
        <w:t>u21) -0</w:t>
      </w:r>
      <w:r w:rsidR="00644CD5">
        <w:t>.</w:t>
      </w:r>
      <w:r>
        <w:t>125*T(v9</w:t>
      </w:r>
      <w:r w:rsidR="00644CD5">
        <w:t>.</w:t>
      </w:r>
      <w:r>
        <w:t>u7) + 0</w:t>
      </w:r>
      <w:r w:rsidR="00644CD5">
        <w:t>.</w:t>
      </w:r>
      <w:r>
        <w:t>092*T(u25) + 0</w:t>
      </w:r>
      <w:r w:rsidR="00644CD5">
        <w:t>.</w:t>
      </w:r>
      <w:r>
        <w:t>104*T(v19</w:t>
      </w:r>
      <w:r w:rsidR="00644CD5">
        <w:t>.</w:t>
      </w:r>
      <w:r>
        <w:t>u6) + 0</w:t>
      </w:r>
      <w:r w:rsidR="00644CD5">
        <w:t>.</w:t>
      </w:r>
      <w:r>
        <w:t>162*u + 0</w:t>
      </w:r>
      <w:r w:rsidR="00644CD5">
        <w:t>.</w:t>
      </w:r>
      <w:r>
        <w:t>148*T(v5</w:t>
      </w:r>
      <w:r w:rsidR="00644CD5">
        <w:t>.</w:t>
      </w:r>
      <w:r>
        <w:t>u28) + 0</w:t>
      </w:r>
      <w:r w:rsidR="00644CD5">
        <w:t>.</w:t>
      </w:r>
      <w:r>
        <w:t>141*T(v18</w:t>
      </w:r>
      <w:r w:rsidR="00644CD5">
        <w:t>.</w:t>
      </w:r>
      <w:r>
        <w:t>u15) -0</w:t>
      </w:r>
      <w:r w:rsidR="00644CD5">
        <w:t>.</w:t>
      </w:r>
      <w:r>
        <w:t>134*T(v13</w:t>
      </w:r>
      <w:r w:rsidR="00644CD5">
        <w:t>.</w:t>
      </w:r>
      <w:r>
        <w:t>u12) + 0</w:t>
      </w:r>
      <w:r w:rsidR="00644CD5">
        <w:t>.</w:t>
      </w:r>
      <w:r>
        <w:t>121*T(v2</w:t>
      </w:r>
      <w:r w:rsidR="00644CD5">
        <w:t>.</w:t>
      </w:r>
      <w:r>
        <w:t>u23) -0</w:t>
      </w:r>
      <w:r w:rsidR="00644CD5">
        <w:t>.</w:t>
      </w:r>
      <w:r>
        <w:t>158*T(v1</w:t>
      </w:r>
      <w:r w:rsidR="00644CD5">
        <w:t>.</w:t>
      </w:r>
      <w:r>
        <w:t>u25) -0</w:t>
      </w:r>
      <w:r w:rsidR="00644CD5">
        <w:t>.</w:t>
      </w:r>
      <w:r>
        <w:t>132*T(v1</w:t>
      </w:r>
      <w:r w:rsidR="00644CD5">
        <w:t>.</w:t>
      </w:r>
      <w:r>
        <w:t>u11) -0</w:t>
      </w:r>
      <w:r w:rsidR="00644CD5">
        <w:t>.</w:t>
      </w:r>
      <w:r>
        <w:t>115*T(v29</w:t>
      </w:r>
      <w:r w:rsidR="00644CD5">
        <w:t>.</w:t>
      </w:r>
      <w:r>
        <w:t>u1) + 0</w:t>
      </w:r>
      <w:r w:rsidR="00644CD5">
        <w:t>.</w:t>
      </w:r>
      <w:r>
        <w:t>144*T(v25</w:t>
      </w:r>
      <w:r w:rsidR="00644CD5">
        <w:t>.</w:t>
      </w:r>
      <w:r>
        <w:t>u9) -0</w:t>
      </w:r>
      <w:r w:rsidR="00644CD5">
        <w:t>.</w:t>
      </w:r>
      <w:r>
        <w:t>0992*T(v11</w:t>
      </w:r>
      <w:r w:rsidR="00644CD5">
        <w:t>.</w:t>
      </w:r>
      <w:r>
        <w:t>u20) -0</w:t>
      </w:r>
      <w:r w:rsidR="00644CD5">
        <w:t>.</w:t>
      </w:r>
      <w:r>
        <w:t>111*T(v13</w:t>
      </w:r>
      <w:r w:rsidR="00644CD5">
        <w:t>.</w:t>
      </w:r>
      <w:r>
        <w:t>u27) -0</w:t>
      </w:r>
      <w:r w:rsidR="00644CD5">
        <w:t>.</w:t>
      </w:r>
      <w:r>
        <w:t>117*T(v6</w:t>
      </w:r>
      <w:r w:rsidR="00644CD5">
        <w:t>.</w:t>
      </w:r>
      <w:r>
        <w:t>u5) -0</w:t>
      </w:r>
      <w:r w:rsidR="00644CD5">
        <w:t>.</w:t>
      </w:r>
      <w:r>
        <w:t>0633*T(u15) + 0</w:t>
      </w:r>
      <w:r w:rsidR="00644CD5">
        <w:t>.</w:t>
      </w:r>
      <w:r>
        <w:t>0929*T(v7</w:t>
      </w:r>
      <w:r w:rsidR="00644CD5">
        <w:t>.</w:t>
      </w:r>
      <w:r>
        <w:t>u27) + 0</w:t>
      </w:r>
      <w:r w:rsidR="00644CD5">
        <w:t>.</w:t>
      </w:r>
      <w:r>
        <w:t>0803*T(v23) -0</w:t>
      </w:r>
      <w:r w:rsidR="00644CD5">
        <w:t>.</w:t>
      </w:r>
      <w:r>
        <w:t>0924*T(v28</w:t>
      </w:r>
      <w:r w:rsidR="00644CD5">
        <w:t>.</w:t>
      </w:r>
      <w:r>
        <w:t>u13) + 0</w:t>
      </w:r>
      <w:r w:rsidR="00644CD5">
        <w:t>.</w:t>
      </w:r>
      <w:r>
        <w:t>0908*T(v3</w:t>
      </w:r>
      <w:r w:rsidR="00644CD5">
        <w:t>.</w:t>
      </w:r>
      <w:r>
        <w:t>u40) -0</w:t>
      </w:r>
      <w:r w:rsidR="00644CD5">
        <w:t>.</w:t>
      </w:r>
      <w:r>
        <w:t>108*T(v3</w:t>
      </w:r>
      <w:r w:rsidR="00644CD5">
        <w:t>.</w:t>
      </w:r>
      <w:r>
        <w:t>u29) + 0</w:t>
      </w:r>
      <w:r w:rsidR="00644CD5">
        <w:t>.</w:t>
      </w:r>
      <w:r>
        <w:t>0766*T(u20) -0</w:t>
      </w:r>
      <w:r w:rsidR="00644CD5">
        <w:t>.</w:t>
      </w:r>
      <w:r>
        <w:t>0854*T(v27</w:t>
      </w:r>
      <w:r w:rsidR="00644CD5">
        <w:t>.</w:t>
      </w:r>
      <w:r>
        <w:t>u16) + 0</w:t>
      </w:r>
      <w:r w:rsidR="00644CD5">
        <w:t>.</w:t>
      </w:r>
      <w:r>
        <w:t>0645*T(v31) + 0</w:t>
      </w:r>
      <w:r w:rsidR="00644CD5">
        <w:t>.</w:t>
      </w:r>
      <w:r>
        <w:t>0689*T(v15) -0</w:t>
      </w:r>
      <w:r w:rsidR="00644CD5">
        <w:t>.</w:t>
      </w:r>
      <w:r>
        <w:t>0896*T(v27</w:t>
      </w:r>
      <w:r w:rsidR="00644CD5">
        <w:t>.</w:t>
      </w:r>
      <w:r>
        <w:t>u13) -0</w:t>
      </w:r>
      <w:r w:rsidR="00644CD5">
        <w:t>.</w:t>
      </w:r>
      <w:r>
        <w:t>0879*T(v5</w:t>
      </w:r>
      <w:r w:rsidR="00644CD5">
        <w:t>.</w:t>
      </w:r>
      <w:r>
        <w:t>u26) -0</w:t>
      </w:r>
      <w:r w:rsidR="00644CD5">
        <w:t>.</w:t>
      </w:r>
      <w:r>
        <w:t>0834*T(v6</w:t>
      </w:r>
      <w:r w:rsidR="00644CD5">
        <w:t>.</w:t>
      </w:r>
      <w:r>
        <w:t>u34) + 0</w:t>
      </w:r>
      <w:r w:rsidR="00644CD5">
        <w:t>.</w:t>
      </w:r>
      <w:r>
        <w:t>099*T(v5</w:t>
      </w:r>
      <w:r w:rsidR="00644CD5">
        <w:t>.</w:t>
      </w:r>
      <w:r>
        <w:t>u19) -0</w:t>
      </w:r>
      <w:r w:rsidR="00644CD5">
        <w:t>.</w:t>
      </w:r>
      <w:r>
        <w:t>0733*T(v14</w:t>
      </w:r>
      <w:r w:rsidR="00644CD5">
        <w:t>.</w:t>
      </w:r>
      <w:r>
        <w:t>u15) + 0</w:t>
      </w:r>
      <w:r w:rsidR="00644CD5">
        <w:t>.</w:t>
      </w:r>
      <w:r>
        <w:t>0701*T(v10</w:t>
      </w:r>
      <w:r w:rsidR="00644CD5">
        <w:t>.</w:t>
      </w:r>
      <w:r>
        <w:t>u13) -0</w:t>
      </w:r>
      <w:r w:rsidR="00644CD5">
        <w:t>.</w:t>
      </w:r>
      <w:r>
        <w:t>0789*T(v20</w:t>
      </w:r>
      <w:r w:rsidR="00644CD5">
        <w:t>.</w:t>
      </w:r>
      <w:r>
        <w:t>u3) + 0</w:t>
      </w:r>
      <w:r w:rsidR="00644CD5">
        <w:t>.</w:t>
      </w:r>
      <w:r>
        <w:t>0505*T(v16) + 0</w:t>
      </w:r>
      <w:r w:rsidR="00644CD5">
        <w:t>.</w:t>
      </w:r>
      <w:r>
        <w:t>0635*T(v7</w:t>
      </w:r>
      <w:r w:rsidR="00644CD5">
        <w:t>.</w:t>
      </w:r>
      <w:r>
        <w:t>u22) -0</w:t>
      </w:r>
      <w:r w:rsidR="00644CD5">
        <w:t>.</w:t>
      </w:r>
      <w:r>
        <w:t>0556*T(v9</w:t>
      </w:r>
      <w:r w:rsidR="00644CD5">
        <w:t>.</w:t>
      </w:r>
      <w:r>
        <w:t>u32) + 0</w:t>
      </w:r>
      <w:r w:rsidR="00644CD5">
        <w:t>.</w:t>
      </w:r>
      <w:r>
        <w:t>0626*T(v12</w:t>
      </w:r>
      <w:r w:rsidR="00644CD5">
        <w:t>.</w:t>
      </w:r>
      <w:r>
        <w:t>u28) + 0</w:t>
      </w:r>
      <w:r w:rsidR="00644CD5">
        <w:t>.</w:t>
      </w:r>
      <w:r>
        <w:t>054*T(v14</w:t>
      </w:r>
      <w:r w:rsidR="00644CD5">
        <w:t>.</w:t>
      </w:r>
      <w:r>
        <w:t>u28) -0</w:t>
      </w:r>
      <w:r w:rsidR="00644CD5">
        <w:t>.</w:t>
      </w:r>
      <w:r>
        <w:t>0487*T(v25</w:t>
      </w:r>
      <w:r w:rsidR="00644CD5">
        <w:t>.</w:t>
      </w:r>
      <w:r>
        <w:t>u16) + 0</w:t>
      </w:r>
      <w:r w:rsidR="00644CD5">
        <w:t>.</w:t>
      </w:r>
      <w:r>
        <w:t>0505*NumHal -0</w:t>
      </w:r>
      <w:r w:rsidR="00644CD5">
        <w:t>.</w:t>
      </w:r>
      <w:r>
        <w:t>072*T(v12</w:t>
      </w:r>
      <w:r w:rsidR="00644CD5">
        <w:t>.</w:t>
      </w:r>
      <w:r>
        <w:t>u3) -0</w:t>
      </w:r>
      <w:r w:rsidR="00644CD5">
        <w:t>.</w:t>
      </w:r>
      <w:r>
        <w:t>0603*T(v22</w:t>
      </w:r>
      <w:r w:rsidR="00644CD5">
        <w:t>.</w:t>
      </w:r>
      <w:r>
        <w:t>u12) -0</w:t>
      </w:r>
      <w:r w:rsidR="00644CD5">
        <w:t>.</w:t>
      </w:r>
      <w:r>
        <w:t>0307*T(u37) + 0</w:t>
      </w:r>
      <w:r w:rsidR="00644CD5">
        <w:t>.</w:t>
      </w:r>
      <w:r>
        <w:t>0459*T(v14</w:t>
      </w:r>
      <w:r w:rsidR="00644CD5">
        <w:t>.</w:t>
      </w:r>
      <w:r>
        <w:t>u20) -0</w:t>
      </w:r>
      <w:r w:rsidR="00644CD5">
        <w:t>.</w:t>
      </w:r>
      <w:r>
        <w:t>0414*T(v30</w:t>
      </w:r>
      <w:r w:rsidR="00644CD5">
        <w:t>.</w:t>
      </w:r>
      <w:r>
        <w:t>u13) -0</w:t>
      </w:r>
      <w:r w:rsidR="00644CD5">
        <w:t>.</w:t>
      </w:r>
      <w:r>
        <w:t>0413*Lipophilicity^2 -0</w:t>
      </w:r>
      <w:r w:rsidR="00644CD5">
        <w:t>.</w:t>
      </w:r>
      <w:r>
        <w:t>0389*T(v29</w:t>
      </w:r>
      <w:r w:rsidR="00644CD5">
        <w:t>.</w:t>
      </w:r>
      <w:r>
        <w:t>u5) -0</w:t>
      </w:r>
      <w:r w:rsidR="00644CD5">
        <w:t>.</w:t>
      </w:r>
      <w:r>
        <w:t>0404*T(v7</w:t>
      </w:r>
      <w:r w:rsidR="00644CD5">
        <w:t>.</w:t>
      </w:r>
      <w:r>
        <w:t>u24) + 0</w:t>
      </w:r>
      <w:r w:rsidR="00644CD5">
        <w:t>.</w:t>
      </w:r>
      <w:r>
        <w:t>0388*T(v7</w:t>
      </w:r>
      <w:r w:rsidR="00644CD5">
        <w:t>.</w:t>
      </w:r>
      <w:r>
        <w:t>u29) + 0</w:t>
      </w:r>
      <w:r w:rsidR="00644CD5">
        <w:t>.</w:t>
      </w:r>
      <w:r>
        <w:t>0452*T(v32</w:t>
      </w:r>
      <w:r w:rsidR="00644CD5">
        <w:t>.</w:t>
      </w:r>
      <w:r>
        <w:t>u2) + 0</w:t>
      </w:r>
      <w:r w:rsidR="00644CD5">
        <w:t>.</w:t>
      </w:r>
      <w:r>
        <w:t>0359*T(v20</w:t>
      </w:r>
      <w:r w:rsidR="00644CD5">
        <w:t>.</w:t>
      </w:r>
      <w:r>
        <w:t>u22) -0</w:t>
      </w:r>
      <w:r w:rsidR="00644CD5">
        <w:t>.</w:t>
      </w:r>
      <w:r>
        <w:t>0366*T(v2</w:t>
      </w:r>
      <w:r w:rsidR="00644CD5">
        <w:t>.</w:t>
      </w:r>
      <w:r>
        <w:t>u21) -0</w:t>
      </w:r>
      <w:r w:rsidR="00644CD5">
        <w:t>.</w:t>
      </w:r>
      <w:r>
        <w:t>0317*Length -0</w:t>
      </w:r>
      <w:r w:rsidR="00644CD5">
        <w:t>.</w:t>
      </w:r>
      <w:r>
        <w:t>0373*T(v9</w:t>
      </w:r>
      <w:r w:rsidR="00644CD5">
        <w:t>.</w:t>
      </w:r>
      <w:r>
        <w:t>u12) -0</w:t>
      </w:r>
      <w:r w:rsidR="00644CD5">
        <w:t>.</w:t>
      </w:r>
      <w:r>
        <w:t>0314*T(v4</w:t>
      </w:r>
      <w:r w:rsidR="00644CD5">
        <w:t>.</w:t>
      </w:r>
      <w:r>
        <w:t>u37) + 0</w:t>
      </w:r>
      <w:r w:rsidR="00644CD5">
        <w:t>.</w:t>
      </w:r>
      <w:r>
        <w:t>035*T(v14</w:t>
      </w:r>
      <w:r w:rsidR="00644CD5">
        <w:t>.</w:t>
      </w:r>
      <w:r>
        <w:t>u11) + 0</w:t>
      </w:r>
      <w:r w:rsidR="00644CD5">
        <w:t>.</w:t>
      </w:r>
      <w:r>
        <w:t>0247*T(v35</w:t>
      </w:r>
      <w:r w:rsidR="00644CD5">
        <w:t>.</w:t>
      </w:r>
      <w:r>
        <w:t>u8) -0</w:t>
      </w:r>
      <w:r w:rsidR="00644CD5">
        <w:t>.</w:t>
      </w:r>
      <w:r>
        <w:t>0309*T(v16</w:t>
      </w:r>
      <w:r w:rsidR="00644CD5">
        <w:t>.</w:t>
      </w:r>
      <w:r>
        <w:t>u20) + 0</w:t>
      </w:r>
      <w:r w:rsidR="00644CD5">
        <w:t>.</w:t>
      </w:r>
      <w:r>
        <w:t>035*T(v15</w:t>
      </w:r>
      <w:r w:rsidR="00644CD5">
        <w:t>.</w:t>
      </w:r>
      <w:r>
        <w:t>u1) + 0</w:t>
      </w:r>
      <w:r w:rsidR="00644CD5">
        <w:t>.</w:t>
      </w:r>
      <w:r>
        <w:t>0313*T(v11</w:t>
      </w:r>
      <w:r w:rsidR="00644CD5">
        <w:t>.</w:t>
      </w:r>
      <w:r>
        <w:t>u25) -0</w:t>
      </w:r>
      <w:r w:rsidR="00644CD5">
        <w:t>.</w:t>
      </w:r>
      <w:r>
        <w:t>0244*T(v23</w:t>
      </w:r>
      <w:r w:rsidR="00644CD5">
        <w:t>.</w:t>
      </w:r>
      <w:r>
        <w:t>u1) + 0</w:t>
      </w:r>
      <w:r w:rsidR="00644CD5">
        <w:t>.</w:t>
      </w:r>
      <w:r>
        <w:t>0228*T(v4</w:t>
      </w:r>
      <w:r w:rsidR="00644CD5">
        <w:t>.</w:t>
      </w:r>
      <w:r>
        <w:t>u21) -0</w:t>
      </w:r>
      <w:r w:rsidR="00644CD5">
        <w:t>.</w:t>
      </w:r>
      <w:r>
        <w:t>0243*T(v8</w:t>
      </w:r>
      <w:r w:rsidR="00644CD5">
        <w:t>.</w:t>
      </w:r>
      <w:r>
        <w:t>u10) + 0</w:t>
      </w:r>
      <w:r w:rsidR="00644CD5">
        <w:t>.</w:t>
      </w:r>
      <w:r>
        <w:t>0239*T(v1</w:t>
      </w:r>
      <w:r w:rsidR="00644CD5">
        <w:t>.</w:t>
      </w:r>
      <w:r>
        <w:t>u6) -0</w:t>
      </w:r>
      <w:r w:rsidR="00644CD5">
        <w:t>.</w:t>
      </w:r>
      <w:r>
        <w:t>0183*T(v8</w:t>
      </w:r>
      <w:r w:rsidR="00644CD5">
        <w:t>.</w:t>
      </w:r>
      <w:r>
        <w:t>u19) + 0</w:t>
      </w:r>
      <w:r w:rsidR="00644CD5">
        <w:t>.</w:t>
      </w:r>
      <w:r>
        <w:t>0162*T(v22</w:t>
      </w:r>
      <w:r w:rsidR="00644CD5">
        <w:t>.</w:t>
      </w:r>
      <w:r>
        <w:t>u8) + 0</w:t>
      </w:r>
      <w:r w:rsidR="00644CD5">
        <w:t>.</w:t>
      </w:r>
      <w:r>
        <w:t>0166*T(v2</w:t>
      </w:r>
      <w:r w:rsidR="00644CD5">
        <w:t>.</w:t>
      </w:r>
      <w:r>
        <w:t>u24) -0</w:t>
      </w:r>
      <w:r w:rsidR="00644CD5">
        <w:t>.</w:t>
      </w:r>
      <w:r>
        <w:t>0145*T(v7</w:t>
      </w:r>
      <w:r w:rsidR="00644CD5">
        <w:t>.</w:t>
      </w:r>
      <w:r>
        <w:t>u32) -0</w:t>
      </w:r>
      <w:r w:rsidR="00644CD5">
        <w:t>.</w:t>
      </w:r>
      <w:r>
        <w:t>0156*T(v7</w:t>
      </w:r>
      <w:r w:rsidR="00644CD5">
        <w:t>.</w:t>
      </w:r>
      <w:r>
        <w:t>u8) -0</w:t>
      </w:r>
      <w:r w:rsidR="00644CD5">
        <w:t>.</w:t>
      </w:r>
      <w:r>
        <w:t>0157*T(v9</w:t>
      </w:r>
      <w:r w:rsidR="00644CD5">
        <w:t>.</w:t>
      </w:r>
      <w:r>
        <w:t>u3) + 0</w:t>
      </w:r>
      <w:r w:rsidR="00644CD5">
        <w:t>.</w:t>
      </w:r>
      <w:r>
        <w:t>0128*T(v40</w:t>
      </w:r>
      <w:r w:rsidR="00644CD5">
        <w:t>.</w:t>
      </w:r>
      <w:r>
        <w:t>u2) -0</w:t>
      </w:r>
      <w:r w:rsidR="00644CD5">
        <w:t>.</w:t>
      </w:r>
      <w:r>
        <w:t>0102*T(v21</w:t>
      </w:r>
      <w:r w:rsidR="00644CD5">
        <w:t>.</w:t>
      </w:r>
      <w:r>
        <w:t>u19) + 0</w:t>
      </w:r>
      <w:r w:rsidR="00644CD5">
        <w:t>.</w:t>
      </w:r>
      <w:r>
        <w:t>0086*T(v29</w:t>
      </w:r>
      <w:r w:rsidR="00644CD5">
        <w:t>.</w:t>
      </w:r>
      <w:r>
        <w:t>u7) -0</w:t>
      </w:r>
      <w:r w:rsidR="00644CD5">
        <w:t>.</w:t>
      </w:r>
      <w:r>
        <w:t>00752*T(v9</w:t>
      </w:r>
      <w:r w:rsidR="00644CD5">
        <w:t>.</w:t>
      </w:r>
      <w:r>
        <w:t>u18) -0</w:t>
      </w:r>
      <w:r w:rsidR="00644CD5">
        <w:t>.</w:t>
      </w:r>
      <w:r>
        <w:t>00636*T(v5</w:t>
      </w:r>
      <w:r w:rsidR="00644CD5">
        <w:t>.</w:t>
      </w:r>
      <w:r>
        <w:t>u34) + 0</w:t>
      </w:r>
      <w:r w:rsidR="00644CD5">
        <w:t>.</w:t>
      </w:r>
      <w:r>
        <w:t>0066*T(v27</w:t>
      </w:r>
      <w:r w:rsidR="00644CD5">
        <w:t>.</w:t>
      </w:r>
      <w:r>
        <w:t>u5) -0</w:t>
      </w:r>
      <w:r w:rsidR="00644CD5">
        <w:t>.</w:t>
      </w:r>
      <w:r>
        <w:t>0063*T(v28</w:t>
      </w:r>
      <w:r w:rsidR="00644CD5">
        <w:t>.</w:t>
      </w:r>
      <w:r>
        <w:t>u10) + 0</w:t>
      </w:r>
      <w:r w:rsidR="00644CD5">
        <w:t>.</w:t>
      </w:r>
      <w:r>
        <w:t>00606*T(v10</w:t>
      </w:r>
      <w:r w:rsidR="00644CD5">
        <w:t>.</w:t>
      </w:r>
      <w:r>
        <w:t>u23) -0</w:t>
      </w:r>
      <w:r w:rsidR="00644CD5">
        <w:t>.</w:t>
      </w:r>
      <w:r>
        <w:t>00469*T(v8) -0</w:t>
      </w:r>
      <w:r w:rsidR="00644CD5">
        <w:t>.</w:t>
      </w:r>
      <w:r>
        <w:t>00602*T(v13</w:t>
      </w:r>
      <w:r w:rsidR="00644CD5">
        <w:t>.</w:t>
      </w:r>
      <w:r>
        <w:t>u9) -0</w:t>
      </w:r>
      <w:r w:rsidR="00644CD5">
        <w:t>.</w:t>
      </w:r>
      <w:r>
        <w:t>00536*T(v2</w:t>
      </w:r>
      <w:r w:rsidR="00644CD5">
        <w:t>.</w:t>
      </w:r>
      <w:r>
        <w:t>u19) + 0</w:t>
      </w:r>
      <w:r w:rsidR="00644CD5">
        <w:t>.</w:t>
      </w:r>
      <w:r>
        <w:t>00611*T(v3</w:t>
      </w:r>
      <w:r w:rsidR="00644CD5">
        <w:t>.</w:t>
      </w:r>
      <w:r>
        <w:t>u4) -0</w:t>
      </w:r>
      <w:r w:rsidR="00644CD5">
        <w:t>.</w:t>
      </w:r>
      <w:r>
        <w:t>0037*T(v17</w:t>
      </w:r>
      <w:r w:rsidR="00644CD5">
        <w:t>.</w:t>
      </w:r>
      <w:r>
        <w:t>u10) + 0</w:t>
      </w:r>
      <w:r w:rsidR="00644CD5">
        <w:t>.</w:t>
      </w:r>
      <w:r>
        <w:t>00289*T(v1</w:t>
      </w:r>
      <w:r w:rsidR="00644CD5">
        <w:t>.</w:t>
      </w:r>
      <w:r>
        <w:t>u9) + 0</w:t>
      </w:r>
      <w:r w:rsidR="00644CD5">
        <w:t>.</w:t>
      </w:r>
      <w:r>
        <w:t>00132*T(v8</w:t>
      </w:r>
      <w:r w:rsidR="00644CD5">
        <w:t>.</w:t>
      </w:r>
      <w:r>
        <w:t>u7) + 0</w:t>
      </w:r>
      <w:r w:rsidR="00644CD5">
        <w:t>.</w:t>
      </w:r>
      <w:r>
        <w:t>000718*T(v13) -0</w:t>
      </w:r>
      <w:r w:rsidR="00644CD5">
        <w:t>.</w:t>
      </w:r>
      <w:r>
        <w:t>00087*T(v18</w:t>
      </w:r>
      <w:r w:rsidR="00644CD5">
        <w:t>.</w:t>
      </w:r>
      <w:r>
        <w:t>u13) + 6</w:t>
      </w:r>
      <w:r w:rsidR="00644CD5">
        <w:t>.</w:t>
      </w:r>
      <w:r>
        <w:t>58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653*T(v2</w:t>
      </w:r>
      <w:r w:rsidR="00644CD5">
        <w:t>.</w:t>
      </w:r>
      <w:r>
        <w:t>u2) + 0</w:t>
      </w:r>
      <w:r w:rsidR="00644CD5">
        <w:t>.</w:t>
      </w:r>
      <w:r>
        <w:t>306*T(v1</w:t>
      </w:r>
      <w:r w:rsidR="00644CD5">
        <w:t>.</w:t>
      </w:r>
      <w:r>
        <w:t>u6) + 33</w:t>
      </w:r>
      <w:r w:rsidR="00644CD5">
        <w:t>.</w:t>
      </w:r>
      <w:r>
        <w:t>3*Volume -0</w:t>
      </w:r>
      <w:r w:rsidR="00644CD5">
        <w:t>.</w:t>
      </w:r>
      <w:r>
        <w:t>357*T(v16) -0</w:t>
      </w:r>
      <w:r w:rsidR="00644CD5">
        <w:t>.</w:t>
      </w:r>
      <w:r>
        <w:t>578*u -39*Volume^2 -0</w:t>
      </w:r>
      <w:r w:rsidR="00644CD5">
        <w:t>.</w:t>
      </w:r>
      <w:r>
        <w:t>533*T(v20</w:t>
      </w:r>
      <w:r w:rsidR="00644CD5">
        <w:t>.</w:t>
      </w:r>
      <w:r>
        <w:t>u6) + 0</w:t>
      </w:r>
      <w:r w:rsidR="00644CD5">
        <w:t>.</w:t>
      </w:r>
      <w:r>
        <w:t>488*T(v6) + 0</w:t>
      </w:r>
      <w:r w:rsidR="00644CD5">
        <w:t>.</w:t>
      </w:r>
      <w:r>
        <w:t>268*T(v13</w:t>
      </w:r>
      <w:r w:rsidR="00644CD5">
        <w:t>.</w:t>
      </w:r>
      <w:r>
        <w:t>u4) + 0</w:t>
      </w:r>
      <w:r w:rsidR="00644CD5">
        <w:t>.</w:t>
      </w:r>
      <w:r>
        <w:t>402*T(v8</w:t>
      </w:r>
      <w:r w:rsidR="00644CD5">
        <w:t>.</w:t>
      </w:r>
      <w:r>
        <w:t>u23) + 0</w:t>
      </w:r>
      <w:r w:rsidR="00644CD5">
        <w:t>.</w:t>
      </w:r>
      <w:r>
        <w:t>511*T(v5</w:t>
      </w:r>
      <w:r w:rsidR="00644CD5">
        <w:t>.</w:t>
      </w:r>
      <w:r>
        <w:t>u23) -0</w:t>
      </w:r>
      <w:r w:rsidR="00644CD5">
        <w:t>.</w:t>
      </w:r>
      <w:r>
        <w:t>53*T(v8</w:t>
      </w:r>
      <w:r w:rsidR="00644CD5">
        <w:t>.</w:t>
      </w:r>
      <w:r>
        <w:t>u6) -0</w:t>
      </w:r>
      <w:r w:rsidR="00644CD5">
        <w:t>.</w:t>
      </w:r>
      <w:r>
        <w:t>599*T(v39</w:t>
      </w:r>
      <w:r w:rsidR="00644CD5">
        <w:t>.</w:t>
      </w:r>
      <w:r>
        <w:t>u1) -0</w:t>
      </w:r>
      <w:r w:rsidR="00644CD5">
        <w:t>.</w:t>
      </w:r>
      <w:r>
        <w:t>575*T(v4</w:t>
      </w:r>
      <w:r w:rsidR="00644CD5">
        <w:t>.</w:t>
      </w:r>
      <w:r>
        <w:t>u2) + 0</w:t>
      </w:r>
      <w:r w:rsidR="00644CD5">
        <w:t>.</w:t>
      </w:r>
      <w:r>
        <w:t>373*T(v11</w:t>
      </w:r>
      <w:r w:rsidR="00644CD5">
        <w:t>.</w:t>
      </w:r>
      <w:r>
        <w:t>u9) -0</w:t>
      </w:r>
      <w:r w:rsidR="00644CD5">
        <w:t>.</w:t>
      </w:r>
      <w:r>
        <w:t>407*T(v14</w:t>
      </w:r>
      <w:r w:rsidR="00644CD5">
        <w:t>.</w:t>
      </w:r>
      <w:r>
        <w:t>u28) + 0</w:t>
      </w:r>
      <w:r w:rsidR="00644CD5">
        <w:t>.</w:t>
      </w:r>
      <w:r>
        <w:t>224*T(v23</w:t>
      </w:r>
      <w:r w:rsidR="00644CD5">
        <w:t>.</w:t>
      </w:r>
      <w:r>
        <w:t>u20) -0</w:t>
      </w:r>
      <w:r w:rsidR="00644CD5">
        <w:t>.</w:t>
      </w:r>
      <w:r>
        <w:t>8*T(v37</w:t>
      </w:r>
      <w:r w:rsidR="00644CD5">
        <w:t>.</w:t>
      </w:r>
      <w:r>
        <w:t>u1) + 18</w:t>
      </w:r>
      <w:r w:rsidR="00644CD5">
        <w:t>.</w:t>
      </w:r>
      <w:r>
        <w:t>7*Volume^3 -0</w:t>
      </w:r>
      <w:r w:rsidR="00644CD5">
        <w:t>.</w:t>
      </w:r>
      <w:r>
        <w:t>383*T(v8</w:t>
      </w:r>
      <w:r w:rsidR="00644CD5">
        <w:t>.</w:t>
      </w:r>
      <w:r>
        <w:t>u35) -0</w:t>
      </w:r>
      <w:r w:rsidR="00644CD5">
        <w:t>.</w:t>
      </w:r>
      <w:r>
        <w:t>529*T(v38</w:t>
      </w:r>
      <w:r w:rsidR="00644CD5">
        <w:t>.</w:t>
      </w:r>
      <w:r>
        <w:t>u1) -0</w:t>
      </w:r>
      <w:r w:rsidR="00644CD5">
        <w:t>.</w:t>
      </w:r>
      <w:r>
        <w:t>511*Lipophilicity + 0</w:t>
      </w:r>
      <w:r w:rsidR="00644CD5">
        <w:t>.</w:t>
      </w:r>
      <w:r>
        <w:t>41*T(v5</w:t>
      </w:r>
      <w:r w:rsidR="00644CD5">
        <w:t>.</w:t>
      </w:r>
      <w:r>
        <w:t>u10) -0</w:t>
      </w:r>
      <w:r w:rsidR="00644CD5">
        <w:t>.</w:t>
      </w:r>
      <w:r>
        <w:t>774*T(v4</w:t>
      </w:r>
      <w:r w:rsidR="00644CD5">
        <w:t>.</w:t>
      </w:r>
      <w:r>
        <w:t>u3) + 0</w:t>
      </w:r>
      <w:r w:rsidR="00644CD5">
        <w:t>.</w:t>
      </w:r>
      <w:r>
        <w:t>408*T(v19</w:t>
      </w:r>
      <w:r w:rsidR="00644CD5">
        <w:t>.</w:t>
      </w:r>
      <w:r>
        <w:t>u9) + 0</w:t>
      </w:r>
      <w:r w:rsidR="00644CD5">
        <w:t>.</w:t>
      </w:r>
      <w:r>
        <w:t>404*T(v3</w:t>
      </w:r>
      <w:r w:rsidR="00644CD5">
        <w:t>.</w:t>
      </w:r>
      <w:r>
        <w:t>u26) -0</w:t>
      </w:r>
      <w:r w:rsidR="00644CD5">
        <w:t>.</w:t>
      </w:r>
      <w:r>
        <w:t>362*T(v32</w:t>
      </w:r>
      <w:r w:rsidR="00644CD5">
        <w:t>.</w:t>
      </w:r>
      <w:r>
        <w:t>u11) + 0</w:t>
      </w:r>
      <w:r w:rsidR="00644CD5">
        <w:t>.</w:t>
      </w:r>
      <w:r>
        <w:t>663*T(v1</w:t>
      </w:r>
      <w:r w:rsidR="00644CD5">
        <w:t>.</w:t>
      </w:r>
      <w:r>
        <w:t>u9) -0</w:t>
      </w:r>
      <w:r w:rsidR="00644CD5">
        <w:t>.</w:t>
      </w:r>
      <w:r>
        <w:t>181*T(v7</w:t>
      </w:r>
      <w:r w:rsidR="00644CD5">
        <w:t>.</w:t>
      </w:r>
      <w:r>
        <w:t>u25) + 0</w:t>
      </w:r>
      <w:r w:rsidR="00644CD5">
        <w:t>.</w:t>
      </w:r>
      <w:r>
        <w:t>217*T(v3</w:t>
      </w:r>
      <w:r w:rsidR="00644CD5">
        <w:t>.</w:t>
      </w:r>
      <w:r>
        <w:t>u24) + 0</w:t>
      </w:r>
      <w:r w:rsidR="00644CD5">
        <w:t>.</w:t>
      </w:r>
      <w:r>
        <w:t>153*T(v24</w:t>
      </w:r>
      <w:r w:rsidR="00644CD5">
        <w:t>.</w:t>
      </w:r>
      <w:r>
        <w:t>u19) -0</w:t>
      </w:r>
      <w:r w:rsidR="00644CD5">
        <w:t>.</w:t>
      </w:r>
      <w:r>
        <w:t>462*T(v11</w:t>
      </w:r>
      <w:r w:rsidR="00644CD5">
        <w:t>.</w:t>
      </w:r>
      <w:r>
        <w:t>u28) -0</w:t>
      </w:r>
      <w:r w:rsidR="00644CD5">
        <w:t>.</w:t>
      </w:r>
      <w:r>
        <w:t>669*T(v3</w:t>
      </w:r>
      <w:r w:rsidR="00644CD5">
        <w:t>.</w:t>
      </w:r>
      <w:r>
        <w:t>u31) -0</w:t>
      </w:r>
      <w:r w:rsidR="00644CD5">
        <w:t>.</w:t>
      </w:r>
      <w:r>
        <w:t>298*T(v24</w:t>
      </w:r>
      <w:r w:rsidR="00644CD5">
        <w:t>.</w:t>
      </w:r>
      <w:r>
        <w:t>u13) + 0</w:t>
      </w:r>
      <w:r w:rsidR="00644CD5">
        <w:t>.</w:t>
      </w:r>
      <w:r>
        <w:t>676*T(v14</w:t>
      </w:r>
      <w:r w:rsidR="00644CD5">
        <w:t>.</w:t>
      </w:r>
      <w:r>
        <w:t>u14) -0</w:t>
      </w:r>
      <w:r w:rsidR="00644CD5">
        <w:t>.</w:t>
      </w:r>
      <w:r>
        <w:t>243*T(v8</w:t>
      </w:r>
      <w:r w:rsidR="00644CD5">
        <w:t>.</w:t>
      </w:r>
      <w:r>
        <w:t>u33) -0</w:t>
      </w:r>
      <w:r w:rsidR="00644CD5">
        <w:t>.</w:t>
      </w:r>
      <w:r>
        <w:t>465*T(v17</w:t>
      </w:r>
      <w:r w:rsidR="00644CD5">
        <w:t>.</w:t>
      </w:r>
      <w:r>
        <w:t>u1) + 0</w:t>
      </w:r>
      <w:r w:rsidR="00644CD5">
        <w:t>.</w:t>
      </w:r>
      <w:r>
        <w:t>317*T(v4</w:t>
      </w:r>
      <w:r w:rsidR="00644CD5">
        <w:t>.</w:t>
      </w:r>
      <w:r>
        <w:t>u38) + 0</w:t>
      </w:r>
      <w:r w:rsidR="00644CD5">
        <w:t>.</w:t>
      </w:r>
      <w:r>
        <w:t>345*T(v23) + 0</w:t>
      </w:r>
      <w:r w:rsidR="00644CD5">
        <w:t>.</w:t>
      </w:r>
      <w:r>
        <w:t>418*T(v15</w:t>
      </w:r>
      <w:r w:rsidR="00644CD5">
        <w:t>.</w:t>
      </w:r>
      <w:r>
        <w:t>u8) -0</w:t>
      </w:r>
      <w:r w:rsidR="00644CD5">
        <w:t>.</w:t>
      </w:r>
      <w:r>
        <w:t>034*T(v13</w:t>
      </w:r>
      <w:r w:rsidR="00644CD5">
        <w:t>.</w:t>
      </w:r>
      <w:r>
        <w:t>u23) + 0</w:t>
      </w:r>
      <w:r w:rsidR="00644CD5">
        <w:t>.</w:t>
      </w:r>
      <w:r>
        <w:t>356*T(v24</w:t>
      </w:r>
      <w:r w:rsidR="00644CD5">
        <w:t>.</w:t>
      </w:r>
      <w:r>
        <w:t>u6) + 0</w:t>
      </w:r>
      <w:r w:rsidR="00644CD5">
        <w:t>.</w:t>
      </w:r>
      <w:r>
        <w:t>346*T(v21</w:t>
      </w:r>
      <w:r w:rsidR="00644CD5">
        <w:t>.</w:t>
      </w:r>
      <w:r>
        <w:t>u18) -0</w:t>
      </w:r>
      <w:r w:rsidR="00644CD5">
        <w:t>.</w:t>
      </w:r>
      <w:r>
        <w:t>336*T(v3</w:t>
      </w:r>
      <w:r w:rsidR="00644CD5">
        <w:t>.</w:t>
      </w:r>
      <w:r>
        <w:t>u14) -0</w:t>
      </w:r>
      <w:r w:rsidR="00644CD5">
        <w:t>.</w:t>
      </w:r>
      <w:r>
        <w:t>302*T(v12</w:t>
      </w:r>
      <w:r w:rsidR="00644CD5">
        <w:t>.</w:t>
      </w:r>
      <w:r>
        <w:t>u10) -0</w:t>
      </w:r>
      <w:r w:rsidR="00644CD5">
        <w:t>.</w:t>
      </w:r>
      <w:r>
        <w:t>434*T(v4</w:t>
      </w:r>
      <w:r w:rsidR="00644CD5">
        <w:t>.</w:t>
      </w:r>
      <w:r>
        <w:t>u5) -0</w:t>
      </w:r>
      <w:r w:rsidR="00644CD5">
        <w:t>.</w:t>
      </w:r>
      <w:r>
        <w:t>295*T(v14) + 0</w:t>
      </w:r>
      <w:r w:rsidR="00644CD5">
        <w:t>.</w:t>
      </w:r>
      <w:r>
        <w:t>16*T(v33</w:t>
      </w:r>
      <w:r w:rsidR="00644CD5">
        <w:t>.</w:t>
      </w:r>
      <w:r>
        <w:t>u4) -0</w:t>
      </w:r>
      <w:r w:rsidR="00644CD5">
        <w:t>.</w:t>
      </w:r>
      <w:r>
        <w:t>336*T(v38</w:t>
      </w:r>
      <w:r w:rsidR="00644CD5">
        <w:t>.</w:t>
      </w:r>
      <w:r>
        <w:t>u3) -0</w:t>
      </w:r>
      <w:r w:rsidR="00644CD5">
        <w:t>.</w:t>
      </w:r>
      <w:r>
        <w:t>285*T(v31</w:t>
      </w:r>
      <w:r w:rsidR="00644CD5">
        <w:t>.</w:t>
      </w:r>
      <w:r>
        <w:t>u10) -0</w:t>
      </w:r>
      <w:r w:rsidR="00644CD5">
        <w:t>.</w:t>
      </w:r>
      <w:r>
        <w:t>368*T(v11</w:t>
      </w:r>
      <w:r w:rsidR="00644CD5">
        <w:t>.</w:t>
      </w:r>
      <w:r>
        <w:t>u24) + 0</w:t>
      </w:r>
      <w:r w:rsidR="00644CD5">
        <w:t>.</w:t>
      </w:r>
      <w:r>
        <w:t>556*T(v5</w:t>
      </w:r>
      <w:r w:rsidR="00644CD5">
        <w:t>.</w:t>
      </w:r>
      <w:r>
        <w:t>u25) -0</w:t>
      </w:r>
      <w:r w:rsidR="00644CD5">
        <w:t>.</w:t>
      </w:r>
      <w:r>
        <w:t>469*T(v37</w:t>
      </w:r>
      <w:r w:rsidR="00644CD5">
        <w:t>.</w:t>
      </w:r>
      <w:r>
        <w:t>u4) + 0</w:t>
      </w:r>
      <w:r w:rsidR="00644CD5">
        <w:t>.</w:t>
      </w:r>
      <w:r>
        <w:t>134*T(v1</w:t>
      </w:r>
      <w:r w:rsidR="00644CD5">
        <w:t>.</w:t>
      </w:r>
      <w:r>
        <w:t>u23) + 0</w:t>
      </w:r>
      <w:r w:rsidR="00644CD5">
        <w:t>.</w:t>
      </w:r>
      <w:r>
        <w:t>237*T(v10) + 0</w:t>
      </w:r>
      <w:r w:rsidR="00644CD5">
        <w:t>.</w:t>
      </w:r>
      <w:r>
        <w:t>539*T(v13</w:t>
      </w:r>
      <w:r w:rsidR="00644CD5">
        <w:t>.</w:t>
      </w:r>
      <w:r>
        <w:t>u26) + 0</w:t>
      </w:r>
      <w:r w:rsidR="00644CD5">
        <w:t>.</w:t>
      </w:r>
      <w:r>
        <w:t>46*T(v24</w:t>
      </w:r>
      <w:r w:rsidR="00644CD5">
        <w:t>.</w:t>
      </w:r>
      <w:r>
        <w:t>u4) -0</w:t>
      </w:r>
      <w:r w:rsidR="00644CD5">
        <w:t>.</w:t>
      </w:r>
      <w:r>
        <w:t>325*T(v1</w:t>
      </w:r>
      <w:r w:rsidR="00644CD5">
        <w:t>.</w:t>
      </w:r>
      <w:r>
        <w:t>u13) -0</w:t>
      </w:r>
      <w:r w:rsidR="00644CD5">
        <w:t>.</w:t>
      </w:r>
      <w:r>
        <w:t>283*T(v36</w:t>
      </w:r>
      <w:r w:rsidR="00644CD5">
        <w:t>.</w:t>
      </w:r>
      <w:r>
        <w:t>u6) + 0</w:t>
      </w:r>
      <w:r w:rsidR="00644CD5">
        <w:t>.</w:t>
      </w:r>
      <w:r>
        <w:t>134*T(v8</w:t>
      </w:r>
      <w:r w:rsidR="00644CD5">
        <w:t>.</w:t>
      </w:r>
      <w:r>
        <w:t>u29) -0</w:t>
      </w:r>
      <w:r w:rsidR="00644CD5">
        <w:t>.</w:t>
      </w:r>
      <w:r>
        <w:t>199*T(v7</w:t>
      </w:r>
      <w:r w:rsidR="00644CD5">
        <w:t>.</w:t>
      </w:r>
      <w:r>
        <w:t>u30) -0</w:t>
      </w:r>
      <w:r w:rsidR="00644CD5">
        <w:t>.</w:t>
      </w:r>
      <w:r>
        <w:t>349*T(v8</w:t>
      </w:r>
      <w:r w:rsidR="00644CD5">
        <w:t>.</w:t>
      </w:r>
      <w:r>
        <w:t>u34) -0</w:t>
      </w:r>
      <w:r w:rsidR="00644CD5">
        <w:t>.</w:t>
      </w:r>
      <w:r>
        <w:t>36*T(v1</w:t>
      </w:r>
      <w:r w:rsidR="00644CD5">
        <w:t>.</w:t>
      </w:r>
      <w:r>
        <w:t>u3) + 0</w:t>
      </w:r>
      <w:r w:rsidR="00644CD5">
        <w:t>.</w:t>
      </w:r>
      <w:r>
        <w:t>366*T(v20</w:t>
      </w:r>
      <w:r w:rsidR="00644CD5">
        <w:t>.</w:t>
      </w:r>
      <w:r>
        <w:t>u22) -0</w:t>
      </w:r>
      <w:r w:rsidR="00644CD5">
        <w:t>.</w:t>
      </w:r>
      <w:r>
        <w:t>341*T(v19</w:t>
      </w:r>
      <w:r w:rsidR="00644CD5">
        <w:t>.</w:t>
      </w:r>
      <w:r>
        <w:t>u8) -0</w:t>
      </w:r>
      <w:r w:rsidR="00644CD5">
        <w:t>.</w:t>
      </w:r>
      <w:r>
        <w:t>268*T(v8</w:t>
      </w:r>
      <w:r w:rsidR="00644CD5">
        <w:t>.</w:t>
      </w:r>
      <w:r>
        <w:t>u22) + 0</w:t>
      </w:r>
      <w:r w:rsidR="00644CD5">
        <w:t>.</w:t>
      </w:r>
      <w:r>
        <w:t>313*T(v31</w:t>
      </w:r>
      <w:r w:rsidR="00644CD5">
        <w:t>.</w:t>
      </w:r>
      <w:r>
        <w:t>u2) -0</w:t>
      </w:r>
      <w:r w:rsidR="00644CD5">
        <w:t>.</w:t>
      </w:r>
      <w:r>
        <w:t>349*T(v3</w:t>
      </w:r>
      <w:r w:rsidR="00644CD5">
        <w:t>.</w:t>
      </w:r>
      <w:r>
        <w:t>u2) -0</w:t>
      </w:r>
      <w:r w:rsidR="00644CD5">
        <w:t>.</w:t>
      </w:r>
      <w:r>
        <w:t>89*T(v1</w:t>
      </w:r>
      <w:r w:rsidR="00644CD5">
        <w:t>.</w:t>
      </w:r>
      <w:r>
        <w:t>u2) -0</w:t>
      </w:r>
      <w:r w:rsidR="00644CD5">
        <w:t>.</w:t>
      </w:r>
      <w:r>
        <w:t>304*T(v7</w:t>
      </w:r>
      <w:r w:rsidR="00644CD5">
        <w:t>.</w:t>
      </w:r>
      <w:r>
        <w:t>u15) -0</w:t>
      </w:r>
      <w:r w:rsidR="00644CD5">
        <w:t>.</w:t>
      </w:r>
      <w:r>
        <w:t>395*T(v25</w:t>
      </w:r>
      <w:r w:rsidR="00644CD5">
        <w:t>.</w:t>
      </w:r>
      <w:r>
        <w:t>u7) + 0</w:t>
      </w:r>
      <w:r w:rsidR="00644CD5">
        <w:t>.</w:t>
      </w:r>
      <w:r>
        <w:t>211*T(v27) + 0</w:t>
      </w:r>
      <w:r w:rsidR="00644CD5">
        <w:t>.</w:t>
      </w:r>
      <w:r>
        <w:t>266*T(v10</w:t>
      </w:r>
      <w:r w:rsidR="00644CD5">
        <w:t>.</w:t>
      </w:r>
      <w:r>
        <w:t>u20) -0</w:t>
      </w:r>
      <w:r w:rsidR="00644CD5">
        <w:t>.</w:t>
      </w:r>
      <w:r>
        <w:t>429*T(v32</w:t>
      </w:r>
      <w:r w:rsidR="00644CD5">
        <w:t>.</w:t>
      </w:r>
      <w:r>
        <w:t>u1) -0</w:t>
      </w:r>
      <w:r w:rsidR="00644CD5">
        <w:t>.</w:t>
      </w:r>
      <w:r>
        <w:t>359*T(v5</w:t>
      </w:r>
      <w:r w:rsidR="00644CD5">
        <w:t>.</w:t>
      </w:r>
      <w:r>
        <w:t>u11) -0</w:t>
      </w:r>
      <w:r w:rsidR="00644CD5">
        <w:t>.</w:t>
      </w:r>
      <w:r>
        <w:t>195*T(v28</w:t>
      </w:r>
      <w:r w:rsidR="00644CD5">
        <w:t>.</w:t>
      </w:r>
      <w:r>
        <w:t>u1) -0</w:t>
      </w:r>
      <w:r w:rsidR="00644CD5">
        <w:t>.</w:t>
      </w:r>
      <w:r>
        <w:t>209*T(v12</w:t>
      </w:r>
      <w:r w:rsidR="00644CD5">
        <w:t>.</w:t>
      </w:r>
      <w:r>
        <w:t>u24) -0</w:t>
      </w:r>
      <w:r w:rsidR="00644CD5">
        <w:t>.</w:t>
      </w:r>
      <w:r>
        <w:t>166*T(v4) -0</w:t>
      </w:r>
      <w:r w:rsidR="00644CD5">
        <w:t>.</w:t>
      </w:r>
      <w:r>
        <w:t>287*T(v15</w:t>
      </w:r>
      <w:r w:rsidR="00644CD5">
        <w:t>.</w:t>
      </w:r>
      <w:r>
        <w:t>u17) -0</w:t>
      </w:r>
      <w:r w:rsidR="00644CD5">
        <w:t>.</w:t>
      </w:r>
      <w:r>
        <w:t>347*T(v37</w:t>
      </w:r>
      <w:r w:rsidR="00644CD5">
        <w:t>.</w:t>
      </w:r>
      <w:r>
        <w:t>u2) + 0</w:t>
      </w:r>
      <w:r w:rsidR="00644CD5">
        <w:t>.</w:t>
      </w:r>
      <w:r>
        <w:t>384*T(v1</w:t>
      </w:r>
      <w:r w:rsidR="00644CD5">
        <w:t>.</w:t>
      </w:r>
      <w:r>
        <w:t>u30) -0</w:t>
      </w:r>
      <w:r w:rsidR="00644CD5">
        <w:t>.</w:t>
      </w:r>
      <w:r>
        <w:t>391*T(v10</w:t>
      </w:r>
      <w:r w:rsidR="00644CD5">
        <w:t>.</w:t>
      </w:r>
      <w:r>
        <w:t>u31) -0</w:t>
      </w:r>
      <w:r w:rsidR="00644CD5">
        <w:t>.</w:t>
      </w:r>
      <w:r>
        <w:t>166*T(v15</w:t>
      </w:r>
      <w:r w:rsidR="00644CD5">
        <w:t>.</w:t>
      </w:r>
      <w:r>
        <w:t>u28) + 0</w:t>
      </w:r>
      <w:r w:rsidR="00644CD5">
        <w:t>.</w:t>
      </w:r>
      <w:r>
        <w:t>369*T(v10</w:t>
      </w:r>
      <w:r w:rsidR="00644CD5">
        <w:t>.</w:t>
      </w:r>
      <w:r>
        <w:t>u12) -0</w:t>
      </w:r>
      <w:r w:rsidR="00644CD5">
        <w:t>.</w:t>
      </w:r>
      <w:r>
        <w:t>305*T(v29</w:t>
      </w:r>
      <w:r w:rsidR="00644CD5">
        <w:t>.</w:t>
      </w:r>
      <w:r>
        <w:t>u10) + 0</w:t>
      </w:r>
      <w:r w:rsidR="00644CD5">
        <w:t>.</w:t>
      </w:r>
      <w:r>
        <w:t>349*T(v2</w:t>
      </w:r>
      <w:r w:rsidR="00644CD5">
        <w:t>.</w:t>
      </w:r>
      <w:r>
        <w:t>u12) + 0</w:t>
      </w:r>
      <w:r w:rsidR="00644CD5">
        <w:t>.</w:t>
      </w:r>
      <w:r>
        <w:t>293*T(v2</w:t>
      </w:r>
      <w:r w:rsidR="00644CD5">
        <w:t>.</w:t>
      </w:r>
      <w:r>
        <w:t>u13) -0</w:t>
      </w:r>
      <w:r w:rsidR="00644CD5">
        <w:t>.</w:t>
      </w:r>
      <w:r>
        <w:t>227*T(v18</w:t>
      </w:r>
      <w:r w:rsidR="00644CD5">
        <w:t>.</w:t>
      </w:r>
      <w:r>
        <w:t>u10) + 0</w:t>
      </w:r>
      <w:r w:rsidR="00644CD5">
        <w:t>.</w:t>
      </w:r>
      <w:r>
        <w:t>474*T(v10</w:t>
      </w:r>
      <w:r w:rsidR="00644CD5">
        <w:t>.</w:t>
      </w:r>
      <w:r>
        <w:t>u6) -0</w:t>
      </w:r>
      <w:r w:rsidR="00644CD5">
        <w:t>.</w:t>
      </w:r>
      <w:r>
        <w:t>225*T(u37) + 0</w:t>
      </w:r>
      <w:r w:rsidR="00644CD5">
        <w:t>.</w:t>
      </w:r>
      <w:r>
        <w:t>206*T(v9</w:t>
      </w:r>
      <w:r w:rsidR="00644CD5">
        <w:t>.</w:t>
      </w:r>
      <w:r>
        <w:t xml:space="preserve">u19) + </w:t>
      </w:r>
      <w:r>
        <w:lastRenderedPageBreak/>
        <w:t>0</w:t>
      </w:r>
      <w:r w:rsidR="00644CD5">
        <w:t>.</w:t>
      </w:r>
      <w:r>
        <w:t>305*T(v8</w:t>
      </w:r>
      <w:r w:rsidR="00644CD5">
        <w:t>.</w:t>
      </w:r>
      <w:r>
        <w:t>u12) + 0</w:t>
      </w:r>
      <w:r w:rsidR="00644CD5">
        <w:t>.</w:t>
      </w:r>
      <w:r>
        <w:t>275*T(v4</w:t>
      </w:r>
      <w:r w:rsidR="00644CD5">
        <w:t>.</w:t>
      </w:r>
      <w:r>
        <w:t>u36) + 0</w:t>
      </w:r>
      <w:r w:rsidR="00644CD5">
        <w:t>.</w:t>
      </w:r>
      <w:r>
        <w:t>0851*T(v17</w:t>
      </w:r>
      <w:r w:rsidR="00644CD5">
        <w:t>.</w:t>
      </w:r>
      <w:r>
        <w:t>u25) + 0</w:t>
      </w:r>
      <w:r w:rsidR="00644CD5">
        <w:t>.</w:t>
      </w:r>
      <w:r>
        <w:t>175*T(v31</w:t>
      </w:r>
      <w:r w:rsidR="00644CD5">
        <w:t>.</w:t>
      </w:r>
      <w:r>
        <w:t>u3) -0</w:t>
      </w:r>
      <w:r w:rsidR="00644CD5">
        <w:t>.</w:t>
      </w:r>
      <w:r>
        <w:t>309*T(v37</w:t>
      </w:r>
      <w:r w:rsidR="00644CD5">
        <w:t>.</w:t>
      </w:r>
      <w:r>
        <w:t>u6) -0</w:t>
      </w:r>
      <w:r w:rsidR="00644CD5">
        <w:t>.</w:t>
      </w:r>
      <w:r>
        <w:t>29*T(v21</w:t>
      </w:r>
      <w:r w:rsidR="00644CD5">
        <w:t>.</w:t>
      </w:r>
      <w:r>
        <w:t>u2) + 0</w:t>
      </w:r>
      <w:r w:rsidR="00644CD5">
        <w:t>.</w:t>
      </w:r>
      <w:r>
        <w:t>2*T(v2</w:t>
      </w:r>
      <w:r w:rsidR="00644CD5">
        <w:t>.</w:t>
      </w:r>
      <w:r>
        <w:t>u40) + 0</w:t>
      </w:r>
      <w:r w:rsidR="00644CD5">
        <w:t>.</w:t>
      </w:r>
      <w:r>
        <w:t>334*T(v14</w:t>
      </w:r>
      <w:r w:rsidR="00644CD5">
        <w:t>.</w:t>
      </w:r>
      <w:r>
        <w:t>u19) -0</w:t>
      </w:r>
      <w:r w:rsidR="00644CD5">
        <w:t>.</w:t>
      </w:r>
      <w:r>
        <w:t>235*T(v19</w:t>
      </w:r>
      <w:r w:rsidR="00644CD5">
        <w:t>.</w:t>
      </w:r>
      <w:r>
        <w:t>u20) -0</w:t>
      </w:r>
      <w:r w:rsidR="00644CD5">
        <w:t>.</w:t>
      </w:r>
      <w:r>
        <w:t>208*T(v15</w:t>
      </w:r>
      <w:r w:rsidR="00644CD5">
        <w:t>.</w:t>
      </w:r>
      <w:r>
        <w:t>u18) -0</w:t>
      </w:r>
      <w:r w:rsidR="00644CD5">
        <w:t>.</w:t>
      </w:r>
      <w:r>
        <w:t>199*T(v19</w:t>
      </w:r>
      <w:r w:rsidR="00644CD5">
        <w:t>.</w:t>
      </w:r>
      <w:r>
        <w:t>u6) -0</w:t>
      </w:r>
      <w:r w:rsidR="00644CD5">
        <w:t>.</w:t>
      </w:r>
      <w:r>
        <w:t>44*T(v30</w:t>
      </w:r>
      <w:r w:rsidR="00644CD5">
        <w:t>.</w:t>
      </w:r>
      <w:r>
        <w:t>u8) -0</w:t>
      </w:r>
      <w:r w:rsidR="00644CD5">
        <w:t>.</w:t>
      </w:r>
      <w:r>
        <w:t>159*T(v11</w:t>
      </w:r>
      <w:r w:rsidR="00644CD5">
        <w:t>.</w:t>
      </w:r>
      <w:r>
        <w:t>u12) + 0</w:t>
      </w:r>
      <w:r w:rsidR="00644CD5">
        <w:t>.</w:t>
      </w:r>
      <w:r>
        <w:t>111*T(v3</w:t>
      </w:r>
      <w:r w:rsidR="00644CD5">
        <w:t>.</w:t>
      </w:r>
      <w:r>
        <w:t>u27) + 0</w:t>
      </w:r>
      <w:r w:rsidR="00644CD5">
        <w:t>.</w:t>
      </w:r>
      <w:r>
        <w:t>185*T(v20</w:t>
      </w:r>
      <w:r w:rsidR="00644CD5">
        <w:t>.</w:t>
      </w:r>
      <w:r>
        <w:t>u11) -0</w:t>
      </w:r>
      <w:r w:rsidR="00644CD5">
        <w:t>.</w:t>
      </w:r>
      <w:r>
        <w:t>274*T(v12</w:t>
      </w:r>
      <w:r w:rsidR="00644CD5">
        <w:t>.</w:t>
      </w:r>
      <w:r>
        <w:t>u8) -0</w:t>
      </w:r>
      <w:r w:rsidR="00644CD5">
        <w:t>.</w:t>
      </w:r>
      <w:r>
        <w:t>207*T(v36</w:t>
      </w:r>
      <w:r w:rsidR="00644CD5">
        <w:t>.</w:t>
      </w:r>
      <w:r>
        <w:t>u5) + 0</w:t>
      </w:r>
      <w:r w:rsidR="00644CD5">
        <w:t>.</w:t>
      </w:r>
      <w:r>
        <w:t>215*T(v27</w:t>
      </w:r>
      <w:r w:rsidR="00644CD5">
        <w:t>.</w:t>
      </w:r>
      <w:r>
        <w:t>u13) + 0</w:t>
      </w:r>
      <w:r w:rsidR="00644CD5">
        <w:t>.</w:t>
      </w:r>
      <w:r>
        <w:t>243*T(v10</w:t>
      </w:r>
      <w:r w:rsidR="00644CD5">
        <w:t>.</w:t>
      </w:r>
      <w:r>
        <w:t>u14) + 0</w:t>
      </w:r>
      <w:r w:rsidR="00644CD5">
        <w:t>.</w:t>
      </w:r>
      <w:r>
        <w:t>254*T(v34</w:t>
      </w:r>
      <w:r w:rsidR="00644CD5">
        <w:t>.</w:t>
      </w:r>
      <w:r>
        <w:t>u2) + 0</w:t>
      </w:r>
      <w:r w:rsidR="00644CD5">
        <w:t>.</w:t>
      </w:r>
      <w:r>
        <w:t>28*T(v33</w:t>
      </w:r>
      <w:r w:rsidR="00644CD5">
        <w:t>.</w:t>
      </w:r>
      <w:r>
        <w:t>u9) + 0</w:t>
      </w:r>
      <w:r w:rsidR="00644CD5">
        <w:t>.</w:t>
      </w:r>
      <w:r>
        <w:t>24*T(v29) -0</w:t>
      </w:r>
      <w:r w:rsidR="00644CD5">
        <w:t>.</w:t>
      </w:r>
      <w:r>
        <w:t>251*T(v40</w:t>
      </w:r>
      <w:r w:rsidR="00644CD5">
        <w:t>.</w:t>
      </w:r>
      <w:r>
        <w:t>u2) -0</w:t>
      </w:r>
      <w:r w:rsidR="00644CD5">
        <w:t>.</w:t>
      </w:r>
      <w:r>
        <w:t>211*T(u35) + 0</w:t>
      </w:r>
      <w:r w:rsidR="00644CD5">
        <w:t>.</w:t>
      </w:r>
      <w:r>
        <w:t>298*T(v4</w:t>
      </w:r>
      <w:r w:rsidR="00644CD5">
        <w:t>.</w:t>
      </w:r>
      <w:r>
        <w:t>u39) -0</w:t>
      </w:r>
      <w:r w:rsidR="00644CD5">
        <w:t>.</w:t>
      </w:r>
      <w:r>
        <w:t>236*T(v3</w:t>
      </w:r>
      <w:r w:rsidR="00644CD5">
        <w:t>.</w:t>
      </w:r>
      <w:r>
        <w:t>u11) -0</w:t>
      </w:r>
      <w:r w:rsidR="00644CD5">
        <w:t>.</w:t>
      </w:r>
      <w:r>
        <w:t>168*T(v20) + 0</w:t>
      </w:r>
      <w:r w:rsidR="00644CD5">
        <w:t>.</w:t>
      </w:r>
      <w:r>
        <w:t>197*T(v30</w:t>
      </w:r>
      <w:r w:rsidR="00644CD5">
        <w:t>.</w:t>
      </w:r>
      <w:r>
        <w:t>u4) -0</w:t>
      </w:r>
      <w:r w:rsidR="00644CD5">
        <w:t>.</w:t>
      </w:r>
      <w:r>
        <w:t>297*T(v6</w:t>
      </w:r>
      <w:r w:rsidR="00644CD5">
        <w:t>.</w:t>
      </w:r>
      <w:r>
        <w:t>u31) + 0</w:t>
      </w:r>
      <w:r w:rsidR="00644CD5">
        <w:t>.</w:t>
      </w:r>
      <w:r>
        <w:t>155*T(v35) -0</w:t>
      </w:r>
      <w:r w:rsidR="00644CD5">
        <w:t>.</w:t>
      </w:r>
      <w:r>
        <w:t>212*T(v9</w:t>
      </w:r>
      <w:r w:rsidR="00644CD5">
        <w:t>.</w:t>
      </w:r>
      <w:r>
        <w:t>u17) + 0</w:t>
      </w:r>
      <w:r w:rsidR="00644CD5">
        <w:t>.</w:t>
      </w:r>
      <w:r>
        <w:t>251*T(v23</w:t>
      </w:r>
      <w:r w:rsidR="00644CD5">
        <w:t>.</w:t>
      </w:r>
      <w:r>
        <w:t>u11) -0</w:t>
      </w:r>
      <w:r w:rsidR="00644CD5">
        <w:t>.</w:t>
      </w:r>
      <w:r>
        <w:t>174*T(v40) -0</w:t>
      </w:r>
      <w:r w:rsidR="00644CD5">
        <w:t>.</w:t>
      </w:r>
      <w:r>
        <w:t>19*T(v12</w:t>
      </w:r>
      <w:r w:rsidR="00644CD5">
        <w:t>.</w:t>
      </w:r>
      <w:r>
        <w:t>u13) + 0</w:t>
      </w:r>
      <w:r w:rsidR="00644CD5">
        <w:t>.</w:t>
      </w:r>
      <w:r>
        <w:t>241*T(v24</w:t>
      </w:r>
      <w:r w:rsidR="00644CD5">
        <w:t>.</w:t>
      </w:r>
      <w:r>
        <w:t>u10) + 0</w:t>
      </w:r>
      <w:r w:rsidR="00644CD5">
        <w:t>.</w:t>
      </w:r>
      <w:r>
        <w:t>175*T(v27</w:t>
      </w:r>
      <w:r w:rsidR="00644CD5">
        <w:t>.</w:t>
      </w:r>
      <w:r>
        <w:t>u1) -0</w:t>
      </w:r>
      <w:r w:rsidR="00644CD5">
        <w:t>.</w:t>
      </w:r>
      <w:r>
        <w:t>297*T(v9</w:t>
      </w:r>
      <w:r w:rsidR="00644CD5">
        <w:t>.</w:t>
      </w:r>
      <w:r>
        <w:t>u16) -0</w:t>
      </w:r>
      <w:r w:rsidR="00644CD5">
        <w:t>.</w:t>
      </w:r>
      <w:r>
        <w:t>293*T(v3</w:t>
      </w:r>
      <w:r w:rsidR="00644CD5">
        <w:t>.</w:t>
      </w:r>
      <w:r>
        <w:t>u12) -0</w:t>
      </w:r>
      <w:r w:rsidR="00644CD5">
        <w:t>.</w:t>
      </w:r>
      <w:r>
        <w:t>181*T(v13</w:t>
      </w:r>
      <w:r w:rsidR="00644CD5">
        <w:t>.</w:t>
      </w:r>
      <w:r>
        <w:t>u15) -0</w:t>
      </w:r>
      <w:r w:rsidR="00644CD5">
        <w:t>.</w:t>
      </w:r>
      <w:r>
        <w:t>21*T(v22</w:t>
      </w:r>
      <w:r w:rsidR="00644CD5">
        <w:t>.</w:t>
      </w:r>
      <w:r>
        <w:t>u11) + 0</w:t>
      </w:r>
      <w:r w:rsidR="00644CD5">
        <w:t>.</w:t>
      </w:r>
      <w:r>
        <w:t>286*T(v28</w:t>
      </w:r>
      <w:r w:rsidR="00644CD5">
        <w:t>.</w:t>
      </w:r>
      <w:r>
        <w:t>u5) -0</w:t>
      </w:r>
      <w:r w:rsidR="00644CD5">
        <w:t>.</w:t>
      </w:r>
      <w:r>
        <w:t>156*Length^2 + 0</w:t>
      </w:r>
      <w:r w:rsidR="00644CD5">
        <w:t>.</w:t>
      </w:r>
      <w:r>
        <w:t>1*T(v30</w:t>
      </w:r>
      <w:r w:rsidR="00644CD5">
        <w:t>.</w:t>
      </w:r>
      <w:r>
        <w:t>u3) -0</w:t>
      </w:r>
      <w:r w:rsidR="00644CD5">
        <w:t>.</w:t>
      </w:r>
      <w:r>
        <w:t>247*T(v22</w:t>
      </w:r>
      <w:r w:rsidR="00644CD5">
        <w:t>.</w:t>
      </w:r>
      <w:r>
        <w:t>u7) -0</w:t>
      </w:r>
      <w:r w:rsidR="00644CD5">
        <w:t>.</w:t>
      </w:r>
      <w:r>
        <w:t>165*T(v29</w:t>
      </w:r>
      <w:r w:rsidR="00644CD5">
        <w:t>.</w:t>
      </w:r>
      <w:r>
        <w:t>u9) + 0</w:t>
      </w:r>
      <w:r w:rsidR="00644CD5">
        <w:t>.</w:t>
      </w:r>
      <w:r>
        <w:t>261*T(u9) -0</w:t>
      </w:r>
      <w:r w:rsidR="00644CD5">
        <w:t>.</w:t>
      </w:r>
      <w:r>
        <w:t>135*T(v3</w:t>
      </w:r>
      <w:r w:rsidR="00644CD5">
        <w:t>.</w:t>
      </w:r>
      <w:r>
        <w:t>u40) + 0</w:t>
      </w:r>
      <w:r w:rsidR="00644CD5">
        <w:t>.</w:t>
      </w:r>
      <w:r>
        <w:t>123*T(v26</w:t>
      </w:r>
      <w:r w:rsidR="00644CD5">
        <w:t>.</w:t>
      </w:r>
      <w:r>
        <w:t>u8) -0</w:t>
      </w:r>
      <w:r w:rsidR="00644CD5">
        <w:t>.</w:t>
      </w:r>
      <w:r>
        <w:t>167*T(u23) -0</w:t>
      </w:r>
      <w:r w:rsidR="00644CD5">
        <w:t>.</w:t>
      </w:r>
      <w:r>
        <w:t>241*T(v7</w:t>
      </w:r>
      <w:r w:rsidR="00644CD5">
        <w:t>.</w:t>
      </w:r>
      <w:r>
        <w:t>u32) -0</w:t>
      </w:r>
      <w:r w:rsidR="00644CD5">
        <w:t>.</w:t>
      </w:r>
      <w:r>
        <w:t>185*T(v3</w:t>
      </w:r>
      <w:r w:rsidR="00644CD5">
        <w:t>.</w:t>
      </w:r>
      <w:r>
        <w:t>u22) + 0</w:t>
      </w:r>
      <w:r w:rsidR="00644CD5">
        <w:t>.</w:t>
      </w:r>
      <w:r>
        <w:t>121*T(v28</w:t>
      </w:r>
      <w:r w:rsidR="00644CD5">
        <w:t>.</w:t>
      </w:r>
      <w:r>
        <w:t>u7) + 0</w:t>
      </w:r>
      <w:r w:rsidR="00644CD5">
        <w:t>.</w:t>
      </w:r>
      <w:r>
        <w:t>425*T(v1</w:t>
      </w:r>
      <w:r w:rsidR="00644CD5">
        <w:t>.</w:t>
      </w:r>
      <w:r>
        <w:t>u39) -0</w:t>
      </w:r>
      <w:r w:rsidR="00644CD5">
        <w:t>.</w:t>
      </w:r>
      <w:r>
        <w:t>316*T(v8</w:t>
      </w:r>
      <w:r w:rsidR="00644CD5">
        <w:t>.</w:t>
      </w:r>
      <w:r>
        <w:t>u31) + 0</w:t>
      </w:r>
      <w:r w:rsidR="00644CD5">
        <w:t>.</w:t>
      </w:r>
      <w:r>
        <w:t>269*T(v1</w:t>
      </w:r>
      <w:r w:rsidR="00644CD5">
        <w:t>.</w:t>
      </w:r>
      <w:r>
        <w:t>u36) + 0</w:t>
      </w:r>
      <w:r w:rsidR="00644CD5">
        <w:t>.</w:t>
      </w:r>
      <w:r>
        <w:t>323*T(v1</w:t>
      </w:r>
      <w:r w:rsidR="00644CD5">
        <w:t>.</w:t>
      </w:r>
      <w:r>
        <w:t>u7) + 0</w:t>
      </w:r>
      <w:r w:rsidR="00644CD5">
        <w:t>.</w:t>
      </w:r>
      <w:r>
        <w:t>254*T(v15</w:t>
      </w:r>
      <w:r w:rsidR="00644CD5">
        <w:t>.</w:t>
      </w:r>
      <w:r>
        <w:t>u12) + 0</w:t>
      </w:r>
      <w:r w:rsidR="00644CD5">
        <w:t>.</w:t>
      </w:r>
      <w:r>
        <w:t>206*T(v23</w:t>
      </w:r>
      <w:r w:rsidR="00644CD5">
        <w:t>.</w:t>
      </w:r>
      <w:r>
        <w:t>u12) -0</w:t>
      </w:r>
      <w:r w:rsidR="00644CD5">
        <w:t>.</w:t>
      </w:r>
      <w:r>
        <w:t>277*T(v24</w:t>
      </w:r>
      <w:r w:rsidR="00644CD5">
        <w:t>.</w:t>
      </w:r>
      <w:r>
        <w:t>u18) -0</w:t>
      </w:r>
      <w:r w:rsidR="00644CD5">
        <w:t>.</w:t>
      </w:r>
      <w:r>
        <w:t>256*T(v18</w:t>
      </w:r>
      <w:r w:rsidR="00644CD5">
        <w:t>.</w:t>
      </w:r>
      <w:r>
        <w:t>u9) + 0</w:t>
      </w:r>
      <w:r w:rsidR="00644CD5">
        <w:t>.</w:t>
      </w:r>
      <w:r>
        <w:t>225*T(v9</w:t>
      </w:r>
      <w:r w:rsidR="00644CD5">
        <w:t>.</w:t>
      </w:r>
      <w:r>
        <w:t>u20) + 0</w:t>
      </w:r>
      <w:r w:rsidR="00644CD5">
        <w:t>.</w:t>
      </w:r>
      <w:r>
        <w:t>219*T(v21</w:t>
      </w:r>
      <w:r w:rsidR="00644CD5">
        <w:t>.</w:t>
      </w:r>
      <w:r>
        <w:t>u16) -0</w:t>
      </w:r>
      <w:r w:rsidR="00644CD5">
        <w:t>.</w:t>
      </w:r>
      <w:r>
        <w:t>246*T(v9</w:t>
      </w:r>
      <w:r w:rsidR="00644CD5">
        <w:t>.</w:t>
      </w:r>
      <w:r>
        <w:t>u32) + 0</w:t>
      </w:r>
      <w:r w:rsidR="00644CD5">
        <w:t>.</w:t>
      </w:r>
      <w:r>
        <w:t>201*T(v3</w:t>
      </w:r>
      <w:r w:rsidR="00644CD5">
        <w:t>.</w:t>
      </w:r>
      <w:r>
        <w:t>u4) + 0</w:t>
      </w:r>
      <w:r w:rsidR="00644CD5">
        <w:t>.</w:t>
      </w:r>
      <w:r>
        <w:t>21*T(v22</w:t>
      </w:r>
      <w:r w:rsidR="00644CD5">
        <w:t>.</w:t>
      </w:r>
      <w:r>
        <w:t>u16) + 0</w:t>
      </w:r>
      <w:r w:rsidR="00644CD5">
        <w:t>.</w:t>
      </w:r>
      <w:r>
        <w:t>113*T(v13</w:t>
      </w:r>
      <w:r w:rsidR="00644CD5">
        <w:t>.</w:t>
      </w:r>
      <w:r>
        <w:t>u29) + 0</w:t>
      </w:r>
      <w:r w:rsidR="00644CD5">
        <w:t>.</w:t>
      </w:r>
      <w:r>
        <w:t>157*T(v14</w:t>
      </w:r>
      <w:r w:rsidR="00644CD5">
        <w:t>.</w:t>
      </w:r>
      <w:r>
        <w:t>u21) -0</w:t>
      </w:r>
      <w:r w:rsidR="00644CD5">
        <w:t>.</w:t>
      </w:r>
      <w:r>
        <w:t>0959*T(v41) -0</w:t>
      </w:r>
      <w:r w:rsidR="00644CD5">
        <w:t>.</w:t>
      </w:r>
      <w:r>
        <w:t>202*T(v20</w:t>
      </w:r>
      <w:r w:rsidR="00644CD5">
        <w:t>.</w:t>
      </w:r>
      <w:r>
        <w:t>u2) + 0</w:t>
      </w:r>
      <w:r w:rsidR="00644CD5">
        <w:t>.</w:t>
      </w:r>
      <w:r>
        <w:t>257*T(v1</w:t>
      </w:r>
      <w:r w:rsidR="00644CD5">
        <w:t>.</w:t>
      </w:r>
      <w:r>
        <w:t>u42) + 0</w:t>
      </w:r>
      <w:r w:rsidR="00644CD5">
        <w:t>.</w:t>
      </w:r>
      <w:r>
        <w:t>119*T(v14</w:t>
      </w:r>
      <w:r w:rsidR="00644CD5">
        <w:t>.</w:t>
      </w:r>
      <w:r>
        <w:t>u15) + 0</w:t>
      </w:r>
      <w:r w:rsidR="00644CD5">
        <w:t>.</w:t>
      </w:r>
      <w:r>
        <w:t>233*T(v6</w:t>
      </w:r>
      <w:r w:rsidR="00644CD5">
        <w:t>.</w:t>
      </w:r>
      <w:r>
        <w:t>u23) + 0</w:t>
      </w:r>
      <w:r w:rsidR="00644CD5">
        <w:t>.</w:t>
      </w:r>
      <w:r>
        <w:t>204*T(v11</w:t>
      </w:r>
      <w:r w:rsidR="00644CD5">
        <w:t>.</w:t>
      </w:r>
      <w:r>
        <w:t>u10) -0</w:t>
      </w:r>
      <w:r w:rsidR="00644CD5">
        <w:t>.</w:t>
      </w:r>
      <w:r>
        <w:t>174*T(v31</w:t>
      </w:r>
      <w:r w:rsidR="00644CD5">
        <w:t>.</w:t>
      </w:r>
      <w:r>
        <w:t>u6) -0</w:t>
      </w:r>
      <w:r w:rsidR="00644CD5">
        <w:t>.</w:t>
      </w:r>
      <w:r>
        <w:t>193*T(v3</w:t>
      </w:r>
      <w:r w:rsidR="00644CD5">
        <w:t>.</w:t>
      </w:r>
      <w:r>
        <w:t>u38) -0</w:t>
      </w:r>
      <w:r w:rsidR="00644CD5">
        <w:t>.</w:t>
      </w:r>
      <w:r>
        <w:t>19*T(v5</w:t>
      </w:r>
      <w:r w:rsidR="00644CD5">
        <w:t>.</w:t>
      </w:r>
      <w:r>
        <w:t>u5) + 0</w:t>
      </w:r>
      <w:r w:rsidR="00644CD5">
        <w:t>.</w:t>
      </w:r>
      <w:r>
        <w:t>227*T(v4</w:t>
      </w:r>
      <w:r w:rsidR="00644CD5">
        <w:t>.</w:t>
      </w:r>
      <w:r>
        <w:t>u18) -0</w:t>
      </w:r>
      <w:r w:rsidR="00644CD5">
        <w:t>.</w:t>
      </w:r>
      <w:r>
        <w:t>199*T(v23</w:t>
      </w:r>
      <w:r w:rsidR="00644CD5">
        <w:t>.</w:t>
      </w:r>
      <w:r>
        <w:t>u5) -0</w:t>
      </w:r>
      <w:r w:rsidR="00644CD5">
        <w:t>.</w:t>
      </w:r>
      <w:r>
        <w:t>267*T(v21</w:t>
      </w:r>
      <w:r w:rsidR="00644CD5">
        <w:t>.</w:t>
      </w:r>
      <w:r>
        <w:t>u5) -0</w:t>
      </w:r>
      <w:r w:rsidR="00644CD5">
        <w:t>.</w:t>
      </w:r>
      <w:r>
        <w:t>163*T(v5</w:t>
      </w:r>
      <w:r w:rsidR="00644CD5">
        <w:t>.</w:t>
      </w:r>
      <w:r>
        <w:t>u28) -0</w:t>
      </w:r>
      <w:r w:rsidR="00644CD5">
        <w:t>.</w:t>
      </w:r>
      <w:r>
        <w:t>142*T(v11</w:t>
      </w:r>
      <w:r w:rsidR="00644CD5">
        <w:t>.</w:t>
      </w:r>
      <w:r>
        <w:t>u21) + 0</w:t>
      </w:r>
      <w:r w:rsidR="00644CD5">
        <w:t>.</w:t>
      </w:r>
      <w:r>
        <w:t>221*T(v21</w:t>
      </w:r>
      <w:r w:rsidR="00644CD5">
        <w:t>.</w:t>
      </w:r>
      <w:r>
        <w:t>u14) + 0</w:t>
      </w:r>
      <w:r w:rsidR="00644CD5">
        <w:t>.</w:t>
      </w:r>
      <w:r>
        <w:t>209*T(v24</w:t>
      </w:r>
      <w:r w:rsidR="00644CD5">
        <w:t>.</w:t>
      </w:r>
      <w:r>
        <w:t>u3) + 0</w:t>
      </w:r>
      <w:r w:rsidR="00644CD5">
        <w:t>.</w:t>
      </w:r>
      <w:r>
        <w:t>251*T(v2</w:t>
      </w:r>
      <w:r w:rsidR="00644CD5">
        <w:t>.</w:t>
      </w:r>
      <w:r>
        <w:t>u30) -0</w:t>
      </w:r>
      <w:r w:rsidR="00644CD5">
        <w:t>.</w:t>
      </w:r>
      <w:r>
        <w:t>183*T(v13</w:t>
      </w:r>
      <w:r w:rsidR="00644CD5">
        <w:t>.</w:t>
      </w:r>
      <w:r>
        <w:t>u3) + 0</w:t>
      </w:r>
      <w:r w:rsidR="00644CD5">
        <w:t>.</w:t>
      </w:r>
      <w:r>
        <w:t>0799*T(v42) + 0</w:t>
      </w:r>
      <w:r w:rsidR="00644CD5">
        <w:t>.</w:t>
      </w:r>
      <w:r>
        <w:t>168*T(v3</w:t>
      </w:r>
      <w:r w:rsidR="00644CD5">
        <w:t>.</w:t>
      </w:r>
      <w:r>
        <w:t>u39) -0</w:t>
      </w:r>
      <w:r w:rsidR="00644CD5">
        <w:t>.</w:t>
      </w:r>
      <w:r>
        <w:t>187*T(v14</w:t>
      </w:r>
      <w:r w:rsidR="00644CD5">
        <w:t>.</w:t>
      </w:r>
      <w:r>
        <w:t>u25) -0</w:t>
      </w:r>
      <w:r w:rsidR="00644CD5">
        <w:t>.</w:t>
      </w:r>
      <w:r>
        <w:t>227*T(v1</w:t>
      </w:r>
      <w:r w:rsidR="00644CD5">
        <w:t>.</w:t>
      </w:r>
      <w:r>
        <w:t>u19) -0</w:t>
      </w:r>
      <w:r w:rsidR="00644CD5">
        <w:t>.</w:t>
      </w:r>
      <w:r>
        <w:t>241*T(v19</w:t>
      </w:r>
      <w:r w:rsidR="00644CD5">
        <w:t>.</w:t>
      </w:r>
      <w:r>
        <w:t>u15) -0</w:t>
      </w:r>
      <w:r w:rsidR="00644CD5">
        <w:t>.</w:t>
      </w:r>
      <w:r>
        <w:t>165*T(v21</w:t>
      </w:r>
      <w:r w:rsidR="00644CD5">
        <w:t>.</w:t>
      </w:r>
      <w:r>
        <w:t>u10) + 0</w:t>
      </w:r>
      <w:r w:rsidR="00644CD5">
        <w:t>.</w:t>
      </w:r>
      <w:r>
        <w:t>174*T(v1</w:t>
      </w:r>
      <w:r w:rsidR="00644CD5">
        <w:t>.</w:t>
      </w:r>
      <w:r>
        <w:t>u34) + 0</w:t>
      </w:r>
      <w:r w:rsidR="00644CD5">
        <w:t>.</w:t>
      </w:r>
      <w:r>
        <w:t>0995*T(v1</w:t>
      </w:r>
      <w:r w:rsidR="00644CD5">
        <w:t>.</w:t>
      </w:r>
      <w:r>
        <w:t>u17) + 0</w:t>
      </w:r>
      <w:r w:rsidR="00644CD5">
        <w:t>.</w:t>
      </w:r>
      <w:r>
        <w:t>311*T(v1</w:t>
      </w:r>
      <w:r w:rsidR="00644CD5">
        <w:t>.</w:t>
      </w:r>
      <w:r>
        <w:t>u11) + 0</w:t>
      </w:r>
      <w:r w:rsidR="00644CD5">
        <w:t>.</w:t>
      </w:r>
      <w:r>
        <w:t>21*T(v22</w:t>
      </w:r>
      <w:r w:rsidR="00644CD5">
        <w:t>.</w:t>
      </w:r>
      <w:r>
        <w:t>u3) + 0</w:t>
      </w:r>
      <w:r w:rsidR="00644CD5">
        <w:t>.</w:t>
      </w:r>
      <w:r>
        <w:t>242*T(v6</w:t>
      </w:r>
      <w:r w:rsidR="00644CD5">
        <w:t>.</w:t>
      </w:r>
      <w:r>
        <w:t>u13) + 0</w:t>
      </w:r>
      <w:r w:rsidR="00644CD5">
        <w:t>.</w:t>
      </w:r>
      <w:r>
        <w:t>187*T(v25</w:t>
      </w:r>
      <w:r w:rsidR="00644CD5">
        <w:t>.</w:t>
      </w:r>
      <w:r>
        <w:t>u6) -0</w:t>
      </w:r>
      <w:r w:rsidR="00644CD5">
        <w:t>.</w:t>
      </w:r>
      <w:r>
        <w:t>27*T(v1</w:t>
      </w:r>
      <w:r w:rsidR="00644CD5">
        <w:t>.</w:t>
      </w:r>
      <w:r>
        <w:t>u25) -0</w:t>
      </w:r>
      <w:r w:rsidR="00644CD5">
        <w:t>.</w:t>
      </w:r>
      <w:r>
        <w:t>174*T(v1</w:t>
      </w:r>
      <w:r w:rsidR="00644CD5">
        <w:t>.</w:t>
      </w:r>
      <w:r>
        <w:t>u33) + 0</w:t>
      </w:r>
      <w:r w:rsidR="00644CD5">
        <w:t>.</w:t>
      </w:r>
      <w:r>
        <w:t>122*T(v32</w:t>
      </w:r>
      <w:r w:rsidR="00644CD5">
        <w:t>.</w:t>
      </w:r>
      <w:r>
        <w:t>u10) + 0</w:t>
      </w:r>
      <w:r w:rsidR="00644CD5">
        <w:t>.</w:t>
      </w:r>
      <w:r>
        <w:t>135*T(v33</w:t>
      </w:r>
      <w:r w:rsidR="00644CD5">
        <w:t>.</w:t>
      </w:r>
      <w:r>
        <w:t>u5) + 0</w:t>
      </w:r>
      <w:r w:rsidR="00644CD5">
        <w:t>.</w:t>
      </w:r>
      <w:r>
        <w:t>201*T(v4</w:t>
      </w:r>
      <w:r w:rsidR="00644CD5">
        <w:t>.</w:t>
      </w:r>
      <w:r>
        <w:t>u21) -0</w:t>
      </w:r>
      <w:r w:rsidR="00644CD5">
        <w:t>.</w:t>
      </w:r>
      <w:r>
        <w:t>172*T(v13</w:t>
      </w:r>
      <w:r w:rsidR="00644CD5">
        <w:t>.</w:t>
      </w:r>
      <w:r>
        <w:t>u11) + 0</w:t>
      </w:r>
      <w:r w:rsidR="00644CD5">
        <w:t>.</w:t>
      </w:r>
      <w:r>
        <w:t>129*T(v5</w:t>
      </w:r>
      <w:r w:rsidR="00644CD5">
        <w:t>.</w:t>
      </w:r>
      <w:r>
        <w:t>u15) + 0</w:t>
      </w:r>
      <w:r w:rsidR="00644CD5">
        <w:t>.</w:t>
      </w:r>
      <w:r>
        <w:t>186*T(v11</w:t>
      </w:r>
      <w:r w:rsidR="00644CD5">
        <w:t>.</w:t>
      </w:r>
      <w:r>
        <w:t>u27) + 0</w:t>
      </w:r>
      <w:r w:rsidR="00644CD5">
        <w:t>.</w:t>
      </w:r>
      <w:r>
        <w:t>144*T(v16</w:t>
      </w:r>
      <w:r w:rsidR="00644CD5">
        <w:t>.</w:t>
      </w:r>
      <w:r>
        <w:t>u2) -0</w:t>
      </w:r>
      <w:r w:rsidR="00644CD5">
        <w:t>.</w:t>
      </w:r>
      <w:r>
        <w:t>213*T(v1</w:t>
      </w:r>
      <w:r w:rsidR="00644CD5">
        <w:t>.</w:t>
      </w:r>
      <w:r>
        <w:t>u31) -0</w:t>
      </w:r>
      <w:r w:rsidR="00644CD5">
        <w:t>.</w:t>
      </w:r>
      <w:r>
        <w:t>122*T(v37</w:t>
      </w:r>
      <w:r w:rsidR="00644CD5">
        <w:t>.</w:t>
      </w:r>
      <w:r>
        <w:t>u5) + 0</w:t>
      </w:r>
      <w:r w:rsidR="00644CD5">
        <w:t>.</w:t>
      </w:r>
      <w:r>
        <w:t>162*T(v25</w:t>
      </w:r>
      <w:r w:rsidR="00644CD5">
        <w:t>.</w:t>
      </w:r>
      <w:r>
        <w:t>u9) + 0</w:t>
      </w:r>
      <w:r w:rsidR="00644CD5">
        <w:t>.</w:t>
      </w:r>
      <w:r>
        <w:t>174*T(v34</w:t>
      </w:r>
      <w:r w:rsidR="00644CD5">
        <w:t>.</w:t>
      </w:r>
      <w:r>
        <w:t>u7) + 0</w:t>
      </w:r>
      <w:r w:rsidR="00644CD5">
        <w:t>.</w:t>
      </w:r>
      <w:r>
        <w:t>165*T(v11</w:t>
      </w:r>
      <w:r w:rsidR="00644CD5">
        <w:t>.</w:t>
      </w:r>
      <w:r>
        <w:t>u25) -0</w:t>
      </w:r>
      <w:r w:rsidR="00644CD5">
        <w:t>.</w:t>
      </w:r>
      <w:r>
        <w:t>171*T(v27</w:t>
      </w:r>
      <w:r w:rsidR="00644CD5">
        <w:t>.</w:t>
      </w:r>
      <w:r>
        <w:t>u16) -0</w:t>
      </w:r>
      <w:r w:rsidR="00644CD5">
        <w:t>.</w:t>
      </w:r>
      <w:r>
        <w:t>103*T(v11</w:t>
      </w:r>
      <w:r w:rsidR="00644CD5">
        <w:t>.</w:t>
      </w:r>
      <w:r>
        <w:t>u16) -0</w:t>
      </w:r>
      <w:r w:rsidR="00644CD5">
        <w:t>.</w:t>
      </w:r>
      <w:r>
        <w:t>126*T(v24</w:t>
      </w:r>
      <w:r w:rsidR="00644CD5">
        <w:t>.</w:t>
      </w:r>
      <w:r>
        <w:t>u16) -0</w:t>
      </w:r>
      <w:r w:rsidR="00644CD5">
        <w:t>.</w:t>
      </w:r>
      <w:r>
        <w:t>149*T(v4</w:t>
      </w:r>
      <w:r w:rsidR="00644CD5">
        <w:t>.</w:t>
      </w:r>
      <w:r>
        <w:t>u10) + 0</w:t>
      </w:r>
      <w:r w:rsidR="00644CD5">
        <w:t>.</w:t>
      </w:r>
      <w:r>
        <w:t>15*T(v7</w:t>
      </w:r>
      <w:r w:rsidR="00644CD5">
        <w:t>.</w:t>
      </w:r>
      <w:r>
        <w:t>u35) + 0</w:t>
      </w:r>
      <w:r w:rsidR="00644CD5">
        <w:t>.</w:t>
      </w:r>
      <w:r>
        <w:t>159*T(v25</w:t>
      </w:r>
      <w:r w:rsidR="00644CD5">
        <w:t>.</w:t>
      </w:r>
      <w:r>
        <w:t>u17) + 0</w:t>
      </w:r>
      <w:r w:rsidR="00644CD5">
        <w:t>.</w:t>
      </w:r>
      <w:r>
        <w:t>151*T(v10</w:t>
      </w:r>
      <w:r w:rsidR="00644CD5">
        <w:t>.</w:t>
      </w:r>
      <w:r>
        <w:t>u11) -0</w:t>
      </w:r>
      <w:r w:rsidR="00644CD5">
        <w:t>.</w:t>
      </w:r>
      <w:r>
        <w:t>242*T(v21</w:t>
      </w:r>
      <w:r w:rsidR="00644CD5">
        <w:t>.</w:t>
      </w:r>
      <w:r>
        <w:t>u1) -0</w:t>
      </w:r>
      <w:r w:rsidR="00644CD5">
        <w:t>.</w:t>
      </w:r>
      <w:r>
        <w:t>142*T(v20</w:t>
      </w:r>
      <w:r w:rsidR="00644CD5">
        <w:t>.</w:t>
      </w:r>
      <w:r>
        <w:t>u10) -0</w:t>
      </w:r>
      <w:r w:rsidR="00644CD5">
        <w:t>.</w:t>
      </w:r>
      <w:r>
        <w:t>155*T(v18</w:t>
      </w:r>
      <w:r w:rsidR="00644CD5">
        <w:t>.</w:t>
      </w:r>
      <w:r>
        <w:t>u12) -0</w:t>
      </w:r>
      <w:r w:rsidR="00644CD5">
        <w:t>.</w:t>
      </w:r>
      <w:r>
        <w:t>138*T(v26</w:t>
      </w:r>
      <w:r w:rsidR="00644CD5">
        <w:t>.</w:t>
      </w:r>
      <w:r>
        <w:t>u9) + 0</w:t>
      </w:r>
      <w:r w:rsidR="00644CD5">
        <w:t>.</w:t>
      </w:r>
      <w:r>
        <w:t>109*T(v12</w:t>
      </w:r>
      <w:r w:rsidR="00644CD5">
        <w:t>.</w:t>
      </w:r>
      <w:r>
        <w:t>u30) + 0</w:t>
      </w:r>
      <w:r w:rsidR="00644CD5">
        <w:t>.</w:t>
      </w:r>
      <w:r>
        <w:t>139*T(v15</w:t>
      </w:r>
      <w:r w:rsidR="00644CD5">
        <w:t>.</w:t>
      </w:r>
      <w:r>
        <w:t>u9) + 0</w:t>
      </w:r>
      <w:r w:rsidR="00644CD5">
        <w:t>.</w:t>
      </w:r>
      <w:r>
        <w:t>146*T(u18) -0</w:t>
      </w:r>
      <w:r w:rsidR="00644CD5">
        <w:t>.</w:t>
      </w:r>
      <w:r>
        <w:t>136*T(v12</w:t>
      </w:r>
      <w:r w:rsidR="00644CD5">
        <w:t>.</w:t>
      </w:r>
      <w:r>
        <w:t>u19) + 0</w:t>
      </w:r>
      <w:r w:rsidR="00644CD5">
        <w:t>.</w:t>
      </w:r>
      <w:r>
        <w:t>2*T(v22</w:t>
      </w:r>
      <w:r w:rsidR="00644CD5">
        <w:t>.</w:t>
      </w:r>
      <w:r>
        <w:t>u4) -0</w:t>
      </w:r>
      <w:r w:rsidR="00644CD5">
        <w:t>.</w:t>
      </w:r>
      <w:r>
        <w:t>124*T(v35</w:t>
      </w:r>
      <w:r w:rsidR="00644CD5">
        <w:t>.</w:t>
      </w:r>
      <w:r>
        <w:t>u7) + 0</w:t>
      </w:r>
      <w:r w:rsidR="00644CD5">
        <w:t>.</w:t>
      </w:r>
      <w:r>
        <w:t>159*T(v18</w:t>
      </w:r>
      <w:r w:rsidR="00644CD5">
        <w:t>.</w:t>
      </w:r>
      <w:r>
        <w:t>u21) -0</w:t>
      </w:r>
      <w:r w:rsidR="00644CD5">
        <w:t>.</w:t>
      </w:r>
      <w:r>
        <w:t>143*T(v6</w:t>
      </w:r>
      <w:r w:rsidR="00644CD5">
        <w:t>.</w:t>
      </w:r>
      <w:r>
        <w:t>u24) -0</w:t>
      </w:r>
      <w:r w:rsidR="00644CD5">
        <w:t>.</w:t>
      </w:r>
      <w:r>
        <w:t>157*T(v14</w:t>
      </w:r>
      <w:r w:rsidR="00644CD5">
        <w:t>.</w:t>
      </w:r>
      <w:r>
        <w:t>u12) + 0</w:t>
      </w:r>
      <w:r w:rsidR="00644CD5">
        <w:t>.</w:t>
      </w:r>
      <w:r>
        <w:t>192*T(v11</w:t>
      </w:r>
      <w:r w:rsidR="00644CD5">
        <w:t>.</w:t>
      </w:r>
      <w:r>
        <w:t>u11) -0</w:t>
      </w:r>
      <w:r w:rsidR="00644CD5">
        <w:t>.</w:t>
      </w:r>
      <w:r>
        <w:t>12*T(v1</w:t>
      </w:r>
      <w:r w:rsidR="00644CD5">
        <w:t>.</w:t>
      </w:r>
      <w:r>
        <w:t>u28) -0</w:t>
      </w:r>
      <w:r w:rsidR="00644CD5">
        <w:t>.</w:t>
      </w:r>
      <w:r>
        <w:t>163*T(v8</w:t>
      </w:r>
      <w:r w:rsidR="00644CD5">
        <w:t>.</w:t>
      </w:r>
      <w:r>
        <w:t>u27) -0</w:t>
      </w:r>
      <w:r w:rsidR="00644CD5">
        <w:t>.</w:t>
      </w:r>
      <w:r>
        <w:t>17*T(v26</w:t>
      </w:r>
      <w:r w:rsidR="00644CD5">
        <w:t>.</w:t>
      </w:r>
      <w:r>
        <w:t>u12) -0</w:t>
      </w:r>
      <w:r w:rsidR="00644CD5">
        <w:t>.</w:t>
      </w:r>
      <w:r>
        <w:t>193*T(v12</w:t>
      </w:r>
      <w:r w:rsidR="00644CD5">
        <w:t>.</w:t>
      </w:r>
      <w:r>
        <w:t>u21) -0</w:t>
      </w:r>
      <w:r w:rsidR="00644CD5">
        <w:t>.</w:t>
      </w:r>
      <w:r>
        <w:t>148*T(v8</w:t>
      </w:r>
      <w:r w:rsidR="00644CD5">
        <w:t>.</w:t>
      </w:r>
      <w:r>
        <w:t>u7) -0</w:t>
      </w:r>
      <w:r w:rsidR="00644CD5">
        <w:t>.</w:t>
      </w:r>
      <w:r>
        <w:t>126*T(v14</w:t>
      </w:r>
      <w:r w:rsidR="00644CD5">
        <w:t>.</w:t>
      </w:r>
      <w:r>
        <w:t>u11) -0</w:t>
      </w:r>
      <w:r w:rsidR="00644CD5">
        <w:t>.</w:t>
      </w:r>
      <w:r>
        <w:t>183*T(v33</w:t>
      </w:r>
      <w:r w:rsidR="00644CD5">
        <w:t>.</w:t>
      </w:r>
      <w:r>
        <w:t>u3) + 0</w:t>
      </w:r>
      <w:r w:rsidR="00644CD5">
        <w:t>.</w:t>
      </w:r>
      <w:r>
        <w:t>136*T(v11</w:t>
      </w:r>
      <w:r w:rsidR="00644CD5">
        <w:t>.</w:t>
      </w:r>
      <w:r>
        <w:t>u23) + 0</w:t>
      </w:r>
      <w:r w:rsidR="00644CD5">
        <w:t>.</w:t>
      </w:r>
      <w:r>
        <w:t>125*T(v25</w:t>
      </w:r>
      <w:r w:rsidR="00644CD5">
        <w:t>.</w:t>
      </w:r>
      <w:r>
        <w:t>u13) -0</w:t>
      </w:r>
      <w:r w:rsidR="00644CD5">
        <w:t>.</w:t>
      </w:r>
      <w:r>
        <w:t>152*T(v21</w:t>
      </w:r>
      <w:r w:rsidR="00644CD5">
        <w:t>.</w:t>
      </w:r>
      <w:r>
        <w:t>u3) -0</w:t>
      </w:r>
      <w:r w:rsidR="00644CD5">
        <w:t>.</w:t>
      </w:r>
      <w:r>
        <w:t>19*T(v14</w:t>
      </w:r>
      <w:r w:rsidR="00644CD5">
        <w:t>.</w:t>
      </w:r>
      <w:r>
        <w:t>u3) + 0</w:t>
      </w:r>
      <w:r w:rsidR="00644CD5">
        <w:t>.</w:t>
      </w:r>
      <w:r>
        <w:t>141*T(u3) -0</w:t>
      </w:r>
      <w:r w:rsidR="00644CD5">
        <w:t>.</w:t>
      </w:r>
      <w:r>
        <w:t>124*T(v2</w:t>
      </w:r>
      <w:r w:rsidR="00644CD5">
        <w:t>.</w:t>
      </w:r>
      <w:r>
        <w:t>u27) -0</w:t>
      </w:r>
      <w:r w:rsidR="00644CD5">
        <w:t>.</w:t>
      </w:r>
      <w:r>
        <w:t>066*T(v6</w:t>
      </w:r>
      <w:r w:rsidR="00644CD5">
        <w:t>.</w:t>
      </w:r>
      <w:r>
        <w:t>u15) -0</w:t>
      </w:r>
      <w:r w:rsidR="00644CD5">
        <w:t>.</w:t>
      </w:r>
      <w:r>
        <w:t>125*T(v17</w:t>
      </w:r>
      <w:r w:rsidR="00644CD5">
        <w:t>.</w:t>
      </w:r>
      <w:r>
        <w:t>u2) -0</w:t>
      </w:r>
      <w:r w:rsidR="00644CD5">
        <w:t>.</w:t>
      </w:r>
      <w:r>
        <w:t>145*T(v19</w:t>
      </w:r>
      <w:r w:rsidR="00644CD5">
        <w:t>.</w:t>
      </w:r>
      <w:r>
        <w:t>u13) + 0</w:t>
      </w:r>
      <w:r w:rsidR="00644CD5">
        <w:t>.</w:t>
      </w:r>
      <w:r>
        <w:t>15*T(v3</w:t>
      </w:r>
      <w:r w:rsidR="00644CD5">
        <w:t>.</w:t>
      </w:r>
      <w:r>
        <w:t>u32) -0</w:t>
      </w:r>
      <w:r w:rsidR="00644CD5">
        <w:t>.</w:t>
      </w:r>
      <w:r>
        <w:t>142*T(v10</w:t>
      </w:r>
      <w:r w:rsidR="00644CD5">
        <w:t>.</w:t>
      </w:r>
      <w:r>
        <w:t>u7) + 0</w:t>
      </w:r>
      <w:r w:rsidR="00644CD5">
        <w:t>.</w:t>
      </w:r>
      <w:r>
        <w:t>124*T(v20</w:t>
      </w:r>
      <w:r w:rsidR="00644CD5">
        <w:t>.</w:t>
      </w:r>
      <w:r>
        <w:t>u9) + 0</w:t>
      </w:r>
      <w:r w:rsidR="00644CD5">
        <w:t>.</w:t>
      </w:r>
      <w:r>
        <w:t>124*T(v21</w:t>
      </w:r>
      <w:r w:rsidR="00644CD5">
        <w:t>.</w:t>
      </w:r>
      <w:r>
        <w:t>u17) -0</w:t>
      </w:r>
      <w:r w:rsidR="00644CD5">
        <w:t>.</w:t>
      </w:r>
      <w:r>
        <w:t>131*T(v28</w:t>
      </w:r>
      <w:r w:rsidR="00644CD5">
        <w:t>.</w:t>
      </w:r>
      <w:r>
        <w:t>u11) + 0</w:t>
      </w:r>
      <w:r w:rsidR="00644CD5">
        <w:t>.</w:t>
      </w:r>
      <w:r>
        <w:t>114*T(v6</w:t>
      </w:r>
      <w:r w:rsidR="00644CD5">
        <w:t>.</w:t>
      </w:r>
      <w:r>
        <w:t>u17) -0</w:t>
      </w:r>
      <w:r w:rsidR="00644CD5">
        <w:t>.</w:t>
      </w:r>
      <w:r>
        <w:t>0987*T(v16</w:t>
      </w:r>
      <w:r w:rsidR="00644CD5">
        <w:t>.</w:t>
      </w:r>
      <w:r>
        <w:t>u23) + 0</w:t>
      </w:r>
      <w:r w:rsidR="00644CD5">
        <w:t>.</w:t>
      </w:r>
      <w:r>
        <w:t>119*T(v35</w:t>
      </w:r>
      <w:r w:rsidR="00644CD5">
        <w:t>.</w:t>
      </w:r>
      <w:r>
        <w:t>u4) + 0</w:t>
      </w:r>
      <w:r w:rsidR="00644CD5">
        <w:t>.</w:t>
      </w:r>
      <w:r>
        <w:t>155*T(v9</w:t>
      </w:r>
      <w:r w:rsidR="00644CD5">
        <w:t>.</w:t>
      </w:r>
      <w:r>
        <w:t>u25) + 0</w:t>
      </w:r>
      <w:r w:rsidR="00644CD5">
        <w:t>.</w:t>
      </w:r>
      <w:r>
        <w:t>142*T(v9</w:t>
      </w:r>
      <w:r w:rsidR="00644CD5">
        <w:t>.</w:t>
      </w:r>
      <w:r>
        <w:t>u27) -0</w:t>
      </w:r>
      <w:r w:rsidR="00644CD5">
        <w:t>.</w:t>
      </w:r>
      <w:r>
        <w:t>145*T(v1</w:t>
      </w:r>
      <w:r w:rsidR="00644CD5">
        <w:t>.</w:t>
      </w:r>
      <w:r>
        <w:t>u14) -0</w:t>
      </w:r>
      <w:r w:rsidR="00644CD5">
        <w:t>.</w:t>
      </w:r>
      <w:r>
        <w:t>108*T(v7</w:t>
      </w:r>
      <w:r w:rsidR="00644CD5">
        <w:t>.</w:t>
      </w:r>
      <w:r>
        <w:t>u18) + 0</w:t>
      </w:r>
      <w:r w:rsidR="00644CD5">
        <w:t>.</w:t>
      </w:r>
      <w:r>
        <w:t>139*T(v36</w:t>
      </w:r>
      <w:r w:rsidR="00644CD5">
        <w:t>.</w:t>
      </w:r>
      <w:r>
        <w:t>u2) -0</w:t>
      </w:r>
      <w:r w:rsidR="00644CD5">
        <w:t>.</w:t>
      </w:r>
      <w:r>
        <w:t>108*T(v10</w:t>
      </w:r>
      <w:r w:rsidR="00644CD5">
        <w:t>.</w:t>
      </w:r>
      <w:r>
        <w:t>u21) + 0</w:t>
      </w:r>
      <w:r w:rsidR="00644CD5">
        <w:t>.</w:t>
      </w:r>
      <w:r>
        <w:t>126*T(v11</w:t>
      </w:r>
      <w:r w:rsidR="00644CD5">
        <w:t>.</w:t>
      </w:r>
      <w:r>
        <w:t>u22) + 0</w:t>
      </w:r>
      <w:r w:rsidR="00644CD5">
        <w:t>.</w:t>
      </w:r>
      <w:r>
        <w:t>113*T(v5</w:t>
      </w:r>
      <w:r w:rsidR="00644CD5">
        <w:t>.</w:t>
      </w:r>
      <w:r>
        <w:t>u13) + 0</w:t>
      </w:r>
      <w:r w:rsidR="00644CD5">
        <w:t>.</w:t>
      </w:r>
      <w:r>
        <w:t>115*T(v6</w:t>
      </w:r>
      <w:r w:rsidR="00644CD5">
        <w:t>.</w:t>
      </w:r>
      <w:r>
        <w:t>u11) -0</w:t>
      </w:r>
      <w:r w:rsidR="00644CD5">
        <w:t>.</w:t>
      </w:r>
      <w:r>
        <w:t>137*T(v9</w:t>
      </w:r>
      <w:r w:rsidR="00644CD5">
        <w:t>.</w:t>
      </w:r>
      <w:r>
        <w:t>u31) + 0</w:t>
      </w:r>
      <w:r w:rsidR="00644CD5">
        <w:t>.</w:t>
      </w:r>
      <w:r>
        <w:t>113*T(v2</w:t>
      </w:r>
      <w:r w:rsidR="00644CD5">
        <w:t>.</w:t>
      </w:r>
      <w:r>
        <w:t>u28) + 0</w:t>
      </w:r>
      <w:r w:rsidR="00644CD5">
        <w:t>.</w:t>
      </w:r>
      <w:r>
        <w:t>0848*T(v15</w:t>
      </w:r>
      <w:r w:rsidR="00644CD5">
        <w:t>.</w:t>
      </w:r>
      <w:r>
        <w:t>u22) + 0</w:t>
      </w:r>
      <w:r w:rsidR="00644CD5">
        <w:t>.</w:t>
      </w:r>
      <w:r>
        <w:t>0671*T(v5</w:t>
      </w:r>
      <w:r w:rsidR="00644CD5">
        <w:t>.</w:t>
      </w:r>
      <w:r>
        <w:t>u38) + 0</w:t>
      </w:r>
      <w:r w:rsidR="00644CD5">
        <w:t>.</w:t>
      </w:r>
      <w:r>
        <w:t>0812*T(v11) -0</w:t>
      </w:r>
      <w:r w:rsidR="00644CD5">
        <w:t>.</w:t>
      </w:r>
      <w:r>
        <w:t>146*T(v12</w:t>
      </w:r>
      <w:r w:rsidR="00644CD5">
        <w:t>.</w:t>
      </w:r>
      <w:r>
        <w:t>u20) + 0</w:t>
      </w:r>
      <w:r w:rsidR="00644CD5">
        <w:t>.</w:t>
      </w:r>
      <w:r>
        <w:t>118*T(v2</w:t>
      </w:r>
      <w:r w:rsidR="00644CD5">
        <w:t>.</w:t>
      </w:r>
      <w:r>
        <w:t>u22) + 0</w:t>
      </w:r>
      <w:r w:rsidR="00644CD5">
        <w:t>.</w:t>
      </w:r>
      <w:r>
        <w:t>0734*T(v17</w:t>
      </w:r>
      <w:r w:rsidR="00644CD5">
        <w:t>.</w:t>
      </w:r>
      <w:r>
        <w:t>u26) -0</w:t>
      </w:r>
      <w:r w:rsidR="00644CD5">
        <w:t>.</w:t>
      </w:r>
      <w:r>
        <w:t>0963*T(v12</w:t>
      </w:r>
      <w:r w:rsidR="00644CD5">
        <w:t>.</w:t>
      </w:r>
      <w:r>
        <w:t>u31) + 0</w:t>
      </w:r>
      <w:r w:rsidR="00644CD5">
        <w:t>.</w:t>
      </w:r>
      <w:r>
        <w:t>12*T(v17</w:t>
      </w:r>
      <w:r w:rsidR="00644CD5">
        <w:t>.</w:t>
      </w:r>
      <w:r>
        <w:t>u12) + 0</w:t>
      </w:r>
      <w:r w:rsidR="00644CD5">
        <w:t>.</w:t>
      </w:r>
      <w:r>
        <w:t>12*T(v8</w:t>
      </w:r>
      <w:r w:rsidR="00644CD5">
        <w:t>.</w:t>
      </w:r>
      <w:r>
        <w:t>u32) + 0</w:t>
      </w:r>
      <w:r w:rsidR="00644CD5">
        <w:t>.</w:t>
      </w:r>
      <w:r>
        <w:t>116*T(v14</w:t>
      </w:r>
      <w:r w:rsidR="00644CD5">
        <w:t>.</w:t>
      </w:r>
      <w:r>
        <w:t>u16) + 0</w:t>
      </w:r>
      <w:r w:rsidR="00644CD5">
        <w:t>.</w:t>
      </w:r>
      <w:r>
        <w:t>118*T(v9</w:t>
      </w:r>
      <w:r w:rsidR="00644CD5">
        <w:t>.</w:t>
      </w:r>
      <w:r>
        <w:t>u4) -0</w:t>
      </w:r>
      <w:r w:rsidR="00644CD5">
        <w:t>.</w:t>
      </w:r>
      <w:r>
        <w:t>0801*T(v18</w:t>
      </w:r>
      <w:r w:rsidR="00644CD5">
        <w:t>.</w:t>
      </w:r>
      <w:r>
        <w:t>u5) + 0</w:t>
      </w:r>
      <w:r w:rsidR="00644CD5">
        <w:t>.</w:t>
      </w:r>
      <w:r>
        <w:t>15*T(v2</w:t>
      </w:r>
      <w:r w:rsidR="00644CD5">
        <w:t>.</w:t>
      </w:r>
      <w:r>
        <w:t>u3) -0</w:t>
      </w:r>
      <w:r w:rsidR="00644CD5">
        <w:t>.</w:t>
      </w:r>
      <w:r>
        <w:t>103*T(v23</w:t>
      </w:r>
      <w:r w:rsidR="00644CD5">
        <w:t>.</w:t>
      </w:r>
      <w:r>
        <w:t>u18) -0</w:t>
      </w:r>
      <w:r w:rsidR="00644CD5">
        <w:t>.</w:t>
      </w:r>
      <w:r>
        <w:t>121*T(v2</w:t>
      </w:r>
      <w:r w:rsidR="00644CD5">
        <w:t>.</w:t>
      </w:r>
      <w:r>
        <w:t>u19) -0</w:t>
      </w:r>
      <w:r w:rsidR="00644CD5">
        <w:t>.</w:t>
      </w:r>
      <w:r>
        <w:t>104*T(v37</w:t>
      </w:r>
      <w:r w:rsidR="00644CD5">
        <w:t>.</w:t>
      </w:r>
      <w:r>
        <w:t>u3) + 0</w:t>
      </w:r>
      <w:r w:rsidR="00644CD5">
        <w:t>.</w:t>
      </w:r>
      <w:r>
        <w:t>0929*T(v20</w:t>
      </w:r>
      <w:r w:rsidR="00644CD5">
        <w:t>.</w:t>
      </w:r>
      <w:r>
        <w:t>u16) + 0</w:t>
      </w:r>
      <w:r w:rsidR="00644CD5">
        <w:t>.</w:t>
      </w:r>
      <w:r>
        <w:t>0986*T(v10</w:t>
      </w:r>
      <w:r w:rsidR="00644CD5">
        <w:t>.</w:t>
      </w:r>
      <w:r>
        <w:t>u2) -0</w:t>
      </w:r>
      <w:r w:rsidR="00644CD5">
        <w:t>.</w:t>
      </w:r>
      <w:r>
        <w:t>102*T(v5</w:t>
      </w:r>
      <w:r w:rsidR="00644CD5">
        <w:t>.</w:t>
      </w:r>
      <w:r>
        <w:t>u4) -0</w:t>
      </w:r>
      <w:r w:rsidR="00644CD5">
        <w:t>.</w:t>
      </w:r>
      <w:r>
        <w:t>0712*T(v15</w:t>
      </w:r>
      <w:r w:rsidR="00644CD5">
        <w:t>.</w:t>
      </w:r>
      <w:r>
        <w:t>u6) + 0</w:t>
      </w:r>
      <w:r w:rsidR="00644CD5">
        <w:t>.</w:t>
      </w:r>
      <w:r>
        <w:t>0782*T(v7</w:t>
      </w:r>
      <w:r w:rsidR="00644CD5">
        <w:t>.</w:t>
      </w:r>
      <w:r>
        <w:t>u22) -0</w:t>
      </w:r>
      <w:r w:rsidR="00644CD5">
        <w:t>.</w:t>
      </w:r>
      <w:r>
        <w:t>09*T(v12</w:t>
      </w:r>
      <w:r w:rsidR="00644CD5">
        <w:t>.</w:t>
      </w:r>
      <w:r>
        <w:t>u5) + 0</w:t>
      </w:r>
      <w:r w:rsidR="00644CD5">
        <w:t>.</w:t>
      </w:r>
      <w:r>
        <w:t>0805*T(v20</w:t>
      </w:r>
      <w:r w:rsidR="00644CD5">
        <w:t>.</w:t>
      </w:r>
      <w:r>
        <w:t>u17) -0</w:t>
      </w:r>
      <w:r w:rsidR="00644CD5">
        <w:t>.</w:t>
      </w:r>
      <w:r>
        <w:t>0956*T(v8</w:t>
      </w:r>
      <w:r w:rsidR="00644CD5">
        <w:t>.</w:t>
      </w:r>
      <w:r>
        <w:t>u19) + 0</w:t>
      </w:r>
      <w:r w:rsidR="00644CD5">
        <w:t>.</w:t>
      </w:r>
      <w:r>
        <w:t>114*T(v1</w:t>
      </w:r>
      <w:r w:rsidR="00644CD5">
        <w:t>.</w:t>
      </w:r>
      <w:r>
        <w:t>u16) + 0</w:t>
      </w:r>
      <w:r w:rsidR="00644CD5">
        <w:t>.</w:t>
      </w:r>
      <w:r>
        <w:t>094*Length^3 + 0</w:t>
      </w:r>
      <w:r w:rsidR="00644CD5">
        <w:t>.</w:t>
      </w:r>
      <w:r>
        <w:t>107*T(v14</w:t>
      </w:r>
      <w:r w:rsidR="00644CD5">
        <w:t>.</w:t>
      </w:r>
      <w:r>
        <w:t>u26) + 0</w:t>
      </w:r>
      <w:r w:rsidR="00644CD5">
        <w:t>.</w:t>
      </w:r>
      <w:r>
        <w:t>112*T(v20</w:t>
      </w:r>
      <w:r w:rsidR="00644CD5">
        <w:t>.</w:t>
      </w:r>
      <w:r>
        <w:t>u4) -0</w:t>
      </w:r>
      <w:r w:rsidR="00644CD5">
        <w:t>.</w:t>
      </w:r>
      <w:r>
        <w:t>0775*T(v28</w:t>
      </w:r>
      <w:r w:rsidR="00644CD5">
        <w:t>.</w:t>
      </w:r>
      <w:r>
        <w:t>u13) + 0</w:t>
      </w:r>
      <w:r w:rsidR="00644CD5">
        <w:t>.</w:t>
      </w:r>
      <w:r>
        <w:t>0828*T(v18</w:t>
      </w:r>
      <w:r w:rsidR="00644CD5">
        <w:t>.</w:t>
      </w:r>
      <w:r>
        <w:t>u19) -0</w:t>
      </w:r>
      <w:r w:rsidR="00644CD5">
        <w:t>.</w:t>
      </w:r>
      <w:r>
        <w:t>0876*T(v20</w:t>
      </w:r>
      <w:r w:rsidR="00644CD5">
        <w:t>.</w:t>
      </w:r>
      <w:r>
        <w:t>u3) -0</w:t>
      </w:r>
      <w:r w:rsidR="00644CD5">
        <w:t>.</w:t>
      </w:r>
      <w:r>
        <w:t>0796*T(v26</w:t>
      </w:r>
      <w:r w:rsidR="00644CD5">
        <w:t>.</w:t>
      </w:r>
      <w:r>
        <w:t>u10) -0</w:t>
      </w:r>
      <w:r w:rsidR="00644CD5">
        <w:t>.</w:t>
      </w:r>
      <w:r>
        <w:t>101*T(v9</w:t>
      </w:r>
      <w:r w:rsidR="00644CD5">
        <w:t>.</w:t>
      </w:r>
      <w:r>
        <w:t>u7) -0</w:t>
      </w:r>
      <w:r w:rsidR="00644CD5">
        <w:t>.</w:t>
      </w:r>
      <w:r>
        <w:t>09*T(v4</w:t>
      </w:r>
      <w:r w:rsidR="00644CD5">
        <w:t>.</w:t>
      </w:r>
      <w:r>
        <w:t>u9) + 0</w:t>
      </w:r>
      <w:r w:rsidR="00644CD5">
        <w:t>.</w:t>
      </w:r>
      <w:r>
        <w:t>103*T(v12</w:t>
      </w:r>
      <w:r w:rsidR="00644CD5">
        <w:t>.</w:t>
      </w:r>
      <w:r>
        <w:t>u1) + 0</w:t>
      </w:r>
      <w:r w:rsidR="00644CD5">
        <w:t>.</w:t>
      </w:r>
      <w:r>
        <w:t>0491*T(u25) -0</w:t>
      </w:r>
      <w:r w:rsidR="00644CD5">
        <w:t>.</w:t>
      </w:r>
      <w:r>
        <w:t>0898*T(v35</w:t>
      </w:r>
      <w:r w:rsidR="00644CD5">
        <w:t>.</w:t>
      </w:r>
      <w:r>
        <w:t>u2) + 0</w:t>
      </w:r>
      <w:r w:rsidR="00644CD5">
        <w:t>.</w:t>
      </w:r>
      <w:r>
        <w:t>0668*T(v17</w:t>
      </w:r>
      <w:r w:rsidR="00644CD5">
        <w:t>.</w:t>
      </w:r>
      <w:r>
        <w:t>u11) + 0</w:t>
      </w:r>
      <w:r w:rsidR="00644CD5">
        <w:t>.</w:t>
      </w:r>
      <w:r>
        <w:t>078*T(v7</w:t>
      </w:r>
      <w:r w:rsidR="00644CD5">
        <w:t>.</w:t>
      </w:r>
      <w:r>
        <w:t>u14) + 0</w:t>
      </w:r>
      <w:r w:rsidR="00644CD5">
        <w:t>.</w:t>
      </w:r>
      <w:r>
        <w:t>0922*T(v1</w:t>
      </w:r>
      <w:r w:rsidR="00644CD5">
        <w:t>.</w:t>
      </w:r>
      <w:r>
        <w:t>u12) -0</w:t>
      </w:r>
      <w:r w:rsidR="00644CD5">
        <w:t>.</w:t>
      </w:r>
      <w:r>
        <w:t>0741*T(v12</w:t>
      </w:r>
      <w:r w:rsidR="00644CD5">
        <w:t>.</w:t>
      </w:r>
      <w:r>
        <w:t>u12) -0</w:t>
      </w:r>
      <w:r w:rsidR="00644CD5">
        <w:t>.</w:t>
      </w:r>
      <w:r>
        <w:t>0826*T(v18</w:t>
      </w:r>
      <w:r w:rsidR="00644CD5">
        <w:t>.</w:t>
      </w:r>
      <w:r>
        <w:t>u3) + 0</w:t>
      </w:r>
      <w:r w:rsidR="00644CD5">
        <w:t>.</w:t>
      </w:r>
      <w:r>
        <w:t>0827*T(v10</w:t>
      </w:r>
      <w:r w:rsidR="00644CD5">
        <w:t>.</w:t>
      </w:r>
      <w:r>
        <w:t>u1) -0</w:t>
      </w:r>
      <w:r w:rsidR="00644CD5">
        <w:t>.</w:t>
      </w:r>
      <w:r>
        <w:t>0661*T(v20</w:t>
      </w:r>
      <w:r w:rsidR="00644CD5">
        <w:t>.</w:t>
      </w:r>
      <w:r>
        <w:t>u13) -0</w:t>
      </w:r>
      <w:r w:rsidR="00644CD5">
        <w:t>.</w:t>
      </w:r>
      <w:r>
        <w:t>0669*T(v35</w:t>
      </w:r>
      <w:r w:rsidR="00644CD5">
        <w:t>.</w:t>
      </w:r>
      <w:r>
        <w:t>u6) -0</w:t>
      </w:r>
      <w:r w:rsidR="00644CD5">
        <w:t>.</w:t>
      </w:r>
      <w:r>
        <w:t>0735*T(v12</w:t>
      </w:r>
      <w:r w:rsidR="00644CD5">
        <w:t>.</w:t>
      </w:r>
      <w:r>
        <w:t>u15) -0</w:t>
      </w:r>
      <w:r w:rsidR="00644CD5">
        <w:t>.</w:t>
      </w:r>
      <w:r>
        <w:t>0715*T(v19</w:t>
      </w:r>
      <w:r w:rsidR="00644CD5">
        <w:t>.</w:t>
      </w:r>
      <w:r>
        <w:t>u22) + 0</w:t>
      </w:r>
      <w:r w:rsidR="00644CD5">
        <w:t>.</w:t>
      </w:r>
      <w:r>
        <w:t>073*T(v6</w:t>
      </w:r>
      <w:r w:rsidR="00644CD5">
        <w:t>.</w:t>
      </w:r>
      <w:r>
        <w:t>u8) -0</w:t>
      </w:r>
      <w:r w:rsidR="00644CD5">
        <w:t>.</w:t>
      </w:r>
      <w:r>
        <w:t>0453*T(u28) + 0</w:t>
      </w:r>
      <w:r w:rsidR="00644CD5">
        <w:t>.</w:t>
      </w:r>
      <w:r>
        <w:t>0547*T(v12</w:t>
      </w:r>
      <w:r w:rsidR="00644CD5">
        <w:t>.</w:t>
      </w:r>
      <w:r>
        <w:t>u29) + 0</w:t>
      </w:r>
      <w:r w:rsidR="00644CD5">
        <w:t>.</w:t>
      </w:r>
      <w:r>
        <w:t>0599*T(v32</w:t>
      </w:r>
      <w:r w:rsidR="00644CD5">
        <w:t>.</w:t>
      </w:r>
      <w:r>
        <w:t>u6) + 0</w:t>
      </w:r>
      <w:r w:rsidR="00644CD5">
        <w:t>.</w:t>
      </w:r>
      <w:r>
        <w:t>0546*T(v11</w:t>
      </w:r>
      <w:r w:rsidR="00644CD5">
        <w:t>.</w:t>
      </w:r>
      <w:r>
        <w:t>u29) -0</w:t>
      </w:r>
      <w:r w:rsidR="00644CD5">
        <w:t>.</w:t>
      </w:r>
      <w:r>
        <w:t>058*T(v10</w:t>
      </w:r>
      <w:r w:rsidR="00644CD5">
        <w:t>.</w:t>
      </w:r>
      <w:r>
        <w:t>u10) -0</w:t>
      </w:r>
      <w:r w:rsidR="00644CD5">
        <w:t>.</w:t>
      </w:r>
      <w:r>
        <w:t>0469*T(v16</w:t>
      </w:r>
      <w:r w:rsidR="00644CD5">
        <w:t>.</w:t>
      </w:r>
      <w:r>
        <w:t>u15) -0</w:t>
      </w:r>
      <w:r w:rsidR="00644CD5">
        <w:t>.</w:t>
      </w:r>
      <w:r>
        <w:t>0497*T(v24</w:t>
      </w:r>
      <w:r w:rsidR="00644CD5">
        <w:t>.</w:t>
      </w:r>
      <w:r>
        <w:t>u9) -0</w:t>
      </w:r>
      <w:r w:rsidR="00644CD5">
        <w:t>.</w:t>
      </w:r>
      <w:r>
        <w:t>0419*Lipophilicity^3 + 0</w:t>
      </w:r>
      <w:r w:rsidR="00644CD5">
        <w:t>.</w:t>
      </w:r>
      <w:r>
        <w:t>054*T(v9</w:t>
      </w:r>
      <w:r w:rsidR="00644CD5">
        <w:t>.</w:t>
      </w:r>
      <w:r>
        <w:t>u13) + 0</w:t>
      </w:r>
      <w:r w:rsidR="00644CD5">
        <w:t>.</w:t>
      </w:r>
      <w:r>
        <w:t>0609*T(v3</w:t>
      </w:r>
      <w:r w:rsidR="00644CD5">
        <w:t>.</w:t>
      </w:r>
      <w:r>
        <w:t>u28) -0</w:t>
      </w:r>
      <w:r w:rsidR="00644CD5">
        <w:t>.</w:t>
      </w:r>
      <w:r>
        <w:t>0331*T(v33) + 0</w:t>
      </w:r>
      <w:r w:rsidR="00644CD5">
        <w:t>.</w:t>
      </w:r>
      <w:r>
        <w:t>0495*T(v17</w:t>
      </w:r>
      <w:r w:rsidR="00644CD5">
        <w:t>.</w:t>
      </w:r>
      <w:r>
        <w:t>u3) + 0</w:t>
      </w:r>
      <w:r w:rsidR="00644CD5">
        <w:t>.</w:t>
      </w:r>
      <w:r>
        <w:t>0562*T(v1</w:t>
      </w:r>
      <w:r w:rsidR="00644CD5">
        <w:t>.</w:t>
      </w:r>
      <w:r>
        <w:t>u1) + 0</w:t>
      </w:r>
      <w:r w:rsidR="00644CD5">
        <w:t>.</w:t>
      </w:r>
      <w:r>
        <w:t>0481*T(v21</w:t>
      </w:r>
      <w:r w:rsidR="00644CD5">
        <w:t>.</w:t>
      </w:r>
      <w:r>
        <w:t>u13) + 0</w:t>
      </w:r>
      <w:r w:rsidR="00644CD5">
        <w:t>.</w:t>
      </w:r>
      <w:r>
        <w:t>0457*T(v31</w:t>
      </w:r>
      <w:r w:rsidR="00644CD5">
        <w:t>.</w:t>
      </w:r>
      <w:r>
        <w:t>u8) -0</w:t>
      </w:r>
      <w:r w:rsidR="00644CD5">
        <w:t>.</w:t>
      </w:r>
      <w:r>
        <w:t>0367*T(u8) + 0</w:t>
      </w:r>
      <w:r w:rsidR="00644CD5">
        <w:t>.</w:t>
      </w:r>
      <w:r>
        <w:t>0448*T(v27</w:t>
      </w:r>
      <w:r w:rsidR="00644CD5">
        <w:t>.</w:t>
      </w:r>
      <w:r>
        <w:t>u8) + 0</w:t>
      </w:r>
      <w:r w:rsidR="00644CD5">
        <w:t>.</w:t>
      </w:r>
      <w:r>
        <w:t>0486*T(v32</w:t>
      </w:r>
      <w:r w:rsidR="00644CD5">
        <w:t>.</w:t>
      </w:r>
      <w:r>
        <w:t>u5) + 0</w:t>
      </w:r>
      <w:r w:rsidR="00644CD5">
        <w:t>.</w:t>
      </w:r>
      <w:r>
        <w:t>0395*T(v28</w:t>
      </w:r>
      <w:r w:rsidR="00644CD5">
        <w:t>.</w:t>
      </w:r>
      <w:r>
        <w:t>u12) -0</w:t>
      </w:r>
      <w:r w:rsidR="00644CD5">
        <w:t>.</w:t>
      </w:r>
      <w:r>
        <w:t>0391*T(v10</w:t>
      </w:r>
      <w:r w:rsidR="00644CD5">
        <w:t>.</w:t>
      </w:r>
      <w:r>
        <w:t>u8) -0</w:t>
      </w:r>
      <w:r w:rsidR="00644CD5">
        <w:t>.</w:t>
      </w:r>
      <w:r>
        <w:t>0295*T(u19) -0</w:t>
      </w:r>
      <w:r w:rsidR="00644CD5">
        <w:t>.</w:t>
      </w:r>
      <w:r>
        <w:t>0346*T(v15</w:t>
      </w:r>
      <w:r w:rsidR="00644CD5">
        <w:t>.</w:t>
      </w:r>
      <w:r>
        <w:t>u23) + 0</w:t>
      </w:r>
      <w:r w:rsidR="00644CD5">
        <w:t>.</w:t>
      </w:r>
      <w:r>
        <w:t>0416*T(v3</w:t>
      </w:r>
      <w:r w:rsidR="00644CD5">
        <w:t>.</w:t>
      </w:r>
      <w:r>
        <w:t>u18) -0</w:t>
      </w:r>
      <w:r w:rsidR="00644CD5">
        <w:t>.</w:t>
      </w:r>
      <w:r>
        <w:t>0451*T(v3</w:t>
      </w:r>
      <w:r w:rsidR="00644CD5">
        <w:t>.</w:t>
      </w:r>
      <w:r>
        <w:t>u5) -0</w:t>
      </w:r>
      <w:r w:rsidR="00644CD5">
        <w:t>.</w:t>
      </w:r>
      <w:r>
        <w:t>044*T(v28</w:t>
      </w:r>
      <w:r w:rsidR="00644CD5">
        <w:t>.</w:t>
      </w:r>
      <w:r>
        <w:t>u3) + 0</w:t>
      </w:r>
      <w:r w:rsidR="00644CD5">
        <w:t>.</w:t>
      </w:r>
      <w:r>
        <w:t>0374*T(v24</w:t>
      </w:r>
      <w:r w:rsidR="00644CD5">
        <w:t>.</w:t>
      </w:r>
      <w:r>
        <w:t>u14) -0</w:t>
      </w:r>
      <w:r w:rsidR="00644CD5">
        <w:t>.</w:t>
      </w:r>
      <w:r>
        <w:t>0352*T(v30</w:t>
      </w:r>
      <w:r w:rsidR="00644CD5">
        <w:t>.</w:t>
      </w:r>
      <w:r>
        <w:t>u6) -0</w:t>
      </w:r>
      <w:r w:rsidR="00644CD5">
        <w:t>.</w:t>
      </w:r>
      <w:r>
        <w:t>0362*T(v17</w:t>
      </w:r>
      <w:r w:rsidR="00644CD5">
        <w:t>.</w:t>
      </w:r>
      <w:r>
        <w:t>u9) + 0</w:t>
      </w:r>
      <w:r w:rsidR="00644CD5">
        <w:t>.</w:t>
      </w:r>
      <w:r>
        <w:t>0397*T(v1</w:t>
      </w:r>
      <w:r w:rsidR="00644CD5">
        <w:t>.</w:t>
      </w:r>
      <w:r>
        <w:t>u29) + 0</w:t>
      </w:r>
      <w:r w:rsidR="00644CD5">
        <w:t>.</w:t>
      </w:r>
      <w:r>
        <w:t>0375*T(v12</w:t>
      </w:r>
      <w:r w:rsidR="00644CD5">
        <w:t>.</w:t>
      </w:r>
      <w:r>
        <w:t>u14) -0</w:t>
      </w:r>
      <w:r w:rsidR="00644CD5">
        <w:t>.</w:t>
      </w:r>
      <w:r>
        <w:t>0315*T(v4</w:t>
      </w:r>
      <w:r w:rsidR="00644CD5">
        <w:t>.</w:t>
      </w:r>
      <w:r>
        <w:t>u28) -0</w:t>
      </w:r>
      <w:r w:rsidR="00644CD5">
        <w:t>.</w:t>
      </w:r>
      <w:r>
        <w:t>0302*T(v31</w:t>
      </w:r>
      <w:r w:rsidR="00644CD5">
        <w:t>.</w:t>
      </w:r>
      <w:r>
        <w:t>u12) + 0</w:t>
      </w:r>
      <w:r w:rsidR="00644CD5">
        <w:t>.</w:t>
      </w:r>
      <w:r>
        <w:t>0294*T(v12</w:t>
      </w:r>
      <w:r w:rsidR="00644CD5">
        <w:t>.</w:t>
      </w:r>
      <w:r>
        <w:t>u17) + 0</w:t>
      </w:r>
      <w:r w:rsidR="00644CD5">
        <w:t>.</w:t>
      </w:r>
      <w:r>
        <w:t>0298*T(v5</w:t>
      </w:r>
      <w:r w:rsidR="00644CD5">
        <w:t>.</w:t>
      </w:r>
      <w:r>
        <w:t>u12) -0</w:t>
      </w:r>
      <w:r w:rsidR="00644CD5">
        <w:t>.</w:t>
      </w:r>
      <w:r>
        <w:t>0341*T(v6</w:t>
      </w:r>
      <w:r w:rsidR="00644CD5">
        <w:t>.</w:t>
      </w:r>
      <w:r>
        <w:t>u6) -0</w:t>
      </w:r>
      <w:r w:rsidR="00644CD5">
        <w:t>.</w:t>
      </w:r>
      <w:r>
        <w:t>0288*T(v23</w:t>
      </w:r>
      <w:r w:rsidR="00644CD5">
        <w:t>.</w:t>
      </w:r>
      <w:r>
        <w:t>u13) -0</w:t>
      </w:r>
      <w:r w:rsidR="00644CD5">
        <w:t>.</w:t>
      </w:r>
      <w:r>
        <w:t>0264*T(v26</w:t>
      </w:r>
      <w:r w:rsidR="00644CD5">
        <w:t>.</w:t>
      </w:r>
      <w:r>
        <w:t>u17) -0</w:t>
      </w:r>
      <w:r w:rsidR="00644CD5">
        <w:t>.</w:t>
      </w:r>
      <w:r>
        <w:t>0322*T(v10</w:t>
      </w:r>
      <w:r w:rsidR="00644CD5">
        <w:t>.</w:t>
      </w:r>
      <w:r>
        <w:t>u4) + 0</w:t>
      </w:r>
      <w:r w:rsidR="00644CD5">
        <w:t>.</w:t>
      </w:r>
      <w:r>
        <w:t>0319*T(v31</w:t>
      </w:r>
      <w:r w:rsidR="00644CD5">
        <w:t>.</w:t>
      </w:r>
      <w:r>
        <w:t>u1) + 0</w:t>
      </w:r>
      <w:r w:rsidR="00644CD5">
        <w:t>.</w:t>
      </w:r>
      <w:r>
        <w:t>0291*T(v10</w:t>
      </w:r>
      <w:r w:rsidR="00644CD5">
        <w:t>.</w:t>
      </w:r>
      <w:r>
        <w:t>u33) + 0</w:t>
      </w:r>
      <w:r w:rsidR="00644CD5">
        <w:t>.</w:t>
      </w:r>
      <w:r>
        <w:t>0252*T(v15</w:t>
      </w:r>
      <w:r w:rsidR="00644CD5">
        <w:t>.</w:t>
      </w:r>
      <w:r>
        <w:t>u21) + 0</w:t>
      </w:r>
      <w:r w:rsidR="00644CD5">
        <w:t>.</w:t>
      </w:r>
      <w:r>
        <w:t>0223*T(v13</w:t>
      </w:r>
      <w:r w:rsidR="00644CD5">
        <w:t>.</w:t>
      </w:r>
      <w:r>
        <w:t>u28) + 0</w:t>
      </w:r>
      <w:r w:rsidR="00644CD5">
        <w:t>.</w:t>
      </w:r>
      <w:r>
        <w:t>0258*T(v29</w:t>
      </w:r>
      <w:r w:rsidR="00644CD5">
        <w:t>.</w:t>
      </w:r>
      <w:r>
        <w:t>u1) + 0</w:t>
      </w:r>
      <w:r w:rsidR="00644CD5">
        <w:t>.</w:t>
      </w:r>
      <w:r>
        <w:t>0204*T(v22</w:t>
      </w:r>
      <w:r w:rsidR="00644CD5">
        <w:t>.</w:t>
      </w:r>
      <w:r>
        <w:t>u17) -0</w:t>
      </w:r>
      <w:r w:rsidR="00644CD5">
        <w:t>.</w:t>
      </w:r>
      <w:r>
        <w:t>0204*T(v6</w:t>
      </w:r>
      <w:r w:rsidR="00644CD5">
        <w:t>.</w:t>
      </w:r>
      <w:r>
        <w:t>u25) -0</w:t>
      </w:r>
      <w:r w:rsidR="00644CD5">
        <w:t>.</w:t>
      </w:r>
      <w:r>
        <w:t>02*T(v16</w:t>
      </w:r>
      <w:r w:rsidR="00644CD5">
        <w:t>.</w:t>
      </w:r>
      <w:r>
        <w:t>u12) + 0</w:t>
      </w:r>
      <w:r w:rsidR="00644CD5">
        <w:t>.</w:t>
      </w:r>
      <w:r>
        <w:t>0183*T(v15</w:t>
      </w:r>
      <w:r w:rsidR="00644CD5">
        <w:t>.</w:t>
      </w:r>
      <w:r>
        <w:t>u25) + 0</w:t>
      </w:r>
      <w:r w:rsidR="00644CD5">
        <w:t>.</w:t>
      </w:r>
      <w:r>
        <w:t>0184*T(v31</w:t>
      </w:r>
      <w:r w:rsidR="00644CD5">
        <w:t>.</w:t>
      </w:r>
      <w:r>
        <w:t>u7) + 0</w:t>
      </w:r>
      <w:r w:rsidR="00644CD5">
        <w:t>.</w:t>
      </w:r>
      <w:r>
        <w:t>0177*T(v13</w:t>
      </w:r>
      <w:r w:rsidR="00644CD5">
        <w:t>.</w:t>
      </w:r>
      <w:r>
        <w:t>u20) + 0</w:t>
      </w:r>
      <w:r w:rsidR="00644CD5">
        <w:t>.</w:t>
      </w:r>
      <w:r>
        <w:t>0178*T(v6</w:t>
      </w:r>
      <w:r w:rsidR="00644CD5">
        <w:t>.</w:t>
      </w:r>
      <w:r>
        <w:t>u30) + 0</w:t>
      </w:r>
      <w:r w:rsidR="00644CD5">
        <w:t>.</w:t>
      </w:r>
      <w:r>
        <w:t>0135*T(v31) -0</w:t>
      </w:r>
      <w:r w:rsidR="00644CD5">
        <w:t>.</w:t>
      </w:r>
      <w:r>
        <w:t>0176*T(v7</w:t>
      </w:r>
      <w:r w:rsidR="00644CD5">
        <w:t>.</w:t>
      </w:r>
      <w:r>
        <w:t>u34) -0</w:t>
      </w:r>
      <w:r w:rsidR="00644CD5">
        <w:t>.</w:t>
      </w:r>
      <w:r>
        <w:t>0171*T(v6</w:t>
      </w:r>
      <w:r w:rsidR="00644CD5">
        <w:t>.</w:t>
      </w:r>
      <w:r>
        <w:t>u19) + 0</w:t>
      </w:r>
      <w:r w:rsidR="00644CD5">
        <w:t>.</w:t>
      </w:r>
      <w:r>
        <w:t>0143*T(v15</w:t>
      </w:r>
      <w:r w:rsidR="00644CD5">
        <w:t>.</w:t>
      </w:r>
      <w:r>
        <w:t>u27) + 0</w:t>
      </w:r>
      <w:r w:rsidR="00644CD5">
        <w:t>.</w:t>
      </w:r>
      <w:r>
        <w:t>0196*T(v1</w:t>
      </w:r>
      <w:r w:rsidR="00644CD5">
        <w:t>.</w:t>
      </w:r>
      <w:r>
        <w:t>u4) -0</w:t>
      </w:r>
      <w:r w:rsidR="00644CD5">
        <w:t>.</w:t>
      </w:r>
      <w:r>
        <w:t>0117*T(v25</w:t>
      </w:r>
      <w:r w:rsidR="00644CD5">
        <w:t>.</w:t>
      </w:r>
      <w:r>
        <w:t>u5) -0</w:t>
      </w:r>
      <w:r w:rsidR="00644CD5">
        <w:t>.</w:t>
      </w:r>
      <w:r>
        <w:t>0104*T(v35</w:t>
      </w:r>
      <w:r w:rsidR="00644CD5">
        <w:t>.</w:t>
      </w:r>
      <w:r>
        <w:t>u8) + 0</w:t>
      </w:r>
      <w:r w:rsidR="00644CD5">
        <w:t>.</w:t>
      </w:r>
      <w:r>
        <w:t>0102*T(v20</w:t>
      </w:r>
      <w:r w:rsidR="00644CD5">
        <w:t>.</w:t>
      </w:r>
      <w:r>
        <w:t>u18) + 0</w:t>
      </w:r>
      <w:r w:rsidR="00644CD5">
        <w:t>.</w:t>
      </w:r>
      <w:r>
        <w:t>0111*T(v14</w:t>
      </w:r>
      <w:r w:rsidR="00644CD5">
        <w:t>.</w:t>
      </w:r>
      <w:r>
        <w:t>u4) -0</w:t>
      </w:r>
      <w:r w:rsidR="00644CD5">
        <w:t>.</w:t>
      </w:r>
      <w:r>
        <w:t>00852*T(v9</w:t>
      </w:r>
      <w:r w:rsidR="00644CD5">
        <w:t>.</w:t>
      </w:r>
      <w:r>
        <w:t>u29) + 0</w:t>
      </w:r>
      <w:r w:rsidR="00644CD5">
        <w:t>.</w:t>
      </w:r>
      <w:r>
        <w:t>00813*T(v23</w:t>
      </w:r>
      <w:r w:rsidR="00644CD5">
        <w:t>.</w:t>
      </w:r>
      <w:r>
        <w:t>u2) -0</w:t>
      </w:r>
      <w:r w:rsidR="00644CD5">
        <w:t>.</w:t>
      </w:r>
      <w:r>
        <w:t>00468*T(u36) + 0</w:t>
      </w:r>
      <w:r w:rsidR="00644CD5">
        <w:t>.</w:t>
      </w:r>
      <w:r>
        <w:t>00725*T(v2</w:t>
      </w:r>
      <w:r w:rsidR="00644CD5">
        <w:t>.</w:t>
      </w:r>
      <w:r>
        <w:t>u37) -0</w:t>
      </w:r>
      <w:r w:rsidR="00644CD5">
        <w:t>.</w:t>
      </w:r>
      <w:r>
        <w:t>00695*T(v3</w:t>
      </w:r>
      <w:r w:rsidR="00644CD5">
        <w:t>.</w:t>
      </w:r>
      <w:r>
        <w:t>u8) -0</w:t>
      </w:r>
      <w:r w:rsidR="00644CD5">
        <w:t>.</w:t>
      </w:r>
      <w:r>
        <w:t>00565*T(v11</w:t>
      </w:r>
      <w:r w:rsidR="00644CD5">
        <w:t>.</w:t>
      </w:r>
      <w:r>
        <w:t>u20) -0</w:t>
      </w:r>
      <w:r w:rsidR="00644CD5">
        <w:t>.</w:t>
      </w:r>
      <w:r>
        <w:t>00511*T(v17</w:t>
      </w:r>
      <w:r w:rsidR="00644CD5">
        <w:t>.</w:t>
      </w:r>
      <w:r>
        <w:t>u14) + 0</w:t>
      </w:r>
      <w:r w:rsidR="00644CD5">
        <w:t>.</w:t>
      </w:r>
      <w:r>
        <w:t>00534*T(v5</w:t>
      </w:r>
      <w:r w:rsidR="00644CD5">
        <w:t>.</w:t>
      </w:r>
      <w:r>
        <w:t>u14) + 0</w:t>
      </w:r>
      <w:r w:rsidR="00644CD5">
        <w:t>.</w:t>
      </w:r>
      <w:r>
        <w:t>00528*T(v32</w:t>
      </w:r>
      <w:r w:rsidR="00644CD5">
        <w:t>.</w:t>
      </w:r>
      <w:r>
        <w:t>u3) + 0</w:t>
      </w:r>
      <w:r w:rsidR="00644CD5">
        <w:t>.</w:t>
      </w:r>
      <w:r>
        <w:t>00468*T(v26</w:t>
      </w:r>
      <w:r w:rsidR="00644CD5">
        <w:t>.</w:t>
      </w:r>
      <w:r>
        <w:t>u5) + 0</w:t>
      </w:r>
      <w:r w:rsidR="00644CD5">
        <w:t>.</w:t>
      </w:r>
      <w:r>
        <w:t>0043*T(v8</w:t>
      </w:r>
      <w:r w:rsidR="00644CD5">
        <w:t>.</w:t>
      </w:r>
      <w:r>
        <w:t>u13) -0</w:t>
      </w:r>
      <w:r w:rsidR="00644CD5">
        <w:t>.</w:t>
      </w:r>
      <w:r>
        <w:t>00398*T(v2</w:t>
      </w:r>
      <w:r w:rsidR="00644CD5">
        <w:t>.</w:t>
      </w:r>
      <w:r>
        <w:t>u20) -0</w:t>
      </w:r>
      <w:r w:rsidR="00644CD5">
        <w:t>.</w:t>
      </w:r>
      <w:r>
        <w:t>00362*T(v13</w:t>
      </w:r>
      <w:r w:rsidR="00644CD5">
        <w:t>.</w:t>
      </w:r>
      <w:r>
        <w:t>u24) -0</w:t>
      </w:r>
      <w:r w:rsidR="00644CD5">
        <w:t>.</w:t>
      </w:r>
      <w:r>
        <w:t>0033*T(v6</w:t>
      </w:r>
      <w:r w:rsidR="00644CD5">
        <w:t>.</w:t>
      </w:r>
      <w:r>
        <w:t>u1) + 0</w:t>
      </w:r>
      <w:r w:rsidR="00644CD5">
        <w:t>.</w:t>
      </w:r>
      <w:r>
        <w:t>0018*T(v22) + 0</w:t>
      </w:r>
      <w:r w:rsidR="00644CD5">
        <w:t>.</w:t>
      </w:r>
      <w:r>
        <w:t>00152*T(u41) + 0</w:t>
      </w:r>
      <w:r w:rsidR="00644CD5">
        <w:t>.</w:t>
      </w:r>
      <w:r>
        <w:t>00143*T(v9) -0</w:t>
      </w:r>
      <w:r w:rsidR="00644CD5">
        <w:t>.</w:t>
      </w:r>
      <w:r>
        <w:t>000508*T(v12</w:t>
      </w:r>
      <w:r w:rsidR="00644CD5">
        <w:t>.</w:t>
      </w:r>
      <w:r>
        <w:t>u18) -0</w:t>
      </w:r>
      <w:r w:rsidR="00644CD5">
        <w:t>.</w:t>
      </w:r>
      <w:r>
        <w:t>000277*T(v23</w:t>
      </w:r>
      <w:r w:rsidR="00644CD5">
        <w:t>.</w:t>
      </w:r>
      <w:r>
        <w:t>u6) -0</w:t>
      </w:r>
      <w:r w:rsidR="00644CD5">
        <w:t>.</w:t>
      </w:r>
      <w:r>
        <w:t>000273*T(v22</w:t>
      </w:r>
      <w:r w:rsidR="00644CD5">
        <w:t>.</w:t>
      </w:r>
      <w:r>
        <w:t>u2) + 6</w:t>
      </w:r>
      <w:r w:rsidR="00644CD5">
        <w:t>.</w:t>
      </w:r>
      <w:r>
        <w:t>48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185</w:t>
      </w:r>
    </w:p>
    <w:p w:rsidR="00484000" w:rsidRDefault="00484000" w:rsidP="00484000">
      <w:pPr>
        <w:pStyle w:val="paragraph"/>
      </w:pPr>
      <w:r>
        <w:lastRenderedPageBreak/>
        <w:t xml:space="preserve"> -1</w:t>
      </w:r>
      <w:r w:rsidR="00644CD5">
        <w:t>.</w:t>
      </w:r>
      <w:r>
        <w:t>05*T(v6</w:t>
      </w:r>
      <w:r w:rsidR="00644CD5">
        <w:t>.</w:t>
      </w:r>
      <w:r>
        <w:t>u2) + 0</w:t>
      </w:r>
      <w:r w:rsidR="00644CD5">
        <w:t>.</w:t>
      </w:r>
      <w:r>
        <w:t>584*T(v4</w:t>
      </w:r>
      <w:r w:rsidR="00644CD5">
        <w:t>.</w:t>
      </w:r>
      <w:r>
        <w:t>u11) + 0</w:t>
      </w:r>
      <w:r w:rsidR="00644CD5">
        <w:t>.</w:t>
      </w:r>
      <w:r>
        <w:t>241*T(v6) + 31</w:t>
      </w:r>
      <w:r w:rsidR="00644CD5">
        <w:t>.</w:t>
      </w:r>
      <w:r>
        <w:t>7*Volume + 0</w:t>
      </w:r>
      <w:r w:rsidR="00644CD5">
        <w:t>.</w:t>
      </w:r>
      <w:r>
        <w:t>711*T(v11</w:t>
      </w:r>
      <w:r w:rsidR="00644CD5">
        <w:t>.</w:t>
      </w:r>
      <w:r>
        <w:t>u2) -0</w:t>
      </w:r>
      <w:r w:rsidR="00644CD5">
        <w:t>.</w:t>
      </w:r>
      <w:r>
        <w:t>307*T(v31</w:t>
      </w:r>
      <w:r w:rsidR="00644CD5">
        <w:t>.</w:t>
      </w:r>
      <w:r>
        <w:t>u9) -0</w:t>
      </w:r>
      <w:r w:rsidR="00644CD5">
        <w:t>.</w:t>
      </w:r>
      <w:r>
        <w:t>687*T(v13</w:t>
      </w:r>
      <w:r w:rsidR="00644CD5">
        <w:t>.</w:t>
      </w:r>
      <w:r>
        <w:t>u22) + 0</w:t>
      </w:r>
      <w:r w:rsidR="00644CD5">
        <w:t>.</w:t>
      </w:r>
      <w:r>
        <w:t>581*T(u5) + 0</w:t>
      </w:r>
      <w:r w:rsidR="00644CD5">
        <w:t>.</w:t>
      </w:r>
      <w:r>
        <w:t>348*T(v39</w:t>
      </w:r>
      <w:r w:rsidR="00644CD5">
        <w:t>.</w:t>
      </w:r>
      <w:r>
        <w:t>u3) -0</w:t>
      </w:r>
      <w:r w:rsidR="00644CD5">
        <w:t>.</w:t>
      </w:r>
      <w:r>
        <w:t>538*T(v7</w:t>
      </w:r>
      <w:r w:rsidR="00644CD5">
        <w:t>.</w:t>
      </w:r>
      <w:r>
        <w:t>u9) + 0</w:t>
      </w:r>
      <w:r w:rsidR="00644CD5">
        <w:t>.</w:t>
      </w:r>
      <w:r>
        <w:t>448*T(v28</w:t>
      </w:r>
      <w:r w:rsidR="00644CD5">
        <w:t>.</w:t>
      </w:r>
      <w:r>
        <w:t>u15) -0</w:t>
      </w:r>
      <w:r w:rsidR="00644CD5">
        <w:t>.</w:t>
      </w:r>
      <w:r>
        <w:t>282*T(v25</w:t>
      </w:r>
      <w:r w:rsidR="00644CD5">
        <w:t>.</w:t>
      </w:r>
      <w:r>
        <w:t>u8) + 1</w:t>
      </w:r>
      <w:r w:rsidR="00644CD5">
        <w:t>.</w:t>
      </w:r>
      <w:r>
        <w:t>1*T(v15</w:t>
      </w:r>
      <w:r w:rsidR="00644CD5">
        <w:t>.</w:t>
      </w:r>
      <w:r>
        <w:t>u2) -0</w:t>
      </w:r>
      <w:r w:rsidR="00644CD5">
        <w:t>.</w:t>
      </w:r>
      <w:r>
        <w:t>303*T(v3</w:t>
      </w:r>
      <w:r w:rsidR="00644CD5">
        <w:t>.</w:t>
      </w:r>
      <w:r>
        <w:t>u16) + 0</w:t>
      </w:r>
      <w:r w:rsidR="00644CD5">
        <w:t>.</w:t>
      </w:r>
      <w:r>
        <w:t>4*T(v18</w:t>
      </w:r>
      <w:r w:rsidR="00644CD5">
        <w:t>.</w:t>
      </w:r>
      <w:r>
        <w:t>u15) + 0</w:t>
      </w:r>
      <w:r w:rsidR="00644CD5">
        <w:t>.</w:t>
      </w:r>
      <w:r>
        <w:t>115*T(v8</w:t>
      </w:r>
      <w:r w:rsidR="00644CD5">
        <w:t>.</w:t>
      </w:r>
      <w:r>
        <w:t>u26) -28</w:t>
      </w:r>
      <w:r w:rsidR="00644CD5">
        <w:t>.</w:t>
      </w:r>
      <w:r>
        <w:t>5*Volume^2 + 1</w:t>
      </w:r>
      <w:r w:rsidR="00644CD5">
        <w:t>.</w:t>
      </w:r>
      <w:r>
        <w:t>23*T(v7</w:t>
      </w:r>
      <w:r w:rsidR="00644CD5">
        <w:t>.</w:t>
      </w:r>
      <w:r>
        <w:t>u2) + 0</w:t>
      </w:r>
      <w:r w:rsidR="00644CD5">
        <w:t>.</w:t>
      </w:r>
      <w:r>
        <w:t>484*T(v23</w:t>
      </w:r>
      <w:r w:rsidR="00644CD5">
        <w:t>.</w:t>
      </w:r>
      <w:r>
        <w:t>u18) + 0</w:t>
      </w:r>
      <w:r w:rsidR="00644CD5">
        <w:t>.</w:t>
      </w:r>
      <w:r>
        <w:t>472*T(v7</w:t>
      </w:r>
      <w:r w:rsidR="00644CD5">
        <w:t>.</w:t>
      </w:r>
      <w:r>
        <w:t>u35) + 0</w:t>
      </w:r>
      <w:r w:rsidR="00644CD5">
        <w:t>.</w:t>
      </w:r>
      <w:r>
        <w:t>503*T(v21</w:t>
      </w:r>
      <w:r w:rsidR="00644CD5">
        <w:t>.</w:t>
      </w:r>
      <w:r>
        <w:t>u11) + 0</w:t>
      </w:r>
      <w:r w:rsidR="00644CD5">
        <w:t>.</w:t>
      </w:r>
      <w:r>
        <w:t>222*T(v3</w:t>
      </w:r>
      <w:r w:rsidR="00644CD5">
        <w:t>.</w:t>
      </w:r>
      <w:r>
        <w:t>u5) -0</w:t>
      </w:r>
      <w:r w:rsidR="00644CD5">
        <w:t>.</w:t>
      </w:r>
      <w:r>
        <w:t>703*T(v8</w:t>
      </w:r>
      <w:r w:rsidR="00644CD5">
        <w:t>.</w:t>
      </w:r>
      <w:r>
        <w:t>u3) + 0</w:t>
      </w:r>
      <w:r w:rsidR="00644CD5">
        <w:t>.</w:t>
      </w:r>
      <w:r>
        <w:t>538*T(v19</w:t>
      </w:r>
      <w:r w:rsidR="00644CD5">
        <w:t>.</w:t>
      </w:r>
      <w:r>
        <w:t>u22) -0</w:t>
      </w:r>
      <w:r w:rsidR="00644CD5">
        <w:t>.</w:t>
      </w:r>
      <w:r>
        <w:t>372*T(v23</w:t>
      </w:r>
      <w:r w:rsidR="00644CD5">
        <w:t>.</w:t>
      </w:r>
      <w:r>
        <w:t>u10) + 0</w:t>
      </w:r>
      <w:r w:rsidR="00644CD5">
        <w:t>.</w:t>
      </w:r>
      <w:r>
        <w:t>254*T(v19) -0</w:t>
      </w:r>
      <w:r w:rsidR="00644CD5">
        <w:t>.</w:t>
      </w:r>
      <w:r>
        <w:t>444*T(u16) + 0</w:t>
      </w:r>
      <w:r w:rsidR="00644CD5">
        <w:t>.</w:t>
      </w:r>
      <w:r>
        <w:t>55*T(v10</w:t>
      </w:r>
      <w:r w:rsidR="00644CD5">
        <w:t>.</w:t>
      </w:r>
      <w:r>
        <w:t>u33) -0</w:t>
      </w:r>
      <w:r w:rsidR="00644CD5">
        <w:t>.</w:t>
      </w:r>
      <w:r>
        <w:t>495*T(v17</w:t>
      </w:r>
      <w:r w:rsidR="00644CD5">
        <w:t>.</w:t>
      </w:r>
      <w:r>
        <w:t>u17) -0</w:t>
      </w:r>
      <w:r w:rsidR="00644CD5">
        <w:t>.</w:t>
      </w:r>
      <w:r>
        <w:t>821*T(v6</w:t>
      </w:r>
      <w:r w:rsidR="00644CD5">
        <w:t>.</w:t>
      </w:r>
      <w:r>
        <w:t>u8) -0</w:t>
      </w:r>
      <w:r w:rsidR="00644CD5">
        <w:t>.</w:t>
      </w:r>
      <w:r>
        <w:t>917*T(v2</w:t>
      </w:r>
      <w:r w:rsidR="00644CD5">
        <w:t>.</w:t>
      </w:r>
      <w:r>
        <w:t>u5) + 0</w:t>
      </w:r>
      <w:r w:rsidR="00644CD5">
        <w:t>.</w:t>
      </w:r>
      <w:r>
        <w:t>284*T(v23</w:t>
      </w:r>
      <w:r w:rsidR="00644CD5">
        <w:t>.</w:t>
      </w:r>
      <w:r>
        <w:t>u16) + 0</w:t>
      </w:r>
      <w:r w:rsidR="00644CD5">
        <w:t>.</w:t>
      </w:r>
      <w:r>
        <w:t>54*T(v22</w:t>
      </w:r>
      <w:r w:rsidR="00644CD5">
        <w:t>.</w:t>
      </w:r>
      <w:r>
        <w:t>u13) + 0</w:t>
      </w:r>
      <w:r w:rsidR="00644CD5">
        <w:t>.</w:t>
      </w:r>
      <w:r>
        <w:t>29*T(v14</w:t>
      </w:r>
      <w:r w:rsidR="00644CD5">
        <w:t>.</w:t>
      </w:r>
      <w:r>
        <w:t>u4) + 0</w:t>
      </w:r>
      <w:r w:rsidR="00644CD5">
        <w:t>.</w:t>
      </w:r>
      <w:r>
        <w:t>349*T(v21) + 0</w:t>
      </w:r>
      <w:r w:rsidR="00644CD5">
        <w:t>.</w:t>
      </w:r>
      <w:r>
        <w:t>414*T(v22) + 0</w:t>
      </w:r>
      <w:r w:rsidR="00644CD5">
        <w:t>.</w:t>
      </w:r>
      <w:r>
        <w:t>297*T(v2</w:t>
      </w:r>
      <w:r w:rsidR="00644CD5">
        <w:t>.</w:t>
      </w:r>
      <w:r>
        <w:t>u10) + 0</w:t>
      </w:r>
      <w:r w:rsidR="00644CD5">
        <w:t>.</w:t>
      </w:r>
      <w:r>
        <w:t>403*T(v4</w:t>
      </w:r>
      <w:r w:rsidR="00644CD5">
        <w:t>.</w:t>
      </w:r>
      <w:r>
        <w:t>u24) + 0</w:t>
      </w:r>
      <w:r w:rsidR="00644CD5">
        <w:t>.</w:t>
      </w:r>
      <w:r>
        <w:t>624*T(v33</w:t>
      </w:r>
      <w:r w:rsidR="00644CD5">
        <w:t>.</w:t>
      </w:r>
      <w:r>
        <w:t>u7) -0</w:t>
      </w:r>
      <w:r w:rsidR="00644CD5">
        <w:t>.</w:t>
      </w:r>
      <w:r>
        <w:t>465*T(v16</w:t>
      </w:r>
      <w:r w:rsidR="00644CD5">
        <w:t>.</w:t>
      </w:r>
      <w:r>
        <w:t>u26) + 0</w:t>
      </w:r>
      <w:r w:rsidR="00644CD5">
        <w:t>.</w:t>
      </w:r>
      <w:r>
        <w:t>598*T(v8</w:t>
      </w:r>
      <w:r w:rsidR="00644CD5">
        <w:t>.</w:t>
      </w:r>
      <w:r>
        <w:t>u23) -0</w:t>
      </w:r>
      <w:r w:rsidR="00644CD5">
        <w:t>.</w:t>
      </w:r>
      <w:r>
        <w:t>761*T(v14</w:t>
      </w:r>
      <w:r w:rsidR="00644CD5">
        <w:t>.</w:t>
      </w:r>
      <w:r>
        <w:t>u7) -0</w:t>
      </w:r>
      <w:r w:rsidR="00644CD5">
        <w:t>.</w:t>
      </w:r>
      <w:r>
        <w:t>639*T(v9</w:t>
      </w:r>
      <w:r w:rsidR="00644CD5">
        <w:t>.</w:t>
      </w:r>
      <w:r>
        <w:t>u4) -0</w:t>
      </w:r>
      <w:r w:rsidR="00644CD5">
        <w:t>.</w:t>
      </w:r>
      <w:r>
        <w:t>424*T(v2</w:t>
      </w:r>
      <w:r w:rsidR="00644CD5">
        <w:t>.</w:t>
      </w:r>
      <w:r>
        <w:t>u34) -0</w:t>
      </w:r>
      <w:r w:rsidR="00644CD5">
        <w:t>.</w:t>
      </w:r>
      <w:r>
        <w:t>689*T(v27</w:t>
      </w:r>
      <w:r w:rsidR="00644CD5">
        <w:t>.</w:t>
      </w:r>
      <w:r>
        <w:t>u4) + 0</w:t>
      </w:r>
      <w:r w:rsidR="00644CD5">
        <w:t>.</w:t>
      </w:r>
      <w:r>
        <w:t>34*T(v5</w:t>
      </w:r>
      <w:r w:rsidR="00644CD5">
        <w:t>.</w:t>
      </w:r>
      <w:r>
        <w:t>u16) + 0</w:t>
      </w:r>
      <w:r w:rsidR="00644CD5">
        <w:t>.</w:t>
      </w:r>
      <w:r>
        <w:t>484*T(v14</w:t>
      </w:r>
      <w:r w:rsidR="00644CD5">
        <w:t>.</w:t>
      </w:r>
      <w:r>
        <w:t>u18) -0</w:t>
      </w:r>
      <w:r w:rsidR="00644CD5">
        <w:t>.</w:t>
      </w:r>
      <w:r>
        <w:t>603*T(v4</w:t>
      </w:r>
      <w:r w:rsidR="00644CD5">
        <w:t>.</w:t>
      </w:r>
      <w:r>
        <w:t>u23) -0</w:t>
      </w:r>
      <w:r w:rsidR="00644CD5">
        <w:t>.</w:t>
      </w:r>
      <w:r>
        <w:t>41*T(v2</w:t>
      </w:r>
      <w:r w:rsidR="00644CD5">
        <w:t>.</w:t>
      </w:r>
      <w:r>
        <w:t>u37) + 11</w:t>
      </w:r>
      <w:r w:rsidR="00644CD5">
        <w:t>.</w:t>
      </w:r>
      <w:r>
        <w:t>5*Volume^3 + 0</w:t>
      </w:r>
      <w:r w:rsidR="00644CD5">
        <w:t>.</w:t>
      </w:r>
      <w:r>
        <w:t>37*T(v12</w:t>
      </w:r>
      <w:r w:rsidR="00644CD5">
        <w:t>.</w:t>
      </w:r>
      <w:r>
        <w:t>u27) -0</w:t>
      </w:r>
      <w:r w:rsidR="00644CD5">
        <w:t>.</w:t>
      </w:r>
      <w:r>
        <w:t>602*T(v11</w:t>
      </w:r>
      <w:r w:rsidR="00644CD5">
        <w:t>.</w:t>
      </w:r>
      <w:r>
        <w:t>u10) + 0</w:t>
      </w:r>
      <w:r w:rsidR="00644CD5">
        <w:t>.</w:t>
      </w:r>
      <w:r>
        <w:t>328*Lipophilicity^2 -0</w:t>
      </w:r>
      <w:r w:rsidR="00644CD5">
        <w:t>.</w:t>
      </w:r>
      <w:r>
        <w:t>113*T(v20</w:t>
      </w:r>
      <w:r w:rsidR="00644CD5">
        <w:t>.</w:t>
      </w:r>
      <w:r>
        <w:t>u21) -0</w:t>
      </w:r>
      <w:r w:rsidR="00644CD5">
        <w:t>.</w:t>
      </w:r>
      <w:r>
        <w:t>32*T(v13</w:t>
      </w:r>
      <w:r w:rsidR="00644CD5">
        <w:t>.</w:t>
      </w:r>
      <w:r>
        <w:t>u1) -0</w:t>
      </w:r>
      <w:r w:rsidR="00644CD5">
        <w:t>.</w:t>
      </w:r>
      <w:r>
        <w:t>291*T(v13</w:t>
      </w:r>
      <w:r w:rsidR="00644CD5">
        <w:t>.</w:t>
      </w:r>
      <w:r>
        <w:t>u12) + 0</w:t>
      </w:r>
      <w:r w:rsidR="00644CD5">
        <w:t>.</w:t>
      </w:r>
      <w:r>
        <w:t>424*T(v18</w:t>
      </w:r>
      <w:r w:rsidR="00644CD5">
        <w:t>.</w:t>
      </w:r>
      <w:r>
        <w:t>u6) -0</w:t>
      </w:r>
      <w:r w:rsidR="00644CD5">
        <w:t>.</w:t>
      </w:r>
      <w:r>
        <w:t>37*T(v13</w:t>
      </w:r>
      <w:r w:rsidR="00644CD5">
        <w:t>.</w:t>
      </w:r>
      <w:r>
        <w:t>u20) -0</w:t>
      </w:r>
      <w:r w:rsidR="00644CD5">
        <w:t>.</w:t>
      </w:r>
      <w:r>
        <w:t>225*T(v4</w:t>
      </w:r>
      <w:r w:rsidR="00644CD5">
        <w:t>.</w:t>
      </w:r>
      <w:r>
        <w:t>u26) -0</w:t>
      </w:r>
      <w:r w:rsidR="00644CD5">
        <w:t>.</w:t>
      </w:r>
      <w:r>
        <w:t>206*T(v20</w:t>
      </w:r>
      <w:r w:rsidR="00644CD5">
        <w:t>.</w:t>
      </w:r>
      <w:r>
        <w:t>u22) -0</w:t>
      </w:r>
      <w:r w:rsidR="00644CD5">
        <w:t>.</w:t>
      </w:r>
      <w:r>
        <w:t>721*T(v21</w:t>
      </w:r>
      <w:r w:rsidR="00644CD5">
        <w:t>.</w:t>
      </w:r>
      <w:r>
        <w:t>u5) -0</w:t>
      </w:r>
      <w:r w:rsidR="00644CD5">
        <w:t>.</w:t>
      </w:r>
      <w:r>
        <w:t>254*T(v34</w:t>
      </w:r>
      <w:r w:rsidR="00644CD5">
        <w:t>.</w:t>
      </w:r>
      <w:r>
        <w:t>u6) -0</w:t>
      </w:r>
      <w:r w:rsidR="00644CD5">
        <w:t>.</w:t>
      </w:r>
      <w:r>
        <w:t>337*T(v28) -0</w:t>
      </w:r>
      <w:r w:rsidR="00644CD5">
        <w:t>.</w:t>
      </w:r>
      <w:r>
        <w:t>419*T(v10</w:t>
      </w:r>
      <w:r w:rsidR="00644CD5">
        <w:t>.</w:t>
      </w:r>
      <w:r>
        <w:t>u26) + 0</w:t>
      </w:r>
      <w:r w:rsidR="00644CD5">
        <w:t>.</w:t>
      </w:r>
      <w:r>
        <w:t>298*T(v17</w:t>
      </w:r>
      <w:r w:rsidR="00644CD5">
        <w:t>.</w:t>
      </w:r>
      <w:r>
        <w:t>u3) -0</w:t>
      </w:r>
      <w:r w:rsidR="00644CD5">
        <w:t>.</w:t>
      </w:r>
      <w:r>
        <w:t>501*T(v34</w:t>
      </w:r>
      <w:r w:rsidR="00644CD5">
        <w:t>.</w:t>
      </w:r>
      <w:r>
        <w:t>u9) -0</w:t>
      </w:r>
      <w:r w:rsidR="00644CD5">
        <w:t>.</w:t>
      </w:r>
      <w:r>
        <w:t>196*T(v8</w:t>
      </w:r>
      <w:r w:rsidR="00644CD5">
        <w:t>.</w:t>
      </w:r>
      <w:r>
        <w:t>u30) -0</w:t>
      </w:r>
      <w:r w:rsidR="00644CD5">
        <w:t>.</w:t>
      </w:r>
      <w:r>
        <w:t>479*T(v2</w:t>
      </w:r>
      <w:r w:rsidR="00644CD5">
        <w:t>.</w:t>
      </w:r>
      <w:r>
        <w:t>u12) + 0</w:t>
      </w:r>
      <w:r w:rsidR="00644CD5">
        <w:t>.</w:t>
      </w:r>
      <w:r>
        <w:t>378*T(v27</w:t>
      </w:r>
      <w:r w:rsidR="00644CD5">
        <w:t>.</w:t>
      </w:r>
      <w:r>
        <w:t>u9) -0</w:t>
      </w:r>
      <w:r w:rsidR="00644CD5">
        <w:t>.</w:t>
      </w:r>
      <w:r>
        <w:t>536*T(v4</w:t>
      </w:r>
      <w:r w:rsidR="00644CD5">
        <w:t>.</w:t>
      </w:r>
      <w:r>
        <w:t>u36) -0</w:t>
      </w:r>
      <w:r w:rsidR="00644CD5">
        <w:t>.</w:t>
      </w:r>
      <w:r>
        <w:t>159*T(v24</w:t>
      </w:r>
      <w:r w:rsidR="00644CD5">
        <w:t>.</w:t>
      </w:r>
      <w:r>
        <w:t>u13) + 0</w:t>
      </w:r>
      <w:r w:rsidR="00644CD5">
        <w:t>.</w:t>
      </w:r>
      <w:r>
        <w:t>459*T(v20</w:t>
      </w:r>
      <w:r w:rsidR="00644CD5">
        <w:t>.</w:t>
      </w:r>
      <w:r>
        <w:t>u4) -0</w:t>
      </w:r>
      <w:r w:rsidR="00644CD5">
        <w:t>.</w:t>
      </w:r>
      <w:r>
        <w:t>477*T(v24</w:t>
      </w:r>
      <w:r w:rsidR="00644CD5">
        <w:t>.</w:t>
      </w:r>
      <w:r>
        <w:t>u1) -0</w:t>
      </w:r>
      <w:r w:rsidR="00644CD5">
        <w:t>.</w:t>
      </w:r>
      <w:r>
        <w:t>0639*T(v5</w:t>
      </w:r>
      <w:r w:rsidR="00644CD5">
        <w:t>.</w:t>
      </w:r>
      <w:r>
        <w:t>u12) + 0</w:t>
      </w:r>
      <w:r w:rsidR="00644CD5">
        <w:t>.</w:t>
      </w:r>
      <w:r>
        <w:t>424*T(v15</w:t>
      </w:r>
      <w:r w:rsidR="00644CD5">
        <w:t>.</w:t>
      </w:r>
      <w:r>
        <w:t>u17) -0</w:t>
      </w:r>
      <w:r w:rsidR="00644CD5">
        <w:t>.</w:t>
      </w:r>
      <w:r>
        <w:t>411*T(v1</w:t>
      </w:r>
      <w:r w:rsidR="00644CD5">
        <w:t>.</w:t>
      </w:r>
      <w:r>
        <w:t>u24) + 0</w:t>
      </w:r>
      <w:r w:rsidR="00644CD5">
        <w:t>.</w:t>
      </w:r>
      <w:r>
        <w:t>246*T(u23) + 0</w:t>
      </w:r>
      <w:r w:rsidR="00644CD5">
        <w:t>.</w:t>
      </w:r>
      <w:r>
        <w:t>518*T(v12</w:t>
      </w:r>
      <w:r w:rsidR="00644CD5">
        <w:t>.</w:t>
      </w:r>
      <w:r>
        <w:t>u29) + 0</w:t>
      </w:r>
      <w:r w:rsidR="00644CD5">
        <w:t>.</w:t>
      </w:r>
      <w:r>
        <w:t>255*T(v33</w:t>
      </w:r>
      <w:r w:rsidR="00644CD5">
        <w:t>.</w:t>
      </w:r>
      <w:r>
        <w:t>u10) -0</w:t>
      </w:r>
      <w:r w:rsidR="00644CD5">
        <w:t>.</w:t>
      </w:r>
      <w:r>
        <w:t>157*T(v9</w:t>
      </w:r>
      <w:r w:rsidR="00644CD5">
        <w:t>.</w:t>
      </w:r>
      <w:r>
        <w:t>u14) + 0</w:t>
      </w:r>
      <w:r w:rsidR="00644CD5">
        <w:t>.</w:t>
      </w:r>
      <w:r>
        <w:t>473*T(v15</w:t>
      </w:r>
      <w:r w:rsidR="00644CD5">
        <w:t>.</w:t>
      </w:r>
      <w:r>
        <w:t>u15) + 0</w:t>
      </w:r>
      <w:r w:rsidR="00644CD5">
        <w:t>.</w:t>
      </w:r>
      <w:r>
        <w:t>341*T(v17</w:t>
      </w:r>
      <w:r w:rsidR="00644CD5">
        <w:t>.</w:t>
      </w:r>
      <w:r>
        <w:t>u15) -0</w:t>
      </w:r>
      <w:r w:rsidR="00644CD5">
        <w:t>.</w:t>
      </w:r>
      <w:r>
        <w:t>296*T(v30</w:t>
      </w:r>
      <w:r w:rsidR="00644CD5">
        <w:t>.</w:t>
      </w:r>
      <w:r>
        <w:t>u11) + 0</w:t>
      </w:r>
      <w:r w:rsidR="00644CD5">
        <w:t>.</w:t>
      </w:r>
      <w:r>
        <w:t>413*T(v25</w:t>
      </w:r>
      <w:r w:rsidR="00644CD5">
        <w:t>.</w:t>
      </w:r>
      <w:r>
        <w:t>u10) + 0</w:t>
      </w:r>
      <w:r w:rsidR="00644CD5">
        <w:t>.</w:t>
      </w:r>
      <w:r>
        <w:t>596*T(v12</w:t>
      </w:r>
      <w:r w:rsidR="00644CD5">
        <w:t>.</w:t>
      </w:r>
      <w:r>
        <w:t>u26) -0</w:t>
      </w:r>
      <w:r w:rsidR="00644CD5">
        <w:t>.</w:t>
      </w:r>
      <w:r>
        <w:t>317*T(v13</w:t>
      </w:r>
      <w:r w:rsidR="00644CD5">
        <w:t>.</w:t>
      </w:r>
      <w:r>
        <w:t>u19) + 0</w:t>
      </w:r>
      <w:r w:rsidR="00644CD5">
        <w:t>.</w:t>
      </w:r>
      <w:r>
        <w:t>539*T(v19</w:t>
      </w:r>
      <w:r w:rsidR="00644CD5">
        <w:t>.</w:t>
      </w:r>
      <w:r>
        <w:t>u20) -0</w:t>
      </w:r>
      <w:r w:rsidR="00644CD5">
        <w:t>.</w:t>
      </w:r>
      <w:r>
        <w:t>623*T(v3</w:t>
      </w:r>
      <w:r w:rsidR="00644CD5">
        <w:t>.</w:t>
      </w:r>
      <w:r>
        <w:t>u22) -0</w:t>
      </w:r>
      <w:r w:rsidR="00644CD5">
        <w:t>.</w:t>
      </w:r>
      <w:r>
        <w:t>274*T(v37</w:t>
      </w:r>
      <w:r w:rsidR="00644CD5">
        <w:t>.</w:t>
      </w:r>
      <w:r>
        <w:t>u4) -0</w:t>
      </w:r>
      <w:r w:rsidR="00644CD5">
        <w:t>.</w:t>
      </w:r>
      <w:r>
        <w:t>295*T(v30</w:t>
      </w:r>
      <w:r w:rsidR="00644CD5">
        <w:t>.</w:t>
      </w:r>
      <w:r>
        <w:t>u4) -0</w:t>
      </w:r>
      <w:r w:rsidR="00644CD5">
        <w:t>.</w:t>
      </w:r>
      <w:r>
        <w:t>309*T(v25</w:t>
      </w:r>
      <w:r w:rsidR="00644CD5">
        <w:t>.</w:t>
      </w:r>
      <w:r>
        <w:t>u16) + 0</w:t>
      </w:r>
      <w:r w:rsidR="00644CD5">
        <w:t>.</w:t>
      </w:r>
      <w:r>
        <w:t>166*T(v14</w:t>
      </w:r>
      <w:r w:rsidR="00644CD5">
        <w:t>.</w:t>
      </w:r>
      <w:r>
        <w:t>u26) + 0</w:t>
      </w:r>
      <w:r w:rsidR="00644CD5">
        <w:t>.</w:t>
      </w:r>
      <w:r>
        <w:t>328*T(v5</w:t>
      </w:r>
      <w:r w:rsidR="00644CD5">
        <w:t>.</w:t>
      </w:r>
      <w:r>
        <w:t>u23) + 0</w:t>
      </w:r>
      <w:r w:rsidR="00644CD5">
        <w:t>.</w:t>
      </w:r>
      <w:r>
        <w:t>345*T(v2</w:t>
      </w:r>
      <w:r w:rsidR="00644CD5">
        <w:t>.</w:t>
      </w:r>
      <w:r>
        <w:t>u23) -0</w:t>
      </w:r>
      <w:r w:rsidR="00644CD5">
        <w:t>.</w:t>
      </w:r>
      <w:r>
        <w:t>53*T(v23</w:t>
      </w:r>
      <w:r w:rsidR="00644CD5">
        <w:t>.</w:t>
      </w:r>
      <w:r>
        <w:t>u13) -0</w:t>
      </w:r>
      <w:r w:rsidR="00644CD5">
        <w:t>.</w:t>
      </w:r>
      <w:r>
        <w:t>23*T(v34) + 0</w:t>
      </w:r>
      <w:r w:rsidR="00644CD5">
        <w:t>.</w:t>
      </w:r>
      <w:r>
        <w:t>267*T(v14</w:t>
      </w:r>
      <w:r w:rsidR="00644CD5">
        <w:t>.</w:t>
      </w:r>
      <w:r>
        <w:t>u28) -0</w:t>
      </w:r>
      <w:r w:rsidR="00644CD5">
        <w:t>.</w:t>
      </w:r>
      <w:r>
        <w:t>317*T(v17</w:t>
      </w:r>
      <w:r w:rsidR="00644CD5">
        <w:t>.</w:t>
      </w:r>
      <w:r>
        <w:t>u4) -0</w:t>
      </w:r>
      <w:r w:rsidR="00644CD5">
        <w:t>.</w:t>
      </w:r>
      <w:r>
        <w:t>21*T(v3</w:t>
      </w:r>
      <w:r w:rsidR="00644CD5">
        <w:t>.</w:t>
      </w:r>
      <w:r>
        <w:t>u31) + 0</w:t>
      </w:r>
      <w:r w:rsidR="00644CD5">
        <w:t>.</w:t>
      </w:r>
      <w:r>
        <w:t>24*T(v3</w:t>
      </w:r>
      <w:r w:rsidR="00644CD5">
        <w:t>.</w:t>
      </w:r>
      <w:r>
        <w:t>u39) -0</w:t>
      </w:r>
      <w:r w:rsidR="00644CD5">
        <w:t>.</w:t>
      </w:r>
      <w:r>
        <w:t>478*T(v15</w:t>
      </w:r>
      <w:r w:rsidR="00644CD5">
        <w:t>.</w:t>
      </w:r>
      <w:r>
        <w:t>u27) -0</w:t>
      </w:r>
      <w:r w:rsidR="00644CD5">
        <w:t>.</w:t>
      </w:r>
      <w:r>
        <w:t>165*T(v24</w:t>
      </w:r>
      <w:r w:rsidR="00644CD5">
        <w:t>.</w:t>
      </w:r>
      <w:r>
        <w:t>u2) -0</w:t>
      </w:r>
      <w:r w:rsidR="00644CD5">
        <w:t>.</w:t>
      </w:r>
      <w:r>
        <w:t>443*T(v15</w:t>
      </w:r>
      <w:r w:rsidR="00644CD5">
        <w:t>.</w:t>
      </w:r>
      <w:r>
        <w:t>u24) -0</w:t>
      </w:r>
      <w:r w:rsidR="00644CD5">
        <w:t>.</w:t>
      </w:r>
      <w:r>
        <w:t>174*T(v31</w:t>
      </w:r>
      <w:r w:rsidR="00644CD5">
        <w:t>.</w:t>
      </w:r>
      <w:r>
        <w:t>u3) + 0</w:t>
      </w:r>
      <w:r w:rsidR="00644CD5">
        <w:t>.</w:t>
      </w:r>
      <w:r>
        <w:t>349*T(v35</w:t>
      </w:r>
      <w:r w:rsidR="00644CD5">
        <w:t>.</w:t>
      </w:r>
      <w:r>
        <w:t>u5) -0</w:t>
      </w:r>
      <w:r w:rsidR="00644CD5">
        <w:t>.</w:t>
      </w:r>
      <w:r>
        <w:t>222*T(v6</w:t>
      </w:r>
      <w:r w:rsidR="00644CD5">
        <w:t>.</w:t>
      </w:r>
      <w:r>
        <w:t>u6) + 0</w:t>
      </w:r>
      <w:r w:rsidR="00644CD5">
        <w:t>.</w:t>
      </w:r>
      <w:r>
        <w:t>282*T(v36</w:t>
      </w:r>
      <w:r w:rsidR="00644CD5">
        <w:t>.</w:t>
      </w:r>
      <w:r>
        <w:t>u7) -0</w:t>
      </w:r>
      <w:r w:rsidR="00644CD5">
        <w:t>.</w:t>
      </w:r>
      <w:r>
        <w:t>521*T(v15</w:t>
      </w:r>
      <w:r w:rsidR="00644CD5">
        <w:t>.</w:t>
      </w:r>
      <w:r>
        <w:t>u23) -0</w:t>
      </w:r>
      <w:r w:rsidR="00644CD5">
        <w:t>.</w:t>
      </w:r>
      <w:r>
        <w:t>119*T(v16</w:t>
      </w:r>
      <w:r w:rsidR="00644CD5">
        <w:t>.</w:t>
      </w:r>
      <w:r>
        <w:t>u16) + 0</w:t>
      </w:r>
      <w:r w:rsidR="00644CD5">
        <w:t>.</w:t>
      </w:r>
      <w:r>
        <w:t>269*T(v18</w:t>
      </w:r>
      <w:r w:rsidR="00644CD5">
        <w:t>.</w:t>
      </w:r>
      <w:r>
        <w:t>u22) + 0</w:t>
      </w:r>
      <w:r w:rsidR="00644CD5">
        <w:t>.</w:t>
      </w:r>
      <w:r>
        <w:t>301*Length -0</w:t>
      </w:r>
      <w:r w:rsidR="00644CD5">
        <w:t>.</w:t>
      </w:r>
      <w:r>
        <w:t>24*T(v23</w:t>
      </w:r>
      <w:r w:rsidR="00644CD5">
        <w:t>.</w:t>
      </w:r>
      <w:r>
        <w:t>u9) -0</w:t>
      </w:r>
      <w:r w:rsidR="00644CD5">
        <w:t>.</w:t>
      </w:r>
      <w:r>
        <w:t>293*T(u42) -0</w:t>
      </w:r>
      <w:r w:rsidR="00644CD5">
        <w:t>.</w:t>
      </w:r>
      <w:r>
        <w:t>347*T(v26</w:t>
      </w:r>
      <w:r w:rsidR="00644CD5">
        <w:t>.</w:t>
      </w:r>
      <w:r>
        <w:t>u7) -0</w:t>
      </w:r>
      <w:r w:rsidR="00644CD5">
        <w:t>.</w:t>
      </w:r>
      <w:r>
        <w:t>325*T(v21</w:t>
      </w:r>
      <w:r w:rsidR="00644CD5">
        <w:t>.</w:t>
      </w:r>
      <w:r>
        <w:t>u2) -0</w:t>
      </w:r>
      <w:r w:rsidR="00644CD5">
        <w:t>.</w:t>
      </w:r>
      <w:r>
        <w:t>401*T(v5</w:t>
      </w:r>
      <w:r w:rsidR="00644CD5">
        <w:t>.</w:t>
      </w:r>
      <w:r>
        <w:t>u25) -0</w:t>
      </w:r>
      <w:r w:rsidR="00644CD5">
        <w:t>.</w:t>
      </w:r>
      <w:r>
        <w:t>278*T(v32</w:t>
      </w:r>
      <w:r w:rsidR="00644CD5">
        <w:t>.</w:t>
      </w:r>
      <w:r>
        <w:t>u4) + 0</w:t>
      </w:r>
      <w:r w:rsidR="00644CD5">
        <w:t>.</w:t>
      </w:r>
      <w:r>
        <w:t>194*T(v31</w:t>
      </w:r>
      <w:r w:rsidR="00644CD5">
        <w:t>.</w:t>
      </w:r>
      <w:r>
        <w:t>u10) -0</w:t>
      </w:r>
      <w:r w:rsidR="00644CD5">
        <w:t>.</w:t>
      </w:r>
      <w:r>
        <w:t>257*T(v36) -0</w:t>
      </w:r>
      <w:r w:rsidR="00644CD5">
        <w:t>.</w:t>
      </w:r>
      <w:r>
        <w:t>229*T(v19</w:t>
      </w:r>
      <w:r w:rsidR="00644CD5">
        <w:t>.</w:t>
      </w:r>
      <w:r>
        <w:t>u9) + 0</w:t>
      </w:r>
      <w:r w:rsidR="00644CD5">
        <w:t>.</w:t>
      </w:r>
      <w:r>
        <w:t>311*T(v17</w:t>
      </w:r>
      <w:r w:rsidR="00644CD5">
        <w:t>.</w:t>
      </w:r>
      <w:r>
        <w:t>u23) -0</w:t>
      </w:r>
      <w:r w:rsidR="00644CD5">
        <w:t>.</w:t>
      </w:r>
      <w:r>
        <w:t>458*T(v4</w:t>
      </w:r>
      <w:r w:rsidR="00644CD5">
        <w:t>.</w:t>
      </w:r>
      <w:r>
        <w:t>u3) + 0</w:t>
      </w:r>
      <w:r w:rsidR="00644CD5">
        <w:t>.</w:t>
      </w:r>
      <w:r>
        <w:t>14*T(v33</w:t>
      </w:r>
      <w:r w:rsidR="00644CD5">
        <w:t>.</w:t>
      </w:r>
      <w:r>
        <w:t>u8) + 0</w:t>
      </w:r>
      <w:r w:rsidR="00644CD5">
        <w:t>.</w:t>
      </w:r>
      <w:r>
        <w:t>205*T(v5</w:t>
      </w:r>
      <w:r w:rsidR="00644CD5">
        <w:t>.</w:t>
      </w:r>
      <w:r>
        <w:t>u20) + 0</w:t>
      </w:r>
      <w:r w:rsidR="00644CD5">
        <w:t>.</w:t>
      </w:r>
      <w:r>
        <w:t>538*T(v19</w:t>
      </w:r>
      <w:r w:rsidR="00644CD5">
        <w:t>.</w:t>
      </w:r>
      <w:r>
        <w:t>u24) -0</w:t>
      </w:r>
      <w:r w:rsidR="00644CD5">
        <w:t>.</w:t>
      </w:r>
      <w:r>
        <w:t>171*T(v26</w:t>
      </w:r>
      <w:r w:rsidR="00644CD5">
        <w:t>.</w:t>
      </w:r>
      <w:r>
        <w:t>u6) + 0</w:t>
      </w:r>
      <w:r w:rsidR="00644CD5">
        <w:t>.</w:t>
      </w:r>
      <w:r>
        <w:t>378*T(v5</w:t>
      </w:r>
      <w:r w:rsidR="00644CD5">
        <w:t>.</w:t>
      </w:r>
      <w:r>
        <w:t>u8) -0</w:t>
      </w:r>
      <w:r w:rsidR="00644CD5">
        <w:t>.</w:t>
      </w:r>
      <w:r>
        <w:t>441*T(v17</w:t>
      </w:r>
      <w:r w:rsidR="00644CD5">
        <w:t>.</w:t>
      </w:r>
      <w:r>
        <w:t>u7) + 0</w:t>
      </w:r>
      <w:r w:rsidR="00644CD5">
        <w:t>.</w:t>
      </w:r>
      <w:r>
        <w:t>389*T(v4</w:t>
      </w:r>
      <w:r w:rsidR="00644CD5">
        <w:t>.</w:t>
      </w:r>
      <w:r>
        <w:t>u37) -0</w:t>
      </w:r>
      <w:r w:rsidR="00644CD5">
        <w:t>.</w:t>
      </w:r>
      <w:r>
        <w:t>213*T(v31) -0</w:t>
      </w:r>
      <w:r w:rsidR="00644CD5">
        <w:t>.</w:t>
      </w:r>
      <w:r>
        <w:t>426*T(v31</w:t>
      </w:r>
      <w:r w:rsidR="00644CD5">
        <w:t>.</w:t>
      </w:r>
      <w:r>
        <w:t>u4) + 0</w:t>
      </w:r>
      <w:r w:rsidR="00644CD5">
        <w:t>.</w:t>
      </w:r>
      <w:r>
        <w:t>322*T(v6</w:t>
      </w:r>
      <w:r w:rsidR="00644CD5">
        <w:t>.</w:t>
      </w:r>
      <w:r>
        <w:t>u35) -0</w:t>
      </w:r>
      <w:r w:rsidR="00644CD5">
        <w:t>.</w:t>
      </w:r>
      <w:r>
        <w:t>199*T(v40</w:t>
      </w:r>
      <w:r w:rsidR="00644CD5">
        <w:t>.</w:t>
      </w:r>
      <w:r>
        <w:t>u1) + 0</w:t>
      </w:r>
      <w:r w:rsidR="00644CD5">
        <w:t>.</w:t>
      </w:r>
      <w:r>
        <w:t>322*T(v5</w:t>
      </w:r>
      <w:r w:rsidR="00644CD5">
        <w:t>.</w:t>
      </w:r>
      <w:r>
        <w:t>u9) -0</w:t>
      </w:r>
      <w:r w:rsidR="00644CD5">
        <w:t>.</w:t>
      </w:r>
      <w:r>
        <w:t>197*T(v22</w:t>
      </w:r>
      <w:r w:rsidR="00644CD5">
        <w:t>.</w:t>
      </w:r>
      <w:r>
        <w:t>u21) + 0</w:t>
      </w:r>
      <w:r w:rsidR="00644CD5">
        <w:t>.</w:t>
      </w:r>
      <w:r>
        <w:t>228*T(v3</w:t>
      </w:r>
      <w:r w:rsidR="00644CD5">
        <w:t>.</w:t>
      </w:r>
      <w:r>
        <w:t>u35) -0</w:t>
      </w:r>
      <w:r w:rsidR="00644CD5">
        <w:t>.</w:t>
      </w:r>
      <w:r>
        <w:t>18*T(v23) + 0</w:t>
      </w:r>
      <w:r w:rsidR="00644CD5">
        <w:t>.</w:t>
      </w:r>
      <w:r>
        <w:t>191*T(v7</w:t>
      </w:r>
      <w:r w:rsidR="00644CD5">
        <w:t>.</w:t>
      </w:r>
      <w:r>
        <w:t>u20) -0</w:t>
      </w:r>
      <w:r w:rsidR="00644CD5">
        <w:t>.</w:t>
      </w:r>
      <w:r>
        <w:t>106*T(v23</w:t>
      </w:r>
      <w:r w:rsidR="00644CD5">
        <w:t>.</w:t>
      </w:r>
      <w:r>
        <w:t>u7) + 0</w:t>
      </w:r>
      <w:r w:rsidR="00644CD5">
        <w:t>.</w:t>
      </w:r>
      <w:r>
        <w:t>408*T(v5</w:t>
      </w:r>
      <w:r w:rsidR="00644CD5">
        <w:t>.</w:t>
      </w:r>
      <w:r>
        <w:t>u13) + 0</w:t>
      </w:r>
      <w:r w:rsidR="00644CD5">
        <w:t>.</w:t>
      </w:r>
      <w:r>
        <w:t>176*T(v1</w:t>
      </w:r>
      <w:r w:rsidR="00644CD5">
        <w:t>.</w:t>
      </w:r>
      <w:r>
        <w:t>u41) -0</w:t>
      </w:r>
      <w:r w:rsidR="00644CD5">
        <w:t>.</w:t>
      </w:r>
      <w:r>
        <w:t>259*T(v1</w:t>
      </w:r>
      <w:r w:rsidR="00644CD5">
        <w:t>.</w:t>
      </w:r>
      <w:r>
        <w:t>u42) + 0</w:t>
      </w:r>
      <w:r w:rsidR="00644CD5">
        <w:t>.</w:t>
      </w:r>
      <w:r>
        <w:t>277*T(v21</w:t>
      </w:r>
      <w:r w:rsidR="00644CD5">
        <w:t>.</w:t>
      </w:r>
      <w:r>
        <w:t>u15) + 0</w:t>
      </w:r>
      <w:r w:rsidR="00644CD5">
        <w:t>.</w:t>
      </w:r>
      <w:r>
        <w:t>159*T(v17</w:t>
      </w:r>
      <w:r w:rsidR="00644CD5">
        <w:t>.</w:t>
      </w:r>
      <w:r>
        <w:t>u13) + 0</w:t>
      </w:r>
      <w:r w:rsidR="00644CD5">
        <w:t>.</w:t>
      </w:r>
      <w:r>
        <w:t>341*T(v30</w:t>
      </w:r>
      <w:r w:rsidR="00644CD5">
        <w:t>.</w:t>
      </w:r>
      <w:r>
        <w:t>u7) + 0</w:t>
      </w:r>
      <w:r w:rsidR="00644CD5">
        <w:t>.</w:t>
      </w:r>
      <w:r>
        <w:t>0661*T(v14</w:t>
      </w:r>
      <w:r w:rsidR="00644CD5">
        <w:t>.</w:t>
      </w:r>
      <w:r>
        <w:t>u9) -0</w:t>
      </w:r>
      <w:r w:rsidR="00644CD5">
        <w:t>.</w:t>
      </w:r>
      <w:r>
        <w:t>127*T(v5</w:t>
      </w:r>
      <w:r w:rsidR="00644CD5">
        <w:t>.</w:t>
      </w:r>
      <w:r>
        <w:t>u32) -0</w:t>
      </w:r>
      <w:r w:rsidR="00644CD5">
        <w:t>.</w:t>
      </w:r>
      <w:r>
        <w:t>305*T(v17</w:t>
      </w:r>
      <w:r w:rsidR="00644CD5">
        <w:t>.</w:t>
      </w:r>
      <w:r>
        <w:t>u20) -0</w:t>
      </w:r>
      <w:r w:rsidR="00644CD5">
        <w:t>.</w:t>
      </w:r>
      <w:r>
        <w:t>533*T(v4</w:t>
      </w:r>
      <w:r w:rsidR="00644CD5">
        <w:t>.</w:t>
      </w:r>
      <w:r>
        <w:t>u2) + 0</w:t>
      </w:r>
      <w:r w:rsidR="00644CD5">
        <w:t>.</w:t>
      </w:r>
      <w:r>
        <w:t>288*T(v2</w:t>
      </w:r>
      <w:r w:rsidR="00644CD5">
        <w:t>.</w:t>
      </w:r>
      <w:r>
        <w:t>u38) -0</w:t>
      </w:r>
      <w:r w:rsidR="00644CD5">
        <w:t>.</w:t>
      </w:r>
      <w:r>
        <w:t>254*T(v7</w:t>
      </w:r>
      <w:r w:rsidR="00644CD5">
        <w:t>.</w:t>
      </w:r>
      <w:r>
        <w:t>u30) + 0</w:t>
      </w:r>
      <w:r w:rsidR="00644CD5">
        <w:t>.</w:t>
      </w:r>
      <w:r>
        <w:t>125*T(v41) + 0</w:t>
      </w:r>
      <w:r w:rsidR="00644CD5">
        <w:t>.</w:t>
      </w:r>
      <w:r>
        <w:t>119*T(v2</w:t>
      </w:r>
      <w:r w:rsidR="00644CD5">
        <w:t>.</w:t>
      </w:r>
      <w:r>
        <w:t>u18) + 0</w:t>
      </w:r>
      <w:r w:rsidR="00644CD5">
        <w:t>.</w:t>
      </w:r>
      <w:r>
        <w:t>199*T(v11</w:t>
      </w:r>
      <w:r w:rsidR="00644CD5">
        <w:t>.</w:t>
      </w:r>
      <w:r>
        <w:t>u30) -0</w:t>
      </w:r>
      <w:r w:rsidR="00644CD5">
        <w:t>.</w:t>
      </w:r>
      <w:r>
        <w:t>404*T(v19</w:t>
      </w:r>
      <w:r w:rsidR="00644CD5">
        <w:t>.</w:t>
      </w:r>
      <w:r>
        <w:t>u4) -0</w:t>
      </w:r>
      <w:r w:rsidR="00644CD5">
        <w:t>.</w:t>
      </w:r>
      <w:r>
        <w:t>133*T(v17</w:t>
      </w:r>
      <w:r w:rsidR="00644CD5">
        <w:t>.</w:t>
      </w:r>
      <w:r>
        <w:t>u22) + 0</w:t>
      </w:r>
      <w:r w:rsidR="00644CD5">
        <w:t>.</w:t>
      </w:r>
      <w:r>
        <w:t>332*T(v16</w:t>
      </w:r>
      <w:r w:rsidR="00644CD5">
        <w:t>.</w:t>
      </w:r>
      <w:r>
        <w:t>u10) -0</w:t>
      </w:r>
      <w:r w:rsidR="00644CD5">
        <w:t>.</w:t>
      </w:r>
      <w:r>
        <w:t>485*T(v1</w:t>
      </w:r>
      <w:r w:rsidR="00644CD5">
        <w:t>.</w:t>
      </w:r>
      <w:r>
        <w:t>u39) -0</w:t>
      </w:r>
      <w:r w:rsidR="00644CD5">
        <w:t>.</w:t>
      </w:r>
      <w:r>
        <w:t>043*T(v21</w:t>
      </w:r>
      <w:r w:rsidR="00644CD5">
        <w:t>.</w:t>
      </w:r>
      <w:r>
        <w:t>u12) -0</w:t>
      </w:r>
      <w:r w:rsidR="00644CD5">
        <w:t>.</w:t>
      </w:r>
      <w:r>
        <w:t>24*T(v6</w:t>
      </w:r>
      <w:r w:rsidR="00644CD5">
        <w:t>.</w:t>
      </w:r>
      <w:r>
        <w:t>u3) -0</w:t>
      </w:r>
      <w:r w:rsidR="00644CD5">
        <w:t>.</w:t>
      </w:r>
      <w:r>
        <w:t>205*T(u17) + 0</w:t>
      </w:r>
      <w:r w:rsidR="00644CD5">
        <w:t>.</w:t>
      </w:r>
      <w:r>
        <w:t>282*T(v17</w:t>
      </w:r>
      <w:r w:rsidR="00644CD5">
        <w:t>.</w:t>
      </w:r>
      <w:r>
        <w:t>u9) -0</w:t>
      </w:r>
      <w:r w:rsidR="00644CD5">
        <w:t>.</w:t>
      </w:r>
      <w:r>
        <w:t>249*T(v11</w:t>
      </w:r>
      <w:r w:rsidR="00644CD5">
        <w:t>.</w:t>
      </w:r>
      <w:r>
        <w:t>u25) + 0</w:t>
      </w:r>
      <w:r w:rsidR="00644CD5">
        <w:t>.</w:t>
      </w:r>
      <w:r>
        <w:t>31*T(v13</w:t>
      </w:r>
      <w:r w:rsidR="00644CD5">
        <w:t>.</w:t>
      </w:r>
      <w:r>
        <w:t>u10) + 0</w:t>
      </w:r>
      <w:r w:rsidR="00644CD5">
        <w:t>.</w:t>
      </w:r>
      <w:r>
        <w:t>207*T(v32</w:t>
      </w:r>
      <w:r w:rsidR="00644CD5">
        <w:t>.</w:t>
      </w:r>
      <w:r>
        <w:t>u8) -0</w:t>
      </w:r>
      <w:r w:rsidR="00644CD5">
        <w:t>.</w:t>
      </w:r>
      <w:r>
        <w:t>164*T(u15) + 0</w:t>
      </w:r>
      <w:r w:rsidR="00644CD5">
        <w:t>.</w:t>
      </w:r>
      <w:r>
        <w:t>243*T(v8</w:t>
      </w:r>
      <w:r w:rsidR="00644CD5">
        <w:t>.</w:t>
      </w:r>
      <w:r>
        <w:t>u4) + 0</w:t>
      </w:r>
      <w:r w:rsidR="00644CD5">
        <w:t>.</w:t>
      </w:r>
      <w:r>
        <w:t>254*T(v32</w:t>
      </w:r>
      <w:r w:rsidR="00644CD5">
        <w:t>.</w:t>
      </w:r>
      <w:r>
        <w:t>u2) -0</w:t>
      </w:r>
      <w:r w:rsidR="00644CD5">
        <w:t>.</w:t>
      </w:r>
      <w:r>
        <w:t>207*T(v38</w:t>
      </w:r>
      <w:r w:rsidR="00644CD5">
        <w:t>.</w:t>
      </w:r>
      <w:r>
        <w:t>u4) + 0</w:t>
      </w:r>
      <w:r w:rsidR="00644CD5">
        <w:t>.</w:t>
      </w:r>
      <w:r>
        <w:t>2*T(v25) -0</w:t>
      </w:r>
      <w:r w:rsidR="00644CD5">
        <w:t>.</w:t>
      </w:r>
      <w:r>
        <w:t>198*T(v4</w:t>
      </w:r>
      <w:r w:rsidR="00644CD5">
        <w:t>.</w:t>
      </w:r>
      <w:r>
        <w:t>u17) + 0</w:t>
      </w:r>
      <w:r w:rsidR="00644CD5">
        <w:t>.</w:t>
      </w:r>
      <w:r>
        <w:t>193*T(v24</w:t>
      </w:r>
      <w:r w:rsidR="00644CD5">
        <w:t>.</w:t>
      </w:r>
      <w:r>
        <w:t>u10) -0</w:t>
      </w:r>
      <w:r w:rsidR="00644CD5">
        <w:t>.</w:t>
      </w:r>
      <w:r>
        <w:t>264*T(v19</w:t>
      </w:r>
      <w:r w:rsidR="00644CD5">
        <w:t>.</w:t>
      </w:r>
      <w:r>
        <w:t>u13) + 0</w:t>
      </w:r>
      <w:r w:rsidR="00644CD5">
        <w:t>.</w:t>
      </w:r>
      <w:r>
        <w:t>154*T(v11</w:t>
      </w:r>
      <w:r w:rsidR="00644CD5">
        <w:t>.</w:t>
      </w:r>
      <w:r>
        <w:t>u3) + 0</w:t>
      </w:r>
      <w:r w:rsidR="00644CD5">
        <w:t>.</w:t>
      </w:r>
      <w:r>
        <w:t>251*T(v21</w:t>
      </w:r>
      <w:r w:rsidR="00644CD5">
        <w:t>.</w:t>
      </w:r>
      <w:r>
        <w:t>u9) -0</w:t>
      </w:r>
      <w:r w:rsidR="00644CD5">
        <w:t>.</w:t>
      </w:r>
      <w:r>
        <w:t>192*T(v12</w:t>
      </w:r>
      <w:r w:rsidR="00644CD5">
        <w:t>.</w:t>
      </w:r>
      <w:r>
        <w:t>u9) + 0</w:t>
      </w:r>
      <w:r w:rsidR="00644CD5">
        <w:t>.</w:t>
      </w:r>
      <w:r>
        <w:t>194*T(v16</w:t>
      </w:r>
      <w:r w:rsidR="00644CD5">
        <w:t>.</w:t>
      </w:r>
      <w:r>
        <w:t>u6) + 0</w:t>
      </w:r>
      <w:r w:rsidR="00644CD5">
        <w:t>.</w:t>
      </w:r>
      <w:r>
        <w:t>233*T(v7</w:t>
      </w:r>
      <w:r w:rsidR="00644CD5">
        <w:t>.</w:t>
      </w:r>
      <w:r>
        <w:t>u12) + 0</w:t>
      </w:r>
      <w:r w:rsidR="00644CD5">
        <w:t>.</w:t>
      </w:r>
      <w:r>
        <w:t>169*T(v5</w:t>
      </w:r>
      <w:r w:rsidR="00644CD5">
        <w:t>.</w:t>
      </w:r>
      <w:r>
        <w:t>u35) + 0</w:t>
      </w:r>
      <w:r w:rsidR="00644CD5">
        <w:t>.</w:t>
      </w:r>
      <w:r>
        <w:t>19*T(v10</w:t>
      </w:r>
      <w:r w:rsidR="00644CD5">
        <w:t>.</w:t>
      </w:r>
      <w:r>
        <w:t>u6) -0</w:t>
      </w:r>
      <w:r w:rsidR="00644CD5">
        <w:t>.</w:t>
      </w:r>
      <w:r>
        <w:t>194*T(v3</w:t>
      </w:r>
      <w:r w:rsidR="00644CD5">
        <w:t>.</w:t>
      </w:r>
      <w:r>
        <w:t>u10) + 0</w:t>
      </w:r>
      <w:r w:rsidR="00644CD5">
        <w:t>.</w:t>
      </w:r>
      <w:r>
        <w:t>169*T(v22</w:t>
      </w:r>
      <w:r w:rsidR="00644CD5">
        <w:t>.</w:t>
      </w:r>
      <w:r>
        <w:t>u5) + 0</w:t>
      </w:r>
      <w:r w:rsidR="00644CD5">
        <w:t>.</w:t>
      </w:r>
      <w:r>
        <w:t>234*T(v8</w:t>
      </w:r>
      <w:r w:rsidR="00644CD5">
        <w:t>.</w:t>
      </w:r>
      <w:r>
        <w:t>u14) -0</w:t>
      </w:r>
      <w:r w:rsidR="00644CD5">
        <w:t>.</w:t>
      </w:r>
      <w:r>
        <w:t>258*T(v31</w:t>
      </w:r>
      <w:r w:rsidR="00644CD5">
        <w:t>.</w:t>
      </w:r>
      <w:r>
        <w:t>u2) + 0</w:t>
      </w:r>
      <w:r w:rsidR="00644CD5">
        <w:t>.</w:t>
      </w:r>
      <w:r>
        <w:t>146*T(v15</w:t>
      </w:r>
      <w:r w:rsidR="00644CD5">
        <w:t>.</w:t>
      </w:r>
      <w:r>
        <w:t>u6) -0</w:t>
      </w:r>
      <w:r w:rsidR="00644CD5">
        <w:t>.</w:t>
      </w:r>
      <w:r>
        <w:t>165*T(v7</w:t>
      </w:r>
      <w:r w:rsidR="00644CD5">
        <w:t>.</w:t>
      </w:r>
      <w:r>
        <w:t>u17) + 0</w:t>
      </w:r>
      <w:r w:rsidR="00644CD5">
        <w:t>.</w:t>
      </w:r>
      <w:r>
        <w:t>191*T(v17) -0</w:t>
      </w:r>
      <w:r w:rsidR="00644CD5">
        <w:t>.</w:t>
      </w:r>
      <w:r>
        <w:t>145*T(v29</w:t>
      </w:r>
      <w:r w:rsidR="00644CD5">
        <w:t>.</w:t>
      </w:r>
      <w:r>
        <w:t>u12) + 0</w:t>
      </w:r>
      <w:r w:rsidR="00644CD5">
        <w:t>.</w:t>
      </w:r>
      <w:r>
        <w:t>153*T(v8</w:t>
      </w:r>
      <w:r w:rsidR="00644CD5">
        <w:t>.</w:t>
      </w:r>
      <w:r>
        <w:t>u15) + 0</w:t>
      </w:r>
      <w:r w:rsidR="00644CD5">
        <w:t>.</w:t>
      </w:r>
      <w:r>
        <w:t>246*T(v1</w:t>
      </w:r>
      <w:r w:rsidR="00644CD5">
        <w:t>.</w:t>
      </w:r>
      <w:r>
        <w:t>u1) + 0</w:t>
      </w:r>
      <w:r w:rsidR="00644CD5">
        <w:t>.</w:t>
      </w:r>
      <w:r>
        <w:t>206*T(v37</w:t>
      </w:r>
      <w:r w:rsidR="00644CD5">
        <w:t>.</w:t>
      </w:r>
      <w:r>
        <w:t>u6) -0</w:t>
      </w:r>
      <w:r w:rsidR="00644CD5">
        <w:t>.</w:t>
      </w:r>
      <w:r>
        <w:t>19*T(v3</w:t>
      </w:r>
      <w:r w:rsidR="00644CD5">
        <w:t>.</w:t>
      </w:r>
      <w:r>
        <w:t>u33) -0</w:t>
      </w:r>
      <w:r w:rsidR="00644CD5">
        <w:t>.</w:t>
      </w:r>
      <w:r>
        <w:t>153*T(v14</w:t>
      </w:r>
      <w:r w:rsidR="00644CD5">
        <w:t>.</w:t>
      </w:r>
      <w:r>
        <w:t>u29) -0</w:t>
      </w:r>
      <w:r w:rsidR="00644CD5">
        <w:t>.</w:t>
      </w:r>
      <w:r>
        <w:t>124*NumHal -0</w:t>
      </w:r>
      <w:r w:rsidR="00644CD5">
        <w:t>.</w:t>
      </w:r>
      <w:r>
        <w:t>166*T(v16</w:t>
      </w:r>
      <w:r w:rsidR="00644CD5">
        <w:t>.</w:t>
      </w:r>
      <w:r>
        <w:t>u11) -0</w:t>
      </w:r>
      <w:r w:rsidR="00644CD5">
        <w:t>.</w:t>
      </w:r>
      <w:r>
        <w:t>226*T(v22</w:t>
      </w:r>
      <w:r w:rsidR="00644CD5">
        <w:t>.</w:t>
      </w:r>
      <w:r>
        <w:t>u2) -0</w:t>
      </w:r>
      <w:r w:rsidR="00644CD5">
        <w:t>.</w:t>
      </w:r>
      <w:r>
        <w:t>201*T(v8</w:t>
      </w:r>
      <w:r w:rsidR="00644CD5">
        <w:t>.</w:t>
      </w:r>
      <w:r>
        <w:t>u35) + 0</w:t>
      </w:r>
      <w:r w:rsidR="00644CD5">
        <w:t>.</w:t>
      </w:r>
      <w:r>
        <w:t>207*T(v17</w:t>
      </w:r>
      <w:r w:rsidR="00644CD5">
        <w:t>.</w:t>
      </w:r>
      <w:r>
        <w:t>u18) -0</w:t>
      </w:r>
      <w:r w:rsidR="00644CD5">
        <w:t>.</w:t>
      </w:r>
      <w:r>
        <w:t>212*T(v14</w:t>
      </w:r>
      <w:r w:rsidR="00644CD5">
        <w:t>.</w:t>
      </w:r>
      <w:r>
        <w:t>u25) + 0</w:t>
      </w:r>
      <w:r w:rsidR="00644CD5">
        <w:t>.</w:t>
      </w:r>
      <w:r>
        <w:t>15*T(v17</w:t>
      </w:r>
      <w:r w:rsidR="00644CD5">
        <w:t>.</w:t>
      </w:r>
      <w:r>
        <w:t>u10) -0</w:t>
      </w:r>
      <w:r w:rsidR="00644CD5">
        <w:t>.</w:t>
      </w:r>
      <w:r>
        <w:t>195*T(v22</w:t>
      </w:r>
      <w:r w:rsidR="00644CD5">
        <w:t>.</w:t>
      </w:r>
      <w:r>
        <w:t>u20) -0</w:t>
      </w:r>
      <w:r w:rsidR="00644CD5">
        <w:t>.</w:t>
      </w:r>
      <w:r>
        <w:t>0971*T(u12) -0</w:t>
      </w:r>
      <w:r w:rsidR="00644CD5">
        <w:t>.</w:t>
      </w:r>
      <w:r>
        <w:t>09*T(v14</w:t>
      </w:r>
      <w:r w:rsidR="00644CD5">
        <w:t>.</w:t>
      </w:r>
      <w:r>
        <w:t>u12) -0</w:t>
      </w:r>
      <w:r w:rsidR="00644CD5">
        <w:t>.</w:t>
      </w:r>
      <w:r>
        <w:t>176*T(v4</w:t>
      </w:r>
      <w:r w:rsidR="00644CD5">
        <w:t>.</w:t>
      </w:r>
      <w:r>
        <w:t>u32) -0</w:t>
      </w:r>
      <w:r w:rsidR="00644CD5">
        <w:t>.</w:t>
      </w:r>
      <w:r>
        <w:t>266*T(v5</w:t>
      </w:r>
      <w:r w:rsidR="00644CD5">
        <w:t>.</w:t>
      </w:r>
      <w:r>
        <w:t>u2) -0</w:t>
      </w:r>
      <w:r w:rsidR="00644CD5">
        <w:t>.</w:t>
      </w:r>
      <w:r>
        <w:t>241*T(v22</w:t>
      </w:r>
      <w:r w:rsidR="00644CD5">
        <w:t>.</w:t>
      </w:r>
      <w:r>
        <w:t>u3) + 0</w:t>
      </w:r>
      <w:r w:rsidR="00644CD5">
        <w:t>.</w:t>
      </w:r>
      <w:r>
        <w:t>228*T(v23</w:t>
      </w:r>
      <w:r w:rsidR="00644CD5">
        <w:t>.</w:t>
      </w:r>
      <w:r>
        <w:t>u3) -0</w:t>
      </w:r>
      <w:r w:rsidR="00644CD5">
        <w:t>.</w:t>
      </w:r>
      <w:r>
        <w:t>186*T(v26</w:t>
      </w:r>
      <w:r w:rsidR="00644CD5">
        <w:t>.</w:t>
      </w:r>
      <w:r>
        <w:t>u15) + 0</w:t>
      </w:r>
      <w:r w:rsidR="00644CD5">
        <w:t>.</w:t>
      </w:r>
      <w:r>
        <w:t>102*T(v2</w:t>
      </w:r>
      <w:r w:rsidR="00644CD5">
        <w:t>.</w:t>
      </w:r>
      <w:r>
        <w:t>u40) -0</w:t>
      </w:r>
      <w:r w:rsidR="00644CD5">
        <w:t>.</w:t>
      </w:r>
      <w:r>
        <w:t>137*T(v32</w:t>
      </w:r>
      <w:r w:rsidR="00644CD5">
        <w:t>.</w:t>
      </w:r>
      <w:r>
        <w:t>u3) + 0</w:t>
      </w:r>
      <w:r w:rsidR="00644CD5">
        <w:t>.</w:t>
      </w:r>
      <w:r>
        <w:t>144*T(v31</w:t>
      </w:r>
      <w:r w:rsidR="00644CD5">
        <w:t>.</w:t>
      </w:r>
      <w:r>
        <w:t>u12) + 0</w:t>
      </w:r>
      <w:r w:rsidR="00644CD5">
        <w:t>.</w:t>
      </w:r>
      <w:r>
        <w:t>189*T(v15</w:t>
      </w:r>
      <w:r w:rsidR="00644CD5">
        <w:t>.</w:t>
      </w:r>
      <w:r>
        <w:t>u13) -0</w:t>
      </w:r>
      <w:r w:rsidR="00644CD5">
        <w:t>.</w:t>
      </w:r>
      <w:r>
        <w:t>16*T(v7</w:t>
      </w:r>
      <w:r w:rsidR="00644CD5">
        <w:t>.</w:t>
      </w:r>
      <w:r>
        <w:t>u7) -0</w:t>
      </w:r>
      <w:r w:rsidR="00644CD5">
        <w:t>.</w:t>
      </w:r>
      <w:r>
        <w:t>168*T(v11</w:t>
      </w:r>
      <w:r w:rsidR="00644CD5">
        <w:t>.</w:t>
      </w:r>
      <w:r>
        <w:t>u22) + 0</w:t>
      </w:r>
      <w:r w:rsidR="00644CD5">
        <w:t>.</w:t>
      </w:r>
      <w:r>
        <w:t>187*T(v18</w:t>
      </w:r>
      <w:r w:rsidR="00644CD5">
        <w:t>.</w:t>
      </w:r>
      <w:r>
        <w:t>u25) -0</w:t>
      </w:r>
      <w:r w:rsidR="00644CD5">
        <w:t>.</w:t>
      </w:r>
      <w:r>
        <w:t>137*T(v14</w:t>
      </w:r>
      <w:r w:rsidR="00644CD5">
        <w:t>.</w:t>
      </w:r>
      <w:r>
        <w:t>u27) -0</w:t>
      </w:r>
      <w:r w:rsidR="00644CD5">
        <w:t>.</w:t>
      </w:r>
      <w:r>
        <w:t>143*T(v14</w:t>
      </w:r>
      <w:r w:rsidR="00644CD5">
        <w:t>.</w:t>
      </w:r>
      <w:r>
        <w:t>u20) -0</w:t>
      </w:r>
      <w:r w:rsidR="00644CD5">
        <w:t>.</w:t>
      </w:r>
      <w:r>
        <w:t>18*T(v33</w:t>
      </w:r>
      <w:r w:rsidR="00644CD5">
        <w:t>.</w:t>
      </w:r>
      <w:r>
        <w:t>u1) -0</w:t>
      </w:r>
      <w:r w:rsidR="00644CD5">
        <w:t>.</w:t>
      </w:r>
      <w:r>
        <w:t>134*T(v27</w:t>
      </w:r>
      <w:r w:rsidR="00644CD5">
        <w:t>.</w:t>
      </w:r>
      <w:r>
        <w:t>u1) -0</w:t>
      </w:r>
      <w:r w:rsidR="00644CD5">
        <w:t>.</w:t>
      </w:r>
      <w:r>
        <w:t>152*T(v12</w:t>
      </w:r>
      <w:r w:rsidR="00644CD5">
        <w:t>.</w:t>
      </w:r>
      <w:r>
        <w:t>u22) + 0</w:t>
      </w:r>
      <w:r w:rsidR="00644CD5">
        <w:t>.</w:t>
      </w:r>
      <w:r>
        <w:t>133*T(v27) -0</w:t>
      </w:r>
      <w:r w:rsidR="00644CD5">
        <w:t>.</w:t>
      </w:r>
      <w:r>
        <w:t>19*T(v10</w:t>
      </w:r>
      <w:r w:rsidR="00644CD5">
        <w:t>.</w:t>
      </w:r>
      <w:r>
        <w:t>u23) -0</w:t>
      </w:r>
      <w:r w:rsidR="00644CD5">
        <w:t>.</w:t>
      </w:r>
      <w:r>
        <w:t>171*T(v1</w:t>
      </w:r>
      <w:r w:rsidR="00644CD5">
        <w:t>.</w:t>
      </w:r>
      <w:r>
        <w:t>u29) -0</w:t>
      </w:r>
      <w:r w:rsidR="00644CD5">
        <w:t>.</w:t>
      </w:r>
      <w:r>
        <w:t>191*T(v3</w:t>
      </w:r>
      <w:r w:rsidR="00644CD5">
        <w:t>.</w:t>
      </w:r>
      <w:r>
        <w:t>u37) -0</w:t>
      </w:r>
      <w:r w:rsidR="00644CD5">
        <w:t>.</w:t>
      </w:r>
      <w:r>
        <w:t>103*T(v25</w:t>
      </w:r>
      <w:r w:rsidR="00644CD5">
        <w:t>.</w:t>
      </w:r>
      <w:r>
        <w:t>u7) + 0</w:t>
      </w:r>
      <w:r w:rsidR="00644CD5">
        <w:t>.</w:t>
      </w:r>
      <w:r>
        <w:t>177*T(v18</w:t>
      </w:r>
      <w:r w:rsidR="00644CD5">
        <w:t>.</w:t>
      </w:r>
      <w:r>
        <w:t>u7) -0</w:t>
      </w:r>
      <w:r w:rsidR="00644CD5">
        <w:t>.</w:t>
      </w:r>
      <w:r>
        <w:t>122*T(v8</w:t>
      </w:r>
      <w:r w:rsidR="00644CD5">
        <w:t>.</w:t>
      </w:r>
      <w:r>
        <w:t>u24) + 0</w:t>
      </w:r>
      <w:r w:rsidR="00644CD5">
        <w:t>.</w:t>
      </w:r>
      <w:r>
        <w:t>0826*T(v15) + 0</w:t>
      </w:r>
      <w:r w:rsidR="00644CD5">
        <w:t>.</w:t>
      </w:r>
      <w:r>
        <w:t>143*T(v36</w:t>
      </w:r>
      <w:r w:rsidR="00644CD5">
        <w:t>.</w:t>
      </w:r>
      <w:r>
        <w:t>u2) -0</w:t>
      </w:r>
      <w:r w:rsidR="00644CD5">
        <w:t>.</w:t>
      </w:r>
      <w:r>
        <w:t>142*T(v3</w:t>
      </w:r>
      <w:r w:rsidR="00644CD5">
        <w:t>.</w:t>
      </w:r>
      <w:r>
        <w:t>u34) + 0</w:t>
      </w:r>
      <w:r w:rsidR="00644CD5">
        <w:t>.</w:t>
      </w:r>
      <w:r>
        <w:t>141*T(v8</w:t>
      </w:r>
      <w:r w:rsidR="00644CD5">
        <w:t>.</w:t>
      </w:r>
      <w:r>
        <w:t>u29) + 0</w:t>
      </w:r>
      <w:r w:rsidR="00644CD5">
        <w:t>.</w:t>
      </w:r>
      <w:r>
        <w:t>135*T(v7</w:t>
      </w:r>
      <w:r w:rsidR="00644CD5">
        <w:t>.</w:t>
      </w:r>
      <w:r>
        <w:t>u32) + 0</w:t>
      </w:r>
      <w:r w:rsidR="00644CD5">
        <w:t>.</w:t>
      </w:r>
      <w:r>
        <w:t>131*T(v7</w:t>
      </w:r>
      <w:r w:rsidR="00644CD5">
        <w:t>.</w:t>
      </w:r>
      <w:r>
        <w:t>u25) + 0</w:t>
      </w:r>
      <w:r w:rsidR="00644CD5">
        <w:t>.</w:t>
      </w:r>
      <w:r>
        <w:t>117*T(v8</w:t>
      </w:r>
      <w:r w:rsidR="00644CD5">
        <w:t>.</w:t>
      </w:r>
      <w:r>
        <w:t>u7) -0</w:t>
      </w:r>
      <w:r w:rsidR="00644CD5">
        <w:t>.</w:t>
      </w:r>
      <w:r>
        <w:t>0811*T(v25</w:t>
      </w:r>
      <w:r w:rsidR="00644CD5">
        <w:t>.</w:t>
      </w:r>
      <w:r>
        <w:t>u15) + 0</w:t>
      </w:r>
      <w:r w:rsidR="00644CD5">
        <w:t>.</w:t>
      </w:r>
      <w:r>
        <w:t>121*T(v16</w:t>
      </w:r>
      <w:r w:rsidR="00644CD5">
        <w:t>.</w:t>
      </w:r>
      <w:r>
        <w:t>u15) + 0</w:t>
      </w:r>
      <w:r w:rsidR="00644CD5">
        <w:t>.</w:t>
      </w:r>
      <w:r>
        <w:t>143*T(v13</w:t>
      </w:r>
      <w:r w:rsidR="00644CD5">
        <w:t>.</w:t>
      </w:r>
      <w:r>
        <w:t>u5) -0</w:t>
      </w:r>
      <w:r w:rsidR="00644CD5">
        <w:t>.</w:t>
      </w:r>
      <w:r>
        <w:t>125*T(v1</w:t>
      </w:r>
      <w:r w:rsidR="00644CD5">
        <w:t>.</w:t>
      </w:r>
      <w:r>
        <w:t>u6) -0</w:t>
      </w:r>
      <w:r w:rsidR="00644CD5">
        <w:t>.</w:t>
      </w:r>
      <w:r>
        <w:t>0549*T(v42) + 0</w:t>
      </w:r>
      <w:r w:rsidR="00644CD5">
        <w:t>.</w:t>
      </w:r>
      <w:r>
        <w:t>128*T(v7</w:t>
      </w:r>
      <w:r w:rsidR="00644CD5">
        <w:t>.</w:t>
      </w:r>
      <w:r>
        <w:t>u21) -0</w:t>
      </w:r>
      <w:r w:rsidR="00644CD5">
        <w:t>.</w:t>
      </w:r>
      <w:r>
        <w:t>134*T(v8</w:t>
      </w:r>
      <w:r w:rsidR="00644CD5">
        <w:t>.</w:t>
      </w:r>
      <w:r>
        <w:t>u25) + 0</w:t>
      </w:r>
      <w:r w:rsidR="00644CD5">
        <w:t>.</w:t>
      </w:r>
      <w:r>
        <w:t>123*T(v16</w:t>
      </w:r>
      <w:r w:rsidR="00644CD5">
        <w:t>.</w:t>
      </w:r>
      <w:r>
        <w:t>u12) + 0</w:t>
      </w:r>
      <w:r w:rsidR="00644CD5">
        <w:t>.</w:t>
      </w:r>
      <w:r>
        <w:t>14*T(v19</w:t>
      </w:r>
      <w:r w:rsidR="00644CD5">
        <w:t>.</w:t>
      </w:r>
      <w:r>
        <w:t>u11) + 0</w:t>
      </w:r>
      <w:r w:rsidR="00644CD5">
        <w:t>.</w:t>
      </w:r>
      <w:r>
        <w:t>146*T(v13</w:t>
      </w:r>
      <w:r w:rsidR="00644CD5">
        <w:t>.</w:t>
      </w:r>
      <w:r>
        <w:t>u15) + 0</w:t>
      </w:r>
      <w:r w:rsidR="00644CD5">
        <w:t>.</w:t>
      </w:r>
      <w:r>
        <w:t>119*T(v22</w:t>
      </w:r>
      <w:r w:rsidR="00644CD5">
        <w:t>.</w:t>
      </w:r>
      <w:r>
        <w:t>u12) + 0</w:t>
      </w:r>
      <w:r w:rsidR="00644CD5">
        <w:t>.</w:t>
      </w:r>
      <w:r>
        <w:t>0848*T(v20) + 0</w:t>
      </w:r>
      <w:r w:rsidR="00644CD5">
        <w:t>.</w:t>
      </w:r>
      <w:r>
        <w:t>12*T(v17</w:t>
      </w:r>
      <w:r w:rsidR="00644CD5">
        <w:t>.</w:t>
      </w:r>
      <w:r>
        <w:t>u14) -0</w:t>
      </w:r>
      <w:r w:rsidR="00644CD5">
        <w:t>.</w:t>
      </w:r>
      <w:r>
        <w:t>124*T(v18</w:t>
      </w:r>
      <w:r w:rsidR="00644CD5">
        <w:t>.</w:t>
      </w:r>
      <w:r>
        <w:t>u9) -0</w:t>
      </w:r>
      <w:r w:rsidR="00644CD5">
        <w:t>.</w:t>
      </w:r>
      <w:r>
        <w:t>134*T(v13</w:t>
      </w:r>
      <w:r w:rsidR="00644CD5">
        <w:t>.</w:t>
      </w:r>
      <w:r>
        <w:t>u26) -0</w:t>
      </w:r>
      <w:r w:rsidR="00644CD5">
        <w:t>.</w:t>
      </w:r>
      <w:r>
        <w:t>109*T(v24</w:t>
      </w:r>
      <w:r w:rsidR="00644CD5">
        <w:t>.</w:t>
      </w:r>
      <w:r>
        <w:t>u11) + 0</w:t>
      </w:r>
      <w:r w:rsidR="00644CD5">
        <w:t>.</w:t>
      </w:r>
      <w:r>
        <w:t>109*T(v4</w:t>
      </w:r>
      <w:r w:rsidR="00644CD5">
        <w:t>.</w:t>
      </w:r>
      <w:r>
        <w:t>u33) -0</w:t>
      </w:r>
      <w:r w:rsidR="00644CD5">
        <w:t>.</w:t>
      </w:r>
      <w:r>
        <w:t>118*T(v11</w:t>
      </w:r>
      <w:r w:rsidR="00644CD5">
        <w:t>.</w:t>
      </w:r>
      <w:r>
        <w:t>u26) + 0</w:t>
      </w:r>
      <w:r w:rsidR="00644CD5">
        <w:t>.</w:t>
      </w:r>
      <w:r>
        <w:t>109*T(v4</w:t>
      </w:r>
      <w:r w:rsidR="00644CD5">
        <w:t>.</w:t>
      </w:r>
      <w:r>
        <w:t>u30) -0</w:t>
      </w:r>
      <w:r w:rsidR="00644CD5">
        <w:t>.</w:t>
      </w:r>
      <w:r>
        <w:t>0992*T(v26</w:t>
      </w:r>
      <w:r w:rsidR="00644CD5">
        <w:t>.</w:t>
      </w:r>
      <w:r>
        <w:t>u17) + 0</w:t>
      </w:r>
      <w:r w:rsidR="00644CD5">
        <w:t>.</w:t>
      </w:r>
      <w:r>
        <w:t>0795*T(v37) -0</w:t>
      </w:r>
      <w:r w:rsidR="00644CD5">
        <w:t>.</w:t>
      </w:r>
      <w:r>
        <w:t>151*T(v15</w:t>
      </w:r>
      <w:r w:rsidR="00644CD5">
        <w:t>.</w:t>
      </w:r>
      <w:r>
        <w:t>u3) -0</w:t>
      </w:r>
      <w:r w:rsidR="00644CD5">
        <w:t>.</w:t>
      </w:r>
      <w:r>
        <w:t>129*T(v2</w:t>
      </w:r>
      <w:r w:rsidR="00644CD5">
        <w:t>.</w:t>
      </w:r>
      <w:r>
        <w:t>u19) -0</w:t>
      </w:r>
      <w:r w:rsidR="00644CD5">
        <w:t>.</w:t>
      </w:r>
      <w:r>
        <w:t>112*T(v1</w:t>
      </w:r>
      <w:r w:rsidR="00644CD5">
        <w:t>.</w:t>
      </w:r>
      <w:r>
        <w:t>u7) + 0</w:t>
      </w:r>
      <w:r w:rsidR="00644CD5">
        <w:t>.</w:t>
      </w:r>
      <w:r>
        <w:t>138*T(v10</w:t>
      </w:r>
      <w:r w:rsidR="00644CD5">
        <w:t>.</w:t>
      </w:r>
      <w:r>
        <w:t>u21) + 0</w:t>
      </w:r>
      <w:r w:rsidR="00644CD5">
        <w:t>.</w:t>
      </w:r>
      <w:r>
        <w:t>111*T(v16</w:t>
      </w:r>
      <w:r w:rsidR="00644CD5">
        <w:t>.</w:t>
      </w:r>
      <w:r>
        <w:t>u19) + 0</w:t>
      </w:r>
      <w:r w:rsidR="00644CD5">
        <w:t>.</w:t>
      </w:r>
      <w:r>
        <w:t>0946*T(v11</w:t>
      </w:r>
      <w:r w:rsidR="00644CD5">
        <w:t>.</w:t>
      </w:r>
      <w:r>
        <w:t>u29) -0</w:t>
      </w:r>
      <w:r w:rsidR="00644CD5">
        <w:t>.</w:t>
      </w:r>
      <w:r>
        <w:t>115*T(v17</w:t>
      </w:r>
      <w:r w:rsidR="00644CD5">
        <w:t>.</w:t>
      </w:r>
      <w:r>
        <w:t>u6) + 0</w:t>
      </w:r>
      <w:r w:rsidR="00644CD5">
        <w:t>.</w:t>
      </w:r>
      <w:r>
        <w:t>147*T(v6</w:t>
      </w:r>
      <w:r w:rsidR="00644CD5">
        <w:t>.</w:t>
      </w:r>
      <w:r>
        <w:t>u7) + 0</w:t>
      </w:r>
      <w:r w:rsidR="00644CD5">
        <w:t>.</w:t>
      </w:r>
      <w:r>
        <w:t>175*T(v4</w:t>
      </w:r>
      <w:r w:rsidR="00644CD5">
        <w:t>.</w:t>
      </w:r>
      <w:r>
        <w:t>u1) + 0</w:t>
      </w:r>
      <w:r w:rsidR="00644CD5">
        <w:t>.</w:t>
      </w:r>
      <w:r>
        <w:t>0996*T(v14</w:t>
      </w:r>
      <w:r w:rsidR="00644CD5">
        <w:t>.</w:t>
      </w:r>
      <w:r>
        <w:t>u3) + 0</w:t>
      </w:r>
      <w:r w:rsidR="00644CD5">
        <w:t>.</w:t>
      </w:r>
      <w:r>
        <w:t>0945*T(v9</w:t>
      </w:r>
      <w:r w:rsidR="00644CD5">
        <w:t>.</w:t>
      </w:r>
      <w:r>
        <w:t>u24) + 0</w:t>
      </w:r>
      <w:r w:rsidR="00644CD5">
        <w:t>.</w:t>
      </w:r>
      <w:r>
        <w:t>091*T(v11</w:t>
      </w:r>
      <w:r w:rsidR="00644CD5">
        <w:t>.</w:t>
      </w:r>
      <w:r>
        <w:t>u16) + 0</w:t>
      </w:r>
      <w:r w:rsidR="00644CD5">
        <w:t>.</w:t>
      </w:r>
      <w:r>
        <w:t>0825*T(v5) + 0</w:t>
      </w:r>
      <w:r w:rsidR="00644CD5">
        <w:t>.</w:t>
      </w:r>
      <w:r>
        <w:t>083*T(v10</w:t>
      </w:r>
      <w:r w:rsidR="00644CD5">
        <w:t>.</w:t>
      </w:r>
      <w:r>
        <w:t>u31) + 0</w:t>
      </w:r>
      <w:r w:rsidR="00644CD5">
        <w:t>.</w:t>
      </w:r>
      <w:r>
        <w:t>0812*T(v4</w:t>
      </w:r>
      <w:r w:rsidR="00644CD5">
        <w:t>.</w:t>
      </w:r>
      <w:r>
        <w:t>u38) -0</w:t>
      </w:r>
      <w:r w:rsidR="00644CD5">
        <w:t>.</w:t>
      </w:r>
      <w:r>
        <w:t>0762*T(v30</w:t>
      </w:r>
      <w:r w:rsidR="00644CD5">
        <w:t>.</w:t>
      </w:r>
      <w:r>
        <w:t>u9) + 0</w:t>
      </w:r>
      <w:r w:rsidR="00644CD5">
        <w:t>.</w:t>
      </w:r>
      <w:r>
        <w:t>0774*T(v6</w:t>
      </w:r>
      <w:r w:rsidR="00644CD5">
        <w:t>.</w:t>
      </w:r>
      <w:r>
        <w:t>u20) -0</w:t>
      </w:r>
      <w:r w:rsidR="00644CD5">
        <w:t>.</w:t>
      </w:r>
      <w:r>
        <w:t>0877*T(v21</w:t>
      </w:r>
      <w:r w:rsidR="00644CD5">
        <w:t>.</w:t>
      </w:r>
      <w:r>
        <w:t>u10) -0</w:t>
      </w:r>
      <w:r w:rsidR="00644CD5">
        <w:t>.</w:t>
      </w:r>
      <w:r>
        <w:t>0801*NumAcceptor -0</w:t>
      </w:r>
      <w:r w:rsidR="00644CD5">
        <w:t>.</w:t>
      </w:r>
      <w:r>
        <w:t>0772*T(v7</w:t>
      </w:r>
      <w:r w:rsidR="00644CD5">
        <w:t>.</w:t>
      </w:r>
      <w:r>
        <w:t>u13) + 0</w:t>
      </w:r>
      <w:r w:rsidR="00644CD5">
        <w:t>.</w:t>
      </w:r>
      <w:r>
        <w:t>0793*T(v3</w:t>
      </w:r>
      <w:r w:rsidR="00644CD5">
        <w:t>.</w:t>
      </w:r>
      <w:r>
        <w:t>u12) + 0</w:t>
      </w:r>
      <w:r w:rsidR="00644CD5">
        <w:t>.</w:t>
      </w:r>
      <w:r>
        <w:t>0761*T(v22</w:t>
      </w:r>
      <w:r w:rsidR="00644CD5">
        <w:t>.</w:t>
      </w:r>
      <w:r>
        <w:t>u18) -0</w:t>
      </w:r>
      <w:r w:rsidR="00644CD5">
        <w:t>.</w:t>
      </w:r>
      <w:r>
        <w:t>0822*T(v15</w:t>
      </w:r>
      <w:r w:rsidR="00644CD5">
        <w:t>.</w:t>
      </w:r>
      <w:r>
        <w:t>u18) -0</w:t>
      </w:r>
      <w:r w:rsidR="00644CD5">
        <w:t>.</w:t>
      </w:r>
      <w:r>
        <w:t>0687*T(v22</w:t>
      </w:r>
      <w:r w:rsidR="00644CD5">
        <w:t>.</w:t>
      </w:r>
      <w:r>
        <w:t>u7) + 0</w:t>
      </w:r>
      <w:r w:rsidR="00644CD5">
        <w:t>.</w:t>
      </w:r>
      <w:r>
        <w:t>056*T(v2</w:t>
      </w:r>
      <w:r w:rsidR="00644CD5">
        <w:t>.</w:t>
      </w:r>
      <w:r>
        <w:t>u31) + 0</w:t>
      </w:r>
      <w:r w:rsidR="00644CD5">
        <w:t>.</w:t>
      </w:r>
      <w:r>
        <w:t>0635*T(v31</w:t>
      </w:r>
      <w:r w:rsidR="00644CD5">
        <w:t>.</w:t>
      </w:r>
      <w:r>
        <w:t>u6) -0</w:t>
      </w:r>
      <w:r w:rsidR="00644CD5">
        <w:t>.</w:t>
      </w:r>
      <w:r>
        <w:t>0615*T(v2</w:t>
      </w:r>
      <w:r w:rsidR="00644CD5">
        <w:t>.</w:t>
      </w:r>
      <w:r>
        <w:t>u13) + 0</w:t>
      </w:r>
      <w:r w:rsidR="00644CD5">
        <w:t>.</w:t>
      </w:r>
      <w:r>
        <w:t>0605*T(v18</w:t>
      </w:r>
      <w:r w:rsidR="00644CD5">
        <w:t>.</w:t>
      </w:r>
      <w:r>
        <w:t>u5) -0</w:t>
      </w:r>
      <w:r w:rsidR="00644CD5">
        <w:t>.</w:t>
      </w:r>
      <w:r>
        <w:t>0764*T(v34</w:t>
      </w:r>
      <w:r w:rsidR="00644CD5">
        <w:t>.</w:t>
      </w:r>
      <w:r>
        <w:t>u2) -0</w:t>
      </w:r>
      <w:r w:rsidR="00644CD5">
        <w:t>.</w:t>
      </w:r>
      <w:r>
        <w:t>0604*T(v27</w:t>
      </w:r>
      <w:r w:rsidR="00644CD5">
        <w:t>.</w:t>
      </w:r>
      <w:r>
        <w:t>u16) -0</w:t>
      </w:r>
      <w:r w:rsidR="00644CD5">
        <w:t>.</w:t>
      </w:r>
      <w:r>
        <w:t>0674*T(v6</w:t>
      </w:r>
      <w:r w:rsidR="00644CD5">
        <w:t>.</w:t>
      </w:r>
      <w:r>
        <w:t>u32) -0</w:t>
      </w:r>
      <w:r w:rsidR="00644CD5">
        <w:t>.</w:t>
      </w:r>
      <w:r>
        <w:t>0652*T(v20</w:t>
      </w:r>
      <w:r w:rsidR="00644CD5">
        <w:t>.</w:t>
      </w:r>
      <w:r>
        <w:t>u12) -0</w:t>
      </w:r>
      <w:r w:rsidR="00644CD5">
        <w:t>.</w:t>
      </w:r>
      <w:r>
        <w:t>0566*T(v5</w:t>
      </w:r>
      <w:r w:rsidR="00644CD5">
        <w:t>.</w:t>
      </w:r>
      <w:r>
        <w:t>u29) + 0</w:t>
      </w:r>
      <w:r w:rsidR="00644CD5">
        <w:t>.</w:t>
      </w:r>
      <w:r>
        <w:t>0827*T(v1</w:t>
      </w:r>
      <w:r w:rsidR="00644CD5">
        <w:t>.</w:t>
      </w:r>
      <w:r>
        <w:t>u4) -0</w:t>
      </w:r>
      <w:r w:rsidR="00644CD5">
        <w:t>.</w:t>
      </w:r>
      <w:r>
        <w:t>0543*Lipophilicity + 0</w:t>
      </w:r>
      <w:r w:rsidR="00644CD5">
        <w:t>.</w:t>
      </w:r>
      <w:r>
        <w:t>0581*T(v32</w:t>
      </w:r>
      <w:r w:rsidR="00644CD5">
        <w:t>.</w:t>
      </w:r>
      <w:r>
        <w:t>u5) -0</w:t>
      </w:r>
      <w:r w:rsidR="00644CD5">
        <w:t>.</w:t>
      </w:r>
      <w:r>
        <w:t>0371*T(u28) -0</w:t>
      </w:r>
      <w:r w:rsidR="00644CD5">
        <w:t>.</w:t>
      </w:r>
      <w:r>
        <w:t>0597*T(v3</w:t>
      </w:r>
      <w:r w:rsidR="00644CD5">
        <w:t>.</w:t>
      </w:r>
      <w:r>
        <w:t>u9) + 0</w:t>
      </w:r>
      <w:r w:rsidR="00644CD5">
        <w:t>.</w:t>
      </w:r>
      <w:r>
        <w:t>0548*T(v6</w:t>
      </w:r>
      <w:r w:rsidR="00644CD5">
        <w:t>.</w:t>
      </w:r>
      <w:r>
        <w:t>u33) + 0</w:t>
      </w:r>
      <w:r w:rsidR="00644CD5">
        <w:t>.</w:t>
      </w:r>
      <w:r>
        <w:t>0525*T(v1</w:t>
      </w:r>
      <w:r w:rsidR="00644CD5">
        <w:t>.</w:t>
      </w:r>
      <w:r>
        <w:t>u35) + 0</w:t>
      </w:r>
      <w:r w:rsidR="00644CD5">
        <w:t>.</w:t>
      </w:r>
      <w:r>
        <w:t>0496*T(v12</w:t>
      </w:r>
      <w:r w:rsidR="00644CD5">
        <w:t>.</w:t>
      </w:r>
      <w:r>
        <w:t>u6) + 0</w:t>
      </w:r>
      <w:r w:rsidR="00644CD5">
        <w:t>.</w:t>
      </w:r>
      <w:r>
        <w:t>0496*T(v39</w:t>
      </w:r>
      <w:r w:rsidR="00644CD5">
        <w:t>.</w:t>
      </w:r>
      <w:r>
        <w:t>u2) + 0</w:t>
      </w:r>
      <w:r w:rsidR="00644CD5">
        <w:t>.</w:t>
      </w:r>
      <w:r>
        <w:t>0462*T(v14</w:t>
      </w:r>
      <w:r w:rsidR="00644CD5">
        <w:t>.</w:t>
      </w:r>
      <w:r>
        <w:t>u14) -0</w:t>
      </w:r>
      <w:r w:rsidR="00644CD5">
        <w:t>.</w:t>
      </w:r>
      <w:r>
        <w:t>0415*T(v26</w:t>
      </w:r>
      <w:r w:rsidR="00644CD5">
        <w:t>.</w:t>
      </w:r>
      <w:r>
        <w:t>u13) + 0</w:t>
      </w:r>
      <w:r w:rsidR="00644CD5">
        <w:t>.</w:t>
      </w:r>
      <w:r>
        <w:t>052*T(v6</w:t>
      </w:r>
      <w:r w:rsidR="00644CD5">
        <w:t>.</w:t>
      </w:r>
      <w:r>
        <w:t>u10) + 0</w:t>
      </w:r>
      <w:r w:rsidR="00644CD5">
        <w:t>.</w:t>
      </w:r>
      <w:r>
        <w:t>0435*T(v2</w:t>
      </w:r>
      <w:r w:rsidR="00644CD5">
        <w:t>.</w:t>
      </w:r>
      <w:r>
        <w:t>u15) + 0</w:t>
      </w:r>
      <w:r w:rsidR="00644CD5">
        <w:t>.</w:t>
      </w:r>
      <w:r>
        <w:t>026*T(v35) + 0</w:t>
      </w:r>
      <w:r w:rsidR="00644CD5">
        <w:t>.</w:t>
      </w:r>
      <w:r>
        <w:t>0382*T(v8</w:t>
      </w:r>
      <w:r w:rsidR="00644CD5">
        <w:t>.</w:t>
      </w:r>
      <w:r>
        <w:t>u20) -0</w:t>
      </w:r>
      <w:r w:rsidR="00644CD5">
        <w:t>.</w:t>
      </w:r>
      <w:r>
        <w:t>0316*T(v12</w:t>
      </w:r>
      <w:r w:rsidR="00644CD5">
        <w:t>.</w:t>
      </w:r>
      <w:r>
        <w:t>u28) -0</w:t>
      </w:r>
      <w:r w:rsidR="00644CD5">
        <w:t>.</w:t>
      </w:r>
      <w:r>
        <w:t>0311*T(v10</w:t>
      </w:r>
      <w:r w:rsidR="00644CD5">
        <w:t>.</w:t>
      </w:r>
      <w:r>
        <w:t>u4) -0</w:t>
      </w:r>
      <w:r w:rsidR="00644CD5">
        <w:t>.</w:t>
      </w:r>
      <w:r>
        <w:t>0255*T(v32</w:t>
      </w:r>
      <w:r w:rsidR="00644CD5">
        <w:t>.</w:t>
      </w:r>
      <w:r>
        <w:t>u10) + 0</w:t>
      </w:r>
      <w:r w:rsidR="00644CD5">
        <w:t>.</w:t>
      </w:r>
      <w:r>
        <w:t>0273*T(v3</w:t>
      </w:r>
      <w:r w:rsidR="00644CD5">
        <w:t>.</w:t>
      </w:r>
      <w:r>
        <w:t>u38) + 0</w:t>
      </w:r>
      <w:r w:rsidR="00644CD5">
        <w:t>.</w:t>
      </w:r>
      <w:r>
        <w:t>0209*T(v6</w:t>
      </w:r>
      <w:r w:rsidR="00644CD5">
        <w:t>.</w:t>
      </w:r>
      <w:r>
        <w:t>u14) -0</w:t>
      </w:r>
      <w:r w:rsidR="00644CD5">
        <w:t>.</w:t>
      </w:r>
      <w:r>
        <w:t>0168*T(v7</w:t>
      </w:r>
      <w:r w:rsidR="00644CD5">
        <w:t>.</w:t>
      </w:r>
      <w:r>
        <w:t>u33) + 0</w:t>
      </w:r>
      <w:r w:rsidR="00644CD5">
        <w:t>.</w:t>
      </w:r>
      <w:r>
        <w:t>0195*T(v27</w:t>
      </w:r>
      <w:r w:rsidR="00644CD5">
        <w:t>.</w:t>
      </w:r>
      <w:r>
        <w:t>u2) + 0</w:t>
      </w:r>
      <w:r w:rsidR="00644CD5">
        <w:t>.</w:t>
      </w:r>
      <w:r>
        <w:t>017*T(v16</w:t>
      </w:r>
      <w:r w:rsidR="00644CD5">
        <w:t>.</w:t>
      </w:r>
      <w:r>
        <w:t>u22) -0</w:t>
      </w:r>
      <w:r w:rsidR="00644CD5">
        <w:t>.</w:t>
      </w:r>
      <w:r>
        <w:t>0142*T(v5</w:t>
      </w:r>
      <w:r w:rsidR="00644CD5">
        <w:t>.</w:t>
      </w:r>
      <w:r>
        <w:t>u38) -0</w:t>
      </w:r>
      <w:r w:rsidR="00644CD5">
        <w:t>.</w:t>
      </w:r>
      <w:r>
        <w:t>0174*T(v6</w:t>
      </w:r>
      <w:r w:rsidR="00644CD5">
        <w:t>.</w:t>
      </w:r>
      <w:r>
        <w:t>u12) -0</w:t>
      </w:r>
      <w:r w:rsidR="00644CD5">
        <w:t>.</w:t>
      </w:r>
      <w:r>
        <w:t>0155*T(v7</w:t>
      </w:r>
      <w:r w:rsidR="00644CD5">
        <w:t>.</w:t>
      </w:r>
      <w:r>
        <w:t xml:space="preserve">u16) </w:t>
      </w:r>
      <w:r>
        <w:lastRenderedPageBreak/>
        <w:t>-0</w:t>
      </w:r>
      <w:r w:rsidR="00644CD5">
        <w:t>.</w:t>
      </w:r>
      <w:r>
        <w:t>0132*T(v20</w:t>
      </w:r>
      <w:r w:rsidR="00644CD5">
        <w:t>.</w:t>
      </w:r>
      <w:r>
        <w:t>u7) -0</w:t>
      </w:r>
      <w:r w:rsidR="00644CD5">
        <w:t>.</w:t>
      </w:r>
      <w:r>
        <w:t>0106*T(v15</w:t>
      </w:r>
      <w:r w:rsidR="00644CD5">
        <w:t>.</w:t>
      </w:r>
      <w:r>
        <w:t>u9) + 0</w:t>
      </w:r>
      <w:r w:rsidR="00644CD5">
        <w:t>.</w:t>
      </w:r>
      <w:r>
        <w:t>00993*T(v1</w:t>
      </w:r>
      <w:r w:rsidR="00644CD5">
        <w:t>.</w:t>
      </w:r>
      <w:r>
        <w:t>u33) -0</w:t>
      </w:r>
      <w:r w:rsidR="00644CD5">
        <w:t>.</w:t>
      </w:r>
      <w:r>
        <w:t>0103*T(v5</w:t>
      </w:r>
      <w:r w:rsidR="00644CD5">
        <w:t>.</w:t>
      </w:r>
      <w:r>
        <w:t>u4) -0</w:t>
      </w:r>
      <w:r w:rsidR="00644CD5">
        <w:t>.</w:t>
      </w:r>
      <w:r>
        <w:t>005*T(v4</w:t>
      </w:r>
      <w:r w:rsidR="00644CD5">
        <w:t>.</w:t>
      </w:r>
      <w:r>
        <w:t>u29) -0</w:t>
      </w:r>
      <w:r w:rsidR="00644CD5">
        <w:t>.</w:t>
      </w:r>
      <w:r>
        <w:t>0039*T(v8</w:t>
      </w:r>
      <w:r w:rsidR="00644CD5">
        <w:t>.</w:t>
      </w:r>
      <w:r>
        <w:t>u8) + 0</w:t>
      </w:r>
      <w:r w:rsidR="00644CD5">
        <w:t>.</w:t>
      </w:r>
      <w:r>
        <w:t>00307*T(v35</w:t>
      </w:r>
      <w:r w:rsidR="00644CD5">
        <w:t>.</w:t>
      </w:r>
      <w:r>
        <w:t>u8) -0</w:t>
      </w:r>
      <w:r w:rsidR="00644CD5">
        <w:t>.</w:t>
      </w:r>
      <w:r>
        <w:t>0029*T(v26</w:t>
      </w:r>
      <w:r w:rsidR="00644CD5">
        <w:t>.</w:t>
      </w:r>
      <w:r>
        <w:t>u11) -0</w:t>
      </w:r>
      <w:r w:rsidR="00644CD5">
        <w:t>.</w:t>
      </w:r>
      <w:r>
        <w:t>00165*T(v25</w:t>
      </w:r>
      <w:r w:rsidR="00644CD5">
        <w:t>.</w:t>
      </w:r>
      <w:r>
        <w:t>u17) -0</w:t>
      </w:r>
      <w:r w:rsidR="00644CD5">
        <w:t>.</w:t>
      </w:r>
      <w:r>
        <w:t>00177*T(v6</w:t>
      </w:r>
      <w:r w:rsidR="00644CD5">
        <w:t>.</w:t>
      </w:r>
      <w:r>
        <w:t>u27) -0</w:t>
      </w:r>
      <w:r w:rsidR="00644CD5">
        <w:t>.</w:t>
      </w:r>
      <w:r>
        <w:t>000857*T(v18</w:t>
      </w:r>
      <w:r w:rsidR="00644CD5">
        <w:t>.</w:t>
      </w:r>
      <w:r>
        <w:t>u20) + 6</w:t>
      </w:r>
      <w:r w:rsidR="00644CD5">
        <w:t>.</w:t>
      </w:r>
      <w:r>
        <w:t>59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0863*T(v2</w:t>
      </w:r>
      <w:r w:rsidR="00644CD5">
        <w:t>.</w:t>
      </w:r>
      <w:r>
        <w:t>u4) + 0</w:t>
      </w:r>
      <w:r w:rsidR="00644CD5">
        <w:t>.</w:t>
      </w:r>
      <w:r>
        <w:t>802*T(v8</w:t>
      </w:r>
      <w:r w:rsidR="00644CD5">
        <w:t>.</w:t>
      </w:r>
      <w:r>
        <w:t>u10) + 0</w:t>
      </w:r>
      <w:r w:rsidR="00644CD5">
        <w:t>.</w:t>
      </w:r>
      <w:r>
        <w:t>0336*T(v7</w:t>
      </w:r>
      <w:r w:rsidR="00644CD5">
        <w:t>.</w:t>
      </w:r>
      <w:r>
        <w:t>u3) -0</w:t>
      </w:r>
      <w:r w:rsidR="00644CD5">
        <w:t>.</w:t>
      </w:r>
      <w:r>
        <w:t>136*T(v29</w:t>
      </w:r>
      <w:r w:rsidR="00644CD5">
        <w:t>.</w:t>
      </w:r>
      <w:r>
        <w:t>u1) + 33</w:t>
      </w:r>
      <w:r w:rsidR="00644CD5">
        <w:t>.</w:t>
      </w:r>
      <w:r>
        <w:t>1*Volume + 0</w:t>
      </w:r>
      <w:r w:rsidR="00644CD5">
        <w:t>.</w:t>
      </w:r>
      <w:r>
        <w:t>484*T(v31</w:t>
      </w:r>
      <w:r w:rsidR="00644CD5">
        <w:t>.</w:t>
      </w:r>
      <w:r>
        <w:t>u2) + 0</w:t>
      </w:r>
      <w:r w:rsidR="00644CD5">
        <w:t>.</w:t>
      </w:r>
      <w:r>
        <w:t>799*T(v30</w:t>
      </w:r>
      <w:r w:rsidR="00644CD5">
        <w:t>.</w:t>
      </w:r>
      <w:r>
        <w:t>u8) -0</w:t>
      </w:r>
      <w:r w:rsidR="00644CD5">
        <w:t>.</w:t>
      </w:r>
      <w:r>
        <w:t>137*T(v14</w:t>
      </w:r>
      <w:r w:rsidR="00644CD5">
        <w:t>.</w:t>
      </w:r>
      <w:r>
        <w:t>u4) + 0</w:t>
      </w:r>
      <w:r w:rsidR="00644CD5">
        <w:t>.</w:t>
      </w:r>
      <w:r>
        <w:t>0164*T(v20) + 0</w:t>
      </w:r>
      <w:r w:rsidR="00644CD5">
        <w:t>.</w:t>
      </w:r>
      <w:r>
        <w:t>941*T(v14</w:t>
      </w:r>
      <w:r w:rsidR="00644CD5">
        <w:t>.</w:t>
      </w:r>
      <w:r>
        <w:t>u29) + 0</w:t>
      </w:r>
      <w:r w:rsidR="00644CD5">
        <w:t>.</w:t>
      </w:r>
      <w:r>
        <w:t>261*T(v6) -0</w:t>
      </w:r>
      <w:r w:rsidR="00644CD5">
        <w:t>.</w:t>
      </w:r>
      <w:r>
        <w:t>87*T(v16</w:t>
      </w:r>
      <w:r w:rsidR="00644CD5">
        <w:t>.</w:t>
      </w:r>
      <w:r>
        <w:t>u1) -0</w:t>
      </w:r>
      <w:r w:rsidR="00644CD5">
        <w:t>.</w:t>
      </w:r>
      <w:r>
        <w:t>609*T(v9</w:t>
      </w:r>
      <w:r w:rsidR="00644CD5">
        <w:t>.</w:t>
      </w:r>
      <w:r>
        <w:t>u31) -1</w:t>
      </w:r>
      <w:r w:rsidR="00644CD5">
        <w:t>.</w:t>
      </w:r>
      <w:r>
        <w:t>01*T(v27</w:t>
      </w:r>
      <w:r w:rsidR="00644CD5">
        <w:t>.</w:t>
      </w:r>
      <w:r>
        <w:t>u13) -31</w:t>
      </w:r>
      <w:r w:rsidR="00644CD5">
        <w:t>.</w:t>
      </w:r>
      <w:r>
        <w:t>7*Volume^2 + 0</w:t>
      </w:r>
      <w:r w:rsidR="00644CD5">
        <w:t>.</w:t>
      </w:r>
      <w:r>
        <w:t>888*T(v1</w:t>
      </w:r>
      <w:r w:rsidR="00644CD5">
        <w:t>.</w:t>
      </w:r>
      <w:r>
        <w:t>u41) + 0</w:t>
      </w:r>
      <w:r w:rsidR="00644CD5">
        <w:t>.</w:t>
      </w:r>
      <w:r>
        <w:t>0117*T(v12</w:t>
      </w:r>
      <w:r w:rsidR="00644CD5">
        <w:t>.</w:t>
      </w:r>
      <w:r>
        <w:t>u17) -0</w:t>
      </w:r>
      <w:r w:rsidR="00644CD5">
        <w:t>.</w:t>
      </w:r>
      <w:r>
        <w:t>319*T(v32</w:t>
      </w:r>
      <w:r w:rsidR="00644CD5">
        <w:t>.</w:t>
      </w:r>
      <w:r>
        <w:t>u6) + 0</w:t>
      </w:r>
      <w:r w:rsidR="00644CD5">
        <w:t>.</w:t>
      </w:r>
      <w:r>
        <w:t>811*T(v9</w:t>
      </w:r>
      <w:r w:rsidR="00644CD5">
        <w:t>.</w:t>
      </w:r>
      <w:r>
        <w:t>u10) -0</w:t>
      </w:r>
      <w:r w:rsidR="00644CD5">
        <w:t>.</w:t>
      </w:r>
      <w:r>
        <w:t>524*T(v14</w:t>
      </w:r>
      <w:r w:rsidR="00644CD5">
        <w:t>.</w:t>
      </w:r>
      <w:r>
        <w:t>u12) -0</w:t>
      </w:r>
      <w:r w:rsidR="00644CD5">
        <w:t>.</w:t>
      </w:r>
      <w:r>
        <w:t>581*T(v19</w:t>
      </w:r>
      <w:r w:rsidR="00644CD5">
        <w:t>.</w:t>
      </w:r>
      <w:r>
        <w:t>u6) + 0</w:t>
      </w:r>
      <w:r w:rsidR="00644CD5">
        <w:t>.</w:t>
      </w:r>
      <w:r>
        <w:t>463*T(v26) -0</w:t>
      </w:r>
      <w:r w:rsidR="00644CD5">
        <w:t>.</w:t>
      </w:r>
      <w:r>
        <w:t>289*T(v13</w:t>
      </w:r>
      <w:r w:rsidR="00644CD5">
        <w:t>.</w:t>
      </w:r>
      <w:r>
        <w:t>u9) + 0</w:t>
      </w:r>
      <w:r w:rsidR="00644CD5">
        <w:t>.</w:t>
      </w:r>
      <w:r>
        <w:t>354*T(v13</w:t>
      </w:r>
      <w:r w:rsidR="00644CD5">
        <w:t>.</w:t>
      </w:r>
      <w:r>
        <w:t>u18) -1</w:t>
      </w:r>
      <w:r w:rsidR="00644CD5">
        <w:t>.</w:t>
      </w:r>
      <w:r>
        <w:t>14*T(v16</w:t>
      </w:r>
      <w:r w:rsidR="00644CD5">
        <w:t>.</w:t>
      </w:r>
      <w:r>
        <w:t>u21) -0</w:t>
      </w:r>
      <w:r w:rsidR="00644CD5">
        <w:t>.</w:t>
      </w:r>
      <w:r>
        <w:t>126*MW -0</w:t>
      </w:r>
      <w:r w:rsidR="00644CD5">
        <w:t>.</w:t>
      </w:r>
      <w:r>
        <w:t>342*T(v30</w:t>
      </w:r>
      <w:r w:rsidR="00644CD5">
        <w:t>.</w:t>
      </w:r>
      <w:r>
        <w:t>u1) -0</w:t>
      </w:r>
      <w:r w:rsidR="00644CD5">
        <w:t>.</w:t>
      </w:r>
      <w:r>
        <w:t>449*T(v12</w:t>
      </w:r>
      <w:r w:rsidR="00644CD5">
        <w:t>.</w:t>
      </w:r>
      <w:r>
        <w:t>u2) -0</w:t>
      </w:r>
      <w:r w:rsidR="00644CD5">
        <w:t>.</w:t>
      </w:r>
      <w:r>
        <w:t>266*NumAromAtoms + 0</w:t>
      </w:r>
      <w:r w:rsidR="00644CD5">
        <w:t>.</w:t>
      </w:r>
      <w:r>
        <w:t>376*T(v31</w:t>
      </w:r>
      <w:r w:rsidR="00644CD5">
        <w:t>.</w:t>
      </w:r>
      <w:r>
        <w:t>u6) -0</w:t>
      </w:r>
      <w:r w:rsidR="00644CD5">
        <w:t>.</w:t>
      </w:r>
      <w:r>
        <w:t>439*T(v16</w:t>
      </w:r>
      <w:r w:rsidR="00644CD5">
        <w:t>.</w:t>
      </w:r>
      <w:r>
        <w:t>u14) -0</w:t>
      </w:r>
      <w:r w:rsidR="00644CD5">
        <w:t>.</w:t>
      </w:r>
      <w:r>
        <w:t>76*T(v10</w:t>
      </w:r>
      <w:r w:rsidR="00644CD5">
        <w:t>.</w:t>
      </w:r>
      <w:r>
        <w:t>u2) + 0</w:t>
      </w:r>
      <w:r w:rsidR="00644CD5">
        <w:t>.</w:t>
      </w:r>
      <w:r>
        <w:t>3*T(v29</w:t>
      </w:r>
      <w:r w:rsidR="00644CD5">
        <w:t>.</w:t>
      </w:r>
      <w:r>
        <w:t>u7) + 0</w:t>
      </w:r>
      <w:r w:rsidR="00644CD5">
        <w:t>.</w:t>
      </w:r>
      <w:r>
        <w:t>1*T(v7</w:t>
      </w:r>
      <w:r w:rsidR="00644CD5">
        <w:t>.</w:t>
      </w:r>
      <w:r>
        <w:t>u7) + 0</w:t>
      </w:r>
      <w:r w:rsidR="00644CD5">
        <w:t>.</w:t>
      </w:r>
      <w:r>
        <w:t>597*T(v2</w:t>
      </w:r>
      <w:r w:rsidR="00644CD5">
        <w:t>.</w:t>
      </w:r>
      <w:r>
        <w:t>u23) -0</w:t>
      </w:r>
      <w:r w:rsidR="00644CD5">
        <w:t>.</w:t>
      </w:r>
      <w:r>
        <w:t>175*T(v34) -0</w:t>
      </w:r>
      <w:r w:rsidR="00644CD5">
        <w:t>.</w:t>
      </w:r>
      <w:r>
        <w:t>715*T(v10</w:t>
      </w:r>
      <w:r w:rsidR="00644CD5">
        <w:t>.</w:t>
      </w:r>
      <w:r>
        <w:t>u17) -0</w:t>
      </w:r>
      <w:r w:rsidR="00644CD5">
        <w:t>.</w:t>
      </w:r>
      <w:r>
        <w:t>524*T(v7</w:t>
      </w:r>
      <w:r w:rsidR="00644CD5">
        <w:t>.</w:t>
      </w:r>
      <w:r>
        <w:t>u25) -0</w:t>
      </w:r>
      <w:r w:rsidR="00644CD5">
        <w:t>.</w:t>
      </w:r>
      <w:r>
        <w:t>368*T(v21</w:t>
      </w:r>
      <w:r w:rsidR="00644CD5">
        <w:t>.</w:t>
      </w:r>
      <w:r>
        <w:t>u11) + 0</w:t>
      </w:r>
      <w:r w:rsidR="00644CD5">
        <w:t>.</w:t>
      </w:r>
      <w:r>
        <w:t>276*T(v30</w:t>
      </w:r>
      <w:r w:rsidR="00644CD5">
        <w:t>.</w:t>
      </w:r>
      <w:r>
        <w:t>u12) -0</w:t>
      </w:r>
      <w:r w:rsidR="00644CD5">
        <w:t>.</w:t>
      </w:r>
      <w:r>
        <w:t>316*T(v15</w:t>
      </w:r>
      <w:r w:rsidR="00644CD5">
        <w:t>.</w:t>
      </w:r>
      <w:r>
        <w:t>u7) + 0</w:t>
      </w:r>
      <w:r w:rsidR="00644CD5">
        <w:t>.</w:t>
      </w:r>
      <w:r>
        <w:t>603*T(v36</w:t>
      </w:r>
      <w:r w:rsidR="00644CD5">
        <w:t>.</w:t>
      </w:r>
      <w:r>
        <w:t>u1) -0</w:t>
      </w:r>
      <w:r w:rsidR="00644CD5">
        <w:t>.</w:t>
      </w:r>
      <w:r>
        <w:t>807*T(v8</w:t>
      </w:r>
      <w:r w:rsidR="00644CD5">
        <w:t>.</w:t>
      </w:r>
      <w:r>
        <w:t>u30) + 0</w:t>
      </w:r>
      <w:r w:rsidR="00644CD5">
        <w:t>.</w:t>
      </w:r>
      <w:r>
        <w:t>376*T(v3</w:t>
      </w:r>
      <w:r w:rsidR="00644CD5">
        <w:t>.</w:t>
      </w:r>
      <w:r>
        <w:t>u18) -0</w:t>
      </w:r>
      <w:r w:rsidR="00644CD5">
        <w:t>.</w:t>
      </w:r>
      <w:r>
        <w:t>862*T(v20</w:t>
      </w:r>
      <w:r w:rsidR="00644CD5">
        <w:t>.</w:t>
      </w:r>
      <w:r>
        <w:t>u9) -0</w:t>
      </w:r>
      <w:r w:rsidR="00644CD5">
        <w:t>.</w:t>
      </w:r>
      <w:r>
        <w:t>555*T(v26</w:t>
      </w:r>
      <w:r w:rsidR="00644CD5">
        <w:t>.</w:t>
      </w:r>
      <w:r>
        <w:t>u12) + 0</w:t>
      </w:r>
      <w:r w:rsidR="00644CD5">
        <w:t>.</w:t>
      </w:r>
      <w:r>
        <w:t>922*T(v19</w:t>
      </w:r>
      <w:r w:rsidR="00644CD5">
        <w:t>.</w:t>
      </w:r>
      <w:r>
        <w:t>u2) + 0</w:t>
      </w:r>
      <w:r w:rsidR="00644CD5">
        <w:t>.</w:t>
      </w:r>
      <w:r>
        <w:t>2*T(v7) + 0</w:t>
      </w:r>
      <w:r w:rsidR="00644CD5">
        <w:t>.</w:t>
      </w:r>
      <w:r>
        <w:t>32*T(v20</w:t>
      </w:r>
      <w:r w:rsidR="00644CD5">
        <w:t>.</w:t>
      </w:r>
      <w:r>
        <w:t>u22) + 0</w:t>
      </w:r>
      <w:r w:rsidR="00644CD5">
        <w:t>.</w:t>
      </w:r>
      <w:r>
        <w:t>328*T(v19</w:t>
      </w:r>
      <w:r w:rsidR="00644CD5">
        <w:t>.</w:t>
      </w:r>
      <w:r>
        <w:t>u8) -0</w:t>
      </w:r>
      <w:r w:rsidR="00644CD5">
        <w:t>.</w:t>
      </w:r>
      <w:r>
        <w:t>513*T(v29</w:t>
      </w:r>
      <w:r w:rsidR="00644CD5">
        <w:t>.</w:t>
      </w:r>
      <w:r>
        <w:t>u13) -0</w:t>
      </w:r>
      <w:r w:rsidR="00644CD5">
        <w:t>.</w:t>
      </w:r>
      <w:r>
        <w:t>873*T(v35</w:t>
      </w:r>
      <w:r w:rsidR="00644CD5">
        <w:t>.</w:t>
      </w:r>
      <w:r>
        <w:t>u7) + 0</w:t>
      </w:r>
      <w:r w:rsidR="00644CD5">
        <w:t>.</w:t>
      </w:r>
      <w:r>
        <w:t>297*T(v8</w:t>
      </w:r>
      <w:r w:rsidR="00644CD5">
        <w:t>.</w:t>
      </w:r>
      <w:r>
        <w:t>u20) + 0</w:t>
      </w:r>
      <w:r w:rsidR="00644CD5">
        <w:t>.</w:t>
      </w:r>
      <w:r>
        <w:t>401*T(v7</w:t>
      </w:r>
      <w:r w:rsidR="00644CD5">
        <w:t>.</w:t>
      </w:r>
      <w:r>
        <w:t>u30) + 0</w:t>
      </w:r>
      <w:r w:rsidR="00644CD5">
        <w:t>.</w:t>
      </w:r>
      <w:r>
        <w:t>172*T(v23</w:t>
      </w:r>
      <w:r w:rsidR="00644CD5">
        <w:t>.</w:t>
      </w:r>
      <w:r>
        <w:t>u18) -0</w:t>
      </w:r>
      <w:r w:rsidR="00644CD5">
        <w:t>.</w:t>
      </w:r>
      <w:r>
        <w:t>321*T(v14</w:t>
      </w:r>
      <w:r w:rsidR="00644CD5">
        <w:t>.</w:t>
      </w:r>
      <w:r>
        <w:t>u26) + 13</w:t>
      </w:r>
      <w:r w:rsidR="00644CD5">
        <w:t>.</w:t>
      </w:r>
      <w:r>
        <w:t>9*Volume^3 -0</w:t>
      </w:r>
      <w:r w:rsidR="00644CD5">
        <w:t>.</w:t>
      </w:r>
      <w:r>
        <w:t>582*T(v3</w:t>
      </w:r>
      <w:r w:rsidR="00644CD5">
        <w:t>.</w:t>
      </w:r>
      <w:r>
        <w:t>u37) -0</w:t>
      </w:r>
      <w:r w:rsidR="00644CD5">
        <w:t>.</w:t>
      </w:r>
      <w:r>
        <w:t>817*T(v7</w:t>
      </w:r>
      <w:r w:rsidR="00644CD5">
        <w:t>.</w:t>
      </w:r>
      <w:r>
        <w:t>u17) + 0</w:t>
      </w:r>
      <w:r w:rsidR="00644CD5">
        <w:t>.</w:t>
      </w:r>
      <w:r>
        <w:t>622*T(v9</w:t>
      </w:r>
      <w:r w:rsidR="00644CD5">
        <w:t>.</w:t>
      </w:r>
      <w:r>
        <w:t>u6) -0</w:t>
      </w:r>
      <w:r w:rsidR="00644CD5">
        <w:t>.</w:t>
      </w:r>
      <w:r>
        <w:t>441*T(u35) -0</w:t>
      </w:r>
      <w:r w:rsidR="00644CD5">
        <w:t>.</w:t>
      </w:r>
      <w:r>
        <w:t>543*T(v31) + 0</w:t>
      </w:r>
      <w:r w:rsidR="00644CD5">
        <w:t>.</w:t>
      </w:r>
      <w:r>
        <w:t>558*T(v25</w:t>
      </w:r>
      <w:r w:rsidR="00644CD5">
        <w:t>.</w:t>
      </w:r>
      <w:r>
        <w:t>u17) + 0</w:t>
      </w:r>
      <w:r w:rsidR="00644CD5">
        <w:t>.</w:t>
      </w:r>
      <w:r>
        <w:t>259*T(v24</w:t>
      </w:r>
      <w:r w:rsidR="00644CD5">
        <w:t>.</w:t>
      </w:r>
      <w:r>
        <w:t>u10) + 0</w:t>
      </w:r>
      <w:r w:rsidR="00644CD5">
        <w:t>.</w:t>
      </w:r>
      <w:r>
        <w:t>28*T(v40</w:t>
      </w:r>
      <w:r w:rsidR="00644CD5">
        <w:t>.</w:t>
      </w:r>
      <w:r>
        <w:t>u1) -0</w:t>
      </w:r>
      <w:r w:rsidR="00644CD5">
        <w:t>.</w:t>
      </w:r>
      <w:r>
        <w:t>334*T(v27</w:t>
      </w:r>
      <w:r w:rsidR="00644CD5">
        <w:t>.</w:t>
      </w:r>
      <w:r>
        <w:t>u11) -1</w:t>
      </w:r>
      <w:r w:rsidR="00644CD5">
        <w:t>.</w:t>
      </w:r>
      <w:r>
        <w:t>03*T(v4</w:t>
      </w:r>
      <w:r w:rsidR="00644CD5">
        <w:t>.</w:t>
      </w:r>
      <w:r>
        <w:t>u3) + 0</w:t>
      </w:r>
      <w:r w:rsidR="00644CD5">
        <w:t>.</w:t>
      </w:r>
      <w:r>
        <w:t>344*T(v19) + 0</w:t>
      </w:r>
      <w:r w:rsidR="00644CD5">
        <w:t>.</w:t>
      </w:r>
      <w:r>
        <w:t>652*T(v23</w:t>
      </w:r>
      <w:r w:rsidR="00644CD5">
        <w:t>.</w:t>
      </w:r>
      <w:r>
        <w:t>u2) -0</w:t>
      </w:r>
      <w:r w:rsidR="00644CD5">
        <w:t>.</w:t>
      </w:r>
      <w:r>
        <w:t>295*T(v28) + 0</w:t>
      </w:r>
      <w:r w:rsidR="00644CD5">
        <w:t>.</w:t>
      </w:r>
      <w:r>
        <w:t>573*T(v4</w:t>
      </w:r>
      <w:r w:rsidR="00644CD5">
        <w:t>.</w:t>
      </w:r>
      <w:r>
        <w:t>u24) -0</w:t>
      </w:r>
      <w:r w:rsidR="00644CD5">
        <w:t>.</w:t>
      </w:r>
      <w:r>
        <w:t>776*T(v14</w:t>
      </w:r>
      <w:r w:rsidR="00644CD5">
        <w:t>.</w:t>
      </w:r>
      <w:r>
        <w:t>u1) -0</w:t>
      </w:r>
      <w:r w:rsidR="00644CD5">
        <w:t>.</w:t>
      </w:r>
      <w:r>
        <w:t>138*T(u30) + 0</w:t>
      </w:r>
      <w:r w:rsidR="00644CD5">
        <w:t>.</w:t>
      </w:r>
      <w:r>
        <w:t>388*T(v5</w:t>
      </w:r>
      <w:r w:rsidR="00644CD5">
        <w:t>.</w:t>
      </w:r>
      <w:r>
        <w:t>u33) + 0</w:t>
      </w:r>
      <w:r w:rsidR="00644CD5">
        <w:t>.</w:t>
      </w:r>
      <w:r>
        <w:t>311*T(v25</w:t>
      </w:r>
      <w:r w:rsidR="00644CD5">
        <w:t>.</w:t>
      </w:r>
      <w:r>
        <w:t>u15) + 0</w:t>
      </w:r>
      <w:r w:rsidR="00644CD5">
        <w:t>.</w:t>
      </w:r>
      <w:r>
        <w:t>753*T(v10</w:t>
      </w:r>
      <w:r w:rsidR="00644CD5">
        <w:t>.</w:t>
      </w:r>
      <w:r>
        <w:t>u29) -0</w:t>
      </w:r>
      <w:r w:rsidR="00644CD5">
        <w:t>.</w:t>
      </w:r>
      <w:r>
        <w:t>376*T(u12) + 0</w:t>
      </w:r>
      <w:r w:rsidR="00644CD5">
        <w:t>.</w:t>
      </w:r>
      <w:r>
        <w:t>384*T(v7</w:t>
      </w:r>
      <w:r w:rsidR="00644CD5">
        <w:t>.</w:t>
      </w:r>
      <w:r>
        <w:t>u16) + 0</w:t>
      </w:r>
      <w:r w:rsidR="00644CD5">
        <w:t>.</w:t>
      </w:r>
      <w:r>
        <w:t>456*T(v19</w:t>
      </w:r>
      <w:r w:rsidR="00644CD5">
        <w:t>.</w:t>
      </w:r>
      <w:r>
        <w:t>u9) -0</w:t>
      </w:r>
      <w:r w:rsidR="00644CD5">
        <w:t>.</w:t>
      </w:r>
      <w:r>
        <w:t>6*T(v12</w:t>
      </w:r>
      <w:r w:rsidR="00644CD5">
        <w:t>.</w:t>
      </w:r>
      <w:r>
        <w:t>u1) + 0</w:t>
      </w:r>
      <w:r w:rsidR="00644CD5">
        <w:t>.</w:t>
      </w:r>
      <w:r>
        <w:t>83*T(v5</w:t>
      </w:r>
      <w:r w:rsidR="00644CD5">
        <w:t>.</w:t>
      </w:r>
      <w:r>
        <w:t>u37) + 0</w:t>
      </w:r>
      <w:r w:rsidR="00644CD5">
        <w:t>.</w:t>
      </w:r>
      <w:r>
        <w:t>712*T(v24</w:t>
      </w:r>
      <w:r w:rsidR="00644CD5">
        <w:t>.</w:t>
      </w:r>
      <w:r>
        <w:t>u12) + 0</w:t>
      </w:r>
      <w:r w:rsidR="00644CD5">
        <w:t>.</w:t>
      </w:r>
      <w:r>
        <w:t>758*NumDonor -0</w:t>
      </w:r>
      <w:r w:rsidR="00644CD5">
        <w:t>.</w:t>
      </w:r>
      <w:r>
        <w:t>485*T(v10</w:t>
      </w:r>
      <w:r w:rsidR="00644CD5">
        <w:t>.</w:t>
      </w:r>
      <w:r>
        <w:t>u21) + 0</w:t>
      </w:r>
      <w:r w:rsidR="00644CD5">
        <w:t>.</w:t>
      </w:r>
      <w:r>
        <w:t>62*T(v9</w:t>
      </w:r>
      <w:r w:rsidR="00644CD5">
        <w:t>.</w:t>
      </w:r>
      <w:r>
        <w:t>u4) -0</w:t>
      </w:r>
      <w:r w:rsidR="00644CD5">
        <w:t>.</w:t>
      </w:r>
      <w:r>
        <w:t>564*T(v4</w:t>
      </w:r>
      <w:r w:rsidR="00644CD5">
        <w:t>.</w:t>
      </w:r>
      <w:r>
        <w:t>u37) + 0</w:t>
      </w:r>
      <w:r w:rsidR="00644CD5">
        <w:t>.</w:t>
      </w:r>
      <w:r>
        <w:t>286*T(v20</w:t>
      </w:r>
      <w:r w:rsidR="00644CD5">
        <w:t>.</w:t>
      </w:r>
      <w:r>
        <w:t>u4) + 0</w:t>
      </w:r>
      <w:r w:rsidR="00644CD5">
        <w:t>.</w:t>
      </w:r>
      <w:r>
        <w:t>821*T(v22</w:t>
      </w:r>
      <w:r w:rsidR="00644CD5">
        <w:t>.</w:t>
      </w:r>
      <w:r>
        <w:t>u17) -0</w:t>
      </w:r>
      <w:r w:rsidR="00644CD5">
        <w:t>.</w:t>
      </w:r>
      <w:r>
        <w:t>577*T(v21</w:t>
      </w:r>
      <w:r w:rsidR="00644CD5">
        <w:t>.</w:t>
      </w:r>
      <w:r>
        <w:t>u16) -0</w:t>
      </w:r>
      <w:r w:rsidR="00644CD5">
        <w:t>.</w:t>
      </w:r>
      <w:r>
        <w:t>355*T(u8) + 0</w:t>
      </w:r>
      <w:r w:rsidR="00644CD5">
        <w:t>.</w:t>
      </w:r>
      <w:r>
        <w:t>389*T(v20</w:t>
      </w:r>
      <w:r w:rsidR="00644CD5">
        <w:t>.</w:t>
      </w:r>
      <w:r>
        <w:t>u14) + 0</w:t>
      </w:r>
      <w:r w:rsidR="00644CD5">
        <w:t>.</w:t>
      </w:r>
      <w:r>
        <w:t>307*T(v2</w:t>
      </w:r>
      <w:r w:rsidR="00644CD5">
        <w:t>.</w:t>
      </w:r>
      <w:r>
        <w:t>u31) + 0</w:t>
      </w:r>
      <w:r w:rsidR="00644CD5">
        <w:t>.</w:t>
      </w:r>
      <w:r>
        <w:t>555*T(v5</w:t>
      </w:r>
      <w:r w:rsidR="00644CD5">
        <w:t>.</w:t>
      </w:r>
      <w:r>
        <w:t>u28) -0</w:t>
      </w:r>
      <w:r w:rsidR="00644CD5">
        <w:t>.</w:t>
      </w:r>
      <w:r>
        <w:t>0327*T(v1</w:t>
      </w:r>
      <w:r w:rsidR="00644CD5">
        <w:t>.</w:t>
      </w:r>
      <w:r>
        <w:t>u16) -0</w:t>
      </w:r>
      <w:r w:rsidR="00644CD5">
        <w:t>.</w:t>
      </w:r>
      <w:r>
        <w:t>572*T(v6</w:t>
      </w:r>
      <w:r w:rsidR="00644CD5">
        <w:t>.</w:t>
      </w:r>
      <w:r>
        <w:t>u5) -0</w:t>
      </w:r>
      <w:r w:rsidR="00644CD5">
        <w:t>.</w:t>
      </w:r>
      <w:r>
        <w:t>856*T(v34</w:t>
      </w:r>
      <w:r w:rsidR="00644CD5">
        <w:t>.</w:t>
      </w:r>
      <w:r>
        <w:t>u2) + 0</w:t>
      </w:r>
      <w:r w:rsidR="00644CD5">
        <w:t>.</w:t>
      </w:r>
      <w:r>
        <w:t>64*T(v24</w:t>
      </w:r>
      <w:r w:rsidR="00644CD5">
        <w:t>.</w:t>
      </w:r>
      <w:r>
        <w:t>u8) -0</w:t>
      </w:r>
      <w:r w:rsidR="00644CD5">
        <w:t>.</w:t>
      </w:r>
      <w:r>
        <w:t>478*T(v2</w:t>
      </w:r>
      <w:r w:rsidR="00644CD5">
        <w:t>.</w:t>
      </w:r>
      <w:r>
        <w:t>u37) + 0</w:t>
      </w:r>
      <w:r w:rsidR="00644CD5">
        <w:t>.</w:t>
      </w:r>
      <w:r>
        <w:t>125*T(v22</w:t>
      </w:r>
      <w:r w:rsidR="00644CD5">
        <w:t>.</w:t>
      </w:r>
      <w:r>
        <w:t>u7) -0</w:t>
      </w:r>
      <w:r w:rsidR="00644CD5">
        <w:t>.</w:t>
      </w:r>
      <w:r>
        <w:t>366*T(v7</w:t>
      </w:r>
      <w:r w:rsidR="00644CD5">
        <w:t>.</w:t>
      </w:r>
      <w:r>
        <w:t>u19) + 0</w:t>
      </w:r>
      <w:r w:rsidR="00644CD5">
        <w:t>.</w:t>
      </w:r>
      <w:r>
        <w:t>464*T(v1</w:t>
      </w:r>
      <w:r w:rsidR="00644CD5">
        <w:t>.</w:t>
      </w:r>
      <w:r>
        <w:t>u1) -0</w:t>
      </w:r>
      <w:r w:rsidR="00644CD5">
        <w:t>.</w:t>
      </w:r>
      <w:r>
        <w:t>745*T(v38</w:t>
      </w:r>
      <w:r w:rsidR="00644CD5">
        <w:t>.</w:t>
      </w:r>
      <w:r>
        <w:t>u5) + 0</w:t>
      </w:r>
      <w:r w:rsidR="00644CD5">
        <w:t>.</w:t>
      </w:r>
      <w:r>
        <w:t>806*T(v18</w:t>
      </w:r>
      <w:r w:rsidR="00644CD5">
        <w:t>.</w:t>
      </w:r>
      <w:r>
        <w:t>u2) -0</w:t>
      </w:r>
      <w:r w:rsidR="00644CD5">
        <w:t>.</w:t>
      </w:r>
      <w:r>
        <w:t>722*T(v17</w:t>
      </w:r>
      <w:r w:rsidR="00644CD5">
        <w:t>.</w:t>
      </w:r>
      <w:r>
        <w:t>u17) + 0</w:t>
      </w:r>
      <w:r w:rsidR="00644CD5">
        <w:t>.</w:t>
      </w:r>
      <w:r>
        <w:t>502*T(v7</w:t>
      </w:r>
      <w:r w:rsidR="00644CD5">
        <w:t>.</w:t>
      </w:r>
      <w:r>
        <w:t>u32) + 0</w:t>
      </w:r>
      <w:r w:rsidR="00644CD5">
        <w:t>.</w:t>
      </w:r>
      <w:r>
        <w:t>2*T(v19</w:t>
      </w:r>
      <w:r w:rsidR="00644CD5">
        <w:t>.</w:t>
      </w:r>
      <w:r>
        <w:t>u11) + 0</w:t>
      </w:r>
      <w:r w:rsidR="00644CD5">
        <w:t>.</w:t>
      </w:r>
      <w:r>
        <w:t>533*T(v2</w:t>
      </w:r>
      <w:r w:rsidR="00644CD5">
        <w:t>.</w:t>
      </w:r>
      <w:r>
        <w:t>u36) -0</w:t>
      </w:r>
      <w:r w:rsidR="00644CD5">
        <w:t>.</w:t>
      </w:r>
      <w:r>
        <w:t>568*T(v10</w:t>
      </w:r>
      <w:r w:rsidR="00644CD5">
        <w:t>.</w:t>
      </w:r>
      <w:r>
        <w:t>u28) -0</w:t>
      </w:r>
      <w:r w:rsidR="00644CD5">
        <w:t>.</w:t>
      </w:r>
      <w:r>
        <w:t>376*T(v4</w:t>
      </w:r>
      <w:r w:rsidR="00644CD5">
        <w:t>.</w:t>
      </w:r>
      <w:r>
        <w:t>u12) -0</w:t>
      </w:r>
      <w:r w:rsidR="00644CD5">
        <w:t>.</w:t>
      </w:r>
      <w:r>
        <w:t>455*T(v5</w:t>
      </w:r>
      <w:r w:rsidR="00644CD5">
        <w:t>.</w:t>
      </w:r>
      <w:r>
        <w:t>u20) -0</w:t>
      </w:r>
      <w:r w:rsidR="00644CD5">
        <w:t>.</w:t>
      </w:r>
      <w:r>
        <w:t>312*T(v41) -0</w:t>
      </w:r>
      <w:r w:rsidR="00644CD5">
        <w:t>.</w:t>
      </w:r>
      <w:r>
        <w:t>402*T(v16</w:t>
      </w:r>
      <w:r w:rsidR="00644CD5">
        <w:t>.</w:t>
      </w:r>
      <w:r>
        <w:t>u11) -0</w:t>
      </w:r>
      <w:r w:rsidR="00644CD5">
        <w:t>.</w:t>
      </w:r>
      <w:r>
        <w:t>63*T(v10</w:t>
      </w:r>
      <w:r w:rsidR="00644CD5">
        <w:t>.</w:t>
      </w:r>
      <w:r>
        <w:t>u25) + 0</w:t>
      </w:r>
      <w:r w:rsidR="00644CD5">
        <w:t>.</w:t>
      </w:r>
      <w:r>
        <w:t>196*T(v3</w:t>
      </w:r>
      <w:r w:rsidR="00644CD5">
        <w:t>.</w:t>
      </w:r>
      <w:r>
        <w:t>u31) + 0</w:t>
      </w:r>
      <w:r w:rsidR="00644CD5">
        <w:t>.</w:t>
      </w:r>
      <w:r>
        <w:t>453*T(v5</w:t>
      </w:r>
      <w:r w:rsidR="00644CD5">
        <w:t>.</w:t>
      </w:r>
      <w:r>
        <w:t>u27) -0</w:t>
      </w:r>
      <w:r w:rsidR="00644CD5">
        <w:t>.</w:t>
      </w:r>
      <w:r>
        <w:t>482*T(v10</w:t>
      </w:r>
      <w:r w:rsidR="00644CD5">
        <w:t>.</w:t>
      </w:r>
      <w:r>
        <w:t>u32) + 0</w:t>
      </w:r>
      <w:r w:rsidR="00644CD5">
        <w:t>.</w:t>
      </w:r>
      <w:r>
        <w:t>372*T(v2</w:t>
      </w:r>
      <w:r w:rsidR="00644CD5">
        <w:t>.</w:t>
      </w:r>
      <w:r>
        <w:t>u9) -0</w:t>
      </w:r>
      <w:r w:rsidR="00644CD5">
        <w:t>.</w:t>
      </w:r>
      <w:r>
        <w:t>387*T(v20</w:t>
      </w:r>
      <w:r w:rsidR="00644CD5">
        <w:t>.</w:t>
      </w:r>
      <w:r>
        <w:t>u16) + 0</w:t>
      </w:r>
      <w:r w:rsidR="00644CD5">
        <w:t>.</w:t>
      </w:r>
      <w:r>
        <w:t>094*T(v19</w:t>
      </w:r>
      <w:r w:rsidR="00644CD5">
        <w:t>.</w:t>
      </w:r>
      <w:r>
        <w:t>u17) + 0</w:t>
      </w:r>
      <w:r w:rsidR="00644CD5">
        <w:t>.</w:t>
      </w:r>
      <w:r>
        <w:t>327*T(v10</w:t>
      </w:r>
      <w:r w:rsidR="00644CD5">
        <w:t>.</w:t>
      </w:r>
      <w:r>
        <w:t>u19) -0</w:t>
      </w:r>
      <w:r w:rsidR="00644CD5">
        <w:t>.</w:t>
      </w:r>
      <w:r>
        <w:t>571*T(v3</w:t>
      </w:r>
      <w:r w:rsidR="00644CD5">
        <w:t>.</w:t>
      </w:r>
      <w:r>
        <w:t>u4) + 0</w:t>
      </w:r>
      <w:r w:rsidR="00644CD5">
        <w:t>.</w:t>
      </w:r>
      <w:r>
        <w:t>413*T(v26</w:t>
      </w:r>
      <w:r w:rsidR="00644CD5">
        <w:t>.</w:t>
      </w:r>
      <w:r>
        <w:t>u3) -0</w:t>
      </w:r>
      <w:r w:rsidR="00644CD5">
        <w:t>.</w:t>
      </w:r>
      <w:r>
        <w:t>653*T(v26</w:t>
      </w:r>
      <w:r w:rsidR="00644CD5">
        <w:t>.</w:t>
      </w:r>
      <w:r>
        <w:t>u2) -0</w:t>
      </w:r>
      <w:r w:rsidR="00644CD5">
        <w:t>.</w:t>
      </w:r>
      <w:r>
        <w:t>567*T(v4</w:t>
      </w:r>
      <w:r w:rsidR="00644CD5">
        <w:t>.</w:t>
      </w:r>
      <w:r>
        <w:t>u30) + 0</w:t>
      </w:r>
      <w:r w:rsidR="00644CD5">
        <w:t>.</w:t>
      </w:r>
      <w:r>
        <w:t>353*T(v22</w:t>
      </w:r>
      <w:r w:rsidR="00644CD5">
        <w:t>.</w:t>
      </w:r>
      <w:r>
        <w:t>u21) -0</w:t>
      </w:r>
      <w:r w:rsidR="00644CD5">
        <w:t>.</w:t>
      </w:r>
      <w:r>
        <w:t>228*T(v11</w:t>
      </w:r>
      <w:r w:rsidR="00644CD5">
        <w:t>.</w:t>
      </w:r>
      <w:r>
        <w:t>u8) + 0</w:t>
      </w:r>
      <w:r w:rsidR="00644CD5">
        <w:t>.</w:t>
      </w:r>
      <w:r>
        <w:t>401*T(v27</w:t>
      </w:r>
      <w:r w:rsidR="00644CD5">
        <w:t>.</w:t>
      </w:r>
      <w:r>
        <w:t>u5) + 0</w:t>
      </w:r>
      <w:r w:rsidR="00644CD5">
        <w:t>.</w:t>
      </w:r>
      <w:r>
        <w:t>322*T(v15</w:t>
      </w:r>
      <w:r w:rsidR="00644CD5">
        <w:t>.</w:t>
      </w:r>
      <w:r>
        <w:t>u3) + 0</w:t>
      </w:r>
      <w:r w:rsidR="00644CD5">
        <w:t>.</w:t>
      </w:r>
      <w:r>
        <w:t>479*T(v22</w:t>
      </w:r>
      <w:r w:rsidR="00644CD5">
        <w:t>.</w:t>
      </w:r>
      <w:r>
        <w:t>u2) + 0</w:t>
      </w:r>
      <w:r w:rsidR="00644CD5">
        <w:t>.</w:t>
      </w:r>
      <w:r>
        <w:t>393*T(v8</w:t>
      </w:r>
      <w:r w:rsidR="00644CD5">
        <w:t>.</w:t>
      </w:r>
      <w:r>
        <w:t>u1) + 0</w:t>
      </w:r>
      <w:r w:rsidR="00644CD5">
        <w:t>.</w:t>
      </w:r>
      <w:r>
        <w:t>446*T(v20</w:t>
      </w:r>
      <w:r w:rsidR="00644CD5">
        <w:t>.</w:t>
      </w:r>
      <w:r>
        <w:t>u21) -0</w:t>
      </w:r>
      <w:r w:rsidR="00644CD5">
        <w:t>.</w:t>
      </w:r>
      <w:r>
        <w:t>174*T(u37) + 0</w:t>
      </w:r>
      <w:r w:rsidR="00644CD5">
        <w:t>.</w:t>
      </w:r>
      <w:r>
        <w:t>277*T(v1</w:t>
      </w:r>
      <w:r w:rsidR="00644CD5">
        <w:t>.</w:t>
      </w:r>
      <w:r>
        <w:t>u27) + 0</w:t>
      </w:r>
      <w:r w:rsidR="00644CD5">
        <w:t>.</w:t>
      </w:r>
      <w:r>
        <w:t>188*T(v5</w:t>
      </w:r>
      <w:r w:rsidR="00644CD5">
        <w:t>.</w:t>
      </w:r>
      <w:r>
        <w:t>u26) + 0</w:t>
      </w:r>
      <w:r w:rsidR="00644CD5">
        <w:t>.</w:t>
      </w:r>
      <w:r>
        <w:t>459*T(v10</w:t>
      </w:r>
      <w:r w:rsidR="00644CD5">
        <w:t>.</w:t>
      </w:r>
      <w:r>
        <w:t>u18) + 0</w:t>
      </w:r>
      <w:r w:rsidR="00644CD5">
        <w:t>.</w:t>
      </w:r>
      <w:r>
        <w:t>354*T(v20</w:t>
      </w:r>
      <w:r w:rsidR="00644CD5">
        <w:t>.</w:t>
      </w:r>
      <w:r>
        <w:t>u15) + 0</w:t>
      </w:r>
      <w:r w:rsidR="00644CD5">
        <w:t>.</w:t>
      </w:r>
      <w:r>
        <w:t>156*T(v28</w:t>
      </w:r>
      <w:r w:rsidR="00644CD5">
        <w:t>.</w:t>
      </w:r>
      <w:r>
        <w:t>u9) + 0</w:t>
      </w:r>
      <w:r w:rsidR="00644CD5">
        <w:t>.</w:t>
      </w:r>
      <w:r>
        <w:t>364*T(v20</w:t>
      </w:r>
      <w:r w:rsidR="00644CD5">
        <w:t>.</w:t>
      </w:r>
      <w:r>
        <w:t>u19) + 0</w:t>
      </w:r>
      <w:r w:rsidR="00644CD5">
        <w:t>.</w:t>
      </w:r>
      <w:r>
        <w:t>127*T(u39) -0</w:t>
      </w:r>
      <w:r w:rsidR="00644CD5">
        <w:t>.</w:t>
      </w:r>
      <w:r>
        <w:t>388*T(v24</w:t>
      </w:r>
      <w:r w:rsidR="00644CD5">
        <w:t>.</w:t>
      </w:r>
      <w:r>
        <w:t>u16) -0</w:t>
      </w:r>
      <w:r w:rsidR="00644CD5">
        <w:t>.</w:t>
      </w:r>
      <w:r>
        <w:t>223*NumAcceptor -0</w:t>
      </w:r>
      <w:r w:rsidR="00644CD5">
        <w:t>.</w:t>
      </w:r>
      <w:r>
        <w:t>413*T(v6</w:t>
      </w:r>
      <w:r w:rsidR="00644CD5">
        <w:t>.</w:t>
      </w:r>
      <w:r>
        <w:t>u12) + 0</w:t>
      </w:r>
      <w:r w:rsidR="00644CD5">
        <w:t>.</w:t>
      </w:r>
      <w:r>
        <w:t>534*T(v6</w:t>
      </w:r>
      <w:r w:rsidR="00644CD5">
        <w:t>.</w:t>
      </w:r>
      <w:r>
        <w:t>u1) -0</w:t>
      </w:r>
      <w:r w:rsidR="00644CD5">
        <w:t>.</w:t>
      </w:r>
      <w:r>
        <w:t>434*v + 0</w:t>
      </w:r>
      <w:r w:rsidR="00644CD5">
        <w:t>.</w:t>
      </w:r>
      <w:r>
        <w:t>221*T(v18</w:t>
      </w:r>
      <w:r w:rsidR="00644CD5">
        <w:t>.</w:t>
      </w:r>
      <w:r>
        <w:t>u22) + 0</w:t>
      </w:r>
      <w:r w:rsidR="00644CD5">
        <w:t>.</w:t>
      </w:r>
      <w:r>
        <w:t>431*T(v27</w:t>
      </w:r>
      <w:r w:rsidR="00644CD5">
        <w:t>.</w:t>
      </w:r>
      <w:r>
        <w:t>u2) + 0</w:t>
      </w:r>
      <w:r w:rsidR="00644CD5">
        <w:t>.</w:t>
      </w:r>
      <w:r>
        <w:t>255*T(v7</w:t>
      </w:r>
      <w:r w:rsidR="00644CD5">
        <w:t>.</w:t>
      </w:r>
      <w:r>
        <w:t>u11) -0</w:t>
      </w:r>
      <w:r w:rsidR="00644CD5">
        <w:t>.</w:t>
      </w:r>
      <w:r>
        <w:t>155*T(u22) -0</w:t>
      </w:r>
      <w:r w:rsidR="00644CD5">
        <w:t>.</w:t>
      </w:r>
      <w:r>
        <w:t>175*T(v1</w:t>
      </w:r>
      <w:r w:rsidR="00644CD5">
        <w:t>.</w:t>
      </w:r>
      <w:r>
        <w:t>u35) -0</w:t>
      </w:r>
      <w:r w:rsidR="00644CD5">
        <w:t>.</w:t>
      </w:r>
      <w:r>
        <w:t>165*T(v16</w:t>
      </w:r>
      <w:r w:rsidR="00644CD5">
        <w:t>.</w:t>
      </w:r>
      <w:r>
        <w:t>u23) + 0</w:t>
      </w:r>
      <w:r w:rsidR="00644CD5">
        <w:t>.</w:t>
      </w:r>
      <w:r>
        <w:t>253*T(v25</w:t>
      </w:r>
      <w:r w:rsidR="00644CD5">
        <w:t>.</w:t>
      </w:r>
      <w:r>
        <w:t>u10) -0</w:t>
      </w:r>
      <w:r w:rsidR="00644CD5">
        <w:t>.</w:t>
      </w:r>
      <w:r>
        <w:t>258*T(v11</w:t>
      </w:r>
      <w:r w:rsidR="00644CD5">
        <w:t>.</w:t>
      </w:r>
      <w:r>
        <w:t>u14) -0</w:t>
      </w:r>
      <w:r w:rsidR="00644CD5">
        <w:t>.</w:t>
      </w:r>
      <w:r>
        <w:t>408*T(v15</w:t>
      </w:r>
      <w:r w:rsidR="00644CD5">
        <w:t>.</w:t>
      </w:r>
      <w:r>
        <w:t>u6) + 0</w:t>
      </w:r>
      <w:r w:rsidR="00644CD5">
        <w:t>.</w:t>
      </w:r>
      <w:r>
        <w:t>223*T(v18</w:t>
      </w:r>
      <w:r w:rsidR="00644CD5">
        <w:t>.</w:t>
      </w:r>
      <w:r>
        <w:t>u4) -0</w:t>
      </w:r>
      <w:r w:rsidR="00644CD5">
        <w:t>.</w:t>
      </w:r>
      <w:r>
        <w:t>393*T(v35</w:t>
      </w:r>
      <w:r w:rsidR="00644CD5">
        <w:t>.</w:t>
      </w:r>
      <w:r>
        <w:t>u2) -0</w:t>
      </w:r>
      <w:r w:rsidR="00644CD5">
        <w:t>.</w:t>
      </w:r>
      <w:r>
        <w:t>374*T(v6</w:t>
      </w:r>
      <w:r w:rsidR="00644CD5">
        <w:t>.</w:t>
      </w:r>
      <w:r>
        <w:t>u7) + 0</w:t>
      </w:r>
      <w:r w:rsidR="00644CD5">
        <w:t>.</w:t>
      </w:r>
      <w:r>
        <w:t>241*T(v4</w:t>
      </w:r>
      <w:r w:rsidR="00644CD5">
        <w:t>.</w:t>
      </w:r>
      <w:r>
        <w:t>u17) -0</w:t>
      </w:r>
      <w:r w:rsidR="00644CD5">
        <w:t>.</w:t>
      </w:r>
      <w:r>
        <w:t>31*T(v1</w:t>
      </w:r>
      <w:r w:rsidR="00644CD5">
        <w:t>.</w:t>
      </w:r>
      <w:r>
        <w:t>u19) -0</w:t>
      </w:r>
      <w:r w:rsidR="00644CD5">
        <w:t>.</w:t>
      </w:r>
      <w:r>
        <w:t>282*T(v25</w:t>
      </w:r>
      <w:r w:rsidR="00644CD5">
        <w:t>.</w:t>
      </w:r>
      <w:r>
        <w:t>u12) -0</w:t>
      </w:r>
      <w:r w:rsidR="00644CD5">
        <w:t>.</w:t>
      </w:r>
      <w:r>
        <w:t>192*T(v24) + 0</w:t>
      </w:r>
      <w:r w:rsidR="00644CD5">
        <w:t>.</w:t>
      </w:r>
      <w:r>
        <w:t>301*T(v10</w:t>
      </w:r>
      <w:r w:rsidR="00644CD5">
        <w:t>.</w:t>
      </w:r>
      <w:r>
        <w:t>u26) + 0</w:t>
      </w:r>
      <w:r w:rsidR="00644CD5">
        <w:t>.</w:t>
      </w:r>
      <w:r>
        <w:t>23*T(v16</w:t>
      </w:r>
      <w:r w:rsidR="00644CD5">
        <w:t>.</w:t>
      </w:r>
      <w:r>
        <w:t>u27) -0</w:t>
      </w:r>
      <w:r w:rsidR="00644CD5">
        <w:t>.</w:t>
      </w:r>
      <w:r>
        <w:t>242*T(v13</w:t>
      </w:r>
      <w:r w:rsidR="00644CD5">
        <w:t>.</w:t>
      </w:r>
      <w:r>
        <w:t>u3) + 0</w:t>
      </w:r>
      <w:r w:rsidR="00644CD5">
        <w:t>.</w:t>
      </w:r>
      <w:r>
        <w:t>199*T(v8</w:t>
      </w:r>
      <w:r w:rsidR="00644CD5">
        <w:t>.</w:t>
      </w:r>
      <w:r>
        <w:t>u29) + 0</w:t>
      </w:r>
      <w:r w:rsidR="00644CD5">
        <w:t>.</w:t>
      </w:r>
      <w:r>
        <w:t>131*NumHal + 0</w:t>
      </w:r>
      <w:r w:rsidR="00644CD5">
        <w:t>.</w:t>
      </w:r>
      <w:r>
        <w:t>256*T(v27</w:t>
      </w:r>
      <w:r w:rsidR="00644CD5">
        <w:t>.</w:t>
      </w:r>
      <w:r>
        <w:t>u9) -0</w:t>
      </w:r>
      <w:r w:rsidR="00644CD5">
        <w:t>.</w:t>
      </w:r>
      <w:r>
        <w:t>308*T(v30</w:t>
      </w:r>
      <w:r w:rsidR="00644CD5">
        <w:t>.</w:t>
      </w:r>
      <w:r>
        <w:t>u2) + 0</w:t>
      </w:r>
      <w:r w:rsidR="00644CD5">
        <w:t>.</w:t>
      </w:r>
      <w:r>
        <w:t>242*T(v1</w:t>
      </w:r>
      <w:r w:rsidR="00644CD5">
        <w:t>.</w:t>
      </w:r>
      <w:r>
        <w:t>u6) -0</w:t>
      </w:r>
      <w:r w:rsidR="00644CD5">
        <w:t>.</w:t>
      </w:r>
      <w:r>
        <w:t>144*T(v2</w:t>
      </w:r>
      <w:r w:rsidR="00644CD5">
        <w:t>.</w:t>
      </w:r>
      <w:r>
        <w:t>u10) + 0</w:t>
      </w:r>
      <w:r w:rsidR="00644CD5">
        <w:t>.</w:t>
      </w:r>
      <w:r>
        <w:t>176*T(v8</w:t>
      </w:r>
      <w:r w:rsidR="00644CD5">
        <w:t>.</w:t>
      </w:r>
      <w:r>
        <w:t>u31) -0</w:t>
      </w:r>
      <w:r w:rsidR="00644CD5">
        <w:t>.</w:t>
      </w:r>
      <w:r>
        <w:t>268*T(v24</w:t>
      </w:r>
      <w:r w:rsidR="00644CD5">
        <w:t>.</w:t>
      </w:r>
      <w:r>
        <w:t>u7) + 0</w:t>
      </w:r>
      <w:r w:rsidR="00644CD5">
        <w:t>.</w:t>
      </w:r>
      <w:r>
        <w:t>207*T(v2</w:t>
      </w:r>
      <w:r w:rsidR="00644CD5">
        <w:t>.</w:t>
      </w:r>
      <w:r>
        <w:t>u20) -0</w:t>
      </w:r>
      <w:r w:rsidR="00644CD5">
        <w:t>.</w:t>
      </w:r>
      <w:r>
        <w:t>262*T(v2</w:t>
      </w:r>
      <w:r w:rsidR="00644CD5">
        <w:t>.</w:t>
      </w:r>
      <w:r>
        <w:t>u41) + 0</w:t>
      </w:r>
      <w:r w:rsidR="00644CD5">
        <w:t>.</w:t>
      </w:r>
      <w:r>
        <w:t>162*T(v20</w:t>
      </w:r>
      <w:r w:rsidR="00644CD5">
        <w:t>.</w:t>
      </w:r>
      <w:r>
        <w:t>u8) + 0</w:t>
      </w:r>
      <w:r w:rsidR="00644CD5">
        <w:t>.</w:t>
      </w:r>
      <w:r>
        <w:t>219*T(v16</w:t>
      </w:r>
      <w:r w:rsidR="00644CD5">
        <w:t>.</w:t>
      </w:r>
      <w:r>
        <w:t>u26) + 0</w:t>
      </w:r>
      <w:r w:rsidR="00644CD5">
        <w:t>.</w:t>
      </w:r>
      <w:r>
        <w:t>264*T(v17</w:t>
      </w:r>
      <w:r w:rsidR="00644CD5">
        <w:t>.</w:t>
      </w:r>
      <w:r>
        <w:t>u7) -0</w:t>
      </w:r>
      <w:r w:rsidR="00644CD5">
        <w:t>.</w:t>
      </w:r>
      <w:r>
        <w:t>17*T(v1</w:t>
      </w:r>
      <w:r w:rsidR="00644CD5">
        <w:t>.</w:t>
      </w:r>
      <w:r>
        <w:t>u26) + 0</w:t>
      </w:r>
      <w:r w:rsidR="00644CD5">
        <w:t>.</w:t>
      </w:r>
      <w:r>
        <w:t>222*T(v13</w:t>
      </w:r>
      <w:r w:rsidR="00644CD5">
        <w:t>.</w:t>
      </w:r>
      <w:r>
        <w:t>u23) + 0</w:t>
      </w:r>
      <w:r w:rsidR="00644CD5">
        <w:t>.</w:t>
      </w:r>
      <w:r>
        <w:t>162*T(v9) + 0</w:t>
      </w:r>
      <w:r w:rsidR="00644CD5">
        <w:t>.</w:t>
      </w:r>
      <w:r>
        <w:t>173*T(v18</w:t>
      </w:r>
      <w:r w:rsidR="00644CD5">
        <w:t>.</w:t>
      </w:r>
      <w:r>
        <w:t>u25) -0</w:t>
      </w:r>
      <w:r w:rsidR="00644CD5">
        <w:t>.</w:t>
      </w:r>
      <w:r>
        <w:t>169*T(v7</w:t>
      </w:r>
      <w:r w:rsidR="00644CD5">
        <w:t>.</w:t>
      </w:r>
      <w:r>
        <w:t>u28) -0</w:t>
      </w:r>
      <w:r w:rsidR="00644CD5">
        <w:t>.</w:t>
      </w:r>
      <w:r>
        <w:t>238*T(v16</w:t>
      </w:r>
      <w:r w:rsidR="00644CD5">
        <w:t>.</w:t>
      </w:r>
      <w:r>
        <w:t>u19) -0</w:t>
      </w:r>
      <w:r w:rsidR="00644CD5">
        <w:t>.</w:t>
      </w:r>
      <w:r>
        <w:t>288*T(v9</w:t>
      </w:r>
      <w:r w:rsidR="00644CD5">
        <w:t>.</w:t>
      </w:r>
      <w:r>
        <w:t>u23) + 0</w:t>
      </w:r>
      <w:r w:rsidR="00644CD5">
        <w:t>.</w:t>
      </w:r>
      <w:r>
        <w:t>131*T(v31</w:t>
      </w:r>
      <w:r w:rsidR="00644CD5">
        <w:t>.</w:t>
      </w:r>
      <w:r>
        <w:t>u10) + 0</w:t>
      </w:r>
      <w:r w:rsidR="00644CD5">
        <w:t>.</w:t>
      </w:r>
      <w:r>
        <w:t>217*T(v27</w:t>
      </w:r>
      <w:r w:rsidR="00644CD5">
        <w:t>.</w:t>
      </w:r>
      <w:r>
        <w:t>u16) + 0</w:t>
      </w:r>
      <w:r w:rsidR="00644CD5">
        <w:t>.</w:t>
      </w:r>
      <w:r>
        <w:t>129*T(v2</w:t>
      </w:r>
      <w:r w:rsidR="00644CD5">
        <w:t>.</w:t>
      </w:r>
      <w:r>
        <w:t>u40) -0</w:t>
      </w:r>
      <w:r w:rsidR="00644CD5">
        <w:t>.</w:t>
      </w:r>
      <w:r>
        <w:t>193*T(v4</w:t>
      </w:r>
      <w:r w:rsidR="00644CD5">
        <w:t>.</w:t>
      </w:r>
      <w:r>
        <w:t>u6) -0</w:t>
      </w:r>
      <w:r w:rsidR="00644CD5">
        <w:t>.</w:t>
      </w:r>
      <w:r>
        <w:t>258*T(v15</w:t>
      </w:r>
      <w:r w:rsidR="00644CD5">
        <w:t>.</w:t>
      </w:r>
      <w:r>
        <w:t>u10) -0</w:t>
      </w:r>
      <w:r w:rsidR="00644CD5">
        <w:t>.</w:t>
      </w:r>
      <w:r>
        <w:t>129*T(v13</w:t>
      </w:r>
      <w:r w:rsidR="00644CD5">
        <w:t>.</w:t>
      </w:r>
      <w:r>
        <w:t>u15) + 0</w:t>
      </w:r>
      <w:r w:rsidR="00644CD5">
        <w:t>.</w:t>
      </w:r>
      <w:r>
        <w:t>174*T(v4</w:t>
      </w:r>
      <w:r w:rsidR="00644CD5">
        <w:t>.</w:t>
      </w:r>
      <w:r>
        <w:t>u13) -0</w:t>
      </w:r>
      <w:r w:rsidR="00644CD5">
        <w:t>.</w:t>
      </w:r>
      <w:r>
        <w:t>207*T(v6</w:t>
      </w:r>
      <w:r w:rsidR="00644CD5">
        <w:t>.</w:t>
      </w:r>
      <w:r>
        <w:t>u14) + 0</w:t>
      </w:r>
      <w:r w:rsidR="00644CD5">
        <w:t>.</w:t>
      </w:r>
      <w:r>
        <w:t>174*T(v14</w:t>
      </w:r>
      <w:r w:rsidR="00644CD5">
        <w:t>.</w:t>
      </w:r>
      <w:r>
        <w:t>u23) + 0</w:t>
      </w:r>
      <w:r w:rsidR="00644CD5">
        <w:t>.</w:t>
      </w:r>
      <w:r>
        <w:t>223*T(u18) -0</w:t>
      </w:r>
      <w:r w:rsidR="00644CD5">
        <w:t>.</w:t>
      </w:r>
      <w:r>
        <w:t>178*T(v3</w:t>
      </w:r>
      <w:r w:rsidR="00644CD5">
        <w:t>.</w:t>
      </w:r>
      <w:r>
        <w:t>u29) + 0</w:t>
      </w:r>
      <w:r w:rsidR="00644CD5">
        <w:t>.</w:t>
      </w:r>
      <w:r>
        <w:t>207*T(v5</w:t>
      </w:r>
      <w:r w:rsidR="00644CD5">
        <w:t>.</w:t>
      </w:r>
      <w:r>
        <w:t>u24) + 0</w:t>
      </w:r>
      <w:r w:rsidR="00644CD5">
        <w:t>.</w:t>
      </w:r>
      <w:r>
        <w:t>185*T(v22</w:t>
      </w:r>
      <w:r w:rsidR="00644CD5">
        <w:t>.</w:t>
      </w:r>
      <w:r>
        <w:t>u12) + 0</w:t>
      </w:r>
      <w:r w:rsidR="00644CD5">
        <w:t>.</w:t>
      </w:r>
      <w:r>
        <w:t>174*T(v6</w:t>
      </w:r>
      <w:r w:rsidR="00644CD5">
        <w:t>.</w:t>
      </w:r>
      <w:r>
        <w:t>u29) + 0</w:t>
      </w:r>
      <w:r w:rsidR="00644CD5">
        <w:t>.</w:t>
      </w:r>
      <w:r>
        <w:t>171*u + 0</w:t>
      </w:r>
      <w:r w:rsidR="00644CD5">
        <w:t>.</w:t>
      </w:r>
      <w:r>
        <w:t>201*T(v20</w:t>
      </w:r>
      <w:r w:rsidR="00644CD5">
        <w:t>.</w:t>
      </w:r>
      <w:r>
        <w:t>u17) + 0</w:t>
      </w:r>
      <w:r w:rsidR="00644CD5">
        <w:t>.</w:t>
      </w:r>
      <w:r>
        <w:t>25*T(v7</w:t>
      </w:r>
      <w:r w:rsidR="00644CD5">
        <w:t>.</w:t>
      </w:r>
      <w:r>
        <w:t>u4) + 0</w:t>
      </w:r>
      <w:r w:rsidR="00644CD5">
        <w:t>.</w:t>
      </w:r>
      <w:r>
        <w:t>14*Length^2 -0</w:t>
      </w:r>
      <w:r w:rsidR="00644CD5">
        <w:t>.</w:t>
      </w:r>
      <w:r>
        <w:t>139*T(u31) + 0</w:t>
      </w:r>
      <w:r w:rsidR="00644CD5">
        <w:t>.</w:t>
      </w:r>
      <w:r>
        <w:t>141*T(v33</w:t>
      </w:r>
      <w:r w:rsidR="00644CD5">
        <w:t>.</w:t>
      </w:r>
      <w:r>
        <w:t>u8) + 0</w:t>
      </w:r>
      <w:r w:rsidR="00644CD5">
        <w:t>.</w:t>
      </w:r>
      <w:r>
        <w:t>196*T(v7</w:t>
      </w:r>
      <w:r w:rsidR="00644CD5">
        <w:t>.</w:t>
      </w:r>
      <w:r>
        <w:t>u15) -0</w:t>
      </w:r>
      <w:r w:rsidR="00644CD5">
        <w:t>.</w:t>
      </w:r>
      <w:r>
        <w:t>153*T(v25</w:t>
      </w:r>
      <w:r w:rsidR="00644CD5">
        <w:t>.</w:t>
      </w:r>
      <w:r>
        <w:t>u9) -0</w:t>
      </w:r>
      <w:r w:rsidR="00644CD5">
        <w:t>.</w:t>
      </w:r>
      <w:r>
        <w:t>165*T(v24</w:t>
      </w:r>
      <w:r w:rsidR="00644CD5">
        <w:t>.</w:t>
      </w:r>
      <w:r>
        <w:t>u9) -0</w:t>
      </w:r>
      <w:r w:rsidR="00644CD5">
        <w:t>.</w:t>
      </w:r>
      <w:r>
        <w:t>126*T(v12</w:t>
      </w:r>
      <w:r w:rsidR="00644CD5">
        <w:t>.</w:t>
      </w:r>
      <w:r>
        <w:t>u23) -0</w:t>
      </w:r>
      <w:r w:rsidR="00644CD5">
        <w:t>.</w:t>
      </w:r>
      <w:r>
        <w:t>136*T(v14</w:t>
      </w:r>
      <w:r w:rsidR="00644CD5">
        <w:t>.</w:t>
      </w:r>
      <w:r>
        <w:t>u14) + 0</w:t>
      </w:r>
      <w:r w:rsidR="00644CD5">
        <w:t>.</w:t>
      </w:r>
      <w:r>
        <w:t>159*T(v30</w:t>
      </w:r>
      <w:r w:rsidR="00644CD5">
        <w:t>.</w:t>
      </w:r>
      <w:r>
        <w:t>u3) + 0</w:t>
      </w:r>
      <w:r w:rsidR="00644CD5">
        <w:t>.</w:t>
      </w:r>
      <w:r>
        <w:t>152*T(v4</w:t>
      </w:r>
      <w:r w:rsidR="00644CD5">
        <w:t>.</w:t>
      </w:r>
      <w:r>
        <w:t>u31) -0</w:t>
      </w:r>
      <w:r w:rsidR="00644CD5">
        <w:t>.</w:t>
      </w:r>
      <w:r>
        <w:t>182*T(v5</w:t>
      </w:r>
      <w:r w:rsidR="00644CD5">
        <w:t>.</w:t>
      </w:r>
      <w:r>
        <w:t>u29) + 0</w:t>
      </w:r>
      <w:r w:rsidR="00644CD5">
        <w:t>.</w:t>
      </w:r>
      <w:r>
        <w:t>127*T(v34</w:t>
      </w:r>
      <w:r w:rsidR="00644CD5">
        <w:t>.</w:t>
      </w:r>
      <w:r>
        <w:t>u3) -0</w:t>
      </w:r>
      <w:r w:rsidR="00644CD5">
        <w:t>.</w:t>
      </w:r>
      <w:r>
        <w:t>134*T(v21</w:t>
      </w:r>
      <w:r w:rsidR="00644CD5">
        <w:t>.</w:t>
      </w:r>
      <w:r>
        <w:t>u1) + 0</w:t>
      </w:r>
      <w:r w:rsidR="00644CD5">
        <w:t>.</w:t>
      </w:r>
      <w:r>
        <w:t>165*T(v24</w:t>
      </w:r>
      <w:r w:rsidR="00644CD5">
        <w:t>.</w:t>
      </w:r>
      <w:r>
        <w:t>u1) -0</w:t>
      </w:r>
      <w:r w:rsidR="00644CD5">
        <w:t>.</w:t>
      </w:r>
      <w:r>
        <w:t>199*T(v5</w:t>
      </w:r>
      <w:r w:rsidR="00644CD5">
        <w:t>.</w:t>
      </w:r>
      <w:r>
        <w:t>u13) -0</w:t>
      </w:r>
      <w:r w:rsidR="00644CD5">
        <w:t>.</w:t>
      </w:r>
      <w:r>
        <w:t>149*T(v28</w:t>
      </w:r>
      <w:r w:rsidR="00644CD5">
        <w:t>.</w:t>
      </w:r>
      <w:r>
        <w:t>u8) + 0</w:t>
      </w:r>
      <w:r w:rsidR="00644CD5">
        <w:t>.</w:t>
      </w:r>
      <w:r>
        <w:t>157*T(v6</w:t>
      </w:r>
      <w:r w:rsidR="00644CD5">
        <w:t>.</w:t>
      </w:r>
      <w:r>
        <w:t>u6) -0</w:t>
      </w:r>
      <w:r w:rsidR="00644CD5">
        <w:t>.</w:t>
      </w:r>
      <w:r>
        <w:t>123*T(v30</w:t>
      </w:r>
      <w:r w:rsidR="00644CD5">
        <w:t>.</w:t>
      </w:r>
      <w:r>
        <w:t>u11) + 0</w:t>
      </w:r>
      <w:r w:rsidR="00644CD5">
        <w:t>.</w:t>
      </w:r>
      <w:r>
        <w:t>134*T(v8</w:t>
      </w:r>
      <w:r w:rsidR="00644CD5">
        <w:t>.</w:t>
      </w:r>
      <w:r>
        <w:t>u6) -0</w:t>
      </w:r>
      <w:r w:rsidR="00644CD5">
        <w:t>.</w:t>
      </w:r>
      <w:r>
        <w:t>117*T(v5</w:t>
      </w:r>
      <w:r w:rsidR="00644CD5">
        <w:t>.</w:t>
      </w:r>
      <w:r>
        <w:t>u11) -0</w:t>
      </w:r>
      <w:r w:rsidR="00644CD5">
        <w:t>.</w:t>
      </w:r>
      <w:r>
        <w:t>153*T(v22</w:t>
      </w:r>
      <w:r w:rsidR="00644CD5">
        <w:t>.</w:t>
      </w:r>
      <w:r>
        <w:t>u4) + 0</w:t>
      </w:r>
      <w:r w:rsidR="00644CD5">
        <w:t>.</w:t>
      </w:r>
      <w:r>
        <w:t>106*T(v5</w:t>
      </w:r>
      <w:r w:rsidR="00644CD5">
        <w:t>.</w:t>
      </w:r>
      <w:r>
        <w:t>u21) -0</w:t>
      </w:r>
      <w:r w:rsidR="00644CD5">
        <w:t>.</w:t>
      </w:r>
      <w:r>
        <w:t>129*T(v2</w:t>
      </w:r>
      <w:r w:rsidR="00644CD5">
        <w:t>.</w:t>
      </w:r>
      <w:r>
        <w:t>u19) + 0</w:t>
      </w:r>
      <w:r w:rsidR="00644CD5">
        <w:t>.</w:t>
      </w:r>
      <w:r>
        <w:t>124*T(v2</w:t>
      </w:r>
      <w:r w:rsidR="00644CD5">
        <w:t>.</w:t>
      </w:r>
      <w:r>
        <w:t>u16) + 0</w:t>
      </w:r>
      <w:r w:rsidR="00644CD5">
        <w:t>.</w:t>
      </w:r>
      <w:r>
        <w:t>0902*T(v11</w:t>
      </w:r>
      <w:r w:rsidR="00644CD5">
        <w:t>.</w:t>
      </w:r>
      <w:r>
        <w:t>u19) -0</w:t>
      </w:r>
      <w:r w:rsidR="00644CD5">
        <w:t>.</w:t>
      </w:r>
      <w:r>
        <w:t>0769*T(v28</w:t>
      </w:r>
      <w:r w:rsidR="00644CD5">
        <w:t>.</w:t>
      </w:r>
      <w:r>
        <w:t>u11) -0</w:t>
      </w:r>
      <w:r w:rsidR="00644CD5">
        <w:t>.</w:t>
      </w:r>
      <w:r>
        <w:t>0761*T(v10</w:t>
      </w:r>
      <w:r w:rsidR="00644CD5">
        <w:t>.</w:t>
      </w:r>
      <w:r>
        <w:t>u33) -0</w:t>
      </w:r>
      <w:r w:rsidR="00644CD5">
        <w:t>.</w:t>
      </w:r>
      <w:r>
        <w:t>0918*T(v4</w:t>
      </w:r>
      <w:r w:rsidR="00644CD5">
        <w:t>.</w:t>
      </w:r>
      <w:r>
        <w:t>u23) + 0</w:t>
      </w:r>
      <w:r w:rsidR="00644CD5">
        <w:t>.</w:t>
      </w:r>
      <w:r>
        <w:t>0597*T(v35</w:t>
      </w:r>
      <w:r w:rsidR="00644CD5">
        <w:t>.</w:t>
      </w:r>
      <w:r>
        <w:t>u8) -0</w:t>
      </w:r>
      <w:r w:rsidR="00644CD5">
        <w:t>.</w:t>
      </w:r>
      <w:r>
        <w:t>0541*T(u17) -0</w:t>
      </w:r>
      <w:r w:rsidR="00644CD5">
        <w:t>.</w:t>
      </w:r>
      <w:r>
        <w:t>068*T(v18</w:t>
      </w:r>
      <w:r w:rsidR="00644CD5">
        <w:t>.</w:t>
      </w:r>
      <w:r>
        <w:t>u3) + 0</w:t>
      </w:r>
      <w:r w:rsidR="00644CD5">
        <w:t>.</w:t>
      </w:r>
      <w:r>
        <w:t>0416*T(u38) -0</w:t>
      </w:r>
      <w:r w:rsidR="00644CD5">
        <w:t>.</w:t>
      </w:r>
      <w:r>
        <w:t>0531*T(v4</w:t>
      </w:r>
      <w:r w:rsidR="00644CD5">
        <w:t>.</w:t>
      </w:r>
      <w:r>
        <w:t>u39) + 0</w:t>
      </w:r>
      <w:r w:rsidR="00644CD5">
        <w:t>.</w:t>
      </w:r>
      <w:r>
        <w:t>0595*T(v6</w:t>
      </w:r>
      <w:r w:rsidR="00644CD5">
        <w:t>.</w:t>
      </w:r>
      <w:r>
        <w:t>u13) + 0</w:t>
      </w:r>
      <w:r w:rsidR="00644CD5">
        <w:t>.</w:t>
      </w:r>
      <w:r>
        <w:t>0673*T(v22</w:t>
      </w:r>
      <w:r w:rsidR="00644CD5">
        <w:t>.</w:t>
      </w:r>
      <w:r>
        <w:t>u6) -0</w:t>
      </w:r>
      <w:r w:rsidR="00644CD5">
        <w:t>.</w:t>
      </w:r>
      <w:r>
        <w:t>0533*T(v9</w:t>
      </w:r>
      <w:r w:rsidR="00644CD5">
        <w:t>.</w:t>
      </w:r>
      <w:r>
        <w:t>u30) -0</w:t>
      </w:r>
      <w:r w:rsidR="00644CD5">
        <w:t>.</w:t>
      </w:r>
      <w:r>
        <w:t>0557*T(v1</w:t>
      </w:r>
      <w:r w:rsidR="00644CD5">
        <w:t>.</w:t>
      </w:r>
      <w:r>
        <w:t>u38) -0</w:t>
      </w:r>
      <w:r w:rsidR="00644CD5">
        <w:t>.</w:t>
      </w:r>
      <w:r>
        <w:t>0576*T(v7</w:t>
      </w:r>
      <w:r w:rsidR="00644CD5">
        <w:t>.</w:t>
      </w:r>
      <w:r>
        <w:t>u18) -0</w:t>
      </w:r>
      <w:r w:rsidR="00644CD5">
        <w:t>.</w:t>
      </w:r>
      <w:r>
        <w:t>0547*T(v19</w:t>
      </w:r>
      <w:r w:rsidR="00644CD5">
        <w:t>.</w:t>
      </w:r>
      <w:r>
        <w:t>u12) + 0</w:t>
      </w:r>
      <w:r w:rsidR="00644CD5">
        <w:t>.</w:t>
      </w:r>
      <w:r>
        <w:t>0355*T(v28</w:t>
      </w:r>
      <w:r w:rsidR="00644CD5">
        <w:t>.</w:t>
      </w:r>
      <w:r>
        <w:t>u14) + 0</w:t>
      </w:r>
      <w:r w:rsidR="00644CD5">
        <w:t>.</w:t>
      </w:r>
      <w:r>
        <w:t>0548*T(v10</w:t>
      </w:r>
      <w:r w:rsidR="00644CD5">
        <w:t>.</w:t>
      </w:r>
      <w:r>
        <w:t>u3) + 0</w:t>
      </w:r>
      <w:r w:rsidR="00644CD5">
        <w:t>.</w:t>
      </w:r>
      <w:r>
        <w:t>0317*T(v11) + 0</w:t>
      </w:r>
      <w:r w:rsidR="00644CD5">
        <w:t>.</w:t>
      </w:r>
      <w:r>
        <w:t>0399*T(v9</w:t>
      </w:r>
      <w:r w:rsidR="00644CD5">
        <w:t>.</w:t>
      </w:r>
      <w:r>
        <w:t>u15) -0</w:t>
      </w:r>
      <w:r w:rsidR="00644CD5">
        <w:t>.</w:t>
      </w:r>
      <w:r>
        <w:t>0469*T(v9</w:t>
      </w:r>
      <w:r w:rsidR="00644CD5">
        <w:t>.</w:t>
      </w:r>
      <w:r>
        <w:t>u8) -0</w:t>
      </w:r>
      <w:r w:rsidR="00644CD5">
        <w:t>.</w:t>
      </w:r>
      <w:r>
        <w:t>0393*T(v13</w:t>
      </w:r>
      <w:r w:rsidR="00644CD5">
        <w:t>.</w:t>
      </w:r>
      <w:r>
        <w:t>u10) -0</w:t>
      </w:r>
      <w:r w:rsidR="00644CD5">
        <w:t>.</w:t>
      </w:r>
      <w:r>
        <w:t>0365*T(v3</w:t>
      </w:r>
      <w:r w:rsidR="00644CD5">
        <w:t>.</w:t>
      </w:r>
      <w:r>
        <w:t>u34) -0</w:t>
      </w:r>
      <w:r w:rsidR="00644CD5">
        <w:t>.</w:t>
      </w:r>
      <w:r>
        <w:t>0299*T(v2</w:t>
      </w:r>
      <w:r w:rsidR="00644CD5">
        <w:t>.</w:t>
      </w:r>
      <w:r>
        <w:t>u34) + 0</w:t>
      </w:r>
      <w:r w:rsidR="00644CD5">
        <w:t>.</w:t>
      </w:r>
      <w:r>
        <w:t>0391*T(v3</w:t>
      </w:r>
      <w:r w:rsidR="00644CD5">
        <w:t>.</w:t>
      </w:r>
      <w:r>
        <w:t>u17) + 0</w:t>
      </w:r>
      <w:r w:rsidR="00644CD5">
        <w:t>.</w:t>
      </w:r>
      <w:r>
        <w:t>0291*T(v6</w:t>
      </w:r>
      <w:r w:rsidR="00644CD5">
        <w:t>.</w:t>
      </w:r>
      <w:r>
        <w:t>u22) + 0</w:t>
      </w:r>
      <w:r w:rsidR="00644CD5">
        <w:t>.</w:t>
      </w:r>
      <w:r>
        <w:t>036*T(v3</w:t>
      </w:r>
      <w:r w:rsidR="00644CD5">
        <w:t>.</w:t>
      </w:r>
      <w:r>
        <w:t>u12) -0</w:t>
      </w:r>
      <w:r w:rsidR="00644CD5">
        <w:t>.</w:t>
      </w:r>
      <w:r>
        <w:t>0266*T(v17</w:t>
      </w:r>
      <w:r w:rsidR="00644CD5">
        <w:t>.</w:t>
      </w:r>
      <w:r>
        <w:t>u21) + 0</w:t>
      </w:r>
      <w:r w:rsidR="00644CD5">
        <w:t>.</w:t>
      </w:r>
      <w:r>
        <w:t>0246*T(v4</w:t>
      </w:r>
      <w:r w:rsidR="00644CD5">
        <w:t>.</w:t>
      </w:r>
      <w:r>
        <w:t>u36) -0</w:t>
      </w:r>
      <w:r w:rsidR="00644CD5">
        <w:t>.</w:t>
      </w:r>
      <w:r>
        <w:t>0231*T(v22</w:t>
      </w:r>
      <w:r w:rsidR="00644CD5">
        <w:t>.</w:t>
      </w:r>
      <w:r>
        <w:t>u15) -0</w:t>
      </w:r>
      <w:r w:rsidR="00644CD5">
        <w:t>.</w:t>
      </w:r>
      <w:r>
        <w:t>0337*T(v25</w:t>
      </w:r>
      <w:r w:rsidR="00644CD5">
        <w:t>.</w:t>
      </w:r>
      <w:r>
        <w:t>u2) -0</w:t>
      </w:r>
      <w:r w:rsidR="00644CD5">
        <w:t>.</w:t>
      </w:r>
      <w:r>
        <w:t>023*T(v3</w:t>
      </w:r>
      <w:r w:rsidR="00644CD5">
        <w:t>.</w:t>
      </w:r>
      <w:r>
        <w:t>u6) -0</w:t>
      </w:r>
      <w:r w:rsidR="00644CD5">
        <w:t>.</w:t>
      </w:r>
      <w:r>
        <w:t>0144*T(v13</w:t>
      </w:r>
      <w:r w:rsidR="00644CD5">
        <w:t>.</w:t>
      </w:r>
      <w:r>
        <w:t>u29) + 0</w:t>
      </w:r>
      <w:r w:rsidR="00644CD5">
        <w:t>.</w:t>
      </w:r>
      <w:r>
        <w:t>0114*Lipophilicity^3 -0</w:t>
      </w:r>
      <w:r w:rsidR="00644CD5">
        <w:t>.</w:t>
      </w:r>
      <w:r>
        <w:t>0154*T(v4</w:t>
      </w:r>
      <w:r w:rsidR="00644CD5">
        <w:t>.</w:t>
      </w:r>
      <w:r>
        <w:t>u11) -0</w:t>
      </w:r>
      <w:r w:rsidR="00644CD5">
        <w:t>.</w:t>
      </w:r>
      <w:r>
        <w:t>013*T(v3</w:t>
      </w:r>
      <w:r w:rsidR="00644CD5">
        <w:t>.</w:t>
      </w:r>
      <w:r>
        <w:t>u10) -0</w:t>
      </w:r>
      <w:r w:rsidR="00644CD5">
        <w:t>.</w:t>
      </w:r>
      <w:r>
        <w:t>0107*T(v12</w:t>
      </w:r>
      <w:r w:rsidR="00644CD5">
        <w:t>.</w:t>
      </w:r>
      <w:r>
        <w:t>u13) -0</w:t>
      </w:r>
      <w:r w:rsidR="00644CD5">
        <w:t>.</w:t>
      </w:r>
      <w:r>
        <w:t>00673*T(v16</w:t>
      </w:r>
      <w:r w:rsidR="00644CD5">
        <w:t>.</w:t>
      </w:r>
      <w:r>
        <w:t>u10) + 0</w:t>
      </w:r>
      <w:r w:rsidR="00644CD5">
        <w:t>.</w:t>
      </w:r>
      <w:r>
        <w:t>00418*T(v7</w:t>
      </w:r>
      <w:r w:rsidR="00644CD5">
        <w:t>.</w:t>
      </w:r>
      <w:r>
        <w:t>u33) + 0</w:t>
      </w:r>
      <w:r w:rsidR="00644CD5">
        <w:t>.</w:t>
      </w:r>
      <w:r>
        <w:t>00146*T(u6) -0</w:t>
      </w:r>
      <w:r w:rsidR="00644CD5">
        <w:t>.</w:t>
      </w:r>
      <w:r>
        <w:t>00143*T(v7</w:t>
      </w:r>
      <w:r w:rsidR="00644CD5">
        <w:t>.</w:t>
      </w:r>
      <w:r>
        <w:t>u27) + 6</w:t>
      </w:r>
      <w:r w:rsidR="00644CD5">
        <w:t>.</w:t>
      </w:r>
      <w:r>
        <w:t>79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302*T(v16) + 34*Volume -0</w:t>
      </w:r>
      <w:r w:rsidR="00644CD5">
        <w:t>.</w:t>
      </w:r>
      <w:r>
        <w:t>353*T(v2) + 0</w:t>
      </w:r>
      <w:r w:rsidR="00644CD5">
        <w:t>.</w:t>
      </w:r>
      <w:r>
        <w:t>409*T(v23</w:t>
      </w:r>
      <w:r w:rsidR="00644CD5">
        <w:t>.</w:t>
      </w:r>
      <w:r>
        <w:t>u20) -0</w:t>
      </w:r>
      <w:r w:rsidR="00644CD5">
        <w:t>.</w:t>
      </w:r>
      <w:r>
        <w:t>128*T(v19</w:t>
      </w:r>
      <w:r w:rsidR="00644CD5">
        <w:t>.</w:t>
      </w:r>
      <w:r>
        <w:t>u8) -0</w:t>
      </w:r>
      <w:r w:rsidR="00644CD5">
        <w:t>.</w:t>
      </w:r>
      <w:r>
        <w:t>486*T(v20</w:t>
      </w:r>
      <w:r w:rsidR="00644CD5">
        <w:t>.</w:t>
      </w:r>
      <w:r>
        <w:t>u6) -0</w:t>
      </w:r>
      <w:r w:rsidR="00644CD5">
        <w:t>.</w:t>
      </w:r>
      <w:r>
        <w:t>306*u -0</w:t>
      </w:r>
      <w:r w:rsidR="00644CD5">
        <w:t>.</w:t>
      </w:r>
      <w:r>
        <w:t>693*T(v4</w:t>
      </w:r>
      <w:r w:rsidR="00644CD5">
        <w:t>.</w:t>
      </w:r>
      <w:r>
        <w:t>u2) -41</w:t>
      </w:r>
      <w:r w:rsidR="00644CD5">
        <w:t>.</w:t>
      </w:r>
      <w:r>
        <w:t>2*Volume^2 + 0</w:t>
      </w:r>
      <w:r w:rsidR="00644CD5">
        <w:t>.</w:t>
      </w:r>
      <w:r>
        <w:t>274*T(v8</w:t>
      </w:r>
      <w:r w:rsidR="00644CD5">
        <w:t>.</w:t>
      </w:r>
      <w:r>
        <w:t>u23) + 0</w:t>
      </w:r>
      <w:r w:rsidR="00644CD5">
        <w:t>.</w:t>
      </w:r>
      <w:r>
        <w:t>178*T(v3</w:t>
      </w:r>
      <w:r w:rsidR="00644CD5">
        <w:t>.</w:t>
      </w:r>
      <w:r>
        <w:t>u26) -0</w:t>
      </w:r>
      <w:r w:rsidR="00644CD5">
        <w:t>.</w:t>
      </w:r>
      <w:r>
        <w:t>419*T(v8</w:t>
      </w:r>
      <w:r w:rsidR="00644CD5">
        <w:t>.</w:t>
      </w:r>
      <w:r>
        <w:t>u22) + 20</w:t>
      </w:r>
      <w:r w:rsidR="00644CD5">
        <w:t>.</w:t>
      </w:r>
      <w:r>
        <w:t>3*Volume^3 -0</w:t>
      </w:r>
      <w:r w:rsidR="00644CD5">
        <w:t>.</w:t>
      </w:r>
      <w:r>
        <w:t>0314*T(v19</w:t>
      </w:r>
      <w:r w:rsidR="00644CD5">
        <w:t>.</w:t>
      </w:r>
      <w:r>
        <w:t>u4) + 0</w:t>
      </w:r>
      <w:r w:rsidR="00644CD5">
        <w:t>.</w:t>
      </w:r>
      <w:r>
        <w:t>395*T(v1</w:t>
      </w:r>
      <w:r w:rsidR="00644CD5">
        <w:t>.</w:t>
      </w:r>
      <w:r>
        <w:t>u9) + 0</w:t>
      </w:r>
      <w:r w:rsidR="00644CD5">
        <w:t>.</w:t>
      </w:r>
      <w:r>
        <w:t>16*T(v5</w:t>
      </w:r>
      <w:r w:rsidR="00644CD5">
        <w:t>.</w:t>
      </w:r>
      <w:r>
        <w:t>u23) + 0</w:t>
      </w:r>
      <w:r w:rsidR="00644CD5">
        <w:t>.</w:t>
      </w:r>
      <w:r>
        <w:t>454*T(v6) + 0</w:t>
      </w:r>
      <w:r w:rsidR="00644CD5">
        <w:t>.</w:t>
      </w:r>
      <w:r>
        <w:t>598*T(v13</w:t>
      </w:r>
      <w:r w:rsidR="00644CD5">
        <w:t>.</w:t>
      </w:r>
      <w:r>
        <w:t>u26) + 0</w:t>
      </w:r>
      <w:r w:rsidR="00644CD5">
        <w:t>.</w:t>
      </w:r>
      <w:r>
        <w:t>443*T(v5</w:t>
      </w:r>
      <w:r w:rsidR="00644CD5">
        <w:t>.</w:t>
      </w:r>
      <w:r>
        <w:t>u10) -</w:t>
      </w:r>
      <w:r>
        <w:lastRenderedPageBreak/>
        <w:t>0</w:t>
      </w:r>
      <w:r w:rsidR="00644CD5">
        <w:t>.</w:t>
      </w:r>
      <w:r>
        <w:t>404*T(v8</w:t>
      </w:r>
      <w:r w:rsidR="00644CD5">
        <w:t>.</w:t>
      </w:r>
      <w:r>
        <w:t>u6) + 0</w:t>
      </w:r>
      <w:r w:rsidR="00644CD5">
        <w:t>.</w:t>
      </w:r>
      <w:r>
        <w:t>473*T(v32</w:t>
      </w:r>
      <w:r w:rsidR="00644CD5">
        <w:t>.</w:t>
      </w:r>
      <w:r>
        <w:t>u3) + 0</w:t>
      </w:r>
      <w:r w:rsidR="00644CD5">
        <w:t>.</w:t>
      </w:r>
      <w:r>
        <w:t>129*T(v7</w:t>
      </w:r>
      <w:r w:rsidR="00644CD5">
        <w:t>.</w:t>
      </w:r>
      <w:r>
        <w:t>u13) -0</w:t>
      </w:r>
      <w:r w:rsidR="00644CD5">
        <w:t>.</w:t>
      </w:r>
      <w:r>
        <w:t>107*T(v7</w:t>
      </w:r>
      <w:r w:rsidR="00644CD5">
        <w:t>.</w:t>
      </w:r>
      <w:r>
        <w:t>u6) -0</w:t>
      </w:r>
      <w:r w:rsidR="00644CD5">
        <w:t>.</w:t>
      </w:r>
      <w:r>
        <w:t>192*T(v30</w:t>
      </w:r>
      <w:r w:rsidR="00644CD5">
        <w:t>.</w:t>
      </w:r>
      <w:r>
        <w:t>u5) + 0</w:t>
      </w:r>
      <w:r w:rsidR="00644CD5">
        <w:t>.</w:t>
      </w:r>
      <w:r>
        <w:t>472*T(v20</w:t>
      </w:r>
      <w:r w:rsidR="00644CD5">
        <w:t>.</w:t>
      </w:r>
      <w:r>
        <w:t>u4) -0</w:t>
      </w:r>
      <w:r w:rsidR="00644CD5">
        <w:t>.</w:t>
      </w:r>
      <w:r>
        <w:t>915*T(v4</w:t>
      </w:r>
      <w:r w:rsidR="00644CD5">
        <w:t>.</w:t>
      </w:r>
      <w:r>
        <w:t>u3) + 0</w:t>
      </w:r>
      <w:r w:rsidR="00644CD5">
        <w:t>.</w:t>
      </w:r>
      <w:r>
        <w:t>599*T(v3</w:t>
      </w:r>
      <w:r w:rsidR="00644CD5">
        <w:t>.</w:t>
      </w:r>
      <w:r>
        <w:t>u4) -0</w:t>
      </w:r>
      <w:r w:rsidR="00644CD5">
        <w:t>.</w:t>
      </w:r>
      <w:r>
        <w:t>389*T(v11</w:t>
      </w:r>
      <w:r w:rsidR="00644CD5">
        <w:t>.</w:t>
      </w:r>
      <w:r>
        <w:t>u8) -0</w:t>
      </w:r>
      <w:r w:rsidR="00644CD5">
        <w:t>.</w:t>
      </w:r>
      <w:r>
        <w:t>315*T(v9</w:t>
      </w:r>
      <w:r w:rsidR="00644CD5">
        <w:t>.</w:t>
      </w:r>
      <w:r>
        <w:t>u22) + 0</w:t>
      </w:r>
      <w:r w:rsidR="00644CD5">
        <w:t>.</w:t>
      </w:r>
      <w:r>
        <w:t>311*T(v10</w:t>
      </w:r>
      <w:r w:rsidR="00644CD5">
        <w:t>.</w:t>
      </w:r>
      <w:r>
        <w:t>u20) -0</w:t>
      </w:r>
      <w:r w:rsidR="00644CD5">
        <w:t>.</w:t>
      </w:r>
      <w:r>
        <w:t>479*T(v19</w:t>
      </w:r>
      <w:r w:rsidR="00644CD5">
        <w:t>.</w:t>
      </w:r>
      <w:r>
        <w:t>u15) + 0</w:t>
      </w:r>
      <w:r w:rsidR="00644CD5">
        <w:t>.</w:t>
      </w:r>
      <w:r>
        <w:t>18*T(v13</w:t>
      </w:r>
      <w:r w:rsidR="00644CD5">
        <w:t>.</w:t>
      </w:r>
      <w:r>
        <w:t>u4) -0</w:t>
      </w:r>
      <w:r w:rsidR="00644CD5">
        <w:t>.</w:t>
      </w:r>
      <w:r>
        <w:t>236*T(v39</w:t>
      </w:r>
      <w:r w:rsidR="00644CD5">
        <w:t>.</w:t>
      </w:r>
      <w:r>
        <w:t>u1) -0</w:t>
      </w:r>
      <w:r w:rsidR="00644CD5">
        <w:t>.</w:t>
      </w:r>
      <w:r>
        <w:t>00384*T(v2</w:t>
      </w:r>
      <w:r w:rsidR="00644CD5">
        <w:t>.</w:t>
      </w:r>
      <w:r>
        <w:t>u31) + 0</w:t>
      </w:r>
      <w:r w:rsidR="00644CD5">
        <w:t>.</w:t>
      </w:r>
      <w:r>
        <w:t>303*T(v23) + 0</w:t>
      </w:r>
      <w:r w:rsidR="00644CD5">
        <w:t>.</w:t>
      </w:r>
      <w:r>
        <w:t>595*T(v1</w:t>
      </w:r>
      <w:r w:rsidR="00644CD5">
        <w:t>.</w:t>
      </w:r>
      <w:r>
        <w:t>u34) -0</w:t>
      </w:r>
      <w:r w:rsidR="00644CD5">
        <w:t>.</w:t>
      </w:r>
      <w:r>
        <w:t>154*T(v4</w:t>
      </w:r>
      <w:r w:rsidR="00644CD5">
        <w:t>.</w:t>
      </w:r>
      <w:r>
        <w:t>u12) -0</w:t>
      </w:r>
      <w:r w:rsidR="00644CD5">
        <w:t>.</w:t>
      </w:r>
      <w:r>
        <w:t>233*T(v10</w:t>
      </w:r>
      <w:r w:rsidR="00644CD5">
        <w:t>.</w:t>
      </w:r>
      <w:r>
        <w:t>u7) -0</w:t>
      </w:r>
      <w:r w:rsidR="00644CD5">
        <w:t>.</w:t>
      </w:r>
      <w:r>
        <w:t>137*T(u28) + 0</w:t>
      </w:r>
      <w:r w:rsidR="00644CD5">
        <w:t>.</w:t>
      </w:r>
      <w:r>
        <w:t>315*T(v8</w:t>
      </w:r>
      <w:r w:rsidR="00644CD5">
        <w:t>.</w:t>
      </w:r>
      <w:r>
        <w:t>u1) + 0</w:t>
      </w:r>
      <w:r w:rsidR="00644CD5">
        <w:t>.</w:t>
      </w:r>
      <w:r>
        <w:t>189*T(v28</w:t>
      </w:r>
      <w:r w:rsidR="00644CD5">
        <w:t>.</w:t>
      </w:r>
      <w:r>
        <w:t>u15) + 0</w:t>
      </w:r>
      <w:r w:rsidR="00644CD5">
        <w:t>.</w:t>
      </w:r>
      <w:r>
        <w:t>291*T(v2</w:t>
      </w:r>
      <w:r w:rsidR="00644CD5">
        <w:t>.</w:t>
      </w:r>
      <w:r>
        <w:t>u40) + 0</w:t>
      </w:r>
      <w:r w:rsidR="00644CD5">
        <w:t>.</w:t>
      </w:r>
      <w:r>
        <w:t>422*T(v27</w:t>
      </w:r>
      <w:r w:rsidR="00644CD5">
        <w:t>.</w:t>
      </w:r>
      <w:r>
        <w:t>u13) + 0</w:t>
      </w:r>
      <w:r w:rsidR="00644CD5">
        <w:t>.</w:t>
      </w:r>
      <w:r>
        <w:t>454*T(v20</w:t>
      </w:r>
      <w:r w:rsidR="00644CD5">
        <w:t>.</w:t>
      </w:r>
      <w:r>
        <w:t>u9) + 0</w:t>
      </w:r>
      <w:r w:rsidR="00644CD5">
        <w:t>.</w:t>
      </w:r>
      <w:r>
        <w:t>574*T(v14</w:t>
      </w:r>
      <w:r w:rsidR="00644CD5">
        <w:t>.</w:t>
      </w:r>
      <w:r>
        <w:t>u14) -0</w:t>
      </w:r>
      <w:r w:rsidR="00644CD5">
        <w:t>.</w:t>
      </w:r>
      <w:r>
        <w:t>156*T(v30) + 0</w:t>
      </w:r>
      <w:r w:rsidR="00644CD5">
        <w:t>.</w:t>
      </w:r>
      <w:r>
        <w:t>361*T(v11</w:t>
      </w:r>
      <w:r w:rsidR="00644CD5">
        <w:t>.</w:t>
      </w:r>
      <w:r>
        <w:t>u27) + 0</w:t>
      </w:r>
      <w:r w:rsidR="00644CD5">
        <w:t>.</w:t>
      </w:r>
      <w:r>
        <w:t>493*T(v10</w:t>
      </w:r>
      <w:r w:rsidR="00644CD5">
        <w:t>.</w:t>
      </w:r>
      <w:r>
        <w:t>u6) -0</w:t>
      </w:r>
      <w:r w:rsidR="00644CD5">
        <w:t>.</w:t>
      </w:r>
      <w:r>
        <w:t>537*T(v37</w:t>
      </w:r>
      <w:r w:rsidR="00644CD5">
        <w:t>.</w:t>
      </w:r>
      <w:r>
        <w:t>u1) -0</w:t>
      </w:r>
      <w:r w:rsidR="00644CD5">
        <w:t>.</w:t>
      </w:r>
      <w:r>
        <w:t>157*T(v8</w:t>
      </w:r>
      <w:r w:rsidR="00644CD5">
        <w:t>.</w:t>
      </w:r>
      <w:r>
        <w:t>u14) + 0</w:t>
      </w:r>
      <w:r w:rsidR="00644CD5">
        <w:t>.</w:t>
      </w:r>
      <w:r>
        <w:t>496*T(v6</w:t>
      </w:r>
      <w:r w:rsidR="00644CD5">
        <w:t>.</w:t>
      </w:r>
      <w:r>
        <w:t>u13) + 0</w:t>
      </w:r>
      <w:r w:rsidR="00644CD5">
        <w:t>.</w:t>
      </w:r>
      <w:r>
        <w:t>307*T(v35</w:t>
      </w:r>
      <w:r w:rsidR="00644CD5">
        <w:t>.</w:t>
      </w:r>
      <w:r>
        <w:t>u3) -0</w:t>
      </w:r>
      <w:r w:rsidR="00644CD5">
        <w:t>.</w:t>
      </w:r>
      <w:r>
        <w:t>525*T(v4</w:t>
      </w:r>
      <w:r w:rsidR="00644CD5">
        <w:t>.</w:t>
      </w:r>
      <w:r>
        <w:t>u5) -0</w:t>
      </w:r>
      <w:r w:rsidR="00644CD5">
        <w:t>.</w:t>
      </w:r>
      <w:r>
        <w:t>392*T(v12</w:t>
      </w:r>
      <w:r w:rsidR="00644CD5">
        <w:t>.</w:t>
      </w:r>
      <w:r>
        <w:t>u19) + 0</w:t>
      </w:r>
      <w:r w:rsidR="00644CD5">
        <w:t>.</w:t>
      </w:r>
      <w:r>
        <w:t>362*T(v19</w:t>
      </w:r>
      <w:r w:rsidR="00644CD5">
        <w:t>.</w:t>
      </w:r>
      <w:r>
        <w:t>u9) -0</w:t>
      </w:r>
      <w:r w:rsidR="00644CD5">
        <w:t>.</w:t>
      </w:r>
      <w:r>
        <w:t>22*T(v14</w:t>
      </w:r>
      <w:r w:rsidR="00644CD5">
        <w:t>.</w:t>
      </w:r>
      <w:r>
        <w:t>u28) -0</w:t>
      </w:r>
      <w:r w:rsidR="00644CD5">
        <w:t>.</w:t>
      </w:r>
      <w:r>
        <w:t>29*T(v21</w:t>
      </w:r>
      <w:r w:rsidR="00644CD5">
        <w:t>.</w:t>
      </w:r>
      <w:r>
        <w:t>u10) -0</w:t>
      </w:r>
      <w:r w:rsidR="00644CD5">
        <w:t>.</w:t>
      </w:r>
      <w:r>
        <w:t>207*T(v11</w:t>
      </w:r>
      <w:r w:rsidR="00644CD5">
        <w:t>.</w:t>
      </w:r>
      <w:r>
        <w:t>u19) + 0</w:t>
      </w:r>
      <w:r w:rsidR="00644CD5">
        <w:t>.</w:t>
      </w:r>
      <w:r>
        <w:t>238*T(v6</w:t>
      </w:r>
      <w:r w:rsidR="00644CD5">
        <w:t>.</w:t>
      </w:r>
      <w:r>
        <w:t>u26) -0</w:t>
      </w:r>
      <w:r w:rsidR="00644CD5">
        <w:t>.</w:t>
      </w:r>
      <w:r>
        <w:t>296*T(v22</w:t>
      </w:r>
      <w:r w:rsidR="00644CD5">
        <w:t>.</w:t>
      </w:r>
      <w:r>
        <w:t>u20) + 0</w:t>
      </w:r>
      <w:r w:rsidR="00644CD5">
        <w:t>.</w:t>
      </w:r>
      <w:r>
        <w:t>232*T(v29</w:t>
      </w:r>
      <w:r w:rsidR="00644CD5">
        <w:t>.</w:t>
      </w:r>
      <w:r>
        <w:t>u5) -0</w:t>
      </w:r>
      <w:r w:rsidR="00644CD5">
        <w:t>.</w:t>
      </w:r>
      <w:r>
        <w:t>488*T(v18</w:t>
      </w:r>
      <w:r w:rsidR="00644CD5">
        <w:t>.</w:t>
      </w:r>
      <w:r>
        <w:t>u3) + 0</w:t>
      </w:r>
      <w:r w:rsidR="00644CD5">
        <w:t>.</w:t>
      </w:r>
      <w:r>
        <w:t>314*T(v2</w:t>
      </w:r>
      <w:r w:rsidR="00644CD5">
        <w:t>.</w:t>
      </w:r>
      <w:r>
        <w:t>u2) -0</w:t>
      </w:r>
      <w:r w:rsidR="00644CD5">
        <w:t>.</w:t>
      </w:r>
      <w:r>
        <w:t>426*T(u23) -0</w:t>
      </w:r>
      <w:r w:rsidR="00644CD5">
        <w:t>.</w:t>
      </w:r>
      <w:r>
        <w:t>201*T(v20) -0</w:t>
      </w:r>
      <w:r w:rsidR="00644CD5">
        <w:t>.</w:t>
      </w:r>
      <w:r>
        <w:t>5*T(v3</w:t>
      </w:r>
      <w:r w:rsidR="00644CD5">
        <w:t>.</w:t>
      </w:r>
      <w:r>
        <w:t>u11) + 0</w:t>
      </w:r>
      <w:r w:rsidR="00644CD5">
        <w:t>.</w:t>
      </w:r>
      <w:r>
        <w:t>444*T(v5</w:t>
      </w:r>
      <w:r w:rsidR="00644CD5">
        <w:t>.</w:t>
      </w:r>
      <w:r>
        <w:t>u25) -0</w:t>
      </w:r>
      <w:r w:rsidR="00644CD5">
        <w:t>.</w:t>
      </w:r>
      <w:r>
        <w:t>219*T(v14) + 0</w:t>
      </w:r>
      <w:r w:rsidR="00644CD5">
        <w:t>.</w:t>
      </w:r>
      <w:r>
        <w:t>125*T(v27) + 0</w:t>
      </w:r>
      <w:r w:rsidR="00644CD5">
        <w:t>.</w:t>
      </w:r>
      <w:r>
        <w:t>505*T(v22</w:t>
      </w:r>
      <w:r w:rsidR="00644CD5">
        <w:t>.</w:t>
      </w:r>
      <w:r>
        <w:t>u3) -0</w:t>
      </w:r>
      <w:r w:rsidR="00644CD5">
        <w:t>.</w:t>
      </w:r>
      <w:r>
        <w:t>328*T(v29</w:t>
      </w:r>
      <w:r w:rsidR="00644CD5">
        <w:t>.</w:t>
      </w:r>
      <w:r>
        <w:t>u10) -0</w:t>
      </w:r>
      <w:r w:rsidR="00644CD5">
        <w:t>.</w:t>
      </w:r>
      <w:r>
        <w:t>381*T(v9</w:t>
      </w:r>
      <w:r w:rsidR="00644CD5">
        <w:t>.</w:t>
      </w:r>
      <w:r>
        <w:t>u31) + 0</w:t>
      </w:r>
      <w:r w:rsidR="00644CD5">
        <w:t>.</w:t>
      </w:r>
      <w:r>
        <w:t>434*T(v22</w:t>
      </w:r>
      <w:r w:rsidR="00644CD5">
        <w:t>.</w:t>
      </w:r>
      <w:r>
        <w:t>u4) -0</w:t>
      </w:r>
      <w:r w:rsidR="00644CD5">
        <w:t>.</w:t>
      </w:r>
      <w:r>
        <w:t>382*T(v1</w:t>
      </w:r>
      <w:r w:rsidR="00644CD5">
        <w:t>.</w:t>
      </w:r>
      <w:r>
        <w:t>u20) + 0</w:t>
      </w:r>
      <w:r w:rsidR="00644CD5">
        <w:t>.</w:t>
      </w:r>
      <w:r>
        <w:t>319*T(v34</w:t>
      </w:r>
      <w:r w:rsidR="00644CD5">
        <w:t>.</w:t>
      </w:r>
      <w:r>
        <w:t>u6) + 0</w:t>
      </w:r>
      <w:r w:rsidR="00644CD5">
        <w:t>.</w:t>
      </w:r>
      <w:r>
        <w:t>164*T(u10) + 0</w:t>
      </w:r>
      <w:r w:rsidR="00644CD5">
        <w:t>.</w:t>
      </w:r>
      <w:r>
        <w:t>129*T(v10) -0</w:t>
      </w:r>
      <w:r w:rsidR="00644CD5">
        <w:t>.</w:t>
      </w:r>
      <w:r>
        <w:t>214*T(v25</w:t>
      </w:r>
      <w:r w:rsidR="00644CD5">
        <w:t>.</w:t>
      </w:r>
      <w:r>
        <w:t>u7) + 0</w:t>
      </w:r>
      <w:r w:rsidR="00644CD5">
        <w:t>.</w:t>
      </w:r>
      <w:r>
        <w:t>542*T(v1</w:t>
      </w:r>
      <w:r w:rsidR="00644CD5">
        <w:t>.</w:t>
      </w:r>
      <w:r>
        <w:t>u39) -0</w:t>
      </w:r>
      <w:r w:rsidR="00644CD5">
        <w:t>.</w:t>
      </w:r>
      <w:r>
        <w:t>39*T(v3</w:t>
      </w:r>
      <w:r w:rsidR="00644CD5">
        <w:t>.</w:t>
      </w:r>
      <w:r>
        <w:t>u31) + 0</w:t>
      </w:r>
      <w:r w:rsidR="00644CD5">
        <w:t>.</w:t>
      </w:r>
      <w:r>
        <w:t>08*T(v6</w:t>
      </w:r>
      <w:r w:rsidR="00644CD5">
        <w:t>.</w:t>
      </w:r>
      <w:r>
        <w:t>u37) -0</w:t>
      </w:r>
      <w:r w:rsidR="00644CD5">
        <w:t>.</w:t>
      </w:r>
      <w:r>
        <w:t>395*T(v3</w:t>
      </w:r>
      <w:r w:rsidR="00644CD5">
        <w:t>.</w:t>
      </w:r>
      <w:r>
        <w:t>u38) -0</w:t>
      </w:r>
      <w:r w:rsidR="00644CD5">
        <w:t>.</w:t>
      </w:r>
      <w:r>
        <w:t>429*T(v10</w:t>
      </w:r>
      <w:r w:rsidR="00644CD5">
        <w:t>.</w:t>
      </w:r>
      <w:r>
        <w:t>u31) -0</w:t>
      </w:r>
      <w:r w:rsidR="00644CD5">
        <w:t>.</w:t>
      </w:r>
      <w:r>
        <w:t>223*T(v31</w:t>
      </w:r>
      <w:r w:rsidR="00644CD5">
        <w:t>.</w:t>
      </w:r>
      <w:r>
        <w:t>u6) + 0</w:t>
      </w:r>
      <w:r w:rsidR="00644CD5">
        <w:t>.</w:t>
      </w:r>
      <w:r>
        <w:t>286*T(u9) -0</w:t>
      </w:r>
      <w:r w:rsidR="00644CD5">
        <w:t>.</w:t>
      </w:r>
      <w:r>
        <w:t>27*T(v33</w:t>
      </w:r>
      <w:r w:rsidR="00644CD5">
        <w:t>.</w:t>
      </w:r>
      <w:r>
        <w:t>u2) -0</w:t>
      </w:r>
      <w:r w:rsidR="00644CD5">
        <w:t>.</w:t>
      </w:r>
      <w:r>
        <w:t>193*T(v5</w:t>
      </w:r>
      <w:r w:rsidR="00644CD5">
        <w:t>.</w:t>
      </w:r>
      <w:r>
        <w:t>u11) + 0</w:t>
      </w:r>
      <w:r w:rsidR="00644CD5">
        <w:t>.</w:t>
      </w:r>
      <w:r>
        <w:t>387*T(v26</w:t>
      </w:r>
      <w:r w:rsidR="00644CD5">
        <w:t>.</w:t>
      </w:r>
      <w:r>
        <w:t>u13) + 0</w:t>
      </w:r>
      <w:r w:rsidR="00644CD5">
        <w:t>.</w:t>
      </w:r>
      <w:r>
        <w:t>153*T(v18</w:t>
      </w:r>
      <w:r w:rsidR="00644CD5">
        <w:t>.</w:t>
      </w:r>
      <w:r>
        <w:t>u23) -0</w:t>
      </w:r>
      <w:r w:rsidR="00644CD5">
        <w:t>.</w:t>
      </w:r>
      <w:r>
        <w:t>358*T(v17</w:t>
      </w:r>
      <w:r w:rsidR="00644CD5">
        <w:t>.</w:t>
      </w:r>
      <w:r>
        <w:t>u1) -0</w:t>
      </w:r>
      <w:r w:rsidR="00644CD5">
        <w:t>.</w:t>
      </w:r>
      <w:r>
        <w:t>354*T(v4) -0</w:t>
      </w:r>
      <w:r w:rsidR="00644CD5">
        <w:t>.</w:t>
      </w:r>
      <w:r>
        <w:t>253*T(v11</w:t>
      </w:r>
      <w:r w:rsidR="00644CD5">
        <w:t>.</w:t>
      </w:r>
      <w:r>
        <w:t>u21) -0</w:t>
      </w:r>
      <w:r w:rsidR="00644CD5">
        <w:t>.</w:t>
      </w:r>
      <w:r>
        <w:t>362*T(v13</w:t>
      </w:r>
      <w:r w:rsidR="00644CD5">
        <w:t>.</w:t>
      </w:r>
      <w:r>
        <w:t>u3) + 0</w:t>
      </w:r>
      <w:r w:rsidR="00644CD5">
        <w:t>.</w:t>
      </w:r>
      <w:r>
        <w:t>114*T(v20</w:t>
      </w:r>
      <w:r w:rsidR="00644CD5">
        <w:t>.</w:t>
      </w:r>
      <w:r>
        <w:t>u22) -0</w:t>
      </w:r>
      <w:r w:rsidR="00644CD5">
        <w:t>.</w:t>
      </w:r>
      <w:r>
        <w:t>229*T(v1</w:t>
      </w:r>
      <w:r w:rsidR="00644CD5">
        <w:t>.</w:t>
      </w:r>
      <w:r>
        <w:t>u5) -0</w:t>
      </w:r>
      <w:r w:rsidR="00644CD5">
        <w:t>.</w:t>
      </w:r>
      <w:r>
        <w:t>381*T(v5</w:t>
      </w:r>
      <w:r w:rsidR="00644CD5">
        <w:t>.</w:t>
      </w:r>
      <w:r>
        <w:t>u26) + 0</w:t>
      </w:r>
      <w:r w:rsidR="00644CD5">
        <w:t>.</w:t>
      </w:r>
      <w:r>
        <w:t>287*T(v2</w:t>
      </w:r>
      <w:r w:rsidR="00644CD5">
        <w:t>.</w:t>
      </w:r>
      <w:r>
        <w:t>u12) + 0</w:t>
      </w:r>
      <w:r w:rsidR="00644CD5">
        <w:t>.</w:t>
      </w:r>
      <w:r>
        <w:t>197*T(v19</w:t>
      </w:r>
      <w:r w:rsidR="00644CD5">
        <w:t>.</w:t>
      </w:r>
      <w:r>
        <w:t>u24) -0</w:t>
      </w:r>
      <w:r w:rsidR="00644CD5">
        <w:t>.</w:t>
      </w:r>
      <w:r>
        <w:t>222*T(v10</w:t>
      </w:r>
      <w:r w:rsidR="00644CD5">
        <w:t>.</w:t>
      </w:r>
      <w:r>
        <w:t>u10) -0</w:t>
      </w:r>
      <w:r w:rsidR="00644CD5">
        <w:t>.</w:t>
      </w:r>
      <w:r>
        <w:t>255*T(u37) -0</w:t>
      </w:r>
      <w:r w:rsidR="00644CD5">
        <w:t>.</w:t>
      </w:r>
      <w:r>
        <w:t>172*NumHal + 0</w:t>
      </w:r>
      <w:r w:rsidR="00644CD5">
        <w:t>.</w:t>
      </w:r>
      <w:r>
        <w:t>243*T(v8</w:t>
      </w:r>
      <w:r w:rsidR="00644CD5">
        <w:t>.</w:t>
      </w:r>
      <w:r>
        <w:t>u13) -0</w:t>
      </w:r>
      <w:r w:rsidR="00644CD5">
        <w:t>.</w:t>
      </w:r>
      <w:r>
        <w:t>282*T(u20) -0</w:t>
      </w:r>
      <w:r w:rsidR="00644CD5">
        <w:t>.</w:t>
      </w:r>
      <w:r>
        <w:t>112*T(v13</w:t>
      </w:r>
      <w:r w:rsidR="00644CD5">
        <w:t>.</w:t>
      </w:r>
      <w:r>
        <w:t>u15) -0</w:t>
      </w:r>
      <w:r w:rsidR="00644CD5">
        <w:t>.</w:t>
      </w:r>
      <w:r>
        <w:t>373*T(v5</w:t>
      </w:r>
      <w:r w:rsidR="00644CD5">
        <w:t>.</w:t>
      </w:r>
      <w:r>
        <w:t>u29) + 0</w:t>
      </w:r>
      <w:r w:rsidR="00644CD5">
        <w:t>.</w:t>
      </w:r>
      <w:r>
        <w:t>261*T(v14</w:t>
      </w:r>
      <w:r w:rsidR="00644CD5">
        <w:t>.</w:t>
      </w:r>
      <w:r>
        <w:t>u21) -0</w:t>
      </w:r>
      <w:r w:rsidR="00644CD5">
        <w:t>.</w:t>
      </w:r>
      <w:r>
        <w:t>316*T(v26</w:t>
      </w:r>
      <w:r w:rsidR="00644CD5">
        <w:t>.</w:t>
      </w:r>
      <w:r>
        <w:t>u7) + 0</w:t>
      </w:r>
      <w:r w:rsidR="00644CD5">
        <w:t>.</w:t>
      </w:r>
      <w:r>
        <w:t>221*T(v20</w:t>
      </w:r>
      <w:r w:rsidR="00644CD5">
        <w:t>.</w:t>
      </w:r>
      <w:r>
        <w:t>u14) -0</w:t>
      </w:r>
      <w:r w:rsidR="00644CD5">
        <w:t>.</w:t>
      </w:r>
      <w:r>
        <w:t>371*T(v9</w:t>
      </w:r>
      <w:r w:rsidR="00644CD5">
        <w:t>.</w:t>
      </w:r>
      <w:r>
        <w:t>u26) + 0</w:t>
      </w:r>
      <w:r w:rsidR="00644CD5">
        <w:t>.</w:t>
      </w:r>
      <w:r>
        <w:t>252*T(v22) + 0</w:t>
      </w:r>
      <w:r w:rsidR="00644CD5">
        <w:t>.</w:t>
      </w:r>
      <w:r>
        <w:t>0907*T(v4</w:t>
      </w:r>
      <w:r w:rsidR="00644CD5">
        <w:t>.</w:t>
      </w:r>
      <w:r>
        <w:t>u24) + 0</w:t>
      </w:r>
      <w:r w:rsidR="00644CD5">
        <w:t>.</w:t>
      </w:r>
      <w:r>
        <w:t>239*T(v6</w:t>
      </w:r>
      <w:r w:rsidR="00644CD5">
        <w:t>.</w:t>
      </w:r>
      <w:r>
        <w:t>u28) + 0</w:t>
      </w:r>
      <w:r w:rsidR="00644CD5">
        <w:t>.</w:t>
      </w:r>
      <w:r>
        <w:t>402*T(v1</w:t>
      </w:r>
      <w:r w:rsidR="00644CD5">
        <w:t>.</w:t>
      </w:r>
      <w:r>
        <w:t>u16) -0</w:t>
      </w:r>
      <w:r w:rsidR="00644CD5">
        <w:t>.</w:t>
      </w:r>
      <w:r>
        <w:t>283*T(v15</w:t>
      </w:r>
      <w:r w:rsidR="00644CD5">
        <w:t>.</w:t>
      </w:r>
      <w:r>
        <w:t>u18) + 0</w:t>
      </w:r>
      <w:r w:rsidR="00644CD5">
        <w:t>.</w:t>
      </w:r>
      <w:r>
        <w:t>266*T(v26</w:t>
      </w:r>
      <w:r w:rsidR="00644CD5">
        <w:t>.</w:t>
      </w:r>
      <w:r>
        <w:t>u2) -0</w:t>
      </w:r>
      <w:r w:rsidR="00644CD5">
        <w:t>.</w:t>
      </w:r>
      <w:r>
        <w:t>203*T(v16</w:t>
      </w:r>
      <w:r w:rsidR="00644CD5">
        <w:t>.</w:t>
      </w:r>
      <w:r>
        <w:t>u12) + 0</w:t>
      </w:r>
      <w:r w:rsidR="00644CD5">
        <w:t>.</w:t>
      </w:r>
      <w:r>
        <w:t>225*T(v7</w:t>
      </w:r>
      <w:r w:rsidR="00644CD5">
        <w:t>.</w:t>
      </w:r>
      <w:r>
        <w:t>u14) + 0</w:t>
      </w:r>
      <w:r w:rsidR="00644CD5">
        <w:t>.</w:t>
      </w:r>
      <w:r>
        <w:t>146*T(u18) -0</w:t>
      </w:r>
      <w:r w:rsidR="00644CD5">
        <w:t>.</w:t>
      </w:r>
      <w:r>
        <w:t>391*T(v1</w:t>
      </w:r>
      <w:r w:rsidR="00644CD5">
        <w:t>.</w:t>
      </w:r>
      <w:r>
        <w:t>u25) -0</w:t>
      </w:r>
      <w:r w:rsidR="00644CD5">
        <w:t>.</w:t>
      </w:r>
      <w:r>
        <w:t>265*T(v9</w:t>
      </w:r>
      <w:r w:rsidR="00644CD5">
        <w:t>.</w:t>
      </w:r>
      <w:r>
        <w:t>u7) + 0</w:t>
      </w:r>
      <w:r w:rsidR="00644CD5">
        <w:t>.</w:t>
      </w:r>
      <w:r>
        <w:t>231*T(v12</w:t>
      </w:r>
      <w:r w:rsidR="00644CD5">
        <w:t>.</w:t>
      </w:r>
      <w:r>
        <w:t>u27) + 0</w:t>
      </w:r>
      <w:r w:rsidR="00644CD5">
        <w:t>.</w:t>
      </w:r>
      <w:r>
        <w:t>309*T(v11</w:t>
      </w:r>
      <w:r w:rsidR="00644CD5">
        <w:t>.</w:t>
      </w:r>
      <w:r>
        <w:t>u10) + 0</w:t>
      </w:r>
      <w:r w:rsidR="00644CD5">
        <w:t>.</w:t>
      </w:r>
      <w:r>
        <w:t>145*T(v9) + 0</w:t>
      </w:r>
      <w:r w:rsidR="00644CD5">
        <w:t>.</w:t>
      </w:r>
      <w:r>
        <w:t>234*T(v29</w:t>
      </w:r>
      <w:r w:rsidR="00644CD5">
        <w:t>.</w:t>
      </w:r>
      <w:r>
        <w:t>u7) + 0</w:t>
      </w:r>
      <w:r w:rsidR="00644CD5">
        <w:t>.</w:t>
      </w:r>
      <w:r>
        <w:t>327*T(v12</w:t>
      </w:r>
      <w:r w:rsidR="00644CD5">
        <w:t>.</w:t>
      </w:r>
      <w:r>
        <w:t>u2) + 0</w:t>
      </w:r>
      <w:r w:rsidR="00644CD5">
        <w:t>.</w:t>
      </w:r>
      <w:r>
        <w:t>36*T(v1</w:t>
      </w:r>
      <w:r w:rsidR="00644CD5">
        <w:t>.</w:t>
      </w:r>
      <w:r>
        <w:t>u41) + 0</w:t>
      </w:r>
      <w:r w:rsidR="00644CD5">
        <w:t>.</w:t>
      </w:r>
      <w:r>
        <w:t>133*T(v7</w:t>
      </w:r>
      <w:r w:rsidR="00644CD5">
        <w:t>.</w:t>
      </w:r>
      <w:r>
        <w:t>u16) -0</w:t>
      </w:r>
      <w:r w:rsidR="00644CD5">
        <w:t>.</w:t>
      </w:r>
      <w:r>
        <w:t>107*T(u33) + 0</w:t>
      </w:r>
      <w:r w:rsidR="00644CD5">
        <w:t>.</w:t>
      </w:r>
      <w:r>
        <w:t>217*T(v2</w:t>
      </w:r>
      <w:r w:rsidR="00644CD5">
        <w:t>.</w:t>
      </w:r>
      <w:r>
        <w:t>u22) + 0</w:t>
      </w:r>
      <w:r w:rsidR="00644CD5">
        <w:t>.</w:t>
      </w:r>
      <w:r>
        <w:t>249*T(v2</w:t>
      </w:r>
      <w:r w:rsidR="00644CD5">
        <w:t>.</w:t>
      </w:r>
      <w:r>
        <w:t>u8) -0</w:t>
      </w:r>
      <w:r w:rsidR="00644CD5">
        <w:t>.</w:t>
      </w:r>
      <w:r>
        <w:t>324*T(v20</w:t>
      </w:r>
      <w:r w:rsidR="00644CD5">
        <w:t>.</w:t>
      </w:r>
      <w:r>
        <w:t>u3) -0</w:t>
      </w:r>
      <w:r w:rsidR="00644CD5">
        <w:t>.</w:t>
      </w:r>
      <w:r>
        <w:t>207*T(v10</w:t>
      </w:r>
      <w:r w:rsidR="00644CD5">
        <w:t>.</w:t>
      </w:r>
      <w:r>
        <w:t>u28) -0</w:t>
      </w:r>
      <w:r w:rsidR="00644CD5">
        <w:t>.</w:t>
      </w:r>
      <w:r>
        <w:t>283*T(v14</w:t>
      </w:r>
      <w:r w:rsidR="00644CD5">
        <w:t>.</w:t>
      </w:r>
      <w:r>
        <w:t>u12) -0</w:t>
      </w:r>
      <w:r w:rsidR="00644CD5">
        <w:t>.</w:t>
      </w:r>
      <w:r>
        <w:t>221*T(v16</w:t>
      </w:r>
      <w:r w:rsidR="00644CD5">
        <w:t>.</w:t>
      </w:r>
      <w:r>
        <w:t>u11) -0</w:t>
      </w:r>
      <w:r w:rsidR="00644CD5">
        <w:t>.</w:t>
      </w:r>
      <w:r>
        <w:t>202*T(v38</w:t>
      </w:r>
      <w:r w:rsidR="00644CD5">
        <w:t>.</w:t>
      </w:r>
      <w:r>
        <w:t>u1) + 0</w:t>
      </w:r>
      <w:r w:rsidR="00644CD5">
        <w:t>.</w:t>
      </w:r>
      <w:r>
        <w:t>145*T(v3</w:t>
      </w:r>
      <w:r w:rsidR="00644CD5">
        <w:t>.</w:t>
      </w:r>
      <w:r>
        <w:t>u21) -0</w:t>
      </w:r>
      <w:r w:rsidR="00644CD5">
        <w:t>.</w:t>
      </w:r>
      <w:r>
        <w:t>141*T(v8</w:t>
      </w:r>
      <w:r w:rsidR="00644CD5">
        <w:t>.</w:t>
      </w:r>
      <w:r>
        <w:t>u30) -0</w:t>
      </w:r>
      <w:r w:rsidR="00644CD5">
        <w:t>.</w:t>
      </w:r>
      <w:r>
        <w:t>25*T(v12</w:t>
      </w:r>
      <w:r w:rsidR="00644CD5">
        <w:t>.</w:t>
      </w:r>
      <w:r>
        <w:t>u18) + 0</w:t>
      </w:r>
      <w:r w:rsidR="00644CD5">
        <w:t>.</w:t>
      </w:r>
      <w:r>
        <w:t>289*T(v11) + 0</w:t>
      </w:r>
      <w:r w:rsidR="00644CD5">
        <w:t>.</w:t>
      </w:r>
      <w:r>
        <w:t>164*T(v25</w:t>
      </w:r>
      <w:r w:rsidR="00644CD5">
        <w:t>.</w:t>
      </w:r>
      <w:r>
        <w:t>u11) + 0</w:t>
      </w:r>
      <w:r w:rsidR="00644CD5">
        <w:t>.</w:t>
      </w:r>
      <w:r>
        <w:t>121*T(v30</w:t>
      </w:r>
      <w:r w:rsidR="00644CD5">
        <w:t>.</w:t>
      </w:r>
      <w:r>
        <w:t>u3) -0</w:t>
      </w:r>
      <w:r w:rsidR="00644CD5">
        <w:t>.</w:t>
      </w:r>
      <w:r>
        <w:t>233*T(v5</w:t>
      </w:r>
      <w:r w:rsidR="00644CD5">
        <w:t>.</w:t>
      </w:r>
      <w:r>
        <w:t>u37) -0</w:t>
      </w:r>
      <w:r w:rsidR="00644CD5">
        <w:t>.</w:t>
      </w:r>
      <w:r>
        <w:t>197*T(v6</w:t>
      </w:r>
      <w:r w:rsidR="00644CD5">
        <w:t>.</w:t>
      </w:r>
      <w:r>
        <w:t>u6) + 0</w:t>
      </w:r>
      <w:r w:rsidR="00644CD5">
        <w:t>.</w:t>
      </w:r>
      <w:r>
        <w:t>206*T(v27</w:t>
      </w:r>
      <w:r w:rsidR="00644CD5">
        <w:t>.</w:t>
      </w:r>
      <w:r>
        <w:t>u7) + 0</w:t>
      </w:r>
      <w:r w:rsidR="00644CD5">
        <w:t>.</w:t>
      </w:r>
      <w:r>
        <w:t>168*T(v14</w:t>
      </w:r>
      <w:r w:rsidR="00644CD5">
        <w:t>.</w:t>
      </w:r>
      <w:r>
        <w:t>u27) -0</w:t>
      </w:r>
      <w:r w:rsidR="00644CD5">
        <w:t>.</w:t>
      </w:r>
      <w:r>
        <w:t>212*T(v9</w:t>
      </w:r>
      <w:r w:rsidR="00644CD5">
        <w:t>.</w:t>
      </w:r>
      <w:r>
        <w:t>u29) + 0</w:t>
      </w:r>
      <w:r w:rsidR="00644CD5">
        <w:t>.</w:t>
      </w:r>
      <w:r>
        <w:t>254*T(v1</w:t>
      </w:r>
      <w:r w:rsidR="00644CD5">
        <w:t>.</w:t>
      </w:r>
      <w:r>
        <w:t>u36) + 0</w:t>
      </w:r>
      <w:r w:rsidR="00644CD5">
        <w:t>.</w:t>
      </w:r>
      <w:r>
        <w:t>299*T(v5</w:t>
      </w:r>
      <w:r w:rsidR="00644CD5">
        <w:t>.</w:t>
      </w:r>
      <w:r>
        <w:t>u14) -0</w:t>
      </w:r>
      <w:r w:rsidR="00644CD5">
        <w:t>.</w:t>
      </w:r>
      <w:r>
        <w:t>124*T(v2</w:t>
      </w:r>
      <w:r w:rsidR="00644CD5">
        <w:t>.</w:t>
      </w:r>
      <w:r>
        <w:t>u34) + 0</w:t>
      </w:r>
      <w:r w:rsidR="00644CD5">
        <w:t>.</w:t>
      </w:r>
      <w:r>
        <w:t>137*NumPositive + 0</w:t>
      </w:r>
      <w:r w:rsidR="00644CD5">
        <w:t>.</w:t>
      </w:r>
      <w:r>
        <w:t>169*T(v10</w:t>
      </w:r>
      <w:r w:rsidR="00644CD5">
        <w:t>.</w:t>
      </w:r>
      <w:r>
        <w:t>u2) + 0</w:t>
      </w:r>
      <w:r w:rsidR="00644CD5">
        <w:t>.</w:t>
      </w:r>
      <w:r>
        <w:t>173*T(v16</w:t>
      </w:r>
      <w:r w:rsidR="00644CD5">
        <w:t>.</w:t>
      </w:r>
      <w:r>
        <w:t>u18) + 0</w:t>
      </w:r>
      <w:r w:rsidR="00644CD5">
        <w:t>.</w:t>
      </w:r>
      <w:r>
        <w:t>273*T(v5</w:t>
      </w:r>
      <w:r w:rsidR="00644CD5">
        <w:t>.</w:t>
      </w:r>
      <w:r>
        <w:t>u1) + 0</w:t>
      </w:r>
      <w:r w:rsidR="00644CD5">
        <w:t>.</w:t>
      </w:r>
      <w:r>
        <w:t>149*T(v14</w:t>
      </w:r>
      <w:r w:rsidR="00644CD5">
        <w:t>.</w:t>
      </w:r>
      <w:r>
        <w:t>u19) -0</w:t>
      </w:r>
      <w:r w:rsidR="00644CD5">
        <w:t>.</w:t>
      </w:r>
      <w:r>
        <w:t>0814*T(v5</w:t>
      </w:r>
      <w:r w:rsidR="00644CD5">
        <w:t>.</w:t>
      </w:r>
      <w:r>
        <w:t>u19) + 0</w:t>
      </w:r>
      <w:r w:rsidR="00644CD5">
        <w:t>.</w:t>
      </w:r>
      <w:r>
        <w:t>238*T(v5</w:t>
      </w:r>
      <w:r w:rsidR="00644CD5">
        <w:t>.</w:t>
      </w:r>
      <w:r>
        <w:t>u32) + 0</w:t>
      </w:r>
      <w:r w:rsidR="00644CD5">
        <w:t>.</w:t>
      </w:r>
      <w:r>
        <w:t>263*T(v8</w:t>
      </w:r>
      <w:r w:rsidR="00644CD5">
        <w:t>.</w:t>
      </w:r>
      <w:r>
        <w:t>u5) + 0</w:t>
      </w:r>
      <w:r w:rsidR="00644CD5">
        <w:t>.</w:t>
      </w:r>
      <w:r>
        <w:t>187*T(v27</w:t>
      </w:r>
      <w:r w:rsidR="00644CD5">
        <w:t>.</w:t>
      </w:r>
      <w:r>
        <w:t>u11) -0</w:t>
      </w:r>
      <w:r w:rsidR="00644CD5">
        <w:t>.</w:t>
      </w:r>
      <w:r>
        <w:t>314*T(v21</w:t>
      </w:r>
      <w:r w:rsidR="00644CD5">
        <w:t>.</w:t>
      </w:r>
      <w:r>
        <w:t>u1) + 0</w:t>
      </w:r>
      <w:r w:rsidR="00644CD5">
        <w:t>.</w:t>
      </w:r>
      <w:r>
        <w:t>298*T(v4</w:t>
      </w:r>
      <w:r w:rsidR="00644CD5">
        <w:t>.</w:t>
      </w:r>
      <w:r>
        <w:t>u21) + 0</w:t>
      </w:r>
      <w:r w:rsidR="00644CD5">
        <w:t>.</w:t>
      </w:r>
      <w:r>
        <w:t>175*T(v31</w:t>
      </w:r>
      <w:r w:rsidR="00644CD5">
        <w:t>.</w:t>
      </w:r>
      <w:r>
        <w:t>u9) + 0</w:t>
      </w:r>
      <w:r w:rsidR="00644CD5">
        <w:t>.</w:t>
      </w:r>
      <w:r>
        <w:t>174*T(u14) + 0</w:t>
      </w:r>
      <w:r w:rsidR="00644CD5">
        <w:t>.</w:t>
      </w:r>
      <w:r>
        <w:t>133*T(v2</w:t>
      </w:r>
      <w:r w:rsidR="00644CD5">
        <w:t>.</w:t>
      </w:r>
      <w:r>
        <w:t>u11) + 0</w:t>
      </w:r>
      <w:r w:rsidR="00644CD5">
        <w:t>.</w:t>
      </w:r>
      <w:r>
        <w:t>208*T(v33</w:t>
      </w:r>
      <w:r w:rsidR="00644CD5">
        <w:t>.</w:t>
      </w:r>
      <w:r>
        <w:t>u9) -0</w:t>
      </w:r>
      <w:r w:rsidR="00644CD5">
        <w:t>.</w:t>
      </w:r>
      <w:r>
        <w:t>12*T(v40) -0</w:t>
      </w:r>
      <w:r w:rsidR="00644CD5">
        <w:t>.</w:t>
      </w:r>
      <w:r>
        <w:t>176*Length^2 + 0</w:t>
      </w:r>
      <w:r w:rsidR="00644CD5">
        <w:t>.</w:t>
      </w:r>
      <w:r>
        <w:t>219*T(v6</w:t>
      </w:r>
      <w:r w:rsidR="00644CD5">
        <w:t>.</w:t>
      </w:r>
      <w:r>
        <w:t>u30) + 0</w:t>
      </w:r>
      <w:r w:rsidR="00644CD5">
        <w:t>.</w:t>
      </w:r>
      <w:r>
        <w:t>255*T(v12</w:t>
      </w:r>
      <w:r w:rsidR="00644CD5">
        <w:t>.</w:t>
      </w:r>
      <w:r>
        <w:t>u1) + 0</w:t>
      </w:r>
      <w:r w:rsidR="00644CD5">
        <w:t>.</w:t>
      </w:r>
      <w:r>
        <w:t>213*T(v4</w:t>
      </w:r>
      <w:r w:rsidR="00644CD5">
        <w:t>.</w:t>
      </w:r>
      <w:r>
        <w:t>u16) -0</w:t>
      </w:r>
      <w:r w:rsidR="00644CD5">
        <w:t>.</w:t>
      </w:r>
      <w:r>
        <w:t>193*T(v32</w:t>
      </w:r>
      <w:r w:rsidR="00644CD5">
        <w:t>.</w:t>
      </w:r>
      <w:r>
        <w:t>u1) + 0</w:t>
      </w:r>
      <w:r w:rsidR="00644CD5">
        <w:t>.</w:t>
      </w:r>
      <w:r>
        <w:t>187*T(v8</w:t>
      </w:r>
      <w:r w:rsidR="00644CD5">
        <w:t>.</w:t>
      </w:r>
      <w:r>
        <w:t>u9) -0</w:t>
      </w:r>
      <w:r w:rsidR="00644CD5">
        <w:t>.</w:t>
      </w:r>
      <w:r>
        <w:t>115*T(u26) + 0</w:t>
      </w:r>
      <w:r w:rsidR="00644CD5">
        <w:t>.</w:t>
      </w:r>
      <w:r>
        <w:t>184*T(v1</w:t>
      </w:r>
      <w:r w:rsidR="00644CD5">
        <w:t>.</w:t>
      </w:r>
      <w:r>
        <w:t>u40) + 0</w:t>
      </w:r>
      <w:r w:rsidR="00644CD5">
        <w:t>.</w:t>
      </w:r>
      <w:r>
        <w:t>181*T(v22</w:t>
      </w:r>
      <w:r w:rsidR="00644CD5">
        <w:t>.</w:t>
      </w:r>
      <w:r>
        <w:t>u18) -0</w:t>
      </w:r>
      <w:r w:rsidR="00644CD5">
        <w:t>.</w:t>
      </w:r>
      <w:r>
        <w:t>205*T(v3</w:t>
      </w:r>
      <w:r w:rsidR="00644CD5">
        <w:t>.</w:t>
      </w:r>
      <w:r>
        <w:t>u34) + 0</w:t>
      </w:r>
      <w:r w:rsidR="00644CD5">
        <w:t>.</w:t>
      </w:r>
      <w:r>
        <w:t>242*T(v5</w:t>
      </w:r>
      <w:r w:rsidR="00644CD5">
        <w:t>.</w:t>
      </w:r>
      <w:r>
        <w:t>u13) + 0</w:t>
      </w:r>
      <w:r w:rsidR="00644CD5">
        <w:t>.</w:t>
      </w:r>
      <w:r>
        <w:t>217*T(v2</w:t>
      </w:r>
      <w:r w:rsidR="00644CD5">
        <w:t>.</w:t>
      </w:r>
      <w:r>
        <w:t>u21) -0</w:t>
      </w:r>
      <w:r w:rsidR="00644CD5">
        <w:t>.</w:t>
      </w:r>
      <w:r>
        <w:t>195*T(v22</w:t>
      </w:r>
      <w:r w:rsidR="00644CD5">
        <w:t>.</w:t>
      </w:r>
      <w:r>
        <w:t>u11) -0</w:t>
      </w:r>
      <w:r w:rsidR="00644CD5">
        <w:t>.</w:t>
      </w:r>
      <w:r>
        <w:t>192*T(v21</w:t>
      </w:r>
      <w:r w:rsidR="00644CD5">
        <w:t>.</w:t>
      </w:r>
      <w:r>
        <w:t>u5) + 0</w:t>
      </w:r>
      <w:r w:rsidR="00644CD5">
        <w:t>.</w:t>
      </w:r>
      <w:r>
        <w:t>183*T(v5</w:t>
      </w:r>
      <w:r w:rsidR="00644CD5">
        <w:t>.</w:t>
      </w:r>
      <w:r>
        <w:t>u18) + 0</w:t>
      </w:r>
      <w:r w:rsidR="00644CD5">
        <w:t>.</w:t>
      </w:r>
      <w:r>
        <w:t>146*T(v10</w:t>
      </w:r>
      <w:r w:rsidR="00644CD5">
        <w:t>.</w:t>
      </w:r>
      <w:r>
        <w:t>u30) -0</w:t>
      </w:r>
      <w:r w:rsidR="00644CD5">
        <w:t>.</w:t>
      </w:r>
      <w:r>
        <w:t>216*T(v21</w:t>
      </w:r>
      <w:r w:rsidR="00644CD5">
        <w:t>.</w:t>
      </w:r>
      <w:r>
        <w:t>u3) + 0</w:t>
      </w:r>
      <w:r w:rsidR="00644CD5">
        <w:t>.</w:t>
      </w:r>
      <w:r>
        <w:t>138*T(u40) -0</w:t>
      </w:r>
      <w:r w:rsidR="00644CD5">
        <w:t>.</w:t>
      </w:r>
      <w:r>
        <w:t>226*T(v21</w:t>
      </w:r>
      <w:r w:rsidR="00644CD5">
        <w:t>.</w:t>
      </w:r>
      <w:r>
        <w:t>u2) -0</w:t>
      </w:r>
      <w:r w:rsidR="00644CD5">
        <w:t>.</w:t>
      </w:r>
      <w:r>
        <w:t>197*T(v36</w:t>
      </w:r>
      <w:r w:rsidR="00644CD5">
        <w:t>.</w:t>
      </w:r>
      <w:r>
        <w:t>u5) -0</w:t>
      </w:r>
      <w:r w:rsidR="00644CD5">
        <w:t>.</w:t>
      </w:r>
      <w:r>
        <w:t>228*T(v16</w:t>
      </w:r>
      <w:r w:rsidR="00644CD5">
        <w:t>.</w:t>
      </w:r>
      <w:r>
        <w:t>u21) -0</w:t>
      </w:r>
      <w:r w:rsidR="00644CD5">
        <w:t>.</w:t>
      </w:r>
      <w:r>
        <w:t>183*T(v1</w:t>
      </w:r>
      <w:r w:rsidR="00644CD5">
        <w:t>.</w:t>
      </w:r>
      <w:r>
        <w:t>u8) + 0</w:t>
      </w:r>
      <w:r w:rsidR="00644CD5">
        <w:t>.</w:t>
      </w:r>
      <w:r>
        <w:t>171*T(v5</w:t>
      </w:r>
      <w:r w:rsidR="00644CD5">
        <w:t>.</w:t>
      </w:r>
      <w:r>
        <w:t>u15) + 0</w:t>
      </w:r>
      <w:r w:rsidR="00644CD5">
        <w:t>.</w:t>
      </w:r>
      <w:r>
        <w:t>199*T(v5</w:t>
      </w:r>
      <w:r w:rsidR="00644CD5">
        <w:t>.</w:t>
      </w:r>
      <w:r>
        <w:t>u12) + 0</w:t>
      </w:r>
      <w:r w:rsidR="00644CD5">
        <w:t>.</w:t>
      </w:r>
      <w:r>
        <w:t>149*T(v24) + 0</w:t>
      </w:r>
      <w:r w:rsidR="00644CD5">
        <w:t>.</w:t>
      </w:r>
      <w:r>
        <w:t>178*T(v11</w:t>
      </w:r>
      <w:r w:rsidR="00644CD5">
        <w:t>.</w:t>
      </w:r>
      <w:r>
        <w:t>u23) + 0</w:t>
      </w:r>
      <w:r w:rsidR="00644CD5">
        <w:t>.</w:t>
      </w:r>
      <w:r>
        <w:t>237*T(v3</w:t>
      </w:r>
      <w:r w:rsidR="00644CD5">
        <w:t>.</w:t>
      </w:r>
      <w:r>
        <w:t>u18) + 0</w:t>
      </w:r>
      <w:r w:rsidR="00644CD5">
        <w:t>.</w:t>
      </w:r>
      <w:r>
        <w:t>172*T(v11</w:t>
      </w:r>
      <w:r w:rsidR="00644CD5">
        <w:t>.</w:t>
      </w:r>
      <w:r>
        <w:t>u31) + 0</w:t>
      </w:r>
      <w:r w:rsidR="00644CD5">
        <w:t>.</w:t>
      </w:r>
      <w:r>
        <w:t>162*T(v10</w:t>
      </w:r>
      <w:r w:rsidR="00644CD5">
        <w:t>.</w:t>
      </w:r>
      <w:r>
        <w:t>u15) -0</w:t>
      </w:r>
      <w:r w:rsidR="00644CD5">
        <w:t>.</w:t>
      </w:r>
      <w:r>
        <w:t>154*T(v14</w:t>
      </w:r>
      <w:r w:rsidR="00644CD5">
        <w:t>.</w:t>
      </w:r>
      <w:r>
        <w:t>u25) -0</w:t>
      </w:r>
      <w:r w:rsidR="00644CD5">
        <w:t>.</w:t>
      </w:r>
      <w:r>
        <w:t>186*T(v16</w:t>
      </w:r>
      <w:r w:rsidR="00644CD5">
        <w:t>.</w:t>
      </w:r>
      <w:r>
        <w:t>u15) + 0</w:t>
      </w:r>
      <w:r w:rsidR="00644CD5">
        <w:t>.</w:t>
      </w:r>
      <w:r>
        <w:t>179*T(v3</w:t>
      </w:r>
      <w:r w:rsidR="00644CD5">
        <w:t>.</w:t>
      </w:r>
      <w:r>
        <w:t>u6) + 0</w:t>
      </w:r>
      <w:r w:rsidR="00644CD5">
        <w:t>.</w:t>
      </w:r>
      <w:r>
        <w:t>102*T(v14</w:t>
      </w:r>
      <w:r w:rsidR="00644CD5">
        <w:t>.</w:t>
      </w:r>
      <w:r>
        <w:t>u26) -0</w:t>
      </w:r>
      <w:r w:rsidR="00644CD5">
        <w:t>.</w:t>
      </w:r>
      <w:r>
        <w:t>139*T(v11</w:t>
      </w:r>
      <w:r w:rsidR="00644CD5">
        <w:t>.</w:t>
      </w:r>
      <w:r>
        <w:t>u24) -0</w:t>
      </w:r>
      <w:r w:rsidR="00644CD5">
        <w:t>.</w:t>
      </w:r>
      <w:r>
        <w:t>19*T(v6</w:t>
      </w:r>
      <w:r w:rsidR="00644CD5">
        <w:t>.</w:t>
      </w:r>
      <w:r>
        <w:t>u2) + 0</w:t>
      </w:r>
      <w:r w:rsidR="00644CD5">
        <w:t>.</w:t>
      </w:r>
      <w:r>
        <w:t>143*T(u25) -0</w:t>
      </w:r>
      <w:r w:rsidR="00644CD5">
        <w:t>.</w:t>
      </w:r>
      <w:r>
        <w:t>169*T(v28</w:t>
      </w:r>
      <w:r w:rsidR="00644CD5">
        <w:t>.</w:t>
      </w:r>
      <w:r>
        <w:t>u8) -0</w:t>
      </w:r>
      <w:r w:rsidR="00644CD5">
        <w:t>.</w:t>
      </w:r>
      <w:r>
        <w:t>127*T(v13</w:t>
      </w:r>
      <w:r w:rsidR="00644CD5">
        <w:t>.</w:t>
      </w:r>
      <w:r>
        <w:t>u22) + 0</w:t>
      </w:r>
      <w:r w:rsidR="00644CD5">
        <w:t>.</w:t>
      </w:r>
      <w:r>
        <w:t>174*T(v21</w:t>
      </w:r>
      <w:r w:rsidR="00644CD5">
        <w:t>.</w:t>
      </w:r>
      <w:r>
        <w:t>u16) + 0</w:t>
      </w:r>
      <w:r w:rsidR="00644CD5">
        <w:t>.</w:t>
      </w:r>
      <w:r>
        <w:t>0751*T(u31) -0</w:t>
      </w:r>
      <w:r w:rsidR="00644CD5">
        <w:t>.</w:t>
      </w:r>
      <w:r>
        <w:t>136*T(v20</w:t>
      </w:r>
      <w:r w:rsidR="00644CD5">
        <w:t>.</w:t>
      </w:r>
      <w:r>
        <w:t>u23) -0</w:t>
      </w:r>
      <w:r w:rsidR="00644CD5">
        <w:t>.</w:t>
      </w:r>
      <w:r>
        <w:t>261*T(v5</w:t>
      </w:r>
      <w:r w:rsidR="00644CD5">
        <w:t>.</w:t>
      </w:r>
      <w:r>
        <w:t>u4) + 0</w:t>
      </w:r>
      <w:r w:rsidR="00644CD5">
        <w:t>.</w:t>
      </w:r>
      <w:r>
        <w:t>17*T(v24</w:t>
      </w:r>
      <w:r w:rsidR="00644CD5">
        <w:t>.</w:t>
      </w:r>
      <w:r>
        <w:t>u5) -0</w:t>
      </w:r>
      <w:r w:rsidR="00644CD5">
        <w:t>.</w:t>
      </w:r>
      <w:r>
        <w:t>173*T(v11</w:t>
      </w:r>
      <w:r w:rsidR="00644CD5">
        <w:t>.</w:t>
      </w:r>
      <w:r>
        <w:t>u7) + 0</w:t>
      </w:r>
      <w:r w:rsidR="00644CD5">
        <w:t>.</w:t>
      </w:r>
      <w:r>
        <w:t>0959*T(v22</w:t>
      </w:r>
      <w:r w:rsidR="00644CD5">
        <w:t>.</w:t>
      </w:r>
      <w:r>
        <w:t>u15) -0</w:t>
      </w:r>
      <w:r w:rsidR="00644CD5">
        <w:t>.</w:t>
      </w:r>
      <w:r>
        <w:t>157*T(v22</w:t>
      </w:r>
      <w:r w:rsidR="00644CD5">
        <w:t>.</w:t>
      </w:r>
      <w:r>
        <w:t>u6) -0</w:t>
      </w:r>
      <w:r w:rsidR="00644CD5">
        <w:t>.</w:t>
      </w:r>
      <w:r>
        <w:t>152*T(v30</w:t>
      </w:r>
      <w:r w:rsidR="00644CD5">
        <w:t>.</w:t>
      </w:r>
      <w:r>
        <w:t>u8) + 0</w:t>
      </w:r>
      <w:r w:rsidR="00644CD5">
        <w:t>.</w:t>
      </w:r>
      <w:r>
        <w:t>144*T(v21</w:t>
      </w:r>
      <w:r w:rsidR="00644CD5">
        <w:t>.</w:t>
      </w:r>
      <w:r>
        <w:t>u17) + 0</w:t>
      </w:r>
      <w:r w:rsidR="00644CD5">
        <w:t>.</w:t>
      </w:r>
      <w:r>
        <w:t>0995*T(v18</w:t>
      </w:r>
      <w:r w:rsidR="00644CD5">
        <w:t>.</w:t>
      </w:r>
      <w:r>
        <w:t>u17) -0</w:t>
      </w:r>
      <w:r w:rsidR="00644CD5">
        <w:t>.</w:t>
      </w:r>
      <w:r>
        <w:t>146*T(v9</w:t>
      </w:r>
      <w:r w:rsidR="00644CD5">
        <w:t>.</w:t>
      </w:r>
      <w:r>
        <w:t>u32) + 0</w:t>
      </w:r>
      <w:r w:rsidR="00644CD5">
        <w:t>.</w:t>
      </w:r>
      <w:r>
        <w:t>109*T(v4</w:t>
      </w:r>
      <w:r w:rsidR="00644CD5">
        <w:t>.</w:t>
      </w:r>
      <w:r>
        <w:t>u39) -0</w:t>
      </w:r>
      <w:r w:rsidR="00644CD5">
        <w:t>.</w:t>
      </w:r>
      <w:r>
        <w:t>15*T(v12</w:t>
      </w:r>
      <w:r w:rsidR="00644CD5">
        <w:t>.</w:t>
      </w:r>
      <w:r>
        <w:t>u31) -0</w:t>
      </w:r>
      <w:r w:rsidR="00644CD5">
        <w:t>.</w:t>
      </w:r>
      <w:r>
        <w:t>14*T(v12</w:t>
      </w:r>
      <w:r w:rsidR="00644CD5">
        <w:t>.</w:t>
      </w:r>
      <w:r>
        <w:t>u21) -0</w:t>
      </w:r>
      <w:r w:rsidR="00644CD5">
        <w:t>.</w:t>
      </w:r>
      <w:r>
        <w:t>145*T(v15</w:t>
      </w:r>
      <w:r w:rsidR="00644CD5">
        <w:t>.</w:t>
      </w:r>
      <w:r>
        <w:t>u13) + 0</w:t>
      </w:r>
      <w:r w:rsidR="00644CD5">
        <w:t>.</w:t>
      </w:r>
      <w:r>
        <w:t>168*T(v6</w:t>
      </w:r>
      <w:r w:rsidR="00644CD5">
        <w:t>.</w:t>
      </w:r>
      <w:r>
        <w:t>u8) + 0</w:t>
      </w:r>
      <w:r w:rsidR="00644CD5">
        <w:t>.</w:t>
      </w:r>
      <w:r>
        <w:t>105*T(v6</w:t>
      </w:r>
      <w:r w:rsidR="00644CD5">
        <w:t>.</w:t>
      </w:r>
      <w:r>
        <w:t>u11) + 0</w:t>
      </w:r>
      <w:r w:rsidR="00644CD5">
        <w:t>.</w:t>
      </w:r>
      <w:r>
        <w:t>127*T(v11</w:t>
      </w:r>
      <w:r w:rsidR="00644CD5">
        <w:t>.</w:t>
      </w:r>
      <w:r>
        <w:t>u25) -0</w:t>
      </w:r>
      <w:r w:rsidR="00644CD5">
        <w:t>.</w:t>
      </w:r>
      <w:r>
        <w:t>127*T(v1</w:t>
      </w:r>
      <w:r w:rsidR="00644CD5">
        <w:t>.</w:t>
      </w:r>
      <w:r>
        <w:t>u14) -0</w:t>
      </w:r>
      <w:r w:rsidR="00644CD5">
        <w:t>.</w:t>
      </w:r>
      <w:r>
        <w:t>112*T(v29</w:t>
      </w:r>
      <w:r w:rsidR="00644CD5">
        <w:t>.</w:t>
      </w:r>
      <w:r>
        <w:t>u6) -0</w:t>
      </w:r>
      <w:r w:rsidR="00644CD5">
        <w:t>.</w:t>
      </w:r>
      <w:r>
        <w:t>155*T(v20</w:t>
      </w:r>
      <w:r w:rsidR="00644CD5">
        <w:t>.</w:t>
      </w:r>
      <w:r>
        <w:t>u1) -0</w:t>
      </w:r>
      <w:r w:rsidR="00644CD5">
        <w:t>.</w:t>
      </w:r>
      <w:r>
        <w:t>115*T(v8</w:t>
      </w:r>
      <w:r w:rsidR="00644CD5">
        <w:t>.</w:t>
      </w:r>
      <w:r>
        <w:t>u17) -0</w:t>
      </w:r>
      <w:r w:rsidR="00644CD5">
        <w:t>.</w:t>
      </w:r>
      <w:r>
        <w:t>144*T(v23</w:t>
      </w:r>
      <w:r w:rsidR="00644CD5">
        <w:t>.</w:t>
      </w:r>
      <w:r>
        <w:t>u18) -0</w:t>
      </w:r>
      <w:r w:rsidR="00644CD5">
        <w:t>.</w:t>
      </w:r>
      <w:r>
        <w:t>127*T(v1</w:t>
      </w:r>
      <w:r w:rsidR="00644CD5">
        <w:t>.</w:t>
      </w:r>
      <w:r>
        <w:t>u13) + 0</w:t>
      </w:r>
      <w:r w:rsidR="00644CD5">
        <w:t>.</w:t>
      </w:r>
      <w:r>
        <w:t>165*T(v25</w:t>
      </w:r>
      <w:r w:rsidR="00644CD5">
        <w:t>.</w:t>
      </w:r>
      <w:r>
        <w:t>u17) + 0</w:t>
      </w:r>
      <w:r w:rsidR="00644CD5">
        <w:t>.</w:t>
      </w:r>
      <w:r>
        <w:t>187*T(v1</w:t>
      </w:r>
      <w:r w:rsidR="00644CD5">
        <w:t>.</w:t>
      </w:r>
      <w:r>
        <w:t>u7) + 0</w:t>
      </w:r>
      <w:r w:rsidR="00644CD5">
        <w:t>.</w:t>
      </w:r>
      <w:r>
        <w:t>151*T(v16</w:t>
      </w:r>
      <w:r w:rsidR="00644CD5">
        <w:t>.</w:t>
      </w:r>
      <w:r>
        <w:t>u2) + 0</w:t>
      </w:r>
      <w:r w:rsidR="00644CD5">
        <w:t>.</w:t>
      </w:r>
      <w:r>
        <w:t>126*T(v31</w:t>
      </w:r>
      <w:r w:rsidR="00644CD5">
        <w:t>.</w:t>
      </w:r>
      <w:r>
        <w:t>u7) -0</w:t>
      </w:r>
      <w:r w:rsidR="00644CD5">
        <w:t>.</w:t>
      </w:r>
      <w:r>
        <w:t>229*v -0</w:t>
      </w:r>
      <w:r w:rsidR="00644CD5">
        <w:t>.</w:t>
      </w:r>
      <w:r>
        <w:t>0832*T(u24) + 0</w:t>
      </w:r>
      <w:r w:rsidR="00644CD5">
        <w:t>.</w:t>
      </w:r>
      <w:r>
        <w:t>126*T(v11</w:t>
      </w:r>
      <w:r w:rsidR="00644CD5">
        <w:t>.</w:t>
      </w:r>
      <w:r>
        <w:t>u2) -0</w:t>
      </w:r>
      <w:r w:rsidR="00644CD5">
        <w:t>.</w:t>
      </w:r>
      <w:r>
        <w:t>139*T(v12</w:t>
      </w:r>
      <w:r w:rsidR="00644CD5">
        <w:t>.</w:t>
      </w:r>
      <w:r>
        <w:t>u15) -0</w:t>
      </w:r>
      <w:r w:rsidR="00644CD5">
        <w:t>.</w:t>
      </w:r>
      <w:r>
        <w:t>0824*T(v12</w:t>
      </w:r>
      <w:r w:rsidR="00644CD5">
        <w:t>.</w:t>
      </w:r>
      <w:r>
        <w:t>u13) + 0</w:t>
      </w:r>
      <w:r w:rsidR="00644CD5">
        <w:t>.</w:t>
      </w:r>
      <w:r>
        <w:t>107*T(v15</w:t>
      </w:r>
      <w:r w:rsidR="00644CD5">
        <w:t>.</w:t>
      </w:r>
      <w:r>
        <w:t>u21) + 0</w:t>
      </w:r>
      <w:r w:rsidR="00644CD5">
        <w:t>.</w:t>
      </w:r>
      <w:r>
        <w:t>108*T(v2</w:t>
      </w:r>
      <w:r w:rsidR="00644CD5">
        <w:t>.</w:t>
      </w:r>
      <w:r>
        <w:t>u30) -0</w:t>
      </w:r>
      <w:r w:rsidR="00644CD5">
        <w:t>.</w:t>
      </w:r>
      <w:r>
        <w:t>106*T(v24</w:t>
      </w:r>
      <w:r w:rsidR="00644CD5">
        <w:t>.</w:t>
      </w:r>
      <w:r>
        <w:t>u18) + 0</w:t>
      </w:r>
      <w:r w:rsidR="00644CD5">
        <w:t>.</w:t>
      </w:r>
      <w:r>
        <w:t>121*T(v3</w:t>
      </w:r>
      <w:r w:rsidR="00644CD5">
        <w:t>.</w:t>
      </w:r>
      <w:r>
        <w:t>u19) -0</w:t>
      </w:r>
      <w:r w:rsidR="00644CD5">
        <w:t>.</w:t>
      </w:r>
      <w:r>
        <w:t>145*T(v7</w:t>
      </w:r>
      <w:r w:rsidR="00644CD5">
        <w:t>.</w:t>
      </w:r>
      <w:r>
        <w:t>u32) -0</w:t>
      </w:r>
      <w:r w:rsidR="00644CD5">
        <w:t>.</w:t>
      </w:r>
      <w:r>
        <w:t>0833*T(v37</w:t>
      </w:r>
      <w:r w:rsidR="00644CD5">
        <w:t>.</w:t>
      </w:r>
      <w:r>
        <w:t>u3) -0</w:t>
      </w:r>
      <w:r w:rsidR="00644CD5">
        <w:t>.</w:t>
      </w:r>
      <w:r>
        <w:t>102*T(v14</w:t>
      </w:r>
      <w:r w:rsidR="00644CD5">
        <w:t>.</w:t>
      </w:r>
      <w:r>
        <w:t>u11) -0</w:t>
      </w:r>
      <w:r w:rsidR="00644CD5">
        <w:t>.</w:t>
      </w:r>
      <w:r>
        <w:t>116*T(v14</w:t>
      </w:r>
      <w:r w:rsidR="00644CD5">
        <w:t>.</w:t>
      </w:r>
      <w:r>
        <w:t>u3) + 0</w:t>
      </w:r>
      <w:r w:rsidR="00644CD5">
        <w:t>.</w:t>
      </w:r>
      <w:r>
        <w:t>0973*T(v34</w:t>
      </w:r>
      <w:r w:rsidR="00644CD5">
        <w:t>.</w:t>
      </w:r>
      <w:r>
        <w:t>u7) -0</w:t>
      </w:r>
      <w:r w:rsidR="00644CD5">
        <w:t>.</w:t>
      </w:r>
      <w:r>
        <w:t>0858*T(v8</w:t>
      </w:r>
      <w:r w:rsidR="00644CD5">
        <w:t>.</w:t>
      </w:r>
      <w:r>
        <w:t>u35) -0</w:t>
      </w:r>
      <w:r w:rsidR="00644CD5">
        <w:t>.</w:t>
      </w:r>
      <w:r>
        <w:t>112*T(v8</w:t>
      </w:r>
      <w:r w:rsidR="00644CD5">
        <w:t>.</w:t>
      </w:r>
      <w:r>
        <w:t>u19) + 0</w:t>
      </w:r>
      <w:r w:rsidR="00644CD5">
        <w:t>.</w:t>
      </w:r>
      <w:r>
        <w:t>107*T(v30</w:t>
      </w:r>
      <w:r w:rsidR="00644CD5">
        <w:t>.</w:t>
      </w:r>
      <w:r>
        <w:t>u9) + 0</w:t>
      </w:r>
      <w:r w:rsidR="00644CD5">
        <w:t>.</w:t>
      </w:r>
      <w:r>
        <w:t>108*T(v6</w:t>
      </w:r>
      <w:r w:rsidR="00644CD5">
        <w:t>.</w:t>
      </w:r>
      <w:r>
        <w:t>u22) -0</w:t>
      </w:r>
      <w:r w:rsidR="00644CD5">
        <w:t>.</w:t>
      </w:r>
      <w:r>
        <w:t>0677*T(u36) + 0</w:t>
      </w:r>
      <w:r w:rsidR="00644CD5">
        <w:t>.</w:t>
      </w:r>
      <w:r>
        <w:t>108*T(v24</w:t>
      </w:r>
      <w:r w:rsidR="00644CD5">
        <w:t>.</w:t>
      </w:r>
      <w:r>
        <w:t>u19) + 0</w:t>
      </w:r>
      <w:r w:rsidR="00644CD5">
        <w:t>.</w:t>
      </w:r>
      <w:r>
        <w:t>142*T(v2</w:t>
      </w:r>
      <w:r w:rsidR="00644CD5">
        <w:t>.</w:t>
      </w:r>
      <w:r>
        <w:t>u3) -0</w:t>
      </w:r>
      <w:r w:rsidR="00644CD5">
        <w:t>.</w:t>
      </w:r>
      <w:r>
        <w:t>103*T(v6</w:t>
      </w:r>
      <w:r w:rsidR="00644CD5">
        <w:t>.</w:t>
      </w:r>
      <w:r>
        <w:t>u31) + 0</w:t>
      </w:r>
      <w:r w:rsidR="00644CD5">
        <w:t>.</w:t>
      </w:r>
      <w:r>
        <w:t>097*T(v28</w:t>
      </w:r>
      <w:r w:rsidR="00644CD5">
        <w:t>.</w:t>
      </w:r>
      <w:r>
        <w:t>u5) -0</w:t>
      </w:r>
      <w:r w:rsidR="00644CD5">
        <w:t>.</w:t>
      </w:r>
      <w:r>
        <w:t>0894*T(v21</w:t>
      </w:r>
      <w:r w:rsidR="00644CD5">
        <w:t>.</w:t>
      </w:r>
      <w:r>
        <w:t>u11) -0</w:t>
      </w:r>
      <w:r w:rsidR="00644CD5">
        <w:t>.</w:t>
      </w:r>
      <w:r>
        <w:t>0972*T(v21</w:t>
      </w:r>
      <w:r w:rsidR="00644CD5">
        <w:t>.</w:t>
      </w:r>
      <w:r>
        <w:t>u21) -0</w:t>
      </w:r>
      <w:r w:rsidR="00644CD5">
        <w:t>.</w:t>
      </w:r>
      <w:r>
        <w:t>0951*T(v14</w:t>
      </w:r>
      <w:r w:rsidR="00644CD5">
        <w:t>.</w:t>
      </w:r>
      <w:r>
        <w:t>u15) + 0</w:t>
      </w:r>
      <w:r w:rsidR="00644CD5">
        <w:t>.</w:t>
      </w:r>
      <w:r>
        <w:t>103*T(v24</w:t>
      </w:r>
      <w:r w:rsidR="00644CD5">
        <w:t>.</w:t>
      </w:r>
      <w:r>
        <w:t>u11) + 0</w:t>
      </w:r>
      <w:r w:rsidR="00644CD5">
        <w:t>.</w:t>
      </w:r>
      <w:r>
        <w:t>0835*T(v31</w:t>
      </w:r>
      <w:r w:rsidR="00644CD5">
        <w:t>.</w:t>
      </w:r>
      <w:r>
        <w:t>u8) + 0</w:t>
      </w:r>
      <w:r w:rsidR="00644CD5">
        <w:t>.</w:t>
      </w:r>
      <w:r>
        <w:t>0912*T(v25</w:t>
      </w:r>
      <w:r w:rsidR="00644CD5">
        <w:t>.</w:t>
      </w:r>
      <w:r>
        <w:t>u13) + 0</w:t>
      </w:r>
      <w:r w:rsidR="00644CD5">
        <w:t>.</w:t>
      </w:r>
      <w:r>
        <w:t>0832*T(v12</w:t>
      </w:r>
      <w:r w:rsidR="00644CD5">
        <w:t>.</w:t>
      </w:r>
      <w:r>
        <w:t>u23) + 0</w:t>
      </w:r>
      <w:r w:rsidR="00644CD5">
        <w:t>.</w:t>
      </w:r>
      <w:r>
        <w:t>128*T(v1</w:t>
      </w:r>
      <w:r w:rsidR="00644CD5">
        <w:t>.</w:t>
      </w:r>
      <w:r>
        <w:t>u12) + 0</w:t>
      </w:r>
      <w:r w:rsidR="00644CD5">
        <w:t>.</w:t>
      </w:r>
      <w:r>
        <w:t>115*T(v14</w:t>
      </w:r>
      <w:r w:rsidR="00644CD5">
        <w:t>.</w:t>
      </w:r>
      <w:r>
        <w:t>u6) + 0</w:t>
      </w:r>
      <w:r w:rsidR="00644CD5">
        <w:t>.</w:t>
      </w:r>
      <w:r>
        <w:t>0908*T(v3</w:t>
      </w:r>
      <w:r w:rsidR="00644CD5">
        <w:t>.</w:t>
      </w:r>
      <w:r>
        <w:t>u17) -0</w:t>
      </w:r>
      <w:r w:rsidR="00644CD5">
        <w:t>.</w:t>
      </w:r>
      <w:r>
        <w:t>113*T(v1</w:t>
      </w:r>
      <w:r w:rsidR="00644CD5">
        <w:t>.</w:t>
      </w:r>
      <w:r>
        <w:t>u24) + 0</w:t>
      </w:r>
      <w:r w:rsidR="00644CD5">
        <w:t>.</w:t>
      </w:r>
      <w:r>
        <w:t>0907*T(v24</w:t>
      </w:r>
      <w:r w:rsidR="00644CD5">
        <w:t>.</w:t>
      </w:r>
      <w:r>
        <w:t>u17) + 0</w:t>
      </w:r>
      <w:r w:rsidR="00644CD5">
        <w:t>.</w:t>
      </w:r>
      <w:r>
        <w:t>0882*T(v6</w:t>
      </w:r>
      <w:r w:rsidR="00644CD5">
        <w:t>.</w:t>
      </w:r>
      <w:r>
        <w:t>u34) -0</w:t>
      </w:r>
      <w:r w:rsidR="00644CD5">
        <w:t>.</w:t>
      </w:r>
      <w:r>
        <w:t>0727*T(v11</w:t>
      </w:r>
      <w:r w:rsidR="00644CD5">
        <w:t>.</w:t>
      </w:r>
      <w:r>
        <w:t>u28) -0</w:t>
      </w:r>
      <w:r w:rsidR="00644CD5">
        <w:t>.</w:t>
      </w:r>
      <w:r>
        <w:t>168*T(v1</w:t>
      </w:r>
      <w:r w:rsidR="00644CD5">
        <w:t>.</w:t>
      </w:r>
      <w:r>
        <w:t>u2) -0</w:t>
      </w:r>
      <w:r w:rsidR="00644CD5">
        <w:t>.</w:t>
      </w:r>
      <w:r>
        <w:t>0827*T(v6</w:t>
      </w:r>
      <w:r w:rsidR="00644CD5">
        <w:t>.</w:t>
      </w:r>
      <w:r>
        <w:t>u27) -0</w:t>
      </w:r>
      <w:r w:rsidR="00644CD5">
        <w:t>.</w:t>
      </w:r>
      <w:r>
        <w:t>102*T(v7</w:t>
      </w:r>
      <w:r w:rsidR="00644CD5">
        <w:t>.</w:t>
      </w:r>
      <w:r>
        <w:t>u24) -0</w:t>
      </w:r>
      <w:r w:rsidR="00644CD5">
        <w:t>.</w:t>
      </w:r>
      <w:r>
        <w:t>0725*T(v17</w:t>
      </w:r>
      <w:r w:rsidR="00644CD5">
        <w:t>.</w:t>
      </w:r>
      <w:r>
        <w:t>u15) -0</w:t>
      </w:r>
      <w:r w:rsidR="00644CD5">
        <w:t>.</w:t>
      </w:r>
      <w:r>
        <w:t>0852*T(v4</w:t>
      </w:r>
      <w:r w:rsidR="00644CD5">
        <w:t>.</w:t>
      </w:r>
      <w:r>
        <w:t>u27) -0</w:t>
      </w:r>
      <w:r w:rsidR="00644CD5">
        <w:t>.</w:t>
      </w:r>
      <w:r>
        <w:t>0903*T(v16</w:t>
      </w:r>
      <w:r w:rsidR="00644CD5">
        <w:t>.</w:t>
      </w:r>
      <w:r>
        <w:t>u14) + 0</w:t>
      </w:r>
      <w:r w:rsidR="00644CD5">
        <w:t>.</w:t>
      </w:r>
      <w:r>
        <w:t>0807*T(v40</w:t>
      </w:r>
      <w:r w:rsidR="00644CD5">
        <w:t>.</w:t>
      </w:r>
      <w:r>
        <w:t>u1) + 0</w:t>
      </w:r>
      <w:r w:rsidR="00644CD5">
        <w:t>.</w:t>
      </w:r>
      <w:r>
        <w:t>0911*T(v7</w:t>
      </w:r>
      <w:r w:rsidR="00644CD5">
        <w:t>.</w:t>
      </w:r>
      <w:r>
        <w:t>u19) -0</w:t>
      </w:r>
      <w:r w:rsidR="00644CD5">
        <w:t>.</w:t>
      </w:r>
      <w:r>
        <w:t>0821*Lipophilicity + 0</w:t>
      </w:r>
      <w:r w:rsidR="00644CD5">
        <w:t>.</w:t>
      </w:r>
      <w:r>
        <w:t>0587*T(v12) -0</w:t>
      </w:r>
      <w:r w:rsidR="00644CD5">
        <w:t>.</w:t>
      </w:r>
      <w:r>
        <w:t>0715*T(v19</w:t>
      </w:r>
      <w:r w:rsidR="00644CD5">
        <w:t>.</w:t>
      </w:r>
      <w:r>
        <w:t>u3) + 0</w:t>
      </w:r>
      <w:r w:rsidR="00644CD5">
        <w:t>.</w:t>
      </w:r>
      <w:r>
        <w:t>0936*T(v10</w:t>
      </w:r>
      <w:r w:rsidR="00644CD5">
        <w:t>.</w:t>
      </w:r>
      <w:r>
        <w:t>u14) + 0</w:t>
      </w:r>
      <w:r w:rsidR="00644CD5">
        <w:t>.</w:t>
      </w:r>
      <w:r>
        <w:t>0831*T(v19</w:t>
      </w:r>
      <w:r w:rsidR="00644CD5">
        <w:t>.</w:t>
      </w:r>
      <w:r>
        <w:t>u10) + 0</w:t>
      </w:r>
      <w:r w:rsidR="00644CD5">
        <w:t>.</w:t>
      </w:r>
      <w:r>
        <w:t>0758*T(v24</w:t>
      </w:r>
      <w:r w:rsidR="00644CD5">
        <w:t>.</w:t>
      </w:r>
      <w:r>
        <w:t>u10) -0</w:t>
      </w:r>
      <w:r w:rsidR="00644CD5">
        <w:t>.</w:t>
      </w:r>
      <w:r>
        <w:t>0636*T(v15</w:t>
      </w:r>
      <w:r w:rsidR="00644CD5">
        <w:t>.</w:t>
      </w:r>
      <w:r>
        <w:t>u28) -0</w:t>
      </w:r>
      <w:r w:rsidR="00644CD5">
        <w:t>.</w:t>
      </w:r>
      <w:r>
        <w:t>0742*T(v18</w:t>
      </w:r>
      <w:r w:rsidR="00644CD5">
        <w:t>.</w:t>
      </w:r>
      <w:r>
        <w:t>u10) + 0</w:t>
      </w:r>
      <w:r w:rsidR="00644CD5">
        <w:t>.</w:t>
      </w:r>
      <w:r>
        <w:t>0831*T(v15</w:t>
      </w:r>
      <w:r w:rsidR="00644CD5">
        <w:t>.</w:t>
      </w:r>
      <w:r>
        <w:t>u8) -0</w:t>
      </w:r>
      <w:r w:rsidR="00644CD5">
        <w:t>.</w:t>
      </w:r>
      <w:r>
        <w:t>0741*T(v15</w:t>
      </w:r>
      <w:r w:rsidR="00644CD5">
        <w:t>.</w:t>
      </w:r>
      <w:r>
        <w:t>u14) + 0</w:t>
      </w:r>
      <w:r w:rsidR="00644CD5">
        <w:t>.</w:t>
      </w:r>
      <w:r>
        <w:t>0766*T(v10</w:t>
      </w:r>
      <w:r w:rsidR="00644CD5">
        <w:t>.</w:t>
      </w:r>
      <w:r>
        <w:t>u11) -0</w:t>
      </w:r>
      <w:r w:rsidR="00644CD5">
        <w:t>.</w:t>
      </w:r>
      <w:r>
        <w:t>0804*T(v2</w:t>
      </w:r>
      <w:r w:rsidR="00644CD5">
        <w:t>.</w:t>
      </w:r>
      <w:r>
        <w:t>u15) -0</w:t>
      </w:r>
      <w:r w:rsidR="00644CD5">
        <w:t>.</w:t>
      </w:r>
      <w:r>
        <w:t>0778*T(v19</w:t>
      </w:r>
      <w:r w:rsidR="00644CD5">
        <w:t>.</w:t>
      </w:r>
      <w:r>
        <w:t>u5) + 0</w:t>
      </w:r>
      <w:r w:rsidR="00644CD5">
        <w:t>.</w:t>
      </w:r>
      <w:r>
        <w:t>0794*T(v9</w:t>
      </w:r>
      <w:r w:rsidR="00644CD5">
        <w:t>.</w:t>
      </w:r>
      <w:r>
        <w:t>u25) -0</w:t>
      </w:r>
      <w:r w:rsidR="00644CD5">
        <w:t>.</w:t>
      </w:r>
      <w:r>
        <w:t>0779*T(v2</w:t>
      </w:r>
      <w:r w:rsidR="00644CD5">
        <w:t>.</w:t>
      </w:r>
      <w:r>
        <w:t>u10) -0</w:t>
      </w:r>
      <w:r w:rsidR="00644CD5">
        <w:t>.</w:t>
      </w:r>
      <w:r>
        <w:t>0771*T(v14</w:t>
      </w:r>
      <w:r w:rsidR="00644CD5">
        <w:t>.</w:t>
      </w:r>
      <w:r>
        <w:t>u23) -0</w:t>
      </w:r>
      <w:r w:rsidR="00644CD5">
        <w:t>.</w:t>
      </w:r>
      <w:r>
        <w:t>0876*T(v8</w:t>
      </w:r>
      <w:r w:rsidR="00644CD5">
        <w:t>.</w:t>
      </w:r>
      <w:r>
        <w:t>u2) -0</w:t>
      </w:r>
      <w:r w:rsidR="00644CD5">
        <w:t>.</w:t>
      </w:r>
      <w:r>
        <w:t>0615*T(v7</w:t>
      </w:r>
      <w:r w:rsidR="00644CD5">
        <w:t>.</w:t>
      </w:r>
      <w:r>
        <w:t>u18) -0</w:t>
      </w:r>
      <w:r w:rsidR="00644CD5">
        <w:t>.</w:t>
      </w:r>
      <w:r>
        <w:t>0824*T(v20</w:t>
      </w:r>
      <w:r w:rsidR="00644CD5">
        <w:t>.</w:t>
      </w:r>
      <w:r>
        <w:t>u8) -0</w:t>
      </w:r>
      <w:r w:rsidR="00644CD5">
        <w:t>.</w:t>
      </w:r>
      <w:r>
        <w:t>0782*T(v22</w:t>
      </w:r>
      <w:r w:rsidR="00644CD5">
        <w:t>.</w:t>
      </w:r>
      <w:r>
        <w:t>u1) + 0</w:t>
      </w:r>
      <w:r w:rsidR="00644CD5">
        <w:t>.</w:t>
      </w:r>
      <w:r>
        <w:t>0743*T(v3</w:t>
      </w:r>
      <w:r w:rsidR="00644CD5">
        <w:t>.</w:t>
      </w:r>
      <w:r>
        <w:t>u36) -0</w:t>
      </w:r>
      <w:r w:rsidR="00644CD5">
        <w:t>.</w:t>
      </w:r>
      <w:r>
        <w:t>0666*T(v40</w:t>
      </w:r>
      <w:r w:rsidR="00644CD5">
        <w:t>.</w:t>
      </w:r>
      <w:r>
        <w:t>u2) -0</w:t>
      </w:r>
      <w:r w:rsidR="00644CD5">
        <w:t>.</w:t>
      </w:r>
      <w:r>
        <w:t>072*T(v7</w:t>
      </w:r>
      <w:r w:rsidR="00644CD5">
        <w:t>.</w:t>
      </w:r>
      <w:r>
        <w:t>u15) + 0</w:t>
      </w:r>
      <w:r w:rsidR="00644CD5">
        <w:t>.</w:t>
      </w:r>
      <w:r>
        <w:t>0657*T(v23</w:t>
      </w:r>
      <w:r w:rsidR="00644CD5">
        <w:t>.</w:t>
      </w:r>
      <w:r>
        <w:t>u9) -0</w:t>
      </w:r>
      <w:r w:rsidR="00644CD5">
        <w:t>.</w:t>
      </w:r>
      <w:r>
        <w:t>0854*T(v6</w:t>
      </w:r>
      <w:r w:rsidR="00644CD5">
        <w:t>.</w:t>
      </w:r>
      <w:r>
        <w:t>u1) + 0</w:t>
      </w:r>
      <w:r w:rsidR="00644CD5">
        <w:t>.</w:t>
      </w:r>
      <w:r>
        <w:t>067*T(v9</w:t>
      </w:r>
      <w:r w:rsidR="00644CD5">
        <w:t>.</w:t>
      </w:r>
      <w:r>
        <w:t>u20) -0</w:t>
      </w:r>
      <w:r w:rsidR="00644CD5">
        <w:t>.</w:t>
      </w:r>
      <w:r>
        <w:t>0574*T(v26</w:t>
      </w:r>
      <w:r w:rsidR="00644CD5">
        <w:t>.</w:t>
      </w:r>
      <w:r>
        <w:t>u16) -0</w:t>
      </w:r>
      <w:r w:rsidR="00644CD5">
        <w:t>.</w:t>
      </w:r>
      <w:r>
        <w:t>0748*T(v16</w:t>
      </w:r>
      <w:r w:rsidR="00644CD5">
        <w:t>.</w:t>
      </w:r>
      <w:r>
        <w:t>u1) -0</w:t>
      </w:r>
      <w:r w:rsidR="00644CD5">
        <w:t>.</w:t>
      </w:r>
      <w:r>
        <w:t>0588*T(v23</w:t>
      </w:r>
      <w:r w:rsidR="00644CD5">
        <w:t>.</w:t>
      </w:r>
      <w:r>
        <w:t>u16) -0</w:t>
      </w:r>
      <w:r w:rsidR="00644CD5">
        <w:t>.</w:t>
      </w:r>
      <w:r>
        <w:t>0432*T(u19) -0</w:t>
      </w:r>
      <w:r w:rsidR="00644CD5">
        <w:t>.</w:t>
      </w:r>
      <w:r>
        <w:t>0593*T(v24</w:t>
      </w:r>
      <w:r w:rsidR="00644CD5">
        <w:t>.</w:t>
      </w:r>
      <w:r>
        <w:t>u9) + 0</w:t>
      </w:r>
      <w:r w:rsidR="00644CD5">
        <w:t>.</w:t>
      </w:r>
      <w:r>
        <w:t>0511*T(v33</w:t>
      </w:r>
      <w:r w:rsidR="00644CD5">
        <w:t>.</w:t>
      </w:r>
      <w:r>
        <w:t>u8) + 0</w:t>
      </w:r>
      <w:r w:rsidR="00644CD5">
        <w:t>.</w:t>
      </w:r>
      <w:r>
        <w:t>049*T(v15</w:t>
      </w:r>
      <w:r w:rsidR="00644CD5">
        <w:t>.</w:t>
      </w:r>
      <w:r>
        <w:t>u4) + 0</w:t>
      </w:r>
      <w:r w:rsidR="00644CD5">
        <w:t>.</w:t>
      </w:r>
      <w:r>
        <w:t>0448*T(v22</w:t>
      </w:r>
      <w:r w:rsidR="00644CD5">
        <w:t>.</w:t>
      </w:r>
      <w:r>
        <w:t>u19) + 0</w:t>
      </w:r>
      <w:r w:rsidR="00644CD5">
        <w:t>.</w:t>
      </w:r>
      <w:r>
        <w:t>0427*T(v19</w:t>
      </w:r>
      <w:r w:rsidR="00644CD5">
        <w:t>.</w:t>
      </w:r>
      <w:r>
        <w:t>u11) -0</w:t>
      </w:r>
      <w:r w:rsidR="00644CD5">
        <w:t>.</w:t>
      </w:r>
      <w:r>
        <w:t>0491*T(v9</w:t>
      </w:r>
      <w:r w:rsidR="00644CD5">
        <w:t>.</w:t>
      </w:r>
      <w:r>
        <w:t>u16) + 0</w:t>
      </w:r>
      <w:r w:rsidR="00644CD5">
        <w:t>.</w:t>
      </w:r>
      <w:r>
        <w:t>0435*T(v12</w:t>
      </w:r>
      <w:r w:rsidR="00644CD5">
        <w:t>.</w:t>
      </w:r>
      <w:r>
        <w:t>u29) + 0</w:t>
      </w:r>
      <w:r w:rsidR="00644CD5">
        <w:t>.</w:t>
      </w:r>
      <w:r>
        <w:t>0442*T(v16</w:t>
      </w:r>
      <w:r w:rsidR="00644CD5">
        <w:t>.</w:t>
      </w:r>
      <w:r>
        <w:t>u27) -0</w:t>
      </w:r>
      <w:r w:rsidR="00644CD5">
        <w:t>.</w:t>
      </w:r>
      <w:r>
        <w:t>0446*T(v12</w:t>
      </w:r>
      <w:r w:rsidR="00644CD5">
        <w:t>.</w:t>
      </w:r>
      <w:r>
        <w:t>u20) + 0</w:t>
      </w:r>
      <w:r w:rsidR="00644CD5">
        <w:t>.</w:t>
      </w:r>
      <w:r>
        <w:t>0361*T(v7</w:t>
      </w:r>
      <w:r w:rsidR="00644CD5">
        <w:t>.</w:t>
      </w:r>
      <w:r>
        <w:t>u33) + 0</w:t>
      </w:r>
      <w:r w:rsidR="00644CD5">
        <w:t>.</w:t>
      </w:r>
      <w:r>
        <w:t>0465*T(v31</w:t>
      </w:r>
      <w:r w:rsidR="00644CD5">
        <w:t>.</w:t>
      </w:r>
      <w:r>
        <w:t>u3) + 0</w:t>
      </w:r>
      <w:r w:rsidR="00644CD5">
        <w:t>.</w:t>
      </w:r>
      <w:r>
        <w:t>0415*T(v27</w:t>
      </w:r>
      <w:r w:rsidR="00644CD5">
        <w:t>.</w:t>
      </w:r>
      <w:r>
        <w:t>u4) -0</w:t>
      </w:r>
      <w:r w:rsidR="00644CD5">
        <w:t>.</w:t>
      </w:r>
      <w:r>
        <w:t>0382*T(v12</w:t>
      </w:r>
      <w:r w:rsidR="00644CD5">
        <w:t>.</w:t>
      </w:r>
      <w:r>
        <w:t>u8) + 0</w:t>
      </w:r>
      <w:r w:rsidR="00644CD5">
        <w:t>.</w:t>
      </w:r>
      <w:r>
        <w:t>0443*T(v14</w:t>
      </w:r>
      <w:r w:rsidR="00644CD5">
        <w:t>.</w:t>
      </w:r>
      <w:r>
        <w:t>u4) + 0</w:t>
      </w:r>
      <w:r w:rsidR="00644CD5">
        <w:t>.</w:t>
      </w:r>
      <w:r>
        <w:t>0374*T(v13</w:t>
      </w:r>
      <w:r w:rsidR="00644CD5">
        <w:t>.</w:t>
      </w:r>
      <w:r>
        <w:t>u14) -0</w:t>
      </w:r>
      <w:r w:rsidR="00644CD5">
        <w:t>.</w:t>
      </w:r>
      <w:r>
        <w:t>0374*T(v21</w:t>
      </w:r>
      <w:r w:rsidR="00644CD5">
        <w:t>.</w:t>
      </w:r>
      <w:r>
        <w:t>u22) -0</w:t>
      </w:r>
      <w:r w:rsidR="00644CD5">
        <w:t>.</w:t>
      </w:r>
      <w:r>
        <w:t>0359*T(v2</w:t>
      </w:r>
      <w:r w:rsidR="00644CD5">
        <w:t>.</w:t>
      </w:r>
      <w:r>
        <w:t>u19) + 0</w:t>
      </w:r>
      <w:r w:rsidR="00644CD5">
        <w:t>.</w:t>
      </w:r>
      <w:r>
        <w:t>0358*T(v10</w:t>
      </w:r>
      <w:r w:rsidR="00644CD5">
        <w:t>.</w:t>
      </w:r>
      <w:r>
        <w:t>u33) + 0</w:t>
      </w:r>
      <w:r w:rsidR="00644CD5">
        <w:t>.</w:t>
      </w:r>
      <w:r>
        <w:t>0407*T(v28</w:t>
      </w:r>
      <w:r w:rsidR="00644CD5">
        <w:t>.</w:t>
      </w:r>
      <w:r>
        <w:t>u6) + 0</w:t>
      </w:r>
      <w:r w:rsidR="00644CD5">
        <w:t>.</w:t>
      </w:r>
      <w:r>
        <w:t>0439*T(v1</w:t>
      </w:r>
      <w:r w:rsidR="00644CD5">
        <w:t>.</w:t>
      </w:r>
      <w:r>
        <w:t>u11) -0</w:t>
      </w:r>
      <w:r w:rsidR="00644CD5">
        <w:t>.</w:t>
      </w:r>
      <w:r>
        <w:t>038*T(v3</w:t>
      </w:r>
      <w:r w:rsidR="00644CD5">
        <w:t>.</w:t>
      </w:r>
      <w:r>
        <w:t>u12) -0</w:t>
      </w:r>
      <w:r w:rsidR="00644CD5">
        <w:t>.</w:t>
      </w:r>
      <w:r>
        <w:t>0306*NumDonor + 0</w:t>
      </w:r>
      <w:r w:rsidR="00644CD5">
        <w:t>.</w:t>
      </w:r>
      <w:r>
        <w:t>0257*T(u30) + 0</w:t>
      </w:r>
      <w:r w:rsidR="00644CD5">
        <w:t>.</w:t>
      </w:r>
      <w:r>
        <w:t>0309*T(v28</w:t>
      </w:r>
      <w:r w:rsidR="00644CD5">
        <w:t>.</w:t>
      </w:r>
      <w:r>
        <w:t>u7) + 0</w:t>
      </w:r>
      <w:r w:rsidR="00644CD5">
        <w:t>.</w:t>
      </w:r>
      <w:r>
        <w:t>0341*T(v26</w:t>
      </w:r>
      <w:r w:rsidR="00644CD5">
        <w:t>.</w:t>
      </w:r>
      <w:r>
        <w:t>u3) + 0</w:t>
      </w:r>
      <w:r w:rsidR="00644CD5">
        <w:t>.</w:t>
      </w:r>
      <w:r>
        <w:t>0295*T(v34</w:t>
      </w:r>
      <w:r w:rsidR="00644CD5">
        <w:t>.</w:t>
      </w:r>
      <w:r>
        <w:t>u2) + 0</w:t>
      </w:r>
      <w:r w:rsidR="00644CD5">
        <w:t>.</w:t>
      </w:r>
      <w:r>
        <w:t>0306*T(v18</w:t>
      </w:r>
      <w:r w:rsidR="00644CD5">
        <w:t>.</w:t>
      </w:r>
      <w:r>
        <w:t>u6) -0</w:t>
      </w:r>
      <w:r w:rsidR="00644CD5">
        <w:t>.</w:t>
      </w:r>
      <w:r>
        <w:t xml:space="preserve">0211*T(v32) + </w:t>
      </w:r>
      <w:r>
        <w:lastRenderedPageBreak/>
        <w:t>0</w:t>
      </w:r>
      <w:r w:rsidR="00644CD5">
        <w:t>.</w:t>
      </w:r>
      <w:r>
        <w:t>0312*T(v1</w:t>
      </w:r>
      <w:r w:rsidR="00644CD5">
        <w:t>.</w:t>
      </w:r>
      <w:r>
        <w:t>u17) + 0</w:t>
      </w:r>
      <w:r w:rsidR="00644CD5">
        <w:t>.</w:t>
      </w:r>
      <w:r>
        <w:t>0254*Lipophilicity^2 + 0</w:t>
      </w:r>
      <w:r w:rsidR="00644CD5">
        <w:t>.</w:t>
      </w:r>
      <w:r>
        <w:t>0273*T(v21</w:t>
      </w:r>
      <w:r w:rsidR="00644CD5">
        <w:t>.</w:t>
      </w:r>
      <w:r>
        <w:t>u9) + 0</w:t>
      </w:r>
      <w:r w:rsidR="00644CD5">
        <w:t>.</w:t>
      </w:r>
      <w:r>
        <w:t>0312*T(v4</w:t>
      </w:r>
      <w:r w:rsidR="00644CD5">
        <w:t>.</w:t>
      </w:r>
      <w:r>
        <w:t>u8) -0</w:t>
      </w:r>
      <w:r w:rsidR="00644CD5">
        <w:t>.</w:t>
      </w:r>
      <w:r>
        <w:t>0265*T(v17</w:t>
      </w:r>
      <w:r w:rsidR="00644CD5">
        <w:t>.</w:t>
      </w:r>
      <w:r>
        <w:t>u5) + 0</w:t>
      </w:r>
      <w:r w:rsidR="00644CD5">
        <w:t>.</w:t>
      </w:r>
      <w:r>
        <w:t>0249*T(v20</w:t>
      </w:r>
      <w:r w:rsidR="00644CD5">
        <w:t>.</w:t>
      </w:r>
      <w:r>
        <w:t>u11) -0</w:t>
      </w:r>
      <w:r w:rsidR="00644CD5">
        <w:t>.</w:t>
      </w:r>
      <w:r>
        <w:t>0155*T(u35) + 0</w:t>
      </w:r>
      <w:r w:rsidR="00644CD5">
        <w:t>.</w:t>
      </w:r>
      <w:r>
        <w:t>0228*T(v27</w:t>
      </w:r>
      <w:r w:rsidR="00644CD5">
        <w:t>.</w:t>
      </w:r>
      <w:r>
        <w:t>u1) + 0</w:t>
      </w:r>
      <w:r w:rsidR="00644CD5">
        <w:t>.</w:t>
      </w:r>
      <w:r>
        <w:t>0226*T(v29</w:t>
      </w:r>
      <w:r w:rsidR="00644CD5">
        <w:t>.</w:t>
      </w:r>
      <w:r>
        <w:t>u3) -0</w:t>
      </w:r>
      <w:r w:rsidR="00644CD5">
        <w:t>.</w:t>
      </w:r>
      <w:r>
        <w:t>02*Length^3 + 0</w:t>
      </w:r>
      <w:r w:rsidR="00644CD5">
        <w:t>.</w:t>
      </w:r>
      <w:r>
        <w:t>0204*T(v13</w:t>
      </w:r>
      <w:r w:rsidR="00644CD5">
        <w:t>.</w:t>
      </w:r>
      <w:r>
        <w:t>u1) + 0</w:t>
      </w:r>
      <w:r w:rsidR="00644CD5">
        <w:t>.</w:t>
      </w:r>
      <w:r>
        <w:t>0207*T(v2</w:t>
      </w:r>
      <w:r w:rsidR="00644CD5">
        <w:t>.</w:t>
      </w:r>
      <w:r>
        <w:t>u25) -0</w:t>
      </w:r>
      <w:r w:rsidR="00644CD5">
        <w:t>.</w:t>
      </w:r>
      <w:r>
        <w:t>019*T(v18</w:t>
      </w:r>
      <w:r w:rsidR="00644CD5">
        <w:t>.</w:t>
      </w:r>
      <w:r>
        <w:t>u12) -0</w:t>
      </w:r>
      <w:r w:rsidR="00644CD5">
        <w:t>.</w:t>
      </w:r>
      <w:r>
        <w:t>0182*T(v7</w:t>
      </w:r>
      <w:r w:rsidR="00644CD5">
        <w:t>.</w:t>
      </w:r>
      <w:r>
        <w:t>u27) + 0</w:t>
      </w:r>
      <w:r w:rsidR="00644CD5">
        <w:t>.</w:t>
      </w:r>
      <w:r>
        <w:t>0192*T(v4</w:t>
      </w:r>
      <w:r w:rsidR="00644CD5">
        <w:t>.</w:t>
      </w:r>
      <w:r>
        <w:t>u15) + 0</w:t>
      </w:r>
      <w:r w:rsidR="00644CD5">
        <w:t>.</w:t>
      </w:r>
      <w:r>
        <w:t>0177*T(v6</w:t>
      </w:r>
      <w:r w:rsidR="00644CD5">
        <w:t>.</w:t>
      </w:r>
      <w:r>
        <w:t>u32) -0</w:t>
      </w:r>
      <w:r w:rsidR="00644CD5">
        <w:t>.</w:t>
      </w:r>
      <w:r>
        <w:t>0191*T(v2</w:t>
      </w:r>
      <w:r w:rsidR="00644CD5">
        <w:t>.</w:t>
      </w:r>
      <w:r>
        <w:t>u20) -0</w:t>
      </w:r>
      <w:r w:rsidR="00644CD5">
        <w:t>.</w:t>
      </w:r>
      <w:r>
        <w:t>0156*T(v23</w:t>
      </w:r>
      <w:r w:rsidR="00644CD5">
        <w:t>.</w:t>
      </w:r>
      <w:r>
        <w:t>u13) -0</w:t>
      </w:r>
      <w:r w:rsidR="00644CD5">
        <w:t>.</w:t>
      </w:r>
      <w:r>
        <w:t>016*T(v16</w:t>
      </w:r>
      <w:r w:rsidR="00644CD5">
        <w:t>.</w:t>
      </w:r>
      <w:r>
        <w:t>u6) + 0</w:t>
      </w:r>
      <w:r w:rsidR="00644CD5">
        <w:t>.</w:t>
      </w:r>
      <w:r>
        <w:t>0136*T(v17</w:t>
      </w:r>
      <w:r w:rsidR="00644CD5">
        <w:t>.</w:t>
      </w:r>
      <w:r>
        <w:t>u21) -0</w:t>
      </w:r>
      <w:r w:rsidR="00644CD5">
        <w:t>.</w:t>
      </w:r>
      <w:r>
        <w:t>00906*T(u8) + 0</w:t>
      </w:r>
      <w:r w:rsidR="00644CD5">
        <w:t>.</w:t>
      </w:r>
      <w:r>
        <w:t>0108*T(v3</w:t>
      </w:r>
      <w:r w:rsidR="00644CD5">
        <w:t>.</w:t>
      </w:r>
      <w:r>
        <w:t>u33) + 0</w:t>
      </w:r>
      <w:r w:rsidR="00644CD5">
        <w:t>.</w:t>
      </w:r>
      <w:r>
        <w:t>0112*T(v32</w:t>
      </w:r>
      <w:r w:rsidR="00644CD5">
        <w:t>.</w:t>
      </w:r>
      <w:r>
        <w:t>u6) + 0</w:t>
      </w:r>
      <w:r w:rsidR="00644CD5">
        <w:t>.</w:t>
      </w:r>
      <w:r>
        <w:t>00695*T(u41) + 0</w:t>
      </w:r>
      <w:r w:rsidR="00644CD5">
        <w:t>.</w:t>
      </w:r>
      <w:r>
        <w:t>0106*T(v19</w:t>
      </w:r>
      <w:r w:rsidR="00644CD5">
        <w:t>.</w:t>
      </w:r>
      <w:r>
        <w:t>u2) + 0</w:t>
      </w:r>
      <w:r w:rsidR="00644CD5">
        <w:t>.</w:t>
      </w:r>
      <w:r>
        <w:t>00856*T(v18</w:t>
      </w:r>
      <w:r w:rsidR="00644CD5">
        <w:t>.</w:t>
      </w:r>
      <w:r>
        <w:t>u24) + 0</w:t>
      </w:r>
      <w:r w:rsidR="00644CD5">
        <w:t>.</w:t>
      </w:r>
      <w:r>
        <w:t>00931*T(v18</w:t>
      </w:r>
      <w:r w:rsidR="00644CD5">
        <w:t>.</w:t>
      </w:r>
      <w:r>
        <w:t>u20) + 0</w:t>
      </w:r>
      <w:r w:rsidR="00644CD5">
        <w:t>.</w:t>
      </w:r>
      <w:r>
        <w:t>00562*T(v37) + 0</w:t>
      </w:r>
      <w:r w:rsidR="00644CD5">
        <w:t>.</w:t>
      </w:r>
      <w:r>
        <w:t>00768*T(v25</w:t>
      </w:r>
      <w:r w:rsidR="00644CD5">
        <w:t>.</w:t>
      </w:r>
      <w:r>
        <w:t>u16) -0</w:t>
      </w:r>
      <w:r w:rsidR="00644CD5">
        <w:t>.</w:t>
      </w:r>
      <w:r>
        <w:t>0079*T(v16</w:t>
      </w:r>
      <w:r w:rsidR="00644CD5">
        <w:t>.</w:t>
      </w:r>
      <w:r>
        <w:t>u25) + 0</w:t>
      </w:r>
      <w:r w:rsidR="00644CD5">
        <w:t>.</w:t>
      </w:r>
      <w:r>
        <w:t>00767*T(v2</w:t>
      </w:r>
      <w:r w:rsidR="00644CD5">
        <w:t>.</w:t>
      </w:r>
      <w:r>
        <w:t>u37) + 0</w:t>
      </w:r>
      <w:r w:rsidR="00644CD5">
        <w:t>.</w:t>
      </w:r>
      <w:r>
        <w:t>00683*T(v30</w:t>
      </w:r>
      <w:r w:rsidR="00644CD5">
        <w:t>.</w:t>
      </w:r>
      <w:r>
        <w:t>u4) -0</w:t>
      </w:r>
      <w:r w:rsidR="00644CD5">
        <w:t>.</w:t>
      </w:r>
      <w:r>
        <w:t>00621*T(v26</w:t>
      </w:r>
      <w:r w:rsidR="00644CD5">
        <w:t>.</w:t>
      </w:r>
      <w:r>
        <w:t>u12) -0</w:t>
      </w:r>
      <w:r w:rsidR="00644CD5">
        <w:t>.</w:t>
      </w:r>
      <w:r>
        <w:t>00714*T(v20</w:t>
      </w:r>
      <w:r w:rsidR="00644CD5">
        <w:t>.</w:t>
      </w:r>
      <w:r>
        <w:t>u7) + 0</w:t>
      </w:r>
      <w:r w:rsidR="00644CD5">
        <w:t>.</w:t>
      </w:r>
      <w:r>
        <w:t>00645*T(v15</w:t>
      </w:r>
      <w:r w:rsidR="00644CD5">
        <w:t>.</w:t>
      </w:r>
      <w:r>
        <w:t>u5) -0</w:t>
      </w:r>
      <w:r w:rsidR="00644CD5">
        <w:t>.</w:t>
      </w:r>
      <w:r>
        <w:t>00512*T(v10</w:t>
      </w:r>
      <w:r w:rsidR="00644CD5">
        <w:t>.</w:t>
      </w:r>
      <w:r>
        <w:t>u25) -0</w:t>
      </w:r>
      <w:r w:rsidR="00644CD5">
        <w:t>.</w:t>
      </w:r>
      <w:r>
        <w:t>00522*T(v39</w:t>
      </w:r>
      <w:r w:rsidR="00644CD5">
        <w:t>.</w:t>
      </w:r>
      <w:r>
        <w:t>u3) -0</w:t>
      </w:r>
      <w:r w:rsidR="00644CD5">
        <w:t>.</w:t>
      </w:r>
      <w:r>
        <w:t>00396*T(v23</w:t>
      </w:r>
      <w:r w:rsidR="00644CD5">
        <w:t>.</w:t>
      </w:r>
      <w:r>
        <w:t>u19) + 0</w:t>
      </w:r>
      <w:r w:rsidR="00644CD5">
        <w:t>.</w:t>
      </w:r>
      <w:r>
        <w:t>00394*T(v20</w:t>
      </w:r>
      <w:r w:rsidR="00644CD5">
        <w:t>.</w:t>
      </w:r>
      <w:r>
        <w:t>u17) -0</w:t>
      </w:r>
      <w:r w:rsidR="00644CD5">
        <w:t>.</w:t>
      </w:r>
      <w:r>
        <w:t>00381*T(v15</w:t>
      </w:r>
      <w:r w:rsidR="00644CD5">
        <w:t>.</w:t>
      </w:r>
      <w:r>
        <w:t>u17) + 0</w:t>
      </w:r>
      <w:r w:rsidR="00644CD5">
        <w:t>.</w:t>
      </w:r>
      <w:r>
        <w:t>00402*T(v26</w:t>
      </w:r>
      <w:r w:rsidR="00644CD5">
        <w:t>.</w:t>
      </w:r>
      <w:r>
        <w:t>u5) -0</w:t>
      </w:r>
      <w:r w:rsidR="00644CD5">
        <w:t>.</w:t>
      </w:r>
      <w:r>
        <w:t>00369*T(v5</w:t>
      </w:r>
      <w:r w:rsidR="00644CD5">
        <w:t>.</w:t>
      </w:r>
      <w:r>
        <w:t>u20) + 0</w:t>
      </w:r>
      <w:r w:rsidR="00644CD5">
        <w:t>.</w:t>
      </w:r>
      <w:r>
        <w:t>00324*T(v25</w:t>
      </w:r>
      <w:r w:rsidR="00644CD5">
        <w:t>.</w:t>
      </w:r>
      <w:r>
        <w:t>u14) + 0</w:t>
      </w:r>
      <w:r w:rsidR="00644CD5">
        <w:t>.</w:t>
      </w:r>
      <w:r>
        <w:t>0022*T(v36</w:t>
      </w:r>
      <w:r w:rsidR="00644CD5">
        <w:t>.</w:t>
      </w:r>
      <w:r>
        <w:t>u4) -0</w:t>
      </w:r>
      <w:r w:rsidR="00644CD5">
        <w:t>.</w:t>
      </w:r>
      <w:r>
        <w:t>00215*T(v3</w:t>
      </w:r>
      <w:r w:rsidR="00644CD5">
        <w:t>.</w:t>
      </w:r>
      <w:r>
        <w:t>u14) -0</w:t>
      </w:r>
      <w:r w:rsidR="00644CD5">
        <w:t>.</w:t>
      </w:r>
      <w:r>
        <w:t>00175*T(v1</w:t>
      </w:r>
      <w:r w:rsidR="00644CD5">
        <w:t>.</w:t>
      </w:r>
      <w:r>
        <w:t>u26) -0</w:t>
      </w:r>
      <w:r w:rsidR="00644CD5">
        <w:t>.</w:t>
      </w:r>
      <w:r>
        <w:t>000931*T(v13</w:t>
      </w:r>
      <w:r w:rsidR="00644CD5">
        <w:t>.</w:t>
      </w:r>
      <w:r>
        <w:t>u19) + 0</w:t>
      </w:r>
      <w:r w:rsidR="00644CD5">
        <w:t>.</w:t>
      </w:r>
      <w:r>
        <w:t>000566*T(v3</w:t>
      </w:r>
      <w:r w:rsidR="00644CD5">
        <w:t>.</w:t>
      </w:r>
      <w:r>
        <w:t>u9) -0</w:t>
      </w:r>
      <w:r w:rsidR="00644CD5">
        <w:t>.</w:t>
      </w:r>
      <w:r>
        <w:t>000202*T(v18) -2</w:t>
      </w:r>
      <w:r w:rsidR="00644CD5">
        <w:t>.</w:t>
      </w:r>
      <w:r>
        <w:t>76E-05*T(v15</w:t>
      </w:r>
      <w:r w:rsidR="00644CD5">
        <w:t>.</w:t>
      </w:r>
      <w:r>
        <w:t>u2) + 6</w:t>
      </w:r>
      <w:r w:rsidR="00644CD5">
        <w:t>.</w:t>
      </w:r>
      <w:r>
        <w:t>41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121*T(v2</w:t>
      </w:r>
      <w:r w:rsidR="00644CD5">
        <w:t>.</w:t>
      </w:r>
      <w:r>
        <w:t>u4) + 36</w:t>
      </w:r>
      <w:r w:rsidR="00644CD5">
        <w:t>.</w:t>
      </w:r>
      <w:r>
        <w:t>5*Volume -0</w:t>
      </w:r>
      <w:r w:rsidR="00644CD5">
        <w:t>.</w:t>
      </w:r>
      <w:r>
        <w:t>751*T(v4</w:t>
      </w:r>
      <w:r w:rsidR="00644CD5">
        <w:t>.</w:t>
      </w:r>
      <w:r>
        <w:t>u2) -0</w:t>
      </w:r>
      <w:r w:rsidR="00644CD5">
        <w:t>.</w:t>
      </w:r>
      <w:r>
        <w:t>963*T(v4</w:t>
      </w:r>
      <w:r w:rsidR="00644CD5">
        <w:t>.</w:t>
      </w:r>
      <w:r>
        <w:t>u3) -0</w:t>
      </w:r>
      <w:r w:rsidR="00644CD5">
        <w:t>.</w:t>
      </w:r>
      <w:r>
        <w:t>631*T(v12</w:t>
      </w:r>
      <w:r w:rsidR="00644CD5">
        <w:t>.</w:t>
      </w:r>
      <w:r>
        <w:t>u1) -0</w:t>
      </w:r>
      <w:r w:rsidR="00644CD5">
        <w:t>.</w:t>
      </w:r>
      <w:r>
        <w:t>713*T(v22</w:t>
      </w:r>
      <w:r w:rsidR="00644CD5">
        <w:t>.</w:t>
      </w:r>
      <w:r>
        <w:t>u14) + 0</w:t>
      </w:r>
      <w:r w:rsidR="00644CD5">
        <w:t>.</w:t>
      </w:r>
      <w:r>
        <w:t>607*T(v11</w:t>
      </w:r>
      <w:r w:rsidR="00644CD5">
        <w:t>.</w:t>
      </w:r>
      <w:r>
        <w:t>u14) + 0</w:t>
      </w:r>
      <w:r w:rsidR="00644CD5">
        <w:t>.</w:t>
      </w:r>
      <w:r>
        <w:t>396*T(v16</w:t>
      </w:r>
      <w:r w:rsidR="00644CD5">
        <w:t>.</w:t>
      </w:r>
      <w:r>
        <w:t>u26) -0</w:t>
      </w:r>
      <w:r w:rsidR="00644CD5">
        <w:t>.</w:t>
      </w:r>
      <w:r>
        <w:t>478*T(v25</w:t>
      </w:r>
      <w:r w:rsidR="00644CD5">
        <w:t>.</w:t>
      </w:r>
      <w:r>
        <w:t>u15) + 0</w:t>
      </w:r>
      <w:r w:rsidR="00644CD5">
        <w:t>.</w:t>
      </w:r>
      <w:r>
        <w:t>477*T(v28</w:t>
      </w:r>
      <w:r w:rsidR="00644CD5">
        <w:t>.</w:t>
      </w:r>
      <w:r>
        <w:t>u11) -0</w:t>
      </w:r>
      <w:r w:rsidR="00644CD5">
        <w:t>.</w:t>
      </w:r>
      <w:r>
        <w:t>566*T(v29</w:t>
      </w:r>
      <w:r w:rsidR="00644CD5">
        <w:t>.</w:t>
      </w:r>
      <w:r>
        <w:t>u13) + 0</w:t>
      </w:r>
      <w:r w:rsidR="00644CD5">
        <w:t>.</w:t>
      </w:r>
      <w:r>
        <w:t>127*T(v26</w:t>
      </w:r>
      <w:r w:rsidR="00644CD5">
        <w:t>.</w:t>
      </w:r>
      <w:r>
        <w:t>u11) -1</w:t>
      </w:r>
      <w:r w:rsidR="00644CD5">
        <w:t>.</w:t>
      </w:r>
      <w:r>
        <w:t>73*T(v3) -0</w:t>
      </w:r>
      <w:r w:rsidR="00644CD5">
        <w:t>.</w:t>
      </w:r>
      <w:r>
        <w:t>875*T(v1</w:t>
      </w:r>
      <w:r w:rsidR="00644CD5">
        <w:t>.</w:t>
      </w:r>
      <w:r>
        <w:t>u18) -38</w:t>
      </w:r>
      <w:r w:rsidR="00644CD5">
        <w:t>.</w:t>
      </w:r>
      <w:r>
        <w:t>8*Volume^2 -0</w:t>
      </w:r>
      <w:r w:rsidR="00644CD5">
        <w:t>.</w:t>
      </w:r>
      <w:r>
        <w:t>5*T(v8</w:t>
      </w:r>
      <w:r w:rsidR="00644CD5">
        <w:t>.</w:t>
      </w:r>
      <w:r>
        <w:t>u23) -0</w:t>
      </w:r>
      <w:r w:rsidR="00644CD5">
        <w:t>.</w:t>
      </w:r>
      <w:r>
        <w:t>484*T(v1</w:t>
      </w:r>
      <w:r w:rsidR="00644CD5">
        <w:t>.</w:t>
      </w:r>
      <w:r>
        <w:t>u34) -0</w:t>
      </w:r>
      <w:r w:rsidR="00644CD5">
        <w:t>.</w:t>
      </w:r>
      <w:r>
        <w:t>349*T(v5</w:t>
      </w:r>
      <w:r w:rsidR="00644CD5">
        <w:t>.</w:t>
      </w:r>
      <w:r>
        <w:t>u9) + 0</w:t>
      </w:r>
      <w:r w:rsidR="00644CD5">
        <w:t>.</w:t>
      </w:r>
      <w:r>
        <w:t>257*T(v24</w:t>
      </w:r>
      <w:r w:rsidR="00644CD5">
        <w:t>.</w:t>
      </w:r>
      <w:r>
        <w:t>u12) -1</w:t>
      </w:r>
      <w:r w:rsidR="00644CD5">
        <w:t>.</w:t>
      </w:r>
      <w:r>
        <w:t>42*T(v1</w:t>
      </w:r>
      <w:r w:rsidR="00644CD5">
        <w:t>.</w:t>
      </w:r>
      <w:r>
        <w:t>u20) -0</w:t>
      </w:r>
      <w:r w:rsidR="00644CD5">
        <w:t>.</w:t>
      </w:r>
      <w:r>
        <w:t>491*T(v13</w:t>
      </w:r>
      <w:r w:rsidR="00644CD5">
        <w:t>.</w:t>
      </w:r>
      <w:r>
        <w:t>u16) + 0</w:t>
      </w:r>
      <w:r w:rsidR="00644CD5">
        <w:t>.</w:t>
      </w:r>
      <w:r>
        <w:t>368*T(v42) + 1</w:t>
      </w:r>
      <w:r w:rsidR="00644CD5">
        <w:t>.</w:t>
      </w:r>
      <w:r>
        <w:t>87*T(u2) -0</w:t>
      </w:r>
      <w:r w:rsidR="00644CD5">
        <w:t>.</w:t>
      </w:r>
      <w:r>
        <w:t>972*T(v39</w:t>
      </w:r>
      <w:r w:rsidR="00644CD5">
        <w:t>.</w:t>
      </w:r>
      <w:r>
        <w:t>u2) -0</w:t>
      </w:r>
      <w:r w:rsidR="00644CD5">
        <w:t>.</w:t>
      </w:r>
      <w:r>
        <w:t>926*T(v12</w:t>
      </w:r>
      <w:r w:rsidR="00644CD5">
        <w:t>.</w:t>
      </w:r>
      <w:r>
        <w:t>u2) + 0</w:t>
      </w:r>
      <w:r w:rsidR="00644CD5">
        <w:t>.</w:t>
      </w:r>
      <w:r>
        <w:t>335*T(v6</w:t>
      </w:r>
      <w:r w:rsidR="00644CD5">
        <w:t>.</w:t>
      </w:r>
      <w:r>
        <w:t>u35) -0</w:t>
      </w:r>
      <w:r w:rsidR="00644CD5">
        <w:t>.</w:t>
      </w:r>
      <w:r>
        <w:t>564*T(v13</w:t>
      </w:r>
      <w:r w:rsidR="00644CD5">
        <w:t>.</w:t>
      </w:r>
      <w:r>
        <w:t>u13) -0</w:t>
      </w:r>
      <w:r w:rsidR="00644CD5">
        <w:t>.</w:t>
      </w:r>
      <w:r>
        <w:t>198*T(u30) + 0</w:t>
      </w:r>
      <w:r w:rsidR="00644CD5">
        <w:t>.</w:t>
      </w:r>
      <w:r>
        <w:t>207*T(v18</w:t>
      </w:r>
      <w:r w:rsidR="00644CD5">
        <w:t>.</w:t>
      </w:r>
      <w:r>
        <w:t>u11) + 0</w:t>
      </w:r>
      <w:r w:rsidR="00644CD5">
        <w:t>.</w:t>
      </w:r>
      <w:r>
        <w:t>419*T(v18</w:t>
      </w:r>
      <w:r w:rsidR="00644CD5">
        <w:t>.</w:t>
      </w:r>
      <w:r>
        <w:t>u15) -0</w:t>
      </w:r>
      <w:r w:rsidR="00644CD5">
        <w:t>.</w:t>
      </w:r>
      <w:r>
        <w:t>0845*T(v35</w:t>
      </w:r>
      <w:r w:rsidR="00644CD5">
        <w:t>.</w:t>
      </w:r>
      <w:r>
        <w:t>u4) -0</w:t>
      </w:r>
      <w:r w:rsidR="00644CD5">
        <w:t>.</w:t>
      </w:r>
      <w:r>
        <w:t>622*T(v6</w:t>
      </w:r>
      <w:r w:rsidR="00644CD5">
        <w:t>.</w:t>
      </w:r>
      <w:r>
        <w:t>u12) -0</w:t>
      </w:r>
      <w:r w:rsidR="00644CD5">
        <w:t>.</w:t>
      </w:r>
      <w:r>
        <w:t>186*T(v39) + 0</w:t>
      </w:r>
      <w:r w:rsidR="00644CD5">
        <w:t>.</w:t>
      </w:r>
      <w:r>
        <w:t>0795*T(v22</w:t>
      </w:r>
      <w:r w:rsidR="00644CD5">
        <w:t>.</w:t>
      </w:r>
      <w:r>
        <w:t>u5) -0</w:t>
      </w:r>
      <w:r w:rsidR="00644CD5">
        <w:t>.</w:t>
      </w:r>
      <w:r>
        <w:t>639*T(v16) + 0</w:t>
      </w:r>
      <w:r w:rsidR="00644CD5">
        <w:t>.</w:t>
      </w:r>
      <w:r>
        <w:t>479*T(v18</w:t>
      </w:r>
      <w:r w:rsidR="00644CD5">
        <w:t>.</w:t>
      </w:r>
      <w:r>
        <w:t>u19) + 0</w:t>
      </w:r>
      <w:r w:rsidR="00644CD5">
        <w:t>.</w:t>
      </w:r>
      <w:r>
        <w:t>627*T(v4</w:t>
      </w:r>
      <w:r w:rsidR="00644CD5">
        <w:t>.</w:t>
      </w:r>
      <w:r>
        <w:t>u23) -0</w:t>
      </w:r>
      <w:r w:rsidR="00644CD5">
        <w:t>.</w:t>
      </w:r>
      <w:r>
        <w:t>177*T(v9) -0</w:t>
      </w:r>
      <w:r w:rsidR="00644CD5">
        <w:t>.</w:t>
      </w:r>
      <w:r>
        <w:t>47*T(v20</w:t>
      </w:r>
      <w:r w:rsidR="00644CD5">
        <w:t>.</w:t>
      </w:r>
      <w:r>
        <w:t>u21) -0</w:t>
      </w:r>
      <w:r w:rsidR="00644CD5">
        <w:t>.</w:t>
      </w:r>
      <w:r>
        <w:t>805*T(v6</w:t>
      </w:r>
      <w:r w:rsidR="00644CD5">
        <w:t>.</w:t>
      </w:r>
      <w:r>
        <w:t>u6) -3</w:t>
      </w:r>
      <w:r w:rsidR="00644CD5">
        <w:t>.</w:t>
      </w:r>
      <w:r>
        <w:t>85*u + 0</w:t>
      </w:r>
      <w:r w:rsidR="00644CD5">
        <w:t>.</w:t>
      </w:r>
      <w:r>
        <w:t>52*T(v4</w:t>
      </w:r>
      <w:r w:rsidR="00644CD5">
        <w:t>.</w:t>
      </w:r>
      <w:r>
        <w:t>u10) + 0</w:t>
      </w:r>
      <w:r w:rsidR="00644CD5">
        <w:t>.</w:t>
      </w:r>
      <w:r>
        <w:t>567*T(v30</w:t>
      </w:r>
      <w:r w:rsidR="00644CD5">
        <w:t>.</w:t>
      </w:r>
      <w:r>
        <w:t>u8) -0</w:t>
      </w:r>
      <w:r w:rsidR="00644CD5">
        <w:t>.</w:t>
      </w:r>
      <w:r>
        <w:t>338*T(v9</w:t>
      </w:r>
      <w:r w:rsidR="00644CD5">
        <w:t>.</w:t>
      </w:r>
      <w:r>
        <w:t>u31) -0</w:t>
      </w:r>
      <w:r w:rsidR="00644CD5">
        <w:t>.</w:t>
      </w:r>
      <w:r>
        <w:t>224*T(u37) -0</w:t>
      </w:r>
      <w:r w:rsidR="00644CD5">
        <w:t>.</w:t>
      </w:r>
      <w:r>
        <w:t>382*T(v17) -0</w:t>
      </w:r>
      <w:r w:rsidR="00644CD5">
        <w:t>.</w:t>
      </w:r>
      <w:r>
        <w:t>26*T(v36</w:t>
      </w:r>
      <w:r w:rsidR="00644CD5">
        <w:t>.</w:t>
      </w:r>
      <w:r>
        <w:t>u4) -0</w:t>
      </w:r>
      <w:r w:rsidR="00644CD5">
        <w:t>.</w:t>
      </w:r>
      <w:r>
        <w:t>615*T(v6</w:t>
      </w:r>
      <w:r w:rsidR="00644CD5">
        <w:t>.</w:t>
      </w:r>
      <w:r>
        <w:t>u27) + 0</w:t>
      </w:r>
      <w:r w:rsidR="00644CD5">
        <w:t>.</w:t>
      </w:r>
      <w:r>
        <w:t>498*T(v23</w:t>
      </w:r>
      <w:r w:rsidR="00644CD5">
        <w:t>.</w:t>
      </w:r>
      <w:r>
        <w:t>u11) + 0</w:t>
      </w:r>
      <w:r w:rsidR="00644CD5">
        <w:t>.</w:t>
      </w:r>
      <w:r>
        <w:t>645*T(v6</w:t>
      </w:r>
      <w:r w:rsidR="00644CD5">
        <w:t>.</w:t>
      </w:r>
      <w:r>
        <w:t>u34) + 0</w:t>
      </w:r>
      <w:r w:rsidR="00644CD5">
        <w:t>.</w:t>
      </w:r>
      <w:r>
        <w:t>366*T(v1</w:t>
      </w:r>
      <w:r w:rsidR="00644CD5">
        <w:t>.</w:t>
      </w:r>
      <w:r>
        <w:t>u30) + 0</w:t>
      </w:r>
      <w:r w:rsidR="00644CD5">
        <w:t>.</w:t>
      </w:r>
      <w:r>
        <w:t>593*T(v9</w:t>
      </w:r>
      <w:r w:rsidR="00644CD5">
        <w:t>.</w:t>
      </w:r>
      <w:r>
        <w:t>u9) -0</w:t>
      </w:r>
      <w:r w:rsidR="00644CD5">
        <w:t>.</w:t>
      </w:r>
      <w:r>
        <w:t>627*T(v17</w:t>
      </w:r>
      <w:r w:rsidR="00644CD5">
        <w:t>.</w:t>
      </w:r>
      <w:r>
        <w:t>u14) -0</w:t>
      </w:r>
      <w:r w:rsidR="00644CD5">
        <w:t>.</w:t>
      </w:r>
      <w:r>
        <w:t>538*T(v11</w:t>
      </w:r>
      <w:r w:rsidR="00644CD5">
        <w:t>.</w:t>
      </w:r>
      <w:r>
        <w:t>u22) + 0</w:t>
      </w:r>
      <w:r w:rsidR="00644CD5">
        <w:t>.</w:t>
      </w:r>
      <w:r>
        <w:t>791*T(v1</w:t>
      </w:r>
      <w:r w:rsidR="00644CD5">
        <w:t>.</w:t>
      </w:r>
      <w:r>
        <w:t>u26) + 0</w:t>
      </w:r>
      <w:r w:rsidR="00644CD5">
        <w:t>.</w:t>
      </w:r>
      <w:r>
        <w:t>476*T(v12</w:t>
      </w:r>
      <w:r w:rsidR="00644CD5">
        <w:t>.</w:t>
      </w:r>
      <w:r>
        <w:t>u31) -0</w:t>
      </w:r>
      <w:r w:rsidR="00644CD5">
        <w:t>.</w:t>
      </w:r>
      <w:r>
        <w:t>519*T(v12</w:t>
      </w:r>
      <w:r w:rsidR="00644CD5">
        <w:t>.</w:t>
      </w:r>
      <w:r>
        <w:t>u13) + 0</w:t>
      </w:r>
      <w:r w:rsidR="00644CD5">
        <w:t>.</w:t>
      </w:r>
      <w:r>
        <w:t>392*T(v1</w:t>
      </w:r>
      <w:r w:rsidR="00644CD5">
        <w:t>.</w:t>
      </w:r>
      <w:r>
        <w:t>u23) -0</w:t>
      </w:r>
      <w:r w:rsidR="00644CD5">
        <w:t>.</w:t>
      </w:r>
      <w:r>
        <w:t>734*T(v17</w:t>
      </w:r>
      <w:r w:rsidR="00644CD5">
        <w:t>.</w:t>
      </w:r>
      <w:r>
        <w:t>u11) + 0</w:t>
      </w:r>
      <w:r w:rsidR="00644CD5">
        <w:t>.</w:t>
      </w:r>
      <w:r>
        <w:t>203*T(v24</w:t>
      </w:r>
      <w:r w:rsidR="00644CD5">
        <w:t>.</w:t>
      </w:r>
      <w:r>
        <w:t>u13) -0</w:t>
      </w:r>
      <w:r w:rsidR="00644CD5">
        <w:t>.</w:t>
      </w:r>
      <w:r>
        <w:t>213*T(v19</w:t>
      </w:r>
      <w:r w:rsidR="00644CD5">
        <w:t>.</w:t>
      </w:r>
      <w:r>
        <w:t>u21) + 0</w:t>
      </w:r>
      <w:r w:rsidR="00644CD5">
        <w:t>.</w:t>
      </w:r>
      <w:r>
        <w:t>565*T(v13</w:t>
      </w:r>
      <w:r w:rsidR="00644CD5">
        <w:t>.</w:t>
      </w:r>
      <w:r>
        <w:t>u18) -0</w:t>
      </w:r>
      <w:r w:rsidR="00644CD5">
        <w:t>.</w:t>
      </w:r>
      <w:r>
        <w:t>833*T(v10</w:t>
      </w:r>
      <w:r w:rsidR="00644CD5">
        <w:t>.</w:t>
      </w:r>
      <w:r>
        <w:t>u21) + 0</w:t>
      </w:r>
      <w:r w:rsidR="00644CD5">
        <w:t>.</w:t>
      </w:r>
      <w:r>
        <w:t>456*T(v16</w:t>
      </w:r>
      <w:r w:rsidR="00644CD5">
        <w:t>.</w:t>
      </w:r>
      <w:r>
        <w:t>u25) -0</w:t>
      </w:r>
      <w:r w:rsidR="00644CD5">
        <w:t>.</w:t>
      </w:r>
      <w:r>
        <w:t>19*T(v2</w:t>
      </w:r>
      <w:r w:rsidR="00644CD5">
        <w:t>.</w:t>
      </w:r>
      <w:r>
        <w:t>u34) -0</w:t>
      </w:r>
      <w:r w:rsidR="00644CD5">
        <w:t>.</w:t>
      </w:r>
      <w:r>
        <w:t>365*T(u27) -0</w:t>
      </w:r>
      <w:r w:rsidR="00644CD5">
        <w:t>.</w:t>
      </w:r>
      <w:r>
        <w:t>443*T(v16</w:t>
      </w:r>
      <w:r w:rsidR="00644CD5">
        <w:t>.</w:t>
      </w:r>
      <w:r>
        <w:t>u9) -0</w:t>
      </w:r>
      <w:r w:rsidR="00644CD5">
        <w:t>.</w:t>
      </w:r>
      <w:r>
        <w:t>449*T(v7</w:t>
      </w:r>
      <w:r w:rsidR="00644CD5">
        <w:t>.</w:t>
      </w:r>
      <w:r>
        <w:t>u4) -0</w:t>
      </w:r>
      <w:r w:rsidR="00644CD5">
        <w:t>.</w:t>
      </w:r>
      <w:r>
        <w:t>724*T(v40</w:t>
      </w:r>
      <w:r w:rsidR="00644CD5">
        <w:t>.</w:t>
      </w:r>
      <w:r>
        <w:t>u2) -1</w:t>
      </w:r>
      <w:r w:rsidR="00644CD5">
        <w:t>.</w:t>
      </w:r>
      <w:r>
        <w:t>13*T(v3</w:t>
      </w:r>
      <w:r w:rsidR="00644CD5">
        <w:t>.</w:t>
      </w:r>
      <w:r>
        <w:t>u1) + 0</w:t>
      </w:r>
      <w:r w:rsidR="00644CD5">
        <w:t>.</w:t>
      </w:r>
      <w:r>
        <w:t>432*T(v5</w:t>
      </w:r>
      <w:r w:rsidR="00644CD5">
        <w:t>.</w:t>
      </w:r>
      <w:r>
        <w:t>u15) -0</w:t>
      </w:r>
      <w:r w:rsidR="00644CD5">
        <w:t>.</w:t>
      </w:r>
      <w:r>
        <w:t>285*T(v37</w:t>
      </w:r>
      <w:r w:rsidR="00644CD5">
        <w:t>.</w:t>
      </w:r>
      <w:r>
        <w:t>u1) -0</w:t>
      </w:r>
      <w:r w:rsidR="00644CD5">
        <w:t>.</w:t>
      </w:r>
      <w:r>
        <w:t>876*T(v8</w:t>
      </w:r>
      <w:r w:rsidR="00644CD5">
        <w:t>.</w:t>
      </w:r>
      <w:r>
        <w:t>u12) + 17</w:t>
      </w:r>
      <w:r w:rsidR="00644CD5">
        <w:t>.</w:t>
      </w:r>
      <w:r>
        <w:t>2*Volume^3 -0</w:t>
      </w:r>
      <w:r w:rsidR="00644CD5">
        <w:t>.</w:t>
      </w:r>
      <w:r>
        <w:t>112*T(v19</w:t>
      </w:r>
      <w:r w:rsidR="00644CD5">
        <w:t>.</w:t>
      </w:r>
      <w:r>
        <w:t>u24) + 0</w:t>
      </w:r>
      <w:r w:rsidR="00644CD5">
        <w:t>.</w:t>
      </w:r>
      <w:r>
        <w:t>273*T(v12</w:t>
      </w:r>
      <w:r w:rsidR="00644CD5">
        <w:t>.</w:t>
      </w:r>
      <w:r>
        <w:t>u28) + 0</w:t>
      </w:r>
      <w:r w:rsidR="00644CD5">
        <w:t>.</w:t>
      </w:r>
      <w:r>
        <w:t>582*T(v1</w:t>
      </w:r>
      <w:r w:rsidR="00644CD5">
        <w:t>.</w:t>
      </w:r>
      <w:r>
        <w:t>u37) -0</w:t>
      </w:r>
      <w:r w:rsidR="00644CD5">
        <w:t>.</w:t>
      </w:r>
      <w:r>
        <w:t>478*T(v10</w:t>
      </w:r>
      <w:r w:rsidR="00644CD5">
        <w:t>.</w:t>
      </w:r>
      <w:r>
        <w:t>u25) + 0</w:t>
      </w:r>
      <w:r w:rsidR="00644CD5">
        <w:t>.</w:t>
      </w:r>
      <w:r>
        <w:t>337*T(v31</w:t>
      </w:r>
      <w:r w:rsidR="00644CD5">
        <w:t>.</w:t>
      </w:r>
      <w:r>
        <w:t>u8) + 0</w:t>
      </w:r>
      <w:r w:rsidR="00644CD5">
        <w:t>.</w:t>
      </w:r>
      <w:r>
        <w:t>339*T(v28</w:t>
      </w:r>
      <w:r w:rsidR="00644CD5">
        <w:t>.</w:t>
      </w:r>
      <w:r>
        <w:t>u15) -0</w:t>
      </w:r>
      <w:r w:rsidR="00644CD5">
        <w:t>.</w:t>
      </w:r>
      <w:r>
        <w:t>51*T(v19</w:t>
      </w:r>
      <w:r w:rsidR="00644CD5">
        <w:t>.</w:t>
      </w:r>
      <w:r>
        <w:t>u22) + 0</w:t>
      </w:r>
      <w:r w:rsidR="00644CD5">
        <w:t>.</w:t>
      </w:r>
      <w:r>
        <w:t>246*T(v17</w:t>
      </w:r>
      <w:r w:rsidR="00644CD5">
        <w:t>.</w:t>
      </w:r>
      <w:r>
        <w:t>u19) -0</w:t>
      </w:r>
      <w:r w:rsidR="00644CD5">
        <w:t>.</w:t>
      </w:r>
      <w:r>
        <w:t>476*T(v25</w:t>
      </w:r>
      <w:r w:rsidR="00644CD5">
        <w:t>.</w:t>
      </w:r>
      <w:r>
        <w:t>u4) + 0</w:t>
      </w:r>
      <w:r w:rsidR="00644CD5">
        <w:t>.</w:t>
      </w:r>
      <w:r>
        <w:t>363*T(v10</w:t>
      </w:r>
      <w:r w:rsidR="00644CD5">
        <w:t>.</w:t>
      </w:r>
      <w:r>
        <w:t>u26) + 0</w:t>
      </w:r>
      <w:r w:rsidR="00644CD5">
        <w:t>.</w:t>
      </w:r>
      <w:r>
        <w:t>432*T(v5</w:t>
      </w:r>
      <w:r w:rsidR="00644CD5">
        <w:t>.</w:t>
      </w:r>
      <w:r>
        <w:t>u22) -0</w:t>
      </w:r>
      <w:r w:rsidR="00644CD5">
        <w:t>.</w:t>
      </w:r>
      <w:r>
        <w:t>719*T(v13</w:t>
      </w:r>
      <w:r w:rsidR="00644CD5">
        <w:t>.</w:t>
      </w:r>
      <w:r>
        <w:t>u19) + 0</w:t>
      </w:r>
      <w:r w:rsidR="00644CD5">
        <w:t>.</w:t>
      </w:r>
      <w:r>
        <w:t>348*T(v6</w:t>
      </w:r>
      <w:r w:rsidR="00644CD5">
        <w:t>.</w:t>
      </w:r>
      <w:r>
        <w:t>u16) + 0</w:t>
      </w:r>
      <w:r w:rsidR="00644CD5">
        <w:t>.</w:t>
      </w:r>
      <w:r>
        <w:t>318*T(v11</w:t>
      </w:r>
      <w:r w:rsidR="00644CD5">
        <w:t>.</w:t>
      </w:r>
      <w:r>
        <w:t>u6) + 0</w:t>
      </w:r>
      <w:r w:rsidR="00644CD5">
        <w:t>.</w:t>
      </w:r>
      <w:r>
        <w:t>293*T(v11</w:t>
      </w:r>
      <w:r w:rsidR="00644CD5">
        <w:t>.</w:t>
      </w:r>
      <w:r>
        <w:t>u8) + 0</w:t>
      </w:r>
      <w:r w:rsidR="00644CD5">
        <w:t>.</w:t>
      </w:r>
      <w:r>
        <w:t>247*T(v28) + 0</w:t>
      </w:r>
      <w:r w:rsidR="00644CD5">
        <w:t>.</w:t>
      </w:r>
      <w:r>
        <w:t>147*T(u42) + 0</w:t>
      </w:r>
      <w:r w:rsidR="00644CD5">
        <w:t>.</w:t>
      </w:r>
      <w:r>
        <w:t>334*T(v27</w:t>
      </w:r>
      <w:r w:rsidR="00644CD5">
        <w:t>.</w:t>
      </w:r>
      <w:r>
        <w:t>u15) + 0</w:t>
      </w:r>
      <w:r w:rsidR="00644CD5">
        <w:t>.</w:t>
      </w:r>
      <w:r>
        <w:t>366*T(v23</w:t>
      </w:r>
      <w:r w:rsidR="00644CD5">
        <w:t>.</w:t>
      </w:r>
      <w:r>
        <w:t>u13) + 0</w:t>
      </w:r>
      <w:r w:rsidR="00644CD5">
        <w:t>.</w:t>
      </w:r>
      <w:r>
        <w:t>35*T(v38</w:t>
      </w:r>
      <w:r w:rsidR="00644CD5">
        <w:t>.</w:t>
      </w:r>
      <w:r>
        <w:t>u5) + 0</w:t>
      </w:r>
      <w:r w:rsidR="00644CD5">
        <w:t>.</w:t>
      </w:r>
      <w:r>
        <w:t>258*T(v20</w:t>
      </w:r>
      <w:r w:rsidR="00644CD5">
        <w:t>.</w:t>
      </w:r>
      <w:r>
        <w:t>u20) -0</w:t>
      </w:r>
      <w:r w:rsidR="00644CD5">
        <w:t>.</w:t>
      </w:r>
      <w:r>
        <w:t>293*T(v16</w:t>
      </w:r>
      <w:r w:rsidR="00644CD5">
        <w:t>.</w:t>
      </w:r>
      <w:r>
        <w:t>u2) + 0</w:t>
      </w:r>
      <w:r w:rsidR="00644CD5">
        <w:t>.</w:t>
      </w:r>
      <w:r>
        <w:t>457*T(v3</w:t>
      </w:r>
      <w:r w:rsidR="00644CD5">
        <w:t>.</w:t>
      </w:r>
      <w:r>
        <w:t>u13) + 0</w:t>
      </w:r>
      <w:r w:rsidR="00644CD5">
        <w:t>.</w:t>
      </w:r>
      <w:r>
        <w:t>322*T(v14</w:t>
      </w:r>
      <w:r w:rsidR="00644CD5">
        <w:t>.</w:t>
      </w:r>
      <w:r>
        <w:t>u14) -0</w:t>
      </w:r>
      <w:r w:rsidR="00644CD5">
        <w:t>.</w:t>
      </w:r>
      <w:r>
        <w:t>374*T(v14</w:t>
      </w:r>
      <w:r w:rsidR="00644CD5">
        <w:t>.</w:t>
      </w:r>
      <w:r>
        <w:t>u20) -0</w:t>
      </w:r>
      <w:r w:rsidR="00644CD5">
        <w:t>.</w:t>
      </w:r>
      <w:r>
        <w:t>511*T(u6) -0</w:t>
      </w:r>
      <w:r w:rsidR="00644CD5">
        <w:t>.</w:t>
      </w:r>
      <w:r>
        <w:t>292*T(v8</w:t>
      </w:r>
      <w:r w:rsidR="00644CD5">
        <w:t>.</w:t>
      </w:r>
      <w:r>
        <w:t>u4) + 0</w:t>
      </w:r>
      <w:r w:rsidR="00644CD5">
        <w:t>.</w:t>
      </w:r>
      <w:r>
        <w:t>489*T(v8</w:t>
      </w:r>
      <w:r w:rsidR="00644CD5">
        <w:t>.</w:t>
      </w:r>
      <w:r>
        <w:t>u18) + 0</w:t>
      </w:r>
      <w:r w:rsidR="00644CD5">
        <w:t>.</w:t>
      </w:r>
      <w:r>
        <w:t>551*T(v16</w:t>
      </w:r>
      <w:r w:rsidR="00644CD5">
        <w:t>.</w:t>
      </w:r>
      <w:r>
        <w:t>u13) + 0</w:t>
      </w:r>
      <w:r w:rsidR="00644CD5">
        <w:t>.</w:t>
      </w:r>
      <w:r>
        <w:t>521*T(v20</w:t>
      </w:r>
      <w:r w:rsidR="00644CD5">
        <w:t>.</w:t>
      </w:r>
      <w:r>
        <w:t>u9) + 0</w:t>
      </w:r>
      <w:r w:rsidR="00644CD5">
        <w:t>.</w:t>
      </w:r>
      <w:r>
        <w:t>371*T(v18</w:t>
      </w:r>
      <w:r w:rsidR="00644CD5">
        <w:t>.</w:t>
      </w:r>
      <w:r>
        <w:t>u23) -0</w:t>
      </w:r>
      <w:r w:rsidR="00644CD5">
        <w:t>.</w:t>
      </w:r>
      <w:r>
        <w:t>546*T(v1</w:t>
      </w:r>
      <w:r w:rsidR="00644CD5">
        <w:t>.</w:t>
      </w:r>
      <w:r>
        <w:t>u31) -0</w:t>
      </w:r>
      <w:r w:rsidR="00644CD5">
        <w:t>.</w:t>
      </w:r>
      <w:r>
        <w:t>639*T(v6</w:t>
      </w:r>
      <w:r w:rsidR="00644CD5">
        <w:t>.</w:t>
      </w:r>
      <w:r>
        <w:t>u24) + 0</w:t>
      </w:r>
      <w:r w:rsidR="00644CD5">
        <w:t>.</w:t>
      </w:r>
      <w:r>
        <w:t>264*T(v9</w:t>
      </w:r>
      <w:r w:rsidR="00644CD5">
        <w:t>.</w:t>
      </w:r>
      <w:r>
        <w:t>u32) + 0</w:t>
      </w:r>
      <w:r w:rsidR="00644CD5">
        <w:t>.</w:t>
      </w:r>
      <w:r>
        <w:t>595*T(v3</w:t>
      </w:r>
      <w:r w:rsidR="00644CD5">
        <w:t>.</w:t>
      </w:r>
      <w:r>
        <w:t>u35) -0</w:t>
      </w:r>
      <w:r w:rsidR="00644CD5">
        <w:t>.</w:t>
      </w:r>
      <w:r>
        <w:t>292*T(v16</w:t>
      </w:r>
      <w:r w:rsidR="00644CD5">
        <w:t>.</w:t>
      </w:r>
      <w:r>
        <w:t>u20) -0</w:t>
      </w:r>
      <w:r w:rsidR="00644CD5">
        <w:t>.</w:t>
      </w:r>
      <w:r>
        <w:t>371*T(v6</w:t>
      </w:r>
      <w:r w:rsidR="00644CD5">
        <w:t>.</w:t>
      </w:r>
      <w:r>
        <w:t>u28) + 0</w:t>
      </w:r>
      <w:r w:rsidR="00644CD5">
        <w:t>.</w:t>
      </w:r>
      <w:r>
        <w:t>215*T(v34) -0</w:t>
      </w:r>
      <w:r w:rsidR="00644CD5">
        <w:t>.</w:t>
      </w:r>
      <w:r>
        <w:t>739*T(v2</w:t>
      </w:r>
      <w:r w:rsidR="00644CD5">
        <w:t>.</w:t>
      </w:r>
      <w:r>
        <w:t>u24) + 0</w:t>
      </w:r>
      <w:r w:rsidR="00644CD5">
        <w:t>.</w:t>
      </w:r>
      <w:r>
        <w:t>431*T(v9</w:t>
      </w:r>
      <w:r w:rsidR="00644CD5">
        <w:t>.</w:t>
      </w:r>
      <w:r>
        <w:t>u27) + 0</w:t>
      </w:r>
      <w:r w:rsidR="00644CD5">
        <w:t>.</w:t>
      </w:r>
      <w:r>
        <w:t>0764*T(v3</w:t>
      </w:r>
      <w:r w:rsidR="00644CD5">
        <w:t>.</w:t>
      </w:r>
      <w:r>
        <w:t>u10) -0</w:t>
      </w:r>
      <w:r w:rsidR="00644CD5">
        <w:t>.</w:t>
      </w:r>
      <w:r>
        <w:t>607*T(v8</w:t>
      </w:r>
      <w:r w:rsidR="00644CD5">
        <w:t>.</w:t>
      </w:r>
      <w:r>
        <w:t>u9) -0</w:t>
      </w:r>
      <w:r w:rsidR="00644CD5">
        <w:t>.</w:t>
      </w:r>
      <w:r>
        <w:t>384*T(v1</w:t>
      </w:r>
      <w:r w:rsidR="00644CD5">
        <w:t>.</w:t>
      </w:r>
      <w:r>
        <w:t>u40) -0</w:t>
      </w:r>
      <w:r w:rsidR="00644CD5">
        <w:t>.</w:t>
      </w:r>
      <w:r>
        <w:t>182*T(v30</w:t>
      </w:r>
      <w:r w:rsidR="00644CD5">
        <w:t>.</w:t>
      </w:r>
      <w:r>
        <w:t>u13) + 0</w:t>
      </w:r>
      <w:r w:rsidR="00644CD5">
        <w:t>.</w:t>
      </w:r>
      <w:r>
        <w:t>216*T(v40</w:t>
      </w:r>
      <w:r w:rsidR="00644CD5">
        <w:t>.</w:t>
      </w:r>
      <w:r>
        <w:t>u1) + 0</w:t>
      </w:r>
      <w:r w:rsidR="00644CD5">
        <w:t>.</w:t>
      </w:r>
      <w:r>
        <w:t>484*T(v13</w:t>
      </w:r>
      <w:r w:rsidR="00644CD5">
        <w:t>.</w:t>
      </w:r>
      <w:r>
        <w:t>u5) + 0</w:t>
      </w:r>
      <w:r w:rsidR="00644CD5">
        <w:t>.</w:t>
      </w:r>
      <w:r>
        <w:t>464*T(v15</w:t>
      </w:r>
      <w:r w:rsidR="00644CD5">
        <w:t>.</w:t>
      </w:r>
      <w:r>
        <w:t>u14) -0</w:t>
      </w:r>
      <w:r w:rsidR="00644CD5">
        <w:t>.</w:t>
      </w:r>
      <w:r>
        <w:t>357*T(v10</w:t>
      </w:r>
      <w:r w:rsidR="00644CD5">
        <w:t>.</w:t>
      </w:r>
      <w:r>
        <w:t>u11) -0</w:t>
      </w:r>
      <w:r w:rsidR="00644CD5">
        <w:t>.</w:t>
      </w:r>
      <w:r>
        <w:t>454*T(v10</w:t>
      </w:r>
      <w:r w:rsidR="00644CD5">
        <w:t>.</w:t>
      </w:r>
      <w:r>
        <w:t>u14) + 0</w:t>
      </w:r>
      <w:r w:rsidR="00644CD5">
        <w:t>.</w:t>
      </w:r>
      <w:r>
        <w:t>491*T(v8</w:t>
      </w:r>
      <w:r w:rsidR="00644CD5">
        <w:t>.</w:t>
      </w:r>
      <w:r>
        <w:t>u20) + 0</w:t>
      </w:r>
      <w:r w:rsidR="00644CD5">
        <w:t>.</w:t>
      </w:r>
      <w:r>
        <w:t>415*T(v25</w:t>
      </w:r>
      <w:r w:rsidR="00644CD5">
        <w:t>.</w:t>
      </w:r>
      <w:r>
        <w:t>u9) + 0</w:t>
      </w:r>
      <w:r w:rsidR="00644CD5">
        <w:t>.</w:t>
      </w:r>
      <w:r>
        <w:t>331*T(v2</w:t>
      </w:r>
      <w:r w:rsidR="00644CD5">
        <w:t>.</w:t>
      </w:r>
      <w:r>
        <w:t>u28) -0</w:t>
      </w:r>
      <w:r w:rsidR="00644CD5">
        <w:t>.</w:t>
      </w:r>
      <w:r>
        <w:t>34*T(v25</w:t>
      </w:r>
      <w:r w:rsidR="00644CD5">
        <w:t>.</w:t>
      </w:r>
      <w:r>
        <w:t>u17) + 0</w:t>
      </w:r>
      <w:r w:rsidR="00644CD5">
        <w:t>.</w:t>
      </w:r>
      <w:r>
        <w:t>314*T(v31</w:t>
      </w:r>
      <w:r w:rsidR="00644CD5">
        <w:t>.</w:t>
      </w:r>
      <w:r>
        <w:t>u2) -0</w:t>
      </w:r>
      <w:r w:rsidR="00644CD5">
        <w:t>.</w:t>
      </w:r>
      <w:r>
        <w:t>576*T(v4</w:t>
      </w:r>
      <w:r w:rsidR="00644CD5">
        <w:t>.</w:t>
      </w:r>
      <w:r>
        <w:t>u14) + 0</w:t>
      </w:r>
      <w:r w:rsidR="00644CD5">
        <w:t>.</w:t>
      </w:r>
      <w:r>
        <w:t>429*T(v7</w:t>
      </w:r>
      <w:r w:rsidR="00644CD5">
        <w:t>.</w:t>
      </w:r>
      <w:r>
        <w:t>u1) -0</w:t>
      </w:r>
      <w:r w:rsidR="00644CD5">
        <w:t>.</w:t>
      </w:r>
      <w:r>
        <w:t>322*T(v11</w:t>
      </w:r>
      <w:r w:rsidR="00644CD5">
        <w:t>.</w:t>
      </w:r>
      <w:r>
        <w:t>u28) + 0</w:t>
      </w:r>
      <w:r w:rsidR="00644CD5">
        <w:t>.</w:t>
      </w:r>
      <w:r>
        <w:t>272*T(u28) + 0</w:t>
      </w:r>
      <w:r w:rsidR="00644CD5">
        <w:t>.</w:t>
      </w:r>
      <w:r>
        <w:t>249*T(v1</w:t>
      </w:r>
      <w:r w:rsidR="00644CD5">
        <w:t>.</w:t>
      </w:r>
      <w:r>
        <w:t>u8) -0</w:t>
      </w:r>
      <w:r w:rsidR="00644CD5">
        <w:t>.</w:t>
      </w:r>
      <w:r>
        <w:t>347*T(v20</w:t>
      </w:r>
      <w:r w:rsidR="00644CD5">
        <w:t>.</w:t>
      </w:r>
      <w:r>
        <w:t>u5) + 0</w:t>
      </w:r>
      <w:r w:rsidR="00644CD5">
        <w:t>.</w:t>
      </w:r>
      <w:r>
        <w:t>351*T(v36</w:t>
      </w:r>
      <w:r w:rsidR="00644CD5">
        <w:t>.</w:t>
      </w:r>
      <w:r>
        <w:t>u5) + 0</w:t>
      </w:r>
      <w:r w:rsidR="00644CD5">
        <w:t>.</w:t>
      </w:r>
      <w:r>
        <w:t>36*T(v5</w:t>
      </w:r>
      <w:r w:rsidR="00644CD5">
        <w:t>.</w:t>
      </w:r>
      <w:r>
        <w:t>u20) -0</w:t>
      </w:r>
      <w:r w:rsidR="00644CD5">
        <w:t>.</w:t>
      </w:r>
      <w:r>
        <w:t>501*T(v8</w:t>
      </w:r>
      <w:r w:rsidR="00644CD5">
        <w:t>.</w:t>
      </w:r>
      <w:r>
        <w:t>u26) -0</w:t>
      </w:r>
      <w:r w:rsidR="00644CD5">
        <w:t>.</w:t>
      </w:r>
      <w:r>
        <w:t>415*T(v24</w:t>
      </w:r>
      <w:r w:rsidR="00644CD5">
        <w:t>.</w:t>
      </w:r>
      <w:r>
        <w:t>u2) + 0</w:t>
      </w:r>
      <w:r w:rsidR="00644CD5">
        <w:t>.</w:t>
      </w:r>
      <w:r>
        <w:t>196*T(v21</w:t>
      </w:r>
      <w:r w:rsidR="00644CD5">
        <w:t>.</w:t>
      </w:r>
      <w:r>
        <w:t>u22) -0</w:t>
      </w:r>
      <w:r w:rsidR="00644CD5">
        <w:t>.</w:t>
      </w:r>
      <w:r>
        <w:t>575*T(v15</w:t>
      </w:r>
      <w:r w:rsidR="00644CD5">
        <w:t>.</w:t>
      </w:r>
      <w:r>
        <w:t>u19) -0</w:t>
      </w:r>
      <w:r w:rsidR="00644CD5">
        <w:t>.</w:t>
      </w:r>
      <w:r>
        <w:t>467*T(v27</w:t>
      </w:r>
      <w:r w:rsidR="00644CD5">
        <w:t>.</w:t>
      </w:r>
      <w:r>
        <w:t>u5) + 0</w:t>
      </w:r>
      <w:r w:rsidR="00644CD5">
        <w:t>.</w:t>
      </w:r>
      <w:r>
        <w:t>487*T(v3</w:t>
      </w:r>
      <w:r w:rsidR="00644CD5">
        <w:t>.</w:t>
      </w:r>
      <w:r>
        <w:t>u8) + 0</w:t>
      </w:r>
      <w:r w:rsidR="00644CD5">
        <w:t>.</w:t>
      </w:r>
      <w:r>
        <w:t>133*T(v27</w:t>
      </w:r>
      <w:r w:rsidR="00644CD5">
        <w:t>.</w:t>
      </w:r>
      <w:r>
        <w:t>u8) -0</w:t>
      </w:r>
      <w:r w:rsidR="00644CD5">
        <w:t>.</w:t>
      </w:r>
      <w:r>
        <w:t>241*T(v19) + 0</w:t>
      </w:r>
      <w:r w:rsidR="00644CD5">
        <w:t>.</w:t>
      </w:r>
      <w:r>
        <w:t>281*T(v13</w:t>
      </w:r>
      <w:r w:rsidR="00644CD5">
        <w:t>.</w:t>
      </w:r>
      <w:r>
        <w:t>u22) -0</w:t>
      </w:r>
      <w:r w:rsidR="00644CD5">
        <w:t>.</w:t>
      </w:r>
      <w:r>
        <w:t>485*T(v3</w:t>
      </w:r>
      <w:r w:rsidR="00644CD5">
        <w:t>.</w:t>
      </w:r>
      <w:r>
        <w:t>u15) -0</w:t>
      </w:r>
      <w:r w:rsidR="00644CD5">
        <w:t>.</w:t>
      </w:r>
      <w:r>
        <w:t>277*T(v2</w:t>
      </w:r>
      <w:r w:rsidR="00644CD5">
        <w:t>.</w:t>
      </w:r>
      <w:r>
        <w:t>u35) + 0</w:t>
      </w:r>
      <w:r w:rsidR="00644CD5">
        <w:t>.</w:t>
      </w:r>
      <w:r>
        <w:t>285*T(v6</w:t>
      </w:r>
      <w:r w:rsidR="00644CD5">
        <w:t>.</w:t>
      </w:r>
      <w:r>
        <w:t>u22) -0</w:t>
      </w:r>
      <w:r w:rsidR="00644CD5">
        <w:t>.</w:t>
      </w:r>
      <w:r>
        <w:t>377*T(v23</w:t>
      </w:r>
      <w:r w:rsidR="00644CD5">
        <w:t>.</w:t>
      </w:r>
      <w:r>
        <w:t>u14) + 0</w:t>
      </w:r>
      <w:r w:rsidR="00644CD5">
        <w:t>.</w:t>
      </w:r>
      <w:r>
        <w:t>352*T(v21</w:t>
      </w:r>
      <w:r w:rsidR="00644CD5">
        <w:t>.</w:t>
      </w:r>
      <w:r>
        <w:t>u21) -0</w:t>
      </w:r>
      <w:r w:rsidR="00644CD5">
        <w:t>.</w:t>
      </w:r>
      <w:r>
        <w:t>28*T(v7</w:t>
      </w:r>
      <w:r w:rsidR="00644CD5">
        <w:t>.</w:t>
      </w:r>
      <w:r>
        <w:t>u6) -0</w:t>
      </w:r>
      <w:r w:rsidR="00644CD5">
        <w:t>.</w:t>
      </w:r>
      <w:r>
        <w:t>415*T(v1</w:t>
      </w:r>
      <w:r w:rsidR="00644CD5">
        <w:t>.</w:t>
      </w:r>
      <w:r>
        <w:t>u11) -0</w:t>
      </w:r>
      <w:r w:rsidR="00644CD5">
        <w:t>.</w:t>
      </w:r>
      <w:r>
        <w:t>614*T(v3</w:t>
      </w:r>
      <w:r w:rsidR="00644CD5">
        <w:t>.</w:t>
      </w:r>
      <w:r>
        <w:t>u11) -0</w:t>
      </w:r>
      <w:r w:rsidR="00644CD5">
        <w:t>.</w:t>
      </w:r>
      <w:r>
        <w:t>395*T(v30</w:t>
      </w:r>
      <w:r w:rsidR="00644CD5">
        <w:t>.</w:t>
      </w:r>
      <w:r>
        <w:t>u1) + 0</w:t>
      </w:r>
      <w:r w:rsidR="00644CD5">
        <w:t>.</w:t>
      </w:r>
      <w:r>
        <w:t>365*T(v12</w:t>
      </w:r>
      <w:r w:rsidR="00644CD5">
        <w:t>.</w:t>
      </w:r>
      <w:r>
        <w:t>u10) -0</w:t>
      </w:r>
      <w:r w:rsidR="00644CD5">
        <w:t>.</w:t>
      </w:r>
      <w:r>
        <w:t>316*T(v30</w:t>
      </w:r>
      <w:r w:rsidR="00644CD5">
        <w:t>.</w:t>
      </w:r>
      <w:r>
        <w:t>u4) -0</w:t>
      </w:r>
      <w:r w:rsidR="00644CD5">
        <w:t>.</w:t>
      </w:r>
      <w:r>
        <w:t>352*T(v7</w:t>
      </w:r>
      <w:r w:rsidR="00644CD5">
        <w:t>.</w:t>
      </w:r>
      <w:r>
        <w:t>u9) -0</w:t>
      </w:r>
      <w:r w:rsidR="00644CD5">
        <w:t>.</w:t>
      </w:r>
      <w:r>
        <w:t>218*T(v23</w:t>
      </w:r>
      <w:r w:rsidR="00644CD5">
        <w:t>.</w:t>
      </w:r>
      <w:r>
        <w:t>u12) + 0</w:t>
      </w:r>
      <w:r w:rsidR="00644CD5">
        <w:t>.</w:t>
      </w:r>
      <w:r>
        <w:t>336*T(v32</w:t>
      </w:r>
      <w:r w:rsidR="00644CD5">
        <w:t>.</w:t>
      </w:r>
      <w:r>
        <w:t>u3) + 0</w:t>
      </w:r>
      <w:r w:rsidR="00644CD5">
        <w:t>.</w:t>
      </w:r>
      <w:r>
        <w:t>341*T(v4</w:t>
      </w:r>
      <w:r w:rsidR="00644CD5">
        <w:t>.</w:t>
      </w:r>
      <w:r>
        <w:t>u8) -0</w:t>
      </w:r>
      <w:r w:rsidR="00644CD5">
        <w:t>.</w:t>
      </w:r>
      <w:r>
        <w:t>31*T(v7</w:t>
      </w:r>
      <w:r w:rsidR="00644CD5">
        <w:t>.</w:t>
      </w:r>
      <w:r>
        <w:t>u34) -0</w:t>
      </w:r>
      <w:r w:rsidR="00644CD5">
        <w:t>.</w:t>
      </w:r>
      <w:r>
        <w:t>322*T(v7</w:t>
      </w:r>
      <w:r w:rsidR="00644CD5">
        <w:t>.</w:t>
      </w:r>
      <w:r>
        <w:t>u19) -0</w:t>
      </w:r>
      <w:r w:rsidR="00644CD5">
        <w:t>.</w:t>
      </w:r>
      <w:r>
        <w:t>241*T(v4</w:t>
      </w:r>
      <w:r w:rsidR="00644CD5">
        <w:t>.</w:t>
      </w:r>
      <w:r>
        <w:t>u32) -0</w:t>
      </w:r>
      <w:r w:rsidR="00644CD5">
        <w:t>.</w:t>
      </w:r>
      <w:r>
        <w:t>368*T(v8</w:t>
      </w:r>
      <w:r w:rsidR="00644CD5">
        <w:t>.</w:t>
      </w:r>
      <w:r>
        <w:t>u7) -0</w:t>
      </w:r>
      <w:r w:rsidR="00644CD5">
        <w:t>.</w:t>
      </w:r>
      <w:r>
        <w:t>246*T(v26</w:t>
      </w:r>
      <w:r w:rsidR="00644CD5">
        <w:t>.</w:t>
      </w:r>
      <w:r>
        <w:t>u5) -0</w:t>
      </w:r>
      <w:r w:rsidR="00644CD5">
        <w:t>.</w:t>
      </w:r>
      <w:r>
        <w:t>304*T(v6</w:t>
      </w:r>
      <w:r w:rsidR="00644CD5">
        <w:t>.</w:t>
      </w:r>
      <w:r>
        <w:t>u9) + 0</w:t>
      </w:r>
      <w:r w:rsidR="00644CD5">
        <w:t>.</w:t>
      </w:r>
      <w:r>
        <w:t>106*T(v28</w:t>
      </w:r>
      <w:r w:rsidR="00644CD5">
        <w:t>.</w:t>
      </w:r>
      <w:r>
        <w:t>u14) + 0</w:t>
      </w:r>
      <w:r w:rsidR="00644CD5">
        <w:t>.</w:t>
      </w:r>
      <w:r>
        <w:t>247*NumHal -0</w:t>
      </w:r>
      <w:r w:rsidR="00644CD5">
        <w:t>.</w:t>
      </w:r>
      <w:r>
        <w:t>233*T(v7</w:t>
      </w:r>
      <w:r w:rsidR="00644CD5">
        <w:t>.</w:t>
      </w:r>
      <w:r>
        <w:t>u24) -0</w:t>
      </w:r>
      <w:r w:rsidR="00644CD5">
        <w:t>.</w:t>
      </w:r>
      <w:r>
        <w:t>221*T(v13</w:t>
      </w:r>
      <w:r w:rsidR="00644CD5">
        <w:t>.</w:t>
      </w:r>
      <w:r>
        <w:t>u15) -0</w:t>
      </w:r>
      <w:r w:rsidR="00644CD5">
        <w:t>.</w:t>
      </w:r>
      <w:r>
        <w:t>377*T(v5) + 0</w:t>
      </w:r>
      <w:r w:rsidR="00644CD5">
        <w:t>.</w:t>
      </w:r>
      <w:r>
        <w:t>193*T(u15) -0</w:t>
      </w:r>
      <w:r w:rsidR="00644CD5">
        <w:t>.</w:t>
      </w:r>
      <w:r>
        <w:t>351*T(v10</w:t>
      </w:r>
      <w:r w:rsidR="00644CD5">
        <w:t>.</w:t>
      </w:r>
      <w:r>
        <w:t>u24) -0</w:t>
      </w:r>
      <w:r w:rsidR="00644CD5">
        <w:t>.</w:t>
      </w:r>
      <w:r>
        <w:t>288*T(v13</w:t>
      </w:r>
      <w:r w:rsidR="00644CD5">
        <w:t>.</w:t>
      </w:r>
      <w:r>
        <w:t>u10) -0</w:t>
      </w:r>
      <w:r w:rsidR="00644CD5">
        <w:t>.</w:t>
      </w:r>
      <w:r>
        <w:t>241*T(v6</w:t>
      </w:r>
      <w:r w:rsidR="00644CD5">
        <w:t>.</w:t>
      </w:r>
      <w:r>
        <w:t>u29) + 0</w:t>
      </w:r>
      <w:r w:rsidR="00644CD5">
        <w:t>.</w:t>
      </w:r>
      <w:r>
        <w:t>553*T(v1</w:t>
      </w:r>
      <w:r w:rsidR="00644CD5">
        <w:t>.</w:t>
      </w:r>
      <w:r>
        <w:t>u7) -0</w:t>
      </w:r>
      <w:r w:rsidR="00644CD5">
        <w:t>.</w:t>
      </w:r>
      <w:r>
        <w:t>166*T(u23) -0</w:t>
      </w:r>
      <w:r w:rsidR="00644CD5">
        <w:t>.</w:t>
      </w:r>
      <w:r>
        <w:t>5*T(v2</w:t>
      </w:r>
      <w:r w:rsidR="00644CD5">
        <w:t>.</w:t>
      </w:r>
      <w:r>
        <w:t>u20) -0</w:t>
      </w:r>
      <w:r w:rsidR="00644CD5">
        <w:t>.</w:t>
      </w:r>
      <w:r>
        <w:t>242*NumAcceptor -0</w:t>
      </w:r>
      <w:r w:rsidR="00644CD5">
        <w:t>.</w:t>
      </w:r>
      <w:r>
        <w:t>326*T(v27</w:t>
      </w:r>
      <w:r w:rsidR="00644CD5">
        <w:t>.</w:t>
      </w:r>
      <w:r>
        <w:t>u9) -0</w:t>
      </w:r>
      <w:r w:rsidR="00644CD5">
        <w:t>.</w:t>
      </w:r>
      <w:r>
        <w:t>319*T(v9</w:t>
      </w:r>
      <w:r w:rsidR="00644CD5">
        <w:t>.</w:t>
      </w:r>
      <w:r>
        <w:t>u8) + 0</w:t>
      </w:r>
      <w:r w:rsidR="00644CD5">
        <w:t>.</w:t>
      </w:r>
      <w:r>
        <w:t>527*T(v2</w:t>
      </w:r>
      <w:r w:rsidR="00644CD5">
        <w:t>.</w:t>
      </w:r>
      <w:r>
        <w:t>u6) -0</w:t>
      </w:r>
      <w:r w:rsidR="00644CD5">
        <w:t>.</w:t>
      </w:r>
      <w:r>
        <w:t>271*T(v12</w:t>
      </w:r>
      <w:r w:rsidR="00644CD5">
        <w:t>.</w:t>
      </w:r>
      <w:r>
        <w:t>u16) + 0</w:t>
      </w:r>
      <w:r w:rsidR="00644CD5">
        <w:t>.</w:t>
      </w:r>
      <w:r>
        <w:t>282*T(v7</w:t>
      </w:r>
      <w:r w:rsidR="00644CD5">
        <w:t>.</w:t>
      </w:r>
      <w:r>
        <w:t>u12) -0</w:t>
      </w:r>
      <w:r w:rsidR="00644CD5">
        <w:t>.</w:t>
      </w:r>
      <w:r>
        <w:t>331*T(v15</w:t>
      </w:r>
      <w:r w:rsidR="00644CD5">
        <w:t>.</w:t>
      </w:r>
      <w:r>
        <w:t>u26) -0</w:t>
      </w:r>
      <w:r w:rsidR="00644CD5">
        <w:t>.</w:t>
      </w:r>
      <w:r>
        <w:t>342*T(v7</w:t>
      </w:r>
      <w:r w:rsidR="00644CD5">
        <w:t>.</w:t>
      </w:r>
      <w:r>
        <w:t>u13) + 0</w:t>
      </w:r>
      <w:r w:rsidR="00644CD5">
        <w:t>.</w:t>
      </w:r>
      <w:r>
        <w:t>479*T(v7</w:t>
      </w:r>
      <w:r w:rsidR="00644CD5">
        <w:t>.</w:t>
      </w:r>
      <w:r>
        <w:t>u5) -0</w:t>
      </w:r>
      <w:r w:rsidR="00644CD5">
        <w:t>.</w:t>
      </w:r>
      <w:r>
        <w:t>323*T(v25</w:t>
      </w:r>
      <w:r w:rsidR="00644CD5">
        <w:t>.</w:t>
      </w:r>
      <w:r>
        <w:t>u1) -0</w:t>
      </w:r>
      <w:r w:rsidR="00644CD5">
        <w:t>.</w:t>
      </w:r>
      <w:r>
        <w:t>387*T(v4</w:t>
      </w:r>
      <w:r w:rsidR="00644CD5">
        <w:t>.</w:t>
      </w:r>
      <w:r>
        <w:t>u38) -0</w:t>
      </w:r>
      <w:r w:rsidR="00644CD5">
        <w:t>.</w:t>
      </w:r>
      <w:r>
        <w:t>261*T(v18</w:t>
      </w:r>
      <w:r w:rsidR="00644CD5">
        <w:t>.</w:t>
      </w:r>
      <w:r>
        <w:t>u9) -0</w:t>
      </w:r>
      <w:r w:rsidR="00644CD5">
        <w:t>.</w:t>
      </w:r>
      <w:r>
        <w:t>37*T(v23</w:t>
      </w:r>
      <w:r w:rsidR="00644CD5">
        <w:t>.</w:t>
      </w:r>
      <w:r>
        <w:t>u6) -0</w:t>
      </w:r>
      <w:r w:rsidR="00644CD5">
        <w:t>.</w:t>
      </w:r>
      <w:r>
        <w:t>216*T(v22</w:t>
      </w:r>
      <w:r w:rsidR="00644CD5">
        <w:t>.</w:t>
      </w:r>
      <w:r>
        <w:t>u13) + 0</w:t>
      </w:r>
      <w:r w:rsidR="00644CD5">
        <w:t>.</w:t>
      </w:r>
      <w:r>
        <w:t>167*T(v14</w:t>
      </w:r>
      <w:r w:rsidR="00644CD5">
        <w:t>.</w:t>
      </w:r>
      <w:r>
        <w:t>u1) -0</w:t>
      </w:r>
      <w:r w:rsidR="00644CD5">
        <w:t>.</w:t>
      </w:r>
      <w:r>
        <w:t>221*T(v22) + 0</w:t>
      </w:r>
      <w:r w:rsidR="00644CD5">
        <w:t>.</w:t>
      </w:r>
      <w:r>
        <w:t>22*T(v18</w:t>
      </w:r>
      <w:r w:rsidR="00644CD5">
        <w:t>.</w:t>
      </w:r>
      <w:r>
        <w:t>u4) -0</w:t>
      </w:r>
      <w:r w:rsidR="00644CD5">
        <w:t>.</w:t>
      </w:r>
      <w:r>
        <w:t>352*T(v17</w:t>
      </w:r>
      <w:r w:rsidR="00644CD5">
        <w:t>.</w:t>
      </w:r>
      <w:r>
        <w:t>u23) -0</w:t>
      </w:r>
      <w:r w:rsidR="00644CD5">
        <w:t>.</w:t>
      </w:r>
      <w:r>
        <w:t>317*T(v14</w:t>
      </w:r>
      <w:r w:rsidR="00644CD5">
        <w:t>.</w:t>
      </w:r>
      <w:r>
        <w:t>u15) + 0</w:t>
      </w:r>
      <w:r w:rsidR="00644CD5">
        <w:t>.</w:t>
      </w:r>
      <w:r>
        <w:t>306*T(v20</w:t>
      </w:r>
      <w:r w:rsidR="00644CD5">
        <w:t>.</w:t>
      </w:r>
      <w:r>
        <w:t>u12) + 0</w:t>
      </w:r>
      <w:r w:rsidR="00644CD5">
        <w:t>.</w:t>
      </w:r>
      <w:r>
        <w:t>222*Lipophilicity^3 -0</w:t>
      </w:r>
      <w:r w:rsidR="00644CD5">
        <w:t>.</w:t>
      </w:r>
      <w:r>
        <w:t>307*T(v7</w:t>
      </w:r>
      <w:r w:rsidR="00644CD5">
        <w:t>.</w:t>
      </w:r>
      <w:r>
        <w:t>u22) -0</w:t>
      </w:r>
      <w:r w:rsidR="00644CD5">
        <w:t>.</w:t>
      </w:r>
      <w:r>
        <w:t>247*T(v32</w:t>
      </w:r>
      <w:r w:rsidR="00644CD5">
        <w:t>.</w:t>
      </w:r>
      <w:r>
        <w:t>u11) + 0</w:t>
      </w:r>
      <w:r w:rsidR="00644CD5">
        <w:t>.</w:t>
      </w:r>
      <w:r>
        <w:t>336*T(v25</w:t>
      </w:r>
      <w:r w:rsidR="00644CD5">
        <w:t>.</w:t>
      </w:r>
      <w:r>
        <w:t>u10) + 0</w:t>
      </w:r>
      <w:r w:rsidR="00644CD5">
        <w:t>.</w:t>
      </w:r>
      <w:r>
        <w:t>27*T(v8</w:t>
      </w:r>
      <w:r w:rsidR="00644CD5">
        <w:t>.</w:t>
      </w:r>
      <w:r>
        <w:t>u1) -0</w:t>
      </w:r>
      <w:r w:rsidR="00644CD5">
        <w:t>.</w:t>
      </w:r>
      <w:r>
        <w:t>399*T(v27</w:t>
      </w:r>
      <w:r w:rsidR="00644CD5">
        <w:t>.</w:t>
      </w:r>
      <w:r>
        <w:t>u7) + 0</w:t>
      </w:r>
      <w:r w:rsidR="00644CD5">
        <w:t>.</w:t>
      </w:r>
      <w:r>
        <w:t>24*T(v17</w:t>
      </w:r>
      <w:r w:rsidR="00644CD5">
        <w:t>.</w:t>
      </w:r>
      <w:r>
        <w:t>u18) -0</w:t>
      </w:r>
      <w:r w:rsidR="00644CD5">
        <w:t>.</w:t>
      </w:r>
      <w:r>
        <w:t>265*NumPositive + 0</w:t>
      </w:r>
      <w:r w:rsidR="00644CD5">
        <w:t>.</w:t>
      </w:r>
      <w:r>
        <w:t>297*T(v10</w:t>
      </w:r>
      <w:r w:rsidR="00644CD5">
        <w:t>.</w:t>
      </w:r>
      <w:r>
        <w:t>u6) -0</w:t>
      </w:r>
      <w:r w:rsidR="00644CD5">
        <w:t>.</w:t>
      </w:r>
      <w:r>
        <w:t>297*T(v28</w:t>
      </w:r>
      <w:r w:rsidR="00644CD5">
        <w:t>.</w:t>
      </w:r>
      <w:r>
        <w:t>u5) + 0</w:t>
      </w:r>
      <w:r w:rsidR="00644CD5">
        <w:t>.</w:t>
      </w:r>
      <w:r>
        <w:t>367*T(v4</w:t>
      </w:r>
      <w:r w:rsidR="00644CD5">
        <w:t>.</w:t>
      </w:r>
      <w:r>
        <w:t>u6) + 0</w:t>
      </w:r>
      <w:r w:rsidR="00644CD5">
        <w:t>.</w:t>
      </w:r>
      <w:r>
        <w:t>29*T(v17</w:t>
      </w:r>
      <w:r w:rsidR="00644CD5">
        <w:t>.</w:t>
      </w:r>
      <w:r>
        <w:t>u9) -0</w:t>
      </w:r>
      <w:r w:rsidR="00644CD5">
        <w:t>.</w:t>
      </w:r>
      <w:r>
        <w:t>293*T(v18</w:t>
      </w:r>
      <w:r w:rsidR="00644CD5">
        <w:t>.</w:t>
      </w:r>
      <w:r>
        <w:t>u6) + 0</w:t>
      </w:r>
      <w:r w:rsidR="00644CD5">
        <w:t>.</w:t>
      </w:r>
      <w:r>
        <w:t>507*T(v5</w:t>
      </w:r>
      <w:r w:rsidR="00644CD5">
        <w:t>.</w:t>
      </w:r>
      <w:r>
        <w:t>u1) -0</w:t>
      </w:r>
      <w:r w:rsidR="00644CD5">
        <w:t>.</w:t>
      </w:r>
      <w:r>
        <w:t>294*T(v28</w:t>
      </w:r>
      <w:r w:rsidR="00644CD5">
        <w:t>.</w:t>
      </w:r>
      <w:r>
        <w:t>u12) -0</w:t>
      </w:r>
      <w:r w:rsidR="00644CD5">
        <w:t>.</w:t>
      </w:r>
      <w:r>
        <w:t>258*T(v12</w:t>
      </w:r>
      <w:r w:rsidR="00644CD5">
        <w:t>.</w:t>
      </w:r>
      <w:r>
        <w:t>u19) -0</w:t>
      </w:r>
      <w:r w:rsidR="00644CD5">
        <w:t>.</w:t>
      </w:r>
      <w:r>
        <w:t>23*T(v14) -0</w:t>
      </w:r>
      <w:r w:rsidR="00644CD5">
        <w:t>.</w:t>
      </w:r>
      <w:r>
        <w:t>388*T(v4</w:t>
      </w:r>
      <w:r w:rsidR="00644CD5">
        <w:t>.</w:t>
      </w:r>
      <w:r>
        <w:t>u4) -0</w:t>
      </w:r>
      <w:r w:rsidR="00644CD5">
        <w:t>.</w:t>
      </w:r>
      <w:r>
        <w:t>159*T(v24) -0</w:t>
      </w:r>
      <w:r w:rsidR="00644CD5">
        <w:t>.</w:t>
      </w:r>
      <w:r>
        <w:t>232*T(v5</w:t>
      </w:r>
      <w:r w:rsidR="00644CD5">
        <w:t>.</w:t>
      </w:r>
      <w:r>
        <w:t>u31) -0</w:t>
      </w:r>
      <w:r w:rsidR="00644CD5">
        <w:t>.</w:t>
      </w:r>
      <w:r>
        <w:t>243*T(u8) -0</w:t>
      </w:r>
      <w:r w:rsidR="00644CD5">
        <w:t>.</w:t>
      </w:r>
      <w:r>
        <w:t>292*T(v27</w:t>
      </w:r>
      <w:r w:rsidR="00644CD5">
        <w:t>.</w:t>
      </w:r>
      <w:r>
        <w:t>u11) -0</w:t>
      </w:r>
      <w:r w:rsidR="00644CD5">
        <w:t>.</w:t>
      </w:r>
      <w:r>
        <w:t>229*T(v11</w:t>
      </w:r>
      <w:r w:rsidR="00644CD5">
        <w:t>.</w:t>
      </w:r>
      <w:r>
        <w:t>u15) + 0</w:t>
      </w:r>
      <w:r w:rsidR="00644CD5">
        <w:t>.</w:t>
      </w:r>
      <w:r>
        <w:t>229*T(v21</w:t>
      </w:r>
      <w:r w:rsidR="00644CD5">
        <w:t>.</w:t>
      </w:r>
      <w:r>
        <w:t>u14) + 0</w:t>
      </w:r>
      <w:r w:rsidR="00644CD5">
        <w:t>.</w:t>
      </w:r>
      <w:r>
        <w:t>237*T(v32</w:t>
      </w:r>
      <w:r w:rsidR="00644CD5">
        <w:t>.</w:t>
      </w:r>
      <w:r>
        <w:t>u8) + 0</w:t>
      </w:r>
      <w:r w:rsidR="00644CD5">
        <w:t>.</w:t>
      </w:r>
      <w:r>
        <w:t>163*T(u39) -0</w:t>
      </w:r>
      <w:r w:rsidR="00644CD5">
        <w:t>.</w:t>
      </w:r>
      <w:r>
        <w:t>185*T(v29) + 0</w:t>
      </w:r>
      <w:r w:rsidR="00644CD5">
        <w:t>.</w:t>
      </w:r>
      <w:r>
        <w:t>224*T(v19</w:t>
      </w:r>
      <w:r w:rsidR="00644CD5">
        <w:t>.</w:t>
      </w:r>
      <w:r>
        <w:t>u16) -0</w:t>
      </w:r>
      <w:r w:rsidR="00644CD5">
        <w:t>.</w:t>
      </w:r>
      <w:r>
        <w:t>281*T(v3</w:t>
      </w:r>
      <w:r w:rsidR="00644CD5">
        <w:t>.</w:t>
      </w:r>
      <w:r>
        <w:t>u37) + 0</w:t>
      </w:r>
      <w:r w:rsidR="00644CD5">
        <w:t>.</w:t>
      </w:r>
      <w:r>
        <w:t>306*T(v27</w:t>
      </w:r>
      <w:r w:rsidR="00644CD5">
        <w:t>.</w:t>
      </w:r>
      <w:r>
        <w:t>u2) -0</w:t>
      </w:r>
      <w:r w:rsidR="00644CD5">
        <w:t>.</w:t>
      </w:r>
      <w:r>
        <w:t>15*T(v14</w:t>
      </w:r>
      <w:r w:rsidR="00644CD5">
        <w:t>.</w:t>
      </w:r>
      <w:r>
        <w:t>u5) -0</w:t>
      </w:r>
      <w:r w:rsidR="00644CD5">
        <w:t>.</w:t>
      </w:r>
      <w:r>
        <w:t>281*T(v24</w:t>
      </w:r>
      <w:r w:rsidR="00644CD5">
        <w:t>.</w:t>
      </w:r>
      <w:r>
        <w:t>u9) + 0</w:t>
      </w:r>
      <w:r w:rsidR="00644CD5">
        <w:t>.</w:t>
      </w:r>
      <w:r>
        <w:t>176*T(u25) -0</w:t>
      </w:r>
      <w:r w:rsidR="00644CD5">
        <w:t>.</w:t>
      </w:r>
      <w:r>
        <w:t>232*T(v28</w:t>
      </w:r>
      <w:r w:rsidR="00644CD5">
        <w:t>.</w:t>
      </w:r>
      <w:r>
        <w:t>u1) -0</w:t>
      </w:r>
      <w:r w:rsidR="00644CD5">
        <w:t>.</w:t>
      </w:r>
      <w:r>
        <w:t>217*T(v10</w:t>
      </w:r>
      <w:r w:rsidR="00644CD5">
        <w:t>.</w:t>
      </w:r>
      <w:r>
        <w:t>u17) -0</w:t>
      </w:r>
      <w:r w:rsidR="00644CD5">
        <w:t>.</w:t>
      </w:r>
      <w:r>
        <w:t>264*T(v9</w:t>
      </w:r>
      <w:r w:rsidR="00644CD5">
        <w:t>.</w:t>
      </w:r>
      <w:r>
        <w:t>u24) + 0</w:t>
      </w:r>
      <w:r w:rsidR="00644CD5">
        <w:t>.</w:t>
      </w:r>
      <w:r>
        <w:t>348*T(v2</w:t>
      </w:r>
      <w:r w:rsidR="00644CD5">
        <w:t>.</w:t>
      </w:r>
      <w:r>
        <w:t>u12) + 0</w:t>
      </w:r>
      <w:r w:rsidR="00644CD5">
        <w:t>.</w:t>
      </w:r>
      <w:r>
        <w:t>299*T(v6</w:t>
      </w:r>
      <w:r w:rsidR="00644CD5">
        <w:t>.</w:t>
      </w:r>
      <w:r>
        <w:t>u18) + 0</w:t>
      </w:r>
      <w:r w:rsidR="00644CD5">
        <w:t>.</w:t>
      </w:r>
      <w:r>
        <w:t>245*T(v25</w:t>
      </w:r>
      <w:r w:rsidR="00644CD5">
        <w:t>.</w:t>
      </w:r>
      <w:r>
        <w:t>u12) -0</w:t>
      </w:r>
      <w:r w:rsidR="00644CD5">
        <w:t>.</w:t>
      </w:r>
      <w:r>
        <w:t>154*T(v20</w:t>
      </w:r>
      <w:r w:rsidR="00644CD5">
        <w:t>.</w:t>
      </w:r>
      <w:r>
        <w:t>u19) + 0</w:t>
      </w:r>
      <w:r w:rsidR="00644CD5">
        <w:t>.</w:t>
      </w:r>
      <w:r>
        <w:t>247*T(v19</w:t>
      </w:r>
      <w:r w:rsidR="00644CD5">
        <w:t>.</w:t>
      </w:r>
      <w:r>
        <w:t>u20) + 0</w:t>
      </w:r>
      <w:r w:rsidR="00644CD5">
        <w:t>.</w:t>
      </w:r>
      <w:r>
        <w:t>187*T(v12</w:t>
      </w:r>
      <w:r w:rsidR="00644CD5">
        <w:t>.</w:t>
      </w:r>
      <w:r>
        <w:t>u21) -0</w:t>
      </w:r>
      <w:r w:rsidR="00644CD5">
        <w:t>.</w:t>
      </w:r>
      <w:r>
        <w:t>221*T(v34</w:t>
      </w:r>
      <w:r w:rsidR="00644CD5">
        <w:t>.</w:t>
      </w:r>
      <w:r>
        <w:t>u5) + 0</w:t>
      </w:r>
      <w:r w:rsidR="00644CD5">
        <w:t>.</w:t>
      </w:r>
      <w:r>
        <w:t>264*T(v15</w:t>
      </w:r>
      <w:r w:rsidR="00644CD5">
        <w:t>.</w:t>
      </w:r>
      <w:r>
        <w:t>u18) -0</w:t>
      </w:r>
      <w:r w:rsidR="00644CD5">
        <w:t>.</w:t>
      </w:r>
      <w:r>
        <w:t>228*T(v25</w:t>
      </w:r>
      <w:r w:rsidR="00644CD5">
        <w:t>.</w:t>
      </w:r>
      <w:r>
        <w:t>u2) -0</w:t>
      </w:r>
      <w:r w:rsidR="00644CD5">
        <w:t>.</w:t>
      </w:r>
      <w:r>
        <w:t>269*T(v15</w:t>
      </w:r>
      <w:r w:rsidR="00644CD5">
        <w:t>.</w:t>
      </w:r>
      <w:r>
        <w:t>u5) -0</w:t>
      </w:r>
      <w:r w:rsidR="00644CD5">
        <w:t>.</w:t>
      </w:r>
      <w:r>
        <w:t>26*T(v6</w:t>
      </w:r>
      <w:r w:rsidR="00644CD5">
        <w:t>.</w:t>
      </w:r>
      <w:r>
        <w:t>u21) + 0</w:t>
      </w:r>
      <w:r w:rsidR="00644CD5">
        <w:t>.</w:t>
      </w:r>
      <w:r>
        <w:t>22*T(v14</w:t>
      </w:r>
      <w:r w:rsidR="00644CD5">
        <w:t>.</w:t>
      </w:r>
      <w:r>
        <w:t>u22) + 0</w:t>
      </w:r>
      <w:r w:rsidR="00644CD5">
        <w:t>.</w:t>
      </w:r>
      <w:r>
        <w:t>208*T(u12) -0</w:t>
      </w:r>
      <w:r w:rsidR="00644CD5">
        <w:t>.</w:t>
      </w:r>
      <w:r>
        <w:t>267*T(v28</w:t>
      </w:r>
      <w:r w:rsidR="00644CD5">
        <w:t>.</w:t>
      </w:r>
      <w:r>
        <w:t>u9) + 0</w:t>
      </w:r>
      <w:r w:rsidR="00644CD5">
        <w:t>.</w:t>
      </w:r>
      <w:r>
        <w:t>242*T(v1</w:t>
      </w:r>
      <w:r w:rsidR="00644CD5">
        <w:t>.</w:t>
      </w:r>
      <w:r>
        <w:t>u13) + 0</w:t>
      </w:r>
      <w:r w:rsidR="00644CD5">
        <w:t>.</w:t>
      </w:r>
      <w:r>
        <w:t>216*T(v1</w:t>
      </w:r>
      <w:r w:rsidR="00644CD5">
        <w:t>.</w:t>
      </w:r>
      <w:r>
        <w:t>u27) + 0</w:t>
      </w:r>
      <w:r w:rsidR="00644CD5">
        <w:t>.</w:t>
      </w:r>
      <w:r>
        <w:t>237*T(v15</w:t>
      </w:r>
      <w:r w:rsidR="00644CD5">
        <w:t>.</w:t>
      </w:r>
      <w:r>
        <w:t>u16) + 0</w:t>
      </w:r>
      <w:r w:rsidR="00644CD5">
        <w:t>.</w:t>
      </w:r>
      <w:r>
        <w:t>207*T(v9</w:t>
      </w:r>
      <w:r w:rsidR="00644CD5">
        <w:t>.</w:t>
      </w:r>
      <w:r>
        <w:t>u4) -0</w:t>
      </w:r>
      <w:r w:rsidR="00644CD5">
        <w:t>.</w:t>
      </w:r>
      <w:r>
        <w:t>19*T(v37</w:t>
      </w:r>
      <w:r w:rsidR="00644CD5">
        <w:t>.</w:t>
      </w:r>
      <w:r>
        <w:t>u4) -</w:t>
      </w:r>
      <w:r>
        <w:lastRenderedPageBreak/>
        <w:t>0</w:t>
      </w:r>
      <w:r w:rsidR="00644CD5">
        <w:t>.</w:t>
      </w:r>
      <w:r>
        <w:t>202*T(v3</w:t>
      </w:r>
      <w:r w:rsidR="00644CD5">
        <w:t>.</w:t>
      </w:r>
      <w:r>
        <w:t>u19) + 0</w:t>
      </w:r>
      <w:r w:rsidR="00644CD5">
        <w:t>.</w:t>
      </w:r>
      <w:r>
        <w:t>142*T(v15</w:t>
      </w:r>
      <w:r w:rsidR="00644CD5">
        <w:t>.</w:t>
      </w:r>
      <w:r>
        <w:t>u4) + 0</w:t>
      </w:r>
      <w:r w:rsidR="00644CD5">
        <w:t>.</w:t>
      </w:r>
      <w:r>
        <w:t>174*T(v35</w:t>
      </w:r>
      <w:r w:rsidR="00644CD5">
        <w:t>.</w:t>
      </w:r>
      <w:r>
        <w:t>u8) -0</w:t>
      </w:r>
      <w:r w:rsidR="00644CD5">
        <w:t>.</w:t>
      </w:r>
      <w:r>
        <w:t>244*T(v3</w:t>
      </w:r>
      <w:r w:rsidR="00644CD5">
        <w:t>.</w:t>
      </w:r>
      <w:r>
        <w:t>u23) + 0</w:t>
      </w:r>
      <w:r w:rsidR="00644CD5">
        <w:t>.</w:t>
      </w:r>
      <w:r>
        <w:t>219*T(v9</w:t>
      </w:r>
      <w:r w:rsidR="00644CD5">
        <w:t>.</w:t>
      </w:r>
      <w:r>
        <w:t>u10) -0</w:t>
      </w:r>
      <w:r w:rsidR="00644CD5">
        <w:t>.</w:t>
      </w:r>
      <w:r>
        <w:t>152*T(v5</w:t>
      </w:r>
      <w:r w:rsidR="00644CD5">
        <w:t>.</w:t>
      </w:r>
      <w:r>
        <w:t>u38) + 0</w:t>
      </w:r>
      <w:r w:rsidR="00644CD5">
        <w:t>.</w:t>
      </w:r>
      <w:r>
        <w:t>189*T(v20</w:t>
      </w:r>
      <w:r w:rsidR="00644CD5">
        <w:t>.</w:t>
      </w:r>
      <w:r>
        <w:t>u1) + 0</w:t>
      </w:r>
      <w:r w:rsidR="00644CD5">
        <w:t>.</w:t>
      </w:r>
      <w:r>
        <w:t>186*T(v19</w:t>
      </w:r>
      <w:r w:rsidR="00644CD5">
        <w:t>.</w:t>
      </w:r>
      <w:r>
        <w:t>u11) -0</w:t>
      </w:r>
      <w:r w:rsidR="00644CD5">
        <w:t>.</w:t>
      </w:r>
      <w:r>
        <w:t>189*T(v17</w:t>
      </w:r>
      <w:r w:rsidR="00644CD5">
        <w:t>.</w:t>
      </w:r>
      <w:r>
        <w:t>u26) -0</w:t>
      </w:r>
      <w:r w:rsidR="00644CD5">
        <w:t>.</w:t>
      </w:r>
      <w:r>
        <w:t>223*T(v9</w:t>
      </w:r>
      <w:r w:rsidR="00644CD5">
        <w:t>.</w:t>
      </w:r>
      <w:r>
        <w:t>u28) + 0</w:t>
      </w:r>
      <w:r w:rsidR="00644CD5">
        <w:t>.</w:t>
      </w:r>
      <w:r>
        <w:t>28*T(v6</w:t>
      </w:r>
      <w:r w:rsidR="00644CD5">
        <w:t>.</w:t>
      </w:r>
      <w:r>
        <w:t>u14) + 0</w:t>
      </w:r>
      <w:r w:rsidR="00644CD5">
        <w:t>.</w:t>
      </w:r>
      <w:r>
        <w:t>189*T(v8</w:t>
      </w:r>
      <w:r w:rsidR="00644CD5">
        <w:t>.</w:t>
      </w:r>
      <w:r>
        <w:t>u14) -0</w:t>
      </w:r>
      <w:r w:rsidR="00644CD5">
        <w:t>.</w:t>
      </w:r>
      <w:r>
        <w:t>154*T(v19</w:t>
      </w:r>
      <w:r w:rsidR="00644CD5">
        <w:t>.</w:t>
      </w:r>
      <w:r>
        <w:t>u13) + 0</w:t>
      </w:r>
      <w:r w:rsidR="00644CD5">
        <w:t>.</w:t>
      </w:r>
      <w:r>
        <w:t>134*T(v30</w:t>
      </w:r>
      <w:r w:rsidR="00644CD5">
        <w:t>.</w:t>
      </w:r>
      <w:r>
        <w:t>u10) + 0</w:t>
      </w:r>
      <w:r w:rsidR="00644CD5">
        <w:t>.</w:t>
      </w:r>
      <w:r>
        <w:t>171*T(v18</w:t>
      </w:r>
      <w:r w:rsidR="00644CD5">
        <w:t>.</w:t>
      </w:r>
      <w:r>
        <w:t>u21) -0</w:t>
      </w:r>
      <w:r w:rsidR="00644CD5">
        <w:t>.</w:t>
      </w:r>
      <w:r>
        <w:t>139*T(v17</w:t>
      </w:r>
      <w:r w:rsidR="00644CD5">
        <w:t>.</w:t>
      </w:r>
      <w:r>
        <w:t>u25) + 0</w:t>
      </w:r>
      <w:r w:rsidR="00644CD5">
        <w:t>.</w:t>
      </w:r>
      <w:r>
        <w:t>122*T(v33</w:t>
      </w:r>
      <w:r w:rsidR="00644CD5">
        <w:t>.</w:t>
      </w:r>
      <w:r>
        <w:t>u9) + 0</w:t>
      </w:r>
      <w:r w:rsidR="00644CD5">
        <w:t>.</w:t>
      </w:r>
      <w:r>
        <w:t>121*T(v24</w:t>
      </w:r>
      <w:r w:rsidR="00644CD5">
        <w:t>.</w:t>
      </w:r>
      <w:r>
        <w:t>u14) -0</w:t>
      </w:r>
      <w:r w:rsidR="00644CD5">
        <w:t>.</w:t>
      </w:r>
      <w:r>
        <w:t>174*T(v17</w:t>
      </w:r>
      <w:r w:rsidR="00644CD5">
        <w:t>.</w:t>
      </w:r>
      <w:r>
        <w:t>u13) + 0</w:t>
      </w:r>
      <w:r w:rsidR="00644CD5">
        <w:t>.</w:t>
      </w:r>
      <w:r>
        <w:t>15*T(v6</w:t>
      </w:r>
      <w:r w:rsidR="00644CD5">
        <w:t>.</w:t>
      </w:r>
      <w:r>
        <w:t>u30) -0</w:t>
      </w:r>
      <w:r w:rsidR="00644CD5">
        <w:t>.</w:t>
      </w:r>
      <w:r>
        <w:t>115*T(v19</w:t>
      </w:r>
      <w:r w:rsidR="00644CD5">
        <w:t>.</w:t>
      </w:r>
      <w:r>
        <w:t>u3) + 0</w:t>
      </w:r>
      <w:r w:rsidR="00644CD5">
        <w:t>.</w:t>
      </w:r>
      <w:r>
        <w:t>169*T(v5</w:t>
      </w:r>
      <w:r w:rsidR="00644CD5">
        <w:t>.</w:t>
      </w:r>
      <w:r>
        <w:t>u12) -0</w:t>
      </w:r>
      <w:r w:rsidR="00644CD5">
        <w:t>.</w:t>
      </w:r>
      <w:r>
        <w:t>156*T(v21</w:t>
      </w:r>
      <w:r w:rsidR="00644CD5">
        <w:t>.</w:t>
      </w:r>
      <w:r>
        <w:t>u20) -0</w:t>
      </w:r>
      <w:r w:rsidR="00644CD5">
        <w:t>.</w:t>
      </w:r>
      <w:r>
        <w:t>209*T(v3</w:t>
      </w:r>
      <w:r w:rsidR="00644CD5">
        <w:t>.</w:t>
      </w:r>
      <w:r>
        <w:t>u6) + 0</w:t>
      </w:r>
      <w:r w:rsidR="00644CD5">
        <w:t>.</w:t>
      </w:r>
      <w:r>
        <w:t>149*T(v12</w:t>
      </w:r>
      <w:r w:rsidR="00644CD5">
        <w:t>.</w:t>
      </w:r>
      <w:r>
        <w:t>u15) + 0</w:t>
      </w:r>
      <w:r w:rsidR="00644CD5">
        <w:t>.</w:t>
      </w:r>
      <w:r>
        <w:t>14*T(v19</w:t>
      </w:r>
      <w:r w:rsidR="00644CD5">
        <w:t>.</w:t>
      </w:r>
      <w:r>
        <w:t>u15) + 0</w:t>
      </w:r>
      <w:r w:rsidR="00644CD5">
        <w:t>.</w:t>
      </w:r>
      <w:r>
        <w:t>152*T(v12</w:t>
      </w:r>
      <w:r w:rsidR="00644CD5">
        <w:t>.</w:t>
      </w:r>
      <w:r>
        <w:t>u7) + 0</w:t>
      </w:r>
      <w:r w:rsidR="00644CD5">
        <w:t>.</w:t>
      </w:r>
      <w:r>
        <w:t>176*T(v5</w:t>
      </w:r>
      <w:r w:rsidR="00644CD5">
        <w:t>.</w:t>
      </w:r>
      <w:r>
        <w:t>u3) + 0</w:t>
      </w:r>
      <w:r w:rsidR="00644CD5">
        <w:t>.</w:t>
      </w:r>
      <w:r>
        <w:t>129*T(v23</w:t>
      </w:r>
      <w:r w:rsidR="00644CD5">
        <w:t>.</w:t>
      </w:r>
      <w:r>
        <w:t>u4) -0</w:t>
      </w:r>
      <w:r w:rsidR="00644CD5">
        <w:t>.</w:t>
      </w:r>
      <w:r>
        <w:t>136*T(v8</w:t>
      </w:r>
      <w:r w:rsidR="00644CD5">
        <w:t>.</w:t>
      </w:r>
      <w:r>
        <w:t>u32) + 0</w:t>
      </w:r>
      <w:r w:rsidR="00644CD5">
        <w:t>.</w:t>
      </w:r>
      <w:r>
        <w:t>131*T(v5</w:t>
      </w:r>
      <w:r w:rsidR="00644CD5">
        <w:t>.</w:t>
      </w:r>
      <w:r>
        <w:t>u29) -0</w:t>
      </w:r>
      <w:r w:rsidR="00644CD5">
        <w:t>.</w:t>
      </w:r>
      <w:r>
        <w:t>132*T(v2</w:t>
      </w:r>
      <w:r w:rsidR="00644CD5">
        <w:t>.</w:t>
      </w:r>
      <w:r>
        <w:t>u15) + 0</w:t>
      </w:r>
      <w:r w:rsidR="00644CD5">
        <w:t>.</w:t>
      </w:r>
      <w:r>
        <w:t>135*T(v4</w:t>
      </w:r>
      <w:r w:rsidR="00644CD5">
        <w:t>.</w:t>
      </w:r>
      <w:r>
        <w:t>u18) -0</w:t>
      </w:r>
      <w:r w:rsidR="00644CD5">
        <w:t>.</w:t>
      </w:r>
      <w:r>
        <w:t>148*T(v29</w:t>
      </w:r>
      <w:r w:rsidR="00644CD5">
        <w:t>.</w:t>
      </w:r>
      <w:r>
        <w:t>u2) + 0</w:t>
      </w:r>
      <w:r w:rsidR="00644CD5">
        <w:t>.</w:t>
      </w:r>
      <w:r>
        <w:t>155*T(v6</w:t>
      </w:r>
      <w:r w:rsidR="00644CD5">
        <w:t>.</w:t>
      </w:r>
      <w:r>
        <w:t>u7) -0</w:t>
      </w:r>
      <w:r w:rsidR="00644CD5">
        <w:t>.</w:t>
      </w:r>
      <w:r>
        <w:t>12*T(v15</w:t>
      </w:r>
      <w:r w:rsidR="00644CD5">
        <w:t>.</w:t>
      </w:r>
      <w:r>
        <w:t>u12) + 0</w:t>
      </w:r>
      <w:r w:rsidR="00644CD5">
        <w:t>.</w:t>
      </w:r>
      <w:r>
        <w:t>113*T(v5</w:t>
      </w:r>
      <w:r w:rsidR="00644CD5">
        <w:t>.</w:t>
      </w:r>
      <w:r>
        <w:t>u25) -0</w:t>
      </w:r>
      <w:r w:rsidR="00644CD5">
        <w:t>.</w:t>
      </w:r>
      <w:r>
        <w:t>109*T(v29</w:t>
      </w:r>
      <w:r w:rsidR="00644CD5">
        <w:t>.</w:t>
      </w:r>
      <w:r>
        <w:t>u4) + 0</w:t>
      </w:r>
      <w:r w:rsidR="00644CD5">
        <w:t>.</w:t>
      </w:r>
      <w:r>
        <w:t>117*T(v13</w:t>
      </w:r>
      <w:r w:rsidR="00644CD5">
        <w:t>.</w:t>
      </w:r>
      <w:r>
        <w:t>u7) + 0</w:t>
      </w:r>
      <w:r w:rsidR="00644CD5">
        <w:t>.</w:t>
      </w:r>
      <w:r>
        <w:t>117*T(v14</w:t>
      </w:r>
      <w:r w:rsidR="00644CD5">
        <w:t>.</w:t>
      </w:r>
      <w:r>
        <w:t>u7) -0</w:t>
      </w:r>
      <w:r w:rsidR="00644CD5">
        <w:t>.</w:t>
      </w:r>
      <w:r>
        <w:t>114*T(v7</w:t>
      </w:r>
      <w:r w:rsidR="00644CD5">
        <w:t>.</w:t>
      </w:r>
      <w:r>
        <w:t>u26) -0</w:t>
      </w:r>
      <w:r w:rsidR="00644CD5">
        <w:t>.</w:t>
      </w:r>
      <w:r>
        <w:t>0763*T(u11) -0</w:t>
      </w:r>
      <w:r w:rsidR="00644CD5">
        <w:t>.</w:t>
      </w:r>
      <w:r>
        <w:t>0976*T(v5</w:t>
      </w:r>
      <w:r w:rsidR="00644CD5">
        <w:t>.</w:t>
      </w:r>
      <w:r>
        <w:t>u37) + 0</w:t>
      </w:r>
      <w:r w:rsidR="00644CD5">
        <w:t>.</w:t>
      </w:r>
      <w:r>
        <w:t>117*T(v10</w:t>
      </w:r>
      <w:r w:rsidR="00644CD5">
        <w:t>.</w:t>
      </w:r>
      <w:r>
        <w:t>u16) -0</w:t>
      </w:r>
      <w:r w:rsidR="00644CD5">
        <w:t>.</w:t>
      </w:r>
      <w:r>
        <w:t>0684*T(v31) + 0</w:t>
      </w:r>
      <w:r w:rsidR="00644CD5">
        <w:t>.</w:t>
      </w:r>
      <w:r>
        <w:t>106*T(v25</w:t>
      </w:r>
      <w:r w:rsidR="00644CD5">
        <w:t>.</w:t>
      </w:r>
      <w:r>
        <w:t>u3) + 0</w:t>
      </w:r>
      <w:r w:rsidR="00644CD5">
        <w:t>.</w:t>
      </w:r>
      <w:r>
        <w:t>0938*T(u9) + 0</w:t>
      </w:r>
      <w:r w:rsidR="00644CD5">
        <w:t>.</w:t>
      </w:r>
      <w:r>
        <w:t>0822*T(v4</w:t>
      </w:r>
      <w:r w:rsidR="00644CD5">
        <w:t>.</w:t>
      </w:r>
      <w:r>
        <w:t>u36) -0</w:t>
      </w:r>
      <w:r w:rsidR="00644CD5">
        <w:t>.</w:t>
      </w:r>
      <w:r>
        <w:t>106*T(v17</w:t>
      </w:r>
      <w:r w:rsidR="00644CD5">
        <w:t>.</w:t>
      </w:r>
      <w:r>
        <w:t>u22) -0</w:t>
      </w:r>
      <w:r w:rsidR="00644CD5">
        <w:t>.</w:t>
      </w:r>
      <w:r>
        <w:t>13*T(v1</w:t>
      </w:r>
      <w:r w:rsidR="00644CD5">
        <w:t>.</w:t>
      </w:r>
      <w:r>
        <w:t>u1) + 0</w:t>
      </w:r>
      <w:r w:rsidR="00644CD5">
        <w:t>.</w:t>
      </w:r>
      <w:r>
        <w:t>0694*T(u20) + 0</w:t>
      </w:r>
      <w:r w:rsidR="00644CD5">
        <w:t>.</w:t>
      </w:r>
      <w:r>
        <w:t>0875*T(v29</w:t>
      </w:r>
      <w:r w:rsidR="00644CD5">
        <w:t>.</w:t>
      </w:r>
      <w:r>
        <w:t>u11) -0</w:t>
      </w:r>
      <w:r w:rsidR="00644CD5">
        <w:t>.</w:t>
      </w:r>
      <w:r>
        <w:t>109*T(v5</w:t>
      </w:r>
      <w:r w:rsidR="00644CD5">
        <w:t>.</w:t>
      </w:r>
      <w:r>
        <w:t>u11) -0</w:t>
      </w:r>
      <w:r w:rsidR="00644CD5">
        <w:t>.</w:t>
      </w:r>
      <w:r>
        <w:t>0896*T(v1</w:t>
      </w:r>
      <w:r w:rsidR="00644CD5">
        <w:t>.</w:t>
      </w:r>
      <w:r>
        <w:t>u35) + 0</w:t>
      </w:r>
      <w:r w:rsidR="00644CD5">
        <w:t>.</w:t>
      </w:r>
      <w:r>
        <w:t>0788*T(v13</w:t>
      </w:r>
      <w:r w:rsidR="00644CD5">
        <w:t>.</w:t>
      </w:r>
      <w:r>
        <w:t>u20) -0</w:t>
      </w:r>
      <w:r w:rsidR="00644CD5">
        <w:t>.</w:t>
      </w:r>
      <w:r>
        <w:t>0886*T(v8</w:t>
      </w:r>
      <w:r w:rsidR="00644CD5">
        <w:t>.</w:t>
      </w:r>
      <w:r>
        <w:t>u19) + 0</w:t>
      </w:r>
      <w:r w:rsidR="00644CD5">
        <w:t>.</w:t>
      </w:r>
      <w:r>
        <w:t>0767*T(v14</w:t>
      </w:r>
      <w:r w:rsidR="00644CD5">
        <w:t>.</w:t>
      </w:r>
      <w:r>
        <w:t>u16) -0</w:t>
      </w:r>
      <w:r w:rsidR="00644CD5">
        <w:t>.</w:t>
      </w:r>
      <w:r>
        <w:t>06*T(u26) -0</w:t>
      </w:r>
      <w:r w:rsidR="00644CD5">
        <w:t>.</w:t>
      </w:r>
      <w:r>
        <w:t>0786*T(v2</w:t>
      </w:r>
      <w:r w:rsidR="00644CD5">
        <w:t>.</w:t>
      </w:r>
      <w:r>
        <w:t>u38) -0</w:t>
      </w:r>
      <w:r w:rsidR="00644CD5">
        <w:t>.</w:t>
      </w:r>
      <w:r>
        <w:t>0821*T(v7) -0</w:t>
      </w:r>
      <w:r w:rsidR="00644CD5">
        <w:t>.</w:t>
      </w:r>
      <w:r>
        <w:t>0843*T(v1</w:t>
      </w:r>
      <w:r w:rsidR="00644CD5">
        <w:t>.</w:t>
      </w:r>
      <w:r>
        <w:t>u38) -0</w:t>
      </w:r>
      <w:r w:rsidR="00644CD5">
        <w:t>.</w:t>
      </w:r>
      <w:r>
        <w:t>0666*T(v35</w:t>
      </w:r>
      <w:r w:rsidR="00644CD5">
        <w:t>.</w:t>
      </w:r>
      <w:r>
        <w:t>u1) -0</w:t>
      </w:r>
      <w:r w:rsidR="00644CD5">
        <w:t>.</w:t>
      </w:r>
      <w:r>
        <w:t>0612*T(u16) -0</w:t>
      </w:r>
      <w:r w:rsidR="00644CD5">
        <w:t>.</w:t>
      </w:r>
      <w:r>
        <w:t>0456*T(v36) + 0</w:t>
      </w:r>
      <w:r w:rsidR="00644CD5">
        <w:t>.</w:t>
      </w:r>
      <w:r>
        <w:t>0625*T(v38</w:t>
      </w:r>
      <w:r w:rsidR="00644CD5">
        <w:t>.</w:t>
      </w:r>
      <w:r>
        <w:t>u4) + 0</w:t>
      </w:r>
      <w:r w:rsidR="00644CD5">
        <w:t>.</w:t>
      </w:r>
      <w:r>
        <w:t>0667*T(v15</w:t>
      </w:r>
      <w:r w:rsidR="00644CD5">
        <w:t>.</w:t>
      </w:r>
      <w:r>
        <w:t>u25) + 0</w:t>
      </w:r>
      <w:r w:rsidR="00644CD5">
        <w:t>.</w:t>
      </w:r>
      <w:r>
        <w:t>0664*T(v4</w:t>
      </w:r>
      <w:r w:rsidR="00644CD5">
        <w:t>.</w:t>
      </w:r>
      <w:r>
        <w:t>u31) -0</w:t>
      </w:r>
      <w:r w:rsidR="00644CD5">
        <w:t>.</w:t>
      </w:r>
      <w:r>
        <w:t>0742*T(v11</w:t>
      </w:r>
      <w:r w:rsidR="00644CD5">
        <w:t>.</w:t>
      </w:r>
      <w:r>
        <w:t>u12) + 0</w:t>
      </w:r>
      <w:r w:rsidR="00644CD5">
        <w:t>.</w:t>
      </w:r>
      <w:r>
        <w:t>0655*T(v3</w:t>
      </w:r>
      <w:r w:rsidR="00644CD5">
        <w:t>.</w:t>
      </w:r>
      <w:r>
        <w:t>u24) + 0</w:t>
      </w:r>
      <w:r w:rsidR="00644CD5">
        <w:t>.</w:t>
      </w:r>
      <w:r>
        <w:t>0613*T(v8</w:t>
      </w:r>
      <w:r w:rsidR="00644CD5">
        <w:t>.</w:t>
      </w:r>
      <w:r>
        <w:t>u33) -0</w:t>
      </w:r>
      <w:r w:rsidR="00644CD5">
        <w:t>.</w:t>
      </w:r>
      <w:r>
        <w:t>0334*T(u43) -0</w:t>
      </w:r>
      <w:r w:rsidR="00644CD5">
        <w:t>.</w:t>
      </w:r>
      <w:r>
        <w:t>0534*T(v3</w:t>
      </w:r>
      <w:r w:rsidR="00644CD5">
        <w:t>.</w:t>
      </w:r>
      <w:r>
        <w:t>u39) -0</w:t>
      </w:r>
      <w:r w:rsidR="00644CD5">
        <w:t>.</w:t>
      </w:r>
      <w:r>
        <w:t>0622*T(v5</w:t>
      </w:r>
      <w:r w:rsidR="00644CD5">
        <w:t>.</w:t>
      </w:r>
      <w:r>
        <w:t>u7) -0</w:t>
      </w:r>
      <w:r w:rsidR="00644CD5">
        <w:t>.</w:t>
      </w:r>
      <w:r>
        <w:t>0483*T(v13</w:t>
      </w:r>
      <w:r w:rsidR="00644CD5">
        <w:t>.</w:t>
      </w:r>
      <w:r>
        <w:t>u4) + 0</w:t>
      </w:r>
      <w:r w:rsidR="00644CD5">
        <w:t>.</w:t>
      </w:r>
      <w:r>
        <w:t>0554*T(v1</w:t>
      </w:r>
      <w:r w:rsidR="00644CD5">
        <w:t>.</w:t>
      </w:r>
      <w:r>
        <w:t>u36) -0</w:t>
      </w:r>
      <w:r w:rsidR="00644CD5">
        <w:t>.</w:t>
      </w:r>
      <w:r>
        <w:t>0411*T(v6</w:t>
      </w:r>
      <w:r w:rsidR="00644CD5">
        <w:t>.</w:t>
      </w:r>
      <w:r>
        <w:t>u37) + 0</w:t>
      </w:r>
      <w:r w:rsidR="00644CD5">
        <w:t>.</w:t>
      </w:r>
      <w:r>
        <w:t>0401*T(v27</w:t>
      </w:r>
      <w:r w:rsidR="00644CD5">
        <w:t>.</w:t>
      </w:r>
      <w:r>
        <w:t>u16) -0</w:t>
      </w:r>
      <w:r w:rsidR="00644CD5">
        <w:t>.</w:t>
      </w:r>
      <w:r>
        <w:t>0427*T(v22</w:t>
      </w:r>
      <w:r w:rsidR="00644CD5">
        <w:t>.</w:t>
      </w:r>
      <w:r>
        <w:t>u7) + 0</w:t>
      </w:r>
      <w:r w:rsidR="00644CD5">
        <w:t>.</w:t>
      </w:r>
      <w:r>
        <w:t>0475*T(v27</w:t>
      </w:r>
      <w:r w:rsidR="00644CD5">
        <w:t>.</w:t>
      </w:r>
      <w:r>
        <w:t>u12) + 0</w:t>
      </w:r>
      <w:r w:rsidR="00644CD5">
        <w:t>.</w:t>
      </w:r>
      <w:r>
        <w:t>0484*T(v24</w:t>
      </w:r>
      <w:r w:rsidR="00644CD5">
        <w:t>.</w:t>
      </w:r>
      <w:r>
        <w:t>u5) + 0</w:t>
      </w:r>
      <w:r w:rsidR="00644CD5">
        <w:t>.</w:t>
      </w:r>
      <w:r>
        <w:t>0355*T(v11</w:t>
      </w:r>
      <w:r w:rsidR="00644CD5">
        <w:t>.</w:t>
      </w:r>
      <w:r>
        <w:t>u25) -0</w:t>
      </w:r>
      <w:r w:rsidR="00644CD5">
        <w:t>.</w:t>
      </w:r>
      <w:r>
        <w:t>0384*T(v8</w:t>
      </w:r>
      <w:r w:rsidR="00644CD5">
        <w:t>.</w:t>
      </w:r>
      <w:r>
        <w:t>u28) + 0</w:t>
      </w:r>
      <w:r w:rsidR="00644CD5">
        <w:t>.</w:t>
      </w:r>
      <w:r>
        <w:t>0604*T(u3) -0</w:t>
      </w:r>
      <w:r w:rsidR="00644CD5">
        <w:t>.</w:t>
      </w:r>
      <w:r>
        <w:t>0381*T(v4</w:t>
      </w:r>
      <w:r w:rsidR="00644CD5">
        <w:t>.</w:t>
      </w:r>
      <w:r>
        <w:t>u35) + 0</w:t>
      </w:r>
      <w:r w:rsidR="00644CD5">
        <w:t>.</w:t>
      </w:r>
      <w:r>
        <w:t>0298*T(v24</w:t>
      </w:r>
      <w:r w:rsidR="00644CD5">
        <w:t>.</w:t>
      </w:r>
      <w:r>
        <w:t>u19) + 0</w:t>
      </w:r>
      <w:r w:rsidR="00644CD5">
        <w:t>.</w:t>
      </w:r>
      <w:r>
        <w:t>0386*T(v17</w:t>
      </w:r>
      <w:r w:rsidR="00644CD5">
        <w:t>.</w:t>
      </w:r>
      <w:r>
        <w:t>u12) + 0</w:t>
      </w:r>
      <w:r w:rsidR="00644CD5">
        <w:t>.</w:t>
      </w:r>
      <w:r>
        <w:t>038*T(v7</w:t>
      </w:r>
      <w:r w:rsidR="00644CD5">
        <w:t>.</w:t>
      </w:r>
      <w:r>
        <w:t>u17) -0</w:t>
      </w:r>
      <w:r w:rsidR="00644CD5">
        <w:t>.</w:t>
      </w:r>
      <w:r>
        <w:t>0325*T(v15</w:t>
      </w:r>
      <w:r w:rsidR="00644CD5">
        <w:t>.</w:t>
      </w:r>
      <w:r>
        <w:t>u24) + 0</w:t>
      </w:r>
      <w:r w:rsidR="00644CD5">
        <w:t>.</w:t>
      </w:r>
      <w:r>
        <w:t>0329*T(v11</w:t>
      </w:r>
      <w:r w:rsidR="00644CD5">
        <w:t>.</w:t>
      </w:r>
      <w:r>
        <w:t>u26) + 0</w:t>
      </w:r>
      <w:r w:rsidR="00644CD5">
        <w:t>.</w:t>
      </w:r>
      <w:r>
        <w:t>037*T(v8</w:t>
      </w:r>
      <w:r w:rsidR="00644CD5">
        <w:t>.</w:t>
      </w:r>
      <w:r>
        <w:t>u13) -0</w:t>
      </w:r>
      <w:r w:rsidR="00644CD5">
        <w:t>.</w:t>
      </w:r>
      <w:r>
        <w:t>0251*T(v14</w:t>
      </w:r>
      <w:r w:rsidR="00644CD5">
        <w:t>.</w:t>
      </w:r>
      <w:r>
        <w:t>u29) -0</w:t>
      </w:r>
      <w:r w:rsidR="00644CD5">
        <w:t>.</w:t>
      </w:r>
      <w:r>
        <w:t>0276*T(v9</w:t>
      </w:r>
      <w:r w:rsidR="00644CD5">
        <w:t>.</w:t>
      </w:r>
      <w:r>
        <w:t>u7) + 0</w:t>
      </w:r>
      <w:r w:rsidR="00644CD5">
        <w:t>.</w:t>
      </w:r>
      <w:r>
        <w:t>0228*T(v24</w:t>
      </w:r>
      <w:r w:rsidR="00644CD5">
        <w:t>.</w:t>
      </w:r>
      <w:r>
        <w:t>u7) + 0</w:t>
      </w:r>
      <w:r w:rsidR="00644CD5">
        <w:t>.</w:t>
      </w:r>
      <w:r>
        <w:t>022*T(v3</w:t>
      </w:r>
      <w:r w:rsidR="00644CD5">
        <w:t>.</w:t>
      </w:r>
      <w:r>
        <w:t>u38) + 0</w:t>
      </w:r>
      <w:r w:rsidR="00644CD5">
        <w:t>.</w:t>
      </w:r>
      <w:r>
        <w:t>0226*T(v25</w:t>
      </w:r>
      <w:r w:rsidR="00644CD5">
        <w:t>.</w:t>
      </w:r>
      <w:r>
        <w:t>u13) + 0</w:t>
      </w:r>
      <w:r w:rsidR="00644CD5">
        <w:t>.</w:t>
      </w:r>
      <w:r>
        <w:t>0219*T(v27</w:t>
      </w:r>
      <w:r w:rsidR="00644CD5">
        <w:t>.</w:t>
      </w:r>
      <w:r>
        <w:t>u6) + 0</w:t>
      </w:r>
      <w:r w:rsidR="00644CD5">
        <w:t>.</w:t>
      </w:r>
      <w:r>
        <w:t>0208*T(v29</w:t>
      </w:r>
      <w:r w:rsidR="00644CD5">
        <w:t>.</w:t>
      </w:r>
      <w:r>
        <w:t>u1) -0</w:t>
      </w:r>
      <w:r w:rsidR="00644CD5">
        <w:t>.</w:t>
      </w:r>
      <w:r>
        <w:t>014*T(v23) -0</w:t>
      </w:r>
      <w:r w:rsidR="00644CD5">
        <w:t>.</w:t>
      </w:r>
      <w:r>
        <w:t>0219*T(v16</w:t>
      </w:r>
      <w:r w:rsidR="00644CD5">
        <w:t>.</w:t>
      </w:r>
      <w:r>
        <w:t>u7) + 0</w:t>
      </w:r>
      <w:r w:rsidR="00644CD5">
        <w:t>.</w:t>
      </w:r>
      <w:r>
        <w:t>0186*T(v2</w:t>
      </w:r>
      <w:r w:rsidR="00644CD5">
        <w:t>.</w:t>
      </w:r>
      <w:r>
        <w:t>u36) -0</w:t>
      </w:r>
      <w:r w:rsidR="00644CD5">
        <w:t>.</w:t>
      </w:r>
      <w:r>
        <w:t>0146*T(v12</w:t>
      </w:r>
      <w:r w:rsidR="00644CD5">
        <w:t>.</w:t>
      </w:r>
      <w:r>
        <w:t>u30) + 0</w:t>
      </w:r>
      <w:r w:rsidR="00644CD5">
        <w:t>.</w:t>
      </w:r>
      <w:r>
        <w:t>0143*T(v17</w:t>
      </w:r>
      <w:r w:rsidR="00644CD5">
        <w:t>.</w:t>
      </w:r>
      <w:r>
        <w:t>u3) + 0</w:t>
      </w:r>
      <w:r w:rsidR="00644CD5">
        <w:t>.</w:t>
      </w:r>
      <w:r>
        <w:t>0234*T(v1</w:t>
      </w:r>
      <w:r w:rsidR="00644CD5">
        <w:t>.</w:t>
      </w:r>
      <w:r>
        <w:t>u9) + 0</w:t>
      </w:r>
      <w:r w:rsidR="00644CD5">
        <w:t>.</w:t>
      </w:r>
      <w:r>
        <w:t>0128*T(v31</w:t>
      </w:r>
      <w:r w:rsidR="00644CD5">
        <w:t>.</w:t>
      </w:r>
      <w:r>
        <w:t>u9) + 0</w:t>
      </w:r>
      <w:r w:rsidR="00644CD5">
        <w:t>.</w:t>
      </w:r>
      <w:r>
        <w:t>0119*T(v13</w:t>
      </w:r>
      <w:r w:rsidR="00644CD5">
        <w:t>.</w:t>
      </w:r>
      <w:r>
        <w:t>u12) -0</w:t>
      </w:r>
      <w:r w:rsidR="00644CD5">
        <w:t>.</w:t>
      </w:r>
      <w:r>
        <w:t>00939*T(v24</w:t>
      </w:r>
      <w:r w:rsidR="00644CD5">
        <w:t>.</w:t>
      </w:r>
      <w:r>
        <w:t>u4) + 0</w:t>
      </w:r>
      <w:r w:rsidR="00644CD5">
        <w:t>.</w:t>
      </w:r>
      <w:r>
        <w:t>00641*T(v30) + 0</w:t>
      </w:r>
      <w:r w:rsidR="00644CD5">
        <w:t>.</w:t>
      </w:r>
      <w:r>
        <w:t>00932*T(v7</w:t>
      </w:r>
      <w:r w:rsidR="00644CD5">
        <w:t>.</w:t>
      </w:r>
      <w:r>
        <w:t>u18) + 0</w:t>
      </w:r>
      <w:r w:rsidR="00644CD5">
        <w:t>.</w:t>
      </w:r>
      <w:r>
        <w:t>0081*T(v13</w:t>
      </w:r>
      <w:r w:rsidR="00644CD5">
        <w:t>.</w:t>
      </w:r>
      <w:r>
        <w:t>u28) + 0</w:t>
      </w:r>
      <w:r w:rsidR="00644CD5">
        <w:t>.</w:t>
      </w:r>
      <w:r>
        <w:t>00752*T(v17</w:t>
      </w:r>
      <w:r w:rsidR="00644CD5">
        <w:t>.</w:t>
      </w:r>
      <w:r>
        <w:t>u24) + 0</w:t>
      </w:r>
      <w:r w:rsidR="00644CD5">
        <w:t>.</w:t>
      </w:r>
      <w:r>
        <w:t>00907*T(v18</w:t>
      </w:r>
      <w:r w:rsidR="00644CD5">
        <w:t>.</w:t>
      </w:r>
      <w:r>
        <w:t>u5) + 0</w:t>
      </w:r>
      <w:r w:rsidR="00644CD5">
        <w:t>.</w:t>
      </w:r>
      <w:r>
        <w:t>00481*T(v21</w:t>
      </w:r>
      <w:r w:rsidR="00644CD5">
        <w:t>.</w:t>
      </w:r>
      <w:r>
        <w:t>u2) + 0</w:t>
      </w:r>
      <w:r w:rsidR="00644CD5">
        <w:t>.</w:t>
      </w:r>
      <w:r>
        <w:t>00366*T(v11</w:t>
      </w:r>
      <w:r w:rsidR="00644CD5">
        <w:t>.</w:t>
      </w:r>
      <w:r>
        <w:t>u31) -0</w:t>
      </w:r>
      <w:r w:rsidR="00644CD5">
        <w:t>.</w:t>
      </w:r>
      <w:r>
        <w:t>0027*T(v32</w:t>
      </w:r>
      <w:r w:rsidR="00644CD5">
        <w:t>.</w:t>
      </w:r>
      <w:r>
        <w:t>u2) + 0</w:t>
      </w:r>
      <w:r w:rsidR="00644CD5">
        <w:t>.</w:t>
      </w:r>
      <w:r>
        <w:t>0021*T(v5</w:t>
      </w:r>
      <w:r w:rsidR="00644CD5">
        <w:t>.</w:t>
      </w:r>
      <w:r>
        <w:t>u34) -0</w:t>
      </w:r>
      <w:r w:rsidR="00644CD5">
        <w:t>.</w:t>
      </w:r>
      <w:r>
        <w:t>00112*Length^3 + 0</w:t>
      </w:r>
      <w:r w:rsidR="00644CD5">
        <w:t>.</w:t>
      </w:r>
      <w:r>
        <w:t>00104*T(v6</w:t>
      </w:r>
      <w:r w:rsidR="00644CD5">
        <w:t>.</w:t>
      </w:r>
      <w:r>
        <w:t>u1) -0</w:t>
      </w:r>
      <w:r w:rsidR="00644CD5">
        <w:t>.</w:t>
      </w:r>
      <w:r>
        <w:t>000445*T(v6</w:t>
      </w:r>
      <w:r w:rsidR="00644CD5">
        <w:t>.</w:t>
      </w:r>
      <w:r>
        <w:t>u26) -0</w:t>
      </w:r>
      <w:r w:rsidR="00644CD5">
        <w:t>.</w:t>
      </w:r>
      <w:r>
        <w:t>000277*T(v13</w:t>
      </w:r>
      <w:r w:rsidR="00644CD5">
        <w:t>.</w:t>
      </w:r>
      <w:r>
        <w:t>u29) + 7</w:t>
      </w:r>
      <w:r w:rsidR="00644CD5">
        <w:t>.</w:t>
      </w:r>
      <w:r>
        <w:t>02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189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611*T(v19</w:t>
      </w:r>
      <w:r w:rsidR="00644CD5">
        <w:t>.</w:t>
      </w:r>
      <w:r>
        <w:t>u1) + 0</w:t>
      </w:r>
      <w:r w:rsidR="00644CD5">
        <w:t>.</w:t>
      </w:r>
      <w:r>
        <w:t>449*T(v2</w:t>
      </w:r>
      <w:r w:rsidR="00644CD5">
        <w:t>.</w:t>
      </w:r>
      <w:r>
        <w:t>u4) + 31</w:t>
      </w:r>
      <w:r w:rsidR="00644CD5">
        <w:t>.</w:t>
      </w:r>
      <w:r>
        <w:t>9*Volume + 0</w:t>
      </w:r>
      <w:r w:rsidR="00644CD5">
        <w:t>.</w:t>
      </w:r>
      <w:r>
        <w:t>649*T(v6) -1</w:t>
      </w:r>
      <w:r w:rsidR="00644CD5">
        <w:t>.</w:t>
      </w:r>
      <w:r>
        <w:t>11*T(v6</w:t>
      </w:r>
      <w:r w:rsidR="00644CD5">
        <w:t>.</w:t>
      </w:r>
      <w:r>
        <w:t>u5) + 0</w:t>
      </w:r>
      <w:r w:rsidR="00644CD5">
        <w:t>.</w:t>
      </w:r>
      <w:r>
        <w:t>383*T(v11</w:t>
      </w:r>
      <w:r w:rsidR="00644CD5">
        <w:t>.</w:t>
      </w:r>
      <w:r>
        <w:t>u4) + 1</w:t>
      </w:r>
      <w:r w:rsidR="00644CD5">
        <w:t>.</w:t>
      </w:r>
      <w:r>
        <w:t>01*T(v25</w:t>
      </w:r>
      <w:r w:rsidR="00644CD5">
        <w:t>.</w:t>
      </w:r>
      <w:r>
        <w:t>u12) -0</w:t>
      </w:r>
      <w:r w:rsidR="00644CD5">
        <w:t>.</w:t>
      </w:r>
      <w:r>
        <w:t>612*T(v19</w:t>
      </w:r>
      <w:r w:rsidR="00644CD5">
        <w:t>.</w:t>
      </w:r>
      <w:r>
        <w:t>u21) -0</w:t>
      </w:r>
      <w:r w:rsidR="00644CD5">
        <w:t>.</w:t>
      </w:r>
      <w:r>
        <w:t>384*T(v6</w:t>
      </w:r>
      <w:r w:rsidR="00644CD5">
        <w:t>.</w:t>
      </w:r>
      <w:r>
        <w:t>u10) -0</w:t>
      </w:r>
      <w:r w:rsidR="00644CD5">
        <w:t>.</w:t>
      </w:r>
      <w:r>
        <w:t>117*T(v20</w:t>
      </w:r>
      <w:r w:rsidR="00644CD5">
        <w:t>.</w:t>
      </w:r>
      <w:r>
        <w:t>u7) + 0</w:t>
      </w:r>
      <w:r w:rsidR="00644CD5">
        <w:t>.</w:t>
      </w:r>
      <w:r>
        <w:t>792*T(v13</w:t>
      </w:r>
      <w:r w:rsidR="00644CD5">
        <w:t>.</w:t>
      </w:r>
      <w:r>
        <w:t>u13) -0</w:t>
      </w:r>
      <w:r w:rsidR="00644CD5">
        <w:t>.</w:t>
      </w:r>
      <w:r>
        <w:t>27*T(v6</w:t>
      </w:r>
      <w:r w:rsidR="00644CD5">
        <w:t>.</w:t>
      </w:r>
      <w:r>
        <w:t>u34) -0</w:t>
      </w:r>
      <w:r w:rsidR="00644CD5">
        <w:t>.</w:t>
      </w:r>
      <w:r>
        <w:t>852*T(v22</w:t>
      </w:r>
      <w:r w:rsidR="00644CD5">
        <w:t>.</w:t>
      </w:r>
      <w:r>
        <w:t>u21) -28</w:t>
      </w:r>
      <w:r w:rsidR="00644CD5">
        <w:t>.</w:t>
      </w:r>
      <w:r>
        <w:t>6*Volume^2 + 0</w:t>
      </w:r>
      <w:r w:rsidR="00644CD5">
        <w:t>.</w:t>
      </w:r>
      <w:r>
        <w:t>905*T(u5) + 0</w:t>
      </w:r>
      <w:r w:rsidR="00644CD5">
        <w:t>.</w:t>
      </w:r>
      <w:r>
        <w:t>423*T(v17</w:t>
      </w:r>
      <w:r w:rsidR="00644CD5">
        <w:t>.</w:t>
      </w:r>
      <w:r>
        <w:t>u2) + 0</w:t>
      </w:r>
      <w:r w:rsidR="00644CD5">
        <w:t>.</w:t>
      </w:r>
      <w:r>
        <w:t>694*NumNegative -0</w:t>
      </w:r>
      <w:r w:rsidR="00644CD5">
        <w:t>.</w:t>
      </w:r>
      <w:r>
        <w:t>523*T(v17) -0</w:t>
      </w:r>
      <w:r w:rsidR="00644CD5">
        <w:t>.</w:t>
      </w:r>
      <w:r>
        <w:t>0836*T(v24</w:t>
      </w:r>
      <w:r w:rsidR="00644CD5">
        <w:t>.</w:t>
      </w:r>
      <w:r>
        <w:t>u17) -0</w:t>
      </w:r>
      <w:r w:rsidR="00644CD5">
        <w:t>.</w:t>
      </w:r>
      <w:r>
        <w:t>365*T(v40) -0</w:t>
      </w:r>
      <w:r w:rsidR="00644CD5">
        <w:t>.</w:t>
      </w:r>
      <w:r>
        <w:t>548*T(v37</w:t>
      </w:r>
      <w:r w:rsidR="00644CD5">
        <w:t>.</w:t>
      </w:r>
      <w:r>
        <w:t>u5) + 0</w:t>
      </w:r>
      <w:r w:rsidR="00644CD5">
        <w:t>.</w:t>
      </w:r>
      <w:r>
        <w:t>383*T(v28</w:t>
      </w:r>
      <w:r w:rsidR="00644CD5">
        <w:t>.</w:t>
      </w:r>
      <w:r>
        <w:t>u5) + 0</w:t>
      </w:r>
      <w:r w:rsidR="00644CD5">
        <w:t>.</w:t>
      </w:r>
      <w:r>
        <w:t>0273*T(v28</w:t>
      </w:r>
      <w:r w:rsidR="00644CD5">
        <w:t>.</w:t>
      </w:r>
      <w:r>
        <w:t>u14) + 0</w:t>
      </w:r>
      <w:r w:rsidR="00644CD5">
        <w:t>.</w:t>
      </w:r>
      <w:r>
        <w:t>177*T(v2</w:t>
      </w:r>
      <w:r w:rsidR="00644CD5">
        <w:t>.</w:t>
      </w:r>
      <w:r>
        <w:t>u41) -1</w:t>
      </w:r>
      <w:r w:rsidR="00644CD5">
        <w:t>.</w:t>
      </w:r>
      <w:r>
        <w:t>29*T(v28</w:t>
      </w:r>
      <w:r w:rsidR="00644CD5">
        <w:t>.</w:t>
      </w:r>
      <w:r>
        <w:t>u2) + 0</w:t>
      </w:r>
      <w:r w:rsidR="00644CD5">
        <w:t>.</w:t>
      </w:r>
      <w:r>
        <w:t>448*T(v8</w:t>
      </w:r>
      <w:r w:rsidR="00644CD5">
        <w:t>.</w:t>
      </w:r>
      <w:r>
        <w:t>u31) -0</w:t>
      </w:r>
      <w:r w:rsidR="00644CD5">
        <w:t>.</w:t>
      </w:r>
      <w:r>
        <w:t>554*T(v37</w:t>
      </w:r>
      <w:r w:rsidR="00644CD5">
        <w:t>.</w:t>
      </w:r>
      <w:r>
        <w:t>u1) -0</w:t>
      </w:r>
      <w:r w:rsidR="00644CD5">
        <w:t>.</w:t>
      </w:r>
      <w:r>
        <w:t>0358*T(v23</w:t>
      </w:r>
      <w:r w:rsidR="00644CD5">
        <w:t>.</w:t>
      </w:r>
      <w:r>
        <w:t>u6) + 0</w:t>
      </w:r>
      <w:r w:rsidR="00644CD5">
        <w:t>.</w:t>
      </w:r>
      <w:r>
        <w:t>489*T(v14</w:t>
      </w:r>
      <w:r w:rsidR="00644CD5">
        <w:t>.</w:t>
      </w:r>
      <w:r>
        <w:t>u23) + 0</w:t>
      </w:r>
      <w:r w:rsidR="00644CD5">
        <w:t>.</w:t>
      </w:r>
      <w:r>
        <w:t>23*T(v14</w:t>
      </w:r>
      <w:r w:rsidR="00644CD5">
        <w:t>.</w:t>
      </w:r>
      <w:r>
        <w:t>u16) + 0</w:t>
      </w:r>
      <w:r w:rsidR="00644CD5">
        <w:t>.</w:t>
      </w:r>
      <w:r>
        <w:t>166*T(v10</w:t>
      </w:r>
      <w:r w:rsidR="00644CD5">
        <w:t>.</w:t>
      </w:r>
      <w:r>
        <w:t>u8) -0</w:t>
      </w:r>
      <w:r w:rsidR="00644CD5">
        <w:t>.</w:t>
      </w:r>
      <w:r>
        <w:t>18*T(v5</w:t>
      </w:r>
      <w:r w:rsidR="00644CD5">
        <w:t>.</w:t>
      </w:r>
      <w:r>
        <w:t>u15) + 0</w:t>
      </w:r>
      <w:r w:rsidR="00644CD5">
        <w:t>.</w:t>
      </w:r>
      <w:r>
        <w:t>525*T(v15</w:t>
      </w:r>
      <w:r w:rsidR="00644CD5">
        <w:t>.</w:t>
      </w:r>
      <w:r>
        <w:t>u22) -0</w:t>
      </w:r>
      <w:r w:rsidR="00644CD5">
        <w:t>.</w:t>
      </w:r>
      <w:r>
        <w:t>445*T(v30</w:t>
      </w:r>
      <w:r w:rsidR="00644CD5">
        <w:t>.</w:t>
      </w:r>
      <w:r>
        <w:t>u7) + 0</w:t>
      </w:r>
      <w:r w:rsidR="00644CD5">
        <w:t>.</w:t>
      </w:r>
      <w:r>
        <w:t>711*T(v6</w:t>
      </w:r>
      <w:r w:rsidR="00644CD5">
        <w:t>.</w:t>
      </w:r>
      <w:r>
        <w:t>u31) -0</w:t>
      </w:r>
      <w:r w:rsidR="00644CD5">
        <w:t>.</w:t>
      </w:r>
      <w:r>
        <w:t>707*T(v20</w:t>
      </w:r>
      <w:r w:rsidR="00644CD5">
        <w:t>.</w:t>
      </w:r>
      <w:r>
        <w:t>u17) + 0</w:t>
      </w:r>
      <w:r w:rsidR="00644CD5">
        <w:t>.</w:t>
      </w:r>
      <w:r>
        <w:t>505*T(v30</w:t>
      </w:r>
      <w:r w:rsidR="00644CD5">
        <w:t>.</w:t>
      </w:r>
      <w:r>
        <w:t>u5) + 0</w:t>
      </w:r>
      <w:r w:rsidR="00644CD5">
        <w:t>.</w:t>
      </w:r>
      <w:r>
        <w:t>492*T(v10</w:t>
      </w:r>
      <w:r w:rsidR="00644CD5">
        <w:t>.</w:t>
      </w:r>
      <w:r>
        <w:t>u31) + 0</w:t>
      </w:r>
      <w:r w:rsidR="00644CD5">
        <w:t>.</w:t>
      </w:r>
      <w:r>
        <w:t>413*T(v21</w:t>
      </w:r>
      <w:r w:rsidR="00644CD5">
        <w:t>.</w:t>
      </w:r>
      <w:r>
        <w:t>u6) -0</w:t>
      </w:r>
      <w:r w:rsidR="00644CD5">
        <w:t>.</w:t>
      </w:r>
      <w:r>
        <w:t>621*T(v18</w:t>
      </w:r>
      <w:r w:rsidR="00644CD5">
        <w:t>.</w:t>
      </w:r>
      <w:r>
        <w:t>u23) + 0</w:t>
      </w:r>
      <w:r w:rsidR="00644CD5">
        <w:t>.</w:t>
      </w:r>
      <w:r>
        <w:t>143*T(v24</w:t>
      </w:r>
      <w:r w:rsidR="00644CD5">
        <w:t>.</w:t>
      </w:r>
      <w:r>
        <w:t>u11) + 0</w:t>
      </w:r>
      <w:r w:rsidR="00644CD5">
        <w:t>.</w:t>
      </w:r>
      <w:r>
        <w:t>304*T(v3</w:t>
      </w:r>
      <w:r w:rsidR="00644CD5">
        <w:t>.</w:t>
      </w:r>
      <w:r>
        <w:t>u38) -0</w:t>
      </w:r>
      <w:r w:rsidR="00644CD5">
        <w:t>.</w:t>
      </w:r>
      <w:r>
        <w:t>276*T(v8</w:t>
      </w:r>
      <w:r w:rsidR="00644CD5">
        <w:t>.</w:t>
      </w:r>
      <w:r>
        <w:t>u8) -0</w:t>
      </w:r>
      <w:r w:rsidR="00644CD5">
        <w:t>.</w:t>
      </w:r>
      <w:r>
        <w:t>761*T(v14</w:t>
      </w:r>
      <w:r w:rsidR="00644CD5">
        <w:t>.</w:t>
      </w:r>
      <w:r>
        <w:t>u4) + 0</w:t>
      </w:r>
      <w:r w:rsidR="00644CD5">
        <w:t>.</w:t>
      </w:r>
      <w:r>
        <w:t>517*T(v1</w:t>
      </w:r>
      <w:r w:rsidR="00644CD5">
        <w:t>.</w:t>
      </w:r>
      <w:r>
        <w:t>u40) + 0</w:t>
      </w:r>
      <w:r w:rsidR="00644CD5">
        <w:t>.</w:t>
      </w:r>
      <w:r>
        <w:t>296*T(v4</w:t>
      </w:r>
      <w:r w:rsidR="00644CD5">
        <w:t>.</w:t>
      </w:r>
      <w:r>
        <w:t>u6) -0</w:t>
      </w:r>
      <w:r w:rsidR="00644CD5">
        <w:t>.</w:t>
      </w:r>
      <w:r>
        <w:t>142*T(v33</w:t>
      </w:r>
      <w:r w:rsidR="00644CD5">
        <w:t>.</w:t>
      </w:r>
      <w:r>
        <w:t>u1) + 0</w:t>
      </w:r>
      <w:r w:rsidR="00644CD5">
        <w:t>.</w:t>
      </w:r>
      <w:r>
        <w:t>132*T(v30</w:t>
      </w:r>
      <w:r w:rsidR="00644CD5">
        <w:t>.</w:t>
      </w:r>
      <w:r>
        <w:t>u9) -0</w:t>
      </w:r>
      <w:r w:rsidR="00644CD5">
        <w:t>.</w:t>
      </w:r>
      <w:r>
        <w:t>222*T(v14</w:t>
      </w:r>
      <w:r w:rsidR="00644CD5">
        <w:t>.</w:t>
      </w:r>
      <w:r>
        <w:t>u25) + 0</w:t>
      </w:r>
      <w:r w:rsidR="00644CD5">
        <w:t>.</w:t>
      </w:r>
      <w:r>
        <w:t>253*T(v12</w:t>
      </w:r>
      <w:r w:rsidR="00644CD5">
        <w:t>.</w:t>
      </w:r>
      <w:r>
        <w:t>u11) -0</w:t>
      </w:r>
      <w:r w:rsidR="00644CD5">
        <w:t>.</w:t>
      </w:r>
      <w:r>
        <w:t>206*T(v27</w:t>
      </w:r>
      <w:r w:rsidR="00644CD5">
        <w:t>.</w:t>
      </w:r>
      <w:r>
        <w:t>u1) -0</w:t>
      </w:r>
      <w:r w:rsidR="00644CD5">
        <w:t>.</w:t>
      </w:r>
      <w:r>
        <w:t>406*T(v12</w:t>
      </w:r>
      <w:r w:rsidR="00644CD5">
        <w:t>.</w:t>
      </w:r>
      <w:r>
        <w:t>u14) -0</w:t>
      </w:r>
      <w:r w:rsidR="00644CD5">
        <w:t>.</w:t>
      </w:r>
      <w:r>
        <w:t>601*T(v21</w:t>
      </w:r>
      <w:r w:rsidR="00644CD5">
        <w:t>.</w:t>
      </w:r>
      <w:r>
        <w:t>u13) + 0</w:t>
      </w:r>
      <w:r w:rsidR="00644CD5">
        <w:t>.</w:t>
      </w:r>
      <w:r>
        <w:t>57*T(v30</w:t>
      </w:r>
      <w:r w:rsidR="00644CD5">
        <w:t>.</w:t>
      </w:r>
      <w:r>
        <w:t>u10) + 0</w:t>
      </w:r>
      <w:r w:rsidR="00644CD5">
        <w:t>.</w:t>
      </w:r>
      <w:r>
        <w:t>772*T(v23</w:t>
      </w:r>
      <w:r w:rsidR="00644CD5">
        <w:t>.</w:t>
      </w:r>
      <w:r>
        <w:t>u2) -0</w:t>
      </w:r>
      <w:r w:rsidR="00644CD5">
        <w:t>.</w:t>
      </w:r>
      <w:r>
        <w:t>447*T(u4) -0</w:t>
      </w:r>
      <w:r w:rsidR="00644CD5">
        <w:t>.</w:t>
      </w:r>
      <w:r>
        <w:t>112*T(v19) -0</w:t>
      </w:r>
      <w:r w:rsidR="00644CD5">
        <w:t>.</w:t>
      </w:r>
      <w:r>
        <w:t>367*T(v15</w:t>
      </w:r>
      <w:r w:rsidR="00644CD5">
        <w:t>.</w:t>
      </w:r>
      <w:r>
        <w:t>u28) -0</w:t>
      </w:r>
      <w:r w:rsidR="00644CD5">
        <w:t>.</w:t>
      </w:r>
      <w:r>
        <w:t>292*T(v6</w:t>
      </w:r>
      <w:r w:rsidR="00644CD5">
        <w:t>.</w:t>
      </w:r>
      <w:r>
        <w:t>u28) + 0</w:t>
      </w:r>
      <w:r w:rsidR="00644CD5">
        <w:t>.</w:t>
      </w:r>
      <w:r>
        <w:t>232*T(v3</w:t>
      </w:r>
      <w:r w:rsidR="00644CD5">
        <w:t>.</w:t>
      </w:r>
      <w:r>
        <w:t>u26) -0</w:t>
      </w:r>
      <w:r w:rsidR="00644CD5">
        <w:t>.</w:t>
      </w:r>
      <w:r>
        <w:t>434*T(v22</w:t>
      </w:r>
      <w:r w:rsidR="00644CD5">
        <w:t>.</w:t>
      </w:r>
      <w:r>
        <w:t>u19) + 0</w:t>
      </w:r>
      <w:r w:rsidR="00644CD5">
        <w:t>.</w:t>
      </w:r>
      <w:r>
        <w:t>418*T(v17</w:t>
      </w:r>
      <w:r w:rsidR="00644CD5">
        <w:t>.</w:t>
      </w:r>
      <w:r>
        <w:t>u6) + 0</w:t>
      </w:r>
      <w:r w:rsidR="00644CD5">
        <w:t>.</w:t>
      </w:r>
      <w:r>
        <w:t>372*T(v23</w:t>
      </w:r>
      <w:r w:rsidR="00644CD5">
        <w:t>.</w:t>
      </w:r>
      <w:r>
        <w:t>u20) -0</w:t>
      </w:r>
      <w:r w:rsidR="00644CD5">
        <w:t>.</w:t>
      </w:r>
      <w:r>
        <w:t>296*T(v20</w:t>
      </w:r>
      <w:r w:rsidR="00644CD5">
        <w:t>.</w:t>
      </w:r>
      <w:r>
        <w:t>u11) -0</w:t>
      </w:r>
      <w:r w:rsidR="00644CD5">
        <w:t>.</w:t>
      </w:r>
      <w:r>
        <w:t>649*T(v27</w:t>
      </w:r>
      <w:r w:rsidR="00644CD5">
        <w:t>.</w:t>
      </w:r>
      <w:r>
        <w:t>u16) + 0</w:t>
      </w:r>
      <w:r w:rsidR="00644CD5">
        <w:t>.</w:t>
      </w:r>
      <w:r>
        <w:t>191*T(v13</w:t>
      </w:r>
      <w:r w:rsidR="00644CD5">
        <w:t>.</w:t>
      </w:r>
      <w:r>
        <w:t>u16) -0</w:t>
      </w:r>
      <w:r w:rsidR="00644CD5">
        <w:t>.</w:t>
      </w:r>
      <w:r>
        <w:t>457*T(v2</w:t>
      </w:r>
      <w:r w:rsidR="00644CD5">
        <w:t>.</w:t>
      </w:r>
      <w:r>
        <w:t>u13) -0</w:t>
      </w:r>
      <w:r w:rsidR="00644CD5">
        <w:t>.</w:t>
      </w:r>
      <w:r>
        <w:t>586*T(v2</w:t>
      </w:r>
      <w:r w:rsidR="00644CD5">
        <w:t>.</w:t>
      </w:r>
      <w:r>
        <w:t>u27) + 0</w:t>
      </w:r>
      <w:r w:rsidR="00644CD5">
        <w:t>.</w:t>
      </w:r>
      <w:r>
        <w:t>0936*T(v36) -0</w:t>
      </w:r>
      <w:r w:rsidR="00644CD5">
        <w:t>.</w:t>
      </w:r>
      <w:r>
        <w:t>661*T(v22</w:t>
      </w:r>
      <w:r w:rsidR="00644CD5">
        <w:t>.</w:t>
      </w:r>
      <w:r>
        <w:t>u11) -0</w:t>
      </w:r>
      <w:r w:rsidR="00644CD5">
        <w:t>.</w:t>
      </w:r>
      <w:r>
        <w:t>393*T(u30) -0</w:t>
      </w:r>
      <w:r w:rsidR="00644CD5">
        <w:t>.</w:t>
      </w:r>
      <w:r>
        <w:t>415*T(v15</w:t>
      </w:r>
      <w:r w:rsidR="00644CD5">
        <w:t>.</w:t>
      </w:r>
      <w:r>
        <w:t>u7) -0</w:t>
      </w:r>
      <w:r w:rsidR="00644CD5">
        <w:t>.</w:t>
      </w:r>
      <w:r>
        <w:t>091*T(u8) + 12*Volume^3 -0</w:t>
      </w:r>
      <w:r w:rsidR="00644CD5">
        <w:t>.</w:t>
      </w:r>
      <w:r>
        <w:t>705*T(v4</w:t>
      </w:r>
      <w:r w:rsidR="00644CD5">
        <w:t>.</w:t>
      </w:r>
      <w:r>
        <w:t>u3) + 0</w:t>
      </w:r>
      <w:r w:rsidR="00644CD5">
        <w:t>.</w:t>
      </w:r>
      <w:r>
        <w:t>309*T(v14</w:t>
      </w:r>
      <w:r w:rsidR="00644CD5">
        <w:t>.</w:t>
      </w:r>
      <w:r>
        <w:t>u21) -0</w:t>
      </w:r>
      <w:r w:rsidR="00644CD5">
        <w:t>.</w:t>
      </w:r>
      <w:r>
        <w:t>325*T(v7</w:t>
      </w:r>
      <w:r w:rsidR="00644CD5">
        <w:t>.</w:t>
      </w:r>
      <w:r>
        <w:t>u18) + 0</w:t>
      </w:r>
      <w:r w:rsidR="00644CD5">
        <w:t>.</w:t>
      </w:r>
      <w:r>
        <w:t>457*T(v11) -0</w:t>
      </w:r>
      <w:r w:rsidR="00644CD5">
        <w:t>.</w:t>
      </w:r>
      <w:r>
        <w:t>418*T(v1</w:t>
      </w:r>
      <w:r w:rsidR="00644CD5">
        <w:t>.</w:t>
      </w:r>
      <w:r>
        <w:t>u12) -0</w:t>
      </w:r>
      <w:r w:rsidR="00644CD5">
        <w:t>.</w:t>
      </w:r>
      <w:r>
        <w:t>267*T(v16</w:t>
      </w:r>
      <w:r w:rsidR="00644CD5">
        <w:t>.</w:t>
      </w:r>
      <w:r>
        <w:t>u2) + 0</w:t>
      </w:r>
      <w:r w:rsidR="00644CD5">
        <w:t>.</w:t>
      </w:r>
      <w:r>
        <w:t>567*T(v11</w:t>
      </w:r>
      <w:r w:rsidR="00644CD5">
        <w:t>.</w:t>
      </w:r>
      <w:r>
        <w:t>u27) -0</w:t>
      </w:r>
      <w:r w:rsidR="00644CD5">
        <w:t>.</w:t>
      </w:r>
      <w:r>
        <w:t>185*T(u34) + 0</w:t>
      </w:r>
      <w:r w:rsidR="00644CD5">
        <w:t>.</w:t>
      </w:r>
      <w:r>
        <w:t>394*T(v29</w:t>
      </w:r>
      <w:r w:rsidR="00644CD5">
        <w:t>.</w:t>
      </w:r>
      <w:r>
        <w:t>u5) -0</w:t>
      </w:r>
      <w:r w:rsidR="00644CD5">
        <w:t>.</w:t>
      </w:r>
      <w:r>
        <w:t>243*T(v32</w:t>
      </w:r>
      <w:r w:rsidR="00644CD5">
        <w:t>.</w:t>
      </w:r>
      <w:r>
        <w:t>u9) + 0</w:t>
      </w:r>
      <w:r w:rsidR="00644CD5">
        <w:t>.</w:t>
      </w:r>
      <w:r>
        <w:t>347*T(v30</w:t>
      </w:r>
      <w:r w:rsidR="00644CD5">
        <w:t>.</w:t>
      </w:r>
      <w:r>
        <w:t>u1) -0</w:t>
      </w:r>
      <w:r w:rsidR="00644CD5">
        <w:t>.</w:t>
      </w:r>
      <w:r>
        <w:t>276*T(v8</w:t>
      </w:r>
      <w:r w:rsidR="00644CD5">
        <w:t>.</w:t>
      </w:r>
      <w:r>
        <w:t>u25) -0</w:t>
      </w:r>
      <w:r w:rsidR="00644CD5">
        <w:t>.</w:t>
      </w:r>
      <w:r>
        <w:t>299*T(v5</w:t>
      </w:r>
      <w:r w:rsidR="00644CD5">
        <w:t>.</w:t>
      </w:r>
      <w:r>
        <w:t>u32) -0</w:t>
      </w:r>
      <w:r w:rsidR="00644CD5">
        <w:t>.</w:t>
      </w:r>
      <w:r>
        <w:t>502*T(v19</w:t>
      </w:r>
      <w:r w:rsidR="00644CD5">
        <w:t>.</w:t>
      </w:r>
      <w:r>
        <w:t>u3) + 0</w:t>
      </w:r>
      <w:r w:rsidR="00644CD5">
        <w:t>.</w:t>
      </w:r>
      <w:r>
        <w:t>419*T(v35</w:t>
      </w:r>
      <w:r w:rsidR="00644CD5">
        <w:t>.</w:t>
      </w:r>
      <w:r>
        <w:t>u8) + 0</w:t>
      </w:r>
      <w:r w:rsidR="00644CD5">
        <w:t>.</w:t>
      </w:r>
      <w:r>
        <w:t>512*T(v1</w:t>
      </w:r>
      <w:r w:rsidR="00644CD5">
        <w:t>.</w:t>
      </w:r>
      <w:r>
        <w:t>u38) + 0</w:t>
      </w:r>
      <w:r w:rsidR="00644CD5">
        <w:t>.</w:t>
      </w:r>
      <w:r>
        <w:t>303*T(v13</w:t>
      </w:r>
      <w:r w:rsidR="00644CD5">
        <w:t>.</w:t>
      </w:r>
      <w:r>
        <w:t>u24) + 0</w:t>
      </w:r>
      <w:r w:rsidR="00644CD5">
        <w:t>.</w:t>
      </w:r>
      <w:r>
        <w:t>334*T(v5</w:t>
      </w:r>
      <w:r w:rsidR="00644CD5">
        <w:t>.</w:t>
      </w:r>
      <w:r>
        <w:t>u29) + 0</w:t>
      </w:r>
      <w:r w:rsidR="00644CD5">
        <w:t>.</w:t>
      </w:r>
      <w:r>
        <w:t>49*T(v4</w:t>
      </w:r>
      <w:r w:rsidR="00644CD5">
        <w:t>.</w:t>
      </w:r>
      <w:r>
        <w:t>u39) -0</w:t>
      </w:r>
      <w:r w:rsidR="00644CD5">
        <w:t>.</w:t>
      </w:r>
      <w:r>
        <w:t>164*T(v19</w:t>
      </w:r>
      <w:r w:rsidR="00644CD5">
        <w:t>.</w:t>
      </w:r>
      <w:r>
        <w:t>u7) + 0</w:t>
      </w:r>
      <w:r w:rsidR="00644CD5">
        <w:t>.</w:t>
      </w:r>
      <w:r>
        <w:t>391*T(v7</w:t>
      </w:r>
      <w:r w:rsidR="00644CD5">
        <w:t>.</w:t>
      </w:r>
      <w:r>
        <w:t>u22) -0</w:t>
      </w:r>
      <w:r w:rsidR="00644CD5">
        <w:t>.</w:t>
      </w:r>
      <w:r>
        <w:t>237*T(u22) + 0</w:t>
      </w:r>
      <w:r w:rsidR="00644CD5">
        <w:t>.</w:t>
      </w:r>
      <w:r>
        <w:t>371*T(v23</w:t>
      </w:r>
      <w:r w:rsidR="00644CD5">
        <w:t>.</w:t>
      </w:r>
      <w:r>
        <w:t>u5) -0</w:t>
      </w:r>
      <w:r w:rsidR="00644CD5">
        <w:t>.</w:t>
      </w:r>
      <w:r>
        <w:t>626*T(v8</w:t>
      </w:r>
      <w:r w:rsidR="00644CD5">
        <w:t>.</w:t>
      </w:r>
      <w:r>
        <w:t>u21) -0</w:t>
      </w:r>
      <w:r w:rsidR="00644CD5">
        <w:t>.</w:t>
      </w:r>
      <w:r>
        <w:t>277*T(v7</w:t>
      </w:r>
      <w:r w:rsidR="00644CD5">
        <w:t>.</w:t>
      </w:r>
      <w:r>
        <w:t>u16) + 0</w:t>
      </w:r>
      <w:r w:rsidR="00644CD5">
        <w:t>.</w:t>
      </w:r>
      <w:r>
        <w:t>0987*T(v6</w:t>
      </w:r>
      <w:r w:rsidR="00644CD5">
        <w:t>.</w:t>
      </w:r>
      <w:r>
        <w:t>u36) + 0</w:t>
      </w:r>
      <w:r w:rsidR="00644CD5">
        <w:t>.</w:t>
      </w:r>
      <w:r>
        <w:t>449*T(v1</w:t>
      </w:r>
      <w:r w:rsidR="00644CD5">
        <w:t>.</w:t>
      </w:r>
      <w:r>
        <w:t>u30) -0</w:t>
      </w:r>
      <w:r w:rsidR="00644CD5">
        <w:t>.</w:t>
      </w:r>
      <w:r>
        <w:t>302*T(v9</w:t>
      </w:r>
      <w:r w:rsidR="00644CD5">
        <w:t>.</w:t>
      </w:r>
      <w:r>
        <w:t>u25) + 0</w:t>
      </w:r>
      <w:r w:rsidR="00644CD5">
        <w:t>.</w:t>
      </w:r>
      <w:r>
        <w:t>408*T(v39</w:t>
      </w:r>
      <w:r w:rsidR="00644CD5">
        <w:t>.</w:t>
      </w:r>
      <w:r>
        <w:t>u2) -0</w:t>
      </w:r>
      <w:r w:rsidR="00644CD5">
        <w:t>.</w:t>
      </w:r>
      <w:r>
        <w:t>395*T(v5</w:t>
      </w:r>
      <w:r w:rsidR="00644CD5">
        <w:t>.</w:t>
      </w:r>
      <w:r>
        <w:t>u5) -0</w:t>
      </w:r>
      <w:r w:rsidR="00644CD5">
        <w:t>.</w:t>
      </w:r>
      <w:r>
        <w:t>294*T(v12</w:t>
      </w:r>
      <w:r w:rsidR="00644CD5">
        <w:t>.</w:t>
      </w:r>
      <w:r>
        <w:t>u8) -0</w:t>
      </w:r>
      <w:r w:rsidR="00644CD5">
        <w:t>.</w:t>
      </w:r>
      <w:r>
        <w:t>194*T(u27) -0</w:t>
      </w:r>
      <w:r w:rsidR="00644CD5">
        <w:t>.</w:t>
      </w:r>
      <w:r>
        <w:t>456*T(v32</w:t>
      </w:r>
      <w:r w:rsidR="00644CD5">
        <w:t>.</w:t>
      </w:r>
      <w:r>
        <w:t>u4) -0</w:t>
      </w:r>
      <w:r w:rsidR="00644CD5">
        <w:t>.</w:t>
      </w:r>
      <w:r>
        <w:t>16*T(v27) + 0</w:t>
      </w:r>
      <w:r w:rsidR="00644CD5">
        <w:t>.</w:t>
      </w:r>
      <w:r>
        <w:t>198*T(v13</w:t>
      </w:r>
      <w:r w:rsidR="00644CD5">
        <w:t>.</w:t>
      </w:r>
      <w:r>
        <w:t>u12) + 0</w:t>
      </w:r>
      <w:r w:rsidR="00644CD5">
        <w:t>.</w:t>
      </w:r>
      <w:r>
        <w:t>391*T(v4</w:t>
      </w:r>
      <w:r w:rsidR="00644CD5">
        <w:t>.</w:t>
      </w:r>
      <w:r>
        <w:t>u19) -0</w:t>
      </w:r>
      <w:r w:rsidR="00644CD5">
        <w:t>.</w:t>
      </w:r>
      <w:r>
        <w:t>476*T(v12</w:t>
      </w:r>
      <w:r w:rsidR="00644CD5">
        <w:t>.</w:t>
      </w:r>
      <w:r>
        <w:t>u22) -0</w:t>
      </w:r>
      <w:r w:rsidR="00644CD5">
        <w:t>.</w:t>
      </w:r>
      <w:r>
        <w:t>307*T(v2</w:t>
      </w:r>
      <w:r w:rsidR="00644CD5">
        <w:t>.</w:t>
      </w:r>
      <w:r>
        <w:t>u16) -0</w:t>
      </w:r>
      <w:r w:rsidR="00644CD5">
        <w:t>.</w:t>
      </w:r>
      <w:r>
        <w:t>526*T(v8</w:t>
      </w:r>
      <w:r w:rsidR="00644CD5">
        <w:t>.</w:t>
      </w:r>
      <w:r>
        <w:t>u13) -0</w:t>
      </w:r>
      <w:r w:rsidR="00644CD5">
        <w:t>.</w:t>
      </w:r>
      <w:r>
        <w:t>124*MW -0</w:t>
      </w:r>
      <w:r w:rsidR="00644CD5">
        <w:t>.</w:t>
      </w:r>
      <w:r>
        <w:t>448*T(v9</w:t>
      </w:r>
      <w:r w:rsidR="00644CD5">
        <w:t>.</w:t>
      </w:r>
      <w:r>
        <w:t>u23) -0</w:t>
      </w:r>
      <w:r w:rsidR="00644CD5">
        <w:t>.</w:t>
      </w:r>
      <w:r>
        <w:t>275*T(u37) + 0</w:t>
      </w:r>
      <w:r w:rsidR="00644CD5">
        <w:t>.</w:t>
      </w:r>
      <w:r>
        <w:t>368*T(v2</w:t>
      </w:r>
      <w:r w:rsidR="00644CD5">
        <w:t>.</w:t>
      </w:r>
      <w:r>
        <w:t>u23) -0</w:t>
      </w:r>
      <w:r w:rsidR="00644CD5">
        <w:t>.</w:t>
      </w:r>
      <w:r>
        <w:t>318*T(v18</w:t>
      </w:r>
      <w:r w:rsidR="00644CD5">
        <w:t>.</w:t>
      </w:r>
      <w:r>
        <w:t>u12) -0</w:t>
      </w:r>
      <w:r w:rsidR="00644CD5">
        <w:t>.</w:t>
      </w:r>
      <w:r>
        <w:t>331*T(v10</w:t>
      </w:r>
      <w:r w:rsidR="00644CD5">
        <w:t>.</w:t>
      </w:r>
      <w:r>
        <w:t>u26) + 0</w:t>
      </w:r>
      <w:r w:rsidR="00644CD5">
        <w:t>.</w:t>
      </w:r>
      <w:r>
        <w:t>275*T(v31</w:t>
      </w:r>
      <w:r w:rsidR="00644CD5">
        <w:t>.</w:t>
      </w:r>
      <w:r>
        <w:t>u10) + 0</w:t>
      </w:r>
      <w:r w:rsidR="00644CD5">
        <w:t>.</w:t>
      </w:r>
      <w:r>
        <w:t>329*T(v6</w:t>
      </w:r>
      <w:r w:rsidR="00644CD5">
        <w:t>.</w:t>
      </w:r>
      <w:r>
        <w:t>u20) -0</w:t>
      </w:r>
      <w:r w:rsidR="00644CD5">
        <w:t>.</w:t>
      </w:r>
      <w:r>
        <w:t>287*T(v3</w:t>
      </w:r>
      <w:r w:rsidR="00644CD5">
        <w:t>.</w:t>
      </w:r>
      <w:r>
        <w:t>u39) + 0</w:t>
      </w:r>
      <w:r w:rsidR="00644CD5">
        <w:t>.</w:t>
      </w:r>
      <w:r>
        <w:t>283*u + 0</w:t>
      </w:r>
      <w:r w:rsidR="00644CD5">
        <w:t>.</w:t>
      </w:r>
      <w:r>
        <w:t>188*T(u20) -0</w:t>
      </w:r>
      <w:r w:rsidR="00644CD5">
        <w:t>.</w:t>
      </w:r>
      <w:r>
        <w:t>326*T(v8</w:t>
      </w:r>
      <w:r w:rsidR="00644CD5">
        <w:t>.</w:t>
      </w:r>
      <w:r>
        <w:t>u16) -0</w:t>
      </w:r>
      <w:r w:rsidR="00644CD5">
        <w:t>.</w:t>
      </w:r>
      <w:r>
        <w:t>17*T(v26</w:t>
      </w:r>
      <w:r w:rsidR="00644CD5">
        <w:t>.</w:t>
      </w:r>
      <w:r>
        <w:t>u11) -0</w:t>
      </w:r>
      <w:r w:rsidR="00644CD5">
        <w:t>.</w:t>
      </w:r>
      <w:r>
        <w:t>59*T(v6</w:t>
      </w:r>
      <w:r w:rsidR="00644CD5">
        <w:t>.</w:t>
      </w:r>
      <w:r>
        <w:t>u2) -0</w:t>
      </w:r>
      <w:r w:rsidR="00644CD5">
        <w:t>.</w:t>
      </w:r>
      <w:r>
        <w:t>396*T(v1</w:t>
      </w:r>
      <w:r w:rsidR="00644CD5">
        <w:t>.</w:t>
      </w:r>
      <w:r>
        <w:t>u24) -0</w:t>
      </w:r>
      <w:r w:rsidR="00644CD5">
        <w:t>.</w:t>
      </w:r>
      <w:r>
        <w:t>383*T(v8</w:t>
      </w:r>
      <w:r w:rsidR="00644CD5">
        <w:t>.</w:t>
      </w:r>
      <w:r>
        <w:t>u18) + 0</w:t>
      </w:r>
      <w:r w:rsidR="00644CD5">
        <w:t>.</w:t>
      </w:r>
      <w:r>
        <w:t>614*T(v6</w:t>
      </w:r>
      <w:r w:rsidR="00644CD5">
        <w:t>.</w:t>
      </w:r>
      <w:r>
        <w:t>u24) + 0</w:t>
      </w:r>
      <w:r w:rsidR="00644CD5">
        <w:t>.</w:t>
      </w:r>
      <w:r>
        <w:t>26*T(v17</w:t>
      </w:r>
      <w:r w:rsidR="00644CD5">
        <w:t>.</w:t>
      </w:r>
      <w:r>
        <w:t>u17) -0</w:t>
      </w:r>
      <w:r w:rsidR="00644CD5">
        <w:t>.</w:t>
      </w:r>
      <w:r>
        <w:t>503*T(v6</w:t>
      </w:r>
      <w:r w:rsidR="00644CD5">
        <w:t>.</w:t>
      </w:r>
      <w:r>
        <w:t>u7) -0</w:t>
      </w:r>
      <w:r w:rsidR="00644CD5">
        <w:t>.</w:t>
      </w:r>
      <w:r>
        <w:t>208*T(v2</w:t>
      </w:r>
      <w:r w:rsidR="00644CD5">
        <w:t>.</w:t>
      </w:r>
      <w:r>
        <w:t>u26) -0</w:t>
      </w:r>
      <w:r w:rsidR="00644CD5">
        <w:t>.</w:t>
      </w:r>
      <w:r>
        <w:t>289*T(v8</w:t>
      </w:r>
      <w:r w:rsidR="00644CD5">
        <w:t>.</w:t>
      </w:r>
      <w:r>
        <w:t>u5) -0</w:t>
      </w:r>
      <w:r w:rsidR="00644CD5">
        <w:t>.</w:t>
      </w:r>
      <w:r>
        <w:t>247*T(v8</w:t>
      </w:r>
      <w:r w:rsidR="00644CD5">
        <w:t>.</w:t>
      </w:r>
      <w:r>
        <w:t>u17) + 0</w:t>
      </w:r>
      <w:r w:rsidR="00644CD5">
        <w:t>.</w:t>
      </w:r>
      <w:r>
        <w:t>173*T(v22</w:t>
      </w:r>
      <w:r w:rsidR="00644CD5">
        <w:t>.</w:t>
      </w:r>
      <w:r>
        <w:t>u4) -0</w:t>
      </w:r>
      <w:r w:rsidR="00644CD5">
        <w:t>.</w:t>
      </w:r>
      <w:r>
        <w:t>196*T(v42) + 0</w:t>
      </w:r>
      <w:r w:rsidR="00644CD5">
        <w:t>.</w:t>
      </w:r>
      <w:r>
        <w:t>233*T(u43) + 0</w:t>
      </w:r>
      <w:r w:rsidR="00644CD5">
        <w:t>.</w:t>
      </w:r>
      <w:r>
        <w:t>284*T(v15</w:t>
      </w:r>
      <w:r w:rsidR="00644CD5">
        <w:t>.</w:t>
      </w:r>
      <w:r>
        <w:t>u26) -0</w:t>
      </w:r>
      <w:r w:rsidR="00644CD5">
        <w:t>.</w:t>
      </w:r>
      <w:r>
        <w:t>345*T(v15</w:t>
      </w:r>
      <w:r w:rsidR="00644CD5">
        <w:t>.</w:t>
      </w:r>
      <w:r>
        <w:t>u5) + 0</w:t>
      </w:r>
      <w:r w:rsidR="00644CD5">
        <w:t>.</w:t>
      </w:r>
      <w:r>
        <w:t>264*T(v39</w:t>
      </w:r>
      <w:r w:rsidR="00644CD5">
        <w:t>.</w:t>
      </w:r>
      <w:r>
        <w:t>u3) + 0</w:t>
      </w:r>
      <w:r w:rsidR="00644CD5">
        <w:t>.</w:t>
      </w:r>
      <w:r>
        <w:t>241*T(v9</w:t>
      </w:r>
      <w:r w:rsidR="00644CD5">
        <w:t>.</w:t>
      </w:r>
      <w:r>
        <w:t>u24) + 0</w:t>
      </w:r>
      <w:r w:rsidR="00644CD5">
        <w:t>.</w:t>
      </w:r>
      <w:r>
        <w:t>227*T(v15</w:t>
      </w:r>
      <w:r w:rsidR="00644CD5">
        <w:t>.</w:t>
      </w:r>
      <w:r>
        <w:t>u12) -0</w:t>
      </w:r>
      <w:r w:rsidR="00644CD5">
        <w:t>.</w:t>
      </w:r>
      <w:r>
        <w:t>307*T(v4</w:t>
      </w:r>
      <w:r w:rsidR="00644CD5">
        <w:t>.</w:t>
      </w:r>
      <w:r>
        <w:t>u10) + 0</w:t>
      </w:r>
      <w:r w:rsidR="00644CD5">
        <w:t>.</w:t>
      </w:r>
      <w:r>
        <w:t>268*T(v4</w:t>
      </w:r>
      <w:r w:rsidR="00644CD5">
        <w:t>.</w:t>
      </w:r>
      <w:r>
        <w:t>u26) + 0</w:t>
      </w:r>
      <w:r w:rsidR="00644CD5">
        <w:t>.</w:t>
      </w:r>
      <w:r>
        <w:t>273*T(v1</w:t>
      </w:r>
      <w:r w:rsidR="00644CD5">
        <w:t>.</w:t>
      </w:r>
      <w:r>
        <w:t>u6) + 0</w:t>
      </w:r>
      <w:r w:rsidR="00644CD5">
        <w:t>.</w:t>
      </w:r>
      <w:r>
        <w:t>158*T(v27</w:t>
      </w:r>
      <w:r w:rsidR="00644CD5">
        <w:t>.</w:t>
      </w:r>
      <w:r>
        <w:t>u3) + 0</w:t>
      </w:r>
      <w:r w:rsidR="00644CD5">
        <w:t>.</w:t>
      </w:r>
      <w:r>
        <w:t>431*T(v25</w:t>
      </w:r>
      <w:r w:rsidR="00644CD5">
        <w:t>.</w:t>
      </w:r>
      <w:r>
        <w:t>u13) -0</w:t>
      </w:r>
      <w:r w:rsidR="00644CD5">
        <w:t>.</w:t>
      </w:r>
      <w:r>
        <w:t>215*T(v17</w:t>
      </w:r>
      <w:r w:rsidR="00644CD5">
        <w:t>.</w:t>
      </w:r>
      <w:r>
        <w:t>u9) + 0</w:t>
      </w:r>
      <w:r w:rsidR="00644CD5">
        <w:t>.</w:t>
      </w:r>
      <w:r>
        <w:t>252*T(v15) -0</w:t>
      </w:r>
      <w:r w:rsidR="00644CD5">
        <w:t>.</w:t>
      </w:r>
      <w:r>
        <w:t>274*T(v4</w:t>
      </w:r>
      <w:r w:rsidR="00644CD5">
        <w:t>.</w:t>
      </w:r>
      <w:r>
        <w:t>u34) -0</w:t>
      </w:r>
      <w:r w:rsidR="00644CD5">
        <w:t>.</w:t>
      </w:r>
      <w:r>
        <w:t>169*T(v12</w:t>
      </w:r>
      <w:r w:rsidR="00644CD5">
        <w:t>.</w:t>
      </w:r>
      <w:r>
        <w:t>u15) + 0</w:t>
      </w:r>
      <w:r w:rsidR="00644CD5">
        <w:t>.</w:t>
      </w:r>
      <w:r>
        <w:t>268*T(v12</w:t>
      </w:r>
      <w:r w:rsidR="00644CD5">
        <w:t>.</w:t>
      </w:r>
      <w:r>
        <w:t>u13) + 0</w:t>
      </w:r>
      <w:r w:rsidR="00644CD5">
        <w:t>.</w:t>
      </w:r>
      <w:r>
        <w:t>26*T(v33</w:t>
      </w:r>
      <w:r w:rsidR="00644CD5">
        <w:t>.</w:t>
      </w:r>
      <w:r>
        <w:t>u10) -0</w:t>
      </w:r>
      <w:r w:rsidR="00644CD5">
        <w:t>.</w:t>
      </w:r>
      <w:r>
        <w:t>202*T(v26) + 0</w:t>
      </w:r>
      <w:r w:rsidR="00644CD5">
        <w:t>.</w:t>
      </w:r>
      <w:r>
        <w:t>156*T(u10) -0</w:t>
      </w:r>
      <w:r w:rsidR="00644CD5">
        <w:t>.</w:t>
      </w:r>
      <w:r>
        <w:t>334*T(v17</w:t>
      </w:r>
      <w:r w:rsidR="00644CD5">
        <w:t>.</w:t>
      </w:r>
      <w:r>
        <w:t>u4) -0</w:t>
      </w:r>
      <w:r w:rsidR="00644CD5">
        <w:t>.</w:t>
      </w:r>
      <w:r>
        <w:t>175*T(v11</w:t>
      </w:r>
      <w:r w:rsidR="00644CD5">
        <w:t>.</w:t>
      </w:r>
      <w:r>
        <w:t>u30) -0</w:t>
      </w:r>
      <w:r w:rsidR="00644CD5">
        <w:t>.</w:t>
      </w:r>
      <w:r>
        <w:t>269*T(v1</w:t>
      </w:r>
      <w:r w:rsidR="00644CD5">
        <w:t>.</w:t>
      </w:r>
      <w:r>
        <w:t>u16) -0</w:t>
      </w:r>
      <w:r w:rsidR="00644CD5">
        <w:t>.</w:t>
      </w:r>
      <w:r>
        <w:t>226*T(v9</w:t>
      </w:r>
      <w:r w:rsidR="00644CD5">
        <w:t>.</w:t>
      </w:r>
      <w:r>
        <w:t>u17) -0</w:t>
      </w:r>
      <w:r w:rsidR="00644CD5">
        <w:t>.</w:t>
      </w:r>
      <w:r>
        <w:t>212*T(v23</w:t>
      </w:r>
      <w:r w:rsidR="00644CD5">
        <w:t>.</w:t>
      </w:r>
      <w:r>
        <w:t>u10) -0</w:t>
      </w:r>
      <w:r w:rsidR="00644CD5">
        <w:t>.</w:t>
      </w:r>
      <w:r>
        <w:t>293*T(v3</w:t>
      </w:r>
      <w:r w:rsidR="00644CD5">
        <w:t>.</w:t>
      </w:r>
      <w:r>
        <w:t>u36) + 0</w:t>
      </w:r>
      <w:r w:rsidR="00644CD5">
        <w:t>.</w:t>
      </w:r>
      <w:r>
        <w:t>229*T(v21</w:t>
      </w:r>
      <w:r w:rsidR="00644CD5">
        <w:t>.</w:t>
      </w:r>
      <w:r>
        <w:t>u14) -0</w:t>
      </w:r>
      <w:r w:rsidR="00644CD5">
        <w:t>.</w:t>
      </w:r>
      <w:r>
        <w:t>228*T(v4</w:t>
      </w:r>
      <w:r w:rsidR="00644CD5">
        <w:t>.</w:t>
      </w:r>
      <w:r>
        <w:t>u15) -0</w:t>
      </w:r>
      <w:r w:rsidR="00644CD5">
        <w:t>.</w:t>
      </w:r>
      <w:r>
        <w:t>25*T(v27</w:t>
      </w:r>
      <w:r w:rsidR="00644CD5">
        <w:t>.</w:t>
      </w:r>
      <w:r>
        <w:t>u6) -0</w:t>
      </w:r>
      <w:r w:rsidR="00644CD5">
        <w:t>.</w:t>
      </w:r>
      <w:r>
        <w:t>259*T(v25</w:t>
      </w:r>
      <w:r w:rsidR="00644CD5">
        <w:t>.</w:t>
      </w:r>
      <w:r>
        <w:t>u3) + 0</w:t>
      </w:r>
      <w:r w:rsidR="00644CD5">
        <w:t>.</w:t>
      </w:r>
      <w:r>
        <w:t>193*T(v14</w:t>
      </w:r>
      <w:r w:rsidR="00644CD5">
        <w:t>.</w:t>
      </w:r>
      <w:r>
        <w:t>u3) -0</w:t>
      </w:r>
      <w:r w:rsidR="00644CD5">
        <w:t>.</w:t>
      </w:r>
      <w:r>
        <w:t>199*T(v17</w:t>
      </w:r>
      <w:r w:rsidR="00644CD5">
        <w:t>.</w:t>
      </w:r>
      <w:r>
        <w:t>u20) + 0</w:t>
      </w:r>
      <w:r w:rsidR="00644CD5">
        <w:t>.</w:t>
      </w:r>
      <w:r>
        <w:t>177*T(v2</w:t>
      </w:r>
      <w:r w:rsidR="00644CD5">
        <w:t>.</w:t>
      </w:r>
      <w:r>
        <w:t>u36) -0</w:t>
      </w:r>
      <w:r w:rsidR="00644CD5">
        <w:t>.</w:t>
      </w:r>
      <w:r>
        <w:t>204*T(v17</w:t>
      </w:r>
      <w:r w:rsidR="00644CD5">
        <w:t>.</w:t>
      </w:r>
      <w:r>
        <w:t>u5) + 0</w:t>
      </w:r>
      <w:r w:rsidR="00644CD5">
        <w:t>.</w:t>
      </w:r>
      <w:r>
        <w:t>229*T(v22</w:t>
      </w:r>
      <w:r w:rsidR="00644CD5">
        <w:t>.</w:t>
      </w:r>
      <w:r>
        <w:t>u1) -0</w:t>
      </w:r>
      <w:r w:rsidR="00644CD5">
        <w:t>.</w:t>
      </w:r>
      <w:r>
        <w:t>298*T(v4</w:t>
      </w:r>
      <w:r w:rsidR="00644CD5">
        <w:t>.</w:t>
      </w:r>
      <w:r>
        <w:t>u5) -0</w:t>
      </w:r>
      <w:r w:rsidR="00644CD5">
        <w:t>.</w:t>
      </w:r>
      <w:r>
        <w:t>25*T(v9</w:t>
      </w:r>
      <w:r w:rsidR="00644CD5">
        <w:t>.</w:t>
      </w:r>
      <w:r>
        <w:t>u22) + 0</w:t>
      </w:r>
      <w:r w:rsidR="00644CD5">
        <w:t>.</w:t>
      </w:r>
      <w:r>
        <w:t>205*T(v10</w:t>
      </w:r>
      <w:r w:rsidR="00644CD5">
        <w:t>.</w:t>
      </w:r>
      <w:r>
        <w:t>u24) -0</w:t>
      </w:r>
      <w:r w:rsidR="00644CD5">
        <w:t>.</w:t>
      </w:r>
      <w:r>
        <w:t>148*T(v9</w:t>
      </w:r>
      <w:r w:rsidR="00644CD5">
        <w:t>.</w:t>
      </w:r>
      <w:r>
        <w:t>u7) + 0</w:t>
      </w:r>
      <w:r w:rsidR="00644CD5">
        <w:t>.</w:t>
      </w:r>
      <w:r>
        <w:t>217*T(u31) + 0</w:t>
      </w:r>
      <w:r w:rsidR="00644CD5">
        <w:t>.</w:t>
      </w:r>
      <w:r>
        <w:t>116*T(v23</w:t>
      </w:r>
      <w:r w:rsidR="00644CD5">
        <w:t>.</w:t>
      </w:r>
      <w:r>
        <w:t>u3) + 0</w:t>
      </w:r>
      <w:r w:rsidR="00644CD5">
        <w:t>.</w:t>
      </w:r>
      <w:r>
        <w:t>145*T(u40) + 0</w:t>
      </w:r>
      <w:r w:rsidR="00644CD5">
        <w:t>.</w:t>
      </w:r>
      <w:r>
        <w:t>142*T(v33) -0</w:t>
      </w:r>
      <w:r w:rsidR="00644CD5">
        <w:t>.</w:t>
      </w:r>
      <w:r>
        <w:t>197*T(u3) + 0</w:t>
      </w:r>
      <w:r w:rsidR="00644CD5">
        <w:t>.</w:t>
      </w:r>
      <w:r>
        <w:t>137*T(u39) -0</w:t>
      </w:r>
      <w:r w:rsidR="00644CD5">
        <w:t>.</w:t>
      </w:r>
      <w:r>
        <w:t>162*T(v10</w:t>
      </w:r>
      <w:r w:rsidR="00644CD5">
        <w:t>.</w:t>
      </w:r>
      <w:r>
        <w:t xml:space="preserve">u32) + </w:t>
      </w:r>
      <w:r>
        <w:lastRenderedPageBreak/>
        <w:t>0</w:t>
      </w:r>
      <w:r w:rsidR="00644CD5">
        <w:t>.</w:t>
      </w:r>
      <w:r>
        <w:t>185*T(v16</w:t>
      </w:r>
      <w:r w:rsidR="00644CD5">
        <w:t>.</w:t>
      </w:r>
      <w:r>
        <w:t>u6) + 0</w:t>
      </w:r>
      <w:r w:rsidR="00644CD5">
        <w:t>.</w:t>
      </w:r>
      <w:r>
        <w:t>204*T(v26</w:t>
      </w:r>
      <w:r w:rsidR="00644CD5">
        <w:t>.</w:t>
      </w:r>
      <w:r>
        <w:t>u16) + 0</w:t>
      </w:r>
      <w:r w:rsidR="00644CD5">
        <w:t>.</w:t>
      </w:r>
      <w:r>
        <w:t>137*T(v28</w:t>
      </w:r>
      <w:r w:rsidR="00644CD5">
        <w:t>.</w:t>
      </w:r>
      <w:r>
        <w:t>u4) + 0</w:t>
      </w:r>
      <w:r w:rsidR="00644CD5">
        <w:t>.</w:t>
      </w:r>
      <w:r>
        <w:t>199*T(v3</w:t>
      </w:r>
      <w:r w:rsidR="00644CD5">
        <w:t>.</w:t>
      </w:r>
      <w:r>
        <w:t>u33) -0</w:t>
      </w:r>
      <w:r w:rsidR="00644CD5">
        <w:t>.</w:t>
      </w:r>
      <w:r>
        <w:t>204*T(v16</w:t>
      </w:r>
      <w:r w:rsidR="00644CD5">
        <w:t>.</w:t>
      </w:r>
      <w:r>
        <w:t>u12) + 0</w:t>
      </w:r>
      <w:r w:rsidR="00644CD5">
        <w:t>.</w:t>
      </w:r>
      <w:r>
        <w:t>109*T(v10</w:t>
      </w:r>
      <w:r w:rsidR="00644CD5">
        <w:t>.</w:t>
      </w:r>
      <w:r>
        <w:t>u30) -0</w:t>
      </w:r>
      <w:r w:rsidR="00644CD5">
        <w:t>.</w:t>
      </w:r>
      <w:r>
        <w:t>14*T(v13</w:t>
      </w:r>
      <w:r w:rsidR="00644CD5">
        <w:t>.</w:t>
      </w:r>
      <w:r>
        <w:t>u29) -0</w:t>
      </w:r>
      <w:r w:rsidR="00644CD5">
        <w:t>.</w:t>
      </w:r>
      <w:r>
        <w:t>116*T(v19</w:t>
      </w:r>
      <w:r w:rsidR="00644CD5">
        <w:t>.</w:t>
      </w:r>
      <w:r>
        <w:t>u20) -0</w:t>
      </w:r>
      <w:r w:rsidR="00644CD5">
        <w:t>.</w:t>
      </w:r>
      <w:r>
        <w:t>201*T(v24</w:t>
      </w:r>
      <w:r w:rsidR="00644CD5">
        <w:t>.</w:t>
      </w:r>
      <w:r>
        <w:t>u1) + 0</w:t>
      </w:r>
      <w:r w:rsidR="00644CD5">
        <w:t>.</w:t>
      </w:r>
      <w:r>
        <w:t>158*T(v40</w:t>
      </w:r>
      <w:r w:rsidR="00644CD5">
        <w:t>.</w:t>
      </w:r>
      <w:r>
        <w:t>u1) + 0</w:t>
      </w:r>
      <w:r w:rsidR="00644CD5">
        <w:t>.</w:t>
      </w:r>
      <w:r>
        <w:t>144*T(v2</w:t>
      </w:r>
      <w:r w:rsidR="00644CD5">
        <w:t>.</w:t>
      </w:r>
      <w:r>
        <w:t>u22) + 0</w:t>
      </w:r>
      <w:r w:rsidR="00644CD5">
        <w:t>.</w:t>
      </w:r>
      <w:r>
        <w:t>145*T(v20</w:t>
      </w:r>
      <w:r w:rsidR="00644CD5">
        <w:t>.</w:t>
      </w:r>
      <w:r>
        <w:t>u10) + 0</w:t>
      </w:r>
      <w:r w:rsidR="00644CD5">
        <w:t>.</w:t>
      </w:r>
      <w:r>
        <w:t>179*T(v9</w:t>
      </w:r>
      <w:r w:rsidR="00644CD5">
        <w:t>.</w:t>
      </w:r>
      <w:r>
        <w:t>u8) + 0</w:t>
      </w:r>
      <w:r w:rsidR="00644CD5">
        <w:t>.</w:t>
      </w:r>
      <w:r>
        <w:t>163*T(v26</w:t>
      </w:r>
      <w:r w:rsidR="00644CD5">
        <w:t>.</w:t>
      </w:r>
      <w:r>
        <w:t>u5) -0</w:t>
      </w:r>
      <w:r w:rsidR="00644CD5">
        <w:t>.</w:t>
      </w:r>
      <w:r>
        <w:t>191*T(v3</w:t>
      </w:r>
      <w:r w:rsidR="00644CD5">
        <w:t>.</w:t>
      </w:r>
      <w:r>
        <w:t>u22) + 0</w:t>
      </w:r>
      <w:r w:rsidR="00644CD5">
        <w:t>.</w:t>
      </w:r>
      <w:r>
        <w:t>144*T(v14</w:t>
      </w:r>
      <w:r w:rsidR="00644CD5">
        <w:t>.</w:t>
      </w:r>
      <w:r>
        <w:t>u22) + 0</w:t>
      </w:r>
      <w:r w:rsidR="00644CD5">
        <w:t>.</w:t>
      </w:r>
      <w:r>
        <w:t>148*T(v28</w:t>
      </w:r>
      <w:r w:rsidR="00644CD5">
        <w:t>.</w:t>
      </w:r>
      <w:r>
        <w:t>u13) + 0</w:t>
      </w:r>
      <w:r w:rsidR="00644CD5">
        <w:t>.</w:t>
      </w:r>
      <w:r>
        <w:t>222*T(v11</w:t>
      </w:r>
      <w:r w:rsidR="00644CD5">
        <w:t>.</w:t>
      </w:r>
      <w:r>
        <w:t>u2) -0</w:t>
      </w:r>
      <w:r w:rsidR="00644CD5">
        <w:t>.</w:t>
      </w:r>
      <w:r>
        <w:t>151*T(v21</w:t>
      </w:r>
      <w:r w:rsidR="00644CD5">
        <w:t>.</w:t>
      </w:r>
      <w:r>
        <w:t>u18) -0</w:t>
      </w:r>
      <w:r w:rsidR="00644CD5">
        <w:t>.</w:t>
      </w:r>
      <w:r>
        <w:t>172*T(v20</w:t>
      </w:r>
      <w:r w:rsidR="00644CD5">
        <w:t>.</w:t>
      </w:r>
      <w:r>
        <w:t>u12) + 0</w:t>
      </w:r>
      <w:r w:rsidR="00644CD5">
        <w:t>.</w:t>
      </w:r>
      <w:r>
        <w:t>157*T(v5</w:t>
      </w:r>
      <w:r w:rsidR="00644CD5">
        <w:t>.</w:t>
      </w:r>
      <w:r>
        <w:t>u37) -0</w:t>
      </w:r>
      <w:r w:rsidR="00644CD5">
        <w:t>.</w:t>
      </w:r>
      <w:r>
        <w:t>125*T(v25</w:t>
      </w:r>
      <w:r w:rsidR="00644CD5">
        <w:t>.</w:t>
      </w:r>
      <w:r>
        <w:t>u6) -0</w:t>
      </w:r>
      <w:r w:rsidR="00644CD5">
        <w:t>.</w:t>
      </w:r>
      <w:r>
        <w:t>147*T(v23</w:t>
      </w:r>
      <w:r w:rsidR="00644CD5">
        <w:t>.</w:t>
      </w:r>
      <w:r>
        <w:t>u1) -0</w:t>
      </w:r>
      <w:r w:rsidR="00644CD5">
        <w:t>.</w:t>
      </w:r>
      <w:r>
        <w:t>104*T(v31</w:t>
      </w:r>
      <w:r w:rsidR="00644CD5">
        <w:t>.</w:t>
      </w:r>
      <w:r>
        <w:t>u12) -0</w:t>
      </w:r>
      <w:r w:rsidR="00644CD5">
        <w:t>.</w:t>
      </w:r>
      <w:r>
        <w:t>0951*T(v18) + 0</w:t>
      </w:r>
      <w:r w:rsidR="00644CD5">
        <w:t>.</w:t>
      </w:r>
      <w:r>
        <w:t>132*T(v8</w:t>
      </w:r>
      <w:r w:rsidR="00644CD5">
        <w:t>.</w:t>
      </w:r>
      <w:r>
        <w:t>u27) -0</w:t>
      </w:r>
      <w:r w:rsidR="00644CD5">
        <w:t>.</w:t>
      </w:r>
      <w:r>
        <w:t>125*T(v9</w:t>
      </w:r>
      <w:r w:rsidR="00644CD5">
        <w:t>.</w:t>
      </w:r>
      <w:r>
        <w:t>u34) -0</w:t>
      </w:r>
      <w:r w:rsidR="00644CD5">
        <w:t>.</w:t>
      </w:r>
      <w:r>
        <w:t>141*T(v14</w:t>
      </w:r>
      <w:r w:rsidR="00644CD5">
        <w:t>.</w:t>
      </w:r>
      <w:r>
        <w:t>u1) + 0</w:t>
      </w:r>
      <w:r w:rsidR="00644CD5">
        <w:t>.</w:t>
      </w:r>
      <w:r>
        <w:t>118*T(v27</w:t>
      </w:r>
      <w:r w:rsidR="00644CD5">
        <w:t>.</w:t>
      </w:r>
      <w:r>
        <w:t>u12) -0</w:t>
      </w:r>
      <w:r w:rsidR="00644CD5">
        <w:t>.</w:t>
      </w:r>
      <w:r>
        <w:t>17*T(v5</w:t>
      </w:r>
      <w:r w:rsidR="00644CD5">
        <w:t>.</w:t>
      </w:r>
      <w:r>
        <w:t>u4) + 0</w:t>
      </w:r>
      <w:r w:rsidR="00644CD5">
        <w:t>.</w:t>
      </w:r>
      <w:r>
        <w:t>106*T(v8</w:t>
      </w:r>
      <w:r w:rsidR="00644CD5">
        <w:t>.</w:t>
      </w:r>
      <w:r>
        <w:t>u19) + 0</w:t>
      </w:r>
      <w:r w:rsidR="00644CD5">
        <w:t>.</w:t>
      </w:r>
      <w:r>
        <w:t>12*T(v33</w:t>
      </w:r>
      <w:r w:rsidR="00644CD5">
        <w:t>.</w:t>
      </w:r>
      <w:r>
        <w:t>u3) -0</w:t>
      </w:r>
      <w:r w:rsidR="00644CD5">
        <w:t>.</w:t>
      </w:r>
      <w:r>
        <w:t>128*T(v9</w:t>
      </w:r>
      <w:r w:rsidR="00644CD5">
        <w:t>.</w:t>
      </w:r>
      <w:r>
        <w:t>u30) + 0</w:t>
      </w:r>
      <w:r w:rsidR="00644CD5">
        <w:t>.</w:t>
      </w:r>
      <w:r>
        <w:t>113*T(v9</w:t>
      </w:r>
      <w:r w:rsidR="00644CD5">
        <w:t>.</w:t>
      </w:r>
      <w:r>
        <w:t>u18) + 0</w:t>
      </w:r>
      <w:r w:rsidR="00644CD5">
        <w:t>.</w:t>
      </w:r>
      <w:r>
        <w:t>116*T(v16</w:t>
      </w:r>
      <w:r w:rsidR="00644CD5">
        <w:t>.</w:t>
      </w:r>
      <w:r>
        <w:t>u22) + 0</w:t>
      </w:r>
      <w:r w:rsidR="00644CD5">
        <w:t>.</w:t>
      </w:r>
      <w:r>
        <w:t>134*T(v9</w:t>
      </w:r>
      <w:r w:rsidR="00644CD5">
        <w:t>.</w:t>
      </w:r>
      <w:r>
        <w:t>u13) -0</w:t>
      </w:r>
      <w:r w:rsidR="00644CD5">
        <w:t>.</w:t>
      </w:r>
      <w:r>
        <w:t>0897*T(v18</w:t>
      </w:r>
      <w:r w:rsidR="00644CD5">
        <w:t>.</w:t>
      </w:r>
      <w:r>
        <w:t>u20) + 0</w:t>
      </w:r>
      <w:r w:rsidR="00644CD5">
        <w:t>.</w:t>
      </w:r>
      <w:r>
        <w:t>113*T(v16</w:t>
      </w:r>
      <w:r w:rsidR="00644CD5">
        <w:t>.</w:t>
      </w:r>
      <w:r>
        <w:t>u13) + 0</w:t>
      </w:r>
      <w:r w:rsidR="00644CD5">
        <w:t>.</w:t>
      </w:r>
      <w:r>
        <w:t>127*T(v4</w:t>
      </w:r>
      <w:r w:rsidR="00644CD5">
        <w:t>.</w:t>
      </w:r>
      <w:r>
        <w:t>u16) -0</w:t>
      </w:r>
      <w:r w:rsidR="00644CD5">
        <w:t>.</w:t>
      </w:r>
      <w:r>
        <w:t>0908*T(v11</w:t>
      </w:r>
      <w:r w:rsidR="00644CD5">
        <w:t>.</w:t>
      </w:r>
      <w:r>
        <w:t>u24) -0</w:t>
      </w:r>
      <w:r w:rsidR="00644CD5">
        <w:t>.</w:t>
      </w:r>
      <w:r>
        <w:t>103*T(v34</w:t>
      </w:r>
      <w:r w:rsidR="00644CD5">
        <w:t>.</w:t>
      </w:r>
      <w:r>
        <w:t>u7) -0</w:t>
      </w:r>
      <w:r w:rsidR="00644CD5">
        <w:t>.</w:t>
      </w:r>
      <w:r>
        <w:t>102*T(v17</w:t>
      </w:r>
      <w:r w:rsidR="00644CD5">
        <w:t>.</w:t>
      </w:r>
      <w:r>
        <w:t>u18) + 0</w:t>
      </w:r>
      <w:r w:rsidR="00644CD5">
        <w:t>.</w:t>
      </w:r>
      <w:r>
        <w:t>113*T(v3</w:t>
      </w:r>
      <w:r w:rsidR="00644CD5">
        <w:t>.</w:t>
      </w:r>
      <w:r>
        <w:t>u23) + 0</w:t>
      </w:r>
      <w:r w:rsidR="00644CD5">
        <w:t>.</w:t>
      </w:r>
      <w:r>
        <w:t>107*T(v18</w:t>
      </w:r>
      <w:r w:rsidR="00644CD5">
        <w:t>.</w:t>
      </w:r>
      <w:r>
        <w:t>u21) + 0</w:t>
      </w:r>
      <w:r w:rsidR="00644CD5">
        <w:t>.</w:t>
      </w:r>
      <w:r>
        <w:t>103*T(v1</w:t>
      </w:r>
      <w:r w:rsidR="00644CD5">
        <w:t>.</w:t>
      </w:r>
      <w:r>
        <w:t>u31) -0</w:t>
      </w:r>
      <w:r w:rsidR="00644CD5">
        <w:t>.</w:t>
      </w:r>
      <w:r>
        <w:t>119*T(v36</w:t>
      </w:r>
      <w:r w:rsidR="00644CD5">
        <w:t>.</w:t>
      </w:r>
      <w:r>
        <w:t>u2) -0</w:t>
      </w:r>
      <w:r w:rsidR="00644CD5">
        <w:t>.</w:t>
      </w:r>
      <w:r>
        <w:t>0933*T(v18</w:t>
      </w:r>
      <w:r w:rsidR="00644CD5">
        <w:t>.</w:t>
      </w:r>
      <w:r>
        <w:t>u9) + 0</w:t>
      </w:r>
      <w:r w:rsidR="00644CD5">
        <w:t>.</w:t>
      </w:r>
      <w:r>
        <w:t>137*T(v12</w:t>
      </w:r>
      <w:r w:rsidR="00644CD5">
        <w:t>.</w:t>
      </w:r>
      <w:r>
        <w:t>u7) -0</w:t>
      </w:r>
      <w:r w:rsidR="00644CD5">
        <w:t>.</w:t>
      </w:r>
      <w:r>
        <w:t>114*T(v11</w:t>
      </w:r>
      <w:r w:rsidR="00644CD5">
        <w:t>.</w:t>
      </w:r>
      <w:r>
        <w:t>u21) + 0</w:t>
      </w:r>
      <w:r w:rsidR="00644CD5">
        <w:t>.</w:t>
      </w:r>
      <w:r>
        <w:t>0921*T(v11</w:t>
      </w:r>
      <w:r w:rsidR="00644CD5">
        <w:t>.</w:t>
      </w:r>
      <w:r>
        <w:t>u11) -0</w:t>
      </w:r>
      <w:r w:rsidR="00644CD5">
        <w:t>.</w:t>
      </w:r>
      <w:r>
        <w:t>162*T(v1</w:t>
      </w:r>
      <w:r w:rsidR="00644CD5">
        <w:t>.</w:t>
      </w:r>
      <w:r>
        <w:t>u21) -0</w:t>
      </w:r>
      <w:r w:rsidR="00644CD5">
        <w:t>.</w:t>
      </w:r>
      <w:r>
        <w:t>0888*T(v5</w:t>
      </w:r>
      <w:r w:rsidR="00644CD5">
        <w:t>.</w:t>
      </w:r>
      <w:r>
        <w:t>u7) + 0</w:t>
      </w:r>
      <w:r w:rsidR="00644CD5">
        <w:t>.</w:t>
      </w:r>
      <w:r>
        <w:t>0976*T(v7</w:t>
      </w:r>
      <w:r w:rsidR="00644CD5">
        <w:t>.</w:t>
      </w:r>
      <w:r>
        <w:t>u23) + 0</w:t>
      </w:r>
      <w:r w:rsidR="00644CD5">
        <w:t>.</w:t>
      </w:r>
      <w:r>
        <w:t>0716*T(v20</w:t>
      </w:r>
      <w:r w:rsidR="00644CD5">
        <w:t>.</w:t>
      </w:r>
      <w:r>
        <w:t>u22) + 0</w:t>
      </w:r>
      <w:r w:rsidR="00644CD5">
        <w:t>.</w:t>
      </w:r>
      <w:r>
        <w:t>0841*T(v12</w:t>
      </w:r>
      <w:r w:rsidR="00644CD5">
        <w:t>.</w:t>
      </w:r>
      <w:r>
        <w:t>u24) -0</w:t>
      </w:r>
      <w:r w:rsidR="00644CD5">
        <w:t>.</w:t>
      </w:r>
      <w:r>
        <w:t>0836*T(v23</w:t>
      </w:r>
      <w:r w:rsidR="00644CD5">
        <w:t>.</w:t>
      </w:r>
      <w:r>
        <w:t>u18) + 0</w:t>
      </w:r>
      <w:r w:rsidR="00644CD5">
        <w:t>.</w:t>
      </w:r>
      <w:r>
        <w:t>096*T(v17</w:t>
      </w:r>
      <w:r w:rsidR="00644CD5">
        <w:t>.</w:t>
      </w:r>
      <w:r>
        <w:t>u3) -0</w:t>
      </w:r>
      <w:r w:rsidR="00644CD5">
        <w:t>.</w:t>
      </w:r>
      <w:r>
        <w:t>0997*T(v33</w:t>
      </w:r>
      <w:r w:rsidR="00644CD5">
        <w:t>.</w:t>
      </w:r>
      <w:r>
        <w:t>u2) + 0</w:t>
      </w:r>
      <w:r w:rsidR="00644CD5">
        <w:t>.</w:t>
      </w:r>
      <w:r>
        <w:t>0932*T(v18</w:t>
      </w:r>
      <w:r w:rsidR="00644CD5">
        <w:t>.</w:t>
      </w:r>
      <w:r>
        <w:t>u8) + 0</w:t>
      </w:r>
      <w:r w:rsidR="00644CD5">
        <w:t>.</w:t>
      </w:r>
      <w:r>
        <w:t>0964*T(v2</w:t>
      </w:r>
      <w:r w:rsidR="00644CD5">
        <w:t>.</w:t>
      </w:r>
      <w:r>
        <w:t>u14) -0</w:t>
      </w:r>
      <w:r w:rsidR="00644CD5">
        <w:t>.</w:t>
      </w:r>
      <w:r>
        <w:t>0854*T(v33</w:t>
      </w:r>
      <w:r w:rsidR="00644CD5">
        <w:t>.</w:t>
      </w:r>
      <w:r>
        <w:t>u4) -0</w:t>
      </w:r>
      <w:r w:rsidR="00644CD5">
        <w:t>.</w:t>
      </w:r>
      <w:r>
        <w:t>0832*T(v11</w:t>
      </w:r>
      <w:r w:rsidR="00644CD5">
        <w:t>.</w:t>
      </w:r>
      <w:r>
        <w:t>u17) -0</w:t>
      </w:r>
      <w:r w:rsidR="00644CD5">
        <w:t>.</w:t>
      </w:r>
      <w:r>
        <w:t>0816*T(v2</w:t>
      </w:r>
      <w:r w:rsidR="00644CD5">
        <w:t>.</w:t>
      </w:r>
      <w:r>
        <w:t>u21) + 0</w:t>
      </w:r>
      <w:r w:rsidR="00644CD5">
        <w:t>.</w:t>
      </w:r>
      <w:r>
        <w:t>0788*T(v2</w:t>
      </w:r>
      <w:r w:rsidR="00644CD5">
        <w:t>.</w:t>
      </w:r>
      <w:r>
        <w:t>u29) + 0</w:t>
      </w:r>
      <w:r w:rsidR="00644CD5">
        <w:t>.</w:t>
      </w:r>
      <w:r>
        <w:t>0776*T(v5</w:t>
      </w:r>
      <w:r w:rsidR="00644CD5">
        <w:t>.</w:t>
      </w:r>
      <w:r>
        <w:t>u18) -0</w:t>
      </w:r>
      <w:r w:rsidR="00644CD5">
        <w:t>.</w:t>
      </w:r>
      <w:r>
        <w:t>0708*T(v15</w:t>
      </w:r>
      <w:r w:rsidR="00644CD5">
        <w:t>.</w:t>
      </w:r>
      <w:r>
        <w:t>u6) -0</w:t>
      </w:r>
      <w:r w:rsidR="00644CD5">
        <w:t>.</w:t>
      </w:r>
      <w:r>
        <w:t>0756*T(v26</w:t>
      </w:r>
      <w:r w:rsidR="00644CD5">
        <w:t>.</w:t>
      </w:r>
      <w:r>
        <w:t>u3) + 0</w:t>
      </w:r>
      <w:r w:rsidR="00644CD5">
        <w:t>.</w:t>
      </w:r>
      <w:r>
        <w:t>0716*T(v16</w:t>
      </w:r>
      <w:r w:rsidR="00644CD5">
        <w:t>.</w:t>
      </w:r>
      <w:r>
        <w:t>u7) + 0</w:t>
      </w:r>
      <w:r w:rsidR="00644CD5">
        <w:t>.</w:t>
      </w:r>
      <w:r>
        <w:t>0657*T(v13</w:t>
      </w:r>
      <w:r w:rsidR="00644CD5">
        <w:t>.</w:t>
      </w:r>
      <w:r>
        <w:t>u21) -0</w:t>
      </w:r>
      <w:r w:rsidR="00644CD5">
        <w:t>.</w:t>
      </w:r>
      <w:r>
        <w:t>0674*T(v20</w:t>
      </w:r>
      <w:r w:rsidR="00644CD5">
        <w:t>.</w:t>
      </w:r>
      <w:r>
        <w:t>u16) + 0</w:t>
      </w:r>
      <w:r w:rsidR="00644CD5">
        <w:t>.</w:t>
      </w:r>
      <w:r>
        <w:t>0591*T(v24</w:t>
      </w:r>
      <w:r w:rsidR="00644CD5">
        <w:t>.</w:t>
      </w:r>
      <w:r>
        <w:t>u18) -0</w:t>
      </w:r>
      <w:r w:rsidR="00644CD5">
        <w:t>.</w:t>
      </w:r>
      <w:r>
        <w:t>0615*T(v18</w:t>
      </w:r>
      <w:r w:rsidR="00644CD5">
        <w:t>.</w:t>
      </w:r>
      <w:r>
        <w:t>u14) + 0</w:t>
      </w:r>
      <w:r w:rsidR="00644CD5">
        <w:t>.</w:t>
      </w:r>
      <w:r>
        <w:t>0449*T(v12) + 0</w:t>
      </w:r>
      <w:r w:rsidR="00644CD5">
        <w:t>.</w:t>
      </w:r>
      <w:r>
        <w:t>0448*T(v14) -0</w:t>
      </w:r>
      <w:r w:rsidR="00644CD5">
        <w:t>.</w:t>
      </w:r>
      <w:r>
        <w:t>0447*T(v13</w:t>
      </w:r>
      <w:r w:rsidR="00644CD5">
        <w:t>.</w:t>
      </w:r>
      <w:r>
        <w:t>u23) -0</w:t>
      </w:r>
      <w:r w:rsidR="00644CD5">
        <w:t>.</w:t>
      </w:r>
      <w:r>
        <w:t>0531*T(v15</w:t>
      </w:r>
      <w:r w:rsidR="00644CD5">
        <w:t>.</w:t>
      </w:r>
      <w:r>
        <w:t>u14) + 0</w:t>
      </w:r>
      <w:r w:rsidR="00644CD5">
        <w:t>.</w:t>
      </w:r>
      <w:r>
        <w:t>0488*T(v25</w:t>
      </w:r>
      <w:r w:rsidR="00644CD5">
        <w:t>.</w:t>
      </w:r>
      <w:r>
        <w:t>u7) + 0</w:t>
      </w:r>
      <w:r w:rsidR="00644CD5">
        <w:t>.</w:t>
      </w:r>
      <w:r>
        <w:t>048*T(v5</w:t>
      </w:r>
      <w:r w:rsidR="00644CD5">
        <w:t>.</w:t>
      </w:r>
      <w:r>
        <w:t>u16) + 0</w:t>
      </w:r>
      <w:r w:rsidR="00644CD5">
        <w:t>.</w:t>
      </w:r>
      <w:r>
        <w:t>0378*T(v9) -0</w:t>
      </w:r>
      <w:r w:rsidR="00644CD5">
        <w:t>.</w:t>
      </w:r>
      <w:r>
        <w:t>042*T(v27</w:t>
      </w:r>
      <w:r w:rsidR="00644CD5">
        <w:t>.</w:t>
      </w:r>
      <w:r>
        <w:t>u13) + 0</w:t>
      </w:r>
      <w:r w:rsidR="00644CD5">
        <w:t>.</w:t>
      </w:r>
      <w:r>
        <w:t>0475*T(v5</w:t>
      </w:r>
      <w:r w:rsidR="00644CD5">
        <w:t>.</w:t>
      </w:r>
      <w:r>
        <w:t>u9) + 0</w:t>
      </w:r>
      <w:r w:rsidR="00644CD5">
        <w:t>.</w:t>
      </w:r>
      <w:r>
        <w:t>0317*T(v20</w:t>
      </w:r>
      <w:r w:rsidR="00644CD5">
        <w:t>.</w:t>
      </w:r>
      <w:r>
        <w:t>u23) + 0</w:t>
      </w:r>
      <w:r w:rsidR="00644CD5">
        <w:t>.</w:t>
      </w:r>
      <w:r>
        <w:t>0311*T(v24</w:t>
      </w:r>
      <w:r w:rsidR="00644CD5">
        <w:t>.</w:t>
      </w:r>
      <w:r>
        <w:t>u19) -0</w:t>
      </w:r>
      <w:r w:rsidR="00644CD5">
        <w:t>.</w:t>
      </w:r>
      <w:r>
        <w:t>0324*T(v21</w:t>
      </w:r>
      <w:r w:rsidR="00644CD5">
        <w:t>.</w:t>
      </w:r>
      <w:r>
        <w:t>u22) -0</w:t>
      </w:r>
      <w:r w:rsidR="00644CD5">
        <w:t>.</w:t>
      </w:r>
      <w:r>
        <w:t>0255*T(v28) + 0</w:t>
      </w:r>
      <w:r w:rsidR="00644CD5">
        <w:t>.</w:t>
      </w:r>
      <w:r>
        <w:t>0247*T(v10) -0</w:t>
      </w:r>
      <w:r w:rsidR="00644CD5">
        <w:t>.</w:t>
      </w:r>
      <w:r>
        <w:t>0365*T(v7</w:t>
      </w:r>
      <w:r w:rsidR="00644CD5">
        <w:t>.</w:t>
      </w:r>
      <w:r>
        <w:t>u12) -0</w:t>
      </w:r>
      <w:r w:rsidR="00644CD5">
        <w:t>.</w:t>
      </w:r>
      <w:r>
        <w:t>0357*T(v11</w:t>
      </w:r>
      <w:r w:rsidR="00644CD5">
        <w:t>.</w:t>
      </w:r>
      <w:r>
        <w:t>u8) + 0</w:t>
      </w:r>
      <w:r w:rsidR="00644CD5">
        <w:t>.</w:t>
      </w:r>
      <w:r>
        <w:t>0305*T(v29</w:t>
      </w:r>
      <w:r w:rsidR="00644CD5">
        <w:t>.</w:t>
      </w:r>
      <w:r>
        <w:t>u12) + 0</w:t>
      </w:r>
      <w:r w:rsidR="00644CD5">
        <w:t>.</w:t>
      </w:r>
      <w:r>
        <w:t>0299*T(v7</w:t>
      </w:r>
      <w:r w:rsidR="00644CD5">
        <w:t>.</w:t>
      </w:r>
      <w:r>
        <w:t>u34) -0</w:t>
      </w:r>
      <w:r w:rsidR="00644CD5">
        <w:t>.</w:t>
      </w:r>
      <w:r>
        <w:t>0236*T(v22) -0</w:t>
      </w:r>
      <w:r w:rsidR="00644CD5">
        <w:t>.</w:t>
      </w:r>
      <w:r>
        <w:t>0306*T(v18</w:t>
      </w:r>
      <w:r w:rsidR="00644CD5">
        <w:t>.</w:t>
      </w:r>
      <w:r>
        <w:t>u22) + 0</w:t>
      </w:r>
      <w:r w:rsidR="00644CD5">
        <w:t>.</w:t>
      </w:r>
      <w:r>
        <w:t>0234*T(v34</w:t>
      </w:r>
      <w:r w:rsidR="00644CD5">
        <w:t>.</w:t>
      </w:r>
      <w:r>
        <w:t>u1) -0</w:t>
      </w:r>
      <w:r w:rsidR="00644CD5">
        <w:t>.</w:t>
      </w:r>
      <w:r>
        <w:t>0145*T(v35) -0</w:t>
      </w:r>
      <w:r w:rsidR="00644CD5">
        <w:t>.</w:t>
      </w:r>
      <w:r>
        <w:t>0204*T(v33</w:t>
      </w:r>
      <w:r w:rsidR="00644CD5">
        <w:t>.</w:t>
      </w:r>
      <w:r>
        <w:t>u9) -0</w:t>
      </w:r>
      <w:r w:rsidR="00644CD5">
        <w:t>.</w:t>
      </w:r>
      <w:r>
        <w:t>0255*T(v1</w:t>
      </w:r>
      <w:r w:rsidR="00644CD5">
        <w:t>.</w:t>
      </w:r>
      <w:r>
        <w:t>u17) -0</w:t>
      </w:r>
      <w:r w:rsidR="00644CD5">
        <w:t>.</w:t>
      </w:r>
      <w:r>
        <w:t>017*T(v35</w:t>
      </w:r>
      <w:r w:rsidR="00644CD5">
        <w:t>.</w:t>
      </w:r>
      <w:r>
        <w:t>u7) -0</w:t>
      </w:r>
      <w:r w:rsidR="00644CD5">
        <w:t>.</w:t>
      </w:r>
      <w:r>
        <w:t>0217*T(v13</w:t>
      </w:r>
      <w:r w:rsidR="00644CD5">
        <w:t>.</w:t>
      </w:r>
      <w:r>
        <w:t>u10) -0</w:t>
      </w:r>
      <w:r w:rsidR="00644CD5">
        <w:t>.</w:t>
      </w:r>
      <w:r>
        <w:t>0237*T(v16</w:t>
      </w:r>
      <w:r w:rsidR="00644CD5">
        <w:t>.</w:t>
      </w:r>
      <w:r>
        <w:t>u10) + 0</w:t>
      </w:r>
      <w:r w:rsidR="00644CD5">
        <w:t>.</w:t>
      </w:r>
      <w:r>
        <w:t>0212*T(v14</w:t>
      </w:r>
      <w:r w:rsidR="00644CD5">
        <w:t>.</w:t>
      </w:r>
      <w:r>
        <w:t>u17) + 0</w:t>
      </w:r>
      <w:r w:rsidR="00644CD5">
        <w:t>.</w:t>
      </w:r>
      <w:r>
        <w:t>0152*T(v26</w:t>
      </w:r>
      <w:r w:rsidR="00644CD5">
        <w:t>.</w:t>
      </w:r>
      <w:r>
        <w:t>u17) + 0</w:t>
      </w:r>
      <w:r w:rsidR="00644CD5">
        <w:t>.</w:t>
      </w:r>
      <w:r>
        <w:t>0178*T(v23</w:t>
      </w:r>
      <w:r w:rsidR="00644CD5">
        <w:t>.</w:t>
      </w:r>
      <w:r>
        <w:t>u14) -0</w:t>
      </w:r>
      <w:r w:rsidR="00644CD5">
        <w:t>.</w:t>
      </w:r>
      <w:r>
        <w:t>0141*T(v10</w:t>
      </w:r>
      <w:r w:rsidR="00644CD5">
        <w:t>.</w:t>
      </w:r>
      <w:r>
        <w:t>u15) -0</w:t>
      </w:r>
      <w:r w:rsidR="00644CD5">
        <w:t>.</w:t>
      </w:r>
      <w:r>
        <w:t>0124*T(v10</w:t>
      </w:r>
      <w:r w:rsidR="00644CD5">
        <w:t>.</w:t>
      </w:r>
      <w:r>
        <w:t>u17) -0</w:t>
      </w:r>
      <w:r w:rsidR="00644CD5">
        <w:t>.</w:t>
      </w:r>
      <w:r>
        <w:t>0085*T(v7</w:t>
      </w:r>
      <w:r w:rsidR="00644CD5">
        <w:t>.</w:t>
      </w:r>
      <w:r>
        <w:t>u32) + 0</w:t>
      </w:r>
      <w:r w:rsidR="00644CD5">
        <w:t>.</w:t>
      </w:r>
      <w:r>
        <w:t>00634*T(v1</w:t>
      </w:r>
      <w:r w:rsidR="00644CD5">
        <w:t>.</w:t>
      </w:r>
      <w:r>
        <w:t>u18) + 0</w:t>
      </w:r>
      <w:r w:rsidR="00644CD5">
        <w:t>.</w:t>
      </w:r>
      <w:r>
        <w:t>00463*T(v4</w:t>
      </w:r>
      <w:r w:rsidR="00644CD5">
        <w:t>.</w:t>
      </w:r>
      <w:r>
        <w:t>u37) + 0</w:t>
      </w:r>
      <w:r w:rsidR="00644CD5">
        <w:t>.</w:t>
      </w:r>
      <w:r>
        <w:t>0035*T(v1</w:t>
      </w:r>
      <w:r w:rsidR="00644CD5">
        <w:t>.</w:t>
      </w:r>
      <w:r>
        <w:t>u11) + 0</w:t>
      </w:r>
      <w:r w:rsidR="00644CD5">
        <w:t>.</w:t>
      </w:r>
      <w:r>
        <w:t>00319*T(v15</w:t>
      </w:r>
      <w:r w:rsidR="00644CD5">
        <w:t>.</w:t>
      </w:r>
      <w:r>
        <w:t>u18) + 0</w:t>
      </w:r>
      <w:r w:rsidR="00644CD5">
        <w:t>.</w:t>
      </w:r>
      <w:r>
        <w:t>000238*T(v5</w:t>
      </w:r>
      <w:r w:rsidR="00644CD5">
        <w:t>.</w:t>
      </w:r>
      <w:r>
        <w:t>u25) + 6</w:t>
      </w:r>
      <w:r w:rsidR="00644CD5">
        <w:t>.</w:t>
      </w:r>
      <w:r>
        <w:t>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352*T(v4) -0</w:t>
      </w:r>
      <w:r w:rsidR="00644CD5">
        <w:t>.</w:t>
      </w:r>
      <w:r>
        <w:t>0328*T(v16</w:t>
      </w:r>
      <w:r w:rsidR="00644CD5">
        <w:t>.</w:t>
      </w:r>
      <w:r>
        <w:t>u19) -0</w:t>
      </w:r>
      <w:r w:rsidR="00644CD5">
        <w:t>.</w:t>
      </w:r>
      <w:r>
        <w:t>16*T(v9</w:t>
      </w:r>
      <w:r w:rsidR="00644CD5">
        <w:t>.</w:t>
      </w:r>
      <w:r>
        <w:t>u4) + 37</w:t>
      </w:r>
      <w:r w:rsidR="00644CD5">
        <w:t>.</w:t>
      </w:r>
      <w:r>
        <w:t>3*Volume -0</w:t>
      </w:r>
      <w:r w:rsidR="00644CD5">
        <w:t>.</w:t>
      </w:r>
      <w:r>
        <w:t>826*T(v12</w:t>
      </w:r>
      <w:r w:rsidR="00644CD5">
        <w:t>.</w:t>
      </w:r>
      <w:r>
        <w:t>u1) -2*T(v3) + 0</w:t>
      </w:r>
      <w:r w:rsidR="00644CD5">
        <w:t>.</w:t>
      </w:r>
      <w:r>
        <w:t>615*T(v6</w:t>
      </w:r>
      <w:r w:rsidR="00644CD5">
        <w:t>.</w:t>
      </w:r>
      <w:r>
        <w:t>u16) -0</w:t>
      </w:r>
      <w:r w:rsidR="00644CD5">
        <w:t>.</w:t>
      </w:r>
      <w:r>
        <w:t>696*T(v4</w:t>
      </w:r>
      <w:r w:rsidR="00644CD5">
        <w:t>.</w:t>
      </w:r>
      <w:r>
        <w:t>u3) -0</w:t>
      </w:r>
      <w:r w:rsidR="00644CD5">
        <w:t>.</w:t>
      </w:r>
      <w:r>
        <w:t>788*T(v26</w:t>
      </w:r>
      <w:r w:rsidR="00644CD5">
        <w:t>.</w:t>
      </w:r>
      <w:r>
        <w:t>u13) -0</w:t>
      </w:r>
      <w:r w:rsidR="00644CD5">
        <w:t>.</w:t>
      </w:r>
      <w:r>
        <w:t>118*T(v23</w:t>
      </w:r>
      <w:r w:rsidR="00644CD5">
        <w:t>.</w:t>
      </w:r>
      <w:r>
        <w:t>u13) -38</w:t>
      </w:r>
      <w:r w:rsidR="00644CD5">
        <w:t>.</w:t>
      </w:r>
      <w:r>
        <w:t>5*Volume^2 -0</w:t>
      </w:r>
      <w:r w:rsidR="00644CD5">
        <w:t>.</w:t>
      </w:r>
      <w:r>
        <w:t>423*T(v4</w:t>
      </w:r>
      <w:r w:rsidR="00644CD5">
        <w:t>.</w:t>
      </w:r>
      <w:r>
        <w:t>u20) + 0</w:t>
      </w:r>
      <w:r w:rsidR="00644CD5">
        <w:t>.</w:t>
      </w:r>
      <w:r>
        <w:t>333*T(v3</w:t>
      </w:r>
      <w:r w:rsidR="00644CD5">
        <w:t>.</w:t>
      </w:r>
      <w:r>
        <w:t>u10) -0</w:t>
      </w:r>
      <w:r w:rsidR="00644CD5">
        <w:t>.</w:t>
      </w:r>
      <w:r>
        <w:t>649*T(v7</w:t>
      </w:r>
      <w:r w:rsidR="00644CD5">
        <w:t>.</w:t>
      </w:r>
      <w:r>
        <w:t>u29) + 0</w:t>
      </w:r>
      <w:r w:rsidR="00644CD5">
        <w:t>.</w:t>
      </w:r>
      <w:r>
        <w:t>721*T(v9</w:t>
      </w:r>
      <w:r w:rsidR="00644CD5">
        <w:t>.</w:t>
      </w:r>
      <w:r>
        <w:t>u23) + 1</w:t>
      </w:r>
      <w:r w:rsidR="00644CD5">
        <w:t>.</w:t>
      </w:r>
      <w:r>
        <w:t>25*T(v11</w:t>
      </w:r>
      <w:r w:rsidR="00644CD5">
        <w:t>.</w:t>
      </w:r>
      <w:r>
        <w:t>u7) -0</w:t>
      </w:r>
      <w:r w:rsidR="00644CD5">
        <w:t>.</w:t>
      </w:r>
      <w:r>
        <w:t>172*T(v35</w:t>
      </w:r>
      <w:r w:rsidR="00644CD5">
        <w:t>.</w:t>
      </w:r>
      <w:r>
        <w:t>u6) + 0</w:t>
      </w:r>
      <w:r w:rsidR="00644CD5">
        <w:t>.</w:t>
      </w:r>
      <w:r>
        <w:t>959*T(u2) + 0</w:t>
      </w:r>
      <w:r w:rsidR="00644CD5">
        <w:t>.</w:t>
      </w:r>
      <w:r>
        <w:t>389*T(v27</w:t>
      </w:r>
      <w:r w:rsidR="00644CD5">
        <w:t>.</w:t>
      </w:r>
      <w:r>
        <w:t>u16) -0</w:t>
      </w:r>
      <w:r w:rsidR="00644CD5">
        <w:t>.</w:t>
      </w:r>
      <w:r>
        <w:t>654*T(v15) -0</w:t>
      </w:r>
      <w:r w:rsidR="00644CD5">
        <w:t>.</w:t>
      </w:r>
      <w:r>
        <w:t>218*T(v24</w:t>
      </w:r>
      <w:r w:rsidR="00644CD5">
        <w:t>.</w:t>
      </w:r>
      <w:r>
        <w:t>u12) + 1</w:t>
      </w:r>
      <w:r w:rsidR="00644CD5">
        <w:t>.</w:t>
      </w:r>
      <w:r>
        <w:t>19*T(v28</w:t>
      </w:r>
      <w:r w:rsidR="00644CD5">
        <w:t>.</w:t>
      </w:r>
      <w:r>
        <w:t>u11) -0</w:t>
      </w:r>
      <w:r w:rsidR="00644CD5">
        <w:t>.</w:t>
      </w:r>
      <w:r>
        <w:t>323*T(v8</w:t>
      </w:r>
      <w:r w:rsidR="00644CD5">
        <w:t>.</w:t>
      </w:r>
      <w:r>
        <w:t>u31) -0</w:t>
      </w:r>
      <w:r w:rsidR="00644CD5">
        <w:t>.</w:t>
      </w:r>
      <w:r>
        <w:t>434*T(v2</w:t>
      </w:r>
      <w:r w:rsidR="00644CD5">
        <w:t>.</w:t>
      </w:r>
      <w:r>
        <w:t>u15) + 0</w:t>
      </w:r>
      <w:r w:rsidR="00644CD5">
        <w:t>.</w:t>
      </w:r>
      <w:r>
        <w:t>463*T(v27</w:t>
      </w:r>
      <w:r w:rsidR="00644CD5">
        <w:t>.</w:t>
      </w:r>
      <w:r>
        <w:t>u13) -0</w:t>
      </w:r>
      <w:r w:rsidR="00644CD5">
        <w:t>.</w:t>
      </w:r>
      <w:r>
        <w:t>757*T(v36</w:t>
      </w:r>
      <w:r w:rsidR="00644CD5">
        <w:t>.</w:t>
      </w:r>
      <w:r>
        <w:t>u7) -1</w:t>
      </w:r>
      <w:r w:rsidR="00644CD5">
        <w:t>.</w:t>
      </w:r>
      <w:r>
        <w:t>04*T(v26</w:t>
      </w:r>
      <w:r w:rsidR="00644CD5">
        <w:t>.</w:t>
      </w:r>
      <w:r>
        <w:t>u1) -0</w:t>
      </w:r>
      <w:r w:rsidR="00644CD5">
        <w:t>.</w:t>
      </w:r>
      <w:r>
        <w:t>323*T(v36</w:t>
      </w:r>
      <w:r w:rsidR="00644CD5">
        <w:t>.</w:t>
      </w:r>
      <w:r>
        <w:t>u6) -0</w:t>
      </w:r>
      <w:r w:rsidR="00644CD5">
        <w:t>.</w:t>
      </w:r>
      <w:r>
        <w:t>794*T(v34</w:t>
      </w:r>
      <w:r w:rsidR="00644CD5">
        <w:t>.</w:t>
      </w:r>
      <w:r>
        <w:t>u7) + 1</w:t>
      </w:r>
      <w:r w:rsidR="00644CD5">
        <w:t>.</w:t>
      </w:r>
      <w:r>
        <w:t>04*T(v5</w:t>
      </w:r>
      <w:r w:rsidR="00644CD5">
        <w:t>.</w:t>
      </w:r>
      <w:r>
        <w:t>u1) -0</w:t>
      </w:r>
      <w:r w:rsidR="00644CD5">
        <w:t>.</w:t>
      </w:r>
      <w:r>
        <w:t>186*T(v23</w:t>
      </w:r>
      <w:r w:rsidR="00644CD5">
        <w:t>.</w:t>
      </w:r>
      <w:r>
        <w:t>u5) -0</w:t>
      </w:r>
      <w:r w:rsidR="00644CD5">
        <w:t>.</w:t>
      </w:r>
      <w:r>
        <w:t>615*T(v4</w:t>
      </w:r>
      <w:r w:rsidR="00644CD5">
        <w:t>.</w:t>
      </w:r>
      <w:r>
        <w:t>u22) + 0</w:t>
      </w:r>
      <w:r w:rsidR="00644CD5">
        <w:t>.</w:t>
      </w:r>
      <w:r>
        <w:t>685*T(v9</w:t>
      </w:r>
      <w:r w:rsidR="00644CD5">
        <w:t>.</w:t>
      </w:r>
      <w:r>
        <w:t>u9) + 0</w:t>
      </w:r>
      <w:r w:rsidR="00644CD5">
        <w:t>.</w:t>
      </w:r>
      <w:r>
        <w:t>829*T(v10</w:t>
      </w:r>
      <w:r w:rsidR="00644CD5">
        <w:t>.</w:t>
      </w:r>
      <w:r>
        <w:t>u32) + 17*Volume^3 -0</w:t>
      </w:r>
      <w:r w:rsidR="00644CD5">
        <w:t>.</w:t>
      </w:r>
      <w:r>
        <w:t>568*T(v22</w:t>
      </w:r>
      <w:r w:rsidR="00644CD5">
        <w:t>.</w:t>
      </w:r>
      <w:r>
        <w:t>u7) -0</w:t>
      </w:r>
      <w:r w:rsidR="00644CD5">
        <w:t>.</w:t>
      </w:r>
      <w:r>
        <w:t>391*T(v7</w:t>
      </w:r>
      <w:r w:rsidR="00644CD5">
        <w:t>.</w:t>
      </w:r>
      <w:r>
        <w:t>u4) + 1</w:t>
      </w:r>
      <w:r w:rsidR="00644CD5">
        <w:t>.</w:t>
      </w:r>
      <w:r>
        <w:t>08*T(v7</w:t>
      </w:r>
      <w:r w:rsidR="00644CD5">
        <w:t>.</w:t>
      </w:r>
      <w:r>
        <w:t>u23) -0</w:t>
      </w:r>
      <w:r w:rsidR="00644CD5">
        <w:t>.</w:t>
      </w:r>
      <w:r>
        <w:t>721*T(v3</w:t>
      </w:r>
      <w:r w:rsidR="00644CD5">
        <w:t>.</w:t>
      </w:r>
      <w:r>
        <w:t>u23) -0</w:t>
      </w:r>
      <w:r w:rsidR="00644CD5">
        <w:t>.</w:t>
      </w:r>
      <w:r>
        <w:t>945*T(v21</w:t>
      </w:r>
      <w:r w:rsidR="00644CD5">
        <w:t>.</w:t>
      </w:r>
      <w:r>
        <w:t>u7) -0</w:t>
      </w:r>
      <w:r w:rsidR="00644CD5">
        <w:t>.</w:t>
      </w:r>
      <w:r>
        <w:t>556*T(v17</w:t>
      </w:r>
      <w:r w:rsidR="00644CD5">
        <w:t>.</w:t>
      </w:r>
      <w:r>
        <w:t>u14) -0</w:t>
      </w:r>
      <w:r w:rsidR="00644CD5">
        <w:t>.</w:t>
      </w:r>
      <w:r>
        <w:t>752*T(v4</w:t>
      </w:r>
      <w:r w:rsidR="00644CD5">
        <w:t>.</w:t>
      </w:r>
      <w:r>
        <w:t>u16) + 0</w:t>
      </w:r>
      <w:r w:rsidR="00644CD5">
        <w:t>.</w:t>
      </w:r>
      <w:r>
        <w:t>389*T(v24</w:t>
      </w:r>
      <w:r w:rsidR="00644CD5">
        <w:t>.</w:t>
      </w:r>
      <w:r>
        <w:t>u14) -0</w:t>
      </w:r>
      <w:r w:rsidR="00644CD5">
        <w:t>.</w:t>
      </w:r>
      <w:r>
        <w:t>591*T(v18</w:t>
      </w:r>
      <w:r w:rsidR="00644CD5">
        <w:t>.</w:t>
      </w:r>
      <w:r>
        <w:t>u2) -0</w:t>
      </w:r>
      <w:r w:rsidR="00644CD5">
        <w:t>.</w:t>
      </w:r>
      <w:r>
        <w:t>813*T(v10</w:t>
      </w:r>
      <w:r w:rsidR="00644CD5">
        <w:t>.</w:t>
      </w:r>
      <w:r>
        <w:t>u13) + 0</w:t>
      </w:r>
      <w:r w:rsidR="00644CD5">
        <w:t>.</w:t>
      </w:r>
      <w:r>
        <w:t>652*T(v18</w:t>
      </w:r>
      <w:r w:rsidR="00644CD5">
        <w:t>.</w:t>
      </w:r>
      <w:r>
        <w:t>u22) + 0</w:t>
      </w:r>
      <w:r w:rsidR="00644CD5">
        <w:t>.</w:t>
      </w:r>
      <w:r>
        <w:t>358*T(v21</w:t>
      </w:r>
      <w:r w:rsidR="00644CD5">
        <w:t>.</w:t>
      </w:r>
      <w:r>
        <w:t>u21) + 0</w:t>
      </w:r>
      <w:r w:rsidR="00644CD5">
        <w:t>.</w:t>
      </w:r>
      <w:r>
        <w:t>854*T(v3</w:t>
      </w:r>
      <w:r w:rsidR="00644CD5">
        <w:t>.</w:t>
      </w:r>
      <w:r>
        <w:t>u3) + 0</w:t>
      </w:r>
      <w:r w:rsidR="00644CD5">
        <w:t>.</w:t>
      </w:r>
      <w:r>
        <w:t>346*T(v10</w:t>
      </w:r>
      <w:r w:rsidR="00644CD5">
        <w:t>.</w:t>
      </w:r>
      <w:r>
        <w:t>u7) -0</w:t>
      </w:r>
      <w:r w:rsidR="00644CD5">
        <w:t>.</w:t>
      </w:r>
      <w:r>
        <w:t>349*T(u43) -0</w:t>
      </w:r>
      <w:r w:rsidR="00644CD5">
        <w:t>.</w:t>
      </w:r>
      <w:r>
        <w:t>914*T(v10</w:t>
      </w:r>
      <w:r w:rsidR="00644CD5">
        <w:t>.</w:t>
      </w:r>
      <w:r>
        <w:t>u8) + 0</w:t>
      </w:r>
      <w:r w:rsidR="00644CD5">
        <w:t>.</w:t>
      </w:r>
      <w:r>
        <w:t>487*T(v14</w:t>
      </w:r>
      <w:r w:rsidR="00644CD5">
        <w:t>.</w:t>
      </w:r>
      <w:r>
        <w:t>u9) -0</w:t>
      </w:r>
      <w:r w:rsidR="00644CD5">
        <w:t>.</w:t>
      </w:r>
      <w:r>
        <w:t>565*T(v19</w:t>
      </w:r>
      <w:r w:rsidR="00644CD5">
        <w:t>.</w:t>
      </w:r>
      <w:r>
        <w:t>u19) -0</w:t>
      </w:r>
      <w:r w:rsidR="00644CD5">
        <w:t>.</w:t>
      </w:r>
      <w:r>
        <w:t>566*T(v5</w:t>
      </w:r>
      <w:r w:rsidR="00644CD5">
        <w:t>.</w:t>
      </w:r>
      <w:r>
        <w:t>u26) -0</w:t>
      </w:r>
      <w:r w:rsidR="00644CD5">
        <w:t>.</w:t>
      </w:r>
      <w:r>
        <w:t>718*T(v41</w:t>
      </w:r>
      <w:r w:rsidR="00644CD5">
        <w:t>.</w:t>
      </w:r>
      <w:r>
        <w:t>u1) -0</w:t>
      </w:r>
      <w:r w:rsidR="00644CD5">
        <w:t>.</w:t>
      </w:r>
      <w:r>
        <w:t>519*T(v9</w:t>
      </w:r>
      <w:r w:rsidR="00644CD5">
        <w:t>.</w:t>
      </w:r>
      <w:r>
        <w:t>u12) -0</w:t>
      </w:r>
      <w:r w:rsidR="00644CD5">
        <w:t>.</w:t>
      </w:r>
      <w:r>
        <w:t>404*T(v12</w:t>
      </w:r>
      <w:r w:rsidR="00644CD5">
        <w:t>.</w:t>
      </w:r>
      <w:r>
        <w:t>u13) + 0</w:t>
      </w:r>
      <w:r w:rsidR="00644CD5">
        <w:t>.</w:t>
      </w:r>
      <w:r>
        <w:t>161*T(u9) -0</w:t>
      </w:r>
      <w:r w:rsidR="00644CD5">
        <w:t>.</w:t>
      </w:r>
      <w:r>
        <w:t>149*T(v35</w:t>
      </w:r>
      <w:r w:rsidR="00644CD5">
        <w:t>.</w:t>
      </w:r>
      <w:r>
        <w:t>u7) -0</w:t>
      </w:r>
      <w:r w:rsidR="00644CD5">
        <w:t>.</w:t>
      </w:r>
      <w:r>
        <w:t>587*T(v30</w:t>
      </w:r>
      <w:r w:rsidR="00644CD5">
        <w:t>.</w:t>
      </w:r>
      <w:r>
        <w:t>u12) + 0</w:t>
      </w:r>
      <w:r w:rsidR="00644CD5">
        <w:t>.</w:t>
      </w:r>
      <w:r>
        <w:t>814*T(v40</w:t>
      </w:r>
      <w:r w:rsidR="00644CD5">
        <w:t>.</w:t>
      </w:r>
      <w:r>
        <w:t>u2) + 0</w:t>
      </w:r>
      <w:r w:rsidR="00644CD5">
        <w:t>.</w:t>
      </w:r>
      <w:r>
        <w:t>583*T(v18</w:t>
      </w:r>
      <w:r w:rsidR="00644CD5">
        <w:t>.</w:t>
      </w:r>
      <w:r>
        <w:t>u14) -1</w:t>
      </w:r>
      <w:r w:rsidR="00644CD5">
        <w:t>.</w:t>
      </w:r>
      <w:r>
        <w:t>93*u + 0</w:t>
      </w:r>
      <w:r w:rsidR="00644CD5">
        <w:t>.</w:t>
      </w:r>
      <w:r>
        <w:t>581*T(v22</w:t>
      </w:r>
      <w:r w:rsidR="00644CD5">
        <w:t>.</w:t>
      </w:r>
      <w:r>
        <w:t>u13) + 1</w:t>
      </w:r>
      <w:r w:rsidR="00644CD5">
        <w:t>.</w:t>
      </w:r>
      <w:r>
        <w:t>08*T(v4</w:t>
      </w:r>
      <w:r w:rsidR="00644CD5">
        <w:t>.</w:t>
      </w:r>
      <w:r>
        <w:t>u1) -0</w:t>
      </w:r>
      <w:r w:rsidR="00644CD5">
        <w:t>.</w:t>
      </w:r>
      <w:r>
        <w:t>276*T(v14</w:t>
      </w:r>
      <w:r w:rsidR="00644CD5">
        <w:t>.</w:t>
      </w:r>
      <w:r>
        <w:t>u22) -0</w:t>
      </w:r>
      <w:r w:rsidR="00644CD5">
        <w:t>.</w:t>
      </w:r>
      <w:r>
        <w:t>368*T(v11</w:t>
      </w:r>
      <w:r w:rsidR="00644CD5">
        <w:t>.</w:t>
      </w:r>
      <w:r>
        <w:t>u2) + 0</w:t>
      </w:r>
      <w:r w:rsidR="00644CD5">
        <w:t>.</w:t>
      </w:r>
      <w:r>
        <w:t>425*T(v2</w:t>
      </w:r>
      <w:r w:rsidR="00644CD5">
        <w:t>.</w:t>
      </w:r>
      <w:r>
        <w:t>u28) -0</w:t>
      </w:r>
      <w:r w:rsidR="00644CD5">
        <w:t>.</w:t>
      </w:r>
      <w:r>
        <w:t>322*T(v17</w:t>
      </w:r>
      <w:r w:rsidR="00644CD5">
        <w:t>.</w:t>
      </w:r>
      <w:r>
        <w:t>u3) + 0</w:t>
      </w:r>
      <w:r w:rsidR="00644CD5">
        <w:t>.</w:t>
      </w:r>
      <w:r>
        <w:t>37*T(v36</w:t>
      </w:r>
      <w:r w:rsidR="00644CD5">
        <w:t>.</w:t>
      </w:r>
      <w:r>
        <w:t>u2) -0</w:t>
      </w:r>
      <w:r w:rsidR="00644CD5">
        <w:t>.</w:t>
      </w:r>
      <w:r>
        <w:t>295*T(u23) -0</w:t>
      </w:r>
      <w:r w:rsidR="00644CD5">
        <w:t>.</w:t>
      </w:r>
      <w:r>
        <w:t>423*T(v18) -0</w:t>
      </w:r>
      <w:r w:rsidR="00644CD5">
        <w:t>.</w:t>
      </w:r>
      <w:r>
        <w:t>517*T(v26</w:t>
      </w:r>
      <w:r w:rsidR="00644CD5">
        <w:t>.</w:t>
      </w:r>
      <w:r>
        <w:t>u5) -0</w:t>
      </w:r>
      <w:r w:rsidR="00644CD5">
        <w:t>.</w:t>
      </w:r>
      <w:r>
        <w:t>603*T(v12</w:t>
      </w:r>
      <w:r w:rsidR="00644CD5">
        <w:t>.</w:t>
      </w:r>
      <w:r>
        <w:t>u25) + 0</w:t>
      </w:r>
      <w:r w:rsidR="00644CD5">
        <w:t>.</w:t>
      </w:r>
      <w:r>
        <w:t>5*T(v35</w:t>
      </w:r>
      <w:r w:rsidR="00644CD5">
        <w:t>.</w:t>
      </w:r>
      <w:r>
        <w:t>u5) + 0</w:t>
      </w:r>
      <w:r w:rsidR="00644CD5">
        <w:t>.</w:t>
      </w:r>
      <w:r>
        <w:t>241*T(v15</w:t>
      </w:r>
      <w:r w:rsidR="00644CD5">
        <w:t>.</w:t>
      </w:r>
      <w:r>
        <w:t>u9) + 0</w:t>
      </w:r>
      <w:r w:rsidR="00644CD5">
        <w:t>.</w:t>
      </w:r>
      <w:r>
        <w:t>21*T(v17</w:t>
      </w:r>
      <w:r w:rsidR="00644CD5">
        <w:t>.</w:t>
      </w:r>
      <w:r>
        <w:t>u15) -0</w:t>
      </w:r>
      <w:r w:rsidR="00644CD5">
        <w:t>.</w:t>
      </w:r>
      <w:r>
        <w:t>252*T(v2</w:t>
      </w:r>
      <w:r w:rsidR="00644CD5">
        <w:t>.</w:t>
      </w:r>
      <w:r>
        <w:t>u4) + 0</w:t>
      </w:r>
      <w:r w:rsidR="00644CD5">
        <w:t>.</w:t>
      </w:r>
      <w:r>
        <w:t>29*T(v25</w:t>
      </w:r>
      <w:r w:rsidR="00644CD5">
        <w:t>.</w:t>
      </w:r>
      <w:r>
        <w:t>u9) -0</w:t>
      </w:r>
      <w:r w:rsidR="00644CD5">
        <w:t>.</w:t>
      </w:r>
      <w:r>
        <w:t>509*T(v13</w:t>
      </w:r>
      <w:r w:rsidR="00644CD5">
        <w:t>.</w:t>
      </w:r>
      <w:r>
        <w:t>u13) -0</w:t>
      </w:r>
      <w:r w:rsidR="00644CD5">
        <w:t>.</w:t>
      </w:r>
      <w:r>
        <w:t>573*T(v30</w:t>
      </w:r>
      <w:r w:rsidR="00644CD5">
        <w:t>.</w:t>
      </w:r>
      <w:r>
        <w:t>u8) -0</w:t>
      </w:r>
      <w:r w:rsidR="00644CD5">
        <w:t>.</w:t>
      </w:r>
      <w:r>
        <w:t>539*T(v10</w:t>
      </w:r>
      <w:r w:rsidR="00644CD5">
        <w:t>.</w:t>
      </w:r>
      <w:r>
        <w:t>u29) + 0</w:t>
      </w:r>
      <w:r w:rsidR="00644CD5">
        <w:t>.</w:t>
      </w:r>
      <w:r>
        <w:t>434*T(v16</w:t>
      </w:r>
      <w:r w:rsidR="00644CD5">
        <w:t>.</w:t>
      </w:r>
      <w:r>
        <w:t>u12) -0</w:t>
      </w:r>
      <w:r w:rsidR="00644CD5">
        <w:t>.</w:t>
      </w:r>
      <w:r>
        <w:t>52*T(v19</w:t>
      </w:r>
      <w:r w:rsidR="00644CD5">
        <w:t>.</w:t>
      </w:r>
      <w:r>
        <w:t>u1) -0</w:t>
      </w:r>
      <w:r w:rsidR="00644CD5">
        <w:t>.</w:t>
      </w:r>
      <w:r>
        <w:t>121*T(v22</w:t>
      </w:r>
      <w:r w:rsidR="00644CD5">
        <w:t>.</w:t>
      </w:r>
      <w:r>
        <w:t>u15) + 0</w:t>
      </w:r>
      <w:r w:rsidR="00644CD5">
        <w:t>.</w:t>
      </w:r>
      <w:r>
        <w:t>755*T(v6</w:t>
      </w:r>
      <w:r w:rsidR="00644CD5">
        <w:t>.</w:t>
      </w:r>
      <w:r>
        <w:t>u8) + 0</w:t>
      </w:r>
      <w:r w:rsidR="00644CD5">
        <w:t>.</w:t>
      </w:r>
      <w:r>
        <w:t>847*T(v12</w:t>
      </w:r>
      <w:r w:rsidR="00644CD5">
        <w:t>.</w:t>
      </w:r>
      <w:r>
        <w:t>u17) -0</w:t>
      </w:r>
      <w:r w:rsidR="00644CD5">
        <w:t>.</w:t>
      </w:r>
      <w:r>
        <w:t>19*T(v19</w:t>
      </w:r>
      <w:r w:rsidR="00644CD5">
        <w:t>.</w:t>
      </w:r>
      <w:r>
        <w:t>u3) -0</w:t>
      </w:r>
      <w:r w:rsidR="00644CD5">
        <w:t>.</w:t>
      </w:r>
      <w:r>
        <w:t>371*T(v12</w:t>
      </w:r>
      <w:r w:rsidR="00644CD5">
        <w:t>.</w:t>
      </w:r>
      <w:r>
        <w:t>u26) + 0</w:t>
      </w:r>
      <w:r w:rsidR="00644CD5">
        <w:t>.</w:t>
      </w:r>
      <w:r>
        <w:t>351*T(v37</w:t>
      </w:r>
      <w:r w:rsidR="00644CD5">
        <w:t>.</w:t>
      </w:r>
      <w:r>
        <w:t>u5) + 0</w:t>
      </w:r>
      <w:r w:rsidR="00644CD5">
        <w:t>.</w:t>
      </w:r>
      <w:r>
        <w:t>698*T(v4</w:t>
      </w:r>
      <w:r w:rsidR="00644CD5">
        <w:t>.</w:t>
      </w:r>
      <w:r>
        <w:t>u8) -0</w:t>
      </w:r>
      <w:r w:rsidR="00644CD5">
        <w:t>.</w:t>
      </w:r>
      <w:r>
        <w:t>351*T(v12</w:t>
      </w:r>
      <w:r w:rsidR="00644CD5">
        <w:t>.</w:t>
      </w:r>
      <w:r>
        <w:t>u29) + 0</w:t>
      </w:r>
      <w:r w:rsidR="00644CD5">
        <w:t>.</w:t>
      </w:r>
      <w:r>
        <w:t>62*T(v17</w:t>
      </w:r>
      <w:r w:rsidR="00644CD5">
        <w:t>.</w:t>
      </w:r>
      <w:r>
        <w:t>u6) + 0</w:t>
      </w:r>
      <w:r w:rsidR="00644CD5">
        <w:t>.</w:t>
      </w:r>
      <w:r>
        <w:t>459*T(v1</w:t>
      </w:r>
      <w:r w:rsidR="00644CD5">
        <w:t>.</w:t>
      </w:r>
      <w:r>
        <w:t>u35) + 0</w:t>
      </w:r>
      <w:r w:rsidR="00644CD5">
        <w:t>.</w:t>
      </w:r>
      <w:r>
        <w:t>312*T(v8</w:t>
      </w:r>
      <w:r w:rsidR="00644CD5">
        <w:t>.</w:t>
      </w:r>
      <w:r>
        <w:t>u18) -0</w:t>
      </w:r>
      <w:r w:rsidR="00644CD5">
        <w:t>.</w:t>
      </w:r>
      <w:r>
        <w:t>482*T(v20</w:t>
      </w:r>
      <w:r w:rsidR="00644CD5">
        <w:t>.</w:t>
      </w:r>
      <w:r>
        <w:t>u12) + 0</w:t>
      </w:r>
      <w:r w:rsidR="00644CD5">
        <w:t>.</w:t>
      </w:r>
      <w:r>
        <w:t>308*T(v11</w:t>
      </w:r>
      <w:r w:rsidR="00644CD5">
        <w:t>.</w:t>
      </w:r>
      <w:r>
        <w:t>u31) + 0</w:t>
      </w:r>
      <w:r w:rsidR="00644CD5">
        <w:t>.</w:t>
      </w:r>
      <w:r>
        <w:t>475*T(v19</w:t>
      </w:r>
      <w:r w:rsidR="00644CD5">
        <w:t>.</w:t>
      </w:r>
      <w:r>
        <w:t>u14) + 0</w:t>
      </w:r>
      <w:r w:rsidR="00644CD5">
        <w:t>.</w:t>
      </w:r>
      <w:r>
        <w:t>44*T(v6</w:t>
      </w:r>
      <w:r w:rsidR="00644CD5">
        <w:t>.</w:t>
      </w:r>
      <w:r>
        <w:t>u13) + 0</w:t>
      </w:r>
      <w:r w:rsidR="00644CD5">
        <w:t>.</w:t>
      </w:r>
      <w:r>
        <w:t>737*T(v7</w:t>
      </w:r>
      <w:r w:rsidR="00644CD5">
        <w:t>.</w:t>
      </w:r>
      <w:r>
        <w:t>u1) -0</w:t>
      </w:r>
      <w:r w:rsidR="00644CD5">
        <w:t>.</w:t>
      </w:r>
      <w:r>
        <w:t>477*T(v18</w:t>
      </w:r>
      <w:r w:rsidR="00644CD5">
        <w:t>.</w:t>
      </w:r>
      <w:r>
        <w:t>u25) + 0</w:t>
      </w:r>
      <w:r w:rsidR="00644CD5">
        <w:t>.</w:t>
      </w:r>
      <w:r>
        <w:t>676*T(v3</w:t>
      </w:r>
      <w:r w:rsidR="00644CD5">
        <w:t>.</w:t>
      </w:r>
      <w:r>
        <w:t>u19) + 0</w:t>
      </w:r>
      <w:r w:rsidR="00644CD5">
        <w:t>.</w:t>
      </w:r>
      <w:r>
        <w:t>676*T(v1</w:t>
      </w:r>
      <w:r w:rsidR="00644CD5">
        <w:t>.</w:t>
      </w:r>
      <w:r>
        <w:t>u22) -0</w:t>
      </w:r>
      <w:r w:rsidR="00644CD5">
        <w:t>.</w:t>
      </w:r>
      <w:r>
        <w:t>308*T(v11</w:t>
      </w:r>
      <w:r w:rsidR="00644CD5">
        <w:t>.</w:t>
      </w:r>
      <w:r>
        <w:t>u4) -0</w:t>
      </w:r>
      <w:r w:rsidR="00644CD5">
        <w:t>.</w:t>
      </w:r>
      <w:r>
        <w:t>314*T(v16</w:t>
      </w:r>
      <w:r w:rsidR="00644CD5">
        <w:t>.</w:t>
      </w:r>
      <w:r>
        <w:t>u24) -0</w:t>
      </w:r>
      <w:r w:rsidR="00644CD5">
        <w:t>.</w:t>
      </w:r>
      <w:r>
        <w:t>63*T(v18</w:t>
      </w:r>
      <w:r w:rsidR="00644CD5">
        <w:t>.</w:t>
      </w:r>
      <w:r>
        <w:t>u13) + 0</w:t>
      </w:r>
      <w:r w:rsidR="00644CD5">
        <w:t>.</w:t>
      </w:r>
      <w:r>
        <w:t>252*T(u28) -0</w:t>
      </w:r>
      <w:r w:rsidR="00644CD5">
        <w:t>.</w:t>
      </w:r>
      <w:r>
        <w:t>444*T(v5</w:t>
      </w:r>
      <w:r w:rsidR="00644CD5">
        <w:t>.</w:t>
      </w:r>
      <w:r>
        <w:t>u7) -0</w:t>
      </w:r>
      <w:r w:rsidR="00644CD5">
        <w:t>.</w:t>
      </w:r>
      <w:r>
        <w:t>531*T(v25</w:t>
      </w:r>
      <w:r w:rsidR="00644CD5">
        <w:t>.</w:t>
      </w:r>
      <w:r>
        <w:t>u7) + 0</w:t>
      </w:r>
      <w:r w:rsidR="00644CD5">
        <w:t>.</w:t>
      </w:r>
      <w:r>
        <w:t>602*T(v1</w:t>
      </w:r>
      <w:r w:rsidR="00644CD5">
        <w:t>.</w:t>
      </w:r>
      <w:r>
        <w:t>u26) + 0</w:t>
      </w:r>
      <w:r w:rsidR="00644CD5">
        <w:t>.</w:t>
      </w:r>
      <w:r>
        <w:t>347*T(v7</w:t>
      </w:r>
      <w:r w:rsidR="00644CD5">
        <w:t>.</w:t>
      </w:r>
      <w:r>
        <w:t>u17) + 0</w:t>
      </w:r>
      <w:r w:rsidR="00644CD5">
        <w:t>.</w:t>
      </w:r>
      <w:r>
        <w:t>334*T(v28</w:t>
      </w:r>
      <w:r w:rsidR="00644CD5">
        <w:t>.</w:t>
      </w:r>
      <w:r>
        <w:t>u12) -0</w:t>
      </w:r>
      <w:r w:rsidR="00644CD5">
        <w:t>.</w:t>
      </w:r>
      <w:r>
        <w:t>283*T(v1</w:t>
      </w:r>
      <w:r w:rsidR="00644CD5">
        <w:t>.</w:t>
      </w:r>
      <w:r>
        <w:t>u41) + 0</w:t>
      </w:r>
      <w:r w:rsidR="00644CD5">
        <w:t>.</w:t>
      </w:r>
      <w:r>
        <w:t>387*T(u22) -1</w:t>
      </w:r>
      <w:r w:rsidR="00644CD5">
        <w:t>.</w:t>
      </w:r>
      <w:r>
        <w:t>52*T(v3</w:t>
      </w:r>
      <w:r w:rsidR="00644CD5">
        <w:t>.</w:t>
      </w:r>
      <w:r>
        <w:t>u2) -0</w:t>
      </w:r>
      <w:r w:rsidR="00644CD5">
        <w:t>.</w:t>
      </w:r>
      <w:r>
        <w:t>345*T(v26</w:t>
      </w:r>
      <w:r w:rsidR="00644CD5">
        <w:t>.</w:t>
      </w:r>
      <w:r>
        <w:t>u17) + 0</w:t>
      </w:r>
      <w:r w:rsidR="00644CD5">
        <w:t>.</w:t>
      </w:r>
      <w:r>
        <w:t>743*T(v10</w:t>
      </w:r>
      <w:r w:rsidR="00644CD5">
        <w:t>.</w:t>
      </w:r>
      <w:r>
        <w:t>u26) -0</w:t>
      </w:r>
      <w:r w:rsidR="00644CD5">
        <w:t>.</w:t>
      </w:r>
      <w:r>
        <w:t>38*T(v20) + 0</w:t>
      </w:r>
      <w:r w:rsidR="00644CD5">
        <w:t>.</w:t>
      </w:r>
      <w:r>
        <w:t>304*T(v34) -0</w:t>
      </w:r>
      <w:r w:rsidR="00644CD5">
        <w:t>.</w:t>
      </w:r>
      <w:r>
        <w:t>408*T(v27</w:t>
      </w:r>
      <w:r w:rsidR="00644CD5">
        <w:t>.</w:t>
      </w:r>
      <w:r>
        <w:t>u1) + 0</w:t>
      </w:r>
      <w:r w:rsidR="00644CD5">
        <w:t>.</w:t>
      </w:r>
      <w:r>
        <w:t>33*T(v8</w:t>
      </w:r>
      <w:r w:rsidR="00644CD5">
        <w:t>.</w:t>
      </w:r>
      <w:r>
        <w:t>u30) + 0</w:t>
      </w:r>
      <w:r w:rsidR="00644CD5">
        <w:t>.</w:t>
      </w:r>
      <w:r>
        <w:t>661*T(v5</w:t>
      </w:r>
      <w:r w:rsidR="00644CD5">
        <w:t>.</w:t>
      </w:r>
      <w:r>
        <w:t>u34) + 0</w:t>
      </w:r>
      <w:r w:rsidR="00644CD5">
        <w:t>.</w:t>
      </w:r>
      <w:r>
        <w:t>123*T(v13</w:t>
      </w:r>
      <w:r w:rsidR="00644CD5">
        <w:t>.</w:t>
      </w:r>
      <w:r>
        <w:t>u7) -0</w:t>
      </w:r>
      <w:r w:rsidR="00644CD5">
        <w:t>.</w:t>
      </w:r>
      <w:r>
        <w:t>465*T(v16</w:t>
      </w:r>
      <w:r w:rsidR="00644CD5">
        <w:t>.</w:t>
      </w:r>
      <w:r>
        <w:t>u5) -0</w:t>
      </w:r>
      <w:r w:rsidR="00644CD5">
        <w:t>.</w:t>
      </w:r>
      <w:r>
        <w:t>546*T(v5</w:t>
      </w:r>
      <w:r w:rsidR="00644CD5">
        <w:t>.</w:t>
      </w:r>
      <w:r>
        <w:t>u27) + 0</w:t>
      </w:r>
      <w:r w:rsidR="00644CD5">
        <w:t>.</w:t>
      </w:r>
      <w:r>
        <w:t>375*T(v19</w:t>
      </w:r>
      <w:r w:rsidR="00644CD5">
        <w:t>.</w:t>
      </w:r>
      <w:r>
        <w:t>u11) -0</w:t>
      </w:r>
      <w:r w:rsidR="00644CD5">
        <w:t>.</w:t>
      </w:r>
      <w:r>
        <w:t>356*T(v17</w:t>
      </w:r>
      <w:r w:rsidR="00644CD5">
        <w:t>.</w:t>
      </w:r>
      <w:r>
        <w:t>u25) -0</w:t>
      </w:r>
      <w:r w:rsidR="00644CD5">
        <w:t>.</w:t>
      </w:r>
      <w:r>
        <w:t>62*T(v1</w:t>
      </w:r>
      <w:r w:rsidR="00644CD5">
        <w:t>.</w:t>
      </w:r>
      <w:r>
        <w:t>u14) -1</w:t>
      </w:r>
      <w:r w:rsidR="00644CD5">
        <w:t>.</w:t>
      </w:r>
      <w:r>
        <w:t>14*T(v3</w:t>
      </w:r>
      <w:r w:rsidR="00644CD5">
        <w:t>.</w:t>
      </w:r>
      <w:r>
        <w:t>u1) + 0</w:t>
      </w:r>
      <w:r w:rsidR="00644CD5">
        <w:t>.</w:t>
      </w:r>
      <w:r>
        <w:t>195*T(v29</w:t>
      </w:r>
      <w:r w:rsidR="00644CD5">
        <w:t>.</w:t>
      </w:r>
      <w:r>
        <w:t>u9) -0</w:t>
      </w:r>
      <w:r w:rsidR="00644CD5">
        <w:t>.</w:t>
      </w:r>
      <w:r>
        <w:t>457*T(v22</w:t>
      </w:r>
      <w:r w:rsidR="00644CD5">
        <w:t>.</w:t>
      </w:r>
      <w:r>
        <w:t>u2) + 0</w:t>
      </w:r>
      <w:r w:rsidR="00644CD5">
        <w:t>.</w:t>
      </w:r>
      <w:r>
        <w:t>364*T(v34</w:t>
      </w:r>
      <w:r w:rsidR="00644CD5">
        <w:t>.</w:t>
      </w:r>
      <w:r>
        <w:t>u1) + 0</w:t>
      </w:r>
      <w:r w:rsidR="00644CD5">
        <w:t>.</w:t>
      </w:r>
      <w:r>
        <w:t>329*T(v16</w:t>
      </w:r>
      <w:r w:rsidR="00644CD5">
        <w:t>.</w:t>
      </w:r>
      <w:r>
        <w:t>u27) -0</w:t>
      </w:r>
      <w:r w:rsidR="00644CD5">
        <w:t>.</w:t>
      </w:r>
      <w:r>
        <w:t>403*T(u18) -0</w:t>
      </w:r>
      <w:r w:rsidR="00644CD5">
        <w:t>.</w:t>
      </w:r>
      <w:r>
        <w:t>186*T(v42) + 0</w:t>
      </w:r>
      <w:r w:rsidR="00644CD5">
        <w:t>.</w:t>
      </w:r>
      <w:r>
        <w:t>473*T(v24</w:t>
      </w:r>
      <w:r w:rsidR="00644CD5">
        <w:t>.</w:t>
      </w:r>
      <w:r>
        <w:t>u6) -0</w:t>
      </w:r>
      <w:r w:rsidR="00644CD5">
        <w:t>.</w:t>
      </w:r>
      <w:r>
        <w:t>684*T(v2</w:t>
      </w:r>
      <w:r w:rsidR="00644CD5">
        <w:t>.</w:t>
      </w:r>
      <w:r>
        <w:t>u10) + 0</w:t>
      </w:r>
      <w:r w:rsidR="00644CD5">
        <w:t>.</w:t>
      </w:r>
      <w:r>
        <w:t>554*T(v2</w:t>
      </w:r>
      <w:r w:rsidR="00644CD5">
        <w:t>.</w:t>
      </w:r>
      <w:r>
        <w:t>u7) -0</w:t>
      </w:r>
      <w:r w:rsidR="00644CD5">
        <w:t>.</w:t>
      </w:r>
      <w:r>
        <w:t>551*T(v4</w:t>
      </w:r>
      <w:r w:rsidR="00644CD5">
        <w:t>.</w:t>
      </w:r>
      <w:r>
        <w:t>u11) + 0</w:t>
      </w:r>
      <w:r w:rsidR="00644CD5">
        <w:t>.</w:t>
      </w:r>
      <w:r>
        <w:t>141*T(v14</w:t>
      </w:r>
      <w:r w:rsidR="00644CD5">
        <w:t>.</w:t>
      </w:r>
      <w:r>
        <w:t>u10) -0</w:t>
      </w:r>
      <w:r w:rsidR="00644CD5">
        <w:t>.</w:t>
      </w:r>
      <w:r>
        <w:t>379*T(v7</w:t>
      </w:r>
      <w:r w:rsidR="00644CD5">
        <w:t>.</w:t>
      </w:r>
      <w:r>
        <w:t>u22) + 0</w:t>
      </w:r>
      <w:r w:rsidR="00644CD5">
        <w:t>.</w:t>
      </w:r>
      <w:r>
        <w:t>457*T(v8</w:t>
      </w:r>
      <w:r w:rsidR="00644CD5">
        <w:t>.</w:t>
      </w:r>
      <w:r>
        <w:t>u27) -0</w:t>
      </w:r>
      <w:r w:rsidR="00644CD5">
        <w:t>.</w:t>
      </w:r>
      <w:r>
        <w:t>385*T(v14) + 0</w:t>
      </w:r>
      <w:r w:rsidR="00644CD5">
        <w:t>.</w:t>
      </w:r>
      <w:r>
        <w:t>552*T(v7</w:t>
      </w:r>
      <w:r w:rsidR="00644CD5">
        <w:t>.</w:t>
      </w:r>
      <w:r>
        <w:t>u25) -0</w:t>
      </w:r>
      <w:r w:rsidR="00644CD5">
        <w:t>.</w:t>
      </w:r>
      <w:r>
        <w:t>566*T(v9</w:t>
      </w:r>
      <w:r w:rsidR="00644CD5">
        <w:t>.</w:t>
      </w:r>
      <w:r>
        <w:t>u3) + 0</w:t>
      </w:r>
      <w:r w:rsidR="00644CD5">
        <w:t>.</w:t>
      </w:r>
      <w:r>
        <w:t>399*T(v11</w:t>
      </w:r>
      <w:r w:rsidR="00644CD5">
        <w:t>.</w:t>
      </w:r>
      <w:r>
        <w:t>u21) -0</w:t>
      </w:r>
      <w:r w:rsidR="00644CD5">
        <w:t>.</w:t>
      </w:r>
      <w:r>
        <w:t>311*T(v3</w:t>
      </w:r>
      <w:r w:rsidR="00644CD5">
        <w:t>.</w:t>
      </w:r>
      <w:r>
        <w:t>u37) -0</w:t>
      </w:r>
      <w:r w:rsidR="00644CD5">
        <w:t>.</w:t>
      </w:r>
      <w:r>
        <w:t>148*MW + 0</w:t>
      </w:r>
      <w:r w:rsidR="00644CD5">
        <w:t>.</w:t>
      </w:r>
      <w:r>
        <w:t>438*T(v18</w:t>
      </w:r>
      <w:r w:rsidR="00644CD5">
        <w:t>.</w:t>
      </w:r>
      <w:r>
        <w:t>u18) -0</w:t>
      </w:r>
      <w:r w:rsidR="00644CD5">
        <w:t>.</w:t>
      </w:r>
      <w:r>
        <w:t>566*T(v1</w:t>
      </w:r>
      <w:r w:rsidR="00644CD5">
        <w:t>.</w:t>
      </w:r>
      <w:r>
        <w:t>u8) -0</w:t>
      </w:r>
      <w:r w:rsidR="00644CD5">
        <w:t>.</w:t>
      </w:r>
      <w:r>
        <w:t>163*T(v37) -0</w:t>
      </w:r>
      <w:r w:rsidR="00644CD5">
        <w:t>.</w:t>
      </w:r>
      <w:r>
        <w:t>427*T(v13</w:t>
      </w:r>
      <w:r w:rsidR="00644CD5">
        <w:t>.</w:t>
      </w:r>
      <w:r>
        <w:t>u28) + 0</w:t>
      </w:r>
      <w:r w:rsidR="00644CD5">
        <w:t>.</w:t>
      </w:r>
      <w:r>
        <w:t>498*T(v15</w:t>
      </w:r>
      <w:r w:rsidR="00644CD5">
        <w:t>.</w:t>
      </w:r>
      <w:r>
        <w:t>u3) + 0</w:t>
      </w:r>
      <w:r w:rsidR="00644CD5">
        <w:t>.</w:t>
      </w:r>
      <w:r>
        <w:t>528*T(v28</w:t>
      </w:r>
      <w:r w:rsidR="00644CD5">
        <w:t>.</w:t>
      </w:r>
      <w:r>
        <w:t>u7) + 0</w:t>
      </w:r>
      <w:r w:rsidR="00644CD5">
        <w:t>.</w:t>
      </w:r>
      <w:r>
        <w:t>438*T(v6</w:t>
      </w:r>
      <w:r w:rsidR="00644CD5">
        <w:t>.</w:t>
      </w:r>
      <w:r>
        <w:t>u19) + 0</w:t>
      </w:r>
      <w:r w:rsidR="00644CD5">
        <w:t>.</w:t>
      </w:r>
      <w:r>
        <w:t>447*T(v27</w:t>
      </w:r>
      <w:r w:rsidR="00644CD5">
        <w:t>.</w:t>
      </w:r>
      <w:r>
        <w:t>u6) -0</w:t>
      </w:r>
      <w:r w:rsidR="00644CD5">
        <w:t>.</w:t>
      </w:r>
      <w:r>
        <w:t>386*T(v15</w:t>
      </w:r>
      <w:r w:rsidR="00644CD5">
        <w:t>.</w:t>
      </w:r>
      <w:r>
        <w:t>u5) -0</w:t>
      </w:r>
      <w:r w:rsidR="00644CD5">
        <w:t>.</w:t>
      </w:r>
      <w:r>
        <w:t>495*T(v8</w:t>
      </w:r>
      <w:r w:rsidR="00644CD5">
        <w:t>.</w:t>
      </w:r>
      <w:r>
        <w:t>u7) + 0</w:t>
      </w:r>
      <w:r w:rsidR="00644CD5">
        <w:t>.</w:t>
      </w:r>
      <w:r>
        <w:t>353*T(v29</w:t>
      </w:r>
      <w:r w:rsidR="00644CD5">
        <w:t>.</w:t>
      </w:r>
      <w:r>
        <w:t>u8) -0</w:t>
      </w:r>
      <w:r w:rsidR="00644CD5">
        <w:t>.</w:t>
      </w:r>
      <w:r>
        <w:t>234*T(v16</w:t>
      </w:r>
      <w:r w:rsidR="00644CD5">
        <w:t>.</w:t>
      </w:r>
      <w:r>
        <w:t>u26) + 0</w:t>
      </w:r>
      <w:r w:rsidR="00644CD5">
        <w:t>.</w:t>
      </w:r>
      <w:r>
        <w:t>112*T(v29</w:t>
      </w:r>
      <w:r w:rsidR="00644CD5">
        <w:t>.</w:t>
      </w:r>
      <w:r>
        <w:t>u4) + 0</w:t>
      </w:r>
      <w:r w:rsidR="00644CD5">
        <w:t>.</w:t>
      </w:r>
      <w:r>
        <w:t>222*T(v14</w:t>
      </w:r>
      <w:r w:rsidR="00644CD5">
        <w:t>.</w:t>
      </w:r>
      <w:r>
        <w:t>u7) + 0</w:t>
      </w:r>
      <w:r w:rsidR="00644CD5">
        <w:t>.</w:t>
      </w:r>
      <w:r>
        <w:t>294*T(v10) -0</w:t>
      </w:r>
      <w:r w:rsidR="00644CD5">
        <w:t>.</w:t>
      </w:r>
      <w:r>
        <w:t>181*T(v26) -0</w:t>
      </w:r>
      <w:r w:rsidR="00644CD5">
        <w:t>.</w:t>
      </w:r>
      <w:r>
        <w:t>349*T(v28</w:t>
      </w:r>
      <w:r w:rsidR="00644CD5">
        <w:t>.</w:t>
      </w:r>
      <w:r>
        <w:t>u4) -0</w:t>
      </w:r>
      <w:r w:rsidR="00644CD5">
        <w:t>.</w:t>
      </w:r>
      <w:r>
        <w:t>383*T(v24</w:t>
      </w:r>
      <w:r w:rsidR="00644CD5">
        <w:t>.</w:t>
      </w:r>
      <w:r>
        <w:t>u4) + 0</w:t>
      </w:r>
      <w:r w:rsidR="00644CD5">
        <w:t>.</w:t>
      </w:r>
      <w:r>
        <w:t>426*T(v23</w:t>
      </w:r>
      <w:r w:rsidR="00644CD5">
        <w:t>.</w:t>
      </w:r>
      <w:r>
        <w:t>u10) -0</w:t>
      </w:r>
      <w:r w:rsidR="00644CD5">
        <w:t>.</w:t>
      </w:r>
      <w:r>
        <w:t>386*T(v33</w:t>
      </w:r>
      <w:r w:rsidR="00644CD5">
        <w:t>.</w:t>
      </w:r>
      <w:r>
        <w:t>u2) -0</w:t>
      </w:r>
      <w:r w:rsidR="00644CD5">
        <w:t>.</w:t>
      </w:r>
      <w:r>
        <w:t>19*T(u36) + 0</w:t>
      </w:r>
      <w:r w:rsidR="00644CD5">
        <w:t>.</w:t>
      </w:r>
      <w:r>
        <w:t>0536*T(v7</w:t>
      </w:r>
      <w:r w:rsidR="00644CD5">
        <w:t>.</w:t>
      </w:r>
      <w:r>
        <w:t>u27) + 0</w:t>
      </w:r>
      <w:r w:rsidR="00644CD5">
        <w:t>.</w:t>
      </w:r>
      <w:r>
        <w:t>347*T(v26</w:t>
      </w:r>
      <w:r w:rsidR="00644CD5">
        <w:t>.</w:t>
      </w:r>
      <w:r>
        <w:t>u8) -0</w:t>
      </w:r>
      <w:r w:rsidR="00644CD5">
        <w:t>.</w:t>
      </w:r>
      <w:r>
        <w:t>272*T(v3</w:t>
      </w:r>
      <w:r w:rsidR="00644CD5">
        <w:t>.</w:t>
      </w:r>
      <w:r>
        <w:t>u36) -0</w:t>
      </w:r>
      <w:r w:rsidR="00644CD5">
        <w:t>.</w:t>
      </w:r>
      <w:r>
        <w:t>333*T(v32</w:t>
      </w:r>
      <w:r w:rsidR="00644CD5">
        <w:t>.</w:t>
      </w:r>
      <w:r>
        <w:t>u10) + 0</w:t>
      </w:r>
      <w:r w:rsidR="00644CD5">
        <w:t>.</w:t>
      </w:r>
      <w:r>
        <w:t>368*T(v13</w:t>
      </w:r>
      <w:r w:rsidR="00644CD5">
        <w:t>.</w:t>
      </w:r>
      <w:r>
        <w:t>u15) -0</w:t>
      </w:r>
      <w:r w:rsidR="00644CD5">
        <w:t>.</w:t>
      </w:r>
      <w:r>
        <w:t>363*T(v2</w:t>
      </w:r>
      <w:r w:rsidR="00644CD5">
        <w:t>.</w:t>
      </w:r>
      <w:r>
        <w:t>u38) + 0</w:t>
      </w:r>
      <w:r w:rsidR="00644CD5">
        <w:t>.</w:t>
      </w:r>
      <w:r>
        <w:t>218*T(v10</w:t>
      </w:r>
      <w:r w:rsidR="00644CD5">
        <w:t>.</w:t>
      </w:r>
      <w:r>
        <w:t>u22) + 0</w:t>
      </w:r>
      <w:r w:rsidR="00644CD5">
        <w:t>.</w:t>
      </w:r>
      <w:r>
        <w:t>34*T(v1</w:t>
      </w:r>
      <w:r w:rsidR="00644CD5">
        <w:t>.</w:t>
      </w:r>
      <w:r>
        <w:t>u21) -0</w:t>
      </w:r>
      <w:r w:rsidR="00644CD5">
        <w:t>.</w:t>
      </w:r>
      <w:r>
        <w:t>104*T(v2</w:t>
      </w:r>
      <w:r w:rsidR="00644CD5">
        <w:t>.</w:t>
      </w:r>
      <w:r>
        <w:t>u25) -0</w:t>
      </w:r>
      <w:r w:rsidR="00644CD5">
        <w:t>.</w:t>
      </w:r>
      <w:r>
        <w:t>37*T(v23</w:t>
      </w:r>
      <w:r w:rsidR="00644CD5">
        <w:t>.</w:t>
      </w:r>
      <w:r>
        <w:t>u4) + 0</w:t>
      </w:r>
      <w:r w:rsidR="00644CD5">
        <w:t>.</w:t>
      </w:r>
      <w:r>
        <w:t>271*T(v5</w:t>
      </w:r>
      <w:r w:rsidR="00644CD5">
        <w:t>.</w:t>
      </w:r>
      <w:r>
        <w:t>u32) -0</w:t>
      </w:r>
      <w:r w:rsidR="00644CD5">
        <w:t>.</w:t>
      </w:r>
      <w:r>
        <w:t>285*T(v7</w:t>
      </w:r>
      <w:r w:rsidR="00644CD5">
        <w:t>.</w:t>
      </w:r>
      <w:r>
        <w:t>u11) -0</w:t>
      </w:r>
      <w:r w:rsidR="00644CD5">
        <w:t>.</w:t>
      </w:r>
      <w:r>
        <w:t>223*T(v28) + 0</w:t>
      </w:r>
      <w:r w:rsidR="00644CD5">
        <w:t>.</w:t>
      </w:r>
      <w:r>
        <w:t>304*T(v22) + 0</w:t>
      </w:r>
      <w:r w:rsidR="00644CD5">
        <w:t>.</w:t>
      </w:r>
      <w:r>
        <w:t>207*T(u42) -0</w:t>
      </w:r>
      <w:r w:rsidR="00644CD5">
        <w:t>.</w:t>
      </w:r>
      <w:r>
        <w:t>381*T(v1</w:t>
      </w:r>
      <w:r w:rsidR="00644CD5">
        <w:t>.</w:t>
      </w:r>
      <w:r>
        <w:t>u36) -0</w:t>
      </w:r>
      <w:r w:rsidR="00644CD5">
        <w:t>.</w:t>
      </w:r>
      <w:r>
        <w:t>608*T(v1</w:t>
      </w:r>
      <w:r w:rsidR="00644CD5">
        <w:t>.</w:t>
      </w:r>
      <w:r>
        <w:t>u1) -0</w:t>
      </w:r>
      <w:r w:rsidR="00644CD5">
        <w:t>.</w:t>
      </w:r>
      <w:r>
        <w:t>278*T(u26) + 0</w:t>
      </w:r>
      <w:r w:rsidR="00644CD5">
        <w:t>.</w:t>
      </w:r>
      <w:r>
        <w:t>399*T(v4</w:t>
      </w:r>
      <w:r w:rsidR="00644CD5">
        <w:t>.</w:t>
      </w:r>
      <w:r>
        <w:t>u35) + 0</w:t>
      </w:r>
      <w:r w:rsidR="00644CD5">
        <w:t>.</w:t>
      </w:r>
      <w:r>
        <w:t>219*T(v38</w:t>
      </w:r>
      <w:r w:rsidR="00644CD5">
        <w:t>.</w:t>
      </w:r>
      <w:r>
        <w:t>u1) + 0</w:t>
      </w:r>
      <w:r w:rsidR="00644CD5">
        <w:t>.</w:t>
      </w:r>
      <w:r>
        <w:t>306*T(v11</w:t>
      </w:r>
      <w:r w:rsidR="00644CD5">
        <w:t>.</w:t>
      </w:r>
      <w:r>
        <w:t>u25) -0</w:t>
      </w:r>
      <w:r w:rsidR="00644CD5">
        <w:t>.</w:t>
      </w:r>
      <w:r>
        <w:t>376*T(v10</w:t>
      </w:r>
      <w:r w:rsidR="00644CD5">
        <w:t>.</w:t>
      </w:r>
      <w:r>
        <w:t>u2) -0</w:t>
      </w:r>
      <w:r w:rsidR="00644CD5">
        <w:t>.</w:t>
      </w:r>
      <w:r>
        <w:t>32*T(v20</w:t>
      </w:r>
      <w:r w:rsidR="00644CD5">
        <w:t>.</w:t>
      </w:r>
      <w:r>
        <w:t>u10) -0</w:t>
      </w:r>
      <w:r w:rsidR="00644CD5">
        <w:t>.</w:t>
      </w:r>
      <w:r>
        <w:t>245*T(v11</w:t>
      </w:r>
      <w:r w:rsidR="00644CD5">
        <w:t>.</w:t>
      </w:r>
      <w:r>
        <w:t>u19) -0</w:t>
      </w:r>
      <w:r w:rsidR="00644CD5">
        <w:t>.</w:t>
      </w:r>
      <w:r>
        <w:t>244*T(v7</w:t>
      </w:r>
      <w:r w:rsidR="00644CD5">
        <w:t>.</w:t>
      </w:r>
      <w:r>
        <w:t>u31) -</w:t>
      </w:r>
      <w:r>
        <w:lastRenderedPageBreak/>
        <w:t>0</w:t>
      </w:r>
      <w:r w:rsidR="00644CD5">
        <w:t>.</w:t>
      </w:r>
      <w:r>
        <w:t>265*T(v4</w:t>
      </w:r>
      <w:r w:rsidR="00644CD5">
        <w:t>.</w:t>
      </w:r>
      <w:r>
        <w:t>u30) + 0</w:t>
      </w:r>
      <w:r w:rsidR="00644CD5">
        <w:t>.</w:t>
      </w:r>
      <w:r>
        <w:t>355*T(v8</w:t>
      </w:r>
      <w:r w:rsidR="00644CD5">
        <w:t>.</w:t>
      </w:r>
      <w:r>
        <w:t>u11) + 0</w:t>
      </w:r>
      <w:r w:rsidR="00644CD5">
        <w:t>.</w:t>
      </w:r>
      <w:r>
        <w:t>391*T(v7</w:t>
      </w:r>
      <w:r w:rsidR="00644CD5">
        <w:t>.</w:t>
      </w:r>
      <w:r>
        <w:t>u2) + 0</w:t>
      </w:r>
      <w:r w:rsidR="00644CD5">
        <w:t>.</w:t>
      </w:r>
      <w:r>
        <w:t>404*T(v19</w:t>
      </w:r>
      <w:r w:rsidR="00644CD5">
        <w:t>.</w:t>
      </w:r>
      <w:r>
        <w:t>u5) + 0</w:t>
      </w:r>
      <w:r w:rsidR="00644CD5">
        <w:t>.</w:t>
      </w:r>
      <w:r>
        <w:t>192*T(v4</w:t>
      </w:r>
      <w:r w:rsidR="00644CD5">
        <w:t>.</w:t>
      </w:r>
      <w:r>
        <w:t>u39) + 0</w:t>
      </w:r>
      <w:r w:rsidR="00644CD5">
        <w:t>.</w:t>
      </w:r>
      <w:r>
        <w:t>332*T(v15</w:t>
      </w:r>
      <w:r w:rsidR="00644CD5">
        <w:t>.</w:t>
      </w:r>
      <w:r>
        <w:t>u13) -0</w:t>
      </w:r>
      <w:r w:rsidR="00644CD5">
        <w:t>.</w:t>
      </w:r>
      <w:r>
        <w:t>349*T(v5) -0</w:t>
      </w:r>
      <w:r w:rsidR="00644CD5">
        <w:t>.</w:t>
      </w:r>
      <w:r>
        <w:t>231*T(v2</w:t>
      </w:r>
      <w:r w:rsidR="00644CD5">
        <w:t>.</w:t>
      </w:r>
      <w:r>
        <w:t>u34) -0</w:t>
      </w:r>
      <w:r w:rsidR="00644CD5">
        <w:t>.</w:t>
      </w:r>
      <w:r>
        <w:t>217*T(v25</w:t>
      </w:r>
      <w:r w:rsidR="00644CD5">
        <w:t>.</w:t>
      </w:r>
      <w:r>
        <w:t>u4) -0</w:t>
      </w:r>
      <w:r w:rsidR="00644CD5">
        <w:t>.</w:t>
      </w:r>
      <w:r>
        <w:t>231*T(v28</w:t>
      </w:r>
      <w:r w:rsidR="00644CD5">
        <w:t>.</w:t>
      </w:r>
      <w:r>
        <w:t>u14) + 0</w:t>
      </w:r>
      <w:r w:rsidR="00644CD5">
        <w:t>.</w:t>
      </w:r>
      <w:r>
        <w:t>261*T(v8) + 0</w:t>
      </w:r>
      <w:r w:rsidR="00644CD5">
        <w:t>.</w:t>
      </w:r>
      <w:r>
        <w:t>326*T(v4</w:t>
      </w:r>
      <w:r w:rsidR="00644CD5">
        <w:t>.</w:t>
      </w:r>
      <w:r>
        <w:t>u19) -0</w:t>
      </w:r>
      <w:r w:rsidR="00644CD5">
        <w:t>.</w:t>
      </w:r>
      <w:r>
        <w:t>217*T(v4</w:t>
      </w:r>
      <w:r w:rsidR="00644CD5">
        <w:t>.</w:t>
      </w:r>
      <w:r>
        <w:t>u34) + 0</w:t>
      </w:r>
      <w:r w:rsidR="00644CD5">
        <w:t>.</w:t>
      </w:r>
      <w:r>
        <w:t>233*T(v9</w:t>
      </w:r>
      <w:r w:rsidR="00644CD5">
        <w:t>.</w:t>
      </w:r>
      <w:r>
        <w:t>u10) + 0</w:t>
      </w:r>
      <w:r w:rsidR="00644CD5">
        <w:t>.</w:t>
      </w:r>
      <w:r>
        <w:t>326*T(v14</w:t>
      </w:r>
      <w:r w:rsidR="00644CD5">
        <w:t>.</w:t>
      </w:r>
      <w:r>
        <w:t>u23) -0</w:t>
      </w:r>
      <w:r w:rsidR="00644CD5">
        <w:t>.</w:t>
      </w:r>
      <w:r>
        <w:t>236*T(v13</w:t>
      </w:r>
      <w:r w:rsidR="00644CD5">
        <w:t>.</w:t>
      </w:r>
      <w:r>
        <w:t>u26) -0</w:t>
      </w:r>
      <w:r w:rsidR="00644CD5">
        <w:t>.</w:t>
      </w:r>
      <w:r>
        <w:t>266*T(v21</w:t>
      </w:r>
      <w:r w:rsidR="00644CD5">
        <w:t>.</w:t>
      </w:r>
      <w:r>
        <w:t>u17) + 0</w:t>
      </w:r>
      <w:r w:rsidR="00644CD5">
        <w:t>.</w:t>
      </w:r>
      <w:r>
        <w:t>285*T(v9</w:t>
      </w:r>
      <w:r w:rsidR="00644CD5">
        <w:t>.</w:t>
      </w:r>
      <w:r>
        <w:t>u11) -0</w:t>
      </w:r>
      <w:r w:rsidR="00644CD5">
        <w:t>.</w:t>
      </w:r>
      <w:r>
        <w:t>208*T(v12) + 0</w:t>
      </w:r>
      <w:r w:rsidR="00644CD5">
        <w:t>.</w:t>
      </w:r>
      <w:r>
        <w:t>171*T(v19) -0</w:t>
      </w:r>
      <w:r w:rsidR="00644CD5">
        <w:t>.</w:t>
      </w:r>
      <w:r>
        <w:t>213*T(v32</w:t>
      </w:r>
      <w:r w:rsidR="00644CD5">
        <w:t>.</w:t>
      </w:r>
      <w:r>
        <w:t>u6) -0</w:t>
      </w:r>
      <w:r w:rsidR="00644CD5">
        <w:t>.</w:t>
      </w:r>
      <w:r>
        <w:t>184*T(v23</w:t>
      </w:r>
      <w:r w:rsidR="00644CD5">
        <w:t>.</w:t>
      </w:r>
      <w:r>
        <w:t>u15) + 0</w:t>
      </w:r>
      <w:r w:rsidR="00644CD5">
        <w:t>.</w:t>
      </w:r>
      <w:r>
        <w:t>263*T(v20</w:t>
      </w:r>
      <w:r w:rsidR="00644CD5">
        <w:t>.</w:t>
      </w:r>
      <w:r>
        <w:t>u17) + 0</w:t>
      </w:r>
      <w:r w:rsidR="00644CD5">
        <w:t>.</w:t>
      </w:r>
      <w:r>
        <w:t>212*T(v8</w:t>
      </w:r>
      <w:r w:rsidR="00644CD5">
        <w:t>.</w:t>
      </w:r>
      <w:r>
        <w:t>u17) -0</w:t>
      </w:r>
      <w:r w:rsidR="00644CD5">
        <w:t>.</w:t>
      </w:r>
      <w:r>
        <w:t>264*T(v19</w:t>
      </w:r>
      <w:r w:rsidR="00644CD5">
        <w:t>.</w:t>
      </w:r>
      <w:r>
        <w:t>u17) + 0</w:t>
      </w:r>
      <w:r w:rsidR="00644CD5">
        <w:t>.</w:t>
      </w:r>
      <w:r>
        <w:t>269*T(v9</w:t>
      </w:r>
      <w:r w:rsidR="00644CD5">
        <w:t>.</w:t>
      </w:r>
      <w:r>
        <w:t>u16) + 0</w:t>
      </w:r>
      <w:r w:rsidR="00644CD5">
        <w:t>.</w:t>
      </w:r>
      <w:r>
        <w:t>293*T(v4</w:t>
      </w:r>
      <w:r w:rsidR="00644CD5">
        <w:t>.</w:t>
      </w:r>
      <w:r>
        <w:t>u23) + 0</w:t>
      </w:r>
      <w:r w:rsidR="00644CD5">
        <w:t>.</w:t>
      </w:r>
      <w:r>
        <w:t>278*T(v11</w:t>
      </w:r>
      <w:r w:rsidR="00644CD5">
        <w:t>.</w:t>
      </w:r>
      <w:r>
        <w:t>u20) -0</w:t>
      </w:r>
      <w:r w:rsidR="00644CD5">
        <w:t>.</w:t>
      </w:r>
      <w:r>
        <w:t>185*T(v22</w:t>
      </w:r>
      <w:r w:rsidR="00644CD5">
        <w:t>.</w:t>
      </w:r>
      <w:r>
        <w:t>u21) -0</w:t>
      </w:r>
      <w:r w:rsidR="00644CD5">
        <w:t>.</w:t>
      </w:r>
      <w:r>
        <w:t>298*T(v22</w:t>
      </w:r>
      <w:r w:rsidR="00644CD5">
        <w:t>.</w:t>
      </w:r>
      <w:r>
        <w:t>u8) + 0</w:t>
      </w:r>
      <w:r w:rsidR="00644CD5">
        <w:t>.</w:t>
      </w:r>
      <w:r>
        <w:t>295*T(v22</w:t>
      </w:r>
      <w:r w:rsidR="00644CD5">
        <w:t>.</w:t>
      </w:r>
      <w:r>
        <w:t>u14) -0</w:t>
      </w:r>
      <w:r w:rsidR="00644CD5">
        <w:t>.</w:t>
      </w:r>
      <w:r>
        <w:t>204*T(v18</w:t>
      </w:r>
      <w:r w:rsidR="00644CD5">
        <w:t>.</w:t>
      </w:r>
      <w:r>
        <w:t>u23) -0</w:t>
      </w:r>
      <w:r w:rsidR="00644CD5">
        <w:t>.</w:t>
      </w:r>
      <w:r>
        <w:t>222*T(v25</w:t>
      </w:r>
      <w:r w:rsidR="00644CD5">
        <w:t>.</w:t>
      </w:r>
      <w:r>
        <w:t>u13) -0</w:t>
      </w:r>
      <w:r w:rsidR="00644CD5">
        <w:t>.</w:t>
      </w:r>
      <w:r>
        <w:t>176*T(v27</w:t>
      </w:r>
      <w:r w:rsidR="00644CD5">
        <w:t>.</w:t>
      </w:r>
      <w:r>
        <w:t>u4) + 0</w:t>
      </w:r>
      <w:r w:rsidR="00644CD5">
        <w:t>.</w:t>
      </w:r>
      <w:r>
        <w:t>267*T(v1</w:t>
      </w:r>
      <w:r w:rsidR="00644CD5">
        <w:t>.</w:t>
      </w:r>
      <w:r>
        <w:t>u37) -0</w:t>
      </w:r>
      <w:r w:rsidR="00644CD5">
        <w:t>.</w:t>
      </w:r>
      <w:r>
        <w:t>289*T(v31</w:t>
      </w:r>
      <w:r w:rsidR="00644CD5">
        <w:t>.</w:t>
      </w:r>
      <w:r>
        <w:t>u2) -0</w:t>
      </w:r>
      <w:r w:rsidR="00644CD5">
        <w:t>.</w:t>
      </w:r>
      <w:r>
        <w:t>25*T(v18</w:t>
      </w:r>
      <w:r w:rsidR="00644CD5">
        <w:t>.</w:t>
      </w:r>
      <w:r>
        <w:t>u21) -0</w:t>
      </w:r>
      <w:r w:rsidR="00644CD5">
        <w:t>.</w:t>
      </w:r>
      <w:r>
        <w:t>239*T(v14</w:t>
      </w:r>
      <w:r w:rsidR="00644CD5">
        <w:t>.</w:t>
      </w:r>
      <w:r>
        <w:t>u6) -0</w:t>
      </w:r>
      <w:r w:rsidR="00644CD5">
        <w:t>.</w:t>
      </w:r>
      <w:r>
        <w:t>254*T(v17</w:t>
      </w:r>
      <w:r w:rsidR="00644CD5">
        <w:t>.</w:t>
      </w:r>
      <w:r>
        <w:t>u4) -0</w:t>
      </w:r>
      <w:r w:rsidR="00644CD5">
        <w:t>.</w:t>
      </w:r>
      <w:r>
        <w:t>191*T(u13) + 0</w:t>
      </w:r>
      <w:r w:rsidR="00644CD5">
        <w:t>.</w:t>
      </w:r>
      <w:r>
        <w:t>203*T(v12</w:t>
      </w:r>
      <w:r w:rsidR="00644CD5">
        <w:t>.</w:t>
      </w:r>
      <w:r>
        <w:t>u10) + 0</w:t>
      </w:r>
      <w:r w:rsidR="00644CD5">
        <w:t>.</w:t>
      </w:r>
      <w:r>
        <w:t>166*T(v5</w:t>
      </w:r>
      <w:r w:rsidR="00644CD5">
        <w:t>.</w:t>
      </w:r>
      <w:r>
        <w:t>u37) -0</w:t>
      </w:r>
      <w:r w:rsidR="00644CD5">
        <w:t>.</w:t>
      </w:r>
      <w:r>
        <w:t>145*T(v11</w:t>
      </w:r>
      <w:r w:rsidR="00644CD5">
        <w:t>.</w:t>
      </w:r>
      <w:r>
        <w:t>u12) + 0</w:t>
      </w:r>
      <w:r w:rsidR="00644CD5">
        <w:t>.</w:t>
      </w:r>
      <w:r>
        <w:t>362*T(v2</w:t>
      </w:r>
      <w:r w:rsidR="00644CD5">
        <w:t>.</w:t>
      </w:r>
      <w:r>
        <w:t>u6) + 0</w:t>
      </w:r>
      <w:r w:rsidR="00644CD5">
        <w:t>.</w:t>
      </w:r>
      <w:r>
        <w:t>205*T(u20) -0</w:t>
      </w:r>
      <w:r w:rsidR="00644CD5">
        <w:t>.</w:t>
      </w:r>
      <w:r>
        <w:t>177*T(v15</w:t>
      </w:r>
      <w:r w:rsidR="00644CD5">
        <w:t>.</w:t>
      </w:r>
      <w:r>
        <w:t>u10) + 0</w:t>
      </w:r>
      <w:r w:rsidR="00644CD5">
        <w:t>.</w:t>
      </w:r>
      <w:r>
        <w:t>203*T(v38</w:t>
      </w:r>
      <w:r w:rsidR="00644CD5">
        <w:t>.</w:t>
      </w:r>
      <w:r>
        <w:t>u5) -0</w:t>
      </w:r>
      <w:r w:rsidR="00644CD5">
        <w:t>.</w:t>
      </w:r>
      <w:r>
        <w:t>165*T(v36</w:t>
      </w:r>
      <w:r w:rsidR="00644CD5">
        <w:t>.</w:t>
      </w:r>
      <w:r>
        <w:t>u1) -0</w:t>
      </w:r>
      <w:r w:rsidR="00644CD5">
        <w:t>.</w:t>
      </w:r>
      <w:r>
        <w:t>193*T(v2</w:t>
      </w:r>
      <w:r w:rsidR="00644CD5">
        <w:t>.</w:t>
      </w:r>
      <w:r>
        <w:t>u27) + 0</w:t>
      </w:r>
      <w:r w:rsidR="00644CD5">
        <w:t>.</w:t>
      </w:r>
      <w:r>
        <w:t>169*T(v17</w:t>
      </w:r>
      <w:r w:rsidR="00644CD5">
        <w:t>.</w:t>
      </w:r>
      <w:r>
        <w:t>u19) -0</w:t>
      </w:r>
      <w:r w:rsidR="00644CD5">
        <w:t>.</w:t>
      </w:r>
      <w:r>
        <w:t>2*T(v20</w:t>
      </w:r>
      <w:r w:rsidR="00644CD5">
        <w:t>.</w:t>
      </w:r>
      <w:r>
        <w:t>u21) -0</w:t>
      </w:r>
      <w:r w:rsidR="00644CD5">
        <w:t>.</w:t>
      </w:r>
      <w:r>
        <w:t>205*T(v24</w:t>
      </w:r>
      <w:r w:rsidR="00644CD5">
        <w:t>.</w:t>
      </w:r>
      <w:r>
        <w:t>u1) -0</w:t>
      </w:r>
      <w:r w:rsidR="00644CD5">
        <w:t>.</w:t>
      </w:r>
      <w:r>
        <w:t>149*T(v13</w:t>
      </w:r>
      <w:r w:rsidR="00644CD5">
        <w:t>.</w:t>
      </w:r>
      <w:r>
        <w:t>u16) + 0</w:t>
      </w:r>
      <w:r w:rsidR="00644CD5">
        <w:t>.</w:t>
      </w:r>
      <w:r>
        <w:t>223*T(v1</w:t>
      </w:r>
      <w:r w:rsidR="00644CD5">
        <w:t>.</w:t>
      </w:r>
      <w:r>
        <w:t>u15) + 0</w:t>
      </w:r>
      <w:r w:rsidR="00644CD5">
        <w:t>.</w:t>
      </w:r>
      <w:r>
        <w:t>207*T(v12</w:t>
      </w:r>
      <w:r w:rsidR="00644CD5">
        <w:t>.</w:t>
      </w:r>
      <w:r>
        <w:t>u14) -0</w:t>
      </w:r>
      <w:r w:rsidR="00644CD5">
        <w:t>.</w:t>
      </w:r>
      <w:r>
        <w:t>179*T(v8</w:t>
      </w:r>
      <w:r w:rsidR="00644CD5">
        <w:t>.</w:t>
      </w:r>
      <w:r>
        <w:t>u28) -0</w:t>
      </w:r>
      <w:r w:rsidR="00644CD5">
        <w:t>.</w:t>
      </w:r>
      <w:r>
        <w:t>206*T(v20</w:t>
      </w:r>
      <w:r w:rsidR="00644CD5">
        <w:t>.</w:t>
      </w:r>
      <w:r>
        <w:t>u22) -0</w:t>
      </w:r>
      <w:r w:rsidR="00644CD5">
        <w:t>.</w:t>
      </w:r>
      <w:r>
        <w:t>137*T(u27) + 0</w:t>
      </w:r>
      <w:r w:rsidR="00644CD5">
        <w:t>.</w:t>
      </w:r>
      <w:r>
        <w:t>153*T(v9</w:t>
      </w:r>
      <w:r w:rsidR="00644CD5">
        <w:t>.</w:t>
      </w:r>
      <w:r>
        <w:t>u28) + 0</w:t>
      </w:r>
      <w:r w:rsidR="00644CD5">
        <w:t>.</w:t>
      </w:r>
      <w:r>
        <w:t>166*T(v31</w:t>
      </w:r>
      <w:r w:rsidR="00644CD5">
        <w:t>.</w:t>
      </w:r>
      <w:r>
        <w:t>u11) -0</w:t>
      </w:r>
      <w:r w:rsidR="00644CD5">
        <w:t>.</w:t>
      </w:r>
      <w:r>
        <w:t>154*T(v25</w:t>
      </w:r>
      <w:r w:rsidR="00644CD5">
        <w:t>.</w:t>
      </w:r>
      <w:r>
        <w:t>u15) + 0</w:t>
      </w:r>
      <w:r w:rsidR="00644CD5">
        <w:t>.</w:t>
      </w:r>
      <w:r>
        <w:t>325*T(v3</w:t>
      </w:r>
      <w:r w:rsidR="00644CD5">
        <w:t>.</w:t>
      </w:r>
      <w:r>
        <w:t>u5) + 0</w:t>
      </w:r>
      <w:r w:rsidR="00644CD5">
        <w:t>.</w:t>
      </w:r>
      <w:r>
        <w:t>203*T(v20</w:t>
      </w:r>
      <w:r w:rsidR="00644CD5">
        <w:t>.</w:t>
      </w:r>
      <w:r>
        <w:t>u4) -0</w:t>
      </w:r>
      <w:r w:rsidR="00644CD5">
        <w:t>.</w:t>
      </w:r>
      <w:r>
        <w:t>21*T(v1</w:t>
      </w:r>
      <w:r w:rsidR="00644CD5">
        <w:t>.</w:t>
      </w:r>
      <w:r>
        <w:t>u17) -0</w:t>
      </w:r>
      <w:r w:rsidR="00644CD5">
        <w:t>.</w:t>
      </w:r>
      <w:r>
        <w:t>157*T(v17</w:t>
      </w:r>
      <w:r w:rsidR="00644CD5">
        <w:t>.</w:t>
      </w:r>
      <w:r>
        <w:t>u24) -0</w:t>
      </w:r>
      <w:r w:rsidR="00644CD5">
        <w:t>.</w:t>
      </w:r>
      <w:r>
        <w:t>225*T(v16</w:t>
      </w:r>
      <w:r w:rsidR="00644CD5">
        <w:t>.</w:t>
      </w:r>
      <w:r>
        <w:t>u2) + 0</w:t>
      </w:r>
      <w:r w:rsidR="00644CD5">
        <w:t>.</w:t>
      </w:r>
      <w:r>
        <w:t>185*NumHal + 0</w:t>
      </w:r>
      <w:r w:rsidR="00644CD5">
        <w:t>.</w:t>
      </w:r>
      <w:r>
        <w:t>184*T(v5</w:t>
      </w:r>
      <w:r w:rsidR="00644CD5">
        <w:t>.</w:t>
      </w:r>
      <w:r>
        <w:t>u14) -0</w:t>
      </w:r>
      <w:r w:rsidR="00644CD5">
        <w:t>.</w:t>
      </w:r>
      <w:r>
        <w:t>132*T(v7</w:t>
      </w:r>
      <w:r w:rsidR="00644CD5">
        <w:t>.</w:t>
      </w:r>
      <w:r>
        <w:t>u33) -0</w:t>
      </w:r>
      <w:r w:rsidR="00644CD5">
        <w:t>.</w:t>
      </w:r>
      <w:r>
        <w:t>139*T(u7) + 0</w:t>
      </w:r>
      <w:r w:rsidR="00644CD5">
        <w:t>.</w:t>
      </w:r>
      <w:r>
        <w:t>158*T(v11</w:t>
      </w:r>
      <w:r w:rsidR="00644CD5">
        <w:t>.</w:t>
      </w:r>
      <w:r>
        <w:t>u15) -0</w:t>
      </w:r>
      <w:r w:rsidR="00644CD5">
        <w:t>.</w:t>
      </w:r>
      <w:r>
        <w:t>177*T(v5</w:t>
      </w:r>
      <w:r w:rsidR="00644CD5">
        <w:t>.</w:t>
      </w:r>
      <w:r>
        <w:t>u8) -0</w:t>
      </w:r>
      <w:r w:rsidR="00644CD5">
        <w:t>.</w:t>
      </w:r>
      <w:r>
        <w:t>129*T(v21</w:t>
      </w:r>
      <w:r w:rsidR="00644CD5">
        <w:t>.</w:t>
      </w:r>
      <w:r>
        <w:t>u11) -0</w:t>
      </w:r>
      <w:r w:rsidR="00644CD5">
        <w:t>.</w:t>
      </w:r>
      <w:r>
        <w:t>137*T(v15</w:t>
      </w:r>
      <w:r w:rsidR="00644CD5">
        <w:t>.</w:t>
      </w:r>
      <w:r>
        <w:t>u2) + 0</w:t>
      </w:r>
      <w:r w:rsidR="00644CD5">
        <w:t>.</w:t>
      </w:r>
      <w:r>
        <w:t>11*T(v8</w:t>
      </w:r>
      <w:r w:rsidR="00644CD5">
        <w:t>.</w:t>
      </w:r>
      <w:r>
        <w:t>u12) -0</w:t>
      </w:r>
      <w:r w:rsidR="00644CD5">
        <w:t>.</w:t>
      </w:r>
      <w:r>
        <w:t>132*T(v15</w:t>
      </w:r>
      <w:r w:rsidR="00644CD5">
        <w:t>.</w:t>
      </w:r>
      <w:r>
        <w:t>u15) + 0</w:t>
      </w:r>
      <w:r w:rsidR="00644CD5">
        <w:t>.</w:t>
      </w:r>
      <w:r>
        <w:t>151*T(v2</w:t>
      </w:r>
      <w:r w:rsidR="00644CD5">
        <w:t>.</w:t>
      </w:r>
      <w:r>
        <w:t>u13) + 0</w:t>
      </w:r>
      <w:r w:rsidR="00644CD5">
        <w:t>.</w:t>
      </w:r>
      <w:r>
        <w:t>121*T(v3</w:t>
      </w:r>
      <w:r w:rsidR="00644CD5">
        <w:t>.</w:t>
      </w:r>
      <w:r>
        <w:t>u34) + 0</w:t>
      </w:r>
      <w:r w:rsidR="00644CD5">
        <w:t>.</w:t>
      </w:r>
      <w:r>
        <w:t>126*T(v37</w:t>
      </w:r>
      <w:r w:rsidR="00644CD5">
        <w:t>.</w:t>
      </w:r>
      <w:r>
        <w:t>u2) + 0</w:t>
      </w:r>
      <w:r w:rsidR="00644CD5">
        <w:t>.</w:t>
      </w:r>
      <w:r>
        <w:t>135*T(v25</w:t>
      </w:r>
      <w:r w:rsidR="00644CD5">
        <w:t>.</w:t>
      </w:r>
      <w:r>
        <w:t>u2) + 0</w:t>
      </w:r>
      <w:r w:rsidR="00644CD5">
        <w:t>.</w:t>
      </w:r>
      <w:r>
        <w:t>104*T(v31</w:t>
      </w:r>
      <w:r w:rsidR="00644CD5">
        <w:t>.</w:t>
      </w:r>
      <w:r>
        <w:t>u9) + 0</w:t>
      </w:r>
      <w:r w:rsidR="00644CD5">
        <w:t>.</w:t>
      </w:r>
      <w:r>
        <w:t>128*T(v14</w:t>
      </w:r>
      <w:r w:rsidR="00644CD5">
        <w:t>.</w:t>
      </w:r>
      <w:r>
        <w:t>u8) -0</w:t>
      </w:r>
      <w:r w:rsidR="00644CD5">
        <w:t>.</w:t>
      </w:r>
      <w:r>
        <w:t>128*T(v9</w:t>
      </w:r>
      <w:r w:rsidR="00644CD5">
        <w:t>.</w:t>
      </w:r>
      <w:r>
        <w:t>u14) + 0</w:t>
      </w:r>
      <w:r w:rsidR="00644CD5">
        <w:t>.</w:t>
      </w:r>
      <w:r>
        <w:t>12*T(v15</w:t>
      </w:r>
      <w:r w:rsidR="00644CD5">
        <w:t>.</w:t>
      </w:r>
      <w:r>
        <w:t>u8) + 0</w:t>
      </w:r>
      <w:r w:rsidR="00644CD5">
        <w:t>.</w:t>
      </w:r>
      <w:r>
        <w:t>119*T(v2</w:t>
      </w:r>
      <w:r w:rsidR="00644CD5">
        <w:t>.</w:t>
      </w:r>
      <w:r>
        <w:t>u29) + 0</w:t>
      </w:r>
      <w:r w:rsidR="00644CD5">
        <w:t>.</w:t>
      </w:r>
      <w:r>
        <w:t>0988*T(v27</w:t>
      </w:r>
      <w:r w:rsidR="00644CD5">
        <w:t>.</w:t>
      </w:r>
      <w:r>
        <w:t>u15) + 0</w:t>
      </w:r>
      <w:r w:rsidR="00644CD5">
        <w:t>.</w:t>
      </w:r>
      <w:r>
        <w:t>117*T(v23</w:t>
      </w:r>
      <w:r w:rsidR="00644CD5">
        <w:t>.</w:t>
      </w:r>
      <w:r>
        <w:t>u3) -0</w:t>
      </w:r>
      <w:r w:rsidR="00644CD5">
        <w:t>.</w:t>
      </w:r>
      <w:r>
        <w:t>111*T(v34</w:t>
      </w:r>
      <w:r w:rsidR="00644CD5">
        <w:t>.</w:t>
      </w:r>
      <w:r>
        <w:t>u4) + 0</w:t>
      </w:r>
      <w:r w:rsidR="00644CD5">
        <w:t>.</w:t>
      </w:r>
      <w:r>
        <w:t>126*T(v2</w:t>
      </w:r>
      <w:r w:rsidR="00644CD5">
        <w:t>.</w:t>
      </w:r>
      <w:r>
        <w:t>u36) + 0</w:t>
      </w:r>
      <w:r w:rsidR="00644CD5">
        <w:t>.</w:t>
      </w:r>
      <w:r>
        <w:t>0828*T(v32) -0</w:t>
      </w:r>
      <w:r w:rsidR="00644CD5">
        <w:t>.</w:t>
      </w:r>
      <w:r>
        <w:t>0867*T(v6</w:t>
      </w:r>
      <w:r w:rsidR="00644CD5">
        <w:t>.</w:t>
      </w:r>
      <w:r>
        <w:t>u37) -0</w:t>
      </w:r>
      <w:r w:rsidR="00644CD5">
        <w:t>.</w:t>
      </w:r>
      <w:r>
        <w:t>115*T(v14</w:t>
      </w:r>
      <w:r w:rsidR="00644CD5">
        <w:t>.</w:t>
      </w:r>
      <w:r>
        <w:t>u25) -0</w:t>
      </w:r>
      <w:r w:rsidR="00644CD5">
        <w:t>.</w:t>
      </w:r>
      <w:r>
        <w:t>144*T(v1</w:t>
      </w:r>
      <w:r w:rsidR="00644CD5">
        <w:t>.</w:t>
      </w:r>
      <w:r>
        <w:t>u23) -0</w:t>
      </w:r>
      <w:r w:rsidR="00644CD5">
        <w:t>.</w:t>
      </w:r>
      <w:r>
        <w:t>102*T(v5</w:t>
      </w:r>
      <w:r w:rsidR="00644CD5">
        <w:t>.</w:t>
      </w:r>
      <w:r>
        <w:t>u35) -0</w:t>
      </w:r>
      <w:r w:rsidR="00644CD5">
        <w:t>.</w:t>
      </w:r>
      <w:r>
        <w:t>125*T(v6</w:t>
      </w:r>
      <w:r w:rsidR="00644CD5">
        <w:t>.</w:t>
      </w:r>
      <w:r>
        <w:t>u10) + 0</w:t>
      </w:r>
      <w:r w:rsidR="00644CD5">
        <w:t>.</w:t>
      </w:r>
      <w:r>
        <w:t>0987*T(v6</w:t>
      </w:r>
      <w:r w:rsidR="00644CD5">
        <w:t>.</w:t>
      </w:r>
      <w:r>
        <w:t>u32) -0</w:t>
      </w:r>
      <w:r w:rsidR="00644CD5">
        <w:t>.</w:t>
      </w:r>
      <w:r>
        <w:t>0814*T(v15</w:t>
      </w:r>
      <w:r w:rsidR="00644CD5">
        <w:t>.</w:t>
      </w:r>
      <w:r>
        <w:t>u20) + 0</w:t>
      </w:r>
      <w:r w:rsidR="00644CD5">
        <w:t>.</w:t>
      </w:r>
      <w:r>
        <w:t>0898*T(v15</w:t>
      </w:r>
      <w:r w:rsidR="00644CD5">
        <w:t>.</w:t>
      </w:r>
      <w:r>
        <w:t>u19) + 0</w:t>
      </w:r>
      <w:r w:rsidR="00644CD5">
        <w:t>.</w:t>
      </w:r>
      <w:r>
        <w:t>0961*T(v26</w:t>
      </w:r>
      <w:r w:rsidR="00644CD5">
        <w:t>.</w:t>
      </w:r>
      <w:r>
        <w:t>u4) + 0</w:t>
      </w:r>
      <w:r w:rsidR="00644CD5">
        <w:t>.</w:t>
      </w:r>
      <w:r>
        <w:t>106*T(v18</w:t>
      </w:r>
      <w:r w:rsidR="00644CD5">
        <w:t>.</w:t>
      </w:r>
      <w:r>
        <w:t>u12) + 0</w:t>
      </w:r>
      <w:r w:rsidR="00644CD5">
        <w:t>.</w:t>
      </w:r>
      <w:r>
        <w:t>106*T(v4</w:t>
      </w:r>
      <w:r w:rsidR="00644CD5">
        <w:t>.</w:t>
      </w:r>
      <w:r>
        <w:t>u18) -0</w:t>
      </w:r>
      <w:r w:rsidR="00644CD5">
        <w:t>.</w:t>
      </w:r>
      <w:r>
        <w:t>0849*T(v13</w:t>
      </w:r>
      <w:r w:rsidR="00644CD5">
        <w:t>.</w:t>
      </w:r>
      <w:r>
        <w:t>u21) + 0</w:t>
      </w:r>
      <w:r w:rsidR="00644CD5">
        <w:t>.</w:t>
      </w:r>
      <w:r>
        <w:t>0493*NumAromAtoms + 0</w:t>
      </w:r>
      <w:r w:rsidR="00644CD5">
        <w:t>.</w:t>
      </w:r>
      <w:r>
        <w:t>0855*T(v37</w:t>
      </w:r>
      <w:r w:rsidR="00644CD5">
        <w:t>.</w:t>
      </w:r>
      <w:r>
        <w:t>u6) + 0</w:t>
      </w:r>
      <w:r w:rsidR="00644CD5">
        <w:t>.</w:t>
      </w:r>
      <w:r>
        <w:t>0781*T(v33</w:t>
      </w:r>
      <w:r w:rsidR="00644CD5">
        <w:t>.</w:t>
      </w:r>
      <w:r>
        <w:t>u1) + 0</w:t>
      </w:r>
      <w:r w:rsidR="00644CD5">
        <w:t>.</w:t>
      </w:r>
      <w:r>
        <w:t>0657*T(v23</w:t>
      </w:r>
      <w:r w:rsidR="00644CD5">
        <w:t>.</w:t>
      </w:r>
      <w:r>
        <w:t>u16) -0</w:t>
      </w:r>
      <w:r w:rsidR="00644CD5">
        <w:t>.</w:t>
      </w:r>
      <w:r>
        <w:t>0649*T(v9</w:t>
      </w:r>
      <w:r w:rsidR="00644CD5">
        <w:t>.</w:t>
      </w:r>
      <w:r>
        <w:t>u31) + 0</w:t>
      </w:r>
      <w:r w:rsidR="00644CD5">
        <w:t>.</w:t>
      </w:r>
      <w:r>
        <w:t>0672*T(v33</w:t>
      </w:r>
      <w:r w:rsidR="00644CD5">
        <w:t>.</w:t>
      </w:r>
      <w:r>
        <w:t>u5) + 0</w:t>
      </w:r>
      <w:r w:rsidR="00644CD5">
        <w:t>.</w:t>
      </w:r>
      <w:r>
        <w:t>0493*T(u31) + 0</w:t>
      </w:r>
      <w:r w:rsidR="00644CD5">
        <w:t>.</w:t>
      </w:r>
      <w:r>
        <w:t>0706*T(v19</w:t>
      </w:r>
      <w:r w:rsidR="00644CD5">
        <w:t>.</w:t>
      </w:r>
      <w:r>
        <w:t>u21) -0</w:t>
      </w:r>
      <w:r w:rsidR="00644CD5">
        <w:t>.</w:t>
      </w:r>
      <w:r>
        <w:t>0543*Lipophilicity -0</w:t>
      </w:r>
      <w:r w:rsidR="00644CD5">
        <w:t>.</w:t>
      </w:r>
      <w:r>
        <w:t>125*T(v4</w:t>
      </w:r>
      <w:r w:rsidR="00644CD5">
        <w:t>.</w:t>
      </w:r>
      <w:r>
        <w:t>u2) -0</w:t>
      </w:r>
      <w:r w:rsidR="00644CD5">
        <w:t>.</w:t>
      </w:r>
      <w:r>
        <w:t>0629*T(v17</w:t>
      </w:r>
      <w:r w:rsidR="00644CD5">
        <w:t>.</w:t>
      </w:r>
      <w:r>
        <w:t>u9) + 0</w:t>
      </w:r>
      <w:r w:rsidR="00644CD5">
        <w:t>.</w:t>
      </w:r>
      <w:r>
        <w:t>0663*T(v13</w:t>
      </w:r>
      <w:r w:rsidR="00644CD5">
        <w:t>.</w:t>
      </w:r>
      <w:r>
        <w:t>u12) + 0</w:t>
      </w:r>
      <w:r w:rsidR="00644CD5">
        <w:t>.</w:t>
      </w:r>
      <w:r>
        <w:t>0673*T(v22</w:t>
      </w:r>
      <w:r w:rsidR="00644CD5">
        <w:t>.</w:t>
      </w:r>
      <w:r>
        <w:t>u3) + 0</w:t>
      </w:r>
      <w:r w:rsidR="00644CD5">
        <w:t>.</w:t>
      </w:r>
      <w:r>
        <w:t>0615*T(v15</w:t>
      </w:r>
      <w:r w:rsidR="00644CD5">
        <w:t>.</w:t>
      </w:r>
      <w:r>
        <w:t>u4) -0</w:t>
      </w:r>
      <w:r w:rsidR="00644CD5">
        <w:t>.</w:t>
      </w:r>
      <w:r>
        <w:t>0617*T(v12</w:t>
      </w:r>
      <w:r w:rsidR="00644CD5">
        <w:t>.</w:t>
      </w:r>
      <w:r>
        <w:t>u22) + 0</w:t>
      </w:r>
      <w:r w:rsidR="00644CD5">
        <w:t>.</w:t>
      </w:r>
      <w:r>
        <w:t>0502*T(v35</w:t>
      </w:r>
      <w:r w:rsidR="00644CD5">
        <w:t>.</w:t>
      </w:r>
      <w:r>
        <w:t>u4) -0</w:t>
      </w:r>
      <w:r w:rsidR="00644CD5">
        <w:t>.</w:t>
      </w:r>
      <w:r>
        <w:t>0656*T(v22</w:t>
      </w:r>
      <w:r w:rsidR="00644CD5">
        <w:t>.</w:t>
      </w:r>
      <w:r>
        <w:t>u11) + 0</w:t>
      </w:r>
      <w:r w:rsidR="00644CD5">
        <w:t>.</w:t>
      </w:r>
      <w:r>
        <w:t>0542*T(v27</w:t>
      </w:r>
      <w:r w:rsidR="00644CD5">
        <w:t>.</w:t>
      </w:r>
      <w:r>
        <w:t>u7) -0</w:t>
      </w:r>
      <w:r w:rsidR="00644CD5">
        <w:t>.</w:t>
      </w:r>
      <w:r>
        <w:t>0558*T(v25</w:t>
      </w:r>
      <w:r w:rsidR="00644CD5">
        <w:t>.</w:t>
      </w:r>
      <w:r>
        <w:t>u1) -0</w:t>
      </w:r>
      <w:r w:rsidR="00644CD5">
        <w:t>.</w:t>
      </w:r>
      <w:r>
        <w:t>0591*T(v10</w:t>
      </w:r>
      <w:r w:rsidR="00644CD5">
        <w:t>.</w:t>
      </w:r>
      <w:r>
        <w:t>u11) -0</w:t>
      </w:r>
      <w:r w:rsidR="00644CD5">
        <w:t>.</w:t>
      </w:r>
      <w:r>
        <w:t>0536*T(v20</w:t>
      </w:r>
      <w:r w:rsidR="00644CD5">
        <w:t>.</w:t>
      </w:r>
      <w:r>
        <w:t>u18) -0</w:t>
      </w:r>
      <w:r w:rsidR="00644CD5">
        <w:t>.</w:t>
      </w:r>
      <w:r>
        <w:t>0427*T(v29</w:t>
      </w:r>
      <w:r w:rsidR="00644CD5">
        <w:t>.</w:t>
      </w:r>
      <w:r>
        <w:t>u3) + 0</w:t>
      </w:r>
      <w:r w:rsidR="00644CD5">
        <w:t>.</w:t>
      </w:r>
      <w:r>
        <w:t>048*T(v4</w:t>
      </w:r>
      <w:r w:rsidR="00644CD5">
        <w:t>.</w:t>
      </w:r>
      <w:r>
        <w:t>u27) -0</w:t>
      </w:r>
      <w:r w:rsidR="00644CD5">
        <w:t>.</w:t>
      </w:r>
      <w:r>
        <w:t>0412*T(v12</w:t>
      </w:r>
      <w:r w:rsidR="00644CD5">
        <w:t>.</w:t>
      </w:r>
      <w:r>
        <w:t>u20) + 0</w:t>
      </w:r>
      <w:r w:rsidR="00644CD5">
        <w:t>.</w:t>
      </w:r>
      <w:r>
        <w:t>0426*T(v18</w:t>
      </w:r>
      <w:r w:rsidR="00644CD5">
        <w:t>.</w:t>
      </w:r>
      <w:r>
        <w:t>u24) + 0</w:t>
      </w:r>
      <w:r w:rsidR="00644CD5">
        <w:t>.</w:t>
      </w:r>
      <w:r>
        <w:t>0511*T(v12</w:t>
      </w:r>
      <w:r w:rsidR="00644CD5">
        <w:t>.</w:t>
      </w:r>
      <w:r>
        <w:t>u6) + 0</w:t>
      </w:r>
      <w:r w:rsidR="00644CD5">
        <w:t>.</w:t>
      </w:r>
      <w:r>
        <w:t>0482*T(v13</w:t>
      </w:r>
      <w:r w:rsidR="00644CD5">
        <w:t>.</w:t>
      </w:r>
      <w:r>
        <w:t>u6) -0</w:t>
      </w:r>
      <w:r w:rsidR="00644CD5">
        <w:t>.</w:t>
      </w:r>
      <w:r>
        <w:t>102*T(v2</w:t>
      </w:r>
      <w:r w:rsidR="00644CD5">
        <w:t>.</w:t>
      </w:r>
      <w:r>
        <w:t>u1) + 0</w:t>
      </w:r>
      <w:r w:rsidR="00644CD5">
        <w:t>.</w:t>
      </w:r>
      <w:r>
        <w:t>0393*T(v16</w:t>
      </w:r>
      <w:r w:rsidR="00644CD5">
        <w:t>.</w:t>
      </w:r>
      <w:r>
        <w:t>u13) -0</w:t>
      </w:r>
      <w:r w:rsidR="00644CD5">
        <w:t>.</w:t>
      </w:r>
      <w:r>
        <w:t>0404*T(v11</w:t>
      </w:r>
      <w:r w:rsidR="00644CD5">
        <w:t>.</w:t>
      </w:r>
      <w:r>
        <w:t>u26) + 0</w:t>
      </w:r>
      <w:r w:rsidR="00644CD5">
        <w:t>.</w:t>
      </w:r>
      <w:r>
        <w:t>0519*T(v1</w:t>
      </w:r>
      <w:r w:rsidR="00644CD5">
        <w:t>.</w:t>
      </w:r>
      <w:r>
        <w:t>u16) + 0</w:t>
      </w:r>
      <w:r w:rsidR="00644CD5">
        <w:t>.</w:t>
      </w:r>
      <w:r>
        <w:t>0389*T(v21</w:t>
      </w:r>
      <w:r w:rsidR="00644CD5">
        <w:t>.</w:t>
      </w:r>
      <w:r>
        <w:t>u15) + 0</w:t>
      </w:r>
      <w:r w:rsidR="00644CD5">
        <w:t>.</w:t>
      </w:r>
      <w:r>
        <w:t>0416*T(v18</w:t>
      </w:r>
      <w:r w:rsidR="00644CD5">
        <w:t>.</w:t>
      </w:r>
      <w:r>
        <w:t>u5) + 0</w:t>
      </w:r>
      <w:r w:rsidR="00644CD5">
        <w:t>.</w:t>
      </w:r>
      <w:r>
        <w:t>0375*T(v24</w:t>
      </w:r>
      <w:r w:rsidR="00644CD5">
        <w:t>.</w:t>
      </w:r>
      <w:r>
        <w:t>u17) -0</w:t>
      </w:r>
      <w:r w:rsidR="00644CD5">
        <w:t>.</w:t>
      </w:r>
      <w:r>
        <w:t>0353*T(v8</w:t>
      </w:r>
      <w:r w:rsidR="00644CD5">
        <w:t>.</w:t>
      </w:r>
      <w:r>
        <w:t>u33) + 0</w:t>
      </w:r>
      <w:r w:rsidR="00644CD5">
        <w:t>.</w:t>
      </w:r>
      <w:r>
        <w:t>0455*T(v17</w:t>
      </w:r>
      <w:r w:rsidR="00644CD5">
        <w:t>.</w:t>
      </w:r>
      <w:r>
        <w:t>u1) + 0</w:t>
      </w:r>
      <w:r w:rsidR="00644CD5">
        <w:t>.</w:t>
      </w:r>
      <w:r>
        <w:t>0583*T(v3</w:t>
      </w:r>
      <w:r w:rsidR="00644CD5">
        <w:t>.</w:t>
      </w:r>
      <w:r>
        <w:t>u4) + 0</w:t>
      </w:r>
      <w:r w:rsidR="00644CD5">
        <w:t>.</w:t>
      </w:r>
      <w:r>
        <w:t>0353*T(v7</w:t>
      </w:r>
      <w:r w:rsidR="00644CD5">
        <w:t>.</w:t>
      </w:r>
      <w:r>
        <w:t>u18) + 0</w:t>
      </w:r>
      <w:r w:rsidR="00644CD5">
        <w:t>.</w:t>
      </w:r>
      <w:r>
        <w:t>0299*T(v32</w:t>
      </w:r>
      <w:r w:rsidR="00644CD5">
        <w:t>.</w:t>
      </w:r>
      <w:r>
        <w:t>u8) + 0</w:t>
      </w:r>
      <w:r w:rsidR="00644CD5">
        <w:t>.</w:t>
      </w:r>
      <w:r>
        <w:t>0286*T(v36</w:t>
      </w:r>
      <w:r w:rsidR="00644CD5">
        <w:t>.</w:t>
      </w:r>
      <w:r>
        <w:t>u4) -0</w:t>
      </w:r>
      <w:r w:rsidR="00644CD5">
        <w:t>.</w:t>
      </w:r>
      <w:r>
        <w:t>0294*T(v10</w:t>
      </w:r>
      <w:r w:rsidR="00644CD5">
        <w:t>.</w:t>
      </w:r>
      <w:r>
        <w:t>u27) + 0</w:t>
      </w:r>
      <w:r w:rsidR="00644CD5">
        <w:t>.</w:t>
      </w:r>
      <w:r>
        <w:t>0295*T(v8</w:t>
      </w:r>
      <w:r w:rsidR="00644CD5">
        <w:t>.</w:t>
      </w:r>
      <w:r>
        <w:t>u14) -0</w:t>
      </w:r>
      <w:r w:rsidR="00644CD5">
        <w:t>.</w:t>
      </w:r>
      <w:r>
        <w:t>0338*T(v1</w:t>
      </w:r>
      <w:r w:rsidR="00644CD5">
        <w:t>.</w:t>
      </w:r>
      <w:r>
        <w:t>u30) -0</w:t>
      </w:r>
      <w:r w:rsidR="00644CD5">
        <w:t>.</w:t>
      </w:r>
      <w:r>
        <w:t>0305*T(v12</w:t>
      </w:r>
      <w:r w:rsidR="00644CD5">
        <w:t>.</w:t>
      </w:r>
      <w:r>
        <w:t>u12) + 0</w:t>
      </w:r>
      <w:r w:rsidR="00644CD5">
        <w:t>.</w:t>
      </w:r>
      <w:r>
        <w:t>0301*T(v20</w:t>
      </w:r>
      <w:r w:rsidR="00644CD5">
        <w:t>.</w:t>
      </w:r>
      <w:r>
        <w:t>u8) -0</w:t>
      </w:r>
      <w:r w:rsidR="00644CD5">
        <w:t>.</w:t>
      </w:r>
      <w:r>
        <w:t>0415*T(v4</w:t>
      </w:r>
      <w:r w:rsidR="00644CD5">
        <w:t>.</w:t>
      </w:r>
      <w:r>
        <w:t>u4) + 0</w:t>
      </w:r>
      <w:r w:rsidR="00644CD5">
        <w:t>.</w:t>
      </w:r>
      <w:r>
        <w:t>0253*T(v10</w:t>
      </w:r>
      <w:r w:rsidR="00644CD5">
        <w:t>.</w:t>
      </w:r>
      <w:r>
        <w:t>u15) + 0</w:t>
      </w:r>
      <w:r w:rsidR="00644CD5">
        <w:t>.</w:t>
      </w:r>
      <w:r>
        <w:t>0246*T(v14</w:t>
      </w:r>
      <w:r w:rsidR="00644CD5">
        <w:t>.</w:t>
      </w:r>
      <w:r>
        <w:t>u11) -0</w:t>
      </w:r>
      <w:r w:rsidR="00644CD5">
        <w:t>.</w:t>
      </w:r>
      <w:r>
        <w:t>0235*T(v10</w:t>
      </w:r>
      <w:r w:rsidR="00644CD5">
        <w:t>.</w:t>
      </w:r>
      <w:r>
        <w:t>u18) -0</w:t>
      </w:r>
      <w:r w:rsidR="00644CD5">
        <w:t>.</w:t>
      </w:r>
      <w:r>
        <w:t>0141*T(v38) + 0</w:t>
      </w:r>
      <w:r w:rsidR="00644CD5">
        <w:t>.</w:t>
      </w:r>
      <w:r>
        <w:t>0222*T(v14</w:t>
      </w:r>
      <w:r w:rsidR="00644CD5">
        <w:t>.</w:t>
      </w:r>
      <w:r>
        <w:t>u27) + 0</w:t>
      </w:r>
      <w:r w:rsidR="00644CD5">
        <w:t>.</w:t>
      </w:r>
      <w:r>
        <w:t>0177*T(v13</w:t>
      </w:r>
      <w:r w:rsidR="00644CD5">
        <w:t>.</w:t>
      </w:r>
      <w:r>
        <w:t>u22) + 0</w:t>
      </w:r>
      <w:r w:rsidR="00644CD5">
        <w:t>.</w:t>
      </w:r>
      <w:r>
        <w:t>0157*T(v8</w:t>
      </w:r>
      <w:r w:rsidR="00644CD5">
        <w:t>.</w:t>
      </w:r>
      <w:r>
        <w:t>u35) -0</w:t>
      </w:r>
      <w:r w:rsidR="00644CD5">
        <w:t>.</w:t>
      </w:r>
      <w:r>
        <w:t>017*T(v34</w:t>
      </w:r>
      <w:r w:rsidR="00644CD5">
        <w:t>.</w:t>
      </w:r>
      <w:r>
        <w:t>u2) + 0</w:t>
      </w:r>
      <w:r w:rsidR="00644CD5">
        <w:t>.</w:t>
      </w:r>
      <w:r>
        <w:t>011*T(u15) -0</w:t>
      </w:r>
      <w:r w:rsidR="00644CD5">
        <w:t>.</w:t>
      </w:r>
      <w:r>
        <w:t>0182*T(v6</w:t>
      </w:r>
      <w:r w:rsidR="00644CD5">
        <w:t>.</w:t>
      </w:r>
      <w:r>
        <w:t>u6) + 0</w:t>
      </w:r>
      <w:r w:rsidR="00644CD5">
        <w:t>.</w:t>
      </w:r>
      <w:r>
        <w:t>0133*T(v2</w:t>
      </w:r>
      <w:r w:rsidR="00644CD5">
        <w:t>.</w:t>
      </w:r>
      <w:r>
        <w:t>u23) + 0</w:t>
      </w:r>
      <w:r w:rsidR="00644CD5">
        <w:t>.</w:t>
      </w:r>
      <w:r>
        <w:t>0108*T(v12</w:t>
      </w:r>
      <w:r w:rsidR="00644CD5">
        <w:t>.</w:t>
      </w:r>
      <w:r>
        <w:t>u19) -0</w:t>
      </w:r>
      <w:r w:rsidR="00644CD5">
        <w:t>.</w:t>
      </w:r>
      <w:r>
        <w:t>00943*T(v17</w:t>
      </w:r>
      <w:r w:rsidR="00644CD5">
        <w:t>.</w:t>
      </w:r>
      <w:r>
        <w:t>u18) + 0</w:t>
      </w:r>
      <w:r w:rsidR="00644CD5">
        <w:t>.</w:t>
      </w:r>
      <w:r>
        <w:t>00747*T(v23</w:t>
      </w:r>
      <w:r w:rsidR="00644CD5">
        <w:t>.</w:t>
      </w:r>
      <w:r>
        <w:t>u11) + 0</w:t>
      </w:r>
      <w:r w:rsidR="00644CD5">
        <w:t>.</w:t>
      </w:r>
      <w:r>
        <w:t>00739*T(v3</w:t>
      </w:r>
      <w:r w:rsidR="00644CD5">
        <w:t>.</w:t>
      </w:r>
      <w:r>
        <w:t>u24) -0</w:t>
      </w:r>
      <w:r w:rsidR="00644CD5">
        <w:t>.</w:t>
      </w:r>
      <w:r>
        <w:t>00619*T(v29</w:t>
      </w:r>
      <w:r w:rsidR="00644CD5">
        <w:t>.</w:t>
      </w:r>
      <w:r>
        <w:t>u10) -0</w:t>
      </w:r>
      <w:r w:rsidR="00644CD5">
        <w:t>.</w:t>
      </w:r>
      <w:r>
        <w:t>00634*T(v6</w:t>
      </w:r>
      <w:r w:rsidR="00644CD5">
        <w:t>.</w:t>
      </w:r>
      <w:r>
        <w:t>u31) -0</w:t>
      </w:r>
      <w:r w:rsidR="00644CD5">
        <w:t>.</w:t>
      </w:r>
      <w:r>
        <w:t>00564*T(v4</w:t>
      </w:r>
      <w:r w:rsidR="00644CD5">
        <w:t>.</w:t>
      </w:r>
      <w:r>
        <w:t>u33) -0</w:t>
      </w:r>
      <w:r w:rsidR="00644CD5">
        <w:t>.</w:t>
      </w:r>
      <w:r>
        <w:t>00115*T(v17</w:t>
      </w:r>
      <w:r w:rsidR="00644CD5">
        <w:t>.</w:t>
      </w:r>
      <w:r>
        <w:t>u20) + 0</w:t>
      </w:r>
      <w:r w:rsidR="00644CD5">
        <w:t>.</w:t>
      </w:r>
      <w:r>
        <w:t>00103*T(v20</w:t>
      </w:r>
      <w:r w:rsidR="00644CD5">
        <w:t>.</w:t>
      </w:r>
      <w:r>
        <w:t>u14) + 6</w:t>
      </w:r>
      <w:r w:rsidR="00644CD5">
        <w:t>.</w:t>
      </w:r>
      <w:r>
        <w:t>87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635*T(v6</w:t>
      </w:r>
      <w:r w:rsidR="00644CD5">
        <w:t>.</w:t>
      </w:r>
      <w:r>
        <w:t>u3) + 0</w:t>
      </w:r>
      <w:r w:rsidR="00644CD5">
        <w:t>.</w:t>
      </w:r>
      <w:r>
        <w:t>447*T(v22</w:t>
      </w:r>
      <w:r w:rsidR="00644CD5">
        <w:t>.</w:t>
      </w:r>
      <w:r>
        <w:t>u15) + 35</w:t>
      </w:r>
      <w:r w:rsidR="00644CD5">
        <w:t>.</w:t>
      </w:r>
      <w:r>
        <w:t>7*Volume -1</w:t>
      </w:r>
      <w:r w:rsidR="00644CD5">
        <w:t>.</w:t>
      </w:r>
      <w:r>
        <w:t>26*T(v20</w:t>
      </w:r>
      <w:r w:rsidR="00644CD5">
        <w:t>.</w:t>
      </w:r>
      <w:r>
        <w:t>u2) -0</w:t>
      </w:r>
      <w:r w:rsidR="00644CD5">
        <w:t>.</w:t>
      </w:r>
      <w:r>
        <w:t>588*T(v26</w:t>
      </w:r>
      <w:r w:rsidR="00644CD5">
        <w:t>.</w:t>
      </w:r>
      <w:r>
        <w:t>u2) -0</w:t>
      </w:r>
      <w:r w:rsidR="00644CD5">
        <w:t>.</w:t>
      </w:r>
      <w:r>
        <w:t>538*T(v1</w:t>
      </w:r>
      <w:r w:rsidR="00644CD5">
        <w:t>.</w:t>
      </w:r>
      <w:r>
        <w:t>u12) -0</w:t>
      </w:r>
      <w:r w:rsidR="00644CD5">
        <w:t>.</w:t>
      </w:r>
      <w:r>
        <w:t>0436*T(v13</w:t>
      </w:r>
      <w:r w:rsidR="00644CD5">
        <w:t>.</w:t>
      </w:r>
      <w:r>
        <w:t>u21) -1</w:t>
      </w:r>
      <w:r w:rsidR="00644CD5">
        <w:t>.</w:t>
      </w:r>
      <w:r>
        <w:t>01*T(v37</w:t>
      </w:r>
      <w:r w:rsidR="00644CD5">
        <w:t>.</w:t>
      </w:r>
      <w:r>
        <w:t>u2) -0</w:t>
      </w:r>
      <w:r w:rsidR="00644CD5">
        <w:t>.</w:t>
      </w:r>
      <w:r>
        <w:t>98*T(v28</w:t>
      </w:r>
      <w:r w:rsidR="00644CD5">
        <w:t>.</w:t>
      </w:r>
      <w:r>
        <w:t>u12) + 0</w:t>
      </w:r>
      <w:r w:rsidR="00644CD5">
        <w:t>.</w:t>
      </w:r>
      <w:r>
        <w:t>107*T(v23</w:t>
      </w:r>
      <w:r w:rsidR="00644CD5">
        <w:t>.</w:t>
      </w:r>
      <w:r>
        <w:t>u15) -34</w:t>
      </w:r>
      <w:r w:rsidR="00644CD5">
        <w:t>.</w:t>
      </w:r>
      <w:r>
        <w:t>6*Volume^2 -0</w:t>
      </w:r>
      <w:r w:rsidR="00644CD5">
        <w:t>.</w:t>
      </w:r>
      <w:r>
        <w:t>869*T(v3) -0</w:t>
      </w:r>
      <w:r w:rsidR="00644CD5">
        <w:t>.</w:t>
      </w:r>
      <w:r>
        <w:t>116*T(v25</w:t>
      </w:r>
      <w:r w:rsidR="00644CD5">
        <w:t>.</w:t>
      </w:r>
      <w:r>
        <w:t>u15) + 0</w:t>
      </w:r>
      <w:r w:rsidR="00644CD5">
        <w:t>.</w:t>
      </w:r>
      <w:r>
        <w:t>433*T(v4</w:t>
      </w:r>
      <w:r w:rsidR="00644CD5">
        <w:t>.</w:t>
      </w:r>
      <w:r>
        <w:t>u1) -1</w:t>
      </w:r>
      <w:r w:rsidR="00644CD5">
        <w:t>.</w:t>
      </w:r>
      <w:r>
        <w:t>09*T(v30</w:t>
      </w:r>
      <w:r w:rsidR="00644CD5">
        <w:t>.</w:t>
      </w:r>
      <w:r>
        <w:t>u1) -0</w:t>
      </w:r>
      <w:r w:rsidR="00644CD5">
        <w:t>.</w:t>
      </w:r>
      <w:r>
        <w:t>327*T(v36</w:t>
      </w:r>
      <w:r w:rsidR="00644CD5">
        <w:t>.</w:t>
      </w:r>
      <w:r>
        <w:t>u1) -1</w:t>
      </w:r>
      <w:r w:rsidR="00644CD5">
        <w:t>.</w:t>
      </w:r>
      <w:r>
        <w:t>32*T(v5</w:t>
      </w:r>
      <w:r w:rsidR="00644CD5">
        <w:t>.</w:t>
      </w:r>
      <w:r>
        <w:t>u18) + 0</w:t>
      </w:r>
      <w:r w:rsidR="00644CD5">
        <w:t>.</w:t>
      </w:r>
      <w:r>
        <w:t>346*T(v4</w:t>
      </w:r>
      <w:r w:rsidR="00644CD5">
        <w:t>.</w:t>
      </w:r>
      <w:r>
        <w:t>u37) + 0</w:t>
      </w:r>
      <w:r w:rsidR="00644CD5">
        <w:t>.</w:t>
      </w:r>
      <w:r>
        <w:t>193*T(v12</w:t>
      </w:r>
      <w:r w:rsidR="00644CD5">
        <w:t>.</w:t>
      </w:r>
      <w:r>
        <w:t>u18) + 1</w:t>
      </w:r>
      <w:r w:rsidR="00644CD5">
        <w:t>.</w:t>
      </w:r>
      <w:r>
        <w:t>89*T(v19</w:t>
      </w:r>
      <w:r w:rsidR="00644CD5">
        <w:t>.</w:t>
      </w:r>
      <w:r>
        <w:t>u9) -0</w:t>
      </w:r>
      <w:r w:rsidR="00644CD5">
        <w:t>.</w:t>
      </w:r>
      <w:r>
        <w:t>227*T(v10</w:t>
      </w:r>
      <w:r w:rsidR="00644CD5">
        <w:t>.</w:t>
      </w:r>
      <w:r>
        <w:t>u31) + 1</w:t>
      </w:r>
      <w:r w:rsidR="00644CD5">
        <w:t>.</w:t>
      </w:r>
      <w:r>
        <w:t>33*T(v32</w:t>
      </w:r>
      <w:r w:rsidR="00644CD5">
        <w:t>.</w:t>
      </w:r>
      <w:r>
        <w:t>u2) -1</w:t>
      </w:r>
      <w:r w:rsidR="00644CD5">
        <w:t>.</w:t>
      </w:r>
      <w:r>
        <w:t>38*T(v3</w:t>
      </w:r>
      <w:r w:rsidR="00644CD5">
        <w:t>.</w:t>
      </w:r>
      <w:r>
        <w:t>u32) + 0</w:t>
      </w:r>
      <w:r w:rsidR="00644CD5">
        <w:t>.</w:t>
      </w:r>
      <w:r>
        <w:t>574*T(v36) + 0</w:t>
      </w:r>
      <w:r w:rsidR="00644CD5">
        <w:t>.</w:t>
      </w:r>
      <w:r>
        <w:t>856*T(v10</w:t>
      </w:r>
      <w:r w:rsidR="00644CD5">
        <w:t>.</w:t>
      </w:r>
      <w:r>
        <w:t>u2) -1</w:t>
      </w:r>
      <w:r w:rsidR="00644CD5">
        <w:t>.</w:t>
      </w:r>
      <w:r>
        <w:t>87*T(v2</w:t>
      </w:r>
      <w:r w:rsidR="00644CD5">
        <w:t>.</w:t>
      </w:r>
      <w:r>
        <w:t>u9) + 0</w:t>
      </w:r>
      <w:r w:rsidR="00644CD5">
        <w:t>.</w:t>
      </w:r>
      <w:r>
        <w:t>323*T(v15</w:t>
      </w:r>
      <w:r w:rsidR="00644CD5">
        <w:t>.</w:t>
      </w:r>
      <w:r>
        <w:t>u1) + 1</w:t>
      </w:r>
      <w:r w:rsidR="00644CD5">
        <w:t>.</w:t>
      </w:r>
      <w:r>
        <w:t>1*T(v17</w:t>
      </w:r>
      <w:r w:rsidR="00644CD5">
        <w:t>.</w:t>
      </w:r>
      <w:r>
        <w:t>u17) + 1</w:t>
      </w:r>
      <w:r w:rsidR="00644CD5">
        <w:t>.</w:t>
      </w:r>
      <w:r>
        <w:t>19*T(v23</w:t>
      </w:r>
      <w:r w:rsidR="00644CD5">
        <w:t>.</w:t>
      </w:r>
      <w:r>
        <w:t>u18) + 0</w:t>
      </w:r>
      <w:r w:rsidR="00644CD5">
        <w:t>.</w:t>
      </w:r>
      <w:r>
        <w:t>263*T(v19</w:t>
      </w:r>
      <w:r w:rsidR="00644CD5">
        <w:t>.</w:t>
      </w:r>
      <w:r>
        <w:t>u20) -0</w:t>
      </w:r>
      <w:r w:rsidR="00644CD5">
        <w:t>.</w:t>
      </w:r>
      <w:r>
        <w:t>642*T(v12</w:t>
      </w:r>
      <w:r w:rsidR="00644CD5">
        <w:t>.</w:t>
      </w:r>
      <w:r>
        <w:t>u16) + 0</w:t>
      </w:r>
      <w:r w:rsidR="00644CD5">
        <w:t>.</w:t>
      </w:r>
      <w:r>
        <w:t>699*T(v7</w:t>
      </w:r>
      <w:r w:rsidR="00644CD5">
        <w:t>.</w:t>
      </w:r>
      <w:r>
        <w:t>u34) -1</w:t>
      </w:r>
      <w:r w:rsidR="00644CD5">
        <w:t>.</w:t>
      </w:r>
      <w:r>
        <w:t>57*T(v23</w:t>
      </w:r>
      <w:r w:rsidR="00644CD5">
        <w:t>.</w:t>
      </w:r>
      <w:r>
        <w:t>u2) -1</w:t>
      </w:r>
      <w:r w:rsidR="00644CD5">
        <w:t>.</w:t>
      </w:r>
      <w:r>
        <w:t>14*T(v2</w:t>
      </w:r>
      <w:r w:rsidR="00644CD5">
        <w:t>.</w:t>
      </w:r>
      <w:r>
        <w:t>u33) + 0</w:t>
      </w:r>
      <w:r w:rsidR="00644CD5">
        <w:t>.</w:t>
      </w:r>
      <w:r>
        <w:t>603*T(v34) -0</w:t>
      </w:r>
      <w:r w:rsidR="00644CD5">
        <w:t>.</w:t>
      </w:r>
      <w:r>
        <w:t>406*T(v8</w:t>
      </w:r>
      <w:r w:rsidR="00644CD5">
        <w:t>.</w:t>
      </w:r>
      <w:r>
        <w:t>u5) + 0</w:t>
      </w:r>
      <w:r w:rsidR="00644CD5">
        <w:t>.</w:t>
      </w:r>
      <w:r>
        <w:t>514*T(v4</w:t>
      </w:r>
      <w:r w:rsidR="00644CD5">
        <w:t>.</w:t>
      </w:r>
      <w:r>
        <w:t>u28) + 0</w:t>
      </w:r>
      <w:r w:rsidR="00644CD5">
        <w:t>.</w:t>
      </w:r>
      <w:r>
        <w:t>777*T(v10</w:t>
      </w:r>
      <w:r w:rsidR="00644CD5">
        <w:t>.</w:t>
      </w:r>
      <w:r>
        <w:t>u15) + 0</w:t>
      </w:r>
      <w:r w:rsidR="00644CD5">
        <w:t>.</w:t>
      </w:r>
      <w:r>
        <w:t>175*T(v2</w:t>
      </w:r>
      <w:r w:rsidR="00644CD5">
        <w:t>.</w:t>
      </w:r>
      <w:r>
        <w:t>u25) -1</w:t>
      </w:r>
      <w:r w:rsidR="00644CD5">
        <w:t>.</w:t>
      </w:r>
      <w:r>
        <w:t>14*T(v18</w:t>
      </w:r>
      <w:r w:rsidR="00644CD5">
        <w:t>.</w:t>
      </w:r>
      <w:r>
        <w:t>u2) -0</w:t>
      </w:r>
      <w:r w:rsidR="00644CD5">
        <w:t>.</w:t>
      </w:r>
      <w:r>
        <w:t>237*T(v7</w:t>
      </w:r>
      <w:r w:rsidR="00644CD5">
        <w:t>.</w:t>
      </w:r>
      <w:r>
        <w:t>u32) -0</w:t>
      </w:r>
      <w:r w:rsidR="00644CD5">
        <w:t>.</w:t>
      </w:r>
      <w:r>
        <w:t>935*T(v4</w:t>
      </w:r>
      <w:r w:rsidR="00644CD5">
        <w:t>.</w:t>
      </w:r>
      <w:r>
        <w:t>u2) + 0</w:t>
      </w:r>
      <w:r w:rsidR="00644CD5">
        <w:t>.</w:t>
      </w:r>
      <w:r>
        <w:t>286*T(v24</w:t>
      </w:r>
      <w:r w:rsidR="00644CD5">
        <w:t>.</w:t>
      </w:r>
      <w:r>
        <w:t>u6) + 1</w:t>
      </w:r>
      <w:r w:rsidR="00644CD5">
        <w:t>.</w:t>
      </w:r>
      <w:r>
        <w:t>33*T(v4</w:t>
      </w:r>
      <w:r w:rsidR="00644CD5">
        <w:t>.</w:t>
      </w:r>
      <w:r>
        <w:t>u18) -2</w:t>
      </w:r>
      <w:r w:rsidR="00644CD5">
        <w:t>.</w:t>
      </w:r>
      <w:r>
        <w:t>38*T(v3</w:t>
      </w:r>
      <w:r w:rsidR="00644CD5">
        <w:t>.</w:t>
      </w:r>
      <w:r>
        <w:t>u1) -0</w:t>
      </w:r>
      <w:r w:rsidR="00644CD5">
        <w:t>.</w:t>
      </w:r>
      <w:r>
        <w:t>652*T(v19</w:t>
      </w:r>
      <w:r w:rsidR="00644CD5">
        <w:t>.</w:t>
      </w:r>
      <w:r>
        <w:t>u18) -0</w:t>
      </w:r>
      <w:r w:rsidR="00644CD5">
        <w:t>.</w:t>
      </w:r>
      <w:r>
        <w:t>42*T(v18</w:t>
      </w:r>
      <w:r w:rsidR="00644CD5">
        <w:t>.</w:t>
      </w:r>
      <w:r>
        <w:t>u18) + 14</w:t>
      </w:r>
      <w:r w:rsidR="00644CD5">
        <w:t>.</w:t>
      </w:r>
      <w:r>
        <w:t>9*Volume^3 + 1</w:t>
      </w:r>
      <w:r w:rsidR="00644CD5">
        <w:t>.</w:t>
      </w:r>
      <w:r>
        <w:t>11*T(v6</w:t>
      </w:r>
      <w:r w:rsidR="00644CD5">
        <w:t>.</w:t>
      </w:r>
      <w:r>
        <w:t>u25) + 0</w:t>
      </w:r>
      <w:r w:rsidR="00644CD5">
        <w:t>.</w:t>
      </w:r>
      <w:r>
        <w:t>78*T(v22</w:t>
      </w:r>
      <w:r w:rsidR="00644CD5">
        <w:t>.</w:t>
      </w:r>
      <w:r>
        <w:t>u11) -0</w:t>
      </w:r>
      <w:r w:rsidR="00644CD5">
        <w:t>.</w:t>
      </w:r>
      <w:r>
        <w:t>618*T(v16</w:t>
      </w:r>
      <w:r w:rsidR="00644CD5">
        <w:t>.</w:t>
      </w:r>
      <w:r>
        <w:t>u24) -0</w:t>
      </w:r>
      <w:r w:rsidR="00644CD5">
        <w:t>.</w:t>
      </w:r>
      <w:r>
        <w:t>757*T(v1</w:t>
      </w:r>
      <w:r w:rsidR="00644CD5">
        <w:t>.</w:t>
      </w:r>
      <w:r>
        <w:t>u34) -0</w:t>
      </w:r>
      <w:r w:rsidR="00644CD5">
        <w:t>.</w:t>
      </w:r>
      <w:r>
        <w:t>698*T(u17) + 0</w:t>
      </w:r>
      <w:r w:rsidR="00644CD5">
        <w:t>.</w:t>
      </w:r>
      <w:r>
        <w:t>0582*T(v1</w:t>
      </w:r>
      <w:r w:rsidR="00644CD5">
        <w:t>.</w:t>
      </w:r>
      <w:r>
        <w:t>u17) + 0</w:t>
      </w:r>
      <w:r w:rsidR="00644CD5">
        <w:t>.</w:t>
      </w:r>
      <w:r>
        <w:t>574*T(v4</w:t>
      </w:r>
      <w:r w:rsidR="00644CD5">
        <w:t>.</w:t>
      </w:r>
      <w:r>
        <w:t>u19) + 0</w:t>
      </w:r>
      <w:r w:rsidR="00644CD5">
        <w:t>.</w:t>
      </w:r>
      <w:r>
        <w:t>267*T(v5</w:t>
      </w:r>
      <w:r w:rsidR="00644CD5">
        <w:t>.</w:t>
      </w:r>
      <w:r>
        <w:t>u5) -0</w:t>
      </w:r>
      <w:r w:rsidR="00644CD5">
        <w:t>.</w:t>
      </w:r>
      <w:r>
        <w:t>691*T(v32</w:t>
      </w:r>
      <w:r w:rsidR="00644CD5">
        <w:t>.</w:t>
      </w:r>
      <w:r>
        <w:t>u6) + 1</w:t>
      </w:r>
      <w:r w:rsidR="00644CD5">
        <w:t>.</w:t>
      </w:r>
      <w:r>
        <w:t>03*T(v8</w:t>
      </w:r>
      <w:r w:rsidR="00644CD5">
        <w:t>.</w:t>
      </w:r>
      <w:r>
        <w:t>u3) -1</w:t>
      </w:r>
      <w:r w:rsidR="00644CD5">
        <w:t>.</w:t>
      </w:r>
      <w:r>
        <w:t>3*T(v6</w:t>
      </w:r>
      <w:r w:rsidR="00644CD5">
        <w:t>.</w:t>
      </w:r>
      <w:r>
        <w:t>u14) + 0</w:t>
      </w:r>
      <w:r w:rsidR="00644CD5">
        <w:t>.</w:t>
      </w:r>
      <w:r>
        <w:t>495*NumHal + 0</w:t>
      </w:r>
      <w:r w:rsidR="00644CD5">
        <w:t>.</w:t>
      </w:r>
      <w:r>
        <w:t>986*T(v11</w:t>
      </w:r>
      <w:r w:rsidR="00644CD5">
        <w:t>.</w:t>
      </w:r>
      <w:r>
        <w:t>u14) -0</w:t>
      </w:r>
      <w:r w:rsidR="00644CD5">
        <w:t>.</w:t>
      </w:r>
      <w:r>
        <w:t>677*T(v24</w:t>
      </w:r>
      <w:r w:rsidR="00644CD5">
        <w:t>.</w:t>
      </w:r>
      <w:r>
        <w:t>u1) + 0</w:t>
      </w:r>
      <w:r w:rsidR="00644CD5">
        <w:t>.</w:t>
      </w:r>
      <w:r>
        <w:t>694*T(v36</w:t>
      </w:r>
      <w:r w:rsidR="00644CD5">
        <w:t>.</w:t>
      </w:r>
      <w:r>
        <w:t>u2) + 1*T(v4</w:t>
      </w:r>
      <w:r w:rsidR="00644CD5">
        <w:t>.</w:t>
      </w:r>
      <w:r>
        <w:t>u8) -0</w:t>
      </w:r>
      <w:r w:rsidR="00644CD5">
        <w:t>.</w:t>
      </w:r>
      <w:r>
        <w:t>0561*T(v12</w:t>
      </w:r>
      <w:r w:rsidR="00644CD5">
        <w:t>.</w:t>
      </w:r>
      <w:r>
        <w:t>u12) -0</w:t>
      </w:r>
      <w:r w:rsidR="00644CD5">
        <w:t>.</w:t>
      </w:r>
      <w:r>
        <w:t>694*T(v29</w:t>
      </w:r>
      <w:r w:rsidR="00644CD5">
        <w:t>.</w:t>
      </w:r>
      <w:r>
        <w:t>u12) -0</w:t>
      </w:r>
      <w:r w:rsidR="00644CD5">
        <w:t>.</w:t>
      </w:r>
      <w:r>
        <w:t>879*T(v19</w:t>
      </w:r>
      <w:r w:rsidR="00644CD5">
        <w:t>.</w:t>
      </w:r>
      <w:r>
        <w:t>u12) + 0</w:t>
      </w:r>
      <w:r w:rsidR="00644CD5">
        <w:t>.</w:t>
      </w:r>
      <w:r>
        <w:t>762*T(v10</w:t>
      </w:r>
      <w:r w:rsidR="00644CD5">
        <w:t>.</w:t>
      </w:r>
      <w:r>
        <w:t>u29) -0</w:t>
      </w:r>
      <w:r w:rsidR="00644CD5">
        <w:t>.</w:t>
      </w:r>
      <w:r>
        <w:t>12*T(v3</w:t>
      </w:r>
      <w:r w:rsidR="00644CD5">
        <w:t>.</w:t>
      </w:r>
      <w:r>
        <w:t>u26) + 0</w:t>
      </w:r>
      <w:r w:rsidR="00644CD5">
        <w:t>.</w:t>
      </w:r>
      <w:r>
        <w:t>901*T(v16</w:t>
      </w:r>
      <w:r w:rsidR="00644CD5">
        <w:t>.</w:t>
      </w:r>
      <w:r>
        <w:t>u11) -0</w:t>
      </w:r>
      <w:r w:rsidR="00644CD5">
        <w:t>.</w:t>
      </w:r>
      <w:r>
        <w:t>92*T(v27</w:t>
      </w:r>
      <w:r w:rsidR="00644CD5">
        <w:t>.</w:t>
      </w:r>
      <w:r>
        <w:t>u15) + 0</w:t>
      </w:r>
      <w:r w:rsidR="00644CD5">
        <w:t>.</w:t>
      </w:r>
      <w:r>
        <w:t>959*T(v11</w:t>
      </w:r>
      <w:r w:rsidR="00644CD5">
        <w:t>.</w:t>
      </w:r>
      <w:r>
        <w:t>u13) -0</w:t>
      </w:r>
      <w:r w:rsidR="00644CD5">
        <w:t>.</w:t>
      </w:r>
      <w:r>
        <w:t>805*T(v24</w:t>
      </w:r>
      <w:r w:rsidR="00644CD5">
        <w:t>.</w:t>
      </w:r>
      <w:r>
        <w:t>u8) + 0</w:t>
      </w:r>
      <w:r w:rsidR="00644CD5">
        <w:t>.</w:t>
      </w:r>
      <w:r>
        <w:t>807*T(v8</w:t>
      </w:r>
      <w:r w:rsidR="00644CD5">
        <w:t>.</w:t>
      </w:r>
      <w:r>
        <w:t>u23) + 0</w:t>
      </w:r>
      <w:r w:rsidR="00644CD5">
        <w:t>.</w:t>
      </w:r>
      <w:r>
        <w:t>499*T(v27</w:t>
      </w:r>
      <w:r w:rsidR="00644CD5">
        <w:t>.</w:t>
      </w:r>
      <w:r>
        <w:t>u8) -0</w:t>
      </w:r>
      <w:r w:rsidR="00644CD5">
        <w:t>.</w:t>
      </w:r>
      <w:r>
        <w:t>596*T(v30) + 0</w:t>
      </w:r>
      <w:r w:rsidR="00644CD5">
        <w:t>.</w:t>
      </w:r>
      <w:r>
        <w:t>556*T(v11</w:t>
      </w:r>
      <w:r w:rsidR="00644CD5">
        <w:t>.</w:t>
      </w:r>
      <w:r>
        <w:t>u1) -0</w:t>
      </w:r>
      <w:r w:rsidR="00644CD5">
        <w:t>.</w:t>
      </w:r>
      <w:r>
        <w:t>231*T(u34) + 0</w:t>
      </w:r>
      <w:r w:rsidR="00644CD5">
        <w:t>.</w:t>
      </w:r>
      <w:r>
        <w:t>623*T(v11</w:t>
      </w:r>
      <w:r w:rsidR="00644CD5">
        <w:t>.</w:t>
      </w:r>
      <w:r>
        <w:t>u12) + 0</w:t>
      </w:r>
      <w:r w:rsidR="00644CD5">
        <w:t>.</w:t>
      </w:r>
      <w:r>
        <w:t>573*T(v18</w:t>
      </w:r>
      <w:r w:rsidR="00644CD5">
        <w:t>.</w:t>
      </w:r>
      <w:r>
        <w:t>u4) -0</w:t>
      </w:r>
      <w:r w:rsidR="00644CD5">
        <w:t>.</w:t>
      </w:r>
      <w:r>
        <w:t>49*T(v9</w:t>
      </w:r>
      <w:r w:rsidR="00644CD5">
        <w:t>.</w:t>
      </w:r>
      <w:r>
        <w:t>u18) + 0</w:t>
      </w:r>
      <w:r w:rsidR="00644CD5">
        <w:t>.</w:t>
      </w:r>
      <w:r>
        <w:t>534*T(v7</w:t>
      </w:r>
      <w:r w:rsidR="00644CD5">
        <w:t>.</w:t>
      </w:r>
      <w:r>
        <w:t>u9) -0</w:t>
      </w:r>
      <w:r w:rsidR="00644CD5">
        <w:t>.</w:t>
      </w:r>
      <w:r>
        <w:t>796*T(v9</w:t>
      </w:r>
      <w:r w:rsidR="00644CD5">
        <w:t>.</w:t>
      </w:r>
      <w:r>
        <w:t>u14) -0</w:t>
      </w:r>
      <w:r w:rsidR="00644CD5">
        <w:t>.</w:t>
      </w:r>
      <w:r>
        <w:t>423*T(v34</w:t>
      </w:r>
      <w:r w:rsidR="00644CD5">
        <w:t>.</w:t>
      </w:r>
      <w:r>
        <w:t>u3) -0</w:t>
      </w:r>
      <w:r w:rsidR="00644CD5">
        <w:t>.</w:t>
      </w:r>
      <w:r>
        <w:t>679*T(v19</w:t>
      </w:r>
      <w:r w:rsidR="00644CD5">
        <w:t>.</w:t>
      </w:r>
      <w:r>
        <w:t>u15) -0</w:t>
      </w:r>
      <w:r w:rsidR="00644CD5">
        <w:t>.</w:t>
      </w:r>
      <w:r>
        <w:t>683*T(v29</w:t>
      </w:r>
      <w:r w:rsidR="00644CD5">
        <w:t>.</w:t>
      </w:r>
      <w:r>
        <w:t>u13) -0</w:t>
      </w:r>
      <w:r w:rsidR="00644CD5">
        <w:t>.</w:t>
      </w:r>
      <w:r>
        <w:t>358*T(v28</w:t>
      </w:r>
      <w:r w:rsidR="00644CD5">
        <w:t>.</w:t>
      </w:r>
      <w:r>
        <w:t>u10) + 0</w:t>
      </w:r>
      <w:r w:rsidR="00644CD5">
        <w:t>.</w:t>
      </w:r>
      <w:r>
        <w:t>528*T(v14</w:t>
      </w:r>
      <w:r w:rsidR="00644CD5">
        <w:t>.</w:t>
      </w:r>
      <w:r>
        <w:t>u26) + 0</w:t>
      </w:r>
      <w:r w:rsidR="00644CD5">
        <w:t>.</w:t>
      </w:r>
      <w:r>
        <w:t>628*T(v13</w:t>
      </w:r>
      <w:r w:rsidR="00644CD5">
        <w:t>.</w:t>
      </w:r>
      <w:r>
        <w:t>u25) -0</w:t>
      </w:r>
      <w:r w:rsidR="00644CD5">
        <w:t>.</w:t>
      </w:r>
      <w:r>
        <w:t>773*T(v18</w:t>
      </w:r>
      <w:r w:rsidR="00644CD5">
        <w:t>.</w:t>
      </w:r>
      <w:r>
        <w:t>u11) + 0</w:t>
      </w:r>
      <w:r w:rsidR="00644CD5">
        <w:t>.</w:t>
      </w:r>
      <w:r>
        <w:t>409*T(v22</w:t>
      </w:r>
      <w:r w:rsidR="00644CD5">
        <w:t>.</w:t>
      </w:r>
      <w:r>
        <w:t>u20) + 0</w:t>
      </w:r>
      <w:r w:rsidR="00644CD5">
        <w:t>.</w:t>
      </w:r>
      <w:r>
        <w:t>548*T(v12</w:t>
      </w:r>
      <w:r w:rsidR="00644CD5">
        <w:t>.</w:t>
      </w:r>
      <w:r>
        <w:t>u2) -0</w:t>
      </w:r>
      <w:r w:rsidR="00644CD5">
        <w:t>.</w:t>
      </w:r>
      <w:r>
        <w:t>674*T(v19</w:t>
      </w:r>
      <w:r w:rsidR="00644CD5">
        <w:t>.</w:t>
      </w:r>
      <w:r>
        <w:t>u16) -0</w:t>
      </w:r>
      <w:r w:rsidR="00644CD5">
        <w:t>.</w:t>
      </w:r>
      <w:r>
        <w:t>522*T(v30</w:t>
      </w:r>
      <w:r w:rsidR="00644CD5">
        <w:t>.</w:t>
      </w:r>
      <w:r>
        <w:t>u4) -0</w:t>
      </w:r>
      <w:r w:rsidR="00644CD5">
        <w:t>.</w:t>
      </w:r>
      <w:r>
        <w:t>598*T(v1</w:t>
      </w:r>
      <w:r w:rsidR="00644CD5">
        <w:t>.</w:t>
      </w:r>
      <w:r>
        <w:t>u29) -0</w:t>
      </w:r>
      <w:r w:rsidR="00644CD5">
        <w:t>.</w:t>
      </w:r>
      <w:r>
        <w:t>873*T(v23</w:t>
      </w:r>
      <w:r w:rsidR="00644CD5">
        <w:t>.</w:t>
      </w:r>
      <w:r>
        <w:t>u6) + 0</w:t>
      </w:r>
      <w:r w:rsidR="00644CD5">
        <w:t>.</w:t>
      </w:r>
      <w:r>
        <w:t>9*T(v19</w:t>
      </w:r>
      <w:r w:rsidR="00644CD5">
        <w:t>.</w:t>
      </w:r>
      <w:r>
        <w:t>u8) -0</w:t>
      </w:r>
      <w:r w:rsidR="00644CD5">
        <w:t>.</w:t>
      </w:r>
      <w:r>
        <w:t>737*T(v5</w:t>
      </w:r>
      <w:r w:rsidR="00644CD5">
        <w:t>.</w:t>
      </w:r>
      <w:r>
        <w:t>u16) + 0</w:t>
      </w:r>
      <w:r w:rsidR="00644CD5">
        <w:t>.</w:t>
      </w:r>
      <w:r>
        <w:t>806*T(v9</w:t>
      </w:r>
      <w:r w:rsidR="00644CD5">
        <w:t>.</w:t>
      </w:r>
      <w:r>
        <w:t>u28) -0</w:t>
      </w:r>
      <w:r w:rsidR="00644CD5">
        <w:t>.</w:t>
      </w:r>
      <w:r>
        <w:t>949*T(v6</w:t>
      </w:r>
      <w:r w:rsidR="00644CD5">
        <w:t>.</w:t>
      </w:r>
      <w:r>
        <w:t>u1) + 0</w:t>
      </w:r>
      <w:r w:rsidR="00644CD5">
        <w:t>.</w:t>
      </w:r>
      <w:r>
        <w:t>596*T(v6</w:t>
      </w:r>
      <w:r w:rsidR="00644CD5">
        <w:t>.</w:t>
      </w:r>
      <w:r>
        <w:t>u35) -0</w:t>
      </w:r>
      <w:r w:rsidR="00644CD5">
        <w:t>.</w:t>
      </w:r>
      <w:r>
        <w:t>613*T(v2</w:t>
      </w:r>
      <w:r w:rsidR="00644CD5">
        <w:t>.</w:t>
      </w:r>
      <w:r>
        <w:t>u24) + 0</w:t>
      </w:r>
      <w:r w:rsidR="00644CD5">
        <w:t>.</w:t>
      </w:r>
      <w:r>
        <w:t>953*T(v3</w:t>
      </w:r>
      <w:r w:rsidR="00644CD5">
        <w:t>.</w:t>
      </w:r>
      <w:r>
        <w:t>u3) -0</w:t>
      </w:r>
      <w:r w:rsidR="00644CD5">
        <w:t>.</w:t>
      </w:r>
      <w:r>
        <w:t>737*T(v12</w:t>
      </w:r>
      <w:r w:rsidR="00644CD5">
        <w:t>.</w:t>
      </w:r>
      <w:r>
        <w:t>u20) + 0</w:t>
      </w:r>
      <w:r w:rsidR="00644CD5">
        <w:t>.</w:t>
      </w:r>
      <w:r>
        <w:t>641*T(v15</w:t>
      </w:r>
      <w:r w:rsidR="00644CD5">
        <w:t>.</w:t>
      </w:r>
      <w:r>
        <w:t>u28) -0</w:t>
      </w:r>
      <w:r w:rsidR="00644CD5">
        <w:t>.</w:t>
      </w:r>
      <w:r>
        <w:t>622*T(v10</w:t>
      </w:r>
      <w:r w:rsidR="00644CD5">
        <w:t>.</w:t>
      </w:r>
      <w:r>
        <w:t>u20) + 0</w:t>
      </w:r>
      <w:r w:rsidR="00644CD5">
        <w:t>.</w:t>
      </w:r>
      <w:r>
        <w:t>361*T(v6</w:t>
      </w:r>
      <w:r w:rsidR="00644CD5">
        <w:t>.</w:t>
      </w:r>
      <w:r>
        <w:t>u32) -0</w:t>
      </w:r>
      <w:r w:rsidR="00644CD5">
        <w:t>.</w:t>
      </w:r>
      <w:r>
        <w:t>893*T(v6</w:t>
      </w:r>
      <w:r w:rsidR="00644CD5">
        <w:t>.</w:t>
      </w:r>
      <w:r>
        <w:t>u2) + 0</w:t>
      </w:r>
      <w:r w:rsidR="00644CD5">
        <w:t>.</w:t>
      </w:r>
      <w:r>
        <w:t>366*T(v14</w:t>
      </w:r>
      <w:r w:rsidR="00644CD5">
        <w:t>.</w:t>
      </w:r>
      <w:r>
        <w:t>u21) -0</w:t>
      </w:r>
      <w:r w:rsidR="00644CD5">
        <w:t>.</w:t>
      </w:r>
      <w:r>
        <w:t>519*T(v25</w:t>
      </w:r>
      <w:r w:rsidR="00644CD5">
        <w:t>.</w:t>
      </w:r>
      <w:r>
        <w:t>u9) + 0</w:t>
      </w:r>
      <w:r w:rsidR="00644CD5">
        <w:t>.</w:t>
      </w:r>
      <w:r>
        <w:t>554*T(v11</w:t>
      </w:r>
      <w:r w:rsidR="00644CD5">
        <w:t>.</w:t>
      </w:r>
      <w:r>
        <w:t>u26) -0</w:t>
      </w:r>
      <w:r w:rsidR="00644CD5">
        <w:t>.</w:t>
      </w:r>
      <w:r>
        <w:t>505*T(v39</w:t>
      </w:r>
      <w:r w:rsidR="00644CD5">
        <w:t>.</w:t>
      </w:r>
      <w:r>
        <w:t>u3) -0</w:t>
      </w:r>
      <w:r w:rsidR="00644CD5">
        <w:t>.</w:t>
      </w:r>
      <w:r>
        <w:t>52*T(v4</w:t>
      </w:r>
      <w:r w:rsidR="00644CD5">
        <w:t>.</w:t>
      </w:r>
      <w:r>
        <w:t>u22) + 0</w:t>
      </w:r>
      <w:r w:rsidR="00644CD5">
        <w:t>.</w:t>
      </w:r>
      <w:r>
        <w:t>297*T(v20</w:t>
      </w:r>
      <w:r w:rsidR="00644CD5">
        <w:t>.</w:t>
      </w:r>
      <w:r>
        <w:t>u19) + 0</w:t>
      </w:r>
      <w:r w:rsidR="00644CD5">
        <w:t>.</w:t>
      </w:r>
      <w:r>
        <w:t>334*T(u3) + 0</w:t>
      </w:r>
      <w:r w:rsidR="00644CD5">
        <w:t>.</w:t>
      </w:r>
      <w:r>
        <w:t>418*T(v28</w:t>
      </w:r>
      <w:r w:rsidR="00644CD5">
        <w:t>.</w:t>
      </w:r>
      <w:r>
        <w:t>u6) -0</w:t>
      </w:r>
      <w:r w:rsidR="00644CD5">
        <w:t>.</w:t>
      </w:r>
      <w:r>
        <w:t>522*T(v24</w:t>
      </w:r>
      <w:r w:rsidR="00644CD5">
        <w:t>.</w:t>
      </w:r>
      <w:r>
        <w:t>u13) + 0</w:t>
      </w:r>
      <w:r w:rsidR="00644CD5">
        <w:t>.</w:t>
      </w:r>
      <w:r>
        <w:t>609*T(v20</w:t>
      </w:r>
      <w:r w:rsidR="00644CD5">
        <w:t>.</w:t>
      </w:r>
      <w:r>
        <w:t>u6) + 0</w:t>
      </w:r>
      <w:r w:rsidR="00644CD5">
        <w:t>.</w:t>
      </w:r>
      <w:r>
        <w:t>392*T(v23</w:t>
      </w:r>
      <w:r w:rsidR="00644CD5">
        <w:t>.</w:t>
      </w:r>
      <w:r>
        <w:t>u19) + 0</w:t>
      </w:r>
      <w:r w:rsidR="00644CD5">
        <w:t>.</w:t>
      </w:r>
      <w:r>
        <w:t>444*T(v16</w:t>
      </w:r>
      <w:r w:rsidR="00644CD5">
        <w:t>.</w:t>
      </w:r>
      <w:r>
        <w:t>u16) -0</w:t>
      </w:r>
      <w:r w:rsidR="00644CD5">
        <w:t>.</w:t>
      </w:r>
      <w:r>
        <w:t>44*T(v6</w:t>
      </w:r>
      <w:r w:rsidR="00644CD5">
        <w:t>.</w:t>
      </w:r>
      <w:r>
        <w:t>u36) + 0</w:t>
      </w:r>
      <w:r w:rsidR="00644CD5">
        <w:t>.</w:t>
      </w:r>
      <w:r>
        <w:t>821*T(v15</w:t>
      </w:r>
      <w:r w:rsidR="00644CD5">
        <w:t>.</w:t>
      </w:r>
      <w:r>
        <w:t>u4) + 0</w:t>
      </w:r>
      <w:r w:rsidR="00644CD5">
        <w:t>.</w:t>
      </w:r>
      <w:r>
        <w:t>396*T(v27</w:t>
      </w:r>
      <w:r w:rsidR="00644CD5">
        <w:t>.</w:t>
      </w:r>
      <w:r>
        <w:t>u2) + 0</w:t>
      </w:r>
      <w:r w:rsidR="00644CD5">
        <w:t>.</w:t>
      </w:r>
      <w:r>
        <w:t>394*T(v16</w:t>
      </w:r>
      <w:r w:rsidR="00644CD5">
        <w:t>.</w:t>
      </w:r>
      <w:r>
        <w:t>u19) + 0</w:t>
      </w:r>
      <w:r w:rsidR="00644CD5">
        <w:t>.</w:t>
      </w:r>
      <w:r>
        <w:t>106*T(v28) -0</w:t>
      </w:r>
      <w:r w:rsidR="00644CD5">
        <w:t>.</w:t>
      </w:r>
      <w:r>
        <w:t>418*T(v25</w:t>
      </w:r>
      <w:r w:rsidR="00644CD5">
        <w:t>.</w:t>
      </w:r>
      <w:r>
        <w:t>u1) + 0</w:t>
      </w:r>
      <w:r w:rsidR="00644CD5">
        <w:t>.</w:t>
      </w:r>
      <w:r>
        <w:t>429*T(v32</w:t>
      </w:r>
      <w:r w:rsidR="00644CD5">
        <w:t>.</w:t>
      </w:r>
      <w:r>
        <w:t>u9) + 0</w:t>
      </w:r>
      <w:r w:rsidR="00644CD5">
        <w:t>.</w:t>
      </w:r>
      <w:r>
        <w:t>431*T(v16</w:t>
      </w:r>
      <w:r w:rsidR="00644CD5">
        <w:t>.</w:t>
      </w:r>
      <w:r>
        <w:t>u1) + 1</w:t>
      </w:r>
      <w:r w:rsidR="00644CD5">
        <w:t>.</w:t>
      </w:r>
      <w:r>
        <w:t>03*T(v13</w:t>
      </w:r>
      <w:r w:rsidR="00644CD5">
        <w:t>.</w:t>
      </w:r>
      <w:r>
        <w:t>u2) + 0</w:t>
      </w:r>
      <w:r w:rsidR="00644CD5">
        <w:t>.</w:t>
      </w:r>
      <w:r>
        <w:t>505*T(v21</w:t>
      </w:r>
      <w:r w:rsidR="00644CD5">
        <w:t>.</w:t>
      </w:r>
      <w:r>
        <w:t>u18) -0</w:t>
      </w:r>
      <w:r w:rsidR="00644CD5">
        <w:t>.</w:t>
      </w:r>
      <w:r>
        <w:t>555*T(v14</w:t>
      </w:r>
      <w:r w:rsidR="00644CD5">
        <w:t>.</w:t>
      </w:r>
      <w:r>
        <w:t>u22) + 0</w:t>
      </w:r>
      <w:r w:rsidR="00644CD5">
        <w:t>.</w:t>
      </w:r>
      <w:r>
        <w:t>268*T(v13</w:t>
      </w:r>
      <w:r w:rsidR="00644CD5">
        <w:t>.</w:t>
      </w:r>
      <w:r>
        <w:t xml:space="preserve">u13) + </w:t>
      </w:r>
      <w:r>
        <w:lastRenderedPageBreak/>
        <w:t>0</w:t>
      </w:r>
      <w:r w:rsidR="00644CD5">
        <w:t>.</w:t>
      </w:r>
      <w:r>
        <w:t>45*T(v17</w:t>
      </w:r>
      <w:r w:rsidR="00644CD5">
        <w:t>.</w:t>
      </w:r>
      <w:r>
        <w:t>u3) -0</w:t>
      </w:r>
      <w:r w:rsidR="00644CD5">
        <w:t>.</w:t>
      </w:r>
      <w:r>
        <w:t>593*T(v7</w:t>
      </w:r>
      <w:r w:rsidR="00644CD5">
        <w:t>.</w:t>
      </w:r>
      <w:r>
        <w:t>u3) + 0</w:t>
      </w:r>
      <w:r w:rsidR="00644CD5">
        <w:t>.</w:t>
      </w:r>
      <w:r>
        <w:t>251*T(v30</w:t>
      </w:r>
      <w:r w:rsidR="00644CD5">
        <w:t>.</w:t>
      </w:r>
      <w:r>
        <w:t>u3) -0</w:t>
      </w:r>
      <w:r w:rsidR="00644CD5">
        <w:t>.</w:t>
      </w:r>
      <w:r>
        <w:t>466*T(v8</w:t>
      </w:r>
      <w:r w:rsidR="00644CD5">
        <w:t>.</w:t>
      </w:r>
      <w:r>
        <w:t>u25) + 0</w:t>
      </w:r>
      <w:r w:rsidR="00644CD5">
        <w:t>.</w:t>
      </w:r>
      <w:r>
        <w:t>433*T(v3</w:t>
      </w:r>
      <w:r w:rsidR="00644CD5">
        <w:t>.</w:t>
      </w:r>
      <w:r>
        <w:t>u16) -0</w:t>
      </w:r>
      <w:r w:rsidR="00644CD5">
        <w:t>.</w:t>
      </w:r>
      <w:r>
        <w:t>553*T(v1</w:t>
      </w:r>
      <w:r w:rsidR="00644CD5">
        <w:t>.</w:t>
      </w:r>
      <w:r>
        <w:t>u7) -0</w:t>
      </w:r>
      <w:r w:rsidR="00644CD5">
        <w:t>.</w:t>
      </w:r>
      <w:r>
        <w:t>557*T(v10</w:t>
      </w:r>
      <w:r w:rsidR="00644CD5">
        <w:t>.</w:t>
      </w:r>
      <w:r>
        <w:t>u11) -0</w:t>
      </w:r>
      <w:r w:rsidR="00644CD5">
        <w:t>.</w:t>
      </w:r>
      <w:r>
        <w:t>389*T(v23</w:t>
      </w:r>
      <w:r w:rsidR="00644CD5">
        <w:t>.</w:t>
      </w:r>
      <w:r>
        <w:t>u11) -0</w:t>
      </w:r>
      <w:r w:rsidR="00644CD5">
        <w:t>.</w:t>
      </w:r>
      <w:r>
        <w:t>23*NumPositive + 0</w:t>
      </w:r>
      <w:r w:rsidR="00644CD5">
        <w:t>.</w:t>
      </w:r>
      <w:r>
        <w:t>389*T(v8</w:t>
      </w:r>
      <w:r w:rsidR="00644CD5">
        <w:t>.</w:t>
      </w:r>
      <w:r>
        <w:t>u13) + 0</w:t>
      </w:r>
      <w:r w:rsidR="00644CD5">
        <w:t>.</w:t>
      </w:r>
      <w:r>
        <w:t>29*T(v38</w:t>
      </w:r>
      <w:r w:rsidR="00644CD5">
        <w:t>.</w:t>
      </w:r>
      <w:r>
        <w:t>u3) + 0</w:t>
      </w:r>
      <w:r w:rsidR="00644CD5">
        <w:t>.</w:t>
      </w:r>
      <w:r>
        <w:t>389*T(v1</w:t>
      </w:r>
      <w:r w:rsidR="00644CD5">
        <w:t>.</w:t>
      </w:r>
      <w:r>
        <w:t>u39) -0</w:t>
      </w:r>
      <w:r w:rsidR="00644CD5">
        <w:t>.</w:t>
      </w:r>
      <w:r>
        <w:t>291*T(v18) + 0</w:t>
      </w:r>
      <w:r w:rsidR="00644CD5">
        <w:t>.</w:t>
      </w:r>
      <w:r>
        <w:t>415*T(v21</w:t>
      </w:r>
      <w:r w:rsidR="00644CD5">
        <w:t>.</w:t>
      </w:r>
      <w:r>
        <w:t>u5) -0</w:t>
      </w:r>
      <w:r w:rsidR="00644CD5">
        <w:t>.</w:t>
      </w:r>
      <w:r>
        <w:t>275*T(v40) -0</w:t>
      </w:r>
      <w:r w:rsidR="00644CD5">
        <w:t>.</w:t>
      </w:r>
      <w:r>
        <w:t>373*T(v9</w:t>
      </w:r>
      <w:r w:rsidR="00644CD5">
        <w:t>.</w:t>
      </w:r>
      <w:r>
        <w:t>u21) + 0</w:t>
      </w:r>
      <w:r w:rsidR="00644CD5">
        <w:t>.</w:t>
      </w:r>
      <w:r>
        <w:t>474*T(v20</w:t>
      </w:r>
      <w:r w:rsidR="00644CD5">
        <w:t>.</w:t>
      </w:r>
      <w:r>
        <w:t>u10) + 0</w:t>
      </w:r>
      <w:r w:rsidR="00644CD5">
        <w:t>.</w:t>
      </w:r>
      <w:r>
        <w:t>271*T(v2</w:t>
      </w:r>
      <w:r w:rsidR="00644CD5">
        <w:t>.</w:t>
      </w:r>
      <w:r>
        <w:t>u34) -0</w:t>
      </w:r>
      <w:r w:rsidR="00644CD5">
        <w:t>.</w:t>
      </w:r>
      <w:r>
        <w:t>557*T(v1</w:t>
      </w:r>
      <w:r w:rsidR="00644CD5">
        <w:t>.</w:t>
      </w:r>
      <w:r>
        <w:t>u1) + 0</w:t>
      </w:r>
      <w:r w:rsidR="00644CD5">
        <w:t>.</w:t>
      </w:r>
      <w:r>
        <w:t>261*T(v9</w:t>
      </w:r>
      <w:r w:rsidR="00644CD5">
        <w:t>.</w:t>
      </w:r>
      <w:r>
        <w:t>u32) + 0</w:t>
      </w:r>
      <w:r w:rsidR="00644CD5">
        <w:t>.</w:t>
      </w:r>
      <w:r>
        <w:t>391*T(v7</w:t>
      </w:r>
      <w:r w:rsidR="00644CD5">
        <w:t>.</w:t>
      </w:r>
      <w:r>
        <w:t>u2) -0</w:t>
      </w:r>
      <w:r w:rsidR="00644CD5">
        <w:t>.</w:t>
      </w:r>
      <w:r>
        <w:t>472*T(v25</w:t>
      </w:r>
      <w:r w:rsidR="00644CD5">
        <w:t>.</w:t>
      </w:r>
      <w:r>
        <w:t>u6) -0</w:t>
      </w:r>
      <w:r w:rsidR="00644CD5">
        <w:t>.</w:t>
      </w:r>
      <w:r>
        <w:t>404*T(v6</w:t>
      </w:r>
      <w:r w:rsidR="00644CD5">
        <w:t>.</w:t>
      </w:r>
      <w:r>
        <w:t>u16) + 0</w:t>
      </w:r>
      <w:r w:rsidR="00644CD5">
        <w:t>.</w:t>
      </w:r>
      <w:r>
        <w:t>28*T(v26</w:t>
      </w:r>
      <w:r w:rsidR="00644CD5">
        <w:t>.</w:t>
      </w:r>
      <w:r>
        <w:t>u16) -0</w:t>
      </w:r>
      <w:r w:rsidR="00644CD5">
        <w:t>.</w:t>
      </w:r>
      <w:r>
        <w:t>244*T(v38) -0</w:t>
      </w:r>
      <w:r w:rsidR="00644CD5">
        <w:t>.</w:t>
      </w:r>
      <w:r>
        <w:t>329*T(v32</w:t>
      </w:r>
      <w:r w:rsidR="00644CD5">
        <w:t>.</w:t>
      </w:r>
      <w:r>
        <w:t>u5) + 0</w:t>
      </w:r>
      <w:r w:rsidR="00644CD5">
        <w:t>.</w:t>
      </w:r>
      <w:r>
        <w:t>284*T(v25</w:t>
      </w:r>
      <w:r w:rsidR="00644CD5">
        <w:t>.</w:t>
      </w:r>
      <w:r>
        <w:t>u14) -0</w:t>
      </w:r>
      <w:r w:rsidR="00644CD5">
        <w:t>.</w:t>
      </w:r>
      <w:r>
        <w:t>304*T(v18</w:t>
      </w:r>
      <w:r w:rsidR="00644CD5">
        <w:t>.</w:t>
      </w:r>
      <w:r>
        <w:t>u21) + 0</w:t>
      </w:r>
      <w:r w:rsidR="00644CD5">
        <w:t>.</w:t>
      </w:r>
      <w:r>
        <w:t>297*T(v12</w:t>
      </w:r>
      <w:r w:rsidR="00644CD5">
        <w:t>.</w:t>
      </w:r>
      <w:r>
        <w:t>u31) -0</w:t>
      </w:r>
      <w:r w:rsidR="00644CD5">
        <w:t>.</w:t>
      </w:r>
      <w:r>
        <w:t>417*T(v5) -0</w:t>
      </w:r>
      <w:r w:rsidR="00644CD5">
        <w:t>.</w:t>
      </w:r>
      <w:r>
        <w:t>441*T(v2</w:t>
      </w:r>
      <w:r w:rsidR="00644CD5">
        <w:t>.</w:t>
      </w:r>
      <w:r>
        <w:t>u10) + 0</w:t>
      </w:r>
      <w:r w:rsidR="00644CD5">
        <w:t>.</w:t>
      </w:r>
      <w:r>
        <w:t>32*T(v29</w:t>
      </w:r>
      <w:r w:rsidR="00644CD5">
        <w:t>.</w:t>
      </w:r>
      <w:r>
        <w:t>u10) -0</w:t>
      </w:r>
      <w:r w:rsidR="00644CD5">
        <w:t>.</w:t>
      </w:r>
      <w:r>
        <w:t>299*NumNegative -0</w:t>
      </w:r>
      <w:r w:rsidR="00644CD5">
        <w:t>.</w:t>
      </w:r>
      <w:r>
        <w:t>402*T(v33</w:t>
      </w:r>
      <w:r w:rsidR="00644CD5">
        <w:t>.</w:t>
      </w:r>
      <w:r>
        <w:t>u6) -0</w:t>
      </w:r>
      <w:r w:rsidR="00644CD5">
        <w:t>.</w:t>
      </w:r>
      <w:r>
        <w:t>364*T(v1</w:t>
      </w:r>
      <w:r w:rsidR="00644CD5">
        <w:t>.</w:t>
      </w:r>
      <w:r>
        <w:t>u42) -0</w:t>
      </w:r>
      <w:r w:rsidR="00644CD5">
        <w:t>.</w:t>
      </w:r>
      <w:r>
        <w:t>451*T(v27</w:t>
      </w:r>
      <w:r w:rsidR="00644CD5">
        <w:t>.</w:t>
      </w:r>
      <w:r>
        <w:t>u9) -0</w:t>
      </w:r>
      <w:r w:rsidR="00644CD5">
        <w:t>.</w:t>
      </w:r>
      <w:r>
        <w:t>323*T(u8) -0</w:t>
      </w:r>
      <w:r w:rsidR="00644CD5">
        <w:t>.</w:t>
      </w:r>
      <w:r>
        <w:t>302*T(v14</w:t>
      </w:r>
      <w:r w:rsidR="00644CD5">
        <w:t>.</w:t>
      </w:r>
      <w:r>
        <w:t>u20) + 0</w:t>
      </w:r>
      <w:r w:rsidR="00644CD5">
        <w:t>.</w:t>
      </w:r>
      <w:r>
        <w:t>288*T(v5</w:t>
      </w:r>
      <w:r w:rsidR="00644CD5">
        <w:t>.</w:t>
      </w:r>
      <w:r>
        <w:t>u36) + 0</w:t>
      </w:r>
      <w:r w:rsidR="00644CD5">
        <w:t>.</w:t>
      </w:r>
      <w:r>
        <w:t>337*T(v21</w:t>
      </w:r>
      <w:r w:rsidR="00644CD5">
        <w:t>.</w:t>
      </w:r>
      <w:r>
        <w:t>u13) -0</w:t>
      </w:r>
      <w:r w:rsidR="00644CD5">
        <w:t>.</w:t>
      </w:r>
      <w:r>
        <w:t>214*T(u42) -0</w:t>
      </w:r>
      <w:r w:rsidR="00644CD5">
        <w:t>.</w:t>
      </w:r>
      <w:r>
        <w:t>244*T(v7</w:t>
      </w:r>
      <w:r w:rsidR="00644CD5">
        <w:t>.</w:t>
      </w:r>
      <w:r>
        <w:t>u23) + 0</w:t>
      </w:r>
      <w:r w:rsidR="00644CD5">
        <w:t>.</w:t>
      </w:r>
      <w:r>
        <w:t>407*T(v18</w:t>
      </w:r>
      <w:r w:rsidR="00644CD5">
        <w:t>.</w:t>
      </w:r>
      <w:r>
        <w:t>u12) -0</w:t>
      </w:r>
      <w:r w:rsidR="00644CD5">
        <w:t>.</w:t>
      </w:r>
      <w:r>
        <w:t>254*T(v6</w:t>
      </w:r>
      <w:r w:rsidR="00644CD5">
        <w:t>.</w:t>
      </w:r>
      <w:r>
        <w:t>u6) + 0</w:t>
      </w:r>
      <w:r w:rsidR="00644CD5">
        <w:t>.</w:t>
      </w:r>
      <w:r>
        <w:t>326*T(v2</w:t>
      </w:r>
      <w:r w:rsidR="00644CD5">
        <w:t>.</w:t>
      </w:r>
      <w:r>
        <w:t>u38) + 0</w:t>
      </w:r>
      <w:r w:rsidR="00644CD5">
        <w:t>.</w:t>
      </w:r>
      <w:r>
        <w:t>351*T(v18</w:t>
      </w:r>
      <w:r w:rsidR="00644CD5">
        <w:t>.</w:t>
      </w:r>
      <w:r>
        <w:t>u22) -0</w:t>
      </w:r>
      <w:r w:rsidR="00644CD5">
        <w:t>.</w:t>
      </w:r>
      <w:r>
        <w:t>273*T(v5</w:t>
      </w:r>
      <w:r w:rsidR="00644CD5">
        <w:t>.</w:t>
      </w:r>
      <w:r>
        <w:t>u15) -0</w:t>
      </w:r>
      <w:r w:rsidR="00644CD5">
        <w:t>.</w:t>
      </w:r>
      <w:r>
        <w:t>238*T(v31</w:t>
      </w:r>
      <w:r w:rsidR="00644CD5">
        <w:t>.</w:t>
      </w:r>
      <w:r>
        <w:t>u12) + 0</w:t>
      </w:r>
      <w:r w:rsidR="00644CD5">
        <w:t>.</w:t>
      </w:r>
      <w:r>
        <w:t>237*T(v7</w:t>
      </w:r>
      <w:r w:rsidR="00644CD5">
        <w:t>.</w:t>
      </w:r>
      <w:r>
        <w:t>u8) + 0</w:t>
      </w:r>
      <w:r w:rsidR="00644CD5">
        <w:t>.</w:t>
      </w:r>
      <w:r>
        <w:t>385*T(v5</w:t>
      </w:r>
      <w:r w:rsidR="00644CD5">
        <w:t>.</w:t>
      </w:r>
      <w:r>
        <w:t>u7) -0</w:t>
      </w:r>
      <w:r w:rsidR="00644CD5">
        <w:t>.</w:t>
      </w:r>
      <w:r>
        <w:t>252*T(v6</w:t>
      </w:r>
      <w:r w:rsidR="00644CD5">
        <w:t>.</w:t>
      </w:r>
      <w:r>
        <w:t>u37) -0</w:t>
      </w:r>
      <w:r w:rsidR="00644CD5">
        <w:t>.</w:t>
      </w:r>
      <w:r>
        <w:t>223*T(v25</w:t>
      </w:r>
      <w:r w:rsidR="00644CD5">
        <w:t>.</w:t>
      </w:r>
      <w:r>
        <w:t>u7) + 0</w:t>
      </w:r>
      <w:r w:rsidR="00644CD5">
        <w:t>.</w:t>
      </w:r>
      <w:r>
        <w:t>239*T(v21</w:t>
      </w:r>
      <w:r w:rsidR="00644CD5">
        <w:t>.</w:t>
      </w:r>
      <w:r>
        <w:t>u22) + 0</w:t>
      </w:r>
      <w:r w:rsidR="00644CD5">
        <w:t>.</w:t>
      </w:r>
      <w:r>
        <w:t>214*T(v8</w:t>
      </w:r>
      <w:r w:rsidR="00644CD5">
        <w:t>.</w:t>
      </w:r>
      <w:r>
        <w:t>u28) + 0</w:t>
      </w:r>
      <w:r w:rsidR="00644CD5">
        <w:t>.</w:t>
      </w:r>
      <w:r>
        <w:t>224*T(v10</w:t>
      </w:r>
      <w:r w:rsidR="00644CD5">
        <w:t>.</w:t>
      </w:r>
      <w:r>
        <w:t>u23) + 0</w:t>
      </w:r>
      <w:r w:rsidR="00644CD5">
        <w:t>.</w:t>
      </w:r>
      <w:r>
        <w:t>171*T(v34</w:t>
      </w:r>
      <w:r w:rsidR="00644CD5">
        <w:t>.</w:t>
      </w:r>
      <w:r>
        <w:t>u9) + 0</w:t>
      </w:r>
      <w:r w:rsidR="00644CD5">
        <w:t>.</w:t>
      </w:r>
      <w:r>
        <w:t>167*T(u31) + 0</w:t>
      </w:r>
      <w:r w:rsidR="00644CD5">
        <w:t>.</w:t>
      </w:r>
      <w:r>
        <w:t>341*T(v1</w:t>
      </w:r>
      <w:r w:rsidR="00644CD5">
        <w:t>.</w:t>
      </w:r>
      <w:r>
        <w:t>u24) + 0</w:t>
      </w:r>
      <w:r w:rsidR="00644CD5">
        <w:t>.</w:t>
      </w:r>
      <w:r>
        <w:t>203*T(v17</w:t>
      </w:r>
      <w:r w:rsidR="00644CD5">
        <w:t>.</w:t>
      </w:r>
      <w:r>
        <w:t>u23) -0</w:t>
      </w:r>
      <w:r w:rsidR="00644CD5">
        <w:t>.</w:t>
      </w:r>
      <w:r>
        <w:t>136*T(u27) + 0</w:t>
      </w:r>
      <w:r w:rsidR="00644CD5">
        <w:t>.</w:t>
      </w:r>
      <w:r>
        <w:t>341*T(v3</w:t>
      </w:r>
      <w:r w:rsidR="00644CD5">
        <w:t>.</w:t>
      </w:r>
      <w:r>
        <w:t>u9) + 0</w:t>
      </w:r>
      <w:r w:rsidR="00644CD5">
        <w:t>.</w:t>
      </w:r>
      <w:r>
        <w:t>322*T(v4</w:t>
      </w:r>
      <w:r w:rsidR="00644CD5">
        <w:t>.</w:t>
      </w:r>
      <w:r>
        <w:t>u21) -0</w:t>
      </w:r>
      <w:r w:rsidR="00644CD5">
        <w:t>.</w:t>
      </w:r>
      <w:r>
        <w:t>223*T(v27</w:t>
      </w:r>
      <w:r w:rsidR="00644CD5">
        <w:t>.</w:t>
      </w:r>
      <w:r>
        <w:t>u7) + 0</w:t>
      </w:r>
      <w:r w:rsidR="00644CD5">
        <w:t>.</w:t>
      </w:r>
      <w:r>
        <w:t>111*T(v42) + 0</w:t>
      </w:r>
      <w:r w:rsidR="00644CD5">
        <w:t>.</w:t>
      </w:r>
      <w:r>
        <w:t>238*T(v24</w:t>
      </w:r>
      <w:r w:rsidR="00644CD5">
        <w:t>.</w:t>
      </w:r>
      <w:r>
        <w:t>u11) -0</w:t>
      </w:r>
      <w:r w:rsidR="00644CD5">
        <w:t>.</w:t>
      </w:r>
      <w:r>
        <w:t>305*T(v2</w:t>
      </w:r>
      <w:r w:rsidR="00644CD5">
        <w:t>.</w:t>
      </w:r>
      <w:r>
        <w:t>u3) + 0</w:t>
      </w:r>
      <w:r w:rsidR="00644CD5">
        <w:t>.</w:t>
      </w:r>
      <w:r>
        <w:t>259*T(v22</w:t>
      </w:r>
      <w:r w:rsidR="00644CD5">
        <w:t>.</w:t>
      </w:r>
      <w:r>
        <w:t>u1) -0</w:t>
      </w:r>
      <w:r w:rsidR="00644CD5">
        <w:t>.</w:t>
      </w:r>
      <w:r>
        <w:t>184*T(v23</w:t>
      </w:r>
      <w:r w:rsidR="00644CD5">
        <w:t>.</w:t>
      </w:r>
      <w:r>
        <w:t>u3) + 0</w:t>
      </w:r>
      <w:r w:rsidR="00644CD5">
        <w:t>.</w:t>
      </w:r>
      <w:r>
        <w:t>213*T(v30</w:t>
      </w:r>
      <w:r w:rsidR="00644CD5">
        <w:t>.</w:t>
      </w:r>
      <w:r>
        <w:t>u10) + 0</w:t>
      </w:r>
      <w:r w:rsidR="00644CD5">
        <w:t>.</w:t>
      </w:r>
      <w:r>
        <w:t>408*T(v3</w:t>
      </w:r>
      <w:r w:rsidR="00644CD5">
        <w:t>.</w:t>
      </w:r>
      <w:r>
        <w:t>u4) + 0</w:t>
      </w:r>
      <w:r w:rsidR="00644CD5">
        <w:t>.</w:t>
      </w:r>
      <w:r>
        <w:t>251*T(v5</w:t>
      </w:r>
      <w:r w:rsidR="00644CD5">
        <w:t>.</w:t>
      </w:r>
      <w:r>
        <w:t>u34) + 0</w:t>
      </w:r>
      <w:r w:rsidR="00644CD5">
        <w:t>.</w:t>
      </w:r>
      <w:r>
        <w:t>287*T(v10</w:t>
      </w:r>
      <w:r w:rsidR="00644CD5">
        <w:t>.</w:t>
      </w:r>
      <w:r>
        <w:t>u13) -0</w:t>
      </w:r>
      <w:r w:rsidR="00644CD5">
        <w:t>.</w:t>
      </w:r>
      <w:r>
        <w:t>191*T(v12</w:t>
      </w:r>
      <w:r w:rsidR="00644CD5">
        <w:t>.</w:t>
      </w:r>
      <w:r>
        <w:t>u22) + 0</w:t>
      </w:r>
      <w:r w:rsidR="00644CD5">
        <w:t>.</w:t>
      </w:r>
      <w:r>
        <w:t>199*T(v12</w:t>
      </w:r>
      <w:r w:rsidR="00644CD5">
        <w:t>.</w:t>
      </w:r>
      <w:r>
        <w:t>u1) + 0</w:t>
      </w:r>
      <w:r w:rsidR="00644CD5">
        <w:t>.</w:t>
      </w:r>
      <w:r>
        <w:t>208*T(v24</w:t>
      </w:r>
      <w:r w:rsidR="00644CD5">
        <w:t>.</w:t>
      </w:r>
      <w:r>
        <w:t>u19) + 0</w:t>
      </w:r>
      <w:r w:rsidR="00644CD5">
        <w:t>.</w:t>
      </w:r>
      <w:r>
        <w:t>449*T(v2</w:t>
      </w:r>
      <w:r w:rsidR="00644CD5">
        <w:t>.</w:t>
      </w:r>
      <w:r>
        <w:t>u1) -0</w:t>
      </w:r>
      <w:r w:rsidR="00644CD5">
        <w:t>.</w:t>
      </w:r>
      <w:r>
        <w:t>221*T(v5</w:t>
      </w:r>
      <w:r w:rsidR="00644CD5">
        <w:t>.</w:t>
      </w:r>
      <w:r>
        <w:t>u31) + 0</w:t>
      </w:r>
      <w:r w:rsidR="00644CD5">
        <w:t>.</w:t>
      </w:r>
      <w:r>
        <w:t>23*T(v25</w:t>
      </w:r>
      <w:r w:rsidR="00644CD5">
        <w:t>.</w:t>
      </w:r>
      <w:r>
        <w:t>u3) + 0</w:t>
      </w:r>
      <w:r w:rsidR="00644CD5">
        <w:t>.</w:t>
      </w:r>
      <w:r>
        <w:t>238*T(u2) -0</w:t>
      </w:r>
      <w:r w:rsidR="00644CD5">
        <w:t>.</w:t>
      </w:r>
      <w:r>
        <w:t>239*T(v21</w:t>
      </w:r>
      <w:r w:rsidR="00644CD5">
        <w:t>.</w:t>
      </w:r>
      <w:r>
        <w:t>u12) + 0</w:t>
      </w:r>
      <w:r w:rsidR="00644CD5">
        <w:t>.</w:t>
      </w:r>
      <w:r>
        <w:t>226*T(v20</w:t>
      </w:r>
      <w:r w:rsidR="00644CD5">
        <w:t>.</w:t>
      </w:r>
      <w:r>
        <w:t>u23) -0</w:t>
      </w:r>
      <w:r w:rsidR="00644CD5">
        <w:t>.</w:t>
      </w:r>
      <w:r>
        <w:t>251*T(v17</w:t>
      </w:r>
      <w:r w:rsidR="00644CD5">
        <w:t>.</w:t>
      </w:r>
      <w:r>
        <w:t>u8) + 0</w:t>
      </w:r>
      <w:r w:rsidR="00644CD5">
        <w:t>.</w:t>
      </w:r>
      <w:r>
        <w:t>303*T(v1</w:t>
      </w:r>
      <w:r w:rsidR="00644CD5">
        <w:t>.</w:t>
      </w:r>
      <w:r>
        <w:t>u16) + 0</w:t>
      </w:r>
      <w:r w:rsidR="00644CD5">
        <w:t>.</w:t>
      </w:r>
      <w:r>
        <w:t>299*T(v8</w:t>
      </w:r>
      <w:r w:rsidR="00644CD5">
        <w:t>.</w:t>
      </w:r>
      <w:r>
        <w:t>u6) + 0</w:t>
      </w:r>
      <w:r w:rsidR="00644CD5">
        <w:t>.</w:t>
      </w:r>
      <w:r>
        <w:t>22*T(v12</w:t>
      </w:r>
      <w:r w:rsidR="00644CD5">
        <w:t>.</w:t>
      </w:r>
      <w:r>
        <w:t>u15) -0</w:t>
      </w:r>
      <w:r w:rsidR="00644CD5">
        <w:t>.</w:t>
      </w:r>
      <w:r>
        <w:t>183*T(v26</w:t>
      </w:r>
      <w:r w:rsidR="00644CD5">
        <w:t>.</w:t>
      </w:r>
      <w:r>
        <w:t>u14) + 0</w:t>
      </w:r>
      <w:r w:rsidR="00644CD5">
        <w:t>.</w:t>
      </w:r>
      <w:r>
        <w:t>186*T(v18</w:t>
      </w:r>
      <w:r w:rsidR="00644CD5">
        <w:t>.</w:t>
      </w:r>
      <w:r>
        <w:t>u8) + 0</w:t>
      </w:r>
      <w:r w:rsidR="00644CD5">
        <w:t>.</w:t>
      </w:r>
      <w:r>
        <w:t>165*T(v14</w:t>
      </w:r>
      <w:r w:rsidR="00644CD5">
        <w:t>.</w:t>
      </w:r>
      <w:r>
        <w:t>u28) -0</w:t>
      </w:r>
      <w:r w:rsidR="00644CD5">
        <w:t>.</w:t>
      </w:r>
      <w:r>
        <w:t>156*T(v1</w:t>
      </w:r>
      <w:r w:rsidR="00644CD5">
        <w:t>.</w:t>
      </w:r>
      <w:r>
        <w:t>u31) -0</w:t>
      </w:r>
      <w:r w:rsidR="00644CD5">
        <w:t>.</w:t>
      </w:r>
      <w:r>
        <w:t>14*T(v39</w:t>
      </w:r>
      <w:r w:rsidR="00644CD5">
        <w:t>.</w:t>
      </w:r>
      <w:r>
        <w:t>u1) -0</w:t>
      </w:r>
      <w:r w:rsidR="00644CD5">
        <w:t>.</w:t>
      </w:r>
      <w:r>
        <w:t>157*T(v21</w:t>
      </w:r>
      <w:r w:rsidR="00644CD5">
        <w:t>.</w:t>
      </w:r>
      <w:r>
        <w:t>u4) -0</w:t>
      </w:r>
      <w:r w:rsidR="00644CD5">
        <w:t>.</w:t>
      </w:r>
      <w:r>
        <w:t>128*Lipophilicity^3 + 0</w:t>
      </w:r>
      <w:r w:rsidR="00644CD5">
        <w:t>.</w:t>
      </w:r>
      <w:r>
        <w:t>141*T(u32) -0</w:t>
      </w:r>
      <w:r w:rsidR="00644CD5">
        <w:t>.</w:t>
      </w:r>
      <w:r>
        <w:t>135*T(v21</w:t>
      </w:r>
      <w:r w:rsidR="00644CD5">
        <w:t>.</w:t>
      </w:r>
      <w:r>
        <w:t>u21) + 0</w:t>
      </w:r>
      <w:r w:rsidR="00644CD5">
        <w:t>.</w:t>
      </w:r>
      <w:r>
        <w:t>19*T(v18</w:t>
      </w:r>
      <w:r w:rsidR="00644CD5">
        <w:t>.</w:t>
      </w:r>
      <w:r>
        <w:t>u5) + 0</w:t>
      </w:r>
      <w:r w:rsidR="00644CD5">
        <w:t>.</w:t>
      </w:r>
      <w:r>
        <w:t>218*T(v1</w:t>
      </w:r>
      <w:r w:rsidR="00644CD5">
        <w:t>.</w:t>
      </w:r>
      <w:r>
        <w:t>u9) -0</w:t>
      </w:r>
      <w:r w:rsidR="00644CD5">
        <w:t>.</w:t>
      </w:r>
      <w:r>
        <w:t>136*T(v4</w:t>
      </w:r>
      <w:r w:rsidR="00644CD5">
        <w:t>.</w:t>
      </w:r>
      <w:r>
        <w:t>u31) + 0</w:t>
      </w:r>
      <w:r w:rsidR="00644CD5">
        <w:t>.</w:t>
      </w:r>
      <w:r>
        <w:t>127*T(v33</w:t>
      </w:r>
      <w:r w:rsidR="00644CD5">
        <w:t>.</w:t>
      </w:r>
      <w:r>
        <w:t>u3) + 0</w:t>
      </w:r>
      <w:r w:rsidR="00644CD5">
        <w:t>.</w:t>
      </w:r>
      <w:r>
        <w:t>0835*T(u28) + 0</w:t>
      </w:r>
      <w:r w:rsidR="00644CD5">
        <w:t>.</w:t>
      </w:r>
      <w:r>
        <w:t>122*T(v17</w:t>
      </w:r>
      <w:r w:rsidR="00644CD5">
        <w:t>.</w:t>
      </w:r>
      <w:r>
        <w:t>u24) -0</w:t>
      </w:r>
      <w:r w:rsidR="00644CD5">
        <w:t>.</w:t>
      </w:r>
      <w:r>
        <w:t>145*T(v12</w:t>
      </w:r>
      <w:r w:rsidR="00644CD5">
        <w:t>.</w:t>
      </w:r>
      <w:r>
        <w:t>u4) -0</w:t>
      </w:r>
      <w:r w:rsidR="00644CD5">
        <w:t>.</w:t>
      </w:r>
      <w:r>
        <w:t>132*T(v16</w:t>
      </w:r>
      <w:r w:rsidR="00644CD5">
        <w:t>.</w:t>
      </w:r>
      <w:r>
        <w:t>u15) + 0</w:t>
      </w:r>
      <w:r w:rsidR="00644CD5">
        <w:t>.</w:t>
      </w:r>
      <w:r>
        <w:t>112*T(v19</w:t>
      </w:r>
      <w:r w:rsidR="00644CD5">
        <w:t>.</w:t>
      </w:r>
      <w:r>
        <w:t>u7) -0</w:t>
      </w:r>
      <w:r w:rsidR="00644CD5">
        <w:t>.</w:t>
      </w:r>
      <w:r>
        <w:t>112*T(v17</w:t>
      </w:r>
      <w:r w:rsidR="00644CD5">
        <w:t>.</w:t>
      </w:r>
      <w:r>
        <w:t>u19) + 0</w:t>
      </w:r>
      <w:r w:rsidR="00644CD5">
        <w:t>.</w:t>
      </w:r>
      <w:r>
        <w:t>113*T(v32</w:t>
      </w:r>
      <w:r w:rsidR="00644CD5">
        <w:t>.</w:t>
      </w:r>
      <w:r>
        <w:t>u7) -0</w:t>
      </w:r>
      <w:r w:rsidR="00644CD5">
        <w:t>.</w:t>
      </w:r>
      <w:r>
        <w:t>15*T(v12</w:t>
      </w:r>
      <w:r w:rsidR="00644CD5">
        <w:t>.</w:t>
      </w:r>
      <w:r>
        <w:t>u5) + 0</w:t>
      </w:r>
      <w:r w:rsidR="00644CD5">
        <w:t>.</w:t>
      </w:r>
      <w:r>
        <w:t>124*T(v12</w:t>
      </w:r>
      <w:r w:rsidR="00644CD5">
        <w:t>.</w:t>
      </w:r>
      <w:r>
        <w:t>u10) + 0</w:t>
      </w:r>
      <w:r w:rsidR="00644CD5">
        <w:t>.</w:t>
      </w:r>
      <w:r>
        <w:t>12*T(v5</w:t>
      </w:r>
      <w:r w:rsidR="00644CD5">
        <w:t>.</w:t>
      </w:r>
      <w:r>
        <w:t>u30) -0</w:t>
      </w:r>
      <w:r w:rsidR="00644CD5">
        <w:t>.</w:t>
      </w:r>
      <w:r>
        <w:t>127*T(v8</w:t>
      </w:r>
      <w:r w:rsidR="00644CD5">
        <w:t>.</w:t>
      </w:r>
      <w:r>
        <w:t>u7) + 0</w:t>
      </w:r>
      <w:r w:rsidR="00644CD5">
        <w:t>.</w:t>
      </w:r>
      <w:r>
        <w:t>14*T(v1</w:t>
      </w:r>
      <w:r w:rsidR="00644CD5">
        <w:t>.</w:t>
      </w:r>
      <w:r>
        <w:t>u8) + 0</w:t>
      </w:r>
      <w:r w:rsidR="00644CD5">
        <w:t>.</w:t>
      </w:r>
      <w:r>
        <w:t>0837*T(v29</w:t>
      </w:r>
      <w:r w:rsidR="00644CD5">
        <w:t>.</w:t>
      </w:r>
      <w:r>
        <w:t>u7) + 0</w:t>
      </w:r>
      <w:r w:rsidR="00644CD5">
        <w:t>.</w:t>
      </w:r>
      <w:r>
        <w:t>122*T(v7</w:t>
      </w:r>
      <w:r w:rsidR="00644CD5">
        <w:t>.</w:t>
      </w:r>
      <w:r>
        <w:t>u5) -0</w:t>
      </w:r>
      <w:r w:rsidR="00644CD5">
        <w:t>.</w:t>
      </w:r>
      <w:r>
        <w:t>0815*T(v8</w:t>
      </w:r>
      <w:r w:rsidR="00644CD5">
        <w:t>.</w:t>
      </w:r>
      <w:r>
        <w:t>u17) -0</w:t>
      </w:r>
      <w:r w:rsidR="00644CD5">
        <w:t>.</w:t>
      </w:r>
      <w:r>
        <w:t>0706*T(v11</w:t>
      </w:r>
      <w:r w:rsidR="00644CD5">
        <w:t>.</w:t>
      </w:r>
      <w:r>
        <w:t>u8) -0</w:t>
      </w:r>
      <w:r w:rsidR="00644CD5">
        <w:t>.</w:t>
      </w:r>
      <w:r>
        <w:t>0661*T(v11</w:t>
      </w:r>
      <w:r w:rsidR="00644CD5">
        <w:t>.</w:t>
      </w:r>
      <w:r>
        <w:t>u27) -0</w:t>
      </w:r>
      <w:r w:rsidR="00644CD5">
        <w:t>.</w:t>
      </w:r>
      <w:r>
        <w:t>0692*T(v8</w:t>
      </w:r>
      <w:r w:rsidR="00644CD5">
        <w:t>.</w:t>
      </w:r>
      <w:r>
        <w:t>u29) -0</w:t>
      </w:r>
      <w:r w:rsidR="00644CD5">
        <w:t>.</w:t>
      </w:r>
      <w:r>
        <w:t>0666*T(v18</w:t>
      </w:r>
      <w:r w:rsidR="00644CD5">
        <w:t>.</w:t>
      </w:r>
      <w:r>
        <w:t>u14) -0</w:t>
      </w:r>
      <w:r w:rsidR="00644CD5">
        <w:t>.</w:t>
      </w:r>
      <w:r>
        <w:t>0483*T(v16) -0</w:t>
      </w:r>
      <w:r w:rsidR="00644CD5">
        <w:t>.</w:t>
      </w:r>
      <w:r>
        <w:t>065*T(v13</w:t>
      </w:r>
      <w:r w:rsidR="00644CD5">
        <w:t>.</w:t>
      </w:r>
      <w:r>
        <w:t>u20) + 0</w:t>
      </w:r>
      <w:r w:rsidR="00644CD5">
        <w:t>.</w:t>
      </w:r>
      <w:r>
        <w:t>0601*T(v1</w:t>
      </w:r>
      <w:r w:rsidR="00644CD5">
        <w:t>.</w:t>
      </w:r>
      <w:r>
        <w:t>u32) + 0</w:t>
      </w:r>
      <w:r w:rsidR="00644CD5">
        <w:t>.</w:t>
      </w:r>
      <w:r>
        <w:t>0448*T(v11</w:t>
      </w:r>
      <w:r w:rsidR="00644CD5">
        <w:t>.</w:t>
      </w:r>
      <w:r>
        <w:t>u24) + 0</w:t>
      </w:r>
      <w:r w:rsidR="00644CD5">
        <w:t>.</w:t>
      </w:r>
      <w:r>
        <w:t>0605*T(v19</w:t>
      </w:r>
      <w:r w:rsidR="00644CD5">
        <w:t>.</w:t>
      </w:r>
      <w:r>
        <w:t>u2) + 0</w:t>
      </w:r>
      <w:r w:rsidR="00644CD5">
        <w:t>.</w:t>
      </w:r>
      <w:r>
        <w:t>0481*T(v13</w:t>
      </w:r>
      <w:r w:rsidR="00644CD5">
        <w:t>.</w:t>
      </w:r>
      <w:r>
        <w:t>u8) -0</w:t>
      </w:r>
      <w:r w:rsidR="00644CD5">
        <w:t>.</w:t>
      </w:r>
      <w:r>
        <w:t>0537*T(v13</w:t>
      </w:r>
      <w:r w:rsidR="00644CD5">
        <w:t>.</w:t>
      </w:r>
      <w:r>
        <w:t>u19) -0</w:t>
      </w:r>
      <w:r w:rsidR="00644CD5">
        <w:t>.</w:t>
      </w:r>
      <w:r>
        <w:t>0631*T(v9</w:t>
      </w:r>
      <w:r w:rsidR="00644CD5">
        <w:t>.</w:t>
      </w:r>
      <w:r>
        <w:t>u2) + 0</w:t>
      </w:r>
      <w:r w:rsidR="00644CD5">
        <w:t>.</w:t>
      </w:r>
      <w:r>
        <w:t>0343*T(v10) -0</w:t>
      </w:r>
      <w:r w:rsidR="00644CD5">
        <w:t>.</w:t>
      </w:r>
      <w:r>
        <w:t>0447*T(v14</w:t>
      </w:r>
      <w:r w:rsidR="00644CD5">
        <w:t>.</w:t>
      </w:r>
      <w:r>
        <w:t>u8) + 0</w:t>
      </w:r>
      <w:r w:rsidR="00644CD5">
        <w:t>.</w:t>
      </w:r>
      <w:r>
        <w:t>0371*T(v19</w:t>
      </w:r>
      <w:r w:rsidR="00644CD5">
        <w:t>.</w:t>
      </w:r>
      <w:r>
        <w:t>u14) -0</w:t>
      </w:r>
      <w:r w:rsidR="00644CD5">
        <w:t>.</w:t>
      </w:r>
      <w:r>
        <w:t>0402*T(v3</w:t>
      </w:r>
      <w:r w:rsidR="00644CD5">
        <w:t>.</w:t>
      </w:r>
      <w:r>
        <w:t>u15) -0</w:t>
      </w:r>
      <w:r w:rsidR="00644CD5">
        <w:t>.</w:t>
      </w:r>
      <w:r>
        <w:t>03*T(v24</w:t>
      </w:r>
      <w:r w:rsidR="00644CD5">
        <w:t>.</w:t>
      </w:r>
      <w:r>
        <w:t>u17) + 0</w:t>
      </w:r>
      <w:r w:rsidR="00644CD5">
        <w:t>.</w:t>
      </w:r>
      <w:r>
        <w:t>0313*T(v7</w:t>
      </w:r>
      <w:r w:rsidR="00644CD5">
        <w:t>.</w:t>
      </w:r>
      <w:r>
        <w:t>u24) + 0</w:t>
      </w:r>
      <w:r w:rsidR="00644CD5">
        <w:t>.</w:t>
      </w:r>
      <w:r>
        <w:t>0267*T(v3</w:t>
      </w:r>
      <w:r w:rsidR="00644CD5">
        <w:t>.</w:t>
      </w:r>
      <w:r>
        <w:t>u40) -0</w:t>
      </w:r>
      <w:r w:rsidR="00644CD5">
        <w:t>.</w:t>
      </w:r>
      <w:r>
        <w:t>0291*T(u10) + 0</w:t>
      </w:r>
      <w:r w:rsidR="00644CD5">
        <w:t>.</w:t>
      </w:r>
      <w:r>
        <w:t>0262*T(v4</w:t>
      </w:r>
      <w:r w:rsidR="00644CD5">
        <w:t>.</w:t>
      </w:r>
      <w:r>
        <w:t>u24) + 0</w:t>
      </w:r>
      <w:r w:rsidR="00644CD5">
        <w:t>.</w:t>
      </w:r>
      <w:r>
        <w:t>0206*T(v12</w:t>
      </w:r>
      <w:r w:rsidR="00644CD5">
        <w:t>.</w:t>
      </w:r>
      <w:r>
        <w:t>u26) + 0</w:t>
      </w:r>
      <w:r w:rsidR="00644CD5">
        <w:t>.</w:t>
      </w:r>
      <w:r>
        <w:t>0245*T(v3</w:t>
      </w:r>
      <w:r w:rsidR="00644CD5">
        <w:t>.</w:t>
      </w:r>
      <w:r>
        <w:t>u25) -0</w:t>
      </w:r>
      <w:r w:rsidR="00644CD5">
        <w:t>.</w:t>
      </w:r>
      <w:r>
        <w:t>0177*T(v34</w:t>
      </w:r>
      <w:r w:rsidR="00644CD5">
        <w:t>.</w:t>
      </w:r>
      <w:r>
        <w:t>u8) -0</w:t>
      </w:r>
      <w:r w:rsidR="00644CD5">
        <w:t>.</w:t>
      </w:r>
      <w:r>
        <w:t>0193*T(v10</w:t>
      </w:r>
      <w:r w:rsidR="00644CD5">
        <w:t>.</w:t>
      </w:r>
      <w:r>
        <w:t>u25) -0</w:t>
      </w:r>
      <w:r w:rsidR="00644CD5">
        <w:t>.</w:t>
      </w:r>
      <w:r>
        <w:t>0184*T(v32</w:t>
      </w:r>
      <w:r w:rsidR="00644CD5">
        <w:t>.</w:t>
      </w:r>
      <w:r>
        <w:t>u10) + 0</w:t>
      </w:r>
      <w:r w:rsidR="00644CD5">
        <w:t>.</w:t>
      </w:r>
      <w:r>
        <w:t>0133*T(v39</w:t>
      </w:r>
      <w:r w:rsidR="00644CD5">
        <w:t>.</w:t>
      </w:r>
      <w:r>
        <w:t>u2) + 0</w:t>
      </w:r>
      <w:r w:rsidR="00644CD5">
        <w:t>.</w:t>
      </w:r>
      <w:r>
        <w:t>00634*T(v39) + 0</w:t>
      </w:r>
      <w:r w:rsidR="00644CD5">
        <w:t>.</w:t>
      </w:r>
      <w:r>
        <w:t>00874*T(v22</w:t>
      </w:r>
      <w:r w:rsidR="00644CD5">
        <w:t>.</w:t>
      </w:r>
      <w:r>
        <w:t>u18) + 0</w:t>
      </w:r>
      <w:r w:rsidR="00644CD5">
        <w:t>.</w:t>
      </w:r>
      <w:r>
        <w:t>0074*T(v1</w:t>
      </w:r>
      <w:r w:rsidR="00644CD5">
        <w:t>.</w:t>
      </w:r>
      <w:r>
        <w:t>u14) -0</w:t>
      </w:r>
      <w:r w:rsidR="00644CD5">
        <w:t>.</w:t>
      </w:r>
      <w:r>
        <w:t>00442*T(v13</w:t>
      </w:r>
      <w:r w:rsidR="00644CD5">
        <w:t>.</w:t>
      </w:r>
      <w:r>
        <w:t>u4) + 0</w:t>
      </w:r>
      <w:r w:rsidR="00644CD5">
        <w:t>.</w:t>
      </w:r>
      <w:r>
        <w:t>00123*T(v3</w:t>
      </w:r>
      <w:r w:rsidR="00644CD5">
        <w:t>.</w:t>
      </w:r>
      <w:r>
        <w:t>u34) + 7</w:t>
      </w:r>
      <w:r w:rsidR="00644CD5">
        <w:t>.</w:t>
      </w:r>
      <w:r>
        <w:t>14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807*T(v15</w:t>
      </w:r>
      <w:r w:rsidR="00644CD5">
        <w:t>.</w:t>
      </w:r>
      <w:r>
        <w:t>u4) + 0</w:t>
      </w:r>
      <w:r w:rsidR="00644CD5">
        <w:t>.</w:t>
      </w:r>
      <w:r>
        <w:t>368*T(v2</w:t>
      </w:r>
      <w:r w:rsidR="00644CD5">
        <w:t>.</w:t>
      </w:r>
      <w:r>
        <w:t>u2) + 34</w:t>
      </w:r>
      <w:r w:rsidR="00644CD5">
        <w:t>.</w:t>
      </w:r>
      <w:r>
        <w:t>7*Volume + 0</w:t>
      </w:r>
      <w:r w:rsidR="00644CD5">
        <w:t>.</w:t>
      </w:r>
      <w:r>
        <w:t>781*T(v1</w:t>
      </w:r>
      <w:r w:rsidR="00644CD5">
        <w:t>.</w:t>
      </w:r>
      <w:r>
        <w:t>u6) + 0</w:t>
      </w:r>
      <w:r w:rsidR="00644CD5">
        <w:t>.</w:t>
      </w:r>
      <w:r>
        <w:t>762*T(v20</w:t>
      </w:r>
      <w:r w:rsidR="00644CD5">
        <w:t>.</w:t>
      </w:r>
      <w:r>
        <w:t>u4) + 0</w:t>
      </w:r>
      <w:r w:rsidR="00644CD5">
        <w:t>.</w:t>
      </w:r>
      <w:r>
        <w:t>311*T(v6) -0</w:t>
      </w:r>
      <w:r w:rsidR="00644CD5">
        <w:t>.</w:t>
      </w:r>
      <w:r>
        <w:t>502*T(v8</w:t>
      </w:r>
      <w:r w:rsidR="00644CD5">
        <w:t>.</w:t>
      </w:r>
      <w:r>
        <w:t>u6) -0</w:t>
      </w:r>
      <w:r w:rsidR="00644CD5">
        <w:t>.</w:t>
      </w:r>
      <w:r>
        <w:t>267*T(v2</w:t>
      </w:r>
      <w:r w:rsidR="00644CD5">
        <w:t>.</w:t>
      </w:r>
      <w:r>
        <w:t>u4) + 0</w:t>
      </w:r>
      <w:r w:rsidR="00644CD5">
        <w:t>.</w:t>
      </w:r>
      <w:r>
        <w:t>22*T(v11) -41</w:t>
      </w:r>
      <w:r w:rsidR="00644CD5">
        <w:t>.</w:t>
      </w:r>
      <w:r>
        <w:t>2*Volume^2 -0</w:t>
      </w:r>
      <w:r w:rsidR="00644CD5">
        <w:t>.</w:t>
      </w:r>
      <w:r>
        <w:t>582*T(v5</w:t>
      </w:r>
      <w:r w:rsidR="00644CD5">
        <w:t>.</w:t>
      </w:r>
      <w:r>
        <w:t>u11) + 0</w:t>
      </w:r>
      <w:r w:rsidR="00644CD5">
        <w:t>.</w:t>
      </w:r>
      <w:r>
        <w:t>658*T(v1</w:t>
      </w:r>
      <w:r w:rsidR="00644CD5">
        <w:t>.</w:t>
      </w:r>
      <w:r>
        <w:t>u9) + 0</w:t>
      </w:r>
      <w:r w:rsidR="00644CD5">
        <w:t>.</w:t>
      </w:r>
      <w:r>
        <w:t>328*T(v4</w:t>
      </w:r>
      <w:r w:rsidR="00644CD5">
        <w:t>.</w:t>
      </w:r>
      <w:r>
        <w:t>u19) -0</w:t>
      </w:r>
      <w:r w:rsidR="00644CD5">
        <w:t>.</w:t>
      </w:r>
      <w:r>
        <w:t>454*T(v8</w:t>
      </w:r>
      <w:r w:rsidR="00644CD5">
        <w:t>.</w:t>
      </w:r>
      <w:r>
        <w:t>u33) -0</w:t>
      </w:r>
      <w:r w:rsidR="00644CD5">
        <w:t>.</w:t>
      </w:r>
      <w:r>
        <w:t>472*T(v35</w:t>
      </w:r>
      <w:r w:rsidR="00644CD5">
        <w:t>.</w:t>
      </w:r>
      <w:r>
        <w:t>u5) -0</w:t>
      </w:r>
      <w:r w:rsidR="00644CD5">
        <w:t>.</w:t>
      </w:r>
      <w:r>
        <w:t>75*T(v11</w:t>
      </w:r>
      <w:r w:rsidR="00644CD5">
        <w:t>.</w:t>
      </w:r>
      <w:r>
        <w:t>u24) + 0</w:t>
      </w:r>
      <w:r w:rsidR="00644CD5">
        <w:t>.</w:t>
      </w:r>
      <w:r>
        <w:t>649*T(v10</w:t>
      </w:r>
      <w:r w:rsidR="00644CD5">
        <w:t>.</w:t>
      </w:r>
      <w:r>
        <w:t>u2) -0</w:t>
      </w:r>
      <w:r w:rsidR="00644CD5">
        <w:t>.</w:t>
      </w:r>
      <w:r>
        <w:t>279*T(v17</w:t>
      </w:r>
      <w:r w:rsidR="00644CD5">
        <w:t>.</w:t>
      </w:r>
      <w:r>
        <w:t>u20) + 0</w:t>
      </w:r>
      <w:r w:rsidR="00644CD5">
        <w:t>.</w:t>
      </w:r>
      <w:r>
        <w:t>263*T(v15</w:t>
      </w:r>
      <w:r w:rsidR="00644CD5">
        <w:t>.</w:t>
      </w:r>
      <w:r>
        <w:t>u19) + 0</w:t>
      </w:r>
      <w:r w:rsidR="00644CD5">
        <w:t>.</w:t>
      </w:r>
      <w:r>
        <w:t>314*T(v29</w:t>
      </w:r>
      <w:r w:rsidR="00644CD5">
        <w:t>.</w:t>
      </w:r>
      <w:r>
        <w:t>u14) + 0</w:t>
      </w:r>
      <w:r w:rsidR="00644CD5">
        <w:t>.</w:t>
      </w:r>
      <w:r>
        <w:t>268*T(v18) -0</w:t>
      </w:r>
      <w:r w:rsidR="00644CD5">
        <w:t>.</w:t>
      </w:r>
      <w:r>
        <w:t>357*T(v11</w:t>
      </w:r>
      <w:r w:rsidR="00644CD5">
        <w:t>.</w:t>
      </w:r>
      <w:r>
        <w:t>u19) + 0</w:t>
      </w:r>
      <w:r w:rsidR="00644CD5">
        <w:t>.</w:t>
      </w:r>
      <w:r>
        <w:t>558*T(v5</w:t>
      </w:r>
      <w:r w:rsidR="00644CD5">
        <w:t>.</w:t>
      </w:r>
      <w:r>
        <w:t>u10) + 0</w:t>
      </w:r>
      <w:r w:rsidR="00644CD5">
        <w:t>.</w:t>
      </w:r>
      <w:r>
        <w:t>121*T(v30</w:t>
      </w:r>
      <w:r w:rsidR="00644CD5">
        <w:t>.</w:t>
      </w:r>
      <w:r>
        <w:t>u11) -0</w:t>
      </w:r>
      <w:r w:rsidR="00644CD5">
        <w:t>.</w:t>
      </w:r>
      <w:r>
        <w:t>394*T(v6</w:t>
      </w:r>
      <w:r w:rsidR="00644CD5">
        <w:t>.</w:t>
      </w:r>
      <w:r>
        <w:t>u27) + 0</w:t>
      </w:r>
      <w:r w:rsidR="00644CD5">
        <w:t>.</w:t>
      </w:r>
      <w:r>
        <w:t>348*T(u3) -0</w:t>
      </w:r>
      <w:r w:rsidR="00644CD5">
        <w:t>.</w:t>
      </w:r>
      <w:r>
        <w:t>323*T(v4</w:t>
      </w:r>
      <w:r w:rsidR="00644CD5">
        <w:t>.</w:t>
      </w:r>
      <w:r>
        <w:t>u20) + 19</w:t>
      </w:r>
      <w:r w:rsidR="00644CD5">
        <w:t>.</w:t>
      </w:r>
      <w:r>
        <w:t>7*Volume^3 + 0</w:t>
      </w:r>
      <w:r w:rsidR="00644CD5">
        <w:t>.</w:t>
      </w:r>
      <w:r>
        <w:t>485*T(v9</w:t>
      </w:r>
      <w:r w:rsidR="00644CD5">
        <w:t>.</w:t>
      </w:r>
      <w:r>
        <w:t>u8) + 0</w:t>
      </w:r>
      <w:r w:rsidR="00644CD5">
        <w:t>.</w:t>
      </w:r>
      <w:r>
        <w:t>229*T(v10</w:t>
      </w:r>
      <w:r w:rsidR="00644CD5">
        <w:t>.</w:t>
      </w:r>
      <w:r>
        <w:t>u25) -0</w:t>
      </w:r>
      <w:r w:rsidR="00644CD5">
        <w:t>.</w:t>
      </w:r>
      <w:r>
        <w:t>311*T(v29</w:t>
      </w:r>
      <w:r w:rsidR="00644CD5">
        <w:t>.</w:t>
      </w:r>
      <w:r>
        <w:t>u11) -0</w:t>
      </w:r>
      <w:r w:rsidR="00644CD5">
        <w:t>.</w:t>
      </w:r>
      <w:r>
        <w:t>487*T(v19</w:t>
      </w:r>
      <w:r w:rsidR="00644CD5">
        <w:t>.</w:t>
      </w:r>
      <w:r>
        <w:t>u13) + 0</w:t>
      </w:r>
      <w:r w:rsidR="00644CD5">
        <w:t>.</w:t>
      </w:r>
      <w:r>
        <w:t>478*T(v27</w:t>
      </w:r>
      <w:r w:rsidR="00644CD5">
        <w:t>.</w:t>
      </w:r>
      <w:r>
        <w:t>u1) + 0</w:t>
      </w:r>
      <w:r w:rsidR="00644CD5">
        <w:t>.</w:t>
      </w:r>
      <w:r>
        <w:t>209*T(v19</w:t>
      </w:r>
      <w:r w:rsidR="00644CD5">
        <w:t>.</w:t>
      </w:r>
      <w:r>
        <w:t>u9) -0</w:t>
      </w:r>
      <w:r w:rsidR="00644CD5">
        <w:t>.</w:t>
      </w:r>
      <w:r>
        <w:t>321*T(u19) -0</w:t>
      </w:r>
      <w:r w:rsidR="00644CD5">
        <w:t>.</w:t>
      </w:r>
      <w:r>
        <w:t>26*T(v3</w:t>
      </w:r>
      <w:r w:rsidR="00644CD5">
        <w:t>.</w:t>
      </w:r>
      <w:r>
        <w:t>u8) + 0</w:t>
      </w:r>
      <w:r w:rsidR="00644CD5">
        <w:t>.</w:t>
      </w:r>
      <w:r>
        <w:t>196*T(v13</w:t>
      </w:r>
      <w:r w:rsidR="00644CD5">
        <w:t>.</w:t>
      </w:r>
      <w:r>
        <w:t>u29) -0</w:t>
      </w:r>
      <w:r w:rsidR="00644CD5">
        <w:t>.</w:t>
      </w:r>
      <w:r>
        <w:t>384*T(v7</w:t>
      </w:r>
      <w:r w:rsidR="00644CD5">
        <w:t>.</w:t>
      </w:r>
      <w:r>
        <w:t>u36) -0</w:t>
      </w:r>
      <w:r w:rsidR="00644CD5">
        <w:t>.</w:t>
      </w:r>
      <w:r>
        <w:t>372*T(v10</w:t>
      </w:r>
      <w:r w:rsidR="00644CD5">
        <w:t>.</w:t>
      </w:r>
      <w:r>
        <w:t>u7) + 0</w:t>
      </w:r>
      <w:r w:rsidR="00644CD5">
        <w:t>.</w:t>
      </w:r>
      <w:r>
        <w:t>349*T(v10) + 0</w:t>
      </w:r>
      <w:r w:rsidR="00644CD5">
        <w:t>.</w:t>
      </w:r>
      <w:r>
        <w:t>122*T(v7</w:t>
      </w:r>
      <w:r w:rsidR="00644CD5">
        <w:t>.</w:t>
      </w:r>
      <w:r>
        <w:t>u8) -0</w:t>
      </w:r>
      <w:r w:rsidR="00644CD5">
        <w:t>.</w:t>
      </w:r>
      <w:r>
        <w:t>624*T(v6</w:t>
      </w:r>
      <w:r w:rsidR="00644CD5">
        <w:t>.</w:t>
      </w:r>
      <w:r>
        <w:t>u37) + 0</w:t>
      </w:r>
      <w:r w:rsidR="00644CD5">
        <w:t>.</w:t>
      </w:r>
      <w:r>
        <w:t>395*T(v4</w:t>
      </w:r>
      <w:r w:rsidR="00644CD5">
        <w:t>.</w:t>
      </w:r>
      <w:r>
        <w:t>u1) + 0</w:t>
      </w:r>
      <w:r w:rsidR="00644CD5">
        <w:t>.</w:t>
      </w:r>
      <w:r>
        <w:t>241*T(u18) + 0</w:t>
      </w:r>
      <w:r w:rsidR="00644CD5">
        <w:t>.</w:t>
      </w:r>
      <w:r>
        <w:t>241*T(v17</w:t>
      </w:r>
      <w:r w:rsidR="00644CD5">
        <w:t>.</w:t>
      </w:r>
      <w:r>
        <w:t>u17) -0</w:t>
      </w:r>
      <w:r w:rsidR="00644CD5">
        <w:t>.</w:t>
      </w:r>
      <w:r>
        <w:t>13*T(v13</w:t>
      </w:r>
      <w:r w:rsidR="00644CD5">
        <w:t>.</w:t>
      </w:r>
      <w:r>
        <w:t>u12) -0</w:t>
      </w:r>
      <w:r w:rsidR="00644CD5">
        <w:t>.</w:t>
      </w:r>
      <w:r>
        <w:t>292*T(v2</w:t>
      </w:r>
      <w:r w:rsidR="00644CD5">
        <w:t>.</w:t>
      </w:r>
      <w:r>
        <w:t>u30) -0</w:t>
      </w:r>
      <w:r w:rsidR="00644CD5">
        <w:t>.</w:t>
      </w:r>
      <w:r>
        <w:t>376*T(v31</w:t>
      </w:r>
      <w:r w:rsidR="00644CD5">
        <w:t>.</w:t>
      </w:r>
      <w:r>
        <w:t>u6) -0</w:t>
      </w:r>
      <w:r w:rsidR="00644CD5">
        <w:t>.</w:t>
      </w:r>
      <w:r>
        <w:t>347*T(v15) + 0</w:t>
      </w:r>
      <w:r w:rsidR="00644CD5">
        <w:t>.</w:t>
      </w:r>
      <w:r>
        <w:t>256*T(v10</w:t>
      </w:r>
      <w:r w:rsidR="00644CD5">
        <w:t>.</w:t>
      </w:r>
      <w:r>
        <w:t>u29) + 0</w:t>
      </w:r>
      <w:r w:rsidR="00644CD5">
        <w:t>.</w:t>
      </w:r>
      <w:r>
        <w:t>242*T(v37) -0</w:t>
      </w:r>
      <w:r w:rsidR="00644CD5">
        <w:t>.</w:t>
      </w:r>
      <w:r>
        <w:t>455*T(v12</w:t>
      </w:r>
      <w:r w:rsidR="00644CD5">
        <w:t>.</w:t>
      </w:r>
      <w:r>
        <w:t>u23) -0</w:t>
      </w:r>
      <w:r w:rsidR="00644CD5">
        <w:t>.</w:t>
      </w:r>
      <w:r>
        <w:t>462*T(v14</w:t>
      </w:r>
      <w:r w:rsidR="00644CD5">
        <w:t>.</w:t>
      </w:r>
      <w:r>
        <w:t>u28) -0</w:t>
      </w:r>
      <w:r w:rsidR="00644CD5">
        <w:t>.</w:t>
      </w:r>
      <w:r>
        <w:t>337*T(v3</w:t>
      </w:r>
      <w:r w:rsidR="00644CD5">
        <w:t>.</w:t>
      </w:r>
      <w:r>
        <w:t>u14) -0</w:t>
      </w:r>
      <w:r w:rsidR="00644CD5">
        <w:t>.</w:t>
      </w:r>
      <w:r>
        <w:t>16*T(v27</w:t>
      </w:r>
      <w:r w:rsidR="00644CD5">
        <w:t>.</w:t>
      </w:r>
      <w:r>
        <w:t>u6) + 0</w:t>
      </w:r>
      <w:r w:rsidR="00644CD5">
        <w:t>.</w:t>
      </w:r>
      <w:r>
        <w:t>319*T(v20</w:t>
      </w:r>
      <w:r w:rsidR="00644CD5">
        <w:t>.</w:t>
      </w:r>
      <w:r>
        <w:t>u8) -0</w:t>
      </w:r>
      <w:r w:rsidR="00644CD5">
        <w:t>.</w:t>
      </w:r>
      <w:r>
        <w:t>344*T(v33</w:t>
      </w:r>
      <w:r w:rsidR="00644CD5">
        <w:t>.</w:t>
      </w:r>
      <w:r>
        <w:t>u2) -0</w:t>
      </w:r>
      <w:r w:rsidR="00644CD5">
        <w:t>.</w:t>
      </w:r>
      <w:r>
        <w:t>115*T(v2) + 0</w:t>
      </w:r>
      <w:r w:rsidR="00644CD5">
        <w:t>.</w:t>
      </w:r>
      <w:r>
        <w:t>412*T(v8</w:t>
      </w:r>
      <w:r w:rsidR="00644CD5">
        <w:t>.</w:t>
      </w:r>
      <w:r>
        <w:t>u23) + 0</w:t>
      </w:r>
      <w:r w:rsidR="00644CD5">
        <w:t>.</w:t>
      </w:r>
      <w:r>
        <w:t>455*T(v23</w:t>
      </w:r>
      <w:r w:rsidR="00644CD5">
        <w:t>.</w:t>
      </w:r>
      <w:r>
        <w:t>u2) + 0</w:t>
      </w:r>
      <w:r w:rsidR="00644CD5">
        <w:t>.</w:t>
      </w:r>
      <w:r>
        <w:t>303*T(v21</w:t>
      </w:r>
      <w:r w:rsidR="00644CD5">
        <w:t>.</w:t>
      </w:r>
      <w:r>
        <w:t>u18) -0</w:t>
      </w:r>
      <w:r w:rsidR="00644CD5">
        <w:t>.</w:t>
      </w:r>
      <w:r>
        <w:t>269*T(v24</w:t>
      </w:r>
      <w:r w:rsidR="00644CD5">
        <w:t>.</w:t>
      </w:r>
      <w:r>
        <w:t>u13) + 0</w:t>
      </w:r>
      <w:r w:rsidR="00644CD5">
        <w:t>.</w:t>
      </w:r>
      <w:r>
        <w:t>181*T(v23</w:t>
      </w:r>
      <w:r w:rsidR="00644CD5">
        <w:t>.</w:t>
      </w:r>
      <w:r>
        <w:t>u19) -0</w:t>
      </w:r>
      <w:r w:rsidR="00644CD5">
        <w:t>.</w:t>
      </w:r>
      <w:r>
        <w:t>2*T(v11</w:t>
      </w:r>
      <w:r w:rsidR="00644CD5">
        <w:t>.</w:t>
      </w:r>
      <w:r>
        <w:t>u32) + 0</w:t>
      </w:r>
      <w:r w:rsidR="00644CD5">
        <w:t>.</w:t>
      </w:r>
      <w:r>
        <w:t>376*T(v36</w:t>
      </w:r>
      <w:r w:rsidR="00644CD5">
        <w:t>.</w:t>
      </w:r>
      <w:r>
        <w:t>u3) -0</w:t>
      </w:r>
      <w:r w:rsidR="00644CD5">
        <w:t>.</w:t>
      </w:r>
      <w:r>
        <w:t>0645*T(v13</w:t>
      </w:r>
      <w:r w:rsidR="00644CD5">
        <w:t>.</w:t>
      </w:r>
      <w:r>
        <w:t>u25) + 0</w:t>
      </w:r>
      <w:r w:rsidR="00644CD5">
        <w:t>.</w:t>
      </w:r>
      <w:r>
        <w:t>246*T(v11</w:t>
      </w:r>
      <w:r w:rsidR="00644CD5">
        <w:t>.</w:t>
      </w:r>
      <w:r>
        <w:t>u10) + 0</w:t>
      </w:r>
      <w:r w:rsidR="00644CD5">
        <w:t>.</w:t>
      </w:r>
      <w:r>
        <w:t>238*T(v16</w:t>
      </w:r>
      <w:r w:rsidR="00644CD5">
        <w:t>.</w:t>
      </w:r>
      <w:r>
        <w:t>u10) + 0</w:t>
      </w:r>
      <w:r w:rsidR="00644CD5">
        <w:t>.</w:t>
      </w:r>
      <w:r>
        <w:t>407*T(v3</w:t>
      </w:r>
      <w:r w:rsidR="00644CD5">
        <w:t>.</w:t>
      </w:r>
      <w:r>
        <w:t>u4) + 0</w:t>
      </w:r>
      <w:r w:rsidR="00644CD5">
        <w:t>.</w:t>
      </w:r>
      <w:r>
        <w:t>187*T(u25) -0</w:t>
      </w:r>
      <w:r w:rsidR="00644CD5">
        <w:t>.</w:t>
      </w:r>
      <w:r>
        <w:t>274*T(v11</w:t>
      </w:r>
      <w:r w:rsidR="00644CD5">
        <w:t>.</w:t>
      </w:r>
      <w:r>
        <w:t>u3) -0</w:t>
      </w:r>
      <w:r w:rsidR="00644CD5">
        <w:t>.</w:t>
      </w:r>
      <w:r>
        <w:t>321*T(v12</w:t>
      </w:r>
      <w:r w:rsidR="00644CD5">
        <w:t>.</w:t>
      </w:r>
      <w:r>
        <w:t>u15) -0</w:t>
      </w:r>
      <w:r w:rsidR="00644CD5">
        <w:t>.</w:t>
      </w:r>
      <w:r>
        <w:t>194*T(v5</w:t>
      </w:r>
      <w:r w:rsidR="00644CD5">
        <w:t>.</w:t>
      </w:r>
      <w:r>
        <w:t>u27) + 0</w:t>
      </w:r>
      <w:r w:rsidR="00644CD5">
        <w:t>.</w:t>
      </w:r>
      <w:r>
        <w:t>546*T(v9</w:t>
      </w:r>
      <w:r w:rsidR="00644CD5">
        <w:t>.</w:t>
      </w:r>
      <w:r>
        <w:t>u2) + 0</w:t>
      </w:r>
      <w:r w:rsidR="00644CD5">
        <w:t>.</w:t>
      </w:r>
      <w:r>
        <w:t>284*T(v1</w:t>
      </w:r>
      <w:r w:rsidR="00644CD5">
        <w:t>.</w:t>
      </w:r>
      <w:r>
        <w:t>u12) -0</w:t>
      </w:r>
      <w:r w:rsidR="00644CD5">
        <w:t>.</w:t>
      </w:r>
      <w:r>
        <w:t>267*T(v27</w:t>
      </w:r>
      <w:r w:rsidR="00644CD5">
        <w:t>.</w:t>
      </w:r>
      <w:r>
        <w:t>u16) -0</w:t>
      </w:r>
      <w:r w:rsidR="00644CD5">
        <w:t>.</w:t>
      </w:r>
      <w:r>
        <w:t>359*T(v14</w:t>
      </w:r>
      <w:r w:rsidR="00644CD5">
        <w:t>.</w:t>
      </w:r>
      <w:r>
        <w:t>u11) + 0</w:t>
      </w:r>
      <w:r w:rsidR="00644CD5">
        <w:t>.</w:t>
      </w:r>
      <w:r>
        <w:t>208*T(v26</w:t>
      </w:r>
      <w:r w:rsidR="00644CD5">
        <w:t>.</w:t>
      </w:r>
      <w:r>
        <w:t>u14) -0</w:t>
      </w:r>
      <w:r w:rsidR="00644CD5">
        <w:t>.</w:t>
      </w:r>
      <w:r>
        <w:t>439*T(v1</w:t>
      </w:r>
      <w:r w:rsidR="00644CD5">
        <w:t>.</w:t>
      </w:r>
      <w:r>
        <w:t>u2) -0</w:t>
      </w:r>
      <w:r w:rsidR="00644CD5">
        <w:t>.</w:t>
      </w:r>
      <w:r>
        <w:t>424*T(v18</w:t>
      </w:r>
      <w:r w:rsidR="00644CD5">
        <w:t>.</w:t>
      </w:r>
      <w:r>
        <w:t>u5) + 0</w:t>
      </w:r>
      <w:r w:rsidR="00644CD5">
        <w:t>.</w:t>
      </w:r>
      <w:r>
        <w:t>179*T(u9) -0</w:t>
      </w:r>
      <w:r w:rsidR="00644CD5">
        <w:t>.</w:t>
      </w:r>
      <w:r>
        <w:t>105*T(v34</w:t>
      </w:r>
      <w:r w:rsidR="00644CD5">
        <w:t>.</w:t>
      </w:r>
      <w:r>
        <w:t>u9) -0</w:t>
      </w:r>
      <w:r w:rsidR="00644CD5">
        <w:t>.</w:t>
      </w:r>
      <w:r>
        <w:t>386*T(v3</w:t>
      </w:r>
      <w:r w:rsidR="00644CD5">
        <w:t>.</w:t>
      </w:r>
      <w:r>
        <w:t>u11) -0</w:t>
      </w:r>
      <w:r w:rsidR="00644CD5">
        <w:t>.</w:t>
      </w:r>
      <w:r>
        <w:t>363*T(v12</w:t>
      </w:r>
      <w:r w:rsidR="00644CD5">
        <w:t>.</w:t>
      </w:r>
      <w:r>
        <w:t>u21) -0</w:t>
      </w:r>
      <w:r w:rsidR="00644CD5">
        <w:t>.</w:t>
      </w:r>
      <w:r>
        <w:t>285*T(v9</w:t>
      </w:r>
      <w:r w:rsidR="00644CD5">
        <w:t>.</w:t>
      </w:r>
      <w:r>
        <w:t>u29) + 0</w:t>
      </w:r>
      <w:r w:rsidR="00644CD5">
        <w:t>.</w:t>
      </w:r>
      <w:r>
        <w:t>197*T(v13</w:t>
      </w:r>
      <w:r w:rsidR="00644CD5">
        <w:t>.</w:t>
      </w:r>
      <w:r>
        <w:t>u13) + 0</w:t>
      </w:r>
      <w:r w:rsidR="00644CD5">
        <w:t>.</w:t>
      </w:r>
      <w:r>
        <w:t>468*T(v1</w:t>
      </w:r>
      <w:r w:rsidR="00644CD5">
        <w:t>.</w:t>
      </w:r>
      <w:r>
        <w:t>u7) + 0</w:t>
      </w:r>
      <w:r w:rsidR="00644CD5">
        <w:t>.</w:t>
      </w:r>
      <w:r>
        <w:t>161*T(v11</w:t>
      </w:r>
      <w:r w:rsidR="00644CD5">
        <w:t>.</w:t>
      </w:r>
      <w:r>
        <w:t>u11) -0</w:t>
      </w:r>
      <w:r w:rsidR="00644CD5">
        <w:t>.</w:t>
      </w:r>
      <w:r>
        <w:t>592*T(v1</w:t>
      </w:r>
      <w:r w:rsidR="00644CD5">
        <w:t>.</w:t>
      </w:r>
      <w:r>
        <w:t>u13) + 0</w:t>
      </w:r>
      <w:r w:rsidR="00644CD5">
        <w:t>.</w:t>
      </w:r>
      <w:r>
        <w:t>214*T(v4</w:t>
      </w:r>
      <w:r w:rsidR="00644CD5">
        <w:t>.</w:t>
      </w:r>
      <w:r>
        <w:t>u34) + 0</w:t>
      </w:r>
      <w:r w:rsidR="00644CD5">
        <w:t>.</w:t>
      </w:r>
      <w:r>
        <w:t>195*T(v18</w:t>
      </w:r>
      <w:r w:rsidR="00644CD5">
        <w:t>.</w:t>
      </w:r>
      <w:r>
        <w:t>u4) -0</w:t>
      </w:r>
      <w:r w:rsidR="00644CD5">
        <w:t>.</w:t>
      </w:r>
      <w:r>
        <w:t>372*T(v17</w:t>
      </w:r>
      <w:r w:rsidR="00644CD5">
        <w:t>.</w:t>
      </w:r>
      <w:r>
        <w:t>u1) -0</w:t>
      </w:r>
      <w:r w:rsidR="00644CD5">
        <w:t>.</w:t>
      </w:r>
      <w:r>
        <w:t>396*T(v12</w:t>
      </w:r>
      <w:r w:rsidR="00644CD5">
        <w:t>.</w:t>
      </w:r>
      <w:r>
        <w:t>u11) -0</w:t>
      </w:r>
      <w:r w:rsidR="00644CD5">
        <w:t>.</w:t>
      </w:r>
      <w:r>
        <w:t>186*T(v22</w:t>
      </w:r>
      <w:r w:rsidR="00644CD5">
        <w:t>.</w:t>
      </w:r>
      <w:r>
        <w:t>u19) -0</w:t>
      </w:r>
      <w:r w:rsidR="00644CD5">
        <w:t>.</w:t>
      </w:r>
      <w:r>
        <w:t>411*T(v3</w:t>
      </w:r>
      <w:r w:rsidR="00644CD5">
        <w:t>.</w:t>
      </w:r>
      <w:r>
        <w:t>u13) -0</w:t>
      </w:r>
      <w:r w:rsidR="00644CD5">
        <w:t>.</w:t>
      </w:r>
      <w:r>
        <w:t>172*Length + 0</w:t>
      </w:r>
      <w:r w:rsidR="00644CD5">
        <w:t>.</w:t>
      </w:r>
      <w:r>
        <w:t>244*T(v20</w:t>
      </w:r>
      <w:r w:rsidR="00644CD5">
        <w:t>.</w:t>
      </w:r>
      <w:r>
        <w:t>u22) + 0</w:t>
      </w:r>
      <w:r w:rsidR="00644CD5">
        <w:t>.</w:t>
      </w:r>
      <w:r>
        <w:t>42*T(v1</w:t>
      </w:r>
      <w:r w:rsidR="00644CD5">
        <w:t>.</w:t>
      </w:r>
      <w:r>
        <w:t>u29) + 0</w:t>
      </w:r>
      <w:r w:rsidR="00644CD5">
        <w:t>.</w:t>
      </w:r>
      <w:r>
        <w:t>16*T(v5</w:t>
      </w:r>
      <w:r w:rsidR="00644CD5">
        <w:t>.</w:t>
      </w:r>
      <w:r>
        <w:t>u38) + 0</w:t>
      </w:r>
      <w:r w:rsidR="00644CD5">
        <w:t>.</w:t>
      </w:r>
      <w:r>
        <w:t>437*T(v3</w:t>
      </w:r>
      <w:r w:rsidR="00644CD5">
        <w:t>.</w:t>
      </w:r>
      <w:r>
        <w:t>u26) + 0</w:t>
      </w:r>
      <w:r w:rsidR="00644CD5">
        <w:t>.</w:t>
      </w:r>
      <w:r>
        <w:t>243*T(v10</w:t>
      </w:r>
      <w:r w:rsidR="00644CD5">
        <w:t>.</w:t>
      </w:r>
      <w:r>
        <w:t>u33) -0</w:t>
      </w:r>
      <w:r w:rsidR="00644CD5">
        <w:t>.</w:t>
      </w:r>
      <w:r>
        <w:t>225*T(v4) + 0</w:t>
      </w:r>
      <w:r w:rsidR="00644CD5">
        <w:t>.</w:t>
      </w:r>
      <w:r>
        <w:t>317*T(v3</w:t>
      </w:r>
      <w:r w:rsidR="00644CD5">
        <w:t>.</w:t>
      </w:r>
      <w:r>
        <w:t>u24) + 0</w:t>
      </w:r>
      <w:r w:rsidR="00644CD5">
        <w:t>.</w:t>
      </w:r>
      <w:r>
        <w:t>352*T(v6</w:t>
      </w:r>
      <w:r w:rsidR="00644CD5">
        <w:t>.</w:t>
      </w:r>
      <w:r>
        <w:t>u13) + 0</w:t>
      </w:r>
      <w:r w:rsidR="00644CD5">
        <w:t>.</w:t>
      </w:r>
      <w:r>
        <w:t>219*T(v6</w:t>
      </w:r>
      <w:r w:rsidR="00644CD5">
        <w:t>.</w:t>
      </w:r>
      <w:r>
        <w:t>u23) + 0</w:t>
      </w:r>
      <w:r w:rsidR="00644CD5">
        <w:t>.</w:t>
      </w:r>
      <w:r>
        <w:t>327*T(v41</w:t>
      </w:r>
      <w:r w:rsidR="00644CD5">
        <w:t>.</w:t>
      </w:r>
      <w:r>
        <w:t>u1) + 0</w:t>
      </w:r>
      <w:r w:rsidR="00644CD5">
        <w:t>.</w:t>
      </w:r>
      <w:r>
        <w:t>308*T(v27</w:t>
      </w:r>
      <w:r w:rsidR="00644CD5">
        <w:t>.</w:t>
      </w:r>
      <w:r>
        <w:t>u4) -0</w:t>
      </w:r>
      <w:r w:rsidR="00644CD5">
        <w:t>.</w:t>
      </w:r>
      <w:r>
        <w:t>241*T(v24</w:t>
      </w:r>
      <w:r w:rsidR="00644CD5">
        <w:t>.</w:t>
      </w:r>
      <w:r>
        <w:t>u18) -0</w:t>
      </w:r>
      <w:r w:rsidR="00644CD5">
        <w:t>.</w:t>
      </w:r>
      <w:r>
        <w:t>164*T(v14) -0</w:t>
      </w:r>
      <w:r w:rsidR="00644CD5">
        <w:t>.</w:t>
      </w:r>
      <w:r>
        <w:t>146*T(v15</w:t>
      </w:r>
      <w:r w:rsidR="00644CD5">
        <w:t>.</w:t>
      </w:r>
      <w:r>
        <w:t>u17) + 0</w:t>
      </w:r>
      <w:r w:rsidR="00644CD5">
        <w:t>.</w:t>
      </w:r>
      <w:r>
        <w:t>273*T(v11</w:t>
      </w:r>
      <w:r w:rsidR="00644CD5">
        <w:t>.</w:t>
      </w:r>
      <w:r>
        <w:t>u31) -0</w:t>
      </w:r>
      <w:r w:rsidR="00644CD5">
        <w:t>.</w:t>
      </w:r>
      <w:r>
        <w:t>0814*T(v8</w:t>
      </w:r>
      <w:r w:rsidR="00644CD5">
        <w:t>.</w:t>
      </w:r>
      <w:r>
        <w:t>u4) + 0</w:t>
      </w:r>
      <w:r w:rsidR="00644CD5">
        <w:t>.</w:t>
      </w:r>
      <w:r>
        <w:t>313*T(v34</w:t>
      </w:r>
      <w:r w:rsidR="00644CD5">
        <w:t>.</w:t>
      </w:r>
      <w:r>
        <w:t>u3) -0</w:t>
      </w:r>
      <w:r w:rsidR="00644CD5">
        <w:t>.</w:t>
      </w:r>
      <w:r>
        <w:t>264*T(v15</w:t>
      </w:r>
      <w:r w:rsidR="00644CD5">
        <w:t>.</w:t>
      </w:r>
      <w:r>
        <w:t>u6) + 0</w:t>
      </w:r>
      <w:r w:rsidR="00644CD5">
        <w:t>.</w:t>
      </w:r>
      <w:r>
        <w:t>256*T(v28</w:t>
      </w:r>
      <w:r w:rsidR="00644CD5">
        <w:t>.</w:t>
      </w:r>
      <w:r>
        <w:t>u10) -0</w:t>
      </w:r>
      <w:r w:rsidR="00644CD5">
        <w:t>.</w:t>
      </w:r>
      <w:r>
        <w:t>137*T(v14</w:t>
      </w:r>
      <w:r w:rsidR="00644CD5">
        <w:t>.</w:t>
      </w:r>
      <w:r>
        <w:t>u26) -0</w:t>
      </w:r>
      <w:r w:rsidR="00644CD5">
        <w:t>.</w:t>
      </w:r>
      <w:r>
        <w:t>129*T(v17</w:t>
      </w:r>
      <w:r w:rsidR="00644CD5">
        <w:t>.</w:t>
      </w:r>
      <w:r>
        <w:t>u13) -0</w:t>
      </w:r>
      <w:r w:rsidR="00644CD5">
        <w:t>.</w:t>
      </w:r>
      <w:r>
        <w:t>113*T(v34) -0</w:t>
      </w:r>
      <w:r w:rsidR="00644CD5">
        <w:t>.</w:t>
      </w:r>
      <w:r>
        <w:t>225*T(v2</w:t>
      </w:r>
      <w:r w:rsidR="00644CD5">
        <w:t>.</w:t>
      </w:r>
      <w:r>
        <w:t>u23) -0</w:t>
      </w:r>
      <w:r w:rsidR="00644CD5">
        <w:t>.</w:t>
      </w:r>
      <w:r>
        <w:t>286*T(v6</w:t>
      </w:r>
      <w:r w:rsidR="00644CD5">
        <w:t>.</w:t>
      </w:r>
      <w:r>
        <w:t>u29) + 0</w:t>
      </w:r>
      <w:r w:rsidR="00644CD5">
        <w:t>.</w:t>
      </w:r>
      <w:r>
        <w:t>288*T(v8</w:t>
      </w:r>
      <w:r w:rsidR="00644CD5">
        <w:t>.</w:t>
      </w:r>
      <w:r>
        <w:t>u12) + 0</w:t>
      </w:r>
      <w:r w:rsidR="00644CD5">
        <w:t>.</w:t>
      </w:r>
      <w:r>
        <w:t>359*T(v24</w:t>
      </w:r>
      <w:r w:rsidR="00644CD5">
        <w:t>.</w:t>
      </w:r>
      <w:r>
        <w:t>u6) -0</w:t>
      </w:r>
      <w:r w:rsidR="00644CD5">
        <w:t>.</w:t>
      </w:r>
      <w:r>
        <w:t>339*T(v9</w:t>
      </w:r>
      <w:r w:rsidR="00644CD5">
        <w:t>.</w:t>
      </w:r>
      <w:r>
        <w:t>u16) + 0</w:t>
      </w:r>
      <w:r w:rsidR="00644CD5">
        <w:t>.</w:t>
      </w:r>
      <w:r>
        <w:t>292*T(v10</w:t>
      </w:r>
      <w:r w:rsidR="00644CD5">
        <w:t>.</w:t>
      </w:r>
      <w:r>
        <w:t>u6) -0</w:t>
      </w:r>
      <w:r w:rsidR="00644CD5">
        <w:t>.</w:t>
      </w:r>
      <w:r>
        <w:t>179*T(v23</w:t>
      </w:r>
      <w:r w:rsidR="00644CD5">
        <w:t>.</w:t>
      </w:r>
      <w:r>
        <w:t>u5) + 0</w:t>
      </w:r>
      <w:r w:rsidR="00644CD5">
        <w:t>.</w:t>
      </w:r>
      <w:r>
        <w:t>322*T(v39</w:t>
      </w:r>
      <w:r w:rsidR="00644CD5">
        <w:t>.</w:t>
      </w:r>
      <w:r>
        <w:t>u3) + 0</w:t>
      </w:r>
      <w:r w:rsidR="00644CD5">
        <w:t>.</w:t>
      </w:r>
      <w:r>
        <w:t>246*T(v27) + 0</w:t>
      </w:r>
      <w:r w:rsidR="00644CD5">
        <w:t>.</w:t>
      </w:r>
      <w:r>
        <w:t>267*T(v36</w:t>
      </w:r>
      <w:r w:rsidR="00644CD5">
        <w:t>.</w:t>
      </w:r>
      <w:r>
        <w:t>u2) -0</w:t>
      </w:r>
      <w:r w:rsidR="00644CD5">
        <w:t>.</w:t>
      </w:r>
      <w:r>
        <w:t>317*T(v38</w:t>
      </w:r>
      <w:r w:rsidR="00644CD5">
        <w:t>.</w:t>
      </w:r>
      <w:r>
        <w:t>u1) -0</w:t>
      </w:r>
      <w:r w:rsidR="00644CD5">
        <w:t>.</w:t>
      </w:r>
      <w:r>
        <w:t>33*T(v15</w:t>
      </w:r>
      <w:r w:rsidR="00644CD5">
        <w:t>.</w:t>
      </w:r>
      <w:r>
        <w:t>u2) -0</w:t>
      </w:r>
      <w:r w:rsidR="00644CD5">
        <w:t>.</w:t>
      </w:r>
      <w:r>
        <w:t>191*T(v12</w:t>
      </w:r>
      <w:r w:rsidR="00644CD5">
        <w:t>.</w:t>
      </w:r>
      <w:r>
        <w:t>u9) + 0</w:t>
      </w:r>
      <w:r w:rsidR="00644CD5">
        <w:t>.</w:t>
      </w:r>
      <w:r>
        <w:t>19*T(v15</w:t>
      </w:r>
      <w:r w:rsidR="00644CD5">
        <w:t>.</w:t>
      </w:r>
      <w:r>
        <w:t>u9) + 0</w:t>
      </w:r>
      <w:r w:rsidR="00644CD5">
        <w:t>.</w:t>
      </w:r>
      <w:r>
        <w:t>29*T(v20</w:t>
      </w:r>
      <w:r w:rsidR="00644CD5">
        <w:t>.</w:t>
      </w:r>
      <w:r>
        <w:t>u2) -0</w:t>
      </w:r>
      <w:r w:rsidR="00644CD5">
        <w:t>.</w:t>
      </w:r>
      <w:r>
        <w:t>219*T(v12</w:t>
      </w:r>
      <w:r w:rsidR="00644CD5">
        <w:t>.</w:t>
      </w:r>
      <w:r>
        <w:t>u8) + 0</w:t>
      </w:r>
      <w:r w:rsidR="00644CD5">
        <w:t>.</w:t>
      </w:r>
      <w:r>
        <w:t>246*T(v7</w:t>
      </w:r>
      <w:r w:rsidR="00644CD5">
        <w:t>.</w:t>
      </w:r>
      <w:r>
        <w:t>u14) + 0</w:t>
      </w:r>
      <w:r w:rsidR="00644CD5">
        <w:t>.</w:t>
      </w:r>
      <w:r>
        <w:t>147*T(v11</w:t>
      </w:r>
      <w:r w:rsidR="00644CD5">
        <w:t>.</w:t>
      </w:r>
      <w:r>
        <w:t>u25) + 0</w:t>
      </w:r>
      <w:r w:rsidR="00644CD5">
        <w:t>.</w:t>
      </w:r>
      <w:r>
        <w:t>135*T(v5</w:t>
      </w:r>
      <w:r w:rsidR="00644CD5">
        <w:t>.</w:t>
      </w:r>
      <w:r>
        <w:t>u16) -0</w:t>
      </w:r>
      <w:r w:rsidR="00644CD5">
        <w:t>.</w:t>
      </w:r>
      <w:r>
        <w:t>21*T(v20</w:t>
      </w:r>
      <w:r w:rsidR="00644CD5">
        <w:t>.</w:t>
      </w:r>
      <w:r>
        <w:t>u13) + 0</w:t>
      </w:r>
      <w:r w:rsidR="00644CD5">
        <w:t>.</w:t>
      </w:r>
      <w:r>
        <w:t>244*T(v34</w:t>
      </w:r>
      <w:r w:rsidR="00644CD5">
        <w:t>.</w:t>
      </w:r>
      <w:r>
        <w:t>u7) + 0</w:t>
      </w:r>
      <w:r w:rsidR="00644CD5">
        <w:t>.</w:t>
      </w:r>
      <w:r>
        <w:t>171*T(v25</w:t>
      </w:r>
      <w:r w:rsidR="00644CD5">
        <w:t>.</w:t>
      </w:r>
      <w:r>
        <w:t>u8) -0</w:t>
      </w:r>
      <w:r w:rsidR="00644CD5">
        <w:t>.</w:t>
      </w:r>
      <w:r>
        <w:t>233*T(v14</w:t>
      </w:r>
      <w:r w:rsidR="00644CD5">
        <w:t>.</w:t>
      </w:r>
      <w:r>
        <w:t>u23) + 0</w:t>
      </w:r>
      <w:r w:rsidR="00644CD5">
        <w:t>.</w:t>
      </w:r>
      <w:r>
        <w:t>168*T(v6</w:t>
      </w:r>
      <w:r w:rsidR="00644CD5">
        <w:t>.</w:t>
      </w:r>
      <w:r>
        <w:t>u36) + 0</w:t>
      </w:r>
      <w:r w:rsidR="00644CD5">
        <w:t>.</w:t>
      </w:r>
      <w:r>
        <w:t>177*T(v16</w:t>
      </w:r>
      <w:r w:rsidR="00644CD5">
        <w:t>.</w:t>
      </w:r>
      <w:r>
        <w:t>u15) -0</w:t>
      </w:r>
      <w:r w:rsidR="00644CD5">
        <w:t>.</w:t>
      </w:r>
      <w:r>
        <w:t>0844*T(v23</w:t>
      </w:r>
      <w:r w:rsidR="00644CD5">
        <w:t>.</w:t>
      </w:r>
      <w:r>
        <w:t>u6) + 0</w:t>
      </w:r>
      <w:r w:rsidR="00644CD5">
        <w:t>.</w:t>
      </w:r>
      <w:r>
        <w:t>19*T(v20</w:t>
      </w:r>
      <w:r w:rsidR="00644CD5">
        <w:t>.</w:t>
      </w:r>
      <w:r>
        <w:t>u3) + 0</w:t>
      </w:r>
      <w:r w:rsidR="00644CD5">
        <w:t>.</w:t>
      </w:r>
      <w:r>
        <w:t>157*T(v11</w:t>
      </w:r>
      <w:r w:rsidR="00644CD5">
        <w:t>.</w:t>
      </w:r>
      <w:r>
        <w:t>u22) + 0</w:t>
      </w:r>
      <w:r w:rsidR="00644CD5">
        <w:t>.</w:t>
      </w:r>
      <w:r>
        <w:t>143*T(v37</w:t>
      </w:r>
      <w:r w:rsidR="00644CD5">
        <w:t>.</w:t>
      </w:r>
      <w:r>
        <w:t>u2) + 0</w:t>
      </w:r>
      <w:r w:rsidR="00644CD5">
        <w:t>.</w:t>
      </w:r>
      <w:r>
        <w:t>251*T(v3</w:t>
      </w:r>
      <w:r w:rsidR="00644CD5">
        <w:t>.</w:t>
      </w:r>
      <w:r>
        <w:t>u7) -0</w:t>
      </w:r>
      <w:r w:rsidR="00644CD5">
        <w:t>.</w:t>
      </w:r>
      <w:r>
        <w:t>169*T(u39) -0</w:t>
      </w:r>
      <w:r w:rsidR="00644CD5">
        <w:t>.</w:t>
      </w:r>
      <w:r>
        <w:t>24*T(v25</w:t>
      </w:r>
      <w:r w:rsidR="00644CD5">
        <w:t>.</w:t>
      </w:r>
      <w:r>
        <w:t>u10) + 0</w:t>
      </w:r>
      <w:r w:rsidR="00644CD5">
        <w:t>.</w:t>
      </w:r>
      <w:r>
        <w:t>236*T(v3</w:t>
      </w:r>
      <w:r w:rsidR="00644CD5">
        <w:t>.</w:t>
      </w:r>
      <w:r>
        <w:t>u32) -0</w:t>
      </w:r>
      <w:r w:rsidR="00644CD5">
        <w:t>.</w:t>
      </w:r>
      <w:r>
        <w:t>305*T(v1</w:t>
      </w:r>
      <w:r w:rsidR="00644CD5">
        <w:t>.</w:t>
      </w:r>
      <w:r>
        <w:t>u3) -0</w:t>
      </w:r>
      <w:r w:rsidR="00644CD5">
        <w:t>.</w:t>
      </w:r>
      <w:r>
        <w:t>283*T(v1</w:t>
      </w:r>
      <w:r w:rsidR="00644CD5">
        <w:t>.</w:t>
      </w:r>
      <w:r>
        <w:t>u14) + 0</w:t>
      </w:r>
      <w:r w:rsidR="00644CD5">
        <w:t>.</w:t>
      </w:r>
      <w:r>
        <w:t>313*T(v2</w:t>
      </w:r>
      <w:r w:rsidR="00644CD5">
        <w:t>.</w:t>
      </w:r>
      <w:r>
        <w:t>u14) + 0</w:t>
      </w:r>
      <w:r w:rsidR="00644CD5">
        <w:t>.</w:t>
      </w:r>
      <w:r>
        <w:t>219*T(v19</w:t>
      </w:r>
      <w:r w:rsidR="00644CD5">
        <w:t>.</w:t>
      </w:r>
      <w:r>
        <w:t>u17) -0</w:t>
      </w:r>
      <w:r w:rsidR="00644CD5">
        <w:t>.</w:t>
      </w:r>
      <w:r>
        <w:t>283*T(v38</w:t>
      </w:r>
      <w:r w:rsidR="00644CD5">
        <w:t>.</w:t>
      </w:r>
      <w:r>
        <w:t>u3) + 0</w:t>
      </w:r>
      <w:r w:rsidR="00644CD5">
        <w:t>.</w:t>
      </w:r>
      <w:r>
        <w:t>312*T(v24</w:t>
      </w:r>
      <w:r w:rsidR="00644CD5">
        <w:t>.</w:t>
      </w:r>
      <w:r>
        <w:t>u4) + 0</w:t>
      </w:r>
      <w:r w:rsidR="00644CD5">
        <w:t>.</w:t>
      </w:r>
      <w:r>
        <w:t>238*T(v6</w:t>
      </w:r>
      <w:r w:rsidR="00644CD5">
        <w:t>.</w:t>
      </w:r>
      <w:r>
        <w:t>u20) + 0</w:t>
      </w:r>
      <w:r w:rsidR="00644CD5">
        <w:t>.</w:t>
      </w:r>
      <w:r>
        <w:t>232*T(v26</w:t>
      </w:r>
      <w:r w:rsidR="00644CD5">
        <w:t>.</w:t>
      </w:r>
      <w:r>
        <w:t>u1) + 0</w:t>
      </w:r>
      <w:r w:rsidR="00644CD5">
        <w:t>.</w:t>
      </w:r>
      <w:r>
        <w:t>207*T(v3</w:t>
      </w:r>
      <w:r w:rsidR="00644CD5">
        <w:t>.</w:t>
      </w:r>
      <w:r>
        <w:t>u18) -0</w:t>
      </w:r>
      <w:r w:rsidR="00644CD5">
        <w:t>.</w:t>
      </w:r>
      <w:r>
        <w:t>112*T(v17</w:t>
      </w:r>
      <w:r w:rsidR="00644CD5">
        <w:t>.</w:t>
      </w:r>
      <w:r>
        <w:t>u22) + 0</w:t>
      </w:r>
      <w:r w:rsidR="00644CD5">
        <w:t>.</w:t>
      </w:r>
      <w:r>
        <w:t>241*T(v12</w:t>
      </w:r>
      <w:r w:rsidR="00644CD5">
        <w:t>.</w:t>
      </w:r>
      <w:r>
        <w:t xml:space="preserve">u3) + </w:t>
      </w:r>
      <w:r>
        <w:lastRenderedPageBreak/>
        <w:t>0</w:t>
      </w:r>
      <w:r w:rsidR="00644CD5">
        <w:t>.</w:t>
      </w:r>
      <w:r>
        <w:t>178*T(v6</w:t>
      </w:r>
      <w:r w:rsidR="00644CD5">
        <w:t>.</w:t>
      </w:r>
      <w:r>
        <w:t>u26) -0</w:t>
      </w:r>
      <w:r w:rsidR="00644CD5">
        <w:t>.</w:t>
      </w:r>
      <w:r>
        <w:t>174*T(v9</w:t>
      </w:r>
      <w:r w:rsidR="00644CD5">
        <w:t>.</w:t>
      </w:r>
      <w:r>
        <w:t>u21) + 0</w:t>
      </w:r>
      <w:r w:rsidR="00644CD5">
        <w:t>.</w:t>
      </w:r>
      <w:r>
        <w:t>0755*T(v6</w:t>
      </w:r>
      <w:r w:rsidR="00644CD5">
        <w:t>.</w:t>
      </w:r>
      <w:r>
        <w:t>u28) + 0</w:t>
      </w:r>
      <w:r w:rsidR="00644CD5">
        <w:t>.</w:t>
      </w:r>
      <w:r>
        <w:t>228*T(v7</w:t>
      </w:r>
      <w:r w:rsidR="00644CD5">
        <w:t>.</w:t>
      </w:r>
      <w:r>
        <w:t>u17) + 0</w:t>
      </w:r>
      <w:r w:rsidR="00644CD5">
        <w:t>.</w:t>
      </w:r>
      <w:r>
        <w:t>14*T(v8) + 0</w:t>
      </w:r>
      <w:r w:rsidR="00644CD5">
        <w:t>.</w:t>
      </w:r>
      <w:r>
        <w:t>156*T(v27</w:t>
      </w:r>
      <w:r w:rsidR="00644CD5">
        <w:t>.</w:t>
      </w:r>
      <w:r>
        <w:t>u3) -0</w:t>
      </w:r>
      <w:r w:rsidR="00644CD5">
        <w:t>.</w:t>
      </w:r>
      <w:r>
        <w:t>267*T(v22</w:t>
      </w:r>
      <w:r w:rsidR="00644CD5">
        <w:t>.</w:t>
      </w:r>
      <w:r>
        <w:t>u5) + 0</w:t>
      </w:r>
      <w:r w:rsidR="00644CD5">
        <w:t>.</w:t>
      </w:r>
      <w:r>
        <w:t>258*T(v18</w:t>
      </w:r>
      <w:r w:rsidR="00644CD5">
        <w:t>.</w:t>
      </w:r>
      <w:r>
        <w:t>u19) -0</w:t>
      </w:r>
      <w:r w:rsidR="00644CD5">
        <w:t>.</w:t>
      </w:r>
      <w:r>
        <w:t>194*T(v30</w:t>
      </w:r>
      <w:r w:rsidR="00644CD5">
        <w:t>.</w:t>
      </w:r>
      <w:r>
        <w:t>u8) + 0</w:t>
      </w:r>
      <w:r w:rsidR="00644CD5">
        <w:t>.</w:t>
      </w:r>
      <w:r>
        <w:t>177*T(v3</w:t>
      </w:r>
      <w:r w:rsidR="00644CD5">
        <w:t>.</w:t>
      </w:r>
      <w:r>
        <w:t>u22) -0</w:t>
      </w:r>
      <w:r w:rsidR="00644CD5">
        <w:t>.</w:t>
      </w:r>
      <w:r>
        <w:t>191*T(v28</w:t>
      </w:r>
      <w:r w:rsidR="00644CD5">
        <w:t>.</w:t>
      </w:r>
      <w:r>
        <w:t>u13) + 0</w:t>
      </w:r>
      <w:r w:rsidR="00644CD5">
        <w:t>.</w:t>
      </w:r>
      <w:r>
        <w:t>279*T(v17</w:t>
      </w:r>
      <w:r w:rsidR="00644CD5">
        <w:t>.</w:t>
      </w:r>
      <w:r>
        <w:t>u6) + 0</w:t>
      </w:r>
      <w:r w:rsidR="00644CD5">
        <w:t>.</w:t>
      </w:r>
      <w:r>
        <w:t>197*T(v6</w:t>
      </w:r>
      <w:r w:rsidR="00644CD5">
        <w:t>.</w:t>
      </w:r>
      <w:r>
        <w:t>u21) -0</w:t>
      </w:r>
      <w:r w:rsidR="00644CD5">
        <w:t>.</w:t>
      </w:r>
      <w:r>
        <w:t>36*T(v4</w:t>
      </w:r>
      <w:r w:rsidR="00644CD5">
        <w:t>.</w:t>
      </w:r>
      <w:r>
        <w:t>u2) -0</w:t>
      </w:r>
      <w:r w:rsidR="00644CD5">
        <w:t>.</w:t>
      </w:r>
      <w:r>
        <w:t>272*T(v12</w:t>
      </w:r>
      <w:r w:rsidR="00644CD5">
        <w:t>.</w:t>
      </w:r>
      <w:r>
        <w:t>u10) + 0</w:t>
      </w:r>
      <w:r w:rsidR="00644CD5">
        <w:t>.</w:t>
      </w:r>
      <w:r>
        <w:t>215*T(v17</w:t>
      </w:r>
      <w:r w:rsidR="00644CD5">
        <w:t>.</w:t>
      </w:r>
      <w:r>
        <w:t>u10) -0</w:t>
      </w:r>
      <w:r w:rsidR="00644CD5">
        <w:t>.</w:t>
      </w:r>
      <w:r>
        <w:t>2*T(v14</w:t>
      </w:r>
      <w:r w:rsidR="00644CD5">
        <w:t>.</w:t>
      </w:r>
      <w:r>
        <w:t>u17) + 0</w:t>
      </w:r>
      <w:r w:rsidR="00644CD5">
        <w:t>.</w:t>
      </w:r>
      <w:r>
        <w:t>277*T(v3</w:t>
      </w:r>
      <w:r w:rsidR="00644CD5">
        <w:t>.</w:t>
      </w:r>
      <w:r>
        <w:t>u28) + 0</w:t>
      </w:r>
      <w:r w:rsidR="00644CD5">
        <w:t>.</w:t>
      </w:r>
      <w:r>
        <w:t>171*T(v31</w:t>
      </w:r>
      <w:r w:rsidR="00644CD5">
        <w:t>.</w:t>
      </w:r>
      <w:r>
        <w:t>u9) -0</w:t>
      </w:r>
      <w:r w:rsidR="00644CD5">
        <w:t>.</w:t>
      </w:r>
      <w:r>
        <w:t>206*T(v33</w:t>
      </w:r>
      <w:r w:rsidR="00644CD5">
        <w:t>.</w:t>
      </w:r>
      <w:r>
        <w:t>u3) -0</w:t>
      </w:r>
      <w:r w:rsidR="00644CD5">
        <w:t>.</w:t>
      </w:r>
      <w:r>
        <w:t>249*T(v6</w:t>
      </w:r>
      <w:r w:rsidR="00644CD5">
        <w:t>.</w:t>
      </w:r>
      <w:r>
        <w:t>u31) -0</w:t>
      </w:r>
      <w:r w:rsidR="00644CD5">
        <w:t>.</w:t>
      </w:r>
      <w:r>
        <w:t>232*T(v6</w:t>
      </w:r>
      <w:r w:rsidR="00644CD5">
        <w:t>.</w:t>
      </w:r>
      <w:r>
        <w:t>u30) -0</w:t>
      </w:r>
      <w:r w:rsidR="00644CD5">
        <w:t>.</w:t>
      </w:r>
      <w:r>
        <w:t>204*T(v25</w:t>
      </w:r>
      <w:r w:rsidR="00644CD5">
        <w:t>.</w:t>
      </w:r>
      <w:r>
        <w:t>u12) + 0</w:t>
      </w:r>
      <w:r w:rsidR="00644CD5">
        <w:t>.</w:t>
      </w:r>
      <w:r>
        <w:t>143*T(v9</w:t>
      </w:r>
      <w:r w:rsidR="00644CD5">
        <w:t>.</w:t>
      </w:r>
      <w:r>
        <w:t>u5) -0</w:t>
      </w:r>
      <w:r w:rsidR="00644CD5">
        <w:t>.</w:t>
      </w:r>
      <w:r>
        <w:t>237*T(v1</w:t>
      </w:r>
      <w:r w:rsidR="00644CD5">
        <w:t>.</w:t>
      </w:r>
      <w:r>
        <w:t>u25) + 0</w:t>
      </w:r>
      <w:r w:rsidR="00644CD5">
        <w:t>.</w:t>
      </w:r>
      <w:r>
        <w:t>172*T(v5</w:t>
      </w:r>
      <w:r w:rsidR="00644CD5">
        <w:t>.</w:t>
      </w:r>
      <w:r>
        <w:t>u28) -0</w:t>
      </w:r>
      <w:r w:rsidR="00644CD5">
        <w:t>.</w:t>
      </w:r>
      <w:r>
        <w:t>206*T(v11</w:t>
      </w:r>
      <w:r w:rsidR="00644CD5">
        <w:t>.</w:t>
      </w:r>
      <w:r>
        <w:t>u28) -0</w:t>
      </w:r>
      <w:r w:rsidR="00644CD5">
        <w:t>.</w:t>
      </w:r>
      <w:r>
        <w:t>123*T(v30) -0</w:t>
      </w:r>
      <w:r w:rsidR="00644CD5">
        <w:t>.</w:t>
      </w:r>
      <w:r>
        <w:t>176*T(v6</w:t>
      </w:r>
      <w:r w:rsidR="00644CD5">
        <w:t>.</w:t>
      </w:r>
      <w:r>
        <w:t>u32) + 0</w:t>
      </w:r>
      <w:r w:rsidR="00644CD5">
        <w:t>.</w:t>
      </w:r>
      <w:r>
        <w:t>211*T(v10</w:t>
      </w:r>
      <w:r w:rsidR="00644CD5">
        <w:t>.</w:t>
      </w:r>
      <w:r>
        <w:t>u22) + 0</w:t>
      </w:r>
      <w:r w:rsidR="00644CD5">
        <w:t>.</w:t>
      </w:r>
      <w:r>
        <w:t>137*T(v33</w:t>
      </w:r>
      <w:r w:rsidR="00644CD5">
        <w:t>.</w:t>
      </w:r>
      <w:r>
        <w:t>u10) + 0</w:t>
      </w:r>
      <w:r w:rsidR="00644CD5">
        <w:t>.</w:t>
      </w:r>
      <w:r>
        <w:t>136*T(v16</w:t>
      </w:r>
      <w:r w:rsidR="00644CD5">
        <w:t>.</w:t>
      </w:r>
      <w:r>
        <w:t>u22) + 0</w:t>
      </w:r>
      <w:r w:rsidR="00644CD5">
        <w:t>.</w:t>
      </w:r>
      <w:r>
        <w:t>201*T(v10</w:t>
      </w:r>
      <w:r w:rsidR="00644CD5">
        <w:t>.</w:t>
      </w:r>
      <w:r>
        <w:t>u14) + 0</w:t>
      </w:r>
      <w:r w:rsidR="00644CD5">
        <w:t>.</w:t>
      </w:r>
      <w:r>
        <w:t>115*T(u43) -0</w:t>
      </w:r>
      <w:r w:rsidR="00644CD5">
        <w:t>.</w:t>
      </w:r>
      <w:r>
        <w:t>18*T(v10</w:t>
      </w:r>
      <w:r w:rsidR="00644CD5">
        <w:t>.</w:t>
      </w:r>
      <w:r>
        <w:t>u21) -0</w:t>
      </w:r>
      <w:r w:rsidR="00644CD5">
        <w:t>.</w:t>
      </w:r>
      <w:r>
        <w:t>168*T(v10</w:t>
      </w:r>
      <w:r w:rsidR="00644CD5">
        <w:t>.</w:t>
      </w:r>
      <w:r>
        <w:t>u27) + 0</w:t>
      </w:r>
      <w:r w:rsidR="00644CD5">
        <w:t>.</w:t>
      </w:r>
      <w:r>
        <w:t>197*T(v7</w:t>
      </w:r>
      <w:r w:rsidR="00644CD5">
        <w:t>.</w:t>
      </w:r>
      <w:r>
        <w:t>u5) + 0</w:t>
      </w:r>
      <w:r w:rsidR="00644CD5">
        <w:t>.</w:t>
      </w:r>
      <w:r>
        <w:t>165*T(v13</w:t>
      </w:r>
      <w:r w:rsidR="00644CD5">
        <w:t>.</w:t>
      </w:r>
      <w:r>
        <w:t>u26) -0</w:t>
      </w:r>
      <w:r w:rsidR="00644CD5">
        <w:t>.</w:t>
      </w:r>
      <w:r>
        <w:t>182*T(v6</w:t>
      </w:r>
      <w:r w:rsidR="00644CD5">
        <w:t>.</w:t>
      </w:r>
      <w:r>
        <w:t>u25) -0</w:t>
      </w:r>
      <w:r w:rsidR="00644CD5">
        <w:t>.</w:t>
      </w:r>
      <w:r>
        <w:t>204*T(v4</w:t>
      </w:r>
      <w:r w:rsidR="00644CD5">
        <w:t>.</w:t>
      </w:r>
      <w:r>
        <w:t>u31) + 0</w:t>
      </w:r>
      <w:r w:rsidR="00644CD5">
        <w:t>.</w:t>
      </w:r>
      <w:r>
        <w:t>141*T(v15</w:t>
      </w:r>
      <w:r w:rsidR="00644CD5">
        <w:t>.</w:t>
      </w:r>
      <w:r>
        <w:t>u25) -0</w:t>
      </w:r>
      <w:r w:rsidR="00644CD5">
        <w:t>.</w:t>
      </w:r>
      <w:r>
        <w:t>17*T(v11</w:t>
      </w:r>
      <w:r w:rsidR="00644CD5">
        <w:t>.</w:t>
      </w:r>
      <w:r>
        <w:t>u13) -0</w:t>
      </w:r>
      <w:r w:rsidR="00644CD5">
        <w:t>.</w:t>
      </w:r>
      <w:r>
        <w:t>183*T(v11</w:t>
      </w:r>
      <w:r w:rsidR="00644CD5">
        <w:t>.</w:t>
      </w:r>
      <w:r>
        <w:t>u27) -0</w:t>
      </w:r>
      <w:r w:rsidR="00644CD5">
        <w:t>.</w:t>
      </w:r>
      <w:r>
        <w:t>0911*T(v13) + 0</w:t>
      </w:r>
      <w:r w:rsidR="00644CD5">
        <w:t>.</w:t>
      </w:r>
      <w:r>
        <w:t>161*T(v2</w:t>
      </w:r>
      <w:r w:rsidR="00644CD5">
        <w:t>.</w:t>
      </w:r>
      <w:r>
        <w:t>u13) -0</w:t>
      </w:r>
      <w:r w:rsidR="00644CD5">
        <w:t>.</w:t>
      </w:r>
      <w:r>
        <w:t>201*T(v1</w:t>
      </w:r>
      <w:r w:rsidR="00644CD5">
        <w:t>.</w:t>
      </w:r>
      <w:r>
        <w:t>u31) -0</w:t>
      </w:r>
      <w:r w:rsidR="00644CD5">
        <w:t>.</w:t>
      </w:r>
      <w:r>
        <w:t>14*T(v21</w:t>
      </w:r>
      <w:r w:rsidR="00644CD5">
        <w:t>.</w:t>
      </w:r>
      <w:r>
        <w:t>u19) -0</w:t>
      </w:r>
      <w:r w:rsidR="00644CD5">
        <w:t>.</w:t>
      </w:r>
      <w:r>
        <w:t>133*T(v26</w:t>
      </w:r>
      <w:r w:rsidR="00644CD5">
        <w:t>.</w:t>
      </w:r>
      <w:r>
        <w:t>u4) -0</w:t>
      </w:r>
      <w:r w:rsidR="00644CD5">
        <w:t>.</w:t>
      </w:r>
      <w:r>
        <w:t>15*T(v18</w:t>
      </w:r>
      <w:r w:rsidR="00644CD5">
        <w:t>.</w:t>
      </w:r>
      <w:r>
        <w:t>u16) -0</w:t>
      </w:r>
      <w:r w:rsidR="00644CD5">
        <w:t>.</w:t>
      </w:r>
      <w:r>
        <w:t>115*T(v12</w:t>
      </w:r>
      <w:r w:rsidR="00644CD5">
        <w:t>.</w:t>
      </w:r>
      <w:r>
        <w:t>u27) -0</w:t>
      </w:r>
      <w:r w:rsidR="00644CD5">
        <w:t>.</w:t>
      </w:r>
      <w:r>
        <w:t>136*T(v27</w:t>
      </w:r>
      <w:r w:rsidR="00644CD5">
        <w:t>.</w:t>
      </w:r>
      <w:r>
        <w:t>u15) + 0</w:t>
      </w:r>
      <w:r w:rsidR="00644CD5">
        <w:t>.</w:t>
      </w:r>
      <w:r>
        <w:t>138*T(v6</w:t>
      </w:r>
      <w:r w:rsidR="00644CD5">
        <w:t>.</w:t>
      </w:r>
      <w:r>
        <w:t>u17) -0</w:t>
      </w:r>
      <w:r w:rsidR="00644CD5">
        <w:t>.</w:t>
      </w:r>
      <w:r>
        <w:t>108*T(v5</w:t>
      </w:r>
      <w:r w:rsidR="00644CD5">
        <w:t>.</w:t>
      </w:r>
      <w:r>
        <w:t>u24) -0</w:t>
      </w:r>
      <w:r w:rsidR="00644CD5">
        <w:t>.</w:t>
      </w:r>
      <w:r>
        <w:t>222*T(v9</w:t>
      </w:r>
      <w:r w:rsidR="00644CD5">
        <w:t>.</w:t>
      </w:r>
      <w:r>
        <w:t>u7) + 0</w:t>
      </w:r>
      <w:r w:rsidR="00644CD5">
        <w:t>.</w:t>
      </w:r>
      <w:r>
        <w:t>159*T(v12</w:t>
      </w:r>
      <w:r w:rsidR="00644CD5">
        <w:t>.</w:t>
      </w:r>
      <w:r>
        <w:t>u14) -0</w:t>
      </w:r>
      <w:r w:rsidR="00644CD5">
        <w:t>.</w:t>
      </w:r>
      <w:r>
        <w:t>153*T(v20</w:t>
      </w:r>
      <w:r w:rsidR="00644CD5">
        <w:t>.</w:t>
      </w:r>
      <w:r>
        <w:t>u18) -0</w:t>
      </w:r>
      <w:r w:rsidR="00644CD5">
        <w:t>.</w:t>
      </w:r>
      <w:r>
        <w:t>101*T(v27</w:t>
      </w:r>
      <w:r w:rsidR="00644CD5">
        <w:t>.</w:t>
      </w:r>
      <w:r>
        <w:t>u11) + 0</w:t>
      </w:r>
      <w:r w:rsidR="00644CD5">
        <w:t>.</w:t>
      </w:r>
      <w:r>
        <w:t>105*T(v22</w:t>
      </w:r>
      <w:r w:rsidR="00644CD5">
        <w:t>.</w:t>
      </w:r>
      <w:r>
        <w:t>u4) + 0</w:t>
      </w:r>
      <w:r w:rsidR="00644CD5">
        <w:t>.</w:t>
      </w:r>
      <w:r>
        <w:t>0849*T(u41) + 0</w:t>
      </w:r>
      <w:r w:rsidR="00644CD5">
        <w:t>.</w:t>
      </w:r>
      <w:r>
        <w:t>0617*T(v26</w:t>
      </w:r>
      <w:r w:rsidR="00644CD5">
        <w:t>.</w:t>
      </w:r>
      <w:r>
        <w:t>u12) + 0</w:t>
      </w:r>
      <w:r w:rsidR="00644CD5">
        <w:t>.</w:t>
      </w:r>
      <w:r>
        <w:t>128*T(v2</w:t>
      </w:r>
      <w:r w:rsidR="00644CD5">
        <w:t>.</w:t>
      </w:r>
      <w:r>
        <w:t>u16) -0</w:t>
      </w:r>
      <w:r w:rsidR="00644CD5">
        <w:t>.</w:t>
      </w:r>
      <w:r>
        <w:t>111*Lipophilicity^2 + 0</w:t>
      </w:r>
      <w:r w:rsidR="00644CD5">
        <w:t>.</w:t>
      </w:r>
      <w:r>
        <w:t>151*T(v22</w:t>
      </w:r>
      <w:r w:rsidR="00644CD5">
        <w:t>.</w:t>
      </w:r>
      <w:r>
        <w:t>u6) -0</w:t>
      </w:r>
      <w:r w:rsidR="00644CD5">
        <w:t>.</w:t>
      </w:r>
      <w:r>
        <w:t>143*T(v31</w:t>
      </w:r>
      <w:r w:rsidR="00644CD5">
        <w:t>.</w:t>
      </w:r>
      <w:r>
        <w:t>u11) + 0</w:t>
      </w:r>
      <w:r w:rsidR="00644CD5">
        <w:t>.</w:t>
      </w:r>
      <w:r>
        <w:t>126*T(v4</w:t>
      </w:r>
      <w:r w:rsidR="00644CD5">
        <w:t>.</w:t>
      </w:r>
      <w:r>
        <w:t>u29) + 0</w:t>
      </w:r>
      <w:r w:rsidR="00644CD5">
        <w:t>.</w:t>
      </w:r>
      <w:r>
        <w:t>142*T(v9</w:t>
      </w:r>
      <w:r w:rsidR="00644CD5">
        <w:t>.</w:t>
      </w:r>
      <w:r>
        <w:t>u6) -0</w:t>
      </w:r>
      <w:r w:rsidR="00644CD5">
        <w:t>.</w:t>
      </w:r>
      <w:r>
        <w:t>137*T(v3</w:t>
      </w:r>
      <w:r w:rsidR="00644CD5">
        <w:t>.</w:t>
      </w:r>
      <w:r>
        <w:t>u40) + 0</w:t>
      </w:r>
      <w:r w:rsidR="00644CD5">
        <w:t>.</w:t>
      </w:r>
      <w:r>
        <w:t>0987*T(v19</w:t>
      </w:r>
      <w:r w:rsidR="00644CD5">
        <w:t>.</w:t>
      </w:r>
      <w:r>
        <w:t>u24) -0</w:t>
      </w:r>
      <w:r w:rsidR="00644CD5">
        <w:t>.</w:t>
      </w:r>
      <w:r>
        <w:t>179*T(v18</w:t>
      </w:r>
      <w:r w:rsidR="00644CD5">
        <w:t>.</w:t>
      </w:r>
      <w:r>
        <w:t>u1) -0</w:t>
      </w:r>
      <w:r w:rsidR="00644CD5">
        <w:t>.</w:t>
      </w:r>
      <w:r>
        <w:t>149*T(v4</w:t>
      </w:r>
      <w:r w:rsidR="00644CD5">
        <w:t>.</w:t>
      </w:r>
      <w:r>
        <w:t>u15) -0</w:t>
      </w:r>
      <w:r w:rsidR="00644CD5">
        <w:t>.</w:t>
      </w:r>
      <w:r>
        <w:t>111*T(v37</w:t>
      </w:r>
      <w:r w:rsidR="00644CD5">
        <w:t>.</w:t>
      </w:r>
      <w:r>
        <w:t>u4) -0</w:t>
      </w:r>
      <w:r w:rsidR="00644CD5">
        <w:t>.</w:t>
      </w:r>
      <w:r>
        <w:t>088*T(u30) -0</w:t>
      </w:r>
      <w:r w:rsidR="00644CD5">
        <w:t>.</w:t>
      </w:r>
      <w:r>
        <w:t>121*T(v3</w:t>
      </w:r>
      <w:r w:rsidR="00644CD5">
        <w:t>.</w:t>
      </w:r>
      <w:r>
        <w:t>u5) -0</w:t>
      </w:r>
      <w:r w:rsidR="00644CD5">
        <w:t>.</w:t>
      </w:r>
      <w:r>
        <w:t>15*T(v5</w:t>
      </w:r>
      <w:r w:rsidR="00644CD5">
        <w:t>.</w:t>
      </w:r>
      <w:r>
        <w:t>u4) -0</w:t>
      </w:r>
      <w:r w:rsidR="00644CD5">
        <w:t>.</w:t>
      </w:r>
      <w:r>
        <w:t>126*T(v4</w:t>
      </w:r>
      <w:r w:rsidR="00644CD5">
        <w:t>.</w:t>
      </w:r>
      <w:r>
        <w:t>u10) -0</w:t>
      </w:r>
      <w:r w:rsidR="00644CD5">
        <w:t>.</w:t>
      </w:r>
      <w:r>
        <w:t>118*T(v31</w:t>
      </w:r>
      <w:r w:rsidR="00644CD5">
        <w:t>.</w:t>
      </w:r>
      <w:r>
        <w:t>u5) + 0</w:t>
      </w:r>
      <w:r w:rsidR="00644CD5">
        <w:t>.</w:t>
      </w:r>
      <w:r>
        <w:t>133*T(v20</w:t>
      </w:r>
      <w:r w:rsidR="00644CD5">
        <w:t>.</w:t>
      </w:r>
      <w:r>
        <w:t>u23) + 0</w:t>
      </w:r>
      <w:r w:rsidR="00644CD5">
        <w:t>.</w:t>
      </w:r>
      <w:r>
        <w:t>127*T(v20</w:t>
      </w:r>
      <w:r w:rsidR="00644CD5">
        <w:t>.</w:t>
      </w:r>
      <w:r>
        <w:t>u9) -0</w:t>
      </w:r>
      <w:r w:rsidR="00644CD5">
        <w:t>.</w:t>
      </w:r>
      <w:r>
        <w:t>127*T(v14</w:t>
      </w:r>
      <w:r w:rsidR="00644CD5">
        <w:t>.</w:t>
      </w:r>
      <w:r>
        <w:t>u10) -0</w:t>
      </w:r>
      <w:r w:rsidR="00644CD5">
        <w:t>.</w:t>
      </w:r>
      <w:r>
        <w:t>167*T(v7</w:t>
      </w:r>
      <w:r w:rsidR="00644CD5">
        <w:t>.</w:t>
      </w:r>
      <w:r>
        <w:t>u34) -0</w:t>
      </w:r>
      <w:r w:rsidR="00644CD5">
        <w:t>.</w:t>
      </w:r>
      <w:r>
        <w:t>103*T(v18</w:t>
      </w:r>
      <w:r w:rsidR="00644CD5">
        <w:t>.</w:t>
      </w:r>
      <w:r>
        <w:t>u3) + 0</w:t>
      </w:r>
      <w:r w:rsidR="00644CD5">
        <w:t>.</w:t>
      </w:r>
      <w:r>
        <w:t>115*T(v29</w:t>
      </w:r>
      <w:r w:rsidR="00644CD5">
        <w:t>.</w:t>
      </w:r>
      <w:r>
        <w:t>u6) -0</w:t>
      </w:r>
      <w:r w:rsidR="00644CD5">
        <w:t>.</w:t>
      </w:r>
      <w:r>
        <w:t>149*T(v11</w:t>
      </w:r>
      <w:r w:rsidR="00644CD5">
        <w:t>.</w:t>
      </w:r>
      <w:r>
        <w:t>u7) -0</w:t>
      </w:r>
      <w:r w:rsidR="00644CD5">
        <w:t>.</w:t>
      </w:r>
      <w:r>
        <w:t>11*T(v15</w:t>
      </w:r>
      <w:r w:rsidR="00644CD5">
        <w:t>.</w:t>
      </w:r>
      <w:r>
        <w:t>u7) + 0</w:t>
      </w:r>
      <w:r w:rsidR="00644CD5">
        <w:t>.</w:t>
      </w:r>
      <w:r>
        <w:t>129*T(v28</w:t>
      </w:r>
      <w:r w:rsidR="00644CD5">
        <w:t>.</w:t>
      </w:r>
      <w:r>
        <w:t>u6) -0</w:t>
      </w:r>
      <w:r w:rsidR="00644CD5">
        <w:t>.</w:t>
      </w:r>
      <w:r>
        <w:t>123*T(v29</w:t>
      </w:r>
      <w:r w:rsidR="00644CD5">
        <w:t>.</w:t>
      </w:r>
      <w:r>
        <w:t>u2) -0</w:t>
      </w:r>
      <w:r w:rsidR="00644CD5">
        <w:t>.</w:t>
      </w:r>
      <w:r>
        <w:t>157*T(v4</w:t>
      </w:r>
      <w:r w:rsidR="00644CD5">
        <w:t>.</w:t>
      </w:r>
      <w:r>
        <w:t>u3) -0</w:t>
      </w:r>
      <w:r w:rsidR="00644CD5">
        <w:t>.</w:t>
      </w:r>
      <w:r>
        <w:t>124*T(v3</w:t>
      </w:r>
      <w:r w:rsidR="00644CD5">
        <w:t>.</w:t>
      </w:r>
      <w:r>
        <w:t>u31) -0</w:t>
      </w:r>
      <w:r w:rsidR="00644CD5">
        <w:t>.</w:t>
      </w:r>
      <w:r>
        <w:t>103*T(v13</w:t>
      </w:r>
      <w:r w:rsidR="00644CD5">
        <w:t>.</w:t>
      </w:r>
      <w:r>
        <w:t>u11) + 0</w:t>
      </w:r>
      <w:r w:rsidR="00644CD5">
        <w:t>.</w:t>
      </w:r>
      <w:r>
        <w:t>129*T(v6</w:t>
      </w:r>
      <w:r w:rsidR="00644CD5">
        <w:t>.</w:t>
      </w:r>
      <w:r>
        <w:t>u8) + 0</w:t>
      </w:r>
      <w:r w:rsidR="00644CD5">
        <w:t>.</w:t>
      </w:r>
      <w:r>
        <w:t>0989*T(v18</w:t>
      </w:r>
      <w:r w:rsidR="00644CD5">
        <w:t>.</w:t>
      </w:r>
      <w:r>
        <w:t>u21) -0</w:t>
      </w:r>
      <w:r w:rsidR="00644CD5">
        <w:t>.</w:t>
      </w:r>
      <w:r>
        <w:t>0993*T(v2</w:t>
      </w:r>
      <w:r w:rsidR="00644CD5">
        <w:t>.</w:t>
      </w:r>
      <w:r>
        <w:t>u31) -0</w:t>
      </w:r>
      <w:r w:rsidR="00644CD5">
        <w:t>.</w:t>
      </w:r>
      <w:r>
        <w:t>0707*T(v40) + 0</w:t>
      </w:r>
      <w:r w:rsidR="00644CD5">
        <w:t>.</w:t>
      </w:r>
      <w:r>
        <w:t>0916*T(v15</w:t>
      </w:r>
      <w:r w:rsidR="00644CD5">
        <w:t>.</w:t>
      </w:r>
      <w:r>
        <w:t>u15) + 0</w:t>
      </w:r>
      <w:r w:rsidR="00644CD5">
        <w:t>.</w:t>
      </w:r>
      <w:r>
        <w:t>097*Length^3 + 0</w:t>
      </w:r>
      <w:r w:rsidR="00644CD5">
        <w:t>.</w:t>
      </w:r>
      <w:r>
        <w:t>125*T(v5</w:t>
      </w:r>
      <w:r w:rsidR="00644CD5">
        <w:t>.</w:t>
      </w:r>
      <w:r>
        <w:t>u1) -0</w:t>
      </w:r>
      <w:r w:rsidR="00644CD5">
        <w:t>.</w:t>
      </w:r>
      <w:r>
        <w:t>128*T(v8</w:t>
      </w:r>
      <w:r w:rsidR="00644CD5">
        <w:t>.</w:t>
      </w:r>
      <w:r>
        <w:t>u1) + 0</w:t>
      </w:r>
      <w:r w:rsidR="00644CD5">
        <w:t>.</w:t>
      </w:r>
      <w:r>
        <w:t>0848*T(v12</w:t>
      </w:r>
      <w:r w:rsidR="00644CD5">
        <w:t>.</w:t>
      </w:r>
      <w:r>
        <w:t>u2) -0</w:t>
      </w:r>
      <w:r w:rsidR="00644CD5">
        <w:t>.</w:t>
      </w:r>
      <w:r>
        <w:t>0902*T(v16</w:t>
      </w:r>
      <w:r w:rsidR="00644CD5">
        <w:t>.</w:t>
      </w:r>
      <w:r>
        <w:t>u8) + 0</w:t>
      </w:r>
      <w:r w:rsidR="00644CD5">
        <w:t>.</w:t>
      </w:r>
      <w:r>
        <w:t>123*T(v19</w:t>
      </w:r>
      <w:r w:rsidR="00644CD5">
        <w:t>.</w:t>
      </w:r>
      <w:r>
        <w:t>u7) -0</w:t>
      </w:r>
      <w:r w:rsidR="00644CD5">
        <w:t>.</w:t>
      </w:r>
      <w:r>
        <w:t>0712*T(v38) + 0</w:t>
      </w:r>
      <w:r w:rsidR="00644CD5">
        <w:t>.</w:t>
      </w:r>
      <w:r>
        <w:t>117*T(v3</w:t>
      </w:r>
      <w:r w:rsidR="00644CD5">
        <w:t>.</w:t>
      </w:r>
      <w:r>
        <w:t>u30) -0</w:t>
      </w:r>
      <w:r w:rsidR="00644CD5">
        <w:t>.</w:t>
      </w:r>
      <w:r>
        <w:t>0974*T(v8</w:t>
      </w:r>
      <w:r w:rsidR="00644CD5">
        <w:t>.</w:t>
      </w:r>
      <w:r>
        <w:t>u17) + 0</w:t>
      </w:r>
      <w:r w:rsidR="00644CD5">
        <w:t>.</w:t>
      </w:r>
      <w:r>
        <w:t>13*T(v14</w:t>
      </w:r>
      <w:r w:rsidR="00644CD5">
        <w:t>.</w:t>
      </w:r>
      <w:r>
        <w:t>u14) + 0</w:t>
      </w:r>
      <w:r w:rsidR="00644CD5">
        <w:t>.</w:t>
      </w:r>
      <w:r>
        <w:t>0672*T(v23</w:t>
      </w:r>
      <w:r w:rsidR="00644CD5">
        <w:t>.</w:t>
      </w:r>
      <w:r>
        <w:t>u14) + 0</w:t>
      </w:r>
      <w:r w:rsidR="00644CD5">
        <w:t>.</w:t>
      </w:r>
      <w:r>
        <w:t>0938*Lipophilicity^3 + 0</w:t>
      </w:r>
      <w:r w:rsidR="00644CD5">
        <w:t>.</w:t>
      </w:r>
      <w:r>
        <w:t>0758*T(v2</w:t>
      </w:r>
      <w:r w:rsidR="00644CD5">
        <w:t>.</w:t>
      </w:r>
      <w:r>
        <w:t>u27) -0</w:t>
      </w:r>
      <w:r w:rsidR="00644CD5">
        <w:t>.</w:t>
      </w:r>
      <w:r>
        <w:t>0842*T(v20</w:t>
      </w:r>
      <w:r w:rsidR="00644CD5">
        <w:t>.</w:t>
      </w:r>
      <w:r>
        <w:t>u19) + 0</w:t>
      </w:r>
      <w:r w:rsidR="00644CD5">
        <w:t>.</w:t>
      </w:r>
      <w:r>
        <w:t>0641*T(v26) -0</w:t>
      </w:r>
      <w:r w:rsidR="00644CD5">
        <w:t>.</w:t>
      </w:r>
      <w:r>
        <w:t>0855*T(v20</w:t>
      </w:r>
      <w:r w:rsidR="00644CD5">
        <w:t>.</w:t>
      </w:r>
      <w:r>
        <w:t>u20) + 0</w:t>
      </w:r>
      <w:r w:rsidR="00644CD5">
        <w:t>.</w:t>
      </w:r>
      <w:r>
        <w:t>108*T(v1</w:t>
      </w:r>
      <w:r w:rsidR="00644CD5">
        <w:t>.</w:t>
      </w:r>
      <w:r>
        <w:t>u33) + 0</w:t>
      </w:r>
      <w:r w:rsidR="00644CD5">
        <w:t>.</w:t>
      </w:r>
      <w:r>
        <w:t>131*T(v1</w:t>
      </w:r>
      <w:r w:rsidR="00644CD5">
        <w:t>.</w:t>
      </w:r>
      <w:r>
        <w:t>u11) -0</w:t>
      </w:r>
      <w:r w:rsidR="00644CD5">
        <w:t>.</w:t>
      </w:r>
      <w:r>
        <w:t>077*T(v31</w:t>
      </w:r>
      <w:r w:rsidR="00644CD5">
        <w:t>.</w:t>
      </w:r>
      <w:r>
        <w:t>u4) + 0</w:t>
      </w:r>
      <w:r w:rsidR="00644CD5">
        <w:t>.</w:t>
      </w:r>
      <w:r>
        <w:t>0855*T(v28</w:t>
      </w:r>
      <w:r w:rsidR="00644CD5">
        <w:t>.</w:t>
      </w:r>
      <w:r>
        <w:t>u5) -0</w:t>
      </w:r>
      <w:r w:rsidR="00644CD5">
        <w:t>.</w:t>
      </w:r>
      <w:r>
        <w:t>0986*T(v7</w:t>
      </w:r>
      <w:r w:rsidR="00644CD5">
        <w:t>.</w:t>
      </w:r>
      <w:r>
        <w:t>u7) -0</w:t>
      </w:r>
      <w:r w:rsidR="00644CD5">
        <w:t>.</w:t>
      </w:r>
      <w:r>
        <w:t>0902*T(v3</w:t>
      </w:r>
      <w:r w:rsidR="00644CD5">
        <w:t>.</w:t>
      </w:r>
      <w:r>
        <w:t>u38) -0</w:t>
      </w:r>
      <w:r w:rsidR="00644CD5">
        <w:t>.</w:t>
      </w:r>
      <w:r>
        <w:t>0782*T(v11</w:t>
      </w:r>
      <w:r w:rsidR="00644CD5">
        <w:t>.</w:t>
      </w:r>
      <w:r>
        <w:t>u21) -0</w:t>
      </w:r>
      <w:r w:rsidR="00644CD5">
        <w:t>.</w:t>
      </w:r>
      <w:r>
        <w:t>0862*T(v12</w:t>
      </w:r>
      <w:r w:rsidR="00644CD5">
        <w:t>.</w:t>
      </w:r>
      <w:r>
        <w:t>u24) -0</w:t>
      </w:r>
      <w:r w:rsidR="00644CD5">
        <w:t>.</w:t>
      </w:r>
      <w:r>
        <w:t>0684*T(v19</w:t>
      </w:r>
      <w:r w:rsidR="00644CD5">
        <w:t>.</w:t>
      </w:r>
      <w:r>
        <w:t>u11) + 0</w:t>
      </w:r>
      <w:r w:rsidR="00644CD5">
        <w:t>.</w:t>
      </w:r>
      <w:r>
        <w:t>0805*T(v2</w:t>
      </w:r>
      <w:r w:rsidR="00644CD5">
        <w:t>.</w:t>
      </w:r>
      <w:r>
        <w:t>u28) -0</w:t>
      </w:r>
      <w:r w:rsidR="00644CD5">
        <w:t>.</w:t>
      </w:r>
      <w:r>
        <w:t>0868*T(v19</w:t>
      </w:r>
      <w:r w:rsidR="00644CD5">
        <w:t>.</w:t>
      </w:r>
      <w:r>
        <w:t>u6) + 0</w:t>
      </w:r>
      <w:r w:rsidR="00644CD5">
        <w:t>.</w:t>
      </w:r>
      <w:r>
        <w:t>0791*T(v14</w:t>
      </w:r>
      <w:r w:rsidR="00644CD5">
        <w:t>.</w:t>
      </w:r>
      <w:r>
        <w:t>u16) -0</w:t>
      </w:r>
      <w:r w:rsidR="00644CD5">
        <w:t>.</w:t>
      </w:r>
      <w:r>
        <w:t>0734*T(v21</w:t>
      </w:r>
      <w:r w:rsidR="00644CD5">
        <w:t>.</w:t>
      </w:r>
      <w:r>
        <w:t>u21) -0</w:t>
      </w:r>
      <w:r w:rsidR="00644CD5">
        <w:t>.</w:t>
      </w:r>
      <w:r>
        <w:t>0714*T(v35</w:t>
      </w:r>
      <w:r w:rsidR="00644CD5">
        <w:t>.</w:t>
      </w:r>
      <w:r>
        <w:t>u2) + 0</w:t>
      </w:r>
      <w:r w:rsidR="00644CD5">
        <w:t>.</w:t>
      </w:r>
      <w:r>
        <w:t>0652*T(v29</w:t>
      </w:r>
      <w:r w:rsidR="00644CD5">
        <w:t>.</w:t>
      </w:r>
      <w:r>
        <w:t>u7) -0</w:t>
      </w:r>
      <w:r w:rsidR="00644CD5">
        <w:t>.</w:t>
      </w:r>
      <w:r>
        <w:t>0657*T(v2</w:t>
      </w:r>
      <w:r w:rsidR="00644CD5">
        <w:t>.</w:t>
      </w:r>
      <w:r>
        <w:t>u24) + 0</w:t>
      </w:r>
      <w:r w:rsidR="00644CD5">
        <w:t>.</w:t>
      </w:r>
      <w:r>
        <w:t>0808*T(v6</w:t>
      </w:r>
      <w:r w:rsidR="00644CD5">
        <w:t>.</w:t>
      </w:r>
      <w:r>
        <w:t>u11) -0</w:t>
      </w:r>
      <w:r w:rsidR="00644CD5">
        <w:t>.</w:t>
      </w:r>
      <w:r>
        <w:t>0805*T(v8</w:t>
      </w:r>
      <w:r w:rsidR="00644CD5">
        <w:t>.</w:t>
      </w:r>
      <w:r>
        <w:t>u24) -0</w:t>
      </w:r>
      <w:r w:rsidR="00644CD5">
        <w:t>.</w:t>
      </w:r>
      <w:r>
        <w:t>0703*T(v32</w:t>
      </w:r>
      <w:r w:rsidR="00644CD5">
        <w:t>.</w:t>
      </w:r>
      <w:r>
        <w:t>u6) -0</w:t>
      </w:r>
      <w:r w:rsidR="00644CD5">
        <w:t>.</w:t>
      </w:r>
      <w:r>
        <w:t>0785*T(v25</w:t>
      </w:r>
      <w:r w:rsidR="00644CD5">
        <w:t>.</w:t>
      </w:r>
      <w:r>
        <w:t>u7) + 0</w:t>
      </w:r>
      <w:r w:rsidR="00644CD5">
        <w:t>.</w:t>
      </w:r>
      <w:r>
        <w:t>0537*T(u34) + 0</w:t>
      </w:r>
      <w:r w:rsidR="00644CD5">
        <w:t>.</w:t>
      </w:r>
      <w:r>
        <w:t>0743*T(v1</w:t>
      </w:r>
      <w:r w:rsidR="00644CD5">
        <w:t>.</w:t>
      </w:r>
      <w:r>
        <w:t>u17) -0</w:t>
      </w:r>
      <w:r w:rsidR="00644CD5">
        <w:t>.</w:t>
      </w:r>
      <w:r>
        <w:t>0661*T(v26</w:t>
      </w:r>
      <w:r w:rsidR="00644CD5">
        <w:t>.</w:t>
      </w:r>
      <w:r>
        <w:t>u10) -0</w:t>
      </w:r>
      <w:r w:rsidR="00644CD5">
        <w:t>.</w:t>
      </w:r>
      <w:r>
        <w:t>0439*T(u38) -0</w:t>
      </w:r>
      <w:r w:rsidR="00644CD5">
        <w:t>.</w:t>
      </w:r>
      <w:r>
        <w:t>0635*T(v19</w:t>
      </w:r>
      <w:r w:rsidR="00644CD5">
        <w:t>.</w:t>
      </w:r>
      <w:r>
        <w:t>u23) -0</w:t>
      </w:r>
      <w:r w:rsidR="00644CD5">
        <w:t>.</w:t>
      </w:r>
      <w:r>
        <w:t>0602*T(v12</w:t>
      </w:r>
      <w:r w:rsidR="00644CD5">
        <w:t>.</w:t>
      </w:r>
      <w:r>
        <w:t>u22) -0</w:t>
      </w:r>
      <w:r w:rsidR="00644CD5">
        <w:t>.</w:t>
      </w:r>
      <w:r>
        <w:t>0746*T(v34</w:t>
      </w:r>
      <w:r w:rsidR="00644CD5">
        <w:t>.</w:t>
      </w:r>
      <w:r>
        <w:t>u6) -0</w:t>
      </w:r>
      <w:r w:rsidR="00644CD5">
        <w:t>.</w:t>
      </w:r>
      <w:r>
        <w:t>0741*T(v18</w:t>
      </w:r>
      <w:r w:rsidR="00644CD5">
        <w:t>.</w:t>
      </w:r>
      <w:r>
        <w:t>u2) -0</w:t>
      </w:r>
      <w:r w:rsidR="00644CD5">
        <w:t>.</w:t>
      </w:r>
      <w:r>
        <w:t>0525*T(u13) -0</w:t>
      </w:r>
      <w:r w:rsidR="00644CD5">
        <w:t>.</w:t>
      </w:r>
      <w:r>
        <w:t>0742*T(v33</w:t>
      </w:r>
      <w:r w:rsidR="00644CD5">
        <w:t>.</w:t>
      </w:r>
      <w:r>
        <w:t>u8) + 0</w:t>
      </w:r>
      <w:r w:rsidR="00644CD5">
        <w:t>.</w:t>
      </w:r>
      <w:r>
        <w:t>0678*T(v2</w:t>
      </w:r>
      <w:r w:rsidR="00644CD5">
        <w:t>.</w:t>
      </w:r>
      <w:r>
        <w:t>u20) + 0</w:t>
      </w:r>
      <w:r w:rsidR="00644CD5">
        <w:t>.</w:t>
      </w:r>
      <w:r>
        <w:t>0596*T(v11</w:t>
      </w:r>
      <w:r w:rsidR="00644CD5">
        <w:t>.</w:t>
      </w:r>
      <w:r>
        <w:t>u4) -0</w:t>
      </w:r>
      <w:r w:rsidR="00644CD5">
        <w:t>.</w:t>
      </w:r>
      <w:r>
        <w:t>053*T(v10</w:t>
      </w:r>
      <w:r w:rsidR="00644CD5">
        <w:t>.</w:t>
      </w:r>
      <w:r>
        <w:t>u13) -0</w:t>
      </w:r>
      <w:r w:rsidR="00644CD5">
        <w:t>.</w:t>
      </w:r>
      <w:r>
        <w:t>0579*T(v2</w:t>
      </w:r>
      <w:r w:rsidR="00644CD5">
        <w:t>.</w:t>
      </w:r>
      <w:r>
        <w:t>u15) + 0</w:t>
      </w:r>
      <w:r w:rsidR="00644CD5">
        <w:t>.</w:t>
      </w:r>
      <w:r>
        <w:t>0532*T(v14</w:t>
      </w:r>
      <w:r w:rsidR="00644CD5">
        <w:t>.</w:t>
      </w:r>
      <w:r>
        <w:t>u25) -0</w:t>
      </w:r>
      <w:r w:rsidR="00644CD5">
        <w:t>.</w:t>
      </w:r>
      <w:r>
        <w:t>0582*T(v30</w:t>
      </w:r>
      <w:r w:rsidR="00644CD5">
        <w:t>.</w:t>
      </w:r>
      <w:r>
        <w:t>u12) + 0</w:t>
      </w:r>
      <w:r w:rsidR="00644CD5">
        <w:t>.</w:t>
      </w:r>
      <w:r>
        <w:t>0593*T(v9</w:t>
      </w:r>
      <w:r w:rsidR="00644CD5">
        <w:t>.</w:t>
      </w:r>
      <w:r>
        <w:t>u31) + 0</w:t>
      </w:r>
      <w:r w:rsidR="00644CD5">
        <w:t>.</w:t>
      </w:r>
      <w:r>
        <w:t>0601*T(v20</w:t>
      </w:r>
      <w:r w:rsidR="00644CD5">
        <w:t>.</w:t>
      </w:r>
      <w:r>
        <w:t>u16) -0</w:t>
      </w:r>
      <w:r w:rsidR="00644CD5">
        <w:t>.</w:t>
      </w:r>
      <w:r>
        <w:t>0515*T(v7</w:t>
      </w:r>
      <w:r w:rsidR="00644CD5">
        <w:t>.</w:t>
      </w:r>
      <w:r>
        <w:t>u26) + 0</w:t>
      </w:r>
      <w:r w:rsidR="00644CD5">
        <w:t>.</w:t>
      </w:r>
      <w:r>
        <w:t>0493*T(v13</w:t>
      </w:r>
      <w:r w:rsidR="00644CD5">
        <w:t>.</w:t>
      </w:r>
      <w:r>
        <w:t>u27) + 0</w:t>
      </w:r>
      <w:r w:rsidR="00644CD5">
        <w:t>.</w:t>
      </w:r>
      <w:r>
        <w:t>0625*T(v9</w:t>
      </w:r>
      <w:r w:rsidR="00644CD5">
        <w:t>.</w:t>
      </w:r>
      <w:r>
        <w:t>u4) + 0</w:t>
      </w:r>
      <w:r w:rsidR="00644CD5">
        <w:t>.</w:t>
      </w:r>
      <w:r>
        <w:t>0532*T(v21</w:t>
      </w:r>
      <w:r w:rsidR="00644CD5">
        <w:t>.</w:t>
      </w:r>
      <w:r>
        <w:t>u20) -0</w:t>
      </w:r>
      <w:r w:rsidR="00644CD5">
        <w:t>.</w:t>
      </w:r>
      <w:r>
        <w:t>0374*T(u35) + 0</w:t>
      </w:r>
      <w:r w:rsidR="00644CD5">
        <w:t>.</w:t>
      </w:r>
      <w:r>
        <w:t>0547*T(v5</w:t>
      </w:r>
      <w:r w:rsidR="00644CD5">
        <w:t>.</w:t>
      </w:r>
      <w:r>
        <w:t>u23) + 0</w:t>
      </w:r>
      <w:r w:rsidR="00644CD5">
        <w:t>.</w:t>
      </w:r>
      <w:r>
        <w:t>0553*T(v24</w:t>
      </w:r>
      <w:r w:rsidR="00644CD5">
        <w:t>.</w:t>
      </w:r>
      <w:r>
        <w:t>u3) + 0</w:t>
      </w:r>
      <w:r w:rsidR="00644CD5">
        <w:t>.</w:t>
      </w:r>
      <w:r>
        <w:t>0479*T(v7</w:t>
      </w:r>
      <w:r w:rsidR="00644CD5">
        <w:t>.</w:t>
      </w:r>
      <w:r>
        <w:t>u35) -0</w:t>
      </w:r>
      <w:r w:rsidR="00644CD5">
        <w:t>.</w:t>
      </w:r>
      <w:r>
        <w:t>0863*T(v2</w:t>
      </w:r>
      <w:r w:rsidR="00644CD5">
        <w:t>.</w:t>
      </w:r>
      <w:r>
        <w:t>u1) + 0</w:t>
      </w:r>
      <w:r w:rsidR="00644CD5">
        <w:t>.</w:t>
      </w:r>
      <w:r>
        <w:t>051*T(v9</w:t>
      </w:r>
      <w:r w:rsidR="00644CD5">
        <w:t>.</w:t>
      </w:r>
      <w:r>
        <w:t>u25) -0</w:t>
      </w:r>
      <w:r w:rsidR="00644CD5">
        <w:t>.</w:t>
      </w:r>
      <w:r>
        <w:t>0503*T(v22</w:t>
      </w:r>
      <w:r w:rsidR="00644CD5">
        <w:t>.</w:t>
      </w:r>
      <w:r>
        <w:t>u17) + 0</w:t>
      </w:r>
      <w:r w:rsidR="00644CD5">
        <w:t>.</w:t>
      </w:r>
      <w:r>
        <w:t>0555*T(v4</w:t>
      </w:r>
      <w:r w:rsidR="00644CD5">
        <w:t>.</w:t>
      </w:r>
      <w:r>
        <w:t>u7) + 0</w:t>
      </w:r>
      <w:r w:rsidR="00644CD5">
        <w:t>.</w:t>
      </w:r>
      <w:r>
        <w:t>0579*T(v13</w:t>
      </w:r>
      <w:r w:rsidR="00644CD5">
        <w:t>.</w:t>
      </w:r>
      <w:r>
        <w:t>u4) -0</w:t>
      </w:r>
      <w:r w:rsidR="00644CD5">
        <w:t>.</w:t>
      </w:r>
      <w:r>
        <w:t>0474*T(v17</w:t>
      </w:r>
      <w:r w:rsidR="00644CD5">
        <w:t>.</w:t>
      </w:r>
      <w:r>
        <w:t>u21) + 0</w:t>
      </w:r>
      <w:r w:rsidR="00644CD5">
        <w:t>.</w:t>
      </w:r>
      <w:r>
        <w:t>0461*T(v22</w:t>
      </w:r>
      <w:r w:rsidR="00644CD5">
        <w:t>.</w:t>
      </w:r>
      <w:r>
        <w:t>u16) -0</w:t>
      </w:r>
      <w:r w:rsidR="00644CD5">
        <w:t>.</w:t>
      </w:r>
      <w:r>
        <w:t>0465*T(v33</w:t>
      </w:r>
      <w:r w:rsidR="00644CD5">
        <w:t>.</w:t>
      </w:r>
      <w:r>
        <w:t>u7) + 0</w:t>
      </w:r>
      <w:r w:rsidR="00644CD5">
        <w:t>.</w:t>
      </w:r>
      <w:r>
        <w:t>0496*T(v5</w:t>
      </w:r>
      <w:r w:rsidR="00644CD5">
        <w:t>.</w:t>
      </w:r>
      <w:r>
        <w:t>u20) -0</w:t>
      </w:r>
      <w:r w:rsidR="00644CD5">
        <w:t>.</w:t>
      </w:r>
      <w:r>
        <w:t>0493*T(v21</w:t>
      </w:r>
      <w:r w:rsidR="00644CD5">
        <w:t>.</w:t>
      </w:r>
      <w:r>
        <w:t>u5) -0</w:t>
      </w:r>
      <w:r w:rsidR="00644CD5">
        <w:t>.</w:t>
      </w:r>
      <w:r>
        <w:t>0523*T(v9</w:t>
      </w:r>
      <w:r w:rsidR="00644CD5">
        <w:t>.</w:t>
      </w:r>
      <w:r>
        <w:t>u1) + 0</w:t>
      </w:r>
      <w:r w:rsidR="00644CD5">
        <w:t>.</w:t>
      </w:r>
      <w:r>
        <w:t>0562*T(v1</w:t>
      </w:r>
      <w:r w:rsidR="00644CD5">
        <w:t>.</w:t>
      </w:r>
      <w:r>
        <w:t>u24) -0</w:t>
      </w:r>
      <w:r w:rsidR="00644CD5">
        <w:t>.</w:t>
      </w:r>
      <w:r>
        <w:t>0368*T(v5) -0</w:t>
      </w:r>
      <w:r w:rsidR="00644CD5">
        <w:t>.</w:t>
      </w:r>
      <w:r>
        <w:t>0482*T(v7</w:t>
      </w:r>
      <w:r w:rsidR="00644CD5">
        <w:t>.</w:t>
      </w:r>
      <w:r>
        <w:t>u28) -0</w:t>
      </w:r>
      <w:r w:rsidR="00644CD5">
        <w:t>.</w:t>
      </w:r>
      <w:r>
        <w:t>0399*T(v28</w:t>
      </w:r>
      <w:r w:rsidR="00644CD5">
        <w:t>.</w:t>
      </w:r>
      <w:r>
        <w:t>u2) + 0</w:t>
      </w:r>
      <w:r w:rsidR="00644CD5">
        <w:t>.</w:t>
      </w:r>
      <w:r>
        <w:t>0465*T(v19</w:t>
      </w:r>
      <w:r w:rsidR="00644CD5">
        <w:t>.</w:t>
      </w:r>
      <w:r>
        <w:t>u19) -0</w:t>
      </w:r>
      <w:r w:rsidR="00644CD5">
        <w:t>.</w:t>
      </w:r>
      <w:r>
        <w:t>0492*T(v7</w:t>
      </w:r>
      <w:r w:rsidR="00644CD5">
        <w:t>.</w:t>
      </w:r>
      <w:r>
        <w:t>u29) -0</w:t>
      </w:r>
      <w:r w:rsidR="00644CD5">
        <w:t>.</w:t>
      </w:r>
      <w:r>
        <w:t>0458*T(v32</w:t>
      </w:r>
      <w:r w:rsidR="00644CD5">
        <w:t>.</w:t>
      </w:r>
      <w:r>
        <w:t>u5) + 0</w:t>
      </w:r>
      <w:r w:rsidR="00644CD5">
        <w:t>.</w:t>
      </w:r>
      <w:r>
        <w:t>0439*T(v39</w:t>
      </w:r>
      <w:r w:rsidR="00644CD5">
        <w:t>.</w:t>
      </w:r>
      <w:r>
        <w:t>u2) + 0</w:t>
      </w:r>
      <w:r w:rsidR="00644CD5">
        <w:t>.</w:t>
      </w:r>
      <w:r>
        <w:t>0408*T(v27</w:t>
      </w:r>
      <w:r w:rsidR="00644CD5">
        <w:t>.</w:t>
      </w:r>
      <w:r>
        <w:t>u9) + 0</w:t>
      </w:r>
      <w:r w:rsidR="00644CD5">
        <w:t>.</w:t>
      </w:r>
      <w:r>
        <w:t>0302*T(v23) -0</w:t>
      </w:r>
      <w:r w:rsidR="00644CD5">
        <w:t>.</w:t>
      </w:r>
      <w:r>
        <w:t>0469*NumHal + 0</w:t>
      </w:r>
      <w:r w:rsidR="00644CD5">
        <w:t>.</w:t>
      </w:r>
      <w:r>
        <w:t>0295*T(u20) -0</w:t>
      </w:r>
      <w:r w:rsidR="00644CD5">
        <w:t>.</w:t>
      </w:r>
      <w:r>
        <w:t>0374*T(v25</w:t>
      </w:r>
      <w:r w:rsidR="00644CD5">
        <w:t>.</w:t>
      </w:r>
      <w:r>
        <w:t>u14) + 0</w:t>
      </w:r>
      <w:r w:rsidR="00644CD5">
        <w:t>.</w:t>
      </w:r>
      <w:r>
        <w:t>0329*T(v17</w:t>
      </w:r>
      <w:r w:rsidR="00644CD5">
        <w:t>.</w:t>
      </w:r>
      <w:r>
        <w:t>u26) -0</w:t>
      </w:r>
      <w:r w:rsidR="00644CD5">
        <w:t>.</w:t>
      </w:r>
      <w:r>
        <w:t>0304*T(v24</w:t>
      </w:r>
      <w:r w:rsidR="00644CD5">
        <w:t>.</w:t>
      </w:r>
      <w:r>
        <w:t>u16) -0</w:t>
      </w:r>
      <w:r w:rsidR="00644CD5">
        <w:t>.</w:t>
      </w:r>
      <w:r>
        <w:t>0296*T(v7</w:t>
      </w:r>
      <w:r w:rsidR="00644CD5">
        <w:t>.</w:t>
      </w:r>
      <w:r>
        <w:t>u30) -0</w:t>
      </w:r>
      <w:r w:rsidR="00644CD5">
        <w:t>.</w:t>
      </w:r>
      <w:r>
        <w:t>03*T(v10</w:t>
      </w:r>
      <w:r w:rsidR="00644CD5">
        <w:t>.</w:t>
      </w:r>
      <w:r>
        <w:t>u24) -0</w:t>
      </w:r>
      <w:r w:rsidR="00644CD5">
        <w:t>.</w:t>
      </w:r>
      <w:r>
        <w:t>0331*T(v18</w:t>
      </w:r>
      <w:r w:rsidR="00644CD5">
        <w:t>.</w:t>
      </w:r>
      <w:r>
        <w:t>u6) -0</w:t>
      </w:r>
      <w:r w:rsidR="00644CD5">
        <w:t>.</w:t>
      </w:r>
      <w:r>
        <w:t>03*T(v16</w:t>
      </w:r>
      <w:r w:rsidR="00644CD5">
        <w:t>.</w:t>
      </w:r>
      <w:r>
        <w:t>u3) -0</w:t>
      </w:r>
      <w:r w:rsidR="00644CD5">
        <w:t>.</w:t>
      </w:r>
      <w:r>
        <w:t>0259*T(v12</w:t>
      </w:r>
      <w:r w:rsidR="00644CD5">
        <w:t>.</w:t>
      </w:r>
      <w:r>
        <w:t>u19) -0</w:t>
      </w:r>
      <w:r w:rsidR="00644CD5">
        <w:t>.</w:t>
      </w:r>
      <w:r>
        <w:t>0246*T(v32</w:t>
      </w:r>
      <w:r w:rsidR="00644CD5">
        <w:t>.</w:t>
      </w:r>
      <w:r>
        <w:t>u11) + 0</w:t>
      </w:r>
      <w:r w:rsidR="00644CD5">
        <w:t>.</w:t>
      </w:r>
      <w:r>
        <w:t>0255*T(v18</w:t>
      </w:r>
      <w:r w:rsidR="00644CD5">
        <w:t>.</w:t>
      </w:r>
      <w:r>
        <w:t>u13) -0</w:t>
      </w:r>
      <w:r w:rsidR="00644CD5">
        <w:t>.</w:t>
      </w:r>
      <w:r>
        <w:t>0247*T(v2</w:t>
      </w:r>
      <w:r w:rsidR="00644CD5">
        <w:t>.</w:t>
      </w:r>
      <w:r>
        <w:t>u10) -0</w:t>
      </w:r>
      <w:r w:rsidR="00644CD5">
        <w:t>.</w:t>
      </w:r>
      <w:r>
        <w:t>0256*T(v2</w:t>
      </w:r>
      <w:r w:rsidR="00644CD5">
        <w:t>.</w:t>
      </w:r>
      <w:r>
        <w:t>u22) + 0</w:t>
      </w:r>
      <w:r w:rsidR="00644CD5">
        <w:t>.</w:t>
      </w:r>
      <w:r>
        <w:t>034*T(v2</w:t>
      </w:r>
      <w:r w:rsidR="00644CD5">
        <w:t>.</w:t>
      </w:r>
      <w:r>
        <w:t>u3) -0</w:t>
      </w:r>
      <w:r w:rsidR="00644CD5">
        <w:t>.</w:t>
      </w:r>
      <w:r>
        <w:t>0281*T(v11</w:t>
      </w:r>
      <w:r w:rsidR="00644CD5">
        <w:t>.</w:t>
      </w:r>
      <w:r>
        <w:t>u2) -0</w:t>
      </w:r>
      <w:r w:rsidR="00644CD5">
        <w:t>.</w:t>
      </w:r>
      <w:r>
        <w:t>0174*T(u29) -0</w:t>
      </w:r>
      <w:r w:rsidR="00644CD5">
        <w:t>.</w:t>
      </w:r>
      <w:r>
        <w:t>0213*T(v29</w:t>
      </w:r>
      <w:r w:rsidR="00644CD5">
        <w:t>.</w:t>
      </w:r>
      <w:r>
        <w:t>u10) -0</w:t>
      </w:r>
      <w:r w:rsidR="00644CD5">
        <w:t>.</w:t>
      </w:r>
      <w:r>
        <w:t>0203*T(v8</w:t>
      </w:r>
      <w:r w:rsidR="00644CD5">
        <w:t>.</w:t>
      </w:r>
      <w:r>
        <w:t>u34) -0</w:t>
      </w:r>
      <w:r w:rsidR="00644CD5">
        <w:t>.</w:t>
      </w:r>
      <w:r>
        <w:t>0496*v -0</w:t>
      </w:r>
      <w:r w:rsidR="00644CD5">
        <w:t>.</w:t>
      </w:r>
      <w:r>
        <w:t>019*T(v38</w:t>
      </w:r>
      <w:r w:rsidR="00644CD5">
        <w:t>.</w:t>
      </w:r>
      <w:r>
        <w:t>u4) -0</w:t>
      </w:r>
      <w:r w:rsidR="00644CD5">
        <w:t>.</w:t>
      </w:r>
      <w:r>
        <w:t>0198*T(v17</w:t>
      </w:r>
      <w:r w:rsidR="00644CD5">
        <w:t>.</w:t>
      </w:r>
      <w:r>
        <w:t>u9) + 0</w:t>
      </w:r>
      <w:r w:rsidR="00644CD5">
        <w:t>.</w:t>
      </w:r>
      <w:r>
        <w:t>0206*T(v22</w:t>
      </w:r>
      <w:r w:rsidR="00644CD5">
        <w:t>.</w:t>
      </w:r>
      <w:r>
        <w:t>u3) + 0</w:t>
      </w:r>
      <w:r w:rsidR="00644CD5">
        <w:t>.</w:t>
      </w:r>
      <w:r>
        <w:t>0136*T(u24) -0</w:t>
      </w:r>
      <w:r w:rsidR="00644CD5">
        <w:t>.</w:t>
      </w:r>
      <w:r>
        <w:t>0182*T(v31</w:t>
      </w:r>
      <w:r w:rsidR="00644CD5">
        <w:t>.</w:t>
      </w:r>
      <w:r>
        <w:t>u10) -0</w:t>
      </w:r>
      <w:r w:rsidR="00644CD5">
        <w:t>.</w:t>
      </w:r>
      <w:r>
        <w:t>0186*T(v17</w:t>
      </w:r>
      <w:r w:rsidR="00644CD5">
        <w:t>.</w:t>
      </w:r>
      <w:r>
        <w:t>u12) + 0</w:t>
      </w:r>
      <w:r w:rsidR="00644CD5">
        <w:t>.</w:t>
      </w:r>
      <w:r>
        <w:t>0164*Length^2 + 0</w:t>
      </w:r>
      <w:r w:rsidR="00644CD5">
        <w:t>.</w:t>
      </w:r>
      <w:r>
        <w:t>0158*T(v3</w:t>
      </w:r>
      <w:r w:rsidR="00644CD5">
        <w:t>.</w:t>
      </w:r>
      <w:r>
        <w:t>u27) + 0</w:t>
      </w:r>
      <w:r w:rsidR="00644CD5">
        <w:t>.</w:t>
      </w:r>
      <w:r>
        <w:t>0157*T(v9</w:t>
      </w:r>
      <w:r w:rsidR="00644CD5">
        <w:t>.</w:t>
      </w:r>
      <w:r>
        <w:t>u19) + 0</w:t>
      </w:r>
      <w:r w:rsidR="00644CD5">
        <w:t>.</w:t>
      </w:r>
      <w:r>
        <w:t>015*T(v21</w:t>
      </w:r>
      <w:r w:rsidR="00644CD5">
        <w:t>.</w:t>
      </w:r>
      <w:r>
        <w:t>u6) + 0</w:t>
      </w:r>
      <w:r w:rsidR="00644CD5">
        <w:t>.</w:t>
      </w:r>
      <w:r>
        <w:t>0145*T(v34</w:t>
      </w:r>
      <w:r w:rsidR="00644CD5">
        <w:t>.</w:t>
      </w:r>
      <w:r>
        <w:t>u2) -0</w:t>
      </w:r>
      <w:r w:rsidR="00644CD5">
        <w:t>.</w:t>
      </w:r>
      <w:r>
        <w:t>0135*T(v9</w:t>
      </w:r>
      <w:r w:rsidR="00644CD5">
        <w:t>.</w:t>
      </w:r>
      <w:r>
        <w:t>u32) + 0</w:t>
      </w:r>
      <w:r w:rsidR="00644CD5">
        <w:t>.</w:t>
      </w:r>
      <w:r>
        <w:t>0147*T(v17</w:t>
      </w:r>
      <w:r w:rsidR="00644CD5">
        <w:t>.</w:t>
      </w:r>
      <w:r>
        <w:t>u19) + 0</w:t>
      </w:r>
      <w:r w:rsidR="00644CD5">
        <w:t>.</w:t>
      </w:r>
      <w:r>
        <w:t>0141*T(v25</w:t>
      </w:r>
      <w:r w:rsidR="00644CD5">
        <w:t>.</w:t>
      </w:r>
      <w:r>
        <w:t>u1) + 0</w:t>
      </w:r>
      <w:r w:rsidR="00644CD5">
        <w:t>.</w:t>
      </w:r>
      <w:r>
        <w:t>00868*T(v32) -0</w:t>
      </w:r>
      <w:r w:rsidR="00644CD5">
        <w:t>.</w:t>
      </w:r>
      <w:r>
        <w:t>0128*T(v26</w:t>
      </w:r>
      <w:r w:rsidR="00644CD5">
        <w:t>.</w:t>
      </w:r>
      <w:r>
        <w:t>u6) -0</w:t>
      </w:r>
      <w:r w:rsidR="00644CD5">
        <w:t>.</w:t>
      </w:r>
      <w:r>
        <w:t>00942*T(v22</w:t>
      </w:r>
      <w:r w:rsidR="00644CD5">
        <w:t>.</w:t>
      </w:r>
      <w:r>
        <w:t>u14) -0</w:t>
      </w:r>
      <w:r w:rsidR="00644CD5">
        <w:t>.</w:t>
      </w:r>
      <w:r>
        <w:t>0104*T(v34</w:t>
      </w:r>
      <w:r w:rsidR="00644CD5">
        <w:t>.</w:t>
      </w:r>
      <w:r>
        <w:t>u5) -0</w:t>
      </w:r>
      <w:r w:rsidR="00644CD5">
        <w:t>.</w:t>
      </w:r>
      <w:r>
        <w:t>00909*T(v14</w:t>
      </w:r>
      <w:r w:rsidR="00644CD5">
        <w:t>.</w:t>
      </w:r>
      <w:r>
        <w:t>u9) -0</w:t>
      </w:r>
      <w:r w:rsidR="00644CD5">
        <w:t>.</w:t>
      </w:r>
      <w:r>
        <w:t>00827*T(v11</w:t>
      </w:r>
      <w:r w:rsidR="00644CD5">
        <w:t>.</w:t>
      </w:r>
      <w:r>
        <w:t>u14) -0</w:t>
      </w:r>
      <w:r w:rsidR="00644CD5">
        <w:t>.</w:t>
      </w:r>
      <w:r>
        <w:t>00722*T(v13</w:t>
      </w:r>
      <w:r w:rsidR="00644CD5">
        <w:t>.</w:t>
      </w:r>
      <w:r>
        <w:t>u28) + 0</w:t>
      </w:r>
      <w:r w:rsidR="00644CD5">
        <w:t>.</w:t>
      </w:r>
      <w:r>
        <w:t>00735*T(v37</w:t>
      </w:r>
      <w:r w:rsidR="00644CD5">
        <w:t>.</w:t>
      </w:r>
      <w:r>
        <w:t>u1) + 0</w:t>
      </w:r>
      <w:r w:rsidR="00644CD5">
        <w:t>.</w:t>
      </w:r>
      <w:r>
        <w:t>00638*T(v19</w:t>
      </w:r>
      <w:r w:rsidR="00644CD5">
        <w:t>.</w:t>
      </w:r>
      <w:r>
        <w:t>u14) -0</w:t>
      </w:r>
      <w:r w:rsidR="00644CD5">
        <w:t>.</w:t>
      </w:r>
      <w:r>
        <w:t>00392*T(v17) -0</w:t>
      </w:r>
      <w:r w:rsidR="00644CD5">
        <w:t>.</w:t>
      </w:r>
      <w:r>
        <w:t>00502*T(v23</w:t>
      </w:r>
      <w:r w:rsidR="00644CD5">
        <w:t>.</w:t>
      </w:r>
      <w:r>
        <w:t>u16) -0</w:t>
      </w:r>
      <w:r w:rsidR="00644CD5">
        <w:t>.</w:t>
      </w:r>
      <w:r>
        <w:t>00485*T(v27</w:t>
      </w:r>
      <w:r w:rsidR="00644CD5">
        <w:t>.</w:t>
      </w:r>
      <w:r>
        <w:t>u5) -0</w:t>
      </w:r>
      <w:r w:rsidR="00644CD5">
        <w:t>.</w:t>
      </w:r>
      <w:r>
        <w:t>00459*T(v31</w:t>
      </w:r>
      <w:r w:rsidR="00644CD5">
        <w:t>.</w:t>
      </w:r>
      <w:r>
        <w:t>u3) + 0</w:t>
      </w:r>
      <w:r w:rsidR="00644CD5">
        <w:t>.</w:t>
      </w:r>
      <w:r>
        <w:t>00425*T(v15</w:t>
      </w:r>
      <w:r w:rsidR="00644CD5">
        <w:t>.</w:t>
      </w:r>
      <w:r>
        <w:t>u12) -0</w:t>
      </w:r>
      <w:r w:rsidR="00644CD5">
        <w:t>.</w:t>
      </w:r>
      <w:r>
        <w:t>00446*T(v5</w:t>
      </w:r>
      <w:r w:rsidR="00644CD5">
        <w:t>.</w:t>
      </w:r>
      <w:r>
        <w:t>u5) -0</w:t>
      </w:r>
      <w:r w:rsidR="00644CD5">
        <w:t>.</w:t>
      </w:r>
      <w:r>
        <w:t>00268*T(v5</w:t>
      </w:r>
      <w:r w:rsidR="00644CD5">
        <w:t>.</w:t>
      </w:r>
      <w:r>
        <w:t>u9) + 0</w:t>
      </w:r>
      <w:r w:rsidR="00644CD5">
        <w:t>.</w:t>
      </w:r>
      <w:r>
        <w:t>00189*T(v20) -0</w:t>
      </w:r>
      <w:r w:rsidR="00644CD5">
        <w:t>.</w:t>
      </w:r>
      <w:r>
        <w:t>0025*T(v19</w:t>
      </w:r>
      <w:r w:rsidR="00644CD5">
        <w:t>.</w:t>
      </w:r>
      <w:r>
        <w:t>u5) + 0</w:t>
      </w:r>
      <w:r w:rsidR="00644CD5">
        <w:t>.</w:t>
      </w:r>
      <w:r>
        <w:t>00193*T(v18</w:t>
      </w:r>
      <w:r w:rsidR="00644CD5">
        <w:t>.</w:t>
      </w:r>
      <w:r>
        <w:t>u18) + 0</w:t>
      </w:r>
      <w:r w:rsidR="00644CD5">
        <w:t>.</w:t>
      </w:r>
      <w:r>
        <w:t>0019*T(v15</w:t>
      </w:r>
      <w:r w:rsidR="00644CD5">
        <w:t>.</w:t>
      </w:r>
      <w:r>
        <w:t>u13) + 0</w:t>
      </w:r>
      <w:r w:rsidR="00644CD5">
        <w:t>.</w:t>
      </w:r>
      <w:r>
        <w:t>00131*T(v12</w:t>
      </w:r>
      <w:r w:rsidR="00644CD5">
        <w:t>.</w:t>
      </w:r>
      <w:r>
        <w:t>u25) + 6</w:t>
      </w:r>
      <w:r w:rsidR="00644CD5">
        <w:t>.</w:t>
      </w:r>
      <w:r>
        <w:t>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193</w:t>
      </w:r>
    </w:p>
    <w:p w:rsidR="00484000" w:rsidRDefault="00484000" w:rsidP="00484000">
      <w:pPr>
        <w:pStyle w:val="paragraph"/>
      </w:pPr>
      <w:r>
        <w:t xml:space="preserve"> + 2</w:t>
      </w:r>
      <w:r w:rsidR="00644CD5">
        <w:t>.</w:t>
      </w:r>
      <w:r>
        <w:t>33*T(v6</w:t>
      </w:r>
      <w:r w:rsidR="00644CD5">
        <w:t>.</w:t>
      </w:r>
      <w:r>
        <w:t>u3) -0</w:t>
      </w:r>
      <w:r w:rsidR="00644CD5">
        <w:t>.</w:t>
      </w:r>
      <w:r>
        <w:t>937*T(v7) + 34</w:t>
      </w:r>
      <w:r w:rsidR="00644CD5">
        <w:t>.</w:t>
      </w:r>
      <w:r>
        <w:t>4*Volume -0</w:t>
      </w:r>
      <w:r w:rsidR="00644CD5">
        <w:t>.</w:t>
      </w:r>
      <w:r>
        <w:t>945*T(v1</w:t>
      </w:r>
      <w:r w:rsidR="00644CD5">
        <w:t>.</w:t>
      </w:r>
      <w:r>
        <w:t>u12) + 1</w:t>
      </w:r>
      <w:r w:rsidR="00644CD5">
        <w:t>.</w:t>
      </w:r>
      <w:r>
        <w:t>1*T(v15</w:t>
      </w:r>
      <w:r w:rsidR="00644CD5">
        <w:t>.</w:t>
      </w:r>
      <w:r>
        <w:t>u3) + 0</w:t>
      </w:r>
      <w:r w:rsidR="00644CD5">
        <w:t>.</w:t>
      </w:r>
      <w:r>
        <w:t>489*T(v18) + 0</w:t>
      </w:r>
      <w:r w:rsidR="00644CD5">
        <w:t>.</w:t>
      </w:r>
      <w:r>
        <w:t>598*T(v6</w:t>
      </w:r>
      <w:r w:rsidR="00644CD5">
        <w:t>.</w:t>
      </w:r>
      <w:r>
        <w:t>u26) -1</w:t>
      </w:r>
      <w:r w:rsidR="00644CD5">
        <w:t>.</w:t>
      </w:r>
      <w:r>
        <w:t>66*T(v1</w:t>
      </w:r>
      <w:r w:rsidR="00644CD5">
        <w:t>.</w:t>
      </w:r>
      <w:r>
        <w:t>u4) + 1</w:t>
      </w:r>
      <w:r w:rsidR="00644CD5">
        <w:t>.</w:t>
      </w:r>
      <w:r>
        <w:t>16*T(v11</w:t>
      </w:r>
      <w:r w:rsidR="00644CD5">
        <w:t>.</w:t>
      </w:r>
      <w:r>
        <w:t>u21) -34</w:t>
      </w:r>
      <w:r w:rsidR="00644CD5">
        <w:t>.</w:t>
      </w:r>
      <w:r>
        <w:t>7*Volume^2 -0</w:t>
      </w:r>
      <w:r w:rsidR="00644CD5">
        <w:t>.</w:t>
      </w:r>
      <w:r>
        <w:t>954*T(v15</w:t>
      </w:r>
      <w:r w:rsidR="00644CD5">
        <w:t>.</w:t>
      </w:r>
      <w:r>
        <w:t>u10) + 1</w:t>
      </w:r>
      <w:r w:rsidR="00644CD5">
        <w:t>.</w:t>
      </w:r>
      <w:r>
        <w:t>41*T(v22</w:t>
      </w:r>
      <w:r w:rsidR="00644CD5">
        <w:t>.</w:t>
      </w:r>
      <w:r>
        <w:t>u6) -0</w:t>
      </w:r>
      <w:r w:rsidR="00644CD5">
        <w:t>.</w:t>
      </w:r>
      <w:r>
        <w:t>976*T(v30</w:t>
      </w:r>
      <w:r w:rsidR="00644CD5">
        <w:t>.</w:t>
      </w:r>
      <w:r>
        <w:t>u1) + 0</w:t>
      </w:r>
      <w:r w:rsidR="00644CD5">
        <w:t>.</w:t>
      </w:r>
      <w:r>
        <w:t>504*T(v19) -1</w:t>
      </w:r>
      <w:r w:rsidR="00644CD5">
        <w:t>.</w:t>
      </w:r>
      <w:r>
        <w:t>81*T(v15</w:t>
      </w:r>
      <w:r w:rsidR="00644CD5">
        <w:t>.</w:t>
      </w:r>
      <w:r>
        <w:t>u6) -0</w:t>
      </w:r>
      <w:r w:rsidR="00644CD5">
        <w:t>.</w:t>
      </w:r>
      <w:r>
        <w:t>962*T(v27</w:t>
      </w:r>
      <w:r w:rsidR="00644CD5">
        <w:t>.</w:t>
      </w:r>
      <w:r>
        <w:t>u13) + 1</w:t>
      </w:r>
      <w:r w:rsidR="00644CD5">
        <w:t>.</w:t>
      </w:r>
      <w:r>
        <w:t>34*T(v2</w:t>
      </w:r>
      <w:r w:rsidR="00644CD5">
        <w:t>.</w:t>
      </w:r>
      <w:r>
        <w:t>u17) -1</w:t>
      </w:r>
      <w:r w:rsidR="00644CD5">
        <w:t>.</w:t>
      </w:r>
      <w:r>
        <w:t>01*T(v9</w:t>
      </w:r>
      <w:r w:rsidR="00644CD5">
        <w:t>.</w:t>
      </w:r>
      <w:r>
        <w:t>u17) + 0</w:t>
      </w:r>
      <w:r w:rsidR="00644CD5">
        <w:t>.</w:t>
      </w:r>
      <w:r>
        <w:t>712*T(v41) -1</w:t>
      </w:r>
      <w:r w:rsidR="00644CD5">
        <w:t>.</w:t>
      </w:r>
      <w:r>
        <w:t>67*T(v21</w:t>
      </w:r>
      <w:r w:rsidR="00644CD5">
        <w:t>.</w:t>
      </w:r>
      <w:r>
        <w:t>u10) + 0</w:t>
      </w:r>
      <w:r w:rsidR="00644CD5">
        <w:t>.</w:t>
      </w:r>
      <w:r>
        <w:t>66*T(v3</w:t>
      </w:r>
      <w:r w:rsidR="00644CD5">
        <w:t>.</w:t>
      </w:r>
      <w:r>
        <w:t>u31) -0</w:t>
      </w:r>
      <w:r w:rsidR="00644CD5">
        <w:t>.</w:t>
      </w:r>
      <w:r>
        <w:t>826*T(v5</w:t>
      </w:r>
      <w:r w:rsidR="00644CD5">
        <w:t>.</w:t>
      </w:r>
      <w:r>
        <w:t>u36) + 0</w:t>
      </w:r>
      <w:r w:rsidR="00644CD5">
        <w:t>.</w:t>
      </w:r>
      <w:r>
        <w:t>678*T(v29</w:t>
      </w:r>
      <w:r w:rsidR="00644CD5">
        <w:t>.</w:t>
      </w:r>
      <w:r>
        <w:t>u10) + 0</w:t>
      </w:r>
      <w:r w:rsidR="00644CD5">
        <w:t>.</w:t>
      </w:r>
      <w:r>
        <w:t>475*T(v26</w:t>
      </w:r>
      <w:r w:rsidR="00644CD5">
        <w:t>.</w:t>
      </w:r>
      <w:r>
        <w:t>u6) + 0</w:t>
      </w:r>
      <w:r w:rsidR="00644CD5">
        <w:t>.</w:t>
      </w:r>
      <w:r>
        <w:t>951*T(v21</w:t>
      </w:r>
      <w:r w:rsidR="00644CD5">
        <w:t>.</w:t>
      </w:r>
      <w:r>
        <w:t>u21) + 0</w:t>
      </w:r>
      <w:r w:rsidR="00644CD5">
        <w:t>.</w:t>
      </w:r>
      <w:r>
        <w:t>181*T(v10</w:t>
      </w:r>
      <w:r w:rsidR="00644CD5">
        <w:t>.</w:t>
      </w:r>
      <w:r>
        <w:t>u10) -0</w:t>
      </w:r>
      <w:r w:rsidR="00644CD5">
        <w:t>.</w:t>
      </w:r>
      <w:r>
        <w:t>985*T(v24</w:t>
      </w:r>
      <w:r w:rsidR="00644CD5">
        <w:t>.</w:t>
      </w:r>
      <w:r>
        <w:t>u7) + 1</w:t>
      </w:r>
      <w:r w:rsidR="00644CD5">
        <w:t>.</w:t>
      </w:r>
      <w:r>
        <w:t>22*T(v18</w:t>
      </w:r>
      <w:r w:rsidR="00644CD5">
        <w:t>.</w:t>
      </w:r>
      <w:r>
        <w:t>u4) + 1</w:t>
      </w:r>
      <w:r w:rsidR="00644CD5">
        <w:t>.</w:t>
      </w:r>
      <w:r>
        <w:t>46*T(v9</w:t>
      </w:r>
      <w:r w:rsidR="00644CD5">
        <w:t>.</w:t>
      </w:r>
      <w:r>
        <w:t>u6) -0</w:t>
      </w:r>
      <w:r w:rsidR="00644CD5">
        <w:t>.</w:t>
      </w:r>
      <w:r>
        <w:t>598*T(v14</w:t>
      </w:r>
      <w:r w:rsidR="00644CD5">
        <w:t>.</w:t>
      </w:r>
      <w:r>
        <w:t>u26) -0</w:t>
      </w:r>
      <w:r w:rsidR="00644CD5">
        <w:t>.</w:t>
      </w:r>
      <w:r>
        <w:t>885*T(v30</w:t>
      </w:r>
      <w:r w:rsidR="00644CD5">
        <w:t>.</w:t>
      </w:r>
      <w:r>
        <w:t>u8) + 0</w:t>
      </w:r>
      <w:r w:rsidR="00644CD5">
        <w:t>.</w:t>
      </w:r>
      <w:r>
        <w:t>423*T(v12</w:t>
      </w:r>
      <w:r w:rsidR="00644CD5">
        <w:t>.</w:t>
      </w:r>
      <w:r>
        <w:t>u30) + 1</w:t>
      </w:r>
      <w:r w:rsidR="00644CD5">
        <w:t>.</w:t>
      </w:r>
      <w:r>
        <w:t>26*T(v19</w:t>
      </w:r>
      <w:r w:rsidR="00644CD5">
        <w:t>.</w:t>
      </w:r>
      <w:r>
        <w:t>u14) -1</w:t>
      </w:r>
      <w:r w:rsidR="00644CD5">
        <w:t>.</w:t>
      </w:r>
      <w:r>
        <w:t>6*T(v9</w:t>
      </w:r>
      <w:r w:rsidR="00644CD5">
        <w:t>.</w:t>
      </w:r>
      <w:r>
        <w:t>u15) -0</w:t>
      </w:r>
      <w:r w:rsidR="00644CD5">
        <w:t>.</w:t>
      </w:r>
      <w:r>
        <w:t>895*T(v28</w:t>
      </w:r>
      <w:r w:rsidR="00644CD5">
        <w:t>.</w:t>
      </w:r>
      <w:r>
        <w:t>u3) -0</w:t>
      </w:r>
      <w:r w:rsidR="00644CD5">
        <w:t>.</w:t>
      </w:r>
      <w:r>
        <w:t>613*T(v2</w:t>
      </w:r>
      <w:r w:rsidR="00644CD5">
        <w:t>.</w:t>
      </w:r>
      <w:r>
        <w:t>u27) + 0</w:t>
      </w:r>
      <w:r w:rsidR="00644CD5">
        <w:t>.</w:t>
      </w:r>
      <w:r>
        <w:t>391*T(v40) + 0</w:t>
      </w:r>
      <w:r w:rsidR="00644CD5">
        <w:t>.</w:t>
      </w:r>
      <w:r>
        <w:t>462*T(v4</w:t>
      </w:r>
      <w:r w:rsidR="00644CD5">
        <w:t>.</w:t>
      </w:r>
      <w:r>
        <w:t>u21) -0</w:t>
      </w:r>
      <w:r w:rsidR="00644CD5">
        <w:t>.</w:t>
      </w:r>
      <w:r>
        <w:t>87*T(v31</w:t>
      </w:r>
      <w:r w:rsidR="00644CD5">
        <w:t>.</w:t>
      </w:r>
      <w:r>
        <w:t>u6) -0</w:t>
      </w:r>
      <w:r w:rsidR="00644CD5">
        <w:t>.</w:t>
      </w:r>
      <w:r>
        <w:t>573*T(u29) -1</w:t>
      </w:r>
      <w:r w:rsidR="00644CD5">
        <w:t>.</w:t>
      </w:r>
      <w:r>
        <w:t>29*T(v8</w:t>
      </w:r>
      <w:r w:rsidR="00644CD5">
        <w:t>.</w:t>
      </w:r>
      <w:r>
        <w:t>u17) + 0</w:t>
      </w:r>
      <w:r w:rsidR="00644CD5">
        <w:t>.</w:t>
      </w:r>
      <w:r>
        <w:t>277*T(v10</w:t>
      </w:r>
      <w:r w:rsidR="00644CD5">
        <w:t>.</w:t>
      </w:r>
      <w:r>
        <w:t>u7) -1</w:t>
      </w:r>
      <w:r w:rsidR="00644CD5">
        <w:t>.</w:t>
      </w:r>
      <w:r>
        <w:t>96*T(v6</w:t>
      </w:r>
      <w:r w:rsidR="00644CD5">
        <w:t>.</w:t>
      </w:r>
      <w:r>
        <w:t>u16) + 1</w:t>
      </w:r>
      <w:r w:rsidR="00644CD5">
        <w:t>.</w:t>
      </w:r>
      <w:r>
        <w:t>1*T(v15</w:t>
      </w:r>
      <w:r w:rsidR="00644CD5">
        <w:t>.</w:t>
      </w:r>
      <w:r>
        <w:t>u17) -2</w:t>
      </w:r>
      <w:r w:rsidR="00644CD5">
        <w:t>.</w:t>
      </w:r>
      <w:r>
        <w:t>15*T(v3</w:t>
      </w:r>
      <w:r w:rsidR="00644CD5">
        <w:t>.</w:t>
      </w:r>
      <w:r>
        <w:t>u1) + 15</w:t>
      </w:r>
      <w:r w:rsidR="00644CD5">
        <w:t>.</w:t>
      </w:r>
      <w:r>
        <w:t>8*Volume^3 + 0</w:t>
      </w:r>
      <w:r w:rsidR="00644CD5">
        <w:t>.</w:t>
      </w:r>
      <w:r>
        <w:t>377*T(u11) -1</w:t>
      </w:r>
      <w:r w:rsidR="00644CD5">
        <w:t>.</w:t>
      </w:r>
      <w:r>
        <w:t>93*T(v3</w:t>
      </w:r>
      <w:r w:rsidR="00644CD5">
        <w:t>.</w:t>
      </w:r>
      <w:r>
        <w:t>u7) -0</w:t>
      </w:r>
      <w:r w:rsidR="00644CD5">
        <w:t>.</w:t>
      </w:r>
      <w:r>
        <w:t>348*T(v36</w:t>
      </w:r>
      <w:r w:rsidR="00644CD5">
        <w:t>.</w:t>
      </w:r>
      <w:r>
        <w:t>u6) + 0</w:t>
      </w:r>
      <w:r w:rsidR="00644CD5">
        <w:t>.</w:t>
      </w:r>
      <w:r>
        <w:t>818*T(v24</w:t>
      </w:r>
      <w:r w:rsidR="00644CD5">
        <w:t>.</w:t>
      </w:r>
      <w:r>
        <w:t>u10) -0</w:t>
      </w:r>
      <w:r w:rsidR="00644CD5">
        <w:t>.</w:t>
      </w:r>
      <w:r>
        <w:t>769*T(v9</w:t>
      </w:r>
      <w:r w:rsidR="00644CD5">
        <w:t>.</w:t>
      </w:r>
      <w:r>
        <w:t>u13) + 1</w:t>
      </w:r>
      <w:r w:rsidR="00644CD5">
        <w:t>.</w:t>
      </w:r>
      <w:r>
        <w:t>64*T(v24</w:t>
      </w:r>
      <w:r w:rsidR="00644CD5">
        <w:t>.</w:t>
      </w:r>
      <w:r>
        <w:t>u6) -0</w:t>
      </w:r>
      <w:r w:rsidR="00644CD5">
        <w:t>.</w:t>
      </w:r>
      <w:r>
        <w:t>399*T(v5</w:t>
      </w:r>
      <w:r w:rsidR="00644CD5">
        <w:t>.</w:t>
      </w:r>
      <w:r>
        <w:t>u31) + 1</w:t>
      </w:r>
      <w:r w:rsidR="00644CD5">
        <w:t>.</w:t>
      </w:r>
      <w:r>
        <w:t>12*T(v2</w:t>
      </w:r>
      <w:r w:rsidR="00644CD5">
        <w:t>.</w:t>
      </w:r>
      <w:r>
        <w:t>u30) -0</w:t>
      </w:r>
      <w:r w:rsidR="00644CD5">
        <w:t>.</w:t>
      </w:r>
      <w:r>
        <w:t>37*T(v30</w:t>
      </w:r>
      <w:r w:rsidR="00644CD5">
        <w:t>.</w:t>
      </w:r>
      <w:r>
        <w:t>u13) -0</w:t>
      </w:r>
      <w:r w:rsidR="00644CD5">
        <w:t>.</w:t>
      </w:r>
      <w:r>
        <w:t>402*T(v31) + 0</w:t>
      </w:r>
      <w:r w:rsidR="00644CD5">
        <w:t>.</w:t>
      </w:r>
      <w:r>
        <w:t>521*T(v16</w:t>
      </w:r>
      <w:r w:rsidR="00644CD5">
        <w:t>.</w:t>
      </w:r>
      <w:r>
        <w:t>u16) -1</w:t>
      </w:r>
      <w:r w:rsidR="00644CD5">
        <w:t>.</w:t>
      </w:r>
      <w:r>
        <w:t>39*T(v8</w:t>
      </w:r>
      <w:r w:rsidR="00644CD5">
        <w:t>.</w:t>
      </w:r>
      <w:r>
        <w:t>u9) + 0</w:t>
      </w:r>
      <w:r w:rsidR="00644CD5">
        <w:t>.</w:t>
      </w:r>
      <w:r>
        <w:t>639*T(v26</w:t>
      </w:r>
      <w:r w:rsidR="00644CD5">
        <w:t>.</w:t>
      </w:r>
      <w:r>
        <w:t>u8) + 0</w:t>
      </w:r>
      <w:r w:rsidR="00644CD5">
        <w:t>.</w:t>
      </w:r>
      <w:r>
        <w:t>952*T(v14</w:t>
      </w:r>
      <w:r w:rsidR="00644CD5">
        <w:t>.</w:t>
      </w:r>
      <w:r>
        <w:t>u21) -0</w:t>
      </w:r>
      <w:r w:rsidR="00644CD5">
        <w:t>.</w:t>
      </w:r>
      <w:r>
        <w:t>588*T(v5</w:t>
      </w:r>
      <w:r w:rsidR="00644CD5">
        <w:t>.</w:t>
      </w:r>
      <w:r>
        <w:t>u38) -0</w:t>
      </w:r>
      <w:r w:rsidR="00644CD5">
        <w:t>.</w:t>
      </w:r>
      <w:r>
        <w:t>459*T(v27</w:t>
      </w:r>
      <w:r w:rsidR="00644CD5">
        <w:t>.</w:t>
      </w:r>
      <w:r>
        <w:t>u5) + 0</w:t>
      </w:r>
      <w:r w:rsidR="00644CD5">
        <w:t>.</w:t>
      </w:r>
      <w:r>
        <w:t>341*T(v1</w:t>
      </w:r>
      <w:r w:rsidR="00644CD5">
        <w:t>.</w:t>
      </w:r>
      <w:r>
        <w:t>u28) -1</w:t>
      </w:r>
      <w:r w:rsidR="00644CD5">
        <w:t>.</w:t>
      </w:r>
      <w:r>
        <w:t>06*T(v19</w:t>
      </w:r>
      <w:r w:rsidR="00644CD5">
        <w:t>.</w:t>
      </w:r>
      <w:r>
        <w:t>u22) + 0</w:t>
      </w:r>
      <w:r w:rsidR="00644CD5">
        <w:t>.</w:t>
      </w:r>
      <w:r>
        <w:t>788*T(v12</w:t>
      </w:r>
      <w:r w:rsidR="00644CD5">
        <w:t>.</w:t>
      </w:r>
      <w:r>
        <w:t>u1) + 1</w:t>
      </w:r>
      <w:r w:rsidR="00644CD5">
        <w:t>.</w:t>
      </w:r>
      <w:r>
        <w:t>43*T(v24</w:t>
      </w:r>
      <w:r w:rsidR="00644CD5">
        <w:t>.</w:t>
      </w:r>
      <w:r>
        <w:t>u2) -</w:t>
      </w:r>
      <w:r>
        <w:lastRenderedPageBreak/>
        <w:t>1</w:t>
      </w:r>
      <w:r w:rsidR="00644CD5">
        <w:t>.</w:t>
      </w:r>
      <w:r>
        <w:t>28*T(v12</w:t>
      </w:r>
      <w:r w:rsidR="00644CD5">
        <w:t>.</w:t>
      </w:r>
      <w:r>
        <w:t>u4) -0</w:t>
      </w:r>
      <w:r w:rsidR="00644CD5">
        <w:t>.</w:t>
      </w:r>
      <w:r>
        <w:t>761*T(v23</w:t>
      </w:r>
      <w:r w:rsidR="00644CD5">
        <w:t>.</w:t>
      </w:r>
      <w:r>
        <w:t>u6) -0</w:t>
      </w:r>
      <w:r w:rsidR="00644CD5">
        <w:t>.</w:t>
      </w:r>
      <w:r>
        <w:t>951*T(v1</w:t>
      </w:r>
      <w:r w:rsidR="00644CD5">
        <w:t>.</w:t>
      </w:r>
      <w:r>
        <w:t>u16) + 1</w:t>
      </w:r>
      <w:r w:rsidR="00644CD5">
        <w:t>.</w:t>
      </w:r>
      <w:r>
        <w:t>1*T(v15</w:t>
      </w:r>
      <w:r w:rsidR="00644CD5">
        <w:t>.</w:t>
      </w:r>
      <w:r>
        <w:t>u15) -1*T(v12</w:t>
      </w:r>
      <w:r w:rsidR="00644CD5">
        <w:t>.</w:t>
      </w:r>
      <w:r>
        <w:t>u29) -0</w:t>
      </w:r>
      <w:r w:rsidR="00644CD5">
        <w:t>.</w:t>
      </w:r>
      <w:r>
        <w:t>52*T(v14</w:t>
      </w:r>
      <w:r w:rsidR="00644CD5">
        <w:t>.</w:t>
      </w:r>
      <w:r>
        <w:t>u16) -0</w:t>
      </w:r>
      <w:r w:rsidR="00644CD5">
        <w:t>.</w:t>
      </w:r>
      <w:r>
        <w:t>572*T(v9</w:t>
      </w:r>
      <w:r w:rsidR="00644CD5">
        <w:t>.</w:t>
      </w:r>
      <w:r>
        <w:t>u3) -1</w:t>
      </w:r>
      <w:r w:rsidR="00644CD5">
        <w:t>.</w:t>
      </w:r>
      <w:r>
        <w:t>22*T(v17</w:t>
      </w:r>
      <w:r w:rsidR="00644CD5">
        <w:t>.</w:t>
      </w:r>
      <w:r>
        <w:t>u25) + 0</w:t>
      </w:r>
      <w:r w:rsidR="00644CD5">
        <w:t>.</w:t>
      </w:r>
      <w:r>
        <w:t>978*T(v4</w:t>
      </w:r>
      <w:r w:rsidR="00644CD5">
        <w:t>.</w:t>
      </w:r>
      <w:r>
        <w:t>u28) -0</w:t>
      </w:r>
      <w:r w:rsidR="00644CD5">
        <w:t>.</w:t>
      </w:r>
      <w:r>
        <w:t>912*T(v7</w:t>
      </w:r>
      <w:r w:rsidR="00644CD5">
        <w:t>.</w:t>
      </w:r>
      <w:r>
        <w:t>u5) -0</w:t>
      </w:r>
      <w:r w:rsidR="00644CD5">
        <w:t>.</w:t>
      </w:r>
      <w:r>
        <w:t>878*T(v16</w:t>
      </w:r>
      <w:r w:rsidR="00644CD5">
        <w:t>.</w:t>
      </w:r>
      <w:r>
        <w:t>u13) + 0</w:t>
      </w:r>
      <w:r w:rsidR="00644CD5">
        <w:t>.</w:t>
      </w:r>
      <w:r>
        <w:t>898*T(v24</w:t>
      </w:r>
      <w:r w:rsidR="00644CD5">
        <w:t>.</w:t>
      </w:r>
      <w:r>
        <w:t>u3) -0</w:t>
      </w:r>
      <w:r w:rsidR="00644CD5">
        <w:t>.</w:t>
      </w:r>
      <w:r>
        <w:t>297*T(v22</w:t>
      </w:r>
      <w:r w:rsidR="00644CD5">
        <w:t>.</w:t>
      </w:r>
      <w:r>
        <w:t>u16) + 0</w:t>
      </w:r>
      <w:r w:rsidR="00644CD5">
        <w:t>.</w:t>
      </w:r>
      <w:r>
        <w:t>801*T(v22</w:t>
      </w:r>
      <w:r w:rsidR="00644CD5">
        <w:t>.</w:t>
      </w:r>
      <w:r>
        <w:t>u18) -0</w:t>
      </w:r>
      <w:r w:rsidR="00644CD5">
        <w:t>.</w:t>
      </w:r>
      <w:r>
        <w:t>863*T(v1</w:t>
      </w:r>
      <w:r w:rsidR="00644CD5">
        <w:t>.</w:t>
      </w:r>
      <w:r>
        <w:t>u27) -0</w:t>
      </w:r>
      <w:r w:rsidR="00644CD5">
        <w:t>.</w:t>
      </w:r>
      <w:r>
        <w:t>485*T(v25</w:t>
      </w:r>
      <w:r w:rsidR="00644CD5">
        <w:t>.</w:t>
      </w:r>
      <w:r>
        <w:t>u1) + 0</w:t>
      </w:r>
      <w:r w:rsidR="00644CD5">
        <w:t>.</w:t>
      </w:r>
      <w:r>
        <w:t>694*T(v6</w:t>
      </w:r>
      <w:r w:rsidR="00644CD5">
        <w:t>.</w:t>
      </w:r>
      <w:r>
        <w:t>u25) -0</w:t>
      </w:r>
      <w:r w:rsidR="00644CD5">
        <w:t>.</w:t>
      </w:r>
      <w:r>
        <w:t>597*T(v18</w:t>
      </w:r>
      <w:r w:rsidR="00644CD5">
        <w:t>.</w:t>
      </w:r>
      <w:r>
        <w:t>u6) + 0</w:t>
      </w:r>
      <w:r w:rsidR="00644CD5">
        <w:t>.</w:t>
      </w:r>
      <w:r>
        <w:t>949*T(v1</w:t>
      </w:r>
      <w:r w:rsidR="00644CD5">
        <w:t>.</w:t>
      </w:r>
      <w:r>
        <w:t>u22) + 0</w:t>
      </w:r>
      <w:r w:rsidR="00644CD5">
        <w:t>.</w:t>
      </w:r>
      <w:r>
        <w:t>381*T(v26</w:t>
      </w:r>
      <w:r w:rsidR="00644CD5">
        <w:t>.</w:t>
      </w:r>
      <w:r>
        <w:t>u10) -1</w:t>
      </w:r>
      <w:r w:rsidR="00644CD5">
        <w:t>.</w:t>
      </w:r>
      <w:r>
        <w:t>59*u -0</w:t>
      </w:r>
      <w:r w:rsidR="00644CD5">
        <w:t>.</w:t>
      </w:r>
      <w:r>
        <w:t>53*T(v17</w:t>
      </w:r>
      <w:r w:rsidR="00644CD5">
        <w:t>.</w:t>
      </w:r>
      <w:r>
        <w:t>u23) -0</w:t>
      </w:r>
      <w:r w:rsidR="00644CD5">
        <w:t>.</w:t>
      </w:r>
      <w:r>
        <w:t>924*T(v5</w:t>
      </w:r>
      <w:r w:rsidR="00644CD5">
        <w:t>.</w:t>
      </w:r>
      <w:r>
        <w:t>u20) -0</w:t>
      </w:r>
      <w:r w:rsidR="00644CD5">
        <w:t>.</w:t>
      </w:r>
      <w:r>
        <w:t>683*T(v17</w:t>
      </w:r>
      <w:r w:rsidR="00644CD5">
        <w:t>.</w:t>
      </w:r>
      <w:r>
        <w:t>u11) + 0</w:t>
      </w:r>
      <w:r w:rsidR="00644CD5">
        <w:t>.</w:t>
      </w:r>
      <w:r>
        <w:t>526*T(v18</w:t>
      </w:r>
      <w:r w:rsidR="00644CD5">
        <w:t>.</w:t>
      </w:r>
      <w:r>
        <w:t>u15) + 0</w:t>
      </w:r>
      <w:r w:rsidR="00644CD5">
        <w:t>.</w:t>
      </w:r>
      <w:r>
        <w:t>578*T(v9</w:t>
      </w:r>
      <w:r w:rsidR="00644CD5">
        <w:t>.</w:t>
      </w:r>
      <w:r>
        <w:t>u1) + 0</w:t>
      </w:r>
      <w:r w:rsidR="00644CD5">
        <w:t>.</w:t>
      </w:r>
      <w:r>
        <w:t>613*T(v12</w:t>
      </w:r>
      <w:r w:rsidR="00644CD5">
        <w:t>.</w:t>
      </w:r>
      <w:r>
        <w:t>u8) + 0</w:t>
      </w:r>
      <w:r w:rsidR="00644CD5">
        <w:t>.</w:t>
      </w:r>
      <w:r>
        <w:t>475*T(v10</w:t>
      </w:r>
      <w:r w:rsidR="00644CD5">
        <w:t>.</w:t>
      </w:r>
      <w:r>
        <w:t>u14) -0</w:t>
      </w:r>
      <w:r w:rsidR="00644CD5">
        <w:t>.</w:t>
      </w:r>
      <w:r>
        <w:t>787*T(v14</w:t>
      </w:r>
      <w:r w:rsidR="00644CD5">
        <w:t>.</w:t>
      </w:r>
      <w:r>
        <w:t>u3) + 0</w:t>
      </w:r>
      <w:r w:rsidR="00644CD5">
        <w:t>.</w:t>
      </w:r>
      <w:r>
        <w:t>622*T(v14</w:t>
      </w:r>
      <w:r w:rsidR="00644CD5">
        <w:t>.</w:t>
      </w:r>
      <w:r>
        <w:t>u13) + 0</w:t>
      </w:r>
      <w:r w:rsidR="00644CD5">
        <w:t>.</w:t>
      </w:r>
      <w:r>
        <w:t>755*T(v5</w:t>
      </w:r>
      <w:r w:rsidR="00644CD5">
        <w:t>.</w:t>
      </w:r>
      <w:r>
        <w:t>u5) -0</w:t>
      </w:r>
      <w:r w:rsidR="00644CD5">
        <w:t>.</w:t>
      </w:r>
      <w:r>
        <w:t>756*T(v11</w:t>
      </w:r>
      <w:r w:rsidR="00644CD5">
        <w:t>.</w:t>
      </w:r>
      <w:r>
        <w:t>u3) + 0</w:t>
      </w:r>
      <w:r w:rsidR="00644CD5">
        <w:t>.</w:t>
      </w:r>
      <w:r>
        <w:t>726*T(v11</w:t>
      </w:r>
      <w:r w:rsidR="00644CD5">
        <w:t>.</w:t>
      </w:r>
      <w:r>
        <w:t>u4) + 0</w:t>
      </w:r>
      <w:r w:rsidR="00644CD5">
        <w:t>.</w:t>
      </w:r>
      <w:r>
        <w:t>639*T(v6</w:t>
      </w:r>
      <w:r w:rsidR="00644CD5">
        <w:t>.</w:t>
      </w:r>
      <w:r>
        <w:t>u36) -0</w:t>
      </w:r>
      <w:r w:rsidR="00644CD5">
        <w:t>.</w:t>
      </w:r>
      <w:r>
        <w:t>821*T(v13</w:t>
      </w:r>
      <w:r w:rsidR="00644CD5">
        <w:t>.</w:t>
      </w:r>
      <w:r>
        <w:t>u29) + 0</w:t>
      </w:r>
      <w:r w:rsidR="00644CD5">
        <w:t>.</w:t>
      </w:r>
      <w:r>
        <w:t>83*T(v36</w:t>
      </w:r>
      <w:r w:rsidR="00644CD5">
        <w:t>.</w:t>
      </w:r>
      <w:r>
        <w:t>u5) + 0</w:t>
      </w:r>
      <w:r w:rsidR="00644CD5">
        <w:t>.</w:t>
      </w:r>
      <w:r>
        <w:t>446*T(v4</w:t>
      </w:r>
      <w:r w:rsidR="00644CD5">
        <w:t>.</w:t>
      </w:r>
      <w:r>
        <w:t>u37) + 0</w:t>
      </w:r>
      <w:r w:rsidR="00644CD5">
        <w:t>.</w:t>
      </w:r>
      <w:r>
        <w:t>55*T(v20</w:t>
      </w:r>
      <w:r w:rsidR="00644CD5">
        <w:t>.</w:t>
      </w:r>
      <w:r>
        <w:t>u23) -0</w:t>
      </w:r>
      <w:r w:rsidR="00644CD5">
        <w:t>.</w:t>
      </w:r>
      <w:r>
        <w:t>504*T(v2</w:t>
      </w:r>
      <w:r w:rsidR="00644CD5">
        <w:t>.</w:t>
      </w:r>
      <w:r>
        <w:t>u25) -0</w:t>
      </w:r>
      <w:r w:rsidR="00644CD5">
        <w:t>.</w:t>
      </w:r>
      <w:r>
        <w:t>382*T(v42) + 0</w:t>
      </w:r>
      <w:r w:rsidR="00644CD5">
        <w:t>.</w:t>
      </w:r>
      <w:r>
        <w:t>448*T(v38</w:t>
      </w:r>
      <w:r w:rsidR="00644CD5">
        <w:t>.</w:t>
      </w:r>
      <w:r>
        <w:t>u5) + 0</w:t>
      </w:r>
      <w:r w:rsidR="00644CD5">
        <w:t>.</w:t>
      </w:r>
      <w:r>
        <w:t>753*T(v27</w:t>
      </w:r>
      <w:r w:rsidR="00644CD5">
        <w:t>.</w:t>
      </w:r>
      <w:r>
        <w:t>u7) -0</w:t>
      </w:r>
      <w:r w:rsidR="00644CD5">
        <w:t>.</w:t>
      </w:r>
      <w:r>
        <w:t>536*T(v7</w:t>
      </w:r>
      <w:r w:rsidR="00644CD5">
        <w:t>.</w:t>
      </w:r>
      <w:r>
        <w:t>u32) + 0</w:t>
      </w:r>
      <w:r w:rsidR="00644CD5">
        <w:t>.</w:t>
      </w:r>
      <w:r>
        <w:t>916*T(v4</w:t>
      </w:r>
      <w:r w:rsidR="00644CD5">
        <w:t>.</w:t>
      </w:r>
      <w:r>
        <w:t>u1) -0</w:t>
      </w:r>
      <w:r w:rsidR="00644CD5">
        <w:t>.</w:t>
      </w:r>
      <w:r>
        <w:t>724*T(v6</w:t>
      </w:r>
      <w:r w:rsidR="00644CD5">
        <w:t>.</w:t>
      </w:r>
      <w:r>
        <w:t>u2) -0</w:t>
      </w:r>
      <w:r w:rsidR="00644CD5">
        <w:t>.</w:t>
      </w:r>
      <w:r>
        <w:t>686*T(v27</w:t>
      </w:r>
      <w:r w:rsidR="00644CD5">
        <w:t>.</w:t>
      </w:r>
      <w:r>
        <w:t>u2) + 0</w:t>
      </w:r>
      <w:r w:rsidR="00644CD5">
        <w:t>.</w:t>
      </w:r>
      <w:r>
        <w:t>267*T(v28) -0</w:t>
      </w:r>
      <w:r w:rsidR="00644CD5">
        <w:t>.</w:t>
      </w:r>
      <w:r>
        <w:t>369*T(v34</w:t>
      </w:r>
      <w:r w:rsidR="00644CD5">
        <w:t>.</w:t>
      </w:r>
      <w:r>
        <w:t>u8) + 0</w:t>
      </w:r>
      <w:r w:rsidR="00644CD5">
        <w:t>.</w:t>
      </w:r>
      <w:r>
        <w:t>537*T(v34</w:t>
      </w:r>
      <w:r w:rsidR="00644CD5">
        <w:t>.</w:t>
      </w:r>
      <w:r>
        <w:t>u6) + 0</w:t>
      </w:r>
      <w:r w:rsidR="00644CD5">
        <w:t>.</w:t>
      </w:r>
      <w:r>
        <w:t>181*T(v15</w:t>
      </w:r>
      <w:r w:rsidR="00644CD5">
        <w:t>.</w:t>
      </w:r>
      <w:r>
        <w:t>u21) + 0</w:t>
      </w:r>
      <w:r w:rsidR="00644CD5">
        <w:t>.</w:t>
      </w:r>
      <w:r>
        <w:t>278*T(v19</w:t>
      </w:r>
      <w:r w:rsidR="00644CD5">
        <w:t>.</w:t>
      </w:r>
      <w:r>
        <w:t>u9) -0</w:t>
      </w:r>
      <w:r w:rsidR="00644CD5">
        <w:t>.</w:t>
      </w:r>
      <w:r>
        <w:t>44*T(v2</w:t>
      </w:r>
      <w:r w:rsidR="00644CD5">
        <w:t>.</w:t>
      </w:r>
      <w:r>
        <w:t>u33) + 0</w:t>
      </w:r>
      <w:r w:rsidR="00644CD5">
        <w:t>.</w:t>
      </w:r>
      <w:r>
        <w:t>506*T(v15</w:t>
      </w:r>
      <w:r w:rsidR="00644CD5">
        <w:t>.</w:t>
      </w:r>
      <w:r>
        <w:t>u28) -1</w:t>
      </w:r>
      <w:r w:rsidR="00644CD5">
        <w:t>.</w:t>
      </w:r>
      <w:r>
        <w:t>27*T(v4</w:t>
      </w:r>
      <w:r w:rsidR="00644CD5">
        <w:t>.</w:t>
      </w:r>
      <w:r>
        <w:t>u2) + 0</w:t>
      </w:r>
      <w:r w:rsidR="00644CD5">
        <w:t>.</w:t>
      </w:r>
      <w:r>
        <w:t>517*T(v28</w:t>
      </w:r>
      <w:r w:rsidR="00644CD5">
        <w:t>.</w:t>
      </w:r>
      <w:r>
        <w:t>u13) -0</w:t>
      </w:r>
      <w:r w:rsidR="00644CD5">
        <w:t>.</w:t>
      </w:r>
      <w:r>
        <w:t>424*T(u38) -0</w:t>
      </w:r>
      <w:r w:rsidR="00644CD5">
        <w:t>.</w:t>
      </w:r>
      <w:r>
        <w:t>336*T(v20</w:t>
      </w:r>
      <w:r w:rsidR="00644CD5">
        <w:t>.</w:t>
      </w:r>
      <w:r>
        <w:t>u16) + 0</w:t>
      </w:r>
      <w:r w:rsidR="00644CD5">
        <w:t>.</w:t>
      </w:r>
      <w:r>
        <w:t>41*T(v29</w:t>
      </w:r>
      <w:r w:rsidR="00644CD5">
        <w:t>.</w:t>
      </w:r>
      <w:r>
        <w:t>u14) + 0</w:t>
      </w:r>
      <w:r w:rsidR="00644CD5">
        <w:t>.</w:t>
      </w:r>
      <w:r>
        <w:t>463*T(v22</w:t>
      </w:r>
      <w:r w:rsidR="00644CD5">
        <w:t>.</w:t>
      </w:r>
      <w:r>
        <w:t>u14) -0</w:t>
      </w:r>
      <w:r w:rsidR="00644CD5">
        <w:t>.</w:t>
      </w:r>
      <w:r>
        <w:t>314*T(v6</w:t>
      </w:r>
      <w:r w:rsidR="00644CD5">
        <w:t>.</w:t>
      </w:r>
      <w:r>
        <w:t>u15) -0</w:t>
      </w:r>
      <w:r w:rsidR="00644CD5">
        <w:t>.</w:t>
      </w:r>
      <w:r>
        <w:t>453*T(v12</w:t>
      </w:r>
      <w:r w:rsidR="00644CD5">
        <w:t>.</w:t>
      </w:r>
      <w:r>
        <w:t>u17) + 0</w:t>
      </w:r>
      <w:r w:rsidR="00644CD5">
        <w:t>.</w:t>
      </w:r>
      <w:r>
        <w:t>503*T(v4</w:t>
      </w:r>
      <w:r w:rsidR="00644CD5">
        <w:t>.</w:t>
      </w:r>
      <w:r>
        <w:t>u39) -0</w:t>
      </w:r>
      <w:r w:rsidR="00644CD5">
        <w:t>.</w:t>
      </w:r>
      <w:r>
        <w:t>602*T(v27</w:t>
      </w:r>
      <w:r w:rsidR="00644CD5">
        <w:t>.</w:t>
      </w:r>
      <w:r>
        <w:t>u3) + 0</w:t>
      </w:r>
      <w:r w:rsidR="00644CD5">
        <w:t>.</w:t>
      </w:r>
      <w:r>
        <w:t>253*T(v27</w:t>
      </w:r>
      <w:r w:rsidR="00644CD5">
        <w:t>.</w:t>
      </w:r>
      <w:r>
        <w:t>u11) -0</w:t>
      </w:r>
      <w:r w:rsidR="00644CD5">
        <w:t>.</w:t>
      </w:r>
      <w:r>
        <w:t>408*T(v9</w:t>
      </w:r>
      <w:r w:rsidR="00644CD5">
        <w:t>.</w:t>
      </w:r>
      <w:r>
        <w:t>u9) + 0</w:t>
      </w:r>
      <w:r w:rsidR="00644CD5">
        <w:t>.</w:t>
      </w:r>
      <w:r>
        <w:t>472*T(v21</w:t>
      </w:r>
      <w:r w:rsidR="00644CD5">
        <w:t>.</w:t>
      </w:r>
      <w:r>
        <w:t>u18) -0</w:t>
      </w:r>
      <w:r w:rsidR="00644CD5">
        <w:t>.</w:t>
      </w:r>
      <w:r>
        <w:t>41*T(v9</w:t>
      </w:r>
      <w:r w:rsidR="00644CD5">
        <w:t>.</w:t>
      </w:r>
      <w:r>
        <w:t>u32) + 0</w:t>
      </w:r>
      <w:r w:rsidR="00644CD5">
        <w:t>.</w:t>
      </w:r>
      <w:r>
        <w:t>262*T(v17</w:t>
      </w:r>
      <w:r w:rsidR="00644CD5">
        <w:t>.</w:t>
      </w:r>
      <w:r>
        <w:t>u19) + 0</w:t>
      </w:r>
      <w:r w:rsidR="00644CD5">
        <w:t>.</w:t>
      </w:r>
      <w:r>
        <w:t>552*T(v9</w:t>
      </w:r>
      <w:r w:rsidR="00644CD5">
        <w:t>.</w:t>
      </w:r>
      <w:r>
        <w:t>u16) + 0</w:t>
      </w:r>
      <w:r w:rsidR="00644CD5">
        <w:t>.</w:t>
      </w:r>
      <w:r>
        <w:t>439*T(v1</w:t>
      </w:r>
      <w:r w:rsidR="00644CD5">
        <w:t>.</w:t>
      </w:r>
      <w:r>
        <w:t>u37) + 0</w:t>
      </w:r>
      <w:r w:rsidR="00644CD5">
        <w:t>.</w:t>
      </w:r>
      <w:r>
        <w:t>367*T(v25) + 0</w:t>
      </w:r>
      <w:r w:rsidR="00644CD5">
        <w:t>.</w:t>
      </w:r>
      <w:r>
        <w:t>248*T(v8</w:t>
      </w:r>
      <w:r w:rsidR="00644CD5">
        <w:t>.</w:t>
      </w:r>
      <w:r>
        <w:t>u31) + 0</w:t>
      </w:r>
      <w:r w:rsidR="00644CD5">
        <w:t>.</w:t>
      </w:r>
      <w:r>
        <w:t>224*T(v2</w:t>
      </w:r>
      <w:r w:rsidR="00644CD5">
        <w:t>.</w:t>
      </w:r>
      <w:r>
        <w:t>u15) -0</w:t>
      </w:r>
      <w:r w:rsidR="00644CD5">
        <w:t>.</w:t>
      </w:r>
      <w:r>
        <w:t>344*T(v30</w:t>
      </w:r>
      <w:r w:rsidR="00644CD5">
        <w:t>.</w:t>
      </w:r>
      <w:r>
        <w:t>u2) -0</w:t>
      </w:r>
      <w:r w:rsidR="00644CD5">
        <w:t>.</w:t>
      </w:r>
      <w:r>
        <w:t>418*T(v11</w:t>
      </w:r>
      <w:r w:rsidR="00644CD5">
        <w:t>.</w:t>
      </w:r>
      <w:r>
        <w:t>u18) -0</w:t>
      </w:r>
      <w:r w:rsidR="00644CD5">
        <w:t>.</w:t>
      </w:r>
      <w:r>
        <w:t>482*T(v21</w:t>
      </w:r>
      <w:r w:rsidR="00644CD5">
        <w:t>.</w:t>
      </w:r>
      <w:r>
        <w:t>u11) -0</w:t>
      </w:r>
      <w:r w:rsidR="00644CD5">
        <w:t>.</w:t>
      </w:r>
      <w:r>
        <w:t>412*Lipophilicity^3 + 0</w:t>
      </w:r>
      <w:r w:rsidR="00644CD5">
        <w:t>.</w:t>
      </w:r>
      <w:r>
        <w:t>45*T(v7</w:t>
      </w:r>
      <w:r w:rsidR="00644CD5">
        <w:t>.</w:t>
      </w:r>
      <w:r>
        <w:t>u28) + 0</w:t>
      </w:r>
      <w:r w:rsidR="00644CD5">
        <w:t>.</w:t>
      </w:r>
      <w:r>
        <w:t>307*T(u25) -0</w:t>
      </w:r>
      <w:r w:rsidR="00644CD5">
        <w:t>.</w:t>
      </w:r>
      <w:r>
        <w:t>412*T(v32</w:t>
      </w:r>
      <w:r w:rsidR="00644CD5">
        <w:t>.</w:t>
      </w:r>
      <w:r>
        <w:t>u2) -0</w:t>
      </w:r>
      <w:r w:rsidR="00644CD5">
        <w:t>.</w:t>
      </w:r>
      <w:r>
        <w:t>449*T(v12</w:t>
      </w:r>
      <w:r w:rsidR="00644CD5">
        <w:t>.</w:t>
      </w:r>
      <w:r>
        <w:t>u26) -0</w:t>
      </w:r>
      <w:r w:rsidR="00644CD5">
        <w:t>.</w:t>
      </w:r>
      <w:r>
        <w:t>526*T(v6</w:t>
      </w:r>
      <w:r w:rsidR="00644CD5">
        <w:t>.</w:t>
      </w:r>
      <w:r>
        <w:t>u24) + 0</w:t>
      </w:r>
      <w:r w:rsidR="00644CD5">
        <w:t>.</w:t>
      </w:r>
      <w:r>
        <w:t>252*T(v11</w:t>
      </w:r>
      <w:r w:rsidR="00644CD5">
        <w:t>.</w:t>
      </w:r>
      <w:r>
        <w:t>u32) -0</w:t>
      </w:r>
      <w:r w:rsidR="00644CD5">
        <w:t>.</w:t>
      </w:r>
      <w:r>
        <w:t>481*T(v22</w:t>
      </w:r>
      <w:r w:rsidR="00644CD5">
        <w:t>.</w:t>
      </w:r>
      <w:r>
        <w:t>u13) -0</w:t>
      </w:r>
      <w:r w:rsidR="00644CD5">
        <w:t>.</w:t>
      </w:r>
      <w:r>
        <w:t>661*T(v1</w:t>
      </w:r>
      <w:r w:rsidR="00644CD5">
        <w:t>.</w:t>
      </w:r>
      <w:r>
        <w:t>u1) + 0</w:t>
      </w:r>
      <w:r w:rsidR="00644CD5">
        <w:t>.</w:t>
      </w:r>
      <w:r>
        <w:t>416*T(v2</w:t>
      </w:r>
      <w:r w:rsidR="00644CD5">
        <w:t>.</w:t>
      </w:r>
      <w:r>
        <w:t>u12) + 0</w:t>
      </w:r>
      <w:r w:rsidR="00644CD5">
        <w:t>.</w:t>
      </w:r>
      <w:r>
        <w:t>283*NumDonor -0</w:t>
      </w:r>
      <w:r w:rsidR="00644CD5">
        <w:t>.</w:t>
      </w:r>
      <w:r>
        <w:t>247*T(u19) + 0</w:t>
      </w:r>
      <w:r w:rsidR="00644CD5">
        <w:t>.</w:t>
      </w:r>
      <w:r>
        <w:t>508*T(v14</w:t>
      </w:r>
      <w:r w:rsidR="00644CD5">
        <w:t>.</w:t>
      </w:r>
      <w:r>
        <w:t>u15) + 0</w:t>
      </w:r>
      <w:r w:rsidR="00644CD5">
        <w:t>.</w:t>
      </w:r>
      <w:r>
        <w:t>317*T(v40</w:t>
      </w:r>
      <w:r w:rsidR="00644CD5">
        <w:t>.</w:t>
      </w:r>
      <w:r>
        <w:t>u1) + 0</w:t>
      </w:r>
      <w:r w:rsidR="00644CD5">
        <w:t>.</w:t>
      </w:r>
      <w:r>
        <w:t>42*T(v28</w:t>
      </w:r>
      <w:r w:rsidR="00644CD5">
        <w:t>.</w:t>
      </w:r>
      <w:r>
        <w:t>u9) + 0</w:t>
      </w:r>
      <w:r w:rsidR="00644CD5">
        <w:t>.</w:t>
      </w:r>
      <w:r>
        <w:t>281*T(v22</w:t>
      </w:r>
      <w:r w:rsidR="00644CD5">
        <w:t>.</w:t>
      </w:r>
      <w:r>
        <w:t>u20) -0</w:t>
      </w:r>
      <w:r w:rsidR="00644CD5">
        <w:t>.</w:t>
      </w:r>
      <w:r>
        <w:t>384*T(v10</w:t>
      </w:r>
      <w:r w:rsidR="00644CD5">
        <w:t>.</w:t>
      </w:r>
      <w:r>
        <w:t>u12) + 0</w:t>
      </w:r>
      <w:r w:rsidR="00644CD5">
        <w:t>.</w:t>
      </w:r>
      <w:r>
        <w:t>286*T(v17</w:t>
      </w:r>
      <w:r w:rsidR="00644CD5">
        <w:t>.</w:t>
      </w:r>
      <w:r>
        <w:t>u12) + 0</w:t>
      </w:r>
      <w:r w:rsidR="00644CD5">
        <w:t>.</w:t>
      </w:r>
      <w:r>
        <w:t>432*T(v10</w:t>
      </w:r>
      <w:r w:rsidR="00644CD5">
        <w:t>.</w:t>
      </w:r>
      <w:r>
        <w:t>u19) + 0</w:t>
      </w:r>
      <w:r w:rsidR="00644CD5">
        <w:t>.</w:t>
      </w:r>
      <w:r>
        <w:t>24*T(v18</w:t>
      </w:r>
      <w:r w:rsidR="00644CD5">
        <w:t>.</w:t>
      </w:r>
      <w:r>
        <w:t>u23) -0</w:t>
      </w:r>
      <w:r w:rsidR="00644CD5">
        <w:t>.</w:t>
      </w:r>
      <w:r>
        <w:t>45*T(v13</w:t>
      </w:r>
      <w:r w:rsidR="00644CD5">
        <w:t>.</w:t>
      </w:r>
      <w:r>
        <w:t>u11) -0</w:t>
      </w:r>
      <w:r w:rsidR="00644CD5">
        <w:t>.</w:t>
      </w:r>
      <w:r>
        <w:t>376*T(v13</w:t>
      </w:r>
      <w:r w:rsidR="00644CD5">
        <w:t>.</w:t>
      </w:r>
      <w:r>
        <w:t>u23) + 0</w:t>
      </w:r>
      <w:r w:rsidR="00644CD5">
        <w:t>.</w:t>
      </w:r>
      <w:r>
        <w:t>202*T(v33</w:t>
      </w:r>
      <w:r w:rsidR="00644CD5">
        <w:t>.</w:t>
      </w:r>
      <w:r>
        <w:t>u7) -0</w:t>
      </w:r>
      <w:r w:rsidR="00644CD5">
        <w:t>.</w:t>
      </w:r>
      <w:r>
        <w:t>361*T(v25</w:t>
      </w:r>
      <w:r w:rsidR="00644CD5">
        <w:t>.</w:t>
      </w:r>
      <w:r>
        <w:t>u10) + 0</w:t>
      </w:r>
      <w:r w:rsidR="00644CD5">
        <w:t>.</w:t>
      </w:r>
      <w:r>
        <w:t>32*T(v18</w:t>
      </w:r>
      <w:r w:rsidR="00644CD5">
        <w:t>.</w:t>
      </w:r>
      <w:r>
        <w:t>u18) + 0</w:t>
      </w:r>
      <w:r w:rsidR="00644CD5">
        <w:t>.</w:t>
      </w:r>
      <w:r>
        <w:t>453*T(v7</w:t>
      </w:r>
      <w:r w:rsidR="00644CD5">
        <w:t>.</w:t>
      </w:r>
      <w:r>
        <w:t>u35) + 0</w:t>
      </w:r>
      <w:r w:rsidR="00644CD5">
        <w:t>.</w:t>
      </w:r>
      <w:r>
        <w:t>354*T(v4</w:t>
      </w:r>
      <w:r w:rsidR="00644CD5">
        <w:t>.</w:t>
      </w:r>
      <w:r>
        <w:t>u31) + 0</w:t>
      </w:r>
      <w:r w:rsidR="00644CD5">
        <w:t>.</w:t>
      </w:r>
      <w:r>
        <w:t>274*T(v2</w:t>
      </w:r>
      <w:r w:rsidR="00644CD5">
        <w:t>.</w:t>
      </w:r>
      <w:r>
        <w:t>u26) + 0</w:t>
      </w:r>
      <w:r w:rsidR="00644CD5">
        <w:t>.</w:t>
      </w:r>
      <w:r>
        <w:t>375*T(v21</w:t>
      </w:r>
      <w:r w:rsidR="00644CD5">
        <w:t>.</w:t>
      </w:r>
      <w:r>
        <w:t>u3) + 0</w:t>
      </w:r>
      <w:r w:rsidR="00644CD5">
        <w:t>.</w:t>
      </w:r>
      <w:r>
        <w:t>303*T(v16</w:t>
      </w:r>
      <w:r w:rsidR="00644CD5">
        <w:t>.</w:t>
      </w:r>
      <w:r>
        <w:t>u14) -0</w:t>
      </w:r>
      <w:r w:rsidR="00644CD5">
        <w:t>.</w:t>
      </w:r>
      <w:r>
        <w:t>32*T(v22</w:t>
      </w:r>
      <w:r w:rsidR="00644CD5">
        <w:t>.</w:t>
      </w:r>
      <w:r>
        <w:t>u5) -0</w:t>
      </w:r>
      <w:r w:rsidR="00644CD5">
        <w:t>.</w:t>
      </w:r>
      <w:r>
        <w:t>312*NumPositive -0</w:t>
      </w:r>
      <w:r w:rsidR="00644CD5">
        <w:t>.</w:t>
      </w:r>
      <w:r>
        <w:t>425*T(v19</w:t>
      </w:r>
      <w:r w:rsidR="00644CD5">
        <w:t>.</w:t>
      </w:r>
      <w:r>
        <w:t>u8) + 0</w:t>
      </w:r>
      <w:r w:rsidR="00644CD5">
        <w:t>.</w:t>
      </w:r>
      <w:r>
        <w:t>369*T(v1</w:t>
      </w:r>
      <w:r w:rsidR="00644CD5">
        <w:t>.</w:t>
      </w:r>
      <w:r>
        <w:t>u39) -0</w:t>
      </w:r>
      <w:r w:rsidR="00644CD5">
        <w:t>.</w:t>
      </w:r>
      <w:r>
        <w:t>399*T(v1</w:t>
      </w:r>
      <w:r w:rsidR="00644CD5">
        <w:t>.</w:t>
      </w:r>
      <w:r>
        <w:t>u21) -0</w:t>
      </w:r>
      <w:r w:rsidR="00644CD5">
        <w:t>.</w:t>
      </w:r>
      <w:r>
        <w:t>423*T(v6</w:t>
      </w:r>
      <w:r w:rsidR="00644CD5">
        <w:t>.</w:t>
      </w:r>
      <w:r>
        <w:t>u1) + 0</w:t>
      </w:r>
      <w:r w:rsidR="00644CD5">
        <w:t>.</w:t>
      </w:r>
      <w:r>
        <w:t>42*T(v8</w:t>
      </w:r>
      <w:r w:rsidR="00644CD5">
        <w:t>.</w:t>
      </w:r>
      <w:r>
        <w:t>u12) -0</w:t>
      </w:r>
      <w:r w:rsidR="00644CD5">
        <w:t>.</w:t>
      </w:r>
      <w:r>
        <w:t>295*T(v6</w:t>
      </w:r>
      <w:r w:rsidR="00644CD5">
        <w:t>.</w:t>
      </w:r>
      <w:r>
        <w:t>u37) + 0</w:t>
      </w:r>
      <w:r w:rsidR="00644CD5">
        <w:t>.</w:t>
      </w:r>
      <w:r>
        <w:t>249*T(v31</w:t>
      </w:r>
      <w:r w:rsidR="00644CD5">
        <w:t>.</w:t>
      </w:r>
      <w:r>
        <w:t>u9) + 0</w:t>
      </w:r>
      <w:r w:rsidR="00644CD5">
        <w:t>.</w:t>
      </w:r>
      <w:r>
        <w:t>315*T(v17</w:t>
      </w:r>
      <w:r w:rsidR="00644CD5">
        <w:t>.</w:t>
      </w:r>
      <w:r>
        <w:t>u18) -0</w:t>
      </w:r>
      <w:r w:rsidR="00644CD5">
        <w:t>.</w:t>
      </w:r>
      <w:r>
        <w:t>273*T(v3</w:t>
      </w:r>
      <w:r w:rsidR="00644CD5">
        <w:t>.</w:t>
      </w:r>
      <w:r>
        <w:t>u17) + 0</w:t>
      </w:r>
      <w:r w:rsidR="00644CD5">
        <w:t>.</w:t>
      </w:r>
      <w:r>
        <w:t>255*T(v8</w:t>
      </w:r>
      <w:r w:rsidR="00644CD5">
        <w:t>.</w:t>
      </w:r>
      <w:r>
        <w:t>u18) + 0</w:t>
      </w:r>
      <w:r w:rsidR="00644CD5">
        <w:t>.</w:t>
      </w:r>
      <w:r>
        <w:t>264*T(v20</w:t>
      </w:r>
      <w:r w:rsidR="00644CD5">
        <w:t>.</w:t>
      </w:r>
      <w:r>
        <w:t>u18) + 0</w:t>
      </w:r>
      <w:r w:rsidR="00644CD5">
        <w:t>.</w:t>
      </w:r>
      <w:r>
        <w:t>302*T(v11</w:t>
      </w:r>
      <w:r w:rsidR="00644CD5">
        <w:t>.</w:t>
      </w:r>
      <w:r>
        <w:t>u10) -0</w:t>
      </w:r>
      <w:r w:rsidR="00644CD5">
        <w:t>.</w:t>
      </w:r>
      <w:r>
        <w:t>197*T(v18</w:t>
      </w:r>
      <w:r w:rsidR="00644CD5">
        <w:t>.</w:t>
      </w:r>
      <w:r>
        <w:t>u21) -0</w:t>
      </w:r>
      <w:r w:rsidR="00644CD5">
        <w:t>.</w:t>
      </w:r>
      <w:r>
        <w:t>213*T(v29</w:t>
      </w:r>
      <w:r w:rsidR="00644CD5">
        <w:t>.</w:t>
      </w:r>
      <w:r>
        <w:t>u8) -0</w:t>
      </w:r>
      <w:r w:rsidR="00644CD5">
        <w:t>.</w:t>
      </w:r>
      <w:r>
        <w:t>3*T(u10) + 0</w:t>
      </w:r>
      <w:r w:rsidR="00644CD5">
        <w:t>.</w:t>
      </w:r>
      <w:r>
        <w:t>355*T(v14</w:t>
      </w:r>
      <w:r w:rsidR="00644CD5">
        <w:t>.</w:t>
      </w:r>
      <w:r>
        <w:t>u2) -0</w:t>
      </w:r>
      <w:r w:rsidR="00644CD5">
        <w:t>.</w:t>
      </w:r>
      <w:r>
        <w:t>335*T(v6</w:t>
      </w:r>
      <w:r w:rsidR="00644CD5">
        <w:t>.</w:t>
      </w:r>
      <w:r>
        <w:t>u6) -0</w:t>
      </w:r>
      <w:r w:rsidR="00644CD5">
        <w:t>.</w:t>
      </w:r>
      <w:r>
        <w:t>299*T(v6</w:t>
      </w:r>
      <w:r w:rsidR="00644CD5">
        <w:t>.</w:t>
      </w:r>
      <w:r>
        <w:t>u31) + 0</w:t>
      </w:r>
      <w:r w:rsidR="00644CD5">
        <w:t>.</w:t>
      </w:r>
      <w:r>
        <w:t>165*T(v17) + 0</w:t>
      </w:r>
      <w:r w:rsidR="00644CD5">
        <w:t>.</w:t>
      </w:r>
      <w:r>
        <w:t>231*T(v23</w:t>
      </w:r>
      <w:r w:rsidR="00644CD5">
        <w:t>.</w:t>
      </w:r>
      <w:r>
        <w:t>u14) -0</w:t>
      </w:r>
      <w:r w:rsidR="00644CD5">
        <w:t>.</w:t>
      </w:r>
      <w:r>
        <w:t>167*T(u16) + 0</w:t>
      </w:r>
      <w:r w:rsidR="00644CD5">
        <w:t>.</w:t>
      </w:r>
      <w:r>
        <w:t>37*T(u6) + 0</w:t>
      </w:r>
      <w:r w:rsidR="00644CD5">
        <w:t>.</w:t>
      </w:r>
      <w:r>
        <w:t>226*T(v2</w:t>
      </w:r>
      <w:r w:rsidR="00644CD5">
        <w:t>.</w:t>
      </w:r>
      <w:r>
        <w:t>u35) + 0</w:t>
      </w:r>
      <w:r w:rsidR="00644CD5">
        <w:t>.</w:t>
      </w:r>
      <w:r>
        <w:t>214*T(v2</w:t>
      </w:r>
      <w:r w:rsidR="00644CD5">
        <w:t>.</w:t>
      </w:r>
      <w:r>
        <w:t>u32) -0</w:t>
      </w:r>
      <w:r w:rsidR="00644CD5">
        <w:t>.</w:t>
      </w:r>
      <w:r>
        <w:t>278*T(v4</w:t>
      </w:r>
      <w:r w:rsidR="00644CD5">
        <w:t>.</w:t>
      </w:r>
      <w:r>
        <w:t>u36) + 0</w:t>
      </w:r>
      <w:r w:rsidR="00644CD5">
        <w:t>.</w:t>
      </w:r>
      <w:r>
        <w:t>398*T(v9</w:t>
      </w:r>
      <w:r w:rsidR="00644CD5">
        <w:t>.</w:t>
      </w:r>
      <w:r>
        <w:t>u5) -0</w:t>
      </w:r>
      <w:r w:rsidR="00644CD5">
        <w:t>.</w:t>
      </w:r>
      <w:r>
        <w:t>204*T(v37</w:t>
      </w:r>
      <w:r w:rsidR="00644CD5">
        <w:t>.</w:t>
      </w:r>
      <w:r>
        <w:t>u5) -0</w:t>
      </w:r>
      <w:r w:rsidR="00644CD5">
        <w:t>.</w:t>
      </w:r>
      <w:r>
        <w:t>256*T(v12</w:t>
      </w:r>
      <w:r w:rsidR="00644CD5">
        <w:t>.</w:t>
      </w:r>
      <w:r>
        <w:t>u14) -0</w:t>
      </w:r>
      <w:r w:rsidR="00644CD5">
        <w:t>.</w:t>
      </w:r>
      <w:r>
        <w:t>136*T(v34) -0</w:t>
      </w:r>
      <w:r w:rsidR="00644CD5">
        <w:t>.</w:t>
      </w:r>
      <w:r>
        <w:t>204*T(v33</w:t>
      </w:r>
      <w:r w:rsidR="00644CD5">
        <w:t>.</w:t>
      </w:r>
      <w:r>
        <w:t>u8) -0</w:t>
      </w:r>
      <w:r w:rsidR="00644CD5">
        <w:t>.</w:t>
      </w:r>
      <w:r>
        <w:t>287*T(v4</w:t>
      </w:r>
      <w:r w:rsidR="00644CD5">
        <w:t>.</w:t>
      </w:r>
      <w:r>
        <w:t>u38) + 0</w:t>
      </w:r>
      <w:r w:rsidR="00644CD5">
        <w:t>.</w:t>
      </w:r>
      <w:r>
        <w:t>188*T(v18</w:t>
      </w:r>
      <w:r w:rsidR="00644CD5">
        <w:t>.</w:t>
      </w:r>
      <w:r>
        <w:t>u12) -0</w:t>
      </w:r>
      <w:r w:rsidR="00644CD5">
        <w:t>.</w:t>
      </w:r>
      <w:r>
        <w:t>221*T(v10</w:t>
      </w:r>
      <w:r w:rsidR="00644CD5">
        <w:t>.</w:t>
      </w:r>
      <w:r>
        <w:t>u20) + 0</w:t>
      </w:r>
      <w:r w:rsidR="00644CD5">
        <w:t>.</w:t>
      </w:r>
      <w:r>
        <w:t>217*T(v16</w:t>
      </w:r>
      <w:r w:rsidR="00644CD5">
        <w:t>.</w:t>
      </w:r>
      <w:r>
        <w:t>u11) + 0</w:t>
      </w:r>
      <w:r w:rsidR="00644CD5">
        <w:t>.</w:t>
      </w:r>
      <w:r>
        <w:t>331*T(v4</w:t>
      </w:r>
      <w:r w:rsidR="00644CD5">
        <w:t>.</w:t>
      </w:r>
      <w:r>
        <w:t>u6) + 0</w:t>
      </w:r>
      <w:r w:rsidR="00644CD5">
        <w:t>.</w:t>
      </w:r>
      <w:r>
        <w:t>236*T(v6</w:t>
      </w:r>
      <w:r w:rsidR="00644CD5">
        <w:t>.</w:t>
      </w:r>
      <w:r>
        <w:t>u34) -0</w:t>
      </w:r>
      <w:r w:rsidR="00644CD5">
        <w:t>.</w:t>
      </w:r>
      <w:r>
        <w:t>241*T(v30</w:t>
      </w:r>
      <w:r w:rsidR="00644CD5">
        <w:t>.</w:t>
      </w:r>
      <w:r>
        <w:t>u4) + 0</w:t>
      </w:r>
      <w:r w:rsidR="00644CD5">
        <w:t>.</w:t>
      </w:r>
      <w:r>
        <w:t>235*T(v24</w:t>
      </w:r>
      <w:r w:rsidR="00644CD5">
        <w:t>.</w:t>
      </w:r>
      <w:r>
        <w:t>u5) -0</w:t>
      </w:r>
      <w:r w:rsidR="00644CD5">
        <w:t>.</w:t>
      </w:r>
      <w:r>
        <w:t>222*T(v6</w:t>
      </w:r>
      <w:r w:rsidR="00644CD5">
        <w:t>.</w:t>
      </w:r>
      <w:r>
        <w:t>u29) + 0</w:t>
      </w:r>
      <w:r w:rsidR="00644CD5">
        <w:t>.</w:t>
      </w:r>
      <w:r>
        <w:t>193*T(u20) + 0</w:t>
      </w:r>
      <w:r w:rsidR="00644CD5">
        <w:t>.</w:t>
      </w:r>
      <w:r>
        <w:t>199*T(v20</w:t>
      </w:r>
      <w:r w:rsidR="00644CD5">
        <w:t>.</w:t>
      </w:r>
      <w:r>
        <w:t>u21) + 0</w:t>
      </w:r>
      <w:r w:rsidR="00644CD5">
        <w:t>.</w:t>
      </w:r>
      <w:r>
        <w:t>261*T(v2) -0</w:t>
      </w:r>
      <w:r w:rsidR="00644CD5">
        <w:t>.</w:t>
      </w:r>
      <w:r>
        <w:t>179*T(v34</w:t>
      </w:r>
      <w:r w:rsidR="00644CD5">
        <w:t>.</w:t>
      </w:r>
      <w:r>
        <w:t>u5) -0</w:t>
      </w:r>
      <w:r w:rsidR="00644CD5">
        <w:t>.</w:t>
      </w:r>
      <w:r>
        <w:t>203*T(v6</w:t>
      </w:r>
      <w:r w:rsidR="00644CD5">
        <w:t>.</w:t>
      </w:r>
      <w:r>
        <w:t>u18) -0</w:t>
      </w:r>
      <w:r w:rsidR="00644CD5">
        <w:t>.</w:t>
      </w:r>
      <w:r>
        <w:t>193*T(v4</w:t>
      </w:r>
      <w:r w:rsidR="00644CD5">
        <w:t>.</w:t>
      </w:r>
      <w:r>
        <w:t>u30) -0</w:t>
      </w:r>
      <w:r w:rsidR="00644CD5">
        <w:t>.</w:t>
      </w:r>
      <w:r>
        <w:t>324*T(v9</w:t>
      </w:r>
      <w:r w:rsidR="00644CD5">
        <w:t>.</w:t>
      </w:r>
      <w:r>
        <w:t>u2) + 0</w:t>
      </w:r>
      <w:r w:rsidR="00644CD5">
        <w:t>.</w:t>
      </w:r>
      <w:r>
        <w:t>206*T(v7</w:t>
      </w:r>
      <w:r w:rsidR="00644CD5">
        <w:t>.</w:t>
      </w:r>
      <w:r>
        <w:t>u20) + 0</w:t>
      </w:r>
      <w:r w:rsidR="00644CD5">
        <w:t>.</w:t>
      </w:r>
      <w:r>
        <w:t>241*T(u3) -0</w:t>
      </w:r>
      <w:r w:rsidR="00644CD5">
        <w:t>.</w:t>
      </w:r>
      <w:r>
        <w:t>168*NumHal -0</w:t>
      </w:r>
      <w:r w:rsidR="00644CD5">
        <w:t>.</w:t>
      </w:r>
      <w:r>
        <w:t>154*T(v25</w:t>
      </w:r>
      <w:r w:rsidR="00644CD5">
        <w:t>.</w:t>
      </w:r>
      <w:r>
        <w:t>u13) + 0</w:t>
      </w:r>
      <w:r w:rsidR="00644CD5">
        <w:t>.</w:t>
      </w:r>
      <w:r>
        <w:t>11*T(v16) + 0</w:t>
      </w:r>
      <w:r w:rsidR="00644CD5">
        <w:t>.</w:t>
      </w:r>
      <w:r>
        <w:t>14*T(v29</w:t>
      </w:r>
      <w:r w:rsidR="00644CD5">
        <w:t>.</w:t>
      </w:r>
      <w:r>
        <w:t>u6) -0</w:t>
      </w:r>
      <w:r w:rsidR="00644CD5">
        <w:t>.</w:t>
      </w:r>
      <w:r>
        <w:t>157*T(v4</w:t>
      </w:r>
      <w:r w:rsidR="00644CD5">
        <w:t>.</w:t>
      </w:r>
      <w:r>
        <w:t>u19) -0</w:t>
      </w:r>
      <w:r w:rsidR="00644CD5">
        <w:t>.</w:t>
      </w:r>
      <w:r>
        <w:t>136*T(v7</w:t>
      </w:r>
      <w:r w:rsidR="00644CD5">
        <w:t>.</w:t>
      </w:r>
      <w:r>
        <w:t>u29) -0</w:t>
      </w:r>
      <w:r w:rsidR="00644CD5">
        <w:t>.</w:t>
      </w:r>
      <w:r>
        <w:t>156*T(v10</w:t>
      </w:r>
      <w:r w:rsidR="00644CD5">
        <w:t>.</w:t>
      </w:r>
      <w:r>
        <w:t>u4) -0</w:t>
      </w:r>
      <w:r w:rsidR="00644CD5">
        <w:t>.</w:t>
      </w:r>
      <w:r>
        <w:t>239*T(v2</w:t>
      </w:r>
      <w:r w:rsidR="00644CD5">
        <w:t>.</w:t>
      </w:r>
      <w:r>
        <w:t>u2) -0</w:t>
      </w:r>
      <w:r w:rsidR="00644CD5">
        <w:t>.</w:t>
      </w:r>
      <w:r>
        <w:t>0855*T(v16</w:t>
      </w:r>
      <w:r w:rsidR="00644CD5">
        <w:t>.</w:t>
      </w:r>
      <w:r>
        <w:t>u27) + 0</w:t>
      </w:r>
      <w:r w:rsidR="00644CD5">
        <w:t>.</w:t>
      </w:r>
      <w:r>
        <w:t>134*T(v23</w:t>
      </w:r>
      <w:r w:rsidR="00644CD5">
        <w:t>.</w:t>
      </w:r>
      <w:r>
        <w:t>u4) + 0</w:t>
      </w:r>
      <w:r w:rsidR="00644CD5">
        <w:t>.</w:t>
      </w:r>
      <w:r>
        <w:t>108*T(v25</w:t>
      </w:r>
      <w:r w:rsidR="00644CD5">
        <w:t>.</w:t>
      </w:r>
      <w:r>
        <w:t>u11) -0</w:t>
      </w:r>
      <w:r w:rsidR="00644CD5">
        <w:t>.</w:t>
      </w:r>
      <w:r>
        <w:t>121*T(v24</w:t>
      </w:r>
      <w:r w:rsidR="00644CD5">
        <w:t>.</w:t>
      </w:r>
      <w:r>
        <w:t>u4) + 0</w:t>
      </w:r>
      <w:r w:rsidR="00644CD5">
        <w:t>.</w:t>
      </w:r>
      <w:r>
        <w:t>113*T(v19</w:t>
      </w:r>
      <w:r w:rsidR="00644CD5">
        <w:t>.</w:t>
      </w:r>
      <w:r>
        <w:t>u17) -0</w:t>
      </w:r>
      <w:r w:rsidR="00644CD5">
        <w:t>.</w:t>
      </w:r>
      <w:r>
        <w:t>103*T(v10</w:t>
      </w:r>
      <w:r w:rsidR="00644CD5">
        <w:t>.</w:t>
      </w:r>
      <w:r>
        <w:t>u28) + 0</w:t>
      </w:r>
      <w:r w:rsidR="00644CD5">
        <w:t>.</w:t>
      </w:r>
      <w:r>
        <w:t>107*T(v29</w:t>
      </w:r>
      <w:r w:rsidR="00644CD5">
        <w:t>.</w:t>
      </w:r>
      <w:r>
        <w:t>u9) + 0</w:t>
      </w:r>
      <w:r w:rsidR="00644CD5">
        <w:t>.</w:t>
      </w:r>
      <w:r>
        <w:t>0961*T(v33</w:t>
      </w:r>
      <w:r w:rsidR="00644CD5">
        <w:t>.</w:t>
      </w:r>
      <w:r>
        <w:t>u6) -0</w:t>
      </w:r>
      <w:r w:rsidR="00644CD5">
        <w:t>.</w:t>
      </w:r>
      <w:r>
        <w:t>098*T(v24</w:t>
      </w:r>
      <w:r w:rsidR="00644CD5">
        <w:t>.</w:t>
      </w:r>
      <w:r>
        <w:t>u14) + 0</w:t>
      </w:r>
      <w:r w:rsidR="00644CD5">
        <w:t>.</w:t>
      </w:r>
      <w:r>
        <w:t>0709*T(v13</w:t>
      </w:r>
      <w:r w:rsidR="00644CD5">
        <w:t>.</w:t>
      </w:r>
      <w:r>
        <w:t>u25) + 0</w:t>
      </w:r>
      <w:r w:rsidR="00644CD5">
        <w:t>.</w:t>
      </w:r>
      <w:r>
        <w:t>0844*T(v15</w:t>
      </w:r>
      <w:r w:rsidR="00644CD5">
        <w:t>.</w:t>
      </w:r>
      <w:r>
        <w:t>u8) -0</w:t>
      </w:r>
      <w:r w:rsidR="00644CD5">
        <w:t>.</w:t>
      </w:r>
      <w:r>
        <w:t>0687*T(v23</w:t>
      </w:r>
      <w:r w:rsidR="00644CD5">
        <w:t>.</w:t>
      </w:r>
      <w:r>
        <w:t>u15) + 0</w:t>
      </w:r>
      <w:r w:rsidR="00644CD5">
        <w:t>.</w:t>
      </w:r>
      <w:r>
        <w:t>0776*T(v17</w:t>
      </w:r>
      <w:r w:rsidR="00644CD5">
        <w:t>.</w:t>
      </w:r>
      <w:r>
        <w:t>u3) -0</w:t>
      </w:r>
      <w:r w:rsidR="00644CD5">
        <w:t>.</w:t>
      </w:r>
      <w:r>
        <w:t>0644*T(v29</w:t>
      </w:r>
      <w:r w:rsidR="00644CD5">
        <w:t>.</w:t>
      </w:r>
      <w:r>
        <w:t>u1) + 0</w:t>
      </w:r>
      <w:r w:rsidR="00644CD5">
        <w:t>.</w:t>
      </w:r>
      <w:r>
        <w:t>0823*T(v12</w:t>
      </w:r>
      <w:r w:rsidR="00644CD5">
        <w:t>.</w:t>
      </w:r>
      <w:r>
        <w:t>u3) -0</w:t>
      </w:r>
      <w:r w:rsidR="00644CD5">
        <w:t>.</w:t>
      </w:r>
      <w:r>
        <w:t>0539*T(v28</w:t>
      </w:r>
      <w:r w:rsidR="00644CD5">
        <w:t>.</w:t>
      </w:r>
      <w:r>
        <w:t>u15) -0</w:t>
      </w:r>
      <w:r w:rsidR="00644CD5">
        <w:t>.</w:t>
      </w:r>
      <w:r>
        <w:t>0399*T(u42) + 0</w:t>
      </w:r>
      <w:r w:rsidR="00644CD5">
        <w:t>.</w:t>
      </w:r>
      <w:r>
        <w:t>0619*T(v16</w:t>
      </w:r>
      <w:r w:rsidR="00644CD5">
        <w:t>.</w:t>
      </w:r>
      <w:r>
        <w:t>u23) + 0</w:t>
      </w:r>
      <w:r w:rsidR="00644CD5">
        <w:t>.</w:t>
      </w:r>
      <w:r>
        <w:t>0549*T(v12</w:t>
      </w:r>
      <w:r w:rsidR="00644CD5">
        <w:t>.</w:t>
      </w:r>
      <w:r>
        <w:t>u11) + 0</w:t>
      </w:r>
      <w:r w:rsidR="00644CD5">
        <w:t>.</w:t>
      </w:r>
      <w:r>
        <w:t>0739*T(v1</w:t>
      </w:r>
      <w:r w:rsidR="00644CD5">
        <w:t>.</w:t>
      </w:r>
      <w:r>
        <w:t>u9) -0</w:t>
      </w:r>
      <w:r w:rsidR="00644CD5">
        <w:t>.</w:t>
      </w:r>
      <w:r>
        <w:t>053*T(v3</w:t>
      </w:r>
      <w:r w:rsidR="00644CD5">
        <w:t>.</w:t>
      </w:r>
      <w:r>
        <w:t>u38) + 0</w:t>
      </w:r>
      <w:r w:rsidR="00644CD5">
        <w:t>.</w:t>
      </w:r>
      <w:r>
        <w:t>0322*T(u39) -0</w:t>
      </w:r>
      <w:r w:rsidR="00644CD5">
        <w:t>.</w:t>
      </w:r>
      <w:r>
        <w:t>0431*T(v8</w:t>
      </w:r>
      <w:r w:rsidR="00644CD5">
        <w:t>.</w:t>
      </w:r>
      <w:r>
        <w:t>u33) + 0</w:t>
      </w:r>
      <w:r w:rsidR="00644CD5">
        <w:t>.</w:t>
      </w:r>
      <w:r>
        <w:t>0522*T(v4</w:t>
      </w:r>
      <w:r w:rsidR="00644CD5">
        <w:t>.</w:t>
      </w:r>
      <w:r>
        <w:t>u35) -0</w:t>
      </w:r>
      <w:r w:rsidR="00644CD5">
        <w:t>.</w:t>
      </w:r>
      <w:r>
        <w:t>0496*T(v8</w:t>
      </w:r>
      <w:r w:rsidR="00644CD5">
        <w:t>.</w:t>
      </w:r>
      <w:r>
        <w:t>u14) -0</w:t>
      </w:r>
      <w:r w:rsidR="00644CD5">
        <w:t>.</w:t>
      </w:r>
      <w:r>
        <w:t>0474*T(v2</w:t>
      </w:r>
      <w:r w:rsidR="00644CD5">
        <w:t>.</w:t>
      </w:r>
      <w:r>
        <w:t>u21) + 0</w:t>
      </w:r>
      <w:r w:rsidR="00644CD5">
        <w:t>.</w:t>
      </w:r>
      <w:r>
        <w:t>0526*T(v7</w:t>
      </w:r>
      <w:r w:rsidR="00644CD5">
        <w:t>.</w:t>
      </w:r>
      <w:r>
        <w:t>u9) + 0</w:t>
      </w:r>
      <w:r w:rsidR="00644CD5">
        <w:t>.</w:t>
      </w:r>
      <w:r>
        <w:t>0511*T(v2</w:t>
      </w:r>
      <w:r w:rsidR="00644CD5">
        <w:t>.</w:t>
      </w:r>
      <w:r>
        <w:t>u19) -0</w:t>
      </w:r>
      <w:r w:rsidR="00644CD5">
        <w:t>.</w:t>
      </w:r>
      <w:r>
        <w:t>0284*T(v11</w:t>
      </w:r>
      <w:r w:rsidR="00644CD5">
        <w:t>.</w:t>
      </w:r>
      <w:r>
        <w:t>u9) + 0</w:t>
      </w:r>
      <w:r w:rsidR="00644CD5">
        <w:t>.</w:t>
      </w:r>
      <w:r>
        <w:t>0208*T(v13</w:t>
      </w:r>
      <w:r w:rsidR="00644CD5">
        <w:t>.</w:t>
      </w:r>
      <w:r>
        <w:t>u28) -0</w:t>
      </w:r>
      <w:r w:rsidR="00644CD5">
        <w:t>.</w:t>
      </w:r>
      <w:r>
        <w:t>024*T(v13</w:t>
      </w:r>
      <w:r w:rsidR="00644CD5">
        <w:t>.</w:t>
      </w:r>
      <w:r>
        <w:t>u2) -0</w:t>
      </w:r>
      <w:r w:rsidR="00644CD5">
        <w:t>.</w:t>
      </w:r>
      <w:r>
        <w:t>0098*Length^3 -0</w:t>
      </w:r>
      <w:r w:rsidR="00644CD5">
        <w:t>.</w:t>
      </w:r>
      <w:r>
        <w:t>0102*T(v8) -0</w:t>
      </w:r>
      <w:r w:rsidR="00644CD5">
        <w:t>.</w:t>
      </w:r>
      <w:r>
        <w:t>0112*T(v25</w:t>
      </w:r>
      <w:r w:rsidR="00644CD5">
        <w:t>.</w:t>
      </w:r>
      <w:r>
        <w:t>u3) -0</w:t>
      </w:r>
      <w:r w:rsidR="00644CD5">
        <w:t>.</w:t>
      </w:r>
      <w:r>
        <w:t>00991*T(v16</w:t>
      </w:r>
      <w:r w:rsidR="00644CD5">
        <w:t>.</w:t>
      </w:r>
      <w:r>
        <w:t>u7) + 0</w:t>
      </w:r>
      <w:r w:rsidR="00644CD5">
        <w:t>.</w:t>
      </w:r>
      <w:r>
        <w:t>00591*T(v39</w:t>
      </w:r>
      <w:r w:rsidR="00644CD5">
        <w:t>.</w:t>
      </w:r>
      <w:r>
        <w:t>u2) -0</w:t>
      </w:r>
      <w:r w:rsidR="00644CD5">
        <w:t>.</w:t>
      </w:r>
      <w:r>
        <w:t>0072*T(v2</w:t>
      </w:r>
      <w:r w:rsidR="00644CD5">
        <w:t>.</w:t>
      </w:r>
      <w:r>
        <w:t>u3) -0</w:t>
      </w:r>
      <w:r w:rsidR="00644CD5">
        <w:t>.</w:t>
      </w:r>
      <w:r>
        <w:t>00193*T(v17</w:t>
      </w:r>
      <w:r w:rsidR="00644CD5">
        <w:t>.</w:t>
      </w:r>
      <w:r>
        <w:t>u6) -0</w:t>
      </w:r>
      <w:r w:rsidR="00644CD5">
        <w:t>.</w:t>
      </w:r>
      <w:r>
        <w:t>00225*T(v2</w:t>
      </w:r>
      <w:r w:rsidR="00644CD5">
        <w:t>.</w:t>
      </w:r>
      <w:r>
        <w:t>u18) + 6</w:t>
      </w:r>
      <w:r w:rsidR="00644CD5">
        <w:t>.</w:t>
      </w:r>
      <w:r>
        <w:t>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804*T(v6</w:t>
      </w:r>
      <w:r w:rsidR="00644CD5">
        <w:t>.</w:t>
      </w:r>
      <w:r>
        <w:t>u2) + 0</w:t>
      </w:r>
      <w:r w:rsidR="00644CD5">
        <w:t>.</w:t>
      </w:r>
      <w:r>
        <w:t>0976*T(v9</w:t>
      </w:r>
      <w:r w:rsidR="00644CD5">
        <w:t>.</w:t>
      </w:r>
      <w:r>
        <w:t>u1) + 0</w:t>
      </w:r>
      <w:r w:rsidR="00644CD5">
        <w:t>.</w:t>
      </w:r>
      <w:r>
        <w:t>915*T(u5) + 33</w:t>
      </w:r>
      <w:r w:rsidR="00644CD5">
        <w:t>.</w:t>
      </w:r>
      <w:r>
        <w:t>7*Volume -0</w:t>
      </w:r>
      <w:r w:rsidR="00644CD5">
        <w:t>.</w:t>
      </w:r>
      <w:r>
        <w:t>426*T(v16</w:t>
      </w:r>
      <w:r w:rsidR="00644CD5">
        <w:t>.</w:t>
      </w:r>
      <w:r>
        <w:t>u18) -0</w:t>
      </w:r>
      <w:r w:rsidR="00644CD5">
        <w:t>.</w:t>
      </w:r>
      <w:r>
        <w:t>237*T(v4</w:t>
      </w:r>
      <w:r w:rsidR="00644CD5">
        <w:t>.</w:t>
      </w:r>
      <w:r>
        <w:t>u9) -0</w:t>
      </w:r>
      <w:r w:rsidR="00644CD5">
        <w:t>.</w:t>
      </w:r>
      <w:r>
        <w:t>67*T(v8</w:t>
      </w:r>
      <w:r w:rsidR="00644CD5">
        <w:t>.</w:t>
      </w:r>
      <w:r>
        <w:t>u24) + 0</w:t>
      </w:r>
      <w:r w:rsidR="00644CD5">
        <w:t>.</w:t>
      </w:r>
      <w:r>
        <w:t>59*NumAcceptor + 0</w:t>
      </w:r>
      <w:r w:rsidR="00644CD5">
        <w:t>.</w:t>
      </w:r>
      <w:r>
        <w:t>361*T(v11</w:t>
      </w:r>
      <w:r w:rsidR="00644CD5">
        <w:t>.</w:t>
      </w:r>
      <w:r>
        <w:t>u2) + 0</w:t>
      </w:r>
      <w:r w:rsidR="00644CD5">
        <w:t>.</w:t>
      </w:r>
      <w:r>
        <w:t>772*T(v23</w:t>
      </w:r>
      <w:r w:rsidR="00644CD5">
        <w:t>.</w:t>
      </w:r>
      <w:r>
        <w:t>u8) -33</w:t>
      </w:r>
      <w:r w:rsidR="00644CD5">
        <w:t>.</w:t>
      </w:r>
      <w:r>
        <w:t>2*Volume^2 + 0</w:t>
      </w:r>
      <w:r w:rsidR="00644CD5">
        <w:t>.</w:t>
      </w:r>
      <w:r>
        <w:t>997*T(v1</w:t>
      </w:r>
      <w:r w:rsidR="00644CD5">
        <w:t>.</w:t>
      </w:r>
      <w:r>
        <w:t>u4) -0</w:t>
      </w:r>
      <w:r w:rsidR="00644CD5">
        <w:t>.</w:t>
      </w:r>
      <w:r>
        <w:t>433*T(v27</w:t>
      </w:r>
      <w:r w:rsidR="00644CD5">
        <w:t>.</w:t>
      </w:r>
      <w:r>
        <w:t>u12) + 0</w:t>
      </w:r>
      <w:r w:rsidR="00644CD5">
        <w:t>.</w:t>
      </w:r>
      <w:r>
        <w:t>579*T(v24</w:t>
      </w:r>
      <w:r w:rsidR="00644CD5">
        <w:t>.</w:t>
      </w:r>
      <w:r>
        <w:t>u4) + 0</w:t>
      </w:r>
      <w:r w:rsidR="00644CD5">
        <w:t>.</w:t>
      </w:r>
      <w:r>
        <w:t>469*T(v21) + 0</w:t>
      </w:r>
      <w:r w:rsidR="00644CD5">
        <w:t>.</w:t>
      </w:r>
      <w:r>
        <w:t>188*T(v33</w:t>
      </w:r>
      <w:r w:rsidR="00644CD5">
        <w:t>.</w:t>
      </w:r>
      <w:r>
        <w:t>u1) -0</w:t>
      </w:r>
      <w:r w:rsidR="00644CD5">
        <w:t>.</w:t>
      </w:r>
      <w:r>
        <w:t>613*T(v14</w:t>
      </w:r>
      <w:r w:rsidR="00644CD5">
        <w:t>.</w:t>
      </w:r>
      <w:r>
        <w:t>u2) + 0</w:t>
      </w:r>
      <w:r w:rsidR="00644CD5">
        <w:t>.</w:t>
      </w:r>
      <w:r>
        <w:t>117*T(v4</w:t>
      </w:r>
      <w:r w:rsidR="00644CD5">
        <w:t>.</w:t>
      </w:r>
      <w:r>
        <w:t>u15) + 0</w:t>
      </w:r>
      <w:r w:rsidR="00644CD5">
        <w:t>.</w:t>
      </w:r>
      <w:r>
        <w:t>225*T(v3</w:t>
      </w:r>
      <w:r w:rsidR="00644CD5">
        <w:t>.</w:t>
      </w:r>
      <w:r>
        <w:t>u12) -0</w:t>
      </w:r>
      <w:r w:rsidR="00644CD5">
        <w:t>.</w:t>
      </w:r>
      <w:r>
        <w:t>313*T(v8</w:t>
      </w:r>
      <w:r w:rsidR="00644CD5">
        <w:t>.</w:t>
      </w:r>
      <w:r>
        <w:t>u3) -0</w:t>
      </w:r>
      <w:r w:rsidR="00644CD5">
        <w:t>.</w:t>
      </w:r>
      <w:r>
        <w:t>58*T(v21</w:t>
      </w:r>
      <w:r w:rsidR="00644CD5">
        <w:t>.</w:t>
      </w:r>
      <w:r>
        <w:t>u7) -0</w:t>
      </w:r>
      <w:r w:rsidR="00644CD5">
        <w:t>.</w:t>
      </w:r>
      <w:r>
        <w:t>0965*T(v29</w:t>
      </w:r>
      <w:r w:rsidR="00644CD5">
        <w:t>.</w:t>
      </w:r>
      <w:r>
        <w:t>u7) -0</w:t>
      </w:r>
      <w:r w:rsidR="00644CD5">
        <w:t>.</w:t>
      </w:r>
      <w:r>
        <w:t>141*T(v6) -0</w:t>
      </w:r>
      <w:r w:rsidR="00644CD5">
        <w:t>.</w:t>
      </w:r>
      <w:r>
        <w:t>648*T(v3</w:t>
      </w:r>
      <w:r w:rsidR="00644CD5">
        <w:t>.</w:t>
      </w:r>
      <w:r>
        <w:t>u2) + 0</w:t>
      </w:r>
      <w:r w:rsidR="00644CD5">
        <w:t>.</w:t>
      </w:r>
      <w:r>
        <w:t>21*T(v10</w:t>
      </w:r>
      <w:r w:rsidR="00644CD5">
        <w:t>.</w:t>
      </w:r>
      <w:r>
        <w:t>u24) -0</w:t>
      </w:r>
      <w:r w:rsidR="00644CD5">
        <w:t>.</w:t>
      </w:r>
      <w:r>
        <w:t>925*T(v11</w:t>
      </w:r>
      <w:r w:rsidR="00644CD5">
        <w:t>.</w:t>
      </w:r>
      <w:r>
        <w:t>u10) -0</w:t>
      </w:r>
      <w:r w:rsidR="00644CD5">
        <w:t>.</w:t>
      </w:r>
      <w:r>
        <w:t>711*T(v1</w:t>
      </w:r>
      <w:r w:rsidR="00644CD5">
        <w:t>.</w:t>
      </w:r>
      <w:r>
        <w:t>u21) -0</w:t>
      </w:r>
      <w:r w:rsidR="00644CD5">
        <w:t>.</w:t>
      </w:r>
      <w:r>
        <w:t>407*T(v3</w:t>
      </w:r>
      <w:r w:rsidR="00644CD5">
        <w:t>.</w:t>
      </w:r>
      <w:r>
        <w:t>u33) + 0</w:t>
      </w:r>
      <w:r w:rsidR="00644CD5">
        <w:t>.</w:t>
      </w:r>
      <w:r>
        <w:t>152*T(v2</w:t>
      </w:r>
      <w:r w:rsidR="00644CD5">
        <w:t>.</w:t>
      </w:r>
      <w:r>
        <w:t>u27) -1</w:t>
      </w:r>
      <w:r w:rsidR="00644CD5">
        <w:t>.</w:t>
      </w:r>
      <w:r>
        <w:t>22*T(v5</w:t>
      </w:r>
      <w:r w:rsidR="00644CD5">
        <w:t>.</w:t>
      </w:r>
      <w:r>
        <w:t>u2) -0</w:t>
      </w:r>
      <w:r w:rsidR="00644CD5">
        <w:t>.</w:t>
      </w:r>
      <w:r>
        <w:t>329*NumNegative + 0</w:t>
      </w:r>
      <w:r w:rsidR="00644CD5">
        <w:t>.</w:t>
      </w:r>
      <w:r>
        <w:t>0554*T(v31</w:t>
      </w:r>
      <w:r w:rsidR="00644CD5">
        <w:t>.</w:t>
      </w:r>
      <w:r>
        <w:t>u12) + 0</w:t>
      </w:r>
      <w:r w:rsidR="00644CD5">
        <w:t>.</w:t>
      </w:r>
      <w:r>
        <w:t>56*T(v18</w:t>
      </w:r>
      <w:r w:rsidR="00644CD5">
        <w:t>.</w:t>
      </w:r>
      <w:r>
        <w:t>u23) + 0</w:t>
      </w:r>
      <w:r w:rsidR="00644CD5">
        <w:t>.</w:t>
      </w:r>
      <w:r>
        <w:t>479*T(v19</w:t>
      </w:r>
      <w:r w:rsidR="00644CD5">
        <w:t>.</w:t>
      </w:r>
      <w:r>
        <w:t>u16) -0</w:t>
      </w:r>
      <w:r w:rsidR="00644CD5">
        <w:t>.</w:t>
      </w:r>
      <w:r>
        <w:t>323*T(v33</w:t>
      </w:r>
      <w:r w:rsidR="00644CD5">
        <w:t>.</w:t>
      </w:r>
      <w:r>
        <w:t>u3) + 0</w:t>
      </w:r>
      <w:r w:rsidR="00644CD5">
        <w:t>.</w:t>
      </w:r>
      <w:r>
        <w:t>0164*T(v19</w:t>
      </w:r>
      <w:r w:rsidR="00644CD5">
        <w:t>.</w:t>
      </w:r>
      <w:r>
        <w:t>u10) + 0</w:t>
      </w:r>
      <w:r w:rsidR="00644CD5">
        <w:t>.</w:t>
      </w:r>
      <w:r>
        <w:t>535*T(v3</w:t>
      </w:r>
      <w:r w:rsidR="00644CD5">
        <w:t>.</w:t>
      </w:r>
      <w:r>
        <w:t>u38) -0</w:t>
      </w:r>
      <w:r w:rsidR="00644CD5">
        <w:t>.</w:t>
      </w:r>
      <w:r>
        <w:t>184*T(v8</w:t>
      </w:r>
      <w:r w:rsidR="00644CD5">
        <w:t>.</w:t>
      </w:r>
      <w:r>
        <w:t>u34) + 0</w:t>
      </w:r>
      <w:r w:rsidR="00644CD5">
        <w:t>.</w:t>
      </w:r>
      <w:r>
        <w:t>501*T(v12</w:t>
      </w:r>
      <w:r w:rsidR="00644CD5">
        <w:t>.</w:t>
      </w:r>
      <w:r>
        <w:t>u6) + 0</w:t>
      </w:r>
      <w:r w:rsidR="00644CD5">
        <w:t>.</w:t>
      </w:r>
      <w:r>
        <w:t>487*T(v5) -0</w:t>
      </w:r>
      <w:r w:rsidR="00644CD5">
        <w:t>.</w:t>
      </w:r>
      <w:r>
        <w:t>26*T(v28</w:t>
      </w:r>
      <w:r w:rsidR="00644CD5">
        <w:t>.</w:t>
      </w:r>
      <w:r>
        <w:t>u15) + 0</w:t>
      </w:r>
      <w:r w:rsidR="00644CD5">
        <w:t>.</w:t>
      </w:r>
      <w:r>
        <w:t>417*T(v5</w:t>
      </w:r>
      <w:r w:rsidR="00644CD5">
        <w:t>.</w:t>
      </w:r>
      <w:r>
        <w:t>u8) -0</w:t>
      </w:r>
      <w:r w:rsidR="00644CD5">
        <w:t>.</w:t>
      </w:r>
      <w:r>
        <w:t>494*T(v12</w:t>
      </w:r>
      <w:r w:rsidR="00644CD5">
        <w:t>.</w:t>
      </w:r>
      <w:r>
        <w:t>u14) + 0</w:t>
      </w:r>
      <w:r w:rsidR="00644CD5">
        <w:t>.</w:t>
      </w:r>
      <w:r>
        <w:t>389*T(v13</w:t>
      </w:r>
      <w:r w:rsidR="00644CD5">
        <w:t>.</w:t>
      </w:r>
      <w:r>
        <w:t>u20) -0</w:t>
      </w:r>
      <w:r w:rsidR="00644CD5">
        <w:t>.</w:t>
      </w:r>
      <w:r>
        <w:t>383*T(v10</w:t>
      </w:r>
      <w:r w:rsidR="00644CD5">
        <w:t>.</w:t>
      </w:r>
      <w:r>
        <w:t>u31) + 0</w:t>
      </w:r>
      <w:r w:rsidR="00644CD5">
        <w:t>.</w:t>
      </w:r>
      <w:r>
        <w:t>246*T(v18</w:t>
      </w:r>
      <w:r w:rsidR="00644CD5">
        <w:t>.</w:t>
      </w:r>
      <w:r>
        <w:t>u6) -0</w:t>
      </w:r>
      <w:r w:rsidR="00644CD5">
        <w:t>.</w:t>
      </w:r>
      <w:r>
        <w:t>477*T(v34</w:t>
      </w:r>
      <w:r w:rsidR="00644CD5">
        <w:t>.</w:t>
      </w:r>
      <w:r>
        <w:t>u1) -0</w:t>
      </w:r>
      <w:r w:rsidR="00644CD5">
        <w:t>.</w:t>
      </w:r>
      <w:r>
        <w:t>35*T(v3</w:t>
      </w:r>
      <w:r w:rsidR="00644CD5">
        <w:t>.</w:t>
      </w:r>
      <w:r>
        <w:t>u22) -0</w:t>
      </w:r>
      <w:r w:rsidR="00644CD5">
        <w:t>.</w:t>
      </w:r>
      <w:r>
        <w:t>667*T(v10</w:t>
      </w:r>
      <w:r w:rsidR="00644CD5">
        <w:t>.</w:t>
      </w:r>
      <w:r>
        <w:t>u28) + 0</w:t>
      </w:r>
      <w:r w:rsidR="00644CD5">
        <w:t>.</w:t>
      </w:r>
      <w:r>
        <w:t>253*T(v18</w:t>
      </w:r>
      <w:r w:rsidR="00644CD5">
        <w:t>.</w:t>
      </w:r>
      <w:r>
        <w:t>u10) -0</w:t>
      </w:r>
      <w:r w:rsidR="00644CD5">
        <w:t>.</w:t>
      </w:r>
      <w:r>
        <w:t>33*T(v13</w:t>
      </w:r>
      <w:r w:rsidR="00644CD5">
        <w:t>.</w:t>
      </w:r>
      <w:r>
        <w:t>u6) + 0</w:t>
      </w:r>
      <w:r w:rsidR="00644CD5">
        <w:t>.</w:t>
      </w:r>
      <w:r>
        <w:t>401*T(v25</w:t>
      </w:r>
      <w:r w:rsidR="00644CD5">
        <w:t>.</w:t>
      </w:r>
      <w:r>
        <w:t>u11) + 0</w:t>
      </w:r>
      <w:r w:rsidR="00644CD5">
        <w:t>.</w:t>
      </w:r>
      <w:r>
        <w:t>32*T(v14</w:t>
      </w:r>
      <w:r w:rsidR="00644CD5">
        <w:t>.</w:t>
      </w:r>
      <w:r>
        <w:t>u11) -0</w:t>
      </w:r>
      <w:r w:rsidR="00644CD5">
        <w:t>.</w:t>
      </w:r>
      <w:r>
        <w:t>228*T(v5</w:t>
      </w:r>
      <w:r w:rsidR="00644CD5">
        <w:t>.</w:t>
      </w:r>
      <w:r>
        <w:t>u7) -0</w:t>
      </w:r>
      <w:r w:rsidR="00644CD5">
        <w:t>.</w:t>
      </w:r>
      <w:r>
        <w:t>579*T(v15</w:t>
      </w:r>
      <w:r w:rsidR="00644CD5">
        <w:t>.</w:t>
      </w:r>
      <w:r>
        <w:t>u26) -0</w:t>
      </w:r>
      <w:r w:rsidR="00644CD5">
        <w:t>.</w:t>
      </w:r>
      <w:r>
        <w:t>717*T(v4</w:t>
      </w:r>
      <w:r w:rsidR="00644CD5">
        <w:t>.</w:t>
      </w:r>
      <w:r>
        <w:t>u37) + 0</w:t>
      </w:r>
      <w:r w:rsidR="00644CD5">
        <w:t>.</w:t>
      </w:r>
      <w:r>
        <w:t>661*T(v18</w:t>
      </w:r>
      <w:r w:rsidR="00644CD5">
        <w:t>.</w:t>
      </w:r>
      <w:r>
        <w:t>u25) -0</w:t>
      </w:r>
      <w:r w:rsidR="00644CD5">
        <w:t>.</w:t>
      </w:r>
      <w:r>
        <w:t>572*T(v7</w:t>
      </w:r>
      <w:r w:rsidR="00644CD5">
        <w:t>.</w:t>
      </w:r>
      <w:r>
        <w:t>u9) -0</w:t>
      </w:r>
      <w:r w:rsidR="00644CD5">
        <w:t>.</w:t>
      </w:r>
      <w:r>
        <w:t>477*NumPositive + 0</w:t>
      </w:r>
      <w:r w:rsidR="00644CD5">
        <w:t>.</w:t>
      </w:r>
      <w:r>
        <w:t>0158*T(v1</w:t>
      </w:r>
      <w:r w:rsidR="00644CD5">
        <w:t>.</w:t>
      </w:r>
      <w:r>
        <w:t>u41) -0</w:t>
      </w:r>
      <w:r w:rsidR="00644CD5">
        <w:t>.</w:t>
      </w:r>
      <w:r>
        <w:t>542*T(v13</w:t>
      </w:r>
      <w:r w:rsidR="00644CD5">
        <w:t>.</w:t>
      </w:r>
      <w:r>
        <w:t>u19) -0</w:t>
      </w:r>
      <w:r w:rsidR="00644CD5">
        <w:t>.</w:t>
      </w:r>
      <w:r>
        <w:t>735*T(v6</w:t>
      </w:r>
      <w:r w:rsidR="00644CD5">
        <w:t>.</w:t>
      </w:r>
      <w:r>
        <w:t>u8) + 14</w:t>
      </w:r>
      <w:r w:rsidR="00644CD5">
        <w:t>.</w:t>
      </w:r>
      <w:r>
        <w:t>7*Volume^3 -0</w:t>
      </w:r>
      <w:r w:rsidR="00644CD5">
        <w:t>.</w:t>
      </w:r>
      <w:r>
        <w:t>824*T(v22</w:t>
      </w:r>
      <w:r w:rsidR="00644CD5">
        <w:t>.</w:t>
      </w:r>
      <w:r>
        <w:t>u14) -0</w:t>
      </w:r>
      <w:r w:rsidR="00644CD5">
        <w:t>.</w:t>
      </w:r>
      <w:r>
        <w:t>208*T(v11) + 0</w:t>
      </w:r>
      <w:r w:rsidR="00644CD5">
        <w:t>.</w:t>
      </w:r>
      <w:r>
        <w:t>409*T(v36</w:t>
      </w:r>
      <w:r w:rsidR="00644CD5">
        <w:t>.</w:t>
      </w:r>
      <w:r>
        <w:t>u7) -0</w:t>
      </w:r>
      <w:r w:rsidR="00644CD5">
        <w:t>.</w:t>
      </w:r>
      <w:r>
        <w:t>406*T(v34</w:t>
      </w:r>
      <w:r w:rsidR="00644CD5">
        <w:t>.</w:t>
      </w:r>
      <w:r>
        <w:t>u5) -0</w:t>
      </w:r>
      <w:r w:rsidR="00644CD5">
        <w:t>.</w:t>
      </w:r>
      <w:r>
        <w:t>567*T(u17) + 0</w:t>
      </w:r>
      <w:r w:rsidR="00644CD5">
        <w:t>.</w:t>
      </w:r>
      <w:r>
        <w:t>383*T(v16</w:t>
      </w:r>
      <w:r w:rsidR="00644CD5">
        <w:t>.</w:t>
      </w:r>
      <w:r>
        <w:t>u4) -0</w:t>
      </w:r>
      <w:r w:rsidR="00644CD5">
        <w:t>.</w:t>
      </w:r>
      <w:r>
        <w:t>575*T(v8</w:t>
      </w:r>
      <w:r w:rsidR="00644CD5">
        <w:t>.</w:t>
      </w:r>
      <w:r>
        <w:t>u10) + 0</w:t>
      </w:r>
      <w:r w:rsidR="00644CD5">
        <w:t>.</w:t>
      </w:r>
      <w:r>
        <w:t>399*T(v1</w:t>
      </w:r>
      <w:r w:rsidR="00644CD5">
        <w:t>.</w:t>
      </w:r>
      <w:r>
        <w:t>u24) -0</w:t>
      </w:r>
      <w:r w:rsidR="00644CD5">
        <w:t>.</w:t>
      </w:r>
      <w:r>
        <w:t>631*T(v33</w:t>
      </w:r>
      <w:r w:rsidR="00644CD5">
        <w:t>.</w:t>
      </w:r>
      <w:r>
        <w:t>u4) -0</w:t>
      </w:r>
      <w:r w:rsidR="00644CD5">
        <w:t>.</w:t>
      </w:r>
      <w:r>
        <w:t>666*T(v5</w:t>
      </w:r>
      <w:r w:rsidR="00644CD5">
        <w:t>.</w:t>
      </w:r>
      <w:r>
        <w:t>u34) + 0</w:t>
      </w:r>
      <w:r w:rsidR="00644CD5">
        <w:t>.</w:t>
      </w:r>
      <w:r>
        <w:t>647*T(v16</w:t>
      </w:r>
      <w:r w:rsidR="00644CD5">
        <w:t>.</w:t>
      </w:r>
      <w:r>
        <w:t>u2) -0</w:t>
      </w:r>
      <w:r w:rsidR="00644CD5">
        <w:t>.</w:t>
      </w:r>
      <w:r>
        <w:t>295*T(v22</w:t>
      </w:r>
      <w:r w:rsidR="00644CD5">
        <w:t>.</w:t>
      </w:r>
      <w:r>
        <w:t>u10) + 0</w:t>
      </w:r>
      <w:r w:rsidR="00644CD5">
        <w:t>.</w:t>
      </w:r>
      <w:r>
        <w:t>107*T(v9</w:t>
      </w:r>
      <w:r w:rsidR="00644CD5">
        <w:t>.</w:t>
      </w:r>
      <w:r>
        <w:t>u24) -0</w:t>
      </w:r>
      <w:r w:rsidR="00644CD5">
        <w:t>.</w:t>
      </w:r>
      <w:r>
        <w:t>614*T(v16</w:t>
      </w:r>
      <w:r w:rsidR="00644CD5">
        <w:t>.</w:t>
      </w:r>
      <w:r>
        <w:t>u27) + 0</w:t>
      </w:r>
      <w:r w:rsidR="00644CD5">
        <w:t>.</w:t>
      </w:r>
      <w:r>
        <w:t>463*T(v13</w:t>
      </w:r>
      <w:r w:rsidR="00644CD5">
        <w:t>.</w:t>
      </w:r>
      <w:r>
        <w:t>u3) -0</w:t>
      </w:r>
      <w:r w:rsidR="00644CD5">
        <w:t>.</w:t>
      </w:r>
      <w:r>
        <w:t>18*T(v13</w:t>
      </w:r>
      <w:r w:rsidR="00644CD5">
        <w:t>.</w:t>
      </w:r>
      <w:r>
        <w:t>u28) -0</w:t>
      </w:r>
      <w:r w:rsidR="00644CD5">
        <w:t>.</w:t>
      </w:r>
      <w:r>
        <w:t>249*T(v27</w:t>
      </w:r>
      <w:r w:rsidR="00644CD5">
        <w:t>.</w:t>
      </w:r>
      <w:r>
        <w:t>u13) -0</w:t>
      </w:r>
      <w:r w:rsidR="00644CD5">
        <w:t>.</w:t>
      </w:r>
      <w:r>
        <w:t>126*T(u30) -0</w:t>
      </w:r>
      <w:r w:rsidR="00644CD5">
        <w:t>.</w:t>
      </w:r>
      <w:r>
        <w:t>531*T(v27</w:t>
      </w:r>
      <w:r w:rsidR="00644CD5">
        <w:t>.</w:t>
      </w:r>
      <w:r>
        <w:t>u7) + 0</w:t>
      </w:r>
      <w:r w:rsidR="00644CD5">
        <w:t>.</w:t>
      </w:r>
      <w:r>
        <w:t>215*T(v18</w:t>
      </w:r>
      <w:r w:rsidR="00644CD5">
        <w:t>.</w:t>
      </w:r>
      <w:r>
        <w:t>u21) + 0</w:t>
      </w:r>
      <w:r w:rsidR="00644CD5">
        <w:t>.</w:t>
      </w:r>
      <w:r>
        <w:t>512*T(v12</w:t>
      </w:r>
      <w:r w:rsidR="00644CD5">
        <w:t>.</w:t>
      </w:r>
      <w:r>
        <w:t>u7) -0</w:t>
      </w:r>
      <w:r w:rsidR="00644CD5">
        <w:t>.</w:t>
      </w:r>
      <w:r>
        <w:t>563*T(v16</w:t>
      </w:r>
      <w:r w:rsidR="00644CD5">
        <w:t>.</w:t>
      </w:r>
      <w:r>
        <w:t>u20) + 0</w:t>
      </w:r>
      <w:r w:rsidR="00644CD5">
        <w:t>.</w:t>
      </w:r>
      <w:r>
        <w:t>5*T(v6</w:t>
      </w:r>
      <w:r w:rsidR="00644CD5">
        <w:t>.</w:t>
      </w:r>
      <w:r>
        <w:t>u16) -0</w:t>
      </w:r>
      <w:r w:rsidR="00644CD5">
        <w:t>.</w:t>
      </w:r>
      <w:r>
        <w:t>406*T(v6</w:t>
      </w:r>
      <w:r w:rsidR="00644CD5">
        <w:t>.</w:t>
      </w:r>
      <w:r>
        <w:t>u31) + 0</w:t>
      </w:r>
      <w:r w:rsidR="00644CD5">
        <w:t>.</w:t>
      </w:r>
      <w:r>
        <w:t>37*T(v15</w:t>
      </w:r>
      <w:r w:rsidR="00644CD5">
        <w:t>.</w:t>
      </w:r>
      <w:r>
        <w:t>u19) -0</w:t>
      </w:r>
      <w:r w:rsidR="00644CD5">
        <w:t>.</w:t>
      </w:r>
      <w:r>
        <w:t>307*T(v31</w:t>
      </w:r>
      <w:r w:rsidR="00644CD5">
        <w:t>.</w:t>
      </w:r>
      <w:r>
        <w:t>u4) + 0</w:t>
      </w:r>
      <w:r w:rsidR="00644CD5">
        <w:t>.</w:t>
      </w:r>
      <w:r>
        <w:t>295*T(v1</w:t>
      </w:r>
      <w:r w:rsidR="00644CD5">
        <w:t>.</w:t>
      </w:r>
      <w:r>
        <w:t>u42) + 0</w:t>
      </w:r>
      <w:r w:rsidR="00644CD5">
        <w:t>.</w:t>
      </w:r>
      <w:r>
        <w:t>43*T(v4</w:t>
      </w:r>
      <w:r w:rsidR="00644CD5">
        <w:t>.</w:t>
      </w:r>
      <w:r>
        <w:t>u21) + 0</w:t>
      </w:r>
      <w:r w:rsidR="00644CD5">
        <w:t>.</w:t>
      </w:r>
      <w:r>
        <w:t>39*T(v16</w:t>
      </w:r>
      <w:r w:rsidR="00644CD5">
        <w:t>.</w:t>
      </w:r>
      <w:r>
        <w:t>u9) + 0</w:t>
      </w:r>
      <w:r w:rsidR="00644CD5">
        <w:t>.</w:t>
      </w:r>
      <w:r>
        <w:t>372*T(v26</w:t>
      </w:r>
      <w:r w:rsidR="00644CD5">
        <w:t>.</w:t>
      </w:r>
      <w:r>
        <w:t>u1) + 0</w:t>
      </w:r>
      <w:r w:rsidR="00644CD5">
        <w:t>.</w:t>
      </w:r>
      <w:r>
        <w:t>124*T(v41) -0</w:t>
      </w:r>
      <w:r w:rsidR="00644CD5">
        <w:t>.</w:t>
      </w:r>
      <w:r>
        <w:t>6*T(v17</w:t>
      </w:r>
      <w:r w:rsidR="00644CD5">
        <w:t>.</w:t>
      </w:r>
      <w:r>
        <w:t>u24) -0</w:t>
      </w:r>
      <w:r w:rsidR="00644CD5">
        <w:t>.</w:t>
      </w:r>
      <w:r>
        <w:t>279*T(v7</w:t>
      </w:r>
      <w:r w:rsidR="00644CD5">
        <w:t>.</w:t>
      </w:r>
      <w:r>
        <w:t>u18) + 0</w:t>
      </w:r>
      <w:r w:rsidR="00644CD5">
        <w:t>.</w:t>
      </w:r>
      <w:r>
        <w:t>344*T(v10</w:t>
      </w:r>
      <w:r w:rsidR="00644CD5">
        <w:t>.</w:t>
      </w:r>
      <w:r>
        <w:t>u15) + 0</w:t>
      </w:r>
      <w:r w:rsidR="00644CD5">
        <w:t>.</w:t>
      </w:r>
      <w:r>
        <w:t>264*T(v3</w:t>
      </w:r>
      <w:r w:rsidR="00644CD5">
        <w:t>.</w:t>
      </w:r>
      <w:r>
        <w:t>u17) + 0</w:t>
      </w:r>
      <w:r w:rsidR="00644CD5">
        <w:t>.</w:t>
      </w:r>
      <w:r>
        <w:t>248*T(v30</w:t>
      </w:r>
      <w:r w:rsidR="00644CD5">
        <w:t>.</w:t>
      </w:r>
      <w:r>
        <w:t>u6) + 0</w:t>
      </w:r>
      <w:r w:rsidR="00644CD5">
        <w:t>.</w:t>
      </w:r>
      <w:r>
        <w:t>421*T(v10</w:t>
      </w:r>
      <w:r w:rsidR="00644CD5">
        <w:t>.</w:t>
      </w:r>
      <w:r>
        <w:t>u9) -0</w:t>
      </w:r>
      <w:r w:rsidR="00644CD5">
        <w:t>.</w:t>
      </w:r>
      <w:r>
        <w:t>127*T(v7</w:t>
      </w:r>
      <w:r w:rsidR="00644CD5">
        <w:t>.</w:t>
      </w:r>
      <w:r>
        <w:t>u27) -</w:t>
      </w:r>
      <w:r>
        <w:lastRenderedPageBreak/>
        <w:t>0</w:t>
      </w:r>
      <w:r w:rsidR="00644CD5">
        <w:t>.</w:t>
      </w:r>
      <w:r>
        <w:t>373*T(v4</w:t>
      </w:r>
      <w:r w:rsidR="00644CD5">
        <w:t>.</w:t>
      </w:r>
      <w:r>
        <w:t>u3) + 0</w:t>
      </w:r>
      <w:r w:rsidR="00644CD5">
        <w:t>.</w:t>
      </w:r>
      <w:r>
        <w:t>34*T(v9</w:t>
      </w:r>
      <w:r w:rsidR="00644CD5">
        <w:t>.</w:t>
      </w:r>
      <w:r>
        <w:t>u17) + 0</w:t>
      </w:r>
      <w:r w:rsidR="00644CD5">
        <w:t>.</w:t>
      </w:r>
      <w:r>
        <w:t>248*T(v17</w:t>
      </w:r>
      <w:r w:rsidR="00644CD5">
        <w:t>.</w:t>
      </w:r>
      <w:r>
        <w:t>u13) + 0</w:t>
      </w:r>
      <w:r w:rsidR="00644CD5">
        <w:t>.</w:t>
      </w:r>
      <w:r>
        <w:t>311*T(v16</w:t>
      </w:r>
      <w:r w:rsidR="00644CD5">
        <w:t>.</w:t>
      </w:r>
      <w:r>
        <w:t>u12) -0</w:t>
      </w:r>
      <w:r w:rsidR="00644CD5">
        <w:t>.</w:t>
      </w:r>
      <w:r>
        <w:t>282*T(v29</w:t>
      </w:r>
      <w:r w:rsidR="00644CD5">
        <w:t>.</w:t>
      </w:r>
      <w:r>
        <w:t>u12) + 0</w:t>
      </w:r>
      <w:r w:rsidR="00644CD5">
        <w:t>.</w:t>
      </w:r>
      <w:r>
        <w:t>475*T(v17) + 0</w:t>
      </w:r>
      <w:r w:rsidR="00644CD5">
        <w:t>.</w:t>
      </w:r>
      <w:r>
        <w:t>295*T(v9) -0</w:t>
      </w:r>
      <w:r w:rsidR="00644CD5">
        <w:t>.</w:t>
      </w:r>
      <w:r>
        <w:t>514*T(v10</w:t>
      </w:r>
      <w:r w:rsidR="00644CD5">
        <w:t>.</w:t>
      </w:r>
      <w:r>
        <w:t>u25) + 0</w:t>
      </w:r>
      <w:r w:rsidR="00644CD5">
        <w:t>.</w:t>
      </w:r>
      <w:r>
        <w:t>258*T(v27) -0</w:t>
      </w:r>
      <w:r w:rsidR="00644CD5">
        <w:t>.</w:t>
      </w:r>
      <w:r>
        <w:t>163*T(v37</w:t>
      </w:r>
      <w:r w:rsidR="00644CD5">
        <w:t>.</w:t>
      </w:r>
      <w:r>
        <w:t>u5) + 0</w:t>
      </w:r>
      <w:r w:rsidR="00644CD5">
        <w:t>.</w:t>
      </w:r>
      <w:r>
        <w:t>264*T(v2</w:t>
      </w:r>
      <w:r w:rsidR="00644CD5">
        <w:t>.</w:t>
      </w:r>
      <w:r>
        <w:t>u37) + 0</w:t>
      </w:r>
      <w:r w:rsidR="00644CD5">
        <w:t>.</w:t>
      </w:r>
      <w:r>
        <w:t>286*T(v14</w:t>
      </w:r>
      <w:r w:rsidR="00644CD5">
        <w:t>.</w:t>
      </w:r>
      <w:r>
        <w:t>u28) -0</w:t>
      </w:r>
      <w:r w:rsidR="00644CD5">
        <w:t>.</w:t>
      </w:r>
      <w:r>
        <w:t>187*T(v25</w:t>
      </w:r>
      <w:r w:rsidR="00644CD5">
        <w:t>.</w:t>
      </w:r>
      <w:r>
        <w:t>u16) -0</w:t>
      </w:r>
      <w:r w:rsidR="00644CD5">
        <w:t>.</w:t>
      </w:r>
      <w:r>
        <w:t>387*T(v4</w:t>
      </w:r>
      <w:r w:rsidR="00644CD5">
        <w:t>.</w:t>
      </w:r>
      <w:r>
        <w:t>u17) -0</w:t>
      </w:r>
      <w:r w:rsidR="00644CD5">
        <w:t>.</w:t>
      </w:r>
      <w:r>
        <w:t>303*T(v24</w:t>
      </w:r>
      <w:r w:rsidR="00644CD5">
        <w:t>.</w:t>
      </w:r>
      <w:r>
        <w:t>u14) + 0</w:t>
      </w:r>
      <w:r w:rsidR="00644CD5">
        <w:t>.</w:t>
      </w:r>
      <w:r>
        <w:t>196*T(v26</w:t>
      </w:r>
      <w:r w:rsidR="00644CD5">
        <w:t>.</w:t>
      </w:r>
      <w:r>
        <w:t>u15) + 0</w:t>
      </w:r>
      <w:r w:rsidR="00644CD5">
        <w:t>.</w:t>
      </w:r>
      <w:r>
        <w:t>109*T(v20</w:t>
      </w:r>
      <w:r w:rsidR="00644CD5">
        <w:t>.</w:t>
      </w:r>
      <w:r>
        <w:t>u20) -0</w:t>
      </w:r>
      <w:r w:rsidR="00644CD5">
        <w:t>.</w:t>
      </w:r>
      <w:r>
        <w:t>336*T(v19</w:t>
      </w:r>
      <w:r w:rsidR="00644CD5">
        <w:t>.</w:t>
      </w:r>
      <w:r>
        <w:t>u8) -0</w:t>
      </w:r>
      <w:r w:rsidR="00644CD5">
        <w:t>.</w:t>
      </w:r>
      <w:r>
        <w:t>153*T(v8) + 0</w:t>
      </w:r>
      <w:r w:rsidR="00644CD5">
        <w:t>.</w:t>
      </w:r>
      <w:r>
        <w:t>377*T(v18</w:t>
      </w:r>
      <w:r w:rsidR="00644CD5">
        <w:t>.</w:t>
      </w:r>
      <w:r>
        <w:t>u24) -0</w:t>
      </w:r>
      <w:r w:rsidR="00644CD5">
        <w:t>.</w:t>
      </w:r>
      <w:r>
        <w:t>185*T(v30</w:t>
      </w:r>
      <w:r w:rsidR="00644CD5">
        <w:t>.</w:t>
      </w:r>
      <w:r>
        <w:t>u1) + 0</w:t>
      </w:r>
      <w:r w:rsidR="00644CD5">
        <w:t>.</w:t>
      </w:r>
      <w:r>
        <w:t>452*T(v3</w:t>
      </w:r>
      <w:r w:rsidR="00644CD5">
        <w:t>.</w:t>
      </w:r>
      <w:r>
        <w:t>u11) -0</w:t>
      </w:r>
      <w:r w:rsidR="00644CD5">
        <w:t>.</w:t>
      </w:r>
      <w:r>
        <w:t>313*T(v25</w:t>
      </w:r>
      <w:r w:rsidR="00644CD5">
        <w:t>.</w:t>
      </w:r>
      <w:r>
        <w:t>u18) -0</w:t>
      </w:r>
      <w:r w:rsidR="00644CD5">
        <w:t>.</w:t>
      </w:r>
      <w:r>
        <w:t>325*T(v23</w:t>
      </w:r>
      <w:r w:rsidR="00644CD5">
        <w:t>.</w:t>
      </w:r>
      <w:r>
        <w:t>u3) + 0</w:t>
      </w:r>
      <w:r w:rsidR="00644CD5">
        <w:t>.</w:t>
      </w:r>
      <w:r>
        <w:t>137*T(v26</w:t>
      </w:r>
      <w:r w:rsidR="00644CD5">
        <w:t>.</w:t>
      </w:r>
      <w:r>
        <w:t>u12) + 0</w:t>
      </w:r>
      <w:r w:rsidR="00644CD5">
        <w:t>.</w:t>
      </w:r>
      <w:r>
        <w:t>255*T(v27</w:t>
      </w:r>
      <w:r w:rsidR="00644CD5">
        <w:t>.</w:t>
      </w:r>
      <w:r>
        <w:t>u14) + 0</w:t>
      </w:r>
      <w:r w:rsidR="00644CD5">
        <w:t>.</w:t>
      </w:r>
      <w:r>
        <w:t>217*T(v2</w:t>
      </w:r>
      <w:r w:rsidR="00644CD5">
        <w:t>.</w:t>
      </w:r>
      <w:r>
        <w:t>u9) -0</w:t>
      </w:r>
      <w:r w:rsidR="00644CD5">
        <w:t>.</w:t>
      </w:r>
      <w:r>
        <w:t>318*T(v19</w:t>
      </w:r>
      <w:r w:rsidR="00644CD5">
        <w:t>.</w:t>
      </w:r>
      <w:r>
        <w:t>u4) -0</w:t>
      </w:r>
      <w:r w:rsidR="00644CD5">
        <w:t>.</w:t>
      </w:r>
      <w:r>
        <w:t>386*T(v19</w:t>
      </w:r>
      <w:r w:rsidR="00644CD5">
        <w:t>.</w:t>
      </w:r>
      <w:r>
        <w:t>u9) + 0</w:t>
      </w:r>
      <w:r w:rsidR="00644CD5">
        <w:t>.</w:t>
      </w:r>
      <w:r>
        <w:t>175*T(v14</w:t>
      </w:r>
      <w:r w:rsidR="00644CD5">
        <w:t>.</w:t>
      </w:r>
      <w:r>
        <w:t>u5) -0</w:t>
      </w:r>
      <w:r w:rsidR="00644CD5">
        <w:t>.</w:t>
      </w:r>
      <w:r>
        <w:t>311*T(v32</w:t>
      </w:r>
      <w:r w:rsidR="00644CD5">
        <w:t>.</w:t>
      </w:r>
      <w:r>
        <w:t>u10) + 0</w:t>
      </w:r>
      <w:r w:rsidR="00644CD5">
        <w:t>.</w:t>
      </w:r>
      <w:r>
        <w:t>377*T(v7</w:t>
      </w:r>
      <w:r w:rsidR="00644CD5">
        <w:t>.</w:t>
      </w:r>
      <w:r>
        <w:t>u14) -0</w:t>
      </w:r>
      <w:r w:rsidR="00644CD5">
        <w:t>.</w:t>
      </w:r>
      <w:r>
        <w:t>297*T(v33</w:t>
      </w:r>
      <w:r w:rsidR="00644CD5">
        <w:t>.</w:t>
      </w:r>
      <w:r>
        <w:t>u10) + 0</w:t>
      </w:r>
      <w:r w:rsidR="00644CD5">
        <w:t>.</w:t>
      </w:r>
      <w:r>
        <w:t>147*T(v31</w:t>
      </w:r>
      <w:r w:rsidR="00644CD5">
        <w:t>.</w:t>
      </w:r>
      <w:r>
        <w:t>u2) -0</w:t>
      </w:r>
      <w:r w:rsidR="00644CD5">
        <w:t>.</w:t>
      </w:r>
      <w:r>
        <w:t>259*T(v27</w:t>
      </w:r>
      <w:r w:rsidR="00644CD5">
        <w:t>.</w:t>
      </w:r>
      <w:r>
        <w:t>u4) + 0</w:t>
      </w:r>
      <w:r w:rsidR="00644CD5">
        <w:t>.</w:t>
      </w:r>
      <w:r>
        <w:t>252*T(v22) + 0</w:t>
      </w:r>
      <w:r w:rsidR="00644CD5">
        <w:t>.</w:t>
      </w:r>
      <w:r>
        <w:t>252*T(v7</w:t>
      </w:r>
      <w:r w:rsidR="00644CD5">
        <w:t>.</w:t>
      </w:r>
      <w:r>
        <w:t>u29) + 0</w:t>
      </w:r>
      <w:r w:rsidR="00644CD5">
        <w:t>.</w:t>
      </w:r>
      <w:r>
        <w:t>36*T(v4</w:t>
      </w:r>
      <w:r w:rsidR="00644CD5">
        <w:t>.</w:t>
      </w:r>
      <w:r>
        <w:t>u35) -0</w:t>
      </w:r>
      <w:r w:rsidR="00644CD5">
        <w:t>.</w:t>
      </w:r>
      <w:r>
        <w:t>346*T(v1</w:t>
      </w:r>
      <w:r w:rsidR="00644CD5">
        <w:t>.</w:t>
      </w:r>
      <w:r>
        <w:t>u17) + 0</w:t>
      </w:r>
      <w:r w:rsidR="00644CD5">
        <w:t>.</w:t>
      </w:r>
      <w:r>
        <w:t>169*T(v42) + 0</w:t>
      </w:r>
      <w:r w:rsidR="00644CD5">
        <w:t>.</w:t>
      </w:r>
      <w:r>
        <w:t>259*T(v7</w:t>
      </w:r>
      <w:r w:rsidR="00644CD5">
        <w:t>.</w:t>
      </w:r>
      <w:r>
        <w:t>u23) + 0</w:t>
      </w:r>
      <w:r w:rsidR="00644CD5">
        <w:t>.</w:t>
      </w:r>
      <w:r>
        <w:t>395*T(v11</w:t>
      </w:r>
      <w:r w:rsidR="00644CD5">
        <w:t>.</w:t>
      </w:r>
      <w:r>
        <w:t>u1) -0</w:t>
      </w:r>
      <w:r w:rsidR="00644CD5">
        <w:t>.</w:t>
      </w:r>
      <w:r>
        <w:t>342*T(v4</w:t>
      </w:r>
      <w:r w:rsidR="00644CD5">
        <w:t>.</w:t>
      </w:r>
      <w:r>
        <w:t>u33) + 0</w:t>
      </w:r>
      <w:r w:rsidR="00644CD5">
        <w:t>.</w:t>
      </w:r>
      <w:r>
        <w:t>306*T(v34</w:t>
      </w:r>
      <w:r w:rsidR="00644CD5">
        <w:t>.</w:t>
      </w:r>
      <w:r>
        <w:t>u7) -0</w:t>
      </w:r>
      <w:r w:rsidR="00644CD5">
        <w:t>.</w:t>
      </w:r>
      <w:r>
        <w:t>401*T(v4</w:t>
      </w:r>
      <w:r w:rsidR="00644CD5">
        <w:t>.</w:t>
      </w:r>
      <w:r>
        <w:t>u16) -0</w:t>
      </w:r>
      <w:r w:rsidR="00644CD5">
        <w:t>.</w:t>
      </w:r>
      <w:r>
        <w:t>347*T(v7</w:t>
      </w:r>
      <w:r w:rsidR="00644CD5">
        <w:t>.</w:t>
      </w:r>
      <w:r>
        <w:t>u16) -0</w:t>
      </w:r>
      <w:r w:rsidR="00644CD5">
        <w:t>.</w:t>
      </w:r>
      <w:r>
        <w:t>284*T(v11</w:t>
      </w:r>
      <w:r w:rsidR="00644CD5">
        <w:t>.</w:t>
      </w:r>
      <w:r>
        <w:t>u17) + 0</w:t>
      </w:r>
      <w:r w:rsidR="00644CD5">
        <w:t>.</w:t>
      </w:r>
      <w:r>
        <w:t>187*T(v31</w:t>
      </w:r>
      <w:r w:rsidR="00644CD5">
        <w:t>.</w:t>
      </w:r>
      <w:r>
        <w:t>u7) + 0</w:t>
      </w:r>
      <w:r w:rsidR="00644CD5">
        <w:t>.</w:t>
      </w:r>
      <w:r>
        <w:t>302*T(v17</w:t>
      </w:r>
      <w:r w:rsidR="00644CD5">
        <w:t>.</w:t>
      </w:r>
      <w:r>
        <w:t>u8) + 0</w:t>
      </w:r>
      <w:r w:rsidR="00644CD5">
        <w:t>.</w:t>
      </w:r>
      <w:r>
        <w:t>205*T(v6</w:t>
      </w:r>
      <w:r w:rsidR="00644CD5">
        <w:t>.</w:t>
      </w:r>
      <w:r>
        <w:t>u36) -0</w:t>
      </w:r>
      <w:r w:rsidR="00644CD5">
        <w:t>.</w:t>
      </w:r>
      <w:r>
        <w:t>284*T(v9</w:t>
      </w:r>
      <w:r w:rsidR="00644CD5">
        <w:t>.</w:t>
      </w:r>
      <w:r>
        <w:t>u21) + 0</w:t>
      </w:r>
      <w:r w:rsidR="00644CD5">
        <w:t>.</w:t>
      </w:r>
      <w:r>
        <w:t>221*T(v3</w:t>
      </w:r>
      <w:r w:rsidR="00644CD5">
        <w:t>.</w:t>
      </w:r>
      <w:r>
        <w:t>u16) + 0</w:t>
      </w:r>
      <w:r w:rsidR="00644CD5">
        <w:t>.</w:t>
      </w:r>
      <w:r>
        <w:t>139*T(v13</w:t>
      </w:r>
      <w:r w:rsidR="00644CD5">
        <w:t>.</w:t>
      </w:r>
      <w:r>
        <w:t>u5) + 0</w:t>
      </w:r>
      <w:r w:rsidR="00644CD5">
        <w:t>.</w:t>
      </w:r>
      <w:r>
        <w:t>329*T(v6</w:t>
      </w:r>
      <w:r w:rsidR="00644CD5">
        <w:t>.</w:t>
      </w:r>
      <w:r>
        <w:t>u37) + 0</w:t>
      </w:r>
      <w:r w:rsidR="00644CD5">
        <w:t>.</w:t>
      </w:r>
      <w:r>
        <w:t>353*T(v3</w:t>
      </w:r>
      <w:r w:rsidR="00644CD5">
        <w:t>.</w:t>
      </w:r>
      <w:r>
        <w:t>u31) -0</w:t>
      </w:r>
      <w:r w:rsidR="00644CD5">
        <w:t>.</w:t>
      </w:r>
      <w:r>
        <w:t>188*T(v8</w:t>
      </w:r>
      <w:r w:rsidR="00644CD5">
        <w:t>.</w:t>
      </w:r>
      <w:r>
        <w:t>u27) + 0</w:t>
      </w:r>
      <w:r w:rsidR="00644CD5">
        <w:t>.</w:t>
      </w:r>
      <w:r>
        <w:t>126*T(v3</w:t>
      </w:r>
      <w:r w:rsidR="00644CD5">
        <w:t>.</w:t>
      </w:r>
      <w:r>
        <w:t>u14) + 0</w:t>
      </w:r>
      <w:r w:rsidR="00644CD5">
        <w:t>.</w:t>
      </w:r>
      <w:r>
        <w:t>387*T(v4</w:t>
      </w:r>
      <w:r w:rsidR="00644CD5">
        <w:t>.</w:t>
      </w:r>
      <w:r>
        <w:t>u39) -0</w:t>
      </w:r>
      <w:r w:rsidR="00644CD5">
        <w:t>.</w:t>
      </w:r>
      <w:r>
        <w:t>22*T(v25</w:t>
      </w:r>
      <w:r w:rsidR="00644CD5">
        <w:t>.</w:t>
      </w:r>
      <w:r>
        <w:t>u15) -0</w:t>
      </w:r>
      <w:r w:rsidR="00644CD5">
        <w:t>.</w:t>
      </w:r>
      <w:r>
        <w:t>266*T(v18</w:t>
      </w:r>
      <w:r w:rsidR="00644CD5">
        <w:t>.</w:t>
      </w:r>
      <w:r>
        <w:t>u13) + 0</w:t>
      </w:r>
      <w:r w:rsidR="00644CD5">
        <w:t>.</w:t>
      </w:r>
      <w:r>
        <w:t>195*T(v4</w:t>
      </w:r>
      <w:r w:rsidR="00644CD5">
        <w:t>.</w:t>
      </w:r>
      <w:r>
        <w:t>u13) -0</w:t>
      </w:r>
      <w:r w:rsidR="00644CD5">
        <w:t>.</w:t>
      </w:r>
      <w:r>
        <w:t>183*T(v2</w:t>
      </w:r>
      <w:r w:rsidR="00644CD5">
        <w:t>.</w:t>
      </w:r>
      <w:r>
        <w:t>u38) -0</w:t>
      </w:r>
      <w:r w:rsidR="00644CD5">
        <w:t>.</w:t>
      </w:r>
      <w:r>
        <w:t>317*T(v12</w:t>
      </w:r>
      <w:r w:rsidR="00644CD5">
        <w:t>.</w:t>
      </w:r>
      <w:r>
        <w:t>u10) + 0</w:t>
      </w:r>
      <w:r w:rsidR="00644CD5">
        <w:t>.</w:t>
      </w:r>
      <w:r>
        <w:t>189*T(u22) + 0</w:t>
      </w:r>
      <w:r w:rsidR="00644CD5">
        <w:t>.</w:t>
      </w:r>
      <w:r>
        <w:t>214*T(v23</w:t>
      </w:r>
      <w:r w:rsidR="00644CD5">
        <w:t>.</w:t>
      </w:r>
      <w:r>
        <w:t>u14) -0</w:t>
      </w:r>
      <w:r w:rsidR="00644CD5">
        <w:t>.</w:t>
      </w:r>
      <w:r>
        <w:t>107*T(v34) + 0</w:t>
      </w:r>
      <w:r w:rsidR="00644CD5">
        <w:t>.</w:t>
      </w:r>
      <w:r>
        <w:t>232*T(v13</w:t>
      </w:r>
      <w:r w:rsidR="00644CD5">
        <w:t>.</w:t>
      </w:r>
      <w:r>
        <w:t>u18) -0</w:t>
      </w:r>
      <w:r w:rsidR="00644CD5">
        <w:t>.</w:t>
      </w:r>
      <w:r>
        <w:t>166*T(v3</w:t>
      </w:r>
      <w:r w:rsidR="00644CD5">
        <w:t>.</w:t>
      </w:r>
      <w:r>
        <w:t>u36) -0</w:t>
      </w:r>
      <w:r w:rsidR="00644CD5">
        <w:t>.</w:t>
      </w:r>
      <w:r>
        <w:t>166*T(v11</w:t>
      </w:r>
      <w:r w:rsidR="00644CD5">
        <w:t>.</w:t>
      </w:r>
      <w:r>
        <w:t>u15) -0</w:t>
      </w:r>
      <w:r w:rsidR="00644CD5">
        <w:t>.</w:t>
      </w:r>
      <w:r>
        <w:t>225*T(v20</w:t>
      </w:r>
      <w:r w:rsidR="00644CD5">
        <w:t>.</w:t>
      </w:r>
      <w:r>
        <w:t>u4) + 0</w:t>
      </w:r>
      <w:r w:rsidR="00644CD5">
        <w:t>.</w:t>
      </w:r>
      <w:r>
        <w:t>339*T(v18</w:t>
      </w:r>
      <w:r w:rsidR="00644CD5">
        <w:t>.</w:t>
      </w:r>
      <w:r>
        <w:t>u2) -0</w:t>
      </w:r>
      <w:r w:rsidR="00644CD5">
        <w:t>.</w:t>
      </w:r>
      <w:r>
        <w:t>188*T(v40) + 0</w:t>
      </w:r>
      <w:r w:rsidR="00644CD5">
        <w:t>.</w:t>
      </w:r>
      <w:r>
        <w:t>277*T(v5</w:t>
      </w:r>
      <w:r w:rsidR="00644CD5">
        <w:t>.</w:t>
      </w:r>
      <w:r>
        <w:t>u13) -0</w:t>
      </w:r>
      <w:r w:rsidR="00644CD5">
        <w:t>.</w:t>
      </w:r>
      <w:r>
        <w:t>128*T(v31</w:t>
      </w:r>
      <w:r w:rsidR="00644CD5">
        <w:t>.</w:t>
      </w:r>
      <w:r>
        <w:t>u3) -0</w:t>
      </w:r>
      <w:r w:rsidR="00644CD5">
        <w:t>.</w:t>
      </w:r>
      <w:r>
        <w:t>228*T(v39</w:t>
      </w:r>
      <w:r w:rsidR="00644CD5">
        <w:t>.</w:t>
      </w:r>
      <w:r>
        <w:t>u2) + 0</w:t>
      </w:r>
      <w:r w:rsidR="00644CD5">
        <w:t>.</w:t>
      </w:r>
      <w:r>
        <w:t>169*T(v19</w:t>
      </w:r>
      <w:r w:rsidR="00644CD5">
        <w:t>.</w:t>
      </w:r>
      <w:r>
        <w:t>u19) -0</w:t>
      </w:r>
      <w:r w:rsidR="00644CD5">
        <w:t>.</w:t>
      </w:r>
      <w:r>
        <w:t>268*T(v18</w:t>
      </w:r>
      <w:r w:rsidR="00644CD5">
        <w:t>.</w:t>
      </w:r>
      <w:r>
        <w:t>u9) -0</w:t>
      </w:r>
      <w:r w:rsidR="00644CD5">
        <w:t>.</w:t>
      </w:r>
      <w:r>
        <w:t>169*T(v16</w:t>
      </w:r>
      <w:r w:rsidR="00644CD5">
        <w:t>.</w:t>
      </w:r>
      <w:r>
        <w:t>u23) + 0</w:t>
      </w:r>
      <w:r w:rsidR="00644CD5">
        <w:t>.</w:t>
      </w:r>
      <w:r>
        <w:t>213*T(v15</w:t>
      </w:r>
      <w:r w:rsidR="00644CD5">
        <w:t>.</w:t>
      </w:r>
      <w:r>
        <w:t>u7) + 0</w:t>
      </w:r>
      <w:r w:rsidR="00644CD5">
        <w:t>.</w:t>
      </w:r>
      <w:r>
        <w:t>248*T(v4</w:t>
      </w:r>
      <w:r w:rsidR="00644CD5">
        <w:t>.</w:t>
      </w:r>
      <w:r>
        <w:t>u26) + 0</w:t>
      </w:r>
      <w:r w:rsidR="00644CD5">
        <w:t>.</w:t>
      </w:r>
      <w:r>
        <w:t>257*T(v2</w:t>
      </w:r>
      <w:r w:rsidR="00644CD5">
        <w:t>.</w:t>
      </w:r>
      <w:r>
        <w:t>u3) -0</w:t>
      </w:r>
      <w:r w:rsidR="00644CD5">
        <w:t>.</w:t>
      </w:r>
      <w:r>
        <w:t>128*T(v32</w:t>
      </w:r>
      <w:r w:rsidR="00644CD5">
        <w:t>.</w:t>
      </w:r>
      <w:r>
        <w:t>u5) + 0</w:t>
      </w:r>
      <w:r w:rsidR="00644CD5">
        <w:t>.</w:t>
      </w:r>
      <w:r>
        <w:t>234*T(v18</w:t>
      </w:r>
      <w:r w:rsidR="00644CD5">
        <w:t>.</w:t>
      </w:r>
      <w:r>
        <w:t>u15) -0</w:t>
      </w:r>
      <w:r w:rsidR="00644CD5">
        <w:t>.</w:t>
      </w:r>
      <w:r>
        <w:t>197*T(v26</w:t>
      </w:r>
      <w:r w:rsidR="00644CD5">
        <w:t>.</w:t>
      </w:r>
      <w:r>
        <w:t>u17) + 0</w:t>
      </w:r>
      <w:r w:rsidR="00644CD5">
        <w:t>.</w:t>
      </w:r>
      <w:r>
        <w:t>221*T(v31</w:t>
      </w:r>
      <w:r w:rsidR="00644CD5">
        <w:t>.</w:t>
      </w:r>
      <w:r>
        <w:t>u9) -0</w:t>
      </w:r>
      <w:r w:rsidR="00644CD5">
        <w:t>.</w:t>
      </w:r>
      <w:r>
        <w:t>202*T(v33</w:t>
      </w:r>
      <w:r w:rsidR="00644CD5">
        <w:t>.</w:t>
      </w:r>
      <w:r>
        <w:t>u5) + 0</w:t>
      </w:r>
      <w:r w:rsidR="00644CD5">
        <w:t>.</w:t>
      </w:r>
      <w:r>
        <w:t>161*T(v5</w:t>
      </w:r>
      <w:r w:rsidR="00644CD5">
        <w:t>.</w:t>
      </w:r>
      <w:r>
        <w:t>u21) + 0</w:t>
      </w:r>
      <w:r w:rsidR="00644CD5">
        <w:t>.</w:t>
      </w:r>
      <w:r>
        <w:t>154*T(v2</w:t>
      </w:r>
      <w:r w:rsidR="00644CD5">
        <w:t>.</w:t>
      </w:r>
      <w:r>
        <w:t>u28) + 0</w:t>
      </w:r>
      <w:r w:rsidR="00644CD5">
        <w:t>.</w:t>
      </w:r>
      <w:r>
        <w:t>189*T(v2</w:t>
      </w:r>
      <w:r w:rsidR="00644CD5">
        <w:t>.</w:t>
      </w:r>
      <w:r>
        <w:t>u33) -0</w:t>
      </w:r>
      <w:r w:rsidR="00644CD5">
        <w:t>.</w:t>
      </w:r>
      <w:r>
        <w:t>24*T(v23</w:t>
      </w:r>
      <w:r w:rsidR="00644CD5">
        <w:t>.</w:t>
      </w:r>
      <w:r>
        <w:t>u7) -0</w:t>
      </w:r>
      <w:r w:rsidR="00644CD5">
        <w:t>.</w:t>
      </w:r>
      <w:r>
        <w:t>119*NumAromAtoms -0</w:t>
      </w:r>
      <w:r w:rsidR="00644CD5">
        <w:t>.</w:t>
      </w:r>
      <w:r>
        <w:t>163*T(v7</w:t>
      </w:r>
      <w:r w:rsidR="00644CD5">
        <w:t>.</w:t>
      </w:r>
      <w:r>
        <w:t>u31) + 0</w:t>
      </w:r>
      <w:r w:rsidR="00644CD5">
        <w:t>.</w:t>
      </w:r>
      <w:r>
        <w:t>168*T(v15</w:t>
      </w:r>
      <w:r w:rsidR="00644CD5">
        <w:t>.</w:t>
      </w:r>
      <w:r>
        <w:t>u28) + 0</w:t>
      </w:r>
      <w:r w:rsidR="00644CD5">
        <w:t>.</w:t>
      </w:r>
      <w:r>
        <w:t>167*T(v15</w:t>
      </w:r>
      <w:r w:rsidR="00644CD5">
        <w:t>.</w:t>
      </w:r>
      <w:r>
        <w:t>u27) -0</w:t>
      </w:r>
      <w:r w:rsidR="00644CD5">
        <w:t>.</w:t>
      </w:r>
      <w:r>
        <w:t>176*T(v3</w:t>
      </w:r>
      <w:r w:rsidR="00644CD5">
        <w:t>.</w:t>
      </w:r>
      <w:r>
        <w:t>u29) -0</w:t>
      </w:r>
      <w:r w:rsidR="00644CD5">
        <w:t>.</w:t>
      </w:r>
      <w:r>
        <w:t>225*T(v25</w:t>
      </w:r>
      <w:r w:rsidR="00644CD5">
        <w:t>.</w:t>
      </w:r>
      <w:r>
        <w:t>u14) -0</w:t>
      </w:r>
      <w:r w:rsidR="00644CD5">
        <w:t>.</w:t>
      </w:r>
      <w:r>
        <w:t>252*T(v21</w:t>
      </w:r>
      <w:r w:rsidR="00644CD5">
        <w:t>.</w:t>
      </w:r>
      <w:r>
        <w:t>u5) -0</w:t>
      </w:r>
      <w:r w:rsidR="00644CD5">
        <w:t>.</w:t>
      </w:r>
      <w:r>
        <w:t>212*T(v14</w:t>
      </w:r>
      <w:r w:rsidR="00644CD5">
        <w:t>.</w:t>
      </w:r>
      <w:r>
        <w:t>u7) -0</w:t>
      </w:r>
      <w:r w:rsidR="00644CD5">
        <w:t>.</w:t>
      </w:r>
      <w:r>
        <w:t>205*T(v9</w:t>
      </w:r>
      <w:r w:rsidR="00644CD5">
        <w:t>.</w:t>
      </w:r>
      <w:r>
        <w:t>u18) -0</w:t>
      </w:r>
      <w:r w:rsidR="00644CD5">
        <w:t>.</w:t>
      </w:r>
      <w:r>
        <w:t>193*T(v7</w:t>
      </w:r>
      <w:r w:rsidR="00644CD5">
        <w:t>.</w:t>
      </w:r>
      <w:r>
        <w:t>u35) + 0</w:t>
      </w:r>
      <w:r w:rsidR="00644CD5">
        <w:t>.</w:t>
      </w:r>
      <w:r>
        <w:t>279*T(v7</w:t>
      </w:r>
      <w:r w:rsidR="00644CD5">
        <w:t>.</w:t>
      </w:r>
      <w:r>
        <w:t>u20) + 0</w:t>
      </w:r>
      <w:r w:rsidR="00644CD5">
        <w:t>.</w:t>
      </w:r>
      <w:r>
        <w:t>175*T(v16</w:t>
      </w:r>
      <w:r w:rsidR="00644CD5">
        <w:t>.</w:t>
      </w:r>
      <w:r>
        <w:t>u26) + 0</w:t>
      </w:r>
      <w:r w:rsidR="00644CD5">
        <w:t>.</w:t>
      </w:r>
      <w:r>
        <w:t>176*T(v13</w:t>
      </w:r>
      <w:r w:rsidR="00644CD5">
        <w:t>.</w:t>
      </w:r>
      <w:r>
        <w:t>u26) -0</w:t>
      </w:r>
      <w:r w:rsidR="00644CD5">
        <w:t>.</w:t>
      </w:r>
      <w:r>
        <w:t>152*T(v5</w:t>
      </w:r>
      <w:r w:rsidR="00644CD5">
        <w:t>.</w:t>
      </w:r>
      <w:r>
        <w:t>u5) + 0</w:t>
      </w:r>
      <w:r w:rsidR="00644CD5">
        <w:t>.</w:t>
      </w:r>
      <w:r>
        <w:t>181*T(v23</w:t>
      </w:r>
      <w:r w:rsidR="00644CD5">
        <w:t>.</w:t>
      </w:r>
      <w:r>
        <w:t>u20) -0</w:t>
      </w:r>
      <w:r w:rsidR="00644CD5">
        <w:t>.</w:t>
      </w:r>
      <w:r>
        <w:t>148*T(v12</w:t>
      </w:r>
      <w:r w:rsidR="00644CD5">
        <w:t>.</w:t>
      </w:r>
      <w:r>
        <w:t>u23) -0</w:t>
      </w:r>
      <w:r w:rsidR="00644CD5">
        <w:t>.</w:t>
      </w:r>
      <w:r>
        <w:t>178*T(v4</w:t>
      </w:r>
      <w:r w:rsidR="00644CD5">
        <w:t>.</w:t>
      </w:r>
      <w:r>
        <w:t>u12) + 0</w:t>
      </w:r>
      <w:r w:rsidR="00644CD5">
        <w:t>.</w:t>
      </w:r>
      <w:r>
        <w:t>23*T(v21</w:t>
      </w:r>
      <w:r w:rsidR="00644CD5">
        <w:t>.</w:t>
      </w:r>
      <w:r>
        <w:t>u11) -0</w:t>
      </w:r>
      <w:r w:rsidR="00644CD5">
        <w:t>.</w:t>
      </w:r>
      <w:r>
        <w:t>258*T(v13</w:t>
      </w:r>
      <w:r w:rsidR="00644CD5">
        <w:t>.</w:t>
      </w:r>
      <w:r>
        <w:t>u1) -0</w:t>
      </w:r>
      <w:r w:rsidR="00644CD5">
        <w:t>.</w:t>
      </w:r>
      <w:r>
        <w:t>14*T(v26</w:t>
      </w:r>
      <w:r w:rsidR="00644CD5">
        <w:t>.</w:t>
      </w:r>
      <w:r>
        <w:t>u16) -0</w:t>
      </w:r>
      <w:r w:rsidR="00644CD5">
        <w:t>.</w:t>
      </w:r>
      <w:r>
        <w:t>203*T(v23</w:t>
      </w:r>
      <w:r w:rsidR="00644CD5">
        <w:t>.</w:t>
      </w:r>
      <w:r>
        <w:t>u17) -0</w:t>
      </w:r>
      <w:r w:rsidR="00644CD5">
        <w:t>.</w:t>
      </w:r>
      <w:r>
        <w:t>147*T(v5</w:t>
      </w:r>
      <w:r w:rsidR="00644CD5">
        <w:t>.</w:t>
      </w:r>
      <w:r>
        <w:t>u14) -0</w:t>
      </w:r>
      <w:r w:rsidR="00644CD5">
        <w:t>.</w:t>
      </w:r>
      <w:r>
        <w:t>177*T(v4</w:t>
      </w:r>
      <w:r w:rsidR="00644CD5">
        <w:t>.</w:t>
      </w:r>
      <w:r>
        <w:t>u10) -0</w:t>
      </w:r>
      <w:r w:rsidR="00644CD5">
        <w:t>.</w:t>
      </w:r>
      <w:r>
        <w:t>154*T(v2</w:t>
      </w:r>
      <w:r w:rsidR="00644CD5">
        <w:t>.</w:t>
      </w:r>
      <w:r>
        <w:t>u39) -0</w:t>
      </w:r>
      <w:r w:rsidR="00644CD5">
        <w:t>.</w:t>
      </w:r>
      <w:r>
        <w:t>206*T(v7</w:t>
      </w:r>
      <w:r w:rsidR="00644CD5">
        <w:t>.</w:t>
      </w:r>
      <w:r>
        <w:t>u22) -0</w:t>
      </w:r>
      <w:r w:rsidR="00644CD5">
        <w:t>.</w:t>
      </w:r>
      <w:r>
        <w:t>128*T(v9</w:t>
      </w:r>
      <w:r w:rsidR="00644CD5">
        <w:t>.</w:t>
      </w:r>
      <w:r>
        <w:t>u32) -0</w:t>
      </w:r>
      <w:r w:rsidR="00644CD5">
        <w:t>.</w:t>
      </w:r>
      <w:r>
        <w:t>179*T(v9</w:t>
      </w:r>
      <w:r w:rsidR="00644CD5">
        <w:t>.</w:t>
      </w:r>
      <w:r>
        <w:t>u15) -0</w:t>
      </w:r>
      <w:r w:rsidR="00644CD5">
        <w:t>.</w:t>
      </w:r>
      <w:r>
        <w:t>174*T(v23</w:t>
      </w:r>
      <w:r w:rsidR="00644CD5">
        <w:t>.</w:t>
      </w:r>
      <w:r>
        <w:t>u12) -0</w:t>
      </w:r>
      <w:r w:rsidR="00644CD5">
        <w:t>.</w:t>
      </w:r>
      <w:r>
        <w:t>165*T(v10</w:t>
      </w:r>
      <w:r w:rsidR="00644CD5">
        <w:t>.</w:t>
      </w:r>
      <w:r>
        <w:t>u18) -0</w:t>
      </w:r>
      <w:r w:rsidR="00644CD5">
        <w:t>.</w:t>
      </w:r>
      <w:r>
        <w:t>116*T(v32</w:t>
      </w:r>
      <w:r w:rsidR="00644CD5">
        <w:t>.</w:t>
      </w:r>
      <w:r>
        <w:t>u7) + 0</w:t>
      </w:r>
      <w:r w:rsidR="00644CD5">
        <w:t>.</w:t>
      </w:r>
      <w:r>
        <w:t>143*T(v10</w:t>
      </w:r>
      <w:r w:rsidR="00644CD5">
        <w:t>.</w:t>
      </w:r>
      <w:r>
        <w:t>u20) -0</w:t>
      </w:r>
      <w:r w:rsidR="00644CD5">
        <w:t>.</w:t>
      </w:r>
      <w:r>
        <w:t>155*T(v27</w:t>
      </w:r>
      <w:r w:rsidR="00644CD5">
        <w:t>.</w:t>
      </w:r>
      <w:r>
        <w:t>u16) -0</w:t>
      </w:r>
      <w:r w:rsidR="00644CD5">
        <w:t>.</w:t>
      </w:r>
      <w:r>
        <w:t>139*T(v9</w:t>
      </w:r>
      <w:r w:rsidR="00644CD5">
        <w:t>.</w:t>
      </w:r>
      <w:r>
        <w:t>u22) + 0</w:t>
      </w:r>
      <w:r w:rsidR="00644CD5">
        <w:t>.</w:t>
      </w:r>
      <w:r>
        <w:t>182*T(v8</w:t>
      </w:r>
      <w:r w:rsidR="00644CD5">
        <w:t>.</w:t>
      </w:r>
      <w:r>
        <w:t>u13) + 0</w:t>
      </w:r>
      <w:r w:rsidR="00644CD5">
        <w:t>.</w:t>
      </w:r>
      <w:r>
        <w:t>123*T(v18</w:t>
      </w:r>
      <w:r w:rsidR="00644CD5">
        <w:t>.</w:t>
      </w:r>
      <w:r>
        <w:t>u18) -0</w:t>
      </w:r>
      <w:r w:rsidR="00644CD5">
        <w:t>.</w:t>
      </w:r>
      <w:r>
        <w:t>0955*T(v12</w:t>
      </w:r>
      <w:r w:rsidR="00644CD5">
        <w:t>.</w:t>
      </w:r>
      <w:r>
        <w:t>u16) -0</w:t>
      </w:r>
      <w:r w:rsidR="00644CD5">
        <w:t>.</w:t>
      </w:r>
      <w:r>
        <w:t>11*T(v6</w:t>
      </w:r>
      <w:r w:rsidR="00644CD5">
        <w:t>.</w:t>
      </w:r>
      <w:r>
        <w:t>u11) -0</w:t>
      </w:r>
      <w:r w:rsidR="00644CD5">
        <w:t>.</w:t>
      </w:r>
      <w:r>
        <w:t>119*T(v14</w:t>
      </w:r>
      <w:r w:rsidR="00644CD5">
        <w:t>.</w:t>
      </w:r>
      <w:r>
        <w:t>u23) -0</w:t>
      </w:r>
      <w:r w:rsidR="00644CD5">
        <w:t>.</w:t>
      </w:r>
      <w:r>
        <w:t>0918*T(v2) + 0</w:t>
      </w:r>
      <w:r w:rsidR="00644CD5">
        <w:t>.</w:t>
      </w:r>
      <w:r>
        <w:t>246*T(v4</w:t>
      </w:r>
      <w:r w:rsidR="00644CD5">
        <w:t>.</w:t>
      </w:r>
      <w:r>
        <w:t>u1) -0</w:t>
      </w:r>
      <w:r w:rsidR="00644CD5">
        <w:t>.</w:t>
      </w:r>
      <w:r>
        <w:t>136*T(v29</w:t>
      </w:r>
      <w:r w:rsidR="00644CD5">
        <w:t>.</w:t>
      </w:r>
      <w:r>
        <w:t>u5) -0</w:t>
      </w:r>
      <w:r w:rsidR="00644CD5">
        <w:t>.</w:t>
      </w:r>
      <w:r>
        <w:t>189*T(v15</w:t>
      </w:r>
      <w:r w:rsidR="00644CD5">
        <w:t>.</w:t>
      </w:r>
      <w:r>
        <w:t>u9) -0</w:t>
      </w:r>
      <w:r w:rsidR="00644CD5">
        <w:t>.</w:t>
      </w:r>
      <w:r>
        <w:t>154*T(v9</w:t>
      </w:r>
      <w:r w:rsidR="00644CD5">
        <w:t>.</w:t>
      </w:r>
      <w:r>
        <w:t>u14) -0</w:t>
      </w:r>
      <w:r w:rsidR="00644CD5">
        <w:t>.</w:t>
      </w:r>
      <w:r>
        <w:t>131*T(v13</w:t>
      </w:r>
      <w:r w:rsidR="00644CD5">
        <w:t>.</w:t>
      </w:r>
      <w:r>
        <w:t>u11) + 0</w:t>
      </w:r>
      <w:r w:rsidR="00644CD5">
        <w:t>.</w:t>
      </w:r>
      <w:r>
        <w:t>108*T(v3</w:t>
      </w:r>
      <w:r w:rsidR="00644CD5">
        <w:t>.</w:t>
      </w:r>
      <w:r>
        <w:t>u30) + 0</w:t>
      </w:r>
      <w:r w:rsidR="00644CD5">
        <w:t>.</w:t>
      </w:r>
      <w:r>
        <w:t>171*T(v18</w:t>
      </w:r>
      <w:r w:rsidR="00644CD5">
        <w:t>.</w:t>
      </w:r>
      <w:r>
        <w:t>u11) + 0</w:t>
      </w:r>
      <w:r w:rsidR="00644CD5">
        <w:t>.</w:t>
      </w:r>
      <w:r>
        <w:t>117*T(v14</w:t>
      </w:r>
      <w:r w:rsidR="00644CD5">
        <w:t>.</w:t>
      </w:r>
      <w:r>
        <w:t>u18) -0</w:t>
      </w:r>
      <w:r w:rsidR="00644CD5">
        <w:t>.</w:t>
      </w:r>
      <w:r>
        <w:t>135*T(v1</w:t>
      </w:r>
      <w:r w:rsidR="00644CD5">
        <w:t>.</w:t>
      </w:r>
      <w:r>
        <w:t>u25) -0</w:t>
      </w:r>
      <w:r w:rsidR="00644CD5">
        <w:t>.</w:t>
      </w:r>
      <w:r>
        <w:t>112*T(v22</w:t>
      </w:r>
      <w:r w:rsidR="00644CD5">
        <w:t>.</w:t>
      </w:r>
      <w:r>
        <w:t>u3) -0</w:t>
      </w:r>
      <w:r w:rsidR="00644CD5">
        <w:t>.</w:t>
      </w:r>
      <w:r>
        <w:t>115*T(v7</w:t>
      </w:r>
      <w:r w:rsidR="00644CD5">
        <w:t>.</w:t>
      </w:r>
      <w:r>
        <w:t>u36) + 0</w:t>
      </w:r>
      <w:r w:rsidR="00644CD5">
        <w:t>.</w:t>
      </w:r>
      <w:r>
        <w:t>113*T(v8</w:t>
      </w:r>
      <w:r w:rsidR="00644CD5">
        <w:t>.</w:t>
      </w:r>
      <w:r>
        <w:t>u16) -0</w:t>
      </w:r>
      <w:r w:rsidR="00644CD5">
        <w:t>.</w:t>
      </w:r>
      <w:r>
        <w:t>105*T(v23</w:t>
      </w:r>
      <w:r w:rsidR="00644CD5">
        <w:t>.</w:t>
      </w:r>
      <w:r>
        <w:t>u4) -0</w:t>
      </w:r>
      <w:r w:rsidR="00644CD5">
        <w:t>.</w:t>
      </w:r>
      <w:r>
        <w:t>0799*T(v34</w:t>
      </w:r>
      <w:r w:rsidR="00644CD5">
        <w:t>.</w:t>
      </w:r>
      <w:r>
        <w:t>u8) -0</w:t>
      </w:r>
      <w:r w:rsidR="00644CD5">
        <w:t>.</w:t>
      </w:r>
      <w:r>
        <w:t>124*T(v5</w:t>
      </w:r>
      <w:r w:rsidR="00644CD5">
        <w:t>.</w:t>
      </w:r>
      <w:r>
        <w:t>u29) + 0</w:t>
      </w:r>
      <w:r w:rsidR="00644CD5">
        <w:t>.</w:t>
      </w:r>
      <w:r>
        <w:t>0975*T(v18) + 0</w:t>
      </w:r>
      <w:r w:rsidR="00644CD5">
        <w:t>.</w:t>
      </w:r>
      <w:r>
        <w:t>0589*T(u33) -0</w:t>
      </w:r>
      <w:r w:rsidR="00644CD5">
        <w:t>.</w:t>
      </w:r>
      <w:r>
        <w:t>106*T(v23</w:t>
      </w:r>
      <w:r w:rsidR="00644CD5">
        <w:t>.</w:t>
      </w:r>
      <w:r>
        <w:t>u16) -0</w:t>
      </w:r>
      <w:r w:rsidR="00644CD5">
        <w:t>.</w:t>
      </w:r>
      <w:r>
        <w:t>154*T(v23</w:t>
      </w:r>
      <w:r w:rsidR="00644CD5">
        <w:t>.</w:t>
      </w:r>
      <w:r>
        <w:t>u2) + 0</w:t>
      </w:r>
      <w:r w:rsidR="00644CD5">
        <w:t>.</w:t>
      </w:r>
      <w:r>
        <w:t>11*T(v24</w:t>
      </w:r>
      <w:r w:rsidR="00644CD5">
        <w:t>.</w:t>
      </w:r>
      <w:r>
        <w:t>u9) + 0</w:t>
      </w:r>
      <w:r w:rsidR="00644CD5">
        <w:t>.</w:t>
      </w:r>
      <w:r>
        <w:t>106*T(v15</w:t>
      </w:r>
      <w:r w:rsidR="00644CD5">
        <w:t>.</w:t>
      </w:r>
      <w:r>
        <w:t>u6) -0</w:t>
      </w:r>
      <w:r w:rsidR="00644CD5">
        <w:t>.</w:t>
      </w:r>
      <w:r>
        <w:t>106*T(v24</w:t>
      </w:r>
      <w:r w:rsidR="00644CD5">
        <w:t>.</w:t>
      </w:r>
      <w:r>
        <w:t>u15) -0</w:t>
      </w:r>
      <w:r w:rsidR="00644CD5">
        <w:t>.</w:t>
      </w:r>
      <w:r>
        <w:t>0932*T(v15</w:t>
      </w:r>
      <w:r w:rsidR="00644CD5">
        <w:t>.</w:t>
      </w:r>
      <w:r>
        <w:t>u12) -0</w:t>
      </w:r>
      <w:r w:rsidR="00644CD5">
        <w:t>.</w:t>
      </w:r>
      <w:r>
        <w:t>115*T(v14</w:t>
      </w:r>
      <w:r w:rsidR="00644CD5">
        <w:t>.</w:t>
      </w:r>
      <w:r>
        <w:t>u22) -0</w:t>
      </w:r>
      <w:r w:rsidR="00644CD5">
        <w:t>.</w:t>
      </w:r>
      <w:r>
        <w:t>0967*T(v8</w:t>
      </w:r>
      <w:r w:rsidR="00644CD5">
        <w:t>.</w:t>
      </w:r>
      <w:r>
        <w:t>u21) + 0</w:t>
      </w:r>
      <w:r w:rsidR="00644CD5">
        <w:t>.</w:t>
      </w:r>
      <w:r>
        <w:t>0649*T(v23) -0</w:t>
      </w:r>
      <w:r w:rsidR="00644CD5">
        <w:t>.</w:t>
      </w:r>
      <w:r>
        <w:t>0988*T(v17</w:t>
      </w:r>
      <w:r w:rsidR="00644CD5">
        <w:t>.</w:t>
      </w:r>
      <w:r>
        <w:t>u19) + 0</w:t>
      </w:r>
      <w:r w:rsidR="00644CD5">
        <w:t>.</w:t>
      </w:r>
      <w:r>
        <w:t>0975*T(v3</w:t>
      </w:r>
      <w:r w:rsidR="00644CD5">
        <w:t>.</w:t>
      </w:r>
      <w:r>
        <w:t>u20) + 0</w:t>
      </w:r>
      <w:r w:rsidR="00644CD5">
        <w:t>.</w:t>
      </w:r>
      <w:r>
        <w:t>0771*T(v22</w:t>
      </w:r>
      <w:r w:rsidR="00644CD5">
        <w:t>.</w:t>
      </w:r>
      <w:r>
        <w:t>u8) -0</w:t>
      </w:r>
      <w:r w:rsidR="00644CD5">
        <w:t>.</w:t>
      </w:r>
      <w:r>
        <w:t>0907*T(v29</w:t>
      </w:r>
      <w:r w:rsidR="00644CD5">
        <w:t>.</w:t>
      </w:r>
      <w:r>
        <w:t>u13) -0</w:t>
      </w:r>
      <w:r w:rsidR="00644CD5">
        <w:t>.</w:t>
      </w:r>
      <w:r>
        <w:t>0969*T(v3</w:t>
      </w:r>
      <w:r w:rsidR="00644CD5">
        <w:t>.</w:t>
      </w:r>
      <w:r>
        <w:t>u24) -0</w:t>
      </w:r>
      <w:r w:rsidR="00644CD5">
        <w:t>.</w:t>
      </w:r>
      <w:r>
        <w:t>0807*T(v10</w:t>
      </w:r>
      <w:r w:rsidR="00644CD5">
        <w:t>.</w:t>
      </w:r>
      <w:r>
        <w:t>u33) + 0</w:t>
      </w:r>
      <w:r w:rsidR="00644CD5">
        <w:t>.</w:t>
      </w:r>
      <w:r>
        <w:t>0881*T(v8</w:t>
      </w:r>
      <w:r w:rsidR="00644CD5">
        <w:t>.</w:t>
      </w:r>
      <w:r>
        <w:t>u14) -0</w:t>
      </w:r>
      <w:r w:rsidR="00644CD5">
        <w:t>.</w:t>
      </w:r>
      <w:r>
        <w:t>103*T(v21</w:t>
      </w:r>
      <w:r w:rsidR="00644CD5">
        <w:t>.</w:t>
      </w:r>
      <w:r>
        <w:t>u8) + 0</w:t>
      </w:r>
      <w:r w:rsidR="00644CD5">
        <w:t>.</w:t>
      </w:r>
      <w:r>
        <w:t>0972*T(v20</w:t>
      </w:r>
      <w:r w:rsidR="00644CD5">
        <w:t>.</w:t>
      </w:r>
      <w:r>
        <w:t>u22) + 0</w:t>
      </w:r>
      <w:r w:rsidR="00644CD5">
        <w:t>.</w:t>
      </w:r>
      <w:r>
        <w:t>0794*T(v1</w:t>
      </w:r>
      <w:r w:rsidR="00644CD5">
        <w:t>.</w:t>
      </w:r>
      <w:r>
        <w:t>u34) -0</w:t>
      </w:r>
      <w:r w:rsidR="00644CD5">
        <w:t>.</w:t>
      </w:r>
      <w:r>
        <w:t>0826*T(v26</w:t>
      </w:r>
      <w:r w:rsidR="00644CD5">
        <w:t>.</w:t>
      </w:r>
      <w:r>
        <w:t>u8) + 0</w:t>
      </w:r>
      <w:r w:rsidR="00644CD5">
        <w:t>.</w:t>
      </w:r>
      <w:r>
        <w:t>0796*T(v22</w:t>
      </w:r>
      <w:r w:rsidR="00644CD5">
        <w:t>.</w:t>
      </w:r>
      <w:r>
        <w:t>u15) -0</w:t>
      </w:r>
      <w:r w:rsidR="00644CD5">
        <w:t>.</w:t>
      </w:r>
      <w:r>
        <w:t>0916*T(v34</w:t>
      </w:r>
      <w:r w:rsidR="00644CD5">
        <w:t>.</w:t>
      </w:r>
      <w:r>
        <w:t>u2) + 0</w:t>
      </w:r>
      <w:r w:rsidR="00644CD5">
        <w:t>.</w:t>
      </w:r>
      <w:r>
        <w:t>0821*T(v30</w:t>
      </w:r>
      <w:r w:rsidR="00644CD5">
        <w:t>.</w:t>
      </w:r>
      <w:r>
        <w:t>u4) + 0</w:t>
      </w:r>
      <w:r w:rsidR="00644CD5">
        <w:t>.</w:t>
      </w:r>
      <w:r>
        <w:t>0778*T(v27</w:t>
      </w:r>
      <w:r w:rsidR="00644CD5">
        <w:t>.</w:t>
      </w:r>
      <w:r>
        <w:t>u3) -0</w:t>
      </w:r>
      <w:r w:rsidR="00644CD5">
        <w:t>.</w:t>
      </w:r>
      <w:r>
        <w:t>0796*T(v37</w:t>
      </w:r>
      <w:r w:rsidR="00644CD5">
        <w:t>.</w:t>
      </w:r>
      <w:r>
        <w:t>u2) + 0</w:t>
      </w:r>
      <w:r w:rsidR="00644CD5">
        <w:t>.</w:t>
      </w:r>
      <w:r>
        <w:t>0844*T(v29</w:t>
      </w:r>
      <w:r w:rsidR="00644CD5">
        <w:t>.</w:t>
      </w:r>
      <w:r>
        <w:t>u3) + 0</w:t>
      </w:r>
      <w:r w:rsidR="00644CD5">
        <w:t>.</w:t>
      </w:r>
      <w:r>
        <w:t>075*T(v20</w:t>
      </w:r>
      <w:r w:rsidR="00644CD5">
        <w:t>.</w:t>
      </w:r>
      <w:r>
        <w:t>u15) + 0</w:t>
      </w:r>
      <w:r w:rsidR="00644CD5">
        <w:t>.</w:t>
      </w:r>
      <w:r>
        <w:t>0812*T(v29</w:t>
      </w:r>
      <w:r w:rsidR="00644CD5">
        <w:t>.</w:t>
      </w:r>
      <w:r>
        <w:t>u1) -0</w:t>
      </w:r>
      <w:r w:rsidR="00644CD5">
        <w:t>.</w:t>
      </w:r>
      <w:r>
        <w:t>0712*T(v14</w:t>
      </w:r>
      <w:r w:rsidR="00644CD5">
        <w:t>.</w:t>
      </w:r>
      <w:r>
        <w:t>u24) -0</w:t>
      </w:r>
      <w:r w:rsidR="00644CD5">
        <w:t>.</w:t>
      </w:r>
      <w:r>
        <w:t>071*T(v9</w:t>
      </w:r>
      <w:r w:rsidR="00644CD5">
        <w:t>.</w:t>
      </w:r>
      <w:r>
        <w:t>u31) + 0</w:t>
      </w:r>
      <w:r w:rsidR="00644CD5">
        <w:t>.</w:t>
      </w:r>
      <w:r>
        <w:t>0838*T(v3</w:t>
      </w:r>
      <w:r w:rsidR="00644CD5">
        <w:t>.</w:t>
      </w:r>
      <w:r>
        <w:t>u5) -0</w:t>
      </w:r>
      <w:r w:rsidR="00644CD5">
        <w:t>.</w:t>
      </w:r>
      <w:r>
        <w:t>0782*T(v20</w:t>
      </w:r>
      <w:r w:rsidR="00644CD5">
        <w:t>.</w:t>
      </w:r>
      <w:r>
        <w:t>u14) + 0</w:t>
      </w:r>
      <w:r w:rsidR="00644CD5">
        <w:t>.</w:t>
      </w:r>
      <w:r>
        <w:t>0705*T(v24</w:t>
      </w:r>
      <w:r w:rsidR="00644CD5">
        <w:t>.</w:t>
      </w:r>
      <w:r>
        <w:t>u16) -0</w:t>
      </w:r>
      <w:r w:rsidR="00644CD5">
        <w:t>.</w:t>
      </w:r>
      <w:r>
        <w:t>0755*T(v10</w:t>
      </w:r>
      <w:r w:rsidR="00644CD5">
        <w:t>.</w:t>
      </w:r>
      <w:r>
        <w:t>u5) -0</w:t>
      </w:r>
      <w:r w:rsidR="00644CD5">
        <w:t>.</w:t>
      </w:r>
      <w:r>
        <w:t>0728*T(v25</w:t>
      </w:r>
      <w:r w:rsidR="00644CD5">
        <w:t>.</w:t>
      </w:r>
      <w:r>
        <w:t>u5) + 0</w:t>
      </w:r>
      <w:r w:rsidR="00644CD5">
        <w:t>.</w:t>
      </w:r>
      <w:r>
        <w:t>0693*T(v5</w:t>
      </w:r>
      <w:r w:rsidR="00644CD5">
        <w:t>.</w:t>
      </w:r>
      <w:r>
        <w:t>u32) -0</w:t>
      </w:r>
      <w:r w:rsidR="00644CD5">
        <w:t>.</w:t>
      </w:r>
      <w:r>
        <w:t>0713*T(v2</w:t>
      </w:r>
      <w:r w:rsidR="00644CD5">
        <w:t>.</w:t>
      </w:r>
      <w:r>
        <w:t>u19) -0</w:t>
      </w:r>
      <w:r w:rsidR="00644CD5">
        <w:t>.</w:t>
      </w:r>
      <w:r>
        <w:t>0601*Length + 0</w:t>
      </w:r>
      <w:r w:rsidR="00644CD5">
        <w:t>.</w:t>
      </w:r>
      <w:r>
        <w:t>0643*T(v28</w:t>
      </w:r>
      <w:r w:rsidR="00644CD5">
        <w:t>.</w:t>
      </w:r>
      <w:r>
        <w:t>u4) -0</w:t>
      </w:r>
      <w:r w:rsidR="00644CD5">
        <w:t>.</w:t>
      </w:r>
      <w:r>
        <w:t>061*T(v35</w:t>
      </w:r>
      <w:r w:rsidR="00644CD5">
        <w:t>.</w:t>
      </w:r>
      <w:r>
        <w:t>u1) -0</w:t>
      </w:r>
      <w:r w:rsidR="00644CD5">
        <w:t>.</w:t>
      </w:r>
      <w:r>
        <w:t>0613*T(v14</w:t>
      </w:r>
      <w:r w:rsidR="00644CD5">
        <w:t>.</w:t>
      </w:r>
      <w:r>
        <w:t>u26) -0</w:t>
      </w:r>
      <w:r w:rsidR="00644CD5">
        <w:t>.</w:t>
      </w:r>
      <w:r>
        <w:t>0749*T(v5</w:t>
      </w:r>
      <w:r w:rsidR="00644CD5">
        <w:t>.</w:t>
      </w:r>
      <w:r>
        <w:t>u19) + 0</w:t>
      </w:r>
      <w:r w:rsidR="00644CD5">
        <w:t>.</w:t>
      </w:r>
      <w:r>
        <w:t>067*T(v6</w:t>
      </w:r>
      <w:r w:rsidR="00644CD5">
        <w:t>.</w:t>
      </w:r>
      <w:r>
        <w:t>u35) + 0</w:t>
      </w:r>
      <w:r w:rsidR="00644CD5">
        <w:t>.</w:t>
      </w:r>
      <w:r>
        <w:t>0502*T(v20</w:t>
      </w:r>
      <w:r w:rsidR="00644CD5">
        <w:t>.</w:t>
      </w:r>
      <w:r>
        <w:t>u21) + 0</w:t>
      </w:r>
      <w:r w:rsidR="00644CD5">
        <w:t>.</w:t>
      </w:r>
      <w:r>
        <w:t>048*T(v29</w:t>
      </w:r>
      <w:r w:rsidR="00644CD5">
        <w:t>.</w:t>
      </w:r>
      <w:r>
        <w:t>u14) -0</w:t>
      </w:r>
      <w:r w:rsidR="00644CD5">
        <w:t>.</w:t>
      </w:r>
      <w:r>
        <w:t>0629*T(v3) -0</w:t>
      </w:r>
      <w:r w:rsidR="00644CD5">
        <w:t>.</w:t>
      </w:r>
      <w:r>
        <w:t>0567*T(v31</w:t>
      </w:r>
      <w:r w:rsidR="00644CD5">
        <w:t>.</w:t>
      </w:r>
      <w:r>
        <w:t>u11) -0</w:t>
      </w:r>
      <w:r w:rsidR="00644CD5">
        <w:t>.</w:t>
      </w:r>
      <w:r>
        <w:t>0825*T(v6</w:t>
      </w:r>
      <w:r w:rsidR="00644CD5">
        <w:t>.</w:t>
      </w:r>
      <w:r>
        <w:t>u4) -0</w:t>
      </w:r>
      <w:r w:rsidR="00644CD5">
        <w:t>.</w:t>
      </w:r>
      <w:r>
        <w:t>0577*T(v5</w:t>
      </w:r>
      <w:r w:rsidR="00644CD5">
        <w:t>.</w:t>
      </w:r>
      <w:r>
        <w:t>u27) -0</w:t>
      </w:r>
      <w:r w:rsidR="00644CD5">
        <w:t>.</w:t>
      </w:r>
      <w:r>
        <w:t>0407*T(u16) -0</w:t>
      </w:r>
      <w:r w:rsidR="00644CD5">
        <w:t>.</w:t>
      </w:r>
      <w:r>
        <w:t>0724*T(v9</w:t>
      </w:r>
      <w:r w:rsidR="00644CD5">
        <w:t>.</w:t>
      </w:r>
      <w:r>
        <w:t>u3) -0</w:t>
      </w:r>
      <w:r w:rsidR="00644CD5">
        <w:t>.</w:t>
      </w:r>
      <w:r>
        <w:t>0532*T(v17</w:t>
      </w:r>
      <w:r w:rsidR="00644CD5">
        <w:t>.</w:t>
      </w:r>
      <w:r>
        <w:t>u22) -0</w:t>
      </w:r>
      <w:r w:rsidR="00644CD5">
        <w:t>.</w:t>
      </w:r>
      <w:r>
        <w:t>0413*T(v26</w:t>
      </w:r>
      <w:r w:rsidR="00644CD5">
        <w:t>.</w:t>
      </w:r>
      <w:r>
        <w:t>u7) + 0</w:t>
      </w:r>
      <w:r w:rsidR="00644CD5">
        <w:t>.</w:t>
      </w:r>
      <w:r>
        <w:t>0429*T(v9</w:t>
      </w:r>
      <w:r w:rsidR="00644CD5">
        <w:t>.</w:t>
      </w:r>
      <w:r>
        <w:t>u34) -0</w:t>
      </w:r>
      <w:r w:rsidR="00644CD5">
        <w:t>.</w:t>
      </w:r>
      <w:r>
        <w:t>0287*T(u24) + 0</w:t>
      </w:r>
      <w:r w:rsidR="00644CD5">
        <w:t>.</w:t>
      </w:r>
      <w:r>
        <w:t>0406*T(v9</w:t>
      </w:r>
      <w:r w:rsidR="00644CD5">
        <w:t>.</w:t>
      </w:r>
      <w:r>
        <w:t>u30) -0</w:t>
      </w:r>
      <w:r w:rsidR="00644CD5">
        <w:t>.</w:t>
      </w:r>
      <w:r>
        <w:t>0414*T(v2</w:t>
      </w:r>
      <w:r w:rsidR="00644CD5">
        <w:t>.</w:t>
      </w:r>
      <w:r>
        <w:t>u14) + 0</w:t>
      </w:r>
      <w:r w:rsidR="00644CD5">
        <w:t>.</w:t>
      </w:r>
      <w:r>
        <w:t>041*T(v17</w:t>
      </w:r>
      <w:r w:rsidR="00644CD5">
        <w:t>.</w:t>
      </w:r>
      <w:r>
        <w:t>u15) + 0</w:t>
      </w:r>
      <w:r w:rsidR="00644CD5">
        <w:t>.</w:t>
      </w:r>
      <w:r>
        <w:t>0328*T(v19) -0</w:t>
      </w:r>
      <w:r w:rsidR="00644CD5">
        <w:t>.</w:t>
      </w:r>
      <w:r>
        <w:t>0404*T(v28</w:t>
      </w:r>
      <w:r w:rsidR="00644CD5">
        <w:t>.</w:t>
      </w:r>
      <w:r>
        <w:t>u11) + 0</w:t>
      </w:r>
      <w:r w:rsidR="00644CD5">
        <w:t>.</w:t>
      </w:r>
      <w:r>
        <w:t>038*T(v26</w:t>
      </w:r>
      <w:r w:rsidR="00644CD5">
        <w:t>.</w:t>
      </w:r>
      <w:r>
        <w:t>u10) -0</w:t>
      </w:r>
      <w:r w:rsidR="00644CD5">
        <w:t>.</w:t>
      </w:r>
      <w:r>
        <w:t>0365*T(v8</w:t>
      </w:r>
      <w:r w:rsidR="00644CD5">
        <w:t>.</w:t>
      </w:r>
      <w:r>
        <w:t>u29) -0</w:t>
      </w:r>
      <w:r w:rsidR="00644CD5">
        <w:t>.</w:t>
      </w:r>
      <w:r>
        <w:t>0395*T(v21</w:t>
      </w:r>
      <w:r w:rsidR="00644CD5">
        <w:t>.</w:t>
      </w:r>
      <w:r>
        <w:t>u10) -0</w:t>
      </w:r>
      <w:r w:rsidR="00644CD5">
        <w:t>.</w:t>
      </w:r>
      <w:r>
        <w:t>038*T(v14</w:t>
      </w:r>
      <w:r w:rsidR="00644CD5">
        <w:t>.</w:t>
      </w:r>
      <w:r>
        <w:t>u15) + 0</w:t>
      </w:r>
      <w:r w:rsidR="00644CD5">
        <w:t>.</w:t>
      </w:r>
      <w:r>
        <w:t>037*T(v25</w:t>
      </w:r>
      <w:r w:rsidR="00644CD5">
        <w:t>.</w:t>
      </w:r>
      <w:r>
        <w:t>u2) + 0</w:t>
      </w:r>
      <w:r w:rsidR="00644CD5">
        <w:t>.</w:t>
      </w:r>
      <w:r>
        <w:t>0342*T(v5</w:t>
      </w:r>
      <w:r w:rsidR="00644CD5">
        <w:t>.</w:t>
      </w:r>
      <w:r>
        <w:t>u25) -0</w:t>
      </w:r>
      <w:r w:rsidR="00644CD5">
        <w:t>.</w:t>
      </w:r>
      <w:r>
        <w:t>0332*T(v1</w:t>
      </w:r>
      <w:r w:rsidR="00644CD5">
        <w:t>.</w:t>
      </w:r>
      <w:r>
        <w:t>u12) -0</w:t>
      </w:r>
      <w:r w:rsidR="00644CD5">
        <w:t>.</w:t>
      </w:r>
      <w:r>
        <w:t>0244*T(v3</w:t>
      </w:r>
      <w:r w:rsidR="00644CD5">
        <w:t>.</w:t>
      </w:r>
      <w:r>
        <w:t>u19) + 0</w:t>
      </w:r>
      <w:r w:rsidR="00644CD5">
        <w:t>.</w:t>
      </w:r>
      <w:r>
        <w:t>0219*T(v30</w:t>
      </w:r>
      <w:r w:rsidR="00644CD5">
        <w:t>.</w:t>
      </w:r>
      <w:r>
        <w:t>u7) -0</w:t>
      </w:r>
      <w:r w:rsidR="00644CD5">
        <w:t>.</w:t>
      </w:r>
      <w:r>
        <w:t>0258*T(v4</w:t>
      </w:r>
      <w:r w:rsidR="00644CD5">
        <w:t>.</w:t>
      </w:r>
      <w:r>
        <w:t>u7) + 0</w:t>
      </w:r>
      <w:r w:rsidR="00644CD5">
        <w:t>.</w:t>
      </w:r>
      <w:r>
        <w:t>0188*T(v17</w:t>
      </w:r>
      <w:r w:rsidR="00644CD5">
        <w:t>.</w:t>
      </w:r>
      <w:r>
        <w:t>u23) -0</w:t>
      </w:r>
      <w:r w:rsidR="00644CD5">
        <w:t>.</w:t>
      </w:r>
      <w:r>
        <w:t>019*T(v18</w:t>
      </w:r>
      <w:r w:rsidR="00644CD5">
        <w:t>.</w:t>
      </w:r>
      <w:r>
        <w:t>u14) -0</w:t>
      </w:r>
      <w:r w:rsidR="00644CD5">
        <w:t>.</w:t>
      </w:r>
      <w:r>
        <w:t>0205*T(v7</w:t>
      </w:r>
      <w:r w:rsidR="00644CD5">
        <w:t>.</w:t>
      </w:r>
      <w:r>
        <w:t>u6) + 0</w:t>
      </w:r>
      <w:r w:rsidR="00644CD5">
        <w:t>.</w:t>
      </w:r>
      <w:r>
        <w:t>0157*T(v12</w:t>
      </w:r>
      <w:r w:rsidR="00644CD5">
        <w:t>.</w:t>
      </w:r>
      <w:r>
        <w:t>u26) + 0</w:t>
      </w:r>
      <w:r w:rsidR="00644CD5">
        <w:t>.</w:t>
      </w:r>
      <w:r>
        <w:t>0165*T(v4</w:t>
      </w:r>
      <w:r w:rsidR="00644CD5">
        <w:t>.</w:t>
      </w:r>
      <w:r>
        <w:t>u19) + 0</w:t>
      </w:r>
      <w:r w:rsidR="00644CD5">
        <w:t>.</w:t>
      </w:r>
      <w:r>
        <w:t>0128*T(v5</w:t>
      </w:r>
      <w:r w:rsidR="00644CD5">
        <w:t>.</w:t>
      </w:r>
      <w:r>
        <w:t>u37) -0</w:t>
      </w:r>
      <w:r w:rsidR="00644CD5">
        <w:t>.</w:t>
      </w:r>
      <w:r>
        <w:t>0116*T(v25</w:t>
      </w:r>
      <w:r w:rsidR="00644CD5">
        <w:t>.</w:t>
      </w:r>
      <w:r>
        <w:t>u6) + 0</w:t>
      </w:r>
      <w:r w:rsidR="00644CD5">
        <w:t>.</w:t>
      </w:r>
      <w:r>
        <w:t>0162*T(v2</w:t>
      </w:r>
      <w:r w:rsidR="00644CD5">
        <w:t>.</w:t>
      </w:r>
      <w:r>
        <w:t>u2) + 0</w:t>
      </w:r>
      <w:r w:rsidR="00644CD5">
        <w:t>.</w:t>
      </w:r>
      <w:r>
        <w:t>00782*T(v7</w:t>
      </w:r>
      <w:r w:rsidR="00644CD5">
        <w:t>.</w:t>
      </w:r>
      <w:r>
        <w:t>u15) + 0</w:t>
      </w:r>
      <w:r w:rsidR="00644CD5">
        <w:t>.</w:t>
      </w:r>
      <w:r>
        <w:t>00622*T(v13</w:t>
      </w:r>
      <w:r w:rsidR="00644CD5">
        <w:t>.</w:t>
      </w:r>
      <w:r>
        <w:t>u29) + 0</w:t>
      </w:r>
      <w:r w:rsidR="00644CD5">
        <w:t>.</w:t>
      </w:r>
      <w:r>
        <w:t>0074*T(v5</w:t>
      </w:r>
      <w:r w:rsidR="00644CD5">
        <w:t>.</w:t>
      </w:r>
      <w:r>
        <w:t>u10) + 0</w:t>
      </w:r>
      <w:r w:rsidR="00644CD5">
        <w:t>.</w:t>
      </w:r>
      <w:r>
        <w:t>00572*T(v40</w:t>
      </w:r>
      <w:r w:rsidR="00644CD5">
        <w:t>.</w:t>
      </w:r>
      <w:r>
        <w:t>u1) -0</w:t>
      </w:r>
      <w:r w:rsidR="00644CD5">
        <w:t>.</w:t>
      </w:r>
      <w:r>
        <w:t>00345*T(u42) -0</w:t>
      </w:r>
      <w:r w:rsidR="00644CD5">
        <w:t>.</w:t>
      </w:r>
      <w:r>
        <w:t>00617*T(v27</w:t>
      </w:r>
      <w:r w:rsidR="00644CD5">
        <w:t>.</w:t>
      </w:r>
      <w:r>
        <w:t>u8) + 0</w:t>
      </w:r>
      <w:r w:rsidR="00644CD5">
        <w:t>.</w:t>
      </w:r>
      <w:r>
        <w:t>00549*T(v2</w:t>
      </w:r>
      <w:r w:rsidR="00644CD5">
        <w:t>.</w:t>
      </w:r>
      <w:r>
        <w:t>u23) -0</w:t>
      </w:r>
      <w:r w:rsidR="00644CD5">
        <w:t>.</w:t>
      </w:r>
      <w:r>
        <w:t>00557*T(v6</w:t>
      </w:r>
      <w:r w:rsidR="00644CD5">
        <w:t>.</w:t>
      </w:r>
      <w:r>
        <w:t>u32) + 0</w:t>
      </w:r>
      <w:r w:rsidR="00644CD5">
        <w:t>.</w:t>
      </w:r>
      <w:r>
        <w:t>00524*T(v8</w:t>
      </w:r>
      <w:r w:rsidR="00644CD5">
        <w:t>.</w:t>
      </w:r>
      <w:r>
        <w:t>u19) + 0</w:t>
      </w:r>
      <w:r w:rsidR="00644CD5">
        <w:t>.</w:t>
      </w:r>
      <w:r>
        <w:t>00365*T(v6</w:t>
      </w:r>
      <w:r w:rsidR="00644CD5">
        <w:t>.</w:t>
      </w:r>
      <w:r>
        <w:t>u12) + 0</w:t>
      </w:r>
      <w:r w:rsidR="00644CD5">
        <w:t>.</w:t>
      </w:r>
      <w:r>
        <w:t>00302*T(v6</w:t>
      </w:r>
      <w:r w:rsidR="00644CD5">
        <w:t>.</w:t>
      </w:r>
      <w:r>
        <w:t>u15) + 0</w:t>
      </w:r>
      <w:r w:rsidR="00644CD5">
        <w:t>.</w:t>
      </w:r>
      <w:r>
        <w:t>00165*T(v35</w:t>
      </w:r>
      <w:r w:rsidR="00644CD5">
        <w:t>.</w:t>
      </w:r>
      <w:r>
        <w:t>u5) + 0</w:t>
      </w:r>
      <w:r w:rsidR="00644CD5">
        <w:t>.</w:t>
      </w:r>
      <w:r>
        <w:t>00132*T(v4</w:t>
      </w:r>
      <w:r w:rsidR="00644CD5">
        <w:t>.</w:t>
      </w:r>
      <w:r>
        <w:t>u32) -0</w:t>
      </w:r>
      <w:r w:rsidR="00644CD5">
        <w:t>.</w:t>
      </w:r>
      <w:r>
        <w:t>0012*T(v16</w:t>
      </w:r>
      <w:r w:rsidR="00644CD5">
        <w:t>.</w:t>
      </w:r>
      <w:r>
        <w:t>u25) -0</w:t>
      </w:r>
      <w:r w:rsidR="00644CD5">
        <w:t>.</w:t>
      </w:r>
      <w:r>
        <w:t>000969*T(u3) + 6</w:t>
      </w:r>
      <w:r w:rsidR="00644CD5">
        <w:t>.</w:t>
      </w:r>
      <w:r>
        <w:t>74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232*T(v4</w:t>
      </w:r>
      <w:r w:rsidR="00644CD5">
        <w:t>.</w:t>
      </w:r>
      <w:r>
        <w:t>u9) + 0</w:t>
      </w:r>
      <w:r w:rsidR="00644CD5">
        <w:t>.</w:t>
      </w:r>
      <w:r>
        <w:t>583*T(v23</w:t>
      </w:r>
      <w:r w:rsidR="00644CD5">
        <w:t>.</w:t>
      </w:r>
      <w:r>
        <w:t>u1) + 31</w:t>
      </w:r>
      <w:r w:rsidR="00644CD5">
        <w:t>.</w:t>
      </w:r>
      <w:r>
        <w:t>5*Volume + 0</w:t>
      </w:r>
      <w:r w:rsidR="00644CD5">
        <w:t>.</w:t>
      </w:r>
      <w:r>
        <w:t>788*T(v16</w:t>
      </w:r>
      <w:r w:rsidR="00644CD5">
        <w:t>.</w:t>
      </w:r>
      <w:r>
        <w:t>u2) + 0</w:t>
      </w:r>
      <w:r w:rsidR="00644CD5">
        <w:t>.</w:t>
      </w:r>
      <w:r>
        <w:t>201*T(v6</w:t>
      </w:r>
      <w:r w:rsidR="00644CD5">
        <w:t>.</w:t>
      </w:r>
      <w:r>
        <w:t>u5) + 0</w:t>
      </w:r>
      <w:r w:rsidR="00644CD5">
        <w:t>.</w:t>
      </w:r>
      <w:r>
        <w:t>233*T(v23) + 0</w:t>
      </w:r>
      <w:r w:rsidR="00644CD5">
        <w:t>.</w:t>
      </w:r>
      <w:r>
        <w:t>268*T(v10) -0</w:t>
      </w:r>
      <w:r w:rsidR="00644CD5">
        <w:t>.</w:t>
      </w:r>
      <w:r>
        <w:t>0586*T(v7</w:t>
      </w:r>
      <w:r w:rsidR="00644CD5">
        <w:t>.</w:t>
      </w:r>
      <w:r>
        <w:t>u11) + 0</w:t>
      </w:r>
      <w:r w:rsidR="00644CD5">
        <w:t>.</w:t>
      </w:r>
      <w:r>
        <w:t>14*T(v13</w:t>
      </w:r>
      <w:r w:rsidR="00644CD5">
        <w:t>.</w:t>
      </w:r>
      <w:r>
        <w:t>u4) -0</w:t>
      </w:r>
      <w:r w:rsidR="00644CD5">
        <w:t>.</w:t>
      </w:r>
      <w:r>
        <w:t>451*T(v25</w:t>
      </w:r>
      <w:r w:rsidR="00644CD5">
        <w:t>.</w:t>
      </w:r>
      <w:r>
        <w:t>u8) -0</w:t>
      </w:r>
      <w:r w:rsidR="00644CD5">
        <w:t>.</w:t>
      </w:r>
      <w:r>
        <w:t>188*T(v22</w:t>
      </w:r>
      <w:r w:rsidR="00644CD5">
        <w:t>.</w:t>
      </w:r>
      <w:r>
        <w:t>u18) -31</w:t>
      </w:r>
      <w:r w:rsidR="00644CD5">
        <w:t>.</w:t>
      </w:r>
      <w:r>
        <w:t>1*Volume^2 + 0</w:t>
      </w:r>
      <w:r w:rsidR="00644CD5">
        <w:t>.</w:t>
      </w:r>
      <w:r>
        <w:t>378*T(v8</w:t>
      </w:r>
      <w:r w:rsidR="00644CD5">
        <w:t>.</w:t>
      </w:r>
      <w:r>
        <w:t>u23) -0</w:t>
      </w:r>
      <w:r w:rsidR="00644CD5">
        <w:t>.</w:t>
      </w:r>
      <w:r>
        <w:t>458*T(v35</w:t>
      </w:r>
      <w:r w:rsidR="00644CD5">
        <w:t>.</w:t>
      </w:r>
      <w:r>
        <w:t>u2) -1</w:t>
      </w:r>
      <w:r w:rsidR="00644CD5">
        <w:t>.</w:t>
      </w:r>
      <w:r>
        <w:t>13*T(v8</w:t>
      </w:r>
      <w:r w:rsidR="00644CD5">
        <w:t>.</w:t>
      </w:r>
      <w:r>
        <w:t>u3) + 0</w:t>
      </w:r>
      <w:r w:rsidR="00644CD5">
        <w:t>.</w:t>
      </w:r>
      <w:r>
        <w:t>413*T(v4</w:t>
      </w:r>
      <w:r w:rsidR="00644CD5">
        <w:t>.</w:t>
      </w:r>
      <w:r>
        <w:t>u26) -0</w:t>
      </w:r>
      <w:r w:rsidR="00644CD5">
        <w:t>.</w:t>
      </w:r>
      <w:r>
        <w:t>315*T(v7</w:t>
      </w:r>
      <w:r w:rsidR="00644CD5">
        <w:t>.</w:t>
      </w:r>
      <w:r>
        <w:t>u6) -0</w:t>
      </w:r>
      <w:r w:rsidR="00644CD5">
        <w:t>.</w:t>
      </w:r>
      <w:r>
        <w:t>17*T(v31</w:t>
      </w:r>
      <w:r w:rsidR="00644CD5">
        <w:t>.</w:t>
      </w:r>
      <w:r>
        <w:t>u3) -0</w:t>
      </w:r>
      <w:r w:rsidR="00644CD5">
        <w:t>.</w:t>
      </w:r>
      <w:r>
        <w:t>399*T(v26</w:t>
      </w:r>
      <w:r w:rsidR="00644CD5">
        <w:t>.</w:t>
      </w:r>
      <w:r>
        <w:t>u10) + 0</w:t>
      </w:r>
      <w:r w:rsidR="00644CD5">
        <w:t>.</w:t>
      </w:r>
      <w:r>
        <w:t>615*T(v6</w:t>
      </w:r>
      <w:r w:rsidR="00644CD5">
        <w:t>.</w:t>
      </w:r>
      <w:r>
        <w:t>u23) + 0</w:t>
      </w:r>
      <w:r w:rsidR="00644CD5">
        <w:t>.</w:t>
      </w:r>
      <w:r>
        <w:t>565*T(u5) + 0</w:t>
      </w:r>
      <w:r w:rsidR="00644CD5">
        <w:t>.</w:t>
      </w:r>
      <w:r>
        <w:t>197*T(u2) -0</w:t>
      </w:r>
      <w:r w:rsidR="00644CD5">
        <w:t>.</w:t>
      </w:r>
      <w:r>
        <w:t>477*T(v6</w:t>
      </w:r>
      <w:r w:rsidR="00644CD5">
        <w:t>.</w:t>
      </w:r>
      <w:r>
        <w:t>u6) + 0</w:t>
      </w:r>
      <w:r w:rsidR="00644CD5">
        <w:t>.</w:t>
      </w:r>
      <w:r>
        <w:t>56*T(v10</w:t>
      </w:r>
      <w:r w:rsidR="00644CD5">
        <w:t>.</w:t>
      </w:r>
      <w:r>
        <w:t>u12) -0</w:t>
      </w:r>
      <w:r w:rsidR="00644CD5">
        <w:t>.</w:t>
      </w:r>
      <w:r>
        <w:t>705*T(v22</w:t>
      </w:r>
      <w:r w:rsidR="00644CD5">
        <w:t>.</w:t>
      </w:r>
      <w:r>
        <w:t>u19) -0</w:t>
      </w:r>
      <w:r w:rsidR="00644CD5">
        <w:t>.</w:t>
      </w:r>
      <w:r>
        <w:t>675*T(v8</w:t>
      </w:r>
      <w:r w:rsidR="00644CD5">
        <w:t>.</w:t>
      </w:r>
      <w:r>
        <w:t>u29) -0</w:t>
      </w:r>
      <w:r w:rsidR="00644CD5">
        <w:t>.</w:t>
      </w:r>
      <w:r>
        <w:t>62*T(v1</w:t>
      </w:r>
      <w:r w:rsidR="00644CD5">
        <w:t>.</w:t>
      </w:r>
      <w:r>
        <w:t>u5) + 0</w:t>
      </w:r>
      <w:r w:rsidR="00644CD5">
        <w:t>.</w:t>
      </w:r>
      <w:r>
        <w:t>614*T(v19</w:t>
      </w:r>
      <w:r w:rsidR="00644CD5">
        <w:t>.</w:t>
      </w:r>
      <w:r>
        <w:t>u22) -0</w:t>
      </w:r>
      <w:r w:rsidR="00644CD5">
        <w:t>.</w:t>
      </w:r>
      <w:r>
        <w:t>604*T(v4</w:t>
      </w:r>
      <w:r w:rsidR="00644CD5">
        <w:t>.</w:t>
      </w:r>
      <w:r>
        <w:t>u3) + 0</w:t>
      </w:r>
      <w:r w:rsidR="00644CD5">
        <w:t>.</w:t>
      </w:r>
      <w:r>
        <w:t>357*T(v2</w:t>
      </w:r>
      <w:r w:rsidR="00644CD5">
        <w:t>.</w:t>
      </w:r>
      <w:r>
        <w:t>u7) + 0</w:t>
      </w:r>
      <w:r w:rsidR="00644CD5">
        <w:t>.</w:t>
      </w:r>
      <w:r>
        <w:t>228*T(v5) -0</w:t>
      </w:r>
      <w:r w:rsidR="00644CD5">
        <w:t>.</w:t>
      </w:r>
      <w:r>
        <w:t>568*T(v21</w:t>
      </w:r>
      <w:r w:rsidR="00644CD5">
        <w:t>.</w:t>
      </w:r>
      <w:r>
        <w:t>u12) -0</w:t>
      </w:r>
      <w:r w:rsidR="00644CD5">
        <w:t>.</w:t>
      </w:r>
      <w:r>
        <w:t>42*T(v13</w:t>
      </w:r>
      <w:r w:rsidR="00644CD5">
        <w:t>.</w:t>
      </w:r>
      <w:r>
        <w:t>u17) + 0</w:t>
      </w:r>
      <w:r w:rsidR="00644CD5">
        <w:t>.</w:t>
      </w:r>
      <w:r>
        <w:t>412*T(v22</w:t>
      </w:r>
      <w:r w:rsidR="00644CD5">
        <w:t>.</w:t>
      </w:r>
      <w:r>
        <w:t>u14) -0</w:t>
      </w:r>
      <w:r w:rsidR="00644CD5">
        <w:t>.</w:t>
      </w:r>
      <w:r>
        <w:t>564*T(v1</w:t>
      </w:r>
      <w:r w:rsidR="00644CD5">
        <w:t>.</w:t>
      </w:r>
      <w:r>
        <w:t>u22) -0</w:t>
      </w:r>
      <w:r w:rsidR="00644CD5">
        <w:t>.</w:t>
      </w:r>
      <w:r>
        <w:t>147*T(v4</w:t>
      </w:r>
      <w:r w:rsidR="00644CD5">
        <w:t>.</w:t>
      </w:r>
      <w:r>
        <w:t>u7) + 0</w:t>
      </w:r>
      <w:r w:rsidR="00644CD5">
        <w:t>.</w:t>
      </w:r>
      <w:r>
        <w:t>527*T(v30</w:t>
      </w:r>
      <w:r w:rsidR="00644CD5">
        <w:t>.</w:t>
      </w:r>
      <w:r>
        <w:t>u3) + 0</w:t>
      </w:r>
      <w:r w:rsidR="00644CD5">
        <w:t>.</w:t>
      </w:r>
      <w:r>
        <w:t>309*T(v4</w:t>
      </w:r>
      <w:r w:rsidR="00644CD5">
        <w:t>.</w:t>
      </w:r>
      <w:r>
        <w:t>u38) + 0</w:t>
      </w:r>
      <w:r w:rsidR="00644CD5">
        <w:t>.</w:t>
      </w:r>
      <w:r>
        <w:t>191*T(v18</w:t>
      </w:r>
      <w:r w:rsidR="00644CD5">
        <w:t>.</w:t>
      </w:r>
      <w:r>
        <w:t>u11) -0</w:t>
      </w:r>
      <w:r w:rsidR="00644CD5">
        <w:t>.</w:t>
      </w:r>
      <w:r>
        <w:t>355*T(v21</w:t>
      </w:r>
      <w:r w:rsidR="00644CD5">
        <w:t>.</w:t>
      </w:r>
      <w:r>
        <w:t>u18) -0</w:t>
      </w:r>
      <w:r w:rsidR="00644CD5">
        <w:t>.</w:t>
      </w:r>
      <w:r>
        <w:t>735*T(v29</w:t>
      </w:r>
      <w:r w:rsidR="00644CD5">
        <w:t>.</w:t>
      </w:r>
      <w:r>
        <w:t>u1) -0</w:t>
      </w:r>
      <w:r w:rsidR="00644CD5">
        <w:t>.</w:t>
      </w:r>
      <w:r>
        <w:t>525*T(v9</w:t>
      </w:r>
      <w:r w:rsidR="00644CD5">
        <w:t>.</w:t>
      </w:r>
      <w:r>
        <w:t>u4) + 0</w:t>
      </w:r>
      <w:r w:rsidR="00644CD5">
        <w:t>.</w:t>
      </w:r>
      <w:r>
        <w:t>552*T(v3</w:t>
      </w:r>
      <w:r w:rsidR="00644CD5">
        <w:t>.</w:t>
      </w:r>
      <w:r>
        <w:t>u12) -0</w:t>
      </w:r>
      <w:r w:rsidR="00644CD5">
        <w:t>.</w:t>
      </w:r>
      <w:r>
        <w:t>357*T(v18</w:t>
      </w:r>
      <w:r w:rsidR="00644CD5">
        <w:t>.</w:t>
      </w:r>
      <w:r>
        <w:t>u12) + 0</w:t>
      </w:r>
      <w:r w:rsidR="00644CD5">
        <w:t>.</w:t>
      </w:r>
      <w:r>
        <w:t>302*T(v15</w:t>
      </w:r>
      <w:r w:rsidR="00644CD5">
        <w:t>.</w:t>
      </w:r>
      <w:r>
        <w:t>u9) + 0</w:t>
      </w:r>
      <w:r w:rsidR="00644CD5">
        <w:t>.</w:t>
      </w:r>
      <w:r>
        <w:t>397*T(v7</w:t>
      </w:r>
      <w:r w:rsidR="00644CD5">
        <w:t>.</w:t>
      </w:r>
      <w:r>
        <w:t>u13) + 0</w:t>
      </w:r>
      <w:r w:rsidR="00644CD5">
        <w:t>.</w:t>
      </w:r>
      <w:r>
        <w:t>274*MW -0</w:t>
      </w:r>
      <w:r w:rsidR="00644CD5">
        <w:t>.</w:t>
      </w:r>
      <w:r>
        <w:t>358*T(v25</w:t>
      </w:r>
      <w:r w:rsidR="00644CD5">
        <w:t>.</w:t>
      </w:r>
      <w:r>
        <w:t>u3) -0</w:t>
      </w:r>
      <w:r w:rsidR="00644CD5">
        <w:t>.</w:t>
      </w:r>
      <w:r>
        <w:t>225*T(v24) -0</w:t>
      </w:r>
      <w:r w:rsidR="00644CD5">
        <w:t>.</w:t>
      </w:r>
      <w:r>
        <w:t>156*T(v28</w:t>
      </w:r>
      <w:r w:rsidR="00644CD5">
        <w:t>.</w:t>
      </w:r>
      <w:r>
        <w:t>u11) + 0</w:t>
      </w:r>
      <w:r w:rsidR="00644CD5">
        <w:t>.</w:t>
      </w:r>
      <w:r>
        <w:t>233*T(v6</w:t>
      </w:r>
      <w:r w:rsidR="00644CD5">
        <w:t>.</w:t>
      </w:r>
      <w:r>
        <w:t>u26) -0</w:t>
      </w:r>
      <w:r w:rsidR="00644CD5">
        <w:t>.</w:t>
      </w:r>
      <w:r>
        <w:t>218*T(v1</w:t>
      </w:r>
      <w:r w:rsidR="00644CD5">
        <w:t>.</w:t>
      </w:r>
      <w:r>
        <w:t>u31) -0</w:t>
      </w:r>
      <w:r w:rsidR="00644CD5">
        <w:t>.</w:t>
      </w:r>
      <w:r>
        <w:t>0101*T(v1</w:t>
      </w:r>
      <w:r w:rsidR="00644CD5">
        <w:t>.</w:t>
      </w:r>
      <w:r>
        <w:t>u8) + 0</w:t>
      </w:r>
      <w:r w:rsidR="00644CD5">
        <w:t>.</w:t>
      </w:r>
      <w:r>
        <w:t>401*NumHal -0</w:t>
      </w:r>
      <w:r w:rsidR="00644CD5">
        <w:t>.</w:t>
      </w:r>
      <w:r>
        <w:t>355*T(v30</w:t>
      </w:r>
      <w:r w:rsidR="00644CD5">
        <w:t>.</w:t>
      </w:r>
      <w:r>
        <w:t>u11) -0</w:t>
      </w:r>
      <w:r w:rsidR="00644CD5">
        <w:t>.</w:t>
      </w:r>
      <w:r>
        <w:t>31*T(v14</w:t>
      </w:r>
      <w:r w:rsidR="00644CD5">
        <w:t>.</w:t>
      </w:r>
      <w:r>
        <w:t>u1) + 0</w:t>
      </w:r>
      <w:r w:rsidR="00644CD5">
        <w:t>.</w:t>
      </w:r>
      <w:r>
        <w:t>583*T(v1</w:t>
      </w:r>
      <w:r w:rsidR="00644CD5">
        <w:t>.</w:t>
      </w:r>
      <w:r>
        <w:t>u35) -0</w:t>
      </w:r>
      <w:r w:rsidR="00644CD5">
        <w:t>.</w:t>
      </w:r>
      <w:r>
        <w:t>285*T(v12</w:t>
      </w:r>
      <w:r w:rsidR="00644CD5">
        <w:t>.</w:t>
      </w:r>
      <w:r>
        <w:t>u31) + 0</w:t>
      </w:r>
      <w:r w:rsidR="00644CD5">
        <w:t>.</w:t>
      </w:r>
      <w:r>
        <w:t>356*T(v4</w:t>
      </w:r>
      <w:r w:rsidR="00644CD5">
        <w:t>.</w:t>
      </w:r>
      <w:r>
        <w:t>u31) + 0</w:t>
      </w:r>
      <w:r w:rsidR="00644CD5">
        <w:t>.</w:t>
      </w:r>
      <w:r>
        <w:t>447*T(v17</w:t>
      </w:r>
      <w:r w:rsidR="00644CD5">
        <w:t>.</w:t>
      </w:r>
      <w:r>
        <w:t>u18) -</w:t>
      </w:r>
      <w:r>
        <w:lastRenderedPageBreak/>
        <w:t>0</w:t>
      </w:r>
      <w:r w:rsidR="00644CD5">
        <w:t>.</w:t>
      </w:r>
      <w:r>
        <w:t>4*T(v17</w:t>
      </w:r>
      <w:r w:rsidR="00644CD5">
        <w:t>.</w:t>
      </w:r>
      <w:r>
        <w:t>u13) + 0</w:t>
      </w:r>
      <w:r w:rsidR="00644CD5">
        <w:t>.</w:t>
      </w:r>
      <w:r>
        <w:t>259*T(u29) + 0</w:t>
      </w:r>
      <w:r w:rsidR="00644CD5">
        <w:t>.</w:t>
      </w:r>
      <w:r>
        <w:t>411*T(v20</w:t>
      </w:r>
      <w:r w:rsidR="00644CD5">
        <w:t>.</w:t>
      </w:r>
      <w:r>
        <w:t>u10) -0</w:t>
      </w:r>
      <w:r w:rsidR="00644CD5">
        <w:t>.</w:t>
      </w:r>
      <w:r>
        <w:t>394*T(v29</w:t>
      </w:r>
      <w:r w:rsidR="00644CD5">
        <w:t>.</w:t>
      </w:r>
      <w:r>
        <w:t>u14) + 0</w:t>
      </w:r>
      <w:r w:rsidR="00644CD5">
        <w:t>.</w:t>
      </w:r>
      <w:r>
        <w:t>34*T(v4</w:t>
      </w:r>
      <w:r w:rsidR="00644CD5">
        <w:t>.</w:t>
      </w:r>
      <w:r>
        <w:t>u15) + 13</w:t>
      </w:r>
      <w:r w:rsidR="00644CD5">
        <w:t>.</w:t>
      </w:r>
      <w:r>
        <w:t>5*Volume^3 + 0</w:t>
      </w:r>
      <w:r w:rsidR="00644CD5">
        <w:t>.</w:t>
      </w:r>
      <w:r>
        <w:t>357*T(v6</w:t>
      </w:r>
      <w:r w:rsidR="00644CD5">
        <w:t>.</w:t>
      </w:r>
      <w:r>
        <w:t>u11) -0</w:t>
      </w:r>
      <w:r w:rsidR="00644CD5">
        <w:t>.</w:t>
      </w:r>
      <w:r>
        <w:t>477*T(v4</w:t>
      </w:r>
      <w:r w:rsidR="00644CD5">
        <w:t>.</w:t>
      </w:r>
      <w:r>
        <w:t>u10) + 0</w:t>
      </w:r>
      <w:r w:rsidR="00644CD5">
        <w:t>.</w:t>
      </w:r>
      <w:r>
        <w:t>349*T(v2</w:t>
      </w:r>
      <w:r w:rsidR="00644CD5">
        <w:t>.</w:t>
      </w:r>
      <w:r>
        <w:t>u18) -0</w:t>
      </w:r>
      <w:r w:rsidR="00644CD5">
        <w:t>.</w:t>
      </w:r>
      <w:r>
        <w:t>377*T(v22</w:t>
      </w:r>
      <w:r w:rsidR="00644CD5">
        <w:t>.</w:t>
      </w:r>
      <w:r>
        <w:t>u6) + 0</w:t>
      </w:r>
      <w:r w:rsidR="00644CD5">
        <w:t>.</w:t>
      </w:r>
      <w:r>
        <w:t>401*T(v16</w:t>
      </w:r>
      <w:r w:rsidR="00644CD5">
        <w:t>.</w:t>
      </w:r>
      <w:r>
        <w:t>u6) -0</w:t>
      </w:r>
      <w:r w:rsidR="00644CD5">
        <w:t>.</w:t>
      </w:r>
      <w:r>
        <w:t>212*T(v1</w:t>
      </w:r>
      <w:r w:rsidR="00644CD5">
        <w:t>.</w:t>
      </w:r>
      <w:r>
        <w:t>u12) + 0</w:t>
      </w:r>
      <w:r w:rsidR="00644CD5">
        <w:t>.</w:t>
      </w:r>
      <w:r>
        <w:t>424*T(v40</w:t>
      </w:r>
      <w:r w:rsidR="00644CD5">
        <w:t>.</w:t>
      </w:r>
      <w:r>
        <w:t>u1) -0</w:t>
      </w:r>
      <w:r w:rsidR="00644CD5">
        <w:t>.</w:t>
      </w:r>
      <w:r>
        <w:t>428*T(v20</w:t>
      </w:r>
      <w:r w:rsidR="00644CD5">
        <w:t>.</w:t>
      </w:r>
      <w:r>
        <w:t>u3) -0</w:t>
      </w:r>
      <w:r w:rsidR="00644CD5">
        <w:t>.</w:t>
      </w:r>
      <w:r>
        <w:t>471*T(v1</w:t>
      </w:r>
      <w:r w:rsidR="00644CD5">
        <w:t>.</w:t>
      </w:r>
      <w:r>
        <w:t>u2) + 0</w:t>
      </w:r>
      <w:r w:rsidR="00644CD5">
        <w:t>.</w:t>
      </w:r>
      <w:r>
        <w:t>414*T(v25</w:t>
      </w:r>
      <w:r w:rsidR="00644CD5">
        <w:t>.</w:t>
      </w:r>
      <w:r>
        <w:t>u12) + 0</w:t>
      </w:r>
      <w:r w:rsidR="00644CD5">
        <w:t>.</w:t>
      </w:r>
      <w:r>
        <w:t>0547*T(v18</w:t>
      </w:r>
      <w:r w:rsidR="00644CD5">
        <w:t>.</w:t>
      </w:r>
      <w:r>
        <w:t>u16) + 0</w:t>
      </w:r>
      <w:r w:rsidR="00644CD5">
        <w:t>.</w:t>
      </w:r>
      <w:r>
        <w:t>404*T(v30</w:t>
      </w:r>
      <w:r w:rsidR="00644CD5">
        <w:t>.</w:t>
      </w:r>
      <w:r>
        <w:t>u4) -0</w:t>
      </w:r>
      <w:r w:rsidR="00644CD5">
        <w:t>.</w:t>
      </w:r>
      <w:r>
        <w:t>301*T(v19</w:t>
      </w:r>
      <w:r w:rsidR="00644CD5">
        <w:t>.</w:t>
      </w:r>
      <w:r>
        <w:t>u16) -0</w:t>
      </w:r>
      <w:r w:rsidR="00644CD5">
        <w:t>.</w:t>
      </w:r>
      <w:r>
        <w:t>275*T(v8</w:t>
      </w:r>
      <w:r w:rsidR="00644CD5">
        <w:t>.</w:t>
      </w:r>
      <w:r>
        <w:t>u7) + 0</w:t>
      </w:r>
      <w:r w:rsidR="00644CD5">
        <w:t>.</w:t>
      </w:r>
      <w:r>
        <w:t>257*T(v25) + 0</w:t>
      </w:r>
      <w:r w:rsidR="00644CD5">
        <w:t>.</w:t>
      </w:r>
      <w:r>
        <w:t>331*T(v10</w:t>
      </w:r>
      <w:r w:rsidR="00644CD5">
        <w:t>.</w:t>
      </w:r>
      <w:r>
        <w:t>u6) + 0</w:t>
      </w:r>
      <w:r w:rsidR="00644CD5">
        <w:t>.</w:t>
      </w:r>
      <w:r>
        <w:t>333*NumAcceptor + 0</w:t>
      </w:r>
      <w:r w:rsidR="00644CD5">
        <w:t>.</w:t>
      </w:r>
      <w:r>
        <w:t>384*T(v19</w:t>
      </w:r>
      <w:r w:rsidR="00644CD5">
        <w:t>.</w:t>
      </w:r>
      <w:r>
        <w:t>u5) -0</w:t>
      </w:r>
      <w:r w:rsidR="00644CD5">
        <w:t>.</w:t>
      </w:r>
      <w:r>
        <w:t>359*T(v9</w:t>
      </w:r>
      <w:r w:rsidR="00644CD5">
        <w:t>.</w:t>
      </w:r>
      <w:r>
        <w:t>u24) -0</w:t>
      </w:r>
      <w:r w:rsidR="00644CD5">
        <w:t>.</w:t>
      </w:r>
      <w:r>
        <w:t>293*T(v12</w:t>
      </w:r>
      <w:r w:rsidR="00644CD5">
        <w:t>.</w:t>
      </w:r>
      <w:r>
        <w:t>u28) + 0</w:t>
      </w:r>
      <w:r w:rsidR="00644CD5">
        <w:t>.</w:t>
      </w:r>
      <w:r>
        <w:t>187*T(u23) -0</w:t>
      </w:r>
      <w:r w:rsidR="00644CD5">
        <w:t>.</w:t>
      </w:r>
      <w:r>
        <w:t>353*T(v5</w:t>
      </w:r>
      <w:r w:rsidR="00644CD5">
        <w:t>.</w:t>
      </w:r>
      <w:r>
        <w:t>u35) + 0</w:t>
      </w:r>
      <w:r w:rsidR="00644CD5">
        <w:t>.</w:t>
      </w:r>
      <w:r>
        <w:t>269*T(v25</w:t>
      </w:r>
      <w:r w:rsidR="00644CD5">
        <w:t>.</w:t>
      </w:r>
      <w:r>
        <w:t>u16) + 0</w:t>
      </w:r>
      <w:r w:rsidR="00644CD5">
        <w:t>.</w:t>
      </w:r>
      <w:r>
        <w:t>476*T(v14</w:t>
      </w:r>
      <w:r w:rsidR="00644CD5">
        <w:t>.</w:t>
      </w:r>
      <w:r>
        <w:t>u5) + 0</w:t>
      </w:r>
      <w:r w:rsidR="00644CD5">
        <w:t>.</w:t>
      </w:r>
      <w:r>
        <w:t>31*T(v12</w:t>
      </w:r>
      <w:r w:rsidR="00644CD5">
        <w:t>.</w:t>
      </w:r>
      <w:r>
        <w:t>u23) + 0</w:t>
      </w:r>
      <w:r w:rsidR="00644CD5">
        <w:t>.</w:t>
      </w:r>
      <w:r>
        <w:t>27*T(v25</w:t>
      </w:r>
      <w:r w:rsidR="00644CD5">
        <w:t>.</w:t>
      </w:r>
      <w:r>
        <w:t>u5) -0</w:t>
      </w:r>
      <w:r w:rsidR="00644CD5">
        <w:t>.</w:t>
      </w:r>
      <w:r>
        <w:t>273*T(v37</w:t>
      </w:r>
      <w:r w:rsidR="00644CD5">
        <w:t>.</w:t>
      </w:r>
      <w:r>
        <w:t>u3) + 0</w:t>
      </w:r>
      <w:r w:rsidR="00644CD5">
        <w:t>.</w:t>
      </w:r>
      <w:r>
        <w:t>3*T(v13</w:t>
      </w:r>
      <w:r w:rsidR="00644CD5">
        <w:t>.</w:t>
      </w:r>
      <w:r>
        <w:t>u16) -0</w:t>
      </w:r>
      <w:r w:rsidR="00644CD5">
        <w:t>.</w:t>
      </w:r>
      <w:r>
        <w:t>251*T(v8</w:t>
      </w:r>
      <w:r w:rsidR="00644CD5">
        <w:t>.</w:t>
      </w:r>
      <w:r>
        <w:t>u8) + 0</w:t>
      </w:r>
      <w:r w:rsidR="00644CD5">
        <w:t>.</w:t>
      </w:r>
      <w:r>
        <w:t>218*T(u9) -0</w:t>
      </w:r>
      <w:r w:rsidR="00644CD5">
        <w:t>.</w:t>
      </w:r>
      <w:r>
        <w:t>198*T(v5</w:t>
      </w:r>
      <w:r w:rsidR="00644CD5">
        <w:t>.</w:t>
      </w:r>
      <w:r>
        <w:t>u9) + 0</w:t>
      </w:r>
      <w:r w:rsidR="00644CD5">
        <w:t>.</w:t>
      </w:r>
      <w:r>
        <w:t>263*T(v17</w:t>
      </w:r>
      <w:r w:rsidR="00644CD5">
        <w:t>.</w:t>
      </w:r>
      <w:r>
        <w:t>u20) + 0</w:t>
      </w:r>
      <w:r w:rsidR="00644CD5">
        <w:t>.</w:t>
      </w:r>
      <w:r>
        <w:t>219*NumAromAtoms + 0</w:t>
      </w:r>
      <w:r w:rsidR="00644CD5">
        <w:t>.</w:t>
      </w:r>
      <w:r>
        <w:t>297*T(v17</w:t>
      </w:r>
      <w:r w:rsidR="00644CD5">
        <w:t>.</w:t>
      </w:r>
      <w:r>
        <w:t>u19) -0</w:t>
      </w:r>
      <w:r w:rsidR="00644CD5">
        <w:t>.</w:t>
      </w:r>
      <w:r>
        <w:t>276*T(u4) -0</w:t>
      </w:r>
      <w:r w:rsidR="00644CD5">
        <w:t>.</w:t>
      </w:r>
      <w:r>
        <w:t>267*T(v12</w:t>
      </w:r>
      <w:r w:rsidR="00644CD5">
        <w:t>.</w:t>
      </w:r>
      <w:r>
        <w:t>u30) -0</w:t>
      </w:r>
      <w:r w:rsidR="00644CD5">
        <w:t>.</w:t>
      </w:r>
      <w:r>
        <w:t>233*T(v6</w:t>
      </w:r>
      <w:r w:rsidR="00644CD5">
        <w:t>.</w:t>
      </w:r>
      <w:r>
        <w:t>u31) -0</w:t>
      </w:r>
      <w:r w:rsidR="00644CD5">
        <w:t>.</w:t>
      </w:r>
      <w:r>
        <w:t>162*T(v28</w:t>
      </w:r>
      <w:r w:rsidR="00644CD5">
        <w:t>.</w:t>
      </w:r>
      <w:r>
        <w:t>u12) -0</w:t>
      </w:r>
      <w:r w:rsidR="00644CD5">
        <w:t>.</w:t>
      </w:r>
      <w:r>
        <w:t>293*T(v7</w:t>
      </w:r>
      <w:r w:rsidR="00644CD5">
        <w:t>.</w:t>
      </w:r>
      <w:r>
        <w:t>u15) + 0</w:t>
      </w:r>
      <w:r w:rsidR="00644CD5">
        <w:t>.</w:t>
      </w:r>
      <w:r>
        <w:t>321*T(v1</w:t>
      </w:r>
      <w:r w:rsidR="00644CD5">
        <w:t>.</w:t>
      </w:r>
      <w:r>
        <w:t>u37) -0</w:t>
      </w:r>
      <w:r w:rsidR="00644CD5">
        <w:t>.</w:t>
      </w:r>
      <w:r>
        <w:t>295*T(v16</w:t>
      </w:r>
      <w:r w:rsidR="00644CD5">
        <w:t>.</w:t>
      </w:r>
      <w:r>
        <w:t>u13) -0</w:t>
      </w:r>
      <w:r w:rsidR="00644CD5">
        <w:t>.</w:t>
      </w:r>
      <w:r>
        <w:t>189*T(v9</w:t>
      </w:r>
      <w:r w:rsidR="00644CD5">
        <w:t>.</w:t>
      </w:r>
      <w:r>
        <w:t>u22) + 0</w:t>
      </w:r>
      <w:r w:rsidR="00644CD5">
        <w:t>.</w:t>
      </w:r>
      <w:r>
        <w:t>249*T(v8</w:t>
      </w:r>
      <w:r w:rsidR="00644CD5">
        <w:t>.</w:t>
      </w:r>
      <w:r>
        <w:t>u34) + 0</w:t>
      </w:r>
      <w:r w:rsidR="00644CD5">
        <w:t>.</w:t>
      </w:r>
      <w:r>
        <w:t>424*T(v2</w:t>
      </w:r>
      <w:r w:rsidR="00644CD5">
        <w:t>.</w:t>
      </w:r>
      <w:r>
        <w:t>u2) -0</w:t>
      </w:r>
      <w:r w:rsidR="00644CD5">
        <w:t>.</w:t>
      </w:r>
      <w:r>
        <w:t>345*T(v9</w:t>
      </w:r>
      <w:r w:rsidR="00644CD5">
        <w:t>.</w:t>
      </w:r>
      <w:r>
        <w:t>u6) -0</w:t>
      </w:r>
      <w:r w:rsidR="00644CD5">
        <w:t>.</w:t>
      </w:r>
      <w:r>
        <w:t>316*T(v20</w:t>
      </w:r>
      <w:r w:rsidR="00644CD5">
        <w:t>.</w:t>
      </w:r>
      <w:r>
        <w:t>u16) -0</w:t>
      </w:r>
      <w:r w:rsidR="00644CD5">
        <w:t>.</w:t>
      </w:r>
      <w:r>
        <w:t>376*T(v7</w:t>
      </w:r>
      <w:r w:rsidR="00644CD5">
        <w:t>.</w:t>
      </w:r>
      <w:r>
        <w:t>u8) + 0</w:t>
      </w:r>
      <w:r w:rsidR="00644CD5">
        <w:t>.</w:t>
      </w:r>
      <w:r>
        <w:t>344*T(v8</w:t>
      </w:r>
      <w:r w:rsidR="00644CD5">
        <w:t>.</w:t>
      </w:r>
      <w:r>
        <w:t>u32) + 0</w:t>
      </w:r>
      <w:r w:rsidR="00644CD5">
        <w:t>.</w:t>
      </w:r>
      <w:r>
        <w:t>391*T(v8</w:t>
      </w:r>
      <w:r w:rsidR="00644CD5">
        <w:t>.</w:t>
      </w:r>
      <w:r>
        <w:t>u5) + 0</w:t>
      </w:r>
      <w:r w:rsidR="00644CD5">
        <w:t>.</w:t>
      </w:r>
      <w:r>
        <w:t>232*T(v6</w:t>
      </w:r>
      <w:r w:rsidR="00644CD5">
        <w:t>.</w:t>
      </w:r>
      <w:r>
        <w:t>u20) + 0</w:t>
      </w:r>
      <w:r w:rsidR="00644CD5">
        <w:t>.</w:t>
      </w:r>
      <w:r>
        <w:t>288*T(v5</w:t>
      </w:r>
      <w:r w:rsidR="00644CD5">
        <w:t>.</w:t>
      </w:r>
      <w:r>
        <w:t>u10) -0</w:t>
      </w:r>
      <w:r w:rsidR="00644CD5">
        <w:t>.</w:t>
      </w:r>
      <w:r>
        <w:t>286*T(v30</w:t>
      </w:r>
      <w:r w:rsidR="00644CD5">
        <w:t>.</w:t>
      </w:r>
      <w:r>
        <w:t>u1) -0</w:t>
      </w:r>
      <w:r w:rsidR="00644CD5">
        <w:t>.</w:t>
      </w:r>
      <w:r>
        <w:t>294*T(v4</w:t>
      </w:r>
      <w:r w:rsidR="00644CD5">
        <w:t>.</w:t>
      </w:r>
      <w:r>
        <w:t>u14) -0</w:t>
      </w:r>
      <w:r w:rsidR="00644CD5">
        <w:t>.</w:t>
      </w:r>
      <w:r>
        <w:t>235*T(v21</w:t>
      </w:r>
      <w:r w:rsidR="00644CD5">
        <w:t>.</w:t>
      </w:r>
      <w:r>
        <w:t>u6) -0</w:t>
      </w:r>
      <w:r w:rsidR="00644CD5">
        <w:t>.</w:t>
      </w:r>
      <w:r>
        <w:t>258*T(v11</w:t>
      </w:r>
      <w:r w:rsidR="00644CD5">
        <w:t>.</w:t>
      </w:r>
      <w:r>
        <w:t>u17) -0</w:t>
      </w:r>
      <w:r w:rsidR="00644CD5">
        <w:t>.</w:t>
      </w:r>
      <w:r>
        <w:t>213*T(v16</w:t>
      </w:r>
      <w:r w:rsidR="00644CD5">
        <w:t>.</w:t>
      </w:r>
      <w:r>
        <w:t>u7) + 0</w:t>
      </w:r>
      <w:r w:rsidR="00644CD5">
        <w:t>.</w:t>
      </w:r>
      <w:r>
        <w:t>328*T(v3</w:t>
      </w:r>
      <w:r w:rsidR="00644CD5">
        <w:t>.</w:t>
      </w:r>
      <w:r>
        <w:t>u9) + 0</w:t>
      </w:r>
      <w:r w:rsidR="00644CD5">
        <w:t>.</w:t>
      </w:r>
      <w:r>
        <w:t>251*T(v33</w:t>
      </w:r>
      <w:r w:rsidR="00644CD5">
        <w:t>.</w:t>
      </w:r>
      <w:r>
        <w:t>u8) -0</w:t>
      </w:r>
      <w:r w:rsidR="00644CD5">
        <w:t>.</w:t>
      </w:r>
      <w:r>
        <w:t>274*T(v26</w:t>
      </w:r>
      <w:r w:rsidR="00644CD5">
        <w:t>.</w:t>
      </w:r>
      <w:r>
        <w:t>u13) -0</w:t>
      </w:r>
      <w:r w:rsidR="00644CD5">
        <w:t>.</w:t>
      </w:r>
      <w:r>
        <w:t>128*T(v15</w:t>
      </w:r>
      <w:r w:rsidR="00644CD5">
        <w:t>.</w:t>
      </w:r>
      <w:r>
        <w:t>u22) -0</w:t>
      </w:r>
      <w:r w:rsidR="00644CD5">
        <w:t>.</w:t>
      </w:r>
      <w:r>
        <w:t>189*T(v11</w:t>
      </w:r>
      <w:r w:rsidR="00644CD5">
        <w:t>.</w:t>
      </w:r>
      <w:r>
        <w:t>u8) -0</w:t>
      </w:r>
      <w:r w:rsidR="00644CD5">
        <w:t>.</w:t>
      </w:r>
      <w:r>
        <w:t>296*T(v9</w:t>
      </w:r>
      <w:r w:rsidR="00644CD5">
        <w:t>.</w:t>
      </w:r>
      <w:r>
        <w:t>u31) + 0</w:t>
      </w:r>
      <w:r w:rsidR="00644CD5">
        <w:t>.</w:t>
      </w:r>
      <w:r>
        <w:t>302*T(v4</w:t>
      </w:r>
      <w:r w:rsidR="00644CD5">
        <w:t>.</w:t>
      </w:r>
      <w:r>
        <w:t>u8) + 0</w:t>
      </w:r>
      <w:r w:rsidR="00644CD5">
        <w:t>.</w:t>
      </w:r>
      <w:r>
        <w:t>231*T(v29</w:t>
      </w:r>
      <w:r w:rsidR="00644CD5">
        <w:t>.</w:t>
      </w:r>
      <w:r>
        <w:t>u10) + 0</w:t>
      </w:r>
      <w:r w:rsidR="00644CD5">
        <w:t>.</w:t>
      </w:r>
      <w:r>
        <w:t>259*T(v21</w:t>
      </w:r>
      <w:r w:rsidR="00644CD5">
        <w:t>.</w:t>
      </w:r>
      <w:r>
        <w:t>u22) + 0</w:t>
      </w:r>
      <w:r w:rsidR="00644CD5">
        <w:t>.</w:t>
      </w:r>
      <w:r>
        <w:t>261*T(v9</w:t>
      </w:r>
      <w:r w:rsidR="00644CD5">
        <w:t>.</w:t>
      </w:r>
      <w:r>
        <w:t>u23) + 0</w:t>
      </w:r>
      <w:r w:rsidR="00644CD5">
        <w:t>.</w:t>
      </w:r>
      <w:r>
        <w:t>198*T(v18</w:t>
      </w:r>
      <w:r w:rsidR="00644CD5">
        <w:t>.</w:t>
      </w:r>
      <w:r>
        <w:t>u19) + 0</w:t>
      </w:r>
      <w:r w:rsidR="00644CD5">
        <w:t>.</w:t>
      </w:r>
      <w:r>
        <w:t>254*T(v18</w:t>
      </w:r>
      <w:r w:rsidR="00644CD5">
        <w:t>.</w:t>
      </w:r>
      <w:r>
        <w:t>u17) + 0</w:t>
      </w:r>
      <w:r w:rsidR="00644CD5">
        <w:t>.</w:t>
      </w:r>
      <w:r>
        <w:t>0931*T(v20</w:t>
      </w:r>
      <w:r w:rsidR="00644CD5">
        <w:t>.</w:t>
      </w:r>
      <w:r>
        <w:t>u13) -0</w:t>
      </w:r>
      <w:r w:rsidR="00644CD5">
        <w:t>.</w:t>
      </w:r>
      <w:r>
        <w:t>216*T(v14</w:t>
      </w:r>
      <w:r w:rsidR="00644CD5">
        <w:t>.</w:t>
      </w:r>
      <w:r>
        <w:t>u24) + 0</w:t>
      </w:r>
      <w:r w:rsidR="00644CD5">
        <w:t>.</w:t>
      </w:r>
      <w:r>
        <w:t>221*T(v4</w:t>
      </w:r>
      <w:r w:rsidR="00644CD5">
        <w:t>.</w:t>
      </w:r>
      <w:r>
        <w:t>u25) + 0</w:t>
      </w:r>
      <w:r w:rsidR="00644CD5">
        <w:t>.</w:t>
      </w:r>
      <w:r>
        <w:t>161*T(u24) + 0</w:t>
      </w:r>
      <w:r w:rsidR="00644CD5">
        <w:t>.</w:t>
      </w:r>
      <w:r>
        <w:t>274*T(v4</w:t>
      </w:r>
      <w:r w:rsidR="00644CD5">
        <w:t>.</w:t>
      </w:r>
      <w:r>
        <w:t>u21) -0</w:t>
      </w:r>
      <w:r w:rsidR="00644CD5">
        <w:t>.</w:t>
      </w:r>
      <w:r>
        <w:t>106*T(v38</w:t>
      </w:r>
      <w:r w:rsidR="00644CD5">
        <w:t>.</w:t>
      </w:r>
      <w:r>
        <w:t>u4) -0</w:t>
      </w:r>
      <w:r w:rsidR="00644CD5">
        <w:t>.</w:t>
      </w:r>
      <w:r>
        <w:t>0313*T(v13) + 0</w:t>
      </w:r>
      <w:r w:rsidR="00644CD5">
        <w:t>.</w:t>
      </w:r>
      <w:r>
        <w:t>164*T(v4</w:t>
      </w:r>
      <w:r w:rsidR="00644CD5">
        <w:t>.</w:t>
      </w:r>
      <w:r>
        <w:t>u28) -0</w:t>
      </w:r>
      <w:r w:rsidR="00644CD5">
        <w:t>.</w:t>
      </w:r>
      <w:r>
        <w:t>257*T(v5</w:t>
      </w:r>
      <w:r w:rsidR="00644CD5">
        <w:t>.</w:t>
      </w:r>
      <w:r>
        <w:t>u4) + 0</w:t>
      </w:r>
      <w:r w:rsidR="00644CD5">
        <w:t>.</w:t>
      </w:r>
      <w:r>
        <w:t>278*T(v24</w:t>
      </w:r>
      <w:r w:rsidR="00644CD5">
        <w:t>.</w:t>
      </w:r>
      <w:r>
        <w:t>u4) + 0</w:t>
      </w:r>
      <w:r w:rsidR="00644CD5">
        <w:t>.</w:t>
      </w:r>
      <w:r>
        <w:t>21*T(v21</w:t>
      </w:r>
      <w:r w:rsidR="00644CD5">
        <w:t>.</w:t>
      </w:r>
      <w:r>
        <w:t>u14) + 0</w:t>
      </w:r>
      <w:r w:rsidR="00644CD5">
        <w:t>.</w:t>
      </w:r>
      <w:r>
        <w:t>228*T(v17</w:t>
      </w:r>
      <w:r w:rsidR="00644CD5">
        <w:t>.</w:t>
      </w:r>
      <w:r>
        <w:t>u4) + 0</w:t>
      </w:r>
      <w:r w:rsidR="00644CD5">
        <w:t>.</w:t>
      </w:r>
      <w:r>
        <w:t>318*T(v11</w:t>
      </w:r>
      <w:r w:rsidR="00644CD5">
        <w:t>.</w:t>
      </w:r>
      <w:r>
        <w:t>u12) + 0</w:t>
      </w:r>
      <w:r w:rsidR="00644CD5">
        <w:t>.</w:t>
      </w:r>
      <w:r>
        <w:t>201*T(v21</w:t>
      </w:r>
      <w:r w:rsidR="00644CD5">
        <w:t>.</w:t>
      </w:r>
      <w:r>
        <w:t>u8) -0</w:t>
      </w:r>
      <w:r w:rsidR="00644CD5">
        <w:t>.</w:t>
      </w:r>
      <w:r>
        <w:t>136*T(v31</w:t>
      </w:r>
      <w:r w:rsidR="00644CD5">
        <w:t>.</w:t>
      </w:r>
      <w:r>
        <w:t>u2) -0</w:t>
      </w:r>
      <w:r w:rsidR="00644CD5">
        <w:t>.</w:t>
      </w:r>
      <w:r>
        <w:t>261*T(v9</w:t>
      </w:r>
      <w:r w:rsidR="00644CD5">
        <w:t>.</w:t>
      </w:r>
      <w:r>
        <w:t>u27) + 0</w:t>
      </w:r>
      <w:r w:rsidR="00644CD5">
        <w:t>.</w:t>
      </w:r>
      <w:r>
        <w:t>0971*T(v41) + 0</w:t>
      </w:r>
      <w:r w:rsidR="00644CD5">
        <w:t>.</w:t>
      </w:r>
      <w:r>
        <w:t>184*T(v4</w:t>
      </w:r>
      <w:r w:rsidR="00644CD5">
        <w:t>.</w:t>
      </w:r>
      <w:r>
        <w:t>u11) -0</w:t>
      </w:r>
      <w:r w:rsidR="00644CD5">
        <w:t>.</w:t>
      </w:r>
      <w:r>
        <w:t>218*T(v8</w:t>
      </w:r>
      <w:r w:rsidR="00644CD5">
        <w:t>.</w:t>
      </w:r>
      <w:r>
        <w:t>u15) + 0</w:t>
      </w:r>
      <w:r w:rsidR="00644CD5">
        <w:t>.</w:t>
      </w:r>
      <w:r>
        <w:t>124*T(u32) + 0</w:t>
      </w:r>
      <w:r w:rsidR="00644CD5">
        <w:t>.</w:t>
      </w:r>
      <w:r>
        <w:t>219*T(v40</w:t>
      </w:r>
      <w:r w:rsidR="00644CD5">
        <w:t>.</w:t>
      </w:r>
      <w:r>
        <w:t>u2) + 0</w:t>
      </w:r>
      <w:r w:rsidR="00644CD5">
        <w:t>.</w:t>
      </w:r>
      <w:r>
        <w:t>29*T(v6</w:t>
      </w:r>
      <w:r w:rsidR="00644CD5">
        <w:t>.</w:t>
      </w:r>
      <w:r>
        <w:t>u28) + 0</w:t>
      </w:r>
      <w:r w:rsidR="00644CD5">
        <w:t>.</w:t>
      </w:r>
      <w:r>
        <w:t>18*T(v14</w:t>
      </w:r>
      <w:r w:rsidR="00644CD5">
        <w:t>.</w:t>
      </w:r>
      <w:r>
        <w:t>u18) -0</w:t>
      </w:r>
      <w:r w:rsidR="00644CD5">
        <w:t>.</w:t>
      </w:r>
      <w:r>
        <w:t>258*T(v19</w:t>
      </w:r>
      <w:r w:rsidR="00644CD5">
        <w:t>.</w:t>
      </w:r>
      <w:r>
        <w:t>u17) + 0</w:t>
      </w:r>
      <w:r w:rsidR="00644CD5">
        <w:t>.</w:t>
      </w:r>
      <w:r>
        <w:t>308*T(v4</w:t>
      </w:r>
      <w:r w:rsidR="00644CD5">
        <w:t>.</w:t>
      </w:r>
      <w:r>
        <w:t>u16) -0</w:t>
      </w:r>
      <w:r w:rsidR="00644CD5">
        <w:t>.</w:t>
      </w:r>
      <w:r>
        <w:t>205*T(v17</w:t>
      </w:r>
      <w:r w:rsidR="00644CD5">
        <w:t>.</w:t>
      </w:r>
      <w:r>
        <w:t>u26) -0</w:t>
      </w:r>
      <w:r w:rsidR="00644CD5">
        <w:t>.</w:t>
      </w:r>
      <w:r>
        <w:t>265*T(v18</w:t>
      </w:r>
      <w:r w:rsidR="00644CD5">
        <w:t>.</w:t>
      </w:r>
      <w:r>
        <w:t>u6) + 0</w:t>
      </w:r>
      <w:r w:rsidR="00644CD5">
        <w:t>.</w:t>
      </w:r>
      <w:r>
        <w:t>178*T(v15</w:t>
      </w:r>
      <w:r w:rsidR="00644CD5">
        <w:t>.</w:t>
      </w:r>
      <w:r>
        <w:t>u20) + 0</w:t>
      </w:r>
      <w:r w:rsidR="00644CD5">
        <w:t>.</w:t>
      </w:r>
      <w:r>
        <w:t>224*T(v8</w:t>
      </w:r>
      <w:r w:rsidR="00644CD5">
        <w:t>.</w:t>
      </w:r>
      <w:r>
        <w:t>u26) + 0</w:t>
      </w:r>
      <w:r w:rsidR="00644CD5">
        <w:t>.</w:t>
      </w:r>
      <w:r>
        <w:t>203*T(v31</w:t>
      </w:r>
      <w:r w:rsidR="00644CD5">
        <w:t>.</w:t>
      </w:r>
      <w:r>
        <w:t>u6) + 0</w:t>
      </w:r>
      <w:r w:rsidR="00644CD5">
        <w:t>.</w:t>
      </w:r>
      <w:r>
        <w:t>242*T(v32</w:t>
      </w:r>
      <w:r w:rsidR="00644CD5">
        <w:t>.</w:t>
      </w:r>
      <w:r>
        <w:t>u3) -0</w:t>
      </w:r>
      <w:r w:rsidR="00644CD5">
        <w:t>.</w:t>
      </w:r>
      <w:r>
        <w:t>157*T(v9</w:t>
      </w:r>
      <w:r w:rsidR="00644CD5">
        <w:t>.</w:t>
      </w:r>
      <w:r>
        <w:t>u12) -0</w:t>
      </w:r>
      <w:r w:rsidR="00644CD5">
        <w:t>.</w:t>
      </w:r>
      <w:r>
        <w:t>123*T(v12</w:t>
      </w:r>
      <w:r w:rsidR="00644CD5">
        <w:t>.</w:t>
      </w:r>
      <w:r>
        <w:t>u12) + 0</w:t>
      </w:r>
      <w:r w:rsidR="00644CD5">
        <w:t>.</w:t>
      </w:r>
      <w:r>
        <w:t>157*T(v4</w:t>
      </w:r>
      <w:r w:rsidR="00644CD5">
        <w:t>.</w:t>
      </w:r>
      <w:r>
        <w:t>u22) + 0</w:t>
      </w:r>
      <w:r w:rsidR="00644CD5">
        <w:t>.</w:t>
      </w:r>
      <w:r>
        <w:t>193*T(v8</w:t>
      </w:r>
      <w:r w:rsidR="00644CD5">
        <w:t>.</w:t>
      </w:r>
      <w:r>
        <w:t>u20) + 0</w:t>
      </w:r>
      <w:r w:rsidR="00644CD5">
        <w:t>.</w:t>
      </w:r>
      <w:r>
        <w:t>196*T(v15</w:t>
      </w:r>
      <w:r w:rsidR="00644CD5">
        <w:t>.</w:t>
      </w:r>
      <w:r>
        <w:t>u18) -0</w:t>
      </w:r>
      <w:r w:rsidR="00644CD5">
        <w:t>.</w:t>
      </w:r>
      <w:r>
        <w:t>21*T(v17</w:t>
      </w:r>
      <w:r w:rsidR="00644CD5">
        <w:t>.</w:t>
      </w:r>
      <w:r>
        <w:t>u17) + 0</w:t>
      </w:r>
      <w:r w:rsidR="00644CD5">
        <w:t>.</w:t>
      </w:r>
      <w:r>
        <w:t>196*T(v15</w:t>
      </w:r>
      <w:r w:rsidR="00644CD5">
        <w:t>.</w:t>
      </w:r>
      <w:r>
        <w:t>u5) + 0</w:t>
      </w:r>
      <w:r w:rsidR="00644CD5">
        <w:t>.</w:t>
      </w:r>
      <w:r>
        <w:t>162*T(v31) + 0</w:t>
      </w:r>
      <w:r w:rsidR="00644CD5">
        <w:t>.</w:t>
      </w:r>
      <w:r>
        <w:t>16*T(v5</w:t>
      </w:r>
      <w:r w:rsidR="00644CD5">
        <w:t>.</w:t>
      </w:r>
      <w:r>
        <w:t>u31) -0</w:t>
      </w:r>
      <w:r w:rsidR="00644CD5">
        <w:t>.</w:t>
      </w:r>
      <w:r>
        <w:t>25*T(v8</w:t>
      </w:r>
      <w:r w:rsidR="00644CD5">
        <w:t>.</w:t>
      </w:r>
      <w:r>
        <w:t>u11) + 0</w:t>
      </w:r>
      <w:r w:rsidR="00644CD5">
        <w:t>.</w:t>
      </w:r>
      <w:r>
        <w:t>198*T(v23</w:t>
      </w:r>
      <w:r w:rsidR="00644CD5">
        <w:t>.</w:t>
      </w:r>
      <w:r>
        <w:t>u12) -0</w:t>
      </w:r>
      <w:r w:rsidR="00644CD5">
        <w:t>.</w:t>
      </w:r>
      <w:r>
        <w:t>167*T(v4</w:t>
      </w:r>
      <w:r w:rsidR="00644CD5">
        <w:t>.</w:t>
      </w:r>
      <w:r>
        <w:t>u27) + 0</w:t>
      </w:r>
      <w:r w:rsidR="00644CD5">
        <w:t>.</w:t>
      </w:r>
      <w:r>
        <w:t>126*T(v33</w:t>
      </w:r>
      <w:r w:rsidR="00644CD5">
        <w:t>.</w:t>
      </w:r>
      <w:r>
        <w:t>u3) -0</w:t>
      </w:r>
      <w:r w:rsidR="00644CD5">
        <w:t>.</w:t>
      </w:r>
      <w:r>
        <w:t>204*T(v13</w:t>
      </w:r>
      <w:r w:rsidR="00644CD5">
        <w:t>.</w:t>
      </w:r>
      <w:r>
        <w:t>u29) -0</w:t>
      </w:r>
      <w:r w:rsidR="00644CD5">
        <w:t>.</w:t>
      </w:r>
      <w:r>
        <w:t>189*T(v23</w:t>
      </w:r>
      <w:r w:rsidR="00644CD5">
        <w:t>.</w:t>
      </w:r>
      <w:r>
        <w:t>u7) -0</w:t>
      </w:r>
      <w:r w:rsidR="00644CD5">
        <w:t>.</w:t>
      </w:r>
      <w:r>
        <w:t>241*T(v17</w:t>
      </w:r>
      <w:r w:rsidR="00644CD5">
        <w:t>.</w:t>
      </w:r>
      <w:r>
        <w:t>u6) + 0</w:t>
      </w:r>
      <w:r w:rsidR="00644CD5">
        <w:t>.</w:t>
      </w:r>
      <w:r>
        <w:t>0835*T(v20</w:t>
      </w:r>
      <w:r w:rsidR="00644CD5">
        <w:t>.</w:t>
      </w:r>
      <w:r>
        <w:t>u23) + 0</w:t>
      </w:r>
      <w:r w:rsidR="00644CD5">
        <w:t>.</w:t>
      </w:r>
      <w:r>
        <w:t>182*T(v12</w:t>
      </w:r>
      <w:r w:rsidR="00644CD5">
        <w:t>.</w:t>
      </w:r>
      <w:r>
        <w:t>u1) + 0</w:t>
      </w:r>
      <w:r w:rsidR="00644CD5">
        <w:t>.</w:t>
      </w:r>
      <w:r>
        <w:t>173*T(v16</w:t>
      </w:r>
      <w:r w:rsidR="00644CD5">
        <w:t>.</w:t>
      </w:r>
      <w:r>
        <w:t>u12) + 0</w:t>
      </w:r>
      <w:r w:rsidR="00644CD5">
        <w:t>.</w:t>
      </w:r>
      <w:r>
        <w:t>178*T(v2</w:t>
      </w:r>
      <w:r w:rsidR="00644CD5">
        <w:t>.</w:t>
      </w:r>
      <w:r>
        <w:t>u19) -0</w:t>
      </w:r>
      <w:r w:rsidR="00644CD5">
        <w:t>.</w:t>
      </w:r>
      <w:r>
        <w:t>299*T(v17</w:t>
      </w:r>
      <w:r w:rsidR="00644CD5">
        <w:t>.</w:t>
      </w:r>
      <w:r>
        <w:t>u7) + 0</w:t>
      </w:r>
      <w:r w:rsidR="00644CD5">
        <w:t>.</w:t>
      </w:r>
      <w:r>
        <w:t>163*T(v17</w:t>
      </w:r>
      <w:r w:rsidR="00644CD5">
        <w:t>.</w:t>
      </w:r>
      <w:r>
        <w:t>u2) -0</w:t>
      </w:r>
      <w:r w:rsidR="00644CD5">
        <w:t>.</w:t>
      </w:r>
      <w:r>
        <w:t>214*T(v20</w:t>
      </w:r>
      <w:r w:rsidR="00644CD5">
        <w:t>.</w:t>
      </w:r>
      <w:r>
        <w:t>u6) -0</w:t>
      </w:r>
      <w:r w:rsidR="00644CD5">
        <w:t>.</w:t>
      </w:r>
      <w:r>
        <w:t>135*T(v5</w:t>
      </w:r>
      <w:r w:rsidR="00644CD5">
        <w:t>.</w:t>
      </w:r>
      <w:r>
        <w:t>u11) + 0</w:t>
      </w:r>
      <w:r w:rsidR="00644CD5">
        <w:t>.</w:t>
      </w:r>
      <w:r>
        <w:t>159*T(v16</w:t>
      </w:r>
      <w:r w:rsidR="00644CD5">
        <w:t>.</w:t>
      </w:r>
      <w:r>
        <w:t>u1) + 0</w:t>
      </w:r>
      <w:r w:rsidR="00644CD5">
        <w:t>.</w:t>
      </w:r>
      <w:r>
        <w:t>228*T(v13</w:t>
      </w:r>
      <w:r w:rsidR="00644CD5">
        <w:t>.</w:t>
      </w:r>
      <w:r>
        <w:t>u2) + 0</w:t>
      </w:r>
      <w:r w:rsidR="00644CD5">
        <w:t>.</w:t>
      </w:r>
      <w:r>
        <w:t>201*T(v11</w:t>
      </w:r>
      <w:r w:rsidR="00644CD5">
        <w:t>.</w:t>
      </w:r>
      <w:r>
        <w:t>u25) + 0</w:t>
      </w:r>
      <w:r w:rsidR="00644CD5">
        <w:t>.</w:t>
      </w:r>
      <w:r>
        <w:t>209*T(v28</w:t>
      </w:r>
      <w:r w:rsidR="00644CD5">
        <w:t>.</w:t>
      </w:r>
      <w:r>
        <w:t>u2) -0</w:t>
      </w:r>
      <w:r w:rsidR="00644CD5">
        <w:t>.</w:t>
      </w:r>
      <w:r>
        <w:t>134*T(v34</w:t>
      </w:r>
      <w:r w:rsidR="00644CD5">
        <w:t>.</w:t>
      </w:r>
      <w:r>
        <w:t>u5) + 0</w:t>
      </w:r>
      <w:r w:rsidR="00644CD5">
        <w:t>.</w:t>
      </w:r>
      <w:r>
        <w:t>159*T(v29</w:t>
      </w:r>
      <w:r w:rsidR="00644CD5">
        <w:t>.</w:t>
      </w:r>
      <w:r>
        <w:t>u13) + 0</w:t>
      </w:r>
      <w:r w:rsidR="00644CD5">
        <w:t>.</w:t>
      </w:r>
      <w:r>
        <w:t>149*T(v28</w:t>
      </w:r>
      <w:r w:rsidR="00644CD5">
        <w:t>.</w:t>
      </w:r>
      <w:r>
        <w:t>u9) -0</w:t>
      </w:r>
      <w:r w:rsidR="00644CD5">
        <w:t>.</w:t>
      </w:r>
      <w:r>
        <w:t>22*T(v9</w:t>
      </w:r>
      <w:r w:rsidR="00644CD5">
        <w:t>.</w:t>
      </w:r>
      <w:r>
        <w:t>u9) -0</w:t>
      </w:r>
      <w:r w:rsidR="00644CD5">
        <w:t>.</w:t>
      </w:r>
      <w:r>
        <w:t>165*T(v14</w:t>
      </w:r>
      <w:r w:rsidR="00644CD5">
        <w:t>.</w:t>
      </w:r>
      <w:r>
        <w:t>u28) -0</w:t>
      </w:r>
      <w:r w:rsidR="00644CD5">
        <w:t>.</w:t>
      </w:r>
      <w:r>
        <w:t>18*T(v12</w:t>
      </w:r>
      <w:r w:rsidR="00644CD5">
        <w:t>.</w:t>
      </w:r>
      <w:r>
        <w:t>u15) -0</w:t>
      </w:r>
      <w:r w:rsidR="00644CD5">
        <w:t>.</w:t>
      </w:r>
      <w:r>
        <w:t>107*T(v7</w:t>
      </w:r>
      <w:r w:rsidR="00644CD5">
        <w:t>.</w:t>
      </w:r>
      <w:r>
        <w:t>u14) + 0</w:t>
      </w:r>
      <w:r w:rsidR="00644CD5">
        <w:t>.</w:t>
      </w:r>
      <w:r>
        <w:t>147*T(v10</w:t>
      </w:r>
      <w:r w:rsidR="00644CD5">
        <w:t>.</w:t>
      </w:r>
      <w:r>
        <w:t>u15) + 0</w:t>
      </w:r>
      <w:r w:rsidR="00644CD5">
        <w:t>.</w:t>
      </w:r>
      <w:r>
        <w:t>207*T(v12</w:t>
      </w:r>
      <w:r w:rsidR="00644CD5">
        <w:t>.</w:t>
      </w:r>
      <w:r>
        <w:t>u10) -0</w:t>
      </w:r>
      <w:r w:rsidR="00644CD5">
        <w:t>.</w:t>
      </w:r>
      <w:r>
        <w:t>169*NumPositive -0</w:t>
      </w:r>
      <w:r w:rsidR="00644CD5">
        <w:t>.</w:t>
      </w:r>
      <w:r>
        <w:t>23*T(v4</w:t>
      </w:r>
      <w:r w:rsidR="00644CD5">
        <w:t>.</w:t>
      </w:r>
      <w:r>
        <w:t>u2) + 0</w:t>
      </w:r>
      <w:r w:rsidR="00644CD5">
        <w:t>.</w:t>
      </w:r>
      <w:r>
        <w:t>152*T(v1</w:t>
      </w:r>
      <w:r w:rsidR="00644CD5">
        <w:t>.</w:t>
      </w:r>
      <w:r>
        <w:t>u28) -0</w:t>
      </w:r>
      <w:r w:rsidR="00644CD5">
        <w:t>.</w:t>
      </w:r>
      <w:r>
        <w:t>161*T(v8</w:t>
      </w:r>
      <w:r w:rsidR="00644CD5">
        <w:t>.</w:t>
      </w:r>
      <w:r>
        <w:t>u22) + 0</w:t>
      </w:r>
      <w:r w:rsidR="00644CD5">
        <w:t>.</w:t>
      </w:r>
      <w:r>
        <w:t>146*T(v7</w:t>
      </w:r>
      <w:r w:rsidR="00644CD5">
        <w:t>.</w:t>
      </w:r>
      <w:r>
        <w:t>u28) + 0</w:t>
      </w:r>
      <w:r w:rsidR="00644CD5">
        <w:t>.</w:t>
      </w:r>
      <w:r>
        <w:t>154*T(v19</w:t>
      </w:r>
      <w:r w:rsidR="00644CD5">
        <w:t>.</w:t>
      </w:r>
      <w:r>
        <w:t>u23) -0</w:t>
      </w:r>
      <w:r w:rsidR="00644CD5">
        <w:t>.</w:t>
      </w:r>
      <w:r>
        <w:t>147*Lipophilicity^3 + 0</w:t>
      </w:r>
      <w:r w:rsidR="00644CD5">
        <w:t>.</w:t>
      </w:r>
      <w:r>
        <w:t>183*T(v7</w:t>
      </w:r>
      <w:r w:rsidR="00644CD5">
        <w:t>.</w:t>
      </w:r>
      <w:r>
        <w:t>u34) -0</w:t>
      </w:r>
      <w:r w:rsidR="00644CD5">
        <w:t>.</w:t>
      </w:r>
      <w:r>
        <w:t>171*T(v27</w:t>
      </w:r>
      <w:r w:rsidR="00644CD5">
        <w:t>.</w:t>
      </w:r>
      <w:r>
        <w:t>u2) + 0</w:t>
      </w:r>
      <w:r w:rsidR="00644CD5">
        <w:t>.</w:t>
      </w:r>
      <w:r>
        <w:t>148*T(v9</w:t>
      </w:r>
      <w:r w:rsidR="00644CD5">
        <w:t>.</w:t>
      </w:r>
      <w:r>
        <w:t>u34) + 0</w:t>
      </w:r>
      <w:r w:rsidR="00644CD5">
        <w:t>.</w:t>
      </w:r>
      <w:r>
        <w:t>184*T(v5</w:t>
      </w:r>
      <w:r w:rsidR="00644CD5">
        <w:t>.</w:t>
      </w:r>
      <w:r>
        <w:t>u3) -0</w:t>
      </w:r>
      <w:r w:rsidR="00644CD5">
        <w:t>.</w:t>
      </w:r>
      <w:r>
        <w:t>139*T(v14</w:t>
      </w:r>
      <w:r w:rsidR="00644CD5">
        <w:t>.</w:t>
      </w:r>
      <w:r>
        <w:t>u16) -0</w:t>
      </w:r>
      <w:r w:rsidR="00644CD5">
        <w:t>.</w:t>
      </w:r>
      <w:r>
        <w:t>14*T(v16</w:t>
      </w:r>
      <w:r w:rsidR="00644CD5">
        <w:t>.</w:t>
      </w:r>
      <w:r>
        <w:t>u19) + 0</w:t>
      </w:r>
      <w:r w:rsidR="00644CD5">
        <w:t>.</w:t>
      </w:r>
      <w:r>
        <w:t>129*T(v18</w:t>
      </w:r>
      <w:r w:rsidR="00644CD5">
        <w:t>.</w:t>
      </w:r>
      <w:r>
        <w:t>u18) -0</w:t>
      </w:r>
      <w:r w:rsidR="00644CD5">
        <w:t>.</w:t>
      </w:r>
      <w:r>
        <w:t>14*T(v7</w:t>
      </w:r>
      <w:r w:rsidR="00644CD5">
        <w:t>.</w:t>
      </w:r>
      <w:r>
        <w:t>u29) + 0</w:t>
      </w:r>
      <w:r w:rsidR="00644CD5">
        <w:t>.</w:t>
      </w:r>
      <w:r>
        <w:t>108*T(v10</w:t>
      </w:r>
      <w:r w:rsidR="00644CD5">
        <w:t>.</w:t>
      </w:r>
      <w:r>
        <w:t>u23) -0</w:t>
      </w:r>
      <w:r w:rsidR="00644CD5">
        <w:t>.</w:t>
      </w:r>
      <w:r>
        <w:t>118*T(v7</w:t>
      </w:r>
      <w:r w:rsidR="00644CD5">
        <w:t>.</w:t>
      </w:r>
      <w:r>
        <w:t>u4) -0</w:t>
      </w:r>
      <w:r w:rsidR="00644CD5">
        <w:t>.</w:t>
      </w:r>
      <w:r>
        <w:t>141*T(v25</w:t>
      </w:r>
      <w:r w:rsidR="00644CD5">
        <w:t>.</w:t>
      </w:r>
      <w:r>
        <w:t>u9) + 0</w:t>
      </w:r>
      <w:r w:rsidR="00644CD5">
        <w:t>.</w:t>
      </w:r>
      <w:r>
        <w:t>134*T(v25</w:t>
      </w:r>
      <w:r w:rsidR="00644CD5">
        <w:t>.</w:t>
      </w:r>
      <w:r>
        <w:t>u18) -0</w:t>
      </w:r>
      <w:r w:rsidR="00644CD5">
        <w:t>.</w:t>
      </w:r>
      <w:r>
        <w:t>143*T(v22</w:t>
      </w:r>
      <w:r w:rsidR="00644CD5">
        <w:t>.</w:t>
      </w:r>
      <w:r>
        <w:t>u9) + 0</w:t>
      </w:r>
      <w:r w:rsidR="00644CD5">
        <w:t>.</w:t>
      </w:r>
      <w:r>
        <w:t>127*T(v14</w:t>
      </w:r>
      <w:r w:rsidR="00644CD5">
        <w:t>.</w:t>
      </w:r>
      <w:r>
        <w:t>u8) -0</w:t>
      </w:r>
      <w:r w:rsidR="00644CD5">
        <w:t>.</w:t>
      </w:r>
      <w:r>
        <w:t>103*T(v18) -0</w:t>
      </w:r>
      <w:r w:rsidR="00644CD5">
        <w:t>.</w:t>
      </w:r>
      <w:r>
        <w:t>144*T(v35</w:t>
      </w:r>
      <w:r w:rsidR="00644CD5">
        <w:t>.</w:t>
      </w:r>
      <w:r>
        <w:t>u4) -0</w:t>
      </w:r>
      <w:r w:rsidR="00644CD5">
        <w:t>.</w:t>
      </w:r>
      <w:r>
        <w:t>129*T(v10</w:t>
      </w:r>
      <w:r w:rsidR="00644CD5">
        <w:t>.</w:t>
      </w:r>
      <w:r>
        <w:t>u20) -0</w:t>
      </w:r>
      <w:r w:rsidR="00644CD5">
        <w:t>.</w:t>
      </w:r>
      <w:r>
        <w:t>238*T(v6</w:t>
      </w:r>
      <w:r w:rsidR="00644CD5">
        <w:t>.</w:t>
      </w:r>
      <w:r>
        <w:t>u3) -0</w:t>
      </w:r>
      <w:r w:rsidR="00644CD5">
        <w:t>.</w:t>
      </w:r>
      <w:r>
        <w:t>13*T(v1</w:t>
      </w:r>
      <w:r w:rsidR="00644CD5">
        <w:t>.</w:t>
      </w:r>
      <w:r>
        <w:t>u36) + 0</w:t>
      </w:r>
      <w:r w:rsidR="00644CD5">
        <w:t>.</w:t>
      </w:r>
      <w:r>
        <w:t>154*T(v14</w:t>
      </w:r>
      <w:r w:rsidR="00644CD5">
        <w:t>.</w:t>
      </w:r>
      <w:r>
        <w:t>u7) + 0</w:t>
      </w:r>
      <w:r w:rsidR="00644CD5">
        <w:t>.</w:t>
      </w:r>
      <w:r>
        <w:t>0953*T(v38</w:t>
      </w:r>
      <w:r w:rsidR="00644CD5">
        <w:t>.</w:t>
      </w:r>
      <w:r>
        <w:t>u1) + 0</w:t>
      </w:r>
      <w:r w:rsidR="00644CD5">
        <w:t>.</w:t>
      </w:r>
      <w:r>
        <w:t>102*T(v38) + 0</w:t>
      </w:r>
      <w:r w:rsidR="00644CD5">
        <w:t>.</w:t>
      </w:r>
      <w:r>
        <w:t>141*T(v5</w:t>
      </w:r>
      <w:r w:rsidR="00644CD5">
        <w:t>.</w:t>
      </w:r>
      <w:r>
        <w:t>u19) + 0</w:t>
      </w:r>
      <w:r w:rsidR="00644CD5">
        <w:t>.</w:t>
      </w:r>
      <w:r>
        <w:t>114*T(v8</w:t>
      </w:r>
      <w:r w:rsidR="00644CD5">
        <w:t>.</w:t>
      </w:r>
      <w:r>
        <w:t>u28) + 0</w:t>
      </w:r>
      <w:r w:rsidR="00644CD5">
        <w:t>.</w:t>
      </w:r>
      <w:r>
        <w:t>0955*T(u37) + 0</w:t>
      </w:r>
      <w:r w:rsidR="00644CD5">
        <w:t>.</w:t>
      </w:r>
      <w:r>
        <w:t>0959*T(v23</w:t>
      </w:r>
      <w:r w:rsidR="00644CD5">
        <w:t>.</w:t>
      </w:r>
      <w:r>
        <w:t>u15) -0</w:t>
      </w:r>
      <w:r w:rsidR="00644CD5">
        <w:t>.</w:t>
      </w:r>
      <w:r>
        <w:t>105*T(v21</w:t>
      </w:r>
      <w:r w:rsidR="00644CD5">
        <w:t>.</w:t>
      </w:r>
      <w:r>
        <w:t>u16) -0</w:t>
      </w:r>
      <w:r w:rsidR="00644CD5">
        <w:t>.</w:t>
      </w:r>
      <w:r>
        <w:t>13*T(v4</w:t>
      </w:r>
      <w:r w:rsidR="00644CD5">
        <w:t>.</w:t>
      </w:r>
      <w:r>
        <w:t>u39) -0</w:t>
      </w:r>
      <w:r w:rsidR="00644CD5">
        <w:t>.</w:t>
      </w:r>
      <w:r>
        <w:t>11*T(v12</w:t>
      </w:r>
      <w:r w:rsidR="00644CD5">
        <w:t>.</w:t>
      </w:r>
      <w:r>
        <w:t>u20) + 0</w:t>
      </w:r>
      <w:r w:rsidR="00644CD5">
        <w:t>.</w:t>
      </w:r>
      <w:r>
        <w:t>129*T(v26</w:t>
      </w:r>
      <w:r w:rsidR="00644CD5">
        <w:t>.</w:t>
      </w:r>
      <w:r>
        <w:t>u8) + 0</w:t>
      </w:r>
      <w:r w:rsidR="00644CD5">
        <w:t>.</w:t>
      </w:r>
      <w:r>
        <w:t>104*T(v12</w:t>
      </w:r>
      <w:r w:rsidR="00644CD5">
        <w:t>.</w:t>
      </w:r>
      <w:r>
        <w:t>u19) -0</w:t>
      </w:r>
      <w:r w:rsidR="00644CD5">
        <w:t>.</w:t>
      </w:r>
      <w:r>
        <w:t>112*T(v21</w:t>
      </w:r>
      <w:r w:rsidR="00644CD5">
        <w:t>.</w:t>
      </w:r>
      <w:r>
        <w:t>u10) + 0</w:t>
      </w:r>
      <w:r w:rsidR="00644CD5">
        <w:t>.</w:t>
      </w:r>
      <w:r>
        <w:t>0944*T(v13</w:t>
      </w:r>
      <w:r w:rsidR="00644CD5">
        <w:t>.</w:t>
      </w:r>
      <w:r>
        <w:t>u25) -0</w:t>
      </w:r>
      <w:r w:rsidR="00644CD5">
        <w:t>.</w:t>
      </w:r>
      <w:r>
        <w:t>0959*T(v7</w:t>
      </w:r>
      <w:r w:rsidR="00644CD5">
        <w:t>.</w:t>
      </w:r>
      <w:r>
        <w:t>u30) + 0</w:t>
      </w:r>
      <w:r w:rsidR="00644CD5">
        <w:t>.</w:t>
      </w:r>
      <w:r>
        <w:t>0959*T(v12</w:t>
      </w:r>
      <w:r w:rsidR="00644CD5">
        <w:t>.</w:t>
      </w:r>
      <w:r>
        <w:t>u2) + 0</w:t>
      </w:r>
      <w:r w:rsidR="00644CD5">
        <w:t>.</w:t>
      </w:r>
      <w:r>
        <w:t>123*T(v12</w:t>
      </w:r>
      <w:r w:rsidR="00644CD5">
        <w:t>.</w:t>
      </w:r>
      <w:r>
        <w:t>u18) + 0</w:t>
      </w:r>
      <w:r w:rsidR="00644CD5">
        <w:t>.</w:t>
      </w:r>
      <w:r>
        <w:t>12*T(v5</w:t>
      </w:r>
      <w:r w:rsidR="00644CD5">
        <w:t>.</w:t>
      </w:r>
      <w:r>
        <w:t>u16) + 0</w:t>
      </w:r>
      <w:r w:rsidR="00644CD5">
        <w:t>.</w:t>
      </w:r>
      <w:r>
        <w:t>0958*T(v24</w:t>
      </w:r>
      <w:r w:rsidR="00644CD5">
        <w:t>.</w:t>
      </w:r>
      <w:r>
        <w:t>u19) -0</w:t>
      </w:r>
      <w:r w:rsidR="00644CD5">
        <w:t>.</w:t>
      </w:r>
      <w:r>
        <w:t>0968*T(v24</w:t>
      </w:r>
      <w:r w:rsidR="00644CD5">
        <w:t>.</w:t>
      </w:r>
      <w:r>
        <w:t>u9) + 0</w:t>
      </w:r>
      <w:r w:rsidR="00644CD5">
        <w:t>.</w:t>
      </w:r>
      <w:r>
        <w:t>137*T(v1</w:t>
      </w:r>
      <w:r w:rsidR="00644CD5">
        <w:t>.</w:t>
      </w:r>
      <w:r>
        <w:t>u20) -0</w:t>
      </w:r>
      <w:r w:rsidR="00644CD5">
        <w:t>.</w:t>
      </w:r>
      <w:r>
        <w:t>109*T(v20</w:t>
      </w:r>
      <w:r w:rsidR="00644CD5">
        <w:t>.</w:t>
      </w:r>
      <w:r>
        <w:t>u19) + 0</w:t>
      </w:r>
      <w:r w:rsidR="00644CD5">
        <w:t>.</w:t>
      </w:r>
      <w:r>
        <w:t>12*T(v16</w:t>
      </w:r>
      <w:r w:rsidR="00644CD5">
        <w:t>.</w:t>
      </w:r>
      <w:r>
        <w:t>u15) + 0</w:t>
      </w:r>
      <w:r w:rsidR="00644CD5">
        <w:t>.</w:t>
      </w:r>
      <w:r>
        <w:t>0634*T(u19) -0</w:t>
      </w:r>
      <w:r w:rsidR="00644CD5">
        <w:t>.</w:t>
      </w:r>
      <w:r>
        <w:t>085*T(v5</w:t>
      </w:r>
      <w:r w:rsidR="00644CD5">
        <w:t>.</w:t>
      </w:r>
      <w:r>
        <w:t>u37) + 0</w:t>
      </w:r>
      <w:r w:rsidR="00644CD5">
        <w:t>.</w:t>
      </w:r>
      <w:r>
        <w:t>0984*T(v26</w:t>
      </w:r>
      <w:r w:rsidR="00644CD5">
        <w:t>.</w:t>
      </w:r>
      <w:r>
        <w:t>u4) + 0</w:t>
      </w:r>
      <w:r w:rsidR="00644CD5">
        <w:t>.</w:t>
      </w:r>
      <w:r>
        <w:t>0989*T(v15</w:t>
      </w:r>
      <w:r w:rsidR="00644CD5">
        <w:t>.</w:t>
      </w:r>
      <w:r>
        <w:t>u3) -0</w:t>
      </w:r>
      <w:r w:rsidR="00644CD5">
        <w:t>.</w:t>
      </w:r>
      <w:r>
        <w:t>0908*T(v14</w:t>
      </w:r>
      <w:r w:rsidR="00644CD5">
        <w:t>.</w:t>
      </w:r>
      <w:r>
        <w:t>u23) -0</w:t>
      </w:r>
      <w:r w:rsidR="00644CD5">
        <w:t>.</w:t>
      </w:r>
      <w:r>
        <w:t>104*T(v1</w:t>
      </w:r>
      <w:r w:rsidR="00644CD5">
        <w:t>.</w:t>
      </w:r>
      <w:r>
        <w:t>u19) -0</w:t>
      </w:r>
      <w:r w:rsidR="00644CD5">
        <w:t>.</w:t>
      </w:r>
      <w:r>
        <w:t>0691*T(v20</w:t>
      </w:r>
      <w:r w:rsidR="00644CD5">
        <w:t>.</w:t>
      </w:r>
      <w:r>
        <w:t>u7) + 0</w:t>
      </w:r>
      <w:r w:rsidR="00644CD5">
        <w:t>.</w:t>
      </w:r>
      <w:r>
        <w:t>0949*T(v2</w:t>
      </w:r>
      <w:r w:rsidR="00644CD5">
        <w:t>.</w:t>
      </w:r>
      <w:r>
        <w:t>u20) -0</w:t>
      </w:r>
      <w:r w:rsidR="00644CD5">
        <w:t>.</w:t>
      </w:r>
      <w:r>
        <w:t>0968*T(v15</w:t>
      </w:r>
      <w:r w:rsidR="00644CD5">
        <w:t>.</w:t>
      </w:r>
      <w:r>
        <w:t>u24) + 0</w:t>
      </w:r>
      <w:r w:rsidR="00644CD5">
        <w:t>.</w:t>
      </w:r>
      <w:r>
        <w:t>0607*T(v2</w:t>
      </w:r>
      <w:r w:rsidR="00644CD5">
        <w:t>.</w:t>
      </w:r>
      <w:r>
        <w:t>u34) + 0</w:t>
      </w:r>
      <w:r w:rsidR="00644CD5">
        <w:t>.</w:t>
      </w:r>
      <w:r>
        <w:t>0724*T(v16</w:t>
      </w:r>
      <w:r w:rsidR="00644CD5">
        <w:t>.</w:t>
      </w:r>
      <w:r>
        <w:t>u25) + 0</w:t>
      </w:r>
      <w:r w:rsidR="00644CD5">
        <w:t>.</w:t>
      </w:r>
      <w:r>
        <w:t>0788*T(v11</w:t>
      </w:r>
      <w:r w:rsidR="00644CD5">
        <w:t>.</w:t>
      </w:r>
      <w:r>
        <w:t>u7) + 0</w:t>
      </w:r>
      <w:r w:rsidR="00644CD5">
        <w:t>.</w:t>
      </w:r>
      <w:r>
        <w:t>0867*T(v10</w:t>
      </w:r>
      <w:r w:rsidR="00644CD5">
        <w:t>.</w:t>
      </w:r>
      <w:r>
        <w:t>u26) -0</w:t>
      </w:r>
      <w:r w:rsidR="00644CD5">
        <w:t>.</w:t>
      </w:r>
      <w:r>
        <w:t>079*T(v2</w:t>
      </w:r>
      <w:r w:rsidR="00644CD5">
        <w:t>.</w:t>
      </w:r>
      <w:r>
        <w:t>u38) -0</w:t>
      </w:r>
      <w:r w:rsidR="00644CD5">
        <w:t>.</w:t>
      </w:r>
      <w:r>
        <w:t>0594*T(v2) -0</w:t>
      </w:r>
      <w:r w:rsidR="00644CD5">
        <w:t>.</w:t>
      </w:r>
      <w:r>
        <w:t>0781*T(v9</w:t>
      </w:r>
      <w:r w:rsidR="00644CD5">
        <w:t>.</w:t>
      </w:r>
      <w:r>
        <w:t>u19) + 0</w:t>
      </w:r>
      <w:r w:rsidR="00644CD5">
        <w:t>.</w:t>
      </w:r>
      <w:r>
        <w:t>093*T(v4</w:t>
      </w:r>
      <w:r w:rsidR="00644CD5">
        <w:t>.</w:t>
      </w:r>
      <w:r>
        <w:t>u4) -0</w:t>
      </w:r>
      <w:r w:rsidR="00644CD5">
        <w:t>.</w:t>
      </w:r>
      <w:r>
        <w:t>0792*T(v18</w:t>
      </w:r>
      <w:r w:rsidR="00644CD5">
        <w:t>.</w:t>
      </w:r>
      <w:r>
        <w:t>u5) -0</w:t>
      </w:r>
      <w:r w:rsidR="00644CD5">
        <w:t>.</w:t>
      </w:r>
      <w:r>
        <w:t>0586*T(u10) -0</w:t>
      </w:r>
      <w:r w:rsidR="00644CD5">
        <w:t>.</w:t>
      </w:r>
      <w:r>
        <w:t>0735*T(v9</w:t>
      </w:r>
      <w:r w:rsidR="00644CD5">
        <w:t>.</w:t>
      </w:r>
      <w:r>
        <w:t>u33) -0</w:t>
      </w:r>
      <w:r w:rsidR="00644CD5">
        <w:t>.</w:t>
      </w:r>
      <w:r>
        <w:t>0879*T(v15</w:t>
      </w:r>
      <w:r w:rsidR="00644CD5">
        <w:t>.</w:t>
      </w:r>
      <w:r>
        <w:t>u10) + 0</w:t>
      </w:r>
      <w:r w:rsidR="00644CD5">
        <w:t>.</w:t>
      </w:r>
      <w:r>
        <w:t>0602*T(v29</w:t>
      </w:r>
      <w:r w:rsidR="00644CD5">
        <w:t>.</w:t>
      </w:r>
      <w:r>
        <w:t>u9) + 0</w:t>
      </w:r>
      <w:r w:rsidR="00644CD5">
        <w:t>.</w:t>
      </w:r>
      <w:r>
        <w:t>0524*T(v20</w:t>
      </w:r>
      <w:r w:rsidR="00644CD5">
        <w:t>.</w:t>
      </w:r>
      <w:r>
        <w:t>u22) + 0</w:t>
      </w:r>
      <w:r w:rsidR="00644CD5">
        <w:t>.</w:t>
      </w:r>
      <w:r>
        <w:t>058*T(v14</w:t>
      </w:r>
      <w:r w:rsidR="00644CD5">
        <w:t>.</w:t>
      </w:r>
      <w:r>
        <w:t>u29) -0</w:t>
      </w:r>
      <w:r w:rsidR="00644CD5">
        <w:t>.</w:t>
      </w:r>
      <w:r>
        <w:t>0753*T(v15</w:t>
      </w:r>
      <w:r w:rsidR="00644CD5">
        <w:t>.</w:t>
      </w:r>
      <w:r>
        <w:t>u25) -0</w:t>
      </w:r>
      <w:r w:rsidR="00644CD5">
        <w:t>.</w:t>
      </w:r>
      <w:r>
        <w:t>0778*T(v3</w:t>
      </w:r>
      <w:r w:rsidR="00644CD5">
        <w:t>.</w:t>
      </w:r>
      <w:r>
        <w:t>u37) + 0</w:t>
      </w:r>
      <w:r w:rsidR="00644CD5">
        <w:t>.</w:t>
      </w:r>
      <w:r>
        <w:t>0614*T(v37</w:t>
      </w:r>
      <w:r w:rsidR="00644CD5">
        <w:t>.</w:t>
      </w:r>
      <w:r>
        <w:t>u1) -0</w:t>
      </w:r>
      <w:r w:rsidR="00644CD5">
        <w:t>.</w:t>
      </w:r>
      <w:r>
        <w:t>0623*T(v17</w:t>
      </w:r>
      <w:r w:rsidR="00644CD5">
        <w:t>.</w:t>
      </w:r>
      <w:r>
        <w:t>u10) -0</w:t>
      </w:r>
      <w:r w:rsidR="00644CD5">
        <w:t>.</w:t>
      </w:r>
      <w:r>
        <w:t>0649*T(v13</w:t>
      </w:r>
      <w:r w:rsidR="00644CD5">
        <w:t>.</w:t>
      </w:r>
      <w:r>
        <w:t>u18) + 0</w:t>
      </w:r>
      <w:r w:rsidR="00644CD5">
        <w:t>.</w:t>
      </w:r>
      <w:r>
        <w:t>0641*T(v20</w:t>
      </w:r>
      <w:r w:rsidR="00644CD5">
        <w:t>.</w:t>
      </w:r>
      <w:r>
        <w:t>u11) + 0</w:t>
      </w:r>
      <w:r w:rsidR="00644CD5">
        <w:t>.</w:t>
      </w:r>
      <w:r>
        <w:t>0718*T(v18</w:t>
      </w:r>
      <w:r w:rsidR="00644CD5">
        <w:t>.</w:t>
      </w:r>
      <w:r>
        <w:t>u8) -0</w:t>
      </w:r>
      <w:r w:rsidR="00644CD5">
        <w:t>.</w:t>
      </w:r>
      <w:r>
        <w:t>0534*T(v3</w:t>
      </w:r>
      <w:r w:rsidR="00644CD5">
        <w:t>.</w:t>
      </w:r>
      <w:r>
        <w:t>u21) + 0</w:t>
      </w:r>
      <w:r w:rsidR="00644CD5">
        <w:t>.</w:t>
      </w:r>
      <w:r>
        <w:t>0598*T(v38</w:t>
      </w:r>
      <w:r w:rsidR="00644CD5">
        <w:t>.</w:t>
      </w:r>
      <w:r>
        <w:t>u2) + 0</w:t>
      </w:r>
      <w:r w:rsidR="00644CD5">
        <w:t>.</w:t>
      </w:r>
      <w:r>
        <w:t>067*T(v31</w:t>
      </w:r>
      <w:r w:rsidR="00644CD5">
        <w:t>.</w:t>
      </w:r>
      <w:r>
        <w:t>u1) -0</w:t>
      </w:r>
      <w:r w:rsidR="00644CD5">
        <w:t>.</w:t>
      </w:r>
      <w:r>
        <w:t>0614*T(v12</w:t>
      </w:r>
      <w:r w:rsidR="00644CD5">
        <w:t>.</w:t>
      </w:r>
      <w:r>
        <w:t>u14) -0</w:t>
      </w:r>
      <w:r w:rsidR="00644CD5">
        <w:t>.</w:t>
      </w:r>
      <w:r>
        <w:t>0587*T(v37</w:t>
      </w:r>
      <w:r w:rsidR="00644CD5">
        <w:t>.</w:t>
      </w:r>
      <w:r>
        <w:t>u4) + 0</w:t>
      </w:r>
      <w:r w:rsidR="00644CD5">
        <w:t>.</w:t>
      </w:r>
      <w:r>
        <w:t>0584*T(v17</w:t>
      </w:r>
      <w:r w:rsidR="00644CD5">
        <w:t>.</w:t>
      </w:r>
      <w:r>
        <w:t>u9) -0</w:t>
      </w:r>
      <w:r w:rsidR="00644CD5">
        <w:t>.</w:t>
      </w:r>
      <w:r>
        <w:t>0481*T(v4) + 0</w:t>
      </w:r>
      <w:r w:rsidR="00644CD5">
        <w:t>.</w:t>
      </w:r>
      <w:r>
        <w:t>0528*T(v1</w:t>
      </w:r>
      <w:r w:rsidR="00644CD5">
        <w:t>.</w:t>
      </w:r>
      <w:r>
        <w:t>u40) + 0</w:t>
      </w:r>
      <w:r w:rsidR="00644CD5">
        <w:t>.</w:t>
      </w:r>
      <w:r>
        <w:t>0578*T(v1</w:t>
      </w:r>
      <w:r w:rsidR="00644CD5">
        <w:t>.</w:t>
      </w:r>
      <w:r>
        <w:t>u39) -0</w:t>
      </w:r>
      <w:r w:rsidR="00644CD5">
        <w:t>.</w:t>
      </w:r>
      <w:r>
        <w:t>0539*T(v9</w:t>
      </w:r>
      <w:r w:rsidR="00644CD5">
        <w:t>.</w:t>
      </w:r>
      <w:r>
        <w:t>u7) -0</w:t>
      </w:r>
      <w:r w:rsidR="00644CD5">
        <w:t>.</w:t>
      </w:r>
      <w:r>
        <w:t>0534*T(v19</w:t>
      </w:r>
      <w:r w:rsidR="00644CD5">
        <w:t>.</w:t>
      </w:r>
      <w:r>
        <w:t>u2) -0</w:t>
      </w:r>
      <w:r w:rsidR="00644CD5">
        <w:t>.</w:t>
      </w:r>
      <w:r>
        <w:t>0443*T(v30</w:t>
      </w:r>
      <w:r w:rsidR="00644CD5">
        <w:t>.</w:t>
      </w:r>
      <w:r>
        <w:t>u8) + 0</w:t>
      </w:r>
      <w:r w:rsidR="00644CD5">
        <w:t>.</w:t>
      </w:r>
      <w:r>
        <w:t>0435*T(v17</w:t>
      </w:r>
      <w:r w:rsidR="00644CD5">
        <w:t>.</w:t>
      </w:r>
      <w:r>
        <w:t>u24) -0</w:t>
      </w:r>
      <w:r w:rsidR="00644CD5">
        <w:t>.</w:t>
      </w:r>
      <w:r>
        <w:t>0375*T(v33</w:t>
      </w:r>
      <w:r w:rsidR="00644CD5">
        <w:t>.</w:t>
      </w:r>
      <w:r>
        <w:t>u9) -0</w:t>
      </w:r>
      <w:r w:rsidR="00644CD5">
        <w:t>.</w:t>
      </w:r>
      <w:r>
        <w:t>0391*T(v36</w:t>
      </w:r>
      <w:r w:rsidR="00644CD5">
        <w:t>.</w:t>
      </w:r>
      <w:r>
        <w:t>u6) -0</w:t>
      </w:r>
      <w:r w:rsidR="00644CD5">
        <w:t>.</w:t>
      </w:r>
      <w:r>
        <w:t>0404*T(v29</w:t>
      </w:r>
      <w:r w:rsidR="00644CD5">
        <w:t>.</w:t>
      </w:r>
      <w:r>
        <w:t>u4) -0</w:t>
      </w:r>
      <w:r w:rsidR="00644CD5">
        <w:t>.</w:t>
      </w:r>
      <w:r>
        <w:t>0416*T(v29</w:t>
      </w:r>
      <w:r w:rsidR="00644CD5">
        <w:t>.</w:t>
      </w:r>
      <w:r>
        <w:t>u7) + 0</w:t>
      </w:r>
      <w:r w:rsidR="00644CD5">
        <w:t>.</w:t>
      </w:r>
      <w:r>
        <w:t>0408*T(v10</w:t>
      </w:r>
      <w:r w:rsidR="00644CD5">
        <w:t>.</w:t>
      </w:r>
      <w:r>
        <w:t>u32) -0</w:t>
      </w:r>
      <w:r w:rsidR="00644CD5">
        <w:t>.</w:t>
      </w:r>
      <w:r>
        <w:t>0403*T(v8</w:t>
      </w:r>
      <w:r w:rsidR="00644CD5">
        <w:t>.</w:t>
      </w:r>
      <w:r>
        <w:t>u24) -0</w:t>
      </w:r>
      <w:r w:rsidR="00644CD5">
        <w:t>.</w:t>
      </w:r>
      <w:r>
        <w:t>0437*T(v24</w:t>
      </w:r>
      <w:r w:rsidR="00644CD5">
        <w:t>.</w:t>
      </w:r>
      <w:r>
        <w:t>u3) + 0</w:t>
      </w:r>
      <w:r w:rsidR="00644CD5">
        <w:t>.</w:t>
      </w:r>
      <w:r>
        <w:t>0395*T(v7</w:t>
      </w:r>
      <w:r w:rsidR="00644CD5">
        <w:t>.</w:t>
      </w:r>
      <w:r>
        <w:t>u23) + 0</w:t>
      </w:r>
      <w:r w:rsidR="00644CD5">
        <w:t>.</w:t>
      </w:r>
      <w:r>
        <w:t>0377*T(v14</w:t>
      </w:r>
      <w:r w:rsidR="00644CD5">
        <w:t>.</w:t>
      </w:r>
      <w:r>
        <w:t>u9) -0</w:t>
      </w:r>
      <w:r w:rsidR="00644CD5">
        <w:t>.</w:t>
      </w:r>
      <w:r>
        <w:t>0381*T(v14</w:t>
      </w:r>
      <w:r w:rsidR="00644CD5">
        <w:t>.</w:t>
      </w:r>
      <w:r>
        <w:t>u12) + 0</w:t>
      </w:r>
      <w:r w:rsidR="00644CD5">
        <w:t>.</w:t>
      </w:r>
      <w:r>
        <w:t>0423*T(v7</w:t>
      </w:r>
      <w:r w:rsidR="00644CD5">
        <w:t>.</w:t>
      </w:r>
      <w:r>
        <w:t>u9) -0</w:t>
      </w:r>
      <w:r w:rsidR="00644CD5">
        <w:t>.</w:t>
      </w:r>
      <w:r>
        <w:t>0389*T(v5</w:t>
      </w:r>
      <w:r w:rsidR="00644CD5">
        <w:t>.</w:t>
      </w:r>
      <w:r>
        <w:t>u13) + 0</w:t>
      </w:r>
      <w:r w:rsidR="00644CD5">
        <w:t>.</w:t>
      </w:r>
      <w:r>
        <w:t>0424*T(v2</w:t>
      </w:r>
      <w:r w:rsidR="00644CD5">
        <w:t>.</w:t>
      </w:r>
      <w:r>
        <w:t>u3) -0</w:t>
      </w:r>
      <w:r w:rsidR="00644CD5">
        <w:t>.</w:t>
      </w:r>
      <w:r>
        <w:t>0367*T(v8</w:t>
      </w:r>
      <w:r w:rsidR="00644CD5">
        <w:t>.</w:t>
      </w:r>
      <w:r>
        <w:t>u31) -0</w:t>
      </w:r>
      <w:r w:rsidR="00644CD5">
        <w:t>.</w:t>
      </w:r>
      <w:r>
        <w:t>0423*T(v16</w:t>
      </w:r>
      <w:r w:rsidR="00644CD5">
        <w:t>.</w:t>
      </w:r>
      <w:r>
        <w:t>u3) -0</w:t>
      </w:r>
      <w:r w:rsidR="00644CD5">
        <w:t>.</w:t>
      </w:r>
      <w:r>
        <w:t>0335*T(v11</w:t>
      </w:r>
      <w:r w:rsidR="00644CD5">
        <w:t>.</w:t>
      </w:r>
      <w:r>
        <w:t>u23) -0</w:t>
      </w:r>
      <w:r w:rsidR="00644CD5">
        <w:t>.</w:t>
      </w:r>
      <w:r>
        <w:t>0351*T(v31</w:t>
      </w:r>
      <w:r w:rsidR="00644CD5">
        <w:t>.</w:t>
      </w:r>
      <w:r>
        <w:t>u12) + 0</w:t>
      </w:r>
      <w:r w:rsidR="00644CD5">
        <w:t>.</w:t>
      </w:r>
      <w:r>
        <w:t>0322*T(v9</w:t>
      </w:r>
      <w:r w:rsidR="00644CD5">
        <w:t>.</w:t>
      </w:r>
      <w:r>
        <w:t>u18) + 0</w:t>
      </w:r>
      <w:r w:rsidR="00644CD5">
        <w:t>.</w:t>
      </w:r>
      <w:r>
        <w:t>0323*T(v18</w:t>
      </w:r>
      <w:r w:rsidR="00644CD5">
        <w:t>.</w:t>
      </w:r>
      <w:r>
        <w:t>u23) + 0</w:t>
      </w:r>
      <w:r w:rsidR="00644CD5">
        <w:t>.</w:t>
      </w:r>
      <w:r>
        <w:t>0337*T(v15</w:t>
      </w:r>
      <w:r w:rsidR="00644CD5">
        <w:t>.</w:t>
      </w:r>
      <w:r>
        <w:t>u4) + 0</w:t>
      </w:r>
      <w:r w:rsidR="00644CD5">
        <w:t>.</w:t>
      </w:r>
      <w:r>
        <w:t>0329*T(v35</w:t>
      </w:r>
      <w:r w:rsidR="00644CD5">
        <w:t>.</w:t>
      </w:r>
      <w:r>
        <w:t>u3) -0</w:t>
      </w:r>
      <w:r w:rsidR="00644CD5">
        <w:t>.</w:t>
      </w:r>
      <w:r>
        <w:t>0223*T(u34) + 0</w:t>
      </w:r>
      <w:r w:rsidR="00644CD5">
        <w:t>.</w:t>
      </w:r>
      <w:r>
        <w:t>0337*T(v30</w:t>
      </w:r>
      <w:r w:rsidR="00644CD5">
        <w:t>.</w:t>
      </w:r>
      <w:r>
        <w:t>u5) -0</w:t>
      </w:r>
      <w:r w:rsidR="00644CD5">
        <w:t>.</w:t>
      </w:r>
      <w:r>
        <w:t>0305*T(v10</w:t>
      </w:r>
      <w:r w:rsidR="00644CD5">
        <w:t>.</w:t>
      </w:r>
      <w:r>
        <w:t>u33) -0</w:t>
      </w:r>
      <w:r w:rsidR="00644CD5">
        <w:t>.</w:t>
      </w:r>
      <w:r>
        <w:t>0368*T(v15</w:t>
      </w:r>
      <w:r w:rsidR="00644CD5">
        <w:t>.</w:t>
      </w:r>
      <w:r>
        <w:t>u1) -0</w:t>
      </w:r>
      <w:r w:rsidR="00644CD5">
        <w:t>.</w:t>
      </w:r>
      <w:r>
        <w:t>0309*T(v12</w:t>
      </w:r>
      <w:r w:rsidR="00644CD5">
        <w:t>.</w:t>
      </w:r>
      <w:r>
        <w:t>u11) + 0</w:t>
      </w:r>
      <w:r w:rsidR="00644CD5">
        <w:t>.</w:t>
      </w:r>
      <w:r>
        <w:t>033*T(v11</w:t>
      </w:r>
      <w:r w:rsidR="00644CD5">
        <w:t>.</w:t>
      </w:r>
      <w:r>
        <w:t>u15) + 0</w:t>
      </w:r>
      <w:r w:rsidR="00644CD5">
        <w:t>.</w:t>
      </w:r>
      <w:r>
        <w:t>0196*T(u35) -0</w:t>
      </w:r>
      <w:r w:rsidR="00644CD5">
        <w:t>.</w:t>
      </w:r>
      <w:r>
        <w:t>0288*T(v3</w:t>
      </w:r>
      <w:r w:rsidR="00644CD5">
        <w:t>.</w:t>
      </w:r>
      <w:r>
        <w:t>u34) -0</w:t>
      </w:r>
      <w:r w:rsidR="00644CD5">
        <w:t>.</w:t>
      </w:r>
      <w:r>
        <w:t>0311*T(v1</w:t>
      </w:r>
      <w:r w:rsidR="00644CD5">
        <w:t>.</w:t>
      </w:r>
      <w:r>
        <w:t>u29) -0</w:t>
      </w:r>
      <w:r w:rsidR="00644CD5">
        <w:t>.</w:t>
      </w:r>
      <w:r>
        <w:t>0293*T(v24</w:t>
      </w:r>
      <w:r w:rsidR="00644CD5">
        <w:t>.</w:t>
      </w:r>
      <w:r>
        <w:t>u5) -0</w:t>
      </w:r>
      <w:r w:rsidR="00644CD5">
        <w:t>.</w:t>
      </w:r>
      <w:r>
        <w:t>0268*T(v26</w:t>
      </w:r>
      <w:r w:rsidR="00644CD5">
        <w:t>.</w:t>
      </w:r>
      <w:r>
        <w:t>u14) -0</w:t>
      </w:r>
      <w:r w:rsidR="00644CD5">
        <w:t>.</w:t>
      </w:r>
      <w:r>
        <w:t>0307*T(v1</w:t>
      </w:r>
      <w:r w:rsidR="00644CD5">
        <w:t>.</w:t>
      </w:r>
      <w:r>
        <w:t>u34) -0</w:t>
      </w:r>
      <w:r w:rsidR="00644CD5">
        <w:t>.</w:t>
      </w:r>
      <w:r>
        <w:t>0222*T(v2</w:t>
      </w:r>
      <w:r w:rsidR="00644CD5">
        <w:t>.</w:t>
      </w:r>
      <w:r>
        <w:t>u22) + 0</w:t>
      </w:r>
      <w:r w:rsidR="00644CD5">
        <w:t>.</w:t>
      </w:r>
      <w:r>
        <w:t>0205*T(v14</w:t>
      </w:r>
      <w:r w:rsidR="00644CD5">
        <w:t>.</w:t>
      </w:r>
      <w:r>
        <w:t>u20) + 0</w:t>
      </w:r>
      <w:r w:rsidR="00644CD5">
        <w:t>.</w:t>
      </w:r>
      <w:r>
        <w:t>0177*T(v37</w:t>
      </w:r>
      <w:r w:rsidR="00644CD5">
        <w:t>.</w:t>
      </w:r>
      <w:r>
        <w:t>u6) + 0</w:t>
      </w:r>
      <w:r w:rsidR="00644CD5">
        <w:t>.</w:t>
      </w:r>
      <w:r>
        <w:t>0189*T(v22</w:t>
      </w:r>
      <w:r w:rsidR="00644CD5">
        <w:t>.</w:t>
      </w:r>
      <w:r>
        <w:t>u15) -0</w:t>
      </w:r>
      <w:r w:rsidR="00644CD5">
        <w:t>.</w:t>
      </w:r>
      <w:r>
        <w:t>0166*T(v27</w:t>
      </w:r>
      <w:r w:rsidR="00644CD5">
        <w:t>.</w:t>
      </w:r>
      <w:r>
        <w:t>u13) -0</w:t>
      </w:r>
      <w:r w:rsidR="00644CD5">
        <w:t>.</w:t>
      </w:r>
      <w:r>
        <w:t>0195*T(v5</w:t>
      </w:r>
      <w:r w:rsidR="00644CD5">
        <w:t>.</w:t>
      </w:r>
      <w:r>
        <w:t>u2) -0</w:t>
      </w:r>
      <w:r w:rsidR="00644CD5">
        <w:t>.</w:t>
      </w:r>
      <w:r>
        <w:t>0177*T(v1</w:t>
      </w:r>
      <w:r w:rsidR="00644CD5">
        <w:t>.</w:t>
      </w:r>
      <w:r>
        <w:t>u25) + 0</w:t>
      </w:r>
      <w:r w:rsidR="00644CD5">
        <w:t>.</w:t>
      </w:r>
      <w:r>
        <w:t>0168*T(v2</w:t>
      </w:r>
      <w:r w:rsidR="00644CD5">
        <w:t>.</w:t>
      </w:r>
      <w:r>
        <w:t>u10) + 0</w:t>
      </w:r>
      <w:r w:rsidR="00644CD5">
        <w:t>.</w:t>
      </w:r>
      <w:r>
        <w:t>0154*T(v11</w:t>
      </w:r>
      <w:r w:rsidR="00644CD5">
        <w:t>.</w:t>
      </w:r>
      <w:r>
        <w:t>u19) -0</w:t>
      </w:r>
      <w:r w:rsidR="00644CD5">
        <w:t>.</w:t>
      </w:r>
      <w:r>
        <w:t>0141*T(v13</w:t>
      </w:r>
      <w:r w:rsidR="00644CD5">
        <w:t>.</w:t>
      </w:r>
      <w:r>
        <w:t>u20) -0</w:t>
      </w:r>
      <w:r w:rsidR="00644CD5">
        <w:t>.</w:t>
      </w:r>
      <w:r>
        <w:t>0128*T(v31</w:t>
      </w:r>
      <w:r w:rsidR="00644CD5">
        <w:t>.</w:t>
      </w:r>
      <w:r>
        <w:t>u8) -0</w:t>
      </w:r>
      <w:r w:rsidR="00644CD5">
        <w:t>.</w:t>
      </w:r>
      <w:r>
        <w:t>0125*T(v3</w:t>
      </w:r>
      <w:r w:rsidR="00644CD5">
        <w:t>.</w:t>
      </w:r>
      <w:r>
        <w:t>u19) + 0</w:t>
      </w:r>
      <w:r w:rsidR="00644CD5">
        <w:t>.</w:t>
      </w:r>
      <w:r>
        <w:t>0116*T(v9</w:t>
      </w:r>
      <w:r w:rsidR="00644CD5">
        <w:t>.</w:t>
      </w:r>
      <w:r>
        <w:t>u21) -0</w:t>
      </w:r>
      <w:r w:rsidR="00644CD5">
        <w:t>.</w:t>
      </w:r>
      <w:r>
        <w:t>00953*T(v16</w:t>
      </w:r>
      <w:r w:rsidR="00644CD5">
        <w:t>.</w:t>
      </w:r>
      <w:r>
        <w:t>u21) -0</w:t>
      </w:r>
      <w:r w:rsidR="00644CD5">
        <w:t>.</w:t>
      </w:r>
      <w:r>
        <w:t>0108*T(v2</w:t>
      </w:r>
      <w:r w:rsidR="00644CD5">
        <w:t>.</w:t>
      </w:r>
      <w:r>
        <w:t>u23) -0</w:t>
      </w:r>
      <w:r w:rsidR="00644CD5">
        <w:t>.</w:t>
      </w:r>
      <w:r>
        <w:t>0101*T(v3) + 0</w:t>
      </w:r>
      <w:r w:rsidR="00644CD5">
        <w:t>.</w:t>
      </w:r>
      <w:r>
        <w:t>0092*T(v5</w:t>
      </w:r>
      <w:r w:rsidR="00644CD5">
        <w:t>.</w:t>
      </w:r>
      <w:r>
        <w:t>u25) -0</w:t>
      </w:r>
      <w:r w:rsidR="00644CD5">
        <w:t>.</w:t>
      </w:r>
      <w:r>
        <w:t>00911*T(v1</w:t>
      </w:r>
      <w:r w:rsidR="00644CD5">
        <w:t>.</w:t>
      </w:r>
      <w:r>
        <w:t>u42) + 0</w:t>
      </w:r>
      <w:r w:rsidR="00644CD5">
        <w:t>.</w:t>
      </w:r>
      <w:r>
        <w:t>00867*T(v26</w:t>
      </w:r>
      <w:r w:rsidR="00644CD5">
        <w:t>.</w:t>
      </w:r>
      <w:r>
        <w:t>u3) -0</w:t>
      </w:r>
      <w:r w:rsidR="00644CD5">
        <w:t>.</w:t>
      </w:r>
      <w:r>
        <w:t>00596*T(v30) + 0</w:t>
      </w:r>
      <w:r w:rsidR="00644CD5">
        <w:t>.</w:t>
      </w:r>
      <w:r>
        <w:t>00762*T(v13</w:t>
      </w:r>
      <w:r w:rsidR="00644CD5">
        <w:t>.</w:t>
      </w:r>
      <w:r>
        <w:t>u22) + 0</w:t>
      </w:r>
      <w:r w:rsidR="00644CD5">
        <w:t>.</w:t>
      </w:r>
      <w:r>
        <w:t>00715*T(v21</w:t>
      </w:r>
      <w:r w:rsidR="00644CD5">
        <w:t>.</w:t>
      </w:r>
      <w:r>
        <w:t>u13) + 0</w:t>
      </w:r>
      <w:r w:rsidR="00644CD5">
        <w:t>.</w:t>
      </w:r>
      <w:r>
        <w:t>00844*T(v11</w:t>
      </w:r>
      <w:r w:rsidR="00644CD5">
        <w:t>.</w:t>
      </w:r>
      <w:r>
        <w:t>u2) + 0</w:t>
      </w:r>
      <w:r w:rsidR="00644CD5">
        <w:t>.</w:t>
      </w:r>
      <w:r>
        <w:t>00404*T(v35) -0</w:t>
      </w:r>
      <w:r w:rsidR="00644CD5">
        <w:t>.</w:t>
      </w:r>
      <w:r>
        <w:t>00508*T(v20</w:t>
      </w:r>
      <w:r w:rsidR="00644CD5">
        <w:t>.</w:t>
      </w:r>
      <w:r>
        <w:t>u2) + 0</w:t>
      </w:r>
      <w:r w:rsidR="00644CD5">
        <w:t>.</w:t>
      </w:r>
      <w:r>
        <w:t>00441*T(v9</w:t>
      </w:r>
      <w:r w:rsidR="00644CD5">
        <w:t>.</w:t>
      </w:r>
      <w:r>
        <w:t>u3) + 0</w:t>
      </w:r>
      <w:r w:rsidR="00644CD5">
        <w:t>.</w:t>
      </w:r>
      <w:r>
        <w:t>00235*T(v34</w:t>
      </w:r>
      <w:r w:rsidR="00644CD5">
        <w:t>.</w:t>
      </w:r>
      <w:r>
        <w:t>u9) + 0</w:t>
      </w:r>
      <w:r w:rsidR="00644CD5">
        <w:t>.</w:t>
      </w:r>
      <w:r>
        <w:t>00163*T(v12</w:t>
      </w:r>
      <w:r w:rsidR="00644CD5">
        <w:t>.</w:t>
      </w:r>
      <w:r>
        <w:t>u13) + 0</w:t>
      </w:r>
      <w:r w:rsidR="00644CD5">
        <w:t>.</w:t>
      </w:r>
      <w:r>
        <w:t>00112*T(v13</w:t>
      </w:r>
      <w:r w:rsidR="00644CD5">
        <w:t>.</w:t>
      </w:r>
      <w:r>
        <w:t>u1) + 0</w:t>
      </w:r>
      <w:r w:rsidR="00644CD5">
        <w:t>.</w:t>
      </w:r>
      <w:r>
        <w:t>000133*T(v19</w:t>
      </w:r>
      <w:r w:rsidR="00644CD5">
        <w:t>.</w:t>
      </w:r>
      <w:r>
        <w:t>u10) + 6</w:t>
      </w:r>
      <w:r w:rsidR="00644CD5">
        <w:t>.</w:t>
      </w:r>
      <w:r>
        <w:t>63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196</w:t>
      </w:r>
    </w:p>
    <w:p w:rsidR="00484000" w:rsidRDefault="00484000" w:rsidP="00484000">
      <w:pPr>
        <w:pStyle w:val="paragraph"/>
      </w:pPr>
      <w:r>
        <w:lastRenderedPageBreak/>
        <w:t xml:space="preserve"> + 0</w:t>
      </w:r>
      <w:r w:rsidR="00644CD5">
        <w:t>.</w:t>
      </w:r>
      <w:r>
        <w:t>0947*T(v4</w:t>
      </w:r>
      <w:r w:rsidR="00644CD5">
        <w:t>.</w:t>
      </w:r>
      <w:r>
        <w:t>u9) + 0</w:t>
      </w:r>
      <w:r w:rsidR="00644CD5">
        <w:t>.</w:t>
      </w:r>
      <w:r>
        <w:t>47*T(v23</w:t>
      </w:r>
      <w:r w:rsidR="00644CD5">
        <w:t>.</w:t>
      </w:r>
      <w:r>
        <w:t>u1) + 30</w:t>
      </w:r>
      <w:r w:rsidR="00644CD5">
        <w:t>.</w:t>
      </w:r>
      <w:r>
        <w:t>2*Volume + 0</w:t>
      </w:r>
      <w:r w:rsidR="00644CD5">
        <w:t>.</w:t>
      </w:r>
      <w:r>
        <w:t>788*T(v16</w:t>
      </w:r>
      <w:r w:rsidR="00644CD5">
        <w:t>.</w:t>
      </w:r>
      <w:r>
        <w:t>u2) + 0</w:t>
      </w:r>
      <w:r w:rsidR="00644CD5">
        <w:t>.</w:t>
      </w:r>
      <w:r>
        <w:t>412*T(v6</w:t>
      </w:r>
      <w:r w:rsidR="00644CD5">
        <w:t>.</w:t>
      </w:r>
      <w:r>
        <w:t>u5) -0</w:t>
      </w:r>
      <w:r w:rsidR="00644CD5">
        <w:t>.</w:t>
      </w:r>
      <w:r>
        <w:t>0496*T(v7</w:t>
      </w:r>
      <w:r w:rsidR="00644CD5">
        <w:t>.</w:t>
      </w:r>
      <w:r>
        <w:t>u11) + 0</w:t>
      </w:r>
      <w:r w:rsidR="00644CD5">
        <w:t>.</w:t>
      </w:r>
      <w:r>
        <w:t>385*T(v10) + 0</w:t>
      </w:r>
      <w:r w:rsidR="00644CD5">
        <w:t>.</w:t>
      </w:r>
      <w:r>
        <w:t>234*T(v13</w:t>
      </w:r>
      <w:r w:rsidR="00644CD5">
        <w:t>.</w:t>
      </w:r>
      <w:r>
        <w:t>u4) -0</w:t>
      </w:r>
      <w:r w:rsidR="00644CD5">
        <w:t>.</w:t>
      </w:r>
      <w:r>
        <w:t>713*T(v4</w:t>
      </w:r>
      <w:r w:rsidR="00644CD5">
        <w:t>.</w:t>
      </w:r>
      <w:r>
        <w:t>u3) -0</w:t>
      </w:r>
      <w:r w:rsidR="00644CD5">
        <w:t>.</w:t>
      </w:r>
      <w:r>
        <w:t>0632*T(v18</w:t>
      </w:r>
      <w:r w:rsidR="00644CD5">
        <w:t>.</w:t>
      </w:r>
      <w:r>
        <w:t>u15) + 0</w:t>
      </w:r>
      <w:r w:rsidR="00644CD5">
        <w:t>.</w:t>
      </w:r>
      <w:r>
        <w:t>258*T(v23) -0</w:t>
      </w:r>
      <w:r w:rsidR="00644CD5">
        <w:t>.</w:t>
      </w:r>
      <w:r>
        <w:t>295*T(v26</w:t>
      </w:r>
      <w:r w:rsidR="00644CD5">
        <w:t>.</w:t>
      </w:r>
      <w:r>
        <w:t>u1) -0</w:t>
      </w:r>
      <w:r w:rsidR="00644CD5">
        <w:t>.</w:t>
      </w:r>
      <w:r>
        <w:t>0725*T(v35</w:t>
      </w:r>
      <w:r w:rsidR="00644CD5">
        <w:t>.</w:t>
      </w:r>
      <w:r>
        <w:t>u5) -1</w:t>
      </w:r>
      <w:r w:rsidR="00644CD5">
        <w:t>.</w:t>
      </w:r>
      <w:r>
        <w:t>04*T(v8</w:t>
      </w:r>
      <w:r w:rsidR="00644CD5">
        <w:t>.</w:t>
      </w:r>
      <w:r>
        <w:t>u3) -27</w:t>
      </w:r>
      <w:r w:rsidR="00644CD5">
        <w:t>.</w:t>
      </w:r>
      <w:r>
        <w:t>9*Volume^2 -0</w:t>
      </w:r>
      <w:r w:rsidR="00644CD5">
        <w:t>.</w:t>
      </w:r>
      <w:r>
        <w:t>778*T(v6</w:t>
      </w:r>
      <w:r w:rsidR="00644CD5">
        <w:t>.</w:t>
      </w:r>
      <w:r>
        <w:t>u6) -0</w:t>
      </w:r>
      <w:r w:rsidR="00644CD5">
        <w:t>.</w:t>
      </w:r>
      <w:r>
        <w:t>512*T(v25</w:t>
      </w:r>
      <w:r w:rsidR="00644CD5">
        <w:t>.</w:t>
      </w:r>
      <w:r>
        <w:t>u8) + 0</w:t>
      </w:r>
      <w:r w:rsidR="00644CD5">
        <w:t>.</w:t>
      </w:r>
      <w:r>
        <w:t>0654*T(v8</w:t>
      </w:r>
      <w:r w:rsidR="00644CD5">
        <w:t>.</w:t>
      </w:r>
      <w:r>
        <w:t>u23) + 0</w:t>
      </w:r>
      <w:r w:rsidR="00644CD5">
        <w:t>.</w:t>
      </w:r>
      <w:r>
        <w:t>578*T(v10</w:t>
      </w:r>
      <w:r w:rsidR="00644CD5">
        <w:t>.</w:t>
      </w:r>
      <w:r>
        <w:t>u12) + 0</w:t>
      </w:r>
      <w:r w:rsidR="00644CD5">
        <w:t>.</w:t>
      </w:r>
      <w:r>
        <w:t>733*T(u5) -0</w:t>
      </w:r>
      <w:r w:rsidR="00644CD5">
        <w:t>.</w:t>
      </w:r>
      <w:r>
        <w:t>351*T(v4</w:t>
      </w:r>
      <w:r w:rsidR="00644CD5">
        <w:t>.</w:t>
      </w:r>
      <w:r>
        <w:t>u7) -0</w:t>
      </w:r>
      <w:r w:rsidR="00644CD5">
        <w:t>.</w:t>
      </w:r>
      <w:r>
        <w:t>342*T(v31</w:t>
      </w:r>
      <w:r w:rsidR="00644CD5">
        <w:t>.</w:t>
      </w:r>
      <w:r>
        <w:t>u3) -0</w:t>
      </w:r>
      <w:r w:rsidR="00644CD5">
        <w:t>.</w:t>
      </w:r>
      <w:r>
        <w:t>526*T(v4</w:t>
      </w:r>
      <w:r w:rsidR="00644CD5">
        <w:t>.</w:t>
      </w:r>
      <w:r>
        <w:t>u23) -0</w:t>
      </w:r>
      <w:r w:rsidR="00644CD5">
        <w:t>.</w:t>
      </w:r>
      <w:r>
        <w:t>188*T(v7</w:t>
      </w:r>
      <w:r w:rsidR="00644CD5">
        <w:t>.</w:t>
      </w:r>
      <w:r>
        <w:t>u6) -0</w:t>
      </w:r>
      <w:r w:rsidR="00644CD5">
        <w:t>.</w:t>
      </w:r>
      <w:r>
        <w:t>694*T(v22</w:t>
      </w:r>
      <w:r w:rsidR="00644CD5">
        <w:t>.</w:t>
      </w:r>
      <w:r>
        <w:t>u19) + 0</w:t>
      </w:r>
      <w:r w:rsidR="00644CD5">
        <w:t>.</w:t>
      </w:r>
      <w:r>
        <w:t>408*T(v10</w:t>
      </w:r>
      <w:r w:rsidR="00644CD5">
        <w:t>.</w:t>
      </w:r>
      <w:r>
        <w:t>u6) -0</w:t>
      </w:r>
      <w:r w:rsidR="00644CD5">
        <w:t>.</w:t>
      </w:r>
      <w:r>
        <w:t>185*T(v22</w:t>
      </w:r>
      <w:r w:rsidR="00644CD5">
        <w:t>.</w:t>
      </w:r>
      <w:r>
        <w:t>u18) + 0</w:t>
      </w:r>
      <w:r w:rsidR="00644CD5">
        <w:t>.</w:t>
      </w:r>
      <w:r>
        <w:t>412*T(v22</w:t>
      </w:r>
      <w:r w:rsidR="00644CD5">
        <w:t>.</w:t>
      </w:r>
      <w:r>
        <w:t>u14) -0</w:t>
      </w:r>
      <w:r w:rsidR="00644CD5">
        <w:t>.</w:t>
      </w:r>
      <w:r>
        <w:t>393*T(v13</w:t>
      </w:r>
      <w:r w:rsidR="00644CD5">
        <w:t>.</w:t>
      </w:r>
      <w:r>
        <w:t>u17) -0</w:t>
      </w:r>
      <w:r w:rsidR="00644CD5">
        <w:t>.</w:t>
      </w:r>
      <w:r>
        <w:t>432*T(v14</w:t>
      </w:r>
      <w:r w:rsidR="00644CD5">
        <w:t>.</w:t>
      </w:r>
      <w:r>
        <w:t>u23) + 0</w:t>
      </w:r>
      <w:r w:rsidR="00644CD5">
        <w:t>.</w:t>
      </w:r>
      <w:r>
        <w:t>478*T(v19</w:t>
      </w:r>
      <w:r w:rsidR="00644CD5">
        <w:t>.</w:t>
      </w:r>
      <w:r>
        <w:t>u22) + 0</w:t>
      </w:r>
      <w:r w:rsidR="00644CD5">
        <w:t>.</w:t>
      </w:r>
      <w:r>
        <w:t>759*T(v8</w:t>
      </w:r>
      <w:r w:rsidR="00644CD5">
        <w:t>.</w:t>
      </w:r>
      <w:r>
        <w:t>u5) + 0</w:t>
      </w:r>
      <w:r w:rsidR="00644CD5">
        <w:t>.</w:t>
      </w:r>
      <w:r>
        <w:t>217*T(v18</w:t>
      </w:r>
      <w:r w:rsidR="00644CD5">
        <w:t>.</w:t>
      </w:r>
      <w:r>
        <w:t>u11) + 0</w:t>
      </w:r>
      <w:r w:rsidR="00644CD5">
        <w:t>.</w:t>
      </w:r>
      <w:r>
        <w:t>991*T(v14</w:t>
      </w:r>
      <w:r w:rsidR="00644CD5">
        <w:t>.</w:t>
      </w:r>
      <w:r>
        <w:t>u5) -0</w:t>
      </w:r>
      <w:r w:rsidR="00644CD5">
        <w:t>.</w:t>
      </w:r>
      <w:r>
        <w:t>464*T(v1</w:t>
      </w:r>
      <w:r w:rsidR="00644CD5">
        <w:t>.</w:t>
      </w:r>
      <w:r>
        <w:t>u31) -0</w:t>
      </w:r>
      <w:r w:rsidR="00644CD5">
        <w:t>.</w:t>
      </w:r>
      <w:r>
        <w:t>667*T(v1</w:t>
      </w:r>
      <w:r w:rsidR="00644CD5">
        <w:t>.</w:t>
      </w:r>
      <w:r>
        <w:t>u22) -0</w:t>
      </w:r>
      <w:r w:rsidR="00644CD5">
        <w:t>.</w:t>
      </w:r>
      <w:r>
        <w:t>536*T(v8</w:t>
      </w:r>
      <w:r w:rsidR="00644CD5">
        <w:t>.</w:t>
      </w:r>
      <w:r>
        <w:t>u29) -0</w:t>
      </w:r>
      <w:r w:rsidR="00644CD5">
        <w:t>.</w:t>
      </w:r>
      <w:r>
        <w:t>509*T(v21</w:t>
      </w:r>
      <w:r w:rsidR="00644CD5">
        <w:t>.</w:t>
      </w:r>
      <w:r>
        <w:t>u12) + 0</w:t>
      </w:r>
      <w:r w:rsidR="00644CD5">
        <w:t>.</w:t>
      </w:r>
      <w:r>
        <w:t>269*MW -0</w:t>
      </w:r>
      <w:r w:rsidR="00644CD5">
        <w:t>.</w:t>
      </w:r>
      <w:r>
        <w:t>369*T(v4</w:t>
      </w:r>
      <w:r w:rsidR="00644CD5">
        <w:t>.</w:t>
      </w:r>
      <w:r>
        <w:t>u14) -0</w:t>
      </w:r>
      <w:r w:rsidR="00644CD5">
        <w:t>.</w:t>
      </w:r>
      <w:r>
        <w:t>334*T(v35</w:t>
      </w:r>
      <w:r w:rsidR="00644CD5">
        <w:t>.</w:t>
      </w:r>
      <w:r>
        <w:t>u2) -0</w:t>
      </w:r>
      <w:r w:rsidR="00644CD5">
        <w:t>.</w:t>
      </w:r>
      <w:r>
        <w:t>206*T(v28</w:t>
      </w:r>
      <w:r w:rsidR="00644CD5">
        <w:t>.</w:t>
      </w:r>
      <w:r>
        <w:t>u11) -0</w:t>
      </w:r>
      <w:r w:rsidR="00644CD5">
        <w:t>.</w:t>
      </w:r>
      <w:r>
        <w:t>316*T(v18</w:t>
      </w:r>
      <w:r w:rsidR="00644CD5">
        <w:t>.</w:t>
      </w:r>
      <w:r>
        <w:t>u12) -0</w:t>
      </w:r>
      <w:r w:rsidR="00644CD5">
        <w:t>.</w:t>
      </w:r>
      <w:r>
        <w:t>387*T(v20</w:t>
      </w:r>
      <w:r w:rsidR="00644CD5">
        <w:t>.</w:t>
      </w:r>
      <w:r>
        <w:t>u3) -0</w:t>
      </w:r>
      <w:r w:rsidR="00644CD5">
        <w:t>.</w:t>
      </w:r>
      <w:r>
        <w:t>49*T(v2</w:t>
      </w:r>
      <w:r w:rsidR="00644CD5">
        <w:t>.</w:t>
      </w:r>
      <w:r>
        <w:t>u23) -0</w:t>
      </w:r>
      <w:r w:rsidR="00644CD5">
        <w:t>.</w:t>
      </w:r>
      <w:r>
        <w:t>259*T(v16</w:t>
      </w:r>
      <w:r w:rsidR="00644CD5">
        <w:t>.</w:t>
      </w:r>
      <w:r>
        <w:t>u26) -0</w:t>
      </w:r>
      <w:r w:rsidR="00644CD5">
        <w:t>.</w:t>
      </w:r>
      <w:r>
        <w:t>441*T(v17</w:t>
      </w:r>
      <w:r w:rsidR="00644CD5">
        <w:t>.</w:t>
      </w:r>
      <w:r>
        <w:t>u13) -0</w:t>
      </w:r>
      <w:r w:rsidR="00644CD5">
        <w:t>.</w:t>
      </w:r>
      <w:r>
        <w:t>503*T(v9</w:t>
      </w:r>
      <w:r w:rsidR="00644CD5">
        <w:t>.</w:t>
      </w:r>
      <w:r>
        <w:t>u4) -0</w:t>
      </w:r>
      <w:r w:rsidR="00644CD5">
        <w:t>.</w:t>
      </w:r>
      <w:r>
        <w:t>563*T(v29</w:t>
      </w:r>
      <w:r w:rsidR="00644CD5">
        <w:t>.</w:t>
      </w:r>
      <w:r>
        <w:t>u1) + 0</w:t>
      </w:r>
      <w:r w:rsidR="00644CD5">
        <w:t>.</w:t>
      </w:r>
      <w:r>
        <w:t>312*T(u29) + 0</w:t>
      </w:r>
      <w:r w:rsidR="00644CD5">
        <w:t>.</w:t>
      </w:r>
      <w:r>
        <w:t>405*T(v11</w:t>
      </w:r>
      <w:r w:rsidR="00644CD5">
        <w:t>.</w:t>
      </w:r>
      <w:r>
        <w:t>u25) + 0</w:t>
      </w:r>
      <w:r w:rsidR="00644CD5">
        <w:t>.</w:t>
      </w:r>
      <w:r>
        <w:t>396*T(v21</w:t>
      </w:r>
      <w:r w:rsidR="00644CD5">
        <w:t>.</w:t>
      </w:r>
      <w:r>
        <w:t>u14) + 0</w:t>
      </w:r>
      <w:r w:rsidR="00644CD5">
        <w:t>.</w:t>
      </w:r>
      <w:r>
        <w:t>456*T(v28</w:t>
      </w:r>
      <w:r w:rsidR="00644CD5">
        <w:t>.</w:t>
      </w:r>
      <w:r>
        <w:t>u2) -0</w:t>
      </w:r>
      <w:r w:rsidR="00644CD5">
        <w:t>.</w:t>
      </w:r>
      <w:r>
        <w:t>55*T(v17</w:t>
      </w:r>
      <w:r w:rsidR="00644CD5">
        <w:t>.</w:t>
      </w:r>
      <w:r>
        <w:t>u7) + 0</w:t>
      </w:r>
      <w:r w:rsidR="00644CD5">
        <w:t>.</w:t>
      </w:r>
      <w:r>
        <w:t>0529*T(v27</w:t>
      </w:r>
      <w:r w:rsidR="00644CD5">
        <w:t>.</w:t>
      </w:r>
      <w:r>
        <w:t>u3) + 0</w:t>
      </w:r>
      <w:r w:rsidR="00644CD5">
        <w:t>.</w:t>
      </w:r>
      <w:r>
        <w:t>393*T(v30</w:t>
      </w:r>
      <w:r w:rsidR="00644CD5">
        <w:t>.</w:t>
      </w:r>
      <w:r>
        <w:t>u3) + 0</w:t>
      </w:r>
      <w:r w:rsidR="00644CD5">
        <w:t>.</w:t>
      </w:r>
      <w:r>
        <w:t>533*T(v19</w:t>
      </w:r>
      <w:r w:rsidR="00644CD5">
        <w:t>.</w:t>
      </w:r>
      <w:r>
        <w:t>u5) + 0</w:t>
      </w:r>
      <w:r w:rsidR="00644CD5">
        <w:t>.</w:t>
      </w:r>
      <w:r>
        <w:t>162*T(v4</w:t>
      </w:r>
      <w:r w:rsidR="00644CD5">
        <w:t>.</w:t>
      </w:r>
      <w:r>
        <w:t>u38) + 0</w:t>
      </w:r>
      <w:r w:rsidR="00644CD5">
        <w:t>.</w:t>
      </w:r>
      <w:r>
        <w:t>23*T(v17</w:t>
      </w:r>
      <w:r w:rsidR="00644CD5">
        <w:t>.</w:t>
      </w:r>
      <w:r>
        <w:t>u19) + 0</w:t>
      </w:r>
      <w:r w:rsidR="00644CD5">
        <w:t>.</w:t>
      </w:r>
      <w:r>
        <w:t>394*NumHal -0</w:t>
      </w:r>
      <w:r w:rsidR="00644CD5">
        <w:t>.</w:t>
      </w:r>
      <w:r>
        <w:t>417*T(v9</w:t>
      </w:r>
      <w:r w:rsidR="00644CD5">
        <w:t>.</w:t>
      </w:r>
      <w:r>
        <w:t>u24) + 0</w:t>
      </w:r>
      <w:r w:rsidR="00644CD5">
        <w:t>.</w:t>
      </w:r>
      <w:r>
        <w:t>18*T(v38) + 0</w:t>
      </w:r>
      <w:r w:rsidR="00644CD5">
        <w:t>.</w:t>
      </w:r>
      <w:r>
        <w:t>312*T(v38</w:t>
      </w:r>
      <w:r w:rsidR="00644CD5">
        <w:t>.</w:t>
      </w:r>
      <w:r>
        <w:t>u2) -0</w:t>
      </w:r>
      <w:r w:rsidR="00644CD5">
        <w:t>.</w:t>
      </w:r>
      <w:r>
        <w:t>194*T(v6</w:t>
      </w:r>
      <w:r w:rsidR="00644CD5">
        <w:t>.</w:t>
      </w:r>
      <w:r>
        <w:t>u12) -0</w:t>
      </w:r>
      <w:r w:rsidR="00644CD5">
        <w:t>.</w:t>
      </w:r>
      <w:r>
        <w:t>327*T(v6</w:t>
      </w:r>
      <w:r w:rsidR="00644CD5">
        <w:t>.</w:t>
      </w:r>
      <w:r>
        <w:t>u31) + 0</w:t>
      </w:r>
      <w:r w:rsidR="00644CD5">
        <w:t>.</w:t>
      </w:r>
      <w:r>
        <w:t>478*T(v14</w:t>
      </w:r>
      <w:r w:rsidR="00644CD5">
        <w:t>.</w:t>
      </w:r>
      <w:r>
        <w:t>u7) -0</w:t>
      </w:r>
      <w:r w:rsidR="00644CD5">
        <w:t>.</w:t>
      </w:r>
      <w:r>
        <w:t>266*T(v8</w:t>
      </w:r>
      <w:r w:rsidR="00644CD5">
        <w:t>.</w:t>
      </w:r>
      <w:r>
        <w:t>u22) -0</w:t>
      </w:r>
      <w:r w:rsidR="00644CD5">
        <w:t>.</w:t>
      </w:r>
      <w:r>
        <w:t>178*T(v28</w:t>
      </w:r>
      <w:r w:rsidR="00644CD5">
        <w:t>.</w:t>
      </w:r>
      <w:r>
        <w:t>u12) -0</w:t>
      </w:r>
      <w:r w:rsidR="00644CD5">
        <w:t>.</w:t>
      </w:r>
      <w:r>
        <w:t>476*T(v7</w:t>
      </w:r>
      <w:r w:rsidR="00644CD5">
        <w:t>.</w:t>
      </w:r>
      <w:r>
        <w:t>u15) + 0</w:t>
      </w:r>
      <w:r w:rsidR="00644CD5">
        <w:t>.</w:t>
      </w:r>
      <w:r>
        <w:t>321*T(v11</w:t>
      </w:r>
      <w:r w:rsidR="00644CD5">
        <w:t>.</w:t>
      </w:r>
      <w:r>
        <w:t>u15) + 0</w:t>
      </w:r>
      <w:r w:rsidR="00644CD5">
        <w:t>.</w:t>
      </w:r>
      <w:r>
        <w:t>394*T(v4</w:t>
      </w:r>
      <w:r w:rsidR="00644CD5">
        <w:t>.</w:t>
      </w:r>
      <w:r>
        <w:t>u8) -0</w:t>
      </w:r>
      <w:r w:rsidR="00644CD5">
        <w:t>.</w:t>
      </w:r>
      <w:r>
        <w:t>303*T(v12</w:t>
      </w:r>
      <w:r w:rsidR="00644CD5">
        <w:t>.</w:t>
      </w:r>
      <w:r>
        <w:t>u31) + 0</w:t>
      </w:r>
      <w:r w:rsidR="00644CD5">
        <w:t>.</w:t>
      </w:r>
      <w:r>
        <w:t>259*T(v2</w:t>
      </w:r>
      <w:r w:rsidR="00644CD5">
        <w:t>.</w:t>
      </w:r>
      <w:r>
        <w:t>u7) -0</w:t>
      </w:r>
      <w:r w:rsidR="00644CD5">
        <w:t>.</w:t>
      </w:r>
      <w:r>
        <w:t>279*T(v5</w:t>
      </w:r>
      <w:r w:rsidR="00644CD5">
        <w:t>.</w:t>
      </w:r>
      <w:r>
        <w:t>u13) -0</w:t>
      </w:r>
      <w:r w:rsidR="00644CD5">
        <w:t>.</w:t>
      </w:r>
      <w:r>
        <w:t>29*T(v26</w:t>
      </w:r>
      <w:r w:rsidR="00644CD5">
        <w:t>.</w:t>
      </w:r>
      <w:r>
        <w:t>u10) + 0</w:t>
      </w:r>
      <w:r w:rsidR="00644CD5">
        <w:t>.</w:t>
      </w:r>
      <w:r>
        <w:t>377*T(v20</w:t>
      </w:r>
      <w:r w:rsidR="00644CD5">
        <w:t>.</w:t>
      </w:r>
      <w:r>
        <w:t>u10) + 0</w:t>
      </w:r>
      <w:r w:rsidR="00644CD5">
        <w:t>.</w:t>
      </w:r>
      <w:r>
        <w:t>409*T(v1</w:t>
      </w:r>
      <w:r w:rsidR="00644CD5">
        <w:t>.</w:t>
      </w:r>
      <w:r>
        <w:t>u35) + 0</w:t>
      </w:r>
      <w:r w:rsidR="00644CD5">
        <w:t>.</w:t>
      </w:r>
      <w:r>
        <w:t>146*T(v4</w:t>
      </w:r>
      <w:r w:rsidR="00644CD5">
        <w:t>.</w:t>
      </w:r>
      <w:r>
        <w:t>u15) -0</w:t>
      </w:r>
      <w:r w:rsidR="00644CD5">
        <w:t>.</w:t>
      </w:r>
      <w:r>
        <w:t>211*T(v5</w:t>
      </w:r>
      <w:r w:rsidR="00644CD5">
        <w:t>.</w:t>
      </w:r>
      <w:r>
        <w:t>u9) + 0</w:t>
      </w:r>
      <w:r w:rsidR="00644CD5">
        <w:t>.</w:t>
      </w:r>
      <w:r>
        <w:t>322*T(v4</w:t>
      </w:r>
      <w:r w:rsidR="00644CD5">
        <w:t>.</w:t>
      </w:r>
      <w:r>
        <w:t>u16) + 0</w:t>
      </w:r>
      <w:r w:rsidR="00644CD5">
        <w:t>.</w:t>
      </w:r>
      <w:r>
        <w:t>351*T(v13</w:t>
      </w:r>
      <w:r w:rsidR="00644CD5">
        <w:t>.</w:t>
      </w:r>
      <w:r>
        <w:t>u6) -0</w:t>
      </w:r>
      <w:r w:rsidR="00644CD5">
        <w:t>.</w:t>
      </w:r>
      <w:r>
        <w:t>241*T(v9</w:t>
      </w:r>
      <w:r w:rsidR="00644CD5">
        <w:t>.</w:t>
      </w:r>
      <w:r>
        <w:t>u22) -0</w:t>
      </w:r>
      <w:r w:rsidR="00644CD5">
        <w:t>.</w:t>
      </w:r>
      <w:r>
        <w:t>238*T(v30) + 0</w:t>
      </w:r>
      <w:r w:rsidR="00644CD5">
        <w:t>.</w:t>
      </w:r>
      <w:r>
        <w:t>312*T(v14</w:t>
      </w:r>
      <w:r w:rsidR="00644CD5">
        <w:t>.</w:t>
      </w:r>
      <w:r>
        <w:t>u9) + 0</w:t>
      </w:r>
      <w:r w:rsidR="00644CD5">
        <w:t>.</w:t>
      </w:r>
      <w:r>
        <w:t>389*T(v21</w:t>
      </w:r>
      <w:r w:rsidR="00644CD5">
        <w:t>.</w:t>
      </w:r>
      <w:r>
        <w:t>u22) + 0</w:t>
      </w:r>
      <w:r w:rsidR="00644CD5">
        <w:t>.</w:t>
      </w:r>
      <w:r>
        <w:t>325*T(v9</w:t>
      </w:r>
      <w:r w:rsidR="00644CD5">
        <w:t>.</w:t>
      </w:r>
      <w:r>
        <w:t>u23) + 0</w:t>
      </w:r>
      <w:r w:rsidR="00644CD5">
        <w:t>.</w:t>
      </w:r>
      <w:r>
        <w:t>331*T(v25</w:t>
      </w:r>
      <w:r w:rsidR="00644CD5">
        <w:t>.</w:t>
      </w:r>
      <w:r>
        <w:t>u5) + 0</w:t>
      </w:r>
      <w:r w:rsidR="00644CD5">
        <w:t>.</w:t>
      </w:r>
      <w:r>
        <w:t>228*T(v15</w:t>
      </w:r>
      <w:r w:rsidR="00644CD5">
        <w:t>.</w:t>
      </w:r>
      <w:r>
        <w:t>u9) + 0</w:t>
      </w:r>
      <w:r w:rsidR="00644CD5">
        <w:t>.</w:t>
      </w:r>
      <w:r>
        <w:t>192*NumAromAtoms -0</w:t>
      </w:r>
      <w:r w:rsidR="00644CD5">
        <w:t>.</w:t>
      </w:r>
      <w:r>
        <w:t>314*T(v17</w:t>
      </w:r>
      <w:r w:rsidR="00644CD5">
        <w:t>.</w:t>
      </w:r>
      <w:r>
        <w:t>u8) + 0</w:t>
      </w:r>
      <w:r w:rsidR="00644CD5">
        <w:t>.</w:t>
      </w:r>
      <w:r>
        <w:t>271*T(v29</w:t>
      </w:r>
      <w:r w:rsidR="00644CD5">
        <w:t>.</w:t>
      </w:r>
      <w:r>
        <w:t>u10) + 0</w:t>
      </w:r>
      <w:r w:rsidR="00644CD5">
        <w:t>.</w:t>
      </w:r>
      <w:r>
        <w:t>421*T(v17</w:t>
      </w:r>
      <w:r w:rsidR="00644CD5">
        <w:t>.</w:t>
      </w:r>
      <w:r>
        <w:t>u18) -0</w:t>
      </w:r>
      <w:r w:rsidR="00644CD5">
        <w:t>.</w:t>
      </w:r>
      <w:r>
        <w:t>242*T(v14</w:t>
      </w:r>
      <w:r w:rsidR="00644CD5">
        <w:t>.</w:t>
      </w:r>
      <w:r>
        <w:t>u24) + 0</w:t>
      </w:r>
      <w:r w:rsidR="00644CD5">
        <w:t>.</w:t>
      </w:r>
      <w:r>
        <w:t>366*T(v25</w:t>
      </w:r>
      <w:r w:rsidR="00644CD5">
        <w:t>.</w:t>
      </w:r>
      <w:r>
        <w:t>u12) -0</w:t>
      </w:r>
      <w:r w:rsidR="00644CD5">
        <w:t>.</w:t>
      </w:r>
      <w:r>
        <w:t>243*T(v4</w:t>
      </w:r>
      <w:r w:rsidR="00644CD5">
        <w:t>.</w:t>
      </w:r>
      <w:r>
        <w:t>u19) + 0</w:t>
      </w:r>
      <w:r w:rsidR="00644CD5">
        <w:t>.</w:t>
      </w:r>
      <w:r>
        <w:t>34*T(v25</w:t>
      </w:r>
      <w:r w:rsidR="00644CD5">
        <w:t>.</w:t>
      </w:r>
      <w:r>
        <w:t>u16) -0</w:t>
      </w:r>
      <w:r w:rsidR="00644CD5">
        <w:t>.</w:t>
      </w:r>
      <w:r>
        <w:t>454*T(v7</w:t>
      </w:r>
      <w:r w:rsidR="00644CD5">
        <w:t>.</w:t>
      </w:r>
      <w:r>
        <w:t>u8) + 0</w:t>
      </w:r>
      <w:r w:rsidR="00644CD5">
        <w:t>.</w:t>
      </w:r>
      <w:r>
        <w:t>469*T(v13</w:t>
      </w:r>
      <w:r w:rsidR="00644CD5">
        <w:t>.</w:t>
      </w:r>
      <w:r>
        <w:t>u2) + 11</w:t>
      </w:r>
      <w:r w:rsidR="00644CD5">
        <w:t>.</w:t>
      </w:r>
      <w:r>
        <w:t>4*Volume^3 -0</w:t>
      </w:r>
      <w:r w:rsidR="00644CD5">
        <w:t>.</w:t>
      </w:r>
      <w:r>
        <w:t>293*T(v3) -0</w:t>
      </w:r>
      <w:r w:rsidR="00644CD5">
        <w:t>.</w:t>
      </w:r>
      <w:r>
        <w:t>168*T(v33</w:t>
      </w:r>
      <w:r w:rsidR="00644CD5">
        <w:t>.</w:t>
      </w:r>
      <w:r>
        <w:t>u9) -0</w:t>
      </w:r>
      <w:r w:rsidR="00644CD5">
        <w:t>.</w:t>
      </w:r>
      <w:r>
        <w:t>29*T(v37</w:t>
      </w:r>
      <w:r w:rsidR="00644CD5">
        <w:t>.</w:t>
      </w:r>
      <w:r>
        <w:t>u3) + 0</w:t>
      </w:r>
      <w:r w:rsidR="00644CD5">
        <w:t>.</w:t>
      </w:r>
      <w:r>
        <w:t>401*T(v4</w:t>
      </w:r>
      <w:r w:rsidR="00644CD5">
        <w:t>.</w:t>
      </w:r>
      <w:r>
        <w:t>u4) + 0</w:t>
      </w:r>
      <w:r w:rsidR="00644CD5">
        <w:t>.</w:t>
      </w:r>
      <w:r>
        <w:t>252*T(v16</w:t>
      </w:r>
      <w:r w:rsidR="00644CD5">
        <w:t>.</w:t>
      </w:r>
      <w:r>
        <w:t>u5) -0</w:t>
      </w:r>
      <w:r w:rsidR="00644CD5">
        <w:t>.</w:t>
      </w:r>
      <w:r>
        <w:t>377*T(v18</w:t>
      </w:r>
      <w:r w:rsidR="00644CD5">
        <w:t>.</w:t>
      </w:r>
      <w:r>
        <w:t>u6) -0</w:t>
      </w:r>
      <w:r w:rsidR="00644CD5">
        <w:t>.</w:t>
      </w:r>
      <w:r>
        <w:t>196*T(v13</w:t>
      </w:r>
      <w:r w:rsidR="00644CD5">
        <w:t>.</w:t>
      </w:r>
      <w:r>
        <w:t>u29) -0</w:t>
      </w:r>
      <w:r w:rsidR="00644CD5">
        <w:t>.</w:t>
      </w:r>
      <w:r>
        <w:t>42*T(v30</w:t>
      </w:r>
      <w:r w:rsidR="00644CD5">
        <w:t>.</w:t>
      </w:r>
      <w:r>
        <w:t>u1) + 0</w:t>
      </w:r>
      <w:r w:rsidR="00644CD5">
        <w:t>.</w:t>
      </w:r>
      <w:r>
        <w:t>217*T(u9) -0</w:t>
      </w:r>
      <w:r w:rsidR="00644CD5">
        <w:t>.</w:t>
      </w:r>
      <w:r>
        <w:t>159*T(u34) + 0</w:t>
      </w:r>
      <w:r w:rsidR="00644CD5">
        <w:t>.</w:t>
      </w:r>
      <w:r>
        <w:t>337*T(v6</w:t>
      </w:r>
      <w:r w:rsidR="00644CD5">
        <w:t>.</w:t>
      </w:r>
      <w:r>
        <w:t>u28) + 0</w:t>
      </w:r>
      <w:r w:rsidR="00644CD5">
        <w:t>.</w:t>
      </w:r>
      <w:r>
        <w:t>357*T(v24</w:t>
      </w:r>
      <w:r w:rsidR="00644CD5">
        <w:t>.</w:t>
      </w:r>
      <w:r>
        <w:t>u4) -0</w:t>
      </w:r>
      <w:r w:rsidR="00644CD5">
        <w:t>.</w:t>
      </w:r>
      <w:r>
        <w:t>103*T(v24) + 0</w:t>
      </w:r>
      <w:r w:rsidR="00644CD5">
        <w:t>.</w:t>
      </w:r>
      <w:r>
        <w:t>362*T(v3</w:t>
      </w:r>
      <w:r w:rsidR="00644CD5">
        <w:t>.</w:t>
      </w:r>
      <w:r>
        <w:t>u9) + 0</w:t>
      </w:r>
      <w:r w:rsidR="00644CD5">
        <w:t>.</w:t>
      </w:r>
      <w:r>
        <w:t>387*T(v21</w:t>
      </w:r>
      <w:r w:rsidR="00644CD5">
        <w:t>.</w:t>
      </w:r>
      <w:r>
        <w:t>u8) + 0</w:t>
      </w:r>
      <w:r w:rsidR="00644CD5">
        <w:t>.</w:t>
      </w:r>
      <w:r>
        <w:t>298*T(v32</w:t>
      </w:r>
      <w:r w:rsidR="00644CD5">
        <w:t>.</w:t>
      </w:r>
      <w:r>
        <w:t>u3) + 0</w:t>
      </w:r>
      <w:r w:rsidR="00644CD5">
        <w:t>.</w:t>
      </w:r>
      <w:r>
        <w:t>206*T(v25) + 0</w:t>
      </w:r>
      <w:r w:rsidR="00644CD5">
        <w:t>.</w:t>
      </w:r>
      <w:r>
        <w:t>329*T(v2</w:t>
      </w:r>
      <w:r w:rsidR="00644CD5">
        <w:t>.</w:t>
      </w:r>
      <w:r>
        <w:t>u18) + 0</w:t>
      </w:r>
      <w:r w:rsidR="00644CD5">
        <w:t>.</w:t>
      </w:r>
      <w:r>
        <w:t>254*T(v17</w:t>
      </w:r>
      <w:r w:rsidR="00644CD5">
        <w:t>.</w:t>
      </w:r>
      <w:r>
        <w:t>u20) + 0</w:t>
      </w:r>
      <w:r w:rsidR="00644CD5">
        <w:t>.</w:t>
      </w:r>
      <w:r>
        <w:t>263*T(v18</w:t>
      </w:r>
      <w:r w:rsidR="00644CD5">
        <w:t>.</w:t>
      </w:r>
      <w:r>
        <w:t>u8) -0</w:t>
      </w:r>
      <w:r w:rsidR="00644CD5">
        <w:t>.</w:t>
      </w:r>
      <w:r>
        <w:t>302*T(v19</w:t>
      </w:r>
      <w:r w:rsidR="00644CD5">
        <w:t>.</w:t>
      </w:r>
      <w:r>
        <w:t>u16) + 0</w:t>
      </w:r>
      <w:r w:rsidR="00644CD5">
        <w:t>.</w:t>
      </w:r>
      <w:r>
        <w:t>228*T(v15</w:t>
      </w:r>
      <w:r w:rsidR="00644CD5">
        <w:t>.</w:t>
      </w:r>
      <w:r>
        <w:t>u20) -0</w:t>
      </w:r>
      <w:r w:rsidR="00644CD5">
        <w:t>.</w:t>
      </w:r>
      <w:r>
        <w:t>3*T(v3</w:t>
      </w:r>
      <w:r w:rsidR="00644CD5">
        <w:t>.</w:t>
      </w:r>
      <w:r>
        <w:t>u34) + 0</w:t>
      </w:r>
      <w:r w:rsidR="00644CD5">
        <w:t>.</w:t>
      </w:r>
      <w:r>
        <w:t>285*T(v6</w:t>
      </w:r>
      <w:r w:rsidR="00644CD5">
        <w:t>.</w:t>
      </w:r>
      <w:r>
        <w:t>u11) + 0</w:t>
      </w:r>
      <w:r w:rsidR="00644CD5">
        <w:t>.</w:t>
      </w:r>
      <w:r>
        <w:t>212*T(v1</w:t>
      </w:r>
      <w:r w:rsidR="00644CD5">
        <w:t>.</w:t>
      </w:r>
      <w:r>
        <w:t>u4) -0</w:t>
      </w:r>
      <w:r w:rsidR="00644CD5">
        <w:t>.</w:t>
      </w:r>
      <w:r>
        <w:t>14*T(v27</w:t>
      </w:r>
      <w:r w:rsidR="00644CD5">
        <w:t>.</w:t>
      </w:r>
      <w:r>
        <w:t>u13) -0</w:t>
      </w:r>
      <w:r w:rsidR="00644CD5">
        <w:t>.</w:t>
      </w:r>
      <w:r>
        <w:t>18*T(v2</w:t>
      </w:r>
      <w:r w:rsidR="00644CD5">
        <w:t>.</w:t>
      </w:r>
      <w:r>
        <w:t>u6) -0</w:t>
      </w:r>
      <w:r w:rsidR="00644CD5">
        <w:t>.</w:t>
      </w:r>
      <w:r>
        <w:t>389*T(v20</w:t>
      </w:r>
      <w:r w:rsidR="00644CD5">
        <w:t>.</w:t>
      </w:r>
      <w:r>
        <w:t>u16) + 0</w:t>
      </w:r>
      <w:r w:rsidR="00644CD5">
        <w:t>.</w:t>
      </w:r>
      <w:r>
        <w:t>156*T(v29</w:t>
      </w:r>
      <w:r w:rsidR="00644CD5">
        <w:t>.</w:t>
      </w:r>
      <w:r>
        <w:t>u2) -0</w:t>
      </w:r>
      <w:r w:rsidR="00644CD5">
        <w:t>.</w:t>
      </w:r>
      <w:r>
        <w:t>295*T(v9</w:t>
      </w:r>
      <w:r w:rsidR="00644CD5">
        <w:t>.</w:t>
      </w:r>
      <w:r>
        <w:t>u31) -0</w:t>
      </w:r>
      <w:r w:rsidR="00644CD5">
        <w:t>.</w:t>
      </w:r>
      <w:r>
        <w:t>237*T(v17</w:t>
      </w:r>
      <w:r w:rsidR="00644CD5">
        <w:t>.</w:t>
      </w:r>
      <w:r>
        <w:t>u26) -0</w:t>
      </w:r>
      <w:r w:rsidR="00644CD5">
        <w:t>.</w:t>
      </w:r>
      <w:r>
        <w:t>231*T(v13</w:t>
      </w:r>
      <w:r w:rsidR="00644CD5">
        <w:t>.</w:t>
      </w:r>
      <w:r>
        <w:t>u20) -0</w:t>
      </w:r>
      <w:r w:rsidR="00644CD5">
        <w:t>.</w:t>
      </w:r>
      <w:r>
        <w:t>289*T(v30</w:t>
      </w:r>
      <w:r w:rsidR="00644CD5">
        <w:t>.</w:t>
      </w:r>
      <w:r>
        <w:t>u2) + 0</w:t>
      </w:r>
      <w:r w:rsidR="00644CD5">
        <w:t>.</w:t>
      </w:r>
      <w:r>
        <w:t>204*T(u24) -0</w:t>
      </w:r>
      <w:r w:rsidR="00644CD5">
        <w:t>.</w:t>
      </w:r>
      <w:r>
        <w:t>254*T(v4</w:t>
      </w:r>
      <w:r w:rsidR="00644CD5">
        <w:t>.</w:t>
      </w:r>
      <w:r>
        <w:t>u39) -0</w:t>
      </w:r>
      <w:r w:rsidR="00644CD5">
        <w:t>.</w:t>
      </w:r>
      <w:r>
        <w:t>218*T(v9</w:t>
      </w:r>
      <w:r w:rsidR="00644CD5">
        <w:t>.</w:t>
      </w:r>
      <w:r>
        <w:t>u6) + 0</w:t>
      </w:r>
      <w:r w:rsidR="00644CD5">
        <w:t>.</w:t>
      </w:r>
      <w:r>
        <w:t>184*T(v35</w:t>
      </w:r>
      <w:r w:rsidR="00644CD5">
        <w:t>.</w:t>
      </w:r>
      <w:r>
        <w:t>u3) + 0</w:t>
      </w:r>
      <w:r w:rsidR="00644CD5">
        <w:t>.</w:t>
      </w:r>
      <w:r>
        <w:t>29*T(v11</w:t>
      </w:r>
      <w:r w:rsidR="00644CD5">
        <w:t>.</w:t>
      </w:r>
      <w:r>
        <w:t>u12) + 0</w:t>
      </w:r>
      <w:r w:rsidR="00644CD5">
        <w:t>.</w:t>
      </w:r>
      <w:r>
        <w:t>243*T(v25</w:t>
      </w:r>
      <w:r w:rsidR="00644CD5">
        <w:t>.</w:t>
      </w:r>
      <w:r>
        <w:t>u18) -0</w:t>
      </w:r>
      <w:r w:rsidR="00644CD5">
        <w:t>.</w:t>
      </w:r>
      <w:r>
        <w:t>0916*T(v19) -0</w:t>
      </w:r>
      <w:r w:rsidR="00644CD5">
        <w:t>.</w:t>
      </w:r>
      <w:r>
        <w:t>256*T(v9</w:t>
      </w:r>
      <w:r w:rsidR="00644CD5">
        <w:t>.</w:t>
      </w:r>
      <w:r>
        <w:t>u27) + 0</w:t>
      </w:r>
      <w:r w:rsidR="00644CD5">
        <w:t>.</w:t>
      </w:r>
      <w:r>
        <w:t>282*T(v8</w:t>
      </w:r>
      <w:r w:rsidR="00644CD5">
        <w:t>.</w:t>
      </w:r>
      <w:r>
        <w:t>u32) + 0</w:t>
      </w:r>
      <w:r w:rsidR="00644CD5">
        <w:t>.</w:t>
      </w:r>
      <w:r>
        <w:t>306*T(v16</w:t>
      </w:r>
      <w:r w:rsidR="00644CD5">
        <w:t>.</w:t>
      </w:r>
      <w:r>
        <w:t>u15) + 0</w:t>
      </w:r>
      <w:r w:rsidR="00644CD5">
        <w:t>.</w:t>
      </w:r>
      <w:r>
        <w:t>283*T(v16</w:t>
      </w:r>
      <w:r w:rsidR="00644CD5">
        <w:t>.</w:t>
      </w:r>
      <w:r>
        <w:t>u1) + 0</w:t>
      </w:r>
      <w:r w:rsidR="00644CD5">
        <w:t>.</w:t>
      </w:r>
      <w:r>
        <w:t>0981*T(v3</w:t>
      </w:r>
      <w:r w:rsidR="00644CD5">
        <w:t>.</w:t>
      </w:r>
      <w:r>
        <w:t>u18) -0</w:t>
      </w:r>
      <w:r w:rsidR="00644CD5">
        <w:t>.</w:t>
      </w:r>
      <w:r>
        <w:t>226*T(v4</w:t>
      </w:r>
      <w:r w:rsidR="00644CD5">
        <w:t>.</w:t>
      </w:r>
      <w:r>
        <w:t>u10) + 0</w:t>
      </w:r>
      <w:r w:rsidR="00644CD5">
        <w:t>.</w:t>
      </w:r>
      <w:r>
        <w:t>236*T(v40</w:t>
      </w:r>
      <w:r w:rsidR="00644CD5">
        <w:t>.</w:t>
      </w:r>
      <w:r>
        <w:t>u1) + 0</w:t>
      </w:r>
      <w:r w:rsidR="00644CD5">
        <w:t>.</w:t>
      </w:r>
      <w:r>
        <w:t>129*T(v23</w:t>
      </w:r>
      <w:r w:rsidR="00644CD5">
        <w:t>.</w:t>
      </w:r>
      <w:r>
        <w:t>u6) -0</w:t>
      </w:r>
      <w:r w:rsidR="00644CD5">
        <w:t>.</w:t>
      </w:r>
      <w:r>
        <w:t>126*T(v26</w:t>
      </w:r>
      <w:r w:rsidR="00644CD5">
        <w:t>.</w:t>
      </w:r>
      <w:r>
        <w:t>u14) -0</w:t>
      </w:r>
      <w:r w:rsidR="00644CD5">
        <w:t>.</w:t>
      </w:r>
      <w:r>
        <w:t>265*T(v26</w:t>
      </w:r>
      <w:r w:rsidR="00644CD5">
        <w:t>.</w:t>
      </w:r>
      <w:r>
        <w:t>u13) -0</w:t>
      </w:r>
      <w:r w:rsidR="00644CD5">
        <w:t>.</w:t>
      </w:r>
      <w:r>
        <w:t>233*T(v12</w:t>
      </w:r>
      <w:r w:rsidR="00644CD5">
        <w:t>.</w:t>
      </w:r>
      <w:r>
        <w:t>u15) + 0</w:t>
      </w:r>
      <w:r w:rsidR="00644CD5">
        <w:t>.</w:t>
      </w:r>
      <w:r>
        <w:t>17*T(v6</w:t>
      </w:r>
      <w:r w:rsidR="00644CD5">
        <w:t>.</w:t>
      </w:r>
      <w:r>
        <w:t>u15) + 0</w:t>
      </w:r>
      <w:r w:rsidR="00644CD5">
        <w:t>.</w:t>
      </w:r>
      <w:r>
        <w:t>187*T(v5</w:t>
      </w:r>
      <w:r w:rsidR="00644CD5">
        <w:t>.</w:t>
      </w:r>
      <w:r>
        <w:t>u16) -0</w:t>
      </w:r>
      <w:r w:rsidR="00644CD5">
        <w:t>.</w:t>
      </w:r>
      <w:r>
        <w:t>195*T(v3</w:t>
      </w:r>
      <w:r w:rsidR="00644CD5">
        <w:t>.</w:t>
      </w:r>
      <w:r>
        <w:t>u37) -0</w:t>
      </w:r>
      <w:r w:rsidR="00644CD5">
        <w:t>.</w:t>
      </w:r>
      <w:r>
        <w:t>174*T(v31</w:t>
      </w:r>
      <w:r w:rsidR="00644CD5">
        <w:t>.</w:t>
      </w:r>
      <w:r>
        <w:t>u2) -0</w:t>
      </w:r>
      <w:r w:rsidR="00644CD5">
        <w:t>.</w:t>
      </w:r>
      <w:r>
        <w:t>218*T(v1</w:t>
      </w:r>
      <w:r w:rsidR="00644CD5">
        <w:t>.</w:t>
      </w:r>
      <w:r>
        <w:t>u34) -0</w:t>
      </w:r>
      <w:r w:rsidR="00644CD5">
        <w:t>.</w:t>
      </w:r>
      <w:r>
        <w:t>24*T(v17</w:t>
      </w:r>
      <w:r w:rsidR="00644CD5">
        <w:t>.</w:t>
      </w:r>
      <w:r>
        <w:t>u6) + 0</w:t>
      </w:r>
      <w:r w:rsidR="00644CD5">
        <w:t>.</w:t>
      </w:r>
      <w:r>
        <w:t>105*T(v21) -0</w:t>
      </w:r>
      <w:r w:rsidR="00644CD5">
        <w:t>.</w:t>
      </w:r>
      <w:r>
        <w:t>254*T(v28</w:t>
      </w:r>
      <w:r w:rsidR="00644CD5">
        <w:t>.</w:t>
      </w:r>
      <w:r>
        <w:t>u7) -0</w:t>
      </w:r>
      <w:r w:rsidR="00644CD5">
        <w:t>.</w:t>
      </w:r>
      <w:r>
        <w:t>256*T(v15</w:t>
      </w:r>
      <w:r w:rsidR="00644CD5">
        <w:t>.</w:t>
      </w:r>
      <w:r>
        <w:t>u24) + 0</w:t>
      </w:r>
      <w:r w:rsidR="00644CD5">
        <w:t>.</w:t>
      </w:r>
      <w:r>
        <w:t>151*T(v7</w:t>
      </w:r>
      <w:r w:rsidR="00644CD5">
        <w:t>.</w:t>
      </w:r>
      <w:r>
        <w:t>u28) -0</w:t>
      </w:r>
      <w:r w:rsidR="00644CD5">
        <w:t>.</w:t>
      </w:r>
      <w:r>
        <w:t>19*T(v7</w:t>
      </w:r>
      <w:r w:rsidR="00644CD5">
        <w:t>.</w:t>
      </w:r>
      <w:r>
        <w:t>u30) -0</w:t>
      </w:r>
      <w:r w:rsidR="00644CD5">
        <w:t>.</w:t>
      </w:r>
      <w:r>
        <w:t>224*T(v14</w:t>
      </w:r>
      <w:r w:rsidR="00644CD5">
        <w:t>.</w:t>
      </w:r>
      <w:r>
        <w:t>u16) -0</w:t>
      </w:r>
      <w:r w:rsidR="00644CD5">
        <w:t>.</w:t>
      </w:r>
      <w:r>
        <w:t>227*T(v14</w:t>
      </w:r>
      <w:r w:rsidR="00644CD5">
        <w:t>.</w:t>
      </w:r>
      <w:r>
        <w:t>u26) + 0</w:t>
      </w:r>
      <w:r w:rsidR="00644CD5">
        <w:t>.</w:t>
      </w:r>
      <w:r>
        <w:t>187*T(v31</w:t>
      </w:r>
      <w:r w:rsidR="00644CD5">
        <w:t>.</w:t>
      </w:r>
      <w:r>
        <w:t>u6) + 0</w:t>
      </w:r>
      <w:r w:rsidR="00644CD5">
        <w:t>.</w:t>
      </w:r>
      <w:r>
        <w:t>16*T(v22</w:t>
      </w:r>
      <w:r w:rsidR="00644CD5">
        <w:t>.</w:t>
      </w:r>
      <w:r>
        <w:t>u20) -0</w:t>
      </w:r>
      <w:r w:rsidR="00644CD5">
        <w:t>.</w:t>
      </w:r>
      <w:r>
        <w:t>145*T(v23</w:t>
      </w:r>
      <w:r w:rsidR="00644CD5">
        <w:t>.</w:t>
      </w:r>
      <w:r>
        <w:t>u4) + 0</w:t>
      </w:r>
      <w:r w:rsidR="00644CD5">
        <w:t>.</w:t>
      </w:r>
      <w:r>
        <w:t>165*T(v8</w:t>
      </w:r>
      <w:r w:rsidR="00644CD5">
        <w:t>.</w:t>
      </w:r>
      <w:r>
        <w:t>u34) + 0</w:t>
      </w:r>
      <w:r w:rsidR="00644CD5">
        <w:t>.</w:t>
      </w:r>
      <w:r>
        <w:t>106*T(v5</w:t>
      </w:r>
      <w:r w:rsidR="00644CD5">
        <w:t>.</w:t>
      </w:r>
      <w:r>
        <w:t>u22) + 0</w:t>
      </w:r>
      <w:r w:rsidR="00644CD5">
        <w:t>.</w:t>
      </w:r>
      <w:r>
        <w:t>246*T(v33</w:t>
      </w:r>
      <w:r w:rsidR="00644CD5">
        <w:t>.</w:t>
      </w:r>
      <w:r>
        <w:t>u8) -0</w:t>
      </w:r>
      <w:r w:rsidR="00644CD5">
        <w:t>.</w:t>
      </w:r>
      <w:r>
        <w:t>216*T(v15</w:t>
      </w:r>
      <w:r w:rsidR="00644CD5">
        <w:t>.</w:t>
      </w:r>
      <w:r>
        <w:t>u10) + 0</w:t>
      </w:r>
      <w:r w:rsidR="00644CD5">
        <w:t>.</w:t>
      </w:r>
      <w:r>
        <w:t>196*T(v18</w:t>
      </w:r>
      <w:r w:rsidR="00644CD5">
        <w:t>.</w:t>
      </w:r>
      <w:r>
        <w:t>u17) -0</w:t>
      </w:r>
      <w:r w:rsidR="00644CD5">
        <w:t>.</w:t>
      </w:r>
      <w:r>
        <w:t>169*T(v7</w:t>
      </w:r>
      <w:r w:rsidR="00644CD5">
        <w:t>.</w:t>
      </w:r>
      <w:r>
        <w:t>u29) -0</w:t>
      </w:r>
      <w:r w:rsidR="00644CD5">
        <w:t>.</w:t>
      </w:r>
      <w:r>
        <w:t>141*T(v31</w:t>
      </w:r>
      <w:r w:rsidR="00644CD5">
        <w:t>.</w:t>
      </w:r>
      <w:r>
        <w:t>u12) + 0</w:t>
      </w:r>
      <w:r w:rsidR="00644CD5">
        <w:t>.</w:t>
      </w:r>
      <w:r>
        <w:t>149*T(v6</w:t>
      </w:r>
      <w:r w:rsidR="00644CD5">
        <w:t>.</w:t>
      </w:r>
      <w:r>
        <w:t>u20) -0</w:t>
      </w:r>
      <w:r w:rsidR="00644CD5">
        <w:t>.</w:t>
      </w:r>
      <w:r>
        <w:t>167*T(v29</w:t>
      </w:r>
      <w:r w:rsidR="00644CD5">
        <w:t>.</w:t>
      </w:r>
      <w:r>
        <w:t>u14) + 0</w:t>
      </w:r>
      <w:r w:rsidR="00644CD5">
        <w:t>.</w:t>
      </w:r>
      <w:r>
        <w:t>25*T(v26</w:t>
      </w:r>
      <w:r w:rsidR="00644CD5">
        <w:t>.</w:t>
      </w:r>
      <w:r>
        <w:t>u8) -0</w:t>
      </w:r>
      <w:r w:rsidR="00644CD5">
        <w:t>.</w:t>
      </w:r>
      <w:r>
        <w:t>202*T(v23</w:t>
      </w:r>
      <w:r w:rsidR="00644CD5">
        <w:t>.</w:t>
      </w:r>
      <w:r>
        <w:t>u7) + 0</w:t>
      </w:r>
      <w:r w:rsidR="00644CD5">
        <w:t>.</w:t>
      </w:r>
      <w:r>
        <w:t>264*T(v3</w:t>
      </w:r>
      <w:r w:rsidR="00644CD5">
        <w:t>.</w:t>
      </w:r>
      <w:r>
        <w:t>u12) -0</w:t>
      </w:r>
      <w:r w:rsidR="00644CD5">
        <w:t>.</w:t>
      </w:r>
      <w:r>
        <w:t>191*T(v11</w:t>
      </w:r>
      <w:r w:rsidR="00644CD5">
        <w:t>.</w:t>
      </w:r>
      <w:r>
        <w:t>u8) + 0</w:t>
      </w:r>
      <w:r w:rsidR="00644CD5">
        <w:t>.</w:t>
      </w:r>
      <w:r>
        <w:t>205*T(v13</w:t>
      </w:r>
      <w:r w:rsidR="00644CD5">
        <w:t>.</w:t>
      </w:r>
      <w:r>
        <w:t>u16) + 0</w:t>
      </w:r>
      <w:r w:rsidR="00644CD5">
        <w:t>.</w:t>
      </w:r>
      <w:r>
        <w:t>212*T(v15</w:t>
      </w:r>
      <w:r w:rsidR="00644CD5">
        <w:t>.</w:t>
      </w:r>
      <w:r>
        <w:t>u3) + 0</w:t>
      </w:r>
      <w:r w:rsidR="00644CD5">
        <w:t>.</w:t>
      </w:r>
      <w:r>
        <w:t>179*NumAcceptor + 0</w:t>
      </w:r>
      <w:r w:rsidR="00644CD5">
        <w:t>.</w:t>
      </w:r>
      <w:r>
        <w:t>251*T(v5</w:t>
      </w:r>
      <w:r w:rsidR="00644CD5">
        <w:t>.</w:t>
      </w:r>
      <w:r>
        <w:t>u19) -0</w:t>
      </w:r>
      <w:r w:rsidR="00644CD5">
        <w:t>.</w:t>
      </w:r>
      <w:r>
        <w:t>125*T(u10) -0</w:t>
      </w:r>
      <w:r w:rsidR="00644CD5">
        <w:t>.</w:t>
      </w:r>
      <w:r>
        <w:t>0919*T(v4</w:t>
      </w:r>
      <w:r w:rsidR="00644CD5">
        <w:t>.</w:t>
      </w:r>
      <w:r>
        <w:t>u1) -0</w:t>
      </w:r>
      <w:r w:rsidR="00644CD5">
        <w:t>.</w:t>
      </w:r>
      <w:r>
        <w:t>172*T(v3</w:t>
      </w:r>
      <w:r w:rsidR="00644CD5">
        <w:t>.</w:t>
      </w:r>
      <w:r>
        <w:t>u13) -0</w:t>
      </w:r>
      <w:r w:rsidR="00644CD5">
        <w:t>.</w:t>
      </w:r>
      <w:r>
        <w:t>136*T(v36</w:t>
      </w:r>
      <w:r w:rsidR="00644CD5">
        <w:t>.</w:t>
      </w:r>
      <w:r>
        <w:t>u6) + 0</w:t>
      </w:r>
      <w:r w:rsidR="00644CD5">
        <w:t>.</w:t>
      </w:r>
      <w:r>
        <w:t>137*T(v12</w:t>
      </w:r>
      <w:r w:rsidR="00644CD5">
        <w:t>.</w:t>
      </w:r>
      <w:r>
        <w:t>u24) + 0</w:t>
      </w:r>
      <w:r w:rsidR="00644CD5">
        <w:t>.</w:t>
      </w:r>
      <w:r>
        <w:t>134*T(v13</w:t>
      </w:r>
      <w:r w:rsidR="00644CD5">
        <w:t>.</w:t>
      </w:r>
      <w:r>
        <w:t>u25) -0</w:t>
      </w:r>
      <w:r w:rsidR="00644CD5">
        <w:t>.</w:t>
      </w:r>
      <w:r>
        <w:t>235*T(v19</w:t>
      </w:r>
      <w:r w:rsidR="00644CD5">
        <w:t>.</w:t>
      </w:r>
      <w:r>
        <w:t>u17) + 0</w:t>
      </w:r>
      <w:r w:rsidR="00644CD5">
        <w:t>.</w:t>
      </w:r>
      <w:r>
        <w:t>129*T(v2</w:t>
      </w:r>
      <w:r w:rsidR="00644CD5">
        <w:t>.</w:t>
      </w:r>
      <w:r>
        <w:t>u20) -0</w:t>
      </w:r>
      <w:r w:rsidR="00644CD5">
        <w:t>.</w:t>
      </w:r>
      <w:r>
        <w:t>191*T(v9</w:t>
      </w:r>
      <w:r w:rsidR="00644CD5">
        <w:t>.</w:t>
      </w:r>
      <w:r>
        <w:t>u9) -0</w:t>
      </w:r>
      <w:r w:rsidR="00644CD5">
        <w:t>.</w:t>
      </w:r>
      <w:r>
        <w:t>187*T(v5</w:t>
      </w:r>
      <w:r w:rsidR="00644CD5">
        <w:t>.</w:t>
      </w:r>
      <w:r>
        <w:t>u35) + 0</w:t>
      </w:r>
      <w:r w:rsidR="00644CD5">
        <w:t>.</w:t>
      </w:r>
      <w:r>
        <w:t>185*T(v30</w:t>
      </w:r>
      <w:r w:rsidR="00644CD5">
        <w:t>.</w:t>
      </w:r>
      <w:r>
        <w:t>u4) + 0</w:t>
      </w:r>
      <w:r w:rsidR="00644CD5">
        <w:t>.</w:t>
      </w:r>
      <w:r>
        <w:t>115*T(u37) -0</w:t>
      </w:r>
      <w:r w:rsidR="00644CD5">
        <w:t>.</w:t>
      </w:r>
      <w:r>
        <w:t>251*T(v6</w:t>
      </w:r>
      <w:r w:rsidR="00644CD5">
        <w:t>.</w:t>
      </w:r>
      <w:r>
        <w:t>u3) -0</w:t>
      </w:r>
      <w:r w:rsidR="00644CD5">
        <w:t>.</w:t>
      </w:r>
      <w:r>
        <w:t>149*T(v24</w:t>
      </w:r>
      <w:r w:rsidR="00644CD5">
        <w:t>.</w:t>
      </w:r>
      <w:r>
        <w:t>u9) -0</w:t>
      </w:r>
      <w:r w:rsidR="00644CD5">
        <w:t>.</w:t>
      </w:r>
      <w:r>
        <w:t>192*T(v19</w:t>
      </w:r>
      <w:r w:rsidR="00644CD5">
        <w:t>.</w:t>
      </w:r>
      <w:r>
        <w:t>u2) -0</w:t>
      </w:r>
      <w:r w:rsidR="00644CD5">
        <w:t>.</w:t>
      </w:r>
      <w:r>
        <w:t>178*T(v3</w:t>
      </w:r>
      <w:r w:rsidR="00644CD5">
        <w:t>.</w:t>
      </w:r>
      <w:r>
        <w:t>u10) -0</w:t>
      </w:r>
      <w:r w:rsidR="00644CD5">
        <w:t>.</w:t>
      </w:r>
      <w:r>
        <w:t>186*T(v6</w:t>
      </w:r>
      <w:r w:rsidR="00644CD5">
        <w:t>.</w:t>
      </w:r>
      <w:r>
        <w:t>u19) -0</w:t>
      </w:r>
      <w:r w:rsidR="00644CD5">
        <w:t>.</w:t>
      </w:r>
      <w:r>
        <w:t>193*T(v20</w:t>
      </w:r>
      <w:r w:rsidR="00644CD5">
        <w:t>.</w:t>
      </w:r>
      <w:r>
        <w:t>u19) -0</w:t>
      </w:r>
      <w:r w:rsidR="00644CD5">
        <w:t>.</w:t>
      </w:r>
      <w:r>
        <w:t>0927*T(v2) -0</w:t>
      </w:r>
      <w:r w:rsidR="00644CD5">
        <w:t>.</w:t>
      </w:r>
      <w:r>
        <w:t>107*T(v32) -0</w:t>
      </w:r>
      <w:r w:rsidR="00644CD5">
        <w:t>.</w:t>
      </w:r>
      <w:r>
        <w:t>195*T(v22</w:t>
      </w:r>
      <w:r w:rsidR="00644CD5">
        <w:t>.</w:t>
      </w:r>
      <w:r>
        <w:t>u6) -0</w:t>
      </w:r>
      <w:r w:rsidR="00644CD5">
        <w:t>.</w:t>
      </w:r>
      <w:r>
        <w:t>16*T(u4) + 0</w:t>
      </w:r>
      <w:r w:rsidR="00644CD5">
        <w:t>.</w:t>
      </w:r>
      <w:r>
        <w:t>154*T(v7</w:t>
      </w:r>
      <w:r w:rsidR="00644CD5">
        <w:t>.</w:t>
      </w:r>
      <w:r>
        <w:t>u13) + 0</w:t>
      </w:r>
      <w:r w:rsidR="00644CD5">
        <w:t>.</w:t>
      </w:r>
      <w:r>
        <w:t>148*T(v11</w:t>
      </w:r>
      <w:r w:rsidR="00644CD5">
        <w:t>.</w:t>
      </w:r>
      <w:r>
        <w:t>u19) -0</w:t>
      </w:r>
      <w:r w:rsidR="00644CD5">
        <w:t>.</w:t>
      </w:r>
      <w:r>
        <w:t>159*T(v10</w:t>
      </w:r>
      <w:r w:rsidR="00644CD5">
        <w:t>.</w:t>
      </w:r>
      <w:r>
        <w:t>u20) + 0</w:t>
      </w:r>
      <w:r w:rsidR="00644CD5">
        <w:t>.</w:t>
      </w:r>
      <w:r>
        <w:t>127*T(v8</w:t>
      </w:r>
      <w:r w:rsidR="00644CD5">
        <w:t>.</w:t>
      </w:r>
      <w:r>
        <w:t>u9) -0</w:t>
      </w:r>
      <w:r w:rsidR="00644CD5">
        <w:t>.</w:t>
      </w:r>
      <w:r>
        <w:t>137*T(v5</w:t>
      </w:r>
      <w:r w:rsidR="00644CD5">
        <w:t>.</w:t>
      </w:r>
      <w:r>
        <w:t>u37) + 0</w:t>
      </w:r>
      <w:r w:rsidR="00644CD5">
        <w:t>.</w:t>
      </w:r>
      <w:r>
        <w:t>0763*T(u35) + 0</w:t>
      </w:r>
      <w:r w:rsidR="00644CD5">
        <w:t>.</w:t>
      </w:r>
      <w:r>
        <w:t>151*T(v20</w:t>
      </w:r>
      <w:r w:rsidR="00644CD5">
        <w:t>.</w:t>
      </w:r>
      <w:r>
        <w:t>u11) + 0</w:t>
      </w:r>
      <w:r w:rsidR="00644CD5">
        <w:t>.</w:t>
      </w:r>
      <w:r>
        <w:t>146*T(v14</w:t>
      </w:r>
      <w:r w:rsidR="00644CD5">
        <w:t>.</w:t>
      </w:r>
      <w:r>
        <w:t>u8) + 0</w:t>
      </w:r>
      <w:r w:rsidR="00644CD5">
        <w:t>.</w:t>
      </w:r>
      <w:r>
        <w:t>121*T(v9</w:t>
      </w:r>
      <w:r w:rsidR="00644CD5">
        <w:t>.</w:t>
      </w:r>
      <w:r>
        <w:t>u21) + 0</w:t>
      </w:r>
      <w:r w:rsidR="00644CD5">
        <w:t>.</w:t>
      </w:r>
      <w:r>
        <w:t>0966*T(v31) + 0</w:t>
      </w:r>
      <w:r w:rsidR="00644CD5">
        <w:t>.</w:t>
      </w:r>
      <w:r>
        <w:t>0914*T(u32) -0</w:t>
      </w:r>
      <w:r w:rsidR="00644CD5">
        <w:t>.</w:t>
      </w:r>
      <w:r>
        <w:t>132*T(v18</w:t>
      </w:r>
      <w:r w:rsidR="00644CD5">
        <w:t>.</w:t>
      </w:r>
      <w:r>
        <w:t>u5) -0</w:t>
      </w:r>
      <w:r w:rsidR="00644CD5">
        <w:t>.</w:t>
      </w:r>
      <w:r>
        <w:t>139*T(v17</w:t>
      </w:r>
      <w:r w:rsidR="00644CD5">
        <w:t>.</w:t>
      </w:r>
      <w:r>
        <w:t>u17) + 0</w:t>
      </w:r>
      <w:r w:rsidR="00644CD5">
        <w:t>.</w:t>
      </w:r>
      <w:r>
        <w:t>124*T(v18</w:t>
      </w:r>
      <w:r w:rsidR="00644CD5">
        <w:t>.</w:t>
      </w:r>
      <w:r>
        <w:t>u18) -0</w:t>
      </w:r>
      <w:r w:rsidR="00644CD5">
        <w:t>.</w:t>
      </w:r>
      <w:r>
        <w:t>123*T(v10</w:t>
      </w:r>
      <w:r w:rsidR="00644CD5">
        <w:t>.</w:t>
      </w:r>
      <w:r>
        <w:t>u17) -0</w:t>
      </w:r>
      <w:r w:rsidR="00644CD5">
        <w:t>.</w:t>
      </w:r>
      <w:r>
        <w:t>114*T(v4</w:t>
      </w:r>
      <w:r w:rsidR="00644CD5">
        <w:t>.</w:t>
      </w:r>
      <w:r>
        <w:t>u27) + 0</w:t>
      </w:r>
      <w:r w:rsidR="00644CD5">
        <w:t>.</w:t>
      </w:r>
      <w:r>
        <w:t>131*T(v27</w:t>
      </w:r>
      <w:r w:rsidR="00644CD5">
        <w:t>.</w:t>
      </w:r>
      <w:r>
        <w:t>u6) -0</w:t>
      </w:r>
      <w:r w:rsidR="00644CD5">
        <w:t>.</w:t>
      </w:r>
      <w:r>
        <w:t>123*T(v11</w:t>
      </w:r>
      <w:r w:rsidR="00644CD5">
        <w:t>.</w:t>
      </w:r>
      <w:r>
        <w:t>u17) -0</w:t>
      </w:r>
      <w:r w:rsidR="00644CD5">
        <w:t>.</w:t>
      </w:r>
      <w:r>
        <w:t>127*T(v2</w:t>
      </w:r>
      <w:r w:rsidR="00644CD5">
        <w:t>.</w:t>
      </w:r>
      <w:r>
        <w:t>u22) -0</w:t>
      </w:r>
      <w:r w:rsidR="00644CD5">
        <w:t>.</w:t>
      </w:r>
      <w:r>
        <w:t>109*T(v16</w:t>
      </w:r>
      <w:r w:rsidR="00644CD5">
        <w:t>.</w:t>
      </w:r>
      <w:r>
        <w:t>u10) -0</w:t>
      </w:r>
      <w:r w:rsidR="00644CD5">
        <w:t>.</w:t>
      </w:r>
      <w:r>
        <w:t>135*T(v8</w:t>
      </w:r>
      <w:r w:rsidR="00644CD5">
        <w:t>.</w:t>
      </w:r>
      <w:r>
        <w:t>u11) -0</w:t>
      </w:r>
      <w:r w:rsidR="00644CD5">
        <w:t>.</w:t>
      </w:r>
      <w:r>
        <w:t>123*T(v20</w:t>
      </w:r>
      <w:r w:rsidR="00644CD5">
        <w:t>.</w:t>
      </w:r>
      <w:r>
        <w:t>u6) -0</w:t>
      </w:r>
      <w:r w:rsidR="00644CD5">
        <w:t>.</w:t>
      </w:r>
      <w:r>
        <w:t>127*T(v24</w:t>
      </w:r>
      <w:r w:rsidR="00644CD5">
        <w:t>.</w:t>
      </w:r>
      <w:r>
        <w:t>u3) -0</w:t>
      </w:r>
      <w:r w:rsidR="00644CD5">
        <w:t>.</w:t>
      </w:r>
      <w:r>
        <w:t>0894*T(v8</w:t>
      </w:r>
      <w:r w:rsidR="00644CD5">
        <w:t>.</w:t>
      </w:r>
      <w:r>
        <w:t>u8) -0</w:t>
      </w:r>
      <w:r w:rsidR="00644CD5">
        <w:t>.</w:t>
      </w:r>
      <w:r>
        <w:t>233*T(v1</w:t>
      </w:r>
      <w:r w:rsidR="00644CD5">
        <w:t>.</w:t>
      </w:r>
      <w:r>
        <w:t>u2) + 0</w:t>
      </w:r>
      <w:r w:rsidR="00644CD5">
        <w:t>.</w:t>
      </w:r>
      <w:r>
        <w:t>118*T(v12</w:t>
      </w:r>
      <w:r w:rsidR="00644CD5">
        <w:t>.</w:t>
      </w:r>
      <w:r>
        <w:t>u22) -0</w:t>
      </w:r>
      <w:r w:rsidR="00644CD5">
        <w:t>.</w:t>
      </w:r>
      <w:r>
        <w:t>123*T(v4</w:t>
      </w:r>
      <w:r w:rsidR="00644CD5">
        <w:t>.</w:t>
      </w:r>
      <w:r>
        <w:t>u34) + 0</w:t>
      </w:r>
      <w:r w:rsidR="00644CD5">
        <w:t>.</w:t>
      </w:r>
      <w:r>
        <w:t>142*T(v9</w:t>
      </w:r>
      <w:r w:rsidR="00644CD5">
        <w:t>.</w:t>
      </w:r>
      <w:r>
        <w:t>u15) -0</w:t>
      </w:r>
      <w:r w:rsidR="00644CD5">
        <w:t>.</w:t>
      </w:r>
      <w:r>
        <w:t>106*T(v14</w:t>
      </w:r>
      <w:r w:rsidR="00644CD5">
        <w:t>.</w:t>
      </w:r>
      <w:r>
        <w:t>u21) + 0</w:t>
      </w:r>
      <w:r w:rsidR="00644CD5">
        <w:t>.</w:t>
      </w:r>
      <w:r>
        <w:t>14*T(v1</w:t>
      </w:r>
      <w:r w:rsidR="00644CD5">
        <w:t>.</w:t>
      </w:r>
      <w:r>
        <w:t>u20) -0</w:t>
      </w:r>
      <w:r w:rsidR="00644CD5">
        <w:t>.</w:t>
      </w:r>
      <w:r>
        <w:t>164*T(v1</w:t>
      </w:r>
      <w:r w:rsidR="00644CD5">
        <w:t>.</w:t>
      </w:r>
      <w:r>
        <w:t>u5) + 0</w:t>
      </w:r>
      <w:r w:rsidR="00644CD5">
        <w:t>.</w:t>
      </w:r>
      <w:r>
        <w:t>0907*T(v19</w:t>
      </w:r>
      <w:r w:rsidR="00644CD5">
        <w:t>.</w:t>
      </w:r>
      <w:r>
        <w:t>u23) + 0</w:t>
      </w:r>
      <w:r w:rsidR="00644CD5">
        <w:t>.</w:t>
      </w:r>
      <w:r>
        <w:t>116*T(v16</w:t>
      </w:r>
      <w:r w:rsidR="00644CD5">
        <w:t>.</w:t>
      </w:r>
      <w:r>
        <w:t>u25) + 0</w:t>
      </w:r>
      <w:r w:rsidR="00644CD5">
        <w:t>.</w:t>
      </w:r>
      <w:r>
        <w:t>128*T(v1</w:t>
      </w:r>
      <w:r w:rsidR="00644CD5">
        <w:t>.</w:t>
      </w:r>
      <w:r>
        <w:t>u39) + 0</w:t>
      </w:r>
      <w:r w:rsidR="00644CD5">
        <w:t>.</w:t>
      </w:r>
      <w:r>
        <w:t>143*T(v12</w:t>
      </w:r>
      <w:r w:rsidR="00644CD5">
        <w:t>.</w:t>
      </w:r>
      <w:r>
        <w:t>u10) -0</w:t>
      </w:r>
      <w:r w:rsidR="00644CD5">
        <w:t>.</w:t>
      </w:r>
      <w:r>
        <w:t>129*T(v24</w:t>
      </w:r>
      <w:r w:rsidR="00644CD5">
        <w:t>.</w:t>
      </w:r>
      <w:r>
        <w:t>u5) + 0</w:t>
      </w:r>
      <w:r w:rsidR="00644CD5">
        <w:t>.</w:t>
      </w:r>
      <w:r>
        <w:t>168*T(v2</w:t>
      </w:r>
      <w:r w:rsidR="00644CD5">
        <w:t>.</w:t>
      </w:r>
      <w:r>
        <w:t>u2) + 0</w:t>
      </w:r>
      <w:r w:rsidR="00644CD5">
        <w:t>.</w:t>
      </w:r>
      <w:r>
        <w:t>096*T(v15</w:t>
      </w:r>
      <w:r w:rsidR="00644CD5">
        <w:t>.</w:t>
      </w:r>
      <w:r>
        <w:t>u18) + 0</w:t>
      </w:r>
      <w:r w:rsidR="00644CD5">
        <w:t>.</w:t>
      </w:r>
      <w:r>
        <w:t>086*T(v1</w:t>
      </w:r>
      <w:r w:rsidR="00644CD5">
        <w:t>.</w:t>
      </w:r>
      <w:r>
        <w:t>u41) -0</w:t>
      </w:r>
      <w:r w:rsidR="00644CD5">
        <w:t>.</w:t>
      </w:r>
      <w:r>
        <w:t>111*T(v2</w:t>
      </w:r>
      <w:r w:rsidR="00644CD5">
        <w:t>.</w:t>
      </w:r>
      <w:r>
        <w:t>u38) + 0</w:t>
      </w:r>
      <w:r w:rsidR="00644CD5">
        <w:t>.</w:t>
      </w:r>
      <w:r>
        <w:t>0883*T(v10</w:t>
      </w:r>
      <w:r w:rsidR="00644CD5">
        <w:t>.</w:t>
      </w:r>
      <w:r>
        <w:t>u26) -0</w:t>
      </w:r>
      <w:r w:rsidR="00644CD5">
        <w:t>.</w:t>
      </w:r>
      <w:r>
        <w:t>111*NumPositive + 0</w:t>
      </w:r>
      <w:r w:rsidR="00644CD5">
        <w:t>.</w:t>
      </w:r>
      <w:r>
        <w:t>101*T(v24</w:t>
      </w:r>
      <w:r w:rsidR="00644CD5">
        <w:t>.</w:t>
      </w:r>
      <w:r>
        <w:t>u19) + 0</w:t>
      </w:r>
      <w:r w:rsidR="00644CD5">
        <w:t>.</w:t>
      </w:r>
      <w:r>
        <w:t>104*T(v17</w:t>
      </w:r>
      <w:r w:rsidR="00644CD5">
        <w:t>.</w:t>
      </w:r>
      <w:r>
        <w:t>u24) + 0</w:t>
      </w:r>
      <w:r w:rsidR="00644CD5">
        <w:t>.</w:t>
      </w:r>
      <w:r>
        <w:t>0976*T(v4</w:t>
      </w:r>
      <w:r w:rsidR="00644CD5">
        <w:t>.</w:t>
      </w:r>
      <w:r>
        <w:t>u31) + 0</w:t>
      </w:r>
      <w:r w:rsidR="00644CD5">
        <w:t>.</w:t>
      </w:r>
      <w:r>
        <w:t>129*T(v1</w:t>
      </w:r>
      <w:r w:rsidR="00644CD5">
        <w:t>.</w:t>
      </w:r>
      <w:r>
        <w:t>u37) -0</w:t>
      </w:r>
      <w:r w:rsidR="00644CD5">
        <w:t>.</w:t>
      </w:r>
      <w:r>
        <w:t>0951*T(v37</w:t>
      </w:r>
      <w:r w:rsidR="00644CD5">
        <w:t>.</w:t>
      </w:r>
      <w:r>
        <w:t>u4) + 0</w:t>
      </w:r>
      <w:r w:rsidR="00644CD5">
        <w:t>.</w:t>
      </w:r>
      <w:r>
        <w:t>0659*T(v36</w:t>
      </w:r>
      <w:r w:rsidR="00644CD5">
        <w:t>.</w:t>
      </w:r>
      <w:r>
        <w:t>u5) -0</w:t>
      </w:r>
      <w:r w:rsidR="00644CD5">
        <w:t>.</w:t>
      </w:r>
      <w:r>
        <w:t>123*T(v35</w:t>
      </w:r>
      <w:r w:rsidR="00644CD5">
        <w:t>.</w:t>
      </w:r>
      <w:r>
        <w:t>u4) + 0</w:t>
      </w:r>
      <w:r w:rsidR="00644CD5">
        <w:t>.</w:t>
      </w:r>
      <w:r>
        <w:t>0899*T(v15</w:t>
      </w:r>
      <w:r w:rsidR="00644CD5">
        <w:t>.</w:t>
      </w:r>
      <w:r>
        <w:t>u5) + 0</w:t>
      </w:r>
      <w:r w:rsidR="00644CD5">
        <w:t>.</w:t>
      </w:r>
      <w:r>
        <w:t>0825*T(v2</w:t>
      </w:r>
      <w:r w:rsidR="00644CD5">
        <w:t>.</w:t>
      </w:r>
      <w:r>
        <w:t>u30) + 0</w:t>
      </w:r>
      <w:r w:rsidR="00644CD5">
        <w:t>.</w:t>
      </w:r>
      <w:r>
        <w:t>0968*T(v12</w:t>
      </w:r>
      <w:r w:rsidR="00644CD5">
        <w:t>.</w:t>
      </w:r>
      <w:r>
        <w:t>u18) -0</w:t>
      </w:r>
      <w:r w:rsidR="00644CD5">
        <w:t>.</w:t>
      </w:r>
      <w:r>
        <w:t>0696*T(v18) + 0</w:t>
      </w:r>
      <w:r w:rsidR="00644CD5">
        <w:t>.</w:t>
      </w:r>
      <w:r>
        <w:t>0694*T(v25</w:t>
      </w:r>
      <w:r w:rsidR="00644CD5">
        <w:t>.</w:t>
      </w:r>
      <w:r>
        <w:t>u11) -0</w:t>
      </w:r>
      <w:r w:rsidR="00644CD5">
        <w:t>.</w:t>
      </w:r>
      <w:r>
        <w:t>0924*T(v22</w:t>
      </w:r>
      <w:r w:rsidR="00644CD5">
        <w:t>.</w:t>
      </w:r>
      <w:r>
        <w:t>u9) + 0</w:t>
      </w:r>
      <w:r w:rsidR="00644CD5">
        <w:t>.</w:t>
      </w:r>
      <w:r>
        <w:t>111*T(v16</w:t>
      </w:r>
      <w:r w:rsidR="00644CD5">
        <w:t>.</w:t>
      </w:r>
      <w:r>
        <w:t>u6) -0</w:t>
      </w:r>
      <w:r w:rsidR="00644CD5">
        <w:t>.</w:t>
      </w:r>
      <w:r>
        <w:t>0782*Lipophilicity^3 + 0</w:t>
      </w:r>
      <w:r w:rsidR="00644CD5">
        <w:t>.</w:t>
      </w:r>
      <w:r>
        <w:t>0768*T(v5) + 0</w:t>
      </w:r>
      <w:r w:rsidR="00644CD5">
        <w:t>.</w:t>
      </w:r>
      <w:r>
        <w:t>103*T(v6</w:t>
      </w:r>
      <w:r w:rsidR="00644CD5">
        <w:t>.</w:t>
      </w:r>
      <w:r>
        <w:t>u23) -0</w:t>
      </w:r>
      <w:r w:rsidR="00644CD5">
        <w:t>.</w:t>
      </w:r>
      <w:r>
        <w:t>0849*T(v14</w:t>
      </w:r>
      <w:r w:rsidR="00644CD5">
        <w:t>.</w:t>
      </w:r>
      <w:r>
        <w:t>u28) + 0</w:t>
      </w:r>
      <w:r w:rsidR="00644CD5">
        <w:t>.</w:t>
      </w:r>
      <w:r>
        <w:t>1*T(v17</w:t>
      </w:r>
      <w:r w:rsidR="00644CD5">
        <w:t>.</w:t>
      </w:r>
      <w:r>
        <w:t>u4) -0</w:t>
      </w:r>
      <w:r w:rsidR="00644CD5">
        <w:t>.</w:t>
      </w:r>
      <w:r>
        <w:t>0945*T(v14</w:t>
      </w:r>
      <w:r w:rsidR="00644CD5">
        <w:t>.</w:t>
      </w:r>
      <w:r>
        <w:t>u12) + 0</w:t>
      </w:r>
      <w:r w:rsidR="00644CD5">
        <w:t>.</w:t>
      </w:r>
      <w:r>
        <w:t>106*T(v4</w:t>
      </w:r>
      <w:r w:rsidR="00644CD5">
        <w:t>.</w:t>
      </w:r>
      <w:r>
        <w:t>u25) + 0</w:t>
      </w:r>
      <w:r w:rsidR="00644CD5">
        <w:t>.</w:t>
      </w:r>
      <w:r>
        <w:t>0964*T(v4</w:t>
      </w:r>
      <w:r w:rsidR="00644CD5">
        <w:t>.</w:t>
      </w:r>
      <w:r>
        <w:t>u21) -0</w:t>
      </w:r>
      <w:r w:rsidR="00644CD5">
        <w:t>.</w:t>
      </w:r>
      <w:r>
        <w:t>0804*T(v14</w:t>
      </w:r>
      <w:r w:rsidR="00644CD5">
        <w:t>.</w:t>
      </w:r>
      <w:r>
        <w:t>u1) -0</w:t>
      </w:r>
      <w:r w:rsidR="00644CD5">
        <w:t>.</w:t>
      </w:r>
      <w:r>
        <w:t>0803*Lipophilicity^2 + 0</w:t>
      </w:r>
      <w:r w:rsidR="00644CD5">
        <w:t>.</w:t>
      </w:r>
      <w:r>
        <w:t>081*T(v9</w:t>
      </w:r>
      <w:r w:rsidR="00644CD5">
        <w:t>.</w:t>
      </w:r>
      <w:r>
        <w:t>u18) -0</w:t>
      </w:r>
      <w:r w:rsidR="00644CD5">
        <w:t>.</w:t>
      </w:r>
      <w:r>
        <w:t>0643*T(v11</w:t>
      </w:r>
      <w:r w:rsidR="00644CD5">
        <w:t>.</w:t>
      </w:r>
      <w:r>
        <w:t>u22) + 0</w:t>
      </w:r>
      <w:r w:rsidR="00644CD5">
        <w:t>.</w:t>
      </w:r>
      <w:r>
        <w:t>0577*T(v3</w:t>
      </w:r>
      <w:r w:rsidR="00644CD5">
        <w:t>.</w:t>
      </w:r>
      <w:r>
        <w:t>u32) -0</w:t>
      </w:r>
      <w:r w:rsidR="00644CD5">
        <w:t>.</w:t>
      </w:r>
      <w:r>
        <w:t>0782*T(v16</w:t>
      </w:r>
      <w:r w:rsidR="00644CD5">
        <w:t>.</w:t>
      </w:r>
      <w:r>
        <w:t>u13) -0</w:t>
      </w:r>
      <w:r w:rsidR="00644CD5">
        <w:t>.</w:t>
      </w:r>
      <w:r>
        <w:t>0738*T(v12</w:t>
      </w:r>
      <w:r w:rsidR="00644CD5">
        <w:t>.</w:t>
      </w:r>
      <w:r>
        <w:t>u28) + 0</w:t>
      </w:r>
      <w:r w:rsidR="00644CD5">
        <w:t>.</w:t>
      </w:r>
      <w:r>
        <w:t>0753*T(v12</w:t>
      </w:r>
      <w:r w:rsidR="00644CD5">
        <w:t>.</w:t>
      </w:r>
      <w:r>
        <w:t>u19) + 0</w:t>
      </w:r>
      <w:r w:rsidR="00644CD5">
        <w:t>.</w:t>
      </w:r>
      <w:r>
        <w:t>0598*T(v10</w:t>
      </w:r>
      <w:r w:rsidR="00644CD5">
        <w:t>.</w:t>
      </w:r>
      <w:r>
        <w:t>u32) + 0</w:t>
      </w:r>
      <w:r w:rsidR="00644CD5">
        <w:t>.</w:t>
      </w:r>
      <w:r>
        <w:t>0624*T(v23</w:t>
      </w:r>
      <w:r w:rsidR="00644CD5">
        <w:t>.</w:t>
      </w:r>
      <w:r>
        <w:t>u12) + 0</w:t>
      </w:r>
      <w:r w:rsidR="00644CD5">
        <w:t>.</w:t>
      </w:r>
      <w:r>
        <w:t>0719*T(v7</w:t>
      </w:r>
      <w:r w:rsidR="00644CD5">
        <w:t>.</w:t>
      </w:r>
      <w:r>
        <w:t>u34) + 0</w:t>
      </w:r>
      <w:r w:rsidR="00644CD5">
        <w:t>.</w:t>
      </w:r>
      <w:r>
        <w:t>0732*T(v11</w:t>
      </w:r>
      <w:r w:rsidR="00644CD5">
        <w:t>.</w:t>
      </w:r>
      <w:r>
        <w:t>u6) -0</w:t>
      </w:r>
      <w:r w:rsidR="00644CD5">
        <w:t>.</w:t>
      </w:r>
      <w:r>
        <w:t>0672*T(v13</w:t>
      </w:r>
      <w:r w:rsidR="00644CD5">
        <w:t>.</w:t>
      </w:r>
      <w:r>
        <w:t>u18) -0</w:t>
      </w:r>
      <w:r w:rsidR="00644CD5">
        <w:t>.</w:t>
      </w:r>
      <w:r>
        <w:t>0633*T(v4</w:t>
      </w:r>
      <w:r w:rsidR="00644CD5">
        <w:t>.</w:t>
      </w:r>
      <w:r>
        <w:t>u37) + 0</w:t>
      </w:r>
      <w:r w:rsidR="00644CD5">
        <w:t>.</w:t>
      </w:r>
      <w:r>
        <w:t>0586*T(v11</w:t>
      </w:r>
      <w:r w:rsidR="00644CD5">
        <w:t>.</w:t>
      </w:r>
      <w:r>
        <w:t>u7) + 0</w:t>
      </w:r>
      <w:r w:rsidR="00644CD5">
        <w:t>.</w:t>
      </w:r>
      <w:r>
        <w:t>0656*T(v19</w:t>
      </w:r>
      <w:r w:rsidR="00644CD5">
        <w:t>.</w:t>
      </w:r>
      <w:r>
        <w:t>u6) + 0</w:t>
      </w:r>
      <w:r w:rsidR="00644CD5">
        <w:t>.</w:t>
      </w:r>
      <w:r>
        <w:t>0554*T(v18</w:t>
      </w:r>
      <w:r w:rsidR="00644CD5">
        <w:t>.</w:t>
      </w:r>
      <w:r>
        <w:t>u23) + 0</w:t>
      </w:r>
      <w:r w:rsidR="00644CD5">
        <w:t>.</w:t>
      </w:r>
      <w:r>
        <w:t>062*T(v40</w:t>
      </w:r>
      <w:r w:rsidR="00644CD5">
        <w:t>.</w:t>
      </w:r>
      <w:r>
        <w:t>u2) -0</w:t>
      </w:r>
      <w:r w:rsidR="00644CD5">
        <w:t>.</w:t>
      </w:r>
      <w:r>
        <w:t>0633*T(v12</w:t>
      </w:r>
      <w:r w:rsidR="00644CD5">
        <w:t>.</w:t>
      </w:r>
      <w:r>
        <w:t>u3) -0</w:t>
      </w:r>
      <w:r w:rsidR="00644CD5">
        <w:t>.</w:t>
      </w:r>
      <w:r>
        <w:t>0525*T(v32</w:t>
      </w:r>
      <w:r w:rsidR="00644CD5">
        <w:t>.</w:t>
      </w:r>
      <w:r>
        <w:t>u9) + 0</w:t>
      </w:r>
      <w:r w:rsidR="00644CD5">
        <w:t>.</w:t>
      </w:r>
      <w:r>
        <w:t>0707*T(v19</w:t>
      </w:r>
      <w:r w:rsidR="00644CD5">
        <w:t>.</w:t>
      </w:r>
      <w:r>
        <w:t>u14) -0</w:t>
      </w:r>
      <w:r w:rsidR="00644CD5">
        <w:t>.</w:t>
      </w:r>
      <w:r>
        <w:t>0535*T(v4</w:t>
      </w:r>
      <w:r w:rsidR="00644CD5">
        <w:t>.</w:t>
      </w:r>
      <w:r>
        <w:t>u32) + 0</w:t>
      </w:r>
      <w:r w:rsidR="00644CD5">
        <w:t>.</w:t>
      </w:r>
      <w:r>
        <w:t>0651*T(v4</w:t>
      </w:r>
      <w:r w:rsidR="00644CD5">
        <w:t>.</w:t>
      </w:r>
      <w:r>
        <w:t>u11) -0</w:t>
      </w:r>
      <w:r w:rsidR="00644CD5">
        <w:t>.</w:t>
      </w:r>
      <w:r>
        <w:t>0589*T(v24</w:t>
      </w:r>
      <w:r w:rsidR="00644CD5">
        <w:t>.</w:t>
      </w:r>
      <w:r>
        <w:t>u12) + 0</w:t>
      </w:r>
      <w:r w:rsidR="00644CD5">
        <w:t>.</w:t>
      </w:r>
      <w:r>
        <w:t>0582*T(v29</w:t>
      </w:r>
      <w:r w:rsidR="00644CD5">
        <w:t>.</w:t>
      </w:r>
      <w:r>
        <w:t>u13) -0</w:t>
      </w:r>
      <w:r w:rsidR="00644CD5">
        <w:t>.</w:t>
      </w:r>
      <w:r>
        <w:t>0672*T(v1</w:t>
      </w:r>
      <w:r w:rsidR="00644CD5">
        <w:t>.</w:t>
      </w:r>
      <w:r>
        <w:t>u25) -0</w:t>
      </w:r>
      <w:r w:rsidR="00644CD5">
        <w:t>.</w:t>
      </w:r>
      <w:r>
        <w:t>058*T(v6</w:t>
      </w:r>
      <w:r w:rsidR="00644CD5">
        <w:t>.</w:t>
      </w:r>
      <w:r>
        <w:t>u17) + 0</w:t>
      </w:r>
      <w:r w:rsidR="00644CD5">
        <w:t>.</w:t>
      </w:r>
      <w:r>
        <w:t>0664*T(v11</w:t>
      </w:r>
      <w:r w:rsidR="00644CD5">
        <w:t>.</w:t>
      </w:r>
      <w:r>
        <w:t>u2) -0</w:t>
      </w:r>
      <w:r w:rsidR="00644CD5">
        <w:t>.</w:t>
      </w:r>
      <w:r>
        <w:t>0528*T(v35</w:t>
      </w:r>
      <w:r w:rsidR="00644CD5">
        <w:t>.</w:t>
      </w:r>
      <w:r>
        <w:t>u8) + 0</w:t>
      </w:r>
      <w:r w:rsidR="00644CD5">
        <w:t>.</w:t>
      </w:r>
      <w:r>
        <w:t>0597*T(v5</w:t>
      </w:r>
      <w:r w:rsidR="00644CD5">
        <w:t>.</w:t>
      </w:r>
      <w:r>
        <w:t>u3) + 0</w:t>
      </w:r>
      <w:r w:rsidR="00644CD5">
        <w:t>.</w:t>
      </w:r>
      <w:r>
        <w:t>0533*T(v5</w:t>
      </w:r>
      <w:r w:rsidR="00644CD5">
        <w:t>.</w:t>
      </w:r>
      <w:r>
        <w:t>u25) + 0</w:t>
      </w:r>
      <w:r w:rsidR="00644CD5">
        <w:t>.</w:t>
      </w:r>
      <w:r>
        <w:t>0505*T(v15</w:t>
      </w:r>
      <w:r w:rsidR="00644CD5">
        <w:t>.</w:t>
      </w:r>
      <w:r>
        <w:t>u4) -0</w:t>
      </w:r>
      <w:r w:rsidR="00644CD5">
        <w:t>.</w:t>
      </w:r>
      <w:r>
        <w:t>046*T(v31</w:t>
      </w:r>
      <w:r w:rsidR="00644CD5">
        <w:t>.</w:t>
      </w:r>
      <w:r>
        <w:t>u8) -0</w:t>
      </w:r>
      <w:r w:rsidR="00644CD5">
        <w:t>.</w:t>
      </w:r>
      <w:r>
        <w:t>0504*T(v17</w:t>
      </w:r>
      <w:r w:rsidR="00644CD5">
        <w:t>.</w:t>
      </w:r>
      <w:r>
        <w:t>u10) + 0</w:t>
      </w:r>
      <w:r w:rsidR="00644CD5">
        <w:t>.</w:t>
      </w:r>
      <w:r>
        <w:t>0445*T(v2</w:t>
      </w:r>
      <w:r w:rsidR="00644CD5">
        <w:t>.</w:t>
      </w:r>
      <w:r>
        <w:t>u19) -0</w:t>
      </w:r>
      <w:r w:rsidR="00644CD5">
        <w:t>.</w:t>
      </w:r>
      <w:r>
        <w:t>0424*T(v25</w:t>
      </w:r>
      <w:r w:rsidR="00644CD5">
        <w:t>.</w:t>
      </w:r>
      <w:r>
        <w:t>u9) -0</w:t>
      </w:r>
      <w:r w:rsidR="00644CD5">
        <w:t>.</w:t>
      </w:r>
      <w:r>
        <w:t>0494*T(v5</w:t>
      </w:r>
      <w:r w:rsidR="00644CD5">
        <w:t>.</w:t>
      </w:r>
      <w:r>
        <w:t>u4) -0</w:t>
      </w:r>
      <w:r w:rsidR="00644CD5">
        <w:t>.</w:t>
      </w:r>
      <w:r>
        <w:t>0476*T(v23</w:t>
      </w:r>
      <w:r w:rsidR="00644CD5">
        <w:t>.</w:t>
      </w:r>
      <w:r>
        <w:t>u2) -0</w:t>
      </w:r>
      <w:r w:rsidR="00644CD5">
        <w:t>.</w:t>
      </w:r>
      <w:r>
        <w:t>0435*T(v1</w:t>
      </w:r>
      <w:r w:rsidR="00644CD5">
        <w:t>.</w:t>
      </w:r>
      <w:r>
        <w:t>u42) + 0</w:t>
      </w:r>
      <w:r w:rsidR="00644CD5">
        <w:t>.</w:t>
      </w:r>
      <w:r>
        <w:t>0267*T(u23) + 0</w:t>
      </w:r>
      <w:r w:rsidR="00644CD5">
        <w:t>.</w:t>
      </w:r>
      <w:r>
        <w:t>036*T(v9</w:t>
      </w:r>
      <w:r w:rsidR="00644CD5">
        <w:t>.</w:t>
      </w:r>
      <w:r>
        <w:t>u34) -0</w:t>
      </w:r>
      <w:r w:rsidR="00644CD5">
        <w:t>.</w:t>
      </w:r>
      <w:r>
        <w:t>0357*T(v3</w:t>
      </w:r>
      <w:r w:rsidR="00644CD5">
        <w:t>.</w:t>
      </w:r>
      <w:r>
        <w:t>u40) + 0</w:t>
      </w:r>
      <w:r w:rsidR="00644CD5">
        <w:t>.</w:t>
      </w:r>
      <w:r>
        <w:t>0406*T(v19</w:t>
      </w:r>
      <w:r w:rsidR="00644CD5">
        <w:t>.</w:t>
      </w:r>
      <w:r>
        <w:t>u9) -0</w:t>
      </w:r>
      <w:r w:rsidR="00644CD5">
        <w:t>.</w:t>
      </w:r>
      <w:r>
        <w:t>0432*T(v26</w:t>
      </w:r>
      <w:r w:rsidR="00644CD5">
        <w:t>.</w:t>
      </w:r>
      <w:r>
        <w:t>u2) + 0</w:t>
      </w:r>
      <w:r w:rsidR="00644CD5">
        <w:t>.</w:t>
      </w:r>
      <w:r>
        <w:t>0368*T(v23</w:t>
      </w:r>
      <w:r w:rsidR="00644CD5">
        <w:t>.</w:t>
      </w:r>
      <w:r>
        <w:t xml:space="preserve">u15) + </w:t>
      </w:r>
      <w:r>
        <w:lastRenderedPageBreak/>
        <w:t>0</w:t>
      </w:r>
      <w:r w:rsidR="00644CD5">
        <w:t>.</w:t>
      </w:r>
      <w:r>
        <w:t>0371*T(v33</w:t>
      </w:r>
      <w:r w:rsidR="00644CD5">
        <w:t>.</w:t>
      </w:r>
      <w:r>
        <w:t>u3) + 0</w:t>
      </w:r>
      <w:r w:rsidR="00644CD5">
        <w:t>.</w:t>
      </w:r>
      <w:r>
        <w:t>0474*T(v7</w:t>
      </w:r>
      <w:r w:rsidR="00644CD5">
        <w:t>.</w:t>
      </w:r>
      <w:r>
        <w:t>u2) -0</w:t>
      </w:r>
      <w:r w:rsidR="00644CD5">
        <w:t>.</w:t>
      </w:r>
      <w:r>
        <w:t>036*T(v10</w:t>
      </w:r>
      <w:r w:rsidR="00644CD5">
        <w:t>.</w:t>
      </w:r>
      <w:r>
        <w:t>u4) -0</w:t>
      </w:r>
      <w:r w:rsidR="00644CD5">
        <w:t>.</w:t>
      </w:r>
      <w:r>
        <w:t>0359*T(v15</w:t>
      </w:r>
      <w:r w:rsidR="00644CD5">
        <w:t>.</w:t>
      </w:r>
      <w:r>
        <w:t>u11) -0</w:t>
      </w:r>
      <w:r w:rsidR="00644CD5">
        <w:t>.</w:t>
      </w:r>
      <w:r>
        <w:t>0381*T(v9</w:t>
      </w:r>
      <w:r w:rsidR="00644CD5">
        <w:t>.</w:t>
      </w:r>
      <w:r>
        <w:t>u12) -0</w:t>
      </w:r>
      <w:r w:rsidR="00644CD5">
        <w:t>.</w:t>
      </w:r>
      <w:r>
        <w:t>0213*T(u41) -0</w:t>
      </w:r>
      <w:r w:rsidR="00644CD5">
        <w:t>.</w:t>
      </w:r>
      <w:r>
        <w:t>0347*T(v21</w:t>
      </w:r>
      <w:r w:rsidR="00644CD5">
        <w:t>.</w:t>
      </w:r>
      <w:r>
        <w:t>u6) + 0</w:t>
      </w:r>
      <w:r w:rsidR="00644CD5">
        <w:t>.</w:t>
      </w:r>
      <w:r>
        <w:t>033*T(v5</w:t>
      </w:r>
      <w:r w:rsidR="00644CD5">
        <w:t>.</w:t>
      </w:r>
      <w:r>
        <w:t>u31) -0</w:t>
      </w:r>
      <w:r w:rsidR="00644CD5">
        <w:t>.</w:t>
      </w:r>
      <w:r>
        <w:t>0328*T(v12</w:t>
      </w:r>
      <w:r w:rsidR="00644CD5">
        <w:t>.</w:t>
      </w:r>
      <w:r>
        <w:t>u11) -0</w:t>
      </w:r>
      <w:r w:rsidR="00644CD5">
        <w:t>.</w:t>
      </w:r>
      <w:r>
        <w:t>0291*T(v13</w:t>
      </w:r>
      <w:r w:rsidR="00644CD5">
        <w:t>.</w:t>
      </w:r>
      <w:r>
        <w:t>u26) -0</w:t>
      </w:r>
      <w:r w:rsidR="00644CD5">
        <w:t>.</w:t>
      </w:r>
      <w:r>
        <w:t>034*T(v27</w:t>
      </w:r>
      <w:r w:rsidR="00644CD5">
        <w:t>.</w:t>
      </w:r>
      <w:r>
        <w:t>u2) -0</w:t>
      </w:r>
      <w:r w:rsidR="00644CD5">
        <w:t>.</w:t>
      </w:r>
      <w:r>
        <w:t>0325*T(v9</w:t>
      </w:r>
      <w:r w:rsidR="00644CD5">
        <w:t>.</w:t>
      </w:r>
      <w:r>
        <w:t>u7) + 0</w:t>
      </w:r>
      <w:r w:rsidR="00644CD5">
        <w:t>.</w:t>
      </w:r>
      <w:r>
        <w:t>032*T(v7</w:t>
      </w:r>
      <w:r w:rsidR="00644CD5">
        <w:t>.</w:t>
      </w:r>
      <w:r>
        <w:t>u23) + 0</w:t>
      </w:r>
      <w:r w:rsidR="00644CD5">
        <w:t>.</w:t>
      </w:r>
      <w:r>
        <w:t>0298*T(v31</w:t>
      </w:r>
      <w:r w:rsidR="00644CD5">
        <w:t>.</w:t>
      </w:r>
      <w:r>
        <w:t>u1) -0</w:t>
      </w:r>
      <w:r w:rsidR="00644CD5">
        <w:t>.</w:t>
      </w:r>
      <w:r>
        <w:t>0288*T(v32</w:t>
      </w:r>
      <w:r w:rsidR="00644CD5">
        <w:t>.</w:t>
      </w:r>
      <w:r>
        <w:t>u6) + 0</w:t>
      </w:r>
      <w:r w:rsidR="00644CD5">
        <w:t>.</w:t>
      </w:r>
      <w:r>
        <w:t>0303*T(v4</w:t>
      </w:r>
      <w:r w:rsidR="00644CD5">
        <w:t>.</w:t>
      </w:r>
      <w:r>
        <w:t>u28) -0</w:t>
      </w:r>
      <w:r w:rsidR="00644CD5">
        <w:t>.</w:t>
      </w:r>
      <w:r>
        <w:t>0201*T(u17) + 0</w:t>
      </w:r>
      <w:r w:rsidR="00644CD5">
        <w:t>.</w:t>
      </w:r>
      <w:r>
        <w:t>0327*T(v8</w:t>
      </w:r>
      <w:r w:rsidR="00644CD5">
        <w:t>.</w:t>
      </w:r>
      <w:r>
        <w:t>u2) + 0</w:t>
      </w:r>
      <w:r w:rsidR="00644CD5">
        <w:t>.</w:t>
      </w:r>
      <w:r>
        <w:t>0258*T(v17</w:t>
      </w:r>
      <w:r w:rsidR="00644CD5">
        <w:t>.</w:t>
      </w:r>
      <w:r>
        <w:t>u9) -0</w:t>
      </w:r>
      <w:r w:rsidR="00644CD5">
        <w:t>.</w:t>
      </w:r>
      <w:r>
        <w:t>0244*T(v7</w:t>
      </w:r>
      <w:r w:rsidR="00644CD5">
        <w:t>.</w:t>
      </w:r>
      <w:r>
        <w:t>u32) -0</w:t>
      </w:r>
      <w:r w:rsidR="00644CD5">
        <w:t>.</w:t>
      </w:r>
      <w:r>
        <w:t>0239*T(v20</w:t>
      </w:r>
      <w:r w:rsidR="00644CD5">
        <w:t>.</w:t>
      </w:r>
      <w:r>
        <w:t>u5) + 0</w:t>
      </w:r>
      <w:r w:rsidR="00644CD5">
        <w:t>.</w:t>
      </w:r>
      <w:r>
        <w:t>0199*T(v4</w:t>
      </w:r>
      <w:r w:rsidR="00644CD5">
        <w:t>.</w:t>
      </w:r>
      <w:r>
        <w:t>u22) -0</w:t>
      </w:r>
      <w:r w:rsidR="00644CD5">
        <w:t>.</w:t>
      </w:r>
      <w:r>
        <w:t>0186*T(v30</w:t>
      </w:r>
      <w:r w:rsidR="00644CD5">
        <w:t>.</w:t>
      </w:r>
      <w:r>
        <w:t>u8) + 0</w:t>
      </w:r>
      <w:r w:rsidR="00644CD5">
        <w:t>.</w:t>
      </w:r>
      <w:r>
        <w:t>0185*T(v7</w:t>
      </w:r>
      <w:r w:rsidR="00644CD5">
        <w:t>.</w:t>
      </w:r>
      <w:r>
        <w:t>u9) -0</w:t>
      </w:r>
      <w:r w:rsidR="00644CD5">
        <w:t>.</w:t>
      </w:r>
      <w:r>
        <w:t>0177*T(v2</w:t>
      </w:r>
      <w:r w:rsidR="00644CD5">
        <w:t>.</w:t>
      </w:r>
      <w:r>
        <w:t>u29) -0</w:t>
      </w:r>
      <w:r w:rsidR="00644CD5">
        <w:t>.</w:t>
      </w:r>
      <w:r>
        <w:t>0141*T(v11</w:t>
      </w:r>
      <w:r w:rsidR="00644CD5">
        <w:t>.</w:t>
      </w:r>
      <w:r>
        <w:t>u32) -0</w:t>
      </w:r>
      <w:r w:rsidR="00644CD5">
        <w:t>.</w:t>
      </w:r>
      <w:r>
        <w:t>0163*T(v23</w:t>
      </w:r>
      <w:r w:rsidR="00644CD5">
        <w:t>.</w:t>
      </w:r>
      <w:r>
        <w:t>u5) -0</w:t>
      </w:r>
      <w:r w:rsidR="00644CD5">
        <w:t>.</w:t>
      </w:r>
      <w:r>
        <w:t>0177*T(v1</w:t>
      </w:r>
      <w:r w:rsidR="00644CD5">
        <w:t>.</w:t>
      </w:r>
      <w:r>
        <w:t>u12) + 0</w:t>
      </w:r>
      <w:r w:rsidR="00644CD5">
        <w:t>.</w:t>
      </w:r>
      <w:r>
        <w:t>00986*T(v27</w:t>
      </w:r>
      <w:r w:rsidR="00644CD5">
        <w:t>.</w:t>
      </w:r>
      <w:r>
        <w:t>u7) + 0</w:t>
      </w:r>
      <w:r w:rsidR="00644CD5">
        <w:t>.</w:t>
      </w:r>
      <w:r>
        <w:t>00619*T(v3</w:t>
      </w:r>
      <w:r w:rsidR="00644CD5">
        <w:t>.</w:t>
      </w:r>
      <w:r>
        <w:t>u33) -0</w:t>
      </w:r>
      <w:r w:rsidR="00644CD5">
        <w:t>.</w:t>
      </w:r>
      <w:r>
        <w:t>00566*T(v16</w:t>
      </w:r>
      <w:r w:rsidR="00644CD5">
        <w:t>.</w:t>
      </w:r>
      <w:r>
        <w:t>u7) -0</w:t>
      </w:r>
      <w:r w:rsidR="00644CD5">
        <w:t>.</w:t>
      </w:r>
      <w:r>
        <w:t>00505*T(v8</w:t>
      </w:r>
      <w:r w:rsidR="00644CD5">
        <w:t>.</w:t>
      </w:r>
      <w:r>
        <w:t>u24) + 0</w:t>
      </w:r>
      <w:r w:rsidR="00644CD5">
        <w:t>.</w:t>
      </w:r>
      <w:r>
        <w:t>00457*T(v3</w:t>
      </w:r>
      <w:r w:rsidR="00644CD5">
        <w:t>.</w:t>
      </w:r>
      <w:r>
        <w:t>u38) + 0</w:t>
      </w:r>
      <w:r w:rsidR="00644CD5">
        <w:t>.</w:t>
      </w:r>
      <w:r>
        <w:t>00561*T(v12</w:t>
      </w:r>
      <w:r w:rsidR="00644CD5">
        <w:t>.</w:t>
      </w:r>
      <w:r>
        <w:t>u1) -0</w:t>
      </w:r>
      <w:r w:rsidR="00644CD5">
        <w:t>.</w:t>
      </w:r>
      <w:r>
        <w:t>00543*T(v1</w:t>
      </w:r>
      <w:r w:rsidR="00644CD5">
        <w:t>.</w:t>
      </w:r>
      <w:r>
        <w:t>u29) + 0</w:t>
      </w:r>
      <w:r w:rsidR="00644CD5">
        <w:t>.</w:t>
      </w:r>
      <w:r>
        <w:t>00498*T(v30</w:t>
      </w:r>
      <w:r w:rsidR="00644CD5">
        <w:t>.</w:t>
      </w:r>
      <w:r>
        <w:t>u5) -0</w:t>
      </w:r>
      <w:r w:rsidR="00644CD5">
        <w:t>.</w:t>
      </w:r>
      <w:r>
        <w:t>00393*Length^2 + 0</w:t>
      </w:r>
      <w:r w:rsidR="00644CD5">
        <w:t>.</w:t>
      </w:r>
      <w:r>
        <w:t>00353*T(v9</w:t>
      </w:r>
      <w:r w:rsidR="00644CD5">
        <w:t>.</w:t>
      </w:r>
      <w:r>
        <w:t>u17) -0</w:t>
      </w:r>
      <w:r w:rsidR="00644CD5">
        <w:t>.</w:t>
      </w:r>
      <w:r>
        <w:t>00318*T(v1</w:t>
      </w:r>
      <w:r w:rsidR="00644CD5">
        <w:t>.</w:t>
      </w:r>
      <w:r>
        <w:t>u36) + 0</w:t>
      </w:r>
      <w:r w:rsidR="00644CD5">
        <w:t>.</w:t>
      </w:r>
      <w:r>
        <w:t>00303*T(v37</w:t>
      </w:r>
      <w:r w:rsidR="00644CD5">
        <w:t>.</w:t>
      </w:r>
      <w:r>
        <w:t>u1) -0</w:t>
      </w:r>
      <w:r w:rsidR="00644CD5">
        <w:t>.</w:t>
      </w:r>
      <w:r>
        <w:t>00249*T(v27</w:t>
      </w:r>
      <w:r w:rsidR="00644CD5">
        <w:t>.</w:t>
      </w:r>
      <w:r>
        <w:t>u9) + 0</w:t>
      </w:r>
      <w:r w:rsidR="00644CD5">
        <w:t>.</w:t>
      </w:r>
      <w:r>
        <w:t>00285*T(v8</w:t>
      </w:r>
      <w:r w:rsidR="00644CD5">
        <w:t>.</w:t>
      </w:r>
      <w:r>
        <w:t>u4) + 0</w:t>
      </w:r>
      <w:r w:rsidR="00644CD5">
        <w:t>.</w:t>
      </w:r>
      <w:r>
        <w:t>00194*T(v1</w:t>
      </w:r>
      <w:r w:rsidR="00644CD5">
        <w:t>.</w:t>
      </w:r>
      <w:r>
        <w:t>u28) -0</w:t>
      </w:r>
      <w:r w:rsidR="00644CD5">
        <w:t>.</w:t>
      </w:r>
      <w:r>
        <w:t>00021*T(v9</w:t>
      </w:r>
      <w:r w:rsidR="00644CD5">
        <w:t>.</w:t>
      </w:r>
      <w:r>
        <w:t>u19) + 6</w:t>
      </w:r>
      <w:r w:rsidR="00644CD5">
        <w:t>.</w:t>
      </w:r>
      <w:r>
        <w:t>57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548*T(v13</w:t>
      </w:r>
      <w:r w:rsidR="00644CD5">
        <w:t>.</w:t>
      </w:r>
      <w:r>
        <w:t>u4) + 35</w:t>
      </w:r>
      <w:r w:rsidR="00644CD5">
        <w:t>.</w:t>
      </w:r>
      <w:r>
        <w:t>6*Volume -0</w:t>
      </w:r>
      <w:r w:rsidR="00644CD5">
        <w:t>.</w:t>
      </w:r>
      <w:r>
        <w:t>9*T(v8</w:t>
      </w:r>
      <w:r w:rsidR="00644CD5">
        <w:t>.</w:t>
      </w:r>
      <w:r>
        <w:t>u6) + 0</w:t>
      </w:r>
      <w:r w:rsidR="00644CD5">
        <w:t>.</w:t>
      </w:r>
      <w:r>
        <w:t>886*T(v1</w:t>
      </w:r>
      <w:r w:rsidR="00644CD5">
        <w:t>.</w:t>
      </w:r>
      <w:r>
        <w:t>u6) + 0</w:t>
      </w:r>
      <w:r w:rsidR="00644CD5">
        <w:t>.</w:t>
      </w:r>
      <w:r>
        <w:t>0868*T(v6) + 0</w:t>
      </w:r>
      <w:r w:rsidR="00644CD5">
        <w:t>.</w:t>
      </w:r>
      <w:r>
        <w:t>421*T(v2</w:t>
      </w:r>
      <w:r w:rsidR="00644CD5">
        <w:t>.</w:t>
      </w:r>
      <w:r>
        <w:t>u2) -0</w:t>
      </w:r>
      <w:r w:rsidR="00644CD5">
        <w:t>.</w:t>
      </w:r>
      <w:r>
        <w:t>474*T(v16) + 0</w:t>
      </w:r>
      <w:r w:rsidR="00644CD5">
        <w:t>.</w:t>
      </w:r>
      <w:r>
        <w:t>677*T(v20</w:t>
      </w:r>
      <w:r w:rsidR="00644CD5">
        <w:t>.</w:t>
      </w:r>
      <w:r>
        <w:t>u4) -41</w:t>
      </w:r>
      <w:r w:rsidR="00644CD5">
        <w:t>.</w:t>
      </w:r>
      <w:r>
        <w:t>6*Volume^2 -0</w:t>
      </w:r>
      <w:r w:rsidR="00644CD5">
        <w:t>.</w:t>
      </w:r>
      <w:r>
        <w:t>404*T(v11</w:t>
      </w:r>
      <w:r w:rsidR="00644CD5">
        <w:t>.</w:t>
      </w:r>
      <w:r>
        <w:t>u23) -0</w:t>
      </w:r>
      <w:r w:rsidR="00644CD5">
        <w:t>.</w:t>
      </w:r>
      <w:r>
        <w:t>0322*T(u4) + 0</w:t>
      </w:r>
      <w:r w:rsidR="00644CD5">
        <w:t>.</w:t>
      </w:r>
      <w:r>
        <w:t>456*T(v6</w:t>
      </w:r>
      <w:r w:rsidR="00644CD5">
        <w:t>.</w:t>
      </w:r>
      <w:r>
        <w:t>u25) -0</w:t>
      </w:r>
      <w:r w:rsidR="00644CD5">
        <w:t>.</w:t>
      </w:r>
      <w:r>
        <w:t>485*T(v3</w:t>
      </w:r>
      <w:r w:rsidR="00644CD5">
        <w:t>.</w:t>
      </w:r>
      <w:r>
        <w:t>u14) -0</w:t>
      </w:r>
      <w:r w:rsidR="00644CD5">
        <w:t>.</w:t>
      </w:r>
      <w:r>
        <w:t>756*T(v36</w:t>
      </w:r>
      <w:r w:rsidR="00644CD5">
        <w:t>.</w:t>
      </w:r>
      <w:r>
        <w:t>u6) + 0</w:t>
      </w:r>
      <w:r w:rsidR="00644CD5">
        <w:t>.</w:t>
      </w:r>
      <w:r>
        <w:t>439*T(v12</w:t>
      </w:r>
      <w:r w:rsidR="00644CD5">
        <w:t>.</w:t>
      </w:r>
      <w:r>
        <w:t>u6) -0</w:t>
      </w:r>
      <w:r w:rsidR="00644CD5">
        <w:t>.</w:t>
      </w:r>
      <w:r>
        <w:t>518*u -0</w:t>
      </w:r>
      <w:r w:rsidR="00644CD5">
        <w:t>.</w:t>
      </w:r>
      <w:r>
        <w:t>398*T(v18</w:t>
      </w:r>
      <w:r w:rsidR="00644CD5">
        <w:t>.</w:t>
      </w:r>
      <w:r>
        <w:t>u3) -0</w:t>
      </w:r>
      <w:r w:rsidR="00644CD5">
        <w:t>.</w:t>
      </w:r>
      <w:r>
        <w:t>483*T(v29</w:t>
      </w:r>
      <w:r w:rsidR="00644CD5">
        <w:t>.</w:t>
      </w:r>
      <w:r>
        <w:t>u2) -0</w:t>
      </w:r>
      <w:r w:rsidR="00644CD5">
        <w:t>.</w:t>
      </w:r>
      <w:r>
        <w:t>503*T(v1</w:t>
      </w:r>
      <w:r w:rsidR="00644CD5">
        <w:t>.</w:t>
      </w:r>
      <w:r>
        <w:t>u3) -0</w:t>
      </w:r>
      <w:r w:rsidR="00644CD5">
        <w:t>.</w:t>
      </w:r>
      <w:r>
        <w:t>334*T(v18</w:t>
      </w:r>
      <w:r w:rsidR="00644CD5">
        <w:t>.</w:t>
      </w:r>
      <w:r>
        <w:t>u16) + 0</w:t>
      </w:r>
      <w:r w:rsidR="00644CD5">
        <w:t>.</w:t>
      </w:r>
      <w:r>
        <w:t>539*T(v9</w:t>
      </w:r>
      <w:r w:rsidR="00644CD5">
        <w:t>.</w:t>
      </w:r>
      <w:r>
        <w:t>u8) + 0</w:t>
      </w:r>
      <w:r w:rsidR="00644CD5">
        <w:t>.</w:t>
      </w:r>
      <w:r>
        <w:t>222*T(v11) -0</w:t>
      </w:r>
      <w:r w:rsidR="00644CD5">
        <w:t>.</w:t>
      </w:r>
      <w:r>
        <w:t>354*T(v5</w:t>
      </w:r>
      <w:r w:rsidR="00644CD5">
        <w:t>.</w:t>
      </w:r>
      <w:r>
        <w:t>u11) + 0</w:t>
      </w:r>
      <w:r w:rsidR="00644CD5">
        <w:t>.</w:t>
      </w:r>
      <w:r>
        <w:t>154*T(v38</w:t>
      </w:r>
      <w:r w:rsidR="00644CD5">
        <w:t>.</w:t>
      </w:r>
      <w:r>
        <w:t>u3) -0</w:t>
      </w:r>
      <w:r w:rsidR="00644CD5">
        <w:t>.</w:t>
      </w:r>
      <w:r>
        <w:t>159*T(v3</w:t>
      </w:r>
      <w:r w:rsidR="00644CD5">
        <w:t>.</w:t>
      </w:r>
      <w:r>
        <w:t>u10) -0</w:t>
      </w:r>
      <w:r w:rsidR="00644CD5">
        <w:t>.</w:t>
      </w:r>
      <w:r>
        <w:t>339*T(v21</w:t>
      </w:r>
      <w:r w:rsidR="00644CD5">
        <w:t>.</w:t>
      </w:r>
      <w:r>
        <w:t>u2) + 19</w:t>
      </w:r>
      <w:r w:rsidR="00644CD5">
        <w:t>.</w:t>
      </w:r>
      <w:r>
        <w:t>7*Volume^3 + 0</w:t>
      </w:r>
      <w:r w:rsidR="00644CD5">
        <w:t>.</w:t>
      </w:r>
      <w:r>
        <w:t>289*T(v7</w:t>
      </w:r>
      <w:r w:rsidR="00644CD5">
        <w:t>.</w:t>
      </w:r>
      <w:r>
        <w:t>u34) -0</w:t>
      </w:r>
      <w:r w:rsidR="00644CD5">
        <w:t>.</w:t>
      </w:r>
      <w:r>
        <w:t>358*T(v4</w:t>
      </w:r>
      <w:r w:rsidR="00644CD5">
        <w:t>.</w:t>
      </w:r>
      <w:r>
        <w:t>u35) + 0</w:t>
      </w:r>
      <w:r w:rsidR="00644CD5">
        <w:t>.</w:t>
      </w:r>
      <w:r>
        <w:t>226*T(v14</w:t>
      </w:r>
      <w:r w:rsidR="00644CD5">
        <w:t>.</w:t>
      </w:r>
      <w:r>
        <w:t>u2) + 0</w:t>
      </w:r>
      <w:r w:rsidR="00644CD5">
        <w:t>.</w:t>
      </w:r>
      <w:r>
        <w:t>37*T(v2</w:t>
      </w:r>
      <w:r w:rsidR="00644CD5">
        <w:t>.</w:t>
      </w:r>
      <w:r>
        <w:t>u28) -0</w:t>
      </w:r>
      <w:r w:rsidR="00644CD5">
        <w:t>.</w:t>
      </w:r>
      <w:r>
        <w:t>292*T(v27</w:t>
      </w:r>
      <w:r w:rsidR="00644CD5">
        <w:t>.</w:t>
      </w:r>
      <w:r>
        <w:t>u6) + 0</w:t>
      </w:r>
      <w:r w:rsidR="00644CD5">
        <w:t>.</w:t>
      </w:r>
      <w:r>
        <w:t>62*T(v9</w:t>
      </w:r>
      <w:r w:rsidR="00644CD5">
        <w:t>.</w:t>
      </w:r>
      <w:r>
        <w:t>u2) + 0</w:t>
      </w:r>
      <w:r w:rsidR="00644CD5">
        <w:t>.</w:t>
      </w:r>
      <w:r>
        <w:t>257*T(v5</w:t>
      </w:r>
      <w:r w:rsidR="00644CD5">
        <w:t>.</w:t>
      </w:r>
      <w:r>
        <w:t>u20) -0</w:t>
      </w:r>
      <w:r w:rsidR="00644CD5">
        <w:t>.</w:t>
      </w:r>
      <w:r>
        <w:t>22*T(v17) -0</w:t>
      </w:r>
      <w:r w:rsidR="00644CD5">
        <w:t>.</w:t>
      </w:r>
      <w:r>
        <w:t>311*T(v5</w:t>
      </w:r>
      <w:r w:rsidR="00644CD5">
        <w:t>.</w:t>
      </w:r>
      <w:r>
        <w:t>u17) -0</w:t>
      </w:r>
      <w:r w:rsidR="00644CD5">
        <w:t>.</w:t>
      </w:r>
      <w:r>
        <w:t>373*T(v16</w:t>
      </w:r>
      <w:r w:rsidR="00644CD5">
        <w:t>.</w:t>
      </w:r>
      <w:r>
        <w:t>u8) + 0</w:t>
      </w:r>
      <w:r w:rsidR="00644CD5">
        <w:t>.</w:t>
      </w:r>
      <w:r>
        <w:t>244*T(v15</w:t>
      </w:r>
      <w:r w:rsidR="00644CD5">
        <w:t>.</w:t>
      </w:r>
      <w:r>
        <w:t>u24) -0</w:t>
      </w:r>
      <w:r w:rsidR="00644CD5">
        <w:t>.</w:t>
      </w:r>
      <w:r>
        <w:t>376*T(v10</w:t>
      </w:r>
      <w:r w:rsidR="00644CD5">
        <w:t>.</w:t>
      </w:r>
      <w:r>
        <w:t>u7) + 0</w:t>
      </w:r>
      <w:r w:rsidR="00644CD5">
        <w:t>.</w:t>
      </w:r>
      <w:r>
        <w:t>337*T(v1</w:t>
      </w:r>
      <w:r w:rsidR="00644CD5">
        <w:t>.</w:t>
      </w:r>
      <w:r>
        <w:t>u8) + 0</w:t>
      </w:r>
      <w:r w:rsidR="00644CD5">
        <w:t>.</w:t>
      </w:r>
      <w:r>
        <w:t>361*T(v5</w:t>
      </w:r>
      <w:r w:rsidR="00644CD5">
        <w:t>.</w:t>
      </w:r>
      <w:r>
        <w:t>u10) + 0</w:t>
      </w:r>
      <w:r w:rsidR="00644CD5">
        <w:t>.</w:t>
      </w:r>
      <w:r>
        <w:t>334*T(v10</w:t>
      </w:r>
      <w:r w:rsidR="00644CD5">
        <w:t>.</w:t>
      </w:r>
      <w:r>
        <w:t>u25) + 0</w:t>
      </w:r>
      <w:r w:rsidR="00644CD5">
        <w:t>.</w:t>
      </w:r>
      <w:r>
        <w:t>501*T(v1</w:t>
      </w:r>
      <w:r w:rsidR="00644CD5">
        <w:t>.</w:t>
      </w:r>
      <w:r>
        <w:t>u29) + 0</w:t>
      </w:r>
      <w:r w:rsidR="00644CD5">
        <w:t>.</w:t>
      </w:r>
      <w:r>
        <w:t>406*T(v26</w:t>
      </w:r>
      <w:r w:rsidR="00644CD5">
        <w:t>.</w:t>
      </w:r>
      <w:r>
        <w:t>u4) -0</w:t>
      </w:r>
      <w:r w:rsidR="00644CD5">
        <w:t>.</w:t>
      </w:r>
      <w:r>
        <w:t>251*T(v6</w:t>
      </w:r>
      <w:r w:rsidR="00644CD5">
        <w:t>.</w:t>
      </w:r>
      <w:r>
        <w:t>u19) -0</w:t>
      </w:r>
      <w:r w:rsidR="00644CD5">
        <w:t>.</w:t>
      </w:r>
      <w:r>
        <w:t>262*T(v13</w:t>
      </w:r>
      <w:r w:rsidR="00644CD5">
        <w:t>.</w:t>
      </w:r>
      <w:r>
        <w:t>u3) + 0</w:t>
      </w:r>
      <w:r w:rsidR="00644CD5">
        <w:t>.</w:t>
      </w:r>
      <w:r>
        <w:t>528*T(v20</w:t>
      </w:r>
      <w:r w:rsidR="00644CD5">
        <w:t>.</w:t>
      </w:r>
      <w:r>
        <w:t>u23) + 0</w:t>
      </w:r>
      <w:r w:rsidR="00644CD5">
        <w:t>.</w:t>
      </w:r>
      <w:r>
        <w:t>43*T(v33) + 0</w:t>
      </w:r>
      <w:r w:rsidR="00644CD5">
        <w:t>.</w:t>
      </w:r>
      <w:r>
        <w:t>00639*T(v26) -0</w:t>
      </w:r>
      <w:r w:rsidR="00644CD5">
        <w:t>.</w:t>
      </w:r>
      <w:r>
        <w:t>29*T(v12</w:t>
      </w:r>
      <w:r w:rsidR="00644CD5">
        <w:t>.</w:t>
      </w:r>
      <w:r>
        <w:t>u27) + 0</w:t>
      </w:r>
      <w:r w:rsidR="00644CD5">
        <w:t>.</w:t>
      </w:r>
      <w:r>
        <w:t>408*T(v3</w:t>
      </w:r>
      <w:r w:rsidR="00644CD5">
        <w:t>.</w:t>
      </w:r>
      <w:r>
        <w:t>u4) + 0</w:t>
      </w:r>
      <w:r w:rsidR="00644CD5">
        <w:t>.</w:t>
      </w:r>
      <w:r>
        <w:t>255*T(v28</w:t>
      </w:r>
      <w:r w:rsidR="00644CD5">
        <w:t>.</w:t>
      </w:r>
      <w:r>
        <w:t>u10) + 0</w:t>
      </w:r>
      <w:r w:rsidR="00644CD5">
        <w:t>.</w:t>
      </w:r>
      <w:r>
        <w:t>384*T(v6</w:t>
      </w:r>
      <w:r w:rsidR="00644CD5">
        <w:t>.</w:t>
      </w:r>
      <w:r>
        <w:t>u13) + 0</w:t>
      </w:r>
      <w:r w:rsidR="00644CD5">
        <w:t>.</w:t>
      </w:r>
      <w:r>
        <w:t>475*T(v8</w:t>
      </w:r>
      <w:r w:rsidR="00644CD5">
        <w:t>.</w:t>
      </w:r>
      <w:r>
        <w:t>u23) -0</w:t>
      </w:r>
      <w:r w:rsidR="00644CD5">
        <w:t>.</w:t>
      </w:r>
      <w:r>
        <w:t>304*T(v9</w:t>
      </w:r>
      <w:r w:rsidR="00644CD5">
        <w:t>.</w:t>
      </w:r>
      <w:r>
        <w:t>u11) + 0</w:t>
      </w:r>
      <w:r w:rsidR="00644CD5">
        <w:t>.</w:t>
      </w:r>
      <w:r>
        <w:t>307*T(v33</w:t>
      </w:r>
      <w:r w:rsidR="00644CD5">
        <w:t>.</w:t>
      </w:r>
      <w:r>
        <w:t>u1) + 0</w:t>
      </w:r>
      <w:r w:rsidR="00644CD5">
        <w:t>.</w:t>
      </w:r>
      <w:r>
        <w:t>252*T(v29</w:t>
      </w:r>
      <w:r w:rsidR="00644CD5">
        <w:t>.</w:t>
      </w:r>
      <w:r>
        <w:t>u3) + 0</w:t>
      </w:r>
      <w:r w:rsidR="00644CD5">
        <w:t>.</w:t>
      </w:r>
      <w:r>
        <w:t>333*T(v4</w:t>
      </w:r>
      <w:r w:rsidR="00644CD5">
        <w:t>.</w:t>
      </w:r>
      <w:r>
        <w:t>u1) + 0</w:t>
      </w:r>
      <w:r w:rsidR="00644CD5">
        <w:t>.</w:t>
      </w:r>
      <w:r>
        <w:t>394*T(v4</w:t>
      </w:r>
      <w:r w:rsidR="00644CD5">
        <w:t>.</w:t>
      </w:r>
      <w:r>
        <w:t>u19) -0</w:t>
      </w:r>
      <w:r w:rsidR="00644CD5">
        <w:t>.</w:t>
      </w:r>
      <w:r>
        <w:t>052*T(v40) + 0</w:t>
      </w:r>
      <w:r w:rsidR="00644CD5">
        <w:t>.</w:t>
      </w:r>
      <w:r>
        <w:t>269*T(v10) -0</w:t>
      </w:r>
      <w:r w:rsidR="00644CD5">
        <w:t>.</w:t>
      </w:r>
      <w:r>
        <w:t>408*T(v6</w:t>
      </w:r>
      <w:r w:rsidR="00644CD5">
        <w:t>.</w:t>
      </w:r>
      <w:r>
        <w:t>u33) + 0</w:t>
      </w:r>
      <w:r w:rsidR="00644CD5">
        <w:t>.</w:t>
      </w:r>
      <w:r>
        <w:t>291*T(v10</w:t>
      </w:r>
      <w:r w:rsidR="00644CD5">
        <w:t>.</w:t>
      </w:r>
      <w:r>
        <w:t>u29) + 0</w:t>
      </w:r>
      <w:r w:rsidR="00644CD5">
        <w:t>.</w:t>
      </w:r>
      <w:r>
        <w:t>459*T(v1</w:t>
      </w:r>
      <w:r w:rsidR="00644CD5">
        <w:t>.</w:t>
      </w:r>
      <w:r>
        <w:t>u11) -0</w:t>
      </w:r>
      <w:r w:rsidR="00644CD5">
        <w:t>.</w:t>
      </w:r>
      <w:r>
        <w:t>371*T(v14</w:t>
      </w:r>
      <w:r w:rsidR="00644CD5">
        <w:t>.</w:t>
      </w:r>
      <w:r>
        <w:t>u17) + 0</w:t>
      </w:r>
      <w:r w:rsidR="00644CD5">
        <w:t>.</w:t>
      </w:r>
      <w:r>
        <w:t>202*T(v3</w:t>
      </w:r>
      <w:r w:rsidR="00644CD5">
        <w:t>.</w:t>
      </w:r>
      <w:r>
        <w:t>u15) + 0</w:t>
      </w:r>
      <w:r w:rsidR="00644CD5">
        <w:t>.</w:t>
      </w:r>
      <w:r>
        <w:t>182*T(v28) + 0</w:t>
      </w:r>
      <w:r w:rsidR="00644CD5">
        <w:t>.</w:t>
      </w:r>
      <w:r>
        <w:t>42*T(v33</w:t>
      </w:r>
      <w:r w:rsidR="00644CD5">
        <w:t>.</w:t>
      </w:r>
      <w:r>
        <w:t>u5) -0</w:t>
      </w:r>
      <w:r w:rsidR="00644CD5">
        <w:t>.</w:t>
      </w:r>
      <w:r>
        <w:t>373*T(v22</w:t>
      </w:r>
      <w:r w:rsidR="00644CD5">
        <w:t>.</w:t>
      </w:r>
      <w:r>
        <w:t>u6) + 0</w:t>
      </w:r>
      <w:r w:rsidR="00644CD5">
        <w:t>.</w:t>
      </w:r>
      <w:r>
        <w:t>265*T(v5</w:t>
      </w:r>
      <w:r w:rsidR="00644CD5">
        <w:t>.</w:t>
      </w:r>
      <w:r>
        <w:t>u32) + 0</w:t>
      </w:r>
      <w:r w:rsidR="00644CD5">
        <w:t>.</w:t>
      </w:r>
      <w:r>
        <w:t>246*T(v15</w:t>
      </w:r>
      <w:r w:rsidR="00644CD5">
        <w:t>.</w:t>
      </w:r>
      <w:r>
        <w:t>u12) -0</w:t>
      </w:r>
      <w:r w:rsidR="00644CD5">
        <w:t>.</w:t>
      </w:r>
      <w:r>
        <w:t>185*T(v8</w:t>
      </w:r>
      <w:r w:rsidR="00644CD5">
        <w:t>.</w:t>
      </w:r>
      <w:r>
        <w:t>u21) -0</w:t>
      </w:r>
      <w:r w:rsidR="00644CD5">
        <w:t>.</w:t>
      </w:r>
      <w:r>
        <w:t>207*T(v24</w:t>
      </w:r>
      <w:r w:rsidR="00644CD5">
        <w:t>.</w:t>
      </w:r>
      <w:r>
        <w:t>u14) -0</w:t>
      </w:r>
      <w:r w:rsidR="00644CD5">
        <w:t>.</w:t>
      </w:r>
      <w:r>
        <w:t>263*T(v3</w:t>
      </w:r>
      <w:r w:rsidR="00644CD5">
        <w:t>.</w:t>
      </w:r>
      <w:r>
        <w:t>u13) -0</w:t>
      </w:r>
      <w:r w:rsidR="00644CD5">
        <w:t>.</w:t>
      </w:r>
      <w:r>
        <w:t>341*T(v2</w:t>
      </w:r>
      <w:r w:rsidR="00644CD5">
        <w:t>.</w:t>
      </w:r>
      <w:r>
        <w:t>u25) -0</w:t>
      </w:r>
      <w:r w:rsidR="00644CD5">
        <w:t>.</w:t>
      </w:r>
      <w:r>
        <w:t>37*T(v6</w:t>
      </w:r>
      <w:r w:rsidR="00644CD5">
        <w:t>.</w:t>
      </w:r>
      <w:r>
        <w:t>u18) + 0</w:t>
      </w:r>
      <w:r w:rsidR="00644CD5">
        <w:t>.</w:t>
      </w:r>
      <w:r>
        <w:t>409*T(v10</w:t>
      </w:r>
      <w:r w:rsidR="00644CD5">
        <w:t>.</w:t>
      </w:r>
      <w:r>
        <w:t>u15) -0</w:t>
      </w:r>
      <w:r w:rsidR="00644CD5">
        <w:t>.</w:t>
      </w:r>
      <w:r>
        <w:t>339*T(v12</w:t>
      </w:r>
      <w:r w:rsidR="00644CD5">
        <w:t>.</w:t>
      </w:r>
      <w:r>
        <w:t>u23) + 0</w:t>
      </w:r>
      <w:r w:rsidR="00644CD5">
        <w:t>.</w:t>
      </w:r>
      <w:r>
        <w:t>305*T(v10</w:t>
      </w:r>
      <w:r w:rsidR="00644CD5">
        <w:t>.</w:t>
      </w:r>
      <w:r>
        <w:t>u22) -0</w:t>
      </w:r>
      <w:r w:rsidR="00644CD5">
        <w:t>.</w:t>
      </w:r>
      <w:r>
        <w:t>335*T(v24</w:t>
      </w:r>
      <w:r w:rsidR="00644CD5">
        <w:t>.</w:t>
      </w:r>
      <w:r>
        <w:t>u1) -0</w:t>
      </w:r>
      <w:r w:rsidR="00644CD5">
        <w:t>.</w:t>
      </w:r>
      <w:r>
        <w:t>166*T(v31</w:t>
      </w:r>
      <w:r w:rsidR="00644CD5">
        <w:t>.</w:t>
      </w:r>
      <w:r>
        <w:t>u12) -0</w:t>
      </w:r>
      <w:r w:rsidR="00644CD5">
        <w:t>.</w:t>
      </w:r>
      <w:r>
        <w:t>277*T(v14</w:t>
      </w:r>
      <w:r w:rsidR="00644CD5">
        <w:t>.</w:t>
      </w:r>
      <w:r>
        <w:t>u29) + 0</w:t>
      </w:r>
      <w:r w:rsidR="00644CD5">
        <w:t>.</w:t>
      </w:r>
      <w:r>
        <w:t>358*T(v9</w:t>
      </w:r>
      <w:r w:rsidR="00644CD5">
        <w:t>.</w:t>
      </w:r>
      <w:r>
        <w:t>u21) -0</w:t>
      </w:r>
      <w:r w:rsidR="00644CD5">
        <w:t>.</w:t>
      </w:r>
      <w:r>
        <w:t>263*T(v8</w:t>
      </w:r>
      <w:r w:rsidR="00644CD5">
        <w:t>.</w:t>
      </w:r>
      <w:r>
        <w:t>u26) + 0</w:t>
      </w:r>
      <w:r w:rsidR="00644CD5">
        <w:t>.</w:t>
      </w:r>
      <w:r>
        <w:t>233*T(v17</w:t>
      </w:r>
      <w:r w:rsidR="00644CD5">
        <w:t>.</w:t>
      </w:r>
      <w:r>
        <w:t>u18) -0</w:t>
      </w:r>
      <w:r w:rsidR="00644CD5">
        <w:t>.</w:t>
      </w:r>
      <w:r>
        <w:t>514*T(v31</w:t>
      </w:r>
      <w:r w:rsidR="00644CD5">
        <w:t>.</w:t>
      </w:r>
      <w:r>
        <w:t>u11) + 0</w:t>
      </w:r>
      <w:r w:rsidR="00644CD5">
        <w:t>.</w:t>
      </w:r>
      <w:r>
        <w:t>254*T(v32</w:t>
      </w:r>
      <w:r w:rsidR="00644CD5">
        <w:t>.</w:t>
      </w:r>
      <w:r>
        <w:t>u11) -0</w:t>
      </w:r>
      <w:r w:rsidR="00644CD5">
        <w:t>.</w:t>
      </w:r>
      <w:r>
        <w:t>213*T(v17</w:t>
      </w:r>
      <w:r w:rsidR="00644CD5">
        <w:t>.</w:t>
      </w:r>
      <w:r>
        <w:t>u14) + 0</w:t>
      </w:r>
      <w:r w:rsidR="00644CD5">
        <w:t>.</w:t>
      </w:r>
      <w:r>
        <w:t>334*T(v11</w:t>
      </w:r>
      <w:r w:rsidR="00644CD5">
        <w:t>.</w:t>
      </w:r>
      <w:r>
        <w:t>u22) -0</w:t>
      </w:r>
      <w:r w:rsidR="00644CD5">
        <w:t>.</w:t>
      </w:r>
      <w:r>
        <w:t>208*T(v8</w:t>
      </w:r>
      <w:r w:rsidR="00644CD5">
        <w:t>.</w:t>
      </w:r>
      <w:r>
        <w:t>u33) -0</w:t>
      </w:r>
      <w:r w:rsidR="00644CD5">
        <w:t>.</w:t>
      </w:r>
      <w:r>
        <w:t>354*T(v14</w:t>
      </w:r>
      <w:r w:rsidR="00644CD5">
        <w:t>.</w:t>
      </w:r>
      <w:r>
        <w:t>u23) -0</w:t>
      </w:r>
      <w:r w:rsidR="00644CD5">
        <w:t>.</w:t>
      </w:r>
      <w:r>
        <w:t>219*T(v11</w:t>
      </w:r>
      <w:r w:rsidR="00644CD5">
        <w:t>.</w:t>
      </w:r>
      <w:r>
        <w:t>u19) -0</w:t>
      </w:r>
      <w:r w:rsidR="00644CD5">
        <w:t>.</w:t>
      </w:r>
      <w:r>
        <w:t>24*T(v18</w:t>
      </w:r>
      <w:r w:rsidR="00644CD5">
        <w:t>.</w:t>
      </w:r>
      <w:r>
        <w:t>u2) -0</w:t>
      </w:r>
      <w:r w:rsidR="00644CD5">
        <w:t>.</w:t>
      </w:r>
      <w:r>
        <w:t>265*T(v3</w:t>
      </w:r>
      <w:r w:rsidR="00644CD5">
        <w:t>.</w:t>
      </w:r>
      <w:r>
        <w:t>u5) + 0</w:t>
      </w:r>
      <w:r w:rsidR="00644CD5">
        <w:t>.</w:t>
      </w:r>
      <w:r>
        <w:t>387*T(v3</w:t>
      </w:r>
      <w:r w:rsidR="00644CD5">
        <w:t>.</w:t>
      </w:r>
      <w:r>
        <w:t>u32) + 0</w:t>
      </w:r>
      <w:r w:rsidR="00644CD5">
        <w:t>.</w:t>
      </w:r>
      <w:r>
        <w:t>374*T(v6</w:t>
      </w:r>
      <w:r w:rsidR="00644CD5">
        <w:t>.</w:t>
      </w:r>
      <w:r>
        <w:t>u23) + 0</w:t>
      </w:r>
      <w:r w:rsidR="00644CD5">
        <w:t>.</w:t>
      </w:r>
      <w:r>
        <w:t>325*T(v17</w:t>
      </w:r>
      <w:r w:rsidR="00644CD5">
        <w:t>.</w:t>
      </w:r>
      <w:r>
        <w:t>u8) -0</w:t>
      </w:r>
      <w:r w:rsidR="00644CD5">
        <w:t>.</w:t>
      </w:r>
      <w:r>
        <w:t>287*T(v15</w:t>
      </w:r>
      <w:r w:rsidR="00644CD5">
        <w:t>.</w:t>
      </w:r>
      <w:r>
        <w:t>u10) + 0</w:t>
      </w:r>
      <w:r w:rsidR="00644CD5">
        <w:t>.</w:t>
      </w:r>
      <w:r>
        <w:t>222*T(v22</w:t>
      </w:r>
      <w:r w:rsidR="00644CD5">
        <w:t>.</w:t>
      </w:r>
      <w:r>
        <w:t>u8) -0</w:t>
      </w:r>
      <w:r w:rsidR="00644CD5">
        <w:t>.</w:t>
      </w:r>
      <w:r>
        <w:t>218*T(v32</w:t>
      </w:r>
      <w:r w:rsidR="00644CD5">
        <w:t>.</w:t>
      </w:r>
      <w:r>
        <w:t>u8) -0</w:t>
      </w:r>
      <w:r w:rsidR="00644CD5">
        <w:t>.</w:t>
      </w:r>
      <w:r>
        <w:t>239*T(v17</w:t>
      </w:r>
      <w:r w:rsidR="00644CD5">
        <w:t>.</w:t>
      </w:r>
      <w:r>
        <w:t>u9) + 0</w:t>
      </w:r>
      <w:r w:rsidR="00644CD5">
        <w:t>.</w:t>
      </w:r>
      <w:r>
        <w:t>338*T(v8</w:t>
      </w:r>
      <w:r w:rsidR="00644CD5">
        <w:t>.</w:t>
      </w:r>
      <w:r>
        <w:t>u12) + 0</w:t>
      </w:r>
      <w:r w:rsidR="00644CD5">
        <w:t>.</w:t>
      </w:r>
      <w:r>
        <w:t>155*T(v12) + 0</w:t>
      </w:r>
      <w:r w:rsidR="00644CD5">
        <w:t>.</w:t>
      </w:r>
      <w:r>
        <w:t>251*T(v20</w:t>
      </w:r>
      <w:r w:rsidR="00644CD5">
        <w:t>.</w:t>
      </w:r>
      <w:r>
        <w:t>u9) -0</w:t>
      </w:r>
      <w:r w:rsidR="00644CD5">
        <w:t>.</w:t>
      </w:r>
      <w:r>
        <w:t>311*T(v19</w:t>
      </w:r>
      <w:r w:rsidR="00644CD5">
        <w:t>.</w:t>
      </w:r>
      <w:r>
        <w:t>u1) -0</w:t>
      </w:r>
      <w:r w:rsidR="00644CD5">
        <w:t>.</w:t>
      </w:r>
      <w:r>
        <w:t>297*T(v27</w:t>
      </w:r>
      <w:r w:rsidR="00644CD5">
        <w:t>.</w:t>
      </w:r>
      <w:r>
        <w:t>u14) -0</w:t>
      </w:r>
      <w:r w:rsidR="00644CD5">
        <w:t>.</w:t>
      </w:r>
      <w:r>
        <w:t>302*Lipophilicity^2 + 0</w:t>
      </w:r>
      <w:r w:rsidR="00644CD5">
        <w:t>.</w:t>
      </w:r>
      <w:r>
        <w:t>0899*T(v15</w:t>
      </w:r>
      <w:r w:rsidR="00644CD5">
        <w:t>.</w:t>
      </w:r>
      <w:r>
        <w:t>u20) -0</w:t>
      </w:r>
      <w:r w:rsidR="00644CD5">
        <w:t>.</w:t>
      </w:r>
      <w:r>
        <w:t>253*T(v19</w:t>
      </w:r>
      <w:r w:rsidR="00644CD5">
        <w:t>.</w:t>
      </w:r>
      <w:r>
        <w:t>u13) -0</w:t>
      </w:r>
      <w:r w:rsidR="00644CD5">
        <w:t>.</w:t>
      </w:r>
      <w:r>
        <w:t>172*T(v25</w:t>
      </w:r>
      <w:r w:rsidR="00644CD5">
        <w:t>.</w:t>
      </w:r>
      <w:r>
        <w:t>u1) -0</w:t>
      </w:r>
      <w:r w:rsidR="00644CD5">
        <w:t>.</w:t>
      </w:r>
      <w:r>
        <w:t>315*T(v15</w:t>
      </w:r>
      <w:r w:rsidR="00644CD5">
        <w:t>.</w:t>
      </w:r>
      <w:r>
        <w:t>u6) + 0</w:t>
      </w:r>
      <w:r w:rsidR="00644CD5">
        <w:t>.</w:t>
      </w:r>
      <w:r>
        <w:t>216*T(v1</w:t>
      </w:r>
      <w:r w:rsidR="00644CD5">
        <w:t>.</w:t>
      </w:r>
      <w:r>
        <w:t>u42) -0</w:t>
      </w:r>
      <w:r w:rsidR="00644CD5">
        <w:t>.</w:t>
      </w:r>
      <w:r>
        <w:t>361*T(v37</w:t>
      </w:r>
      <w:r w:rsidR="00644CD5">
        <w:t>.</w:t>
      </w:r>
      <w:r>
        <w:t>u3) -0</w:t>
      </w:r>
      <w:r w:rsidR="00644CD5">
        <w:t>.</w:t>
      </w:r>
      <w:r>
        <w:t>237*T(v6</w:t>
      </w:r>
      <w:r w:rsidR="00644CD5">
        <w:t>.</w:t>
      </w:r>
      <w:r>
        <w:t>u16) -0</w:t>
      </w:r>
      <w:r w:rsidR="00644CD5">
        <w:t>.</w:t>
      </w:r>
      <w:r>
        <w:t>338*T(v2</w:t>
      </w:r>
      <w:r w:rsidR="00644CD5">
        <w:t>.</w:t>
      </w:r>
      <w:r>
        <w:t>u1) -0</w:t>
      </w:r>
      <w:r w:rsidR="00644CD5">
        <w:t>.</w:t>
      </w:r>
      <w:r>
        <w:t>131*T(v11</w:t>
      </w:r>
      <w:r w:rsidR="00644CD5">
        <w:t>.</w:t>
      </w:r>
      <w:r>
        <w:t>u26) + 0</w:t>
      </w:r>
      <w:r w:rsidR="00644CD5">
        <w:t>.</w:t>
      </w:r>
      <w:r>
        <w:t>364*T(v27</w:t>
      </w:r>
      <w:r w:rsidR="00644CD5">
        <w:t>.</w:t>
      </w:r>
      <w:r>
        <w:t>u4) + 0</w:t>
      </w:r>
      <w:r w:rsidR="00644CD5">
        <w:t>.</w:t>
      </w:r>
      <w:r>
        <w:t>19*T(v16</w:t>
      </w:r>
      <w:r w:rsidR="00644CD5">
        <w:t>.</w:t>
      </w:r>
      <w:r>
        <w:t>u24) -0</w:t>
      </w:r>
      <w:r w:rsidR="00644CD5">
        <w:t>.</w:t>
      </w:r>
      <w:r>
        <w:t>242*T(v4</w:t>
      </w:r>
      <w:r w:rsidR="00644CD5">
        <w:t>.</w:t>
      </w:r>
      <w:r>
        <w:t>u20) + 0</w:t>
      </w:r>
      <w:r w:rsidR="00644CD5">
        <w:t>.</w:t>
      </w:r>
      <w:r>
        <w:t>212*T(u28) -0</w:t>
      </w:r>
      <w:r w:rsidR="00644CD5">
        <w:t>.</w:t>
      </w:r>
      <w:r>
        <w:t>169*T(v5</w:t>
      </w:r>
      <w:r w:rsidR="00644CD5">
        <w:t>.</w:t>
      </w:r>
      <w:r>
        <w:t>u18) -0</w:t>
      </w:r>
      <w:r w:rsidR="00644CD5">
        <w:t>.</w:t>
      </w:r>
      <w:r>
        <w:t>282*T(v11</w:t>
      </w:r>
      <w:r w:rsidR="00644CD5">
        <w:t>.</w:t>
      </w:r>
      <w:r>
        <w:t>u29) + 0</w:t>
      </w:r>
      <w:r w:rsidR="00644CD5">
        <w:t>.</w:t>
      </w:r>
      <w:r>
        <w:t>353*T(v24</w:t>
      </w:r>
      <w:r w:rsidR="00644CD5">
        <w:t>.</w:t>
      </w:r>
      <w:r>
        <w:t>u4) + 0</w:t>
      </w:r>
      <w:r w:rsidR="00644CD5">
        <w:t>.</w:t>
      </w:r>
      <w:r>
        <w:t>149*T(v14</w:t>
      </w:r>
      <w:r w:rsidR="00644CD5">
        <w:t>.</w:t>
      </w:r>
      <w:r>
        <w:t>u8) + 0</w:t>
      </w:r>
      <w:r w:rsidR="00644CD5">
        <w:t>.</w:t>
      </w:r>
      <w:r>
        <w:t>213*T(v22</w:t>
      </w:r>
      <w:r w:rsidR="00644CD5">
        <w:t>.</w:t>
      </w:r>
      <w:r>
        <w:t>u15) + 0</w:t>
      </w:r>
      <w:r w:rsidR="00644CD5">
        <w:t>.</w:t>
      </w:r>
      <w:r>
        <w:t>253*T(v19</w:t>
      </w:r>
      <w:r w:rsidR="00644CD5">
        <w:t>.</w:t>
      </w:r>
      <w:r>
        <w:t>u16) + 0</w:t>
      </w:r>
      <w:r w:rsidR="00644CD5">
        <w:t>.</w:t>
      </w:r>
      <w:r>
        <w:t>263*T(v3</w:t>
      </w:r>
      <w:r w:rsidR="00644CD5">
        <w:t>.</w:t>
      </w:r>
      <w:r>
        <w:t>u36) + 0</w:t>
      </w:r>
      <w:r w:rsidR="00644CD5">
        <w:t>.</w:t>
      </w:r>
      <w:r>
        <w:t>345*T(v19</w:t>
      </w:r>
      <w:r w:rsidR="00644CD5">
        <w:t>.</w:t>
      </w:r>
      <w:r>
        <w:t>u21) + 0</w:t>
      </w:r>
      <w:r w:rsidR="00644CD5">
        <w:t>.</w:t>
      </w:r>
      <w:r>
        <w:t>245*T(v14</w:t>
      </w:r>
      <w:r w:rsidR="00644CD5">
        <w:t>.</w:t>
      </w:r>
      <w:r>
        <w:t>u16) + 0</w:t>
      </w:r>
      <w:r w:rsidR="00644CD5">
        <w:t>.</w:t>
      </w:r>
      <w:r>
        <w:t>263*T(v2</w:t>
      </w:r>
      <w:r w:rsidR="00644CD5">
        <w:t>.</w:t>
      </w:r>
      <w:r>
        <w:t>u14) + 0</w:t>
      </w:r>
      <w:r w:rsidR="00644CD5">
        <w:t>.</w:t>
      </w:r>
      <w:r>
        <w:t>277*T(v1</w:t>
      </w:r>
      <w:r w:rsidR="00644CD5">
        <w:t>.</w:t>
      </w:r>
      <w:r>
        <w:t>u12) + 0</w:t>
      </w:r>
      <w:r w:rsidR="00644CD5">
        <w:t>.</w:t>
      </w:r>
      <w:r>
        <w:t>299*T(v24</w:t>
      </w:r>
      <w:r w:rsidR="00644CD5">
        <w:t>.</w:t>
      </w:r>
      <w:r>
        <w:t>u6) + 0</w:t>
      </w:r>
      <w:r w:rsidR="00644CD5">
        <w:t>.</w:t>
      </w:r>
      <w:r>
        <w:t>169*T(v18</w:t>
      </w:r>
      <w:r w:rsidR="00644CD5">
        <w:t>.</w:t>
      </w:r>
      <w:r>
        <w:t>u18) + 0</w:t>
      </w:r>
      <w:r w:rsidR="00644CD5">
        <w:t>.</w:t>
      </w:r>
      <w:r>
        <w:t>181*T(v41</w:t>
      </w:r>
      <w:r w:rsidR="00644CD5">
        <w:t>.</w:t>
      </w:r>
      <w:r>
        <w:t>u1) -0</w:t>
      </w:r>
      <w:r w:rsidR="00644CD5">
        <w:t>.</w:t>
      </w:r>
      <w:r>
        <w:t>235*T(v12</w:t>
      </w:r>
      <w:r w:rsidR="00644CD5">
        <w:t>.</w:t>
      </w:r>
      <w:r>
        <w:t>u26) + 0</w:t>
      </w:r>
      <w:r w:rsidR="00644CD5">
        <w:t>.</w:t>
      </w:r>
      <w:r>
        <w:t>186*T(v31) + 0</w:t>
      </w:r>
      <w:r w:rsidR="00644CD5">
        <w:t>.</w:t>
      </w:r>
      <w:r>
        <w:t>288*T(v15</w:t>
      </w:r>
      <w:r w:rsidR="00644CD5">
        <w:t>.</w:t>
      </w:r>
      <w:r>
        <w:t>u27) -0</w:t>
      </w:r>
      <w:r w:rsidR="00644CD5">
        <w:t>.</w:t>
      </w:r>
      <w:r>
        <w:t>246*T(v16</w:t>
      </w:r>
      <w:r w:rsidR="00644CD5">
        <w:t>.</w:t>
      </w:r>
      <w:r>
        <w:t>u23) -0</w:t>
      </w:r>
      <w:r w:rsidR="00644CD5">
        <w:t>.</w:t>
      </w:r>
      <w:r>
        <w:t>196*T(v25</w:t>
      </w:r>
      <w:r w:rsidR="00644CD5">
        <w:t>.</w:t>
      </w:r>
      <w:r>
        <w:t>u14) -0</w:t>
      </w:r>
      <w:r w:rsidR="00644CD5">
        <w:t>.</w:t>
      </w:r>
      <w:r>
        <w:t>182*T(v2</w:t>
      </w:r>
      <w:r w:rsidR="00644CD5">
        <w:t>.</w:t>
      </w:r>
      <w:r>
        <w:t>u40) -0</w:t>
      </w:r>
      <w:r w:rsidR="00644CD5">
        <w:t>.</w:t>
      </w:r>
      <w:r>
        <w:t>15*T(v11</w:t>
      </w:r>
      <w:r w:rsidR="00644CD5">
        <w:t>.</w:t>
      </w:r>
      <w:r>
        <w:t>u28) -0</w:t>
      </w:r>
      <w:r w:rsidR="00644CD5">
        <w:t>.</w:t>
      </w:r>
      <w:r>
        <w:t>243*T(v1</w:t>
      </w:r>
      <w:r w:rsidR="00644CD5">
        <w:t>.</w:t>
      </w:r>
      <w:r>
        <w:t>u13) -0</w:t>
      </w:r>
      <w:r w:rsidR="00644CD5">
        <w:t>.</w:t>
      </w:r>
      <w:r>
        <w:t>168*T(u7) + 0</w:t>
      </w:r>
      <w:r w:rsidR="00644CD5">
        <w:t>.</w:t>
      </w:r>
      <w:r>
        <w:t>188*T(v12</w:t>
      </w:r>
      <w:r w:rsidR="00644CD5">
        <w:t>.</w:t>
      </w:r>
      <w:r>
        <w:t>u19) + 0</w:t>
      </w:r>
      <w:r w:rsidR="00644CD5">
        <w:t>.</w:t>
      </w:r>
      <w:r>
        <w:t>28*T(v8</w:t>
      </w:r>
      <w:r w:rsidR="00644CD5">
        <w:t>.</w:t>
      </w:r>
      <w:r>
        <w:t>u27) -0</w:t>
      </w:r>
      <w:r w:rsidR="00644CD5">
        <w:t>.</w:t>
      </w:r>
      <w:r>
        <w:t>312*T(v3</w:t>
      </w:r>
      <w:r w:rsidR="00644CD5">
        <w:t>.</w:t>
      </w:r>
      <w:r>
        <w:t>u2) -0</w:t>
      </w:r>
      <w:r w:rsidR="00644CD5">
        <w:t>.</w:t>
      </w:r>
      <w:r>
        <w:t>28*T(v4</w:t>
      </w:r>
      <w:r w:rsidR="00644CD5">
        <w:t>.</w:t>
      </w:r>
      <w:r>
        <w:t>u3) -0</w:t>
      </w:r>
      <w:r w:rsidR="00644CD5">
        <w:t>.</w:t>
      </w:r>
      <w:r>
        <w:t>11*T(v15) -0</w:t>
      </w:r>
      <w:r w:rsidR="00644CD5">
        <w:t>.</w:t>
      </w:r>
      <w:r>
        <w:t>164*T(v1</w:t>
      </w:r>
      <w:r w:rsidR="00644CD5">
        <w:t>.</w:t>
      </w:r>
      <w:r>
        <w:t>u34) -0</w:t>
      </w:r>
      <w:r w:rsidR="00644CD5">
        <w:t>.</w:t>
      </w:r>
      <w:r>
        <w:t>223*T(v35</w:t>
      </w:r>
      <w:r w:rsidR="00644CD5">
        <w:t>.</w:t>
      </w:r>
      <w:r>
        <w:t>u8) -0</w:t>
      </w:r>
      <w:r w:rsidR="00644CD5">
        <w:t>.</w:t>
      </w:r>
      <w:r>
        <w:t>152*T(v4) -0</w:t>
      </w:r>
      <w:r w:rsidR="00644CD5">
        <w:t>.</w:t>
      </w:r>
      <w:r>
        <w:t>182*T(v23</w:t>
      </w:r>
      <w:r w:rsidR="00644CD5">
        <w:t>.</w:t>
      </w:r>
      <w:r>
        <w:t>u5) + 0</w:t>
      </w:r>
      <w:r w:rsidR="00644CD5">
        <w:t>.</w:t>
      </w:r>
      <w:r>
        <w:t>214*T(v9</w:t>
      </w:r>
      <w:r w:rsidR="00644CD5">
        <w:t>.</w:t>
      </w:r>
      <w:r>
        <w:t>u19) -0</w:t>
      </w:r>
      <w:r w:rsidR="00644CD5">
        <w:t>.</w:t>
      </w:r>
      <w:r>
        <w:t>176*T(v12</w:t>
      </w:r>
      <w:r w:rsidR="00644CD5">
        <w:t>.</w:t>
      </w:r>
      <w:r>
        <w:t>u28) + 0</w:t>
      </w:r>
      <w:r w:rsidR="00644CD5">
        <w:t>.</w:t>
      </w:r>
      <w:r>
        <w:t>163*T(v7</w:t>
      </w:r>
      <w:r w:rsidR="00644CD5">
        <w:t>.</w:t>
      </w:r>
      <w:r>
        <w:t>u14) + 0</w:t>
      </w:r>
      <w:r w:rsidR="00644CD5">
        <w:t>.</w:t>
      </w:r>
      <w:r>
        <w:t>185*T(v7</w:t>
      </w:r>
      <w:r w:rsidR="00644CD5">
        <w:t>.</w:t>
      </w:r>
      <w:r>
        <w:t>u26) -0</w:t>
      </w:r>
      <w:r w:rsidR="00644CD5">
        <w:t>.</w:t>
      </w:r>
      <w:r>
        <w:t>112*T(v19</w:t>
      </w:r>
      <w:r w:rsidR="00644CD5">
        <w:t>.</w:t>
      </w:r>
      <w:r>
        <w:t>u6) -0</w:t>
      </w:r>
      <w:r w:rsidR="00644CD5">
        <w:t>.</w:t>
      </w:r>
      <w:r>
        <w:t>114*T(v20</w:t>
      </w:r>
      <w:r w:rsidR="00644CD5">
        <w:t>.</w:t>
      </w:r>
      <w:r>
        <w:t>u6) + 0</w:t>
      </w:r>
      <w:r w:rsidR="00644CD5">
        <w:t>.</w:t>
      </w:r>
      <w:r>
        <w:t>156*T(v22</w:t>
      </w:r>
      <w:r w:rsidR="00644CD5">
        <w:t>.</w:t>
      </w:r>
      <w:r>
        <w:t>u4) + 0</w:t>
      </w:r>
      <w:r w:rsidR="00644CD5">
        <w:t>.</w:t>
      </w:r>
      <w:r>
        <w:t>182*Length^2 -0</w:t>
      </w:r>
      <w:r w:rsidR="00644CD5">
        <w:t>.</w:t>
      </w:r>
      <w:r>
        <w:t>265*T(v14</w:t>
      </w:r>
      <w:r w:rsidR="00644CD5">
        <w:t>.</w:t>
      </w:r>
      <w:r>
        <w:t>u10) + 0</w:t>
      </w:r>
      <w:r w:rsidR="00644CD5">
        <w:t>.</w:t>
      </w:r>
      <w:r>
        <w:t>106*T(v20</w:t>
      </w:r>
      <w:r w:rsidR="00644CD5">
        <w:t>.</w:t>
      </w:r>
      <w:r>
        <w:t>u5) -0</w:t>
      </w:r>
      <w:r w:rsidR="00644CD5">
        <w:t>.</w:t>
      </w:r>
      <w:r>
        <w:t>201*T(v13</w:t>
      </w:r>
      <w:r w:rsidR="00644CD5">
        <w:t>.</w:t>
      </w:r>
      <w:r>
        <w:t>u27) + 0</w:t>
      </w:r>
      <w:r w:rsidR="00644CD5">
        <w:t>.</w:t>
      </w:r>
      <w:r>
        <w:t>186*T(v34</w:t>
      </w:r>
      <w:r w:rsidR="00644CD5">
        <w:t>.</w:t>
      </w:r>
      <w:r>
        <w:t>u8) -0</w:t>
      </w:r>
      <w:r w:rsidR="00644CD5">
        <w:t>.</w:t>
      </w:r>
      <w:r>
        <w:t>19*T(v4</w:t>
      </w:r>
      <w:r w:rsidR="00644CD5">
        <w:t>.</w:t>
      </w:r>
      <w:r>
        <w:t>u15) -0</w:t>
      </w:r>
      <w:r w:rsidR="00644CD5">
        <w:t>.</w:t>
      </w:r>
      <w:r>
        <w:t>164*T(v4</w:t>
      </w:r>
      <w:r w:rsidR="00644CD5">
        <w:t>.</w:t>
      </w:r>
      <w:r>
        <w:t>u2) -0</w:t>
      </w:r>
      <w:r w:rsidR="00644CD5">
        <w:t>.</w:t>
      </w:r>
      <w:r>
        <w:t>156*T(v14) -0</w:t>
      </w:r>
      <w:r w:rsidR="00644CD5">
        <w:t>.</w:t>
      </w:r>
      <w:r>
        <w:t>143*T(v6</w:t>
      </w:r>
      <w:r w:rsidR="00644CD5">
        <w:t>.</w:t>
      </w:r>
      <w:r>
        <w:t>u31) + 0</w:t>
      </w:r>
      <w:r w:rsidR="00644CD5">
        <w:t>.</w:t>
      </w:r>
      <w:r>
        <w:t>208*T(v5</w:t>
      </w:r>
      <w:r w:rsidR="00644CD5">
        <w:t>.</w:t>
      </w:r>
      <w:r>
        <w:t>u1) + 0</w:t>
      </w:r>
      <w:r w:rsidR="00644CD5">
        <w:t>.</w:t>
      </w:r>
      <w:r>
        <w:t>214*T(v21</w:t>
      </w:r>
      <w:r w:rsidR="00644CD5">
        <w:t>.</w:t>
      </w:r>
      <w:r>
        <w:t>u20) -0</w:t>
      </w:r>
      <w:r w:rsidR="00644CD5">
        <w:t>.</w:t>
      </w:r>
      <w:r>
        <w:t>217*T(v17</w:t>
      </w:r>
      <w:r w:rsidR="00644CD5">
        <w:t>.</w:t>
      </w:r>
      <w:r>
        <w:t>u7) + 0</w:t>
      </w:r>
      <w:r w:rsidR="00644CD5">
        <w:t>.</w:t>
      </w:r>
      <w:r>
        <w:t>133*T(v10</w:t>
      </w:r>
      <w:r w:rsidR="00644CD5">
        <w:t>.</w:t>
      </w:r>
      <w:r>
        <w:t>u23) -0</w:t>
      </w:r>
      <w:r w:rsidR="00644CD5">
        <w:t>.</w:t>
      </w:r>
      <w:r>
        <w:t>155*T(v34</w:t>
      </w:r>
      <w:r w:rsidR="00644CD5">
        <w:t>.</w:t>
      </w:r>
      <w:r>
        <w:t>u5) + 0</w:t>
      </w:r>
      <w:r w:rsidR="00644CD5">
        <w:t>.</w:t>
      </w:r>
      <w:r>
        <w:t>131*T(v22</w:t>
      </w:r>
      <w:r w:rsidR="00644CD5">
        <w:t>.</w:t>
      </w:r>
      <w:r>
        <w:t>u13) -0</w:t>
      </w:r>
      <w:r w:rsidR="00644CD5">
        <w:t>.</w:t>
      </w:r>
      <w:r>
        <w:t>226*T(v35</w:t>
      </w:r>
      <w:r w:rsidR="00644CD5">
        <w:t>.</w:t>
      </w:r>
      <w:r>
        <w:t>u2) -0</w:t>
      </w:r>
      <w:r w:rsidR="00644CD5">
        <w:t>.</w:t>
      </w:r>
      <w:r>
        <w:t>236*T(v5</w:t>
      </w:r>
      <w:r w:rsidR="00644CD5">
        <w:t>.</w:t>
      </w:r>
      <w:r>
        <w:t>u5) + 0</w:t>
      </w:r>
      <w:r w:rsidR="00644CD5">
        <w:t>.</w:t>
      </w:r>
      <w:r>
        <w:t>128*T(u27) + 0</w:t>
      </w:r>
      <w:r w:rsidR="00644CD5">
        <w:t>.</w:t>
      </w:r>
      <w:r>
        <w:t>205*T(v2</w:t>
      </w:r>
      <w:r w:rsidR="00644CD5">
        <w:t>.</w:t>
      </w:r>
      <w:r>
        <w:t>u13) + 0</w:t>
      </w:r>
      <w:r w:rsidR="00644CD5">
        <w:t>.</w:t>
      </w:r>
      <w:r>
        <w:t>224*T(v36</w:t>
      </w:r>
      <w:r w:rsidR="00644CD5">
        <w:t>.</w:t>
      </w:r>
      <w:r>
        <w:t>u3) + 0</w:t>
      </w:r>
      <w:r w:rsidR="00644CD5">
        <w:t>.</w:t>
      </w:r>
      <w:r>
        <w:t>128*T(v14</w:t>
      </w:r>
      <w:r w:rsidR="00644CD5">
        <w:t>.</w:t>
      </w:r>
      <w:r>
        <w:t>u20) -0</w:t>
      </w:r>
      <w:r w:rsidR="00644CD5">
        <w:t>.</w:t>
      </w:r>
      <w:r>
        <w:t>169*T(v39</w:t>
      </w:r>
      <w:r w:rsidR="00644CD5">
        <w:t>.</w:t>
      </w:r>
      <w:r>
        <w:t>u3) + 0</w:t>
      </w:r>
      <w:r w:rsidR="00644CD5">
        <w:t>.</w:t>
      </w:r>
      <w:r>
        <w:t>219*T(v8</w:t>
      </w:r>
      <w:r w:rsidR="00644CD5">
        <w:t>.</w:t>
      </w:r>
      <w:r>
        <w:t>u15) -0</w:t>
      </w:r>
      <w:r w:rsidR="00644CD5">
        <w:t>.</w:t>
      </w:r>
      <w:r>
        <w:t>0986*T(v26</w:t>
      </w:r>
      <w:r w:rsidR="00644CD5">
        <w:t>.</w:t>
      </w:r>
      <w:r>
        <w:t>u5) + 0</w:t>
      </w:r>
      <w:r w:rsidR="00644CD5">
        <w:t>.</w:t>
      </w:r>
      <w:r>
        <w:t>17*T(v8</w:t>
      </w:r>
      <w:r w:rsidR="00644CD5">
        <w:t>.</w:t>
      </w:r>
      <w:r>
        <w:t>u29) -0</w:t>
      </w:r>
      <w:r w:rsidR="00644CD5">
        <w:t>.</w:t>
      </w:r>
      <w:r>
        <w:t>187*T(v13</w:t>
      </w:r>
      <w:r w:rsidR="00644CD5">
        <w:t>.</w:t>
      </w:r>
      <w:r>
        <w:t>u29) + 0</w:t>
      </w:r>
      <w:r w:rsidR="00644CD5">
        <w:t>.</w:t>
      </w:r>
      <w:r>
        <w:t>168*T(v7</w:t>
      </w:r>
      <w:r w:rsidR="00644CD5">
        <w:t>.</w:t>
      </w:r>
      <w:r>
        <w:t>u20) + 0</w:t>
      </w:r>
      <w:r w:rsidR="00644CD5">
        <w:t>.</w:t>
      </w:r>
      <w:r>
        <w:t>147*T(v26</w:t>
      </w:r>
      <w:r w:rsidR="00644CD5">
        <w:t>.</w:t>
      </w:r>
      <w:r>
        <w:t>u16) -0</w:t>
      </w:r>
      <w:r w:rsidR="00644CD5">
        <w:t>.</w:t>
      </w:r>
      <w:r>
        <w:t>153*T(v16</w:t>
      </w:r>
      <w:r w:rsidR="00644CD5">
        <w:t>.</w:t>
      </w:r>
      <w:r>
        <w:t>u10) + 0</w:t>
      </w:r>
      <w:r w:rsidR="00644CD5">
        <w:t>.</w:t>
      </w:r>
      <w:r>
        <w:t>184*T(v8</w:t>
      </w:r>
      <w:r w:rsidR="00644CD5">
        <w:t>.</w:t>
      </w:r>
      <w:r>
        <w:t>u31) + 0</w:t>
      </w:r>
      <w:r w:rsidR="00644CD5">
        <w:t>.</w:t>
      </w:r>
      <w:r>
        <w:t>175*T(v28</w:t>
      </w:r>
      <w:r w:rsidR="00644CD5">
        <w:t>.</w:t>
      </w:r>
      <w:r>
        <w:t>u12) -0</w:t>
      </w:r>
      <w:r w:rsidR="00644CD5">
        <w:t>.</w:t>
      </w:r>
      <w:r>
        <w:t>219*T(v15</w:t>
      </w:r>
      <w:r w:rsidR="00644CD5">
        <w:t>.</w:t>
      </w:r>
      <w:r>
        <w:t>u7) -0</w:t>
      </w:r>
      <w:r w:rsidR="00644CD5">
        <w:t>.</w:t>
      </w:r>
      <w:r>
        <w:t>105*T(v36) -0</w:t>
      </w:r>
      <w:r w:rsidR="00644CD5">
        <w:t>.</w:t>
      </w:r>
      <w:r>
        <w:t>117*T(u41) -0</w:t>
      </w:r>
      <w:r w:rsidR="00644CD5">
        <w:t>.</w:t>
      </w:r>
      <w:r>
        <w:t>14*T(v27</w:t>
      </w:r>
      <w:r w:rsidR="00644CD5">
        <w:t>.</w:t>
      </w:r>
      <w:r>
        <w:t>u15) -0</w:t>
      </w:r>
      <w:r w:rsidR="00644CD5">
        <w:t>.</w:t>
      </w:r>
      <w:r>
        <w:t>176*T(v14</w:t>
      </w:r>
      <w:r w:rsidR="00644CD5">
        <w:t>.</w:t>
      </w:r>
      <w:r>
        <w:t>u28) + 0</w:t>
      </w:r>
      <w:r w:rsidR="00644CD5">
        <w:t>.</w:t>
      </w:r>
      <w:r>
        <w:t>138*T(v31</w:t>
      </w:r>
      <w:r w:rsidR="00644CD5">
        <w:t>.</w:t>
      </w:r>
      <w:r>
        <w:t>u8) -0</w:t>
      </w:r>
      <w:r w:rsidR="00644CD5">
        <w:t>.</w:t>
      </w:r>
      <w:r>
        <w:t>176*T(v16</w:t>
      </w:r>
      <w:r w:rsidR="00644CD5">
        <w:t>.</w:t>
      </w:r>
      <w:r>
        <w:t>u25) + 0</w:t>
      </w:r>
      <w:r w:rsidR="00644CD5">
        <w:t>.</w:t>
      </w:r>
      <w:r>
        <w:t>0874*T(u24) -0</w:t>
      </w:r>
      <w:r w:rsidR="00644CD5">
        <w:t>.</w:t>
      </w:r>
      <w:r>
        <w:t>157*T(v37</w:t>
      </w:r>
      <w:r w:rsidR="00644CD5">
        <w:t>.</w:t>
      </w:r>
      <w:r>
        <w:t>u2) -0</w:t>
      </w:r>
      <w:r w:rsidR="00644CD5">
        <w:t>.</w:t>
      </w:r>
      <w:r>
        <w:t>147*T(v18</w:t>
      </w:r>
      <w:r w:rsidR="00644CD5">
        <w:t>.</w:t>
      </w:r>
      <w:r>
        <w:t>u8) -0</w:t>
      </w:r>
      <w:r w:rsidR="00644CD5">
        <w:t>.</w:t>
      </w:r>
      <w:r>
        <w:t>13*T(v12</w:t>
      </w:r>
      <w:r w:rsidR="00644CD5">
        <w:t>.</w:t>
      </w:r>
      <w:r>
        <w:t>u8) + 0</w:t>
      </w:r>
      <w:r w:rsidR="00644CD5">
        <w:t>.</w:t>
      </w:r>
      <w:r>
        <w:t>111*T(u17) + 0</w:t>
      </w:r>
      <w:r w:rsidR="00644CD5">
        <w:t>.</w:t>
      </w:r>
      <w:r>
        <w:t>148*T(v9</w:t>
      </w:r>
      <w:r w:rsidR="00644CD5">
        <w:t>.</w:t>
      </w:r>
      <w:r>
        <w:t>u14) + 0</w:t>
      </w:r>
      <w:r w:rsidR="00644CD5">
        <w:t>.</w:t>
      </w:r>
      <w:r>
        <w:t>0815*T(v13</w:t>
      </w:r>
      <w:r w:rsidR="00644CD5">
        <w:t>.</w:t>
      </w:r>
      <w:r>
        <w:t>u22) + 0</w:t>
      </w:r>
      <w:r w:rsidR="00644CD5">
        <w:t>.</w:t>
      </w:r>
      <w:r>
        <w:t>127*T(v6</w:t>
      </w:r>
      <w:r w:rsidR="00644CD5">
        <w:t>.</w:t>
      </w:r>
      <w:r>
        <w:t>u30) + 0</w:t>
      </w:r>
      <w:r w:rsidR="00644CD5">
        <w:t>.</w:t>
      </w:r>
      <w:r>
        <w:t>147*T(v4</w:t>
      </w:r>
      <w:r w:rsidR="00644CD5">
        <w:t>.</w:t>
      </w:r>
      <w:r>
        <w:t>u6) -0</w:t>
      </w:r>
      <w:r w:rsidR="00644CD5">
        <w:t>.</w:t>
      </w:r>
      <w:r>
        <w:t>173*T(v7</w:t>
      </w:r>
      <w:r w:rsidR="00644CD5">
        <w:t>.</w:t>
      </w:r>
      <w:r>
        <w:t>u36) + 0</w:t>
      </w:r>
      <w:r w:rsidR="00644CD5">
        <w:t>.</w:t>
      </w:r>
      <w:r>
        <w:t>124*T(v15</w:t>
      </w:r>
      <w:r w:rsidR="00644CD5">
        <w:t>.</w:t>
      </w:r>
      <w:r>
        <w:t>u21) -0</w:t>
      </w:r>
      <w:r w:rsidR="00644CD5">
        <w:t>.</w:t>
      </w:r>
      <w:r>
        <w:t>109*T(v13</w:t>
      </w:r>
      <w:r w:rsidR="00644CD5">
        <w:t>.</w:t>
      </w:r>
      <w:r>
        <w:t>u6) + 0</w:t>
      </w:r>
      <w:r w:rsidR="00644CD5">
        <w:t>.</w:t>
      </w:r>
      <w:r>
        <w:t>085*T(v27) + 0</w:t>
      </w:r>
      <w:r w:rsidR="00644CD5">
        <w:t>.</w:t>
      </w:r>
      <w:r>
        <w:t>13*T(v5</w:t>
      </w:r>
      <w:r w:rsidR="00644CD5">
        <w:t>.</w:t>
      </w:r>
      <w:r>
        <w:t>u3) -0</w:t>
      </w:r>
      <w:r w:rsidR="00644CD5">
        <w:t>.</w:t>
      </w:r>
      <w:r>
        <w:t>128*T(v1</w:t>
      </w:r>
      <w:r w:rsidR="00644CD5">
        <w:t>.</w:t>
      </w:r>
      <w:r>
        <w:t>u27) -0</w:t>
      </w:r>
      <w:r w:rsidR="00644CD5">
        <w:t>.</w:t>
      </w:r>
      <w:r>
        <w:t>145*T(v7</w:t>
      </w:r>
      <w:r w:rsidR="00644CD5">
        <w:t>.</w:t>
      </w:r>
      <w:r>
        <w:t>u33) + 0</w:t>
      </w:r>
      <w:r w:rsidR="00644CD5">
        <w:t>.</w:t>
      </w:r>
      <w:r>
        <w:t>142*T(v18</w:t>
      </w:r>
      <w:r w:rsidR="00644CD5">
        <w:t>.</w:t>
      </w:r>
      <w:r>
        <w:t>u20) + 0</w:t>
      </w:r>
      <w:r w:rsidR="00644CD5">
        <w:t>.</w:t>
      </w:r>
      <w:r>
        <w:t>132*T(v6</w:t>
      </w:r>
      <w:r w:rsidR="00644CD5">
        <w:t>.</w:t>
      </w:r>
      <w:r>
        <w:t>u27) + 0</w:t>
      </w:r>
      <w:r w:rsidR="00644CD5">
        <w:t>.</w:t>
      </w:r>
      <w:r>
        <w:t>156*T(v5</w:t>
      </w:r>
      <w:r w:rsidR="00644CD5">
        <w:t>.</w:t>
      </w:r>
      <w:r>
        <w:t>u28) -0</w:t>
      </w:r>
      <w:r w:rsidR="00644CD5">
        <w:t>.</w:t>
      </w:r>
      <w:r>
        <w:t>128*T(u21) -0</w:t>
      </w:r>
      <w:r w:rsidR="00644CD5">
        <w:t>.</w:t>
      </w:r>
      <w:r>
        <w:t>106*T(v8</w:t>
      </w:r>
      <w:r w:rsidR="00644CD5">
        <w:t>.</w:t>
      </w:r>
      <w:r>
        <w:t>u24) -0</w:t>
      </w:r>
      <w:r w:rsidR="00644CD5">
        <w:t>.</w:t>
      </w:r>
      <w:r>
        <w:t>128*T(v7</w:t>
      </w:r>
      <w:r w:rsidR="00644CD5">
        <w:t>.</w:t>
      </w:r>
      <w:r>
        <w:t>u22) + 0</w:t>
      </w:r>
      <w:r w:rsidR="00644CD5">
        <w:t>.</w:t>
      </w:r>
      <w:r>
        <w:t>121*T(v12</w:t>
      </w:r>
      <w:r w:rsidR="00644CD5">
        <w:t>.</w:t>
      </w:r>
      <w:r>
        <w:t>u2) -0</w:t>
      </w:r>
      <w:r w:rsidR="00644CD5">
        <w:t>.</w:t>
      </w:r>
      <w:r>
        <w:t>131*T(v4</w:t>
      </w:r>
      <w:r w:rsidR="00644CD5">
        <w:t>.</w:t>
      </w:r>
      <w:r>
        <w:t>u33) + 0</w:t>
      </w:r>
      <w:r w:rsidR="00644CD5">
        <w:t>.</w:t>
      </w:r>
      <w:r>
        <w:t>124*T(v15</w:t>
      </w:r>
      <w:r w:rsidR="00644CD5">
        <w:t>.</w:t>
      </w:r>
      <w:r>
        <w:t>u15) -0</w:t>
      </w:r>
      <w:r w:rsidR="00644CD5">
        <w:t>.</w:t>
      </w:r>
      <w:r>
        <w:t>148*T(v1</w:t>
      </w:r>
      <w:r w:rsidR="00644CD5">
        <w:t>.</w:t>
      </w:r>
      <w:r>
        <w:t>u5) -0</w:t>
      </w:r>
      <w:r w:rsidR="00644CD5">
        <w:t>.</w:t>
      </w:r>
      <w:r>
        <w:t>116*T(v6</w:t>
      </w:r>
      <w:r w:rsidR="00644CD5">
        <w:t>.</w:t>
      </w:r>
      <w:r>
        <w:t>u14) + 0</w:t>
      </w:r>
      <w:r w:rsidR="00644CD5">
        <w:t>.</w:t>
      </w:r>
      <w:r>
        <w:t>181*T(v3</w:t>
      </w:r>
      <w:r w:rsidR="00644CD5">
        <w:t>.</w:t>
      </w:r>
      <w:r>
        <w:t>u28) -0</w:t>
      </w:r>
      <w:r w:rsidR="00644CD5">
        <w:t>.</w:t>
      </w:r>
      <w:r>
        <w:t>151*T(v23</w:t>
      </w:r>
      <w:r w:rsidR="00644CD5">
        <w:t>.</w:t>
      </w:r>
      <w:r>
        <w:t>u8) -0</w:t>
      </w:r>
      <w:r w:rsidR="00644CD5">
        <w:t>.</w:t>
      </w:r>
      <w:r>
        <w:t>11*T(v9</w:t>
      </w:r>
      <w:r w:rsidR="00644CD5">
        <w:t>.</w:t>
      </w:r>
      <w:r>
        <w:t>u33) -0</w:t>
      </w:r>
      <w:r w:rsidR="00644CD5">
        <w:t>.</w:t>
      </w:r>
      <w:r>
        <w:t>102*T(v2</w:t>
      </w:r>
      <w:r w:rsidR="00644CD5">
        <w:t>.</w:t>
      </w:r>
      <w:r>
        <w:t>u17) + 0</w:t>
      </w:r>
      <w:r w:rsidR="00644CD5">
        <w:t>.</w:t>
      </w:r>
      <w:r>
        <w:t>15*T(v3</w:t>
      </w:r>
      <w:r w:rsidR="00644CD5">
        <w:t>.</w:t>
      </w:r>
      <w:r>
        <w:t>u34) + 0</w:t>
      </w:r>
      <w:r w:rsidR="00644CD5">
        <w:t>.</w:t>
      </w:r>
      <w:r>
        <w:t>112*T(v22</w:t>
      </w:r>
      <w:r w:rsidR="00644CD5">
        <w:t>.</w:t>
      </w:r>
      <w:r>
        <w:t>u11) + 0</w:t>
      </w:r>
      <w:r w:rsidR="00644CD5">
        <w:t>.</w:t>
      </w:r>
      <w:r>
        <w:t>122*T(v8</w:t>
      </w:r>
      <w:r w:rsidR="00644CD5">
        <w:t>.</w:t>
      </w:r>
      <w:r>
        <w:t>u13) + 0</w:t>
      </w:r>
      <w:r w:rsidR="00644CD5">
        <w:t>.</w:t>
      </w:r>
      <w:r>
        <w:t>148*T(v1</w:t>
      </w:r>
      <w:r w:rsidR="00644CD5">
        <w:t>.</w:t>
      </w:r>
      <w:r>
        <w:t>u9) + 0</w:t>
      </w:r>
      <w:r w:rsidR="00644CD5">
        <w:t>.</w:t>
      </w:r>
      <w:r>
        <w:t>122*T(v20</w:t>
      </w:r>
      <w:r w:rsidR="00644CD5">
        <w:t>.</w:t>
      </w:r>
      <w:r>
        <w:t>u8) -0</w:t>
      </w:r>
      <w:r w:rsidR="00644CD5">
        <w:t>.</w:t>
      </w:r>
      <w:r>
        <w:t>119*T(v15</w:t>
      </w:r>
      <w:r w:rsidR="00644CD5">
        <w:t>.</w:t>
      </w:r>
      <w:r>
        <w:t>u3) -0</w:t>
      </w:r>
      <w:r w:rsidR="00644CD5">
        <w:t>.</w:t>
      </w:r>
      <w:r>
        <w:t>118*T(v1</w:t>
      </w:r>
      <w:r w:rsidR="00644CD5">
        <w:t>.</w:t>
      </w:r>
      <w:r>
        <w:t>u38) + 0</w:t>
      </w:r>
      <w:r w:rsidR="00644CD5">
        <w:t>.</w:t>
      </w:r>
      <w:r>
        <w:t>0817*T(v1</w:t>
      </w:r>
      <w:r w:rsidR="00644CD5">
        <w:t>.</w:t>
      </w:r>
      <w:r>
        <w:t>u23) + 0</w:t>
      </w:r>
      <w:r w:rsidR="00644CD5">
        <w:t>.</w:t>
      </w:r>
      <w:r>
        <w:t>0677*T(v20</w:t>
      </w:r>
      <w:r w:rsidR="00644CD5">
        <w:t>.</w:t>
      </w:r>
      <w:r>
        <w:t>u14) + 0</w:t>
      </w:r>
      <w:r w:rsidR="00644CD5">
        <w:t>.</w:t>
      </w:r>
      <w:r>
        <w:t>129*T(v6</w:t>
      </w:r>
      <w:r w:rsidR="00644CD5">
        <w:t>.</w:t>
      </w:r>
      <w:r>
        <w:t>u35) + 0</w:t>
      </w:r>
      <w:r w:rsidR="00644CD5">
        <w:t>.</w:t>
      </w:r>
      <w:r>
        <w:t>0822*T(v4</w:t>
      </w:r>
      <w:r w:rsidR="00644CD5">
        <w:t>.</w:t>
      </w:r>
      <w:r>
        <w:t>u34) -0</w:t>
      </w:r>
      <w:r w:rsidR="00644CD5">
        <w:t>.</w:t>
      </w:r>
      <w:r>
        <w:t>14*T(v10</w:t>
      </w:r>
      <w:r w:rsidR="00644CD5">
        <w:t>.</w:t>
      </w:r>
      <w:r>
        <w:t>u4) -0</w:t>
      </w:r>
      <w:r w:rsidR="00644CD5">
        <w:t>.</w:t>
      </w:r>
      <w:r>
        <w:t>0838*T(v33</w:t>
      </w:r>
      <w:r w:rsidR="00644CD5">
        <w:t>.</w:t>
      </w:r>
      <w:r>
        <w:t>u9) + 0</w:t>
      </w:r>
      <w:r w:rsidR="00644CD5">
        <w:t>.</w:t>
      </w:r>
      <w:r>
        <w:t>0926*T(v36</w:t>
      </w:r>
      <w:r w:rsidR="00644CD5">
        <w:t>.</w:t>
      </w:r>
      <w:r>
        <w:t>u7) -0</w:t>
      </w:r>
      <w:r w:rsidR="00644CD5">
        <w:t>.</w:t>
      </w:r>
      <w:r>
        <w:t>117*T(v5</w:t>
      </w:r>
      <w:r w:rsidR="00644CD5">
        <w:t>.</w:t>
      </w:r>
      <w:r>
        <w:t>u26) + 0</w:t>
      </w:r>
      <w:r w:rsidR="00644CD5">
        <w:t>.</w:t>
      </w:r>
      <w:r>
        <w:t>0982*T(v4</w:t>
      </w:r>
      <w:r w:rsidR="00644CD5">
        <w:t>.</w:t>
      </w:r>
      <w:r>
        <w:t>u18) + 0</w:t>
      </w:r>
      <w:r w:rsidR="00644CD5">
        <w:t>.</w:t>
      </w:r>
      <w:r>
        <w:t>0626*T(u38) + 0</w:t>
      </w:r>
      <w:r w:rsidR="00644CD5">
        <w:t>.</w:t>
      </w:r>
      <w:r>
        <w:t>097*T(v2</w:t>
      </w:r>
      <w:r w:rsidR="00644CD5">
        <w:t>.</w:t>
      </w:r>
      <w:r>
        <w:t>u20) -0</w:t>
      </w:r>
      <w:r w:rsidR="00644CD5">
        <w:t>.</w:t>
      </w:r>
      <w:r>
        <w:t>0774*T(v24</w:t>
      </w:r>
      <w:r w:rsidR="00644CD5">
        <w:t>.</w:t>
      </w:r>
      <w:r>
        <w:t>u18) + 0</w:t>
      </w:r>
      <w:r w:rsidR="00644CD5">
        <w:t>.</w:t>
      </w:r>
      <w:r>
        <w:t>0628*T(v38) + 0</w:t>
      </w:r>
      <w:r w:rsidR="00644CD5">
        <w:t>.</w:t>
      </w:r>
      <w:r>
        <w:t>102*T(u3) + 0</w:t>
      </w:r>
      <w:r w:rsidR="00644CD5">
        <w:t>.</w:t>
      </w:r>
      <w:r>
        <w:t>0788*T(v3</w:t>
      </w:r>
      <w:r w:rsidR="00644CD5">
        <w:t>.</w:t>
      </w:r>
      <w:r>
        <w:t>u30) + 0</w:t>
      </w:r>
      <w:r w:rsidR="00644CD5">
        <w:t>.</w:t>
      </w:r>
      <w:r>
        <w:t>0905*T(v11</w:t>
      </w:r>
      <w:r w:rsidR="00644CD5">
        <w:t>.</w:t>
      </w:r>
      <w:r>
        <w:t>u11) -0</w:t>
      </w:r>
      <w:r w:rsidR="00644CD5">
        <w:t>.</w:t>
      </w:r>
      <w:r>
        <w:t>0642*T(v30) -0</w:t>
      </w:r>
      <w:r w:rsidR="00644CD5">
        <w:t>.</w:t>
      </w:r>
      <w:r>
        <w:t>0871*T(v17</w:t>
      </w:r>
      <w:r w:rsidR="00644CD5">
        <w:t>.</w:t>
      </w:r>
      <w:r>
        <w:t>u20) + 0</w:t>
      </w:r>
      <w:r w:rsidR="00644CD5">
        <w:t>.</w:t>
      </w:r>
      <w:r>
        <w:t>0886*T(v27</w:t>
      </w:r>
      <w:r w:rsidR="00644CD5">
        <w:t>.</w:t>
      </w:r>
      <w:r>
        <w:t>u11) + 0</w:t>
      </w:r>
      <w:r w:rsidR="00644CD5">
        <w:t>.</w:t>
      </w:r>
      <w:r>
        <w:t>0991*T(v6</w:t>
      </w:r>
      <w:r w:rsidR="00644CD5">
        <w:t>.</w:t>
      </w:r>
      <w:r>
        <w:t>u11) -0</w:t>
      </w:r>
      <w:r w:rsidR="00644CD5">
        <w:t>.</w:t>
      </w:r>
      <w:r>
        <w:t>0806*T(u19) -0</w:t>
      </w:r>
      <w:r w:rsidR="00644CD5">
        <w:t>.</w:t>
      </w:r>
      <w:r>
        <w:t>116*T(v4</w:t>
      </w:r>
      <w:r w:rsidR="00644CD5">
        <w:t>.</w:t>
      </w:r>
      <w:r>
        <w:t>u17) -0</w:t>
      </w:r>
      <w:r w:rsidR="00644CD5">
        <w:t>.</w:t>
      </w:r>
      <w:r>
        <w:t>0732*T(v21</w:t>
      </w:r>
      <w:r w:rsidR="00644CD5">
        <w:t>.</w:t>
      </w:r>
      <w:r>
        <w:t>u13) + 0</w:t>
      </w:r>
      <w:r w:rsidR="00644CD5">
        <w:t>.</w:t>
      </w:r>
      <w:r>
        <w:t>107*T(v19</w:t>
      </w:r>
      <w:r w:rsidR="00644CD5">
        <w:t>.</w:t>
      </w:r>
      <w:r>
        <w:t>u19) -0</w:t>
      </w:r>
      <w:r w:rsidR="00644CD5">
        <w:t>.</w:t>
      </w:r>
      <w:r>
        <w:t>0724*T(v12</w:t>
      </w:r>
      <w:r w:rsidR="00644CD5">
        <w:t>.</w:t>
      </w:r>
      <w:r>
        <w:t>u29) + 0</w:t>
      </w:r>
      <w:r w:rsidR="00644CD5">
        <w:t>.</w:t>
      </w:r>
      <w:r>
        <w:t>0717*T(v26</w:t>
      </w:r>
      <w:r w:rsidR="00644CD5">
        <w:t>.</w:t>
      </w:r>
      <w:r>
        <w:t>u8) + 0</w:t>
      </w:r>
      <w:r w:rsidR="00644CD5">
        <w:t>.</w:t>
      </w:r>
      <w:r>
        <w:t>1*T(v14</w:t>
      </w:r>
      <w:r w:rsidR="00644CD5">
        <w:t>.</w:t>
      </w:r>
      <w:r>
        <w:t>u3) -0</w:t>
      </w:r>
      <w:r w:rsidR="00644CD5">
        <w:t>.</w:t>
      </w:r>
      <w:r>
        <w:t>0609*T(v10</w:t>
      </w:r>
      <w:r w:rsidR="00644CD5">
        <w:t>.</w:t>
      </w:r>
      <w:r>
        <w:t xml:space="preserve">u8) </w:t>
      </w:r>
      <w:r>
        <w:lastRenderedPageBreak/>
        <w:t>-0</w:t>
      </w:r>
      <w:r w:rsidR="00644CD5">
        <w:t>.</w:t>
      </w:r>
      <w:r>
        <w:t>0846*T(v30</w:t>
      </w:r>
      <w:r w:rsidR="00644CD5">
        <w:t>.</w:t>
      </w:r>
      <w:r>
        <w:t>u13) -0</w:t>
      </w:r>
      <w:r w:rsidR="00644CD5">
        <w:t>.</w:t>
      </w:r>
      <w:r>
        <w:t>125*T(v1</w:t>
      </w:r>
      <w:r w:rsidR="00644CD5">
        <w:t>.</w:t>
      </w:r>
      <w:r>
        <w:t>u4) + 0</w:t>
      </w:r>
      <w:r w:rsidR="00644CD5">
        <w:t>.</w:t>
      </w:r>
      <w:r>
        <w:t>0905*T(v5</w:t>
      </w:r>
      <w:r w:rsidR="00644CD5">
        <w:t>.</w:t>
      </w:r>
      <w:r>
        <w:t>u2) -0</w:t>
      </w:r>
      <w:r w:rsidR="00644CD5">
        <w:t>.</w:t>
      </w:r>
      <w:r>
        <w:t>0749*T(v10</w:t>
      </w:r>
      <w:r w:rsidR="00644CD5">
        <w:t>.</w:t>
      </w:r>
      <w:r>
        <w:t>u20) -0</w:t>
      </w:r>
      <w:r w:rsidR="00644CD5">
        <w:t>.</w:t>
      </w:r>
      <w:r>
        <w:t>0821*T(v27</w:t>
      </w:r>
      <w:r w:rsidR="00644CD5">
        <w:t>.</w:t>
      </w:r>
      <w:r>
        <w:t>u5) + 0</w:t>
      </w:r>
      <w:r w:rsidR="00644CD5">
        <w:t>.</w:t>
      </w:r>
      <w:r>
        <w:t>0698*T(v3</w:t>
      </w:r>
      <w:r w:rsidR="00644CD5">
        <w:t>.</w:t>
      </w:r>
      <w:r>
        <w:t>u18) + 0</w:t>
      </w:r>
      <w:r w:rsidR="00644CD5">
        <w:t>.</w:t>
      </w:r>
      <w:r>
        <w:t>0785*T(v12</w:t>
      </w:r>
      <w:r w:rsidR="00644CD5">
        <w:t>.</w:t>
      </w:r>
      <w:r>
        <w:t>u3) + 0</w:t>
      </w:r>
      <w:r w:rsidR="00644CD5">
        <w:t>.</w:t>
      </w:r>
      <w:r>
        <w:t>0672*T(v15</w:t>
      </w:r>
      <w:r w:rsidR="00644CD5">
        <w:t>.</w:t>
      </w:r>
      <w:r>
        <w:t>u26) + 0</w:t>
      </w:r>
      <w:r w:rsidR="00644CD5">
        <w:t>.</w:t>
      </w:r>
      <w:r>
        <w:t>0951*NumHal -0</w:t>
      </w:r>
      <w:r w:rsidR="00644CD5">
        <w:t>.</w:t>
      </w:r>
      <w:r>
        <w:t>0536*T(v18</w:t>
      </w:r>
      <w:r w:rsidR="00644CD5">
        <w:t>.</w:t>
      </w:r>
      <w:r>
        <w:t>u22) -0</w:t>
      </w:r>
      <w:r w:rsidR="00644CD5">
        <w:t>.</w:t>
      </w:r>
      <w:r>
        <w:t>0647*T(v5</w:t>
      </w:r>
      <w:r w:rsidR="00644CD5">
        <w:t>.</w:t>
      </w:r>
      <w:r>
        <w:t>u30) -0</w:t>
      </w:r>
      <w:r w:rsidR="00644CD5">
        <w:t>.</w:t>
      </w:r>
      <w:r>
        <w:t>0672*T(v31</w:t>
      </w:r>
      <w:r w:rsidR="00644CD5">
        <w:t>.</w:t>
      </w:r>
      <w:r>
        <w:t>u7) + 0</w:t>
      </w:r>
      <w:r w:rsidR="00644CD5">
        <w:t>.</w:t>
      </w:r>
      <w:r>
        <w:t>0568*T(v21</w:t>
      </w:r>
      <w:r w:rsidR="00644CD5">
        <w:t>.</w:t>
      </w:r>
      <w:r>
        <w:t>u17) -0</w:t>
      </w:r>
      <w:r w:rsidR="00644CD5">
        <w:t>.</w:t>
      </w:r>
      <w:r>
        <w:t>0764*T(v24</w:t>
      </w:r>
      <w:r w:rsidR="00644CD5">
        <w:t>.</w:t>
      </w:r>
      <w:r>
        <w:t>u13) -0</w:t>
      </w:r>
      <w:r w:rsidR="00644CD5">
        <w:t>.</w:t>
      </w:r>
      <w:r>
        <w:t>0561*T(u22) -0</w:t>
      </w:r>
      <w:r w:rsidR="00644CD5">
        <w:t>.</w:t>
      </w:r>
      <w:r>
        <w:t>137*T(v1</w:t>
      </w:r>
      <w:r w:rsidR="00644CD5">
        <w:t>.</w:t>
      </w:r>
      <w:r>
        <w:t>u2) + 0</w:t>
      </w:r>
      <w:r w:rsidR="00644CD5">
        <w:t>.</w:t>
      </w:r>
      <w:r>
        <w:t>0561*T(v4</w:t>
      </w:r>
      <w:r w:rsidR="00644CD5">
        <w:t>.</w:t>
      </w:r>
      <w:r>
        <w:t>u38) -0</w:t>
      </w:r>
      <w:r w:rsidR="00644CD5">
        <w:t>.</w:t>
      </w:r>
      <w:r>
        <w:t>0659*T(v28</w:t>
      </w:r>
      <w:r w:rsidR="00644CD5">
        <w:t>.</w:t>
      </w:r>
      <w:r>
        <w:t>u13) + 0</w:t>
      </w:r>
      <w:r w:rsidR="00644CD5">
        <w:t>.</w:t>
      </w:r>
      <w:r>
        <w:t>0647*T(v29</w:t>
      </w:r>
      <w:r w:rsidR="00644CD5">
        <w:t>.</w:t>
      </w:r>
      <w:r>
        <w:t>u1) + 0</w:t>
      </w:r>
      <w:r w:rsidR="00644CD5">
        <w:t>.</w:t>
      </w:r>
      <w:r>
        <w:t>0607*T(v4</w:t>
      </w:r>
      <w:r w:rsidR="00644CD5">
        <w:t>.</w:t>
      </w:r>
      <w:r>
        <w:t>u30) + 0</w:t>
      </w:r>
      <w:r w:rsidR="00644CD5">
        <w:t>.</w:t>
      </w:r>
      <w:r>
        <w:t>0613*T(v2</w:t>
      </w:r>
      <w:r w:rsidR="00644CD5">
        <w:t>.</w:t>
      </w:r>
      <w:r>
        <w:t>u39) -0</w:t>
      </w:r>
      <w:r w:rsidR="00644CD5">
        <w:t>.</w:t>
      </w:r>
      <w:r>
        <w:t>079*T(v8</w:t>
      </w:r>
      <w:r w:rsidR="00644CD5">
        <w:t>.</w:t>
      </w:r>
      <w:r>
        <w:t>u2) -0</w:t>
      </w:r>
      <w:r w:rsidR="00644CD5">
        <w:t>.</w:t>
      </w:r>
      <w:r>
        <w:t>0768*T(v9</w:t>
      </w:r>
      <w:r w:rsidR="00644CD5">
        <w:t>.</w:t>
      </w:r>
      <w:r>
        <w:t>u18) -0</w:t>
      </w:r>
      <w:r w:rsidR="00644CD5">
        <w:t>.</w:t>
      </w:r>
      <w:r>
        <w:t>0566*T(v2</w:t>
      </w:r>
      <w:r w:rsidR="00644CD5">
        <w:t>.</w:t>
      </w:r>
      <w:r>
        <w:t>u10) -0</w:t>
      </w:r>
      <w:r w:rsidR="00644CD5">
        <w:t>.</w:t>
      </w:r>
      <w:r>
        <w:t>0602*T(v7</w:t>
      </w:r>
      <w:r w:rsidR="00644CD5">
        <w:t>.</w:t>
      </w:r>
      <w:r>
        <w:t>u7) -0</w:t>
      </w:r>
      <w:r w:rsidR="00644CD5">
        <w:t>.</w:t>
      </w:r>
      <w:r>
        <w:t>0448*T(u15) + 0</w:t>
      </w:r>
      <w:r w:rsidR="00644CD5">
        <w:t>.</w:t>
      </w:r>
      <w:r>
        <w:t>0571*T(v36</w:t>
      </w:r>
      <w:r w:rsidR="00644CD5">
        <w:t>.</w:t>
      </w:r>
      <w:r>
        <w:t>u2) + 0</w:t>
      </w:r>
      <w:r w:rsidR="00644CD5">
        <w:t>.</w:t>
      </w:r>
      <w:r>
        <w:t>0367*T(v41) + 0</w:t>
      </w:r>
      <w:r w:rsidR="00644CD5">
        <w:t>.</w:t>
      </w:r>
      <w:r>
        <w:t>0654*T(v2</w:t>
      </w:r>
      <w:r w:rsidR="00644CD5">
        <w:t>.</w:t>
      </w:r>
      <w:r>
        <w:t>u16) + 0</w:t>
      </w:r>
      <w:r w:rsidR="00644CD5">
        <w:t>.</w:t>
      </w:r>
      <w:r>
        <w:t>0651*T(v6</w:t>
      </w:r>
      <w:r w:rsidR="00644CD5">
        <w:t>.</w:t>
      </w:r>
      <w:r>
        <w:t>u8) + 0</w:t>
      </w:r>
      <w:r w:rsidR="00644CD5">
        <w:t>.</w:t>
      </w:r>
      <w:r>
        <w:t>0529*T(v8</w:t>
      </w:r>
      <w:r w:rsidR="00644CD5">
        <w:t>.</w:t>
      </w:r>
      <w:r>
        <w:t>u11) -0</w:t>
      </w:r>
      <w:r w:rsidR="00644CD5">
        <w:t>.</w:t>
      </w:r>
      <w:r>
        <w:t>0591*T(v17</w:t>
      </w:r>
      <w:r w:rsidR="00644CD5">
        <w:t>.</w:t>
      </w:r>
      <w:r>
        <w:t>u4) -0</w:t>
      </w:r>
      <w:r w:rsidR="00644CD5">
        <w:t>.</w:t>
      </w:r>
      <w:r>
        <w:t>0544*T(v5</w:t>
      </w:r>
      <w:r w:rsidR="00644CD5">
        <w:t>.</w:t>
      </w:r>
      <w:r>
        <w:t>u21) -0</w:t>
      </w:r>
      <w:r w:rsidR="00644CD5">
        <w:t>.</w:t>
      </w:r>
      <w:r>
        <w:t>0555*T(v31</w:t>
      </w:r>
      <w:r w:rsidR="00644CD5">
        <w:t>.</w:t>
      </w:r>
      <w:r>
        <w:t>u10) -0</w:t>
      </w:r>
      <w:r w:rsidR="00644CD5">
        <w:t>.</w:t>
      </w:r>
      <w:r>
        <w:t>0502*T(v34</w:t>
      </w:r>
      <w:r w:rsidR="00644CD5">
        <w:t>.</w:t>
      </w:r>
      <w:r>
        <w:t>u4) -0</w:t>
      </w:r>
      <w:r w:rsidR="00644CD5">
        <w:t>.</w:t>
      </w:r>
      <w:r>
        <w:t>0614*T(v9</w:t>
      </w:r>
      <w:r w:rsidR="00644CD5">
        <w:t>.</w:t>
      </w:r>
      <w:r>
        <w:t>u16) -0</w:t>
      </w:r>
      <w:r w:rsidR="00644CD5">
        <w:t>.</w:t>
      </w:r>
      <w:r>
        <w:t>0549*T(v21</w:t>
      </w:r>
      <w:r w:rsidR="00644CD5">
        <w:t>.</w:t>
      </w:r>
      <w:r>
        <w:t>u21) + 0</w:t>
      </w:r>
      <w:r w:rsidR="00644CD5">
        <w:t>.</w:t>
      </w:r>
      <w:r>
        <w:t>0452*T(v12</w:t>
      </w:r>
      <w:r w:rsidR="00644CD5">
        <w:t>.</w:t>
      </w:r>
      <w:r>
        <w:t>u22) + 0</w:t>
      </w:r>
      <w:r w:rsidR="00644CD5">
        <w:t>.</w:t>
      </w:r>
      <w:r>
        <w:t>062*T(v10</w:t>
      </w:r>
      <w:r w:rsidR="00644CD5">
        <w:t>.</w:t>
      </w:r>
      <w:r>
        <w:t>u5) + 0</w:t>
      </w:r>
      <w:r w:rsidR="00644CD5">
        <w:t>.</w:t>
      </w:r>
      <w:r>
        <w:t>0548*T(v28</w:t>
      </w:r>
      <w:r w:rsidR="00644CD5">
        <w:t>.</w:t>
      </w:r>
      <w:r>
        <w:t>u9) + 0</w:t>
      </w:r>
      <w:r w:rsidR="00644CD5">
        <w:t>.</w:t>
      </w:r>
      <w:r>
        <w:t>0627*T(v17</w:t>
      </w:r>
      <w:r w:rsidR="00644CD5">
        <w:t>.</w:t>
      </w:r>
      <w:r>
        <w:t>u5) -0</w:t>
      </w:r>
      <w:r w:rsidR="00644CD5">
        <w:t>.</w:t>
      </w:r>
      <w:r>
        <w:t>047*T(v21</w:t>
      </w:r>
      <w:r w:rsidR="00644CD5">
        <w:t>.</w:t>
      </w:r>
      <w:r>
        <w:t>u1) + 0</w:t>
      </w:r>
      <w:r w:rsidR="00644CD5">
        <w:t>.</w:t>
      </w:r>
      <w:r>
        <w:t>0516*T(v19</w:t>
      </w:r>
      <w:r w:rsidR="00644CD5">
        <w:t>.</w:t>
      </w:r>
      <w:r>
        <w:t>u10) -0</w:t>
      </w:r>
      <w:r w:rsidR="00644CD5">
        <w:t>.</w:t>
      </w:r>
      <w:r>
        <w:t>0617*T(v25</w:t>
      </w:r>
      <w:r w:rsidR="00644CD5">
        <w:t>.</w:t>
      </w:r>
      <w:r>
        <w:t>u4) + 0</w:t>
      </w:r>
      <w:r w:rsidR="00644CD5">
        <w:t>.</w:t>
      </w:r>
      <w:r>
        <w:t>0565*T(v24</w:t>
      </w:r>
      <w:r w:rsidR="00644CD5">
        <w:t>.</w:t>
      </w:r>
      <w:r>
        <w:t>u12) + 0</w:t>
      </w:r>
      <w:r w:rsidR="00644CD5">
        <w:t>.</w:t>
      </w:r>
      <w:r>
        <w:t>0323*T(u37) -0</w:t>
      </w:r>
      <w:r w:rsidR="00644CD5">
        <w:t>.</w:t>
      </w:r>
      <w:r>
        <w:t>0588*T(v9</w:t>
      </w:r>
      <w:r w:rsidR="00644CD5">
        <w:t>.</w:t>
      </w:r>
      <w:r>
        <w:t>u20) + 0</w:t>
      </w:r>
      <w:r w:rsidR="00644CD5">
        <w:t>.</w:t>
      </w:r>
      <w:r>
        <w:t>0498*Lipophilicity -0</w:t>
      </w:r>
      <w:r w:rsidR="00644CD5">
        <w:t>.</w:t>
      </w:r>
      <w:r>
        <w:t>0474*T(v3</w:t>
      </w:r>
      <w:r w:rsidR="00644CD5">
        <w:t>.</w:t>
      </w:r>
      <w:r>
        <w:t>u35) -0</w:t>
      </w:r>
      <w:r w:rsidR="00644CD5">
        <w:t>.</w:t>
      </w:r>
      <w:r>
        <w:t>0435*T(v12</w:t>
      </w:r>
      <w:r w:rsidR="00644CD5">
        <w:t>.</w:t>
      </w:r>
      <w:r>
        <w:t>u31) -0</w:t>
      </w:r>
      <w:r w:rsidR="00644CD5">
        <w:t>.</w:t>
      </w:r>
      <w:r>
        <w:t>0543*T(v8</w:t>
      </w:r>
      <w:r w:rsidR="00644CD5">
        <w:t>.</w:t>
      </w:r>
      <w:r>
        <w:t>u1) + 0</w:t>
      </w:r>
      <w:r w:rsidR="00644CD5">
        <w:t>.</w:t>
      </w:r>
      <w:r>
        <w:t>0473*T(v27</w:t>
      </w:r>
      <w:r w:rsidR="00644CD5">
        <w:t>.</w:t>
      </w:r>
      <w:r>
        <w:t>u3) -0</w:t>
      </w:r>
      <w:r w:rsidR="00644CD5">
        <w:t>.</w:t>
      </w:r>
      <w:r>
        <w:t>0515*T(v8</w:t>
      </w:r>
      <w:r w:rsidR="00644CD5">
        <w:t>.</w:t>
      </w:r>
      <w:r>
        <w:t>u9) -0</w:t>
      </w:r>
      <w:r w:rsidR="00644CD5">
        <w:t>.</w:t>
      </w:r>
      <w:r>
        <w:t>0449*T(v6</w:t>
      </w:r>
      <w:r w:rsidR="00644CD5">
        <w:t>.</w:t>
      </w:r>
      <w:r>
        <w:t>u9) + 0</w:t>
      </w:r>
      <w:r w:rsidR="00644CD5">
        <w:t>.</w:t>
      </w:r>
      <w:r>
        <w:t>043*T(v5</w:t>
      </w:r>
      <w:r w:rsidR="00644CD5">
        <w:t>.</w:t>
      </w:r>
      <w:r>
        <w:t>u34) -0</w:t>
      </w:r>
      <w:r w:rsidR="00644CD5">
        <w:t>.</w:t>
      </w:r>
      <w:r>
        <w:t>0439*T(v3</w:t>
      </w:r>
      <w:r w:rsidR="00644CD5">
        <w:t>.</w:t>
      </w:r>
      <w:r>
        <w:t>u33) + 0</w:t>
      </w:r>
      <w:r w:rsidR="00644CD5">
        <w:t>.</w:t>
      </w:r>
      <w:r>
        <w:t>0501*T(v30</w:t>
      </w:r>
      <w:r w:rsidR="00644CD5">
        <w:t>.</w:t>
      </w:r>
      <w:r>
        <w:t>u6) + 0</w:t>
      </w:r>
      <w:r w:rsidR="00644CD5">
        <w:t>.</w:t>
      </w:r>
      <w:r>
        <w:t>0409*T(v24</w:t>
      </w:r>
      <w:r w:rsidR="00644CD5">
        <w:t>.</w:t>
      </w:r>
      <w:r>
        <w:t>u10) -0</w:t>
      </w:r>
      <w:r w:rsidR="00644CD5">
        <w:t>.</w:t>
      </w:r>
      <w:r>
        <w:t>0462*T(v32</w:t>
      </w:r>
      <w:r w:rsidR="00644CD5">
        <w:t>.</w:t>
      </w:r>
      <w:r>
        <w:t>u7) -0</w:t>
      </w:r>
      <w:r w:rsidR="00644CD5">
        <w:t>.</w:t>
      </w:r>
      <w:r>
        <w:t>0474*T(v9</w:t>
      </w:r>
      <w:r w:rsidR="00644CD5">
        <w:t>.</w:t>
      </w:r>
      <w:r>
        <w:t>u22) + 0</w:t>
      </w:r>
      <w:r w:rsidR="00644CD5">
        <w:t>.</w:t>
      </w:r>
      <w:r>
        <w:t>0442*T(v7</w:t>
      </w:r>
      <w:r w:rsidR="00644CD5">
        <w:t>.</w:t>
      </w:r>
      <w:r>
        <w:t>u32) + 0</w:t>
      </w:r>
      <w:r w:rsidR="00644CD5">
        <w:t>.</w:t>
      </w:r>
      <w:r>
        <w:t>0391*T(v22</w:t>
      </w:r>
      <w:r w:rsidR="00644CD5">
        <w:t>.</w:t>
      </w:r>
      <w:r>
        <w:t>u18) -0</w:t>
      </w:r>
      <w:r w:rsidR="00644CD5">
        <w:t>.</w:t>
      </w:r>
      <w:r>
        <w:t>0357*T(v5) + 0</w:t>
      </w:r>
      <w:r w:rsidR="00644CD5">
        <w:t>.</w:t>
      </w:r>
      <w:r>
        <w:t>0369*T(v18</w:t>
      </w:r>
      <w:r w:rsidR="00644CD5">
        <w:t>.</w:t>
      </w:r>
      <w:r>
        <w:t>u19) -0</w:t>
      </w:r>
      <w:r w:rsidR="00644CD5">
        <w:t>.</w:t>
      </w:r>
      <w:r>
        <w:t>0495*T(v1</w:t>
      </w:r>
      <w:r w:rsidR="00644CD5">
        <w:t>.</w:t>
      </w:r>
      <w:r>
        <w:t>u18) + 0</w:t>
      </w:r>
      <w:r w:rsidR="00644CD5">
        <w:t>.</w:t>
      </w:r>
      <w:r>
        <w:t>0401*T(v4</w:t>
      </w:r>
      <w:r w:rsidR="00644CD5">
        <w:t>.</w:t>
      </w:r>
      <w:r>
        <w:t>u29) -0</w:t>
      </w:r>
      <w:r w:rsidR="00644CD5">
        <w:t>.</w:t>
      </w:r>
      <w:r>
        <w:t>0341*T(v13</w:t>
      </w:r>
      <w:r w:rsidR="00644CD5">
        <w:t>.</w:t>
      </w:r>
      <w:r>
        <w:t>u30) + 0</w:t>
      </w:r>
      <w:r w:rsidR="00644CD5">
        <w:t>.</w:t>
      </w:r>
      <w:r>
        <w:t>0344*T(v40</w:t>
      </w:r>
      <w:r w:rsidR="00644CD5">
        <w:t>.</w:t>
      </w:r>
      <w:r>
        <w:t>u2) -0</w:t>
      </w:r>
      <w:r w:rsidR="00644CD5">
        <w:t>.</w:t>
      </w:r>
      <w:r>
        <w:t>0333*T(v9) + 0</w:t>
      </w:r>
      <w:r w:rsidR="00644CD5">
        <w:t>.</w:t>
      </w:r>
      <w:r>
        <w:t>0465*T(v3</w:t>
      </w:r>
      <w:r w:rsidR="00644CD5">
        <w:t>.</w:t>
      </w:r>
      <w:r>
        <w:t>u11) + 0</w:t>
      </w:r>
      <w:r w:rsidR="00644CD5">
        <w:t>.</w:t>
      </w:r>
      <w:r>
        <w:t>047*T(v31</w:t>
      </w:r>
      <w:r w:rsidR="00644CD5">
        <w:t>.</w:t>
      </w:r>
      <w:r>
        <w:t>u3) -0</w:t>
      </w:r>
      <w:r w:rsidR="00644CD5">
        <w:t>.</w:t>
      </w:r>
      <w:r>
        <w:t>0264*T(v24) + 0</w:t>
      </w:r>
      <w:r w:rsidR="00644CD5">
        <w:t>.</w:t>
      </w:r>
      <w:r>
        <w:t>0346*T(v18</w:t>
      </w:r>
      <w:r w:rsidR="00644CD5">
        <w:t>.</w:t>
      </w:r>
      <w:r>
        <w:t>u24) + 0</w:t>
      </w:r>
      <w:r w:rsidR="00644CD5">
        <w:t>.</w:t>
      </w:r>
      <w:r>
        <w:t>0386*T(v16</w:t>
      </w:r>
      <w:r w:rsidR="00644CD5">
        <w:t>.</w:t>
      </w:r>
      <w:r>
        <w:t>u16) + 0</w:t>
      </w:r>
      <w:r w:rsidR="00644CD5">
        <w:t>.</w:t>
      </w:r>
      <w:r>
        <w:t>0354*T(v7</w:t>
      </w:r>
      <w:r w:rsidR="00644CD5">
        <w:t>.</w:t>
      </w:r>
      <w:r>
        <w:t>u24) -0</w:t>
      </w:r>
      <w:r w:rsidR="00644CD5">
        <w:t>.</w:t>
      </w:r>
      <w:r>
        <w:t>0337*T(v3</w:t>
      </w:r>
      <w:r w:rsidR="00644CD5">
        <w:t>.</w:t>
      </w:r>
      <w:r>
        <w:t>u20) -0</w:t>
      </w:r>
      <w:r w:rsidR="00644CD5">
        <w:t>.</w:t>
      </w:r>
      <w:r>
        <w:t>0347*T(v16</w:t>
      </w:r>
      <w:r w:rsidR="00644CD5">
        <w:t>.</w:t>
      </w:r>
      <w:r>
        <w:t>u13) + 0</w:t>
      </w:r>
      <w:r w:rsidR="00644CD5">
        <w:t>.</w:t>
      </w:r>
      <w:r>
        <w:t>0309*T(v16</w:t>
      </w:r>
      <w:r w:rsidR="00644CD5">
        <w:t>.</w:t>
      </w:r>
      <w:r>
        <w:t>u20) + 0</w:t>
      </w:r>
      <w:r w:rsidR="00644CD5">
        <w:t>.</w:t>
      </w:r>
      <w:r>
        <w:t>0319*T(v25</w:t>
      </w:r>
      <w:r w:rsidR="00644CD5">
        <w:t>.</w:t>
      </w:r>
      <w:r>
        <w:t>u7) + 0</w:t>
      </w:r>
      <w:r w:rsidR="00644CD5">
        <w:t>.</w:t>
      </w:r>
      <w:r>
        <w:t>033*T(v30</w:t>
      </w:r>
      <w:r w:rsidR="00644CD5">
        <w:t>.</w:t>
      </w:r>
      <w:r>
        <w:t>u3) + 0</w:t>
      </w:r>
      <w:r w:rsidR="00644CD5">
        <w:t>.</w:t>
      </w:r>
      <w:r>
        <w:t>0304*T(v17</w:t>
      </w:r>
      <w:r w:rsidR="00644CD5">
        <w:t>.</w:t>
      </w:r>
      <w:r>
        <w:t>u15) + 0</w:t>
      </w:r>
      <w:r w:rsidR="00644CD5">
        <w:t>.</w:t>
      </w:r>
      <w:r>
        <w:t>0347*T(v2</w:t>
      </w:r>
      <w:r w:rsidR="00644CD5">
        <w:t>.</w:t>
      </w:r>
      <w:r>
        <w:t>u7) -0</w:t>
      </w:r>
      <w:r w:rsidR="00644CD5">
        <w:t>.</w:t>
      </w:r>
      <w:r>
        <w:t>036*T(v16</w:t>
      </w:r>
      <w:r w:rsidR="00644CD5">
        <w:t>.</w:t>
      </w:r>
      <w:r>
        <w:t>u3) + 0</w:t>
      </w:r>
      <w:r w:rsidR="00644CD5">
        <w:t>.</w:t>
      </w:r>
      <w:r>
        <w:t>0309*T(v30</w:t>
      </w:r>
      <w:r w:rsidR="00644CD5">
        <w:t>.</w:t>
      </w:r>
      <w:r>
        <w:t>u5) -0</w:t>
      </w:r>
      <w:r w:rsidR="00644CD5">
        <w:t>.</w:t>
      </w:r>
      <w:r>
        <w:t>0275*T(v26</w:t>
      </w:r>
      <w:r w:rsidR="00644CD5">
        <w:t>.</w:t>
      </w:r>
      <w:r>
        <w:t>u10) -0</w:t>
      </w:r>
      <w:r w:rsidR="00644CD5">
        <w:t>.</w:t>
      </w:r>
      <w:r>
        <w:t>0276*T(v38</w:t>
      </w:r>
      <w:r w:rsidR="00644CD5">
        <w:t>.</w:t>
      </w:r>
      <w:r>
        <w:t>u1) + 0</w:t>
      </w:r>
      <w:r w:rsidR="00644CD5">
        <w:t>.</w:t>
      </w:r>
      <w:r>
        <w:t>0266*T(v16</w:t>
      </w:r>
      <w:r w:rsidR="00644CD5">
        <w:t>.</w:t>
      </w:r>
      <w:r>
        <w:t>u26) + 0</w:t>
      </w:r>
      <w:r w:rsidR="00644CD5">
        <w:t>.</w:t>
      </w:r>
      <w:r>
        <w:t>0261*T(v25</w:t>
      </w:r>
      <w:r w:rsidR="00644CD5">
        <w:t>.</w:t>
      </w:r>
      <w:r>
        <w:t>u2) + 0</w:t>
      </w:r>
      <w:r w:rsidR="00644CD5">
        <w:t>.</w:t>
      </w:r>
      <w:r>
        <w:t>0235*T(v18</w:t>
      </w:r>
      <w:r w:rsidR="00644CD5">
        <w:t>.</w:t>
      </w:r>
      <w:r>
        <w:t>u21) + 0</w:t>
      </w:r>
      <w:r w:rsidR="00644CD5">
        <w:t>.</w:t>
      </w:r>
      <w:r>
        <w:t>0269*T(v27</w:t>
      </w:r>
      <w:r w:rsidR="00644CD5">
        <w:t>.</w:t>
      </w:r>
      <w:r>
        <w:t>u2) -0</w:t>
      </w:r>
      <w:r w:rsidR="00644CD5">
        <w:t>.</w:t>
      </w:r>
      <w:r>
        <w:t>0257*T(v34</w:t>
      </w:r>
      <w:r w:rsidR="00644CD5">
        <w:t>.</w:t>
      </w:r>
      <w:r>
        <w:t>u3) -0</w:t>
      </w:r>
      <w:r w:rsidR="00644CD5">
        <w:t>.</w:t>
      </w:r>
      <w:r>
        <w:t>0233*T(v12</w:t>
      </w:r>
      <w:r w:rsidR="00644CD5">
        <w:t>.</w:t>
      </w:r>
      <w:r>
        <w:t>u10) + 0</w:t>
      </w:r>
      <w:r w:rsidR="00644CD5">
        <w:t>.</w:t>
      </w:r>
      <w:r>
        <w:t>017*T(u31) -0</w:t>
      </w:r>
      <w:r w:rsidR="00644CD5">
        <w:t>.</w:t>
      </w:r>
      <w:r>
        <w:t>0252*T(v1</w:t>
      </w:r>
      <w:r w:rsidR="00644CD5">
        <w:t>.</w:t>
      </w:r>
      <w:r>
        <w:t>u22) + 0</w:t>
      </w:r>
      <w:r w:rsidR="00644CD5">
        <w:t>.</w:t>
      </w:r>
      <w:r>
        <w:t>0259*T(v7</w:t>
      </w:r>
      <w:r w:rsidR="00644CD5">
        <w:t>.</w:t>
      </w:r>
      <w:r>
        <w:t>u5) + 0</w:t>
      </w:r>
      <w:r w:rsidR="00644CD5">
        <w:t>.</w:t>
      </w:r>
      <w:r>
        <w:t>0237*T(v13</w:t>
      </w:r>
      <w:r w:rsidR="00644CD5">
        <w:t>.</w:t>
      </w:r>
      <w:r>
        <w:t>u5) + 0</w:t>
      </w:r>
      <w:r w:rsidR="00644CD5">
        <w:t>.</w:t>
      </w:r>
      <w:r>
        <w:t>0254*T(v9</w:t>
      </w:r>
      <w:r w:rsidR="00644CD5">
        <w:t>.</w:t>
      </w:r>
      <w:r>
        <w:t>u5) -0</w:t>
      </w:r>
      <w:r w:rsidR="00644CD5">
        <w:t>.</w:t>
      </w:r>
      <w:r>
        <w:t>0222*T(v5</w:t>
      </w:r>
      <w:r w:rsidR="00644CD5">
        <w:t>.</w:t>
      </w:r>
      <w:r>
        <w:t>u36) + 0</w:t>
      </w:r>
      <w:r w:rsidR="00644CD5">
        <w:t>.</w:t>
      </w:r>
      <w:r>
        <w:t>0207*T(v14</w:t>
      </w:r>
      <w:r w:rsidR="00644CD5">
        <w:t>.</w:t>
      </w:r>
      <w:r>
        <w:t>u4) -0</w:t>
      </w:r>
      <w:r w:rsidR="00644CD5">
        <w:t>.</w:t>
      </w:r>
      <w:r>
        <w:t>0168*T(v9</w:t>
      </w:r>
      <w:r w:rsidR="00644CD5">
        <w:t>.</w:t>
      </w:r>
      <w:r>
        <w:t>u34) + 0</w:t>
      </w:r>
      <w:r w:rsidR="00644CD5">
        <w:t>.</w:t>
      </w:r>
      <w:r>
        <w:t>0126*T(u25) -0</w:t>
      </w:r>
      <w:r w:rsidR="00644CD5">
        <w:t>.</w:t>
      </w:r>
      <w:r>
        <w:t>0178*T(v5</w:t>
      </w:r>
      <w:r w:rsidR="00644CD5">
        <w:t>.</w:t>
      </w:r>
      <w:r>
        <w:t>u13) + 0</w:t>
      </w:r>
      <w:r w:rsidR="00644CD5">
        <w:t>.</w:t>
      </w:r>
      <w:r>
        <w:t>0175*T(v9</w:t>
      </w:r>
      <w:r w:rsidR="00644CD5">
        <w:t>.</w:t>
      </w:r>
      <w:r>
        <w:t>u27) -0</w:t>
      </w:r>
      <w:r w:rsidR="00644CD5">
        <w:t>.</w:t>
      </w:r>
      <w:r>
        <w:t>0162*T(v22</w:t>
      </w:r>
      <w:r w:rsidR="00644CD5">
        <w:t>.</w:t>
      </w:r>
      <w:r>
        <w:t>u14) -0</w:t>
      </w:r>
      <w:r w:rsidR="00644CD5">
        <w:t>.</w:t>
      </w:r>
      <w:r>
        <w:t>0154*T(v21</w:t>
      </w:r>
      <w:r w:rsidR="00644CD5">
        <w:t>.</w:t>
      </w:r>
      <w:r>
        <w:t>u16) + 0</w:t>
      </w:r>
      <w:r w:rsidR="00644CD5">
        <w:t>.</w:t>
      </w:r>
      <w:r>
        <w:t>0143*T(v11</w:t>
      </w:r>
      <w:r w:rsidR="00644CD5">
        <w:t>.</w:t>
      </w:r>
      <w:r>
        <w:t>u25) -0</w:t>
      </w:r>
      <w:r w:rsidR="00644CD5">
        <w:t>.</w:t>
      </w:r>
      <w:r>
        <w:t>0142*T(v21</w:t>
      </w:r>
      <w:r w:rsidR="00644CD5">
        <w:t>.</w:t>
      </w:r>
      <w:r>
        <w:t>u15) -0</w:t>
      </w:r>
      <w:r w:rsidR="00644CD5">
        <w:t>.</w:t>
      </w:r>
      <w:r>
        <w:t>0123*T(v37</w:t>
      </w:r>
      <w:r w:rsidR="00644CD5">
        <w:t>.</w:t>
      </w:r>
      <w:r>
        <w:t>u6) + 0</w:t>
      </w:r>
      <w:r w:rsidR="00644CD5">
        <w:t>.</w:t>
      </w:r>
      <w:r>
        <w:t>0126*T(v38</w:t>
      </w:r>
      <w:r w:rsidR="00644CD5">
        <w:t>.</w:t>
      </w:r>
      <w:r>
        <w:t>u2) + 0</w:t>
      </w:r>
      <w:r w:rsidR="00644CD5">
        <w:t>.</w:t>
      </w:r>
      <w:r>
        <w:t>0138*T(v6</w:t>
      </w:r>
      <w:r w:rsidR="00644CD5">
        <w:t>.</w:t>
      </w:r>
      <w:r>
        <w:t>u12) -0</w:t>
      </w:r>
      <w:r w:rsidR="00644CD5">
        <w:t>.</w:t>
      </w:r>
      <w:r>
        <w:t>0119*T(v10</w:t>
      </w:r>
      <w:r w:rsidR="00644CD5">
        <w:t>.</w:t>
      </w:r>
      <w:r>
        <w:t>u27) + 0</w:t>
      </w:r>
      <w:r w:rsidR="00644CD5">
        <w:t>.</w:t>
      </w:r>
      <w:r>
        <w:t>0118*T(v2</w:t>
      </w:r>
      <w:r w:rsidR="00644CD5">
        <w:t>.</w:t>
      </w:r>
      <w:r>
        <w:t>u19) + 0</w:t>
      </w:r>
      <w:r w:rsidR="00644CD5">
        <w:t>.</w:t>
      </w:r>
      <w:r>
        <w:t>0106*T(v27</w:t>
      </w:r>
      <w:r w:rsidR="00644CD5">
        <w:t>.</w:t>
      </w:r>
      <w:r>
        <w:t>u8) + 0</w:t>
      </w:r>
      <w:r w:rsidR="00644CD5">
        <w:t>.</w:t>
      </w:r>
      <w:r>
        <w:t>0104*T(v6</w:t>
      </w:r>
      <w:r w:rsidR="00644CD5">
        <w:t>.</w:t>
      </w:r>
      <w:r>
        <w:t>u17) + 0</w:t>
      </w:r>
      <w:r w:rsidR="00644CD5">
        <w:t>.</w:t>
      </w:r>
      <w:r>
        <w:t>0114*T(v1</w:t>
      </w:r>
      <w:r w:rsidR="00644CD5">
        <w:t>.</w:t>
      </w:r>
      <w:r>
        <w:t>u33) -0</w:t>
      </w:r>
      <w:r w:rsidR="00644CD5">
        <w:t>.</w:t>
      </w:r>
      <w:r>
        <w:t>0104*T(v10</w:t>
      </w:r>
      <w:r w:rsidR="00644CD5">
        <w:t>.</w:t>
      </w:r>
      <w:r>
        <w:t>u21) -0</w:t>
      </w:r>
      <w:r w:rsidR="00644CD5">
        <w:t>.</w:t>
      </w:r>
      <w:r>
        <w:t>00999*T(v28</w:t>
      </w:r>
      <w:r w:rsidR="00644CD5">
        <w:t>.</w:t>
      </w:r>
      <w:r>
        <w:t>u2) -0</w:t>
      </w:r>
      <w:r w:rsidR="00644CD5">
        <w:t>.</w:t>
      </w:r>
      <w:r>
        <w:t>00875*T(v27</w:t>
      </w:r>
      <w:r w:rsidR="00644CD5">
        <w:t>.</w:t>
      </w:r>
      <w:r>
        <w:t>u7) -0</w:t>
      </w:r>
      <w:r w:rsidR="00644CD5">
        <w:t>.</w:t>
      </w:r>
      <w:r>
        <w:t>00891*T(v28</w:t>
      </w:r>
      <w:r w:rsidR="00644CD5">
        <w:t>.</w:t>
      </w:r>
      <w:r>
        <w:t>u3) + 0</w:t>
      </w:r>
      <w:r w:rsidR="00644CD5">
        <w:t>.</w:t>
      </w:r>
      <w:r>
        <w:t>00805*T(v2</w:t>
      </w:r>
      <w:r w:rsidR="00644CD5">
        <w:t>.</w:t>
      </w:r>
      <w:r>
        <w:t>u33) + 0</w:t>
      </w:r>
      <w:r w:rsidR="00644CD5">
        <w:t>.</w:t>
      </w:r>
      <w:r>
        <w:t>00679*NumPositive + 0</w:t>
      </w:r>
      <w:r w:rsidR="00644CD5">
        <w:t>.</w:t>
      </w:r>
      <w:r>
        <w:t>00608*T(v5</w:t>
      </w:r>
      <w:r w:rsidR="00644CD5">
        <w:t>.</w:t>
      </w:r>
      <w:r>
        <w:t>u37) -0</w:t>
      </w:r>
      <w:r w:rsidR="00644CD5">
        <w:t>.</w:t>
      </w:r>
      <w:r>
        <w:t>00588*Length^3 + 0</w:t>
      </w:r>
      <w:r w:rsidR="00644CD5">
        <w:t>.</w:t>
      </w:r>
      <w:r>
        <w:t>0054*T(v10</w:t>
      </w:r>
      <w:r w:rsidR="00644CD5">
        <w:t>.</w:t>
      </w:r>
      <w:r>
        <w:t>u9) -0</w:t>
      </w:r>
      <w:r w:rsidR="00644CD5">
        <w:t>.</w:t>
      </w:r>
      <w:r>
        <w:t>00595*T(v1</w:t>
      </w:r>
      <w:r w:rsidR="00644CD5">
        <w:t>.</w:t>
      </w:r>
      <w:r>
        <w:t>u14) + 0</w:t>
      </w:r>
      <w:r w:rsidR="00644CD5">
        <w:t>.</w:t>
      </w:r>
      <w:r>
        <w:t>00475*T(v7</w:t>
      </w:r>
      <w:r w:rsidR="00644CD5">
        <w:t>.</w:t>
      </w:r>
      <w:r>
        <w:t>u17) + 0</w:t>
      </w:r>
      <w:r w:rsidR="00644CD5">
        <w:t>.</w:t>
      </w:r>
      <w:r>
        <w:t>00279*T(u36) + 0</w:t>
      </w:r>
      <w:r w:rsidR="00644CD5">
        <w:t>.</w:t>
      </w:r>
      <w:r>
        <w:t>00438*T(v21</w:t>
      </w:r>
      <w:r w:rsidR="00644CD5">
        <w:t>.</w:t>
      </w:r>
      <w:r>
        <w:t>u3) -0</w:t>
      </w:r>
      <w:r w:rsidR="00644CD5">
        <w:t>.</w:t>
      </w:r>
      <w:r>
        <w:t>00354*T(v28</w:t>
      </w:r>
      <w:r w:rsidR="00644CD5">
        <w:t>.</w:t>
      </w:r>
      <w:r>
        <w:t>u8) -0</w:t>
      </w:r>
      <w:r w:rsidR="00644CD5">
        <w:t>.</w:t>
      </w:r>
      <w:r>
        <w:t>00169*T(u34) + 0</w:t>
      </w:r>
      <w:r w:rsidR="00644CD5">
        <w:t>.</w:t>
      </w:r>
      <w:r>
        <w:t>00131*T(v23</w:t>
      </w:r>
      <w:r w:rsidR="00644CD5">
        <w:t>.</w:t>
      </w:r>
      <w:r>
        <w:t>u19) -0</w:t>
      </w:r>
      <w:r w:rsidR="00644CD5">
        <w:t>.</w:t>
      </w:r>
      <w:r>
        <w:t>0012*T(v15</w:t>
      </w:r>
      <w:r w:rsidR="00644CD5">
        <w:t>.</w:t>
      </w:r>
      <w:r>
        <w:t>u4) + 6</w:t>
      </w:r>
      <w:r w:rsidR="00644CD5">
        <w:t>.</w:t>
      </w:r>
      <w:r>
        <w:t>55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198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28*T(v1</w:t>
      </w:r>
      <w:r w:rsidR="00644CD5">
        <w:t>.</w:t>
      </w:r>
      <w:r>
        <w:t>u15) + 0</w:t>
      </w:r>
      <w:r w:rsidR="00644CD5">
        <w:t>.</w:t>
      </w:r>
      <w:r>
        <w:t>839*T(v5</w:t>
      </w:r>
      <w:r w:rsidR="00644CD5">
        <w:t>.</w:t>
      </w:r>
      <w:r>
        <w:t>u6) -0</w:t>
      </w:r>
      <w:r w:rsidR="00644CD5">
        <w:t>.</w:t>
      </w:r>
      <w:r>
        <w:t>467*T(v11</w:t>
      </w:r>
      <w:r w:rsidR="00644CD5">
        <w:t>.</w:t>
      </w:r>
      <w:r>
        <w:t>u9) -1</w:t>
      </w:r>
      <w:r w:rsidR="00644CD5">
        <w:t>.</w:t>
      </w:r>
      <w:r>
        <w:t>32*T(v12</w:t>
      </w:r>
      <w:r w:rsidR="00644CD5">
        <w:t>.</w:t>
      </w:r>
      <w:r>
        <w:t>u7) + 29</w:t>
      </w:r>
      <w:r w:rsidR="00644CD5">
        <w:t>.</w:t>
      </w:r>
      <w:r>
        <w:t>4*Volume + 0</w:t>
      </w:r>
      <w:r w:rsidR="00644CD5">
        <w:t>.</w:t>
      </w:r>
      <w:r>
        <w:t>611*T(v19</w:t>
      </w:r>
      <w:r w:rsidR="00644CD5">
        <w:t>.</w:t>
      </w:r>
      <w:r>
        <w:t>u11) + 0</w:t>
      </w:r>
      <w:r w:rsidR="00644CD5">
        <w:t>.</w:t>
      </w:r>
      <w:r>
        <w:t>0446*T(v3</w:t>
      </w:r>
      <w:r w:rsidR="00644CD5">
        <w:t>.</w:t>
      </w:r>
      <w:r>
        <w:t>u35) + 0</w:t>
      </w:r>
      <w:r w:rsidR="00644CD5">
        <w:t>.</w:t>
      </w:r>
      <w:r>
        <w:t>697*NumPositive + 0</w:t>
      </w:r>
      <w:r w:rsidR="00644CD5">
        <w:t>.</w:t>
      </w:r>
      <w:r>
        <w:t>636*T(v20</w:t>
      </w:r>
      <w:r w:rsidR="00644CD5">
        <w:t>.</w:t>
      </w:r>
      <w:r>
        <w:t>u18) -0</w:t>
      </w:r>
      <w:r w:rsidR="00644CD5">
        <w:t>.</w:t>
      </w:r>
      <w:r>
        <w:t>899*T(v23</w:t>
      </w:r>
      <w:r w:rsidR="00644CD5">
        <w:t>.</w:t>
      </w:r>
      <w:r>
        <w:t>u4) + 0</w:t>
      </w:r>
      <w:r w:rsidR="00644CD5">
        <w:t>.</w:t>
      </w:r>
      <w:r>
        <w:t>885*T(v32</w:t>
      </w:r>
      <w:r w:rsidR="00644CD5">
        <w:t>.</w:t>
      </w:r>
      <w:r>
        <w:t>u8) -27</w:t>
      </w:r>
      <w:r w:rsidR="00644CD5">
        <w:t>.</w:t>
      </w:r>
      <w:r>
        <w:t>2*Volume^2 + 0</w:t>
      </w:r>
      <w:r w:rsidR="00644CD5">
        <w:t>.</w:t>
      </w:r>
      <w:r>
        <w:t>474*T(v6</w:t>
      </w:r>
      <w:r w:rsidR="00644CD5">
        <w:t>.</w:t>
      </w:r>
      <w:r>
        <w:t>u8) -0</w:t>
      </w:r>
      <w:r w:rsidR="00644CD5">
        <w:t>.</w:t>
      </w:r>
      <w:r>
        <w:t>64*T(v9</w:t>
      </w:r>
      <w:r w:rsidR="00644CD5">
        <w:t>.</w:t>
      </w:r>
      <w:r>
        <w:t>u3) + 0</w:t>
      </w:r>
      <w:r w:rsidR="00644CD5">
        <w:t>.</w:t>
      </w:r>
      <w:r>
        <w:t>243*T(v9</w:t>
      </w:r>
      <w:r w:rsidR="00644CD5">
        <w:t>.</w:t>
      </w:r>
      <w:r>
        <w:t>u11) -0</w:t>
      </w:r>
      <w:r w:rsidR="00644CD5">
        <w:t>.</w:t>
      </w:r>
      <w:r>
        <w:t>492*T(v10</w:t>
      </w:r>
      <w:r w:rsidR="00644CD5">
        <w:t>.</w:t>
      </w:r>
      <w:r>
        <w:t>u17) -0</w:t>
      </w:r>
      <w:r w:rsidR="00644CD5">
        <w:t>.</w:t>
      </w:r>
      <w:r>
        <w:t>34*T(v18</w:t>
      </w:r>
      <w:r w:rsidR="00644CD5">
        <w:t>.</w:t>
      </w:r>
      <w:r>
        <w:t>u6) -0</w:t>
      </w:r>
      <w:r w:rsidR="00644CD5">
        <w:t>.</w:t>
      </w:r>
      <w:r>
        <w:t>336*T(v5</w:t>
      </w:r>
      <w:r w:rsidR="00644CD5">
        <w:t>.</w:t>
      </w:r>
      <w:r>
        <w:t>u32) + 0</w:t>
      </w:r>
      <w:r w:rsidR="00644CD5">
        <w:t>.</w:t>
      </w:r>
      <w:r>
        <w:t>994*T(v32</w:t>
      </w:r>
      <w:r w:rsidR="00644CD5">
        <w:t>.</w:t>
      </w:r>
      <w:r>
        <w:t>u2) + 0</w:t>
      </w:r>
      <w:r w:rsidR="00644CD5">
        <w:t>.</w:t>
      </w:r>
      <w:r>
        <w:t>774*T(v4</w:t>
      </w:r>
      <w:r w:rsidR="00644CD5">
        <w:t>.</w:t>
      </w:r>
      <w:r>
        <w:t>u1) + 1</w:t>
      </w:r>
      <w:r w:rsidR="00644CD5">
        <w:t>.</w:t>
      </w:r>
      <w:r>
        <w:t>16*T(v37</w:t>
      </w:r>
      <w:r w:rsidR="00644CD5">
        <w:t>.</w:t>
      </w:r>
      <w:r>
        <w:t>u6) + 0</w:t>
      </w:r>
      <w:r w:rsidR="00644CD5">
        <w:t>.</w:t>
      </w:r>
      <w:r>
        <w:t>0818*T(v10</w:t>
      </w:r>
      <w:r w:rsidR="00644CD5">
        <w:t>.</w:t>
      </w:r>
      <w:r>
        <w:t>u5) + 0</w:t>
      </w:r>
      <w:r w:rsidR="00644CD5">
        <w:t>.</w:t>
      </w:r>
      <w:r>
        <w:t>207*T(v24</w:t>
      </w:r>
      <w:r w:rsidR="00644CD5">
        <w:t>.</w:t>
      </w:r>
      <w:r>
        <w:t>u5) -1</w:t>
      </w:r>
      <w:r w:rsidR="00644CD5">
        <w:t>.</w:t>
      </w:r>
      <w:r>
        <w:t>11*T(v2) -0</w:t>
      </w:r>
      <w:r w:rsidR="00644CD5">
        <w:t>.</w:t>
      </w:r>
      <w:r>
        <w:t>247*NumAromAtoms + 0</w:t>
      </w:r>
      <w:r w:rsidR="00644CD5">
        <w:t>.</w:t>
      </w:r>
      <w:r>
        <w:t>149*T(v17</w:t>
      </w:r>
      <w:r w:rsidR="00644CD5">
        <w:t>.</w:t>
      </w:r>
      <w:r>
        <w:t>u13) -0</w:t>
      </w:r>
      <w:r w:rsidR="00644CD5">
        <w:t>.</w:t>
      </w:r>
      <w:r>
        <w:t>409*T(v11</w:t>
      </w:r>
      <w:r w:rsidR="00644CD5">
        <w:t>.</w:t>
      </w:r>
      <w:r>
        <w:t>u29) + 0</w:t>
      </w:r>
      <w:r w:rsidR="00644CD5">
        <w:t>.</w:t>
      </w:r>
      <w:r>
        <w:t>703*T(v23</w:t>
      </w:r>
      <w:r w:rsidR="00644CD5">
        <w:t>.</w:t>
      </w:r>
      <w:r>
        <w:t>u10) -0</w:t>
      </w:r>
      <w:r w:rsidR="00644CD5">
        <w:t>.</w:t>
      </w:r>
      <w:r>
        <w:t>8*T(v3</w:t>
      </w:r>
      <w:r w:rsidR="00644CD5">
        <w:t>.</w:t>
      </w:r>
      <w:r>
        <w:t>u10) -0</w:t>
      </w:r>
      <w:r w:rsidR="00644CD5">
        <w:t>.</w:t>
      </w:r>
      <w:r>
        <w:t>363*T(u5) + 0</w:t>
      </w:r>
      <w:r w:rsidR="00644CD5">
        <w:t>.</w:t>
      </w:r>
      <w:r>
        <w:t>916*T(v8</w:t>
      </w:r>
      <w:r w:rsidR="00644CD5">
        <w:t>.</w:t>
      </w:r>
      <w:r>
        <w:t>u24) + 1</w:t>
      </w:r>
      <w:r w:rsidR="00644CD5">
        <w:t>.</w:t>
      </w:r>
      <w:r>
        <w:t>34*T(v19</w:t>
      </w:r>
      <w:r w:rsidR="00644CD5">
        <w:t>.</w:t>
      </w:r>
      <w:r>
        <w:t>u2) -0</w:t>
      </w:r>
      <w:r w:rsidR="00644CD5">
        <w:t>.</w:t>
      </w:r>
      <w:r>
        <w:t>0927*T(v16</w:t>
      </w:r>
      <w:r w:rsidR="00644CD5">
        <w:t>.</w:t>
      </w:r>
      <w:r>
        <w:t>u14) + 0</w:t>
      </w:r>
      <w:r w:rsidR="00644CD5">
        <w:t>.</w:t>
      </w:r>
      <w:r>
        <w:t>474*T(v1</w:t>
      </w:r>
      <w:r w:rsidR="00644CD5">
        <w:t>.</w:t>
      </w:r>
      <w:r>
        <w:t>u14) -0</w:t>
      </w:r>
      <w:r w:rsidR="00644CD5">
        <w:t>.</w:t>
      </w:r>
      <w:r>
        <w:t>885*T(v7</w:t>
      </w:r>
      <w:r w:rsidR="00644CD5">
        <w:t>.</w:t>
      </w:r>
      <w:r>
        <w:t>u3) + 0</w:t>
      </w:r>
      <w:r w:rsidR="00644CD5">
        <w:t>.</w:t>
      </w:r>
      <w:r>
        <w:t>598*T(v14</w:t>
      </w:r>
      <w:r w:rsidR="00644CD5">
        <w:t>.</w:t>
      </w:r>
      <w:r>
        <w:t>u28) -0</w:t>
      </w:r>
      <w:r w:rsidR="00644CD5">
        <w:t>.</w:t>
      </w:r>
      <w:r>
        <w:t>683*T(v19</w:t>
      </w:r>
      <w:r w:rsidR="00644CD5">
        <w:t>.</w:t>
      </w:r>
      <w:r>
        <w:t>u15) -0</w:t>
      </w:r>
      <w:r w:rsidR="00644CD5">
        <w:t>.</w:t>
      </w:r>
      <w:r>
        <w:t>596*T(v11</w:t>
      </w:r>
      <w:r w:rsidR="00644CD5">
        <w:t>.</w:t>
      </w:r>
      <w:r>
        <w:t>u27) -0</w:t>
      </w:r>
      <w:r w:rsidR="00644CD5">
        <w:t>.</w:t>
      </w:r>
      <w:r>
        <w:t>86*T(v5</w:t>
      </w:r>
      <w:r w:rsidR="00644CD5">
        <w:t>.</w:t>
      </w:r>
      <w:r>
        <w:t>u5) + 0</w:t>
      </w:r>
      <w:r w:rsidR="00644CD5">
        <w:t>.</w:t>
      </w:r>
      <w:r>
        <w:t>301*T(v12</w:t>
      </w:r>
      <w:r w:rsidR="00644CD5">
        <w:t>.</w:t>
      </w:r>
      <w:r>
        <w:t>u31) -0</w:t>
      </w:r>
      <w:r w:rsidR="00644CD5">
        <w:t>.</w:t>
      </w:r>
      <w:r>
        <w:t>708*Length -0</w:t>
      </w:r>
      <w:r w:rsidR="00644CD5">
        <w:t>.</w:t>
      </w:r>
      <w:r>
        <w:t>357*T(v8</w:t>
      </w:r>
      <w:r w:rsidR="00644CD5">
        <w:t>.</w:t>
      </w:r>
      <w:r>
        <w:t>u16) + 0</w:t>
      </w:r>
      <w:r w:rsidR="00644CD5">
        <w:t>.</w:t>
      </w:r>
      <w:r>
        <w:t>158*T(v32</w:t>
      </w:r>
      <w:r w:rsidR="00644CD5">
        <w:t>.</w:t>
      </w:r>
      <w:r>
        <w:t>u4) + 0</w:t>
      </w:r>
      <w:r w:rsidR="00644CD5">
        <w:t>.</w:t>
      </w:r>
      <w:r>
        <w:t>213*T(v12</w:t>
      </w:r>
      <w:r w:rsidR="00644CD5">
        <w:t>.</w:t>
      </w:r>
      <w:r>
        <w:t>u30) + 0</w:t>
      </w:r>
      <w:r w:rsidR="00644CD5">
        <w:t>.</w:t>
      </w:r>
      <w:r>
        <w:t>363*T(v10</w:t>
      </w:r>
      <w:r w:rsidR="00644CD5">
        <w:t>.</w:t>
      </w:r>
      <w:r>
        <w:t>u15) + 0</w:t>
      </w:r>
      <w:r w:rsidR="00644CD5">
        <w:t>.</w:t>
      </w:r>
      <w:r>
        <w:t>106*T(v15</w:t>
      </w:r>
      <w:r w:rsidR="00644CD5">
        <w:t>.</w:t>
      </w:r>
      <w:r>
        <w:t>u5) -0</w:t>
      </w:r>
      <w:r w:rsidR="00644CD5">
        <w:t>.</w:t>
      </w:r>
      <w:r>
        <w:t>474*T(v24</w:t>
      </w:r>
      <w:r w:rsidR="00644CD5">
        <w:t>.</w:t>
      </w:r>
      <w:r>
        <w:t>u4) -0</w:t>
      </w:r>
      <w:r w:rsidR="00644CD5">
        <w:t>.</w:t>
      </w:r>
      <w:r>
        <w:t>575*T(v36</w:t>
      </w:r>
      <w:r w:rsidR="00644CD5">
        <w:t>.</w:t>
      </w:r>
      <w:r>
        <w:t>u7) -1</w:t>
      </w:r>
      <w:r w:rsidR="00644CD5">
        <w:t>.</w:t>
      </w:r>
      <w:r>
        <w:t>09*NumDonor -0</w:t>
      </w:r>
      <w:r w:rsidR="00644CD5">
        <w:t>.</w:t>
      </w:r>
      <w:r>
        <w:t>518*T(v32</w:t>
      </w:r>
      <w:r w:rsidR="00644CD5">
        <w:t>.</w:t>
      </w:r>
      <w:r>
        <w:t>u6) + 0</w:t>
      </w:r>
      <w:r w:rsidR="00644CD5">
        <w:t>.</w:t>
      </w:r>
      <w:r>
        <w:t>442*T(v31</w:t>
      </w:r>
      <w:r w:rsidR="00644CD5">
        <w:t>.</w:t>
      </w:r>
      <w:r>
        <w:t>u10) -1</w:t>
      </w:r>
      <w:r w:rsidR="00644CD5">
        <w:t>.</w:t>
      </w:r>
      <w:r>
        <w:t>1*T(v7</w:t>
      </w:r>
      <w:r w:rsidR="00644CD5">
        <w:t>.</w:t>
      </w:r>
      <w:r>
        <w:t>u10) -0</w:t>
      </w:r>
      <w:r w:rsidR="00644CD5">
        <w:t>.</w:t>
      </w:r>
      <w:r>
        <w:t>479*T(u22) + 11</w:t>
      </w:r>
      <w:r w:rsidR="00644CD5">
        <w:t>.</w:t>
      </w:r>
      <w:r>
        <w:t>5*Volume^3 + 0</w:t>
      </w:r>
      <w:r w:rsidR="00644CD5">
        <w:t>.</w:t>
      </w:r>
      <w:r>
        <w:t>29*T(v14</w:t>
      </w:r>
      <w:r w:rsidR="00644CD5">
        <w:t>.</w:t>
      </w:r>
      <w:r>
        <w:t>u10) -0</w:t>
      </w:r>
      <w:r w:rsidR="00644CD5">
        <w:t>.</w:t>
      </w:r>
      <w:r>
        <w:t>775*T(v15</w:t>
      </w:r>
      <w:r w:rsidR="00644CD5">
        <w:t>.</w:t>
      </w:r>
      <w:r>
        <w:t>u19) + 0</w:t>
      </w:r>
      <w:r w:rsidR="00644CD5">
        <w:t>.</w:t>
      </w:r>
      <w:r>
        <w:t>656*T(v14</w:t>
      </w:r>
      <w:r w:rsidR="00644CD5">
        <w:t>.</w:t>
      </w:r>
      <w:r>
        <w:t>u29) + 0</w:t>
      </w:r>
      <w:r w:rsidR="00644CD5">
        <w:t>.</w:t>
      </w:r>
      <w:r>
        <w:t>0062*T(v33</w:t>
      </w:r>
      <w:r w:rsidR="00644CD5">
        <w:t>.</w:t>
      </w:r>
      <w:r>
        <w:t>u1) -0</w:t>
      </w:r>
      <w:r w:rsidR="00644CD5">
        <w:t>.</w:t>
      </w:r>
      <w:r>
        <w:t>199*T(v13</w:t>
      </w:r>
      <w:r w:rsidR="00644CD5">
        <w:t>.</w:t>
      </w:r>
      <w:r>
        <w:t>u7) -0</w:t>
      </w:r>
      <w:r w:rsidR="00644CD5">
        <w:t>.</w:t>
      </w:r>
      <w:r>
        <w:t>106*T(v12</w:t>
      </w:r>
      <w:r w:rsidR="00644CD5">
        <w:t>.</w:t>
      </w:r>
      <w:r>
        <w:t>u23) + 0</w:t>
      </w:r>
      <w:r w:rsidR="00644CD5">
        <w:t>.</w:t>
      </w:r>
      <w:r>
        <w:t>318*NumNegative -0</w:t>
      </w:r>
      <w:r w:rsidR="00644CD5">
        <w:t>.</w:t>
      </w:r>
      <w:r>
        <w:t>441*T(v38</w:t>
      </w:r>
      <w:r w:rsidR="00644CD5">
        <w:t>.</w:t>
      </w:r>
      <w:r>
        <w:t>u4) -0</w:t>
      </w:r>
      <w:r w:rsidR="00644CD5">
        <w:t>.</w:t>
      </w:r>
      <w:r>
        <w:t>455*T(v24</w:t>
      </w:r>
      <w:r w:rsidR="00644CD5">
        <w:t>.</w:t>
      </w:r>
      <w:r>
        <w:t>u8) -0</w:t>
      </w:r>
      <w:r w:rsidR="00644CD5">
        <w:t>.</w:t>
      </w:r>
      <w:r>
        <w:t>429*T(v11</w:t>
      </w:r>
      <w:r w:rsidR="00644CD5">
        <w:t>.</w:t>
      </w:r>
      <w:r>
        <w:t>u32) + 0</w:t>
      </w:r>
      <w:r w:rsidR="00644CD5">
        <w:t>.</w:t>
      </w:r>
      <w:r>
        <w:t>164*T(v30</w:t>
      </w:r>
      <w:r w:rsidR="00644CD5">
        <w:t>.</w:t>
      </w:r>
      <w:r>
        <w:t>u12) + 0</w:t>
      </w:r>
      <w:r w:rsidR="00644CD5">
        <w:t>.</w:t>
      </w:r>
      <w:r>
        <w:t>493*T(v37</w:t>
      </w:r>
      <w:r w:rsidR="00644CD5">
        <w:t>.</w:t>
      </w:r>
      <w:r>
        <w:t>u5) + 0</w:t>
      </w:r>
      <w:r w:rsidR="00644CD5">
        <w:t>.</w:t>
      </w:r>
      <w:r>
        <w:t>352*T(u16) + 0</w:t>
      </w:r>
      <w:r w:rsidR="00644CD5">
        <w:t>.</w:t>
      </w:r>
      <w:r>
        <w:t>199*T(v26</w:t>
      </w:r>
      <w:r w:rsidR="00644CD5">
        <w:t>.</w:t>
      </w:r>
      <w:r>
        <w:t>u17) + 0</w:t>
      </w:r>
      <w:r w:rsidR="00644CD5">
        <w:t>.</w:t>
      </w:r>
      <w:r>
        <w:t>612*T(v1</w:t>
      </w:r>
      <w:r w:rsidR="00644CD5">
        <w:t>.</w:t>
      </w:r>
      <w:r>
        <w:t>u26) -0</w:t>
      </w:r>
      <w:r w:rsidR="00644CD5">
        <w:t>.</w:t>
      </w:r>
      <w:r>
        <w:t>154*T(v7</w:t>
      </w:r>
      <w:r w:rsidR="00644CD5">
        <w:t>.</w:t>
      </w:r>
      <w:r>
        <w:t>u26) + 0</w:t>
      </w:r>
      <w:r w:rsidR="00644CD5">
        <w:t>.</w:t>
      </w:r>
      <w:r>
        <w:t>414*T(v23</w:t>
      </w:r>
      <w:r w:rsidR="00644CD5">
        <w:t>.</w:t>
      </w:r>
      <w:r>
        <w:t>u16) + 0</w:t>
      </w:r>
      <w:r w:rsidR="00644CD5">
        <w:t>.</w:t>
      </w:r>
      <w:r>
        <w:t>579*T(v17</w:t>
      </w:r>
      <w:r w:rsidR="00644CD5">
        <w:t>.</w:t>
      </w:r>
      <w:r>
        <w:t>u22) + 0</w:t>
      </w:r>
      <w:r w:rsidR="00644CD5">
        <w:t>.</w:t>
      </w:r>
      <w:r>
        <w:t>293*T(v8</w:t>
      </w:r>
      <w:r w:rsidR="00644CD5">
        <w:t>.</w:t>
      </w:r>
      <w:r>
        <w:t>u26) -0</w:t>
      </w:r>
      <w:r w:rsidR="00644CD5">
        <w:t>.</w:t>
      </w:r>
      <w:r>
        <w:t>543*T(v26</w:t>
      </w:r>
      <w:r w:rsidR="00644CD5">
        <w:t>.</w:t>
      </w:r>
      <w:r>
        <w:t>u16) -0</w:t>
      </w:r>
      <w:r w:rsidR="00644CD5">
        <w:t>.</w:t>
      </w:r>
      <w:r>
        <w:t>474*T(v1</w:t>
      </w:r>
      <w:r w:rsidR="00644CD5">
        <w:t>.</w:t>
      </w:r>
      <w:r>
        <w:t>u40) -0</w:t>
      </w:r>
      <w:r w:rsidR="00644CD5">
        <w:t>.</w:t>
      </w:r>
      <w:r>
        <w:t>749*T(v24</w:t>
      </w:r>
      <w:r w:rsidR="00644CD5">
        <w:t>.</w:t>
      </w:r>
      <w:r>
        <w:t>u1) + 0</w:t>
      </w:r>
      <w:r w:rsidR="00644CD5">
        <w:t>.</w:t>
      </w:r>
      <w:r>
        <w:t>325*T(u3) + 0</w:t>
      </w:r>
      <w:r w:rsidR="00644CD5">
        <w:t>.</w:t>
      </w:r>
      <w:r>
        <w:t>596*T(v38</w:t>
      </w:r>
      <w:r w:rsidR="00644CD5">
        <w:t>.</w:t>
      </w:r>
      <w:r>
        <w:t>u1) + 0</w:t>
      </w:r>
      <w:r w:rsidR="00644CD5">
        <w:t>.</w:t>
      </w:r>
      <w:r>
        <w:t>618*T(v10</w:t>
      </w:r>
      <w:r w:rsidR="00644CD5">
        <w:t>.</w:t>
      </w:r>
      <w:r>
        <w:t>u26) -0</w:t>
      </w:r>
      <w:r w:rsidR="00644CD5">
        <w:t>.</w:t>
      </w:r>
      <w:r>
        <w:t>487*T(v39) + 0</w:t>
      </w:r>
      <w:r w:rsidR="00644CD5">
        <w:t>.</w:t>
      </w:r>
      <w:r>
        <w:t>546*T(v1</w:t>
      </w:r>
      <w:r w:rsidR="00644CD5">
        <w:t>.</w:t>
      </w:r>
      <w:r>
        <w:t>u4) + 0</w:t>
      </w:r>
      <w:r w:rsidR="00644CD5">
        <w:t>.</w:t>
      </w:r>
      <w:r>
        <w:t>205*T(v13</w:t>
      </w:r>
      <w:r w:rsidR="00644CD5">
        <w:t>.</w:t>
      </w:r>
      <w:r>
        <w:t>u22) + 0</w:t>
      </w:r>
      <w:r w:rsidR="00644CD5">
        <w:t>.</w:t>
      </w:r>
      <w:r>
        <w:t>293*T(v9</w:t>
      </w:r>
      <w:r w:rsidR="00644CD5">
        <w:t>.</w:t>
      </w:r>
      <w:r>
        <w:t>u32) -0</w:t>
      </w:r>
      <w:r w:rsidR="00644CD5">
        <w:t>.</w:t>
      </w:r>
      <w:r>
        <w:t>484*T(v34</w:t>
      </w:r>
      <w:r w:rsidR="00644CD5">
        <w:t>.</w:t>
      </w:r>
      <w:r>
        <w:t>u7) + 0</w:t>
      </w:r>
      <w:r w:rsidR="00644CD5">
        <w:t>.</w:t>
      </w:r>
      <w:r>
        <w:t>362*T(v24</w:t>
      </w:r>
      <w:r w:rsidR="00644CD5">
        <w:t>.</w:t>
      </w:r>
      <w:r>
        <w:t>u15) -0</w:t>
      </w:r>
      <w:r w:rsidR="00644CD5">
        <w:t>.</w:t>
      </w:r>
      <w:r>
        <w:t>135*T(v4</w:t>
      </w:r>
      <w:r w:rsidR="00644CD5">
        <w:t>.</w:t>
      </w:r>
      <w:r>
        <w:t>u37) + 0</w:t>
      </w:r>
      <w:r w:rsidR="00644CD5">
        <w:t>.</w:t>
      </w:r>
      <w:r>
        <w:t>215*T(v12</w:t>
      </w:r>
      <w:r w:rsidR="00644CD5">
        <w:t>.</w:t>
      </w:r>
      <w:r>
        <w:t>u18) -0</w:t>
      </w:r>
      <w:r w:rsidR="00644CD5">
        <w:t>.</w:t>
      </w:r>
      <w:r>
        <w:t>138*T(v10</w:t>
      </w:r>
      <w:r w:rsidR="00644CD5">
        <w:t>.</w:t>
      </w:r>
      <w:r>
        <w:t>u20) + 0</w:t>
      </w:r>
      <w:r w:rsidR="00644CD5">
        <w:t>.</w:t>
      </w:r>
      <w:r>
        <w:t>323*T(v26</w:t>
      </w:r>
      <w:r w:rsidR="00644CD5">
        <w:t>.</w:t>
      </w:r>
      <w:r>
        <w:t>u13) -0</w:t>
      </w:r>
      <w:r w:rsidR="00644CD5">
        <w:t>.</w:t>
      </w:r>
      <w:r>
        <w:t>319*T(v22</w:t>
      </w:r>
      <w:r w:rsidR="00644CD5">
        <w:t>.</w:t>
      </w:r>
      <w:r>
        <w:t>u6) -0</w:t>
      </w:r>
      <w:r w:rsidR="00644CD5">
        <w:t>.</w:t>
      </w:r>
      <w:r>
        <w:t>268*T(v20</w:t>
      </w:r>
      <w:r w:rsidR="00644CD5">
        <w:t>.</w:t>
      </w:r>
      <w:r>
        <w:t>u12) + 0</w:t>
      </w:r>
      <w:r w:rsidR="00644CD5">
        <w:t>.</w:t>
      </w:r>
      <w:r>
        <w:t>285*T(v24) + 0</w:t>
      </w:r>
      <w:r w:rsidR="00644CD5">
        <w:t>.</w:t>
      </w:r>
      <w:r>
        <w:t>494*T(v9</w:t>
      </w:r>
      <w:r w:rsidR="00644CD5">
        <w:t>.</w:t>
      </w:r>
      <w:r>
        <w:t>u1) -0</w:t>
      </w:r>
      <w:r w:rsidR="00644CD5">
        <w:t>.</w:t>
      </w:r>
      <w:r>
        <w:t>293*T(v4</w:t>
      </w:r>
      <w:r w:rsidR="00644CD5">
        <w:t>.</w:t>
      </w:r>
      <w:r>
        <w:t>u28) -0</w:t>
      </w:r>
      <w:r w:rsidR="00644CD5">
        <w:t>.</w:t>
      </w:r>
      <w:r>
        <w:t>121*T(v7</w:t>
      </w:r>
      <w:r w:rsidR="00644CD5">
        <w:t>.</w:t>
      </w:r>
      <w:r>
        <w:t>u25) -0</w:t>
      </w:r>
      <w:r w:rsidR="00644CD5">
        <w:t>.</w:t>
      </w:r>
      <w:r>
        <w:t>446*T(v25</w:t>
      </w:r>
      <w:r w:rsidR="00644CD5">
        <w:t>.</w:t>
      </w:r>
      <w:r>
        <w:t>u4) + 0</w:t>
      </w:r>
      <w:r w:rsidR="00644CD5">
        <w:t>.</w:t>
      </w:r>
      <w:r>
        <w:t>294*T(v2</w:t>
      </w:r>
      <w:r w:rsidR="00644CD5">
        <w:t>.</w:t>
      </w:r>
      <w:r>
        <w:t>u38) + 0</w:t>
      </w:r>
      <w:r w:rsidR="00644CD5">
        <w:t>.</w:t>
      </w:r>
      <w:r>
        <w:t>359*T(v33</w:t>
      </w:r>
      <w:r w:rsidR="00644CD5">
        <w:t>.</w:t>
      </w:r>
      <w:r>
        <w:t>u10) + 0</w:t>
      </w:r>
      <w:r w:rsidR="00644CD5">
        <w:t>.</w:t>
      </w:r>
      <w:r>
        <w:t>264*T(v11</w:t>
      </w:r>
      <w:r w:rsidR="00644CD5">
        <w:t>.</w:t>
      </w:r>
      <w:r>
        <w:t>u1) + 0</w:t>
      </w:r>
      <w:r w:rsidR="00644CD5">
        <w:t>.</w:t>
      </w:r>
      <w:r>
        <w:t>355*T(v8</w:t>
      </w:r>
      <w:r w:rsidR="00644CD5">
        <w:t>.</w:t>
      </w:r>
      <w:r>
        <w:t>u6) -0</w:t>
      </w:r>
      <w:r w:rsidR="00644CD5">
        <w:t>.</w:t>
      </w:r>
      <w:r>
        <w:t>461*T(v30</w:t>
      </w:r>
      <w:r w:rsidR="00644CD5">
        <w:t>.</w:t>
      </w:r>
      <w:r>
        <w:t>u8) -0</w:t>
      </w:r>
      <w:r w:rsidR="00644CD5">
        <w:t>.</w:t>
      </w:r>
      <w:r>
        <w:t>331*T(v32</w:t>
      </w:r>
      <w:r w:rsidR="00644CD5">
        <w:t>.</w:t>
      </w:r>
      <w:r>
        <w:t>u7) + 0</w:t>
      </w:r>
      <w:r w:rsidR="00644CD5">
        <w:t>.</w:t>
      </w:r>
      <w:r>
        <w:t>419*T(v13</w:t>
      </w:r>
      <w:r w:rsidR="00644CD5">
        <w:t>.</w:t>
      </w:r>
      <w:r>
        <w:t>u27) + 0</w:t>
      </w:r>
      <w:r w:rsidR="00644CD5">
        <w:t>.</w:t>
      </w:r>
      <w:r>
        <w:t>203*T(v15</w:t>
      </w:r>
      <w:r w:rsidR="00644CD5">
        <w:t>.</w:t>
      </w:r>
      <w:r>
        <w:t>u28) + 0</w:t>
      </w:r>
      <w:r w:rsidR="00644CD5">
        <w:t>.</w:t>
      </w:r>
      <w:r>
        <w:t>331*T(v10</w:t>
      </w:r>
      <w:r w:rsidR="00644CD5">
        <w:t>.</w:t>
      </w:r>
      <w:r>
        <w:t>u16) -0</w:t>
      </w:r>
      <w:r w:rsidR="00644CD5">
        <w:t>.</w:t>
      </w:r>
      <w:r>
        <w:t>348*T(v10</w:t>
      </w:r>
      <w:r w:rsidR="00644CD5">
        <w:t>.</w:t>
      </w:r>
      <w:r>
        <w:t>u23) + 0</w:t>
      </w:r>
      <w:r w:rsidR="00644CD5">
        <w:t>.</w:t>
      </w:r>
      <w:r>
        <w:t>212*T(v22</w:t>
      </w:r>
      <w:r w:rsidR="00644CD5">
        <w:t>.</w:t>
      </w:r>
      <w:r>
        <w:t>u18) -0</w:t>
      </w:r>
      <w:r w:rsidR="00644CD5">
        <w:t>.</w:t>
      </w:r>
      <w:r>
        <w:t>478*T(v9</w:t>
      </w:r>
      <w:r w:rsidR="00644CD5">
        <w:t>.</w:t>
      </w:r>
      <w:r>
        <w:t>u30) + 0</w:t>
      </w:r>
      <w:r w:rsidR="00644CD5">
        <w:t>.</w:t>
      </w:r>
      <w:r>
        <w:t>293*T(v6</w:t>
      </w:r>
      <w:r w:rsidR="00644CD5">
        <w:t>.</w:t>
      </w:r>
      <w:r>
        <w:t>u15) -0</w:t>
      </w:r>
      <w:r w:rsidR="00644CD5">
        <w:t>.</w:t>
      </w:r>
      <w:r>
        <w:t>292*T(v6</w:t>
      </w:r>
      <w:r w:rsidR="00644CD5">
        <w:t>.</w:t>
      </w:r>
      <w:r>
        <w:t>u3) + 0</w:t>
      </w:r>
      <w:r w:rsidR="00644CD5">
        <w:t>.</w:t>
      </w:r>
      <w:r>
        <w:t>462*T(v11</w:t>
      </w:r>
      <w:r w:rsidR="00644CD5">
        <w:t>.</w:t>
      </w:r>
      <w:r>
        <w:t>u6) -0</w:t>
      </w:r>
      <w:r w:rsidR="00644CD5">
        <w:t>.</w:t>
      </w:r>
      <w:r>
        <w:t>317*T(v17</w:t>
      </w:r>
      <w:r w:rsidR="00644CD5">
        <w:t>.</w:t>
      </w:r>
      <w:r>
        <w:t>u16) -0</w:t>
      </w:r>
      <w:r w:rsidR="00644CD5">
        <w:t>.</w:t>
      </w:r>
      <w:r>
        <w:t>329*T(v9</w:t>
      </w:r>
      <w:r w:rsidR="00644CD5">
        <w:t>.</w:t>
      </w:r>
      <w:r>
        <w:t>u4) + 0</w:t>
      </w:r>
      <w:r w:rsidR="00644CD5">
        <w:t>.</w:t>
      </w:r>
      <w:r>
        <w:t>425*T(v2</w:t>
      </w:r>
      <w:r w:rsidR="00644CD5">
        <w:t>.</w:t>
      </w:r>
      <w:r>
        <w:t>u4) + 0</w:t>
      </w:r>
      <w:r w:rsidR="00644CD5">
        <w:t>.</w:t>
      </w:r>
      <w:r>
        <w:t>35*T(v8</w:t>
      </w:r>
      <w:r w:rsidR="00644CD5">
        <w:t>.</w:t>
      </w:r>
      <w:r>
        <w:t>u17) -0</w:t>
      </w:r>
      <w:r w:rsidR="00644CD5">
        <w:t>.</w:t>
      </w:r>
      <w:r>
        <w:t>38*T(v12</w:t>
      </w:r>
      <w:r w:rsidR="00644CD5">
        <w:t>.</w:t>
      </w:r>
      <w:r>
        <w:t>u19) + 0</w:t>
      </w:r>
      <w:r w:rsidR="00644CD5">
        <w:t>.</w:t>
      </w:r>
      <w:r>
        <w:t>394*T(v20</w:t>
      </w:r>
      <w:r w:rsidR="00644CD5">
        <w:t>.</w:t>
      </w:r>
      <w:r>
        <w:t>u14) -0</w:t>
      </w:r>
      <w:r w:rsidR="00644CD5">
        <w:t>.</w:t>
      </w:r>
      <w:r>
        <w:t>339*T(v1</w:t>
      </w:r>
      <w:r w:rsidR="00644CD5">
        <w:t>.</w:t>
      </w:r>
      <w:r>
        <w:t>u13) -0</w:t>
      </w:r>
      <w:r w:rsidR="00644CD5">
        <w:t>.</w:t>
      </w:r>
      <w:r>
        <w:t>119*T(u37) + 0</w:t>
      </w:r>
      <w:r w:rsidR="00644CD5">
        <w:t>.</w:t>
      </w:r>
      <w:r>
        <w:t>364*T(v9</w:t>
      </w:r>
      <w:r w:rsidR="00644CD5">
        <w:t>.</w:t>
      </w:r>
      <w:r>
        <w:t>u27) + 0</w:t>
      </w:r>
      <w:r w:rsidR="00644CD5">
        <w:t>.</w:t>
      </w:r>
      <w:r>
        <w:t>36*T(v1</w:t>
      </w:r>
      <w:r w:rsidR="00644CD5">
        <w:t>.</w:t>
      </w:r>
      <w:r>
        <w:t>u16) -0</w:t>
      </w:r>
      <w:r w:rsidR="00644CD5">
        <w:t>.</w:t>
      </w:r>
      <w:r>
        <w:t>401*T(v5</w:t>
      </w:r>
      <w:r w:rsidR="00644CD5">
        <w:t>.</w:t>
      </w:r>
      <w:r>
        <w:t>u17) -0</w:t>
      </w:r>
      <w:r w:rsidR="00644CD5">
        <w:t>.</w:t>
      </w:r>
      <w:r>
        <w:t>268*T(v1</w:t>
      </w:r>
      <w:r w:rsidR="00644CD5">
        <w:t>.</w:t>
      </w:r>
      <w:r>
        <w:t>u30) + 0</w:t>
      </w:r>
      <w:r w:rsidR="00644CD5">
        <w:t>.</w:t>
      </w:r>
      <w:r>
        <w:t>239*T(v32</w:t>
      </w:r>
      <w:r w:rsidR="00644CD5">
        <w:t>.</w:t>
      </w:r>
      <w:r>
        <w:t>u3) -0</w:t>
      </w:r>
      <w:r w:rsidR="00644CD5">
        <w:t>.</w:t>
      </w:r>
      <w:r>
        <w:t>424*T(v1</w:t>
      </w:r>
      <w:r w:rsidR="00644CD5">
        <w:t>.</w:t>
      </w:r>
      <w:r>
        <w:t>u8) -0</w:t>
      </w:r>
      <w:r w:rsidR="00644CD5">
        <w:t>.</w:t>
      </w:r>
      <w:r>
        <w:t>27*T(v3</w:t>
      </w:r>
      <w:r w:rsidR="00644CD5">
        <w:t>.</w:t>
      </w:r>
      <w:r>
        <w:t>u1) -0</w:t>
      </w:r>
      <w:r w:rsidR="00644CD5">
        <w:t>.</w:t>
      </w:r>
      <w:r>
        <w:t>378*T(v7</w:t>
      </w:r>
      <w:r w:rsidR="00644CD5">
        <w:t>.</w:t>
      </w:r>
      <w:r>
        <w:t>u5) + 0</w:t>
      </w:r>
      <w:r w:rsidR="00644CD5">
        <w:t>.</w:t>
      </w:r>
      <w:r>
        <w:t>287*T(v23</w:t>
      </w:r>
      <w:r w:rsidR="00644CD5">
        <w:t>.</w:t>
      </w:r>
      <w:r>
        <w:t>u17) + 0</w:t>
      </w:r>
      <w:r w:rsidR="00644CD5">
        <w:t>.</w:t>
      </w:r>
      <w:r>
        <w:t>237*T(v20</w:t>
      </w:r>
      <w:r w:rsidR="00644CD5">
        <w:t>.</w:t>
      </w:r>
      <w:r>
        <w:t>u9) + 0</w:t>
      </w:r>
      <w:r w:rsidR="00644CD5">
        <w:t>.</w:t>
      </w:r>
      <w:r>
        <w:t>286*T(v15</w:t>
      </w:r>
      <w:r w:rsidR="00644CD5">
        <w:t>.</w:t>
      </w:r>
      <w:r>
        <w:t>u10) -0</w:t>
      </w:r>
      <w:r w:rsidR="00644CD5">
        <w:t>.</w:t>
      </w:r>
      <w:r>
        <w:t>296*T(v4</w:t>
      </w:r>
      <w:r w:rsidR="00644CD5">
        <w:t>.</w:t>
      </w:r>
      <w:r>
        <w:t>u22) + 0</w:t>
      </w:r>
      <w:r w:rsidR="00644CD5">
        <w:t>.</w:t>
      </w:r>
      <w:r>
        <w:t>217*T(v3</w:t>
      </w:r>
      <w:r w:rsidR="00644CD5">
        <w:t>.</w:t>
      </w:r>
      <w:r>
        <w:t>u21) + 0</w:t>
      </w:r>
      <w:r w:rsidR="00644CD5">
        <w:t>.</w:t>
      </w:r>
      <w:r>
        <w:t>36*T(v29</w:t>
      </w:r>
      <w:r w:rsidR="00644CD5">
        <w:t>.</w:t>
      </w:r>
      <w:r>
        <w:t>u2) -0</w:t>
      </w:r>
      <w:r w:rsidR="00644CD5">
        <w:t>.</w:t>
      </w:r>
      <w:r>
        <w:t>349*T(v20</w:t>
      </w:r>
      <w:r w:rsidR="00644CD5">
        <w:t>.</w:t>
      </w:r>
      <w:r>
        <w:t>u22) -0</w:t>
      </w:r>
      <w:r w:rsidR="00644CD5">
        <w:t>.</w:t>
      </w:r>
      <w:r>
        <w:t>419*T(v8</w:t>
      </w:r>
      <w:r w:rsidR="00644CD5">
        <w:t>.</w:t>
      </w:r>
      <w:r>
        <w:t>u10) + 0</w:t>
      </w:r>
      <w:r w:rsidR="00644CD5">
        <w:t>.</w:t>
      </w:r>
      <w:r>
        <w:t>232*T(v3</w:t>
      </w:r>
      <w:r w:rsidR="00644CD5">
        <w:t>.</w:t>
      </w:r>
      <w:r>
        <w:t>u20) + 0</w:t>
      </w:r>
      <w:r w:rsidR="00644CD5">
        <w:t>.</w:t>
      </w:r>
      <w:r>
        <w:t>288*T(v12</w:t>
      </w:r>
      <w:r w:rsidR="00644CD5">
        <w:t>.</w:t>
      </w:r>
      <w:r>
        <w:t>u17) -0</w:t>
      </w:r>
      <w:r w:rsidR="00644CD5">
        <w:t>.</w:t>
      </w:r>
      <w:r>
        <w:t>322*T(v8</w:t>
      </w:r>
      <w:r w:rsidR="00644CD5">
        <w:t>.</w:t>
      </w:r>
      <w:r>
        <w:t>u3) -0</w:t>
      </w:r>
      <w:r w:rsidR="00644CD5">
        <w:t>.</w:t>
      </w:r>
      <w:r>
        <w:t>28*T(v29</w:t>
      </w:r>
      <w:r w:rsidR="00644CD5">
        <w:t>.</w:t>
      </w:r>
      <w:r>
        <w:t>u4) + 0</w:t>
      </w:r>
      <w:r w:rsidR="00644CD5">
        <w:t>.</w:t>
      </w:r>
      <w:r>
        <w:t>235*T(v10</w:t>
      </w:r>
      <w:r w:rsidR="00644CD5">
        <w:t>.</w:t>
      </w:r>
      <w:r>
        <w:t>u1) -0</w:t>
      </w:r>
      <w:r w:rsidR="00644CD5">
        <w:t>.</w:t>
      </w:r>
      <w:r>
        <w:t>222*T(v14</w:t>
      </w:r>
      <w:r w:rsidR="00644CD5">
        <w:t>.</w:t>
      </w:r>
      <w:r>
        <w:t>u12) -0</w:t>
      </w:r>
      <w:r w:rsidR="00644CD5">
        <w:t>.</w:t>
      </w:r>
      <w:r>
        <w:t>116*MW + 0</w:t>
      </w:r>
      <w:r w:rsidR="00644CD5">
        <w:t>.</w:t>
      </w:r>
      <w:r>
        <w:t>301*T(v5</w:t>
      </w:r>
      <w:r w:rsidR="00644CD5">
        <w:t>.</w:t>
      </w:r>
      <w:r>
        <w:t>u9) -0</w:t>
      </w:r>
      <w:r w:rsidR="00644CD5">
        <w:t>.</w:t>
      </w:r>
      <w:r>
        <w:t>281*T(v21</w:t>
      </w:r>
      <w:r w:rsidR="00644CD5">
        <w:t>.</w:t>
      </w:r>
      <w:r>
        <w:t>u6) -0</w:t>
      </w:r>
      <w:r w:rsidR="00644CD5">
        <w:t>.</w:t>
      </w:r>
      <w:r>
        <w:t>324*T(v12</w:t>
      </w:r>
      <w:r w:rsidR="00644CD5">
        <w:t>.</w:t>
      </w:r>
      <w:r>
        <w:t>u10) -0</w:t>
      </w:r>
      <w:r w:rsidR="00644CD5">
        <w:t>.</w:t>
      </w:r>
      <w:r>
        <w:t>28*T(v1</w:t>
      </w:r>
      <w:r w:rsidR="00644CD5">
        <w:t>.</w:t>
      </w:r>
      <w:r>
        <w:t>u1) + 0</w:t>
      </w:r>
      <w:r w:rsidR="00644CD5">
        <w:t>.</w:t>
      </w:r>
      <w:r>
        <w:t>16*T(v22</w:t>
      </w:r>
      <w:r w:rsidR="00644CD5">
        <w:t>.</w:t>
      </w:r>
      <w:r>
        <w:t>u17) + 0</w:t>
      </w:r>
      <w:r w:rsidR="00644CD5">
        <w:t>.</w:t>
      </w:r>
      <w:r>
        <w:t>168*T(v18</w:t>
      </w:r>
      <w:r w:rsidR="00644CD5">
        <w:t>.</w:t>
      </w:r>
      <w:r>
        <w:t>u13) -0</w:t>
      </w:r>
      <w:r w:rsidR="00644CD5">
        <w:t>.</w:t>
      </w:r>
      <w:r>
        <w:t>244*T(v19</w:t>
      </w:r>
      <w:r w:rsidR="00644CD5">
        <w:t>.</w:t>
      </w:r>
      <w:r>
        <w:t>u5) -0</w:t>
      </w:r>
      <w:r w:rsidR="00644CD5">
        <w:t>.</w:t>
      </w:r>
      <w:r>
        <w:t>205*T(v17</w:t>
      </w:r>
      <w:r w:rsidR="00644CD5">
        <w:t>.</w:t>
      </w:r>
      <w:r>
        <w:t>u19) + 0</w:t>
      </w:r>
      <w:r w:rsidR="00644CD5">
        <w:t>.</w:t>
      </w:r>
      <w:r>
        <w:t>305*T(v3</w:t>
      </w:r>
      <w:r w:rsidR="00644CD5">
        <w:t>.</w:t>
      </w:r>
      <w:r>
        <w:t>u5) -0</w:t>
      </w:r>
      <w:r w:rsidR="00644CD5">
        <w:t>.</w:t>
      </w:r>
      <w:r>
        <w:t>208*T(v29</w:t>
      </w:r>
      <w:r w:rsidR="00644CD5">
        <w:t>.</w:t>
      </w:r>
      <w:r>
        <w:t>u8) + 0</w:t>
      </w:r>
      <w:r w:rsidR="00644CD5">
        <w:t>.</w:t>
      </w:r>
      <w:r>
        <w:t>222*Lipophilicity -0</w:t>
      </w:r>
      <w:r w:rsidR="00644CD5">
        <w:t>.</w:t>
      </w:r>
      <w:r>
        <w:t>394*T(v4</w:t>
      </w:r>
      <w:r w:rsidR="00644CD5">
        <w:t>.</w:t>
      </w:r>
      <w:r>
        <w:t>u2) -0</w:t>
      </w:r>
      <w:r w:rsidR="00644CD5">
        <w:t>.</w:t>
      </w:r>
      <w:r>
        <w:t>194*T(v17</w:t>
      </w:r>
      <w:r w:rsidR="00644CD5">
        <w:t>.</w:t>
      </w:r>
      <w:r>
        <w:t>u23) + 0</w:t>
      </w:r>
      <w:r w:rsidR="00644CD5">
        <w:t>.</w:t>
      </w:r>
      <w:r>
        <w:t>174*T(v8</w:t>
      </w:r>
      <w:r w:rsidR="00644CD5">
        <w:t>.</w:t>
      </w:r>
      <w:r>
        <w:t>u34) + 0</w:t>
      </w:r>
      <w:r w:rsidR="00644CD5">
        <w:t>.</w:t>
      </w:r>
      <w:r>
        <w:t>295*T(v10</w:t>
      </w:r>
      <w:r w:rsidR="00644CD5">
        <w:t>.</w:t>
      </w:r>
      <w:r>
        <w:t>u2) -0</w:t>
      </w:r>
      <w:r w:rsidR="00644CD5">
        <w:t>.</w:t>
      </w:r>
      <w:r>
        <w:t>268*T(v15</w:t>
      </w:r>
      <w:r w:rsidR="00644CD5">
        <w:t>.</w:t>
      </w:r>
      <w:r>
        <w:t>u18) + 0</w:t>
      </w:r>
      <w:r w:rsidR="00644CD5">
        <w:t>.</w:t>
      </w:r>
      <w:r>
        <w:t>371*T(v6</w:t>
      </w:r>
      <w:r w:rsidR="00644CD5">
        <w:t>.</w:t>
      </w:r>
      <w:r>
        <w:t>u1) + 0</w:t>
      </w:r>
      <w:r w:rsidR="00644CD5">
        <w:t>.</w:t>
      </w:r>
      <w:r>
        <w:t>263*T(v2</w:t>
      </w:r>
      <w:r w:rsidR="00644CD5">
        <w:t>.</w:t>
      </w:r>
      <w:r>
        <w:t>u21) + 0</w:t>
      </w:r>
      <w:r w:rsidR="00644CD5">
        <w:t>.</w:t>
      </w:r>
      <w:r>
        <w:t>188*T(v18</w:t>
      </w:r>
      <w:r w:rsidR="00644CD5">
        <w:t>.</w:t>
      </w:r>
      <w:r>
        <w:t>u22) + 0</w:t>
      </w:r>
      <w:r w:rsidR="00644CD5">
        <w:t>.</w:t>
      </w:r>
      <w:r>
        <w:t>151*T(v33</w:t>
      </w:r>
      <w:r w:rsidR="00644CD5">
        <w:t>.</w:t>
      </w:r>
      <w:r>
        <w:t>u5) + 0</w:t>
      </w:r>
      <w:r w:rsidR="00644CD5">
        <w:t>.</w:t>
      </w:r>
      <w:r>
        <w:t>279*T(v34</w:t>
      </w:r>
      <w:r w:rsidR="00644CD5">
        <w:t>.</w:t>
      </w:r>
      <w:r>
        <w:t>u1) -0</w:t>
      </w:r>
      <w:r w:rsidR="00644CD5">
        <w:t>.</w:t>
      </w:r>
      <w:r>
        <w:t>124*T(v2</w:t>
      </w:r>
      <w:r w:rsidR="00644CD5">
        <w:t>.</w:t>
      </w:r>
      <w:r>
        <w:t>u41) + 0</w:t>
      </w:r>
      <w:r w:rsidR="00644CD5">
        <w:t>.</w:t>
      </w:r>
      <w:r>
        <w:t>105*T(u32) -0</w:t>
      </w:r>
      <w:r w:rsidR="00644CD5">
        <w:t>.</w:t>
      </w:r>
      <w:r>
        <w:t>143*T(v15</w:t>
      </w:r>
      <w:r w:rsidR="00644CD5">
        <w:t>.</w:t>
      </w:r>
      <w:r>
        <w:t>u8) -0</w:t>
      </w:r>
      <w:r w:rsidR="00644CD5">
        <w:t>.</w:t>
      </w:r>
      <w:r>
        <w:t>248*T(v12</w:t>
      </w:r>
      <w:r w:rsidR="00644CD5">
        <w:t>.</w:t>
      </w:r>
      <w:r>
        <w:t>u27) + 0</w:t>
      </w:r>
      <w:r w:rsidR="00644CD5">
        <w:t>.</w:t>
      </w:r>
      <w:r>
        <w:t xml:space="preserve">0935*T(v41) + </w:t>
      </w:r>
      <w:r>
        <w:lastRenderedPageBreak/>
        <w:t>0</w:t>
      </w:r>
      <w:r w:rsidR="00644CD5">
        <w:t>.</w:t>
      </w:r>
      <w:r>
        <w:t>187*T(v10</w:t>
      </w:r>
      <w:r w:rsidR="00644CD5">
        <w:t>.</w:t>
      </w:r>
      <w:r>
        <w:t>u6) + 0</w:t>
      </w:r>
      <w:r w:rsidR="00644CD5">
        <w:t>.</w:t>
      </w:r>
      <w:r>
        <w:t>144*T(v21</w:t>
      </w:r>
      <w:r w:rsidR="00644CD5">
        <w:t>.</w:t>
      </w:r>
      <w:r>
        <w:t>u14) + 0</w:t>
      </w:r>
      <w:r w:rsidR="00644CD5">
        <w:t>.</w:t>
      </w:r>
      <w:r>
        <w:t>143*T(v34</w:t>
      </w:r>
      <w:r w:rsidR="00644CD5">
        <w:t>.</w:t>
      </w:r>
      <w:r>
        <w:t>u3) -0</w:t>
      </w:r>
      <w:r w:rsidR="00644CD5">
        <w:t>.</w:t>
      </w:r>
      <w:r>
        <w:t>136*T(v37</w:t>
      </w:r>
      <w:r w:rsidR="00644CD5">
        <w:t>.</w:t>
      </w:r>
      <w:r>
        <w:t>u4) + 0</w:t>
      </w:r>
      <w:r w:rsidR="00644CD5">
        <w:t>.</w:t>
      </w:r>
      <w:r>
        <w:t>162*T(v11</w:t>
      </w:r>
      <w:r w:rsidR="00644CD5">
        <w:t>.</w:t>
      </w:r>
      <w:r>
        <w:t>u30) -0</w:t>
      </w:r>
      <w:r w:rsidR="00644CD5">
        <w:t>.</w:t>
      </w:r>
      <w:r>
        <w:t>268*T(v7</w:t>
      </w:r>
      <w:r w:rsidR="00644CD5">
        <w:t>.</w:t>
      </w:r>
      <w:r>
        <w:t>u2) -0</w:t>
      </w:r>
      <w:r w:rsidR="00644CD5">
        <w:t>.</w:t>
      </w:r>
      <w:r>
        <w:t>167*T(v15</w:t>
      </w:r>
      <w:r w:rsidR="00644CD5">
        <w:t>.</w:t>
      </w:r>
      <w:r>
        <w:t>u26) + 0</w:t>
      </w:r>
      <w:r w:rsidR="00644CD5">
        <w:t>.</w:t>
      </w:r>
      <w:r>
        <w:t>0904*T(v25</w:t>
      </w:r>
      <w:r w:rsidR="00644CD5">
        <w:t>.</w:t>
      </w:r>
      <w:r>
        <w:t>u7) -0</w:t>
      </w:r>
      <w:r w:rsidR="00644CD5">
        <w:t>.</w:t>
      </w:r>
      <w:r>
        <w:t>152*T(v7</w:t>
      </w:r>
      <w:r w:rsidR="00644CD5">
        <w:t>.</w:t>
      </w:r>
      <w:r>
        <w:t>u16) + 0</w:t>
      </w:r>
      <w:r w:rsidR="00644CD5">
        <w:t>.</w:t>
      </w:r>
      <w:r>
        <w:t>106*T(u7) + 0</w:t>
      </w:r>
      <w:r w:rsidR="00644CD5">
        <w:t>.</w:t>
      </w:r>
      <w:r>
        <w:t>0889*T(v3</w:t>
      </w:r>
      <w:r w:rsidR="00644CD5">
        <w:t>.</w:t>
      </w:r>
      <w:r>
        <w:t>u30) -0</w:t>
      </w:r>
      <w:r w:rsidR="00644CD5">
        <w:t>.</w:t>
      </w:r>
      <w:r>
        <w:t>126*T(v21</w:t>
      </w:r>
      <w:r w:rsidR="00644CD5">
        <w:t>.</w:t>
      </w:r>
      <w:r>
        <w:t>u22) + 0</w:t>
      </w:r>
      <w:r w:rsidR="00644CD5">
        <w:t>.</w:t>
      </w:r>
      <w:r>
        <w:t>085*NumAcceptor + 0</w:t>
      </w:r>
      <w:r w:rsidR="00644CD5">
        <w:t>.</w:t>
      </w:r>
      <w:r>
        <w:t>136*T(v9</w:t>
      </w:r>
      <w:r w:rsidR="00644CD5">
        <w:t>.</w:t>
      </w:r>
      <w:r>
        <w:t>u26) + 0</w:t>
      </w:r>
      <w:r w:rsidR="00644CD5">
        <w:t>.</w:t>
      </w:r>
      <w:r>
        <w:t>14*T(v21</w:t>
      </w:r>
      <w:r w:rsidR="00644CD5">
        <w:t>.</w:t>
      </w:r>
      <w:r>
        <w:t>u9) + 0</w:t>
      </w:r>
      <w:r w:rsidR="00644CD5">
        <w:t>.</w:t>
      </w:r>
      <w:r>
        <w:t>111*T(v33</w:t>
      </w:r>
      <w:r w:rsidR="00644CD5">
        <w:t>.</w:t>
      </w:r>
      <w:r>
        <w:t>u8) -0</w:t>
      </w:r>
      <w:r w:rsidR="00644CD5">
        <w:t>.</w:t>
      </w:r>
      <w:r>
        <w:t>113*T(v4</w:t>
      </w:r>
      <w:r w:rsidR="00644CD5">
        <w:t>.</w:t>
      </w:r>
      <w:r>
        <w:t>u39) + 0</w:t>
      </w:r>
      <w:r w:rsidR="00644CD5">
        <w:t>.</w:t>
      </w:r>
      <w:r>
        <w:t>085*T(v30</w:t>
      </w:r>
      <w:r w:rsidR="00644CD5">
        <w:t>.</w:t>
      </w:r>
      <w:r>
        <w:t>u13) -0</w:t>
      </w:r>
      <w:r w:rsidR="00644CD5">
        <w:t>.</w:t>
      </w:r>
      <w:r>
        <w:t>0777*T(v16</w:t>
      </w:r>
      <w:r w:rsidR="00644CD5">
        <w:t>.</w:t>
      </w:r>
      <w:r>
        <w:t>u24) + 0</w:t>
      </w:r>
      <w:r w:rsidR="00644CD5">
        <w:t>.</w:t>
      </w:r>
      <w:r>
        <w:t>144*T(v2</w:t>
      </w:r>
      <w:r w:rsidR="00644CD5">
        <w:t>.</w:t>
      </w:r>
      <w:r>
        <w:t>u14) + 0</w:t>
      </w:r>
      <w:r w:rsidR="00644CD5">
        <w:t>.</w:t>
      </w:r>
      <w:r>
        <w:t>111*T(v16</w:t>
      </w:r>
      <w:r w:rsidR="00644CD5">
        <w:t>.</w:t>
      </w:r>
      <w:r>
        <w:t>u5) + 0</w:t>
      </w:r>
      <w:r w:rsidR="00644CD5">
        <w:t>.</w:t>
      </w:r>
      <w:r>
        <w:t>135*T(v9</w:t>
      </w:r>
      <w:r w:rsidR="00644CD5">
        <w:t>.</w:t>
      </w:r>
      <w:r>
        <w:t>u6) + 0</w:t>
      </w:r>
      <w:r w:rsidR="00644CD5">
        <w:t>.</w:t>
      </w:r>
      <w:r>
        <w:t>116*T(v7</w:t>
      </w:r>
      <w:r w:rsidR="00644CD5">
        <w:t>.</w:t>
      </w:r>
      <w:r>
        <w:t>u22) + 0</w:t>
      </w:r>
      <w:r w:rsidR="00644CD5">
        <w:t>.</w:t>
      </w:r>
      <w:r>
        <w:t>135*T(v26</w:t>
      </w:r>
      <w:r w:rsidR="00644CD5">
        <w:t>.</w:t>
      </w:r>
      <w:r>
        <w:t>u2) + 0</w:t>
      </w:r>
      <w:r w:rsidR="00644CD5">
        <w:t>.</w:t>
      </w:r>
      <w:r>
        <w:t>0599*T(v42) + 0</w:t>
      </w:r>
      <w:r w:rsidR="00644CD5">
        <w:t>.</w:t>
      </w:r>
      <w:r>
        <w:t>106*T(v8</w:t>
      </w:r>
      <w:r w:rsidR="00644CD5">
        <w:t>.</w:t>
      </w:r>
      <w:r>
        <w:t>u32) + 0</w:t>
      </w:r>
      <w:r w:rsidR="00644CD5">
        <w:t>.</w:t>
      </w:r>
      <w:r>
        <w:t>0951*T(v5</w:t>
      </w:r>
      <w:r w:rsidR="00644CD5">
        <w:t>.</w:t>
      </w:r>
      <w:r>
        <w:t>u7) + 0</w:t>
      </w:r>
      <w:r w:rsidR="00644CD5">
        <w:t>.</w:t>
      </w:r>
      <w:r>
        <w:t>0749*T(v2</w:t>
      </w:r>
      <w:r w:rsidR="00644CD5">
        <w:t>.</w:t>
      </w:r>
      <w:r>
        <w:t>u25) -0</w:t>
      </w:r>
      <w:r w:rsidR="00644CD5">
        <w:t>.</w:t>
      </w:r>
      <w:r>
        <w:t>0945*T(v1</w:t>
      </w:r>
      <w:r w:rsidR="00644CD5">
        <w:t>.</w:t>
      </w:r>
      <w:r>
        <w:t>u20) + 0</w:t>
      </w:r>
      <w:r w:rsidR="00644CD5">
        <w:t>.</w:t>
      </w:r>
      <w:r>
        <w:t>0769*T(v3</w:t>
      </w:r>
      <w:r w:rsidR="00644CD5">
        <w:t>.</w:t>
      </w:r>
      <w:r>
        <w:t>u18) + 0</w:t>
      </w:r>
      <w:r w:rsidR="00644CD5">
        <w:t>.</w:t>
      </w:r>
      <w:r>
        <w:t>0652*T(v13</w:t>
      </w:r>
      <w:r w:rsidR="00644CD5">
        <w:t>.</w:t>
      </w:r>
      <w:r>
        <w:t>u24) -0</w:t>
      </w:r>
      <w:r w:rsidR="00644CD5">
        <w:t>.</w:t>
      </w:r>
      <w:r>
        <w:t>0438*T(u18) + 0</w:t>
      </w:r>
      <w:r w:rsidR="00644CD5">
        <w:t>.</w:t>
      </w:r>
      <w:r>
        <w:t>0865*T(v22</w:t>
      </w:r>
      <w:r w:rsidR="00644CD5">
        <w:t>.</w:t>
      </w:r>
      <w:r>
        <w:t>u2) + 0</w:t>
      </w:r>
      <w:r w:rsidR="00644CD5">
        <w:t>.</w:t>
      </w:r>
      <w:r>
        <w:t>0479*T(v27) + 0</w:t>
      </w:r>
      <w:r w:rsidR="00644CD5">
        <w:t>.</w:t>
      </w:r>
      <w:r>
        <w:t>0344*T(v10</w:t>
      </w:r>
      <w:r w:rsidR="00644CD5">
        <w:t>.</w:t>
      </w:r>
      <w:r>
        <w:t>u33) -0</w:t>
      </w:r>
      <w:r w:rsidR="00644CD5">
        <w:t>.</w:t>
      </w:r>
      <w:r>
        <w:t>0501*T(v34</w:t>
      </w:r>
      <w:r w:rsidR="00644CD5">
        <w:t>.</w:t>
      </w:r>
      <w:r>
        <w:t>u5) -0</w:t>
      </w:r>
      <w:r w:rsidR="00644CD5">
        <w:t>.</w:t>
      </w:r>
      <w:r>
        <w:t>0416*T(v16</w:t>
      </w:r>
      <w:r w:rsidR="00644CD5">
        <w:t>.</w:t>
      </w:r>
      <w:r>
        <w:t>u26) + 0</w:t>
      </w:r>
      <w:r w:rsidR="00644CD5">
        <w:t>.</w:t>
      </w:r>
      <w:r>
        <w:t>0546*T(v35</w:t>
      </w:r>
      <w:r w:rsidR="00644CD5">
        <w:t>.</w:t>
      </w:r>
      <w:r>
        <w:t>u4) + 0</w:t>
      </w:r>
      <w:r w:rsidR="00644CD5">
        <w:t>.</w:t>
      </w:r>
      <w:r>
        <w:t>0358*T(v13</w:t>
      </w:r>
      <w:r w:rsidR="00644CD5">
        <w:t>.</w:t>
      </w:r>
      <w:r>
        <w:t>u4) + 0</w:t>
      </w:r>
      <w:r w:rsidR="00644CD5">
        <w:t>.</w:t>
      </w:r>
      <w:r>
        <w:t>0276*T(v32</w:t>
      </w:r>
      <w:r w:rsidR="00644CD5">
        <w:t>.</w:t>
      </w:r>
      <w:r>
        <w:t>u10) -0</w:t>
      </w:r>
      <w:r w:rsidR="00644CD5">
        <w:t>.</w:t>
      </w:r>
      <w:r>
        <w:t>0257*T(v34</w:t>
      </w:r>
      <w:r w:rsidR="00644CD5">
        <w:t>.</w:t>
      </w:r>
      <w:r>
        <w:t>u8) + 0</w:t>
      </w:r>
      <w:r w:rsidR="00644CD5">
        <w:t>.</w:t>
      </w:r>
      <w:r>
        <w:t>0361*T(v5</w:t>
      </w:r>
      <w:r w:rsidR="00644CD5">
        <w:t>.</w:t>
      </w:r>
      <w:r>
        <w:t>u4) -0</w:t>
      </w:r>
      <w:r w:rsidR="00644CD5">
        <w:t>.</w:t>
      </w:r>
      <w:r>
        <w:t>0342*T(v12</w:t>
      </w:r>
      <w:r w:rsidR="00644CD5">
        <w:t>.</w:t>
      </w:r>
      <w:r>
        <w:t>u2) + 0</w:t>
      </w:r>
      <w:r w:rsidR="00644CD5">
        <w:t>.</w:t>
      </w:r>
      <w:r>
        <w:t>0262*T(v27</w:t>
      </w:r>
      <w:r w:rsidR="00644CD5">
        <w:t>.</w:t>
      </w:r>
      <w:r>
        <w:t>u8) -0</w:t>
      </w:r>
      <w:r w:rsidR="00644CD5">
        <w:t>.</w:t>
      </w:r>
      <w:r>
        <w:t>0328*T(v8</w:t>
      </w:r>
      <w:r w:rsidR="00644CD5">
        <w:t>.</w:t>
      </w:r>
      <w:r>
        <w:t>u2) -0</w:t>
      </w:r>
      <w:r w:rsidR="00644CD5">
        <w:t>.</w:t>
      </w:r>
      <w:r>
        <w:t>0181*T(v4</w:t>
      </w:r>
      <w:r w:rsidR="00644CD5">
        <w:t>.</w:t>
      </w:r>
      <w:r>
        <w:t>u12) -0</w:t>
      </w:r>
      <w:r w:rsidR="00644CD5">
        <w:t>.</w:t>
      </w:r>
      <w:r>
        <w:t>0131*T(v19</w:t>
      </w:r>
      <w:r w:rsidR="00644CD5">
        <w:t>.</w:t>
      </w:r>
      <w:r>
        <w:t>u17) -0</w:t>
      </w:r>
      <w:r w:rsidR="00644CD5">
        <w:t>.</w:t>
      </w:r>
      <w:r>
        <w:t>00937*T(v22</w:t>
      </w:r>
      <w:r w:rsidR="00644CD5">
        <w:t>.</w:t>
      </w:r>
      <w:r>
        <w:t>u19) -0</w:t>
      </w:r>
      <w:r w:rsidR="00644CD5">
        <w:t>.</w:t>
      </w:r>
      <w:r>
        <w:t>00639*T(v9</w:t>
      </w:r>
      <w:r w:rsidR="00644CD5">
        <w:t>.</w:t>
      </w:r>
      <w:r>
        <w:t>u15) + 0</w:t>
      </w:r>
      <w:r w:rsidR="00644CD5">
        <w:t>.</w:t>
      </w:r>
      <w:r>
        <w:t>0033*T(v17</w:t>
      </w:r>
      <w:r w:rsidR="00644CD5">
        <w:t>.</w:t>
      </w:r>
      <w:r>
        <w:t>u18) + 6</w:t>
      </w:r>
      <w:r w:rsidR="00644CD5">
        <w:t>.</w:t>
      </w:r>
      <w:r>
        <w:t>75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199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186*T(v4) + 37</w:t>
      </w:r>
      <w:r w:rsidR="00644CD5">
        <w:t>.</w:t>
      </w:r>
      <w:r>
        <w:t>3*Volume + 0</w:t>
      </w:r>
      <w:r w:rsidR="00644CD5">
        <w:t>.</w:t>
      </w:r>
      <w:r>
        <w:t>546*T(v5</w:t>
      </w:r>
      <w:r w:rsidR="00644CD5">
        <w:t>.</w:t>
      </w:r>
      <w:r>
        <w:t>u9) + 1</w:t>
      </w:r>
      <w:r w:rsidR="00644CD5">
        <w:t>.</w:t>
      </w:r>
      <w:r>
        <w:t>39*T(v19</w:t>
      </w:r>
      <w:r w:rsidR="00644CD5">
        <w:t>.</w:t>
      </w:r>
      <w:r>
        <w:t>u14) -0</w:t>
      </w:r>
      <w:r w:rsidR="00644CD5">
        <w:t>.</w:t>
      </w:r>
      <w:r>
        <w:t>0922*T(v3</w:t>
      </w:r>
      <w:r w:rsidR="00644CD5">
        <w:t>.</w:t>
      </w:r>
      <w:r>
        <w:t>u11) + 2</w:t>
      </w:r>
      <w:r w:rsidR="00644CD5">
        <w:t>.</w:t>
      </w:r>
      <w:r>
        <w:t>09*T(v22</w:t>
      </w:r>
      <w:r w:rsidR="00644CD5">
        <w:t>.</w:t>
      </w:r>
      <w:r>
        <w:t>u6) -1</w:t>
      </w:r>
      <w:r w:rsidR="00644CD5">
        <w:t>.</w:t>
      </w:r>
      <w:r>
        <w:t>86*T(v12</w:t>
      </w:r>
      <w:r w:rsidR="00644CD5">
        <w:t>.</w:t>
      </w:r>
      <w:r>
        <w:t>u8) -2</w:t>
      </w:r>
      <w:r w:rsidR="00644CD5">
        <w:t>.</w:t>
      </w:r>
      <w:r>
        <w:t>06*T(v3) -0</w:t>
      </w:r>
      <w:r w:rsidR="00644CD5">
        <w:t>.</w:t>
      </w:r>
      <w:r>
        <w:t>127*T(u27) -40</w:t>
      </w:r>
      <w:r w:rsidR="00644CD5">
        <w:t>.</w:t>
      </w:r>
      <w:r>
        <w:t>7*Volume^2 + 0</w:t>
      </w:r>
      <w:r w:rsidR="00644CD5">
        <w:t>.</w:t>
      </w:r>
      <w:r>
        <w:t>555*T(v10</w:t>
      </w:r>
      <w:r w:rsidR="00644CD5">
        <w:t>.</w:t>
      </w:r>
      <w:r>
        <w:t>u21) + 2</w:t>
      </w:r>
      <w:r w:rsidR="00644CD5">
        <w:t>.</w:t>
      </w:r>
      <w:r>
        <w:t>09*T(v4</w:t>
      </w:r>
      <w:r w:rsidR="00644CD5">
        <w:t>.</w:t>
      </w:r>
      <w:r>
        <w:t>u1) -0</w:t>
      </w:r>
      <w:r w:rsidR="00644CD5">
        <w:t>.</w:t>
      </w:r>
      <w:r>
        <w:t>378*T(v15) + 1</w:t>
      </w:r>
      <w:r w:rsidR="00644CD5">
        <w:t>.</w:t>
      </w:r>
      <w:r>
        <w:t>14*T(v28</w:t>
      </w:r>
      <w:r w:rsidR="00644CD5">
        <w:t>.</w:t>
      </w:r>
      <w:r>
        <w:t>u6) -1</w:t>
      </w:r>
      <w:r w:rsidR="00644CD5">
        <w:t>.</w:t>
      </w:r>
      <w:r>
        <w:t>04*T(v8</w:t>
      </w:r>
      <w:r w:rsidR="00644CD5">
        <w:t>.</w:t>
      </w:r>
      <w:r>
        <w:t>u5) + 1</w:t>
      </w:r>
      <w:r w:rsidR="00644CD5">
        <w:t>.</w:t>
      </w:r>
      <w:r>
        <w:t>54*T(v21</w:t>
      </w:r>
      <w:r w:rsidR="00644CD5">
        <w:t>.</w:t>
      </w:r>
      <w:r>
        <w:t>u14) -0</w:t>
      </w:r>
      <w:r w:rsidR="00644CD5">
        <w:t>.</w:t>
      </w:r>
      <w:r>
        <w:t>0974*T(v19</w:t>
      </w:r>
      <w:r w:rsidR="00644CD5">
        <w:t>.</w:t>
      </w:r>
      <w:r>
        <w:t>u20) -1</w:t>
      </w:r>
      <w:r w:rsidR="00644CD5">
        <w:t>.</w:t>
      </w:r>
      <w:r>
        <w:t>12*T(v13</w:t>
      </w:r>
      <w:r w:rsidR="00644CD5">
        <w:t>.</w:t>
      </w:r>
      <w:r>
        <w:t>u9) -0</w:t>
      </w:r>
      <w:r w:rsidR="00644CD5">
        <w:t>.</w:t>
      </w:r>
      <w:r>
        <w:t>796*T(v16</w:t>
      </w:r>
      <w:r w:rsidR="00644CD5">
        <w:t>.</w:t>
      </w:r>
      <w:r>
        <w:t>u2) -0</w:t>
      </w:r>
      <w:r w:rsidR="00644CD5">
        <w:t>.</w:t>
      </w:r>
      <w:r>
        <w:t>583*T(v12</w:t>
      </w:r>
      <w:r w:rsidR="00644CD5">
        <w:t>.</w:t>
      </w:r>
      <w:r>
        <w:t>u30) + 0</w:t>
      </w:r>
      <w:r w:rsidR="00644CD5">
        <w:t>.</w:t>
      </w:r>
      <w:r>
        <w:t>519*T(v2</w:t>
      </w:r>
      <w:r w:rsidR="00644CD5">
        <w:t>.</w:t>
      </w:r>
      <w:r>
        <w:t>u41) + 0</w:t>
      </w:r>
      <w:r w:rsidR="00644CD5">
        <w:t>.</w:t>
      </w:r>
      <w:r>
        <w:t>798*T(v3</w:t>
      </w:r>
      <w:r w:rsidR="00644CD5">
        <w:t>.</w:t>
      </w:r>
      <w:r>
        <w:t>u22) -0</w:t>
      </w:r>
      <w:r w:rsidR="00644CD5">
        <w:t>.</w:t>
      </w:r>
      <w:r>
        <w:t>423*T(v22</w:t>
      </w:r>
      <w:r w:rsidR="00644CD5">
        <w:t>.</w:t>
      </w:r>
      <w:r>
        <w:t>u7) + 19</w:t>
      </w:r>
      <w:r w:rsidR="00644CD5">
        <w:t>.</w:t>
      </w:r>
      <w:r>
        <w:t>1*Volume^3 -0</w:t>
      </w:r>
      <w:r w:rsidR="00644CD5">
        <w:t>.</w:t>
      </w:r>
      <w:r>
        <w:t>461*T(v25</w:t>
      </w:r>
      <w:r w:rsidR="00644CD5">
        <w:t>.</w:t>
      </w:r>
      <w:r>
        <w:t>u18) + 0</w:t>
      </w:r>
      <w:r w:rsidR="00644CD5">
        <w:t>.</w:t>
      </w:r>
      <w:r>
        <w:t>627*T(v8</w:t>
      </w:r>
      <w:r w:rsidR="00644CD5">
        <w:t>.</w:t>
      </w:r>
      <w:r>
        <w:t>u30) + 0</w:t>
      </w:r>
      <w:r w:rsidR="00644CD5">
        <w:t>.</w:t>
      </w:r>
      <w:r>
        <w:t>998*T(v22</w:t>
      </w:r>
      <w:r w:rsidR="00644CD5">
        <w:t>.</w:t>
      </w:r>
      <w:r>
        <w:t>u19) -1</w:t>
      </w:r>
      <w:r w:rsidR="00644CD5">
        <w:t>.</w:t>
      </w:r>
      <w:r>
        <w:t>05*T(v7</w:t>
      </w:r>
      <w:r w:rsidR="00644CD5">
        <w:t>.</w:t>
      </w:r>
      <w:r>
        <w:t>u10) -0</w:t>
      </w:r>
      <w:r w:rsidR="00644CD5">
        <w:t>.</w:t>
      </w:r>
      <w:r>
        <w:t>00618*T(v19</w:t>
      </w:r>
      <w:r w:rsidR="00644CD5">
        <w:t>.</w:t>
      </w:r>
      <w:r>
        <w:t>u19) -0</w:t>
      </w:r>
      <w:r w:rsidR="00644CD5">
        <w:t>.</w:t>
      </w:r>
      <w:r>
        <w:t>541*T(v6</w:t>
      </w:r>
      <w:r w:rsidR="00644CD5">
        <w:t>.</w:t>
      </w:r>
      <w:r>
        <w:t>u32) + 0</w:t>
      </w:r>
      <w:r w:rsidR="00644CD5">
        <w:t>.</w:t>
      </w:r>
      <w:r>
        <w:t>329*T(v6</w:t>
      </w:r>
      <w:r w:rsidR="00644CD5">
        <w:t>.</w:t>
      </w:r>
      <w:r>
        <w:t>u31) -0</w:t>
      </w:r>
      <w:r w:rsidR="00644CD5">
        <w:t>.</w:t>
      </w:r>
      <w:r>
        <w:t>848*T(v14</w:t>
      </w:r>
      <w:r w:rsidR="00644CD5">
        <w:t>.</w:t>
      </w:r>
      <w:r>
        <w:t>u26) -0</w:t>
      </w:r>
      <w:r w:rsidR="00644CD5">
        <w:t>.</w:t>
      </w:r>
      <w:r>
        <w:t>317*T(v15</w:t>
      </w:r>
      <w:r w:rsidR="00644CD5">
        <w:t>.</w:t>
      </w:r>
      <w:r>
        <w:t>u5) -1</w:t>
      </w:r>
      <w:r w:rsidR="00644CD5">
        <w:t>.</w:t>
      </w:r>
      <w:r>
        <w:t>22*T(v7</w:t>
      </w:r>
      <w:r w:rsidR="00644CD5">
        <w:t>.</w:t>
      </w:r>
      <w:r>
        <w:t>u31) + 0</w:t>
      </w:r>
      <w:r w:rsidR="00644CD5">
        <w:t>.</w:t>
      </w:r>
      <w:r>
        <w:t>382*T(v35</w:t>
      </w:r>
      <w:r w:rsidR="00644CD5">
        <w:t>.</w:t>
      </w:r>
      <w:r>
        <w:t>u8) + 0</w:t>
      </w:r>
      <w:r w:rsidR="00644CD5">
        <w:t>.</w:t>
      </w:r>
      <w:r>
        <w:t>398*T(v26</w:t>
      </w:r>
      <w:r w:rsidR="00644CD5">
        <w:t>.</w:t>
      </w:r>
      <w:r>
        <w:t>u15) -0</w:t>
      </w:r>
      <w:r w:rsidR="00644CD5">
        <w:t>.</w:t>
      </w:r>
      <w:r>
        <w:t>342*T(v1</w:t>
      </w:r>
      <w:r w:rsidR="00644CD5">
        <w:t>.</w:t>
      </w:r>
      <w:r>
        <w:t>u31) -0</w:t>
      </w:r>
      <w:r w:rsidR="00644CD5">
        <w:t>.</w:t>
      </w:r>
      <w:r>
        <w:t>751*T(u8) + 0</w:t>
      </w:r>
      <w:r w:rsidR="00644CD5">
        <w:t>.</w:t>
      </w:r>
      <w:r>
        <w:t>785*T(v7</w:t>
      </w:r>
      <w:r w:rsidR="00644CD5">
        <w:t>.</w:t>
      </w:r>
      <w:r>
        <w:t>u25) -0</w:t>
      </w:r>
      <w:r w:rsidR="00644CD5">
        <w:t>.</w:t>
      </w:r>
      <w:r>
        <w:t>197*T(v5</w:t>
      </w:r>
      <w:r w:rsidR="00644CD5">
        <w:t>.</w:t>
      </w:r>
      <w:r>
        <w:t>u24) + 0</w:t>
      </w:r>
      <w:r w:rsidR="00644CD5">
        <w:t>.</w:t>
      </w:r>
      <w:r>
        <w:t>175*T(v19</w:t>
      </w:r>
      <w:r w:rsidR="00644CD5">
        <w:t>.</w:t>
      </w:r>
      <w:r>
        <w:t>u4) + 0</w:t>
      </w:r>
      <w:r w:rsidR="00644CD5">
        <w:t>.</w:t>
      </w:r>
      <w:r>
        <w:t>265*T(v1</w:t>
      </w:r>
      <w:r w:rsidR="00644CD5">
        <w:t>.</w:t>
      </w:r>
      <w:r>
        <w:t>u34) -0</w:t>
      </w:r>
      <w:r w:rsidR="00644CD5">
        <w:t>.</w:t>
      </w:r>
      <w:r>
        <w:t>882*T(v25</w:t>
      </w:r>
      <w:r w:rsidR="00644CD5">
        <w:t>.</w:t>
      </w:r>
      <w:r>
        <w:t>u4) -0</w:t>
      </w:r>
      <w:r w:rsidR="00644CD5">
        <w:t>.</w:t>
      </w:r>
      <w:r>
        <w:t>607*T(v11</w:t>
      </w:r>
      <w:r w:rsidR="00644CD5">
        <w:t>.</w:t>
      </w:r>
      <w:r>
        <w:t>u11) -0</w:t>
      </w:r>
      <w:r w:rsidR="00644CD5">
        <w:t>.</w:t>
      </w:r>
      <w:r>
        <w:t>691*T(v21</w:t>
      </w:r>
      <w:r w:rsidR="00644CD5">
        <w:t>.</w:t>
      </w:r>
      <w:r>
        <w:t>u7) -0</w:t>
      </w:r>
      <w:r w:rsidR="00644CD5">
        <w:t>.</w:t>
      </w:r>
      <w:r>
        <w:t>315*T(v30</w:t>
      </w:r>
      <w:r w:rsidR="00644CD5">
        <w:t>.</w:t>
      </w:r>
      <w:r>
        <w:t>u9) + 0</w:t>
      </w:r>
      <w:r w:rsidR="00644CD5">
        <w:t>.</w:t>
      </w:r>
      <w:r>
        <w:t>707*T(v15</w:t>
      </w:r>
      <w:r w:rsidR="00644CD5">
        <w:t>.</w:t>
      </w:r>
      <w:r>
        <w:t>u18) + 0</w:t>
      </w:r>
      <w:r w:rsidR="00644CD5">
        <w:t>.</w:t>
      </w:r>
      <w:r>
        <w:t>686*T(v15</w:t>
      </w:r>
      <w:r w:rsidR="00644CD5">
        <w:t>.</w:t>
      </w:r>
      <w:r>
        <w:t>u28) -1</w:t>
      </w:r>
      <w:r w:rsidR="00644CD5">
        <w:t>.</w:t>
      </w:r>
      <w:r>
        <w:t>5*T(v4</w:t>
      </w:r>
      <w:r w:rsidR="00644CD5">
        <w:t>.</w:t>
      </w:r>
      <w:r>
        <w:t>u2) + 0</w:t>
      </w:r>
      <w:r w:rsidR="00644CD5">
        <w:t>.</w:t>
      </w:r>
      <w:r>
        <w:t>663*T(v9</w:t>
      </w:r>
      <w:r w:rsidR="00644CD5">
        <w:t>.</w:t>
      </w:r>
      <w:r>
        <w:t>u13) -0</w:t>
      </w:r>
      <w:r w:rsidR="00644CD5">
        <w:t>.</w:t>
      </w:r>
      <w:r>
        <w:t>378*T(v6</w:t>
      </w:r>
      <w:r w:rsidR="00644CD5">
        <w:t>.</w:t>
      </w:r>
      <w:r>
        <w:t>u24) + 0</w:t>
      </w:r>
      <w:r w:rsidR="00644CD5">
        <w:t>.</w:t>
      </w:r>
      <w:r>
        <w:t>93*T(v3</w:t>
      </w:r>
      <w:r w:rsidR="00644CD5">
        <w:t>.</w:t>
      </w:r>
      <w:r>
        <w:t>u21) -0</w:t>
      </w:r>
      <w:r w:rsidR="00644CD5">
        <w:t>.</w:t>
      </w:r>
      <w:r>
        <w:t>929*T(v11</w:t>
      </w:r>
      <w:r w:rsidR="00644CD5">
        <w:t>.</w:t>
      </w:r>
      <w:r>
        <w:t>u32) + 0</w:t>
      </w:r>
      <w:r w:rsidR="00644CD5">
        <w:t>.</w:t>
      </w:r>
      <w:r>
        <w:t>741*T(v14</w:t>
      </w:r>
      <w:r w:rsidR="00644CD5">
        <w:t>.</w:t>
      </w:r>
      <w:r>
        <w:t>u9) -0</w:t>
      </w:r>
      <w:r w:rsidR="00644CD5">
        <w:t>.</w:t>
      </w:r>
      <w:r>
        <w:t>491*T(u32) -0</w:t>
      </w:r>
      <w:r w:rsidR="00644CD5">
        <w:t>.</w:t>
      </w:r>
      <w:r>
        <w:t>63*T(v31</w:t>
      </w:r>
      <w:r w:rsidR="00644CD5">
        <w:t>.</w:t>
      </w:r>
      <w:r>
        <w:t>u3) -0</w:t>
      </w:r>
      <w:r w:rsidR="00644CD5">
        <w:t>.</w:t>
      </w:r>
      <w:r>
        <w:t>515*T(v23</w:t>
      </w:r>
      <w:r w:rsidR="00644CD5">
        <w:t>.</w:t>
      </w:r>
      <w:r>
        <w:t>u13) -0</w:t>
      </w:r>
      <w:r w:rsidR="00644CD5">
        <w:t>.</w:t>
      </w:r>
      <w:r>
        <w:t>298*T(v5</w:t>
      </w:r>
      <w:r w:rsidR="00644CD5">
        <w:t>.</w:t>
      </w:r>
      <w:r>
        <w:t>u31) + 0</w:t>
      </w:r>
      <w:r w:rsidR="00644CD5">
        <w:t>.</w:t>
      </w:r>
      <w:r>
        <w:t>772*T(v27</w:t>
      </w:r>
      <w:r w:rsidR="00644CD5">
        <w:t>.</w:t>
      </w:r>
      <w:r>
        <w:t>u14) -1</w:t>
      </w:r>
      <w:r w:rsidR="00644CD5">
        <w:t>.</w:t>
      </w:r>
      <w:r>
        <w:t>11*T(v8</w:t>
      </w:r>
      <w:r w:rsidR="00644CD5">
        <w:t>.</w:t>
      </w:r>
      <w:r>
        <w:t>u7) -0</w:t>
      </w:r>
      <w:r w:rsidR="00644CD5">
        <w:t>.</w:t>
      </w:r>
      <w:r>
        <w:t>377*T(v4</w:t>
      </w:r>
      <w:r w:rsidR="00644CD5">
        <w:t>.</w:t>
      </w:r>
      <w:r>
        <w:t>u31) + 0</w:t>
      </w:r>
      <w:r w:rsidR="00644CD5">
        <w:t>.</w:t>
      </w:r>
      <w:r>
        <w:t>519*T(v33</w:t>
      </w:r>
      <w:r w:rsidR="00644CD5">
        <w:t>.</w:t>
      </w:r>
      <w:r>
        <w:t>u7) -1</w:t>
      </w:r>
      <w:r w:rsidR="00644CD5">
        <w:t>.</w:t>
      </w:r>
      <w:r>
        <w:t>41*T(v3</w:t>
      </w:r>
      <w:r w:rsidR="00644CD5">
        <w:t>.</w:t>
      </w:r>
      <w:r>
        <w:t>u2) -0</w:t>
      </w:r>
      <w:r w:rsidR="00644CD5">
        <w:t>.</w:t>
      </w:r>
      <w:r>
        <w:t>61*T(v16</w:t>
      </w:r>
      <w:r w:rsidR="00644CD5">
        <w:t>.</w:t>
      </w:r>
      <w:r>
        <w:t>u15) + 0</w:t>
      </w:r>
      <w:r w:rsidR="00644CD5">
        <w:t>.</w:t>
      </w:r>
      <w:r>
        <w:t>451*T(v11</w:t>
      </w:r>
      <w:r w:rsidR="00644CD5">
        <w:t>.</w:t>
      </w:r>
      <w:r>
        <w:t>u10) -0</w:t>
      </w:r>
      <w:r w:rsidR="00644CD5">
        <w:t>.</w:t>
      </w:r>
      <w:r>
        <w:t>292*T(v3</w:t>
      </w:r>
      <w:r w:rsidR="00644CD5">
        <w:t>.</w:t>
      </w:r>
      <w:r>
        <w:t>u32) + 1</w:t>
      </w:r>
      <w:r w:rsidR="00644CD5">
        <w:t>.</w:t>
      </w:r>
      <w:r>
        <w:t>02*T(v3</w:t>
      </w:r>
      <w:r w:rsidR="00644CD5">
        <w:t>.</w:t>
      </w:r>
      <w:r>
        <w:t>u4) + 0</w:t>
      </w:r>
      <w:r w:rsidR="00644CD5">
        <w:t>.</w:t>
      </w:r>
      <w:r>
        <w:t>873*T(v21</w:t>
      </w:r>
      <w:r w:rsidR="00644CD5">
        <w:t>.</w:t>
      </w:r>
      <w:r>
        <w:t>u13) + 0</w:t>
      </w:r>
      <w:r w:rsidR="00644CD5">
        <w:t>.</w:t>
      </w:r>
      <w:r>
        <w:t>254*T(v27</w:t>
      </w:r>
      <w:r w:rsidR="00644CD5">
        <w:t>.</w:t>
      </w:r>
      <w:r>
        <w:t>u13) -0</w:t>
      </w:r>
      <w:r w:rsidR="00644CD5">
        <w:t>.</w:t>
      </w:r>
      <w:r>
        <w:t>711*T(v4</w:t>
      </w:r>
      <w:r w:rsidR="00644CD5">
        <w:t>.</w:t>
      </w:r>
      <w:r>
        <w:t>u20) + 0</w:t>
      </w:r>
      <w:r w:rsidR="00644CD5">
        <w:t>.</w:t>
      </w:r>
      <w:r>
        <w:t>87*T(v10</w:t>
      </w:r>
      <w:r w:rsidR="00644CD5">
        <w:t>.</w:t>
      </w:r>
      <w:r>
        <w:t>u26) + 0</w:t>
      </w:r>
      <w:r w:rsidR="00644CD5">
        <w:t>.</w:t>
      </w:r>
      <w:r>
        <w:t>33*T(v17</w:t>
      </w:r>
      <w:r w:rsidR="00644CD5">
        <w:t>.</w:t>
      </w:r>
      <w:r>
        <w:t>u6) + 0</w:t>
      </w:r>
      <w:r w:rsidR="00644CD5">
        <w:t>.</w:t>
      </w:r>
      <w:r>
        <w:t>272*T(v9</w:t>
      </w:r>
      <w:r w:rsidR="00644CD5">
        <w:t>.</w:t>
      </w:r>
      <w:r>
        <w:t>u9) -0</w:t>
      </w:r>
      <w:r w:rsidR="00644CD5">
        <w:t>.</w:t>
      </w:r>
      <w:r>
        <w:t>602*T(v34</w:t>
      </w:r>
      <w:r w:rsidR="00644CD5">
        <w:t>.</w:t>
      </w:r>
      <w:r>
        <w:t>u4) + 0</w:t>
      </w:r>
      <w:r w:rsidR="00644CD5">
        <w:t>.</w:t>
      </w:r>
      <w:r>
        <w:t>528*T(v6</w:t>
      </w:r>
      <w:r w:rsidR="00644CD5">
        <w:t>.</w:t>
      </w:r>
      <w:r>
        <w:t>u30) -0</w:t>
      </w:r>
      <w:r w:rsidR="00644CD5">
        <w:t>.</w:t>
      </w:r>
      <w:r>
        <w:t>403*T(v2</w:t>
      </w:r>
      <w:r w:rsidR="00644CD5">
        <w:t>.</w:t>
      </w:r>
      <w:r>
        <w:t>u14) + 0</w:t>
      </w:r>
      <w:r w:rsidR="00644CD5">
        <w:t>.</w:t>
      </w:r>
      <w:r>
        <w:t>414*T(v5</w:t>
      </w:r>
      <w:r w:rsidR="00644CD5">
        <w:t>.</w:t>
      </w:r>
      <w:r>
        <w:t>u21) + 0</w:t>
      </w:r>
      <w:r w:rsidR="00644CD5">
        <w:t>.</w:t>
      </w:r>
      <w:r>
        <w:t>525*T(v15</w:t>
      </w:r>
      <w:r w:rsidR="00644CD5">
        <w:t>.</w:t>
      </w:r>
      <w:r>
        <w:t>u12) -0</w:t>
      </w:r>
      <w:r w:rsidR="00644CD5">
        <w:t>.</w:t>
      </w:r>
      <w:r>
        <w:t>814*T(v14</w:t>
      </w:r>
      <w:r w:rsidR="00644CD5">
        <w:t>.</w:t>
      </w:r>
      <w:r>
        <w:t>u17) -0</w:t>
      </w:r>
      <w:r w:rsidR="00644CD5">
        <w:t>.</w:t>
      </w:r>
      <w:r>
        <w:t>76*T(v30</w:t>
      </w:r>
      <w:r w:rsidR="00644CD5">
        <w:t>.</w:t>
      </w:r>
      <w:r>
        <w:t>u6) + 0</w:t>
      </w:r>
      <w:r w:rsidR="00644CD5">
        <w:t>.</w:t>
      </w:r>
      <w:r>
        <w:t>609*T(v7</w:t>
      </w:r>
      <w:r w:rsidR="00644CD5">
        <w:t>.</w:t>
      </w:r>
      <w:r>
        <w:t>u22) -0</w:t>
      </w:r>
      <w:r w:rsidR="00644CD5">
        <w:t>.</w:t>
      </w:r>
      <w:r>
        <w:t>75*T(v8</w:t>
      </w:r>
      <w:r w:rsidR="00644CD5">
        <w:t>.</w:t>
      </w:r>
      <w:r>
        <w:t>u22) + 0</w:t>
      </w:r>
      <w:r w:rsidR="00644CD5">
        <w:t>.</w:t>
      </w:r>
      <w:r>
        <w:t>237*T(v32</w:t>
      </w:r>
      <w:r w:rsidR="00644CD5">
        <w:t>.</w:t>
      </w:r>
      <w:r>
        <w:t>u8) + 0</w:t>
      </w:r>
      <w:r w:rsidR="00644CD5">
        <w:t>.</w:t>
      </w:r>
      <w:r>
        <w:t>509*T(v23) -0</w:t>
      </w:r>
      <w:r w:rsidR="00644CD5">
        <w:t>.</w:t>
      </w:r>
      <w:r>
        <w:t>581*T(v6</w:t>
      </w:r>
      <w:r w:rsidR="00644CD5">
        <w:t>.</w:t>
      </w:r>
      <w:r>
        <w:t>u7) -0</w:t>
      </w:r>
      <w:r w:rsidR="00644CD5">
        <w:t>.</w:t>
      </w:r>
      <w:r>
        <w:t>388*T(v23</w:t>
      </w:r>
      <w:r w:rsidR="00644CD5">
        <w:t>.</w:t>
      </w:r>
      <w:r>
        <w:t>u11) -0</w:t>
      </w:r>
      <w:r w:rsidR="00644CD5">
        <w:t>.</w:t>
      </w:r>
      <w:r>
        <w:t>426*T(v27</w:t>
      </w:r>
      <w:r w:rsidR="00644CD5">
        <w:t>.</w:t>
      </w:r>
      <w:r>
        <w:t>u7) + 0</w:t>
      </w:r>
      <w:r w:rsidR="00644CD5">
        <w:t>.</w:t>
      </w:r>
      <w:r>
        <w:t>614*T(v3</w:t>
      </w:r>
      <w:r w:rsidR="00644CD5">
        <w:t>.</w:t>
      </w:r>
      <w:r>
        <w:t>u25) -0</w:t>
      </w:r>
      <w:r w:rsidR="00644CD5">
        <w:t>.</w:t>
      </w:r>
      <w:r>
        <w:t>427*T(v7</w:t>
      </w:r>
      <w:r w:rsidR="00644CD5">
        <w:t>.</w:t>
      </w:r>
      <w:r>
        <w:t>u8) + 0</w:t>
      </w:r>
      <w:r w:rsidR="00644CD5">
        <w:t>.</w:t>
      </w:r>
      <w:r>
        <w:t>568*T(u22) -0</w:t>
      </w:r>
      <w:r w:rsidR="00644CD5">
        <w:t>.</w:t>
      </w:r>
      <w:r>
        <w:t>422*T(v12</w:t>
      </w:r>
      <w:r w:rsidR="00644CD5">
        <w:t>.</w:t>
      </w:r>
      <w:r>
        <w:t>u1) + 0</w:t>
      </w:r>
      <w:r w:rsidR="00644CD5">
        <w:t>.</w:t>
      </w:r>
      <w:r>
        <w:t>566*T(v7</w:t>
      </w:r>
      <w:r w:rsidR="00644CD5">
        <w:t>.</w:t>
      </w:r>
      <w:r>
        <w:t>u28) + 1</w:t>
      </w:r>
      <w:r w:rsidR="00644CD5">
        <w:t>.</w:t>
      </w:r>
      <w:r>
        <w:t>19*T(v4</w:t>
      </w:r>
      <w:r w:rsidR="00644CD5">
        <w:t>.</w:t>
      </w:r>
      <w:r>
        <w:t>u6) -0</w:t>
      </w:r>
      <w:r w:rsidR="00644CD5">
        <w:t>.</w:t>
      </w:r>
      <w:r>
        <w:t>417*T(v29) -0</w:t>
      </w:r>
      <w:r w:rsidR="00644CD5">
        <w:t>.</w:t>
      </w:r>
      <w:r>
        <w:t>368*T(v17</w:t>
      </w:r>
      <w:r w:rsidR="00644CD5">
        <w:t>.</w:t>
      </w:r>
      <w:r>
        <w:t>u4) -0</w:t>
      </w:r>
      <w:r w:rsidR="00644CD5">
        <w:t>.</w:t>
      </w:r>
      <w:r>
        <w:t>677*T(v5) + 0</w:t>
      </w:r>
      <w:r w:rsidR="00644CD5">
        <w:t>.</w:t>
      </w:r>
      <w:r>
        <w:t>367*T(v25</w:t>
      </w:r>
      <w:r w:rsidR="00644CD5">
        <w:t>.</w:t>
      </w:r>
      <w:r>
        <w:t>u5) + 0</w:t>
      </w:r>
      <w:r w:rsidR="00644CD5">
        <w:t>.</w:t>
      </w:r>
      <w:r>
        <w:t>807*T(v21</w:t>
      </w:r>
      <w:r w:rsidR="00644CD5">
        <w:t>.</w:t>
      </w:r>
      <w:r>
        <w:t>u15) -0</w:t>
      </w:r>
      <w:r w:rsidR="00644CD5">
        <w:t>.</w:t>
      </w:r>
      <w:r>
        <w:t>847*T(v2</w:t>
      </w:r>
      <w:r w:rsidR="00644CD5">
        <w:t>.</w:t>
      </w:r>
      <w:r>
        <w:t>u3) -0</w:t>
      </w:r>
      <w:r w:rsidR="00644CD5">
        <w:t>.</w:t>
      </w:r>
      <w:r>
        <w:t>497*T(v31</w:t>
      </w:r>
      <w:r w:rsidR="00644CD5">
        <w:t>.</w:t>
      </w:r>
      <w:r>
        <w:t>u9) + 0</w:t>
      </w:r>
      <w:r w:rsidR="00644CD5">
        <w:t>.</w:t>
      </w:r>
      <w:r>
        <w:t>244*T(v5</w:t>
      </w:r>
      <w:r w:rsidR="00644CD5">
        <w:t>.</w:t>
      </w:r>
      <w:r>
        <w:t>u10) + 0</w:t>
      </w:r>
      <w:r w:rsidR="00644CD5">
        <w:t>.</w:t>
      </w:r>
      <w:r>
        <w:t>494*T(v12</w:t>
      </w:r>
      <w:r w:rsidR="00644CD5">
        <w:t>.</w:t>
      </w:r>
      <w:r>
        <w:t>u15) + 0</w:t>
      </w:r>
      <w:r w:rsidR="00644CD5">
        <w:t>.</w:t>
      </w:r>
      <w:r>
        <w:t>719*T(v16</w:t>
      </w:r>
      <w:r w:rsidR="00644CD5">
        <w:t>.</w:t>
      </w:r>
      <w:r>
        <w:t>u1) -0</w:t>
      </w:r>
      <w:r w:rsidR="00644CD5">
        <w:t>.</w:t>
      </w:r>
      <w:r>
        <w:t>591*T(v10</w:t>
      </w:r>
      <w:r w:rsidR="00644CD5">
        <w:t>.</w:t>
      </w:r>
      <w:r>
        <w:t>u8) + 0</w:t>
      </w:r>
      <w:r w:rsidR="00644CD5">
        <w:t>.</w:t>
      </w:r>
      <w:r>
        <w:t>389*T(v25</w:t>
      </w:r>
      <w:r w:rsidR="00644CD5">
        <w:t>.</w:t>
      </w:r>
      <w:r>
        <w:t>u8) -0</w:t>
      </w:r>
      <w:r w:rsidR="00644CD5">
        <w:t>.</w:t>
      </w:r>
      <w:r>
        <w:t>634*T(v30</w:t>
      </w:r>
      <w:r w:rsidR="00644CD5">
        <w:t>.</w:t>
      </w:r>
      <w:r>
        <w:t>u2) -0</w:t>
      </w:r>
      <w:r w:rsidR="00644CD5">
        <w:t>.</w:t>
      </w:r>
      <w:r>
        <w:t>431*T(v3</w:t>
      </w:r>
      <w:r w:rsidR="00644CD5">
        <w:t>.</w:t>
      </w:r>
      <w:r>
        <w:t>u39) + 0</w:t>
      </w:r>
      <w:r w:rsidR="00644CD5">
        <w:t>.</w:t>
      </w:r>
      <w:r>
        <w:t>582*T(v22</w:t>
      </w:r>
      <w:r w:rsidR="00644CD5">
        <w:t>.</w:t>
      </w:r>
      <w:r>
        <w:t>u4) -0</w:t>
      </w:r>
      <w:r w:rsidR="00644CD5">
        <w:t>.</w:t>
      </w:r>
      <w:r>
        <w:t>341*T(u36) + 0</w:t>
      </w:r>
      <w:r w:rsidR="00644CD5">
        <w:t>.</w:t>
      </w:r>
      <w:r>
        <w:t>457*Length^2 -0</w:t>
      </w:r>
      <w:r w:rsidR="00644CD5">
        <w:t>.</w:t>
      </w:r>
      <w:r>
        <w:t>303*T(v11</w:t>
      </w:r>
      <w:r w:rsidR="00644CD5">
        <w:t>.</w:t>
      </w:r>
      <w:r>
        <w:t>u19) -0</w:t>
      </w:r>
      <w:r w:rsidR="00644CD5">
        <w:t>.</w:t>
      </w:r>
      <w:r>
        <w:t>697*T(v33</w:t>
      </w:r>
      <w:r w:rsidR="00644CD5">
        <w:t>.</w:t>
      </w:r>
      <w:r>
        <w:t>u2) -0</w:t>
      </w:r>
      <w:r w:rsidR="00644CD5">
        <w:t>.</w:t>
      </w:r>
      <w:r>
        <w:t>48*T(v9</w:t>
      </w:r>
      <w:r w:rsidR="00644CD5">
        <w:t>.</w:t>
      </w:r>
      <w:r>
        <w:t>u24) -0</w:t>
      </w:r>
      <w:r w:rsidR="00644CD5">
        <w:t>.</w:t>
      </w:r>
      <w:r>
        <w:t>339*T(v26</w:t>
      </w:r>
      <w:r w:rsidR="00644CD5">
        <w:t>.</w:t>
      </w:r>
      <w:r>
        <w:t>u14) + 0</w:t>
      </w:r>
      <w:r w:rsidR="00644CD5">
        <w:t>.</w:t>
      </w:r>
      <w:r>
        <w:t>339*T(v12</w:t>
      </w:r>
      <w:r w:rsidR="00644CD5">
        <w:t>.</w:t>
      </w:r>
      <w:r>
        <w:t>u20) + 0</w:t>
      </w:r>
      <w:r w:rsidR="00644CD5">
        <w:t>.</w:t>
      </w:r>
      <w:r>
        <w:t>754*T(v7</w:t>
      </w:r>
      <w:r w:rsidR="00644CD5">
        <w:t>.</w:t>
      </w:r>
      <w:r>
        <w:t>u1) + 0</w:t>
      </w:r>
      <w:r w:rsidR="00644CD5">
        <w:t>.</w:t>
      </w:r>
      <w:r>
        <w:t>43*T(v11</w:t>
      </w:r>
      <w:r w:rsidR="00644CD5">
        <w:t>.</w:t>
      </w:r>
      <w:r>
        <w:t>u27) -0</w:t>
      </w:r>
      <w:r w:rsidR="00644CD5">
        <w:t>.</w:t>
      </w:r>
      <w:r>
        <w:t>584*T(v15</w:t>
      </w:r>
      <w:r w:rsidR="00644CD5">
        <w:t>.</w:t>
      </w:r>
      <w:r>
        <w:t>u10) + 0</w:t>
      </w:r>
      <w:r w:rsidR="00644CD5">
        <w:t>.</w:t>
      </w:r>
      <w:r>
        <w:t>568*T(v18</w:t>
      </w:r>
      <w:r w:rsidR="00644CD5">
        <w:t>.</w:t>
      </w:r>
      <w:r>
        <w:t>u6) -0</w:t>
      </w:r>
      <w:r w:rsidR="00644CD5">
        <w:t>.</w:t>
      </w:r>
      <w:r>
        <w:t>457*T(v18</w:t>
      </w:r>
      <w:r w:rsidR="00644CD5">
        <w:t>.</w:t>
      </w:r>
      <w:r>
        <w:t>u20) + 0</w:t>
      </w:r>
      <w:r w:rsidR="00644CD5">
        <w:t>.</w:t>
      </w:r>
      <w:r>
        <w:t>341*T(v4</w:t>
      </w:r>
      <w:r w:rsidR="00644CD5">
        <w:t>.</w:t>
      </w:r>
      <w:r>
        <w:t>u24) + 1</w:t>
      </w:r>
      <w:r w:rsidR="00644CD5">
        <w:t>.</w:t>
      </w:r>
      <w:r>
        <w:t>09*T(v2</w:t>
      </w:r>
      <w:r w:rsidR="00644CD5">
        <w:t>.</w:t>
      </w:r>
      <w:r>
        <w:t>u6) -0</w:t>
      </w:r>
      <w:r w:rsidR="00644CD5">
        <w:t>.</w:t>
      </w:r>
      <w:r>
        <w:t>306*T(u39) -0</w:t>
      </w:r>
      <w:r w:rsidR="00644CD5">
        <w:t>.</w:t>
      </w:r>
      <w:r>
        <w:t>579*T(v24</w:t>
      </w:r>
      <w:r w:rsidR="00644CD5">
        <w:t>.</w:t>
      </w:r>
      <w:r>
        <w:t>u8) + 0</w:t>
      </w:r>
      <w:r w:rsidR="00644CD5">
        <w:t>.</w:t>
      </w:r>
      <w:r>
        <w:t>541*T(v18</w:t>
      </w:r>
      <w:r w:rsidR="00644CD5">
        <w:t>.</w:t>
      </w:r>
      <w:r>
        <w:t>u17) + 0</w:t>
      </w:r>
      <w:r w:rsidR="00644CD5">
        <w:t>.</w:t>
      </w:r>
      <w:r>
        <w:t>434*T(v4</w:t>
      </w:r>
      <w:r w:rsidR="00644CD5">
        <w:t>.</w:t>
      </w:r>
      <w:r>
        <w:t>u19) + 0</w:t>
      </w:r>
      <w:r w:rsidR="00644CD5">
        <w:t>.</w:t>
      </w:r>
      <w:r>
        <w:t>43*T(v1</w:t>
      </w:r>
      <w:r w:rsidR="00644CD5">
        <w:t>.</w:t>
      </w:r>
      <w:r>
        <w:t>u11) + 0</w:t>
      </w:r>
      <w:r w:rsidR="00644CD5">
        <w:t>.</w:t>
      </w:r>
      <w:r>
        <w:t>492*T(v5</w:t>
      </w:r>
      <w:r w:rsidR="00644CD5">
        <w:t>.</w:t>
      </w:r>
      <w:r>
        <w:t>u37) + 0</w:t>
      </w:r>
      <w:r w:rsidR="00644CD5">
        <w:t>.</w:t>
      </w:r>
      <w:r>
        <w:t>335*T(v2</w:t>
      </w:r>
      <w:r w:rsidR="00644CD5">
        <w:t>.</w:t>
      </w:r>
      <w:r>
        <w:t>u16) -0</w:t>
      </w:r>
      <w:r w:rsidR="00644CD5">
        <w:t>.</w:t>
      </w:r>
      <w:r>
        <w:t>355*T(v30) + 0</w:t>
      </w:r>
      <w:r w:rsidR="00644CD5">
        <w:t>.</w:t>
      </w:r>
      <w:r>
        <w:t>482*T(v6</w:t>
      </w:r>
      <w:r w:rsidR="00644CD5">
        <w:t>.</w:t>
      </w:r>
      <w:r>
        <w:t>u16) -0</w:t>
      </w:r>
      <w:r w:rsidR="00644CD5">
        <w:t>.</w:t>
      </w:r>
      <w:r>
        <w:t>296*T(u25) + 0</w:t>
      </w:r>
      <w:r w:rsidR="00644CD5">
        <w:t>.</w:t>
      </w:r>
      <w:r>
        <w:t>389*T(v18</w:t>
      </w:r>
      <w:r w:rsidR="00644CD5">
        <w:t>.</w:t>
      </w:r>
      <w:r>
        <w:t>u12) + 0</w:t>
      </w:r>
      <w:r w:rsidR="00644CD5">
        <w:t>.</w:t>
      </w:r>
      <w:r>
        <w:t>329*T(v15</w:t>
      </w:r>
      <w:r w:rsidR="00644CD5">
        <w:t>.</w:t>
      </w:r>
      <w:r>
        <w:t>u4) -0</w:t>
      </w:r>
      <w:r w:rsidR="00644CD5">
        <w:t>.</w:t>
      </w:r>
      <w:r>
        <w:t>297*T(v19</w:t>
      </w:r>
      <w:r w:rsidR="00644CD5">
        <w:t>.</w:t>
      </w:r>
      <w:r>
        <w:t>u16) -0</w:t>
      </w:r>
      <w:r w:rsidR="00644CD5">
        <w:t>.</w:t>
      </w:r>
      <w:r>
        <w:t>379*T(v7</w:t>
      </w:r>
      <w:r w:rsidR="00644CD5">
        <w:t>.</w:t>
      </w:r>
      <w:r>
        <w:t>u13) + 0</w:t>
      </w:r>
      <w:r w:rsidR="00644CD5">
        <w:t>.</w:t>
      </w:r>
      <w:r>
        <w:t>411*T(v18</w:t>
      </w:r>
      <w:r w:rsidR="00644CD5">
        <w:t>.</w:t>
      </w:r>
      <w:r>
        <w:t>u11) -0</w:t>
      </w:r>
      <w:r w:rsidR="00644CD5">
        <w:t>.</w:t>
      </w:r>
      <w:r>
        <w:t>354*T(v27</w:t>
      </w:r>
      <w:r w:rsidR="00644CD5">
        <w:t>.</w:t>
      </w:r>
      <w:r>
        <w:t>u15) + 0</w:t>
      </w:r>
      <w:r w:rsidR="00644CD5">
        <w:t>.</w:t>
      </w:r>
      <w:r>
        <w:t>187*T(v27</w:t>
      </w:r>
      <w:r w:rsidR="00644CD5">
        <w:t>.</w:t>
      </w:r>
      <w:r>
        <w:t>u4) + 0</w:t>
      </w:r>
      <w:r w:rsidR="00644CD5">
        <w:t>.</w:t>
      </w:r>
      <w:r>
        <w:t>426*T(v26</w:t>
      </w:r>
      <w:r w:rsidR="00644CD5">
        <w:t>.</w:t>
      </w:r>
      <w:r>
        <w:t>u2) -0</w:t>
      </w:r>
      <w:r w:rsidR="00644CD5">
        <w:t>.</w:t>
      </w:r>
      <w:r>
        <w:t>895*T(v3</w:t>
      </w:r>
      <w:r w:rsidR="00644CD5">
        <w:t>.</w:t>
      </w:r>
      <w:r>
        <w:t>u1) -0</w:t>
      </w:r>
      <w:r w:rsidR="00644CD5">
        <w:t>.</w:t>
      </w:r>
      <w:r>
        <w:t>43*T(v9</w:t>
      </w:r>
      <w:r w:rsidR="00644CD5">
        <w:t>.</w:t>
      </w:r>
      <w:r>
        <w:t>u3) + 0</w:t>
      </w:r>
      <w:r w:rsidR="00644CD5">
        <w:t>.</w:t>
      </w:r>
      <w:r>
        <w:t>314*T(v24</w:t>
      </w:r>
      <w:r w:rsidR="00644CD5">
        <w:t>.</w:t>
      </w:r>
      <w:r>
        <w:t>u11) -0</w:t>
      </w:r>
      <w:r w:rsidR="00644CD5">
        <w:t>.</w:t>
      </w:r>
      <w:r>
        <w:t>35*T(v21</w:t>
      </w:r>
      <w:r w:rsidR="00644CD5">
        <w:t>.</w:t>
      </w:r>
      <w:r>
        <w:t>u5) -0</w:t>
      </w:r>
      <w:r w:rsidR="00644CD5">
        <w:t>.</w:t>
      </w:r>
      <w:r>
        <w:t>457*T(v8</w:t>
      </w:r>
      <w:r w:rsidR="00644CD5">
        <w:t>.</w:t>
      </w:r>
      <w:r>
        <w:t>u15) + 0</w:t>
      </w:r>
      <w:r w:rsidR="00644CD5">
        <w:t>.</w:t>
      </w:r>
      <w:r>
        <w:t>377*T(v20</w:t>
      </w:r>
      <w:r w:rsidR="00644CD5">
        <w:t>.</w:t>
      </w:r>
      <w:r>
        <w:t>u17) + 0</w:t>
      </w:r>
      <w:r w:rsidR="00644CD5">
        <w:t>.</w:t>
      </w:r>
      <w:r>
        <w:t>249*T(v15</w:t>
      </w:r>
      <w:r w:rsidR="00644CD5">
        <w:t>.</w:t>
      </w:r>
      <w:r>
        <w:t>u7) -0</w:t>
      </w:r>
      <w:r w:rsidR="00644CD5">
        <w:t>.</w:t>
      </w:r>
      <w:r>
        <w:t>315*T(v40</w:t>
      </w:r>
      <w:r w:rsidR="00644CD5">
        <w:t>.</w:t>
      </w:r>
      <w:r>
        <w:t>u1) -0</w:t>
      </w:r>
      <w:r w:rsidR="00644CD5">
        <w:t>.</w:t>
      </w:r>
      <w:r>
        <w:t>492*T(v19</w:t>
      </w:r>
      <w:r w:rsidR="00644CD5">
        <w:t>.</w:t>
      </w:r>
      <w:r>
        <w:t>u15) + 0</w:t>
      </w:r>
      <w:r w:rsidR="00644CD5">
        <w:t>.</w:t>
      </w:r>
      <w:r>
        <w:t>354*T(v16</w:t>
      </w:r>
      <w:r w:rsidR="00644CD5">
        <w:t>.</w:t>
      </w:r>
      <w:r>
        <w:t>u22) -0</w:t>
      </w:r>
      <w:r w:rsidR="00644CD5">
        <w:t>.</w:t>
      </w:r>
      <w:r>
        <w:t>415*T(v27</w:t>
      </w:r>
      <w:r w:rsidR="00644CD5">
        <w:t>.</w:t>
      </w:r>
      <w:r>
        <w:t>u3) -0</w:t>
      </w:r>
      <w:r w:rsidR="00644CD5">
        <w:t>.</w:t>
      </w:r>
      <w:r>
        <w:t>315*T(v4</w:t>
      </w:r>
      <w:r w:rsidR="00644CD5">
        <w:t>.</w:t>
      </w:r>
      <w:r>
        <w:t>u16) + 0</w:t>
      </w:r>
      <w:r w:rsidR="00644CD5">
        <w:t>.</w:t>
      </w:r>
      <w:r>
        <w:t>242*T(u24) + 0</w:t>
      </w:r>
      <w:r w:rsidR="00644CD5">
        <w:t>.</w:t>
      </w:r>
      <w:r>
        <w:t>416*T(v1</w:t>
      </w:r>
      <w:r w:rsidR="00644CD5">
        <w:t>.</w:t>
      </w:r>
      <w:r>
        <w:t>u33) + 0</w:t>
      </w:r>
      <w:r w:rsidR="00644CD5">
        <w:t>.</w:t>
      </w:r>
      <w:r>
        <w:t>312*T(v10</w:t>
      </w:r>
      <w:r w:rsidR="00644CD5">
        <w:t>.</w:t>
      </w:r>
      <w:r>
        <w:t>u19) + 0</w:t>
      </w:r>
      <w:r w:rsidR="00644CD5">
        <w:t>.</w:t>
      </w:r>
      <w:r>
        <w:t>36*T(v26</w:t>
      </w:r>
      <w:r w:rsidR="00644CD5">
        <w:t>.</w:t>
      </w:r>
      <w:r>
        <w:t>u8) -0</w:t>
      </w:r>
      <w:r w:rsidR="00644CD5">
        <w:t>.</w:t>
      </w:r>
      <w:r>
        <w:t>415*T(v11</w:t>
      </w:r>
      <w:r w:rsidR="00644CD5">
        <w:t>.</w:t>
      </w:r>
      <w:r>
        <w:t>u29) + 0</w:t>
      </w:r>
      <w:r w:rsidR="00644CD5">
        <w:t>.</w:t>
      </w:r>
      <w:r>
        <w:t>332*T(v24</w:t>
      </w:r>
      <w:r w:rsidR="00644CD5">
        <w:t>.</w:t>
      </w:r>
      <w:r>
        <w:t>u3) + 0</w:t>
      </w:r>
      <w:r w:rsidR="00644CD5">
        <w:t>.</w:t>
      </w:r>
      <w:r>
        <w:t>246*T(v28) -0</w:t>
      </w:r>
      <w:r w:rsidR="00644CD5">
        <w:t>.</w:t>
      </w:r>
      <w:r>
        <w:t>393*T(v28</w:t>
      </w:r>
      <w:r w:rsidR="00644CD5">
        <w:t>.</w:t>
      </w:r>
      <w:r>
        <w:t>u14) -0</w:t>
      </w:r>
      <w:r w:rsidR="00644CD5">
        <w:t>.</w:t>
      </w:r>
      <w:r>
        <w:t>305*T(v16</w:t>
      </w:r>
      <w:r w:rsidR="00644CD5">
        <w:t>.</w:t>
      </w:r>
      <w:r>
        <w:t>u25) + 0</w:t>
      </w:r>
      <w:r w:rsidR="00644CD5">
        <w:t>.</w:t>
      </w:r>
      <w:r>
        <w:t>246*T(v38) + 0</w:t>
      </w:r>
      <w:r w:rsidR="00644CD5">
        <w:t>.</w:t>
      </w:r>
      <w:r>
        <w:t>2*T(v11) -0</w:t>
      </w:r>
      <w:r w:rsidR="00644CD5">
        <w:t>.</w:t>
      </w:r>
      <w:r>
        <w:t>309*T(v4</w:t>
      </w:r>
      <w:r w:rsidR="00644CD5">
        <w:t>.</w:t>
      </w:r>
      <w:r>
        <w:t>u37) -0</w:t>
      </w:r>
      <w:r w:rsidR="00644CD5">
        <w:t>.</w:t>
      </w:r>
      <w:r>
        <w:t>271*T(v11</w:t>
      </w:r>
      <w:r w:rsidR="00644CD5">
        <w:t>.</w:t>
      </w:r>
      <w:r>
        <w:t>u6) + 0</w:t>
      </w:r>
      <w:r w:rsidR="00644CD5">
        <w:t>.</w:t>
      </w:r>
      <w:r>
        <w:t>417*T(v9) + 0</w:t>
      </w:r>
      <w:r w:rsidR="00644CD5">
        <w:t>.</w:t>
      </w:r>
      <w:r>
        <w:t>284*T(v25</w:t>
      </w:r>
      <w:r w:rsidR="00644CD5">
        <w:t>.</w:t>
      </w:r>
      <w:r>
        <w:t>u2) -0</w:t>
      </w:r>
      <w:r w:rsidR="00644CD5">
        <w:t>.</w:t>
      </w:r>
      <w:r>
        <w:t>322*T(v2</w:t>
      </w:r>
      <w:r w:rsidR="00644CD5">
        <w:t>.</w:t>
      </w:r>
      <w:r>
        <w:t>u30) -0</w:t>
      </w:r>
      <w:r w:rsidR="00644CD5">
        <w:t>.</w:t>
      </w:r>
      <w:r>
        <w:t>218*T(v17</w:t>
      </w:r>
      <w:r w:rsidR="00644CD5">
        <w:t>.</w:t>
      </w:r>
      <w:r>
        <w:t>u15) + 0</w:t>
      </w:r>
      <w:r w:rsidR="00644CD5">
        <w:t>.</w:t>
      </w:r>
      <w:r>
        <w:t>449*T(v3</w:t>
      </w:r>
      <w:r w:rsidR="00644CD5">
        <w:t>.</w:t>
      </w:r>
      <w:r>
        <w:t>u24) + 0</w:t>
      </w:r>
      <w:r w:rsidR="00644CD5">
        <w:t>.</w:t>
      </w:r>
      <w:r>
        <w:t>476*T(v9</w:t>
      </w:r>
      <w:r w:rsidR="00644CD5">
        <w:t>.</w:t>
      </w:r>
      <w:r>
        <w:t>u2) + 0</w:t>
      </w:r>
      <w:r w:rsidR="00644CD5">
        <w:t>.</w:t>
      </w:r>
      <w:r>
        <w:t>299*T(v10</w:t>
      </w:r>
      <w:r w:rsidR="00644CD5">
        <w:t>.</w:t>
      </w:r>
      <w:r>
        <w:t>u29) + 0</w:t>
      </w:r>
      <w:r w:rsidR="00644CD5">
        <w:t>.</w:t>
      </w:r>
      <w:r>
        <w:t>188*T(v35</w:t>
      </w:r>
      <w:r w:rsidR="00644CD5">
        <w:t>.</w:t>
      </w:r>
      <w:r>
        <w:t>u7) + 0</w:t>
      </w:r>
      <w:r w:rsidR="00644CD5">
        <w:t>.</w:t>
      </w:r>
      <w:r>
        <w:t>288*T(v8</w:t>
      </w:r>
      <w:r w:rsidR="00644CD5">
        <w:t>.</w:t>
      </w:r>
      <w:r>
        <w:t>u31) + 0</w:t>
      </w:r>
      <w:r w:rsidR="00644CD5">
        <w:t>.</w:t>
      </w:r>
      <w:r>
        <w:t>203*T(v4</w:t>
      </w:r>
      <w:r w:rsidR="00644CD5">
        <w:t>.</w:t>
      </w:r>
      <w:r>
        <w:t>u17) + 0</w:t>
      </w:r>
      <w:r w:rsidR="00644CD5">
        <w:t>.</w:t>
      </w:r>
      <w:r>
        <w:t>317*T(v20</w:t>
      </w:r>
      <w:r w:rsidR="00644CD5">
        <w:t>.</w:t>
      </w:r>
      <w:r>
        <w:t>u16) + 0</w:t>
      </w:r>
      <w:r w:rsidR="00644CD5">
        <w:t>.</w:t>
      </w:r>
      <w:r>
        <w:t>346*T(v30</w:t>
      </w:r>
      <w:r w:rsidR="00644CD5">
        <w:t>.</w:t>
      </w:r>
      <w:r>
        <w:t>u13) -0</w:t>
      </w:r>
      <w:r w:rsidR="00644CD5">
        <w:t>.</w:t>
      </w:r>
      <w:r>
        <w:t>249*T(v25</w:t>
      </w:r>
      <w:r w:rsidR="00644CD5">
        <w:t>.</w:t>
      </w:r>
      <w:r>
        <w:t>u12) -0</w:t>
      </w:r>
      <w:r w:rsidR="00644CD5">
        <w:t>.</w:t>
      </w:r>
      <w:r>
        <w:t>192*T(v7</w:t>
      </w:r>
      <w:r w:rsidR="00644CD5">
        <w:t>.</w:t>
      </w:r>
      <w:r>
        <w:t>u11) -0</w:t>
      </w:r>
      <w:r w:rsidR="00644CD5">
        <w:t>.</w:t>
      </w:r>
      <w:r>
        <w:t>305*T(v14</w:t>
      </w:r>
      <w:r w:rsidR="00644CD5">
        <w:t>.</w:t>
      </w:r>
      <w:r>
        <w:t>u28) -0</w:t>
      </w:r>
      <w:r w:rsidR="00644CD5">
        <w:t>.</w:t>
      </w:r>
      <w:r>
        <w:t>328*T(v2</w:t>
      </w:r>
      <w:r w:rsidR="00644CD5">
        <w:t>.</w:t>
      </w:r>
      <w:r>
        <w:t>u21) -0</w:t>
      </w:r>
      <w:r w:rsidR="00644CD5">
        <w:t>.</w:t>
      </w:r>
      <w:r>
        <w:t>112*T(v22</w:t>
      </w:r>
      <w:r w:rsidR="00644CD5">
        <w:t>.</w:t>
      </w:r>
      <w:r>
        <w:t>u1) -0</w:t>
      </w:r>
      <w:r w:rsidR="00644CD5">
        <w:t>.</w:t>
      </w:r>
      <w:r>
        <w:t>276*T(v3</w:t>
      </w:r>
      <w:r w:rsidR="00644CD5">
        <w:t>.</w:t>
      </w:r>
      <w:r>
        <w:t>u17) -0</w:t>
      </w:r>
      <w:r w:rsidR="00644CD5">
        <w:t>.</w:t>
      </w:r>
      <w:r>
        <w:t>213*NumNegative + 0</w:t>
      </w:r>
      <w:r w:rsidR="00644CD5">
        <w:t>.</w:t>
      </w:r>
      <w:r>
        <w:t>193*T(v29</w:t>
      </w:r>
      <w:r w:rsidR="00644CD5">
        <w:t>.</w:t>
      </w:r>
      <w:r>
        <w:t>u5) -0</w:t>
      </w:r>
      <w:r w:rsidR="00644CD5">
        <w:t>.</w:t>
      </w:r>
      <w:r>
        <w:t>263*T(v25</w:t>
      </w:r>
      <w:r w:rsidR="00644CD5">
        <w:t>.</w:t>
      </w:r>
      <w:r>
        <w:t>u14) -0</w:t>
      </w:r>
      <w:r w:rsidR="00644CD5">
        <w:t>.</w:t>
      </w:r>
      <w:r>
        <w:t>302*T(v29</w:t>
      </w:r>
      <w:r w:rsidR="00644CD5">
        <w:t>.</w:t>
      </w:r>
      <w:r>
        <w:t>u7) -0</w:t>
      </w:r>
      <w:r w:rsidR="00644CD5">
        <w:t>.</w:t>
      </w:r>
      <w:r>
        <w:t>253*T(v10</w:t>
      </w:r>
      <w:r w:rsidR="00644CD5">
        <w:t>.</w:t>
      </w:r>
      <w:r>
        <w:t>u24) -0</w:t>
      </w:r>
      <w:r w:rsidR="00644CD5">
        <w:t>.</w:t>
      </w:r>
      <w:r>
        <w:t>22*T(v22</w:t>
      </w:r>
      <w:r w:rsidR="00644CD5">
        <w:t>.</w:t>
      </w:r>
      <w:r>
        <w:t>u20) -0</w:t>
      </w:r>
      <w:r w:rsidR="00644CD5">
        <w:t>.</w:t>
      </w:r>
      <w:r>
        <w:t>244*T(v9</w:t>
      </w:r>
      <w:r w:rsidR="00644CD5">
        <w:t>.</w:t>
      </w:r>
      <w:r>
        <w:t>u26) -0</w:t>
      </w:r>
      <w:r w:rsidR="00644CD5">
        <w:t>.</w:t>
      </w:r>
      <w:r>
        <w:t>246*T(v15</w:t>
      </w:r>
      <w:r w:rsidR="00644CD5">
        <w:t>.</w:t>
      </w:r>
      <w:r>
        <w:t>u22) -0</w:t>
      </w:r>
      <w:r w:rsidR="00644CD5">
        <w:t>.</w:t>
      </w:r>
      <w:r>
        <w:t>271*T(v29</w:t>
      </w:r>
      <w:r w:rsidR="00644CD5">
        <w:t>.</w:t>
      </w:r>
      <w:r>
        <w:t>u6) + 0</w:t>
      </w:r>
      <w:r w:rsidR="00644CD5">
        <w:t>.</w:t>
      </w:r>
      <w:r>
        <w:t>172*T(v28</w:t>
      </w:r>
      <w:r w:rsidR="00644CD5">
        <w:t>.</w:t>
      </w:r>
      <w:r>
        <w:t>u7) + 0</w:t>
      </w:r>
      <w:r w:rsidR="00644CD5">
        <w:t>.</w:t>
      </w:r>
      <w:r>
        <w:t>154*T(v2</w:t>
      </w:r>
      <w:r w:rsidR="00644CD5">
        <w:t>.</w:t>
      </w:r>
      <w:r>
        <w:t>u38) + 0</w:t>
      </w:r>
      <w:r w:rsidR="00644CD5">
        <w:t>.</w:t>
      </w:r>
      <w:r>
        <w:t>195*T(v11</w:t>
      </w:r>
      <w:r w:rsidR="00644CD5">
        <w:t>.</w:t>
      </w:r>
      <w:r>
        <w:t>u15) + 0</w:t>
      </w:r>
      <w:r w:rsidR="00644CD5">
        <w:t>.</w:t>
      </w:r>
      <w:r>
        <w:t>23*T(v8</w:t>
      </w:r>
      <w:r w:rsidR="00644CD5">
        <w:t>.</w:t>
      </w:r>
      <w:r>
        <w:t>u27) -0</w:t>
      </w:r>
      <w:r w:rsidR="00644CD5">
        <w:t>.</w:t>
      </w:r>
      <w:r>
        <w:t>221*T(v24</w:t>
      </w:r>
      <w:r w:rsidR="00644CD5">
        <w:t>.</w:t>
      </w:r>
      <w:r>
        <w:t>u17) -0</w:t>
      </w:r>
      <w:r w:rsidR="00644CD5">
        <w:t>.</w:t>
      </w:r>
      <w:r>
        <w:t>341*T(v3</w:t>
      </w:r>
      <w:r w:rsidR="00644CD5">
        <w:t>.</w:t>
      </w:r>
      <w:r>
        <w:t>u7) -0</w:t>
      </w:r>
      <w:r w:rsidR="00644CD5">
        <w:t>.</w:t>
      </w:r>
      <w:r>
        <w:t>201*T(v12</w:t>
      </w:r>
      <w:r w:rsidR="00644CD5">
        <w:t>.</w:t>
      </w:r>
      <w:r>
        <w:t>u21) + 0</w:t>
      </w:r>
      <w:r w:rsidR="00644CD5">
        <w:t>.</w:t>
      </w:r>
      <w:r>
        <w:t>198*T(u31) + 0</w:t>
      </w:r>
      <w:r w:rsidR="00644CD5">
        <w:t>.</w:t>
      </w:r>
      <w:r>
        <w:t>29*T(v11</w:t>
      </w:r>
      <w:r w:rsidR="00644CD5">
        <w:t>.</w:t>
      </w:r>
      <w:r>
        <w:t>u7) -0</w:t>
      </w:r>
      <w:r w:rsidR="00644CD5">
        <w:t>.</w:t>
      </w:r>
      <w:r>
        <w:t>269*T(v32</w:t>
      </w:r>
      <w:r w:rsidR="00644CD5">
        <w:t>.</w:t>
      </w:r>
      <w:r>
        <w:t>u2) + 0</w:t>
      </w:r>
      <w:r w:rsidR="00644CD5">
        <w:t>.</w:t>
      </w:r>
      <w:r>
        <w:t>215*T(v16</w:t>
      </w:r>
      <w:r w:rsidR="00644CD5">
        <w:t>.</w:t>
      </w:r>
      <w:r>
        <w:t>u9) + 0</w:t>
      </w:r>
      <w:r w:rsidR="00644CD5">
        <w:t>.</w:t>
      </w:r>
      <w:r>
        <w:t>2*T(v3</w:t>
      </w:r>
      <w:r w:rsidR="00644CD5">
        <w:t>.</w:t>
      </w:r>
      <w:r>
        <w:t>u31) + 0</w:t>
      </w:r>
      <w:r w:rsidR="00644CD5">
        <w:t>.</w:t>
      </w:r>
      <w:r>
        <w:t>177*T(v38</w:t>
      </w:r>
      <w:r w:rsidR="00644CD5">
        <w:t>.</w:t>
      </w:r>
      <w:r>
        <w:t>u1) -0</w:t>
      </w:r>
      <w:r w:rsidR="00644CD5">
        <w:t>.</w:t>
      </w:r>
      <w:r>
        <w:t>23*T(v8</w:t>
      </w:r>
      <w:r w:rsidR="00644CD5">
        <w:t>.</w:t>
      </w:r>
      <w:r>
        <w:t>u16) -0</w:t>
      </w:r>
      <w:r w:rsidR="00644CD5">
        <w:t>.</w:t>
      </w:r>
      <w:r>
        <w:t>197*T(v4</w:t>
      </w:r>
      <w:r w:rsidR="00644CD5">
        <w:t>.</w:t>
      </w:r>
      <w:r>
        <w:t>u22) + 0</w:t>
      </w:r>
      <w:r w:rsidR="00644CD5">
        <w:t>.</w:t>
      </w:r>
      <w:r>
        <w:t>217*T(v7</w:t>
      </w:r>
      <w:r w:rsidR="00644CD5">
        <w:t>.</w:t>
      </w:r>
      <w:r>
        <w:t>u32) -0</w:t>
      </w:r>
      <w:r w:rsidR="00644CD5">
        <w:t>.</w:t>
      </w:r>
      <w:r>
        <w:t>236*T(v9</w:t>
      </w:r>
      <w:r w:rsidR="00644CD5">
        <w:t>.</w:t>
      </w:r>
      <w:r>
        <w:t>u14) + 0</w:t>
      </w:r>
      <w:r w:rsidR="00644CD5">
        <w:t>.</w:t>
      </w:r>
      <w:r>
        <w:t>121*T(v20</w:t>
      </w:r>
      <w:r w:rsidR="00644CD5">
        <w:t>.</w:t>
      </w:r>
      <w:r>
        <w:t>u14) + 0</w:t>
      </w:r>
      <w:r w:rsidR="00644CD5">
        <w:t>.</w:t>
      </w:r>
      <w:r>
        <w:t>18*T(v18</w:t>
      </w:r>
      <w:r w:rsidR="00644CD5">
        <w:t>.</w:t>
      </w:r>
      <w:r>
        <w:t>u9) -0</w:t>
      </w:r>
      <w:r w:rsidR="00644CD5">
        <w:t>.</w:t>
      </w:r>
      <w:r>
        <w:t>255*T(v17</w:t>
      </w:r>
      <w:r w:rsidR="00644CD5">
        <w:t>.</w:t>
      </w:r>
      <w:r>
        <w:t>u3) + 0</w:t>
      </w:r>
      <w:r w:rsidR="00644CD5">
        <w:t>.</w:t>
      </w:r>
      <w:r>
        <w:t>154*T(v16</w:t>
      </w:r>
      <w:r w:rsidR="00644CD5">
        <w:t>.</w:t>
      </w:r>
      <w:r>
        <w:t>u16) + 0</w:t>
      </w:r>
      <w:r w:rsidR="00644CD5">
        <w:t>.</w:t>
      </w:r>
      <w:r>
        <w:t>183*T(v31</w:t>
      </w:r>
      <w:r w:rsidR="00644CD5">
        <w:t>.</w:t>
      </w:r>
      <w:r>
        <w:t>u11) + 0</w:t>
      </w:r>
      <w:r w:rsidR="00644CD5">
        <w:t>.</w:t>
      </w:r>
      <w:r>
        <w:t>181*T(v24</w:t>
      </w:r>
      <w:r w:rsidR="00644CD5">
        <w:t>.</w:t>
      </w:r>
      <w:r>
        <w:t>u18) + 0</w:t>
      </w:r>
      <w:r w:rsidR="00644CD5">
        <w:t>.</w:t>
      </w:r>
      <w:r>
        <w:t>176*T(v21</w:t>
      </w:r>
      <w:r w:rsidR="00644CD5">
        <w:t>.</w:t>
      </w:r>
      <w:r>
        <w:t>u19) -0</w:t>
      </w:r>
      <w:r w:rsidR="00644CD5">
        <w:t>.</w:t>
      </w:r>
      <w:r>
        <w:t>209*T(v1</w:t>
      </w:r>
      <w:r w:rsidR="00644CD5">
        <w:t>.</w:t>
      </w:r>
      <w:r>
        <w:t>u37) + 0</w:t>
      </w:r>
      <w:r w:rsidR="00644CD5">
        <w:t>.</w:t>
      </w:r>
      <w:r>
        <w:t>101*T(u19) + 0</w:t>
      </w:r>
      <w:r w:rsidR="00644CD5">
        <w:t>.</w:t>
      </w:r>
      <w:r>
        <w:t>216*T(v13</w:t>
      </w:r>
      <w:r w:rsidR="00644CD5">
        <w:t>.</w:t>
      </w:r>
      <w:r>
        <w:t>u6) + 0</w:t>
      </w:r>
      <w:r w:rsidR="00644CD5">
        <w:t>.</w:t>
      </w:r>
      <w:r>
        <w:t>21*T(v1</w:t>
      </w:r>
      <w:r w:rsidR="00644CD5">
        <w:t>.</w:t>
      </w:r>
      <w:r>
        <w:t>u18) -0</w:t>
      </w:r>
      <w:r w:rsidR="00644CD5">
        <w:t>.</w:t>
      </w:r>
      <w:r>
        <w:t>226*T(v18</w:t>
      </w:r>
      <w:r w:rsidR="00644CD5">
        <w:t>.</w:t>
      </w:r>
      <w:r>
        <w:t>u2) -0</w:t>
      </w:r>
      <w:r w:rsidR="00644CD5">
        <w:t>.</w:t>
      </w:r>
      <w:r>
        <w:t>135*T(v15</w:t>
      </w:r>
      <w:r w:rsidR="00644CD5">
        <w:t>.</w:t>
      </w:r>
      <w:r>
        <w:t>u26) + 0</w:t>
      </w:r>
      <w:r w:rsidR="00644CD5">
        <w:t>.</w:t>
      </w:r>
      <w:r>
        <w:t>176*T(v27</w:t>
      </w:r>
      <w:r w:rsidR="00644CD5">
        <w:t>.</w:t>
      </w:r>
      <w:r>
        <w:t>u16) + 0</w:t>
      </w:r>
      <w:r w:rsidR="00644CD5">
        <w:t>.</w:t>
      </w:r>
      <w:r>
        <w:t>164*T(v18</w:t>
      </w:r>
      <w:r w:rsidR="00644CD5">
        <w:t>.</w:t>
      </w:r>
      <w:r>
        <w:t>u19) -0</w:t>
      </w:r>
      <w:r w:rsidR="00644CD5">
        <w:t>.</w:t>
      </w:r>
      <w:r>
        <w:t>148*T(v17</w:t>
      </w:r>
      <w:r w:rsidR="00644CD5">
        <w:t>.</w:t>
      </w:r>
      <w:r>
        <w:t>u26) + 0</w:t>
      </w:r>
      <w:r w:rsidR="00644CD5">
        <w:t>.</w:t>
      </w:r>
      <w:r>
        <w:t>148*T(v4</w:t>
      </w:r>
      <w:r w:rsidR="00644CD5">
        <w:t>.</w:t>
      </w:r>
      <w:r>
        <w:t>u32) + 0</w:t>
      </w:r>
      <w:r w:rsidR="00644CD5">
        <w:t>.</w:t>
      </w:r>
      <w:r>
        <w:t>2*T(v4</w:t>
      </w:r>
      <w:r w:rsidR="00644CD5">
        <w:t>.</w:t>
      </w:r>
      <w:r>
        <w:t>u8) + 0</w:t>
      </w:r>
      <w:r w:rsidR="00644CD5">
        <w:t>.</w:t>
      </w:r>
      <w:r>
        <w:t>17*T(v15</w:t>
      </w:r>
      <w:r w:rsidR="00644CD5">
        <w:t>.</w:t>
      </w:r>
      <w:r>
        <w:t>u15) + 0</w:t>
      </w:r>
      <w:r w:rsidR="00644CD5">
        <w:t>.</w:t>
      </w:r>
      <w:r>
        <w:t>107*T(v16</w:t>
      </w:r>
      <w:r w:rsidR="00644CD5">
        <w:t>.</w:t>
      </w:r>
      <w:r>
        <w:t>u27) -0</w:t>
      </w:r>
      <w:r w:rsidR="00644CD5">
        <w:t>.</w:t>
      </w:r>
      <w:r>
        <w:t>156*T(v26</w:t>
      </w:r>
      <w:r w:rsidR="00644CD5">
        <w:t>.</w:t>
      </w:r>
      <w:r>
        <w:t>u5) -0</w:t>
      </w:r>
      <w:r w:rsidR="00644CD5">
        <w:t>.</w:t>
      </w:r>
      <w:r>
        <w:t>172*T(v9</w:t>
      </w:r>
      <w:r w:rsidR="00644CD5">
        <w:t>.</w:t>
      </w:r>
      <w:r>
        <w:t>u10) -0</w:t>
      </w:r>
      <w:r w:rsidR="00644CD5">
        <w:t>.</w:t>
      </w:r>
      <w:r>
        <w:t>168*T(v12</w:t>
      </w:r>
      <w:r w:rsidR="00644CD5">
        <w:t>.</w:t>
      </w:r>
      <w:r>
        <w:t>u16) + 0</w:t>
      </w:r>
      <w:r w:rsidR="00644CD5">
        <w:t>.</w:t>
      </w:r>
      <w:r>
        <w:t>136*T(v31</w:t>
      </w:r>
      <w:r w:rsidR="00644CD5">
        <w:t>.</w:t>
      </w:r>
      <w:r>
        <w:t>u5) -0</w:t>
      </w:r>
      <w:r w:rsidR="00644CD5">
        <w:t>.</w:t>
      </w:r>
      <w:r>
        <w:t>152*T(v7</w:t>
      </w:r>
      <w:r w:rsidR="00644CD5">
        <w:t>.</w:t>
      </w:r>
      <w:r>
        <w:t>u23) + 0</w:t>
      </w:r>
      <w:r w:rsidR="00644CD5">
        <w:t>.</w:t>
      </w:r>
      <w:r>
        <w:t>111*T(v17</w:t>
      </w:r>
      <w:r w:rsidR="00644CD5">
        <w:t>.</w:t>
      </w:r>
      <w:r>
        <w:t>u17) -0</w:t>
      </w:r>
      <w:r w:rsidR="00644CD5">
        <w:t>.</w:t>
      </w:r>
      <w:r>
        <w:t>0986*T(v9</w:t>
      </w:r>
      <w:r w:rsidR="00644CD5">
        <w:t>.</w:t>
      </w:r>
      <w:r>
        <w:t>u20) + 0</w:t>
      </w:r>
      <w:r w:rsidR="00644CD5">
        <w:t>.</w:t>
      </w:r>
      <w:r>
        <w:t>121*T(v20</w:t>
      </w:r>
      <w:r w:rsidR="00644CD5">
        <w:t>.</w:t>
      </w:r>
      <w:r>
        <w:t>u10) -0</w:t>
      </w:r>
      <w:r w:rsidR="00644CD5">
        <w:t>.</w:t>
      </w:r>
      <w:r>
        <w:t>114*T(v24</w:t>
      </w:r>
      <w:r w:rsidR="00644CD5">
        <w:t>.</w:t>
      </w:r>
      <w:r>
        <w:t>u15) + 0</w:t>
      </w:r>
      <w:r w:rsidR="00644CD5">
        <w:t>.</w:t>
      </w:r>
      <w:r>
        <w:t>11*T(u9) -0</w:t>
      </w:r>
      <w:r w:rsidR="00644CD5">
        <w:t>.</w:t>
      </w:r>
      <w:r>
        <w:t>096*T(v37</w:t>
      </w:r>
      <w:r w:rsidR="00644CD5">
        <w:t>.</w:t>
      </w:r>
      <w:r>
        <w:t>u6) -0</w:t>
      </w:r>
      <w:r w:rsidR="00644CD5">
        <w:t>.</w:t>
      </w:r>
      <w:r>
        <w:t>0984*T(v13</w:t>
      </w:r>
      <w:r w:rsidR="00644CD5">
        <w:t>.</w:t>
      </w:r>
      <w:r>
        <w:t>u18) + 0</w:t>
      </w:r>
      <w:r w:rsidR="00644CD5">
        <w:t>.</w:t>
      </w:r>
      <w:r>
        <w:t>144*T(v30</w:t>
      </w:r>
      <w:r w:rsidR="00644CD5">
        <w:t>.</w:t>
      </w:r>
      <w:r>
        <w:t>u5) + 0</w:t>
      </w:r>
      <w:r w:rsidR="00644CD5">
        <w:t>.</w:t>
      </w:r>
      <w:r>
        <w:t>133*T(v11</w:t>
      </w:r>
      <w:r w:rsidR="00644CD5">
        <w:t>.</w:t>
      </w:r>
      <w:r>
        <w:t>u22) -0</w:t>
      </w:r>
      <w:r w:rsidR="00644CD5">
        <w:t>.</w:t>
      </w:r>
      <w:r>
        <w:t>14*T(v1</w:t>
      </w:r>
      <w:r w:rsidR="00644CD5">
        <w:t>.</w:t>
      </w:r>
      <w:r>
        <w:t>u21) + 0</w:t>
      </w:r>
      <w:r w:rsidR="00644CD5">
        <w:t>.</w:t>
      </w:r>
      <w:r>
        <w:t>13*T(v23</w:t>
      </w:r>
      <w:r w:rsidR="00644CD5">
        <w:t>.</w:t>
      </w:r>
      <w:r>
        <w:t>u20) + 0</w:t>
      </w:r>
      <w:r w:rsidR="00644CD5">
        <w:t>.</w:t>
      </w:r>
      <w:r>
        <w:t>13*T(v28</w:t>
      </w:r>
      <w:r w:rsidR="00644CD5">
        <w:t>.</w:t>
      </w:r>
      <w:r>
        <w:t>u2) -0</w:t>
      </w:r>
      <w:r w:rsidR="00644CD5">
        <w:t>.</w:t>
      </w:r>
      <w:r>
        <w:t>123*T(v25</w:t>
      </w:r>
      <w:r w:rsidR="00644CD5">
        <w:t>.</w:t>
      </w:r>
      <w:r>
        <w:t>u7) -0</w:t>
      </w:r>
      <w:r w:rsidR="00644CD5">
        <w:t>.</w:t>
      </w:r>
      <w:r>
        <w:t>108*T(v10</w:t>
      </w:r>
      <w:r w:rsidR="00644CD5">
        <w:t>.</w:t>
      </w:r>
      <w:r>
        <w:t>u31) + 0</w:t>
      </w:r>
      <w:r w:rsidR="00644CD5">
        <w:t>.</w:t>
      </w:r>
      <w:r>
        <w:t>123*T(v29</w:t>
      </w:r>
      <w:r w:rsidR="00644CD5">
        <w:t>.</w:t>
      </w:r>
      <w:r>
        <w:t>u9) + 0</w:t>
      </w:r>
      <w:r w:rsidR="00644CD5">
        <w:t>.</w:t>
      </w:r>
      <w:r>
        <w:t>117*T(v20</w:t>
      </w:r>
      <w:r w:rsidR="00644CD5">
        <w:t>.</w:t>
      </w:r>
      <w:r>
        <w:t>u20) -0</w:t>
      </w:r>
      <w:r w:rsidR="00644CD5">
        <w:t>.</w:t>
      </w:r>
      <w:r>
        <w:t>104*T(v12</w:t>
      </w:r>
      <w:r w:rsidR="00644CD5">
        <w:t>.</w:t>
      </w:r>
      <w:r>
        <w:t>u13) -0</w:t>
      </w:r>
      <w:r w:rsidR="00644CD5">
        <w:t>.</w:t>
      </w:r>
      <w:r>
        <w:t>162*T(v1</w:t>
      </w:r>
      <w:r w:rsidR="00644CD5">
        <w:t>.</w:t>
      </w:r>
      <w:r>
        <w:t>u20) -0</w:t>
      </w:r>
      <w:r w:rsidR="00644CD5">
        <w:t>.</w:t>
      </w:r>
      <w:r>
        <w:t>146*T(v4</w:t>
      </w:r>
      <w:r w:rsidR="00644CD5">
        <w:t>.</w:t>
      </w:r>
      <w:r>
        <w:t>u13) -0</w:t>
      </w:r>
      <w:r w:rsidR="00644CD5">
        <w:t>.</w:t>
      </w:r>
      <w:r>
        <w:t>131*T(v15</w:t>
      </w:r>
      <w:r w:rsidR="00644CD5">
        <w:t>.</w:t>
      </w:r>
      <w:r>
        <w:t>u27) -0</w:t>
      </w:r>
      <w:r w:rsidR="00644CD5">
        <w:t>.</w:t>
      </w:r>
      <w:r>
        <w:t>152*T(v14</w:t>
      </w:r>
      <w:r w:rsidR="00644CD5">
        <w:t>.</w:t>
      </w:r>
      <w:r>
        <w:t>u2) + 0</w:t>
      </w:r>
      <w:r w:rsidR="00644CD5">
        <w:t>.</w:t>
      </w:r>
      <w:r>
        <w:t>111*T(v29</w:t>
      </w:r>
      <w:r w:rsidR="00644CD5">
        <w:t>.</w:t>
      </w:r>
      <w:r>
        <w:t>u14) + 0</w:t>
      </w:r>
      <w:r w:rsidR="00644CD5">
        <w:t>.</w:t>
      </w:r>
      <w:r>
        <w:t>109*T(v13</w:t>
      </w:r>
      <w:r w:rsidR="00644CD5">
        <w:t>.</w:t>
      </w:r>
      <w:r>
        <w:t>u19) + 0</w:t>
      </w:r>
      <w:r w:rsidR="00644CD5">
        <w:t>.</w:t>
      </w:r>
      <w:r>
        <w:t>112*T(v5</w:t>
      </w:r>
      <w:r w:rsidR="00644CD5">
        <w:t>.</w:t>
      </w:r>
      <w:r>
        <w:t>u26) + 0</w:t>
      </w:r>
      <w:r w:rsidR="00644CD5">
        <w:t>.</w:t>
      </w:r>
      <w:r>
        <w:t xml:space="preserve">108*T(v17) + </w:t>
      </w:r>
      <w:r>
        <w:lastRenderedPageBreak/>
        <w:t>0</w:t>
      </w:r>
      <w:r w:rsidR="00644CD5">
        <w:t>.</w:t>
      </w:r>
      <w:r>
        <w:t>0985*T(v17</w:t>
      </w:r>
      <w:r w:rsidR="00644CD5">
        <w:t>.</w:t>
      </w:r>
      <w:r>
        <w:t>u24) -0</w:t>
      </w:r>
      <w:r w:rsidR="00644CD5">
        <w:t>.</w:t>
      </w:r>
      <w:r>
        <w:t>114*T(v17</w:t>
      </w:r>
      <w:r w:rsidR="00644CD5">
        <w:t>.</w:t>
      </w:r>
      <w:r>
        <w:t>u7) + 0</w:t>
      </w:r>
      <w:r w:rsidR="00644CD5">
        <w:t>.</w:t>
      </w:r>
      <w:r>
        <w:t>128*T(v9</w:t>
      </w:r>
      <w:r w:rsidR="00644CD5">
        <w:t>.</w:t>
      </w:r>
      <w:r>
        <w:t>u18) + 0</w:t>
      </w:r>
      <w:r w:rsidR="00644CD5">
        <w:t>.</w:t>
      </w:r>
      <w:r>
        <w:t>111*T(v24</w:t>
      </w:r>
      <w:r w:rsidR="00644CD5">
        <w:t>.</w:t>
      </w:r>
      <w:r>
        <w:t>u19) + 0</w:t>
      </w:r>
      <w:r w:rsidR="00644CD5">
        <w:t>.</w:t>
      </w:r>
      <w:r>
        <w:t>163*T(v5</w:t>
      </w:r>
      <w:r w:rsidR="00644CD5">
        <w:t>.</w:t>
      </w:r>
      <w:r>
        <w:t>u4) -0</w:t>
      </w:r>
      <w:r w:rsidR="00644CD5">
        <w:t>.</w:t>
      </w:r>
      <w:r>
        <w:t>0994*T(v17</w:t>
      </w:r>
      <w:r w:rsidR="00644CD5">
        <w:t>.</w:t>
      </w:r>
      <w:r>
        <w:t>u19) + 0</w:t>
      </w:r>
      <w:r w:rsidR="00644CD5">
        <w:t>.</w:t>
      </w:r>
      <w:r>
        <w:t>102*T(v13</w:t>
      </w:r>
      <w:r w:rsidR="00644CD5">
        <w:t>.</w:t>
      </w:r>
      <w:r>
        <w:t>u23) + 0</w:t>
      </w:r>
      <w:r w:rsidR="00644CD5">
        <w:t>.</w:t>
      </w:r>
      <w:r>
        <w:t>102*Lipophilicity^2 -0</w:t>
      </w:r>
      <w:r w:rsidR="00644CD5">
        <w:t>.</w:t>
      </w:r>
      <w:r>
        <w:t>105*T(v9</w:t>
      </w:r>
      <w:r w:rsidR="00644CD5">
        <w:t>.</w:t>
      </w:r>
      <w:r>
        <w:t>u12) -0</w:t>
      </w:r>
      <w:r w:rsidR="00644CD5">
        <w:t>.</w:t>
      </w:r>
      <w:r>
        <w:t>0977*T(v18</w:t>
      </w:r>
      <w:r w:rsidR="00644CD5">
        <w:t>.</w:t>
      </w:r>
      <w:r>
        <w:t>u7) -0</w:t>
      </w:r>
      <w:r w:rsidR="00644CD5">
        <w:t>.</w:t>
      </w:r>
      <w:r>
        <w:t>105*T(v19</w:t>
      </w:r>
      <w:r w:rsidR="00644CD5">
        <w:t>.</w:t>
      </w:r>
      <w:r>
        <w:t>u6) + 0</w:t>
      </w:r>
      <w:r w:rsidR="00644CD5">
        <w:t>.</w:t>
      </w:r>
      <w:r>
        <w:t>0798*T(v17</w:t>
      </w:r>
      <w:r w:rsidR="00644CD5">
        <w:t>.</w:t>
      </w:r>
      <w:r>
        <w:t>u10) + 0</w:t>
      </w:r>
      <w:r w:rsidR="00644CD5">
        <w:t>.</w:t>
      </w:r>
      <w:r>
        <w:t>0822*T(v28</w:t>
      </w:r>
      <w:r w:rsidR="00644CD5">
        <w:t>.</w:t>
      </w:r>
      <w:r>
        <w:t>u11) -0</w:t>
      </w:r>
      <w:r w:rsidR="00644CD5">
        <w:t>.</w:t>
      </w:r>
      <w:r>
        <w:t>111*T(v18</w:t>
      </w:r>
      <w:r w:rsidR="00644CD5">
        <w:t>.</w:t>
      </w:r>
      <w:r>
        <w:t>u5) -0</w:t>
      </w:r>
      <w:r w:rsidR="00644CD5">
        <w:t>.</w:t>
      </w:r>
      <w:r>
        <w:t>0704*T(v21</w:t>
      </w:r>
      <w:r w:rsidR="00644CD5">
        <w:t>.</w:t>
      </w:r>
      <w:r>
        <w:t>u21) + 0</w:t>
      </w:r>
      <w:r w:rsidR="00644CD5">
        <w:t>.</w:t>
      </w:r>
      <w:r>
        <w:t>0773*T(v2</w:t>
      </w:r>
      <w:r w:rsidR="00644CD5">
        <w:t>.</w:t>
      </w:r>
      <w:r>
        <w:t>u34) + 0</w:t>
      </w:r>
      <w:r w:rsidR="00644CD5">
        <w:t>.</w:t>
      </w:r>
      <w:r>
        <w:t>0642*T(v26</w:t>
      </w:r>
      <w:r w:rsidR="00644CD5">
        <w:t>.</w:t>
      </w:r>
      <w:r>
        <w:t>u11) -0</w:t>
      </w:r>
      <w:r w:rsidR="00644CD5">
        <w:t>.</w:t>
      </w:r>
      <w:r>
        <w:t>0657*Lipophilicity^3 -0</w:t>
      </w:r>
      <w:r w:rsidR="00644CD5">
        <w:t>.</w:t>
      </w:r>
      <w:r>
        <w:t>0956*T(v25</w:t>
      </w:r>
      <w:r w:rsidR="00644CD5">
        <w:t>.</w:t>
      </w:r>
      <w:r>
        <w:t>u3) + 0</w:t>
      </w:r>
      <w:r w:rsidR="00644CD5">
        <w:t>.</w:t>
      </w:r>
      <w:r>
        <w:t>0848*T(v7</w:t>
      </w:r>
      <w:r w:rsidR="00644CD5">
        <w:t>.</w:t>
      </w:r>
      <w:r>
        <w:t>u12) + 0</w:t>
      </w:r>
      <w:r w:rsidR="00644CD5">
        <w:t>.</w:t>
      </w:r>
      <w:r>
        <w:t>0659*T(v24</w:t>
      </w:r>
      <w:r w:rsidR="00644CD5">
        <w:t>.</w:t>
      </w:r>
      <w:r>
        <w:t>u16) + 0</w:t>
      </w:r>
      <w:r w:rsidR="00644CD5">
        <w:t>.</w:t>
      </w:r>
      <w:r>
        <w:t>0775*T(v13</w:t>
      </w:r>
      <w:r w:rsidR="00644CD5">
        <w:t>.</w:t>
      </w:r>
      <w:r>
        <w:t>u1) + 0</w:t>
      </w:r>
      <w:r w:rsidR="00644CD5">
        <w:t>.</w:t>
      </w:r>
      <w:r>
        <w:t>0549*T(v8</w:t>
      </w:r>
      <w:r w:rsidR="00644CD5">
        <w:t>.</w:t>
      </w:r>
      <w:r>
        <w:t>u35) + 0</w:t>
      </w:r>
      <w:r w:rsidR="00644CD5">
        <w:t>.</w:t>
      </w:r>
      <w:r>
        <w:t>0774*T(v1</w:t>
      </w:r>
      <w:r w:rsidR="00644CD5">
        <w:t>.</w:t>
      </w:r>
      <w:r>
        <w:t>u15) + 0</w:t>
      </w:r>
      <w:r w:rsidR="00644CD5">
        <w:t>.</w:t>
      </w:r>
      <w:r>
        <w:t>0598*T(v33</w:t>
      </w:r>
      <w:r w:rsidR="00644CD5">
        <w:t>.</w:t>
      </w:r>
      <w:r>
        <w:t>u6) + 0</w:t>
      </w:r>
      <w:r w:rsidR="00644CD5">
        <w:t>.</w:t>
      </w:r>
      <w:r>
        <w:t>0601*T(v12</w:t>
      </w:r>
      <w:r w:rsidR="00644CD5">
        <w:t>.</w:t>
      </w:r>
      <w:r>
        <w:t>u9) -0</w:t>
      </w:r>
      <w:r w:rsidR="00644CD5">
        <w:t>.</w:t>
      </w:r>
      <w:r>
        <w:t>0459*T(v13</w:t>
      </w:r>
      <w:r w:rsidR="00644CD5">
        <w:t>.</w:t>
      </w:r>
      <w:r>
        <w:t>u25) -0</w:t>
      </w:r>
      <w:r w:rsidR="00644CD5">
        <w:t>.</w:t>
      </w:r>
      <w:r>
        <w:t>048*T(v14</w:t>
      </w:r>
      <w:r w:rsidR="00644CD5">
        <w:t>.</w:t>
      </w:r>
      <w:r>
        <w:t>u10) + 0</w:t>
      </w:r>
      <w:r w:rsidR="00644CD5">
        <w:t>.</w:t>
      </w:r>
      <w:r>
        <w:t>0465*T(v29</w:t>
      </w:r>
      <w:r w:rsidR="00644CD5">
        <w:t>.</w:t>
      </w:r>
      <w:r>
        <w:t>u3) + 0</w:t>
      </w:r>
      <w:r w:rsidR="00644CD5">
        <w:t>.</w:t>
      </w:r>
      <w:r>
        <w:t>0431*T(v33</w:t>
      </w:r>
      <w:r w:rsidR="00644CD5">
        <w:t>.</w:t>
      </w:r>
      <w:r>
        <w:t>u3) + 0</w:t>
      </w:r>
      <w:r w:rsidR="00644CD5">
        <w:t>.</w:t>
      </w:r>
      <w:r>
        <w:t>0431*T(v17</w:t>
      </w:r>
      <w:r w:rsidR="00644CD5">
        <w:t>.</w:t>
      </w:r>
      <w:r>
        <w:t>u16) -0</w:t>
      </w:r>
      <w:r w:rsidR="00644CD5">
        <w:t>.</w:t>
      </w:r>
      <w:r>
        <w:t>0317*T(v37</w:t>
      </w:r>
      <w:r w:rsidR="00644CD5">
        <w:t>.</w:t>
      </w:r>
      <w:r>
        <w:t>u4) -0</w:t>
      </w:r>
      <w:r w:rsidR="00644CD5">
        <w:t>.</w:t>
      </w:r>
      <w:r>
        <w:t>037*T(v17</w:t>
      </w:r>
      <w:r w:rsidR="00644CD5">
        <w:t>.</w:t>
      </w:r>
      <w:r>
        <w:t>u23) -0</w:t>
      </w:r>
      <w:r w:rsidR="00644CD5">
        <w:t>.</w:t>
      </w:r>
      <w:r>
        <w:t>0406*T(u7) + 0</w:t>
      </w:r>
      <w:r w:rsidR="00644CD5">
        <w:t>.</w:t>
      </w:r>
      <w:r>
        <w:t>0249*T(v35) + 0</w:t>
      </w:r>
      <w:r w:rsidR="00644CD5">
        <w:t>.</w:t>
      </w:r>
      <w:r>
        <w:t>0412*T(v30</w:t>
      </w:r>
      <w:r w:rsidR="00644CD5">
        <w:t>.</w:t>
      </w:r>
      <w:r>
        <w:t>u1) -0</w:t>
      </w:r>
      <w:r w:rsidR="00644CD5">
        <w:t>.</w:t>
      </w:r>
      <w:r>
        <w:t>0291*T(v32</w:t>
      </w:r>
      <w:r w:rsidR="00644CD5">
        <w:t>.</w:t>
      </w:r>
      <w:r>
        <w:t>u11) -0</w:t>
      </w:r>
      <w:r w:rsidR="00644CD5">
        <w:t>.</w:t>
      </w:r>
      <w:r>
        <w:t>0621*T(v4</w:t>
      </w:r>
      <w:r w:rsidR="00644CD5">
        <w:t>.</w:t>
      </w:r>
      <w:r>
        <w:t>u4) + 0</w:t>
      </w:r>
      <w:r w:rsidR="00644CD5">
        <w:t>.</w:t>
      </w:r>
      <w:r>
        <w:t>0428*T(v8</w:t>
      </w:r>
      <w:r w:rsidR="00644CD5">
        <w:t>.</w:t>
      </w:r>
      <w:r>
        <w:t>u4) + 0</w:t>
      </w:r>
      <w:r w:rsidR="00644CD5">
        <w:t>.</w:t>
      </w:r>
      <w:r>
        <w:t>0361*T(v9</w:t>
      </w:r>
      <w:r w:rsidR="00644CD5">
        <w:t>.</w:t>
      </w:r>
      <w:r>
        <w:t>u28) -0</w:t>
      </w:r>
      <w:r w:rsidR="00644CD5">
        <w:t>.</w:t>
      </w:r>
      <w:r>
        <w:t>035*T(v3</w:t>
      </w:r>
      <w:r w:rsidR="00644CD5">
        <w:t>.</w:t>
      </w:r>
      <w:r>
        <w:t>u30) -0</w:t>
      </w:r>
      <w:r w:rsidR="00644CD5">
        <w:t>.</w:t>
      </w:r>
      <w:r>
        <w:t>0339*T(v26</w:t>
      </w:r>
      <w:r w:rsidR="00644CD5">
        <w:t>.</w:t>
      </w:r>
      <w:r>
        <w:t>u6) -0</w:t>
      </w:r>
      <w:r w:rsidR="00644CD5">
        <w:t>.</w:t>
      </w:r>
      <w:r>
        <w:t>028*T(v22</w:t>
      </w:r>
      <w:r w:rsidR="00644CD5">
        <w:t>.</w:t>
      </w:r>
      <w:r>
        <w:t>u18) -0</w:t>
      </w:r>
      <w:r w:rsidR="00644CD5">
        <w:t>.</w:t>
      </w:r>
      <w:r>
        <w:t>0284*T(v20</w:t>
      </w:r>
      <w:r w:rsidR="00644CD5">
        <w:t>.</w:t>
      </w:r>
      <w:r>
        <w:t>u11) + 0</w:t>
      </w:r>
      <w:r w:rsidR="00644CD5">
        <w:t>.</w:t>
      </w:r>
      <w:r>
        <w:t>0293*T(v6</w:t>
      </w:r>
      <w:r w:rsidR="00644CD5">
        <w:t>.</w:t>
      </w:r>
      <w:r>
        <w:t>u26) -0</w:t>
      </w:r>
      <w:r w:rsidR="00644CD5">
        <w:t>.</w:t>
      </w:r>
      <w:r>
        <w:t>0244*T(v20</w:t>
      </w:r>
      <w:r w:rsidR="00644CD5">
        <w:t>.</w:t>
      </w:r>
      <w:r>
        <w:t>u18) + 0</w:t>
      </w:r>
      <w:r w:rsidR="00644CD5">
        <w:t>.</w:t>
      </w:r>
      <w:r>
        <w:t>0292*T(v1</w:t>
      </w:r>
      <w:r w:rsidR="00644CD5">
        <w:t>.</w:t>
      </w:r>
      <w:r>
        <w:t>u23) -0</w:t>
      </w:r>
      <w:r w:rsidR="00644CD5">
        <w:t>.</w:t>
      </w:r>
      <w:r>
        <w:t>022*T(v2</w:t>
      </w:r>
      <w:r w:rsidR="00644CD5">
        <w:t>.</w:t>
      </w:r>
      <w:r>
        <w:t>u33) -0</w:t>
      </w:r>
      <w:r w:rsidR="00644CD5">
        <w:t>.</w:t>
      </w:r>
      <w:r>
        <w:t>0269*T(v7</w:t>
      </w:r>
      <w:r w:rsidR="00644CD5">
        <w:t>.</w:t>
      </w:r>
      <w:r>
        <w:t>u15) + 0</w:t>
      </w:r>
      <w:r w:rsidR="00644CD5">
        <w:t>.</w:t>
      </w:r>
      <w:r>
        <w:t>0179*T(u16) + 0</w:t>
      </w:r>
      <w:r w:rsidR="00644CD5">
        <w:t>.</w:t>
      </w:r>
      <w:r>
        <w:t>0213*T(v12</w:t>
      </w:r>
      <w:r w:rsidR="00644CD5">
        <w:t>.</w:t>
      </w:r>
      <w:r>
        <w:t>u6) -0</w:t>
      </w:r>
      <w:r w:rsidR="00644CD5">
        <w:t>.</w:t>
      </w:r>
      <w:r>
        <w:t>0115*T(u33) + 0</w:t>
      </w:r>
      <w:r w:rsidR="00644CD5">
        <w:t>.</w:t>
      </w:r>
      <w:r>
        <w:t>00875*MW -0</w:t>
      </w:r>
      <w:r w:rsidR="00644CD5">
        <w:t>.</w:t>
      </w:r>
      <w:r>
        <w:t>0149*T(v5</w:t>
      </w:r>
      <w:r w:rsidR="00644CD5">
        <w:t>.</w:t>
      </w:r>
      <w:r>
        <w:t>u16) -0</w:t>
      </w:r>
      <w:r w:rsidR="00644CD5">
        <w:t>.</w:t>
      </w:r>
      <w:r>
        <w:t>0132*T(v24</w:t>
      </w:r>
      <w:r w:rsidR="00644CD5">
        <w:t>.</w:t>
      </w:r>
      <w:r>
        <w:t>u4) + 0</w:t>
      </w:r>
      <w:r w:rsidR="00644CD5">
        <w:t>.</w:t>
      </w:r>
      <w:r>
        <w:t>0118*T(v8</w:t>
      </w:r>
      <w:r w:rsidR="00644CD5">
        <w:t>.</w:t>
      </w:r>
      <w:r>
        <w:t>u28) -0</w:t>
      </w:r>
      <w:r w:rsidR="00644CD5">
        <w:t>.</w:t>
      </w:r>
      <w:r>
        <w:t>0108*T(v13</w:t>
      </w:r>
      <w:r w:rsidR="00644CD5">
        <w:t>.</w:t>
      </w:r>
      <w:r>
        <w:t>u27) + 0</w:t>
      </w:r>
      <w:r w:rsidR="00644CD5">
        <w:t>.</w:t>
      </w:r>
      <w:r>
        <w:t>00976*T(v29</w:t>
      </w:r>
      <w:r w:rsidR="00644CD5">
        <w:t>.</w:t>
      </w:r>
      <w:r>
        <w:t>u4) -0</w:t>
      </w:r>
      <w:r w:rsidR="00644CD5">
        <w:t>.</w:t>
      </w:r>
      <w:r>
        <w:t>00641*T(v7</w:t>
      </w:r>
      <w:r w:rsidR="00644CD5">
        <w:t>.</w:t>
      </w:r>
      <w:r>
        <w:t>u36) -0</w:t>
      </w:r>
      <w:r w:rsidR="00644CD5">
        <w:t>.</w:t>
      </w:r>
      <w:r>
        <w:t>00397*T(v10</w:t>
      </w:r>
      <w:r w:rsidR="00644CD5">
        <w:t>.</w:t>
      </w:r>
      <w:r>
        <w:t>u27) -0</w:t>
      </w:r>
      <w:r w:rsidR="00644CD5">
        <w:t>.</w:t>
      </w:r>
      <w:r>
        <w:t>00527*T(v2</w:t>
      </w:r>
      <w:r w:rsidR="00644CD5">
        <w:t>.</w:t>
      </w:r>
      <w:r>
        <w:t>u4) -0</w:t>
      </w:r>
      <w:r w:rsidR="00644CD5">
        <w:t>.</w:t>
      </w:r>
      <w:r>
        <w:t>00223*T(v35</w:t>
      </w:r>
      <w:r w:rsidR="00644CD5">
        <w:t>.</w:t>
      </w:r>
      <w:r>
        <w:t>u3) + 0</w:t>
      </w:r>
      <w:r w:rsidR="00644CD5">
        <w:t>.</w:t>
      </w:r>
      <w:r>
        <w:t>000695*T(v32</w:t>
      </w:r>
      <w:r w:rsidR="00644CD5">
        <w:t>.</w:t>
      </w:r>
      <w:r>
        <w:t>u9) + 6</w:t>
      </w:r>
      <w:r w:rsidR="00644CD5">
        <w:t>.</w:t>
      </w:r>
      <w:r>
        <w:t>62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200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674*T(v2</w:t>
      </w:r>
      <w:r w:rsidR="00644CD5">
        <w:t>.</w:t>
      </w:r>
      <w:r>
        <w:t>u4) + 0</w:t>
      </w:r>
      <w:r w:rsidR="00644CD5">
        <w:t>.</w:t>
      </w:r>
      <w:r>
        <w:t>808*T(v11</w:t>
      </w:r>
      <w:r w:rsidR="00644CD5">
        <w:t>.</w:t>
      </w:r>
      <w:r>
        <w:t>u14) + 38</w:t>
      </w:r>
      <w:r w:rsidR="00644CD5">
        <w:t>.</w:t>
      </w:r>
      <w:r>
        <w:t>6*Volume -0</w:t>
      </w:r>
      <w:r w:rsidR="00644CD5">
        <w:t>.</w:t>
      </w:r>
      <w:r>
        <w:t>161*T(v7</w:t>
      </w:r>
      <w:r w:rsidR="00644CD5">
        <w:t>.</w:t>
      </w:r>
      <w:r>
        <w:t>u19) + 0</w:t>
      </w:r>
      <w:r w:rsidR="00644CD5">
        <w:t>.</w:t>
      </w:r>
      <w:r>
        <w:t>162*T(v15</w:t>
      </w:r>
      <w:r w:rsidR="00644CD5">
        <w:t>.</w:t>
      </w:r>
      <w:r>
        <w:t>u7) -0</w:t>
      </w:r>
      <w:r w:rsidR="00644CD5">
        <w:t>.</w:t>
      </w:r>
      <w:r>
        <w:t>957*T(v8</w:t>
      </w:r>
      <w:r w:rsidR="00644CD5">
        <w:t>.</w:t>
      </w:r>
      <w:r>
        <w:t>u9) + 2</w:t>
      </w:r>
      <w:r w:rsidR="00644CD5">
        <w:t>.</w:t>
      </w:r>
      <w:r>
        <w:t>17*T(u2) -45</w:t>
      </w:r>
      <w:r w:rsidR="00644CD5">
        <w:t>.</w:t>
      </w:r>
      <w:r>
        <w:t>7*Volume^2 -0</w:t>
      </w:r>
      <w:r w:rsidR="00644CD5">
        <w:t>.</w:t>
      </w:r>
      <w:r>
        <w:t>719*T(v4</w:t>
      </w:r>
      <w:r w:rsidR="00644CD5">
        <w:t>.</w:t>
      </w:r>
      <w:r>
        <w:t>u3) + 0</w:t>
      </w:r>
      <w:r w:rsidR="00644CD5">
        <w:t>.</w:t>
      </w:r>
      <w:r>
        <w:t>626*T(v16</w:t>
      </w:r>
      <w:r w:rsidR="00644CD5">
        <w:t>.</w:t>
      </w:r>
      <w:r>
        <w:t>u26) + 0</w:t>
      </w:r>
      <w:r w:rsidR="00644CD5">
        <w:t>.</w:t>
      </w:r>
      <w:r>
        <w:t>907*T(v3</w:t>
      </w:r>
      <w:r w:rsidR="00644CD5">
        <w:t>.</w:t>
      </w:r>
      <w:r>
        <w:t>u3) -0</w:t>
      </w:r>
      <w:r w:rsidR="00644CD5">
        <w:t>.</w:t>
      </w:r>
      <w:r>
        <w:t>144*T(v11</w:t>
      </w:r>
      <w:r w:rsidR="00644CD5">
        <w:t>.</w:t>
      </w:r>
      <w:r>
        <w:t>u32) -1</w:t>
      </w:r>
      <w:r w:rsidR="00644CD5">
        <w:t>.</w:t>
      </w:r>
      <w:r>
        <w:t>62*T(v1</w:t>
      </w:r>
      <w:r w:rsidR="00644CD5">
        <w:t>.</w:t>
      </w:r>
      <w:r>
        <w:t>u20) + 0</w:t>
      </w:r>
      <w:r w:rsidR="00644CD5">
        <w:t>.</w:t>
      </w:r>
      <w:r>
        <w:t>284*T(v14</w:t>
      </w:r>
      <w:r w:rsidR="00644CD5">
        <w:t>.</w:t>
      </w:r>
      <w:r>
        <w:t>u9) + 0</w:t>
      </w:r>
      <w:r w:rsidR="00644CD5">
        <w:t>.</w:t>
      </w:r>
      <w:r>
        <w:t>525*T(v4</w:t>
      </w:r>
      <w:r w:rsidR="00644CD5">
        <w:t>.</w:t>
      </w:r>
      <w:r>
        <w:t>u23) + 0</w:t>
      </w:r>
      <w:r w:rsidR="00644CD5">
        <w:t>.</w:t>
      </w:r>
      <w:r>
        <w:t>72*T(v8</w:t>
      </w:r>
      <w:r w:rsidR="00644CD5">
        <w:t>.</w:t>
      </w:r>
      <w:r>
        <w:t>u20) -0</w:t>
      </w:r>
      <w:r w:rsidR="00644CD5">
        <w:t>.</w:t>
      </w:r>
      <w:r>
        <w:t>41*T(v22</w:t>
      </w:r>
      <w:r w:rsidR="00644CD5">
        <w:t>.</w:t>
      </w:r>
      <w:r>
        <w:t>u14) + 0</w:t>
      </w:r>
      <w:r w:rsidR="00644CD5">
        <w:t>.</w:t>
      </w:r>
      <w:r>
        <w:t>255*T(v42) -0</w:t>
      </w:r>
      <w:r w:rsidR="00644CD5">
        <w:t>.</w:t>
      </w:r>
      <w:r>
        <w:t>276*T(v13</w:t>
      </w:r>
      <w:r w:rsidR="00644CD5">
        <w:t>.</w:t>
      </w:r>
      <w:r>
        <w:t>u16) + 0</w:t>
      </w:r>
      <w:r w:rsidR="00644CD5">
        <w:t>.</w:t>
      </w:r>
      <w:r>
        <w:t>524*T(v13</w:t>
      </w:r>
      <w:r w:rsidR="00644CD5">
        <w:t>.</w:t>
      </w:r>
      <w:r>
        <w:t>u7) -0</w:t>
      </w:r>
      <w:r w:rsidR="00644CD5">
        <w:t>.</w:t>
      </w:r>
      <w:r>
        <w:t>15*T(v9) -0</w:t>
      </w:r>
      <w:r w:rsidR="00644CD5">
        <w:t>.</w:t>
      </w:r>
      <w:r>
        <w:t>551*T(v4</w:t>
      </w:r>
      <w:r w:rsidR="00644CD5">
        <w:t>.</w:t>
      </w:r>
      <w:r>
        <w:t>u22) -0</w:t>
      </w:r>
      <w:r w:rsidR="00644CD5">
        <w:t>.</w:t>
      </w:r>
      <w:r>
        <w:t>503*T(v22</w:t>
      </w:r>
      <w:r w:rsidR="00644CD5">
        <w:t>.</w:t>
      </w:r>
      <w:r>
        <w:t>u7) + 0</w:t>
      </w:r>
      <w:r w:rsidR="00644CD5">
        <w:t>.</w:t>
      </w:r>
      <w:r>
        <w:t>262*T(v24</w:t>
      </w:r>
      <w:r w:rsidR="00644CD5">
        <w:t>.</w:t>
      </w:r>
      <w:r>
        <w:t>u12) + 0</w:t>
      </w:r>
      <w:r w:rsidR="00644CD5">
        <w:t>.</w:t>
      </w:r>
      <w:r>
        <w:t>556*T(v14</w:t>
      </w:r>
      <w:r w:rsidR="00644CD5">
        <w:t>.</w:t>
      </w:r>
      <w:r>
        <w:t>u7) + 0</w:t>
      </w:r>
      <w:r w:rsidR="00644CD5">
        <w:t>.</w:t>
      </w:r>
      <w:r>
        <w:t>422*T(v5</w:t>
      </w:r>
      <w:r w:rsidR="00644CD5">
        <w:t>.</w:t>
      </w:r>
      <w:r>
        <w:t>u36) + 0</w:t>
      </w:r>
      <w:r w:rsidR="00644CD5">
        <w:t>.</w:t>
      </w:r>
      <w:r>
        <w:t>156*T(v28</w:t>
      </w:r>
      <w:r w:rsidR="00644CD5">
        <w:t>.</w:t>
      </w:r>
      <w:r>
        <w:t>u11) + 0</w:t>
      </w:r>
      <w:r w:rsidR="00644CD5">
        <w:t>.</w:t>
      </w:r>
      <w:r>
        <w:t>501*T(v11</w:t>
      </w:r>
      <w:r w:rsidR="00644CD5">
        <w:t>.</w:t>
      </w:r>
      <w:r>
        <w:t>u13) + 0</w:t>
      </w:r>
      <w:r w:rsidR="00644CD5">
        <w:t>.</w:t>
      </w:r>
      <w:r>
        <w:t>606*T(v18</w:t>
      </w:r>
      <w:r w:rsidR="00644CD5">
        <w:t>.</w:t>
      </w:r>
      <w:r>
        <w:t>u4) + 22</w:t>
      </w:r>
      <w:r w:rsidR="00644CD5">
        <w:t>.</w:t>
      </w:r>
      <w:r>
        <w:t>3*Volume^3 -0</w:t>
      </w:r>
      <w:r w:rsidR="00644CD5">
        <w:t>.</w:t>
      </w:r>
      <w:r>
        <w:t>816*T(v39</w:t>
      </w:r>
      <w:r w:rsidR="00644CD5">
        <w:t>.</w:t>
      </w:r>
      <w:r>
        <w:t>u2) + 0</w:t>
      </w:r>
      <w:r w:rsidR="00644CD5">
        <w:t>.</w:t>
      </w:r>
      <w:r>
        <w:t>524*T(v1</w:t>
      </w:r>
      <w:r w:rsidR="00644CD5">
        <w:t>.</w:t>
      </w:r>
      <w:r>
        <w:t>u30) + 1</w:t>
      </w:r>
      <w:r w:rsidR="00644CD5">
        <w:t>.</w:t>
      </w:r>
      <w:r>
        <w:t>09*T(v1</w:t>
      </w:r>
      <w:r w:rsidR="00644CD5">
        <w:t>.</w:t>
      </w:r>
      <w:r>
        <w:t>u7) + 0</w:t>
      </w:r>
      <w:r w:rsidR="00644CD5">
        <w:t>.</w:t>
      </w:r>
      <w:r>
        <w:t>356*T(v27) -0</w:t>
      </w:r>
      <w:r w:rsidR="00644CD5">
        <w:t>.</w:t>
      </w:r>
      <w:r>
        <w:t>418*T(v7</w:t>
      </w:r>
      <w:r w:rsidR="00644CD5">
        <w:t>.</w:t>
      </w:r>
      <w:r>
        <w:t>u4) + 0</w:t>
      </w:r>
      <w:r w:rsidR="00644CD5">
        <w:t>.</w:t>
      </w:r>
      <w:r>
        <w:t>563*T(v6</w:t>
      </w:r>
      <w:r w:rsidR="00644CD5">
        <w:t>.</w:t>
      </w:r>
      <w:r>
        <w:t>u25) -0</w:t>
      </w:r>
      <w:r w:rsidR="00644CD5">
        <w:t>.</w:t>
      </w:r>
      <w:r>
        <w:t>182*T(v20</w:t>
      </w:r>
      <w:r w:rsidR="00644CD5">
        <w:t>.</w:t>
      </w:r>
      <w:r>
        <w:t>u8) -0</w:t>
      </w:r>
      <w:r w:rsidR="00644CD5">
        <w:t>.</w:t>
      </w:r>
      <w:r>
        <w:t>397*T(v2) -3</w:t>
      </w:r>
      <w:r w:rsidR="00644CD5">
        <w:t>.</w:t>
      </w:r>
      <w:r>
        <w:t>74*u -0</w:t>
      </w:r>
      <w:r w:rsidR="00644CD5">
        <w:t>.</w:t>
      </w:r>
      <w:r>
        <w:t>351*T(u37) + 0</w:t>
      </w:r>
      <w:r w:rsidR="00644CD5">
        <w:t>.</w:t>
      </w:r>
      <w:r>
        <w:t>532*T(u28) -0</w:t>
      </w:r>
      <w:r w:rsidR="00644CD5">
        <w:t>.</w:t>
      </w:r>
      <w:r>
        <w:t>886*T(v8</w:t>
      </w:r>
      <w:r w:rsidR="00644CD5">
        <w:t>.</w:t>
      </w:r>
      <w:r>
        <w:t>u12) -0</w:t>
      </w:r>
      <w:r w:rsidR="00644CD5">
        <w:t>.</w:t>
      </w:r>
      <w:r>
        <w:t>782*T(v5</w:t>
      </w:r>
      <w:r w:rsidR="00644CD5">
        <w:t>.</w:t>
      </w:r>
      <w:r>
        <w:t>u11) -0</w:t>
      </w:r>
      <w:r w:rsidR="00644CD5">
        <w:t>.</w:t>
      </w:r>
      <w:r>
        <w:t>547*T(v17</w:t>
      </w:r>
      <w:r w:rsidR="00644CD5">
        <w:t>.</w:t>
      </w:r>
      <w:r>
        <w:t>u25) + 0</w:t>
      </w:r>
      <w:r w:rsidR="00644CD5">
        <w:t>.</w:t>
      </w:r>
      <w:r>
        <w:t>376*T(v11</w:t>
      </w:r>
      <w:r w:rsidR="00644CD5">
        <w:t>.</w:t>
      </w:r>
      <w:r>
        <w:t>u26) -0</w:t>
      </w:r>
      <w:r w:rsidR="00644CD5">
        <w:t>.</w:t>
      </w:r>
      <w:r>
        <w:t>39*T(v25</w:t>
      </w:r>
      <w:r w:rsidR="00644CD5">
        <w:t>.</w:t>
      </w:r>
      <w:r>
        <w:t>u4) -0</w:t>
      </w:r>
      <w:r w:rsidR="00644CD5">
        <w:t>.</w:t>
      </w:r>
      <w:r>
        <w:t>375*T(v17) + 0</w:t>
      </w:r>
      <w:r w:rsidR="00644CD5">
        <w:t>.</w:t>
      </w:r>
      <w:r>
        <w:t>307*T(v6</w:t>
      </w:r>
      <w:r w:rsidR="00644CD5">
        <w:t>.</w:t>
      </w:r>
      <w:r>
        <w:t>u34) -0</w:t>
      </w:r>
      <w:r w:rsidR="00644CD5">
        <w:t>.</w:t>
      </w:r>
      <w:r>
        <w:t>603*T(v23</w:t>
      </w:r>
      <w:r w:rsidR="00644CD5">
        <w:t>.</w:t>
      </w:r>
      <w:r>
        <w:t>u12) -0</w:t>
      </w:r>
      <w:r w:rsidR="00644CD5">
        <w:t>.</w:t>
      </w:r>
      <w:r>
        <w:t>428*T(v19) + 0</w:t>
      </w:r>
      <w:r w:rsidR="00644CD5">
        <w:t>.</w:t>
      </w:r>
      <w:r>
        <w:t>678*T(v13</w:t>
      </w:r>
      <w:r w:rsidR="00644CD5">
        <w:t>.</w:t>
      </w:r>
      <w:r>
        <w:t>u12) + 0</w:t>
      </w:r>
      <w:r w:rsidR="00644CD5">
        <w:t>.</w:t>
      </w:r>
      <w:r>
        <w:t>74*T(v9</w:t>
      </w:r>
      <w:r w:rsidR="00644CD5">
        <w:t>.</w:t>
      </w:r>
      <w:r>
        <w:t>u27) + 0</w:t>
      </w:r>
      <w:r w:rsidR="00644CD5">
        <w:t>.</w:t>
      </w:r>
      <w:r>
        <w:t>375*T(u9) -0</w:t>
      </w:r>
      <w:r w:rsidR="00644CD5">
        <w:t>.</w:t>
      </w:r>
      <w:r>
        <w:t>587*T(v15</w:t>
      </w:r>
      <w:r w:rsidR="00644CD5">
        <w:t>.</w:t>
      </w:r>
      <w:r>
        <w:t>u26) -0</w:t>
      </w:r>
      <w:r w:rsidR="00644CD5">
        <w:t>.</w:t>
      </w:r>
      <w:r>
        <w:t>505*T(v5) -0</w:t>
      </w:r>
      <w:r w:rsidR="00644CD5">
        <w:t>.</w:t>
      </w:r>
      <w:r>
        <w:t>381*T(v10</w:t>
      </w:r>
      <w:r w:rsidR="00644CD5">
        <w:t>.</w:t>
      </w:r>
      <w:r>
        <w:t>u11) -0</w:t>
      </w:r>
      <w:r w:rsidR="00644CD5">
        <w:t>.</w:t>
      </w:r>
      <w:r>
        <w:t>691*T(v6</w:t>
      </w:r>
      <w:r w:rsidR="00644CD5">
        <w:t>.</w:t>
      </w:r>
      <w:r>
        <w:t>u12) + 0</w:t>
      </w:r>
      <w:r w:rsidR="00644CD5">
        <w:t>.</w:t>
      </w:r>
      <w:r>
        <w:t>426*T(v2</w:t>
      </w:r>
      <w:r w:rsidR="00644CD5">
        <w:t>.</w:t>
      </w:r>
      <w:r>
        <w:t>u6) + 0</w:t>
      </w:r>
      <w:r w:rsidR="00644CD5">
        <w:t>.</w:t>
      </w:r>
      <w:r>
        <w:t>399*T(v23</w:t>
      </w:r>
      <w:r w:rsidR="00644CD5">
        <w:t>.</w:t>
      </w:r>
      <w:r>
        <w:t>u13) + 0</w:t>
      </w:r>
      <w:r w:rsidR="00644CD5">
        <w:t>.</w:t>
      </w:r>
      <w:r>
        <w:t>608*T(v3</w:t>
      </w:r>
      <w:r w:rsidR="00644CD5">
        <w:t>.</w:t>
      </w:r>
      <w:r>
        <w:t>u35) + 0</w:t>
      </w:r>
      <w:r w:rsidR="00644CD5">
        <w:t>.</w:t>
      </w:r>
      <w:r>
        <w:t>323*T(v37</w:t>
      </w:r>
      <w:r w:rsidR="00644CD5">
        <w:t>.</w:t>
      </w:r>
      <w:r>
        <w:t>u6) -0</w:t>
      </w:r>
      <w:r w:rsidR="00644CD5">
        <w:t>.</w:t>
      </w:r>
      <w:r>
        <w:t>983*T(v3) -0</w:t>
      </w:r>
      <w:r w:rsidR="00644CD5">
        <w:t>.</w:t>
      </w:r>
      <w:r>
        <w:t>453*T(v17</w:t>
      </w:r>
      <w:r w:rsidR="00644CD5">
        <w:t>.</w:t>
      </w:r>
      <w:r>
        <w:t>u23) -0</w:t>
      </w:r>
      <w:r w:rsidR="00644CD5">
        <w:t>.</w:t>
      </w:r>
      <w:r>
        <w:t>801*T(v13</w:t>
      </w:r>
      <w:r w:rsidR="00644CD5">
        <w:t>.</w:t>
      </w:r>
      <w:r>
        <w:t>u19) + 0</w:t>
      </w:r>
      <w:r w:rsidR="00644CD5">
        <w:t>.</w:t>
      </w:r>
      <w:r>
        <w:t>146*T(v18</w:t>
      </w:r>
      <w:r w:rsidR="00644CD5">
        <w:t>.</w:t>
      </w:r>
      <w:r>
        <w:t>u10) -0</w:t>
      </w:r>
      <w:r w:rsidR="00644CD5">
        <w:t>.</w:t>
      </w:r>
      <w:r>
        <w:t>63*T(v16) -0</w:t>
      </w:r>
      <w:r w:rsidR="00644CD5">
        <w:t>.</w:t>
      </w:r>
      <w:r>
        <w:t>883*T(v2</w:t>
      </w:r>
      <w:r w:rsidR="00644CD5">
        <w:t>.</w:t>
      </w:r>
      <w:r>
        <w:t>u24) -0</w:t>
      </w:r>
      <w:r w:rsidR="00644CD5">
        <w:t>.</w:t>
      </w:r>
      <w:r>
        <w:t>638*T(v17</w:t>
      </w:r>
      <w:r w:rsidR="00644CD5">
        <w:t>.</w:t>
      </w:r>
      <w:r>
        <w:t>u11) + 0</w:t>
      </w:r>
      <w:r w:rsidR="00644CD5">
        <w:t>.</w:t>
      </w:r>
      <w:r>
        <w:t>423*T(v9</w:t>
      </w:r>
      <w:r w:rsidR="00644CD5">
        <w:t>.</w:t>
      </w:r>
      <w:r>
        <w:t>u16) + 0</w:t>
      </w:r>
      <w:r w:rsidR="00644CD5">
        <w:t>.</w:t>
      </w:r>
      <w:r>
        <w:t>517*T(v20</w:t>
      </w:r>
      <w:r w:rsidR="00644CD5">
        <w:t>.</w:t>
      </w:r>
      <w:r>
        <w:t>u1) -0</w:t>
      </w:r>
      <w:r w:rsidR="00644CD5">
        <w:t>.</w:t>
      </w:r>
      <w:r>
        <w:t>405*T(v13</w:t>
      </w:r>
      <w:r w:rsidR="00644CD5">
        <w:t>.</w:t>
      </w:r>
      <w:r>
        <w:t>u4) + 0</w:t>
      </w:r>
      <w:r w:rsidR="00644CD5">
        <w:t>.</w:t>
      </w:r>
      <w:r>
        <w:t>793*T(v1</w:t>
      </w:r>
      <w:r w:rsidR="00644CD5">
        <w:t>.</w:t>
      </w:r>
      <w:r>
        <w:t>u9) -0</w:t>
      </w:r>
      <w:r w:rsidR="00644CD5">
        <w:t>.</w:t>
      </w:r>
      <w:r>
        <w:t>675*T(v12</w:t>
      </w:r>
      <w:r w:rsidR="00644CD5">
        <w:t>.</w:t>
      </w:r>
      <w:r>
        <w:t>u13) + 0</w:t>
      </w:r>
      <w:r w:rsidR="00644CD5">
        <w:t>.</w:t>
      </w:r>
      <w:r>
        <w:t>522*T(v11</w:t>
      </w:r>
      <w:r w:rsidR="00644CD5">
        <w:t>.</w:t>
      </w:r>
      <w:r>
        <w:t>u25) -0</w:t>
      </w:r>
      <w:r w:rsidR="00644CD5">
        <w:t>.</w:t>
      </w:r>
      <w:r>
        <w:t>338*T(v24</w:t>
      </w:r>
      <w:r w:rsidR="00644CD5">
        <w:t>.</w:t>
      </w:r>
      <w:r>
        <w:t>u9) + 0</w:t>
      </w:r>
      <w:r w:rsidR="00644CD5">
        <w:t>.</w:t>
      </w:r>
      <w:r>
        <w:t>252*NumNegative -0</w:t>
      </w:r>
      <w:r w:rsidR="00644CD5">
        <w:t>.</w:t>
      </w:r>
      <w:r>
        <w:t>842*T(v2</w:t>
      </w:r>
      <w:r w:rsidR="00644CD5">
        <w:t>.</w:t>
      </w:r>
      <w:r>
        <w:t>u20) + 0</w:t>
      </w:r>
      <w:r w:rsidR="00644CD5">
        <w:t>.</w:t>
      </w:r>
      <w:r>
        <w:t>502*T(v13</w:t>
      </w:r>
      <w:r w:rsidR="00644CD5">
        <w:t>.</w:t>
      </w:r>
      <w:r>
        <w:t>u18) -0</w:t>
      </w:r>
      <w:r w:rsidR="00644CD5">
        <w:t>.</w:t>
      </w:r>
      <w:r>
        <w:t>188*T(v6</w:t>
      </w:r>
      <w:r w:rsidR="00644CD5">
        <w:t>.</w:t>
      </w:r>
      <w:r>
        <w:t>u21) -0</w:t>
      </w:r>
      <w:r w:rsidR="00644CD5">
        <w:t>.</w:t>
      </w:r>
      <w:r>
        <w:t>671*T(v18</w:t>
      </w:r>
      <w:r w:rsidR="00644CD5">
        <w:t>.</w:t>
      </w:r>
      <w:r>
        <w:t>u9) + 0</w:t>
      </w:r>
      <w:r w:rsidR="00644CD5">
        <w:t>.</w:t>
      </w:r>
      <w:r>
        <w:t>325*T(v4</w:t>
      </w:r>
      <w:r w:rsidR="00644CD5">
        <w:t>.</w:t>
      </w:r>
      <w:r>
        <w:t>u18) -0</w:t>
      </w:r>
      <w:r w:rsidR="00644CD5">
        <w:t>.</w:t>
      </w:r>
      <w:r>
        <w:t>554*T(v17</w:t>
      </w:r>
      <w:r w:rsidR="00644CD5">
        <w:t>.</w:t>
      </w:r>
      <w:r>
        <w:t>u26) -0</w:t>
      </w:r>
      <w:r w:rsidR="00644CD5">
        <w:t>.</w:t>
      </w:r>
      <w:r>
        <w:t>757*T(v4</w:t>
      </w:r>
      <w:r w:rsidR="00644CD5">
        <w:t>.</w:t>
      </w:r>
      <w:r>
        <w:t>u2) -0</w:t>
      </w:r>
      <w:r w:rsidR="00644CD5">
        <w:t>.</w:t>
      </w:r>
      <w:r>
        <w:t>251*T(v3</w:t>
      </w:r>
      <w:r w:rsidR="00644CD5">
        <w:t>.</w:t>
      </w:r>
      <w:r>
        <w:t>u6) + 0</w:t>
      </w:r>
      <w:r w:rsidR="00644CD5">
        <w:t>.</w:t>
      </w:r>
      <w:r>
        <w:t>407*T(v40</w:t>
      </w:r>
      <w:r w:rsidR="00644CD5">
        <w:t>.</w:t>
      </w:r>
      <w:r>
        <w:t>u1) + 0</w:t>
      </w:r>
      <w:r w:rsidR="00644CD5">
        <w:t>.</w:t>
      </w:r>
      <w:r>
        <w:t>331*T(v10</w:t>
      </w:r>
      <w:r w:rsidR="00644CD5">
        <w:t>.</w:t>
      </w:r>
      <w:r>
        <w:t>u16) + 0</w:t>
      </w:r>
      <w:r w:rsidR="00644CD5">
        <w:t>.</w:t>
      </w:r>
      <w:r>
        <w:t>491*T(v21</w:t>
      </w:r>
      <w:r w:rsidR="00644CD5">
        <w:t>.</w:t>
      </w:r>
      <w:r>
        <w:t>u16) + 0</w:t>
      </w:r>
      <w:r w:rsidR="00644CD5">
        <w:t>.</w:t>
      </w:r>
      <w:r>
        <w:t>312*T(v8</w:t>
      </w:r>
      <w:r w:rsidR="00644CD5">
        <w:t>.</w:t>
      </w:r>
      <w:r>
        <w:t>u14) + 0</w:t>
      </w:r>
      <w:r w:rsidR="00644CD5">
        <w:t>.</w:t>
      </w:r>
      <w:r>
        <w:t>641*T(v21</w:t>
      </w:r>
      <w:r w:rsidR="00644CD5">
        <w:t>.</w:t>
      </w:r>
      <w:r>
        <w:t>u14) -0</w:t>
      </w:r>
      <w:r w:rsidR="00644CD5">
        <w:t>.</w:t>
      </w:r>
      <w:r>
        <w:t>157*T(v2</w:t>
      </w:r>
      <w:r w:rsidR="00644CD5">
        <w:t>.</w:t>
      </w:r>
      <w:r>
        <w:t>u41) -0</w:t>
      </w:r>
      <w:r w:rsidR="00644CD5">
        <w:t>.</w:t>
      </w:r>
      <w:r>
        <w:t>464*T(v14</w:t>
      </w:r>
      <w:r w:rsidR="00644CD5">
        <w:t>.</w:t>
      </w:r>
      <w:r>
        <w:t>u20) -0</w:t>
      </w:r>
      <w:r w:rsidR="00644CD5">
        <w:t>.</w:t>
      </w:r>
      <w:r>
        <w:t>337*T(v20</w:t>
      </w:r>
      <w:r w:rsidR="00644CD5">
        <w:t>.</w:t>
      </w:r>
      <w:r>
        <w:t>u18) -0</w:t>
      </w:r>
      <w:r w:rsidR="00644CD5">
        <w:t>.</w:t>
      </w:r>
      <w:r>
        <w:t>906*T(v3</w:t>
      </w:r>
      <w:r w:rsidR="00644CD5">
        <w:t>.</w:t>
      </w:r>
      <w:r>
        <w:t>u11) + 0</w:t>
      </w:r>
      <w:r w:rsidR="00644CD5">
        <w:t>.</w:t>
      </w:r>
      <w:r>
        <w:t>477*T(v4</w:t>
      </w:r>
      <w:r w:rsidR="00644CD5">
        <w:t>.</w:t>
      </w:r>
      <w:r>
        <w:t>u8) + 0</w:t>
      </w:r>
      <w:r w:rsidR="00644CD5">
        <w:t>.</w:t>
      </w:r>
      <w:r>
        <w:t>389*T(v27</w:t>
      </w:r>
      <w:r w:rsidR="00644CD5">
        <w:t>.</w:t>
      </w:r>
      <w:r>
        <w:t>u15) + 0</w:t>
      </w:r>
      <w:r w:rsidR="00644CD5">
        <w:t>.</w:t>
      </w:r>
      <w:r>
        <w:t>607*T(v25</w:t>
      </w:r>
      <w:r w:rsidR="00644CD5">
        <w:t>.</w:t>
      </w:r>
      <w:r>
        <w:t>u9) + 0</w:t>
      </w:r>
      <w:r w:rsidR="00644CD5">
        <w:t>.</w:t>
      </w:r>
      <w:r>
        <w:t>177*T(v12</w:t>
      </w:r>
      <w:r w:rsidR="00644CD5">
        <w:t>.</w:t>
      </w:r>
      <w:r>
        <w:t>u4) -0</w:t>
      </w:r>
      <w:r w:rsidR="00644CD5">
        <w:t>.</w:t>
      </w:r>
      <w:r>
        <w:t>197*T(v25</w:t>
      </w:r>
      <w:r w:rsidR="00644CD5">
        <w:t>.</w:t>
      </w:r>
      <w:r>
        <w:t>u17) -0</w:t>
      </w:r>
      <w:r w:rsidR="00644CD5">
        <w:t>.</w:t>
      </w:r>
      <w:r>
        <w:t>594*T(v15</w:t>
      </w:r>
      <w:r w:rsidR="00644CD5">
        <w:t>.</w:t>
      </w:r>
      <w:r>
        <w:t>u19) + 0</w:t>
      </w:r>
      <w:r w:rsidR="00644CD5">
        <w:t>.</w:t>
      </w:r>
      <w:r>
        <w:t>311*T(v15</w:t>
      </w:r>
      <w:r w:rsidR="00644CD5">
        <w:t>.</w:t>
      </w:r>
      <w:r>
        <w:t>u14) + 0</w:t>
      </w:r>
      <w:r w:rsidR="00644CD5">
        <w:t>.</w:t>
      </w:r>
      <w:r>
        <w:t>399*T(v27</w:t>
      </w:r>
      <w:r w:rsidR="00644CD5">
        <w:t>.</w:t>
      </w:r>
      <w:r>
        <w:t>u2) + 0</w:t>
      </w:r>
      <w:r w:rsidR="00644CD5">
        <w:t>.</w:t>
      </w:r>
      <w:r>
        <w:t>675*T(v3</w:t>
      </w:r>
      <w:r w:rsidR="00644CD5">
        <w:t>.</w:t>
      </w:r>
      <w:r>
        <w:t>u8) -0</w:t>
      </w:r>
      <w:r w:rsidR="00644CD5">
        <w:t>.</w:t>
      </w:r>
      <w:r>
        <w:t>538*T(v27</w:t>
      </w:r>
      <w:r w:rsidR="00644CD5">
        <w:t>.</w:t>
      </w:r>
      <w:r>
        <w:t>u11) + 0</w:t>
      </w:r>
      <w:r w:rsidR="00644CD5">
        <w:t>.</w:t>
      </w:r>
      <w:r>
        <w:t>366*T(v7</w:t>
      </w:r>
      <w:r w:rsidR="00644CD5">
        <w:t>.</w:t>
      </w:r>
      <w:r>
        <w:t>u1) + 0</w:t>
      </w:r>
      <w:r w:rsidR="00644CD5">
        <w:t>.</w:t>
      </w:r>
      <w:r>
        <w:t>552*T(v16</w:t>
      </w:r>
      <w:r w:rsidR="00644CD5">
        <w:t>.</w:t>
      </w:r>
      <w:r>
        <w:t>u13) + 0</w:t>
      </w:r>
      <w:r w:rsidR="00644CD5">
        <w:t>.</w:t>
      </w:r>
      <w:r>
        <w:t>517*T(v19</w:t>
      </w:r>
      <w:r w:rsidR="00644CD5">
        <w:t>.</w:t>
      </w:r>
      <w:r>
        <w:t>u20) + 0</w:t>
      </w:r>
      <w:r w:rsidR="00644CD5">
        <w:t>.</w:t>
      </w:r>
      <w:r>
        <w:t>335*T(v31</w:t>
      </w:r>
      <w:r w:rsidR="00644CD5">
        <w:t>.</w:t>
      </w:r>
      <w:r>
        <w:t>u2) + 0</w:t>
      </w:r>
      <w:r w:rsidR="00644CD5">
        <w:t>.</w:t>
      </w:r>
      <w:r>
        <w:t>474*T(v13</w:t>
      </w:r>
      <w:r w:rsidR="00644CD5">
        <w:t>.</w:t>
      </w:r>
      <w:r>
        <w:t>u14) -0</w:t>
      </w:r>
      <w:r w:rsidR="00644CD5">
        <w:t>.</w:t>
      </w:r>
      <w:r>
        <w:t>519*T(v3</w:t>
      </w:r>
      <w:r w:rsidR="00644CD5">
        <w:t>.</w:t>
      </w:r>
      <w:r>
        <w:t>u15) -0</w:t>
      </w:r>
      <w:r w:rsidR="00644CD5">
        <w:t>.</w:t>
      </w:r>
      <w:r>
        <w:t>404*T(v20</w:t>
      </w:r>
      <w:r w:rsidR="00644CD5">
        <w:t>.</w:t>
      </w:r>
      <w:r>
        <w:t>u21) -0</w:t>
      </w:r>
      <w:r w:rsidR="00644CD5">
        <w:t>.</w:t>
      </w:r>
      <w:r>
        <w:t>417*T(v10</w:t>
      </w:r>
      <w:r w:rsidR="00644CD5">
        <w:t>.</w:t>
      </w:r>
      <w:r>
        <w:t>u24) + 0</w:t>
      </w:r>
      <w:r w:rsidR="00644CD5">
        <w:t>.</w:t>
      </w:r>
      <w:r>
        <w:t>531*T(v8</w:t>
      </w:r>
      <w:r w:rsidR="00644CD5">
        <w:t>.</w:t>
      </w:r>
      <w:r>
        <w:t>u18) -0</w:t>
      </w:r>
      <w:r w:rsidR="00644CD5">
        <w:t>.</w:t>
      </w:r>
      <w:r>
        <w:t>488*T(v10</w:t>
      </w:r>
      <w:r w:rsidR="00644CD5">
        <w:t>.</w:t>
      </w:r>
      <w:r>
        <w:t>u14) -0</w:t>
      </w:r>
      <w:r w:rsidR="00644CD5">
        <w:t>.</w:t>
      </w:r>
      <w:r>
        <w:t>415*T(v8</w:t>
      </w:r>
      <w:r w:rsidR="00644CD5">
        <w:t>.</w:t>
      </w:r>
      <w:r>
        <w:t>u28) + 0</w:t>
      </w:r>
      <w:r w:rsidR="00644CD5">
        <w:t>.</w:t>
      </w:r>
      <w:r>
        <w:t>603*T(v6</w:t>
      </w:r>
      <w:r w:rsidR="00644CD5">
        <w:t>.</w:t>
      </w:r>
      <w:r>
        <w:t>u18) + 0</w:t>
      </w:r>
      <w:r w:rsidR="00644CD5">
        <w:t>.</w:t>
      </w:r>
      <w:r>
        <w:t>438*T(v6</w:t>
      </w:r>
      <w:r w:rsidR="00644CD5">
        <w:t>.</w:t>
      </w:r>
      <w:r>
        <w:t>u22) -0</w:t>
      </w:r>
      <w:r w:rsidR="00644CD5">
        <w:t>.</w:t>
      </w:r>
      <w:r>
        <w:t>625*T(v40</w:t>
      </w:r>
      <w:r w:rsidR="00644CD5">
        <w:t>.</w:t>
      </w:r>
      <w:r>
        <w:t>u2) -0</w:t>
      </w:r>
      <w:r w:rsidR="00644CD5">
        <w:t>.</w:t>
      </w:r>
      <w:r>
        <w:t>506*T(v3</w:t>
      </w:r>
      <w:r w:rsidR="00644CD5">
        <w:t>.</w:t>
      </w:r>
      <w:r>
        <w:t>u23) -0</w:t>
      </w:r>
      <w:r w:rsidR="00644CD5">
        <w:t>.</w:t>
      </w:r>
      <w:r>
        <w:t>242*T(v10</w:t>
      </w:r>
      <w:r w:rsidR="00644CD5">
        <w:t>.</w:t>
      </w:r>
      <w:r>
        <w:t>u25) + 0</w:t>
      </w:r>
      <w:r w:rsidR="00644CD5">
        <w:t>.</w:t>
      </w:r>
      <w:r>
        <w:t>363*T(v9</w:t>
      </w:r>
      <w:r w:rsidR="00644CD5">
        <w:t>.</w:t>
      </w:r>
      <w:r>
        <w:t>u9) -0</w:t>
      </w:r>
      <w:r w:rsidR="00644CD5">
        <w:t>.</w:t>
      </w:r>
      <w:r>
        <w:t>547*T(v10</w:t>
      </w:r>
      <w:r w:rsidR="00644CD5">
        <w:t>.</w:t>
      </w:r>
      <w:r>
        <w:t>u21) -0</w:t>
      </w:r>
      <w:r w:rsidR="00644CD5">
        <w:t>.</w:t>
      </w:r>
      <w:r>
        <w:t>339*T(v9</w:t>
      </w:r>
      <w:r w:rsidR="00644CD5">
        <w:t>.</w:t>
      </w:r>
      <w:r>
        <w:t>u1) -0</w:t>
      </w:r>
      <w:r w:rsidR="00644CD5">
        <w:t>.</w:t>
      </w:r>
      <w:r>
        <w:t>346*T(v9</w:t>
      </w:r>
      <w:r w:rsidR="00644CD5">
        <w:t>.</w:t>
      </w:r>
      <w:r>
        <w:t>u24) -0</w:t>
      </w:r>
      <w:r w:rsidR="00644CD5">
        <w:t>.</w:t>
      </w:r>
      <w:r>
        <w:t>509*T(v8</w:t>
      </w:r>
      <w:r w:rsidR="00644CD5">
        <w:t>.</w:t>
      </w:r>
      <w:r>
        <w:t>u26) -0</w:t>
      </w:r>
      <w:r w:rsidR="00644CD5">
        <w:t>.</w:t>
      </w:r>
      <w:r>
        <w:t>351*T(v31</w:t>
      </w:r>
      <w:r w:rsidR="00644CD5">
        <w:t>.</w:t>
      </w:r>
      <w:r>
        <w:t>u7) + 0</w:t>
      </w:r>
      <w:r w:rsidR="00644CD5">
        <w:t>.</w:t>
      </w:r>
      <w:r>
        <w:t>144*T(v19</w:t>
      </w:r>
      <w:r w:rsidR="00644CD5">
        <w:t>.</w:t>
      </w:r>
      <w:r>
        <w:t>u15) -0</w:t>
      </w:r>
      <w:r w:rsidR="00644CD5">
        <w:t>.</w:t>
      </w:r>
      <w:r>
        <w:t>264*T(v12</w:t>
      </w:r>
      <w:r w:rsidR="00644CD5">
        <w:t>.</w:t>
      </w:r>
      <w:r>
        <w:t>u8) + 0</w:t>
      </w:r>
      <w:r w:rsidR="00644CD5">
        <w:t>.</w:t>
      </w:r>
      <w:r>
        <w:t>484*T(v1</w:t>
      </w:r>
      <w:r w:rsidR="00644CD5">
        <w:t>.</w:t>
      </w:r>
      <w:r>
        <w:t>u26) + 0</w:t>
      </w:r>
      <w:r w:rsidR="00644CD5">
        <w:t>.</w:t>
      </w:r>
      <w:r>
        <w:t>363*T(v1</w:t>
      </w:r>
      <w:r w:rsidR="00644CD5">
        <w:t>.</w:t>
      </w:r>
      <w:r>
        <w:t>u16) -0</w:t>
      </w:r>
      <w:r w:rsidR="00644CD5">
        <w:t>.</w:t>
      </w:r>
      <w:r>
        <w:t>42*T(v27</w:t>
      </w:r>
      <w:r w:rsidR="00644CD5">
        <w:t>.</w:t>
      </w:r>
      <w:r>
        <w:t>u5) -0</w:t>
      </w:r>
      <w:r w:rsidR="00644CD5">
        <w:t>.</w:t>
      </w:r>
      <w:r>
        <w:t>554*T(v4</w:t>
      </w:r>
      <w:r w:rsidR="00644CD5">
        <w:t>.</w:t>
      </w:r>
      <w:r>
        <w:t>u14) + 0</w:t>
      </w:r>
      <w:r w:rsidR="00644CD5">
        <w:t>.</w:t>
      </w:r>
      <w:r>
        <w:t>418*T(v7</w:t>
      </w:r>
      <w:r w:rsidR="00644CD5">
        <w:t>.</w:t>
      </w:r>
      <w:r>
        <w:t>u5) + 0</w:t>
      </w:r>
      <w:r w:rsidR="00644CD5">
        <w:t>.</w:t>
      </w:r>
      <w:r>
        <w:t>325*T(v17</w:t>
      </w:r>
      <w:r w:rsidR="00644CD5">
        <w:t>.</w:t>
      </w:r>
      <w:r>
        <w:t>u3) + 0</w:t>
      </w:r>
      <w:r w:rsidR="00644CD5">
        <w:t>.</w:t>
      </w:r>
      <w:r>
        <w:t>228*T(v24</w:t>
      </w:r>
      <w:r w:rsidR="00644CD5">
        <w:t>.</w:t>
      </w:r>
      <w:r>
        <w:t>u13) + 0</w:t>
      </w:r>
      <w:r w:rsidR="00644CD5">
        <w:t>.</w:t>
      </w:r>
      <w:r>
        <w:t>31*T(v13</w:t>
      </w:r>
      <w:r w:rsidR="00644CD5">
        <w:t>.</w:t>
      </w:r>
      <w:r>
        <w:t>u11) + 0</w:t>
      </w:r>
      <w:r w:rsidR="00644CD5">
        <w:t>.</w:t>
      </w:r>
      <w:r>
        <w:t>395*T(v21</w:t>
      </w:r>
      <w:r w:rsidR="00644CD5">
        <w:t>.</w:t>
      </w:r>
      <w:r>
        <w:t>u15) + 0</w:t>
      </w:r>
      <w:r w:rsidR="00644CD5">
        <w:t>.</w:t>
      </w:r>
      <w:r>
        <w:t>238*T(v13</w:t>
      </w:r>
      <w:r w:rsidR="00644CD5">
        <w:t>.</w:t>
      </w:r>
      <w:r>
        <w:t>u28) + 0</w:t>
      </w:r>
      <w:r w:rsidR="00644CD5">
        <w:t>.</w:t>
      </w:r>
      <w:r>
        <w:t>132*T(v38</w:t>
      </w:r>
      <w:r w:rsidR="00644CD5">
        <w:t>.</w:t>
      </w:r>
      <w:r>
        <w:t>u5) -0</w:t>
      </w:r>
      <w:r w:rsidR="00644CD5">
        <w:t>.</w:t>
      </w:r>
      <w:r>
        <w:t>161*T(v29</w:t>
      </w:r>
      <w:r w:rsidR="00644CD5">
        <w:t>.</w:t>
      </w:r>
      <w:r>
        <w:t>u13) -0</w:t>
      </w:r>
      <w:r w:rsidR="00644CD5">
        <w:t>.</w:t>
      </w:r>
      <w:r>
        <w:t>466*T(v34</w:t>
      </w:r>
      <w:r w:rsidR="00644CD5">
        <w:t>.</w:t>
      </w:r>
      <w:r>
        <w:t>u5) -0</w:t>
      </w:r>
      <w:r w:rsidR="00644CD5">
        <w:t>.</w:t>
      </w:r>
      <w:r>
        <w:t>447*T(v15</w:t>
      </w:r>
      <w:r w:rsidR="00644CD5">
        <w:t>.</w:t>
      </w:r>
      <w:r>
        <w:t>u2) -0</w:t>
      </w:r>
      <w:r w:rsidR="00644CD5">
        <w:t>.</w:t>
      </w:r>
      <w:r>
        <w:t>289*T(v30</w:t>
      </w:r>
      <w:r w:rsidR="00644CD5">
        <w:t>.</w:t>
      </w:r>
      <w:r>
        <w:t>u4) + 0</w:t>
      </w:r>
      <w:r w:rsidR="00644CD5">
        <w:t>.</w:t>
      </w:r>
      <w:r>
        <w:t>279*T(v32</w:t>
      </w:r>
      <w:r w:rsidR="00644CD5">
        <w:t>.</w:t>
      </w:r>
      <w:r>
        <w:t>u8) + 0</w:t>
      </w:r>
      <w:r w:rsidR="00644CD5">
        <w:t>.</w:t>
      </w:r>
      <w:r>
        <w:t>138*T(v25) -0</w:t>
      </w:r>
      <w:r w:rsidR="00644CD5">
        <w:t>.</w:t>
      </w:r>
      <w:r>
        <w:t>765*T(v3</w:t>
      </w:r>
      <w:r w:rsidR="00644CD5">
        <w:t>.</w:t>
      </w:r>
      <w:r>
        <w:t>u1) -0</w:t>
      </w:r>
      <w:r w:rsidR="00644CD5">
        <w:t>.</w:t>
      </w:r>
      <w:r>
        <w:t>285*T(v11</w:t>
      </w:r>
      <w:r w:rsidR="00644CD5">
        <w:t>.</w:t>
      </w:r>
      <w:r>
        <w:t>u22) + 0</w:t>
      </w:r>
      <w:r w:rsidR="00644CD5">
        <w:t>.</w:t>
      </w:r>
      <w:r>
        <w:t>158*T(u42) -0</w:t>
      </w:r>
      <w:r w:rsidR="00644CD5">
        <w:t>.</w:t>
      </w:r>
      <w:r>
        <w:t>27*T(v15</w:t>
      </w:r>
      <w:r w:rsidR="00644CD5">
        <w:t>.</w:t>
      </w:r>
      <w:r>
        <w:t>u28) -0</w:t>
      </w:r>
      <w:r w:rsidR="00644CD5">
        <w:t>.</w:t>
      </w:r>
      <w:r>
        <w:t>425*T(v24</w:t>
      </w:r>
      <w:r w:rsidR="00644CD5">
        <w:t>.</w:t>
      </w:r>
      <w:r>
        <w:t>u2) + 0</w:t>
      </w:r>
      <w:r w:rsidR="00644CD5">
        <w:t>.</w:t>
      </w:r>
      <w:r>
        <w:t>261*T(v16</w:t>
      </w:r>
      <w:r w:rsidR="00644CD5">
        <w:t>.</w:t>
      </w:r>
      <w:r>
        <w:t>u25) -0</w:t>
      </w:r>
      <w:r w:rsidR="00644CD5">
        <w:t>.</w:t>
      </w:r>
      <w:r>
        <w:t>307*T(v34</w:t>
      </w:r>
      <w:r w:rsidR="00644CD5">
        <w:t>.</w:t>
      </w:r>
      <w:r>
        <w:t>u9) -0</w:t>
      </w:r>
      <w:r w:rsidR="00644CD5">
        <w:t>.</w:t>
      </w:r>
      <w:r>
        <w:t>34*T(v15</w:t>
      </w:r>
      <w:r w:rsidR="00644CD5">
        <w:t>.</w:t>
      </w:r>
      <w:r>
        <w:t>u12) -0</w:t>
      </w:r>
      <w:r w:rsidR="00644CD5">
        <w:t>.</w:t>
      </w:r>
      <w:r>
        <w:t>272*T(v28</w:t>
      </w:r>
      <w:r w:rsidR="00644CD5">
        <w:t>.</w:t>
      </w:r>
      <w:r>
        <w:t>u9) -0</w:t>
      </w:r>
      <w:r w:rsidR="00644CD5">
        <w:t>.</w:t>
      </w:r>
      <w:r>
        <w:t>392*T(v7</w:t>
      </w:r>
      <w:r w:rsidR="00644CD5">
        <w:t>.</w:t>
      </w:r>
      <w:r>
        <w:t>u26) -0</w:t>
      </w:r>
      <w:r w:rsidR="00644CD5">
        <w:t>.</w:t>
      </w:r>
      <w:r>
        <w:t>305*NumAcceptor + 0</w:t>
      </w:r>
      <w:r w:rsidR="00644CD5">
        <w:t>.</w:t>
      </w:r>
      <w:r>
        <w:t>305*T(v25</w:t>
      </w:r>
      <w:r w:rsidR="00644CD5">
        <w:t>.</w:t>
      </w:r>
      <w:r>
        <w:t>u5) -0</w:t>
      </w:r>
      <w:r w:rsidR="00644CD5">
        <w:t>.</w:t>
      </w:r>
      <w:r>
        <w:t>318*T(v14) -0</w:t>
      </w:r>
      <w:r w:rsidR="00644CD5">
        <w:t>.</w:t>
      </w:r>
      <w:r>
        <w:t>346*T(v1</w:t>
      </w:r>
      <w:r w:rsidR="00644CD5">
        <w:t>.</w:t>
      </w:r>
      <w:r>
        <w:t>u40) -0</w:t>
      </w:r>
      <w:r w:rsidR="00644CD5">
        <w:t>.</w:t>
      </w:r>
      <w:r>
        <w:t>29*T(v8</w:t>
      </w:r>
      <w:r w:rsidR="00644CD5">
        <w:t>.</w:t>
      </w:r>
      <w:r>
        <w:t>u32) + 0</w:t>
      </w:r>
      <w:r w:rsidR="00644CD5">
        <w:t>.</w:t>
      </w:r>
      <w:r>
        <w:t>355*T(v11</w:t>
      </w:r>
      <w:r w:rsidR="00644CD5">
        <w:t>.</w:t>
      </w:r>
      <w:r>
        <w:t>u8) -0</w:t>
      </w:r>
      <w:r w:rsidR="00644CD5">
        <w:t>.</w:t>
      </w:r>
      <w:r>
        <w:t>343*T(v7</w:t>
      </w:r>
      <w:r w:rsidR="00644CD5">
        <w:t>.</w:t>
      </w:r>
      <w:r>
        <w:t>u13) + 0</w:t>
      </w:r>
      <w:r w:rsidR="00644CD5">
        <w:t>.</w:t>
      </w:r>
      <w:r>
        <w:t>209*T(v28</w:t>
      </w:r>
      <w:r w:rsidR="00644CD5">
        <w:t>.</w:t>
      </w:r>
      <w:r>
        <w:t>u6) -0</w:t>
      </w:r>
      <w:r w:rsidR="00644CD5">
        <w:t>.</w:t>
      </w:r>
      <w:r>
        <w:t>267*T(v7</w:t>
      </w:r>
      <w:r w:rsidR="00644CD5">
        <w:t>.</w:t>
      </w:r>
      <w:r>
        <w:t>u15) + 0</w:t>
      </w:r>
      <w:r w:rsidR="00644CD5">
        <w:t>.</w:t>
      </w:r>
      <w:r>
        <w:t>139*NumAromAtoms -0</w:t>
      </w:r>
      <w:r w:rsidR="00644CD5">
        <w:t>.</w:t>
      </w:r>
      <w:r>
        <w:t>358*T(v26</w:t>
      </w:r>
      <w:r w:rsidR="00644CD5">
        <w:t>.</w:t>
      </w:r>
      <w:r>
        <w:t>u2) -0</w:t>
      </w:r>
      <w:r w:rsidR="00644CD5">
        <w:t>.</w:t>
      </w:r>
      <w:r>
        <w:t>486*T(v6</w:t>
      </w:r>
      <w:r w:rsidR="00644CD5">
        <w:t>.</w:t>
      </w:r>
      <w:r>
        <w:t>u6) -0</w:t>
      </w:r>
      <w:r w:rsidR="00644CD5">
        <w:t>.</w:t>
      </w:r>
      <w:r>
        <w:t>364*T(v5</w:t>
      </w:r>
      <w:r w:rsidR="00644CD5">
        <w:t>.</w:t>
      </w:r>
      <w:r>
        <w:t>u7) -0</w:t>
      </w:r>
      <w:r w:rsidR="00644CD5">
        <w:t>.</w:t>
      </w:r>
      <w:r>
        <w:t>326*T(v11</w:t>
      </w:r>
      <w:r w:rsidR="00644CD5">
        <w:t>.</w:t>
      </w:r>
      <w:r>
        <w:t>u17) -0</w:t>
      </w:r>
      <w:r w:rsidR="00644CD5">
        <w:t>.</w:t>
      </w:r>
      <w:r>
        <w:t>315*T(v4</w:t>
      </w:r>
      <w:r w:rsidR="00644CD5">
        <w:t>.</w:t>
      </w:r>
      <w:r>
        <w:t>u21) -0</w:t>
      </w:r>
      <w:r w:rsidR="00644CD5">
        <w:t>.</w:t>
      </w:r>
      <w:r>
        <w:t>208*T(v33</w:t>
      </w:r>
      <w:r w:rsidR="00644CD5">
        <w:t>.</w:t>
      </w:r>
      <w:r>
        <w:t>u7) + 0</w:t>
      </w:r>
      <w:r w:rsidR="00644CD5">
        <w:t>.</w:t>
      </w:r>
      <w:r>
        <w:t>34*T(v6</w:t>
      </w:r>
      <w:r w:rsidR="00644CD5">
        <w:t>.</w:t>
      </w:r>
      <w:r>
        <w:t>u14) + 0</w:t>
      </w:r>
      <w:r w:rsidR="00644CD5">
        <w:t>.</w:t>
      </w:r>
      <w:r>
        <w:t>152*T(v34) -0</w:t>
      </w:r>
      <w:r w:rsidR="00644CD5">
        <w:t>.</w:t>
      </w:r>
      <w:r>
        <w:t>362*T(v7</w:t>
      </w:r>
      <w:r w:rsidR="00644CD5">
        <w:t>.</w:t>
      </w:r>
      <w:r>
        <w:t>u6) -0</w:t>
      </w:r>
      <w:r w:rsidR="00644CD5">
        <w:t>.</w:t>
      </w:r>
      <w:r>
        <w:t>277*T(v16</w:t>
      </w:r>
      <w:r w:rsidR="00644CD5">
        <w:t>.</w:t>
      </w:r>
      <w:r>
        <w:t>u2) -0</w:t>
      </w:r>
      <w:r w:rsidR="00644CD5">
        <w:t>.</w:t>
      </w:r>
      <w:r>
        <w:t>419*T(u6) + 0</w:t>
      </w:r>
      <w:r w:rsidR="00644CD5">
        <w:t>.</w:t>
      </w:r>
      <w:r>
        <w:t>186*T(v38</w:t>
      </w:r>
      <w:r w:rsidR="00644CD5">
        <w:t>.</w:t>
      </w:r>
      <w:r>
        <w:t>u4) -0</w:t>
      </w:r>
      <w:r w:rsidR="00644CD5">
        <w:t>.</w:t>
      </w:r>
      <w:r>
        <w:t>224*T(v2</w:t>
      </w:r>
      <w:r w:rsidR="00644CD5">
        <w:t>.</w:t>
      </w:r>
      <w:r>
        <w:t>u15) -0</w:t>
      </w:r>
      <w:r w:rsidR="00644CD5">
        <w:t>.</w:t>
      </w:r>
      <w:r>
        <w:t>346*T(v22</w:t>
      </w:r>
      <w:r w:rsidR="00644CD5">
        <w:t>.</w:t>
      </w:r>
      <w:r>
        <w:t>u13) -0</w:t>
      </w:r>
      <w:r w:rsidR="00644CD5">
        <w:t>.</w:t>
      </w:r>
      <w:r>
        <w:t>297*T(v9</w:t>
      </w:r>
      <w:r w:rsidR="00644CD5">
        <w:t>.</w:t>
      </w:r>
      <w:r>
        <w:t>u14) + 0</w:t>
      </w:r>
      <w:r w:rsidR="00644CD5">
        <w:t>.</w:t>
      </w:r>
      <w:r>
        <w:t>285*T(v15</w:t>
      </w:r>
      <w:r w:rsidR="00644CD5">
        <w:t>.</w:t>
      </w:r>
      <w:r>
        <w:t>u25) -0</w:t>
      </w:r>
      <w:r w:rsidR="00644CD5">
        <w:t>.</w:t>
      </w:r>
      <w:r>
        <w:t>21*T(v7</w:t>
      </w:r>
      <w:r w:rsidR="00644CD5">
        <w:t>.</w:t>
      </w:r>
      <w:r>
        <w:t>u22) + 0</w:t>
      </w:r>
      <w:r w:rsidR="00644CD5">
        <w:t>.</w:t>
      </w:r>
      <w:r>
        <w:t>325*T(v4</w:t>
      </w:r>
      <w:r w:rsidR="00644CD5">
        <w:t>.</w:t>
      </w:r>
      <w:r>
        <w:t>u30) -0</w:t>
      </w:r>
      <w:r w:rsidR="00644CD5">
        <w:t>.</w:t>
      </w:r>
      <w:r>
        <w:t>326*T(v27</w:t>
      </w:r>
      <w:r w:rsidR="00644CD5">
        <w:t>.</w:t>
      </w:r>
      <w:r>
        <w:t>u7) + 0</w:t>
      </w:r>
      <w:r w:rsidR="00644CD5">
        <w:t>.</w:t>
      </w:r>
      <w:r>
        <w:t>278*T(v9</w:t>
      </w:r>
      <w:r w:rsidR="00644CD5">
        <w:t>.</w:t>
      </w:r>
      <w:r>
        <w:t>u4) -0</w:t>
      </w:r>
      <w:r w:rsidR="00644CD5">
        <w:t>.</w:t>
      </w:r>
      <w:r>
        <w:t>265*T(v28</w:t>
      </w:r>
      <w:r w:rsidR="00644CD5">
        <w:t>.</w:t>
      </w:r>
      <w:r>
        <w:t>u12) -0</w:t>
      </w:r>
      <w:r w:rsidR="00644CD5">
        <w:t>.</w:t>
      </w:r>
      <w:r>
        <w:t>268*T(v18</w:t>
      </w:r>
      <w:r w:rsidR="00644CD5">
        <w:t>.</w:t>
      </w:r>
      <w:r>
        <w:t>u8) + 0</w:t>
      </w:r>
      <w:r w:rsidR="00644CD5">
        <w:t>.</w:t>
      </w:r>
      <w:r>
        <w:t>193*T(v1</w:t>
      </w:r>
      <w:r w:rsidR="00644CD5">
        <w:t>.</w:t>
      </w:r>
      <w:r>
        <w:t>u32) -0</w:t>
      </w:r>
      <w:r w:rsidR="00644CD5">
        <w:t>.</w:t>
      </w:r>
      <w:r>
        <w:t>164*T(v31</w:t>
      </w:r>
      <w:r w:rsidR="00644CD5">
        <w:t>.</w:t>
      </w:r>
      <w:r>
        <w:t>u12) + 0</w:t>
      </w:r>
      <w:r w:rsidR="00644CD5">
        <w:t>.</w:t>
      </w:r>
      <w:r>
        <w:t>408*T(v3</w:t>
      </w:r>
      <w:r w:rsidR="00644CD5">
        <w:t>.</w:t>
      </w:r>
      <w:r>
        <w:t>u4) + 0</w:t>
      </w:r>
      <w:r w:rsidR="00644CD5">
        <w:t>.</w:t>
      </w:r>
      <w:r>
        <w:t>281*T(v5</w:t>
      </w:r>
      <w:r w:rsidR="00644CD5">
        <w:t>.</w:t>
      </w:r>
      <w:r>
        <w:t>u25) + 0</w:t>
      </w:r>
      <w:r w:rsidR="00644CD5">
        <w:t>.</w:t>
      </w:r>
      <w:r>
        <w:t>187*T(v3</w:t>
      </w:r>
      <w:r w:rsidR="00644CD5">
        <w:t>.</w:t>
      </w:r>
      <w:r>
        <w:t>u17) + 0</w:t>
      </w:r>
      <w:r w:rsidR="00644CD5">
        <w:t>.</w:t>
      </w:r>
      <w:r>
        <w:t>216*T(v17</w:t>
      </w:r>
      <w:r w:rsidR="00644CD5">
        <w:t>.</w:t>
      </w:r>
      <w:r>
        <w:t>u18) -0</w:t>
      </w:r>
      <w:r w:rsidR="00644CD5">
        <w:t>.</w:t>
      </w:r>
      <w:r>
        <w:t>177*T(v32</w:t>
      </w:r>
      <w:r w:rsidR="00644CD5">
        <w:t>.</w:t>
      </w:r>
      <w:r>
        <w:t>u2) + 0</w:t>
      </w:r>
      <w:r w:rsidR="00644CD5">
        <w:t>.</w:t>
      </w:r>
      <w:r>
        <w:t>233*T(v30</w:t>
      </w:r>
      <w:r w:rsidR="00644CD5">
        <w:t>.</w:t>
      </w:r>
      <w:r>
        <w:t>u8) + 0</w:t>
      </w:r>
      <w:r w:rsidR="00644CD5">
        <w:t>.</w:t>
      </w:r>
      <w:r>
        <w:t>2*Lipophilicity + 0</w:t>
      </w:r>
      <w:r w:rsidR="00644CD5">
        <w:t>.</w:t>
      </w:r>
      <w:r>
        <w:t>194*T(v9</w:t>
      </w:r>
      <w:r w:rsidR="00644CD5">
        <w:t>.</w:t>
      </w:r>
      <w:r>
        <w:t>u10) + 0</w:t>
      </w:r>
      <w:r w:rsidR="00644CD5">
        <w:t>.</w:t>
      </w:r>
      <w:r>
        <w:t>232*T(v12</w:t>
      </w:r>
      <w:r w:rsidR="00644CD5">
        <w:t>.</w:t>
      </w:r>
      <w:r>
        <w:t>u31) + 0</w:t>
      </w:r>
      <w:r w:rsidR="00644CD5">
        <w:t>.</w:t>
      </w:r>
      <w:r>
        <w:t>206*T(v30</w:t>
      </w:r>
      <w:r w:rsidR="00644CD5">
        <w:t>.</w:t>
      </w:r>
      <w:r>
        <w:t>u10) + 0</w:t>
      </w:r>
      <w:r w:rsidR="00644CD5">
        <w:t>.</w:t>
      </w:r>
      <w:r>
        <w:t>301*T(v5</w:t>
      </w:r>
      <w:r w:rsidR="00644CD5">
        <w:t>.</w:t>
      </w:r>
      <w:r>
        <w:t>u15) + 0</w:t>
      </w:r>
      <w:r w:rsidR="00644CD5">
        <w:t>.</w:t>
      </w:r>
      <w:r>
        <w:t>28*T(v23</w:t>
      </w:r>
      <w:r w:rsidR="00644CD5">
        <w:t>.</w:t>
      </w:r>
      <w:r>
        <w:t>u4) -0</w:t>
      </w:r>
      <w:r w:rsidR="00644CD5">
        <w:t>.</w:t>
      </w:r>
      <w:r>
        <w:t>246*T(v5</w:t>
      </w:r>
      <w:r w:rsidR="00644CD5">
        <w:t>.</w:t>
      </w:r>
      <w:r>
        <w:t>u18) + 0</w:t>
      </w:r>
      <w:r w:rsidR="00644CD5">
        <w:t>.</w:t>
      </w:r>
      <w:r>
        <w:t>256*T(v12</w:t>
      </w:r>
      <w:r w:rsidR="00644CD5">
        <w:t>.</w:t>
      </w:r>
      <w:r>
        <w:t>u7) + 0</w:t>
      </w:r>
      <w:r w:rsidR="00644CD5">
        <w:t>.</w:t>
      </w:r>
      <w:r>
        <w:t>199*T(v25</w:t>
      </w:r>
      <w:r w:rsidR="00644CD5">
        <w:t>.</w:t>
      </w:r>
      <w:r>
        <w:t>u3) + 0</w:t>
      </w:r>
      <w:r w:rsidR="00644CD5">
        <w:t>.</w:t>
      </w:r>
      <w:r>
        <w:t>217*T(v8</w:t>
      </w:r>
      <w:r w:rsidR="00644CD5">
        <w:t>.</w:t>
      </w:r>
      <w:r>
        <w:t>u33) + 0</w:t>
      </w:r>
      <w:r w:rsidR="00644CD5">
        <w:t>.</w:t>
      </w:r>
      <w:r>
        <w:t>238*T(v12</w:t>
      </w:r>
      <w:r w:rsidR="00644CD5">
        <w:t>.</w:t>
      </w:r>
      <w:r>
        <w:t>u10) -0</w:t>
      </w:r>
      <w:r w:rsidR="00644CD5">
        <w:t>.</w:t>
      </w:r>
      <w:r>
        <w:t>323*T(v7</w:t>
      </w:r>
      <w:r w:rsidR="00644CD5">
        <w:t>.</w:t>
      </w:r>
      <w:r>
        <w:t>u9) + 0</w:t>
      </w:r>
      <w:r w:rsidR="00644CD5">
        <w:t>.</w:t>
      </w:r>
      <w:r>
        <w:t>179*T(v13</w:t>
      </w:r>
      <w:r w:rsidR="00644CD5">
        <w:t>.</w:t>
      </w:r>
      <w:r>
        <w:t>u30) -0</w:t>
      </w:r>
      <w:r w:rsidR="00644CD5">
        <w:t>.</w:t>
      </w:r>
      <w:r>
        <w:t>246*T(v16</w:t>
      </w:r>
      <w:r w:rsidR="00644CD5">
        <w:t>.</w:t>
      </w:r>
      <w:r>
        <w:t>u9) -0</w:t>
      </w:r>
      <w:r w:rsidR="00644CD5">
        <w:t>.</w:t>
      </w:r>
      <w:r>
        <w:t>29*T(u8) -0</w:t>
      </w:r>
      <w:r w:rsidR="00644CD5">
        <w:t>.</w:t>
      </w:r>
      <w:r>
        <w:t>197*T(v18</w:t>
      </w:r>
      <w:r w:rsidR="00644CD5">
        <w:t>.</w:t>
      </w:r>
      <w:r>
        <w:t>u20) + 0</w:t>
      </w:r>
      <w:r w:rsidR="00644CD5">
        <w:t>.</w:t>
      </w:r>
      <w:r>
        <w:t>136*T(v20</w:t>
      </w:r>
      <w:r w:rsidR="00644CD5">
        <w:t>.</w:t>
      </w:r>
      <w:r>
        <w:t>u15) -0</w:t>
      </w:r>
      <w:r w:rsidR="00644CD5">
        <w:t>.</w:t>
      </w:r>
      <w:r>
        <w:t>229*T(v28</w:t>
      </w:r>
      <w:r w:rsidR="00644CD5">
        <w:t>.</w:t>
      </w:r>
      <w:r>
        <w:t>u5) -0</w:t>
      </w:r>
      <w:r w:rsidR="00644CD5">
        <w:t>.</w:t>
      </w:r>
      <w:r>
        <w:t>219*T(v22</w:t>
      </w:r>
      <w:r w:rsidR="00644CD5">
        <w:t>.</w:t>
      </w:r>
      <w:r>
        <w:t>u17) + 0</w:t>
      </w:r>
      <w:r w:rsidR="00644CD5">
        <w:t>.</w:t>
      </w:r>
      <w:r>
        <w:t>163*T(v9</w:t>
      </w:r>
      <w:r w:rsidR="00644CD5">
        <w:t>.</w:t>
      </w:r>
      <w:r>
        <w:t>u29) -0</w:t>
      </w:r>
      <w:r w:rsidR="00644CD5">
        <w:t>.</w:t>
      </w:r>
      <w:r>
        <w:t>218*T(v13</w:t>
      </w:r>
      <w:r w:rsidR="00644CD5">
        <w:t>.</w:t>
      </w:r>
      <w:r>
        <w:t>u21) -0</w:t>
      </w:r>
      <w:r w:rsidR="00644CD5">
        <w:t>.</w:t>
      </w:r>
      <w:r>
        <w:t>258*T(v6</w:t>
      </w:r>
      <w:r w:rsidR="00644CD5">
        <w:t>.</w:t>
      </w:r>
      <w:r>
        <w:t>u9) -0</w:t>
      </w:r>
      <w:r w:rsidR="00644CD5">
        <w:t>.</w:t>
      </w:r>
      <w:r>
        <w:t>177*T(v24</w:t>
      </w:r>
      <w:r w:rsidR="00644CD5">
        <w:t>.</w:t>
      </w:r>
      <w:r>
        <w:t>u3) + 0</w:t>
      </w:r>
      <w:r w:rsidR="00644CD5">
        <w:t>.</w:t>
      </w:r>
      <w:r>
        <w:t>164*T(v6</w:t>
      </w:r>
      <w:r w:rsidR="00644CD5">
        <w:t>.</w:t>
      </w:r>
      <w:r>
        <w:t>u23) + 0</w:t>
      </w:r>
      <w:r w:rsidR="00644CD5">
        <w:t>.</w:t>
      </w:r>
      <w:r>
        <w:t>185*T(v24</w:t>
      </w:r>
      <w:r w:rsidR="00644CD5">
        <w:t>.</w:t>
      </w:r>
      <w:r>
        <w:t>u5) -0</w:t>
      </w:r>
      <w:r w:rsidR="00644CD5">
        <w:t>.</w:t>
      </w:r>
      <w:r>
        <w:t>0861*T(v25</w:t>
      </w:r>
      <w:r w:rsidR="00644CD5">
        <w:t>.</w:t>
      </w:r>
      <w:r>
        <w:t>u16) -0</w:t>
      </w:r>
      <w:r w:rsidR="00644CD5">
        <w:t>.</w:t>
      </w:r>
      <w:r>
        <w:t>25*T(v11</w:t>
      </w:r>
      <w:r w:rsidR="00644CD5">
        <w:t>.</w:t>
      </w:r>
      <w:r>
        <w:t>u2) -0</w:t>
      </w:r>
      <w:r w:rsidR="00644CD5">
        <w:t>.</w:t>
      </w:r>
      <w:r>
        <w:t>289*T(v4</w:t>
      </w:r>
      <w:r w:rsidR="00644CD5">
        <w:t>.</w:t>
      </w:r>
      <w:r>
        <w:t>u4) -0</w:t>
      </w:r>
      <w:r w:rsidR="00644CD5">
        <w:t>.</w:t>
      </w:r>
      <w:r>
        <w:t>187*T(v32</w:t>
      </w:r>
      <w:r w:rsidR="00644CD5">
        <w:t>.</w:t>
      </w:r>
      <w:r>
        <w:t>u11) + 0</w:t>
      </w:r>
      <w:r w:rsidR="00644CD5">
        <w:t>.</w:t>
      </w:r>
      <w:r>
        <w:t>209*T(v10</w:t>
      </w:r>
      <w:r w:rsidR="00644CD5">
        <w:t>.</w:t>
      </w:r>
      <w:r>
        <w:t>u6) -0</w:t>
      </w:r>
      <w:r w:rsidR="00644CD5">
        <w:t>.</w:t>
      </w:r>
      <w:r>
        <w:t>189*T(v12</w:t>
      </w:r>
      <w:r w:rsidR="00644CD5">
        <w:t>.</w:t>
      </w:r>
      <w:r>
        <w:t>u16) -0</w:t>
      </w:r>
      <w:r w:rsidR="00644CD5">
        <w:t>.</w:t>
      </w:r>
      <w:r>
        <w:t>195*T(v25</w:t>
      </w:r>
      <w:r w:rsidR="00644CD5">
        <w:t>.</w:t>
      </w:r>
      <w:r>
        <w:t>u6) -0</w:t>
      </w:r>
      <w:r w:rsidR="00644CD5">
        <w:t>.</w:t>
      </w:r>
      <w:r>
        <w:t>182*T(v22</w:t>
      </w:r>
      <w:r w:rsidR="00644CD5">
        <w:t>.</w:t>
      </w:r>
      <w:r>
        <w:t>u21) -0</w:t>
      </w:r>
      <w:r w:rsidR="00644CD5">
        <w:t>.</w:t>
      </w:r>
      <w:r>
        <w:t>204*T(v12</w:t>
      </w:r>
      <w:r w:rsidR="00644CD5">
        <w:t>.</w:t>
      </w:r>
      <w:r>
        <w:t>u19) -0</w:t>
      </w:r>
      <w:r w:rsidR="00644CD5">
        <w:t>.</w:t>
      </w:r>
      <w:r>
        <w:t>178*T(v8</w:t>
      </w:r>
      <w:r w:rsidR="00644CD5">
        <w:t>.</w:t>
      </w:r>
      <w:r>
        <w:t>u4) + 0</w:t>
      </w:r>
      <w:r w:rsidR="00644CD5">
        <w:t>.</w:t>
      </w:r>
      <w:r>
        <w:t>212*T(v38</w:t>
      </w:r>
      <w:r w:rsidR="00644CD5">
        <w:t>.</w:t>
      </w:r>
      <w:r>
        <w:t>u2) -0</w:t>
      </w:r>
      <w:r w:rsidR="00644CD5">
        <w:t>.</w:t>
      </w:r>
      <w:r>
        <w:t>2*T(v2</w:t>
      </w:r>
      <w:r w:rsidR="00644CD5">
        <w:t>.</w:t>
      </w:r>
      <w:r>
        <w:t>u26) + 0</w:t>
      </w:r>
      <w:r w:rsidR="00644CD5">
        <w:t>.</w:t>
      </w:r>
      <w:r>
        <w:t>235*T(v2</w:t>
      </w:r>
      <w:r w:rsidR="00644CD5">
        <w:t>.</w:t>
      </w:r>
      <w:r>
        <w:t>u11) + 0</w:t>
      </w:r>
      <w:r w:rsidR="00644CD5">
        <w:t>.</w:t>
      </w:r>
      <w:r>
        <w:t>141*T(v32</w:t>
      </w:r>
      <w:r w:rsidR="00644CD5">
        <w:t>.</w:t>
      </w:r>
      <w:r>
        <w:t>u3) + 0</w:t>
      </w:r>
      <w:r w:rsidR="00644CD5">
        <w:t>.</w:t>
      </w:r>
      <w:r>
        <w:t>209*T(v4</w:t>
      </w:r>
      <w:r w:rsidR="00644CD5">
        <w:t>.</w:t>
      </w:r>
      <w:r>
        <w:t>u36) + 0</w:t>
      </w:r>
      <w:r w:rsidR="00644CD5">
        <w:t>.</w:t>
      </w:r>
      <w:r>
        <w:t>164*T(v11</w:t>
      </w:r>
      <w:r w:rsidR="00644CD5">
        <w:t>.</w:t>
      </w:r>
      <w:r>
        <w:t>u10) + 0</w:t>
      </w:r>
      <w:r w:rsidR="00644CD5">
        <w:t>.</w:t>
      </w:r>
      <w:r>
        <w:t>185*T(v26</w:t>
      </w:r>
      <w:r w:rsidR="00644CD5">
        <w:t>.</w:t>
      </w:r>
      <w:r>
        <w:t>u1) + 0</w:t>
      </w:r>
      <w:r w:rsidR="00644CD5">
        <w:t>.</w:t>
      </w:r>
      <w:r>
        <w:t>238*T(v1</w:t>
      </w:r>
      <w:r w:rsidR="00644CD5">
        <w:t>.</w:t>
      </w:r>
      <w:r>
        <w:t>u23) -0</w:t>
      </w:r>
      <w:r w:rsidR="00644CD5">
        <w:t>.</w:t>
      </w:r>
      <w:r>
        <w:t>193*T(v14</w:t>
      </w:r>
      <w:r w:rsidR="00644CD5">
        <w:t>.</w:t>
      </w:r>
      <w:r>
        <w:t>u15) + 0</w:t>
      </w:r>
      <w:r w:rsidR="00644CD5">
        <w:t>.</w:t>
      </w:r>
      <w:r>
        <w:t>143*T(v14</w:t>
      </w:r>
      <w:r w:rsidR="00644CD5">
        <w:t>.</w:t>
      </w:r>
      <w:r>
        <w:t>u26) + 0</w:t>
      </w:r>
      <w:r w:rsidR="00644CD5">
        <w:t>.</w:t>
      </w:r>
      <w:r>
        <w:t>15*T(v25</w:t>
      </w:r>
      <w:r w:rsidR="00644CD5">
        <w:t>.</w:t>
      </w:r>
      <w:r>
        <w:t>u13) + 0</w:t>
      </w:r>
      <w:r w:rsidR="00644CD5">
        <w:t>.</w:t>
      </w:r>
      <w:r>
        <w:t>201*T(v14</w:t>
      </w:r>
      <w:r w:rsidR="00644CD5">
        <w:t>.</w:t>
      </w:r>
      <w:r>
        <w:t xml:space="preserve">u23) </w:t>
      </w:r>
      <w:r>
        <w:lastRenderedPageBreak/>
        <w:t>+ 0</w:t>
      </w:r>
      <w:r w:rsidR="00644CD5">
        <w:t>.</w:t>
      </w:r>
      <w:r>
        <w:t>148*T(v27</w:t>
      </w:r>
      <w:r w:rsidR="00644CD5">
        <w:t>.</w:t>
      </w:r>
      <w:r>
        <w:t>u16) + 0</w:t>
      </w:r>
      <w:r w:rsidR="00644CD5">
        <w:t>.</w:t>
      </w:r>
      <w:r>
        <w:t>195*T(v17</w:t>
      </w:r>
      <w:r w:rsidR="00644CD5">
        <w:t>.</w:t>
      </w:r>
      <w:r>
        <w:t>u12) -0</w:t>
      </w:r>
      <w:r w:rsidR="00644CD5">
        <w:t>.</w:t>
      </w:r>
      <w:r>
        <w:t>187*T(v22</w:t>
      </w:r>
      <w:r w:rsidR="00644CD5">
        <w:t>.</w:t>
      </w:r>
      <w:r>
        <w:t>u3) + 0</w:t>
      </w:r>
      <w:r w:rsidR="00644CD5">
        <w:t>.</w:t>
      </w:r>
      <w:r>
        <w:t>218*T(v15</w:t>
      </w:r>
      <w:r w:rsidR="00644CD5">
        <w:t>.</w:t>
      </w:r>
      <w:r>
        <w:t>u18) -0</w:t>
      </w:r>
      <w:r w:rsidR="00644CD5">
        <w:t>.</w:t>
      </w:r>
      <w:r>
        <w:t>19*T(v7) + 0</w:t>
      </w:r>
      <w:r w:rsidR="00644CD5">
        <w:t>.</w:t>
      </w:r>
      <w:r>
        <w:t>174*T(v7</w:t>
      </w:r>
      <w:r w:rsidR="00644CD5">
        <w:t>.</w:t>
      </w:r>
      <w:r>
        <w:t>u20) + 0</w:t>
      </w:r>
      <w:r w:rsidR="00644CD5">
        <w:t>.</w:t>
      </w:r>
      <w:r>
        <w:t>202*T(v7</w:t>
      </w:r>
      <w:r w:rsidR="00644CD5">
        <w:t>.</w:t>
      </w:r>
      <w:r>
        <w:t>u18) + 0</w:t>
      </w:r>
      <w:r w:rsidR="00644CD5">
        <w:t>.</w:t>
      </w:r>
      <w:r>
        <w:t>161*T(v5</w:t>
      </w:r>
      <w:r w:rsidR="00644CD5">
        <w:t>.</w:t>
      </w:r>
      <w:r>
        <w:t>u22) + 0</w:t>
      </w:r>
      <w:r w:rsidR="00644CD5">
        <w:t>.</w:t>
      </w:r>
      <w:r>
        <w:t>126*T(u25) + 0</w:t>
      </w:r>
      <w:r w:rsidR="00644CD5">
        <w:t>.</w:t>
      </w:r>
      <w:r>
        <w:t>188*T(v12</w:t>
      </w:r>
      <w:r w:rsidR="00644CD5">
        <w:t>.</w:t>
      </w:r>
      <w:r>
        <w:t>u11) -0</w:t>
      </w:r>
      <w:r w:rsidR="00644CD5">
        <w:t>.</w:t>
      </w:r>
      <w:r>
        <w:t>146*T(v7</w:t>
      </w:r>
      <w:r w:rsidR="00644CD5">
        <w:t>.</w:t>
      </w:r>
      <w:r>
        <w:t>u34) -0</w:t>
      </w:r>
      <w:r w:rsidR="00644CD5">
        <w:t>.</w:t>
      </w:r>
      <w:r>
        <w:t>187*T(v1</w:t>
      </w:r>
      <w:r w:rsidR="00644CD5">
        <w:t>.</w:t>
      </w:r>
      <w:r>
        <w:t>u31) + 0</w:t>
      </w:r>
      <w:r w:rsidR="00644CD5">
        <w:t>.</w:t>
      </w:r>
      <w:r>
        <w:t>278*T(v5</w:t>
      </w:r>
      <w:r w:rsidR="00644CD5">
        <w:t>.</w:t>
      </w:r>
      <w:r>
        <w:t>u3) -0</w:t>
      </w:r>
      <w:r w:rsidR="00644CD5">
        <w:t>.</w:t>
      </w:r>
      <w:r>
        <w:t>152*T(v7</w:t>
      </w:r>
      <w:r w:rsidR="00644CD5">
        <w:t>.</w:t>
      </w:r>
      <w:r>
        <w:t>u28) + 0</w:t>
      </w:r>
      <w:r w:rsidR="00644CD5">
        <w:t>.</w:t>
      </w:r>
      <w:r>
        <w:t>138*T(v29</w:t>
      </w:r>
      <w:r w:rsidR="00644CD5">
        <w:t>.</w:t>
      </w:r>
      <w:r>
        <w:t>u1) -0</w:t>
      </w:r>
      <w:r w:rsidR="00644CD5">
        <w:t>.</w:t>
      </w:r>
      <w:r>
        <w:t>185*T(v23</w:t>
      </w:r>
      <w:r w:rsidR="00644CD5">
        <w:t>.</w:t>
      </w:r>
      <w:r>
        <w:t>u14) + 0</w:t>
      </w:r>
      <w:r w:rsidR="00644CD5">
        <w:t>.</w:t>
      </w:r>
      <w:r>
        <w:t>163*T(v17</w:t>
      </w:r>
      <w:r w:rsidR="00644CD5">
        <w:t>.</w:t>
      </w:r>
      <w:r>
        <w:t>u9) -0</w:t>
      </w:r>
      <w:r w:rsidR="00644CD5">
        <w:t>.</w:t>
      </w:r>
      <w:r>
        <w:t>149*T(v4</w:t>
      </w:r>
      <w:r w:rsidR="00644CD5">
        <w:t>.</w:t>
      </w:r>
      <w:r>
        <w:t>u38) -0</w:t>
      </w:r>
      <w:r w:rsidR="00644CD5">
        <w:t>.</w:t>
      </w:r>
      <w:r>
        <w:t>142*T(v11</w:t>
      </w:r>
      <w:r w:rsidR="00644CD5">
        <w:t>.</w:t>
      </w:r>
      <w:r>
        <w:t>u30) -0</w:t>
      </w:r>
      <w:r w:rsidR="00644CD5">
        <w:t>.</w:t>
      </w:r>
      <w:r>
        <w:t>197*T(v8</w:t>
      </w:r>
      <w:r w:rsidR="00644CD5">
        <w:t>.</w:t>
      </w:r>
      <w:r>
        <w:t>u7) + 0</w:t>
      </w:r>
      <w:r w:rsidR="00644CD5">
        <w:t>.</w:t>
      </w:r>
      <w:r>
        <w:t>13*T(v20</w:t>
      </w:r>
      <w:r w:rsidR="00644CD5">
        <w:t>.</w:t>
      </w:r>
      <w:r>
        <w:t>u9) + 0</w:t>
      </w:r>
      <w:r w:rsidR="00644CD5">
        <w:t>.</w:t>
      </w:r>
      <w:r>
        <w:t>158*T(v18</w:t>
      </w:r>
      <w:r w:rsidR="00644CD5">
        <w:t>.</w:t>
      </w:r>
      <w:r>
        <w:t>u21) -0</w:t>
      </w:r>
      <w:r w:rsidR="00644CD5">
        <w:t>.</w:t>
      </w:r>
      <w:r>
        <w:t>116*T(v24) + 0</w:t>
      </w:r>
      <w:r w:rsidR="00644CD5">
        <w:t>.</w:t>
      </w:r>
      <w:r>
        <w:t>122*T(v22</w:t>
      </w:r>
      <w:r w:rsidR="00644CD5">
        <w:t>.</w:t>
      </w:r>
      <w:r>
        <w:t>u20) + 0</w:t>
      </w:r>
      <w:r w:rsidR="00644CD5">
        <w:t>.</w:t>
      </w:r>
      <w:r>
        <w:t>143*T(v18</w:t>
      </w:r>
      <w:r w:rsidR="00644CD5">
        <w:t>.</w:t>
      </w:r>
      <w:r>
        <w:t>u5) + 0</w:t>
      </w:r>
      <w:r w:rsidR="00644CD5">
        <w:t>.</w:t>
      </w:r>
      <w:r>
        <w:t>119*T(v22</w:t>
      </w:r>
      <w:r w:rsidR="00644CD5">
        <w:t>.</w:t>
      </w:r>
      <w:r>
        <w:t>u4) + 0</w:t>
      </w:r>
      <w:r w:rsidR="00644CD5">
        <w:t>.</w:t>
      </w:r>
      <w:r>
        <w:t>113*T(v21</w:t>
      </w:r>
      <w:r w:rsidR="00644CD5">
        <w:t>.</w:t>
      </w:r>
      <w:r>
        <w:t>u21) + 0</w:t>
      </w:r>
      <w:r w:rsidR="00644CD5">
        <w:t>.</w:t>
      </w:r>
      <w:r>
        <w:t>154*T(v37</w:t>
      </w:r>
      <w:r w:rsidR="00644CD5">
        <w:t>.</w:t>
      </w:r>
      <w:r>
        <w:t>u2) -0</w:t>
      </w:r>
      <w:r w:rsidR="00644CD5">
        <w:t>.</w:t>
      </w:r>
      <w:r>
        <w:t>0882*T(v40) + 0</w:t>
      </w:r>
      <w:r w:rsidR="00644CD5">
        <w:t>.</w:t>
      </w:r>
      <w:r>
        <w:t>162*T(v17</w:t>
      </w:r>
      <w:r w:rsidR="00644CD5">
        <w:t>.</w:t>
      </w:r>
      <w:r>
        <w:t>u1) -0</w:t>
      </w:r>
      <w:r w:rsidR="00644CD5">
        <w:t>.</w:t>
      </w:r>
      <w:r>
        <w:t>18*T(v9</w:t>
      </w:r>
      <w:r w:rsidR="00644CD5">
        <w:t>.</w:t>
      </w:r>
      <w:r>
        <w:t>u8) -0</w:t>
      </w:r>
      <w:r w:rsidR="00644CD5">
        <w:t>.</w:t>
      </w:r>
      <w:r>
        <w:t>119*T(v20</w:t>
      </w:r>
      <w:r w:rsidR="00644CD5">
        <w:t>.</w:t>
      </w:r>
      <w:r>
        <w:t>u10) + 0</w:t>
      </w:r>
      <w:r w:rsidR="00644CD5">
        <w:t>.</w:t>
      </w:r>
      <w:r>
        <w:t>126*T(v19</w:t>
      </w:r>
      <w:r w:rsidR="00644CD5">
        <w:t>.</w:t>
      </w:r>
      <w:r>
        <w:t>u16) + 0</w:t>
      </w:r>
      <w:r w:rsidR="00644CD5">
        <w:t>.</w:t>
      </w:r>
      <w:r>
        <w:t>169*T(v13</w:t>
      </w:r>
      <w:r w:rsidR="00644CD5">
        <w:t>.</w:t>
      </w:r>
      <w:r>
        <w:t>u5) + 0</w:t>
      </w:r>
      <w:r w:rsidR="00644CD5">
        <w:t>.</w:t>
      </w:r>
      <w:r>
        <w:t>157*T(u3) + 0</w:t>
      </w:r>
      <w:r w:rsidR="00644CD5">
        <w:t>.</w:t>
      </w:r>
      <w:r>
        <w:t>0861*T(v18</w:t>
      </w:r>
      <w:r w:rsidR="00644CD5">
        <w:t>.</w:t>
      </w:r>
      <w:r>
        <w:t>u25) -0</w:t>
      </w:r>
      <w:r w:rsidR="00644CD5">
        <w:t>.</w:t>
      </w:r>
      <w:r>
        <w:t>129*T(v3</w:t>
      </w:r>
      <w:r w:rsidR="00644CD5">
        <w:t>.</w:t>
      </w:r>
      <w:r>
        <w:t>u32) + 0</w:t>
      </w:r>
      <w:r w:rsidR="00644CD5">
        <w:t>.</w:t>
      </w:r>
      <w:r>
        <w:t>116*T(v1</w:t>
      </w:r>
      <w:r w:rsidR="00644CD5">
        <w:t>.</w:t>
      </w:r>
      <w:r>
        <w:t>u36) + 0</w:t>
      </w:r>
      <w:r w:rsidR="00644CD5">
        <w:t>.</w:t>
      </w:r>
      <w:r>
        <w:t>118*T(v14</w:t>
      </w:r>
      <w:r w:rsidR="00644CD5">
        <w:t>.</w:t>
      </w:r>
      <w:r>
        <w:t>u6) + 0</w:t>
      </w:r>
      <w:r w:rsidR="00644CD5">
        <w:t>.</w:t>
      </w:r>
      <w:r>
        <w:t>0909*T(v6</w:t>
      </w:r>
      <w:r w:rsidR="00644CD5">
        <w:t>.</w:t>
      </w:r>
      <w:r>
        <w:t>u31) -0</w:t>
      </w:r>
      <w:r w:rsidR="00644CD5">
        <w:t>.</w:t>
      </w:r>
      <w:r>
        <w:t>104*T(v25</w:t>
      </w:r>
      <w:r w:rsidR="00644CD5">
        <w:t>.</w:t>
      </w:r>
      <w:r>
        <w:t>u1) -0</w:t>
      </w:r>
      <w:r w:rsidR="00644CD5">
        <w:t>.</w:t>
      </w:r>
      <w:r>
        <w:t>0993*T(v23</w:t>
      </w:r>
      <w:r w:rsidR="00644CD5">
        <w:t>.</w:t>
      </w:r>
      <w:r>
        <w:t>u6) -0</w:t>
      </w:r>
      <w:r w:rsidR="00644CD5">
        <w:t>.</w:t>
      </w:r>
      <w:r>
        <w:t>105*T(v2</w:t>
      </w:r>
      <w:r w:rsidR="00644CD5">
        <w:t>.</w:t>
      </w:r>
      <w:r>
        <w:t>u37) + 0</w:t>
      </w:r>
      <w:r w:rsidR="00644CD5">
        <w:t>.</w:t>
      </w:r>
      <w:r>
        <w:t>123*T(v24</w:t>
      </w:r>
      <w:r w:rsidR="00644CD5">
        <w:t>.</w:t>
      </w:r>
      <w:r>
        <w:t>u1) -0</w:t>
      </w:r>
      <w:r w:rsidR="00644CD5">
        <w:t>.</w:t>
      </w:r>
      <w:r>
        <w:t>0975*T(v17</w:t>
      </w:r>
      <w:r w:rsidR="00644CD5">
        <w:t>.</w:t>
      </w:r>
      <w:r>
        <w:t>u22) -0</w:t>
      </w:r>
      <w:r w:rsidR="00644CD5">
        <w:t>.</w:t>
      </w:r>
      <w:r>
        <w:t>16*T(v5</w:t>
      </w:r>
      <w:r w:rsidR="00644CD5">
        <w:t>.</w:t>
      </w:r>
      <w:r>
        <w:t>u2) + 0</w:t>
      </w:r>
      <w:r w:rsidR="00644CD5">
        <w:t>.</w:t>
      </w:r>
      <w:r>
        <w:t>0889*T(v26</w:t>
      </w:r>
      <w:r w:rsidR="00644CD5">
        <w:t>.</w:t>
      </w:r>
      <w:r>
        <w:t>u9) + 0</w:t>
      </w:r>
      <w:r w:rsidR="00644CD5">
        <w:t>.</w:t>
      </w:r>
      <w:r>
        <w:t>0796*T(v10</w:t>
      </w:r>
      <w:r w:rsidR="00644CD5">
        <w:t>.</w:t>
      </w:r>
      <w:r>
        <w:t>u19) + 0</w:t>
      </w:r>
      <w:r w:rsidR="00644CD5">
        <w:t>.</w:t>
      </w:r>
      <w:r>
        <w:t>0963*T(v3</w:t>
      </w:r>
      <w:r w:rsidR="00644CD5">
        <w:t>.</w:t>
      </w:r>
      <w:r>
        <w:t>u13) -0</w:t>
      </w:r>
      <w:r w:rsidR="00644CD5">
        <w:t>.</w:t>
      </w:r>
      <w:r>
        <w:t>109*T(v12</w:t>
      </w:r>
      <w:r w:rsidR="00644CD5">
        <w:t>.</w:t>
      </w:r>
      <w:r>
        <w:t>u2) -0</w:t>
      </w:r>
      <w:r w:rsidR="00644CD5">
        <w:t>.</w:t>
      </w:r>
      <w:r>
        <w:t>113*T(v2</w:t>
      </w:r>
      <w:r w:rsidR="00644CD5">
        <w:t>.</w:t>
      </w:r>
      <w:r>
        <w:t>u5) + 0</w:t>
      </w:r>
      <w:r w:rsidR="00644CD5">
        <w:t>.</w:t>
      </w:r>
      <w:r>
        <w:t>104*T(v16</w:t>
      </w:r>
      <w:r w:rsidR="00644CD5">
        <w:t>.</w:t>
      </w:r>
      <w:r>
        <w:t>u6) -0</w:t>
      </w:r>
      <w:r w:rsidR="00644CD5">
        <w:t>.</w:t>
      </w:r>
      <w:r>
        <w:t>0793*T(v13</w:t>
      </w:r>
      <w:r w:rsidR="00644CD5">
        <w:t>.</w:t>
      </w:r>
      <w:r>
        <w:t>u13) + 0</w:t>
      </w:r>
      <w:r w:rsidR="00644CD5">
        <w:t>.</w:t>
      </w:r>
      <w:r>
        <w:t>0797*T(v10</w:t>
      </w:r>
      <w:r w:rsidR="00644CD5">
        <w:t>.</w:t>
      </w:r>
      <w:r>
        <w:t>u26) + 0</w:t>
      </w:r>
      <w:r w:rsidR="00644CD5">
        <w:t>.</w:t>
      </w:r>
      <w:r>
        <w:t>0734*T(v18</w:t>
      </w:r>
      <w:r w:rsidR="00644CD5">
        <w:t>.</w:t>
      </w:r>
      <w:r>
        <w:t>u14) -0</w:t>
      </w:r>
      <w:r w:rsidR="00644CD5">
        <w:t>.</w:t>
      </w:r>
      <w:r>
        <w:t>0796*T(v6</w:t>
      </w:r>
      <w:r w:rsidR="00644CD5">
        <w:t>.</w:t>
      </w:r>
      <w:r>
        <w:t>u20) -0</w:t>
      </w:r>
      <w:r w:rsidR="00644CD5">
        <w:t>.</w:t>
      </w:r>
      <w:r>
        <w:t>0931*T(v6</w:t>
      </w:r>
      <w:r w:rsidR="00644CD5">
        <w:t>.</w:t>
      </w:r>
      <w:r>
        <w:t>u24) + 0</w:t>
      </w:r>
      <w:r w:rsidR="00644CD5">
        <w:t>.</w:t>
      </w:r>
      <w:r>
        <w:t>0776*T(v7</w:t>
      </w:r>
      <w:r w:rsidR="00644CD5">
        <w:t>.</w:t>
      </w:r>
      <w:r>
        <w:t>u17) -0</w:t>
      </w:r>
      <w:r w:rsidR="00644CD5">
        <w:t>.</w:t>
      </w:r>
      <w:r>
        <w:t>0612*T(v18</w:t>
      </w:r>
      <w:r w:rsidR="00644CD5">
        <w:t>.</w:t>
      </w:r>
      <w:r>
        <w:t>u22) -0</w:t>
      </w:r>
      <w:r w:rsidR="00644CD5">
        <w:t>.</w:t>
      </w:r>
      <w:r>
        <w:t>0752*Length^3 + 0</w:t>
      </w:r>
      <w:r w:rsidR="00644CD5">
        <w:t>.</w:t>
      </w:r>
      <w:r>
        <w:t>0762*T(v28</w:t>
      </w:r>
      <w:r w:rsidR="00644CD5">
        <w:t>.</w:t>
      </w:r>
      <w:r>
        <w:t>u15) + 0</w:t>
      </w:r>
      <w:r w:rsidR="00644CD5">
        <w:t>.</w:t>
      </w:r>
      <w:r>
        <w:t>0618*T(u12) -0</w:t>
      </w:r>
      <w:r w:rsidR="00644CD5">
        <w:t>.</w:t>
      </w:r>
      <w:r>
        <w:t>0755*T(v9</w:t>
      </w:r>
      <w:r w:rsidR="00644CD5">
        <w:t>.</w:t>
      </w:r>
      <w:r>
        <w:t>u7) + 0</w:t>
      </w:r>
      <w:r w:rsidR="00644CD5">
        <w:t>.</w:t>
      </w:r>
      <w:r>
        <w:t>0634*T(v18</w:t>
      </w:r>
      <w:r w:rsidR="00644CD5">
        <w:t>.</w:t>
      </w:r>
      <w:r>
        <w:t>u23) -0</w:t>
      </w:r>
      <w:r w:rsidR="00644CD5">
        <w:t>.</w:t>
      </w:r>
      <w:r>
        <w:t>0624*T(v9</w:t>
      </w:r>
      <w:r w:rsidR="00644CD5">
        <w:t>.</w:t>
      </w:r>
      <w:r>
        <w:t>u31) -0</w:t>
      </w:r>
      <w:r w:rsidR="00644CD5">
        <w:t>.</w:t>
      </w:r>
      <w:r>
        <w:t>0694*T(v6</w:t>
      </w:r>
      <w:r w:rsidR="00644CD5">
        <w:t>.</w:t>
      </w:r>
      <w:r>
        <w:t>u15) + 0</w:t>
      </w:r>
      <w:r w:rsidR="00644CD5">
        <w:t>.</w:t>
      </w:r>
      <w:r>
        <w:t>0889*T(v2</w:t>
      </w:r>
      <w:r w:rsidR="00644CD5">
        <w:t>.</w:t>
      </w:r>
      <w:r>
        <w:t>u12) -0</w:t>
      </w:r>
      <w:r w:rsidR="00644CD5">
        <w:t>.</w:t>
      </w:r>
      <w:r>
        <w:t>0592*T(v4</w:t>
      </w:r>
      <w:r w:rsidR="00644CD5">
        <w:t>.</w:t>
      </w:r>
      <w:r>
        <w:t>u32) + 0</w:t>
      </w:r>
      <w:r w:rsidR="00644CD5">
        <w:t>.</w:t>
      </w:r>
      <w:r>
        <w:t>0448*T(v30) -0</w:t>
      </w:r>
      <w:r w:rsidR="00644CD5">
        <w:t>.</w:t>
      </w:r>
      <w:r>
        <w:t>0607*T(v34</w:t>
      </w:r>
      <w:r w:rsidR="00644CD5">
        <w:t>.</w:t>
      </w:r>
      <w:r>
        <w:t>u1) -0</w:t>
      </w:r>
      <w:r w:rsidR="00644CD5">
        <w:t>.</w:t>
      </w:r>
      <w:r>
        <w:t>0658*T(v9</w:t>
      </w:r>
      <w:r w:rsidR="00644CD5">
        <w:t>.</w:t>
      </w:r>
      <w:r>
        <w:t>u28) -0</w:t>
      </w:r>
      <w:r w:rsidR="00644CD5">
        <w:t>.</w:t>
      </w:r>
      <w:r>
        <w:t>0434*T(v15) + 0</w:t>
      </w:r>
      <w:r w:rsidR="00644CD5">
        <w:t>.</w:t>
      </w:r>
      <w:r>
        <w:t>0515*T(v17</w:t>
      </w:r>
      <w:r w:rsidR="00644CD5">
        <w:t>.</w:t>
      </w:r>
      <w:r>
        <w:t>u24) + 0</w:t>
      </w:r>
      <w:r w:rsidR="00644CD5">
        <w:t>.</w:t>
      </w:r>
      <w:r>
        <w:t>0496*T(v3</w:t>
      </w:r>
      <w:r w:rsidR="00644CD5">
        <w:t>.</w:t>
      </w:r>
      <w:r>
        <w:t>u40) + 0</w:t>
      </w:r>
      <w:r w:rsidR="00644CD5">
        <w:t>.</w:t>
      </w:r>
      <w:r>
        <w:t>0538*T(v10</w:t>
      </w:r>
      <w:r w:rsidR="00644CD5">
        <w:t>.</w:t>
      </w:r>
      <w:r>
        <w:t>u18) -0</w:t>
      </w:r>
      <w:r w:rsidR="00644CD5">
        <w:t>.</w:t>
      </w:r>
      <w:r>
        <w:t>0596*T(v1</w:t>
      </w:r>
      <w:r w:rsidR="00644CD5">
        <w:t>.</w:t>
      </w:r>
      <w:r>
        <w:t>u18) + 0</w:t>
      </w:r>
      <w:r w:rsidR="00644CD5">
        <w:t>.</w:t>
      </w:r>
      <w:r>
        <w:t>0429*T(v29</w:t>
      </w:r>
      <w:r w:rsidR="00644CD5">
        <w:t>.</w:t>
      </w:r>
      <w:r>
        <w:t>u3) + 0</w:t>
      </w:r>
      <w:r w:rsidR="00644CD5">
        <w:t>.</w:t>
      </w:r>
      <w:r>
        <w:t>0461*Length^2 + 0</w:t>
      </w:r>
      <w:r w:rsidR="00644CD5">
        <w:t>.</w:t>
      </w:r>
      <w:r>
        <w:t>0537*T(v6</w:t>
      </w:r>
      <w:r w:rsidR="00644CD5">
        <w:t>.</w:t>
      </w:r>
      <w:r>
        <w:t>u7) + 0</w:t>
      </w:r>
      <w:r w:rsidR="00644CD5">
        <w:t>.</w:t>
      </w:r>
      <w:r>
        <w:t>0686*T(u4) -0</w:t>
      </w:r>
      <w:r w:rsidR="00644CD5">
        <w:t>.</w:t>
      </w:r>
      <w:r>
        <w:t>0406*T(v8</w:t>
      </w:r>
      <w:r w:rsidR="00644CD5">
        <w:t>.</w:t>
      </w:r>
      <w:r>
        <w:t>u23) -0</w:t>
      </w:r>
      <w:r w:rsidR="00644CD5">
        <w:t>.</w:t>
      </w:r>
      <w:r>
        <w:t>0462*T(v3</w:t>
      </w:r>
      <w:r w:rsidR="00644CD5">
        <w:t>.</w:t>
      </w:r>
      <w:r>
        <w:t>u20) + 0</w:t>
      </w:r>
      <w:r w:rsidR="00644CD5">
        <w:t>.</w:t>
      </w:r>
      <w:r>
        <w:t>0388*T(v9</w:t>
      </w:r>
      <w:r w:rsidR="00644CD5">
        <w:t>.</w:t>
      </w:r>
      <w:r>
        <w:t>u32) -0</w:t>
      </w:r>
      <w:r w:rsidR="00644CD5">
        <w:t>.</w:t>
      </w:r>
      <w:r>
        <w:t>0429*T(v3</w:t>
      </w:r>
      <w:r w:rsidR="00644CD5">
        <w:t>.</w:t>
      </w:r>
      <w:r>
        <w:t>u28) -0</w:t>
      </w:r>
      <w:r w:rsidR="00644CD5">
        <w:t>.</w:t>
      </w:r>
      <w:r>
        <w:t>0384*T(v19</w:t>
      </w:r>
      <w:r w:rsidR="00644CD5">
        <w:t>.</w:t>
      </w:r>
      <w:r>
        <w:t>u18) + 0</w:t>
      </w:r>
      <w:r w:rsidR="00644CD5">
        <w:t>.</w:t>
      </w:r>
      <w:r>
        <w:t>0334*T(v28</w:t>
      </w:r>
      <w:r w:rsidR="00644CD5">
        <w:t>.</w:t>
      </w:r>
      <w:r>
        <w:t>u4) -0</w:t>
      </w:r>
      <w:r w:rsidR="00644CD5">
        <w:t>.</w:t>
      </w:r>
      <w:r>
        <w:t>0491*T(v1</w:t>
      </w:r>
      <w:r w:rsidR="00644CD5">
        <w:t>.</w:t>
      </w:r>
      <w:r>
        <w:t>u11) -0</w:t>
      </w:r>
      <w:r w:rsidR="00644CD5">
        <w:t>.</w:t>
      </w:r>
      <w:r>
        <w:t>0391*T(v10</w:t>
      </w:r>
      <w:r w:rsidR="00644CD5">
        <w:t>.</w:t>
      </w:r>
      <w:r>
        <w:t>u17) -0</w:t>
      </w:r>
      <w:r w:rsidR="00644CD5">
        <w:t>.</w:t>
      </w:r>
      <w:r>
        <w:t>0349*T(v20</w:t>
      </w:r>
      <w:r w:rsidR="00644CD5">
        <w:t>.</w:t>
      </w:r>
      <w:r>
        <w:t>u7) + 0</w:t>
      </w:r>
      <w:r w:rsidR="00644CD5">
        <w:t>.</w:t>
      </w:r>
      <w:r>
        <w:t>0348*T(v23</w:t>
      </w:r>
      <w:r w:rsidR="00644CD5">
        <w:t>.</w:t>
      </w:r>
      <w:r>
        <w:t>u17) -0</w:t>
      </w:r>
      <w:r w:rsidR="00644CD5">
        <w:t>.</w:t>
      </w:r>
      <w:r>
        <w:t>0245*T(v26) -0</w:t>
      </w:r>
      <w:r w:rsidR="00644CD5">
        <w:t>.</w:t>
      </w:r>
      <w:r>
        <w:t>0332*T(v38</w:t>
      </w:r>
      <w:r w:rsidR="00644CD5">
        <w:t>.</w:t>
      </w:r>
      <w:r>
        <w:t>u1) -0</w:t>
      </w:r>
      <w:r w:rsidR="00644CD5">
        <w:t>.</w:t>
      </w:r>
      <w:r>
        <w:t>0487*T(v6</w:t>
      </w:r>
      <w:r w:rsidR="00644CD5">
        <w:t>.</w:t>
      </w:r>
      <w:r>
        <w:t>u2) + 0</w:t>
      </w:r>
      <w:r w:rsidR="00644CD5">
        <w:t>.</w:t>
      </w:r>
      <w:r>
        <w:t>0272*T(v20</w:t>
      </w:r>
      <w:r w:rsidR="00644CD5">
        <w:t>.</w:t>
      </w:r>
      <w:r>
        <w:t>u12) -0</w:t>
      </w:r>
      <w:r w:rsidR="00644CD5">
        <w:t>.</w:t>
      </w:r>
      <w:r>
        <w:t>0244*T(v4</w:t>
      </w:r>
      <w:r w:rsidR="00644CD5">
        <w:t>.</w:t>
      </w:r>
      <w:r>
        <w:t>u29) -0</w:t>
      </w:r>
      <w:r w:rsidR="00644CD5">
        <w:t>.</w:t>
      </w:r>
      <w:r>
        <w:t>0208*T(v2</w:t>
      </w:r>
      <w:r w:rsidR="00644CD5">
        <w:t>.</w:t>
      </w:r>
      <w:r>
        <w:t>u40) -0</w:t>
      </w:r>
      <w:r w:rsidR="00644CD5">
        <w:t>.</w:t>
      </w:r>
      <w:r>
        <w:t>0228*T(v21</w:t>
      </w:r>
      <w:r w:rsidR="00644CD5">
        <w:t>.</w:t>
      </w:r>
      <w:r>
        <w:t>u11) -0</w:t>
      </w:r>
      <w:r w:rsidR="00644CD5">
        <w:t>.</w:t>
      </w:r>
      <w:r>
        <w:t>0213*T(v27</w:t>
      </w:r>
      <w:r w:rsidR="00644CD5">
        <w:t>.</w:t>
      </w:r>
      <w:r>
        <w:t>u9) -0</w:t>
      </w:r>
      <w:r w:rsidR="00644CD5">
        <w:t>.</w:t>
      </w:r>
      <w:r>
        <w:t>0244*T(v15</w:t>
      </w:r>
      <w:r w:rsidR="00644CD5">
        <w:t>.</w:t>
      </w:r>
      <w:r>
        <w:t>u5) -0</w:t>
      </w:r>
      <w:r w:rsidR="00644CD5">
        <w:t>.</w:t>
      </w:r>
      <w:r>
        <w:t>0186*T(v20</w:t>
      </w:r>
      <w:r w:rsidR="00644CD5">
        <w:t>.</w:t>
      </w:r>
      <w:r>
        <w:t>u19) -0</w:t>
      </w:r>
      <w:r w:rsidR="00644CD5">
        <w:t>.</w:t>
      </w:r>
      <w:r>
        <w:t>0216*T(v11</w:t>
      </w:r>
      <w:r w:rsidR="00644CD5">
        <w:t>.</w:t>
      </w:r>
      <w:r>
        <w:t>u28) + 0</w:t>
      </w:r>
      <w:r w:rsidR="00644CD5">
        <w:t>.</w:t>
      </w:r>
      <w:r>
        <w:t>0196*T(v3</w:t>
      </w:r>
      <w:r w:rsidR="00644CD5">
        <w:t>.</w:t>
      </w:r>
      <w:r>
        <w:t>u26) -0</w:t>
      </w:r>
      <w:r w:rsidR="00644CD5">
        <w:t>.</w:t>
      </w:r>
      <w:r>
        <w:t>0174*T(v16</w:t>
      </w:r>
      <w:r w:rsidR="00644CD5">
        <w:t>.</w:t>
      </w:r>
      <w:r>
        <w:t>u15) + 0</w:t>
      </w:r>
      <w:r w:rsidR="00644CD5">
        <w:t>.</w:t>
      </w:r>
      <w:r>
        <w:t>0185*T(v14</w:t>
      </w:r>
      <w:r w:rsidR="00644CD5">
        <w:t>.</w:t>
      </w:r>
      <w:r>
        <w:t>u11) + 0</w:t>
      </w:r>
      <w:r w:rsidR="00644CD5">
        <w:t>.</w:t>
      </w:r>
      <w:r>
        <w:t>0194*T(v12</w:t>
      </w:r>
      <w:r w:rsidR="00644CD5">
        <w:t>.</w:t>
      </w:r>
      <w:r>
        <w:t>u6) -0</w:t>
      </w:r>
      <w:r w:rsidR="00644CD5">
        <w:t>.</w:t>
      </w:r>
      <w:r>
        <w:t>0139*T(v5</w:t>
      </w:r>
      <w:r w:rsidR="00644CD5">
        <w:t>.</w:t>
      </w:r>
      <w:r>
        <w:t>u28) -0</w:t>
      </w:r>
      <w:r w:rsidR="00644CD5">
        <w:t>.</w:t>
      </w:r>
      <w:r>
        <w:t>0114*T(v24</w:t>
      </w:r>
      <w:r w:rsidR="00644CD5">
        <w:t>.</w:t>
      </w:r>
      <w:r>
        <w:t>u11) -0</w:t>
      </w:r>
      <w:r w:rsidR="00644CD5">
        <w:t>.</w:t>
      </w:r>
      <w:r>
        <w:t>0108*T(v8</w:t>
      </w:r>
      <w:r w:rsidR="00644CD5">
        <w:t>.</w:t>
      </w:r>
      <w:r>
        <w:t>u25) -0</w:t>
      </w:r>
      <w:r w:rsidR="00644CD5">
        <w:t>.</w:t>
      </w:r>
      <w:r>
        <w:t>00802*T(v29</w:t>
      </w:r>
      <w:r w:rsidR="00644CD5">
        <w:t>.</w:t>
      </w:r>
      <w:r>
        <w:t>u4) + 0</w:t>
      </w:r>
      <w:r w:rsidR="00644CD5">
        <w:t>.</w:t>
      </w:r>
      <w:r>
        <w:t>00995*T(v15</w:t>
      </w:r>
      <w:r w:rsidR="00644CD5">
        <w:t>.</w:t>
      </w:r>
      <w:r>
        <w:t>u22) + 0</w:t>
      </w:r>
      <w:r w:rsidR="00644CD5">
        <w:t>.</w:t>
      </w:r>
      <w:r>
        <w:t>00532*T(v31</w:t>
      </w:r>
      <w:r w:rsidR="00644CD5">
        <w:t>.</w:t>
      </w:r>
      <w:r>
        <w:t>u8) + 0</w:t>
      </w:r>
      <w:r w:rsidR="00644CD5">
        <w:t>.</w:t>
      </w:r>
      <w:r>
        <w:t>00475*T(u20) + 0</w:t>
      </w:r>
      <w:r w:rsidR="00644CD5">
        <w:t>.</w:t>
      </w:r>
      <w:r>
        <w:t>00276*T(v2</w:t>
      </w:r>
      <w:r w:rsidR="00644CD5">
        <w:t>.</w:t>
      </w:r>
      <w:r>
        <w:t>u28) + 0</w:t>
      </w:r>
      <w:r w:rsidR="00644CD5">
        <w:t>.</w:t>
      </w:r>
      <w:r>
        <w:t>00275*T(v3</w:t>
      </w:r>
      <w:r w:rsidR="00644CD5">
        <w:t>.</w:t>
      </w:r>
      <w:r>
        <w:t>u21) -0</w:t>
      </w:r>
      <w:r w:rsidR="00644CD5">
        <w:t>.</w:t>
      </w:r>
      <w:r>
        <w:t>00136*T(v39</w:t>
      </w:r>
      <w:r w:rsidR="00644CD5">
        <w:t>.</w:t>
      </w:r>
      <w:r>
        <w:t>u3) + 0</w:t>
      </w:r>
      <w:r w:rsidR="00644CD5">
        <w:t>.</w:t>
      </w:r>
      <w:r>
        <w:t>00195*T(v15</w:t>
      </w:r>
      <w:r w:rsidR="00644CD5">
        <w:t>.</w:t>
      </w:r>
      <w:r>
        <w:t>u16) + 0</w:t>
      </w:r>
      <w:r w:rsidR="00644CD5">
        <w:t>.</w:t>
      </w:r>
      <w:r>
        <w:t>000991*T(v16</w:t>
      </w:r>
      <w:r w:rsidR="00644CD5">
        <w:t>.</w:t>
      </w:r>
      <w:r>
        <w:t>u21) + 0</w:t>
      </w:r>
      <w:r w:rsidR="00644CD5">
        <w:t>.</w:t>
      </w:r>
      <w:r>
        <w:t>000303*T(v35</w:t>
      </w:r>
      <w:r w:rsidR="00644CD5">
        <w:t>.</w:t>
      </w:r>
      <w:r>
        <w:t>u8) + 7</w:t>
      </w:r>
      <w:r w:rsidR="00644CD5">
        <w:t>.</w:t>
      </w:r>
      <w:r>
        <w:t>12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605*T(v23</w:t>
      </w:r>
      <w:r w:rsidR="00644CD5">
        <w:t>.</w:t>
      </w:r>
      <w:r>
        <w:t>u1) + 0</w:t>
      </w:r>
      <w:r w:rsidR="00644CD5">
        <w:t>.</w:t>
      </w:r>
      <w:r>
        <w:t>114*NumAromAtoms -0</w:t>
      </w:r>
      <w:r w:rsidR="00644CD5">
        <w:t>.</w:t>
      </w:r>
      <w:r>
        <w:t>319*u + 0</w:t>
      </w:r>
      <w:r w:rsidR="00644CD5">
        <w:t>.</w:t>
      </w:r>
      <w:r>
        <w:t>322*T(v4</w:t>
      </w:r>
      <w:r w:rsidR="00644CD5">
        <w:t>.</w:t>
      </w:r>
      <w:r>
        <w:t>u9) + 0</w:t>
      </w:r>
      <w:r w:rsidR="00644CD5">
        <w:t>.</w:t>
      </w:r>
      <w:r>
        <w:t>228*T(v13</w:t>
      </w:r>
      <w:r w:rsidR="00644CD5">
        <w:t>.</w:t>
      </w:r>
      <w:r>
        <w:t>u4) + 0</w:t>
      </w:r>
      <w:r w:rsidR="00644CD5">
        <w:t>.</w:t>
      </w:r>
      <w:r>
        <w:t>156*T(v6) + 0</w:t>
      </w:r>
      <w:r w:rsidR="00644CD5">
        <w:t>.</w:t>
      </w:r>
      <w:r>
        <w:t>387*T(v1</w:t>
      </w:r>
      <w:r w:rsidR="00644CD5">
        <w:t>.</w:t>
      </w:r>
      <w:r>
        <w:t>u9) -0</w:t>
      </w:r>
      <w:r w:rsidR="00644CD5">
        <w:t>.</w:t>
      </w:r>
      <w:r>
        <w:t>285*T(v4</w:t>
      </w:r>
      <w:r w:rsidR="00644CD5">
        <w:t>.</w:t>
      </w:r>
      <w:r>
        <w:t>u2) -0</w:t>
      </w:r>
      <w:r w:rsidR="00644CD5">
        <w:t>.</w:t>
      </w:r>
      <w:r>
        <w:t>452*T(v29</w:t>
      </w:r>
      <w:r w:rsidR="00644CD5">
        <w:t>.</w:t>
      </w:r>
      <w:r>
        <w:t>u12) + 0</w:t>
      </w:r>
      <w:r w:rsidR="00644CD5">
        <w:t>.</w:t>
      </w:r>
      <w:r>
        <w:t>366*T(v7</w:t>
      </w:r>
      <w:r w:rsidR="00644CD5">
        <w:t>.</w:t>
      </w:r>
      <w:r>
        <w:t>u22) + 0</w:t>
      </w:r>
      <w:r w:rsidR="00644CD5">
        <w:t>.</w:t>
      </w:r>
      <w:r>
        <w:t>173*Lipophilicity^2 + 0</w:t>
      </w:r>
      <w:r w:rsidR="00644CD5">
        <w:t>.</w:t>
      </w:r>
      <w:r>
        <w:t>122*NumDonor -0</w:t>
      </w:r>
      <w:r w:rsidR="00644CD5">
        <w:t>.</w:t>
      </w:r>
      <w:r>
        <w:t>504*T(v6</w:t>
      </w:r>
      <w:r w:rsidR="00644CD5">
        <w:t>.</w:t>
      </w:r>
      <w:r>
        <w:t>u1) -0</w:t>
      </w:r>
      <w:r w:rsidR="00644CD5">
        <w:t>.</w:t>
      </w:r>
      <w:r>
        <w:t>387*T(v28</w:t>
      </w:r>
      <w:r w:rsidR="00644CD5">
        <w:t>.</w:t>
      </w:r>
      <w:r>
        <w:t>u10) -0</w:t>
      </w:r>
      <w:r w:rsidR="00644CD5">
        <w:t>.</w:t>
      </w:r>
      <w:r>
        <w:t>69*T(v4</w:t>
      </w:r>
      <w:r w:rsidR="00644CD5">
        <w:t>.</w:t>
      </w:r>
      <w:r>
        <w:t>u3) + 0</w:t>
      </w:r>
      <w:r w:rsidR="00644CD5">
        <w:t>.</w:t>
      </w:r>
      <w:r>
        <w:t>565*T(v22</w:t>
      </w:r>
      <w:r w:rsidR="00644CD5">
        <w:t>.</w:t>
      </w:r>
      <w:r>
        <w:t>u21) + 0</w:t>
      </w:r>
      <w:r w:rsidR="00644CD5">
        <w:t>.</w:t>
      </w:r>
      <w:r>
        <w:t>383*T(v10) + 0</w:t>
      </w:r>
      <w:r w:rsidR="00644CD5">
        <w:t>.</w:t>
      </w:r>
      <w:r>
        <w:t>585*T(v10</w:t>
      </w:r>
      <w:r w:rsidR="00644CD5">
        <w:t>.</w:t>
      </w:r>
      <w:r>
        <w:t>u12) + 0</w:t>
      </w:r>
      <w:r w:rsidR="00644CD5">
        <w:t>.</w:t>
      </w:r>
      <w:r>
        <w:t>321*T(v4</w:t>
      </w:r>
      <w:r w:rsidR="00644CD5">
        <w:t>.</w:t>
      </w:r>
      <w:r>
        <w:t>u26) -0</w:t>
      </w:r>
      <w:r w:rsidR="00644CD5">
        <w:t>.</w:t>
      </w:r>
      <w:r>
        <w:t>521*T(v10</w:t>
      </w:r>
      <w:r w:rsidR="00644CD5">
        <w:t>.</w:t>
      </w:r>
      <w:r>
        <w:t>u28) -0</w:t>
      </w:r>
      <w:r w:rsidR="00644CD5">
        <w:t>.</w:t>
      </w:r>
      <w:r>
        <w:t>318*T(v13</w:t>
      </w:r>
      <w:r w:rsidR="00644CD5">
        <w:t>.</w:t>
      </w:r>
      <w:r>
        <w:t>u20) -0</w:t>
      </w:r>
      <w:r w:rsidR="00644CD5">
        <w:t>.</w:t>
      </w:r>
      <w:r>
        <w:t>487*T(v16</w:t>
      </w:r>
      <w:r w:rsidR="00644CD5">
        <w:t>.</w:t>
      </w:r>
      <w:r>
        <w:t>u16) -0</w:t>
      </w:r>
      <w:r w:rsidR="00644CD5">
        <w:t>.</w:t>
      </w:r>
      <w:r>
        <w:t>19*NumAcceptor + 0</w:t>
      </w:r>
      <w:r w:rsidR="00644CD5">
        <w:t>.</w:t>
      </w:r>
      <w:r>
        <w:t>407*T(v3</w:t>
      </w:r>
      <w:r w:rsidR="00644CD5">
        <w:t>.</w:t>
      </w:r>
      <w:r>
        <w:t>u31) + 0</w:t>
      </w:r>
      <w:r w:rsidR="00644CD5">
        <w:t>.</w:t>
      </w:r>
      <w:r>
        <w:t>431*T(v2</w:t>
      </w:r>
      <w:r w:rsidR="00644CD5">
        <w:t>.</w:t>
      </w:r>
      <w:r>
        <w:t>u8) + 0</w:t>
      </w:r>
      <w:r w:rsidR="00644CD5">
        <w:t>.</w:t>
      </w:r>
      <w:r>
        <w:t>674*T(v18</w:t>
      </w:r>
      <w:r w:rsidR="00644CD5">
        <w:t>.</w:t>
      </w:r>
      <w:r>
        <w:t>u17) + 0</w:t>
      </w:r>
      <w:r w:rsidR="00644CD5">
        <w:t>.</w:t>
      </w:r>
      <w:r>
        <w:t>544*T(v30</w:t>
      </w:r>
      <w:r w:rsidR="00644CD5">
        <w:t>.</w:t>
      </w:r>
      <w:r>
        <w:t>u4) + 0</w:t>
      </w:r>
      <w:r w:rsidR="00644CD5">
        <w:t>.</w:t>
      </w:r>
      <w:r>
        <w:t>00159*T(v16</w:t>
      </w:r>
      <w:r w:rsidR="00644CD5">
        <w:t>.</w:t>
      </w:r>
      <w:r>
        <w:t>u3) -0</w:t>
      </w:r>
      <w:r w:rsidR="00644CD5">
        <w:t>.</w:t>
      </w:r>
      <w:r>
        <w:t>406*T(v2</w:t>
      </w:r>
      <w:r w:rsidR="00644CD5">
        <w:t>.</w:t>
      </w:r>
      <w:r>
        <w:t>u5) + 0</w:t>
      </w:r>
      <w:r w:rsidR="00644CD5">
        <w:t>.</w:t>
      </w:r>
      <w:r>
        <w:t>293*T(v18</w:t>
      </w:r>
      <w:r w:rsidR="00644CD5">
        <w:t>.</w:t>
      </w:r>
      <w:r>
        <w:t>u11) + 0</w:t>
      </w:r>
      <w:r w:rsidR="00644CD5">
        <w:t>.</w:t>
      </w:r>
      <w:r>
        <w:t>119*T(v24</w:t>
      </w:r>
      <w:r w:rsidR="00644CD5">
        <w:t>.</w:t>
      </w:r>
      <w:r>
        <w:t>u10) + 0</w:t>
      </w:r>
      <w:r w:rsidR="00644CD5">
        <w:t>.</w:t>
      </w:r>
      <w:r>
        <w:t>651*T(v36</w:t>
      </w:r>
      <w:r w:rsidR="00644CD5">
        <w:t>.</w:t>
      </w:r>
      <w:r>
        <w:t>u2) + 0</w:t>
      </w:r>
      <w:r w:rsidR="00644CD5">
        <w:t>.</w:t>
      </w:r>
      <w:r>
        <w:t>387*T(v29</w:t>
      </w:r>
      <w:r w:rsidR="00644CD5">
        <w:t>.</w:t>
      </w:r>
      <w:r>
        <w:t>u5) + 0</w:t>
      </w:r>
      <w:r w:rsidR="00644CD5">
        <w:t>.</w:t>
      </w:r>
      <w:r>
        <w:t>57*T(v4</w:t>
      </w:r>
      <w:r w:rsidR="00644CD5">
        <w:t>.</w:t>
      </w:r>
      <w:r>
        <w:t>u11) -0</w:t>
      </w:r>
      <w:r w:rsidR="00644CD5">
        <w:t>.</w:t>
      </w:r>
      <w:r>
        <w:t>431*T(v25</w:t>
      </w:r>
      <w:r w:rsidR="00644CD5">
        <w:t>.</w:t>
      </w:r>
      <w:r>
        <w:t>u6) + 0</w:t>
      </w:r>
      <w:r w:rsidR="00644CD5">
        <w:t>.</w:t>
      </w:r>
      <w:r>
        <w:t>548*T(v18</w:t>
      </w:r>
      <w:r w:rsidR="00644CD5">
        <w:t>.</w:t>
      </w:r>
      <w:r>
        <w:t>u18) -0</w:t>
      </w:r>
      <w:r w:rsidR="00644CD5">
        <w:t>.</w:t>
      </w:r>
      <w:r>
        <w:t>436*T(v25</w:t>
      </w:r>
      <w:r w:rsidR="00644CD5">
        <w:t>.</w:t>
      </w:r>
      <w:r>
        <w:t>u9) -0</w:t>
      </w:r>
      <w:r w:rsidR="00644CD5">
        <w:t>.</w:t>
      </w:r>
      <w:r>
        <w:t>063*T(u18) -0</w:t>
      </w:r>
      <w:r w:rsidR="00644CD5">
        <w:t>.</w:t>
      </w:r>
      <w:r>
        <w:t>342*T(v31</w:t>
      </w:r>
      <w:r w:rsidR="00644CD5">
        <w:t>.</w:t>
      </w:r>
      <w:r>
        <w:t>u2) + 0</w:t>
      </w:r>
      <w:r w:rsidR="00644CD5">
        <w:t>.</w:t>
      </w:r>
      <w:r>
        <w:t>102*T(v25</w:t>
      </w:r>
      <w:r w:rsidR="00644CD5">
        <w:t>.</w:t>
      </w:r>
      <w:r>
        <w:t>u11) -0</w:t>
      </w:r>
      <w:r w:rsidR="00644CD5">
        <w:t>.</w:t>
      </w:r>
      <w:r>
        <w:t>255*T(v17</w:t>
      </w:r>
      <w:r w:rsidR="00644CD5">
        <w:t>.</w:t>
      </w:r>
      <w:r>
        <w:t>u15) + 0</w:t>
      </w:r>
      <w:r w:rsidR="00644CD5">
        <w:t>.</w:t>
      </w:r>
      <w:r>
        <w:t>7*T(v38</w:t>
      </w:r>
      <w:r w:rsidR="00644CD5">
        <w:t>.</w:t>
      </w:r>
      <w:r>
        <w:t>u2) -0</w:t>
      </w:r>
      <w:r w:rsidR="00644CD5">
        <w:t>.</w:t>
      </w:r>
      <w:r>
        <w:t>469*T(v1</w:t>
      </w:r>
      <w:r w:rsidR="00644CD5">
        <w:t>.</w:t>
      </w:r>
      <w:r>
        <w:t>u22) -0</w:t>
      </w:r>
      <w:r w:rsidR="00644CD5">
        <w:t>.</w:t>
      </w:r>
      <w:r>
        <w:t>0131*T(v27</w:t>
      </w:r>
      <w:r w:rsidR="00644CD5">
        <w:t>.</w:t>
      </w:r>
      <w:r>
        <w:t>u3) + 0</w:t>
      </w:r>
      <w:r w:rsidR="00644CD5">
        <w:t>.</w:t>
      </w:r>
      <w:r>
        <w:t>328*T(v8</w:t>
      </w:r>
      <w:r w:rsidR="00644CD5">
        <w:t>.</w:t>
      </w:r>
      <w:r>
        <w:t>u9) -0</w:t>
      </w:r>
      <w:r w:rsidR="00644CD5">
        <w:t>.</w:t>
      </w:r>
      <w:r>
        <w:t>311*T(v4</w:t>
      </w:r>
      <w:r w:rsidR="00644CD5">
        <w:t>.</w:t>
      </w:r>
      <w:r>
        <w:t>u28) + 0</w:t>
      </w:r>
      <w:r w:rsidR="00644CD5">
        <w:t>.</w:t>
      </w:r>
      <w:r>
        <w:t>698*T(v2</w:t>
      </w:r>
      <w:r w:rsidR="00644CD5">
        <w:t>.</w:t>
      </w:r>
      <w:r>
        <w:t>u2) -0</w:t>
      </w:r>
      <w:r w:rsidR="00644CD5">
        <w:t>.</w:t>
      </w:r>
      <w:r>
        <w:t>269*T(v29</w:t>
      </w:r>
      <w:r w:rsidR="00644CD5">
        <w:t>.</w:t>
      </w:r>
      <w:r>
        <w:t>u4) + 0</w:t>
      </w:r>
      <w:r w:rsidR="00644CD5">
        <w:t>.</w:t>
      </w:r>
      <w:r>
        <w:t>137*MW -0</w:t>
      </w:r>
      <w:r w:rsidR="00644CD5">
        <w:t>.</w:t>
      </w:r>
      <w:r>
        <w:t>364*T(v16</w:t>
      </w:r>
      <w:r w:rsidR="00644CD5">
        <w:t>.</w:t>
      </w:r>
      <w:r>
        <w:t>u21) + 0</w:t>
      </w:r>
      <w:r w:rsidR="00644CD5">
        <w:t>.</w:t>
      </w:r>
      <w:r>
        <w:t>459*T(v20</w:t>
      </w:r>
      <w:r w:rsidR="00644CD5">
        <w:t>.</w:t>
      </w:r>
      <w:r>
        <w:t>u13) -0</w:t>
      </w:r>
      <w:r w:rsidR="00644CD5">
        <w:t>.</w:t>
      </w:r>
      <w:r>
        <w:t>349*T(v6</w:t>
      </w:r>
      <w:r w:rsidR="00644CD5">
        <w:t>.</w:t>
      </w:r>
      <w:r>
        <w:t>u6) -0</w:t>
      </w:r>
      <w:r w:rsidR="00644CD5">
        <w:t>.</w:t>
      </w:r>
      <w:r>
        <w:t>448*T(v11</w:t>
      </w:r>
      <w:r w:rsidR="00644CD5">
        <w:t>.</w:t>
      </w:r>
      <w:r>
        <w:t>u19) + 0</w:t>
      </w:r>
      <w:r w:rsidR="00644CD5">
        <w:t>.</w:t>
      </w:r>
      <w:r>
        <w:t>736*T(v2</w:t>
      </w:r>
      <w:r w:rsidR="00644CD5">
        <w:t>.</w:t>
      </w:r>
      <w:r>
        <w:t>u18) + 0</w:t>
      </w:r>
      <w:r w:rsidR="00644CD5">
        <w:t>.</w:t>
      </w:r>
      <w:r>
        <w:t>343*T(v4</w:t>
      </w:r>
      <w:r w:rsidR="00644CD5">
        <w:t>.</w:t>
      </w:r>
      <w:r>
        <w:t>u8) -0</w:t>
      </w:r>
      <w:r w:rsidR="00644CD5">
        <w:t>.</w:t>
      </w:r>
      <w:r>
        <w:t>263*T(v25</w:t>
      </w:r>
      <w:r w:rsidR="00644CD5">
        <w:t>.</w:t>
      </w:r>
      <w:r>
        <w:t>u8) + 0</w:t>
      </w:r>
      <w:r w:rsidR="00644CD5">
        <w:t>.</w:t>
      </w:r>
      <w:r>
        <w:t>245*T(v10</w:t>
      </w:r>
      <w:r w:rsidR="00644CD5">
        <w:t>.</w:t>
      </w:r>
      <w:r>
        <w:t>u19) + 0</w:t>
      </w:r>
      <w:r w:rsidR="00644CD5">
        <w:t>.</w:t>
      </w:r>
      <w:r>
        <w:t>413*T(v16</w:t>
      </w:r>
      <w:r w:rsidR="00644CD5">
        <w:t>.</w:t>
      </w:r>
      <w:r>
        <w:t>u2) -0</w:t>
      </w:r>
      <w:r w:rsidR="00644CD5">
        <w:t>.</w:t>
      </w:r>
      <w:r>
        <w:t>4*T(v2</w:t>
      </w:r>
      <w:r w:rsidR="00644CD5">
        <w:t>.</w:t>
      </w:r>
      <w:r>
        <w:t>u41) -0</w:t>
      </w:r>
      <w:r w:rsidR="00644CD5">
        <w:t>.</w:t>
      </w:r>
      <w:r>
        <w:t>275*T(v5</w:t>
      </w:r>
      <w:r w:rsidR="00644CD5">
        <w:t>.</w:t>
      </w:r>
      <w:r>
        <w:t>u33) + 0</w:t>
      </w:r>
      <w:r w:rsidR="00644CD5">
        <w:t>.</w:t>
      </w:r>
      <w:r>
        <w:t>506*T(v39</w:t>
      </w:r>
      <w:r w:rsidR="00644CD5">
        <w:t>.</w:t>
      </w:r>
      <w:r>
        <w:t>u3) + 18</w:t>
      </w:r>
      <w:r w:rsidR="00644CD5">
        <w:t>.</w:t>
      </w:r>
      <w:r>
        <w:t>1*Lipophilicity -0</w:t>
      </w:r>
      <w:r w:rsidR="00644CD5">
        <w:t>.</w:t>
      </w:r>
      <w:r>
        <w:t>418*T(v22</w:t>
      </w:r>
      <w:r w:rsidR="00644CD5">
        <w:t>.</w:t>
      </w:r>
      <w:r>
        <w:t>u17) + 0</w:t>
      </w:r>
      <w:r w:rsidR="00644CD5">
        <w:t>.</w:t>
      </w:r>
      <w:r>
        <w:t>284*T(v8</w:t>
      </w:r>
      <w:r w:rsidR="00644CD5">
        <w:t>.</w:t>
      </w:r>
      <w:r>
        <w:t>u35) + 0</w:t>
      </w:r>
      <w:r w:rsidR="00644CD5">
        <w:t>.</w:t>
      </w:r>
      <w:r>
        <w:t>232*T(v14</w:t>
      </w:r>
      <w:r w:rsidR="00644CD5">
        <w:t>.</w:t>
      </w:r>
      <w:r>
        <w:t>u2) + 0</w:t>
      </w:r>
      <w:r w:rsidR="00644CD5">
        <w:t>.</w:t>
      </w:r>
      <w:r>
        <w:t>211*T(u32) + 0</w:t>
      </w:r>
      <w:r w:rsidR="00644CD5">
        <w:t>.</w:t>
      </w:r>
      <w:r>
        <w:t>285*T(u42) -0</w:t>
      </w:r>
      <w:r w:rsidR="00644CD5">
        <w:t>.</w:t>
      </w:r>
      <w:r>
        <w:t>398*T(v32</w:t>
      </w:r>
      <w:r w:rsidR="00644CD5">
        <w:t>.</w:t>
      </w:r>
      <w:r>
        <w:t>u11) + 0</w:t>
      </w:r>
      <w:r w:rsidR="00644CD5">
        <w:t>.</w:t>
      </w:r>
      <w:r>
        <w:t>461*T(v7</w:t>
      </w:r>
      <w:r w:rsidR="00644CD5">
        <w:t>.</w:t>
      </w:r>
      <w:r>
        <w:t>u13) -0</w:t>
      </w:r>
      <w:r w:rsidR="00644CD5">
        <w:t>.</w:t>
      </w:r>
      <w:r>
        <w:t>486*T(v21</w:t>
      </w:r>
      <w:r w:rsidR="00644CD5">
        <w:t>.</w:t>
      </w:r>
      <w:r>
        <w:t>u21) + 0</w:t>
      </w:r>
      <w:r w:rsidR="00644CD5">
        <w:t>.</w:t>
      </w:r>
      <w:r>
        <w:t>577*T(v8</w:t>
      </w:r>
      <w:r w:rsidR="00644CD5">
        <w:t>.</w:t>
      </w:r>
      <w:r>
        <w:t>u5) -0</w:t>
      </w:r>
      <w:r w:rsidR="00644CD5">
        <w:t>.</w:t>
      </w:r>
      <w:r>
        <w:t>29*T(v14</w:t>
      </w:r>
      <w:r w:rsidR="00644CD5">
        <w:t>.</w:t>
      </w:r>
      <w:r>
        <w:t>u11) + 0</w:t>
      </w:r>
      <w:r w:rsidR="00644CD5">
        <w:t>.</w:t>
      </w:r>
      <w:r>
        <w:t>182*T(u16) -0</w:t>
      </w:r>
      <w:r w:rsidR="00644CD5">
        <w:t>.</w:t>
      </w:r>
      <w:r>
        <w:t>143*T(v12</w:t>
      </w:r>
      <w:r w:rsidR="00644CD5">
        <w:t>.</w:t>
      </w:r>
      <w:r>
        <w:t>u15) -0</w:t>
      </w:r>
      <w:r w:rsidR="00644CD5">
        <w:t>.</w:t>
      </w:r>
      <w:r>
        <w:t>0501*NumHal -0</w:t>
      </w:r>
      <w:r w:rsidR="00644CD5">
        <w:t>.</w:t>
      </w:r>
      <w:r>
        <w:t>375*T(v23</w:t>
      </w:r>
      <w:r w:rsidR="00644CD5">
        <w:t>.</w:t>
      </w:r>
      <w:r>
        <w:t>u5) + 0</w:t>
      </w:r>
      <w:r w:rsidR="00644CD5">
        <w:t>.</w:t>
      </w:r>
      <w:r>
        <w:t>359*T(v12</w:t>
      </w:r>
      <w:r w:rsidR="00644CD5">
        <w:t>.</w:t>
      </w:r>
      <w:r>
        <w:t>u7) -0</w:t>
      </w:r>
      <w:r w:rsidR="00644CD5">
        <w:t>.</w:t>
      </w:r>
      <w:r>
        <w:t>331*T(v2</w:t>
      </w:r>
      <w:r w:rsidR="00644CD5">
        <w:t>.</w:t>
      </w:r>
      <w:r>
        <w:t>u9) -0</w:t>
      </w:r>
      <w:r w:rsidR="00644CD5">
        <w:t>.</w:t>
      </w:r>
      <w:r>
        <w:t>03*NumNegative -0</w:t>
      </w:r>
      <w:r w:rsidR="00644CD5">
        <w:t>.</w:t>
      </w:r>
      <w:r>
        <w:t>375*T(v16</w:t>
      </w:r>
      <w:r w:rsidR="00644CD5">
        <w:t>.</w:t>
      </w:r>
      <w:r>
        <w:t>u27) + 0</w:t>
      </w:r>
      <w:r w:rsidR="00644CD5">
        <w:t>.</w:t>
      </w:r>
      <w:r>
        <w:t>335*T(v31</w:t>
      </w:r>
      <w:r w:rsidR="00644CD5">
        <w:t>.</w:t>
      </w:r>
      <w:r>
        <w:t>u7) -0</w:t>
      </w:r>
      <w:r w:rsidR="00644CD5">
        <w:t>.</w:t>
      </w:r>
      <w:r>
        <w:t>425*T(v25</w:t>
      </w:r>
      <w:r w:rsidR="00644CD5">
        <w:t>.</w:t>
      </w:r>
      <w:r>
        <w:t>u3) -0</w:t>
      </w:r>
      <w:r w:rsidR="00644CD5">
        <w:t>.</w:t>
      </w:r>
      <w:r>
        <w:t>465*T(v8</w:t>
      </w:r>
      <w:r w:rsidR="00644CD5">
        <w:t>.</w:t>
      </w:r>
      <w:r>
        <w:t>u8) -0</w:t>
      </w:r>
      <w:r w:rsidR="00644CD5">
        <w:t>.</w:t>
      </w:r>
      <w:r>
        <w:t>0963*T(v8</w:t>
      </w:r>
      <w:r w:rsidR="00644CD5">
        <w:t>.</w:t>
      </w:r>
      <w:r>
        <w:t>u24) + 0</w:t>
      </w:r>
      <w:r w:rsidR="00644CD5">
        <w:t>.</w:t>
      </w:r>
      <w:r>
        <w:t>25*T(v5</w:t>
      </w:r>
      <w:r w:rsidR="00644CD5">
        <w:t>.</w:t>
      </w:r>
      <w:r>
        <w:t>u10) -0</w:t>
      </w:r>
      <w:r w:rsidR="00644CD5">
        <w:t>.</w:t>
      </w:r>
      <w:r>
        <w:t>263*T(v24</w:t>
      </w:r>
      <w:r w:rsidR="00644CD5">
        <w:t>.</w:t>
      </w:r>
      <w:r>
        <w:t>u3) -0</w:t>
      </w:r>
      <w:r w:rsidR="00644CD5">
        <w:t>.</w:t>
      </w:r>
      <w:r>
        <w:t>417*T(v4</w:t>
      </w:r>
      <w:r w:rsidR="00644CD5">
        <w:t>.</w:t>
      </w:r>
      <w:r>
        <w:t>u27) + 0</w:t>
      </w:r>
      <w:r w:rsidR="00644CD5">
        <w:t>.</w:t>
      </w:r>
      <w:r>
        <w:t>46*T(v24</w:t>
      </w:r>
      <w:r w:rsidR="00644CD5">
        <w:t>.</w:t>
      </w:r>
      <w:r>
        <w:t>u4) + 0</w:t>
      </w:r>
      <w:r w:rsidR="00644CD5">
        <w:t>.</w:t>
      </w:r>
      <w:r>
        <w:t>361*T(v3</w:t>
      </w:r>
      <w:r w:rsidR="00644CD5">
        <w:t>.</w:t>
      </w:r>
      <w:r>
        <w:t>u12) -0</w:t>
      </w:r>
      <w:r w:rsidR="00644CD5">
        <w:t>.</w:t>
      </w:r>
      <w:r>
        <w:t>414*T(v19</w:t>
      </w:r>
      <w:r w:rsidR="00644CD5">
        <w:t>.</w:t>
      </w:r>
      <w:r>
        <w:t>u16) + 0</w:t>
      </w:r>
      <w:r w:rsidR="00644CD5">
        <w:t>.</w:t>
      </w:r>
      <w:r>
        <w:t>216*T(v17) + 0</w:t>
      </w:r>
      <w:r w:rsidR="00644CD5">
        <w:t>.</w:t>
      </w:r>
      <w:r>
        <w:t>371*T(v5</w:t>
      </w:r>
      <w:r w:rsidR="00644CD5">
        <w:t>.</w:t>
      </w:r>
      <w:r>
        <w:t>u27) + 0</w:t>
      </w:r>
      <w:r w:rsidR="00644CD5">
        <w:t>.</w:t>
      </w:r>
      <w:r>
        <w:t>116*T(v7</w:t>
      </w:r>
      <w:r w:rsidR="00644CD5">
        <w:t>.</w:t>
      </w:r>
      <w:r>
        <w:t>u17) -0</w:t>
      </w:r>
      <w:r w:rsidR="00644CD5">
        <w:t>.</w:t>
      </w:r>
      <w:r>
        <w:t>282*T(v12</w:t>
      </w:r>
      <w:r w:rsidR="00644CD5">
        <w:t>.</w:t>
      </w:r>
      <w:r>
        <w:t>u30) -0</w:t>
      </w:r>
      <w:r w:rsidR="00644CD5">
        <w:t>.</w:t>
      </w:r>
      <w:r>
        <w:t>222*T(v16</w:t>
      </w:r>
      <w:r w:rsidR="00644CD5">
        <w:t>.</w:t>
      </w:r>
      <w:r>
        <w:t>u19) -0</w:t>
      </w:r>
      <w:r w:rsidR="00644CD5">
        <w:t>.</w:t>
      </w:r>
      <w:r>
        <w:t>214*T(v2</w:t>
      </w:r>
      <w:r w:rsidR="00644CD5">
        <w:t>.</w:t>
      </w:r>
      <w:r>
        <w:t>u36) -0</w:t>
      </w:r>
      <w:r w:rsidR="00644CD5">
        <w:t>.</w:t>
      </w:r>
      <w:r>
        <w:t>207*T(v4</w:t>
      </w:r>
      <w:r w:rsidR="00644CD5">
        <w:t>.</w:t>
      </w:r>
      <w:r>
        <w:t>u23) -0</w:t>
      </w:r>
      <w:r w:rsidR="00644CD5">
        <w:t>.</w:t>
      </w:r>
      <w:r>
        <w:t>0675*T(v2</w:t>
      </w:r>
      <w:r w:rsidR="00644CD5">
        <w:t>.</w:t>
      </w:r>
      <w:r>
        <w:t>u40) -0</w:t>
      </w:r>
      <w:r w:rsidR="00644CD5">
        <w:t>.</w:t>
      </w:r>
      <w:r>
        <w:t>364*T(v28</w:t>
      </w:r>
      <w:r w:rsidR="00644CD5">
        <w:t>.</w:t>
      </w:r>
      <w:r>
        <w:t>u8) -0</w:t>
      </w:r>
      <w:r w:rsidR="00644CD5">
        <w:t>.</w:t>
      </w:r>
      <w:r>
        <w:t>0829*T(v21</w:t>
      </w:r>
      <w:r w:rsidR="00644CD5">
        <w:t>.</w:t>
      </w:r>
      <w:r>
        <w:t>u11) -0</w:t>
      </w:r>
      <w:r w:rsidR="00644CD5">
        <w:t>.</w:t>
      </w:r>
      <w:r>
        <w:t>196*T(v27</w:t>
      </w:r>
      <w:r w:rsidR="00644CD5">
        <w:t>.</w:t>
      </w:r>
      <w:r>
        <w:t>u11) + 0</w:t>
      </w:r>
      <w:r w:rsidR="00644CD5">
        <w:t>.</w:t>
      </w:r>
      <w:r>
        <w:t>0145*T(v26) -0</w:t>
      </w:r>
      <w:r w:rsidR="00644CD5">
        <w:t>.</w:t>
      </w:r>
      <w:r>
        <w:t>319*Volume -0</w:t>
      </w:r>
      <w:r w:rsidR="00644CD5">
        <w:t>.</w:t>
      </w:r>
      <w:r>
        <w:t>264*T(v7</w:t>
      </w:r>
      <w:r w:rsidR="00644CD5">
        <w:t>.</w:t>
      </w:r>
      <w:r>
        <w:t>u29) -0</w:t>
      </w:r>
      <w:r w:rsidR="00644CD5">
        <w:t>.</w:t>
      </w:r>
      <w:r>
        <w:t>195*T(v16</w:t>
      </w:r>
      <w:r w:rsidR="00644CD5">
        <w:t>.</w:t>
      </w:r>
      <w:r>
        <w:t>u13) -0</w:t>
      </w:r>
      <w:r w:rsidR="00644CD5">
        <w:t>.</w:t>
      </w:r>
      <w:r>
        <w:t>31*T(v6</w:t>
      </w:r>
      <w:r w:rsidR="00644CD5">
        <w:t>.</w:t>
      </w:r>
      <w:r>
        <w:t>u3) + 0</w:t>
      </w:r>
      <w:r w:rsidR="00644CD5">
        <w:t>.</w:t>
      </w:r>
      <w:r>
        <w:t>184*T(v29</w:t>
      </w:r>
      <w:r w:rsidR="00644CD5">
        <w:t>.</w:t>
      </w:r>
      <w:r>
        <w:t>u8) + 0</w:t>
      </w:r>
      <w:r w:rsidR="00644CD5">
        <w:t>.</w:t>
      </w:r>
      <w:r>
        <w:t>332*T(v5</w:t>
      </w:r>
      <w:r w:rsidR="00644CD5">
        <w:t>.</w:t>
      </w:r>
      <w:r>
        <w:t>u30) + 0</w:t>
      </w:r>
      <w:r w:rsidR="00644CD5">
        <w:t>.</w:t>
      </w:r>
      <w:r>
        <w:t>148*T(v2</w:t>
      </w:r>
      <w:r w:rsidR="00644CD5">
        <w:t>.</w:t>
      </w:r>
      <w:r>
        <w:t>u33) + 0</w:t>
      </w:r>
      <w:r w:rsidR="00644CD5">
        <w:t>.</w:t>
      </w:r>
      <w:r>
        <w:t>133*T(v30</w:t>
      </w:r>
      <w:r w:rsidR="00644CD5">
        <w:t>.</w:t>
      </w:r>
      <w:r>
        <w:t>u1) -0</w:t>
      </w:r>
      <w:r w:rsidR="00644CD5">
        <w:t>.</w:t>
      </w:r>
      <w:r>
        <w:t>292*T(v5</w:t>
      </w:r>
      <w:r w:rsidR="00644CD5">
        <w:t>.</w:t>
      </w:r>
      <w:r>
        <w:t>u9) + 0</w:t>
      </w:r>
      <w:r w:rsidR="00644CD5">
        <w:t>.</w:t>
      </w:r>
      <w:r>
        <w:t>158*T(v16</w:t>
      </w:r>
      <w:r w:rsidR="00644CD5">
        <w:t>.</w:t>
      </w:r>
      <w:r>
        <w:t>u18) -0</w:t>
      </w:r>
      <w:r w:rsidR="00644CD5">
        <w:t>.</w:t>
      </w:r>
      <w:r>
        <w:t>211*T(v4) + 0</w:t>
      </w:r>
      <w:r w:rsidR="00644CD5">
        <w:t>.</w:t>
      </w:r>
      <w:r>
        <w:t>224*T(v7</w:t>
      </w:r>
      <w:r w:rsidR="00644CD5">
        <w:t>.</w:t>
      </w:r>
      <w:r>
        <w:t>u34) -0</w:t>
      </w:r>
      <w:r w:rsidR="00644CD5">
        <w:t>.</w:t>
      </w:r>
      <w:r>
        <w:t>284*T(v2</w:t>
      </w:r>
      <w:r w:rsidR="00644CD5">
        <w:t>.</w:t>
      </w:r>
      <w:r>
        <w:t>u27) + 0</w:t>
      </w:r>
      <w:r w:rsidR="00644CD5">
        <w:t>.</w:t>
      </w:r>
      <w:r>
        <w:t>299*T(v9</w:t>
      </w:r>
      <w:r w:rsidR="00644CD5">
        <w:t>.</w:t>
      </w:r>
      <w:r>
        <w:t>u18) -0</w:t>
      </w:r>
      <w:r w:rsidR="00644CD5">
        <w:t>.</w:t>
      </w:r>
      <w:r>
        <w:t>293*T(v11</w:t>
      </w:r>
      <w:r w:rsidR="00644CD5">
        <w:t>.</w:t>
      </w:r>
      <w:r>
        <w:t>u17) + 0</w:t>
      </w:r>
      <w:r w:rsidR="00644CD5">
        <w:t>.</w:t>
      </w:r>
      <w:r>
        <w:t>211*T(v11</w:t>
      </w:r>
      <w:r w:rsidR="00644CD5">
        <w:t>.</w:t>
      </w:r>
      <w:r>
        <w:t>u28) -0</w:t>
      </w:r>
      <w:r w:rsidR="00644CD5">
        <w:t>.</w:t>
      </w:r>
      <w:r>
        <w:t>103*T(v12</w:t>
      </w:r>
      <w:r w:rsidR="00644CD5">
        <w:t>.</w:t>
      </w:r>
      <w:r>
        <w:t>u12) -0</w:t>
      </w:r>
      <w:r w:rsidR="00644CD5">
        <w:t>.</w:t>
      </w:r>
      <w:r>
        <w:t>311*T(v7</w:t>
      </w:r>
      <w:r w:rsidR="00644CD5">
        <w:t>.</w:t>
      </w:r>
      <w:r>
        <w:t>u8) -0</w:t>
      </w:r>
      <w:r w:rsidR="00644CD5">
        <w:t>.</w:t>
      </w:r>
      <w:r>
        <w:t>214*T(v12</w:t>
      </w:r>
      <w:r w:rsidR="00644CD5">
        <w:t>.</w:t>
      </w:r>
      <w:r>
        <w:t>u4) -0</w:t>
      </w:r>
      <w:r w:rsidR="00644CD5">
        <w:t>.</w:t>
      </w:r>
      <w:r>
        <w:t>216*T(v17</w:t>
      </w:r>
      <w:r w:rsidR="00644CD5">
        <w:t>.</w:t>
      </w:r>
      <w:r>
        <w:t>u6) + 0</w:t>
      </w:r>
      <w:r w:rsidR="00644CD5">
        <w:t>.</w:t>
      </w:r>
      <w:r>
        <w:t>293*T(v24</w:t>
      </w:r>
      <w:r w:rsidR="00644CD5">
        <w:t>.</w:t>
      </w:r>
      <w:r>
        <w:t>u11) + 0</w:t>
      </w:r>
      <w:r w:rsidR="00644CD5">
        <w:t>.</w:t>
      </w:r>
      <w:r>
        <w:t>304*T(v31</w:t>
      </w:r>
      <w:r w:rsidR="00644CD5">
        <w:t>.</w:t>
      </w:r>
      <w:r>
        <w:t>u6) -0</w:t>
      </w:r>
      <w:r w:rsidR="00644CD5">
        <w:t>.</w:t>
      </w:r>
      <w:r>
        <w:t>181*T(v21</w:t>
      </w:r>
      <w:r w:rsidR="00644CD5">
        <w:t>.</w:t>
      </w:r>
      <w:r>
        <w:t>u5) + 0</w:t>
      </w:r>
      <w:r w:rsidR="00644CD5">
        <w:t>.</w:t>
      </w:r>
      <w:r>
        <w:t>303*T(v1</w:t>
      </w:r>
      <w:r w:rsidR="00644CD5">
        <w:t>.</w:t>
      </w:r>
      <w:r>
        <w:t>u14) + 0</w:t>
      </w:r>
      <w:r w:rsidR="00644CD5">
        <w:t>.</w:t>
      </w:r>
      <w:r>
        <w:t>17*T(v35</w:t>
      </w:r>
      <w:r w:rsidR="00644CD5">
        <w:t>.</w:t>
      </w:r>
      <w:r>
        <w:t>u1) -0</w:t>
      </w:r>
      <w:r w:rsidR="00644CD5">
        <w:t>.</w:t>
      </w:r>
      <w:r>
        <w:t>184*T(v3</w:t>
      </w:r>
      <w:r w:rsidR="00644CD5">
        <w:t>.</w:t>
      </w:r>
      <w:r>
        <w:t>u28) -0</w:t>
      </w:r>
      <w:r w:rsidR="00644CD5">
        <w:t>.</w:t>
      </w:r>
      <w:r>
        <w:t>137*T(v10</w:t>
      </w:r>
      <w:r w:rsidR="00644CD5">
        <w:t>.</w:t>
      </w:r>
      <w:r>
        <w:t>u27) + 0</w:t>
      </w:r>
      <w:r w:rsidR="00644CD5">
        <w:t>.</w:t>
      </w:r>
      <w:r>
        <w:t>181*T(v33</w:t>
      </w:r>
      <w:r w:rsidR="00644CD5">
        <w:t>.</w:t>
      </w:r>
      <w:r>
        <w:t>u3) -0</w:t>
      </w:r>
      <w:r w:rsidR="00644CD5">
        <w:t>.</w:t>
      </w:r>
      <w:r>
        <w:t>238*T(v22</w:t>
      </w:r>
      <w:r w:rsidR="00644CD5">
        <w:t>.</w:t>
      </w:r>
      <w:r>
        <w:t>u10) + 0</w:t>
      </w:r>
      <w:r w:rsidR="00644CD5">
        <w:t>.</w:t>
      </w:r>
      <w:r>
        <w:t>21*T(v23</w:t>
      </w:r>
      <w:r w:rsidR="00644CD5">
        <w:t>.</w:t>
      </w:r>
      <w:r>
        <w:t>u14) -0</w:t>
      </w:r>
      <w:r w:rsidR="00644CD5">
        <w:t>.</w:t>
      </w:r>
      <w:r>
        <w:t>239*T(v4</w:t>
      </w:r>
      <w:r w:rsidR="00644CD5">
        <w:t>.</w:t>
      </w:r>
      <w:r>
        <w:t>u19) -0</w:t>
      </w:r>
      <w:r w:rsidR="00644CD5">
        <w:t>.</w:t>
      </w:r>
      <w:r>
        <w:t>292*T(v9</w:t>
      </w:r>
      <w:r w:rsidR="00644CD5">
        <w:t>.</w:t>
      </w:r>
      <w:r>
        <w:t>u24) -0</w:t>
      </w:r>
      <w:r w:rsidR="00644CD5">
        <w:t>.</w:t>
      </w:r>
      <w:r>
        <w:t>302*T(v22</w:t>
      </w:r>
      <w:r w:rsidR="00644CD5">
        <w:t>.</w:t>
      </w:r>
      <w:r>
        <w:t>u6) + 0</w:t>
      </w:r>
      <w:r w:rsidR="00644CD5">
        <w:t>.</w:t>
      </w:r>
      <w:r>
        <w:t>329*T(v17</w:t>
      </w:r>
      <w:r w:rsidR="00644CD5">
        <w:t>.</w:t>
      </w:r>
      <w:r>
        <w:t>u18) -0</w:t>
      </w:r>
      <w:r w:rsidR="00644CD5">
        <w:t>.</w:t>
      </w:r>
      <w:r>
        <w:t>139*T(u41) + 0</w:t>
      </w:r>
      <w:r w:rsidR="00644CD5">
        <w:t>.</w:t>
      </w:r>
      <w:r>
        <w:t>183*T(v8</w:t>
      </w:r>
      <w:r w:rsidR="00644CD5">
        <w:t>.</w:t>
      </w:r>
      <w:r>
        <w:t>u26) -0</w:t>
      </w:r>
      <w:r w:rsidR="00644CD5">
        <w:t>.</w:t>
      </w:r>
      <w:r>
        <w:t>179*T(v14</w:t>
      </w:r>
      <w:r w:rsidR="00644CD5">
        <w:t>.</w:t>
      </w:r>
      <w:r>
        <w:t>u23) -0</w:t>
      </w:r>
      <w:r w:rsidR="00644CD5">
        <w:t>.</w:t>
      </w:r>
      <w:r>
        <w:t>24*T(v5</w:t>
      </w:r>
      <w:r w:rsidR="00644CD5">
        <w:t>.</w:t>
      </w:r>
      <w:r>
        <w:t>u26) -0</w:t>
      </w:r>
      <w:r w:rsidR="00644CD5">
        <w:t>.</w:t>
      </w:r>
      <w:r>
        <w:t>137*T(v30) -0</w:t>
      </w:r>
      <w:r w:rsidR="00644CD5">
        <w:t>.</w:t>
      </w:r>
      <w:r>
        <w:t>15*T(v28) + 0</w:t>
      </w:r>
      <w:r w:rsidR="00644CD5">
        <w:t>.</w:t>
      </w:r>
      <w:r>
        <w:t>228*T(v24</w:t>
      </w:r>
      <w:r w:rsidR="00644CD5">
        <w:t>.</w:t>
      </w:r>
      <w:r>
        <w:t>u16) -0</w:t>
      </w:r>
      <w:r w:rsidR="00644CD5">
        <w:t>.</w:t>
      </w:r>
      <w:r>
        <w:t>299*T(v19</w:t>
      </w:r>
      <w:r w:rsidR="00644CD5">
        <w:t>.</w:t>
      </w:r>
      <w:r>
        <w:t>u12) -0</w:t>
      </w:r>
      <w:r w:rsidR="00644CD5">
        <w:t>.</w:t>
      </w:r>
      <w:r>
        <w:t>121*T(v21</w:t>
      </w:r>
      <w:r w:rsidR="00644CD5">
        <w:t>.</w:t>
      </w:r>
      <w:r>
        <w:t>u12) + 0</w:t>
      </w:r>
      <w:r w:rsidR="00644CD5">
        <w:t>.</w:t>
      </w:r>
      <w:r>
        <w:t>197*T(v9) -0</w:t>
      </w:r>
      <w:r w:rsidR="00644CD5">
        <w:t>.</w:t>
      </w:r>
      <w:r>
        <w:t>157*T(v35</w:t>
      </w:r>
      <w:r w:rsidR="00644CD5">
        <w:t>.</w:t>
      </w:r>
      <w:r>
        <w:t>u2) + 0</w:t>
      </w:r>
      <w:r w:rsidR="00644CD5">
        <w:t>.</w:t>
      </w:r>
      <w:r>
        <w:t>209*T(v17</w:t>
      </w:r>
      <w:r w:rsidR="00644CD5">
        <w:t>.</w:t>
      </w:r>
      <w:r>
        <w:t>u9) + 0</w:t>
      </w:r>
      <w:r w:rsidR="00644CD5">
        <w:t>.</w:t>
      </w:r>
      <w:r>
        <w:t>185*T(v23</w:t>
      </w:r>
      <w:r w:rsidR="00644CD5">
        <w:t>.</w:t>
      </w:r>
      <w:r>
        <w:t>u15) -0</w:t>
      </w:r>
      <w:r w:rsidR="00644CD5">
        <w:t>.</w:t>
      </w:r>
      <w:r>
        <w:t>213*T(v25</w:t>
      </w:r>
      <w:r w:rsidR="00644CD5">
        <w:t>.</w:t>
      </w:r>
      <w:r>
        <w:t>u1) -0</w:t>
      </w:r>
      <w:r w:rsidR="00644CD5">
        <w:t>.</w:t>
      </w:r>
      <w:r>
        <w:t>206*T(v1</w:t>
      </w:r>
      <w:r w:rsidR="00644CD5">
        <w:t>.</w:t>
      </w:r>
      <w:r>
        <w:t>u25) -0</w:t>
      </w:r>
      <w:r w:rsidR="00644CD5">
        <w:t>.</w:t>
      </w:r>
      <w:r>
        <w:t>272*T(v17</w:t>
      </w:r>
      <w:r w:rsidR="00644CD5">
        <w:t>.</w:t>
      </w:r>
      <w:r>
        <w:t>u13) + 0</w:t>
      </w:r>
      <w:r w:rsidR="00644CD5">
        <w:t>.</w:t>
      </w:r>
      <w:r>
        <w:t>196*T(v4</w:t>
      </w:r>
      <w:r w:rsidR="00644CD5">
        <w:t>.</w:t>
      </w:r>
      <w:r>
        <w:t>u24) -0</w:t>
      </w:r>
      <w:r w:rsidR="00644CD5">
        <w:t>.</w:t>
      </w:r>
      <w:r>
        <w:t>252*T(v17</w:t>
      </w:r>
      <w:r w:rsidR="00644CD5">
        <w:t>.</w:t>
      </w:r>
      <w:r>
        <w:t>u7) + 0</w:t>
      </w:r>
      <w:r w:rsidR="00644CD5">
        <w:t>.</w:t>
      </w:r>
      <w:r>
        <w:t>257*T(v20</w:t>
      </w:r>
      <w:r w:rsidR="00644CD5">
        <w:t>.</w:t>
      </w:r>
      <w:r>
        <w:t>u9) -0</w:t>
      </w:r>
      <w:r w:rsidR="00644CD5">
        <w:t>.</w:t>
      </w:r>
      <w:r>
        <w:t>121*T(v6</w:t>
      </w:r>
      <w:r w:rsidR="00644CD5">
        <w:t>.</w:t>
      </w:r>
      <w:r>
        <w:t>u4) + 0</w:t>
      </w:r>
      <w:r w:rsidR="00644CD5">
        <w:t>.</w:t>
      </w:r>
      <w:r>
        <w:t>184*T(u5) -0</w:t>
      </w:r>
      <w:r w:rsidR="00644CD5">
        <w:t>.</w:t>
      </w:r>
      <w:r>
        <w:t>337*T(v19</w:t>
      </w:r>
      <w:r w:rsidR="00644CD5">
        <w:t>.</w:t>
      </w:r>
      <w:r>
        <w:t>u2) + 0</w:t>
      </w:r>
      <w:r w:rsidR="00644CD5">
        <w:t>.</w:t>
      </w:r>
      <w:r>
        <w:t>198*T(v24</w:t>
      </w:r>
      <w:r w:rsidR="00644CD5">
        <w:t>.</w:t>
      </w:r>
      <w:r>
        <w:t>u19) -0</w:t>
      </w:r>
      <w:r w:rsidR="00644CD5">
        <w:t>.</w:t>
      </w:r>
      <w:r>
        <w:t>214*T(v2</w:t>
      </w:r>
      <w:r w:rsidR="00644CD5">
        <w:t>.</w:t>
      </w:r>
      <w:r>
        <w:t>u12) -0</w:t>
      </w:r>
      <w:r w:rsidR="00644CD5">
        <w:t>.</w:t>
      </w:r>
      <w:r>
        <w:t>116*T(v22</w:t>
      </w:r>
      <w:r w:rsidR="00644CD5">
        <w:t>.</w:t>
      </w:r>
      <w:r>
        <w:t>u7) -0</w:t>
      </w:r>
      <w:r w:rsidR="00644CD5">
        <w:t>.</w:t>
      </w:r>
      <w:r>
        <w:t>205*T(v18</w:t>
      </w:r>
      <w:r w:rsidR="00644CD5">
        <w:t>.</w:t>
      </w:r>
      <w:r>
        <w:t>u7) -0</w:t>
      </w:r>
      <w:r w:rsidR="00644CD5">
        <w:t>.</w:t>
      </w:r>
      <w:r>
        <w:t>218*T(v4</w:t>
      </w:r>
      <w:r w:rsidR="00644CD5">
        <w:t>.</w:t>
      </w:r>
      <w:r>
        <w:t>u5) + 0</w:t>
      </w:r>
      <w:r w:rsidR="00644CD5">
        <w:t>.</w:t>
      </w:r>
      <w:r>
        <w:t>19*T(v23</w:t>
      </w:r>
      <w:r w:rsidR="00644CD5">
        <w:t>.</w:t>
      </w:r>
      <w:r>
        <w:t>u17) + 0</w:t>
      </w:r>
      <w:r w:rsidR="00644CD5">
        <w:t>.</w:t>
      </w:r>
      <w:r>
        <w:t>215*T(v20</w:t>
      </w:r>
      <w:r w:rsidR="00644CD5">
        <w:t>.</w:t>
      </w:r>
      <w:r>
        <w:t>u12) -0</w:t>
      </w:r>
      <w:r w:rsidR="00644CD5">
        <w:t>.</w:t>
      </w:r>
      <w:r>
        <w:t>0813*T(u6) -0</w:t>
      </w:r>
      <w:r w:rsidR="00644CD5">
        <w:t>.</w:t>
      </w:r>
      <w:r>
        <w:t>161*T(v19</w:t>
      </w:r>
      <w:r w:rsidR="00644CD5">
        <w:t>.</w:t>
      </w:r>
      <w:r>
        <w:t>u8) -0</w:t>
      </w:r>
      <w:r w:rsidR="00644CD5">
        <w:t>.</w:t>
      </w:r>
      <w:r>
        <w:t>165*T(v5</w:t>
      </w:r>
      <w:r w:rsidR="00644CD5">
        <w:t>.</w:t>
      </w:r>
      <w:r>
        <w:t>u38) -0</w:t>
      </w:r>
      <w:r w:rsidR="00644CD5">
        <w:t>.</w:t>
      </w:r>
      <w:r>
        <w:t>163*T(v29</w:t>
      </w:r>
      <w:r w:rsidR="00644CD5">
        <w:t>.</w:t>
      </w:r>
      <w:r>
        <w:t>u9) -0</w:t>
      </w:r>
      <w:r w:rsidR="00644CD5">
        <w:t>.</w:t>
      </w:r>
      <w:r>
        <w:t>204*T(v37</w:t>
      </w:r>
      <w:r w:rsidR="00644CD5">
        <w:t>.</w:t>
      </w:r>
      <w:r>
        <w:t>u3) + 0</w:t>
      </w:r>
      <w:r w:rsidR="00644CD5">
        <w:t>.</w:t>
      </w:r>
      <w:r>
        <w:t>129*T(v9</w:t>
      </w:r>
      <w:r w:rsidR="00644CD5">
        <w:t>.</w:t>
      </w:r>
      <w:r>
        <w:t>u32) + 0</w:t>
      </w:r>
      <w:r w:rsidR="00644CD5">
        <w:t>.</w:t>
      </w:r>
      <w:r>
        <w:t>206*T(v8</w:t>
      </w:r>
      <w:r w:rsidR="00644CD5">
        <w:t>.</w:t>
      </w:r>
      <w:r>
        <w:t>u28) + 0</w:t>
      </w:r>
      <w:r w:rsidR="00644CD5">
        <w:t>.</w:t>
      </w:r>
      <w:r>
        <w:t>148*T(v5</w:t>
      </w:r>
      <w:r w:rsidR="00644CD5">
        <w:t>.</w:t>
      </w:r>
      <w:r>
        <w:t>u14) -0</w:t>
      </w:r>
      <w:r w:rsidR="00644CD5">
        <w:t>.</w:t>
      </w:r>
      <w:r>
        <w:t>203*T(v23</w:t>
      </w:r>
      <w:r w:rsidR="00644CD5">
        <w:t>.</w:t>
      </w:r>
      <w:r>
        <w:t>u3) -0</w:t>
      </w:r>
      <w:r w:rsidR="00644CD5">
        <w:t>.</w:t>
      </w:r>
      <w:r>
        <w:t>17*T(v34</w:t>
      </w:r>
      <w:r w:rsidR="00644CD5">
        <w:t>.</w:t>
      </w:r>
      <w:r>
        <w:t>u8) + 0</w:t>
      </w:r>
      <w:r w:rsidR="00644CD5">
        <w:t>.</w:t>
      </w:r>
      <w:r>
        <w:t>146*T(v40</w:t>
      </w:r>
      <w:r w:rsidR="00644CD5">
        <w:t>.</w:t>
      </w:r>
      <w:r>
        <w:t>u1) -0</w:t>
      </w:r>
      <w:r w:rsidR="00644CD5">
        <w:t>.</w:t>
      </w:r>
      <w:r>
        <w:t>182*T(v10</w:t>
      </w:r>
      <w:r w:rsidR="00644CD5">
        <w:t>.</w:t>
      </w:r>
      <w:r>
        <w:t>u31) + 0</w:t>
      </w:r>
      <w:r w:rsidR="00644CD5">
        <w:t>.</w:t>
      </w:r>
      <w:r>
        <w:t>237*T(v22</w:t>
      </w:r>
      <w:r w:rsidR="00644CD5">
        <w:t>.</w:t>
      </w:r>
      <w:r>
        <w:t>u15) + 0</w:t>
      </w:r>
      <w:r w:rsidR="00644CD5">
        <w:t>.</w:t>
      </w:r>
      <w:r>
        <w:t>111*T(v22</w:t>
      </w:r>
      <w:r w:rsidR="00644CD5">
        <w:t>.</w:t>
      </w:r>
      <w:r>
        <w:t>u14) -0</w:t>
      </w:r>
      <w:r w:rsidR="00644CD5">
        <w:t>.</w:t>
      </w:r>
      <w:r>
        <w:t>207*T(v17</w:t>
      </w:r>
      <w:r w:rsidR="00644CD5">
        <w:t>.</w:t>
      </w:r>
      <w:r>
        <w:t>u10) + 0</w:t>
      </w:r>
      <w:r w:rsidR="00644CD5">
        <w:t>.</w:t>
      </w:r>
      <w:r>
        <w:t>144*T(v15</w:t>
      </w:r>
      <w:r w:rsidR="00644CD5">
        <w:t>.</w:t>
      </w:r>
      <w:r>
        <w:t>u27) -0</w:t>
      </w:r>
      <w:r w:rsidR="00644CD5">
        <w:t>.</w:t>
      </w:r>
      <w:r>
        <w:t>2*T(v2</w:t>
      </w:r>
      <w:r w:rsidR="00644CD5">
        <w:t>.</w:t>
      </w:r>
      <w:r>
        <w:t>u30) + 0</w:t>
      </w:r>
      <w:r w:rsidR="00644CD5">
        <w:t>.</w:t>
      </w:r>
      <w:r>
        <w:t>144*T(v33</w:t>
      </w:r>
      <w:r w:rsidR="00644CD5">
        <w:t>.</w:t>
      </w:r>
      <w:r>
        <w:t>u9) -0</w:t>
      </w:r>
      <w:r w:rsidR="00644CD5">
        <w:t>.</w:t>
      </w:r>
      <w:r>
        <w:t>196*T(v23</w:t>
      </w:r>
      <w:r w:rsidR="00644CD5">
        <w:t>.</w:t>
      </w:r>
      <w:r>
        <w:t>u9) + 0</w:t>
      </w:r>
      <w:r w:rsidR="00644CD5">
        <w:t>.</w:t>
      </w:r>
      <w:r>
        <w:t>202*T(v4</w:t>
      </w:r>
      <w:r w:rsidR="00644CD5">
        <w:t>.</w:t>
      </w:r>
      <w:r>
        <w:t>u16) + 0</w:t>
      </w:r>
      <w:r w:rsidR="00644CD5">
        <w:t>.</w:t>
      </w:r>
      <w:r>
        <w:t>154*T(v14</w:t>
      </w:r>
      <w:r w:rsidR="00644CD5">
        <w:t>.</w:t>
      </w:r>
      <w:r>
        <w:t xml:space="preserve">u29) + </w:t>
      </w:r>
      <w:r>
        <w:lastRenderedPageBreak/>
        <w:t>0</w:t>
      </w:r>
      <w:r w:rsidR="00644CD5">
        <w:t>.</w:t>
      </w:r>
      <w:r>
        <w:t>235*T(v29</w:t>
      </w:r>
      <w:r w:rsidR="00644CD5">
        <w:t>.</w:t>
      </w:r>
      <w:r>
        <w:t>u3) -0</w:t>
      </w:r>
      <w:r w:rsidR="00644CD5">
        <w:t>.</w:t>
      </w:r>
      <w:r>
        <w:t>169*T(v11</w:t>
      </w:r>
      <w:r w:rsidR="00644CD5">
        <w:t>.</w:t>
      </w:r>
      <w:r>
        <w:t>u8) + 0</w:t>
      </w:r>
      <w:r w:rsidR="00644CD5">
        <w:t>.</w:t>
      </w:r>
      <w:r>
        <w:t>159*T(v26</w:t>
      </w:r>
      <w:r w:rsidR="00644CD5">
        <w:t>.</w:t>
      </w:r>
      <w:r>
        <w:t>u6) + 0</w:t>
      </w:r>
      <w:r w:rsidR="00644CD5">
        <w:t>.</w:t>
      </w:r>
      <w:r>
        <w:t>136*T(v19</w:t>
      </w:r>
      <w:r w:rsidR="00644CD5">
        <w:t>.</w:t>
      </w:r>
      <w:r>
        <w:t>u21) + 0</w:t>
      </w:r>
      <w:r w:rsidR="00644CD5">
        <w:t>.</w:t>
      </w:r>
      <w:r>
        <w:t>214*T(v22</w:t>
      </w:r>
      <w:r w:rsidR="00644CD5">
        <w:t>.</w:t>
      </w:r>
      <w:r>
        <w:t>u5) + 0</w:t>
      </w:r>
      <w:r w:rsidR="00644CD5">
        <w:t>.</w:t>
      </w:r>
      <w:r>
        <w:t>108*T(v2</w:t>
      </w:r>
      <w:r w:rsidR="00644CD5">
        <w:t>.</w:t>
      </w:r>
      <w:r>
        <w:t>u25) -0</w:t>
      </w:r>
      <w:r w:rsidR="00644CD5">
        <w:t>.</w:t>
      </w:r>
      <w:r>
        <w:t>121*T(v13</w:t>
      </w:r>
      <w:r w:rsidR="00644CD5">
        <w:t>.</w:t>
      </w:r>
      <w:r>
        <w:t>u29) + 0</w:t>
      </w:r>
      <w:r w:rsidR="00644CD5">
        <w:t>.</w:t>
      </w:r>
      <w:r>
        <w:t>145*T(u9) + 0</w:t>
      </w:r>
      <w:r w:rsidR="00644CD5">
        <w:t>.</w:t>
      </w:r>
      <w:r>
        <w:t>136*T(v7</w:t>
      </w:r>
      <w:r w:rsidR="00644CD5">
        <w:t>.</w:t>
      </w:r>
      <w:r>
        <w:t>u4) + 0</w:t>
      </w:r>
      <w:r w:rsidR="00644CD5">
        <w:t>.</w:t>
      </w:r>
      <w:r>
        <w:t>195*T(v31</w:t>
      </w:r>
      <w:r w:rsidR="00644CD5">
        <w:t>.</w:t>
      </w:r>
      <w:r>
        <w:t>u3) -0</w:t>
      </w:r>
      <w:r w:rsidR="00644CD5">
        <w:t>.</w:t>
      </w:r>
      <w:r>
        <w:t>112*T(v7</w:t>
      </w:r>
      <w:r w:rsidR="00644CD5">
        <w:t>.</w:t>
      </w:r>
      <w:r>
        <w:t>u35) + 0</w:t>
      </w:r>
      <w:r w:rsidR="00644CD5">
        <w:t>.</w:t>
      </w:r>
      <w:r>
        <w:t>141*T(v17</w:t>
      </w:r>
      <w:r w:rsidR="00644CD5">
        <w:t>.</w:t>
      </w:r>
      <w:r>
        <w:t>u5) + 0</w:t>
      </w:r>
      <w:r w:rsidR="00644CD5">
        <w:t>.</w:t>
      </w:r>
      <w:r>
        <w:t>156*T(v16</w:t>
      </w:r>
      <w:r w:rsidR="00644CD5">
        <w:t>.</w:t>
      </w:r>
      <w:r>
        <w:t>u17) + 0</w:t>
      </w:r>
      <w:r w:rsidR="00644CD5">
        <w:t>.</w:t>
      </w:r>
      <w:r>
        <w:t>103*T(v19</w:t>
      </w:r>
      <w:r w:rsidR="00644CD5">
        <w:t>.</w:t>
      </w:r>
      <w:r>
        <w:t>u18) -0</w:t>
      </w:r>
      <w:r w:rsidR="00644CD5">
        <w:t>.</w:t>
      </w:r>
      <w:r>
        <w:t>157*T(v14</w:t>
      </w:r>
      <w:r w:rsidR="00644CD5">
        <w:t>.</w:t>
      </w:r>
      <w:r>
        <w:t>u18) + 0</w:t>
      </w:r>
      <w:r w:rsidR="00644CD5">
        <w:t>.</w:t>
      </w:r>
      <w:r>
        <w:t>131*T(v16</w:t>
      </w:r>
      <w:r w:rsidR="00644CD5">
        <w:t>.</w:t>
      </w:r>
      <w:r>
        <w:t>u12) + 0</w:t>
      </w:r>
      <w:r w:rsidR="00644CD5">
        <w:t>.</w:t>
      </w:r>
      <w:r>
        <w:t>139*T(v3</w:t>
      </w:r>
      <w:r w:rsidR="00644CD5">
        <w:t>.</w:t>
      </w:r>
      <w:r>
        <w:t>u4) -0</w:t>
      </w:r>
      <w:r w:rsidR="00644CD5">
        <w:t>.</w:t>
      </w:r>
      <w:r>
        <w:t>203*T(v15</w:t>
      </w:r>
      <w:r w:rsidR="00644CD5">
        <w:t>.</w:t>
      </w:r>
      <w:r>
        <w:t>u1) -0</w:t>
      </w:r>
      <w:r w:rsidR="00644CD5">
        <w:t>.</w:t>
      </w:r>
      <w:r>
        <w:t>17*T(v3</w:t>
      </w:r>
      <w:r w:rsidR="00644CD5">
        <w:t>.</w:t>
      </w:r>
      <w:r>
        <w:t>u15) + 0</w:t>
      </w:r>
      <w:r w:rsidR="00644CD5">
        <w:t>.</w:t>
      </w:r>
      <w:r>
        <w:t>16*T(v2</w:t>
      </w:r>
      <w:r w:rsidR="00644CD5">
        <w:t>.</w:t>
      </w:r>
      <w:r>
        <w:t>u38) -0</w:t>
      </w:r>
      <w:r w:rsidR="00644CD5">
        <w:t>.</w:t>
      </w:r>
      <w:r>
        <w:t>111*T(v1</w:t>
      </w:r>
      <w:r w:rsidR="00644CD5">
        <w:t>.</w:t>
      </w:r>
      <w:r>
        <w:t>u33) + 0</w:t>
      </w:r>
      <w:r w:rsidR="00644CD5">
        <w:t>.</w:t>
      </w:r>
      <w:r>
        <w:t>131*T(v11</w:t>
      </w:r>
      <w:r w:rsidR="00644CD5">
        <w:t>.</w:t>
      </w:r>
      <w:r>
        <w:t>u5) -0</w:t>
      </w:r>
      <w:r w:rsidR="00644CD5">
        <w:t>.</w:t>
      </w:r>
      <w:r>
        <w:t>106*T(v4</w:t>
      </w:r>
      <w:r w:rsidR="00644CD5">
        <w:t>.</w:t>
      </w:r>
      <w:r>
        <w:t>u29) + 0</w:t>
      </w:r>
      <w:r w:rsidR="00644CD5">
        <w:t>.</w:t>
      </w:r>
      <w:r>
        <w:t>159*T(v3</w:t>
      </w:r>
      <w:r w:rsidR="00644CD5">
        <w:t>.</w:t>
      </w:r>
      <w:r>
        <w:t>u40) -0</w:t>
      </w:r>
      <w:r w:rsidR="00644CD5">
        <w:t>.</w:t>
      </w:r>
      <w:r>
        <w:t>161*T(v9</w:t>
      </w:r>
      <w:r w:rsidR="00644CD5">
        <w:t>.</w:t>
      </w:r>
      <w:r>
        <w:t>u22) -0</w:t>
      </w:r>
      <w:r w:rsidR="00644CD5">
        <w:t>.</w:t>
      </w:r>
      <w:r>
        <w:t>11*T(v7</w:t>
      </w:r>
      <w:r w:rsidR="00644CD5">
        <w:t>.</w:t>
      </w:r>
      <w:r>
        <w:t>u32) + 0</w:t>
      </w:r>
      <w:r w:rsidR="00644CD5">
        <w:t>.</w:t>
      </w:r>
      <w:r>
        <w:t>127*T(v14</w:t>
      </w:r>
      <w:r w:rsidR="00644CD5">
        <w:t>.</w:t>
      </w:r>
      <w:r>
        <w:t>u14) -0</w:t>
      </w:r>
      <w:r w:rsidR="00644CD5">
        <w:t>.</w:t>
      </w:r>
      <w:r>
        <w:t>0978*T(v2</w:t>
      </w:r>
      <w:r w:rsidR="00644CD5">
        <w:t>.</w:t>
      </w:r>
      <w:r>
        <w:t>u24) -0</w:t>
      </w:r>
      <w:r w:rsidR="00644CD5">
        <w:t>.</w:t>
      </w:r>
      <w:r>
        <w:t>116*T(v24</w:t>
      </w:r>
      <w:r w:rsidR="00644CD5">
        <w:t>.</w:t>
      </w:r>
      <w:r>
        <w:t>u6) + 0</w:t>
      </w:r>
      <w:r w:rsidR="00644CD5">
        <w:t>.</w:t>
      </w:r>
      <w:r>
        <w:t>148*T(v19</w:t>
      </w:r>
      <w:r w:rsidR="00644CD5">
        <w:t>.</w:t>
      </w:r>
      <w:r>
        <w:t>u5) + 0</w:t>
      </w:r>
      <w:r w:rsidR="00644CD5">
        <w:t>.</w:t>
      </w:r>
      <w:r>
        <w:t>0546*NumPositive -0</w:t>
      </w:r>
      <w:r w:rsidR="00644CD5">
        <w:t>.</w:t>
      </w:r>
      <w:r>
        <w:t>114*T(v28</w:t>
      </w:r>
      <w:r w:rsidR="00644CD5">
        <w:t>.</w:t>
      </w:r>
      <w:r>
        <w:t>u5) + 0</w:t>
      </w:r>
      <w:r w:rsidR="00644CD5">
        <w:t>.</w:t>
      </w:r>
      <w:r>
        <w:t>0953*T(v21</w:t>
      </w:r>
      <w:r w:rsidR="00644CD5">
        <w:t>.</w:t>
      </w:r>
      <w:r>
        <w:t>u4) + 0</w:t>
      </w:r>
      <w:r w:rsidR="00644CD5">
        <w:t>.</w:t>
      </w:r>
      <w:r>
        <w:t>142*T(v39</w:t>
      </w:r>
      <w:r w:rsidR="00644CD5">
        <w:t>.</w:t>
      </w:r>
      <w:r>
        <w:t>u1) + 0</w:t>
      </w:r>
      <w:r w:rsidR="00644CD5">
        <w:t>.</w:t>
      </w:r>
      <w:r>
        <w:t>112*T(v36</w:t>
      </w:r>
      <w:r w:rsidR="00644CD5">
        <w:t>.</w:t>
      </w:r>
      <w:r>
        <w:t>u4) -0</w:t>
      </w:r>
      <w:r w:rsidR="00644CD5">
        <w:t>.</w:t>
      </w:r>
      <w:r>
        <w:t>105*T(v8</w:t>
      </w:r>
      <w:r w:rsidR="00644CD5">
        <w:t>.</w:t>
      </w:r>
      <w:r>
        <w:t>u11) + 0</w:t>
      </w:r>
      <w:r w:rsidR="00644CD5">
        <w:t>.</w:t>
      </w:r>
      <w:r>
        <w:t>137*T(v3</w:t>
      </w:r>
      <w:r w:rsidR="00644CD5">
        <w:t>.</w:t>
      </w:r>
      <w:r>
        <w:t>u24) + 0</w:t>
      </w:r>
      <w:r w:rsidR="00644CD5">
        <w:t>.</w:t>
      </w:r>
      <w:r>
        <w:t>089*T(v41</w:t>
      </w:r>
      <w:r w:rsidR="00644CD5">
        <w:t>.</w:t>
      </w:r>
      <w:r>
        <w:t>u1) + 0</w:t>
      </w:r>
      <w:r w:rsidR="00644CD5">
        <w:t>.</w:t>
      </w:r>
      <w:r>
        <w:t>0925*T(v3</w:t>
      </w:r>
      <w:r w:rsidR="00644CD5">
        <w:t>.</w:t>
      </w:r>
      <w:r>
        <w:t>u25) + 0</w:t>
      </w:r>
      <w:r w:rsidR="00644CD5">
        <w:t>.</w:t>
      </w:r>
      <w:r>
        <w:t>127*T(v1</w:t>
      </w:r>
      <w:r w:rsidR="00644CD5">
        <w:t>.</w:t>
      </w:r>
      <w:r>
        <w:t>u41) + 0</w:t>
      </w:r>
      <w:r w:rsidR="00644CD5">
        <w:t>.</w:t>
      </w:r>
      <w:r>
        <w:t>0976*T(v15</w:t>
      </w:r>
      <w:r w:rsidR="00644CD5">
        <w:t>.</w:t>
      </w:r>
      <w:r>
        <w:t>u5) -0</w:t>
      </w:r>
      <w:r w:rsidR="00644CD5">
        <w:t>.</w:t>
      </w:r>
      <w:r>
        <w:t>13*T(v19</w:t>
      </w:r>
      <w:r w:rsidR="00644CD5">
        <w:t>.</w:t>
      </w:r>
      <w:r>
        <w:t>u19) + 0</w:t>
      </w:r>
      <w:r w:rsidR="00644CD5">
        <w:t>.</w:t>
      </w:r>
      <w:r>
        <w:t>141*T(v25</w:t>
      </w:r>
      <w:r w:rsidR="00644CD5">
        <w:t>.</w:t>
      </w:r>
      <w:r>
        <w:t>u5) -0</w:t>
      </w:r>
      <w:r w:rsidR="00644CD5">
        <w:t>.</w:t>
      </w:r>
      <w:r>
        <w:t>0763*T(v24</w:t>
      </w:r>
      <w:r w:rsidR="00644CD5">
        <w:t>.</w:t>
      </w:r>
      <w:r>
        <w:t>u9) -0</w:t>
      </w:r>
      <w:r w:rsidR="00644CD5">
        <w:t>.</w:t>
      </w:r>
      <w:r>
        <w:t>0972*T(v31</w:t>
      </w:r>
      <w:r w:rsidR="00644CD5">
        <w:t>.</w:t>
      </w:r>
      <w:r>
        <w:t>u12) + 0</w:t>
      </w:r>
      <w:r w:rsidR="00644CD5">
        <w:t>.</w:t>
      </w:r>
      <w:r>
        <w:t>0785*T(u19) -0</w:t>
      </w:r>
      <w:r w:rsidR="00644CD5">
        <w:t>.</w:t>
      </w:r>
      <w:r>
        <w:t>0954*T(v7</w:t>
      </w:r>
      <w:r w:rsidR="00644CD5">
        <w:t>.</w:t>
      </w:r>
      <w:r>
        <w:t>u6) -0</w:t>
      </w:r>
      <w:r w:rsidR="00644CD5">
        <w:t>.</w:t>
      </w:r>
      <w:r>
        <w:t>11*T(v5</w:t>
      </w:r>
      <w:r w:rsidR="00644CD5">
        <w:t>.</w:t>
      </w:r>
      <w:r>
        <w:t>u36) + 0</w:t>
      </w:r>
      <w:r w:rsidR="00644CD5">
        <w:t>.</w:t>
      </w:r>
      <w:r>
        <w:t>0857*T(v10</w:t>
      </w:r>
      <w:r w:rsidR="00644CD5">
        <w:t>.</w:t>
      </w:r>
      <w:r>
        <w:t>u9) + 0</w:t>
      </w:r>
      <w:r w:rsidR="00644CD5">
        <w:t>.</w:t>
      </w:r>
      <w:r>
        <w:t>105*T(v17</w:t>
      </w:r>
      <w:r w:rsidR="00644CD5">
        <w:t>.</w:t>
      </w:r>
      <w:r>
        <w:t>u24) -0</w:t>
      </w:r>
      <w:r w:rsidR="00644CD5">
        <w:t>.</w:t>
      </w:r>
      <w:r>
        <w:t>0841*T(v8</w:t>
      </w:r>
      <w:r w:rsidR="00644CD5">
        <w:t>.</w:t>
      </w:r>
      <w:r>
        <w:t>u19) -0</w:t>
      </w:r>
      <w:r w:rsidR="00644CD5">
        <w:t>.</w:t>
      </w:r>
      <w:r>
        <w:t>126*T(v14</w:t>
      </w:r>
      <w:r w:rsidR="00644CD5">
        <w:t>.</w:t>
      </w:r>
      <w:r>
        <w:t>u6) -0</w:t>
      </w:r>
      <w:r w:rsidR="00644CD5">
        <w:t>.</w:t>
      </w:r>
      <w:r>
        <w:t>094*T(v34</w:t>
      </w:r>
      <w:r w:rsidR="00644CD5">
        <w:t>.</w:t>
      </w:r>
      <w:r>
        <w:t>u2) + 0</w:t>
      </w:r>
      <w:r w:rsidR="00644CD5">
        <w:t>.</w:t>
      </w:r>
      <w:r>
        <w:t>0967*T(v18</w:t>
      </w:r>
      <w:r w:rsidR="00644CD5">
        <w:t>.</w:t>
      </w:r>
      <w:r>
        <w:t>u23) -0</w:t>
      </w:r>
      <w:r w:rsidR="00644CD5">
        <w:t>.</w:t>
      </w:r>
      <w:r>
        <w:t>0839*T(v27</w:t>
      </w:r>
      <w:r w:rsidR="00644CD5">
        <w:t>.</w:t>
      </w:r>
      <w:r>
        <w:t>u15) + 0</w:t>
      </w:r>
      <w:r w:rsidR="00644CD5">
        <w:t>.</w:t>
      </w:r>
      <w:r>
        <w:t>0765*T(v34</w:t>
      </w:r>
      <w:r w:rsidR="00644CD5">
        <w:t>.</w:t>
      </w:r>
      <w:r>
        <w:t>u6) + 0</w:t>
      </w:r>
      <w:r w:rsidR="00644CD5">
        <w:t>.</w:t>
      </w:r>
      <w:r>
        <w:t>103*T(v29</w:t>
      </w:r>
      <w:r w:rsidR="00644CD5">
        <w:t>.</w:t>
      </w:r>
      <w:r>
        <w:t>u14) + 0</w:t>
      </w:r>
      <w:r w:rsidR="00644CD5">
        <w:t>.</w:t>
      </w:r>
      <w:r>
        <w:t>122*T(v17</w:t>
      </w:r>
      <w:r w:rsidR="00644CD5">
        <w:t>.</w:t>
      </w:r>
      <w:r>
        <w:t>u4) + 0</w:t>
      </w:r>
      <w:r w:rsidR="00644CD5">
        <w:t>.</w:t>
      </w:r>
      <w:r>
        <w:t>061*T(u29) -0</w:t>
      </w:r>
      <w:r w:rsidR="00644CD5">
        <w:t>.</w:t>
      </w:r>
      <w:r>
        <w:t>0811*T(v20</w:t>
      </w:r>
      <w:r w:rsidR="00644CD5">
        <w:t>.</w:t>
      </w:r>
      <w:r>
        <w:t>u19) -0</w:t>
      </w:r>
      <w:r w:rsidR="00644CD5">
        <w:t>.</w:t>
      </w:r>
      <w:r>
        <w:t>0845*T(v39</w:t>
      </w:r>
      <w:r w:rsidR="00644CD5">
        <w:t>.</w:t>
      </w:r>
      <w:r>
        <w:t>u2) + 0</w:t>
      </w:r>
      <w:r w:rsidR="00644CD5">
        <w:t>.</w:t>
      </w:r>
      <w:r>
        <w:t>121*T(v1</w:t>
      </w:r>
      <w:r w:rsidR="00644CD5">
        <w:t>.</w:t>
      </w:r>
      <w:r>
        <w:t>u26) + 0</w:t>
      </w:r>
      <w:r w:rsidR="00644CD5">
        <w:t>.</w:t>
      </w:r>
      <w:r>
        <w:t>107*T(v20</w:t>
      </w:r>
      <w:r w:rsidR="00644CD5">
        <w:t>.</w:t>
      </w:r>
      <w:r>
        <w:t>u10) + 0</w:t>
      </w:r>
      <w:r w:rsidR="00644CD5">
        <w:t>.</w:t>
      </w:r>
      <w:r>
        <w:t>0716*T(v30</w:t>
      </w:r>
      <w:r w:rsidR="00644CD5">
        <w:t>.</w:t>
      </w:r>
      <w:r>
        <w:t>u12) -0</w:t>
      </w:r>
      <w:r w:rsidR="00644CD5">
        <w:t>.</w:t>
      </w:r>
      <w:r>
        <w:t>108*T(v5</w:t>
      </w:r>
      <w:r w:rsidR="00644CD5">
        <w:t>.</w:t>
      </w:r>
      <w:r>
        <w:t>u12) -0</w:t>
      </w:r>
      <w:r w:rsidR="00644CD5">
        <w:t>.</w:t>
      </w:r>
      <w:r>
        <w:t>106*T(v17</w:t>
      </w:r>
      <w:r w:rsidR="00644CD5">
        <w:t>.</w:t>
      </w:r>
      <w:r>
        <w:t>u19) + 0</w:t>
      </w:r>
      <w:r w:rsidR="00644CD5">
        <w:t>.</w:t>
      </w:r>
      <w:r>
        <w:t>114*T(v11</w:t>
      </w:r>
      <w:r w:rsidR="00644CD5">
        <w:t>.</w:t>
      </w:r>
      <w:r>
        <w:t>u12) -0</w:t>
      </w:r>
      <w:r w:rsidR="00644CD5">
        <w:t>.</w:t>
      </w:r>
      <w:r>
        <w:t>102*T(v13</w:t>
      </w:r>
      <w:r w:rsidR="00644CD5">
        <w:t>.</w:t>
      </w:r>
      <w:r>
        <w:t>u18) + 0</w:t>
      </w:r>
      <w:r w:rsidR="00644CD5">
        <w:t>.</w:t>
      </w:r>
      <w:r>
        <w:t>0984*T(v9</w:t>
      </w:r>
      <w:r w:rsidR="00644CD5">
        <w:t>.</w:t>
      </w:r>
      <w:r>
        <w:t>u21) + 0</w:t>
      </w:r>
      <w:r w:rsidR="00644CD5">
        <w:t>.</w:t>
      </w:r>
      <w:r>
        <w:t>133*T(v13</w:t>
      </w:r>
      <w:r w:rsidR="00644CD5">
        <w:t>.</w:t>
      </w:r>
      <w:r>
        <w:t>u2) + 0</w:t>
      </w:r>
      <w:r w:rsidR="00644CD5">
        <w:t>.</w:t>
      </w:r>
      <w:r>
        <w:t>125*T(v5</w:t>
      </w:r>
      <w:r w:rsidR="00644CD5">
        <w:t>.</w:t>
      </w:r>
      <w:r>
        <w:t>u3) -0</w:t>
      </w:r>
      <w:r w:rsidR="00644CD5">
        <w:t>.</w:t>
      </w:r>
      <w:r>
        <w:t>1*T(v4</w:t>
      </w:r>
      <w:r w:rsidR="00644CD5">
        <w:t>.</w:t>
      </w:r>
      <w:r>
        <w:t>u39) -0</w:t>
      </w:r>
      <w:r w:rsidR="00644CD5">
        <w:t>.</w:t>
      </w:r>
      <w:r>
        <w:t>0969*T(v10</w:t>
      </w:r>
      <w:r w:rsidR="00644CD5">
        <w:t>.</w:t>
      </w:r>
      <w:r>
        <w:t>u8) + 0</w:t>
      </w:r>
      <w:r w:rsidR="00644CD5">
        <w:t>.</w:t>
      </w:r>
      <w:r>
        <w:t>11*T(v14</w:t>
      </w:r>
      <w:r w:rsidR="00644CD5">
        <w:t>.</w:t>
      </w:r>
      <w:r>
        <w:t>u5) -0</w:t>
      </w:r>
      <w:r w:rsidR="00644CD5">
        <w:t>.</w:t>
      </w:r>
      <w:r>
        <w:t>0934*T(v7</w:t>
      </w:r>
      <w:r w:rsidR="00644CD5">
        <w:t>.</w:t>
      </w:r>
      <w:r>
        <w:t>u5) -0</w:t>
      </w:r>
      <w:r w:rsidR="00644CD5">
        <w:t>.</w:t>
      </w:r>
      <w:r>
        <w:t>1*T(v31</w:t>
      </w:r>
      <w:r w:rsidR="00644CD5">
        <w:t>.</w:t>
      </w:r>
      <w:r>
        <w:t>u9) + 0</w:t>
      </w:r>
      <w:r w:rsidR="00644CD5">
        <w:t>.</w:t>
      </w:r>
      <w:r>
        <w:t>0986*T(v36</w:t>
      </w:r>
      <w:r w:rsidR="00644CD5">
        <w:t>.</w:t>
      </w:r>
      <w:r>
        <w:t>u1) + 0</w:t>
      </w:r>
      <w:r w:rsidR="00644CD5">
        <w:t>.</w:t>
      </w:r>
      <w:r>
        <w:t>0759*T(v11</w:t>
      </w:r>
      <w:r w:rsidR="00644CD5">
        <w:t>.</w:t>
      </w:r>
      <w:r>
        <w:t>u10) -0</w:t>
      </w:r>
      <w:r w:rsidR="00644CD5">
        <w:t>.</w:t>
      </w:r>
      <w:r>
        <w:t>0788*T(v12</w:t>
      </w:r>
      <w:r w:rsidR="00644CD5">
        <w:t>.</w:t>
      </w:r>
      <w:r>
        <w:t>u28) + 0</w:t>
      </w:r>
      <w:r w:rsidR="00644CD5">
        <w:t>.</w:t>
      </w:r>
      <w:r>
        <w:t>069*T(v9</w:t>
      </w:r>
      <w:r w:rsidR="00644CD5">
        <w:t>.</w:t>
      </w:r>
      <w:r>
        <w:t>u15) + 0</w:t>
      </w:r>
      <w:r w:rsidR="00644CD5">
        <w:t>.</w:t>
      </w:r>
      <w:r>
        <w:t>0869*T(v14</w:t>
      </w:r>
      <w:r w:rsidR="00644CD5">
        <w:t>.</w:t>
      </w:r>
      <w:r>
        <w:t>u3) + 0</w:t>
      </w:r>
      <w:r w:rsidR="00644CD5">
        <w:t>.</w:t>
      </w:r>
      <w:r>
        <w:t>0648*T(v18</w:t>
      </w:r>
      <w:r w:rsidR="00644CD5">
        <w:t>.</w:t>
      </w:r>
      <w:r>
        <w:t>u13) -0</w:t>
      </w:r>
      <w:r w:rsidR="00644CD5">
        <w:t>.</w:t>
      </w:r>
      <w:r>
        <w:t>064*T(v27</w:t>
      </w:r>
      <w:r w:rsidR="00644CD5">
        <w:t>.</w:t>
      </w:r>
      <w:r>
        <w:t>u13) + 0</w:t>
      </w:r>
      <w:r w:rsidR="00644CD5">
        <w:t>.</w:t>
      </w:r>
      <w:r>
        <w:t>0722*T(v1</w:t>
      </w:r>
      <w:r w:rsidR="00644CD5">
        <w:t>.</w:t>
      </w:r>
      <w:r>
        <w:t>u38) + 0</w:t>
      </w:r>
      <w:r w:rsidR="00644CD5">
        <w:t>.</w:t>
      </w:r>
      <w:r>
        <w:t>0857*T(v14</w:t>
      </w:r>
      <w:r w:rsidR="00644CD5">
        <w:t>.</w:t>
      </w:r>
      <w:r>
        <w:t>u7) + 0</w:t>
      </w:r>
      <w:r w:rsidR="00644CD5">
        <w:t>.</w:t>
      </w:r>
      <w:r>
        <w:t>0736*T(v1</w:t>
      </w:r>
      <w:r w:rsidR="00644CD5">
        <w:t>.</w:t>
      </w:r>
      <w:r>
        <w:t>u28) + 0</w:t>
      </w:r>
      <w:r w:rsidR="00644CD5">
        <w:t>.</w:t>
      </w:r>
      <w:r>
        <w:t>0697*T(v3</w:t>
      </w:r>
      <w:r w:rsidR="00644CD5">
        <w:t>.</w:t>
      </w:r>
      <w:r>
        <w:t>u18) -0</w:t>
      </w:r>
      <w:r w:rsidR="00644CD5">
        <w:t>.</w:t>
      </w:r>
      <w:r>
        <w:t>0757*T(v7</w:t>
      </w:r>
      <w:r w:rsidR="00644CD5">
        <w:t>.</w:t>
      </w:r>
      <w:r>
        <w:t>u30) -0</w:t>
      </w:r>
      <w:r w:rsidR="00644CD5">
        <w:t>.</w:t>
      </w:r>
      <w:r>
        <w:t>0746*T(v10</w:t>
      </w:r>
      <w:r w:rsidR="00644CD5">
        <w:t>.</w:t>
      </w:r>
      <w:r>
        <w:t>u5) -0</w:t>
      </w:r>
      <w:r w:rsidR="00644CD5">
        <w:t>.</w:t>
      </w:r>
      <w:r>
        <w:t>0773*T(v20</w:t>
      </w:r>
      <w:r w:rsidR="00644CD5">
        <w:t>.</w:t>
      </w:r>
      <w:r>
        <w:t>u5) -0</w:t>
      </w:r>
      <w:r w:rsidR="00644CD5">
        <w:t>.</w:t>
      </w:r>
      <w:r>
        <w:t>07*T(v10</w:t>
      </w:r>
      <w:r w:rsidR="00644CD5">
        <w:t>.</w:t>
      </w:r>
      <w:r>
        <w:t>u20) -0</w:t>
      </w:r>
      <w:r w:rsidR="00644CD5">
        <w:t>.</w:t>
      </w:r>
      <w:r>
        <w:t>07*T(v2</w:t>
      </w:r>
      <w:r w:rsidR="00644CD5">
        <w:t>.</w:t>
      </w:r>
      <w:r>
        <w:t>u13) -0</w:t>
      </w:r>
      <w:r w:rsidR="00644CD5">
        <w:t>.</w:t>
      </w:r>
      <w:r>
        <w:t>0676*T(v23</w:t>
      </w:r>
      <w:r w:rsidR="00644CD5">
        <w:t>.</w:t>
      </w:r>
      <w:r>
        <w:t>u18) -0</w:t>
      </w:r>
      <w:r w:rsidR="00644CD5">
        <w:t>.</w:t>
      </w:r>
      <w:r>
        <w:t>0628*T(v5</w:t>
      </w:r>
      <w:r w:rsidR="00644CD5">
        <w:t>.</w:t>
      </w:r>
      <w:r>
        <w:t>u17) + 0</w:t>
      </w:r>
      <w:r w:rsidR="00644CD5">
        <w:t>.</w:t>
      </w:r>
      <w:r>
        <w:t>0669*T(v23</w:t>
      </w:r>
      <w:r w:rsidR="00644CD5">
        <w:t>.</w:t>
      </w:r>
      <w:r>
        <w:t>u13) -0</w:t>
      </w:r>
      <w:r w:rsidR="00644CD5">
        <w:t>.</w:t>
      </w:r>
      <w:r>
        <w:t>0787*T(v1</w:t>
      </w:r>
      <w:r w:rsidR="00644CD5">
        <w:t>.</w:t>
      </w:r>
      <w:r>
        <w:t>u8) + 0</w:t>
      </w:r>
      <w:r w:rsidR="00644CD5">
        <w:t>.</w:t>
      </w:r>
      <w:r>
        <w:t>0618*T(v18</w:t>
      </w:r>
      <w:r w:rsidR="00644CD5">
        <w:t>.</w:t>
      </w:r>
      <w:r>
        <w:t>u19) + 0</w:t>
      </w:r>
      <w:r w:rsidR="00644CD5">
        <w:t>.</w:t>
      </w:r>
      <w:r>
        <w:t>0583*T(v18</w:t>
      </w:r>
      <w:r w:rsidR="00644CD5">
        <w:t>.</w:t>
      </w:r>
      <w:r>
        <w:t>u4) + 0</w:t>
      </w:r>
      <w:r w:rsidR="00644CD5">
        <w:t>.</w:t>
      </w:r>
      <w:r>
        <w:t>0559*T(u12) -0</w:t>
      </w:r>
      <w:r w:rsidR="00644CD5">
        <w:t>.</w:t>
      </w:r>
      <w:r>
        <w:t>0632*T(v18</w:t>
      </w:r>
      <w:r w:rsidR="00644CD5">
        <w:t>.</w:t>
      </w:r>
      <w:r>
        <w:t>u5) -0</w:t>
      </w:r>
      <w:r w:rsidR="00644CD5">
        <w:t>.</w:t>
      </w:r>
      <w:r>
        <w:t>0365*T(u21) + 0</w:t>
      </w:r>
      <w:r w:rsidR="00644CD5">
        <w:t>.</w:t>
      </w:r>
      <w:r>
        <w:t>0529*T(v6</w:t>
      </w:r>
      <w:r w:rsidR="00644CD5">
        <w:t>.</w:t>
      </w:r>
      <w:r>
        <w:t>u16) -0</w:t>
      </w:r>
      <w:r w:rsidR="00644CD5">
        <w:t>.</w:t>
      </w:r>
      <w:r>
        <w:t>0426*Length -0</w:t>
      </w:r>
      <w:r w:rsidR="00644CD5">
        <w:t>.</w:t>
      </w:r>
      <w:r>
        <w:t>0519*T(v25</w:t>
      </w:r>
      <w:r w:rsidR="00644CD5">
        <w:t>.</w:t>
      </w:r>
      <w:r>
        <w:t>u14) -0</w:t>
      </w:r>
      <w:r w:rsidR="00644CD5">
        <w:t>.</w:t>
      </w:r>
      <w:r>
        <w:t>049*T(v15</w:t>
      </w:r>
      <w:r w:rsidR="00644CD5">
        <w:t>.</w:t>
      </w:r>
      <w:r>
        <w:t>u9) + 0</w:t>
      </w:r>
      <w:r w:rsidR="00644CD5">
        <w:t>.</w:t>
      </w:r>
      <w:r>
        <w:t>0636*T(v6</w:t>
      </w:r>
      <w:r w:rsidR="00644CD5">
        <w:t>.</w:t>
      </w:r>
      <w:r>
        <w:t>u8) -0</w:t>
      </w:r>
      <w:r w:rsidR="00644CD5">
        <w:t>.</w:t>
      </w:r>
      <w:r>
        <w:t>0484*T(v9</w:t>
      </w:r>
      <w:r w:rsidR="00644CD5">
        <w:t>.</w:t>
      </w:r>
      <w:r>
        <w:t>u29) -0</w:t>
      </w:r>
      <w:r w:rsidR="00644CD5">
        <w:t>.</w:t>
      </w:r>
      <w:r>
        <w:t>0415*T(v8</w:t>
      </w:r>
      <w:r w:rsidR="00644CD5">
        <w:t>.</w:t>
      </w:r>
      <w:r>
        <w:t>u31) -0</w:t>
      </w:r>
      <w:r w:rsidR="00644CD5">
        <w:t>.</w:t>
      </w:r>
      <w:r>
        <w:t>048*T(v25</w:t>
      </w:r>
      <w:r w:rsidR="00644CD5">
        <w:t>.</w:t>
      </w:r>
      <w:r>
        <w:t>u2) + 0</w:t>
      </w:r>
      <w:r w:rsidR="00644CD5">
        <w:t>.</w:t>
      </w:r>
      <w:r>
        <w:t>0365*Volume^2 + 0</w:t>
      </w:r>
      <w:r w:rsidR="00644CD5">
        <w:t>.</w:t>
      </w:r>
      <w:r>
        <w:t>0374*T(v29</w:t>
      </w:r>
      <w:r w:rsidR="00644CD5">
        <w:t>.</w:t>
      </w:r>
      <w:r>
        <w:t>u10) + 0</w:t>
      </w:r>
      <w:r w:rsidR="00644CD5">
        <w:t>.</w:t>
      </w:r>
      <w:r>
        <w:t>0399*T(v1</w:t>
      </w:r>
      <w:r w:rsidR="00644CD5">
        <w:t>.</w:t>
      </w:r>
      <w:r>
        <w:t>u37) -0</w:t>
      </w:r>
      <w:r w:rsidR="00644CD5">
        <w:t>.</w:t>
      </w:r>
      <w:r>
        <w:t>0396*T(v15</w:t>
      </w:r>
      <w:r w:rsidR="00644CD5">
        <w:t>.</w:t>
      </w:r>
      <w:r>
        <w:t>u8) -0</w:t>
      </w:r>
      <w:r w:rsidR="00644CD5">
        <w:t>.</w:t>
      </w:r>
      <w:r>
        <w:t>0379*T(v13</w:t>
      </w:r>
      <w:r w:rsidR="00644CD5">
        <w:t>.</w:t>
      </w:r>
      <w:r>
        <w:t>u26) + 0</w:t>
      </w:r>
      <w:r w:rsidR="00644CD5">
        <w:t>.</w:t>
      </w:r>
      <w:r>
        <w:t>0388*T(v16</w:t>
      </w:r>
      <w:r w:rsidR="00644CD5">
        <w:t>.</w:t>
      </w:r>
      <w:r>
        <w:t>u20) -0</w:t>
      </w:r>
      <w:r w:rsidR="00644CD5">
        <w:t>.</w:t>
      </w:r>
      <w:r>
        <w:t>0401*T(v10</w:t>
      </w:r>
      <w:r w:rsidR="00644CD5">
        <w:t>.</w:t>
      </w:r>
      <w:r>
        <w:t>u18) + 0</w:t>
      </w:r>
      <w:r w:rsidR="00644CD5">
        <w:t>.</w:t>
      </w:r>
      <w:r>
        <w:t>0361*T(v23</w:t>
      </w:r>
      <w:r w:rsidR="00644CD5">
        <w:t>.</w:t>
      </w:r>
      <w:r>
        <w:t>u19) + 0</w:t>
      </w:r>
      <w:r w:rsidR="00644CD5">
        <w:t>.</w:t>
      </w:r>
      <w:r>
        <w:t>048*T(v2</w:t>
      </w:r>
      <w:r w:rsidR="00644CD5">
        <w:t>.</w:t>
      </w:r>
      <w:r>
        <w:t>u7) + 0</w:t>
      </w:r>
      <w:r w:rsidR="00644CD5">
        <w:t>.</w:t>
      </w:r>
      <w:r>
        <w:t>0361*T(v36</w:t>
      </w:r>
      <w:r w:rsidR="00644CD5">
        <w:t>.</w:t>
      </w:r>
      <w:r>
        <w:t>u5) + 0</w:t>
      </w:r>
      <w:r w:rsidR="00644CD5">
        <w:t>.</w:t>
      </w:r>
      <w:r>
        <w:t>0368*T(v25</w:t>
      </w:r>
      <w:r w:rsidR="00644CD5">
        <w:t>.</w:t>
      </w:r>
      <w:r>
        <w:t>u12) -0</w:t>
      </w:r>
      <w:r w:rsidR="00644CD5">
        <w:t>.</w:t>
      </w:r>
      <w:r>
        <w:t>0349*T(v14</w:t>
      </w:r>
      <w:r w:rsidR="00644CD5">
        <w:t>.</w:t>
      </w:r>
      <w:r>
        <w:t>u9) -0</w:t>
      </w:r>
      <w:r w:rsidR="00644CD5">
        <w:t>.</w:t>
      </w:r>
      <w:r>
        <w:t>0457*T(v5</w:t>
      </w:r>
      <w:r w:rsidR="00644CD5">
        <w:t>.</w:t>
      </w:r>
      <w:r>
        <w:t>u1) -0</w:t>
      </w:r>
      <w:r w:rsidR="00644CD5">
        <w:t>.</w:t>
      </w:r>
      <w:r>
        <w:t>0414*T(v1</w:t>
      </w:r>
      <w:r w:rsidR="00644CD5">
        <w:t>.</w:t>
      </w:r>
      <w:r>
        <w:t>u16) -0</w:t>
      </w:r>
      <w:r w:rsidR="00644CD5">
        <w:t>.</w:t>
      </w:r>
      <w:r>
        <w:t>0326*T(v12</w:t>
      </w:r>
      <w:r w:rsidR="00644CD5">
        <w:t>.</w:t>
      </w:r>
      <w:r>
        <w:t>u27) + 0</w:t>
      </w:r>
      <w:r w:rsidR="00644CD5">
        <w:t>.</w:t>
      </w:r>
      <w:r>
        <w:t>0351*T(v2</w:t>
      </w:r>
      <w:r w:rsidR="00644CD5">
        <w:t>.</w:t>
      </w:r>
      <w:r>
        <w:t>u23) + 0</w:t>
      </w:r>
      <w:r w:rsidR="00644CD5">
        <w:t>.</w:t>
      </w:r>
      <w:r>
        <w:t>0339*T(v20</w:t>
      </w:r>
      <w:r w:rsidR="00644CD5">
        <w:t>.</w:t>
      </w:r>
      <w:r>
        <w:t>u16) + 0</w:t>
      </w:r>
      <w:r w:rsidR="00644CD5">
        <w:t>.</w:t>
      </w:r>
      <w:r>
        <w:t>0378*T(v16</w:t>
      </w:r>
      <w:r w:rsidR="00644CD5">
        <w:t>.</w:t>
      </w:r>
      <w:r>
        <w:t>u6) -0</w:t>
      </w:r>
      <w:r w:rsidR="00644CD5">
        <w:t>.</w:t>
      </w:r>
      <w:r>
        <w:t>033*T(v3</w:t>
      </w:r>
      <w:r w:rsidR="00644CD5">
        <w:t>.</w:t>
      </w:r>
      <w:r>
        <w:t>u37) -0</w:t>
      </w:r>
      <w:r w:rsidR="00644CD5">
        <w:t>.</w:t>
      </w:r>
      <w:r>
        <w:t>0298*T(v5</w:t>
      </w:r>
      <w:r w:rsidR="00644CD5">
        <w:t>.</w:t>
      </w:r>
      <w:r>
        <w:t>u37) + 0</w:t>
      </w:r>
      <w:r w:rsidR="00644CD5">
        <w:t>.</w:t>
      </w:r>
      <w:r>
        <w:t>0316*T(v2</w:t>
      </w:r>
      <w:r w:rsidR="00644CD5">
        <w:t>.</w:t>
      </w:r>
      <w:r>
        <w:t>u17) -0</w:t>
      </w:r>
      <w:r w:rsidR="00644CD5">
        <w:t>.</w:t>
      </w:r>
      <w:r>
        <w:t>0307*T(v16</w:t>
      </w:r>
      <w:r w:rsidR="00644CD5">
        <w:t>.</w:t>
      </w:r>
      <w:r>
        <w:t>u11) -0</w:t>
      </w:r>
      <w:r w:rsidR="00644CD5">
        <w:t>.</w:t>
      </w:r>
      <w:r>
        <w:t>0371*T(v3</w:t>
      </w:r>
      <w:r w:rsidR="00644CD5">
        <w:t>.</w:t>
      </w:r>
      <w:r>
        <w:t>u2) -0</w:t>
      </w:r>
      <w:r w:rsidR="00644CD5">
        <w:t>.</w:t>
      </w:r>
      <w:r>
        <w:t>028*T(v3</w:t>
      </w:r>
      <w:r w:rsidR="00644CD5">
        <w:t>.</w:t>
      </w:r>
      <w:r>
        <w:t>u34) + 0</w:t>
      </w:r>
      <w:r w:rsidR="00644CD5">
        <w:t>.</w:t>
      </w:r>
      <w:r>
        <w:t>0185*T(u35) -0</w:t>
      </w:r>
      <w:r w:rsidR="00644CD5">
        <w:t>.</w:t>
      </w:r>
      <w:r>
        <w:t>0259*T(v30</w:t>
      </w:r>
      <w:r w:rsidR="00644CD5">
        <w:t>.</w:t>
      </w:r>
      <w:r>
        <w:t>u8) + 0</w:t>
      </w:r>
      <w:r w:rsidR="00644CD5">
        <w:t>.</w:t>
      </w:r>
      <w:r>
        <w:t>0256*T(v4</w:t>
      </w:r>
      <w:r w:rsidR="00644CD5">
        <w:t>.</w:t>
      </w:r>
      <w:r>
        <w:t>u38) + 0</w:t>
      </w:r>
      <w:r w:rsidR="00644CD5">
        <w:t>.</w:t>
      </w:r>
      <w:r>
        <w:t>0282*T(v10</w:t>
      </w:r>
      <w:r w:rsidR="00644CD5">
        <w:t>.</w:t>
      </w:r>
      <w:r>
        <w:t>u2) + 0</w:t>
      </w:r>
      <w:r w:rsidR="00644CD5">
        <w:t>.</w:t>
      </w:r>
      <w:r>
        <w:t>0204*T(v10</w:t>
      </w:r>
      <w:r w:rsidR="00644CD5">
        <w:t>.</w:t>
      </w:r>
      <w:r>
        <w:t>u23) -0</w:t>
      </w:r>
      <w:r w:rsidR="00644CD5">
        <w:t>.</w:t>
      </w:r>
      <w:r>
        <w:t>0213*T(v6</w:t>
      </w:r>
      <w:r w:rsidR="00644CD5">
        <w:t>.</w:t>
      </w:r>
      <w:r>
        <w:t>u36) + 0</w:t>
      </w:r>
      <w:r w:rsidR="00644CD5">
        <w:t>.</w:t>
      </w:r>
      <w:r>
        <w:t>0182*T(v17</w:t>
      </w:r>
      <w:r w:rsidR="00644CD5">
        <w:t>.</w:t>
      </w:r>
      <w:r>
        <w:t>u16) -0</w:t>
      </w:r>
      <w:r w:rsidR="00644CD5">
        <w:t>.</w:t>
      </w:r>
      <w:r>
        <w:t>0185*T(v1</w:t>
      </w:r>
      <w:r w:rsidR="00644CD5">
        <w:t>.</w:t>
      </w:r>
      <w:r>
        <w:t>u34) -0</w:t>
      </w:r>
      <w:r w:rsidR="00644CD5">
        <w:t>.</w:t>
      </w:r>
      <w:r>
        <w:t>0163*T(v3</w:t>
      </w:r>
      <w:r w:rsidR="00644CD5">
        <w:t>.</w:t>
      </w:r>
      <w:r>
        <w:t>u23) -0</w:t>
      </w:r>
      <w:r w:rsidR="00644CD5">
        <w:t>.</w:t>
      </w:r>
      <w:r>
        <w:t>0143*T(v28</w:t>
      </w:r>
      <w:r w:rsidR="00644CD5">
        <w:t>.</w:t>
      </w:r>
      <w:r>
        <w:t>u12) -0</w:t>
      </w:r>
      <w:r w:rsidR="00644CD5">
        <w:t>.</w:t>
      </w:r>
      <w:r>
        <w:t>0133*T(v9</w:t>
      </w:r>
      <w:r w:rsidR="00644CD5">
        <w:t>.</w:t>
      </w:r>
      <w:r>
        <w:t>u27) -0</w:t>
      </w:r>
      <w:r w:rsidR="00644CD5">
        <w:t>.</w:t>
      </w:r>
      <w:r>
        <w:t>0139*T(v22</w:t>
      </w:r>
      <w:r w:rsidR="00644CD5">
        <w:t>.</w:t>
      </w:r>
      <w:r>
        <w:t>u11) + 0</w:t>
      </w:r>
      <w:r w:rsidR="00644CD5">
        <w:t>.</w:t>
      </w:r>
      <w:r>
        <w:t>0103*T(v9</w:t>
      </w:r>
      <w:r w:rsidR="00644CD5">
        <w:t>.</w:t>
      </w:r>
      <w:r>
        <w:t>u34) -0</w:t>
      </w:r>
      <w:r w:rsidR="00644CD5">
        <w:t>.</w:t>
      </w:r>
      <w:r>
        <w:t>0136*T(v17</w:t>
      </w:r>
      <w:r w:rsidR="00644CD5">
        <w:t>.</w:t>
      </w:r>
      <w:r>
        <w:t>u2) -0</w:t>
      </w:r>
      <w:r w:rsidR="00644CD5">
        <w:t>.</w:t>
      </w:r>
      <w:r>
        <w:t>0119*T(v8</w:t>
      </w:r>
      <w:r w:rsidR="00644CD5">
        <w:t>.</w:t>
      </w:r>
      <w:r>
        <w:t>u3) + 0</w:t>
      </w:r>
      <w:r w:rsidR="00644CD5">
        <w:t>.</w:t>
      </w:r>
      <w:r>
        <w:t>00923*T(v2</w:t>
      </w:r>
      <w:r w:rsidR="00644CD5">
        <w:t>.</w:t>
      </w:r>
      <w:r>
        <w:t>u39) + 0</w:t>
      </w:r>
      <w:r w:rsidR="00644CD5">
        <w:t>.</w:t>
      </w:r>
      <w:r>
        <w:t>00884*T(v21</w:t>
      </w:r>
      <w:r w:rsidR="00644CD5">
        <w:t>.</w:t>
      </w:r>
      <w:r>
        <w:t>u20) -0</w:t>
      </w:r>
      <w:r w:rsidR="00644CD5">
        <w:t>.</w:t>
      </w:r>
      <w:r>
        <w:t>00697*T(v6</w:t>
      </w:r>
      <w:r w:rsidR="00644CD5">
        <w:t>.</w:t>
      </w:r>
      <w:r>
        <w:t>u37) -0</w:t>
      </w:r>
      <w:r w:rsidR="00644CD5">
        <w:t>.</w:t>
      </w:r>
      <w:r>
        <w:t>00603*T(v1</w:t>
      </w:r>
      <w:r w:rsidR="00644CD5">
        <w:t>.</w:t>
      </w:r>
      <w:r>
        <w:t>u42) -0</w:t>
      </w:r>
      <w:r w:rsidR="00644CD5">
        <w:t>.</w:t>
      </w:r>
      <w:r>
        <w:t>00687*T(v5</w:t>
      </w:r>
      <w:r w:rsidR="00644CD5">
        <w:t>.</w:t>
      </w:r>
      <w:r>
        <w:t>u4) -0</w:t>
      </w:r>
      <w:r w:rsidR="00644CD5">
        <w:t>.</w:t>
      </w:r>
      <w:r>
        <w:t>00493*T(v30</w:t>
      </w:r>
      <w:r w:rsidR="00644CD5">
        <w:t>.</w:t>
      </w:r>
      <w:r>
        <w:t>u6) -0</w:t>
      </w:r>
      <w:r w:rsidR="00644CD5">
        <w:t>.</w:t>
      </w:r>
      <w:r>
        <w:t>0047*T(v5</w:t>
      </w:r>
      <w:r w:rsidR="00644CD5">
        <w:t>.</w:t>
      </w:r>
      <w:r>
        <w:t>u28) + 0</w:t>
      </w:r>
      <w:r w:rsidR="00644CD5">
        <w:t>.</w:t>
      </w:r>
      <w:r>
        <w:t>00327*T(v11</w:t>
      </w:r>
      <w:r w:rsidR="00644CD5">
        <w:t>.</w:t>
      </w:r>
      <w:r>
        <w:t>u3) + 0</w:t>
      </w:r>
      <w:r w:rsidR="00644CD5">
        <w:t>.</w:t>
      </w:r>
      <w:r>
        <w:t>00287*T(v28</w:t>
      </w:r>
      <w:r w:rsidR="00644CD5">
        <w:t>.</w:t>
      </w:r>
      <w:r>
        <w:t>u3) -0</w:t>
      </w:r>
      <w:r w:rsidR="00644CD5">
        <w:t>.</w:t>
      </w:r>
      <w:r>
        <w:t>00307*T(v1</w:t>
      </w:r>
      <w:r w:rsidR="00644CD5">
        <w:t>.</w:t>
      </w:r>
      <w:r>
        <w:t>u20) -7</w:t>
      </w:r>
      <w:r w:rsidR="00644CD5">
        <w:t>.</w:t>
      </w:r>
      <w:r>
        <w:t>31E-05*T(v16</w:t>
      </w:r>
      <w:r w:rsidR="00644CD5">
        <w:t>.</w:t>
      </w:r>
      <w:r>
        <w:t>u4) + 6</w:t>
      </w:r>
      <w:r w:rsidR="00644CD5">
        <w:t>.</w:t>
      </w:r>
      <w:r>
        <w:t>61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669*T(v2</w:t>
      </w:r>
      <w:r w:rsidR="00644CD5">
        <w:t>.</w:t>
      </w:r>
      <w:r>
        <w:t>u4) + 0</w:t>
      </w:r>
      <w:r w:rsidR="00644CD5">
        <w:t>.</w:t>
      </w:r>
      <w:r>
        <w:t>115*NumAromAtoms + 0</w:t>
      </w:r>
      <w:r w:rsidR="00644CD5">
        <w:t>.</w:t>
      </w:r>
      <w:r>
        <w:t>573*T(v15</w:t>
      </w:r>
      <w:r w:rsidR="00644CD5">
        <w:t>.</w:t>
      </w:r>
      <w:r>
        <w:t>u7) -0</w:t>
      </w:r>
      <w:r w:rsidR="00644CD5">
        <w:t>.</w:t>
      </w:r>
      <w:r>
        <w:t>667*T(v11</w:t>
      </w:r>
      <w:r w:rsidR="00644CD5">
        <w:t>.</w:t>
      </w:r>
      <w:r>
        <w:t>u17) -0</w:t>
      </w:r>
      <w:r w:rsidR="00644CD5">
        <w:t>.</w:t>
      </w:r>
      <w:r>
        <w:t>819*T(v17</w:t>
      </w:r>
      <w:r w:rsidR="00644CD5">
        <w:t>.</w:t>
      </w:r>
      <w:r>
        <w:t>u25) -1</w:t>
      </w:r>
      <w:r w:rsidR="00644CD5">
        <w:t>.</w:t>
      </w:r>
      <w:r>
        <w:t>18*T(v1</w:t>
      </w:r>
      <w:r w:rsidR="00644CD5">
        <w:t>.</w:t>
      </w:r>
      <w:r>
        <w:t>u2) -1</w:t>
      </w:r>
      <w:r w:rsidR="00644CD5">
        <w:t>.</w:t>
      </w:r>
      <w:r>
        <w:t>79*T(v1</w:t>
      </w:r>
      <w:r w:rsidR="00644CD5">
        <w:t>.</w:t>
      </w:r>
      <w:r>
        <w:t>u20) -0</w:t>
      </w:r>
      <w:r w:rsidR="00644CD5">
        <w:t>.</w:t>
      </w:r>
      <w:r>
        <w:t>974*T(v8</w:t>
      </w:r>
      <w:r w:rsidR="00644CD5">
        <w:t>.</w:t>
      </w:r>
      <w:r>
        <w:t>u9) + 0</w:t>
      </w:r>
      <w:r w:rsidR="00644CD5">
        <w:t>.</w:t>
      </w:r>
      <w:r>
        <w:t>145*T(v42) + 0</w:t>
      </w:r>
      <w:r w:rsidR="00644CD5">
        <w:t>.</w:t>
      </w:r>
      <w:r>
        <w:t>604*T(v24</w:t>
      </w:r>
      <w:r w:rsidR="00644CD5">
        <w:t>.</w:t>
      </w:r>
      <w:r>
        <w:t>u5) + 1</w:t>
      </w:r>
      <w:r w:rsidR="00644CD5">
        <w:t>.</w:t>
      </w:r>
      <w:r>
        <w:t>53*T(u2) + 0</w:t>
      </w:r>
      <w:r w:rsidR="00644CD5">
        <w:t>.</w:t>
      </w:r>
      <w:r>
        <w:t>11*T(v6</w:t>
      </w:r>
      <w:r w:rsidR="00644CD5">
        <w:t>.</w:t>
      </w:r>
      <w:r>
        <w:t>u16) -0</w:t>
      </w:r>
      <w:r w:rsidR="00644CD5">
        <w:t>.</w:t>
      </w:r>
      <w:r>
        <w:t>127*T(v4</w:t>
      </w:r>
      <w:r w:rsidR="00644CD5">
        <w:t>.</w:t>
      </w:r>
      <w:r>
        <w:t>u3) + 1</w:t>
      </w:r>
      <w:r w:rsidR="00644CD5">
        <w:t>.</w:t>
      </w:r>
      <w:r>
        <w:t>12*T(v3</w:t>
      </w:r>
      <w:r w:rsidR="00644CD5">
        <w:t>.</w:t>
      </w:r>
      <w:r>
        <w:t>u3) + 0</w:t>
      </w:r>
      <w:r w:rsidR="00644CD5">
        <w:t>.</w:t>
      </w:r>
      <w:r>
        <w:t>275*T(v14</w:t>
      </w:r>
      <w:r w:rsidR="00644CD5">
        <w:t>.</w:t>
      </w:r>
      <w:r>
        <w:t>u9) + 0</w:t>
      </w:r>
      <w:r w:rsidR="00644CD5">
        <w:t>.</w:t>
      </w:r>
      <w:r>
        <w:t>5*T(v4</w:t>
      </w:r>
      <w:r w:rsidR="00644CD5">
        <w:t>.</w:t>
      </w:r>
      <w:r>
        <w:t>u23) -0</w:t>
      </w:r>
      <w:r w:rsidR="00644CD5">
        <w:t>.</w:t>
      </w:r>
      <w:r>
        <w:t>197*NumAcceptor -0</w:t>
      </w:r>
      <w:r w:rsidR="00644CD5">
        <w:t>.</w:t>
      </w:r>
      <w:r>
        <w:t>218*T(v2</w:t>
      </w:r>
      <w:r w:rsidR="00644CD5">
        <w:t>.</w:t>
      </w:r>
      <w:r>
        <w:t>u27) + 0</w:t>
      </w:r>
      <w:r w:rsidR="00644CD5">
        <w:t>.</w:t>
      </w:r>
      <w:r>
        <w:t>165*Lipophilicity^2 -1</w:t>
      </w:r>
      <w:r w:rsidR="00644CD5">
        <w:t>.</w:t>
      </w:r>
      <w:r>
        <w:t>14*T(v8</w:t>
      </w:r>
      <w:r w:rsidR="00644CD5">
        <w:t>.</w:t>
      </w:r>
      <w:r>
        <w:t>u12) -0</w:t>
      </w:r>
      <w:r w:rsidR="00644CD5">
        <w:t>.</w:t>
      </w:r>
      <w:r>
        <w:t>193*T(v9) -0</w:t>
      </w:r>
      <w:r w:rsidR="00644CD5">
        <w:t>.</w:t>
      </w:r>
      <w:r>
        <w:t>307*T(v18</w:t>
      </w:r>
      <w:r w:rsidR="00644CD5">
        <w:t>.</w:t>
      </w:r>
      <w:r>
        <w:t>u20) + 0</w:t>
      </w:r>
      <w:r w:rsidR="00644CD5">
        <w:t>.</w:t>
      </w:r>
      <w:r>
        <w:t>227*T(v13</w:t>
      </w:r>
      <w:r w:rsidR="00644CD5">
        <w:t>.</w:t>
      </w:r>
      <w:r>
        <w:t>u28) -0</w:t>
      </w:r>
      <w:r w:rsidR="00644CD5">
        <w:t>.</w:t>
      </w:r>
      <w:r>
        <w:t>509*T(v22</w:t>
      </w:r>
      <w:r w:rsidR="00644CD5">
        <w:t>.</w:t>
      </w:r>
      <w:r>
        <w:t>u7) + 0</w:t>
      </w:r>
      <w:r w:rsidR="00644CD5">
        <w:t>.</w:t>
      </w:r>
      <w:r>
        <w:t>346*T(v13</w:t>
      </w:r>
      <w:r w:rsidR="00644CD5">
        <w:t>.</w:t>
      </w:r>
      <w:r>
        <w:t>u18) -0</w:t>
      </w:r>
      <w:r w:rsidR="00644CD5">
        <w:t>.</w:t>
      </w:r>
      <w:r>
        <w:t>294*T(v2</w:t>
      </w:r>
      <w:r w:rsidR="00644CD5">
        <w:t>.</w:t>
      </w:r>
      <w:r>
        <w:t>u41) -0</w:t>
      </w:r>
      <w:r w:rsidR="00644CD5">
        <w:t>.</w:t>
      </w:r>
      <w:r>
        <w:t>425*T(v13</w:t>
      </w:r>
      <w:r w:rsidR="00644CD5">
        <w:t>.</w:t>
      </w:r>
      <w:r>
        <w:t>u16) + 0</w:t>
      </w:r>
      <w:r w:rsidR="00644CD5">
        <w:t>.</w:t>
      </w:r>
      <w:r>
        <w:t>649*T(v8</w:t>
      </w:r>
      <w:r w:rsidR="00644CD5">
        <w:t>.</w:t>
      </w:r>
      <w:r>
        <w:t>u20) -0</w:t>
      </w:r>
      <w:r w:rsidR="00644CD5">
        <w:t>.</w:t>
      </w:r>
      <w:r>
        <w:t>259*T(v20</w:t>
      </w:r>
      <w:r w:rsidR="00644CD5">
        <w:t>.</w:t>
      </w:r>
      <w:r>
        <w:t>u18) -0</w:t>
      </w:r>
      <w:r w:rsidR="00644CD5">
        <w:t>.</w:t>
      </w:r>
      <w:r>
        <w:t>0561*T(v4) -0</w:t>
      </w:r>
      <w:r w:rsidR="00644CD5">
        <w:t>.</w:t>
      </w:r>
      <w:r>
        <w:t>608*Length^3 + 0</w:t>
      </w:r>
      <w:r w:rsidR="00644CD5">
        <w:t>.</w:t>
      </w:r>
      <w:r>
        <w:t>616*T(v18</w:t>
      </w:r>
      <w:r w:rsidR="00644CD5">
        <w:t>.</w:t>
      </w:r>
      <w:r>
        <w:t>u21) + 0</w:t>
      </w:r>
      <w:r w:rsidR="00644CD5">
        <w:t>.</w:t>
      </w:r>
      <w:r>
        <w:t>725*T(v1</w:t>
      </w:r>
      <w:r w:rsidR="00644CD5">
        <w:t>.</w:t>
      </w:r>
      <w:r>
        <w:t>u7) -0</w:t>
      </w:r>
      <w:r w:rsidR="00644CD5">
        <w:t>.</w:t>
      </w:r>
      <w:r>
        <w:t>759*T(v5</w:t>
      </w:r>
      <w:r w:rsidR="00644CD5">
        <w:t>.</w:t>
      </w:r>
      <w:r>
        <w:t>u11) -0</w:t>
      </w:r>
      <w:r w:rsidR="00644CD5">
        <w:t>.</w:t>
      </w:r>
      <w:r>
        <w:t>403*T(v9</w:t>
      </w:r>
      <w:r w:rsidR="00644CD5">
        <w:t>.</w:t>
      </w:r>
      <w:r>
        <w:t>u24) + 0</w:t>
      </w:r>
      <w:r w:rsidR="00644CD5">
        <w:t>.</w:t>
      </w:r>
      <w:r>
        <w:t>636*T(v25</w:t>
      </w:r>
      <w:r w:rsidR="00644CD5">
        <w:t>.</w:t>
      </w:r>
      <w:r>
        <w:t>u9) + 0</w:t>
      </w:r>
      <w:r w:rsidR="00644CD5">
        <w:t>.</w:t>
      </w:r>
      <w:r>
        <w:t>342*T(v1</w:t>
      </w:r>
      <w:r w:rsidR="00644CD5">
        <w:t>.</w:t>
      </w:r>
      <w:r>
        <w:t>u30) -0</w:t>
      </w:r>
      <w:r w:rsidR="00644CD5">
        <w:t>.</w:t>
      </w:r>
      <w:r>
        <w:t>334*T(v18</w:t>
      </w:r>
      <w:r w:rsidR="00644CD5">
        <w:t>.</w:t>
      </w:r>
      <w:r>
        <w:t>u16) + 0</w:t>
      </w:r>
      <w:r w:rsidR="00644CD5">
        <w:t>.</w:t>
      </w:r>
      <w:r>
        <w:t>532*T(v14</w:t>
      </w:r>
      <w:r w:rsidR="00644CD5">
        <w:t>.</w:t>
      </w:r>
      <w:r>
        <w:t>u23) + 0</w:t>
      </w:r>
      <w:r w:rsidR="00644CD5">
        <w:t>.</w:t>
      </w:r>
      <w:r>
        <w:t>071*NumDonor + 0</w:t>
      </w:r>
      <w:r w:rsidR="00644CD5">
        <w:t>.</w:t>
      </w:r>
      <w:r>
        <w:t>166*MW -0</w:t>
      </w:r>
      <w:r w:rsidR="00644CD5">
        <w:t>.</w:t>
      </w:r>
      <w:r>
        <w:t>909*T(v6</w:t>
      </w:r>
      <w:r w:rsidR="00644CD5">
        <w:t>.</w:t>
      </w:r>
      <w:r>
        <w:t>u6) -0</w:t>
      </w:r>
      <w:r w:rsidR="00644CD5">
        <w:t>.</w:t>
      </w:r>
      <w:r>
        <w:t>446*T(v11</w:t>
      </w:r>
      <w:r w:rsidR="00644CD5">
        <w:t>.</w:t>
      </w:r>
      <w:r>
        <w:t>u2) + 0</w:t>
      </w:r>
      <w:r w:rsidR="00644CD5">
        <w:t>.</w:t>
      </w:r>
      <w:r>
        <w:t>17*T(v13</w:t>
      </w:r>
      <w:r w:rsidR="00644CD5">
        <w:t>.</w:t>
      </w:r>
      <w:r>
        <w:t>u24) + 0</w:t>
      </w:r>
      <w:r w:rsidR="00644CD5">
        <w:t>.</w:t>
      </w:r>
      <w:r>
        <w:t>524*T(v38</w:t>
      </w:r>
      <w:r w:rsidR="00644CD5">
        <w:t>.</w:t>
      </w:r>
      <w:r>
        <w:t>u2) + 0</w:t>
      </w:r>
      <w:r w:rsidR="00644CD5">
        <w:t>.</w:t>
      </w:r>
      <w:r>
        <w:t>386*T(v4</w:t>
      </w:r>
      <w:r w:rsidR="00644CD5">
        <w:t>.</w:t>
      </w:r>
      <w:r>
        <w:t>u18) -0</w:t>
      </w:r>
      <w:r w:rsidR="00644CD5">
        <w:t>.</w:t>
      </w:r>
      <w:r>
        <w:t>313*T(v39</w:t>
      </w:r>
      <w:r w:rsidR="00644CD5">
        <w:t>.</w:t>
      </w:r>
      <w:r>
        <w:t>u2) -0</w:t>
      </w:r>
      <w:r w:rsidR="00644CD5">
        <w:t>.</w:t>
      </w:r>
      <w:r>
        <w:t>612*T(v9</w:t>
      </w:r>
      <w:r w:rsidR="00644CD5">
        <w:t>.</w:t>
      </w:r>
      <w:r>
        <w:t>u7) -0</w:t>
      </w:r>
      <w:r w:rsidR="00644CD5">
        <w:t>.</w:t>
      </w:r>
      <w:r>
        <w:t>592*T(v22</w:t>
      </w:r>
      <w:r w:rsidR="00644CD5">
        <w:t>.</w:t>
      </w:r>
      <w:r>
        <w:t>u21) -0</w:t>
      </w:r>
      <w:r w:rsidR="00644CD5">
        <w:t>.</w:t>
      </w:r>
      <w:r>
        <w:t>489*T(v25</w:t>
      </w:r>
      <w:r w:rsidR="00644CD5">
        <w:t>.</w:t>
      </w:r>
      <w:r>
        <w:t>u4) + 0</w:t>
      </w:r>
      <w:r w:rsidR="00644CD5">
        <w:t>.</w:t>
      </w:r>
      <w:r>
        <w:t>532*T(v25</w:t>
      </w:r>
      <w:r w:rsidR="00644CD5">
        <w:t>.</w:t>
      </w:r>
      <w:r>
        <w:t>u13) + 0</w:t>
      </w:r>
      <w:r w:rsidR="00644CD5">
        <w:t>.</w:t>
      </w:r>
      <w:r>
        <w:t>248*T(v15</w:t>
      </w:r>
      <w:r w:rsidR="00644CD5">
        <w:t>.</w:t>
      </w:r>
      <w:r>
        <w:t>u11) + 0</w:t>
      </w:r>
      <w:r w:rsidR="00644CD5">
        <w:t>.</w:t>
      </w:r>
      <w:r>
        <w:t>721*T(v37</w:t>
      </w:r>
      <w:r w:rsidR="00644CD5">
        <w:t>.</w:t>
      </w:r>
      <w:r>
        <w:t>u2) + 1</w:t>
      </w:r>
      <w:r w:rsidR="00644CD5">
        <w:t>.</w:t>
      </w:r>
      <w:r>
        <w:t>8*v + 18</w:t>
      </w:r>
      <w:r w:rsidR="00644CD5">
        <w:t>.</w:t>
      </w:r>
      <w:r>
        <w:t>1*Lipophilicity + 0</w:t>
      </w:r>
      <w:r w:rsidR="00644CD5">
        <w:t>.</w:t>
      </w:r>
      <w:r>
        <w:t>393*T(v16</w:t>
      </w:r>
      <w:r w:rsidR="00644CD5">
        <w:t>.</w:t>
      </w:r>
      <w:r>
        <w:t>u6) + 0</w:t>
      </w:r>
      <w:r w:rsidR="00644CD5">
        <w:t>.</w:t>
      </w:r>
      <w:r>
        <w:t>695*T(v1</w:t>
      </w:r>
      <w:r w:rsidR="00644CD5">
        <w:t>.</w:t>
      </w:r>
      <w:r>
        <w:t>u23) -0</w:t>
      </w:r>
      <w:r w:rsidR="00644CD5">
        <w:t>.</w:t>
      </w:r>
      <w:r>
        <w:t>395*T(v30</w:t>
      </w:r>
      <w:r w:rsidR="00644CD5">
        <w:t>.</w:t>
      </w:r>
      <w:r>
        <w:t>u4) + 0</w:t>
      </w:r>
      <w:r w:rsidR="00644CD5">
        <w:t>.</w:t>
      </w:r>
      <w:r>
        <w:t>325*T(v27) -0</w:t>
      </w:r>
      <w:r w:rsidR="00644CD5">
        <w:t>.</w:t>
      </w:r>
      <w:r>
        <w:t>423*T(v11</w:t>
      </w:r>
      <w:r w:rsidR="00644CD5">
        <w:t>.</w:t>
      </w:r>
      <w:r>
        <w:t>u22) -0</w:t>
      </w:r>
      <w:r w:rsidR="00644CD5">
        <w:t>.</w:t>
      </w:r>
      <w:r>
        <w:t>631*T(v6</w:t>
      </w:r>
      <w:r w:rsidR="00644CD5">
        <w:t>.</w:t>
      </w:r>
      <w:r>
        <w:t>u12) -0</w:t>
      </w:r>
      <w:r w:rsidR="00644CD5">
        <w:t>.</w:t>
      </w:r>
      <w:r>
        <w:t>51*T(v15</w:t>
      </w:r>
      <w:r w:rsidR="00644CD5">
        <w:t>.</w:t>
      </w:r>
      <w:r>
        <w:t>u12) -0</w:t>
      </w:r>
      <w:r w:rsidR="00644CD5">
        <w:t>.</w:t>
      </w:r>
      <w:r>
        <w:t>113*T(u40) + 0</w:t>
      </w:r>
      <w:r w:rsidR="00644CD5">
        <w:t>.</w:t>
      </w:r>
      <w:r>
        <w:t>449*T(v11</w:t>
      </w:r>
      <w:r w:rsidR="00644CD5">
        <w:t>.</w:t>
      </w:r>
      <w:r>
        <w:t>u13) -0</w:t>
      </w:r>
      <w:r w:rsidR="00644CD5">
        <w:t>.</w:t>
      </w:r>
      <w:r>
        <w:t>961*T(v1</w:t>
      </w:r>
      <w:r w:rsidR="00644CD5">
        <w:t>.</w:t>
      </w:r>
      <w:r>
        <w:t>u1) -0</w:t>
      </w:r>
      <w:r w:rsidR="00644CD5">
        <w:t>.</w:t>
      </w:r>
      <w:r>
        <w:t>121*T(v32</w:t>
      </w:r>
      <w:r w:rsidR="00644CD5">
        <w:t>.</w:t>
      </w:r>
      <w:r>
        <w:t>u4) + 0</w:t>
      </w:r>
      <w:r w:rsidR="00644CD5">
        <w:t>.</w:t>
      </w:r>
      <w:r>
        <w:t>295*T(v16</w:t>
      </w:r>
      <w:r w:rsidR="00644CD5">
        <w:t>.</w:t>
      </w:r>
      <w:r>
        <w:t>u12) + 0</w:t>
      </w:r>
      <w:r w:rsidR="00644CD5">
        <w:t>.</w:t>
      </w:r>
      <w:r>
        <w:t>316*T(v8</w:t>
      </w:r>
      <w:r w:rsidR="00644CD5">
        <w:t>.</w:t>
      </w:r>
      <w:r>
        <w:t>u22) + 0</w:t>
      </w:r>
      <w:r w:rsidR="00644CD5">
        <w:t>.</w:t>
      </w:r>
      <w:r>
        <w:t>476*T(v16</w:t>
      </w:r>
      <w:r w:rsidR="00644CD5">
        <w:t>.</w:t>
      </w:r>
      <w:r>
        <w:t>u26) + 0</w:t>
      </w:r>
      <w:r w:rsidR="00644CD5">
        <w:t>.</w:t>
      </w:r>
      <w:r>
        <w:t>116*NumPositive -0</w:t>
      </w:r>
      <w:r w:rsidR="00644CD5">
        <w:t>.</w:t>
      </w:r>
      <w:r>
        <w:t>411*T(v38</w:t>
      </w:r>
      <w:r w:rsidR="00644CD5">
        <w:t>.</w:t>
      </w:r>
      <w:r>
        <w:t>u1) + 0</w:t>
      </w:r>
      <w:r w:rsidR="00644CD5">
        <w:t>.</w:t>
      </w:r>
      <w:r>
        <w:t>181*T(v3</w:t>
      </w:r>
      <w:r w:rsidR="00644CD5">
        <w:t>.</w:t>
      </w:r>
      <w:r>
        <w:t>u30) + 0</w:t>
      </w:r>
      <w:r w:rsidR="00644CD5">
        <w:t>.</w:t>
      </w:r>
      <w:r>
        <w:t>428*T(v7</w:t>
      </w:r>
      <w:r w:rsidR="00644CD5">
        <w:t>.</w:t>
      </w:r>
      <w:r>
        <w:t>u5) + 0</w:t>
      </w:r>
      <w:r w:rsidR="00644CD5">
        <w:t>.</w:t>
      </w:r>
      <w:r>
        <w:t>32*T(v30</w:t>
      </w:r>
      <w:r w:rsidR="00644CD5">
        <w:t>.</w:t>
      </w:r>
      <w:r>
        <w:t>u10) -0</w:t>
      </w:r>
      <w:r w:rsidR="00644CD5">
        <w:t>.</w:t>
      </w:r>
      <w:r>
        <w:t>65*T(v25</w:t>
      </w:r>
      <w:r w:rsidR="00644CD5">
        <w:t>.</w:t>
      </w:r>
      <w:r>
        <w:t>u2) + 0</w:t>
      </w:r>
      <w:r w:rsidR="00644CD5">
        <w:t>.</w:t>
      </w:r>
      <w:r>
        <w:t>271*T(v22</w:t>
      </w:r>
      <w:r w:rsidR="00644CD5">
        <w:t>.</w:t>
      </w:r>
      <w:r>
        <w:t>u15) -0</w:t>
      </w:r>
      <w:r w:rsidR="00644CD5">
        <w:t>.</w:t>
      </w:r>
      <w:r>
        <w:t>558*T(v1</w:t>
      </w:r>
      <w:r w:rsidR="00644CD5">
        <w:t>.</w:t>
      </w:r>
      <w:r>
        <w:t>u31) + 0</w:t>
      </w:r>
      <w:r w:rsidR="00644CD5">
        <w:t>.</w:t>
      </w:r>
      <w:r>
        <w:t>462*T(v23</w:t>
      </w:r>
      <w:r w:rsidR="00644CD5">
        <w:t>.</w:t>
      </w:r>
      <w:r>
        <w:t>u13) -0</w:t>
      </w:r>
      <w:r w:rsidR="00644CD5">
        <w:t>.</w:t>
      </w:r>
      <w:r>
        <w:t>532*T(v2</w:t>
      </w:r>
      <w:r w:rsidR="00644CD5">
        <w:t>.</w:t>
      </w:r>
      <w:r>
        <w:t>u26) -0</w:t>
      </w:r>
      <w:r w:rsidR="00644CD5">
        <w:t>.</w:t>
      </w:r>
      <w:r>
        <w:t>547*T(v4</w:t>
      </w:r>
      <w:r w:rsidR="00644CD5">
        <w:t>.</w:t>
      </w:r>
      <w:r>
        <w:t>u14) + 0</w:t>
      </w:r>
      <w:r w:rsidR="00644CD5">
        <w:t>.</w:t>
      </w:r>
      <w:r>
        <w:t>449*T(v3</w:t>
      </w:r>
      <w:r w:rsidR="00644CD5">
        <w:t>.</w:t>
      </w:r>
      <w:r>
        <w:t>u35) + 0</w:t>
      </w:r>
      <w:r w:rsidR="00644CD5">
        <w:t>.</w:t>
      </w:r>
      <w:r>
        <w:t>44*T(v5</w:t>
      </w:r>
      <w:r w:rsidR="00644CD5">
        <w:t>.</w:t>
      </w:r>
      <w:r>
        <w:t>u22) -0</w:t>
      </w:r>
      <w:r w:rsidR="00644CD5">
        <w:t>.</w:t>
      </w:r>
      <w:r>
        <w:t>466*T(v29</w:t>
      </w:r>
      <w:r w:rsidR="00644CD5">
        <w:t>.</w:t>
      </w:r>
      <w:r>
        <w:t>u2) + 0</w:t>
      </w:r>
      <w:r w:rsidR="00644CD5">
        <w:t>.</w:t>
      </w:r>
      <w:r>
        <w:t>532*T(v21</w:t>
      </w:r>
      <w:r w:rsidR="00644CD5">
        <w:t>.</w:t>
      </w:r>
      <w:r>
        <w:t>u14) + 0</w:t>
      </w:r>
      <w:r w:rsidR="00644CD5">
        <w:t>.</w:t>
      </w:r>
      <w:r>
        <w:t>406*T(v13</w:t>
      </w:r>
      <w:r w:rsidR="00644CD5">
        <w:t>.</w:t>
      </w:r>
      <w:r>
        <w:t>u14) -0</w:t>
      </w:r>
      <w:r w:rsidR="00644CD5">
        <w:t>.</w:t>
      </w:r>
      <w:r>
        <w:t>81*T(v9</w:t>
      </w:r>
      <w:r w:rsidR="00644CD5">
        <w:t>.</w:t>
      </w:r>
      <w:r>
        <w:t>u8) + 0</w:t>
      </w:r>
      <w:r w:rsidR="00644CD5">
        <w:t>.</w:t>
      </w:r>
      <w:r>
        <w:t>226*T(v16</w:t>
      </w:r>
      <w:r w:rsidR="00644CD5">
        <w:t>.</w:t>
      </w:r>
      <w:r>
        <w:t>u16) -0</w:t>
      </w:r>
      <w:r w:rsidR="00644CD5">
        <w:t>.</w:t>
      </w:r>
      <w:r>
        <w:t>248*T(v40) -0</w:t>
      </w:r>
      <w:r w:rsidR="00644CD5">
        <w:t>.</w:t>
      </w:r>
      <w:r>
        <w:t>516*T(v2</w:t>
      </w:r>
      <w:r w:rsidR="00644CD5">
        <w:t>.</w:t>
      </w:r>
      <w:r>
        <w:t>u24) -0</w:t>
      </w:r>
      <w:r w:rsidR="00644CD5">
        <w:t>.</w:t>
      </w:r>
      <w:r>
        <w:t>238*T(v41</w:t>
      </w:r>
      <w:r w:rsidR="00644CD5">
        <w:t>.</w:t>
      </w:r>
      <w:r>
        <w:t>u1) -0</w:t>
      </w:r>
      <w:r w:rsidR="00644CD5">
        <w:t>.</w:t>
      </w:r>
      <w:r>
        <w:t>183*T(v10</w:t>
      </w:r>
      <w:r w:rsidR="00644CD5">
        <w:t>.</w:t>
      </w:r>
      <w:r>
        <w:t>u30) -0</w:t>
      </w:r>
      <w:r w:rsidR="00644CD5">
        <w:t>.</w:t>
      </w:r>
      <w:r>
        <w:t>153*T(v2</w:t>
      </w:r>
      <w:r w:rsidR="00644CD5">
        <w:t>.</w:t>
      </w:r>
      <w:r>
        <w:t>u29) -0</w:t>
      </w:r>
      <w:r w:rsidR="00644CD5">
        <w:t>.</w:t>
      </w:r>
      <w:r>
        <w:t>389*T(v6</w:t>
      </w:r>
      <w:r w:rsidR="00644CD5">
        <w:t>.</w:t>
      </w:r>
      <w:r>
        <w:t>u9) -0</w:t>
      </w:r>
      <w:r w:rsidR="00644CD5">
        <w:t>.</w:t>
      </w:r>
      <w:r>
        <w:t>379*T(v12</w:t>
      </w:r>
      <w:r w:rsidR="00644CD5">
        <w:t>.</w:t>
      </w:r>
      <w:r>
        <w:t>u16) -0</w:t>
      </w:r>
      <w:r w:rsidR="00644CD5">
        <w:t>.</w:t>
      </w:r>
      <w:r>
        <w:t>443*T(v12</w:t>
      </w:r>
      <w:r w:rsidR="00644CD5">
        <w:t>.</w:t>
      </w:r>
      <w:r>
        <w:t>u13) + 0</w:t>
      </w:r>
      <w:r w:rsidR="00644CD5">
        <w:t>.</w:t>
      </w:r>
      <w:r>
        <w:t>46*T(v6</w:t>
      </w:r>
      <w:r w:rsidR="00644CD5">
        <w:t>.</w:t>
      </w:r>
      <w:r>
        <w:t>u18) + 0</w:t>
      </w:r>
      <w:r w:rsidR="00644CD5">
        <w:t>.</w:t>
      </w:r>
      <w:r>
        <w:t>191*T(v1</w:t>
      </w:r>
      <w:r w:rsidR="00644CD5">
        <w:t>.</w:t>
      </w:r>
      <w:r>
        <w:t>u36) + 0</w:t>
      </w:r>
      <w:r w:rsidR="00644CD5">
        <w:t>.</w:t>
      </w:r>
      <w:r>
        <w:t>408*T(v7</w:t>
      </w:r>
      <w:r w:rsidR="00644CD5">
        <w:t>.</w:t>
      </w:r>
      <w:r>
        <w:t>u20) + 0</w:t>
      </w:r>
      <w:r w:rsidR="00644CD5">
        <w:t>.</w:t>
      </w:r>
      <w:r>
        <w:t>304*T(v31</w:t>
      </w:r>
      <w:r w:rsidR="00644CD5">
        <w:t>.</w:t>
      </w:r>
      <w:r>
        <w:t>u8) -0</w:t>
      </w:r>
      <w:r w:rsidR="00644CD5">
        <w:t>.</w:t>
      </w:r>
      <w:r>
        <w:t>29*T(v7</w:t>
      </w:r>
      <w:r w:rsidR="00644CD5">
        <w:t>.</w:t>
      </w:r>
      <w:r>
        <w:t>u26) + 0</w:t>
      </w:r>
      <w:r w:rsidR="00644CD5">
        <w:t>.</w:t>
      </w:r>
      <w:r>
        <w:t>329*T(u28) -0</w:t>
      </w:r>
      <w:r w:rsidR="00644CD5">
        <w:t>.</w:t>
      </w:r>
      <w:r>
        <w:t>625*T(u6) + 0</w:t>
      </w:r>
      <w:r w:rsidR="00644CD5">
        <w:t>.</w:t>
      </w:r>
      <w:r>
        <w:t>458*T(v9</w:t>
      </w:r>
      <w:r w:rsidR="00644CD5">
        <w:t>.</w:t>
      </w:r>
      <w:r>
        <w:t>u29) -0</w:t>
      </w:r>
      <w:r w:rsidR="00644CD5">
        <w:t>.</w:t>
      </w:r>
      <w:r>
        <w:t>454*T(v13</w:t>
      </w:r>
      <w:r w:rsidR="00644CD5">
        <w:t>.</w:t>
      </w:r>
      <w:r>
        <w:t>u19) + 0</w:t>
      </w:r>
      <w:r w:rsidR="00644CD5">
        <w:t>.</w:t>
      </w:r>
      <w:r>
        <w:t>425*T(v9</w:t>
      </w:r>
      <w:r w:rsidR="00644CD5">
        <w:t>.</w:t>
      </w:r>
      <w:r>
        <w:t>u27) -0</w:t>
      </w:r>
      <w:r w:rsidR="00644CD5">
        <w:t>.</w:t>
      </w:r>
      <w:r>
        <w:t>439*T(v27</w:t>
      </w:r>
      <w:r w:rsidR="00644CD5">
        <w:t>.</w:t>
      </w:r>
      <w:r>
        <w:t>u11) + 0</w:t>
      </w:r>
      <w:r w:rsidR="00644CD5">
        <w:t>.</w:t>
      </w:r>
      <w:r>
        <w:t>377*T(v24</w:t>
      </w:r>
      <w:r w:rsidR="00644CD5">
        <w:t>.</w:t>
      </w:r>
      <w:r>
        <w:t>u1) + 0</w:t>
      </w:r>
      <w:r w:rsidR="00644CD5">
        <w:t>.</w:t>
      </w:r>
      <w:r>
        <w:t>379*T(v2</w:t>
      </w:r>
      <w:r w:rsidR="00644CD5">
        <w:t>.</w:t>
      </w:r>
      <w:r>
        <w:t>u11) -0</w:t>
      </w:r>
      <w:r w:rsidR="00644CD5">
        <w:t>.</w:t>
      </w:r>
      <w:r>
        <w:t>651*T(v18</w:t>
      </w:r>
      <w:r w:rsidR="00644CD5">
        <w:t>.</w:t>
      </w:r>
      <w:r>
        <w:t>u9) -0</w:t>
      </w:r>
      <w:r w:rsidR="00644CD5">
        <w:t>.</w:t>
      </w:r>
      <w:r>
        <w:t>479*T(v15</w:t>
      </w:r>
      <w:r w:rsidR="00644CD5">
        <w:t>.</w:t>
      </w:r>
      <w:r>
        <w:t>u19) + 0</w:t>
      </w:r>
      <w:r w:rsidR="00644CD5">
        <w:t>.</w:t>
      </w:r>
      <w:r>
        <w:t>379*T(v32</w:t>
      </w:r>
      <w:r w:rsidR="00644CD5">
        <w:t>.</w:t>
      </w:r>
      <w:r>
        <w:t>u3) + 0</w:t>
      </w:r>
      <w:r w:rsidR="00644CD5">
        <w:t>.</w:t>
      </w:r>
      <w:r>
        <w:t>633*T(v16</w:t>
      </w:r>
      <w:r w:rsidR="00644CD5">
        <w:t>.</w:t>
      </w:r>
      <w:r>
        <w:t>u13) + 0</w:t>
      </w:r>
      <w:r w:rsidR="00644CD5">
        <w:t>.</w:t>
      </w:r>
      <w:r>
        <w:t>534*T(v19</w:t>
      </w:r>
      <w:r w:rsidR="00644CD5">
        <w:t>.</w:t>
      </w:r>
      <w:r>
        <w:t>u20) -0</w:t>
      </w:r>
      <w:r w:rsidR="00644CD5">
        <w:t>.</w:t>
      </w:r>
      <w:r>
        <w:t>41*T(v34</w:t>
      </w:r>
      <w:r w:rsidR="00644CD5">
        <w:t>.</w:t>
      </w:r>
      <w:r>
        <w:t>u9) -0</w:t>
      </w:r>
      <w:r w:rsidR="00644CD5">
        <w:t>.</w:t>
      </w:r>
      <w:r>
        <w:t>464*T(v27</w:t>
      </w:r>
      <w:r w:rsidR="00644CD5">
        <w:t>.</w:t>
      </w:r>
      <w:r>
        <w:t>u7) + 0</w:t>
      </w:r>
      <w:r w:rsidR="00644CD5">
        <w:t>.</w:t>
      </w:r>
      <w:r>
        <w:t>134*T(v20</w:t>
      </w:r>
      <w:r w:rsidR="00644CD5">
        <w:t>.</w:t>
      </w:r>
      <w:r>
        <w:t>u22) -0</w:t>
      </w:r>
      <w:r w:rsidR="00644CD5">
        <w:t>.</w:t>
      </w:r>
      <w:r>
        <w:t>354*T(v28</w:t>
      </w:r>
      <w:r w:rsidR="00644CD5">
        <w:t>.</w:t>
      </w:r>
      <w:r>
        <w:t>u12) + 0</w:t>
      </w:r>
      <w:r w:rsidR="00644CD5">
        <w:t>.</w:t>
      </w:r>
      <w:r>
        <w:t>212*T(v24</w:t>
      </w:r>
      <w:r w:rsidR="00644CD5">
        <w:t>.</w:t>
      </w:r>
      <w:r>
        <w:t>u12) -0</w:t>
      </w:r>
      <w:r w:rsidR="00644CD5">
        <w:t>.</w:t>
      </w:r>
      <w:r>
        <w:t>624*T(v25</w:t>
      </w:r>
      <w:r w:rsidR="00644CD5">
        <w:t>.</w:t>
      </w:r>
      <w:r>
        <w:t>u1) -0</w:t>
      </w:r>
      <w:r w:rsidR="00644CD5">
        <w:t>.</w:t>
      </w:r>
      <w:r>
        <w:t>25*T(v6</w:t>
      </w:r>
      <w:r w:rsidR="00644CD5">
        <w:t>.</w:t>
      </w:r>
      <w:r>
        <w:t>u29) -0</w:t>
      </w:r>
      <w:r w:rsidR="00644CD5">
        <w:t>.</w:t>
      </w:r>
      <w:r>
        <w:t>777*T(v3</w:t>
      </w:r>
      <w:r w:rsidR="00644CD5">
        <w:t>.</w:t>
      </w:r>
      <w:r>
        <w:t>u11) -0</w:t>
      </w:r>
      <w:r w:rsidR="00644CD5">
        <w:t>.</w:t>
      </w:r>
      <w:r>
        <w:t>422*T(v13</w:t>
      </w:r>
      <w:r w:rsidR="00644CD5">
        <w:t>.</w:t>
      </w:r>
      <w:r>
        <w:t>u10) + 0</w:t>
      </w:r>
      <w:r w:rsidR="00644CD5">
        <w:t>.</w:t>
      </w:r>
      <w:r>
        <w:t>328*T(v28</w:t>
      </w:r>
      <w:r w:rsidR="00644CD5">
        <w:t>.</w:t>
      </w:r>
      <w:r>
        <w:t>u6) + 0</w:t>
      </w:r>
      <w:r w:rsidR="00644CD5">
        <w:t>.</w:t>
      </w:r>
      <w:r>
        <w:t>33*T(v17</w:t>
      </w:r>
      <w:r w:rsidR="00644CD5">
        <w:t>.</w:t>
      </w:r>
      <w:r>
        <w:t>u18) + 0</w:t>
      </w:r>
      <w:r w:rsidR="00644CD5">
        <w:t>.</w:t>
      </w:r>
      <w:r>
        <w:t>512*T(v1</w:t>
      </w:r>
      <w:r w:rsidR="00644CD5">
        <w:t>.</w:t>
      </w:r>
      <w:r>
        <w:t>u9) -0</w:t>
      </w:r>
      <w:r w:rsidR="00644CD5">
        <w:t>.</w:t>
      </w:r>
      <w:r>
        <w:t>312*T(v15</w:t>
      </w:r>
      <w:r w:rsidR="00644CD5">
        <w:t>.</w:t>
      </w:r>
      <w:r>
        <w:t>u26) -0</w:t>
      </w:r>
      <w:r w:rsidR="00644CD5">
        <w:t>.</w:t>
      </w:r>
      <w:r>
        <w:t>0518*NumHal -0</w:t>
      </w:r>
      <w:r w:rsidR="00644CD5">
        <w:t>.</w:t>
      </w:r>
      <w:r>
        <w:t>565*T(v26</w:t>
      </w:r>
      <w:r w:rsidR="00644CD5">
        <w:t>.</w:t>
      </w:r>
      <w:r>
        <w:t>u2) -0</w:t>
      </w:r>
      <w:r w:rsidR="00644CD5">
        <w:t>.</w:t>
      </w:r>
      <w:r>
        <w:t>405*T(v17</w:t>
      </w:r>
      <w:r w:rsidR="00644CD5">
        <w:t>.</w:t>
      </w:r>
      <w:r>
        <w:t>u11) -0</w:t>
      </w:r>
      <w:r w:rsidR="00644CD5">
        <w:t>.</w:t>
      </w:r>
      <w:r>
        <w:t>473*T(v34</w:t>
      </w:r>
      <w:r w:rsidR="00644CD5">
        <w:t>.</w:t>
      </w:r>
      <w:r>
        <w:t>u5) -0</w:t>
      </w:r>
      <w:r w:rsidR="00644CD5">
        <w:t>.</w:t>
      </w:r>
      <w:r>
        <w:t>547*T(v10</w:t>
      </w:r>
      <w:r w:rsidR="00644CD5">
        <w:t>.</w:t>
      </w:r>
      <w:r>
        <w:t>u14) + 0</w:t>
      </w:r>
      <w:r w:rsidR="00644CD5">
        <w:t>.</w:t>
      </w:r>
      <w:r>
        <w:t>385*T(v11</w:t>
      </w:r>
      <w:r w:rsidR="00644CD5">
        <w:t>.</w:t>
      </w:r>
      <w:r>
        <w:t>u14) -1</w:t>
      </w:r>
      <w:r w:rsidR="00644CD5">
        <w:t>.</w:t>
      </w:r>
      <w:r>
        <w:t>27*u -0</w:t>
      </w:r>
      <w:r w:rsidR="00644CD5">
        <w:t>.</w:t>
      </w:r>
      <w:r>
        <w:t>379*T(v10</w:t>
      </w:r>
      <w:r w:rsidR="00644CD5">
        <w:t>.</w:t>
      </w:r>
      <w:r>
        <w:t>u24) + 0</w:t>
      </w:r>
      <w:r w:rsidR="00644CD5">
        <w:t>.</w:t>
      </w:r>
      <w:r>
        <w:t>362*T(v12</w:t>
      </w:r>
      <w:r w:rsidR="00644CD5">
        <w:t>.</w:t>
      </w:r>
      <w:r>
        <w:t>u10) -0</w:t>
      </w:r>
      <w:r w:rsidR="00644CD5">
        <w:t>.</w:t>
      </w:r>
      <w:r>
        <w:t>583*T(v7</w:t>
      </w:r>
      <w:r w:rsidR="00644CD5">
        <w:t>.</w:t>
      </w:r>
      <w:r>
        <w:t>u9) -0</w:t>
      </w:r>
      <w:r w:rsidR="00644CD5">
        <w:t>.</w:t>
      </w:r>
      <w:r>
        <w:t>435*T(v25</w:t>
      </w:r>
      <w:r w:rsidR="00644CD5">
        <w:t>.</w:t>
      </w:r>
      <w:r>
        <w:t>u6) + 0</w:t>
      </w:r>
      <w:r w:rsidR="00644CD5">
        <w:t>.</w:t>
      </w:r>
      <w:r>
        <w:t>42*T(v6</w:t>
      </w:r>
      <w:r w:rsidR="00644CD5">
        <w:t>.</w:t>
      </w:r>
      <w:r>
        <w:t xml:space="preserve">u22) + </w:t>
      </w:r>
      <w:r>
        <w:lastRenderedPageBreak/>
        <w:t>0</w:t>
      </w:r>
      <w:r w:rsidR="00644CD5">
        <w:t>.</w:t>
      </w:r>
      <w:r>
        <w:t>364*T(v7</w:t>
      </w:r>
      <w:r w:rsidR="00644CD5">
        <w:t>.</w:t>
      </w:r>
      <w:r>
        <w:t>u12) -0</w:t>
      </w:r>
      <w:r w:rsidR="00644CD5">
        <w:t>.</w:t>
      </w:r>
      <w:r>
        <w:t>382*T(v17</w:t>
      </w:r>
      <w:r w:rsidR="00644CD5">
        <w:t>.</w:t>
      </w:r>
      <w:r>
        <w:t>u26) + 0</w:t>
      </w:r>
      <w:r w:rsidR="00644CD5">
        <w:t>.</w:t>
      </w:r>
      <w:r>
        <w:t>337*T(v13</w:t>
      </w:r>
      <w:r w:rsidR="00644CD5">
        <w:t>.</w:t>
      </w:r>
      <w:r>
        <w:t>u12) -0</w:t>
      </w:r>
      <w:r w:rsidR="00644CD5">
        <w:t>.</w:t>
      </w:r>
      <w:r>
        <w:t>445*T(v3</w:t>
      </w:r>
      <w:r w:rsidR="00644CD5">
        <w:t>.</w:t>
      </w:r>
      <w:r>
        <w:t>u15) -0</w:t>
      </w:r>
      <w:r w:rsidR="00644CD5">
        <w:t>.</w:t>
      </w:r>
      <w:r>
        <w:t>334*Volume^2 -0</w:t>
      </w:r>
      <w:r w:rsidR="00644CD5">
        <w:t>.</w:t>
      </w:r>
      <w:r>
        <w:t>336*T(v14</w:t>
      </w:r>
      <w:r w:rsidR="00644CD5">
        <w:t>.</w:t>
      </w:r>
      <w:r>
        <w:t>u20) -0</w:t>
      </w:r>
      <w:r w:rsidR="00644CD5">
        <w:t>.</w:t>
      </w:r>
      <w:r>
        <w:t>47*T(v40</w:t>
      </w:r>
      <w:r w:rsidR="00644CD5">
        <w:t>.</w:t>
      </w:r>
      <w:r>
        <w:t>u2) -0</w:t>
      </w:r>
      <w:r w:rsidR="00644CD5">
        <w:t>.</w:t>
      </w:r>
      <w:r>
        <w:t>225*T(v26) + 0</w:t>
      </w:r>
      <w:r w:rsidR="00644CD5">
        <w:t>.</w:t>
      </w:r>
      <w:r>
        <w:t>401*T(v27</w:t>
      </w:r>
      <w:r w:rsidR="00644CD5">
        <w:t>.</w:t>
      </w:r>
      <w:r>
        <w:t>u2) -0</w:t>
      </w:r>
      <w:r w:rsidR="00644CD5">
        <w:t>.</w:t>
      </w:r>
      <w:r>
        <w:t>312*T(v7</w:t>
      </w:r>
      <w:r w:rsidR="00644CD5">
        <w:t>.</w:t>
      </w:r>
      <w:r>
        <w:t>u13) -0</w:t>
      </w:r>
      <w:r w:rsidR="00644CD5">
        <w:t>.</w:t>
      </w:r>
      <w:r>
        <w:t>269*T(v17</w:t>
      </w:r>
      <w:r w:rsidR="00644CD5">
        <w:t>.</w:t>
      </w:r>
      <w:r>
        <w:t>u23) -0</w:t>
      </w:r>
      <w:r w:rsidR="00644CD5">
        <w:t>.</w:t>
      </w:r>
      <w:r>
        <w:t>312*T(v6</w:t>
      </w:r>
      <w:r w:rsidR="00644CD5">
        <w:t>.</w:t>
      </w:r>
      <w:r>
        <w:t>u28) -0</w:t>
      </w:r>
      <w:r w:rsidR="00644CD5">
        <w:t>.</w:t>
      </w:r>
      <w:r>
        <w:t>277*T(v16</w:t>
      </w:r>
      <w:r w:rsidR="00644CD5">
        <w:t>.</w:t>
      </w:r>
      <w:r>
        <w:t>u9) -0</w:t>
      </w:r>
      <w:r w:rsidR="00644CD5">
        <w:t>.</w:t>
      </w:r>
      <w:r>
        <w:t>335*T(v34</w:t>
      </w:r>
      <w:r w:rsidR="00644CD5">
        <w:t>.</w:t>
      </w:r>
      <w:r>
        <w:t>u1) -0</w:t>
      </w:r>
      <w:r w:rsidR="00644CD5">
        <w:t>.</w:t>
      </w:r>
      <w:r>
        <w:t>306*T(v1</w:t>
      </w:r>
      <w:r w:rsidR="00644CD5">
        <w:t>.</w:t>
      </w:r>
      <w:r>
        <w:t>u3) -0</w:t>
      </w:r>
      <w:r w:rsidR="00644CD5">
        <w:t>.</w:t>
      </w:r>
      <w:r>
        <w:t>446*T(v23</w:t>
      </w:r>
      <w:r w:rsidR="00644CD5">
        <w:t>.</w:t>
      </w:r>
      <w:r>
        <w:t>u14) -0</w:t>
      </w:r>
      <w:r w:rsidR="00644CD5">
        <w:t>.</w:t>
      </w:r>
      <w:r>
        <w:t>288*T(v18</w:t>
      </w:r>
      <w:r w:rsidR="00644CD5">
        <w:t>.</w:t>
      </w:r>
      <w:r>
        <w:t>u8) -0</w:t>
      </w:r>
      <w:r w:rsidR="00644CD5">
        <w:t>.</w:t>
      </w:r>
      <w:r>
        <w:t>342*T(v16) + 0</w:t>
      </w:r>
      <w:r w:rsidR="00644CD5">
        <w:t>.</w:t>
      </w:r>
      <w:r>
        <w:t>225*T(v10</w:t>
      </w:r>
      <w:r w:rsidR="00644CD5">
        <w:t>.</w:t>
      </w:r>
      <w:r>
        <w:t>u13) -0</w:t>
      </w:r>
      <w:r w:rsidR="00644CD5">
        <w:t>.</w:t>
      </w:r>
      <w:r>
        <w:t>255*T(v8</w:t>
      </w:r>
      <w:r w:rsidR="00644CD5">
        <w:t>.</w:t>
      </w:r>
      <w:r>
        <w:t>u32) + 0</w:t>
      </w:r>
      <w:r w:rsidR="00644CD5">
        <w:t>.</w:t>
      </w:r>
      <w:r>
        <w:t>427*T(v12</w:t>
      </w:r>
      <w:r w:rsidR="00644CD5">
        <w:t>.</w:t>
      </w:r>
      <w:r>
        <w:t>u11) + 0</w:t>
      </w:r>
      <w:r w:rsidR="00644CD5">
        <w:t>.</w:t>
      </w:r>
      <w:r>
        <w:t>33*T(v27</w:t>
      </w:r>
      <w:r w:rsidR="00644CD5">
        <w:t>.</w:t>
      </w:r>
      <w:r>
        <w:t>u15) -0</w:t>
      </w:r>
      <w:r w:rsidR="00644CD5">
        <w:t>.</w:t>
      </w:r>
      <w:r>
        <w:t>415*T(v9</w:t>
      </w:r>
      <w:r w:rsidR="00644CD5">
        <w:t>.</w:t>
      </w:r>
      <w:r>
        <w:t>u14) -0</w:t>
      </w:r>
      <w:r w:rsidR="00644CD5">
        <w:t>.</w:t>
      </w:r>
      <w:r>
        <w:t>515*T(v2</w:t>
      </w:r>
      <w:r w:rsidR="00644CD5">
        <w:t>.</w:t>
      </w:r>
      <w:r>
        <w:t>u20) + 0</w:t>
      </w:r>
      <w:r w:rsidR="00644CD5">
        <w:t>.</w:t>
      </w:r>
      <w:r>
        <w:t>306*T(v5</w:t>
      </w:r>
      <w:r w:rsidR="00644CD5">
        <w:t>.</w:t>
      </w:r>
      <w:r>
        <w:t>u15) + 0</w:t>
      </w:r>
      <w:r w:rsidR="00644CD5">
        <w:t>.</w:t>
      </w:r>
      <w:r>
        <w:t>265*T(v4</w:t>
      </w:r>
      <w:r w:rsidR="00644CD5">
        <w:t>.</w:t>
      </w:r>
      <w:r>
        <w:t>u1) -0</w:t>
      </w:r>
      <w:r w:rsidR="00644CD5">
        <w:t>.</w:t>
      </w:r>
      <w:r>
        <w:t>318*T(v13</w:t>
      </w:r>
      <w:r w:rsidR="00644CD5">
        <w:t>.</w:t>
      </w:r>
      <w:r>
        <w:t>u4) -0</w:t>
      </w:r>
      <w:r w:rsidR="00644CD5">
        <w:t>.</w:t>
      </w:r>
      <w:r>
        <w:t>418*T(v6</w:t>
      </w:r>
      <w:r w:rsidR="00644CD5">
        <w:t>.</w:t>
      </w:r>
      <w:r>
        <w:t>u24) -0</w:t>
      </w:r>
      <w:r w:rsidR="00644CD5">
        <w:t>.</w:t>
      </w:r>
      <w:r>
        <w:t>24*T(v4</w:t>
      </w:r>
      <w:r w:rsidR="00644CD5">
        <w:t>.</w:t>
      </w:r>
      <w:r>
        <w:t>u9) + 0</w:t>
      </w:r>
      <w:r w:rsidR="00644CD5">
        <w:t>.</w:t>
      </w:r>
      <w:r>
        <w:t>273*T(v23</w:t>
      </w:r>
      <w:r w:rsidR="00644CD5">
        <w:t>.</w:t>
      </w:r>
      <w:r>
        <w:t>u2) + 0</w:t>
      </w:r>
      <w:r w:rsidR="00644CD5">
        <w:t>.</w:t>
      </w:r>
      <w:r>
        <w:t>481*T(v5</w:t>
      </w:r>
      <w:r w:rsidR="00644CD5">
        <w:t>.</w:t>
      </w:r>
      <w:r>
        <w:t>u3) -0</w:t>
      </w:r>
      <w:r w:rsidR="00644CD5">
        <w:t>.</w:t>
      </w:r>
      <w:r>
        <w:t>237*T(v28</w:t>
      </w:r>
      <w:r w:rsidR="00644CD5">
        <w:t>.</w:t>
      </w:r>
      <w:r>
        <w:t>u9) + 0</w:t>
      </w:r>
      <w:r w:rsidR="00644CD5">
        <w:t>.</w:t>
      </w:r>
      <w:r>
        <w:t>245*T(v16</w:t>
      </w:r>
      <w:r w:rsidR="00644CD5">
        <w:t>.</w:t>
      </w:r>
      <w:r>
        <w:t>u25) + 0</w:t>
      </w:r>
      <w:r w:rsidR="00644CD5">
        <w:t>.</w:t>
      </w:r>
      <w:r>
        <w:t>472*T(v3</w:t>
      </w:r>
      <w:r w:rsidR="00644CD5">
        <w:t>.</w:t>
      </w:r>
      <w:r>
        <w:t>u8) + 0</w:t>
      </w:r>
      <w:r w:rsidR="00644CD5">
        <w:t>.</w:t>
      </w:r>
      <w:r>
        <w:t>21*T(v3</w:t>
      </w:r>
      <w:r w:rsidR="00644CD5">
        <w:t>.</w:t>
      </w:r>
      <w:r>
        <w:t>u40) -0</w:t>
      </w:r>
      <w:r w:rsidR="00644CD5">
        <w:t>.</w:t>
      </w:r>
      <w:r>
        <w:t>373*T(u8) -0</w:t>
      </w:r>
      <w:r w:rsidR="00644CD5">
        <w:t>.</w:t>
      </w:r>
      <w:r>
        <w:t>269*T(v13</w:t>
      </w:r>
      <w:r w:rsidR="00644CD5">
        <w:t>.</w:t>
      </w:r>
      <w:r>
        <w:t>u21) -0</w:t>
      </w:r>
      <w:r w:rsidR="00644CD5">
        <w:t>.</w:t>
      </w:r>
      <w:r>
        <w:t>251*T(v30</w:t>
      </w:r>
      <w:r w:rsidR="00644CD5">
        <w:t>.</w:t>
      </w:r>
      <w:r>
        <w:t>u9) -0</w:t>
      </w:r>
      <w:r w:rsidR="00644CD5">
        <w:t>.</w:t>
      </w:r>
      <w:r>
        <w:t>395*T(v12</w:t>
      </w:r>
      <w:r w:rsidR="00644CD5">
        <w:t>.</w:t>
      </w:r>
      <w:r>
        <w:t>u2) + 0</w:t>
      </w:r>
      <w:r w:rsidR="00644CD5">
        <w:t>.</w:t>
      </w:r>
      <w:r>
        <w:t>299*T(v7</w:t>
      </w:r>
      <w:r w:rsidR="00644CD5">
        <w:t>.</w:t>
      </w:r>
      <w:r>
        <w:t>u18) + 0</w:t>
      </w:r>
      <w:r w:rsidR="00644CD5">
        <w:t>.</w:t>
      </w:r>
      <w:r>
        <w:t>387*T(v11</w:t>
      </w:r>
      <w:r w:rsidR="00644CD5">
        <w:t>.</w:t>
      </w:r>
      <w:r>
        <w:t>u25) -0</w:t>
      </w:r>
      <w:r w:rsidR="00644CD5">
        <w:t>.</w:t>
      </w:r>
      <w:r>
        <w:t>233*T(v21</w:t>
      </w:r>
      <w:r w:rsidR="00644CD5">
        <w:t>.</w:t>
      </w:r>
      <w:r>
        <w:t>u22) -0</w:t>
      </w:r>
      <w:r w:rsidR="00644CD5">
        <w:t>.</w:t>
      </w:r>
      <w:r>
        <w:t>294*T(v13</w:t>
      </w:r>
      <w:r w:rsidR="00644CD5">
        <w:t>.</w:t>
      </w:r>
      <w:r>
        <w:t>u6) + 0</w:t>
      </w:r>
      <w:r w:rsidR="00644CD5">
        <w:t>.</w:t>
      </w:r>
      <w:r>
        <w:t>241*T(v18</w:t>
      </w:r>
      <w:r w:rsidR="00644CD5">
        <w:t>.</w:t>
      </w:r>
      <w:r>
        <w:t>u25) -0</w:t>
      </w:r>
      <w:r w:rsidR="00644CD5">
        <w:t>.</w:t>
      </w:r>
      <w:r>
        <w:t>216*T(v11</w:t>
      </w:r>
      <w:r w:rsidR="00644CD5">
        <w:t>.</w:t>
      </w:r>
      <w:r>
        <w:t>u18) -0</w:t>
      </w:r>
      <w:r w:rsidR="00644CD5">
        <w:t>.</w:t>
      </w:r>
      <w:r>
        <w:t>456*T(v3</w:t>
      </w:r>
      <w:r w:rsidR="00644CD5">
        <w:t>.</w:t>
      </w:r>
      <w:r>
        <w:t>u1) -0</w:t>
      </w:r>
      <w:r w:rsidR="00644CD5">
        <w:t>.</w:t>
      </w:r>
      <w:r>
        <w:t>291*T(v20</w:t>
      </w:r>
      <w:r w:rsidR="00644CD5">
        <w:t>.</w:t>
      </w:r>
      <w:r>
        <w:t>u21) + 0</w:t>
      </w:r>
      <w:r w:rsidR="00644CD5">
        <w:t>.</w:t>
      </w:r>
      <w:r>
        <w:t>255*T(v18</w:t>
      </w:r>
      <w:r w:rsidR="00644CD5">
        <w:t>.</w:t>
      </w:r>
      <w:r>
        <w:t>u4) -0</w:t>
      </w:r>
      <w:r w:rsidR="00644CD5">
        <w:t>.</w:t>
      </w:r>
      <w:r>
        <w:t>241*T(v32</w:t>
      </w:r>
      <w:r w:rsidR="00644CD5">
        <w:t>.</w:t>
      </w:r>
      <w:r>
        <w:t>u11) -0</w:t>
      </w:r>
      <w:r w:rsidR="00644CD5">
        <w:t>.</w:t>
      </w:r>
      <w:r>
        <w:t>244*T(v4</w:t>
      </w:r>
      <w:r w:rsidR="00644CD5">
        <w:t>.</w:t>
      </w:r>
      <w:r>
        <w:t>u38) + 0</w:t>
      </w:r>
      <w:r w:rsidR="00644CD5">
        <w:t>.</w:t>
      </w:r>
      <w:r>
        <w:t>282*T(v9</w:t>
      </w:r>
      <w:r w:rsidR="00644CD5">
        <w:t>.</w:t>
      </w:r>
      <w:r>
        <w:t>u4) -0</w:t>
      </w:r>
      <w:r w:rsidR="00644CD5">
        <w:t>.</w:t>
      </w:r>
      <w:r>
        <w:t>218*T(v12</w:t>
      </w:r>
      <w:r w:rsidR="00644CD5">
        <w:t>.</w:t>
      </w:r>
      <w:r>
        <w:t>u19) + 0</w:t>
      </w:r>
      <w:r w:rsidR="00644CD5">
        <w:t>.</w:t>
      </w:r>
      <w:r>
        <w:t>207*T(v28</w:t>
      </w:r>
      <w:r w:rsidR="00644CD5">
        <w:t>.</w:t>
      </w:r>
      <w:r>
        <w:t>u4) + 0</w:t>
      </w:r>
      <w:r w:rsidR="00644CD5">
        <w:t>.</w:t>
      </w:r>
      <w:r>
        <w:t>246*T(v4</w:t>
      </w:r>
      <w:r w:rsidR="00644CD5">
        <w:t>.</w:t>
      </w:r>
      <w:r>
        <w:t>u30) + 0</w:t>
      </w:r>
      <w:r w:rsidR="00644CD5">
        <w:t>.</w:t>
      </w:r>
      <w:r>
        <w:t>231*T(v11</w:t>
      </w:r>
      <w:r w:rsidR="00644CD5">
        <w:t>.</w:t>
      </w:r>
      <w:r>
        <w:t>u26) -0</w:t>
      </w:r>
      <w:r w:rsidR="00644CD5">
        <w:t>.</w:t>
      </w:r>
      <w:r>
        <w:t>273*T(v8</w:t>
      </w:r>
      <w:r w:rsidR="00644CD5">
        <w:t>.</w:t>
      </w:r>
      <w:r>
        <w:t>u26) + 0</w:t>
      </w:r>
      <w:r w:rsidR="00644CD5">
        <w:t>.</w:t>
      </w:r>
      <w:r>
        <w:t>3*T(v1</w:t>
      </w:r>
      <w:r w:rsidR="00644CD5">
        <w:t>.</w:t>
      </w:r>
      <w:r>
        <w:t>u26) + 0</w:t>
      </w:r>
      <w:r w:rsidR="00644CD5">
        <w:t>.</w:t>
      </w:r>
      <w:r>
        <w:t>293*T(v4</w:t>
      </w:r>
      <w:r w:rsidR="00644CD5">
        <w:t>.</w:t>
      </w:r>
      <w:r>
        <w:t>u33) -0</w:t>
      </w:r>
      <w:r w:rsidR="00644CD5">
        <w:t>.</w:t>
      </w:r>
      <w:r>
        <w:t>199*T(v22</w:t>
      </w:r>
      <w:r w:rsidR="00644CD5">
        <w:t>.</w:t>
      </w:r>
      <w:r>
        <w:t>u13) -0</w:t>
      </w:r>
      <w:r w:rsidR="00644CD5">
        <w:t>.</w:t>
      </w:r>
      <w:r>
        <w:t>176*T(v15</w:t>
      </w:r>
      <w:r w:rsidR="00644CD5">
        <w:t>.</w:t>
      </w:r>
      <w:r>
        <w:t>u28) + 0</w:t>
      </w:r>
      <w:r w:rsidR="00644CD5">
        <w:t>.</w:t>
      </w:r>
      <w:r>
        <w:t>15*T(u25) -0</w:t>
      </w:r>
      <w:r w:rsidR="00644CD5">
        <w:t>.</w:t>
      </w:r>
      <w:r>
        <w:t>205*T(v11</w:t>
      </w:r>
      <w:r w:rsidR="00644CD5">
        <w:t>.</w:t>
      </w:r>
      <w:r>
        <w:t>u32) -0</w:t>
      </w:r>
      <w:r w:rsidR="00644CD5">
        <w:t>.</w:t>
      </w:r>
      <w:r>
        <w:t>181*T(v13</w:t>
      </w:r>
      <w:r w:rsidR="00644CD5">
        <w:t>.</w:t>
      </w:r>
      <w:r>
        <w:t>u29) + 0</w:t>
      </w:r>
      <w:r w:rsidR="00644CD5">
        <w:t>.</w:t>
      </w:r>
      <w:r>
        <w:t>256*T(v5</w:t>
      </w:r>
      <w:r w:rsidR="00644CD5">
        <w:t>.</w:t>
      </w:r>
      <w:r>
        <w:t>u25) + 0</w:t>
      </w:r>
      <w:r w:rsidR="00644CD5">
        <w:t>.</w:t>
      </w:r>
      <w:r>
        <w:t>262*T(v8</w:t>
      </w:r>
      <w:r w:rsidR="00644CD5">
        <w:t>.</w:t>
      </w:r>
      <w:r>
        <w:t>u18) + 0</w:t>
      </w:r>
      <w:r w:rsidR="00644CD5">
        <w:t>.</w:t>
      </w:r>
      <w:r>
        <w:t>282*T(v15</w:t>
      </w:r>
      <w:r w:rsidR="00644CD5">
        <w:t>.</w:t>
      </w:r>
      <w:r>
        <w:t>u22) + 0</w:t>
      </w:r>
      <w:r w:rsidR="00644CD5">
        <w:t>.</w:t>
      </w:r>
      <w:r>
        <w:t>232*T(v17</w:t>
      </w:r>
      <w:r w:rsidR="00644CD5">
        <w:t>.</w:t>
      </w:r>
      <w:r>
        <w:t>u9) + 0</w:t>
      </w:r>
      <w:r w:rsidR="00644CD5">
        <w:t>.</w:t>
      </w:r>
      <w:r>
        <w:t>264*T(v18</w:t>
      </w:r>
      <w:r w:rsidR="00644CD5">
        <w:t>.</w:t>
      </w:r>
      <w:r>
        <w:t>u23) -0</w:t>
      </w:r>
      <w:r w:rsidR="00644CD5">
        <w:t>.</w:t>
      </w:r>
      <w:r>
        <w:t>16*T(v8</w:t>
      </w:r>
      <w:r w:rsidR="00644CD5">
        <w:t>.</w:t>
      </w:r>
      <w:r>
        <w:t>u31) + 0</w:t>
      </w:r>
      <w:r w:rsidR="00644CD5">
        <w:t>.</w:t>
      </w:r>
      <w:r>
        <w:t>202*T(v22</w:t>
      </w:r>
      <w:r w:rsidR="00644CD5">
        <w:t>.</w:t>
      </w:r>
      <w:r>
        <w:t>u20) + 0</w:t>
      </w:r>
      <w:r w:rsidR="00644CD5">
        <w:t>.</w:t>
      </w:r>
      <w:r>
        <w:t>243*T(v10</w:t>
      </w:r>
      <w:r w:rsidR="00644CD5">
        <w:t>.</w:t>
      </w:r>
      <w:r>
        <w:t>u16) -0</w:t>
      </w:r>
      <w:r w:rsidR="00644CD5">
        <w:t>.</w:t>
      </w:r>
      <w:r>
        <w:t>214*T(v7</w:t>
      </w:r>
      <w:r w:rsidR="00644CD5">
        <w:t>.</w:t>
      </w:r>
      <w:r>
        <w:t>u28) + 0</w:t>
      </w:r>
      <w:r w:rsidR="00644CD5">
        <w:t>.</w:t>
      </w:r>
      <w:r>
        <w:t>166*T(v30) -0</w:t>
      </w:r>
      <w:r w:rsidR="00644CD5">
        <w:t>.</w:t>
      </w:r>
      <w:r>
        <w:t>149*T(v19) -0</w:t>
      </w:r>
      <w:r w:rsidR="00644CD5">
        <w:t>.</w:t>
      </w:r>
      <w:r>
        <w:t>149*T(v24</w:t>
      </w:r>
      <w:r w:rsidR="00644CD5">
        <w:t>.</w:t>
      </w:r>
      <w:r>
        <w:t>u17) + 0</w:t>
      </w:r>
      <w:r w:rsidR="00644CD5">
        <w:t>.</w:t>
      </w:r>
      <w:r>
        <w:t>376*T(v4</w:t>
      </w:r>
      <w:r w:rsidR="00644CD5">
        <w:t>.</w:t>
      </w:r>
      <w:r>
        <w:t>u6) -0</w:t>
      </w:r>
      <w:r w:rsidR="00644CD5">
        <w:t>.</w:t>
      </w:r>
      <w:r>
        <w:t>217*T(v3</w:t>
      </w:r>
      <w:r w:rsidR="00644CD5">
        <w:t>.</w:t>
      </w:r>
      <w:r>
        <w:t>u23) -0</w:t>
      </w:r>
      <w:r w:rsidR="00644CD5">
        <w:t>.</w:t>
      </w:r>
      <w:r>
        <w:t>174*T(v23</w:t>
      </w:r>
      <w:r w:rsidR="00644CD5">
        <w:t>.</w:t>
      </w:r>
      <w:r>
        <w:t>u9) + 0</w:t>
      </w:r>
      <w:r w:rsidR="00644CD5">
        <w:t>.</w:t>
      </w:r>
      <w:r>
        <w:t>237*T(v10</w:t>
      </w:r>
      <w:r w:rsidR="00644CD5">
        <w:t>.</w:t>
      </w:r>
      <w:r>
        <w:t>u6) -0</w:t>
      </w:r>
      <w:r w:rsidR="00644CD5">
        <w:t>.</w:t>
      </w:r>
      <w:r>
        <w:t>191*T(v23</w:t>
      </w:r>
      <w:r w:rsidR="00644CD5">
        <w:t>.</w:t>
      </w:r>
      <w:r>
        <w:t>u12) -0</w:t>
      </w:r>
      <w:r w:rsidR="00644CD5">
        <w:t>.</w:t>
      </w:r>
      <w:r>
        <w:t>143*T(v10</w:t>
      </w:r>
      <w:r w:rsidR="00644CD5">
        <w:t>.</w:t>
      </w:r>
      <w:r>
        <w:t>u17) + 0</w:t>
      </w:r>
      <w:r w:rsidR="00644CD5">
        <w:t>.</w:t>
      </w:r>
      <w:r>
        <w:t>21*T(v4</w:t>
      </w:r>
      <w:r w:rsidR="00644CD5">
        <w:t>.</w:t>
      </w:r>
      <w:r>
        <w:t>u8) -0</w:t>
      </w:r>
      <w:r w:rsidR="00644CD5">
        <w:t>.</w:t>
      </w:r>
      <w:r>
        <w:t>222*T(v10</w:t>
      </w:r>
      <w:r w:rsidR="00644CD5">
        <w:t>.</w:t>
      </w:r>
      <w:r>
        <w:t>u21) + 0</w:t>
      </w:r>
      <w:r w:rsidR="00644CD5">
        <w:t>.</w:t>
      </w:r>
      <w:r>
        <w:t>182*T(v12</w:t>
      </w:r>
      <w:r w:rsidR="00644CD5">
        <w:t>.</w:t>
      </w:r>
      <w:r>
        <w:t>u31) + 0</w:t>
      </w:r>
      <w:r w:rsidR="00644CD5">
        <w:t>.</w:t>
      </w:r>
      <w:r>
        <w:t>186*T(v28</w:t>
      </w:r>
      <w:r w:rsidR="00644CD5">
        <w:t>.</w:t>
      </w:r>
      <w:r>
        <w:t>u7) + 0</w:t>
      </w:r>
      <w:r w:rsidR="00644CD5">
        <w:t>.</w:t>
      </w:r>
      <w:r>
        <w:t>188*T(u9) -0</w:t>
      </w:r>
      <w:r w:rsidR="00644CD5">
        <w:t>.</w:t>
      </w:r>
      <w:r>
        <w:t>163*T(v13</w:t>
      </w:r>
      <w:r w:rsidR="00644CD5">
        <w:t>.</w:t>
      </w:r>
      <w:r>
        <w:t>u27) + 0</w:t>
      </w:r>
      <w:r w:rsidR="00644CD5">
        <w:t>.</w:t>
      </w:r>
      <w:r>
        <w:t>187*T(v27</w:t>
      </w:r>
      <w:r w:rsidR="00644CD5">
        <w:t>.</w:t>
      </w:r>
      <w:r>
        <w:t>u8) -0</w:t>
      </w:r>
      <w:r w:rsidR="00644CD5">
        <w:t>.</w:t>
      </w:r>
      <w:r>
        <w:t>249*T(v8</w:t>
      </w:r>
      <w:r w:rsidR="00644CD5">
        <w:t>.</w:t>
      </w:r>
      <w:r>
        <w:t>u28) -0</w:t>
      </w:r>
      <w:r w:rsidR="00644CD5">
        <w:t>.</w:t>
      </w:r>
      <w:r>
        <w:t>254*T(v24</w:t>
      </w:r>
      <w:r w:rsidR="00644CD5">
        <w:t>.</w:t>
      </w:r>
      <w:r>
        <w:t>u2) -0</w:t>
      </w:r>
      <w:r w:rsidR="00644CD5">
        <w:t>.</w:t>
      </w:r>
      <w:r>
        <w:t>114*T(v24) -0</w:t>
      </w:r>
      <w:r w:rsidR="00644CD5">
        <w:t>.</w:t>
      </w:r>
      <w:r>
        <w:t>147*T(u37) -0</w:t>
      </w:r>
      <w:r w:rsidR="00644CD5">
        <w:t>.</w:t>
      </w:r>
      <w:r>
        <w:t>202*T(v4</w:t>
      </w:r>
      <w:r w:rsidR="00644CD5">
        <w:t>.</w:t>
      </w:r>
      <w:r>
        <w:t>u21) -0</w:t>
      </w:r>
      <w:r w:rsidR="00644CD5">
        <w:t>.</w:t>
      </w:r>
      <w:r>
        <w:t>167*T(v19</w:t>
      </w:r>
      <w:r w:rsidR="00644CD5">
        <w:t>.</w:t>
      </w:r>
      <w:r>
        <w:t>u13) + 0</w:t>
      </w:r>
      <w:r w:rsidR="00644CD5">
        <w:t>.</w:t>
      </w:r>
      <w:r>
        <w:t>174*Length^2 -0</w:t>
      </w:r>
      <w:r w:rsidR="00644CD5">
        <w:t>.</w:t>
      </w:r>
      <w:r>
        <w:t>156*T(v14</w:t>
      </w:r>
      <w:r w:rsidR="00644CD5">
        <w:t>.</w:t>
      </w:r>
      <w:r>
        <w:t>u5) + 0</w:t>
      </w:r>
      <w:r w:rsidR="00644CD5">
        <w:t>.</w:t>
      </w:r>
      <w:r>
        <w:t>196*T(v4</w:t>
      </w:r>
      <w:r w:rsidR="00644CD5">
        <w:t>.</w:t>
      </w:r>
      <w:r>
        <w:t>u36) -0</w:t>
      </w:r>
      <w:r w:rsidR="00644CD5">
        <w:t>.</w:t>
      </w:r>
      <w:r>
        <w:t>188*T(v6</w:t>
      </w:r>
      <w:r w:rsidR="00644CD5">
        <w:t>.</w:t>
      </w:r>
      <w:r>
        <w:t>u20) -0</w:t>
      </w:r>
      <w:r w:rsidR="00644CD5">
        <w:t>.</w:t>
      </w:r>
      <w:r>
        <w:t>197*T(v1</w:t>
      </w:r>
      <w:r w:rsidR="00644CD5">
        <w:t>.</w:t>
      </w:r>
      <w:r>
        <w:t>u40) + 0</w:t>
      </w:r>
      <w:r w:rsidR="00644CD5">
        <w:t>.</w:t>
      </w:r>
      <w:r>
        <w:t>174*T(v22</w:t>
      </w:r>
      <w:r w:rsidR="00644CD5">
        <w:t>.</w:t>
      </w:r>
      <w:r>
        <w:t>u2) + 0</w:t>
      </w:r>
      <w:r w:rsidR="00644CD5">
        <w:t>.</w:t>
      </w:r>
      <w:r>
        <w:t>156*T(v25</w:t>
      </w:r>
      <w:r w:rsidR="00644CD5">
        <w:t>.</w:t>
      </w:r>
      <w:r>
        <w:t>u7) -0</w:t>
      </w:r>
      <w:r w:rsidR="00644CD5">
        <w:t>.</w:t>
      </w:r>
      <w:r>
        <w:t>171*T(v14</w:t>
      </w:r>
      <w:r w:rsidR="00644CD5">
        <w:t>.</w:t>
      </w:r>
      <w:r>
        <w:t>u15) -0</w:t>
      </w:r>
      <w:r w:rsidR="00644CD5">
        <w:t>.</w:t>
      </w:r>
      <w:r>
        <w:t>176*T(v23</w:t>
      </w:r>
      <w:r w:rsidR="00644CD5">
        <w:t>.</w:t>
      </w:r>
      <w:r>
        <w:t>u18) + 0</w:t>
      </w:r>
      <w:r w:rsidR="00644CD5">
        <w:t>.</w:t>
      </w:r>
      <w:r>
        <w:t>274*T(u3) + 0</w:t>
      </w:r>
      <w:r w:rsidR="00644CD5">
        <w:t>.</w:t>
      </w:r>
      <w:r>
        <w:t>175*T(v13</w:t>
      </w:r>
      <w:r w:rsidR="00644CD5">
        <w:t>.</w:t>
      </w:r>
      <w:r>
        <w:t>u20) -0</w:t>
      </w:r>
      <w:r w:rsidR="00644CD5">
        <w:t>.</w:t>
      </w:r>
      <w:r>
        <w:t>13*T(v29</w:t>
      </w:r>
      <w:r w:rsidR="00644CD5">
        <w:t>.</w:t>
      </w:r>
      <w:r>
        <w:t>u9) -0</w:t>
      </w:r>
      <w:r w:rsidR="00644CD5">
        <w:t>.</w:t>
      </w:r>
      <w:r>
        <w:t>119*T(v17) + 0</w:t>
      </w:r>
      <w:r w:rsidR="00644CD5">
        <w:t>.</w:t>
      </w:r>
      <w:r>
        <w:t>135*T(v23</w:t>
      </w:r>
      <w:r w:rsidR="00644CD5">
        <w:t>.</w:t>
      </w:r>
      <w:r>
        <w:t>u4) + 0</w:t>
      </w:r>
      <w:r w:rsidR="00644CD5">
        <w:t>.</w:t>
      </w:r>
      <w:r>
        <w:t>112*T(v36</w:t>
      </w:r>
      <w:r w:rsidR="00644CD5">
        <w:t>.</w:t>
      </w:r>
      <w:r>
        <w:t>u7) + 0</w:t>
      </w:r>
      <w:r w:rsidR="00644CD5">
        <w:t>.</w:t>
      </w:r>
      <w:r>
        <w:t>184*T(v15</w:t>
      </w:r>
      <w:r w:rsidR="00644CD5">
        <w:t>.</w:t>
      </w:r>
      <w:r>
        <w:t>u18) + 0</w:t>
      </w:r>
      <w:r w:rsidR="00644CD5">
        <w:t>.</w:t>
      </w:r>
      <w:r>
        <w:t>177*T(v14</w:t>
      </w:r>
      <w:r w:rsidR="00644CD5">
        <w:t>.</w:t>
      </w:r>
      <w:r>
        <w:t>u7) -0</w:t>
      </w:r>
      <w:r w:rsidR="00644CD5">
        <w:t>.</w:t>
      </w:r>
      <w:r>
        <w:t>133*T(v29</w:t>
      </w:r>
      <w:r w:rsidR="00644CD5">
        <w:t>.</w:t>
      </w:r>
      <w:r>
        <w:t>u4) + 0</w:t>
      </w:r>
      <w:r w:rsidR="00644CD5">
        <w:t>.</w:t>
      </w:r>
      <w:r>
        <w:t>143*T(v10</w:t>
      </w:r>
      <w:r w:rsidR="00644CD5">
        <w:t>.</w:t>
      </w:r>
      <w:r>
        <w:t>u19) + 0</w:t>
      </w:r>
      <w:r w:rsidR="00644CD5">
        <w:t>.</w:t>
      </w:r>
      <w:r>
        <w:t>0714*T(v37) -0</w:t>
      </w:r>
      <w:r w:rsidR="00644CD5">
        <w:t>.</w:t>
      </w:r>
      <w:r>
        <w:t>133*T(v21</w:t>
      </w:r>
      <w:r w:rsidR="00644CD5">
        <w:t>.</w:t>
      </w:r>
      <w:r>
        <w:t>u7) + 0</w:t>
      </w:r>
      <w:r w:rsidR="00644CD5">
        <w:t>.</w:t>
      </w:r>
      <w:r>
        <w:t>143*T(v18</w:t>
      </w:r>
      <w:r w:rsidR="00644CD5">
        <w:t>.</w:t>
      </w:r>
      <w:r>
        <w:t>u5) + 0</w:t>
      </w:r>
      <w:r w:rsidR="00644CD5">
        <w:t>.</w:t>
      </w:r>
      <w:r>
        <w:t>135*T(v19</w:t>
      </w:r>
      <w:r w:rsidR="00644CD5">
        <w:t>.</w:t>
      </w:r>
      <w:r>
        <w:t>u11) + 0</w:t>
      </w:r>
      <w:r w:rsidR="00644CD5">
        <w:t>.</w:t>
      </w:r>
      <w:r>
        <w:t>19*T(v3</w:t>
      </w:r>
      <w:r w:rsidR="00644CD5">
        <w:t>.</w:t>
      </w:r>
      <w:r>
        <w:t>u4) + 0</w:t>
      </w:r>
      <w:r w:rsidR="00644CD5">
        <w:t>.</w:t>
      </w:r>
      <w:r>
        <w:t>128*T(v21</w:t>
      </w:r>
      <w:r w:rsidR="00644CD5">
        <w:t>.</w:t>
      </w:r>
      <w:r>
        <w:t>u15) + 0</w:t>
      </w:r>
      <w:r w:rsidR="00644CD5">
        <w:t>.</w:t>
      </w:r>
      <w:r>
        <w:t>136*T(v25</w:t>
      </w:r>
      <w:r w:rsidR="00644CD5">
        <w:t>.</w:t>
      </w:r>
      <w:r>
        <w:t>u10) + 0</w:t>
      </w:r>
      <w:r w:rsidR="00644CD5">
        <w:t>.</w:t>
      </w:r>
      <w:r>
        <w:t>151*T(v7</w:t>
      </w:r>
      <w:r w:rsidR="00644CD5">
        <w:t>.</w:t>
      </w:r>
      <w:r>
        <w:t>u17) -0</w:t>
      </w:r>
      <w:r w:rsidR="00644CD5">
        <w:t>.</w:t>
      </w:r>
      <w:r>
        <w:t>136*T(v20</w:t>
      </w:r>
      <w:r w:rsidR="00644CD5">
        <w:t>.</w:t>
      </w:r>
      <w:r>
        <w:t>u10) + 0</w:t>
      </w:r>
      <w:r w:rsidR="00644CD5">
        <w:t>.</w:t>
      </w:r>
      <w:r>
        <w:t>134*T(v15</w:t>
      </w:r>
      <w:r w:rsidR="00644CD5">
        <w:t>.</w:t>
      </w:r>
      <w:r>
        <w:t>u25) + 0</w:t>
      </w:r>
      <w:r w:rsidR="00644CD5">
        <w:t>.</w:t>
      </w:r>
      <w:r>
        <w:t>139*T(v17</w:t>
      </w:r>
      <w:r w:rsidR="00644CD5">
        <w:t>.</w:t>
      </w:r>
      <w:r>
        <w:t>u24) + 0</w:t>
      </w:r>
      <w:r w:rsidR="00644CD5">
        <w:t>.</w:t>
      </w:r>
      <w:r>
        <w:t>0983*T(v10</w:t>
      </w:r>
      <w:r w:rsidR="00644CD5">
        <w:t>.</w:t>
      </w:r>
      <w:r>
        <w:t>u33) + 0</w:t>
      </w:r>
      <w:r w:rsidR="00644CD5">
        <w:t>.</w:t>
      </w:r>
      <w:r>
        <w:t>145*T(v17</w:t>
      </w:r>
      <w:r w:rsidR="00644CD5">
        <w:t>.</w:t>
      </w:r>
      <w:r>
        <w:t>u12) -0</w:t>
      </w:r>
      <w:r w:rsidR="00644CD5">
        <w:t>.</w:t>
      </w:r>
      <w:r>
        <w:t>125*T(v2</w:t>
      </w:r>
      <w:r w:rsidR="00644CD5">
        <w:t>.</w:t>
      </w:r>
      <w:r>
        <w:t>u37) -0</w:t>
      </w:r>
      <w:r w:rsidR="00644CD5">
        <w:t>.</w:t>
      </w:r>
      <w:r>
        <w:t>122*T(v5</w:t>
      </w:r>
      <w:r w:rsidR="00644CD5">
        <w:t>.</w:t>
      </w:r>
      <w:r>
        <w:t>u28) + 0</w:t>
      </w:r>
      <w:r w:rsidR="00644CD5">
        <w:t>.</w:t>
      </w:r>
      <w:r>
        <w:t>13*T(v11</w:t>
      </w:r>
      <w:r w:rsidR="00644CD5">
        <w:t>.</w:t>
      </w:r>
      <w:r>
        <w:t>u8) -0</w:t>
      </w:r>
      <w:r w:rsidR="00644CD5">
        <w:t>.</w:t>
      </w:r>
      <w:r>
        <w:t>134*T(v5</w:t>
      </w:r>
      <w:r w:rsidR="00644CD5">
        <w:t>.</w:t>
      </w:r>
      <w:r>
        <w:t>u30) -0</w:t>
      </w:r>
      <w:r w:rsidR="00644CD5">
        <w:t>.</w:t>
      </w:r>
      <w:r>
        <w:t>0979*T(v16</w:t>
      </w:r>
      <w:r w:rsidR="00644CD5">
        <w:t>.</w:t>
      </w:r>
      <w:r>
        <w:t>u22) + 0</w:t>
      </w:r>
      <w:r w:rsidR="00644CD5">
        <w:t>.</w:t>
      </w:r>
      <w:r>
        <w:t>196*T(u4) -0</w:t>
      </w:r>
      <w:r w:rsidR="00644CD5">
        <w:t>.</w:t>
      </w:r>
      <w:r>
        <w:t>131*T(v17</w:t>
      </w:r>
      <w:r w:rsidR="00644CD5">
        <w:t>.</w:t>
      </w:r>
      <w:r>
        <w:t>u5) -0</w:t>
      </w:r>
      <w:r w:rsidR="00644CD5">
        <w:t>.</w:t>
      </w:r>
      <w:r>
        <w:t>208*T(v4</w:t>
      </w:r>
      <w:r w:rsidR="00644CD5">
        <w:t>.</w:t>
      </w:r>
      <w:r>
        <w:t>u2) + 0</w:t>
      </w:r>
      <w:r w:rsidR="00644CD5">
        <w:t>.</w:t>
      </w:r>
      <w:r>
        <w:t>0757*T(u42) + 0</w:t>
      </w:r>
      <w:r w:rsidR="00644CD5">
        <w:t>.</w:t>
      </w:r>
      <w:r>
        <w:t>0918*T(v7</w:t>
      </w:r>
      <w:r w:rsidR="00644CD5">
        <w:t>.</w:t>
      </w:r>
      <w:r>
        <w:t>u33) -0</w:t>
      </w:r>
      <w:r w:rsidR="00644CD5">
        <w:t>.</w:t>
      </w:r>
      <w:r>
        <w:t>125*T(v1</w:t>
      </w:r>
      <w:r w:rsidR="00644CD5">
        <w:t>.</w:t>
      </w:r>
      <w:r>
        <w:t>u35) + 0</w:t>
      </w:r>
      <w:r w:rsidR="00644CD5">
        <w:t>.</w:t>
      </w:r>
      <w:r>
        <w:t>108*T(v9</w:t>
      </w:r>
      <w:r w:rsidR="00644CD5">
        <w:t>.</w:t>
      </w:r>
      <w:r>
        <w:t>u16) -0</w:t>
      </w:r>
      <w:r w:rsidR="00644CD5">
        <w:t>.</w:t>
      </w:r>
      <w:r>
        <w:t>114*T(v10</w:t>
      </w:r>
      <w:r w:rsidR="00644CD5">
        <w:t>.</w:t>
      </w:r>
      <w:r>
        <w:t>u25) + 0</w:t>
      </w:r>
      <w:r w:rsidR="00644CD5">
        <w:t>.</w:t>
      </w:r>
      <w:r>
        <w:t>107*T(v14</w:t>
      </w:r>
      <w:r w:rsidR="00644CD5">
        <w:t>.</w:t>
      </w:r>
      <w:r>
        <w:t>u11) + 0</w:t>
      </w:r>
      <w:r w:rsidR="00644CD5">
        <w:t>.</w:t>
      </w:r>
      <w:r>
        <w:t>109*T(v24</w:t>
      </w:r>
      <w:r w:rsidR="00644CD5">
        <w:t>.</w:t>
      </w:r>
      <w:r>
        <w:t>u8) + 0</w:t>
      </w:r>
      <w:r w:rsidR="00644CD5">
        <w:t>.</w:t>
      </w:r>
      <w:r>
        <w:t>0967*T(v2</w:t>
      </w:r>
      <w:r w:rsidR="00644CD5">
        <w:t>.</w:t>
      </w:r>
      <w:r>
        <w:t>u28) -0</w:t>
      </w:r>
      <w:r w:rsidR="00644CD5">
        <w:t>.</w:t>
      </w:r>
      <w:r>
        <w:t>113*T(v23</w:t>
      </w:r>
      <w:r w:rsidR="00644CD5">
        <w:t>.</w:t>
      </w:r>
      <w:r>
        <w:t>u6) + 0</w:t>
      </w:r>
      <w:r w:rsidR="00644CD5">
        <w:t>.</w:t>
      </w:r>
      <w:r>
        <w:t>0664*T(v34) + 0</w:t>
      </w:r>
      <w:r w:rsidR="00644CD5">
        <w:t>.</w:t>
      </w:r>
      <w:r>
        <w:t>103*T(v2</w:t>
      </w:r>
      <w:r w:rsidR="00644CD5">
        <w:t>.</w:t>
      </w:r>
      <w:r>
        <w:t>u33) + 0</w:t>
      </w:r>
      <w:r w:rsidR="00644CD5">
        <w:t>.</w:t>
      </w:r>
      <w:r>
        <w:t>0819*T(v5</w:t>
      </w:r>
      <w:r w:rsidR="00644CD5">
        <w:t>.</w:t>
      </w:r>
      <w:r>
        <w:t>u36) -0</w:t>
      </w:r>
      <w:r w:rsidR="00644CD5">
        <w:t>.</w:t>
      </w:r>
      <w:r>
        <w:t>0776*T(v20</w:t>
      </w:r>
      <w:r w:rsidR="00644CD5">
        <w:t>.</w:t>
      </w:r>
      <w:r>
        <w:t>u19) + 0</w:t>
      </w:r>
      <w:r w:rsidR="00644CD5">
        <w:t>.</w:t>
      </w:r>
      <w:r>
        <w:t>0957*T(v8</w:t>
      </w:r>
      <w:r w:rsidR="00644CD5">
        <w:t>.</w:t>
      </w:r>
      <w:r>
        <w:t>u21) -0</w:t>
      </w:r>
      <w:r w:rsidR="00644CD5">
        <w:t>.</w:t>
      </w:r>
      <w:r>
        <w:t>107*T(v5</w:t>
      </w:r>
      <w:r w:rsidR="00644CD5">
        <w:t>.</w:t>
      </w:r>
      <w:r>
        <w:t>u18) + 0</w:t>
      </w:r>
      <w:r w:rsidR="00644CD5">
        <w:t>.</w:t>
      </w:r>
      <w:r>
        <w:t>0858*T(v35</w:t>
      </w:r>
      <w:r w:rsidR="00644CD5">
        <w:t>.</w:t>
      </w:r>
      <w:r>
        <w:t>u8) + 0</w:t>
      </w:r>
      <w:r w:rsidR="00644CD5">
        <w:t>.</w:t>
      </w:r>
      <w:r>
        <w:t>111*T(v13</w:t>
      </w:r>
      <w:r w:rsidR="00644CD5">
        <w:t>.</w:t>
      </w:r>
      <w:r>
        <w:t>u5) + 0</w:t>
      </w:r>
      <w:r w:rsidR="00644CD5">
        <w:t>.</w:t>
      </w:r>
      <w:r>
        <w:t>0959*T(v19</w:t>
      </w:r>
      <w:r w:rsidR="00644CD5">
        <w:t>.</w:t>
      </w:r>
      <w:r>
        <w:t>u15) -0</w:t>
      </w:r>
      <w:r w:rsidR="00644CD5">
        <w:t>.</w:t>
      </w:r>
      <w:r>
        <w:t>0885*T(v21</w:t>
      </w:r>
      <w:r w:rsidR="00644CD5">
        <w:t>.</w:t>
      </w:r>
      <w:r>
        <w:t>u11) + 0</w:t>
      </w:r>
      <w:r w:rsidR="00644CD5">
        <w:t>.</w:t>
      </w:r>
      <w:r>
        <w:t>0793*T(v20</w:t>
      </w:r>
      <w:r w:rsidR="00644CD5">
        <w:t>.</w:t>
      </w:r>
      <w:r>
        <w:t>u4) -0</w:t>
      </w:r>
      <w:r w:rsidR="00644CD5">
        <w:t>.</w:t>
      </w:r>
      <w:r>
        <w:t>146*T(v3) + 0</w:t>
      </w:r>
      <w:r w:rsidR="00644CD5">
        <w:t>.</w:t>
      </w:r>
      <w:r>
        <w:t>0828*T(v28</w:t>
      </w:r>
      <w:r w:rsidR="00644CD5">
        <w:t>.</w:t>
      </w:r>
      <w:r>
        <w:t>u15) + 0</w:t>
      </w:r>
      <w:r w:rsidR="00644CD5">
        <w:t>.</w:t>
      </w:r>
      <w:r>
        <w:t>0747*T(v30</w:t>
      </w:r>
      <w:r w:rsidR="00644CD5">
        <w:t>.</w:t>
      </w:r>
      <w:r>
        <w:t>u8) -0</w:t>
      </w:r>
      <w:r w:rsidR="00644CD5">
        <w:t>.</w:t>
      </w:r>
      <w:r>
        <w:t>0685*T(v37</w:t>
      </w:r>
      <w:r w:rsidR="00644CD5">
        <w:t>.</w:t>
      </w:r>
      <w:r>
        <w:t>u5) + 0</w:t>
      </w:r>
      <w:r w:rsidR="00644CD5">
        <w:t>.</w:t>
      </w:r>
      <w:r>
        <w:t>078*T(v17</w:t>
      </w:r>
      <w:r w:rsidR="00644CD5">
        <w:t>.</w:t>
      </w:r>
      <w:r>
        <w:t>u21) + 0</w:t>
      </w:r>
      <w:r w:rsidR="00644CD5">
        <w:t>.</w:t>
      </w:r>
      <w:r>
        <w:t>0772*T(v3</w:t>
      </w:r>
      <w:r w:rsidR="00644CD5">
        <w:t>.</w:t>
      </w:r>
      <w:r>
        <w:t>u26) -0</w:t>
      </w:r>
      <w:r w:rsidR="00644CD5">
        <w:t>.</w:t>
      </w:r>
      <w:r>
        <w:t>0988*T(v4</w:t>
      </w:r>
      <w:r w:rsidR="00644CD5">
        <w:t>.</w:t>
      </w:r>
      <w:r>
        <w:t>u4) + 0</w:t>
      </w:r>
      <w:r w:rsidR="00644CD5">
        <w:t>.</w:t>
      </w:r>
      <w:r>
        <w:t>0809*T(v15</w:t>
      </w:r>
      <w:r w:rsidR="00644CD5">
        <w:t>.</w:t>
      </w:r>
      <w:r>
        <w:t>u14) + 0</w:t>
      </w:r>
      <w:r w:rsidR="00644CD5">
        <w:t>.</w:t>
      </w:r>
      <w:r>
        <w:t>0799*T(v1</w:t>
      </w:r>
      <w:r w:rsidR="00644CD5">
        <w:t>.</w:t>
      </w:r>
      <w:r>
        <w:t>u15) + 0</w:t>
      </w:r>
      <w:r w:rsidR="00644CD5">
        <w:t>.</w:t>
      </w:r>
      <w:r>
        <w:t>0787*T(v11</w:t>
      </w:r>
      <w:r w:rsidR="00644CD5">
        <w:t>.</w:t>
      </w:r>
      <w:r>
        <w:t>u10) + 0</w:t>
      </w:r>
      <w:r w:rsidR="00644CD5">
        <w:t>.</w:t>
      </w:r>
      <w:r>
        <w:t>0721*T(v26</w:t>
      </w:r>
      <w:r w:rsidR="00644CD5">
        <w:t>.</w:t>
      </w:r>
      <w:r>
        <w:t>u1) -0</w:t>
      </w:r>
      <w:r w:rsidR="00644CD5">
        <w:t>.</w:t>
      </w:r>
      <w:r>
        <w:t>0777*T(v18</w:t>
      </w:r>
      <w:r w:rsidR="00644CD5">
        <w:t>.</w:t>
      </w:r>
      <w:r>
        <w:t>u6) -0</w:t>
      </w:r>
      <w:r w:rsidR="00644CD5">
        <w:t>.</w:t>
      </w:r>
      <w:r>
        <w:t>0669*T(v3</w:t>
      </w:r>
      <w:r w:rsidR="00644CD5">
        <w:t>.</w:t>
      </w:r>
      <w:r>
        <w:t>u32) + 0</w:t>
      </w:r>
      <w:r w:rsidR="00644CD5">
        <w:t>.</w:t>
      </w:r>
      <w:r>
        <w:t>0754*T(v25</w:t>
      </w:r>
      <w:r w:rsidR="00644CD5">
        <w:t>.</w:t>
      </w:r>
      <w:r>
        <w:t>u5) -0</w:t>
      </w:r>
      <w:r w:rsidR="00644CD5">
        <w:t>.</w:t>
      </w:r>
      <w:r>
        <w:t>0605*T(v37</w:t>
      </w:r>
      <w:r w:rsidR="00644CD5">
        <w:t>.</w:t>
      </w:r>
      <w:r>
        <w:t>u1) + 0</w:t>
      </w:r>
      <w:r w:rsidR="00644CD5">
        <w:t>.</w:t>
      </w:r>
      <w:r>
        <w:t>062*T(v5</w:t>
      </w:r>
      <w:r w:rsidR="00644CD5">
        <w:t>.</w:t>
      </w:r>
      <w:r>
        <w:t>u29) -0</w:t>
      </w:r>
      <w:r w:rsidR="00644CD5">
        <w:t>.</w:t>
      </w:r>
      <w:r>
        <w:t>0528*T(v14</w:t>
      </w:r>
      <w:r w:rsidR="00644CD5">
        <w:t>.</w:t>
      </w:r>
      <w:r>
        <w:t>u29) + 0</w:t>
      </w:r>
      <w:r w:rsidR="00644CD5">
        <w:t>.</w:t>
      </w:r>
      <w:r>
        <w:t>0619*T(v32</w:t>
      </w:r>
      <w:r w:rsidR="00644CD5">
        <w:t>.</w:t>
      </w:r>
      <w:r>
        <w:t>u8) + 0</w:t>
      </w:r>
      <w:r w:rsidR="00644CD5">
        <w:t>.</w:t>
      </w:r>
      <w:r>
        <w:t>048*T(v3</w:t>
      </w:r>
      <w:r w:rsidR="00644CD5">
        <w:t>.</w:t>
      </w:r>
      <w:r>
        <w:t>u37) + 0</w:t>
      </w:r>
      <w:r w:rsidR="00644CD5">
        <w:t>.</w:t>
      </w:r>
      <w:r>
        <w:t>0582*T(v35</w:t>
      </w:r>
      <w:r w:rsidR="00644CD5">
        <w:t>.</w:t>
      </w:r>
      <w:r>
        <w:t>u2) + 0</w:t>
      </w:r>
      <w:r w:rsidR="00644CD5">
        <w:t>.</w:t>
      </w:r>
      <w:r>
        <w:t>0501*T(v34</w:t>
      </w:r>
      <w:r w:rsidR="00644CD5">
        <w:t>.</w:t>
      </w:r>
      <w:r>
        <w:t>u3) -0</w:t>
      </w:r>
      <w:r w:rsidR="00644CD5">
        <w:t>.</w:t>
      </w:r>
      <w:r>
        <w:t>0513*T(v11</w:t>
      </w:r>
      <w:r w:rsidR="00644CD5">
        <w:t>.</w:t>
      </w:r>
      <w:r>
        <w:t>u30) + 0</w:t>
      </w:r>
      <w:r w:rsidR="00644CD5">
        <w:t>.</w:t>
      </w:r>
      <w:r>
        <w:t>0543*T(v12</w:t>
      </w:r>
      <w:r w:rsidR="00644CD5">
        <w:t>.</w:t>
      </w:r>
      <w:r>
        <w:t>u15) -0</w:t>
      </w:r>
      <w:r w:rsidR="00644CD5">
        <w:t>.</w:t>
      </w:r>
      <w:r>
        <w:t>0306*T(v38) -0</w:t>
      </w:r>
      <w:r w:rsidR="00644CD5">
        <w:t>.</w:t>
      </w:r>
      <w:r>
        <w:t>0393*T(u23) -0</w:t>
      </w:r>
      <w:r w:rsidR="00644CD5">
        <w:t>.</w:t>
      </w:r>
      <w:r>
        <w:t>0506*T(v11</w:t>
      </w:r>
      <w:r w:rsidR="00644CD5">
        <w:t>.</w:t>
      </w:r>
      <w:r>
        <w:t>u12) -0</w:t>
      </w:r>
      <w:r w:rsidR="00644CD5">
        <w:t>.</w:t>
      </w:r>
      <w:r>
        <w:t>053*T(v2</w:t>
      </w:r>
      <w:r w:rsidR="00644CD5">
        <w:t>.</w:t>
      </w:r>
      <w:r>
        <w:t>u15) + 0</w:t>
      </w:r>
      <w:r w:rsidR="00644CD5">
        <w:t>.</w:t>
      </w:r>
      <w:r>
        <w:t>0451*T(v21</w:t>
      </w:r>
      <w:r w:rsidR="00644CD5">
        <w:t>.</w:t>
      </w:r>
      <w:r>
        <w:t>u16) + 0</w:t>
      </w:r>
      <w:r w:rsidR="00644CD5">
        <w:t>.</w:t>
      </w:r>
      <w:r>
        <w:t>0489*T(v6</w:t>
      </w:r>
      <w:r w:rsidR="00644CD5">
        <w:t>.</w:t>
      </w:r>
      <w:r>
        <w:t>u25) + 0</w:t>
      </w:r>
      <w:r w:rsidR="00644CD5">
        <w:t>.</w:t>
      </w:r>
      <w:r>
        <w:t>0426*T(v12</w:t>
      </w:r>
      <w:r w:rsidR="00644CD5">
        <w:t>.</w:t>
      </w:r>
      <w:r>
        <w:t>u7) -0</w:t>
      </w:r>
      <w:r w:rsidR="00644CD5">
        <w:t>.</w:t>
      </w:r>
      <w:r>
        <w:t>0351*T(v19</w:t>
      </w:r>
      <w:r w:rsidR="00644CD5">
        <w:t>.</w:t>
      </w:r>
      <w:r>
        <w:t>u21) -0</w:t>
      </w:r>
      <w:r w:rsidR="00644CD5">
        <w:t>.</w:t>
      </w:r>
      <w:r>
        <w:t>0506*T(v12</w:t>
      </w:r>
      <w:r w:rsidR="00644CD5">
        <w:t>.</w:t>
      </w:r>
      <w:r>
        <w:t>u1) -0</w:t>
      </w:r>
      <w:r w:rsidR="00644CD5">
        <w:t>.</w:t>
      </w:r>
      <w:r>
        <w:t>0474*T(v3</w:t>
      </w:r>
      <w:r w:rsidR="00644CD5">
        <w:t>.</w:t>
      </w:r>
      <w:r>
        <w:t>u19) -0</w:t>
      </w:r>
      <w:r w:rsidR="00644CD5">
        <w:t>.</w:t>
      </w:r>
      <w:r>
        <w:t>0378*T(v14</w:t>
      </w:r>
      <w:r w:rsidR="00644CD5">
        <w:t>.</w:t>
      </w:r>
      <w:r>
        <w:t>u25) + 0</w:t>
      </w:r>
      <w:r w:rsidR="00644CD5">
        <w:t>.</w:t>
      </w:r>
      <w:r>
        <w:t>0422*T(v13</w:t>
      </w:r>
      <w:r w:rsidR="00644CD5">
        <w:t>.</w:t>
      </w:r>
      <w:r>
        <w:t>u7) + 0</w:t>
      </w:r>
      <w:r w:rsidR="00644CD5">
        <w:t>.</w:t>
      </w:r>
      <w:r>
        <w:t>0386*T(v17</w:t>
      </w:r>
      <w:r w:rsidR="00644CD5">
        <w:t>.</w:t>
      </w:r>
      <w:r>
        <w:t>u20) -0</w:t>
      </w:r>
      <w:r w:rsidR="00644CD5">
        <w:t>.</w:t>
      </w:r>
      <w:r>
        <w:t>0263*T(v14) -0</w:t>
      </w:r>
      <w:r w:rsidR="00644CD5">
        <w:t>.</w:t>
      </w:r>
      <w:r>
        <w:t>0431*T(v9</w:t>
      </w:r>
      <w:r w:rsidR="00644CD5">
        <w:t>.</w:t>
      </w:r>
      <w:r>
        <w:t>u13) -0</w:t>
      </w:r>
      <w:r w:rsidR="00644CD5">
        <w:t>.</w:t>
      </w:r>
      <w:r>
        <w:t>0376*T(v6</w:t>
      </w:r>
      <w:r w:rsidR="00644CD5">
        <w:t>.</w:t>
      </w:r>
      <w:r>
        <w:t>u15) + 0</w:t>
      </w:r>
      <w:r w:rsidR="00644CD5">
        <w:t>.</w:t>
      </w:r>
      <w:r>
        <w:t>0308*T(v32</w:t>
      </w:r>
      <w:r w:rsidR="00644CD5">
        <w:t>.</w:t>
      </w:r>
      <w:r>
        <w:t>u5) + 0</w:t>
      </w:r>
      <w:r w:rsidR="00644CD5">
        <w:t>.</w:t>
      </w:r>
      <w:r>
        <w:t>0282*T(v20</w:t>
      </w:r>
      <w:r w:rsidR="00644CD5">
        <w:t>.</w:t>
      </w:r>
      <w:r>
        <w:t>u1) -0</w:t>
      </w:r>
      <w:r w:rsidR="00644CD5">
        <w:t>.</w:t>
      </w:r>
      <w:r>
        <w:t>0244*T(v36</w:t>
      </w:r>
      <w:r w:rsidR="00644CD5">
        <w:t>.</w:t>
      </w:r>
      <w:r>
        <w:t>u4) + 0</w:t>
      </w:r>
      <w:r w:rsidR="00644CD5">
        <w:t>.</w:t>
      </w:r>
      <w:r>
        <w:t>034*T(v1</w:t>
      </w:r>
      <w:r w:rsidR="00644CD5">
        <w:t>.</w:t>
      </w:r>
      <w:r>
        <w:t>u32) + 0</w:t>
      </w:r>
      <w:r w:rsidR="00644CD5">
        <w:t>.</w:t>
      </w:r>
      <w:r>
        <w:t>0265*T(v12</w:t>
      </w:r>
      <w:r w:rsidR="00644CD5">
        <w:t>.</w:t>
      </w:r>
      <w:r>
        <w:t>u28) -0</w:t>
      </w:r>
      <w:r w:rsidR="00644CD5">
        <w:t>.</w:t>
      </w:r>
      <w:r>
        <w:t>0263*T(v27</w:t>
      </w:r>
      <w:r w:rsidR="00644CD5">
        <w:t>.</w:t>
      </w:r>
      <w:r>
        <w:t>u5) -0</w:t>
      </w:r>
      <w:r w:rsidR="00644CD5">
        <w:t>.</w:t>
      </w:r>
      <w:r>
        <w:t>0195*T(v5</w:t>
      </w:r>
      <w:r w:rsidR="00644CD5">
        <w:t>.</w:t>
      </w:r>
      <w:r>
        <w:t>u37) + 0</w:t>
      </w:r>
      <w:r w:rsidR="00644CD5">
        <w:t>.</w:t>
      </w:r>
      <w:r>
        <w:t>024*T(v4</w:t>
      </w:r>
      <w:r w:rsidR="00644CD5">
        <w:t>.</w:t>
      </w:r>
      <w:r>
        <w:t>u20) -0</w:t>
      </w:r>
      <w:r w:rsidR="00644CD5">
        <w:t>.</w:t>
      </w:r>
      <w:r>
        <w:t>0219*T(v4</w:t>
      </w:r>
      <w:r w:rsidR="00644CD5">
        <w:t>.</w:t>
      </w:r>
      <w:r>
        <w:t>u29) + 0</w:t>
      </w:r>
      <w:r w:rsidR="00644CD5">
        <w:t>.</w:t>
      </w:r>
      <w:r>
        <w:t>0162*T(v13) -0</w:t>
      </w:r>
      <w:r w:rsidR="00644CD5">
        <w:t>.</w:t>
      </w:r>
      <w:r>
        <w:t>0153*T(v8</w:t>
      </w:r>
      <w:r w:rsidR="00644CD5">
        <w:t>.</w:t>
      </w:r>
      <w:r>
        <w:t>u4) -0</w:t>
      </w:r>
      <w:r w:rsidR="00644CD5">
        <w:t>.</w:t>
      </w:r>
      <w:r>
        <w:t>0138*T(v17</w:t>
      </w:r>
      <w:r w:rsidR="00644CD5">
        <w:t>.</w:t>
      </w:r>
      <w:r>
        <w:t>u16) + 0</w:t>
      </w:r>
      <w:r w:rsidR="00644CD5">
        <w:t>.</w:t>
      </w:r>
      <w:r>
        <w:t>0128*T(v11</w:t>
      </w:r>
      <w:r w:rsidR="00644CD5">
        <w:t>.</w:t>
      </w:r>
      <w:r>
        <w:t>u29) -0</w:t>
      </w:r>
      <w:r w:rsidR="00644CD5">
        <w:t>.</w:t>
      </w:r>
      <w:r>
        <w:t>0126*T(v30</w:t>
      </w:r>
      <w:r w:rsidR="00644CD5">
        <w:t>.</w:t>
      </w:r>
      <w:r>
        <w:t>u13) + 0</w:t>
      </w:r>
      <w:r w:rsidR="00644CD5">
        <w:t>.</w:t>
      </w:r>
      <w:r>
        <w:t>0125*T(v20</w:t>
      </w:r>
      <w:r w:rsidR="00644CD5">
        <w:t>.</w:t>
      </w:r>
      <w:r>
        <w:t>u9) -0</w:t>
      </w:r>
      <w:r w:rsidR="00644CD5">
        <w:t>.</w:t>
      </w:r>
      <w:r>
        <w:t>0159*T(v3</w:t>
      </w:r>
      <w:r w:rsidR="00644CD5">
        <w:t>.</w:t>
      </w:r>
      <w:r>
        <w:t>u6) -0</w:t>
      </w:r>
      <w:r w:rsidR="00644CD5">
        <w:t>.</w:t>
      </w:r>
      <w:r>
        <w:t>00938*T(v4</w:t>
      </w:r>
      <w:r w:rsidR="00644CD5">
        <w:t>.</w:t>
      </w:r>
      <w:r>
        <w:t>u39) + 0</w:t>
      </w:r>
      <w:r w:rsidR="00644CD5">
        <w:t>.</w:t>
      </w:r>
      <w:r>
        <w:t>00937*T(v24</w:t>
      </w:r>
      <w:r w:rsidR="00644CD5">
        <w:t>.</w:t>
      </w:r>
      <w:r>
        <w:t>u7) -0</w:t>
      </w:r>
      <w:r w:rsidR="00644CD5">
        <w:t>.</w:t>
      </w:r>
      <w:r>
        <w:t>0113*T(v2</w:t>
      </w:r>
      <w:r w:rsidR="00644CD5">
        <w:t>.</w:t>
      </w:r>
      <w:r>
        <w:t>u10) -0</w:t>
      </w:r>
      <w:r w:rsidR="00644CD5">
        <w:t>.</w:t>
      </w:r>
      <w:r>
        <w:t>00494*T(u30) + 0</w:t>
      </w:r>
      <w:r w:rsidR="00644CD5">
        <w:t>.</w:t>
      </w:r>
      <w:r>
        <w:t>00376*T(v30</w:t>
      </w:r>
      <w:r w:rsidR="00644CD5">
        <w:t>.</w:t>
      </w:r>
      <w:r>
        <w:t>u11) + 0</w:t>
      </w:r>
      <w:r w:rsidR="00644CD5">
        <w:t>.</w:t>
      </w:r>
      <w:r>
        <w:t>00332*T(v17</w:t>
      </w:r>
      <w:r w:rsidR="00644CD5">
        <w:t>.</w:t>
      </w:r>
      <w:r>
        <w:t>u3) + 0</w:t>
      </w:r>
      <w:r w:rsidR="00644CD5">
        <w:t>.</w:t>
      </w:r>
      <w:r>
        <w:t>00322*T(v1</w:t>
      </w:r>
      <w:r w:rsidR="00644CD5">
        <w:t>.</w:t>
      </w:r>
      <w:r>
        <w:t>u16) -0</w:t>
      </w:r>
      <w:r w:rsidR="00644CD5">
        <w:t>.</w:t>
      </w:r>
      <w:r>
        <w:t>0024*T(v1</w:t>
      </w:r>
      <w:r w:rsidR="00644CD5">
        <w:t>.</w:t>
      </w:r>
      <w:r>
        <w:t>u21) -0</w:t>
      </w:r>
      <w:r w:rsidR="00644CD5">
        <w:t>.</w:t>
      </w:r>
      <w:r>
        <w:t>00188*T(v3</w:t>
      </w:r>
      <w:r w:rsidR="00644CD5">
        <w:t>.</w:t>
      </w:r>
      <w:r>
        <w:t>u28) + 0</w:t>
      </w:r>
      <w:r w:rsidR="00644CD5">
        <w:t>.</w:t>
      </w:r>
      <w:r>
        <w:t>00158*T(v8</w:t>
      </w:r>
      <w:r w:rsidR="00644CD5">
        <w:t>.</w:t>
      </w:r>
      <w:r>
        <w:t>u14) -0</w:t>
      </w:r>
      <w:r w:rsidR="00644CD5">
        <w:t>.</w:t>
      </w:r>
      <w:r>
        <w:t>00136*T(v26</w:t>
      </w:r>
      <w:r w:rsidR="00644CD5">
        <w:t>.</w:t>
      </w:r>
      <w:r>
        <w:t>u8) + 0</w:t>
      </w:r>
      <w:r w:rsidR="00644CD5">
        <w:t>.</w:t>
      </w:r>
      <w:r>
        <w:t>00104*Volume^3 -0</w:t>
      </w:r>
      <w:r w:rsidR="00644CD5">
        <w:t>.</w:t>
      </w:r>
      <w:r>
        <w:t>00069*T(v25</w:t>
      </w:r>
      <w:r w:rsidR="00644CD5">
        <w:t>.</w:t>
      </w:r>
      <w:r>
        <w:t>u8) -0</w:t>
      </w:r>
      <w:r w:rsidR="00644CD5">
        <w:t>.</w:t>
      </w:r>
      <w:r>
        <w:t>000262*T(v11</w:t>
      </w:r>
      <w:r w:rsidR="00644CD5">
        <w:t>.</w:t>
      </w:r>
      <w:r>
        <w:t>u28) + 7</w:t>
      </w:r>
      <w:r w:rsidR="00644CD5">
        <w:t>.</w:t>
      </w:r>
      <w:r>
        <w:t>28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223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955*T(v2</w:t>
      </w:r>
      <w:r w:rsidR="00644CD5">
        <w:t>.</w:t>
      </w:r>
      <w:r>
        <w:t>u4) + 0</w:t>
      </w:r>
      <w:r w:rsidR="00644CD5">
        <w:t>.</w:t>
      </w:r>
      <w:r>
        <w:t>0514*NumAromAtoms -0</w:t>
      </w:r>
      <w:r w:rsidR="00644CD5">
        <w:t>.</w:t>
      </w:r>
      <w:r>
        <w:t>458*T(v9</w:t>
      </w:r>
      <w:r w:rsidR="00644CD5">
        <w:t>.</w:t>
      </w:r>
      <w:r>
        <w:t>u15) -0</w:t>
      </w:r>
      <w:r w:rsidR="00644CD5">
        <w:t>.</w:t>
      </w:r>
      <w:r>
        <w:t>259*T(v3</w:t>
      </w:r>
      <w:r w:rsidR="00644CD5">
        <w:t>.</w:t>
      </w:r>
      <w:r>
        <w:t>u11) -0</w:t>
      </w:r>
      <w:r w:rsidR="00644CD5">
        <w:t>.</w:t>
      </w:r>
      <w:r>
        <w:t>0784*T(v6</w:t>
      </w:r>
      <w:r w:rsidR="00644CD5">
        <w:t>.</w:t>
      </w:r>
      <w:r>
        <w:t>u3) + 1</w:t>
      </w:r>
      <w:r w:rsidR="00644CD5">
        <w:t>.</w:t>
      </w:r>
      <w:r>
        <w:t>17*T(v19</w:t>
      </w:r>
      <w:r w:rsidR="00644CD5">
        <w:t>.</w:t>
      </w:r>
      <w:r>
        <w:t>u14) + 0</w:t>
      </w:r>
      <w:r w:rsidR="00644CD5">
        <w:t>.</w:t>
      </w:r>
      <w:r>
        <w:t>153*T(v14</w:t>
      </w:r>
      <w:r w:rsidR="00644CD5">
        <w:t>.</w:t>
      </w:r>
      <w:r>
        <w:t>u22) -0</w:t>
      </w:r>
      <w:r w:rsidR="00644CD5">
        <w:t>.</w:t>
      </w:r>
      <w:r>
        <w:t>174*NumAcceptor + 0</w:t>
      </w:r>
      <w:r w:rsidR="00644CD5">
        <w:t>.</w:t>
      </w:r>
      <w:r>
        <w:t>209*MW + 1</w:t>
      </w:r>
      <w:r w:rsidR="00644CD5">
        <w:t>.</w:t>
      </w:r>
      <w:r>
        <w:t>72*T(v22</w:t>
      </w:r>
      <w:r w:rsidR="00644CD5">
        <w:t>.</w:t>
      </w:r>
      <w:r>
        <w:t>u6) -1</w:t>
      </w:r>
      <w:r w:rsidR="00644CD5">
        <w:t>.</w:t>
      </w:r>
      <w:r>
        <w:t>73*T(v8</w:t>
      </w:r>
      <w:r w:rsidR="00644CD5">
        <w:t>.</w:t>
      </w:r>
      <w:r>
        <w:t>u7) -0</w:t>
      </w:r>
      <w:r w:rsidR="00644CD5">
        <w:t>.</w:t>
      </w:r>
      <w:r>
        <w:t>65*T(v15</w:t>
      </w:r>
      <w:r w:rsidR="00644CD5">
        <w:t>.</w:t>
      </w:r>
      <w:r>
        <w:t>u5) -0</w:t>
      </w:r>
      <w:r w:rsidR="00644CD5">
        <w:t>.</w:t>
      </w:r>
      <w:r>
        <w:t>224*T(v17</w:t>
      </w:r>
      <w:r w:rsidR="00644CD5">
        <w:t>.</w:t>
      </w:r>
      <w:r>
        <w:t>u12) -1</w:t>
      </w:r>
      <w:r w:rsidR="00644CD5">
        <w:t>.</w:t>
      </w:r>
      <w:r>
        <w:t>61*T(v12</w:t>
      </w:r>
      <w:r w:rsidR="00644CD5">
        <w:t>.</w:t>
      </w:r>
      <w:r>
        <w:t>u8) + 1</w:t>
      </w:r>
      <w:r w:rsidR="00644CD5">
        <w:t>.</w:t>
      </w:r>
      <w:r>
        <w:t>16*T(v28</w:t>
      </w:r>
      <w:r w:rsidR="00644CD5">
        <w:t>.</w:t>
      </w:r>
      <w:r>
        <w:t>u6) -2</w:t>
      </w:r>
      <w:r w:rsidR="00644CD5">
        <w:t>.</w:t>
      </w:r>
      <w:r>
        <w:t>25*T(v3) + 0</w:t>
      </w:r>
      <w:r w:rsidR="00644CD5">
        <w:t>.</w:t>
      </w:r>
      <w:r>
        <w:t>0866*T(u27) + 0</w:t>
      </w:r>
      <w:r w:rsidR="00644CD5">
        <w:t>.</w:t>
      </w:r>
      <w:r>
        <w:t>0641*Lipophilicity^2 -0</w:t>
      </w:r>
      <w:r w:rsidR="00644CD5">
        <w:t>.</w:t>
      </w:r>
      <w:r>
        <w:t>646*T(v15) -0</w:t>
      </w:r>
      <w:r w:rsidR="00644CD5">
        <w:t>.</w:t>
      </w:r>
      <w:r>
        <w:t>704*T(v12</w:t>
      </w:r>
      <w:r w:rsidR="00644CD5">
        <w:t>.</w:t>
      </w:r>
      <w:r>
        <w:t>u30) -0</w:t>
      </w:r>
      <w:r w:rsidR="00644CD5">
        <w:t>.</w:t>
      </w:r>
      <w:r>
        <w:t>844*T(v10</w:t>
      </w:r>
      <w:r w:rsidR="00644CD5">
        <w:t>.</w:t>
      </w:r>
      <w:r>
        <w:t>u8) + 0</w:t>
      </w:r>
      <w:r w:rsidR="00644CD5">
        <w:t>.</w:t>
      </w:r>
      <w:r>
        <w:t>532*T(v7</w:t>
      </w:r>
      <w:r w:rsidR="00644CD5">
        <w:t>.</w:t>
      </w:r>
      <w:r>
        <w:t>u28) + 0</w:t>
      </w:r>
      <w:r w:rsidR="00644CD5">
        <w:t>.</w:t>
      </w:r>
      <w:r>
        <w:t>713*T(v7</w:t>
      </w:r>
      <w:r w:rsidR="00644CD5">
        <w:t>.</w:t>
      </w:r>
      <w:r>
        <w:t>u25) + 0</w:t>
      </w:r>
      <w:r w:rsidR="00644CD5">
        <w:t>.</w:t>
      </w:r>
      <w:r>
        <w:t>914*T(v14</w:t>
      </w:r>
      <w:r w:rsidR="00644CD5">
        <w:t>.</w:t>
      </w:r>
      <w:r>
        <w:t>u9) + 0</w:t>
      </w:r>
      <w:r w:rsidR="00644CD5">
        <w:t>.</w:t>
      </w:r>
      <w:r>
        <w:t>763*T(v5</w:t>
      </w:r>
      <w:r w:rsidR="00644CD5">
        <w:t>.</w:t>
      </w:r>
      <w:r>
        <w:t>u21) + 0</w:t>
      </w:r>
      <w:r w:rsidR="00644CD5">
        <w:t>.</w:t>
      </w:r>
      <w:r>
        <w:t>634*T(v15</w:t>
      </w:r>
      <w:r w:rsidR="00644CD5">
        <w:t>.</w:t>
      </w:r>
      <w:r>
        <w:t>u18) -0</w:t>
      </w:r>
      <w:r w:rsidR="00644CD5">
        <w:t>.</w:t>
      </w:r>
      <w:r>
        <w:t>637*T(v34</w:t>
      </w:r>
      <w:r w:rsidR="00644CD5">
        <w:t>.</w:t>
      </w:r>
      <w:r>
        <w:t>u4) -0</w:t>
      </w:r>
      <w:r w:rsidR="00644CD5">
        <w:t>.</w:t>
      </w:r>
      <w:r>
        <w:t>875*T(v9</w:t>
      </w:r>
      <w:r w:rsidR="00644CD5">
        <w:t>.</w:t>
      </w:r>
      <w:r>
        <w:t>u14) + 0</w:t>
      </w:r>
      <w:r w:rsidR="00644CD5">
        <w:t>.</w:t>
      </w:r>
      <w:r>
        <w:t>437*T(v1</w:t>
      </w:r>
      <w:r w:rsidR="00644CD5">
        <w:t>.</w:t>
      </w:r>
      <w:r>
        <w:t>u34) + 0</w:t>
      </w:r>
      <w:r w:rsidR="00644CD5">
        <w:t>.</w:t>
      </w:r>
      <w:r>
        <w:t>671*T(u2) -0</w:t>
      </w:r>
      <w:r w:rsidR="00644CD5">
        <w:t>.</w:t>
      </w:r>
      <w:r>
        <w:t>818*T(v11</w:t>
      </w:r>
      <w:r w:rsidR="00644CD5">
        <w:t>.</w:t>
      </w:r>
      <w:r>
        <w:t>u32) + 0</w:t>
      </w:r>
      <w:r w:rsidR="00644CD5">
        <w:t>.</w:t>
      </w:r>
      <w:r>
        <w:t>21*T(v19</w:t>
      </w:r>
      <w:r w:rsidR="00644CD5">
        <w:t>.</w:t>
      </w:r>
      <w:r>
        <w:t>u4) -1</w:t>
      </w:r>
      <w:r w:rsidR="00644CD5">
        <w:t>.</w:t>
      </w:r>
      <w:r>
        <w:t>01*T(v8</w:t>
      </w:r>
      <w:r w:rsidR="00644CD5">
        <w:t>.</w:t>
      </w:r>
      <w:r>
        <w:t>u5) + 0</w:t>
      </w:r>
      <w:r w:rsidR="00644CD5">
        <w:t>.</w:t>
      </w:r>
      <w:r>
        <w:t>0802*NumDonor -1</w:t>
      </w:r>
      <w:r w:rsidR="00644CD5">
        <w:t>.</w:t>
      </w:r>
      <w:r>
        <w:t>68*T(v3</w:t>
      </w:r>
      <w:r w:rsidR="00644CD5">
        <w:t>.</w:t>
      </w:r>
      <w:r>
        <w:t>u2) + 0</w:t>
      </w:r>
      <w:r w:rsidR="00644CD5">
        <w:t>.</w:t>
      </w:r>
      <w:r>
        <w:t>251*T(v2</w:t>
      </w:r>
      <w:r w:rsidR="00644CD5">
        <w:t>.</w:t>
      </w:r>
      <w:r>
        <w:t>u41) + 16</w:t>
      </w:r>
      <w:r w:rsidR="00644CD5">
        <w:t>.</w:t>
      </w:r>
      <w:r>
        <w:t>6*Lipophilicity -0</w:t>
      </w:r>
      <w:r w:rsidR="00644CD5">
        <w:t>.</w:t>
      </w:r>
      <w:r>
        <w:t>787*T(v12</w:t>
      </w:r>
      <w:r w:rsidR="00644CD5">
        <w:t>.</w:t>
      </w:r>
      <w:r>
        <w:t>u1) + 0</w:t>
      </w:r>
      <w:r w:rsidR="00644CD5">
        <w:t>.</w:t>
      </w:r>
      <w:r>
        <w:t>447*T(v6</w:t>
      </w:r>
      <w:r w:rsidR="00644CD5">
        <w:t>.</w:t>
      </w:r>
      <w:r>
        <w:t>u31) -0</w:t>
      </w:r>
      <w:r w:rsidR="00644CD5">
        <w:t>.</w:t>
      </w:r>
      <w:r>
        <w:t>747*T(v16</w:t>
      </w:r>
      <w:r w:rsidR="00644CD5">
        <w:t>.</w:t>
      </w:r>
      <w:r>
        <w:t>u2) + 0</w:t>
      </w:r>
      <w:r w:rsidR="00644CD5">
        <w:t>.</w:t>
      </w:r>
      <w:r>
        <w:t>903*T(v8</w:t>
      </w:r>
      <w:r w:rsidR="00644CD5">
        <w:t>.</w:t>
      </w:r>
      <w:r>
        <w:t>u4) + 0</w:t>
      </w:r>
      <w:r w:rsidR="00644CD5">
        <w:t>.</w:t>
      </w:r>
      <w:r>
        <w:t>416*T(v15</w:t>
      </w:r>
      <w:r w:rsidR="00644CD5">
        <w:t>.</w:t>
      </w:r>
      <w:r>
        <w:t>u7) + 0</w:t>
      </w:r>
      <w:r w:rsidR="00644CD5">
        <w:t>.</w:t>
      </w:r>
      <w:r>
        <w:t>329*T(v26</w:t>
      </w:r>
      <w:r w:rsidR="00644CD5">
        <w:t>.</w:t>
      </w:r>
      <w:r>
        <w:t>u15) + 0</w:t>
      </w:r>
      <w:r w:rsidR="00644CD5">
        <w:t>.</w:t>
      </w:r>
      <w:r>
        <w:t>845*T(v10</w:t>
      </w:r>
      <w:r w:rsidR="00644CD5">
        <w:t>.</w:t>
      </w:r>
      <w:r>
        <w:t>u3) -0</w:t>
      </w:r>
      <w:r w:rsidR="00644CD5">
        <w:t>.</w:t>
      </w:r>
      <w:r>
        <w:t>496*T(v6</w:t>
      </w:r>
      <w:r w:rsidR="00644CD5">
        <w:t>.</w:t>
      </w:r>
      <w:r>
        <w:t>u24) + 0</w:t>
      </w:r>
      <w:r w:rsidR="00644CD5">
        <w:t>.</w:t>
      </w:r>
      <w:r>
        <w:t>281*T(v34</w:t>
      </w:r>
      <w:r w:rsidR="00644CD5">
        <w:t>.</w:t>
      </w:r>
      <w:r>
        <w:t>u5) + 0</w:t>
      </w:r>
      <w:r w:rsidR="00644CD5">
        <w:t>.</w:t>
      </w:r>
      <w:r>
        <w:t>531*T(v8</w:t>
      </w:r>
      <w:r w:rsidR="00644CD5">
        <w:t>.</w:t>
      </w:r>
      <w:r>
        <w:t>u30) -0</w:t>
      </w:r>
      <w:r w:rsidR="00644CD5">
        <w:t>.</w:t>
      </w:r>
      <w:r>
        <w:t>814*T(v23</w:t>
      </w:r>
      <w:r w:rsidR="00644CD5">
        <w:t>.</w:t>
      </w:r>
      <w:r>
        <w:t>u13) -0</w:t>
      </w:r>
      <w:r w:rsidR="00644CD5">
        <w:t>.</w:t>
      </w:r>
      <w:r>
        <w:t>468*T(v11</w:t>
      </w:r>
      <w:r w:rsidR="00644CD5">
        <w:t>.</w:t>
      </w:r>
      <w:r>
        <w:t>u16) + 0</w:t>
      </w:r>
      <w:r w:rsidR="00644CD5">
        <w:t>.</w:t>
      </w:r>
      <w:r>
        <w:t>547*T(v15</w:t>
      </w:r>
      <w:r w:rsidR="00644CD5">
        <w:t>.</w:t>
      </w:r>
      <w:r>
        <w:t>u28) -0</w:t>
      </w:r>
      <w:r w:rsidR="00644CD5">
        <w:t>.</w:t>
      </w:r>
      <w:r>
        <w:t>588*T(v11</w:t>
      </w:r>
      <w:r w:rsidR="00644CD5">
        <w:t>.</w:t>
      </w:r>
      <w:r>
        <w:t>u11) -0</w:t>
      </w:r>
      <w:r w:rsidR="00644CD5">
        <w:t>.</w:t>
      </w:r>
      <w:r>
        <w:t>591*T(v31</w:t>
      </w:r>
      <w:r w:rsidR="00644CD5">
        <w:t>.</w:t>
      </w:r>
      <w:r>
        <w:t>u9) -0</w:t>
      </w:r>
      <w:r w:rsidR="00644CD5">
        <w:t>.</w:t>
      </w:r>
      <w:r>
        <w:t>784*T(v14</w:t>
      </w:r>
      <w:r w:rsidR="00644CD5">
        <w:t>.</w:t>
      </w:r>
      <w:r>
        <w:t>u17) -0</w:t>
      </w:r>
      <w:r w:rsidR="00644CD5">
        <w:t>.</w:t>
      </w:r>
      <w:r>
        <w:t>432*T(v14</w:t>
      </w:r>
      <w:r w:rsidR="00644CD5">
        <w:t>.</w:t>
      </w:r>
      <w:r>
        <w:t>u12) + 0</w:t>
      </w:r>
      <w:r w:rsidR="00644CD5">
        <w:t>.</w:t>
      </w:r>
      <w:r>
        <w:t>394*T(v16</w:t>
      </w:r>
      <w:r w:rsidR="00644CD5">
        <w:t>.</w:t>
      </w:r>
      <w:r>
        <w:t>u9) -0</w:t>
      </w:r>
      <w:r w:rsidR="00644CD5">
        <w:t>.</w:t>
      </w:r>
      <w:r>
        <w:t>504*T(u32) + 1</w:t>
      </w:r>
      <w:r w:rsidR="00644CD5">
        <w:t>.</w:t>
      </w:r>
      <w:r>
        <w:t>18*T(v4</w:t>
      </w:r>
      <w:r w:rsidR="00644CD5">
        <w:t>.</w:t>
      </w:r>
      <w:r>
        <w:t>u6) + 0</w:t>
      </w:r>
      <w:r w:rsidR="00644CD5">
        <w:t>.</w:t>
      </w:r>
      <w:r>
        <w:t>72*T(v7</w:t>
      </w:r>
      <w:r w:rsidR="00644CD5">
        <w:t>.</w:t>
      </w:r>
      <w:r>
        <w:t>u22) -0</w:t>
      </w:r>
      <w:r w:rsidR="00644CD5">
        <w:t>.</w:t>
      </w:r>
      <w:r>
        <w:t>555*T(v31</w:t>
      </w:r>
      <w:r w:rsidR="00644CD5">
        <w:t>.</w:t>
      </w:r>
      <w:r>
        <w:t>u3) -0</w:t>
      </w:r>
      <w:r w:rsidR="00644CD5">
        <w:t>.</w:t>
      </w:r>
      <w:r>
        <w:t>465*T(u36) -0</w:t>
      </w:r>
      <w:r w:rsidR="00644CD5">
        <w:t>.</w:t>
      </w:r>
      <w:r>
        <w:t>0733*NumHal -0</w:t>
      </w:r>
      <w:r w:rsidR="00644CD5">
        <w:t>.</w:t>
      </w:r>
      <w:r>
        <w:t>76*T(v8</w:t>
      </w:r>
      <w:r w:rsidR="00644CD5">
        <w:t>.</w:t>
      </w:r>
      <w:r>
        <w:t>u22) -0</w:t>
      </w:r>
      <w:r w:rsidR="00644CD5">
        <w:t>.</w:t>
      </w:r>
      <w:r>
        <w:t>254*T(v1</w:t>
      </w:r>
      <w:r w:rsidR="00644CD5">
        <w:t>.</w:t>
      </w:r>
      <w:r>
        <w:t>u16) + 0</w:t>
      </w:r>
      <w:r w:rsidR="00644CD5">
        <w:t>.</w:t>
      </w:r>
      <w:r>
        <w:t>513*T(v25</w:t>
      </w:r>
      <w:r w:rsidR="00644CD5">
        <w:t>.</w:t>
      </w:r>
      <w:r>
        <w:t>u8) -0</w:t>
      </w:r>
      <w:r w:rsidR="00644CD5">
        <w:t>.</w:t>
      </w:r>
      <w:r>
        <w:t>17*T(v16</w:t>
      </w:r>
      <w:r w:rsidR="00644CD5">
        <w:t>.</w:t>
      </w:r>
      <w:r>
        <w:t>u24) -0</w:t>
      </w:r>
      <w:r w:rsidR="00644CD5">
        <w:t>.</w:t>
      </w:r>
      <w:r>
        <w:t>498*T(v30</w:t>
      </w:r>
      <w:r w:rsidR="00644CD5">
        <w:t>.</w:t>
      </w:r>
      <w:r>
        <w:t>u2) + 0</w:t>
      </w:r>
      <w:r w:rsidR="00644CD5">
        <w:t>.</w:t>
      </w:r>
      <w:r>
        <w:t>608*T(v9</w:t>
      </w:r>
      <w:r w:rsidR="00644CD5">
        <w:t>.</w:t>
      </w:r>
      <w:r>
        <w:t>u13) -0</w:t>
      </w:r>
      <w:r w:rsidR="00644CD5">
        <w:t>.</w:t>
      </w:r>
      <w:r>
        <w:t>637*T(v24</w:t>
      </w:r>
      <w:r w:rsidR="00644CD5">
        <w:t>.</w:t>
      </w:r>
      <w:r>
        <w:t>u8) -0</w:t>
      </w:r>
      <w:r w:rsidR="00644CD5">
        <w:t>.</w:t>
      </w:r>
      <w:r>
        <w:t>57*T(v3</w:t>
      </w:r>
      <w:r w:rsidR="00644CD5">
        <w:t>.</w:t>
      </w:r>
      <w:r>
        <w:t>u32) + 0</w:t>
      </w:r>
      <w:r w:rsidR="00644CD5">
        <w:t>.</w:t>
      </w:r>
      <w:r>
        <w:t>499*T(v22</w:t>
      </w:r>
      <w:r w:rsidR="00644CD5">
        <w:t>.</w:t>
      </w:r>
      <w:r>
        <w:t>u19) -0</w:t>
      </w:r>
      <w:r w:rsidR="00644CD5">
        <w:t>.</w:t>
      </w:r>
      <w:r>
        <w:t>0806*T(v9</w:t>
      </w:r>
      <w:r w:rsidR="00644CD5">
        <w:t>.</w:t>
      </w:r>
      <w:r>
        <w:t>u33) -0</w:t>
      </w:r>
      <w:r w:rsidR="00644CD5">
        <w:t>.</w:t>
      </w:r>
      <w:r>
        <w:t>319*T(v11</w:t>
      </w:r>
      <w:r w:rsidR="00644CD5">
        <w:t>.</w:t>
      </w:r>
      <w:r>
        <w:t>u6) -0</w:t>
      </w:r>
      <w:r w:rsidR="00644CD5">
        <w:t>.</w:t>
      </w:r>
      <w:r>
        <w:t>382*T(v4</w:t>
      </w:r>
      <w:r w:rsidR="00644CD5">
        <w:t>.</w:t>
      </w:r>
      <w:r>
        <w:t>u13) + 0</w:t>
      </w:r>
      <w:r w:rsidR="00644CD5">
        <w:t>.</w:t>
      </w:r>
      <w:r>
        <w:t>603*T(v7</w:t>
      </w:r>
      <w:r w:rsidR="00644CD5">
        <w:t>.</w:t>
      </w:r>
      <w:r>
        <w:t>u32) -0</w:t>
      </w:r>
      <w:r w:rsidR="00644CD5">
        <w:t>.</w:t>
      </w:r>
      <w:r>
        <w:t>331*T(v27</w:t>
      </w:r>
      <w:r w:rsidR="00644CD5">
        <w:t>.</w:t>
      </w:r>
      <w:r>
        <w:t>u15) + 0</w:t>
      </w:r>
      <w:r w:rsidR="00644CD5">
        <w:t>.</w:t>
      </w:r>
      <w:r>
        <w:t>77*T(v9) + 0</w:t>
      </w:r>
      <w:r w:rsidR="00644CD5">
        <w:t>.</w:t>
      </w:r>
      <w:r>
        <w:t>459*T(v25</w:t>
      </w:r>
      <w:r w:rsidR="00644CD5">
        <w:t>.</w:t>
      </w:r>
      <w:r>
        <w:t>u5) -</w:t>
      </w:r>
      <w:r>
        <w:lastRenderedPageBreak/>
        <w:t>0</w:t>
      </w:r>
      <w:r w:rsidR="00644CD5">
        <w:t>.</w:t>
      </w:r>
      <w:r>
        <w:t>872*T(v14</w:t>
      </w:r>
      <w:r w:rsidR="00644CD5">
        <w:t>.</w:t>
      </w:r>
      <w:r>
        <w:t>u26) -0</w:t>
      </w:r>
      <w:r w:rsidR="00644CD5">
        <w:t>.</w:t>
      </w:r>
      <w:r>
        <w:t>402*T(v29) -0</w:t>
      </w:r>
      <w:r w:rsidR="00644CD5">
        <w:t>.</w:t>
      </w:r>
      <w:r>
        <w:t>423*T(v6</w:t>
      </w:r>
      <w:r w:rsidR="00644CD5">
        <w:t>.</w:t>
      </w:r>
      <w:r>
        <w:t>u7) -0</w:t>
      </w:r>
      <w:r w:rsidR="00644CD5">
        <w:t>.</w:t>
      </w:r>
      <w:r>
        <w:t>507*T(v29</w:t>
      </w:r>
      <w:r w:rsidR="00644CD5">
        <w:t>.</w:t>
      </w:r>
      <w:r>
        <w:t>u6) + 0</w:t>
      </w:r>
      <w:r w:rsidR="00644CD5">
        <w:t>.</w:t>
      </w:r>
      <w:r>
        <w:t>348*T(v21</w:t>
      </w:r>
      <w:r w:rsidR="00644CD5">
        <w:t>.</w:t>
      </w:r>
      <w:r>
        <w:t>u13) -0</w:t>
      </w:r>
      <w:r w:rsidR="00644CD5">
        <w:t>.</w:t>
      </w:r>
      <w:r>
        <w:t>635*T(v30</w:t>
      </w:r>
      <w:r w:rsidR="00644CD5">
        <w:t>.</w:t>
      </w:r>
      <w:r>
        <w:t>u6) + 0</w:t>
      </w:r>
      <w:r w:rsidR="00644CD5">
        <w:t>.</w:t>
      </w:r>
      <w:r>
        <w:t>996*T(v10</w:t>
      </w:r>
      <w:r w:rsidR="00644CD5">
        <w:t>.</w:t>
      </w:r>
      <w:r>
        <w:t>u26) + 0</w:t>
      </w:r>
      <w:r w:rsidR="00644CD5">
        <w:t>.</w:t>
      </w:r>
      <w:r>
        <w:t>207*T(v28</w:t>
      </w:r>
      <w:r w:rsidR="00644CD5">
        <w:t>.</w:t>
      </w:r>
      <w:r>
        <w:t>u7) -1</w:t>
      </w:r>
      <w:r w:rsidR="00644CD5">
        <w:t>.</w:t>
      </w:r>
      <w:r>
        <w:t>06*T(v7</w:t>
      </w:r>
      <w:r w:rsidR="00644CD5">
        <w:t>.</w:t>
      </w:r>
      <w:r>
        <w:t>u10) + 0</w:t>
      </w:r>
      <w:r w:rsidR="00644CD5">
        <w:t>.</w:t>
      </w:r>
      <w:r>
        <w:t>647*T(v1</w:t>
      </w:r>
      <w:r w:rsidR="00644CD5">
        <w:t>.</w:t>
      </w:r>
      <w:r>
        <w:t>u33) -0</w:t>
      </w:r>
      <w:r w:rsidR="00644CD5">
        <w:t>.</w:t>
      </w:r>
      <w:r>
        <w:t>245*T(v20</w:t>
      </w:r>
      <w:r w:rsidR="00644CD5">
        <w:t>.</w:t>
      </w:r>
      <w:r>
        <w:t>u21) -0</w:t>
      </w:r>
      <w:r w:rsidR="00644CD5">
        <w:t>.</w:t>
      </w:r>
      <w:r>
        <w:t>744*T(v25</w:t>
      </w:r>
      <w:r w:rsidR="00644CD5">
        <w:t>.</w:t>
      </w:r>
      <w:r>
        <w:t>u4) -0</w:t>
      </w:r>
      <w:r w:rsidR="00644CD5">
        <w:t>.</w:t>
      </w:r>
      <w:r>
        <w:t>742*T(v14</w:t>
      </w:r>
      <w:r w:rsidR="00644CD5">
        <w:t>.</w:t>
      </w:r>
      <w:r>
        <w:t>u28) -0</w:t>
      </w:r>
      <w:r w:rsidR="00644CD5">
        <w:t>.</w:t>
      </w:r>
      <w:r>
        <w:t>534*T(v7</w:t>
      </w:r>
      <w:r w:rsidR="00644CD5">
        <w:t>.</w:t>
      </w:r>
      <w:r>
        <w:t>u8) + 0</w:t>
      </w:r>
      <w:r w:rsidR="00644CD5">
        <w:t>.</w:t>
      </w:r>
      <w:r>
        <w:t>444*T(v13</w:t>
      </w:r>
      <w:r w:rsidR="00644CD5">
        <w:t>.</w:t>
      </w:r>
      <w:r>
        <w:t>u26) + 0</w:t>
      </w:r>
      <w:r w:rsidR="00644CD5">
        <w:t>.</w:t>
      </w:r>
      <w:r>
        <w:t>26*T(v32</w:t>
      </w:r>
      <w:r w:rsidR="00644CD5">
        <w:t>.</w:t>
      </w:r>
      <w:r>
        <w:t>u8) + 0</w:t>
      </w:r>
      <w:r w:rsidR="00644CD5">
        <w:t>.</w:t>
      </w:r>
      <w:r>
        <w:t>363*T(v16</w:t>
      </w:r>
      <w:r w:rsidR="00644CD5">
        <w:t>.</w:t>
      </w:r>
      <w:r>
        <w:t>u16) + 0</w:t>
      </w:r>
      <w:r w:rsidR="00644CD5">
        <w:t>.</w:t>
      </w:r>
      <w:r>
        <w:t>631*T(v3</w:t>
      </w:r>
      <w:r w:rsidR="00644CD5">
        <w:t>.</w:t>
      </w:r>
      <w:r>
        <w:t>u21) -0</w:t>
      </w:r>
      <w:r w:rsidR="00644CD5">
        <w:t>.</w:t>
      </w:r>
      <w:r>
        <w:t>351*T(v33</w:t>
      </w:r>
      <w:r w:rsidR="00644CD5">
        <w:t>.</w:t>
      </w:r>
      <w:r>
        <w:t>u5) + 0</w:t>
      </w:r>
      <w:r w:rsidR="00644CD5">
        <w:t>.</w:t>
      </w:r>
      <w:r>
        <w:t>44*T(v23) + 0</w:t>
      </w:r>
      <w:r w:rsidR="00644CD5">
        <w:t>.</w:t>
      </w:r>
      <w:r>
        <w:t>278*T(v9</w:t>
      </w:r>
      <w:r w:rsidR="00644CD5">
        <w:t>.</w:t>
      </w:r>
      <w:r>
        <w:t>u9) -0</w:t>
      </w:r>
      <w:r w:rsidR="00644CD5">
        <w:t>.</w:t>
      </w:r>
      <w:r>
        <w:t>442*T(v21</w:t>
      </w:r>
      <w:r w:rsidR="00644CD5">
        <w:t>.</w:t>
      </w:r>
      <w:r>
        <w:t>u12) + 0</w:t>
      </w:r>
      <w:r w:rsidR="00644CD5">
        <w:t>.</w:t>
      </w:r>
      <w:r>
        <w:t>274*T(v19</w:t>
      </w:r>
      <w:r w:rsidR="00644CD5">
        <w:t>.</w:t>
      </w:r>
      <w:r>
        <w:t>u10) -0</w:t>
      </w:r>
      <w:r w:rsidR="00644CD5">
        <w:t>.</w:t>
      </w:r>
      <w:r>
        <w:t>575*T(v9</w:t>
      </w:r>
      <w:r w:rsidR="00644CD5">
        <w:t>.</w:t>
      </w:r>
      <w:r>
        <w:t>u3) -0</w:t>
      </w:r>
      <w:r w:rsidR="00644CD5">
        <w:t>.</w:t>
      </w:r>
      <w:r>
        <w:t>497*T(v4</w:t>
      </w:r>
      <w:r w:rsidR="00644CD5">
        <w:t>.</w:t>
      </w:r>
      <w:r>
        <w:t>u20) + 0</w:t>
      </w:r>
      <w:r w:rsidR="00644CD5">
        <w:t>.</w:t>
      </w:r>
      <w:r>
        <w:t>456*T(v5</w:t>
      </w:r>
      <w:r w:rsidR="00644CD5">
        <w:t>.</w:t>
      </w:r>
      <w:r>
        <w:t>u20) + 0</w:t>
      </w:r>
      <w:r w:rsidR="00644CD5">
        <w:t>.</w:t>
      </w:r>
      <w:r>
        <w:t>156*T(v1</w:t>
      </w:r>
      <w:r w:rsidR="00644CD5">
        <w:t>.</w:t>
      </w:r>
      <w:r>
        <w:t>u35) + 0</w:t>
      </w:r>
      <w:r w:rsidR="00644CD5">
        <w:t>.</w:t>
      </w:r>
      <w:r>
        <w:t>394*T(v1</w:t>
      </w:r>
      <w:r w:rsidR="00644CD5">
        <w:t>.</w:t>
      </w:r>
      <w:r>
        <w:t>u26) -0</w:t>
      </w:r>
      <w:r w:rsidR="00644CD5">
        <w:t>.</w:t>
      </w:r>
      <w:r>
        <w:t>285*T(v10</w:t>
      </w:r>
      <w:r w:rsidR="00644CD5">
        <w:t>.</w:t>
      </w:r>
      <w:r>
        <w:t>u18) -0</w:t>
      </w:r>
      <w:r w:rsidR="00644CD5">
        <w:t>.</w:t>
      </w:r>
      <w:r>
        <w:t>398*T(v6</w:t>
      </w:r>
      <w:r w:rsidR="00644CD5">
        <w:t>.</w:t>
      </w:r>
      <w:r>
        <w:t>u14) + 0</w:t>
      </w:r>
      <w:r w:rsidR="00644CD5">
        <w:t>.</w:t>
      </w:r>
      <w:r>
        <w:t>275*T(u24) -0</w:t>
      </w:r>
      <w:r w:rsidR="00644CD5">
        <w:t>.</w:t>
      </w:r>
      <w:r>
        <w:t>216*T(v14</w:t>
      </w:r>
      <w:r w:rsidR="00644CD5">
        <w:t>.</w:t>
      </w:r>
      <w:r>
        <w:t>u27) + 0</w:t>
      </w:r>
      <w:r w:rsidR="00644CD5">
        <w:t>.</w:t>
      </w:r>
      <w:r>
        <w:t>601*T(v3</w:t>
      </w:r>
      <w:r w:rsidR="00644CD5">
        <w:t>.</w:t>
      </w:r>
      <w:r>
        <w:t>u24) -0</w:t>
      </w:r>
      <w:r w:rsidR="00644CD5">
        <w:t>.</w:t>
      </w:r>
      <w:r>
        <w:t>545*T(v25</w:t>
      </w:r>
      <w:r w:rsidR="00644CD5">
        <w:t>.</w:t>
      </w:r>
      <w:r>
        <w:t>u3) + 0</w:t>
      </w:r>
      <w:r w:rsidR="00644CD5">
        <w:t>.</w:t>
      </w:r>
      <w:r>
        <w:t>447*T(v8) -0</w:t>
      </w:r>
      <w:r w:rsidR="00644CD5">
        <w:t>.</w:t>
      </w:r>
      <w:r>
        <w:t>196*T(v32</w:t>
      </w:r>
      <w:r w:rsidR="00644CD5">
        <w:t>.</w:t>
      </w:r>
      <w:r>
        <w:t>u11) + 0</w:t>
      </w:r>
      <w:r w:rsidR="00644CD5">
        <w:t>.</w:t>
      </w:r>
      <w:r>
        <w:t>563*T(v11</w:t>
      </w:r>
      <w:r w:rsidR="00644CD5">
        <w:t>.</w:t>
      </w:r>
      <w:r>
        <w:t>u7) -0</w:t>
      </w:r>
      <w:r w:rsidR="00644CD5">
        <w:t>.</w:t>
      </w:r>
      <w:r>
        <w:t>621*T(v29</w:t>
      </w:r>
      <w:r w:rsidR="00644CD5">
        <w:t>.</w:t>
      </w:r>
      <w:r>
        <w:t>u7) -0</w:t>
      </w:r>
      <w:r w:rsidR="00644CD5">
        <w:t>.</w:t>
      </w:r>
      <w:r>
        <w:t>515*T(v8</w:t>
      </w:r>
      <w:r w:rsidR="00644CD5">
        <w:t>.</w:t>
      </w:r>
      <w:r>
        <w:t>u15) + 0</w:t>
      </w:r>
      <w:r w:rsidR="00644CD5">
        <w:t>.</w:t>
      </w:r>
      <w:r>
        <w:t>32*T(v18</w:t>
      </w:r>
      <w:r w:rsidR="00644CD5">
        <w:t>.</w:t>
      </w:r>
      <w:r>
        <w:t>u19) -0</w:t>
      </w:r>
      <w:r w:rsidR="00644CD5">
        <w:t>.</w:t>
      </w:r>
      <w:r>
        <w:t>531*T(v11</w:t>
      </w:r>
      <w:r w:rsidR="00644CD5">
        <w:t>.</w:t>
      </w:r>
      <w:r>
        <w:t>u29) -0</w:t>
      </w:r>
      <w:r w:rsidR="00644CD5">
        <w:t>.</w:t>
      </w:r>
      <w:r>
        <w:t>51*T(v33</w:t>
      </w:r>
      <w:r w:rsidR="00644CD5">
        <w:t>.</w:t>
      </w:r>
      <w:r>
        <w:t>u2) -0</w:t>
      </w:r>
      <w:r w:rsidR="00644CD5">
        <w:t>.</w:t>
      </w:r>
      <w:r>
        <w:t>421*T(v5</w:t>
      </w:r>
      <w:r w:rsidR="00644CD5">
        <w:t>.</w:t>
      </w:r>
      <w:r>
        <w:t>u35) + 0</w:t>
      </w:r>
      <w:r w:rsidR="00644CD5">
        <w:t>.</w:t>
      </w:r>
      <w:r>
        <w:t>26*T(v16</w:t>
      </w:r>
      <w:r w:rsidR="00644CD5">
        <w:t>.</w:t>
      </w:r>
      <w:r>
        <w:t>u14) + 0</w:t>
      </w:r>
      <w:r w:rsidR="00644CD5">
        <w:t>.</w:t>
      </w:r>
      <w:r>
        <w:t>63*T(v21</w:t>
      </w:r>
      <w:r w:rsidR="00644CD5">
        <w:t>.</w:t>
      </w:r>
      <w:r>
        <w:t>u14) -0</w:t>
      </w:r>
      <w:r w:rsidR="00644CD5">
        <w:t>.</w:t>
      </w:r>
      <w:r>
        <w:t>367*T(v23</w:t>
      </w:r>
      <w:r w:rsidR="00644CD5">
        <w:t>.</w:t>
      </w:r>
      <w:r>
        <w:t>u11) -0</w:t>
      </w:r>
      <w:r w:rsidR="00644CD5">
        <w:t>.</w:t>
      </w:r>
      <w:r>
        <w:t>536*T(v17</w:t>
      </w:r>
      <w:r w:rsidR="00644CD5">
        <w:t>.</w:t>
      </w:r>
      <w:r>
        <w:t>u7) -0</w:t>
      </w:r>
      <w:r w:rsidR="00644CD5">
        <w:t>.</w:t>
      </w:r>
      <w:r>
        <w:t>549*T(v7</w:t>
      </w:r>
      <w:r w:rsidR="00644CD5">
        <w:t>.</w:t>
      </w:r>
      <w:r>
        <w:t>u31) + 0</w:t>
      </w:r>
      <w:r w:rsidR="00644CD5">
        <w:t>.</w:t>
      </w:r>
      <w:r>
        <w:t>397*T(v2</w:t>
      </w:r>
      <w:r w:rsidR="00644CD5">
        <w:t>.</w:t>
      </w:r>
      <w:r>
        <w:t>u25) -0</w:t>
      </w:r>
      <w:r w:rsidR="00644CD5">
        <w:t>.</w:t>
      </w:r>
      <w:r>
        <w:t>46*T(v28</w:t>
      </w:r>
      <w:r w:rsidR="00644CD5">
        <w:t>.</w:t>
      </w:r>
      <w:r>
        <w:t>u14) -0</w:t>
      </w:r>
      <w:r w:rsidR="00644CD5">
        <w:t>.</w:t>
      </w:r>
      <w:r>
        <w:t>568*T(v19</w:t>
      </w:r>
      <w:r w:rsidR="00644CD5">
        <w:t>.</w:t>
      </w:r>
      <w:r>
        <w:t>u15) + 0</w:t>
      </w:r>
      <w:r w:rsidR="00644CD5">
        <w:t>.</w:t>
      </w:r>
      <w:r>
        <w:t>343*T(v30</w:t>
      </w:r>
      <w:r w:rsidR="00644CD5">
        <w:t>.</w:t>
      </w:r>
      <w:r>
        <w:t>u1) + 0</w:t>
      </w:r>
      <w:r w:rsidR="00644CD5">
        <w:t>.</w:t>
      </w:r>
      <w:r>
        <w:t>325*T(v6</w:t>
      </w:r>
      <w:r w:rsidR="00644CD5">
        <w:t>.</w:t>
      </w:r>
      <w:r>
        <w:t>u16) + 0</w:t>
      </w:r>
      <w:r w:rsidR="00644CD5">
        <w:t>.</w:t>
      </w:r>
      <w:r>
        <w:t>501*T(v6</w:t>
      </w:r>
      <w:r w:rsidR="00644CD5">
        <w:t>.</w:t>
      </w:r>
      <w:r>
        <w:t>u30) + 0</w:t>
      </w:r>
      <w:r w:rsidR="00644CD5">
        <w:t>.</w:t>
      </w:r>
      <w:r>
        <w:t>418*T(v11</w:t>
      </w:r>
      <w:r w:rsidR="00644CD5">
        <w:t>.</w:t>
      </w:r>
      <w:r>
        <w:t>u27) + 0</w:t>
      </w:r>
      <w:r w:rsidR="00644CD5">
        <w:t>.</w:t>
      </w:r>
      <w:r>
        <w:t>388*T(v16</w:t>
      </w:r>
      <w:r w:rsidR="00644CD5">
        <w:t>.</w:t>
      </w:r>
      <w:r>
        <w:t>u22) -0</w:t>
      </w:r>
      <w:r w:rsidR="00644CD5">
        <w:t>.</w:t>
      </w:r>
      <w:r>
        <w:t>399*T(v9</w:t>
      </w:r>
      <w:r w:rsidR="00644CD5">
        <w:t>.</w:t>
      </w:r>
      <w:r>
        <w:t>u24) -0</w:t>
      </w:r>
      <w:r w:rsidR="00644CD5">
        <w:t>.</w:t>
      </w:r>
      <w:r>
        <w:t>299*T(v15</w:t>
      </w:r>
      <w:r w:rsidR="00644CD5">
        <w:t>.</w:t>
      </w:r>
      <w:r>
        <w:t>u16) + 0</w:t>
      </w:r>
      <w:r w:rsidR="00644CD5">
        <w:t>.</w:t>
      </w:r>
      <w:r>
        <w:t>332*T(u31) + 0</w:t>
      </w:r>
      <w:r w:rsidR="00644CD5">
        <w:t>.</w:t>
      </w:r>
      <w:r>
        <w:t>819*T(v4</w:t>
      </w:r>
      <w:r w:rsidR="00644CD5">
        <w:t>.</w:t>
      </w:r>
      <w:r>
        <w:t>u1) -0</w:t>
      </w:r>
      <w:r w:rsidR="00644CD5">
        <w:t>.</w:t>
      </w:r>
      <w:r>
        <w:t>451*T(v14</w:t>
      </w:r>
      <w:r w:rsidR="00644CD5">
        <w:t>.</w:t>
      </w:r>
      <w:r>
        <w:t>u1) -0</w:t>
      </w:r>
      <w:r w:rsidR="00644CD5">
        <w:t>.</w:t>
      </w:r>
      <w:r>
        <w:t>4*T(v12</w:t>
      </w:r>
      <w:r w:rsidR="00644CD5">
        <w:t>.</w:t>
      </w:r>
      <w:r>
        <w:t>u21) + 0</w:t>
      </w:r>
      <w:r w:rsidR="00644CD5">
        <w:t>.</w:t>
      </w:r>
      <w:r>
        <w:t>267*T(u17) -0</w:t>
      </w:r>
      <w:r w:rsidR="00644CD5">
        <w:t>.</w:t>
      </w:r>
      <w:r>
        <w:t>27*T(v5</w:t>
      </w:r>
      <w:r w:rsidR="00644CD5">
        <w:t>.</w:t>
      </w:r>
      <w:r>
        <w:t>u16) + 0</w:t>
      </w:r>
      <w:r w:rsidR="00644CD5">
        <w:t>.</w:t>
      </w:r>
      <w:r>
        <w:t>445*T(v6</w:t>
      </w:r>
      <w:r w:rsidR="00644CD5">
        <w:t>.</w:t>
      </w:r>
      <w:r>
        <w:t>u11) + 0</w:t>
      </w:r>
      <w:r w:rsidR="00644CD5">
        <w:t>.</w:t>
      </w:r>
      <w:r>
        <w:t>233*T(v30</w:t>
      </w:r>
      <w:r w:rsidR="00644CD5">
        <w:t>.</w:t>
      </w:r>
      <w:r>
        <w:t>u4) + 0</w:t>
      </w:r>
      <w:r w:rsidR="00644CD5">
        <w:t>.</w:t>
      </w:r>
      <w:r>
        <w:t>401*T(v27</w:t>
      </w:r>
      <w:r w:rsidR="00644CD5">
        <w:t>.</w:t>
      </w:r>
      <w:r>
        <w:t>u14) -0</w:t>
      </w:r>
      <w:r w:rsidR="00644CD5">
        <w:t>.</w:t>
      </w:r>
      <w:r>
        <w:t>348*T(v2</w:t>
      </w:r>
      <w:r w:rsidR="00644CD5">
        <w:t>.</w:t>
      </w:r>
      <w:r>
        <w:t>u14) + 0</w:t>
      </w:r>
      <w:r w:rsidR="00644CD5">
        <w:t>.</w:t>
      </w:r>
      <w:r>
        <w:t>289*T(v12</w:t>
      </w:r>
      <w:r w:rsidR="00644CD5">
        <w:t>.</w:t>
      </w:r>
      <w:r>
        <w:t>u15) + 0</w:t>
      </w:r>
      <w:r w:rsidR="00644CD5">
        <w:t>.</w:t>
      </w:r>
      <w:r>
        <w:t>38*T(v22</w:t>
      </w:r>
      <w:r w:rsidR="00644CD5">
        <w:t>.</w:t>
      </w:r>
      <w:r>
        <w:t>u4) -0</w:t>
      </w:r>
      <w:r w:rsidR="00644CD5">
        <w:t>.</w:t>
      </w:r>
      <w:r>
        <w:t>256*T(v5</w:t>
      </w:r>
      <w:r w:rsidR="00644CD5">
        <w:t>.</w:t>
      </w:r>
      <w:r>
        <w:t>u8) -0</w:t>
      </w:r>
      <w:r w:rsidR="00644CD5">
        <w:t>.</w:t>
      </w:r>
      <w:r>
        <w:t>327*T(v22</w:t>
      </w:r>
      <w:r w:rsidR="00644CD5">
        <w:t>.</w:t>
      </w:r>
      <w:r>
        <w:t>u18) + 0</w:t>
      </w:r>
      <w:r w:rsidR="00644CD5">
        <w:t>.</w:t>
      </w:r>
      <w:r>
        <w:t>235*T(u19) -0</w:t>
      </w:r>
      <w:r w:rsidR="00644CD5">
        <w:t>.</w:t>
      </w:r>
      <w:r>
        <w:t>39*T(v12</w:t>
      </w:r>
      <w:r w:rsidR="00644CD5">
        <w:t>.</w:t>
      </w:r>
      <w:r>
        <w:t>u16) + 0</w:t>
      </w:r>
      <w:r w:rsidR="00644CD5">
        <w:t>.</w:t>
      </w:r>
      <w:r>
        <w:t>253*T(v18</w:t>
      </w:r>
      <w:r w:rsidR="00644CD5">
        <w:t>.</w:t>
      </w:r>
      <w:r>
        <w:t>u11) + 0</w:t>
      </w:r>
      <w:r w:rsidR="00644CD5">
        <w:t>.</w:t>
      </w:r>
      <w:r>
        <w:t>432*T(v17) + 0</w:t>
      </w:r>
      <w:r w:rsidR="00644CD5">
        <w:t>.</w:t>
      </w:r>
      <w:r>
        <w:t>388*T(v30</w:t>
      </w:r>
      <w:r w:rsidR="00644CD5">
        <w:t>.</w:t>
      </w:r>
      <w:r>
        <w:t>u5) -0</w:t>
      </w:r>
      <w:r w:rsidR="00644CD5">
        <w:t>.</w:t>
      </w:r>
      <w:r>
        <w:t>313*T(v22</w:t>
      </w:r>
      <w:r w:rsidR="00644CD5">
        <w:t>.</w:t>
      </w:r>
      <w:r>
        <w:t>u20) -0</w:t>
      </w:r>
      <w:r w:rsidR="00644CD5">
        <w:t>.</w:t>
      </w:r>
      <w:r>
        <w:t>367*T(v27</w:t>
      </w:r>
      <w:r w:rsidR="00644CD5">
        <w:t>.</w:t>
      </w:r>
      <w:r>
        <w:t>u7) -0</w:t>
      </w:r>
      <w:r w:rsidR="00644CD5">
        <w:t>.</w:t>
      </w:r>
      <w:r>
        <w:t>298*T(v9</w:t>
      </w:r>
      <w:r w:rsidR="00644CD5">
        <w:t>.</w:t>
      </w:r>
      <w:r>
        <w:t>u26) -0</w:t>
      </w:r>
      <w:r w:rsidR="00644CD5">
        <w:t>.</w:t>
      </w:r>
      <w:r>
        <w:t>381*T(v4</w:t>
      </w:r>
      <w:r w:rsidR="00644CD5">
        <w:t>.</w:t>
      </w:r>
      <w:r>
        <w:t>u37) + 0</w:t>
      </w:r>
      <w:r w:rsidR="00644CD5">
        <w:t>.</w:t>
      </w:r>
      <w:r>
        <w:t>454*T(v18</w:t>
      </w:r>
      <w:r w:rsidR="00644CD5">
        <w:t>.</w:t>
      </w:r>
      <w:r>
        <w:t>u6) + 0</w:t>
      </w:r>
      <w:r w:rsidR="00644CD5">
        <w:t>.</w:t>
      </w:r>
      <w:r>
        <w:t>303*T(v8</w:t>
      </w:r>
      <w:r w:rsidR="00644CD5">
        <w:t>.</w:t>
      </w:r>
      <w:r>
        <w:t>u12) + 0</w:t>
      </w:r>
      <w:r w:rsidR="00644CD5">
        <w:t>.</w:t>
      </w:r>
      <w:r>
        <w:t>255*T(v35</w:t>
      </w:r>
      <w:r w:rsidR="00644CD5">
        <w:t>.</w:t>
      </w:r>
      <w:r>
        <w:t>u8) + 0</w:t>
      </w:r>
      <w:r w:rsidR="00644CD5">
        <w:t>.</w:t>
      </w:r>
      <w:r>
        <w:t>356*T(v20</w:t>
      </w:r>
      <w:r w:rsidR="00644CD5">
        <w:t>.</w:t>
      </w:r>
      <w:r>
        <w:t>u17) + 0</w:t>
      </w:r>
      <w:r w:rsidR="00644CD5">
        <w:t>.</w:t>
      </w:r>
      <w:r>
        <w:t>359*T(v32</w:t>
      </w:r>
      <w:r w:rsidR="00644CD5">
        <w:t>.</w:t>
      </w:r>
      <w:r>
        <w:t>u5) + 0</w:t>
      </w:r>
      <w:r w:rsidR="00644CD5">
        <w:t>.</w:t>
      </w:r>
      <w:r>
        <w:t>278*T(v6</w:t>
      </w:r>
      <w:r w:rsidR="00644CD5">
        <w:t>.</w:t>
      </w:r>
      <w:r>
        <w:t>u33) -0</w:t>
      </w:r>
      <w:r w:rsidR="00644CD5">
        <w:t>.</w:t>
      </w:r>
      <w:r>
        <w:t>301*T(v7</w:t>
      </w:r>
      <w:r w:rsidR="00644CD5">
        <w:t>.</w:t>
      </w:r>
      <w:r>
        <w:t>u26) + 0</w:t>
      </w:r>
      <w:r w:rsidR="00644CD5">
        <w:t>.</w:t>
      </w:r>
      <w:r>
        <w:t>433*T(v13</w:t>
      </w:r>
      <w:r w:rsidR="00644CD5">
        <w:t>.</w:t>
      </w:r>
      <w:r>
        <w:t>u1) + 0</w:t>
      </w:r>
      <w:r w:rsidR="00644CD5">
        <w:t>.</w:t>
      </w:r>
      <w:r>
        <w:t>57*T(v9</w:t>
      </w:r>
      <w:r w:rsidR="00644CD5">
        <w:t>.</w:t>
      </w:r>
      <w:r>
        <w:t>u2) -0</w:t>
      </w:r>
      <w:r w:rsidR="00644CD5">
        <w:t>.</w:t>
      </w:r>
      <w:r>
        <w:t>421*T(v1</w:t>
      </w:r>
      <w:r w:rsidR="00644CD5">
        <w:t>.</w:t>
      </w:r>
      <w:r>
        <w:t>u37) -0</w:t>
      </w:r>
      <w:r w:rsidR="00644CD5">
        <w:t>.</w:t>
      </w:r>
      <w:r>
        <w:t>623*T(v4</w:t>
      </w:r>
      <w:r w:rsidR="00644CD5">
        <w:t>.</w:t>
      </w:r>
      <w:r>
        <w:t>u2) -0</w:t>
      </w:r>
      <w:r w:rsidR="00644CD5">
        <w:t>.</w:t>
      </w:r>
      <w:r>
        <w:t>964*T(v3</w:t>
      </w:r>
      <w:r w:rsidR="00644CD5">
        <w:t>.</w:t>
      </w:r>
      <w:r>
        <w:t>u1) + 0</w:t>
      </w:r>
      <w:r w:rsidR="00644CD5">
        <w:t>.</w:t>
      </w:r>
      <w:r>
        <w:t>571*T(v7</w:t>
      </w:r>
      <w:r w:rsidR="00644CD5">
        <w:t>.</w:t>
      </w:r>
      <w:r>
        <w:t>u1) + 0</w:t>
      </w:r>
      <w:r w:rsidR="00644CD5">
        <w:t>.</w:t>
      </w:r>
      <w:r>
        <w:t>337*T(v38</w:t>
      </w:r>
      <w:r w:rsidR="00644CD5">
        <w:t>.</w:t>
      </w:r>
      <w:r>
        <w:t>u1) + 0</w:t>
      </w:r>
      <w:r w:rsidR="00644CD5">
        <w:t>.</w:t>
      </w:r>
      <w:r>
        <w:t>211*T(v38) + 0</w:t>
      </w:r>
      <w:r w:rsidR="00644CD5">
        <w:t>.</w:t>
      </w:r>
      <w:r>
        <w:t>287*T(v24</w:t>
      </w:r>
      <w:r w:rsidR="00644CD5">
        <w:t>.</w:t>
      </w:r>
      <w:r>
        <w:t>u3) + 0</w:t>
      </w:r>
      <w:r w:rsidR="00644CD5">
        <w:t>.</w:t>
      </w:r>
      <w:r>
        <w:t>356*T(v4</w:t>
      </w:r>
      <w:r w:rsidR="00644CD5">
        <w:t>.</w:t>
      </w:r>
      <w:r>
        <w:t>u32) + 0</w:t>
      </w:r>
      <w:r w:rsidR="00644CD5">
        <w:t>.</w:t>
      </w:r>
      <w:r>
        <w:t>35*T(v17</w:t>
      </w:r>
      <w:r w:rsidR="00644CD5">
        <w:t>.</w:t>
      </w:r>
      <w:r>
        <w:t>u6) + 0</w:t>
      </w:r>
      <w:r w:rsidR="00644CD5">
        <w:t>.</w:t>
      </w:r>
      <w:r>
        <w:t>402*T(v18</w:t>
      </w:r>
      <w:r w:rsidR="00644CD5">
        <w:t>.</w:t>
      </w:r>
      <w:r>
        <w:t>u9) -0</w:t>
      </w:r>
      <w:r w:rsidR="00644CD5">
        <w:t>.</w:t>
      </w:r>
      <w:r>
        <w:t>266*T(v30) -0</w:t>
      </w:r>
      <w:r w:rsidR="00644CD5">
        <w:t>.</w:t>
      </w:r>
      <w:r>
        <w:t>31*T(v27</w:t>
      </w:r>
      <w:r w:rsidR="00644CD5">
        <w:t>.</w:t>
      </w:r>
      <w:r>
        <w:t>u3) -0</w:t>
      </w:r>
      <w:r w:rsidR="00644CD5">
        <w:t>.</w:t>
      </w:r>
      <w:r>
        <w:t>548*T(v17</w:t>
      </w:r>
      <w:r w:rsidR="00644CD5">
        <w:t>.</w:t>
      </w:r>
      <w:r>
        <w:t>u3) + 0</w:t>
      </w:r>
      <w:r w:rsidR="00644CD5">
        <w:t>.</w:t>
      </w:r>
      <w:r>
        <w:t>337*T(v5</w:t>
      </w:r>
      <w:r w:rsidR="00644CD5">
        <w:t>.</w:t>
      </w:r>
      <w:r>
        <w:t>u37) -0</w:t>
      </w:r>
      <w:r w:rsidR="00644CD5">
        <w:t>.</w:t>
      </w:r>
      <w:r>
        <w:t>000707*Lipophilicity^3 + 0</w:t>
      </w:r>
      <w:r w:rsidR="00644CD5">
        <w:t>.</w:t>
      </w:r>
      <w:r>
        <w:t>354*T(v17</w:t>
      </w:r>
      <w:r w:rsidR="00644CD5">
        <w:t>.</w:t>
      </w:r>
      <w:r>
        <w:t>u10) -0</w:t>
      </w:r>
      <w:r w:rsidR="00644CD5">
        <w:t>.</w:t>
      </w:r>
      <w:r>
        <w:t>392*T(v9</w:t>
      </w:r>
      <w:r w:rsidR="00644CD5">
        <w:t>.</w:t>
      </w:r>
      <w:r>
        <w:t>u10) + 0</w:t>
      </w:r>
      <w:r w:rsidR="00644CD5">
        <w:t>.</w:t>
      </w:r>
      <w:r>
        <w:t>293*T(v9</w:t>
      </w:r>
      <w:r w:rsidR="00644CD5">
        <w:t>.</w:t>
      </w:r>
      <w:r>
        <w:t>u28) + 0</w:t>
      </w:r>
      <w:r w:rsidR="00644CD5">
        <w:t>.</w:t>
      </w:r>
      <w:r>
        <w:t>39*T(v15</w:t>
      </w:r>
      <w:r w:rsidR="00644CD5">
        <w:t>.</w:t>
      </w:r>
      <w:r>
        <w:t>u15) + 0</w:t>
      </w:r>
      <w:r w:rsidR="00644CD5">
        <w:t>.</w:t>
      </w:r>
      <w:r>
        <w:t>273*T(v29</w:t>
      </w:r>
      <w:r w:rsidR="00644CD5">
        <w:t>.</w:t>
      </w:r>
      <w:r>
        <w:t>u9) + 0</w:t>
      </w:r>
      <w:r w:rsidR="00644CD5">
        <w:t>.</w:t>
      </w:r>
      <w:r>
        <w:t>35*T(v9</w:t>
      </w:r>
      <w:r w:rsidR="00644CD5">
        <w:t>.</w:t>
      </w:r>
      <w:r>
        <w:t>u18) -0</w:t>
      </w:r>
      <w:r w:rsidR="00644CD5">
        <w:t>.</w:t>
      </w:r>
      <w:r>
        <w:t>349*T(v18</w:t>
      </w:r>
      <w:r w:rsidR="00644CD5">
        <w:t>.</w:t>
      </w:r>
      <w:r>
        <w:t>u20) + 0</w:t>
      </w:r>
      <w:r w:rsidR="00644CD5">
        <w:t>.</w:t>
      </w:r>
      <w:r>
        <w:t>0676*NumPositive -0</w:t>
      </w:r>
      <w:r w:rsidR="00644CD5">
        <w:t>.</w:t>
      </w:r>
      <w:r>
        <w:t>148*T(v13</w:t>
      </w:r>
      <w:r w:rsidR="00644CD5">
        <w:t>.</w:t>
      </w:r>
      <w:r>
        <w:t>u25) -0</w:t>
      </w:r>
      <w:r w:rsidR="00644CD5">
        <w:t>.</w:t>
      </w:r>
      <w:r>
        <w:t>321*T(v2</w:t>
      </w:r>
      <w:r w:rsidR="00644CD5">
        <w:t>.</w:t>
      </w:r>
      <w:r>
        <w:t>u30) -0</w:t>
      </w:r>
      <w:r w:rsidR="00644CD5">
        <w:t>.</w:t>
      </w:r>
      <w:r>
        <w:t>259*T(v13</w:t>
      </w:r>
      <w:r w:rsidR="00644CD5">
        <w:t>.</w:t>
      </w:r>
      <w:r>
        <w:t>u18) -0</w:t>
      </w:r>
      <w:r w:rsidR="00644CD5">
        <w:t>.</w:t>
      </w:r>
      <w:r>
        <w:t>304*T(v24</w:t>
      </w:r>
      <w:r w:rsidR="00644CD5">
        <w:t>.</w:t>
      </w:r>
      <w:r>
        <w:t>u17) + 0</w:t>
      </w:r>
      <w:r w:rsidR="00644CD5">
        <w:t>.</w:t>
      </w:r>
      <w:r>
        <w:t>333*Volume -0</w:t>
      </w:r>
      <w:r w:rsidR="00644CD5">
        <w:t>.</w:t>
      </w:r>
      <w:r>
        <w:t>273*T(v2</w:t>
      </w:r>
      <w:r w:rsidR="00644CD5">
        <w:t>.</w:t>
      </w:r>
      <w:r>
        <w:t>u28) + 0</w:t>
      </w:r>
      <w:r w:rsidR="00644CD5">
        <w:t>.</w:t>
      </w:r>
      <w:r>
        <w:t>304*T(v23</w:t>
      </w:r>
      <w:r w:rsidR="00644CD5">
        <w:t>.</w:t>
      </w:r>
      <w:r>
        <w:t>u20) + 0</w:t>
      </w:r>
      <w:r w:rsidR="00644CD5">
        <w:t>.</w:t>
      </w:r>
      <w:r>
        <w:t>323*T(v3</w:t>
      </w:r>
      <w:r w:rsidR="00644CD5">
        <w:t>.</w:t>
      </w:r>
      <w:r>
        <w:t>u25) + 0</w:t>
      </w:r>
      <w:r w:rsidR="00644CD5">
        <w:t>.</w:t>
      </w:r>
      <w:r>
        <w:t>309*T(v12</w:t>
      </w:r>
      <w:r w:rsidR="00644CD5">
        <w:t>.</w:t>
      </w:r>
      <w:r>
        <w:t>u6) + 0</w:t>
      </w:r>
      <w:r w:rsidR="00644CD5">
        <w:t>.</w:t>
      </w:r>
      <w:r>
        <w:t>35*T(v3</w:t>
      </w:r>
      <w:r w:rsidR="00644CD5">
        <w:t>.</w:t>
      </w:r>
      <w:r>
        <w:t>u22) -0</w:t>
      </w:r>
      <w:r w:rsidR="00644CD5">
        <w:t>.</w:t>
      </w:r>
      <w:r>
        <w:t>495*T(v1</w:t>
      </w:r>
      <w:r w:rsidR="00644CD5">
        <w:t>.</w:t>
      </w:r>
      <w:r>
        <w:t>u1) + 0</w:t>
      </w:r>
      <w:r w:rsidR="00644CD5">
        <w:t>.</w:t>
      </w:r>
      <w:r>
        <w:t>249*T(v2</w:t>
      </w:r>
      <w:r w:rsidR="00644CD5">
        <w:t>.</w:t>
      </w:r>
      <w:r>
        <w:t>u34) -0</w:t>
      </w:r>
      <w:r w:rsidR="00644CD5">
        <w:t>.</w:t>
      </w:r>
      <w:r>
        <w:t>226*T(u39) -0</w:t>
      </w:r>
      <w:r w:rsidR="00644CD5">
        <w:t>.</w:t>
      </w:r>
      <w:r>
        <w:t>188*T(v10</w:t>
      </w:r>
      <w:r w:rsidR="00644CD5">
        <w:t>.</w:t>
      </w:r>
      <w:r>
        <w:t>u33) -0</w:t>
      </w:r>
      <w:r w:rsidR="00644CD5">
        <w:t>.</w:t>
      </w:r>
      <w:r>
        <w:t>269*T(v15</w:t>
      </w:r>
      <w:r w:rsidR="00644CD5">
        <w:t>.</w:t>
      </w:r>
      <w:r>
        <w:t>u27) + 0</w:t>
      </w:r>
      <w:r w:rsidR="00644CD5">
        <w:t>.</w:t>
      </w:r>
      <w:r>
        <w:t>867*v -0</w:t>
      </w:r>
      <w:r w:rsidR="00644CD5">
        <w:t>.</w:t>
      </w:r>
      <w:r>
        <w:t>354*T(v15</w:t>
      </w:r>
      <w:r w:rsidR="00644CD5">
        <w:t>.</w:t>
      </w:r>
      <w:r>
        <w:t>u10) + 0</w:t>
      </w:r>
      <w:r w:rsidR="00644CD5">
        <w:t>.</w:t>
      </w:r>
      <w:r>
        <w:t>249*T(v20</w:t>
      </w:r>
      <w:r w:rsidR="00644CD5">
        <w:t>.</w:t>
      </w:r>
      <w:r>
        <w:t>u16) -0</w:t>
      </w:r>
      <w:r w:rsidR="00644CD5">
        <w:t>.</w:t>
      </w:r>
      <w:r>
        <w:t>313*T(v25</w:t>
      </w:r>
      <w:r w:rsidR="00644CD5">
        <w:t>.</w:t>
      </w:r>
      <w:r>
        <w:t>u7) -0</w:t>
      </w:r>
      <w:r w:rsidR="00644CD5">
        <w:t>.</w:t>
      </w:r>
      <w:r>
        <w:t>217*T(v3</w:t>
      </w:r>
      <w:r w:rsidR="00644CD5">
        <w:t>.</w:t>
      </w:r>
      <w:r>
        <w:t>u30) -0</w:t>
      </w:r>
      <w:r w:rsidR="00644CD5">
        <w:t>.</w:t>
      </w:r>
      <w:r>
        <w:t>179*T(v21</w:t>
      </w:r>
      <w:r w:rsidR="00644CD5">
        <w:t>.</w:t>
      </w:r>
      <w:r>
        <w:t>u17) -0</w:t>
      </w:r>
      <w:r w:rsidR="00644CD5">
        <w:t>.</w:t>
      </w:r>
      <w:r>
        <w:t>334*T(v21</w:t>
      </w:r>
      <w:r w:rsidR="00644CD5">
        <w:t>.</w:t>
      </w:r>
      <w:r>
        <w:t>u7) -0</w:t>
      </w:r>
      <w:r w:rsidR="00644CD5">
        <w:t>.</w:t>
      </w:r>
      <w:r>
        <w:t>24*T(u8) -0</w:t>
      </w:r>
      <w:r w:rsidR="00644CD5">
        <w:t>.</w:t>
      </w:r>
      <w:r>
        <w:t>225*T(v34</w:t>
      </w:r>
      <w:r w:rsidR="00644CD5">
        <w:t>.</w:t>
      </w:r>
      <w:r>
        <w:t>u3) + 0</w:t>
      </w:r>
      <w:r w:rsidR="00644CD5">
        <w:t>.</w:t>
      </w:r>
      <w:r>
        <w:t>219*T(u22) + 0</w:t>
      </w:r>
      <w:r w:rsidR="00644CD5">
        <w:t>.</w:t>
      </w:r>
      <w:r>
        <w:t>349*T(v16</w:t>
      </w:r>
      <w:r w:rsidR="00644CD5">
        <w:t>.</w:t>
      </w:r>
      <w:r>
        <w:t>u1) -0</w:t>
      </w:r>
      <w:r w:rsidR="00644CD5">
        <w:t>.</w:t>
      </w:r>
      <w:r>
        <w:t>208*T(v10</w:t>
      </w:r>
      <w:r w:rsidR="00644CD5">
        <w:t>.</w:t>
      </w:r>
      <w:r>
        <w:t>u24) + 0</w:t>
      </w:r>
      <w:r w:rsidR="00644CD5">
        <w:t>.</w:t>
      </w:r>
      <w:r>
        <w:t>277*T(v13</w:t>
      </w:r>
      <w:r w:rsidR="00644CD5">
        <w:t>.</w:t>
      </w:r>
      <w:r>
        <w:t>u6) + 0</w:t>
      </w:r>
      <w:r w:rsidR="00644CD5">
        <w:t>.</w:t>
      </w:r>
      <w:r>
        <w:t>175*T(v2</w:t>
      </w:r>
      <w:r w:rsidR="00644CD5">
        <w:t>.</w:t>
      </w:r>
      <w:r>
        <w:t>u38) -0</w:t>
      </w:r>
      <w:r w:rsidR="00644CD5">
        <w:t>.</w:t>
      </w:r>
      <w:r>
        <w:t>236*T(v24</w:t>
      </w:r>
      <w:r w:rsidR="00644CD5">
        <w:t>.</w:t>
      </w:r>
      <w:r>
        <w:t>u15) + 0</w:t>
      </w:r>
      <w:r w:rsidR="00644CD5">
        <w:t>.</w:t>
      </w:r>
      <w:r>
        <w:t>198*T(v13</w:t>
      </w:r>
      <w:r w:rsidR="00644CD5">
        <w:t>.</w:t>
      </w:r>
      <w:r>
        <w:t>u23) + 0</w:t>
      </w:r>
      <w:r w:rsidR="00644CD5">
        <w:t>.</w:t>
      </w:r>
      <w:r>
        <w:t>439*T(v3</w:t>
      </w:r>
      <w:r w:rsidR="00644CD5">
        <w:t>.</w:t>
      </w:r>
      <w:r>
        <w:t>u4) + 0</w:t>
      </w:r>
      <w:r w:rsidR="00644CD5">
        <w:t>.</w:t>
      </w:r>
      <w:r>
        <w:t>247*T(v28</w:t>
      </w:r>
      <w:r w:rsidR="00644CD5">
        <w:t>.</w:t>
      </w:r>
      <w:r>
        <w:t>u2) -0</w:t>
      </w:r>
      <w:r w:rsidR="00644CD5">
        <w:t>.</w:t>
      </w:r>
      <w:r>
        <w:t>121*T(u7) -0</w:t>
      </w:r>
      <w:r w:rsidR="00644CD5">
        <w:t>.</w:t>
      </w:r>
      <w:r>
        <w:t>199*T(v3</w:t>
      </w:r>
      <w:r w:rsidR="00644CD5">
        <w:t>.</w:t>
      </w:r>
      <w:r>
        <w:t>u39) + 0</w:t>
      </w:r>
      <w:r w:rsidR="00644CD5">
        <w:t>.</w:t>
      </w:r>
      <w:r>
        <w:t>18*T(v28) -0</w:t>
      </w:r>
      <w:r w:rsidR="00644CD5">
        <w:t>.</w:t>
      </w:r>
      <w:r>
        <w:t>282*T(v13</w:t>
      </w:r>
      <w:r w:rsidR="00644CD5">
        <w:t>.</w:t>
      </w:r>
      <w:r>
        <w:t>u9) -0</w:t>
      </w:r>
      <w:r w:rsidR="00644CD5">
        <w:t>.</w:t>
      </w:r>
      <w:r>
        <w:t>169*T(v31</w:t>
      </w:r>
      <w:r w:rsidR="00644CD5">
        <w:t>.</w:t>
      </w:r>
      <w:r>
        <w:t>u7) + 0</w:t>
      </w:r>
      <w:r w:rsidR="00644CD5">
        <w:t>.</w:t>
      </w:r>
      <w:r>
        <w:t>186*T(v21</w:t>
      </w:r>
      <w:r w:rsidR="00644CD5">
        <w:t>.</w:t>
      </w:r>
      <w:r>
        <w:t>u15) -0</w:t>
      </w:r>
      <w:r w:rsidR="00644CD5">
        <w:t>.</w:t>
      </w:r>
      <w:r>
        <w:t>182*T(v16</w:t>
      </w:r>
      <w:r w:rsidR="00644CD5">
        <w:t>.</w:t>
      </w:r>
      <w:r>
        <w:t>u25) -0</w:t>
      </w:r>
      <w:r w:rsidR="00644CD5">
        <w:t>.</w:t>
      </w:r>
      <w:r>
        <w:t>179*T(v5</w:t>
      </w:r>
      <w:r w:rsidR="00644CD5">
        <w:t>.</w:t>
      </w:r>
      <w:r>
        <w:t>u36) -0</w:t>
      </w:r>
      <w:r w:rsidR="00644CD5">
        <w:t>.</w:t>
      </w:r>
      <w:r>
        <w:t>201*T(v10</w:t>
      </w:r>
      <w:r w:rsidR="00644CD5">
        <w:t>.</w:t>
      </w:r>
      <w:r>
        <w:t>u27) + 0</w:t>
      </w:r>
      <w:r w:rsidR="00644CD5">
        <w:t>.</w:t>
      </w:r>
      <w:r>
        <w:t>189*Length^2 + 0</w:t>
      </w:r>
      <w:r w:rsidR="00644CD5">
        <w:t>.</w:t>
      </w:r>
      <w:r>
        <w:t>202*T(v18</w:t>
      </w:r>
      <w:r w:rsidR="00644CD5">
        <w:t>.</w:t>
      </w:r>
      <w:r>
        <w:t>u17) -0</w:t>
      </w:r>
      <w:r w:rsidR="00644CD5">
        <w:t>.</w:t>
      </w:r>
      <w:r>
        <w:t>196*T(v5) + 0</w:t>
      </w:r>
      <w:r w:rsidR="00644CD5">
        <w:t>.</w:t>
      </w:r>
      <w:r>
        <w:t>138*T(v37</w:t>
      </w:r>
      <w:r w:rsidR="00644CD5">
        <w:t>.</w:t>
      </w:r>
      <w:r>
        <w:t>u5) -0</w:t>
      </w:r>
      <w:r w:rsidR="00644CD5">
        <w:t>.</w:t>
      </w:r>
      <w:r>
        <w:t>246*T(v18</w:t>
      </w:r>
      <w:r w:rsidR="00644CD5">
        <w:t>.</w:t>
      </w:r>
      <w:r>
        <w:t>u2) + 0</w:t>
      </w:r>
      <w:r w:rsidR="00644CD5">
        <w:t>.</w:t>
      </w:r>
      <w:r>
        <w:t>195*T(v8</w:t>
      </w:r>
      <w:r w:rsidR="00644CD5">
        <w:t>.</w:t>
      </w:r>
      <w:r>
        <w:t>u17) + 0</w:t>
      </w:r>
      <w:r w:rsidR="00644CD5">
        <w:t>.</w:t>
      </w:r>
      <w:r>
        <w:t>136*T(v26</w:t>
      </w:r>
      <w:r w:rsidR="00644CD5">
        <w:t>.</w:t>
      </w:r>
      <w:r>
        <w:t>u11) -0</w:t>
      </w:r>
      <w:r w:rsidR="00644CD5">
        <w:t>.</w:t>
      </w:r>
      <w:r>
        <w:t>177*T(v15</w:t>
      </w:r>
      <w:r w:rsidR="00644CD5">
        <w:t>.</w:t>
      </w:r>
      <w:r>
        <w:t>u22) -0</w:t>
      </w:r>
      <w:r w:rsidR="00644CD5">
        <w:t>.</w:t>
      </w:r>
      <w:r>
        <w:t>196*T(v16</w:t>
      </w:r>
      <w:r w:rsidR="00644CD5">
        <w:t>.</w:t>
      </w:r>
      <w:r>
        <w:t>u15) -0</w:t>
      </w:r>
      <w:r w:rsidR="00644CD5">
        <w:t>.</w:t>
      </w:r>
      <w:r>
        <w:t>188*T(v20</w:t>
      </w:r>
      <w:r w:rsidR="00644CD5">
        <w:t>.</w:t>
      </w:r>
      <w:r>
        <w:t>u11) -0</w:t>
      </w:r>
      <w:r w:rsidR="00644CD5">
        <w:t>.</w:t>
      </w:r>
      <w:r>
        <w:t>2*T(v2</w:t>
      </w:r>
      <w:r w:rsidR="00644CD5">
        <w:t>.</w:t>
      </w:r>
      <w:r>
        <w:t>u24) -0</w:t>
      </w:r>
      <w:r w:rsidR="00644CD5">
        <w:t>.</w:t>
      </w:r>
      <w:r>
        <w:t>155*T(v28</w:t>
      </w:r>
      <w:r w:rsidR="00644CD5">
        <w:t>.</w:t>
      </w:r>
      <w:r>
        <w:t>u5) + 0</w:t>
      </w:r>
      <w:r w:rsidR="00644CD5">
        <w:t>.</w:t>
      </w:r>
      <w:r>
        <w:t>158*T(v10</w:t>
      </w:r>
      <w:r w:rsidR="00644CD5">
        <w:t>.</w:t>
      </w:r>
      <w:r>
        <w:t>u21) + 0</w:t>
      </w:r>
      <w:r w:rsidR="00644CD5">
        <w:t>.</w:t>
      </w:r>
      <w:r>
        <w:t>157*T(v5</w:t>
      </w:r>
      <w:r w:rsidR="00644CD5">
        <w:t>.</w:t>
      </w:r>
      <w:r>
        <w:t>u23) + 0</w:t>
      </w:r>
      <w:r w:rsidR="00644CD5">
        <w:t>.</w:t>
      </w:r>
      <w:r>
        <w:t>159*T(v17</w:t>
      </w:r>
      <w:r w:rsidR="00644CD5">
        <w:t>.</w:t>
      </w:r>
      <w:r>
        <w:t>u1) -0</w:t>
      </w:r>
      <w:r w:rsidR="00644CD5">
        <w:t>.</w:t>
      </w:r>
      <w:r>
        <w:t>149*T(v22</w:t>
      </w:r>
      <w:r w:rsidR="00644CD5">
        <w:t>.</w:t>
      </w:r>
      <w:r>
        <w:t>u9) + 0</w:t>
      </w:r>
      <w:r w:rsidR="00644CD5">
        <w:t>.</w:t>
      </w:r>
      <w:r>
        <w:t>159*T(v27</w:t>
      </w:r>
      <w:r w:rsidR="00644CD5">
        <w:t>.</w:t>
      </w:r>
      <w:r>
        <w:t>u16) + 0</w:t>
      </w:r>
      <w:r w:rsidR="00644CD5">
        <w:t>.</w:t>
      </w:r>
      <w:r>
        <w:t>113*T(u37) + 0</w:t>
      </w:r>
      <w:r w:rsidR="00644CD5">
        <w:t>.</w:t>
      </w:r>
      <w:r>
        <w:t>173*T(v8</w:t>
      </w:r>
      <w:r w:rsidR="00644CD5">
        <w:t>.</w:t>
      </w:r>
      <w:r>
        <w:t>u31) + 0</w:t>
      </w:r>
      <w:r w:rsidR="00644CD5">
        <w:t>.</w:t>
      </w:r>
      <w:r>
        <w:t>167*T(v14</w:t>
      </w:r>
      <w:r w:rsidR="00644CD5">
        <w:t>.</w:t>
      </w:r>
      <w:r>
        <w:t>u20) + 0</w:t>
      </w:r>
      <w:r w:rsidR="00644CD5">
        <w:t>.</w:t>
      </w:r>
      <w:r>
        <w:t>178*T(v31</w:t>
      </w:r>
      <w:r w:rsidR="00644CD5">
        <w:t>.</w:t>
      </w:r>
      <w:r>
        <w:t>u5) -0</w:t>
      </w:r>
      <w:r w:rsidR="00644CD5">
        <w:t>.</w:t>
      </w:r>
      <w:r>
        <w:t>155*T(v20</w:t>
      </w:r>
      <w:r w:rsidR="00644CD5">
        <w:t>.</w:t>
      </w:r>
      <w:r>
        <w:t>u19) + 0</w:t>
      </w:r>
      <w:r w:rsidR="00644CD5">
        <w:t>.</w:t>
      </w:r>
      <w:r>
        <w:t>197*T(v4</w:t>
      </w:r>
      <w:r w:rsidR="00644CD5">
        <w:t>.</w:t>
      </w:r>
      <w:r>
        <w:t>u8) -0</w:t>
      </w:r>
      <w:r w:rsidR="00644CD5">
        <w:t>.</w:t>
      </w:r>
      <w:r>
        <w:t>195*T(v14</w:t>
      </w:r>
      <w:r w:rsidR="00644CD5">
        <w:t>.</w:t>
      </w:r>
      <w:r>
        <w:t>u2) -0</w:t>
      </w:r>
      <w:r w:rsidR="00644CD5">
        <w:t>.</w:t>
      </w:r>
      <w:r>
        <w:t>152*T(v20</w:t>
      </w:r>
      <w:r w:rsidR="00644CD5">
        <w:t>.</w:t>
      </w:r>
      <w:r>
        <w:t>u18) -0</w:t>
      </w:r>
      <w:r w:rsidR="00644CD5">
        <w:t>.</w:t>
      </w:r>
      <w:r>
        <w:t>131*T(v18</w:t>
      </w:r>
      <w:r w:rsidR="00644CD5">
        <w:t>.</w:t>
      </w:r>
      <w:r>
        <w:t>u13) + 0</w:t>
      </w:r>
      <w:r w:rsidR="00644CD5">
        <w:t>.</w:t>
      </w:r>
      <w:r>
        <w:t>148*T(v4</w:t>
      </w:r>
      <w:r w:rsidR="00644CD5">
        <w:t>.</w:t>
      </w:r>
      <w:r>
        <w:t>u14) + 0</w:t>
      </w:r>
      <w:r w:rsidR="00644CD5">
        <w:t>.</w:t>
      </w:r>
      <w:r>
        <w:t>132*T(v30</w:t>
      </w:r>
      <w:r w:rsidR="00644CD5">
        <w:t>.</w:t>
      </w:r>
      <w:r>
        <w:t>u13) + 0</w:t>
      </w:r>
      <w:r w:rsidR="00644CD5">
        <w:t>.</w:t>
      </w:r>
      <w:r>
        <w:t>116*T(v11) -0</w:t>
      </w:r>
      <w:r w:rsidR="00644CD5">
        <w:t>.</w:t>
      </w:r>
      <w:r>
        <w:t>127*T(v3</w:t>
      </w:r>
      <w:r w:rsidR="00644CD5">
        <w:t>.</w:t>
      </w:r>
      <w:r>
        <w:t>u37) -0</w:t>
      </w:r>
      <w:r w:rsidR="00644CD5">
        <w:t>.</w:t>
      </w:r>
      <w:r>
        <w:t>119*T(v26</w:t>
      </w:r>
      <w:r w:rsidR="00644CD5">
        <w:t>.</w:t>
      </w:r>
      <w:r>
        <w:t>u6) -0</w:t>
      </w:r>
      <w:r w:rsidR="00644CD5">
        <w:t>.</w:t>
      </w:r>
      <w:r>
        <w:t>0908*T(v14</w:t>
      </w:r>
      <w:r w:rsidR="00644CD5">
        <w:t>.</w:t>
      </w:r>
      <w:r>
        <w:t>u29) -0</w:t>
      </w:r>
      <w:r w:rsidR="00644CD5">
        <w:t>.</w:t>
      </w:r>
      <w:r>
        <w:t>117*T(v2</w:t>
      </w:r>
      <w:r w:rsidR="00644CD5">
        <w:t>.</w:t>
      </w:r>
      <w:r>
        <w:t>u21) + 0</w:t>
      </w:r>
      <w:r w:rsidR="00644CD5">
        <w:t>.</w:t>
      </w:r>
      <w:r>
        <w:t>0974*T(v23</w:t>
      </w:r>
      <w:r w:rsidR="00644CD5">
        <w:t>.</w:t>
      </w:r>
      <w:r>
        <w:t>u15) + 0</w:t>
      </w:r>
      <w:r w:rsidR="00644CD5">
        <w:t>.</w:t>
      </w:r>
      <w:r>
        <w:t>148*T(v1</w:t>
      </w:r>
      <w:r w:rsidR="00644CD5">
        <w:t>.</w:t>
      </w:r>
      <w:r>
        <w:t>u18) + 0</w:t>
      </w:r>
      <w:r w:rsidR="00644CD5">
        <w:t>.</w:t>
      </w:r>
      <w:r>
        <w:t>117*T(v6) -0</w:t>
      </w:r>
      <w:r w:rsidR="00644CD5">
        <w:t>.</w:t>
      </w:r>
      <w:r>
        <w:t>0985*T(v2</w:t>
      </w:r>
      <w:r w:rsidR="00644CD5">
        <w:t>.</w:t>
      </w:r>
      <w:r>
        <w:t>u33) -0</w:t>
      </w:r>
      <w:r w:rsidR="00644CD5">
        <w:t>.</w:t>
      </w:r>
      <w:r>
        <w:t>1*T(v6</w:t>
      </w:r>
      <w:r w:rsidR="00644CD5">
        <w:t>.</w:t>
      </w:r>
      <w:r>
        <w:t>u37) -0</w:t>
      </w:r>
      <w:r w:rsidR="00644CD5">
        <w:t>.</w:t>
      </w:r>
      <w:r>
        <w:t>112*T(v9</w:t>
      </w:r>
      <w:r w:rsidR="00644CD5">
        <w:t>.</w:t>
      </w:r>
      <w:r>
        <w:t>u12) -0</w:t>
      </w:r>
      <w:r w:rsidR="00644CD5">
        <w:t>.</w:t>
      </w:r>
      <w:r>
        <w:t>0847*T(v17</w:t>
      </w:r>
      <w:r w:rsidR="00644CD5">
        <w:t>.</w:t>
      </w:r>
      <w:r>
        <w:t>u19) + 0</w:t>
      </w:r>
      <w:r w:rsidR="00644CD5">
        <w:t>.</w:t>
      </w:r>
      <w:r>
        <w:t>106*T(v12</w:t>
      </w:r>
      <w:r w:rsidR="00644CD5">
        <w:t>.</w:t>
      </w:r>
      <w:r>
        <w:t>u20) -0</w:t>
      </w:r>
      <w:r w:rsidR="00644CD5">
        <w:t>.</w:t>
      </w:r>
      <w:r>
        <w:t>14*T(v4</w:t>
      </w:r>
      <w:r w:rsidR="00644CD5">
        <w:t>.</w:t>
      </w:r>
      <w:r>
        <w:t>u5) -0</w:t>
      </w:r>
      <w:r w:rsidR="00644CD5">
        <w:t>.</w:t>
      </w:r>
      <w:r>
        <w:t>142*T(v2</w:t>
      </w:r>
      <w:r w:rsidR="00644CD5">
        <w:t>.</w:t>
      </w:r>
      <w:r>
        <w:t>u3) + 0</w:t>
      </w:r>
      <w:r w:rsidR="00644CD5">
        <w:t>.</w:t>
      </w:r>
      <w:r>
        <w:t>132*T(v5</w:t>
      </w:r>
      <w:r w:rsidR="00644CD5">
        <w:t>.</w:t>
      </w:r>
      <w:r>
        <w:t>u4) + 0</w:t>
      </w:r>
      <w:r w:rsidR="00644CD5">
        <w:t>.</w:t>
      </w:r>
      <w:r>
        <w:t>0923*T(v2</w:t>
      </w:r>
      <w:r w:rsidR="00644CD5">
        <w:t>.</w:t>
      </w:r>
      <w:r>
        <w:t>u31) -0</w:t>
      </w:r>
      <w:r w:rsidR="00644CD5">
        <w:t>.</w:t>
      </w:r>
      <w:r>
        <w:t>092*T(v7</w:t>
      </w:r>
      <w:r w:rsidR="00644CD5">
        <w:t>.</w:t>
      </w:r>
      <w:r>
        <w:t>u13) -0</w:t>
      </w:r>
      <w:r w:rsidR="00644CD5">
        <w:t>.</w:t>
      </w:r>
      <w:r>
        <w:t>0813*T(v24</w:t>
      </w:r>
      <w:r w:rsidR="00644CD5">
        <w:t>.</w:t>
      </w:r>
      <w:r>
        <w:t>u4) + 0</w:t>
      </w:r>
      <w:r w:rsidR="00644CD5">
        <w:t>.</w:t>
      </w:r>
      <w:r>
        <w:t>0811*T(v30</w:t>
      </w:r>
      <w:r w:rsidR="00644CD5">
        <w:t>.</w:t>
      </w:r>
      <w:r>
        <w:t>u8) -0</w:t>
      </w:r>
      <w:r w:rsidR="00644CD5">
        <w:t>.</w:t>
      </w:r>
      <w:r>
        <w:t>0611*T(v35</w:t>
      </w:r>
      <w:r w:rsidR="00644CD5">
        <w:t>.</w:t>
      </w:r>
      <w:r>
        <w:t>u3) + 0</w:t>
      </w:r>
      <w:r w:rsidR="00644CD5">
        <w:t>.</w:t>
      </w:r>
      <w:r>
        <w:t>0672*T(v16</w:t>
      </w:r>
      <w:r w:rsidR="00644CD5">
        <w:t>.</w:t>
      </w:r>
      <w:r>
        <w:t>u27) -0</w:t>
      </w:r>
      <w:r w:rsidR="00644CD5">
        <w:t>.</w:t>
      </w:r>
      <w:r>
        <w:t>0806*T(v21</w:t>
      </w:r>
      <w:r w:rsidR="00644CD5">
        <w:t>.</w:t>
      </w:r>
      <w:r>
        <w:t>u5) -0</w:t>
      </w:r>
      <w:r w:rsidR="00644CD5">
        <w:t>.</w:t>
      </w:r>
      <w:r>
        <w:t>0744*T(v4</w:t>
      </w:r>
      <w:r w:rsidR="00644CD5">
        <w:t>.</w:t>
      </w:r>
      <w:r>
        <w:t>u22) -0</w:t>
      </w:r>
      <w:r w:rsidR="00644CD5">
        <w:t>.</w:t>
      </w:r>
      <w:r>
        <w:t>0692*T(v11</w:t>
      </w:r>
      <w:r w:rsidR="00644CD5">
        <w:t>.</w:t>
      </w:r>
      <w:r>
        <w:t>u12) + 0</w:t>
      </w:r>
      <w:r w:rsidR="00644CD5">
        <w:t>.</w:t>
      </w:r>
      <w:r>
        <w:t>0736*T(v7</w:t>
      </w:r>
      <w:r w:rsidR="00644CD5">
        <w:t>.</w:t>
      </w:r>
      <w:r>
        <w:t>u27) -0</w:t>
      </w:r>
      <w:r w:rsidR="00644CD5">
        <w:t>.</w:t>
      </w:r>
      <w:r>
        <w:t>0669*T(v21</w:t>
      </w:r>
      <w:r w:rsidR="00644CD5">
        <w:t>.</w:t>
      </w:r>
      <w:r>
        <w:t>u21) + 0</w:t>
      </w:r>
      <w:r w:rsidR="00644CD5">
        <w:t>.</w:t>
      </w:r>
      <w:r>
        <w:t>077*T(v15</w:t>
      </w:r>
      <w:r w:rsidR="00644CD5">
        <w:t>.</w:t>
      </w:r>
      <w:r>
        <w:t>u19) + 0</w:t>
      </w:r>
      <w:r w:rsidR="00644CD5">
        <w:t>.</w:t>
      </w:r>
      <w:r>
        <w:t>0608*T(v13</w:t>
      </w:r>
      <w:r w:rsidR="00644CD5">
        <w:t>.</w:t>
      </w:r>
      <w:r>
        <w:t>u19) + 0</w:t>
      </w:r>
      <w:r w:rsidR="00644CD5">
        <w:t>.</w:t>
      </w:r>
      <w:r>
        <w:t>0559*T(v29</w:t>
      </w:r>
      <w:r w:rsidR="00644CD5">
        <w:t>.</w:t>
      </w:r>
      <w:r>
        <w:t>u14) -0</w:t>
      </w:r>
      <w:r w:rsidR="00644CD5">
        <w:t>.</w:t>
      </w:r>
      <w:r>
        <w:t>0461*T(u33) + 0</w:t>
      </w:r>
      <w:r w:rsidR="00644CD5">
        <w:t>.</w:t>
      </w:r>
      <w:r>
        <w:t>0535*T(v35</w:t>
      </w:r>
      <w:r w:rsidR="00644CD5">
        <w:t>.</w:t>
      </w:r>
      <w:r>
        <w:t>u6) -0</w:t>
      </w:r>
      <w:r w:rsidR="00644CD5">
        <w:t>.</w:t>
      </w:r>
      <w:r>
        <w:t>0618*T(v17</w:t>
      </w:r>
      <w:r w:rsidR="00644CD5">
        <w:t>.</w:t>
      </w:r>
      <w:r>
        <w:t>u15) -0</w:t>
      </w:r>
      <w:r w:rsidR="00644CD5">
        <w:t>.</w:t>
      </w:r>
      <w:r>
        <w:t>0667*T(v32</w:t>
      </w:r>
      <w:r w:rsidR="00644CD5">
        <w:t>.</w:t>
      </w:r>
      <w:r>
        <w:t>u2) + 0</w:t>
      </w:r>
      <w:r w:rsidR="00644CD5">
        <w:t>.</w:t>
      </w:r>
      <w:r>
        <w:t>0614*T(v10</w:t>
      </w:r>
      <w:r w:rsidR="00644CD5">
        <w:t>.</w:t>
      </w:r>
      <w:r>
        <w:t>u10) -0</w:t>
      </w:r>
      <w:r w:rsidR="00644CD5">
        <w:t>.</w:t>
      </w:r>
      <w:r>
        <w:t>0569*T(v20</w:t>
      </w:r>
      <w:r w:rsidR="00644CD5">
        <w:t>.</w:t>
      </w:r>
      <w:r>
        <w:t>u12) + 0</w:t>
      </w:r>
      <w:r w:rsidR="00644CD5">
        <w:t>.</w:t>
      </w:r>
      <w:r>
        <w:t>0535*T(v10</w:t>
      </w:r>
      <w:r w:rsidR="00644CD5">
        <w:t>.</w:t>
      </w:r>
      <w:r>
        <w:t>u29) -0</w:t>
      </w:r>
      <w:r w:rsidR="00644CD5">
        <w:t>.</w:t>
      </w:r>
      <w:r>
        <w:t>0538*T(v25</w:t>
      </w:r>
      <w:r w:rsidR="00644CD5">
        <w:t>.</w:t>
      </w:r>
      <w:r>
        <w:t>u12) + 0</w:t>
      </w:r>
      <w:r w:rsidR="00644CD5">
        <w:t>.</w:t>
      </w:r>
      <w:r>
        <w:t>0524*T(v6</w:t>
      </w:r>
      <w:r w:rsidR="00644CD5">
        <w:t>.</w:t>
      </w:r>
      <w:r>
        <w:t>u26) + 0</w:t>
      </w:r>
      <w:r w:rsidR="00644CD5">
        <w:t>.</w:t>
      </w:r>
      <w:r>
        <w:t>054*T(v5</w:t>
      </w:r>
      <w:r w:rsidR="00644CD5">
        <w:t>.</w:t>
      </w:r>
      <w:r>
        <w:t>u26) -0</w:t>
      </w:r>
      <w:r w:rsidR="00644CD5">
        <w:t>.</w:t>
      </w:r>
      <w:r>
        <w:t>0399*T(v11</w:t>
      </w:r>
      <w:r w:rsidR="00644CD5">
        <w:t>.</w:t>
      </w:r>
      <w:r>
        <w:t>u14) -0</w:t>
      </w:r>
      <w:r w:rsidR="00644CD5">
        <w:t>.</w:t>
      </w:r>
      <w:r>
        <w:t>0355*T(v4</w:t>
      </w:r>
      <w:r w:rsidR="00644CD5">
        <w:t>.</w:t>
      </w:r>
      <w:r>
        <w:t>u11) -0</w:t>
      </w:r>
      <w:r w:rsidR="00644CD5">
        <w:t>.</w:t>
      </w:r>
      <w:r>
        <w:t>0266*T(v22</w:t>
      </w:r>
      <w:r w:rsidR="00644CD5">
        <w:t>.</w:t>
      </w:r>
      <w:r>
        <w:t>u10) + 0</w:t>
      </w:r>
      <w:r w:rsidR="00644CD5">
        <w:t>.</w:t>
      </w:r>
      <w:r>
        <w:t>0277*T(v2</w:t>
      </w:r>
      <w:r w:rsidR="00644CD5">
        <w:t>.</w:t>
      </w:r>
      <w:r>
        <w:t>u16) + 0</w:t>
      </w:r>
      <w:r w:rsidR="00644CD5">
        <w:t>.</w:t>
      </w:r>
      <w:r>
        <w:t>031*T(v7</w:t>
      </w:r>
      <w:r w:rsidR="00644CD5">
        <w:t>.</w:t>
      </w:r>
      <w:r>
        <w:t>u14) + 0</w:t>
      </w:r>
      <w:r w:rsidR="00644CD5">
        <w:t>.</w:t>
      </w:r>
      <w:r>
        <w:t>0294*T(v12</w:t>
      </w:r>
      <w:r w:rsidR="00644CD5">
        <w:t>.</w:t>
      </w:r>
      <w:r>
        <w:t>u9) -0</w:t>
      </w:r>
      <w:r w:rsidR="00644CD5">
        <w:t>.</w:t>
      </w:r>
      <w:r>
        <w:t>0244*T(v10</w:t>
      </w:r>
      <w:r w:rsidR="00644CD5">
        <w:t>.</w:t>
      </w:r>
      <w:r>
        <w:t>u31) + 0</w:t>
      </w:r>
      <w:r w:rsidR="00644CD5">
        <w:t>.</w:t>
      </w:r>
      <w:r>
        <w:t>0315*T(u4) + 0</w:t>
      </w:r>
      <w:r w:rsidR="00644CD5">
        <w:t>.</w:t>
      </w:r>
      <w:r>
        <w:t>0288*T(v7</w:t>
      </w:r>
      <w:r w:rsidR="00644CD5">
        <w:t>.</w:t>
      </w:r>
      <w:r>
        <w:t>u12) -0</w:t>
      </w:r>
      <w:r w:rsidR="00644CD5">
        <w:t>.</w:t>
      </w:r>
      <w:r>
        <w:t>0857*u + 0</w:t>
      </w:r>
      <w:r w:rsidR="00644CD5">
        <w:t>.</w:t>
      </w:r>
      <w:r>
        <w:t>024*T(v13</w:t>
      </w:r>
      <w:r w:rsidR="00644CD5">
        <w:t>.</w:t>
      </w:r>
      <w:r>
        <w:t>u8) + 0</w:t>
      </w:r>
      <w:r w:rsidR="00644CD5">
        <w:t>.</w:t>
      </w:r>
      <w:r>
        <w:t>0378*T(v2</w:t>
      </w:r>
      <w:r w:rsidR="00644CD5">
        <w:t>.</w:t>
      </w:r>
      <w:r>
        <w:t>u6) -0</w:t>
      </w:r>
      <w:r w:rsidR="00644CD5">
        <w:t>.</w:t>
      </w:r>
      <w:r>
        <w:t>0186*T(v13) + 0</w:t>
      </w:r>
      <w:r w:rsidR="00644CD5">
        <w:t>.</w:t>
      </w:r>
      <w:r>
        <w:t>0188*T(v24</w:t>
      </w:r>
      <w:r w:rsidR="00644CD5">
        <w:t>.</w:t>
      </w:r>
      <w:r>
        <w:t>u19) + 0</w:t>
      </w:r>
      <w:r w:rsidR="00644CD5">
        <w:t>.</w:t>
      </w:r>
      <w:r>
        <w:t>0162*T(v21</w:t>
      </w:r>
      <w:r w:rsidR="00644CD5">
        <w:t>.</w:t>
      </w:r>
      <w:r>
        <w:t>u19) -0</w:t>
      </w:r>
      <w:r w:rsidR="00644CD5">
        <w:t>.</w:t>
      </w:r>
      <w:r>
        <w:t>0151*T(v26</w:t>
      </w:r>
      <w:r w:rsidR="00644CD5">
        <w:t>.</w:t>
      </w:r>
      <w:r>
        <w:t>u14) -0</w:t>
      </w:r>
      <w:r w:rsidR="00644CD5">
        <w:t>.</w:t>
      </w:r>
      <w:r>
        <w:t>0166*T(v18</w:t>
      </w:r>
      <w:r w:rsidR="00644CD5">
        <w:t>.</w:t>
      </w:r>
      <w:r>
        <w:t>u7) + 0</w:t>
      </w:r>
      <w:r w:rsidR="00644CD5">
        <w:t>.</w:t>
      </w:r>
      <w:r>
        <w:t>0138*T(v40</w:t>
      </w:r>
      <w:r w:rsidR="00644CD5">
        <w:t>.</w:t>
      </w:r>
      <w:r>
        <w:t>u2) + 0</w:t>
      </w:r>
      <w:r w:rsidR="00644CD5">
        <w:t>.</w:t>
      </w:r>
      <w:r>
        <w:t>012*T(v4</w:t>
      </w:r>
      <w:r w:rsidR="00644CD5">
        <w:t>.</w:t>
      </w:r>
      <w:r>
        <w:t>u19) + 0</w:t>
      </w:r>
      <w:r w:rsidR="00644CD5">
        <w:t>.</w:t>
      </w:r>
      <w:r>
        <w:t>0102*T(v33</w:t>
      </w:r>
      <w:r w:rsidR="00644CD5">
        <w:t>.</w:t>
      </w:r>
      <w:r>
        <w:t>u7) + 0</w:t>
      </w:r>
      <w:r w:rsidR="00644CD5">
        <w:t>.</w:t>
      </w:r>
      <w:r>
        <w:t>00623*T(u16) + 0</w:t>
      </w:r>
      <w:r w:rsidR="00644CD5">
        <w:t>.</w:t>
      </w:r>
      <w:r>
        <w:t>00694*T(v20</w:t>
      </w:r>
      <w:r w:rsidR="00644CD5">
        <w:t>.</w:t>
      </w:r>
      <w:r>
        <w:t>u23) + 0</w:t>
      </w:r>
      <w:r w:rsidR="00644CD5">
        <w:t>.</w:t>
      </w:r>
      <w:r>
        <w:t>00711*T(v9</w:t>
      </w:r>
      <w:r w:rsidR="00644CD5">
        <w:t>.</w:t>
      </w:r>
      <w:r>
        <w:t>u27) -0</w:t>
      </w:r>
      <w:r w:rsidR="00644CD5">
        <w:t>.</w:t>
      </w:r>
      <w:r>
        <w:t>00546*T(v28</w:t>
      </w:r>
      <w:r w:rsidR="00644CD5">
        <w:t>.</w:t>
      </w:r>
      <w:r>
        <w:t>u13) + 0</w:t>
      </w:r>
      <w:r w:rsidR="00644CD5">
        <w:t>.</w:t>
      </w:r>
      <w:r>
        <w:t>00459*T(v3</w:t>
      </w:r>
      <w:r w:rsidR="00644CD5">
        <w:t>.</w:t>
      </w:r>
      <w:r>
        <w:t>u31) -0</w:t>
      </w:r>
      <w:r w:rsidR="00644CD5">
        <w:t>.</w:t>
      </w:r>
      <w:r>
        <w:t>00357*T(v29</w:t>
      </w:r>
      <w:r w:rsidR="00644CD5">
        <w:t>.</w:t>
      </w:r>
      <w:r>
        <w:t>u12) + 0</w:t>
      </w:r>
      <w:r w:rsidR="00644CD5">
        <w:t>.</w:t>
      </w:r>
      <w:r>
        <w:t>00425*T(v6</w:t>
      </w:r>
      <w:r w:rsidR="00644CD5">
        <w:t>.</w:t>
      </w:r>
      <w:r>
        <w:t>u21) -0</w:t>
      </w:r>
      <w:r w:rsidR="00644CD5">
        <w:t>.</w:t>
      </w:r>
      <w:r>
        <w:t>00339*T(v22</w:t>
      </w:r>
      <w:r w:rsidR="00644CD5">
        <w:t>.</w:t>
      </w:r>
      <w:r>
        <w:t>u7) -0</w:t>
      </w:r>
      <w:r w:rsidR="00644CD5">
        <w:t>.</w:t>
      </w:r>
      <w:r>
        <w:t>00495*T(v4</w:t>
      </w:r>
      <w:r w:rsidR="00644CD5">
        <w:t>.</w:t>
      </w:r>
      <w:r>
        <w:t>u4) + 0</w:t>
      </w:r>
      <w:r w:rsidR="00644CD5">
        <w:t>.</w:t>
      </w:r>
      <w:r>
        <w:t>00142*T(v23</w:t>
      </w:r>
      <w:r w:rsidR="00644CD5">
        <w:t>.</w:t>
      </w:r>
      <w:r>
        <w:t>u14) + 6</w:t>
      </w:r>
      <w:r w:rsidR="00644CD5">
        <w:t>.</w:t>
      </w:r>
      <w:r>
        <w:t>99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0869*T(v6</w:t>
      </w:r>
      <w:r w:rsidR="00644CD5">
        <w:t>.</w:t>
      </w:r>
      <w:r>
        <w:t>u3) + 0</w:t>
      </w:r>
      <w:r w:rsidR="00644CD5">
        <w:t>.</w:t>
      </w:r>
      <w:r>
        <w:t>0461*NumAromAtoms + 0</w:t>
      </w:r>
      <w:r w:rsidR="00644CD5">
        <w:t>.</w:t>
      </w:r>
      <w:r>
        <w:t>509*T(v1</w:t>
      </w:r>
      <w:r w:rsidR="00644CD5">
        <w:t>.</w:t>
      </w:r>
      <w:r>
        <w:t>u17) -1</w:t>
      </w:r>
      <w:r w:rsidR="00644CD5">
        <w:t>.</w:t>
      </w:r>
      <w:r>
        <w:t>02*T(v7</w:t>
      </w:r>
      <w:r w:rsidR="00644CD5">
        <w:t>.</w:t>
      </w:r>
      <w:r>
        <w:t>u10) -0</w:t>
      </w:r>
      <w:r w:rsidR="00644CD5">
        <w:t>.</w:t>
      </w:r>
      <w:r>
        <w:t>281*T(v5</w:t>
      </w:r>
      <w:r w:rsidR="00644CD5">
        <w:t>.</w:t>
      </w:r>
      <w:r>
        <w:t>u29) + 0</w:t>
      </w:r>
      <w:r w:rsidR="00644CD5">
        <w:t>.</w:t>
      </w:r>
      <w:r>
        <w:t>803*T(v1</w:t>
      </w:r>
      <w:r w:rsidR="00644CD5">
        <w:t>.</w:t>
      </w:r>
      <w:r>
        <w:t>u38) -1</w:t>
      </w:r>
      <w:r w:rsidR="00644CD5">
        <w:t>.</w:t>
      </w:r>
      <w:r>
        <w:t>64*T(v20</w:t>
      </w:r>
      <w:r w:rsidR="00644CD5">
        <w:t>.</w:t>
      </w:r>
      <w:r>
        <w:t>u2) -1</w:t>
      </w:r>
      <w:r w:rsidR="00644CD5">
        <w:t>.</w:t>
      </w:r>
      <w:r>
        <w:t>1*T(v1</w:t>
      </w:r>
      <w:r w:rsidR="00644CD5">
        <w:t>.</w:t>
      </w:r>
      <w:r>
        <w:t>u12) -0</w:t>
      </w:r>
      <w:r w:rsidR="00644CD5">
        <w:t>.</w:t>
      </w:r>
      <w:r>
        <w:t>174*T(v15</w:t>
      </w:r>
      <w:r w:rsidR="00644CD5">
        <w:t>.</w:t>
      </w:r>
      <w:r>
        <w:t>u9) + 0</w:t>
      </w:r>
      <w:r w:rsidR="00644CD5">
        <w:t>.</w:t>
      </w:r>
      <w:r>
        <w:t>211*MW + 1</w:t>
      </w:r>
      <w:r w:rsidR="00644CD5">
        <w:t>.</w:t>
      </w:r>
      <w:r>
        <w:t>69*T(v40</w:t>
      </w:r>
      <w:r w:rsidR="00644CD5">
        <w:t>.</w:t>
      </w:r>
      <w:r>
        <w:t>u2) -1</w:t>
      </w:r>
      <w:r w:rsidR="00644CD5">
        <w:t>.</w:t>
      </w:r>
      <w:r>
        <w:t>18*T(v27</w:t>
      </w:r>
      <w:r w:rsidR="00644CD5">
        <w:t>.</w:t>
      </w:r>
      <w:r>
        <w:t>u9) -0</w:t>
      </w:r>
      <w:r w:rsidR="00644CD5">
        <w:t>.</w:t>
      </w:r>
      <w:r>
        <w:t>603*T(v4</w:t>
      </w:r>
      <w:r w:rsidR="00644CD5">
        <w:t>.</w:t>
      </w:r>
      <w:r>
        <w:t>u1) -1</w:t>
      </w:r>
      <w:r w:rsidR="00644CD5">
        <w:t>.</w:t>
      </w:r>
      <w:r>
        <w:t>43*T(v18</w:t>
      </w:r>
      <w:r w:rsidR="00644CD5">
        <w:t>.</w:t>
      </w:r>
      <w:r>
        <w:t>u2) + 0</w:t>
      </w:r>
      <w:r w:rsidR="00644CD5">
        <w:t>.</w:t>
      </w:r>
      <w:r>
        <w:t>00961*NumDonor + 0</w:t>
      </w:r>
      <w:r w:rsidR="00644CD5">
        <w:t>.</w:t>
      </w:r>
      <w:r>
        <w:t>842*T(v19</w:t>
      </w:r>
      <w:r w:rsidR="00644CD5">
        <w:t>.</w:t>
      </w:r>
      <w:r>
        <w:t>u9) -1</w:t>
      </w:r>
      <w:r w:rsidR="00644CD5">
        <w:t>.</w:t>
      </w:r>
      <w:r>
        <w:t>1*T(v21</w:t>
      </w:r>
      <w:r w:rsidR="00644CD5">
        <w:t>.</w:t>
      </w:r>
      <w:r>
        <w:t>u2) + 0</w:t>
      </w:r>
      <w:r w:rsidR="00644CD5">
        <w:t>.</w:t>
      </w:r>
      <w:r>
        <w:t>0661*T(v35</w:t>
      </w:r>
      <w:r w:rsidR="00644CD5">
        <w:t>.</w:t>
      </w:r>
      <w:r>
        <w:t>u2) -1</w:t>
      </w:r>
      <w:r w:rsidR="00644CD5">
        <w:t>.</w:t>
      </w:r>
      <w:r>
        <w:t>08*T(v3</w:t>
      </w:r>
      <w:r w:rsidR="00644CD5">
        <w:t>.</w:t>
      </w:r>
      <w:r>
        <w:t>u7) + 0</w:t>
      </w:r>
      <w:r w:rsidR="00644CD5">
        <w:t>.</w:t>
      </w:r>
      <w:r>
        <w:t>999*T(v8</w:t>
      </w:r>
      <w:r w:rsidR="00644CD5">
        <w:t>.</w:t>
      </w:r>
      <w:r>
        <w:t>u6) + 1</w:t>
      </w:r>
      <w:r w:rsidR="00644CD5">
        <w:t>.</w:t>
      </w:r>
      <w:r>
        <w:t>14*T(v14</w:t>
      </w:r>
      <w:r w:rsidR="00644CD5">
        <w:t>.</w:t>
      </w:r>
      <w:r>
        <w:t>u2) -0</w:t>
      </w:r>
      <w:r w:rsidR="00644CD5">
        <w:t>.</w:t>
      </w:r>
      <w:r>
        <w:t>773*T(v1</w:t>
      </w:r>
      <w:r w:rsidR="00644CD5">
        <w:t>.</w:t>
      </w:r>
      <w:r>
        <w:t>u25) + 0</w:t>
      </w:r>
      <w:r w:rsidR="00644CD5">
        <w:t>.</w:t>
      </w:r>
      <w:r>
        <w:t>404*T(v2</w:t>
      </w:r>
      <w:r w:rsidR="00644CD5">
        <w:t>.</w:t>
      </w:r>
      <w:r>
        <w:t>u27) -0</w:t>
      </w:r>
      <w:r w:rsidR="00644CD5">
        <w:t>.</w:t>
      </w:r>
      <w:r>
        <w:t>126*NumAcceptor -0</w:t>
      </w:r>
      <w:r w:rsidR="00644CD5">
        <w:t>.</w:t>
      </w:r>
      <w:r>
        <w:t>213*T(v12</w:t>
      </w:r>
      <w:r w:rsidR="00644CD5">
        <w:t>.</w:t>
      </w:r>
      <w:r>
        <w:t>u23) + 0</w:t>
      </w:r>
      <w:r w:rsidR="00644CD5">
        <w:t>.</w:t>
      </w:r>
      <w:r>
        <w:t>253*T(v1</w:t>
      </w:r>
      <w:r w:rsidR="00644CD5">
        <w:t>.</w:t>
      </w:r>
      <w:r>
        <w:t>u13) + 0</w:t>
      </w:r>
      <w:r w:rsidR="00644CD5">
        <w:t>.</w:t>
      </w:r>
      <w:r>
        <w:t>791*T(v23</w:t>
      </w:r>
      <w:r w:rsidR="00644CD5">
        <w:t>.</w:t>
      </w:r>
      <w:r>
        <w:t>u18) + 1</w:t>
      </w:r>
      <w:r w:rsidR="00644CD5">
        <w:t>.</w:t>
      </w:r>
      <w:r>
        <w:t>3*T(v11</w:t>
      </w:r>
      <w:r w:rsidR="00644CD5">
        <w:t>.</w:t>
      </w:r>
      <w:r>
        <w:t>u13) -0</w:t>
      </w:r>
      <w:r w:rsidR="00644CD5">
        <w:t>.</w:t>
      </w:r>
      <w:r>
        <w:t>996*T(v21</w:t>
      </w:r>
      <w:r w:rsidR="00644CD5">
        <w:t>.</w:t>
      </w:r>
      <w:r>
        <w:t>u1) + 0</w:t>
      </w:r>
      <w:r w:rsidR="00644CD5">
        <w:t>.</w:t>
      </w:r>
      <w:r>
        <w:t>816*T(v1</w:t>
      </w:r>
      <w:r w:rsidR="00644CD5">
        <w:t>.</w:t>
      </w:r>
      <w:r>
        <w:t>u19) + 0</w:t>
      </w:r>
      <w:r w:rsidR="00644CD5">
        <w:t>.</w:t>
      </w:r>
      <w:r>
        <w:t>49*T(v33</w:t>
      </w:r>
      <w:r w:rsidR="00644CD5">
        <w:t>.</w:t>
      </w:r>
      <w:r>
        <w:t>u4) + 1</w:t>
      </w:r>
      <w:r w:rsidR="00644CD5">
        <w:t>.</w:t>
      </w:r>
      <w:r>
        <w:t>03*T(v5</w:t>
      </w:r>
      <w:r w:rsidR="00644CD5">
        <w:t>.</w:t>
      </w:r>
      <w:r>
        <w:t>u19) -0</w:t>
      </w:r>
      <w:r w:rsidR="00644CD5">
        <w:t>.</w:t>
      </w:r>
      <w:r>
        <w:t>00102*Lipophilicity^3 -0</w:t>
      </w:r>
      <w:r w:rsidR="00644CD5">
        <w:t>.</w:t>
      </w:r>
      <w:r>
        <w:t>798*T(v22</w:t>
      </w:r>
      <w:r w:rsidR="00644CD5">
        <w:t>.</w:t>
      </w:r>
      <w:r>
        <w:t>u12) -0</w:t>
      </w:r>
      <w:r w:rsidR="00644CD5">
        <w:t>.</w:t>
      </w:r>
      <w:r>
        <w:t>454*T(v10</w:t>
      </w:r>
      <w:r w:rsidR="00644CD5">
        <w:t>.</w:t>
      </w:r>
      <w:r>
        <w:t>u31) -1</w:t>
      </w:r>
      <w:r w:rsidR="00644CD5">
        <w:t>.</w:t>
      </w:r>
      <w:r>
        <w:t>29*T(v4</w:t>
      </w:r>
      <w:r w:rsidR="00644CD5">
        <w:t>.</w:t>
      </w:r>
      <w:r>
        <w:t>u29) -1*T(v23</w:t>
      </w:r>
      <w:r w:rsidR="00644CD5">
        <w:t>.</w:t>
      </w:r>
      <w:r>
        <w:t>u2) + 0</w:t>
      </w:r>
      <w:r w:rsidR="00644CD5">
        <w:t>.</w:t>
      </w:r>
      <w:r>
        <w:t>499*T(v3</w:t>
      </w:r>
      <w:r w:rsidR="00644CD5">
        <w:t>.</w:t>
      </w:r>
      <w:r>
        <w:t>u40) + 0</w:t>
      </w:r>
      <w:r w:rsidR="00644CD5">
        <w:t>.</w:t>
      </w:r>
      <w:r>
        <w:t>933*T(v2</w:t>
      </w:r>
      <w:r w:rsidR="00644CD5">
        <w:t>.</w:t>
      </w:r>
      <w:r>
        <w:t>u17) -0</w:t>
      </w:r>
      <w:r w:rsidR="00644CD5">
        <w:t>.</w:t>
      </w:r>
      <w:r>
        <w:t>475*T(v11</w:t>
      </w:r>
      <w:r w:rsidR="00644CD5">
        <w:t>.</w:t>
      </w:r>
      <w:r>
        <w:t>u25) + 1</w:t>
      </w:r>
      <w:r w:rsidR="00644CD5">
        <w:t>.</w:t>
      </w:r>
      <w:r>
        <w:t>19*T(v5</w:t>
      </w:r>
      <w:r w:rsidR="00644CD5">
        <w:t>.</w:t>
      </w:r>
      <w:r>
        <w:t>u14) + 0</w:t>
      </w:r>
      <w:r w:rsidR="00644CD5">
        <w:t>.</w:t>
      </w:r>
      <w:r>
        <w:t>762*T(v1</w:t>
      </w:r>
      <w:r w:rsidR="00644CD5">
        <w:t>.</w:t>
      </w:r>
      <w:r>
        <w:t>u32) -0</w:t>
      </w:r>
      <w:r w:rsidR="00644CD5">
        <w:t>.</w:t>
      </w:r>
      <w:r>
        <w:t>562*T(v14</w:t>
      </w:r>
      <w:r w:rsidR="00644CD5">
        <w:t>.</w:t>
      </w:r>
      <w:r>
        <w:t>u4) + 0</w:t>
      </w:r>
      <w:r w:rsidR="00644CD5">
        <w:t>.</w:t>
      </w:r>
      <w:r>
        <w:t>619*Volume^3 + 0</w:t>
      </w:r>
      <w:r w:rsidR="00644CD5">
        <w:t>.</w:t>
      </w:r>
      <w:r>
        <w:t>971*T(v13</w:t>
      </w:r>
      <w:r w:rsidR="00644CD5">
        <w:t>.</w:t>
      </w:r>
      <w:r>
        <w:t>u8) -1</w:t>
      </w:r>
      <w:r w:rsidR="00644CD5">
        <w:t>.</w:t>
      </w:r>
      <w:r>
        <w:t>09*T(v39</w:t>
      </w:r>
      <w:r w:rsidR="00644CD5">
        <w:t>.</w:t>
      </w:r>
      <w:r>
        <w:t>u2) -0</w:t>
      </w:r>
      <w:r w:rsidR="00644CD5">
        <w:t>.</w:t>
      </w:r>
      <w:r>
        <w:t>548*T(v28</w:t>
      </w:r>
      <w:r w:rsidR="00644CD5">
        <w:t>.</w:t>
      </w:r>
      <w:r>
        <w:t>u12) + 13</w:t>
      </w:r>
      <w:r w:rsidR="00644CD5">
        <w:t>.</w:t>
      </w:r>
      <w:r>
        <w:t>9*Lipophilicity -</w:t>
      </w:r>
      <w:r>
        <w:lastRenderedPageBreak/>
        <w:t>0</w:t>
      </w:r>
      <w:r w:rsidR="00644CD5">
        <w:t>.</w:t>
      </w:r>
      <w:r>
        <w:t>986*T(v6</w:t>
      </w:r>
      <w:r w:rsidR="00644CD5">
        <w:t>.</w:t>
      </w:r>
      <w:r>
        <w:t>u16) + 1</w:t>
      </w:r>
      <w:r w:rsidR="00644CD5">
        <w:t>.</w:t>
      </w:r>
      <w:r>
        <w:t>54*T(v13</w:t>
      </w:r>
      <w:r w:rsidR="00644CD5">
        <w:t>.</w:t>
      </w:r>
      <w:r>
        <w:t>u2) + 0</w:t>
      </w:r>
      <w:r w:rsidR="00644CD5">
        <w:t>.</w:t>
      </w:r>
      <w:r>
        <w:t>943*T(v36</w:t>
      </w:r>
      <w:r w:rsidR="00644CD5">
        <w:t>.</w:t>
      </w:r>
      <w:r>
        <w:t>u6) -0</w:t>
      </w:r>
      <w:r w:rsidR="00644CD5">
        <w:t>.</w:t>
      </w:r>
      <w:r>
        <w:t>34*T(v21</w:t>
      </w:r>
      <w:r w:rsidR="00644CD5">
        <w:t>.</w:t>
      </w:r>
      <w:r>
        <w:t>u15) -0</w:t>
      </w:r>
      <w:r w:rsidR="00644CD5">
        <w:t>.</w:t>
      </w:r>
      <w:r>
        <w:t>839*T(v10</w:t>
      </w:r>
      <w:r w:rsidR="00644CD5">
        <w:t>.</w:t>
      </w:r>
      <w:r>
        <w:t>u6) -0</w:t>
      </w:r>
      <w:r w:rsidR="00644CD5">
        <w:t>.</w:t>
      </w:r>
      <w:r>
        <w:t>261*T(v11</w:t>
      </w:r>
      <w:r w:rsidR="00644CD5">
        <w:t>.</w:t>
      </w:r>
      <w:r>
        <w:t>u20) -1</w:t>
      </w:r>
      <w:r w:rsidR="00644CD5">
        <w:t>.</w:t>
      </w:r>
      <w:r>
        <w:t>33*T(v6</w:t>
      </w:r>
      <w:r w:rsidR="00644CD5">
        <w:t>.</w:t>
      </w:r>
      <w:r>
        <w:t>u14) -1*T(v1</w:t>
      </w:r>
      <w:r w:rsidR="00644CD5">
        <w:t>.</w:t>
      </w:r>
      <w:r>
        <w:t>u7) + 0</w:t>
      </w:r>
      <w:r w:rsidR="00644CD5">
        <w:t>.</w:t>
      </w:r>
      <w:r>
        <w:t>682*T(v26</w:t>
      </w:r>
      <w:r w:rsidR="00644CD5">
        <w:t>.</w:t>
      </w:r>
      <w:r>
        <w:t>u6) -0</w:t>
      </w:r>
      <w:r w:rsidR="00644CD5">
        <w:t>.</w:t>
      </w:r>
      <w:r>
        <w:t>66*T(v28</w:t>
      </w:r>
      <w:r w:rsidR="00644CD5">
        <w:t>.</w:t>
      </w:r>
      <w:r>
        <w:t>u15) -2</w:t>
      </w:r>
      <w:r w:rsidR="00644CD5">
        <w:t>.</w:t>
      </w:r>
      <w:r>
        <w:t>22*u -0</w:t>
      </w:r>
      <w:r w:rsidR="00644CD5">
        <w:t>.</w:t>
      </w:r>
      <w:r>
        <w:t>579*T(v9</w:t>
      </w:r>
      <w:r w:rsidR="00644CD5">
        <w:t>.</w:t>
      </w:r>
      <w:r>
        <w:t>u14) -1</w:t>
      </w:r>
      <w:r w:rsidR="00644CD5">
        <w:t>.</w:t>
      </w:r>
      <w:r>
        <w:t>11*T(v6</w:t>
      </w:r>
      <w:r w:rsidR="00644CD5">
        <w:t>.</w:t>
      </w:r>
      <w:r>
        <w:t>u36) -0</w:t>
      </w:r>
      <w:r w:rsidR="00644CD5">
        <w:t>.</w:t>
      </w:r>
      <w:r>
        <w:t>734*T(v11</w:t>
      </w:r>
      <w:r w:rsidR="00644CD5">
        <w:t>.</w:t>
      </w:r>
      <w:r>
        <w:t>u23) -0</w:t>
      </w:r>
      <w:r w:rsidR="00644CD5">
        <w:t>.</w:t>
      </w:r>
      <w:r>
        <w:t>718*T(v4</w:t>
      </w:r>
      <w:r w:rsidR="00644CD5">
        <w:t>.</w:t>
      </w:r>
      <w:r>
        <w:t>u12) -0</w:t>
      </w:r>
      <w:r w:rsidR="00644CD5">
        <w:t>.</w:t>
      </w:r>
      <w:r>
        <w:t>733*T(v6</w:t>
      </w:r>
      <w:r w:rsidR="00644CD5">
        <w:t>.</w:t>
      </w:r>
      <w:r>
        <w:t>u26) -0</w:t>
      </w:r>
      <w:r w:rsidR="00644CD5">
        <w:t>.</w:t>
      </w:r>
      <w:r>
        <w:t>348*T(v24</w:t>
      </w:r>
      <w:r w:rsidR="00644CD5">
        <w:t>.</w:t>
      </w:r>
      <w:r>
        <w:t>u8) + 0</w:t>
      </w:r>
      <w:r w:rsidR="00644CD5">
        <w:t>.</w:t>
      </w:r>
      <w:r>
        <w:t>649*T(v11</w:t>
      </w:r>
      <w:r w:rsidR="00644CD5">
        <w:t>.</w:t>
      </w:r>
      <w:r>
        <w:t>u14) + 0</w:t>
      </w:r>
      <w:r w:rsidR="00644CD5">
        <w:t>.</w:t>
      </w:r>
      <w:r>
        <w:t>468*T(v9) + 0</w:t>
      </w:r>
      <w:r w:rsidR="00644CD5">
        <w:t>.</w:t>
      </w:r>
      <w:r>
        <w:t>782*T(v6</w:t>
      </w:r>
      <w:r w:rsidR="00644CD5">
        <w:t>.</w:t>
      </w:r>
      <w:r>
        <w:t>u19) -0</w:t>
      </w:r>
      <w:r w:rsidR="00644CD5">
        <w:t>.</w:t>
      </w:r>
      <w:r>
        <w:t>597*T(v14</w:t>
      </w:r>
      <w:r w:rsidR="00644CD5">
        <w:t>.</w:t>
      </w:r>
      <w:r>
        <w:t>u20) + 0</w:t>
      </w:r>
      <w:r w:rsidR="00644CD5">
        <w:t>.</w:t>
      </w:r>
      <w:r>
        <w:t>502*T(v31</w:t>
      </w:r>
      <w:r w:rsidR="00644CD5">
        <w:t>.</w:t>
      </w:r>
      <w:r>
        <w:t>u10) + 0</w:t>
      </w:r>
      <w:r w:rsidR="00644CD5">
        <w:t>.</w:t>
      </w:r>
      <w:r>
        <w:t>934*T(v10</w:t>
      </w:r>
      <w:r w:rsidR="00644CD5">
        <w:t>.</w:t>
      </w:r>
      <w:r>
        <w:t>u29) + 0</w:t>
      </w:r>
      <w:r w:rsidR="00644CD5">
        <w:t>.</w:t>
      </w:r>
      <w:r>
        <w:t>851*T(v34</w:t>
      </w:r>
      <w:r w:rsidR="00644CD5">
        <w:t>.</w:t>
      </w:r>
      <w:r>
        <w:t>u2) + 0</w:t>
      </w:r>
      <w:r w:rsidR="00644CD5">
        <w:t>.</w:t>
      </w:r>
      <w:r>
        <w:t>398*T(u33) -0</w:t>
      </w:r>
      <w:r w:rsidR="00644CD5">
        <w:t>.</w:t>
      </w:r>
      <w:r>
        <w:t>993*T(v19</w:t>
      </w:r>
      <w:r w:rsidR="00644CD5">
        <w:t>.</w:t>
      </w:r>
      <w:r>
        <w:t>u18) + 0</w:t>
      </w:r>
      <w:r w:rsidR="00644CD5">
        <w:t>.</w:t>
      </w:r>
      <w:r>
        <w:t>566*T(v2</w:t>
      </w:r>
      <w:r w:rsidR="00644CD5">
        <w:t>.</w:t>
      </w:r>
      <w:r>
        <w:t>u34) -0</w:t>
      </w:r>
      <w:r w:rsidR="00644CD5">
        <w:t>.</w:t>
      </w:r>
      <w:r>
        <w:t>395*T(v1</w:t>
      </w:r>
      <w:r w:rsidR="00644CD5">
        <w:t>.</w:t>
      </w:r>
      <w:r>
        <w:t>u29) -0</w:t>
      </w:r>
      <w:r w:rsidR="00644CD5">
        <w:t>.</w:t>
      </w:r>
      <w:r>
        <w:t>264*T(v34</w:t>
      </w:r>
      <w:r w:rsidR="00644CD5">
        <w:t>.</w:t>
      </w:r>
      <w:r>
        <w:t>u9) + 0</w:t>
      </w:r>
      <w:r w:rsidR="00644CD5">
        <w:t>.</w:t>
      </w:r>
      <w:r>
        <w:t>952*T(v36</w:t>
      </w:r>
      <w:r w:rsidR="00644CD5">
        <w:t>.</w:t>
      </w:r>
      <w:r>
        <w:t>u2) -0</w:t>
      </w:r>
      <w:r w:rsidR="00644CD5">
        <w:t>.</w:t>
      </w:r>
      <w:r>
        <w:t>61*T(v19</w:t>
      </w:r>
      <w:r w:rsidR="00644CD5">
        <w:t>.</w:t>
      </w:r>
      <w:r>
        <w:t>u19) + 0</w:t>
      </w:r>
      <w:r w:rsidR="00644CD5">
        <w:t>.</w:t>
      </w:r>
      <w:r>
        <w:t>803*T(v30</w:t>
      </w:r>
      <w:r w:rsidR="00644CD5">
        <w:t>.</w:t>
      </w:r>
      <w:r>
        <w:t>u2) + 0</w:t>
      </w:r>
      <w:r w:rsidR="00644CD5">
        <w:t>.</w:t>
      </w:r>
      <w:r>
        <w:t>562*T(v13</w:t>
      </w:r>
      <w:r w:rsidR="00644CD5">
        <w:t>.</w:t>
      </w:r>
      <w:r>
        <w:t>u13) + 0</w:t>
      </w:r>
      <w:r w:rsidR="00644CD5">
        <w:t>.</w:t>
      </w:r>
      <w:r>
        <w:t>143*NumPositive -0</w:t>
      </w:r>
      <w:r w:rsidR="00644CD5">
        <w:t>.</w:t>
      </w:r>
      <w:r>
        <w:t>145*T(u21) + 0</w:t>
      </w:r>
      <w:r w:rsidR="00644CD5">
        <w:t>.</w:t>
      </w:r>
      <w:r>
        <w:t>754*T(v15</w:t>
      </w:r>
      <w:r w:rsidR="00644CD5">
        <w:t>.</w:t>
      </w:r>
      <w:r>
        <w:t>u26) -1</w:t>
      </w:r>
      <w:r w:rsidR="00644CD5">
        <w:t>.</w:t>
      </w:r>
      <w:r>
        <w:t>11*T(v21</w:t>
      </w:r>
      <w:r w:rsidR="00644CD5">
        <w:t>.</w:t>
      </w:r>
      <w:r>
        <w:t>u11) -0</w:t>
      </w:r>
      <w:r w:rsidR="00644CD5">
        <w:t>.</w:t>
      </w:r>
      <w:r>
        <w:t>0892*NumHal + 0</w:t>
      </w:r>
      <w:r w:rsidR="00644CD5">
        <w:t>.</w:t>
      </w:r>
      <w:r>
        <w:t>918*T(v18</w:t>
      </w:r>
      <w:r w:rsidR="00644CD5">
        <w:t>.</w:t>
      </w:r>
      <w:r>
        <w:t>u12) + 0</w:t>
      </w:r>
      <w:r w:rsidR="00644CD5">
        <w:t>.</w:t>
      </w:r>
      <w:r>
        <w:t>979*T(v17</w:t>
      </w:r>
      <w:r w:rsidR="00644CD5">
        <w:t>.</w:t>
      </w:r>
      <w:r>
        <w:t>u3) -0</w:t>
      </w:r>
      <w:r w:rsidR="00644CD5">
        <w:t>.</w:t>
      </w:r>
      <w:r>
        <w:t>639*T(v22</w:t>
      </w:r>
      <w:r w:rsidR="00644CD5">
        <w:t>.</w:t>
      </w:r>
      <w:r>
        <w:t>u19) -0</w:t>
      </w:r>
      <w:r w:rsidR="00644CD5">
        <w:t>.</w:t>
      </w:r>
      <w:r>
        <w:t>854*T(v15</w:t>
      </w:r>
      <w:r w:rsidR="00644CD5">
        <w:t>.</w:t>
      </w:r>
      <w:r>
        <w:t>u2) + 0</w:t>
      </w:r>
      <w:r w:rsidR="00644CD5">
        <w:t>.</w:t>
      </w:r>
      <w:r>
        <w:t>693*T(v32</w:t>
      </w:r>
      <w:r w:rsidR="00644CD5">
        <w:t>.</w:t>
      </w:r>
      <w:r>
        <w:t>u2) + 0</w:t>
      </w:r>
      <w:r w:rsidR="00644CD5">
        <w:t>.</w:t>
      </w:r>
      <w:r>
        <w:t>584*T(v12</w:t>
      </w:r>
      <w:r w:rsidR="00644CD5">
        <w:t>.</w:t>
      </w:r>
      <w:r>
        <w:t>u28) -0</w:t>
      </w:r>
      <w:r w:rsidR="00644CD5">
        <w:t>.</w:t>
      </w:r>
      <w:r>
        <w:t>429*T(v18</w:t>
      </w:r>
      <w:r w:rsidR="00644CD5">
        <w:t>.</w:t>
      </w:r>
      <w:r>
        <w:t>u25) -0</w:t>
      </w:r>
      <w:r w:rsidR="00644CD5">
        <w:t>.</w:t>
      </w:r>
      <w:r>
        <w:t>246*T(v32) + 0</w:t>
      </w:r>
      <w:r w:rsidR="00644CD5">
        <w:t>.</w:t>
      </w:r>
      <w:r>
        <w:t>454*T(u3) -0</w:t>
      </w:r>
      <w:r w:rsidR="00644CD5">
        <w:t>.</w:t>
      </w:r>
      <w:r>
        <w:t>484*T(v21</w:t>
      </w:r>
      <w:r w:rsidR="00644CD5">
        <w:t>.</w:t>
      </w:r>
      <w:r>
        <w:t>u12) -1</w:t>
      </w:r>
      <w:r w:rsidR="00644CD5">
        <w:t>.</w:t>
      </w:r>
      <w:r>
        <w:t>44*T(v3</w:t>
      </w:r>
      <w:r w:rsidR="00644CD5">
        <w:t>.</w:t>
      </w:r>
      <w:r>
        <w:t>u1) -0</w:t>
      </w:r>
      <w:r w:rsidR="00644CD5">
        <w:t>.</w:t>
      </w:r>
      <w:r>
        <w:t>508*T(v9</w:t>
      </w:r>
      <w:r w:rsidR="00644CD5">
        <w:t>.</w:t>
      </w:r>
      <w:r>
        <w:t>u5) + 0</w:t>
      </w:r>
      <w:r w:rsidR="00644CD5">
        <w:t>.</w:t>
      </w:r>
      <w:r>
        <w:t>756*T(v5</w:t>
      </w:r>
      <w:r w:rsidR="00644CD5">
        <w:t>.</w:t>
      </w:r>
      <w:r>
        <w:t>u32) + 0</w:t>
      </w:r>
      <w:r w:rsidR="00644CD5">
        <w:t>.</w:t>
      </w:r>
      <w:r>
        <w:t>744*T(v32</w:t>
      </w:r>
      <w:r w:rsidR="00644CD5">
        <w:t>.</w:t>
      </w:r>
      <w:r>
        <w:t>u7) + 0</w:t>
      </w:r>
      <w:r w:rsidR="00644CD5">
        <w:t>.</w:t>
      </w:r>
      <w:r>
        <w:t>466*T(u30) -0</w:t>
      </w:r>
      <w:r w:rsidR="00644CD5">
        <w:t>.</w:t>
      </w:r>
      <w:r>
        <w:t>854*T(v3</w:t>
      </w:r>
      <w:r w:rsidR="00644CD5">
        <w:t>.</w:t>
      </w:r>
      <w:r>
        <w:t>u20) + 0</w:t>
      </w:r>
      <w:r w:rsidR="00644CD5">
        <w:t>.</w:t>
      </w:r>
      <w:r>
        <w:t>853*T(v10</w:t>
      </w:r>
      <w:r w:rsidR="00644CD5">
        <w:t>.</w:t>
      </w:r>
      <w:r>
        <w:t>u13) + 0</w:t>
      </w:r>
      <w:r w:rsidR="00644CD5">
        <w:t>.</w:t>
      </w:r>
      <w:r>
        <w:t>501*T(v3</w:t>
      </w:r>
      <w:r w:rsidR="00644CD5">
        <w:t>.</w:t>
      </w:r>
      <w:r>
        <w:t>u28) -0</w:t>
      </w:r>
      <w:r w:rsidR="00644CD5">
        <w:t>.</w:t>
      </w:r>
      <w:r>
        <w:t>445*T(v17</w:t>
      </w:r>
      <w:r w:rsidR="00644CD5">
        <w:t>.</w:t>
      </w:r>
      <w:r>
        <w:t>u1) + 0</w:t>
      </w:r>
      <w:r w:rsidR="00644CD5">
        <w:t>.</w:t>
      </w:r>
      <w:r>
        <w:t>799*T(v32</w:t>
      </w:r>
      <w:r w:rsidR="00644CD5">
        <w:t>.</w:t>
      </w:r>
      <w:r>
        <w:t>u9) -0</w:t>
      </w:r>
      <w:r w:rsidR="00644CD5">
        <w:t>.</w:t>
      </w:r>
      <w:r>
        <w:t>558*T(v11</w:t>
      </w:r>
      <w:r w:rsidR="00644CD5">
        <w:t>.</w:t>
      </w:r>
      <w:r>
        <w:t>u11) -0</w:t>
      </w:r>
      <w:r w:rsidR="00644CD5">
        <w:t>.</w:t>
      </w:r>
      <w:r>
        <w:t>535*T(u10) -0</w:t>
      </w:r>
      <w:r w:rsidR="00644CD5">
        <w:t>.</w:t>
      </w:r>
      <w:r>
        <w:t>433*T(v14</w:t>
      </w:r>
      <w:r w:rsidR="00644CD5">
        <w:t>.</w:t>
      </w:r>
      <w:r>
        <w:t>u22) + 0</w:t>
      </w:r>
      <w:r w:rsidR="00644CD5">
        <w:t>.</w:t>
      </w:r>
      <w:r>
        <w:t>721*T(v18</w:t>
      </w:r>
      <w:r w:rsidR="00644CD5">
        <w:t>.</w:t>
      </w:r>
      <w:r>
        <w:t>u15) -0</w:t>
      </w:r>
      <w:r w:rsidR="00644CD5">
        <w:t>.</w:t>
      </w:r>
      <w:r>
        <w:t>841*T(v23</w:t>
      </w:r>
      <w:r w:rsidR="00644CD5">
        <w:t>.</w:t>
      </w:r>
      <w:r>
        <w:t>u3) + 0</w:t>
      </w:r>
      <w:r w:rsidR="00644CD5">
        <w:t>.</w:t>
      </w:r>
      <w:r>
        <w:t>538*T(u31) -0</w:t>
      </w:r>
      <w:r w:rsidR="00644CD5">
        <w:t>.</w:t>
      </w:r>
      <w:r>
        <w:t>467*T(v28</w:t>
      </w:r>
      <w:r w:rsidR="00644CD5">
        <w:t>.</w:t>
      </w:r>
      <w:r>
        <w:t>u10) -0</w:t>
      </w:r>
      <w:r w:rsidR="00644CD5">
        <w:t>.</w:t>
      </w:r>
      <w:r>
        <w:t>415*T(v22</w:t>
      </w:r>
      <w:r w:rsidR="00644CD5">
        <w:t>.</w:t>
      </w:r>
      <w:r>
        <w:t>u4) + 0</w:t>
      </w:r>
      <w:r w:rsidR="00644CD5">
        <w:t>.</w:t>
      </w:r>
      <w:r>
        <w:t>534*T(v12</w:t>
      </w:r>
      <w:r w:rsidR="00644CD5">
        <w:t>.</w:t>
      </w:r>
      <w:r>
        <w:t>u15) -0</w:t>
      </w:r>
      <w:r w:rsidR="00644CD5">
        <w:t>.</w:t>
      </w:r>
      <w:r>
        <w:t>532*T(v27</w:t>
      </w:r>
      <w:r w:rsidR="00644CD5">
        <w:t>.</w:t>
      </w:r>
      <w:r>
        <w:t>u15) -0</w:t>
      </w:r>
      <w:r w:rsidR="00644CD5">
        <w:t>.</w:t>
      </w:r>
      <w:r>
        <w:t>24*T(v38</w:t>
      </w:r>
      <w:r w:rsidR="00644CD5">
        <w:t>.</w:t>
      </w:r>
      <w:r>
        <w:t>u5) + 0</w:t>
      </w:r>
      <w:r w:rsidR="00644CD5">
        <w:t>.</w:t>
      </w:r>
      <w:r>
        <w:t>309*T(v28</w:t>
      </w:r>
      <w:r w:rsidR="00644CD5">
        <w:t>.</w:t>
      </w:r>
      <w:r>
        <w:t>u13) -0</w:t>
      </w:r>
      <w:r w:rsidR="00644CD5">
        <w:t>.</w:t>
      </w:r>
      <w:r>
        <w:t>392*T(v10</w:t>
      </w:r>
      <w:r w:rsidR="00644CD5">
        <w:t>.</w:t>
      </w:r>
      <w:r>
        <w:t>u18) + 0</w:t>
      </w:r>
      <w:r w:rsidR="00644CD5">
        <w:t>.</w:t>
      </w:r>
      <w:r>
        <w:t>659*T(v37</w:t>
      </w:r>
      <w:r w:rsidR="00644CD5">
        <w:t>.</w:t>
      </w:r>
      <w:r>
        <w:t>u2) + 0</w:t>
      </w:r>
      <w:r w:rsidR="00644CD5">
        <w:t>.</w:t>
      </w:r>
      <w:r>
        <w:t>692*T(v20</w:t>
      </w:r>
      <w:r w:rsidR="00644CD5">
        <w:t>.</w:t>
      </w:r>
      <w:r>
        <w:t>u19) -0</w:t>
      </w:r>
      <w:r w:rsidR="00644CD5">
        <w:t>.</w:t>
      </w:r>
      <w:r>
        <w:t>632*T(v17</w:t>
      </w:r>
      <w:r w:rsidR="00644CD5">
        <w:t>.</w:t>
      </w:r>
      <w:r>
        <w:t>u15) + 0</w:t>
      </w:r>
      <w:r w:rsidR="00644CD5">
        <w:t>.</w:t>
      </w:r>
      <w:r>
        <w:t>592*T(v20</w:t>
      </w:r>
      <w:r w:rsidR="00644CD5">
        <w:t>.</w:t>
      </w:r>
      <w:r>
        <w:t>u23) + 0</w:t>
      </w:r>
      <w:r w:rsidR="00644CD5">
        <w:t>.</w:t>
      </w:r>
      <w:r>
        <w:t>673*T(v10</w:t>
      </w:r>
      <w:r w:rsidR="00644CD5">
        <w:t>.</w:t>
      </w:r>
      <w:r>
        <w:t>u15) -0</w:t>
      </w:r>
      <w:r w:rsidR="00644CD5">
        <w:t>.</w:t>
      </w:r>
      <w:r>
        <w:t>332*T(v20</w:t>
      </w:r>
      <w:r w:rsidR="00644CD5">
        <w:t>.</w:t>
      </w:r>
      <w:r>
        <w:t>u10) -0</w:t>
      </w:r>
      <w:r w:rsidR="00644CD5">
        <w:t>.</w:t>
      </w:r>
      <w:r>
        <w:t>458*T(v16</w:t>
      </w:r>
      <w:r w:rsidR="00644CD5">
        <w:t>.</w:t>
      </w:r>
      <w:r>
        <w:t>u20) -0</w:t>
      </w:r>
      <w:r w:rsidR="00644CD5">
        <w:t>.</w:t>
      </w:r>
      <w:r>
        <w:t>284*T(v16</w:t>
      </w:r>
      <w:r w:rsidR="00644CD5">
        <w:t>.</w:t>
      </w:r>
      <w:r>
        <w:t>u3) + 0</w:t>
      </w:r>
      <w:r w:rsidR="00644CD5">
        <w:t>.</w:t>
      </w:r>
      <w:r>
        <w:t>983*T(v3</w:t>
      </w:r>
      <w:r w:rsidR="00644CD5">
        <w:t>.</w:t>
      </w:r>
      <w:r>
        <w:t>u9) + 0</w:t>
      </w:r>
      <w:r w:rsidR="00644CD5">
        <w:t>.</w:t>
      </w:r>
      <w:r>
        <w:t>564*T(v15</w:t>
      </w:r>
      <w:r w:rsidR="00644CD5">
        <w:t>.</w:t>
      </w:r>
      <w:r>
        <w:t>u12) + 0</w:t>
      </w:r>
      <w:r w:rsidR="00644CD5">
        <w:t>.</w:t>
      </w:r>
      <w:r>
        <w:t>379*T(v12</w:t>
      </w:r>
      <w:r w:rsidR="00644CD5">
        <w:t>.</w:t>
      </w:r>
      <w:r>
        <w:t>u29) -0</w:t>
      </w:r>
      <w:r w:rsidR="00644CD5">
        <w:t>.</w:t>
      </w:r>
      <w:r>
        <w:t>581*T(v16</w:t>
      </w:r>
      <w:r w:rsidR="00644CD5">
        <w:t>.</w:t>
      </w:r>
      <w:r>
        <w:t>u21) -0</w:t>
      </w:r>
      <w:r w:rsidR="00644CD5">
        <w:t>.</w:t>
      </w:r>
      <w:r>
        <w:t>472*T(v37</w:t>
      </w:r>
      <w:r w:rsidR="00644CD5">
        <w:t>.</w:t>
      </w:r>
      <w:r>
        <w:t>u6) -0</w:t>
      </w:r>
      <w:r w:rsidR="00644CD5">
        <w:t>.</w:t>
      </w:r>
      <w:r>
        <w:t>327*Volume^2 -0</w:t>
      </w:r>
      <w:r w:rsidR="00644CD5">
        <w:t>.</w:t>
      </w:r>
      <w:r>
        <w:t>525*T(v18</w:t>
      </w:r>
      <w:r w:rsidR="00644CD5">
        <w:t>.</w:t>
      </w:r>
      <w:r>
        <w:t>u11) + 0</w:t>
      </w:r>
      <w:r w:rsidR="00644CD5">
        <w:t>.</w:t>
      </w:r>
      <w:r>
        <w:t>372*T(v30</w:t>
      </w:r>
      <w:r w:rsidR="00644CD5">
        <w:t>.</w:t>
      </w:r>
      <w:r>
        <w:t>u7) + 0</w:t>
      </w:r>
      <w:r w:rsidR="00644CD5">
        <w:t>.</w:t>
      </w:r>
      <w:r>
        <w:t>392*T(v18</w:t>
      </w:r>
      <w:r w:rsidR="00644CD5">
        <w:t>.</w:t>
      </w:r>
      <w:r>
        <w:t>u19) -0</w:t>
      </w:r>
      <w:r w:rsidR="00644CD5">
        <w:t>.</w:t>
      </w:r>
      <w:r>
        <w:t>633*T(v2</w:t>
      </w:r>
      <w:r w:rsidR="00644CD5">
        <w:t>.</w:t>
      </w:r>
      <w:r>
        <w:t>u9) + 0</w:t>
      </w:r>
      <w:r w:rsidR="00644CD5">
        <w:t>.</w:t>
      </w:r>
      <w:r>
        <w:t>23*T(v23</w:t>
      </w:r>
      <w:r w:rsidR="00644CD5">
        <w:t>.</w:t>
      </w:r>
      <w:r>
        <w:t>u12) + 0</w:t>
      </w:r>
      <w:r w:rsidR="00644CD5">
        <w:t>.</w:t>
      </w:r>
      <w:r>
        <w:t>539*T(v8</w:t>
      </w:r>
      <w:r w:rsidR="00644CD5">
        <w:t>.</w:t>
      </w:r>
      <w:r>
        <w:t>u13) + 0</w:t>
      </w:r>
      <w:r w:rsidR="00644CD5">
        <w:t>.</w:t>
      </w:r>
      <w:r>
        <w:t>466*T(v7</w:t>
      </w:r>
      <w:r w:rsidR="00644CD5">
        <w:t>.</w:t>
      </w:r>
      <w:r>
        <w:t>u34) -0</w:t>
      </w:r>
      <w:r w:rsidR="00644CD5">
        <w:t>.</w:t>
      </w:r>
      <w:r>
        <w:t>218*T(v13</w:t>
      </w:r>
      <w:r w:rsidR="00644CD5">
        <w:t>.</w:t>
      </w:r>
      <w:r>
        <w:t>u26) -0</w:t>
      </w:r>
      <w:r w:rsidR="00644CD5">
        <w:t>.</w:t>
      </w:r>
      <w:r>
        <w:t>453*T(v19</w:t>
      </w:r>
      <w:r w:rsidR="00644CD5">
        <w:t>.</w:t>
      </w:r>
      <w:r>
        <w:t>u1) + 0</w:t>
      </w:r>
      <w:r w:rsidR="00644CD5">
        <w:t>.</w:t>
      </w:r>
      <w:r>
        <w:t>657*T(v4</w:t>
      </w:r>
      <w:r w:rsidR="00644CD5">
        <w:t>.</w:t>
      </w:r>
      <w:r>
        <w:t>u8) -0</w:t>
      </w:r>
      <w:r w:rsidR="00644CD5">
        <w:t>.</w:t>
      </w:r>
      <w:r>
        <w:t>521*T(v4</w:t>
      </w:r>
      <w:r w:rsidR="00644CD5">
        <w:t>.</w:t>
      </w:r>
      <w:r>
        <w:t>u38) + 0</w:t>
      </w:r>
      <w:r w:rsidR="00644CD5">
        <w:t>.</w:t>
      </w:r>
      <w:r>
        <w:t>252*T(v4</w:t>
      </w:r>
      <w:r w:rsidR="00644CD5">
        <w:t>.</w:t>
      </w:r>
      <w:r>
        <w:t>u37) + 0</w:t>
      </w:r>
      <w:r w:rsidR="00644CD5">
        <w:t>.</w:t>
      </w:r>
      <w:r>
        <w:t>509*T(v11</w:t>
      </w:r>
      <w:r w:rsidR="00644CD5">
        <w:t>.</w:t>
      </w:r>
      <w:r>
        <w:t>u16) + 0</w:t>
      </w:r>
      <w:r w:rsidR="00644CD5">
        <w:t>.</w:t>
      </w:r>
      <w:r>
        <w:t>607*T(v15</w:t>
      </w:r>
      <w:r w:rsidR="00644CD5">
        <w:t>.</w:t>
      </w:r>
      <w:r>
        <w:t>u4) -0</w:t>
      </w:r>
      <w:r w:rsidR="00644CD5">
        <w:t>.</w:t>
      </w:r>
      <w:r>
        <w:t>164*T(v23</w:t>
      </w:r>
      <w:r w:rsidR="00644CD5">
        <w:t>.</w:t>
      </w:r>
      <w:r>
        <w:t>u20) -0</w:t>
      </w:r>
      <w:r w:rsidR="00644CD5">
        <w:t>.</w:t>
      </w:r>
      <w:r>
        <w:t>559*T(v17</w:t>
      </w:r>
      <w:r w:rsidR="00644CD5">
        <w:t>.</w:t>
      </w:r>
      <w:r>
        <w:t>u8) -0</w:t>
      </w:r>
      <w:r w:rsidR="00644CD5">
        <w:t>.</w:t>
      </w:r>
      <w:r>
        <w:t>288*T(v8</w:t>
      </w:r>
      <w:r w:rsidR="00644CD5">
        <w:t>.</w:t>
      </w:r>
      <w:r>
        <w:t>u7) -0</w:t>
      </w:r>
      <w:r w:rsidR="00644CD5">
        <w:t>.</w:t>
      </w:r>
      <w:r>
        <w:t>476*T(v10</w:t>
      </w:r>
      <w:r w:rsidR="00644CD5">
        <w:t>.</w:t>
      </w:r>
      <w:r>
        <w:t>u5) -0</w:t>
      </w:r>
      <w:r w:rsidR="00644CD5">
        <w:t>.</w:t>
      </w:r>
      <w:r>
        <w:t>268*T(v17</w:t>
      </w:r>
      <w:r w:rsidR="00644CD5">
        <w:t>.</w:t>
      </w:r>
      <w:r>
        <w:t>u18) + 0</w:t>
      </w:r>
      <w:r w:rsidR="00644CD5">
        <w:t>.</w:t>
      </w:r>
      <w:r>
        <w:t>153*T(v26) + 0</w:t>
      </w:r>
      <w:r w:rsidR="00644CD5">
        <w:t>.</w:t>
      </w:r>
      <w:r>
        <w:t>366*T(v2) -0</w:t>
      </w:r>
      <w:r w:rsidR="00644CD5">
        <w:t>.</w:t>
      </w:r>
      <w:r>
        <w:t>271*T(v3</w:t>
      </w:r>
      <w:r w:rsidR="00644CD5">
        <w:t>.</w:t>
      </w:r>
      <w:r>
        <w:t>u26) + 0</w:t>
      </w:r>
      <w:r w:rsidR="00644CD5">
        <w:t>.</w:t>
      </w:r>
      <w:r>
        <w:t>22*T(v22</w:t>
      </w:r>
      <w:r w:rsidR="00644CD5">
        <w:t>.</w:t>
      </w:r>
      <w:r>
        <w:t>u3) + 0</w:t>
      </w:r>
      <w:r w:rsidR="00644CD5">
        <w:t>.</w:t>
      </w:r>
      <w:r>
        <w:t>236*T(v24</w:t>
      </w:r>
      <w:r w:rsidR="00644CD5">
        <w:t>.</w:t>
      </w:r>
      <w:r>
        <w:t>u3) -0</w:t>
      </w:r>
      <w:r w:rsidR="00644CD5">
        <w:t>.</w:t>
      </w:r>
      <w:r>
        <w:t>224*T(u23) + 0</w:t>
      </w:r>
      <w:r w:rsidR="00644CD5">
        <w:t>.</w:t>
      </w:r>
      <w:r>
        <w:t>365*T(v38</w:t>
      </w:r>
      <w:r w:rsidR="00644CD5">
        <w:t>.</w:t>
      </w:r>
      <w:r>
        <w:t>u3) + 0</w:t>
      </w:r>
      <w:r w:rsidR="00644CD5">
        <w:t>.</w:t>
      </w:r>
      <w:r>
        <w:t>436*T(v11</w:t>
      </w:r>
      <w:r w:rsidR="00644CD5">
        <w:t>.</w:t>
      </w:r>
      <w:r>
        <w:t>u21) + 0</w:t>
      </w:r>
      <w:r w:rsidR="00644CD5">
        <w:t>.</w:t>
      </w:r>
      <w:r>
        <w:t>413*T(u2) + 0</w:t>
      </w:r>
      <w:r w:rsidR="00644CD5">
        <w:t>.</w:t>
      </w:r>
      <w:r>
        <w:t>216*T(v36</w:t>
      </w:r>
      <w:r w:rsidR="00644CD5">
        <w:t>.</w:t>
      </w:r>
      <w:r>
        <w:t>u3) + 0</w:t>
      </w:r>
      <w:r w:rsidR="00644CD5">
        <w:t>.</w:t>
      </w:r>
      <w:r>
        <w:t>47*T(v1</w:t>
      </w:r>
      <w:r w:rsidR="00644CD5">
        <w:t>.</w:t>
      </w:r>
      <w:r>
        <w:t>u22) + 0</w:t>
      </w:r>
      <w:r w:rsidR="00644CD5">
        <w:t>.</w:t>
      </w:r>
      <w:r>
        <w:t>236*T(v17</w:t>
      </w:r>
      <w:r w:rsidR="00644CD5">
        <w:t>.</w:t>
      </w:r>
      <w:r>
        <w:t>u17) -0</w:t>
      </w:r>
      <w:r w:rsidR="00644CD5">
        <w:t>.</w:t>
      </w:r>
      <w:r>
        <w:t>344*T(v15</w:t>
      </w:r>
      <w:r w:rsidR="00644CD5">
        <w:t>.</w:t>
      </w:r>
      <w:r>
        <w:t>u22) -0</w:t>
      </w:r>
      <w:r w:rsidR="00644CD5">
        <w:t>.</w:t>
      </w:r>
      <w:r>
        <w:t>229*T(v23</w:t>
      </w:r>
      <w:r w:rsidR="00644CD5">
        <w:t>.</w:t>
      </w:r>
      <w:r>
        <w:t>u11) + 0</w:t>
      </w:r>
      <w:r w:rsidR="00644CD5">
        <w:t>.</w:t>
      </w:r>
      <w:r>
        <w:t>328*T(v8</w:t>
      </w:r>
      <w:r w:rsidR="00644CD5">
        <w:t>.</w:t>
      </w:r>
      <w:r>
        <w:t>u28) + 0</w:t>
      </w:r>
      <w:r w:rsidR="00644CD5">
        <w:t>.</w:t>
      </w:r>
      <w:r>
        <w:t>297*T(v10</w:t>
      </w:r>
      <w:r w:rsidR="00644CD5">
        <w:t>.</w:t>
      </w:r>
      <w:r>
        <w:t>u26) -0</w:t>
      </w:r>
      <w:r w:rsidR="00644CD5">
        <w:t>.</w:t>
      </w:r>
      <w:r>
        <w:t>393*T(v1</w:t>
      </w:r>
      <w:r w:rsidR="00644CD5">
        <w:t>.</w:t>
      </w:r>
      <w:r>
        <w:t>u4) + 0</w:t>
      </w:r>
      <w:r w:rsidR="00644CD5">
        <w:t>.</w:t>
      </w:r>
      <w:r>
        <w:t>338*T(v38</w:t>
      </w:r>
      <w:r w:rsidR="00644CD5">
        <w:t>.</w:t>
      </w:r>
      <w:r>
        <w:t>u1) -0</w:t>
      </w:r>
      <w:r w:rsidR="00644CD5">
        <w:t>.</w:t>
      </w:r>
      <w:r>
        <w:t>469*T(v1</w:t>
      </w:r>
      <w:r w:rsidR="00644CD5">
        <w:t>.</w:t>
      </w:r>
      <w:r>
        <w:t>u33) + 0</w:t>
      </w:r>
      <w:r w:rsidR="00644CD5">
        <w:t>.</w:t>
      </w:r>
      <w:r>
        <w:t>28*T(v10</w:t>
      </w:r>
      <w:r w:rsidR="00644CD5">
        <w:t>.</w:t>
      </w:r>
      <w:r>
        <w:t>u28) + 0</w:t>
      </w:r>
      <w:r w:rsidR="00644CD5">
        <w:t>.</w:t>
      </w:r>
      <w:r>
        <w:t>273*T(v41</w:t>
      </w:r>
      <w:r w:rsidR="00644CD5">
        <w:t>.</w:t>
      </w:r>
      <w:r>
        <w:t>u1) + 0</w:t>
      </w:r>
      <w:r w:rsidR="00644CD5">
        <w:t>.</w:t>
      </w:r>
      <w:r>
        <w:t>324*T(v12</w:t>
      </w:r>
      <w:r w:rsidR="00644CD5">
        <w:t>.</w:t>
      </w:r>
      <w:r>
        <w:t>u26) + 0</w:t>
      </w:r>
      <w:r w:rsidR="00644CD5">
        <w:t>.</w:t>
      </w:r>
      <w:r>
        <w:t>312*T(v1</w:t>
      </w:r>
      <w:r w:rsidR="00644CD5">
        <w:t>.</w:t>
      </w:r>
      <w:r>
        <w:t>u8) + 0</w:t>
      </w:r>
      <w:r w:rsidR="00644CD5">
        <w:t>.</w:t>
      </w:r>
      <w:r>
        <w:t>401*T(v18</w:t>
      </w:r>
      <w:r w:rsidR="00644CD5">
        <w:t>.</w:t>
      </w:r>
      <w:r>
        <w:t>u5) + 0</w:t>
      </w:r>
      <w:r w:rsidR="00644CD5">
        <w:t>.</w:t>
      </w:r>
      <w:r>
        <w:t>318*T(v30</w:t>
      </w:r>
      <w:r w:rsidR="00644CD5">
        <w:t>.</w:t>
      </w:r>
      <w:r>
        <w:t>u3) -0</w:t>
      </w:r>
      <w:r w:rsidR="00644CD5">
        <w:t>.</w:t>
      </w:r>
      <w:r>
        <w:t>197*T(v24</w:t>
      </w:r>
      <w:r w:rsidR="00644CD5">
        <w:t>.</w:t>
      </w:r>
      <w:r>
        <w:t>u17) -0</w:t>
      </w:r>
      <w:r w:rsidR="00644CD5">
        <w:t>.</w:t>
      </w:r>
      <w:r>
        <w:t>42*T(v11</w:t>
      </w:r>
      <w:r w:rsidR="00644CD5">
        <w:t>.</w:t>
      </w:r>
      <w:r>
        <w:t>u2) + 0</w:t>
      </w:r>
      <w:r w:rsidR="00644CD5">
        <w:t>.</w:t>
      </w:r>
      <w:r>
        <w:t>235*T(v13</w:t>
      </w:r>
      <w:r w:rsidR="00644CD5">
        <w:t>.</w:t>
      </w:r>
      <w:r>
        <w:t>u25) -0</w:t>
      </w:r>
      <w:r w:rsidR="00644CD5">
        <w:t>.</w:t>
      </w:r>
      <w:r>
        <w:t>63*T(v1</w:t>
      </w:r>
      <w:r w:rsidR="00644CD5">
        <w:t>.</w:t>
      </w:r>
      <w:r>
        <w:t>u1) -0</w:t>
      </w:r>
      <w:r w:rsidR="00644CD5">
        <w:t>.</w:t>
      </w:r>
      <w:r>
        <w:t>393*T(v1</w:t>
      </w:r>
      <w:r w:rsidR="00644CD5">
        <w:t>.</w:t>
      </w:r>
      <w:r>
        <w:t>u34) -0</w:t>
      </w:r>
      <w:r w:rsidR="00644CD5">
        <w:t>.</w:t>
      </w:r>
      <w:r>
        <w:t>283*T(v2</w:t>
      </w:r>
      <w:r w:rsidR="00644CD5">
        <w:t>.</w:t>
      </w:r>
      <w:r>
        <w:t>u18) + 0</w:t>
      </w:r>
      <w:r w:rsidR="00644CD5">
        <w:t>.</w:t>
      </w:r>
      <w:r>
        <w:t>401*T(v1</w:t>
      </w:r>
      <w:r w:rsidR="00644CD5">
        <w:t>.</w:t>
      </w:r>
      <w:r>
        <w:t>u9) -0</w:t>
      </w:r>
      <w:r w:rsidR="00644CD5">
        <w:t>.</w:t>
      </w:r>
      <w:r>
        <w:t>186*T(v7) -0</w:t>
      </w:r>
      <w:r w:rsidR="00644CD5">
        <w:t>.</w:t>
      </w:r>
      <w:r>
        <w:t>377*T(v24</w:t>
      </w:r>
      <w:r w:rsidR="00644CD5">
        <w:t>.</w:t>
      </w:r>
      <w:r>
        <w:t>u13) -0</w:t>
      </w:r>
      <w:r w:rsidR="00644CD5">
        <w:t>.</w:t>
      </w:r>
      <w:r>
        <w:t>463*T(v6</w:t>
      </w:r>
      <w:r w:rsidR="00644CD5">
        <w:t>.</w:t>
      </w:r>
      <w:r>
        <w:t>u2) + 0</w:t>
      </w:r>
      <w:r w:rsidR="00644CD5">
        <w:t>.</w:t>
      </w:r>
      <w:r>
        <w:t>245*T(v29</w:t>
      </w:r>
      <w:r w:rsidR="00644CD5">
        <w:t>.</w:t>
      </w:r>
      <w:r>
        <w:t>u4) + 0</w:t>
      </w:r>
      <w:r w:rsidR="00644CD5">
        <w:t>.</w:t>
      </w:r>
      <w:r>
        <w:t>345*T(v6</w:t>
      </w:r>
      <w:r w:rsidR="00644CD5">
        <w:t>.</w:t>
      </w:r>
      <w:r>
        <w:t>u20) + 0</w:t>
      </w:r>
      <w:r w:rsidR="00644CD5">
        <w:t>.</w:t>
      </w:r>
      <w:r>
        <w:t>232*T(v21</w:t>
      </w:r>
      <w:r w:rsidR="00644CD5">
        <w:t>.</w:t>
      </w:r>
      <w:r>
        <w:t>u18) + 0</w:t>
      </w:r>
      <w:r w:rsidR="00644CD5">
        <w:t>.</w:t>
      </w:r>
      <w:r>
        <w:t>223*T(v16</w:t>
      </w:r>
      <w:r w:rsidR="00644CD5">
        <w:t>.</w:t>
      </w:r>
      <w:r>
        <w:t>u1) + 0</w:t>
      </w:r>
      <w:r w:rsidR="00644CD5">
        <w:t>.</w:t>
      </w:r>
      <w:r>
        <w:t>292*T(v7</w:t>
      </w:r>
      <w:r w:rsidR="00644CD5">
        <w:t>.</w:t>
      </w:r>
      <w:r>
        <w:t>u26) + 0</w:t>
      </w:r>
      <w:r w:rsidR="00644CD5">
        <w:t>.</w:t>
      </w:r>
      <w:r>
        <w:t>233*T(v2</w:t>
      </w:r>
      <w:r w:rsidR="00644CD5">
        <w:t>.</w:t>
      </w:r>
      <w:r>
        <w:t>u22) + 0</w:t>
      </w:r>
      <w:r w:rsidR="00644CD5">
        <w:t>.</w:t>
      </w:r>
      <w:r>
        <w:t>324*T(v21</w:t>
      </w:r>
      <w:r w:rsidR="00644CD5">
        <w:t>.</w:t>
      </w:r>
      <w:r>
        <w:t>u6) + 0</w:t>
      </w:r>
      <w:r w:rsidR="00644CD5">
        <w:t>.</w:t>
      </w:r>
      <w:r>
        <w:t>167*T(v39) + 0</w:t>
      </w:r>
      <w:r w:rsidR="00644CD5">
        <w:t>.</w:t>
      </w:r>
      <w:r>
        <w:t>316*T(v1</w:t>
      </w:r>
      <w:r w:rsidR="00644CD5">
        <w:t>.</w:t>
      </w:r>
      <w:r>
        <w:t>u15) -0</w:t>
      </w:r>
      <w:r w:rsidR="00644CD5">
        <w:t>.</w:t>
      </w:r>
      <w:r>
        <w:t>182*T(v39</w:t>
      </w:r>
      <w:r w:rsidR="00644CD5">
        <w:t>.</w:t>
      </w:r>
      <w:r>
        <w:t>u3) -0</w:t>
      </w:r>
      <w:r w:rsidR="00644CD5">
        <w:t>.</w:t>
      </w:r>
      <w:r>
        <w:t>193*T(u8) -0</w:t>
      </w:r>
      <w:r w:rsidR="00644CD5">
        <w:t>.</w:t>
      </w:r>
      <w:r>
        <w:t>172*T(v2</w:t>
      </w:r>
      <w:r w:rsidR="00644CD5">
        <w:t>.</w:t>
      </w:r>
      <w:r>
        <w:t>u40) + 0</w:t>
      </w:r>
      <w:r w:rsidR="00644CD5">
        <w:t>.</w:t>
      </w:r>
      <w:r>
        <w:t>229*T(v6</w:t>
      </w:r>
      <w:r w:rsidR="00644CD5">
        <w:t>.</w:t>
      </w:r>
      <w:r>
        <w:t>u32) + 0</w:t>
      </w:r>
      <w:r w:rsidR="00644CD5">
        <w:t>.</w:t>
      </w:r>
      <w:r>
        <w:t>291*T(v1</w:t>
      </w:r>
      <w:r w:rsidR="00644CD5">
        <w:t>.</w:t>
      </w:r>
      <w:r>
        <w:t>u28) + 0</w:t>
      </w:r>
      <w:r w:rsidR="00644CD5">
        <w:t>.</w:t>
      </w:r>
      <w:r>
        <w:t>17*T(u39) -0</w:t>
      </w:r>
      <w:r w:rsidR="00644CD5">
        <w:t>.</w:t>
      </w:r>
      <w:r>
        <w:t>234*T(v5</w:t>
      </w:r>
      <w:r w:rsidR="00644CD5">
        <w:t>.</w:t>
      </w:r>
      <w:r>
        <w:t>u22) + 0</w:t>
      </w:r>
      <w:r w:rsidR="00644CD5">
        <w:t>.</w:t>
      </w:r>
      <w:r>
        <w:t>254*T(v12</w:t>
      </w:r>
      <w:r w:rsidR="00644CD5">
        <w:t>.</w:t>
      </w:r>
      <w:r>
        <w:t>u1) -0</w:t>
      </w:r>
      <w:r w:rsidR="00644CD5">
        <w:t>.</w:t>
      </w:r>
      <w:r>
        <w:t>208*T(u29) + 0</w:t>
      </w:r>
      <w:r w:rsidR="00644CD5">
        <w:t>.</w:t>
      </w:r>
      <w:r>
        <w:t>289*T(v1</w:t>
      </w:r>
      <w:r w:rsidR="00644CD5">
        <w:t>.</w:t>
      </w:r>
      <w:r>
        <w:t>u14) -0</w:t>
      </w:r>
      <w:r w:rsidR="00644CD5">
        <w:t>.</w:t>
      </w:r>
      <w:r>
        <w:t>28*T(v6</w:t>
      </w:r>
      <w:r w:rsidR="00644CD5">
        <w:t>.</w:t>
      </w:r>
      <w:r>
        <w:t>u29) + 0</w:t>
      </w:r>
      <w:r w:rsidR="00644CD5">
        <w:t>.</w:t>
      </w:r>
      <w:r>
        <w:t>157*T(v37) + 0</w:t>
      </w:r>
      <w:r w:rsidR="00644CD5">
        <w:t>.</w:t>
      </w:r>
      <w:r>
        <w:t>184*T(v40</w:t>
      </w:r>
      <w:r w:rsidR="00644CD5">
        <w:t>.</w:t>
      </w:r>
      <w:r>
        <w:t>u1) -0</w:t>
      </w:r>
      <w:r w:rsidR="00644CD5">
        <w:t>.</w:t>
      </w:r>
      <w:r>
        <w:t>2*T(v29</w:t>
      </w:r>
      <w:r w:rsidR="00644CD5">
        <w:t>.</w:t>
      </w:r>
      <w:r>
        <w:t>u12) + 0</w:t>
      </w:r>
      <w:r w:rsidR="00644CD5">
        <w:t>.</w:t>
      </w:r>
      <w:r>
        <w:t>244*T(v9</w:t>
      </w:r>
      <w:r w:rsidR="00644CD5">
        <w:t>.</w:t>
      </w:r>
      <w:r>
        <w:t>u19) + 0</w:t>
      </w:r>
      <w:r w:rsidR="00644CD5">
        <w:t>.</w:t>
      </w:r>
      <w:r>
        <w:t>164*T(v16</w:t>
      </w:r>
      <w:r w:rsidR="00644CD5">
        <w:t>.</w:t>
      </w:r>
      <w:r>
        <w:t>u14) + 0</w:t>
      </w:r>
      <w:r w:rsidR="00644CD5">
        <w:t>.</w:t>
      </w:r>
      <w:r>
        <w:t>228*T(v8</w:t>
      </w:r>
      <w:r w:rsidR="00644CD5">
        <w:t>.</w:t>
      </w:r>
      <w:r>
        <w:t>u3) + 0</w:t>
      </w:r>
      <w:r w:rsidR="00644CD5">
        <w:t>.</w:t>
      </w:r>
      <w:r>
        <w:t>189*T(v28</w:t>
      </w:r>
      <w:r w:rsidR="00644CD5">
        <w:t>.</w:t>
      </w:r>
      <w:r>
        <w:t>u6) -0</w:t>
      </w:r>
      <w:r w:rsidR="00644CD5">
        <w:t>.</w:t>
      </w:r>
      <w:r>
        <w:t>164*T(v30</w:t>
      </w:r>
      <w:r w:rsidR="00644CD5">
        <w:t>.</w:t>
      </w:r>
      <w:r>
        <w:t>u4) -0</w:t>
      </w:r>
      <w:r w:rsidR="00644CD5">
        <w:t>.</w:t>
      </w:r>
      <w:r>
        <w:t>214*T(v9</w:t>
      </w:r>
      <w:r w:rsidR="00644CD5">
        <w:t>.</w:t>
      </w:r>
      <w:r>
        <w:t>u25) -0</w:t>
      </w:r>
      <w:r w:rsidR="00644CD5">
        <w:t>.</w:t>
      </w:r>
      <w:r>
        <w:t>305*T(v6</w:t>
      </w:r>
      <w:r w:rsidR="00644CD5">
        <w:t>.</w:t>
      </w:r>
      <w:r>
        <w:t>u1) -0</w:t>
      </w:r>
      <w:r w:rsidR="00644CD5">
        <w:t>.</w:t>
      </w:r>
      <w:r>
        <w:t>188*T(v1</w:t>
      </w:r>
      <w:r w:rsidR="00644CD5">
        <w:t>.</w:t>
      </w:r>
      <w:r>
        <w:t>u20) + 0</w:t>
      </w:r>
      <w:r w:rsidR="00644CD5">
        <w:t>.</w:t>
      </w:r>
      <w:r>
        <w:t>167*T(v28</w:t>
      </w:r>
      <w:r w:rsidR="00644CD5">
        <w:t>.</w:t>
      </w:r>
      <w:r>
        <w:t>u14) -0</w:t>
      </w:r>
      <w:r w:rsidR="00644CD5">
        <w:t>.</w:t>
      </w:r>
      <w:r>
        <w:t>254*T(v5</w:t>
      </w:r>
      <w:r w:rsidR="00644CD5">
        <w:t>.</w:t>
      </w:r>
      <w:r>
        <w:t>u20) + 0</w:t>
      </w:r>
      <w:r w:rsidR="00644CD5">
        <w:t>.</w:t>
      </w:r>
      <w:r>
        <w:t>147*T(v11</w:t>
      </w:r>
      <w:r w:rsidR="00644CD5">
        <w:t>.</w:t>
      </w:r>
      <w:r>
        <w:t>u29) + 0</w:t>
      </w:r>
      <w:r w:rsidR="00644CD5">
        <w:t>.</w:t>
      </w:r>
      <w:r>
        <w:t>103*T(v25) -0</w:t>
      </w:r>
      <w:r w:rsidR="00644CD5">
        <w:t>.</w:t>
      </w:r>
      <w:r>
        <w:t>166*T(v8</w:t>
      </w:r>
      <w:r w:rsidR="00644CD5">
        <w:t>.</w:t>
      </w:r>
      <w:r>
        <w:t>u17) -0</w:t>
      </w:r>
      <w:r w:rsidR="00644CD5">
        <w:t>.</w:t>
      </w:r>
      <w:r>
        <w:t>219*T(v13</w:t>
      </w:r>
      <w:r w:rsidR="00644CD5">
        <w:t>.</w:t>
      </w:r>
      <w:r>
        <w:t>u7) -0</w:t>
      </w:r>
      <w:r w:rsidR="00644CD5">
        <w:t>.</w:t>
      </w:r>
      <w:r>
        <w:t>166*T(v11</w:t>
      </w:r>
      <w:r w:rsidR="00644CD5">
        <w:t>.</w:t>
      </w:r>
      <w:r>
        <w:t>u18) + 0</w:t>
      </w:r>
      <w:r w:rsidR="00644CD5">
        <w:t>.</w:t>
      </w:r>
      <w:r>
        <w:t>182*T(v12</w:t>
      </w:r>
      <w:r w:rsidR="00644CD5">
        <w:t>.</w:t>
      </w:r>
      <w:r>
        <w:t>u31) + 0</w:t>
      </w:r>
      <w:r w:rsidR="00644CD5">
        <w:t>.</w:t>
      </w:r>
      <w:r>
        <w:t>166*T(v8</w:t>
      </w:r>
      <w:r w:rsidR="00644CD5">
        <w:t>.</w:t>
      </w:r>
      <w:r>
        <w:t>u20) + 0</w:t>
      </w:r>
      <w:r w:rsidR="00644CD5">
        <w:t>.</w:t>
      </w:r>
      <w:r>
        <w:t>149*T(v5</w:t>
      </w:r>
      <w:r w:rsidR="00644CD5">
        <w:t>.</w:t>
      </w:r>
      <w:r>
        <w:t>u36) + 0</w:t>
      </w:r>
      <w:r w:rsidR="00644CD5">
        <w:t>.</w:t>
      </w:r>
      <w:r>
        <w:t>187*T(v4</w:t>
      </w:r>
      <w:r w:rsidR="00644CD5">
        <w:t>.</w:t>
      </w:r>
      <w:r>
        <w:t>u10) + 0</w:t>
      </w:r>
      <w:r w:rsidR="00644CD5">
        <w:t>.</w:t>
      </w:r>
      <w:r>
        <w:t>187*T(v8</w:t>
      </w:r>
      <w:r w:rsidR="00644CD5">
        <w:t>.</w:t>
      </w:r>
      <w:r>
        <w:t>u10) -0</w:t>
      </w:r>
      <w:r w:rsidR="00644CD5">
        <w:t>.</w:t>
      </w:r>
      <w:r>
        <w:t>151*T(v14</w:t>
      </w:r>
      <w:r w:rsidR="00644CD5">
        <w:t>.</w:t>
      </w:r>
      <w:r>
        <w:t>u8) + 0</w:t>
      </w:r>
      <w:r w:rsidR="00644CD5">
        <w:t>.</w:t>
      </w:r>
      <w:r>
        <w:t>183*T(v3</w:t>
      </w:r>
      <w:r w:rsidR="00644CD5">
        <w:t>.</w:t>
      </w:r>
      <w:r>
        <w:t>u4) -0</w:t>
      </w:r>
      <w:r w:rsidR="00644CD5">
        <w:t>.</w:t>
      </w:r>
      <w:r>
        <w:t>131*T(v31</w:t>
      </w:r>
      <w:r w:rsidR="00644CD5">
        <w:t>.</w:t>
      </w:r>
      <w:r>
        <w:t>u2) + 0</w:t>
      </w:r>
      <w:r w:rsidR="00644CD5">
        <w:t>.</w:t>
      </w:r>
      <w:r>
        <w:t>131*T(v9</w:t>
      </w:r>
      <w:r w:rsidR="00644CD5">
        <w:t>.</w:t>
      </w:r>
      <w:r>
        <w:t>u28) + 0</w:t>
      </w:r>
      <w:r w:rsidR="00644CD5">
        <w:t>.</w:t>
      </w:r>
      <w:r>
        <w:t>151*T(v1</w:t>
      </w:r>
      <w:r w:rsidR="00644CD5">
        <w:t>.</w:t>
      </w:r>
      <w:r>
        <w:t>u16) + 0</w:t>
      </w:r>
      <w:r w:rsidR="00644CD5">
        <w:t>.</w:t>
      </w:r>
      <w:r>
        <w:t>14*T(v21</w:t>
      </w:r>
      <w:r w:rsidR="00644CD5">
        <w:t>.</w:t>
      </w:r>
      <w:r>
        <w:t>u5) + 0</w:t>
      </w:r>
      <w:r w:rsidR="00644CD5">
        <w:t>.</w:t>
      </w:r>
      <w:r>
        <w:t>115*T(v17</w:t>
      </w:r>
      <w:r w:rsidR="00644CD5">
        <w:t>.</w:t>
      </w:r>
      <w:r>
        <w:t>u23) -0</w:t>
      </w:r>
      <w:r w:rsidR="00644CD5">
        <w:t>.</w:t>
      </w:r>
      <w:r>
        <w:t>133*T(v2</w:t>
      </w:r>
      <w:r w:rsidR="00644CD5">
        <w:t>.</w:t>
      </w:r>
      <w:r>
        <w:t>u21) + 0</w:t>
      </w:r>
      <w:r w:rsidR="00644CD5">
        <w:t>.</w:t>
      </w:r>
      <w:r>
        <w:t>144*T(v21</w:t>
      </w:r>
      <w:r w:rsidR="00644CD5">
        <w:t>.</w:t>
      </w:r>
      <w:r>
        <w:t>u3) -0</w:t>
      </w:r>
      <w:r w:rsidR="00644CD5">
        <w:t>.</w:t>
      </w:r>
      <w:r>
        <w:t>165*T(v1</w:t>
      </w:r>
      <w:r w:rsidR="00644CD5">
        <w:t>.</w:t>
      </w:r>
      <w:r>
        <w:t>u10) -0</w:t>
      </w:r>
      <w:r w:rsidR="00644CD5">
        <w:t>.</w:t>
      </w:r>
      <w:r>
        <w:t>183*T(v2</w:t>
      </w:r>
      <w:r w:rsidR="00644CD5">
        <w:t>.</w:t>
      </w:r>
      <w:r>
        <w:t>u3) + 0</w:t>
      </w:r>
      <w:r w:rsidR="00644CD5">
        <w:t>.</w:t>
      </w:r>
      <w:r>
        <w:t>0998*T(v25</w:t>
      </w:r>
      <w:r w:rsidR="00644CD5">
        <w:t>.</w:t>
      </w:r>
      <w:r>
        <w:t>u11) + 0</w:t>
      </w:r>
      <w:r w:rsidR="00644CD5">
        <w:t>.</w:t>
      </w:r>
      <w:r>
        <w:t>0819*T(v13) -0</w:t>
      </w:r>
      <w:r w:rsidR="00644CD5">
        <w:t>.</w:t>
      </w:r>
      <w:r>
        <w:t>106*T(v12</w:t>
      </w:r>
      <w:r w:rsidR="00644CD5">
        <w:t>.</w:t>
      </w:r>
      <w:r>
        <w:t>u5) + 0</w:t>
      </w:r>
      <w:r w:rsidR="00644CD5">
        <w:t>.</w:t>
      </w:r>
      <w:r>
        <w:t>0707*T(v15</w:t>
      </w:r>
      <w:r w:rsidR="00644CD5">
        <w:t>.</w:t>
      </w:r>
      <w:r>
        <w:t>u28) + 0</w:t>
      </w:r>
      <w:r w:rsidR="00644CD5">
        <w:t>.</w:t>
      </w:r>
      <w:r>
        <w:t>182*T(v3</w:t>
      </w:r>
      <w:r w:rsidR="00644CD5">
        <w:t>.</w:t>
      </w:r>
      <w:r>
        <w:t>u3) -0</w:t>
      </w:r>
      <w:r w:rsidR="00644CD5">
        <w:t>.</w:t>
      </w:r>
      <w:r>
        <w:t>109*T(v15</w:t>
      </w:r>
      <w:r w:rsidR="00644CD5">
        <w:t>.</w:t>
      </w:r>
      <w:r>
        <w:t>u5) + 0</w:t>
      </w:r>
      <w:r w:rsidR="00644CD5">
        <w:t>.</w:t>
      </w:r>
      <w:r>
        <w:t>0814*T(v23</w:t>
      </w:r>
      <w:r w:rsidR="00644CD5">
        <w:t>.</w:t>
      </w:r>
      <w:r>
        <w:t>u4) -0</w:t>
      </w:r>
      <w:r w:rsidR="00644CD5">
        <w:t>.</w:t>
      </w:r>
      <w:r>
        <w:t>143*T(v5</w:t>
      </w:r>
      <w:r w:rsidR="00644CD5">
        <w:t>.</w:t>
      </w:r>
      <w:r>
        <w:t>u1) + 0</w:t>
      </w:r>
      <w:r w:rsidR="00644CD5">
        <w:t>.</w:t>
      </w:r>
      <w:r>
        <w:t>104*T(v3</w:t>
      </w:r>
      <w:r w:rsidR="00644CD5">
        <w:t>.</w:t>
      </w:r>
      <w:r>
        <w:t>u21) -0</w:t>
      </w:r>
      <w:r w:rsidR="00644CD5">
        <w:t>.</w:t>
      </w:r>
      <w:r>
        <w:t>0865*T(v16</w:t>
      </w:r>
      <w:r w:rsidR="00644CD5">
        <w:t>.</w:t>
      </w:r>
      <w:r>
        <w:t>u15) -0</w:t>
      </w:r>
      <w:r w:rsidR="00644CD5">
        <w:t>.</w:t>
      </w:r>
      <w:r>
        <w:t>0954*T(v16</w:t>
      </w:r>
      <w:r w:rsidR="00644CD5">
        <w:t>.</w:t>
      </w:r>
      <w:r>
        <w:t>u6) + 0</w:t>
      </w:r>
      <w:r w:rsidR="00644CD5">
        <w:t>.</w:t>
      </w:r>
      <w:r>
        <w:t>112*T(v12</w:t>
      </w:r>
      <w:r w:rsidR="00644CD5">
        <w:t>.</w:t>
      </w:r>
      <w:r>
        <w:t>u2) -0</w:t>
      </w:r>
      <w:r w:rsidR="00644CD5">
        <w:t>.</w:t>
      </w:r>
      <w:r>
        <w:t>0713*T(v8</w:t>
      </w:r>
      <w:r w:rsidR="00644CD5">
        <w:t>.</w:t>
      </w:r>
      <w:r>
        <w:t>u32) -0</w:t>
      </w:r>
      <w:r w:rsidR="00644CD5">
        <w:t>.</w:t>
      </w:r>
      <w:r>
        <w:t>0732*T(v36</w:t>
      </w:r>
      <w:r w:rsidR="00644CD5">
        <w:t>.</w:t>
      </w:r>
      <w:r>
        <w:t>u1) + 0</w:t>
      </w:r>
      <w:r w:rsidR="00644CD5">
        <w:t>.</w:t>
      </w:r>
      <w:r>
        <w:t>0739*T(v14</w:t>
      </w:r>
      <w:r w:rsidR="00644CD5">
        <w:t>.</w:t>
      </w:r>
      <w:r>
        <w:t>u10) + 0</w:t>
      </w:r>
      <w:r w:rsidR="00644CD5">
        <w:t>.</w:t>
      </w:r>
      <w:r>
        <w:t>0661*T(v27</w:t>
      </w:r>
      <w:r w:rsidR="00644CD5">
        <w:t>.</w:t>
      </w:r>
      <w:r>
        <w:t>u13) -0</w:t>
      </w:r>
      <w:r w:rsidR="00644CD5">
        <w:t>.</w:t>
      </w:r>
      <w:r>
        <w:t>0759*T(v17</w:t>
      </w:r>
      <w:r w:rsidR="00644CD5">
        <w:t>.</w:t>
      </w:r>
      <w:r>
        <w:t>u12) -0</w:t>
      </w:r>
      <w:r w:rsidR="00644CD5">
        <w:t>.</w:t>
      </w:r>
      <w:r>
        <w:t>0824*T(v15</w:t>
      </w:r>
      <w:r w:rsidR="00644CD5">
        <w:t>.</w:t>
      </w:r>
      <w:r>
        <w:t>u8) + 0</w:t>
      </w:r>
      <w:r w:rsidR="00644CD5">
        <w:t>.</w:t>
      </w:r>
      <w:r>
        <w:t>0624*T(v13</w:t>
      </w:r>
      <w:r w:rsidR="00644CD5">
        <w:t>.</w:t>
      </w:r>
      <w:r>
        <w:t>u30) -0</w:t>
      </w:r>
      <w:r w:rsidR="00644CD5">
        <w:t>.</w:t>
      </w:r>
      <w:r>
        <w:t>037*T(v38) + 0</w:t>
      </w:r>
      <w:r w:rsidR="00644CD5">
        <w:t>.</w:t>
      </w:r>
      <w:r>
        <w:t>0765*T(v4) -0</w:t>
      </w:r>
      <w:r w:rsidR="00644CD5">
        <w:t>.</w:t>
      </w:r>
      <w:r>
        <w:t>063*T(v28</w:t>
      </w:r>
      <w:r w:rsidR="00644CD5">
        <w:t>.</w:t>
      </w:r>
      <w:r>
        <w:t>u7) + 0</w:t>
      </w:r>
      <w:r w:rsidR="00644CD5">
        <w:t>.</w:t>
      </w:r>
      <w:r>
        <w:t>0535*T(v14</w:t>
      </w:r>
      <w:r w:rsidR="00644CD5">
        <w:t>.</w:t>
      </w:r>
      <w:r>
        <w:t>u28) + 0</w:t>
      </w:r>
      <w:r w:rsidR="00644CD5">
        <w:t>.</w:t>
      </w:r>
      <w:r>
        <w:t>0564*T(v12</w:t>
      </w:r>
      <w:r w:rsidR="00644CD5">
        <w:t>.</w:t>
      </w:r>
      <w:r>
        <w:t>u14) -0</w:t>
      </w:r>
      <w:r w:rsidR="00644CD5">
        <w:t>.</w:t>
      </w:r>
      <w:r>
        <w:t>0625*T(v9</w:t>
      </w:r>
      <w:r w:rsidR="00644CD5">
        <w:t>.</w:t>
      </w:r>
      <w:r>
        <w:t>u3) + 0</w:t>
      </w:r>
      <w:r w:rsidR="00644CD5">
        <w:t>.</w:t>
      </w:r>
      <w:r>
        <w:t>0556*T(v2</w:t>
      </w:r>
      <w:r w:rsidR="00644CD5">
        <w:t>.</w:t>
      </w:r>
      <w:r>
        <w:t>u30) + 0</w:t>
      </w:r>
      <w:r w:rsidR="00644CD5">
        <w:t>.</w:t>
      </w:r>
      <w:r>
        <w:t>0382*T(v25</w:t>
      </w:r>
      <w:r w:rsidR="00644CD5">
        <w:t>.</w:t>
      </w:r>
      <w:r>
        <w:t>u14) -0</w:t>
      </w:r>
      <w:r w:rsidR="00644CD5">
        <w:t>.</w:t>
      </w:r>
      <w:r>
        <w:t>0384*T(v18</w:t>
      </w:r>
      <w:r w:rsidR="00644CD5">
        <w:t>.</w:t>
      </w:r>
      <w:r>
        <w:t>u18) -0</w:t>
      </w:r>
      <w:r w:rsidR="00644CD5">
        <w:t>.</w:t>
      </w:r>
      <w:r>
        <w:t>0367*T(v8</w:t>
      </w:r>
      <w:r w:rsidR="00644CD5">
        <w:t>.</w:t>
      </w:r>
      <w:r>
        <w:t>u11) -0</w:t>
      </w:r>
      <w:r w:rsidR="00644CD5">
        <w:t>.</w:t>
      </w:r>
      <w:r>
        <w:t>0374*T(v23</w:t>
      </w:r>
      <w:r w:rsidR="00644CD5">
        <w:t>.</w:t>
      </w:r>
      <w:r>
        <w:t>u6) + 0</w:t>
      </w:r>
      <w:r w:rsidR="00644CD5">
        <w:t>.</w:t>
      </w:r>
      <w:r>
        <w:t>0243*T(v29</w:t>
      </w:r>
      <w:r w:rsidR="00644CD5">
        <w:t>.</w:t>
      </w:r>
      <w:r>
        <w:t>u1) -0</w:t>
      </w:r>
      <w:r w:rsidR="00644CD5">
        <w:t>.</w:t>
      </w:r>
      <w:r>
        <w:t>0257*T(v22</w:t>
      </w:r>
      <w:r w:rsidR="00644CD5">
        <w:t>.</w:t>
      </w:r>
      <w:r>
        <w:t>u15) -0</w:t>
      </w:r>
      <w:r w:rsidR="00644CD5">
        <w:t>.</w:t>
      </w:r>
      <w:r>
        <w:t>0241*T(v25</w:t>
      </w:r>
      <w:r w:rsidR="00644CD5">
        <w:t>.</w:t>
      </w:r>
      <w:r>
        <w:t>u6) -0</w:t>
      </w:r>
      <w:r w:rsidR="00644CD5">
        <w:t>.</w:t>
      </w:r>
      <w:r>
        <w:t>0238*T(v6</w:t>
      </w:r>
      <w:r w:rsidR="00644CD5">
        <w:t>.</w:t>
      </w:r>
      <w:r>
        <w:t>u37) + 0</w:t>
      </w:r>
      <w:r w:rsidR="00644CD5">
        <w:t>.</w:t>
      </w:r>
      <w:r>
        <w:t>0231*T(v18</w:t>
      </w:r>
      <w:r w:rsidR="00644CD5">
        <w:t>.</w:t>
      </w:r>
      <w:r>
        <w:t>u20) + 0</w:t>
      </w:r>
      <w:r w:rsidR="00644CD5">
        <w:t>.</w:t>
      </w:r>
      <w:r>
        <w:t>0222*T(v16</w:t>
      </w:r>
      <w:r w:rsidR="00644CD5">
        <w:t>.</w:t>
      </w:r>
      <w:r>
        <w:t>u11) + 0</w:t>
      </w:r>
      <w:r w:rsidR="00644CD5">
        <w:t>.</w:t>
      </w:r>
      <w:r>
        <w:t>0323*T(u6) + 0</w:t>
      </w:r>
      <w:r w:rsidR="00644CD5">
        <w:t>.</w:t>
      </w:r>
      <w:r>
        <w:t>0179*T(v10</w:t>
      </w:r>
      <w:r w:rsidR="00644CD5">
        <w:t>.</w:t>
      </w:r>
      <w:r>
        <w:t>u17) + 0</w:t>
      </w:r>
      <w:r w:rsidR="00644CD5">
        <w:t>.</w:t>
      </w:r>
      <w:r>
        <w:t>0162*T(v12</w:t>
      </w:r>
      <w:r w:rsidR="00644CD5">
        <w:t>.</w:t>
      </w:r>
      <w:r>
        <w:t>u17) + 0</w:t>
      </w:r>
      <w:r w:rsidR="00644CD5">
        <w:t>.</w:t>
      </w:r>
      <w:r>
        <w:t>0152*T(v22</w:t>
      </w:r>
      <w:r w:rsidR="00644CD5">
        <w:t>.</w:t>
      </w:r>
      <w:r>
        <w:t>u10) -0</w:t>
      </w:r>
      <w:r w:rsidR="00644CD5">
        <w:t>.</w:t>
      </w:r>
      <w:r>
        <w:t>0179*T(v8</w:t>
      </w:r>
      <w:r w:rsidR="00644CD5">
        <w:t>.</w:t>
      </w:r>
      <w:r>
        <w:t>u21) -0</w:t>
      </w:r>
      <w:r w:rsidR="00644CD5">
        <w:t>.</w:t>
      </w:r>
      <w:r>
        <w:t>0155*T(v21</w:t>
      </w:r>
      <w:r w:rsidR="00644CD5">
        <w:t>.</w:t>
      </w:r>
      <w:r>
        <w:t>u4) -0</w:t>
      </w:r>
      <w:r w:rsidR="00644CD5">
        <w:t>.</w:t>
      </w:r>
      <w:r>
        <w:t>0112*T(v4</w:t>
      </w:r>
      <w:r w:rsidR="00644CD5">
        <w:t>.</w:t>
      </w:r>
      <w:r>
        <w:t>u33) + 0</w:t>
      </w:r>
      <w:r w:rsidR="00644CD5">
        <w:t>.</w:t>
      </w:r>
      <w:r>
        <w:t>0121*T(v2</w:t>
      </w:r>
      <w:r w:rsidR="00644CD5">
        <w:t>.</w:t>
      </w:r>
      <w:r>
        <w:t>u6) + 0</w:t>
      </w:r>
      <w:r w:rsidR="00644CD5">
        <w:t>.</w:t>
      </w:r>
      <w:r>
        <w:t>0084*T(v11</w:t>
      </w:r>
      <w:r w:rsidR="00644CD5">
        <w:t>.</w:t>
      </w:r>
      <w:r>
        <w:t>u1) + 0</w:t>
      </w:r>
      <w:r w:rsidR="00644CD5">
        <w:t>.</w:t>
      </w:r>
      <w:r>
        <w:t>00707*T(v24</w:t>
      </w:r>
      <w:r w:rsidR="00644CD5">
        <w:t>.</w:t>
      </w:r>
      <w:r>
        <w:t>u12) + 0</w:t>
      </w:r>
      <w:r w:rsidR="00644CD5">
        <w:t>.</w:t>
      </w:r>
      <w:r>
        <w:t>00593*T(v9</w:t>
      </w:r>
      <w:r w:rsidR="00644CD5">
        <w:t>.</w:t>
      </w:r>
      <w:r>
        <w:t>u11) -0</w:t>
      </w:r>
      <w:r w:rsidR="00644CD5">
        <w:t>.</w:t>
      </w:r>
      <w:r>
        <w:t>00607*T(v5</w:t>
      </w:r>
      <w:r w:rsidR="00644CD5">
        <w:t>.</w:t>
      </w:r>
      <w:r>
        <w:t>u28) -0</w:t>
      </w:r>
      <w:r w:rsidR="00644CD5">
        <w:t>.</w:t>
      </w:r>
      <w:r>
        <w:t>00234*T(v41) -0</w:t>
      </w:r>
      <w:r w:rsidR="00644CD5">
        <w:t>.</w:t>
      </w:r>
      <w:r>
        <w:t>00136*T(v14</w:t>
      </w:r>
      <w:r w:rsidR="00644CD5">
        <w:t>.</w:t>
      </w:r>
      <w:r>
        <w:t>u24) -0</w:t>
      </w:r>
      <w:r w:rsidR="00644CD5">
        <w:t>.</w:t>
      </w:r>
      <w:r>
        <w:t>000444*T(v6</w:t>
      </w:r>
      <w:r w:rsidR="00644CD5">
        <w:t>.</w:t>
      </w:r>
      <w:r>
        <w:t>u33) + 6</w:t>
      </w:r>
      <w:r w:rsidR="00644CD5">
        <w:t>.</w:t>
      </w:r>
      <w:r>
        <w:t>82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388*T(v2</w:t>
      </w:r>
      <w:r w:rsidR="00644CD5">
        <w:t>.</w:t>
      </w:r>
      <w:r>
        <w:t>u4) + 0</w:t>
      </w:r>
      <w:r w:rsidR="00644CD5">
        <w:t>.</w:t>
      </w:r>
      <w:r>
        <w:t>0564*NumAromAtoms -0</w:t>
      </w:r>
      <w:r w:rsidR="00644CD5">
        <w:t>.</w:t>
      </w:r>
      <w:r>
        <w:t>247*T(v9</w:t>
      </w:r>
      <w:r w:rsidR="00644CD5">
        <w:t>.</w:t>
      </w:r>
      <w:r>
        <w:t>u15) -0</w:t>
      </w:r>
      <w:r w:rsidR="00644CD5">
        <w:t>.</w:t>
      </w:r>
      <w:r>
        <w:t>105*T(v3</w:t>
      </w:r>
      <w:r w:rsidR="00644CD5">
        <w:t>.</w:t>
      </w:r>
      <w:r>
        <w:t>u11) -0</w:t>
      </w:r>
      <w:r w:rsidR="00644CD5">
        <w:t>.</w:t>
      </w:r>
      <w:r>
        <w:t>641*T(v6</w:t>
      </w:r>
      <w:r w:rsidR="00644CD5">
        <w:t>.</w:t>
      </w:r>
      <w:r>
        <w:t>u3) -0</w:t>
      </w:r>
      <w:r w:rsidR="00644CD5">
        <w:t>.</w:t>
      </w:r>
      <w:r>
        <w:t>174*NumAcceptor -1</w:t>
      </w:r>
      <w:r w:rsidR="00644CD5">
        <w:t>.</w:t>
      </w:r>
      <w:r>
        <w:t>07*T(v28</w:t>
      </w:r>
      <w:r w:rsidR="00644CD5">
        <w:t>.</w:t>
      </w:r>
      <w:r>
        <w:t>u5) + 1</w:t>
      </w:r>
      <w:r w:rsidR="00644CD5">
        <w:t>.</w:t>
      </w:r>
      <w:r>
        <w:t>23*T(v4</w:t>
      </w:r>
      <w:r w:rsidR="00644CD5">
        <w:t>.</w:t>
      </w:r>
      <w:r>
        <w:t>u8) -0</w:t>
      </w:r>
      <w:r w:rsidR="00644CD5">
        <w:t>.</w:t>
      </w:r>
      <w:r>
        <w:t>3*T(v22</w:t>
      </w:r>
      <w:r w:rsidR="00644CD5">
        <w:t>.</w:t>
      </w:r>
      <w:r>
        <w:t>u5) -0</w:t>
      </w:r>
      <w:r w:rsidR="00644CD5">
        <w:t>.</w:t>
      </w:r>
      <w:r>
        <w:t>0207*T(v1</w:t>
      </w:r>
      <w:r w:rsidR="00644CD5">
        <w:t>.</w:t>
      </w:r>
      <w:r>
        <w:t>u8) + 0</w:t>
      </w:r>
      <w:r w:rsidR="00644CD5">
        <w:t>.</w:t>
      </w:r>
      <w:r>
        <w:t>424*T(v5</w:t>
      </w:r>
      <w:r w:rsidR="00644CD5">
        <w:t>.</w:t>
      </w:r>
      <w:r>
        <w:t>u32) + 0</w:t>
      </w:r>
      <w:r w:rsidR="00644CD5">
        <w:t>.</w:t>
      </w:r>
      <w:r>
        <w:t>445*T(v17</w:t>
      </w:r>
      <w:r w:rsidR="00644CD5">
        <w:t>.</w:t>
      </w:r>
      <w:r>
        <w:t>u17) -0</w:t>
      </w:r>
      <w:r w:rsidR="00644CD5">
        <w:t>.</w:t>
      </w:r>
      <w:r>
        <w:t>245*T(v9</w:t>
      </w:r>
      <w:r w:rsidR="00644CD5">
        <w:t>.</w:t>
      </w:r>
      <w:r>
        <w:t>u7) -1</w:t>
      </w:r>
      <w:r w:rsidR="00644CD5">
        <w:t>.</w:t>
      </w:r>
      <w:r>
        <w:t>51*T(v12</w:t>
      </w:r>
      <w:r w:rsidR="00644CD5">
        <w:t>.</w:t>
      </w:r>
      <w:r>
        <w:t>u8) -0</w:t>
      </w:r>
      <w:r w:rsidR="00644CD5">
        <w:t>.</w:t>
      </w:r>
      <w:r>
        <w:t>0281*T(v9</w:t>
      </w:r>
      <w:r w:rsidR="00644CD5">
        <w:t>.</w:t>
      </w:r>
      <w:r>
        <w:t>u32) + 0</w:t>
      </w:r>
      <w:r w:rsidR="00644CD5">
        <w:t>.</w:t>
      </w:r>
      <w:r>
        <w:t>474*T(v14</w:t>
      </w:r>
      <w:r w:rsidR="00644CD5">
        <w:t>.</w:t>
      </w:r>
      <w:r>
        <w:t>u9) + 0</w:t>
      </w:r>
      <w:r w:rsidR="00644CD5">
        <w:t>.</w:t>
      </w:r>
      <w:r>
        <w:t>579*T(v5</w:t>
      </w:r>
      <w:r w:rsidR="00644CD5">
        <w:t>.</w:t>
      </w:r>
      <w:r>
        <w:t>u21) + 0</w:t>
      </w:r>
      <w:r w:rsidR="00644CD5">
        <w:t>.</w:t>
      </w:r>
      <w:r>
        <w:t>197*MW + 1</w:t>
      </w:r>
      <w:r w:rsidR="00644CD5">
        <w:t>.</w:t>
      </w:r>
      <w:r>
        <w:t>26*T(v22</w:t>
      </w:r>
      <w:r w:rsidR="00644CD5">
        <w:t>.</w:t>
      </w:r>
      <w:r>
        <w:t>u6) -2</w:t>
      </w:r>
      <w:r w:rsidR="00644CD5">
        <w:t>.</w:t>
      </w:r>
      <w:r>
        <w:t>19*T(v3) + 0</w:t>
      </w:r>
      <w:r w:rsidR="00644CD5">
        <w:t>.</w:t>
      </w:r>
      <w:r>
        <w:t>04*Lipophilicity^2 + 1</w:t>
      </w:r>
      <w:r w:rsidR="00644CD5">
        <w:t>.</w:t>
      </w:r>
      <w:r>
        <w:t>25*T(v20</w:t>
      </w:r>
      <w:r w:rsidR="00644CD5">
        <w:t>.</w:t>
      </w:r>
      <w:r>
        <w:t>u17) -0</w:t>
      </w:r>
      <w:r w:rsidR="00644CD5">
        <w:t>.</w:t>
      </w:r>
      <w:r>
        <w:t>738*T(v26</w:t>
      </w:r>
      <w:r w:rsidR="00644CD5">
        <w:t>.</w:t>
      </w:r>
      <w:r>
        <w:t>u6) + 0</w:t>
      </w:r>
      <w:r w:rsidR="00644CD5">
        <w:t>.</w:t>
      </w:r>
      <w:r>
        <w:t>092*T(v6</w:t>
      </w:r>
      <w:r w:rsidR="00644CD5">
        <w:t>.</w:t>
      </w:r>
      <w:r>
        <w:t>u31) -1</w:t>
      </w:r>
      <w:r w:rsidR="00644CD5">
        <w:t>.</w:t>
      </w:r>
      <w:r>
        <w:t>1*T(v16</w:t>
      </w:r>
      <w:r w:rsidR="00644CD5">
        <w:t>.</w:t>
      </w:r>
      <w:r>
        <w:t>u2) -0</w:t>
      </w:r>
      <w:r w:rsidR="00644CD5">
        <w:t>.</w:t>
      </w:r>
      <w:r>
        <w:t>531*T(v15) -0</w:t>
      </w:r>
      <w:r w:rsidR="00644CD5">
        <w:t>.</w:t>
      </w:r>
      <w:r>
        <w:t>401*T(v25</w:t>
      </w:r>
      <w:r w:rsidR="00644CD5">
        <w:t>.</w:t>
      </w:r>
      <w:r>
        <w:t>u18) + 0</w:t>
      </w:r>
      <w:r w:rsidR="00644CD5">
        <w:t>.</w:t>
      </w:r>
      <w:r>
        <w:t>599*T(v31</w:t>
      </w:r>
      <w:r w:rsidR="00644CD5">
        <w:t>.</w:t>
      </w:r>
      <w:r>
        <w:t>u2) -0</w:t>
      </w:r>
      <w:r w:rsidR="00644CD5">
        <w:t>.</w:t>
      </w:r>
      <w:r>
        <w:t>431*T(v27</w:t>
      </w:r>
      <w:r w:rsidR="00644CD5">
        <w:t>.</w:t>
      </w:r>
      <w:r>
        <w:t>u10) -0</w:t>
      </w:r>
      <w:r w:rsidR="00644CD5">
        <w:t>.</w:t>
      </w:r>
      <w:r>
        <w:t>0581*T(v6</w:t>
      </w:r>
      <w:r w:rsidR="00644CD5">
        <w:t>.</w:t>
      </w:r>
      <w:r>
        <w:t>u7) + 0</w:t>
      </w:r>
      <w:r w:rsidR="00644CD5">
        <w:t>.</w:t>
      </w:r>
      <w:r>
        <w:t>514*T(v23) -0</w:t>
      </w:r>
      <w:r w:rsidR="00644CD5">
        <w:t>.</w:t>
      </w:r>
      <w:r>
        <w:t>949*T(v7</w:t>
      </w:r>
      <w:r w:rsidR="00644CD5">
        <w:t>.</w:t>
      </w:r>
      <w:r>
        <w:t>u31) -0</w:t>
      </w:r>
      <w:r w:rsidR="00644CD5">
        <w:t>.</w:t>
      </w:r>
      <w:r>
        <w:t>805*T(v4</w:t>
      </w:r>
      <w:r w:rsidR="00644CD5">
        <w:t>.</w:t>
      </w:r>
      <w:r>
        <w:t>u22) -0</w:t>
      </w:r>
      <w:r w:rsidR="00644CD5">
        <w:t>.</w:t>
      </w:r>
      <w:r>
        <w:t>342*T(v12</w:t>
      </w:r>
      <w:r w:rsidR="00644CD5">
        <w:t>.</w:t>
      </w:r>
      <w:r>
        <w:t>u1) + 0</w:t>
      </w:r>
      <w:r w:rsidR="00644CD5">
        <w:t>.</w:t>
      </w:r>
      <w:r>
        <w:t>166*T(v5</w:t>
      </w:r>
      <w:r w:rsidR="00644CD5">
        <w:t>.</w:t>
      </w:r>
      <w:r>
        <w:t>u10) -1</w:t>
      </w:r>
      <w:r w:rsidR="00644CD5">
        <w:t>.</w:t>
      </w:r>
      <w:r>
        <w:t>81*T(v3</w:t>
      </w:r>
      <w:r w:rsidR="00644CD5">
        <w:t>.</w:t>
      </w:r>
      <w:r>
        <w:t>u2) + 0</w:t>
      </w:r>
      <w:r w:rsidR="00644CD5">
        <w:t>.</w:t>
      </w:r>
      <w:r>
        <w:t>956*T(v3</w:t>
      </w:r>
      <w:r w:rsidR="00644CD5">
        <w:t>.</w:t>
      </w:r>
      <w:r>
        <w:t>u24) + 0</w:t>
      </w:r>
      <w:r w:rsidR="00644CD5">
        <w:t>.</w:t>
      </w:r>
      <w:r>
        <w:t>366*T(v6</w:t>
      </w:r>
      <w:r w:rsidR="00644CD5">
        <w:t>.</w:t>
      </w:r>
      <w:r>
        <w:t>u33) -0</w:t>
      </w:r>
      <w:r w:rsidR="00644CD5">
        <w:t>.</w:t>
      </w:r>
      <w:r>
        <w:t>00851*T(v19</w:t>
      </w:r>
      <w:r w:rsidR="00644CD5">
        <w:t>.</w:t>
      </w:r>
      <w:r>
        <w:t>u18) + 0</w:t>
      </w:r>
      <w:r w:rsidR="00644CD5">
        <w:t>.</w:t>
      </w:r>
      <w:r>
        <w:t>0437*T(u27) -1</w:t>
      </w:r>
      <w:r w:rsidR="00644CD5">
        <w:t>.</w:t>
      </w:r>
      <w:r>
        <w:t>03*T(v22</w:t>
      </w:r>
      <w:r w:rsidR="00644CD5">
        <w:t>.</w:t>
      </w:r>
      <w:r>
        <w:t>u20) + 0</w:t>
      </w:r>
      <w:r w:rsidR="00644CD5">
        <w:t>.</w:t>
      </w:r>
      <w:r>
        <w:t>628*T(v8</w:t>
      </w:r>
      <w:r w:rsidR="00644CD5">
        <w:t>.</w:t>
      </w:r>
      <w:r>
        <w:t>u4) -0</w:t>
      </w:r>
      <w:r w:rsidR="00644CD5">
        <w:t>.</w:t>
      </w:r>
      <w:r>
        <w:t>444*T(v23</w:t>
      </w:r>
      <w:r w:rsidR="00644CD5">
        <w:t>.</w:t>
      </w:r>
      <w:r>
        <w:t>u13) -0</w:t>
      </w:r>
      <w:r w:rsidR="00644CD5">
        <w:t>.</w:t>
      </w:r>
      <w:r>
        <w:t>578*T(v15</w:t>
      </w:r>
      <w:r w:rsidR="00644CD5">
        <w:t>.</w:t>
      </w:r>
      <w:r>
        <w:t>u5) -1</w:t>
      </w:r>
      <w:r w:rsidR="00644CD5">
        <w:t>.</w:t>
      </w:r>
      <w:r>
        <w:t>29*T(v19</w:t>
      </w:r>
      <w:r w:rsidR="00644CD5">
        <w:t>.</w:t>
      </w:r>
      <w:r>
        <w:t>u15) + 0</w:t>
      </w:r>
      <w:r w:rsidR="00644CD5">
        <w:t>.</w:t>
      </w:r>
      <w:r>
        <w:t>903*T(v3</w:t>
      </w:r>
      <w:r w:rsidR="00644CD5">
        <w:t>.</w:t>
      </w:r>
      <w:r>
        <w:t>u21) -0</w:t>
      </w:r>
      <w:r w:rsidR="00644CD5">
        <w:t>.</w:t>
      </w:r>
      <w:r>
        <w:t>907*T(v24</w:t>
      </w:r>
      <w:r w:rsidR="00644CD5">
        <w:t>.</w:t>
      </w:r>
      <w:r>
        <w:t>u8) + 0</w:t>
      </w:r>
      <w:r w:rsidR="00644CD5">
        <w:t>.</w:t>
      </w:r>
      <w:r>
        <w:t>386*T(v11</w:t>
      </w:r>
      <w:r w:rsidR="00644CD5">
        <w:t>.</w:t>
      </w:r>
      <w:r>
        <w:t>u2) + 0</w:t>
      </w:r>
      <w:r w:rsidR="00644CD5">
        <w:t>.</w:t>
      </w:r>
      <w:r>
        <w:t>747*T(v20</w:t>
      </w:r>
      <w:r w:rsidR="00644CD5">
        <w:t>.</w:t>
      </w:r>
      <w:r>
        <w:t>u16) + 15*Lipophilicity + 0</w:t>
      </w:r>
      <w:r w:rsidR="00644CD5">
        <w:t>.</w:t>
      </w:r>
      <w:r>
        <w:t>518*T(v34</w:t>
      </w:r>
      <w:r w:rsidR="00644CD5">
        <w:t>.</w:t>
      </w:r>
      <w:r>
        <w:t>u5) + 0</w:t>
      </w:r>
      <w:r w:rsidR="00644CD5">
        <w:t>.</w:t>
      </w:r>
      <w:r>
        <w:t>108*T(v19</w:t>
      </w:r>
      <w:r w:rsidR="00644CD5">
        <w:t>.</w:t>
      </w:r>
      <w:r>
        <w:t>u21) + 0</w:t>
      </w:r>
      <w:r w:rsidR="00644CD5">
        <w:t>.</w:t>
      </w:r>
      <w:r>
        <w:t>079*NumDonor + 0</w:t>
      </w:r>
      <w:r w:rsidR="00644CD5">
        <w:t>.</w:t>
      </w:r>
      <w:r>
        <w:t>996*T(v15</w:t>
      </w:r>
      <w:r w:rsidR="00644CD5">
        <w:t>.</w:t>
      </w:r>
      <w:r>
        <w:t>u15) + 0</w:t>
      </w:r>
      <w:r w:rsidR="00644CD5">
        <w:t>.</w:t>
      </w:r>
      <w:r>
        <w:t>512*T(u37) + 0</w:t>
      </w:r>
      <w:r w:rsidR="00644CD5">
        <w:t>.</w:t>
      </w:r>
      <w:r>
        <w:t>724*T(v21</w:t>
      </w:r>
      <w:r w:rsidR="00644CD5">
        <w:t>.</w:t>
      </w:r>
      <w:r>
        <w:t>u14) -1</w:t>
      </w:r>
      <w:r w:rsidR="00644CD5">
        <w:t>.</w:t>
      </w:r>
      <w:r>
        <w:t>04*T(v14</w:t>
      </w:r>
      <w:r w:rsidR="00644CD5">
        <w:t>.</w:t>
      </w:r>
      <w:r>
        <w:t>u28) + 0</w:t>
      </w:r>
      <w:r w:rsidR="00644CD5">
        <w:t>.</w:t>
      </w:r>
      <w:r>
        <w:t>551*T(v16</w:t>
      </w:r>
      <w:r w:rsidR="00644CD5">
        <w:t>.</w:t>
      </w:r>
      <w:r>
        <w:t>u22) -0</w:t>
      </w:r>
      <w:r w:rsidR="00644CD5">
        <w:t>.</w:t>
      </w:r>
      <w:r>
        <w:t>496*T(v6</w:t>
      </w:r>
      <w:r w:rsidR="00644CD5">
        <w:t>.</w:t>
      </w:r>
      <w:r>
        <w:t>u24) -</w:t>
      </w:r>
      <w:r>
        <w:lastRenderedPageBreak/>
        <w:t>0</w:t>
      </w:r>
      <w:r w:rsidR="00644CD5">
        <w:t>.</w:t>
      </w:r>
      <w:r>
        <w:t>49*T(v21</w:t>
      </w:r>
      <w:r w:rsidR="00644CD5">
        <w:t>.</w:t>
      </w:r>
      <w:r>
        <w:t>u20) + 1</w:t>
      </w:r>
      <w:r w:rsidR="00644CD5">
        <w:t>.</w:t>
      </w:r>
      <w:r>
        <w:t>69*T(v4</w:t>
      </w:r>
      <w:r w:rsidR="00644CD5">
        <w:t>.</w:t>
      </w:r>
      <w:r>
        <w:t>u6) + 0</w:t>
      </w:r>
      <w:r w:rsidR="00644CD5">
        <w:t>.</w:t>
      </w:r>
      <w:r>
        <w:t>486*T(v25</w:t>
      </w:r>
      <w:r w:rsidR="00644CD5">
        <w:t>.</w:t>
      </w:r>
      <w:r>
        <w:t>u5) + 0</w:t>
      </w:r>
      <w:r w:rsidR="00644CD5">
        <w:t>.</w:t>
      </w:r>
      <w:r>
        <w:t>937*T(v4</w:t>
      </w:r>
      <w:r w:rsidR="00644CD5">
        <w:t>.</w:t>
      </w:r>
      <w:r>
        <w:t>u7) -0</w:t>
      </w:r>
      <w:r w:rsidR="00644CD5">
        <w:t>.</w:t>
      </w:r>
      <w:r>
        <w:t>207*T(v19</w:t>
      </w:r>
      <w:r w:rsidR="00644CD5">
        <w:t>.</w:t>
      </w:r>
      <w:r>
        <w:t>u9) -0</w:t>
      </w:r>
      <w:r w:rsidR="00644CD5">
        <w:t>.</w:t>
      </w:r>
      <w:r>
        <w:t>489*T(v23</w:t>
      </w:r>
      <w:r w:rsidR="00644CD5">
        <w:t>.</w:t>
      </w:r>
      <w:r>
        <w:t>u8) + 0</w:t>
      </w:r>
      <w:r w:rsidR="00644CD5">
        <w:t>.</w:t>
      </w:r>
      <w:r>
        <w:t>267*T(v8</w:t>
      </w:r>
      <w:r w:rsidR="00644CD5">
        <w:t>.</w:t>
      </w:r>
      <w:r>
        <w:t>u34) + 0</w:t>
      </w:r>
      <w:r w:rsidR="00644CD5">
        <w:t>.</w:t>
      </w:r>
      <w:r>
        <w:t>209*T(v10</w:t>
      </w:r>
      <w:r w:rsidR="00644CD5">
        <w:t>.</w:t>
      </w:r>
      <w:r>
        <w:t>u29) -0</w:t>
      </w:r>
      <w:r w:rsidR="00644CD5">
        <w:t>.</w:t>
      </w:r>
      <w:r>
        <w:t>796*T(v11</w:t>
      </w:r>
      <w:r w:rsidR="00644CD5">
        <w:t>.</w:t>
      </w:r>
      <w:r>
        <w:t>u32) -0</w:t>
      </w:r>
      <w:r w:rsidR="00644CD5">
        <w:t>.</w:t>
      </w:r>
      <w:r>
        <w:t>732*T(v10</w:t>
      </w:r>
      <w:r w:rsidR="00644CD5">
        <w:t>.</w:t>
      </w:r>
      <w:r>
        <w:t>u24) + 0</w:t>
      </w:r>
      <w:r w:rsidR="00644CD5">
        <w:t>.</w:t>
      </w:r>
      <w:r>
        <w:t>4*T(v30</w:t>
      </w:r>
      <w:r w:rsidR="00644CD5">
        <w:t>.</w:t>
      </w:r>
      <w:r>
        <w:t>u1) + 0</w:t>
      </w:r>
      <w:r w:rsidR="00644CD5">
        <w:t>.</w:t>
      </w:r>
      <w:r>
        <w:t>472*T(v12</w:t>
      </w:r>
      <w:r w:rsidR="00644CD5">
        <w:t>.</w:t>
      </w:r>
      <w:r>
        <w:t>u20) + 0</w:t>
      </w:r>
      <w:r w:rsidR="00644CD5">
        <w:t>.</w:t>
      </w:r>
      <w:r>
        <w:t>498*T(v14</w:t>
      </w:r>
      <w:r w:rsidR="00644CD5">
        <w:t>.</w:t>
      </w:r>
      <w:r>
        <w:t>u20) -0</w:t>
      </w:r>
      <w:r w:rsidR="00644CD5">
        <w:t>.</w:t>
      </w:r>
      <w:r>
        <w:t>932*T(v8</w:t>
      </w:r>
      <w:r w:rsidR="00644CD5">
        <w:t>.</w:t>
      </w:r>
      <w:r>
        <w:t>u7) -0</w:t>
      </w:r>
      <w:r w:rsidR="00644CD5">
        <w:t>.</w:t>
      </w:r>
      <w:r>
        <w:t>455*T(v8</w:t>
      </w:r>
      <w:r w:rsidR="00644CD5">
        <w:t>.</w:t>
      </w:r>
      <w:r>
        <w:t>u10) -0</w:t>
      </w:r>
      <w:r w:rsidR="00644CD5">
        <w:t>.</w:t>
      </w:r>
      <w:r>
        <w:t>435*T(v4</w:t>
      </w:r>
      <w:r w:rsidR="00644CD5">
        <w:t>.</w:t>
      </w:r>
      <w:r>
        <w:t>u20) + 0</w:t>
      </w:r>
      <w:r w:rsidR="00644CD5">
        <w:t>.</w:t>
      </w:r>
      <w:r>
        <w:t>581*T(v13</w:t>
      </w:r>
      <w:r w:rsidR="00644CD5">
        <w:t>.</w:t>
      </w:r>
      <w:r>
        <w:t>u26) -0</w:t>
      </w:r>
      <w:r w:rsidR="00644CD5">
        <w:t>.</w:t>
      </w:r>
      <w:r>
        <w:t>416*T(v27</w:t>
      </w:r>
      <w:r w:rsidR="00644CD5">
        <w:t>.</w:t>
      </w:r>
      <w:r>
        <w:t>u15) + 0</w:t>
      </w:r>
      <w:r w:rsidR="00644CD5">
        <w:t>.</w:t>
      </w:r>
      <w:r>
        <w:t>239*T(v2</w:t>
      </w:r>
      <w:r w:rsidR="00644CD5">
        <w:t>.</w:t>
      </w:r>
      <w:r>
        <w:t>u20) + 0</w:t>
      </w:r>
      <w:r w:rsidR="00644CD5">
        <w:t>.</w:t>
      </w:r>
      <w:r>
        <w:t>41*T(v15</w:t>
      </w:r>
      <w:r w:rsidR="00644CD5">
        <w:t>.</w:t>
      </w:r>
      <w:r>
        <w:t>u7) -0</w:t>
      </w:r>
      <w:r w:rsidR="00644CD5">
        <w:t>.</w:t>
      </w:r>
      <w:r>
        <w:t>752*T(v8</w:t>
      </w:r>
      <w:r w:rsidR="00644CD5">
        <w:t>.</w:t>
      </w:r>
      <w:r>
        <w:t>u22) -0</w:t>
      </w:r>
      <w:r w:rsidR="00644CD5">
        <w:t>.</w:t>
      </w:r>
      <w:r>
        <w:t>485*T(v29</w:t>
      </w:r>
      <w:r w:rsidR="00644CD5">
        <w:t>.</w:t>
      </w:r>
      <w:r>
        <w:t>u7) -0</w:t>
      </w:r>
      <w:r w:rsidR="00644CD5">
        <w:t>.</w:t>
      </w:r>
      <w:r>
        <w:t>534*T(v10</w:t>
      </w:r>
      <w:r w:rsidR="00644CD5">
        <w:t>.</w:t>
      </w:r>
      <w:r>
        <w:t>u27) -0</w:t>
      </w:r>
      <w:r w:rsidR="00644CD5">
        <w:t>.</w:t>
      </w:r>
      <w:r>
        <w:t>495*T(u32) -0</w:t>
      </w:r>
      <w:r w:rsidR="00644CD5">
        <w:t>.</w:t>
      </w:r>
      <w:r>
        <w:t>829*T(v7</w:t>
      </w:r>
      <w:r w:rsidR="00644CD5">
        <w:t>.</w:t>
      </w:r>
      <w:r>
        <w:t>u10) + 0</w:t>
      </w:r>
      <w:r w:rsidR="00644CD5">
        <w:t>.</w:t>
      </w:r>
      <w:r>
        <w:t>45*T(v7</w:t>
      </w:r>
      <w:r w:rsidR="00644CD5">
        <w:t>.</w:t>
      </w:r>
      <w:r>
        <w:t>u25) + 0</w:t>
      </w:r>
      <w:r w:rsidR="00644CD5">
        <w:t>.</w:t>
      </w:r>
      <w:r>
        <w:t>217*T(v30</w:t>
      </w:r>
      <w:r w:rsidR="00644CD5">
        <w:t>.</w:t>
      </w:r>
      <w:r>
        <w:t>u4) -0</w:t>
      </w:r>
      <w:r w:rsidR="00644CD5">
        <w:t>.</w:t>
      </w:r>
      <w:r>
        <w:t>178*T(v1</w:t>
      </w:r>
      <w:r w:rsidR="00644CD5">
        <w:t>.</w:t>
      </w:r>
      <w:r>
        <w:t>u16) -0</w:t>
      </w:r>
      <w:r w:rsidR="00644CD5">
        <w:t>.</w:t>
      </w:r>
      <w:r>
        <w:t>048*T(v19</w:t>
      </w:r>
      <w:r w:rsidR="00644CD5">
        <w:t>.</w:t>
      </w:r>
      <w:r>
        <w:t>u13) + 0</w:t>
      </w:r>
      <w:r w:rsidR="00644CD5">
        <w:t>.</w:t>
      </w:r>
      <w:r>
        <w:t>363*T(v18</w:t>
      </w:r>
      <w:r w:rsidR="00644CD5">
        <w:t>.</w:t>
      </w:r>
      <w:r>
        <w:t>u11) + 0</w:t>
      </w:r>
      <w:r w:rsidR="00644CD5">
        <w:t>.</w:t>
      </w:r>
      <w:r>
        <w:t>461*T(v29</w:t>
      </w:r>
      <w:r w:rsidR="00644CD5">
        <w:t>.</w:t>
      </w:r>
      <w:r>
        <w:t>u9) + 0</w:t>
      </w:r>
      <w:r w:rsidR="00644CD5">
        <w:t>.</w:t>
      </w:r>
      <w:r>
        <w:t>513*T(v15</w:t>
      </w:r>
      <w:r w:rsidR="00644CD5">
        <w:t>.</w:t>
      </w:r>
      <w:r>
        <w:t>u19) -0</w:t>
      </w:r>
      <w:r w:rsidR="00644CD5">
        <w:t>.</w:t>
      </w:r>
      <w:r>
        <w:t>493*T(v11</w:t>
      </w:r>
      <w:r w:rsidR="00644CD5">
        <w:t>.</w:t>
      </w:r>
      <w:r>
        <w:t>u11) -0</w:t>
      </w:r>
      <w:r w:rsidR="00644CD5">
        <w:t>.</w:t>
      </w:r>
      <w:r>
        <w:t>745*T(v18</w:t>
      </w:r>
      <w:r w:rsidR="00644CD5">
        <w:t>.</w:t>
      </w:r>
      <w:r>
        <w:t>u20) -0</w:t>
      </w:r>
      <w:r w:rsidR="00644CD5">
        <w:t>.</w:t>
      </w:r>
      <w:r>
        <w:t>69*T(v28</w:t>
      </w:r>
      <w:r w:rsidR="00644CD5">
        <w:t>.</w:t>
      </w:r>
      <w:r>
        <w:t>u4) + 0</w:t>
      </w:r>
      <w:r w:rsidR="00644CD5">
        <w:t>.</w:t>
      </w:r>
      <w:r>
        <w:t>383*T(v2</w:t>
      </w:r>
      <w:r w:rsidR="00644CD5">
        <w:t>.</w:t>
      </w:r>
      <w:r>
        <w:t>u25) + 0</w:t>
      </w:r>
      <w:r w:rsidR="00644CD5">
        <w:t>.</w:t>
      </w:r>
      <w:r>
        <w:t>493*T(v18</w:t>
      </w:r>
      <w:r w:rsidR="00644CD5">
        <w:t>.</w:t>
      </w:r>
      <w:r>
        <w:t>u19) -0</w:t>
      </w:r>
      <w:r w:rsidR="00644CD5">
        <w:t>.</w:t>
      </w:r>
      <w:r>
        <w:t>564*T(v4</w:t>
      </w:r>
      <w:r w:rsidR="00644CD5">
        <w:t>.</w:t>
      </w:r>
      <w:r>
        <w:t>u13) + 0</w:t>
      </w:r>
      <w:r w:rsidR="00644CD5">
        <w:t>.</w:t>
      </w:r>
      <w:r>
        <w:t>353*T(v15</w:t>
      </w:r>
      <w:r w:rsidR="00644CD5">
        <w:t>.</w:t>
      </w:r>
      <w:r>
        <w:t>u11) + 0</w:t>
      </w:r>
      <w:r w:rsidR="00644CD5">
        <w:t>.</w:t>
      </w:r>
      <w:r>
        <w:t>781*T(v9) + 0</w:t>
      </w:r>
      <w:r w:rsidR="00644CD5">
        <w:t>.</w:t>
      </w:r>
      <w:r>
        <w:t>461*T(v23</w:t>
      </w:r>
      <w:r w:rsidR="00644CD5">
        <w:t>.</w:t>
      </w:r>
      <w:r>
        <w:t>u14) + 0</w:t>
      </w:r>
      <w:r w:rsidR="00644CD5">
        <w:t>.</w:t>
      </w:r>
      <w:r>
        <w:t>686*T(v21</w:t>
      </w:r>
      <w:r w:rsidR="00644CD5">
        <w:t>.</w:t>
      </w:r>
      <w:r>
        <w:t>u13) -0</w:t>
      </w:r>
      <w:r w:rsidR="00644CD5">
        <w:t>.</w:t>
      </w:r>
      <w:r>
        <w:t>526*T(v7</w:t>
      </w:r>
      <w:r w:rsidR="00644CD5">
        <w:t>.</w:t>
      </w:r>
      <w:r>
        <w:t>u35) + 0</w:t>
      </w:r>
      <w:r w:rsidR="00644CD5">
        <w:t>.</w:t>
      </w:r>
      <w:r>
        <w:t>465*T(v4</w:t>
      </w:r>
      <w:r w:rsidR="00644CD5">
        <w:t>.</w:t>
      </w:r>
      <w:r>
        <w:t>u32) + 0</w:t>
      </w:r>
      <w:r w:rsidR="00644CD5">
        <w:t>.</w:t>
      </w:r>
      <w:r>
        <w:t>432*T(v11</w:t>
      </w:r>
      <w:r w:rsidR="00644CD5">
        <w:t>.</w:t>
      </w:r>
      <w:r>
        <w:t>u10) + 0</w:t>
      </w:r>
      <w:r w:rsidR="00644CD5">
        <w:t>.</w:t>
      </w:r>
      <w:r>
        <w:t>637*T(v8</w:t>
      </w:r>
      <w:r w:rsidR="00644CD5">
        <w:t>.</w:t>
      </w:r>
      <w:r>
        <w:t>u30) -0</w:t>
      </w:r>
      <w:r w:rsidR="00644CD5">
        <w:t>.</w:t>
      </w:r>
      <w:r>
        <w:t>753*T(v5</w:t>
      </w:r>
      <w:r w:rsidR="00644CD5">
        <w:t>.</w:t>
      </w:r>
      <w:r>
        <w:t>u35) -0</w:t>
      </w:r>
      <w:r w:rsidR="00644CD5">
        <w:t>.</w:t>
      </w:r>
      <w:r>
        <w:t>0553*NumHal + 0</w:t>
      </w:r>
      <w:r w:rsidR="00644CD5">
        <w:t>.</w:t>
      </w:r>
      <w:r>
        <w:t>451*T(v38</w:t>
      </w:r>
      <w:r w:rsidR="00644CD5">
        <w:t>.</w:t>
      </w:r>
      <w:r>
        <w:t>u1) + 0</w:t>
      </w:r>
      <w:r w:rsidR="00644CD5">
        <w:t>.</w:t>
      </w:r>
      <w:r>
        <w:t>668*T(v11) -0</w:t>
      </w:r>
      <w:r w:rsidR="00644CD5">
        <w:t>.</w:t>
      </w:r>
      <w:r>
        <w:t>454*T(v22</w:t>
      </w:r>
      <w:r w:rsidR="00644CD5">
        <w:t>.</w:t>
      </w:r>
      <w:r>
        <w:t>u18) -0</w:t>
      </w:r>
      <w:r w:rsidR="00644CD5">
        <w:t>.</w:t>
      </w:r>
      <w:r>
        <w:t>51*T(v29) + 0</w:t>
      </w:r>
      <w:r w:rsidR="00644CD5">
        <w:t>.</w:t>
      </w:r>
      <w:r>
        <w:t>292*T(v38) + 0</w:t>
      </w:r>
      <w:r w:rsidR="00644CD5">
        <w:t>.</w:t>
      </w:r>
      <w:r>
        <w:t>45*T(v5</w:t>
      </w:r>
      <w:r w:rsidR="00644CD5">
        <w:t>.</w:t>
      </w:r>
      <w:r>
        <w:t>u20) + 0</w:t>
      </w:r>
      <w:r w:rsidR="00644CD5">
        <w:t>.</w:t>
      </w:r>
      <w:r>
        <w:t>255*T(u24) -0</w:t>
      </w:r>
      <w:r w:rsidR="00644CD5">
        <w:t>.</w:t>
      </w:r>
      <w:r>
        <w:t>248*T(v29</w:t>
      </w:r>
      <w:r w:rsidR="00644CD5">
        <w:t>.</w:t>
      </w:r>
      <w:r>
        <w:t>u1) + 0</w:t>
      </w:r>
      <w:r w:rsidR="00644CD5">
        <w:t>.</w:t>
      </w:r>
      <w:r>
        <w:t>442*T(v7</w:t>
      </w:r>
      <w:r w:rsidR="00644CD5">
        <w:t>.</w:t>
      </w:r>
      <w:r>
        <w:t>u6) + 0</w:t>
      </w:r>
      <w:r w:rsidR="00644CD5">
        <w:t>.</w:t>
      </w:r>
      <w:r>
        <w:t>706*T(v9</w:t>
      </w:r>
      <w:r w:rsidR="00644CD5">
        <w:t>.</w:t>
      </w:r>
      <w:r>
        <w:t>u2) + 0</w:t>
      </w:r>
      <w:r w:rsidR="00644CD5">
        <w:t>.</w:t>
      </w:r>
      <w:r>
        <w:t>397*T(u19) -0</w:t>
      </w:r>
      <w:r w:rsidR="00644CD5">
        <w:t>.</w:t>
      </w:r>
      <w:r>
        <w:t>366*T(v13</w:t>
      </w:r>
      <w:r w:rsidR="00644CD5">
        <w:t>.</w:t>
      </w:r>
      <w:r>
        <w:t>u4) -0</w:t>
      </w:r>
      <w:r w:rsidR="00644CD5">
        <w:t>.</w:t>
      </w:r>
      <w:r>
        <w:t>668*T(v8</w:t>
      </w:r>
      <w:r w:rsidR="00644CD5">
        <w:t>.</w:t>
      </w:r>
      <w:r>
        <w:t>u15) + 0</w:t>
      </w:r>
      <w:r w:rsidR="00644CD5">
        <w:t>.</w:t>
      </w:r>
      <w:r>
        <w:t>782*T(v9</w:t>
      </w:r>
      <w:r w:rsidR="00644CD5">
        <w:t>.</w:t>
      </w:r>
      <w:r>
        <w:t>u13) -0</w:t>
      </w:r>
      <w:r w:rsidR="00644CD5">
        <w:t>.</w:t>
      </w:r>
      <w:r>
        <w:t>66*T(v16</w:t>
      </w:r>
      <w:r w:rsidR="00644CD5">
        <w:t>.</w:t>
      </w:r>
      <w:r>
        <w:t>u15) -0</w:t>
      </w:r>
      <w:r w:rsidR="00644CD5">
        <w:t>.</w:t>
      </w:r>
      <w:r>
        <w:t>539*T(v14</w:t>
      </w:r>
      <w:r w:rsidR="00644CD5">
        <w:t>.</w:t>
      </w:r>
      <w:r>
        <w:t>u26) -0</w:t>
      </w:r>
      <w:r w:rsidR="00644CD5">
        <w:t>.</w:t>
      </w:r>
      <w:r>
        <w:t>588*T(v9</w:t>
      </w:r>
      <w:r w:rsidR="00644CD5">
        <w:t>.</w:t>
      </w:r>
      <w:r>
        <w:t>u14) -0</w:t>
      </w:r>
      <w:r w:rsidR="00644CD5">
        <w:t>.</w:t>
      </w:r>
      <w:r>
        <w:t>505*T(v29</w:t>
      </w:r>
      <w:r w:rsidR="00644CD5">
        <w:t>.</w:t>
      </w:r>
      <w:r>
        <w:t>u12) + 0</w:t>
      </w:r>
      <w:r w:rsidR="00644CD5">
        <w:t>.</w:t>
      </w:r>
      <w:r>
        <w:t>446*T(v5</w:t>
      </w:r>
      <w:r w:rsidR="00644CD5">
        <w:t>.</w:t>
      </w:r>
      <w:r>
        <w:t>u26) -0</w:t>
      </w:r>
      <w:r w:rsidR="00644CD5">
        <w:t>.</w:t>
      </w:r>
      <w:r>
        <w:t>307*T(v16</w:t>
      </w:r>
      <w:r w:rsidR="00644CD5">
        <w:t>.</w:t>
      </w:r>
      <w:r>
        <w:t>u3) -0</w:t>
      </w:r>
      <w:r w:rsidR="00644CD5">
        <w:t>.</w:t>
      </w:r>
      <w:r>
        <w:t>248*T(v32) + 0</w:t>
      </w:r>
      <w:r w:rsidR="00644CD5">
        <w:t>.</w:t>
      </w:r>
      <w:r>
        <w:t>28*T(v25</w:t>
      </w:r>
      <w:r w:rsidR="00644CD5">
        <w:t>.</w:t>
      </w:r>
      <w:r>
        <w:t>u8) -0</w:t>
      </w:r>
      <w:r w:rsidR="00644CD5">
        <w:t>.</w:t>
      </w:r>
      <w:r>
        <w:t>375*T(v10</w:t>
      </w:r>
      <w:r w:rsidR="00644CD5">
        <w:t>.</w:t>
      </w:r>
      <w:r>
        <w:t>u8) + 0</w:t>
      </w:r>
      <w:r w:rsidR="00644CD5">
        <w:t>.</w:t>
      </w:r>
      <w:r>
        <w:t>508*T(v2</w:t>
      </w:r>
      <w:r w:rsidR="00644CD5">
        <w:t>.</w:t>
      </w:r>
      <w:r>
        <w:t>u16) -0</w:t>
      </w:r>
      <w:r w:rsidR="00644CD5">
        <w:t>.</w:t>
      </w:r>
      <w:r>
        <w:t>501*T(v16</w:t>
      </w:r>
      <w:r w:rsidR="00644CD5">
        <w:t>.</w:t>
      </w:r>
      <w:r>
        <w:t>u25) + 0</w:t>
      </w:r>
      <w:r w:rsidR="00644CD5">
        <w:t>.</w:t>
      </w:r>
      <w:r>
        <w:t>447*T(v15</w:t>
      </w:r>
      <w:r w:rsidR="00644CD5">
        <w:t>.</w:t>
      </w:r>
      <w:r>
        <w:t>u18) + 0</w:t>
      </w:r>
      <w:r w:rsidR="00644CD5">
        <w:t>.</w:t>
      </w:r>
      <w:r>
        <w:t>317*T(v33</w:t>
      </w:r>
      <w:r w:rsidR="00644CD5">
        <w:t>.</w:t>
      </w:r>
      <w:r>
        <w:t>u7) -0</w:t>
      </w:r>
      <w:r w:rsidR="00644CD5">
        <w:t>.</w:t>
      </w:r>
      <w:r>
        <w:t>309*T(v6</w:t>
      </w:r>
      <w:r w:rsidR="00644CD5">
        <w:t>.</w:t>
      </w:r>
      <w:r>
        <w:t>u34) -0</w:t>
      </w:r>
      <w:r w:rsidR="00644CD5">
        <w:t>.</w:t>
      </w:r>
      <w:r>
        <w:t>446*T(v27</w:t>
      </w:r>
      <w:r w:rsidR="00644CD5">
        <w:t>.</w:t>
      </w:r>
      <w:r>
        <w:t>u12) + 0</w:t>
      </w:r>
      <w:r w:rsidR="00644CD5">
        <w:t>.</w:t>
      </w:r>
      <w:r>
        <w:t>576*T(v25</w:t>
      </w:r>
      <w:r w:rsidR="00644CD5">
        <w:t>.</w:t>
      </w:r>
      <w:r>
        <w:t>u2) + 0</w:t>
      </w:r>
      <w:r w:rsidR="00644CD5">
        <w:t>.</w:t>
      </w:r>
      <w:r>
        <w:t>501*T(v28</w:t>
      </w:r>
      <w:r w:rsidR="00644CD5">
        <w:t>.</w:t>
      </w:r>
      <w:r>
        <w:t>u2) -0</w:t>
      </w:r>
      <w:r w:rsidR="00644CD5">
        <w:t>.</w:t>
      </w:r>
      <w:r>
        <w:t>447*T(v6</w:t>
      </w:r>
      <w:r w:rsidR="00644CD5">
        <w:t>.</w:t>
      </w:r>
      <w:r>
        <w:t>u14) -1</w:t>
      </w:r>
      <w:r w:rsidR="00644CD5">
        <w:t>.</w:t>
      </w:r>
      <w:r>
        <w:t>25*T(v3</w:t>
      </w:r>
      <w:r w:rsidR="00644CD5">
        <w:t>.</w:t>
      </w:r>
      <w:r>
        <w:t>u1) + 0</w:t>
      </w:r>
      <w:r w:rsidR="00644CD5">
        <w:t>.</w:t>
      </w:r>
      <w:r>
        <w:t>46*T(v6</w:t>
      </w:r>
      <w:r w:rsidR="00644CD5">
        <w:t>.</w:t>
      </w:r>
      <w:r>
        <w:t>u11) + 0</w:t>
      </w:r>
      <w:r w:rsidR="00644CD5">
        <w:t>.</w:t>
      </w:r>
      <w:r>
        <w:t>234*T(v21</w:t>
      </w:r>
      <w:r w:rsidR="00644CD5">
        <w:t>.</w:t>
      </w:r>
      <w:r>
        <w:t>u3) -0</w:t>
      </w:r>
      <w:r w:rsidR="00644CD5">
        <w:t>.</w:t>
      </w:r>
      <w:r>
        <w:t>399*T(v11</w:t>
      </w:r>
      <w:r w:rsidR="00644CD5">
        <w:t>.</w:t>
      </w:r>
      <w:r>
        <w:t>u23) + 0</w:t>
      </w:r>
      <w:r w:rsidR="00644CD5">
        <w:t>.</w:t>
      </w:r>
      <w:r>
        <w:t>326*T(v24</w:t>
      </w:r>
      <w:r w:rsidR="00644CD5">
        <w:t>.</w:t>
      </w:r>
      <w:r>
        <w:t>u6) -0</w:t>
      </w:r>
      <w:r w:rsidR="00644CD5">
        <w:t>.</w:t>
      </w:r>
      <w:r>
        <w:t>252*T(v19</w:t>
      </w:r>
      <w:r w:rsidR="00644CD5">
        <w:t>.</w:t>
      </w:r>
      <w:r>
        <w:t>u16) + 0</w:t>
      </w:r>
      <w:r w:rsidR="00644CD5">
        <w:t>.</w:t>
      </w:r>
      <w:r>
        <w:t>31*T(v33</w:t>
      </w:r>
      <w:r w:rsidR="00644CD5">
        <w:t>.</w:t>
      </w:r>
      <w:r>
        <w:t>u3) -0</w:t>
      </w:r>
      <w:r w:rsidR="00644CD5">
        <w:t>.</w:t>
      </w:r>
      <w:r>
        <w:t>441*T(v30</w:t>
      </w:r>
      <w:r w:rsidR="00644CD5">
        <w:t>.</w:t>
      </w:r>
      <w:r>
        <w:t>u6) + 0</w:t>
      </w:r>
      <w:r w:rsidR="00644CD5">
        <w:t>.</w:t>
      </w:r>
      <w:r>
        <w:t>502*T(v6</w:t>
      </w:r>
      <w:r w:rsidR="00644CD5">
        <w:t>.</w:t>
      </w:r>
      <w:r>
        <w:t>u30) -0</w:t>
      </w:r>
      <w:r w:rsidR="00644CD5">
        <w:t>.</w:t>
      </w:r>
      <w:r>
        <w:t>273*T(u20) -0</w:t>
      </w:r>
      <w:r w:rsidR="00644CD5">
        <w:t>.</w:t>
      </w:r>
      <w:r>
        <w:t>171*T(v20</w:t>
      </w:r>
      <w:r w:rsidR="00644CD5">
        <w:t>.</w:t>
      </w:r>
      <w:r>
        <w:t>u3) -0</w:t>
      </w:r>
      <w:r w:rsidR="00644CD5">
        <w:t>.</w:t>
      </w:r>
      <w:r>
        <w:t>377*T(v32</w:t>
      </w:r>
      <w:r w:rsidR="00644CD5">
        <w:t>.</w:t>
      </w:r>
      <w:r>
        <w:t>u6) -0</w:t>
      </w:r>
      <w:r w:rsidR="00644CD5">
        <w:t>.</w:t>
      </w:r>
      <w:r>
        <w:t>518*T(v21</w:t>
      </w:r>
      <w:r w:rsidR="00644CD5">
        <w:t>.</w:t>
      </w:r>
      <w:r>
        <w:t>u7) -0</w:t>
      </w:r>
      <w:r w:rsidR="00644CD5">
        <w:t>.</w:t>
      </w:r>
      <w:r>
        <w:t>598*T(v2</w:t>
      </w:r>
      <w:r w:rsidR="00644CD5">
        <w:t>.</w:t>
      </w:r>
      <w:r>
        <w:t>u3) + 0</w:t>
      </w:r>
      <w:r w:rsidR="00644CD5">
        <w:t>.</w:t>
      </w:r>
      <w:r>
        <w:t>484*T(v16</w:t>
      </w:r>
      <w:r w:rsidR="00644CD5">
        <w:t>.</w:t>
      </w:r>
      <w:r>
        <w:t>u1) + 0</w:t>
      </w:r>
      <w:r w:rsidR="00644CD5">
        <w:t>.</w:t>
      </w:r>
      <w:r>
        <w:t>311*T(v10</w:t>
      </w:r>
      <w:r w:rsidR="00644CD5">
        <w:t>.</w:t>
      </w:r>
      <w:r>
        <w:t>u26) -0</w:t>
      </w:r>
      <w:r w:rsidR="00644CD5">
        <w:t>.</w:t>
      </w:r>
      <w:r>
        <w:t>42*T(v14</w:t>
      </w:r>
      <w:r w:rsidR="00644CD5">
        <w:t>.</w:t>
      </w:r>
      <w:r>
        <w:t>u17) -0</w:t>
      </w:r>
      <w:r w:rsidR="00644CD5">
        <w:t>.</w:t>
      </w:r>
      <w:r>
        <w:t>318*T(v5) -0</w:t>
      </w:r>
      <w:r w:rsidR="00644CD5">
        <w:t>.</w:t>
      </w:r>
      <w:r>
        <w:t>355*T(v12</w:t>
      </w:r>
      <w:r w:rsidR="00644CD5">
        <w:t>.</w:t>
      </w:r>
      <w:r>
        <w:t>u30) -0</w:t>
      </w:r>
      <w:r w:rsidR="00644CD5">
        <w:t>.</w:t>
      </w:r>
      <w:r>
        <w:t>235*T(v17</w:t>
      </w:r>
      <w:r w:rsidR="00644CD5">
        <w:t>.</w:t>
      </w:r>
      <w:r>
        <w:t>u14) + 0</w:t>
      </w:r>
      <w:r w:rsidR="00644CD5">
        <w:t>.</w:t>
      </w:r>
      <w:r>
        <w:t>516*T(v3</w:t>
      </w:r>
      <w:r w:rsidR="00644CD5">
        <w:t>.</w:t>
      </w:r>
      <w:r>
        <w:t>u25) + 0</w:t>
      </w:r>
      <w:r w:rsidR="00644CD5">
        <w:t>.</w:t>
      </w:r>
      <w:r>
        <w:t>214*T(v12</w:t>
      </w:r>
      <w:r w:rsidR="00644CD5">
        <w:t>.</w:t>
      </w:r>
      <w:r>
        <w:t>u15) + 0</w:t>
      </w:r>
      <w:r w:rsidR="00644CD5">
        <w:t>.</w:t>
      </w:r>
      <w:r>
        <w:t>324*T(v2</w:t>
      </w:r>
      <w:r w:rsidR="00644CD5">
        <w:t>.</w:t>
      </w:r>
      <w:r>
        <w:t>u34) + 0</w:t>
      </w:r>
      <w:r w:rsidR="00644CD5">
        <w:t>.</w:t>
      </w:r>
      <w:r>
        <w:t>335*T(v1</w:t>
      </w:r>
      <w:r w:rsidR="00644CD5">
        <w:t>.</w:t>
      </w:r>
      <w:r>
        <w:t>u33) + 0</w:t>
      </w:r>
      <w:r w:rsidR="00644CD5">
        <w:t>.</w:t>
      </w:r>
      <w:r>
        <w:t>28*T(v6</w:t>
      </w:r>
      <w:r w:rsidR="00644CD5">
        <w:t>.</w:t>
      </w:r>
      <w:r>
        <w:t>u16) -0</w:t>
      </w:r>
      <w:r w:rsidR="00644CD5">
        <w:t>.</w:t>
      </w:r>
      <w:r>
        <w:t>54*T(v18</w:t>
      </w:r>
      <w:r w:rsidR="00644CD5">
        <w:t>.</w:t>
      </w:r>
      <w:r>
        <w:t>u2) + 0</w:t>
      </w:r>
      <w:r w:rsidR="00644CD5">
        <w:t>.</w:t>
      </w:r>
      <w:r>
        <w:t>549*T(v18</w:t>
      </w:r>
      <w:r w:rsidR="00644CD5">
        <w:t>.</w:t>
      </w:r>
      <w:r>
        <w:t>u9) -0</w:t>
      </w:r>
      <w:r w:rsidR="00644CD5">
        <w:t>.</w:t>
      </w:r>
      <w:r>
        <w:t>244*T(v25</w:t>
      </w:r>
      <w:r w:rsidR="00644CD5">
        <w:t>.</w:t>
      </w:r>
      <w:r>
        <w:t>u14) -0</w:t>
      </w:r>
      <w:r w:rsidR="00644CD5">
        <w:t>.</w:t>
      </w:r>
      <w:r>
        <w:t>398*T(v24</w:t>
      </w:r>
      <w:r w:rsidR="00644CD5">
        <w:t>.</w:t>
      </w:r>
      <w:r>
        <w:t>u17) + 0</w:t>
      </w:r>
      <w:r w:rsidR="00644CD5">
        <w:t>.</w:t>
      </w:r>
      <w:r>
        <w:t>362*T(v9</w:t>
      </w:r>
      <w:r w:rsidR="00644CD5">
        <w:t>.</w:t>
      </w:r>
      <w:r>
        <w:t>u18) -0</w:t>
      </w:r>
      <w:r w:rsidR="00644CD5">
        <w:t>.</w:t>
      </w:r>
      <w:r>
        <w:t>383*T(v7</w:t>
      </w:r>
      <w:r w:rsidR="00644CD5">
        <w:t>.</w:t>
      </w:r>
      <w:r>
        <w:t>u23) -0</w:t>
      </w:r>
      <w:r w:rsidR="00644CD5">
        <w:t>.</w:t>
      </w:r>
      <w:r>
        <w:t>000803*Lipophilicity^3 + 0</w:t>
      </w:r>
      <w:r w:rsidR="00644CD5">
        <w:t>.</w:t>
      </w:r>
      <w:r>
        <w:t>246*T(v28</w:t>
      </w:r>
      <w:r w:rsidR="00644CD5">
        <w:t>.</w:t>
      </w:r>
      <w:r>
        <w:t>u11) -0</w:t>
      </w:r>
      <w:r w:rsidR="00644CD5">
        <w:t>.</w:t>
      </w:r>
      <w:r>
        <w:t>313*T(v2</w:t>
      </w:r>
      <w:r w:rsidR="00644CD5">
        <w:t>.</w:t>
      </w:r>
      <w:r>
        <w:t>u30) -0</w:t>
      </w:r>
      <w:r w:rsidR="00644CD5">
        <w:t>.</w:t>
      </w:r>
      <w:r>
        <w:t>288*T(v4</w:t>
      </w:r>
      <w:r w:rsidR="00644CD5">
        <w:t>.</w:t>
      </w:r>
      <w:r>
        <w:t>u37) -0</w:t>
      </w:r>
      <w:r w:rsidR="00644CD5">
        <w:t>.</w:t>
      </w:r>
      <w:r>
        <w:t>29*T(v13</w:t>
      </w:r>
      <w:r w:rsidR="00644CD5">
        <w:t>.</w:t>
      </w:r>
      <w:r>
        <w:t>u18) + 0</w:t>
      </w:r>
      <w:r w:rsidR="00644CD5">
        <w:t>.</w:t>
      </w:r>
      <w:r>
        <w:t>346*T(v11</w:t>
      </w:r>
      <w:r w:rsidR="00644CD5">
        <w:t>.</w:t>
      </w:r>
      <w:r>
        <w:t>u27) -0</w:t>
      </w:r>
      <w:r w:rsidR="00644CD5">
        <w:t>.</w:t>
      </w:r>
      <w:r>
        <w:t>211*T(v30) -0</w:t>
      </w:r>
      <w:r w:rsidR="00644CD5">
        <w:t>.</w:t>
      </w:r>
      <w:r>
        <w:t>302*T(v15</w:t>
      </w:r>
      <w:r w:rsidR="00644CD5">
        <w:t>.</w:t>
      </w:r>
      <w:r>
        <w:t>u1) -0</w:t>
      </w:r>
      <w:r w:rsidR="00644CD5">
        <w:t>.</w:t>
      </w:r>
      <w:r>
        <w:t>489*T(v17</w:t>
      </w:r>
      <w:r w:rsidR="00644CD5">
        <w:t>.</w:t>
      </w:r>
      <w:r>
        <w:t>u3) + 0</w:t>
      </w:r>
      <w:r w:rsidR="00644CD5">
        <w:t>.</w:t>
      </w:r>
      <w:r>
        <w:t>0789*NumPositive + 0</w:t>
      </w:r>
      <w:r w:rsidR="00644CD5">
        <w:t>.</w:t>
      </w:r>
      <w:r>
        <w:t>257*T(v28) + 0</w:t>
      </w:r>
      <w:r w:rsidR="00644CD5">
        <w:t>.</w:t>
      </w:r>
      <w:r>
        <w:t>306*Length^2 + 0</w:t>
      </w:r>
      <w:r w:rsidR="00644CD5">
        <w:t>.</w:t>
      </w:r>
      <w:r>
        <w:t>267*T(v17) -0</w:t>
      </w:r>
      <w:r w:rsidR="00644CD5">
        <w:t>.</w:t>
      </w:r>
      <w:r>
        <w:t>358*T(v15</w:t>
      </w:r>
      <w:r w:rsidR="00644CD5">
        <w:t>.</w:t>
      </w:r>
      <w:r>
        <w:t>u22) + 0</w:t>
      </w:r>
      <w:r w:rsidR="00644CD5">
        <w:t>.</w:t>
      </w:r>
      <w:r>
        <w:t>337*T(v18</w:t>
      </w:r>
      <w:r w:rsidR="00644CD5">
        <w:t>.</w:t>
      </w:r>
      <w:r>
        <w:t>u6) -0</w:t>
      </w:r>
      <w:r w:rsidR="00644CD5">
        <w:t>.</w:t>
      </w:r>
      <w:r>
        <w:t>505*T(v15</w:t>
      </w:r>
      <w:r w:rsidR="00644CD5">
        <w:t>.</w:t>
      </w:r>
      <w:r>
        <w:t>u10) + 0</w:t>
      </w:r>
      <w:r w:rsidR="00644CD5">
        <w:t>.</w:t>
      </w:r>
      <w:r>
        <w:t>276*T(v3</w:t>
      </w:r>
      <w:r w:rsidR="00644CD5">
        <w:t>.</w:t>
      </w:r>
      <w:r>
        <w:t>u38) + 0</w:t>
      </w:r>
      <w:r w:rsidR="00644CD5">
        <w:t>.</w:t>
      </w:r>
      <w:r>
        <w:t>231*T(v34</w:t>
      </w:r>
      <w:r w:rsidR="00644CD5">
        <w:t>.</w:t>
      </w:r>
      <w:r>
        <w:t>u8) + 0</w:t>
      </w:r>
      <w:r w:rsidR="00644CD5">
        <w:t>.</w:t>
      </w:r>
      <w:r>
        <w:t>365*T(v7</w:t>
      </w:r>
      <w:r w:rsidR="00644CD5">
        <w:t>.</w:t>
      </w:r>
      <w:r>
        <w:t>u32) + 0</w:t>
      </w:r>
      <w:r w:rsidR="00644CD5">
        <w:t>.</w:t>
      </w:r>
      <w:r>
        <w:t>205*T(v25) + 0</w:t>
      </w:r>
      <w:r w:rsidR="00644CD5">
        <w:t>.</w:t>
      </w:r>
      <w:r>
        <w:t>273*T(v35</w:t>
      </w:r>
      <w:r w:rsidR="00644CD5">
        <w:t>.</w:t>
      </w:r>
      <w:r>
        <w:t>u8) -0</w:t>
      </w:r>
      <w:r w:rsidR="00644CD5">
        <w:t>.</w:t>
      </w:r>
      <w:r>
        <w:t>301*T(v31</w:t>
      </w:r>
      <w:r w:rsidR="00644CD5">
        <w:t>.</w:t>
      </w:r>
      <w:r>
        <w:t>u9) -0</w:t>
      </w:r>
      <w:r w:rsidR="00644CD5">
        <w:t>.</w:t>
      </w:r>
      <w:r>
        <w:t>264*T(v7</w:t>
      </w:r>
      <w:r w:rsidR="00644CD5">
        <w:t>.</w:t>
      </w:r>
      <w:r>
        <w:t>u26) + 0</w:t>
      </w:r>
      <w:r w:rsidR="00644CD5">
        <w:t>.</w:t>
      </w:r>
      <w:r>
        <w:t>368*T(v1</w:t>
      </w:r>
      <w:r w:rsidR="00644CD5">
        <w:t>.</w:t>
      </w:r>
      <w:r>
        <w:t>u11) + 0</w:t>
      </w:r>
      <w:r w:rsidR="00644CD5">
        <w:t>.</w:t>
      </w:r>
      <w:r>
        <w:t>188*T(v15</w:t>
      </w:r>
      <w:r w:rsidR="00644CD5">
        <w:t>.</w:t>
      </w:r>
      <w:r>
        <w:t>u17) -0</w:t>
      </w:r>
      <w:r w:rsidR="00644CD5">
        <w:t>.</w:t>
      </w:r>
      <w:r>
        <w:t>347*T(v17</w:t>
      </w:r>
      <w:r w:rsidR="00644CD5">
        <w:t>.</w:t>
      </w:r>
      <w:r>
        <w:t>u7) -0</w:t>
      </w:r>
      <w:r w:rsidR="00644CD5">
        <w:t>.</w:t>
      </w:r>
      <w:r>
        <w:t>287*T(v27</w:t>
      </w:r>
      <w:r w:rsidR="00644CD5">
        <w:t>.</w:t>
      </w:r>
      <w:r>
        <w:t>u3) + 0</w:t>
      </w:r>
      <w:r w:rsidR="00644CD5">
        <w:t>.</w:t>
      </w:r>
      <w:r>
        <w:t>361*T(v7</w:t>
      </w:r>
      <w:r w:rsidR="00644CD5">
        <w:t>.</w:t>
      </w:r>
      <w:r>
        <w:t>u29) + 0</w:t>
      </w:r>
      <w:r w:rsidR="00644CD5">
        <w:t>.</w:t>
      </w:r>
      <w:r>
        <w:t>293*T(v8</w:t>
      </w:r>
      <w:r w:rsidR="00644CD5">
        <w:t>.</w:t>
      </w:r>
      <w:r>
        <w:t>u31) -0</w:t>
      </w:r>
      <w:r w:rsidR="00644CD5">
        <w:t>.</w:t>
      </w:r>
      <w:r>
        <w:t>254*T(v25</w:t>
      </w:r>
      <w:r w:rsidR="00644CD5">
        <w:t>.</w:t>
      </w:r>
      <w:r>
        <w:t>u4) -0</w:t>
      </w:r>
      <w:r w:rsidR="00644CD5">
        <w:t>.</w:t>
      </w:r>
      <w:r>
        <w:t>233*T(v3</w:t>
      </w:r>
      <w:r w:rsidR="00644CD5">
        <w:t>.</w:t>
      </w:r>
      <w:r>
        <w:t>u14) -0</w:t>
      </w:r>
      <w:r w:rsidR="00644CD5">
        <w:t>.</w:t>
      </w:r>
      <w:r>
        <w:t>253*T(v3</w:t>
      </w:r>
      <w:r w:rsidR="00644CD5">
        <w:t>.</w:t>
      </w:r>
      <w:r>
        <w:t>u32) -0</w:t>
      </w:r>
      <w:r w:rsidR="00644CD5">
        <w:t>.</w:t>
      </w:r>
      <w:r>
        <w:t>344*T(v33</w:t>
      </w:r>
      <w:r w:rsidR="00644CD5">
        <w:t>.</w:t>
      </w:r>
      <w:r>
        <w:t>u2) + 0</w:t>
      </w:r>
      <w:r w:rsidR="00644CD5">
        <w:t>.</w:t>
      </w:r>
      <w:r>
        <w:t>319*T(v20</w:t>
      </w:r>
      <w:r w:rsidR="00644CD5">
        <w:t>.</w:t>
      </w:r>
      <w:r>
        <w:t>u7) -0</w:t>
      </w:r>
      <w:r w:rsidR="00644CD5">
        <w:t>.</w:t>
      </w:r>
      <w:r>
        <w:t>269*T(v22</w:t>
      </w:r>
      <w:r w:rsidR="00644CD5">
        <w:t>.</w:t>
      </w:r>
      <w:r>
        <w:t>u10) -0</w:t>
      </w:r>
      <w:r w:rsidR="00644CD5">
        <w:t>.</w:t>
      </w:r>
      <w:r>
        <w:t>367*T(v8</w:t>
      </w:r>
      <w:r w:rsidR="00644CD5">
        <w:t>.</w:t>
      </w:r>
      <w:r>
        <w:t>u5) + 0</w:t>
      </w:r>
      <w:r w:rsidR="00644CD5">
        <w:t>.</w:t>
      </w:r>
      <w:r>
        <w:t>236*T(v19</w:t>
      </w:r>
      <w:r w:rsidR="00644CD5">
        <w:t>.</w:t>
      </w:r>
      <w:r>
        <w:t>u14) -0</w:t>
      </w:r>
      <w:r w:rsidR="00644CD5">
        <w:t>.</w:t>
      </w:r>
      <w:r>
        <w:t>29*T(v28</w:t>
      </w:r>
      <w:r w:rsidR="00644CD5">
        <w:t>.</w:t>
      </w:r>
      <w:r>
        <w:t>u14) + 0</w:t>
      </w:r>
      <w:r w:rsidR="00644CD5">
        <w:t>.</w:t>
      </w:r>
      <w:r>
        <w:t>195*T(v2</w:t>
      </w:r>
      <w:r w:rsidR="00644CD5">
        <w:t>.</w:t>
      </w:r>
      <w:r>
        <w:t>u13) -0</w:t>
      </w:r>
      <w:r w:rsidR="00644CD5">
        <w:t>.</w:t>
      </w:r>
      <w:r>
        <w:t>268*T(v12</w:t>
      </w:r>
      <w:r w:rsidR="00644CD5">
        <w:t>.</w:t>
      </w:r>
      <w:r>
        <w:t>u16) + 0</w:t>
      </w:r>
      <w:r w:rsidR="00644CD5">
        <w:t>.</w:t>
      </w:r>
      <w:r>
        <w:t>29*T(v10</w:t>
      </w:r>
      <w:r w:rsidR="00644CD5">
        <w:t>.</w:t>
      </w:r>
      <w:r>
        <w:t>u12) -0</w:t>
      </w:r>
      <w:r w:rsidR="00644CD5">
        <w:t>.</w:t>
      </w:r>
      <w:r>
        <w:t>303*T(v9</w:t>
      </w:r>
      <w:r w:rsidR="00644CD5">
        <w:t>.</w:t>
      </w:r>
      <w:r>
        <w:t>u26) -0</w:t>
      </w:r>
      <w:r w:rsidR="00644CD5">
        <w:t>.</w:t>
      </w:r>
      <w:r>
        <w:t>217*T(v28</w:t>
      </w:r>
      <w:r w:rsidR="00644CD5">
        <w:t>.</w:t>
      </w:r>
      <w:r>
        <w:t>u13) -0</w:t>
      </w:r>
      <w:r w:rsidR="00644CD5">
        <w:t>.</w:t>
      </w:r>
      <w:r>
        <w:t>154*T(u36) -0</w:t>
      </w:r>
      <w:r w:rsidR="00644CD5">
        <w:t>.</w:t>
      </w:r>
      <w:r>
        <w:t>254*T(v15</w:t>
      </w:r>
      <w:r w:rsidR="00644CD5">
        <w:t>.</w:t>
      </w:r>
      <w:r>
        <w:t>u6) -0</w:t>
      </w:r>
      <w:r w:rsidR="00644CD5">
        <w:t>.</w:t>
      </w:r>
      <w:r>
        <w:t>245*T(v18</w:t>
      </w:r>
      <w:r w:rsidR="00644CD5">
        <w:t>.</w:t>
      </w:r>
      <w:r>
        <w:t>u16) -0</w:t>
      </w:r>
      <w:r w:rsidR="00644CD5">
        <w:t>.</w:t>
      </w:r>
      <w:r>
        <w:t>303*T(v32</w:t>
      </w:r>
      <w:r w:rsidR="00644CD5">
        <w:t>.</w:t>
      </w:r>
      <w:r>
        <w:t>u2) + 0</w:t>
      </w:r>
      <w:r w:rsidR="00644CD5">
        <w:t>.</w:t>
      </w:r>
      <w:r>
        <w:t>276*T(v22</w:t>
      </w:r>
      <w:r w:rsidR="00644CD5">
        <w:t>.</w:t>
      </w:r>
      <w:r>
        <w:t>u4) + 0</w:t>
      </w:r>
      <w:r w:rsidR="00644CD5">
        <w:t>.</w:t>
      </w:r>
      <w:r>
        <w:t>332*T(v28</w:t>
      </w:r>
      <w:r w:rsidR="00644CD5">
        <w:t>.</w:t>
      </w:r>
      <w:r>
        <w:t>u6) -0</w:t>
      </w:r>
      <w:r w:rsidR="00644CD5">
        <w:t>.</w:t>
      </w:r>
      <w:r>
        <w:t>275*T(v13</w:t>
      </w:r>
      <w:r w:rsidR="00644CD5">
        <w:t>.</w:t>
      </w:r>
      <w:r>
        <w:t>u9) -0</w:t>
      </w:r>
      <w:r w:rsidR="00644CD5">
        <w:t>.</w:t>
      </w:r>
      <w:r>
        <w:t>22*T(v1</w:t>
      </w:r>
      <w:r w:rsidR="00644CD5">
        <w:t>.</w:t>
      </w:r>
      <w:r>
        <w:t>u37) -0</w:t>
      </w:r>
      <w:r w:rsidR="00644CD5">
        <w:t>.</w:t>
      </w:r>
      <w:r>
        <w:t>208*T(v29</w:t>
      </w:r>
      <w:r w:rsidR="00644CD5">
        <w:t>.</w:t>
      </w:r>
      <w:r>
        <w:t>u6) -0</w:t>
      </w:r>
      <w:r w:rsidR="00644CD5">
        <w:t>.</w:t>
      </w:r>
      <w:r>
        <w:t>233*T(u8) + 0</w:t>
      </w:r>
      <w:r w:rsidR="00644CD5">
        <w:t>.</w:t>
      </w:r>
      <w:r>
        <w:t>366*T(v1</w:t>
      </w:r>
      <w:r w:rsidR="00644CD5">
        <w:t>.</w:t>
      </w:r>
      <w:r>
        <w:t>u18) + 0</w:t>
      </w:r>
      <w:r w:rsidR="00644CD5">
        <w:t>.</w:t>
      </w:r>
      <w:r>
        <w:t>233*T(v17</w:t>
      </w:r>
      <w:r w:rsidR="00644CD5">
        <w:t>.</w:t>
      </w:r>
      <w:r>
        <w:t>u18) -0</w:t>
      </w:r>
      <w:r w:rsidR="00644CD5">
        <w:t>.</w:t>
      </w:r>
      <w:r>
        <w:t>288*T(v2</w:t>
      </w:r>
      <w:r w:rsidR="00644CD5">
        <w:t>.</w:t>
      </w:r>
      <w:r>
        <w:t>u14) -0</w:t>
      </w:r>
      <w:r w:rsidR="00644CD5">
        <w:t>.</w:t>
      </w:r>
      <w:r>
        <w:t>318*T(v4</w:t>
      </w:r>
      <w:r w:rsidR="00644CD5">
        <w:t>.</w:t>
      </w:r>
      <w:r>
        <w:t>u5) -0</w:t>
      </w:r>
      <w:r w:rsidR="00644CD5">
        <w:t>.</w:t>
      </w:r>
      <w:r>
        <w:t>229*T(v31</w:t>
      </w:r>
      <w:r w:rsidR="00644CD5">
        <w:t>.</w:t>
      </w:r>
      <w:r>
        <w:t>u7) + 0</w:t>
      </w:r>
      <w:r w:rsidR="00644CD5">
        <w:t>.</w:t>
      </w:r>
      <w:r>
        <w:t>187*T(v10) + 0</w:t>
      </w:r>
      <w:r w:rsidR="00644CD5">
        <w:t>.</w:t>
      </w:r>
      <w:r>
        <w:t>179*T(u31) + 0</w:t>
      </w:r>
      <w:r w:rsidR="00644CD5">
        <w:t>.</w:t>
      </w:r>
      <w:r>
        <w:t>405*T(v2</w:t>
      </w:r>
      <w:r w:rsidR="00644CD5">
        <w:t>.</w:t>
      </w:r>
      <w:r>
        <w:t>u6) + 0</w:t>
      </w:r>
      <w:r w:rsidR="00644CD5">
        <w:t>.</w:t>
      </w:r>
      <w:r>
        <w:t>226*T(v12</w:t>
      </w:r>
      <w:r w:rsidR="00644CD5">
        <w:t>.</w:t>
      </w:r>
      <w:r>
        <w:t>u29) -0</w:t>
      </w:r>
      <w:r w:rsidR="00644CD5">
        <w:t>.</w:t>
      </w:r>
      <w:r>
        <w:t>198*T(v15</w:t>
      </w:r>
      <w:r w:rsidR="00644CD5">
        <w:t>.</w:t>
      </w:r>
      <w:r>
        <w:t>u26) -0</w:t>
      </w:r>
      <w:r w:rsidR="00644CD5">
        <w:t>.</w:t>
      </w:r>
      <w:r>
        <w:t>27*T(v31</w:t>
      </w:r>
      <w:r w:rsidR="00644CD5">
        <w:t>.</w:t>
      </w:r>
      <w:r>
        <w:t>u3) + 0</w:t>
      </w:r>
      <w:r w:rsidR="00644CD5">
        <w:t>.</w:t>
      </w:r>
      <w:r>
        <w:t>207*T(v24</w:t>
      </w:r>
      <w:r w:rsidR="00644CD5">
        <w:t>.</w:t>
      </w:r>
      <w:r>
        <w:t>u3) + 0</w:t>
      </w:r>
      <w:r w:rsidR="00644CD5">
        <w:t>.</w:t>
      </w:r>
      <w:r>
        <w:t>245*T(v11</w:t>
      </w:r>
      <w:r w:rsidR="00644CD5">
        <w:t>.</w:t>
      </w:r>
      <w:r>
        <w:t>u7) + 0</w:t>
      </w:r>
      <w:r w:rsidR="00644CD5">
        <w:t>.</w:t>
      </w:r>
      <w:r>
        <w:t>221*T(v23</w:t>
      </w:r>
      <w:r w:rsidR="00644CD5">
        <w:t>.</w:t>
      </w:r>
      <w:r>
        <w:t>u4) + 0</w:t>
      </w:r>
      <w:r w:rsidR="00644CD5">
        <w:t>.</w:t>
      </w:r>
      <w:r>
        <w:t>175*T(v10</w:t>
      </w:r>
      <w:r w:rsidR="00644CD5">
        <w:t>.</w:t>
      </w:r>
      <w:r>
        <w:t>u21) + 0</w:t>
      </w:r>
      <w:r w:rsidR="00644CD5">
        <w:t>.</w:t>
      </w:r>
      <w:r>
        <w:t>17*T(v23</w:t>
      </w:r>
      <w:r w:rsidR="00644CD5">
        <w:t>.</w:t>
      </w:r>
      <w:r>
        <w:t>u20) + 0</w:t>
      </w:r>
      <w:r w:rsidR="00644CD5">
        <w:t>.</w:t>
      </w:r>
      <w:r>
        <w:t>177*T(v13</w:t>
      </w:r>
      <w:r w:rsidR="00644CD5">
        <w:t>.</w:t>
      </w:r>
      <w:r>
        <w:t>u30) + 0</w:t>
      </w:r>
      <w:r w:rsidR="00644CD5">
        <w:t>.</w:t>
      </w:r>
      <w:r>
        <w:t>153*T(v22</w:t>
      </w:r>
      <w:r w:rsidR="00644CD5">
        <w:t>.</w:t>
      </w:r>
      <w:r>
        <w:t>u17) -0</w:t>
      </w:r>
      <w:r w:rsidR="00644CD5">
        <w:t>.</w:t>
      </w:r>
      <w:r>
        <w:t>144*T(u25) + 0</w:t>
      </w:r>
      <w:r w:rsidR="00644CD5">
        <w:t>.</w:t>
      </w:r>
      <w:r>
        <w:t>187*T(v23</w:t>
      </w:r>
      <w:r w:rsidR="00644CD5">
        <w:t>.</w:t>
      </w:r>
      <w:r>
        <w:t>u3) + 0</w:t>
      </w:r>
      <w:r w:rsidR="00644CD5">
        <w:t>.</w:t>
      </w:r>
      <w:r>
        <w:t>155*T(u17) + 0</w:t>
      </w:r>
      <w:r w:rsidR="00644CD5">
        <w:t>.</w:t>
      </w:r>
      <w:r>
        <w:t>228*T(v12</w:t>
      </w:r>
      <w:r w:rsidR="00644CD5">
        <w:t>.</w:t>
      </w:r>
      <w:r>
        <w:t>u6) -0</w:t>
      </w:r>
      <w:r w:rsidR="00644CD5">
        <w:t>.</w:t>
      </w:r>
      <w:r>
        <w:t>156*T(v14</w:t>
      </w:r>
      <w:r w:rsidR="00644CD5">
        <w:t>.</w:t>
      </w:r>
      <w:r>
        <w:t>u14) -0</w:t>
      </w:r>
      <w:r w:rsidR="00644CD5">
        <w:t>.</w:t>
      </w:r>
      <w:r>
        <w:t>169*T(v12</w:t>
      </w:r>
      <w:r w:rsidR="00644CD5">
        <w:t>.</w:t>
      </w:r>
      <w:r>
        <w:t>u23) -0</w:t>
      </w:r>
      <w:r w:rsidR="00644CD5">
        <w:t>.</w:t>
      </w:r>
      <w:r>
        <w:t>146*T(v5</w:t>
      </w:r>
      <w:r w:rsidR="00644CD5">
        <w:t>.</w:t>
      </w:r>
      <w:r>
        <w:t>u19) -0</w:t>
      </w:r>
      <w:r w:rsidR="00644CD5">
        <w:t>.</w:t>
      </w:r>
      <w:r>
        <w:t>136*T(v4</w:t>
      </w:r>
      <w:r w:rsidR="00644CD5">
        <w:t>.</w:t>
      </w:r>
      <w:r>
        <w:t>u39) + 0</w:t>
      </w:r>
      <w:r w:rsidR="00644CD5">
        <w:t>.</w:t>
      </w:r>
      <w:r>
        <w:t>158*T(v34</w:t>
      </w:r>
      <w:r w:rsidR="00644CD5">
        <w:t>.</w:t>
      </w:r>
      <w:r>
        <w:t>u9) + 0</w:t>
      </w:r>
      <w:r w:rsidR="00644CD5">
        <w:t>.</w:t>
      </w:r>
      <w:r>
        <w:t>189*T(v7</w:t>
      </w:r>
      <w:r w:rsidR="00644CD5">
        <w:t>.</w:t>
      </w:r>
      <w:r>
        <w:t>u22) + 0</w:t>
      </w:r>
      <w:r w:rsidR="00644CD5">
        <w:t>.</w:t>
      </w:r>
      <w:r>
        <w:t>165*T(v8</w:t>
      </w:r>
      <w:r w:rsidR="00644CD5">
        <w:t>.</w:t>
      </w:r>
      <w:r>
        <w:t>u13) + 0</w:t>
      </w:r>
      <w:r w:rsidR="00644CD5">
        <w:t>.</w:t>
      </w:r>
      <w:r>
        <w:t>18*T(v29</w:t>
      </w:r>
      <w:r w:rsidR="00644CD5">
        <w:t>.</w:t>
      </w:r>
      <w:r>
        <w:t>u5) + 0</w:t>
      </w:r>
      <w:r w:rsidR="00644CD5">
        <w:t>.</w:t>
      </w:r>
      <w:r>
        <w:t>17*T(v6</w:t>
      </w:r>
      <w:r w:rsidR="00644CD5">
        <w:t>.</w:t>
      </w:r>
      <w:r>
        <w:t>u21) + 0</w:t>
      </w:r>
      <w:r w:rsidR="00644CD5">
        <w:t>.</w:t>
      </w:r>
      <w:r>
        <w:t>124*T(v18</w:t>
      </w:r>
      <w:r w:rsidR="00644CD5">
        <w:t>.</w:t>
      </w:r>
      <w:r>
        <w:t>u25) + 0</w:t>
      </w:r>
      <w:r w:rsidR="00644CD5">
        <w:t>.</w:t>
      </w:r>
      <w:r>
        <w:t>179*T(v7</w:t>
      </w:r>
      <w:r w:rsidR="00644CD5">
        <w:t>.</w:t>
      </w:r>
      <w:r>
        <w:t>u14) -0</w:t>
      </w:r>
      <w:r w:rsidR="00644CD5">
        <w:t>.</w:t>
      </w:r>
      <w:r>
        <w:t>314*T(v4</w:t>
      </w:r>
      <w:r w:rsidR="00644CD5">
        <w:t>.</w:t>
      </w:r>
      <w:r>
        <w:t>u2) -0</w:t>
      </w:r>
      <w:r w:rsidR="00644CD5">
        <w:t>.</w:t>
      </w:r>
      <w:r>
        <w:t>161*T(v12</w:t>
      </w:r>
      <w:r w:rsidR="00644CD5">
        <w:t>.</w:t>
      </w:r>
      <w:r>
        <w:t>u13) + 0</w:t>
      </w:r>
      <w:r w:rsidR="00644CD5">
        <w:t>.</w:t>
      </w:r>
      <w:r>
        <w:t>133*T(v25</w:t>
      </w:r>
      <w:r w:rsidR="00644CD5">
        <w:t>.</w:t>
      </w:r>
      <w:r>
        <w:t>u15) + 0</w:t>
      </w:r>
      <w:r w:rsidR="00644CD5">
        <w:t>.</w:t>
      </w:r>
      <w:r>
        <w:t>131*T(v8) -0</w:t>
      </w:r>
      <w:r w:rsidR="00644CD5">
        <w:t>.</w:t>
      </w:r>
      <w:r>
        <w:t>124*T(v13</w:t>
      </w:r>
      <w:r w:rsidR="00644CD5">
        <w:t>.</w:t>
      </w:r>
      <w:r>
        <w:t>u20) -0</w:t>
      </w:r>
      <w:r w:rsidR="00644CD5">
        <w:t>.</w:t>
      </w:r>
      <w:r>
        <w:t>17*T(v9</w:t>
      </w:r>
      <w:r w:rsidR="00644CD5">
        <w:t>.</w:t>
      </w:r>
      <w:r>
        <w:t>u10) + 0</w:t>
      </w:r>
      <w:r w:rsidR="00644CD5">
        <w:t>.</w:t>
      </w:r>
      <w:r>
        <w:t>143*T(v1</w:t>
      </w:r>
      <w:r w:rsidR="00644CD5">
        <w:t>.</w:t>
      </w:r>
      <w:r>
        <w:t>u23) -0</w:t>
      </w:r>
      <w:r w:rsidR="00644CD5">
        <w:t>.</w:t>
      </w:r>
      <w:r>
        <w:t>163*T(v11</w:t>
      </w:r>
      <w:r w:rsidR="00644CD5">
        <w:t>.</w:t>
      </w:r>
      <w:r>
        <w:t>u29) + 0</w:t>
      </w:r>
      <w:r w:rsidR="00644CD5">
        <w:t>.</w:t>
      </w:r>
      <w:r>
        <w:t>127*T(v23</w:t>
      </w:r>
      <w:r w:rsidR="00644CD5">
        <w:t>.</w:t>
      </w:r>
      <w:r>
        <w:t>u15) -0</w:t>
      </w:r>
      <w:r w:rsidR="00644CD5">
        <w:t>.</w:t>
      </w:r>
      <w:r>
        <w:t>153*T(v21</w:t>
      </w:r>
      <w:r w:rsidR="00644CD5">
        <w:t>.</w:t>
      </w:r>
      <w:r>
        <w:t>u12) -0</w:t>
      </w:r>
      <w:r w:rsidR="00644CD5">
        <w:t>.</w:t>
      </w:r>
      <w:r>
        <w:t>111*T(v10</w:t>
      </w:r>
      <w:r w:rsidR="00644CD5">
        <w:t>.</w:t>
      </w:r>
      <w:r>
        <w:t>u33) + 0</w:t>
      </w:r>
      <w:r w:rsidR="00644CD5">
        <w:t>.</w:t>
      </w:r>
      <w:r>
        <w:t>159*T(v10</w:t>
      </w:r>
      <w:r w:rsidR="00644CD5">
        <w:t>.</w:t>
      </w:r>
      <w:r>
        <w:t>u3) + 0</w:t>
      </w:r>
      <w:r w:rsidR="00644CD5">
        <w:t>.</w:t>
      </w:r>
      <w:r>
        <w:t>148*T(v1</w:t>
      </w:r>
      <w:r w:rsidR="00644CD5">
        <w:t>.</w:t>
      </w:r>
      <w:r>
        <w:t>u19) -0</w:t>
      </w:r>
      <w:r w:rsidR="00644CD5">
        <w:t>.</w:t>
      </w:r>
      <w:r>
        <w:t>119*T(v18</w:t>
      </w:r>
      <w:r w:rsidR="00644CD5">
        <w:t>.</w:t>
      </w:r>
      <w:r>
        <w:t>u15) -0</w:t>
      </w:r>
      <w:r w:rsidR="00644CD5">
        <w:t>.</w:t>
      </w:r>
      <w:r>
        <w:t>103*T(v25</w:t>
      </w:r>
      <w:r w:rsidR="00644CD5">
        <w:t>.</w:t>
      </w:r>
      <w:r>
        <w:t>u7) -0</w:t>
      </w:r>
      <w:r w:rsidR="00644CD5">
        <w:t>.</w:t>
      </w:r>
      <w:r>
        <w:t>108*T(v3</w:t>
      </w:r>
      <w:r w:rsidR="00644CD5">
        <w:t>.</w:t>
      </w:r>
      <w:r>
        <w:t>u29) -0</w:t>
      </w:r>
      <w:r w:rsidR="00644CD5">
        <w:t>.</w:t>
      </w:r>
      <w:r>
        <w:t>0997*T(v5</w:t>
      </w:r>
      <w:r w:rsidR="00644CD5">
        <w:t>.</w:t>
      </w:r>
      <w:r>
        <w:t>u36) -0</w:t>
      </w:r>
      <w:r w:rsidR="00644CD5">
        <w:t>.</w:t>
      </w:r>
      <w:r>
        <w:t>0783*T(v8</w:t>
      </w:r>
      <w:r w:rsidR="00644CD5">
        <w:t>.</w:t>
      </w:r>
      <w:r>
        <w:t>u26) -0</w:t>
      </w:r>
      <w:r w:rsidR="00644CD5">
        <w:t>.</w:t>
      </w:r>
      <w:r>
        <w:t>0812*T(v2</w:t>
      </w:r>
      <w:r w:rsidR="00644CD5">
        <w:t>.</w:t>
      </w:r>
      <w:r>
        <w:t>u33) -0</w:t>
      </w:r>
      <w:r w:rsidR="00644CD5">
        <w:t>.</w:t>
      </w:r>
      <w:r>
        <w:t>112*T(v2</w:t>
      </w:r>
      <w:r w:rsidR="00644CD5">
        <w:t>.</w:t>
      </w:r>
      <w:r>
        <w:t>u21) + 0</w:t>
      </w:r>
      <w:r w:rsidR="00644CD5">
        <w:t>.</w:t>
      </w:r>
      <w:r>
        <w:t>107*T(v12</w:t>
      </w:r>
      <w:r w:rsidR="00644CD5">
        <w:t>.</w:t>
      </w:r>
      <w:r>
        <w:t>u10) + 0</w:t>
      </w:r>
      <w:r w:rsidR="00644CD5">
        <w:t>.</w:t>
      </w:r>
      <w:r>
        <w:t>0809*T(v9</w:t>
      </w:r>
      <w:r w:rsidR="00644CD5">
        <w:t>.</w:t>
      </w:r>
      <w:r>
        <w:t>u28) + 0</w:t>
      </w:r>
      <w:r w:rsidR="00644CD5">
        <w:t>.</w:t>
      </w:r>
      <w:r>
        <w:t>104*T(v8</w:t>
      </w:r>
      <w:r w:rsidR="00644CD5">
        <w:t>.</w:t>
      </w:r>
      <w:r>
        <w:t>u17) -0</w:t>
      </w:r>
      <w:r w:rsidR="00644CD5">
        <w:t>.</w:t>
      </w:r>
      <w:r>
        <w:t>0818*T(v3</w:t>
      </w:r>
      <w:r w:rsidR="00644CD5">
        <w:t>.</w:t>
      </w:r>
      <w:r>
        <w:t>u39) -0</w:t>
      </w:r>
      <w:r w:rsidR="00644CD5">
        <w:t>.</w:t>
      </w:r>
      <w:r>
        <w:t>0901*T(v12</w:t>
      </w:r>
      <w:r w:rsidR="00644CD5">
        <w:t>.</w:t>
      </w:r>
      <w:r>
        <w:t>u18) + 0</w:t>
      </w:r>
      <w:r w:rsidR="00644CD5">
        <w:t>.</w:t>
      </w:r>
      <w:r>
        <w:t>0967*T(v3</w:t>
      </w:r>
      <w:r w:rsidR="00644CD5">
        <w:t>.</w:t>
      </w:r>
      <w:r>
        <w:t>u22) + 0</w:t>
      </w:r>
      <w:r w:rsidR="00644CD5">
        <w:t>.</w:t>
      </w:r>
      <w:r>
        <w:t>089*T(v17</w:t>
      </w:r>
      <w:r w:rsidR="00644CD5">
        <w:t>.</w:t>
      </w:r>
      <w:r>
        <w:t>u13) -0</w:t>
      </w:r>
      <w:r w:rsidR="00644CD5">
        <w:t>.</w:t>
      </w:r>
      <w:r>
        <w:t>0808*T(v25</w:t>
      </w:r>
      <w:r w:rsidR="00644CD5">
        <w:t>.</w:t>
      </w:r>
      <w:r>
        <w:t>u10) + 0</w:t>
      </w:r>
      <w:r w:rsidR="00644CD5">
        <w:t>.</w:t>
      </w:r>
      <w:r>
        <w:t>0814*T(v19</w:t>
      </w:r>
      <w:r w:rsidR="00644CD5">
        <w:t>.</w:t>
      </w:r>
      <w:r>
        <w:t>u17) + 0</w:t>
      </w:r>
      <w:r w:rsidR="00644CD5">
        <w:t>.</w:t>
      </w:r>
      <w:r>
        <w:t>0664*T(v2</w:t>
      </w:r>
      <w:r w:rsidR="00644CD5">
        <w:t>.</w:t>
      </w:r>
      <w:r>
        <w:t>u38) + 0</w:t>
      </w:r>
      <w:r w:rsidR="00644CD5">
        <w:t>.</w:t>
      </w:r>
      <w:r>
        <w:t>0694*T(v18</w:t>
      </w:r>
      <w:r w:rsidR="00644CD5">
        <w:t>.</w:t>
      </w:r>
      <w:r>
        <w:t>u17) -0</w:t>
      </w:r>
      <w:r w:rsidR="00644CD5">
        <w:t>.</w:t>
      </w:r>
      <w:r>
        <w:t>0775*T(v23</w:t>
      </w:r>
      <w:r w:rsidR="00644CD5">
        <w:t>.</w:t>
      </w:r>
      <w:r>
        <w:t>u1) + 0</w:t>
      </w:r>
      <w:r w:rsidR="00644CD5">
        <w:t>.</w:t>
      </w:r>
      <w:r>
        <w:t>0724*T(v9</w:t>
      </w:r>
      <w:r w:rsidR="00644CD5">
        <w:t>.</w:t>
      </w:r>
      <w:r>
        <w:t>u22) + 0</w:t>
      </w:r>
      <w:r w:rsidR="00644CD5">
        <w:t>.</w:t>
      </w:r>
      <w:r>
        <w:t>0626*T(v19</w:t>
      </w:r>
      <w:r w:rsidR="00644CD5">
        <w:t>.</w:t>
      </w:r>
      <w:r>
        <w:t>u24) + 0</w:t>
      </w:r>
      <w:r w:rsidR="00644CD5">
        <w:t>.</w:t>
      </w:r>
      <w:r>
        <w:t>0661*T(v6) + 0</w:t>
      </w:r>
      <w:r w:rsidR="00644CD5">
        <w:t>.</w:t>
      </w:r>
      <w:r>
        <w:t>0599*T(v17</w:t>
      </w:r>
      <w:r w:rsidR="00644CD5">
        <w:t>.</w:t>
      </w:r>
      <w:r>
        <w:t>u24) + 0</w:t>
      </w:r>
      <w:r w:rsidR="00644CD5">
        <w:t>.</w:t>
      </w:r>
      <w:r>
        <w:t>0749*T(v3</w:t>
      </w:r>
      <w:r w:rsidR="00644CD5">
        <w:t>.</w:t>
      </w:r>
      <w:r>
        <w:t>u8) -0</w:t>
      </w:r>
      <w:r w:rsidR="00644CD5">
        <w:t>.</w:t>
      </w:r>
      <w:r>
        <w:t>0627*T(v1</w:t>
      </w:r>
      <w:r w:rsidR="00644CD5">
        <w:t>.</w:t>
      </w:r>
      <w:r>
        <w:t>u21) + 0</w:t>
      </w:r>
      <w:r w:rsidR="00644CD5">
        <w:t>.</w:t>
      </w:r>
      <w:r>
        <w:t>048*T(v20</w:t>
      </w:r>
      <w:r w:rsidR="00644CD5">
        <w:t>.</w:t>
      </w:r>
      <w:r>
        <w:t>u20) + 0</w:t>
      </w:r>
      <w:r w:rsidR="00644CD5">
        <w:t>.</w:t>
      </w:r>
      <w:r>
        <w:t>0504*T(v31</w:t>
      </w:r>
      <w:r w:rsidR="00644CD5">
        <w:t>.</w:t>
      </w:r>
      <w:r>
        <w:t>u5) + 0</w:t>
      </w:r>
      <w:r w:rsidR="00644CD5">
        <w:t>.</w:t>
      </w:r>
      <w:r>
        <w:t>0401*T(v27</w:t>
      </w:r>
      <w:r w:rsidR="00644CD5">
        <w:t>.</w:t>
      </w:r>
      <w:r>
        <w:t>u16) + 0</w:t>
      </w:r>
      <w:r w:rsidR="00644CD5">
        <w:t>.</w:t>
      </w:r>
      <w:r>
        <w:t>0333*T(v24</w:t>
      </w:r>
      <w:r w:rsidR="00644CD5">
        <w:t>.</w:t>
      </w:r>
      <w:r>
        <w:t>u19) + 0</w:t>
      </w:r>
      <w:r w:rsidR="00644CD5">
        <w:t>.</w:t>
      </w:r>
      <w:r>
        <w:t>0669*T(v3</w:t>
      </w:r>
      <w:r w:rsidR="00644CD5">
        <w:t>.</w:t>
      </w:r>
      <w:r>
        <w:t>u4) + 0</w:t>
      </w:r>
      <w:r w:rsidR="00644CD5">
        <w:t>.</w:t>
      </w:r>
      <w:r>
        <w:t>0498*T(v5</w:t>
      </w:r>
      <w:r w:rsidR="00644CD5">
        <w:t>.</w:t>
      </w:r>
      <w:r>
        <w:t>u4) + 0</w:t>
      </w:r>
      <w:r w:rsidR="00644CD5">
        <w:t>.</w:t>
      </w:r>
      <w:r>
        <w:t>0379*T(v1</w:t>
      </w:r>
      <w:r w:rsidR="00644CD5">
        <w:t>.</w:t>
      </w:r>
      <w:r>
        <w:t>u26) -0</w:t>
      </w:r>
      <w:r w:rsidR="00644CD5">
        <w:t>.</w:t>
      </w:r>
      <w:r>
        <w:t>0413*T(v4</w:t>
      </w:r>
      <w:r w:rsidR="00644CD5">
        <w:t>.</w:t>
      </w:r>
      <w:r>
        <w:t>u11) + 0</w:t>
      </w:r>
      <w:r w:rsidR="00644CD5">
        <w:t>.</w:t>
      </w:r>
      <w:r>
        <w:t>0467*T(u2) + 0</w:t>
      </w:r>
      <w:r w:rsidR="00644CD5">
        <w:t>.</w:t>
      </w:r>
      <w:r>
        <w:t>0373*T(v19</w:t>
      </w:r>
      <w:r w:rsidR="00644CD5">
        <w:t>.</w:t>
      </w:r>
      <w:r>
        <w:t>u5) + 0</w:t>
      </w:r>
      <w:r w:rsidR="00644CD5">
        <w:t>.</w:t>
      </w:r>
      <w:r>
        <w:t>0302*T(v33</w:t>
      </w:r>
      <w:r w:rsidR="00644CD5">
        <w:t>.</w:t>
      </w:r>
      <w:r>
        <w:t>u6) + 0</w:t>
      </w:r>
      <w:r w:rsidR="00644CD5">
        <w:t>.</w:t>
      </w:r>
      <w:r>
        <w:t>0297*T(v13</w:t>
      </w:r>
      <w:r w:rsidR="00644CD5">
        <w:t>.</w:t>
      </w:r>
      <w:r>
        <w:t>u19) + 0</w:t>
      </w:r>
      <w:r w:rsidR="00644CD5">
        <w:t>.</w:t>
      </w:r>
      <w:r>
        <w:t>0338*T(v13</w:t>
      </w:r>
      <w:r w:rsidR="00644CD5">
        <w:t>.</w:t>
      </w:r>
      <w:r>
        <w:t>u1) -0</w:t>
      </w:r>
      <w:r w:rsidR="00644CD5">
        <w:t>.</w:t>
      </w:r>
      <w:r>
        <w:t>0341*T(v11</w:t>
      </w:r>
      <w:r w:rsidR="00644CD5">
        <w:t>.</w:t>
      </w:r>
      <w:r>
        <w:t>u3) -0</w:t>
      </w:r>
      <w:r w:rsidR="00644CD5">
        <w:t>.</w:t>
      </w:r>
      <w:r>
        <w:t>0281*T(v23</w:t>
      </w:r>
      <w:r w:rsidR="00644CD5">
        <w:t>.</w:t>
      </w:r>
      <w:r>
        <w:t>u18) + 0</w:t>
      </w:r>
      <w:r w:rsidR="00644CD5">
        <w:t>.</w:t>
      </w:r>
      <w:r>
        <w:t>0245*T(v12</w:t>
      </w:r>
      <w:r w:rsidR="00644CD5">
        <w:t>.</w:t>
      </w:r>
      <w:r>
        <w:t>u9) -0</w:t>
      </w:r>
      <w:r w:rsidR="00644CD5">
        <w:t>.</w:t>
      </w:r>
      <w:r>
        <w:t>0159*T(v4</w:t>
      </w:r>
      <w:r w:rsidR="00644CD5">
        <w:t>.</w:t>
      </w:r>
      <w:r>
        <w:t>u33) + 0</w:t>
      </w:r>
      <w:r w:rsidR="00644CD5">
        <w:t>.</w:t>
      </w:r>
      <w:r>
        <w:t>00969*T(u16) -0</w:t>
      </w:r>
      <w:r w:rsidR="00644CD5">
        <w:t>.</w:t>
      </w:r>
      <w:r>
        <w:t>0109*T(v22</w:t>
      </w:r>
      <w:r w:rsidR="00644CD5">
        <w:t>.</w:t>
      </w:r>
      <w:r>
        <w:t>u11) -0</w:t>
      </w:r>
      <w:r w:rsidR="00644CD5">
        <w:t>.</w:t>
      </w:r>
      <w:r>
        <w:t>00964*T(v1</w:t>
      </w:r>
      <w:r w:rsidR="00644CD5">
        <w:t>.</w:t>
      </w:r>
      <w:r>
        <w:t>u36) + 0</w:t>
      </w:r>
      <w:r w:rsidR="00644CD5">
        <w:t>.</w:t>
      </w:r>
      <w:r>
        <w:t>00684*T(v38</w:t>
      </w:r>
      <w:r w:rsidR="00644CD5">
        <w:t>.</w:t>
      </w:r>
      <w:r>
        <w:t>u5) -0</w:t>
      </w:r>
      <w:r w:rsidR="00644CD5">
        <w:t>.</w:t>
      </w:r>
      <w:r>
        <w:t>00425*T(v6</w:t>
      </w:r>
      <w:r w:rsidR="00644CD5">
        <w:t>.</w:t>
      </w:r>
      <w:r>
        <w:t>u12) + 0</w:t>
      </w:r>
      <w:r w:rsidR="00644CD5">
        <w:t>.</w:t>
      </w:r>
      <w:r>
        <w:t>00222*T(v37</w:t>
      </w:r>
      <w:r w:rsidR="00644CD5">
        <w:t>.</w:t>
      </w:r>
      <w:r>
        <w:t>u1) -0</w:t>
      </w:r>
      <w:r w:rsidR="00644CD5">
        <w:t>.</w:t>
      </w:r>
      <w:r>
        <w:t>00132*T(v7</w:t>
      </w:r>
      <w:r w:rsidR="00644CD5">
        <w:t>.</w:t>
      </w:r>
      <w:r>
        <w:t>u15) -0</w:t>
      </w:r>
      <w:r w:rsidR="00644CD5">
        <w:t>.</w:t>
      </w:r>
      <w:r>
        <w:t>000343*T(v7</w:t>
      </w:r>
      <w:r w:rsidR="00644CD5">
        <w:t>.</w:t>
      </w:r>
      <w:r>
        <w:t>u33) + 6</w:t>
      </w:r>
      <w:r w:rsidR="00644CD5">
        <w:t>.</w:t>
      </w:r>
      <w:r>
        <w:t>87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116*NumAromAtoms -0</w:t>
      </w:r>
      <w:r w:rsidR="00644CD5">
        <w:t>.</w:t>
      </w:r>
      <w:r>
        <w:t>887*u -0</w:t>
      </w:r>
      <w:r w:rsidR="00644CD5">
        <w:t>.</w:t>
      </w:r>
      <w:r>
        <w:t>224*NumAcceptor -0</w:t>
      </w:r>
      <w:r w:rsidR="00644CD5">
        <w:t>.</w:t>
      </w:r>
      <w:r>
        <w:t>272*T(v2</w:t>
      </w:r>
      <w:r w:rsidR="00644CD5">
        <w:t>.</w:t>
      </w:r>
      <w:r>
        <w:t>u4) + 0</w:t>
      </w:r>
      <w:r w:rsidR="00644CD5">
        <w:t>.</w:t>
      </w:r>
      <w:r>
        <w:t>55*T(v1</w:t>
      </w:r>
      <w:r w:rsidR="00644CD5">
        <w:t>.</w:t>
      </w:r>
      <w:r>
        <w:t>u6) -0</w:t>
      </w:r>
      <w:r w:rsidR="00644CD5">
        <w:t>.</w:t>
      </w:r>
      <w:r>
        <w:t>671*T(v8</w:t>
      </w:r>
      <w:r w:rsidR="00644CD5">
        <w:t>.</w:t>
      </w:r>
      <w:r>
        <w:t>u6) + 0</w:t>
      </w:r>
      <w:r w:rsidR="00644CD5">
        <w:t>.</w:t>
      </w:r>
      <w:r>
        <w:t>148*NumDonor -0</w:t>
      </w:r>
      <w:r w:rsidR="00644CD5">
        <w:t>.</w:t>
      </w:r>
      <w:r>
        <w:t>209*T(v5</w:t>
      </w:r>
      <w:r w:rsidR="00644CD5">
        <w:t>.</w:t>
      </w:r>
      <w:r>
        <w:t>u17) + 0</w:t>
      </w:r>
      <w:r w:rsidR="00644CD5">
        <w:t>.</w:t>
      </w:r>
      <w:r>
        <w:t>654*T(v20</w:t>
      </w:r>
      <w:r w:rsidR="00644CD5">
        <w:t>.</w:t>
      </w:r>
      <w:r>
        <w:t>u4) + 0</w:t>
      </w:r>
      <w:r w:rsidR="00644CD5">
        <w:t>.</w:t>
      </w:r>
      <w:r>
        <w:t>17*T(v6) + 0</w:t>
      </w:r>
      <w:r w:rsidR="00644CD5">
        <w:t>.</w:t>
      </w:r>
      <w:r>
        <w:t>204*T(v11) + 0</w:t>
      </w:r>
      <w:r w:rsidR="00644CD5">
        <w:t>.</w:t>
      </w:r>
      <w:r>
        <w:t>0653*T(v2</w:t>
      </w:r>
      <w:r w:rsidR="00644CD5">
        <w:t>.</w:t>
      </w:r>
      <w:r>
        <w:t>u2) + 0</w:t>
      </w:r>
      <w:r w:rsidR="00644CD5">
        <w:t>.</w:t>
      </w:r>
      <w:r>
        <w:t>608*T(v8</w:t>
      </w:r>
      <w:r w:rsidR="00644CD5">
        <w:t>.</w:t>
      </w:r>
      <w:r>
        <w:t>u23) -0</w:t>
      </w:r>
      <w:r w:rsidR="00644CD5">
        <w:t>.</w:t>
      </w:r>
      <w:r>
        <w:t>456*T(v18</w:t>
      </w:r>
      <w:r w:rsidR="00644CD5">
        <w:t>.</w:t>
      </w:r>
      <w:r>
        <w:t>u2) + 0</w:t>
      </w:r>
      <w:r w:rsidR="00644CD5">
        <w:t>.</w:t>
      </w:r>
      <w:r>
        <w:t>177*Lipophilicity^2 -0</w:t>
      </w:r>
      <w:r w:rsidR="00644CD5">
        <w:t>.</w:t>
      </w:r>
      <w:r>
        <w:t>465*T(v18</w:t>
      </w:r>
      <w:r w:rsidR="00644CD5">
        <w:t>.</w:t>
      </w:r>
      <w:r>
        <w:t>u3) -0</w:t>
      </w:r>
      <w:r w:rsidR="00644CD5">
        <w:t>.</w:t>
      </w:r>
      <w:r>
        <w:t>284*T(v39</w:t>
      </w:r>
      <w:r w:rsidR="00644CD5">
        <w:t>.</w:t>
      </w:r>
      <w:r>
        <w:t>u1) + 0</w:t>
      </w:r>
      <w:r w:rsidR="00644CD5">
        <w:t>.</w:t>
      </w:r>
      <w:r>
        <w:t>0745*T(v29</w:t>
      </w:r>
      <w:r w:rsidR="00644CD5">
        <w:t>.</w:t>
      </w:r>
      <w:r>
        <w:t>u14) -0</w:t>
      </w:r>
      <w:r w:rsidR="00644CD5">
        <w:t>.</w:t>
      </w:r>
      <w:r>
        <w:t>184*T(v29</w:t>
      </w:r>
      <w:r w:rsidR="00644CD5">
        <w:t>.</w:t>
      </w:r>
      <w:r>
        <w:t>u11) -0</w:t>
      </w:r>
      <w:r w:rsidR="00644CD5">
        <w:t>.</w:t>
      </w:r>
      <w:r>
        <w:t>451*T(v31</w:t>
      </w:r>
      <w:r w:rsidR="00644CD5">
        <w:t>.</w:t>
      </w:r>
      <w:r>
        <w:t>u11) + 0</w:t>
      </w:r>
      <w:r w:rsidR="00644CD5">
        <w:t>.</w:t>
      </w:r>
      <w:r>
        <w:t>447*T(v33</w:t>
      </w:r>
      <w:r w:rsidR="00644CD5">
        <w:t>.</w:t>
      </w:r>
      <w:r>
        <w:t>u5) + 0</w:t>
      </w:r>
      <w:r w:rsidR="00644CD5">
        <w:t>.</w:t>
      </w:r>
      <w:r>
        <w:t>151*MW + 0</w:t>
      </w:r>
      <w:r w:rsidR="00644CD5">
        <w:t>.</w:t>
      </w:r>
      <w:r>
        <w:t>599*T(v5</w:t>
      </w:r>
      <w:r w:rsidR="00644CD5">
        <w:t>.</w:t>
      </w:r>
      <w:r>
        <w:t>u10) -0</w:t>
      </w:r>
      <w:r w:rsidR="00644CD5">
        <w:t>.</w:t>
      </w:r>
      <w:r>
        <w:t>499*T(v4</w:t>
      </w:r>
      <w:r w:rsidR="00644CD5">
        <w:t>.</w:t>
      </w:r>
      <w:r>
        <w:t>u20) + 0</w:t>
      </w:r>
      <w:r w:rsidR="00644CD5">
        <w:t>.</w:t>
      </w:r>
      <w:r>
        <w:t>309*T(v4</w:t>
      </w:r>
      <w:r w:rsidR="00644CD5">
        <w:t>.</w:t>
      </w:r>
      <w:r>
        <w:t>u19) + 0</w:t>
      </w:r>
      <w:r w:rsidR="00644CD5">
        <w:t>.</w:t>
      </w:r>
      <w:r>
        <w:t>182*T(u25) -0</w:t>
      </w:r>
      <w:r w:rsidR="00644CD5">
        <w:t>.</w:t>
      </w:r>
      <w:r>
        <w:t>0935*T(v6</w:t>
      </w:r>
      <w:r w:rsidR="00644CD5">
        <w:t>.</w:t>
      </w:r>
      <w:r>
        <w:t>u27) + 0</w:t>
      </w:r>
      <w:r w:rsidR="00644CD5">
        <w:t>.</w:t>
      </w:r>
      <w:r>
        <w:t>662*T(v36</w:t>
      </w:r>
      <w:r w:rsidR="00644CD5">
        <w:t>.</w:t>
      </w:r>
      <w:r>
        <w:t>u3) -0</w:t>
      </w:r>
      <w:r w:rsidR="00644CD5">
        <w:t>.</w:t>
      </w:r>
      <w:r>
        <w:t>34*T(v12</w:t>
      </w:r>
      <w:r w:rsidR="00644CD5">
        <w:t>.</w:t>
      </w:r>
      <w:r>
        <w:t>u23) + 0</w:t>
      </w:r>
      <w:r w:rsidR="00644CD5">
        <w:t>.</w:t>
      </w:r>
      <w:r>
        <w:t>378*T(v2</w:t>
      </w:r>
      <w:r w:rsidR="00644CD5">
        <w:t>.</w:t>
      </w:r>
      <w:r>
        <w:t>u28) -0</w:t>
      </w:r>
      <w:r w:rsidR="00644CD5">
        <w:t>.</w:t>
      </w:r>
      <w:r>
        <w:t>264*T(v35) -0</w:t>
      </w:r>
      <w:r w:rsidR="00644CD5">
        <w:t>.</w:t>
      </w:r>
      <w:r>
        <w:t>292*T(v13</w:t>
      </w:r>
      <w:r w:rsidR="00644CD5">
        <w:t>.</w:t>
      </w:r>
      <w:r>
        <w:t>u25) -0</w:t>
      </w:r>
      <w:r w:rsidR="00644CD5">
        <w:t>.</w:t>
      </w:r>
      <w:r>
        <w:t>395*T(v5</w:t>
      </w:r>
      <w:r w:rsidR="00644CD5">
        <w:t>.</w:t>
      </w:r>
      <w:r>
        <w:t>u11) + 0</w:t>
      </w:r>
      <w:r w:rsidR="00644CD5">
        <w:t>.</w:t>
      </w:r>
      <w:r>
        <w:t>36*T(v7</w:t>
      </w:r>
      <w:r w:rsidR="00644CD5">
        <w:t>.</w:t>
      </w:r>
      <w:r>
        <w:t>u14) + 0</w:t>
      </w:r>
      <w:r w:rsidR="00644CD5">
        <w:t>.</w:t>
      </w:r>
      <w:r>
        <w:t>326*T(v15</w:t>
      </w:r>
      <w:r w:rsidR="00644CD5">
        <w:t>.</w:t>
      </w:r>
      <w:r>
        <w:t>u19) + 0</w:t>
      </w:r>
      <w:r w:rsidR="00644CD5">
        <w:t>.</w:t>
      </w:r>
      <w:r>
        <w:t>344*T(v3</w:t>
      </w:r>
      <w:r w:rsidR="00644CD5">
        <w:t>.</w:t>
      </w:r>
      <w:r>
        <w:t>u15) -0</w:t>
      </w:r>
      <w:r w:rsidR="00644CD5">
        <w:t>.</w:t>
      </w:r>
      <w:r>
        <w:t>196*T(v13</w:t>
      </w:r>
      <w:r w:rsidR="00644CD5">
        <w:t>.</w:t>
      </w:r>
      <w:r>
        <w:t>u27) -0</w:t>
      </w:r>
      <w:r w:rsidR="00644CD5">
        <w:t>.</w:t>
      </w:r>
      <w:r>
        <w:t>357*T(v14</w:t>
      </w:r>
      <w:r w:rsidR="00644CD5">
        <w:t>.</w:t>
      </w:r>
      <w:r>
        <w:t>u28) + 0</w:t>
      </w:r>
      <w:r w:rsidR="00644CD5">
        <w:t>.</w:t>
      </w:r>
      <w:r>
        <w:t>517*T(v13</w:t>
      </w:r>
      <w:r w:rsidR="00644CD5">
        <w:t>.</w:t>
      </w:r>
      <w:r>
        <w:t>u4) -0</w:t>
      </w:r>
      <w:r w:rsidR="00644CD5">
        <w:t>.</w:t>
      </w:r>
      <w:r>
        <w:t>283*T(v8</w:t>
      </w:r>
      <w:r w:rsidR="00644CD5">
        <w:t>.</w:t>
      </w:r>
      <w:r>
        <w:t>u35) -0</w:t>
      </w:r>
      <w:r w:rsidR="00644CD5">
        <w:t>.</w:t>
      </w:r>
      <w:r>
        <w:t>435*T(v31</w:t>
      </w:r>
      <w:r w:rsidR="00644CD5">
        <w:t>.</w:t>
      </w:r>
      <w:r>
        <w:t>u10) -0</w:t>
      </w:r>
      <w:r w:rsidR="00644CD5">
        <w:t>.</w:t>
      </w:r>
      <w:r>
        <w:t>271*T(v16) -</w:t>
      </w:r>
      <w:r>
        <w:lastRenderedPageBreak/>
        <w:t>0</w:t>
      </w:r>
      <w:r w:rsidR="00644CD5">
        <w:t>.</w:t>
      </w:r>
      <w:r>
        <w:t>35*T(v19</w:t>
      </w:r>
      <w:r w:rsidR="00644CD5">
        <w:t>.</w:t>
      </w:r>
      <w:r>
        <w:t>u13) -0</w:t>
      </w:r>
      <w:r w:rsidR="00644CD5">
        <w:t>.</w:t>
      </w:r>
      <w:r>
        <w:t>307*T(v11</w:t>
      </w:r>
      <w:r w:rsidR="00644CD5">
        <w:t>.</w:t>
      </w:r>
      <w:r>
        <w:t>u24) -0</w:t>
      </w:r>
      <w:r w:rsidR="00644CD5">
        <w:t>.</w:t>
      </w:r>
      <w:r>
        <w:t>362*T(v25</w:t>
      </w:r>
      <w:r w:rsidR="00644CD5">
        <w:t>.</w:t>
      </w:r>
      <w:r>
        <w:t>u12) -0</w:t>
      </w:r>
      <w:r w:rsidR="00644CD5">
        <w:t>.</w:t>
      </w:r>
      <w:r>
        <w:t>389*T(v10</w:t>
      </w:r>
      <w:r w:rsidR="00644CD5">
        <w:t>.</w:t>
      </w:r>
      <w:r>
        <w:t>u7) -0</w:t>
      </w:r>
      <w:r w:rsidR="00644CD5">
        <w:t>.</w:t>
      </w:r>
      <w:r>
        <w:t>435*T(v21</w:t>
      </w:r>
      <w:r w:rsidR="00644CD5">
        <w:t>.</w:t>
      </w:r>
      <w:r>
        <w:t>u21) -0</w:t>
      </w:r>
      <w:r w:rsidR="00644CD5">
        <w:t>.</w:t>
      </w:r>
      <w:r>
        <w:t>327*T(v19</w:t>
      </w:r>
      <w:r w:rsidR="00644CD5">
        <w:t>.</w:t>
      </w:r>
      <w:r>
        <w:t>u1) + 0</w:t>
      </w:r>
      <w:r w:rsidR="00644CD5">
        <w:t>.</w:t>
      </w:r>
      <w:r>
        <w:t>103*T(v19</w:t>
      </w:r>
      <w:r w:rsidR="00644CD5">
        <w:t>.</w:t>
      </w:r>
      <w:r>
        <w:t>u14) -0</w:t>
      </w:r>
      <w:r w:rsidR="00644CD5">
        <w:t>.</w:t>
      </w:r>
      <w:r>
        <w:t>28*T(v10</w:t>
      </w:r>
      <w:r w:rsidR="00644CD5">
        <w:t>.</w:t>
      </w:r>
      <w:r>
        <w:t>u21) + 0</w:t>
      </w:r>
      <w:r w:rsidR="00644CD5">
        <w:t>.</w:t>
      </w:r>
      <w:r>
        <w:t>269*T(v11</w:t>
      </w:r>
      <w:r w:rsidR="00644CD5">
        <w:t>.</w:t>
      </w:r>
      <w:r>
        <w:t>u11) -0</w:t>
      </w:r>
      <w:r w:rsidR="00644CD5">
        <w:t>.</w:t>
      </w:r>
      <w:r>
        <w:t>259*T(v25</w:t>
      </w:r>
      <w:r w:rsidR="00644CD5">
        <w:t>.</w:t>
      </w:r>
      <w:r>
        <w:t>u14) + 0</w:t>
      </w:r>
      <w:r w:rsidR="00644CD5">
        <w:t>.</w:t>
      </w:r>
      <w:r>
        <w:t>284*T(v7</w:t>
      </w:r>
      <w:r w:rsidR="00644CD5">
        <w:t>.</w:t>
      </w:r>
      <w:r>
        <w:t>u8) + 0</w:t>
      </w:r>
      <w:r w:rsidR="00644CD5">
        <w:t>.</w:t>
      </w:r>
      <w:r>
        <w:t>0873*T(v28) -0</w:t>
      </w:r>
      <w:r w:rsidR="00644CD5">
        <w:t>.</w:t>
      </w:r>
      <w:r>
        <w:t>446*T(v4</w:t>
      </w:r>
      <w:r w:rsidR="00644CD5">
        <w:t>.</w:t>
      </w:r>
      <w:r>
        <w:t>u2) + 0</w:t>
      </w:r>
      <w:r w:rsidR="00644CD5">
        <w:t>.</w:t>
      </w:r>
      <w:r>
        <w:t>123*T(v14</w:t>
      </w:r>
      <w:r w:rsidR="00644CD5">
        <w:t>.</w:t>
      </w:r>
      <w:r>
        <w:t>u2) -0</w:t>
      </w:r>
      <w:r w:rsidR="00644CD5">
        <w:t>.</w:t>
      </w:r>
      <w:r>
        <w:t>316*T(v35</w:t>
      </w:r>
      <w:r w:rsidR="00644CD5">
        <w:t>.</w:t>
      </w:r>
      <w:r>
        <w:t>u2) + 0</w:t>
      </w:r>
      <w:r w:rsidR="00644CD5">
        <w:t>.</w:t>
      </w:r>
      <w:r>
        <w:t>319*T(v11</w:t>
      </w:r>
      <w:r w:rsidR="00644CD5">
        <w:t>.</w:t>
      </w:r>
      <w:r>
        <w:t>u25) + 0</w:t>
      </w:r>
      <w:r w:rsidR="00644CD5">
        <w:t>.</w:t>
      </w:r>
      <w:r>
        <w:t>233*T(v11</w:t>
      </w:r>
      <w:r w:rsidR="00644CD5">
        <w:t>.</w:t>
      </w:r>
      <w:r>
        <w:t>u31) -0</w:t>
      </w:r>
      <w:r w:rsidR="00644CD5">
        <w:t>.</w:t>
      </w:r>
      <w:r>
        <w:t>386*T(v34</w:t>
      </w:r>
      <w:r w:rsidR="00644CD5">
        <w:t>.</w:t>
      </w:r>
      <w:r>
        <w:t>u5) + 0</w:t>
      </w:r>
      <w:r w:rsidR="00644CD5">
        <w:t>.</w:t>
      </w:r>
      <w:r>
        <w:t>277*T(v15</w:t>
      </w:r>
      <w:r w:rsidR="00644CD5">
        <w:t>.</w:t>
      </w:r>
      <w:r>
        <w:t>u15) + 18</w:t>
      </w:r>
      <w:r w:rsidR="00644CD5">
        <w:t>.</w:t>
      </w:r>
      <w:r>
        <w:t>2*Lipophilicity + 0</w:t>
      </w:r>
      <w:r w:rsidR="00644CD5">
        <w:t>.</w:t>
      </w:r>
      <w:r>
        <w:t>372*T(v27</w:t>
      </w:r>
      <w:r w:rsidR="00644CD5">
        <w:t>.</w:t>
      </w:r>
      <w:r>
        <w:t>u1) -0</w:t>
      </w:r>
      <w:r w:rsidR="00644CD5">
        <w:t>.</w:t>
      </w:r>
      <w:r>
        <w:t>459*T(v37</w:t>
      </w:r>
      <w:r w:rsidR="00644CD5">
        <w:t>.</w:t>
      </w:r>
      <w:r>
        <w:t>u3) + 0</w:t>
      </w:r>
      <w:r w:rsidR="00644CD5">
        <w:t>.</w:t>
      </w:r>
      <w:r>
        <w:t>212*T(v22</w:t>
      </w:r>
      <w:r w:rsidR="00644CD5">
        <w:t>.</w:t>
      </w:r>
      <w:r>
        <w:t>u8) + 0</w:t>
      </w:r>
      <w:r w:rsidR="00644CD5">
        <w:t>.</w:t>
      </w:r>
      <w:r>
        <w:t>243*T(v13</w:t>
      </w:r>
      <w:r w:rsidR="00644CD5">
        <w:t>.</w:t>
      </w:r>
      <w:r>
        <w:t>u2) + 0</w:t>
      </w:r>
      <w:r w:rsidR="00644CD5">
        <w:t>.</w:t>
      </w:r>
      <w:r>
        <w:t>328*T(v23</w:t>
      </w:r>
      <w:r w:rsidR="00644CD5">
        <w:t>.</w:t>
      </w:r>
      <w:r>
        <w:t>u2) + 0</w:t>
      </w:r>
      <w:r w:rsidR="00644CD5">
        <w:t>.</w:t>
      </w:r>
      <w:r>
        <w:t>37*T(v9</w:t>
      </w:r>
      <w:r w:rsidR="00644CD5">
        <w:t>.</w:t>
      </w:r>
      <w:r>
        <w:t>u8) + 0</w:t>
      </w:r>
      <w:r w:rsidR="00644CD5">
        <w:t>.</w:t>
      </w:r>
      <w:r>
        <w:t>25*T(v6</w:t>
      </w:r>
      <w:r w:rsidR="00644CD5">
        <w:t>.</w:t>
      </w:r>
      <w:r>
        <w:t>u17) -0</w:t>
      </w:r>
      <w:r w:rsidR="00644CD5">
        <w:t>.</w:t>
      </w:r>
      <w:r>
        <w:t>389*T(v14</w:t>
      </w:r>
      <w:r w:rsidR="00644CD5">
        <w:t>.</w:t>
      </w:r>
      <w:r>
        <w:t>u10) -0</w:t>
      </w:r>
      <w:r w:rsidR="00644CD5">
        <w:t>.</w:t>
      </w:r>
      <w:r>
        <w:t>301*T(v28</w:t>
      </w:r>
      <w:r w:rsidR="00644CD5">
        <w:t>.</w:t>
      </w:r>
      <w:r>
        <w:t>u4) + 0</w:t>
      </w:r>
      <w:r w:rsidR="00644CD5">
        <w:t>.</w:t>
      </w:r>
      <w:r>
        <w:t>413*T(v6</w:t>
      </w:r>
      <w:r w:rsidR="00644CD5">
        <w:t>.</w:t>
      </w:r>
      <w:r>
        <w:t>u23) + 0</w:t>
      </w:r>
      <w:r w:rsidR="00644CD5">
        <w:t>.</w:t>
      </w:r>
      <w:r>
        <w:t>534*T(v27</w:t>
      </w:r>
      <w:r w:rsidR="00644CD5">
        <w:t>.</w:t>
      </w:r>
      <w:r>
        <w:t>u4) -0</w:t>
      </w:r>
      <w:r w:rsidR="00644CD5">
        <w:t>.</w:t>
      </w:r>
      <w:r>
        <w:t>151*T(v32</w:t>
      </w:r>
      <w:r w:rsidR="00644CD5">
        <w:t>.</w:t>
      </w:r>
      <w:r>
        <w:t>u8) -0</w:t>
      </w:r>
      <w:r w:rsidR="00644CD5">
        <w:t>.</w:t>
      </w:r>
      <w:r>
        <w:t>106*T(v5</w:t>
      </w:r>
      <w:r w:rsidR="00644CD5">
        <w:t>.</w:t>
      </w:r>
      <w:r>
        <w:t>u27) -0</w:t>
      </w:r>
      <w:r w:rsidR="00644CD5">
        <w:t>.</w:t>
      </w:r>
      <w:r>
        <w:t>235*T(v10</w:t>
      </w:r>
      <w:r w:rsidR="00644CD5">
        <w:t>.</w:t>
      </w:r>
      <w:r>
        <w:t>u27) -0</w:t>
      </w:r>
      <w:r w:rsidR="00644CD5">
        <w:t>.</w:t>
      </w:r>
      <w:r>
        <w:t>33*T(v24</w:t>
      </w:r>
      <w:r w:rsidR="00644CD5">
        <w:t>.</w:t>
      </w:r>
      <w:r>
        <w:t>u13) -0</w:t>
      </w:r>
      <w:r w:rsidR="00644CD5">
        <w:t>.</w:t>
      </w:r>
      <w:r>
        <w:t>22*T(v9</w:t>
      </w:r>
      <w:r w:rsidR="00644CD5">
        <w:t>.</w:t>
      </w:r>
      <w:r>
        <w:t>u29) -0</w:t>
      </w:r>
      <w:r w:rsidR="00644CD5">
        <w:t>.</w:t>
      </w:r>
      <w:r>
        <w:t>451*T(v36</w:t>
      </w:r>
      <w:r w:rsidR="00644CD5">
        <w:t>.</w:t>
      </w:r>
      <w:r>
        <w:t>u6) + 0</w:t>
      </w:r>
      <w:r w:rsidR="00644CD5">
        <w:t>.</w:t>
      </w:r>
      <w:r>
        <w:t>494*T(v1</w:t>
      </w:r>
      <w:r w:rsidR="00644CD5">
        <w:t>.</w:t>
      </w:r>
      <w:r>
        <w:t>u11) -0</w:t>
      </w:r>
      <w:r w:rsidR="00644CD5">
        <w:t>.</w:t>
      </w:r>
      <w:r>
        <w:t>273*T(v6</w:t>
      </w:r>
      <w:r w:rsidR="00644CD5">
        <w:t>.</w:t>
      </w:r>
      <w:r>
        <w:t>u31) -0</w:t>
      </w:r>
      <w:r w:rsidR="00644CD5">
        <w:t>.</w:t>
      </w:r>
      <w:r>
        <w:t>131*T(v2</w:t>
      </w:r>
      <w:r w:rsidR="00644CD5">
        <w:t>.</w:t>
      </w:r>
      <w:r>
        <w:t>u15) -0</w:t>
      </w:r>
      <w:r w:rsidR="00644CD5">
        <w:t>.</w:t>
      </w:r>
      <w:r>
        <w:t>279*T(v6</w:t>
      </w:r>
      <w:r w:rsidR="00644CD5">
        <w:t>.</w:t>
      </w:r>
      <w:r>
        <w:t>u18) -0</w:t>
      </w:r>
      <w:r w:rsidR="00644CD5">
        <w:t>.</w:t>
      </w:r>
      <w:r>
        <w:t>167*T(v19</w:t>
      </w:r>
      <w:r w:rsidR="00644CD5">
        <w:t>.</w:t>
      </w:r>
      <w:r>
        <w:t>u23) -0</w:t>
      </w:r>
      <w:r w:rsidR="00644CD5">
        <w:t>.</w:t>
      </w:r>
      <w:r>
        <w:t>259*T(u19) -0</w:t>
      </w:r>
      <w:r w:rsidR="00644CD5">
        <w:t>.</w:t>
      </w:r>
      <w:r>
        <w:t>334*T(v1</w:t>
      </w:r>
      <w:r w:rsidR="00644CD5">
        <w:t>.</w:t>
      </w:r>
      <w:r>
        <w:t>u3) -0</w:t>
      </w:r>
      <w:r w:rsidR="00644CD5">
        <w:t>.</w:t>
      </w:r>
      <w:r>
        <w:t>807*T(v2</w:t>
      </w:r>
      <w:r w:rsidR="00644CD5">
        <w:t>.</w:t>
      </w:r>
      <w:r>
        <w:t>u1) -0</w:t>
      </w:r>
      <w:r w:rsidR="00644CD5">
        <w:t>.</w:t>
      </w:r>
      <w:r>
        <w:t>272*T(v12</w:t>
      </w:r>
      <w:r w:rsidR="00644CD5">
        <w:t>.</w:t>
      </w:r>
      <w:r>
        <w:t>u10) + 0</w:t>
      </w:r>
      <w:r w:rsidR="00644CD5">
        <w:t>.</w:t>
      </w:r>
      <w:r>
        <w:t>31*T(v20</w:t>
      </w:r>
      <w:r w:rsidR="00644CD5">
        <w:t>.</w:t>
      </w:r>
      <w:r>
        <w:t>u8) -0</w:t>
      </w:r>
      <w:r w:rsidR="00644CD5">
        <w:t>.</w:t>
      </w:r>
      <w:r>
        <w:t>313*T(v29</w:t>
      </w:r>
      <w:r w:rsidR="00644CD5">
        <w:t>.</w:t>
      </w:r>
      <w:r>
        <w:t>u2) -0</w:t>
      </w:r>
      <w:r w:rsidR="00644CD5">
        <w:t>.</w:t>
      </w:r>
      <w:r>
        <w:t>424*T(v4</w:t>
      </w:r>
      <w:r w:rsidR="00644CD5">
        <w:t>.</w:t>
      </w:r>
      <w:r>
        <w:t>u3) -0</w:t>
      </w:r>
      <w:r w:rsidR="00644CD5">
        <w:t>.</w:t>
      </w:r>
      <w:r>
        <w:t>334*T(v25</w:t>
      </w:r>
      <w:r w:rsidR="00644CD5">
        <w:t>.</w:t>
      </w:r>
      <w:r>
        <w:t>u10) -0</w:t>
      </w:r>
      <w:r w:rsidR="00644CD5">
        <w:t>.</w:t>
      </w:r>
      <w:r>
        <w:t>362*T(v8</w:t>
      </w:r>
      <w:r w:rsidR="00644CD5">
        <w:t>.</w:t>
      </w:r>
      <w:r>
        <w:t>u33) -0</w:t>
      </w:r>
      <w:r w:rsidR="00644CD5">
        <w:t>.</w:t>
      </w:r>
      <w:r>
        <w:t>439*T(v7</w:t>
      </w:r>
      <w:r w:rsidR="00644CD5">
        <w:t>.</w:t>
      </w:r>
      <w:r>
        <w:t>u36) -0</w:t>
      </w:r>
      <w:r w:rsidR="00644CD5">
        <w:t>.</w:t>
      </w:r>
      <w:r>
        <w:t>304*T(v24</w:t>
      </w:r>
      <w:r w:rsidR="00644CD5">
        <w:t>.</w:t>
      </w:r>
      <w:r>
        <w:t>u1) -0</w:t>
      </w:r>
      <w:r w:rsidR="00644CD5">
        <w:t>.</w:t>
      </w:r>
      <w:r>
        <w:t>246*T(v31</w:t>
      </w:r>
      <w:r w:rsidR="00644CD5">
        <w:t>.</w:t>
      </w:r>
      <w:r>
        <w:t>u6) -0</w:t>
      </w:r>
      <w:r w:rsidR="00644CD5">
        <w:t>.</w:t>
      </w:r>
      <w:r>
        <w:t>191*T(v31</w:t>
      </w:r>
      <w:r w:rsidR="00644CD5">
        <w:t>.</w:t>
      </w:r>
      <w:r>
        <w:t>u12) -0</w:t>
      </w:r>
      <w:r w:rsidR="00644CD5">
        <w:t>.</w:t>
      </w:r>
      <w:r>
        <w:t>265*T(v35</w:t>
      </w:r>
      <w:r w:rsidR="00644CD5">
        <w:t>.</w:t>
      </w:r>
      <w:r>
        <w:t>u8) + 0</w:t>
      </w:r>
      <w:r w:rsidR="00644CD5">
        <w:t>.</w:t>
      </w:r>
      <w:r>
        <w:t>363*T(v10</w:t>
      </w:r>
      <w:r w:rsidR="00644CD5">
        <w:t>.</w:t>
      </w:r>
      <w:r>
        <w:t>u22) + 0</w:t>
      </w:r>
      <w:r w:rsidR="00644CD5">
        <w:t>.</w:t>
      </w:r>
      <w:r>
        <w:t>397*T(v9</w:t>
      </w:r>
      <w:r w:rsidR="00644CD5">
        <w:t>.</w:t>
      </w:r>
      <w:r>
        <w:t>u2) + 0</w:t>
      </w:r>
      <w:r w:rsidR="00644CD5">
        <w:t>.</w:t>
      </w:r>
      <w:r>
        <w:t>2*T(v10) -0</w:t>
      </w:r>
      <w:r w:rsidR="00644CD5">
        <w:t>.</w:t>
      </w:r>
      <w:r>
        <w:t>203*T(v3</w:t>
      </w:r>
      <w:r w:rsidR="00644CD5">
        <w:t>.</w:t>
      </w:r>
      <w:r>
        <w:t>u14) -0</w:t>
      </w:r>
      <w:r w:rsidR="00644CD5">
        <w:t>.</w:t>
      </w:r>
      <w:r>
        <w:t>167*T(v1</w:t>
      </w:r>
      <w:r w:rsidR="00644CD5">
        <w:t>.</w:t>
      </w:r>
      <w:r>
        <w:t>u35) -0</w:t>
      </w:r>
      <w:r w:rsidR="00644CD5">
        <w:t>.</w:t>
      </w:r>
      <w:r>
        <w:t>249*T(v6</w:t>
      </w:r>
      <w:r w:rsidR="00644CD5">
        <w:t>.</w:t>
      </w:r>
      <w:r>
        <w:t>u33) -0</w:t>
      </w:r>
      <w:r w:rsidR="00644CD5">
        <w:t>.</w:t>
      </w:r>
      <w:r>
        <w:t>271*T(v3</w:t>
      </w:r>
      <w:r w:rsidR="00644CD5">
        <w:t>.</w:t>
      </w:r>
      <w:r>
        <w:t>u2) + 0</w:t>
      </w:r>
      <w:r w:rsidR="00644CD5">
        <w:t>.</w:t>
      </w:r>
      <w:r>
        <w:t>263*T(v28</w:t>
      </w:r>
      <w:r w:rsidR="00644CD5">
        <w:t>.</w:t>
      </w:r>
      <w:r>
        <w:t>u10) + 0</w:t>
      </w:r>
      <w:r w:rsidR="00644CD5">
        <w:t>.</w:t>
      </w:r>
      <w:r>
        <w:t>221*T(v17</w:t>
      </w:r>
      <w:r w:rsidR="00644CD5">
        <w:t>.</w:t>
      </w:r>
      <w:r>
        <w:t>u18) + 0</w:t>
      </w:r>
      <w:r w:rsidR="00644CD5">
        <w:t>.</w:t>
      </w:r>
      <w:r>
        <w:t>241*T(v22</w:t>
      </w:r>
      <w:r w:rsidR="00644CD5">
        <w:t>.</w:t>
      </w:r>
      <w:r>
        <w:t>u11) + 0</w:t>
      </w:r>
      <w:r w:rsidR="00644CD5">
        <w:t>.</w:t>
      </w:r>
      <w:r>
        <w:t>299*T(v15</w:t>
      </w:r>
      <w:r w:rsidR="00644CD5">
        <w:t>.</w:t>
      </w:r>
      <w:r>
        <w:t>u8) + 0</w:t>
      </w:r>
      <w:r w:rsidR="00644CD5">
        <w:t>.</w:t>
      </w:r>
      <w:r>
        <w:t>302*T(v1</w:t>
      </w:r>
      <w:r w:rsidR="00644CD5">
        <w:t>.</w:t>
      </w:r>
      <w:r>
        <w:t>u9) + 0</w:t>
      </w:r>
      <w:r w:rsidR="00644CD5">
        <w:t>.</w:t>
      </w:r>
      <w:r>
        <w:t>19*T(v28</w:t>
      </w:r>
      <w:r w:rsidR="00644CD5">
        <w:t>.</w:t>
      </w:r>
      <w:r>
        <w:t>u12) + 0</w:t>
      </w:r>
      <w:r w:rsidR="00644CD5">
        <w:t>.</w:t>
      </w:r>
      <w:r>
        <w:t>306*T(v21</w:t>
      </w:r>
      <w:r w:rsidR="00644CD5">
        <w:t>.</w:t>
      </w:r>
      <w:r>
        <w:t>u18) + 0</w:t>
      </w:r>
      <w:r w:rsidR="00644CD5">
        <w:t>.</w:t>
      </w:r>
      <w:r>
        <w:t>408*T(v3</w:t>
      </w:r>
      <w:r w:rsidR="00644CD5">
        <w:t>.</w:t>
      </w:r>
      <w:r>
        <w:t>u32) + 0</w:t>
      </w:r>
      <w:r w:rsidR="00644CD5">
        <w:t>.</w:t>
      </w:r>
      <w:r>
        <w:t>249*T(v18</w:t>
      </w:r>
      <w:r w:rsidR="00644CD5">
        <w:t>.</w:t>
      </w:r>
      <w:r>
        <w:t>u13) -0</w:t>
      </w:r>
      <w:r w:rsidR="00644CD5">
        <w:t>.</w:t>
      </w:r>
      <w:r>
        <w:t>206*T(u29) + 0</w:t>
      </w:r>
      <w:r w:rsidR="00644CD5">
        <w:t>.</w:t>
      </w:r>
      <w:r>
        <w:t>257*T(v20</w:t>
      </w:r>
      <w:r w:rsidR="00644CD5">
        <w:t>.</w:t>
      </w:r>
      <w:r>
        <w:t>u23) + 0</w:t>
      </w:r>
      <w:r w:rsidR="00644CD5">
        <w:t>.</w:t>
      </w:r>
      <w:r>
        <w:t>343*T(v3</w:t>
      </w:r>
      <w:r w:rsidR="00644CD5">
        <w:t>.</w:t>
      </w:r>
      <w:r>
        <w:t>u4) + 0</w:t>
      </w:r>
      <w:r w:rsidR="00644CD5">
        <w:t>.</w:t>
      </w:r>
      <w:r>
        <w:t>181*T(v8</w:t>
      </w:r>
      <w:r w:rsidR="00644CD5">
        <w:t>.</w:t>
      </w:r>
      <w:r>
        <w:t>u15) -0</w:t>
      </w:r>
      <w:r w:rsidR="00644CD5">
        <w:t>.</w:t>
      </w:r>
      <w:r>
        <w:t>0423*NumHal + 0</w:t>
      </w:r>
      <w:r w:rsidR="00644CD5">
        <w:t>.</w:t>
      </w:r>
      <w:r>
        <w:t>127*T(u10) + 0</w:t>
      </w:r>
      <w:r w:rsidR="00644CD5">
        <w:t>.</w:t>
      </w:r>
      <w:r>
        <w:t>224*T(v9</w:t>
      </w:r>
      <w:r w:rsidR="00644CD5">
        <w:t>.</w:t>
      </w:r>
      <w:r>
        <w:t>u4) -0</w:t>
      </w:r>
      <w:r w:rsidR="00644CD5">
        <w:t>.</w:t>
      </w:r>
      <w:r>
        <w:t>168*T(v14) + 0</w:t>
      </w:r>
      <w:r w:rsidR="00644CD5">
        <w:t>.</w:t>
      </w:r>
      <w:r>
        <w:t>259*T(v6</w:t>
      </w:r>
      <w:r w:rsidR="00644CD5">
        <w:t>.</w:t>
      </w:r>
      <w:r>
        <w:t>u35) + 0</w:t>
      </w:r>
      <w:r w:rsidR="00644CD5">
        <w:t>.</w:t>
      </w:r>
      <w:r>
        <w:t>231*T(v33</w:t>
      </w:r>
      <w:r w:rsidR="00644CD5">
        <w:t>.</w:t>
      </w:r>
      <w:r>
        <w:t>u1) + 0</w:t>
      </w:r>
      <w:r w:rsidR="00644CD5">
        <w:t>.</w:t>
      </w:r>
      <w:r>
        <w:t>292*T(v8</w:t>
      </w:r>
      <w:r w:rsidR="00644CD5">
        <w:t>.</w:t>
      </w:r>
      <w:r>
        <w:t>u12) -0</w:t>
      </w:r>
      <w:r w:rsidR="00644CD5">
        <w:t>.</w:t>
      </w:r>
      <w:r>
        <w:t>373*T(v1</w:t>
      </w:r>
      <w:r w:rsidR="00644CD5">
        <w:t>.</w:t>
      </w:r>
      <w:r>
        <w:t>u31) -0</w:t>
      </w:r>
      <w:r w:rsidR="00644CD5">
        <w:t>.</w:t>
      </w:r>
      <w:r>
        <w:t>21*T(u39) -0</w:t>
      </w:r>
      <w:r w:rsidR="00644CD5">
        <w:t>.</w:t>
      </w:r>
      <w:r>
        <w:t>208*T(v24</w:t>
      </w:r>
      <w:r w:rsidR="00644CD5">
        <w:t>.</w:t>
      </w:r>
      <w:r>
        <w:t>u18) -0</w:t>
      </w:r>
      <w:r w:rsidR="00644CD5">
        <w:t>.</w:t>
      </w:r>
      <w:r>
        <w:t>196*T(v32</w:t>
      </w:r>
      <w:r w:rsidR="00644CD5">
        <w:t>.</w:t>
      </w:r>
      <w:r>
        <w:t>u7) + 0</w:t>
      </w:r>
      <w:r w:rsidR="00644CD5">
        <w:t>.</w:t>
      </w:r>
      <w:r>
        <w:t>196*T(v27) -0</w:t>
      </w:r>
      <w:r w:rsidR="00644CD5">
        <w:t>.</w:t>
      </w:r>
      <w:r>
        <w:t>368*T(v12</w:t>
      </w:r>
      <w:r w:rsidR="00644CD5">
        <w:t>.</w:t>
      </w:r>
      <w:r>
        <w:t>u8) + 0</w:t>
      </w:r>
      <w:r w:rsidR="00644CD5">
        <w:t>.</w:t>
      </w:r>
      <w:r>
        <w:t>122*T(u24) + 0</w:t>
      </w:r>
      <w:r w:rsidR="00644CD5">
        <w:t>.</w:t>
      </w:r>
      <w:r>
        <w:t>212*T(v22</w:t>
      </w:r>
      <w:r w:rsidR="00644CD5">
        <w:t>.</w:t>
      </w:r>
      <w:r>
        <w:t>u16) -0</w:t>
      </w:r>
      <w:r w:rsidR="00644CD5">
        <w:t>.</w:t>
      </w:r>
      <w:r>
        <w:t>239*T(v2</w:t>
      </w:r>
      <w:r w:rsidR="00644CD5">
        <w:t>.</w:t>
      </w:r>
      <w:r>
        <w:t>u17) -0</w:t>
      </w:r>
      <w:r w:rsidR="00644CD5">
        <w:t>.</w:t>
      </w:r>
      <w:r>
        <w:t>202*T(v13</w:t>
      </w:r>
      <w:r w:rsidR="00644CD5">
        <w:t>.</w:t>
      </w:r>
      <w:r>
        <w:t>u11) + 0</w:t>
      </w:r>
      <w:r w:rsidR="00644CD5">
        <w:t>.</w:t>
      </w:r>
      <w:r>
        <w:t>135*T(v10</w:t>
      </w:r>
      <w:r w:rsidR="00644CD5">
        <w:t>.</w:t>
      </w:r>
      <w:r>
        <w:t>u25) + 0</w:t>
      </w:r>
      <w:r w:rsidR="00644CD5">
        <w:t>.</w:t>
      </w:r>
      <w:r>
        <w:t>106*T(u27) -0</w:t>
      </w:r>
      <w:r w:rsidR="00644CD5">
        <w:t>.</w:t>
      </w:r>
      <w:r>
        <w:t>121*T(v5</w:t>
      </w:r>
      <w:r w:rsidR="00644CD5">
        <w:t>.</w:t>
      </w:r>
      <w:r>
        <w:t>u5) -0</w:t>
      </w:r>
      <w:r w:rsidR="00644CD5">
        <w:t>.</w:t>
      </w:r>
      <w:r>
        <w:t>203*T(v7</w:t>
      </w:r>
      <w:r w:rsidR="00644CD5">
        <w:t>.</w:t>
      </w:r>
      <w:r>
        <w:t>u3) + 0</w:t>
      </w:r>
      <w:r w:rsidR="00644CD5">
        <w:t>.</w:t>
      </w:r>
      <w:r>
        <w:t>201*T(v36</w:t>
      </w:r>
      <w:r w:rsidR="00644CD5">
        <w:t>.</w:t>
      </w:r>
      <w:r>
        <w:t>u2) + 0</w:t>
      </w:r>
      <w:r w:rsidR="00644CD5">
        <w:t>.</w:t>
      </w:r>
      <w:r>
        <w:t>298*T(v11</w:t>
      </w:r>
      <w:r w:rsidR="00644CD5">
        <w:t>.</w:t>
      </w:r>
      <w:r>
        <w:t>u22) + 0</w:t>
      </w:r>
      <w:r w:rsidR="00644CD5">
        <w:t>.</w:t>
      </w:r>
      <w:r>
        <w:t>295*T(v10</w:t>
      </w:r>
      <w:r w:rsidR="00644CD5">
        <w:t>.</w:t>
      </w:r>
      <w:r>
        <w:t>u15) + 0</w:t>
      </w:r>
      <w:r w:rsidR="00644CD5">
        <w:t>.</w:t>
      </w:r>
      <w:r>
        <w:t>175*T(v15</w:t>
      </w:r>
      <w:r w:rsidR="00644CD5">
        <w:t>.</w:t>
      </w:r>
      <w:r>
        <w:t>u9) -0</w:t>
      </w:r>
      <w:r w:rsidR="00644CD5">
        <w:t>.</w:t>
      </w:r>
      <w:r>
        <w:t>316*T(v16</w:t>
      </w:r>
      <w:r w:rsidR="00644CD5">
        <w:t>.</w:t>
      </w:r>
      <w:r>
        <w:t>u3) + 0</w:t>
      </w:r>
      <w:r w:rsidR="00644CD5">
        <w:t>.</w:t>
      </w:r>
      <w:r>
        <w:t>117*T(v1</w:t>
      </w:r>
      <w:r w:rsidR="00644CD5">
        <w:t>.</w:t>
      </w:r>
      <w:r>
        <w:t>u16) -0</w:t>
      </w:r>
      <w:r w:rsidR="00644CD5">
        <w:t>.</w:t>
      </w:r>
      <w:r>
        <w:t>201*T(v4) + 0</w:t>
      </w:r>
      <w:r w:rsidR="00644CD5">
        <w:t>.</w:t>
      </w:r>
      <w:r>
        <w:t>141*T(v15</w:t>
      </w:r>
      <w:r w:rsidR="00644CD5">
        <w:t>.</w:t>
      </w:r>
      <w:r>
        <w:t>u12) -0</w:t>
      </w:r>
      <w:r w:rsidR="00644CD5">
        <w:t>.</w:t>
      </w:r>
      <w:r>
        <w:t>208*T(v5</w:t>
      </w:r>
      <w:r w:rsidR="00644CD5">
        <w:t>.</w:t>
      </w:r>
      <w:r>
        <w:t>u9) -0</w:t>
      </w:r>
      <w:r w:rsidR="00644CD5">
        <w:t>.</w:t>
      </w:r>
      <w:r>
        <w:t>029*NumNegative -0</w:t>
      </w:r>
      <w:r w:rsidR="00644CD5">
        <w:t>.</w:t>
      </w:r>
      <w:r>
        <w:t>176*T(v6</w:t>
      </w:r>
      <w:r w:rsidR="00644CD5">
        <w:t>.</w:t>
      </w:r>
      <w:r>
        <w:t>u34) + 0</w:t>
      </w:r>
      <w:r w:rsidR="00644CD5">
        <w:t>.</w:t>
      </w:r>
      <w:r>
        <w:t>187*T(v21</w:t>
      </w:r>
      <w:r w:rsidR="00644CD5">
        <w:t>.</w:t>
      </w:r>
      <w:r>
        <w:t>u20) -0</w:t>
      </w:r>
      <w:r w:rsidR="00644CD5">
        <w:t>.</w:t>
      </w:r>
      <w:r>
        <w:t>254*T(v17</w:t>
      </w:r>
      <w:r w:rsidR="00644CD5">
        <w:t>.</w:t>
      </w:r>
      <w:r>
        <w:t>u1) -0</w:t>
      </w:r>
      <w:r w:rsidR="00644CD5">
        <w:t>.</w:t>
      </w:r>
      <w:r>
        <w:t>213*T(v37</w:t>
      </w:r>
      <w:r w:rsidR="00644CD5">
        <w:t>.</w:t>
      </w:r>
      <w:r>
        <w:t>u6) -0</w:t>
      </w:r>
      <w:r w:rsidR="00644CD5">
        <w:t>.</w:t>
      </w:r>
      <w:r>
        <w:t>203*T(v5</w:t>
      </w:r>
      <w:r w:rsidR="00644CD5">
        <w:t>.</w:t>
      </w:r>
      <w:r>
        <w:t>u36) -0</w:t>
      </w:r>
      <w:r w:rsidR="00644CD5">
        <w:t>.</w:t>
      </w:r>
      <w:r>
        <w:t>199*T(v9</w:t>
      </w:r>
      <w:r w:rsidR="00644CD5">
        <w:t>.</w:t>
      </w:r>
      <w:r>
        <w:t>u16) + 0</w:t>
      </w:r>
      <w:r w:rsidR="00644CD5">
        <w:t>.</w:t>
      </w:r>
      <w:r>
        <w:t>165*T(v8</w:t>
      </w:r>
      <w:r w:rsidR="00644CD5">
        <w:t>.</w:t>
      </w:r>
      <w:r>
        <w:t>u27) -0</w:t>
      </w:r>
      <w:r w:rsidR="00644CD5">
        <w:t>.</w:t>
      </w:r>
      <w:r>
        <w:t>15*T(v12</w:t>
      </w:r>
      <w:r w:rsidR="00644CD5">
        <w:t>.</w:t>
      </w:r>
      <w:r>
        <w:t>u27) + 0</w:t>
      </w:r>
      <w:r w:rsidR="00644CD5">
        <w:t>.</w:t>
      </w:r>
      <w:r>
        <w:t>224*T(v3</w:t>
      </w:r>
      <w:r w:rsidR="00644CD5">
        <w:t>.</w:t>
      </w:r>
      <w:r>
        <w:t>u30) + 0</w:t>
      </w:r>
      <w:r w:rsidR="00644CD5">
        <w:t>.</w:t>
      </w:r>
      <w:r>
        <w:t>219*T(v17</w:t>
      </w:r>
      <w:r w:rsidR="00644CD5">
        <w:t>.</w:t>
      </w:r>
      <w:r>
        <w:t>u19) + 0</w:t>
      </w:r>
      <w:r w:rsidR="00644CD5">
        <w:t>.</w:t>
      </w:r>
      <w:r>
        <w:t>156*T(v1</w:t>
      </w:r>
      <w:r w:rsidR="00644CD5">
        <w:t>.</w:t>
      </w:r>
      <w:r>
        <w:t>u40) + 0</w:t>
      </w:r>
      <w:r w:rsidR="00644CD5">
        <w:t>.</w:t>
      </w:r>
      <w:r>
        <w:t>207*T(v1</w:t>
      </w:r>
      <w:r w:rsidR="00644CD5">
        <w:t>.</w:t>
      </w:r>
      <w:r>
        <w:t>u12) + 0</w:t>
      </w:r>
      <w:r w:rsidR="00644CD5">
        <w:t>.</w:t>
      </w:r>
      <w:r>
        <w:t>141*T(v21</w:t>
      </w:r>
      <w:r w:rsidR="00644CD5">
        <w:t>.</w:t>
      </w:r>
      <w:r>
        <w:t>u4) + 0</w:t>
      </w:r>
      <w:r w:rsidR="00644CD5">
        <w:t>.</w:t>
      </w:r>
      <w:r>
        <w:t>285*T(v24</w:t>
      </w:r>
      <w:r w:rsidR="00644CD5">
        <w:t>.</w:t>
      </w:r>
      <w:r>
        <w:t>u6) + 0</w:t>
      </w:r>
      <w:r w:rsidR="00644CD5">
        <w:t>.</w:t>
      </w:r>
      <w:r>
        <w:t>147*T(v5</w:t>
      </w:r>
      <w:r w:rsidR="00644CD5">
        <w:t>.</w:t>
      </w:r>
      <w:r>
        <w:t>u23) -0</w:t>
      </w:r>
      <w:r w:rsidR="00644CD5">
        <w:t>.</w:t>
      </w:r>
      <w:r>
        <w:t>132*T(v24</w:t>
      </w:r>
      <w:r w:rsidR="00644CD5">
        <w:t>.</w:t>
      </w:r>
      <w:r>
        <w:t>u14) + 0</w:t>
      </w:r>
      <w:r w:rsidR="00644CD5">
        <w:t>.</w:t>
      </w:r>
      <w:r>
        <w:t>184*T(v6</w:t>
      </w:r>
      <w:r w:rsidR="00644CD5">
        <w:t>.</w:t>
      </w:r>
      <w:r>
        <w:t>u21) + 0</w:t>
      </w:r>
      <w:r w:rsidR="00644CD5">
        <w:t>.</w:t>
      </w:r>
      <w:r>
        <w:t>193*T(v17</w:t>
      </w:r>
      <w:r w:rsidR="00644CD5">
        <w:t>.</w:t>
      </w:r>
      <w:r>
        <w:t>u6) + 0</w:t>
      </w:r>
      <w:r w:rsidR="00644CD5">
        <w:t>.</w:t>
      </w:r>
      <w:r>
        <w:t>152*T(v34</w:t>
      </w:r>
      <w:r w:rsidR="00644CD5">
        <w:t>.</w:t>
      </w:r>
      <w:r>
        <w:t>u8) + 0</w:t>
      </w:r>
      <w:r w:rsidR="00644CD5">
        <w:t>.</w:t>
      </w:r>
      <w:r>
        <w:t>239*T(v19</w:t>
      </w:r>
      <w:r w:rsidR="00644CD5">
        <w:t>.</w:t>
      </w:r>
      <w:r>
        <w:t>u19) -0</w:t>
      </w:r>
      <w:r w:rsidR="00644CD5">
        <w:t>.</w:t>
      </w:r>
      <w:r>
        <w:t>188*Volume^3 -0</w:t>
      </w:r>
      <w:r w:rsidR="00644CD5">
        <w:t>.</w:t>
      </w:r>
      <w:r>
        <w:t>117*T(v24</w:t>
      </w:r>
      <w:r w:rsidR="00644CD5">
        <w:t>.</w:t>
      </w:r>
      <w:r>
        <w:t>u15) + 0</w:t>
      </w:r>
      <w:r w:rsidR="00644CD5">
        <w:t>.</w:t>
      </w:r>
      <w:r>
        <w:t>0911*T(u20) -0</w:t>
      </w:r>
      <w:r w:rsidR="00644CD5">
        <w:t>.</w:t>
      </w:r>
      <w:r>
        <w:t>134*T(u41) -0</w:t>
      </w:r>
      <w:r w:rsidR="00644CD5">
        <w:t>.</w:t>
      </w:r>
      <w:r>
        <w:t>215*T(v1</w:t>
      </w:r>
      <w:r w:rsidR="00644CD5">
        <w:t>.</w:t>
      </w:r>
      <w:r>
        <w:t>u25) + 0</w:t>
      </w:r>
      <w:r w:rsidR="00644CD5">
        <w:t>.</w:t>
      </w:r>
      <w:r>
        <w:t>287*T(v3</w:t>
      </w:r>
      <w:r w:rsidR="00644CD5">
        <w:t>.</w:t>
      </w:r>
      <w:r>
        <w:t>u28) + 0</w:t>
      </w:r>
      <w:r w:rsidR="00644CD5">
        <w:t>.</w:t>
      </w:r>
      <w:r>
        <w:t>175*T(v20</w:t>
      </w:r>
      <w:r w:rsidR="00644CD5">
        <w:t>.</w:t>
      </w:r>
      <w:r>
        <w:t>u9) -0</w:t>
      </w:r>
      <w:r w:rsidR="00644CD5">
        <w:t>.</w:t>
      </w:r>
      <w:r>
        <w:t>128*T(v12</w:t>
      </w:r>
      <w:r w:rsidR="00644CD5">
        <w:t>.</w:t>
      </w:r>
      <w:r>
        <w:t>u24) + 0</w:t>
      </w:r>
      <w:r w:rsidR="00644CD5">
        <w:t>.</w:t>
      </w:r>
      <w:r>
        <w:t>165*T(v3</w:t>
      </w:r>
      <w:r w:rsidR="00644CD5">
        <w:t>.</w:t>
      </w:r>
      <w:r>
        <w:t>u29) -0</w:t>
      </w:r>
      <w:r w:rsidR="00644CD5">
        <w:t>.</w:t>
      </w:r>
      <w:r>
        <w:t>229*T(v22</w:t>
      </w:r>
      <w:r w:rsidR="00644CD5">
        <w:t>.</w:t>
      </w:r>
      <w:r>
        <w:t>u5) + 0</w:t>
      </w:r>
      <w:r w:rsidR="00644CD5">
        <w:t>.</w:t>
      </w:r>
      <w:r>
        <w:t>2*T(v17</w:t>
      </w:r>
      <w:r w:rsidR="00644CD5">
        <w:t>.</w:t>
      </w:r>
      <w:r>
        <w:t>u10) + 0</w:t>
      </w:r>
      <w:r w:rsidR="00644CD5">
        <w:t>.</w:t>
      </w:r>
      <w:r>
        <w:t>23*T(v6</w:t>
      </w:r>
      <w:r w:rsidR="00644CD5">
        <w:t>.</w:t>
      </w:r>
      <w:r>
        <w:t>u13) + 0</w:t>
      </w:r>
      <w:r w:rsidR="00644CD5">
        <w:t>.</w:t>
      </w:r>
      <w:r>
        <w:t>137*T(v1</w:t>
      </w:r>
      <w:r w:rsidR="00644CD5">
        <w:t>.</w:t>
      </w:r>
      <w:r>
        <w:t>u8) + 0</w:t>
      </w:r>
      <w:r w:rsidR="00644CD5">
        <w:t>.</w:t>
      </w:r>
      <w:r>
        <w:t>189*T(v6</w:t>
      </w:r>
      <w:r w:rsidR="00644CD5">
        <w:t>.</w:t>
      </w:r>
      <w:r>
        <w:t>u25) + 0</w:t>
      </w:r>
      <w:r w:rsidR="00644CD5">
        <w:t>.</w:t>
      </w:r>
      <w:r>
        <w:t>114*T(v33) + 0</w:t>
      </w:r>
      <w:r w:rsidR="00644CD5">
        <w:t>.</w:t>
      </w:r>
      <w:r>
        <w:t>215*T(v3</w:t>
      </w:r>
      <w:r w:rsidR="00644CD5">
        <w:t>.</w:t>
      </w:r>
      <w:r>
        <w:t>u26) + 0</w:t>
      </w:r>
      <w:r w:rsidR="00644CD5">
        <w:t>.</w:t>
      </w:r>
      <w:r>
        <w:t>163*T(v18</w:t>
      </w:r>
      <w:r w:rsidR="00644CD5">
        <w:t>.</w:t>
      </w:r>
      <w:r>
        <w:t>u21) + 0</w:t>
      </w:r>
      <w:r w:rsidR="00644CD5">
        <w:t>.</w:t>
      </w:r>
      <w:r>
        <w:t>0964*T(v13</w:t>
      </w:r>
      <w:r w:rsidR="00644CD5">
        <w:t>.</w:t>
      </w:r>
      <w:r>
        <w:t>u26) + 0</w:t>
      </w:r>
      <w:r w:rsidR="00644CD5">
        <w:t>.</w:t>
      </w:r>
      <w:r>
        <w:t>195*T(v14</w:t>
      </w:r>
      <w:r w:rsidR="00644CD5">
        <w:t>.</w:t>
      </w:r>
      <w:r>
        <w:t>u16) + 0</w:t>
      </w:r>
      <w:r w:rsidR="00644CD5">
        <w:t>.</w:t>
      </w:r>
      <w:r>
        <w:t>202*T(v20</w:t>
      </w:r>
      <w:r w:rsidR="00644CD5">
        <w:t>.</w:t>
      </w:r>
      <w:r>
        <w:t>u11) + 0</w:t>
      </w:r>
      <w:r w:rsidR="00644CD5">
        <w:t>.</w:t>
      </w:r>
      <w:r>
        <w:t>105*T(u36) + 0</w:t>
      </w:r>
      <w:r w:rsidR="00644CD5">
        <w:t>.</w:t>
      </w:r>
      <w:r>
        <w:t>176*T(v9</w:t>
      </w:r>
      <w:r w:rsidR="00644CD5">
        <w:t>.</w:t>
      </w:r>
      <w:r>
        <w:t>u19) -0</w:t>
      </w:r>
      <w:r w:rsidR="00644CD5">
        <w:t>.</w:t>
      </w:r>
      <w:r>
        <w:t>111*T(v33</w:t>
      </w:r>
      <w:r w:rsidR="00644CD5">
        <w:t>.</w:t>
      </w:r>
      <w:r>
        <w:t>u9) + 0</w:t>
      </w:r>
      <w:r w:rsidR="00644CD5">
        <w:t>.</w:t>
      </w:r>
      <w:r>
        <w:t>202*T(v29</w:t>
      </w:r>
      <w:r w:rsidR="00644CD5">
        <w:t>.</w:t>
      </w:r>
      <w:r>
        <w:t>u6) + 0</w:t>
      </w:r>
      <w:r w:rsidR="00644CD5">
        <w:t>.</w:t>
      </w:r>
      <w:r>
        <w:t>109*T(v14</w:t>
      </w:r>
      <w:r w:rsidR="00644CD5">
        <w:t>.</w:t>
      </w:r>
      <w:r>
        <w:t>u25) + 0</w:t>
      </w:r>
      <w:r w:rsidR="00644CD5">
        <w:t>.</w:t>
      </w:r>
      <w:r>
        <w:t>156*T(v18</w:t>
      </w:r>
      <w:r w:rsidR="00644CD5">
        <w:t>.</w:t>
      </w:r>
      <w:r>
        <w:t>u20) + 0</w:t>
      </w:r>
      <w:r w:rsidR="00644CD5">
        <w:t>.</w:t>
      </w:r>
      <w:r>
        <w:t>155*T(v2</w:t>
      </w:r>
      <w:r w:rsidR="00644CD5">
        <w:t>.</w:t>
      </w:r>
      <w:r>
        <w:t>u13) + 0</w:t>
      </w:r>
      <w:r w:rsidR="00644CD5">
        <w:t>.</w:t>
      </w:r>
      <w:r>
        <w:t>163*T(v33</w:t>
      </w:r>
      <w:r w:rsidR="00644CD5">
        <w:t>.</w:t>
      </w:r>
      <w:r>
        <w:t>u4) + 0</w:t>
      </w:r>
      <w:r w:rsidR="00644CD5">
        <w:t>.</w:t>
      </w:r>
      <w:r>
        <w:t>179*T(v2</w:t>
      </w:r>
      <w:r w:rsidR="00644CD5">
        <w:t>.</w:t>
      </w:r>
      <w:r>
        <w:t>u16) -0</w:t>
      </w:r>
      <w:r w:rsidR="00644CD5">
        <w:t>.</w:t>
      </w:r>
      <w:r>
        <w:t>172*T(v38</w:t>
      </w:r>
      <w:r w:rsidR="00644CD5">
        <w:t>.</w:t>
      </w:r>
      <w:r>
        <w:t>u1) + 0</w:t>
      </w:r>
      <w:r w:rsidR="00644CD5">
        <w:t>.</w:t>
      </w:r>
      <w:r>
        <w:t>233*T(v1</w:t>
      </w:r>
      <w:r w:rsidR="00644CD5">
        <w:t>.</w:t>
      </w:r>
      <w:r>
        <w:t>u29) -0</w:t>
      </w:r>
      <w:r w:rsidR="00644CD5">
        <w:t>.</w:t>
      </w:r>
      <w:r>
        <w:t>124*T(v15) + 0</w:t>
      </w:r>
      <w:r w:rsidR="00644CD5">
        <w:t>.</w:t>
      </w:r>
      <w:r>
        <w:t>175*T(v5</w:t>
      </w:r>
      <w:r w:rsidR="00644CD5">
        <w:t>.</w:t>
      </w:r>
      <w:r>
        <w:t>u28) + 0</w:t>
      </w:r>
      <w:r w:rsidR="00644CD5">
        <w:t>.</w:t>
      </w:r>
      <w:r>
        <w:t>173*T(v30</w:t>
      </w:r>
      <w:r w:rsidR="00644CD5">
        <w:t>.</w:t>
      </w:r>
      <w:r>
        <w:t>u6) + 0</w:t>
      </w:r>
      <w:r w:rsidR="00644CD5">
        <w:t>.</w:t>
      </w:r>
      <w:r>
        <w:t>157*T(v3</w:t>
      </w:r>
      <w:r w:rsidR="00644CD5">
        <w:t>.</w:t>
      </w:r>
      <w:r>
        <w:t>u7) + 0</w:t>
      </w:r>
      <w:r w:rsidR="00644CD5">
        <w:t>.</w:t>
      </w:r>
      <w:r>
        <w:t>103*T(v11</w:t>
      </w:r>
      <w:r w:rsidR="00644CD5">
        <w:t>.</w:t>
      </w:r>
      <w:r>
        <w:t>u5) -0</w:t>
      </w:r>
      <w:r w:rsidR="00644CD5">
        <w:t>.</w:t>
      </w:r>
      <w:r>
        <w:t>127*T(v10</w:t>
      </w:r>
      <w:r w:rsidR="00644CD5">
        <w:t>.</w:t>
      </w:r>
      <w:r>
        <w:t>u31) -0</w:t>
      </w:r>
      <w:r w:rsidR="00644CD5">
        <w:t>.</w:t>
      </w:r>
      <w:r>
        <w:t>12*T(v17</w:t>
      </w:r>
      <w:r w:rsidR="00644CD5">
        <w:t>.</w:t>
      </w:r>
      <w:r>
        <w:t>u24) -0</w:t>
      </w:r>
      <w:r w:rsidR="00644CD5">
        <w:t>.</w:t>
      </w:r>
      <w:r>
        <w:t>0896*T(v19</w:t>
      </w:r>
      <w:r w:rsidR="00644CD5">
        <w:t>.</w:t>
      </w:r>
      <w:r>
        <w:t>u21) -0</w:t>
      </w:r>
      <w:r w:rsidR="00644CD5">
        <w:t>.</w:t>
      </w:r>
      <w:r>
        <w:t>13*T(v10</w:t>
      </w:r>
      <w:r w:rsidR="00644CD5">
        <w:t>.</w:t>
      </w:r>
      <w:r>
        <w:t>u8) -0</w:t>
      </w:r>
      <w:r w:rsidR="00644CD5">
        <w:t>.</w:t>
      </w:r>
      <w:r>
        <w:t>166*T(v9</w:t>
      </w:r>
      <w:r w:rsidR="00644CD5">
        <w:t>.</w:t>
      </w:r>
      <w:r>
        <w:t>u11) -0</w:t>
      </w:r>
      <w:r w:rsidR="00644CD5">
        <w:t>.</w:t>
      </w:r>
      <w:r>
        <w:t>154*T(v12</w:t>
      </w:r>
      <w:r w:rsidR="00644CD5">
        <w:t>.</w:t>
      </w:r>
      <w:r>
        <w:t>u11) + 0</w:t>
      </w:r>
      <w:r w:rsidR="00644CD5">
        <w:t>.</w:t>
      </w:r>
      <w:r>
        <w:t>119*T(v4</w:t>
      </w:r>
      <w:r w:rsidR="00644CD5">
        <w:t>.</w:t>
      </w:r>
      <w:r>
        <w:t>u37) -0</w:t>
      </w:r>
      <w:r w:rsidR="00644CD5">
        <w:t>.</w:t>
      </w:r>
      <w:r>
        <w:t>17*T(v10</w:t>
      </w:r>
      <w:r w:rsidR="00644CD5">
        <w:t>.</w:t>
      </w:r>
      <w:r>
        <w:t>u4) -0</w:t>
      </w:r>
      <w:r w:rsidR="00644CD5">
        <w:t>.</w:t>
      </w:r>
      <w:r>
        <w:t>114*T(v4</w:t>
      </w:r>
      <w:r w:rsidR="00644CD5">
        <w:t>.</w:t>
      </w:r>
      <w:r>
        <w:t>u33) -0</w:t>
      </w:r>
      <w:r w:rsidR="00644CD5">
        <w:t>.</w:t>
      </w:r>
      <w:r>
        <w:t>146*T(v13</w:t>
      </w:r>
      <w:r w:rsidR="00644CD5">
        <w:t>.</w:t>
      </w:r>
      <w:r>
        <w:t>u24) + 0</w:t>
      </w:r>
      <w:r w:rsidR="00644CD5">
        <w:t>.</w:t>
      </w:r>
      <w:r>
        <w:t>122*T(v8</w:t>
      </w:r>
      <w:r w:rsidR="00644CD5">
        <w:t>.</w:t>
      </w:r>
      <w:r>
        <w:t>u32) -0</w:t>
      </w:r>
      <w:r w:rsidR="00644CD5">
        <w:t>.</w:t>
      </w:r>
      <w:r>
        <w:t>157*T(v6</w:t>
      </w:r>
      <w:r w:rsidR="00644CD5">
        <w:t>.</w:t>
      </w:r>
      <w:r>
        <w:t>u14) + 0</w:t>
      </w:r>
      <w:r w:rsidR="00644CD5">
        <w:t>.</w:t>
      </w:r>
      <w:r>
        <w:t>188*T(v24</w:t>
      </w:r>
      <w:r w:rsidR="00644CD5">
        <w:t>.</w:t>
      </w:r>
      <w:r>
        <w:t>u4) -0</w:t>
      </w:r>
      <w:r w:rsidR="00644CD5">
        <w:t>.</w:t>
      </w:r>
      <w:r>
        <w:t>134*T(v20</w:t>
      </w:r>
      <w:r w:rsidR="00644CD5">
        <w:t>.</w:t>
      </w:r>
      <w:r>
        <w:t>u18) -0</w:t>
      </w:r>
      <w:r w:rsidR="00644CD5">
        <w:t>.</w:t>
      </w:r>
      <w:r>
        <w:t>085*T(v6</w:t>
      </w:r>
      <w:r w:rsidR="00644CD5">
        <w:t>.</w:t>
      </w:r>
      <w:r>
        <w:t>u16) + 0</w:t>
      </w:r>
      <w:r w:rsidR="00644CD5">
        <w:t>.</w:t>
      </w:r>
      <w:r>
        <w:t>0682*T(v2) -0</w:t>
      </w:r>
      <w:r w:rsidR="00644CD5">
        <w:t>.</w:t>
      </w:r>
      <w:r>
        <w:t>14*T(v15</w:t>
      </w:r>
      <w:r w:rsidR="00644CD5">
        <w:t>.</w:t>
      </w:r>
      <w:r>
        <w:t>u4) -0</w:t>
      </w:r>
      <w:r w:rsidR="00644CD5">
        <w:t>.</w:t>
      </w:r>
      <w:r>
        <w:t>21*T(v1</w:t>
      </w:r>
      <w:r w:rsidR="00644CD5">
        <w:t>.</w:t>
      </w:r>
      <w:r>
        <w:t>u13) -0</w:t>
      </w:r>
      <w:r w:rsidR="00644CD5">
        <w:t>.</w:t>
      </w:r>
      <w:r>
        <w:t>0827*T(v17) + 0</w:t>
      </w:r>
      <w:r w:rsidR="00644CD5">
        <w:t>.</w:t>
      </w:r>
      <w:r>
        <w:t>107*T(v18</w:t>
      </w:r>
      <w:r w:rsidR="00644CD5">
        <w:t>.</w:t>
      </w:r>
      <w:r>
        <w:t>u19) + 0</w:t>
      </w:r>
      <w:r w:rsidR="00644CD5">
        <w:t>.</w:t>
      </w:r>
      <w:r>
        <w:t>139*T(v14</w:t>
      </w:r>
      <w:r w:rsidR="00644CD5">
        <w:t>.</w:t>
      </w:r>
      <w:r>
        <w:t>u1) -0</w:t>
      </w:r>
      <w:r w:rsidR="00644CD5">
        <w:t>.</w:t>
      </w:r>
      <w:r>
        <w:t>0952*T(v14</w:t>
      </w:r>
      <w:r w:rsidR="00644CD5">
        <w:t>.</w:t>
      </w:r>
      <w:r>
        <w:t>u11) + 0</w:t>
      </w:r>
      <w:r w:rsidR="00644CD5">
        <w:t>.</w:t>
      </w:r>
      <w:r>
        <w:t>117*T(v3</w:t>
      </w:r>
      <w:r w:rsidR="00644CD5">
        <w:t>.</w:t>
      </w:r>
      <w:r>
        <w:t>u18) + 0</w:t>
      </w:r>
      <w:r w:rsidR="00644CD5">
        <w:t>.</w:t>
      </w:r>
      <w:r>
        <w:t>108*T(v11</w:t>
      </w:r>
      <w:r w:rsidR="00644CD5">
        <w:t>.</w:t>
      </w:r>
      <w:r>
        <w:t>u4) -0</w:t>
      </w:r>
      <w:r w:rsidR="00644CD5">
        <w:t>.</w:t>
      </w:r>
      <w:r>
        <w:t>131*T(v27</w:t>
      </w:r>
      <w:r w:rsidR="00644CD5">
        <w:t>.</w:t>
      </w:r>
      <w:r>
        <w:t>u15) -0</w:t>
      </w:r>
      <w:r w:rsidR="00644CD5">
        <w:t>.</w:t>
      </w:r>
      <w:r>
        <w:t>111*T(v7</w:t>
      </w:r>
      <w:r w:rsidR="00644CD5">
        <w:t>.</w:t>
      </w:r>
      <w:r>
        <w:t>u31) -0</w:t>
      </w:r>
      <w:r w:rsidR="00644CD5">
        <w:t>.</w:t>
      </w:r>
      <w:r>
        <w:t>129*T(v22</w:t>
      </w:r>
      <w:r w:rsidR="00644CD5">
        <w:t>.</w:t>
      </w:r>
      <w:r>
        <w:t>u2) -0</w:t>
      </w:r>
      <w:r w:rsidR="00644CD5">
        <w:t>.</w:t>
      </w:r>
      <w:r>
        <w:t>145*T(v14</w:t>
      </w:r>
      <w:r w:rsidR="00644CD5">
        <w:t>.</w:t>
      </w:r>
      <w:r>
        <w:t>u23) -0</w:t>
      </w:r>
      <w:r w:rsidR="00644CD5">
        <w:t>.</w:t>
      </w:r>
      <w:r>
        <w:t>118*T(v33</w:t>
      </w:r>
      <w:r w:rsidR="00644CD5">
        <w:t>.</w:t>
      </w:r>
      <w:r>
        <w:t>u3) -0</w:t>
      </w:r>
      <w:r w:rsidR="00644CD5">
        <w:t>.</w:t>
      </w:r>
      <w:r>
        <w:t>114*T(v12</w:t>
      </w:r>
      <w:r w:rsidR="00644CD5">
        <w:t>.</w:t>
      </w:r>
      <w:r>
        <w:t>u15) + 0</w:t>
      </w:r>
      <w:r w:rsidR="00644CD5">
        <w:t>.</w:t>
      </w:r>
      <w:r>
        <w:t>11*T(v10</w:t>
      </w:r>
      <w:r w:rsidR="00644CD5">
        <w:t>.</w:t>
      </w:r>
      <w:r>
        <w:t>u9) -0</w:t>
      </w:r>
      <w:r w:rsidR="00644CD5">
        <w:t>.</w:t>
      </w:r>
      <w:r>
        <w:t>131*T(v28</w:t>
      </w:r>
      <w:r w:rsidR="00644CD5">
        <w:t>.</w:t>
      </w:r>
      <w:r>
        <w:t>u2) -0</w:t>
      </w:r>
      <w:r w:rsidR="00644CD5">
        <w:t>.</w:t>
      </w:r>
      <w:r>
        <w:t>0977*T(v7</w:t>
      </w:r>
      <w:r w:rsidR="00644CD5">
        <w:t>.</w:t>
      </w:r>
      <w:r>
        <w:t>u33) -0</w:t>
      </w:r>
      <w:r w:rsidR="00644CD5">
        <w:t>.</w:t>
      </w:r>
      <w:r>
        <w:t>107*T(v9</w:t>
      </w:r>
      <w:r w:rsidR="00644CD5">
        <w:t>.</w:t>
      </w:r>
      <w:r>
        <w:t>u7) -0</w:t>
      </w:r>
      <w:r w:rsidR="00644CD5">
        <w:t>.</w:t>
      </w:r>
      <w:r>
        <w:t>109*T(v6</w:t>
      </w:r>
      <w:r w:rsidR="00644CD5">
        <w:t>.</w:t>
      </w:r>
      <w:r>
        <w:t>u37) + 0</w:t>
      </w:r>
      <w:r w:rsidR="00644CD5">
        <w:t>.</w:t>
      </w:r>
      <w:r>
        <w:t>0816*T(v4</w:t>
      </w:r>
      <w:r w:rsidR="00644CD5">
        <w:t>.</w:t>
      </w:r>
      <w:r>
        <w:t>u29) -0</w:t>
      </w:r>
      <w:r w:rsidR="00644CD5">
        <w:t>.</w:t>
      </w:r>
      <w:r>
        <w:t>112*T(v35</w:t>
      </w:r>
      <w:r w:rsidR="00644CD5">
        <w:t>.</w:t>
      </w:r>
      <w:r>
        <w:t>u5) + 0</w:t>
      </w:r>
      <w:r w:rsidR="00644CD5">
        <w:t>.</w:t>
      </w:r>
      <w:r>
        <w:t>101*Length^2 -0</w:t>
      </w:r>
      <w:r w:rsidR="00644CD5">
        <w:t>.</w:t>
      </w:r>
      <w:r>
        <w:t>089*T(v12</w:t>
      </w:r>
      <w:r w:rsidR="00644CD5">
        <w:t>.</w:t>
      </w:r>
      <w:r>
        <w:t>u26) + 0</w:t>
      </w:r>
      <w:r w:rsidR="00644CD5">
        <w:t>.</w:t>
      </w:r>
      <w:r>
        <w:t>0709*T(v18</w:t>
      </w:r>
      <w:r w:rsidR="00644CD5">
        <w:t>.</w:t>
      </w:r>
      <w:r>
        <w:t>u18) + 0</w:t>
      </w:r>
      <w:r w:rsidR="00644CD5">
        <w:t>.</w:t>
      </w:r>
      <w:r>
        <w:t>114*T(v4</w:t>
      </w:r>
      <w:r w:rsidR="00644CD5">
        <w:t>.</w:t>
      </w:r>
      <w:r>
        <w:t>u8) + 0</w:t>
      </w:r>
      <w:r w:rsidR="00644CD5">
        <w:t>.</w:t>
      </w:r>
      <w:r>
        <w:t>0876*T(v6</w:t>
      </w:r>
      <w:r w:rsidR="00644CD5">
        <w:t>.</w:t>
      </w:r>
      <w:r>
        <w:t>u28) + 0</w:t>
      </w:r>
      <w:r w:rsidR="00644CD5">
        <w:t>.</w:t>
      </w:r>
      <w:r>
        <w:t>0997*T(v10</w:t>
      </w:r>
      <w:r w:rsidR="00644CD5">
        <w:t>.</w:t>
      </w:r>
      <w:r>
        <w:t>u33) + 0</w:t>
      </w:r>
      <w:r w:rsidR="00644CD5">
        <w:t>.</w:t>
      </w:r>
      <w:r>
        <w:t>0972*T(v16</w:t>
      </w:r>
      <w:r w:rsidR="00644CD5">
        <w:t>.</w:t>
      </w:r>
      <w:r>
        <w:t>u16) + 0</w:t>
      </w:r>
      <w:r w:rsidR="00644CD5">
        <w:t>.</w:t>
      </w:r>
      <w:r>
        <w:t>116*T(v15</w:t>
      </w:r>
      <w:r w:rsidR="00644CD5">
        <w:t>.</w:t>
      </w:r>
      <w:r>
        <w:t>u21) -0</w:t>
      </w:r>
      <w:r w:rsidR="00644CD5">
        <w:t>.</w:t>
      </w:r>
      <w:r>
        <w:t>0785*T(v14</w:t>
      </w:r>
      <w:r w:rsidR="00644CD5">
        <w:t>.</w:t>
      </w:r>
      <w:r>
        <w:t>u17) + 0</w:t>
      </w:r>
      <w:r w:rsidR="00644CD5">
        <w:t>.</w:t>
      </w:r>
      <w:r>
        <w:t>106*T(v30</w:t>
      </w:r>
      <w:r w:rsidR="00644CD5">
        <w:t>.</w:t>
      </w:r>
      <w:r>
        <w:t>u3) -0</w:t>
      </w:r>
      <w:r w:rsidR="00644CD5">
        <w:t>.</w:t>
      </w:r>
      <w:r>
        <w:t>0993*T(v11</w:t>
      </w:r>
      <w:r w:rsidR="00644CD5">
        <w:t>.</w:t>
      </w:r>
      <w:r>
        <w:t>u23) + 0</w:t>
      </w:r>
      <w:r w:rsidR="00644CD5">
        <w:t>.</w:t>
      </w:r>
      <w:r>
        <w:t>0812*T(v27</w:t>
      </w:r>
      <w:r w:rsidR="00644CD5">
        <w:t>.</w:t>
      </w:r>
      <w:r>
        <w:t>u11) + 0</w:t>
      </w:r>
      <w:r w:rsidR="00644CD5">
        <w:t>.</w:t>
      </w:r>
      <w:r>
        <w:t>066*T(v12) + 0</w:t>
      </w:r>
      <w:r w:rsidR="00644CD5">
        <w:t>.</w:t>
      </w:r>
      <w:r>
        <w:t>0711*T(v27</w:t>
      </w:r>
      <w:r w:rsidR="00644CD5">
        <w:t>.</w:t>
      </w:r>
      <w:r>
        <w:t>u3) + 0</w:t>
      </w:r>
      <w:r w:rsidR="00644CD5">
        <w:t>.</w:t>
      </w:r>
      <w:r>
        <w:t>0988*T(v4</w:t>
      </w:r>
      <w:r w:rsidR="00644CD5">
        <w:t>.</w:t>
      </w:r>
      <w:r>
        <w:t>u7) + 0</w:t>
      </w:r>
      <w:r w:rsidR="00644CD5">
        <w:t>.</w:t>
      </w:r>
      <w:r>
        <w:t>104*T(v3</w:t>
      </w:r>
      <w:r w:rsidR="00644CD5">
        <w:t>.</w:t>
      </w:r>
      <w:r>
        <w:t>u24) + 0</w:t>
      </w:r>
      <w:r w:rsidR="00644CD5">
        <w:t>.</w:t>
      </w:r>
      <w:r>
        <w:t>0981*T(v17</w:t>
      </w:r>
      <w:r w:rsidR="00644CD5">
        <w:t>.</w:t>
      </w:r>
      <w:r>
        <w:t>u15) -0</w:t>
      </w:r>
      <w:r w:rsidR="00644CD5">
        <w:t>.</w:t>
      </w:r>
      <w:r>
        <w:t>0979*T(v4</w:t>
      </w:r>
      <w:r w:rsidR="00644CD5">
        <w:t>.</w:t>
      </w:r>
      <w:r>
        <w:t>u15) -0</w:t>
      </w:r>
      <w:r w:rsidR="00644CD5">
        <w:t>.</w:t>
      </w:r>
      <w:r>
        <w:t>0933*T(v7</w:t>
      </w:r>
      <w:r w:rsidR="00644CD5">
        <w:t>.</w:t>
      </w:r>
      <w:r>
        <w:t>u7) + 0</w:t>
      </w:r>
      <w:r w:rsidR="00644CD5">
        <w:t>.</w:t>
      </w:r>
      <w:r>
        <w:t>108*T(v6</w:t>
      </w:r>
      <w:r w:rsidR="00644CD5">
        <w:t>.</w:t>
      </w:r>
      <w:r>
        <w:t>u11) -0</w:t>
      </w:r>
      <w:r w:rsidR="00644CD5">
        <w:t>.</w:t>
      </w:r>
      <w:r>
        <w:t>11*T(v11</w:t>
      </w:r>
      <w:r w:rsidR="00644CD5">
        <w:t>.</w:t>
      </w:r>
      <w:r>
        <w:t>u28) + 0</w:t>
      </w:r>
      <w:r w:rsidR="00644CD5">
        <w:t>.</w:t>
      </w:r>
      <w:r>
        <w:t>085*T(v22</w:t>
      </w:r>
      <w:r w:rsidR="00644CD5">
        <w:t>.</w:t>
      </w:r>
      <w:r>
        <w:t>u15) + 0</w:t>
      </w:r>
      <w:r w:rsidR="00644CD5">
        <w:t>.</w:t>
      </w:r>
      <w:r>
        <w:t>0921*T(v17</w:t>
      </w:r>
      <w:r w:rsidR="00644CD5">
        <w:t>.</w:t>
      </w:r>
      <w:r>
        <w:t>u8) + 0</w:t>
      </w:r>
      <w:r w:rsidR="00644CD5">
        <w:t>.</w:t>
      </w:r>
      <w:r>
        <w:t>0812*T(v7</w:t>
      </w:r>
      <w:r w:rsidR="00644CD5">
        <w:t>.</w:t>
      </w:r>
      <w:r>
        <w:t>u24) -0</w:t>
      </w:r>
      <w:r w:rsidR="00644CD5">
        <w:t>.</w:t>
      </w:r>
      <w:r>
        <w:t>08*T(v13</w:t>
      </w:r>
      <w:r w:rsidR="00644CD5">
        <w:t>.</w:t>
      </w:r>
      <w:r>
        <w:t>u23) -0</w:t>
      </w:r>
      <w:r w:rsidR="00644CD5">
        <w:t>.</w:t>
      </w:r>
      <w:r>
        <w:t>0699*T(v8</w:t>
      </w:r>
      <w:r w:rsidR="00644CD5">
        <w:t>.</w:t>
      </w:r>
      <w:r>
        <w:t>u34) -0</w:t>
      </w:r>
      <w:r w:rsidR="00644CD5">
        <w:t>.</w:t>
      </w:r>
      <w:r>
        <w:t>0694*T(u4) -0</w:t>
      </w:r>
      <w:r w:rsidR="00644CD5">
        <w:t>.</w:t>
      </w:r>
      <w:r>
        <w:t>0612*T(v18</w:t>
      </w:r>
      <w:r w:rsidR="00644CD5">
        <w:t>.</w:t>
      </w:r>
      <w:r>
        <w:t>u22) + 0</w:t>
      </w:r>
      <w:r w:rsidR="00644CD5">
        <w:t>.</w:t>
      </w:r>
      <w:r>
        <w:t>0747*T(v26</w:t>
      </w:r>
      <w:r w:rsidR="00644CD5">
        <w:t>.</w:t>
      </w:r>
      <w:r>
        <w:t>u8) -0</w:t>
      </w:r>
      <w:r w:rsidR="00644CD5">
        <w:t>.</w:t>
      </w:r>
      <w:r>
        <w:t>0698*T(v1</w:t>
      </w:r>
      <w:r w:rsidR="00644CD5">
        <w:t>.</w:t>
      </w:r>
      <w:r>
        <w:t>u18) -0</w:t>
      </w:r>
      <w:r w:rsidR="00644CD5">
        <w:t>.</w:t>
      </w:r>
      <w:r>
        <w:t>0707*T(v20</w:t>
      </w:r>
      <w:r w:rsidR="00644CD5">
        <w:t>.</w:t>
      </w:r>
      <w:r>
        <w:t>u6) -0</w:t>
      </w:r>
      <w:r w:rsidR="00644CD5">
        <w:t>.</w:t>
      </w:r>
      <w:r>
        <w:t>0618*T(u21) -0</w:t>
      </w:r>
      <w:r w:rsidR="00644CD5">
        <w:t>.</w:t>
      </w:r>
      <w:r>
        <w:t>0772*T(v13</w:t>
      </w:r>
      <w:r w:rsidR="00644CD5">
        <w:t>.</w:t>
      </w:r>
      <w:r>
        <w:t>u20) -0</w:t>
      </w:r>
      <w:r w:rsidR="00644CD5">
        <w:t>.</w:t>
      </w:r>
      <w:r>
        <w:t>0547*T(u22) + 0</w:t>
      </w:r>
      <w:r w:rsidR="00644CD5">
        <w:t>.</w:t>
      </w:r>
      <w:r>
        <w:t>0711*T(v19</w:t>
      </w:r>
      <w:r w:rsidR="00644CD5">
        <w:t>.</w:t>
      </w:r>
      <w:r>
        <w:t>u7) -0</w:t>
      </w:r>
      <w:r w:rsidR="00644CD5">
        <w:t>.</w:t>
      </w:r>
      <w:r>
        <w:t>0477*T(u32) -0</w:t>
      </w:r>
      <w:r w:rsidR="00644CD5">
        <w:t>.</w:t>
      </w:r>
      <w:r>
        <w:t>0796*T(v15</w:t>
      </w:r>
      <w:r w:rsidR="00644CD5">
        <w:t>.</w:t>
      </w:r>
      <w:r>
        <w:t>u17) + 0</w:t>
      </w:r>
      <w:r w:rsidR="00644CD5">
        <w:t>.</w:t>
      </w:r>
      <w:r>
        <w:t>0792*T(v1</w:t>
      </w:r>
      <w:r w:rsidR="00644CD5">
        <w:t>.</w:t>
      </w:r>
      <w:r>
        <w:t>u42) -0</w:t>
      </w:r>
      <w:r w:rsidR="00644CD5">
        <w:t>.</w:t>
      </w:r>
      <w:r>
        <w:t>0674*T(v22</w:t>
      </w:r>
      <w:r w:rsidR="00644CD5">
        <w:t>.</w:t>
      </w:r>
      <w:r>
        <w:t>u21) -0</w:t>
      </w:r>
      <w:r w:rsidR="00644CD5">
        <w:t>.</w:t>
      </w:r>
      <w:r>
        <w:t>0634*T(v2</w:t>
      </w:r>
      <w:r w:rsidR="00644CD5">
        <w:t>.</w:t>
      </w:r>
      <w:r>
        <w:t>u40) -0</w:t>
      </w:r>
      <w:r w:rsidR="00644CD5">
        <w:t>.</w:t>
      </w:r>
      <w:r>
        <w:t>0594*T(v6</w:t>
      </w:r>
      <w:r w:rsidR="00644CD5">
        <w:t>.</w:t>
      </w:r>
      <w:r>
        <w:t>u36) + 0</w:t>
      </w:r>
      <w:r w:rsidR="00644CD5">
        <w:t>.</w:t>
      </w:r>
      <w:r>
        <w:t>077*T(v4</w:t>
      </w:r>
      <w:r w:rsidR="00644CD5">
        <w:t>.</w:t>
      </w:r>
      <w:r>
        <w:t>u34) -0</w:t>
      </w:r>
      <w:r w:rsidR="00644CD5">
        <w:t>.</w:t>
      </w:r>
      <w:r>
        <w:t>0572*T(v22</w:t>
      </w:r>
      <w:r w:rsidR="00644CD5">
        <w:t>.</w:t>
      </w:r>
      <w:r>
        <w:t>u12) -0</w:t>
      </w:r>
      <w:r w:rsidR="00644CD5">
        <w:t>.</w:t>
      </w:r>
      <w:r>
        <w:t>0694*T(v14</w:t>
      </w:r>
      <w:r w:rsidR="00644CD5">
        <w:t>.</w:t>
      </w:r>
      <w:r>
        <w:t>u22) -0</w:t>
      </w:r>
      <w:r w:rsidR="00644CD5">
        <w:t>.</w:t>
      </w:r>
      <w:r>
        <w:t>0699*T(v18</w:t>
      </w:r>
      <w:r w:rsidR="00644CD5">
        <w:t>.</w:t>
      </w:r>
      <w:r>
        <w:t>u16) + 0</w:t>
      </w:r>
      <w:r w:rsidR="00644CD5">
        <w:t>.</w:t>
      </w:r>
      <w:r>
        <w:t>069*T(v28</w:t>
      </w:r>
      <w:r w:rsidR="00644CD5">
        <w:t>.</w:t>
      </w:r>
      <w:r>
        <w:t>u15) + 0</w:t>
      </w:r>
      <w:r w:rsidR="00644CD5">
        <w:t>.</w:t>
      </w:r>
      <w:r>
        <w:t>0784*T(v6</w:t>
      </w:r>
      <w:r w:rsidR="00644CD5">
        <w:t>.</w:t>
      </w:r>
      <w:r>
        <w:t>u8) + 0</w:t>
      </w:r>
      <w:r w:rsidR="00644CD5">
        <w:t>.</w:t>
      </w:r>
      <w:r>
        <w:t>0623*T(v13</w:t>
      </w:r>
      <w:r w:rsidR="00644CD5">
        <w:t>.</w:t>
      </w:r>
      <w:r>
        <w:t>u10) -0</w:t>
      </w:r>
      <w:r w:rsidR="00644CD5">
        <w:t>.</w:t>
      </w:r>
      <w:r>
        <w:t>0571*T(v13</w:t>
      </w:r>
      <w:r w:rsidR="00644CD5">
        <w:t>.</w:t>
      </w:r>
      <w:r>
        <w:t>u28) + 0</w:t>
      </w:r>
      <w:r w:rsidR="00644CD5">
        <w:t>.</w:t>
      </w:r>
      <w:r>
        <w:t>0631*T(v24</w:t>
      </w:r>
      <w:r w:rsidR="00644CD5">
        <w:t>.</w:t>
      </w:r>
      <w:r>
        <w:t>u3) + 0</w:t>
      </w:r>
      <w:r w:rsidR="00644CD5">
        <w:t>.</w:t>
      </w:r>
      <w:r>
        <w:t>0723*T(v27</w:t>
      </w:r>
      <w:r w:rsidR="00644CD5">
        <w:t>.</w:t>
      </w:r>
      <w:r>
        <w:t>u8) -0</w:t>
      </w:r>
      <w:r w:rsidR="00644CD5">
        <w:t>.</w:t>
      </w:r>
      <w:r>
        <w:t>0612*T(v30</w:t>
      </w:r>
      <w:r w:rsidR="00644CD5">
        <w:t>.</w:t>
      </w:r>
      <w:r>
        <w:t>u1) + 0</w:t>
      </w:r>
      <w:r w:rsidR="00644CD5">
        <w:t>.</w:t>
      </w:r>
      <w:r>
        <w:t>0437*T(v7) -0</w:t>
      </w:r>
      <w:r w:rsidR="00644CD5">
        <w:t>.</w:t>
      </w:r>
      <w:r>
        <w:t>0724*T(v9</w:t>
      </w:r>
      <w:r w:rsidR="00644CD5">
        <w:t>.</w:t>
      </w:r>
      <w:r>
        <w:t>u23) + 0</w:t>
      </w:r>
      <w:r w:rsidR="00644CD5">
        <w:t>.</w:t>
      </w:r>
      <w:r>
        <w:t>0745*T(v10</w:t>
      </w:r>
      <w:r w:rsidR="00644CD5">
        <w:t>.</w:t>
      </w:r>
      <w:r>
        <w:t>u6) -0</w:t>
      </w:r>
      <w:r w:rsidR="00644CD5">
        <w:t>.</w:t>
      </w:r>
      <w:r>
        <w:t>0655*T(v22</w:t>
      </w:r>
      <w:r w:rsidR="00644CD5">
        <w:t>.</w:t>
      </w:r>
      <w:r>
        <w:t>u14) -0</w:t>
      </w:r>
      <w:r w:rsidR="00644CD5">
        <w:t>.</w:t>
      </w:r>
      <w:r>
        <w:t>0577*T(v20</w:t>
      </w:r>
      <w:r w:rsidR="00644CD5">
        <w:t>.</w:t>
      </w:r>
      <w:r>
        <w:t>u20) -0</w:t>
      </w:r>
      <w:r w:rsidR="00644CD5">
        <w:t>.</w:t>
      </w:r>
      <w:r>
        <w:t>0613*T(v2</w:t>
      </w:r>
      <w:r w:rsidR="00644CD5">
        <w:t>.</w:t>
      </w:r>
      <w:r>
        <w:t>u24) + 0</w:t>
      </w:r>
      <w:r w:rsidR="00644CD5">
        <w:t>.</w:t>
      </w:r>
      <w:r>
        <w:t>0545*T(v6</w:t>
      </w:r>
      <w:r w:rsidR="00644CD5">
        <w:t>.</w:t>
      </w:r>
      <w:r>
        <w:t>u22) + 0</w:t>
      </w:r>
      <w:r w:rsidR="00644CD5">
        <w:t>.</w:t>
      </w:r>
      <w:r>
        <w:t>0561*T(v19</w:t>
      </w:r>
      <w:r w:rsidR="00644CD5">
        <w:t>.</w:t>
      </w:r>
      <w:r>
        <w:t>u9) + 0</w:t>
      </w:r>
      <w:r w:rsidR="00644CD5">
        <w:t>.</w:t>
      </w:r>
      <w:r>
        <w:t>0455*T(v9</w:t>
      </w:r>
      <w:r w:rsidR="00644CD5">
        <w:t>.</w:t>
      </w:r>
      <w:r>
        <w:t>u24) -0</w:t>
      </w:r>
      <w:r w:rsidR="00644CD5">
        <w:t>.</w:t>
      </w:r>
      <w:r>
        <w:t>0467*T(v35</w:t>
      </w:r>
      <w:r w:rsidR="00644CD5">
        <w:t>.</w:t>
      </w:r>
      <w:r>
        <w:t>u7) -0</w:t>
      </w:r>
      <w:r w:rsidR="00644CD5">
        <w:t>.</w:t>
      </w:r>
      <w:r>
        <w:t>0552*T(v35</w:t>
      </w:r>
      <w:r w:rsidR="00644CD5">
        <w:t>.</w:t>
      </w:r>
      <w:r>
        <w:t>u6) -0</w:t>
      </w:r>
      <w:r w:rsidR="00644CD5">
        <w:t>.</w:t>
      </w:r>
      <w:r>
        <w:t>0518*T(v23</w:t>
      </w:r>
      <w:r w:rsidR="00644CD5">
        <w:t>.</w:t>
      </w:r>
      <w:r>
        <w:t>u3) + 0</w:t>
      </w:r>
      <w:r w:rsidR="00644CD5">
        <w:t>.</w:t>
      </w:r>
      <w:r>
        <w:t>0487*T(v23</w:t>
      </w:r>
      <w:r w:rsidR="00644CD5">
        <w:t>.</w:t>
      </w:r>
      <w:r>
        <w:t>u10) + 0</w:t>
      </w:r>
      <w:r w:rsidR="00644CD5">
        <w:t>.</w:t>
      </w:r>
      <w:r>
        <w:t>0596*T(v4</w:t>
      </w:r>
      <w:r w:rsidR="00644CD5">
        <w:t>.</w:t>
      </w:r>
      <w:r>
        <w:t>u6) + 0</w:t>
      </w:r>
      <w:r w:rsidR="00644CD5">
        <w:t>.</w:t>
      </w:r>
      <w:r>
        <w:t>0503*T(v15</w:t>
      </w:r>
      <w:r w:rsidR="00644CD5">
        <w:t>.</w:t>
      </w:r>
      <w:r>
        <w:t>u27) -0</w:t>
      </w:r>
      <w:r w:rsidR="00644CD5">
        <w:t>.</w:t>
      </w:r>
      <w:r>
        <w:t>0513*T(v39</w:t>
      </w:r>
      <w:r w:rsidR="00644CD5">
        <w:t>.</w:t>
      </w:r>
      <w:r>
        <w:t>u3) -0</w:t>
      </w:r>
      <w:r w:rsidR="00644CD5">
        <w:t>.</w:t>
      </w:r>
      <w:r>
        <w:t>0482*T(v8</w:t>
      </w:r>
      <w:r w:rsidR="00644CD5">
        <w:t>.</w:t>
      </w:r>
      <w:r>
        <w:t>u1) -0</w:t>
      </w:r>
      <w:r w:rsidR="00644CD5">
        <w:t>.</w:t>
      </w:r>
      <w:r>
        <w:t>0447*T(v18</w:t>
      </w:r>
      <w:r w:rsidR="00644CD5">
        <w:t>.</w:t>
      </w:r>
      <w:r>
        <w:t>u25) -0</w:t>
      </w:r>
      <w:r w:rsidR="00644CD5">
        <w:t>.</w:t>
      </w:r>
      <w:r>
        <w:t>0303*T(v40) -0</w:t>
      </w:r>
      <w:r w:rsidR="00644CD5">
        <w:t>.</w:t>
      </w:r>
      <w:r>
        <w:t>0435*T(v19</w:t>
      </w:r>
      <w:r w:rsidR="00644CD5">
        <w:t>.</w:t>
      </w:r>
      <w:r>
        <w:t>u11) -0</w:t>
      </w:r>
      <w:r w:rsidR="00644CD5">
        <w:t>.</w:t>
      </w:r>
      <w:r>
        <w:t>0401*T(v11</w:t>
      </w:r>
      <w:r w:rsidR="00644CD5">
        <w:t>.</w:t>
      </w:r>
      <w:r>
        <w:t>u32) -0</w:t>
      </w:r>
      <w:r w:rsidR="00644CD5">
        <w:t>.</w:t>
      </w:r>
      <w:r>
        <w:t>0324*T(v25) -0</w:t>
      </w:r>
      <w:r w:rsidR="00644CD5">
        <w:t>.</w:t>
      </w:r>
      <w:r>
        <w:t>0452*T(v18</w:t>
      </w:r>
      <w:r w:rsidR="00644CD5">
        <w:t>.</w:t>
      </w:r>
      <w:r>
        <w:t>u8) + 0</w:t>
      </w:r>
      <w:r w:rsidR="00644CD5">
        <w:t>.</w:t>
      </w:r>
      <w:r>
        <w:t>0437*T(v2</w:t>
      </w:r>
      <w:r w:rsidR="00644CD5">
        <w:t>.</w:t>
      </w:r>
      <w:r>
        <w:t>u27) + 0</w:t>
      </w:r>
      <w:r w:rsidR="00644CD5">
        <w:t>.</w:t>
      </w:r>
      <w:r>
        <w:t>0285*T(v31) -0</w:t>
      </w:r>
      <w:r w:rsidR="00644CD5">
        <w:t>.</w:t>
      </w:r>
      <w:r>
        <w:t>0244*T(u30) + 0</w:t>
      </w:r>
      <w:r w:rsidR="00644CD5">
        <w:t>.</w:t>
      </w:r>
      <w:r>
        <w:t>0341*T(v5</w:t>
      </w:r>
      <w:r w:rsidR="00644CD5">
        <w:t>.</w:t>
      </w:r>
      <w:r>
        <w:t>u20) -0</w:t>
      </w:r>
      <w:r w:rsidR="00644CD5">
        <w:t>.</w:t>
      </w:r>
      <w:r>
        <w:t>038*T(v3</w:t>
      </w:r>
      <w:r w:rsidR="00644CD5">
        <w:t>.</w:t>
      </w:r>
      <w:r>
        <w:t>u13) + 0</w:t>
      </w:r>
      <w:r w:rsidR="00644CD5">
        <w:t>.</w:t>
      </w:r>
      <w:r>
        <w:t>0347*T(v5</w:t>
      </w:r>
      <w:r w:rsidR="00644CD5">
        <w:t>.</w:t>
      </w:r>
      <w:r>
        <w:t>u32) -0</w:t>
      </w:r>
      <w:r w:rsidR="00644CD5">
        <w:t>.</w:t>
      </w:r>
      <w:r>
        <w:t>0351*T(v9</w:t>
      </w:r>
      <w:r w:rsidR="00644CD5">
        <w:t>.</w:t>
      </w:r>
      <w:r>
        <w:t>u9) + 0</w:t>
      </w:r>
      <w:r w:rsidR="00644CD5">
        <w:t>.</w:t>
      </w:r>
      <w:r>
        <w:t>0309*Volume + 0</w:t>
      </w:r>
      <w:r w:rsidR="00644CD5">
        <w:t>.</w:t>
      </w:r>
      <w:r>
        <w:t>0317*T(v17</w:t>
      </w:r>
      <w:r w:rsidR="00644CD5">
        <w:t>.</w:t>
      </w:r>
      <w:r>
        <w:t>u23) + 0</w:t>
      </w:r>
      <w:r w:rsidR="00644CD5">
        <w:t>.</w:t>
      </w:r>
      <w:r>
        <w:t>0302*T(v16</w:t>
      </w:r>
      <w:r w:rsidR="00644CD5">
        <w:t>.</w:t>
      </w:r>
      <w:r>
        <w:t>u24) -0</w:t>
      </w:r>
      <w:r w:rsidR="00644CD5">
        <w:t>.</w:t>
      </w:r>
      <w:r>
        <w:t>0331*T(v8</w:t>
      </w:r>
      <w:r w:rsidR="00644CD5">
        <w:t>.</w:t>
      </w:r>
      <w:r>
        <w:t>u30) + 0</w:t>
      </w:r>
      <w:r w:rsidR="00644CD5">
        <w:t>.</w:t>
      </w:r>
      <w:r>
        <w:t>0359*T(v8</w:t>
      </w:r>
      <w:r w:rsidR="00644CD5">
        <w:t>.</w:t>
      </w:r>
      <w:r>
        <w:t>u8) + 0</w:t>
      </w:r>
      <w:r w:rsidR="00644CD5">
        <w:t>.</w:t>
      </w:r>
      <w:r>
        <w:t>0293*T(v12</w:t>
      </w:r>
      <w:r w:rsidR="00644CD5">
        <w:t>.</w:t>
      </w:r>
      <w:r>
        <w:t>u6) + 0</w:t>
      </w:r>
      <w:r w:rsidR="00644CD5">
        <w:t>.</w:t>
      </w:r>
      <w:r>
        <w:t>0268*T(v36</w:t>
      </w:r>
      <w:r w:rsidR="00644CD5">
        <w:t>.</w:t>
      </w:r>
      <w:r>
        <w:t>u7) + 0</w:t>
      </w:r>
      <w:r w:rsidR="00644CD5">
        <w:t>.</w:t>
      </w:r>
      <w:r>
        <w:t>0286*T(v17</w:t>
      </w:r>
      <w:r w:rsidR="00644CD5">
        <w:t>.</w:t>
      </w:r>
      <w:r>
        <w:t>u16) -0</w:t>
      </w:r>
      <w:r w:rsidR="00644CD5">
        <w:t>.</w:t>
      </w:r>
      <w:r>
        <w:t>0272*T(v3</w:t>
      </w:r>
      <w:r w:rsidR="00644CD5">
        <w:t>.</w:t>
      </w:r>
      <w:r>
        <w:t>u31) + 0</w:t>
      </w:r>
      <w:r w:rsidR="00644CD5">
        <w:t>.</w:t>
      </w:r>
      <w:r>
        <w:t>0246*T(v15</w:t>
      </w:r>
      <w:r w:rsidR="00644CD5">
        <w:t>.</w:t>
      </w:r>
      <w:r>
        <w:t>u16) + 0</w:t>
      </w:r>
      <w:r w:rsidR="00644CD5">
        <w:t>.</w:t>
      </w:r>
      <w:r>
        <w:t>0227*T(v30</w:t>
      </w:r>
      <w:r w:rsidR="00644CD5">
        <w:t>.</w:t>
      </w:r>
      <w:r>
        <w:t>u11) + 0</w:t>
      </w:r>
      <w:r w:rsidR="00644CD5">
        <w:t>.</w:t>
      </w:r>
      <w:r>
        <w:t>0228*T(v7</w:t>
      </w:r>
      <w:r w:rsidR="00644CD5">
        <w:t>.</w:t>
      </w:r>
      <w:r>
        <w:t>u35) -0</w:t>
      </w:r>
      <w:r w:rsidR="00644CD5">
        <w:t>.</w:t>
      </w:r>
      <w:r>
        <w:t>0254*T(v11</w:t>
      </w:r>
      <w:r w:rsidR="00644CD5">
        <w:t>.</w:t>
      </w:r>
      <w:r>
        <w:t>u3) -0</w:t>
      </w:r>
      <w:r w:rsidR="00644CD5">
        <w:t>.</w:t>
      </w:r>
      <w:r>
        <w:t>024*T(v7</w:t>
      </w:r>
      <w:r w:rsidR="00644CD5">
        <w:t>.</w:t>
      </w:r>
      <w:r>
        <w:t>u6) -0</w:t>
      </w:r>
      <w:r w:rsidR="00644CD5">
        <w:t>.</w:t>
      </w:r>
      <w:r>
        <w:t>0247*T(v15</w:t>
      </w:r>
      <w:r w:rsidR="00644CD5">
        <w:t>.</w:t>
      </w:r>
      <w:r>
        <w:t>u3) -0</w:t>
      </w:r>
      <w:r w:rsidR="00644CD5">
        <w:t>.</w:t>
      </w:r>
      <w:r>
        <w:t>0222*T(v32</w:t>
      </w:r>
      <w:r w:rsidR="00644CD5">
        <w:t>.</w:t>
      </w:r>
      <w:r>
        <w:t>u3) + 0</w:t>
      </w:r>
      <w:r w:rsidR="00644CD5">
        <w:t>.</w:t>
      </w:r>
      <w:r>
        <w:t>00669*NumPositive -0</w:t>
      </w:r>
      <w:r w:rsidR="00644CD5">
        <w:t>.</w:t>
      </w:r>
      <w:r>
        <w:t>0204*T(v27</w:t>
      </w:r>
      <w:r w:rsidR="00644CD5">
        <w:t>.</w:t>
      </w:r>
      <w:r>
        <w:t>u5) -0</w:t>
      </w:r>
      <w:r w:rsidR="00644CD5">
        <w:t>.</w:t>
      </w:r>
      <w:r>
        <w:t>0173*T(v14</w:t>
      </w:r>
      <w:r w:rsidR="00644CD5">
        <w:t>.</w:t>
      </w:r>
      <w:r>
        <w:t>u29) -0</w:t>
      </w:r>
      <w:r w:rsidR="00644CD5">
        <w:t>.</w:t>
      </w:r>
      <w:r>
        <w:t>0201*T(v15</w:t>
      </w:r>
      <w:r w:rsidR="00644CD5">
        <w:t>.</w:t>
      </w:r>
      <w:r>
        <w:t>u7) + 0</w:t>
      </w:r>
      <w:r w:rsidR="00644CD5">
        <w:t>.</w:t>
      </w:r>
      <w:r>
        <w:t>0216*T(v14</w:t>
      </w:r>
      <w:r w:rsidR="00644CD5">
        <w:t>.</w:t>
      </w:r>
      <w:r>
        <w:t>u4) + 0</w:t>
      </w:r>
      <w:r w:rsidR="00644CD5">
        <w:t>.</w:t>
      </w:r>
      <w:r>
        <w:t>0164*T(v26</w:t>
      </w:r>
      <w:r w:rsidR="00644CD5">
        <w:t>.</w:t>
      </w:r>
      <w:r>
        <w:t>u16) + 0</w:t>
      </w:r>
      <w:r w:rsidR="00644CD5">
        <w:t>.</w:t>
      </w:r>
      <w:r>
        <w:t>0211*T(v1</w:t>
      </w:r>
      <w:r w:rsidR="00644CD5">
        <w:t>.</w:t>
      </w:r>
      <w:r>
        <w:t>u7) + 0</w:t>
      </w:r>
      <w:r w:rsidR="00644CD5">
        <w:t>.</w:t>
      </w:r>
      <w:r>
        <w:t>0177*T(v2</w:t>
      </w:r>
      <w:r w:rsidR="00644CD5">
        <w:t>.</w:t>
      </w:r>
      <w:r>
        <w:t>u19) + 0</w:t>
      </w:r>
      <w:r w:rsidR="00644CD5">
        <w:t>.</w:t>
      </w:r>
      <w:r>
        <w:t>0165*T(v3</w:t>
      </w:r>
      <w:r w:rsidR="00644CD5">
        <w:t>.</w:t>
      </w:r>
      <w:r>
        <w:t>u27) + 0</w:t>
      </w:r>
      <w:r w:rsidR="00644CD5">
        <w:t>.</w:t>
      </w:r>
      <w:r>
        <w:t>0148*T(v2</w:t>
      </w:r>
      <w:r w:rsidR="00644CD5">
        <w:t>.</w:t>
      </w:r>
      <w:r>
        <w:t>u41) + 0</w:t>
      </w:r>
      <w:r w:rsidR="00644CD5">
        <w:t>.</w:t>
      </w:r>
      <w:r>
        <w:t>0146*T(v13</w:t>
      </w:r>
      <w:r w:rsidR="00644CD5">
        <w:t>.</w:t>
      </w:r>
      <w:r>
        <w:t>u5) + 0</w:t>
      </w:r>
      <w:r w:rsidR="00644CD5">
        <w:t>.</w:t>
      </w:r>
      <w:r>
        <w:t>0129*T(v16</w:t>
      </w:r>
      <w:r w:rsidR="00644CD5">
        <w:t>.</w:t>
      </w:r>
      <w:r>
        <w:t>u15) + 0</w:t>
      </w:r>
      <w:r w:rsidR="00644CD5">
        <w:t>.</w:t>
      </w:r>
      <w:r>
        <w:t>0142*T(v2</w:t>
      </w:r>
      <w:r w:rsidR="00644CD5">
        <w:t>.</w:t>
      </w:r>
      <w:r>
        <w:t>u14) -0</w:t>
      </w:r>
      <w:r w:rsidR="00644CD5">
        <w:t>.</w:t>
      </w:r>
      <w:r>
        <w:t>0119*T(v23</w:t>
      </w:r>
      <w:r w:rsidR="00644CD5">
        <w:t>.</w:t>
      </w:r>
      <w:r>
        <w:t>u8) + 0</w:t>
      </w:r>
      <w:r w:rsidR="00644CD5">
        <w:t>.</w:t>
      </w:r>
      <w:r>
        <w:t>00756*T(u9) + 0</w:t>
      </w:r>
      <w:r w:rsidR="00644CD5">
        <w:t>.</w:t>
      </w:r>
      <w:r>
        <w:t>00986*T(v15</w:t>
      </w:r>
      <w:r w:rsidR="00644CD5">
        <w:t>.</w:t>
      </w:r>
      <w:r>
        <w:t>u13) -0</w:t>
      </w:r>
      <w:r w:rsidR="00644CD5">
        <w:t>.</w:t>
      </w:r>
      <w:r>
        <w:t>01*T(v32</w:t>
      </w:r>
      <w:r w:rsidR="00644CD5">
        <w:t>.</w:t>
      </w:r>
      <w:r>
        <w:t xml:space="preserve">u5) </w:t>
      </w:r>
      <w:r>
        <w:lastRenderedPageBreak/>
        <w:t>-0</w:t>
      </w:r>
      <w:r w:rsidR="00644CD5">
        <w:t>.</w:t>
      </w:r>
      <w:r>
        <w:t>00919*T(v5</w:t>
      </w:r>
      <w:r w:rsidR="00644CD5">
        <w:t>.</w:t>
      </w:r>
      <w:r>
        <w:t>u26) -0</w:t>
      </w:r>
      <w:r w:rsidR="00644CD5">
        <w:t>.</w:t>
      </w:r>
      <w:r>
        <w:t>00887*T(v7</w:t>
      </w:r>
      <w:r w:rsidR="00644CD5">
        <w:t>.</w:t>
      </w:r>
      <w:r>
        <w:t>u30) + 0</w:t>
      </w:r>
      <w:r w:rsidR="00644CD5">
        <w:t>.</w:t>
      </w:r>
      <w:r>
        <w:t>00633*T(v26) + 0</w:t>
      </w:r>
      <w:r w:rsidR="00644CD5">
        <w:t>.</w:t>
      </w:r>
      <w:r>
        <w:t>00778*T(v29</w:t>
      </w:r>
      <w:r w:rsidR="00644CD5">
        <w:t>.</w:t>
      </w:r>
      <w:r>
        <w:t>u5) + 0</w:t>
      </w:r>
      <w:r w:rsidR="00644CD5">
        <w:t>.</w:t>
      </w:r>
      <w:r>
        <w:t>00727*T(v15</w:t>
      </w:r>
      <w:r w:rsidR="00644CD5">
        <w:t>.</w:t>
      </w:r>
      <w:r>
        <w:t>u25) -0</w:t>
      </w:r>
      <w:r w:rsidR="00644CD5">
        <w:t>.</w:t>
      </w:r>
      <w:r>
        <w:t>00715*T(v16</w:t>
      </w:r>
      <w:r w:rsidR="00644CD5">
        <w:t>.</w:t>
      </w:r>
      <w:r>
        <w:t>u8) -0</w:t>
      </w:r>
      <w:r w:rsidR="00644CD5">
        <w:t>.</w:t>
      </w:r>
      <w:r>
        <w:t>00682*T(v37</w:t>
      </w:r>
      <w:r w:rsidR="00644CD5">
        <w:t>.</w:t>
      </w:r>
      <w:r>
        <w:t>u2) + 0</w:t>
      </w:r>
      <w:r w:rsidR="00644CD5">
        <w:t>.</w:t>
      </w:r>
      <w:r>
        <w:t>0064*T(v3</w:t>
      </w:r>
      <w:r w:rsidR="00644CD5">
        <w:t>.</w:t>
      </w:r>
      <w:r>
        <w:t>u34) -0</w:t>
      </w:r>
      <w:r w:rsidR="00644CD5">
        <w:t>.</w:t>
      </w:r>
      <w:r>
        <w:t>00584*T(v8</w:t>
      </w:r>
      <w:r w:rsidR="00644CD5">
        <w:t>.</w:t>
      </w:r>
      <w:r>
        <w:t>u19) -0</w:t>
      </w:r>
      <w:r w:rsidR="00644CD5">
        <w:t>.</w:t>
      </w:r>
      <w:r>
        <w:t>00546*T(v2</w:t>
      </w:r>
      <w:r w:rsidR="00644CD5">
        <w:t>.</w:t>
      </w:r>
      <w:r>
        <w:t>u30) + 0</w:t>
      </w:r>
      <w:r w:rsidR="00644CD5">
        <w:t>.</w:t>
      </w:r>
      <w:r>
        <w:t>005*T(v26</w:t>
      </w:r>
      <w:r w:rsidR="00644CD5">
        <w:t>.</w:t>
      </w:r>
      <w:r>
        <w:t>u1) -0</w:t>
      </w:r>
      <w:r w:rsidR="00644CD5">
        <w:t>.</w:t>
      </w:r>
      <w:r>
        <w:t>00331*T(v35</w:t>
      </w:r>
      <w:r w:rsidR="00644CD5">
        <w:t>.</w:t>
      </w:r>
      <w:r>
        <w:t>u3) -0</w:t>
      </w:r>
      <w:r w:rsidR="00644CD5">
        <w:t>.</w:t>
      </w:r>
      <w:r>
        <w:t>00255*T(v17</w:t>
      </w:r>
      <w:r w:rsidR="00644CD5">
        <w:t>.</w:t>
      </w:r>
      <w:r>
        <w:t>u21) -0</w:t>
      </w:r>
      <w:r w:rsidR="00644CD5">
        <w:t>.</w:t>
      </w:r>
      <w:r>
        <w:t>00206*T(v29</w:t>
      </w:r>
      <w:r w:rsidR="00644CD5">
        <w:t>.</w:t>
      </w:r>
      <w:r>
        <w:t>u10) + 0</w:t>
      </w:r>
      <w:r w:rsidR="00644CD5">
        <w:t>.</w:t>
      </w:r>
      <w:r>
        <w:t>00232*T(v22</w:t>
      </w:r>
      <w:r w:rsidR="00644CD5">
        <w:t>.</w:t>
      </w:r>
      <w:r>
        <w:t>u4) + 0</w:t>
      </w:r>
      <w:r w:rsidR="00644CD5">
        <w:t>.</w:t>
      </w:r>
      <w:r>
        <w:t>00159*T(v23</w:t>
      </w:r>
      <w:r w:rsidR="00644CD5">
        <w:t>.</w:t>
      </w:r>
      <w:r>
        <w:t>u19) -0</w:t>
      </w:r>
      <w:r w:rsidR="00644CD5">
        <w:t>.</w:t>
      </w:r>
      <w:r>
        <w:t>00085*T(v7</w:t>
      </w:r>
      <w:r w:rsidR="00644CD5">
        <w:t>.</w:t>
      </w:r>
      <w:r>
        <w:t>u27) -0</w:t>
      </w:r>
      <w:r w:rsidR="00644CD5">
        <w:t>.</w:t>
      </w:r>
      <w:r>
        <w:t>000253*T(v23</w:t>
      </w:r>
      <w:r w:rsidR="00644CD5">
        <w:t>.</w:t>
      </w:r>
      <w:r>
        <w:t>u5) + 6</w:t>
      </w:r>
      <w:r w:rsidR="00644CD5">
        <w:t>.</w:t>
      </w:r>
      <w:r>
        <w:t>62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227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33*T(v2</w:t>
      </w:r>
      <w:r w:rsidR="00644CD5">
        <w:t>.</w:t>
      </w:r>
      <w:r>
        <w:t>u4) + 0</w:t>
      </w:r>
      <w:r w:rsidR="00644CD5">
        <w:t>.</w:t>
      </w:r>
      <w:r>
        <w:t>0739*NumAromAtoms + 0</w:t>
      </w:r>
      <w:r w:rsidR="00644CD5">
        <w:t>.</w:t>
      </w:r>
      <w:r>
        <w:t>0348*T(v1</w:t>
      </w:r>
      <w:r w:rsidR="00644CD5">
        <w:t>.</w:t>
      </w:r>
      <w:r>
        <w:t>u8) + 1</w:t>
      </w:r>
      <w:r w:rsidR="00644CD5">
        <w:t>.</w:t>
      </w:r>
      <w:r>
        <w:t>79*T(v4</w:t>
      </w:r>
      <w:r w:rsidR="00644CD5">
        <w:t>.</w:t>
      </w:r>
      <w:r>
        <w:t>u8) -0</w:t>
      </w:r>
      <w:r w:rsidR="00644CD5">
        <w:t>.</w:t>
      </w:r>
      <w:r>
        <w:t>807*T(v26</w:t>
      </w:r>
      <w:r w:rsidR="00644CD5">
        <w:t>.</w:t>
      </w:r>
      <w:r>
        <w:t>u16) -0</w:t>
      </w:r>
      <w:r w:rsidR="00644CD5">
        <w:t>.</w:t>
      </w:r>
      <w:r>
        <w:t>0982*T(v12</w:t>
      </w:r>
      <w:r w:rsidR="00644CD5">
        <w:t>.</w:t>
      </w:r>
      <w:r>
        <w:t>u16) -0</w:t>
      </w:r>
      <w:r w:rsidR="00644CD5">
        <w:t>.</w:t>
      </w:r>
      <w:r>
        <w:t>785*T(v3</w:t>
      </w:r>
      <w:r w:rsidR="00644CD5">
        <w:t>.</w:t>
      </w:r>
      <w:r>
        <w:t>u7) + 1</w:t>
      </w:r>
      <w:r w:rsidR="00644CD5">
        <w:t>.</w:t>
      </w:r>
      <w:r>
        <w:t>81*T(v24</w:t>
      </w:r>
      <w:r w:rsidR="00644CD5">
        <w:t>.</w:t>
      </w:r>
      <w:r>
        <w:t>u6) -0</w:t>
      </w:r>
      <w:r w:rsidR="00644CD5">
        <w:t>.</w:t>
      </w:r>
      <w:r>
        <w:t>946*T(v5</w:t>
      </w:r>
      <w:r w:rsidR="00644CD5">
        <w:t>.</w:t>
      </w:r>
      <w:r>
        <w:t>u35) -0</w:t>
      </w:r>
      <w:r w:rsidR="00644CD5">
        <w:t>.</w:t>
      </w:r>
      <w:r>
        <w:t>304*T(v29</w:t>
      </w:r>
      <w:r w:rsidR="00644CD5">
        <w:t>.</w:t>
      </w:r>
      <w:r>
        <w:t>u14) -0</w:t>
      </w:r>
      <w:r w:rsidR="00644CD5">
        <w:t>.</w:t>
      </w:r>
      <w:r>
        <w:t>765*T(v22</w:t>
      </w:r>
      <w:r w:rsidR="00644CD5">
        <w:t>.</w:t>
      </w:r>
      <w:r>
        <w:t>u5) -0</w:t>
      </w:r>
      <w:r w:rsidR="00644CD5">
        <w:t>.</w:t>
      </w:r>
      <w:r>
        <w:t>619*Volume^3 + 0</w:t>
      </w:r>
      <w:r w:rsidR="00644CD5">
        <w:t>.</w:t>
      </w:r>
      <w:r>
        <w:t>424*T(v20</w:t>
      </w:r>
      <w:r w:rsidR="00644CD5">
        <w:t>.</w:t>
      </w:r>
      <w:r>
        <w:t>u19) -0</w:t>
      </w:r>
      <w:r w:rsidR="00644CD5">
        <w:t>.</w:t>
      </w:r>
      <w:r>
        <w:t>13*NumAcceptor -0</w:t>
      </w:r>
      <w:r w:rsidR="00644CD5">
        <w:t>.</w:t>
      </w:r>
      <w:r>
        <w:t>347*T(v20</w:t>
      </w:r>
      <w:r w:rsidR="00644CD5">
        <w:t>.</w:t>
      </w:r>
      <w:r>
        <w:t>u6) -0</w:t>
      </w:r>
      <w:r w:rsidR="00644CD5">
        <w:t>.</w:t>
      </w:r>
      <w:r>
        <w:t>83*T(v3) + 1</w:t>
      </w:r>
      <w:r w:rsidR="00644CD5">
        <w:t>.</w:t>
      </w:r>
      <w:r>
        <w:t>08*T(v1</w:t>
      </w:r>
      <w:r w:rsidR="00644CD5">
        <w:t>.</w:t>
      </w:r>
      <w:r>
        <w:t>u21) -0</w:t>
      </w:r>
      <w:r w:rsidR="00644CD5">
        <w:t>.</w:t>
      </w:r>
      <w:r>
        <w:t>553*T(v22</w:t>
      </w:r>
      <w:r w:rsidR="00644CD5">
        <w:t>.</w:t>
      </w:r>
      <w:r>
        <w:t>u2) + 0</w:t>
      </w:r>
      <w:r w:rsidR="00644CD5">
        <w:t>.</w:t>
      </w:r>
      <w:r>
        <w:t>219*T(v8</w:t>
      </w:r>
      <w:r w:rsidR="00644CD5">
        <w:t>.</w:t>
      </w:r>
      <w:r>
        <w:t>u33) + 0</w:t>
      </w:r>
      <w:r w:rsidR="00644CD5">
        <w:t>.</w:t>
      </w:r>
      <w:r>
        <w:t>19*MW -0</w:t>
      </w:r>
      <w:r w:rsidR="00644CD5">
        <w:t>.</w:t>
      </w:r>
      <w:r>
        <w:t>9*T(v23</w:t>
      </w:r>
      <w:r w:rsidR="00644CD5">
        <w:t>.</w:t>
      </w:r>
      <w:r>
        <w:t>u16) -1</w:t>
      </w:r>
      <w:r w:rsidR="00644CD5">
        <w:t>.</w:t>
      </w:r>
      <w:r>
        <w:t>72*T(v9</w:t>
      </w:r>
      <w:r w:rsidR="00644CD5">
        <w:t>.</w:t>
      </w:r>
      <w:r>
        <w:t>u14) -3</w:t>
      </w:r>
      <w:r w:rsidR="00644CD5">
        <w:t>.</w:t>
      </w:r>
      <w:r>
        <w:t>08*T(v3</w:t>
      </w:r>
      <w:r w:rsidR="00644CD5">
        <w:t>.</w:t>
      </w:r>
      <w:r>
        <w:t>u1) + 0</w:t>
      </w:r>
      <w:r w:rsidR="00644CD5">
        <w:t>.</w:t>
      </w:r>
      <w:r>
        <w:t>61*T(v37</w:t>
      </w:r>
      <w:r w:rsidR="00644CD5">
        <w:t>.</w:t>
      </w:r>
      <w:r>
        <w:t>u2) + 0</w:t>
      </w:r>
      <w:r w:rsidR="00644CD5">
        <w:t>.</w:t>
      </w:r>
      <w:r>
        <w:t>953*T(v8</w:t>
      </w:r>
      <w:r w:rsidR="00644CD5">
        <w:t>.</w:t>
      </w:r>
      <w:r>
        <w:t>u3) + 0</w:t>
      </w:r>
      <w:r w:rsidR="00644CD5">
        <w:t>.</w:t>
      </w:r>
      <w:r>
        <w:t>224*T(v31) + 0</w:t>
      </w:r>
      <w:r w:rsidR="00644CD5">
        <w:t>.</w:t>
      </w:r>
      <w:r>
        <w:t>767*T(v25</w:t>
      </w:r>
      <w:r w:rsidR="00644CD5">
        <w:t>.</w:t>
      </w:r>
      <w:r>
        <w:t>u18) + 1</w:t>
      </w:r>
      <w:r w:rsidR="00644CD5">
        <w:t>.</w:t>
      </w:r>
      <w:r>
        <w:t>72*T(v4</w:t>
      </w:r>
      <w:r w:rsidR="00644CD5">
        <w:t>.</w:t>
      </w:r>
      <w:r>
        <w:t>u21) -1</w:t>
      </w:r>
      <w:r w:rsidR="00644CD5">
        <w:t>.</w:t>
      </w:r>
      <w:r>
        <w:t>12*T(v27</w:t>
      </w:r>
      <w:r w:rsidR="00644CD5">
        <w:t>.</w:t>
      </w:r>
      <w:r>
        <w:t>u6) + 1</w:t>
      </w:r>
      <w:r w:rsidR="00644CD5">
        <w:t>.</w:t>
      </w:r>
      <w:r>
        <w:t>37*T(v12</w:t>
      </w:r>
      <w:r w:rsidR="00644CD5">
        <w:t>.</w:t>
      </w:r>
      <w:r>
        <w:t>u2) + 0</w:t>
      </w:r>
      <w:r w:rsidR="00644CD5">
        <w:t>.</w:t>
      </w:r>
      <w:r>
        <w:t>994*T(v18</w:t>
      </w:r>
      <w:r w:rsidR="00644CD5">
        <w:t>.</w:t>
      </w:r>
      <w:r>
        <w:t>u19) -0</w:t>
      </w:r>
      <w:r w:rsidR="00644CD5">
        <w:t>.</w:t>
      </w:r>
      <w:r>
        <w:t>657*T(v22) -0</w:t>
      </w:r>
      <w:r w:rsidR="00644CD5">
        <w:t>.</w:t>
      </w:r>
      <w:r>
        <w:t>53*T(v20</w:t>
      </w:r>
      <w:r w:rsidR="00644CD5">
        <w:t>.</w:t>
      </w:r>
      <w:r>
        <w:t>u2) -1</w:t>
      </w:r>
      <w:r w:rsidR="00644CD5">
        <w:t>.</w:t>
      </w:r>
      <w:r>
        <w:t>02*T(v21</w:t>
      </w:r>
      <w:r w:rsidR="00644CD5">
        <w:t>.</w:t>
      </w:r>
      <w:r>
        <w:t>u18) + 0</w:t>
      </w:r>
      <w:r w:rsidR="00644CD5">
        <w:t>.</w:t>
      </w:r>
      <w:r>
        <w:t>666*T(v17</w:t>
      </w:r>
      <w:r w:rsidR="00644CD5">
        <w:t>.</w:t>
      </w:r>
      <w:r>
        <w:t>u24) + 0</w:t>
      </w:r>
      <w:r w:rsidR="00644CD5">
        <w:t>.</w:t>
      </w:r>
      <w:r>
        <w:t>907*T(v8</w:t>
      </w:r>
      <w:r w:rsidR="00644CD5">
        <w:t>.</w:t>
      </w:r>
      <w:r>
        <w:t>u25) + 1</w:t>
      </w:r>
      <w:r w:rsidR="00644CD5">
        <w:t>.</w:t>
      </w:r>
      <w:r>
        <w:t>13*T(v11</w:t>
      </w:r>
      <w:r w:rsidR="00644CD5">
        <w:t>.</w:t>
      </w:r>
      <w:r>
        <w:t>u1) -0</w:t>
      </w:r>
      <w:r w:rsidR="00644CD5">
        <w:t>.</w:t>
      </w:r>
      <w:r>
        <w:t>595*T(v28</w:t>
      </w:r>
      <w:r w:rsidR="00644CD5">
        <w:t>.</w:t>
      </w:r>
      <w:r>
        <w:t>u15) + 0</w:t>
      </w:r>
      <w:r w:rsidR="00644CD5">
        <w:t>.</w:t>
      </w:r>
      <w:r>
        <w:t>806*T(v15</w:t>
      </w:r>
      <w:r w:rsidR="00644CD5">
        <w:t>.</w:t>
      </w:r>
      <w:r>
        <w:t>u15) + 1</w:t>
      </w:r>
      <w:r w:rsidR="00644CD5">
        <w:t>.</w:t>
      </w:r>
      <w:r>
        <w:t>29*T(v7</w:t>
      </w:r>
      <w:r w:rsidR="00644CD5">
        <w:t>.</w:t>
      </w:r>
      <w:r>
        <w:t>u9) -1</w:t>
      </w:r>
      <w:r w:rsidR="00644CD5">
        <w:t>.</w:t>
      </w:r>
      <w:r>
        <w:t>05*T(v22</w:t>
      </w:r>
      <w:r w:rsidR="00644CD5">
        <w:t>.</w:t>
      </w:r>
      <w:r>
        <w:t>u4) -0</w:t>
      </w:r>
      <w:r w:rsidR="00644CD5">
        <w:t>.</w:t>
      </w:r>
      <w:r>
        <w:t>659*T(v16</w:t>
      </w:r>
      <w:r w:rsidR="00644CD5">
        <w:t>.</w:t>
      </w:r>
      <w:r>
        <w:t>u17) -0</w:t>
      </w:r>
      <w:r w:rsidR="00644CD5">
        <w:t>.</w:t>
      </w:r>
      <w:r>
        <w:t>409*T(v23</w:t>
      </w:r>
      <w:r w:rsidR="00644CD5">
        <w:t>.</w:t>
      </w:r>
      <w:r>
        <w:t>u3) -0</w:t>
      </w:r>
      <w:r w:rsidR="00644CD5">
        <w:t>.</w:t>
      </w:r>
      <w:r>
        <w:t>496*T(u38) -0</w:t>
      </w:r>
      <w:r w:rsidR="00644CD5">
        <w:t>.</w:t>
      </w:r>
      <w:r>
        <w:t>736*T(v1</w:t>
      </w:r>
      <w:r w:rsidR="00644CD5">
        <w:t>.</w:t>
      </w:r>
      <w:r>
        <w:t>u30) + 0</w:t>
      </w:r>
      <w:r w:rsidR="00644CD5">
        <w:t>.</w:t>
      </w:r>
      <w:r>
        <w:t>904*T(v6</w:t>
      </w:r>
      <w:r w:rsidR="00644CD5">
        <w:t>.</w:t>
      </w:r>
      <w:r>
        <w:t>u5) -0</w:t>
      </w:r>
      <w:r w:rsidR="00644CD5">
        <w:t>.</w:t>
      </w:r>
      <w:r>
        <w:t>000928*Lipophilicity^3 + 0</w:t>
      </w:r>
      <w:r w:rsidR="00644CD5">
        <w:t>.</w:t>
      </w:r>
      <w:r>
        <w:t>133*NumPositive -0</w:t>
      </w:r>
      <w:r w:rsidR="00644CD5">
        <w:t>.</w:t>
      </w:r>
      <w:r>
        <w:t>653*T(v26</w:t>
      </w:r>
      <w:r w:rsidR="00644CD5">
        <w:t>.</w:t>
      </w:r>
      <w:r>
        <w:t>u7) + 0</w:t>
      </w:r>
      <w:r w:rsidR="00644CD5">
        <w:t>.</w:t>
      </w:r>
      <w:r>
        <w:t>508*T(v4</w:t>
      </w:r>
      <w:r w:rsidR="00644CD5">
        <w:t>.</w:t>
      </w:r>
      <w:r>
        <w:t>u23) -0</w:t>
      </w:r>
      <w:r w:rsidR="00644CD5">
        <w:t>.</w:t>
      </w:r>
      <w:r>
        <w:t>294*T(v23</w:t>
      </w:r>
      <w:r w:rsidR="00644CD5">
        <w:t>.</w:t>
      </w:r>
      <w:r>
        <w:t>u7) -0</w:t>
      </w:r>
      <w:r w:rsidR="00644CD5">
        <w:t>.</w:t>
      </w:r>
      <w:r>
        <w:t>254*T(v16</w:t>
      </w:r>
      <w:r w:rsidR="00644CD5">
        <w:t>.</w:t>
      </w:r>
      <w:r>
        <w:t>u15) + 0</w:t>
      </w:r>
      <w:r w:rsidR="00644CD5">
        <w:t>.</w:t>
      </w:r>
      <w:r>
        <w:t>737*T(v5</w:t>
      </w:r>
      <w:r w:rsidR="00644CD5">
        <w:t>.</w:t>
      </w:r>
      <w:r>
        <w:t>u12) + 0</w:t>
      </w:r>
      <w:r w:rsidR="00644CD5">
        <w:t>.</w:t>
      </w:r>
      <w:r>
        <w:t>278*T(v5</w:t>
      </w:r>
      <w:r w:rsidR="00644CD5">
        <w:t>.</w:t>
      </w:r>
      <w:r>
        <w:t>u26) + 0</w:t>
      </w:r>
      <w:r w:rsidR="00644CD5">
        <w:t>.</w:t>
      </w:r>
      <w:r>
        <w:t>818*T(v19</w:t>
      </w:r>
      <w:r w:rsidR="00644CD5">
        <w:t>.</w:t>
      </w:r>
      <w:r>
        <w:t>u9) + 1</w:t>
      </w:r>
      <w:r w:rsidR="00644CD5">
        <w:t>.</w:t>
      </w:r>
      <w:r>
        <w:t>06*T(v13</w:t>
      </w:r>
      <w:r w:rsidR="00644CD5">
        <w:t>.</w:t>
      </w:r>
      <w:r>
        <w:t>u12) + 0</w:t>
      </w:r>
      <w:r w:rsidR="00644CD5">
        <w:t>.</w:t>
      </w:r>
      <w:r>
        <w:t>262*T(v33</w:t>
      </w:r>
      <w:r w:rsidR="00644CD5">
        <w:t>.</w:t>
      </w:r>
      <w:r>
        <w:t>u5) + 0</w:t>
      </w:r>
      <w:r w:rsidR="00644CD5">
        <w:t>.</w:t>
      </w:r>
      <w:r>
        <w:t>405*T(v24</w:t>
      </w:r>
      <w:r w:rsidR="00644CD5">
        <w:t>.</w:t>
      </w:r>
      <w:r>
        <w:t>u14) + 0</w:t>
      </w:r>
      <w:r w:rsidR="00644CD5">
        <w:t>.</w:t>
      </w:r>
      <w:r>
        <w:t>457*T(v9</w:t>
      </w:r>
      <w:r w:rsidR="00644CD5">
        <w:t>.</w:t>
      </w:r>
      <w:r>
        <w:t>u9) + 11</w:t>
      </w:r>
      <w:r w:rsidR="00644CD5">
        <w:t>.</w:t>
      </w:r>
      <w:r>
        <w:t>8*Lipophilicity + 0</w:t>
      </w:r>
      <w:r w:rsidR="00644CD5">
        <w:t>.</w:t>
      </w:r>
      <w:r>
        <w:t>721*T(v24</w:t>
      </w:r>
      <w:r w:rsidR="00644CD5">
        <w:t>.</w:t>
      </w:r>
      <w:r>
        <w:t>u11) + 0</w:t>
      </w:r>
      <w:r w:rsidR="00644CD5">
        <w:t>.</w:t>
      </w:r>
      <w:r>
        <w:t>234*T(v9</w:t>
      </w:r>
      <w:r w:rsidR="00644CD5">
        <w:t>.</w:t>
      </w:r>
      <w:r>
        <w:t>u10) -0</w:t>
      </w:r>
      <w:r w:rsidR="00644CD5">
        <w:t>.</w:t>
      </w:r>
      <w:r>
        <w:t>774*T(v27</w:t>
      </w:r>
      <w:r w:rsidR="00644CD5">
        <w:t>.</w:t>
      </w:r>
      <w:r>
        <w:t>u10) + 0</w:t>
      </w:r>
      <w:r w:rsidR="00644CD5">
        <w:t>.</w:t>
      </w:r>
      <w:r>
        <w:t>617*T(v16</w:t>
      </w:r>
      <w:r w:rsidR="00644CD5">
        <w:t>.</w:t>
      </w:r>
      <w:r>
        <w:t>u21) -0</w:t>
      </w:r>
      <w:r w:rsidR="00644CD5">
        <w:t>.</w:t>
      </w:r>
      <w:r>
        <w:t>459*T(v28</w:t>
      </w:r>
      <w:r w:rsidR="00644CD5">
        <w:t>.</w:t>
      </w:r>
      <w:r>
        <w:t>u5) + 0</w:t>
      </w:r>
      <w:r w:rsidR="00644CD5">
        <w:t>.</w:t>
      </w:r>
      <w:r>
        <w:t>431*T(v33</w:t>
      </w:r>
      <w:r w:rsidR="00644CD5">
        <w:t>.</w:t>
      </w:r>
      <w:r>
        <w:t>u1) + 0</w:t>
      </w:r>
      <w:r w:rsidR="00644CD5">
        <w:t>.</w:t>
      </w:r>
      <w:r>
        <w:t>493*T(v17</w:t>
      </w:r>
      <w:r w:rsidR="00644CD5">
        <w:t>.</w:t>
      </w:r>
      <w:r>
        <w:t>u5) -0</w:t>
      </w:r>
      <w:r w:rsidR="00644CD5">
        <w:t>.</w:t>
      </w:r>
      <w:r>
        <w:t>644*T(v20</w:t>
      </w:r>
      <w:r w:rsidR="00644CD5">
        <w:t>.</w:t>
      </w:r>
      <w:r>
        <w:t>u12) -0</w:t>
      </w:r>
      <w:r w:rsidR="00644CD5">
        <w:t>.</w:t>
      </w:r>
      <w:r>
        <w:t>303*T(v33</w:t>
      </w:r>
      <w:r w:rsidR="00644CD5">
        <w:t>.</w:t>
      </w:r>
      <w:r>
        <w:t>u9) + 0</w:t>
      </w:r>
      <w:r w:rsidR="00644CD5">
        <w:t>.</w:t>
      </w:r>
      <w:r>
        <w:t>587*T(v22</w:t>
      </w:r>
      <w:r w:rsidR="00644CD5">
        <w:t>.</w:t>
      </w:r>
      <w:r>
        <w:t>u13) -0</w:t>
      </w:r>
      <w:r w:rsidR="00644CD5">
        <w:t>.</w:t>
      </w:r>
      <w:r>
        <w:t>35*T(v3</w:t>
      </w:r>
      <w:r w:rsidR="00644CD5">
        <w:t>.</w:t>
      </w:r>
      <w:r>
        <w:t>u16) + 0</w:t>
      </w:r>
      <w:r w:rsidR="00644CD5">
        <w:t>.</w:t>
      </w:r>
      <w:r>
        <w:t>572*T(v6) + 0</w:t>
      </w:r>
      <w:r w:rsidR="00644CD5">
        <w:t>.</w:t>
      </w:r>
      <w:r>
        <w:t>381*T(v13</w:t>
      </w:r>
      <w:r w:rsidR="00644CD5">
        <w:t>.</w:t>
      </w:r>
      <w:r>
        <w:t>u15) + 0</w:t>
      </w:r>
      <w:r w:rsidR="00644CD5">
        <w:t>.</w:t>
      </w:r>
      <w:r>
        <w:t>724*T(v19</w:t>
      </w:r>
      <w:r w:rsidR="00644CD5">
        <w:t>.</w:t>
      </w:r>
      <w:r>
        <w:t>u21) -0</w:t>
      </w:r>
      <w:r w:rsidR="00644CD5">
        <w:t>.</w:t>
      </w:r>
      <w:r>
        <w:t>743*T(v19</w:t>
      </w:r>
      <w:r w:rsidR="00644CD5">
        <w:t>.</w:t>
      </w:r>
      <w:r>
        <w:t>u15) -0</w:t>
      </w:r>
      <w:r w:rsidR="00644CD5">
        <w:t>.</w:t>
      </w:r>
      <w:r>
        <w:t>694*T(v10</w:t>
      </w:r>
      <w:r w:rsidR="00644CD5">
        <w:t>.</w:t>
      </w:r>
      <w:r>
        <w:t>u6) -0</w:t>
      </w:r>
      <w:r w:rsidR="00644CD5">
        <w:t>.</w:t>
      </w:r>
      <w:r>
        <w:t>715*T(v16</w:t>
      </w:r>
      <w:r w:rsidR="00644CD5">
        <w:t>.</w:t>
      </w:r>
      <w:r>
        <w:t>u2) + 0</w:t>
      </w:r>
      <w:r w:rsidR="00644CD5">
        <w:t>.</w:t>
      </w:r>
      <w:r>
        <w:t>34*T(v5</w:t>
      </w:r>
      <w:r w:rsidR="00644CD5">
        <w:t>.</w:t>
      </w:r>
      <w:r>
        <w:t>u6) -0</w:t>
      </w:r>
      <w:r w:rsidR="00644CD5">
        <w:t>.</w:t>
      </w:r>
      <w:r>
        <w:t>703*T(v33</w:t>
      </w:r>
      <w:r w:rsidR="00644CD5">
        <w:t>.</w:t>
      </w:r>
      <w:r>
        <w:t>u6) + 0</w:t>
      </w:r>
      <w:r w:rsidR="00644CD5">
        <w:t>.</w:t>
      </w:r>
      <w:r>
        <w:t>313*T(v20</w:t>
      </w:r>
      <w:r w:rsidR="00644CD5">
        <w:t>.</w:t>
      </w:r>
      <w:r>
        <w:t>u21) -0</w:t>
      </w:r>
      <w:r w:rsidR="00644CD5">
        <w:t>.</w:t>
      </w:r>
      <w:r>
        <w:t>437*T(v15</w:t>
      </w:r>
      <w:r w:rsidR="00644CD5">
        <w:t>.</w:t>
      </w:r>
      <w:r>
        <w:t>u10) -0</w:t>
      </w:r>
      <w:r w:rsidR="00644CD5">
        <w:t>.</w:t>
      </w:r>
      <w:r>
        <w:t>201*T(v28</w:t>
      </w:r>
      <w:r w:rsidR="00644CD5">
        <w:t>.</w:t>
      </w:r>
      <w:r>
        <w:t>u9) + 0</w:t>
      </w:r>
      <w:r w:rsidR="00644CD5">
        <w:t>.</w:t>
      </w:r>
      <w:r>
        <w:t>388*T(v2</w:t>
      </w:r>
      <w:r w:rsidR="00644CD5">
        <w:t>.</w:t>
      </w:r>
      <w:r>
        <w:t>u7) -0</w:t>
      </w:r>
      <w:r w:rsidR="00644CD5">
        <w:t>.</w:t>
      </w:r>
      <w:r>
        <w:t>598*T(v10</w:t>
      </w:r>
      <w:r w:rsidR="00644CD5">
        <w:t>.</w:t>
      </w:r>
      <w:r>
        <w:t>u7) -0</w:t>
      </w:r>
      <w:r w:rsidR="00644CD5">
        <w:t>.</w:t>
      </w:r>
      <w:r>
        <w:t>393*T(v2</w:t>
      </w:r>
      <w:r w:rsidR="00644CD5">
        <w:t>.</w:t>
      </w:r>
      <w:r>
        <w:t>u41) + 0</w:t>
      </w:r>
      <w:r w:rsidR="00644CD5">
        <w:t>.</w:t>
      </w:r>
      <w:r>
        <w:t>764*T(v27</w:t>
      </w:r>
      <w:r w:rsidR="00644CD5">
        <w:t>.</w:t>
      </w:r>
      <w:r>
        <w:t>u5) + 0</w:t>
      </w:r>
      <w:r w:rsidR="00644CD5">
        <w:t>.</w:t>
      </w:r>
      <w:r>
        <w:t>571*T(v16</w:t>
      </w:r>
      <w:r w:rsidR="00644CD5">
        <w:t>.</w:t>
      </w:r>
      <w:r>
        <w:t>u9) -0</w:t>
      </w:r>
      <w:r w:rsidR="00644CD5">
        <w:t>.</w:t>
      </w:r>
      <w:r>
        <w:t>609*T(v5</w:t>
      </w:r>
      <w:r w:rsidR="00644CD5">
        <w:t>.</w:t>
      </w:r>
      <w:r>
        <w:t>u13) -0</w:t>
      </w:r>
      <w:r w:rsidR="00644CD5">
        <w:t>.</w:t>
      </w:r>
      <w:r>
        <w:t>257*T(v2</w:t>
      </w:r>
      <w:r w:rsidR="00644CD5">
        <w:t>.</w:t>
      </w:r>
      <w:r>
        <w:t>u9) + 0</w:t>
      </w:r>
      <w:r w:rsidR="00644CD5">
        <w:t>.</w:t>
      </w:r>
      <w:r>
        <w:t>872*T(v14</w:t>
      </w:r>
      <w:r w:rsidR="00644CD5">
        <w:t>.</w:t>
      </w:r>
      <w:r>
        <w:t>u25) -0</w:t>
      </w:r>
      <w:r w:rsidR="00644CD5">
        <w:t>.</w:t>
      </w:r>
      <w:r>
        <w:t>243*T(v3</w:t>
      </w:r>
      <w:r w:rsidR="00644CD5">
        <w:t>.</w:t>
      </w:r>
      <w:r>
        <w:t>u29) -0</w:t>
      </w:r>
      <w:r w:rsidR="00644CD5">
        <w:t>.</w:t>
      </w:r>
      <w:r>
        <w:t>338*T(v25</w:t>
      </w:r>
      <w:r w:rsidR="00644CD5">
        <w:t>.</w:t>
      </w:r>
      <w:r>
        <w:t>u11) -0</w:t>
      </w:r>
      <w:r w:rsidR="00644CD5">
        <w:t>.</w:t>
      </w:r>
      <w:r>
        <w:t>674*T(v15</w:t>
      </w:r>
      <w:r w:rsidR="00644CD5">
        <w:t>.</w:t>
      </w:r>
      <w:r>
        <w:t>u28) -0</w:t>
      </w:r>
      <w:r w:rsidR="00644CD5">
        <w:t>.</w:t>
      </w:r>
      <w:r>
        <w:t>599*T(v4</w:t>
      </w:r>
      <w:r w:rsidR="00644CD5">
        <w:t>.</w:t>
      </w:r>
      <w:r>
        <w:t>u4) + 0</w:t>
      </w:r>
      <w:r w:rsidR="00644CD5">
        <w:t>.</w:t>
      </w:r>
      <w:r>
        <w:t>377*T(v10) -0</w:t>
      </w:r>
      <w:r w:rsidR="00644CD5">
        <w:t>.</w:t>
      </w:r>
      <w:r>
        <w:t>379*T(v1</w:t>
      </w:r>
      <w:r w:rsidR="00644CD5">
        <w:t>.</w:t>
      </w:r>
      <w:r>
        <w:t>u41) + 0</w:t>
      </w:r>
      <w:r w:rsidR="00644CD5">
        <w:t>.</w:t>
      </w:r>
      <w:r>
        <w:t>467*T(v23</w:t>
      </w:r>
      <w:r w:rsidR="00644CD5">
        <w:t>.</w:t>
      </w:r>
      <w:r>
        <w:t>u6) -0</w:t>
      </w:r>
      <w:r w:rsidR="00644CD5">
        <w:t>.</w:t>
      </w:r>
      <w:r>
        <w:t>268*T(u29) + 0</w:t>
      </w:r>
      <w:r w:rsidR="00644CD5">
        <w:t>.</w:t>
      </w:r>
      <w:r>
        <w:t>171*T(v40) + 0</w:t>
      </w:r>
      <w:r w:rsidR="00644CD5">
        <w:t>.</w:t>
      </w:r>
      <w:r>
        <w:t>275*T(v23</w:t>
      </w:r>
      <w:r w:rsidR="00644CD5">
        <w:t>.</w:t>
      </w:r>
      <w:r>
        <w:t>u18) -0</w:t>
      </w:r>
      <w:r w:rsidR="00644CD5">
        <w:t>.</w:t>
      </w:r>
      <w:r>
        <w:t>95*T(v4</w:t>
      </w:r>
      <w:r w:rsidR="00644CD5">
        <w:t>.</w:t>
      </w:r>
      <w:r>
        <w:t>u2) -0</w:t>
      </w:r>
      <w:r w:rsidR="00644CD5">
        <w:t>.</w:t>
      </w:r>
      <w:r>
        <w:t>52*T(v11</w:t>
      </w:r>
      <w:r w:rsidR="00644CD5">
        <w:t>.</w:t>
      </w:r>
      <w:r>
        <w:t>u8) -0</w:t>
      </w:r>
      <w:r w:rsidR="00644CD5">
        <w:t>.</w:t>
      </w:r>
      <w:r>
        <w:t>252*T(v3</w:t>
      </w:r>
      <w:r w:rsidR="00644CD5">
        <w:t>.</w:t>
      </w:r>
      <w:r>
        <w:t>u34) -0</w:t>
      </w:r>
      <w:r w:rsidR="00644CD5">
        <w:t>.</w:t>
      </w:r>
      <w:r>
        <w:t>669*T(v6</w:t>
      </w:r>
      <w:r w:rsidR="00644CD5">
        <w:t>.</w:t>
      </w:r>
      <w:r>
        <w:t>u33) + 0</w:t>
      </w:r>
      <w:r w:rsidR="00644CD5">
        <w:t>.</w:t>
      </w:r>
      <w:r>
        <w:t>607*T(v13</w:t>
      </w:r>
      <w:r w:rsidR="00644CD5">
        <w:t>.</w:t>
      </w:r>
      <w:r>
        <w:t>u17) -0</w:t>
      </w:r>
      <w:r w:rsidR="00644CD5">
        <w:t>.</w:t>
      </w:r>
      <w:r>
        <w:t>528*T(v11</w:t>
      </w:r>
      <w:r w:rsidR="00644CD5">
        <w:t>.</w:t>
      </w:r>
      <w:r>
        <w:t>u6) + 0</w:t>
      </w:r>
      <w:r w:rsidR="00644CD5">
        <w:t>.</w:t>
      </w:r>
      <w:r>
        <w:t>361*T(v23) + 0</w:t>
      </w:r>
      <w:r w:rsidR="00644CD5">
        <w:t>.</w:t>
      </w:r>
      <w:r>
        <w:t>449*T(v14</w:t>
      </w:r>
      <w:r w:rsidR="00644CD5">
        <w:t>.</w:t>
      </w:r>
      <w:r>
        <w:t>u21) + 0</w:t>
      </w:r>
      <w:r w:rsidR="00644CD5">
        <w:t>.</w:t>
      </w:r>
      <w:r>
        <w:t>483*T(v11</w:t>
      </w:r>
      <w:r w:rsidR="00644CD5">
        <w:t>.</w:t>
      </w:r>
      <w:r>
        <w:t>u28) -0</w:t>
      </w:r>
      <w:r w:rsidR="00644CD5">
        <w:t>.</w:t>
      </w:r>
      <w:r>
        <w:t>454*T(v13</w:t>
      </w:r>
      <w:r w:rsidR="00644CD5">
        <w:t>.</w:t>
      </w:r>
      <w:r>
        <w:t>u19) -0</w:t>
      </w:r>
      <w:r w:rsidR="00644CD5">
        <w:t>.</w:t>
      </w:r>
      <w:r>
        <w:t>551*T(v6</w:t>
      </w:r>
      <w:r w:rsidR="00644CD5">
        <w:t>.</w:t>
      </w:r>
      <w:r>
        <w:t>u29) + 0</w:t>
      </w:r>
      <w:r w:rsidR="00644CD5">
        <w:t>.</w:t>
      </w:r>
      <w:r>
        <w:t>443*T(v12</w:t>
      </w:r>
      <w:r w:rsidR="00644CD5">
        <w:t>.</w:t>
      </w:r>
      <w:r>
        <w:t>u6) + 0</w:t>
      </w:r>
      <w:r w:rsidR="00644CD5">
        <w:t>.</w:t>
      </w:r>
      <w:r>
        <w:t>475*T(v32</w:t>
      </w:r>
      <w:r w:rsidR="00644CD5">
        <w:t>.</w:t>
      </w:r>
      <w:r>
        <w:t>u8) -0</w:t>
      </w:r>
      <w:r w:rsidR="00644CD5">
        <w:t>.</w:t>
      </w:r>
      <w:r>
        <w:t>447*T(v6</w:t>
      </w:r>
      <w:r w:rsidR="00644CD5">
        <w:t>.</w:t>
      </w:r>
      <w:r>
        <w:t>u26) -0</w:t>
      </w:r>
      <w:r w:rsidR="00644CD5">
        <w:t>.</w:t>
      </w:r>
      <w:r>
        <w:t>407*T(v36</w:t>
      </w:r>
      <w:r w:rsidR="00644CD5">
        <w:t>.</w:t>
      </w:r>
      <w:r>
        <w:t>u7) -0</w:t>
      </w:r>
      <w:r w:rsidR="00644CD5">
        <w:t>.</w:t>
      </w:r>
      <w:r>
        <w:t>287*T(v8</w:t>
      </w:r>
      <w:r w:rsidR="00644CD5">
        <w:t>.</w:t>
      </w:r>
      <w:r>
        <w:t>u31) -0</w:t>
      </w:r>
      <w:r w:rsidR="00644CD5">
        <w:t>.</w:t>
      </w:r>
      <w:r>
        <w:t>477*T(v20</w:t>
      </w:r>
      <w:r w:rsidR="00644CD5">
        <w:t>.</w:t>
      </w:r>
      <w:r>
        <w:t>u15) -0</w:t>
      </w:r>
      <w:r w:rsidR="00644CD5">
        <w:t>.</w:t>
      </w:r>
      <w:r>
        <w:t>392*T(v7</w:t>
      </w:r>
      <w:r w:rsidR="00644CD5">
        <w:t>.</w:t>
      </w:r>
      <w:r>
        <w:t>u4) -0</w:t>
      </w:r>
      <w:r w:rsidR="00644CD5">
        <w:t>.</w:t>
      </w:r>
      <w:r>
        <w:t>677*T(v5</w:t>
      </w:r>
      <w:r w:rsidR="00644CD5">
        <w:t>.</w:t>
      </w:r>
      <w:r>
        <w:t>u16) -0</w:t>
      </w:r>
      <w:r w:rsidR="00644CD5">
        <w:t>.</w:t>
      </w:r>
      <w:r>
        <w:t>668*T(v4</w:t>
      </w:r>
      <w:r w:rsidR="00644CD5">
        <w:t>.</w:t>
      </w:r>
      <w:r>
        <w:t>u17) + 0</w:t>
      </w:r>
      <w:r w:rsidR="00644CD5">
        <w:t>.</w:t>
      </w:r>
      <w:r>
        <w:t>491*T(v14</w:t>
      </w:r>
      <w:r w:rsidR="00644CD5">
        <w:t>.</w:t>
      </w:r>
      <w:r>
        <w:t>u5) -0</w:t>
      </w:r>
      <w:r w:rsidR="00644CD5">
        <w:t>.</w:t>
      </w:r>
      <w:r>
        <w:t>433*T(v9</w:t>
      </w:r>
      <w:r w:rsidR="00644CD5">
        <w:t>.</w:t>
      </w:r>
      <w:r>
        <w:t>u3) + 0</w:t>
      </w:r>
      <w:r w:rsidR="00644CD5">
        <w:t>.</w:t>
      </w:r>
      <w:r>
        <w:t>59*T(v15</w:t>
      </w:r>
      <w:r w:rsidR="00644CD5">
        <w:t>.</w:t>
      </w:r>
      <w:r>
        <w:t>u4) -0</w:t>
      </w:r>
      <w:r w:rsidR="00644CD5">
        <w:t>.</w:t>
      </w:r>
      <w:r>
        <w:t>26*T(v17</w:t>
      </w:r>
      <w:r w:rsidR="00644CD5">
        <w:t>.</w:t>
      </w:r>
      <w:r>
        <w:t>u16) + 0</w:t>
      </w:r>
      <w:r w:rsidR="00644CD5">
        <w:t>.</w:t>
      </w:r>
      <w:r>
        <w:t>4*T(v10</w:t>
      </w:r>
      <w:r w:rsidR="00644CD5">
        <w:t>.</w:t>
      </w:r>
      <w:r>
        <w:t>u3) + 0</w:t>
      </w:r>
      <w:r w:rsidR="00644CD5">
        <w:t>.</w:t>
      </w:r>
      <w:r>
        <w:t>521*T(v17</w:t>
      </w:r>
      <w:r w:rsidR="00644CD5">
        <w:t>.</w:t>
      </w:r>
      <w:r>
        <w:t>u20) -0</w:t>
      </w:r>
      <w:r w:rsidR="00644CD5">
        <w:t>.</w:t>
      </w:r>
      <w:r>
        <w:t>445*T(v3</w:t>
      </w:r>
      <w:r w:rsidR="00644CD5">
        <w:t>.</w:t>
      </w:r>
      <w:r>
        <w:t>u32) + 0</w:t>
      </w:r>
      <w:r w:rsidR="00644CD5">
        <w:t>.</w:t>
      </w:r>
      <w:r>
        <w:t>59*T(v26</w:t>
      </w:r>
      <w:r w:rsidR="00644CD5">
        <w:t>.</w:t>
      </w:r>
      <w:r>
        <w:t>u6) + 0</w:t>
      </w:r>
      <w:r w:rsidR="00644CD5">
        <w:t>.</w:t>
      </w:r>
      <w:r>
        <w:t>356*T(v32</w:t>
      </w:r>
      <w:r w:rsidR="00644CD5">
        <w:t>.</w:t>
      </w:r>
      <w:r>
        <w:t>u7) + 0</w:t>
      </w:r>
      <w:r w:rsidR="00644CD5">
        <w:t>.</w:t>
      </w:r>
      <w:r>
        <w:t>354*T(v7</w:t>
      </w:r>
      <w:r w:rsidR="00644CD5">
        <w:t>.</w:t>
      </w:r>
      <w:r>
        <w:t>u7) + 0</w:t>
      </w:r>
      <w:r w:rsidR="00644CD5">
        <w:t>.</w:t>
      </w:r>
      <w:r>
        <w:t>179*T(v2</w:t>
      </w:r>
      <w:r w:rsidR="00644CD5">
        <w:t>.</w:t>
      </w:r>
      <w:r>
        <w:t>u29) + 0</w:t>
      </w:r>
      <w:r w:rsidR="00644CD5">
        <w:t>.</w:t>
      </w:r>
      <w:r>
        <w:t>282*T(v10</w:t>
      </w:r>
      <w:r w:rsidR="00644CD5">
        <w:t>.</w:t>
      </w:r>
      <w:r>
        <w:t>u23) + 0</w:t>
      </w:r>
      <w:r w:rsidR="00644CD5">
        <w:t>.</w:t>
      </w:r>
      <w:r>
        <w:t>373*T(v12</w:t>
      </w:r>
      <w:r w:rsidR="00644CD5">
        <w:t>.</w:t>
      </w:r>
      <w:r>
        <w:t>u10) -0</w:t>
      </w:r>
      <w:r w:rsidR="00644CD5">
        <w:t>.</w:t>
      </w:r>
      <w:r>
        <w:t>285*T(v30</w:t>
      </w:r>
      <w:r w:rsidR="00644CD5">
        <w:t>.</w:t>
      </w:r>
      <w:r>
        <w:t>u13) -0</w:t>
      </w:r>
      <w:r w:rsidR="00644CD5">
        <w:t>.</w:t>
      </w:r>
      <w:r>
        <w:t>707*T(v8</w:t>
      </w:r>
      <w:r w:rsidR="00644CD5">
        <w:t>.</w:t>
      </w:r>
      <w:r>
        <w:t>u7) -0</w:t>
      </w:r>
      <w:r w:rsidR="00644CD5">
        <w:t>.</w:t>
      </w:r>
      <w:r>
        <w:t>467*T(v1</w:t>
      </w:r>
      <w:r w:rsidR="00644CD5">
        <w:t>.</w:t>
      </w:r>
      <w:r>
        <w:t>u31) + 0</w:t>
      </w:r>
      <w:r w:rsidR="00644CD5">
        <w:t>.</w:t>
      </w:r>
      <w:r>
        <w:t>501*T(v22</w:t>
      </w:r>
      <w:r w:rsidR="00644CD5">
        <w:t>.</w:t>
      </w:r>
      <w:r>
        <w:t>u20) + 0</w:t>
      </w:r>
      <w:r w:rsidR="00644CD5">
        <w:t>.</w:t>
      </w:r>
      <w:r>
        <w:t>216*T(v9</w:t>
      </w:r>
      <w:r w:rsidR="00644CD5">
        <w:t>.</w:t>
      </w:r>
      <w:r>
        <w:t>u34) + 0</w:t>
      </w:r>
      <w:r w:rsidR="00644CD5">
        <w:t>.</w:t>
      </w:r>
      <w:r>
        <w:t>264*T(v7</w:t>
      </w:r>
      <w:r w:rsidR="00644CD5">
        <w:t>.</w:t>
      </w:r>
      <w:r>
        <w:t>u27) + 0</w:t>
      </w:r>
      <w:r w:rsidR="00644CD5">
        <w:t>.</w:t>
      </w:r>
      <w:r>
        <w:t>395*T(v25</w:t>
      </w:r>
      <w:r w:rsidR="00644CD5">
        <w:t>.</w:t>
      </w:r>
      <w:r>
        <w:t>u14) -0</w:t>
      </w:r>
      <w:r w:rsidR="00644CD5">
        <w:t>.</w:t>
      </w:r>
      <w:r>
        <w:t>505*T(v9</w:t>
      </w:r>
      <w:r w:rsidR="00644CD5">
        <w:t>.</w:t>
      </w:r>
      <w:r>
        <w:t>u8) + 0</w:t>
      </w:r>
      <w:r w:rsidR="00644CD5">
        <w:t>.</w:t>
      </w:r>
      <w:r>
        <w:t>206*T(v42) + 0</w:t>
      </w:r>
      <w:r w:rsidR="00644CD5">
        <w:t>.</w:t>
      </w:r>
      <w:r>
        <w:t>407*T(v25</w:t>
      </w:r>
      <w:r w:rsidR="00644CD5">
        <w:t>.</w:t>
      </w:r>
      <w:r>
        <w:t>u9) -0</w:t>
      </w:r>
      <w:r w:rsidR="00644CD5">
        <w:t>.</w:t>
      </w:r>
      <w:r>
        <w:t>614*T(v28</w:t>
      </w:r>
      <w:r w:rsidR="00644CD5">
        <w:t>.</w:t>
      </w:r>
      <w:r>
        <w:t>u2) + 0</w:t>
      </w:r>
      <w:r w:rsidR="00644CD5">
        <w:t>.</w:t>
      </w:r>
      <w:r>
        <w:t>23*T(u37) + 0</w:t>
      </w:r>
      <w:r w:rsidR="00644CD5">
        <w:t>.</w:t>
      </w:r>
      <w:r>
        <w:t>243*T(v24) -0</w:t>
      </w:r>
      <w:r w:rsidR="00644CD5">
        <w:t>.</w:t>
      </w:r>
      <w:r>
        <w:t>379*T(u14) -0</w:t>
      </w:r>
      <w:r w:rsidR="00644CD5">
        <w:t>.</w:t>
      </w:r>
      <w:r>
        <w:t>538*T(v1</w:t>
      </w:r>
      <w:r w:rsidR="00644CD5">
        <w:t>.</w:t>
      </w:r>
      <w:r>
        <w:t>u7) + 0</w:t>
      </w:r>
      <w:r w:rsidR="00644CD5">
        <w:t>.</w:t>
      </w:r>
      <w:r>
        <w:t>329*T(v19</w:t>
      </w:r>
      <w:r w:rsidR="00644CD5">
        <w:t>.</w:t>
      </w:r>
      <w:r>
        <w:t>u24) -0</w:t>
      </w:r>
      <w:r w:rsidR="00644CD5">
        <w:t>.</w:t>
      </w:r>
      <w:r>
        <w:t>303*T(v15</w:t>
      </w:r>
      <w:r w:rsidR="00644CD5">
        <w:t>.</w:t>
      </w:r>
      <w:r>
        <w:t>u24) + 0</w:t>
      </w:r>
      <w:r w:rsidR="00644CD5">
        <w:t>.</w:t>
      </w:r>
      <w:r>
        <w:t>75*T(v3</w:t>
      </w:r>
      <w:r w:rsidR="00644CD5">
        <w:t>.</w:t>
      </w:r>
      <w:r>
        <w:t>u4) -0</w:t>
      </w:r>
      <w:r w:rsidR="00644CD5">
        <w:t>.</w:t>
      </w:r>
      <w:r>
        <w:t>436*T(v1</w:t>
      </w:r>
      <w:r w:rsidR="00644CD5">
        <w:t>.</w:t>
      </w:r>
      <w:r>
        <w:t>u33) + 0</w:t>
      </w:r>
      <w:r w:rsidR="00644CD5">
        <w:t>.</w:t>
      </w:r>
      <w:r>
        <w:t>55*T(v24</w:t>
      </w:r>
      <w:r w:rsidR="00644CD5">
        <w:t>.</w:t>
      </w:r>
      <w:r>
        <w:t>u12) -0</w:t>
      </w:r>
      <w:r w:rsidR="00644CD5">
        <w:t>.</w:t>
      </w:r>
      <w:r>
        <w:t>328*T(v7) -0</w:t>
      </w:r>
      <w:r w:rsidR="00644CD5">
        <w:t>.</w:t>
      </w:r>
      <w:r>
        <w:t>37*T(v7</w:t>
      </w:r>
      <w:r w:rsidR="00644CD5">
        <w:t>.</w:t>
      </w:r>
      <w:r>
        <w:t>u25) + 0</w:t>
      </w:r>
      <w:r w:rsidR="00644CD5">
        <w:t>.</w:t>
      </w:r>
      <w:r>
        <w:t>173*T(u30) -0</w:t>
      </w:r>
      <w:r w:rsidR="00644CD5">
        <w:t>.</w:t>
      </w:r>
      <w:r>
        <w:t>284*T(v5</w:t>
      </w:r>
      <w:r w:rsidR="00644CD5">
        <w:t>.</w:t>
      </w:r>
      <w:r>
        <w:t>u15) + 0</w:t>
      </w:r>
      <w:r w:rsidR="00644CD5">
        <w:t>.</w:t>
      </w:r>
      <w:r>
        <w:t>49*T(v3</w:t>
      </w:r>
      <w:r w:rsidR="00644CD5">
        <w:t>.</w:t>
      </w:r>
      <w:r>
        <w:t>u30) -0</w:t>
      </w:r>
      <w:r w:rsidR="00644CD5">
        <w:t>.</w:t>
      </w:r>
      <w:r>
        <w:t>547*T(v7</w:t>
      </w:r>
      <w:r w:rsidR="00644CD5">
        <w:t>.</w:t>
      </w:r>
      <w:r>
        <w:t>u30) + 0</w:t>
      </w:r>
      <w:r w:rsidR="00644CD5">
        <w:t>.</w:t>
      </w:r>
      <w:r>
        <w:t>296*T(v2</w:t>
      </w:r>
      <w:r w:rsidR="00644CD5">
        <w:t>.</w:t>
      </w:r>
      <w:r>
        <w:t>u28) + 0</w:t>
      </w:r>
      <w:r w:rsidR="00644CD5">
        <w:t>.</w:t>
      </w:r>
      <w:r>
        <w:t>456*T(v15</w:t>
      </w:r>
      <w:r w:rsidR="00644CD5">
        <w:t>.</w:t>
      </w:r>
      <w:r>
        <w:t>u7) + 0</w:t>
      </w:r>
      <w:r w:rsidR="00644CD5">
        <w:t>.</w:t>
      </w:r>
      <w:r>
        <w:t>344*T(v7</w:t>
      </w:r>
      <w:r w:rsidR="00644CD5">
        <w:t>.</w:t>
      </w:r>
      <w:r>
        <w:t>u36) + 0</w:t>
      </w:r>
      <w:r w:rsidR="00644CD5">
        <w:t>.</w:t>
      </w:r>
      <w:r>
        <w:t>325*T(u16) + 0</w:t>
      </w:r>
      <w:r w:rsidR="00644CD5">
        <w:t>.</w:t>
      </w:r>
      <w:r>
        <w:t>506*T(v7</w:t>
      </w:r>
      <w:r w:rsidR="00644CD5">
        <w:t>.</w:t>
      </w:r>
      <w:r>
        <w:t>u24) -0</w:t>
      </w:r>
      <w:r w:rsidR="00644CD5">
        <w:t>.</w:t>
      </w:r>
      <w:r>
        <w:t>334*T(v20</w:t>
      </w:r>
      <w:r w:rsidR="00644CD5">
        <w:t>.</w:t>
      </w:r>
      <w:r>
        <w:t>u4) -0</w:t>
      </w:r>
      <w:r w:rsidR="00644CD5">
        <w:t>.</w:t>
      </w:r>
      <w:r>
        <w:t>194*T(v10</w:t>
      </w:r>
      <w:r w:rsidR="00644CD5">
        <w:t>.</w:t>
      </w:r>
      <w:r>
        <w:t>u20) -0</w:t>
      </w:r>
      <w:r w:rsidR="00644CD5">
        <w:t>.</w:t>
      </w:r>
      <w:r>
        <w:t>382*T(v10</w:t>
      </w:r>
      <w:r w:rsidR="00644CD5">
        <w:t>.</w:t>
      </w:r>
      <w:r>
        <w:t>u21) + 0</w:t>
      </w:r>
      <w:r w:rsidR="00644CD5">
        <w:t>.</w:t>
      </w:r>
      <w:r>
        <w:t>317*T(v8</w:t>
      </w:r>
      <w:r w:rsidR="00644CD5">
        <w:t>.</w:t>
      </w:r>
      <w:r>
        <w:t>u13) -0</w:t>
      </w:r>
      <w:r w:rsidR="00644CD5">
        <w:t>.</w:t>
      </w:r>
      <w:r>
        <w:t>255*T(v8</w:t>
      </w:r>
      <w:r w:rsidR="00644CD5">
        <w:t>.</w:t>
      </w:r>
      <w:r>
        <w:t>u28) -0</w:t>
      </w:r>
      <w:r w:rsidR="00644CD5">
        <w:t>.</w:t>
      </w:r>
      <w:r>
        <w:t>278*T(v4</w:t>
      </w:r>
      <w:r w:rsidR="00644CD5">
        <w:t>.</w:t>
      </w:r>
      <w:r>
        <w:t>u28) -0</w:t>
      </w:r>
      <w:r w:rsidR="00644CD5">
        <w:t>.</w:t>
      </w:r>
      <w:r>
        <w:t>25*T(v20</w:t>
      </w:r>
      <w:r w:rsidR="00644CD5">
        <w:t>.</w:t>
      </w:r>
      <w:r>
        <w:t>u18) + 0</w:t>
      </w:r>
      <w:r w:rsidR="00644CD5">
        <w:t>.</w:t>
      </w:r>
      <w:r>
        <w:t>211*T(v15</w:t>
      </w:r>
      <w:r w:rsidR="00644CD5">
        <w:t>.</w:t>
      </w:r>
      <w:r>
        <w:t>u20) + 0</w:t>
      </w:r>
      <w:r w:rsidR="00644CD5">
        <w:t>.</w:t>
      </w:r>
      <w:r>
        <w:t>226*T(v37</w:t>
      </w:r>
      <w:r w:rsidR="00644CD5">
        <w:t>.</w:t>
      </w:r>
      <w:r>
        <w:t>u4) -0</w:t>
      </w:r>
      <w:r w:rsidR="00644CD5">
        <w:t>.</w:t>
      </w:r>
      <w:r>
        <w:t>294*T(v5</w:t>
      </w:r>
      <w:r w:rsidR="00644CD5">
        <w:t>.</w:t>
      </w:r>
      <w:r>
        <w:t>u24) + 0</w:t>
      </w:r>
      <w:r w:rsidR="00644CD5">
        <w:t>.</w:t>
      </w:r>
      <w:r>
        <w:t>298*T(v30</w:t>
      </w:r>
      <w:r w:rsidR="00644CD5">
        <w:t>.</w:t>
      </w:r>
      <w:r>
        <w:t>u6) + 0</w:t>
      </w:r>
      <w:r w:rsidR="00644CD5">
        <w:t>.</w:t>
      </w:r>
      <w:r>
        <w:t>247*T(v2</w:t>
      </w:r>
      <w:r w:rsidR="00644CD5">
        <w:t>.</w:t>
      </w:r>
      <w:r>
        <w:t>u22) -0</w:t>
      </w:r>
      <w:r w:rsidR="00644CD5">
        <w:t>.</w:t>
      </w:r>
      <w:r>
        <w:t>0381*NumHal -0</w:t>
      </w:r>
      <w:r w:rsidR="00644CD5">
        <w:t>.</w:t>
      </w:r>
      <w:r>
        <w:t>296*T(v12</w:t>
      </w:r>
      <w:r w:rsidR="00644CD5">
        <w:t>.</w:t>
      </w:r>
      <w:r>
        <w:t>u23) -0</w:t>
      </w:r>
      <w:r w:rsidR="00644CD5">
        <w:t>.</w:t>
      </w:r>
      <w:r>
        <w:t>305*T(v12</w:t>
      </w:r>
      <w:r w:rsidR="00644CD5">
        <w:t>.</w:t>
      </w:r>
      <w:r>
        <w:t>u14) + 0</w:t>
      </w:r>
      <w:r w:rsidR="00644CD5">
        <w:t>.</w:t>
      </w:r>
      <w:r>
        <w:t>265*T(v17</w:t>
      </w:r>
      <w:r w:rsidR="00644CD5">
        <w:t>.</w:t>
      </w:r>
      <w:r>
        <w:t>u4) -0</w:t>
      </w:r>
      <w:r w:rsidR="00644CD5">
        <w:t>.</w:t>
      </w:r>
      <w:r>
        <w:t>512*T(v6</w:t>
      </w:r>
      <w:r w:rsidR="00644CD5">
        <w:t>.</w:t>
      </w:r>
      <w:r>
        <w:t>u14) -0</w:t>
      </w:r>
      <w:r w:rsidR="00644CD5">
        <w:t>.</w:t>
      </w:r>
      <w:r>
        <w:t>352*T(u10) + 0</w:t>
      </w:r>
      <w:r w:rsidR="00644CD5">
        <w:t>.</w:t>
      </w:r>
      <w:r>
        <w:t>314*T(v9</w:t>
      </w:r>
      <w:r w:rsidR="00644CD5">
        <w:t>.</w:t>
      </w:r>
      <w:r>
        <w:t>u7) + 0</w:t>
      </w:r>
      <w:r w:rsidR="00644CD5">
        <w:t>.</w:t>
      </w:r>
      <w:r>
        <w:t>335*T(v9</w:t>
      </w:r>
      <w:r w:rsidR="00644CD5">
        <w:t>.</w:t>
      </w:r>
      <w:r>
        <w:t>u17) -0</w:t>
      </w:r>
      <w:r w:rsidR="00644CD5">
        <w:t>.</w:t>
      </w:r>
      <w:r>
        <w:t>214*T(v19</w:t>
      </w:r>
      <w:r w:rsidR="00644CD5">
        <w:t>.</w:t>
      </w:r>
      <w:r>
        <w:t>u22) + 0</w:t>
      </w:r>
      <w:r w:rsidR="00644CD5">
        <w:t>.</w:t>
      </w:r>
      <w:r>
        <w:t>254*T(v12</w:t>
      </w:r>
      <w:r w:rsidR="00644CD5">
        <w:t>.</w:t>
      </w:r>
      <w:r>
        <w:t>u24) + 0</w:t>
      </w:r>
      <w:r w:rsidR="00644CD5">
        <w:t>.</w:t>
      </w:r>
      <w:r>
        <w:t>373*T(v7</w:t>
      </w:r>
      <w:r w:rsidR="00644CD5">
        <w:t>.</w:t>
      </w:r>
      <w:r>
        <w:t>u5) -0</w:t>
      </w:r>
      <w:r w:rsidR="00644CD5">
        <w:t>.</w:t>
      </w:r>
      <w:r>
        <w:t>319*T(v7</w:t>
      </w:r>
      <w:r w:rsidR="00644CD5">
        <w:t>.</w:t>
      </w:r>
      <w:r>
        <w:t>u12) -0</w:t>
      </w:r>
      <w:r w:rsidR="00644CD5">
        <w:t>.</w:t>
      </w:r>
      <w:r>
        <w:t>121*T(u22) -0</w:t>
      </w:r>
      <w:r w:rsidR="00644CD5">
        <w:t>.</w:t>
      </w:r>
      <w:r>
        <w:t>253*T(v21</w:t>
      </w:r>
      <w:r w:rsidR="00644CD5">
        <w:t>.</w:t>
      </w:r>
      <w:r>
        <w:t>u14) + 0</w:t>
      </w:r>
      <w:r w:rsidR="00644CD5">
        <w:t>.</w:t>
      </w:r>
      <w:r>
        <w:t>218*T(v4</w:t>
      </w:r>
      <w:r w:rsidR="00644CD5">
        <w:t>.</w:t>
      </w:r>
      <w:r>
        <w:t>u38) -0</w:t>
      </w:r>
      <w:r w:rsidR="00644CD5">
        <w:t>.</w:t>
      </w:r>
      <w:r>
        <w:t>229*T(v6</w:t>
      </w:r>
      <w:r w:rsidR="00644CD5">
        <w:t>.</w:t>
      </w:r>
      <w:r>
        <w:t>u16) + 0</w:t>
      </w:r>
      <w:r w:rsidR="00644CD5">
        <w:t>.</w:t>
      </w:r>
      <w:r>
        <w:t>413*T(v3</w:t>
      </w:r>
      <w:r w:rsidR="00644CD5">
        <w:t>.</w:t>
      </w:r>
      <w:r>
        <w:t>u10) -0</w:t>
      </w:r>
      <w:r w:rsidR="00644CD5">
        <w:t>.</w:t>
      </w:r>
      <w:r>
        <w:t>271*T(v22</w:t>
      </w:r>
      <w:r w:rsidR="00644CD5">
        <w:t>.</w:t>
      </w:r>
      <w:r>
        <w:t>u12) + 0</w:t>
      </w:r>
      <w:r w:rsidR="00644CD5">
        <w:t>.</w:t>
      </w:r>
      <w:r>
        <w:t>281*T(v20</w:t>
      </w:r>
      <w:r w:rsidR="00644CD5">
        <w:t>.</w:t>
      </w:r>
      <w:r>
        <w:t>u9) + 0</w:t>
      </w:r>
      <w:r w:rsidR="00644CD5">
        <w:t>.</w:t>
      </w:r>
      <w:r>
        <w:t>359*T(v22</w:t>
      </w:r>
      <w:r w:rsidR="00644CD5">
        <w:t>.</w:t>
      </w:r>
      <w:r>
        <w:t>u6) -0</w:t>
      </w:r>
      <w:r w:rsidR="00644CD5">
        <w:t>.</w:t>
      </w:r>
      <w:r>
        <w:t>26*T(v16</w:t>
      </w:r>
      <w:r w:rsidR="00644CD5">
        <w:t>.</w:t>
      </w:r>
      <w:r>
        <w:t>u24) -0</w:t>
      </w:r>
      <w:r w:rsidR="00644CD5">
        <w:t>.</w:t>
      </w:r>
      <w:r>
        <w:t>246*T(v15</w:t>
      </w:r>
      <w:r w:rsidR="00644CD5">
        <w:t>.</w:t>
      </w:r>
      <w:r>
        <w:t>u1) + 0</w:t>
      </w:r>
      <w:r w:rsidR="00644CD5">
        <w:t>.</w:t>
      </w:r>
      <w:r>
        <w:t>179*T(v14</w:t>
      </w:r>
      <w:r w:rsidR="00644CD5">
        <w:t>.</w:t>
      </w:r>
      <w:r>
        <w:t>u19) -0</w:t>
      </w:r>
      <w:r w:rsidR="00644CD5">
        <w:t>.</w:t>
      </w:r>
      <w:r>
        <w:t>233*T(v14</w:t>
      </w:r>
      <w:r w:rsidR="00644CD5">
        <w:t>.</w:t>
      </w:r>
      <w:r>
        <w:t>u16) -0</w:t>
      </w:r>
      <w:r w:rsidR="00644CD5">
        <w:t>.</w:t>
      </w:r>
      <w:r>
        <w:t>314*T(v8</w:t>
      </w:r>
      <w:r w:rsidR="00644CD5">
        <w:t>.</w:t>
      </w:r>
      <w:r>
        <w:t>u2) + 0</w:t>
      </w:r>
      <w:r w:rsidR="00644CD5">
        <w:t>.</w:t>
      </w:r>
      <w:r>
        <w:t>231*T(v19</w:t>
      </w:r>
      <w:r w:rsidR="00644CD5">
        <w:t>.</w:t>
      </w:r>
      <w:r>
        <w:t>u23) + 0</w:t>
      </w:r>
      <w:r w:rsidR="00644CD5">
        <w:t>.</w:t>
      </w:r>
      <w:r>
        <w:t>319*T(v26</w:t>
      </w:r>
      <w:r w:rsidR="00644CD5">
        <w:t>.</w:t>
      </w:r>
      <w:r>
        <w:t>u10) -0</w:t>
      </w:r>
      <w:r w:rsidR="00644CD5">
        <w:t>.</w:t>
      </w:r>
      <w:r>
        <w:t>218*T(v19</w:t>
      </w:r>
      <w:r w:rsidR="00644CD5">
        <w:t>.</w:t>
      </w:r>
      <w:r>
        <w:t>u13) + 0</w:t>
      </w:r>
      <w:r w:rsidR="00644CD5">
        <w:t>.</w:t>
      </w:r>
      <w:r>
        <w:t>161*T(v41</w:t>
      </w:r>
      <w:r w:rsidR="00644CD5">
        <w:t>.</w:t>
      </w:r>
      <w:r>
        <w:t>u1) -0</w:t>
      </w:r>
      <w:r w:rsidR="00644CD5">
        <w:t>.</w:t>
      </w:r>
      <w:r>
        <w:t>252*T(v4</w:t>
      </w:r>
      <w:r w:rsidR="00644CD5">
        <w:t>.</w:t>
      </w:r>
      <w:r>
        <w:t>u25) -0</w:t>
      </w:r>
      <w:r w:rsidR="00644CD5">
        <w:t>.</w:t>
      </w:r>
      <w:r>
        <w:t>24*T(v19</w:t>
      </w:r>
      <w:r w:rsidR="00644CD5">
        <w:t>.</w:t>
      </w:r>
      <w:r>
        <w:t>u5) + 0</w:t>
      </w:r>
      <w:r w:rsidR="00644CD5">
        <w:t>.</w:t>
      </w:r>
      <w:r>
        <w:t>331*Length + 0</w:t>
      </w:r>
      <w:r w:rsidR="00644CD5">
        <w:t>.</w:t>
      </w:r>
      <w:r>
        <w:t>335*T(v5</w:t>
      </w:r>
      <w:r w:rsidR="00644CD5">
        <w:t>.</w:t>
      </w:r>
      <w:r>
        <w:t>u4) -0</w:t>
      </w:r>
      <w:r w:rsidR="00644CD5">
        <w:t>.</w:t>
      </w:r>
      <w:r>
        <w:t>264*T(v14</w:t>
      </w:r>
      <w:r w:rsidR="00644CD5">
        <w:t>.</w:t>
      </w:r>
      <w:r>
        <w:t>u20) -0</w:t>
      </w:r>
      <w:r w:rsidR="00644CD5">
        <w:t>.</w:t>
      </w:r>
      <w:r>
        <w:t>505*T(v5</w:t>
      </w:r>
      <w:r w:rsidR="00644CD5">
        <w:t>.</w:t>
      </w:r>
      <w:r>
        <w:t>u1) + 0</w:t>
      </w:r>
      <w:r w:rsidR="00644CD5">
        <w:t>.</w:t>
      </w:r>
      <w:r>
        <w:t>249*T(v21</w:t>
      </w:r>
      <w:r w:rsidR="00644CD5">
        <w:t>.</w:t>
      </w:r>
      <w:r>
        <w:t>u10) + 0</w:t>
      </w:r>
      <w:r w:rsidR="00644CD5">
        <w:t>.</w:t>
      </w:r>
      <w:r>
        <w:t>244*T(v17</w:t>
      </w:r>
      <w:r w:rsidR="00644CD5">
        <w:t>.</w:t>
      </w:r>
      <w:r>
        <w:t>u1) -0</w:t>
      </w:r>
      <w:r w:rsidR="00644CD5">
        <w:t>.</w:t>
      </w:r>
      <w:r>
        <w:t>241*T(v14</w:t>
      </w:r>
      <w:r w:rsidR="00644CD5">
        <w:t>.</w:t>
      </w:r>
      <w:r>
        <w:t>u17) -0</w:t>
      </w:r>
      <w:r w:rsidR="00644CD5">
        <w:t>.</w:t>
      </w:r>
      <w:r>
        <w:t>195*T(v9</w:t>
      </w:r>
      <w:r w:rsidR="00644CD5">
        <w:t>.</w:t>
      </w:r>
      <w:r>
        <w:t>u19) + 0</w:t>
      </w:r>
      <w:r w:rsidR="00644CD5">
        <w:t>.</w:t>
      </w:r>
      <w:r>
        <w:t>119*T(v13</w:t>
      </w:r>
      <w:r w:rsidR="00644CD5">
        <w:t>.</w:t>
      </w:r>
      <w:r>
        <w:t>u9) -0</w:t>
      </w:r>
      <w:r w:rsidR="00644CD5">
        <w:t>.</w:t>
      </w:r>
      <w:r>
        <w:t>207*T(v4</w:t>
      </w:r>
      <w:r w:rsidR="00644CD5">
        <w:t>.</w:t>
      </w:r>
      <w:r>
        <w:t>u39) + 0</w:t>
      </w:r>
      <w:r w:rsidR="00644CD5">
        <w:t>.</w:t>
      </w:r>
      <w:r>
        <w:t>169*T(v39</w:t>
      </w:r>
      <w:r w:rsidR="00644CD5">
        <w:t>.</w:t>
      </w:r>
      <w:r>
        <w:t>u3) + 0</w:t>
      </w:r>
      <w:r w:rsidR="00644CD5">
        <w:t>.</w:t>
      </w:r>
      <w:r>
        <w:t>192*T(v36) + 0</w:t>
      </w:r>
      <w:r w:rsidR="00644CD5">
        <w:t>.</w:t>
      </w:r>
      <w:r>
        <w:t>26*T(v10</w:t>
      </w:r>
      <w:r w:rsidR="00644CD5">
        <w:t>.</w:t>
      </w:r>
      <w:r>
        <w:t>u16) + 0</w:t>
      </w:r>
      <w:r w:rsidR="00644CD5">
        <w:t>.</w:t>
      </w:r>
      <w:r>
        <w:t>288*T(v5</w:t>
      </w:r>
      <w:r w:rsidR="00644CD5">
        <w:t>.</w:t>
      </w:r>
      <w:r>
        <w:t>u29) + 0</w:t>
      </w:r>
      <w:r w:rsidR="00644CD5">
        <w:t>.</w:t>
      </w:r>
      <w:r>
        <w:t>22*T(v10</w:t>
      </w:r>
      <w:r w:rsidR="00644CD5">
        <w:t>.</w:t>
      </w:r>
      <w:r>
        <w:t>u33) + 0</w:t>
      </w:r>
      <w:r w:rsidR="00644CD5">
        <w:t>.</w:t>
      </w:r>
      <w:r>
        <w:t>321*T(u2) -0</w:t>
      </w:r>
      <w:r w:rsidR="00644CD5">
        <w:t>.</w:t>
      </w:r>
      <w:r>
        <w:t>325*T(v19</w:t>
      </w:r>
      <w:r w:rsidR="00644CD5">
        <w:t>.</w:t>
      </w:r>
      <w:r>
        <w:t>u14) + 0</w:t>
      </w:r>
      <w:r w:rsidR="00644CD5">
        <w:t>.</w:t>
      </w:r>
      <w:r>
        <w:t>194*T(v13</w:t>
      </w:r>
      <w:r w:rsidR="00644CD5">
        <w:t>.</w:t>
      </w:r>
      <w:r>
        <w:t>u26) -0</w:t>
      </w:r>
      <w:r w:rsidR="00644CD5">
        <w:t>.</w:t>
      </w:r>
      <w:r>
        <w:t>212*T(v12</w:t>
      </w:r>
      <w:r w:rsidR="00644CD5">
        <w:t>.</w:t>
      </w:r>
      <w:r>
        <w:t>u8) + 0</w:t>
      </w:r>
      <w:r w:rsidR="00644CD5">
        <w:t>.</w:t>
      </w:r>
      <w:r>
        <w:t>268*T(v22</w:t>
      </w:r>
      <w:r w:rsidR="00644CD5">
        <w:t>.</w:t>
      </w:r>
      <w:r>
        <w:t>u10) -0</w:t>
      </w:r>
      <w:r w:rsidR="00644CD5">
        <w:t>.</w:t>
      </w:r>
      <w:r>
        <w:t>164*T(v2</w:t>
      </w:r>
      <w:r w:rsidR="00644CD5">
        <w:t>.</w:t>
      </w:r>
      <w:r>
        <w:t>u25) + 0</w:t>
      </w:r>
      <w:r w:rsidR="00644CD5">
        <w:t>.</w:t>
      </w:r>
      <w:r>
        <w:t>19*T(v14</w:t>
      </w:r>
      <w:r w:rsidR="00644CD5">
        <w:t>.</w:t>
      </w:r>
      <w:r>
        <w:t>u13) + 0</w:t>
      </w:r>
      <w:r w:rsidR="00644CD5">
        <w:t>.</w:t>
      </w:r>
      <w:r>
        <w:t>23*T(v28</w:t>
      </w:r>
      <w:r w:rsidR="00644CD5">
        <w:t>.</w:t>
      </w:r>
      <w:r>
        <w:t>u3) -0</w:t>
      </w:r>
      <w:r w:rsidR="00644CD5">
        <w:t>.</w:t>
      </w:r>
      <w:r>
        <w:t>191*T(v18</w:t>
      </w:r>
      <w:r w:rsidR="00644CD5">
        <w:t>.</w:t>
      </w:r>
      <w:r>
        <w:t>u18) + 0</w:t>
      </w:r>
      <w:r w:rsidR="00644CD5">
        <w:t>.</w:t>
      </w:r>
      <w:r>
        <w:t>193*T(v23</w:t>
      </w:r>
      <w:r w:rsidR="00644CD5">
        <w:t>.</w:t>
      </w:r>
      <w:r>
        <w:t>u19) -0</w:t>
      </w:r>
      <w:r w:rsidR="00644CD5">
        <w:t>.</w:t>
      </w:r>
      <w:r>
        <w:t>198*T(v12</w:t>
      </w:r>
      <w:r w:rsidR="00644CD5">
        <w:t>.</w:t>
      </w:r>
      <w:r>
        <w:t>u11) -0</w:t>
      </w:r>
      <w:r w:rsidR="00644CD5">
        <w:t>.</w:t>
      </w:r>
      <w:r>
        <w:t>201*T(v5) + 0</w:t>
      </w:r>
      <w:r w:rsidR="00644CD5">
        <w:t>.</w:t>
      </w:r>
      <w:r>
        <w:t>207*T(v20</w:t>
      </w:r>
      <w:r w:rsidR="00644CD5">
        <w:t>.</w:t>
      </w:r>
      <w:r>
        <w:t>u8) -0</w:t>
      </w:r>
      <w:r w:rsidR="00644CD5">
        <w:t>.</w:t>
      </w:r>
      <w:r>
        <w:t>166*T(v11</w:t>
      </w:r>
      <w:r w:rsidR="00644CD5">
        <w:t>.</w:t>
      </w:r>
      <w:r>
        <w:t>u25) + 0</w:t>
      </w:r>
      <w:r w:rsidR="00644CD5">
        <w:t>.</w:t>
      </w:r>
      <w:r>
        <w:t>186*T(v22</w:t>
      </w:r>
      <w:r w:rsidR="00644CD5">
        <w:t>.</w:t>
      </w:r>
      <w:r>
        <w:t>u1) + 0</w:t>
      </w:r>
      <w:r w:rsidR="00644CD5">
        <w:t>.</w:t>
      </w:r>
      <w:r>
        <w:t>168*T(v6</w:t>
      </w:r>
      <w:r w:rsidR="00644CD5">
        <w:t>.</w:t>
      </w:r>
      <w:r>
        <w:t>u11) + 0</w:t>
      </w:r>
      <w:r w:rsidR="00644CD5">
        <w:t>.</w:t>
      </w:r>
      <w:r>
        <w:t>189*T(v21</w:t>
      </w:r>
      <w:r w:rsidR="00644CD5">
        <w:t>.</w:t>
      </w:r>
      <w:r>
        <w:t>u9) -0</w:t>
      </w:r>
      <w:r w:rsidR="00644CD5">
        <w:t>.</w:t>
      </w:r>
      <w:r>
        <w:t>261*T(v6</w:t>
      </w:r>
      <w:r w:rsidR="00644CD5">
        <w:t>.</w:t>
      </w:r>
      <w:r>
        <w:t>u3) -0</w:t>
      </w:r>
      <w:r w:rsidR="00644CD5">
        <w:t>.</w:t>
      </w:r>
      <w:r>
        <w:t>146*T(v34</w:t>
      </w:r>
      <w:r w:rsidR="00644CD5">
        <w:t>.</w:t>
      </w:r>
      <w:r>
        <w:t>u1) + 0</w:t>
      </w:r>
      <w:r w:rsidR="00644CD5">
        <w:t>.</w:t>
      </w:r>
      <w:r>
        <w:t>156*T(v30</w:t>
      </w:r>
      <w:r w:rsidR="00644CD5">
        <w:t>.</w:t>
      </w:r>
      <w:r>
        <w:t>u10) + 0</w:t>
      </w:r>
      <w:r w:rsidR="00644CD5">
        <w:t>.</w:t>
      </w:r>
      <w:r>
        <w:t>212*T(v5</w:t>
      </w:r>
      <w:r w:rsidR="00644CD5">
        <w:t>.</w:t>
      </w:r>
      <w:r>
        <w:t>u10) + 0</w:t>
      </w:r>
      <w:r w:rsidR="00644CD5">
        <w:t>.</w:t>
      </w:r>
      <w:r>
        <w:t>135*T(v15</w:t>
      </w:r>
      <w:r w:rsidR="00644CD5">
        <w:t>.</w:t>
      </w:r>
      <w:r>
        <w:t>u27) + 0</w:t>
      </w:r>
      <w:r w:rsidR="00644CD5">
        <w:t>.</w:t>
      </w:r>
      <w:r>
        <w:t>169*T(v7</w:t>
      </w:r>
      <w:r w:rsidR="00644CD5">
        <w:t>.</w:t>
      </w:r>
      <w:r>
        <w:t>u32) -0</w:t>
      </w:r>
      <w:r w:rsidR="00644CD5">
        <w:t>.</w:t>
      </w:r>
      <w:r>
        <w:t>136*T(v28</w:t>
      </w:r>
      <w:r w:rsidR="00644CD5">
        <w:t>.</w:t>
      </w:r>
      <w:r>
        <w:t>u12) -0</w:t>
      </w:r>
      <w:r w:rsidR="00644CD5">
        <w:t>.</w:t>
      </w:r>
      <w:r>
        <w:t>13*T(v13</w:t>
      </w:r>
      <w:r w:rsidR="00644CD5">
        <w:t>.</w:t>
      </w:r>
      <w:r>
        <w:t>u4) -0</w:t>
      </w:r>
      <w:r w:rsidR="00644CD5">
        <w:t>.</w:t>
      </w:r>
      <w:r>
        <w:t>121*Volume^2 + 0</w:t>
      </w:r>
      <w:r w:rsidR="00644CD5">
        <w:t>.</w:t>
      </w:r>
      <w:r>
        <w:t>201*T(v10</w:t>
      </w:r>
      <w:r w:rsidR="00644CD5">
        <w:t>.</w:t>
      </w:r>
      <w:r>
        <w:t>u9) + 0</w:t>
      </w:r>
      <w:r w:rsidR="00644CD5">
        <w:t>.</w:t>
      </w:r>
      <w:r>
        <w:t>165*T(v6</w:t>
      </w:r>
      <w:r w:rsidR="00644CD5">
        <w:t>.</w:t>
      </w:r>
      <w:r>
        <w:t>u22) -0</w:t>
      </w:r>
      <w:r w:rsidR="00644CD5">
        <w:t>.</w:t>
      </w:r>
      <w:r>
        <w:t>141*T(v18</w:t>
      </w:r>
      <w:r w:rsidR="00644CD5">
        <w:t>.</w:t>
      </w:r>
      <w:r>
        <w:t>u17) + 0</w:t>
      </w:r>
      <w:r w:rsidR="00644CD5">
        <w:t>.</w:t>
      </w:r>
      <w:r>
        <w:t>138*T(v27</w:t>
      </w:r>
      <w:r w:rsidR="00644CD5">
        <w:t>.</w:t>
      </w:r>
      <w:r>
        <w:t>u15) + 0</w:t>
      </w:r>
      <w:r w:rsidR="00644CD5">
        <w:t>.</w:t>
      </w:r>
      <w:r>
        <w:t>154*T(v22</w:t>
      </w:r>
      <w:r w:rsidR="00644CD5">
        <w:t>.</w:t>
      </w:r>
      <w:r>
        <w:t>u8) + 0</w:t>
      </w:r>
      <w:r w:rsidR="00644CD5">
        <w:t>.</w:t>
      </w:r>
      <w:r>
        <w:t>162*T(v13</w:t>
      </w:r>
      <w:r w:rsidR="00644CD5">
        <w:t>.</w:t>
      </w:r>
      <w:r>
        <w:t>u2) -0</w:t>
      </w:r>
      <w:r w:rsidR="00644CD5">
        <w:t>.</w:t>
      </w:r>
      <w:r>
        <w:t>142*T(v8</w:t>
      </w:r>
      <w:r w:rsidR="00644CD5">
        <w:t>.</w:t>
      </w:r>
      <w:r>
        <w:t>u19) + 0</w:t>
      </w:r>
      <w:r w:rsidR="00644CD5">
        <w:t>.</w:t>
      </w:r>
      <w:r>
        <w:t>134*T(v10</w:t>
      </w:r>
      <w:r w:rsidR="00644CD5">
        <w:t>.</w:t>
      </w:r>
      <w:r>
        <w:t>u32) -0</w:t>
      </w:r>
      <w:r w:rsidR="00644CD5">
        <w:t>.</w:t>
      </w:r>
      <w:r>
        <w:t>0861*T(v26) + 0</w:t>
      </w:r>
      <w:r w:rsidR="00644CD5">
        <w:t>.</w:t>
      </w:r>
      <w:r>
        <w:t>129*T(v18</w:t>
      </w:r>
      <w:r w:rsidR="00644CD5">
        <w:t>.</w:t>
      </w:r>
      <w:r>
        <w:t>u4) + 0</w:t>
      </w:r>
      <w:r w:rsidR="00644CD5">
        <w:t>.</w:t>
      </w:r>
      <w:r>
        <w:t>141*T(v1</w:t>
      </w:r>
      <w:r w:rsidR="00644CD5">
        <w:t>.</w:t>
      </w:r>
      <w:r>
        <w:t>u38) -0</w:t>
      </w:r>
      <w:r w:rsidR="00644CD5">
        <w:t>.</w:t>
      </w:r>
      <w:r>
        <w:t>114*T(v20</w:t>
      </w:r>
      <w:r w:rsidR="00644CD5">
        <w:t>.</w:t>
      </w:r>
      <w:r>
        <w:t>u22) + 0</w:t>
      </w:r>
      <w:r w:rsidR="00644CD5">
        <w:t>.</w:t>
      </w:r>
      <w:r>
        <w:t>107*T(v4</w:t>
      </w:r>
      <w:r w:rsidR="00644CD5">
        <w:t>.</w:t>
      </w:r>
      <w:r>
        <w:t>u30) + 0</w:t>
      </w:r>
      <w:r w:rsidR="00644CD5">
        <w:t>.</w:t>
      </w:r>
      <w:r>
        <w:t>135*T(v17</w:t>
      </w:r>
      <w:r w:rsidR="00644CD5">
        <w:t>.</w:t>
      </w:r>
      <w:r>
        <w:t>u17) + 0</w:t>
      </w:r>
      <w:r w:rsidR="00644CD5">
        <w:t>.</w:t>
      </w:r>
      <w:r>
        <w:t>104*T(v21</w:t>
      </w:r>
      <w:r w:rsidR="00644CD5">
        <w:t>.</w:t>
      </w:r>
      <w:r>
        <w:t>u4) -0</w:t>
      </w:r>
      <w:r w:rsidR="00644CD5">
        <w:t>.</w:t>
      </w:r>
      <w:r>
        <w:t>126*T(v13</w:t>
      </w:r>
      <w:r w:rsidR="00644CD5">
        <w:t>.</w:t>
      </w:r>
      <w:r>
        <w:t>u28) -0</w:t>
      </w:r>
      <w:r w:rsidR="00644CD5">
        <w:t>.</w:t>
      </w:r>
      <w:r>
        <w:t>123*T(v13</w:t>
      </w:r>
      <w:r w:rsidR="00644CD5">
        <w:t>.</w:t>
      </w:r>
      <w:r>
        <w:t>u16) -0</w:t>
      </w:r>
      <w:r w:rsidR="00644CD5">
        <w:t>.</w:t>
      </w:r>
      <w:r>
        <w:t>143*T(v16</w:t>
      </w:r>
      <w:r w:rsidR="00644CD5">
        <w:t>.</w:t>
      </w:r>
      <w:r>
        <w:t>u5) + 0</w:t>
      </w:r>
      <w:r w:rsidR="00644CD5">
        <w:t>.</w:t>
      </w:r>
      <w:r>
        <w:t>09*T(v35</w:t>
      </w:r>
      <w:r w:rsidR="00644CD5">
        <w:t>.</w:t>
      </w:r>
      <w:r>
        <w:t>u8) -0</w:t>
      </w:r>
      <w:r w:rsidR="00644CD5">
        <w:t>.</w:t>
      </w:r>
      <w:r>
        <w:t>183*T(v6</w:t>
      </w:r>
      <w:r w:rsidR="00644CD5">
        <w:t>.</w:t>
      </w:r>
      <w:r>
        <w:t>u2) + 0</w:t>
      </w:r>
      <w:r w:rsidR="00644CD5">
        <w:t>.</w:t>
      </w:r>
      <w:r>
        <w:t>0976*T(v1</w:t>
      </w:r>
      <w:r w:rsidR="00644CD5">
        <w:t>.</w:t>
      </w:r>
      <w:r>
        <w:t>u37) + 0</w:t>
      </w:r>
      <w:r w:rsidR="00644CD5">
        <w:t>.</w:t>
      </w:r>
      <w:r>
        <w:t>138*T(v5</w:t>
      </w:r>
      <w:r w:rsidR="00644CD5">
        <w:t>.</w:t>
      </w:r>
      <w:r>
        <w:t>u7) + 0</w:t>
      </w:r>
      <w:r w:rsidR="00644CD5">
        <w:t>.</w:t>
      </w:r>
      <w:r>
        <w:t>0979*T(v19</w:t>
      </w:r>
      <w:r w:rsidR="00644CD5">
        <w:t>.</w:t>
      </w:r>
      <w:r>
        <w:t>u16) -0</w:t>
      </w:r>
      <w:r w:rsidR="00644CD5">
        <w:t>.</w:t>
      </w:r>
      <w:r>
        <w:t>0946*T(v21</w:t>
      </w:r>
      <w:r w:rsidR="00644CD5">
        <w:t>.</w:t>
      </w:r>
      <w:r>
        <w:t>u11) + 0</w:t>
      </w:r>
      <w:r w:rsidR="00644CD5">
        <w:t>.</w:t>
      </w:r>
      <w:r>
        <w:t>098*T(v15</w:t>
      </w:r>
      <w:r w:rsidR="00644CD5">
        <w:t>.</w:t>
      </w:r>
      <w:r>
        <w:t>u13) + 0</w:t>
      </w:r>
      <w:r w:rsidR="00644CD5">
        <w:t>.</w:t>
      </w:r>
      <w:r>
        <w:t>183*T(v3</w:t>
      </w:r>
      <w:r w:rsidR="00644CD5">
        <w:t>.</w:t>
      </w:r>
      <w:r>
        <w:t>u3) -0</w:t>
      </w:r>
      <w:r w:rsidR="00644CD5">
        <w:t>.</w:t>
      </w:r>
      <w:r>
        <w:t>0918*T(v37</w:t>
      </w:r>
      <w:r w:rsidR="00644CD5">
        <w:t>.</w:t>
      </w:r>
      <w:r>
        <w:t>u5) + 0</w:t>
      </w:r>
      <w:r w:rsidR="00644CD5">
        <w:t>.</w:t>
      </w:r>
      <w:r>
        <w:t>104*T(v18</w:t>
      </w:r>
      <w:r w:rsidR="00644CD5">
        <w:t>.</w:t>
      </w:r>
      <w:r>
        <w:t>u8) + 0</w:t>
      </w:r>
      <w:r w:rsidR="00644CD5">
        <w:t>.</w:t>
      </w:r>
      <w:r>
        <w:t>0815*T(v37</w:t>
      </w:r>
      <w:r w:rsidR="00644CD5">
        <w:t>.</w:t>
      </w:r>
      <w:r>
        <w:t>u3) + 0</w:t>
      </w:r>
      <w:r w:rsidR="00644CD5">
        <w:t>.</w:t>
      </w:r>
      <w:r>
        <w:t>123*T(v4</w:t>
      </w:r>
      <w:r w:rsidR="00644CD5">
        <w:t>.</w:t>
      </w:r>
      <w:r>
        <w:t>u7) + 0</w:t>
      </w:r>
      <w:r w:rsidR="00644CD5">
        <w:t>.</w:t>
      </w:r>
      <w:r>
        <w:t>171*T(v2</w:t>
      </w:r>
      <w:r w:rsidR="00644CD5">
        <w:t>.</w:t>
      </w:r>
      <w:r>
        <w:t>u1) -0</w:t>
      </w:r>
      <w:r w:rsidR="00644CD5">
        <w:t>.</w:t>
      </w:r>
      <w:r>
        <w:t>0602*T(u19) -0</w:t>
      </w:r>
      <w:r w:rsidR="00644CD5">
        <w:t>.</w:t>
      </w:r>
      <w:r>
        <w:t>0868*T(v1</w:t>
      </w:r>
      <w:r w:rsidR="00644CD5">
        <w:t>.</w:t>
      </w:r>
      <w:r>
        <w:t>u27) -0</w:t>
      </w:r>
      <w:r w:rsidR="00644CD5">
        <w:t>.</w:t>
      </w:r>
      <w:r>
        <w:t>0726*T(v27</w:t>
      </w:r>
      <w:r w:rsidR="00644CD5">
        <w:t>.</w:t>
      </w:r>
      <w:r>
        <w:t>u1) -0</w:t>
      </w:r>
      <w:r w:rsidR="00644CD5">
        <w:t>.</w:t>
      </w:r>
      <w:r>
        <w:t>0849*T(v28</w:t>
      </w:r>
      <w:r w:rsidR="00644CD5">
        <w:t>.</w:t>
      </w:r>
      <w:r>
        <w:t>u6) + 0</w:t>
      </w:r>
      <w:r w:rsidR="00644CD5">
        <w:t>.</w:t>
      </w:r>
      <w:r>
        <w:t>0918*T(v6</w:t>
      </w:r>
      <w:r w:rsidR="00644CD5">
        <w:t>.</w:t>
      </w:r>
      <w:r>
        <w:t>u25) + 0</w:t>
      </w:r>
      <w:r w:rsidR="00644CD5">
        <w:t>.</w:t>
      </w:r>
      <w:r>
        <w:t>0672*T(v13</w:t>
      </w:r>
      <w:r w:rsidR="00644CD5">
        <w:t>.</w:t>
      </w:r>
      <w:r>
        <w:t>u30) + 0</w:t>
      </w:r>
      <w:r w:rsidR="00644CD5">
        <w:t>.</w:t>
      </w:r>
      <w:r>
        <w:t>0686*T(v14</w:t>
      </w:r>
      <w:r w:rsidR="00644CD5">
        <w:t>.</w:t>
      </w:r>
      <w:r>
        <w:t>u28) -0</w:t>
      </w:r>
      <w:r w:rsidR="00644CD5">
        <w:t>.</w:t>
      </w:r>
      <w:r>
        <w:t>0665*T(v4</w:t>
      </w:r>
      <w:r w:rsidR="00644CD5">
        <w:t>.</w:t>
      </w:r>
      <w:r>
        <w:t>u33) + 0</w:t>
      </w:r>
      <w:r w:rsidR="00644CD5">
        <w:t>.</w:t>
      </w:r>
      <w:r>
        <w:t>0695*T(v15</w:t>
      </w:r>
      <w:r w:rsidR="00644CD5">
        <w:t>.</w:t>
      </w:r>
      <w:r>
        <w:t xml:space="preserve">u23) + </w:t>
      </w:r>
      <w:r>
        <w:lastRenderedPageBreak/>
        <w:t>0</w:t>
      </w:r>
      <w:r w:rsidR="00644CD5">
        <w:t>.</w:t>
      </w:r>
      <w:r>
        <w:t>0541*T(u26) + 0</w:t>
      </w:r>
      <w:r w:rsidR="00644CD5">
        <w:t>.</w:t>
      </w:r>
      <w:r>
        <w:t>0711*T(v8</w:t>
      </w:r>
      <w:r w:rsidR="00644CD5">
        <w:t>.</w:t>
      </w:r>
      <w:r>
        <w:t>u8) -0</w:t>
      </w:r>
      <w:r w:rsidR="00644CD5">
        <w:t>.</w:t>
      </w:r>
      <w:r>
        <w:t>0655*T(v39</w:t>
      </w:r>
      <w:r w:rsidR="00644CD5">
        <w:t>.</w:t>
      </w:r>
      <w:r>
        <w:t>u2) -0</w:t>
      </w:r>
      <w:r w:rsidR="00644CD5">
        <w:t>.</w:t>
      </w:r>
      <w:r>
        <w:t>0623*T(v27</w:t>
      </w:r>
      <w:r w:rsidR="00644CD5">
        <w:t>.</w:t>
      </w:r>
      <w:r>
        <w:t>u14) -0</w:t>
      </w:r>
      <w:r w:rsidR="00644CD5">
        <w:t>.</w:t>
      </w:r>
      <w:r>
        <w:t>0562*T(v6</w:t>
      </w:r>
      <w:r w:rsidR="00644CD5">
        <w:t>.</w:t>
      </w:r>
      <w:r>
        <w:t>u36) + 0</w:t>
      </w:r>
      <w:r w:rsidR="00644CD5">
        <w:t>.</w:t>
      </w:r>
      <w:r>
        <w:t>081*T(v12</w:t>
      </w:r>
      <w:r w:rsidR="00644CD5">
        <w:t>.</w:t>
      </w:r>
      <w:r>
        <w:t>u3) + 0</w:t>
      </w:r>
      <w:r w:rsidR="00644CD5">
        <w:t>.</w:t>
      </w:r>
      <w:r>
        <w:t>0574*T(v11</w:t>
      </w:r>
      <w:r w:rsidR="00644CD5">
        <w:t>.</w:t>
      </w:r>
      <w:r>
        <w:t>u32) + 0</w:t>
      </w:r>
      <w:r w:rsidR="00644CD5">
        <w:t>.</w:t>
      </w:r>
      <w:r>
        <w:t>0604*T(v17</w:t>
      </w:r>
      <w:r w:rsidR="00644CD5">
        <w:t>.</w:t>
      </w:r>
      <w:r>
        <w:t>u25) -0</w:t>
      </w:r>
      <w:r w:rsidR="00644CD5">
        <w:t>.</w:t>
      </w:r>
      <w:r>
        <w:t>057*T(v2</w:t>
      </w:r>
      <w:r w:rsidR="00644CD5">
        <w:t>.</w:t>
      </w:r>
      <w:r>
        <w:t>u32) + 0</w:t>
      </w:r>
      <w:r w:rsidR="00644CD5">
        <w:t>.</w:t>
      </w:r>
      <w:r>
        <w:t>0451*T(u25) + 0</w:t>
      </w:r>
      <w:r w:rsidR="00644CD5">
        <w:t>.</w:t>
      </w:r>
      <w:r>
        <w:t>00654*NumDonor + 0</w:t>
      </w:r>
      <w:r w:rsidR="00644CD5">
        <w:t>.</w:t>
      </w:r>
      <w:r>
        <w:t>0456*T(v9</w:t>
      </w:r>
      <w:r w:rsidR="00644CD5">
        <w:t>.</w:t>
      </w:r>
      <w:r>
        <w:t>u28) + 0</w:t>
      </w:r>
      <w:r w:rsidR="00644CD5">
        <w:t>.</w:t>
      </w:r>
      <w:r>
        <w:t>0475*T(v3</w:t>
      </w:r>
      <w:r w:rsidR="00644CD5">
        <w:t>.</w:t>
      </w:r>
      <w:r>
        <w:t>u18) + 0</w:t>
      </w:r>
      <w:r w:rsidR="00644CD5">
        <w:t>.</w:t>
      </w:r>
      <w:r>
        <w:t>0344*T(v3</w:t>
      </w:r>
      <w:r w:rsidR="00644CD5">
        <w:t>.</w:t>
      </w:r>
      <w:r>
        <w:t>u40) -0</w:t>
      </w:r>
      <w:r w:rsidR="00644CD5">
        <w:t>.</w:t>
      </w:r>
      <w:r>
        <w:t>0196*T(v39) -0</w:t>
      </w:r>
      <w:r w:rsidR="00644CD5">
        <w:t>.</w:t>
      </w:r>
      <w:r>
        <w:t>0299*T(v18</w:t>
      </w:r>
      <w:r w:rsidR="00644CD5">
        <w:t>.</w:t>
      </w:r>
      <w:r>
        <w:t>u23) -0</w:t>
      </w:r>
      <w:r w:rsidR="00644CD5">
        <w:t>.</w:t>
      </w:r>
      <w:r>
        <w:t>0271*T(v31</w:t>
      </w:r>
      <w:r w:rsidR="00644CD5">
        <w:t>.</w:t>
      </w:r>
      <w:r>
        <w:t>u11) + 0</w:t>
      </w:r>
      <w:r w:rsidR="00644CD5">
        <w:t>.</w:t>
      </w:r>
      <w:r>
        <w:t>0268*Length^3 + 0</w:t>
      </w:r>
      <w:r w:rsidR="00644CD5">
        <w:t>.</w:t>
      </w:r>
      <w:r>
        <w:t>0267*T(v31</w:t>
      </w:r>
      <w:r w:rsidR="00644CD5">
        <w:t>.</w:t>
      </w:r>
      <w:r>
        <w:t>u5) -0</w:t>
      </w:r>
      <w:r w:rsidR="00644CD5">
        <w:t>.</w:t>
      </w:r>
      <w:r>
        <w:t>0273*T(v17</w:t>
      </w:r>
      <w:r w:rsidR="00644CD5">
        <w:t>.</w:t>
      </w:r>
      <w:r>
        <w:t>u13) -0</w:t>
      </w:r>
      <w:r w:rsidR="00644CD5">
        <w:t>.</w:t>
      </w:r>
      <w:r>
        <w:t>0215*T(v32</w:t>
      </w:r>
      <w:r w:rsidR="00644CD5">
        <w:t>.</w:t>
      </w:r>
      <w:r>
        <w:t>u9) -0</w:t>
      </w:r>
      <w:r w:rsidR="00644CD5">
        <w:t>.</w:t>
      </w:r>
      <w:r>
        <w:t>0272*T(v8</w:t>
      </w:r>
      <w:r w:rsidR="00644CD5">
        <w:t>.</w:t>
      </w:r>
      <w:r>
        <w:t>u14) + 0</w:t>
      </w:r>
      <w:r w:rsidR="00644CD5">
        <w:t>.</w:t>
      </w:r>
      <w:r>
        <w:t>0201*T(v19</w:t>
      </w:r>
      <w:r w:rsidR="00644CD5">
        <w:t>.</w:t>
      </w:r>
      <w:r>
        <w:t>u18) -0</w:t>
      </w:r>
      <w:r w:rsidR="00644CD5">
        <w:t>.</w:t>
      </w:r>
      <w:r>
        <w:t>0192*T(v25</w:t>
      </w:r>
      <w:r w:rsidR="00644CD5">
        <w:t>.</w:t>
      </w:r>
      <w:r>
        <w:t>u6) + 0</w:t>
      </w:r>
      <w:r w:rsidR="00644CD5">
        <w:t>.</w:t>
      </w:r>
      <w:r>
        <w:t>0169*T(v16</w:t>
      </w:r>
      <w:r w:rsidR="00644CD5">
        <w:t>.</w:t>
      </w:r>
      <w:r>
        <w:t>u7) + 0</w:t>
      </w:r>
      <w:r w:rsidR="00644CD5">
        <w:t>.</w:t>
      </w:r>
      <w:r>
        <w:t>0161*T(v29</w:t>
      </w:r>
      <w:r w:rsidR="00644CD5">
        <w:t>.</w:t>
      </w:r>
      <w:r>
        <w:t>u5) -0</w:t>
      </w:r>
      <w:r w:rsidR="00644CD5">
        <w:t>.</w:t>
      </w:r>
      <w:r>
        <w:t>0166*T(v13</w:t>
      </w:r>
      <w:r w:rsidR="00644CD5">
        <w:t>.</w:t>
      </w:r>
      <w:r>
        <w:t>u25) + 0</w:t>
      </w:r>
      <w:r w:rsidR="00644CD5">
        <w:t>.</w:t>
      </w:r>
      <w:r>
        <w:t>0187*T(v1</w:t>
      </w:r>
      <w:r w:rsidR="00644CD5">
        <w:t>.</w:t>
      </w:r>
      <w:r>
        <w:t>u32) -0</w:t>
      </w:r>
      <w:r w:rsidR="00644CD5">
        <w:t>.</w:t>
      </w:r>
      <w:r>
        <w:t>0151*T(v18</w:t>
      </w:r>
      <w:r w:rsidR="00644CD5">
        <w:t>.</w:t>
      </w:r>
      <w:r>
        <w:t>u10) + 0</w:t>
      </w:r>
      <w:r w:rsidR="00644CD5">
        <w:t>.</w:t>
      </w:r>
      <w:r>
        <w:t>0153*T(v7</w:t>
      </w:r>
      <w:r w:rsidR="00644CD5">
        <w:t>.</w:t>
      </w:r>
      <w:r>
        <w:t>u31) -0</w:t>
      </w:r>
      <w:r w:rsidR="00644CD5">
        <w:t>.</w:t>
      </w:r>
      <w:r>
        <w:t>016*T(v2</w:t>
      </w:r>
      <w:r w:rsidR="00644CD5">
        <w:t>.</w:t>
      </w:r>
      <w:r>
        <w:t>u5) + 0</w:t>
      </w:r>
      <w:r w:rsidR="00644CD5">
        <w:t>.</w:t>
      </w:r>
      <w:r>
        <w:t>00753*T(v12</w:t>
      </w:r>
      <w:r w:rsidR="00644CD5">
        <w:t>.</w:t>
      </w:r>
      <w:r>
        <w:t>u26) + 0</w:t>
      </w:r>
      <w:r w:rsidR="00644CD5">
        <w:t>.</w:t>
      </w:r>
      <w:r>
        <w:t>0047*T(v34</w:t>
      </w:r>
      <w:r w:rsidR="00644CD5">
        <w:t>.</w:t>
      </w:r>
      <w:r>
        <w:t>u3) + 0</w:t>
      </w:r>
      <w:r w:rsidR="00644CD5">
        <w:t>.</w:t>
      </w:r>
      <w:r>
        <w:t>00281*T(v38</w:t>
      </w:r>
      <w:r w:rsidR="00644CD5">
        <w:t>.</w:t>
      </w:r>
      <w:r>
        <w:t>u1) + 0</w:t>
      </w:r>
      <w:r w:rsidR="00644CD5">
        <w:t>.</w:t>
      </w:r>
      <w:r>
        <w:t>00305*T(v2</w:t>
      </w:r>
      <w:r w:rsidR="00644CD5">
        <w:t>.</w:t>
      </w:r>
      <w:r>
        <w:t>u31) + 0</w:t>
      </w:r>
      <w:r w:rsidR="00644CD5">
        <w:t>.</w:t>
      </w:r>
      <w:r>
        <w:t>00301*T(v4</w:t>
      </w:r>
      <w:r w:rsidR="00644CD5">
        <w:t>.</w:t>
      </w:r>
      <w:r>
        <w:t>u22) + 0</w:t>
      </w:r>
      <w:r w:rsidR="00644CD5">
        <w:t>.</w:t>
      </w:r>
      <w:r>
        <w:t>00147*T(v1</w:t>
      </w:r>
      <w:r w:rsidR="00644CD5">
        <w:t>.</w:t>
      </w:r>
      <w:r>
        <w:t>u35) -0</w:t>
      </w:r>
      <w:r w:rsidR="00644CD5">
        <w:t>.</w:t>
      </w:r>
      <w:r>
        <w:t>000939*T(v31</w:t>
      </w:r>
      <w:r w:rsidR="00644CD5">
        <w:t>.</w:t>
      </w:r>
      <w:r>
        <w:t>u9) -0</w:t>
      </w:r>
      <w:r w:rsidR="00644CD5">
        <w:t>.</w:t>
      </w:r>
      <w:r>
        <w:t>000421*T(v6</w:t>
      </w:r>
      <w:r w:rsidR="00644CD5">
        <w:t>.</w:t>
      </w:r>
      <w:r>
        <w:t>u37) -5</w:t>
      </w:r>
      <w:r w:rsidR="00644CD5">
        <w:t>.</w:t>
      </w:r>
      <w:r>
        <w:t>28E-05*T(v18</w:t>
      </w:r>
      <w:r w:rsidR="00644CD5">
        <w:t>.</w:t>
      </w:r>
      <w:r>
        <w:t>u15) + 7</w:t>
      </w:r>
      <w:r w:rsidR="00644CD5">
        <w:t>.</w:t>
      </w:r>
      <w:r>
        <w:t>13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195*T(v6</w:t>
      </w:r>
      <w:r w:rsidR="00644CD5">
        <w:t>.</w:t>
      </w:r>
      <w:r>
        <w:t>u3) + 0</w:t>
      </w:r>
      <w:r w:rsidR="00644CD5">
        <w:t>.</w:t>
      </w:r>
      <w:r>
        <w:t>0513*NumAromAtoms + 0</w:t>
      </w:r>
      <w:r w:rsidR="00644CD5">
        <w:t>.</w:t>
      </w:r>
      <w:r>
        <w:t>514*T(v1</w:t>
      </w:r>
      <w:r w:rsidR="00644CD5">
        <w:t>.</w:t>
      </w:r>
      <w:r>
        <w:t>u17) + 1</w:t>
      </w:r>
      <w:r w:rsidR="00644CD5">
        <w:t>.</w:t>
      </w:r>
      <w:r>
        <w:t>22*T(v5</w:t>
      </w:r>
      <w:r w:rsidR="00644CD5">
        <w:t>.</w:t>
      </w:r>
      <w:r>
        <w:t>u19) -0</w:t>
      </w:r>
      <w:r w:rsidR="00644CD5">
        <w:t>.</w:t>
      </w:r>
      <w:r>
        <w:t>741*T(v26</w:t>
      </w:r>
      <w:r w:rsidR="00644CD5">
        <w:t>.</w:t>
      </w:r>
      <w:r>
        <w:t>u2) + 1</w:t>
      </w:r>
      <w:r w:rsidR="00644CD5">
        <w:t>.</w:t>
      </w:r>
      <w:r>
        <w:t>15*T(v1</w:t>
      </w:r>
      <w:r w:rsidR="00644CD5">
        <w:t>.</w:t>
      </w:r>
      <w:r>
        <w:t>u16) -1</w:t>
      </w:r>
      <w:r w:rsidR="00644CD5">
        <w:t>.</w:t>
      </w:r>
      <w:r>
        <w:t>09*T(v3</w:t>
      </w:r>
      <w:r w:rsidR="00644CD5">
        <w:t>.</w:t>
      </w:r>
      <w:r>
        <w:t>u7) -1</w:t>
      </w:r>
      <w:r w:rsidR="00644CD5">
        <w:t>.</w:t>
      </w:r>
      <w:r>
        <w:t>87*T(v20</w:t>
      </w:r>
      <w:r w:rsidR="00644CD5">
        <w:t>.</w:t>
      </w:r>
      <w:r>
        <w:t>u2) + 0</w:t>
      </w:r>
      <w:r w:rsidR="00644CD5">
        <w:t>.</w:t>
      </w:r>
      <w:r>
        <w:t>485*T(v1</w:t>
      </w:r>
      <w:r w:rsidR="00644CD5">
        <w:t>.</w:t>
      </w:r>
      <w:r>
        <w:t>u38) -1</w:t>
      </w:r>
      <w:r w:rsidR="00644CD5">
        <w:t>.</w:t>
      </w:r>
      <w:r>
        <w:t>31*T(v27</w:t>
      </w:r>
      <w:r w:rsidR="00644CD5">
        <w:t>.</w:t>
      </w:r>
      <w:r>
        <w:t>u9) + 0</w:t>
      </w:r>
      <w:r w:rsidR="00644CD5">
        <w:t>.</w:t>
      </w:r>
      <w:r>
        <w:t>187*T(v4</w:t>
      </w:r>
      <w:r w:rsidR="00644CD5">
        <w:t>.</w:t>
      </w:r>
      <w:r>
        <w:t>u1) + 0</w:t>
      </w:r>
      <w:r w:rsidR="00644CD5">
        <w:t>.</w:t>
      </w:r>
      <w:r>
        <w:t>0476*Lipophilicity^2 + 0</w:t>
      </w:r>
      <w:r w:rsidR="00644CD5">
        <w:t>.</w:t>
      </w:r>
      <w:r>
        <w:t>199*MW -0</w:t>
      </w:r>
      <w:r w:rsidR="00644CD5">
        <w:t>.</w:t>
      </w:r>
      <w:r>
        <w:t>443*T(v35</w:t>
      </w:r>
      <w:r w:rsidR="00644CD5">
        <w:t>.</w:t>
      </w:r>
      <w:r>
        <w:t>u2) -1</w:t>
      </w:r>
      <w:r w:rsidR="00644CD5">
        <w:t>.</w:t>
      </w:r>
      <w:r>
        <w:t>65*T(v39</w:t>
      </w:r>
      <w:r w:rsidR="00644CD5">
        <w:t>.</w:t>
      </w:r>
      <w:r>
        <w:t>u2) -0</w:t>
      </w:r>
      <w:r w:rsidR="00644CD5">
        <w:t>.</w:t>
      </w:r>
      <w:r>
        <w:t>874*T(v17</w:t>
      </w:r>
      <w:r w:rsidR="00644CD5">
        <w:t>.</w:t>
      </w:r>
      <w:r>
        <w:t>u18) + 0</w:t>
      </w:r>
      <w:r w:rsidR="00644CD5">
        <w:t>.</w:t>
      </w:r>
      <w:r>
        <w:t>561*T(v19</w:t>
      </w:r>
      <w:r w:rsidR="00644CD5">
        <w:t>.</w:t>
      </w:r>
      <w:r>
        <w:t>u9) + 1</w:t>
      </w:r>
      <w:r w:rsidR="00644CD5">
        <w:t>.</w:t>
      </w:r>
      <w:r>
        <w:t>13*T(v34</w:t>
      </w:r>
      <w:r w:rsidR="00644CD5">
        <w:t>.</w:t>
      </w:r>
      <w:r>
        <w:t>u2) + 1</w:t>
      </w:r>
      <w:r w:rsidR="00644CD5">
        <w:t>.</w:t>
      </w:r>
      <w:r>
        <w:t>23*T(v40</w:t>
      </w:r>
      <w:r w:rsidR="00644CD5">
        <w:t>.</w:t>
      </w:r>
      <w:r>
        <w:t>u2) + 17</w:t>
      </w:r>
      <w:r w:rsidR="00644CD5">
        <w:t>.</w:t>
      </w:r>
      <w:r>
        <w:t>1*Lipophilicity -0</w:t>
      </w:r>
      <w:r w:rsidR="00644CD5">
        <w:t>.</w:t>
      </w:r>
      <w:r>
        <w:t>336*T(v24</w:t>
      </w:r>
      <w:r w:rsidR="00644CD5">
        <w:t>.</w:t>
      </w:r>
      <w:r>
        <w:t>u17) + 0</w:t>
      </w:r>
      <w:r w:rsidR="00644CD5">
        <w:t>.</w:t>
      </w:r>
      <w:r>
        <w:t>963*T(v11</w:t>
      </w:r>
      <w:r w:rsidR="00644CD5">
        <w:t>.</w:t>
      </w:r>
      <w:r>
        <w:t>u13) -1</w:t>
      </w:r>
      <w:r w:rsidR="00644CD5">
        <w:t>.</w:t>
      </w:r>
      <w:r>
        <w:t>04*T(v23</w:t>
      </w:r>
      <w:r w:rsidR="00644CD5">
        <w:t>.</w:t>
      </w:r>
      <w:r>
        <w:t>u2) -1</w:t>
      </w:r>
      <w:r w:rsidR="00644CD5">
        <w:t>.</w:t>
      </w:r>
      <w:r>
        <w:t>25*T(v19</w:t>
      </w:r>
      <w:r w:rsidR="00644CD5">
        <w:t>.</w:t>
      </w:r>
      <w:r>
        <w:t>u18) + 0</w:t>
      </w:r>
      <w:r w:rsidR="00644CD5">
        <w:t>.</w:t>
      </w:r>
      <w:r>
        <w:t>972*T(v23</w:t>
      </w:r>
      <w:r w:rsidR="00644CD5">
        <w:t>.</w:t>
      </w:r>
      <w:r>
        <w:t>u18) + 0</w:t>
      </w:r>
      <w:r w:rsidR="00644CD5">
        <w:t>.</w:t>
      </w:r>
      <w:r>
        <w:t>706*T(v11</w:t>
      </w:r>
      <w:r w:rsidR="00644CD5">
        <w:t>.</w:t>
      </w:r>
      <w:r>
        <w:t>u1) -0</w:t>
      </w:r>
      <w:r w:rsidR="00644CD5">
        <w:t>.</w:t>
      </w:r>
      <w:r>
        <w:t>6*T(v28</w:t>
      </w:r>
      <w:r w:rsidR="00644CD5">
        <w:t>.</w:t>
      </w:r>
      <w:r>
        <w:t>u12) + 0</w:t>
      </w:r>
      <w:r w:rsidR="00644CD5">
        <w:t>.</w:t>
      </w:r>
      <w:r>
        <w:t>691*T(v10</w:t>
      </w:r>
      <w:r w:rsidR="00644CD5">
        <w:t>.</w:t>
      </w:r>
      <w:r>
        <w:t>u2) -1</w:t>
      </w:r>
      <w:r w:rsidR="00644CD5">
        <w:t>.</w:t>
      </w:r>
      <w:r>
        <w:t>23*T(v8</w:t>
      </w:r>
      <w:r w:rsidR="00644CD5">
        <w:t>.</w:t>
      </w:r>
      <w:r>
        <w:t>u2) -0</w:t>
      </w:r>
      <w:r w:rsidR="00644CD5">
        <w:t>.</w:t>
      </w:r>
      <w:r>
        <w:t>536*T(v29</w:t>
      </w:r>
      <w:r w:rsidR="00644CD5">
        <w:t>.</w:t>
      </w:r>
      <w:r>
        <w:t>u9) -0</w:t>
      </w:r>
      <w:r w:rsidR="00644CD5">
        <w:t>.</w:t>
      </w:r>
      <w:r>
        <w:t>826*T(v7</w:t>
      </w:r>
      <w:r w:rsidR="00644CD5">
        <w:t>.</w:t>
      </w:r>
      <w:r>
        <w:t>u32) -0</w:t>
      </w:r>
      <w:r w:rsidR="00644CD5">
        <w:t>.</w:t>
      </w:r>
      <w:r>
        <w:t>844*T(v18</w:t>
      </w:r>
      <w:r w:rsidR="00644CD5">
        <w:t>.</w:t>
      </w:r>
      <w:r>
        <w:t>u2) + 1</w:t>
      </w:r>
      <w:r w:rsidR="00644CD5">
        <w:t>.</w:t>
      </w:r>
      <w:r>
        <w:t>26*T(v11</w:t>
      </w:r>
      <w:r w:rsidR="00644CD5">
        <w:t>.</w:t>
      </w:r>
      <w:r>
        <w:t>u21) -0</w:t>
      </w:r>
      <w:r w:rsidR="00644CD5">
        <w:t>.</w:t>
      </w:r>
      <w:r>
        <w:t>3*T(v10</w:t>
      </w:r>
      <w:r w:rsidR="00644CD5">
        <w:t>.</w:t>
      </w:r>
      <w:r>
        <w:t>u31) -0</w:t>
      </w:r>
      <w:r w:rsidR="00644CD5">
        <w:t>.</w:t>
      </w:r>
      <w:r>
        <w:t>826*T(v22</w:t>
      </w:r>
      <w:r w:rsidR="00644CD5">
        <w:t>.</w:t>
      </w:r>
      <w:r>
        <w:t>u12) + 0</w:t>
      </w:r>
      <w:r w:rsidR="00644CD5">
        <w:t>.</w:t>
      </w:r>
      <w:r>
        <w:t>269*T(v1</w:t>
      </w:r>
      <w:r w:rsidR="00644CD5">
        <w:t>.</w:t>
      </w:r>
      <w:r>
        <w:t>u21) -0</w:t>
      </w:r>
      <w:r w:rsidR="00644CD5">
        <w:t>.</w:t>
      </w:r>
      <w:r>
        <w:t>592*T(v38</w:t>
      </w:r>
      <w:r w:rsidR="00644CD5">
        <w:t>.</w:t>
      </w:r>
      <w:r>
        <w:t>u2) -0</w:t>
      </w:r>
      <w:r w:rsidR="00644CD5">
        <w:t>.</w:t>
      </w:r>
      <w:r>
        <w:t>244*T(v31</w:t>
      </w:r>
      <w:r w:rsidR="00644CD5">
        <w:t>.</w:t>
      </w:r>
      <w:r>
        <w:t>u11) + 1</w:t>
      </w:r>
      <w:r w:rsidR="00644CD5">
        <w:t>.</w:t>
      </w:r>
      <w:r>
        <w:t>14*T(v14</w:t>
      </w:r>
      <w:r w:rsidR="00644CD5">
        <w:t>.</w:t>
      </w:r>
      <w:r>
        <w:t>u2) -1</w:t>
      </w:r>
      <w:r w:rsidR="00644CD5">
        <w:t>.</w:t>
      </w:r>
      <w:r>
        <w:t>08*T(v2</w:t>
      </w:r>
      <w:r w:rsidR="00644CD5">
        <w:t>.</w:t>
      </w:r>
      <w:r>
        <w:t>u9) + 0</w:t>
      </w:r>
      <w:r w:rsidR="00644CD5">
        <w:t>.</w:t>
      </w:r>
      <w:r>
        <w:t>394*T(v1</w:t>
      </w:r>
      <w:r w:rsidR="00644CD5">
        <w:t>.</w:t>
      </w:r>
      <w:r>
        <w:t>u19) -0</w:t>
      </w:r>
      <w:r w:rsidR="00644CD5">
        <w:t>.</w:t>
      </w:r>
      <w:r>
        <w:t>346*T(v34</w:t>
      </w:r>
      <w:r w:rsidR="00644CD5">
        <w:t>.</w:t>
      </w:r>
      <w:r>
        <w:t>u9) + 0</w:t>
      </w:r>
      <w:r w:rsidR="00644CD5">
        <w:t>.</w:t>
      </w:r>
      <w:r>
        <w:t>364*T(v33</w:t>
      </w:r>
      <w:r w:rsidR="00644CD5">
        <w:t>.</w:t>
      </w:r>
      <w:r>
        <w:t>u7) -0</w:t>
      </w:r>
      <w:r w:rsidR="00644CD5">
        <w:t>.</w:t>
      </w:r>
      <w:r>
        <w:t>438*T(v21</w:t>
      </w:r>
      <w:r w:rsidR="00644CD5">
        <w:t>.</w:t>
      </w:r>
      <w:r>
        <w:t>u2) + 0</w:t>
      </w:r>
      <w:r w:rsidR="00644CD5">
        <w:t>.</w:t>
      </w:r>
      <w:r>
        <w:t>137*NumPositive -0</w:t>
      </w:r>
      <w:r w:rsidR="00644CD5">
        <w:t>.</w:t>
      </w:r>
      <w:r>
        <w:t>105*NumAcceptor -0</w:t>
      </w:r>
      <w:r w:rsidR="00644CD5">
        <w:t>.</w:t>
      </w:r>
      <w:r>
        <w:t>0436*T(v3) + 0</w:t>
      </w:r>
      <w:r w:rsidR="00644CD5">
        <w:t>.</w:t>
      </w:r>
      <w:r>
        <w:t>716*T(v18</w:t>
      </w:r>
      <w:r w:rsidR="00644CD5">
        <w:t>.</w:t>
      </w:r>
      <w:r>
        <w:t>u19) -0</w:t>
      </w:r>
      <w:r w:rsidR="00644CD5">
        <w:t>.</w:t>
      </w:r>
      <w:r>
        <w:t>186*T(v1</w:t>
      </w:r>
      <w:r w:rsidR="00644CD5">
        <w:t>.</w:t>
      </w:r>
      <w:r>
        <w:t>u13) -0</w:t>
      </w:r>
      <w:r w:rsidR="00644CD5">
        <w:t>.</w:t>
      </w:r>
      <w:r>
        <w:t>811*T(v18</w:t>
      </w:r>
      <w:r w:rsidR="00644CD5">
        <w:t>.</w:t>
      </w:r>
      <w:r>
        <w:t>u11) -0</w:t>
      </w:r>
      <w:r w:rsidR="00644CD5">
        <w:t>.</w:t>
      </w:r>
      <w:r>
        <w:t>479*T(v14</w:t>
      </w:r>
      <w:r w:rsidR="00644CD5">
        <w:t>.</w:t>
      </w:r>
      <w:r>
        <w:t>u4) + 0</w:t>
      </w:r>
      <w:r w:rsidR="00644CD5">
        <w:t>.</w:t>
      </w:r>
      <w:r>
        <w:t>565*T(v16</w:t>
      </w:r>
      <w:r w:rsidR="00644CD5">
        <w:t>.</w:t>
      </w:r>
      <w:r>
        <w:t>u1) -0</w:t>
      </w:r>
      <w:r w:rsidR="00644CD5">
        <w:t>.</w:t>
      </w:r>
      <w:r>
        <w:t>534*T(v10</w:t>
      </w:r>
      <w:r w:rsidR="00644CD5">
        <w:t>.</w:t>
      </w:r>
      <w:r>
        <w:t>u11) -0</w:t>
      </w:r>
      <w:r w:rsidR="00644CD5">
        <w:t>.</w:t>
      </w:r>
      <w:r>
        <w:t>616*T(v14</w:t>
      </w:r>
      <w:r w:rsidR="00644CD5">
        <w:t>.</w:t>
      </w:r>
      <w:r>
        <w:t>u20) -1</w:t>
      </w:r>
      <w:r w:rsidR="00644CD5">
        <w:t>.</w:t>
      </w:r>
      <w:r>
        <w:t>19*T(v4</w:t>
      </w:r>
      <w:r w:rsidR="00644CD5">
        <w:t>.</w:t>
      </w:r>
      <w:r>
        <w:t>u29) + 0</w:t>
      </w:r>
      <w:r w:rsidR="00644CD5">
        <w:t>.</w:t>
      </w:r>
      <w:r>
        <w:t>488*T(v2</w:t>
      </w:r>
      <w:r w:rsidR="00644CD5">
        <w:t>.</w:t>
      </w:r>
      <w:r>
        <w:t>u32) -0</w:t>
      </w:r>
      <w:r w:rsidR="00644CD5">
        <w:t>.</w:t>
      </w:r>
      <w:r>
        <w:t>777*T(v4</w:t>
      </w:r>
      <w:r w:rsidR="00644CD5">
        <w:t>.</w:t>
      </w:r>
      <w:r>
        <w:t>u2) -0</w:t>
      </w:r>
      <w:r w:rsidR="00644CD5">
        <w:t>.</w:t>
      </w:r>
      <w:r>
        <w:t>183*T(v31</w:t>
      </w:r>
      <w:r w:rsidR="00644CD5">
        <w:t>.</w:t>
      </w:r>
      <w:r>
        <w:t>u4) + 0</w:t>
      </w:r>
      <w:r w:rsidR="00644CD5">
        <w:t>.</w:t>
      </w:r>
      <w:r>
        <w:t>594*T(v15</w:t>
      </w:r>
      <w:r w:rsidR="00644CD5">
        <w:t>.</w:t>
      </w:r>
      <w:r>
        <w:t>u12) + 0</w:t>
      </w:r>
      <w:r w:rsidR="00644CD5">
        <w:t>.</w:t>
      </w:r>
      <w:r>
        <w:t>565*T(v16</w:t>
      </w:r>
      <w:r w:rsidR="00644CD5">
        <w:t>.</w:t>
      </w:r>
      <w:r>
        <w:t>u14) + 0</w:t>
      </w:r>
      <w:r w:rsidR="00644CD5">
        <w:t>.</w:t>
      </w:r>
      <w:r>
        <w:t>697*T(v7</w:t>
      </w:r>
      <w:r w:rsidR="00644CD5">
        <w:t>.</w:t>
      </w:r>
      <w:r>
        <w:t>u9) -0</w:t>
      </w:r>
      <w:r w:rsidR="00644CD5">
        <w:t>.</w:t>
      </w:r>
      <w:r>
        <w:t>943*T(v21</w:t>
      </w:r>
      <w:r w:rsidR="00644CD5">
        <w:t>.</w:t>
      </w:r>
      <w:r>
        <w:t>u11) + 0</w:t>
      </w:r>
      <w:r w:rsidR="00644CD5">
        <w:t>.</w:t>
      </w:r>
      <w:r>
        <w:t>564*T(v14</w:t>
      </w:r>
      <w:r w:rsidR="00644CD5">
        <w:t>.</w:t>
      </w:r>
      <w:r>
        <w:t>u10) -0</w:t>
      </w:r>
      <w:r w:rsidR="00644CD5">
        <w:t>.</w:t>
      </w:r>
      <w:r>
        <w:t>172*T(v5</w:t>
      </w:r>
      <w:r w:rsidR="00644CD5">
        <w:t>.</w:t>
      </w:r>
      <w:r>
        <w:t>u23) + 0</w:t>
      </w:r>
      <w:r w:rsidR="00644CD5">
        <w:t>.</w:t>
      </w:r>
      <w:r>
        <w:t>462*T(u39) -0</w:t>
      </w:r>
      <w:r w:rsidR="00644CD5">
        <w:t>.</w:t>
      </w:r>
      <w:r>
        <w:t>282*T(u34) + 0</w:t>
      </w:r>
      <w:r w:rsidR="00644CD5">
        <w:t>.</w:t>
      </w:r>
      <w:r>
        <w:t>367*T(v20</w:t>
      </w:r>
      <w:r w:rsidR="00644CD5">
        <w:t>.</w:t>
      </w:r>
      <w:r>
        <w:t>u9) + 0</w:t>
      </w:r>
      <w:r w:rsidR="00644CD5">
        <w:t>.</w:t>
      </w:r>
      <w:r>
        <w:t>137*T(v30</w:t>
      </w:r>
      <w:r w:rsidR="00644CD5">
        <w:t>.</w:t>
      </w:r>
      <w:r>
        <w:t>u8) -0</w:t>
      </w:r>
      <w:r w:rsidR="00644CD5">
        <w:t>.</w:t>
      </w:r>
      <w:r>
        <w:t>57*T(v30</w:t>
      </w:r>
      <w:r w:rsidR="00644CD5">
        <w:t>.</w:t>
      </w:r>
      <w:r>
        <w:t>u1) + 0</w:t>
      </w:r>
      <w:r w:rsidR="00644CD5">
        <w:t>.</w:t>
      </w:r>
      <w:r>
        <w:t>231*T(v27</w:t>
      </w:r>
      <w:r w:rsidR="00644CD5">
        <w:t>.</w:t>
      </w:r>
      <w:r>
        <w:t>u14) + 0</w:t>
      </w:r>
      <w:r w:rsidR="00644CD5">
        <w:t>.</w:t>
      </w:r>
      <w:r>
        <w:t>598*T(v3</w:t>
      </w:r>
      <w:r w:rsidR="00644CD5">
        <w:t>.</w:t>
      </w:r>
      <w:r>
        <w:t>u40) -0</w:t>
      </w:r>
      <w:r w:rsidR="00644CD5">
        <w:t>.</w:t>
      </w:r>
      <w:r>
        <w:t>949*T(v2</w:t>
      </w:r>
      <w:r w:rsidR="00644CD5">
        <w:t>.</w:t>
      </w:r>
      <w:r>
        <w:t>u18) -1</w:t>
      </w:r>
      <w:r w:rsidR="00644CD5">
        <w:t>.</w:t>
      </w:r>
      <w:r>
        <w:t>01*T(v6</w:t>
      </w:r>
      <w:r w:rsidR="00644CD5">
        <w:t>.</w:t>
      </w:r>
      <w:r>
        <w:t>u16) + 0</w:t>
      </w:r>
      <w:r w:rsidR="00644CD5">
        <w:t>.</w:t>
      </w:r>
      <w:r>
        <w:t>361*T(v8</w:t>
      </w:r>
      <w:r w:rsidR="00644CD5">
        <w:t>.</w:t>
      </w:r>
      <w:r>
        <w:t>u28) + 0</w:t>
      </w:r>
      <w:r w:rsidR="00644CD5">
        <w:t>.</w:t>
      </w:r>
      <w:r>
        <w:t>312*T(v22</w:t>
      </w:r>
      <w:r w:rsidR="00644CD5">
        <w:t>.</w:t>
      </w:r>
      <w:r>
        <w:t>u6) + 0</w:t>
      </w:r>
      <w:r w:rsidR="00644CD5">
        <w:t>.</w:t>
      </w:r>
      <w:r>
        <w:t>938*T(v37</w:t>
      </w:r>
      <w:r w:rsidR="00644CD5">
        <w:t>.</w:t>
      </w:r>
      <w:r>
        <w:t>u2) -0</w:t>
      </w:r>
      <w:r w:rsidR="00644CD5">
        <w:t>.</w:t>
      </w:r>
      <w:r>
        <w:t>289*T(v29) -0</w:t>
      </w:r>
      <w:r w:rsidR="00644CD5">
        <w:t>.</w:t>
      </w:r>
      <w:r>
        <w:t>779*T(v6</w:t>
      </w:r>
      <w:r w:rsidR="00644CD5">
        <w:t>.</w:t>
      </w:r>
      <w:r>
        <w:t>u36) + 0</w:t>
      </w:r>
      <w:r w:rsidR="00644CD5">
        <w:t>.</w:t>
      </w:r>
      <w:r>
        <w:t>73*T(v5</w:t>
      </w:r>
      <w:r w:rsidR="00644CD5">
        <w:t>.</w:t>
      </w:r>
      <w:r>
        <w:t>u14) -0</w:t>
      </w:r>
      <w:r w:rsidR="00644CD5">
        <w:t>.</w:t>
      </w:r>
      <w:r>
        <w:t>507*T(v18</w:t>
      </w:r>
      <w:r w:rsidR="00644CD5">
        <w:t>.</w:t>
      </w:r>
      <w:r>
        <w:t>u25) + 1</w:t>
      </w:r>
      <w:r w:rsidR="00644CD5">
        <w:t>.</w:t>
      </w:r>
      <w:r>
        <w:t>3*T(v3</w:t>
      </w:r>
      <w:r w:rsidR="00644CD5">
        <w:t>.</w:t>
      </w:r>
      <w:r>
        <w:t>u9) -0</w:t>
      </w:r>
      <w:r w:rsidR="00644CD5">
        <w:t>.</w:t>
      </w:r>
      <w:r>
        <w:t>496*T(v14</w:t>
      </w:r>
      <w:r w:rsidR="00644CD5">
        <w:t>.</w:t>
      </w:r>
      <w:r>
        <w:t>u22) + 0</w:t>
      </w:r>
      <w:r w:rsidR="00644CD5">
        <w:t>.</w:t>
      </w:r>
      <w:r>
        <w:t>555*T(v12</w:t>
      </w:r>
      <w:r w:rsidR="00644CD5">
        <w:t>.</w:t>
      </w:r>
      <w:r>
        <w:t>u28) + 0</w:t>
      </w:r>
      <w:r w:rsidR="00644CD5">
        <w:t>.</w:t>
      </w:r>
      <w:r>
        <w:t>608*T(v16</w:t>
      </w:r>
      <w:r w:rsidR="00644CD5">
        <w:t>.</w:t>
      </w:r>
      <w:r>
        <w:t>u19) -0</w:t>
      </w:r>
      <w:r w:rsidR="00644CD5">
        <w:t>.</w:t>
      </w:r>
      <w:r>
        <w:t>0972*T(v23</w:t>
      </w:r>
      <w:r w:rsidR="00644CD5">
        <w:t>.</w:t>
      </w:r>
      <w:r>
        <w:t>u13) -0</w:t>
      </w:r>
      <w:r w:rsidR="00644CD5">
        <w:t>.</w:t>
      </w:r>
      <w:r>
        <w:t>558*T(v10</w:t>
      </w:r>
      <w:r w:rsidR="00644CD5">
        <w:t>.</w:t>
      </w:r>
      <w:r>
        <w:t>u6) -0</w:t>
      </w:r>
      <w:r w:rsidR="00644CD5">
        <w:t>.</w:t>
      </w:r>
      <w:r>
        <w:t>593*T(v17</w:t>
      </w:r>
      <w:r w:rsidR="00644CD5">
        <w:t>.</w:t>
      </w:r>
      <w:r>
        <w:t>u12) + 0</w:t>
      </w:r>
      <w:r w:rsidR="00644CD5">
        <w:t>.</w:t>
      </w:r>
      <w:r>
        <w:t>527*T(v41</w:t>
      </w:r>
      <w:r w:rsidR="00644CD5">
        <w:t>.</w:t>
      </w:r>
      <w:r>
        <w:t>u1) + 1</w:t>
      </w:r>
      <w:r w:rsidR="00644CD5">
        <w:t>.</w:t>
      </w:r>
      <w:r>
        <w:t>13*T(v13</w:t>
      </w:r>
      <w:r w:rsidR="00644CD5">
        <w:t>.</w:t>
      </w:r>
      <w:r>
        <w:t>u2) + 0</w:t>
      </w:r>
      <w:r w:rsidR="00644CD5">
        <w:t>.</w:t>
      </w:r>
      <w:r>
        <w:t>527*T(v1</w:t>
      </w:r>
      <w:r w:rsidR="00644CD5">
        <w:t>.</w:t>
      </w:r>
      <w:r>
        <w:t>u32) + 0</w:t>
      </w:r>
      <w:r w:rsidR="00644CD5">
        <w:t>.</w:t>
      </w:r>
      <w:r>
        <w:t>333*T(v20</w:t>
      </w:r>
      <w:r w:rsidR="00644CD5">
        <w:t>.</w:t>
      </w:r>
      <w:r>
        <w:t>u11) -0</w:t>
      </w:r>
      <w:r w:rsidR="00644CD5">
        <w:t>.</w:t>
      </w:r>
      <w:r>
        <w:t>564*T(u29) + 0</w:t>
      </w:r>
      <w:r w:rsidR="00644CD5">
        <w:t>.</w:t>
      </w:r>
      <w:r>
        <w:t>448*T(v39) + 0</w:t>
      </w:r>
      <w:r w:rsidR="00644CD5">
        <w:t>.</w:t>
      </w:r>
      <w:r>
        <w:t>585*T(v2</w:t>
      </w:r>
      <w:r w:rsidR="00644CD5">
        <w:t>.</w:t>
      </w:r>
      <w:r>
        <w:t>u17) -0</w:t>
      </w:r>
      <w:r w:rsidR="00644CD5">
        <w:t>.</w:t>
      </w:r>
      <w:r>
        <w:t>728*T(v6</w:t>
      </w:r>
      <w:r w:rsidR="00644CD5">
        <w:t>.</w:t>
      </w:r>
      <w:r>
        <w:t>u14) + 0</w:t>
      </w:r>
      <w:r w:rsidR="00644CD5">
        <w:t>.</w:t>
      </w:r>
      <w:r>
        <w:t>374*T(v4</w:t>
      </w:r>
      <w:r w:rsidR="00644CD5">
        <w:t>.</w:t>
      </w:r>
      <w:r>
        <w:t>u39) + 0</w:t>
      </w:r>
      <w:r w:rsidR="00644CD5">
        <w:t>.</w:t>
      </w:r>
      <w:r>
        <w:t>655*T(v32</w:t>
      </w:r>
      <w:r w:rsidR="00644CD5">
        <w:t>.</w:t>
      </w:r>
      <w:r>
        <w:t>u2) + 0</w:t>
      </w:r>
      <w:r w:rsidR="00644CD5">
        <w:t>.</w:t>
      </w:r>
      <w:r>
        <w:t>446*T(v15</w:t>
      </w:r>
      <w:r w:rsidR="00644CD5">
        <w:t>.</w:t>
      </w:r>
      <w:r>
        <w:t>u15) + 0</w:t>
      </w:r>
      <w:r w:rsidR="00644CD5">
        <w:t>.</w:t>
      </w:r>
      <w:r>
        <w:t>277*T(v13</w:t>
      </w:r>
      <w:r w:rsidR="00644CD5">
        <w:t>.</w:t>
      </w:r>
      <w:r>
        <w:t>u17) -0</w:t>
      </w:r>
      <w:r w:rsidR="00644CD5">
        <w:t>.</w:t>
      </w:r>
      <w:r>
        <w:t>404*T(v16</w:t>
      </w:r>
      <w:r w:rsidR="00644CD5">
        <w:t>.</w:t>
      </w:r>
      <w:r>
        <w:t>u21) -0</w:t>
      </w:r>
      <w:r w:rsidR="00644CD5">
        <w:t>.</w:t>
      </w:r>
      <w:r>
        <w:t>412*T(v19</w:t>
      </w:r>
      <w:r w:rsidR="00644CD5">
        <w:t>.</w:t>
      </w:r>
      <w:r>
        <w:t>u19) -0</w:t>
      </w:r>
      <w:r w:rsidR="00644CD5">
        <w:t>.</w:t>
      </w:r>
      <w:r>
        <w:t>603*T(v15</w:t>
      </w:r>
      <w:r w:rsidR="00644CD5">
        <w:t>.</w:t>
      </w:r>
      <w:r>
        <w:t>u22) -0</w:t>
      </w:r>
      <w:r w:rsidR="00644CD5">
        <w:t>.</w:t>
      </w:r>
      <w:r>
        <w:t>586*T(v17</w:t>
      </w:r>
      <w:r w:rsidR="00644CD5">
        <w:t>.</w:t>
      </w:r>
      <w:r>
        <w:t>u8) -1</w:t>
      </w:r>
      <w:r w:rsidR="00644CD5">
        <w:t>.</w:t>
      </w:r>
      <w:r>
        <w:t>27*T(v3</w:t>
      </w:r>
      <w:r w:rsidR="00644CD5">
        <w:t>.</w:t>
      </w:r>
      <w:r>
        <w:t>u1) + 0</w:t>
      </w:r>
      <w:r w:rsidR="00644CD5">
        <w:t>.</w:t>
      </w:r>
      <w:r>
        <w:t>836*T(v17</w:t>
      </w:r>
      <w:r w:rsidR="00644CD5">
        <w:t>.</w:t>
      </w:r>
      <w:r>
        <w:t>u3) -0</w:t>
      </w:r>
      <w:r w:rsidR="00644CD5">
        <w:t>.</w:t>
      </w:r>
      <w:r>
        <w:t>49*T(v18</w:t>
      </w:r>
      <w:r w:rsidR="00644CD5">
        <w:t>.</w:t>
      </w:r>
      <w:r>
        <w:t>u6) -0</w:t>
      </w:r>
      <w:r w:rsidR="00644CD5">
        <w:t>.</w:t>
      </w:r>
      <w:r>
        <w:t>447*T(v1</w:t>
      </w:r>
      <w:r w:rsidR="00644CD5">
        <w:t>.</w:t>
      </w:r>
      <w:r>
        <w:t>u42) + 0</w:t>
      </w:r>
      <w:r w:rsidR="00644CD5">
        <w:t>.</w:t>
      </w:r>
      <w:r>
        <w:t>507*T(v18</w:t>
      </w:r>
      <w:r w:rsidR="00644CD5">
        <w:t>.</w:t>
      </w:r>
      <w:r>
        <w:t>u15) + 0</w:t>
      </w:r>
      <w:r w:rsidR="00644CD5">
        <w:t>.</w:t>
      </w:r>
      <w:r>
        <w:t>31*T(v14</w:t>
      </w:r>
      <w:r w:rsidR="00644CD5">
        <w:t>.</w:t>
      </w:r>
      <w:r>
        <w:t>u28) + 0</w:t>
      </w:r>
      <w:r w:rsidR="00644CD5">
        <w:t>.</w:t>
      </w:r>
      <w:r>
        <w:t>418*T(v26</w:t>
      </w:r>
      <w:r w:rsidR="00644CD5">
        <w:t>.</w:t>
      </w:r>
      <w:r>
        <w:t>u15) -0</w:t>
      </w:r>
      <w:r w:rsidR="00644CD5">
        <w:t>.</w:t>
      </w:r>
      <w:r>
        <w:t>379*T(v7</w:t>
      </w:r>
      <w:r w:rsidR="00644CD5">
        <w:t>.</w:t>
      </w:r>
      <w:r>
        <w:t>u14) + 0</w:t>
      </w:r>
      <w:r w:rsidR="00644CD5">
        <w:t>.</w:t>
      </w:r>
      <w:r>
        <w:t>489*T(v22</w:t>
      </w:r>
      <w:r w:rsidR="00644CD5">
        <w:t>.</w:t>
      </w:r>
      <w:r>
        <w:t>u20) + 0</w:t>
      </w:r>
      <w:r w:rsidR="00644CD5">
        <w:t>.</w:t>
      </w:r>
      <w:r>
        <w:t>533*T(v28</w:t>
      </w:r>
      <w:r w:rsidR="00644CD5">
        <w:t>.</w:t>
      </w:r>
      <w:r>
        <w:t>u6) + 0</w:t>
      </w:r>
      <w:r w:rsidR="00644CD5">
        <w:t>.</w:t>
      </w:r>
      <w:r>
        <w:t>551*T(v6</w:t>
      </w:r>
      <w:r w:rsidR="00644CD5">
        <w:t>.</w:t>
      </w:r>
      <w:r>
        <w:t>u32) + 0</w:t>
      </w:r>
      <w:r w:rsidR="00644CD5">
        <w:t>.</w:t>
      </w:r>
      <w:r>
        <w:t>569*T(v10</w:t>
      </w:r>
      <w:r w:rsidR="00644CD5">
        <w:t>.</w:t>
      </w:r>
      <w:r>
        <w:t>u29) + 0</w:t>
      </w:r>
      <w:r w:rsidR="00644CD5">
        <w:t>.</w:t>
      </w:r>
      <w:r>
        <w:t>414*T(v13</w:t>
      </w:r>
      <w:r w:rsidR="00644CD5">
        <w:t>.</w:t>
      </w:r>
      <w:r>
        <w:t>u27) -0</w:t>
      </w:r>
      <w:r w:rsidR="00644CD5">
        <w:t>.</w:t>
      </w:r>
      <w:r>
        <w:t>0735*NumHal -0</w:t>
      </w:r>
      <w:r w:rsidR="00644CD5">
        <w:t>.</w:t>
      </w:r>
      <w:r>
        <w:t>511*T(v9</w:t>
      </w:r>
      <w:r w:rsidR="00644CD5">
        <w:t>.</w:t>
      </w:r>
      <w:r>
        <w:t>u8) + 0</w:t>
      </w:r>
      <w:r w:rsidR="00644CD5">
        <w:t>.</w:t>
      </w:r>
      <w:r>
        <w:t>319*T(v19</w:t>
      </w:r>
      <w:r w:rsidR="00644CD5">
        <w:t>.</w:t>
      </w:r>
      <w:r>
        <w:t>u17) + 0</w:t>
      </w:r>
      <w:r w:rsidR="00644CD5">
        <w:t>.</w:t>
      </w:r>
      <w:r>
        <w:t>194*T(v3</w:t>
      </w:r>
      <w:r w:rsidR="00644CD5">
        <w:t>.</w:t>
      </w:r>
      <w:r>
        <w:t>u35) + 0</w:t>
      </w:r>
      <w:r w:rsidR="00644CD5">
        <w:t>.</w:t>
      </w:r>
      <w:r>
        <w:t>824*T(v15</w:t>
      </w:r>
      <w:r w:rsidR="00644CD5">
        <w:t>.</w:t>
      </w:r>
      <w:r>
        <w:t>u4) + 0</w:t>
      </w:r>
      <w:r w:rsidR="00644CD5">
        <w:t>.</w:t>
      </w:r>
      <w:r>
        <w:t>545*T(v1</w:t>
      </w:r>
      <w:r w:rsidR="00644CD5">
        <w:t>.</w:t>
      </w:r>
      <w:r>
        <w:t>u8) + 0</w:t>
      </w:r>
      <w:r w:rsidR="00644CD5">
        <w:t>.</w:t>
      </w:r>
      <w:r>
        <w:t>391*T(v33</w:t>
      </w:r>
      <w:r w:rsidR="00644CD5">
        <w:t>.</w:t>
      </w:r>
      <w:r>
        <w:t>u6) + 0</w:t>
      </w:r>
      <w:r w:rsidR="00644CD5">
        <w:t>.</w:t>
      </w:r>
      <w:r>
        <w:t>418*T(v33</w:t>
      </w:r>
      <w:r w:rsidR="00644CD5">
        <w:t>.</w:t>
      </w:r>
      <w:r>
        <w:t>u4) + 0</w:t>
      </w:r>
      <w:r w:rsidR="00644CD5">
        <w:t>.</w:t>
      </w:r>
      <w:r>
        <w:t>775*T(v36</w:t>
      </w:r>
      <w:r w:rsidR="00644CD5">
        <w:t>.</w:t>
      </w:r>
      <w:r>
        <w:t>u6) -0</w:t>
      </w:r>
      <w:r w:rsidR="00644CD5">
        <w:t>.</w:t>
      </w:r>
      <w:r>
        <w:t>557*T(v28</w:t>
      </w:r>
      <w:r w:rsidR="00644CD5">
        <w:t>.</w:t>
      </w:r>
      <w:r>
        <w:t>u15) + 0</w:t>
      </w:r>
      <w:r w:rsidR="00644CD5">
        <w:t>.</w:t>
      </w:r>
      <w:r>
        <w:t>48*T(v1</w:t>
      </w:r>
      <w:r w:rsidR="00644CD5">
        <w:t>.</w:t>
      </w:r>
      <w:r>
        <w:t>u15) -0</w:t>
      </w:r>
      <w:r w:rsidR="00644CD5">
        <w:t>.</w:t>
      </w:r>
      <w:r>
        <w:t>435*T(v14</w:t>
      </w:r>
      <w:r w:rsidR="00644CD5">
        <w:t>.</w:t>
      </w:r>
      <w:r>
        <w:t>u24) -0</w:t>
      </w:r>
      <w:r w:rsidR="00644CD5">
        <w:t>.</w:t>
      </w:r>
      <w:r>
        <w:t>465*T(v31</w:t>
      </w:r>
      <w:r w:rsidR="00644CD5">
        <w:t>.</w:t>
      </w:r>
      <w:r>
        <w:t>u2) + 0</w:t>
      </w:r>
      <w:r w:rsidR="00644CD5">
        <w:t>.</w:t>
      </w:r>
      <w:r>
        <w:t>453*T(v6</w:t>
      </w:r>
      <w:r w:rsidR="00644CD5">
        <w:t>.</w:t>
      </w:r>
      <w:r>
        <w:t>u19) -0</w:t>
      </w:r>
      <w:r w:rsidR="00644CD5">
        <w:t>.</w:t>
      </w:r>
      <w:r>
        <w:t>287*T(v38) -0</w:t>
      </w:r>
      <w:r w:rsidR="00644CD5">
        <w:t>.</w:t>
      </w:r>
      <w:r>
        <w:t>553*T(v22</w:t>
      </w:r>
      <w:r w:rsidR="00644CD5">
        <w:t>.</w:t>
      </w:r>
      <w:r>
        <w:t>u4) -0</w:t>
      </w:r>
      <w:r w:rsidR="00644CD5">
        <w:t>.</w:t>
      </w:r>
      <w:r>
        <w:t>497*T(v23</w:t>
      </w:r>
      <w:r w:rsidR="00644CD5">
        <w:t>.</w:t>
      </w:r>
      <w:r>
        <w:t>u3) + 0</w:t>
      </w:r>
      <w:r w:rsidR="00644CD5">
        <w:t>.</w:t>
      </w:r>
      <w:r>
        <w:t>286*T(v13</w:t>
      </w:r>
      <w:r w:rsidR="00644CD5">
        <w:t>.</w:t>
      </w:r>
      <w:r>
        <w:t>u25) -0</w:t>
      </w:r>
      <w:r w:rsidR="00644CD5">
        <w:t>.</w:t>
      </w:r>
      <w:r>
        <w:t>173*T(v29</w:t>
      </w:r>
      <w:r w:rsidR="00644CD5">
        <w:t>.</w:t>
      </w:r>
      <w:r>
        <w:t>u5) -0</w:t>
      </w:r>
      <w:r w:rsidR="00644CD5">
        <w:t>.</w:t>
      </w:r>
      <w:r>
        <w:t>778*T(v5</w:t>
      </w:r>
      <w:r w:rsidR="00644CD5">
        <w:t>.</w:t>
      </w:r>
      <w:r>
        <w:t>u22) -0</w:t>
      </w:r>
      <w:r w:rsidR="00644CD5">
        <w:t>.</w:t>
      </w:r>
      <w:r>
        <w:t>579*T(v14</w:t>
      </w:r>
      <w:r w:rsidR="00644CD5">
        <w:t>.</w:t>
      </w:r>
      <w:r>
        <w:t>u8) -0</w:t>
      </w:r>
      <w:r w:rsidR="00644CD5">
        <w:t>.</w:t>
      </w:r>
      <w:r>
        <w:t>411*T(v39</w:t>
      </w:r>
      <w:r w:rsidR="00644CD5">
        <w:t>.</w:t>
      </w:r>
      <w:r>
        <w:t>u3) + 0</w:t>
      </w:r>
      <w:r w:rsidR="00644CD5">
        <w:t>.</w:t>
      </w:r>
      <w:r>
        <w:t>529*T(v20</w:t>
      </w:r>
      <w:r w:rsidR="00644CD5">
        <w:t>.</w:t>
      </w:r>
      <w:r>
        <w:t>u19) + 0</w:t>
      </w:r>
      <w:r w:rsidR="00644CD5">
        <w:t>.</w:t>
      </w:r>
      <w:r>
        <w:t>565*T(v6</w:t>
      </w:r>
      <w:r w:rsidR="00644CD5">
        <w:t>.</w:t>
      </w:r>
      <w:r>
        <w:t>u25) -0</w:t>
      </w:r>
      <w:r w:rsidR="00644CD5">
        <w:t>.</w:t>
      </w:r>
      <w:r>
        <w:t>426*T(v11</w:t>
      </w:r>
      <w:r w:rsidR="00644CD5">
        <w:t>.</w:t>
      </w:r>
      <w:r>
        <w:t>u8) + 0</w:t>
      </w:r>
      <w:r w:rsidR="00644CD5">
        <w:t>.</w:t>
      </w:r>
      <w:r>
        <w:t>516*T(v36</w:t>
      </w:r>
      <w:r w:rsidR="00644CD5">
        <w:t>.</w:t>
      </w:r>
      <w:r>
        <w:t>u2) -1</w:t>
      </w:r>
      <w:r w:rsidR="00644CD5">
        <w:t>.</w:t>
      </w:r>
      <w:r>
        <w:t>01*T(v1</w:t>
      </w:r>
      <w:r w:rsidR="00644CD5">
        <w:t>.</w:t>
      </w:r>
      <w:r>
        <w:t>u7) + 0</w:t>
      </w:r>
      <w:r w:rsidR="00644CD5">
        <w:t>.</w:t>
      </w:r>
      <w:r>
        <w:t>864*T(v18</w:t>
      </w:r>
      <w:r w:rsidR="00644CD5">
        <w:t>.</w:t>
      </w:r>
      <w:r>
        <w:t>u12) + 0</w:t>
      </w:r>
      <w:r w:rsidR="00644CD5">
        <w:t>.</w:t>
      </w:r>
      <w:r>
        <w:t>464*T(v27</w:t>
      </w:r>
      <w:r w:rsidR="00644CD5">
        <w:t>.</w:t>
      </w:r>
      <w:r>
        <w:t>u13) -0</w:t>
      </w:r>
      <w:r w:rsidR="00644CD5">
        <w:t>.</w:t>
      </w:r>
      <w:r>
        <w:t>204*T(v14</w:t>
      </w:r>
      <w:r w:rsidR="00644CD5">
        <w:t>.</w:t>
      </w:r>
      <w:r>
        <w:t>u5) -0</w:t>
      </w:r>
      <w:r w:rsidR="00644CD5">
        <w:t>.</w:t>
      </w:r>
      <w:r>
        <w:t>583*T(v13</w:t>
      </w:r>
      <w:r w:rsidR="00644CD5">
        <w:t>.</w:t>
      </w:r>
      <w:r>
        <w:t>u7) -0</w:t>
      </w:r>
      <w:r w:rsidR="00644CD5">
        <w:t>.</w:t>
      </w:r>
      <w:r>
        <w:t>385*T(v32</w:t>
      </w:r>
      <w:r w:rsidR="00644CD5">
        <w:t>.</w:t>
      </w:r>
      <w:r>
        <w:t>u10) -0</w:t>
      </w:r>
      <w:r w:rsidR="00644CD5">
        <w:t>.</w:t>
      </w:r>
      <w:r>
        <w:t>538*T(v10</w:t>
      </w:r>
      <w:r w:rsidR="00644CD5">
        <w:t>.</w:t>
      </w:r>
      <w:r>
        <w:t>u5) -0</w:t>
      </w:r>
      <w:r w:rsidR="00644CD5">
        <w:t>.</w:t>
      </w:r>
      <w:r>
        <w:t>39*T(v2</w:t>
      </w:r>
      <w:r w:rsidR="00644CD5">
        <w:t>.</w:t>
      </w:r>
      <w:r>
        <w:t>u35) + 0</w:t>
      </w:r>
      <w:r w:rsidR="00644CD5">
        <w:t>.</w:t>
      </w:r>
      <w:r>
        <w:t>433*T(v9</w:t>
      </w:r>
      <w:r w:rsidR="00644CD5">
        <w:t>.</w:t>
      </w:r>
      <w:r>
        <w:t>u30) -0</w:t>
      </w:r>
      <w:r w:rsidR="00644CD5">
        <w:t>.</w:t>
      </w:r>
      <w:r>
        <w:t>394*T(v6</w:t>
      </w:r>
      <w:r w:rsidR="00644CD5">
        <w:t>.</w:t>
      </w:r>
      <w:r>
        <w:t>u30) + 0</w:t>
      </w:r>
      <w:r w:rsidR="00644CD5">
        <w:t>.</w:t>
      </w:r>
      <w:r>
        <w:t>385*T(v13</w:t>
      </w:r>
      <w:r w:rsidR="00644CD5">
        <w:t>.</w:t>
      </w:r>
      <w:r>
        <w:t>u15) + 0</w:t>
      </w:r>
      <w:r w:rsidR="00644CD5">
        <w:t>.</w:t>
      </w:r>
      <w:r>
        <w:t>383*T(v20</w:t>
      </w:r>
      <w:r w:rsidR="00644CD5">
        <w:t>.</w:t>
      </w:r>
      <w:r>
        <w:t>u23) + 0</w:t>
      </w:r>
      <w:r w:rsidR="00644CD5">
        <w:t>.</w:t>
      </w:r>
      <w:r>
        <w:t>583*T(v6</w:t>
      </w:r>
      <w:r w:rsidR="00644CD5">
        <w:t>.</w:t>
      </w:r>
      <w:r>
        <w:t>u24) -0</w:t>
      </w:r>
      <w:r w:rsidR="00644CD5">
        <w:t>.</w:t>
      </w:r>
      <w:r>
        <w:t>332*T(v11</w:t>
      </w:r>
      <w:r w:rsidR="00644CD5">
        <w:t>.</w:t>
      </w:r>
      <w:r>
        <w:t>u25) -0</w:t>
      </w:r>
      <w:r w:rsidR="00644CD5">
        <w:t>.</w:t>
      </w:r>
      <w:r>
        <w:t>313*T(v11</w:t>
      </w:r>
      <w:r w:rsidR="00644CD5">
        <w:t>.</w:t>
      </w:r>
      <w:r>
        <w:t>u11) -0</w:t>
      </w:r>
      <w:r w:rsidR="00644CD5">
        <w:t>.</w:t>
      </w:r>
      <w:r>
        <w:t>434*T(v23</w:t>
      </w:r>
      <w:r w:rsidR="00644CD5">
        <w:t>.</w:t>
      </w:r>
      <w:r>
        <w:t>u11) + 0</w:t>
      </w:r>
      <w:r w:rsidR="00644CD5">
        <w:t>.</w:t>
      </w:r>
      <w:r>
        <w:t>405*T(v9</w:t>
      </w:r>
      <w:r w:rsidR="00644CD5">
        <w:t>.</w:t>
      </w:r>
      <w:r>
        <w:t>u19) -0</w:t>
      </w:r>
      <w:r w:rsidR="00644CD5">
        <w:t>.</w:t>
      </w:r>
      <w:r>
        <w:t>44*T(u10) -0</w:t>
      </w:r>
      <w:r w:rsidR="00644CD5">
        <w:t>.</w:t>
      </w:r>
      <w:r>
        <w:t>386*T(v8</w:t>
      </w:r>
      <w:r w:rsidR="00644CD5">
        <w:t>.</w:t>
      </w:r>
      <w:r>
        <w:t>u21) -0</w:t>
      </w:r>
      <w:r w:rsidR="00644CD5">
        <w:t>.</w:t>
      </w:r>
      <w:r>
        <w:t>000885*Lipophilicity^3 -0</w:t>
      </w:r>
      <w:r w:rsidR="00644CD5">
        <w:t>.</w:t>
      </w:r>
      <w:r>
        <w:t>296*T(v29</w:t>
      </w:r>
      <w:r w:rsidR="00644CD5">
        <w:t>.</w:t>
      </w:r>
      <w:r>
        <w:t>u12) + 0</w:t>
      </w:r>
      <w:r w:rsidR="00644CD5">
        <w:t>.</w:t>
      </w:r>
      <w:r>
        <w:t>345*T(v13</w:t>
      </w:r>
      <w:r w:rsidR="00644CD5">
        <w:t>.</w:t>
      </w:r>
      <w:r>
        <w:t>u13) -0</w:t>
      </w:r>
      <w:r w:rsidR="00644CD5">
        <w:t>.</w:t>
      </w:r>
      <w:r>
        <w:t>342*T(v34</w:t>
      </w:r>
      <w:r w:rsidR="00644CD5">
        <w:t>.</w:t>
      </w:r>
      <w:r>
        <w:t>u3) + 0</w:t>
      </w:r>
      <w:r w:rsidR="00644CD5">
        <w:t>.</w:t>
      </w:r>
      <w:r>
        <w:t>19*Volume^3 + 0</w:t>
      </w:r>
      <w:r w:rsidR="00644CD5">
        <w:t>.</w:t>
      </w:r>
      <w:r>
        <w:t>445*T(v6</w:t>
      </w:r>
      <w:r w:rsidR="00644CD5">
        <w:t>.</w:t>
      </w:r>
      <w:r>
        <w:t>u20) + 0</w:t>
      </w:r>
      <w:r w:rsidR="00644CD5">
        <w:t>.</w:t>
      </w:r>
      <w:r>
        <w:t>482*T(v32</w:t>
      </w:r>
      <w:r w:rsidR="00644CD5">
        <w:t>.</w:t>
      </w:r>
      <w:r>
        <w:t>u7) -0</w:t>
      </w:r>
      <w:r w:rsidR="00644CD5">
        <w:t>.</w:t>
      </w:r>
      <w:r>
        <w:t>378*Volume^2 + 0</w:t>
      </w:r>
      <w:r w:rsidR="00644CD5">
        <w:t>.</w:t>
      </w:r>
      <w:r>
        <w:t>269*T(u30) -0</w:t>
      </w:r>
      <w:r w:rsidR="00644CD5">
        <w:t>.</w:t>
      </w:r>
      <w:r>
        <w:t>494*T(v24</w:t>
      </w:r>
      <w:r w:rsidR="00644CD5">
        <w:t>.</w:t>
      </w:r>
      <w:r>
        <w:t>u13) + 0</w:t>
      </w:r>
      <w:r w:rsidR="00644CD5">
        <w:t>.</w:t>
      </w:r>
      <w:r>
        <w:t>669*T(v21</w:t>
      </w:r>
      <w:r w:rsidR="00644CD5">
        <w:t>.</w:t>
      </w:r>
      <w:r>
        <w:t>u3) + 0</w:t>
      </w:r>
      <w:r w:rsidR="00644CD5">
        <w:t>.</w:t>
      </w:r>
      <w:r>
        <w:t>645*T(v8</w:t>
      </w:r>
      <w:r w:rsidR="00644CD5">
        <w:t>.</w:t>
      </w:r>
      <w:r>
        <w:t>u13) + 0</w:t>
      </w:r>
      <w:r w:rsidR="00644CD5">
        <w:t>.</w:t>
      </w:r>
      <w:r>
        <w:t>299*T(v9</w:t>
      </w:r>
      <w:r w:rsidR="00644CD5">
        <w:t>.</w:t>
      </w:r>
      <w:r>
        <w:t>u11) -0</w:t>
      </w:r>
      <w:r w:rsidR="00644CD5">
        <w:t>.</w:t>
      </w:r>
      <w:r>
        <w:t>509*T(v20</w:t>
      </w:r>
      <w:r w:rsidR="00644CD5">
        <w:t>.</w:t>
      </w:r>
      <w:r>
        <w:t>u3) + 0</w:t>
      </w:r>
      <w:r w:rsidR="00644CD5">
        <w:t>.</w:t>
      </w:r>
      <w:r>
        <w:t>404*T(v29</w:t>
      </w:r>
      <w:r w:rsidR="00644CD5">
        <w:t>.</w:t>
      </w:r>
      <w:r>
        <w:t>u4) + 0</w:t>
      </w:r>
      <w:r w:rsidR="00644CD5">
        <w:t>.</w:t>
      </w:r>
      <w:r>
        <w:t>53*T(v3</w:t>
      </w:r>
      <w:r w:rsidR="00644CD5">
        <w:t>.</w:t>
      </w:r>
      <w:r>
        <w:t>u21) + 0</w:t>
      </w:r>
      <w:r w:rsidR="00644CD5">
        <w:t>.</w:t>
      </w:r>
      <w:r>
        <w:t>261*T(v8</w:t>
      </w:r>
      <w:r w:rsidR="00644CD5">
        <w:t>.</w:t>
      </w:r>
      <w:r>
        <w:t>u23) + 0</w:t>
      </w:r>
      <w:r w:rsidR="00644CD5">
        <w:t>.</w:t>
      </w:r>
      <w:r>
        <w:t>354*T(v38</w:t>
      </w:r>
      <w:r w:rsidR="00644CD5">
        <w:t>.</w:t>
      </w:r>
      <w:r>
        <w:t>u3) + 0</w:t>
      </w:r>
      <w:r w:rsidR="00644CD5">
        <w:t>.</w:t>
      </w:r>
      <w:r>
        <w:t>329*T(v34</w:t>
      </w:r>
      <w:r w:rsidR="00644CD5">
        <w:t>.</w:t>
      </w:r>
      <w:r>
        <w:t>u7) + 0</w:t>
      </w:r>
      <w:r w:rsidR="00644CD5">
        <w:t>.</w:t>
      </w:r>
      <w:r>
        <w:t>459*T(v5</w:t>
      </w:r>
      <w:r w:rsidR="00644CD5">
        <w:t>.</w:t>
      </w:r>
      <w:r>
        <w:t>u32) -0</w:t>
      </w:r>
      <w:r w:rsidR="00644CD5">
        <w:t>.</w:t>
      </w:r>
      <w:r>
        <w:t>411*T(v28</w:t>
      </w:r>
      <w:r w:rsidR="00644CD5">
        <w:t>.</w:t>
      </w:r>
      <w:r>
        <w:t>u7) -0</w:t>
      </w:r>
      <w:r w:rsidR="00644CD5">
        <w:t>.</w:t>
      </w:r>
      <w:r>
        <w:t>37*T(v21</w:t>
      </w:r>
      <w:r w:rsidR="00644CD5">
        <w:t>.</w:t>
      </w:r>
      <w:r>
        <w:t>u12) -0</w:t>
      </w:r>
      <w:r w:rsidR="00644CD5">
        <w:t>.</w:t>
      </w:r>
      <w:r>
        <w:t>484*T(v4</w:t>
      </w:r>
      <w:r w:rsidR="00644CD5">
        <w:t>.</w:t>
      </w:r>
      <w:r>
        <w:t>u9) -0</w:t>
      </w:r>
      <w:r w:rsidR="00644CD5">
        <w:t>.</w:t>
      </w:r>
      <w:r>
        <w:t>345*T(v25</w:t>
      </w:r>
      <w:r w:rsidR="00644CD5">
        <w:t>.</w:t>
      </w:r>
      <w:r>
        <w:t>u1) -0</w:t>
      </w:r>
      <w:r w:rsidR="00644CD5">
        <w:t>.</w:t>
      </w:r>
      <w:r>
        <w:t>337*T(v9</w:t>
      </w:r>
      <w:r w:rsidR="00644CD5">
        <w:t>.</w:t>
      </w:r>
      <w:r>
        <w:t>u25) + 0</w:t>
      </w:r>
      <w:r w:rsidR="00644CD5">
        <w:t>.</w:t>
      </w:r>
      <w:r>
        <w:t>376*T(v31</w:t>
      </w:r>
      <w:r w:rsidR="00644CD5">
        <w:t>.</w:t>
      </w:r>
      <w:r>
        <w:t>u10) + 0</w:t>
      </w:r>
      <w:r w:rsidR="00644CD5">
        <w:t>.</w:t>
      </w:r>
      <w:r>
        <w:t>36*T(v23</w:t>
      </w:r>
      <w:r w:rsidR="00644CD5">
        <w:t>.</w:t>
      </w:r>
      <w:r>
        <w:t>u4) + 0</w:t>
      </w:r>
      <w:r w:rsidR="00644CD5">
        <w:t>.</w:t>
      </w:r>
      <w:r>
        <w:t>288*T(v6</w:t>
      </w:r>
      <w:r w:rsidR="00644CD5">
        <w:t>.</w:t>
      </w:r>
      <w:r>
        <w:t>u28) -0</w:t>
      </w:r>
      <w:r w:rsidR="00644CD5">
        <w:t>.</w:t>
      </w:r>
      <w:r>
        <w:t>302*T(v20</w:t>
      </w:r>
      <w:r w:rsidR="00644CD5">
        <w:t>.</w:t>
      </w:r>
      <w:r>
        <w:t>u10) + 0</w:t>
      </w:r>
      <w:r w:rsidR="00644CD5">
        <w:t>.</w:t>
      </w:r>
      <w:r>
        <w:t>196*T(v15</w:t>
      </w:r>
      <w:r w:rsidR="00644CD5">
        <w:t>.</w:t>
      </w:r>
      <w:r>
        <w:t>u17) -0</w:t>
      </w:r>
      <w:r w:rsidR="00644CD5">
        <w:t>.</w:t>
      </w:r>
      <w:r>
        <w:t>231*T(v8) + 0</w:t>
      </w:r>
      <w:r w:rsidR="00644CD5">
        <w:t>.</w:t>
      </w:r>
      <w:r>
        <w:t>358*T(v6</w:t>
      </w:r>
      <w:r w:rsidR="00644CD5">
        <w:t>.</w:t>
      </w:r>
      <w:r>
        <w:t>u27) + 0</w:t>
      </w:r>
      <w:r w:rsidR="00644CD5">
        <w:t>.</w:t>
      </w:r>
      <w:r>
        <w:t>349*T(v12</w:t>
      </w:r>
      <w:r w:rsidR="00644CD5">
        <w:t>.</w:t>
      </w:r>
      <w:r>
        <w:t>u1) + 0</w:t>
      </w:r>
      <w:r w:rsidR="00644CD5">
        <w:t>.</w:t>
      </w:r>
      <w:r>
        <w:t>384*T(v21</w:t>
      </w:r>
      <w:r w:rsidR="00644CD5">
        <w:t>.</w:t>
      </w:r>
      <w:r>
        <w:t>u5) -0</w:t>
      </w:r>
      <w:r w:rsidR="00644CD5">
        <w:t>.</w:t>
      </w:r>
      <w:r>
        <w:t>291*T(v2</w:t>
      </w:r>
      <w:r w:rsidR="00644CD5">
        <w:t>.</w:t>
      </w:r>
      <w:r>
        <w:t>u4) + 0</w:t>
      </w:r>
      <w:r w:rsidR="00644CD5">
        <w:t>.</w:t>
      </w:r>
      <w:r>
        <w:t>314*T(v18</w:t>
      </w:r>
      <w:r w:rsidR="00644CD5">
        <w:t>.</w:t>
      </w:r>
      <w:r>
        <w:t>u20) + 0</w:t>
      </w:r>
      <w:r w:rsidR="00644CD5">
        <w:t>.</w:t>
      </w:r>
      <w:r>
        <w:t>318*T(v8</w:t>
      </w:r>
      <w:r w:rsidR="00644CD5">
        <w:t>.</w:t>
      </w:r>
      <w:r>
        <w:t>u9) + 0</w:t>
      </w:r>
      <w:r w:rsidR="00644CD5">
        <w:t>.</w:t>
      </w:r>
      <w:r>
        <w:t>457*T(v12</w:t>
      </w:r>
      <w:r w:rsidR="00644CD5">
        <w:t>.</w:t>
      </w:r>
      <w:r>
        <w:t>u2) -0</w:t>
      </w:r>
      <w:r w:rsidR="00644CD5">
        <w:t>.</w:t>
      </w:r>
      <w:r>
        <w:t>467*T(v12</w:t>
      </w:r>
      <w:r w:rsidR="00644CD5">
        <w:t>.</w:t>
      </w:r>
      <w:r>
        <w:t>u5) -0</w:t>
      </w:r>
      <w:r w:rsidR="00644CD5">
        <w:t>.</w:t>
      </w:r>
      <w:r>
        <w:t>369*T(v4</w:t>
      </w:r>
      <w:r w:rsidR="00644CD5">
        <w:t>.</w:t>
      </w:r>
      <w:r>
        <w:t>u38) -0</w:t>
      </w:r>
      <w:r w:rsidR="00644CD5">
        <w:t>.</w:t>
      </w:r>
      <w:r>
        <w:t>239*T(v37</w:t>
      </w:r>
      <w:r w:rsidR="00644CD5">
        <w:t>.</w:t>
      </w:r>
      <w:r>
        <w:t>u5) -0</w:t>
      </w:r>
      <w:r w:rsidR="00644CD5">
        <w:t>.</w:t>
      </w:r>
      <w:r>
        <w:t>312*T(v16</w:t>
      </w:r>
      <w:r w:rsidR="00644CD5">
        <w:t>.</w:t>
      </w:r>
      <w:r>
        <w:t>u6) + 0</w:t>
      </w:r>
      <w:r w:rsidR="00644CD5">
        <w:t>.</w:t>
      </w:r>
      <w:r>
        <w:t>366*T(v4</w:t>
      </w:r>
      <w:r w:rsidR="00644CD5">
        <w:t>.</w:t>
      </w:r>
      <w:r>
        <w:t>u10) + 0</w:t>
      </w:r>
      <w:r w:rsidR="00644CD5">
        <w:t>.</w:t>
      </w:r>
      <w:r>
        <w:t>267*T(v25</w:t>
      </w:r>
      <w:r w:rsidR="00644CD5">
        <w:t>.</w:t>
      </w:r>
      <w:r>
        <w:t>u14) + 0</w:t>
      </w:r>
      <w:r w:rsidR="00644CD5">
        <w:t>.</w:t>
      </w:r>
      <w:r>
        <w:t>318*T(v10</w:t>
      </w:r>
      <w:r w:rsidR="00644CD5">
        <w:t>.</w:t>
      </w:r>
      <w:r>
        <w:t>u15) -0</w:t>
      </w:r>
      <w:r w:rsidR="00644CD5">
        <w:t>.</w:t>
      </w:r>
      <w:r>
        <w:t>306*T(v26</w:t>
      </w:r>
      <w:r w:rsidR="00644CD5">
        <w:t>.</w:t>
      </w:r>
      <w:r>
        <w:t>u14) + 0</w:t>
      </w:r>
      <w:r w:rsidR="00644CD5">
        <w:t>.</w:t>
      </w:r>
      <w:r>
        <w:t>407*T(v11</w:t>
      </w:r>
      <w:r w:rsidR="00644CD5">
        <w:t>.</w:t>
      </w:r>
      <w:r>
        <w:t>u16) -0</w:t>
      </w:r>
      <w:r w:rsidR="00644CD5">
        <w:t>.</w:t>
      </w:r>
      <w:r>
        <w:t>377*T(v1</w:t>
      </w:r>
      <w:r w:rsidR="00644CD5">
        <w:t>.</w:t>
      </w:r>
      <w:r>
        <w:t>u33) -0</w:t>
      </w:r>
      <w:r w:rsidR="00644CD5">
        <w:t>.</w:t>
      </w:r>
      <w:r>
        <w:t>463*T(v2</w:t>
      </w:r>
      <w:r w:rsidR="00644CD5">
        <w:t>.</w:t>
      </w:r>
      <w:r>
        <w:t>u3) -0</w:t>
      </w:r>
      <w:r w:rsidR="00644CD5">
        <w:t>.</w:t>
      </w:r>
      <w:r>
        <w:t>196*T(v11</w:t>
      </w:r>
      <w:r w:rsidR="00644CD5">
        <w:t>.</w:t>
      </w:r>
      <w:r>
        <w:t>u23) -0</w:t>
      </w:r>
      <w:r w:rsidR="00644CD5">
        <w:t>.</w:t>
      </w:r>
      <w:r>
        <w:t>287*T(v27</w:t>
      </w:r>
      <w:r w:rsidR="00644CD5">
        <w:t>.</w:t>
      </w:r>
      <w:r>
        <w:t>u15) -0</w:t>
      </w:r>
      <w:r w:rsidR="00644CD5">
        <w:t>.</w:t>
      </w:r>
      <w:r>
        <w:t>26*T(v36</w:t>
      </w:r>
      <w:r w:rsidR="00644CD5">
        <w:t>.</w:t>
      </w:r>
      <w:r>
        <w:t>u1) + 0</w:t>
      </w:r>
      <w:r w:rsidR="00644CD5">
        <w:t>.</w:t>
      </w:r>
      <w:r>
        <w:t>313*T(v15</w:t>
      </w:r>
      <w:r w:rsidR="00644CD5">
        <w:t>.</w:t>
      </w:r>
      <w:r>
        <w:t>u26) -0</w:t>
      </w:r>
      <w:r w:rsidR="00644CD5">
        <w:t>.</w:t>
      </w:r>
      <w:r>
        <w:t>296*T(v37</w:t>
      </w:r>
      <w:r w:rsidR="00644CD5">
        <w:t>.</w:t>
      </w:r>
      <w:r>
        <w:t>u6) + 0</w:t>
      </w:r>
      <w:r w:rsidR="00644CD5">
        <w:t>.</w:t>
      </w:r>
      <w:r>
        <w:t>243*T(v11</w:t>
      </w:r>
      <w:r w:rsidR="00644CD5">
        <w:t>.</w:t>
      </w:r>
      <w:r>
        <w:t>u29) + 0</w:t>
      </w:r>
      <w:r w:rsidR="00644CD5">
        <w:t>.</w:t>
      </w:r>
      <w:r>
        <w:t>33*T(v32</w:t>
      </w:r>
      <w:r w:rsidR="00644CD5">
        <w:t>.</w:t>
      </w:r>
      <w:r>
        <w:t>u9) -0</w:t>
      </w:r>
      <w:r w:rsidR="00644CD5">
        <w:t>.</w:t>
      </w:r>
      <w:r>
        <w:t>3*T(v10</w:t>
      </w:r>
      <w:r w:rsidR="00644CD5">
        <w:t>.</w:t>
      </w:r>
      <w:r>
        <w:t>u12) + 0</w:t>
      </w:r>
      <w:r w:rsidR="00644CD5">
        <w:t>.</w:t>
      </w:r>
      <w:r>
        <w:t>222*T(v31</w:t>
      </w:r>
      <w:r w:rsidR="00644CD5">
        <w:t>.</w:t>
      </w:r>
      <w:r>
        <w:t>u5) + 0</w:t>
      </w:r>
      <w:r w:rsidR="00644CD5">
        <w:t>.</w:t>
      </w:r>
      <w:r>
        <w:t>211*T(v21</w:t>
      </w:r>
      <w:r w:rsidR="00644CD5">
        <w:t>.</w:t>
      </w:r>
      <w:r>
        <w:t>u9) + 0</w:t>
      </w:r>
      <w:r w:rsidR="00644CD5">
        <w:t>.</w:t>
      </w:r>
      <w:r>
        <w:t>339*T(v1</w:t>
      </w:r>
      <w:r w:rsidR="00644CD5">
        <w:t>.</w:t>
      </w:r>
      <w:r>
        <w:t>u14) + 0</w:t>
      </w:r>
      <w:r w:rsidR="00644CD5">
        <w:t>.</w:t>
      </w:r>
      <w:r>
        <w:t>24*T(v7</w:t>
      </w:r>
      <w:r w:rsidR="00644CD5">
        <w:t>.</w:t>
      </w:r>
      <w:r>
        <w:t>u34) + 0</w:t>
      </w:r>
      <w:r w:rsidR="00644CD5">
        <w:t>.</w:t>
      </w:r>
      <w:r>
        <w:t>209*T(v23</w:t>
      </w:r>
      <w:r w:rsidR="00644CD5">
        <w:t>.</w:t>
      </w:r>
      <w:r>
        <w:t>u5) + 0</w:t>
      </w:r>
      <w:r w:rsidR="00644CD5">
        <w:t>.</w:t>
      </w:r>
      <w:r>
        <w:t>11*T(u33) + 0</w:t>
      </w:r>
      <w:r w:rsidR="00644CD5">
        <w:t>.</w:t>
      </w:r>
      <w:r>
        <w:t>28*T(v16</w:t>
      </w:r>
      <w:r w:rsidR="00644CD5">
        <w:t>.</w:t>
      </w:r>
      <w:r>
        <w:t>u4) + 0</w:t>
      </w:r>
      <w:r w:rsidR="00644CD5">
        <w:t>.</w:t>
      </w:r>
      <w:r>
        <w:t>241*T(v21</w:t>
      </w:r>
      <w:r w:rsidR="00644CD5">
        <w:t>.</w:t>
      </w:r>
      <w:r>
        <w:t>u6) + 0</w:t>
      </w:r>
      <w:r w:rsidR="00644CD5">
        <w:t>.</w:t>
      </w:r>
      <w:r>
        <w:t>222*T(v2) -0</w:t>
      </w:r>
      <w:r w:rsidR="00644CD5">
        <w:t>.</w:t>
      </w:r>
      <w:r>
        <w:t>211*T(v13</w:t>
      </w:r>
      <w:r w:rsidR="00644CD5">
        <w:t>.</w:t>
      </w:r>
      <w:r>
        <w:t>u12) + 0</w:t>
      </w:r>
      <w:r w:rsidR="00644CD5">
        <w:t>.</w:t>
      </w:r>
      <w:r>
        <w:t>21*T(v28</w:t>
      </w:r>
      <w:r w:rsidR="00644CD5">
        <w:t>.</w:t>
      </w:r>
      <w:r>
        <w:t>u11) + 0</w:t>
      </w:r>
      <w:r w:rsidR="00644CD5">
        <w:t>.</w:t>
      </w:r>
      <w:r>
        <w:t>277*T(v1</w:t>
      </w:r>
      <w:r w:rsidR="00644CD5">
        <w:t>.</w:t>
      </w:r>
      <w:r>
        <w:t>u28) -0</w:t>
      </w:r>
      <w:r w:rsidR="00644CD5">
        <w:t>.</w:t>
      </w:r>
      <w:r>
        <w:t>169*T(v4</w:t>
      </w:r>
      <w:r w:rsidR="00644CD5">
        <w:t>.</w:t>
      </w:r>
      <w:r>
        <w:t>u35) -0</w:t>
      </w:r>
      <w:r w:rsidR="00644CD5">
        <w:t>.</w:t>
      </w:r>
      <w:r>
        <w:t>185*T(v17</w:t>
      </w:r>
      <w:r w:rsidR="00644CD5">
        <w:t>.</w:t>
      </w:r>
      <w:r>
        <w:t>u15) -0</w:t>
      </w:r>
      <w:r w:rsidR="00644CD5">
        <w:t>.</w:t>
      </w:r>
      <w:r>
        <w:t>271*T(v4</w:t>
      </w:r>
      <w:r w:rsidR="00644CD5">
        <w:t>.</w:t>
      </w:r>
      <w:r>
        <w:t>u12) -0</w:t>
      </w:r>
      <w:r w:rsidR="00644CD5">
        <w:t>.</w:t>
      </w:r>
      <w:r>
        <w:t>278*T(v15</w:t>
      </w:r>
      <w:r w:rsidR="00644CD5">
        <w:t>.</w:t>
      </w:r>
      <w:r>
        <w:t>u2) -0</w:t>
      </w:r>
      <w:r w:rsidR="00644CD5">
        <w:t>.</w:t>
      </w:r>
      <w:r>
        <w:t>229*T(v7</w:t>
      </w:r>
      <w:r w:rsidR="00644CD5">
        <w:t>.</w:t>
      </w:r>
      <w:r>
        <w:t>u3) -0</w:t>
      </w:r>
      <w:r w:rsidR="00644CD5">
        <w:t>.</w:t>
      </w:r>
      <w:r>
        <w:t>169*T(v37</w:t>
      </w:r>
      <w:r w:rsidR="00644CD5">
        <w:t>.</w:t>
      </w:r>
      <w:r>
        <w:t>u1) + 0</w:t>
      </w:r>
      <w:r w:rsidR="00644CD5">
        <w:t>.</w:t>
      </w:r>
      <w:r>
        <w:t>216*T(v7</w:t>
      </w:r>
      <w:r w:rsidR="00644CD5">
        <w:t>.</w:t>
      </w:r>
      <w:r>
        <w:t>u26) -0</w:t>
      </w:r>
      <w:r w:rsidR="00644CD5">
        <w:t>.</w:t>
      </w:r>
      <w:r>
        <w:t>222*T(v16</w:t>
      </w:r>
      <w:r w:rsidR="00644CD5">
        <w:t>.</w:t>
      </w:r>
      <w:r>
        <w:t>u23) + 0</w:t>
      </w:r>
      <w:r w:rsidR="00644CD5">
        <w:t>.</w:t>
      </w:r>
      <w:r>
        <w:t>19*T(v27</w:t>
      </w:r>
      <w:r w:rsidR="00644CD5">
        <w:t>.</w:t>
      </w:r>
      <w:r>
        <w:t>u12) -0</w:t>
      </w:r>
      <w:r w:rsidR="00644CD5">
        <w:t>.</w:t>
      </w:r>
      <w:r>
        <w:t>202*T(v12</w:t>
      </w:r>
      <w:r w:rsidR="00644CD5">
        <w:t>.</w:t>
      </w:r>
      <w:r>
        <w:t>u22) -0</w:t>
      </w:r>
      <w:r w:rsidR="00644CD5">
        <w:t>.</w:t>
      </w:r>
      <w:r>
        <w:t>227*T(v18</w:t>
      </w:r>
      <w:r w:rsidR="00644CD5">
        <w:t>.</w:t>
      </w:r>
      <w:r>
        <w:t>u16) + 0</w:t>
      </w:r>
      <w:r w:rsidR="00644CD5">
        <w:t>.</w:t>
      </w:r>
      <w:r>
        <w:t>187*T(v22</w:t>
      </w:r>
      <w:r w:rsidR="00644CD5">
        <w:t>.</w:t>
      </w:r>
      <w:r>
        <w:t>u7) -0</w:t>
      </w:r>
      <w:r w:rsidR="00644CD5">
        <w:t>.</w:t>
      </w:r>
      <w:r>
        <w:t>232*T(v3</w:t>
      </w:r>
      <w:r w:rsidR="00644CD5">
        <w:t>.</w:t>
      </w:r>
      <w:r>
        <w:t>u20) + 0</w:t>
      </w:r>
      <w:r w:rsidR="00644CD5">
        <w:t>.</w:t>
      </w:r>
      <w:r>
        <w:t>248*T(v8</w:t>
      </w:r>
      <w:r w:rsidR="00644CD5">
        <w:t>.</w:t>
      </w:r>
      <w:r>
        <w:t>u3) + 0</w:t>
      </w:r>
      <w:r w:rsidR="00644CD5">
        <w:t>.</w:t>
      </w:r>
      <w:r>
        <w:t>118*T(v34) -0</w:t>
      </w:r>
      <w:r w:rsidR="00644CD5">
        <w:t>.</w:t>
      </w:r>
      <w:r>
        <w:t>242*T(v6</w:t>
      </w:r>
      <w:r w:rsidR="00644CD5">
        <w:t>.</w:t>
      </w:r>
      <w:r>
        <w:t>u29) -0</w:t>
      </w:r>
      <w:r w:rsidR="00644CD5">
        <w:t>.</w:t>
      </w:r>
      <w:r>
        <w:t>316*T(v6</w:t>
      </w:r>
      <w:r w:rsidR="00644CD5">
        <w:t>.</w:t>
      </w:r>
      <w:r>
        <w:t>u1) -0</w:t>
      </w:r>
      <w:r w:rsidR="00644CD5">
        <w:t>.</w:t>
      </w:r>
      <w:r>
        <w:t>172*T(v3</w:t>
      </w:r>
      <w:r w:rsidR="00644CD5">
        <w:t>.</w:t>
      </w:r>
      <w:r>
        <w:t>u15) + 0</w:t>
      </w:r>
      <w:r w:rsidR="00644CD5">
        <w:t>.</w:t>
      </w:r>
      <w:r>
        <w:t>146*T(v17</w:t>
      </w:r>
      <w:r w:rsidR="00644CD5">
        <w:t>.</w:t>
      </w:r>
      <w:r>
        <w:t>u10) -0</w:t>
      </w:r>
      <w:r w:rsidR="00644CD5">
        <w:t>.</w:t>
      </w:r>
      <w:r>
        <w:t>186*T(v8</w:t>
      </w:r>
      <w:r w:rsidR="00644CD5">
        <w:t>.</w:t>
      </w:r>
      <w:r>
        <w:t>u8) + 0</w:t>
      </w:r>
      <w:r w:rsidR="00644CD5">
        <w:t>.</w:t>
      </w:r>
      <w:r>
        <w:t>149*T(v9</w:t>
      </w:r>
      <w:r w:rsidR="00644CD5">
        <w:t>.</w:t>
      </w:r>
      <w:r>
        <w:t>u28) -0</w:t>
      </w:r>
      <w:r w:rsidR="00644CD5">
        <w:t>.</w:t>
      </w:r>
      <w:r>
        <w:t>136*T(v12</w:t>
      </w:r>
      <w:r w:rsidR="00644CD5">
        <w:t>.</w:t>
      </w:r>
      <w:r>
        <w:t>u27) + 0</w:t>
      </w:r>
      <w:r w:rsidR="00644CD5">
        <w:t>.</w:t>
      </w:r>
      <w:r>
        <w:t>114*T(v1</w:t>
      </w:r>
      <w:r w:rsidR="00644CD5">
        <w:t>.</w:t>
      </w:r>
      <w:r>
        <w:t>u31) -0</w:t>
      </w:r>
      <w:r w:rsidR="00644CD5">
        <w:t>.</w:t>
      </w:r>
      <w:r>
        <w:t>113*T(v22</w:t>
      </w:r>
      <w:r w:rsidR="00644CD5">
        <w:t>.</w:t>
      </w:r>
      <w:r>
        <w:t>u19) -0</w:t>
      </w:r>
      <w:r w:rsidR="00644CD5">
        <w:t>.</w:t>
      </w:r>
      <w:r>
        <w:t>128*T(v20</w:t>
      </w:r>
      <w:r w:rsidR="00644CD5">
        <w:t>.</w:t>
      </w:r>
      <w:r>
        <w:t>u1) -0</w:t>
      </w:r>
      <w:r w:rsidR="00644CD5">
        <w:t>.</w:t>
      </w:r>
      <w:r>
        <w:t>126*T(v9</w:t>
      </w:r>
      <w:r w:rsidR="00644CD5">
        <w:t>.</w:t>
      </w:r>
      <w:r>
        <w:t>u3) + 0</w:t>
      </w:r>
      <w:r w:rsidR="00644CD5">
        <w:t>.</w:t>
      </w:r>
      <w:r>
        <w:t>0943*T(v11) + 0</w:t>
      </w:r>
      <w:r w:rsidR="00644CD5">
        <w:t>.</w:t>
      </w:r>
      <w:r>
        <w:t>115*T(v3</w:t>
      </w:r>
      <w:r w:rsidR="00644CD5">
        <w:t>.</w:t>
      </w:r>
      <w:r>
        <w:t>u18) -0</w:t>
      </w:r>
      <w:r w:rsidR="00644CD5">
        <w:t>.</w:t>
      </w:r>
      <w:r>
        <w:t>107*T(v21</w:t>
      </w:r>
      <w:r w:rsidR="00644CD5">
        <w:t>.</w:t>
      </w:r>
      <w:r>
        <w:t>u4) -0</w:t>
      </w:r>
      <w:r w:rsidR="00644CD5">
        <w:t>.</w:t>
      </w:r>
      <w:r>
        <w:t>0897*T(v31</w:t>
      </w:r>
      <w:r w:rsidR="00644CD5">
        <w:t>.</w:t>
      </w:r>
      <w:r>
        <w:t>u9) + 0</w:t>
      </w:r>
      <w:r w:rsidR="00644CD5">
        <w:t>.</w:t>
      </w:r>
      <w:r>
        <w:t>136*T(v3</w:t>
      </w:r>
      <w:r w:rsidR="00644CD5">
        <w:t>.</w:t>
      </w:r>
      <w:r>
        <w:t>u4) + 0</w:t>
      </w:r>
      <w:r w:rsidR="00644CD5">
        <w:t>.</w:t>
      </w:r>
      <w:r>
        <w:t>0941*T(v3</w:t>
      </w:r>
      <w:r w:rsidR="00644CD5">
        <w:t>.</w:t>
      </w:r>
      <w:r>
        <w:t>u28) -</w:t>
      </w:r>
      <w:r>
        <w:lastRenderedPageBreak/>
        <w:t>0</w:t>
      </w:r>
      <w:r w:rsidR="00644CD5">
        <w:t>.</w:t>
      </w:r>
      <w:r>
        <w:t>149*T(v5</w:t>
      </w:r>
      <w:r w:rsidR="00644CD5">
        <w:t>.</w:t>
      </w:r>
      <w:r>
        <w:t>u1) + 0</w:t>
      </w:r>
      <w:r w:rsidR="00644CD5">
        <w:t>.</w:t>
      </w:r>
      <w:r>
        <w:t>0834*T(v30</w:t>
      </w:r>
      <w:r w:rsidR="00644CD5">
        <w:t>.</w:t>
      </w:r>
      <w:r>
        <w:t>u2) + 0</w:t>
      </w:r>
      <w:r w:rsidR="00644CD5">
        <w:t>.</w:t>
      </w:r>
      <w:r>
        <w:t>0735*T(v8</w:t>
      </w:r>
      <w:r w:rsidR="00644CD5">
        <w:t>.</w:t>
      </w:r>
      <w:r>
        <w:t>u20) + 0</w:t>
      </w:r>
      <w:r w:rsidR="00644CD5">
        <w:t>.</w:t>
      </w:r>
      <w:r>
        <w:t>0757*T(v13</w:t>
      </w:r>
      <w:r w:rsidR="00644CD5">
        <w:t>.</w:t>
      </w:r>
      <w:r>
        <w:t>u8) + 0</w:t>
      </w:r>
      <w:r w:rsidR="00644CD5">
        <w:t>.</w:t>
      </w:r>
      <w:r>
        <w:t>0589*T(v2</w:t>
      </w:r>
      <w:r w:rsidR="00644CD5">
        <w:t>.</w:t>
      </w:r>
      <w:r>
        <w:t>u27) -0</w:t>
      </w:r>
      <w:r w:rsidR="00644CD5">
        <w:t>.</w:t>
      </w:r>
      <w:r>
        <w:t>0628*T(v11</w:t>
      </w:r>
      <w:r w:rsidR="00644CD5">
        <w:t>.</w:t>
      </w:r>
      <w:r>
        <w:t>u18) -0</w:t>
      </w:r>
      <w:r w:rsidR="00644CD5">
        <w:t>.</w:t>
      </w:r>
      <w:r>
        <w:t>0522*T(v10</w:t>
      </w:r>
      <w:r w:rsidR="00644CD5">
        <w:t>.</w:t>
      </w:r>
      <w:r>
        <w:t>u18) + 0</w:t>
      </w:r>
      <w:r w:rsidR="00644CD5">
        <w:t>.</w:t>
      </w:r>
      <w:r>
        <w:t>0429*T(v16</w:t>
      </w:r>
      <w:r w:rsidR="00644CD5">
        <w:t>.</w:t>
      </w:r>
      <w:r>
        <w:t>u11) -0</w:t>
      </w:r>
      <w:r w:rsidR="00644CD5">
        <w:t>.</w:t>
      </w:r>
      <w:r>
        <w:t>0533*T(v6</w:t>
      </w:r>
      <w:r w:rsidR="00644CD5">
        <w:t>.</w:t>
      </w:r>
      <w:r>
        <w:t>u31) -0</w:t>
      </w:r>
      <w:r w:rsidR="00644CD5">
        <w:t>.</w:t>
      </w:r>
      <w:r>
        <w:t>113*u -0</w:t>
      </w:r>
      <w:r w:rsidR="00644CD5">
        <w:t>.</w:t>
      </w:r>
      <w:r>
        <w:t>0401*T(v6</w:t>
      </w:r>
      <w:r w:rsidR="00644CD5">
        <w:t>.</w:t>
      </w:r>
      <w:r>
        <w:t>u33) + 0</w:t>
      </w:r>
      <w:r w:rsidR="00644CD5">
        <w:t>.</w:t>
      </w:r>
      <w:r>
        <w:t>0612*T(v4</w:t>
      </w:r>
      <w:r w:rsidR="00644CD5">
        <w:t>.</w:t>
      </w:r>
      <w:r>
        <w:t>u8) + 0</w:t>
      </w:r>
      <w:r w:rsidR="00644CD5">
        <w:t>.</w:t>
      </w:r>
      <w:r>
        <w:t>0437*T(v2</w:t>
      </w:r>
      <w:r w:rsidR="00644CD5">
        <w:t>.</w:t>
      </w:r>
      <w:r>
        <w:t>u22) -0</w:t>
      </w:r>
      <w:r w:rsidR="00644CD5">
        <w:t>.</w:t>
      </w:r>
      <w:r>
        <w:t>0362*T(v8</w:t>
      </w:r>
      <w:r w:rsidR="00644CD5">
        <w:t>.</w:t>
      </w:r>
      <w:r>
        <w:t>u7) + 0</w:t>
      </w:r>
      <w:r w:rsidR="00644CD5">
        <w:t>.</w:t>
      </w:r>
      <w:r>
        <w:t>0271*T(v9</w:t>
      </w:r>
      <w:r w:rsidR="00644CD5">
        <w:t>.</w:t>
      </w:r>
      <w:r>
        <w:t>u31) -0</w:t>
      </w:r>
      <w:r w:rsidR="00644CD5">
        <w:t>.</w:t>
      </w:r>
      <w:r>
        <w:t>0371*T(v13</w:t>
      </w:r>
      <w:r w:rsidR="00644CD5">
        <w:t>.</w:t>
      </w:r>
      <w:r>
        <w:t>u6) + 0</w:t>
      </w:r>
      <w:r w:rsidR="00644CD5">
        <w:t>.</w:t>
      </w:r>
      <w:r>
        <w:t>0503*T(v3</w:t>
      </w:r>
      <w:r w:rsidR="00644CD5">
        <w:t>.</w:t>
      </w:r>
      <w:r>
        <w:t>u3) + 0</w:t>
      </w:r>
      <w:r w:rsidR="00644CD5">
        <w:t>.</w:t>
      </w:r>
      <w:r>
        <w:t>0256*T(v10</w:t>
      </w:r>
      <w:r w:rsidR="00644CD5">
        <w:t>.</w:t>
      </w:r>
      <w:r>
        <w:t>u23) + 0</w:t>
      </w:r>
      <w:r w:rsidR="00644CD5">
        <w:t>.</w:t>
      </w:r>
      <w:r>
        <w:t>015*T(u43) + 0</w:t>
      </w:r>
      <w:r w:rsidR="00644CD5">
        <w:t>.</w:t>
      </w:r>
      <w:r>
        <w:t>0193*T(v26</w:t>
      </w:r>
      <w:r w:rsidR="00644CD5">
        <w:t>.</w:t>
      </w:r>
      <w:r>
        <w:t>u8) -0</w:t>
      </w:r>
      <w:r w:rsidR="00644CD5">
        <w:t>.</w:t>
      </w:r>
      <w:r>
        <w:t>0213*T(v9</w:t>
      </w:r>
      <w:r w:rsidR="00644CD5">
        <w:t>.</w:t>
      </w:r>
      <w:r>
        <w:t>u14) -0</w:t>
      </w:r>
      <w:r w:rsidR="00644CD5">
        <w:t>.</w:t>
      </w:r>
      <w:r>
        <w:t>0194*T(v22</w:t>
      </w:r>
      <w:r w:rsidR="00644CD5">
        <w:t>.</w:t>
      </w:r>
      <w:r>
        <w:t>u13) -0</w:t>
      </w:r>
      <w:r w:rsidR="00644CD5">
        <w:t>.</w:t>
      </w:r>
      <w:r>
        <w:t>02*T(v21</w:t>
      </w:r>
      <w:r w:rsidR="00644CD5">
        <w:t>.</w:t>
      </w:r>
      <w:r>
        <w:t>u1) -0</w:t>
      </w:r>
      <w:r w:rsidR="00644CD5">
        <w:t>.</w:t>
      </w:r>
      <w:r>
        <w:t>0152*T(v3</w:t>
      </w:r>
      <w:r w:rsidR="00644CD5">
        <w:t>.</w:t>
      </w:r>
      <w:r>
        <w:t>u26) + 0</w:t>
      </w:r>
      <w:r w:rsidR="00644CD5">
        <w:t>.</w:t>
      </w:r>
      <w:r>
        <w:t>016*T(v7</w:t>
      </w:r>
      <w:r w:rsidR="00644CD5">
        <w:t>.</w:t>
      </w:r>
      <w:r>
        <w:t>u4) + 0</w:t>
      </w:r>
      <w:r w:rsidR="00644CD5">
        <w:t>.</w:t>
      </w:r>
      <w:r>
        <w:t>00922*T(v2</w:t>
      </w:r>
      <w:r w:rsidR="00644CD5">
        <w:t>.</w:t>
      </w:r>
      <w:r>
        <w:t>u25) -0</w:t>
      </w:r>
      <w:r w:rsidR="00644CD5">
        <w:t>.</w:t>
      </w:r>
      <w:r>
        <w:t>00881*T(v15</w:t>
      </w:r>
      <w:r w:rsidR="00644CD5">
        <w:t>.</w:t>
      </w:r>
      <w:r>
        <w:t>u10) + 0</w:t>
      </w:r>
      <w:r w:rsidR="00644CD5">
        <w:t>.</w:t>
      </w:r>
      <w:r>
        <w:t>00421*T(v25) -0</w:t>
      </w:r>
      <w:r w:rsidR="00644CD5">
        <w:t>.</w:t>
      </w:r>
      <w:r>
        <w:t>00626*T(v13</w:t>
      </w:r>
      <w:r w:rsidR="00644CD5">
        <w:t>.</w:t>
      </w:r>
      <w:r>
        <w:t>u4) + 0</w:t>
      </w:r>
      <w:r w:rsidR="00644CD5">
        <w:t>.</w:t>
      </w:r>
      <w:r>
        <w:t>00423*T(v12</w:t>
      </w:r>
      <w:r w:rsidR="00644CD5">
        <w:t>.</w:t>
      </w:r>
      <w:r>
        <w:t>u17) -0</w:t>
      </w:r>
      <w:r w:rsidR="00644CD5">
        <w:t>.</w:t>
      </w:r>
      <w:r>
        <w:t>00454*T(v33</w:t>
      </w:r>
      <w:r w:rsidR="00644CD5">
        <w:t>.</w:t>
      </w:r>
      <w:r>
        <w:t>u2) -0</w:t>
      </w:r>
      <w:r w:rsidR="00644CD5">
        <w:t>.</w:t>
      </w:r>
      <w:r>
        <w:t>00286*T(v18) -0</w:t>
      </w:r>
      <w:r w:rsidR="00644CD5">
        <w:t>.</w:t>
      </w:r>
      <w:r>
        <w:t>00342*T(v22</w:t>
      </w:r>
      <w:r w:rsidR="00644CD5">
        <w:t>.</w:t>
      </w:r>
      <w:r>
        <w:t>u15) -0</w:t>
      </w:r>
      <w:r w:rsidR="00644CD5">
        <w:t>.</w:t>
      </w:r>
      <w:r>
        <w:t>00273*T(v11</w:t>
      </w:r>
      <w:r w:rsidR="00644CD5">
        <w:t>.</w:t>
      </w:r>
      <w:r>
        <w:t>u27) -0</w:t>
      </w:r>
      <w:r w:rsidR="00644CD5">
        <w:t>.</w:t>
      </w:r>
      <w:r>
        <w:t>00291*T(v12</w:t>
      </w:r>
      <w:r w:rsidR="00644CD5">
        <w:t>.</w:t>
      </w:r>
      <w:r>
        <w:t>u4) + 6</w:t>
      </w:r>
      <w:r w:rsidR="00644CD5">
        <w:t>.</w:t>
      </w:r>
      <w:r>
        <w:t>89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229</w:t>
      </w:r>
    </w:p>
    <w:p w:rsidR="00484000" w:rsidRDefault="00484000" w:rsidP="00484000">
      <w:pPr>
        <w:pStyle w:val="paragraph"/>
      </w:pPr>
      <w:r>
        <w:t xml:space="preserve"> -1*T(v2</w:t>
      </w:r>
      <w:r w:rsidR="00644CD5">
        <w:t>.</w:t>
      </w:r>
      <w:r>
        <w:t>u4) + 0</w:t>
      </w:r>
      <w:r w:rsidR="00644CD5">
        <w:t>.</w:t>
      </w:r>
      <w:r>
        <w:t>0753*NumAromAtoms -0</w:t>
      </w:r>
      <w:r w:rsidR="00644CD5">
        <w:t>.</w:t>
      </w:r>
      <w:r>
        <w:t>294*T(v9</w:t>
      </w:r>
      <w:r w:rsidR="00644CD5">
        <w:t>.</w:t>
      </w:r>
      <w:r>
        <w:t>u15) -0</w:t>
      </w:r>
      <w:r w:rsidR="00644CD5">
        <w:t>.</w:t>
      </w:r>
      <w:r>
        <w:t>232*T(v3</w:t>
      </w:r>
      <w:r w:rsidR="00644CD5">
        <w:t>.</w:t>
      </w:r>
      <w:r>
        <w:t>u11) -0</w:t>
      </w:r>
      <w:r w:rsidR="00644CD5">
        <w:t>.</w:t>
      </w:r>
      <w:r>
        <w:t>0497*T(v1</w:t>
      </w:r>
      <w:r w:rsidR="00644CD5">
        <w:t>.</w:t>
      </w:r>
      <w:r>
        <w:t>u8) + 1</w:t>
      </w:r>
      <w:r w:rsidR="00644CD5">
        <w:t>.</w:t>
      </w:r>
      <w:r>
        <w:t>36*T(v4</w:t>
      </w:r>
      <w:r w:rsidR="00644CD5">
        <w:t>.</w:t>
      </w:r>
      <w:r>
        <w:t>u8) -2</w:t>
      </w:r>
      <w:r w:rsidR="00644CD5">
        <w:t>.</w:t>
      </w:r>
      <w:r>
        <w:t>1*T(v3) -0</w:t>
      </w:r>
      <w:r w:rsidR="00644CD5">
        <w:t>.</w:t>
      </w:r>
      <w:r>
        <w:t>287*T(v22</w:t>
      </w:r>
      <w:r w:rsidR="00644CD5">
        <w:t>.</w:t>
      </w:r>
      <w:r>
        <w:t>u5) -1</w:t>
      </w:r>
      <w:r w:rsidR="00644CD5">
        <w:t>.</w:t>
      </w:r>
      <w:r>
        <w:t>28*T(v28</w:t>
      </w:r>
      <w:r w:rsidR="00644CD5">
        <w:t>.</w:t>
      </w:r>
      <w:r>
        <w:t>u5) + 0</w:t>
      </w:r>
      <w:r w:rsidR="00644CD5">
        <w:t>.</w:t>
      </w:r>
      <w:r>
        <w:t>288*T(v17</w:t>
      </w:r>
      <w:r w:rsidR="00644CD5">
        <w:t>.</w:t>
      </w:r>
      <w:r>
        <w:t>u24) -0</w:t>
      </w:r>
      <w:r w:rsidR="00644CD5">
        <w:t>.</w:t>
      </w:r>
      <w:r>
        <w:t>153*T(v9</w:t>
      </w:r>
      <w:r w:rsidR="00644CD5">
        <w:t>.</w:t>
      </w:r>
      <w:r>
        <w:t>u7) -0</w:t>
      </w:r>
      <w:r w:rsidR="00644CD5">
        <w:t>.</w:t>
      </w:r>
      <w:r>
        <w:t>156*NumAcceptor + 0</w:t>
      </w:r>
      <w:r w:rsidR="00644CD5">
        <w:t>.</w:t>
      </w:r>
      <w:r>
        <w:t>627*T(v11</w:t>
      </w:r>
      <w:r w:rsidR="00644CD5">
        <w:t>.</w:t>
      </w:r>
      <w:r>
        <w:t>u2) -0</w:t>
      </w:r>
      <w:r w:rsidR="00644CD5">
        <w:t>.</w:t>
      </w:r>
      <w:r>
        <w:t>913*T(v15) + 0</w:t>
      </w:r>
      <w:r w:rsidR="00644CD5">
        <w:t>.</w:t>
      </w:r>
      <w:r>
        <w:t>322*T(v36</w:t>
      </w:r>
      <w:r w:rsidR="00644CD5">
        <w:t>.</w:t>
      </w:r>
      <w:r>
        <w:t>u5) + 0</w:t>
      </w:r>
      <w:r w:rsidR="00644CD5">
        <w:t>.</w:t>
      </w:r>
      <w:r>
        <w:t>84*T(v12</w:t>
      </w:r>
      <w:r w:rsidR="00644CD5">
        <w:t>.</w:t>
      </w:r>
      <w:r>
        <w:t>u28) + 0</w:t>
      </w:r>
      <w:r w:rsidR="00644CD5">
        <w:t>.</w:t>
      </w:r>
      <w:r>
        <w:t>343*T(v15</w:t>
      </w:r>
      <w:r w:rsidR="00644CD5">
        <w:t>.</w:t>
      </w:r>
      <w:r>
        <w:t>u8) + 0</w:t>
      </w:r>
      <w:r w:rsidR="00644CD5">
        <w:t>.</w:t>
      </w:r>
      <w:r>
        <w:t>782*T(v31</w:t>
      </w:r>
      <w:r w:rsidR="00644CD5">
        <w:t>.</w:t>
      </w:r>
      <w:r>
        <w:t>u5) -0</w:t>
      </w:r>
      <w:r w:rsidR="00644CD5">
        <w:t>.</w:t>
      </w:r>
      <w:r>
        <w:t>529*T(v20</w:t>
      </w:r>
      <w:r w:rsidR="00644CD5">
        <w:t>.</w:t>
      </w:r>
      <w:r>
        <w:t>u21) -0</w:t>
      </w:r>
      <w:r w:rsidR="00644CD5">
        <w:t>.</w:t>
      </w:r>
      <w:r>
        <w:t>403*T(v8</w:t>
      </w:r>
      <w:r w:rsidR="00644CD5">
        <w:t>.</w:t>
      </w:r>
      <w:r>
        <w:t>u28) + 0</w:t>
      </w:r>
      <w:r w:rsidR="00644CD5">
        <w:t>.</w:t>
      </w:r>
      <w:r>
        <w:t>00681*NumNegative + 0</w:t>
      </w:r>
      <w:r w:rsidR="00644CD5">
        <w:t>.</w:t>
      </w:r>
      <w:r>
        <w:t>0605*Lipophilicity^2 -0</w:t>
      </w:r>
      <w:r w:rsidR="00644CD5">
        <w:t>.</w:t>
      </w:r>
      <w:r>
        <w:t>75*T(v16</w:t>
      </w:r>
      <w:r w:rsidR="00644CD5">
        <w:t>.</w:t>
      </w:r>
      <w:r>
        <w:t>u25) + 0</w:t>
      </w:r>
      <w:r w:rsidR="00644CD5">
        <w:t>.</w:t>
      </w:r>
      <w:r>
        <w:t>686*T(v31</w:t>
      </w:r>
      <w:r w:rsidR="00644CD5">
        <w:t>.</w:t>
      </w:r>
      <w:r>
        <w:t>u2) -1</w:t>
      </w:r>
      <w:r w:rsidR="00644CD5">
        <w:t>.</w:t>
      </w:r>
      <w:r>
        <w:t>55*T(v12</w:t>
      </w:r>
      <w:r w:rsidR="00644CD5">
        <w:t>.</w:t>
      </w:r>
      <w:r>
        <w:t>u8) + 0</w:t>
      </w:r>
      <w:r w:rsidR="00644CD5">
        <w:t>.</w:t>
      </w:r>
      <w:r>
        <w:t>182*MW + 1</w:t>
      </w:r>
      <w:r w:rsidR="00644CD5">
        <w:t>.</w:t>
      </w:r>
      <w:r>
        <w:t>47*T(v24</w:t>
      </w:r>
      <w:r w:rsidR="00644CD5">
        <w:t>.</w:t>
      </w:r>
      <w:r>
        <w:t>u6) + 0</w:t>
      </w:r>
      <w:r w:rsidR="00644CD5">
        <w:t>.</w:t>
      </w:r>
      <w:r>
        <w:t>449*T(v17</w:t>
      </w:r>
      <w:r w:rsidR="00644CD5">
        <w:t>.</w:t>
      </w:r>
      <w:r>
        <w:t>u17) -0</w:t>
      </w:r>
      <w:r w:rsidR="00644CD5">
        <w:t>.</w:t>
      </w:r>
      <w:r>
        <w:t>151*T(v19</w:t>
      </w:r>
      <w:r w:rsidR="00644CD5">
        <w:t>.</w:t>
      </w:r>
      <w:r>
        <w:t>u18) + 1</w:t>
      </w:r>
      <w:r w:rsidR="00644CD5">
        <w:t>.</w:t>
      </w:r>
      <w:r>
        <w:t>34*T(v22</w:t>
      </w:r>
      <w:r w:rsidR="00644CD5">
        <w:t>.</w:t>
      </w:r>
      <w:r>
        <w:t>u6) + 0</w:t>
      </w:r>
      <w:r w:rsidR="00644CD5">
        <w:t>.</w:t>
      </w:r>
      <w:r>
        <w:t>825*T(v11</w:t>
      </w:r>
      <w:r w:rsidR="00644CD5">
        <w:t>.</w:t>
      </w:r>
      <w:r>
        <w:t>u27) -0</w:t>
      </w:r>
      <w:r w:rsidR="00644CD5">
        <w:t>.</w:t>
      </w:r>
      <w:r>
        <w:t>73*T(v16</w:t>
      </w:r>
      <w:r w:rsidR="00644CD5">
        <w:t>.</w:t>
      </w:r>
      <w:r>
        <w:t>u2) -0</w:t>
      </w:r>
      <w:r w:rsidR="00644CD5">
        <w:t>.</w:t>
      </w:r>
      <w:r>
        <w:t>191*T(v14</w:t>
      </w:r>
      <w:r w:rsidR="00644CD5">
        <w:t>.</w:t>
      </w:r>
      <w:r>
        <w:t>u2) -0</w:t>
      </w:r>
      <w:r w:rsidR="00644CD5">
        <w:t>.</w:t>
      </w:r>
      <w:r>
        <w:t>715*T(v9</w:t>
      </w:r>
      <w:r w:rsidR="00644CD5">
        <w:t>.</w:t>
      </w:r>
      <w:r>
        <w:t>u14) + 0</w:t>
      </w:r>
      <w:r w:rsidR="00644CD5">
        <w:t>.</w:t>
      </w:r>
      <w:r>
        <w:t>583*T(v3</w:t>
      </w:r>
      <w:r w:rsidR="00644CD5">
        <w:t>.</w:t>
      </w:r>
      <w:r>
        <w:t>u3) -1</w:t>
      </w:r>
      <w:r w:rsidR="00644CD5">
        <w:t>.</w:t>
      </w:r>
      <w:r>
        <w:t>09*T(v15</w:t>
      </w:r>
      <w:r w:rsidR="00644CD5">
        <w:t>.</w:t>
      </w:r>
      <w:r>
        <w:t>u5) + 0</w:t>
      </w:r>
      <w:r w:rsidR="00644CD5">
        <w:t>.</w:t>
      </w:r>
      <w:r>
        <w:t>444*T(v1</w:t>
      </w:r>
      <w:r w:rsidR="00644CD5">
        <w:t>.</w:t>
      </w:r>
      <w:r>
        <w:t>u17) -0</w:t>
      </w:r>
      <w:r w:rsidR="00644CD5">
        <w:t>.</w:t>
      </w:r>
      <w:r>
        <w:t>617*T(v22</w:t>
      </w:r>
      <w:r w:rsidR="00644CD5">
        <w:t>.</w:t>
      </w:r>
      <w:r>
        <w:t>u20) + 0</w:t>
      </w:r>
      <w:r w:rsidR="00644CD5">
        <w:t>.</w:t>
      </w:r>
      <w:r>
        <w:t>0607*NumDonor + 0</w:t>
      </w:r>
      <w:r w:rsidR="00644CD5">
        <w:t>.</w:t>
      </w:r>
      <w:r>
        <w:t>628*T(v38</w:t>
      </w:r>
      <w:r w:rsidR="00644CD5">
        <w:t>.</w:t>
      </w:r>
      <w:r>
        <w:t>u5) + 15</w:t>
      </w:r>
      <w:r w:rsidR="00644CD5">
        <w:t>.</w:t>
      </w:r>
      <w:r>
        <w:t>7*Lipophilicity -0</w:t>
      </w:r>
      <w:r w:rsidR="00644CD5">
        <w:t>.</w:t>
      </w:r>
      <w:r>
        <w:t>364*T(v3</w:t>
      </w:r>
      <w:r w:rsidR="00644CD5">
        <w:t>.</w:t>
      </w:r>
      <w:r>
        <w:t>u34) + 0</w:t>
      </w:r>
      <w:r w:rsidR="00644CD5">
        <w:t>.</w:t>
      </w:r>
      <w:r>
        <w:t>155*T(v5</w:t>
      </w:r>
      <w:r w:rsidR="00644CD5">
        <w:t>.</w:t>
      </w:r>
      <w:r>
        <w:t>u12) + 1</w:t>
      </w:r>
      <w:r w:rsidR="00644CD5">
        <w:t>.</w:t>
      </w:r>
      <w:r>
        <w:t>02*T(v7</w:t>
      </w:r>
      <w:r w:rsidR="00644CD5">
        <w:t>.</w:t>
      </w:r>
      <w:r>
        <w:t>u14) -0</w:t>
      </w:r>
      <w:r w:rsidR="00644CD5">
        <w:t>.</w:t>
      </w:r>
      <w:r>
        <w:t>531*T(v26</w:t>
      </w:r>
      <w:r w:rsidR="00644CD5">
        <w:t>.</w:t>
      </w:r>
      <w:r>
        <w:t>u6) -0</w:t>
      </w:r>
      <w:r w:rsidR="00644CD5">
        <w:t>.</w:t>
      </w:r>
      <w:r>
        <w:t>624*T(v1</w:t>
      </w:r>
      <w:r w:rsidR="00644CD5">
        <w:t>.</w:t>
      </w:r>
      <w:r>
        <w:t>u24) -1</w:t>
      </w:r>
      <w:r w:rsidR="00644CD5">
        <w:t>.</w:t>
      </w:r>
      <w:r>
        <w:t>54*T(v3</w:t>
      </w:r>
      <w:r w:rsidR="00644CD5">
        <w:t>.</w:t>
      </w:r>
      <w:r>
        <w:t>u2) -1</w:t>
      </w:r>
      <w:r w:rsidR="00644CD5">
        <w:t>.</w:t>
      </w:r>
      <w:r>
        <w:t>66*T(v3</w:t>
      </w:r>
      <w:r w:rsidR="00644CD5">
        <w:t>.</w:t>
      </w:r>
      <w:r>
        <w:t>u1) -1</w:t>
      </w:r>
      <w:r w:rsidR="00644CD5">
        <w:t>.</w:t>
      </w:r>
      <w:r>
        <w:t>21*T(v10</w:t>
      </w:r>
      <w:r w:rsidR="00644CD5">
        <w:t>.</w:t>
      </w:r>
      <w:r>
        <w:t>u24) -0</w:t>
      </w:r>
      <w:r w:rsidR="00644CD5">
        <w:t>.</w:t>
      </w:r>
      <w:r>
        <w:t>468*T(v10</w:t>
      </w:r>
      <w:r w:rsidR="00644CD5">
        <w:t>.</w:t>
      </w:r>
      <w:r>
        <w:t>u27) + 0</w:t>
      </w:r>
      <w:r w:rsidR="00644CD5">
        <w:t>.</w:t>
      </w:r>
      <w:r>
        <w:t>652*T(v4</w:t>
      </w:r>
      <w:r w:rsidR="00644CD5">
        <w:t>.</w:t>
      </w:r>
      <w:r>
        <w:t>u23) + 1</w:t>
      </w:r>
      <w:r w:rsidR="00644CD5">
        <w:t>.</w:t>
      </w:r>
      <w:r>
        <w:t>35*T(v28</w:t>
      </w:r>
      <w:r w:rsidR="00644CD5">
        <w:t>.</w:t>
      </w:r>
      <w:r>
        <w:t>u2) -0</w:t>
      </w:r>
      <w:r w:rsidR="00644CD5">
        <w:t>.</w:t>
      </w:r>
      <w:r>
        <w:t>786*T(v15</w:t>
      </w:r>
      <w:r w:rsidR="00644CD5">
        <w:t>.</w:t>
      </w:r>
      <w:r>
        <w:t>u1) -0</w:t>
      </w:r>
      <w:r w:rsidR="00644CD5">
        <w:t>.</w:t>
      </w:r>
      <w:r>
        <w:t>321*T(v15</w:t>
      </w:r>
      <w:r w:rsidR="00644CD5">
        <w:t>.</w:t>
      </w:r>
      <w:r>
        <w:t>u6) -0</w:t>
      </w:r>
      <w:r w:rsidR="00644CD5">
        <w:t>.</w:t>
      </w:r>
      <w:r>
        <w:t>426*T(v15</w:t>
      </w:r>
      <w:r w:rsidR="00644CD5">
        <w:t>.</w:t>
      </w:r>
      <w:r>
        <w:t>u26) -0</w:t>
      </w:r>
      <w:r w:rsidR="00644CD5">
        <w:t>.</w:t>
      </w:r>
      <w:r>
        <w:t>684*T(v25</w:t>
      </w:r>
      <w:r w:rsidR="00644CD5">
        <w:t>.</w:t>
      </w:r>
      <w:r>
        <w:t>u18) -0</w:t>
      </w:r>
      <w:r w:rsidR="00644CD5">
        <w:t>.</w:t>
      </w:r>
      <w:r>
        <w:t>236*T(u36) + 0</w:t>
      </w:r>
      <w:r w:rsidR="00644CD5">
        <w:t>.</w:t>
      </w:r>
      <w:r>
        <w:t>495*T(v7</w:t>
      </w:r>
      <w:r w:rsidR="00644CD5">
        <w:t>.</w:t>
      </w:r>
      <w:r>
        <w:t>u25) -0</w:t>
      </w:r>
      <w:r w:rsidR="00644CD5">
        <w:t>.</w:t>
      </w:r>
      <w:r>
        <w:t>378*T(v14</w:t>
      </w:r>
      <w:r w:rsidR="00644CD5">
        <w:t>.</w:t>
      </w:r>
      <w:r>
        <w:t>u14) -0</w:t>
      </w:r>
      <w:r w:rsidR="00644CD5">
        <w:t>.</w:t>
      </w:r>
      <w:r>
        <w:t>409*T(v13</w:t>
      </w:r>
      <w:r w:rsidR="00644CD5">
        <w:t>.</w:t>
      </w:r>
      <w:r>
        <w:t>u2) + 0</w:t>
      </w:r>
      <w:r w:rsidR="00644CD5">
        <w:t>.</w:t>
      </w:r>
      <w:r>
        <w:t>273*T(v8</w:t>
      </w:r>
      <w:r w:rsidR="00644CD5">
        <w:t>.</w:t>
      </w:r>
      <w:r>
        <w:t>u13) -0</w:t>
      </w:r>
      <w:r w:rsidR="00644CD5">
        <w:t>.</w:t>
      </w:r>
      <w:r>
        <w:t>667*T(v3</w:t>
      </w:r>
      <w:r w:rsidR="00644CD5">
        <w:t>.</w:t>
      </w:r>
      <w:r>
        <w:t>u20) + 0</w:t>
      </w:r>
      <w:r w:rsidR="00644CD5">
        <w:t>.</w:t>
      </w:r>
      <w:r>
        <w:t>835*T(v21</w:t>
      </w:r>
      <w:r w:rsidR="00644CD5">
        <w:t>.</w:t>
      </w:r>
      <w:r>
        <w:t>u10) -0</w:t>
      </w:r>
      <w:r w:rsidR="00644CD5">
        <w:t>.</w:t>
      </w:r>
      <w:r>
        <w:t>901*T(v9</w:t>
      </w:r>
      <w:r w:rsidR="00644CD5">
        <w:t>.</w:t>
      </w:r>
      <w:r>
        <w:t>u26) + 0</w:t>
      </w:r>
      <w:r w:rsidR="00644CD5">
        <w:t>.</w:t>
      </w:r>
      <w:r>
        <w:t>457*T(v13</w:t>
      </w:r>
      <w:r w:rsidR="00644CD5">
        <w:t>.</w:t>
      </w:r>
      <w:r>
        <w:t>u5) + 1</w:t>
      </w:r>
      <w:r w:rsidR="00644CD5">
        <w:t>.</w:t>
      </w:r>
      <w:r>
        <w:t>05*T(v23</w:t>
      </w:r>
      <w:r w:rsidR="00644CD5">
        <w:t>.</w:t>
      </w:r>
      <w:r>
        <w:t>u14) + 0</w:t>
      </w:r>
      <w:r w:rsidR="00644CD5">
        <w:t>.</w:t>
      </w:r>
      <w:r>
        <w:t>787*T(v10</w:t>
      </w:r>
      <w:r w:rsidR="00644CD5">
        <w:t>.</w:t>
      </w:r>
      <w:r>
        <w:t>u3) + 0</w:t>
      </w:r>
      <w:r w:rsidR="00644CD5">
        <w:t>.</w:t>
      </w:r>
      <w:r>
        <w:t>704*T(v4</w:t>
      </w:r>
      <w:r w:rsidR="00644CD5">
        <w:t>.</w:t>
      </w:r>
      <w:r>
        <w:t>u7) -0</w:t>
      </w:r>
      <w:r w:rsidR="00644CD5">
        <w:t>.</w:t>
      </w:r>
      <w:r>
        <w:t>297*T(v14</w:t>
      </w:r>
      <w:r w:rsidR="00644CD5">
        <w:t>.</w:t>
      </w:r>
      <w:r>
        <w:t>u12) -0</w:t>
      </w:r>
      <w:r w:rsidR="00644CD5">
        <w:t>.</w:t>
      </w:r>
      <w:r>
        <w:t>789*T(v7</w:t>
      </w:r>
      <w:r w:rsidR="00644CD5">
        <w:t>.</w:t>
      </w:r>
      <w:r>
        <w:t>u23) -1</w:t>
      </w:r>
      <w:r w:rsidR="00644CD5">
        <w:t>.</w:t>
      </w:r>
      <w:r>
        <w:t>13*T(v8</w:t>
      </w:r>
      <w:r w:rsidR="00644CD5">
        <w:t>.</w:t>
      </w:r>
      <w:r>
        <w:t>u7) -0</w:t>
      </w:r>
      <w:r w:rsidR="00644CD5">
        <w:t>.</w:t>
      </w:r>
      <w:r>
        <w:t>919*T(v14</w:t>
      </w:r>
      <w:r w:rsidR="00644CD5">
        <w:t>.</w:t>
      </w:r>
      <w:r>
        <w:t>u28) + 0</w:t>
      </w:r>
      <w:r w:rsidR="00644CD5">
        <w:t>.</w:t>
      </w:r>
      <w:r>
        <w:t>351*T(v28</w:t>
      </w:r>
      <w:r w:rsidR="00644CD5">
        <w:t>.</w:t>
      </w:r>
      <w:r>
        <w:t>u12) -0</w:t>
      </w:r>
      <w:r w:rsidR="00644CD5">
        <w:t>.</w:t>
      </w:r>
      <w:r>
        <w:t>179*T(v25</w:t>
      </w:r>
      <w:r w:rsidR="00644CD5">
        <w:t>.</w:t>
      </w:r>
      <w:r>
        <w:t>u9) + 0</w:t>
      </w:r>
      <w:r w:rsidR="00644CD5">
        <w:t>.</w:t>
      </w:r>
      <w:r>
        <w:t>553*T(v18</w:t>
      </w:r>
      <w:r w:rsidR="00644CD5">
        <w:t>.</w:t>
      </w:r>
      <w:r>
        <w:t>u21) + 0</w:t>
      </w:r>
      <w:r w:rsidR="00644CD5">
        <w:t>.</w:t>
      </w:r>
      <w:r>
        <w:t>53*T(v11) + 0</w:t>
      </w:r>
      <w:r w:rsidR="00644CD5">
        <w:t>.</w:t>
      </w:r>
      <w:r>
        <w:t>422*T(u37) + 0</w:t>
      </w:r>
      <w:r w:rsidR="00644CD5">
        <w:t>.</w:t>
      </w:r>
      <w:r>
        <w:t>493*T(v16</w:t>
      </w:r>
      <w:r w:rsidR="00644CD5">
        <w:t>.</w:t>
      </w:r>
      <w:r>
        <w:t>u22) -0</w:t>
      </w:r>
      <w:r w:rsidR="00644CD5">
        <w:t>.</w:t>
      </w:r>
      <w:r>
        <w:t>875*T(v19</w:t>
      </w:r>
      <w:r w:rsidR="00644CD5">
        <w:t>.</w:t>
      </w:r>
      <w:r>
        <w:t>u15) -0</w:t>
      </w:r>
      <w:r w:rsidR="00644CD5">
        <w:t>.</w:t>
      </w:r>
      <w:r>
        <w:t>472*T(u32) + 0</w:t>
      </w:r>
      <w:r w:rsidR="00644CD5">
        <w:t>.</w:t>
      </w:r>
      <w:r>
        <w:t>678*T(v1</w:t>
      </w:r>
      <w:r w:rsidR="00644CD5">
        <w:t>.</w:t>
      </w:r>
      <w:r>
        <w:t>u11) -0</w:t>
      </w:r>
      <w:r w:rsidR="00644CD5">
        <w:t>.</w:t>
      </w:r>
      <w:r>
        <w:t>357*T(v24</w:t>
      </w:r>
      <w:r w:rsidR="00644CD5">
        <w:t>.</w:t>
      </w:r>
      <w:r>
        <w:t>u17) + 0</w:t>
      </w:r>
      <w:r w:rsidR="00644CD5">
        <w:t>.</w:t>
      </w:r>
      <w:r>
        <w:t>0978*NumPositive -0</w:t>
      </w:r>
      <w:r w:rsidR="00644CD5">
        <w:t>.</w:t>
      </w:r>
      <w:r>
        <w:t>311*T(v19</w:t>
      </w:r>
      <w:r w:rsidR="00644CD5">
        <w:t>.</w:t>
      </w:r>
      <w:r>
        <w:t>u6) + 0</w:t>
      </w:r>
      <w:r w:rsidR="00644CD5">
        <w:t>.</w:t>
      </w:r>
      <w:r>
        <w:t>0966*T(v6</w:t>
      </w:r>
      <w:r w:rsidR="00644CD5">
        <w:t>.</w:t>
      </w:r>
      <w:r>
        <w:t>u15) + 0</w:t>
      </w:r>
      <w:r w:rsidR="00644CD5">
        <w:t>.</w:t>
      </w:r>
      <w:r>
        <w:t>775*T(v12</w:t>
      </w:r>
      <w:r w:rsidR="00644CD5">
        <w:t>.</w:t>
      </w:r>
      <w:r>
        <w:t>u6) + 0</w:t>
      </w:r>
      <w:r w:rsidR="00644CD5">
        <w:t>.</w:t>
      </w:r>
      <w:r>
        <w:t>66*T(v28</w:t>
      </w:r>
      <w:r w:rsidR="00644CD5">
        <w:t>.</w:t>
      </w:r>
      <w:r>
        <w:t>u6) + 1</w:t>
      </w:r>
      <w:r w:rsidR="00644CD5">
        <w:t>.</w:t>
      </w:r>
      <w:r>
        <w:t>69*T(v4</w:t>
      </w:r>
      <w:r w:rsidR="00644CD5">
        <w:t>.</w:t>
      </w:r>
      <w:r>
        <w:t>u6) -0</w:t>
      </w:r>
      <w:r w:rsidR="00644CD5">
        <w:t>.</w:t>
      </w:r>
      <w:r>
        <w:t>952*T(v18</w:t>
      </w:r>
      <w:r w:rsidR="00644CD5">
        <w:t>.</w:t>
      </w:r>
      <w:r>
        <w:t>u2) + 0</w:t>
      </w:r>
      <w:r w:rsidR="00644CD5">
        <w:t>.</w:t>
      </w:r>
      <w:r>
        <w:t>524*T(v28) -0</w:t>
      </w:r>
      <w:r w:rsidR="00644CD5">
        <w:t>.</w:t>
      </w:r>
      <w:r>
        <w:t>494*T(u20) + 0</w:t>
      </w:r>
      <w:r w:rsidR="00644CD5">
        <w:t>.</w:t>
      </w:r>
      <w:r>
        <w:t>964*T(v7</w:t>
      </w:r>
      <w:r w:rsidR="00644CD5">
        <w:t>.</w:t>
      </w:r>
      <w:r>
        <w:t>u29) -0</w:t>
      </w:r>
      <w:r w:rsidR="00644CD5">
        <w:t>.</w:t>
      </w:r>
      <w:r>
        <w:t>855*T(v4</w:t>
      </w:r>
      <w:r w:rsidR="00644CD5">
        <w:t>.</w:t>
      </w:r>
      <w:r>
        <w:t>u22) + 0</w:t>
      </w:r>
      <w:r w:rsidR="00644CD5">
        <w:t>.</w:t>
      </w:r>
      <w:r>
        <w:t>506*T(v6</w:t>
      </w:r>
      <w:r w:rsidR="00644CD5">
        <w:t>.</w:t>
      </w:r>
      <w:r>
        <w:t>u30) -0</w:t>
      </w:r>
      <w:r w:rsidR="00644CD5">
        <w:t>.</w:t>
      </w:r>
      <w:r>
        <w:t>514*T(v15</w:t>
      </w:r>
      <w:r w:rsidR="00644CD5">
        <w:t>.</w:t>
      </w:r>
      <w:r>
        <w:t>u13) -0</w:t>
      </w:r>
      <w:r w:rsidR="00644CD5">
        <w:t>.</w:t>
      </w:r>
      <w:r>
        <w:t>73*T(v15</w:t>
      </w:r>
      <w:r w:rsidR="00644CD5">
        <w:t>.</w:t>
      </w:r>
      <w:r>
        <w:t>u10) + 0</w:t>
      </w:r>
      <w:r w:rsidR="00644CD5">
        <w:t>.</w:t>
      </w:r>
      <w:r>
        <w:t>558*T(v21</w:t>
      </w:r>
      <w:r w:rsidR="00644CD5">
        <w:t>.</w:t>
      </w:r>
      <w:r>
        <w:t>u22) -0</w:t>
      </w:r>
      <w:r w:rsidR="00644CD5">
        <w:t>.</w:t>
      </w:r>
      <w:r>
        <w:t>268*T(v18</w:t>
      </w:r>
      <w:r w:rsidR="00644CD5">
        <w:t>.</w:t>
      </w:r>
      <w:r>
        <w:t>u24) + 0</w:t>
      </w:r>
      <w:r w:rsidR="00644CD5">
        <w:t>.</w:t>
      </w:r>
      <w:r>
        <w:t>682*T(v6</w:t>
      </w:r>
      <w:r w:rsidR="00644CD5">
        <w:t>.</w:t>
      </w:r>
      <w:r>
        <w:t>u18) + 0</w:t>
      </w:r>
      <w:r w:rsidR="00644CD5">
        <w:t>.</w:t>
      </w:r>
      <w:r>
        <w:t>511*T(v22</w:t>
      </w:r>
      <w:r w:rsidR="00644CD5">
        <w:t>.</w:t>
      </w:r>
      <w:r>
        <w:t>u8) + 0</w:t>
      </w:r>
      <w:r w:rsidR="00644CD5">
        <w:t>.</w:t>
      </w:r>
      <w:r>
        <w:t>764*T(v15</w:t>
      </w:r>
      <w:r w:rsidR="00644CD5">
        <w:t>.</w:t>
      </w:r>
      <w:r>
        <w:t>u7) -0</w:t>
      </w:r>
      <w:r w:rsidR="00644CD5">
        <w:t>.</w:t>
      </w:r>
      <w:r>
        <w:t>38*T(v20</w:t>
      </w:r>
      <w:r w:rsidR="00644CD5">
        <w:t>.</w:t>
      </w:r>
      <w:r>
        <w:t>u15) -0</w:t>
      </w:r>
      <w:r w:rsidR="00644CD5">
        <w:t>.</w:t>
      </w:r>
      <w:r>
        <w:t>288*T(v38</w:t>
      </w:r>
      <w:r w:rsidR="00644CD5">
        <w:t>.</w:t>
      </w:r>
      <w:r>
        <w:t>u4) -0</w:t>
      </w:r>
      <w:r w:rsidR="00644CD5">
        <w:t>.</w:t>
      </w:r>
      <w:r>
        <w:t>66*T(v4</w:t>
      </w:r>
      <w:r w:rsidR="00644CD5">
        <w:t>.</w:t>
      </w:r>
      <w:r>
        <w:t>u39) -0</w:t>
      </w:r>
      <w:r w:rsidR="00644CD5">
        <w:t>.</w:t>
      </w:r>
      <w:r>
        <w:t>333*T(v3</w:t>
      </w:r>
      <w:r w:rsidR="00644CD5">
        <w:t>.</w:t>
      </w:r>
      <w:r>
        <w:t>u32) -0</w:t>
      </w:r>
      <w:r w:rsidR="00644CD5">
        <w:t>.</w:t>
      </w:r>
      <w:r>
        <w:t>545*T(v18</w:t>
      </w:r>
      <w:r w:rsidR="00644CD5">
        <w:t>.</w:t>
      </w:r>
      <w:r>
        <w:t>u7) + 0</w:t>
      </w:r>
      <w:r w:rsidR="00644CD5">
        <w:t>.</w:t>
      </w:r>
      <w:r>
        <w:t>689*T(v3</w:t>
      </w:r>
      <w:r w:rsidR="00644CD5">
        <w:t>.</w:t>
      </w:r>
      <w:r>
        <w:t>u24) -0</w:t>
      </w:r>
      <w:r w:rsidR="00644CD5">
        <w:t>.</w:t>
      </w:r>
      <w:r>
        <w:t>373*T(v2</w:t>
      </w:r>
      <w:r w:rsidR="00644CD5">
        <w:t>.</w:t>
      </w:r>
      <w:r>
        <w:t>u39) + 0</w:t>
      </w:r>
      <w:r w:rsidR="00644CD5">
        <w:t>.</w:t>
      </w:r>
      <w:r>
        <w:t>83*T(v21</w:t>
      </w:r>
      <w:r w:rsidR="00644CD5">
        <w:t>.</w:t>
      </w:r>
      <w:r>
        <w:t>u14) + 0</w:t>
      </w:r>
      <w:r w:rsidR="00644CD5">
        <w:t>.</w:t>
      </w:r>
      <w:r>
        <w:t>484*T(v11</w:t>
      </w:r>
      <w:r w:rsidR="00644CD5">
        <w:t>.</w:t>
      </w:r>
      <w:r>
        <w:t>u22) + 0</w:t>
      </w:r>
      <w:r w:rsidR="00644CD5">
        <w:t>.</w:t>
      </w:r>
      <w:r>
        <w:t>343*T(v13</w:t>
      </w:r>
      <w:r w:rsidR="00644CD5">
        <w:t>.</w:t>
      </w:r>
      <w:r>
        <w:t>u17) + 0</w:t>
      </w:r>
      <w:r w:rsidR="00644CD5">
        <w:t>.</w:t>
      </w:r>
      <w:r>
        <w:t>554*T(v8</w:t>
      </w:r>
      <w:r w:rsidR="00644CD5">
        <w:t>.</w:t>
      </w:r>
      <w:r>
        <w:t>u20) -0</w:t>
      </w:r>
      <w:r w:rsidR="00644CD5">
        <w:t>.</w:t>
      </w:r>
      <w:r>
        <w:t>3*T(v18</w:t>
      </w:r>
      <w:r w:rsidR="00644CD5">
        <w:t>.</w:t>
      </w:r>
      <w:r>
        <w:t>u3) -0</w:t>
      </w:r>
      <w:r w:rsidR="00644CD5">
        <w:t>.</w:t>
      </w:r>
      <w:r>
        <w:t>482*T(v21</w:t>
      </w:r>
      <w:r w:rsidR="00644CD5">
        <w:t>.</w:t>
      </w:r>
      <w:r>
        <w:t>u20) -0</w:t>
      </w:r>
      <w:r w:rsidR="00644CD5">
        <w:t>.</w:t>
      </w:r>
      <w:r>
        <w:t>416*T(v4</w:t>
      </w:r>
      <w:r w:rsidR="00644CD5">
        <w:t>.</w:t>
      </w:r>
      <w:r>
        <w:t>u30) -0</w:t>
      </w:r>
      <w:r w:rsidR="00644CD5">
        <w:t>.</w:t>
      </w:r>
      <w:r>
        <w:t>755*T(v29</w:t>
      </w:r>
      <w:r w:rsidR="00644CD5">
        <w:t>.</w:t>
      </w:r>
      <w:r>
        <w:t>u12) -0</w:t>
      </w:r>
      <w:r w:rsidR="00644CD5">
        <w:t>.</w:t>
      </w:r>
      <w:r>
        <w:t>38*T(v29</w:t>
      </w:r>
      <w:r w:rsidR="00644CD5">
        <w:t>.</w:t>
      </w:r>
      <w:r>
        <w:t>u7) -0</w:t>
      </w:r>
      <w:r w:rsidR="00644CD5">
        <w:t>.</w:t>
      </w:r>
      <w:r>
        <w:t>562*T(v7</w:t>
      </w:r>
      <w:r w:rsidR="00644CD5">
        <w:t>.</w:t>
      </w:r>
      <w:r>
        <w:t>u35) -0</w:t>
      </w:r>
      <w:r w:rsidR="00644CD5">
        <w:t>.</w:t>
      </w:r>
      <w:r>
        <w:t>304*T(v19</w:t>
      </w:r>
      <w:r w:rsidR="00644CD5">
        <w:t>.</w:t>
      </w:r>
      <w:r>
        <w:t>u8) + 0</w:t>
      </w:r>
      <w:r w:rsidR="00644CD5">
        <w:t>.</w:t>
      </w:r>
      <w:r>
        <w:t>383*T(v16</w:t>
      </w:r>
      <w:r w:rsidR="00644CD5">
        <w:t>.</w:t>
      </w:r>
      <w:r>
        <w:t>u16) -0</w:t>
      </w:r>
      <w:r w:rsidR="00644CD5">
        <w:t>.</w:t>
      </w:r>
      <w:r>
        <w:t>424*T(v31</w:t>
      </w:r>
      <w:r w:rsidR="00644CD5">
        <w:t>.</w:t>
      </w:r>
      <w:r>
        <w:t>u12) + 0</w:t>
      </w:r>
      <w:r w:rsidR="00644CD5">
        <w:t>.</w:t>
      </w:r>
      <w:r>
        <w:t>48*T(v11</w:t>
      </w:r>
      <w:r w:rsidR="00644CD5">
        <w:t>.</w:t>
      </w:r>
      <w:r>
        <w:t>u10) -0</w:t>
      </w:r>
      <w:r w:rsidR="00644CD5">
        <w:t>.</w:t>
      </w:r>
      <w:r>
        <w:t>617*T(v2</w:t>
      </w:r>
      <w:r w:rsidR="00644CD5">
        <w:t>.</w:t>
      </w:r>
      <w:r>
        <w:t>u14) + 0</w:t>
      </w:r>
      <w:r w:rsidR="00644CD5">
        <w:t>.</w:t>
      </w:r>
      <w:r>
        <w:t>384*T(v19</w:t>
      </w:r>
      <w:r w:rsidR="00644CD5">
        <w:t>.</w:t>
      </w:r>
      <w:r>
        <w:t>u14) -0</w:t>
      </w:r>
      <w:r w:rsidR="00644CD5">
        <w:t>.</w:t>
      </w:r>
      <w:r>
        <w:t>452*T(v27</w:t>
      </w:r>
      <w:r w:rsidR="00644CD5">
        <w:t>.</w:t>
      </w:r>
      <w:r>
        <w:t>u12) -0</w:t>
      </w:r>
      <w:r w:rsidR="00644CD5">
        <w:t>.</w:t>
      </w:r>
      <w:r>
        <w:t>342*T(u29) + 0</w:t>
      </w:r>
      <w:r w:rsidR="00644CD5">
        <w:t>.</w:t>
      </w:r>
      <w:r>
        <w:t>587*T(v21</w:t>
      </w:r>
      <w:r w:rsidR="00644CD5">
        <w:t>.</w:t>
      </w:r>
      <w:r>
        <w:t>u13) -0</w:t>
      </w:r>
      <w:r w:rsidR="00644CD5">
        <w:t>.</w:t>
      </w:r>
      <w:r>
        <w:t>193*T(v18</w:t>
      </w:r>
      <w:r w:rsidR="00644CD5">
        <w:t>.</w:t>
      </w:r>
      <w:r>
        <w:t>u23) -0</w:t>
      </w:r>
      <w:r w:rsidR="00644CD5">
        <w:t>.</w:t>
      </w:r>
      <w:r>
        <w:t>339*T(v24</w:t>
      </w:r>
      <w:r w:rsidR="00644CD5">
        <w:t>.</w:t>
      </w:r>
      <w:r>
        <w:t>u8) -0</w:t>
      </w:r>
      <w:r w:rsidR="00644CD5">
        <w:t>.</w:t>
      </w:r>
      <w:r>
        <w:t>501*T(v23</w:t>
      </w:r>
      <w:r w:rsidR="00644CD5">
        <w:t>.</w:t>
      </w:r>
      <w:r>
        <w:t>u1) + 0</w:t>
      </w:r>
      <w:r w:rsidR="00644CD5">
        <w:t>.</w:t>
      </w:r>
      <w:r>
        <w:t>207*T(v12</w:t>
      </w:r>
      <w:r w:rsidR="00644CD5">
        <w:t>.</w:t>
      </w:r>
      <w:r>
        <w:t>u17) -0</w:t>
      </w:r>
      <w:r w:rsidR="00644CD5">
        <w:t>.</w:t>
      </w:r>
      <w:r>
        <w:t>302*T(v7</w:t>
      </w:r>
      <w:r w:rsidR="00644CD5">
        <w:t>.</w:t>
      </w:r>
      <w:r>
        <w:t>u26) + 0</w:t>
      </w:r>
      <w:r w:rsidR="00644CD5">
        <w:t>.</w:t>
      </w:r>
      <w:r>
        <w:t>233*T(v9</w:t>
      </w:r>
      <w:r w:rsidR="00644CD5">
        <w:t>.</w:t>
      </w:r>
      <w:r>
        <w:t>u22) + 0</w:t>
      </w:r>
      <w:r w:rsidR="00644CD5">
        <w:t>.</w:t>
      </w:r>
      <w:r>
        <w:t>45*T(v14</w:t>
      </w:r>
      <w:r w:rsidR="00644CD5">
        <w:t>.</w:t>
      </w:r>
      <w:r>
        <w:t>u9) -0</w:t>
      </w:r>
      <w:r w:rsidR="00644CD5">
        <w:t>.</w:t>
      </w:r>
      <w:r>
        <w:t>429*T(v25</w:t>
      </w:r>
      <w:r w:rsidR="00644CD5">
        <w:t>.</w:t>
      </w:r>
      <w:r>
        <w:t>u4) + 0</w:t>
      </w:r>
      <w:r w:rsidR="00644CD5">
        <w:t>.</w:t>
      </w:r>
      <w:r>
        <w:t>215*T(v27) -0</w:t>
      </w:r>
      <w:r w:rsidR="00644CD5">
        <w:t>.</w:t>
      </w:r>
      <w:r>
        <w:t>464*T(v5</w:t>
      </w:r>
      <w:r w:rsidR="00644CD5">
        <w:t>.</w:t>
      </w:r>
      <w:r>
        <w:t>u35) + 0</w:t>
      </w:r>
      <w:r w:rsidR="00644CD5">
        <w:t>.</w:t>
      </w:r>
      <w:r>
        <w:t>491*T(v9</w:t>
      </w:r>
      <w:r w:rsidR="00644CD5">
        <w:t>.</w:t>
      </w:r>
      <w:r>
        <w:t>u2) + 0</w:t>
      </w:r>
      <w:r w:rsidR="00644CD5">
        <w:t>.</w:t>
      </w:r>
      <w:r>
        <w:t>327*T(v24</w:t>
      </w:r>
      <w:r w:rsidR="00644CD5">
        <w:t>.</w:t>
      </w:r>
      <w:r>
        <w:t>u16) -0</w:t>
      </w:r>
      <w:r w:rsidR="00644CD5">
        <w:t>.</w:t>
      </w:r>
      <w:r>
        <w:t>521*T(v27</w:t>
      </w:r>
      <w:r w:rsidR="00644CD5">
        <w:t>.</w:t>
      </w:r>
      <w:r>
        <w:t>u3) + 0</w:t>
      </w:r>
      <w:r w:rsidR="00644CD5">
        <w:t>.</w:t>
      </w:r>
      <w:r>
        <w:t>311*T(v29</w:t>
      </w:r>
      <w:r w:rsidR="00644CD5">
        <w:t>.</w:t>
      </w:r>
      <w:r>
        <w:t>u9) + 0</w:t>
      </w:r>
      <w:r w:rsidR="00644CD5">
        <w:t>.</w:t>
      </w:r>
      <w:r>
        <w:t>34*T(v1</w:t>
      </w:r>
      <w:r w:rsidR="00644CD5">
        <w:t>.</w:t>
      </w:r>
      <w:r>
        <w:t>u26) -0</w:t>
      </w:r>
      <w:r w:rsidR="00644CD5">
        <w:t>.</w:t>
      </w:r>
      <w:r>
        <w:t>329*T(v5</w:t>
      </w:r>
      <w:r w:rsidR="00644CD5">
        <w:t>.</w:t>
      </w:r>
      <w:r>
        <w:t>u16) + 0</w:t>
      </w:r>
      <w:r w:rsidR="00644CD5">
        <w:t>.</w:t>
      </w:r>
      <w:r>
        <w:t>555*T(v25</w:t>
      </w:r>
      <w:r w:rsidR="00644CD5">
        <w:t>.</w:t>
      </w:r>
      <w:r>
        <w:t>u2) + 0</w:t>
      </w:r>
      <w:r w:rsidR="00644CD5">
        <w:t>.</w:t>
      </w:r>
      <w:r>
        <w:t>471*T(u2) + 0</w:t>
      </w:r>
      <w:r w:rsidR="00644CD5">
        <w:t>.</w:t>
      </w:r>
      <w:r>
        <w:t>288*T(v38</w:t>
      </w:r>
      <w:r w:rsidR="00644CD5">
        <w:t>.</w:t>
      </w:r>
      <w:r>
        <w:t>u1) + 0</w:t>
      </w:r>
      <w:r w:rsidR="00644CD5">
        <w:t>.</w:t>
      </w:r>
      <w:r>
        <w:t>528*T(v9</w:t>
      </w:r>
      <w:r w:rsidR="00644CD5">
        <w:t>.</w:t>
      </w:r>
      <w:r>
        <w:t>u13) -0</w:t>
      </w:r>
      <w:r w:rsidR="00644CD5">
        <w:t>.</w:t>
      </w:r>
      <w:r>
        <w:t>378*T(v8</w:t>
      </w:r>
      <w:r w:rsidR="00644CD5">
        <w:t>.</w:t>
      </w:r>
      <w:r>
        <w:t>u22) -0</w:t>
      </w:r>
      <w:r w:rsidR="00644CD5">
        <w:t>.</w:t>
      </w:r>
      <w:r>
        <w:t>483*T(v29</w:t>
      </w:r>
      <w:r w:rsidR="00644CD5">
        <w:t>.</w:t>
      </w:r>
      <w:r>
        <w:t>u13) -0</w:t>
      </w:r>
      <w:r w:rsidR="00644CD5">
        <w:t>.</w:t>
      </w:r>
      <w:r>
        <w:t>701*T(v7</w:t>
      </w:r>
      <w:r w:rsidR="00644CD5">
        <w:t>.</w:t>
      </w:r>
      <w:r>
        <w:t>u10) + 0</w:t>
      </w:r>
      <w:r w:rsidR="00644CD5">
        <w:t>.</w:t>
      </w:r>
      <w:r>
        <w:t>172*T(v15</w:t>
      </w:r>
      <w:r w:rsidR="00644CD5">
        <w:t>.</w:t>
      </w:r>
      <w:r>
        <w:t>u3) -0</w:t>
      </w:r>
      <w:r w:rsidR="00644CD5">
        <w:t>.</w:t>
      </w:r>
      <w:r>
        <w:t>419*T(v28</w:t>
      </w:r>
      <w:r w:rsidR="00644CD5">
        <w:t>.</w:t>
      </w:r>
      <w:r>
        <w:t>u9) -0</w:t>
      </w:r>
      <w:r w:rsidR="00644CD5">
        <w:t>.</w:t>
      </w:r>
      <w:r>
        <w:t>24*T(v4</w:t>
      </w:r>
      <w:r w:rsidR="00644CD5">
        <w:t>.</w:t>
      </w:r>
      <w:r>
        <w:t>u20) + 0</w:t>
      </w:r>
      <w:r w:rsidR="00644CD5">
        <w:t>.</w:t>
      </w:r>
      <w:r>
        <w:t>366*T(v14</w:t>
      </w:r>
      <w:r w:rsidR="00644CD5">
        <w:t>.</w:t>
      </w:r>
      <w:r>
        <w:t>u20) + 0</w:t>
      </w:r>
      <w:r w:rsidR="00644CD5">
        <w:t>.</w:t>
      </w:r>
      <w:r>
        <w:t>33*T(v34</w:t>
      </w:r>
      <w:r w:rsidR="00644CD5">
        <w:t>.</w:t>
      </w:r>
      <w:r>
        <w:t>u8) + 0</w:t>
      </w:r>
      <w:r w:rsidR="00644CD5">
        <w:t>.</w:t>
      </w:r>
      <w:r>
        <w:t>254*T(v4</w:t>
      </w:r>
      <w:r w:rsidR="00644CD5">
        <w:t>.</w:t>
      </w:r>
      <w:r>
        <w:t>u29) -0</w:t>
      </w:r>
      <w:r w:rsidR="00644CD5">
        <w:t>.</w:t>
      </w:r>
      <w:r>
        <w:t>329*T(v11</w:t>
      </w:r>
      <w:r w:rsidR="00644CD5">
        <w:t>.</w:t>
      </w:r>
      <w:r>
        <w:t>u6) + 0</w:t>
      </w:r>
      <w:r w:rsidR="00644CD5">
        <w:t>.</w:t>
      </w:r>
      <w:r>
        <w:t>276*T(v25) -0</w:t>
      </w:r>
      <w:r w:rsidR="00644CD5">
        <w:t>.</w:t>
      </w:r>
      <w:r>
        <w:t>418*T(v23</w:t>
      </w:r>
      <w:r w:rsidR="00644CD5">
        <w:t>.</w:t>
      </w:r>
      <w:r>
        <w:t>u5) -0</w:t>
      </w:r>
      <w:r w:rsidR="00644CD5">
        <w:t>.</w:t>
      </w:r>
      <w:r>
        <w:t>386*T(v15</w:t>
      </w:r>
      <w:r w:rsidR="00644CD5">
        <w:t>.</w:t>
      </w:r>
      <w:r>
        <w:t>u24) -0</w:t>
      </w:r>
      <w:r w:rsidR="00644CD5">
        <w:t>.</w:t>
      </w:r>
      <w:r>
        <w:t>456*T(v27</w:t>
      </w:r>
      <w:r w:rsidR="00644CD5">
        <w:t>.</w:t>
      </w:r>
      <w:r>
        <w:t>u4) -0</w:t>
      </w:r>
      <w:r w:rsidR="00644CD5">
        <w:t>.</w:t>
      </w:r>
      <w:r>
        <w:t>277*T(v5</w:t>
      </w:r>
      <w:r w:rsidR="00644CD5">
        <w:t>.</w:t>
      </w:r>
      <w:r>
        <w:t>u36) -0</w:t>
      </w:r>
      <w:r w:rsidR="00644CD5">
        <w:t>.</w:t>
      </w:r>
      <w:r>
        <w:t>368*T(v7</w:t>
      </w:r>
      <w:r w:rsidR="00644CD5">
        <w:t>.</w:t>
      </w:r>
      <w:r>
        <w:t>u20) -0</w:t>
      </w:r>
      <w:r w:rsidR="00644CD5">
        <w:t>.</w:t>
      </w:r>
      <w:r>
        <w:t>313*T(v2</w:t>
      </w:r>
      <w:r w:rsidR="00644CD5">
        <w:t>.</w:t>
      </w:r>
      <w:r>
        <w:t>u32) + 0</w:t>
      </w:r>
      <w:r w:rsidR="00644CD5">
        <w:t>.</w:t>
      </w:r>
      <w:r>
        <w:t>291*T(v25</w:t>
      </w:r>
      <w:r w:rsidR="00644CD5">
        <w:t>.</w:t>
      </w:r>
      <w:r>
        <w:t>u15) -0</w:t>
      </w:r>
      <w:r w:rsidR="00644CD5">
        <w:t>.</w:t>
      </w:r>
      <w:r>
        <w:t>402*T(v21</w:t>
      </w:r>
      <w:r w:rsidR="00644CD5">
        <w:t>.</w:t>
      </w:r>
      <w:r>
        <w:t>u7) -0</w:t>
      </w:r>
      <w:r w:rsidR="00644CD5">
        <w:t>.</w:t>
      </w:r>
      <w:r>
        <w:t>331*T(v18</w:t>
      </w:r>
      <w:r w:rsidR="00644CD5">
        <w:t>.</w:t>
      </w:r>
      <w:r>
        <w:t>u20) + 0</w:t>
      </w:r>
      <w:r w:rsidR="00644CD5">
        <w:t>.</w:t>
      </w:r>
      <w:r>
        <w:t>394*T(v5</w:t>
      </w:r>
      <w:r w:rsidR="00644CD5">
        <w:t>.</w:t>
      </w:r>
      <w:r>
        <w:t>u33) -0</w:t>
      </w:r>
      <w:r w:rsidR="00644CD5">
        <w:t>.</w:t>
      </w:r>
      <w:r>
        <w:t>297*T(v34</w:t>
      </w:r>
      <w:r w:rsidR="00644CD5">
        <w:t>.</w:t>
      </w:r>
      <w:r>
        <w:t>u6) -0</w:t>
      </w:r>
      <w:r w:rsidR="00644CD5">
        <w:t>.</w:t>
      </w:r>
      <w:r>
        <w:t>085*T(v24</w:t>
      </w:r>
      <w:r w:rsidR="00644CD5">
        <w:t>.</w:t>
      </w:r>
      <w:r>
        <w:t>u1) + 0</w:t>
      </w:r>
      <w:r w:rsidR="00644CD5">
        <w:t>.</w:t>
      </w:r>
      <w:r>
        <w:t>318*T(v7</w:t>
      </w:r>
      <w:r w:rsidR="00644CD5">
        <w:t>.</w:t>
      </w:r>
      <w:r>
        <w:t>u32) -0</w:t>
      </w:r>
      <w:r w:rsidR="00644CD5">
        <w:t>.</w:t>
      </w:r>
      <w:r>
        <w:t>000728*Lipophilicity^3 + 0</w:t>
      </w:r>
      <w:r w:rsidR="00644CD5">
        <w:t>.</w:t>
      </w:r>
      <w:r>
        <w:t>439*T(v9) -0</w:t>
      </w:r>
      <w:r w:rsidR="00644CD5">
        <w:t>.</w:t>
      </w:r>
      <w:r>
        <w:t>407*T(v8</w:t>
      </w:r>
      <w:r w:rsidR="00644CD5">
        <w:t>.</w:t>
      </w:r>
      <w:r>
        <w:t>u15) -0</w:t>
      </w:r>
      <w:r w:rsidR="00644CD5">
        <w:t>.</w:t>
      </w:r>
      <w:r>
        <w:t>043*NumHal + 0</w:t>
      </w:r>
      <w:r w:rsidR="00644CD5">
        <w:t>.</w:t>
      </w:r>
      <w:r>
        <w:t>23*T(v31</w:t>
      </w:r>
      <w:r w:rsidR="00644CD5">
        <w:t>.</w:t>
      </w:r>
      <w:r>
        <w:t>u8) -0</w:t>
      </w:r>
      <w:r w:rsidR="00644CD5">
        <w:t>.</w:t>
      </w:r>
      <w:r>
        <w:t>293*T(v12</w:t>
      </w:r>
      <w:r w:rsidR="00644CD5">
        <w:t>.</w:t>
      </w:r>
      <w:r>
        <w:t>u13) -0</w:t>
      </w:r>
      <w:r w:rsidR="00644CD5">
        <w:t>.</w:t>
      </w:r>
      <w:r>
        <w:t>248*T(v19</w:t>
      </w:r>
      <w:r w:rsidR="00644CD5">
        <w:t>.</w:t>
      </w:r>
      <w:r>
        <w:t>u9) -0</w:t>
      </w:r>
      <w:r w:rsidR="00644CD5">
        <w:t>.</w:t>
      </w:r>
      <w:r>
        <w:t>285*T(v28</w:t>
      </w:r>
      <w:r w:rsidR="00644CD5">
        <w:t>.</w:t>
      </w:r>
      <w:r>
        <w:t>u13) -0</w:t>
      </w:r>
      <w:r w:rsidR="00644CD5">
        <w:t>.</w:t>
      </w:r>
      <w:r>
        <w:t>31*T(v20</w:t>
      </w:r>
      <w:r w:rsidR="00644CD5">
        <w:t>.</w:t>
      </w:r>
      <w:r>
        <w:t>u3) -0</w:t>
      </w:r>
      <w:r w:rsidR="00644CD5">
        <w:t>.</w:t>
      </w:r>
      <w:r>
        <w:t>213*T(v30</w:t>
      </w:r>
      <w:r w:rsidR="00644CD5">
        <w:t>.</w:t>
      </w:r>
      <w:r>
        <w:t>u3) + 0</w:t>
      </w:r>
      <w:r w:rsidR="00644CD5">
        <w:t>.</w:t>
      </w:r>
      <w:r>
        <w:t>474*T(u4) -0</w:t>
      </w:r>
      <w:r w:rsidR="00644CD5">
        <w:t>.</w:t>
      </w:r>
      <w:r>
        <w:t>233*T(v5</w:t>
      </w:r>
      <w:r w:rsidR="00644CD5">
        <w:t>.</w:t>
      </w:r>
      <w:r>
        <w:t>u19) + 0</w:t>
      </w:r>
      <w:r w:rsidR="00644CD5">
        <w:t>.</w:t>
      </w:r>
      <w:r>
        <w:t>262*T(v4</w:t>
      </w:r>
      <w:r w:rsidR="00644CD5">
        <w:t>.</w:t>
      </w:r>
      <w:r>
        <w:t>u19) + 0</w:t>
      </w:r>
      <w:r w:rsidR="00644CD5">
        <w:t>.</w:t>
      </w:r>
      <w:r>
        <w:t>292*T(v11</w:t>
      </w:r>
      <w:r w:rsidR="00644CD5">
        <w:t>.</w:t>
      </w:r>
      <w:r>
        <w:t>u30) + 0</w:t>
      </w:r>
      <w:r w:rsidR="00644CD5">
        <w:t>.</w:t>
      </w:r>
      <w:r>
        <w:t>297*T(v15</w:t>
      </w:r>
      <w:r w:rsidR="00644CD5">
        <w:t>.</w:t>
      </w:r>
      <w:r>
        <w:t>u19) + 0</w:t>
      </w:r>
      <w:r w:rsidR="00644CD5">
        <w:t>.</w:t>
      </w:r>
      <w:r>
        <w:t>34*T(v15</w:t>
      </w:r>
      <w:r w:rsidR="00644CD5">
        <w:t>.</w:t>
      </w:r>
      <w:r>
        <w:t>u15) + 0</w:t>
      </w:r>
      <w:r w:rsidR="00644CD5">
        <w:t>.</w:t>
      </w:r>
      <w:r>
        <w:t>242*T(v33</w:t>
      </w:r>
      <w:r w:rsidR="00644CD5">
        <w:t>.</w:t>
      </w:r>
      <w:r>
        <w:t>u5) -0</w:t>
      </w:r>
      <w:r w:rsidR="00644CD5">
        <w:t>.</w:t>
      </w:r>
      <w:r>
        <w:t>394*T(v4</w:t>
      </w:r>
      <w:r w:rsidR="00644CD5">
        <w:t>.</w:t>
      </w:r>
      <w:r>
        <w:t>u13) -0</w:t>
      </w:r>
      <w:r w:rsidR="00644CD5">
        <w:t>.</w:t>
      </w:r>
      <w:r>
        <w:t>185*T(v2</w:t>
      </w:r>
      <w:r w:rsidR="00644CD5">
        <w:t>.</w:t>
      </w:r>
      <w:r>
        <w:t>u41) + 0</w:t>
      </w:r>
      <w:r w:rsidR="00644CD5">
        <w:t>.</w:t>
      </w:r>
      <w:r>
        <w:t>197*T(v15</w:t>
      </w:r>
      <w:r w:rsidR="00644CD5">
        <w:t>.</w:t>
      </w:r>
      <w:r>
        <w:t>u18) -0</w:t>
      </w:r>
      <w:r w:rsidR="00644CD5">
        <w:t>.</w:t>
      </w:r>
      <w:r>
        <w:t>263*T(v28</w:t>
      </w:r>
      <w:r w:rsidR="00644CD5">
        <w:t>.</w:t>
      </w:r>
      <w:r>
        <w:t>u4) -0</w:t>
      </w:r>
      <w:r w:rsidR="00644CD5">
        <w:t>.</w:t>
      </w:r>
      <w:r>
        <w:t>212*T(v20</w:t>
      </w:r>
      <w:r w:rsidR="00644CD5">
        <w:t>.</w:t>
      </w:r>
      <w:r>
        <w:t>u6) + 0</w:t>
      </w:r>
      <w:r w:rsidR="00644CD5">
        <w:t>.</w:t>
      </w:r>
      <w:r>
        <w:t>233*T(v18</w:t>
      </w:r>
      <w:r w:rsidR="00644CD5">
        <w:t>.</w:t>
      </w:r>
      <w:r>
        <w:t>u11) -0</w:t>
      </w:r>
      <w:r w:rsidR="00644CD5">
        <w:t>.</w:t>
      </w:r>
      <w:r>
        <w:t>258*T(v11</w:t>
      </w:r>
      <w:r w:rsidR="00644CD5">
        <w:t>.</w:t>
      </w:r>
      <w:r>
        <w:t>u11) -0</w:t>
      </w:r>
      <w:r w:rsidR="00644CD5">
        <w:t>.</w:t>
      </w:r>
      <w:r>
        <w:t>315*T(v14</w:t>
      </w:r>
      <w:r w:rsidR="00644CD5">
        <w:t>.</w:t>
      </w:r>
      <w:r>
        <w:t>u1) + 0</w:t>
      </w:r>
      <w:r w:rsidR="00644CD5">
        <w:t>.</w:t>
      </w:r>
      <w:r>
        <w:t>271*T(v7</w:t>
      </w:r>
      <w:r w:rsidR="00644CD5">
        <w:t>.</w:t>
      </w:r>
      <w:r>
        <w:t>u24) -0</w:t>
      </w:r>
      <w:r w:rsidR="00644CD5">
        <w:t>.</w:t>
      </w:r>
      <w:r>
        <w:t>216*T(v22</w:t>
      </w:r>
      <w:r w:rsidR="00644CD5">
        <w:t>.</w:t>
      </w:r>
      <w:r>
        <w:t>u11) -0</w:t>
      </w:r>
      <w:r w:rsidR="00644CD5">
        <w:t>.</w:t>
      </w:r>
      <w:r>
        <w:t>159*T(v10</w:t>
      </w:r>
      <w:r w:rsidR="00644CD5">
        <w:t>.</w:t>
      </w:r>
      <w:r>
        <w:t>u33) + 0</w:t>
      </w:r>
      <w:r w:rsidR="00644CD5">
        <w:t>.</w:t>
      </w:r>
      <w:r>
        <w:t>249*T(v14</w:t>
      </w:r>
      <w:r w:rsidR="00644CD5">
        <w:t>.</w:t>
      </w:r>
      <w:r>
        <w:t>u15) -0</w:t>
      </w:r>
      <w:r w:rsidR="00644CD5">
        <w:t>.</w:t>
      </w:r>
      <w:r>
        <w:t>127*T(v36</w:t>
      </w:r>
      <w:r w:rsidR="00644CD5">
        <w:t>.</w:t>
      </w:r>
      <w:r>
        <w:t>u4) + 0</w:t>
      </w:r>
      <w:r w:rsidR="00644CD5">
        <w:t>.</w:t>
      </w:r>
      <w:r>
        <w:t>32*T(v1</w:t>
      </w:r>
      <w:r w:rsidR="00644CD5">
        <w:t>.</w:t>
      </w:r>
      <w:r>
        <w:t>u35) -0</w:t>
      </w:r>
      <w:r w:rsidR="00644CD5">
        <w:t>.</w:t>
      </w:r>
      <w:r>
        <w:t>247*T(v12</w:t>
      </w:r>
      <w:r w:rsidR="00644CD5">
        <w:t>.</w:t>
      </w:r>
      <w:r>
        <w:t>u16) -0</w:t>
      </w:r>
      <w:r w:rsidR="00644CD5">
        <w:t>.</w:t>
      </w:r>
      <w:r>
        <w:t>208*T(u25) -0</w:t>
      </w:r>
      <w:r w:rsidR="00644CD5">
        <w:t>.</w:t>
      </w:r>
      <w:r>
        <w:t>222*T(v4</w:t>
      </w:r>
      <w:r w:rsidR="00644CD5">
        <w:t>.</w:t>
      </w:r>
      <w:r>
        <w:t>u33) -0</w:t>
      </w:r>
      <w:r w:rsidR="00644CD5">
        <w:t>.</w:t>
      </w:r>
      <w:r>
        <w:t>24*T(v17</w:t>
      </w:r>
      <w:r w:rsidR="00644CD5">
        <w:t>.</w:t>
      </w:r>
      <w:r>
        <w:t>u3) + 0</w:t>
      </w:r>
      <w:r w:rsidR="00644CD5">
        <w:t>.</w:t>
      </w:r>
      <w:r>
        <w:t>306*T(v20</w:t>
      </w:r>
      <w:r w:rsidR="00644CD5">
        <w:t>.</w:t>
      </w:r>
      <w:r>
        <w:t>u17) -0</w:t>
      </w:r>
      <w:r w:rsidR="00644CD5">
        <w:t>.</w:t>
      </w:r>
      <w:r>
        <w:t>277*T(v1</w:t>
      </w:r>
      <w:r w:rsidR="00644CD5">
        <w:t>.</w:t>
      </w:r>
      <w:r>
        <w:t>u21) -0</w:t>
      </w:r>
      <w:r w:rsidR="00644CD5">
        <w:t>.</w:t>
      </w:r>
      <w:r>
        <w:t>188*T(v1</w:t>
      </w:r>
      <w:r w:rsidR="00644CD5">
        <w:t>.</w:t>
      </w:r>
      <w:r>
        <w:t>u28) + 0</w:t>
      </w:r>
      <w:r w:rsidR="00644CD5">
        <w:t>.</w:t>
      </w:r>
      <w:r>
        <w:t>332*T(v18</w:t>
      </w:r>
      <w:r w:rsidR="00644CD5">
        <w:t>.</w:t>
      </w:r>
      <w:r>
        <w:t>u9) + 0</w:t>
      </w:r>
      <w:r w:rsidR="00644CD5">
        <w:t>.</w:t>
      </w:r>
      <w:r>
        <w:t>248*T(v1</w:t>
      </w:r>
      <w:r w:rsidR="00644CD5">
        <w:t>.</w:t>
      </w:r>
      <w:r>
        <w:t>u34) + 0</w:t>
      </w:r>
      <w:r w:rsidR="00644CD5">
        <w:t>.</w:t>
      </w:r>
      <w:r>
        <w:t>234*T(u30) + 0</w:t>
      </w:r>
      <w:r w:rsidR="00644CD5">
        <w:t>.</w:t>
      </w:r>
      <w:r>
        <w:t>182*T(v14</w:t>
      </w:r>
      <w:r w:rsidR="00644CD5">
        <w:t>.</w:t>
      </w:r>
      <w:r>
        <w:t>u21) -0</w:t>
      </w:r>
      <w:r w:rsidR="00644CD5">
        <w:t>.</w:t>
      </w:r>
      <w:r>
        <w:t>273*T(v3</w:t>
      </w:r>
      <w:r w:rsidR="00644CD5">
        <w:t>.</w:t>
      </w:r>
      <w:r>
        <w:t>u29) + 0</w:t>
      </w:r>
      <w:r w:rsidR="00644CD5">
        <w:t>.</w:t>
      </w:r>
      <w:r>
        <w:t>256*T(v7</w:t>
      </w:r>
      <w:r w:rsidR="00644CD5">
        <w:t>.</w:t>
      </w:r>
      <w:r>
        <w:t>u1) + 0</w:t>
      </w:r>
      <w:r w:rsidR="00644CD5">
        <w:t>.</w:t>
      </w:r>
      <w:r>
        <w:t>252*T(v22</w:t>
      </w:r>
      <w:r w:rsidR="00644CD5">
        <w:t>.</w:t>
      </w:r>
      <w:r>
        <w:t>u17) -0</w:t>
      </w:r>
      <w:r w:rsidR="00644CD5">
        <w:t>.</w:t>
      </w:r>
      <w:r>
        <w:t>201*T(v23</w:t>
      </w:r>
      <w:r w:rsidR="00644CD5">
        <w:t>.</w:t>
      </w:r>
      <w:r>
        <w:t>u11) + 0</w:t>
      </w:r>
      <w:r w:rsidR="00644CD5">
        <w:t>.</w:t>
      </w:r>
      <w:r>
        <w:t>215*T(v10</w:t>
      </w:r>
      <w:r w:rsidR="00644CD5">
        <w:t>.</w:t>
      </w:r>
      <w:r>
        <w:t>u12) -0</w:t>
      </w:r>
      <w:r w:rsidR="00644CD5">
        <w:t>.</w:t>
      </w:r>
      <w:r>
        <w:t>181*T(v19</w:t>
      </w:r>
      <w:r w:rsidR="00644CD5">
        <w:t>.</w:t>
      </w:r>
      <w:r>
        <w:t>u19) -0</w:t>
      </w:r>
      <w:r w:rsidR="00644CD5">
        <w:t>.</w:t>
      </w:r>
      <w:r>
        <w:t>234*T(v13</w:t>
      </w:r>
      <w:r w:rsidR="00644CD5">
        <w:t>.</w:t>
      </w:r>
      <w:r>
        <w:t>u4) + 0</w:t>
      </w:r>
      <w:r w:rsidR="00644CD5">
        <w:t>.</w:t>
      </w:r>
      <w:r>
        <w:t>227*T(v12</w:t>
      </w:r>
      <w:r w:rsidR="00644CD5">
        <w:t>.</w:t>
      </w:r>
      <w:r>
        <w:t>u29) -0</w:t>
      </w:r>
      <w:r w:rsidR="00644CD5">
        <w:t>.</w:t>
      </w:r>
      <w:r>
        <w:t>254*T(v12</w:t>
      </w:r>
      <w:r w:rsidR="00644CD5">
        <w:t>.</w:t>
      </w:r>
      <w:r>
        <w:t>u18) + 0</w:t>
      </w:r>
      <w:r w:rsidR="00644CD5">
        <w:t>.</w:t>
      </w:r>
      <w:r>
        <w:t>176*T(v6</w:t>
      </w:r>
      <w:r w:rsidR="00644CD5">
        <w:t>.</w:t>
      </w:r>
      <w:r>
        <w:t>u22) -0</w:t>
      </w:r>
      <w:r w:rsidR="00644CD5">
        <w:t>.</w:t>
      </w:r>
      <w:r>
        <w:t>181*T(u7) + 0</w:t>
      </w:r>
      <w:r w:rsidR="00644CD5">
        <w:t>.</w:t>
      </w:r>
      <w:r>
        <w:t>178*T(v18</w:t>
      </w:r>
      <w:r w:rsidR="00644CD5">
        <w:t>.</w:t>
      </w:r>
      <w:r>
        <w:t>u19) -0</w:t>
      </w:r>
      <w:r w:rsidR="00644CD5">
        <w:t>.</w:t>
      </w:r>
      <w:r>
        <w:t>202*T(v35</w:t>
      </w:r>
      <w:r w:rsidR="00644CD5">
        <w:t>.</w:t>
      </w:r>
      <w:r>
        <w:t>u2) + 0</w:t>
      </w:r>
      <w:r w:rsidR="00644CD5">
        <w:t>.</w:t>
      </w:r>
      <w:r>
        <w:t>288*T(v11</w:t>
      </w:r>
      <w:r w:rsidR="00644CD5">
        <w:t>.</w:t>
      </w:r>
      <w:r>
        <w:t>u7) -0</w:t>
      </w:r>
      <w:r w:rsidR="00644CD5">
        <w:t>.</w:t>
      </w:r>
      <w:r>
        <w:t>252*T(v31</w:t>
      </w:r>
      <w:r w:rsidR="00644CD5">
        <w:t>.</w:t>
      </w:r>
      <w:r>
        <w:t>u7) -0</w:t>
      </w:r>
      <w:r w:rsidR="00644CD5">
        <w:t>.</w:t>
      </w:r>
      <w:r>
        <w:t>222*T(v13</w:t>
      </w:r>
      <w:r w:rsidR="00644CD5">
        <w:t>.</w:t>
      </w:r>
      <w:r>
        <w:t>u20) -0</w:t>
      </w:r>
      <w:r w:rsidR="00644CD5">
        <w:t>.</w:t>
      </w:r>
      <w:r>
        <w:t>208*T(v11</w:t>
      </w:r>
      <w:r w:rsidR="00644CD5">
        <w:t>.</w:t>
      </w:r>
      <w:r>
        <w:t>u20) -0</w:t>
      </w:r>
      <w:r w:rsidR="00644CD5">
        <w:t>.</w:t>
      </w:r>
      <w:r>
        <w:t>113*T(v26) -0</w:t>
      </w:r>
      <w:r w:rsidR="00644CD5">
        <w:t>.</w:t>
      </w:r>
      <w:r>
        <w:t>219*T(v32</w:t>
      </w:r>
      <w:r w:rsidR="00644CD5">
        <w:t>.</w:t>
      </w:r>
      <w:r>
        <w:t>u2) -0</w:t>
      </w:r>
      <w:r w:rsidR="00644CD5">
        <w:t>.</w:t>
      </w:r>
      <w:r>
        <w:t>118*T(u11) + 0</w:t>
      </w:r>
      <w:r w:rsidR="00644CD5">
        <w:t>.</w:t>
      </w:r>
      <w:r>
        <w:t>178*T(v18</w:t>
      </w:r>
      <w:r w:rsidR="00644CD5">
        <w:t>.</w:t>
      </w:r>
      <w:r>
        <w:t>u25) -0</w:t>
      </w:r>
      <w:r w:rsidR="00644CD5">
        <w:t>.</w:t>
      </w:r>
      <w:r>
        <w:t>199*T(v17</w:t>
      </w:r>
      <w:r w:rsidR="00644CD5">
        <w:t>.</w:t>
      </w:r>
      <w:r>
        <w:t>u14) -0</w:t>
      </w:r>
      <w:r w:rsidR="00644CD5">
        <w:t>.</w:t>
      </w:r>
      <w:r>
        <w:t>139*T(v29) -0</w:t>
      </w:r>
      <w:r w:rsidR="00644CD5">
        <w:t>.</w:t>
      </w:r>
      <w:r>
        <w:t>219*T(v3</w:t>
      </w:r>
      <w:r w:rsidR="00644CD5">
        <w:t>.</w:t>
      </w:r>
      <w:r>
        <w:t>u39) + 0</w:t>
      </w:r>
      <w:r w:rsidR="00644CD5">
        <w:t>.</w:t>
      </w:r>
      <w:r>
        <w:t>203*T(v1</w:t>
      </w:r>
      <w:r w:rsidR="00644CD5">
        <w:t>.</w:t>
      </w:r>
      <w:r>
        <w:t>u30) -0</w:t>
      </w:r>
      <w:r w:rsidR="00644CD5">
        <w:t>.</w:t>
      </w:r>
      <w:r>
        <w:t>183*T(v31</w:t>
      </w:r>
      <w:r w:rsidR="00644CD5">
        <w:t>.</w:t>
      </w:r>
      <w:r>
        <w:t>u11) + 0</w:t>
      </w:r>
      <w:r w:rsidR="00644CD5">
        <w:t>.</w:t>
      </w:r>
      <w:r>
        <w:t>203*T(v23</w:t>
      </w:r>
      <w:r w:rsidR="00644CD5">
        <w:t>.</w:t>
      </w:r>
      <w:r>
        <w:t>u4) -0</w:t>
      </w:r>
      <w:r w:rsidR="00644CD5">
        <w:t>.</w:t>
      </w:r>
      <w:r>
        <w:t>151*T(v28</w:t>
      </w:r>
      <w:r w:rsidR="00644CD5">
        <w:t>.</w:t>
      </w:r>
      <w:r>
        <w:t>u7) -0</w:t>
      </w:r>
      <w:r w:rsidR="00644CD5">
        <w:t>.</w:t>
      </w:r>
      <w:r>
        <w:t>159*T(v11</w:t>
      </w:r>
      <w:r w:rsidR="00644CD5">
        <w:t>.</w:t>
      </w:r>
      <w:r>
        <w:t>u25) -0</w:t>
      </w:r>
      <w:r w:rsidR="00644CD5">
        <w:t>.</w:t>
      </w:r>
      <w:r>
        <w:t>179*T(v23</w:t>
      </w:r>
      <w:r w:rsidR="00644CD5">
        <w:t>.</w:t>
      </w:r>
      <w:r>
        <w:t>u12) + 0</w:t>
      </w:r>
      <w:r w:rsidR="00644CD5">
        <w:t>.</w:t>
      </w:r>
      <w:r>
        <w:t>165*T(v9</w:t>
      </w:r>
      <w:r w:rsidR="00644CD5">
        <w:t>.</w:t>
      </w:r>
      <w:r>
        <w:t>u29) -0</w:t>
      </w:r>
      <w:r w:rsidR="00644CD5">
        <w:t>.</w:t>
      </w:r>
      <w:r>
        <w:t>223*T(v9</w:t>
      </w:r>
      <w:r w:rsidR="00644CD5">
        <w:t>.</w:t>
      </w:r>
      <w:r>
        <w:t>u3) + 0</w:t>
      </w:r>
      <w:r w:rsidR="00644CD5">
        <w:t>.</w:t>
      </w:r>
      <w:r>
        <w:t>149*T(v24</w:t>
      </w:r>
      <w:r w:rsidR="00644CD5">
        <w:t>.</w:t>
      </w:r>
      <w:r>
        <w:t>u3) + 0</w:t>
      </w:r>
      <w:r w:rsidR="00644CD5">
        <w:t>.</w:t>
      </w:r>
      <w:r>
        <w:t>192*T(v31</w:t>
      </w:r>
      <w:r w:rsidR="00644CD5">
        <w:t>.</w:t>
      </w:r>
      <w:r>
        <w:t>u4) + 0</w:t>
      </w:r>
      <w:r w:rsidR="00644CD5">
        <w:t>.</w:t>
      </w:r>
      <w:r>
        <w:t>183*T(v23</w:t>
      </w:r>
      <w:r w:rsidR="00644CD5">
        <w:t>.</w:t>
      </w:r>
      <w:r>
        <w:t>u3) + 0</w:t>
      </w:r>
      <w:r w:rsidR="00644CD5">
        <w:t>.</w:t>
      </w:r>
      <w:r>
        <w:t>155*T(u19) -0</w:t>
      </w:r>
      <w:r w:rsidR="00644CD5">
        <w:t>.</w:t>
      </w:r>
      <w:r>
        <w:t>169*T(v13</w:t>
      </w:r>
      <w:r w:rsidR="00644CD5">
        <w:t>.</w:t>
      </w:r>
      <w:r>
        <w:t>u24) + 0</w:t>
      </w:r>
      <w:r w:rsidR="00644CD5">
        <w:t>.</w:t>
      </w:r>
      <w:r>
        <w:t>632*v -0</w:t>
      </w:r>
      <w:r w:rsidR="00644CD5">
        <w:t>.</w:t>
      </w:r>
      <w:r>
        <w:t>162*T(v25</w:t>
      </w:r>
      <w:r w:rsidR="00644CD5">
        <w:t>.</w:t>
      </w:r>
      <w:r>
        <w:t>u11) -0</w:t>
      </w:r>
      <w:r w:rsidR="00644CD5">
        <w:t>.</w:t>
      </w:r>
      <w:r>
        <w:t>14*T(v31</w:t>
      </w:r>
      <w:r w:rsidR="00644CD5">
        <w:t>.</w:t>
      </w:r>
      <w:r>
        <w:t>u3) -0</w:t>
      </w:r>
      <w:r w:rsidR="00644CD5">
        <w:t>.</w:t>
      </w:r>
      <w:r>
        <w:t>208*T(v25</w:t>
      </w:r>
      <w:r w:rsidR="00644CD5">
        <w:t>.</w:t>
      </w:r>
      <w:r>
        <w:t>u7) + 0</w:t>
      </w:r>
      <w:r w:rsidR="00644CD5">
        <w:t>.</w:t>
      </w:r>
      <w:r>
        <w:t>134*T(v9</w:t>
      </w:r>
      <w:r w:rsidR="00644CD5">
        <w:t>.</w:t>
      </w:r>
      <w:r>
        <w:t>u31) -0</w:t>
      </w:r>
      <w:r w:rsidR="00644CD5">
        <w:t>.</w:t>
      </w:r>
      <w:r>
        <w:t>0969*T(v33) -0</w:t>
      </w:r>
      <w:r w:rsidR="00644CD5">
        <w:t>.</w:t>
      </w:r>
      <w:r>
        <w:t>237*T(v6</w:t>
      </w:r>
      <w:r w:rsidR="00644CD5">
        <w:t>.</w:t>
      </w:r>
      <w:r>
        <w:t>u3) -0</w:t>
      </w:r>
      <w:r w:rsidR="00644CD5">
        <w:t>.</w:t>
      </w:r>
      <w:r>
        <w:t>183*T(v11</w:t>
      </w:r>
      <w:r w:rsidR="00644CD5">
        <w:t>.</w:t>
      </w:r>
      <w:r>
        <w:t>u32) -0</w:t>
      </w:r>
      <w:r w:rsidR="00644CD5">
        <w:t>.</w:t>
      </w:r>
      <w:r>
        <w:t>147*T(v18</w:t>
      </w:r>
      <w:r w:rsidR="00644CD5">
        <w:t>.</w:t>
      </w:r>
      <w:r>
        <w:t>u16) -0</w:t>
      </w:r>
      <w:r w:rsidR="00644CD5">
        <w:t>.</w:t>
      </w:r>
      <w:r>
        <w:t>393*T(v1</w:t>
      </w:r>
      <w:r w:rsidR="00644CD5">
        <w:t>.</w:t>
      </w:r>
      <w:r>
        <w:t>u2) -0</w:t>
      </w:r>
      <w:r w:rsidR="00644CD5">
        <w:t>.</w:t>
      </w:r>
      <w:r>
        <w:t>266*T(v5</w:t>
      </w:r>
      <w:r w:rsidR="00644CD5">
        <w:t>.</w:t>
      </w:r>
      <w:r>
        <w:t>u2) -0</w:t>
      </w:r>
      <w:r w:rsidR="00644CD5">
        <w:t>.</w:t>
      </w:r>
      <w:r>
        <w:t>152*T(v19</w:t>
      </w:r>
      <w:r w:rsidR="00644CD5">
        <w:t>.</w:t>
      </w:r>
      <w:r>
        <w:t>u3) + 0</w:t>
      </w:r>
      <w:r w:rsidR="00644CD5">
        <w:t>.</w:t>
      </w:r>
      <w:r>
        <w:t>139*T(v16</w:t>
      </w:r>
      <w:r w:rsidR="00644CD5">
        <w:t>.</w:t>
      </w:r>
      <w:r>
        <w:t>u24) -0</w:t>
      </w:r>
      <w:r w:rsidR="00644CD5">
        <w:t>.</w:t>
      </w:r>
      <w:r>
        <w:t>149*T(v8</w:t>
      </w:r>
      <w:r w:rsidR="00644CD5">
        <w:t>.</w:t>
      </w:r>
      <w:r>
        <w:t>u29) + 0</w:t>
      </w:r>
      <w:r w:rsidR="00644CD5">
        <w:t>.</w:t>
      </w:r>
      <w:r>
        <w:t>159*T(v20</w:t>
      </w:r>
      <w:r w:rsidR="00644CD5">
        <w:t>.</w:t>
      </w:r>
      <w:r>
        <w:t>u10) + 0</w:t>
      </w:r>
      <w:r w:rsidR="00644CD5">
        <w:t>.</w:t>
      </w:r>
      <w:r>
        <w:t>166*T(v1</w:t>
      </w:r>
      <w:r w:rsidR="00644CD5">
        <w:t>.</w:t>
      </w:r>
      <w:r>
        <w:t>u18) + 0</w:t>
      </w:r>
      <w:r w:rsidR="00644CD5">
        <w:t>.</w:t>
      </w:r>
      <w:r>
        <w:t>166*T(v3</w:t>
      </w:r>
      <w:r w:rsidR="00644CD5">
        <w:t>.</w:t>
      </w:r>
      <w:r>
        <w:t>u25) -0</w:t>
      </w:r>
      <w:r w:rsidR="00644CD5">
        <w:t>.</w:t>
      </w:r>
      <w:r>
        <w:t>137*T(v5) + 0</w:t>
      </w:r>
      <w:r w:rsidR="00644CD5">
        <w:t>.</w:t>
      </w:r>
      <w:r>
        <w:t>14*T(v2</w:t>
      </w:r>
      <w:r w:rsidR="00644CD5">
        <w:t>.</w:t>
      </w:r>
      <w:r>
        <w:t>u31) -</w:t>
      </w:r>
      <w:r>
        <w:lastRenderedPageBreak/>
        <w:t>0</w:t>
      </w:r>
      <w:r w:rsidR="00644CD5">
        <w:t>.</w:t>
      </w:r>
      <w:r>
        <w:t>0868*T(u35) + 0</w:t>
      </w:r>
      <w:r w:rsidR="00644CD5">
        <w:t>.</w:t>
      </w:r>
      <w:r>
        <w:t>11*T(v16</w:t>
      </w:r>
      <w:r w:rsidR="00644CD5">
        <w:t>.</w:t>
      </w:r>
      <w:r>
        <w:t>u23) + 0</w:t>
      </w:r>
      <w:r w:rsidR="00644CD5">
        <w:t>.</w:t>
      </w:r>
      <w:r>
        <w:t>114*T(v12</w:t>
      </w:r>
      <w:r w:rsidR="00644CD5">
        <w:t>.</w:t>
      </w:r>
      <w:r>
        <w:t>u19) -0</w:t>
      </w:r>
      <w:r w:rsidR="00644CD5">
        <w:t>.</w:t>
      </w:r>
      <w:r>
        <w:t>231*T(v4</w:t>
      </w:r>
      <w:r w:rsidR="00644CD5">
        <w:t>.</w:t>
      </w:r>
      <w:r>
        <w:t>u2) + 0</w:t>
      </w:r>
      <w:r w:rsidR="00644CD5">
        <w:t>.</w:t>
      </w:r>
      <w:r>
        <w:t>132*T(v13</w:t>
      </w:r>
      <w:r w:rsidR="00644CD5">
        <w:t>.</w:t>
      </w:r>
      <w:r>
        <w:t>u16) -0</w:t>
      </w:r>
      <w:r w:rsidR="00644CD5">
        <w:t>.</w:t>
      </w:r>
      <w:r>
        <w:t>173*T(v4</w:t>
      </w:r>
      <w:r w:rsidR="00644CD5">
        <w:t>.</w:t>
      </w:r>
      <w:r>
        <w:t>u4) + 0</w:t>
      </w:r>
      <w:r w:rsidR="00644CD5">
        <w:t>.</w:t>
      </w:r>
      <w:r>
        <w:t>0734*T(u31) + 0</w:t>
      </w:r>
      <w:r w:rsidR="00644CD5">
        <w:t>.</w:t>
      </w:r>
      <w:r>
        <w:t>117*T(v14</w:t>
      </w:r>
      <w:r w:rsidR="00644CD5">
        <w:t>.</w:t>
      </w:r>
      <w:r>
        <w:t>u24) + 0</w:t>
      </w:r>
      <w:r w:rsidR="00644CD5">
        <w:t>.</w:t>
      </w:r>
      <w:r>
        <w:t>146*T(v1</w:t>
      </w:r>
      <w:r w:rsidR="00644CD5">
        <w:t>.</w:t>
      </w:r>
      <w:r>
        <w:t>u19) + 0</w:t>
      </w:r>
      <w:r w:rsidR="00644CD5">
        <w:t>.</w:t>
      </w:r>
      <w:r>
        <w:t>115*T(v20</w:t>
      </w:r>
      <w:r w:rsidR="00644CD5">
        <w:t>.</w:t>
      </w:r>
      <w:r>
        <w:t>u9) + 0</w:t>
      </w:r>
      <w:r w:rsidR="00644CD5">
        <w:t>.</w:t>
      </w:r>
      <w:r>
        <w:t>101*T(v8</w:t>
      </w:r>
      <w:r w:rsidR="00644CD5">
        <w:t>.</w:t>
      </w:r>
      <w:r>
        <w:t>u4) + 0</w:t>
      </w:r>
      <w:r w:rsidR="00644CD5">
        <w:t>.</w:t>
      </w:r>
      <w:r>
        <w:t>0893*T(v5</w:t>
      </w:r>
      <w:r w:rsidR="00644CD5">
        <w:t>.</w:t>
      </w:r>
      <w:r>
        <w:t>u38) -0</w:t>
      </w:r>
      <w:r w:rsidR="00644CD5">
        <w:t>.</w:t>
      </w:r>
      <w:r>
        <w:t>0857*T(v2</w:t>
      </w:r>
      <w:r w:rsidR="00644CD5">
        <w:t>.</w:t>
      </w:r>
      <w:r>
        <w:t>u37) + 0</w:t>
      </w:r>
      <w:r w:rsidR="00644CD5">
        <w:t>.</w:t>
      </w:r>
      <w:r>
        <w:t>0931*T(v17</w:t>
      </w:r>
      <w:r w:rsidR="00644CD5">
        <w:t>.</w:t>
      </w:r>
      <w:r>
        <w:t>u15) -0</w:t>
      </w:r>
      <w:r w:rsidR="00644CD5">
        <w:t>.</w:t>
      </w:r>
      <w:r>
        <w:t>0965*T(u8) + 0</w:t>
      </w:r>
      <w:r w:rsidR="00644CD5">
        <w:t>.</w:t>
      </w:r>
      <w:r>
        <w:t>0941*T(v13</w:t>
      </w:r>
      <w:r w:rsidR="00644CD5">
        <w:t>.</w:t>
      </w:r>
      <w:r>
        <w:t>u19) + 0</w:t>
      </w:r>
      <w:r w:rsidR="00644CD5">
        <w:t>.</w:t>
      </w:r>
      <w:r>
        <w:t>108*T(v19</w:t>
      </w:r>
      <w:r w:rsidR="00644CD5">
        <w:t>.</w:t>
      </w:r>
      <w:r>
        <w:t>u10) + 0</w:t>
      </w:r>
      <w:r w:rsidR="00644CD5">
        <w:t>.</w:t>
      </w:r>
      <w:r>
        <w:t>078*T(v34</w:t>
      </w:r>
      <w:r w:rsidR="00644CD5">
        <w:t>.</w:t>
      </w:r>
      <w:r>
        <w:t>u9) + 0</w:t>
      </w:r>
      <w:r w:rsidR="00644CD5">
        <w:t>.</w:t>
      </w:r>
      <w:r>
        <w:t>0834*T(v16</w:t>
      </w:r>
      <w:r w:rsidR="00644CD5">
        <w:t>.</w:t>
      </w:r>
      <w:r>
        <w:t>u7) -0</w:t>
      </w:r>
      <w:r w:rsidR="00644CD5">
        <w:t>.</w:t>
      </w:r>
      <w:r>
        <w:t>198*T(v1</w:t>
      </w:r>
      <w:r w:rsidR="00644CD5">
        <w:t>.</w:t>
      </w:r>
      <w:r>
        <w:t>u1) + 0</w:t>
      </w:r>
      <w:r w:rsidR="00644CD5">
        <w:t>.</w:t>
      </w:r>
      <w:r>
        <w:t>0835*T(v6) -0</w:t>
      </w:r>
      <w:r w:rsidR="00644CD5">
        <w:t>.</w:t>
      </w:r>
      <w:r>
        <w:t>0982*T(v6</w:t>
      </w:r>
      <w:r w:rsidR="00644CD5">
        <w:t>.</w:t>
      </w:r>
      <w:r>
        <w:t>u14) + 0</w:t>
      </w:r>
      <w:r w:rsidR="00644CD5">
        <w:t>.</w:t>
      </w:r>
      <w:r>
        <w:t>0936*T(v3</w:t>
      </w:r>
      <w:r w:rsidR="00644CD5">
        <w:t>.</w:t>
      </w:r>
      <w:r>
        <w:t>u21) + 0</w:t>
      </w:r>
      <w:r w:rsidR="00644CD5">
        <w:t>.</w:t>
      </w:r>
      <w:r>
        <w:t>0729*T(v7</w:t>
      </w:r>
      <w:r w:rsidR="00644CD5">
        <w:t>.</w:t>
      </w:r>
      <w:r>
        <w:t>u36) + 0</w:t>
      </w:r>
      <w:r w:rsidR="00644CD5">
        <w:t>.</w:t>
      </w:r>
      <w:r>
        <w:t>074*T(v13</w:t>
      </w:r>
      <w:r w:rsidR="00644CD5">
        <w:t>.</w:t>
      </w:r>
      <w:r>
        <w:t>u30) + 0</w:t>
      </w:r>
      <w:r w:rsidR="00644CD5">
        <w:t>.</w:t>
      </w:r>
      <w:r>
        <w:t>0726*T(v19</w:t>
      </w:r>
      <w:r w:rsidR="00644CD5">
        <w:t>.</w:t>
      </w:r>
      <w:r>
        <w:t>u24) + 0</w:t>
      </w:r>
      <w:r w:rsidR="00644CD5">
        <w:t>.</w:t>
      </w:r>
      <w:r>
        <w:t>0686*T(v6</w:t>
      </w:r>
      <w:r w:rsidR="00644CD5">
        <w:t>.</w:t>
      </w:r>
      <w:r>
        <w:t>u32) -0</w:t>
      </w:r>
      <w:r w:rsidR="00644CD5">
        <w:t>.</w:t>
      </w:r>
      <w:r>
        <w:t>114*T(v2</w:t>
      </w:r>
      <w:r w:rsidR="00644CD5">
        <w:t>.</w:t>
      </w:r>
      <w:r>
        <w:t>u3) -0</w:t>
      </w:r>
      <w:r w:rsidR="00644CD5">
        <w:t>.</w:t>
      </w:r>
      <w:r>
        <w:t>0406*T(u42) + 0</w:t>
      </w:r>
      <w:r w:rsidR="00644CD5">
        <w:t>.</w:t>
      </w:r>
      <w:r>
        <w:t>0634*T(v8</w:t>
      </w:r>
      <w:r w:rsidR="00644CD5">
        <w:t>.</w:t>
      </w:r>
      <w:r>
        <w:t>u23) -0</w:t>
      </w:r>
      <w:r w:rsidR="00644CD5">
        <w:t>.</w:t>
      </w:r>
      <w:r>
        <w:t>0729*T(v7</w:t>
      </w:r>
      <w:r w:rsidR="00644CD5">
        <w:t>.</w:t>
      </w:r>
      <w:r>
        <w:t>u15) + 0</w:t>
      </w:r>
      <w:r w:rsidR="00644CD5">
        <w:t>.</w:t>
      </w:r>
      <w:r>
        <w:t>067*T(v16</w:t>
      </w:r>
      <w:r w:rsidR="00644CD5">
        <w:t>.</w:t>
      </w:r>
      <w:r>
        <w:t>u1) + 0</w:t>
      </w:r>
      <w:r w:rsidR="00644CD5">
        <w:t>.</w:t>
      </w:r>
      <w:r>
        <w:t>0558*T(v10</w:t>
      </w:r>
      <w:r w:rsidR="00644CD5">
        <w:t>.</w:t>
      </w:r>
      <w:r>
        <w:t>u21) + 0</w:t>
      </w:r>
      <w:r w:rsidR="00644CD5">
        <w:t>.</w:t>
      </w:r>
      <w:r>
        <w:t>0517*T(v4</w:t>
      </w:r>
      <w:r w:rsidR="00644CD5">
        <w:t>.</w:t>
      </w:r>
      <w:r>
        <w:t>u32) -0</w:t>
      </w:r>
      <w:r w:rsidR="00644CD5">
        <w:t>.</w:t>
      </w:r>
      <w:r>
        <w:t>0589*T(v21</w:t>
      </w:r>
      <w:r w:rsidR="00644CD5">
        <w:t>.</w:t>
      </w:r>
      <w:r>
        <w:t>u12) + 0</w:t>
      </w:r>
      <w:r w:rsidR="00644CD5">
        <w:t>.</w:t>
      </w:r>
      <w:r>
        <w:t>0599*T(v18</w:t>
      </w:r>
      <w:r w:rsidR="00644CD5">
        <w:t>.</w:t>
      </w:r>
      <w:r>
        <w:t>u6) -0</w:t>
      </w:r>
      <w:r w:rsidR="00644CD5">
        <w:t>.</w:t>
      </w:r>
      <w:r>
        <w:t>0535*T(v14</w:t>
      </w:r>
      <w:r w:rsidR="00644CD5">
        <w:t>.</w:t>
      </w:r>
      <w:r>
        <w:t>u17) + 0</w:t>
      </w:r>
      <w:r w:rsidR="00644CD5">
        <w:t>.</w:t>
      </w:r>
      <w:r>
        <w:t>065*T(v7</w:t>
      </w:r>
      <w:r w:rsidR="00644CD5">
        <w:t>.</w:t>
      </w:r>
      <w:r>
        <w:t>u6) + 0</w:t>
      </w:r>
      <w:r w:rsidR="00644CD5">
        <w:t>.</w:t>
      </w:r>
      <w:r>
        <w:t>0502*T(v8</w:t>
      </w:r>
      <w:r w:rsidR="00644CD5">
        <w:t>.</w:t>
      </w:r>
      <w:r>
        <w:t>u30) + 0</w:t>
      </w:r>
      <w:r w:rsidR="00644CD5">
        <w:t>.</w:t>
      </w:r>
      <w:r>
        <w:t>0325*T(v38) -0</w:t>
      </w:r>
      <w:r w:rsidR="00644CD5">
        <w:t>.</w:t>
      </w:r>
      <w:r>
        <w:t>0302*T(v31) + 0</w:t>
      </w:r>
      <w:r w:rsidR="00644CD5">
        <w:t>.</w:t>
      </w:r>
      <w:r>
        <w:t>0313*T(v23) + 0</w:t>
      </w:r>
      <w:r w:rsidR="00644CD5">
        <w:t>.</w:t>
      </w:r>
      <w:r>
        <w:t>0426*T(v15</w:t>
      </w:r>
      <w:r w:rsidR="00644CD5">
        <w:t>.</w:t>
      </w:r>
      <w:r>
        <w:t>u4) -0</w:t>
      </w:r>
      <w:r w:rsidR="00644CD5">
        <w:t>.</w:t>
      </w:r>
      <w:r>
        <w:t>0322*T(v11</w:t>
      </w:r>
      <w:r w:rsidR="00644CD5">
        <w:t>.</w:t>
      </w:r>
      <w:r>
        <w:t>u29) -0</w:t>
      </w:r>
      <w:r w:rsidR="00644CD5">
        <w:t>.</w:t>
      </w:r>
      <w:r>
        <w:t>0317*T(v7) -0</w:t>
      </w:r>
      <w:r w:rsidR="00644CD5">
        <w:t>.</w:t>
      </w:r>
      <w:r>
        <w:t>0371*T(v14</w:t>
      </w:r>
      <w:r w:rsidR="00644CD5">
        <w:t>.</w:t>
      </w:r>
      <w:r>
        <w:t>u16) + 0</w:t>
      </w:r>
      <w:r w:rsidR="00644CD5">
        <w:t>.</w:t>
      </w:r>
      <w:r>
        <w:t>0362*T(v5</w:t>
      </w:r>
      <w:r w:rsidR="00644CD5">
        <w:t>.</w:t>
      </w:r>
      <w:r>
        <w:t>u23) + 0</w:t>
      </w:r>
      <w:r w:rsidR="00644CD5">
        <w:t>.</w:t>
      </w:r>
      <w:r>
        <w:t>0224*T(v10) + 0</w:t>
      </w:r>
      <w:r w:rsidR="00644CD5">
        <w:t>.</w:t>
      </w:r>
      <w:r>
        <w:t>0248*T(v17</w:t>
      </w:r>
      <w:r w:rsidR="00644CD5">
        <w:t>.</w:t>
      </w:r>
      <w:r>
        <w:t>u21) + 0</w:t>
      </w:r>
      <w:r w:rsidR="00644CD5">
        <w:t>.</w:t>
      </w:r>
      <w:r>
        <w:t>0274*T(v7</w:t>
      </w:r>
      <w:r w:rsidR="00644CD5">
        <w:t>.</w:t>
      </w:r>
      <w:r>
        <w:t>u16) + 0</w:t>
      </w:r>
      <w:r w:rsidR="00644CD5">
        <w:t>.</w:t>
      </w:r>
      <w:r>
        <w:t>0195*T(v13</w:t>
      </w:r>
      <w:r w:rsidR="00644CD5">
        <w:t>.</w:t>
      </w:r>
      <w:r>
        <w:t>u22) -0</w:t>
      </w:r>
      <w:r w:rsidR="00644CD5">
        <w:t>.</w:t>
      </w:r>
      <w:r>
        <w:t>0154*T(v21) + 0</w:t>
      </w:r>
      <w:r w:rsidR="00644CD5">
        <w:t>.</w:t>
      </w:r>
      <w:r>
        <w:t>0141*T(v40</w:t>
      </w:r>
      <w:r w:rsidR="00644CD5">
        <w:t>.</w:t>
      </w:r>
      <w:r>
        <w:t>u1) + 0</w:t>
      </w:r>
      <w:r w:rsidR="00644CD5">
        <w:t>.</w:t>
      </w:r>
      <w:r>
        <w:t>0139*T(v37</w:t>
      </w:r>
      <w:r w:rsidR="00644CD5">
        <w:t>.</w:t>
      </w:r>
      <w:r>
        <w:t>u6) + 0</w:t>
      </w:r>
      <w:r w:rsidR="00644CD5">
        <w:t>.</w:t>
      </w:r>
      <w:r>
        <w:t>0226*T(v2</w:t>
      </w:r>
      <w:r w:rsidR="00644CD5">
        <w:t>.</w:t>
      </w:r>
      <w:r>
        <w:t>u6) -0</w:t>
      </w:r>
      <w:r w:rsidR="00644CD5">
        <w:t>.</w:t>
      </w:r>
      <w:r>
        <w:t>0107*T(v6</w:t>
      </w:r>
      <w:r w:rsidR="00644CD5">
        <w:t>.</w:t>
      </w:r>
      <w:r>
        <w:t>u34) -0</w:t>
      </w:r>
      <w:r w:rsidR="00644CD5">
        <w:t>.</w:t>
      </w:r>
      <w:r>
        <w:t>00945*T(v6</w:t>
      </w:r>
      <w:r w:rsidR="00644CD5">
        <w:t>.</w:t>
      </w:r>
      <w:r>
        <w:t>u24) -0</w:t>
      </w:r>
      <w:r w:rsidR="00644CD5">
        <w:t>.</w:t>
      </w:r>
      <w:r>
        <w:t>00701*T(v10</w:t>
      </w:r>
      <w:r w:rsidR="00644CD5">
        <w:t>.</w:t>
      </w:r>
      <w:r>
        <w:t>u17) -0</w:t>
      </w:r>
      <w:r w:rsidR="00644CD5">
        <w:t>.</w:t>
      </w:r>
      <w:r>
        <w:t>00671*T(v16</w:t>
      </w:r>
      <w:r w:rsidR="00644CD5">
        <w:t>.</w:t>
      </w:r>
      <w:r>
        <w:t>u17) + 0</w:t>
      </w:r>
      <w:r w:rsidR="00644CD5">
        <w:t>.</w:t>
      </w:r>
      <w:r>
        <w:t>00574*T(v22</w:t>
      </w:r>
      <w:r w:rsidR="00644CD5">
        <w:t>.</w:t>
      </w:r>
      <w:r>
        <w:t>u14) -0</w:t>
      </w:r>
      <w:r w:rsidR="00644CD5">
        <w:t>.</w:t>
      </w:r>
      <w:r>
        <w:t>00733*T(v16</w:t>
      </w:r>
      <w:r w:rsidR="00644CD5">
        <w:t>.</w:t>
      </w:r>
      <w:r>
        <w:t>u5) + 0</w:t>
      </w:r>
      <w:r w:rsidR="00644CD5">
        <w:t>.</w:t>
      </w:r>
      <w:r>
        <w:t>00345*T(v6</w:t>
      </w:r>
      <w:r w:rsidR="00644CD5">
        <w:t>.</w:t>
      </w:r>
      <w:r>
        <w:t>u11) -0</w:t>
      </w:r>
      <w:r w:rsidR="00644CD5">
        <w:t>.</w:t>
      </w:r>
      <w:r>
        <w:t>00322*T(v2</w:t>
      </w:r>
      <w:r w:rsidR="00644CD5">
        <w:t>.</w:t>
      </w:r>
      <w:r>
        <w:t>u11) + 0</w:t>
      </w:r>
      <w:r w:rsidR="00644CD5">
        <w:t>.</w:t>
      </w:r>
      <w:r>
        <w:t>00227*T(v28</w:t>
      </w:r>
      <w:r w:rsidR="00644CD5">
        <w:t>.</w:t>
      </w:r>
      <w:r>
        <w:t>u11) + 7</w:t>
      </w:r>
      <w:r w:rsidR="00644CD5">
        <w:t>.</w:t>
      </w:r>
      <w:r>
        <w:t>02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132*NumAromAtoms + 0</w:t>
      </w:r>
      <w:r w:rsidR="00644CD5">
        <w:t>.</w:t>
      </w:r>
      <w:r>
        <w:t>835*T(v16</w:t>
      </w:r>
      <w:r w:rsidR="00644CD5">
        <w:t>.</w:t>
      </w:r>
      <w:r>
        <w:t>u2) -0</w:t>
      </w:r>
      <w:r w:rsidR="00644CD5">
        <w:t>.</w:t>
      </w:r>
      <w:r>
        <w:t>303*u + 0</w:t>
      </w:r>
      <w:r w:rsidR="00644CD5">
        <w:t>.</w:t>
      </w:r>
      <w:r>
        <w:t>449*T(v2</w:t>
      </w:r>
      <w:r w:rsidR="00644CD5">
        <w:t>.</w:t>
      </w:r>
      <w:r>
        <w:t>u3) + 0</w:t>
      </w:r>
      <w:r w:rsidR="00644CD5">
        <w:t>.</w:t>
      </w:r>
      <w:r>
        <w:t>203*T(v8</w:t>
      </w:r>
      <w:r w:rsidR="00644CD5">
        <w:t>.</w:t>
      </w:r>
      <w:r>
        <w:t>u23) + 0</w:t>
      </w:r>
      <w:r w:rsidR="00644CD5">
        <w:t>.</w:t>
      </w:r>
      <w:r>
        <w:t>039*T(v6) + 0</w:t>
      </w:r>
      <w:r w:rsidR="00644CD5">
        <w:t>.</w:t>
      </w:r>
      <w:r>
        <w:t>292*T(v27</w:t>
      </w:r>
      <w:r w:rsidR="00644CD5">
        <w:t>.</w:t>
      </w:r>
      <w:r>
        <w:t>u3) -0</w:t>
      </w:r>
      <w:r w:rsidR="00644CD5">
        <w:t>.</w:t>
      </w:r>
      <w:r>
        <w:t>884*T(v4</w:t>
      </w:r>
      <w:r w:rsidR="00644CD5">
        <w:t>.</w:t>
      </w:r>
      <w:r>
        <w:t>u2) -0</w:t>
      </w:r>
      <w:r w:rsidR="00644CD5">
        <w:t>.</w:t>
      </w:r>
      <w:r>
        <w:t>553*T(v25</w:t>
      </w:r>
      <w:r w:rsidR="00644CD5">
        <w:t>.</w:t>
      </w:r>
      <w:r>
        <w:t>u8) -0</w:t>
      </w:r>
      <w:r w:rsidR="00644CD5">
        <w:t>.</w:t>
      </w:r>
      <w:r>
        <w:t>326*T(v22</w:t>
      </w:r>
      <w:r w:rsidR="00644CD5">
        <w:t>.</w:t>
      </w:r>
      <w:r>
        <w:t>u18) + 0</w:t>
      </w:r>
      <w:r w:rsidR="00644CD5">
        <w:t>.</w:t>
      </w:r>
      <w:r>
        <w:t>2*T(v13</w:t>
      </w:r>
      <w:r w:rsidR="00644CD5">
        <w:t>.</w:t>
      </w:r>
      <w:r>
        <w:t>u4) -0</w:t>
      </w:r>
      <w:r w:rsidR="00644CD5">
        <w:t>.</w:t>
      </w:r>
      <w:r>
        <w:t>395*T(v1</w:t>
      </w:r>
      <w:r w:rsidR="00644CD5">
        <w:t>.</w:t>
      </w:r>
      <w:r>
        <w:t>u31) + 0</w:t>
      </w:r>
      <w:r w:rsidR="00644CD5">
        <w:t>.</w:t>
      </w:r>
      <w:r>
        <w:t>263*T(v4</w:t>
      </w:r>
      <w:r w:rsidR="00644CD5">
        <w:t>.</w:t>
      </w:r>
      <w:r>
        <w:t>u9) + 0</w:t>
      </w:r>
      <w:r w:rsidR="00644CD5">
        <w:t>.</w:t>
      </w:r>
      <w:r>
        <w:t>3*T(v1</w:t>
      </w:r>
      <w:r w:rsidR="00644CD5">
        <w:t>.</w:t>
      </w:r>
      <w:r>
        <w:t>u20) -0</w:t>
      </w:r>
      <w:r w:rsidR="00644CD5">
        <w:t>.</w:t>
      </w:r>
      <w:r>
        <w:t>574*T(v8</w:t>
      </w:r>
      <w:r w:rsidR="00644CD5">
        <w:t>.</w:t>
      </w:r>
      <w:r>
        <w:t>u3) + 0</w:t>
      </w:r>
      <w:r w:rsidR="00644CD5">
        <w:t>.</w:t>
      </w:r>
      <w:r>
        <w:t>291*T(v23</w:t>
      </w:r>
      <w:r w:rsidR="00644CD5">
        <w:t>.</w:t>
      </w:r>
      <w:r>
        <w:t>u1) + 0</w:t>
      </w:r>
      <w:r w:rsidR="00644CD5">
        <w:t>.</w:t>
      </w:r>
      <w:r>
        <w:t>645*T(v4</w:t>
      </w:r>
      <w:r w:rsidR="00644CD5">
        <w:t>.</w:t>
      </w:r>
      <w:r>
        <w:t>u11) + 0</w:t>
      </w:r>
      <w:r w:rsidR="00644CD5">
        <w:t>.</w:t>
      </w:r>
      <w:r>
        <w:t>405*T(v24</w:t>
      </w:r>
      <w:r w:rsidR="00644CD5">
        <w:t>.</w:t>
      </w:r>
      <w:r>
        <w:t>u19) + 0</w:t>
      </w:r>
      <w:r w:rsidR="00644CD5">
        <w:t>.</w:t>
      </w:r>
      <w:r>
        <w:t>258*T(v23) + 0</w:t>
      </w:r>
      <w:r w:rsidR="00644CD5">
        <w:t>.</w:t>
      </w:r>
      <w:r>
        <w:t>513*T(v38</w:t>
      </w:r>
      <w:r w:rsidR="00644CD5">
        <w:t>.</w:t>
      </w:r>
      <w:r>
        <w:t>u2) + 0</w:t>
      </w:r>
      <w:r w:rsidR="00644CD5">
        <w:t>.</w:t>
      </w:r>
      <w:r>
        <w:t>377*T(v1</w:t>
      </w:r>
      <w:r w:rsidR="00644CD5">
        <w:t>.</w:t>
      </w:r>
      <w:r>
        <w:t>u9) + 0</w:t>
      </w:r>
      <w:r w:rsidR="00644CD5">
        <w:t>.</w:t>
      </w:r>
      <w:r>
        <w:t>137*NumDonor -0</w:t>
      </w:r>
      <w:r w:rsidR="00644CD5">
        <w:t>.</w:t>
      </w:r>
      <w:r>
        <w:t>172*NumAcceptor -0</w:t>
      </w:r>
      <w:r w:rsidR="00644CD5">
        <w:t>.</w:t>
      </w:r>
      <w:r>
        <w:t>347*T(v23</w:t>
      </w:r>
      <w:r w:rsidR="00644CD5">
        <w:t>.</w:t>
      </w:r>
      <w:r>
        <w:t>u5) -0</w:t>
      </w:r>
      <w:r w:rsidR="00644CD5">
        <w:t>.</w:t>
      </w:r>
      <w:r>
        <w:t>323*T(v14</w:t>
      </w:r>
      <w:r w:rsidR="00644CD5">
        <w:t>.</w:t>
      </w:r>
      <w:r>
        <w:t>u23) -0</w:t>
      </w:r>
      <w:r w:rsidR="00644CD5">
        <w:t>.</w:t>
      </w:r>
      <w:r>
        <w:t>488*T(v4</w:t>
      </w:r>
      <w:r w:rsidR="00644CD5">
        <w:t>.</w:t>
      </w:r>
      <w:r>
        <w:t>u3) + 0</w:t>
      </w:r>
      <w:r w:rsidR="00644CD5">
        <w:t>.</w:t>
      </w:r>
      <w:r>
        <w:t>175*Lipophilicity^2 -0</w:t>
      </w:r>
      <w:r w:rsidR="00644CD5">
        <w:t>.</w:t>
      </w:r>
      <w:r>
        <w:t>427*T(v18</w:t>
      </w:r>
      <w:r w:rsidR="00644CD5">
        <w:t>.</w:t>
      </w:r>
      <w:r>
        <w:t>u12) + 0</w:t>
      </w:r>
      <w:r w:rsidR="00644CD5">
        <w:t>.</w:t>
      </w:r>
      <w:r>
        <w:t>651*T(v14</w:t>
      </w:r>
      <w:r w:rsidR="00644CD5">
        <w:t>.</w:t>
      </w:r>
      <w:r>
        <w:t>u7) + 0</w:t>
      </w:r>
      <w:r w:rsidR="00644CD5">
        <w:t>.</w:t>
      </w:r>
      <w:r>
        <w:t>305*T(u29) + 0</w:t>
      </w:r>
      <w:r w:rsidR="00644CD5">
        <w:t>.</w:t>
      </w:r>
      <w:r>
        <w:t>44*T(v10) + 0</w:t>
      </w:r>
      <w:r w:rsidR="00644CD5">
        <w:t>.</w:t>
      </w:r>
      <w:r>
        <w:t>555*T(v19</w:t>
      </w:r>
      <w:r w:rsidR="00644CD5">
        <w:t>.</w:t>
      </w:r>
      <w:r>
        <w:t>u22) -0</w:t>
      </w:r>
      <w:r w:rsidR="00644CD5">
        <w:t>.</w:t>
      </w:r>
      <w:r>
        <w:t>182*T(v18</w:t>
      </w:r>
      <w:r w:rsidR="00644CD5">
        <w:t>.</w:t>
      </w:r>
      <w:r>
        <w:t>u15) -0</w:t>
      </w:r>
      <w:r w:rsidR="00644CD5">
        <w:t>.</w:t>
      </w:r>
      <w:r>
        <w:t>375*T(v1</w:t>
      </w:r>
      <w:r w:rsidR="00644CD5">
        <w:t>.</w:t>
      </w:r>
      <w:r>
        <w:t>u5) + 0</w:t>
      </w:r>
      <w:r w:rsidR="00644CD5">
        <w:t>.</w:t>
      </w:r>
      <w:r>
        <w:t>475*T(v3</w:t>
      </w:r>
      <w:r w:rsidR="00644CD5">
        <w:t>.</w:t>
      </w:r>
      <w:r>
        <w:t>u12) + 0</w:t>
      </w:r>
      <w:r w:rsidR="00644CD5">
        <w:t>.</w:t>
      </w:r>
      <w:r>
        <w:t>279*T(v33</w:t>
      </w:r>
      <w:r w:rsidR="00644CD5">
        <w:t>.</w:t>
      </w:r>
      <w:r>
        <w:t>u3) + 0</w:t>
      </w:r>
      <w:r w:rsidR="00644CD5">
        <w:t>.</w:t>
      </w:r>
      <w:r>
        <w:t>34*T(v31</w:t>
      </w:r>
      <w:r w:rsidR="00644CD5">
        <w:t>.</w:t>
      </w:r>
      <w:r>
        <w:t>u1) + 0</w:t>
      </w:r>
      <w:r w:rsidR="00644CD5">
        <w:t>.</w:t>
      </w:r>
      <w:r>
        <w:t>255*T(v25) + 0</w:t>
      </w:r>
      <w:r w:rsidR="00644CD5">
        <w:t>.</w:t>
      </w:r>
      <w:r>
        <w:t>203*T(v7) -0</w:t>
      </w:r>
      <w:r w:rsidR="00644CD5">
        <w:t>.</w:t>
      </w:r>
      <w:r>
        <w:t>212*T(v19</w:t>
      </w:r>
      <w:r w:rsidR="00644CD5">
        <w:t>.</w:t>
      </w:r>
      <w:r>
        <w:t>u17) -0</w:t>
      </w:r>
      <w:r w:rsidR="00644CD5">
        <w:t>.</w:t>
      </w:r>
      <w:r>
        <w:t>532*T(v6</w:t>
      </w:r>
      <w:r w:rsidR="00644CD5">
        <w:t>.</w:t>
      </w:r>
      <w:r>
        <w:t>u6) -0</w:t>
      </w:r>
      <w:r w:rsidR="00644CD5">
        <w:t>.</w:t>
      </w:r>
      <w:r>
        <w:t>439*T(v22</w:t>
      </w:r>
      <w:r w:rsidR="00644CD5">
        <w:t>.</w:t>
      </w:r>
      <w:r>
        <w:t>u19) + 0</w:t>
      </w:r>
      <w:r w:rsidR="00644CD5">
        <w:t>.</w:t>
      </w:r>
      <w:r>
        <w:t>446*T(v25</w:t>
      </w:r>
      <w:r w:rsidR="00644CD5">
        <w:t>.</w:t>
      </w:r>
      <w:r>
        <w:t>u12) + 0</w:t>
      </w:r>
      <w:r w:rsidR="00644CD5">
        <w:t>.</w:t>
      </w:r>
      <w:r>
        <w:t>462*T(v10</w:t>
      </w:r>
      <w:r w:rsidR="00644CD5">
        <w:t>.</w:t>
      </w:r>
      <w:r>
        <w:t>u12) -0</w:t>
      </w:r>
      <w:r w:rsidR="00644CD5">
        <w:t>.</w:t>
      </w:r>
      <w:r>
        <w:t>266*T(v14</w:t>
      </w:r>
      <w:r w:rsidR="00644CD5">
        <w:t>.</w:t>
      </w:r>
      <w:r>
        <w:t>u26) + 0</w:t>
      </w:r>
      <w:r w:rsidR="00644CD5">
        <w:t>.</w:t>
      </w:r>
      <w:r>
        <w:t>349*T(v17</w:t>
      </w:r>
      <w:r w:rsidR="00644CD5">
        <w:t>.</w:t>
      </w:r>
      <w:r>
        <w:t>u19) -0</w:t>
      </w:r>
      <w:r w:rsidR="00644CD5">
        <w:t>.</w:t>
      </w:r>
      <w:r>
        <w:t>512*T(v8</w:t>
      </w:r>
      <w:r w:rsidR="00644CD5">
        <w:t>.</w:t>
      </w:r>
      <w:r>
        <w:t>u29) -0</w:t>
      </w:r>
      <w:r w:rsidR="00644CD5">
        <w:t>.</w:t>
      </w:r>
      <w:r>
        <w:t>384*T(v35</w:t>
      </w:r>
      <w:r w:rsidR="00644CD5">
        <w:t>.</w:t>
      </w:r>
      <w:r>
        <w:t>u2) + 0</w:t>
      </w:r>
      <w:r w:rsidR="00644CD5">
        <w:t>.</w:t>
      </w:r>
      <w:r>
        <w:t>458*T(v6</w:t>
      </w:r>
      <w:r w:rsidR="00644CD5">
        <w:t>.</w:t>
      </w:r>
      <w:r>
        <w:t>u23) + 0</w:t>
      </w:r>
      <w:r w:rsidR="00644CD5">
        <w:t>.</w:t>
      </w:r>
      <w:r>
        <w:t>465*T(v4</w:t>
      </w:r>
      <w:r w:rsidR="00644CD5">
        <w:t>.</w:t>
      </w:r>
      <w:r>
        <w:t>u15) -0</w:t>
      </w:r>
      <w:r w:rsidR="00644CD5">
        <w:t>.</w:t>
      </w:r>
      <w:r>
        <w:t>2*T(v28</w:t>
      </w:r>
      <w:r w:rsidR="00644CD5">
        <w:t>.</w:t>
      </w:r>
      <w:r>
        <w:t>u11) -0</w:t>
      </w:r>
      <w:r w:rsidR="00644CD5">
        <w:t>.</w:t>
      </w:r>
      <w:r>
        <w:t>236*T(v9</w:t>
      </w:r>
      <w:r w:rsidR="00644CD5">
        <w:t>.</w:t>
      </w:r>
      <w:r>
        <w:t>u4) + 0</w:t>
      </w:r>
      <w:r w:rsidR="00644CD5">
        <w:t>.</w:t>
      </w:r>
      <w:r>
        <w:t>244*T(v20</w:t>
      </w:r>
      <w:r w:rsidR="00644CD5">
        <w:t>.</w:t>
      </w:r>
      <w:r>
        <w:t>u13) + 0</w:t>
      </w:r>
      <w:r w:rsidR="00644CD5">
        <w:t>.</w:t>
      </w:r>
      <w:r>
        <w:t>519*T(v25</w:t>
      </w:r>
      <w:r w:rsidR="00644CD5">
        <w:t>.</w:t>
      </w:r>
      <w:r>
        <w:t>u16) + 0</w:t>
      </w:r>
      <w:r w:rsidR="00644CD5">
        <w:t>.</w:t>
      </w:r>
      <w:r>
        <w:t>312*T(v21</w:t>
      </w:r>
      <w:r w:rsidR="00644CD5">
        <w:t>.</w:t>
      </w:r>
      <w:r>
        <w:t>u14) + 0</w:t>
      </w:r>
      <w:r w:rsidR="00644CD5">
        <w:t>.</w:t>
      </w:r>
      <w:r>
        <w:t>472*T(v30</w:t>
      </w:r>
      <w:r w:rsidR="00644CD5">
        <w:t>.</w:t>
      </w:r>
      <w:r>
        <w:t>u3) + 0</w:t>
      </w:r>
      <w:r w:rsidR="00644CD5">
        <w:t>.</w:t>
      </w:r>
      <w:r>
        <w:t>291*T(v2</w:t>
      </w:r>
      <w:r w:rsidR="00644CD5">
        <w:t>.</w:t>
      </w:r>
      <w:r>
        <w:t>u7) + 0</w:t>
      </w:r>
      <w:r w:rsidR="00644CD5">
        <w:t>.</w:t>
      </w:r>
      <w:r>
        <w:t>195*T(v22</w:t>
      </w:r>
      <w:r w:rsidR="00644CD5">
        <w:t>.</w:t>
      </w:r>
      <w:r>
        <w:t>u14) + 0</w:t>
      </w:r>
      <w:r w:rsidR="00644CD5">
        <w:t>.</w:t>
      </w:r>
      <w:r>
        <w:t>278*T(v37</w:t>
      </w:r>
      <w:r w:rsidR="00644CD5">
        <w:t>.</w:t>
      </w:r>
      <w:r>
        <w:t>u1) -0</w:t>
      </w:r>
      <w:r w:rsidR="00644CD5">
        <w:t>.</w:t>
      </w:r>
      <w:r>
        <w:t>213*T(v13</w:t>
      </w:r>
      <w:r w:rsidR="00644CD5">
        <w:t>.</w:t>
      </w:r>
      <w:r>
        <w:t>u20) -0</w:t>
      </w:r>
      <w:r w:rsidR="00644CD5">
        <w:t>.</w:t>
      </w:r>
      <w:r>
        <w:t>48*T(v29</w:t>
      </w:r>
      <w:r w:rsidR="00644CD5">
        <w:t>.</w:t>
      </w:r>
      <w:r>
        <w:t>u1) -0</w:t>
      </w:r>
      <w:r w:rsidR="00644CD5">
        <w:t>.</w:t>
      </w:r>
      <w:r>
        <w:t>22*T(v11</w:t>
      </w:r>
      <w:r w:rsidR="00644CD5">
        <w:t>.</w:t>
      </w:r>
      <w:r>
        <w:t>u23) + 0</w:t>
      </w:r>
      <w:r w:rsidR="00644CD5">
        <w:t>.</w:t>
      </w:r>
      <w:r>
        <w:t>111*MW -0</w:t>
      </w:r>
      <w:r w:rsidR="00644CD5">
        <w:t>.</w:t>
      </w:r>
      <w:r>
        <w:t>402*T(u4) + 0</w:t>
      </w:r>
      <w:r w:rsidR="00644CD5">
        <w:t>.</w:t>
      </w:r>
      <w:r>
        <w:t>445*T(v13</w:t>
      </w:r>
      <w:r w:rsidR="00644CD5">
        <w:t>.</w:t>
      </w:r>
      <w:r>
        <w:t>u2) -0</w:t>
      </w:r>
      <w:r w:rsidR="00644CD5">
        <w:t>.</w:t>
      </w:r>
      <w:r>
        <w:t>0621*NumHal -0</w:t>
      </w:r>
      <w:r w:rsidR="00644CD5">
        <w:t>.</w:t>
      </w:r>
      <w:r>
        <w:t>459*T(v1</w:t>
      </w:r>
      <w:r w:rsidR="00644CD5">
        <w:t>.</w:t>
      </w:r>
      <w:r>
        <w:t>u22) + 0</w:t>
      </w:r>
      <w:r w:rsidR="00644CD5">
        <w:t>.</w:t>
      </w:r>
      <w:r>
        <w:t>387*T(v29</w:t>
      </w:r>
      <w:r w:rsidR="00644CD5">
        <w:t>.</w:t>
      </w:r>
      <w:r>
        <w:t>u10) + 0</w:t>
      </w:r>
      <w:r w:rsidR="00644CD5">
        <w:t>.</w:t>
      </w:r>
      <w:r>
        <w:t>434*T(v11</w:t>
      </w:r>
      <w:r w:rsidR="00644CD5">
        <w:t>.</w:t>
      </w:r>
      <w:r>
        <w:t>u12) + 17</w:t>
      </w:r>
      <w:r w:rsidR="00644CD5">
        <w:t>.</w:t>
      </w:r>
      <w:r>
        <w:t>6*Lipophilicity + 0</w:t>
      </w:r>
      <w:r w:rsidR="00644CD5">
        <w:t>.</w:t>
      </w:r>
      <w:r>
        <w:t>581*T(v14</w:t>
      </w:r>
      <w:r w:rsidR="00644CD5">
        <w:t>.</w:t>
      </w:r>
      <w:r>
        <w:t>u5) -0</w:t>
      </w:r>
      <w:r w:rsidR="00644CD5">
        <w:t>.</w:t>
      </w:r>
      <w:r>
        <w:t>179*T(v4</w:t>
      </w:r>
      <w:r w:rsidR="00644CD5">
        <w:t>.</w:t>
      </w:r>
      <w:r>
        <w:t>u32) + 0</w:t>
      </w:r>
      <w:r w:rsidR="00644CD5">
        <w:t>.</w:t>
      </w:r>
      <w:r>
        <w:t>298*T(v15</w:t>
      </w:r>
      <w:r w:rsidR="00644CD5">
        <w:t>.</w:t>
      </w:r>
      <w:r>
        <w:t>u9) + 0</w:t>
      </w:r>
      <w:r w:rsidR="00644CD5">
        <w:t>.</w:t>
      </w:r>
      <w:r>
        <w:t>212*T(v12</w:t>
      </w:r>
      <w:r w:rsidR="00644CD5">
        <w:t>.</w:t>
      </w:r>
      <w:r>
        <w:t>u19) + 0</w:t>
      </w:r>
      <w:r w:rsidR="00644CD5">
        <w:t>.</w:t>
      </w:r>
      <w:r>
        <w:t>297*T(v36</w:t>
      </w:r>
      <w:r w:rsidR="00644CD5">
        <w:t>.</w:t>
      </w:r>
      <w:r>
        <w:t>u2) + 0</w:t>
      </w:r>
      <w:r w:rsidR="00644CD5">
        <w:t>.</w:t>
      </w:r>
      <w:r>
        <w:t>315*T(u23) + 0</w:t>
      </w:r>
      <w:r w:rsidR="00644CD5">
        <w:t>.</w:t>
      </w:r>
      <w:r>
        <w:t>157*T(v1</w:t>
      </w:r>
      <w:r w:rsidR="00644CD5">
        <w:t>.</w:t>
      </w:r>
      <w:r>
        <w:t>u26) -0</w:t>
      </w:r>
      <w:r w:rsidR="00644CD5">
        <w:t>.</w:t>
      </w:r>
      <w:r>
        <w:t>307*T(v21</w:t>
      </w:r>
      <w:r w:rsidR="00644CD5">
        <w:t>.</w:t>
      </w:r>
      <w:r>
        <w:t>u12) -0</w:t>
      </w:r>
      <w:r w:rsidR="00644CD5">
        <w:t>.</w:t>
      </w:r>
      <w:r>
        <w:t>423*Volume -0</w:t>
      </w:r>
      <w:r w:rsidR="00644CD5">
        <w:t>.</w:t>
      </w:r>
      <w:r>
        <w:t>0876*T(v32</w:t>
      </w:r>
      <w:r w:rsidR="00644CD5">
        <w:t>.</w:t>
      </w:r>
      <w:r>
        <w:t>u7) -0</w:t>
      </w:r>
      <w:r w:rsidR="00644CD5">
        <w:t>.</w:t>
      </w:r>
      <w:r>
        <w:t>549*T(v5</w:t>
      </w:r>
      <w:r w:rsidR="00644CD5">
        <w:t>.</w:t>
      </w:r>
      <w:r>
        <w:t>u35) -0</w:t>
      </w:r>
      <w:r w:rsidR="00644CD5">
        <w:t>.</w:t>
      </w:r>
      <w:r>
        <w:t>37*T(v26</w:t>
      </w:r>
      <w:r w:rsidR="00644CD5">
        <w:t>.</w:t>
      </w:r>
      <w:r>
        <w:t>u13) -0</w:t>
      </w:r>
      <w:r w:rsidR="00644CD5">
        <w:t>.</w:t>
      </w:r>
      <w:r>
        <w:t>231*T(v24</w:t>
      </w:r>
      <w:r w:rsidR="00644CD5">
        <w:t>.</w:t>
      </w:r>
      <w:r>
        <w:t>u9) + 0</w:t>
      </w:r>
      <w:r w:rsidR="00644CD5">
        <w:t>.</w:t>
      </w:r>
      <w:r>
        <w:t>319*T(v4</w:t>
      </w:r>
      <w:r w:rsidR="00644CD5">
        <w:t>.</w:t>
      </w:r>
      <w:r>
        <w:t>u31) -0</w:t>
      </w:r>
      <w:r w:rsidR="00644CD5">
        <w:t>.</w:t>
      </w:r>
      <w:r>
        <w:t>422*T(v30</w:t>
      </w:r>
      <w:r w:rsidR="00644CD5">
        <w:t>.</w:t>
      </w:r>
      <w:r>
        <w:t>u1) + 0</w:t>
      </w:r>
      <w:r w:rsidR="00644CD5">
        <w:t>.</w:t>
      </w:r>
      <w:r>
        <w:t>244*T(v8</w:t>
      </w:r>
      <w:r w:rsidR="00644CD5">
        <w:t>.</w:t>
      </w:r>
      <w:r>
        <w:t>u9) -0</w:t>
      </w:r>
      <w:r w:rsidR="00644CD5">
        <w:t>.</w:t>
      </w:r>
      <w:r>
        <w:t>218*T(v8</w:t>
      </w:r>
      <w:r w:rsidR="00644CD5">
        <w:t>.</w:t>
      </w:r>
      <w:r>
        <w:t>u22) -0</w:t>
      </w:r>
      <w:r w:rsidR="00644CD5">
        <w:t>.</w:t>
      </w:r>
      <w:r>
        <w:t>259*T(v24</w:t>
      </w:r>
      <w:r w:rsidR="00644CD5">
        <w:t>.</w:t>
      </w:r>
      <w:r>
        <w:t>u3) -0</w:t>
      </w:r>
      <w:r w:rsidR="00644CD5">
        <w:t>.</w:t>
      </w:r>
      <w:r>
        <w:t>212*T(v32</w:t>
      </w:r>
      <w:r w:rsidR="00644CD5">
        <w:t>.</w:t>
      </w:r>
      <w:r>
        <w:t>u6) + 0</w:t>
      </w:r>
      <w:r w:rsidR="00644CD5">
        <w:t>.</w:t>
      </w:r>
      <w:r>
        <w:t>433*T(v21</w:t>
      </w:r>
      <w:r w:rsidR="00644CD5">
        <w:t>.</w:t>
      </w:r>
      <w:r>
        <w:t>u22) + 0</w:t>
      </w:r>
      <w:r w:rsidR="00644CD5">
        <w:t>.</w:t>
      </w:r>
      <w:r>
        <w:t>48*T(v8</w:t>
      </w:r>
      <w:r w:rsidR="00644CD5">
        <w:t>.</w:t>
      </w:r>
      <w:r>
        <w:t>u5) + 0</w:t>
      </w:r>
      <w:r w:rsidR="00644CD5">
        <w:t>.</w:t>
      </w:r>
      <w:r>
        <w:t>341*T(v4</w:t>
      </w:r>
      <w:r w:rsidR="00644CD5">
        <w:t>.</w:t>
      </w:r>
      <w:r>
        <w:t>u16) + 0</w:t>
      </w:r>
      <w:r w:rsidR="00644CD5">
        <w:t>.</w:t>
      </w:r>
      <w:r>
        <w:t>232*T(v1</w:t>
      </w:r>
      <w:r w:rsidR="00644CD5">
        <w:t>.</w:t>
      </w:r>
      <w:r>
        <w:t>u11) -0</w:t>
      </w:r>
      <w:r w:rsidR="00644CD5">
        <w:t>.</w:t>
      </w:r>
      <w:r>
        <w:t>199*T(v3) -0</w:t>
      </w:r>
      <w:r w:rsidR="00644CD5">
        <w:t>.</w:t>
      </w:r>
      <w:r>
        <w:t>288*T(v8</w:t>
      </w:r>
      <w:r w:rsidR="00644CD5">
        <w:t>.</w:t>
      </w:r>
      <w:r>
        <w:t>u15) -0</w:t>
      </w:r>
      <w:r w:rsidR="00644CD5">
        <w:t>.</w:t>
      </w:r>
      <w:r>
        <w:t>244*T(v17</w:t>
      </w:r>
      <w:r w:rsidR="00644CD5">
        <w:t>.</w:t>
      </w:r>
      <w:r>
        <w:t>u26) + 0</w:t>
      </w:r>
      <w:r w:rsidR="00644CD5">
        <w:t>.</w:t>
      </w:r>
      <w:r>
        <w:t>254*T(v6</w:t>
      </w:r>
      <w:r w:rsidR="00644CD5">
        <w:t>.</w:t>
      </w:r>
      <w:r>
        <w:t>u27) -0</w:t>
      </w:r>
      <w:r w:rsidR="00644CD5">
        <w:t>.</w:t>
      </w:r>
      <w:r>
        <w:t>262*T(v12</w:t>
      </w:r>
      <w:r w:rsidR="00644CD5">
        <w:t>.</w:t>
      </w:r>
      <w:r>
        <w:t>u31) -0</w:t>
      </w:r>
      <w:r w:rsidR="00644CD5">
        <w:t>.</w:t>
      </w:r>
      <w:r>
        <w:t>325*T(v15</w:t>
      </w:r>
      <w:r w:rsidR="00644CD5">
        <w:t>.</w:t>
      </w:r>
      <w:r>
        <w:t>u24) + 0</w:t>
      </w:r>
      <w:r w:rsidR="00644CD5">
        <w:t>.</w:t>
      </w:r>
      <w:r>
        <w:t>183*T(v40</w:t>
      </w:r>
      <w:r w:rsidR="00644CD5">
        <w:t>.</w:t>
      </w:r>
      <w:r>
        <w:t>u1) + 0</w:t>
      </w:r>
      <w:r w:rsidR="00644CD5">
        <w:t>.</w:t>
      </w:r>
      <w:r>
        <w:t>261*T(v28</w:t>
      </w:r>
      <w:r w:rsidR="00644CD5">
        <w:t>.</w:t>
      </w:r>
      <w:r>
        <w:t>u2) + 0</w:t>
      </w:r>
      <w:r w:rsidR="00644CD5">
        <w:t>.</w:t>
      </w:r>
      <w:r>
        <w:t>198*T(v31) + 0</w:t>
      </w:r>
      <w:r w:rsidR="00644CD5">
        <w:t>.</w:t>
      </w:r>
      <w:r>
        <w:t>202*T(v14</w:t>
      </w:r>
      <w:r w:rsidR="00644CD5">
        <w:t>.</w:t>
      </w:r>
      <w:r>
        <w:t>u3) + 0</w:t>
      </w:r>
      <w:r w:rsidR="00644CD5">
        <w:t>.</w:t>
      </w:r>
      <w:r>
        <w:t>178*T(v4</w:t>
      </w:r>
      <w:r w:rsidR="00644CD5">
        <w:t>.</w:t>
      </w:r>
      <w:r>
        <w:t>u13) -0</w:t>
      </w:r>
      <w:r w:rsidR="00644CD5">
        <w:t>.</w:t>
      </w:r>
      <w:r>
        <w:t>263*T(v12</w:t>
      </w:r>
      <w:r w:rsidR="00644CD5">
        <w:t>.</w:t>
      </w:r>
      <w:r>
        <w:t>u15) + 0</w:t>
      </w:r>
      <w:r w:rsidR="00644CD5">
        <w:t>.</w:t>
      </w:r>
      <w:r>
        <w:t>23*T(v7</w:t>
      </w:r>
      <w:r w:rsidR="00644CD5">
        <w:t>.</w:t>
      </w:r>
      <w:r>
        <w:t>u28) + 0</w:t>
      </w:r>
      <w:r w:rsidR="00644CD5">
        <w:t>.</w:t>
      </w:r>
      <w:r>
        <w:t>33*T(v24</w:t>
      </w:r>
      <w:r w:rsidR="00644CD5">
        <w:t>.</w:t>
      </w:r>
      <w:r>
        <w:t>u4) + 0</w:t>
      </w:r>
      <w:r w:rsidR="00644CD5">
        <w:t>.</w:t>
      </w:r>
      <w:r>
        <w:t>45*T(v6</w:t>
      </w:r>
      <w:r w:rsidR="00644CD5">
        <w:t>.</w:t>
      </w:r>
      <w:r>
        <w:t>u11) + 0</w:t>
      </w:r>
      <w:r w:rsidR="00644CD5">
        <w:t>.</w:t>
      </w:r>
      <w:r>
        <w:t>321*T(v10</w:t>
      </w:r>
      <w:r w:rsidR="00644CD5">
        <w:t>.</w:t>
      </w:r>
      <w:r>
        <w:t>u6) + 0</w:t>
      </w:r>
      <w:r w:rsidR="00644CD5">
        <w:t>.</w:t>
      </w:r>
      <w:r>
        <w:t>242*T(v1</w:t>
      </w:r>
      <w:r w:rsidR="00644CD5">
        <w:t>.</w:t>
      </w:r>
      <w:r>
        <w:t>u35) -0</w:t>
      </w:r>
      <w:r w:rsidR="00644CD5">
        <w:t>.</w:t>
      </w:r>
      <w:r>
        <w:t>183*T(v37</w:t>
      </w:r>
      <w:r w:rsidR="00644CD5">
        <w:t>.</w:t>
      </w:r>
      <w:r>
        <w:t>u3) + 0</w:t>
      </w:r>
      <w:r w:rsidR="00644CD5">
        <w:t>.</w:t>
      </w:r>
      <w:r>
        <w:t>2*T(u12) -0</w:t>
      </w:r>
      <w:r w:rsidR="00644CD5">
        <w:t>.</w:t>
      </w:r>
      <w:r>
        <w:t>226*T(v10</w:t>
      </w:r>
      <w:r w:rsidR="00644CD5">
        <w:t>.</w:t>
      </w:r>
      <w:r>
        <w:t>u17) + 0</w:t>
      </w:r>
      <w:r w:rsidR="00644CD5">
        <w:t>.</w:t>
      </w:r>
      <w:r>
        <w:t>329*T(v13</w:t>
      </w:r>
      <w:r w:rsidR="00644CD5">
        <w:t>.</w:t>
      </w:r>
      <w:r>
        <w:t>u1) -0</w:t>
      </w:r>
      <w:r w:rsidR="00644CD5">
        <w:t>.</w:t>
      </w:r>
      <w:r>
        <w:t>303*T(v26</w:t>
      </w:r>
      <w:r w:rsidR="00644CD5">
        <w:t>.</w:t>
      </w:r>
      <w:r>
        <w:t>u10) -0</w:t>
      </w:r>
      <w:r w:rsidR="00644CD5">
        <w:t>.</w:t>
      </w:r>
      <w:r>
        <w:t>357*T(v14</w:t>
      </w:r>
      <w:r w:rsidR="00644CD5">
        <w:t>.</w:t>
      </w:r>
      <w:r>
        <w:t>u24) -0</w:t>
      </w:r>
      <w:r w:rsidR="00644CD5">
        <w:t>.</w:t>
      </w:r>
      <w:r>
        <w:t>222*T(v10</w:t>
      </w:r>
      <w:r w:rsidR="00644CD5">
        <w:t>.</w:t>
      </w:r>
      <w:r>
        <w:t>u5) -0</w:t>
      </w:r>
      <w:r w:rsidR="00644CD5">
        <w:t>.</w:t>
      </w:r>
      <w:r>
        <w:t>189*T(v16</w:t>
      </w:r>
      <w:r w:rsidR="00644CD5">
        <w:t>.</w:t>
      </w:r>
      <w:r>
        <w:t>u26) + 0</w:t>
      </w:r>
      <w:r w:rsidR="00644CD5">
        <w:t>.</w:t>
      </w:r>
      <w:r>
        <w:t>154*T(v9</w:t>
      </w:r>
      <w:r w:rsidR="00644CD5">
        <w:t>.</w:t>
      </w:r>
      <w:r>
        <w:t>u34) + 0</w:t>
      </w:r>
      <w:r w:rsidR="00644CD5">
        <w:t>.</w:t>
      </w:r>
      <w:r>
        <w:t>302*T(v30</w:t>
      </w:r>
      <w:r w:rsidR="00644CD5">
        <w:t>.</w:t>
      </w:r>
      <w:r>
        <w:t>u4) + 0</w:t>
      </w:r>
      <w:r w:rsidR="00644CD5">
        <w:t>.</w:t>
      </w:r>
      <w:r>
        <w:t>187*T(v13</w:t>
      </w:r>
      <w:r w:rsidR="00644CD5">
        <w:t>.</w:t>
      </w:r>
      <w:r>
        <w:t>u16) + 0</w:t>
      </w:r>
      <w:r w:rsidR="00644CD5">
        <w:t>.</w:t>
      </w:r>
      <w:r>
        <w:t>418*T(v19</w:t>
      </w:r>
      <w:r w:rsidR="00644CD5">
        <w:t>.</w:t>
      </w:r>
      <w:r>
        <w:t>u5) + 0</w:t>
      </w:r>
      <w:r w:rsidR="00644CD5">
        <w:t>.</w:t>
      </w:r>
      <w:r>
        <w:t>211*T(v9) -0</w:t>
      </w:r>
      <w:r w:rsidR="00644CD5">
        <w:t>.</w:t>
      </w:r>
      <w:r>
        <w:t>276*T(v9</w:t>
      </w:r>
      <w:r w:rsidR="00644CD5">
        <w:t>.</w:t>
      </w:r>
      <w:r>
        <w:t>u31) -0</w:t>
      </w:r>
      <w:r w:rsidR="00644CD5">
        <w:t>.</w:t>
      </w:r>
      <w:r>
        <w:t>409*T(v17</w:t>
      </w:r>
      <w:r w:rsidR="00644CD5">
        <w:t>.</w:t>
      </w:r>
      <w:r>
        <w:t>u7) + 0</w:t>
      </w:r>
      <w:r w:rsidR="00644CD5">
        <w:t>.</w:t>
      </w:r>
      <w:r>
        <w:t>129*T(v30</w:t>
      </w:r>
      <w:r w:rsidR="00644CD5">
        <w:t>.</w:t>
      </w:r>
      <w:r>
        <w:t>u10) -0</w:t>
      </w:r>
      <w:r w:rsidR="00644CD5">
        <w:t>.</w:t>
      </w:r>
      <w:r>
        <w:t>162*T(v4</w:t>
      </w:r>
      <w:r w:rsidR="00644CD5">
        <w:t>.</w:t>
      </w:r>
      <w:r>
        <w:t>u10) + 0</w:t>
      </w:r>
      <w:r w:rsidR="00644CD5">
        <w:t>.</w:t>
      </w:r>
      <w:r>
        <w:t>378*T(v3</w:t>
      </w:r>
      <w:r w:rsidR="00644CD5">
        <w:t>.</w:t>
      </w:r>
      <w:r>
        <w:t>u9) -0</w:t>
      </w:r>
      <w:r w:rsidR="00644CD5">
        <w:t>.</w:t>
      </w:r>
      <w:r>
        <w:t>291*T(v10</w:t>
      </w:r>
      <w:r w:rsidR="00644CD5">
        <w:t>.</w:t>
      </w:r>
      <w:r>
        <w:t>u20) + 0</w:t>
      </w:r>
      <w:r w:rsidR="00644CD5">
        <w:t>.</w:t>
      </w:r>
      <w:r>
        <w:t>211*T(v26</w:t>
      </w:r>
      <w:r w:rsidR="00644CD5">
        <w:t>.</w:t>
      </w:r>
      <w:r>
        <w:t>u3) -0</w:t>
      </w:r>
      <w:r w:rsidR="00644CD5">
        <w:t>.</w:t>
      </w:r>
      <w:r>
        <w:t>152*T(v22</w:t>
      </w:r>
      <w:r w:rsidR="00644CD5">
        <w:t>.</w:t>
      </w:r>
      <w:r>
        <w:t>u12) + 0</w:t>
      </w:r>
      <w:r w:rsidR="00644CD5">
        <w:t>.</w:t>
      </w:r>
      <w:r>
        <w:t>277*T(u5) + 0</w:t>
      </w:r>
      <w:r w:rsidR="00644CD5">
        <w:t>.</w:t>
      </w:r>
      <w:r>
        <w:t>172*T(v10</w:t>
      </w:r>
      <w:r w:rsidR="00644CD5">
        <w:t>.</w:t>
      </w:r>
      <w:r>
        <w:t>u23) + 0</w:t>
      </w:r>
      <w:r w:rsidR="00644CD5">
        <w:t>.</w:t>
      </w:r>
      <w:r>
        <w:t>333*T(v17</w:t>
      </w:r>
      <w:r w:rsidR="00644CD5">
        <w:t>.</w:t>
      </w:r>
      <w:r>
        <w:t>u18) + 0</w:t>
      </w:r>
      <w:r w:rsidR="00644CD5">
        <w:t>.</w:t>
      </w:r>
      <w:r>
        <w:t>15*T(v14</w:t>
      </w:r>
      <w:r w:rsidR="00644CD5">
        <w:t>.</w:t>
      </w:r>
      <w:r>
        <w:t>u9) -0</w:t>
      </w:r>
      <w:r w:rsidR="00644CD5">
        <w:t>.</w:t>
      </w:r>
      <w:r>
        <w:t>218*T(v7</w:t>
      </w:r>
      <w:r w:rsidR="00644CD5">
        <w:t>.</w:t>
      </w:r>
      <w:r>
        <w:t>u8) -0</w:t>
      </w:r>
      <w:r w:rsidR="00644CD5">
        <w:t>.</w:t>
      </w:r>
      <w:r>
        <w:t>265*T(v2</w:t>
      </w:r>
      <w:r w:rsidR="00644CD5">
        <w:t>.</w:t>
      </w:r>
      <w:r>
        <w:t>u22) + 0</w:t>
      </w:r>
      <w:r w:rsidR="00644CD5">
        <w:t>.</w:t>
      </w:r>
      <w:r>
        <w:t>257*T(v7</w:t>
      </w:r>
      <w:r w:rsidR="00644CD5">
        <w:t>.</w:t>
      </w:r>
      <w:r>
        <w:t>u13) -0</w:t>
      </w:r>
      <w:r w:rsidR="00644CD5">
        <w:t>.</w:t>
      </w:r>
      <w:r>
        <w:t>133*T(v25</w:t>
      </w:r>
      <w:r w:rsidR="00644CD5">
        <w:t>.</w:t>
      </w:r>
      <w:r>
        <w:t>u15) + 0</w:t>
      </w:r>
      <w:r w:rsidR="00644CD5">
        <w:t>.</w:t>
      </w:r>
      <w:r>
        <w:t>217*T(v18</w:t>
      </w:r>
      <w:r w:rsidR="00644CD5">
        <w:t>.</w:t>
      </w:r>
      <w:r>
        <w:t>u18) + 0</w:t>
      </w:r>
      <w:r w:rsidR="00644CD5">
        <w:t>.</w:t>
      </w:r>
      <w:r>
        <w:t>256*T(v17</w:t>
      </w:r>
      <w:r w:rsidR="00644CD5">
        <w:t>.</w:t>
      </w:r>
      <w:r>
        <w:t>u20) -0</w:t>
      </w:r>
      <w:r w:rsidR="00644CD5">
        <w:t>.</w:t>
      </w:r>
      <w:r>
        <w:t>145*T(v7</w:t>
      </w:r>
      <w:r w:rsidR="00644CD5">
        <w:t>.</w:t>
      </w:r>
      <w:r>
        <w:t>u7) + 0</w:t>
      </w:r>
      <w:r w:rsidR="00644CD5">
        <w:t>.</w:t>
      </w:r>
      <w:r>
        <w:t>256*T(v11</w:t>
      </w:r>
      <w:r w:rsidR="00644CD5">
        <w:t>.</w:t>
      </w:r>
      <w:r>
        <w:t>u25) + 0</w:t>
      </w:r>
      <w:r w:rsidR="00644CD5">
        <w:t>.</w:t>
      </w:r>
      <w:r>
        <w:t>116*T(v12</w:t>
      </w:r>
      <w:r w:rsidR="00644CD5">
        <w:t>.</w:t>
      </w:r>
      <w:r>
        <w:t>u17) -0</w:t>
      </w:r>
      <w:r w:rsidR="00644CD5">
        <w:t>.</w:t>
      </w:r>
      <w:r>
        <w:t>264*T(v7</w:t>
      </w:r>
      <w:r w:rsidR="00644CD5">
        <w:t>.</w:t>
      </w:r>
      <w:r>
        <w:t>u30) -0</w:t>
      </w:r>
      <w:r w:rsidR="00644CD5">
        <w:t>.</w:t>
      </w:r>
      <w:r>
        <w:t>147*T(v15</w:t>
      </w:r>
      <w:r w:rsidR="00644CD5">
        <w:t>.</w:t>
      </w:r>
      <w:r>
        <w:t>u22) + 0</w:t>
      </w:r>
      <w:r w:rsidR="00644CD5">
        <w:t>.</w:t>
      </w:r>
      <w:r>
        <w:t>142*T(v16</w:t>
      </w:r>
      <w:r w:rsidR="00644CD5">
        <w:t>.</w:t>
      </w:r>
      <w:r>
        <w:t>u25) -0</w:t>
      </w:r>
      <w:r w:rsidR="00644CD5">
        <w:t>.</w:t>
      </w:r>
      <w:r>
        <w:t>234*T(v9</w:t>
      </w:r>
      <w:r w:rsidR="00644CD5">
        <w:t>.</w:t>
      </w:r>
      <w:r>
        <w:t>u27) -0</w:t>
      </w:r>
      <w:r w:rsidR="00644CD5">
        <w:t>.</w:t>
      </w:r>
      <w:r>
        <w:t>228*T(v9</w:t>
      </w:r>
      <w:r w:rsidR="00644CD5">
        <w:t>.</w:t>
      </w:r>
      <w:r>
        <w:t>u24) + 0</w:t>
      </w:r>
      <w:r w:rsidR="00644CD5">
        <w:t>.</w:t>
      </w:r>
      <w:r>
        <w:t>189*T(u9) -0</w:t>
      </w:r>
      <w:r w:rsidR="00644CD5">
        <w:t>.</w:t>
      </w:r>
      <w:r>
        <w:t>202*T(v29</w:t>
      </w:r>
      <w:r w:rsidR="00644CD5">
        <w:t>.</w:t>
      </w:r>
      <w:r>
        <w:t>u14) -0</w:t>
      </w:r>
      <w:r w:rsidR="00644CD5">
        <w:t>.</w:t>
      </w:r>
      <w:r>
        <w:t>237*T(v17</w:t>
      </w:r>
      <w:r w:rsidR="00644CD5">
        <w:t>.</w:t>
      </w:r>
      <w:r>
        <w:t>u13) + 0</w:t>
      </w:r>
      <w:r w:rsidR="00644CD5">
        <w:t>.</w:t>
      </w:r>
      <w:r>
        <w:t>114*T(u19) + 0</w:t>
      </w:r>
      <w:r w:rsidR="00644CD5">
        <w:t>.</w:t>
      </w:r>
      <w:r>
        <w:t>263*T(v21</w:t>
      </w:r>
      <w:r w:rsidR="00644CD5">
        <w:t>.</w:t>
      </w:r>
      <w:r>
        <w:t>u8) + 0</w:t>
      </w:r>
      <w:r w:rsidR="00644CD5">
        <w:t>.</w:t>
      </w:r>
      <w:r>
        <w:t>241*T(v20</w:t>
      </w:r>
      <w:r w:rsidR="00644CD5">
        <w:t>.</w:t>
      </w:r>
      <w:r>
        <w:t>u10) + 0</w:t>
      </w:r>
      <w:r w:rsidR="00644CD5">
        <w:t>.</w:t>
      </w:r>
      <w:r>
        <w:t>231*T(v5</w:t>
      </w:r>
      <w:r w:rsidR="00644CD5">
        <w:t>.</w:t>
      </w:r>
      <w:r>
        <w:t>u16) + 0</w:t>
      </w:r>
      <w:r w:rsidR="00644CD5">
        <w:t>.</w:t>
      </w:r>
      <w:r>
        <w:t>185*T(v38) + 0</w:t>
      </w:r>
      <w:r w:rsidR="00644CD5">
        <w:t>.</w:t>
      </w:r>
      <w:r>
        <w:t>174*T(v17</w:t>
      </w:r>
      <w:r w:rsidR="00644CD5">
        <w:t>.</w:t>
      </w:r>
      <w:r>
        <w:t>u2) + 0</w:t>
      </w:r>
      <w:r w:rsidR="00644CD5">
        <w:t>.</w:t>
      </w:r>
      <w:r>
        <w:t>16*T(v4</w:t>
      </w:r>
      <w:r w:rsidR="00644CD5">
        <w:t>.</w:t>
      </w:r>
      <w:r>
        <w:t>u26) + 0</w:t>
      </w:r>
      <w:r w:rsidR="00644CD5">
        <w:t>.</w:t>
      </w:r>
      <w:r>
        <w:t>141*T(v19</w:t>
      </w:r>
      <w:r w:rsidR="00644CD5">
        <w:t>.</w:t>
      </w:r>
      <w:r>
        <w:t>u6) + 0</w:t>
      </w:r>
      <w:r w:rsidR="00644CD5">
        <w:t>.</w:t>
      </w:r>
      <w:r>
        <w:t>279*T(v8</w:t>
      </w:r>
      <w:r w:rsidR="00644CD5">
        <w:t>.</w:t>
      </w:r>
      <w:r>
        <w:t>u32) + 0</w:t>
      </w:r>
      <w:r w:rsidR="00644CD5">
        <w:t>.</w:t>
      </w:r>
      <w:r>
        <w:t>247*T(v15</w:t>
      </w:r>
      <w:r w:rsidR="00644CD5">
        <w:t>.</w:t>
      </w:r>
      <w:r>
        <w:t>u20) + 0</w:t>
      </w:r>
      <w:r w:rsidR="00644CD5">
        <w:t>.</w:t>
      </w:r>
      <w:r>
        <w:t>21*T(v2</w:t>
      </w:r>
      <w:r w:rsidR="00644CD5">
        <w:t>.</w:t>
      </w:r>
      <w:r>
        <w:t>u10) -0</w:t>
      </w:r>
      <w:r w:rsidR="00644CD5">
        <w:t>.</w:t>
      </w:r>
      <w:r>
        <w:t>209*T(v7</w:t>
      </w:r>
      <w:r w:rsidR="00644CD5">
        <w:t>.</w:t>
      </w:r>
      <w:r>
        <w:t>u15) + 0</w:t>
      </w:r>
      <w:r w:rsidR="00644CD5">
        <w:t>.</w:t>
      </w:r>
      <w:r>
        <w:t>235*T(v18</w:t>
      </w:r>
      <w:r w:rsidR="00644CD5">
        <w:t>.</w:t>
      </w:r>
      <w:r>
        <w:t>u8) -0</w:t>
      </w:r>
      <w:r w:rsidR="00644CD5">
        <w:t>.</w:t>
      </w:r>
      <w:r>
        <w:t>303*T(v6</w:t>
      </w:r>
      <w:r w:rsidR="00644CD5">
        <w:t>.</w:t>
      </w:r>
      <w:r>
        <w:t>u2) -0</w:t>
      </w:r>
      <w:r w:rsidR="00644CD5">
        <w:t>.</w:t>
      </w:r>
      <w:r>
        <w:t>22*T(v24</w:t>
      </w:r>
      <w:r w:rsidR="00644CD5">
        <w:t>.</w:t>
      </w:r>
      <w:r>
        <w:t>u5) -0</w:t>
      </w:r>
      <w:r w:rsidR="00644CD5">
        <w:t>.</w:t>
      </w:r>
      <w:r>
        <w:t>229*T(v4) -0</w:t>
      </w:r>
      <w:r w:rsidR="00644CD5">
        <w:t>.</w:t>
      </w:r>
      <w:r>
        <w:t>151*T(v3</w:t>
      </w:r>
      <w:r w:rsidR="00644CD5">
        <w:t>.</w:t>
      </w:r>
      <w:r>
        <w:t>u35) -0</w:t>
      </w:r>
      <w:r w:rsidR="00644CD5">
        <w:t>.</w:t>
      </w:r>
      <w:r>
        <w:t>153*T(v37</w:t>
      </w:r>
      <w:r w:rsidR="00644CD5">
        <w:t>.</w:t>
      </w:r>
      <w:r>
        <w:t>u4) -0</w:t>
      </w:r>
      <w:r w:rsidR="00644CD5">
        <w:t>.</w:t>
      </w:r>
      <w:r>
        <w:t>215*T(v16</w:t>
      </w:r>
      <w:r w:rsidR="00644CD5">
        <w:t>.</w:t>
      </w:r>
      <w:r>
        <w:t>u24) + 0</w:t>
      </w:r>
      <w:r w:rsidR="00644CD5">
        <w:t>.</w:t>
      </w:r>
      <w:r>
        <w:t>147*T(v32</w:t>
      </w:r>
      <w:r w:rsidR="00644CD5">
        <w:t>.</w:t>
      </w:r>
      <w:r>
        <w:t>u3) -0</w:t>
      </w:r>
      <w:r w:rsidR="00644CD5">
        <w:t>.</w:t>
      </w:r>
      <w:r>
        <w:t>155*T(v10</w:t>
      </w:r>
      <w:r w:rsidR="00644CD5">
        <w:t>.</w:t>
      </w:r>
      <w:r>
        <w:t>u33) -0</w:t>
      </w:r>
      <w:r w:rsidR="00644CD5">
        <w:t>.</w:t>
      </w:r>
      <w:r>
        <w:t>217*T(v15</w:t>
      </w:r>
      <w:r w:rsidR="00644CD5">
        <w:t>.</w:t>
      </w:r>
      <w:r>
        <w:t>u25) -0</w:t>
      </w:r>
      <w:r w:rsidR="00644CD5">
        <w:t>.</w:t>
      </w:r>
      <w:r>
        <w:t>119*T(u25) + 0</w:t>
      </w:r>
      <w:r w:rsidR="00644CD5">
        <w:t>.</w:t>
      </w:r>
      <w:r>
        <w:t>178*T(v4</w:t>
      </w:r>
      <w:r w:rsidR="00644CD5">
        <w:t>.</w:t>
      </w:r>
      <w:r>
        <w:t>u22) -0</w:t>
      </w:r>
      <w:r w:rsidR="00644CD5">
        <w:t>.</w:t>
      </w:r>
      <w:r>
        <w:t>2*T(v20</w:t>
      </w:r>
      <w:r w:rsidR="00644CD5">
        <w:t>.</w:t>
      </w:r>
      <w:r>
        <w:t>u16) -0</w:t>
      </w:r>
      <w:r w:rsidR="00644CD5">
        <w:t>.</w:t>
      </w:r>
      <w:r>
        <w:t>0931*T(u34) -0</w:t>
      </w:r>
      <w:r w:rsidR="00644CD5">
        <w:t>.</w:t>
      </w:r>
      <w:r>
        <w:t>228*T(v18</w:t>
      </w:r>
      <w:r w:rsidR="00644CD5">
        <w:t>.</w:t>
      </w:r>
      <w:r>
        <w:t>u5) + 0</w:t>
      </w:r>
      <w:r w:rsidR="00644CD5">
        <w:t>.</w:t>
      </w:r>
      <w:r>
        <w:t>172*T(v5) + 0</w:t>
      </w:r>
      <w:r w:rsidR="00644CD5">
        <w:t>.</w:t>
      </w:r>
      <w:r>
        <w:t>21*T(v12</w:t>
      </w:r>
      <w:r w:rsidR="00644CD5">
        <w:t>.</w:t>
      </w:r>
      <w:r>
        <w:t>u10) + 0</w:t>
      </w:r>
      <w:r w:rsidR="00644CD5">
        <w:t>.</w:t>
      </w:r>
      <w:r>
        <w:t>2*T(v4</w:t>
      </w:r>
      <w:r w:rsidR="00644CD5">
        <w:t>.</w:t>
      </w:r>
      <w:r>
        <w:t>u21) + 0</w:t>
      </w:r>
      <w:r w:rsidR="00644CD5">
        <w:t>.</w:t>
      </w:r>
      <w:r>
        <w:t>216*T(v16</w:t>
      </w:r>
      <w:r w:rsidR="00644CD5">
        <w:t>.</w:t>
      </w:r>
      <w:r>
        <w:t>u6) -0</w:t>
      </w:r>
      <w:r w:rsidR="00644CD5">
        <w:t>.</w:t>
      </w:r>
      <w:r>
        <w:t>195*T(v31</w:t>
      </w:r>
      <w:r w:rsidR="00644CD5">
        <w:t>.</w:t>
      </w:r>
      <w:r>
        <w:t>u8) + 0</w:t>
      </w:r>
      <w:r w:rsidR="00644CD5">
        <w:t>.</w:t>
      </w:r>
      <w:r>
        <w:t>16*T(v3</w:t>
      </w:r>
      <w:r w:rsidR="00644CD5">
        <w:t>.</w:t>
      </w:r>
      <w:r>
        <w:t>u11) + 0</w:t>
      </w:r>
      <w:r w:rsidR="00644CD5">
        <w:t>.</w:t>
      </w:r>
      <w:r>
        <w:t>209*T(v9</w:t>
      </w:r>
      <w:r w:rsidR="00644CD5">
        <w:t>.</w:t>
      </w:r>
      <w:r>
        <w:t>u15) + 0</w:t>
      </w:r>
      <w:r w:rsidR="00644CD5">
        <w:t>.</w:t>
      </w:r>
      <w:r>
        <w:t>214*T(v6</w:t>
      </w:r>
      <w:r w:rsidR="00644CD5">
        <w:t>.</w:t>
      </w:r>
      <w:r>
        <w:t>u28) -0</w:t>
      </w:r>
      <w:r w:rsidR="00644CD5">
        <w:t>.</w:t>
      </w:r>
      <w:r>
        <w:t>204*T(v9</w:t>
      </w:r>
      <w:r w:rsidR="00644CD5">
        <w:t>.</w:t>
      </w:r>
      <w:r>
        <w:t>u9) -0</w:t>
      </w:r>
      <w:r w:rsidR="00644CD5">
        <w:t>.</w:t>
      </w:r>
      <w:r>
        <w:t>151*T(v9</w:t>
      </w:r>
      <w:r w:rsidR="00644CD5">
        <w:t>.</w:t>
      </w:r>
      <w:r>
        <w:t>u6) + 0</w:t>
      </w:r>
      <w:r w:rsidR="00644CD5">
        <w:t>.</w:t>
      </w:r>
      <w:r>
        <w:t>182*T(v4</w:t>
      </w:r>
      <w:r w:rsidR="00644CD5">
        <w:t>.</w:t>
      </w:r>
      <w:r>
        <w:t>u25) -0</w:t>
      </w:r>
      <w:r w:rsidR="00644CD5">
        <w:t>.</w:t>
      </w:r>
      <w:r>
        <w:t>211*T(v17</w:t>
      </w:r>
      <w:r w:rsidR="00644CD5">
        <w:t>.</w:t>
      </w:r>
      <w:r>
        <w:t>u6) + 0</w:t>
      </w:r>
      <w:r w:rsidR="00644CD5">
        <w:t>.</w:t>
      </w:r>
      <w:r>
        <w:t>172*T(v4</w:t>
      </w:r>
      <w:r w:rsidR="00644CD5">
        <w:t>.</w:t>
      </w:r>
      <w:r>
        <w:t>u8) -0</w:t>
      </w:r>
      <w:r w:rsidR="00644CD5">
        <w:t>.</w:t>
      </w:r>
      <w:r>
        <w:t>184*T(v35</w:t>
      </w:r>
      <w:r w:rsidR="00644CD5">
        <w:t>.</w:t>
      </w:r>
      <w:r>
        <w:t>u4) -0</w:t>
      </w:r>
      <w:r w:rsidR="00644CD5">
        <w:t>.</w:t>
      </w:r>
      <w:r>
        <w:t>138*T(v16</w:t>
      </w:r>
      <w:r w:rsidR="00644CD5">
        <w:t>.</w:t>
      </w:r>
      <w:r>
        <w:t>u19) -0</w:t>
      </w:r>
      <w:r w:rsidR="00644CD5">
        <w:t>.</w:t>
      </w:r>
      <w:r>
        <w:t>158*T(v1</w:t>
      </w:r>
      <w:r w:rsidR="00644CD5">
        <w:t>.</w:t>
      </w:r>
      <w:r>
        <w:t>u42) -0</w:t>
      </w:r>
      <w:r w:rsidR="00644CD5">
        <w:t>.</w:t>
      </w:r>
      <w:r>
        <w:t>12*T(v36</w:t>
      </w:r>
      <w:r w:rsidR="00644CD5">
        <w:t>.</w:t>
      </w:r>
      <w:r>
        <w:t>u6) -0</w:t>
      </w:r>
      <w:r w:rsidR="00644CD5">
        <w:t>.</w:t>
      </w:r>
      <w:r>
        <w:t>14*T(v10</w:t>
      </w:r>
      <w:r w:rsidR="00644CD5">
        <w:t>.</w:t>
      </w:r>
      <w:r>
        <w:t>u28) + 0</w:t>
      </w:r>
      <w:r w:rsidR="00644CD5">
        <w:t>.</w:t>
      </w:r>
      <w:r>
        <w:t>155*T(v25</w:t>
      </w:r>
      <w:r w:rsidR="00644CD5">
        <w:t>.</w:t>
      </w:r>
      <w:r>
        <w:t>u11) + 0</w:t>
      </w:r>
      <w:r w:rsidR="00644CD5">
        <w:t>.</w:t>
      </w:r>
      <w:r>
        <w:t>187*T(v2</w:t>
      </w:r>
      <w:r w:rsidR="00644CD5">
        <w:t>.</w:t>
      </w:r>
      <w:r>
        <w:t>u18) + 0</w:t>
      </w:r>
      <w:r w:rsidR="00644CD5">
        <w:t>.</w:t>
      </w:r>
      <w:r>
        <w:t>167*T(v7</w:t>
      </w:r>
      <w:r w:rsidR="00644CD5">
        <w:t>.</w:t>
      </w:r>
      <w:r>
        <w:t>u2) + 0</w:t>
      </w:r>
      <w:r w:rsidR="00644CD5">
        <w:t>.</w:t>
      </w:r>
      <w:r>
        <w:t>157*T(v26</w:t>
      </w:r>
      <w:r w:rsidR="00644CD5">
        <w:t>.</w:t>
      </w:r>
      <w:r>
        <w:t>u8) -0</w:t>
      </w:r>
      <w:r w:rsidR="00644CD5">
        <w:t>.</w:t>
      </w:r>
      <w:r>
        <w:t>119*T(v6</w:t>
      </w:r>
      <w:r w:rsidR="00644CD5">
        <w:t>.</w:t>
      </w:r>
      <w:r>
        <w:t>u4) + 0</w:t>
      </w:r>
      <w:r w:rsidR="00644CD5">
        <w:t>.</w:t>
      </w:r>
      <w:r>
        <w:t>173*T(v11</w:t>
      </w:r>
      <w:r w:rsidR="00644CD5">
        <w:t>.</w:t>
      </w:r>
      <w:r>
        <w:t>u10) + 0</w:t>
      </w:r>
      <w:r w:rsidR="00644CD5">
        <w:t>.</w:t>
      </w:r>
      <w:r>
        <w:t>15*T(v8</w:t>
      </w:r>
      <w:r w:rsidR="00644CD5">
        <w:t>.</w:t>
      </w:r>
      <w:r>
        <w:t>u14) + 0</w:t>
      </w:r>
      <w:r w:rsidR="00644CD5">
        <w:t>.</w:t>
      </w:r>
      <w:r>
        <w:t>205*T(v15</w:t>
      </w:r>
      <w:r w:rsidR="00644CD5">
        <w:t>.</w:t>
      </w:r>
      <w:r>
        <w:t>u4) + 0</w:t>
      </w:r>
      <w:r w:rsidR="00644CD5">
        <w:t>.</w:t>
      </w:r>
      <w:r>
        <w:t>138*T(v2</w:t>
      </w:r>
      <w:r w:rsidR="00644CD5">
        <w:t>.</w:t>
      </w:r>
      <w:r>
        <w:t>u34) + 0</w:t>
      </w:r>
      <w:r w:rsidR="00644CD5">
        <w:t>.</w:t>
      </w:r>
      <w:r>
        <w:t>106*T(v17</w:t>
      </w:r>
      <w:r w:rsidR="00644CD5">
        <w:t>.</w:t>
      </w:r>
      <w:r>
        <w:t>u24) + 0</w:t>
      </w:r>
      <w:r w:rsidR="00644CD5">
        <w:t>.</w:t>
      </w:r>
      <w:r>
        <w:t>189*T(v12</w:t>
      </w:r>
      <w:r w:rsidR="00644CD5">
        <w:t>.</w:t>
      </w:r>
      <w:r>
        <w:t>u1) -0</w:t>
      </w:r>
      <w:r w:rsidR="00644CD5">
        <w:t>.</w:t>
      </w:r>
      <w:r>
        <w:t>178*T(v14</w:t>
      </w:r>
      <w:r w:rsidR="00644CD5">
        <w:t>.</w:t>
      </w:r>
      <w:r>
        <w:t>u12) -0</w:t>
      </w:r>
      <w:r w:rsidR="00644CD5">
        <w:t>.</w:t>
      </w:r>
      <w:r>
        <w:t>174*T(v8</w:t>
      </w:r>
      <w:r w:rsidR="00644CD5">
        <w:t>.</w:t>
      </w:r>
      <w:r>
        <w:t>u8) + 0</w:t>
      </w:r>
      <w:r w:rsidR="00644CD5">
        <w:t>.</w:t>
      </w:r>
      <w:r>
        <w:t>101*T(v21) + 0</w:t>
      </w:r>
      <w:r w:rsidR="00644CD5">
        <w:t>.</w:t>
      </w:r>
      <w:r>
        <w:t>128*T(v11</w:t>
      </w:r>
      <w:r w:rsidR="00644CD5">
        <w:t>.</w:t>
      </w:r>
      <w:r>
        <w:t>u6) -0</w:t>
      </w:r>
      <w:r w:rsidR="00644CD5">
        <w:t>.</w:t>
      </w:r>
      <w:r>
        <w:t>144*T(v1</w:t>
      </w:r>
      <w:r w:rsidR="00644CD5">
        <w:t>.</w:t>
      </w:r>
      <w:r>
        <w:t>u19) + 0</w:t>
      </w:r>
      <w:r w:rsidR="00644CD5">
        <w:t>.</w:t>
      </w:r>
      <w:r>
        <w:t>144*T(v3</w:t>
      </w:r>
      <w:r w:rsidR="00644CD5">
        <w:t>.</w:t>
      </w:r>
      <w:r>
        <w:t>u18) + 0</w:t>
      </w:r>
      <w:r w:rsidR="00644CD5">
        <w:t>.</w:t>
      </w:r>
      <w:r>
        <w:t>152*T(v18</w:t>
      </w:r>
      <w:r w:rsidR="00644CD5">
        <w:t>.</w:t>
      </w:r>
      <w:r>
        <w:t>u17) + 0</w:t>
      </w:r>
      <w:r w:rsidR="00644CD5">
        <w:t>.</w:t>
      </w:r>
      <w:r>
        <w:t>169*T(v25</w:t>
      </w:r>
      <w:r w:rsidR="00644CD5">
        <w:t>.</w:t>
      </w:r>
      <w:r>
        <w:t>u5) -0</w:t>
      </w:r>
      <w:r w:rsidR="00644CD5">
        <w:t>.</w:t>
      </w:r>
      <w:r>
        <w:t>151*T(v28</w:t>
      </w:r>
      <w:r w:rsidR="00644CD5">
        <w:t>.</w:t>
      </w:r>
      <w:r>
        <w:t>u7) -0</w:t>
      </w:r>
      <w:r w:rsidR="00644CD5">
        <w:t>.</w:t>
      </w:r>
      <w:r>
        <w:t>141*T(v10</w:t>
      </w:r>
      <w:r w:rsidR="00644CD5">
        <w:t>.</w:t>
      </w:r>
      <w:r>
        <w:t>u8) + 0</w:t>
      </w:r>
      <w:r w:rsidR="00644CD5">
        <w:t>.</w:t>
      </w:r>
      <w:r>
        <w:t>129*T(v25</w:t>
      </w:r>
      <w:r w:rsidR="00644CD5">
        <w:t>.</w:t>
      </w:r>
      <w:r>
        <w:t>u18) + 0</w:t>
      </w:r>
      <w:r w:rsidR="00644CD5">
        <w:t>.</w:t>
      </w:r>
      <w:r>
        <w:t>161*T(v6</w:t>
      </w:r>
      <w:r w:rsidR="00644CD5">
        <w:t>.</w:t>
      </w:r>
      <w:r>
        <w:t>u14) -0</w:t>
      </w:r>
      <w:r w:rsidR="00644CD5">
        <w:t>.</w:t>
      </w:r>
      <w:r>
        <w:t>142*T(v1</w:t>
      </w:r>
      <w:r w:rsidR="00644CD5">
        <w:t>.</w:t>
      </w:r>
      <w:r>
        <w:t>u25) + 0</w:t>
      </w:r>
      <w:r w:rsidR="00644CD5">
        <w:t>.</w:t>
      </w:r>
      <w:r>
        <w:t>144*T(v17</w:t>
      </w:r>
      <w:r w:rsidR="00644CD5">
        <w:t>.</w:t>
      </w:r>
      <w:r>
        <w:t>u4) + 0</w:t>
      </w:r>
      <w:r w:rsidR="00644CD5">
        <w:t>.</w:t>
      </w:r>
      <w:r>
        <w:t>161*T(v35</w:t>
      </w:r>
      <w:r w:rsidR="00644CD5">
        <w:t>.</w:t>
      </w:r>
      <w:r>
        <w:t>u3) -0</w:t>
      </w:r>
      <w:r w:rsidR="00644CD5">
        <w:t>.</w:t>
      </w:r>
      <w:r>
        <w:t>126*T(v23</w:t>
      </w:r>
      <w:r w:rsidR="00644CD5">
        <w:t>.</w:t>
      </w:r>
      <w:r>
        <w:t>u2) -0</w:t>
      </w:r>
      <w:r w:rsidR="00644CD5">
        <w:t>.</w:t>
      </w:r>
      <w:r>
        <w:t>127*T(v14</w:t>
      </w:r>
      <w:r w:rsidR="00644CD5">
        <w:t>.</w:t>
      </w:r>
      <w:r>
        <w:t>u16) -0</w:t>
      </w:r>
      <w:r w:rsidR="00644CD5">
        <w:t>.</w:t>
      </w:r>
      <w:r>
        <w:t>1*T(v35</w:t>
      </w:r>
      <w:r w:rsidR="00644CD5">
        <w:t>.</w:t>
      </w:r>
      <w:r>
        <w:t>u8) -0</w:t>
      </w:r>
      <w:r w:rsidR="00644CD5">
        <w:t>.</w:t>
      </w:r>
      <w:r>
        <w:t>15*T(v18</w:t>
      </w:r>
      <w:r w:rsidR="00644CD5">
        <w:t>.</w:t>
      </w:r>
      <w:r>
        <w:t>u6) + 0</w:t>
      </w:r>
      <w:r w:rsidR="00644CD5">
        <w:t>.</w:t>
      </w:r>
      <w:r>
        <w:t>127*T(v31</w:t>
      </w:r>
      <w:r w:rsidR="00644CD5">
        <w:t>.</w:t>
      </w:r>
      <w:r>
        <w:t>u6) + 0</w:t>
      </w:r>
      <w:r w:rsidR="00644CD5">
        <w:t>.</w:t>
      </w:r>
      <w:r>
        <w:t>102*T(v9</w:t>
      </w:r>
      <w:r w:rsidR="00644CD5">
        <w:t>.</w:t>
      </w:r>
      <w:r>
        <w:t>u3) + 0</w:t>
      </w:r>
      <w:r w:rsidR="00644CD5">
        <w:t>.</w:t>
      </w:r>
      <w:r>
        <w:t>0911*T(v5</w:t>
      </w:r>
      <w:r w:rsidR="00644CD5">
        <w:t>.</w:t>
      </w:r>
      <w:r>
        <w:t>u25) -0</w:t>
      </w:r>
      <w:r w:rsidR="00644CD5">
        <w:t>.</w:t>
      </w:r>
      <w:r>
        <w:t>119*T(v29</w:t>
      </w:r>
      <w:r w:rsidR="00644CD5">
        <w:t>.</w:t>
      </w:r>
      <w:r>
        <w:t>u7) + 0</w:t>
      </w:r>
      <w:r w:rsidR="00644CD5">
        <w:t>.</w:t>
      </w:r>
      <w:r>
        <w:t>0659*T(u24) + 0</w:t>
      </w:r>
      <w:r w:rsidR="00644CD5">
        <w:t>.</w:t>
      </w:r>
      <w:r>
        <w:t>109*T(v19</w:t>
      </w:r>
      <w:r w:rsidR="00644CD5">
        <w:t>.</w:t>
      </w:r>
      <w:r>
        <w:t>u23) + 0</w:t>
      </w:r>
      <w:r w:rsidR="00644CD5">
        <w:t>.</w:t>
      </w:r>
      <w:r>
        <w:t>136*T(v4</w:t>
      </w:r>
      <w:r w:rsidR="00644CD5">
        <w:t>.</w:t>
      </w:r>
      <w:r>
        <w:t>u28) + 0</w:t>
      </w:r>
      <w:r w:rsidR="00644CD5">
        <w:t>.</w:t>
      </w:r>
      <w:r>
        <w:t>108*T(v9</w:t>
      </w:r>
      <w:r w:rsidR="00644CD5">
        <w:t>.</w:t>
      </w:r>
      <w:r>
        <w:t>u21) + 0</w:t>
      </w:r>
      <w:r w:rsidR="00644CD5">
        <w:t>.</w:t>
      </w:r>
      <w:r>
        <w:t>103*T(v19</w:t>
      </w:r>
      <w:r w:rsidR="00644CD5">
        <w:t>.</w:t>
      </w:r>
      <w:r>
        <w:t>u10) -0</w:t>
      </w:r>
      <w:r w:rsidR="00644CD5">
        <w:t>.</w:t>
      </w:r>
      <w:r>
        <w:t>0927*T(v3</w:t>
      </w:r>
      <w:r w:rsidR="00644CD5">
        <w:t>.</w:t>
      </w:r>
      <w:r>
        <w:t>u37) -0</w:t>
      </w:r>
      <w:r w:rsidR="00644CD5">
        <w:t>.</w:t>
      </w:r>
      <w:r>
        <w:t>13*T(v31</w:t>
      </w:r>
      <w:r w:rsidR="00644CD5">
        <w:t>.</w:t>
      </w:r>
      <w:r>
        <w:t>u12) -0</w:t>
      </w:r>
      <w:r w:rsidR="00644CD5">
        <w:t>.</w:t>
      </w:r>
      <w:r>
        <w:t>0816*T(u33) + 0</w:t>
      </w:r>
      <w:r w:rsidR="00644CD5">
        <w:t>.</w:t>
      </w:r>
      <w:r>
        <w:t>0882*T(v2</w:t>
      </w:r>
      <w:r w:rsidR="00644CD5">
        <w:t>.</w:t>
      </w:r>
      <w:r>
        <w:t>u36) -</w:t>
      </w:r>
      <w:r>
        <w:lastRenderedPageBreak/>
        <w:t>0</w:t>
      </w:r>
      <w:r w:rsidR="00644CD5">
        <w:t>.</w:t>
      </w:r>
      <w:r>
        <w:t>122*T(v2</w:t>
      </w:r>
      <w:r w:rsidR="00644CD5">
        <w:t>.</w:t>
      </w:r>
      <w:r>
        <w:t>u16) + 0</w:t>
      </w:r>
      <w:r w:rsidR="00644CD5">
        <w:t>.</w:t>
      </w:r>
      <w:r>
        <w:t>111*T(v33</w:t>
      </w:r>
      <w:r w:rsidR="00644CD5">
        <w:t>.</w:t>
      </w:r>
      <w:r>
        <w:t>u8) -0</w:t>
      </w:r>
      <w:r w:rsidR="00644CD5">
        <w:t>.</w:t>
      </w:r>
      <w:r>
        <w:t>128*T(v5</w:t>
      </w:r>
      <w:r w:rsidR="00644CD5">
        <w:t>.</w:t>
      </w:r>
      <w:r>
        <w:t>u2) -0</w:t>
      </w:r>
      <w:r w:rsidR="00644CD5">
        <w:t>.</w:t>
      </w:r>
      <w:r>
        <w:t>103*T(v11</w:t>
      </w:r>
      <w:r w:rsidR="00644CD5">
        <w:t>.</w:t>
      </w:r>
      <w:r>
        <w:t>u17) + 0</w:t>
      </w:r>
      <w:r w:rsidR="00644CD5">
        <w:t>.</w:t>
      </w:r>
      <w:r>
        <w:t>0716*T(v26</w:t>
      </w:r>
      <w:r w:rsidR="00644CD5">
        <w:t>.</w:t>
      </w:r>
      <w:r>
        <w:t>u17) -0</w:t>
      </w:r>
      <w:r w:rsidR="00644CD5">
        <w:t>.</w:t>
      </w:r>
      <w:r>
        <w:t>0917*T(v3</w:t>
      </w:r>
      <w:r w:rsidR="00644CD5">
        <w:t>.</w:t>
      </w:r>
      <w:r>
        <w:t>u40) + 0</w:t>
      </w:r>
      <w:r w:rsidR="00644CD5">
        <w:t>.</w:t>
      </w:r>
      <w:r>
        <w:t>107*T(v23</w:t>
      </w:r>
      <w:r w:rsidR="00644CD5">
        <w:t>.</w:t>
      </w:r>
      <w:r>
        <w:t>u12) + 0</w:t>
      </w:r>
      <w:r w:rsidR="00644CD5">
        <w:t>.</w:t>
      </w:r>
      <w:r>
        <w:t>0835*T(v15</w:t>
      </w:r>
      <w:r w:rsidR="00644CD5">
        <w:t>.</w:t>
      </w:r>
      <w:r>
        <w:t>u12) -0</w:t>
      </w:r>
      <w:r w:rsidR="00644CD5">
        <w:t>.</w:t>
      </w:r>
      <w:r>
        <w:t>106*T(v27</w:t>
      </w:r>
      <w:r w:rsidR="00644CD5">
        <w:t>.</w:t>
      </w:r>
      <w:r>
        <w:t>u2) + 0</w:t>
      </w:r>
      <w:r w:rsidR="00644CD5">
        <w:t>.</w:t>
      </w:r>
      <w:r>
        <w:t>0696*T(v8</w:t>
      </w:r>
      <w:r w:rsidR="00644CD5">
        <w:t>.</w:t>
      </w:r>
      <w:r>
        <w:t>u34) -0</w:t>
      </w:r>
      <w:r w:rsidR="00644CD5">
        <w:t>.</w:t>
      </w:r>
      <w:r>
        <w:t>0813*T(v32</w:t>
      </w:r>
      <w:r w:rsidR="00644CD5">
        <w:t>.</w:t>
      </w:r>
      <w:r>
        <w:t>u9) -0</w:t>
      </w:r>
      <w:r w:rsidR="00644CD5">
        <w:t>.</w:t>
      </w:r>
      <w:r>
        <w:t>0656*T(v18</w:t>
      </w:r>
      <w:r w:rsidR="00644CD5">
        <w:t>.</w:t>
      </w:r>
      <w:r>
        <w:t>u25) -0</w:t>
      </w:r>
      <w:r w:rsidR="00644CD5">
        <w:t>.</w:t>
      </w:r>
      <w:r>
        <w:t>0773*T(v16</w:t>
      </w:r>
      <w:r w:rsidR="00644CD5">
        <w:t>.</w:t>
      </w:r>
      <w:r>
        <w:t>u21) -0</w:t>
      </w:r>
      <w:r w:rsidR="00644CD5">
        <w:t>.</w:t>
      </w:r>
      <w:r>
        <w:t>0896*T(v5</w:t>
      </w:r>
      <w:r w:rsidR="00644CD5">
        <w:t>.</w:t>
      </w:r>
      <w:r>
        <w:t>u37) + 0</w:t>
      </w:r>
      <w:r w:rsidR="00644CD5">
        <w:t>.</w:t>
      </w:r>
      <w:r>
        <w:t>0938*T(v11</w:t>
      </w:r>
      <w:r w:rsidR="00644CD5">
        <w:t>.</w:t>
      </w:r>
      <w:r>
        <w:t>u19) -0</w:t>
      </w:r>
      <w:r w:rsidR="00644CD5">
        <w:t>.</w:t>
      </w:r>
      <w:r>
        <w:t>0832*T(v2</w:t>
      </w:r>
      <w:r w:rsidR="00644CD5">
        <w:t>.</w:t>
      </w:r>
      <w:r>
        <w:t>u23) -0</w:t>
      </w:r>
      <w:r w:rsidR="00644CD5">
        <w:t>.</w:t>
      </w:r>
      <w:r>
        <w:t>0755*T(v9</w:t>
      </w:r>
      <w:r w:rsidR="00644CD5">
        <w:t>.</w:t>
      </w:r>
      <w:r>
        <w:t>u22) + 0</w:t>
      </w:r>
      <w:r w:rsidR="00644CD5">
        <w:t>.</w:t>
      </w:r>
      <w:r>
        <w:t>071*T(v3</w:t>
      </w:r>
      <w:r w:rsidR="00644CD5">
        <w:t>.</w:t>
      </w:r>
      <w:r>
        <w:t>u32) -0</w:t>
      </w:r>
      <w:r w:rsidR="00644CD5">
        <w:t>.</w:t>
      </w:r>
      <w:r>
        <w:t>0771*T(v17</w:t>
      </w:r>
      <w:r w:rsidR="00644CD5">
        <w:t>.</w:t>
      </w:r>
      <w:r>
        <w:t>u8) + 0</w:t>
      </w:r>
      <w:r w:rsidR="00644CD5">
        <w:t>.</w:t>
      </w:r>
      <w:r>
        <w:t>0687*T(v12</w:t>
      </w:r>
      <w:r w:rsidR="00644CD5">
        <w:t>.</w:t>
      </w:r>
      <w:r>
        <w:t>u13) -0</w:t>
      </w:r>
      <w:r w:rsidR="00644CD5">
        <w:t>.</w:t>
      </w:r>
      <w:r>
        <w:t>113*T(v6</w:t>
      </w:r>
      <w:r w:rsidR="00644CD5">
        <w:t>.</w:t>
      </w:r>
      <w:r>
        <w:t>u3) -0</w:t>
      </w:r>
      <w:r w:rsidR="00644CD5">
        <w:t>.</w:t>
      </w:r>
      <w:r>
        <w:t>0912*T(v7</w:t>
      </w:r>
      <w:r w:rsidR="00644CD5">
        <w:t>.</w:t>
      </w:r>
      <w:r>
        <w:t>u6) -0</w:t>
      </w:r>
      <w:r w:rsidR="00644CD5">
        <w:t>.</w:t>
      </w:r>
      <w:r>
        <w:t>0695*T(v14</w:t>
      </w:r>
      <w:r w:rsidR="00644CD5">
        <w:t>.</w:t>
      </w:r>
      <w:r>
        <w:t>u21) -0</w:t>
      </w:r>
      <w:r w:rsidR="00644CD5">
        <w:t>.</w:t>
      </w:r>
      <w:r>
        <w:t>0622*T(v19</w:t>
      </w:r>
      <w:r w:rsidR="00644CD5">
        <w:t>.</w:t>
      </w:r>
      <w:r>
        <w:t>u24) -0</w:t>
      </w:r>
      <w:r w:rsidR="00644CD5">
        <w:t>.</w:t>
      </w:r>
      <w:r>
        <w:t>0776*T(v19</w:t>
      </w:r>
      <w:r w:rsidR="00644CD5">
        <w:t>.</w:t>
      </w:r>
      <w:r>
        <w:t>u16) -0</w:t>
      </w:r>
      <w:r w:rsidR="00644CD5">
        <w:t>.</w:t>
      </w:r>
      <w:r>
        <w:t>0674*T(v12</w:t>
      </w:r>
      <w:r w:rsidR="00644CD5">
        <w:t>.</w:t>
      </w:r>
      <w:r>
        <w:t>u12) + 0</w:t>
      </w:r>
      <w:r w:rsidR="00644CD5">
        <w:t>.</w:t>
      </w:r>
      <w:r>
        <w:t>0629*T(v18</w:t>
      </w:r>
      <w:r w:rsidR="00644CD5">
        <w:t>.</w:t>
      </w:r>
      <w:r>
        <w:t>u23) -0</w:t>
      </w:r>
      <w:r w:rsidR="00644CD5">
        <w:t>.</w:t>
      </w:r>
      <w:r>
        <w:t>0786*T(v20</w:t>
      </w:r>
      <w:r w:rsidR="00644CD5">
        <w:t>.</w:t>
      </w:r>
      <w:r>
        <w:t>u3) -0</w:t>
      </w:r>
      <w:r w:rsidR="00644CD5">
        <w:t>.</w:t>
      </w:r>
      <w:r>
        <w:t>0751*T(v13</w:t>
      </w:r>
      <w:r w:rsidR="00644CD5">
        <w:t>.</w:t>
      </w:r>
      <w:r>
        <w:t>u18) -0</w:t>
      </w:r>
      <w:r w:rsidR="00644CD5">
        <w:t>.</w:t>
      </w:r>
      <w:r>
        <w:t>0637*T(v15</w:t>
      </w:r>
      <w:r w:rsidR="00644CD5">
        <w:t>.</w:t>
      </w:r>
      <w:r>
        <w:t>u11) -0</w:t>
      </w:r>
      <w:r w:rsidR="00644CD5">
        <w:t>.</w:t>
      </w:r>
      <w:r>
        <w:t>0599*T(v7</w:t>
      </w:r>
      <w:r w:rsidR="00644CD5">
        <w:t>.</w:t>
      </w:r>
      <w:r>
        <w:t>u25) + 0</w:t>
      </w:r>
      <w:r w:rsidR="00644CD5">
        <w:t>.</w:t>
      </w:r>
      <w:r>
        <w:t>0704*T(v12</w:t>
      </w:r>
      <w:r w:rsidR="00644CD5">
        <w:t>.</w:t>
      </w:r>
      <w:r>
        <w:t>u18) + 0</w:t>
      </w:r>
      <w:r w:rsidR="00644CD5">
        <w:t>.</w:t>
      </w:r>
      <w:r>
        <w:t>0698*T(v14</w:t>
      </w:r>
      <w:r w:rsidR="00644CD5">
        <w:t>.</w:t>
      </w:r>
      <w:r>
        <w:t>u18) -0</w:t>
      </w:r>
      <w:r w:rsidR="00644CD5">
        <w:t>.</w:t>
      </w:r>
      <w:r>
        <w:t>079*T(v15</w:t>
      </w:r>
      <w:r w:rsidR="00644CD5">
        <w:t>.</w:t>
      </w:r>
      <w:r>
        <w:t>u1) -0</w:t>
      </w:r>
      <w:r w:rsidR="00644CD5">
        <w:t>.</w:t>
      </w:r>
      <w:r>
        <w:t>0633*Length^3 -0</w:t>
      </w:r>
      <w:r w:rsidR="00644CD5">
        <w:t>.</w:t>
      </w:r>
      <w:r>
        <w:t>0501*T(v7</w:t>
      </w:r>
      <w:r w:rsidR="00644CD5">
        <w:t>.</w:t>
      </w:r>
      <w:r>
        <w:t>u29) + 0</w:t>
      </w:r>
      <w:r w:rsidR="00644CD5">
        <w:t>.</w:t>
      </w:r>
      <w:r>
        <w:t>042*T(u27) + 0</w:t>
      </w:r>
      <w:r w:rsidR="00644CD5">
        <w:t>.</w:t>
      </w:r>
      <w:r>
        <w:t>0699*T(v16</w:t>
      </w:r>
      <w:r w:rsidR="00644CD5">
        <w:t>.</w:t>
      </w:r>
      <w:r>
        <w:t>u1) + 0</w:t>
      </w:r>
      <w:r w:rsidR="00644CD5">
        <w:t>.</w:t>
      </w:r>
      <w:r>
        <w:t>0692*T(v29</w:t>
      </w:r>
      <w:r w:rsidR="00644CD5">
        <w:t>.</w:t>
      </w:r>
      <w:r>
        <w:t>u3) -0</w:t>
      </w:r>
      <w:r w:rsidR="00644CD5">
        <w:t>.</w:t>
      </w:r>
      <w:r>
        <w:t>06*T(v22</w:t>
      </w:r>
      <w:r w:rsidR="00644CD5">
        <w:t>.</w:t>
      </w:r>
      <w:r>
        <w:t>u17) + 0</w:t>
      </w:r>
      <w:r w:rsidR="00644CD5">
        <w:t>.</w:t>
      </w:r>
      <w:r>
        <w:t>0534*T(v3</w:t>
      </w:r>
      <w:r w:rsidR="00644CD5">
        <w:t>.</w:t>
      </w:r>
      <w:r>
        <w:t>u23) -0</w:t>
      </w:r>
      <w:r w:rsidR="00644CD5">
        <w:t>.</w:t>
      </w:r>
      <w:r>
        <w:t>053*T(v21</w:t>
      </w:r>
      <w:r w:rsidR="00644CD5">
        <w:t>.</w:t>
      </w:r>
      <w:r>
        <w:t>u9) + 0</w:t>
      </w:r>
      <w:r w:rsidR="00644CD5">
        <w:t>.</w:t>
      </w:r>
      <w:r>
        <w:t>0569*T(v14</w:t>
      </w:r>
      <w:r w:rsidR="00644CD5">
        <w:t>.</w:t>
      </w:r>
      <w:r>
        <w:t>u19) + 0</w:t>
      </w:r>
      <w:r w:rsidR="00644CD5">
        <w:t>.</w:t>
      </w:r>
      <w:r>
        <w:t>0538*T(v6</w:t>
      </w:r>
      <w:r w:rsidR="00644CD5">
        <w:t>.</w:t>
      </w:r>
      <w:r>
        <w:t>u26) -0</w:t>
      </w:r>
      <w:r w:rsidR="00644CD5">
        <w:t>.</w:t>
      </w:r>
      <w:r>
        <w:t>0599*T(v22</w:t>
      </w:r>
      <w:r w:rsidR="00644CD5">
        <w:t>.</w:t>
      </w:r>
      <w:r>
        <w:t>u6) -0</w:t>
      </w:r>
      <w:r w:rsidR="00644CD5">
        <w:t>.</w:t>
      </w:r>
      <w:r>
        <w:t>0527*T(v20</w:t>
      </w:r>
      <w:r w:rsidR="00644CD5">
        <w:t>.</w:t>
      </w:r>
      <w:r>
        <w:t>u6) + 0</w:t>
      </w:r>
      <w:r w:rsidR="00644CD5">
        <w:t>.</w:t>
      </w:r>
      <w:r>
        <w:t>0512*T(v18</w:t>
      </w:r>
      <w:r w:rsidR="00644CD5">
        <w:t>.</w:t>
      </w:r>
      <w:r>
        <w:t>u11) -0</w:t>
      </w:r>
      <w:r w:rsidR="00644CD5">
        <w:t>.</w:t>
      </w:r>
      <w:r>
        <w:t>0551*T(v8</w:t>
      </w:r>
      <w:r w:rsidR="00644CD5">
        <w:t>.</w:t>
      </w:r>
      <w:r>
        <w:t>u10) + 0</w:t>
      </w:r>
      <w:r w:rsidR="00644CD5">
        <w:t>.</w:t>
      </w:r>
      <w:r>
        <w:t>0536*T(v40</w:t>
      </w:r>
      <w:r w:rsidR="00644CD5">
        <w:t>.</w:t>
      </w:r>
      <w:r>
        <w:t>u2) + 0</w:t>
      </w:r>
      <w:r w:rsidR="00644CD5">
        <w:t>.</w:t>
      </w:r>
      <w:r>
        <w:t>0392*T(v24</w:t>
      </w:r>
      <w:r w:rsidR="00644CD5">
        <w:t>.</w:t>
      </w:r>
      <w:r>
        <w:t>u16) -0</w:t>
      </w:r>
      <w:r w:rsidR="00644CD5">
        <w:t>.</w:t>
      </w:r>
      <w:r>
        <w:t>0422*T(v22</w:t>
      </w:r>
      <w:r w:rsidR="00644CD5">
        <w:t>.</w:t>
      </w:r>
      <w:r>
        <w:t>u9) -0</w:t>
      </w:r>
      <w:r w:rsidR="00644CD5">
        <w:t>.</w:t>
      </w:r>
      <w:r>
        <w:t>0538*T(v5</w:t>
      </w:r>
      <w:r w:rsidR="00644CD5">
        <w:t>.</w:t>
      </w:r>
      <w:r>
        <w:t>u9) + 0</w:t>
      </w:r>
      <w:r w:rsidR="00644CD5">
        <w:t>.</w:t>
      </w:r>
      <w:r>
        <w:t>0391*T(v13</w:t>
      </w:r>
      <w:r w:rsidR="00644CD5">
        <w:t>.</w:t>
      </w:r>
      <w:r>
        <w:t>u13) + 0</w:t>
      </w:r>
      <w:r w:rsidR="00644CD5">
        <w:t>.</w:t>
      </w:r>
      <w:r>
        <w:t>0378*T(v3</w:t>
      </w:r>
      <w:r w:rsidR="00644CD5">
        <w:t>.</w:t>
      </w:r>
      <w:r>
        <w:t>u22) -0</w:t>
      </w:r>
      <w:r w:rsidR="00644CD5">
        <w:t>.</w:t>
      </w:r>
      <w:r>
        <w:t>0283*T(v28) -0</w:t>
      </w:r>
      <w:r w:rsidR="00644CD5">
        <w:t>.</w:t>
      </w:r>
      <w:r>
        <w:t>0362*T(v2</w:t>
      </w:r>
      <w:r w:rsidR="00644CD5">
        <w:t>.</w:t>
      </w:r>
      <w:r>
        <w:t>u41) + 0</w:t>
      </w:r>
      <w:r w:rsidR="00644CD5">
        <w:t>.</w:t>
      </w:r>
      <w:r>
        <w:t>0399*T(v27</w:t>
      </w:r>
      <w:r w:rsidR="00644CD5">
        <w:t>.</w:t>
      </w:r>
      <w:r>
        <w:t>u6) -0</w:t>
      </w:r>
      <w:r w:rsidR="00644CD5">
        <w:t>.</w:t>
      </w:r>
      <w:r>
        <w:t>0356*T(v35</w:t>
      </w:r>
      <w:r w:rsidR="00644CD5">
        <w:t>.</w:t>
      </w:r>
      <w:r>
        <w:t>u5) + 0</w:t>
      </w:r>
      <w:r w:rsidR="00644CD5">
        <w:t>.</w:t>
      </w:r>
      <w:r>
        <w:t>0292*T(v12) -0</w:t>
      </w:r>
      <w:r w:rsidR="00644CD5">
        <w:t>.</w:t>
      </w:r>
      <w:r>
        <w:t>037*T(v16</w:t>
      </w:r>
      <w:r w:rsidR="00644CD5">
        <w:t>.</w:t>
      </w:r>
      <w:r>
        <w:t>u10) + 0</w:t>
      </w:r>
      <w:r w:rsidR="00644CD5">
        <w:t>.</w:t>
      </w:r>
      <w:r>
        <w:t>0423*T(v12</w:t>
      </w:r>
      <w:r w:rsidR="00644CD5">
        <w:t>.</w:t>
      </w:r>
      <w:r>
        <w:t>u7) -0</w:t>
      </w:r>
      <w:r w:rsidR="00644CD5">
        <w:t>.</w:t>
      </w:r>
      <w:r>
        <w:t>0417*T(v16</w:t>
      </w:r>
      <w:r w:rsidR="00644CD5">
        <w:t>.</w:t>
      </w:r>
      <w:r>
        <w:t>u3) -0</w:t>
      </w:r>
      <w:r w:rsidR="00644CD5">
        <w:t>.</w:t>
      </w:r>
      <w:r>
        <w:t>0395*T(v17</w:t>
      </w:r>
      <w:r w:rsidR="00644CD5">
        <w:t>.</w:t>
      </w:r>
      <w:r>
        <w:t>u17) -0</w:t>
      </w:r>
      <w:r w:rsidR="00644CD5">
        <w:t>.</w:t>
      </w:r>
      <w:r>
        <w:t>0358*T(v16</w:t>
      </w:r>
      <w:r w:rsidR="00644CD5">
        <w:t>.</w:t>
      </w:r>
      <w:r>
        <w:t>u13) + 0</w:t>
      </w:r>
      <w:r w:rsidR="00644CD5">
        <w:t>.</w:t>
      </w:r>
      <w:r>
        <w:t>025*T(v37) + 0</w:t>
      </w:r>
      <w:r w:rsidR="00644CD5">
        <w:t>.</w:t>
      </w:r>
      <w:r>
        <w:t>0353*T(v12</w:t>
      </w:r>
      <w:r w:rsidR="00644CD5">
        <w:t>.</w:t>
      </w:r>
      <w:r>
        <w:t>u22) -0</w:t>
      </w:r>
      <w:r w:rsidR="00644CD5">
        <w:t>.</w:t>
      </w:r>
      <w:r>
        <w:t>0337*T(v3</w:t>
      </w:r>
      <w:r w:rsidR="00644CD5">
        <w:t>.</w:t>
      </w:r>
      <w:r>
        <w:t>u34) -0</w:t>
      </w:r>
      <w:r w:rsidR="00644CD5">
        <w:t>.</w:t>
      </w:r>
      <w:r>
        <w:t>037*T(v15</w:t>
      </w:r>
      <w:r w:rsidR="00644CD5">
        <w:t>.</w:t>
      </w:r>
      <w:r>
        <w:t>u10) + 0</w:t>
      </w:r>
      <w:r w:rsidR="00644CD5">
        <w:t>.</w:t>
      </w:r>
      <w:r>
        <w:t>0283*T(v34</w:t>
      </w:r>
      <w:r w:rsidR="00644CD5">
        <w:t>.</w:t>
      </w:r>
      <w:r>
        <w:t>u9) -0</w:t>
      </w:r>
      <w:r w:rsidR="00644CD5">
        <w:t>.</w:t>
      </w:r>
      <w:r>
        <w:t>0325*T(v16</w:t>
      </w:r>
      <w:r w:rsidR="00644CD5">
        <w:t>.</w:t>
      </w:r>
      <w:r>
        <w:t>u7) + 0</w:t>
      </w:r>
      <w:r w:rsidR="00644CD5">
        <w:t>.</w:t>
      </w:r>
      <w:r>
        <w:t>0293*T(v9</w:t>
      </w:r>
      <w:r w:rsidR="00644CD5">
        <w:t>.</w:t>
      </w:r>
      <w:r>
        <w:t>u23) + 0</w:t>
      </w:r>
      <w:r w:rsidR="00644CD5">
        <w:t>.</w:t>
      </w:r>
      <w:r>
        <w:t>0319*T(v11</w:t>
      </w:r>
      <w:r w:rsidR="00644CD5">
        <w:t>.</w:t>
      </w:r>
      <w:r>
        <w:t>u15) -0</w:t>
      </w:r>
      <w:r w:rsidR="00644CD5">
        <w:t>.</w:t>
      </w:r>
      <w:r>
        <w:t>0274*T(v11</w:t>
      </w:r>
      <w:r w:rsidR="00644CD5">
        <w:t>.</w:t>
      </w:r>
      <w:r>
        <w:t>u8) + 0</w:t>
      </w:r>
      <w:r w:rsidR="00644CD5">
        <w:t>.</w:t>
      </w:r>
      <w:r>
        <w:t>0279*T(v9</w:t>
      </w:r>
      <w:r w:rsidR="00644CD5">
        <w:t>.</w:t>
      </w:r>
      <w:r>
        <w:t>u18) -0</w:t>
      </w:r>
      <w:r w:rsidR="00644CD5">
        <w:t>.</w:t>
      </w:r>
      <w:r>
        <w:t>0248*T(v33</w:t>
      </w:r>
      <w:r w:rsidR="00644CD5">
        <w:t>.</w:t>
      </w:r>
      <w:r>
        <w:t>u9) + 0</w:t>
      </w:r>
      <w:r w:rsidR="00644CD5">
        <w:t>.</w:t>
      </w:r>
      <w:r>
        <w:t>0259*T(v12</w:t>
      </w:r>
      <w:r w:rsidR="00644CD5">
        <w:t>.</w:t>
      </w:r>
      <w:r>
        <w:t>u24) -0</w:t>
      </w:r>
      <w:r w:rsidR="00644CD5">
        <w:t>.</w:t>
      </w:r>
      <w:r>
        <w:t>0251*T(v12</w:t>
      </w:r>
      <w:r w:rsidR="00644CD5">
        <w:t>.</w:t>
      </w:r>
      <w:r>
        <w:t>u28) -0</w:t>
      </w:r>
      <w:r w:rsidR="00644CD5">
        <w:t>.</w:t>
      </w:r>
      <w:r>
        <w:t>0163*T(u41) -0</w:t>
      </w:r>
      <w:r w:rsidR="00644CD5">
        <w:t>.</w:t>
      </w:r>
      <w:r>
        <w:t>0233*T(v11</w:t>
      </w:r>
      <w:r w:rsidR="00644CD5">
        <w:t>.</w:t>
      </w:r>
      <w:r>
        <w:t>u22) + 0</w:t>
      </w:r>
      <w:r w:rsidR="00644CD5">
        <w:t>.</w:t>
      </w:r>
      <w:r>
        <w:t>0263*T(v6</w:t>
      </w:r>
      <w:r w:rsidR="00644CD5">
        <w:t>.</w:t>
      </w:r>
      <w:r>
        <w:t>u8) -0</w:t>
      </w:r>
      <w:r w:rsidR="00644CD5">
        <w:t>.</w:t>
      </w:r>
      <w:r>
        <w:t>0173*T(v13</w:t>
      </w:r>
      <w:r w:rsidR="00644CD5">
        <w:t>.</w:t>
      </w:r>
      <w:r>
        <w:t>u29) -0</w:t>
      </w:r>
      <w:r w:rsidR="00644CD5">
        <w:t>.</w:t>
      </w:r>
      <w:r>
        <w:t>0171*T(v12</w:t>
      </w:r>
      <w:r w:rsidR="00644CD5">
        <w:t>.</w:t>
      </w:r>
      <w:r>
        <w:t>u30) + 0</w:t>
      </w:r>
      <w:r w:rsidR="00644CD5">
        <w:t>.</w:t>
      </w:r>
      <w:r>
        <w:t>0207*T(v11</w:t>
      </w:r>
      <w:r w:rsidR="00644CD5">
        <w:t>.</w:t>
      </w:r>
      <w:r>
        <w:t>u2) -0</w:t>
      </w:r>
      <w:r w:rsidR="00644CD5">
        <w:t>.</w:t>
      </w:r>
      <w:r>
        <w:t>017*T(v18</w:t>
      </w:r>
      <w:r w:rsidR="00644CD5">
        <w:t>.</w:t>
      </w:r>
      <w:r>
        <w:t>u9) + 0</w:t>
      </w:r>
      <w:r w:rsidR="00644CD5">
        <w:t>.</w:t>
      </w:r>
      <w:r>
        <w:t>0166*T(v5</w:t>
      </w:r>
      <w:r w:rsidR="00644CD5">
        <w:t>.</w:t>
      </w:r>
      <w:r>
        <w:t>u19) -0</w:t>
      </w:r>
      <w:r w:rsidR="00644CD5">
        <w:t>.</w:t>
      </w:r>
      <w:r>
        <w:t>0166*T(v20</w:t>
      </w:r>
      <w:r w:rsidR="00644CD5">
        <w:t>.</w:t>
      </w:r>
      <w:r>
        <w:t>u5) -0</w:t>
      </w:r>
      <w:r w:rsidR="00644CD5">
        <w:t>.</w:t>
      </w:r>
      <w:r>
        <w:t>0135*T(v36</w:t>
      </w:r>
      <w:r w:rsidR="00644CD5">
        <w:t>.</w:t>
      </w:r>
      <w:r>
        <w:t>u3) -0</w:t>
      </w:r>
      <w:r w:rsidR="00644CD5">
        <w:t>.</w:t>
      </w:r>
      <w:r>
        <w:t>0134*T(v5</w:t>
      </w:r>
      <w:r w:rsidR="00644CD5">
        <w:t>.</w:t>
      </w:r>
      <w:r>
        <w:t>u12) -0</w:t>
      </w:r>
      <w:r w:rsidR="00644CD5">
        <w:t>.</w:t>
      </w:r>
      <w:r>
        <w:t>0122*T(v7</w:t>
      </w:r>
      <w:r w:rsidR="00644CD5">
        <w:t>.</w:t>
      </w:r>
      <w:r>
        <w:t>u14) + 0</w:t>
      </w:r>
      <w:r w:rsidR="00644CD5">
        <w:t>.</w:t>
      </w:r>
      <w:r>
        <w:t>0141*T(v5</w:t>
      </w:r>
      <w:r w:rsidR="00644CD5">
        <w:t>.</w:t>
      </w:r>
      <w:r>
        <w:t>u3) + 0</w:t>
      </w:r>
      <w:r w:rsidR="00644CD5">
        <w:t>.</w:t>
      </w:r>
      <w:r>
        <w:t>00542*T(u37) -0</w:t>
      </w:r>
      <w:r w:rsidR="00644CD5">
        <w:t>.</w:t>
      </w:r>
      <w:r>
        <w:t>0076*T(v4</w:t>
      </w:r>
      <w:r w:rsidR="00644CD5">
        <w:t>.</w:t>
      </w:r>
      <w:r>
        <w:t>u27) -0</w:t>
      </w:r>
      <w:r w:rsidR="00644CD5">
        <w:t>.</w:t>
      </w:r>
      <w:r>
        <w:t>00495*T(u13) + 0</w:t>
      </w:r>
      <w:r w:rsidR="00644CD5">
        <w:t>.</w:t>
      </w:r>
      <w:r>
        <w:t>0048*T(v14) + 0</w:t>
      </w:r>
      <w:r w:rsidR="00644CD5">
        <w:t>.</w:t>
      </w:r>
      <w:r>
        <w:t>00579*T(v29</w:t>
      </w:r>
      <w:r w:rsidR="00644CD5">
        <w:t>.</w:t>
      </w:r>
      <w:r>
        <w:t>u13) + 0</w:t>
      </w:r>
      <w:r w:rsidR="00644CD5">
        <w:t>.</w:t>
      </w:r>
      <w:r>
        <w:t>00388*T(v8</w:t>
      </w:r>
      <w:r w:rsidR="00644CD5">
        <w:t>.</w:t>
      </w:r>
      <w:r>
        <w:t>u26) -0</w:t>
      </w:r>
      <w:r w:rsidR="00644CD5">
        <w:t>.</w:t>
      </w:r>
      <w:r>
        <w:t>00418*T(v1</w:t>
      </w:r>
      <w:r w:rsidR="00644CD5">
        <w:t>.</w:t>
      </w:r>
      <w:r>
        <w:t>u29) -0</w:t>
      </w:r>
      <w:r w:rsidR="00644CD5">
        <w:t>.</w:t>
      </w:r>
      <w:r>
        <w:t>00232*T(v24) -0</w:t>
      </w:r>
      <w:r w:rsidR="00644CD5">
        <w:t>.</w:t>
      </w:r>
      <w:r>
        <w:t>00295*T(v4</w:t>
      </w:r>
      <w:r w:rsidR="00644CD5">
        <w:t>.</w:t>
      </w:r>
      <w:r>
        <w:t>u18) + 0</w:t>
      </w:r>
      <w:r w:rsidR="00644CD5">
        <w:t>.</w:t>
      </w:r>
      <w:r>
        <w:t>00241*T(v24</w:t>
      </w:r>
      <w:r w:rsidR="00644CD5">
        <w:t>.</w:t>
      </w:r>
      <w:r>
        <w:t>u7) + 0</w:t>
      </w:r>
      <w:r w:rsidR="00644CD5">
        <w:t>.</w:t>
      </w:r>
      <w:r>
        <w:t>00219*T(v2</w:t>
      </w:r>
      <w:r w:rsidR="00644CD5">
        <w:t>.</w:t>
      </w:r>
      <w:r>
        <w:t>u25) + 0</w:t>
      </w:r>
      <w:r w:rsidR="00644CD5">
        <w:t>.</w:t>
      </w:r>
      <w:r>
        <w:t>00268*T(v2</w:t>
      </w:r>
      <w:r w:rsidR="00644CD5">
        <w:t>.</w:t>
      </w:r>
      <w:r>
        <w:t>u2) + 0</w:t>
      </w:r>
      <w:r w:rsidR="00644CD5">
        <w:t>.</w:t>
      </w:r>
      <w:r>
        <w:t>00183*T(v7</w:t>
      </w:r>
      <w:r w:rsidR="00644CD5">
        <w:t>.</w:t>
      </w:r>
      <w:r>
        <w:t>u9) + 0</w:t>
      </w:r>
      <w:r w:rsidR="00644CD5">
        <w:t>.</w:t>
      </w:r>
      <w:r>
        <w:t>00116*T(v11</w:t>
      </w:r>
      <w:r w:rsidR="00644CD5">
        <w:t>.</w:t>
      </w:r>
      <w:r>
        <w:t>u7) + 0</w:t>
      </w:r>
      <w:r w:rsidR="00644CD5">
        <w:t>.</w:t>
      </w:r>
      <w:r>
        <w:t>000821*T(v8</w:t>
      </w:r>
      <w:r w:rsidR="00644CD5">
        <w:t>.</w:t>
      </w:r>
      <w:r>
        <w:t>u16) + 0</w:t>
      </w:r>
      <w:r w:rsidR="00644CD5">
        <w:t>.</w:t>
      </w:r>
      <w:r>
        <w:t>000276*T(v28</w:t>
      </w:r>
      <w:r w:rsidR="00644CD5">
        <w:t>.</w:t>
      </w:r>
      <w:r>
        <w:t>u10) -0</w:t>
      </w:r>
      <w:r w:rsidR="00644CD5">
        <w:t>.</w:t>
      </w:r>
      <w:r>
        <w:t>000216*T(v25</w:t>
      </w:r>
      <w:r w:rsidR="00644CD5">
        <w:t>.</w:t>
      </w:r>
      <w:r>
        <w:t>u1) + 6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113*NumAromAtoms + 0</w:t>
      </w:r>
      <w:r w:rsidR="00644CD5">
        <w:t>.</w:t>
      </w:r>
      <w:r>
        <w:t>644*T(v23</w:t>
      </w:r>
      <w:r w:rsidR="00644CD5">
        <w:t>.</w:t>
      </w:r>
      <w:r>
        <w:t>u1) -0</w:t>
      </w:r>
      <w:r w:rsidR="00644CD5">
        <w:t>.</w:t>
      </w:r>
      <w:r>
        <w:t>327*u + 0</w:t>
      </w:r>
      <w:r w:rsidR="00644CD5">
        <w:t>.</w:t>
      </w:r>
      <w:r>
        <w:t>667*T(v2</w:t>
      </w:r>
      <w:r w:rsidR="00644CD5">
        <w:t>.</w:t>
      </w:r>
      <w:r>
        <w:t>u2) + 0</w:t>
      </w:r>
      <w:r w:rsidR="00644CD5">
        <w:t>.</w:t>
      </w:r>
      <w:r>
        <w:t>116*T(v15</w:t>
      </w:r>
      <w:r w:rsidR="00644CD5">
        <w:t>.</w:t>
      </w:r>
      <w:r>
        <w:t>u7) -0</w:t>
      </w:r>
      <w:r w:rsidR="00644CD5">
        <w:t>.</w:t>
      </w:r>
      <w:r>
        <w:t>275*T(v19</w:t>
      </w:r>
      <w:r w:rsidR="00644CD5">
        <w:t>.</w:t>
      </w:r>
      <w:r>
        <w:t>u16) + 0</w:t>
      </w:r>
      <w:r w:rsidR="00644CD5">
        <w:t>.</w:t>
      </w:r>
      <w:r>
        <w:t>481*T(v1</w:t>
      </w:r>
      <w:r w:rsidR="00644CD5">
        <w:t>.</w:t>
      </w:r>
      <w:r>
        <w:t>u9) -0</w:t>
      </w:r>
      <w:r w:rsidR="00644CD5">
        <w:t>.</w:t>
      </w:r>
      <w:r>
        <w:t>872*T(v4</w:t>
      </w:r>
      <w:r w:rsidR="00644CD5">
        <w:t>.</w:t>
      </w:r>
      <w:r>
        <w:t>u5) + 0</w:t>
      </w:r>
      <w:r w:rsidR="00644CD5">
        <w:t>.</w:t>
      </w:r>
      <w:r>
        <w:t>0769*T(v8</w:t>
      </w:r>
      <w:r w:rsidR="00644CD5">
        <w:t>.</w:t>
      </w:r>
      <w:r>
        <w:t>u1) -0</w:t>
      </w:r>
      <w:r w:rsidR="00644CD5">
        <w:t>.</w:t>
      </w:r>
      <w:r>
        <w:t>584*T(v24</w:t>
      </w:r>
      <w:r w:rsidR="00644CD5">
        <w:t>.</w:t>
      </w:r>
      <w:r>
        <w:t>u6) + 0</w:t>
      </w:r>
      <w:r w:rsidR="00644CD5">
        <w:t>.</w:t>
      </w:r>
      <w:r>
        <w:t>0442*T(v5</w:t>
      </w:r>
      <w:r w:rsidR="00644CD5">
        <w:t>.</w:t>
      </w:r>
      <w:r>
        <w:t>u16) + 0</w:t>
      </w:r>
      <w:r w:rsidR="00644CD5">
        <w:t>.</w:t>
      </w:r>
      <w:r>
        <w:t>4*T(v7</w:t>
      </w:r>
      <w:r w:rsidR="00644CD5">
        <w:t>.</w:t>
      </w:r>
      <w:r>
        <w:t>u35) -0</w:t>
      </w:r>
      <w:r w:rsidR="00644CD5">
        <w:t>.</w:t>
      </w:r>
      <w:r>
        <w:t>541*T(v25</w:t>
      </w:r>
      <w:r w:rsidR="00644CD5">
        <w:t>.</w:t>
      </w:r>
      <w:r>
        <w:t>u3) + 0</w:t>
      </w:r>
      <w:r w:rsidR="00644CD5">
        <w:t>.</w:t>
      </w:r>
      <w:r>
        <w:t>329*T(v39</w:t>
      </w:r>
      <w:r w:rsidR="00644CD5">
        <w:t>.</w:t>
      </w:r>
      <w:r>
        <w:t>u3) -0</w:t>
      </w:r>
      <w:r w:rsidR="00644CD5">
        <w:t>.</w:t>
      </w:r>
      <w:r>
        <w:t>814*T(v4</w:t>
      </w:r>
      <w:r w:rsidR="00644CD5">
        <w:t>.</w:t>
      </w:r>
      <w:r>
        <w:t>u3) -0</w:t>
      </w:r>
      <w:r w:rsidR="00644CD5">
        <w:t>.</w:t>
      </w:r>
      <w:r>
        <w:t>52*T(v34</w:t>
      </w:r>
      <w:r w:rsidR="00644CD5">
        <w:t>.</w:t>
      </w:r>
      <w:r>
        <w:t>u2) -0</w:t>
      </w:r>
      <w:r w:rsidR="00644CD5">
        <w:t>.</w:t>
      </w:r>
      <w:r>
        <w:t>393*T(v25</w:t>
      </w:r>
      <w:r w:rsidR="00644CD5">
        <w:t>.</w:t>
      </w:r>
      <w:r>
        <w:t>u9) + 0</w:t>
      </w:r>
      <w:r w:rsidR="00644CD5">
        <w:t>.</w:t>
      </w:r>
      <w:r>
        <w:t>18*T(v13</w:t>
      </w:r>
      <w:r w:rsidR="00644CD5">
        <w:t>.</w:t>
      </w:r>
      <w:r>
        <w:t>u4) -0</w:t>
      </w:r>
      <w:r w:rsidR="00644CD5">
        <w:t>.</w:t>
      </w:r>
      <w:r>
        <w:t>403*T(v29</w:t>
      </w:r>
      <w:r w:rsidR="00644CD5">
        <w:t>.</w:t>
      </w:r>
      <w:r>
        <w:t>u4) + 0</w:t>
      </w:r>
      <w:r w:rsidR="00644CD5">
        <w:t>.</w:t>
      </w:r>
      <w:r>
        <w:t>711*T(v21</w:t>
      </w:r>
      <w:r w:rsidR="00644CD5">
        <w:t>.</w:t>
      </w:r>
      <w:r>
        <w:t>u9) + 0</w:t>
      </w:r>
      <w:r w:rsidR="00644CD5">
        <w:t>.</w:t>
      </w:r>
      <w:r>
        <w:t>0896*T(v15</w:t>
      </w:r>
      <w:r w:rsidR="00644CD5">
        <w:t>.</w:t>
      </w:r>
      <w:r>
        <w:t>u27) -0</w:t>
      </w:r>
      <w:r w:rsidR="00644CD5">
        <w:t>.</w:t>
      </w:r>
      <w:r>
        <w:t>0234*T(v12</w:t>
      </w:r>
      <w:r w:rsidR="00644CD5">
        <w:t>.</w:t>
      </w:r>
      <w:r>
        <w:t>u12) + 23</w:t>
      </w:r>
      <w:r w:rsidR="00644CD5">
        <w:t>.</w:t>
      </w:r>
      <w:r>
        <w:t>6*Lipophilicity + 0</w:t>
      </w:r>
      <w:r w:rsidR="00644CD5">
        <w:t>.</w:t>
      </w:r>
      <w:r>
        <w:t>45*T(v30</w:t>
      </w:r>
      <w:r w:rsidR="00644CD5">
        <w:t>.</w:t>
      </w:r>
      <w:r>
        <w:t>u4) + 0</w:t>
      </w:r>
      <w:r w:rsidR="00644CD5">
        <w:t>.</w:t>
      </w:r>
      <w:r>
        <w:t>439*T(v31</w:t>
      </w:r>
      <w:r w:rsidR="00644CD5">
        <w:t>.</w:t>
      </w:r>
      <w:r>
        <w:t>u3) -0</w:t>
      </w:r>
      <w:r w:rsidR="00644CD5">
        <w:t>.</w:t>
      </w:r>
      <w:r>
        <w:t>159*T(u26) -0</w:t>
      </w:r>
      <w:r w:rsidR="00644CD5">
        <w:t>.</w:t>
      </w:r>
      <w:r>
        <w:t>364*T(v17</w:t>
      </w:r>
      <w:r w:rsidR="00644CD5">
        <w:t>.</w:t>
      </w:r>
      <w:r>
        <w:t>u15) + 0</w:t>
      </w:r>
      <w:r w:rsidR="00644CD5">
        <w:t>.</w:t>
      </w:r>
      <w:r>
        <w:t>238*Lipophilicity^2 -0</w:t>
      </w:r>
      <w:r w:rsidR="00644CD5">
        <w:t>.</w:t>
      </w:r>
      <w:r>
        <w:t>348*T(v3</w:t>
      </w:r>
      <w:r w:rsidR="00644CD5">
        <w:t>.</w:t>
      </w:r>
      <w:r>
        <w:t>u10) + 0</w:t>
      </w:r>
      <w:r w:rsidR="00644CD5">
        <w:t>.</w:t>
      </w:r>
      <w:r>
        <w:t>247*T(v9</w:t>
      </w:r>
      <w:r w:rsidR="00644CD5">
        <w:t>.</w:t>
      </w:r>
      <w:r>
        <w:t>u10) -0</w:t>
      </w:r>
      <w:r w:rsidR="00644CD5">
        <w:t>.</w:t>
      </w:r>
      <w:r>
        <w:t>55*T(v23</w:t>
      </w:r>
      <w:r w:rsidR="00644CD5">
        <w:t>.</w:t>
      </w:r>
      <w:r>
        <w:t>u5) -0</w:t>
      </w:r>
      <w:r w:rsidR="00644CD5">
        <w:t>.</w:t>
      </w:r>
      <w:r>
        <w:t>309*T(v16</w:t>
      </w:r>
      <w:r w:rsidR="00644CD5">
        <w:t>.</w:t>
      </w:r>
      <w:r>
        <w:t>u4) + 0</w:t>
      </w:r>
      <w:r w:rsidR="00644CD5">
        <w:t>.</w:t>
      </w:r>
      <w:r>
        <w:t>506*T(v4</w:t>
      </w:r>
      <w:r w:rsidR="00644CD5">
        <w:t>.</w:t>
      </w:r>
      <w:r>
        <w:t>u26) + 0</w:t>
      </w:r>
      <w:r w:rsidR="00644CD5">
        <w:t>.</w:t>
      </w:r>
      <w:r>
        <w:t>424*T(v2</w:t>
      </w:r>
      <w:r w:rsidR="00644CD5">
        <w:t>.</w:t>
      </w:r>
      <w:r>
        <w:t>u38) + 0</w:t>
      </w:r>
      <w:r w:rsidR="00644CD5">
        <w:t>.</w:t>
      </w:r>
      <w:r>
        <w:t>162*T(v10</w:t>
      </w:r>
      <w:r w:rsidR="00644CD5">
        <w:t>.</w:t>
      </w:r>
      <w:r>
        <w:t>u1) + 0</w:t>
      </w:r>
      <w:r w:rsidR="00644CD5">
        <w:t>.</w:t>
      </w:r>
      <w:r>
        <w:t>274*T(v2</w:t>
      </w:r>
      <w:r w:rsidR="00644CD5">
        <w:t>.</w:t>
      </w:r>
      <w:r>
        <w:t>u8) + 0</w:t>
      </w:r>
      <w:r w:rsidR="00644CD5">
        <w:t>.</w:t>
      </w:r>
      <w:r>
        <w:t>235*T(v6) -0</w:t>
      </w:r>
      <w:r w:rsidR="00644CD5">
        <w:t>.</w:t>
      </w:r>
      <w:r>
        <w:t>248*T(v20</w:t>
      </w:r>
      <w:r w:rsidR="00644CD5">
        <w:t>.</w:t>
      </w:r>
      <w:r>
        <w:t>u5) -0</w:t>
      </w:r>
      <w:r w:rsidR="00644CD5">
        <w:t>.</w:t>
      </w:r>
      <w:r>
        <w:t>155*NumAcceptor + 0</w:t>
      </w:r>
      <w:r w:rsidR="00644CD5">
        <w:t>.</w:t>
      </w:r>
      <w:r>
        <w:t>365*T(v7</w:t>
      </w:r>
      <w:r w:rsidR="00644CD5">
        <w:t>.</w:t>
      </w:r>
      <w:r>
        <w:t>u22) + 0</w:t>
      </w:r>
      <w:r w:rsidR="00644CD5">
        <w:t>.</w:t>
      </w:r>
      <w:r>
        <w:t>5*T(v27</w:t>
      </w:r>
      <w:r w:rsidR="00644CD5">
        <w:t>.</w:t>
      </w:r>
      <w:r>
        <w:t>u12) + 0</w:t>
      </w:r>
      <w:r w:rsidR="00644CD5">
        <w:t>.</w:t>
      </w:r>
      <w:r>
        <w:t>499*T(v2</w:t>
      </w:r>
      <w:r w:rsidR="00644CD5">
        <w:t>.</w:t>
      </w:r>
      <w:r>
        <w:t>u18) -0</w:t>
      </w:r>
      <w:r w:rsidR="00644CD5">
        <w:t>.</w:t>
      </w:r>
      <w:r>
        <w:t>384*T(v18</w:t>
      </w:r>
      <w:r w:rsidR="00644CD5">
        <w:t>.</w:t>
      </w:r>
      <w:r>
        <w:t>u15) + 0</w:t>
      </w:r>
      <w:r w:rsidR="00644CD5">
        <w:t>.</w:t>
      </w:r>
      <w:r>
        <w:t>521*T(v20</w:t>
      </w:r>
      <w:r w:rsidR="00644CD5">
        <w:t>.</w:t>
      </w:r>
      <w:r>
        <w:t>u13) + 0</w:t>
      </w:r>
      <w:r w:rsidR="00644CD5">
        <w:t>.</w:t>
      </w:r>
      <w:r>
        <w:t>366*T(v24</w:t>
      </w:r>
      <w:r w:rsidR="00644CD5">
        <w:t>.</w:t>
      </w:r>
      <w:r>
        <w:t>u4) -0</w:t>
      </w:r>
      <w:r w:rsidR="00644CD5">
        <w:t>.</w:t>
      </w:r>
      <w:r>
        <w:t>234*T(v10</w:t>
      </w:r>
      <w:r w:rsidR="00644CD5">
        <w:t>.</w:t>
      </w:r>
      <w:r>
        <w:t>u10) -0</w:t>
      </w:r>
      <w:r w:rsidR="00644CD5">
        <w:t>.</w:t>
      </w:r>
      <w:r>
        <w:t>505*T(v4</w:t>
      </w:r>
      <w:r w:rsidR="00644CD5">
        <w:t>.</w:t>
      </w:r>
      <w:r>
        <w:t>u7) -0</w:t>
      </w:r>
      <w:r w:rsidR="00644CD5">
        <w:t>.</w:t>
      </w:r>
      <w:r>
        <w:t>161*T(u28) + 0</w:t>
      </w:r>
      <w:r w:rsidR="00644CD5">
        <w:t>.</w:t>
      </w:r>
      <w:r>
        <w:t>238*T(v29</w:t>
      </w:r>
      <w:r w:rsidR="00644CD5">
        <w:t>.</w:t>
      </w:r>
      <w:r>
        <w:t>u5) + 0</w:t>
      </w:r>
      <w:r w:rsidR="00644CD5">
        <w:t>.</w:t>
      </w:r>
      <w:r>
        <w:t>431*T(v6</w:t>
      </w:r>
      <w:r w:rsidR="00644CD5">
        <w:t>.</w:t>
      </w:r>
      <w:r>
        <w:t>u33) + 0</w:t>
      </w:r>
      <w:r w:rsidR="00644CD5">
        <w:t>.</w:t>
      </w:r>
      <w:r>
        <w:t>396*T(v41</w:t>
      </w:r>
      <w:r w:rsidR="00644CD5">
        <w:t>.</w:t>
      </w:r>
      <w:r>
        <w:t>u1) + 0</w:t>
      </w:r>
      <w:r w:rsidR="00644CD5">
        <w:t>.</w:t>
      </w:r>
      <w:r>
        <w:t>253*T(v2</w:t>
      </w:r>
      <w:r w:rsidR="00644CD5">
        <w:t>.</w:t>
      </w:r>
      <w:r>
        <w:t>u34) + 0</w:t>
      </w:r>
      <w:r w:rsidR="00644CD5">
        <w:t>.</w:t>
      </w:r>
      <w:r>
        <w:t>228*T(v3</w:t>
      </w:r>
      <w:r w:rsidR="00644CD5">
        <w:t>.</w:t>
      </w:r>
      <w:r>
        <w:t>u4) -0</w:t>
      </w:r>
      <w:r w:rsidR="00644CD5">
        <w:t>.</w:t>
      </w:r>
      <w:r>
        <w:t>303*T(v26</w:t>
      </w:r>
      <w:r w:rsidR="00644CD5">
        <w:t>.</w:t>
      </w:r>
      <w:r>
        <w:t>u9) + 0</w:t>
      </w:r>
      <w:r w:rsidR="00644CD5">
        <w:t>.</w:t>
      </w:r>
      <w:r>
        <w:t>511*T(v17</w:t>
      </w:r>
      <w:r w:rsidR="00644CD5">
        <w:t>.</w:t>
      </w:r>
      <w:r>
        <w:t>u18) -0</w:t>
      </w:r>
      <w:r w:rsidR="00644CD5">
        <w:t>.</w:t>
      </w:r>
      <w:r>
        <w:t>294*T(v29</w:t>
      </w:r>
      <w:r w:rsidR="00644CD5">
        <w:t>.</w:t>
      </w:r>
      <w:r>
        <w:t>u13) -0</w:t>
      </w:r>
      <w:r w:rsidR="00644CD5">
        <w:t>.</w:t>
      </w:r>
      <w:r>
        <w:t>123*T(v38) -0</w:t>
      </w:r>
      <w:r w:rsidR="00644CD5">
        <w:t>.</w:t>
      </w:r>
      <w:r>
        <w:t>458*T(v19</w:t>
      </w:r>
      <w:r w:rsidR="00644CD5">
        <w:t>.</w:t>
      </w:r>
      <w:r>
        <w:t>u19) + 0</w:t>
      </w:r>
      <w:r w:rsidR="00644CD5">
        <w:t>.</w:t>
      </w:r>
      <w:r>
        <w:t>145*T(v4</w:t>
      </w:r>
      <w:r w:rsidR="00644CD5">
        <w:t>.</w:t>
      </w:r>
      <w:r>
        <w:t>u16) -0</w:t>
      </w:r>
      <w:r w:rsidR="00644CD5">
        <w:t>.</w:t>
      </w:r>
      <w:r>
        <w:t>41*T(v22</w:t>
      </w:r>
      <w:r w:rsidR="00644CD5">
        <w:t>.</w:t>
      </w:r>
      <w:r>
        <w:t>u7) -0</w:t>
      </w:r>
      <w:r w:rsidR="00644CD5">
        <w:t>.</w:t>
      </w:r>
      <w:r>
        <w:t>437*T(v22</w:t>
      </w:r>
      <w:r w:rsidR="00644CD5">
        <w:t>.</w:t>
      </w:r>
      <w:r>
        <w:t>u11) + 0</w:t>
      </w:r>
      <w:r w:rsidR="00644CD5">
        <w:t>.</w:t>
      </w:r>
      <w:r>
        <w:t>18*T(v22</w:t>
      </w:r>
      <w:r w:rsidR="00644CD5">
        <w:t>.</w:t>
      </w:r>
      <w:r>
        <w:t>u12) + 0</w:t>
      </w:r>
      <w:r w:rsidR="00644CD5">
        <w:t>.</w:t>
      </w:r>
      <w:r>
        <w:t>0835*T(v21</w:t>
      </w:r>
      <w:r w:rsidR="00644CD5">
        <w:t>.</w:t>
      </w:r>
      <w:r>
        <w:t>u3) -0</w:t>
      </w:r>
      <w:r w:rsidR="00644CD5">
        <w:t>.</w:t>
      </w:r>
      <w:r>
        <w:t>0475*T(v15</w:t>
      </w:r>
      <w:r w:rsidR="00644CD5">
        <w:t>.</w:t>
      </w:r>
      <w:r>
        <w:t>u10) + 0</w:t>
      </w:r>
      <w:r w:rsidR="00644CD5">
        <w:t>.</w:t>
      </w:r>
      <w:r>
        <w:t>014*T(v16</w:t>
      </w:r>
      <w:r w:rsidR="00644CD5">
        <w:t>.</w:t>
      </w:r>
      <w:r>
        <w:t>u12) -0</w:t>
      </w:r>
      <w:r w:rsidR="00644CD5">
        <w:t>.</w:t>
      </w:r>
      <w:r>
        <w:t>0495*T(v18</w:t>
      </w:r>
      <w:r w:rsidR="00644CD5">
        <w:t>.</w:t>
      </w:r>
      <w:r>
        <w:t>u14) + 0</w:t>
      </w:r>
      <w:r w:rsidR="00644CD5">
        <w:t>.</w:t>
      </w:r>
      <w:r>
        <w:t>0616*NumDonor + 0</w:t>
      </w:r>
      <w:r w:rsidR="00644CD5">
        <w:t>.</w:t>
      </w:r>
      <w:r>
        <w:t>463*T(v16</w:t>
      </w:r>
      <w:r w:rsidR="00644CD5">
        <w:t>.</w:t>
      </w:r>
      <w:r>
        <w:t>u2) + 0</w:t>
      </w:r>
      <w:r w:rsidR="00644CD5">
        <w:t>.</w:t>
      </w:r>
      <w:r>
        <w:t>266*T(v21</w:t>
      </w:r>
      <w:r w:rsidR="00644CD5">
        <w:t>.</w:t>
      </w:r>
      <w:r>
        <w:t>u20) -0</w:t>
      </w:r>
      <w:r w:rsidR="00644CD5">
        <w:t>.</w:t>
      </w:r>
      <w:r>
        <w:t>185*T(v2</w:t>
      </w:r>
      <w:r w:rsidR="00644CD5">
        <w:t>.</w:t>
      </w:r>
      <w:r>
        <w:t>u29) -0</w:t>
      </w:r>
      <w:r w:rsidR="00644CD5">
        <w:t>.</w:t>
      </w:r>
      <w:r>
        <w:t>074*T(u20) -0</w:t>
      </w:r>
      <w:r w:rsidR="00644CD5">
        <w:t>.</w:t>
      </w:r>
      <w:r>
        <w:t>36*T(v22</w:t>
      </w:r>
      <w:r w:rsidR="00644CD5">
        <w:t>.</w:t>
      </w:r>
      <w:r>
        <w:t>u1) -0</w:t>
      </w:r>
      <w:r w:rsidR="00644CD5">
        <w:t>.</w:t>
      </w:r>
      <w:r>
        <w:t>25*T(v4</w:t>
      </w:r>
      <w:r w:rsidR="00644CD5">
        <w:t>.</w:t>
      </w:r>
      <w:r>
        <w:t>u2) + 0</w:t>
      </w:r>
      <w:r w:rsidR="00644CD5">
        <w:t>.</w:t>
      </w:r>
      <w:r>
        <w:t>23*T(v23</w:t>
      </w:r>
      <w:r w:rsidR="00644CD5">
        <w:t>.</w:t>
      </w:r>
      <w:r>
        <w:t>u6) -0</w:t>
      </w:r>
      <w:r w:rsidR="00644CD5">
        <w:t>.</w:t>
      </w:r>
      <w:r>
        <w:t>354*T(v5</w:t>
      </w:r>
      <w:r w:rsidR="00644CD5">
        <w:t>.</w:t>
      </w:r>
      <w:r>
        <w:t>u28) -0</w:t>
      </w:r>
      <w:r w:rsidR="00644CD5">
        <w:t>.</w:t>
      </w:r>
      <w:r>
        <w:t>181*T(u40) + 0</w:t>
      </w:r>
      <w:r w:rsidR="00644CD5">
        <w:t>.</w:t>
      </w:r>
      <w:r>
        <w:t>389*T(v4</w:t>
      </w:r>
      <w:r w:rsidR="00644CD5">
        <w:t>.</w:t>
      </w:r>
      <w:r>
        <w:t>u24) + 0</w:t>
      </w:r>
      <w:r w:rsidR="00644CD5">
        <w:t>.</w:t>
      </w:r>
      <w:r>
        <w:t>504*T(v2</w:t>
      </w:r>
      <w:r w:rsidR="00644CD5">
        <w:t>.</w:t>
      </w:r>
      <w:r>
        <w:t>u3) -0</w:t>
      </w:r>
      <w:r w:rsidR="00644CD5">
        <w:t>.</w:t>
      </w:r>
      <w:r>
        <w:t>235*T(v5</w:t>
      </w:r>
      <w:r w:rsidR="00644CD5">
        <w:t>.</w:t>
      </w:r>
      <w:r>
        <w:t>u33) + 0</w:t>
      </w:r>
      <w:r w:rsidR="00644CD5">
        <w:t>.</w:t>
      </w:r>
      <w:r>
        <w:t>119*T(v7) -0</w:t>
      </w:r>
      <w:r w:rsidR="00644CD5">
        <w:t>.</w:t>
      </w:r>
      <w:r>
        <w:t>387*T(v17</w:t>
      </w:r>
      <w:r w:rsidR="00644CD5">
        <w:t>.</w:t>
      </w:r>
      <w:r>
        <w:t>u14) -0</w:t>
      </w:r>
      <w:r w:rsidR="00644CD5">
        <w:t>.</w:t>
      </w:r>
      <w:r>
        <w:t>276*T(v6</w:t>
      </w:r>
      <w:r w:rsidR="00644CD5">
        <w:t>.</w:t>
      </w:r>
      <w:r>
        <w:t>u25) + 0</w:t>
      </w:r>
      <w:r w:rsidR="00644CD5">
        <w:t>.</w:t>
      </w:r>
      <w:r>
        <w:t>224*T(v4</w:t>
      </w:r>
      <w:r w:rsidR="00644CD5">
        <w:t>.</w:t>
      </w:r>
      <w:r>
        <w:t>u17) + 0</w:t>
      </w:r>
      <w:r w:rsidR="00644CD5">
        <w:t>.</w:t>
      </w:r>
      <w:r>
        <w:t>00576*T(v14</w:t>
      </w:r>
      <w:r w:rsidR="00644CD5">
        <w:t>.</w:t>
      </w:r>
      <w:r>
        <w:t>u19) + 0</w:t>
      </w:r>
      <w:r w:rsidR="00644CD5">
        <w:t>.</w:t>
      </w:r>
      <w:r>
        <w:t>416*T(v13</w:t>
      </w:r>
      <w:r w:rsidR="00644CD5">
        <w:t>.</w:t>
      </w:r>
      <w:r>
        <w:t>u1) -0</w:t>
      </w:r>
      <w:r w:rsidR="00644CD5">
        <w:t>.</w:t>
      </w:r>
      <w:r>
        <w:t>181*T(v18</w:t>
      </w:r>
      <w:r w:rsidR="00644CD5">
        <w:t>.</w:t>
      </w:r>
      <w:r>
        <w:t>u21) + 0</w:t>
      </w:r>
      <w:r w:rsidR="00644CD5">
        <w:t>.</w:t>
      </w:r>
      <w:r>
        <w:t>13*MW -0</w:t>
      </w:r>
      <w:r w:rsidR="00644CD5">
        <w:t>.</w:t>
      </w:r>
      <w:r>
        <w:t>241*T(v13</w:t>
      </w:r>
      <w:r w:rsidR="00644CD5">
        <w:t>.</w:t>
      </w:r>
      <w:r>
        <w:t>u29) -0</w:t>
      </w:r>
      <w:r w:rsidR="00644CD5">
        <w:t>.</w:t>
      </w:r>
      <w:r>
        <w:t>291*T(v20</w:t>
      </w:r>
      <w:r w:rsidR="00644CD5">
        <w:t>.</w:t>
      </w:r>
      <w:r>
        <w:t>u21) -0</w:t>
      </w:r>
      <w:r w:rsidR="00644CD5">
        <w:t>.</w:t>
      </w:r>
      <w:r>
        <w:t>363*T(v2</w:t>
      </w:r>
      <w:r w:rsidR="00644CD5">
        <w:t>.</w:t>
      </w:r>
      <w:r>
        <w:t>u16) + 0</w:t>
      </w:r>
      <w:r w:rsidR="00644CD5">
        <w:t>.</w:t>
      </w:r>
      <w:r>
        <w:t>249*T(v7</w:t>
      </w:r>
      <w:r w:rsidR="00644CD5">
        <w:t>.</w:t>
      </w:r>
      <w:r>
        <w:t>u13) + 0</w:t>
      </w:r>
      <w:r w:rsidR="00644CD5">
        <w:t>.</w:t>
      </w:r>
      <w:r>
        <w:t>246*T(v19</w:t>
      </w:r>
      <w:r w:rsidR="00644CD5">
        <w:t>.</w:t>
      </w:r>
      <w:r>
        <w:t>u5) + 0</w:t>
      </w:r>
      <w:r w:rsidR="00644CD5">
        <w:t>.</w:t>
      </w:r>
      <w:r>
        <w:t>253*T(u9) -0</w:t>
      </w:r>
      <w:r w:rsidR="00644CD5">
        <w:t>.</w:t>
      </w:r>
      <w:r>
        <w:t>308*T(v14</w:t>
      </w:r>
      <w:r w:rsidR="00644CD5">
        <w:t>.</w:t>
      </w:r>
      <w:r>
        <w:t>u26) + 0</w:t>
      </w:r>
      <w:r w:rsidR="00644CD5">
        <w:t>.</w:t>
      </w:r>
      <w:r>
        <w:t>217*T(v26</w:t>
      </w:r>
      <w:r w:rsidR="00644CD5">
        <w:t>.</w:t>
      </w:r>
      <w:r>
        <w:t>u16) + 0</w:t>
      </w:r>
      <w:r w:rsidR="00644CD5">
        <w:t>.</w:t>
      </w:r>
      <w:r>
        <w:t>215*T(v6</w:t>
      </w:r>
      <w:r w:rsidR="00644CD5">
        <w:t>.</w:t>
      </w:r>
      <w:r>
        <w:t>u8) + 0</w:t>
      </w:r>
      <w:r w:rsidR="00644CD5">
        <w:t>.</w:t>
      </w:r>
      <w:r>
        <w:t>000131*Lipophilicity^3 + 0</w:t>
      </w:r>
      <w:r w:rsidR="00644CD5">
        <w:t>.</w:t>
      </w:r>
      <w:r>
        <w:t>296*T(v4</w:t>
      </w:r>
      <w:r w:rsidR="00644CD5">
        <w:t>.</w:t>
      </w:r>
      <w:r>
        <w:t>u6) + 0</w:t>
      </w:r>
      <w:r w:rsidR="00644CD5">
        <w:t>.</w:t>
      </w:r>
      <w:r>
        <w:t>249*T(v9</w:t>
      </w:r>
      <w:r w:rsidR="00644CD5">
        <w:t>.</w:t>
      </w:r>
      <w:r>
        <w:t>u21) -0</w:t>
      </w:r>
      <w:r w:rsidR="00644CD5">
        <w:t>.</w:t>
      </w:r>
      <w:r>
        <w:t>296*T(v24</w:t>
      </w:r>
      <w:r w:rsidR="00644CD5">
        <w:t>.</w:t>
      </w:r>
      <w:r>
        <w:t>u14) -0</w:t>
      </w:r>
      <w:r w:rsidR="00644CD5">
        <w:t>.</w:t>
      </w:r>
      <w:r>
        <w:t>212*T(v11</w:t>
      </w:r>
      <w:r w:rsidR="00644CD5">
        <w:t>.</w:t>
      </w:r>
      <w:r>
        <w:t>u16) + 0</w:t>
      </w:r>
      <w:r w:rsidR="00644CD5">
        <w:t>.</w:t>
      </w:r>
      <w:r>
        <w:t>18*T(v10</w:t>
      </w:r>
      <w:r w:rsidR="00644CD5">
        <w:t>.</w:t>
      </w:r>
      <w:r>
        <w:t>u11) + 0</w:t>
      </w:r>
      <w:r w:rsidR="00644CD5">
        <w:t>.</w:t>
      </w:r>
      <w:r>
        <w:t>18*T(u29) -0</w:t>
      </w:r>
      <w:r w:rsidR="00644CD5">
        <w:t>.</w:t>
      </w:r>
      <w:r>
        <w:t>349*T(v1</w:t>
      </w:r>
      <w:r w:rsidR="00644CD5">
        <w:t>.</w:t>
      </w:r>
      <w:r>
        <w:t>u22) -0</w:t>
      </w:r>
      <w:r w:rsidR="00644CD5">
        <w:t>.</w:t>
      </w:r>
      <w:r>
        <w:t>271*T(v35</w:t>
      </w:r>
      <w:r w:rsidR="00644CD5">
        <w:t>.</w:t>
      </w:r>
      <w:r>
        <w:t>u4) -0</w:t>
      </w:r>
      <w:r w:rsidR="00644CD5">
        <w:t>.</w:t>
      </w:r>
      <w:r>
        <w:t>298*T(v1</w:t>
      </w:r>
      <w:r w:rsidR="00644CD5">
        <w:t>.</w:t>
      </w:r>
      <w:r>
        <w:t>u8) + 0</w:t>
      </w:r>
      <w:r w:rsidR="00644CD5">
        <w:t>.</w:t>
      </w:r>
      <w:r>
        <w:t>168*T(v16</w:t>
      </w:r>
      <w:r w:rsidR="00644CD5">
        <w:t>.</w:t>
      </w:r>
      <w:r>
        <w:t>u20) + 0</w:t>
      </w:r>
      <w:r w:rsidR="00644CD5">
        <w:t>.</w:t>
      </w:r>
      <w:r>
        <w:t>414*T(v33</w:t>
      </w:r>
      <w:r w:rsidR="00644CD5">
        <w:t>.</w:t>
      </w:r>
      <w:r>
        <w:t>u3) + 0</w:t>
      </w:r>
      <w:r w:rsidR="00644CD5">
        <w:t>.</w:t>
      </w:r>
      <w:r>
        <w:t>224*T(v14</w:t>
      </w:r>
      <w:r w:rsidR="00644CD5">
        <w:t>.</w:t>
      </w:r>
      <w:r>
        <w:t>u7) + 0</w:t>
      </w:r>
      <w:r w:rsidR="00644CD5">
        <w:t>.</w:t>
      </w:r>
      <w:r>
        <w:t>19*T(v19</w:t>
      </w:r>
      <w:r w:rsidR="00644CD5">
        <w:t>.</w:t>
      </w:r>
      <w:r>
        <w:t>u6) + 0</w:t>
      </w:r>
      <w:r w:rsidR="00644CD5">
        <w:t>.</w:t>
      </w:r>
      <w:r>
        <w:t>276*T(v9</w:t>
      </w:r>
      <w:r w:rsidR="00644CD5">
        <w:t>.</w:t>
      </w:r>
      <w:r>
        <w:t>u20) -0</w:t>
      </w:r>
      <w:r w:rsidR="00644CD5">
        <w:t>.</w:t>
      </w:r>
      <w:r>
        <w:t>199*T(v17</w:t>
      </w:r>
      <w:r w:rsidR="00644CD5">
        <w:t>.</w:t>
      </w:r>
      <w:r>
        <w:t>u26) + 0</w:t>
      </w:r>
      <w:r w:rsidR="00644CD5">
        <w:t>.</w:t>
      </w:r>
      <w:r>
        <w:t>236*T(v30</w:t>
      </w:r>
      <w:r w:rsidR="00644CD5">
        <w:t>.</w:t>
      </w:r>
      <w:r>
        <w:t>u3) -0</w:t>
      </w:r>
      <w:r w:rsidR="00644CD5">
        <w:t>.</w:t>
      </w:r>
      <w:r>
        <w:t>302*T(v31</w:t>
      </w:r>
      <w:r w:rsidR="00644CD5">
        <w:t>.</w:t>
      </w:r>
      <w:r>
        <w:t>u4) + 0</w:t>
      </w:r>
      <w:r w:rsidR="00644CD5">
        <w:t>.</w:t>
      </w:r>
      <w:r>
        <w:t>197*T(v11</w:t>
      </w:r>
      <w:r w:rsidR="00644CD5">
        <w:t>.</w:t>
      </w:r>
      <w:r>
        <w:t>u5) + 0</w:t>
      </w:r>
      <w:r w:rsidR="00644CD5">
        <w:t>.</w:t>
      </w:r>
      <w:r>
        <w:t>314*T(v1</w:t>
      </w:r>
      <w:r w:rsidR="00644CD5">
        <w:t>.</w:t>
      </w:r>
      <w:r>
        <w:t>u32) -0</w:t>
      </w:r>
      <w:r w:rsidR="00644CD5">
        <w:t>.</w:t>
      </w:r>
      <w:r>
        <w:t>208*T(v8</w:t>
      </w:r>
      <w:r w:rsidR="00644CD5">
        <w:t>.</w:t>
      </w:r>
      <w:r>
        <w:t>u7) -0</w:t>
      </w:r>
      <w:r w:rsidR="00644CD5">
        <w:t>.</w:t>
      </w:r>
      <w:r>
        <w:t>237*T(v1</w:t>
      </w:r>
      <w:r w:rsidR="00644CD5">
        <w:t>.</w:t>
      </w:r>
      <w:r>
        <w:t>u25) + 0</w:t>
      </w:r>
      <w:r w:rsidR="00644CD5">
        <w:t>.</w:t>
      </w:r>
      <w:r>
        <w:t>291*T(v9) -0</w:t>
      </w:r>
      <w:r w:rsidR="00644CD5">
        <w:t>.</w:t>
      </w:r>
      <w:r>
        <w:t>142*T(v20</w:t>
      </w:r>
      <w:r w:rsidR="00644CD5">
        <w:t>.</w:t>
      </w:r>
      <w:r>
        <w:t>u8) -0</w:t>
      </w:r>
      <w:r w:rsidR="00644CD5">
        <w:t>.</w:t>
      </w:r>
      <w:r>
        <w:t>0894*T(v5</w:t>
      </w:r>
      <w:r w:rsidR="00644CD5">
        <w:t>.</w:t>
      </w:r>
      <w:r>
        <w:t>u21) + 0</w:t>
      </w:r>
      <w:r w:rsidR="00644CD5">
        <w:t>.</w:t>
      </w:r>
      <w:r>
        <w:t>168*T(u2) + 0</w:t>
      </w:r>
      <w:r w:rsidR="00644CD5">
        <w:t>.</w:t>
      </w:r>
      <w:r>
        <w:t>0851*T(v17</w:t>
      </w:r>
      <w:r w:rsidR="00644CD5">
        <w:t>.</w:t>
      </w:r>
      <w:r>
        <w:t>u25) + 0</w:t>
      </w:r>
      <w:r w:rsidR="00644CD5">
        <w:t>.</w:t>
      </w:r>
      <w:r>
        <w:t>323*T(v8</w:t>
      </w:r>
      <w:r w:rsidR="00644CD5">
        <w:t>.</w:t>
      </w:r>
      <w:r>
        <w:t>u28) -0</w:t>
      </w:r>
      <w:r w:rsidR="00644CD5">
        <w:t>.</w:t>
      </w:r>
      <w:r>
        <w:t>235*T(v31</w:t>
      </w:r>
      <w:r w:rsidR="00644CD5">
        <w:t>.</w:t>
      </w:r>
      <w:r>
        <w:t>u2) + 0</w:t>
      </w:r>
      <w:r w:rsidR="00644CD5">
        <w:t>.</w:t>
      </w:r>
      <w:r>
        <w:t>228*T(v20</w:t>
      </w:r>
      <w:r w:rsidR="00644CD5">
        <w:t>.</w:t>
      </w:r>
      <w:r>
        <w:t>u17) -0</w:t>
      </w:r>
      <w:r w:rsidR="00644CD5">
        <w:t>.</w:t>
      </w:r>
      <w:r>
        <w:t>246*T(v15</w:t>
      </w:r>
      <w:r w:rsidR="00644CD5">
        <w:t>.</w:t>
      </w:r>
      <w:r>
        <w:t>u26) -0</w:t>
      </w:r>
      <w:r w:rsidR="00644CD5">
        <w:t>.</w:t>
      </w:r>
      <w:r>
        <w:t>273*T(v12</w:t>
      </w:r>
      <w:r w:rsidR="00644CD5">
        <w:t>.</w:t>
      </w:r>
      <w:r>
        <w:t>u30) + 0</w:t>
      </w:r>
      <w:r w:rsidR="00644CD5">
        <w:t>.</w:t>
      </w:r>
      <w:r>
        <w:t>124*NumPositive -0</w:t>
      </w:r>
      <w:r w:rsidR="00644CD5">
        <w:t>.</w:t>
      </w:r>
      <w:r>
        <w:t>258*T(v7</w:t>
      </w:r>
      <w:r w:rsidR="00644CD5">
        <w:t>.</w:t>
      </w:r>
      <w:r>
        <w:t>u32) -0</w:t>
      </w:r>
      <w:r w:rsidR="00644CD5">
        <w:t>.</w:t>
      </w:r>
      <w:r>
        <w:t>195*T(u25) -0</w:t>
      </w:r>
      <w:r w:rsidR="00644CD5">
        <w:t>.</w:t>
      </w:r>
      <w:r>
        <w:t>161*T(v4</w:t>
      </w:r>
      <w:r w:rsidR="00644CD5">
        <w:t>.</w:t>
      </w:r>
      <w:r>
        <w:t>u39) + 0</w:t>
      </w:r>
      <w:r w:rsidR="00644CD5">
        <w:t>.</w:t>
      </w:r>
      <w:r>
        <w:t>248*T(v36</w:t>
      </w:r>
      <w:r w:rsidR="00644CD5">
        <w:t>.</w:t>
      </w:r>
      <w:r>
        <w:t>u1) + 0</w:t>
      </w:r>
      <w:r w:rsidR="00644CD5">
        <w:t>.</w:t>
      </w:r>
      <w:r>
        <w:t>276*T(v10) -0</w:t>
      </w:r>
      <w:r w:rsidR="00644CD5">
        <w:t>.</w:t>
      </w:r>
      <w:r>
        <w:t>244*T(v14</w:t>
      </w:r>
      <w:r w:rsidR="00644CD5">
        <w:t>.</w:t>
      </w:r>
      <w:r>
        <w:t>u11) -0</w:t>
      </w:r>
      <w:r w:rsidR="00644CD5">
        <w:t>.</w:t>
      </w:r>
      <w:r>
        <w:t>229*T(v35</w:t>
      </w:r>
      <w:r w:rsidR="00644CD5">
        <w:t>.</w:t>
      </w:r>
      <w:r>
        <w:t>u2) -0</w:t>
      </w:r>
      <w:r w:rsidR="00644CD5">
        <w:t>.</w:t>
      </w:r>
      <w:r>
        <w:t>266*T(v14</w:t>
      </w:r>
      <w:r w:rsidR="00644CD5">
        <w:t>.</w:t>
      </w:r>
      <w:r>
        <w:t>u17) + 0</w:t>
      </w:r>
      <w:r w:rsidR="00644CD5">
        <w:t>.</w:t>
      </w:r>
      <w:r>
        <w:t>288*T(v12</w:t>
      </w:r>
      <w:r w:rsidR="00644CD5">
        <w:t>.</w:t>
      </w:r>
      <w:r>
        <w:t>u6) -0</w:t>
      </w:r>
      <w:r w:rsidR="00644CD5">
        <w:t>.</w:t>
      </w:r>
      <w:r>
        <w:t>21*T(v14</w:t>
      </w:r>
      <w:r w:rsidR="00644CD5">
        <w:t>.</w:t>
      </w:r>
      <w:r>
        <w:t>u12) -0</w:t>
      </w:r>
      <w:r w:rsidR="00644CD5">
        <w:t>.</w:t>
      </w:r>
      <w:r>
        <w:t>116*T(v20</w:t>
      </w:r>
      <w:r w:rsidR="00644CD5">
        <w:t>.</w:t>
      </w:r>
      <w:r>
        <w:t>u23) + 0</w:t>
      </w:r>
      <w:r w:rsidR="00644CD5">
        <w:t>.</w:t>
      </w:r>
      <w:r>
        <w:t>142*T(u43) + 0</w:t>
      </w:r>
      <w:r w:rsidR="00644CD5">
        <w:t>.</w:t>
      </w:r>
      <w:r>
        <w:t>307*T(v8</w:t>
      </w:r>
      <w:r w:rsidR="00644CD5">
        <w:t>.</w:t>
      </w:r>
      <w:r>
        <w:t>u9) + 0</w:t>
      </w:r>
      <w:r w:rsidR="00644CD5">
        <w:t>.</w:t>
      </w:r>
      <w:r>
        <w:t>265*T(v5</w:t>
      </w:r>
      <w:r w:rsidR="00644CD5">
        <w:t>.</w:t>
      </w:r>
      <w:r>
        <w:t>u27) + 0</w:t>
      </w:r>
      <w:r w:rsidR="00644CD5">
        <w:t>.</w:t>
      </w:r>
      <w:r>
        <w:t>158*T(v3</w:t>
      </w:r>
      <w:r w:rsidR="00644CD5">
        <w:t>.</w:t>
      </w:r>
      <w:r>
        <w:t>u12) + 0</w:t>
      </w:r>
      <w:r w:rsidR="00644CD5">
        <w:t>.</w:t>
      </w:r>
      <w:r>
        <w:t>209*T(v8</w:t>
      </w:r>
      <w:r w:rsidR="00644CD5">
        <w:t>.</w:t>
      </w:r>
      <w:r>
        <w:t>u26) + 0</w:t>
      </w:r>
      <w:r w:rsidR="00644CD5">
        <w:t>.</w:t>
      </w:r>
      <w:r>
        <w:t>281*T(u16) -0</w:t>
      </w:r>
      <w:r w:rsidR="00644CD5">
        <w:t>.</w:t>
      </w:r>
      <w:r>
        <w:t>393*T(v11</w:t>
      </w:r>
      <w:r w:rsidR="00644CD5">
        <w:t>.</w:t>
      </w:r>
      <w:r>
        <w:t>u19) -0</w:t>
      </w:r>
      <w:r w:rsidR="00644CD5">
        <w:t>.</w:t>
      </w:r>
      <w:r>
        <w:t>136*T(v3</w:t>
      </w:r>
      <w:r w:rsidR="00644CD5">
        <w:t>.</w:t>
      </w:r>
      <w:r>
        <w:t>u36) + 0</w:t>
      </w:r>
      <w:r w:rsidR="00644CD5">
        <w:t>.</w:t>
      </w:r>
      <w:r>
        <w:t>234*T(v10</w:t>
      </w:r>
      <w:r w:rsidR="00644CD5">
        <w:t>.</w:t>
      </w:r>
      <w:r>
        <w:t>u26) -0</w:t>
      </w:r>
      <w:r w:rsidR="00644CD5">
        <w:t>.</w:t>
      </w:r>
      <w:r>
        <w:t>215*T(v27</w:t>
      </w:r>
      <w:r w:rsidR="00644CD5">
        <w:t>.</w:t>
      </w:r>
      <w:r>
        <w:t>u5) + 0</w:t>
      </w:r>
      <w:r w:rsidR="00644CD5">
        <w:t>.</w:t>
      </w:r>
      <w:r>
        <w:t>222*T(v9</w:t>
      </w:r>
      <w:r w:rsidR="00644CD5">
        <w:t>.</w:t>
      </w:r>
      <w:r>
        <w:t>u8) -0</w:t>
      </w:r>
      <w:r w:rsidR="00644CD5">
        <w:t>.</w:t>
      </w:r>
      <w:r>
        <w:t>231*T(v23</w:t>
      </w:r>
      <w:r w:rsidR="00644CD5">
        <w:t>.</w:t>
      </w:r>
      <w:r>
        <w:t>u12) -0</w:t>
      </w:r>
      <w:r w:rsidR="00644CD5">
        <w:t>.</w:t>
      </w:r>
      <w:r>
        <w:t>181*T(v9</w:t>
      </w:r>
      <w:r w:rsidR="00644CD5">
        <w:t>.</w:t>
      </w:r>
      <w:r>
        <w:t>u31) -0</w:t>
      </w:r>
      <w:r w:rsidR="00644CD5">
        <w:t>.</w:t>
      </w:r>
      <w:r>
        <w:t>245*T(v16</w:t>
      </w:r>
      <w:r w:rsidR="00644CD5">
        <w:t>.</w:t>
      </w:r>
      <w:r>
        <w:t>u11) + 0</w:t>
      </w:r>
      <w:r w:rsidR="00644CD5">
        <w:t>.</w:t>
      </w:r>
      <w:r>
        <w:t>151*T(v25</w:t>
      </w:r>
      <w:r w:rsidR="00644CD5">
        <w:t>.</w:t>
      </w:r>
      <w:r>
        <w:t>u10) + 0</w:t>
      </w:r>
      <w:r w:rsidR="00644CD5">
        <w:t>.</w:t>
      </w:r>
      <w:r>
        <w:t>165*T(v15</w:t>
      </w:r>
      <w:r w:rsidR="00644CD5">
        <w:t>.</w:t>
      </w:r>
      <w:r>
        <w:t>u21) + 0</w:t>
      </w:r>
      <w:r w:rsidR="00644CD5">
        <w:t>.</w:t>
      </w:r>
      <w:r>
        <w:t>221*T(v10</w:t>
      </w:r>
      <w:r w:rsidR="00644CD5">
        <w:t>.</w:t>
      </w:r>
      <w:r>
        <w:t>u6) -0</w:t>
      </w:r>
      <w:r w:rsidR="00644CD5">
        <w:t>.</w:t>
      </w:r>
      <w:r>
        <w:t>201*T(v30</w:t>
      </w:r>
      <w:r w:rsidR="00644CD5">
        <w:t>.</w:t>
      </w:r>
      <w:r>
        <w:t>u10) + 0</w:t>
      </w:r>
      <w:r w:rsidR="00644CD5">
        <w:t>.</w:t>
      </w:r>
      <w:r>
        <w:t>14*T(v32</w:t>
      </w:r>
      <w:r w:rsidR="00644CD5">
        <w:t>.</w:t>
      </w:r>
      <w:r>
        <w:t>u5) + 0</w:t>
      </w:r>
      <w:r w:rsidR="00644CD5">
        <w:t>.</w:t>
      </w:r>
      <w:r>
        <w:t>314*T(v10</w:t>
      </w:r>
      <w:r w:rsidR="00644CD5">
        <w:t>.</w:t>
      </w:r>
      <w:r>
        <w:t>u12) + 0</w:t>
      </w:r>
      <w:r w:rsidR="00644CD5">
        <w:t>.</w:t>
      </w:r>
      <w:r>
        <w:t>276*T(v5</w:t>
      </w:r>
      <w:r w:rsidR="00644CD5">
        <w:t>.</w:t>
      </w:r>
      <w:r>
        <w:t>u3) + 0</w:t>
      </w:r>
      <w:r w:rsidR="00644CD5">
        <w:t>.</w:t>
      </w:r>
      <w:r>
        <w:t>228*T(v36</w:t>
      </w:r>
      <w:r w:rsidR="00644CD5">
        <w:t>.</w:t>
      </w:r>
      <w:r>
        <w:t>u4) + 0</w:t>
      </w:r>
      <w:r w:rsidR="00644CD5">
        <w:t>.</w:t>
      </w:r>
      <w:r>
        <w:t>303*T(v2</w:t>
      </w:r>
      <w:r w:rsidR="00644CD5">
        <w:t>.</w:t>
      </w:r>
      <w:r>
        <w:t>u7) -0</w:t>
      </w:r>
      <w:r w:rsidR="00644CD5">
        <w:t>.</w:t>
      </w:r>
      <w:r>
        <w:t>151*T(v13</w:t>
      </w:r>
      <w:r w:rsidR="00644CD5">
        <w:t>.</w:t>
      </w:r>
      <w:r>
        <w:t>u19) + 0</w:t>
      </w:r>
      <w:r w:rsidR="00644CD5">
        <w:t>.</w:t>
      </w:r>
      <w:r>
        <w:t>277*T(v12</w:t>
      </w:r>
      <w:r w:rsidR="00644CD5">
        <w:t>.</w:t>
      </w:r>
      <w:r>
        <w:t>u1) + 0</w:t>
      </w:r>
      <w:r w:rsidR="00644CD5">
        <w:t>.</w:t>
      </w:r>
      <w:r>
        <w:t>279*T(v18</w:t>
      </w:r>
      <w:r w:rsidR="00644CD5">
        <w:t>.</w:t>
      </w:r>
      <w:r>
        <w:t>u17) + 0</w:t>
      </w:r>
      <w:r w:rsidR="00644CD5">
        <w:t>.</w:t>
      </w:r>
      <w:r>
        <w:t>221*T(v19</w:t>
      </w:r>
      <w:r w:rsidR="00644CD5">
        <w:t>.</w:t>
      </w:r>
      <w:r>
        <w:t>u21) + 0</w:t>
      </w:r>
      <w:r w:rsidR="00644CD5">
        <w:t>.</w:t>
      </w:r>
      <w:r>
        <w:t>202*T(v31</w:t>
      </w:r>
      <w:r w:rsidR="00644CD5">
        <w:t>.</w:t>
      </w:r>
      <w:r>
        <w:t>u7) + 0</w:t>
      </w:r>
      <w:r w:rsidR="00644CD5">
        <w:t>.</w:t>
      </w:r>
      <w:r>
        <w:t>218*T(v10</w:t>
      </w:r>
      <w:r w:rsidR="00644CD5">
        <w:t>.</w:t>
      </w:r>
      <w:r>
        <w:t>u14) + 0</w:t>
      </w:r>
      <w:r w:rsidR="00644CD5">
        <w:t>.</w:t>
      </w:r>
      <w:r>
        <w:t>246*T(v1</w:t>
      </w:r>
      <w:r w:rsidR="00644CD5">
        <w:t>.</w:t>
      </w:r>
      <w:r>
        <w:t>u38) + 0</w:t>
      </w:r>
      <w:r w:rsidR="00644CD5">
        <w:t>.</w:t>
      </w:r>
      <w:r>
        <w:t>273*T(v23</w:t>
      </w:r>
      <w:r w:rsidR="00644CD5">
        <w:t>.</w:t>
      </w:r>
      <w:r>
        <w:t>u19) -0</w:t>
      </w:r>
      <w:r w:rsidR="00644CD5">
        <w:t>.</w:t>
      </w:r>
      <w:r>
        <w:t>0381*NumHal + 0</w:t>
      </w:r>
      <w:r w:rsidR="00644CD5">
        <w:t>.</w:t>
      </w:r>
      <w:r>
        <w:t>184*T(v9</w:t>
      </w:r>
      <w:r w:rsidR="00644CD5">
        <w:t>.</w:t>
      </w:r>
      <w:r>
        <w:t>u22) -0</w:t>
      </w:r>
      <w:r w:rsidR="00644CD5">
        <w:t>.</w:t>
      </w:r>
      <w:r>
        <w:t>229*T(v32</w:t>
      </w:r>
      <w:r w:rsidR="00644CD5">
        <w:t>.</w:t>
      </w:r>
      <w:r>
        <w:t>u2) -0</w:t>
      </w:r>
      <w:r w:rsidR="00644CD5">
        <w:t>.</w:t>
      </w:r>
      <w:r>
        <w:t>22*T(v5</w:t>
      </w:r>
      <w:r w:rsidR="00644CD5">
        <w:t>.</w:t>
      </w:r>
      <w:r>
        <w:t>u12) -0</w:t>
      </w:r>
      <w:r w:rsidR="00644CD5">
        <w:t>.</w:t>
      </w:r>
      <w:r>
        <w:t>203*T(v30</w:t>
      </w:r>
      <w:r w:rsidR="00644CD5">
        <w:t>.</w:t>
      </w:r>
      <w:r>
        <w:t>u7) -0</w:t>
      </w:r>
      <w:r w:rsidR="00644CD5">
        <w:t>.</w:t>
      </w:r>
      <w:r>
        <w:t>274*T(v14</w:t>
      </w:r>
      <w:r w:rsidR="00644CD5">
        <w:t>.</w:t>
      </w:r>
      <w:r>
        <w:t>u20) -0</w:t>
      </w:r>
      <w:r w:rsidR="00644CD5">
        <w:t>.</w:t>
      </w:r>
      <w:r>
        <w:t>162*T(v8</w:t>
      </w:r>
      <w:r w:rsidR="00644CD5">
        <w:t>.</w:t>
      </w:r>
      <w:r>
        <w:t>u33) + 0</w:t>
      </w:r>
      <w:r w:rsidR="00644CD5">
        <w:t>.</w:t>
      </w:r>
      <w:r>
        <w:t>101*T(v11</w:t>
      </w:r>
      <w:r w:rsidR="00644CD5">
        <w:t>.</w:t>
      </w:r>
      <w:r>
        <w:t>u15) + 0</w:t>
      </w:r>
      <w:r w:rsidR="00644CD5">
        <w:t>.</w:t>
      </w:r>
      <w:r>
        <w:t>193*T(v33</w:t>
      </w:r>
      <w:r w:rsidR="00644CD5">
        <w:t>.</w:t>
      </w:r>
      <w:r>
        <w:t>u7) + 0</w:t>
      </w:r>
      <w:r w:rsidR="00644CD5">
        <w:t>.</w:t>
      </w:r>
      <w:r>
        <w:t>237*T(v33</w:t>
      </w:r>
      <w:r w:rsidR="00644CD5">
        <w:t>.</w:t>
      </w:r>
      <w:r>
        <w:t>u8) -0</w:t>
      </w:r>
      <w:r w:rsidR="00644CD5">
        <w:t>.</w:t>
      </w:r>
      <w:r>
        <w:t>138*T(v9</w:t>
      </w:r>
      <w:r w:rsidR="00644CD5">
        <w:t>.</w:t>
      </w:r>
      <w:r>
        <w:t>u13) + 0</w:t>
      </w:r>
      <w:r w:rsidR="00644CD5">
        <w:t>.</w:t>
      </w:r>
      <w:r>
        <w:t>223*T(v20</w:t>
      </w:r>
      <w:r w:rsidR="00644CD5">
        <w:t>.</w:t>
      </w:r>
      <w:r>
        <w:t>u9) -0</w:t>
      </w:r>
      <w:r w:rsidR="00644CD5">
        <w:t>.</w:t>
      </w:r>
      <w:r>
        <w:t>225*T(v5</w:t>
      </w:r>
      <w:r w:rsidR="00644CD5">
        <w:t>.</w:t>
      </w:r>
      <w:r>
        <w:t>u9) -0</w:t>
      </w:r>
      <w:r w:rsidR="00644CD5">
        <w:t>.</w:t>
      </w:r>
      <w:r>
        <w:t>255*T(v13</w:t>
      </w:r>
      <w:r w:rsidR="00644CD5">
        <w:t>.</w:t>
      </w:r>
      <w:r>
        <w:t>u10) + 0</w:t>
      </w:r>
      <w:r w:rsidR="00644CD5">
        <w:t>.</w:t>
      </w:r>
      <w:r>
        <w:t>3*T(v1</w:t>
      </w:r>
      <w:r w:rsidR="00644CD5">
        <w:t>.</w:t>
      </w:r>
      <w:r>
        <w:t>u14) -0</w:t>
      </w:r>
      <w:r w:rsidR="00644CD5">
        <w:t>.</w:t>
      </w:r>
      <w:r>
        <w:t>139*T(v12</w:t>
      </w:r>
      <w:r w:rsidR="00644CD5">
        <w:t>.</w:t>
      </w:r>
      <w:r>
        <w:t>u20) + 0</w:t>
      </w:r>
      <w:r w:rsidR="00644CD5">
        <w:t>.</w:t>
      </w:r>
      <w:r>
        <w:t>182*T(v20</w:t>
      </w:r>
      <w:r w:rsidR="00644CD5">
        <w:t>.</w:t>
      </w:r>
      <w:r>
        <w:t>u10) -0</w:t>
      </w:r>
      <w:r w:rsidR="00644CD5">
        <w:t>.</w:t>
      </w:r>
      <w:r>
        <w:t>203*T(v37</w:t>
      </w:r>
      <w:r w:rsidR="00644CD5">
        <w:t>.</w:t>
      </w:r>
      <w:r>
        <w:t>u3) + 0</w:t>
      </w:r>
      <w:r w:rsidR="00644CD5">
        <w:t>.</w:t>
      </w:r>
      <w:r>
        <w:t>183*T(v40</w:t>
      </w:r>
      <w:r w:rsidR="00644CD5">
        <w:t>.</w:t>
      </w:r>
      <w:r>
        <w:t>u2) -</w:t>
      </w:r>
      <w:r>
        <w:lastRenderedPageBreak/>
        <w:t>0</w:t>
      </w:r>
      <w:r w:rsidR="00644CD5">
        <w:t>.</w:t>
      </w:r>
      <w:r>
        <w:t>303*T(v27</w:t>
      </w:r>
      <w:r w:rsidR="00644CD5">
        <w:t>.</w:t>
      </w:r>
      <w:r>
        <w:t>u3) -0</w:t>
      </w:r>
      <w:r w:rsidR="00644CD5">
        <w:t>.</w:t>
      </w:r>
      <w:r>
        <w:t>03*NumNegative -0</w:t>
      </w:r>
      <w:r w:rsidR="00644CD5">
        <w:t>.</w:t>
      </w:r>
      <w:r>
        <w:t>207*T(v17</w:t>
      </w:r>
      <w:r w:rsidR="00644CD5">
        <w:t>.</w:t>
      </w:r>
      <w:r>
        <w:t>u13) -0</w:t>
      </w:r>
      <w:r w:rsidR="00644CD5">
        <w:t>.</w:t>
      </w:r>
      <w:r>
        <w:t>2*T(v1</w:t>
      </w:r>
      <w:r w:rsidR="00644CD5">
        <w:t>.</w:t>
      </w:r>
      <w:r>
        <w:t>u33) -0</w:t>
      </w:r>
      <w:r w:rsidR="00644CD5">
        <w:t>.</w:t>
      </w:r>
      <w:r>
        <w:t>202*T(v12</w:t>
      </w:r>
      <w:r w:rsidR="00644CD5">
        <w:t>.</w:t>
      </w:r>
      <w:r>
        <w:t>u5) -0</w:t>
      </w:r>
      <w:r w:rsidR="00644CD5">
        <w:t>.</w:t>
      </w:r>
      <w:r>
        <w:t>173*T(v14</w:t>
      </w:r>
      <w:r w:rsidR="00644CD5">
        <w:t>.</w:t>
      </w:r>
      <w:r>
        <w:t>u18) -0</w:t>
      </w:r>
      <w:r w:rsidR="00644CD5">
        <w:t>.</w:t>
      </w:r>
      <w:r>
        <w:t>17*T(v4</w:t>
      </w:r>
      <w:r w:rsidR="00644CD5">
        <w:t>.</w:t>
      </w:r>
      <w:r>
        <w:t>u19) + 0</w:t>
      </w:r>
      <w:r w:rsidR="00644CD5">
        <w:t>.</w:t>
      </w:r>
      <w:r>
        <w:t>207*T(v9</w:t>
      </w:r>
      <w:r w:rsidR="00644CD5">
        <w:t>.</w:t>
      </w:r>
      <w:r>
        <w:t>u18) -0</w:t>
      </w:r>
      <w:r w:rsidR="00644CD5">
        <w:t>.</w:t>
      </w:r>
      <w:r>
        <w:t>157*T(v38</w:t>
      </w:r>
      <w:r w:rsidR="00644CD5">
        <w:t>.</w:t>
      </w:r>
      <w:r>
        <w:t>u3) + 0</w:t>
      </w:r>
      <w:r w:rsidR="00644CD5">
        <w:t>.</w:t>
      </w:r>
      <w:r>
        <w:t>211*T(v3</w:t>
      </w:r>
      <w:r w:rsidR="00644CD5">
        <w:t>.</w:t>
      </w:r>
      <w:r>
        <w:t>u26) + 0</w:t>
      </w:r>
      <w:r w:rsidR="00644CD5">
        <w:t>.</w:t>
      </w:r>
      <w:r>
        <w:t>251*T(v13</w:t>
      </w:r>
      <w:r w:rsidR="00644CD5">
        <w:t>.</w:t>
      </w:r>
      <w:r>
        <w:t>u2) + 0</w:t>
      </w:r>
      <w:r w:rsidR="00644CD5">
        <w:t>.</w:t>
      </w:r>
      <w:r>
        <w:t>179*T(v3</w:t>
      </w:r>
      <w:r w:rsidR="00644CD5">
        <w:t>.</w:t>
      </w:r>
      <w:r>
        <w:t>u32) -0</w:t>
      </w:r>
      <w:r w:rsidR="00644CD5">
        <w:t>.</w:t>
      </w:r>
      <w:r>
        <w:t>235*T(v17</w:t>
      </w:r>
      <w:r w:rsidR="00644CD5">
        <w:t>.</w:t>
      </w:r>
      <w:r>
        <w:t>u10) + 0</w:t>
      </w:r>
      <w:r w:rsidR="00644CD5">
        <w:t>.</w:t>
      </w:r>
      <w:r>
        <w:t>115*T(u31) -0</w:t>
      </w:r>
      <w:r w:rsidR="00644CD5">
        <w:t>.</w:t>
      </w:r>
      <w:r>
        <w:t>223*T(v2</w:t>
      </w:r>
      <w:r w:rsidR="00644CD5">
        <w:t>.</w:t>
      </w:r>
      <w:r>
        <w:t>u14) + 0</w:t>
      </w:r>
      <w:r w:rsidR="00644CD5">
        <w:t>.</w:t>
      </w:r>
      <w:r>
        <w:t>228*T(v2</w:t>
      </w:r>
      <w:r w:rsidR="00644CD5">
        <w:t>.</w:t>
      </w:r>
      <w:r>
        <w:t>u40) -0</w:t>
      </w:r>
      <w:r w:rsidR="00644CD5">
        <w:t>.</w:t>
      </w:r>
      <w:r>
        <w:t>232*T(v11</w:t>
      </w:r>
      <w:r w:rsidR="00644CD5">
        <w:t>.</w:t>
      </w:r>
      <w:r>
        <w:t>u8) + 0</w:t>
      </w:r>
      <w:r w:rsidR="00644CD5">
        <w:t>.</w:t>
      </w:r>
      <w:r>
        <w:t>133*T(v33</w:t>
      </w:r>
      <w:r w:rsidR="00644CD5">
        <w:t>.</w:t>
      </w:r>
      <w:r>
        <w:t>u9) -0</w:t>
      </w:r>
      <w:r w:rsidR="00644CD5">
        <w:t>.</w:t>
      </w:r>
      <w:r>
        <w:t>207*T(v11</w:t>
      </w:r>
      <w:r w:rsidR="00644CD5">
        <w:t>.</w:t>
      </w:r>
      <w:r>
        <w:t>u22) -0</w:t>
      </w:r>
      <w:r w:rsidR="00644CD5">
        <w:t>.</w:t>
      </w:r>
      <w:r>
        <w:t>15*T(v23</w:t>
      </w:r>
      <w:r w:rsidR="00644CD5">
        <w:t>.</w:t>
      </w:r>
      <w:r>
        <w:t>u10) -0</w:t>
      </w:r>
      <w:r w:rsidR="00644CD5">
        <w:t>.</w:t>
      </w:r>
      <w:r>
        <w:t>233*T(v10</w:t>
      </w:r>
      <w:r w:rsidR="00644CD5">
        <w:t>.</w:t>
      </w:r>
      <w:r>
        <w:t>u5) -0</w:t>
      </w:r>
      <w:r w:rsidR="00644CD5">
        <w:t>.</w:t>
      </w:r>
      <w:r>
        <w:t>195*T(v8</w:t>
      </w:r>
      <w:r w:rsidR="00644CD5">
        <w:t>.</w:t>
      </w:r>
      <w:r>
        <w:t>u8) + 0</w:t>
      </w:r>
      <w:r w:rsidR="00644CD5">
        <w:t>.</w:t>
      </w:r>
      <w:r>
        <w:t>222*T(v2</w:t>
      </w:r>
      <w:r w:rsidR="00644CD5">
        <w:t>.</w:t>
      </w:r>
      <w:r>
        <w:t>u25) -0</w:t>
      </w:r>
      <w:r w:rsidR="00644CD5">
        <w:t>.</w:t>
      </w:r>
      <w:r>
        <w:t>184*T(v26</w:t>
      </w:r>
      <w:r w:rsidR="00644CD5">
        <w:t>.</w:t>
      </w:r>
      <w:r>
        <w:t>u3) -0</w:t>
      </w:r>
      <w:r w:rsidR="00644CD5">
        <w:t>.</w:t>
      </w:r>
      <w:r>
        <w:t>169*T(v6</w:t>
      </w:r>
      <w:r w:rsidR="00644CD5">
        <w:t>.</w:t>
      </w:r>
      <w:r>
        <w:t>u37) -0</w:t>
      </w:r>
      <w:r w:rsidR="00644CD5">
        <w:t>.</w:t>
      </w:r>
      <w:r>
        <w:t>126*T(v17</w:t>
      </w:r>
      <w:r w:rsidR="00644CD5">
        <w:t>.</w:t>
      </w:r>
      <w:r>
        <w:t>u7) -0</w:t>
      </w:r>
      <w:r w:rsidR="00644CD5">
        <w:t>.</w:t>
      </w:r>
      <w:r>
        <w:t>194*T(v4</w:t>
      </w:r>
      <w:r w:rsidR="00644CD5">
        <w:t>.</w:t>
      </w:r>
      <w:r>
        <w:t>u14) + 0</w:t>
      </w:r>
      <w:r w:rsidR="00644CD5">
        <w:t>.</w:t>
      </w:r>
      <w:r>
        <w:t>198*T(v38</w:t>
      </w:r>
      <w:r w:rsidR="00644CD5">
        <w:t>.</w:t>
      </w:r>
      <w:r>
        <w:t>u2) + 0</w:t>
      </w:r>
      <w:r w:rsidR="00644CD5">
        <w:t>.</w:t>
      </w:r>
      <w:r>
        <w:t>113*T(v12) + 0</w:t>
      </w:r>
      <w:r w:rsidR="00644CD5">
        <w:t>.</w:t>
      </w:r>
      <w:r>
        <w:t>173*T(v17</w:t>
      </w:r>
      <w:r w:rsidR="00644CD5">
        <w:t>.</w:t>
      </w:r>
      <w:r>
        <w:t>u9) -0</w:t>
      </w:r>
      <w:r w:rsidR="00644CD5">
        <w:t>.</w:t>
      </w:r>
      <w:r>
        <w:t>111*T(u38) + 0</w:t>
      </w:r>
      <w:r w:rsidR="00644CD5">
        <w:t>.</w:t>
      </w:r>
      <w:r>
        <w:t>15*T(u12) + 0</w:t>
      </w:r>
      <w:r w:rsidR="00644CD5">
        <w:t>.</w:t>
      </w:r>
      <w:r>
        <w:t>201*T(v17</w:t>
      </w:r>
      <w:r w:rsidR="00644CD5">
        <w:t>.</w:t>
      </w:r>
      <w:r>
        <w:t>u24) -0</w:t>
      </w:r>
      <w:r w:rsidR="00644CD5">
        <w:t>.</w:t>
      </w:r>
      <w:r>
        <w:t>174*T(v7</w:t>
      </w:r>
      <w:r w:rsidR="00644CD5">
        <w:t>.</w:t>
      </w:r>
      <w:r>
        <w:t>u5) + 0</w:t>
      </w:r>
      <w:r w:rsidR="00644CD5">
        <w:t>.</w:t>
      </w:r>
      <w:r>
        <w:t>191*T(v7</w:t>
      </w:r>
      <w:r w:rsidR="00644CD5">
        <w:t>.</w:t>
      </w:r>
      <w:r>
        <w:t>u2) + 0</w:t>
      </w:r>
      <w:r w:rsidR="00644CD5">
        <w:t>.</w:t>
      </w:r>
      <w:r>
        <w:t>167*T(v12</w:t>
      </w:r>
      <w:r w:rsidR="00644CD5">
        <w:t>.</w:t>
      </w:r>
      <w:r>
        <w:t>u7) -0</w:t>
      </w:r>
      <w:r w:rsidR="00644CD5">
        <w:t>.</w:t>
      </w:r>
      <w:r>
        <w:t>129*T(v7</w:t>
      </w:r>
      <w:r w:rsidR="00644CD5">
        <w:t>.</w:t>
      </w:r>
      <w:r>
        <w:t>u20) -0</w:t>
      </w:r>
      <w:r w:rsidR="00644CD5">
        <w:t>.</w:t>
      </w:r>
      <w:r>
        <w:t>192*T(v3</w:t>
      </w:r>
      <w:r w:rsidR="00644CD5">
        <w:t>.</w:t>
      </w:r>
      <w:r>
        <w:t>u23) + 0</w:t>
      </w:r>
      <w:r w:rsidR="00644CD5">
        <w:t>.</w:t>
      </w:r>
      <w:r>
        <w:t>213*T(v36</w:t>
      </w:r>
      <w:r w:rsidR="00644CD5">
        <w:t>.</w:t>
      </w:r>
      <w:r>
        <w:t>u5) + 0</w:t>
      </w:r>
      <w:r w:rsidR="00644CD5">
        <w:t>.</w:t>
      </w:r>
      <w:r>
        <w:t>156*T(v19</w:t>
      </w:r>
      <w:r w:rsidR="00644CD5">
        <w:t>.</w:t>
      </w:r>
      <w:r>
        <w:t>u9) -0</w:t>
      </w:r>
      <w:r w:rsidR="00644CD5">
        <w:t>.</w:t>
      </w:r>
      <w:r>
        <w:t>117*T(v8</w:t>
      </w:r>
      <w:r w:rsidR="00644CD5">
        <w:t>.</w:t>
      </w:r>
      <w:r>
        <w:t>u19) -0</w:t>
      </w:r>
      <w:r w:rsidR="00644CD5">
        <w:t>.</w:t>
      </w:r>
      <w:r>
        <w:t>07*T(u8) -0</w:t>
      </w:r>
      <w:r w:rsidR="00644CD5">
        <w:t>.</w:t>
      </w:r>
      <w:r>
        <w:t>2*T(v11</w:t>
      </w:r>
      <w:r w:rsidR="00644CD5">
        <w:t>.</w:t>
      </w:r>
      <w:r>
        <w:t>u26) -0</w:t>
      </w:r>
      <w:r w:rsidR="00644CD5">
        <w:t>.</w:t>
      </w:r>
      <w:r>
        <w:t>183*T(v4) -0</w:t>
      </w:r>
      <w:r w:rsidR="00644CD5">
        <w:t>.</w:t>
      </w:r>
      <w:r>
        <w:t>14*T(v11</w:t>
      </w:r>
      <w:r w:rsidR="00644CD5">
        <w:t>.</w:t>
      </w:r>
      <w:r>
        <w:t>u30) -0</w:t>
      </w:r>
      <w:r w:rsidR="00644CD5">
        <w:t>.</w:t>
      </w:r>
      <w:r>
        <w:t>133*T(v6</w:t>
      </w:r>
      <w:r w:rsidR="00644CD5">
        <w:t>.</w:t>
      </w:r>
      <w:r>
        <w:t>u17) + 0</w:t>
      </w:r>
      <w:r w:rsidR="00644CD5">
        <w:t>.</w:t>
      </w:r>
      <w:r>
        <w:t>123*T(v4</w:t>
      </w:r>
      <w:r w:rsidR="00644CD5">
        <w:t>.</w:t>
      </w:r>
      <w:r>
        <w:t>u11) + 0</w:t>
      </w:r>
      <w:r w:rsidR="00644CD5">
        <w:t>.</w:t>
      </w:r>
      <w:r>
        <w:t>187*T(v9</w:t>
      </w:r>
      <w:r w:rsidR="00644CD5">
        <w:t>.</w:t>
      </w:r>
      <w:r>
        <w:t>u15) -0</w:t>
      </w:r>
      <w:r w:rsidR="00644CD5">
        <w:t>.</w:t>
      </w:r>
      <w:r>
        <w:t>132*T(v30</w:t>
      </w:r>
      <w:r w:rsidR="00644CD5">
        <w:t>.</w:t>
      </w:r>
      <w:r>
        <w:t>u8) -0</w:t>
      </w:r>
      <w:r w:rsidR="00644CD5">
        <w:t>.</w:t>
      </w:r>
      <w:r>
        <w:t>152*T(v22</w:t>
      </w:r>
      <w:r w:rsidR="00644CD5">
        <w:t>.</w:t>
      </w:r>
      <w:r>
        <w:t>u19) -0</w:t>
      </w:r>
      <w:r w:rsidR="00644CD5">
        <w:t>.</w:t>
      </w:r>
      <w:r>
        <w:t>149*T(v1</w:t>
      </w:r>
      <w:r w:rsidR="00644CD5">
        <w:t>.</w:t>
      </w:r>
      <w:r>
        <w:t>u39) -0</w:t>
      </w:r>
      <w:r w:rsidR="00644CD5">
        <w:t>.</w:t>
      </w:r>
      <w:r>
        <w:t>136*T(v27</w:t>
      </w:r>
      <w:r w:rsidR="00644CD5">
        <w:t>.</w:t>
      </w:r>
      <w:r>
        <w:t>u16) + 0</w:t>
      </w:r>
      <w:r w:rsidR="00644CD5">
        <w:t>.</w:t>
      </w:r>
      <w:r>
        <w:t>125*T(v15</w:t>
      </w:r>
      <w:r w:rsidR="00644CD5">
        <w:t>.</w:t>
      </w:r>
      <w:r>
        <w:t>u15) -0</w:t>
      </w:r>
      <w:r w:rsidR="00644CD5">
        <w:t>.</w:t>
      </w:r>
      <w:r>
        <w:t>142*T(v3</w:t>
      </w:r>
      <w:r w:rsidR="00644CD5">
        <w:t>.</w:t>
      </w:r>
      <w:r>
        <w:t>u15) -0</w:t>
      </w:r>
      <w:r w:rsidR="00644CD5">
        <w:t>.</w:t>
      </w:r>
      <w:r>
        <w:t>125*T(v24</w:t>
      </w:r>
      <w:r w:rsidR="00644CD5">
        <w:t>.</w:t>
      </w:r>
      <w:r>
        <w:t>u9) -0</w:t>
      </w:r>
      <w:r w:rsidR="00644CD5">
        <w:t>.</w:t>
      </w:r>
      <w:r>
        <w:t>124*T(v14</w:t>
      </w:r>
      <w:r w:rsidR="00644CD5">
        <w:t>.</w:t>
      </w:r>
      <w:r>
        <w:t>u23) + 0</w:t>
      </w:r>
      <w:r w:rsidR="00644CD5">
        <w:t>.</w:t>
      </w:r>
      <w:r>
        <w:t>116*T(v38</w:t>
      </w:r>
      <w:r w:rsidR="00644CD5">
        <w:t>.</w:t>
      </w:r>
      <w:r>
        <w:t>u4) + 0</w:t>
      </w:r>
      <w:r w:rsidR="00644CD5">
        <w:t>.</w:t>
      </w:r>
      <w:r>
        <w:t>105*T(v9</w:t>
      </w:r>
      <w:r w:rsidR="00644CD5">
        <w:t>.</w:t>
      </w:r>
      <w:r>
        <w:t>u25) + 0</w:t>
      </w:r>
      <w:r w:rsidR="00644CD5">
        <w:t>.</w:t>
      </w:r>
      <w:r>
        <w:t>132*T(v6</w:t>
      </w:r>
      <w:r w:rsidR="00644CD5">
        <w:t>.</w:t>
      </w:r>
      <w:r>
        <w:t>u16) -0</w:t>
      </w:r>
      <w:r w:rsidR="00644CD5">
        <w:t>.</w:t>
      </w:r>
      <w:r>
        <w:t>148*T(v21</w:t>
      </w:r>
      <w:r w:rsidR="00644CD5">
        <w:t>.</w:t>
      </w:r>
      <w:r>
        <w:t>u1) -0</w:t>
      </w:r>
      <w:r w:rsidR="00644CD5">
        <w:t>.</w:t>
      </w:r>
      <w:r>
        <w:t>124*T(v8</w:t>
      </w:r>
      <w:r w:rsidR="00644CD5">
        <w:t>.</w:t>
      </w:r>
      <w:r>
        <w:t>u3) + 0</w:t>
      </w:r>
      <w:r w:rsidR="00644CD5">
        <w:t>.</w:t>
      </w:r>
      <w:r>
        <w:t>124*T(v22</w:t>
      </w:r>
      <w:r w:rsidR="00644CD5">
        <w:t>.</w:t>
      </w:r>
      <w:r>
        <w:t>u16) -0</w:t>
      </w:r>
      <w:r w:rsidR="00644CD5">
        <w:t>.</w:t>
      </w:r>
      <w:r>
        <w:t>127*T(v20</w:t>
      </w:r>
      <w:r w:rsidR="00644CD5">
        <w:t>.</w:t>
      </w:r>
      <w:r>
        <w:t>u15) -0</w:t>
      </w:r>
      <w:r w:rsidR="00644CD5">
        <w:t>.</w:t>
      </w:r>
      <w:r>
        <w:t>145*T(v21</w:t>
      </w:r>
      <w:r w:rsidR="00644CD5">
        <w:t>.</w:t>
      </w:r>
      <w:r>
        <w:t>u21) -0</w:t>
      </w:r>
      <w:r w:rsidR="00644CD5">
        <w:t>.</w:t>
      </w:r>
      <w:r>
        <w:t>123*T(v10</w:t>
      </w:r>
      <w:r w:rsidR="00644CD5">
        <w:t>.</w:t>
      </w:r>
      <w:r>
        <w:t>u18) -0</w:t>
      </w:r>
      <w:r w:rsidR="00644CD5">
        <w:t>.</w:t>
      </w:r>
      <w:r>
        <w:t>0795*T(v4</w:t>
      </w:r>
      <w:r w:rsidR="00644CD5">
        <w:t>.</w:t>
      </w:r>
      <w:r>
        <w:t>u12) + 0</w:t>
      </w:r>
      <w:r w:rsidR="00644CD5">
        <w:t>.</w:t>
      </w:r>
      <w:r>
        <w:t>129*T(v35</w:t>
      </w:r>
      <w:r w:rsidR="00644CD5">
        <w:t>.</w:t>
      </w:r>
      <w:r>
        <w:t>u8) + 0</w:t>
      </w:r>
      <w:r w:rsidR="00644CD5">
        <w:t>.</w:t>
      </w:r>
      <w:r>
        <w:t>107*T(v12</w:t>
      </w:r>
      <w:r w:rsidR="00644CD5">
        <w:t>.</w:t>
      </w:r>
      <w:r>
        <w:t>u23) + 0</w:t>
      </w:r>
      <w:r w:rsidR="00644CD5">
        <w:t>.</w:t>
      </w:r>
      <w:r>
        <w:t>148*T(v17</w:t>
      </w:r>
      <w:r w:rsidR="00644CD5">
        <w:t>.</w:t>
      </w:r>
      <w:r>
        <w:t>u4) -0</w:t>
      </w:r>
      <w:r w:rsidR="00644CD5">
        <w:t>.</w:t>
      </w:r>
      <w:r>
        <w:t>127*T(v34</w:t>
      </w:r>
      <w:r w:rsidR="00644CD5">
        <w:t>.</w:t>
      </w:r>
      <w:r>
        <w:t>u1) + 0</w:t>
      </w:r>
      <w:r w:rsidR="00644CD5">
        <w:t>.</w:t>
      </w:r>
      <w:r>
        <w:t>105*T(v5</w:t>
      </w:r>
      <w:r w:rsidR="00644CD5">
        <w:t>.</w:t>
      </w:r>
      <w:r>
        <w:t>u24) + 0</w:t>
      </w:r>
      <w:r w:rsidR="00644CD5">
        <w:t>.</w:t>
      </w:r>
      <w:r>
        <w:t>084*T(v17) -0</w:t>
      </w:r>
      <w:r w:rsidR="00644CD5">
        <w:t>.</w:t>
      </w:r>
      <w:r>
        <w:t>0857*T(v6</w:t>
      </w:r>
      <w:r w:rsidR="00644CD5">
        <w:t>.</w:t>
      </w:r>
      <w:r>
        <w:t>u36) + 0</w:t>
      </w:r>
      <w:r w:rsidR="00644CD5">
        <w:t>.</w:t>
      </w:r>
      <w:r>
        <w:t>0955*T(v37</w:t>
      </w:r>
      <w:r w:rsidR="00644CD5">
        <w:t>.</w:t>
      </w:r>
      <w:r>
        <w:t>u2) + 0</w:t>
      </w:r>
      <w:r w:rsidR="00644CD5">
        <w:t>.</w:t>
      </w:r>
      <w:r>
        <w:t>162*T(v8</w:t>
      </w:r>
      <w:r w:rsidR="00644CD5">
        <w:t>.</w:t>
      </w:r>
      <w:r>
        <w:t>u5) + 0</w:t>
      </w:r>
      <w:r w:rsidR="00644CD5">
        <w:t>.</w:t>
      </w:r>
      <w:r>
        <w:t>102*T(v1</w:t>
      </w:r>
      <w:r w:rsidR="00644CD5">
        <w:t>.</w:t>
      </w:r>
      <w:r>
        <w:t>u13) -0</w:t>
      </w:r>
      <w:r w:rsidR="00644CD5">
        <w:t>.</w:t>
      </w:r>
      <w:r>
        <w:t>115*T(v14</w:t>
      </w:r>
      <w:r w:rsidR="00644CD5">
        <w:t>.</w:t>
      </w:r>
      <w:r>
        <w:t>u24) + 0</w:t>
      </w:r>
      <w:r w:rsidR="00644CD5">
        <w:t>.</w:t>
      </w:r>
      <w:r>
        <w:t>104*T(v12</w:t>
      </w:r>
      <w:r w:rsidR="00644CD5">
        <w:t>.</w:t>
      </w:r>
      <w:r>
        <w:t>u16) -0</w:t>
      </w:r>
      <w:r w:rsidR="00644CD5">
        <w:t>.</w:t>
      </w:r>
      <w:r>
        <w:t>112*T(v14</w:t>
      </w:r>
      <w:r w:rsidR="00644CD5">
        <w:t>.</w:t>
      </w:r>
      <w:r>
        <w:t>u25) -0</w:t>
      </w:r>
      <w:r w:rsidR="00644CD5">
        <w:t>.</w:t>
      </w:r>
      <w:r>
        <w:t>126*T(v9</w:t>
      </w:r>
      <w:r w:rsidR="00644CD5">
        <w:t>.</w:t>
      </w:r>
      <w:r>
        <w:t>u28) -0</w:t>
      </w:r>
      <w:r w:rsidR="00644CD5">
        <w:t>.</w:t>
      </w:r>
      <w:r>
        <w:t>118*T(v1</w:t>
      </w:r>
      <w:r w:rsidR="00644CD5">
        <w:t>.</w:t>
      </w:r>
      <w:r>
        <w:t>u29) -0</w:t>
      </w:r>
      <w:r w:rsidR="00644CD5">
        <w:t>.</w:t>
      </w:r>
      <w:r>
        <w:t>0832*T(v11</w:t>
      </w:r>
      <w:r w:rsidR="00644CD5">
        <w:t>.</w:t>
      </w:r>
      <w:r>
        <w:t>u21) -0</w:t>
      </w:r>
      <w:r w:rsidR="00644CD5">
        <w:t>.</w:t>
      </w:r>
      <w:r>
        <w:t>115*T(v5</w:t>
      </w:r>
      <w:r w:rsidR="00644CD5">
        <w:t>.</w:t>
      </w:r>
      <w:r>
        <w:t>u4) -0</w:t>
      </w:r>
      <w:r w:rsidR="00644CD5">
        <w:t>.</w:t>
      </w:r>
      <w:r>
        <w:t>122*T(v16</w:t>
      </w:r>
      <w:r w:rsidR="00644CD5">
        <w:t>.</w:t>
      </w:r>
      <w:r>
        <w:t>u8) + 0</w:t>
      </w:r>
      <w:r w:rsidR="00644CD5">
        <w:t>.</w:t>
      </w:r>
      <w:r>
        <w:t>0805*T(v25</w:t>
      </w:r>
      <w:r w:rsidR="00644CD5">
        <w:t>.</w:t>
      </w:r>
      <w:r>
        <w:t>u16) + 0</w:t>
      </w:r>
      <w:r w:rsidR="00644CD5">
        <w:t>.</w:t>
      </w:r>
      <w:r>
        <w:t>106*T(v20</w:t>
      </w:r>
      <w:r w:rsidR="00644CD5">
        <w:t>.</w:t>
      </w:r>
      <w:r>
        <w:t>u12) + 0</w:t>
      </w:r>
      <w:r w:rsidR="00644CD5">
        <w:t>.</w:t>
      </w:r>
      <w:r>
        <w:t>0595*T(v26) -0</w:t>
      </w:r>
      <w:r w:rsidR="00644CD5">
        <w:t>.</w:t>
      </w:r>
      <w:r>
        <w:t>118*T(v13</w:t>
      </w:r>
      <w:r w:rsidR="00644CD5">
        <w:t>.</w:t>
      </w:r>
      <w:r>
        <w:t>u22) -0</w:t>
      </w:r>
      <w:r w:rsidR="00644CD5">
        <w:t>.</w:t>
      </w:r>
      <w:r>
        <w:t>0996*T(v2</w:t>
      </w:r>
      <w:r w:rsidR="00644CD5">
        <w:t>.</w:t>
      </w:r>
      <w:r>
        <w:t>u21) + 0</w:t>
      </w:r>
      <w:r w:rsidR="00644CD5">
        <w:t>.</w:t>
      </w:r>
      <w:r>
        <w:t>0847*T(v30</w:t>
      </w:r>
      <w:r w:rsidR="00644CD5">
        <w:t>.</w:t>
      </w:r>
      <w:r>
        <w:t>u1) + 0</w:t>
      </w:r>
      <w:r w:rsidR="00644CD5">
        <w:t>.</w:t>
      </w:r>
      <w:r>
        <w:t>0838*T(v30</w:t>
      </w:r>
      <w:r w:rsidR="00644CD5">
        <w:t>.</w:t>
      </w:r>
      <w:r>
        <w:t>u11) -0</w:t>
      </w:r>
      <w:r w:rsidR="00644CD5">
        <w:t>.</w:t>
      </w:r>
      <w:r>
        <w:t>13*T(v10</w:t>
      </w:r>
      <w:r w:rsidR="00644CD5">
        <w:t>.</w:t>
      </w:r>
      <w:r>
        <w:t>u22) -0</w:t>
      </w:r>
      <w:r w:rsidR="00644CD5">
        <w:t>.</w:t>
      </w:r>
      <w:r>
        <w:t>0837*T(v18</w:t>
      </w:r>
      <w:r w:rsidR="00644CD5">
        <w:t>.</w:t>
      </w:r>
      <w:r>
        <w:t>u25) -0</w:t>
      </w:r>
      <w:r w:rsidR="00644CD5">
        <w:t>.</w:t>
      </w:r>
      <w:r>
        <w:t>11*T(v19</w:t>
      </w:r>
      <w:r w:rsidR="00644CD5">
        <w:t>.</w:t>
      </w:r>
      <w:r>
        <w:t>u8) + 0</w:t>
      </w:r>
      <w:r w:rsidR="00644CD5">
        <w:t>.</w:t>
      </w:r>
      <w:r>
        <w:t>108*T(v31</w:t>
      </w:r>
      <w:r w:rsidR="00644CD5">
        <w:t>.</w:t>
      </w:r>
      <w:r>
        <w:t>u6) + 0</w:t>
      </w:r>
      <w:r w:rsidR="00644CD5">
        <w:t>.</w:t>
      </w:r>
      <w:r>
        <w:t>0802*T(v3</w:t>
      </w:r>
      <w:r w:rsidR="00644CD5">
        <w:t>.</w:t>
      </w:r>
      <w:r>
        <w:t>u25) + 0</w:t>
      </w:r>
      <w:r w:rsidR="00644CD5">
        <w:t>.</w:t>
      </w:r>
      <w:r>
        <w:t>0898*T(v14</w:t>
      </w:r>
      <w:r w:rsidR="00644CD5">
        <w:t>.</w:t>
      </w:r>
      <w:r>
        <w:t>u5) + 0</w:t>
      </w:r>
      <w:r w:rsidR="00644CD5">
        <w:t>.</w:t>
      </w:r>
      <w:r>
        <w:t>0856*T(v20</w:t>
      </w:r>
      <w:r w:rsidR="00644CD5">
        <w:t>.</w:t>
      </w:r>
      <w:r>
        <w:t>u22) + 0</w:t>
      </w:r>
      <w:r w:rsidR="00644CD5">
        <w:t>.</w:t>
      </w:r>
      <w:r>
        <w:t>097*T(v2</w:t>
      </w:r>
      <w:r w:rsidR="00644CD5">
        <w:t>.</w:t>
      </w:r>
      <w:r>
        <w:t>u39) -0</w:t>
      </w:r>
      <w:r w:rsidR="00644CD5">
        <w:t>.</w:t>
      </w:r>
      <w:r>
        <w:t>0807*T(v5</w:t>
      </w:r>
      <w:r w:rsidR="00644CD5">
        <w:t>.</w:t>
      </w:r>
      <w:r>
        <w:t>u38) -0</w:t>
      </w:r>
      <w:r w:rsidR="00644CD5">
        <w:t>.</w:t>
      </w:r>
      <w:r>
        <w:t>118*T(v13</w:t>
      </w:r>
      <w:r w:rsidR="00644CD5">
        <w:t>.</w:t>
      </w:r>
      <w:r>
        <w:t>u26) + 0</w:t>
      </w:r>
      <w:r w:rsidR="00644CD5">
        <w:t>.</w:t>
      </w:r>
      <w:r>
        <w:t>0789*T(v2</w:t>
      </w:r>
      <w:r w:rsidR="00644CD5">
        <w:t>.</w:t>
      </w:r>
      <w:r>
        <w:t>u41) -0</w:t>
      </w:r>
      <w:r w:rsidR="00644CD5">
        <w:t>.</w:t>
      </w:r>
      <w:r>
        <w:t>0745*T(v9</w:t>
      </w:r>
      <w:r w:rsidR="00644CD5">
        <w:t>.</w:t>
      </w:r>
      <w:r>
        <w:t>u24) -0</w:t>
      </w:r>
      <w:r w:rsidR="00644CD5">
        <w:t>.</w:t>
      </w:r>
      <w:r>
        <w:t>082*T(v2</w:t>
      </w:r>
      <w:r w:rsidR="00644CD5">
        <w:t>.</w:t>
      </w:r>
      <w:r>
        <w:t>u30) + 0</w:t>
      </w:r>
      <w:r w:rsidR="00644CD5">
        <w:t>.</w:t>
      </w:r>
      <w:r>
        <w:t>0927*T(v7</w:t>
      </w:r>
      <w:r w:rsidR="00644CD5">
        <w:t>.</w:t>
      </w:r>
      <w:r>
        <w:t>u16) -0</w:t>
      </w:r>
      <w:r w:rsidR="00644CD5">
        <w:t>.</w:t>
      </w:r>
      <w:r>
        <w:t>0852*T(v14</w:t>
      </w:r>
      <w:r w:rsidR="00644CD5">
        <w:t>.</w:t>
      </w:r>
      <w:r>
        <w:t>u27) -0</w:t>
      </w:r>
      <w:r w:rsidR="00644CD5">
        <w:t>.</w:t>
      </w:r>
      <w:r>
        <w:t>0739*T(v7</w:t>
      </w:r>
      <w:r w:rsidR="00644CD5">
        <w:t>.</w:t>
      </w:r>
      <w:r>
        <w:t>u29) -0</w:t>
      </w:r>
      <w:r w:rsidR="00644CD5">
        <w:t>.</w:t>
      </w:r>
      <w:r>
        <w:t>0691*T(u4) -0</w:t>
      </w:r>
      <w:r w:rsidR="00644CD5">
        <w:t>.</w:t>
      </w:r>
      <w:r>
        <w:t>0824*T(v26</w:t>
      </w:r>
      <w:r w:rsidR="00644CD5">
        <w:t>.</w:t>
      </w:r>
      <w:r>
        <w:t>u6) -0</w:t>
      </w:r>
      <w:r w:rsidR="00644CD5">
        <w:t>.</w:t>
      </w:r>
      <w:r>
        <w:t>084*T(v24</w:t>
      </w:r>
      <w:r w:rsidR="00644CD5">
        <w:t>.</w:t>
      </w:r>
      <w:r>
        <w:t>u1) + 0</w:t>
      </w:r>
      <w:r w:rsidR="00644CD5">
        <w:t>.</w:t>
      </w:r>
      <w:r>
        <w:t>0856*T(v3</w:t>
      </w:r>
      <w:r w:rsidR="00644CD5">
        <w:t>.</w:t>
      </w:r>
      <w:r>
        <w:t>u1) + 0</w:t>
      </w:r>
      <w:r w:rsidR="00644CD5">
        <w:t>.</w:t>
      </w:r>
      <w:r>
        <w:t>0731*T(v8</w:t>
      </w:r>
      <w:r w:rsidR="00644CD5">
        <w:t>.</w:t>
      </w:r>
      <w:r>
        <w:t>u32) + 0</w:t>
      </w:r>
      <w:r w:rsidR="00644CD5">
        <w:t>.</w:t>
      </w:r>
      <w:r>
        <w:t>0581*T(v2) + 0</w:t>
      </w:r>
      <w:r w:rsidR="00644CD5">
        <w:t>.</w:t>
      </w:r>
      <w:r>
        <w:t>0727*T(v6</w:t>
      </w:r>
      <w:r w:rsidR="00644CD5">
        <w:t>.</w:t>
      </w:r>
      <w:r>
        <w:t>u27) -0</w:t>
      </w:r>
      <w:r w:rsidR="00644CD5">
        <w:t>.</w:t>
      </w:r>
      <w:r>
        <w:t>0877*T(v19</w:t>
      </w:r>
      <w:r w:rsidR="00644CD5">
        <w:t>.</w:t>
      </w:r>
      <w:r>
        <w:t>u2) -0</w:t>
      </w:r>
      <w:r w:rsidR="00644CD5">
        <w:t>.</w:t>
      </w:r>
      <w:r>
        <w:t>0771*T(v25</w:t>
      </w:r>
      <w:r w:rsidR="00644CD5">
        <w:t>.</w:t>
      </w:r>
      <w:r>
        <w:t>u2) + 0</w:t>
      </w:r>
      <w:r w:rsidR="00644CD5">
        <w:t>.</w:t>
      </w:r>
      <w:r>
        <w:t>0731*T(v23</w:t>
      </w:r>
      <w:r w:rsidR="00644CD5">
        <w:t>.</w:t>
      </w:r>
      <w:r>
        <w:t>u17) -0</w:t>
      </w:r>
      <w:r w:rsidR="00644CD5">
        <w:t>.</w:t>
      </w:r>
      <w:r>
        <w:t>0711*T(v27</w:t>
      </w:r>
      <w:r w:rsidR="00644CD5">
        <w:t>.</w:t>
      </w:r>
      <w:r>
        <w:t>u10) -0</w:t>
      </w:r>
      <w:r w:rsidR="00644CD5">
        <w:t>.</w:t>
      </w:r>
      <w:r>
        <w:t>0693*T(v13</w:t>
      </w:r>
      <w:r w:rsidR="00644CD5">
        <w:t>.</w:t>
      </w:r>
      <w:r>
        <w:t>u30) + 0</w:t>
      </w:r>
      <w:r w:rsidR="00644CD5">
        <w:t>.</w:t>
      </w:r>
      <w:r>
        <w:t>0647*T(v7</w:t>
      </w:r>
      <w:r w:rsidR="00644CD5">
        <w:t>.</w:t>
      </w:r>
      <w:r>
        <w:t>u21) + 0</w:t>
      </w:r>
      <w:r w:rsidR="00644CD5">
        <w:t>.</w:t>
      </w:r>
      <w:r>
        <w:t>0741*T(v18</w:t>
      </w:r>
      <w:r w:rsidR="00644CD5">
        <w:t>.</w:t>
      </w:r>
      <w:r>
        <w:t>u18) + 0</w:t>
      </w:r>
      <w:r w:rsidR="00644CD5">
        <w:t>.</w:t>
      </w:r>
      <w:r>
        <w:t>0733*T(v3</w:t>
      </w:r>
      <w:r w:rsidR="00644CD5">
        <w:t>.</w:t>
      </w:r>
      <w:r>
        <w:t>u24) + 0</w:t>
      </w:r>
      <w:r w:rsidR="00644CD5">
        <w:t>.</w:t>
      </w:r>
      <w:r>
        <w:t>0717*T(v23</w:t>
      </w:r>
      <w:r w:rsidR="00644CD5">
        <w:t>.</w:t>
      </w:r>
      <w:r>
        <w:t>u14) + 0</w:t>
      </w:r>
      <w:r w:rsidR="00644CD5">
        <w:t>.</w:t>
      </w:r>
      <w:r>
        <w:t>0737*T(v11</w:t>
      </w:r>
      <w:r w:rsidR="00644CD5">
        <w:t>.</w:t>
      </w:r>
      <w:r>
        <w:t>u6) + 0</w:t>
      </w:r>
      <w:r w:rsidR="00644CD5">
        <w:t>.</w:t>
      </w:r>
      <w:r>
        <w:t>0694*T(v8</w:t>
      </w:r>
      <w:r w:rsidR="00644CD5">
        <w:t>.</w:t>
      </w:r>
      <w:r>
        <w:t>u30) -0</w:t>
      </w:r>
      <w:r w:rsidR="00644CD5">
        <w:t>.</w:t>
      </w:r>
      <w:r>
        <w:t>0483*T(v30) -0</w:t>
      </w:r>
      <w:r w:rsidR="00644CD5">
        <w:t>.</w:t>
      </w:r>
      <w:r>
        <w:t>0714*T(v38</w:t>
      </w:r>
      <w:r w:rsidR="00644CD5">
        <w:t>.</w:t>
      </w:r>
      <w:r>
        <w:t>u1) -0</w:t>
      </w:r>
      <w:r w:rsidR="00644CD5">
        <w:t>.</w:t>
      </w:r>
      <w:r>
        <w:t>0849*T(v22</w:t>
      </w:r>
      <w:r w:rsidR="00644CD5">
        <w:t>.</w:t>
      </w:r>
      <w:r>
        <w:t>u6) + 0</w:t>
      </w:r>
      <w:r w:rsidR="00644CD5">
        <w:t>.</w:t>
      </w:r>
      <w:r>
        <w:t>0654*T(v13</w:t>
      </w:r>
      <w:r w:rsidR="00644CD5">
        <w:t>.</w:t>
      </w:r>
      <w:r>
        <w:t>u13) -0</w:t>
      </w:r>
      <w:r w:rsidR="00644CD5">
        <w:t>.</w:t>
      </w:r>
      <w:r>
        <w:t>0665*T(v5</w:t>
      </w:r>
      <w:r w:rsidR="00644CD5">
        <w:t>.</w:t>
      </w:r>
      <w:r>
        <w:t>u26) + 0</w:t>
      </w:r>
      <w:r w:rsidR="00644CD5">
        <w:t>.</w:t>
      </w:r>
      <w:r>
        <w:t>0715*T(v14</w:t>
      </w:r>
      <w:r w:rsidR="00644CD5">
        <w:t>.</w:t>
      </w:r>
      <w:r>
        <w:t>u16) + 0</w:t>
      </w:r>
      <w:r w:rsidR="00644CD5">
        <w:t>.</w:t>
      </w:r>
      <w:r>
        <w:t>0569*T(v31</w:t>
      </w:r>
      <w:r w:rsidR="00644CD5">
        <w:t>.</w:t>
      </w:r>
      <w:r>
        <w:t>u10) + 0</w:t>
      </w:r>
      <w:r w:rsidR="00644CD5">
        <w:t>.</w:t>
      </w:r>
      <w:r>
        <w:t>109*T(v2</w:t>
      </w:r>
      <w:r w:rsidR="00644CD5">
        <w:t>.</w:t>
      </w:r>
      <w:r>
        <w:t>u1) -0</w:t>
      </w:r>
      <w:r w:rsidR="00644CD5">
        <w:t>.</w:t>
      </w:r>
      <w:r>
        <w:t>0566*T(v23</w:t>
      </w:r>
      <w:r w:rsidR="00644CD5">
        <w:t>.</w:t>
      </w:r>
      <w:r>
        <w:t>u7) -0</w:t>
      </w:r>
      <w:r w:rsidR="00644CD5">
        <w:t>.</w:t>
      </w:r>
      <w:r>
        <w:t>0505*T(v39</w:t>
      </w:r>
      <w:r w:rsidR="00644CD5">
        <w:t>.</w:t>
      </w:r>
      <w:r>
        <w:t>u2) + 0</w:t>
      </w:r>
      <w:r w:rsidR="00644CD5">
        <w:t>.</w:t>
      </w:r>
      <w:r>
        <w:t>0611*T(v13</w:t>
      </w:r>
      <w:r w:rsidR="00644CD5">
        <w:t>.</w:t>
      </w:r>
      <w:r>
        <w:t>u9) -0</w:t>
      </w:r>
      <w:r w:rsidR="00644CD5">
        <w:t>.</w:t>
      </w:r>
      <w:r>
        <w:t>0553*T(v32</w:t>
      </w:r>
      <w:r w:rsidR="00644CD5">
        <w:t>.</w:t>
      </w:r>
      <w:r>
        <w:t>u10) + 0</w:t>
      </w:r>
      <w:r w:rsidR="00644CD5">
        <w:t>.</w:t>
      </w:r>
      <w:r>
        <w:t>0535*T(v25</w:t>
      </w:r>
      <w:r w:rsidR="00644CD5">
        <w:t>.</w:t>
      </w:r>
      <w:r>
        <w:t>u17) -0</w:t>
      </w:r>
      <w:r w:rsidR="00644CD5">
        <w:t>.</w:t>
      </w:r>
      <w:r>
        <w:t>0546*T(v8</w:t>
      </w:r>
      <w:r w:rsidR="00644CD5">
        <w:t>.</w:t>
      </w:r>
      <w:r>
        <w:t>u31) -0</w:t>
      </w:r>
      <w:r w:rsidR="00644CD5">
        <w:t>.</w:t>
      </w:r>
      <w:r>
        <w:t>0555*T(v1</w:t>
      </w:r>
      <w:r w:rsidR="00644CD5">
        <w:t>.</w:t>
      </w:r>
      <w:r>
        <w:t>u21) + 0</w:t>
      </w:r>
      <w:r w:rsidR="00644CD5">
        <w:t>.</w:t>
      </w:r>
      <w:r>
        <w:t>0441*T(v5</w:t>
      </w:r>
      <w:r w:rsidR="00644CD5">
        <w:t>.</w:t>
      </w:r>
      <w:r>
        <w:t>u37) + 0</w:t>
      </w:r>
      <w:r w:rsidR="00644CD5">
        <w:t>.</w:t>
      </w:r>
      <w:r>
        <w:t>0458*T(v36</w:t>
      </w:r>
      <w:r w:rsidR="00644CD5">
        <w:t>.</w:t>
      </w:r>
      <w:r>
        <w:t>u3) + 0</w:t>
      </w:r>
      <w:r w:rsidR="00644CD5">
        <w:t>.</w:t>
      </w:r>
      <w:r>
        <w:t>0397*T(v6</w:t>
      </w:r>
      <w:r w:rsidR="00644CD5">
        <w:t>.</w:t>
      </w:r>
      <w:r>
        <w:t>u34) -0</w:t>
      </w:r>
      <w:r w:rsidR="00644CD5">
        <w:t>.</w:t>
      </w:r>
      <w:r>
        <w:t>046*T(v17</w:t>
      </w:r>
      <w:r w:rsidR="00644CD5">
        <w:t>.</w:t>
      </w:r>
      <w:r>
        <w:t>u1) + 0</w:t>
      </w:r>
      <w:r w:rsidR="00644CD5">
        <w:t>.</w:t>
      </w:r>
      <w:r>
        <w:t>0414*T(v13</w:t>
      </w:r>
      <w:r w:rsidR="00644CD5">
        <w:t>.</w:t>
      </w:r>
      <w:r>
        <w:t>u25) -0</w:t>
      </w:r>
      <w:r w:rsidR="00644CD5">
        <w:t>.</w:t>
      </w:r>
      <w:r>
        <w:t>0269*T(v36) -0</w:t>
      </w:r>
      <w:r w:rsidR="00644CD5">
        <w:t>.</w:t>
      </w:r>
      <w:r>
        <w:t>0389*T(v18</w:t>
      </w:r>
      <w:r w:rsidR="00644CD5">
        <w:t>.</w:t>
      </w:r>
      <w:r>
        <w:t>u12) -0</w:t>
      </w:r>
      <w:r w:rsidR="00644CD5">
        <w:t>.</w:t>
      </w:r>
      <w:r>
        <w:t>0435*T(v6</w:t>
      </w:r>
      <w:r w:rsidR="00644CD5">
        <w:t>.</w:t>
      </w:r>
      <w:r>
        <w:t>u6) + 0</w:t>
      </w:r>
      <w:r w:rsidR="00644CD5">
        <w:t>.</w:t>
      </w:r>
      <w:r>
        <w:t>0221*T(v27) -0</w:t>
      </w:r>
      <w:r w:rsidR="00644CD5">
        <w:t>.</w:t>
      </w:r>
      <w:r>
        <w:t>0323*T(v32</w:t>
      </w:r>
      <w:r w:rsidR="00644CD5">
        <w:t>.</w:t>
      </w:r>
      <w:r>
        <w:t>u11) -0</w:t>
      </w:r>
      <w:r w:rsidR="00644CD5">
        <w:t>.</w:t>
      </w:r>
      <w:r>
        <w:t>0331*T(v23</w:t>
      </w:r>
      <w:r w:rsidR="00644CD5">
        <w:t>.</w:t>
      </w:r>
      <w:r>
        <w:t>u16) + 0</w:t>
      </w:r>
      <w:r w:rsidR="00644CD5">
        <w:t>.</w:t>
      </w:r>
      <w:r>
        <w:t>0246*T(u14) -0</w:t>
      </w:r>
      <w:r w:rsidR="00644CD5">
        <w:t>.</w:t>
      </w:r>
      <w:r>
        <w:t>0334*T(v17</w:t>
      </w:r>
      <w:r w:rsidR="00644CD5">
        <w:t>.</w:t>
      </w:r>
      <w:r>
        <w:t>u19) + 0</w:t>
      </w:r>
      <w:r w:rsidR="00644CD5">
        <w:t>.</w:t>
      </w:r>
      <w:r>
        <w:t>0209*T(u18) -0</w:t>
      </w:r>
      <w:r w:rsidR="00644CD5">
        <w:t>.</w:t>
      </w:r>
      <w:r>
        <w:t>0282*T(v14</w:t>
      </w:r>
      <w:r w:rsidR="00644CD5">
        <w:t>.</w:t>
      </w:r>
      <w:r>
        <w:t>u6) -0</w:t>
      </w:r>
      <w:r w:rsidR="00644CD5">
        <w:t>.</w:t>
      </w:r>
      <w:r>
        <w:t>0255*T(v10</w:t>
      </w:r>
      <w:r w:rsidR="00644CD5">
        <w:t>.</w:t>
      </w:r>
      <w:r>
        <w:t>u29) + 0</w:t>
      </w:r>
      <w:r w:rsidR="00644CD5">
        <w:t>.</w:t>
      </w:r>
      <w:r>
        <w:t>0325*T(v12</w:t>
      </w:r>
      <w:r w:rsidR="00644CD5">
        <w:t>.</w:t>
      </w:r>
      <w:r>
        <w:t>u2) + 0</w:t>
      </w:r>
      <w:r w:rsidR="00644CD5">
        <w:t>.</w:t>
      </w:r>
      <w:r>
        <w:t>0258*T(v13</w:t>
      </w:r>
      <w:r w:rsidR="00644CD5">
        <w:t>.</w:t>
      </w:r>
      <w:r>
        <w:t>u28) + 0</w:t>
      </w:r>
      <w:r w:rsidR="00644CD5">
        <w:t>.</w:t>
      </w:r>
      <w:r>
        <w:t>0245*T(v28</w:t>
      </w:r>
      <w:r w:rsidR="00644CD5">
        <w:t>.</w:t>
      </w:r>
      <w:r>
        <w:t>u3) -0</w:t>
      </w:r>
      <w:r w:rsidR="00644CD5">
        <w:t>.</w:t>
      </w:r>
      <w:r>
        <w:t>0234*T(v23</w:t>
      </w:r>
      <w:r w:rsidR="00644CD5">
        <w:t>.</w:t>
      </w:r>
      <w:r>
        <w:t>u20) + 0</w:t>
      </w:r>
      <w:r w:rsidR="00644CD5">
        <w:t>.</w:t>
      </w:r>
      <w:r>
        <w:t>0235*T(v2</w:t>
      </w:r>
      <w:r w:rsidR="00644CD5">
        <w:t>.</w:t>
      </w:r>
      <w:r>
        <w:t>u22) + 0</w:t>
      </w:r>
      <w:r w:rsidR="00644CD5">
        <w:t>.</w:t>
      </w:r>
      <w:r>
        <w:t>0209*T(v18</w:t>
      </w:r>
      <w:r w:rsidR="00644CD5">
        <w:t>.</w:t>
      </w:r>
      <w:r>
        <w:t>u23) + 0</w:t>
      </w:r>
      <w:r w:rsidR="00644CD5">
        <w:t>.</w:t>
      </w:r>
      <w:r>
        <w:t>0196*T(v11</w:t>
      </w:r>
      <w:r w:rsidR="00644CD5">
        <w:t>.</w:t>
      </w:r>
      <w:r>
        <w:t>u31) + 0</w:t>
      </w:r>
      <w:r w:rsidR="00644CD5">
        <w:t>.</w:t>
      </w:r>
      <w:r>
        <w:t>0232*T(v10</w:t>
      </w:r>
      <w:r w:rsidR="00644CD5">
        <w:t>.</w:t>
      </w:r>
      <w:r>
        <w:t>u9) -0</w:t>
      </w:r>
      <w:r w:rsidR="00644CD5">
        <w:t>.</w:t>
      </w:r>
      <w:r>
        <w:t>0176*T(v4</w:t>
      </w:r>
      <w:r w:rsidR="00644CD5">
        <w:t>.</w:t>
      </w:r>
      <w:r>
        <w:t>u29) -0</w:t>
      </w:r>
      <w:r w:rsidR="00644CD5">
        <w:t>.</w:t>
      </w:r>
      <w:r>
        <w:t>0154*T(v28</w:t>
      </w:r>
      <w:r w:rsidR="00644CD5">
        <w:t>.</w:t>
      </w:r>
      <w:r>
        <w:t>u12) + 0</w:t>
      </w:r>
      <w:r w:rsidR="00644CD5">
        <w:t>.</w:t>
      </w:r>
      <w:r>
        <w:t>019*T(v1</w:t>
      </w:r>
      <w:r w:rsidR="00644CD5">
        <w:t>.</w:t>
      </w:r>
      <w:r>
        <w:t>u28) + 0</w:t>
      </w:r>
      <w:r w:rsidR="00644CD5">
        <w:t>.</w:t>
      </w:r>
      <w:r>
        <w:t>0149*T(v18</w:t>
      </w:r>
      <w:r w:rsidR="00644CD5">
        <w:t>.</w:t>
      </w:r>
      <w:r>
        <w:t>u5) -0</w:t>
      </w:r>
      <w:r w:rsidR="00644CD5">
        <w:t>.</w:t>
      </w:r>
      <w:r>
        <w:t>0144*T(v15</w:t>
      </w:r>
      <w:r w:rsidR="00644CD5">
        <w:t>.</w:t>
      </w:r>
      <w:r>
        <w:t>u9) -0</w:t>
      </w:r>
      <w:r w:rsidR="00644CD5">
        <w:t>.</w:t>
      </w:r>
      <w:r>
        <w:t>014*T(v9</w:t>
      </w:r>
      <w:r w:rsidR="00644CD5">
        <w:t>.</w:t>
      </w:r>
      <w:r>
        <w:t>u16) -0</w:t>
      </w:r>
      <w:r w:rsidR="00644CD5">
        <w:t>.</w:t>
      </w:r>
      <w:r>
        <w:t>0125*T(v18</w:t>
      </w:r>
      <w:r w:rsidR="00644CD5">
        <w:t>.</w:t>
      </w:r>
      <w:r>
        <w:t>u16) -0</w:t>
      </w:r>
      <w:r w:rsidR="00644CD5">
        <w:t>.</w:t>
      </w:r>
      <w:r>
        <w:t>0124*T(v3) -0</w:t>
      </w:r>
      <w:r w:rsidR="00644CD5">
        <w:t>.</w:t>
      </w:r>
      <w:r>
        <w:t>0118*T(v9</w:t>
      </w:r>
      <w:r w:rsidR="00644CD5">
        <w:t>.</w:t>
      </w:r>
      <w:r>
        <w:t>u12) + 0</w:t>
      </w:r>
      <w:r w:rsidR="00644CD5">
        <w:t>.</w:t>
      </w:r>
      <w:r>
        <w:t>0112*T(v2</w:t>
      </w:r>
      <w:r w:rsidR="00644CD5">
        <w:t>.</w:t>
      </w:r>
      <w:r>
        <w:t>u17) + 0</w:t>
      </w:r>
      <w:r w:rsidR="00644CD5">
        <w:t>.</w:t>
      </w:r>
      <w:r>
        <w:t>00999*T(v14</w:t>
      </w:r>
      <w:r w:rsidR="00644CD5">
        <w:t>.</w:t>
      </w:r>
      <w:r>
        <w:t>u10) -0</w:t>
      </w:r>
      <w:r w:rsidR="00644CD5">
        <w:t>.</w:t>
      </w:r>
      <w:r>
        <w:t>00854*T(v9</w:t>
      </w:r>
      <w:r w:rsidR="00644CD5">
        <w:t>.</w:t>
      </w:r>
      <w:r>
        <w:t>u29) -0</w:t>
      </w:r>
      <w:r w:rsidR="00644CD5">
        <w:t>.</w:t>
      </w:r>
      <w:r>
        <w:t>00575*T(u15) + 0</w:t>
      </w:r>
      <w:r w:rsidR="00644CD5">
        <w:t>.</w:t>
      </w:r>
      <w:r>
        <w:t>01*T(v4</w:t>
      </w:r>
      <w:r w:rsidR="00644CD5">
        <w:t>.</w:t>
      </w:r>
      <w:r>
        <w:t>u8) -0</w:t>
      </w:r>
      <w:r w:rsidR="00644CD5">
        <w:t>.</w:t>
      </w:r>
      <w:r>
        <w:t>00726*T(v3</w:t>
      </w:r>
      <w:r w:rsidR="00644CD5">
        <w:t>.</w:t>
      </w:r>
      <w:r>
        <w:t>u39) -0</w:t>
      </w:r>
      <w:r w:rsidR="00644CD5">
        <w:t>.</w:t>
      </w:r>
      <w:r>
        <w:t>00555*T(v34) -0</w:t>
      </w:r>
      <w:r w:rsidR="00644CD5">
        <w:t>.</w:t>
      </w:r>
      <w:r>
        <w:t>00761*T(v23</w:t>
      </w:r>
      <w:r w:rsidR="00644CD5">
        <w:t>.</w:t>
      </w:r>
      <w:r>
        <w:t>u18) + 0</w:t>
      </w:r>
      <w:r w:rsidR="00644CD5">
        <w:t>.</w:t>
      </w:r>
      <w:r>
        <w:t>00845*T(v11</w:t>
      </w:r>
      <w:r w:rsidR="00644CD5">
        <w:t>.</w:t>
      </w:r>
      <w:r>
        <w:t>u3) + 0</w:t>
      </w:r>
      <w:r w:rsidR="00644CD5">
        <w:t>.</w:t>
      </w:r>
      <w:r>
        <w:t>0076*T(v2</w:t>
      </w:r>
      <w:r w:rsidR="00644CD5">
        <w:t>.</w:t>
      </w:r>
      <w:r>
        <w:t>u19) -0</w:t>
      </w:r>
      <w:r w:rsidR="00644CD5">
        <w:t>.</w:t>
      </w:r>
      <w:r>
        <w:t>00767*T(v17</w:t>
      </w:r>
      <w:r w:rsidR="00644CD5">
        <w:t>.</w:t>
      </w:r>
      <w:r>
        <w:t>u6) + 0</w:t>
      </w:r>
      <w:r w:rsidR="00644CD5">
        <w:t>.</w:t>
      </w:r>
      <w:r>
        <w:t>00553*T(v28</w:t>
      </w:r>
      <w:r w:rsidR="00644CD5">
        <w:t>.</w:t>
      </w:r>
      <w:r>
        <w:t>u14) -0</w:t>
      </w:r>
      <w:r w:rsidR="00644CD5">
        <w:t>.</w:t>
      </w:r>
      <w:r>
        <w:t>00371*T(u11) -0</w:t>
      </w:r>
      <w:r w:rsidR="00644CD5">
        <w:t>.</w:t>
      </w:r>
      <w:r>
        <w:t>00299*T(v10</w:t>
      </w:r>
      <w:r w:rsidR="00644CD5">
        <w:t>.</w:t>
      </w:r>
      <w:r>
        <w:t>u8) -0</w:t>
      </w:r>
      <w:r w:rsidR="00644CD5">
        <w:t>.</w:t>
      </w:r>
      <w:r>
        <w:t>00227*T(v21</w:t>
      </w:r>
      <w:r w:rsidR="00644CD5">
        <w:t>.</w:t>
      </w:r>
      <w:r>
        <w:t>u2) + 0</w:t>
      </w:r>
      <w:r w:rsidR="00644CD5">
        <w:t>.</w:t>
      </w:r>
      <w:r>
        <w:t>00226*T(v1</w:t>
      </w:r>
      <w:r w:rsidR="00644CD5">
        <w:t>.</w:t>
      </w:r>
      <w:r>
        <w:t>u23) -0</w:t>
      </w:r>
      <w:r w:rsidR="00644CD5">
        <w:t>.</w:t>
      </w:r>
      <w:r>
        <w:t>00185*T(v25</w:t>
      </w:r>
      <w:r w:rsidR="00644CD5">
        <w:t>.</w:t>
      </w:r>
      <w:r>
        <w:t>u1) -0</w:t>
      </w:r>
      <w:r w:rsidR="00644CD5">
        <w:t>.</w:t>
      </w:r>
      <w:r>
        <w:t>00203*T(v5</w:t>
      </w:r>
      <w:r w:rsidR="00644CD5">
        <w:t>.</w:t>
      </w:r>
      <w:r>
        <w:t>u1) -0</w:t>
      </w:r>
      <w:r w:rsidR="00644CD5">
        <w:t>.</w:t>
      </w:r>
      <w:r>
        <w:t>00102*T(v3</w:t>
      </w:r>
      <w:r w:rsidR="00644CD5">
        <w:t>.</w:t>
      </w:r>
      <w:r>
        <w:t>u38) -0</w:t>
      </w:r>
      <w:r w:rsidR="00644CD5">
        <w:t>.</w:t>
      </w:r>
      <w:r>
        <w:t>000259*T(v37</w:t>
      </w:r>
      <w:r w:rsidR="00644CD5">
        <w:t>.</w:t>
      </w:r>
      <w:r>
        <w:t>u6) + 0</w:t>
      </w:r>
      <w:r w:rsidR="00644CD5">
        <w:t>.</w:t>
      </w:r>
      <w:r>
        <w:t>000234*T(v20</w:t>
      </w:r>
      <w:r w:rsidR="00644CD5">
        <w:t>.</w:t>
      </w:r>
      <w:r>
        <w:t>u4) + 6</w:t>
      </w:r>
      <w:r w:rsidR="00644CD5">
        <w:t>.</w:t>
      </w:r>
      <w:r>
        <w:t>71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0452*T(v2</w:t>
      </w:r>
      <w:r w:rsidR="00644CD5">
        <w:t>.</w:t>
      </w:r>
      <w:r>
        <w:t>u4) + 0</w:t>
      </w:r>
      <w:r w:rsidR="00644CD5">
        <w:t>.</w:t>
      </w:r>
      <w:r>
        <w:t>0967*NumAromAtoms -0</w:t>
      </w:r>
      <w:r w:rsidR="00644CD5">
        <w:t>.</w:t>
      </w:r>
      <w:r>
        <w:t>58*T(v14</w:t>
      </w:r>
      <w:r w:rsidR="00644CD5">
        <w:t>.</w:t>
      </w:r>
      <w:r>
        <w:t>u20) + 0</w:t>
      </w:r>
      <w:r w:rsidR="00644CD5">
        <w:t>.</w:t>
      </w:r>
      <w:r>
        <w:t>223*T(v6</w:t>
      </w:r>
      <w:r w:rsidR="00644CD5">
        <w:t>.</w:t>
      </w:r>
      <w:r>
        <w:t>u3) -0</w:t>
      </w:r>
      <w:r w:rsidR="00644CD5">
        <w:t>.</w:t>
      </w:r>
      <w:r>
        <w:t>264*T(v5</w:t>
      </w:r>
      <w:r w:rsidR="00644CD5">
        <w:t>.</w:t>
      </w:r>
      <w:r>
        <w:t>u9) + 0</w:t>
      </w:r>
      <w:r w:rsidR="00644CD5">
        <w:t>.</w:t>
      </w:r>
      <w:r>
        <w:t>673*T(v4</w:t>
      </w:r>
      <w:r w:rsidR="00644CD5">
        <w:t>.</w:t>
      </w:r>
      <w:r>
        <w:t>u19) -0</w:t>
      </w:r>
      <w:r w:rsidR="00644CD5">
        <w:t>.</w:t>
      </w:r>
      <w:r>
        <w:t>824*T(v1</w:t>
      </w:r>
      <w:r w:rsidR="00644CD5">
        <w:t>.</w:t>
      </w:r>
      <w:r>
        <w:t>u8) -2</w:t>
      </w:r>
      <w:r w:rsidR="00644CD5">
        <w:t>.</w:t>
      </w:r>
      <w:r>
        <w:t>75*T(v3</w:t>
      </w:r>
      <w:r w:rsidR="00644CD5">
        <w:t>.</w:t>
      </w:r>
      <w:r>
        <w:t>u1) + 1</w:t>
      </w:r>
      <w:r w:rsidR="00644CD5">
        <w:t>.</w:t>
      </w:r>
      <w:r>
        <w:t>05*T(v4</w:t>
      </w:r>
      <w:r w:rsidR="00644CD5">
        <w:t>.</w:t>
      </w:r>
      <w:r>
        <w:t>u23) -0</w:t>
      </w:r>
      <w:r w:rsidR="00644CD5">
        <w:t>.</w:t>
      </w:r>
      <w:r>
        <w:t>91*T(v9</w:t>
      </w:r>
      <w:r w:rsidR="00644CD5">
        <w:t>.</w:t>
      </w:r>
      <w:r>
        <w:t>u7) -0</w:t>
      </w:r>
      <w:r w:rsidR="00644CD5">
        <w:t>.</w:t>
      </w:r>
      <w:r>
        <w:t>423*T(v24</w:t>
      </w:r>
      <w:r w:rsidR="00644CD5">
        <w:t>.</w:t>
      </w:r>
      <w:r>
        <w:t>u11) + 1</w:t>
      </w:r>
      <w:r w:rsidR="00644CD5">
        <w:t>.</w:t>
      </w:r>
      <w:r>
        <w:t>66*T(u2) -0</w:t>
      </w:r>
      <w:r w:rsidR="00644CD5">
        <w:t>.</w:t>
      </w:r>
      <w:r>
        <w:t>337*T(v24</w:t>
      </w:r>
      <w:r w:rsidR="00644CD5">
        <w:t>.</w:t>
      </w:r>
      <w:r>
        <w:t>u10) -0</w:t>
      </w:r>
      <w:r w:rsidR="00644CD5">
        <w:t>.</w:t>
      </w:r>
      <w:r>
        <w:t>746*T(v7</w:t>
      </w:r>
      <w:r w:rsidR="00644CD5">
        <w:t>.</w:t>
      </w:r>
      <w:r>
        <w:t>u4) + 0</w:t>
      </w:r>
      <w:r w:rsidR="00644CD5">
        <w:t>.</w:t>
      </w:r>
      <w:r>
        <w:t>646*T(v2</w:t>
      </w:r>
      <w:r w:rsidR="00644CD5">
        <w:t>.</w:t>
      </w:r>
      <w:r>
        <w:t>u30) -0</w:t>
      </w:r>
      <w:r w:rsidR="00644CD5">
        <w:t>.</w:t>
      </w:r>
      <w:r>
        <w:t>704*T(v19</w:t>
      </w:r>
      <w:r w:rsidR="00644CD5">
        <w:t>.</w:t>
      </w:r>
      <w:r>
        <w:t>u3) + 0</w:t>
      </w:r>
      <w:r w:rsidR="00644CD5">
        <w:t>.</w:t>
      </w:r>
      <w:r>
        <w:t>848*T(v9</w:t>
      </w:r>
      <w:r w:rsidR="00644CD5">
        <w:t>.</w:t>
      </w:r>
      <w:r>
        <w:t>u16) -0</w:t>
      </w:r>
      <w:r w:rsidR="00644CD5">
        <w:t>.</w:t>
      </w:r>
      <w:r>
        <w:t>154*NumAcceptor -0</w:t>
      </w:r>
      <w:r w:rsidR="00644CD5">
        <w:t>.</w:t>
      </w:r>
      <w:r>
        <w:t>615*T(v2</w:t>
      </w:r>
      <w:r w:rsidR="00644CD5">
        <w:t>.</w:t>
      </w:r>
      <w:r>
        <w:t>u35) -0</w:t>
      </w:r>
      <w:r w:rsidR="00644CD5">
        <w:t>.</w:t>
      </w:r>
      <w:r>
        <w:t>288*T(v37) + 0</w:t>
      </w:r>
      <w:r w:rsidR="00644CD5">
        <w:t>.</w:t>
      </w:r>
      <w:r>
        <w:t>716*T(v17</w:t>
      </w:r>
      <w:r w:rsidR="00644CD5">
        <w:t>.</w:t>
      </w:r>
      <w:r>
        <w:t>u6) -0</w:t>
      </w:r>
      <w:r w:rsidR="00644CD5">
        <w:t>.</w:t>
      </w:r>
      <w:r>
        <w:t>807*T(v1</w:t>
      </w:r>
      <w:r w:rsidR="00644CD5">
        <w:t>.</w:t>
      </w:r>
      <w:r>
        <w:t>u29) -0</w:t>
      </w:r>
      <w:r w:rsidR="00644CD5">
        <w:t>.</w:t>
      </w:r>
      <w:r>
        <w:t>76*T(v13</w:t>
      </w:r>
      <w:r w:rsidR="00644CD5">
        <w:t>.</w:t>
      </w:r>
      <w:r>
        <w:t>u23) -0</w:t>
      </w:r>
      <w:r w:rsidR="00644CD5">
        <w:t>.</w:t>
      </w:r>
      <w:r>
        <w:t>38*T(v3</w:t>
      </w:r>
      <w:r w:rsidR="00644CD5">
        <w:t>.</w:t>
      </w:r>
      <w:r>
        <w:t>u23) + 0</w:t>
      </w:r>
      <w:r w:rsidR="00644CD5">
        <w:t>.</w:t>
      </w:r>
      <w:r>
        <w:t>0572*Lipophilicity^2 -0</w:t>
      </w:r>
      <w:r w:rsidR="00644CD5">
        <w:t>.</w:t>
      </w:r>
      <w:r>
        <w:t>591*T(v13</w:t>
      </w:r>
      <w:r w:rsidR="00644CD5">
        <w:t>.</w:t>
      </w:r>
      <w:r>
        <w:t>u19) + 0</w:t>
      </w:r>
      <w:r w:rsidR="00644CD5">
        <w:t>.</w:t>
      </w:r>
      <w:r>
        <w:t>385*T(v5</w:t>
      </w:r>
      <w:r w:rsidR="00644CD5">
        <w:t>.</w:t>
      </w:r>
      <w:r>
        <w:t>u38) -0</w:t>
      </w:r>
      <w:r w:rsidR="00644CD5">
        <w:t>.</w:t>
      </w:r>
      <w:r>
        <w:t>132*T(v4</w:t>
      </w:r>
      <w:r w:rsidR="00644CD5">
        <w:t>.</w:t>
      </w:r>
      <w:r>
        <w:t>u16) + 0</w:t>
      </w:r>
      <w:r w:rsidR="00644CD5">
        <w:t>.</w:t>
      </w:r>
      <w:r>
        <w:t>164*MW + 0</w:t>
      </w:r>
      <w:r w:rsidR="00644CD5">
        <w:t>.</w:t>
      </w:r>
      <w:r>
        <w:t>0806*T(v1</w:t>
      </w:r>
      <w:r w:rsidR="00644CD5">
        <w:t>.</w:t>
      </w:r>
      <w:r>
        <w:t>u7) -0</w:t>
      </w:r>
      <w:r w:rsidR="00644CD5">
        <w:t>.</w:t>
      </w:r>
      <w:r>
        <w:t>743*T(v17</w:t>
      </w:r>
      <w:r w:rsidR="00644CD5">
        <w:t>.</w:t>
      </w:r>
      <w:r>
        <w:t>u11) + 0</w:t>
      </w:r>
      <w:r w:rsidR="00644CD5">
        <w:t>.</w:t>
      </w:r>
      <w:r>
        <w:t>67*T(v7</w:t>
      </w:r>
      <w:r w:rsidR="00644CD5">
        <w:t>.</w:t>
      </w:r>
      <w:r>
        <w:t>u1) -0</w:t>
      </w:r>
      <w:r w:rsidR="00644CD5">
        <w:t>.</w:t>
      </w:r>
      <w:r>
        <w:t>643*T(v14) + 0</w:t>
      </w:r>
      <w:r w:rsidR="00644CD5">
        <w:t>.</w:t>
      </w:r>
      <w:r>
        <w:t>22*T(v25) + 0</w:t>
      </w:r>
      <w:r w:rsidR="00644CD5">
        <w:t>.</w:t>
      </w:r>
      <w:r>
        <w:t>962*T(v25</w:t>
      </w:r>
      <w:r w:rsidR="00644CD5">
        <w:t>.</w:t>
      </w:r>
      <w:r>
        <w:t>u12) -0</w:t>
      </w:r>
      <w:r w:rsidR="00644CD5">
        <w:t>.</w:t>
      </w:r>
      <w:r>
        <w:t>3*T(v13</w:t>
      </w:r>
      <w:r w:rsidR="00644CD5">
        <w:t>.</w:t>
      </w:r>
      <w:r>
        <w:t>u16) -0</w:t>
      </w:r>
      <w:r w:rsidR="00644CD5">
        <w:t>.</w:t>
      </w:r>
      <w:r>
        <w:t>523*T(v11</w:t>
      </w:r>
      <w:r w:rsidR="00644CD5">
        <w:t>.</w:t>
      </w:r>
      <w:r>
        <w:t>u2) -0</w:t>
      </w:r>
      <w:r w:rsidR="00644CD5">
        <w:t>.</w:t>
      </w:r>
      <w:r>
        <w:t>63*T(v28</w:t>
      </w:r>
      <w:r w:rsidR="00644CD5">
        <w:t>.</w:t>
      </w:r>
      <w:r>
        <w:t>u1) + 0</w:t>
      </w:r>
      <w:r w:rsidR="00644CD5">
        <w:t>.</w:t>
      </w:r>
      <w:r>
        <w:t>545*T(v16</w:t>
      </w:r>
      <w:r w:rsidR="00644CD5">
        <w:t>.</w:t>
      </w:r>
      <w:r>
        <w:t>u12) -0</w:t>
      </w:r>
      <w:r w:rsidR="00644CD5">
        <w:t>.</w:t>
      </w:r>
      <w:r>
        <w:t>556*T(v22</w:t>
      </w:r>
      <w:r w:rsidR="00644CD5">
        <w:t>.</w:t>
      </w:r>
      <w:r>
        <w:t>u8) -0</w:t>
      </w:r>
      <w:r w:rsidR="00644CD5">
        <w:t>.</w:t>
      </w:r>
      <w:r>
        <w:t>47*T(v7</w:t>
      </w:r>
      <w:r w:rsidR="00644CD5">
        <w:t>.</w:t>
      </w:r>
      <w:r>
        <w:t>u8) -0</w:t>
      </w:r>
      <w:r w:rsidR="00644CD5">
        <w:t>.</w:t>
      </w:r>
      <w:r>
        <w:t>476*Volume^2 -0</w:t>
      </w:r>
      <w:r w:rsidR="00644CD5">
        <w:t>.</w:t>
      </w:r>
      <w:r>
        <w:t>518*T(v23</w:t>
      </w:r>
      <w:r w:rsidR="00644CD5">
        <w:t>.</w:t>
      </w:r>
      <w:r>
        <w:t>u9) + 0</w:t>
      </w:r>
      <w:r w:rsidR="00644CD5">
        <w:t>.</w:t>
      </w:r>
      <w:r>
        <w:t>774*T(v4</w:t>
      </w:r>
      <w:r w:rsidR="00644CD5">
        <w:t>.</w:t>
      </w:r>
      <w:r>
        <w:t>u18) + 0</w:t>
      </w:r>
      <w:r w:rsidR="00644CD5">
        <w:t>.</w:t>
      </w:r>
      <w:r>
        <w:t>1*T(v14</w:t>
      </w:r>
      <w:r w:rsidR="00644CD5">
        <w:t>.</w:t>
      </w:r>
      <w:r>
        <w:t>u9) -0</w:t>
      </w:r>
      <w:r w:rsidR="00644CD5">
        <w:t>.</w:t>
      </w:r>
      <w:r>
        <w:t>892*T(v6</w:t>
      </w:r>
      <w:r w:rsidR="00644CD5">
        <w:t>.</w:t>
      </w:r>
      <w:r>
        <w:t>u6) + 0</w:t>
      </w:r>
      <w:r w:rsidR="00644CD5">
        <w:t>.</w:t>
      </w:r>
      <w:r>
        <w:t>276*T(v25</w:t>
      </w:r>
      <w:r w:rsidR="00644CD5">
        <w:t>.</w:t>
      </w:r>
      <w:r>
        <w:t>u3) + 0</w:t>
      </w:r>
      <w:r w:rsidR="00644CD5">
        <w:t>.</w:t>
      </w:r>
      <w:r>
        <w:t>202*T(v9</w:t>
      </w:r>
      <w:r w:rsidR="00644CD5">
        <w:t>.</w:t>
      </w:r>
      <w:r>
        <w:t>u34) + 0</w:t>
      </w:r>
      <w:r w:rsidR="00644CD5">
        <w:t>.</w:t>
      </w:r>
      <w:r>
        <w:t>366*T(v8</w:t>
      </w:r>
      <w:r w:rsidR="00644CD5">
        <w:t>.</w:t>
      </w:r>
      <w:r>
        <w:t>u11) + 0</w:t>
      </w:r>
      <w:r w:rsidR="00644CD5">
        <w:t>.</w:t>
      </w:r>
      <w:r>
        <w:t>658*T(v13</w:t>
      </w:r>
      <w:r w:rsidR="00644CD5">
        <w:t>.</w:t>
      </w:r>
      <w:r>
        <w:t>u12) + 0</w:t>
      </w:r>
      <w:r w:rsidR="00644CD5">
        <w:t>.</w:t>
      </w:r>
      <w:r>
        <w:t>057*NumDonor -0</w:t>
      </w:r>
      <w:r w:rsidR="00644CD5">
        <w:t>.</w:t>
      </w:r>
      <w:r>
        <w:t>256*T(v26</w:t>
      </w:r>
      <w:r w:rsidR="00644CD5">
        <w:t>.</w:t>
      </w:r>
      <w:r>
        <w:t>u13) + 14</w:t>
      </w:r>
      <w:r w:rsidR="00644CD5">
        <w:t>.</w:t>
      </w:r>
      <w:r>
        <w:t>4*Lipophilicity -0</w:t>
      </w:r>
      <w:r w:rsidR="00644CD5">
        <w:t>.</w:t>
      </w:r>
      <w:r>
        <w:t>63*T(v12</w:t>
      </w:r>
      <w:r w:rsidR="00644CD5">
        <w:t>.</w:t>
      </w:r>
      <w:r>
        <w:t>u13) -0</w:t>
      </w:r>
      <w:r w:rsidR="00644CD5">
        <w:t>.</w:t>
      </w:r>
      <w:r>
        <w:t>548*T(v15</w:t>
      </w:r>
      <w:r w:rsidR="00644CD5">
        <w:t>.</w:t>
      </w:r>
      <w:r>
        <w:t>u26) -0</w:t>
      </w:r>
      <w:r w:rsidR="00644CD5">
        <w:t>.</w:t>
      </w:r>
      <w:r>
        <w:t>111*T(v12</w:t>
      </w:r>
      <w:r w:rsidR="00644CD5">
        <w:t>.</w:t>
      </w:r>
      <w:r>
        <w:t>u29) -0</w:t>
      </w:r>
      <w:r w:rsidR="00644CD5">
        <w:t>.</w:t>
      </w:r>
      <w:r>
        <w:t>802*T(v20</w:t>
      </w:r>
      <w:r w:rsidR="00644CD5">
        <w:t>.</w:t>
      </w:r>
      <w:r>
        <w:t>u13) + 0</w:t>
      </w:r>
      <w:r w:rsidR="00644CD5">
        <w:t>.</w:t>
      </w:r>
      <w:r>
        <w:t>607*T(v8</w:t>
      </w:r>
      <w:r w:rsidR="00644CD5">
        <w:t>.</w:t>
      </w:r>
      <w:r>
        <w:t>u29) + 0</w:t>
      </w:r>
      <w:r w:rsidR="00644CD5">
        <w:t>.</w:t>
      </w:r>
      <w:r>
        <w:t>313*T(u17) + 0</w:t>
      </w:r>
      <w:r w:rsidR="00644CD5">
        <w:t>.</w:t>
      </w:r>
      <w:r>
        <w:t>507*T(v16</w:t>
      </w:r>
      <w:r w:rsidR="00644CD5">
        <w:t>.</w:t>
      </w:r>
      <w:r>
        <w:t>u13) -0</w:t>
      </w:r>
      <w:r w:rsidR="00644CD5">
        <w:t>.</w:t>
      </w:r>
      <w:r>
        <w:t>695*T(v4</w:t>
      </w:r>
      <w:r w:rsidR="00644CD5">
        <w:t>.</w:t>
      </w:r>
      <w:r>
        <w:t>u34) + 0</w:t>
      </w:r>
      <w:r w:rsidR="00644CD5">
        <w:t>.</w:t>
      </w:r>
      <w:r>
        <w:t>196*T(u41) -0</w:t>
      </w:r>
      <w:r w:rsidR="00644CD5">
        <w:t>.</w:t>
      </w:r>
      <w:r>
        <w:t>429*T(v2</w:t>
      </w:r>
      <w:r w:rsidR="00644CD5">
        <w:t>.</w:t>
      </w:r>
      <w:r>
        <w:t>u15) -0</w:t>
      </w:r>
      <w:r w:rsidR="00644CD5">
        <w:t>.</w:t>
      </w:r>
      <w:r>
        <w:t>572*T(v8</w:t>
      </w:r>
      <w:r w:rsidR="00644CD5">
        <w:t>.</w:t>
      </w:r>
      <w:r>
        <w:t>u6) + 0</w:t>
      </w:r>
      <w:r w:rsidR="00644CD5">
        <w:t>.</w:t>
      </w:r>
      <w:r>
        <w:t>869*T(v3</w:t>
      </w:r>
      <w:r w:rsidR="00644CD5">
        <w:t>.</w:t>
      </w:r>
      <w:r>
        <w:t>u19) -0</w:t>
      </w:r>
      <w:r w:rsidR="00644CD5">
        <w:t>.</w:t>
      </w:r>
      <w:r>
        <w:t>603*T(v10</w:t>
      </w:r>
      <w:r w:rsidR="00644CD5">
        <w:t>.</w:t>
      </w:r>
      <w:r>
        <w:t>u8) -0</w:t>
      </w:r>
      <w:r w:rsidR="00644CD5">
        <w:t>.</w:t>
      </w:r>
      <w:r>
        <w:t>0716*NumHal + 0</w:t>
      </w:r>
      <w:r w:rsidR="00644CD5">
        <w:t>.</w:t>
      </w:r>
      <w:r>
        <w:t>28*T(v11</w:t>
      </w:r>
      <w:r w:rsidR="00644CD5">
        <w:t>.</w:t>
      </w:r>
      <w:r>
        <w:t>u8) -0</w:t>
      </w:r>
      <w:r w:rsidR="00644CD5">
        <w:t>.</w:t>
      </w:r>
      <w:r>
        <w:t>583*T(v1</w:t>
      </w:r>
      <w:r w:rsidR="00644CD5">
        <w:t>.</w:t>
      </w:r>
      <w:r>
        <w:t>u33) + 0</w:t>
      </w:r>
      <w:r w:rsidR="00644CD5">
        <w:t>.</w:t>
      </w:r>
      <w:r>
        <w:t>457*T(v15</w:t>
      </w:r>
      <w:r w:rsidR="00644CD5">
        <w:t>.</w:t>
      </w:r>
      <w:r>
        <w:t>u13) + 0</w:t>
      </w:r>
      <w:r w:rsidR="00644CD5">
        <w:t>.</w:t>
      </w:r>
      <w:r>
        <w:t>279*T(v18</w:t>
      </w:r>
      <w:r w:rsidR="00644CD5">
        <w:t>.</w:t>
      </w:r>
      <w:r>
        <w:t>u22) -0</w:t>
      </w:r>
      <w:r w:rsidR="00644CD5">
        <w:t>.</w:t>
      </w:r>
      <w:r>
        <w:t>524*T(v1</w:t>
      </w:r>
      <w:r w:rsidR="00644CD5">
        <w:t>.</w:t>
      </w:r>
      <w:r>
        <w:t>u42) -0</w:t>
      </w:r>
      <w:r w:rsidR="00644CD5">
        <w:t>.</w:t>
      </w:r>
      <w:r>
        <w:t>544*T(v26</w:t>
      </w:r>
      <w:r w:rsidR="00644CD5">
        <w:t>.</w:t>
      </w:r>
      <w:r>
        <w:t>u1) -0</w:t>
      </w:r>
      <w:r w:rsidR="00644CD5">
        <w:t>.</w:t>
      </w:r>
      <w:r>
        <w:t>285*T(v4</w:t>
      </w:r>
      <w:r w:rsidR="00644CD5">
        <w:t>.</w:t>
      </w:r>
      <w:r>
        <w:t>u38) -0</w:t>
      </w:r>
      <w:r w:rsidR="00644CD5">
        <w:t>.</w:t>
      </w:r>
      <w:r>
        <w:t>502*T(v17</w:t>
      </w:r>
      <w:r w:rsidR="00644CD5">
        <w:t>.</w:t>
      </w:r>
      <w:r>
        <w:t>u25) -0</w:t>
      </w:r>
      <w:r w:rsidR="00644CD5">
        <w:t>.</w:t>
      </w:r>
      <w:r>
        <w:t>375*T(v29</w:t>
      </w:r>
      <w:r w:rsidR="00644CD5">
        <w:t>.</w:t>
      </w:r>
      <w:r>
        <w:t>u5) -0</w:t>
      </w:r>
      <w:r w:rsidR="00644CD5">
        <w:t>.</w:t>
      </w:r>
      <w:r>
        <w:t>443*T(v1</w:t>
      </w:r>
      <w:r w:rsidR="00644CD5">
        <w:t>.</w:t>
      </w:r>
      <w:r>
        <w:t>u36) + 0</w:t>
      </w:r>
      <w:r w:rsidR="00644CD5">
        <w:t>.</w:t>
      </w:r>
      <w:r>
        <w:t>574*T(v4</w:t>
      </w:r>
      <w:r w:rsidR="00644CD5">
        <w:t>.</w:t>
      </w:r>
      <w:r>
        <w:t>u8) + 0</w:t>
      </w:r>
      <w:r w:rsidR="00644CD5">
        <w:t>.</w:t>
      </w:r>
      <w:r>
        <w:t>394*T(v16</w:t>
      </w:r>
      <w:r w:rsidR="00644CD5">
        <w:t>.</w:t>
      </w:r>
      <w:r>
        <w:t>u27) -0</w:t>
      </w:r>
      <w:r w:rsidR="00644CD5">
        <w:t>.</w:t>
      </w:r>
      <w:r>
        <w:t>587*T(v12</w:t>
      </w:r>
      <w:r w:rsidR="00644CD5">
        <w:t>.</w:t>
      </w:r>
      <w:r>
        <w:t>u1) -0</w:t>
      </w:r>
      <w:r w:rsidR="00644CD5">
        <w:t>.</w:t>
      </w:r>
      <w:r>
        <w:t>416*T(v6</w:t>
      </w:r>
      <w:r w:rsidR="00644CD5">
        <w:t>.</w:t>
      </w:r>
      <w:r>
        <w:t>u12) -0</w:t>
      </w:r>
      <w:r w:rsidR="00644CD5">
        <w:t>.</w:t>
      </w:r>
      <w:r>
        <w:t>497*T(v10</w:t>
      </w:r>
      <w:r w:rsidR="00644CD5">
        <w:t>.</w:t>
      </w:r>
      <w:r>
        <w:t>u30) + 0</w:t>
      </w:r>
      <w:r w:rsidR="00644CD5">
        <w:t>.</w:t>
      </w:r>
      <w:r>
        <w:t>642*T(u3) + 0</w:t>
      </w:r>
      <w:r w:rsidR="00644CD5">
        <w:t>.</w:t>
      </w:r>
      <w:r>
        <w:t>221*T(v5</w:t>
      </w:r>
      <w:r w:rsidR="00644CD5">
        <w:t>.</w:t>
      </w:r>
      <w:r>
        <w:t>u24) -1</w:t>
      </w:r>
      <w:r w:rsidR="00644CD5">
        <w:t>.</w:t>
      </w:r>
      <w:r>
        <w:t>13*T(v1</w:t>
      </w:r>
      <w:r w:rsidR="00644CD5">
        <w:t>.</w:t>
      </w:r>
      <w:r>
        <w:t>u2) -0</w:t>
      </w:r>
      <w:r w:rsidR="00644CD5">
        <w:t>.</w:t>
      </w:r>
      <w:r>
        <w:t>566*T(v33</w:t>
      </w:r>
      <w:r w:rsidR="00644CD5">
        <w:t>.</w:t>
      </w:r>
      <w:r>
        <w:t>u2) -0</w:t>
      </w:r>
      <w:r w:rsidR="00644CD5">
        <w:t>.</w:t>
      </w:r>
      <w:r>
        <w:t>423*T(v36</w:t>
      </w:r>
      <w:r w:rsidR="00644CD5">
        <w:t>.</w:t>
      </w:r>
      <w:r>
        <w:t>u6) + 0</w:t>
      </w:r>
      <w:r w:rsidR="00644CD5">
        <w:t>.</w:t>
      </w:r>
      <w:r>
        <w:t>322*T(v5</w:t>
      </w:r>
      <w:r w:rsidR="00644CD5">
        <w:t>.</w:t>
      </w:r>
      <w:r>
        <w:t>u22) + 0</w:t>
      </w:r>
      <w:r w:rsidR="00644CD5">
        <w:t>.</w:t>
      </w:r>
      <w:r>
        <w:t>597*T(v7</w:t>
      </w:r>
      <w:r w:rsidR="00644CD5">
        <w:t>.</w:t>
      </w:r>
      <w:r>
        <w:t>u25) -0</w:t>
      </w:r>
      <w:r w:rsidR="00644CD5">
        <w:t>.</w:t>
      </w:r>
      <w:r>
        <w:t>268*T(v11</w:t>
      </w:r>
      <w:r w:rsidR="00644CD5">
        <w:t>.</w:t>
      </w:r>
      <w:r>
        <w:t>u17) -0</w:t>
      </w:r>
      <w:r w:rsidR="00644CD5">
        <w:t>.</w:t>
      </w:r>
      <w:r>
        <w:t>381*T(v26</w:t>
      </w:r>
      <w:r w:rsidR="00644CD5">
        <w:t>.</w:t>
      </w:r>
      <w:r>
        <w:t>u2) + 0</w:t>
      </w:r>
      <w:r w:rsidR="00644CD5">
        <w:t>.</w:t>
      </w:r>
      <w:r>
        <w:t>401*T(v23</w:t>
      </w:r>
      <w:r w:rsidR="00644CD5">
        <w:t>.</w:t>
      </w:r>
      <w:r>
        <w:t>u11) -0</w:t>
      </w:r>
      <w:r w:rsidR="00644CD5">
        <w:t>.</w:t>
      </w:r>
      <w:r>
        <w:t>37*T(v30</w:t>
      </w:r>
      <w:r w:rsidR="00644CD5">
        <w:t>.</w:t>
      </w:r>
      <w:r>
        <w:t>u13) + 0</w:t>
      </w:r>
      <w:r w:rsidR="00644CD5">
        <w:t>.</w:t>
      </w:r>
      <w:r>
        <w:t>348*T(v4</w:t>
      </w:r>
      <w:r w:rsidR="00644CD5">
        <w:t>.</w:t>
      </w:r>
      <w:r>
        <w:t>u31) + 0</w:t>
      </w:r>
      <w:r w:rsidR="00644CD5">
        <w:t>.</w:t>
      </w:r>
      <w:r>
        <w:t>742*T(v2</w:t>
      </w:r>
      <w:r w:rsidR="00644CD5">
        <w:t>.</w:t>
      </w:r>
      <w:r>
        <w:t>u9) -0</w:t>
      </w:r>
      <w:r w:rsidR="00644CD5">
        <w:t>.</w:t>
      </w:r>
      <w:r>
        <w:t>308*T(u6) + 0</w:t>
      </w:r>
      <w:r w:rsidR="00644CD5">
        <w:t>.</w:t>
      </w:r>
      <w:r>
        <w:t>254*T(v4</w:t>
      </w:r>
      <w:r w:rsidR="00644CD5">
        <w:t>.</w:t>
      </w:r>
      <w:r>
        <w:t>u7) -0</w:t>
      </w:r>
      <w:r w:rsidR="00644CD5">
        <w:t>.</w:t>
      </w:r>
      <w:r>
        <w:t>349*T(v17) -0</w:t>
      </w:r>
      <w:r w:rsidR="00644CD5">
        <w:t>.</w:t>
      </w:r>
      <w:r>
        <w:t>408*T(v17</w:t>
      </w:r>
      <w:r w:rsidR="00644CD5">
        <w:t>.</w:t>
      </w:r>
      <w:r>
        <w:t>u4) -0</w:t>
      </w:r>
      <w:r w:rsidR="00644CD5">
        <w:t>.</w:t>
      </w:r>
      <w:r>
        <w:t>429*T(v14</w:t>
      </w:r>
      <w:r w:rsidR="00644CD5">
        <w:t>.</w:t>
      </w:r>
      <w:r>
        <w:t>u22) -0</w:t>
      </w:r>
      <w:r w:rsidR="00644CD5">
        <w:t>.</w:t>
      </w:r>
      <w:r>
        <w:t>439*T(v6</w:t>
      </w:r>
      <w:r w:rsidR="00644CD5">
        <w:t>.</w:t>
      </w:r>
      <w:r>
        <w:t>u37) + 0</w:t>
      </w:r>
      <w:r w:rsidR="00644CD5">
        <w:t>.</w:t>
      </w:r>
      <w:r>
        <w:t>0985*NumPositive -</w:t>
      </w:r>
      <w:r>
        <w:lastRenderedPageBreak/>
        <w:t>0</w:t>
      </w:r>
      <w:r w:rsidR="00644CD5">
        <w:t>.</w:t>
      </w:r>
      <w:r>
        <w:t>828*T(v3) -0</w:t>
      </w:r>
      <w:r w:rsidR="00644CD5">
        <w:t>.</w:t>
      </w:r>
      <w:r>
        <w:t>318*T(v20</w:t>
      </w:r>
      <w:r w:rsidR="00644CD5">
        <w:t>.</w:t>
      </w:r>
      <w:r>
        <w:t>u10) + 0</w:t>
      </w:r>
      <w:r w:rsidR="00644CD5">
        <w:t>.</w:t>
      </w:r>
      <w:r>
        <w:t>575*T(v29</w:t>
      </w:r>
      <w:r w:rsidR="00644CD5">
        <w:t>.</w:t>
      </w:r>
      <w:r>
        <w:t>u8) -0</w:t>
      </w:r>
      <w:r w:rsidR="00644CD5">
        <w:t>.</w:t>
      </w:r>
      <w:r>
        <w:t>474*T(u8) + 0</w:t>
      </w:r>
      <w:r w:rsidR="00644CD5">
        <w:t>.</w:t>
      </w:r>
      <w:r>
        <w:t>626*T(v9</w:t>
      </w:r>
      <w:r w:rsidR="00644CD5">
        <w:t>.</w:t>
      </w:r>
      <w:r>
        <w:t>u17) -0</w:t>
      </w:r>
      <w:r w:rsidR="00644CD5">
        <w:t>.</w:t>
      </w:r>
      <w:r>
        <w:t>16*T(v27) + 0</w:t>
      </w:r>
      <w:r w:rsidR="00644CD5">
        <w:t>.</w:t>
      </w:r>
      <w:r>
        <w:t>212*T(u28) + 0</w:t>
      </w:r>
      <w:r w:rsidR="00644CD5">
        <w:t>.</w:t>
      </w:r>
      <w:r>
        <w:t>579*T(v15</w:t>
      </w:r>
      <w:r w:rsidR="00644CD5">
        <w:t>.</w:t>
      </w:r>
      <w:r>
        <w:t>u3) + 0</w:t>
      </w:r>
      <w:r w:rsidR="00644CD5">
        <w:t>.</w:t>
      </w:r>
      <w:r>
        <w:t>238*T(v34</w:t>
      </w:r>
      <w:r w:rsidR="00644CD5">
        <w:t>.</w:t>
      </w:r>
      <w:r>
        <w:t>u6) -0</w:t>
      </w:r>
      <w:r w:rsidR="00644CD5">
        <w:t>.</w:t>
      </w:r>
      <w:r>
        <w:t>418*T(v7</w:t>
      </w:r>
      <w:r w:rsidR="00644CD5">
        <w:t>.</w:t>
      </w:r>
      <w:r>
        <w:t>u6) + 0</w:t>
      </w:r>
      <w:r w:rsidR="00644CD5">
        <w:t>.</w:t>
      </w:r>
      <w:r>
        <w:t>431*T(u22) -0</w:t>
      </w:r>
      <w:r w:rsidR="00644CD5">
        <w:t>.</w:t>
      </w:r>
      <w:r>
        <w:t>408*T(v27</w:t>
      </w:r>
      <w:r w:rsidR="00644CD5">
        <w:t>.</w:t>
      </w:r>
      <w:r>
        <w:t>u4) -0</w:t>
      </w:r>
      <w:r w:rsidR="00644CD5">
        <w:t>.</w:t>
      </w:r>
      <w:r>
        <w:t>441*T(v11</w:t>
      </w:r>
      <w:r w:rsidR="00644CD5">
        <w:t>.</w:t>
      </w:r>
      <w:r>
        <w:t>u12) + 0</w:t>
      </w:r>
      <w:r w:rsidR="00644CD5">
        <w:t>.</w:t>
      </w:r>
      <w:r>
        <w:t>208*T(v36) + 0</w:t>
      </w:r>
      <w:r w:rsidR="00644CD5">
        <w:t>.</w:t>
      </w:r>
      <w:r>
        <w:t>251*T(v37</w:t>
      </w:r>
      <w:r w:rsidR="00644CD5">
        <w:t>.</w:t>
      </w:r>
      <w:r>
        <w:t>u3) + 0</w:t>
      </w:r>
      <w:r w:rsidR="00644CD5">
        <w:t>.</w:t>
      </w:r>
      <w:r>
        <w:t>579*T(v12</w:t>
      </w:r>
      <w:r w:rsidR="00644CD5">
        <w:t>.</w:t>
      </w:r>
      <w:r>
        <w:t>u6) + 0</w:t>
      </w:r>
      <w:r w:rsidR="00644CD5">
        <w:t>.</w:t>
      </w:r>
      <w:r>
        <w:t>424*T(v2</w:t>
      </w:r>
      <w:r w:rsidR="00644CD5">
        <w:t>.</w:t>
      </w:r>
      <w:r>
        <w:t>u29) -0</w:t>
      </w:r>
      <w:r w:rsidR="00644CD5">
        <w:t>.</w:t>
      </w:r>
      <w:r>
        <w:t>353*T(v10</w:t>
      </w:r>
      <w:r w:rsidR="00644CD5">
        <w:t>.</w:t>
      </w:r>
      <w:r>
        <w:t>u24) -0</w:t>
      </w:r>
      <w:r w:rsidR="00644CD5">
        <w:t>.</w:t>
      </w:r>
      <w:r>
        <w:t>415*T(v33</w:t>
      </w:r>
      <w:r w:rsidR="00644CD5">
        <w:t>.</w:t>
      </w:r>
      <w:r>
        <w:t>u10) -0</w:t>
      </w:r>
      <w:r w:rsidR="00644CD5">
        <w:t>.</w:t>
      </w:r>
      <w:r>
        <w:t>397*T(v21</w:t>
      </w:r>
      <w:r w:rsidR="00644CD5">
        <w:t>.</w:t>
      </w:r>
      <w:r>
        <w:t>u10) + 0</w:t>
      </w:r>
      <w:r w:rsidR="00644CD5">
        <w:t>.</w:t>
      </w:r>
      <w:r>
        <w:t>501*T(v15</w:t>
      </w:r>
      <w:r w:rsidR="00644CD5">
        <w:t>.</w:t>
      </w:r>
      <w:r>
        <w:t>u4) -0</w:t>
      </w:r>
      <w:r w:rsidR="00644CD5">
        <w:t>.</w:t>
      </w:r>
      <w:r>
        <w:t>93*T(v3</w:t>
      </w:r>
      <w:r w:rsidR="00644CD5">
        <w:t>.</w:t>
      </w:r>
      <w:r>
        <w:t>u2) + 0</w:t>
      </w:r>
      <w:r w:rsidR="00644CD5">
        <w:t>.</w:t>
      </w:r>
      <w:r>
        <w:t>246*T(v11</w:t>
      </w:r>
      <w:r w:rsidR="00644CD5">
        <w:t>.</w:t>
      </w:r>
      <w:r>
        <w:t>u26) + 0</w:t>
      </w:r>
      <w:r w:rsidR="00644CD5">
        <w:t>.</w:t>
      </w:r>
      <w:r>
        <w:t>197*T(v42) + 0</w:t>
      </w:r>
      <w:r w:rsidR="00644CD5">
        <w:t>.</w:t>
      </w:r>
      <w:r>
        <w:t>553*T(v4</w:t>
      </w:r>
      <w:r w:rsidR="00644CD5">
        <w:t>.</w:t>
      </w:r>
      <w:r>
        <w:t>u1) + 0</w:t>
      </w:r>
      <w:r w:rsidR="00644CD5">
        <w:t>.</w:t>
      </w:r>
      <w:r>
        <w:t>453*T(v2</w:t>
      </w:r>
      <w:r w:rsidR="00644CD5">
        <w:t>.</w:t>
      </w:r>
      <w:r>
        <w:t>u11) + 0</w:t>
      </w:r>
      <w:r w:rsidR="00644CD5">
        <w:t>.</w:t>
      </w:r>
      <w:r>
        <w:t>456*T(v8</w:t>
      </w:r>
      <w:r w:rsidR="00644CD5">
        <w:t>.</w:t>
      </w:r>
      <w:r>
        <w:t>u27) -0</w:t>
      </w:r>
      <w:r w:rsidR="00644CD5">
        <w:t>.</w:t>
      </w:r>
      <w:r>
        <w:t>276*T(v11</w:t>
      </w:r>
      <w:r w:rsidR="00644CD5">
        <w:t>.</w:t>
      </w:r>
      <w:r>
        <w:t>u4) + 0</w:t>
      </w:r>
      <w:r w:rsidR="00644CD5">
        <w:t>.</w:t>
      </w:r>
      <w:r>
        <w:t>553*T(v12</w:t>
      </w:r>
      <w:r w:rsidR="00644CD5">
        <w:t>.</w:t>
      </w:r>
      <w:r>
        <w:t>u10) -0</w:t>
      </w:r>
      <w:r w:rsidR="00644CD5">
        <w:t>.</w:t>
      </w:r>
      <w:r>
        <w:t>409*T(v25</w:t>
      </w:r>
      <w:r w:rsidR="00644CD5">
        <w:t>.</w:t>
      </w:r>
      <w:r>
        <w:t>u4) -0</w:t>
      </w:r>
      <w:r w:rsidR="00644CD5">
        <w:t>.</w:t>
      </w:r>
      <w:r>
        <w:t>259*T(v5</w:t>
      </w:r>
      <w:r w:rsidR="00644CD5">
        <w:t>.</w:t>
      </w:r>
      <w:r>
        <w:t>u30) -0</w:t>
      </w:r>
      <w:r w:rsidR="00644CD5">
        <w:t>.</w:t>
      </w:r>
      <w:r>
        <w:t>539*T(v16</w:t>
      </w:r>
      <w:r w:rsidR="00644CD5">
        <w:t>.</w:t>
      </w:r>
      <w:r>
        <w:t>u22) -0</w:t>
      </w:r>
      <w:r w:rsidR="00644CD5">
        <w:t>.</w:t>
      </w:r>
      <w:r>
        <w:t>199*T(v3</w:t>
      </w:r>
      <w:r w:rsidR="00644CD5">
        <w:t>.</w:t>
      </w:r>
      <w:r>
        <w:t>u36) + 0</w:t>
      </w:r>
      <w:r w:rsidR="00644CD5">
        <w:t>.</w:t>
      </w:r>
      <w:r>
        <w:t>303*T(v10</w:t>
      </w:r>
      <w:r w:rsidR="00644CD5">
        <w:t>.</w:t>
      </w:r>
      <w:r>
        <w:t>u19) + 0</w:t>
      </w:r>
      <w:r w:rsidR="00644CD5">
        <w:t>.</w:t>
      </w:r>
      <w:r>
        <w:t>297*T(v34) -0</w:t>
      </w:r>
      <w:r w:rsidR="00644CD5">
        <w:t>.</w:t>
      </w:r>
      <w:r>
        <w:t>669*T(v1</w:t>
      </w:r>
      <w:r w:rsidR="00644CD5">
        <w:t>.</w:t>
      </w:r>
      <w:r>
        <w:t>u20) + 0</w:t>
      </w:r>
      <w:r w:rsidR="00644CD5">
        <w:t>.</w:t>
      </w:r>
      <w:r>
        <w:t>333*T(v35</w:t>
      </w:r>
      <w:r w:rsidR="00644CD5">
        <w:t>.</w:t>
      </w:r>
      <w:r>
        <w:t>u8) + 0</w:t>
      </w:r>
      <w:r w:rsidR="00644CD5">
        <w:t>.</w:t>
      </w:r>
      <w:r>
        <w:t>353*T(v28</w:t>
      </w:r>
      <w:r w:rsidR="00644CD5">
        <w:t>.</w:t>
      </w:r>
      <w:r>
        <w:t>u12) -0</w:t>
      </w:r>
      <w:r w:rsidR="00644CD5">
        <w:t>.</w:t>
      </w:r>
      <w:r>
        <w:t>522*T(v18</w:t>
      </w:r>
      <w:r w:rsidR="00644CD5">
        <w:t>.</w:t>
      </w:r>
      <w:r>
        <w:t>u13) -0</w:t>
      </w:r>
      <w:r w:rsidR="00644CD5">
        <w:t>.</w:t>
      </w:r>
      <w:r>
        <w:t>429*T(v5) -0</w:t>
      </w:r>
      <w:r w:rsidR="00644CD5">
        <w:t>.</w:t>
      </w:r>
      <w:r>
        <w:t>35*T(v5</w:t>
      </w:r>
      <w:r w:rsidR="00644CD5">
        <w:t>.</w:t>
      </w:r>
      <w:r>
        <w:t>u35) -0</w:t>
      </w:r>
      <w:r w:rsidR="00644CD5">
        <w:t>.</w:t>
      </w:r>
      <w:r>
        <w:t>113*T(v19</w:t>
      </w:r>
      <w:r w:rsidR="00644CD5">
        <w:t>.</w:t>
      </w:r>
      <w:r>
        <w:t>u13) + 0</w:t>
      </w:r>
      <w:r w:rsidR="00644CD5">
        <w:t>.</w:t>
      </w:r>
      <w:r>
        <w:t>348*T(v18</w:t>
      </w:r>
      <w:r w:rsidR="00644CD5">
        <w:t>.</w:t>
      </w:r>
      <w:r>
        <w:t>u5) + 0</w:t>
      </w:r>
      <w:r w:rsidR="00644CD5">
        <w:t>.</w:t>
      </w:r>
      <w:r>
        <w:t>116*T(v13</w:t>
      </w:r>
      <w:r w:rsidR="00644CD5">
        <w:t>.</w:t>
      </w:r>
      <w:r>
        <w:t>u22) -0</w:t>
      </w:r>
      <w:r w:rsidR="00644CD5">
        <w:t>.</w:t>
      </w:r>
      <w:r>
        <w:t>391*T(v32</w:t>
      </w:r>
      <w:r w:rsidR="00644CD5">
        <w:t>.</w:t>
      </w:r>
      <w:r>
        <w:t>u10) + 0</w:t>
      </w:r>
      <w:r w:rsidR="00644CD5">
        <w:t>.</w:t>
      </w:r>
      <w:r>
        <w:t>281*T(v2</w:t>
      </w:r>
      <w:r w:rsidR="00644CD5">
        <w:t>.</w:t>
      </w:r>
      <w:r>
        <w:t>u23) -0</w:t>
      </w:r>
      <w:r w:rsidR="00644CD5">
        <w:t>.</w:t>
      </w:r>
      <w:r>
        <w:t>5*Volume^3 -0</w:t>
      </w:r>
      <w:r w:rsidR="00644CD5">
        <w:t>.</w:t>
      </w:r>
      <w:r>
        <w:t>293*T(v16</w:t>
      </w:r>
      <w:r w:rsidR="00644CD5">
        <w:t>.</w:t>
      </w:r>
      <w:r>
        <w:t>u26) -0</w:t>
      </w:r>
      <w:r w:rsidR="00644CD5">
        <w:t>.</w:t>
      </w:r>
      <w:r>
        <w:t>485*T(v7</w:t>
      </w:r>
      <w:r w:rsidR="00644CD5">
        <w:t>.</w:t>
      </w:r>
      <w:r>
        <w:t>u21) -0</w:t>
      </w:r>
      <w:r w:rsidR="00644CD5">
        <w:t>.</w:t>
      </w:r>
      <w:r>
        <w:t>417*T(v13</w:t>
      </w:r>
      <w:r w:rsidR="00644CD5">
        <w:t>.</w:t>
      </w:r>
      <w:r>
        <w:t>u13) -0</w:t>
      </w:r>
      <w:r w:rsidR="00644CD5">
        <w:t>.</w:t>
      </w:r>
      <w:r>
        <w:t>487*T(v12</w:t>
      </w:r>
      <w:r w:rsidR="00644CD5">
        <w:t>.</w:t>
      </w:r>
      <w:r>
        <w:t>u16) -0</w:t>
      </w:r>
      <w:r w:rsidR="00644CD5">
        <w:t>.</w:t>
      </w:r>
      <w:r>
        <w:t>421*T(v5</w:t>
      </w:r>
      <w:r w:rsidR="00644CD5">
        <w:t>.</w:t>
      </w:r>
      <w:r>
        <w:t>u27) + 0</w:t>
      </w:r>
      <w:r w:rsidR="00644CD5">
        <w:t>.</w:t>
      </w:r>
      <w:r>
        <w:t>303*T(v7</w:t>
      </w:r>
      <w:r w:rsidR="00644CD5">
        <w:t>.</w:t>
      </w:r>
      <w:r>
        <w:t>u14) + 0</w:t>
      </w:r>
      <w:r w:rsidR="00644CD5">
        <w:t>.</w:t>
      </w:r>
      <w:r>
        <w:t>233*T(v30</w:t>
      </w:r>
      <w:r w:rsidR="00644CD5">
        <w:t>.</w:t>
      </w:r>
      <w:r>
        <w:t>u3) -0</w:t>
      </w:r>
      <w:r w:rsidR="00644CD5">
        <w:t>.</w:t>
      </w:r>
      <w:r>
        <w:t>491*T(v10</w:t>
      </w:r>
      <w:r w:rsidR="00644CD5">
        <w:t>.</w:t>
      </w:r>
      <w:r>
        <w:t>u2) -0</w:t>
      </w:r>
      <w:r w:rsidR="00644CD5">
        <w:t>.</w:t>
      </w:r>
      <w:r>
        <w:t>416*T(v1</w:t>
      </w:r>
      <w:r w:rsidR="00644CD5">
        <w:t>.</w:t>
      </w:r>
      <w:r>
        <w:t>u18) -0</w:t>
      </w:r>
      <w:r w:rsidR="00644CD5">
        <w:t>.</w:t>
      </w:r>
      <w:r>
        <w:t>328*T(v30</w:t>
      </w:r>
      <w:r w:rsidR="00644CD5">
        <w:t>.</w:t>
      </w:r>
      <w:r>
        <w:t>u5) -0</w:t>
      </w:r>
      <w:r w:rsidR="00644CD5">
        <w:t>.</w:t>
      </w:r>
      <w:r>
        <w:t>284*T(v13</w:t>
      </w:r>
      <w:r w:rsidR="00644CD5">
        <w:t>.</w:t>
      </w:r>
      <w:r>
        <w:t>u18) + 0</w:t>
      </w:r>
      <w:r w:rsidR="00644CD5">
        <w:t>.</w:t>
      </w:r>
      <w:r>
        <w:t>304*T(v28</w:t>
      </w:r>
      <w:r w:rsidR="00644CD5">
        <w:t>.</w:t>
      </w:r>
      <w:r>
        <w:t>u8) + 0</w:t>
      </w:r>
      <w:r w:rsidR="00644CD5">
        <w:t>.</w:t>
      </w:r>
      <w:r>
        <w:t>392*T(v14</w:t>
      </w:r>
      <w:r w:rsidR="00644CD5">
        <w:t>.</w:t>
      </w:r>
      <w:r>
        <w:t>u11) -0</w:t>
      </w:r>
      <w:r w:rsidR="00644CD5">
        <w:t>.</w:t>
      </w:r>
      <w:r>
        <w:t>331*T(v6</w:t>
      </w:r>
      <w:r w:rsidR="00644CD5">
        <w:t>.</w:t>
      </w:r>
      <w:r>
        <w:t>u35) + 0</w:t>
      </w:r>
      <w:r w:rsidR="00644CD5">
        <w:t>.</w:t>
      </w:r>
      <w:r>
        <w:t>286*T(v14</w:t>
      </w:r>
      <w:r w:rsidR="00644CD5">
        <w:t>.</w:t>
      </w:r>
      <w:r>
        <w:t>u8) -0</w:t>
      </w:r>
      <w:r w:rsidR="00644CD5">
        <w:t>.</w:t>
      </w:r>
      <w:r>
        <w:t>278*T(u7) -0</w:t>
      </w:r>
      <w:r w:rsidR="00644CD5">
        <w:t>.</w:t>
      </w:r>
      <w:r>
        <w:t>411*T(v7</w:t>
      </w:r>
      <w:r w:rsidR="00644CD5">
        <w:t>.</w:t>
      </w:r>
      <w:r>
        <w:t>u22) + 0</w:t>
      </w:r>
      <w:r w:rsidR="00644CD5">
        <w:t>.</w:t>
      </w:r>
      <w:r>
        <w:t>239*T(v15</w:t>
      </w:r>
      <w:r w:rsidR="00644CD5">
        <w:t>.</w:t>
      </w:r>
      <w:r>
        <w:t>u28) -0</w:t>
      </w:r>
      <w:r w:rsidR="00644CD5">
        <w:t>.</w:t>
      </w:r>
      <w:r>
        <w:t>53*T(v4</w:t>
      </w:r>
      <w:r w:rsidR="00644CD5">
        <w:t>.</w:t>
      </w:r>
      <w:r>
        <w:t>u2) -0</w:t>
      </w:r>
      <w:r w:rsidR="00644CD5">
        <w:t>.</w:t>
      </w:r>
      <w:r>
        <w:t>306*T(v19</w:t>
      </w:r>
      <w:r w:rsidR="00644CD5">
        <w:t>.</w:t>
      </w:r>
      <w:r>
        <w:t>u10) -0</w:t>
      </w:r>
      <w:r w:rsidR="00644CD5">
        <w:t>.</w:t>
      </w:r>
      <w:r>
        <w:t>252*T(v35</w:t>
      </w:r>
      <w:r w:rsidR="00644CD5">
        <w:t>.</w:t>
      </w:r>
      <w:r>
        <w:t>u1) + 0</w:t>
      </w:r>
      <w:r w:rsidR="00644CD5">
        <w:t>.</w:t>
      </w:r>
      <w:r>
        <w:t>239*T(v13</w:t>
      </w:r>
      <w:r w:rsidR="00644CD5">
        <w:t>.</w:t>
      </w:r>
      <w:r>
        <w:t>u7) + 0</w:t>
      </w:r>
      <w:r w:rsidR="00644CD5">
        <w:t>.</w:t>
      </w:r>
      <w:r>
        <w:t>247*T(v35</w:t>
      </w:r>
      <w:r w:rsidR="00644CD5">
        <w:t>.</w:t>
      </w:r>
      <w:r>
        <w:t>u6) -0</w:t>
      </w:r>
      <w:r w:rsidR="00644CD5">
        <w:t>.</w:t>
      </w:r>
      <w:r>
        <w:t>373*T(v9</w:t>
      </w:r>
      <w:r w:rsidR="00644CD5">
        <w:t>.</w:t>
      </w:r>
      <w:r>
        <w:t>u3) + 0</w:t>
      </w:r>
      <w:r w:rsidR="00644CD5">
        <w:t>.</w:t>
      </w:r>
      <w:r>
        <w:t>335*T(v3</w:t>
      </w:r>
      <w:r w:rsidR="00644CD5">
        <w:t>.</w:t>
      </w:r>
      <w:r>
        <w:t>u7) -0</w:t>
      </w:r>
      <w:r w:rsidR="00644CD5">
        <w:t>.</w:t>
      </w:r>
      <w:r>
        <w:t>223*T(v9</w:t>
      </w:r>
      <w:r w:rsidR="00644CD5">
        <w:t>.</w:t>
      </w:r>
      <w:r>
        <w:t>u14) + 0</w:t>
      </w:r>
      <w:r w:rsidR="00644CD5">
        <w:t>.</w:t>
      </w:r>
      <w:r>
        <w:t>283*T(v20</w:t>
      </w:r>
      <w:r w:rsidR="00644CD5">
        <w:t>.</w:t>
      </w:r>
      <w:r>
        <w:t>u1) + 0</w:t>
      </w:r>
      <w:r w:rsidR="00644CD5">
        <w:t>.</w:t>
      </w:r>
      <w:r>
        <w:t>249*T(v24</w:t>
      </w:r>
      <w:r w:rsidR="00644CD5">
        <w:t>.</w:t>
      </w:r>
      <w:r>
        <w:t>u6) + 0</w:t>
      </w:r>
      <w:r w:rsidR="00644CD5">
        <w:t>.</w:t>
      </w:r>
      <w:r>
        <w:t>361*T(v6</w:t>
      </w:r>
      <w:r w:rsidR="00644CD5">
        <w:t>.</w:t>
      </w:r>
      <w:r>
        <w:t>u13) -0</w:t>
      </w:r>
      <w:r w:rsidR="00644CD5">
        <w:t>.</w:t>
      </w:r>
      <w:r>
        <w:t>255*T(v33</w:t>
      </w:r>
      <w:r w:rsidR="00644CD5">
        <w:t>.</w:t>
      </w:r>
      <w:r>
        <w:t>u7) -0</w:t>
      </w:r>
      <w:r w:rsidR="00644CD5">
        <w:t>.</w:t>
      </w:r>
      <w:r>
        <w:t>371*T(v10</w:t>
      </w:r>
      <w:r w:rsidR="00644CD5">
        <w:t>.</w:t>
      </w:r>
      <w:r>
        <w:t>u14) -0</w:t>
      </w:r>
      <w:r w:rsidR="00644CD5">
        <w:t>.</w:t>
      </w:r>
      <w:r>
        <w:t>373*T(v1</w:t>
      </w:r>
      <w:r w:rsidR="00644CD5">
        <w:t>.</w:t>
      </w:r>
      <w:r>
        <w:t>u17) + 0</w:t>
      </w:r>
      <w:r w:rsidR="00644CD5">
        <w:t>.</w:t>
      </w:r>
      <w:r>
        <w:t>224*T(v18</w:t>
      </w:r>
      <w:r w:rsidR="00644CD5">
        <w:t>.</w:t>
      </w:r>
      <w:r>
        <w:t>u7) + 0</w:t>
      </w:r>
      <w:r w:rsidR="00644CD5">
        <w:t>.</w:t>
      </w:r>
      <w:r>
        <w:t>245*T(v32</w:t>
      </w:r>
      <w:r w:rsidR="00644CD5">
        <w:t>.</w:t>
      </w:r>
      <w:r>
        <w:t>u7) + 0</w:t>
      </w:r>
      <w:r w:rsidR="00644CD5">
        <w:t>.</w:t>
      </w:r>
      <w:r>
        <w:t>235*T(v19</w:t>
      </w:r>
      <w:r w:rsidR="00644CD5">
        <w:t>.</w:t>
      </w:r>
      <w:r>
        <w:t>u11) -0</w:t>
      </w:r>
      <w:r w:rsidR="00644CD5">
        <w:t>.</w:t>
      </w:r>
      <w:r>
        <w:t>184*T(v16) -0</w:t>
      </w:r>
      <w:r w:rsidR="00644CD5">
        <w:t>.</w:t>
      </w:r>
      <w:r>
        <w:t>208*T(v29</w:t>
      </w:r>
      <w:r w:rsidR="00644CD5">
        <w:t>.</w:t>
      </w:r>
      <w:r>
        <w:t>u3) + 0</w:t>
      </w:r>
      <w:r w:rsidR="00644CD5">
        <w:t>.</w:t>
      </w:r>
      <w:r>
        <w:t>385*T(v15</w:t>
      </w:r>
      <w:r w:rsidR="00644CD5">
        <w:t>.</w:t>
      </w:r>
      <w:r>
        <w:t>u14) + 0</w:t>
      </w:r>
      <w:r w:rsidR="00644CD5">
        <w:t>.</w:t>
      </w:r>
      <w:r>
        <w:t>209*T(u26) + 0</w:t>
      </w:r>
      <w:r w:rsidR="00644CD5">
        <w:t>.</w:t>
      </w:r>
      <w:r>
        <w:t>308*T(v32</w:t>
      </w:r>
      <w:r w:rsidR="00644CD5">
        <w:t>.</w:t>
      </w:r>
      <w:r>
        <w:t>u2) + 0</w:t>
      </w:r>
      <w:r w:rsidR="00644CD5">
        <w:t>.</w:t>
      </w:r>
      <w:r>
        <w:t>271*T(v12</w:t>
      </w:r>
      <w:r w:rsidR="00644CD5">
        <w:t>.</w:t>
      </w:r>
      <w:r>
        <w:t>u28) + 0</w:t>
      </w:r>
      <w:r w:rsidR="00644CD5">
        <w:t>.</w:t>
      </w:r>
      <w:r>
        <w:t>19*T(u16) -0</w:t>
      </w:r>
      <w:r w:rsidR="00644CD5">
        <w:t>.</w:t>
      </w:r>
      <w:r>
        <w:t>159*T(v41) -0</w:t>
      </w:r>
      <w:r w:rsidR="00644CD5">
        <w:t>.</w:t>
      </w:r>
      <w:r>
        <w:t>248*T(v25</w:t>
      </w:r>
      <w:r w:rsidR="00644CD5">
        <w:t>.</w:t>
      </w:r>
      <w:r>
        <w:t>u7) + 0</w:t>
      </w:r>
      <w:r w:rsidR="00644CD5">
        <w:t>.</w:t>
      </w:r>
      <w:r>
        <w:t>327*T(v13</w:t>
      </w:r>
      <w:r w:rsidR="00644CD5">
        <w:t>.</w:t>
      </w:r>
      <w:r>
        <w:t>u5) -0</w:t>
      </w:r>
      <w:r w:rsidR="00644CD5">
        <w:t>.</w:t>
      </w:r>
      <w:r>
        <w:t>27*T(v27</w:t>
      </w:r>
      <w:r w:rsidR="00644CD5">
        <w:t>.</w:t>
      </w:r>
      <w:r>
        <w:t>u16) + 0</w:t>
      </w:r>
      <w:r w:rsidR="00644CD5">
        <w:t>.</w:t>
      </w:r>
      <w:r>
        <w:t>279*T(v15</w:t>
      </w:r>
      <w:r w:rsidR="00644CD5">
        <w:t>.</w:t>
      </w:r>
      <w:r>
        <w:t>u1) -0</w:t>
      </w:r>
      <w:r w:rsidR="00644CD5">
        <w:t>.</w:t>
      </w:r>
      <w:r>
        <w:t>123*T(v38) -0</w:t>
      </w:r>
      <w:r w:rsidR="00644CD5">
        <w:t>.</w:t>
      </w:r>
      <w:r>
        <w:t>255*T(v28</w:t>
      </w:r>
      <w:r w:rsidR="00644CD5">
        <w:t>.</w:t>
      </w:r>
      <w:r>
        <w:t>u9) + 0</w:t>
      </w:r>
      <w:r w:rsidR="00644CD5">
        <w:t>.</w:t>
      </w:r>
      <w:r>
        <w:t>36*T(v1</w:t>
      </w:r>
      <w:r w:rsidR="00644CD5">
        <w:t>.</w:t>
      </w:r>
      <w:r>
        <w:t>u26) -0</w:t>
      </w:r>
      <w:r w:rsidR="00644CD5">
        <w:t>.</w:t>
      </w:r>
      <w:r>
        <w:t>182*T(v18</w:t>
      </w:r>
      <w:r w:rsidR="00644CD5">
        <w:t>.</w:t>
      </w:r>
      <w:r>
        <w:t>u25) -0</w:t>
      </w:r>
      <w:r w:rsidR="00644CD5">
        <w:t>.</w:t>
      </w:r>
      <w:r>
        <w:t>191*T(v25</w:t>
      </w:r>
      <w:r w:rsidR="00644CD5">
        <w:t>.</w:t>
      </w:r>
      <w:r>
        <w:t>u17) -0</w:t>
      </w:r>
      <w:r w:rsidR="00644CD5">
        <w:t>.</w:t>
      </w:r>
      <w:r>
        <w:t>241*T(v18</w:t>
      </w:r>
      <w:r w:rsidR="00644CD5">
        <w:t>.</w:t>
      </w:r>
      <w:r>
        <w:t>u8) + 0</w:t>
      </w:r>
      <w:r w:rsidR="00644CD5">
        <w:t>.</w:t>
      </w:r>
      <w:r>
        <w:t>196*T(v11</w:t>
      </w:r>
      <w:r w:rsidR="00644CD5">
        <w:t>.</w:t>
      </w:r>
      <w:r>
        <w:t>u21) + 0</w:t>
      </w:r>
      <w:r w:rsidR="00644CD5">
        <w:t>.</w:t>
      </w:r>
      <w:r>
        <w:t>309*T(v11</w:t>
      </w:r>
      <w:r w:rsidR="00644CD5">
        <w:t>.</w:t>
      </w:r>
      <w:r>
        <w:t>u25) + 0</w:t>
      </w:r>
      <w:r w:rsidR="00644CD5">
        <w:t>.</w:t>
      </w:r>
      <w:r>
        <w:t>202*T(v17</w:t>
      </w:r>
      <w:r w:rsidR="00644CD5">
        <w:t>.</w:t>
      </w:r>
      <w:r>
        <w:t>u3) -0</w:t>
      </w:r>
      <w:r w:rsidR="00644CD5">
        <w:t>.</w:t>
      </w:r>
      <w:r>
        <w:t>208*T(v34</w:t>
      </w:r>
      <w:r w:rsidR="00644CD5">
        <w:t>.</w:t>
      </w:r>
      <w:r>
        <w:t>u8) -0</w:t>
      </w:r>
      <w:r w:rsidR="00644CD5">
        <w:t>.</w:t>
      </w:r>
      <w:r>
        <w:t>23*T(v1</w:t>
      </w:r>
      <w:r w:rsidR="00644CD5">
        <w:t>.</w:t>
      </w:r>
      <w:r>
        <w:t>u1) -0</w:t>
      </w:r>
      <w:r w:rsidR="00644CD5">
        <w:t>.</w:t>
      </w:r>
      <w:r>
        <w:t>2*T(v22</w:t>
      </w:r>
      <w:r w:rsidR="00644CD5">
        <w:t>.</w:t>
      </w:r>
      <w:r>
        <w:t>u20) + 0</w:t>
      </w:r>
      <w:r w:rsidR="00644CD5">
        <w:t>.</w:t>
      </w:r>
      <w:r>
        <w:t>223*T(v17</w:t>
      </w:r>
      <w:r w:rsidR="00644CD5">
        <w:t>.</w:t>
      </w:r>
      <w:r>
        <w:t>u19) + 0</w:t>
      </w:r>
      <w:r w:rsidR="00644CD5">
        <w:t>.</w:t>
      </w:r>
      <w:r>
        <w:t>253*T(v26</w:t>
      </w:r>
      <w:r w:rsidR="00644CD5">
        <w:t>.</w:t>
      </w:r>
      <w:r>
        <w:t>u9) -0</w:t>
      </w:r>
      <w:r w:rsidR="00644CD5">
        <w:t>.</w:t>
      </w:r>
      <w:r>
        <w:t>212*T(v12</w:t>
      </w:r>
      <w:r w:rsidR="00644CD5">
        <w:t>.</w:t>
      </w:r>
      <w:r>
        <w:t>u20) + 0</w:t>
      </w:r>
      <w:r w:rsidR="00644CD5">
        <w:t>.</w:t>
      </w:r>
      <w:r>
        <w:t>234*T(v18</w:t>
      </w:r>
      <w:r w:rsidR="00644CD5">
        <w:t>.</w:t>
      </w:r>
      <w:r>
        <w:t>u24) + 0</w:t>
      </w:r>
      <w:r w:rsidR="00644CD5">
        <w:t>.</w:t>
      </w:r>
      <w:r>
        <w:t>27*T(v15</w:t>
      </w:r>
      <w:r w:rsidR="00644CD5">
        <w:t>.</w:t>
      </w:r>
      <w:r>
        <w:t>u18) -0</w:t>
      </w:r>
      <w:r w:rsidR="00644CD5">
        <w:t>.</w:t>
      </w:r>
      <w:r>
        <w:t>000646*Lipophilicity^3 -0</w:t>
      </w:r>
      <w:r w:rsidR="00644CD5">
        <w:t>.</w:t>
      </w:r>
      <w:r>
        <w:t>221*T(v21</w:t>
      </w:r>
      <w:r w:rsidR="00644CD5">
        <w:t>.</w:t>
      </w:r>
      <w:r>
        <w:t>u18) -0</w:t>
      </w:r>
      <w:r w:rsidR="00644CD5">
        <w:t>.</w:t>
      </w:r>
      <w:r>
        <w:t>203*T(v23</w:t>
      </w:r>
      <w:r w:rsidR="00644CD5">
        <w:t>.</w:t>
      </w:r>
      <w:r>
        <w:t>u17) + 0</w:t>
      </w:r>
      <w:r w:rsidR="00644CD5">
        <w:t>.</w:t>
      </w:r>
      <w:r>
        <w:t>236*T(v12</w:t>
      </w:r>
      <w:r w:rsidR="00644CD5">
        <w:t>.</w:t>
      </w:r>
      <w:r>
        <w:t>u24) -0</w:t>
      </w:r>
      <w:r w:rsidR="00644CD5">
        <w:t>.</w:t>
      </w:r>
      <w:r>
        <w:t>193*T(v21</w:t>
      </w:r>
      <w:r w:rsidR="00644CD5">
        <w:t>.</w:t>
      </w:r>
      <w:r>
        <w:t>u17) + 0</w:t>
      </w:r>
      <w:r w:rsidR="00644CD5">
        <w:t>.</w:t>
      </w:r>
      <w:r>
        <w:t>283*T(v9</w:t>
      </w:r>
      <w:r w:rsidR="00644CD5">
        <w:t>.</w:t>
      </w:r>
      <w:r>
        <w:t>u10) -0</w:t>
      </w:r>
      <w:r w:rsidR="00644CD5">
        <w:t>.</w:t>
      </w:r>
      <w:r>
        <w:t>175*T(v4</w:t>
      </w:r>
      <w:r w:rsidR="00644CD5">
        <w:t>.</w:t>
      </w:r>
      <w:r>
        <w:t>u35) -0</w:t>
      </w:r>
      <w:r w:rsidR="00644CD5">
        <w:t>.</w:t>
      </w:r>
      <w:r>
        <w:t>32*T(v7</w:t>
      </w:r>
      <w:r w:rsidR="00644CD5">
        <w:t>.</w:t>
      </w:r>
      <w:r>
        <w:t>u3) + 0</w:t>
      </w:r>
      <w:r w:rsidR="00644CD5">
        <w:t>.</w:t>
      </w:r>
      <w:r>
        <w:t>159*T(v29</w:t>
      </w:r>
      <w:r w:rsidR="00644CD5">
        <w:t>.</w:t>
      </w:r>
      <w:r>
        <w:t>u13) + 0</w:t>
      </w:r>
      <w:r w:rsidR="00644CD5">
        <w:t>.</w:t>
      </w:r>
      <w:r>
        <w:t>193*T(v14</w:t>
      </w:r>
      <w:r w:rsidR="00644CD5">
        <w:t>.</w:t>
      </w:r>
      <w:r>
        <w:t>u23) + 0</w:t>
      </w:r>
      <w:r w:rsidR="00644CD5">
        <w:t>.</w:t>
      </w:r>
      <w:r>
        <w:t>201*T(v14</w:t>
      </w:r>
      <w:r w:rsidR="00644CD5">
        <w:t>.</w:t>
      </w:r>
      <w:r>
        <w:t>u28) + 0</w:t>
      </w:r>
      <w:r w:rsidR="00644CD5">
        <w:t>.</w:t>
      </w:r>
      <w:r>
        <w:t>187*T(v7</w:t>
      </w:r>
      <w:r w:rsidR="00644CD5">
        <w:t>.</w:t>
      </w:r>
      <w:r>
        <w:t>u32) -0</w:t>
      </w:r>
      <w:r w:rsidR="00644CD5">
        <w:t>.</w:t>
      </w:r>
      <w:r>
        <w:t>296*T(v24</w:t>
      </w:r>
      <w:r w:rsidR="00644CD5">
        <w:t>.</w:t>
      </w:r>
      <w:r>
        <w:t>u2) -0</w:t>
      </w:r>
      <w:r w:rsidR="00644CD5">
        <w:t>.</w:t>
      </w:r>
      <w:r>
        <w:t>245*T(v22</w:t>
      </w:r>
      <w:r w:rsidR="00644CD5">
        <w:t>.</w:t>
      </w:r>
      <w:r>
        <w:t>u2) + 0</w:t>
      </w:r>
      <w:r w:rsidR="00644CD5">
        <w:t>.</w:t>
      </w:r>
      <w:r>
        <w:t>239*T(v12</w:t>
      </w:r>
      <w:r w:rsidR="00644CD5">
        <w:t>.</w:t>
      </w:r>
      <w:r>
        <w:t>u23) + 0</w:t>
      </w:r>
      <w:r w:rsidR="00644CD5">
        <w:t>.</w:t>
      </w:r>
      <w:r>
        <w:t>299*T(v1</w:t>
      </w:r>
      <w:r w:rsidR="00644CD5">
        <w:t>.</w:t>
      </w:r>
      <w:r>
        <w:t>u12) -0</w:t>
      </w:r>
      <w:r w:rsidR="00644CD5">
        <w:t>.</w:t>
      </w:r>
      <w:r>
        <w:t>236*T(v19</w:t>
      </w:r>
      <w:r w:rsidR="00644CD5">
        <w:t>.</w:t>
      </w:r>
      <w:r>
        <w:t>u18) -0</w:t>
      </w:r>
      <w:r w:rsidR="00644CD5">
        <w:t>.</w:t>
      </w:r>
      <w:r>
        <w:t>12*T(v16</w:t>
      </w:r>
      <w:r w:rsidR="00644CD5">
        <w:t>.</w:t>
      </w:r>
      <w:r>
        <w:t>u20) + 0</w:t>
      </w:r>
      <w:r w:rsidR="00644CD5">
        <w:t>.</w:t>
      </w:r>
      <w:r>
        <w:t>181*T(v1</w:t>
      </w:r>
      <w:r w:rsidR="00644CD5">
        <w:t>.</w:t>
      </w:r>
      <w:r>
        <w:t>u39) + 0</w:t>
      </w:r>
      <w:r w:rsidR="00644CD5">
        <w:t>.</w:t>
      </w:r>
      <w:r>
        <w:t>167*T(v11</w:t>
      </w:r>
      <w:r w:rsidR="00644CD5">
        <w:t>.</w:t>
      </w:r>
      <w:r>
        <w:t>u7) + 0</w:t>
      </w:r>
      <w:r w:rsidR="00644CD5">
        <w:t>.</w:t>
      </w:r>
      <w:r>
        <w:t>191*T(v9</w:t>
      </w:r>
      <w:r w:rsidR="00644CD5">
        <w:t>.</w:t>
      </w:r>
      <w:r>
        <w:t>u27) + 0</w:t>
      </w:r>
      <w:r w:rsidR="00644CD5">
        <w:t>.</w:t>
      </w:r>
      <w:r>
        <w:t>179*T(v4</w:t>
      </w:r>
      <w:r w:rsidR="00644CD5">
        <w:t>.</w:t>
      </w:r>
      <w:r>
        <w:t>u10) + 0</w:t>
      </w:r>
      <w:r w:rsidR="00644CD5">
        <w:t>.</w:t>
      </w:r>
      <w:r>
        <w:t>15*T(v7</w:t>
      </w:r>
      <w:r w:rsidR="00644CD5">
        <w:t>.</w:t>
      </w:r>
      <w:r>
        <w:t>u20) -0</w:t>
      </w:r>
      <w:r w:rsidR="00644CD5">
        <w:t>.</w:t>
      </w:r>
      <w:r>
        <w:t>196*T(v7</w:t>
      </w:r>
      <w:r w:rsidR="00644CD5">
        <w:t>.</w:t>
      </w:r>
      <w:r>
        <w:t>u9) -0</w:t>
      </w:r>
      <w:r w:rsidR="00644CD5">
        <w:t>.</w:t>
      </w:r>
      <w:r>
        <w:t>165*T(v16</w:t>
      </w:r>
      <w:r w:rsidR="00644CD5">
        <w:t>.</w:t>
      </w:r>
      <w:r>
        <w:t>u1) -0</w:t>
      </w:r>
      <w:r w:rsidR="00644CD5">
        <w:t>.</w:t>
      </w:r>
      <w:r>
        <w:t>157*T(v1</w:t>
      </w:r>
      <w:r w:rsidR="00644CD5">
        <w:t>.</w:t>
      </w:r>
      <w:r>
        <w:t>u32) -0</w:t>
      </w:r>
      <w:r w:rsidR="00644CD5">
        <w:t>.</w:t>
      </w:r>
      <w:r>
        <w:t>175*T(v7</w:t>
      </w:r>
      <w:r w:rsidR="00644CD5">
        <w:t>.</w:t>
      </w:r>
      <w:r>
        <w:t>u15) + 0</w:t>
      </w:r>
      <w:r w:rsidR="00644CD5">
        <w:t>.</w:t>
      </w:r>
      <w:r>
        <w:t>164*T(v10</w:t>
      </w:r>
      <w:r w:rsidR="00644CD5">
        <w:t>.</w:t>
      </w:r>
      <w:r>
        <w:t>u26) -0</w:t>
      </w:r>
      <w:r w:rsidR="00644CD5">
        <w:t>.</w:t>
      </w:r>
      <w:r>
        <w:t>199*T(v11</w:t>
      </w:r>
      <w:r w:rsidR="00644CD5">
        <w:t>.</w:t>
      </w:r>
      <w:r>
        <w:t>u15) -0</w:t>
      </w:r>
      <w:r w:rsidR="00644CD5">
        <w:t>.</w:t>
      </w:r>
      <w:r>
        <w:t>177*T(v26</w:t>
      </w:r>
      <w:r w:rsidR="00644CD5">
        <w:t>.</w:t>
      </w:r>
      <w:r>
        <w:t>u12) + 0</w:t>
      </w:r>
      <w:r w:rsidR="00644CD5">
        <w:t>.</w:t>
      </w:r>
      <w:r>
        <w:t>0983*T(u31) + 0</w:t>
      </w:r>
      <w:r w:rsidR="00644CD5">
        <w:t>.</w:t>
      </w:r>
      <w:r>
        <w:t>162*T(v6</w:t>
      </w:r>
      <w:r w:rsidR="00644CD5">
        <w:t>.</w:t>
      </w:r>
      <w:r>
        <w:t>u33) -0</w:t>
      </w:r>
      <w:r w:rsidR="00644CD5">
        <w:t>.</w:t>
      </w:r>
      <w:r>
        <w:t>168*T(v6</w:t>
      </w:r>
      <w:r w:rsidR="00644CD5">
        <w:t>.</w:t>
      </w:r>
      <w:r>
        <w:t>u7) + 0</w:t>
      </w:r>
      <w:r w:rsidR="00644CD5">
        <w:t>.</w:t>
      </w:r>
      <w:r>
        <w:t>257*T(u4) + 0</w:t>
      </w:r>
      <w:r w:rsidR="00644CD5">
        <w:t>.</w:t>
      </w:r>
      <w:r>
        <w:t>135*T(v28</w:t>
      </w:r>
      <w:r w:rsidR="00644CD5">
        <w:t>.</w:t>
      </w:r>
      <w:r>
        <w:t>u4) -0</w:t>
      </w:r>
      <w:r w:rsidR="00644CD5">
        <w:t>.</w:t>
      </w:r>
      <w:r>
        <w:t>22*T(v18</w:t>
      </w:r>
      <w:r w:rsidR="00644CD5">
        <w:t>.</w:t>
      </w:r>
      <w:r>
        <w:t>u2) + 0</w:t>
      </w:r>
      <w:r w:rsidR="00644CD5">
        <w:t>.</w:t>
      </w:r>
      <w:r>
        <w:t>133*T(v31</w:t>
      </w:r>
      <w:r w:rsidR="00644CD5">
        <w:t>.</w:t>
      </w:r>
      <w:r>
        <w:t>u8) + 0</w:t>
      </w:r>
      <w:r w:rsidR="00644CD5">
        <w:t>.</w:t>
      </w:r>
      <w:r>
        <w:t>145*T(v10</w:t>
      </w:r>
      <w:r w:rsidR="00644CD5">
        <w:t>.</w:t>
      </w:r>
      <w:r>
        <w:t>u21) -0</w:t>
      </w:r>
      <w:r w:rsidR="00644CD5">
        <w:t>.</w:t>
      </w:r>
      <w:r>
        <w:t>107*T(u23) -0</w:t>
      </w:r>
      <w:r w:rsidR="00644CD5">
        <w:t>.</w:t>
      </w:r>
      <w:r>
        <w:t>118*T(v13</w:t>
      </w:r>
      <w:r w:rsidR="00644CD5">
        <w:t>.</w:t>
      </w:r>
      <w:r>
        <w:t>u21) + 0</w:t>
      </w:r>
      <w:r w:rsidR="00644CD5">
        <w:t>.</w:t>
      </w:r>
      <w:r>
        <w:t>129*T(v3</w:t>
      </w:r>
      <w:r w:rsidR="00644CD5">
        <w:t>.</w:t>
      </w:r>
      <w:r>
        <w:t>u34) + 0</w:t>
      </w:r>
      <w:r w:rsidR="00644CD5">
        <w:t>.</w:t>
      </w:r>
      <w:r>
        <w:t>139*T(v5</w:t>
      </w:r>
      <w:r w:rsidR="00644CD5">
        <w:t>.</w:t>
      </w:r>
      <w:r>
        <w:t>u19) + 0</w:t>
      </w:r>
      <w:r w:rsidR="00644CD5">
        <w:t>.</w:t>
      </w:r>
      <w:r>
        <w:t>127*T(v3</w:t>
      </w:r>
      <w:r w:rsidR="00644CD5">
        <w:t>.</w:t>
      </w:r>
      <w:r>
        <w:t>u40) -0</w:t>
      </w:r>
      <w:r w:rsidR="00644CD5">
        <w:t>.</w:t>
      </w:r>
      <w:r>
        <w:t>131*T(v3</w:t>
      </w:r>
      <w:r w:rsidR="00644CD5">
        <w:t>.</w:t>
      </w:r>
      <w:r>
        <w:t>u25) -0</w:t>
      </w:r>
      <w:r w:rsidR="00644CD5">
        <w:t>.</w:t>
      </w:r>
      <w:r>
        <w:t>0859*T(u29) -0</w:t>
      </w:r>
      <w:r w:rsidR="00644CD5">
        <w:t>.</w:t>
      </w:r>
      <w:r>
        <w:t>133*T(v28</w:t>
      </w:r>
      <w:r w:rsidR="00644CD5">
        <w:t>.</w:t>
      </w:r>
      <w:r>
        <w:t>u5) + 0</w:t>
      </w:r>
      <w:r w:rsidR="00644CD5">
        <w:t>.</w:t>
      </w:r>
      <w:r>
        <w:t>117*T(v9</w:t>
      </w:r>
      <w:r w:rsidR="00644CD5">
        <w:t>.</w:t>
      </w:r>
      <w:r>
        <w:t>u23) -0</w:t>
      </w:r>
      <w:r w:rsidR="00644CD5">
        <w:t>.</w:t>
      </w:r>
      <w:r>
        <w:t>107*T(v31</w:t>
      </w:r>
      <w:r w:rsidR="00644CD5">
        <w:t>.</w:t>
      </w:r>
      <w:r>
        <w:t>u1) -0</w:t>
      </w:r>
      <w:r w:rsidR="00644CD5">
        <w:t>.</w:t>
      </w:r>
      <w:r>
        <w:t>11*T(v8</w:t>
      </w:r>
      <w:r w:rsidR="00644CD5">
        <w:t>.</w:t>
      </w:r>
      <w:r>
        <w:t>u9) + 0</w:t>
      </w:r>
      <w:r w:rsidR="00644CD5">
        <w:t>.</w:t>
      </w:r>
      <w:r>
        <w:t>138*T(v16</w:t>
      </w:r>
      <w:r w:rsidR="00644CD5">
        <w:t>.</w:t>
      </w:r>
      <w:r>
        <w:t>u3) -0</w:t>
      </w:r>
      <w:r w:rsidR="00644CD5">
        <w:t>.</w:t>
      </w:r>
      <w:r>
        <w:t>119*T(v39</w:t>
      </w:r>
      <w:r w:rsidR="00644CD5">
        <w:t>.</w:t>
      </w:r>
      <w:r>
        <w:t>u2) + 0</w:t>
      </w:r>
      <w:r w:rsidR="00644CD5">
        <w:t>.</w:t>
      </w:r>
      <w:r>
        <w:t>12*T(v8</w:t>
      </w:r>
      <w:r w:rsidR="00644CD5">
        <w:t>.</w:t>
      </w:r>
      <w:r>
        <w:t>u14) -0</w:t>
      </w:r>
      <w:r w:rsidR="00644CD5">
        <w:t>.</w:t>
      </w:r>
      <w:r>
        <w:t>118*T(v26</w:t>
      </w:r>
      <w:r w:rsidR="00644CD5">
        <w:t>.</w:t>
      </w:r>
      <w:r>
        <w:t>u5) -0</w:t>
      </w:r>
      <w:r w:rsidR="00644CD5">
        <w:t>.</w:t>
      </w:r>
      <w:r>
        <w:t>101*T(v24</w:t>
      </w:r>
      <w:r w:rsidR="00644CD5">
        <w:t>.</w:t>
      </w:r>
      <w:r>
        <w:t>u12) -0</w:t>
      </w:r>
      <w:r w:rsidR="00644CD5">
        <w:t>.</w:t>
      </w:r>
      <w:r>
        <w:t>119*T(v10</w:t>
      </w:r>
      <w:r w:rsidR="00644CD5">
        <w:t>.</w:t>
      </w:r>
      <w:r>
        <w:t>u13) -0</w:t>
      </w:r>
      <w:r w:rsidR="00644CD5">
        <w:t>.</w:t>
      </w:r>
      <w:r>
        <w:t>109*T(v16</w:t>
      </w:r>
      <w:r w:rsidR="00644CD5">
        <w:t>.</w:t>
      </w:r>
      <w:r>
        <w:t>u5) -0</w:t>
      </w:r>
      <w:r w:rsidR="00644CD5">
        <w:t>.</w:t>
      </w:r>
      <w:r>
        <w:t>0698*T(v22) + 0</w:t>
      </w:r>
      <w:r w:rsidR="00644CD5">
        <w:t>.</w:t>
      </w:r>
      <w:r>
        <w:t>116*T(v8</w:t>
      </w:r>
      <w:r w:rsidR="00644CD5">
        <w:t>.</w:t>
      </w:r>
      <w:r>
        <w:t>u17) + 0</w:t>
      </w:r>
      <w:r w:rsidR="00644CD5">
        <w:t>.</w:t>
      </w:r>
      <w:r>
        <w:t>16*T(v3</w:t>
      </w:r>
      <w:r w:rsidR="00644CD5">
        <w:t>.</w:t>
      </w:r>
      <w:r>
        <w:t>u5) + 0</w:t>
      </w:r>
      <w:r w:rsidR="00644CD5">
        <w:t>.</w:t>
      </w:r>
      <w:r>
        <w:t>0995*T(v2</w:t>
      </w:r>
      <w:r w:rsidR="00644CD5">
        <w:t>.</w:t>
      </w:r>
      <w:r>
        <w:t>u41) + 0</w:t>
      </w:r>
      <w:r w:rsidR="00644CD5">
        <w:t>.</w:t>
      </w:r>
      <w:r>
        <w:t>154*T(v4</w:t>
      </w:r>
      <w:r w:rsidR="00644CD5">
        <w:t>.</w:t>
      </w:r>
      <w:r>
        <w:t>u6) + 0</w:t>
      </w:r>
      <w:r w:rsidR="00644CD5">
        <w:t>.</w:t>
      </w:r>
      <w:r>
        <w:t>135*T(v1</w:t>
      </w:r>
      <w:r w:rsidR="00644CD5">
        <w:t>.</w:t>
      </w:r>
      <w:r>
        <w:t>u31) -0</w:t>
      </w:r>
      <w:r w:rsidR="00644CD5">
        <w:t>.</w:t>
      </w:r>
      <w:r>
        <w:t>1*T(v15</w:t>
      </w:r>
      <w:r w:rsidR="00644CD5">
        <w:t>.</w:t>
      </w:r>
      <w:r>
        <w:t>u27) -0</w:t>
      </w:r>
      <w:r w:rsidR="00644CD5">
        <w:t>.</w:t>
      </w:r>
      <w:r>
        <w:t>089*T(v7</w:t>
      </w:r>
      <w:r w:rsidR="00644CD5">
        <w:t>.</w:t>
      </w:r>
      <w:r>
        <w:t>u28) -0</w:t>
      </w:r>
      <w:r w:rsidR="00644CD5">
        <w:t>.</w:t>
      </w:r>
      <w:r>
        <w:t>142*T(v9</w:t>
      </w:r>
      <w:r w:rsidR="00644CD5">
        <w:t>.</w:t>
      </w:r>
      <w:r>
        <w:t>u8) -0</w:t>
      </w:r>
      <w:r w:rsidR="00644CD5">
        <w:t>.</w:t>
      </w:r>
      <w:r>
        <w:t>138*T(v8</w:t>
      </w:r>
      <w:r w:rsidR="00644CD5">
        <w:t>.</w:t>
      </w:r>
      <w:r>
        <w:t>u7) + 0</w:t>
      </w:r>
      <w:r w:rsidR="00644CD5">
        <w:t>.</w:t>
      </w:r>
      <w:r>
        <w:t>102*T(v16</w:t>
      </w:r>
      <w:r w:rsidR="00644CD5">
        <w:t>.</w:t>
      </w:r>
      <w:r>
        <w:t>u16) + 0</w:t>
      </w:r>
      <w:r w:rsidR="00644CD5">
        <w:t>.</w:t>
      </w:r>
      <w:r>
        <w:t>0741*T(v38</w:t>
      </w:r>
      <w:r w:rsidR="00644CD5">
        <w:t>.</w:t>
      </w:r>
      <w:r>
        <w:t>u4) + 0</w:t>
      </w:r>
      <w:r w:rsidR="00644CD5">
        <w:t>.</w:t>
      </w:r>
      <w:r>
        <w:t>0819*T(v23</w:t>
      </w:r>
      <w:r w:rsidR="00644CD5">
        <w:t>.</w:t>
      </w:r>
      <w:r>
        <w:t>u18) -0</w:t>
      </w:r>
      <w:r w:rsidR="00644CD5">
        <w:t>.</w:t>
      </w:r>
      <w:r>
        <w:t>0924*T(v7</w:t>
      </w:r>
      <w:r w:rsidR="00644CD5">
        <w:t>.</w:t>
      </w:r>
      <w:r>
        <w:t>u33) -0</w:t>
      </w:r>
      <w:r w:rsidR="00644CD5">
        <w:t>.</w:t>
      </w:r>
      <w:r>
        <w:t>0911*T(v18</w:t>
      </w:r>
      <w:r w:rsidR="00644CD5">
        <w:t>.</w:t>
      </w:r>
      <w:r>
        <w:t>u4) -0</w:t>
      </w:r>
      <w:r w:rsidR="00644CD5">
        <w:t>.</w:t>
      </w:r>
      <w:r>
        <w:t>0665*T(u40) + 0</w:t>
      </w:r>
      <w:r w:rsidR="00644CD5">
        <w:t>.</w:t>
      </w:r>
      <w:r>
        <w:t>0895*T(v25</w:t>
      </w:r>
      <w:r w:rsidR="00644CD5">
        <w:t>.</w:t>
      </w:r>
      <w:r>
        <w:t>u10) + 0</w:t>
      </w:r>
      <w:r w:rsidR="00644CD5">
        <w:t>.</w:t>
      </w:r>
      <w:r>
        <w:t>114*T(v1</w:t>
      </w:r>
      <w:r w:rsidR="00644CD5">
        <w:t>.</w:t>
      </w:r>
      <w:r>
        <w:t>u15) + 0</w:t>
      </w:r>
      <w:r w:rsidR="00644CD5">
        <w:t>.</w:t>
      </w:r>
      <w:r>
        <w:t>0923*T(v4</w:t>
      </w:r>
      <w:r w:rsidR="00644CD5">
        <w:t>.</w:t>
      </w:r>
      <w:r>
        <w:t>u27) -0</w:t>
      </w:r>
      <w:r w:rsidR="00644CD5">
        <w:t>.</w:t>
      </w:r>
      <w:r>
        <w:t>0752*T(v8</w:t>
      </w:r>
      <w:r w:rsidR="00644CD5">
        <w:t>.</w:t>
      </w:r>
      <w:r>
        <w:t>u28) -0</w:t>
      </w:r>
      <w:r w:rsidR="00644CD5">
        <w:t>.</w:t>
      </w:r>
      <w:r>
        <w:t>0449*T(v32) -0</w:t>
      </w:r>
      <w:r w:rsidR="00644CD5">
        <w:t>.</w:t>
      </w:r>
      <w:r>
        <w:t>0949*T(v10</w:t>
      </w:r>
      <w:r w:rsidR="00644CD5">
        <w:t>.</w:t>
      </w:r>
      <w:r>
        <w:t>u10) + 0</w:t>
      </w:r>
      <w:r w:rsidR="00644CD5">
        <w:t>.</w:t>
      </w:r>
      <w:r>
        <w:t>0733*T(v8</w:t>
      </w:r>
      <w:r w:rsidR="00644CD5">
        <w:t>.</w:t>
      </w:r>
      <w:r>
        <w:t>u13) + 0</w:t>
      </w:r>
      <w:r w:rsidR="00644CD5">
        <w:t>.</w:t>
      </w:r>
      <w:r>
        <w:t>0538*T(v19</w:t>
      </w:r>
      <w:r w:rsidR="00644CD5">
        <w:t>.</w:t>
      </w:r>
      <w:r>
        <w:t>u16) + 0</w:t>
      </w:r>
      <w:r w:rsidR="00644CD5">
        <w:t>.</w:t>
      </w:r>
      <w:r>
        <w:t>055*T(v22</w:t>
      </w:r>
      <w:r w:rsidR="00644CD5">
        <w:t>.</w:t>
      </w:r>
      <w:r>
        <w:t>u19) -0</w:t>
      </w:r>
      <w:r w:rsidR="00644CD5">
        <w:t>.</w:t>
      </w:r>
      <w:r>
        <w:t>0682*T(v2</w:t>
      </w:r>
      <w:r w:rsidR="00644CD5">
        <w:t>.</w:t>
      </w:r>
      <w:r>
        <w:t>u31) -0</w:t>
      </w:r>
      <w:r w:rsidR="00644CD5">
        <w:t>.</w:t>
      </w:r>
      <w:r>
        <w:t>0612*T(v8</w:t>
      </w:r>
      <w:r w:rsidR="00644CD5">
        <w:t>.</w:t>
      </w:r>
      <w:r>
        <w:t>u25) + 0</w:t>
      </w:r>
      <w:r w:rsidR="00644CD5">
        <w:t>.</w:t>
      </w:r>
      <w:r>
        <w:t>0494*T(v8</w:t>
      </w:r>
      <w:r w:rsidR="00644CD5">
        <w:t>.</w:t>
      </w:r>
      <w:r>
        <w:t>u35) -0</w:t>
      </w:r>
      <w:r w:rsidR="00644CD5">
        <w:t>.</w:t>
      </w:r>
      <w:r>
        <w:t>0641*T(v12</w:t>
      </w:r>
      <w:r w:rsidR="00644CD5">
        <w:t>.</w:t>
      </w:r>
      <w:r>
        <w:t>u5) -0</w:t>
      </w:r>
      <w:r w:rsidR="00644CD5">
        <w:t>.</w:t>
      </w:r>
      <w:r>
        <w:t>0521*T(v11</w:t>
      </w:r>
      <w:r w:rsidR="00644CD5">
        <w:t>.</w:t>
      </w:r>
      <w:r>
        <w:t>u18) + 0</w:t>
      </w:r>
      <w:r w:rsidR="00644CD5">
        <w:t>.</w:t>
      </w:r>
      <w:r>
        <w:t>051*T(v29</w:t>
      </w:r>
      <w:r w:rsidR="00644CD5">
        <w:t>.</w:t>
      </w:r>
      <w:r>
        <w:t>u9) -0</w:t>
      </w:r>
      <w:r w:rsidR="00644CD5">
        <w:t>.</w:t>
      </w:r>
      <w:r>
        <w:t>0505*T(v9</w:t>
      </w:r>
      <w:r w:rsidR="00644CD5">
        <w:t>.</w:t>
      </w:r>
      <w:r>
        <w:t>u24) -0</w:t>
      </w:r>
      <w:r w:rsidR="00644CD5">
        <w:t>.</w:t>
      </w:r>
      <w:r>
        <w:t>279*u -0</w:t>
      </w:r>
      <w:r w:rsidR="00644CD5">
        <w:t>.</w:t>
      </w:r>
      <w:r>
        <w:t>0488*T(v6</w:t>
      </w:r>
      <w:r w:rsidR="00644CD5">
        <w:t>.</w:t>
      </w:r>
      <w:r>
        <w:t>u32) -0</w:t>
      </w:r>
      <w:r w:rsidR="00644CD5">
        <w:t>.</w:t>
      </w:r>
      <w:r>
        <w:t>0478*T(v23</w:t>
      </w:r>
      <w:r w:rsidR="00644CD5">
        <w:t>.</w:t>
      </w:r>
      <w:r>
        <w:t>u6) + 0</w:t>
      </w:r>
      <w:r w:rsidR="00644CD5">
        <w:t>.</w:t>
      </w:r>
      <w:r>
        <w:t>0473*T(v5</w:t>
      </w:r>
      <w:r w:rsidR="00644CD5">
        <w:t>.</w:t>
      </w:r>
      <w:r>
        <w:t>u34) + 0</w:t>
      </w:r>
      <w:r w:rsidR="00644CD5">
        <w:t>.</w:t>
      </w:r>
      <w:r>
        <w:t>0386*T(v24</w:t>
      </w:r>
      <w:r w:rsidR="00644CD5">
        <w:t>.</w:t>
      </w:r>
      <w:r>
        <w:t>u19) + 0</w:t>
      </w:r>
      <w:r w:rsidR="00644CD5">
        <w:t>.</w:t>
      </w:r>
      <w:r>
        <w:t>0423*T(v3</w:t>
      </w:r>
      <w:r w:rsidR="00644CD5">
        <w:t>.</w:t>
      </w:r>
      <w:r>
        <w:t>u24) -0</w:t>
      </w:r>
      <w:r w:rsidR="00644CD5">
        <w:t>.</w:t>
      </w:r>
      <w:r>
        <w:t>0328*T(v20</w:t>
      </w:r>
      <w:r w:rsidR="00644CD5">
        <w:t>.</w:t>
      </w:r>
      <w:r>
        <w:t>u7) + 0</w:t>
      </w:r>
      <w:r w:rsidR="00644CD5">
        <w:t>.</w:t>
      </w:r>
      <w:r>
        <w:t>034*T(v10</w:t>
      </w:r>
      <w:r w:rsidR="00644CD5">
        <w:t>.</w:t>
      </w:r>
      <w:r>
        <w:t>u16) + 0</w:t>
      </w:r>
      <w:r w:rsidR="00644CD5">
        <w:t>.</w:t>
      </w:r>
      <w:r>
        <w:t>0341*T(v13</w:t>
      </w:r>
      <w:r w:rsidR="00644CD5">
        <w:t>.</w:t>
      </w:r>
      <w:r>
        <w:t>u11) -0</w:t>
      </w:r>
      <w:r w:rsidR="00644CD5">
        <w:t>.</w:t>
      </w:r>
      <w:r>
        <w:t>0318*T(v12</w:t>
      </w:r>
      <w:r w:rsidR="00644CD5">
        <w:t>.</w:t>
      </w:r>
      <w:r>
        <w:t>u22) + 0</w:t>
      </w:r>
      <w:r w:rsidR="00644CD5">
        <w:t>.</w:t>
      </w:r>
      <w:r>
        <w:t>035*T(v1</w:t>
      </w:r>
      <w:r w:rsidR="00644CD5">
        <w:t>.</w:t>
      </w:r>
      <w:r>
        <w:t>u13) + 0</w:t>
      </w:r>
      <w:r w:rsidR="00644CD5">
        <w:t>.</w:t>
      </w:r>
      <w:r>
        <w:t>0232*T(v34</w:t>
      </w:r>
      <w:r w:rsidR="00644CD5">
        <w:t>.</w:t>
      </w:r>
      <w:r>
        <w:t>u7) + 0</w:t>
      </w:r>
      <w:r w:rsidR="00644CD5">
        <w:t>.</w:t>
      </w:r>
      <w:r>
        <w:t>0213*T(v41</w:t>
      </w:r>
      <w:r w:rsidR="00644CD5">
        <w:t>.</w:t>
      </w:r>
      <w:r>
        <w:t>u1) -0</w:t>
      </w:r>
      <w:r w:rsidR="00644CD5">
        <w:t>.</w:t>
      </w:r>
      <w:r>
        <w:t>0254*T(v25</w:t>
      </w:r>
      <w:r w:rsidR="00644CD5">
        <w:t>.</w:t>
      </w:r>
      <w:r>
        <w:t>u11) + 0</w:t>
      </w:r>
      <w:r w:rsidR="00644CD5">
        <w:t>.</w:t>
      </w:r>
      <w:r>
        <w:t>0262*T(v7</w:t>
      </w:r>
      <w:r w:rsidR="00644CD5">
        <w:t>.</w:t>
      </w:r>
      <w:r>
        <w:t>u19) -0</w:t>
      </w:r>
      <w:r w:rsidR="00644CD5">
        <w:t>.</w:t>
      </w:r>
      <w:r>
        <w:t>0207*T(v16</w:t>
      </w:r>
      <w:r w:rsidR="00644CD5">
        <w:t>.</w:t>
      </w:r>
      <w:r>
        <w:t>u14) + 0</w:t>
      </w:r>
      <w:r w:rsidR="00644CD5">
        <w:t>.</w:t>
      </w:r>
      <w:r>
        <w:t>0219*T(v5</w:t>
      </w:r>
      <w:r w:rsidR="00644CD5">
        <w:t>.</w:t>
      </w:r>
      <w:r>
        <w:t>u20) -0</w:t>
      </w:r>
      <w:r w:rsidR="00644CD5">
        <w:t>.</w:t>
      </w:r>
      <w:r>
        <w:t>0138*T(u37) -0</w:t>
      </w:r>
      <w:r w:rsidR="00644CD5">
        <w:t>.</w:t>
      </w:r>
      <w:r>
        <w:t>0171*T(v34</w:t>
      </w:r>
      <w:r w:rsidR="00644CD5">
        <w:t>.</w:t>
      </w:r>
      <w:r>
        <w:t>u4) -0</w:t>
      </w:r>
      <w:r w:rsidR="00644CD5">
        <w:t>.</w:t>
      </w:r>
      <w:r>
        <w:t>0242*T(v1</w:t>
      </w:r>
      <w:r w:rsidR="00644CD5">
        <w:t>.</w:t>
      </w:r>
      <w:r>
        <w:t>u14) + 0</w:t>
      </w:r>
      <w:r w:rsidR="00644CD5">
        <w:t>.</w:t>
      </w:r>
      <w:r>
        <w:t>0191*T(v19</w:t>
      </w:r>
      <w:r w:rsidR="00644CD5">
        <w:t>.</w:t>
      </w:r>
      <w:r>
        <w:t>u7) + 0</w:t>
      </w:r>
      <w:r w:rsidR="00644CD5">
        <w:t>.</w:t>
      </w:r>
      <w:r>
        <w:t>0183*T(v12</w:t>
      </w:r>
      <w:r w:rsidR="00644CD5">
        <w:t>.</w:t>
      </w:r>
      <w:r>
        <w:t>u14) -0</w:t>
      </w:r>
      <w:r w:rsidR="00644CD5">
        <w:t>.</w:t>
      </w:r>
      <w:r>
        <w:t>016*T(v35</w:t>
      </w:r>
      <w:r w:rsidR="00644CD5">
        <w:t>.</w:t>
      </w:r>
      <w:r>
        <w:t>u7) -0</w:t>
      </w:r>
      <w:r w:rsidR="00644CD5">
        <w:t>.</w:t>
      </w:r>
      <w:r>
        <w:t>0165*T(v21</w:t>
      </w:r>
      <w:r w:rsidR="00644CD5">
        <w:t>.</w:t>
      </w:r>
      <w:r>
        <w:t>u11) -0</w:t>
      </w:r>
      <w:r w:rsidR="00644CD5">
        <w:t>.</w:t>
      </w:r>
      <w:r>
        <w:t>0157*T(v35</w:t>
      </w:r>
      <w:r w:rsidR="00644CD5">
        <w:t>.</w:t>
      </w:r>
      <w:r>
        <w:t>u4) + 0</w:t>
      </w:r>
      <w:r w:rsidR="00644CD5">
        <w:t>.</w:t>
      </w:r>
      <w:r>
        <w:t>021*T(v10</w:t>
      </w:r>
      <w:r w:rsidR="00644CD5">
        <w:t>.</w:t>
      </w:r>
      <w:r>
        <w:t>u1) + 0</w:t>
      </w:r>
      <w:r w:rsidR="00644CD5">
        <w:t>.</w:t>
      </w:r>
      <w:r>
        <w:t>024*T(v3</w:t>
      </w:r>
      <w:r w:rsidR="00644CD5">
        <w:t>.</w:t>
      </w:r>
      <w:r>
        <w:t>u4) + 0</w:t>
      </w:r>
      <w:r w:rsidR="00644CD5">
        <w:t>.</w:t>
      </w:r>
      <w:r>
        <w:t>0147*T(v23</w:t>
      </w:r>
      <w:r w:rsidR="00644CD5">
        <w:t>.</w:t>
      </w:r>
      <w:r>
        <w:t>u13) -0</w:t>
      </w:r>
      <w:r w:rsidR="00644CD5">
        <w:t>.</w:t>
      </w:r>
      <w:r>
        <w:t>0115*T(v34</w:t>
      </w:r>
      <w:r w:rsidR="00644CD5">
        <w:t>.</w:t>
      </w:r>
      <w:r>
        <w:t>u5) -0</w:t>
      </w:r>
      <w:r w:rsidR="00644CD5">
        <w:t>.</w:t>
      </w:r>
      <w:r>
        <w:t>00971*T(v19</w:t>
      </w:r>
      <w:r w:rsidR="00644CD5">
        <w:t>.</w:t>
      </w:r>
      <w:r>
        <w:t>u24) + 0</w:t>
      </w:r>
      <w:r w:rsidR="00644CD5">
        <w:t>.</w:t>
      </w:r>
      <w:r>
        <w:t>0129*T(v8</w:t>
      </w:r>
      <w:r w:rsidR="00644CD5">
        <w:t>.</w:t>
      </w:r>
      <w:r>
        <w:t>u5) -0</w:t>
      </w:r>
      <w:r w:rsidR="00644CD5">
        <w:t>.</w:t>
      </w:r>
      <w:r>
        <w:t>00985*T(v16</w:t>
      </w:r>
      <w:r w:rsidR="00644CD5">
        <w:t>.</w:t>
      </w:r>
      <w:r>
        <w:t>u9) + 0</w:t>
      </w:r>
      <w:r w:rsidR="00644CD5">
        <w:t>.</w:t>
      </w:r>
      <w:r>
        <w:t>00778*T(v21</w:t>
      </w:r>
      <w:r w:rsidR="00644CD5">
        <w:t>.</w:t>
      </w:r>
      <w:r>
        <w:t>u22) + 0</w:t>
      </w:r>
      <w:r w:rsidR="00644CD5">
        <w:t>.</w:t>
      </w:r>
      <w:r>
        <w:t>00594*T(v21</w:t>
      </w:r>
      <w:r w:rsidR="00644CD5">
        <w:t>.</w:t>
      </w:r>
      <w:r>
        <w:t>u15) -0</w:t>
      </w:r>
      <w:r w:rsidR="00644CD5">
        <w:t>.</w:t>
      </w:r>
      <w:r>
        <w:t>00708*T(v3</w:t>
      </w:r>
      <w:r w:rsidR="00644CD5">
        <w:t>.</w:t>
      </w:r>
      <w:r>
        <w:t>u18) + 0</w:t>
      </w:r>
      <w:r w:rsidR="00644CD5">
        <w:t>.</w:t>
      </w:r>
      <w:r>
        <w:t>00655*T(v14</w:t>
      </w:r>
      <w:r w:rsidR="00644CD5">
        <w:t>.</w:t>
      </w:r>
      <w:r>
        <w:t>u4) -0</w:t>
      </w:r>
      <w:r w:rsidR="00644CD5">
        <w:t>.</w:t>
      </w:r>
      <w:r>
        <w:t>00515*T(v8</w:t>
      </w:r>
      <w:r w:rsidR="00644CD5">
        <w:t>.</w:t>
      </w:r>
      <w:r>
        <w:t>u23) + 0</w:t>
      </w:r>
      <w:r w:rsidR="00644CD5">
        <w:t>.</w:t>
      </w:r>
      <w:r>
        <w:t>00281*T(v40</w:t>
      </w:r>
      <w:r w:rsidR="00644CD5">
        <w:t>.</w:t>
      </w:r>
      <w:r>
        <w:t>u1) + 0</w:t>
      </w:r>
      <w:r w:rsidR="00644CD5">
        <w:t>.</w:t>
      </w:r>
      <w:r>
        <w:t>000442*T(v5</w:t>
      </w:r>
      <w:r w:rsidR="00644CD5">
        <w:t>.</w:t>
      </w:r>
      <w:r>
        <w:t>u4) + 7</w:t>
      </w:r>
      <w:r w:rsidR="00644CD5">
        <w:t>.</w:t>
      </w:r>
      <w:r>
        <w:t>26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0821*NumAromAtoms + 0</w:t>
      </w:r>
      <w:r w:rsidR="00644CD5">
        <w:t>.</w:t>
      </w:r>
      <w:r>
        <w:t>0363*T(v11</w:t>
      </w:r>
      <w:r w:rsidR="00644CD5">
        <w:t>.</w:t>
      </w:r>
      <w:r>
        <w:t>u2) -0</w:t>
      </w:r>
      <w:r w:rsidR="00644CD5">
        <w:t>.</w:t>
      </w:r>
      <w:r>
        <w:t>234*u -0</w:t>
      </w:r>
      <w:r w:rsidR="00644CD5">
        <w:t>.</w:t>
      </w:r>
      <w:r>
        <w:t>666*T(v21</w:t>
      </w:r>
      <w:r w:rsidR="00644CD5">
        <w:t>.</w:t>
      </w:r>
      <w:r>
        <w:t>u1) -0</w:t>
      </w:r>
      <w:r w:rsidR="00644CD5">
        <w:t>.</w:t>
      </w:r>
      <w:r>
        <w:t>222*NumAcceptor + 0</w:t>
      </w:r>
      <w:r w:rsidR="00644CD5">
        <w:t>.</w:t>
      </w:r>
      <w:r>
        <w:t>199*Lipophilicity^2 -0</w:t>
      </w:r>
      <w:r w:rsidR="00644CD5">
        <w:t>.</w:t>
      </w:r>
      <w:r>
        <w:t>11*T(v19</w:t>
      </w:r>
      <w:r w:rsidR="00644CD5">
        <w:t>.</w:t>
      </w:r>
      <w:r>
        <w:t>u13) + 0</w:t>
      </w:r>
      <w:r w:rsidR="00644CD5">
        <w:t>.</w:t>
      </w:r>
      <w:r>
        <w:t>226*T(v15</w:t>
      </w:r>
      <w:r w:rsidR="00644CD5">
        <w:t>.</w:t>
      </w:r>
      <w:r>
        <w:t>u7) + 0</w:t>
      </w:r>
      <w:r w:rsidR="00644CD5">
        <w:t>.</w:t>
      </w:r>
      <w:r>
        <w:t>635*T(v2</w:t>
      </w:r>
      <w:r w:rsidR="00644CD5">
        <w:t>.</w:t>
      </w:r>
      <w:r>
        <w:t>u3) + 0</w:t>
      </w:r>
      <w:r w:rsidR="00644CD5">
        <w:t>.</w:t>
      </w:r>
      <w:r>
        <w:t>146*NumDonor -0</w:t>
      </w:r>
      <w:r w:rsidR="00644CD5">
        <w:t>.</w:t>
      </w:r>
      <w:r>
        <w:t>512*T(v5</w:t>
      </w:r>
      <w:r w:rsidR="00644CD5">
        <w:t>.</w:t>
      </w:r>
      <w:r>
        <w:t>u9) -0</w:t>
      </w:r>
      <w:r w:rsidR="00644CD5">
        <w:t>.</w:t>
      </w:r>
      <w:r>
        <w:t>451*T(v37</w:t>
      </w:r>
      <w:r w:rsidR="00644CD5">
        <w:t>.</w:t>
      </w:r>
      <w:r>
        <w:t>u3) -0</w:t>
      </w:r>
      <w:r w:rsidR="00644CD5">
        <w:t>.</w:t>
      </w:r>
      <w:r>
        <w:t>121*T(v9</w:t>
      </w:r>
      <w:r w:rsidR="00644CD5">
        <w:t>.</w:t>
      </w:r>
      <w:r>
        <w:t>u18) -0</w:t>
      </w:r>
      <w:r w:rsidR="00644CD5">
        <w:t>.</w:t>
      </w:r>
      <w:r>
        <w:t>391*T(v27</w:t>
      </w:r>
      <w:r w:rsidR="00644CD5">
        <w:t>.</w:t>
      </w:r>
      <w:r>
        <w:t>u5) + 0</w:t>
      </w:r>
      <w:r w:rsidR="00644CD5">
        <w:t>.</w:t>
      </w:r>
      <w:r>
        <w:t>452*T(v23</w:t>
      </w:r>
      <w:r w:rsidR="00644CD5">
        <w:t>.</w:t>
      </w:r>
      <w:r>
        <w:t>u9) + 0</w:t>
      </w:r>
      <w:r w:rsidR="00644CD5">
        <w:t>.</w:t>
      </w:r>
      <w:r>
        <w:t>737*T(v21</w:t>
      </w:r>
      <w:r w:rsidR="00644CD5">
        <w:t>.</w:t>
      </w:r>
      <w:r>
        <w:t>u9) -0</w:t>
      </w:r>
      <w:r w:rsidR="00644CD5">
        <w:t>.</w:t>
      </w:r>
      <w:r>
        <w:t>0753*NumNegative + 0</w:t>
      </w:r>
      <w:r w:rsidR="00644CD5">
        <w:t>.</w:t>
      </w:r>
      <w:r>
        <w:t>373*T(v6</w:t>
      </w:r>
      <w:r w:rsidR="00644CD5">
        <w:t>.</w:t>
      </w:r>
      <w:r>
        <w:t>u34) + 0</w:t>
      </w:r>
      <w:r w:rsidR="00644CD5">
        <w:t>.</w:t>
      </w:r>
      <w:r>
        <w:t>177*MW -0</w:t>
      </w:r>
      <w:r w:rsidR="00644CD5">
        <w:t>.</w:t>
      </w:r>
      <w:r>
        <w:t>568*T(v26</w:t>
      </w:r>
      <w:r w:rsidR="00644CD5">
        <w:t>.</w:t>
      </w:r>
      <w:r>
        <w:t>u6) -0</w:t>
      </w:r>
      <w:r w:rsidR="00644CD5">
        <w:t>.</w:t>
      </w:r>
      <w:r>
        <w:t>487*T(v18</w:t>
      </w:r>
      <w:r w:rsidR="00644CD5">
        <w:t>.</w:t>
      </w:r>
      <w:r>
        <w:t>u15) -0</w:t>
      </w:r>
      <w:r w:rsidR="00644CD5">
        <w:t>.</w:t>
      </w:r>
      <w:r>
        <w:t>341*T(v4</w:t>
      </w:r>
      <w:r w:rsidR="00644CD5">
        <w:t>.</w:t>
      </w:r>
      <w:r>
        <w:t>u2) -0</w:t>
      </w:r>
      <w:r w:rsidR="00644CD5">
        <w:t>.</w:t>
      </w:r>
      <w:r>
        <w:t>484*T(v3) + 0</w:t>
      </w:r>
      <w:r w:rsidR="00644CD5">
        <w:t>.</w:t>
      </w:r>
      <w:r>
        <w:t>417*T(v10) + 0</w:t>
      </w:r>
      <w:r w:rsidR="00644CD5">
        <w:t>.</w:t>
      </w:r>
      <w:r>
        <w:t>325*T(v1</w:t>
      </w:r>
      <w:r w:rsidR="00644CD5">
        <w:t>.</w:t>
      </w:r>
      <w:r>
        <w:t>u38) + 22*Lipophilicity -0</w:t>
      </w:r>
      <w:r w:rsidR="00644CD5">
        <w:t>.</w:t>
      </w:r>
      <w:r>
        <w:t>567*T(v22</w:t>
      </w:r>
      <w:r w:rsidR="00644CD5">
        <w:t>.</w:t>
      </w:r>
      <w:r>
        <w:t>u11) + 0</w:t>
      </w:r>
      <w:r w:rsidR="00644CD5">
        <w:t>.</w:t>
      </w:r>
      <w:r>
        <w:t>442*T(v1</w:t>
      </w:r>
      <w:r w:rsidR="00644CD5">
        <w:t>.</w:t>
      </w:r>
      <w:r>
        <w:t>u11) + 0</w:t>
      </w:r>
      <w:r w:rsidR="00644CD5">
        <w:t>.</w:t>
      </w:r>
      <w:r>
        <w:t>251*T(v5</w:t>
      </w:r>
      <w:r w:rsidR="00644CD5">
        <w:t>.</w:t>
      </w:r>
      <w:r>
        <w:t>u29) -0</w:t>
      </w:r>
      <w:r w:rsidR="00644CD5">
        <w:t>.</w:t>
      </w:r>
      <w:r>
        <w:t>824*T(v4</w:t>
      </w:r>
      <w:r w:rsidR="00644CD5">
        <w:t>.</w:t>
      </w:r>
      <w:r>
        <w:t>u5) + 0</w:t>
      </w:r>
      <w:r w:rsidR="00644CD5">
        <w:t>.</w:t>
      </w:r>
      <w:r>
        <w:t>591*T(v10</w:t>
      </w:r>
      <w:r w:rsidR="00644CD5">
        <w:t>.</w:t>
      </w:r>
      <w:r>
        <w:t>u14) + 0</w:t>
      </w:r>
      <w:r w:rsidR="00644CD5">
        <w:t>.</w:t>
      </w:r>
      <w:r>
        <w:t>376*T(v14</w:t>
      </w:r>
      <w:r w:rsidR="00644CD5">
        <w:t>.</w:t>
      </w:r>
      <w:r>
        <w:t>u16) + 0</w:t>
      </w:r>
      <w:r w:rsidR="00644CD5">
        <w:t>.</w:t>
      </w:r>
      <w:r>
        <w:t>64*T(v4</w:t>
      </w:r>
      <w:r w:rsidR="00644CD5">
        <w:t>.</w:t>
      </w:r>
      <w:r>
        <w:t>u26) + 0</w:t>
      </w:r>
      <w:r w:rsidR="00644CD5">
        <w:t>.</w:t>
      </w:r>
      <w:r>
        <w:t>224*T(v11) + 0</w:t>
      </w:r>
      <w:r w:rsidR="00644CD5">
        <w:t>.</w:t>
      </w:r>
      <w:r>
        <w:t>0723*T(v16</w:t>
      </w:r>
      <w:r w:rsidR="00644CD5">
        <w:t>.</w:t>
      </w:r>
      <w:r>
        <w:t>u3) + 0</w:t>
      </w:r>
      <w:r w:rsidR="00644CD5">
        <w:t>.</w:t>
      </w:r>
      <w:r>
        <w:t>313*T(v27</w:t>
      </w:r>
      <w:r w:rsidR="00644CD5">
        <w:t>.</w:t>
      </w:r>
      <w:r>
        <w:t>u12) -0</w:t>
      </w:r>
      <w:r w:rsidR="00644CD5">
        <w:t>.</w:t>
      </w:r>
      <w:r>
        <w:t>261*T(v19</w:t>
      </w:r>
      <w:r w:rsidR="00644CD5">
        <w:t>.</w:t>
      </w:r>
      <w:r>
        <w:t>u16) + 0</w:t>
      </w:r>
      <w:r w:rsidR="00644CD5">
        <w:t>.</w:t>
      </w:r>
      <w:r>
        <w:t>469*T(v20</w:t>
      </w:r>
      <w:r w:rsidR="00644CD5">
        <w:t>.</w:t>
      </w:r>
      <w:r>
        <w:t>u19) + 0</w:t>
      </w:r>
      <w:r w:rsidR="00644CD5">
        <w:t>.</w:t>
      </w:r>
      <w:r>
        <w:t>214*T(v6</w:t>
      </w:r>
      <w:r w:rsidR="00644CD5">
        <w:t>.</w:t>
      </w:r>
      <w:r>
        <w:t>u33) -0</w:t>
      </w:r>
      <w:r w:rsidR="00644CD5">
        <w:t>.</w:t>
      </w:r>
      <w:r>
        <w:t>768*T(v19</w:t>
      </w:r>
      <w:r w:rsidR="00644CD5">
        <w:t>.</w:t>
      </w:r>
      <w:r>
        <w:t>u19) -0</w:t>
      </w:r>
      <w:r w:rsidR="00644CD5">
        <w:t>.</w:t>
      </w:r>
      <w:r>
        <w:t>15*T(v27</w:t>
      </w:r>
      <w:r w:rsidR="00644CD5">
        <w:t>.</w:t>
      </w:r>
      <w:r>
        <w:t>u8) + 0</w:t>
      </w:r>
      <w:r w:rsidR="00644CD5">
        <w:t>.</w:t>
      </w:r>
      <w:r>
        <w:t>157*T(v1</w:t>
      </w:r>
      <w:r w:rsidR="00644CD5">
        <w:t>.</w:t>
      </w:r>
      <w:r>
        <w:t>u40) + 0</w:t>
      </w:r>
      <w:r w:rsidR="00644CD5">
        <w:t>.</w:t>
      </w:r>
      <w:r>
        <w:t>171*T(v12</w:t>
      </w:r>
      <w:r w:rsidR="00644CD5">
        <w:t>.</w:t>
      </w:r>
      <w:r>
        <w:t>u6) + 0</w:t>
      </w:r>
      <w:r w:rsidR="00644CD5">
        <w:t>.</w:t>
      </w:r>
      <w:r>
        <w:t>228*T(v12) -0</w:t>
      </w:r>
      <w:r w:rsidR="00644CD5">
        <w:t>.</w:t>
      </w:r>
      <w:r>
        <w:t>427*T(v17</w:t>
      </w:r>
      <w:r w:rsidR="00644CD5">
        <w:t>.</w:t>
      </w:r>
      <w:r>
        <w:t>u14) -0</w:t>
      </w:r>
      <w:r w:rsidR="00644CD5">
        <w:t>.</w:t>
      </w:r>
      <w:r>
        <w:t>554*T(v4</w:t>
      </w:r>
      <w:r w:rsidR="00644CD5">
        <w:t>.</w:t>
      </w:r>
      <w:r>
        <w:t>u7) + 0</w:t>
      </w:r>
      <w:r w:rsidR="00644CD5">
        <w:t>.</w:t>
      </w:r>
      <w:r>
        <w:t>377*T(v12</w:t>
      </w:r>
      <w:r w:rsidR="00644CD5">
        <w:t>.</w:t>
      </w:r>
      <w:r>
        <w:t>u1) + 0</w:t>
      </w:r>
      <w:r w:rsidR="00644CD5">
        <w:t>.</w:t>
      </w:r>
      <w:r>
        <w:t>367*T(u9) -0</w:t>
      </w:r>
      <w:r w:rsidR="00644CD5">
        <w:t>.</w:t>
      </w:r>
      <w:r>
        <w:t>157*T(v7</w:t>
      </w:r>
      <w:r w:rsidR="00644CD5">
        <w:t>.</w:t>
      </w:r>
      <w:r>
        <w:t>u6) -0</w:t>
      </w:r>
      <w:r w:rsidR="00644CD5">
        <w:t>.</w:t>
      </w:r>
      <w:r>
        <w:t>343*T(v26</w:t>
      </w:r>
      <w:r w:rsidR="00644CD5">
        <w:t>.</w:t>
      </w:r>
      <w:r>
        <w:t>u14) + 0</w:t>
      </w:r>
      <w:r w:rsidR="00644CD5">
        <w:t>.</w:t>
      </w:r>
      <w:r>
        <w:t>504*T(v2</w:t>
      </w:r>
      <w:r w:rsidR="00644CD5">
        <w:t>.</w:t>
      </w:r>
      <w:r>
        <w:t>u25) -0</w:t>
      </w:r>
      <w:r w:rsidR="00644CD5">
        <w:t>.</w:t>
      </w:r>
      <w:r>
        <w:t>384*T(v7</w:t>
      </w:r>
      <w:r w:rsidR="00644CD5">
        <w:t>.</w:t>
      </w:r>
      <w:r>
        <w:t>u20) -0</w:t>
      </w:r>
      <w:r w:rsidR="00644CD5">
        <w:t>.</w:t>
      </w:r>
      <w:r>
        <w:t>661*T(v2</w:t>
      </w:r>
      <w:r w:rsidR="00644CD5">
        <w:t>.</w:t>
      </w:r>
      <w:r>
        <w:t>u16) + 0</w:t>
      </w:r>
      <w:r w:rsidR="00644CD5">
        <w:t>.</w:t>
      </w:r>
      <w:r>
        <w:t>27*T(v31</w:t>
      </w:r>
      <w:r w:rsidR="00644CD5">
        <w:t>.</w:t>
      </w:r>
      <w:r>
        <w:t>u10) + 0</w:t>
      </w:r>
      <w:r w:rsidR="00644CD5">
        <w:t>.</w:t>
      </w:r>
      <w:r>
        <w:t>446*T(v6</w:t>
      </w:r>
      <w:r w:rsidR="00644CD5">
        <w:t>.</w:t>
      </w:r>
      <w:r>
        <w:t>u23) -0</w:t>
      </w:r>
      <w:r w:rsidR="00644CD5">
        <w:t>.</w:t>
      </w:r>
      <w:r>
        <w:t>349*T(v1</w:t>
      </w:r>
      <w:r w:rsidR="00644CD5">
        <w:t>.</w:t>
      </w:r>
      <w:r>
        <w:t>u21) + 0</w:t>
      </w:r>
      <w:r w:rsidR="00644CD5">
        <w:t>.</w:t>
      </w:r>
      <w:r>
        <w:t>383*T(v2</w:t>
      </w:r>
      <w:r w:rsidR="00644CD5">
        <w:t>.</w:t>
      </w:r>
      <w:r>
        <w:t>u18) + 0</w:t>
      </w:r>
      <w:r w:rsidR="00644CD5">
        <w:t>.</w:t>
      </w:r>
      <w:r>
        <w:t>266*T(v22</w:t>
      </w:r>
      <w:r w:rsidR="00644CD5">
        <w:t>.</w:t>
      </w:r>
      <w:r>
        <w:t>u16) + 0</w:t>
      </w:r>
      <w:r w:rsidR="00644CD5">
        <w:t>.</w:t>
      </w:r>
      <w:r>
        <w:t>369*T(v21</w:t>
      </w:r>
      <w:r w:rsidR="00644CD5">
        <w:t>.</w:t>
      </w:r>
      <w:r>
        <w:t>u5) + 0</w:t>
      </w:r>
      <w:r w:rsidR="00644CD5">
        <w:t>.</w:t>
      </w:r>
      <w:r>
        <w:t>477*T(v5</w:t>
      </w:r>
      <w:r w:rsidR="00644CD5">
        <w:t>.</w:t>
      </w:r>
      <w:r>
        <w:t>u24) + 0</w:t>
      </w:r>
      <w:r w:rsidR="00644CD5">
        <w:t>.</w:t>
      </w:r>
      <w:r>
        <w:t>294*T(v6</w:t>
      </w:r>
      <w:r w:rsidR="00644CD5">
        <w:t>.</w:t>
      </w:r>
      <w:r>
        <w:t>u26) -0</w:t>
      </w:r>
      <w:r w:rsidR="00644CD5">
        <w:t>.</w:t>
      </w:r>
      <w:r>
        <w:t>487*T(v17</w:t>
      </w:r>
      <w:r w:rsidR="00644CD5">
        <w:t>.</w:t>
      </w:r>
      <w:r>
        <w:t>u10) + 0</w:t>
      </w:r>
      <w:r w:rsidR="00644CD5">
        <w:t>.</w:t>
      </w:r>
      <w:r>
        <w:t>257*T(v4</w:t>
      </w:r>
      <w:r w:rsidR="00644CD5">
        <w:t>.</w:t>
      </w:r>
      <w:r>
        <w:t>u17) -0</w:t>
      </w:r>
      <w:r w:rsidR="00644CD5">
        <w:t>.</w:t>
      </w:r>
      <w:r>
        <w:t>219*T(v14</w:t>
      </w:r>
      <w:r w:rsidR="00644CD5">
        <w:t>.</w:t>
      </w:r>
      <w:r>
        <w:t>u17) -0</w:t>
      </w:r>
      <w:r w:rsidR="00644CD5">
        <w:t>.</w:t>
      </w:r>
      <w:r>
        <w:t>443*T(v6</w:t>
      </w:r>
      <w:r w:rsidR="00644CD5">
        <w:t>.</w:t>
      </w:r>
      <w:r>
        <w:t>u6) + 0</w:t>
      </w:r>
      <w:r w:rsidR="00644CD5">
        <w:t>.</w:t>
      </w:r>
      <w:r>
        <w:t>353*T(v14</w:t>
      </w:r>
      <w:r w:rsidR="00644CD5">
        <w:t>.</w:t>
      </w:r>
      <w:r>
        <w:t>u8) -</w:t>
      </w:r>
      <w:r>
        <w:lastRenderedPageBreak/>
        <w:t>0</w:t>
      </w:r>
      <w:r w:rsidR="00644CD5">
        <w:t>.</w:t>
      </w:r>
      <w:r>
        <w:t>453*T(v20</w:t>
      </w:r>
      <w:r w:rsidR="00644CD5">
        <w:t>.</w:t>
      </w:r>
      <w:r>
        <w:t>u5) + 0</w:t>
      </w:r>
      <w:r w:rsidR="00644CD5">
        <w:t>.</w:t>
      </w:r>
      <w:r>
        <w:t>397*T(v23</w:t>
      </w:r>
      <w:r w:rsidR="00644CD5">
        <w:t>.</w:t>
      </w:r>
      <w:r>
        <w:t>u1) + 0</w:t>
      </w:r>
      <w:r w:rsidR="00644CD5">
        <w:t>.</w:t>
      </w:r>
      <w:r>
        <w:t>296*T(u16) + 0</w:t>
      </w:r>
      <w:r w:rsidR="00644CD5">
        <w:t>.</w:t>
      </w:r>
      <w:r>
        <w:t>336*T(v21</w:t>
      </w:r>
      <w:r w:rsidR="00644CD5">
        <w:t>.</w:t>
      </w:r>
      <w:r>
        <w:t>u20) + 0</w:t>
      </w:r>
      <w:r w:rsidR="00644CD5">
        <w:t>.</w:t>
      </w:r>
      <w:r>
        <w:t>51*T(v16</w:t>
      </w:r>
      <w:r w:rsidR="00644CD5">
        <w:t>.</w:t>
      </w:r>
      <w:r>
        <w:t>u2) + 0</w:t>
      </w:r>
      <w:r w:rsidR="00644CD5">
        <w:t>.</w:t>
      </w:r>
      <w:r>
        <w:t>331*T(v16</w:t>
      </w:r>
      <w:r w:rsidR="00644CD5">
        <w:t>.</w:t>
      </w:r>
      <w:r>
        <w:t>u14) -0</w:t>
      </w:r>
      <w:r w:rsidR="00644CD5">
        <w:t>.</w:t>
      </w:r>
      <w:r>
        <w:t>384*T(v24</w:t>
      </w:r>
      <w:r w:rsidR="00644CD5">
        <w:t>.</w:t>
      </w:r>
      <w:r>
        <w:t>u6) -0</w:t>
      </w:r>
      <w:r w:rsidR="00644CD5">
        <w:t>.</w:t>
      </w:r>
      <w:r>
        <w:t>369*T(v2</w:t>
      </w:r>
      <w:r w:rsidR="00644CD5">
        <w:t>.</w:t>
      </w:r>
      <w:r>
        <w:t>u32) + 0</w:t>
      </w:r>
      <w:r w:rsidR="00644CD5">
        <w:t>.</w:t>
      </w:r>
      <w:r>
        <w:t>321*T(v28</w:t>
      </w:r>
      <w:r w:rsidR="00644CD5">
        <w:t>.</w:t>
      </w:r>
      <w:r>
        <w:t>u8) -0</w:t>
      </w:r>
      <w:r w:rsidR="00644CD5">
        <w:t>.</w:t>
      </w:r>
      <w:r>
        <w:t>45*T(v29</w:t>
      </w:r>
      <w:r w:rsidR="00644CD5">
        <w:t>.</w:t>
      </w:r>
      <w:r>
        <w:t>u3) + 0</w:t>
      </w:r>
      <w:r w:rsidR="00644CD5">
        <w:t>.</w:t>
      </w:r>
      <w:r>
        <w:t>437*T(v2</w:t>
      </w:r>
      <w:r w:rsidR="00644CD5">
        <w:t>.</w:t>
      </w:r>
      <w:r>
        <w:t>u7) + 0</w:t>
      </w:r>
      <w:r w:rsidR="00644CD5">
        <w:t>.</w:t>
      </w:r>
      <w:r>
        <w:t>383*T(v11</w:t>
      </w:r>
      <w:r w:rsidR="00644CD5">
        <w:t>.</w:t>
      </w:r>
      <w:r>
        <w:t>u12) + 0</w:t>
      </w:r>
      <w:r w:rsidR="00644CD5">
        <w:t>.</w:t>
      </w:r>
      <w:r>
        <w:t>297*T(v7</w:t>
      </w:r>
      <w:r w:rsidR="00644CD5">
        <w:t>.</w:t>
      </w:r>
      <w:r>
        <w:t>u13) -0</w:t>
      </w:r>
      <w:r w:rsidR="00644CD5">
        <w:t>.</w:t>
      </w:r>
      <w:r>
        <w:t>379*T(v9</w:t>
      </w:r>
      <w:r w:rsidR="00644CD5">
        <w:t>.</w:t>
      </w:r>
      <w:r>
        <w:t>u28) -0</w:t>
      </w:r>
      <w:r w:rsidR="00644CD5">
        <w:t>.</w:t>
      </w:r>
      <w:r>
        <w:t>328*T(v13</w:t>
      </w:r>
      <w:r w:rsidR="00644CD5">
        <w:t>.</w:t>
      </w:r>
      <w:r>
        <w:t>u26) + 0</w:t>
      </w:r>
      <w:r w:rsidR="00644CD5">
        <w:t>.</w:t>
      </w:r>
      <w:r>
        <w:t>32*T(v17</w:t>
      </w:r>
      <w:r w:rsidR="00644CD5">
        <w:t>.</w:t>
      </w:r>
      <w:r>
        <w:t>u18) -0</w:t>
      </w:r>
      <w:r w:rsidR="00644CD5">
        <w:t>.</w:t>
      </w:r>
      <w:r>
        <w:t>363*T(v20</w:t>
      </w:r>
      <w:r w:rsidR="00644CD5">
        <w:t>.</w:t>
      </w:r>
      <w:r>
        <w:t>u15) + 0</w:t>
      </w:r>
      <w:r w:rsidR="00644CD5">
        <w:t>.</w:t>
      </w:r>
      <w:r>
        <w:t>32*T(v36</w:t>
      </w:r>
      <w:r w:rsidR="00644CD5">
        <w:t>.</w:t>
      </w:r>
      <w:r>
        <w:t>u5) -0</w:t>
      </w:r>
      <w:r w:rsidR="00644CD5">
        <w:t>.</w:t>
      </w:r>
      <w:r>
        <w:t>289*T(v3</w:t>
      </w:r>
      <w:r w:rsidR="00644CD5">
        <w:t>.</w:t>
      </w:r>
      <w:r>
        <w:t>u23) -0</w:t>
      </w:r>
      <w:r w:rsidR="00644CD5">
        <w:t>.</w:t>
      </w:r>
      <w:r>
        <w:t>134*T(v20</w:t>
      </w:r>
      <w:r w:rsidR="00644CD5">
        <w:t>.</w:t>
      </w:r>
      <w:r>
        <w:t>u3) + 0</w:t>
      </w:r>
      <w:r w:rsidR="00644CD5">
        <w:t>.</w:t>
      </w:r>
      <w:r>
        <w:t>415*T(v35</w:t>
      </w:r>
      <w:r w:rsidR="00644CD5">
        <w:t>.</w:t>
      </w:r>
      <w:r>
        <w:t>u8) + 0</w:t>
      </w:r>
      <w:r w:rsidR="00644CD5">
        <w:t>.</w:t>
      </w:r>
      <w:r>
        <w:t>247*T(v23</w:t>
      </w:r>
      <w:r w:rsidR="00644CD5">
        <w:t>.</w:t>
      </w:r>
      <w:r>
        <w:t>u19) + 0</w:t>
      </w:r>
      <w:r w:rsidR="00644CD5">
        <w:t>.</w:t>
      </w:r>
      <w:r>
        <w:t>258*T(v13</w:t>
      </w:r>
      <w:r w:rsidR="00644CD5">
        <w:t>.</w:t>
      </w:r>
      <w:r>
        <w:t>u17) -0</w:t>
      </w:r>
      <w:r w:rsidR="00644CD5">
        <w:t>.</w:t>
      </w:r>
      <w:r>
        <w:t>307*T(v9</w:t>
      </w:r>
      <w:r w:rsidR="00644CD5">
        <w:t>.</w:t>
      </w:r>
      <w:r>
        <w:t>u24) + 0</w:t>
      </w:r>
      <w:r w:rsidR="00644CD5">
        <w:t>.</w:t>
      </w:r>
      <w:r>
        <w:t>146*T(u24) -0</w:t>
      </w:r>
      <w:r w:rsidR="00644CD5">
        <w:t>.</w:t>
      </w:r>
      <w:r>
        <w:t>254*T(v14</w:t>
      </w:r>
      <w:r w:rsidR="00644CD5">
        <w:t>.</w:t>
      </w:r>
      <w:r>
        <w:t>u25) + 0</w:t>
      </w:r>
      <w:r w:rsidR="00644CD5">
        <w:t>.</w:t>
      </w:r>
      <w:r>
        <w:t>282*T(v5</w:t>
      </w:r>
      <w:r w:rsidR="00644CD5">
        <w:t>.</w:t>
      </w:r>
      <w:r>
        <w:t>u10) -0</w:t>
      </w:r>
      <w:r w:rsidR="00644CD5">
        <w:t>.</w:t>
      </w:r>
      <w:r>
        <w:t>22*T(v7</w:t>
      </w:r>
      <w:r w:rsidR="00644CD5">
        <w:t>.</w:t>
      </w:r>
      <w:r>
        <w:t>u5) + 0</w:t>
      </w:r>
      <w:r w:rsidR="00644CD5">
        <w:t>.</w:t>
      </w:r>
      <w:r>
        <w:t>248*T(v28) + 0</w:t>
      </w:r>
      <w:r w:rsidR="00644CD5">
        <w:t>.</w:t>
      </w:r>
      <w:r>
        <w:t>16*T(v22</w:t>
      </w:r>
      <w:r w:rsidR="00644CD5">
        <w:t>.</w:t>
      </w:r>
      <w:r>
        <w:t>u14) + 0</w:t>
      </w:r>
      <w:r w:rsidR="00644CD5">
        <w:t>.</w:t>
      </w:r>
      <w:r>
        <w:t>334*T(v1</w:t>
      </w:r>
      <w:r w:rsidR="00644CD5">
        <w:t>.</w:t>
      </w:r>
      <w:r>
        <w:t>u13) + 0</w:t>
      </w:r>
      <w:r w:rsidR="00644CD5">
        <w:t>.</w:t>
      </w:r>
      <w:r>
        <w:t>292*T(v8</w:t>
      </w:r>
      <w:r w:rsidR="00644CD5">
        <w:t>.</w:t>
      </w:r>
      <w:r>
        <w:t>u32) -0</w:t>
      </w:r>
      <w:r w:rsidR="00644CD5">
        <w:t>.</w:t>
      </w:r>
      <w:r>
        <w:t>215*T(u40) + 0</w:t>
      </w:r>
      <w:r w:rsidR="00644CD5">
        <w:t>.</w:t>
      </w:r>
      <w:r>
        <w:t>0624*T(v15</w:t>
      </w:r>
      <w:r w:rsidR="00644CD5">
        <w:t>.</w:t>
      </w:r>
      <w:r>
        <w:t>u10) + 0</w:t>
      </w:r>
      <w:r w:rsidR="00644CD5">
        <w:t>.</w:t>
      </w:r>
      <w:r>
        <w:t>26*T(v8</w:t>
      </w:r>
      <w:r w:rsidR="00644CD5">
        <w:t>.</w:t>
      </w:r>
      <w:r>
        <w:t>u4) + 0</w:t>
      </w:r>
      <w:r w:rsidR="00644CD5">
        <w:t>.</w:t>
      </w:r>
      <w:r>
        <w:t>141*T(v26) -0</w:t>
      </w:r>
      <w:r w:rsidR="00644CD5">
        <w:t>.</w:t>
      </w:r>
      <w:r>
        <w:t>293*T(v29</w:t>
      </w:r>
      <w:r w:rsidR="00644CD5">
        <w:t>.</w:t>
      </w:r>
      <w:r>
        <w:t>u13) -0</w:t>
      </w:r>
      <w:r w:rsidR="00644CD5">
        <w:t>.</w:t>
      </w:r>
      <w:r>
        <w:t>0541*NumHal + 0</w:t>
      </w:r>
      <w:r w:rsidR="00644CD5">
        <w:t>.</w:t>
      </w:r>
      <w:r>
        <w:t>346*T(v26</w:t>
      </w:r>
      <w:r w:rsidR="00644CD5">
        <w:t>.</w:t>
      </w:r>
      <w:r>
        <w:t>u16) + 0</w:t>
      </w:r>
      <w:r w:rsidR="00644CD5">
        <w:t>.</w:t>
      </w:r>
      <w:r>
        <w:t>452*T(v13</w:t>
      </w:r>
      <w:r w:rsidR="00644CD5">
        <w:t>.</w:t>
      </w:r>
      <w:r>
        <w:t>u1) -0</w:t>
      </w:r>
      <w:r w:rsidR="00644CD5">
        <w:t>.</w:t>
      </w:r>
      <w:r>
        <w:t>283*T(v5</w:t>
      </w:r>
      <w:r w:rsidR="00644CD5">
        <w:t>.</w:t>
      </w:r>
      <w:r>
        <w:t>u35) -0</w:t>
      </w:r>
      <w:r w:rsidR="00644CD5">
        <w:t>.</w:t>
      </w:r>
      <w:r>
        <w:t>272*T(v26</w:t>
      </w:r>
      <w:r w:rsidR="00644CD5">
        <w:t>.</w:t>
      </w:r>
      <w:r>
        <w:t>u2) + 0</w:t>
      </w:r>
      <w:r w:rsidR="00644CD5">
        <w:t>.</w:t>
      </w:r>
      <w:r>
        <w:t>381*T(v2</w:t>
      </w:r>
      <w:r w:rsidR="00644CD5">
        <w:t>.</w:t>
      </w:r>
      <w:r>
        <w:t>u41) + 0</w:t>
      </w:r>
      <w:r w:rsidR="00644CD5">
        <w:t>.</w:t>
      </w:r>
      <w:r>
        <w:t>439*T(v6</w:t>
      </w:r>
      <w:r w:rsidR="00644CD5">
        <w:t>.</w:t>
      </w:r>
      <w:r>
        <w:t>u35) -0</w:t>
      </w:r>
      <w:r w:rsidR="00644CD5">
        <w:t>.</w:t>
      </w:r>
      <w:r>
        <w:t>247*T(v1</w:t>
      </w:r>
      <w:r w:rsidR="00644CD5">
        <w:t>.</w:t>
      </w:r>
      <w:r>
        <w:t>u24) + 0</w:t>
      </w:r>
      <w:r w:rsidR="00644CD5">
        <w:t>.</w:t>
      </w:r>
      <w:r>
        <w:t>116*T(v41</w:t>
      </w:r>
      <w:r w:rsidR="00644CD5">
        <w:t>.</w:t>
      </w:r>
      <w:r>
        <w:t>u1) -0</w:t>
      </w:r>
      <w:r w:rsidR="00644CD5">
        <w:t>.</w:t>
      </w:r>
      <w:r>
        <w:t>259*T(v29</w:t>
      </w:r>
      <w:r w:rsidR="00644CD5">
        <w:t>.</w:t>
      </w:r>
      <w:r>
        <w:t>u7) -0</w:t>
      </w:r>
      <w:r w:rsidR="00644CD5">
        <w:t>.</w:t>
      </w:r>
      <w:r>
        <w:t>204*T(v27</w:t>
      </w:r>
      <w:r w:rsidR="00644CD5">
        <w:t>.</w:t>
      </w:r>
      <w:r>
        <w:t>u16) + 0</w:t>
      </w:r>
      <w:r w:rsidR="00644CD5">
        <w:t>.</w:t>
      </w:r>
      <w:r>
        <w:t>284*T(v20</w:t>
      </w:r>
      <w:r w:rsidR="00644CD5">
        <w:t>.</w:t>
      </w:r>
      <w:r>
        <w:t>u22) -0</w:t>
      </w:r>
      <w:r w:rsidR="00644CD5">
        <w:t>.</w:t>
      </w:r>
      <w:r>
        <w:t>274*T(v11</w:t>
      </w:r>
      <w:r w:rsidR="00644CD5">
        <w:t>.</w:t>
      </w:r>
      <w:r>
        <w:t>u21) -0</w:t>
      </w:r>
      <w:r w:rsidR="00644CD5">
        <w:t>.</w:t>
      </w:r>
      <w:r>
        <w:t>193*T(v14</w:t>
      </w:r>
      <w:r w:rsidR="00644CD5">
        <w:t>.</w:t>
      </w:r>
      <w:r>
        <w:t>u29) + 0</w:t>
      </w:r>
      <w:r w:rsidR="00644CD5">
        <w:t>.</w:t>
      </w:r>
      <w:r>
        <w:t>25*T(v19</w:t>
      </w:r>
      <w:r w:rsidR="00644CD5">
        <w:t>.</w:t>
      </w:r>
      <w:r>
        <w:t>u5) + 0</w:t>
      </w:r>
      <w:r w:rsidR="00644CD5">
        <w:t>.</w:t>
      </w:r>
      <w:r>
        <w:t>279*T(v17</w:t>
      </w:r>
      <w:r w:rsidR="00644CD5">
        <w:t>.</w:t>
      </w:r>
      <w:r>
        <w:t>u11) -0</w:t>
      </w:r>
      <w:r w:rsidR="00644CD5">
        <w:t>.</w:t>
      </w:r>
      <w:r>
        <w:t>343*T(v23</w:t>
      </w:r>
      <w:r w:rsidR="00644CD5">
        <w:t>.</w:t>
      </w:r>
      <w:r>
        <w:t>u10) -0</w:t>
      </w:r>
      <w:r w:rsidR="00644CD5">
        <w:t>.</w:t>
      </w:r>
      <w:r>
        <w:t>196*T(v18</w:t>
      </w:r>
      <w:r w:rsidR="00644CD5">
        <w:t>.</w:t>
      </w:r>
      <w:r>
        <w:t>u21) -0</w:t>
      </w:r>
      <w:r w:rsidR="00644CD5">
        <w:t>.</w:t>
      </w:r>
      <w:r>
        <w:t>266*T(v25</w:t>
      </w:r>
      <w:r w:rsidR="00644CD5">
        <w:t>.</w:t>
      </w:r>
      <w:r>
        <w:t>u3) + 0</w:t>
      </w:r>
      <w:r w:rsidR="00644CD5">
        <w:t>.</w:t>
      </w:r>
      <w:r>
        <w:t>306*T(v13</w:t>
      </w:r>
      <w:r w:rsidR="00644CD5">
        <w:t>.</w:t>
      </w:r>
      <w:r>
        <w:t>u13) -0</w:t>
      </w:r>
      <w:r w:rsidR="00644CD5">
        <w:t>.</w:t>
      </w:r>
      <w:r>
        <w:t>0713*T(v8</w:t>
      </w:r>
      <w:r w:rsidR="00644CD5">
        <w:t>.</w:t>
      </w:r>
      <w:r>
        <w:t>u19) -0</w:t>
      </w:r>
      <w:r w:rsidR="00644CD5">
        <w:t>.</w:t>
      </w:r>
      <w:r>
        <w:t>262*T(v16</w:t>
      </w:r>
      <w:r w:rsidR="00644CD5">
        <w:t>.</w:t>
      </w:r>
      <w:r>
        <w:t>u11) -0</w:t>
      </w:r>
      <w:r w:rsidR="00644CD5">
        <w:t>.</w:t>
      </w:r>
      <w:r>
        <w:t>233*T(v6</w:t>
      </w:r>
      <w:r w:rsidR="00644CD5">
        <w:t>.</w:t>
      </w:r>
      <w:r>
        <w:t>u25) -0</w:t>
      </w:r>
      <w:r w:rsidR="00644CD5">
        <w:t>.</w:t>
      </w:r>
      <w:r>
        <w:t>175*T(v10</w:t>
      </w:r>
      <w:r w:rsidR="00644CD5">
        <w:t>.</w:t>
      </w:r>
      <w:r>
        <w:t>u31) + 0</w:t>
      </w:r>
      <w:r w:rsidR="00644CD5">
        <w:t>.</w:t>
      </w:r>
      <w:r>
        <w:t>335*T(v8</w:t>
      </w:r>
      <w:r w:rsidR="00644CD5">
        <w:t>.</w:t>
      </w:r>
      <w:r>
        <w:t>u5) + 0</w:t>
      </w:r>
      <w:r w:rsidR="00644CD5">
        <w:t>.</w:t>
      </w:r>
      <w:r>
        <w:t>14*T(u36) + 0</w:t>
      </w:r>
      <w:r w:rsidR="00644CD5">
        <w:t>.</w:t>
      </w:r>
      <w:r>
        <w:t>209*T(v8</w:t>
      </w:r>
      <w:r w:rsidR="00644CD5">
        <w:t>.</w:t>
      </w:r>
      <w:r>
        <w:t>u28) -0</w:t>
      </w:r>
      <w:r w:rsidR="00644CD5">
        <w:t>.</w:t>
      </w:r>
      <w:r>
        <w:t>251*T(v14</w:t>
      </w:r>
      <w:r w:rsidR="00644CD5">
        <w:t>.</w:t>
      </w:r>
      <w:r>
        <w:t>u20) + 0</w:t>
      </w:r>
      <w:r w:rsidR="00644CD5">
        <w:t>.</w:t>
      </w:r>
      <w:r>
        <w:t>138*T(v30</w:t>
      </w:r>
      <w:r w:rsidR="00644CD5">
        <w:t>.</w:t>
      </w:r>
      <w:r>
        <w:t>u3) + 0</w:t>
      </w:r>
      <w:r w:rsidR="00644CD5">
        <w:t>.</w:t>
      </w:r>
      <w:r>
        <w:t>187*T(v30</w:t>
      </w:r>
      <w:r w:rsidR="00644CD5">
        <w:t>.</w:t>
      </w:r>
      <w:r>
        <w:t>u4) + 0</w:t>
      </w:r>
      <w:r w:rsidR="00644CD5">
        <w:t>.</w:t>
      </w:r>
      <w:r>
        <w:t>0811*T(v31</w:t>
      </w:r>
      <w:r w:rsidR="00644CD5">
        <w:t>.</w:t>
      </w:r>
      <w:r>
        <w:t>u7) -0</w:t>
      </w:r>
      <w:r w:rsidR="00644CD5">
        <w:t>.</w:t>
      </w:r>
      <w:r>
        <w:t>179*T(v34</w:t>
      </w:r>
      <w:r w:rsidR="00644CD5">
        <w:t>.</w:t>
      </w:r>
      <w:r>
        <w:t>u1) -0</w:t>
      </w:r>
      <w:r w:rsidR="00644CD5">
        <w:t>.</w:t>
      </w:r>
      <w:r>
        <w:t>296*T(v22</w:t>
      </w:r>
      <w:r w:rsidR="00644CD5">
        <w:t>.</w:t>
      </w:r>
      <w:r>
        <w:t>u7) + 0</w:t>
      </w:r>
      <w:r w:rsidR="00644CD5">
        <w:t>.</w:t>
      </w:r>
      <w:r>
        <w:t>287*T(v13</w:t>
      </w:r>
      <w:r w:rsidR="00644CD5">
        <w:t>.</w:t>
      </w:r>
      <w:r>
        <w:t>u9) -0</w:t>
      </w:r>
      <w:r w:rsidR="00644CD5">
        <w:t>.</w:t>
      </w:r>
      <w:r>
        <w:t>251*T(v23</w:t>
      </w:r>
      <w:r w:rsidR="00644CD5">
        <w:t>.</w:t>
      </w:r>
      <w:r>
        <w:t>u12) + 0</w:t>
      </w:r>
      <w:r w:rsidR="00644CD5">
        <w:t>.</w:t>
      </w:r>
      <w:r>
        <w:t>22*T(v20</w:t>
      </w:r>
      <w:r w:rsidR="00644CD5">
        <w:t>.</w:t>
      </w:r>
      <w:r>
        <w:t>u13) -0</w:t>
      </w:r>
      <w:r w:rsidR="00644CD5">
        <w:t>.</w:t>
      </w:r>
      <w:r>
        <w:t>248*T(v17</w:t>
      </w:r>
      <w:r w:rsidR="00644CD5">
        <w:t>.</w:t>
      </w:r>
      <w:r>
        <w:t>u6) -0</w:t>
      </w:r>
      <w:r w:rsidR="00644CD5">
        <w:t>.</w:t>
      </w:r>
      <w:r>
        <w:t>231*T(v14</w:t>
      </w:r>
      <w:r w:rsidR="00644CD5">
        <w:t>.</w:t>
      </w:r>
      <w:r>
        <w:t>u11) + 0</w:t>
      </w:r>
      <w:r w:rsidR="00644CD5">
        <w:t>.</w:t>
      </w:r>
      <w:r>
        <w:t>229*T(v38</w:t>
      </w:r>
      <w:r w:rsidR="00644CD5">
        <w:t>.</w:t>
      </w:r>
      <w:r>
        <w:t>u5) -0</w:t>
      </w:r>
      <w:r w:rsidR="00644CD5">
        <w:t>.</w:t>
      </w:r>
      <w:r>
        <w:t>297*T(v36</w:t>
      </w:r>
      <w:r w:rsidR="00644CD5">
        <w:t>.</w:t>
      </w:r>
      <w:r>
        <w:t>u2) -0</w:t>
      </w:r>
      <w:r w:rsidR="00644CD5">
        <w:t>.</w:t>
      </w:r>
      <w:r>
        <w:t>262*T(v23</w:t>
      </w:r>
      <w:r w:rsidR="00644CD5">
        <w:t>.</w:t>
      </w:r>
      <w:r>
        <w:t>u7) + 0</w:t>
      </w:r>
      <w:r w:rsidR="00644CD5">
        <w:t>.</w:t>
      </w:r>
      <w:r>
        <w:t>193*T(v9) + 0</w:t>
      </w:r>
      <w:r w:rsidR="00644CD5">
        <w:t>.</w:t>
      </w:r>
      <w:r>
        <w:t>202*T(v18</w:t>
      </w:r>
      <w:r w:rsidR="00644CD5">
        <w:t>.</w:t>
      </w:r>
      <w:r>
        <w:t>u24) + 0</w:t>
      </w:r>
      <w:r w:rsidR="00644CD5">
        <w:t>.</w:t>
      </w:r>
      <w:r>
        <w:t>238*T(v1</w:t>
      </w:r>
      <w:r w:rsidR="00644CD5">
        <w:t>.</w:t>
      </w:r>
      <w:r>
        <w:t>u9) + 0</w:t>
      </w:r>
      <w:r w:rsidR="00644CD5">
        <w:t>.</w:t>
      </w:r>
      <w:r>
        <w:t>207*T(v15</w:t>
      </w:r>
      <w:r w:rsidR="00644CD5">
        <w:t>.</w:t>
      </w:r>
      <w:r>
        <w:t>u15) + 0</w:t>
      </w:r>
      <w:r w:rsidR="00644CD5">
        <w:t>.</w:t>
      </w:r>
      <w:r>
        <w:t>137*T(v7</w:t>
      </w:r>
      <w:r w:rsidR="00644CD5">
        <w:t>.</w:t>
      </w:r>
      <w:r>
        <w:t>u35) -0</w:t>
      </w:r>
      <w:r w:rsidR="00644CD5">
        <w:t>.</w:t>
      </w:r>
      <w:r>
        <w:t>291*T(v11</w:t>
      </w:r>
      <w:r w:rsidR="00644CD5">
        <w:t>.</w:t>
      </w:r>
      <w:r>
        <w:t>u19) + 0</w:t>
      </w:r>
      <w:r w:rsidR="00644CD5">
        <w:t>.</w:t>
      </w:r>
      <w:r>
        <w:t>143*T(v7</w:t>
      </w:r>
      <w:r w:rsidR="00644CD5">
        <w:t>.</w:t>
      </w:r>
      <w:r>
        <w:t>u21) -0</w:t>
      </w:r>
      <w:r w:rsidR="00644CD5">
        <w:t>.</w:t>
      </w:r>
      <w:r>
        <w:t>135*T(v4</w:t>
      </w:r>
      <w:r w:rsidR="00644CD5">
        <w:t>.</w:t>
      </w:r>
      <w:r>
        <w:t>u38) -0</w:t>
      </w:r>
      <w:r w:rsidR="00644CD5">
        <w:t>.</w:t>
      </w:r>
      <w:r>
        <w:t>239*T(v11</w:t>
      </w:r>
      <w:r w:rsidR="00644CD5">
        <w:t>.</w:t>
      </w:r>
      <w:r>
        <w:t>u8) + 0</w:t>
      </w:r>
      <w:r w:rsidR="00644CD5">
        <w:t>.</w:t>
      </w:r>
      <w:r>
        <w:t>247*T(v13</w:t>
      </w:r>
      <w:r w:rsidR="00644CD5">
        <w:t>.</w:t>
      </w:r>
      <w:r>
        <w:t>u2) + 0</w:t>
      </w:r>
      <w:r w:rsidR="00644CD5">
        <w:t>.</w:t>
      </w:r>
      <w:r>
        <w:t>131*T(v20</w:t>
      </w:r>
      <w:r w:rsidR="00644CD5">
        <w:t>.</w:t>
      </w:r>
      <w:r>
        <w:t>u10) + 0</w:t>
      </w:r>
      <w:r w:rsidR="00644CD5">
        <w:t>.</w:t>
      </w:r>
      <w:r>
        <w:t>285*T(v2</w:t>
      </w:r>
      <w:r w:rsidR="00644CD5">
        <w:t>.</w:t>
      </w:r>
      <w:r>
        <w:t>u1) -0</w:t>
      </w:r>
      <w:r w:rsidR="00644CD5">
        <w:t>.</w:t>
      </w:r>
      <w:r>
        <w:t>158*T(v31</w:t>
      </w:r>
      <w:r w:rsidR="00644CD5">
        <w:t>.</w:t>
      </w:r>
      <w:r>
        <w:t>u4) + 0</w:t>
      </w:r>
      <w:r w:rsidR="00644CD5">
        <w:t>.</w:t>
      </w:r>
      <w:r>
        <w:t>199*T(v9</w:t>
      </w:r>
      <w:r w:rsidR="00644CD5">
        <w:t>.</w:t>
      </w:r>
      <w:r>
        <w:t>u22) + 0</w:t>
      </w:r>
      <w:r w:rsidR="00644CD5">
        <w:t>.</w:t>
      </w:r>
      <w:r>
        <w:t>204*T(v33</w:t>
      </w:r>
      <w:r w:rsidR="00644CD5">
        <w:t>.</w:t>
      </w:r>
      <w:r>
        <w:t>u3) + 0</w:t>
      </w:r>
      <w:r w:rsidR="00644CD5">
        <w:t>.</w:t>
      </w:r>
      <w:r>
        <w:t>191*T(v13</w:t>
      </w:r>
      <w:r w:rsidR="00644CD5">
        <w:t>.</w:t>
      </w:r>
      <w:r>
        <w:t>u15) + 0</w:t>
      </w:r>
      <w:r w:rsidR="00644CD5">
        <w:t>.</w:t>
      </w:r>
      <w:r>
        <w:t>169*T(v27</w:t>
      </w:r>
      <w:r w:rsidR="00644CD5">
        <w:t>.</w:t>
      </w:r>
      <w:r>
        <w:t>u15) -0</w:t>
      </w:r>
      <w:r w:rsidR="00644CD5">
        <w:t>.</w:t>
      </w:r>
      <w:r>
        <w:t>219*T(v12</w:t>
      </w:r>
      <w:r w:rsidR="00644CD5">
        <w:t>.</w:t>
      </w:r>
      <w:r>
        <w:t>u31) -0</w:t>
      </w:r>
      <w:r w:rsidR="00644CD5">
        <w:t>.</w:t>
      </w:r>
      <w:r>
        <w:t>0819*T(v10</w:t>
      </w:r>
      <w:r w:rsidR="00644CD5">
        <w:t>.</w:t>
      </w:r>
      <w:r>
        <w:t>u28) -0</w:t>
      </w:r>
      <w:r w:rsidR="00644CD5">
        <w:t>.</w:t>
      </w:r>
      <w:r>
        <w:t>187*T(v26</w:t>
      </w:r>
      <w:r w:rsidR="00644CD5">
        <w:t>.</w:t>
      </w:r>
      <w:r>
        <w:t>u3) + 0</w:t>
      </w:r>
      <w:r w:rsidR="00644CD5">
        <w:t>.</w:t>
      </w:r>
      <w:r>
        <w:t>186*T(v13</w:t>
      </w:r>
      <w:r w:rsidR="00644CD5">
        <w:t>.</w:t>
      </w:r>
      <w:r>
        <w:t>u25) + 0</w:t>
      </w:r>
      <w:r w:rsidR="00644CD5">
        <w:t>.</w:t>
      </w:r>
      <w:r>
        <w:t>206*T(v9</w:t>
      </w:r>
      <w:r w:rsidR="00644CD5">
        <w:t>.</w:t>
      </w:r>
      <w:r>
        <w:t>u21) -0</w:t>
      </w:r>
      <w:r w:rsidR="00644CD5">
        <w:t>.</w:t>
      </w:r>
      <w:r>
        <w:t>189*T(v2</w:t>
      </w:r>
      <w:r w:rsidR="00644CD5">
        <w:t>.</w:t>
      </w:r>
      <w:r>
        <w:t>u6) + 0</w:t>
      </w:r>
      <w:r w:rsidR="00644CD5">
        <w:t>.</w:t>
      </w:r>
      <w:r>
        <w:t>13*T(v5</w:t>
      </w:r>
      <w:r w:rsidR="00644CD5">
        <w:t>.</w:t>
      </w:r>
      <w:r>
        <w:t>u14) -0</w:t>
      </w:r>
      <w:r w:rsidR="00644CD5">
        <w:t>.</w:t>
      </w:r>
      <w:r>
        <w:t>177*T(v34</w:t>
      </w:r>
      <w:r w:rsidR="00644CD5">
        <w:t>.</w:t>
      </w:r>
      <w:r>
        <w:t>u2) + 0</w:t>
      </w:r>
      <w:r w:rsidR="00644CD5">
        <w:t>.</w:t>
      </w:r>
      <w:r>
        <w:t>0631*T(v13</w:t>
      </w:r>
      <w:r w:rsidR="00644CD5">
        <w:t>.</w:t>
      </w:r>
      <w:r>
        <w:t>u18) + 0</w:t>
      </w:r>
      <w:r w:rsidR="00644CD5">
        <w:t>.</w:t>
      </w:r>
      <w:r>
        <w:t>161*T(v3</w:t>
      </w:r>
      <w:r w:rsidR="00644CD5">
        <w:t>.</w:t>
      </w:r>
      <w:r>
        <w:t>u26) + 0</w:t>
      </w:r>
      <w:r w:rsidR="00644CD5">
        <w:t>.</w:t>
      </w:r>
      <w:r>
        <w:t>142*T(v25</w:t>
      </w:r>
      <w:r w:rsidR="00644CD5">
        <w:t>.</w:t>
      </w:r>
      <w:r>
        <w:t>u17) -0</w:t>
      </w:r>
      <w:r w:rsidR="00644CD5">
        <w:t>.</w:t>
      </w:r>
      <w:r>
        <w:t>187*T(v15</w:t>
      </w:r>
      <w:r w:rsidR="00644CD5">
        <w:t>.</w:t>
      </w:r>
      <w:r>
        <w:t>u26) + 0</w:t>
      </w:r>
      <w:r w:rsidR="00644CD5">
        <w:t>.</w:t>
      </w:r>
      <w:r>
        <w:t>22*T(v4</w:t>
      </w:r>
      <w:r w:rsidR="00644CD5">
        <w:t>.</w:t>
      </w:r>
      <w:r>
        <w:t>u25) -0</w:t>
      </w:r>
      <w:r w:rsidR="00644CD5">
        <w:t>.</w:t>
      </w:r>
      <w:r>
        <w:t>221*T(v27</w:t>
      </w:r>
      <w:r w:rsidR="00644CD5">
        <w:t>.</w:t>
      </w:r>
      <w:r>
        <w:t>u3) + 0</w:t>
      </w:r>
      <w:r w:rsidR="00644CD5">
        <w:t>.</w:t>
      </w:r>
      <w:r>
        <w:t>181*T(v5</w:t>
      </w:r>
      <w:r w:rsidR="00644CD5">
        <w:t>.</w:t>
      </w:r>
      <w:r>
        <w:t>u37) -0</w:t>
      </w:r>
      <w:r w:rsidR="00644CD5">
        <w:t>.</w:t>
      </w:r>
      <w:r>
        <w:t>146*T(v20</w:t>
      </w:r>
      <w:r w:rsidR="00644CD5">
        <w:t>.</w:t>
      </w:r>
      <w:r>
        <w:t>u23) + 0</w:t>
      </w:r>
      <w:r w:rsidR="00644CD5">
        <w:t>.</w:t>
      </w:r>
      <w:r>
        <w:t>179*T(v29</w:t>
      </w:r>
      <w:r w:rsidR="00644CD5">
        <w:t>.</w:t>
      </w:r>
      <w:r>
        <w:t>u12) + 0</w:t>
      </w:r>
      <w:r w:rsidR="00644CD5">
        <w:t>.</w:t>
      </w:r>
      <w:r>
        <w:t>152*T(v16</w:t>
      </w:r>
      <w:r w:rsidR="00644CD5">
        <w:t>.</w:t>
      </w:r>
      <w:r>
        <w:t>u20) -0</w:t>
      </w:r>
      <w:r w:rsidR="00644CD5">
        <w:t>.</w:t>
      </w:r>
      <w:r>
        <w:t>279*T(v12</w:t>
      </w:r>
      <w:r w:rsidR="00644CD5">
        <w:t>.</w:t>
      </w:r>
      <w:r>
        <w:t>u5) + 0</w:t>
      </w:r>
      <w:r w:rsidR="00644CD5">
        <w:t>.</w:t>
      </w:r>
      <w:r>
        <w:t>161*T(v6</w:t>
      </w:r>
      <w:r w:rsidR="00644CD5">
        <w:t>.</w:t>
      </w:r>
      <w:r>
        <w:t>u8) + 0</w:t>
      </w:r>
      <w:r w:rsidR="00644CD5">
        <w:t>.</w:t>
      </w:r>
      <w:r>
        <w:t>101*T(v25</w:t>
      </w:r>
      <w:r w:rsidR="00644CD5">
        <w:t>.</w:t>
      </w:r>
      <w:r>
        <w:t>u11) -0</w:t>
      </w:r>
      <w:r w:rsidR="00644CD5">
        <w:t>.</w:t>
      </w:r>
      <w:r>
        <w:t>155*T(v19</w:t>
      </w:r>
      <w:r w:rsidR="00644CD5">
        <w:t>.</w:t>
      </w:r>
      <w:r>
        <w:t>u15) -0</w:t>
      </w:r>
      <w:r w:rsidR="00644CD5">
        <w:t>.</w:t>
      </w:r>
      <w:r>
        <w:t>156*T(v9</w:t>
      </w:r>
      <w:r w:rsidR="00644CD5">
        <w:t>.</w:t>
      </w:r>
      <w:r>
        <w:t>u30) -0</w:t>
      </w:r>
      <w:r w:rsidR="00644CD5">
        <w:t>.</w:t>
      </w:r>
      <w:r>
        <w:t>124*T(v18</w:t>
      </w:r>
      <w:r w:rsidR="00644CD5">
        <w:t>.</w:t>
      </w:r>
      <w:r>
        <w:t>u4) -0</w:t>
      </w:r>
      <w:r w:rsidR="00644CD5">
        <w:t>.</w:t>
      </w:r>
      <w:r>
        <w:t>175*T(v10</w:t>
      </w:r>
      <w:r w:rsidR="00644CD5">
        <w:t>.</w:t>
      </w:r>
      <w:r>
        <w:t>u22) -0</w:t>
      </w:r>
      <w:r w:rsidR="00644CD5">
        <w:t>.</w:t>
      </w:r>
      <w:r>
        <w:t>159*T(v29</w:t>
      </w:r>
      <w:r w:rsidR="00644CD5">
        <w:t>.</w:t>
      </w:r>
      <w:r>
        <w:t>u10) + 0</w:t>
      </w:r>
      <w:r w:rsidR="00644CD5">
        <w:t>.</w:t>
      </w:r>
      <w:r>
        <w:t>153*T(v8</w:t>
      </w:r>
      <w:r w:rsidR="00644CD5">
        <w:t>.</w:t>
      </w:r>
      <w:r>
        <w:t>u18) -0</w:t>
      </w:r>
      <w:r w:rsidR="00644CD5">
        <w:t>.</w:t>
      </w:r>
      <w:r>
        <w:t>195*T(v4) -0</w:t>
      </w:r>
      <w:r w:rsidR="00644CD5">
        <w:t>.</w:t>
      </w:r>
      <w:r>
        <w:t>194*T(v5</w:t>
      </w:r>
      <w:r w:rsidR="00644CD5">
        <w:t>.</w:t>
      </w:r>
      <w:r>
        <w:t>u28) + 0</w:t>
      </w:r>
      <w:r w:rsidR="00644CD5">
        <w:t>.</w:t>
      </w:r>
      <w:r>
        <w:t>155*T(v16</w:t>
      </w:r>
      <w:r w:rsidR="00644CD5">
        <w:t>.</w:t>
      </w:r>
      <w:r>
        <w:t>u9) -0</w:t>
      </w:r>
      <w:r w:rsidR="00644CD5">
        <w:t>.</w:t>
      </w:r>
      <w:r>
        <w:t>167*T(v27</w:t>
      </w:r>
      <w:r w:rsidR="00644CD5">
        <w:t>.</w:t>
      </w:r>
      <w:r>
        <w:t>u10) + 0</w:t>
      </w:r>
      <w:r w:rsidR="00644CD5">
        <w:t>.</w:t>
      </w:r>
      <w:r>
        <w:t>165*T(v1</w:t>
      </w:r>
      <w:r w:rsidR="00644CD5">
        <w:t>.</w:t>
      </w:r>
      <w:r>
        <w:t>u14) -0</w:t>
      </w:r>
      <w:r w:rsidR="00644CD5">
        <w:t>.</w:t>
      </w:r>
      <w:r>
        <w:t>134*T(v10</w:t>
      </w:r>
      <w:r w:rsidR="00644CD5">
        <w:t>.</w:t>
      </w:r>
      <w:r>
        <w:t>u10) -0</w:t>
      </w:r>
      <w:r w:rsidR="00644CD5">
        <w:t>.</w:t>
      </w:r>
      <w:r>
        <w:t>162*T(v17</w:t>
      </w:r>
      <w:r w:rsidR="00644CD5">
        <w:t>.</w:t>
      </w:r>
      <w:r>
        <w:t>u22) -0</w:t>
      </w:r>
      <w:r w:rsidR="00644CD5">
        <w:t>.</w:t>
      </w:r>
      <w:r>
        <w:t>173*T(v1</w:t>
      </w:r>
      <w:r w:rsidR="00644CD5">
        <w:t>.</w:t>
      </w:r>
      <w:r>
        <w:t>u29) + 0</w:t>
      </w:r>
      <w:r w:rsidR="00644CD5">
        <w:t>.</w:t>
      </w:r>
      <w:r>
        <w:t>103*T(v12</w:t>
      </w:r>
      <w:r w:rsidR="00644CD5">
        <w:t>.</w:t>
      </w:r>
      <w:r>
        <w:t>u27) + 0</w:t>
      </w:r>
      <w:r w:rsidR="00644CD5">
        <w:t>.</w:t>
      </w:r>
      <w:r>
        <w:t>113*T(v12</w:t>
      </w:r>
      <w:r w:rsidR="00644CD5">
        <w:t>.</w:t>
      </w:r>
      <w:r>
        <w:t>u29) -0</w:t>
      </w:r>
      <w:r w:rsidR="00644CD5">
        <w:t>.</w:t>
      </w:r>
      <w:r>
        <w:t>135*T(v7</w:t>
      </w:r>
      <w:r w:rsidR="00644CD5">
        <w:t>.</w:t>
      </w:r>
      <w:r>
        <w:t>u8) -0</w:t>
      </w:r>
      <w:r w:rsidR="00644CD5">
        <w:t>.</w:t>
      </w:r>
      <w:r>
        <w:t>122*T(v40</w:t>
      </w:r>
      <w:r w:rsidR="00644CD5">
        <w:t>.</w:t>
      </w:r>
      <w:r>
        <w:t>u1) -0</w:t>
      </w:r>
      <w:r w:rsidR="00644CD5">
        <w:t>.</w:t>
      </w:r>
      <w:r>
        <w:t>183*T(v18</w:t>
      </w:r>
      <w:r w:rsidR="00644CD5">
        <w:t>.</w:t>
      </w:r>
      <w:r>
        <w:t>u12) -0</w:t>
      </w:r>
      <w:r w:rsidR="00644CD5">
        <w:t>.</w:t>
      </w:r>
      <w:r>
        <w:t>152*T(v22</w:t>
      </w:r>
      <w:r w:rsidR="00644CD5">
        <w:t>.</w:t>
      </w:r>
      <w:r>
        <w:t>u1) + 0</w:t>
      </w:r>
      <w:r w:rsidR="00644CD5">
        <w:t>.</w:t>
      </w:r>
      <w:r>
        <w:t>148*T(v12</w:t>
      </w:r>
      <w:r w:rsidR="00644CD5">
        <w:t>.</w:t>
      </w:r>
      <w:r>
        <w:t>u23) + 0</w:t>
      </w:r>
      <w:r w:rsidR="00644CD5">
        <w:t>.</w:t>
      </w:r>
      <w:r>
        <w:t>108*T(u31) -0</w:t>
      </w:r>
      <w:r w:rsidR="00644CD5">
        <w:t>.</w:t>
      </w:r>
      <w:r>
        <w:t>22*T(v4</w:t>
      </w:r>
      <w:r w:rsidR="00644CD5">
        <w:t>.</w:t>
      </w:r>
      <w:r>
        <w:t>u3) -0</w:t>
      </w:r>
      <w:r w:rsidR="00644CD5">
        <w:t>.</w:t>
      </w:r>
      <w:r>
        <w:t>145*T(v17</w:t>
      </w:r>
      <w:r w:rsidR="00644CD5">
        <w:t>.</w:t>
      </w:r>
      <w:r>
        <w:t>u15) -0</w:t>
      </w:r>
      <w:r w:rsidR="00644CD5">
        <w:t>.</w:t>
      </w:r>
      <w:r>
        <w:t>107*T(v15</w:t>
      </w:r>
      <w:r w:rsidR="00644CD5">
        <w:t>.</w:t>
      </w:r>
      <w:r>
        <w:t>u9) -0</w:t>
      </w:r>
      <w:r w:rsidR="00644CD5">
        <w:t>.</w:t>
      </w:r>
      <w:r>
        <w:t>0665*T(v21</w:t>
      </w:r>
      <w:r w:rsidR="00644CD5">
        <w:t>.</w:t>
      </w:r>
      <w:r>
        <w:t>u16) -0</w:t>
      </w:r>
      <w:r w:rsidR="00644CD5">
        <w:t>.</w:t>
      </w:r>
      <w:r>
        <w:t>165*T(v10</w:t>
      </w:r>
      <w:r w:rsidR="00644CD5">
        <w:t>.</w:t>
      </w:r>
      <w:r>
        <w:t>u5) -0</w:t>
      </w:r>
      <w:r w:rsidR="00644CD5">
        <w:t>.</w:t>
      </w:r>
      <w:r>
        <w:t>105*T(u11) -0</w:t>
      </w:r>
      <w:r w:rsidR="00644CD5">
        <w:t>.</w:t>
      </w:r>
      <w:r>
        <w:t>355*v -0</w:t>
      </w:r>
      <w:r w:rsidR="00644CD5">
        <w:t>.</w:t>
      </w:r>
      <w:r>
        <w:t>134*T(v23</w:t>
      </w:r>
      <w:r w:rsidR="00644CD5">
        <w:t>.</w:t>
      </w:r>
      <w:r>
        <w:t>u5) + 0</w:t>
      </w:r>
      <w:r w:rsidR="00644CD5">
        <w:t>.</w:t>
      </w:r>
      <w:r>
        <w:t>104*T(v5</w:t>
      </w:r>
      <w:r w:rsidR="00644CD5">
        <w:t>.</w:t>
      </w:r>
      <w:r>
        <w:t>u16) -0</w:t>
      </w:r>
      <w:r w:rsidR="00644CD5">
        <w:t>.</w:t>
      </w:r>
      <w:r>
        <w:t>13*T(v1</w:t>
      </w:r>
      <w:r w:rsidR="00644CD5">
        <w:t>.</w:t>
      </w:r>
      <w:r>
        <w:t>u26) -0</w:t>
      </w:r>
      <w:r w:rsidR="00644CD5">
        <w:t>.</w:t>
      </w:r>
      <w:r>
        <w:t>118*T(v26</w:t>
      </w:r>
      <w:r w:rsidR="00644CD5">
        <w:t>.</w:t>
      </w:r>
      <w:r>
        <w:t>u9) -0</w:t>
      </w:r>
      <w:r w:rsidR="00644CD5">
        <w:t>.</w:t>
      </w:r>
      <w:r>
        <w:t>11*T(u8) + 0</w:t>
      </w:r>
      <w:r w:rsidR="00644CD5">
        <w:t>.</w:t>
      </w:r>
      <w:r>
        <w:t>147*T(v17</w:t>
      </w:r>
      <w:r w:rsidR="00644CD5">
        <w:t>.</w:t>
      </w:r>
      <w:r>
        <w:t>u24) -0</w:t>
      </w:r>
      <w:r w:rsidR="00644CD5">
        <w:t>.</w:t>
      </w:r>
      <w:r>
        <w:t>144*T(v30</w:t>
      </w:r>
      <w:r w:rsidR="00644CD5">
        <w:t>.</w:t>
      </w:r>
      <w:r>
        <w:t>u7) -0</w:t>
      </w:r>
      <w:r w:rsidR="00644CD5">
        <w:t>.</w:t>
      </w:r>
      <w:r>
        <w:t>121*T(v3</w:t>
      </w:r>
      <w:r w:rsidR="00644CD5">
        <w:t>.</w:t>
      </w:r>
      <w:r>
        <w:t>u29) -0</w:t>
      </w:r>
      <w:r w:rsidR="00644CD5">
        <w:t>.</w:t>
      </w:r>
      <w:r>
        <w:t>126*T(v4</w:t>
      </w:r>
      <w:r w:rsidR="00644CD5">
        <w:t>.</w:t>
      </w:r>
      <w:r>
        <w:t>u29) -0</w:t>
      </w:r>
      <w:r w:rsidR="00644CD5">
        <w:t>.</w:t>
      </w:r>
      <w:r>
        <w:t>119*Volume^2 + 0</w:t>
      </w:r>
      <w:r w:rsidR="00644CD5">
        <w:t>.</w:t>
      </w:r>
      <w:r>
        <w:t>119*T(v5</w:t>
      </w:r>
      <w:r w:rsidR="00644CD5">
        <w:t>.</w:t>
      </w:r>
      <w:r>
        <w:t>u31) -0</w:t>
      </w:r>
      <w:r w:rsidR="00644CD5">
        <w:t>.</w:t>
      </w:r>
      <w:r>
        <w:t>115*T(v14</w:t>
      </w:r>
      <w:r w:rsidR="00644CD5">
        <w:t>.</w:t>
      </w:r>
      <w:r>
        <w:t>u27) -0</w:t>
      </w:r>
      <w:r w:rsidR="00644CD5">
        <w:t>.</w:t>
      </w:r>
      <w:r>
        <w:t>0796*T(v7</w:t>
      </w:r>
      <w:r w:rsidR="00644CD5">
        <w:t>.</w:t>
      </w:r>
      <w:r>
        <w:t>u15) -0</w:t>
      </w:r>
      <w:r w:rsidR="00644CD5">
        <w:t>.</w:t>
      </w:r>
      <w:r>
        <w:t>0946*T(v9</w:t>
      </w:r>
      <w:r w:rsidR="00644CD5">
        <w:t>.</w:t>
      </w:r>
      <w:r>
        <w:t>u32) + 0</w:t>
      </w:r>
      <w:r w:rsidR="00644CD5">
        <w:t>.</w:t>
      </w:r>
      <w:r>
        <w:t>136*T(v11</w:t>
      </w:r>
      <w:r w:rsidR="00644CD5">
        <w:t>.</w:t>
      </w:r>
      <w:r>
        <w:t>u5) + 0</w:t>
      </w:r>
      <w:r w:rsidR="00644CD5">
        <w:t>.</w:t>
      </w:r>
      <w:r>
        <w:t>103*T(v30</w:t>
      </w:r>
      <w:r w:rsidR="00644CD5">
        <w:t>.</w:t>
      </w:r>
      <w:r>
        <w:t>u2) -0</w:t>
      </w:r>
      <w:r w:rsidR="00644CD5">
        <w:t>.</w:t>
      </w:r>
      <w:r>
        <w:t>121*T(v25</w:t>
      </w:r>
      <w:r w:rsidR="00644CD5">
        <w:t>.</w:t>
      </w:r>
      <w:r>
        <w:t>u12) + 0</w:t>
      </w:r>
      <w:r w:rsidR="00644CD5">
        <w:t>.</w:t>
      </w:r>
      <w:r>
        <w:t>121*T(v5</w:t>
      </w:r>
      <w:r w:rsidR="00644CD5">
        <w:t>.</w:t>
      </w:r>
      <w:r>
        <w:t>u27) -0</w:t>
      </w:r>
      <w:r w:rsidR="00644CD5">
        <w:t>.</w:t>
      </w:r>
      <w:r>
        <w:t>135*T(v39</w:t>
      </w:r>
      <w:r w:rsidR="00644CD5">
        <w:t>.</w:t>
      </w:r>
      <w:r>
        <w:t>u1) -0</w:t>
      </w:r>
      <w:r w:rsidR="00644CD5">
        <w:t>.</w:t>
      </w:r>
      <w:r>
        <w:t>0989*T(v21</w:t>
      </w:r>
      <w:r w:rsidR="00644CD5">
        <w:t>.</w:t>
      </w:r>
      <w:r>
        <w:t>u15) -0</w:t>
      </w:r>
      <w:r w:rsidR="00644CD5">
        <w:t>.</w:t>
      </w:r>
      <w:r>
        <w:t>125*T(v35</w:t>
      </w:r>
      <w:r w:rsidR="00644CD5">
        <w:t>.</w:t>
      </w:r>
      <w:r>
        <w:t>u2) + 0</w:t>
      </w:r>
      <w:r w:rsidR="00644CD5">
        <w:t>.</w:t>
      </w:r>
      <w:r>
        <w:t>0905*T(v3</w:t>
      </w:r>
      <w:r w:rsidR="00644CD5">
        <w:t>.</w:t>
      </w:r>
      <w:r>
        <w:t>u16) -0</w:t>
      </w:r>
      <w:r w:rsidR="00644CD5">
        <w:t>.</w:t>
      </w:r>
      <w:r>
        <w:t>078*T(v20</w:t>
      </w:r>
      <w:r w:rsidR="00644CD5">
        <w:t>.</w:t>
      </w:r>
      <w:r>
        <w:t>u21) + 0</w:t>
      </w:r>
      <w:r w:rsidR="00644CD5">
        <w:t>.</w:t>
      </w:r>
      <w:r>
        <w:t>0948*T(v36</w:t>
      </w:r>
      <w:r w:rsidR="00644CD5">
        <w:t>.</w:t>
      </w:r>
      <w:r>
        <w:t>u3) + 0</w:t>
      </w:r>
      <w:r w:rsidR="00644CD5">
        <w:t>.</w:t>
      </w:r>
      <w:r>
        <w:t>112*T(v16</w:t>
      </w:r>
      <w:r w:rsidR="00644CD5">
        <w:t>.</w:t>
      </w:r>
      <w:r>
        <w:t>u16) -0</w:t>
      </w:r>
      <w:r w:rsidR="00644CD5">
        <w:t>.</w:t>
      </w:r>
      <w:r>
        <w:t>0699*T(u17) + 0</w:t>
      </w:r>
      <w:r w:rsidR="00644CD5">
        <w:t>.</w:t>
      </w:r>
      <w:r>
        <w:t>107*T(v15</w:t>
      </w:r>
      <w:r w:rsidR="00644CD5">
        <w:t>.</w:t>
      </w:r>
      <w:r>
        <w:t>u21) -0</w:t>
      </w:r>
      <w:r w:rsidR="00644CD5">
        <w:t>.</w:t>
      </w:r>
      <w:r>
        <w:t>0863*T(v2</w:t>
      </w:r>
      <w:r w:rsidR="00644CD5">
        <w:t>.</w:t>
      </w:r>
      <w:r>
        <w:t>u37) + 0</w:t>
      </w:r>
      <w:r w:rsidR="00644CD5">
        <w:t>.</w:t>
      </w:r>
      <w:r>
        <w:t>131*T(v8</w:t>
      </w:r>
      <w:r w:rsidR="00644CD5">
        <w:t>.</w:t>
      </w:r>
      <w:r>
        <w:t>u9) + 0</w:t>
      </w:r>
      <w:r w:rsidR="00644CD5">
        <w:t>.</w:t>
      </w:r>
      <w:r>
        <w:t>036*NumPositive + 0</w:t>
      </w:r>
      <w:r w:rsidR="00644CD5">
        <w:t>.</w:t>
      </w:r>
      <w:r>
        <w:t>0751*T(v16</w:t>
      </w:r>
      <w:r w:rsidR="00644CD5">
        <w:t>.</w:t>
      </w:r>
      <w:r>
        <w:t>u6) + 0</w:t>
      </w:r>
      <w:r w:rsidR="00644CD5">
        <w:t>.</w:t>
      </w:r>
      <w:r>
        <w:t>112*T(v19</w:t>
      </w:r>
      <w:r w:rsidR="00644CD5">
        <w:t>.</w:t>
      </w:r>
      <w:r>
        <w:t>u6) -0</w:t>
      </w:r>
      <w:r w:rsidR="00644CD5">
        <w:t>.</w:t>
      </w:r>
      <w:r>
        <w:t>078*T(v16</w:t>
      </w:r>
      <w:r w:rsidR="00644CD5">
        <w:t>.</w:t>
      </w:r>
      <w:r>
        <w:t>u23) -0</w:t>
      </w:r>
      <w:r w:rsidR="00644CD5">
        <w:t>.</w:t>
      </w:r>
      <w:r>
        <w:t>0989*T(v12</w:t>
      </w:r>
      <w:r w:rsidR="00644CD5">
        <w:t>.</w:t>
      </w:r>
      <w:r>
        <w:t>u30) + 0</w:t>
      </w:r>
      <w:r w:rsidR="00644CD5">
        <w:t>.</w:t>
      </w:r>
      <w:r>
        <w:t>109*Length + 0</w:t>
      </w:r>
      <w:r w:rsidR="00644CD5">
        <w:t>.</w:t>
      </w:r>
      <w:r>
        <w:t>0922*T(v35</w:t>
      </w:r>
      <w:r w:rsidR="00644CD5">
        <w:t>.</w:t>
      </w:r>
      <w:r>
        <w:t>u3) + 0</w:t>
      </w:r>
      <w:r w:rsidR="00644CD5">
        <w:t>.</w:t>
      </w:r>
      <w:r>
        <w:t>107*T(v28</w:t>
      </w:r>
      <w:r w:rsidR="00644CD5">
        <w:t>.</w:t>
      </w:r>
      <w:r>
        <w:t>u14) -0</w:t>
      </w:r>
      <w:r w:rsidR="00644CD5">
        <w:t>.</w:t>
      </w:r>
      <w:r>
        <w:t>112*T(v8</w:t>
      </w:r>
      <w:r w:rsidR="00644CD5">
        <w:t>.</w:t>
      </w:r>
      <w:r>
        <w:t>u3) -0</w:t>
      </w:r>
      <w:r w:rsidR="00644CD5">
        <w:t>.</w:t>
      </w:r>
      <w:r>
        <w:t>0947*T(u25) + 0</w:t>
      </w:r>
      <w:r w:rsidR="00644CD5">
        <w:t>.</w:t>
      </w:r>
      <w:r>
        <w:t>104*T(v20</w:t>
      </w:r>
      <w:r w:rsidR="00644CD5">
        <w:t>.</w:t>
      </w:r>
      <w:r>
        <w:t>u9) -0</w:t>
      </w:r>
      <w:r w:rsidR="00644CD5">
        <w:t>.</w:t>
      </w:r>
      <w:r>
        <w:t>121*T(v1</w:t>
      </w:r>
      <w:r w:rsidR="00644CD5">
        <w:t>.</w:t>
      </w:r>
      <w:r>
        <w:t>u22) + 0</w:t>
      </w:r>
      <w:r w:rsidR="00644CD5">
        <w:t>.</w:t>
      </w:r>
      <w:r>
        <w:t>11*T(v3</w:t>
      </w:r>
      <w:r w:rsidR="00644CD5">
        <w:t>.</w:t>
      </w:r>
      <w:r>
        <w:t>u13) -0</w:t>
      </w:r>
      <w:r w:rsidR="00644CD5">
        <w:t>.</w:t>
      </w:r>
      <w:r>
        <w:t>0954*T(v2</w:t>
      </w:r>
      <w:r w:rsidR="00644CD5">
        <w:t>.</w:t>
      </w:r>
      <w:r>
        <w:t>u36) + 0</w:t>
      </w:r>
      <w:r w:rsidR="00644CD5">
        <w:t>.</w:t>
      </w:r>
      <w:r>
        <w:t>0534*T(v32) -0</w:t>
      </w:r>
      <w:r w:rsidR="00644CD5">
        <w:t>.</w:t>
      </w:r>
      <w:r>
        <w:t>0866*T(v4</w:t>
      </w:r>
      <w:r w:rsidR="00644CD5">
        <w:t>.</w:t>
      </w:r>
      <w:r>
        <w:t>u14) + 0</w:t>
      </w:r>
      <w:r w:rsidR="00644CD5">
        <w:t>.</w:t>
      </w:r>
      <w:r>
        <w:t>107*T(v10</w:t>
      </w:r>
      <w:r w:rsidR="00644CD5">
        <w:t>.</w:t>
      </w:r>
      <w:r>
        <w:t>u4) -0</w:t>
      </w:r>
      <w:r w:rsidR="00644CD5">
        <w:t>.</w:t>
      </w:r>
      <w:r>
        <w:t>0737*T(v9</w:t>
      </w:r>
      <w:r w:rsidR="00644CD5">
        <w:t>.</w:t>
      </w:r>
      <w:r>
        <w:t>u13) -0</w:t>
      </w:r>
      <w:r w:rsidR="00644CD5">
        <w:t>.</w:t>
      </w:r>
      <w:r>
        <w:t>128*T(v8</w:t>
      </w:r>
      <w:r w:rsidR="00644CD5">
        <w:t>.</w:t>
      </w:r>
      <w:r>
        <w:t>u24) + 0</w:t>
      </w:r>
      <w:r w:rsidR="00644CD5">
        <w:t>.</w:t>
      </w:r>
      <w:r>
        <w:t>0841*T(v14</w:t>
      </w:r>
      <w:r w:rsidR="00644CD5">
        <w:t>.</w:t>
      </w:r>
      <w:r>
        <w:t>u7) + 0</w:t>
      </w:r>
      <w:r w:rsidR="00644CD5">
        <w:t>.</w:t>
      </w:r>
      <w:r>
        <w:t>105*T(v11</w:t>
      </w:r>
      <w:r w:rsidR="00644CD5">
        <w:t>.</w:t>
      </w:r>
      <w:r>
        <w:t>u6) + 0</w:t>
      </w:r>
      <w:r w:rsidR="00644CD5">
        <w:t>.</w:t>
      </w:r>
      <w:r>
        <w:t>0923*T(v10</w:t>
      </w:r>
      <w:r w:rsidR="00644CD5">
        <w:t>.</w:t>
      </w:r>
      <w:r>
        <w:t>u9) -0</w:t>
      </w:r>
      <w:r w:rsidR="00644CD5">
        <w:t>.</w:t>
      </w:r>
      <w:r>
        <w:t>106*T(v2</w:t>
      </w:r>
      <w:r w:rsidR="00644CD5">
        <w:t>.</w:t>
      </w:r>
      <w:r>
        <w:t>u30) + 0</w:t>
      </w:r>
      <w:r w:rsidR="00644CD5">
        <w:t>.</w:t>
      </w:r>
      <w:r>
        <w:t>0816*T(v38</w:t>
      </w:r>
      <w:r w:rsidR="00644CD5">
        <w:t>.</w:t>
      </w:r>
      <w:r>
        <w:t>u4) -0</w:t>
      </w:r>
      <w:r w:rsidR="00644CD5">
        <w:t>.</w:t>
      </w:r>
      <w:r>
        <w:t>0856*T(v21</w:t>
      </w:r>
      <w:r w:rsidR="00644CD5">
        <w:t>.</w:t>
      </w:r>
      <w:r>
        <w:t>u2) + 0</w:t>
      </w:r>
      <w:r w:rsidR="00644CD5">
        <w:t>.</w:t>
      </w:r>
      <w:r>
        <w:t>0941*T(v10</w:t>
      </w:r>
      <w:r w:rsidR="00644CD5">
        <w:t>.</w:t>
      </w:r>
      <w:r>
        <w:t>u20) -0</w:t>
      </w:r>
      <w:r w:rsidR="00644CD5">
        <w:t>.</w:t>
      </w:r>
      <w:r>
        <w:t>0919*T(v23</w:t>
      </w:r>
      <w:r w:rsidR="00644CD5">
        <w:t>.</w:t>
      </w:r>
      <w:r>
        <w:t>u15) + 0</w:t>
      </w:r>
      <w:r w:rsidR="00644CD5">
        <w:t>.</w:t>
      </w:r>
      <w:r>
        <w:t>0641*T(u14) + 0</w:t>
      </w:r>
      <w:r w:rsidR="00644CD5">
        <w:t>.</w:t>
      </w:r>
      <w:r>
        <w:t>0818*T(v20</w:t>
      </w:r>
      <w:r w:rsidR="00644CD5">
        <w:t>.</w:t>
      </w:r>
      <w:r>
        <w:t>u17) + 0</w:t>
      </w:r>
      <w:r w:rsidR="00644CD5">
        <w:t>.</w:t>
      </w:r>
      <w:r>
        <w:t>08*T(v10</w:t>
      </w:r>
      <w:r w:rsidR="00644CD5">
        <w:t>.</w:t>
      </w:r>
      <w:r>
        <w:t>u12) + 0</w:t>
      </w:r>
      <w:r w:rsidR="00644CD5">
        <w:t>.</w:t>
      </w:r>
      <w:r>
        <w:t>0859*T(v1</w:t>
      </w:r>
      <w:r w:rsidR="00644CD5">
        <w:t>.</w:t>
      </w:r>
      <w:r>
        <w:t>u32) + 0</w:t>
      </w:r>
      <w:r w:rsidR="00644CD5">
        <w:t>.</w:t>
      </w:r>
      <w:r>
        <w:t>0755*T(v3</w:t>
      </w:r>
      <w:r w:rsidR="00644CD5">
        <w:t>.</w:t>
      </w:r>
      <w:r>
        <w:t>u32) + 0</w:t>
      </w:r>
      <w:r w:rsidR="00644CD5">
        <w:t>.</w:t>
      </w:r>
      <w:r>
        <w:t>0701*T(v2</w:t>
      </w:r>
      <w:r w:rsidR="00644CD5">
        <w:t>.</w:t>
      </w:r>
      <w:r>
        <w:t>u27) -0</w:t>
      </w:r>
      <w:r w:rsidR="00644CD5">
        <w:t>.</w:t>
      </w:r>
      <w:r>
        <w:t>0772*T(v32</w:t>
      </w:r>
      <w:r w:rsidR="00644CD5">
        <w:t>.</w:t>
      </w:r>
      <w:r>
        <w:t>u10) + 0</w:t>
      </w:r>
      <w:r w:rsidR="00644CD5">
        <w:t>.</w:t>
      </w:r>
      <w:r>
        <w:t>0786*T(v5</w:t>
      </w:r>
      <w:r w:rsidR="00644CD5">
        <w:t>.</w:t>
      </w:r>
      <w:r>
        <w:t>u36) -0</w:t>
      </w:r>
      <w:r w:rsidR="00644CD5">
        <w:t>.</w:t>
      </w:r>
      <w:r>
        <w:t>0865*T(v9</w:t>
      </w:r>
      <w:r w:rsidR="00644CD5">
        <w:t>.</w:t>
      </w:r>
      <w:r>
        <w:t>u12) + 0</w:t>
      </w:r>
      <w:r w:rsidR="00644CD5">
        <w:t>.</w:t>
      </w:r>
      <w:r>
        <w:t>0652*T(v7</w:t>
      </w:r>
      <w:r w:rsidR="00644CD5">
        <w:t>.</w:t>
      </w:r>
      <w:r>
        <w:t>u30) -0</w:t>
      </w:r>
      <w:r w:rsidR="00644CD5">
        <w:t>.</w:t>
      </w:r>
      <w:r>
        <w:t>0742*T(v30</w:t>
      </w:r>
      <w:r w:rsidR="00644CD5">
        <w:t>.</w:t>
      </w:r>
      <w:r>
        <w:t>u8) -0</w:t>
      </w:r>
      <w:r w:rsidR="00644CD5">
        <w:t>.</w:t>
      </w:r>
      <w:r>
        <w:t>0811*T(v4</w:t>
      </w:r>
      <w:r w:rsidR="00644CD5">
        <w:t>.</w:t>
      </w:r>
      <w:r>
        <w:t>u31) + 0</w:t>
      </w:r>
      <w:r w:rsidR="00644CD5">
        <w:t>.</w:t>
      </w:r>
      <w:r>
        <w:t>0844*T(v6</w:t>
      </w:r>
      <w:r w:rsidR="00644CD5">
        <w:t>.</w:t>
      </w:r>
      <w:r>
        <w:t>u27) -0</w:t>
      </w:r>
      <w:r w:rsidR="00644CD5">
        <w:t>.</w:t>
      </w:r>
      <w:r>
        <w:t>0723*T(v6</w:t>
      </w:r>
      <w:r w:rsidR="00644CD5">
        <w:t>.</w:t>
      </w:r>
      <w:r>
        <w:t>u18) -0</w:t>
      </w:r>
      <w:r w:rsidR="00644CD5">
        <w:t>.</w:t>
      </w:r>
      <w:r>
        <w:t>0781*T(v4</w:t>
      </w:r>
      <w:r w:rsidR="00644CD5">
        <w:t>.</w:t>
      </w:r>
      <w:r>
        <w:t>u4) -0</w:t>
      </w:r>
      <w:r w:rsidR="00644CD5">
        <w:t>.</w:t>
      </w:r>
      <w:r>
        <w:t>0629*T(v8</w:t>
      </w:r>
      <w:r w:rsidR="00644CD5">
        <w:t>.</w:t>
      </w:r>
      <w:r>
        <w:t>u21) + 0</w:t>
      </w:r>
      <w:r w:rsidR="00644CD5">
        <w:t>.</w:t>
      </w:r>
      <w:r>
        <w:t>0507*T(u12) + 0</w:t>
      </w:r>
      <w:r w:rsidR="00644CD5">
        <w:t>.</w:t>
      </w:r>
      <w:r>
        <w:t>059*T(v8</w:t>
      </w:r>
      <w:r w:rsidR="00644CD5">
        <w:t>.</w:t>
      </w:r>
      <w:r>
        <w:t>u30) + 0</w:t>
      </w:r>
      <w:r w:rsidR="00644CD5">
        <w:t>.</w:t>
      </w:r>
      <w:r>
        <w:t>0657*T(v34</w:t>
      </w:r>
      <w:r w:rsidR="00644CD5">
        <w:t>.</w:t>
      </w:r>
      <w:r>
        <w:t>u8) -0</w:t>
      </w:r>
      <w:r w:rsidR="00644CD5">
        <w:t>.</w:t>
      </w:r>
      <w:r>
        <w:t>0744*T(v5</w:t>
      </w:r>
      <w:r w:rsidR="00644CD5">
        <w:t>.</w:t>
      </w:r>
      <w:r>
        <w:t>u12) -0</w:t>
      </w:r>
      <w:r w:rsidR="00644CD5">
        <w:t>.</w:t>
      </w:r>
      <w:r>
        <w:t>0559*T(v18</w:t>
      </w:r>
      <w:r w:rsidR="00644CD5">
        <w:t>.</w:t>
      </w:r>
      <w:r>
        <w:t>u25) -0</w:t>
      </w:r>
      <w:r w:rsidR="00644CD5">
        <w:t>.</w:t>
      </w:r>
      <w:r>
        <w:t>0382*T(v42) -0</w:t>
      </w:r>
      <w:r w:rsidR="00644CD5">
        <w:t>.</w:t>
      </w:r>
      <w:r>
        <w:t>058*T(v7</w:t>
      </w:r>
      <w:r w:rsidR="00644CD5">
        <w:t>.</w:t>
      </w:r>
      <w:r>
        <w:t>u34) + 0</w:t>
      </w:r>
      <w:r w:rsidR="00644CD5">
        <w:t>.</w:t>
      </w:r>
      <w:r>
        <w:t>0634*T(v10</w:t>
      </w:r>
      <w:r w:rsidR="00644CD5">
        <w:t>.</w:t>
      </w:r>
      <w:r>
        <w:t>u27) + 0</w:t>
      </w:r>
      <w:r w:rsidR="00644CD5">
        <w:t>.</w:t>
      </w:r>
      <w:r>
        <w:t>0653*T(v21</w:t>
      </w:r>
      <w:r w:rsidR="00644CD5">
        <w:t>.</w:t>
      </w:r>
      <w:r>
        <w:t>u11) -0</w:t>
      </w:r>
      <w:r w:rsidR="00644CD5">
        <w:t>.</w:t>
      </w:r>
      <w:r>
        <w:t>0597*T(v37</w:t>
      </w:r>
      <w:r w:rsidR="00644CD5">
        <w:t>.</w:t>
      </w:r>
      <w:r>
        <w:t>u6) -0</w:t>
      </w:r>
      <w:r w:rsidR="00644CD5">
        <w:t>.</w:t>
      </w:r>
      <w:r>
        <w:t>075*T(v2</w:t>
      </w:r>
      <w:r w:rsidR="00644CD5">
        <w:t>.</w:t>
      </w:r>
      <w:r>
        <w:t>u11) + 0</w:t>
      </w:r>
      <w:r w:rsidR="00644CD5">
        <w:t>.</w:t>
      </w:r>
      <w:r>
        <w:t>0596*T(v26</w:t>
      </w:r>
      <w:r w:rsidR="00644CD5">
        <w:t>.</w:t>
      </w:r>
      <w:r>
        <w:t>u5) -0</w:t>
      </w:r>
      <w:r w:rsidR="00644CD5">
        <w:t>.</w:t>
      </w:r>
      <w:r>
        <w:t>0535*T(v14</w:t>
      </w:r>
      <w:r w:rsidR="00644CD5">
        <w:t>.</w:t>
      </w:r>
      <w:r>
        <w:t>u26) + 0</w:t>
      </w:r>
      <w:r w:rsidR="00644CD5">
        <w:t>.</w:t>
      </w:r>
      <w:r>
        <w:t>0561*T(v25</w:t>
      </w:r>
      <w:r w:rsidR="00644CD5">
        <w:t>.</w:t>
      </w:r>
      <w:r>
        <w:t>u16) + 0</w:t>
      </w:r>
      <w:r w:rsidR="00644CD5">
        <w:t>.</w:t>
      </w:r>
      <w:r>
        <w:t>0545*T(v7</w:t>
      </w:r>
      <w:r w:rsidR="00644CD5">
        <w:t>.</w:t>
      </w:r>
      <w:r>
        <w:t>u28) -0</w:t>
      </w:r>
      <w:r w:rsidR="00644CD5">
        <w:t>.</w:t>
      </w:r>
      <w:r>
        <w:t>0445*T(v29</w:t>
      </w:r>
      <w:r w:rsidR="00644CD5">
        <w:t>.</w:t>
      </w:r>
      <w:r>
        <w:t>u6) -0</w:t>
      </w:r>
      <w:r w:rsidR="00644CD5">
        <w:t>.</w:t>
      </w:r>
      <w:r>
        <w:t>0398*T(v15</w:t>
      </w:r>
      <w:r w:rsidR="00644CD5">
        <w:t>.</w:t>
      </w:r>
      <w:r>
        <w:t>u24) -0</w:t>
      </w:r>
      <w:r w:rsidR="00644CD5">
        <w:t>.</w:t>
      </w:r>
      <w:r>
        <w:t>039*T(v32</w:t>
      </w:r>
      <w:r w:rsidR="00644CD5">
        <w:t>.</w:t>
      </w:r>
      <w:r>
        <w:t>u11) + 0</w:t>
      </w:r>
      <w:r w:rsidR="00644CD5">
        <w:t>.</w:t>
      </w:r>
      <w:r>
        <w:t>057*T(v7</w:t>
      </w:r>
      <w:r w:rsidR="00644CD5">
        <w:t>.</w:t>
      </w:r>
      <w:r>
        <w:t>u2) + 0</w:t>
      </w:r>
      <w:r w:rsidR="00644CD5">
        <w:t>.</w:t>
      </w:r>
      <w:r>
        <w:t>046*T(v15</w:t>
      </w:r>
      <w:r w:rsidR="00644CD5">
        <w:t>.</w:t>
      </w:r>
      <w:r>
        <w:t>u6) -0</w:t>
      </w:r>
      <w:r w:rsidR="00644CD5">
        <w:t>.</w:t>
      </w:r>
      <w:r>
        <w:t>0422*T(v19</w:t>
      </w:r>
      <w:r w:rsidR="00644CD5">
        <w:t>.</w:t>
      </w:r>
      <w:r>
        <w:t>u14) -0</w:t>
      </w:r>
      <w:r w:rsidR="00644CD5">
        <w:t>.</w:t>
      </w:r>
      <w:r>
        <w:t>044*T(v2</w:t>
      </w:r>
      <w:r w:rsidR="00644CD5">
        <w:t>.</w:t>
      </w:r>
      <w:r>
        <w:t>u21) + 0</w:t>
      </w:r>
      <w:r w:rsidR="00644CD5">
        <w:t>.</w:t>
      </w:r>
      <w:r>
        <w:t>0428*T(v18</w:t>
      </w:r>
      <w:r w:rsidR="00644CD5">
        <w:t>.</w:t>
      </w:r>
      <w:r>
        <w:t>u19) -0</w:t>
      </w:r>
      <w:r w:rsidR="00644CD5">
        <w:t>.</w:t>
      </w:r>
      <w:r>
        <w:t>045*T(v12</w:t>
      </w:r>
      <w:r w:rsidR="00644CD5">
        <w:t>.</w:t>
      </w:r>
      <w:r>
        <w:t>u4) + 0</w:t>
      </w:r>
      <w:r w:rsidR="00644CD5">
        <w:t>.</w:t>
      </w:r>
      <w:r>
        <w:t>0341*T(v22</w:t>
      </w:r>
      <w:r w:rsidR="00644CD5">
        <w:t>.</w:t>
      </w:r>
      <w:r>
        <w:t>u17) -0</w:t>
      </w:r>
      <w:r w:rsidR="00644CD5">
        <w:t>.</w:t>
      </w:r>
      <w:r>
        <w:t>0396*T(v38</w:t>
      </w:r>
      <w:r w:rsidR="00644CD5">
        <w:t>.</w:t>
      </w:r>
      <w:r>
        <w:t>u2) + 0</w:t>
      </w:r>
      <w:r w:rsidR="00644CD5">
        <w:t>.</w:t>
      </w:r>
      <w:r>
        <w:t>0391*T(v15</w:t>
      </w:r>
      <w:r w:rsidR="00644CD5">
        <w:t>.</w:t>
      </w:r>
      <w:r>
        <w:t>u16) + 0</w:t>
      </w:r>
      <w:r w:rsidR="00644CD5">
        <w:t>.</w:t>
      </w:r>
      <w:r>
        <w:t>0375*T(v5</w:t>
      </w:r>
      <w:r w:rsidR="00644CD5">
        <w:t>.</w:t>
      </w:r>
      <w:r>
        <w:t>u32) -0</w:t>
      </w:r>
      <w:r w:rsidR="00644CD5">
        <w:t>.</w:t>
      </w:r>
      <w:r>
        <w:t>0443*T(v1</w:t>
      </w:r>
      <w:r w:rsidR="00644CD5">
        <w:t>.</w:t>
      </w:r>
      <w:r>
        <w:t>u5) -0</w:t>
      </w:r>
      <w:r w:rsidR="00644CD5">
        <w:t>.</w:t>
      </w:r>
      <w:r>
        <w:t>0422*T(v13</w:t>
      </w:r>
      <w:r w:rsidR="00644CD5">
        <w:t>.</w:t>
      </w:r>
      <w:r>
        <w:t>u10) -0</w:t>
      </w:r>
      <w:r w:rsidR="00644CD5">
        <w:t>.</w:t>
      </w:r>
      <w:r>
        <w:t>0289*T(u15) + 0</w:t>
      </w:r>
      <w:r w:rsidR="00644CD5">
        <w:t>.</w:t>
      </w:r>
      <w:r>
        <w:t>035*T(v6</w:t>
      </w:r>
      <w:r w:rsidR="00644CD5">
        <w:t>.</w:t>
      </w:r>
      <w:r>
        <w:t>u30) -0</w:t>
      </w:r>
      <w:r w:rsidR="00644CD5">
        <w:t>.</w:t>
      </w:r>
      <w:r>
        <w:t>0359*T(v2</w:t>
      </w:r>
      <w:r w:rsidR="00644CD5">
        <w:t>.</w:t>
      </w:r>
      <w:r>
        <w:t>u13) -0</w:t>
      </w:r>
      <w:r w:rsidR="00644CD5">
        <w:t>.</w:t>
      </w:r>
      <w:r>
        <w:t>0364*T(v6</w:t>
      </w:r>
      <w:r w:rsidR="00644CD5">
        <w:t>.</w:t>
      </w:r>
      <w:r>
        <w:t>u14) -0</w:t>
      </w:r>
      <w:r w:rsidR="00644CD5">
        <w:t>.</w:t>
      </w:r>
      <w:r>
        <w:t>0363*T(v19</w:t>
      </w:r>
      <w:r w:rsidR="00644CD5">
        <w:t>.</w:t>
      </w:r>
      <w:r>
        <w:t>u3) -0</w:t>
      </w:r>
      <w:r w:rsidR="00644CD5">
        <w:t>.</w:t>
      </w:r>
      <w:r>
        <w:t>0357*T(v2</w:t>
      </w:r>
      <w:r w:rsidR="00644CD5">
        <w:t>.</w:t>
      </w:r>
      <w:r>
        <w:t>u15) + 0</w:t>
      </w:r>
      <w:r w:rsidR="00644CD5">
        <w:t>.</w:t>
      </w:r>
      <w:r>
        <w:t>0331*T(v21</w:t>
      </w:r>
      <w:r w:rsidR="00644CD5">
        <w:t>.</w:t>
      </w:r>
      <w:r>
        <w:t>u4) -0</w:t>
      </w:r>
      <w:r w:rsidR="00644CD5">
        <w:t>.</w:t>
      </w:r>
      <w:r>
        <w:t>0392*T(v3</w:t>
      </w:r>
      <w:r w:rsidR="00644CD5">
        <w:t>.</w:t>
      </w:r>
      <w:r>
        <w:t>u10) + 0</w:t>
      </w:r>
      <w:r w:rsidR="00644CD5">
        <w:t>.</w:t>
      </w:r>
      <w:r>
        <w:t>0293*T(v19</w:t>
      </w:r>
      <w:r w:rsidR="00644CD5">
        <w:t>.</w:t>
      </w:r>
      <w:r>
        <w:t>u21) + 0</w:t>
      </w:r>
      <w:r w:rsidR="00644CD5">
        <w:t>.</w:t>
      </w:r>
      <w:r>
        <w:t>027*T(v13</w:t>
      </w:r>
      <w:r w:rsidR="00644CD5">
        <w:t>.</w:t>
      </w:r>
      <w:r>
        <w:t>u27) + 0</w:t>
      </w:r>
      <w:r w:rsidR="00644CD5">
        <w:t>.</w:t>
      </w:r>
      <w:r>
        <w:t>0274*T(v24</w:t>
      </w:r>
      <w:r w:rsidR="00644CD5">
        <w:t>.</w:t>
      </w:r>
      <w:r>
        <w:t>u18) -0</w:t>
      </w:r>
      <w:r w:rsidR="00644CD5">
        <w:t>.</w:t>
      </w:r>
      <w:r>
        <w:t>0328*T(v1</w:t>
      </w:r>
      <w:r w:rsidR="00644CD5">
        <w:t>.</w:t>
      </w:r>
      <w:r>
        <w:t>u8) -0</w:t>
      </w:r>
      <w:r w:rsidR="00644CD5">
        <w:t>.</w:t>
      </w:r>
      <w:r>
        <w:t>0289*T(v6</w:t>
      </w:r>
      <w:r w:rsidR="00644CD5">
        <w:t>.</w:t>
      </w:r>
      <w:r>
        <w:t>u31) + 0</w:t>
      </w:r>
      <w:r w:rsidR="00644CD5">
        <w:t>.</w:t>
      </w:r>
      <w:r>
        <w:t>0308*T(v3</w:t>
      </w:r>
      <w:r w:rsidR="00644CD5">
        <w:t>.</w:t>
      </w:r>
      <w:r>
        <w:t>u1) -0</w:t>
      </w:r>
      <w:r w:rsidR="00644CD5">
        <w:t>.</w:t>
      </w:r>
      <w:r>
        <w:t>0253*T(v30</w:t>
      </w:r>
      <w:r w:rsidR="00644CD5">
        <w:t>.</w:t>
      </w:r>
      <w:r>
        <w:t>u10) -0</w:t>
      </w:r>
      <w:r w:rsidR="00644CD5">
        <w:t>.</w:t>
      </w:r>
      <w:r>
        <w:t>0234*T(v1</w:t>
      </w:r>
      <w:r w:rsidR="00644CD5">
        <w:t>.</w:t>
      </w:r>
      <w:r>
        <w:t>u35) + 0</w:t>
      </w:r>
      <w:r w:rsidR="00644CD5">
        <w:t>.</w:t>
      </w:r>
      <w:r>
        <w:t>0228*T(v2</w:t>
      </w:r>
      <w:r w:rsidR="00644CD5">
        <w:t>.</w:t>
      </w:r>
      <w:r>
        <w:t>u34) -0</w:t>
      </w:r>
      <w:r w:rsidR="00644CD5">
        <w:t>.</w:t>
      </w:r>
      <w:r>
        <w:t>0206*T(v11</w:t>
      </w:r>
      <w:r w:rsidR="00644CD5">
        <w:t>.</w:t>
      </w:r>
      <w:r>
        <w:t>u17) -0</w:t>
      </w:r>
      <w:r w:rsidR="00644CD5">
        <w:t>.</w:t>
      </w:r>
      <w:r>
        <w:t>021*T(v12</w:t>
      </w:r>
      <w:r w:rsidR="00644CD5">
        <w:t>.</w:t>
      </w:r>
      <w:r>
        <w:t>u21) -0</w:t>
      </w:r>
      <w:r w:rsidR="00644CD5">
        <w:t>.</w:t>
      </w:r>
      <w:r>
        <w:t>02*T(v14</w:t>
      </w:r>
      <w:r w:rsidR="00644CD5">
        <w:t>.</w:t>
      </w:r>
      <w:r>
        <w:t>u12) + 0</w:t>
      </w:r>
      <w:r w:rsidR="00644CD5">
        <w:t>.</w:t>
      </w:r>
      <w:r>
        <w:t>0194*T(v17</w:t>
      </w:r>
      <w:r w:rsidR="00644CD5">
        <w:t>.</w:t>
      </w:r>
      <w:r>
        <w:t>u9) + 0</w:t>
      </w:r>
      <w:r w:rsidR="00644CD5">
        <w:t>.</w:t>
      </w:r>
      <w:r>
        <w:t>0211*T(v5</w:t>
      </w:r>
      <w:r w:rsidR="00644CD5">
        <w:t>.</w:t>
      </w:r>
      <w:r>
        <w:t>u7) + 0</w:t>
      </w:r>
      <w:r w:rsidR="00644CD5">
        <w:t>.</w:t>
      </w:r>
      <w:r>
        <w:t>0244*T(v5</w:t>
      </w:r>
      <w:r w:rsidR="00644CD5">
        <w:t>.</w:t>
      </w:r>
      <w:r>
        <w:t>u3) -0</w:t>
      </w:r>
      <w:r w:rsidR="00644CD5">
        <w:t>.</w:t>
      </w:r>
      <w:r>
        <w:t>0172*T(v17</w:t>
      </w:r>
      <w:r w:rsidR="00644CD5">
        <w:t>.</w:t>
      </w:r>
      <w:r>
        <w:t>u1) -0</w:t>
      </w:r>
      <w:r w:rsidR="00644CD5">
        <w:t>.</w:t>
      </w:r>
      <w:r>
        <w:t>0156*T(v30</w:t>
      </w:r>
      <w:r w:rsidR="00644CD5">
        <w:t>.</w:t>
      </w:r>
      <w:r>
        <w:t>u5) -0</w:t>
      </w:r>
      <w:r w:rsidR="00644CD5">
        <w:t>.</w:t>
      </w:r>
      <w:r>
        <w:t>0172*T(v5</w:t>
      </w:r>
      <w:r w:rsidR="00644CD5">
        <w:t>.</w:t>
      </w:r>
      <w:r>
        <w:t>u4) + 0</w:t>
      </w:r>
      <w:r w:rsidR="00644CD5">
        <w:t>.</w:t>
      </w:r>
      <w:r>
        <w:t>0175*T(v23</w:t>
      </w:r>
      <w:r w:rsidR="00644CD5">
        <w:t>.</w:t>
      </w:r>
      <w:r>
        <w:t>u3) -0</w:t>
      </w:r>
      <w:r w:rsidR="00644CD5">
        <w:t>.</w:t>
      </w:r>
      <w:r>
        <w:t>0152*T(v25</w:t>
      </w:r>
      <w:r w:rsidR="00644CD5">
        <w:t>.</w:t>
      </w:r>
      <w:r>
        <w:t>u2) -0</w:t>
      </w:r>
      <w:r w:rsidR="00644CD5">
        <w:t>.</w:t>
      </w:r>
      <w:r>
        <w:t>0124*T(v7</w:t>
      </w:r>
      <w:r w:rsidR="00644CD5">
        <w:t>.</w:t>
      </w:r>
      <w:r>
        <w:t>u33) -0</w:t>
      </w:r>
      <w:r w:rsidR="00644CD5">
        <w:t>.</w:t>
      </w:r>
      <w:r>
        <w:t>0127*T(v21</w:t>
      </w:r>
      <w:r w:rsidR="00644CD5">
        <w:t>.</w:t>
      </w:r>
      <w:r>
        <w:t>u8) + 0</w:t>
      </w:r>
      <w:r w:rsidR="00644CD5">
        <w:t>.</w:t>
      </w:r>
      <w:r>
        <w:t>0143*T(v4</w:t>
      </w:r>
      <w:r w:rsidR="00644CD5">
        <w:t>.</w:t>
      </w:r>
      <w:r>
        <w:t>u11) -0</w:t>
      </w:r>
      <w:r w:rsidR="00644CD5">
        <w:t>.</w:t>
      </w:r>
      <w:r>
        <w:t>0103*T(v3</w:t>
      </w:r>
      <w:r w:rsidR="00644CD5">
        <w:t>.</w:t>
      </w:r>
      <w:r>
        <w:t>u40) + 0</w:t>
      </w:r>
      <w:r w:rsidR="00644CD5">
        <w:t>.</w:t>
      </w:r>
      <w:r>
        <w:t>00779*T(v29) -0</w:t>
      </w:r>
      <w:r w:rsidR="00644CD5">
        <w:t>.</w:t>
      </w:r>
      <w:r>
        <w:t>0104*T(v7</w:t>
      </w:r>
      <w:r w:rsidR="00644CD5">
        <w:t>.</w:t>
      </w:r>
      <w:r>
        <w:t>u32) + 0</w:t>
      </w:r>
      <w:r w:rsidR="00644CD5">
        <w:t>.</w:t>
      </w:r>
      <w:r>
        <w:t>00939*T(u2) + 0</w:t>
      </w:r>
      <w:r w:rsidR="00644CD5">
        <w:t>.</w:t>
      </w:r>
      <w:r>
        <w:t>00947*T(v10</w:t>
      </w:r>
      <w:r w:rsidR="00644CD5">
        <w:t>.</w:t>
      </w:r>
      <w:r>
        <w:t>u26) -0</w:t>
      </w:r>
      <w:r w:rsidR="00644CD5">
        <w:t>.</w:t>
      </w:r>
      <w:r>
        <w:t>00915*T(v2</w:t>
      </w:r>
      <w:r w:rsidR="00644CD5">
        <w:t>.</w:t>
      </w:r>
      <w:r>
        <w:t>u38) + 0</w:t>
      </w:r>
      <w:r w:rsidR="00644CD5">
        <w:t>.</w:t>
      </w:r>
      <w:r>
        <w:t>00596*T(v39) -0</w:t>
      </w:r>
      <w:r w:rsidR="00644CD5">
        <w:t>.</w:t>
      </w:r>
      <w:r>
        <w:t>00824*Volume^3 + 0</w:t>
      </w:r>
      <w:r w:rsidR="00644CD5">
        <w:t>.</w:t>
      </w:r>
      <w:r>
        <w:t>00824*T(v19</w:t>
      </w:r>
      <w:r w:rsidR="00644CD5">
        <w:t>.</w:t>
      </w:r>
      <w:r>
        <w:t>u18) + 0</w:t>
      </w:r>
      <w:r w:rsidR="00644CD5">
        <w:t>.</w:t>
      </w:r>
      <w:r>
        <w:t>0068*T(v11</w:t>
      </w:r>
      <w:r w:rsidR="00644CD5">
        <w:t>.</w:t>
      </w:r>
      <w:r>
        <w:t>u15) + 0</w:t>
      </w:r>
      <w:r w:rsidR="00644CD5">
        <w:t>.</w:t>
      </w:r>
      <w:r>
        <w:t>00598*T(v21</w:t>
      </w:r>
      <w:r w:rsidR="00644CD5">
        <w:t>.</w:t>
      </w:r>
      <w:r>
        <w:t>u18) -0</w:t>
      </w:r>
      <w:r w:rsidR="00644CD5">
        <w:t>.</w:t>
      </w:r>
      <w:r>
        <w:t>00654*T(v4</w:t>
      </w:r>
      <w:r w:rsidR="00644CD5">
        <w:t>.</w:t>
      </w:r>
      <w:r>
        <w:t>u32) + 0</w:t>
      </w:r>
      <w:r w:rsidR="00644CD5">
        <w:t>.</w:t>
      </w:r>
      <w:r>
        <w:t>00716*T(v1</w:t>
      </w:r>
      <w:r w:rsidR="00644CD5">
        <w:t>.</w:t>
      </w:r>
      <w:r>
        <w:t>u6) + 0</w:t>
      </w:r>
      <w:r w:rsidR="00644CD5">
        <w:t>.</w:t>
      </w:r>
      <w:r>
        <w:t>00313*T(v19) -0</w:t>
      </w:r>
      <w:r w:rsidR="00644CD5">
        <w:t>.</w:t>
      </w:r>
      <w:r>
        <w:t>00361*T(v17</w:t>
      </w:r>
      <w:r w:rsidR="00644CD5">
        <w:t>.</w:t>
      </w:r>
      <w:r>
        <w:t>u25) -0</w:t>
      </w:r>
      <w:r w:rsidR="00644CD5">
        <w:t>.</w:t>
      </w:r>
      <w:r>
        <w:t>00344*T(v2</w:t>
      </w:r>
      <w:r w:rsidR="00644CD5">
        <w:t>.</w:t>
      </w:r>
      <w:r>
        <w:t>u29) + 0</w:t>
      </w:r>
      <w:r w:rsidR="00644CD5">
        <w:t>.</w:t>
      </w:r>
      <w:r>
        <w:t>00347*T(v17</w:t>
      </w:r>
      <w:r w:rsidR="00644CD5">
        <w:t>.</w:t>
      </w:r>
      <w:r>
        <w:t>u12) + 0</w:t>
      </w:r>
      <w:r w:rsidR="00644CD5">
        <w:t>.</w:t>
      </w:r>
      <w:r>
        <w:t>00218*T(v14</w:t>
      </w:r>
      <w:r w:rsidR="00644CD5">
        <w:t>.</w:t>
      </w:r>
      <w:r>
        <w:t>u4) + 0</w:t>
      </w:r>
      <w:r w:rsidR="00644CD5">
        <w:t>.</w:t>
      </w:r>
      <w:r>
        <w:t>00169*T(v9</w:t>
      </w:r>
      <w:r w:rsidR="00644CD5">
        <w:t>.</w:t>
      </w:r>
      <w:r>
        <w:t>u27) + 0</w:t>
      </w:r>
      <w:r w:rsidR="00644CD5">
        <w:t>.</w:t>
      </w:r>
      <w:r>
        <w:t>00166*T(v3</w:t>
      </w:r>
      <w:r w:rsidR="00644CD5">
        <w:t>.</w:t>
      </w:r>
      <w:r>
        <w:t>u12) + 0</w:t>
      </w:r>
      <w:r w:rsidR="00644CD5">
        <w:t>.</w:t>
      </w:r>
      <w:r>
        <w:t>00123*T(v30</w:t>
      </w:r>
      <w:r w:rsidR="00644CD5">
        <w:t>.</w:t>
      </w:r>
      <w:r>
        <w:t>u11) + 0</w:t>
      </w:r>
      <w:r w:rsidR="00644CD5">
        <w:t>.</w:t>
      </w:r>
      <w:r>
        <w:t>000838*T(v14</w:t>
      </w:r>
      <w:r w:rsidR="00644CD5">
        <w:t>.</w:t>
      </w:r>
      <w:r>
        <w:t>u13) -0</w:t>
      </w:r>
      <w:r w:rsidR="00644CD5">
        <w:t>.</w:t>
      </w:r>
      <w:r>
        <w:t>000771*T(v17</w:t>
      </w:r>
      <w:r w:rsidR="00644CD5">
        <w:t>.</w:t>
      </w:r>
      <w:r>
        <w:t>u21) + 0</w:t>
      </w:r>
      <w:r w:rsidR="00644CD5">
        <w:t>.</w:t>
      </w:r>
      <w:r>
        <w:t>000521*T(v6</w:t>
      </w:r>
      <w:r w:rsidR="00644CD5">
        <w:t>.</w:t>
      </w:r>
      <w:r>
        <w:t>u22) + 6</w:t>
      </w:r>
      <w:r w:rsidR="00644CD5">
        <w:t>.</w:t>
      </w:r>
      <w:r>
        <w:t>63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234</w:t>
      </w:r>
    </w:p>
    <w:p w:rsidR="00484000" w:rsidRDefault="00484000" w:rsidP="00484000">
      <w:pPr>
        <w:pStyle w:val="paragraph"/>
      </w:pPr>
      <w:r>
        <w:lastRenderedPageBreak/>
        <w:t xml:space="preserve"> -1</w:t>
      </w:r>
      <w:r w:rsidR="00644CD5">
        <w:t>.</w:t>
      </w:r>
      <w:r>
        <w:t>21*T(v2</w:t>
      </w:r>
      <w:r w:rsidR="00644CD5">
        <w:t>.</w:t>
      </w:r>
      <w:r>
        <w:t>u4) + 0</w:t>
      </w:r>
      <w:r w:rsidR="00644CD5">
        <w:t>.</w:t>
      </w:r>
      <w:r>
        <w:t>0531*NumAromAtoms + 0</w:t>
      </w:r>
      <w:r w:rsidR="00644CD5">
        <w:t>.</w:t>
      </w:r>
      <w:r>
        <w:t>0171*T(v9</w:t>
      </w:r>
      <w:r w:rsidR="00644CD5">
        <w:t>.</w:t>
      </w:r>
      <w:r>
        <w:t>u15) -0</w:t>
      </w:r>
      <w:r w:rsidR="00644CD5">
        <w:t>.</w:t>
      </w:r>
      <w:r>
        <w:t>0671*T(v3</w:t>
      </w:r>
      <w:r w:rsidR="00644CD5">
        <w:t>.</w:t>
      </w:r>
      <w:r>
        <w:t>u11) -0</w:t>
      </w:r>
      <w:r w:rsidR="00644CD5">
        <w:t>.</w:t>
      </w:r>
      <w:r>
        <w:t>279*T(v6</w:t>
      </w:r>
      <w:r w:rsidR="00644CD5">
        <w:t>.</w:t>
      </w:r>
      <w:r>
        <w:t>u3) -0</w:t>
      </w:r>
      <w:r w:rsidR="00644CD5">
        <w:t>.</w:t>
      </w:r>
      <w:r>
        <w:t>847*T(v28</w:t>
      </w:r>
      <w:r w:rsidR="00644CD5">
        <w:t>.</w:t>
      </w:r>
      <w:r>
        <w:t>u5) -0</w:t>
      </w:r>
      <w:r w:rsidR="00644CD5">
        <w:t>.</w:t>
      </w:r>
      <w:r>
        <w:t>226*T(v1</w:t>
      </w:r>
      <w:r w:rsidR="00644CD5">
        <w:t>.</w:t>
      </w:r>
      <w:r>
        <w:t>u8) -0</w:t>
      </w:r>
      <w:r w:rsidR="00644CD5">
        <w:t>.</w:t>
      </w:r>
      <w:r>
        <w:t>368*T(v22</w:t>
      </w:r>
      <w:r w:rsidR="00644CD5">
        <w:t>.</w:t>
      </w:r>
      <w:r>
        <w:t>u5) + 1</w:t>
      </w:r>
      <w:r w:rsidR="00644CD5">
        <w:t>.</w:t>
      </w:r>
      <w:r>
        <w:t>26*T(v4</w:t>
      </w:r>
      <w:r w:rsidR="00644CD5">
        <w:t>.</w:t>
      </w:r>
      <w:r>
        <w:t>u8) + 0</w:t>
      </w:r>
      <w:r w:rsidR="00644CD5">
        <w:t>.</w:t>
      </w:r>
      <w:r>
        <w:t>52*T(v17</w:t>
      </w:r>
      <w:r w:rsidR="00644CD5">
        <w:t>.</w:t>
      </w:r>
      <w:r>
        <w:t>u17) -1</w:t>
      </w:r>
      <w:r w:rsidR="00644CD5">
        <w:t>.</w:t>
      </w:r>
      <w:r>
        <w:t>73*T(v12</w:t>
      </w:r>
      <w:r w:rsidR="00644CD5">
        <w:t>.</w:t>
      </w:r>
      <w:r>
        <w:t>u8) -0</w:t>
      </w:r>
      <w:r w:rsidR="00644CD5">
        <w:t>.</w:t>
      </w:r>
      <w:r>
        <w:t>801*T(v23</w:t>
      </w:r>
      <w:r w:rsidR="00644CD5">
        <w:t>.</w:t>
      </w:r>
      <w:r>
        <w:t>u13) -0</w:t>
      </w:r>
      <w:r w:rsidR="00644CD5">
        <w:t>.</w:t>
      </w:r>
      <w:r>
        <w:t>136*NumAcceptor + 0</w:t>
      </w:r>
      <w:r w:rsidR="00644CD5">
        <w:t>.</w:t>
      </w:r>
      <w:r>
        <w:t>465*T(v5</w:t>
      </w:r>
      <w:r w:rsidR="00644CD5">
        <w:t>.</w:t>
      </w:r>
      <w:r>
        <w:t>u32) + 0</w:t>
      </w:r>
      <w:r w:rsidR="00644CD5">
        <w:t>.</w:t>
      </w:r>
      <w:r>
        <w:t>667*T(v5</w:t>
      </w:r>
      <w:r w:rsidR="00644CD5">
        <w:t>.</w:t>
      </w:r>
      <w:r>
        <w:t>u21) -1</w:t>
      </w:r>
      <w:r w:rsidR="00644CD5">
        <w:t>.</w:t>
      </w:r>
      <w:r>
        <w:t>05*T(v7</w:t>
      </w:r>
      <w:r w:rsidR="00644CD5">
        <w:t>.</w:t>
      </w:r>
      <w:r>
        <w:t>u31) -0</w:t>
      </w:r>
      <w:r w:rsidR="00644CD5">
        <w:t>.</w:t>
      </w:r>
      <w:r>
        <w:t>153*T(v9</w:t>
      </w:r>
      <w:r w:rsidR="00644CD5">
        <w:t>.</w:t>
      </w:r>
      <w:r>
        <w:t>u7) -2</w:t>
      </w:r>
      <w:r w:rsidR="00644CD5">
        <w:t>.</w:t>
      </w:r>
      <w:r>
        <w:t>35*T(v3) -0</w:t>
      </w:r>
      <w:r w:rsidR="00644CD5">
        <w:t>.</w:t>
      </w:r>
      <w:r>
        <w:t>899*T(v16</w:t>
      </w:r>
      <w:r w:rsidR="00644CD5">
        <w:t>.</w:t>
      </w:r>
      <w:r>
        <w:t>u2) + 0</w:t>
      </w:r>
      <w:r w:rsidR="00644CD5">
        <w:t>.</w:t>
      </w:r>
      <w:r>
        <w:t>201*MW + 0</w:t>
      </w:r>
      <w:r w:rsidR="00644CD5">
        <w:t>.</w:t>
      </w:r>
      <w:r>
        <w:t>466*T(v31</w:t>
      </w:r>
      <w:r w:rsidR="00644CD5">
        <w:t>.</w:t>
      </w:r>
      <w:r>
        <w:t>u2) -0</w:t>
      </w:r>
      <w:r w:rsidR="00644CD5">
        <w:t>.</w:t>
      </w:r>
      <w:r>
        <w:t>261*T(v19</w:t>
      </w:r>
      <w:r w:rsidR="00644CD5">
        <w:t>.</w:t>
      </w:r>
      <w:r>
        <w:t>u9) + 0</w:t>
      </w:r>
      <w:r w:rsidR="00644CD5">
        <w:t>.</w:t>
      </w:r>
      <w:r>
        <w:t>104*Lipophilicity^2 + 0</w:t>
      </w:r>
      <w:r w:rsidR="00644CD5">
        <w:t>.</w:t>
      </w:r>
      <w:r>
        <w:t>541*T(v3</w:t>
      </w:r>
      <w:r w:rsidR="00644CD5">
        <w:t>.</w:t>
      </w:r>
      <w:r>
        <w:t>u3) + 1</w:t>
      </w:r>
      <w:r w:rsidR="00644CD5">
        <w:t>.</w:t>
      </w:r>
      <w:r>
        <w:t>01*T(v22</w:t>
      </w:r>
      <w:r w:rsidR="00644CD5">
        <w:t>.</w:t>
      </w:r>
      <w:r>
        <w:t>u6) -0</w:t>
      </w:r>
      <w:r w:rsidR="00644CD5">
        <w:t>.</w:t>
      </w:r>
      <w:r>
        <w:t>302*T(v20</w:t>
      </w:r>
      <w:r w:rsidR="00644CD5">
        <w:t>.</w:t>
      </w:r>
      <w:r>
        <w:t>u21) -0</w:t>
      </w:r>
      <w:r w:rsidR="00644CD5">
        <w:t>.</w:t>
      </w:r>
      <w:r>
        <w:t>0852*NumHal -0</w:t>
      </w:r>
      <w:r w:rsidR="00644CD5">
        <w:t>.</w:t>
      </w:r>
      <w:r>
        <w:t>986*T(v7</w:t>
      </w:r>
      <w:r w:rsidR="00644CD5">
        <w:t>.</w:t>
      </w:r>
      <w:r>
        <w:t>u10) + 0</w:t>
      </w:r>
      <w:r w:rsidR="00644CD5">
        <w:t>.</w:t>
      </w:r>
      <w:r>
        <w:t>271*T(v6</w:t>
      </w:r>
      <w:r w:rsidR="00644CD5">
        <w:t>.</w:t>
      </w:r>
      <w:r>
        <w:t>u31) + 0</w:t>
      </w:r>
      <w:r w:rsidR="00644CD5">
        <w:t>.</w:t>
      </w:r>
      <w:r>
        <w:t>884*T(v9</w:t>
      </w:r>
      <w:r w:rsidR="00644CD5">
        <w:t>.</w:t>
      </w:r>
      <w:r>
        <w:t>u2) + 18</w:t>
      </w:r>
      <w:r w:rsidR="00644CD5">
        <w:t>.</w:t>
      </w:r>
      <w:r>
        <w:t>4*Lipophilicity + 0</w:t>
      </w:r>
      <w:r w:rsidR="00644CD5">
        <w:t>.</w:t>
      </w:r>
      <w:r>
        <w:t>159*T(v2</w:t>
      </w:r>
      <w:r w:rsidR="00644CD5">
        <w:t>.</w:t>
      </w:r>
      <w:r>
        <w:t>u15) -1</w:t>
      </w:r>
      <w:r w:rsidR="00644CD5">
        <w:t>.</w:t>
      </w:r>
      <w:r>
        <w:t>17*T(v5</w:t>
      </w:r>
      <w:r w:rsidR="00644CD5">
        <w:t>.</w:t>
      </w:r>
      <w:r>
        <w:t>u35) -0</w:t>
      </w:r>
      <w:r w:rsidR="00644CD5">
        <w:t>.</w:t>
      </w:r>
      <w:r>
        <w:t>365*T(v27</w:t>
      </w:r>
      <w:r w:rsidR="00644CD5">
        <w:t>.</w:t>
      </w:r>
      <w:r>
        <w:t>u10) -0</w:t>
      </w:r>
      <w:r w:rsidR="00644CD5">
        <w:t>.</w:t>
      </w:r>
      <w:r>
        <w:t>257*T(v15) -0</w:t>
      </w:r>
      <w:r w:rsidR="00644CD5">
        <w:t>.</w:t>
      </w:r>
      <w:r>
        <w:t>0313*T(v18</w:t>
      </w:r>
      <w:r w:rsidR="00644CD5">
        <w:t>.</w:t>
      </w:r>
      <w:r>
        <w:t>u21) + 0</w:t>
      </w:r>
      <w:r w:rsidR="00644CD5">
        <w:t>.</w:t>
      </w:r>
      <w:r>
        <w:t>853*T(v20</w:t>
      </w:r>
      <w:r w:rsidR="00644CD5">
        <w:t>.</w:t>
      </w:r>
      <w:r>
        <w:t>u16) + 0</w:t>
      </w:r>
      <w:r w:rsidR="00644CD5">
        <w:t>.</w:t>
      </w:r>
      <w:r>
        <w:t>132*NumPositive + 0</w:t>
      </w:r>
      <w:r w:rsidR="00644CD5">
        <w:t>.</w:t>
      </w:r>
      <w:r>
        <w:t>894*T(v15</w:t>
      </w:r>
      <w:r w:rsidR="00644CD5">
        <w:t>.</w:t>
      </w:r>
      <w:r>
        <w:t>u15) -0</w:t>
      </w:r>
      <w:r w:rsidR="00644CD5">
        <w:t>.</w:t>
      </w:r>
      <w:r>
        <w:t>0065*T(u27) -0</w:t>
      </w:r>
      <w:r w:rsidR="00644CD5">
        <w:t>.</w:t>
      </w:r>
      <w:r>
        <w:t>0879*T(v22</w:t>
      </w:r>
      <w:r w:rsidR="00644CD5">
        <w:t>.</w:t>
      </w:r>
      <w:r>
        <w:t>u7) + 1</w:t>
      </w:r>
      <w:r w:rsidR="00644CD5">
        <w:t>.</w:t>
      </w:r>
      <w:r>
        <w:t>24*T(v20</w:t>
      </w:r>
      <w:r w:rsidR="00644CD5">
        <w:t>.</w:t>
      </w:r>
      <w:r>
        <w:t>u17) -0</w:t>
      </w:r>
      <w:r w:rsidR="00644CD5">
        <w:t>.</w:t>
      </w:r>
      <w:r>
        <w:t>882*T(v18</w:t>
      </w:r>
      <w:r w:rsidR="00644CD5">
        <w:t>.</w:t>
      </w:r>
      <w:r>
        <w:t>u20) + 1</w:t>
      </w:r>
      <w:r w:rsidR="00644CD5">
        <w:t>.</w:t>
      </w:r>
      <w:r>
        <w:t>03*T(v3</w:t>
      </w:r>
      <w:r w:rsidR="00644CD5">
        <w:t>.</w:t>
      </w:r>
      <w:r>
        <w:t>u21) + 0</w:t>
      </w:r>
      <w:r w:rsidR="00644CD5">
        <w:t>.</w:t>
      </w:r>
      <w:r>
        <w:t>445*T(u24) -0</w:t>
      </w:r>
      <w:r w:rsidR="00644CD5">
        <w:t>.</w:t>
      </w:r>
      <w:r>
        <w:t>505*T(v25</w:t>
      </w:r>
      <w:r w:rsidR="00644CD5">
        <w:t>.</w:t>
      </w:r>
      <w:r>
        <w:t>u18) -1</w:t>
      </w:r>
      <w:r w:rsidR="00644CD5">
        <w:t>.</w:t>
      </w:r>
      <w:r>
        <w:t>01*T(v22</w:t>
      </w:r>
      <w:r w:rsidR="00644CD5">
        <w:t>.</w:t>
      </w:r>
      <w:r>
        <w:t>u20) + 0</w:t>
      </w:r>
      <w:r w:rsidR="00644CD5">
        <w:t>.</w:t>
      </w:r>
      <w:r>
        <w:t>513*T(v23) + 0</w:t>
      </w:r>
      <w:r w:rsidR="00644CD5">
        <w:t>.</w:t>
      </w:r>
      <w:r>
        <w:t>65*T(v5</w:t>
      </w:r>
      <w:r w:rsidR="00644CD5">
        <w:t>.</w:t>
      </w:r>
      <w:r>
        <w:t>u20) + 0</w:t>
      </w:r>
      <w:r w:rsidR="00644CD5">
        <w:t>.</w:t>
      </w:r>
      <w:r>
        <w:t>282*T(v6</w:t>
      </w:r>
      <w:r w:rsidR="00644CD5">
        <w:t>.</w:t>
      </w:r>
      <w:r>
        <w:t>u22) + 0</w:t>
      </w:r>
      <w:r w:rsidR="00644CD5">
        <w:t>.</w:t>
      </w:r>
      <w:r>
        <w:t>512*T(u37) -1</w:t>
      </w:r>
      <w:r w:rsidR="00644CD5">
        <w:t>.</w:t>
      </w:r>
      <w:r>
        <w:t>09*T(v19</w:t>
      </w:r>
      <w:r w:rsidR="00644CD5">
        <w:t>.</w:t>
      </w:r>
      <w:r>
        <w:t>u15) + 1</w:t>
      </w:r>
      <w:r w:rsidR="00644CD5">
        <w:t>.</w:t>
      </w:r>
      <w:r>
        <w:t>82*T(v4</w:t>
      </w:r>
      <w:r w:rsidR="00644CD5">
        <w:t>.</w:t>
      </w:r>
      <w:r>
        <w:t>u6) + 0</w:t>
      </w:r>
      <w:r w:rsidR="00644CD5">
        <w:t>.</w:t>
      </w:r>
      <w:r>
        <w:t>514*T(v14</w:t>
      </w:r>
      <w:r w:rsidR="00644CD5">
        <w:t>.</w:t>
      </w:r>
      <w:r>
        <w:t>u20) -0</w:t>
      </w:r>
      <w:r w:rsidR="00644CD5">
        <w:t>.</w:t>
      </w:r>
      <w:r>
        <w:t>864*T(v24</w:t>
      </w:r>
      <w:r w:rsidR="00644CD5">
        <w:t>.</w:t>
      </w:r>
      <w:r>
        <w:t>u8) -0</w:t>
      </w:r>
      <w:r w:rsidR="00644CD5">
        <w:t>.</w:t>
      </w:r>
      <w:r>
        <w:t>744*T(v16</w:t>
      </w:r>
      <w:r w:rsidR="00644CD5">
        <w:t>.</w:t>
      </w:r>
      <w:r>
        <w:t>u15) -1</w:t>
      </w:r>
      <w:r w:rsidR="00644CD5">
        <w:t>.</w:t>
      </w:r>
      <w:r>
        <w:t>14*T(v14</w:t>
      </w:r>
      <w:r w:rsidR="00644CD5">
        <w:t>.</w:t>
      </w:r>
      <w:r>
        <w:t>u28) -1</w:t>
      </w:r>
      <w:r w:rsidR="00644CD5">
        <w:t>.</w:t>
      </w:r>
      <w:r>
        <w:t>45*T(v3</w:t>
      </w:r>
      <w:r w:rsidR="00644CD5">
        <w:t>.</w:t>
      </w:r>
      <w:r>
        <w:t>u2) -0</w:t>
      </w:r>
      <w:r w:rsidR="00644CD5">
        <w:t>.</w:t>
      </w:r>
      <w:r>
        <w:t>813*T(v11</w:t>
      </w:r>
      <w:r w:rsidR="00644CD5">
        <w:t>.</w:t>
      </w:r>
      <w:r>
        <w:t>u11) + 1</w:t>
      </w:r>
      <w:r w:rsidR="00644CD5">
        <w:t>.</w:t>
      </w:r>
      <w:r>
        <w:t>07*T(v4</w:t>
      </w:r>
      <w:r w:rsidR="00644CD5">
        <w:t>.</w:t>
      </w:r>
      <w:r>
        <w:t>u7) + 0</w:t>
      </w:r>
      <w:r w:rsidR="00644CD5">
        <w:t>.</w:t>
      </w:r>
      <w:r>
        <w:t>39*T(v27</w:t>
      </w:r>
      <w:r w:rsidR="00644CD5">
        <w:t>.</w:t>
      </w:r>
      <w:r>
        <w:t>u14) -1</w:t>
      </w:r>
      <w:r w:rsidR="00644CD5">
        <w:t>.</w:t>
      </w:r>
      <w:r>
        <w:t>1*T(v4</w:t>
      </w:r>
      <w:r w:rsidR="00644CD5">
        <w:t>.</w:t>
      </w:r>
      <w:r>
        <w:t>u2) + 0</w:t>
      </w:r>
      <w:r w:rsidR="00644CD5">
        <w:t>.</w:t>
      </w:r>
      <w:r>
        <w:t>528*T(v8</w:t>
      </w:r>
      <w:r w:rsidR="00644CD5">
        <w:t>.</w:t>
      </w:r>
      <w:r>
        <w:t>u3) -0</w:t>
      </w:r>
      <w:r w:rsidR="00644CD5">
        <w:t>.</w:t>
      </w:r>
      <w:r>
        <w:t>16*T(v15</w:t>
      </w:r>
      <w:r w:rsidR="00644CD5">
        <w:t>.</w:t>
      </w:r>
      <w:r>
        <w:t>u24) + 0</w:t>
      </w:r>
      <w:r w:rsidR="00644CD5">
        <w:t>.</w:t>
      </w:r>
      <w:r>
        <w:t>454*T(v15</w:t>
      </w:r>
      <w:r w:rsidR="00644CD5">
        <w:t>.</w:t>
      </w:r>
      <w:r>
        <w:t>u4) + 0</w:t>
      </w:r>
      <w:r w:rsidR="00644CD5">
        <w:t>.</w:t>
      </w:r>
      <w:r>
        <w:t>431*T(v20</w:t>
      </w:r>
      <w:r w:rsidR="00644CD5">
        <w:t>.</w:t>
      </w:r>
      <w:r>
        <w:t>u7) + 0</w:t>
      </w:r>
      <w:r w:rsidR="00644CD5">
        <w:t>.</w:t>
      </w:r>
      <w:r>
        <w:t>7*T(v7</w:t>
      </w:r>
      <w:r w:rsidR="00644CD5">
        <w:t>.</w:t>
      </w:r>
      <w:r>
        <w:t>u22) -0</w:t>
      </w:r>
      <w:r w:rsidR="00644CD5">
        <w:t>.</w:t>
      </w:r>
      <w:r>
        <w:t>657*T(v21</w:t>
      </w:r>
      <w:r w:rsidR="00644CD5">
        <w:t>.</w:t>
      </w:r>
      <w:r>
        <w:t>u12) -0</w:t>
      </w:r>
      <w:r w:rsidR="00644CD5">
        <w:t>.</w:t>
      </w:r>
      <w:r>
        <w:t>769*T(v4</w:t>
      </w:r>
      <w:r w:rsidR="00644CD5">
        <w:t>.</w:t>
      </w:r>
      <w:r>
        <w:t>u13) + 0</w:t>
      </w:r>
      <w:r w:rsidR="00644CD5">
        <w:t>.</w:t>
      </w:r>
      <w:r>
        <w:t>378*T(v9</w:t>
      </w:r>
      <w:r w:rsidR="00644CD5">
        <w:t>.</w:t>
      </w:r>
      <w:r>
        <w:t>u27) -0</w:t>
      </w:r>
      <w:r w:rsidR="00644CD5">
        <w:t>.</w:t>
      </w:r>
      <w:r>
        <w:t>737*T(v14</w:t>
      </w:r>
      <w:r w:rsidR="00644CD5">
        <w:t>.</w:t>
      </w:r>
      <w:r>
        <w:t>u26) + 0</w:t>
      </w:r>
      <w:r w:rsidR="00644CD5">
        <w:t>.</w:t>
      </w:r>
      <w:r>
        <w:t>542*T(v16</w:t>
      </w:r>
      <w:r w:rsidR="00644CD5">
        <w:t>.</w:t>
      </w:r>
      <w:r>
        <w:t>u22) -0</w:t>
      </w:r>
      <w:r w:rsidR="00644CD5">
        <w:t>.</w:t>
      </w:r>
      <w:r>
        <w:t>532*T(v31</w:t>
      </w:r>
      <w:r w:rsidR="00644CD5">
        <w:t>.</w:t>
      </w:r>
      <w:r>
        <w:t>u9) -0</w:t>
      </w:r>
      <w:r w:rsidR="00644CD5">
        <w:t>.</w:t>
      </w:r>
      <w:r>
        <w:t>576*T(v7</w:t>
      </w:r>
      <w:r w:rsidR="00644CD5">
        <w:t>.</w:t>
      </w:r>
      <w:r>
        <w:t>u35) -0</w:t>
      </w:r>
      <w:r w:rsidR="00644CD5">
        <w:t>.</w:t>
      </w:r>
      <w:r>
        <w:t>603*T(v29</w:t>
      </w:r>
      <w:r w:rsidR="00644CD5">
        <w:t>.</w:t>
      </w:r>
      <w:r>
        <w:t>u7) + 0</w:t>
      </w:r>
      <w:r w:rsidR="00644CD5">
        <w:t>.</w:t>
      </w:r>
      <w:r>
        <w:t>778*T(v9</w:t>
      </w:r>
      <w:r w:rsidR="00644CD5">
        <w:t>.</w:t>
      </w:r>
      <w:r>
        <w:t>u13) + 0</w:t>
      </w:r>
      <w:r w:rsidR="00644CD5">
        <w:t>.</w:t>
      </w:r>
      <w:r>
        <w:t>263*T(v10</w:t>
      </w:r>
      <w:r w:rsidR="00644CD5">
        <w:t>.</w:t>
      </w:r>
      <w:r>
        <w:t>u29) + 0</w:t>
      </w:r>
      <w:r w:rsidR="00644CD5">
        <w:t>.</w:t>
      </w:r>
      <w:r>
        <w:t>188*T(v28</w:t>
      </w:r>
      <w:r w:rsidR="00644CD5">
        <w:t>.</w:t>
      </w:r>
      <w:r>
        <w:t>u15) + 0</w:t>
      </w:r>
      <w:r w:rsidR="00644CD5">
        <w:t>.</w:t>
      </w:r>
      <w:r>
        <w:t>606*T(v38</w:t>
      </w:r>
      <w:r w:rsidR="00644CD5">
        <w:t>.</w:t>
      </w:r>
      <w:r>
        <w:t>u1) + 0</w:t>
      </w:r>
      <w:r w:rsidR="00644CD5">
        <w:t>.</w:t>
      </w:r>
      <w:r>
        <w:t>014*T(v27) -0</w:t>
      </w:r>
      <w:r w:rsidR="00644CD5">
        <w:t>.</w:t>
      </w:r>
      <w:r>
        <w:t>633*T(u32) + 0</w:t>
      </w:r>
      <w:r w:rsidR="00644CD5">
        <w:t>.</w:t>
      </w:r>
      <w:r>
        <w:t>677*T(v11) -0</w:t>
      </w:r>
      <w:r w:rsidR="00644CD5">
        <w:t>.</w:t>
      </w:r>
      <w:r>
        <w:t>267*T(v19</w:t>
      </w:r>
      <w:r w:rsidR="00644CD5">
        <w:t>.</w:t>
      </w:r>
      <w:r>
        <w:t>u6) + 0</w:t>
      </w:r>
      <w:r w:rsidR="00644CD5">
        <w:t>.</w:t>
      </w:r>
      <w:r>
        <w:t>467*T(v15</w:t>
      </w:r>
      <w:r w:rsidR="00644CD5">
        <w:t>.</w:t>
      </w:r>
      <w:r>
        <w:t>u19) + 0</w:t>
      </w:r>
      <w:r w:rsidR="00644CD5">
        <w:t>.</w:t>
      </w:r>
      <w:r>
        <w:t>351*T(v14</w:t>
      </w:r>
      <w:r w:rsidR="00644CD5">
        <w:t>.</w:t>
      </w:r>
      <w:r>
        <w:t>u9) -0</w:t>
      </w:r>
      <w:r w:rsidR="00644CD5">
        <w:t>.</w:t>
      </w:r>
      <w:r>
        <w:t>536*T(v14</w:t>
      </w:r>
      <w:r w:rsidR="00644CD5">
        <w:t>.</w:t>
      </w:r>
      <w:r>
        <w:t>u17) + 0</w:t>
      </w:r>
      <w:r w:rsidR="00644CD5">
        <w:t>.</w:t>
      </w:r>
      <w:r>
        <w:t>483*T(v18</w:t>
      </w:r>
      <w:r w:rsidR="00644CD5">
        <w:t>.</w:t>
      </w:r>
      <w:r>
        <w:t>u11) -0</w:t>
      </w:r>
      <w:r w:rsidR="00644CD5">
        <w:t>.</w:t>
      </w:r>
      <w:r>
        <w:t>314*T(v30) -0</w:t>
      </w:r>
      <w:r w:rsidR="00644CD5">
        <w:t>.</w:t>
      </w:r>
      <w:r>
        <w:t>605*T(v8</w:t>
      </w:r>
      <w:r w:rsidR="00644CD5">
        <w:t>.</w:t>
      </w:r>
      <w:r>
        <w:t>u22) -0</w:t>
      </w:r>
      <w:r w:rsidR="00644CD5">
        <w:t>.</w:t>
      </w:r>
      <w:r>
        <w:t>556*T(v25</w:t>
      </w:r>
      <w:r w:rsidR="00644CD5">
        <w:t>.</w:t>
      </w:r>
      <w:r>
        <w:t>u4) -0</w:t>
      </w:r>
      <w:r w:rsidR="00644CD5">
        <w:t>.</w:t>
      </w:r>
      <w:r>
        <w:t>747*T(v33</w:t>
      </w:r>
      <w:r w:rsidR="00644CD5">
        <w:t>.</w:t>
      </w:r>
      <w:r>
        <w:t>u2) -0</w:t>
      </w:r>
      <w:r w:rsidR="00644CD5">
        <w:t>.</w:t>
      </w:r>
      <w:r>
        <w:t>427*T(v22</w:t>
      </w:r>
      <w:r w:rsidR="00644CD5">
        <w:t>.</w:t>
      </w:r>
      <w:r>
        <w:t>u10) + 0</w:t>
      </w:r>
      <w:r w:rsidR="00644CD5">
        <w:t>.</w:t>
      </w:r>
      <w:r>
        <w:t>663*T(v6</w:t>
      </w:r>
      <w:r w:rsidR="00644CD5">
        <w:t>.</w:t>
      </w:r>
      <w:r>
        <w:t>u30) -0</w:t>
      </w:r>
      <w:r w:rsidR="00644CD5">
        <w:t>.</w:t>
      </w:r>
      <w:r>
        <w:t>367*T(v3</w:t>
      </w:r>
      <w:r w:rsidR="00644CD5">
        <w:t>.</w:t>
      </w:r>
      <w:r>
        <w:t>u32) -0</w:t>
      </w:r>
      <w:r w:rsidR="00644CD5">
        <w:t>.</w:t>
      </w:r>
      <w:r>
        <w:t>593*T(v10</w:t>
      </w:r>
      <w:r w:rsidR="00644CD5">
        <w:t>.</w:t>
      </w:r>
      <w:r>
        <w:t>u24) -0</w:t>
      </w:r>
      <w:r w:rsidR="00644CD5">
        <w:t>.</w:t>
      </w:r>
      <w:r>
        <w:t>578*T(v10</w:t>
      </w:r>
      <w:r w:rsidR="00644CD5">
        <w:t>.</w:t>
      </w:r>
      <w:r>
        <w:t>u27) + 0</w:t>
      </w:r>
      <w:r w:rsidR="00644CD5">
        <w:t>.</w:t>
      </w:r>
      <w:r>
        <w:t>332*T(v8</w:t>
      </w:r>
      <w:r w:rsidR="00644CD5">
        <w:t>.</w:t>
      </w:r>
      <w:r>
        <w:t>u4) + 0</w:t>
      </w:r>
      <w:r w:rsidR="00644CD5">
        <w:t>.</w:t>
      </w:r>
      <w:r>
        <w:t>726*T(v9) -0</w:t>
      </w:r>
      <w:r w:rsidR="00644CD5">
        <w:t>.</w:t>
      </w:r>
      <w:r>
        <w:t>493*T(v29) + 0</w:t>
      </w:r>
      <w:r w:rsidR="00644CD5">
        <w:t>.</w:t>
      </w:r>
      <w:r>
        <w:t>682*T(v28</w:t>
      </w:r>
      <w:r w:rsidR="00644CD5">
        <w:t>.</w:t>
      </w:r>
      <w:r>
        <w:t>u6) -0</w:t>
      </w:r>
      <w:r w:rsidR="00644CD5">
        <w:t>.</w:t>
      </w:r>
      <w:r>
        <w:t>557*T(v11</w:t>
      </w:r>
      <w:r w:rsidR="00644CD5">
        <w:t>.</w:t>
      </w:r>
      <w:r>
        <w:t>u32) + 0</w:t>
      </w:r>
      <w:r w:rsidR="00644CD5">
        <w:t>.</w:t>
      </w:r>
      <w:r>
        <w:t>614*T(v5</w:t>
      </w:r>
      <w:r w:rsidR="00644CD5">
        <w:t>.</w:t>
      </w:r>
      <w:r>
        <w:t>u5) -0</w:t>
      </w:r>
      <w:r w:rsidR="00644CD5">
        <w:t>.</w:t>
      </w:r>
      <w:r>
        <w:t>415*T(v2</w:t>
      </w:r>
      <w:r w:rsidR="00644CD5">
        <w:t>.</w:t>
      </w:r>
      <w:r>
        <w:t>u30) + 0</w:t>
      </w:r>
      <w:r w:rsidR="00644CD5">
        <w:t>.</w:t>
      </w:r>
      <w:r>
        <w:t>805*T(v3</w:t>
      </w:r>
      <w:r w:rsidR="00644CD5">
        <w:t>.</w:t>
      </w:r>
      <w:r>
        <w:t>u25) + 0</w:t>
      </w:r>
      <w:r w:rsidR="00644CD5">
        <w:t>.</w:t>
      </w:r>
      <w:r>
        <w:t>464*T(v2</w:t>
      </w:r>
      <w:r w:rsidR="00644CD5">
        <w:t>.</w:t>
      </w:r>
      <w:r>
        <w:t>u25) + 0</w:t>
      </w:r>
      <w:r w:rsidR="00644CD5">
        <w:t>.</w:t>
      </w:r>
      <w:r>
        <w:t>424*T(v8</w:t>
      </w:r>
      <w:r w:rsidR="00644CD5">
        <w:t>.</w:t>
      </w:r>
      <w:r>
        <w:t>u31) + 0</w:t>
      </w:r>
      <w:r w:rsidR="00644CD5">
        <w:t>.</w:t>
      </w:r>
      <w:r>
        <w:t>682*T(v11</w:t>
      </w:r>
      <w:r w:rsidR="00644CD5">
        <w:t>.</w:t>
      </w:r>
      <w:r>
        <w:t>u27) + 0</w:t>
      </w:r>
      <w:r w:rsidR="00644CD5">
        <w:t>.</w:t>
      </w:r>
      <w:r>
        <w:t>817*T(v3</w:t>
      </w:r>
      <w:r w:rsidR="00644CD5">
        <w:t>.</w:t>
      </w:r>
      <w:r>
        <w:t>u24) + 0</w:t>
      </w:r>
      <w:r w:rsidR="00644CD5">
        <w:t>.</w:t>
      </w:r>
      <w:r>
        <w:t>32*T(v38) + 0</w:t>
      </w:r>
      <w:r w:rsidR="00644CD5">
        <w:t>.</w:t>
      </w:r>
      <w:r>
        <w:t>542*T(v8</w:t>
      </w:r>
      <w:r w:rsidR="00644CD5">
        <w:t>.</w:t>
      </w:r>
      <w:r>
        <w:t>u30) -1</w:t>
      </w:r>
      <w:r w:rsidR="00644CD5">
        <w:t>.</w:t>
      </w:r>
      <w:r>
        <w:t>81*T(v3</w:t>
      </w:r>
      <w:r w:rsidR="00644CD5">
        <w:t>.</w:t>
      </w:r>
      <w:r>
        <w:t>u1) + 0</w:t>
      </w:r>
      <w:r w:rsidR="00644CD5">
        <w:t>.</w:t>
      </w:r>
      <w:r>
        <w:t>445*T(v28) + 0</w:t>
      </w:r>
      <w:r w:rsidR="00644CD5">
        <w:t>.</w:t>
      </w:r>
      <w:r>
        <w:t>682*T(v28</w:t>
      </w:r>
      <w:r w:rsidR="00644CD5">
        <w:t>.</w:t>
      </w:r>
      <w:r>
        <w:t>u2) + 0</w:t>
      </w:r>
      <w:r w:rsidR="00644CD5">
        <w:t>.</w:t>
      </w:r>
      <w:r>
        <w:t>335*T(v5</w:t>
      </w:r>
      <w:r w:rsidR="00644CD5">
        <w:t>.</w:t>
      </w:r>
      <w:r>
        <w:t>u26) + 0</w:t>
      </w:r>
      <w:r w:rsidR="00644CD5">
        <w:t>.</w:t>
      </w:r>
      <w:r>
        <w:t>456*T(v35</w:t>
      </w:r>
      <w:r w:rsidR="00644CD5">
        <w:t>.</w:t>
      </w:r>
      <w:r>
        <w:t>u8) + 0</w:t>
      </w:r>
      <w:r w:rsidR="00644CD5">
        <w:t>.</w:t>
      </w:r>
      <w:r>
        <w:t>599*T(v10</w:t>
      </w:r>
      <w:r w:rsidR="00644CD5">
        <w:t>.</w:t>
      </w:r>
      <w:r>
        <w:t>u3) -0</w:t>
      </w:r>
      <w:r w:rsidR="00644CD5">
        <w:t>.</w:t>
      </w:r>
      <w:r>
        <w:t>27*T(u36) + 0</w:t>
      </w:r>
      <w:r w:rsidR="00644CD5">
        <w:t>.</w:t>
      </w:r>
      <w:r>
        <w:t>546*T(v19</w:t>
      </w:r>
      <w:r w:rsidR="00644CD5">
        <w:t>.</w:t>
      </w:r>
      <w:r>
        <w:t>u17) + 0</w:t>
      </w:r>
      <w:r w:rsidR="00644CD5">
        <w:t>.</w:t>
      </w:r>
      <w:r>
        <w:t>43*T(v25</w:t>
      </w:r>
      <w:r w:rsidR="00644CD5">
        <w:t>.</w:t>
      </w:r>
      <w:r>
        <w:t>u15) -0</w:t>
      </w:r>
      <w:r w:rsidR="00644CD5">
        <w:t>.</w:t>
      </w:r>
      <w:r>
        <w:t>53*T(v16</w:t>
      </w:r>
      <w:r w:rsidR="00644CD5">
        <w:t>.</w:t>
      </w:r>
      <w:r>
        <w:t>u25) -0</w:t>
      </w:r>
      <w:r w:rsidR="00644CD5">
        <w:t>.</w:t>
      </w:r>
      <w:r>
        <w:t>535*T(v22</w:t>
      </w:r>
      <w:r w:rsidR="00644CD5">
        <w:t>.</w:t>
      </w:r>
      <w:r>
        <w:t>u18) -0</w:t>
      </w:r>
      <w:r w:rsidR="00644CD5">
        <w:t>.</w:t>
      </w:r>
      <w:r>
        <w:t>749*T(v8</w:t>
      </w:r>
      <w:r w:rsidR="00644CD5">
        <w:t>.</w:t>
      </w:r>
      <w:r>
        <w:t>u7) -0</w:t>
      </w:r>
      <w:r w:rsidR="00644CD5">
        <w:t>.</w:t>
      </w:r>
      <w:r>
        <w:t>285*T(v1</w:t>
      </w:r>
      <w:r w:rsidR="00644CD5">
        <w:t>.</w:t>
      </w:r>
      <w:r>
        <w:t>u16) -0</w:t>
      </w:r>
      <w:r w:rsidR="00644CD5">
        <w:t>.</w:t>
      </w:r>
      <w:r>
        <w:t>54*T(v17</w:t>
      </w:r>
      <w:r w:rsidR="00644CD5">
        <w:t>.</w:t>
      </w:r>
      <w:r>
        <w:t>u7) + 0</w:t>
      </w:r>
      <w:r w:rsidR="00644CD5">
        <w:t>.</w:t>
      </w:r>
      <w:r>
        <w:t>378*T(v21</w:t>
      </w:r>
      <w:r w:rsidR="00644CD5">
        <w:t>.</w:t>
      </w:r>
      <w:r>
        <w:t>u3) + 0</w:t>
      </w:r>
      <w:r w:rsidR="00644CD5">
        <w:t>.</w:t>
      </w:r>
      <w:r>
        <w:t>291*T(v16</w:t>
      </w:r>
      <w:r w:rsidR="00644CD5">
        <w:t>.</w:t>
      </w:r>
      <w:r>
        <w:t>u16) -0</w:t>
      </w:r>
      <w:r w:rsidR="00644CD5">
        <w:t>.</w:t>
      </w:r>
      <w:r>
        <w:t>24*T(u20) + 0</w:t>
      </w:r>
      <w:r w:rsidR="00644CD5">
        <w:t>.</w:t>
      </w:r>
      <w:r>
        <w:t>649*T(v18</w:t>
      </w:r>
      <w:r w:rsidR="00644CD5">
        <w:t>.</w:t>
      </w:r>
      <w:r>
        <w:t>u9) + 0</w:t>
      </w:r>
      <w:r w:rsidR="00644CD5">
        <w:t>.</w:t>
      </w:r>
      <w:r>
        <w:t>636*T(v7</w:t>
      </w:r>
      <w:r w:rsidR="00644CD5">
        <w:t>.</w:t>
      </w:r>
      <w:r>
        <w:t>u14) -0</w:t>
      </w:r>
      <w:r w:rsidR="00644CD5">
        <w:t>.</w:t>
      </w:r>
      <w:r>
        <w:t>315*T(v6</w:t>
      </w:r>
      <w:r w:rsidR="00644CD5">
        <w:t>.</w:t>
      </w:r>
      <w:r>
        <w:t>u6) + 0</w:t>
      </w:r>
      <w:r w:rsidR="00644CD5">
        <w:t>.</w:t>
      </w:r>
      <w:r>
        <w:t>63*T(v7</w:t>
      </w:r>
      <w:r w:rsidR="00644CD5">
        <w:t>.</w:t>
      </w:r>
      <w:r>
        <w:t>u32) -0</w:t>
      </w:r>
      <w:r w:rsidR="00644CD5">
        <w:t>.</w:t>
      </w:r>
      <w:r>
        <w:t>381*T(v14</w:t>
      </w:r>
      <w:r w:rsidR="00644CD5">
        <w:t>.</w:t>
      </w:r>
      <w:r>
        <w:t>u1) + 0</w:t>
      </w:r>
      <w:r w:rsidR="00644CD5">
        <w:t>.</w:t>
      </w:r>
      <w:r>
        <w:t>398*T(v24</w:t>
      </w:r>
      <w:r w:rsidR="00644CD5">
        <w:t>.</w:t>
      </w:r>
      <w:r>
        <w:t>u3) + 0</w:t>
      </w:r>
      <w:r w:rsidR="00644CD5">
        <w:t>.</w:t>
      </w:r>
      <w:r>
        <w:t>318*T(v15</w:t>
      </w:r>
      <w:r w:rsidR="00644CD5">
        <w:t>.</w:t>
      </w:r>
      <w:r>
        <w:t>u18) + 0</w:t>
      </w:r>
      <w:r w:rsidR="00644CD5">
        <w:t>.</w:t>
      </w:r>
      <w:r>
        <w:t>301*T(v8</w:t>
      </w:r>
      <w:r w:rsidR="00644CD5">
        <w:t>.</w:t>
      </w:r>
      <w:r>
        <w:t>u34) -0</w:t>
      </w:r>
      <w:r w:rsidR="00644CD5">
        <w:t>.</w:t>
      </w:r>
      <w:r>
        <w:t>4*T(v8</w:t>
      </w:r>
      <w:r w:rsidR="00644CD5">
        <w:t>.</w:t>
      </w:r>
      <w:r>
        <w:t>u10) -0</w:t>
      </w:r>
      <w:r w:rsidR="00644CD5">
        <w:t>.</w:t>
      </w:r>
      <w:r>
        <w:t>446*T(v8</w:t>
      </w:r>
      <w:r w:rsidR="00644CD5">
        <w:t>.</w:t>
      </w:r>
      <w:r>
        <w:t>u15) -0</w:t>
      </w:r>
      <w:r w:rsidR="00644CD5">
        <w:t>.</w:t>
      </w:r>
      <w:r>
        <w:t>342*T(v23</w:t>
      </w:r>
      <w:r w:rsidR="00644CD5">
        <w:t>.</w:t>
      </w:r>
      <w:r>
        <w:t>u8) + 0</w:t>
      </w:r>
      <w:r w:rsidR="00644CD5">
        <w:t>.</w:t>
      </w:r>
      <w:r>
        <w:t>269*T(v21</w:t>
      </w:r>
      <w:r w:rsidR="00644CD5">
        <w:t>.</w:t>
      </w:r>
      <w:r>
        <w:t>u13) + 0</w:t>
      </w:r>
      <w:r w:rsidR="00644CD5">
        <w:t>.</w:t>
      </w:r>
      <w:r>
        <w:t>402*T(v1</w:t>
      </w:r>
      <w:r w:rsidR="00644CD5">
        <w:t>.</w:t>
      </w:r>
      <w:r>
        <w:t>u33) -0</w:t>
      </w:r>
      <w:r w:rsidR="00644CD5">
        <w:t>.</w:t>
      </w:r>
      <w:r>
        <w:t>381*T(v30</w:t>
      </w:r>
      <w:r w:rsidR="00644CD5">
        <w:t>.</w:t>
      </w:r>
      <w:r>
        <w:t>u6) -0</w:t>
      </w:r>
      <w:r w:rsidR="00644CD5">
        <w:t>.</w:t>
      </w:r>
      <w:r>
        <w:t>445*T(v11</w:t>
      </w:r>
      <w:r w:rsidR="00644CD5">
        <w:t>.</w:t>
      </w:r>
      <w:r>
        <w:t>u29) -0</w:t>
      </w:r>
      <w:r w:rsidR="00644CD5">
        <w:t>.</w:t>
      </w:r>
      <w:r>
        <w:t>381*T(v5</w:t>
      </w:r>
      <w:r w:rsidR="00644CD5">
        <w:t>.</w:t>
      </w:r>
      <w:r>
        <w:t>u36) -0</w:t>
      </w:r>
      <w:r w:rsidR="00644CD5">
        <w:t>.</w:t>
      </w:r>
      <w:r>
        <w:t>364*T(v9</w:t>
      </w:r>
      <w:r w:rsidR="00644CD5">
        <w:t>.</w:t>
      </w:r>
      <w:r>
        <w:t>u26) + 0</w:t>
      </w:r>
      <w:r w:rsidR="00644CD5">
        <w:t>.</w:t>
      </w:r>
      <w:r>
        <w:t>366*T(v10</w:t>
      </w:r>
      <w:r w:rsidR="00644CD5">
        <w:t>.</w:t>
      </w:r>
      <w:r>
        <w:t>u26) -0</w:t>
      </w:r>
      <w:r w:rsidR="00644CD5">
        <w:t>.</w:t>
      </w:r>
      <w:r>
        <w:t>569*T(v17</w:t>
      </w:r>
      <w:r w:rsidR="00644CD5">
        <w:t>.</w:t>
      </w:r>
      <w:r>
        <w:t>u3) -0</w:t>
      </w:r>
      <w:r w:rsidR="00644CD5">
        <w:t>.</w:t>
      </w:r>
      <w:r>
        <w:t>455*T(v26</w:t>
      </w:r>
      <w:r w:rsidR="00644CD5">
        <w:t>.</w:t>
      </w:r>
      <w:r>
        <w:t>u6) -0</w:t>
      </w:r>
      <w:r w:rsidR="00644CD5">
        <w:t>.</w:t>
      </w:r>
      <w:r>
        <w:t>362*T(v29</w:t>
      </w:r>
      <w:r w:rsidR="00644CD5">
        <w:t>.</w:t>
      </w:r>
      <w:r>
        <w:t>u6) -0</w:t>
      </w:r>
      <w:r w:rsidR="00644CD5">
        <w:t>.</w:t>
      </w:r>
      <w:r>
        <w:t>478*T(v1</w:t>
      </w:r>
      <w:r w:rsidR="00644CD5">
        <w:t>.</w:t>
      </w:r>
      <w:r>
        <w:t>u21) + 0</w:t>
      </w:r>
      <w:r w:rsidR="00644CD5">
        <w:t>.</w:t>
      </w:r>
      <w:r>
        <w:t>345*T(u19) -0</w:t>
      </w:r>
      <w:r w:rsidR="00644CD5">
        <w:t>.</w:t>
      </w:r>
      <w:r>
        <w:t>168*T(v14</w:t>
      </w:r>
      <w:r w:rsidR="00644CD5">
        <w:t>.</w:t>
      </w:r>
      <w:r>
        <w:t>u29) + 0</w:t>
      </w:r>
      <w:r w:rsidR="00644CD5">
        <w:t>.</w:t>
      </w:r>
      <w:r>
        <w:t>345*T(v13</w:t>
      </w:r>
      <w:r w:rsidR="00644CD5">
        <w:t>.</w:t>
      </w:r>
      <w:r>
        <w:t>u6) + 0</w:t>
      </w:r>
      <w:r w:rsidR="00644CD5">
        <w:t>.</w:t>
      </w:r>
      <w:r>
        <w:t>355*T(v13</w:t>
      </w:r>
      <w:r w:rsidR="00644CD5">
        <w:t>.</w:t>
      </w:r>
      <w:r>
        <w:t>u26) + 0</w:t>
      </w:r>
      <w:r w:rsidR="00644CD5">
        <w:t>.</w:t>
      </w:r>
      <w:r>
        <w:t>398*T(v7</w:t>
      </w:r>
      <w:r w:rsidR="00644CD5">
        <w:t>.</w:t>
      </w:r>
      <w:r>
        <w:t>u1) + 0</w:t>
      </w:r>
      <w:r w:rsidR="00644CD5">
        <w:t>.</w:t>
      </w:r>
      <w:r>
        <w:t>359*T(v4</w:t>
      </w:r>
      <w:r w:rsidR="00644CD5">
        <w:t>.</w:t>
      </w:r>
      <w:r>
        <w:t>u32) -0</w:t>
      </w:r>
      <w:r w:rsidR="00644CD5">
        <w:t>.</w:t>
      </w:r>
      <w:r>
        <w:t>219*T(v28</w:t>
      </w:r>
      <w:r w:rsidR="00644CD5">
        <w:t>.</w:t>
      </w:r>
      <w:r>
        <w:t>u13) + 0</w:t>
      </w:r>
      <w:r w:rsidR="00644CD5">
        <w:t>.</w:t>
      </w:r>
      <w:r>
        <w:t>366*T(v11</w:t>
      </w:r>
      <w:r w:rsidR="00644CD5">
        <w:t>.</w:t>
      </w:r>
      <w:r>
        <w:t>u22) + 0</w:t>
      </w:r>
      <w:r w:rsidR="00644CD5">
        <w:t>.</w:t>
      </w:r>
      <w:r>
        <w:t>339*T(v18</w:t>
      </w:r>
      <w:r w:rsidR="00644CD5">
        <w:t>.</w:t>
      </w:r>
      <w:r>
        <w:t>u12) -0</w:t>
      </w:r>
      <w:r w:rsidR="00644CD5">
        <w:t>.</w:t>
      </w:r>
      <w:r>
        <w:t>33*T(v13</w:t>
      </w:r>
      <w:r w:rsidR="00644CD5">
        <w:t>.</w:t>
      </w:r>
      <w:r>
        <w:t>u4) -0</w:t>
      </w:r>
      <w:r w:rsidR="00644CD5">
        <w:t>.</w:t>
      </w:r>
      <w:r>
        <w:t>44*T(v9</w:t>
      </w:r>
      <w:r w:rsidR="00644CD5">
        <w:t>.</w:t>
      </w:r>
      <w:r>
        <w:t>u10) + 0</w:t>
      </w:r>
      <w:r w:rsidR="00644CD5">
        <w:t>.</w:t>
      </w:r>
      <w:r>
        <w:t>192*T(v21</w:t>
      </w:r>
      <w:r w:rsidR="00644CD5">
        <w:t>.</w:t>
      </w:r>
      <w:r>
        <w:t>u19) -0</w:t>
      </w:r>
      <w:r w:rsidR="00644CD5">
        <w:t>.</w:t>
      </w:r>
      <w:r>
        <w:t>392*T(v31</w:t>
      </w:r>
      <w:r w:rsidR="00644CD5">
        <w:t>.</w:t>
      </w:r>
      <w:r>
        <w:t>u3) -0</w:t>
      </w:r>
      <w:r w:rsidR="00644CD5">
        <w:t>.</w:t>
      </w:r>
      <w:r>
        <w:t>344*T(v32</w:t>
      </w:r>
      <w:r w:rsidR="00644CD5">
        <w:t>.</w:t>
      </w:r>
      <w:r>
        <w:t>u6) -0</w:t>
      </w:r>
      <w:r w:rsidR="00644CD5">
        <w:t>.</w:t>
      </w:r>
      <w:r>
        <w:t>228*T(v11</w:t>
      </w:r>
      <w:r w:rsidR="00644CD5">
        <w:t>.</w:t>
      </w:r>
      <w:r>
        <w:t>u16) -0</w:t>
      </w:r>
      <w:r w:rsidR="00644CD5">
        <w:t>.</w:t>
      </w:r>
      <w:r>
        <w:t>394*T(v29</w:t>
      </w:r>
      <w:r w:rsidR="00644CD5">
        <w:t>.</w:t>
      </w:r>
      <w:r>
        <w:t>u12) -0</w:t>
      </w:r>
      <w:r w:rsidR="00644CD5">
        <w:t>.</w:t>
      </w:r>
      <w:r>
        <w:t>326*T(v15</w:t>
      </w:r>
      <w:r w:rsidR="00644CD5">
        <w:t>.</w:t>
      </w:r>
      <w:r>
        <w:t>u5) + 0</w:t>
      </w:r>
      <w:r w:rsidR="00644CD5">
        <w:t>.</w:t>
      </w:r>
      <w:r>
        <w:t>382*T(v1</w:t>
      </w:r>
      <w:r w:rsidR="00644CD5">
        <w:t>.</w:t>
      </w:r>
      <w:r>
        <w:t>u11) + 0</w:t>
      </w:r>
      <w:r w:rsidR="00644CD5">
        <w:t>.</w:t>
      </w:r>
      <w:r>
        <w:t>278*T(v19</w:t>
      </w:r>
      <w:r w:rsidR="00644CD5">
        <w:t>.</w:t>
      </w:r>
      <w:r>
        <w:t>u14) -0</w:t>
      </w:r>
      <w:r w:rsidR="00644CD5">
        <w:t>.</w:t>
      </w:r>
      <w:r>
        <w:t>453*T(v12</w:t>
      </w:r>
      <w:r w:rsidR="00644CD5">
        <w:t>.</w:t>
      </w:r>
      <w:r>
        <w:t>u16) + 0</w:t>
      </w:r>
      <w:r w:rsidR="00644CD5">
        <w:t>.</w:t>
      </w:r>
      <w:r>
        <w:t>244*T(v34</w:t>
      </w:r>
      <w:r w:rsidR="00644CD5">
        <w:t>.</w:t>
      </w:r>
      <w:r>
        <w:t>u8) -0</w:t>
      </w:r>
      <w:r w:rsidR="00644CD5">
        <w:t>.</w:t>
      </w:r>
      <w:r>
        <w:t>394*T(v5</w:t>
      </w:r>
      <w:r w:rsidR="00644CD5">
        <w:t>.</w:t>
      </w:r>
      <w:r>
        <w:t>u2) + 0</w:t>
      </w:r>
      <w:r w:rsidR="00644CD5">
        <w:t>.</w:t>
      </w:r>
      <w:r>
        <w:t>274*T(v3</w:t>
      </w:r>
      <w:r w:rsidR="00644CD5">
        <w:t>.</w:t>
      </w:r>
      <w:r>
        <w:t>u22) + 0</w:t>
      </w:r>
      <w:r w:rsidR="00644CD5">
        <w:t>.</w:t>
      </w:r>
      <w:r>
        <w:t>243*T(v17) -0</w:t>
      </w:r>
      <w:r w:rsidR="00644CD5">
        <w:t>.</w:t>
      </w:r>
      <w:r>
        <w:t>45*T(v15</w:t>
      </w:r>
      <w:r w:rsidR="00644CD5">
        <w:t>.</w:t>
      </w:r>
      <w:r>
        <w:t>u10) + 0</w:t>
      </w:r>
      <w:r w:rsidR="00644CD5">
        <w:t>.</w:t>
      </w:r>
      <w:r>
        <w:t>414*T(v10</w:t>
      </w:r>
      <w:r w:rsidR="00644CD5">
        <w:t>.</w:t>
      </w:r>
      <w:r>
        <w:t>u12) -0</w:t>
      </w:r>
      <w:r w:rsidR="00644CD5">
        <w:t>.</w:t>
      </w:r>
      <w:r>
        <w:t>299*T(v2</w:t>
      </w:r>
      <w:r w:rsidR="00644CD5">
        <w:t>.</w:t>
      </w:r>
      <w:r>
        <w:t>u14) + 0</w:t>
      </w:r>
      <w:r w:rsidR="00644CD5">
        <w:t>.</w:t>
      </w:r>
      <w:r>
        <w:t>233*T(v18</w:t>
      </w:r>
      <w:r w:rsidR="00644CD5">
        <w:t>.</w:t>
      </w:r>
      <w:r>
        <w:t>u17) -0</w:t>
      </w:r>
      <w:r w:rsidR="00644CD5">
        <w:t>.</w:t>
      </w:r>
      <w:r>
        <w:t>316*T(v31</w:t>
      </w:r>
      <w:r w:rsidR="00644CD5">
        <w:t>.</w:t>
      </w:r>
      <w:r>
        <w:t>u7) -0</w:t>
      </w:r>
      <w:r w:rsidR="00644CD5">
        <w:t>.</w:t>
      </w:r>
      <w:r>
        <w:t>319*T(v12</w:t>
      </w:r>
      <w:r w:rsidR="00644CD5">
        <w:t>.</w:t>
      </w:r>
      <w:r>
        <w:t>u30) -0</w:t>
      </w:r>
      <w:r w:rsidR="00644CD5">
        <w:t>.</w:t>
      </w:r>
      <w:r>
        <w:t>369*T(v4</w:t>
      </w:r>
      <w:r w:rsidR="00644CD5">
        <w:t>.</w:t>
      </w:r>
      <w:r>
        <w:t>u22) -0</w:t>
      </w:r>
      <w:r w:rsidR="00644CD5">
        <w:t>.</w:t>
      </w:r>
      <w:r>
        <w:t>253*T(v2</w:t>
      </w:r>
      <w:r w:rsidR="00644CD5">
        <w:t>.</w:t>
      </w:r>
      <w:r>
        <w:t>u24) + 0</w:t>
      </w:r>
      <w:r w:rsidR="00644CD5">
        <w:t>.</w:t>
      </w:r>
      <w:r>
        <w:t>378*T(v8</w:t>
      </w:r>
      <w:r w:rsidR="00644CD5">
        <w:t>.</w:t>
      </w:r>
      <w:r>
        <w:t>u17) -0</w:t>
      </w:r>
      <w:r w:rsidR="00644CD5">
        <w:t>.</w:t>
      </w:r>
      <w:r>
        <w:t>212*T(v7</w:t>
      </w:r>
      <w:r w:rsidR="00644CD5">
        <w:t>.</w:t>
      </w:r>
      <w:r>
        <w:t>u26) + 0</w:t>
      </w:r>
      <w:r w:rsidR="00644CD5">
        <w:t>.</w:t>
      </w:r>
      <w:r>
        <w:t>336*T(v7</w:t>
      </w:r>
      <w:r w:rsidR="00644CD5">
        <w:t>.</w:t>
      </w:r>
      <w:r>
        <w:t>u6) -0</w:t>
      </w:r>
      <w:r w:rsidR="00644CD5">
        <w:t>.</w:t>
      </w:r>
      <w:r>
        <w:t>292*T(v27</w:t>
      </w:r>
      <w:r w:rsidR="00644CD5">
        <w:t>.</w:t>
      </w:r>
      <w:r>
        <w:t>u3) -0</w:t>
      </w:r>
      <w:r w:rsidR="00644CD5">
        <w:t>.</w:t>
      </w:r>
      <w:r>
        <w:t>318*T(v25</w:t>
      </w:r>
      <w:r w:rsidR="00644CD5">
        <w:t>.</w:t>
      </w:r>
      <w:r>
        <w:t>u7) -0</w:t>
      </w:r>
      <w:r w:rsidR="00644CD5">
        <w:t>.</w:t>
      </w:r>
      <w:r>
        <w:t>312*T(v1</w:t>
      </w:r>
      <w:r w:rsidR="00644CD5">
        <w:t>.</w:t>
      </w:r>
      <w:r>
        <w:t>u36) -0</w:t>
      </w:r>
      <w:r w:rsidR="00644CD5">
        <w:t>.</w:t>
      </w:r>
      <w:r>
        <w:t>253*T(v13</w:t>
      </w:r>
      <w:r w:rsidR="00644CD5">
        <w:t>.</w:t>
      </w:r>
      <w:r>
        <w:t>u20) -0</w:t>
      </w:r>
      <w:r w:rsidR="00644CD5">
        <w:t>.</w:t>
      </w:r>
      <w:r>
        <w:t>258*T(v20</w:t>
      </w:r>
      <w:r w:rsidR="00644CD5">
        <w:t>.</w:t>
      </w:r>
      <w:r>
        <w:t>u11) -0</w:t>
      </w:r>
      <w:r w:rsidR="00644CD5">
        <w:t>.</w:t>
      </w:r>
      <w:r>
        <w:t>291*T(v6</w:t>
      </w:r>
      <w:r w:rsidR="00644CD5">
        <w:t>.</w:t>
      </w:r>
      <w:r>
        <w:t>u34) + 0</w:t>
      </w:r>
      <w:r w:rsidR="00644CD5">
        <w:t>.</w:t>
      </w:r>
      <w:r>
        <w:t>254*Length^2 + 0</w:t>
      </w:r>
      <w:r w:rsidR="00644CD5">
        <w:t>.</w:t>
      </w:r>
      <w:r>
        <w:t>217*T(v11</w:t>
      </w:r>
      <w:r w:rsidR="00644CD5">
        <w:t>.</w:t>
      </w:r>
      <w:r>
        <w:t>u26) -0</w:t>
      </w:r>
      <w:r w:rsidR="00644CD5">
        <w:t>.</w:t>
      </w:r>
      <w:r>
        <w:t>263*T(v6</w:t>
      </w:r>
      <w:r w:rsidR="00644CD5">
        <w:t>.</w:t>
      </w:r>
      <w:r>
        <w:t>u24) + 0</w:t>
      </w:r>
      <w:r w:rsidR="00644CD5">
        <w:t>.</w:t>
      </w:r>
      <w:r>
        <w:t>284*T(v7</w:t>
      </w:r>
      <w:r w:rsidR="00644CD5">
        <w:t>.</w:t>
      </w:r>
      <w:r>
        <w:t>u12) -0</w:t>
      </w:r>
      <w:r w:rsidR="00644CD5">
        <w:t>.</w:t>
      </w:r>
      <w:r>
        <w:t>226*T(v25</w:t>
      </w:r>
      <w:r w:rsidR="00644CD5">
        <w:t>.</w:t>
      </w:r>
      <w:r>
        <w:t>u3) + 0</w:t>
      </w:r>
      <w:r w:rsidR="00644CD5">
        <w:t>.</w:t>
      </w:r>
      <w:r>
        <w:t>158*T(v25) + 0</w:t>
      </w:r>
      <w:r w:rsidR="00644CD5">
        <w:t>.</w:t>
      </w:r>
      <w:r>
        <w:t>23*T(v4</w:t>
      </w:r>
      <w:r w:rsidR="00644CD5">
        <w:t>.</w:t>
      </w:r>
      <w:r>
        <w:t>u35) + 0</w:t>
      </w:r>
      <w:r w:rsidR="00644CD5">
        <w:t>.</w:t>
      </w:r>
      <w:r>
        <w:t>348*T(v3</w:t>
      </w:r>
      <w:r w:rsidR="00644CD5">
        <w:t>.</w:t>
      </w:r>
      <w:r>
        <w:t>u15) -0</w:t>
      </w:r>
      <w:r w:rsidR="00644CD5">
        <w:t>.</w:t>
      </w:r>
      <w:r>
        <w:t>27*T(v22</w:t>
      </w:r>
      <w:r w:rsidR="00644CD5">
        <w:t>.</w:t>
      </w:r>
      <w:r>
        <w:t>u11) -0</w:t>
      </w:r>
      <w:r w:rsidR="00644CD5">
        <w:t>.</w:t>
      </w:r>
      <w:r>
        <w:t>212*T(v27</w:t>
      </w:r>
      <w:r w:rsidR="00644CD5">
        <w:t>.</w:t>
      </w:r>
      <w:r>
        <w:t>u12) -0</w:t>
      </w:r>
      <w:r w:rsidR="00644CD5">
        <w:t>.</w:t>
      </w:r>
      <w:r>
        <w:t>223*T(v12</w:t>
      </w:r>
      <w:r w:rsidR="00644CD5">
        <w:t>.</w:t>
      </w:r>
      <w:r>
        <w:t>u21) -0</w:t>
      </w:r>
      <w:r w:rsidR="00644CD5">
        <w:t>.</w:t>
      </w:r>
      <w:r>
        <w:t>247*T(v5) + 0</w:t>
      </w:r>
      <w:r w:rsidR="00644CD5">
        <w:t>.</w:t>
      </w:r>
      <w:r>
        <w:t>182*T(u17) -0</w:t>
      </w:r>
      <w:r w:rsidR="00644CD5">
        <w:t>.</w:t>
      </w:r>
      <w:r>
        <w:t>173*T(v18</w:t>
      </w:r>
      <w:r w:rsidR="00644CD5">
        <w:t>.</w:t>
      </w:r>
      <w:r>
        <w:t>u16) -0</w:t>
      </w:r>
      <w:r w:rsidR="00644CD5">
        <w:t>.</w:t>
      </w:r>
      <w:r>
        <w:t>15*T(v37) + 0</w:t>
      </w:r>
      <w:r w:rsidR="00644CD5">
        <w:t>.</w:t>
      </w:r>
      <w:r>
        <w:t>221*T(v27</w:t>
      </w:r>
      <w:r w:rsidR="00644CD5">
        <w:t>.</w:t>
      </w:r>
      <w:r>
        <w:t>u5) -0</w:t>
      </w:r>
      <w:r w:rsidR="00644CD5">
        <w:t>.</w:t>
      </w:r>
      <w:r>
        <w:t>155*T(v32) -0</w:t>
      </w:r>
      <w:r w:rsidR="00644CD5">
        <w:t>.</w:t>
      </w:r>
      <w:r>
        <w:t>314*T(v18</w:t>
      </w:r>
      <w:r w:rsidR="00644CD5">
        <w:t>.</w:t>
      </w:r>
      <w:r>
        <w:t>u2) -0</w:t>
      </w:r>
      <w:r w:rsidR="00644CD5">
        <w:t>.</w:t>
      </w:r>
      <w:r>
        <w:t>263*T(v13</w:t>
      </w:r>
      <w:r w:rsidR="00644CD5">
        <w:t>.</w:t>
      </w:r>
      <w:r>
        <w:t>u9) -0</w:t>
      </w:r>
      <w:r w:rsidR="00644CD5">
        <w:t>.</w:t>
      </w:r>
      <w:r>
        <w:t>148*T(v15</w:t>
      </w:r>
      <w:r w:rsidR="00644CD5">
        <w:t>.</w:t>
      </w:r>
      <w:r>
        <w:t>u13) + 0</w:t>
      </w:r>
      <w:r w:rsidR="00644CD5">
        <w:t>.</w:t>
      </w:r>
      <w:r>
        <w:t>171*T(v30</w:t>
      </w:r>
      <w:r w:rsidR="00644CD5">
        <w:t>.</w:t>
      </w:r>
      <w:r>
        <w:t>u4) + 0</w:t>
      </w:r>
      <w:r w:rsidR="00644CD5">
        <w:t>.</w:t>
      </w:r>
      <w:r>
        <w:t>195*T(v2</w:t>
      </w:r>
      <w:r w:rsidR="00644CD5">
        <w:t>.</w:t>
      </w:r>
      <w:r>
        <w:t>u34) -0</w:t>
      </w:r>
      <w:r w:rsidR="00644CD5">
        <w:t>.</w:t>
      </w:r>
      <w:r>
        <w:t>248*T(v21</w:t>
      </w:r>
      <w:r w:rsidR="00644CD5">
        <w:t>.</w:t>
      </w:r>
      <w:r>
        <w:t>u7) + 0</w:t>
      </w:r>
      <w:r w:rsidR="00644CD5">
        <w:t>.</w:t>
      </w:r>
      <w:r>
        <w:t>225*T(v12</w:t>
      </w:r>
      <w:r w:rsidR="00644CD5">
        <w:t>.</w:t>
      </w:r>
      <w:r>
        <w:t>u6) -0</w:t>
      </w:r>
      <w:r w:rsidR="00644CD5">
        <w:t>.</w:t>
      </w:r>
      <w:r>
        <w:t>287*T(v7</w:t>
      </w:r>
      <w:r w:rsidR="00644CD5">
        <w:t>.</w:t>
      </w:r>
      <w:r>
        <w:t>u23) + 0</w:t>
      </w:r>
      <w:r w:rsidR="00644CD5">
        <w:t>.</w:t>
      </w:r>
      <w:r>
        <w:t>236*T(v25</w:t>
      </w:r>
      <w:r w:rsidR="00644CD5">
        <w:t>.</w:t>
      </w:r>
      <w:r>
        <w:t>u5) + 0</w:t>
      </w:r>
      <w:r w:rsidR="00644CD5">
        <w:t>.</w:t>
      </w:r>
      <w:r>
        <w:t>192*T(v12</w:t>
      </w:r>
      <w:r w:rsidR="00644CD5">
        <w:t>.</w:t>
      </w:r>
      <w:r>
        <w:t>u29) + 0</w:t>
      </w:r>
      <w:r w:rsidR="00644CD5">
        <w:t>.</w:t>
      </w:r>
      <w:r>
        <w:t>339*T(v1</w:t>
      </w:r>
      <w:r w:rsidR="00644CD5">
        <w:t>.</w:t>
      </w:r>
      <w:r>
        <w:t>u18) -0</w:t>
      </w:r>
      <w:r w:rsidR="00644CD5">
        <w:t>.</w:t>
      </w:r>
      <w:r>
        <w:t>277*T(v9</w:t>
      </w:r>
      <w:r w:rsidR="00644CD5">
        <w:t>.</w:t>
      </w:r>
      <w:r>
        <w:t>u14) + 0</w:t>
      </w:r>
      <w:r w:rsidR="00644CD5">
        <w:t>.</w:t>
      </w:r>
      <w:r>
        <w:t>179*T(v11</w:t>
      </w:r>
      <w:r w:rsidR="00644CD5">
        <w:t>.</w:t>
      </w:r>
      <w:r>
        <w:t>u10) + 0</w:t>
      </w:r>
      <w:r w:rsidR="00644CD5">
        <w:t>.</w:t>
      </w:r>
      <w:r>
        <w:t>211*T(v18</w:t>
      </w:r>
      <w:r w:rsidR="00644CD5">
        <w:t>.</w:t>
      </w:r>
      <w:r>
        <w:t>u6) -0</w:t>
      </w:r>
      <w:r w:rsidR="00644CD5">
        <w:t>.</w:t>
      </w:r>
      <w:r>
        <w:t>000481*Lipophilicity^3 -0</w:t>
      </w:r>
      <w:r w:rsidR="00644CD5">
        <w:t>.</w:t>
      </w:r>
      <w:r>
        <w:t>152*T(v12</w:t>
      </w:r>
      <w:r w:rsidR="00644CD5">
        <w:t>.</w:t>
      </w:r>
      <w:r>
        <w:t>u4) + 0</w:t>
      </w:r>
      <w:r w:rsidR="00644CD5">
        <w:t>.</w:t>
      </w:r>
      <w:r>
        <w:t>176*T(v23</w:t>
      </w:r>
      <w:r w:rsidR="00644CD5">
        <w:t>.</w:t>
      </w:r>
      <w:r>
        <w:t>u3) -0</w:t>
      </w:r>
      <w:r w:rsidR="00644CD5">
        <w:t>.</w:t>
      </w:r>
      <w:r>
        <w:t>226*T(v24</w:t>
      </w:r>
      <w:r w:rsidR="00644CD5">
        <w:t>.</w:t>
      </w:r>
      <w:r>
        <w:t>u17) + 0</w:t>
      </w:r>
      <w:r w:rsidR="00644CD5">
        <w:t>.</w:t>
      </w:r>
      <w:r>
        <w:t>18*T(v23</w:t>
      </w:r>
      <w:r w:rsidR="00644CD5">
        <w:t>.</w:t>
      </w:r>
      <w:r>
        <w:t>u4) + 0</w:t>
      </w:r>
      <w:r w:rsidR="00644CD5">
        <w:t>.</w:t>
      </w:r>
      <w:r>
        <w:t>349*T(v2</w:t>
      </w:r>
      <w:r w:rsidR="00644CD5">
        <w:t>.</w:t>
      </w:r>
      <w:r>
        <w:t>u1) + 0</w:t>
      </w:r>
      <w:r w:rsidR="00644CD5">
        <w:t>.</w:t>
      </w:r>
      <w:r>
        <w:t>15*T(v24</w:t>
      </w:r>
      <w:r w:rsidR="00644CD5">
        <w:t>.</w:t>
      </w:r>
      <w:r>
        <w:t>u6) + 0</w:t>
      </w:r>
      <w:r w:rsidR="00644CD5">
        <w:t>.</w:t>
      </w:r>
      <w:r>
        <w:t>184*T(v13</w:t>
      </w:r>
      <w:r w:rsidR="00644CD5">
        <w:t>.</w:t>
      </w:r>
      <w:r>
        <w:t>u19) -0</w:t>
      </w:r>
      <w:r w:rsidR="00644CD5">
        <w:t>.</w:t>
      </w:r>
      <w:r>
        <w:t>183*T(v15</w:t>
      </w:r>
      <w:r w:rsidR="00644CD5">
        <w:t>.</w:t>
      </w:r>
      <w:r>
        <w:t>u22) + 0</w:t>
      </w:r>
      <w:r w:rsidR="00644CD5">
        <w:t>.</w:t>
      </w:r>
      <w:r>
        <w:t>178*T(v17</w:t>
      </w:r>
      <w:r w:rsidR="00644CD5">
        <w:t>.</w:t>
      </w:r>
      <w:r>
        <w:t>u24) -0</w:t>
      </w:r>
      <w:r w:rsidR="00644CD5">
        <w:t>.</w:t>
      </w:r>
      <w:r>
        <w:t>179*T(v28</w:t>
      </w:r>
      <w:r w:rsidR="00644CD5">
        <w:t>.</w:t>
      </w:r>
      <w:r>
        <w:t>u14) -0</w:t>
      </w:r>
      <w:r w:rsidR="00644CD5">
        <w:t>.</w:t>
      </w:r>
      <w:r>
        <w:t>198*T(v32</w:t>
      </w:r>
      <w:r w:rsidR="00644CD5">
        <w:t>.</w:t>
      </w:r>
      <w:r>
        <w:t>u2) + 0</w:t>
      </w:r>
      <w:r w:rsidR="00644CD5">
        <w:t>.</w:t>
      </w:r>
      <w:r>
        <w:t>181*T(v6) + 0</w:t>
      </w:r>
      <w:r w:rsidR="00644CD5">
        <w:t>.</w:t>
      </w:r>
      <w:r>
        <w:t>151*T(v18</w:t>
      </w:r>
      <w:r w:rsidR="00644CD5">
        <w:t>.</w:t>
      </w:r>
      <w:r>
        <w:t>u19) + 0</w:t>
      </w:r>
      <w:r w:rsidR="00644CD5">
        <w:t>.</w:t>
      </w:r>
      <w:r>
        <w:t>199*T(v7</w:t>
      </w:r>
      <w:r w:rsidR="00644CD5">
        <w:t>.</w:t>
      </w:r>
      <w:r>
        <w:t>u25) + 0</w:t>
      </w:r>
      <w:r w:rsidR="00644CD5">
        <w:t>.</w:t>
      </w:r>
      <w:r>
        <w:t>195*T(v25</w:t>
      </w:r>
      <w:r w:rsidR="00644CD5">
        <w:t>.</w:t>
      </w:r>
      <w:r>
        <w:t>u2) -0</w:t>
      </w:r>
      <w:r w:rsidR="00644CD5">
        <w:t>.</w:t>
      </w:r>
      <w:r>
        <w:t>19*T(v2</w:t>
      </w:r>
      <w:r w:rsidR="00644CD5">
        <w:t>.</w:t>
      </w:r>
      <w:r>
        <w:t>u21) -0</w:t>
      </w:r>
      <w:r w:rsidR="00644CD5">
        <w:t>.</w:t>
      </w:r>
      <w:r>
        <w:t>166*T(v11</w:t>
      </w:r>
      <w:r w:rsidR="00644CD5">
        <w:t>.</w:t>
      </w:r>
      <w:r>
        <w:t>u6) -0</w:t>
      </w:r>
      <w:r w:rsidR="00644CD5">
        <w:t>.</w:t>
      </w:r>
      <w:r>
        <w:t>16*T(v1</w:t>
      </w:r>
      <w:r w:rsidR="00644CD5">
        <w:t>.</w:t>
      </w:r>
      <w:r>
        <w:t>u37) + 0</w:t>
      </w:r>
      <w:r w:rsidR="00644CD5">
        <w:t>.</w:t>
      </w:r>
      <w:r>
        <w:t>156*T(v18</w:t>
      </w:r>
      <w:r w:rsidR="00644CD5">
        <w:t>.</w:t>
      </w:r>
      <w:r>
        <w:t>u25) -0</w:t>
      </w:r>
      <w:r w:rsidR="00644CD5">
        <w:t>.</w:t>
      </w:r>
      <w:r>
        <w:t>118*T(v7</w:t>
      </w:r>
      <w:r w:rsidR="00644CD5">
        <w:t>.</w:t>
      </w:r>
      <w:r>
        <w:t>u33) + 0</w:t>
      </w:r>
      <w:r w:rsidR="00644CD5">
        <w:t>.</w:t>
      </w:r>
      <w:r>
        <w:t>134*T(v34</w:t>
      </w:r>
      <w:r w:rsidR="00644CD5">
        <w:t>.</w:t>
      </w:r>
      <w:r>
        <w:t>u5) + 0</w:t>
      </w:r>
      <w:r w:rsidR="00644CD5">
        <w:t>.</w:t>
      </w:r>
      <w:r>
        <w:t>0942*T(v35</w:t>
      </w:r>
      <w:r w:rsidR="00644CD5">
        <w:t>.</w:t>
      </w:r>
      <w:r>
        <w:t>u4) -0</w:t>
      </w:r>
      <w:r w:rsidR="00644CD5">
        <w:t>.</w:t>
      </w:r>
      <w:r>
        <w:t>216*T(v2</w:t>
      </w:r>
      <w:r w:rsidR="00644CD5">
        <w:t>.</w:t>
      </w:r>
      <w:r>
        <w:t>u3) + 0</w:t>
      </w:r>
      <w:r w:rsidR="00644CD5">
        <w:t>.</w:t>
      </w:r>
      <w:r>
        <w:t>171*T(v16</w:t>
      </w:r>
      <w:r w:rsidR="00644CD5">
        <w:t>.</w:t>
      </w:r>
      <w:r>
        <w:t>u1) + 0</w:t>
      </w:r>
      <w:r w:rsidR="00644CD5">
        <w:t>.</w:t>
      </w:r>
      <w:r>
        <w:t>145*T(v26</w:t>
      </w:r>
      <w:r w:rsidR="00644CD5">
        <w:t>.</w:t>
      </w:r>
      <w:r>
        <w:t>u2) -0</w:t>
      </w:r>
      <w:r w:rsidR="00644CD5">
        <w:t>.</w:t>
      </w:r>
      <w:r>
        <w:t>129*T(v9</w:t>
      </w:r>
      <w:r w:rsidR="00644CD5">
        <w:t>.</w:t>
      </w:r>
      <w:r>
        <w:t>u24) + 0</w:t>
      </w:r>
      <w:r w:rsidR="00644CD5">
        <w:t>.</w:t>
      </w:r>
      <w:r>
        <w:t>0182*NumDonor + 0</w:t>
      </w:r>
      <w:r w:rsidR="00644CD5">
        <w:t>.</w:t>
      </w:r>
      <w:r>
        <w:t>154*T(v1</w:t>
      </w:r>
      <w:r w:rsidR="00644CD5">
        <w:t>.</w:t>
      </w:r>
      <w:r>
        <w:t>u23) -0</w:t>
      </w:r>
      <w:r w:rsidR="00644CD5">
        <w:t>.</w:t>
      </w:r>
      <w:r>
        <w:t>124*T(v3</w:t>
      </w:r>
      <w:r w:rsidR="00644CD5">
        <w:t>.</w:t>
      </w:r>
      <w:r>
        <w:t>u39) + 0</w:t>
      </w:r>
      <w:r w:rsidR="00644CD5">
        <w:t>.</w:t>
      </w:r>
      <w:r>
        <w:t>133*T(v12</w:t>
      </w:r>
      <w:r w:rsidR="00644CD5">
        <w:t>.</w:t>
      </w:r>
      <w:r>
        <w:t>u22) -0</w:t>
      </w:r>
      <w:r w:rsidR="00644CD5">
        <w:t>.</w:t>
      </w:r>
      <w:r>
        <w:t>113*T(v20</w:t>
      </w:r>
      <w:r w:rsidR="00644CD5">
        <w:t>.</w:t>
      </w:r>
      <w:r>
        <w:t>u19) -0</w:t>
      </w:r>
      <w:r w:rsidR="00644CD5">
        <w:t>.</w:t>
      </w:r>
      <w:r>
        <w:t>127*T(v12</w:t>
      </w:r>
      <w:r w:rsidR="00644CD5">
        <w:t>.</w:t>
      </w:r>
      <w:r>
        <w:t>u13) -0</w:t>
      </w:r>
      <w:r w:rsidR="00644CD5">
        <w:t>.</w:t>
      </w:r>
      <w:r>
        <w:t>0883*T(u21) -0</w:t>
      </w:r>
      <w:r w:rsidR="00644CD5">
        <w:t>.</w:t>
      </w:r>
      <w:r>
        <w:t>123*T(v11</w:t>
      </w:r>
      <w:r w:rsidR="00644CD5">
        <w:t>.</w:t>
      </w:r>
      <w:r>
        <w:t>u3) -0</w:t>
      </w:r>
      <w:r w:rsidR="00644CD5">
        <w:t>.</w:t>
      </w:r>
      <w:r>
        <w:t>151*T(v3</w:t>
      </w:r>
      <w:r w:rsidR="00644CD5">
        <w:t>.</w:t>
      </w:r>
      <w:r>
        <w:t>u30) + 0</w:t>
      </w:r>
      <w:r w:rsidR="00644CD5">
        <w:t>.</w:t>
      </w:r>
      <w:r>
        <w:t>152*T(v8</w:t>
      </w:r>
      <w:r w:rsidR="00644CD5">
        <w:t>.</w:t>
      </w:r>
      <w:r>
        <w:t>u13) -0</w:t>
      </w:r>
      <w:r w:rsidR="00644CD5">
        <w:t>.</w:t>
      </w:r>
      <w:r>
        <w:t>107*T(v2</w:t>
      </w:r>
      <w:r w:rsidR="00644CD5">
        <w:t>.</w:t>
      </w:r>
      <w:r>
        <w:t>u33) + 0</w:t>
      </w:r>
      <w:r w:rsidR="00644CD5">
        <w:t>.</w:t>
      </w:r>
      <w:r>
        <w:t>117*T(v23</w:t>
      </w:r>
      <w:r w:rsidR="00644CD5">
        <w:t>.</w:t>
      </w:r>
      <w:r>
        <w:t>u20) + 0</w:t>
      </w:r>
      <w:r w:rsidR="00644CD5">
        <w:t>.</w:t>
      </w:r>
      <w:r>
        <w:t>133*T(v2</w:t>
      </w:r>
      <w:r w:rsidR="00644CD5">
        <w:t>.</w:t>
      </w:r>
      <w:r>
        <w:t>u13) -0</w:t>
      </w:r>
      <w:r w:rsidR="00644CD5">
        <w:t>.</w:t>
      </w:r>
      <w:r>
        <w:t>125*T(v28</w:t>
      </w:r>
      <w:r w:rsidR="00644CD5">
        <w:t>.</w:t>
      </w:r>
      <w:r>
        <w:t>u4) + 0</w:t>
      </w:r>
      <w:r w:rsidR="00644CD5">
        <w:t>.</w:t>
      </w:r>
      <w:r>
        <w:t>0964*T(v16</w:t>
      </w:r>
      <w:r w:rsidR="00644CD5">
        <w:t>.</w:t>
      </w:r>
      <w:r>
        <w:t>u27) -0</w:t>
      </w:r>
      <w:r w:rsidR="00644CD5">
        <w:t>.</w:t>
      </w:r>
      <w:r>
        <w:t>133*T(v4</w:t>
      </w:r>
      <w:r w:rsidR="00644CD5">
        <w:t>.</w:t>
      </w:r>
      <w:r>
        <w:t>u11) + 0</w:t>
      </w:r>
      <w:r w:rsidR="00644CD5">
        <w:t>.</w:t>
      </w:r>
      <w:r>
        <w:t>121*T(v4</w:t>
      </w:r>
      <w:r w:rsidR="00644CD5">
        <w:t>.</w:t>
      </w:r>
      <w:r>
        <w:t>u23) -0</w:t>
      </w:r>
      <w:r w:rsidR="00644CD5">
        <w:t>.</w:t>
      </w:r>
      <w:r>
        <w:t>0954*T(v27</w:t>
      </w:r>
      <w:r w:rsidR="00644CD5">
        <w:t>.</w:t>
      </w:r>
      <w:r>
        <w:t>u15) + 0</w:t>
      </w:r>
      <w:r w:rsidR="00644CD5">
        <w:t>.</w:t>
      </w:r>
      <w:r>
        <w:t>121*T(v6</w:t>
      </w:r>
      <w:r w:rsidR="00644CD5">
        <w:t>.</w:t>
      </w:r>
      <w:r>
        <w:t>u16) + 0</w:t>
      </w:r>
      <w:r w:rsidR="00644CD5">
        <w:t>.</w:t>
      </w:r>
      <w:r>
        <w:t>128*T(v22</w:t>
      </w:r>
      <w:r w:rsidR="00644CD5">
        <w:t>.</w:t>
      </w:r>
      <w:r>
        <w:t>u4) + 0</w:t>
      </w:r>
      <w:r w:rsidR="00644CD5">
        <w:t>.</w:t>
      </w:r>
      <w:r>
        <w:t>124*T(v21</w:t>
      </w:r>
      <w:r w:rsidR="00644CD5">
        <w:t>.</w:t>
      </w:r>
      <w:r>
        <w:t>u14) + 0</w:t>
      </w:r>
      <w:r w:rsidR="00644CD5">
        <w:t>.</w:t>
      </w:r>
      <w:r>
        <w:t>0856*T(v30</w:t>
      </w:r>
      <w:r w:rsidR="00644CD5">
        <w:t>.</w:t>
      </w:r>
      <w:r>
        <w:t>u8) -0</w:t>
      </w:r>
      <w:r w:rsidR="00644CD5">
        <w:t>.</w:t>
      </w:r>
      <w:r>
        <w:t>101*T(v17</w:t>
      </w:r>
      <w:r w:rsidR="00644CD5">
        <w:t>.</w:t>
      </w:r>
      <w:r>
        <w:t>u19) -0</w:t>
      </w:r>
      <w:r w:rsidR="00644CD5">
        <w:t>.</w:t>
      </w:r>
      <w:r>
        <w:t>104*T(v6</w:t>
      </w:r>
      <w:r w:rsidR="00644CD5">
        <w:t>.</w:t>
      </w:r>
      <w:r>
        <w:t>u27) -0</w:t>
      </w:r>
      <w:r w:rsidR="00644CD5">
        <w:t>.</w:t>
      </w:r>
      <w:r>
        <w:t>131*T(v4</w:t>
      </w:r>
      <w:r w:rsidR="00644CD5">
        <w:t>.</w:t>
      </w:r>
      <w:r>
        <w:t>u20) + 0</w:t>
      </w:r>
      <w:r w:rsidR="00644CD5">
        <w:t>.</w:t>
      </w:r>
      <w:r>
        <w:t>0794*T(v10) + 0</w:t>
      </w:r>
      <w:r w:rsidR="00644CD5">
        <w:t>.</w:t>
      </w:r>
      <w:r>
        <w:t>0758*T(u31) + 0</w:t>
      </w:r>
      <w:r w:rsidR="00644CD5">
        <w:t>.</w:t>
      </w:r>
      <w:r>
        <w:t>0858*T(v28</w:t>
      </w:r>
      <w:r w:rsidR="00644CD5">
        <w:t>.</w:t>
      </w:r>
      <w:r>
        <w:t>u11) + 0</w:t>
      </w:r>
      <w:r w:rsidR="00644CD5">
        <w:t>.</w:t>
      </w:r>
      <w:r>
        <w:t>0869*T(v34</w:t>
      </w:r>
      <w:r w:rsidR="00644CD5">
        <w:t>.</w:t>
      </w:r>
      <w:r>
        <w:t>u9) + 0</w:t>
      </w:r>
      <w:r w:rsidR="00644CD5">
        <w:t>.</w:t>
      </w:r>
      <w:r>
        <w:t>0957*T(v29</w:t>
      </w:r>
      <w:r w:rsidR="00644CD5">
        <w:t>.</w:t>
      </w:r>
      <w:r>
        <w:t>u9) -0</w:t>
      </w:r>
      <w:r w:rsidR="00644CD5">
        <w:t>.</w:t>
      </w:r>
      <w:r>
        <w:t>0769*T(v37</w:t>
      </w:r>
      <w:r w:rsidR="00644CD5">
        <w:t>.</w:t>
      </w:r>
      <w:r>
        <w:t>u4) + 0</w:t>
      </w:r>
      <w:r w:rsidR="00644CD5">
        <w:t>.</w:t>
      </w:r>
      <w:r>
        <w:t>113*T(v5</w:t>
      </w:r>
      <w:r w:rsidR="00644CD5">
        <w:t>.</w:t>
      </w:r>
      <w:r>
        <w:t>u9) -0</w:t>
      </w:r>
      <w:r w:rsidR="00644CD5">
        <w:t>.</w:t>
      </w:r>
      <w:r>
        <w:t>0899*T(v3</w:t>
      </w:r>
      <w:r w:rsidR="00644CD5">
        <w:t>.</w:t>
      </w:r>
      <w:r>
        <w:t>u29) -0</w:t>
      </w:r>
      <w:r w:rsidR="00644CD5">
        <w:t>.</w:t>
      </w:r>
      <w:r>
        <w:t>078*T(v35</w:t>
      </w:r>
      <w:r w:rsidR="00644CD5">
        <w:t>.</w:t>
      </w:r>
      <w:r>
        <w:t>u5) -0</w:t>
      </w:r>
      <w:r w:rsidR="00644CD5">
        <w:t>.</w:t>
      </w:r>
      <w:r>
        <w:t>0849*T(v17</w:t>
      </w:r>
      <w:r w:rsidR="00644CD5">
        <w:t>.</w:t>
      </w:r>
      <w:r>
        <w:t>u14) + 0</w:t>
      </w:r>
      <w:r w:rsidR="00644CD5">
        <w:t>.</w:t>
      </w:r>
      <w:r>
        <w:t>0961*T(v11</w:t>
      </w:r>
      <w:r w:rsidR="00644CD5">
        <w:t>.</w:t>
      </w:r>
      <w:r>
        <w:t>u7) -0</w:t>
      </w:r>
      <w:r w:rsidR="00644CD5">
        <w:t>.</w:t>
      </w:r>
      <w:r>
        <w:t>0769*T(v23</w:t>
      </w:r>
      <w:r w:rsidR="00644CD5">
        <w:t>.</w:t>
      </w:r>
      <w:r>
        <w:t>u18) + 0</w:t>
      </w:r>
      <w:r w:rsidR="00644CD5">
        <w:t>.</w:t>
      </w:r>
      <w:r>
        <w:t>0769*T(v12</w:t>
      </w:r>
      <w:r w:rsidR="00644CD5">
        <w:t>.</w:t>
      </w:r>
      <w:r>
        <w:t>u20) -0</w:t>
      </w:r>
      <w:r w:rsidR="00644CD5">
        <w:t>.</w:t>
      </w:r>
      <w:r>
        <w:t>098*T(v14</w:t>
      </w:r>
      <w:r w:rsidR="00644CD5">
        <w:t>.</w:t>
      </w:r>
      <w:r>
        <w:t>u2) + 0</w:t>
      </w:r>
      <w:r w:rsidR="00644CD5">
        <w:t>.</w:t>
      </w:r>
      <w:r>
        <w:t>0717*T(v27</w:t>
      </w:r>
      <w:r w:rsidR="00644CD5">
        <w:t>.</w:t>
      </w:r>
      <w:r>
        <w:t>u16) -0</w:t>
      </w:r>
      <w:r w:rsidR="00644CD5">
        <w:t>.</w:t>
      </w:r>
      <w:r>
        <w:t>0736*T(v13) + 0</w:t>
      </w:r>
      <w:r w:rsidR="00644CD5">
        <w:t>.</w:t>
      </w:r>
      <w:r>
        <w:t>0675*T(v38</w:t>
      </w:r>
      <w:r w:rsidR="00644CD5">
        <w:t>.</w:t>
      </w:r>
      <w:r>
        <w:t>u5) -0</w:t>
      </w:r>
      <w:r w:rsidR="00644CD5">
        <w:t>.</w:t>
      </w:r>
      <w:r>
        <w:t>0711*T(v21</w:t>
      </w:r>
      <w:r w:rsidR="00644CD5">
        <w:t>.</w:t>
      </w:r>
      <w:r>
        <w:t>u20) -0</w:t>
      </w:r>
      <w:r w:rsidR="00644CD5">
        <w:t>.</w:t>
      </w:r>
      <w:r>
        <w:t>0708*T(v4</w:t>
      </w:r>
      <w:r w:rsidR="00644CD5">
        <w:t>.</w:t>
      </w:r>
      <w:r>
        <w:t>u39) + 0</w:t>
      </w:r>
      <w:r w:rsidR="00644CD5">
        <w:t>.</w:t>
      </w:r>
      <w:r>
        <w:t>132*T(v2</w:t>
      </w:r>
      <w:r w:rsidR="00644CD5">
        <w:t>.</w:t>
      </w:r>
      <w:r>
        <w:t>u6) + 0</w:t>
      </w:r>
      <w:r w:rsidR="00644CD5">
        <w:t>.</w:t>
      </w:r>
      <w:r>
        <w:t>0722*T(v7</w:t>
      </w:r>
      <w:r w:rsidR="00644CD5">
        <w:t>.</w:t>
      </w:r>
      <w:r>
        <w:t>u29) + 0</w:t>
      </w:r>
      <w:r w:rsidR="00644CD5">
        <w:t>.</w:t>
      </w:r>
      <w:r>
        <w:t>0661*T(v13</w:t>
      </w:r>
      <w:r w:rsidR="00644CD5">
        <w:t>.</w:t>
      </w:r>
      <w:r>
        <w:t>u23) -0</w:t>
      </w:r>
      <w:r w:rsidR="00644CD5">
        <w:t>.</w:t>
      </w:r>
      <w:r>
        <w:t>134*T(v1</w:t>
      </w:r>
      <w:r w:rsidR="00644CD5">
        <w:t>.</w:t>
      </w:r>
      <w:r>
        <w:t>u1) -0</w:t>
      </w:r>
      <w:r w:rsidR="00644CD5">
        <w:t>.</w:t>
      </w:r>
      <w:r>
        <w:t>0758*T(v13</w:t>
      </w:r>
      <w:r w:rsidR="00644CD5">
        <w:t>.</w:t>
      </w:r>
      <w:r>
        <w:t>u18) + 0</w:t>
      </w:r>
      <w:r w:rsidR="00644CD5">
        <w:t>.</w:t>
      </w:r>
      <w:r>
        <w:t>0714*T(v30</w:t>
      </w:r>
      <w:r w:rsidR="00644CD5">
        <w:t>.</w:t>
      </w:r>
      <w:r>
        <w:t>u13) + 0</w:t>
      </w:r>
      <w:r w:rsidR="00644CD5">
        <w:t>.</w:t>
      </w:r>
      <w:r>
        <w:t>0691*T(v4</w:t>
      </w:r>
      <w:r w:rsidR="00644CD5">
        <w:t>.</w:t>
      </w:r>
      <w:r>
        <w:t>u27) -0</w:t>
      </w:r>
      <w:r w:rsidR="00644CD5">
        <w:t>.</w:t>
      </w:r>
      <w:r>
        <w:t>0943*T(v8</w:t>
      </w:r>
      <w:r w:rsidR="00644CD5">
        <w:t>.</w:t>
      </w:r>
      <w:r>
        <w:t>u5) + 0</w:t>
      </w:r>
      <w:r w:rsidR="00644CD5">
        <w:t>.</w:t>
      </w:r>
      <w:r>
        <w:t>0693*T(v2</w:t>
      </w:r>
      <w:r w:rsidR="00644CD5">
        <w:t>.</w:t>
      </w:r>
      <w:r>
        <w:t>u19) + 0</w:t>
      </w:r>
      <w:r w:rsidR="00644CD5">
        <w:t>.</w:t>
      </w:r>
      <w:r>
        <w:t>0559*T(u22) + 0</w:t>
      </w:r>
      <w:r w:rsidR="00644CD5">
        <w:t>.</w:t>
      </w:r>
      <w:r>
        <w:t>0643*T(v2</w:t>
      </w:r>
      <w:r w:rsidR="00644CD5">
        <w:t>.</w:t>
      </w:r>
      <w:r>
        <w:t>u31) -0</w:t>
      </w:r>
      <w:r w:rsidR="00644CD5">
        <w:t>.</w:t>
      </w:r>
      <w:r>
        <w:t>0689*T(v7</w:t>
      </w:r>
      <w:r w:rsidR="00644CD5">
        <w:t>.</w:t>
      </w:r>
      <w:r>
        <w:t>u15) + 0</w:t>
      </w:r>
      <w:r w:rsidR="00644CD5">
        <w:t>.</w:t>
      </w:r>
      <w:r>
        <w:t>0604*T(v3</w:t>
      </w:r>
      <w:r w:rsidR="00644CD5">
        <w:t>.</w:t>
      </w:r>
      <w:r>
        <w:t>u38) + 0</w:t>
      </w:r>
      <w:r w:rsidR="00644CD5">
        <w:t>.</w:t>
      </w:r>
      <w:r>
        <w:t>102*T(v5</w:t>
      </w:r>
      <w:r w:rsidR="00644CD5">
        <w:t>.</w:t>
      </w:r>
      <w:r>
        <w:t>u4) -0</w:t>
      </w:r>
      <w:r w:rsidR="00644CD5">
        <w:t>.</w:t>
      </w:r>
      <w:r>
        <w:t>0662*T(v27</w:t>
      </w:r>
      <w:r w:rsidR="00644CD5">
        <w:t>.</w:t>
      </w:r>
      <w:r>
        <w:t>u7) + 0</w:t>
      </w:r>
      <w:r w:rsidR="00644CD5">
        <w:t>.</w:t>
      </w:r>
      <w:r>
        <w:t>113*T(v3</w:t>
      </w:r>
      <w:r w:rsidR="00644CD5">
        <w:t>.</w:t>
      </w:r>
      <w:r>
        <w:t>u4) -0</w:t>
      </w:r>
      <w:r w:rsidR="00644CD5">
        <w:t>.</w:t>
      </w:r>
      <w:r>
        <w:t>0685*T(v16</w:t>
      </w:r>
      <w:r w:rsidR="00644CD5">
        <w:t>.</w:t>
      </w:r>
      <w:r>
        <w:t>u3) + 0</w:t>
      </w:r>
      <w:r w:rsidR="00644CD5">
        <w:t>.</w:t>
      </w:r>
      <w:r>
        <w:t>0562*T(v9</w:t>
      </w:r>
      <w:r w:rsidR="00644CD5">
        <w:t>.</w:t>
      </w:r>
      <w:r>
        <w:t>u28) + 0</w:t>
      </w:r>
      <w:r w:rsidR="00644CD5">
        <w:t>.</w:t>
      </w:r>
      <w:r>
        <w:t>0596*T(v2</w:t>
      </w:r>
      <w:r w:rsidR="00644CD5">
        <w:t>.</w:t>
      </w:r>
      <w:r>
        <w:t>u16) + 0</w:t>
      </w:r>
      <w:r w:rsidR="00644CD5">
        <w:t>.</w:t>
      </w:r>
      <w:r>
        <w:t>0484*T(v30</w:t>
      </w:r>
      <w:r w:rsidR="00644CD5">
        <w:t>.</w:t>
      </w:r>
      <w:r>
        <w:t>u1) + 0</w:t>
      </w:r>
      <w:r w:rsidR="00644CD5">
        <w:t>.</w:t>
      </w:r>
      <w:r>
        <w:t>0514*T(v27</w:t>
      </w:r>
      <w:r w:rsidR="00644CD5">
        <w:t>.</w:t>
      </w:r>
      <w:r>
        <w:t>u1) -0</w:t>
      </w:r>
      <w:r w:rsidR="00644CD5">
        <w:t>.</w:t>
      </w:r>
      <w:r>
        <w:t>0398*T(v24</w:t>
      </w:r>
      <w:r w:rsidR="00644CD5">
        <w:t>.</w:t>
      </w:r>
      <w:r>
        <w:t>u15) + 0</w:t>
      </w:r>
      <w:r w:rsidR="00644CD5">
        <w:t>.</w:t>
      </w:r>
      <w:r>
        <w:t>177*v -0</w:t>
      </w:r>
      <w:r w:rsidR="00644CD5">
        <w:t>.</w:t>
      </w:r>
      <w:r>
        <w:t>0375*T(v36</w:t>
      </w:r>
      <w:r w:rsidR="00644CD5">
        <w:t>.</w:t>
      </w:r>
      <w:r>
        <w:t>u4) -0</w:t>
      </w:r>
      <w:r w:rsidR="00644CD5">
        <w:t>.</w:t>
      </w:r>
      <w:r>
        <w:t>0328*T(u25) + 0</w:t>
      </w:r>
      <w:r w:rsidR="00644CD5">
        <w:t>.</w:t>
      </w:r>
      <w:r>
        <w:t>0429*T(v3</w:t>
      </w:r>
      <w:r w:rsidR="00644CD5">
        <w:t>.</w:t>
      </w:r>
      <w:r>
        <w:t>u33) -0</w:t>
      </w:r>
      <w:r w:rsidR="00644CD5">
        <w:t>.</w:t>
      </w:r>
      <w:r>
        <w:t>0426*T(v11</w:t>
      </w:r>
      <w:r w:rsidR="00644CD5">
        <w:t>.</w:t>
      </w:r>
      <w:r>
        <w:t>u23) -</w:t>
      </w:r>
      <w:r>
        <w:lastRenderedPageBreak/>
        <w:t>0</w:t>
      </w:r>
      <w:r w:rsidR="00644CD5">
        <w:t>.</w:t>
      </w:r>
      <w:r>
        <w:t>0442*T(v6</w:t>
      </w:r>
      <w:r w:rsidR="00644CD5">
        <w:t>.</w:t>
      </w:r>
      <w:r>
        <w:t>u14) + 0</w:t>
      </w:r>
      <w:r w:rsidR="00644CD5">
        <w:t>.</w:t>
      </w:r>
      <w:r>
        <w:t>0374*T(v31</w:t>
      </w:r>
      <w:r w:rsidR="00644CD5">
        <w:t>.</w:t>
      </w:r>
      <w:r>
        <w:t>u5) -0</w:t>
      </w:r>
      <w:r w:rsidR="00644CD5">
        <w:t>.</w:t>
      </w:r>
      <w:r>
        <w:t>0384*T(v25</w:t>
      </w:r>
      <w:r w:rsidR="00644CD5">
        <w:t>.</w:t>
      </w:r>
      <w:r>
        <w:t>u14) + 0</w:t>
      </w:r>
      <w:r w:rsidR="00644CD5">
        <w:t>.</w:t>
      </w:r>
      <w:r>
        <w:t>0361*T(v17</w:t>
      </w:r>
      <w:r w:rsidR="00644CD5">
        <w:t>.</w:t>
      </w:r>
      <w:r>
        <w:t>u18) -0</w:t>
      </w:r>
      <w:r w:rsidR="00644CD5">
        <w:t>.</w:t>
      </w:r>
      <w:r>
        <w:t>0274*T(v2</w:t>
      </w:r>
      <w:r w:rsidR="00644CD5">
        <w:t>.</w:t>
      </w:r>
      <w:r>
        <w:t>u32) -0</w:t>
      </w:r>
      <w:r w:rsidR="00644CD5">
        <w:t>.</w:t>
      </w:r>
      <w:r>
        <w:t>0251*T(v14</w:t>
      </w:r>
      <w:r w:rsidR="00644CD5">
        <w:t>.</w:t>
      </w:r>
      <w:r>
        <w:t>u11) -0</w:t>
      </w:r>
      <w:r w:rsidR="00644CD5">
        <w:t>.</w:t>
      </w:r>
      <w:r>
        <w:t>0335*T(v2</w:t>
      </w:r>
      <w:r w:rsidR="00644CD5">
        <w:t>.</w:t>
      </w:r>
      <w:r>
        <w:t>u9) + 0</w:t>
      </w:r>
      <w:r w:rsidR="00644CD5">
        <w:t>.</w:t>
      </w:r>
      <w:r>
        <w:t>0317*T(v11</w:t>
      </w:r>
      <w:r w:rsidR="00644CD5">
        <w:t>.</w:t>
      </w:r>
      <w:r>
        <w:t>u2) + 0</w:t>
      </w:r>
      <w:r w:rsidR="00644CD5">
        <w:t>.</w:t>
      </w:r>
      <w:r>
        <w:t>0195*T(v8</w:t>
      </w:r>
      <w:r w:rsidR="00644CD5">
        <w:t>.</w:t>
      </w:r>
      <w:r>
        <w:t>u35) + 0</w:t>
      </w:r>
      <w:r w:rsidR="00644CD5">
        <w:t>.</w:t>
      </w:r>
      <w:r>
        <w:t>0344*T(v4</w:t>
      </w:r>
      <w:r w:rsidR="00644CD5">
        <w:t>.</w:t>
      </w:r>
      <w:r>
        <w:t>u1) -0</w:t>
      </w:r>
      <w:r w:rsidR="00644CD5">
        <w:t>.</w:t>
      </w:r>
      <w:r>
        <w:t>019*T(v10</w:t>
      </w:r>
      <w:r w:rsidR="00644CD5">
        <w:t>.</w:t>
      </w:r>
      <w:r>
        <w:t>u8) -0</w:t>
      </w:r>
      <w:r w:rsidR="00644CD5">
        <w:t>.</w:t>
      </w:r>
      <w:r>
        <w:t>0123*T(v10</w:t>
      </w:r>
      <w:r w:rsidR="00644CD5">
        <w:t>.</w:t>
      </w:r>
      <w:r>
        <w:t>u33) + 0</w:t>
      </w:r>
      <w:r w:rsidR="00644CD5">
        <w:t>.</w:t>
      </w:r>
      <w:r>
        <w:t>0119*T(v6</w:t>
      </w:r>
      <w:r w:rsidR="00644CD5">
        <w:t>.</w:t>
      </w:r>
      <w:r>
        <w:t>u11) + 0</w:t>
      </w:r>
      <w:r w:rsidR="00644CD5">
        <w:t>.</w:t>
      </w:r>
      <w:r>
        <w:t>00674*T(v24</w:t>
      </w:r>
      <w:r w:rsidR="00644CD5">
        <w:t>.</w:t>
      </w:r>
      <w:r>
        <w:t>u19) -0</w:t>
      </w:r>
      <w:r w:rsidR="00644CD5">
        <w:t>.</w:t>
      </w:r>
      <w:r>
        <w:t>00594*T(v18</w:t>
      </w:r>
      <w:r w:rsidR="00644CD5">
        <w:t>.</w:t>
      </w:r>
      <w:r>
        <w:t>u15) + 0</w:t>
      </w:r>
      <w:r w:rsidR="00644CD5">
        <w:t>.</w:t>
      </w:r>
      <w:r>
        <w:t>00611*T(v10</w:t>
      </w:r>
      <w:r w:rsidR="00644CD5">
        <w:t>.</w:t>
      </w:r>
      <w:r>
        <w:t>u19) -0</w:t>
      </w:r>
      <w:r w:rsidR="00644CD5">
        <w:t>.</w:t>
      </w:r>
      <w:r>
        <w:t>00554*T(u8) + 0</w:t>
      </w:r>
      <w:r w:rsidR="00644CD5">
        <w:t>.</w:t>
      </w:r>
      <w:r>
        <w:t>0063*T(u2) + 7</w:t>
      </w:r>
      <w:r w:rsidR="00644CD5">
        <w:t>.</w:t>
      </w:r>
      <w:r>
        <w:t>06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44*T(v2</w:t>
      </w:r>
      <w:r w:rsidR="00644CD5">
        <w:t>.</w:t>
      </w:r>
      <w:r>
        <w:t>u4) + 0</w:t>
      </w:r>
      <w:r w:rsidR="00644CD5">
        <w:t>.</w:t>
      </w:r>
      <w:r>
        <w:t>09*NumAromAtoms + 0</w:t>
      </w:r>
      <w:r w:rsidR="00644CD5">
        <w:t>.</w:t>
      </w:r>
      <w:r>
        <w:t>843*T(v15</w:t>
      </w:r>
      <w:r w:rsidR="00644CD5">
        <w:t>.</w:t>
      </w:r>
      <w:r>
        <w:t>u7) + 1</w:t>
      </w:r>
      <w:r w:rsidR="00644CD5">
        <w:t>.</w:t>
      </w:r>
      <w:r>
        <w:t>47*T(u2) + 0</w:t>
      </w:r>
      <w:r w:rsidR="00644CD5">
        <w:t>.</w:t>
      </w:r>
      <w:r>
        <w:t>871*T(v11</w:t>
      </w:r>
      <w:r w:rsidR="00644CD5">
        <w:t>.</w:t>
      </w:r>
      <w:r>
        <w:t>u14) -1</w:t>
      </w:r>
      <w:r w:rsidR="00644CD5">
        <w:t>.</w:t>
      </w:r>
      <w:r>
        <w:t>05*T(v8</w:t>
      </w:r>
      <w:r w:rsidR="00644CD5">
        <w:t>.</w:t>
      </w:r>
      <w:r>
        <w:t>u9) -1</w:t>
      </w:r>
      <w:r w:rsidR="00644CD5">
        <w:t>.</w:t>
      </w:r>
      <w:r>
        <w:t>52*T(v1</w:t>
      </w:r>
      <w:r w:rsidR="00644CD5">
        <w:t>.</w:t>
      </w:r>
      <w:r>
        <w:t>u20) + 0</w:t>
      </w:r>
      <w:r w:rsidR="00644CD5">
        <w:t>.</w:t>
      </w:r>
      <w:r>
        <w:t>487*T(v22</w:t>
      </w:r>
      <w:r w:rsidR="00644CD5">
        <w:t>.</w:t>
      </w:r>
      <w:r>
        <w:t>u2) + 0</w:t>
      </w:r>
      <w:r w:rsidR="00644CD5">
        <w:t>.</w:t>
      </w:r>
      <w:r>
        <w:t>945*T(v3</w:t>
      </w:r>
      <w:r w:rsidR="00644CD5">
        <w:t>.</w:t>
      </w:r>
      <w:r>
        <w:t>u3) -0</w:t>
      </w:r>
      <w:r w:rsidR="00644CD5">
        <w:t>.</w:t>
      </w:r>
      <w:r>
        <w:t>5*T(v22</w:t>
      </w:r>
      <w:r w:rsidR="00644CD5">
        <w:t>.</w:t>
      </w:r>
      <w:r>
        <w:t>u14) + 0</w:t>
      </w:r>
      <w:r w:rsidR="00644CD5">
        <w:t>.</w:t>
      </w:r>
      <w:r>
        <w:t>419*T(v14</w:t>
      </w:r>
      <w:r w:rsidR="00644CD5">
        <w:t>.</w:t>
      </w:r>
      <w:r>
        <w:t>u9) + 0</w:t>
      </w:r>
      <w:r w:rsidR="00644CD5">
        <w:t>.</w:t>
      </w:r>
      <w:r>
        <w:t>439*T(v14</w:t>
      </w:r>
      <w:r w:rsidR="00644CD5">
        <w:t>.</w:t>
      </w:r>
      <w:r>
        <w:t>u23) -0</w:t>
      </w:r>
      <w:r w:rsidR="00644CD5">
        <w:t>.</w:t>
      </w:r>
      <w:r>
        <w:t>423*T(v38</w:t>
      </w:r>
      <w:r w:rsidR="00644CD5">
        <w:t>.</w:t>
      </w:r>
      <w:r>
        <w:t>u4) -0</w:t>
      </w:r>
      <w:r w:rsidR="00644CD5">
        <w:t>.</w:t>
      </w:r>
      <w:r>
        <w:t>628*T(v9</w:t>
      </w:r>
      <w:r w:rsidR="00644CD5">
        <w:t>.</w:t>
      </w:r>
      <w:r>
        <w:t>u7) -0</w:t>
      </w:r>
      <w:r w:rsidR="00644CD5">
        <w:t>.</w:t>
      </w:r>
      <w:r>
        <w:t>196*NumAcceptor + 0</w:t>
      </w:r>
      <w:r w:rsidR="00644CD5">
        <w:t>.</w:t>
      </w:r>
      <w:r>
        <w:t>169*Lipophilicity^2 + 0</w:t>
      </w:r>
      <w:r w:rsidR="00644CD5">
        <w:t>.</w:t>
      </w:r>
      <w:r>
        <w:t>313*T(v5</w:t>
      </w:r>
      <w:r w:rsidR="00644CD5">
        <w:t>.</w:t>
      </w:r>
      <w:r>
        <w:t>u17) -0</w:t>
      </w:r>
      <w:r w:rsidR="00644CD5">
        <w:t>.</w:t>
      </w:r>
      <w:r>
        <w:t>783*T(v13</w:t>
      </w:r>
      <w:r w:rsidR="00644CD5">
        <w:t>.</w:t>
      </w:r>
      <w:r>
        <w:t>u16) -0</w:t>
      </w:r>
      <w:r w:rsidR="00644CD5">
        <w:t>.</w:t>
      </w:r>
      <w:r>
        <w:t>344*Length^3 + 0</w:t>
      </w:r>
      <w:r w:rsidR="00644CD5">
        <w:t>.</w:t>
      </w:r>
      <w:r>
        <w:t>0474*T(u37) + 1</w:t>
      </w:r>
      <w:r w:rsidR="00644CD5">
        <w:t>.</w:t>
      </w:r>
      <w:r>
        <w:t>01*T(v37</w:t>
      </w:r>
      <w:r w:rsidR="00644CD5">
        <w:t>.</w:t>
      </w:r>
      <w:r>
        <w:t>u2) -0</w:t>
      </w:r>
      <w:r w:rsidR="00644CD5">
        <w:t>.</w:t>
      </w:r>
      <w:r>
        <w:t>235*T(v4</w:t>
      </w:r>
      <w:r w:rsidR="00644CD5">
        <w:t>.</w:t>
      </w:r>
      <w:r>
        <w:t>u3) + 1</w:t>
      </w:r>
      <w:r w:rsidR="00644CD5">
        <w:t>.</w:t>
      </w:r>
      <w:r>
        <w:t>16*T(v25</w:t>
      </w:r>
      <w:r w:rsidR="00644CD5">
        <w:t>.</w:t>
      </w:r>
      <w:r>
        <w:t>u9) + 0</w:t>
      </w:r>
      <w:r w:rsidR="00644CD5">
        <w:t>.</w:t>
      </w:r>
      <w:r>
        <w:t>316*T(v21</w:t>
      </w:r>
      <w:r w:rsidR="00644CD5">
        <w:t>.</w:t>
      </w:r>
      <w:r>
        <w:t>u16) -0</w:t>
      </w:r>
      <w:r w:rsidR="00644CD5">
        <w:t>.</w:t>
      </w:r>
      <w:r>
        <w:t>475*T(v15</w:t>
      </w:r>
      <w:r w:rsidR="00644CD5">
        <w:t>.</w:t>
      </w:r>
      <w:r>
        <w:t>u28) + 0</w:t>
      </w:r>
      <w:r w:rsidR="00644CD5">
        <w:t>.</w:t>
      </w:r>
      <w:r>
        <w:t>74*T(v3</w:t>
      </w:r>
      <w:r w:rsidR="00644CD5">
        <w:t>.</w:t>
      </w:r>
      <w:r>
        <w:t>u10) + 0</w:t>
      </w:r>
      <w:r w:rsidR="00644CD5">
        <w:t>.</w:t>
      </w:r>
      <w:r>
        <w:t>323*T(v36) + 0</w:t>
      </w:r>
      <w:r w:rsidR="00644CD5">
        <w:t>.</w:t>
      </w:r>
      <w:r>
        <w:t>226*T(v7</w:t>
      </w:r>
      <w:r w:rsidR="00644CD5">
        <w:t>.</w:t>
      </w:r>
      <w:r>
        <w:t>u1) -0</w:t>
      </w:r>
      <w:r w:rsidR="00644CD5">
        <w:t>.</w:t>
      </w:r>
      <w:r>
        <w:t>219*T(v18</w:t>
      </w:r>
      <w:r w:rsidR="00644CD5">
        <w:t>.</w:t>
      </w:r>
      <w:r>
        <w:t>u20) + 0</w:t>
      </w:r>
      <w:r w:rsidR="00644CD5">
        <w:t>.</w:t>
      </w:r>
      <w:r>
        <w:t>47*T(v24</w:t>
      </w:r>
      <w:r w:rsidR="00644CD5">
        <w:t>.</w:t>
      </w:r>
      <w:r>
        <w:t>u5) + 0</w:t>
      </w:r>
      <w:r w:rsidR="00644CD5">
        <w:t>.</w:t>
      </w:r>
      <w:r>
        <w:t>304*T(v27) + 0</w:t>
      </w:r>
      <w:r w:rsidR="00644CD5">
        <w:t>.</w:t>
      </w:r>
      <w:r>
        <w:t>0748*NumDonor + 0</w:t>
      </w:r>
      <w:r w:rsidR="00644CD5">
        <w:t>.</w:t>
      </w:r>
      <w:r>
        <w:t>204*T(v4</w:t>
      </w:r>
      <w:r w:rsidR="00644CD5">
        <w:t>.</w:t>
      </w:r>
      <w:r>
        <w:t>u18) -0</w:t>
      </w:r>
      <w:r w:rsidR="00644CD5">
        <w:t>.</w:t>
      </w:r>
      <w:r>
        <w:t>728*T(v6</w:t>
      </w:r>
      <w:r w:rsidR="00644CD5">
        <w:t>.</w:t>
      </w:r>
      <w:r>
        <w:t>u6) + 0</w:t>
      </w:r>
      <w:r w:rsidR="00644CD5">
        <w:t>.</w:t>
      </w:r>
      <w:r>
        <w:t>544*T(v7</w:t>
      </w:r>
      <w:r w:rsidR="00644CD5">
        <w:t>.</w:t>
      </w:r>
      <w:r>
        <w:t>u33) -0</w:t>
      </w:r>
      <w:r w:rsidR="00644CD5">
        <w:t>.</w:t>
      </w:r>
      <w:r>
        <w:t>343*T(v15</w:t>
      </w:r>
      <w:r w:rsidR="00644CD5">
        <w:t>.</w:t>
      </w:r>
      <w:r>
        <w:t>u2) + 0</w:t>
      </w:r>
      <w:r w:rsidR="00644CD5">
        <w:t>.</w:t>
      </w:r>
      <w:r>
        <w:t>356*T(v32</w:t>
      </w:r>
      <w:r w:rsidR="00644CD5">
        <w:t>.</w:t>
      </w:r>
      <w:r>
        <w:t>u3) + 0</w:t>
      </w:r>
      <w:r w:rsidR="00644CD5">
        <w:t>.</w:t>
      </w:r>
      <w:r>
        <w:t>181*MW + 0</w:t>
      </w:r>
      <w:r w:rsidR="00644CD5">
        <w:t>.</w:t>
      </w:r>
      <w:r>
        <w:t>497*T(v11</w:t>
      </w:r>
      <w:r w:rsidR="00644CD5">
        <w:t>.</w:t>
      </w:r>
      <w:r>
        <w:t>u13) + 0</w:t>
      </w:r>
      <w:r w:rsidR="00644CD5">
        <w:t>.</w:t>
      </w:r>
      <w:r>
        <w:t>637*T(v18</w:t>
      </w:r>
      <w:r w:rsidR="00644CD5">
        <w:t>.</w:t>
      </w:r>
      <w:r>
        <w:t>u21) -0</w:t>
      </w:r>
      <w:r w:rsidR="00644CD5">
        <w:t>.</w:t>
      </w:r>
      <w:r>
        <w:t>0409*T(v36</w:t>
      </w:r>
      <w:r w:rsidR="00644CD5">
        <w:t>.</w:t>
      </w:r>
      <w:r>
        <w:t>u5) + 0</w:t>
      </w:r>
      <w:r w:rsidR="00644CD5">
        <w:t>.</w:t>
      </w:r>
      <w:r>
        <w:t>595*T(v1</w:t>
      </w:r>
      <w:r w:rsidR="00644CD5">
        <w:t>.</w:t>
      </w:r>
      <w:r>
        <w:t>u30) + 0</w:t>
      </w:r>
      <w:r w:rsidR="00644CD5">
        <w:t>.</w:t>
      </w:r>
      <w:r>
        <w:t>417*T(v5</w:t>
      </w:r>
      <w:r w:rsidR="00644CD5">
        <w:t>.</w:t>
      </w:r>
      <w:r>
        <w:t>u15) -0</w:t>
      </w:r>
      <w:r w:rsidR="00644CD5">
        <w:t>.</w:t>
      </w:r>
      <w:r>
        <w:t>555*T(v6</w:t>
      </w:r>
      <w:r w:rsidR="00644CD5">
        <w:t>.</w:t>
      </w:r>
      <w:r>
        <w:t>u12) + 0</w:t>
      </w:r>
      <w:r w:rsidR="00644CD5">
        <w:t>.</w:t>
      </w:r>
      <w:r>
        <w:t>854*T(v7</w:t>
      </w:r>
      <w:r w:rsidR="00644CD5">
        <w:t>.</w:t>
      </w:r>
      <w:r>
        <w:t>u5) + 0</w:t>
      </w:r>
      <w:r w:rsidR="00644CD5">
        <w:t>.</w:t>
      </w:r>
      <w:r>
        <w:t>301*T(v15</w:t>
      </w:r>
      <w:r w:rsidR="00644CD5">
        <w:t>.</w:t>
      </w:r>
      <w:r>
        <w:t>u11) -0</w:t>
      </w:r>
      <w:r w:rsidR="00644CD5">
        <w:t>.</w:t>
      </w:r>
      <w:r>
        <w:t>671*T(v8</w:t>
      </w:r>
      <w:r w:rsidR="00644CD5">
        <w:t>.</w:t>
      </w:r>
      <w:r>
        <w:t>u28) -0</w:t>
      </w:r>
      <w:r w:rsidR="00644CD5">
        <w:t>.</w:t>
      </w:r>
      <w:r>
        <w:t>752*T(v6</w:t>
      </w:r>
      <w:r w:rsidR="00644CD5">
        <w:t>.</w:t>
      </w:r>
      <w:r>
        <w:t>u21) + 0</w:t>
      </w:r>
      <w:r w:rsidR="00644CD5">
        <w:t>.</w:t>
      </w:r>
      <w:r>
        <w:t>25*T(v10</w:t>
      </w:r>
      <w:r w:rsidR="00644CD5">
        <w:t>.</w:t>
      </w:r>
      <w:r>
        <w:t>u33) + 18</w:t>
      </w:r>
      <w:r w:rsidR="00644CD5">
        <w:t>.</w:t>
      </w:r>
      <w:r>
        <w:t>8*Lipophilicity + 0</w:t>
      </w:r>
      <w:r w:rsidR="00644CD5">
        <w:t>.</w:t>
      </w:r>
      <w:r>
        <w:t>531*T(v10</w:t>
      </w:r>
      <w:r w:rsidR="00644CD5">
        <w:t>.</w:t>
      </w:r>
      <w:r>
        <w:t>u13) -1</w:t>
      </w:r>
      <w:r w:rsidR="00644CD5">
        <w:t>.</w:t>
      </w:r>
      <w:r>
        <w:t>09*T(v8</w:t>
      </w:r>
      <w:r w:rsidR="00644CD5">
        <w:t>.</w:t>
      </w:r>
      <w:r>
        <w:t>u12) -0</w:t>
      </w:r>
      <w:r w:rsidR="00644CD5">
        <w:t>.</w:t>
      </w:r>
      <w:r>
        <w:t>575*T(v10</w:t>
      </w:r>
      <w:r w:rsidR="00644CD5">
        <w:t>.</w:t>
      </w:r>
      <w:r>
        <w:t>u21) -0</w:t>
      </w:r>
      <w:r w:rsidR="00644CD5">
        <w:t>.</w:t>
      </w:r>
      <w:r>
        <w:t>488*T(v10</w:t>
      </w:r>
      <w:r w:rsidR="00644CD5">
        <w:t>.</w:t>
      </w:r>
      <w:r>
        <w:t>u11) + 0</w:t>
      </w:r>
      <w:r w:rsidR="00644CD5">
        <w:t>.</w:t>
      </w:r>
      <w:r>
        <w:t>351*T(v11</w:t>
      </w:r>
      <w:r w:rsidR="00644CD5">
        <w:t>.</w:t>
      </w:r>
      <w:r>
        <w:t>u29) -0</w:t>
      </w:r>
      <w:r w:rsidR="00644CD5">
        <w:t>.</w:t>
      </w:r>
      <w:r>
        <w:t>118*T(v25</w:t>
      </w:r>
      <w:r w:rsidR="00644CD5">
        <w:t>.</w:t>
      </w:r>
      <w:r>
        <w:t>u4) + 0</w:t>
      </w:r>
      <w:r w:rsidR="00644CD5">
        <w:t>.</w:t>
      </w:r>
      <w:r>
        <w:t>534*T(v30</w:t>
      </w:r>
      <w:r w:rsidR="00644CD5">
        <w:t>.</w:t>
      </w:r>
      <w:r>
        <w:t>u2) + 0</w:t>
      </w:r>
      <w:r w:rsidR="00644CD5">
        <w:t>.</w:t>
      </w:r>
      <w:r>
        <w:t>489*T(v21</w:t>
      </w:r>
      <w:r w:rsidR="00644CD5">
        <w:t>.</w:t>
      </w:r>
      <w:r>
        <w:t>u6) -0</w:t>
      </w:r>
      <w:r w:rsidR="00644CD5">
        <w:t>.</w:t>
      </w:r>
      <w:r>
        <w:t>151*T(v40</w:t>
      </w:r>
      <w:r w:rsidR="00644CD5">
        <w:t>.</w:t>
      </w:r>
      <w:r>
        <w:t>u1) + 0</w:t>
      </w:r>
      <w:r w:rsidR="00644CD5">
        <w:t>.</w:t>
      </w:r>
      <w:r>
        <w:t>526*T(v11</w:t>
      </w:r>
      <w:r w:rsidR="00644CD5">
        <w:t>.</w:t>
      </w:r>
      <w:r>
        <w:t>u25) + 0</w:t>
      </w:r>
      <w:r w:rsidR="00644CD5">
        <w:t>.</w:t>
      </w:r>
      <w:r>
        <w:t>62*T(v25</w:t>
      </w:r>
      <w:r w:rsidR="00644CD5">
        <w:t>.</w:t>
      </w:r>
      <w:r>
        <w:t>u13) + 0</w:t>
      </w:r>
      <w:r w:rsidR="00644CD5">
        <w:t>.</w:t>
      </w:r>
      <w:r>
        <w:t>298*T(v23</w:t>
      </w:r>
      <w:r w:rsidR="00644CD5">
        <w:t>.</w:t>
      </w:r>
      <w:r>
        <w:t>u15) -0</w:t>
      </w:r>
      <w:r w:rsidR="00644CD5">
        <w:t>.</w:t>
      </w:r>
      <w:r>
        <w:t>368*T(v24) -0</w:t>
      </w:r>
      <w:r w:rsidR="00644CD5">
        <w:t>.</w:t>
      </w:r>
      <w:r>
        <w:t>256*T(v19) -0</w:t>
      </w:r>
      <w:r w:rsidR="00644CD5">
        <w:t>.</w:t>
      </w:r>
      <w:r>
        <w:t>0954*T(v27</w:t>
      </w:r>
      <w:r w:rsidR="00644CD5">
        <w:t>.</w:t>
      </w:r>
      <w:r>
        <w:t>u3) -0</w:t>
      </w:r>
      <w:r w:rsidR="00644CD5">
        <w:t>.</w:t>
      </w:r>
      <w:r>
        <w:t>0936*T(v16</w:t>
      </w:r>
      <w:r w:rsidR="00644CD5">
        <w:t>.</w:t>
      </w:r>
      <w:r>
        <w:t>u10) + 0</w:t>
      </w:r>
      <w:r w:rsidR="00644CD5">
        <w:t>.</w:t>
      </w:r>
      <w:r>
        <w:t>394*T(v25</w:t>
      </w:r>
      <w:r w:rsidR="00644CD5">
        <w:t>.</w:t>
      </w:r>
      <w:r>
        <w:t>u5) -0</w:t>
      </w:r>
      <w:r w:rsidR="00644CD5">
        <w:t>.</w:t>
      </w:r>
      <w:r>
        <w:t>592*T(v12</w:t>
      </w:r>
      <w:r w:rsidR="00644CD5">
        <w:t>.</w:t>
      </w:r>
      <w:r>
        <w:t>u16) -0</w:t>
      </w:r>
      <w:r w:rsidR="00644CD5">
        <w:t>.</w:t>
      </w:r>
      <w:r>
        <w:t>587*T(v15</w:t>
      </w:r>
      <w:r w:rsidR="00644CD5">
        <w:t>.</w:t>
      </w:r>
      <w:r>
        <w:t>u12) -0</w:t>
      </w:r>
      <w:r w:rsidR="00644CD5">
        <w:t>.</w:t>
      </w:r>
      <w:r>
        <w:t>457*T(v2</w:t>
      </w:r>
      <w:r w:rsidR="00644CD5">
        <w:t>.</w:t>
      </w:r>
      <w:r>
        <w:t>u41) + 0</w:t>
      </w:r>
      <w:r w:rsidR="00644CD5">
        <w:t>.</w:t>
      </w:r>
      <w:r>
        <w:t>536*T(v13</w:t>
      </w:r>
      <w:r w:rsidR="00644CD5">
        <w:t>.</w:t>
      </w:r>
      <w:r>
        <w:t>u7) -0</w:t>
      </w:r>
      <w:r w:rsidR="00644CD5">
        <w:t>.</w:t>
      </w:r>
      <w:r>
        <w:t>119*T(v8</w:t>
      </w:r>
      <w:r w:rsidR="00644CD5">
        <w:t>.</w:t>
      </w:r>
      <w:r>
        <w:t>u10) -0</w:t>
      </w:r>
      <w:r w:rsidR="00644CD5">
        <w:t>.</w:t>
      </w:r>
      <w:r>
        <w:t>13*T(v13</w:t>
      </w:r>
      <w:r w:rsidR="00644CD5">
        <w:t>.</w:t>
      </w:r>
      <w:r>
        <w:t>u29) -0</w:t>
      </w:r>
      <w:r w:rsidR="00644CD5">
        <w:t>.</w:t>
      </w:r>
      <w:r>
        <w:t>888*T(v9</w:t>
      </w:r>
      <w:r w:rsidR="00644CD5">
        <w:t>.</w:t>
      </w:r>
      <w:r>
        <w:t>u8) + 0</w:t>
      </w:r>
      <w:r w:rsidR="00644CD5">
        <w:t>.</w:t>
      </w:r>
      <w:r>
        <w:t>407*T(v38</w:t>
      </w:r>
      <w:r w:rsidR="00644CD5">
        <w:t>.</w:t>
      </w:r>
      <w:r>
        <w:t>u2) -0</w:t>
      </w:r>
      <w:r w:rsidR="00644CD5">
        <w:t>.</w:t>
      </w:r>
      <w:r>
        <w:t>363*T(v4</w:t>
      </w:r>
      <w:r w:rsidR="00644CD5">
        <w:t>.</w:t>
      </w:r>
      <w:r>
        <w:t>u35) -0</w:t>
      </w:r>
      <w:r w:rsidR="00644CD5">
        <w:t>.</w:t>
      </w:r>
      <w:r>
        <w:t>528*T(v16) -0</w:t>
      </w:r>
      <w:r w:rsidR="00644CD5">
        <w:t>.</w:t>
      </w:r>
      <w:r>
        <w:t>29*T(v17) + 0</w:t>
      </w:r>
      <w:r w:rsidR="00644CD5">
        <w:t>.</w:t>
      </w:r>
      <w:r>
        <w:t>299*T(v23</w:t>
      </w:r>
      <w:r w:rsidR="00644CD5">
        <w:t>.</w:t>
      </w:r>
      <w:r>
        <w:t>u11) -0</w:t>
      </w:r>
      <w:r w:rsidR="00644CD5">
        <w:t>.</w:t>
      </w:r>
      <w:r>
        <w:t>299*T(v23) -0</w:t>
      </w:r>
      <w:r w:rsidR="00644CD5">
        <w:t>.</w:t>
      </w:r>
      <w:r>
        <w:t>355*T(v23</w:t>
      </w:r>
      <w:r w:rsidR="00644CD5">
        <w:t>.</w:t>
      </w:r>
      <w:r>
        <w:t>u12) -0</w:t>
      </w:r>
      <w:r w:rsidR="00644CD5">
        <w:t>.</w:t>
      </w:r>
      <w:r>
        <w:t>265*T(v34</w:t>
      </w:r>
      <w:r w:rsidR="00644CD5">
        <w:t>.</w:t>
      </w:r>
      <w:r>
        <w:t>u1) -0</w:t>
      </w:r>
      <w:r w:rsidR="00644CD5">
        <w:t>.</w:t>
      </w:r>
      <w:r>
        <w:t>344*T(v41</w:t>
      </w:r>
      <w:r w:rsidR="00644CD5">
        <w:t>.</w:t>
      </w:r>
      <w:r>
        <w:t>u1) -0</w:t>
      </w:r>
      <w:r w:rsidR="00644CD5">
        <w:t>.</w:t>
      </w:r>
      <w:r>
        <w:t>292*T(v10</w:t>
      </w:r>
      <w:r w:rsidR="00644CD5">
        <w:t>.</w:t>
      </w:r>
      <w:r>
        <w:t>u4) -0</w:t>
      </w:r>
      <w:r w:rsidR="00644CD5">
        <w:t>.</w:t>
      </w:r>
      <w:r>
        <w:t>21*T(v40) -0</w:t>
      </w:r>
      <w:r w:rsidR="00644CD5">
        <w:t>.</w:t>
      </w:r>
      <w:r>
        <w:t>683*T(v15</w:t>
      </w:r>
      <w:r w:rsidR="00644CD5">
        <w:t>.</w:t>
      </w:r>
      <w:r>
        <w:t>u19) + 0</w:t>
      </w:r>
      <w:r w:rsidR="00644CD5">
        <w:t>.</w:t>
      </w:r>
      <w:r>
        <w:t>611*T(v1</w:t>
      </w:r>
      <w:r w:rsidR="00644CD5">
        <w:t>.</w:t>
      </w:r>
      <w:r>
        <w:t>u23) + 0</w:t>
      </w:r>
      <w:r w:rsidR="00644CD5">
        <w:t>.</w:t>
      </w:r>
      <w:r>
        <w:t>429*T(v9</w:t>
      </w:r>
      <w:r w:rsidR="00644CD5">
        <w:t>.</w:t>
      </w:r>
      <w:r>
        <w:t>u27) + 0</w:t>
      </w:r>
      <w:r w:rsidR="00644CD5">
        <w:t>.</w:t>
      </w:r>
      <w:r>
        <w:t>513*T(v19</w:t>
      </w:r>
      <w:r w:rsidR="00644CD5">
        <w:t>.</w:t>
      </w:r>
      <w:r>
        <w:t>u20) + 0</w:t>
      </w:r>
      <w:r w:rsidR="00644CD5">
        <w:t>.</w:t>
      </w:r>
      <w:r>
        <w:t>35*T(v30) -0</w:t>
      </w:r>
      <w:r w:rsidR="00644CD5">
        <w:t>.</w:t>
      </w:r>
      <w:r>
        <w:t>628*T(v3</w:t>
      </w:r>
      <w:r w:rsidR="00644CD5">
        <w:t>.</w:t>
      </w:r>
      <w:r>
        <w:t>u15) + 0</w:t>
      </w:r>
      <w:r w:rsidR="00644CD5">
        <w:t>.</w:t>
      </w:r>
      <w:r>
        <w:t>357*T(v19</w:t>
      </w:r>
      <w:r w:rsidR="00644CD5">
        <w:t>.</w:t>
      </w:r>
      <w:r>
        <w:t>u11) -0</w:t>
      </w:r>
      <w:r w:rsidR="00644CD5">
        <w:t>.</w:t>
      </w:r>
      <w:r>
        <w:t>535*T(u8) + 0</w:t>
      </w:r>
      <w:r w:rsidR="00644CD5">
        <w:t>.</w:t>
      </w:r>
      <w:r>
        <w:t>348*T(u25) + 0</w:t>
      </w:r>
      <w:r w:rsidR="00644CD5">
        <w:t>.</w:t>
      </w:r>
      <w:r>
        <w:t>54*T(v18</w:t>
      </w:r>
      <w:r w:rsidR="00644CD5">
        <w:t>.</w:t>
      </w:r>
      <w:r>
        <w:t>u4) -0</w:t>
      </w:r>
      <w:r w:rsidR="00644CD5">
        <w:t>.</w:t>
      </w:r>
      <w:r>
        <w:t>24*T(v1</w:t>
      </w:r>
      <w:r w:rsidR="00644CD5">
        <w:t>.</w:t>
      </w:r>
      <w:r>
        <w:t>u40) -0</w:t>
      </w:r>
      <w:r w:rsidR="00644CD5">
        <w:t>.</w:t>
      </w:r>
      <w:r>
        <w:t>596*T(u6) -0</w:t>
      </w:r>
      <w:r w:rsidR="00644CD5">
        <w:t>.</w:t>
      </w:r>
      <w:r>
        <w:t>253*T(v3</w:t>
      </w:r>
      <w:r w:rsidR="00644CD5">
        <w:t>.</w:t>
      </w:r>
      <w:r>
        <w:t>u34) + 0</w:t>
      </w:r>
      <w:r w:rsidR="00644CD5">
        <w:t>.</w:t>
      </w:r>
      <w:r>
        <w:t>387*T(v4</w:t>
      </w:r>
      <w:r w:rsidR="00644CD5">
        <w:t>.</w:t>
      </w:r>
      <w:r>
        <w:t>u7) -0</w:t>
      </w:r>
      <w:r w:rsidR="00644CD5">
        <w:t>.</w:t>
      </w:r>
      <w:r>
        <w:t>552*T(v11</w:t>
      </w:r>
      <w:r w:rsidR="00644CD5">
        <w:t>.</w:t>
      </w:r>
      <w:r>
        <w:t>u22) + 0</w:t>
      </w:r>
      <w:r w:rsidR="00644CD5">
        <w:t>.</w:t>
      </w:r>
      <w:r>
        <w:t>103*NumPositive + 0</w:t>
      </w:r>
      <w:r w:rsidR="00644CD5">
        <w:t>.</w:t>
      </w:r>
      <w:r>
        <w:t>398*T(v4</w:t>
      </w:r>
      <w:r w:rsidR="00644CD5">
        <w:t>.</w:t>
      </w:r>
      <w:r>
        <w:t>u33) -0</w:t>
      </w:r>
      <w:r w:rsidR="00644CD5">
        <w:t>.</w:t>
      </w:r>
      <w:r>
        <w:t>463*T(v34</w:t>
      </w:r>
      <w:r w:rsidR="00644CD5">
        <w:t>.</w:t>
      </w:r>
      <w:r>
        <w:t>u9) -0</w:t>
      </w:r>
      <w:r w:rsidR="00644CD5">
        <w:t>.</w:t>
      </w:r>
      <w:r>
        <w:t>401*T(v12</w:t>
      </w:r>
      <w:r w:rsidR="00644CD5">
        <w:t>.</w:t>
      </w:r>
      <w:r>
        <w:t>u13) + 0</w:t>
      </w:r>
      <w:r w:rsidR="00644CD5">
        <w:t>.</w:t>
      </w:r>
      <w:r>
        <w:t>469*T(v13</w:t>
      </w:r>
      <w:r w:rsidR="00644CD5">
        <w:t>.</w:t>
      </w:r>
      <w:r>
        <w:t>u18) + 0</w:t>
      </w:r>
      <w:r w:rsidR="00644CD5">
        <w:t>.</w:t>
      </w:r>
      <w:r>
        <w:t>491*T(v21</w:t>
      </w:r>
      <w:r w:rsidR="00644CD5">
        <w:t>.</w:t>
      </w:r>
      <w:r>
        <w:t>u14) -0</w:t>
      </w:r>
      <w:r w:rsidR="00644CD5">
        <w:t>.</w:t>
      </w:r>
      <w:r>
        <w:t>428*T(v23</w:t>
      </w:r>
      <w:r w:rsidR="00644CD5">
        <w:t>.</w:t>
      </w:r>
      <w:r>
        <w:t>u18) + 0</w:t>
      </w:r>
      <w:r w:rsidR="00644CD5">
        <w:t>.</w:t>
      </w:r>
      <w:r>
        <w:t>547*T(v17</w:t>
      </w:r>
      <w:r w:rsidR="00644CD5">
        <w:t>.</w:t>
      </w:r>
      <w:r>
        <w:t>u9) + 0</w:t>
      </w:r>
      <w:r w:rsidR="00644CD5">
        <w:t>.</w:t>
      </w:r>
      <w:r>
        <w:t>295*T(v28</w:t>
      </w:r>
      <w:r w:rsidR="00644CD5">
        <w:t>.</w:t>
      </w:r>
      <w:r>
        <w:t>u1) + 0</w:t>
      </w:r>
      <w:r w:rsidR="00644CD5">
        <w:t>.</w:t>
      </w:r>
      <w:r>
        <w:t>109*T(v4</w:t>
      </w:r>
      <w:r w:rsidR="00644CD5">
        <w:t>.</w:t>
      </w:r>
      <w:r>
        <w:t>u28) -0</w:t>
      </w:r>
      <w:r w:rsidR="00644CD5">
        <w:t>.</w:t>
      </w:r>
      <w:r>
        <w:t>503*T(v3</w:t>
      </w:r>
      <w:r w:rsidR="00644CD5">
        <w:t>.</w:t>
      </w:r>
      <w:r>
        <w:t>u19) -0</w:t>
      </w:r>
      <w:r w:rsidR="00644CD5">
        <w:t>.</w:t>
      </w:r>
      <w:r>
        <w:t>294*T(v38) + 0</w:t>
      </w:r>
      <w:r w:rsidR="00644CD5">
        <w:t>.</w:t>
      </w:r>
      <w:r>
        <w:t>438*T(v3</w:t>
      </w:r>
      <w:r w:rsidR="00644CD5">
        <w:t>.</w:t>
      </w:r>
      <w:r>
        <w:t>u35) -0</w:t>
      </w:r>
      <w:r w:rsidR="00644CD5">
        <w:t>.</w:t>
      </w:r>
      <w:r>
        <w:t>487*T(v1</w:t>
      </w:r>
      <w:r w:rsidR="00644CD5">
        <w:t>.</w:t>
      </w:r>
      <w:r>
        <w:t>u31) + 0</w:t>
      </w:r>
      <w:r w:rsidR="00644CD5">
        <w:t>.</w:t>
      </w:r>
      <w:r>
        <w:t>456*T(v17</w:t>
      </w:r>
      <w:r w:rsidR="00644CD5">
        <w:t>.</w:t>
      </w:r>
      <w:r>
        <w:t>u21) + 0</w:t>
      </w:r>
      <w:r w:rsidR="00644CD5">
        <w:t>.</w:t>
      </w:r>
      <w:r>
        <w:t>21*T(u9) + 0</w:t>
      </w:r>
      <w:r w:rsidR="00644CD5">
        <w:t>.</w:t>
      </w:r>
      <w:r>
        <w:t>297*T(v23</w:t>
      </w:r>
      <w:r w:rsidR="00644CD5">
        <w:t>.</w:t>
      </w:r>
      <w:r>
        <w:t>u13) -0</w:t>
      </w:r>
      <w:r w:rsidR="00644CD5">
        <w:t>.</w:t>
      </w:r>
      <w:r>
        <w:t>325*T(v31</w:t>
      </w:r>
      <w:r w:rsidR="00644CD5">
        <w:t>.</w:t>
      </w:r>
      <w:r>
        <w:t>u12) -0</w:t>
      </w:r>
      <w:r w:rsidR="00644CD5">
        <w:t>.</w:t>
      </w:r>
      <w:r>
        <w:t>445*T(v34</w:t>
      </w:r>
      <w:r w:rsidR="00644CD5">
        <w:t>.</w:t>
      </w:r>
      <w:r>
        <w:t>u5) + 0</w:t>
      </w:r>
      <w:r w:rsidR="00644CD5">
        <w:t>.</w:t>
      </w:r>
      <w:r>
        <w:t>523*T(v16</w:t>
      </w:r>
      <w:r w:rsidR="00644CD5">
        <w:t>.</w:t>
      </w:r>
      <w:r>
        <w:t>u13) -0</w:t>
      </w:r>
      <w:r w:rsidR="00644CD5">
        <w:t>.</w:t>
      </w:r>
      <w:r>
        <w:t>287*T(v2</w:t>
      </w:r>
      <w:r w:rsidR="00644CD5">
        <w:t>.</w:t>
      </w:r>
      <w:r>
        <w:t>u35) -0</w:t>
      </w:r>
      <w:r w:rsidR="00644CD5">
        <w:t>.</w:t>
      </w:r>
      <w:r>
        <w:t>197*T(v9) -0</w:t>
      </w:r>
      <w:r w:rsidR="00644CD5">
        <w:t>.</w:t>
      </w:r>
      <w:r>
        <w:t>35*T(v4</w:t>
      </w:r>
      <w:r w:rsidR="00644CD5">
        <w:t>.</w:t>
      </w:r>
      <w:r>
        <w:t>u21) -0</w:t>
      </w:r>
      <w:r w:rsidR="00644CD5">
        <w:t>.</w:t>
      </w:r>
      <w:r>
        <w:t>397*T(v12</w:t>
      </w:r>
      <w:r w:rsidR="00644CD5">
        <w:t>.</w:t>
      </w:r>
      <w:r>
        <w:t>u2) + 0</w:t>
      </w:r>
      <w:r w:rsidR="00644CD5">
        <w:t>.</w:t>
      </w:r>
      <w:r>
        <w:t>341*T(v34) + 0</w:t>
      </w:r>
      <w:r w:rsidR="00644CD5">
        <w:t>.</w:t>
      </w:r>
      <w:r>
        <w:t>173*T(v36</w:t>
      </w:r>
      <w:r w:rsidR="00644CD5">
        <w:t>.</w:t>
      </w:r>
      <w:r>
        <w:t>u2) -0</w:t>
      </w:r>
      <w:r w:rsidR="00644CD5">
        <w:t>.</w:t>
      </w:r>
      <w:r>
        <w:t>366*T(v15</w:t>
      </w:r>
      <w:r w:rsidR="00644CD5">
        <w:t>.</w:t>
      </w:r>
      <w:r>
        <w:t>u26) -0</w:t>
      </w:r>
      <w:r w:rsidR="00644CD5">
        <w:t>.</w:t>
      </w:r>
      <w:r>
        <w:t>515*T(v2</w:t>
      </w:r>
      <w:r w:rsidR="00644CD5">
        <w:t>.</w:t>
      </w:r>
      <w:r>
        <w:t>u24) -0</w:t>
      </w:r>
      <w:r w:rsidR="00644CD5">
        <w:t>.</w:t>
      </w:r>
      <w:r>
        <w:t>308*T(v1</w:t>
      </w:r>
      <w:r w:rsidR="00644CD5">
        <w:t>.</w:t>
      </w:r>
      <w:r>
        <w:t>u3) -0</w:t>
      </w:r>
      <w:r w:rsidR="00644CD5">
        <w:t>.</w:t>
      </w:r>
      <w:r>
        <w:t>247*T(v22</w:t>
      </w:r>
      <w:r w:rsidR="00644CD5">
        <w:t>.</w:t>
      </w:r>
      <w:r>
        <w:t>u13) + 0</w:t>
      </w:r>
      <w:r w:rsidR="00644CD5">
        <w:t>.</w:t>
      </w:r>
      <w:r>
        <w:t>316*T(v21</w:t>
      </w:r>
      <w:r w:rsidR="00644CD5">
        <w:t>.</w:t>
      </w:r>
      <w:r>
        <w:t>u18) + 0</w:t>
      </w:r>
      <w:r w:rsidR="00644CD5">
        <w:t>.</w:t>
      </w:r>
      <w:r>
        <w:t>406*T(v1</w:t>
      </w:r>
      <w:r w:rsidR="00644CD5">
        <w:t>.</w:t>
      </w:r>
      <w:r>
        <w:t>u9) + 0</w:t>
      </w:r>
      <w:r w:rsidR="00644CD5">
        <w:t>.</w:t>
      </w:r>
      <w:r>
        <w:t>282*T(v18</w:t>
      </w:r>
      <w:r w:rsidR="00644CD5">
        <w:t>.</w:t>
      </w:r>
      <w:r>
        <w:t>u23) -0</w:t>
      </w:r>
      <w:r w:rsidR="00644CD5">
        <w:t>.</w:t>
      </w:r>
      <w:r>
        <w:t>366*T(v27</w:t>
      </w:r>
      <w:r w:rsidR="00644CD5">
        <w:t>.</w:t>
      </w:r>
      <w:r>
        <w:t>u11) -0</w:t>
      </w:r>
      <w:r w:rsidR="00644CD5">
        <w:t>.</w:t>
      </w:r>
      <w:r>
        <w:t>0502*NumHal -0</w:t>
      </w:r>
      <w:r w:rsidR="00644CD5">
        <w:t>.</w:t>
      </w:r>
      <w:r>
        <w:t>641*T(v4</w:t>
      </w:r>
      <w:r w:rsidR="00644CD5">
        <w:t>.</w:t>
      </w:r>
      <w:r>
        <w:t>u14) -0</w:t>
      </w:r>
      <w:r w:rsidR="00644CD5">
        <w:t>.</w:t>
      </w:r>
      <w:r>
        <w:t>246*T(v4</w:t>
      </w:r>
      <w:r w:rsidR="00644CD5">
        <w:t>.</w:t>
      </w:r>
      <w:r>
        <w:t>u9) -0</w:t>
      </w:r>
      <w:r w:rsidR="00644CD5">
        <w:t>.</w:t>
      </w:r>
      <w:r>
        <w:t>342*T(v38</w:t>
      </w:r>
      <w:r w:rsidR="00644CD5">
        <w:t>.</w:t>
      </w:r>
      <w:r>
        <w:t>u1) -0</w:t>
      </w:r>
      <w:r w:rsidR="00644CD5">
        <w:t>.</w:t>
      </w:r>
      <w:r>
        <w:t>54*T(v1</w:t>
      </w:r>
      <w:r w:rsidR="00644CD5">
        <w:t>.</w:t>
      </w:r>
      <w:r>
        <w:t>u35) -0</w:t>
      </w:r>
      <w:r w:rsidR="00644CD5">
        <w:t>.</w:t>
      </w:r>
      <w:r>
        <w:t>526*T(v6</w:t>
      </w:r>
      <w:r w:rsidR="00644CD5">
        <w:t>.</w:t>
      </w:r>
      <w:r>
        <w:t>u29) + 0</w:t>
      </w:r>
      <w:r w:rsidR="00644CD5">
        <w:t>.</w:t>
      </w:r>
      <w:r>
        <w:t>424*T(v13</w:t>
      </w:r>
      <w:r w:rsidR="00644CD5">
        <w:t>.</w:t>
      </w:r>
      <w:r>
        <w:t>u5) + 0</w:t>
      </w:r>
      <w:r w:rsidR="00644CD5">
        <w:t>.</w:t>
      </w:r>
      <w:r>
        <w:t>275*T(v5</w:t>
      </w:r>
      <w:r w:rsidR="00644CD5">
        <w:t>.</w:t>
      </w:r>
      <w:r>
        <w:t>u35) + 0</w:t>
      </w:r>
      <w:r w:rsidR="00644CD5">
        <w:t>.</w:t>
      </w:r>
      <w:r>
        <w:t>328*T(v29</w:t>
      </w:r>
      <w:r w:rsidR="00644CD5">
        <w:t>.</w:t>
      </w:r>
      <w:r>
        <w:t>u6) -0</w:t>
      </w:r>
      <w:r w:rsidR="00644CD5">
        <w:t>.</w:t>
      </w:r>
      <w:r>
        <w:t>388*T(v37</w:t>
      </w:r>
      <w:r w:rsidR="00644CD5">
        <w:t>.</w:t>
      </w:r>
      <w:r>
        <w:t>u5) + 0</w:t>
      </w:r>
      <w:r w:rsidR="00644CD5">
        <w:t>.</w:t>
      </w:r>
      <w:r>
        <w:t>298*T(v27</w:t>
      </w:r>
      <w:r w:rsidR="00644CD5">
        <w:t>.</w:t>
      </w:r>
      <w:r>
        <w:t>u13) -0</w:t>
      </w:r>
      <w:r w:rsidR="00644CD5">
        <w:t>.</w:t>
      </w:r>
      <w:r>
        <w:t>45*T(v5</w:t>
      </w:r>
      <w:r w:rsidR="00644CD5">
        <w:t>.</w:t>
      </w:r>
      <w:r>
        <w:t>u11) -0</w:t>
      </w:r>
      <w:r w:rsidR="00644CD5">
        <w:t>.</w:t>
      </w:r>
      <w:r>
        <w:t>421*T(v17</w:t>
      </w:r>
      <w:r w:rsidR="00644CD5">
        <w:t>.</w:t>
      </w:r>
      <w:r>
        <w:t>u26) + 0</w:t>
      </w:r>
      <w:r w:rsidR="00644CD5">
        <w:t>.</w:t>
      </w:r>
      <w:r>
        <w:t>309*T(v10</w:t>
      </w:r>
      <w:r w:rsidR="00644CD5">
        <w:t>.</w:t>
      </w:r>
      <w:r>
        <w:t>u19) + 0</w:t>
      </w:r>
      <w:r w:rsidR="00644CD5">
        <w:t>.</w:t>
      </w:r>
      <w:r>
        <w:t>38*T(v3</w:t>
      </w:r>
      <w:r w:rsidR="00644CD5">
        <w:t>.</w:t>
      </w:r>
      <w:r>
        <w:t>u8) -0</w:t>
      </w:r>
      <w:r w:rsidR="00644CD5">
        <w:t>.</w:t>
      </w:r>
      <w:r>
        <w:t>51*T(v6</w:t>
      </w:r>
      <w:r w:rsidR="00644CD5">
        <w:t>.</w:t>
      </w:r>
      <w:r>
        <w:t>u28) -0</w:t>
      </w:r>
      <w:r w:rsidR="00644CD5">
        <w:t>.</w:t>
      </w:r>
      <w:r>
        <w:t>572*T(v2</w:t>
      </w:r>
      <w:r w:rsidR="00644CD5">
        <w:t>.</w:t>
      </w:r>
      <w:r>
        <w:t>u20) + 0</w:t>
      </w:r>
      <w:r w:rsidR="00644CD5">
        <w:t>.</w:t>
      </w:r>
      <w:r>
        <w:t>426*T(v5</w:t>
      </w:r>
      <w:r w:rsidR="00644CD5">
        <w:t>.</w:t>
      </w:r>
      <w:r>
        <w:t>u22) + 0</w:t>
      </w:r>
      <w:r w:rsidR="00644CD5">
        <w:t>.</w:t>
      </w:r>
      <w:r>
        <w:t>377*T(v6</w:t>
      </w:r>
      <w:r w:rsidR="00644CD5">
        <w:t>.</w:t>
      </w:r>
      <w:r>
        <w:t>u18) + 0</w:t>
      </w:r>
      <w:r w:rsidR="00644CD5">
        <w:t>.</w:t>
      </w:r>
      <w:r>
        <w:t>245*T(v24</w:t>
      </w:r>
      <w:r w:rsidR="00644CD5">
        <w:t>.</w:t>
      </w:r>
      <w:r>
        <w:t>u8) + 0</w:t>
      </w:r>
      <w:r w:rsidR="00644CD5">
        <w:t>.</w:t>
      </w:r>
      <w:r>
        <w:t>339*T(v9</w:t>
      </w:r>
      <w:r w:rsidR="00644CD5">
        <w:t>.</w:t>
      </w:r>
      <w:r>
        <w:t>u9) + 0</w:t>
      </w:r>
      <w:r w:rsidR="00644CD5">
        <w:t>.</w:t>
      </w:r>
      <w:r>
        <w:t>302*T(v4</w:t>
      </w:r>
      <w:r w:rsidR="00644CD5">
        <w:t>.</w:t>
      </w:r>
      <w:r>
        <w:t>u26) + 0</w:t>
      </w:r>
      <w:r w:rsidR="00644CD5">
        <w:t>.</w:t>
      </w:r>
      <w:r>
        <w:t>357*T(v28</w:t>
      </w:r>
      <w:r w:rsidR="00644CD5">
        <w:t>.</w:t>
      </w:r>
      <w:r>
        <w:t>u7) -0</w:t>
      </w:r>
      <w:r w:rsidR="00644CD5">
        <w:t>.</w:t>
      </w:r>
      <w:r>
        <w:t>315*T(v4</w:t>
      </w:r>
      <w:r w:rsidR="00644CD5">
        <w:t>.</w:t>
      </w:r>
      <w:r>
        <w:t>u31) -0</w:t>
      </w:r>
      <w:r w:rsidR="00644CD5">
        <w:t>.</w:t>
      </w:r>
      <w:r>
        <w:t>419*T(v5</w:t>
      </w:r>
      <w:r w:rsidR="00644CD5">
        <w:t>.</w:t>
      </w:r>
      <w:r>
        <w:t>u28) + 0</w:t>
      </w:r>
      <w:r w:rsidR="00644CD5">
        <w:t>.</w:t>
      </w:r>
      <w:r>
        <w:t>389*T(v32</w:t>
      </w:r>
      <w:r w:rsidR="00644CD5">
        <w:t>.</w:t>
      </w:r>
      <w:r>
        <w:t>u10) + 0</w:t>
      </w:r>
      <w:r w:rsidR="00644CD5">
        <w:t>.</w:t>
      </w:r>
      <w:r>
        <w:t>26*T(v11</w:t>
      </w:r>
      <w:r w:rsidR="00644CD5">
        <w:t>.</w:t>
      </w:r>
      <w:r>
        <w:t>u16) -0</w:t>
      </w:r>
      <w:r w:rsidR="00644CD5">
        <w:t>.</w:t>
      </w:r>
      <w:r>
        <w:t>511*T(v25</w:t>
      </w:r>
      <w:r w:rsidR="00644CD5">
        <w:t>.</w:t>
      </w:r>
      <w:r>
        <w:t>u1) -0</w:t>
      </w:r>
      <w:r w:rsidR="00644CD5">
        <w:t>.</w:t>
      </w:r>
      <w:r>
        <w:t>346*T(v26</w:t>
      </w:r>
      <w:r w:rsidR="00644CD5">
        <w:t>.</w:t>
      </w:r>
      <w:r>
        <w:t>u17) + 0</w:t>
      </w:r>
      <w:r w:rsidR="00644CD5">
        <w:t>.</w:t>
      </w:r>
      <w:r>
        <w:t>344*T(v7</w:t>
      </w:r>
      <w:r w:rsidR="00644CD5">
        <w:t>.</w:t>
      </w:r>
      <w:r>
        <w:t>u12) + 0</w:t>
      </w:r>
      <w:r w:rsidR="00644CD5">
        <w:t>.</w:t>
      </w:r>
      <w:r>
        <w:t>309*T(v5</w:t>
      </w:r>
      <w:r w:rsidR="00644CD5">
        <w:t>.</w:t>
      </w:r>
      <w:r>
        <w:t>u36) + 0</w:t>
      </w:r>
      <w:r w:rsidR="00644CD5">
        <w:t>.</w:t>
      </w:r>
      <w:r>
        <w:t>326*T(v27</w:t>
      </w:r>
      <w:r w:rsidR="00644CD5">
        <w:t>.</w:t>
      </w:r>
      <w:r>
        <w:t>u15) -0</w:t>
      </w:r>
      <w:r w:rsidR="00644CD5">
        <w:t>.</w:t>
      </w:r>
      <w:r>
        <w:t>357*T(v10</w:t>
      </w:r>
      <w:r w:rsidR="00644CD5">
        <w:t>.</w:t>
      </w:r>
      <w:r>
        <w:t>u30) + 0</w:t>
      </w:r>
      <w:r w:rsidR="00644CD5">
        <w:t>.</w:t>
      </w:r>
      <w:r>
        <w:t>289*T(v5</w:t>
      </w:r>
      <w:r w:rsidR="00644CD5">
        <w:t>.</w:t>
      </w:r>
      <w:r>
        <w:t>u34) -0</w:t>
      </w:r>
      <w:r w:rsidR="00644CD5">
        <w:t>.</w:t>
      </w:r>
      <w:r>
        <w:t>269*T(v32</w:t>
      </w:r>
      <w:r w:rsidR="00644CD5">
        <w:t>.</w:t>
      </w:r>
      <w:r>
        <w:t>u4) -0</w:t>
      </w:r>
      <w:r w:rsidR="00644CD5">
        <w:t>.</w:t>
      </w:r>
      <w:r>
        <w:t>385*T(v4</w:t>
      </w:r>
      <w:r w:rsidR="00644CD5">
        <w:t>.</w:t>
      </w:r>
      <w:r>
        <w:t>u19) + 0</w:t>
      </w:r>
      <w:r w:rsidR="00644CD5">
        <w:t>.</w:t>
      </w:r>
      <w:r>
        <w:t>338*T(v10</w:t>
      </w:r>
      <w:r w:rsidR="00644CD5">
        <w:t>.</w:t>
      </w:r>
      <w:r>
        <w:t>u16) + 0</w:t>
      </w:r>
      <w:r w:rsidR="00644CD5">
        <w:t>.</w:t>
      </w:r>
      <w:r>
        <w:t>451*T(v1</w:t>
      </w:r>
      <w:r w:rsidR="00644CD5">
        <w:t>.</w:t>
      </w:r>
      <w:r>
        <w:t>u7) -0</w:t>
      </w:r>
      <w:r w:rsidR="00644CD5">
        <w:t>.</w:t>
      </w:r>
      <w:r>
        <w:t>428*T(v13</w:t>
      </w:r>
      <w:r w:rsidR="00644CD5">
        <w:t>.</w:t>
      </w:r>
      <w:r>
        <w:t>u10) -0</w:t>
      </w:r>
      <w:r w:rsidR="00644CD5">
        <w:t>.</w:t>
      </w:r>
      <w:r>
        <w:t>197*T(u23) + 0</w:t>
      </w:r>
      <w:r w:rsidR="00644CD5">
        <w:t>.</w:t>
      </w:r>
      <w:r>
        <w:t>264*T(v36</w:t>
      </w:r>
      <w:r w:rsidR="00644CD5">
        <w:t>.</w:t>
      </w:r>
      <w:r>
        <w:t>u7) + 0</w:t>
      </w:r>
      <w:r w:rsidR="00644CD5">
        <w:t>.</w:t>
      </w:r>
      <w:r>
        <w:t>307*T(v17</w:t>
      </w:r>
      <w:r w:rsidR="00644CD5">
        <w:t>.</w:t>
      </w:r>
      <w:r>
        <w:t>u24) -0</w:t>
      </w:r>
      <w:r w:rsidR="00644CD5">
        <w:t>.</w:t>
      </w:r>
      <w:r>
        <w:t>19*T(v8</w:t>
      </w:r>
      <w:r w:rsidR="00644CD5">
        <w:t>.</w:t>
      </w:r>
      <w:r>
        <w:t>u29) + 0</w:t>
      </w:r>
      <w:r w:rsidR="00644CD5">
        <w:t>.</w:t>
      </w:r>
      <w:r>
        <w:t>199*T(v3</w:t>
      </w:r>
      <w:r w:rsidR="00644CD5">
        <w:t>.</w:t>
      </w:r>
      <w:r>
        <w:t>u40) -0</w:t>
      </w:r>
      <w:r w:rsidR="00644CD5">
        <w:t>.</w:t>
      </w:r>
      <w:r>
        <w:t>333*T(v8</w:t>
      </w:r>
      <w:r w:rsidR="00644CD5">
        <w:t>.</w:t>
      </w:r>
      <w:r>
        <w:t>u19) -0</w:t>
      </w:r>
      <w:r w:rsidR="00644CD5">
        <w:t>.</w:t>
      </w:r>
      <w:r>
        <w:t>294*T(v30</w:t>
      </w:r>
      <w:r w:rsidR="00644CD5">
        <w:t>.</w:t>
      </w:r>
      <w:r>
        <w:t>u13) + 0</w:t>
      </w:r>
      <w:r w:rsidR="00644CD5">
        <w:t>.</w:t>
      </w:r>
      <w:r>
        <w:t>245*T(v9</w:t>
      </w:r>
      <w:r w:rsidR="00644CD5">
        <w:t>.</w:t>
      </w:r>
      <w:r>
        <w:t>u29) -0</w:t>
      </w:r>
      <w:r w:rsidR="00644CD5">
        <w:t>.</w:t>
      </w:r>
      <w:r>
        <w:t>321*Volume^2 + 0</w:t>
      </w:r>
      <w:r w:rsidR="00644CD5">
        <w:t>.</w:t>
      </w:r>
      <w:r>
        <w:t>268*T(v20</w:t>
      </w:r>
      <w:r w:rsidR="00644CD5">
        <w:t>.</w:t>
      </w:r>
      <w:r>
        <w:t>u1) -0</w:t>
      </w:r>
      <w:r w:rsidR="00644CD5">
        <w:t>.</w:t>
      </w:r>
      <w:r>
        <w:t>281*T(v14</w:t>
      </w:r>
      <w:r w:rsidR="00644CD5">
        <w:t>.</w:t>
      </w:r>
      <w:r>
        <w:t>u20) -0</w:t>
      </w:r>
      <w:r w:rsidR="00644CD5">
        <w:t>.</w:t>
      </w:r>
      <w:r>
        <w:t>236*T(v7</w:t>
      </w:r>
      <w:r w:rsidR="00644CD5">
        <w:t>.</w:t>
      </w:r>
      <w:r>
        <w:t>u28) -1</w:t>
      </w:r>
      <w:r w:rsidR="00644CD5">
        <w:t>.</w:t>
      </w:r>
      <w:r>
        <w:t>05*u + 0</w:t>
      </w:r>
      <w:r w:rsidR="00644CD5">
        <w:t>.</w:t>
      </w:r>
      <w:r>
        <w:t>204*T(v9</w:t>
      </w:r>
      <w:r w:rsidR="00644CD5">
        <w:t>.</w:t>
      </w:r>
      <w:r>
        <w:t>u32) + 0</w:t>
      </w:r>
      <w:r w:rsidR="00644CD5">
        <w:t>.</w:t>
      </w:r>
      <w:r>
        <w:t>142*T(v10</w:t>
      </w:r>
      <w:r w:rsidR="00644CD5">
        <w:t>.</w:t>
      </w:r>
      <w:r>
        <w:t>u31) -0</w:t>
      </w:r>
      <w:r w:rsidR="00644CD5">
        <w:t>.</w:t>
      </w:r>
      <w:r>
        <w:t>27*T(v27</w:t>
      </w:r>
      <w:r w:rsidR="00644CD5">
        <w:t>.</w:t>
      </w:r>
      <w:r>
        <w:t>u7) -0</w:t>
      </w:r>
      <w:r w:rsidR="00644CD5">
        <w:t>.</w:t>
      </w:r>
      <w:r>
        <w:t>281*T(v29</w:t>
      </w:r>
      <w:r w:rsidR="00644CD5">
        <w:t>.</w:t>
      </w:r>
      <w:r>
        <w:t>u9) + 0</w:t>
      </w:r>
      <w:r w:rsidR="00644CD5">
        <w:t>.</w:t>
      </w:r>
      <w:r>
        <w:t>222*T(v19</w:t>
      </w:r>
      <w:r w:rsidR="00644CD5">
        <w:t>.</w:t>
      </w:r>
      <w:r>
        <w:t>u17) + 0</w:t>
      </w:r>
      <w:r w:rsidR="00644CD5">
        <w:t>.</w:t>
      </w:r>
      <w:r>
        <w:t>202*T(v18</w:t>
      </w:r>
      <w:r w:rsidR="00644CD5">
        <w:t>.</w:t>
      </w:r>
      <w:r>
        <w:t>u10) -0</w:t>
      </w:r>
      <w:r w:rsidR="00644CD5">
        <w:t>.</w:t>
      </w:r>
      <w:r>
        <w:t>253*T(v22</w:t>
      </w:r>
      <w:r w:rsidR="00644CD5">
        <w:t>.</w:t>
      </w:r>
      <w:r>
        <w:t>u21) -0</w:t>
      </w:r>
      <w:r w:rsidR="00644CD5">
        <w:t>.</w:t>
      </w:r>
      <w:r>
        <w:t>261*T(v1</w:t>
      </w:r>
      <w:r w:rsidR="00644CD5">
        <w:t>.</w:t>
      </w:r>
      <w:r>
        <w:t>u21) -0</w:t>
      </w:r>
      <w:r w:rsidR="00644CD5">
        <w:t>.</w:t>
      </w:r>
      <w:r>
        <w:t>285*T(v28</w:t>
      </w:r>
      <w:r w:rsidR="00644CD5">
        <w:t>.</w:t>
      </w:r>
      <w:r>
        <w:t>u2) -0</w:t>
      </w:r>
      <w:r w:rsidR="00644CD5">
        <w:t>.</w:t>
      </w:r>
      <w:r>
        <w:t>2*T(v33</w:t>
      </w:r>
      <w:r w:rsidR="00644CD5">
        <w:t>.</w:t>
      </w:r>
      <w:r>
        <w:t>u7) + 0</w:t>
      </w:r>
      <w:r w:rsidR="00644CD5">
        <w:t>.</w:t>
      </w:r>
      <w:r>
        <w:t>263*T(v28</w:t>
      </w:r>
      <w:r w:rsidR="00644CD5">
        <w:t>.</w:t>
      </w:r>
      <w:r>
        <w:t>u11) -0</w:t>
      </w:r>
      <w:r w:rsidR="00644CD5">
        <w:t>.</w:t>
      </w:r>
      <w:r>
        <w:t>285*T(v8</w:t>
      </w:r>
      <w:r w:rsidR="00644CD5">
        <w:t>.</w:t>
      </w:r>
      <w:r>
        <w:t>u16) -0</w:t>
      </w:r>
      <w:r w:rsidR="00644CD5">
        <w:t>.</w:t>
      </w:r>
      <w:r>
        <w:t>23*T(v18</w:t>
      </w:r>
      <w:r w:rsidR="00644CD5">
        <w:t>.</w:t>
      </w:r>
      <w:r>
        <w:t>u9) -0</w:t>
      </w:r>
      <w:r w:rsidR="00644CD5">
        <w:t>.</w:t>
      </w:r>
      <w:r>
        <w:t>281*T(v24</w:t>
      </w:r>
      <w:r w:rsidR="00644CD5">
        <w:t>.</w:t>
      </w:r>
      <w:r>
        <w:t>u2) + 0</w:t>
      </w:r>
      <w:r w:rsidR="00644CD5">
        <w:t>.</w:t>
      </w:r>
      <w:r>
        <w:t>246*T(v23</w:t>
      </w:r>
      <w:r w:rsidR="00644CD5">
        <w:t>.</w:t>
      </w:r>
      <w:r>
        <w:t>u2) -0</w:t>
      </w:r>
      <w:r w:rsidR="00644CD5">
        <w:t>.</w:t>
      </w:r>
      <w:r>
        <w:t>191*T(v10</w:t>
      </w:r>
      <w:r w:rsidR="00644CD5">
        <w:t>.</w:t>
      </w:r>
      <w:r>
        <w:t>u25) -0</w:t>
      </w:r>
      <w:r w:rsidR="00644CD5">
        <w:t>.</w:t>
      </w:r>
      <w:r>
        <w:t>22*T(v13</w:t>
      </w:r>
      <w:r w:rsidR="00644CD5">
        <w:t>.</w:t>
      </w:r>
      <w:r>
        <w:t>u13) -0</w:t>
      </w:r>
      <w:r w:rsidR="00644CD5">
        <w:t>.</w:t>
      </w:r>
      <w:r>
        <w:t>191*T(v7</w:t>
      </w:r>
      <w:r w:rsidR="00644CD5">
        <w:t>.</w:t>
      </w:r>
      <w:r>
        <w:t>u3) + 0</w:t>
      </w:r>
      <w:r w:rsidR="00644CD5">
        <w:t>.</w:t>
      </w:r>
      <w:r>
        <w:t>222*T(v8</w:t>
      </w:r>
      <w:r w:rsidR="00644CD5">
        <w:t>.</w:t>
      </w:r>
      <w:r>
        <w:t>u35) -0</w:t>
      </w:r>
      <w:r w:rsidR="00644CD5">
        <w:t>.</w:t>
      </w:r>
      <w:r>
        <w:t>193*T(v14</w:t>
      </w:r>
      <w:r w:rsidR="00644CD5">
        <w:t>.</w:t>
      </w:r>
      <w:r>
        <w:t>u26) -0</w:t>
      </w:r>
      <w:r w:rsidR="00644CD5">
        <w:t>.</w:t>
      </w:r>
      <w:r>
        <w:t>317*T(v25</w:t>
      </w:r>
      <w:r w:rsidR="00644CD5">
        <w:t>.</w:t>
      </w:r>
      <w:r>
        <w:t>u6) -0</w:t>
      </w:r>
      <w:r w:rsidR="00644CD5">
        <w:t>.</w:t>
      </w:r>
      <w:r>
        <w:t>309*T(v25</w:t>
      </w:r>
      <w:r w:rsidR="00644CD5">
        <w:t>.</w:t>
      </w:r>
      <w:r>
        <w:t>u2) + 0</w:t>
      </w:r>
      <w:r w:rsidR="00644CD5">
        <w:t>.</w:t>
      </w:r>
      <w:r>
        <w:t>171*T(v20</w:t>
      </w:r>
      <w:r w:rsidR="00644CD5">
        <w:t>.</w:t>
      </w:r>
      <w:r>
        <w:t>u4) + 0</w:t>
      </w:r>
      <w:r w:rsidR="00644CD5">
        <w:t>.</w:t>
      </w:r>
      <w:r>
        <w:t>221*T(v28</w:t>
      </w:r>
      <w:r w:rsidR="00644CD5">
        <w:t>.</w:t>
      </w:r>
      <w:r>
        <w:t>u13) -0</w:t>
      </w:r>
      <w:r w:rsidR="00644CD5">
        <w:t>.</w:t>
      </w:r>
      <w:r>
        <w:t>199*T(v14</w:t>
      </w:r>
      <w:r w:rsidR="00644CD5">
        <w:t>.</w:t>
      </w:r>
      <w:r>
        <w:t>u10) -0</w:t>
      </w:r>
      <w:r w:rsidR="00644CD5">
        <w:t>.</w:t>
      </w:r>
      <w:r>
        <w:t>274*T(v30</w:t>
      </w:r>
      <w:r w:rsidR="00644CD5">
        <w:t>.</w:t>
      </w:r>
      <w:r>
        <w:t>u9) + 0</w:t>
      </w:r>
      <w:r w:rsidR="00644CD5">
        <w:t>.</w:t>
      </w:r>
      <w:r>
        <w:t>25*T(v7</w:t>
      </w:r>
      <w:r w:rsidR="00644CD5">
        <w:t>.</w:t>
      </w:r>
      <w:r>
        <w:t>u17) -0</w:t>
      </w:r>
      <w:r w:rsidR="00644CD5">
        <w:t>.</w:t>
      </w:r>
      <w:r>
        <w:t>244*T(v11</w:t>
      </w:r>
      <w:r w:rsidR="00644CD5">
        <w:t>.</w:t>
      </w:r>
      <w:r>
        <w:t>u18) -0</w:t>
      </w:r>
      <w:r w:rsidR="00644CD5">
        <w:t>.</w:t>
      </w:r>
      <w:r>
        <w:t>183*T(v34</w:t>
      </w:r>
      <w:r w:rsidR="00644CD5">
        <w:t>.</w:t>
      </w:r>
      <w:r>
        <w:t>u7) -0</w:t>
      </w:r>
      <w:r w:rsidR="00644CD5">
        <w:t>.</w:t>
      </w:r>
      <w:r>
        <w:t>216*T(v22</w:t>
      </w:r>
      <w:r w:rsidR="00644CD5">
        <w:t>.</w:t>
      </w:r>
      <w:r>
        <w:t>u8) -0</w:t>
      </w:r>
      <w:r w:rsidR="00644CD5">
        <w:t>.</w:t>
      </w:r>
      <w:r>
        <w:t>225*T(v9</w:t>
      </w:r>
      <w:r w:rsidR="00644CD5">
        <w:t>.</w:t>
      </w:r>
      <w:r>
        <w:t>u31) + 0</w:t>
      </w:r>
      <w:r w:rsidR="00644CD5">
        <w:t>.</w:t>
      </w:r>
      <w:r>
        <w:t>296*T(v27</w:t>
      </w:r>
      <w:r w:rsidR="00644CD5">
        <w:t>.</w:t>
      </w:r>
      <w:r>
        <w:t>u2) + 0</w:t>
      </w:r>
      <w:r w:rsidR="00644CD5">
        <w:t>.</w:t>
      </w:r>
      <w:r>
        <w:t>209*T(v21</w:t>
      </w:r>
      <w:r w:rsidR="00644CD5">
        <w:t>.</w:t>
      </w:r>
      <w:r>
        <w:t>u8) + 0</w:t>
      </w:r>
      <w:r w:rsidR="00644CD5">
        <w:t>.</w:t>
      </w:r>
      <w:r>
        <w:t>252*T(v16</w:t>
      </w:r>
      <w:r w:rsidR="00644CD5">
        <w:t>.</w:t>
      </w:r>
      <w:r>
        <w:t>u6) -0</w:t>
      </w:r>
      <w:r w:rsidR="00644CD5">
        <w:t>.</w:t>
      </w:r>
      <w:r>
        <w:t>222*T(v37</w:t>
      </w:r>
      <w:r w:rsidR="00644CD5">
        <w:t>.</w:t>
      </w:r>
      <w:r>
        <w:t>u1) + 0</w:t>
      </w:r>
      <w:r w:rsidR="00644CD5">
        <w:t>.</w:t>
      </w:r>
      <w:r>
        <w:t>185*T(v28</w:t>
      </w:r>
      <w:r w:rsidR="00644CD5">
        <w:t>.</w:t>
      </w:r>
      <w:r>
        <w:t>u15) + 0</w:t>
      </w:r>
      <w:r w:rsidR="00644CD5">
        <w:t>.</w:t>
      </w:r>
      <w:r>
        <w:t>206*T(v30</w:t>
      </w:r>
      <w:r w:rsidR="00644CD5">
        <w:t>.</w:t>
      </w:r>
      <w:r>
        <w:t>u7) + 0</w:t>
      </w:r>
      <w:r w:rsidR="00644CD5">
        <w:t>.</w:t>
      </w:r>
      <w:r>
        <w:t>241*T(v8</w:t>
      </w:r>
      <w:r w:rsidR="00644CD5">
        <w:t>.</w:t>
      </w:r>
      <w:r>
        <w:t>u25) + 0</w:t>
      </w:r>
      <w:r w:rsidR="00644CD5">
        <w:t>.</w:t>
      </w:r>
      <w:r>
        <w:t>202*T(v17</w:t>
      </w:r>
      <w:r w:rsidR="00644CD5">
        <w:t>.</w:t>
      </w:r>
      <w:r>
        <w:t>u12) + 0</w:t>
      </w:r>
      <w:r w:rsidR="00644CD5">
        <w:t>.</w:t>
      </w:r>
      <w:r>
        <w:t>194*T(v22</w:t>
      </w:r>
      <w:r w:rsidR="00644CD5">
        <w:t>.</w:t>
      </w:r>
      <w:r>
        <w:t>u9) -0</w:t>
      </w:r>
      <w:r w:rsidR="00644CD5">
        <w:t>.</w:t>
      </w:r>
      <w:r>
        <w:t>182*T(v10</w:t>
      </w:r>
      <w:r w:rsidR="00644CD5">
        <w:t>.</w:t>
      </w:r>
      <w:r>
        <w:t>u14) + 0</w:t>
      </w:r>
      <w:r w:rsidR="00644CD5">
        <w:t>.</w:t>
      </w:r>
      <w:r>
        <w:t>213*Volume^3 + 0</w:t>
      </w:r>
      <w:r w:rsidR="00644CD5">
        <w:t>.</w:t>
      </w:r>
      <w:r>
        <w:t>15*T(v33</w:t>
      </w:r>
      <w:r w:rsidR="00644CD5">
        <w:t>.</w:t>
      </w:r>
      <w:r>
        <w:t>u6) + 0</w:t>
      </w:r>
      <w:r w:rsidR="00644CD5">
        <w:t>.</w:t>
      </w:r>
      <w:r>
        <w:t>213*T(v6</w:t>
      </w:r>
      <w:r w:rsidR="00644CD5">
        <w:t>.</w:t>
      </w:r>
      <w:r>
        <w:t>u14) + 0</w:t>
      </w:r>
      <w:r w:rsidR="00644CD5">
        <w:t>.</w:t>
      </w:r>
      <w:r>
        <w:t>144*T(v2</w:t>
      </w:r>
      <w:r w:rsidR="00644CD5">
        <w:t>.</w:t>
      </w:r>
      <w:r>
        <w:t>u38) + 0</w:t>
      </w:r>
      <w:r w:rsidR="00644CD5">
        <w:t>.</w:t>
      </w:r>
      <w:r>
        <w:t>198*T(v9</w:t>
      </w:r>
      <w:r w:rsidR="00644CD5">
        <w:t>.</w:t>
      </w:r>
      <w:r>
        <w:t>u4) + 0</w:t>
      </w:r>
      <w:r w:rsidR="00644CD5">
        <w:t>.</w:t>
      </w:r>
      <w:r>
        <w:t>167*T(v30</w:t>
      </w:r>
      <w:r w:rsidR="00644CD5">
        <w:t>.</w:t>
      </w:r>
      <w:r>
        <w:t>u10) + 0</w:t>
      </w:r>
      <w:r w:rsidR="00644CD5">
        <w:t>.</w:t>
      </w:r>
      <w:r>
        <w:t>184*T(v20</w:t>
      </w:r>
      <w:r w:rsidR="00644CD5">
        <w:t>.</w:t>
      </w:r>
      <w:r>
        <w:t>u20) -0</w:t>
      </w:r>
      <w:r w:rsidR="00644CD5">
        <w:t>.</w:t>
      </w:r>
      <w:r>
        <w:t>147*T(v5</w:t>
      </w:r>
      <w:r w:rsidR="00644CD5">
        <w:t>.</w:t>
      </w:r>
      <w:r>
        <w:t>u38) + 0</w:t>
      </w:r>
      <w:r w:rsidR="00644CD5">
        <w:t>.</w:t>
      </w:r>
      <w:r>
        <w:t>221*T(v1</w:t>
      </w:r>
      <w:r w:rsidR="00644CD5">
        <w:t>.</w:t>
      </w:r>
      <w:r>
        <w:t>u26) -0</w:t>
      </w:r>
      <w:r w:rsidR="00644CD5">
        <w:t>.</w:t>
      </w:r>
      <w:r>
        <w:t>132*T(v22</w:t>
      </w:r>
      <w:r w:rsidR="00644CD5">
        <w:t>.</w:t>
      </w:r>
      <w:r>
        <w:t>u7) + 0</w:t>
      </w:r>
      <w:r w:rsidR="00644CD5">
        <w:t>.</w:t>
      </w:r>
      <w:r>
        <w:t>102*T(u36) -0</w:t>
      </w:r>
      <w:r w:rsidR="00644CD5">
        <w:t>.</w:t>
      </w:r>
      <w:r>
        <w:t>187*T(v5</w:t>
      </w:r>
      <w:r w:rsidR="00644CD5">
        <w:t>.</w:t>
      </w:r>
      <w:r>
        <w:t>u18) -0</w:t>
      </w:r>
      <w:r w:rsidR="00644CD5">
        <w:t>.</w:t>
      </w:r>
      <w:r>
        <w:t>142*T(v18</w:t>
      </w:r>
      <w:r w:rsidR="00644CD5">
        <w:t>.</w:t>
      </w:r>
      <w:r>
        <w:t>u16) -0</w:t>
      </w:r>
      <w:r w:rsidR="00644CD5">
        <w:t>.</w:t>
      </w:r>
      <w:r>
        <w:t>148*T(v23</w:t>
      </w:r>
      <w:r w:rsidR="00644CD5">
        <w:t>.</w:t>
      </w:r>
      <w:r>
        <w:t>u14) + 0</w:t>
      </w:r>
      <w:r w:rsidR="00644CD5">
        <w:t>.</w:t>
      </w:r>
      <w:r>
        <w:t>174*T(v22</w:t>
      </w:r>
      <w:r w:rsidR="00644CD5">
        <w:t>.</w:t>
      </w:r>
      <w:r>
        <w:t>u15) + 0</w:t>
      </w:r>
      <w:r w:rsidR="00644CD5">
        <w:t>.</w:t>
      </w:r>
      <w:r>
        <w:t>0992*T(v32</w:t>
      </w:r>
      <w:r w:rsidR="00644CD5">
        <w:t>.</w:t>
      </w:r>
      <w:r>
        <w:t>u8) + 0</w:t>
      </w:r>
      <w:r w:rsidR="00644CD5">
        <w:t>.</w:t>
      </w:r>
      <w:r>
        <w:t>15*T(v24</w:t>
      </w:r>
      <w:r w:rsidR="00644CD5">
        <w:t>.</w:t>
      </w:r>
      <w:r>
        <w:t>u9) + 0</w:t>
      </w:r>
      <w:r w:rsidR="00644CD5">
        <w:t>.</w:t>
      </w:r>
      <w:r>
        <w:t>159*T(v26</w:t>
      </w:r>
      <w:r w:rsidR="00644CD5">
        <w:t>.</w:t>
      </w:r>
      <w:r>
        <w:t>u1) + 0</w:t>
      </w:r>
      <w:r w:rsidR="00644CD5">
        <w:t>.</w:t>
      </w:r>
      <w:r>
        <w:t>148*T(v8</w:t>
      </w:r>
      <w:r w:rsidR="00644CD5">
        <w:t>.</w:t>
      </w:r>
      <w:r>
        <w:t>u14) + 0</w:t>
      </w:r>
      <w:r w:rsidR="00644CD5">
        <w:t>.</w:t>
      </w:r>
      <w:r>
        <w:t>121*T(v24</w:t>
      </w:r>
      <w:r w:rsidR="00644CD5">
        <w:t>.</w:t>
      </w:r>
      <w:r>
        <w:t>u7) + 0</w:t>
      </w:r>
      <w:r w:rsidR="00644CD5">
        <w:t>.</w:t>
      </w:r>
      <w:r>
        <w:t>118*T(v24</w:t>
      </w:r>
      <w:r w:rsidR="00644CD5">
        <w:t>.</w:t>
      </w:r>
      <w:r>
        <w:t>u12) + 0</w:t>
      </w:r>
      <w:r w:rsidR="00644CD5">
        <w:t>.</w:t>
      </w:r>
      <w:r>
        <w:t>152*T(v3</w:t>
      </w:r>
      <w:r w:rsidR="00644CD5">
        <w:t>.</w:t>
      </w:r>
      <w:r>
        <w:t>u4) -0</w:t>
      </w:r>
      <w:r w:rsidR="00644CD5">
        <w:t>.</w:t>
      </w:r>
      <w:r>
        <w:t>127*T(v29</w:t>
      </w:r>
      <w:r w:rsidR="00644CD5">
        <w:t>.</w:t>
      </w:r>
      <w:r>
        <w:t>u13) -0</w:t>
      </w:r>
      <w:r w:rsidR="00644CD5">
        <w:t>.</w:t>
      </w:r>
      <w:r>
        <w:t>11*T(v2</w:t>
      </w:r>
      <w:r w:rsidR="00644CD5">
        <w:t>.</w:t>
      </w:r>
      <w:r>
        <w:t>u26) + 0</w:t>
      </w:r>
      <w:r w:rsidR="00644CD5">
        <w:t>.</w:t>
      </w:r>
      <w:r>
        <w:t>196*T(v5</w:t>
      </w:r>
      <w:r w:rsidR="00644CD5">
        <w:t>.</w:t>
      </w:r>
      <w:r>
        <w:t>u3) + 0</w:t>
      </w:r>
      <w:r w:rsidR="00644CD5">
        <w:t>.</w:t>
      </w:r>
      <w:r>
        <w:t>101*T(v17</w:t>
      </w:r>
      <w:r w:rsidR="00644CD5">
        <w:t>.</w:t>
      </w:r>
      <w:r>
        <w:t>u22) -0</w:t>
      </w:r>
      <w:r w:rsidR="00644CD5">
        <w:t>.</w:t>
      </w:r>
      <w:r>
        <w:t>108*T(v12</w:t>
      </w:r>
      <w:r w:rsidR="00644CD5">
        <w:t>.</w:t>
      </w:r>
      <w:r>
        <w:t>u21) + 0</w:t>
      </w:r>
      <w:r w:rsidR="00644CD5">
        <w:t>.</w:t>
      </w:r>
      <w:r>
        <w:t>128*Volume + 0</w:t>
      </w:r>
      <w:r w:rsidR="00644CD5">
        <w:t>.</w:t>
      </w:r>
      <w:r>
        <w:t>133*T(v9</w:t>
      </w:r>
      <w:r w:rsidR="00644CD5">
        <w:t>.</w:t>
      </w:r>
      <w:r>
        <w:t>u26) + 0</w:t>
      </w:r>
      <w:r w:rsidR="00644CD5">
        <w:t>.</w:t>
      </w:r>
      <w:r>
        <w:t>156*T(v1</w:t>
      </w:r>
      <w:r w:rsidR="00644CD5">
        <w:t>.</w:t>
      </w:r>
      <w:r>
        <w:t>u32) -0</w:t>
      </w:r>
      <w:r w:rsidR="00644CD5">
        <w:t>.</w:t>
      </w:r>
      <w:r>
        <w:t>206*T(v3</w:t>
      </w:r>
      <w:r w:rsidR="00644CD5">
        <w:t>.</w:t>
      </w:r>
      <w:r>
        <w:t>u1) + 0</w:t>
      </w:r>
      <w:r w:rsidR="00644CD5">
        <w:t>.</w:t>
      </w:r>
      <w:r>
        <w:t>17*T(v8</w:t>
      </w:r>
      <w:r w:rsidR="00644CD5">
        <w:t>.</w:t>
      </w:r>
      <w:r>
        <w:t>u1) -0</w:t>
      </w:r>
      <w:r w:rsidR="00644CD5">
        <w:t>.</w:t>
      </w:r>
      <w:r>
        <w:t>149*T(v6</w:t>
      </w:r>
      <w:r w:rsidR="00644CD5">
        <w:t>.</w:t>
      </w:r>
      <w:r>
        <w:t>u9) -0</w:t>
      </w:r>
      <w:r w:rsidR="00644CD5">
        <w:t>.</w:t>
      </w:r>
      <w:r>
        <w:t>142*T(v9</w:t>
      </w:r>
      <w:r w:rsidR="00644CD5">
        <w:t>.</w:t>
      </w:r>
      <w:r>
        <w:t>u17) -0</w:t>
      </w:r>
      <w:r w:rsidR="00644CD5">
        <w:t>.</w:t>
      </w:r>
      <w:r>
        <w:t>128*T(v9</w:t>
      </w:r>
      <w:r w:rsidR="00644CD5">
        <w:t>.</w:t>
      </w:r>
      <w:r>
        <w:t>u18) -0</w:t>
      </w:r>
      <w:r w:rsidR="00644CD5">
        <w:t>.</w:t>
      </w:r>
      <w:r>
        <w:t>12*T(v23</w:t>
      </w:r>
      <w:r w:rsidR="00644CD5">
        <w:t>.</w:t>
      </w:r>
      <w:r>
        <w:t>u6) + 0</w:t>
      </w:r>
      <w:r w:rsidR="00644CD5">
        <w:t>.</w:t>
      </w:r>
      <w:r>
        <w:t>137*T(v3</w:t>
      </w:r>
      <w:r w:rsidR="00644CD5">
        <w:t>.</w:t>
      </w:r>
      <w:r>
        <w:t>u13) -0</w:t>
      </w:r>
      <w:r w:rsidR="00644CD5">
        <w:t>.</w:t>
      </w:r>
      <w:r>
        <w:t>113*T(v7</w:t>
      </w:r>
      <w:r w:rsidR="00644CD5">
        <w:t>.</w:t>
      </w:r>
      <w:r>
        <w:t>u24) + 0</w:t>
      </w:r>
      <w:r w:rsidR="00644CD5">
        <w:t>.</w:t>
      </w:r>
      <w:r>
        <w:t>146*T(v4</w:t>
      </w:r>
      <w:r w:rsidR="00644CD5">
        <w:t>.</w:t>
      </w:r>
      <w:r>
        <w:t>u6) -0</w:t>
      </w:r>
      <w:r w:rsidR="00644CD5">
        <w:t>.</w:t>
      </w:r>
      <w:r>
        <w:t>0794*T(v14) + 0</w:t>
      </w:r>
      <w:r w:rsidR="00644CD5">
        <w:t>.</w:t>
      </w:r>
      <w:r>
        <w:t>148*T(v18</w:t>
      </w:r>
      <w:r w:rsidR="00644CD5">
        <w:t>.</w:t>
      </w:r>
      <w:r>
        <w:t>u5) + 0</w:t>
      </w:r>
      <w:r w:rsidR="00644CD5">
        <w:t>.</w:t>
      </w:r>
      <w:r>
        <w:t>18*T(v4</w:t>
      </w:r>
      <w:r w:rsidR="00644CD5">
        <w:t>.</w:t>
      </w:r>
      <w:r>
        <w:t>u1) -0</w:t>
      </w:r>
      <w:r w:rsidR="00644CD5">
        <w:t>.</w:t>
      </w:r>
      <w:r>
        <w:t>121*T(v23</w:t>
      </w:r>
      <w:r w:rsidR="00644CD5">
        <w:t>.</w:t>
      </w:r>
      <w:r>
        <w:t>u9) -0</w:t>
      </w:r>
      <w:r w:rsidR="00644CD5">
        <w:t>.</w:t>
      </w:r>
      <w:r>
        <w:t>11*T(v17</w:t>
      </w:r>
      <w:r w:rsidR="00644CD5">
        <w:t>.</w:t>
      </w:r>
      <w:r>
        <w:t>u11) -0</w:t>
      </w:r>
      <w:r w:rsidR="00644CD5">
        <w:t>.</w:t>
      </w:r>
      <w:r>
        <w:t>104*T(v13</w:t>
      </w:r>
      <w:r w:rsidR="00644CD5">
        <w:t>.</w:t>
      </w:r>
      <w:r>
        <w:t>u4) + 0</w:t>
      </w:r>
      <w:r w:rsidR="00644CD5">
        <w:t>.</w:t>
      </w:r>
      <w:r>
        <w:t>106*T(v15</w:t>
      </w:r>
      <w:r w:rsidR="00644CD5">
        <w:t>.</w:t>
      </w:r>
      <w:r>
        <w:t>u22) + 0</w:t>
      </w:r>
      <w:r w:rsidR="00644CD5">
        <w:t>.</w:t>
      </w:r>
      <w:r>
        <w:t>0858*T(v11</w:t>
      </w:r>
      <w:r w:rsidR="00644CD5">
        <w:t>.</w:t>
      </w:r>
      <w:r>
        <w:t>u26) -0</w:t>
      </w:r>
      <w:r w:rsidR="00644CD5">
        <w:t>.</w:t>
      </w:r>
      <w:r>
        <w:t>0745*T(u16) -0</w:t>
      </w:r>
      <w:r w:rsidR="00644CD5">
        <w:t>.</w:t>
      </w:r>
      <w:r>
        <w:t>0932*T(v5</w:t>
      </w:r>
      <w:r w:rsidR="00644CD5">
        <w:t>.</w:t>
      </w:r>
      <w:r>
        <w:t>u21) -0</w:t>
      </w:r>
      <w:r w:rsidR="00644CD5">
        <w:t>.</w:t>
      </w:r>
      <w:r>
        <w:t>12*T(v9</w:t>
      </w:r>
      <w:r w:rsidR="00644CD5">
        <w:t>.</w:t>
      </w:r>
      <w:r>
        <w:t>u14) + 0</w:t>
      </w:r>
      <w:r w:rsidR="00644CD5">
        <w:t>.</w:t>
      </w:r>
      <w:r>
        <w:t>0985*T(v14</w:t>
      </w:r>
      <w:r w:rsidR="00644CD5">
        <w:t>.</w:t>
      </w:r>
      <w:r>
        <w:t>u7) + 0</w:t>
      </w:r>
      <w:r w:rsidR="00644CD5">
        <w:t>.</w:t>
      </w:r>
      <w:r>
        <w:t>0709*T(v22</w:t>
      </w:r>
      <w:r w:rsidR="00644CD5">
        <w:t>.</w:t>
      </w:r>
      <w:r>
        <w:t>u11) + 0</w:t>
      </w:r>
      <w:r w:rsidR="00644CD5">
        <w:t>.</w:t>
      </w:r>
      <w:r>
        <w:t>099*T(v22</w:t>
      </w:r>
      <w:r w:rsidR="00644CD5">
        <w:t>.</w:t>
      </w:r>
      <w:r>
        <w:t>u4) + 0</w:t>
      </w:r>
      <w:r w:rsidR="00644CD5">
        <w:t>.</w:t>
      </w:r>
      <w:r>
        <w:t>102*T(v36</w:t>
      </w:r>
      <w:r w:rsidR="00644CD5">
        <w:t>.</w:t>
      </w:r>
      <w:r>
        <w:t>u3) -0</w:t>
      </w:r>
      <w:r w:rsidR="00644CD5">
        <w:t>.</w:t>
      </w:r>
      <w:r>
        <w:t>098*T(v8</w:t>
      </w:r>
      <w:r w:rsidR="00644CD5">
        <w:t>.</w:t>
      </w:r>
      <w:r>
        <w:t>u23) + 0</w:t>
      </w:r>
      <w:r w:rsidR="00644CD5">
        <w:t>.</w:t>
      </w:r>
      <w:r>
        <w:t>0931*T(v34</w:t>
      </w:r>
      <w:r w:rsidR="00644CD5">
        <w:t>.</w:t>
      </w:r>
      <w:r>
        <w:t>u8) -0</w:t>
      </w:r>
      <w:r w:rsidR="00644CD5">
        <w:t>.</w:t>
      </w:r>
      <w:r>
        <w:t>0921*T(v3</w:t>
      </w:r>
      <w:r w:rsidR="00644CD5">
        <w:t>.</w:t>
      </w:r>
      <w:r>
        <w:t>u20) -0</w:t>
      </w:r>
      <w:r w:rsidR="00644CD5">
        <w:t>.</w:t>
      </w:r>
      <w:r>
        <w:t>0645*T(v26) -0</w:t>
      </w:r>
      <w:r w:rsidR="00644CD5">
        <w:t>.</w:t>
      </w:r>
      <w:r>
        <w:t>089*T(v22</w:t>
      </w:r>
      <w:r w:rsidR="00644CD5">
        <w:t>.</w:t>
      </w:r>
      <w:r>
        <w:t>u10) + 0</w:t>
      </w:r>
      <w:r w:rsidR="00644CD5">
        <w:t>.</w:t>
      </w:r>
      <w:r>
        <w:t>0864*T(v20</w:t>
      </w:r>
      <w:r w:rsidR="00644CD5">
        <w:t>.</w:t>
      </w:r>
      <w:r>
        <w:t>u12) -0</w:t>
      </w:r>
      <w:r w:rsidR="00644CD5">
        <w:t>.</w:t>
      </w:r>
      <w:r>
        <w:t>0813*T(v8</w:t>
      </w:r>
      <w:r w:rsidR="00644CD5">
        <w:t>.</w:t>
      </w:r>
      <w:r>
        <w:t>u7) -</w:t>
      </w:r>
      <w:r>
        <w:lastRenderedPageBreak/>
        <w:t>0</w:t>
      </w:r>
      <w:r w:rsidR="00644CD5">
        <w:t>.</w:t>
      </w:r>
      <w:r>
        <w:t>0823*T(v9</w:t>
      </w:r>
      <w:r w:rsidR="00644CD5">
        <w:t>.</w:t>
      </w:r>
      <w:r>
        <w:t>u34) -0</w:t>
      </w:r>
      <w:r w:rsidR="00644CD5">
        <w:t>.</w:t>
      </w:r>
      <w:r>
        <w:t>073*T(v17</w:t>
      </w:r>
      <w:r w:rsidR="00644CD5">
        <w:t>.</w:t>
      </w:r>
      <w:r>
        <w:t>u16) -0</w:t>
      </w:r>
      <w:r w:rsidR="00644CD5">
        <w:t>.</w:t>
      </w:r>
      <w:r>
        <w:t>0469*T(v35) + 0</w:t>
      </w:r>
      <w:r w:rsidR="00644CD5">
        <w:t>.</w:t>
      </w:r>
      <w:r>
        <w:t>0655*T(v14</w:t>
      </w:r>
      <w:r w:rsidR="00644CD5">
        <w:t>.</w:t>
      </w:r>
      <w:r>
        <w:t>u11) -0</w:t>
      </w:r>
      <w:r w:rsidR="00644CD5">
        <w:t>.</w:t>
      </w:r>
      <w:r>
        <w:t>0639*T(v14</w:t>
      </w:r>
      <w:r w:rsidR="00644CD5">
        <w:t>.</w:t>
      </w:r>
      <w:r>
        <w:t>u29) -0</w:t>
      </w:r>
      <w:r w:rsidR="00644CD5">
        <w:t>.</w:t>
      </w:r>
      <w:r>
        <w:t>0842*T(v6</w:t>
      </w:r>
      <w:r w:rsidR="00644CD5">
        <w:t>.</w:t>
      </w:r>
      <w:r>
        <w:t>u24) + 0</w:t>
      </w:r>
      <w:r w:rsidR="00644CD5">
        <w:t>.</w:t>
      </w:r>
      <w:r>
        <w:t>108*T(v3</w:t>
      </w:r>
      <w:r w:rsidR="00644CD5">
        <w:t>.</w:t>
      </w:r>
      <w:r>
        <w:t>u9) -0</w:t>
      </w:r>
      <w:r w:rsidR="00644CD5">
        <w:t>.</w:t>
      </w:r>
      <w:r>
        <w:t>0695*T(v10</w:t>
      </w:r>
      <w:r w:rsidR="00644CD5">
        <w:t>.</w:t>
      </w:r>
      <w:r>
        <w:t>u29) + 0</w:t>
      </w:r>
      <w:r w:rsidR="00644CD5">
        <w:t>.</w:t>
      </w:r>
      <w:r>
        <w:t>0828*T(v20</w:t>
      </w:r>
      <w:r w:rsidR="00644CD5">
        <w:t>.</w:t>
      </w:r>
      <w:r>
        <w:t>u14) + 0</w:t>
      </w:r>
      <w:r w:rsidR="00644CD5">
        <w:t>.</w:t>
      </w:r>
      <w:r>
        <w:t>0645*T(v12</w:t>
      </w:r>
      <w:r w:rsidR="00644CD5">
        <w:t>.</w:t>
      </w:r>
      <w:r>
        <w:t>u7) + 0</w:t>
      </w:r>
      <w:r w:rsidR="00644CD5">
        <w:t>.</w:t>
      </w:r>
      <w:r>
        <w:t>061*T(v4</w:t>
      </w:r>
      <w:r w:rsidR="00644CD5">
        <w:t>.</w:t>
      </w:r>
      <w:r>
        <w:t>u36) -0</w:t>
      </w:r>
      <w:r w:rsidR="00644CD5">
        <w:t>.</w:t>
      </w:r>
      <w:r>
        <w:t>0456*T(v28) -0</w:t>
      </w:r>
      <w:r w:rsidR="00644CD5">
        <w:t>.</w:t>
      </w:r>
      <w:r>
        <w:t>0639*T(v28</w:t>
      </w:r>
      <w:r w:rsidR="00644CD5">
        <w:t>.</w:t>
      </w:r>
      <w:r>
        <w:t>u12) + 0</w:t>
      </w:r>
      <w:r w:rsidR="00644CD5">
        <w:t>.</w:t>
      </w:r>
      <w:r>
        <w:t>063*T(v18</w:t>
      </w:r>
      <w:r w:rsidR="00644CD5">
        <w:t>.</w:t>
      </w:r>
      <w:r>
        <w:t>u19) + 0</w:t>
      </w:r>
      <w:r w:rsidR="00644CD5">
        <w:t>.</w:t>
      </w:r>
      <w:r>
        <w:t>0712*T(v11</w:t>
      </w:r>
      <w:r w:rsidR="00644CD5">
        <w:t>.</w:t>
      </w:r>
      <w:r>
        <w:t>u6) -0</w:t>
      </w:r>
      <w:r w:rsidR="00644CD5">
        <w:t>.</w:t>
      </w:r>
      <w:r>
        <w:t>0529*T(v39</w:t>
      </w:r>
      <w:r w:rsidR="00644CD5">
        <w:t>.</w:t>
      </w:r>
      <w:r>
        <w:t>u3) + 0</w:t>
      </w:r>
      <w:r w:rsidR="00644CD5">
        <w:t>.</w:t>
      </w:r>
      <w:r>
        <w:t>053*T(v11</w:t>
      </w:r>
      <w:r w:rsidR="00644CD5">
        <w:t>.</w:t>
      </w:r>
      <w:r>
        <w:t>u31) + 0</w:t>
      </w:r>
      <w:r w:rsidR="00644CD5">
        <w:t>.</w:t>
      </w:r>
      <w:r>
        <w:t>0567*T(v14</w:t>
      </w:r>
      <w:r w:rsidR="00644CD5">
        <w:t>.</w:t>
      </w:r>
      <w:r>
        <w:t>u24) -0</w:t>
      </w:r>
      <w:r w:rsidR="00644CD5">
        <w:t>.</w:t>
      </w:r>
      <w:r>
        <w:t>0866*T(v3) + 0</w:t>
      </w:r>
      <w:r w:rsidR="00644CD5">
        <w:t>.</w:t>
      </w:r>
      <w:r>
        <w:t>0532*T(v29</w:t>
      </w:r>
      <w:r w:rsidR="00644CD5">
        <w:t>.</w:t>
      </w:r>
      <w:r>
        <w:t>u11) + 0</w:t>
      </w:r>
      <w:r w:rsidR="00644CD5">
        <w:t>.</w:t>
      </w:r>
      <w:r>
        <w:t>0558*T(v6</w:t>
      </w:r>
      <w:r w:rsidR="00644CD5">
        <w:t>.</w:t>
      </w:r>
      <w:r>
        <w:t>u36) -0</w:t>
      </w:r>
      <w:r w:rsidR="00644CD5">
        <w:t>.</w:t>
      </w:r>
      <w:r>
        <w:t>0551*T(v26</w:t>
      </w:r>
      <w:r w:rsidR="00644CD5">
        <w:t>.</w:t>
      </w:r>
      <w:r>
        <w:t>u3) -0</w:t>
      </w:r>
      <w:r w:rsidR="00644CD5">
        <w:t>.</w:t>
      </w:r>
      <w:r>
        <w:t>0361*T(u38) -0</w:t>
      </w:r>
      <w:r w:rsidR="00644CD5">
        <w:t>.</w:t>
      </w:r>
      <w:r>
        <w:t>0355*T(u43) + 0</w:t>
      </w:r>
      <w:r w:rsidR="00644CD5">
        <w:t>.</w:t>
      </w:r>
      <w:r>
        <w:t>0612*T(v10</w:t>
      </w:r>
      <w:r w:rsidR="00644CD5">
        <w:t>.</w:t>
      </w:r>
      <w:r>
        <w:t>u6) -0</w:t>
      </w:r>
      <w:r w:rsidR="00644CD5">
        <w:t>.</w:t>
      </w:r>
      <w:r>
        <w:t>0554*T(v14</w:t>
      </w:r>
      <w:r w:rsidR="00644CD5">
        <w:t>.</w:t>
      </w:r>
      <w:r>
        <w:t>u15) -0</w:t>
      </w:r>
      <w:r w:rsidR="00644CD5">
        <w:t>.</w:t>
      </w:r>
      <w:r>
        <w:t>0638*T(v1</w:t>
      </w:r>
      <w:r w:rsidR="00644CD5">
        <w:t>.</w:t>
      </w:r>
      <w:r>
        <w:t>u17) -0</w:t>
      </w:r>
      <w:r w:rsidR="00644CD5">
        <w:t>.</w:t>
      </w:r>
      <w:r>
        <w:t>0455*T(v17</w:t>
      </w:r>
      <w:r w:rsidR="00644CD5">
        <w:t>.</w:t>
      </w:r>
      <w:r>
        <w:t>u14) -0</w:t>
      </w:r>
      <w:r w:rsidR="00644CD5">
        <w:t>.</w:t>
      </w:r>
      <w:r>
        <w:t>051*T(v7</w:t>
      </w:r>
      <w:r w:rsidR="00644CD5">
        <w:t>.</w:t>
      </w:r>
      <w:r>
        <w:t>u9) -0</w:t>
      </w:r>
      <w:r w:rsidR="00644CD5">
        <w:t>.</w:t>
      </w:r>
      <w:r>
        <w:t>0314*T(u27) + 0</w:t>
      </w:r>
      <w:r w:rsidR="00644CD5">
        <w:t>.</w:t>
      </w:r>
      <w:r>
        <w:t>0461*T(v13</w:t>
      </w:r>
      <w:r w:rsidR="00644CD5">
        <w:t>.</w:t>
      </w:r>
      <w:r>
        <w:t>u11) -0</w:t>
      </w:r>
      <w:r w:rsidR="00644CD5">
        <w:t>.</w:t>
      </w:r>
      <w:r>
        <w:t>0393*T(v14</w:t>
      </w:r>
      <w:r w:rsidR="00644CD5">
        <w:t>.</w:t>
      </w:r>
      <w:r>
        <w:t>u5) -0</w:t>
      </w:r>
      <w:r w:rsidR="00644CD5">
        <w:t>.</w:t>
      </w:r>
      <w:r>
        <w:t>0575*T(v1</w:t>
      </w:r>
      <w:r w:rsidR="00644CD5">
        <w:t>.</w:t>
      </w:r>
      <w:r>
        <w:t>u1) + 0</w:t>
      </w:r>
      <w:r w:rsidR="00644CD5">
        <w:t>.</w:t>
      </w:r>
      <w:r>
        <w:t>0403*T(v9</w:t>
      </w:r>
      <w:r w:rsidR="00644CD5">
        <w:t>.</w:t>
      </w:r>
      <w:r>
        <w:t>u22) -0</w:t>
      </w:r>
      <w:r w:rsidR="00644CD5">
        <w:t>.</w:t>
      </w:r>
      <w:r>
        <w:t>0365*T(v11</w:t>
      </w:r>
      <w:r w:rsidR="00644CD5">
        <w:t>.</w:t>
      </w:r>
      <w:r>
        <w:t>u28) -0</w:t>
      </w:r>
      <w:r w:rsidR="00644CD5">
        <w:t>.</w:t>
      </w:r>
      <w:r>
        <w:t>0285*T(u22) -0</w:t>
      </w:r>
      <w:r w:rsidR="00644CD5">
        <w:t>.</w:t>
      </w:r>
      <w:r>
        <w:t>04*T(v9</w:t>
      </w:r>
      <w:r w:rsidR="00644CD5">
        <w:t>.</w:t>
      </w:r>
      <w:r>
        <w:t>u28) + 0</w:t>
      </w:r>
      <w:r w:rsidR="00644CD5">
        <w:t>.</w:t>
      </w:r>
      <w:r>
        <w:t>0319*T(v12</w:t>
      </w:r>
      <w:r w:rsidR="00644CD5">
        <w:t>.</w:t>
      </w:r>
      <w:r>
        <w:t>u31) + 0</w:t>
      </w:r>
      <w:r w:rsidR="00644CD5">
        <w:t>.</w:t>
      </w:r>
      <w:r>
        <w:t>0225*T(u42) + 0</w:t>
      </w:r>
      <w:r w:rsidR="00644CD5">
        <w:t>.</w:t>
      </w:r>
      <w:r>
        <w:t>0332*T(v6</w:t>
      </w:r>
      <w:r w:rsidR="00644CD5">
        <w:t>.</w:t>
      </w:r>
      <w:r>
        <w:t>u35) + 0</w:t>
      </w:r>
      <w:r w:rsidR="00644CD5">
        <w:t>.</w:t>
      </w:r>
      <w:r>
        <w:t>0376*T(v13</w:t>
      </w:r>
      <w:r w:rsidR="00644CD5">
        <w:t>.</w:t>
      </w:r>
      <w:r>
        <w:t>u14) -0</w:t>
      </w:r>
      <w:r w:rsidR="00644CD5">
        <w:t>.</w:t>
      </w:r>
      <w:r>
        <w:t>032*T(v11</w:t>
      </w:r>
      <w:r w:rsidR="00644CD5">
        <w:t>.</w:t>
      </w:r>
      <w:r>
        <w:t>u24) + 0</w:t>
      </w:r>
      <w:r w:rsidR="00644CD5">
        <w:t>.</w:t>
      </w:r>
      <w:r>
        <w:t>0413*T(v1</w:t>
      </w:r>
      <w:r w:rsidR="00644CD5">
        <w:t>.</w:t>
      </w:r>
      <w:r>
        <w:t>u16) -0</w:t>
      </w:r>
      <w:r w:rsidR="00644CD5">
        <w:t>.</w:t>
      </w:r>
      <w:r>
        <w:t>0294*T(v27</w:t>
      </w:r>
      <w:r w:rsidR="00644CD5">
        <w:t>.</w:t>
      </w:r>
      <w:r>
        <w:t>u5) -0</w:t>
      </w:r>
      <w:r w:rsidR="00644CD5">
        <w:t>.</w:t>
      </w:r>
      <w:r>
        <w:t>0792*T(v1</w:t>
      </w:r>
      <w:r w:rsidR="00644CD5">
        <w:t>.</w:t>
      </w:r>
      <w:r>
        <w:t>u2) + 0</w:t>
      </w:r>
      <w:r w:rsidR="00644CD5">
        <w:t>.</w:t>
      </w:r>
      <w:r>
        <w:t>0288*T(v12</w:t>
      </w:r>
      <w:r w:rsidR="00644CD5">
        <w:t>.</w:t>
      </w:r>
      <w:r>
        <w:t>u11) + 0</w:t>
      </w:r>
      <w:r w:rsidR="00644CD5">
        <w:t>.</w:t>
      </w:r>
      <w:r>
        <w:t>0302*T(v13</w:t>
      </w:r>
      <w:r w:rsidR="00644CD5">
        <w:t>.</w:t>
      </w:r>
      <w:r>
        <w:t>u12) + 0</w:t>
      </w:r>
      <w:r w:rsidR="00644CD5">
        <w:t>.</w:t>
      </w:r>
      <w:r>
        <w:t>0216*T(v31</w:t>
      </w:r>
      <w:r w:rsidR="00644CD5">
        <w:t>.</w:t>
      </w:r>
      <w:r>
        <w:t>u1) -0</w:t>
      </w:r>
      <w:r w:rsidR="00644CD5">
        <w:t>.</w:t>
      </w:r>
      <w:r>
        <w:t>0156*T(v31) + 0</w:t>
      </w:r>
      <w:r w:rsidR="00644CD5">
        <w:t>.</w:t>
      </w:r>
      <w:r>
        <w:t>0264*T(v9</w:t>
      </w:r>
      <w:r w:rsidR="00644CD5">
        <w:t>.</w:t>
      </w:r>
      <w:r>
        <w:t>u21) + 0</w:t>
      </w:r>
      <w:r w:rsidR="00644CD5">
        <w:t>.</w:t>
      </w:r>
      <w:r>
        <w:t>0339*T(u3) -0</w:t>
      </w:r>
      <w:r w:rsidR="00644CD5">
        <w:t>.</w:t>
      </w:r>
      <w:r>
        <w:t>0194*T(v35</w:t>
      </w:r>
      <w:r w:rsidR="00644CD5">
        <w:t>.</w:t>
      </w:r>
      <w:r>
        <w:t>u5) -0</w:t>
      </w:r>
      <w:r w:rsidR="00644CD5">
        <w:t>.</w:t>
      </w:r>
      <w:r>
        <w:t>0208*T(v32</w:t>
      </w:r>
      <w:r w:rsidR="00644CD5">
        <w:t>.</w:t>
      </w:r>
      <w:r>
        <w:t>u11) + 0</w:t>
      </w:r>
      <w:r w:rsidR="00644CD5">
        <w:t>.</w:t>
      </w:r>
      <w:r>
        <w:t>0166*T(v13) -0</w:t>
      </w:r>
      <w:r w:rsidR="00644CD5">
        <w:t>.</w:t>
      </w:r>
      <w:r>
        <w:t>0222*T(v32</w:t>
      </w:r>
      <w:r w:rsidR="00644CD5">
        <w:t>.</w:t>
      </w:r>
      <w:r>
        <w:t>u6) -0</w:t>
      </w:r>
      <w:r w:rsidR="00644CD5">
        <w:t>.</w:t>
      </w:r>
      <w:r>
        <w:t>0212*T(v16</w:t>
      </w:r>
      <w:r w:rsidR="00644CD5">
        <w:t>.</w:t>
      </w:r>
      <w:r>
        <w:t>u20) -0</w:t>
      </w:r>
      <w:r w:rsidR="00644CD5">
        <w:t>.</w:t>
      </w:r>
      <w:r>
        <w:t>0178*T(v21</w:t>
      </w:r>
      <w:r w:rsidR="00644CD5">
        <w:t>.</w:t>
      </w:r>
      <w:r>
        <w:t>u5) + 0</w:t>
      </w:r>
      <w:r w:rsidR="00644CD5">
        <w:t>.</w:t>
      </w:r>
      <w:r>
        <w:t>0167*T(v15</w:t>
      </w:r>
      <w:r w:rsidR="00644CD5">
        <w:t>.</w:t>
      </w:r>
      <w:r>
        <w:t>u14) -0</w:t>
      </w:r>
      <w:r w:rsidR="00644CD5">
        <w:t>.</w:t>
      </w:r>
      <w:r>
        <w:t>0141*T(v24</w:t>
      </w:r>
      <w:r w:rsidR="00644CD5">
        <w:t>.</w:t>
      </w:r>
      <w:r>
        <w:t>u18) + 0</w:t>
      </w:r>
      <w:r w:rsidR="00644CD5">
        <w:t>.</w:t>
      </w:r>
      <w:r>
        <w:t>012*T(u15) + 0</w:t>
      </w:r>
      <w:r w:rsidR="00644CD5">
        <w:t>.</w:t>
      </w:r>
      <w:r>
        <w:t>0158*T(v3</w:t>
      </w:r>
      <w:r w:rsidR="00644CD5">
        <w:t>.</w:t>
      </w:r>
      <w:r>
        <w:t>u21) -0</w:t>
      </w:r>
      <w:r w:rsidR="00644CD5">
        <w:t>.</w:t>
      </w:r>
      <w:r>
        <w:t>0135*T(v21</w:t>
      </w:r>
      <w:r w:rsidR="00644CD5">
        <w:t>.</w:t>
      </w:r>
      <w:r>
        <w:t>u22) -0</w:t>
      </w:r>
      <w:r w:rsidR="00644CD5">
        <w:t>.</w:t>
      </w:r>
      <w:r>
        <w:t>0126*T(v10</w:t>
      </w:r>
      <w:r w:rsidR="00644CD5">
        <w:t>.</w:t>
      </w:r>
      <w:r>
        <w:t>u22) -0</w:t>
      </w:r>
      <w:r w:rsidR="00644CD5">
        <w:t>.</w:t>
      </w:r>
      <w:r>
        <w:t>0139*T(v12</w:t>
      </w:r>
      <w:r w:rsidR="00644CD5">
        <w:t>.</w:t>
      </w:r>
      <w:r>
        <w:t>u1) -0</w:t>
      </w:r>
      <w:r w:rsidR="00644CD5">
        <w:t>.</w:t>
      </w:r>
      <w:r>
        <w:t>00921*T(v30</w:t>
      </w:r>
      <w:r w:rsidR="00644CD5">
        <w:t>.</w:t>
      </w:r>
      <w:r>
        <w:t>u4) -0</w:t>
      </w:r>
      <w:r w:rsidR="00644CD5">
        <w:t>.</w:t>
      </w:r>
      <w:r>
        <w:t>0106*T(v7</w:t>
      </w:r>
      <w:r w:rsidR="00644CD5">
        <w:t>.</w:t>
      </w:r>
      <w:r>
        <w:t>u13) -0</w:t>
      </w:r>
      <w:r w:rsidR="00644CD5">
        <w:t>.</w:t>
      </w:r>
      <w:r>
        <w:t>00855*T(v9</w:t>
      </w:r>
      <w:r w:rsidR="00644CD5">
        <w:t>.</w:t>
      </w:r>
      <w:r>
        <w:t>u13) -0</w:t>
      </w:r>
      <w:r w:rsidR="00644CD5">
        <w:t>.</w:t>
      </w:r>
      <w:r>
        <w:t>0075*T(v7</w:t>
      </w:r>
      <w:r w:rsidR="00644CD5">
        <w:t>.</w:t>
      </w:r>
      <w:r>
        <w:t>u31) + 0</w:t>
      </w:r>
      <w:r w:rsidR="00644CD5">
        <w:t>.</w:t>
      </w:r>
      <w:r>
        <w:t>00531*T(u12) -0</w:t>
      </w:r>
      <w:r w:rsidR="00644CD5">
        <w:t>.</w:t>
      </w:r>
      <w:r>
        <w:t>00382*T(u39) + 0</w:t>
      </w:r>
      <w:r w:rsidR="00644CD5">
        <w:t>.</w:t>
      </w:r>
      <w:r>
        <w:t>00596*T(v2</w:t>
      </w:r>
      <w:r w:rsidR="00644CD5">
        <w:t>.</w:t>
      </w:r>
      <w:r>
        <w:t>u28) -0</w:t>
      </w:r>
      <w:r w:rsidR="00644CD5">
        <w:t>.</w:t>
      </w:r>
      <w:r>
        <w:t>00506*T(v5) + 0</w:t>
      </w:r>
      <w:r w:rsidR="00644CD5">
        <w:t>.</w:t>
      </w:r>
      <w:r>
        <w:t>00472*T(v5</w:t>
      </w:r>
      <w:r w:rsidR="00644CD5">
        <w:t>.</w:t>
      </w:r>
      <w:r>
        <w:t>u29) -0</w:t>
      </w:r>
      <w:r w:rsidR="00644CD5">
        <w:t>.</w:t>
      </w:r>
      <w:r>
        <w:t>000921*T(v11</w:t>
      </w:r>
      <w:r w:rsidR="00644CD5">
        <w:t>.</w:t>
      </w:r>
      <w:r>
        <w:t>u32) + 7</w:t>
      </w:r>
      <w:r w:rsidR="00644CD5">
        <w:t>.</w:t>
      </w:r>
      <w:r>
        <w:t>05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116*NumAromAtoms + 0</w:t>
      </w:r>
      <w:r w:rsidR="00644CD5">
        <w:t>.</w:t>
      </w:r>
      <w:r>
        <w:t>55*T(u5) -0</w:t>
      </w:r>
      <w:r w:rsidR="00644CD5">
        <w:t>.</w:t>
      </w:r>
      <w:r>
        <w:t>706*u -0</w:t>
      </w:r>
      <w:r w:rsidR="00644CD5">
        <w:t>.</w:t>
      </w:r>
      <w:r>
        <w:t>273*T(v26</w:t>
      </w:r>
      <w:r w:rsidR="00644CD5">
        <w:t>.</w:t>
      </w:r>
      <w:r>
        <w:t>u1) + 0</w:t>
      </w:r>
      <w:r w:rsidR="00644CD5">
        <w:t>.</w:t>
      </w:r>
      <w:r>
        <w:t>963*T(v2</w:t>
      </w:r>
      <w:r w:rsidR="00644CD5">
        <w:t>.</w:t>
      </w:r>
      <w:r>
        <w:t>u2) -0</w:t>
      </w:r>
      <w:r w:rsidR="00644CD5">
        <w:t>.</w:t>
      </w:r>
      <w:r>
        <w:t>971*T(v29</w:t>
      </w:r>
      <w:r w:rsidR="00644CD5">
        <w:t>.</w:t>
      </w:r>
      <w:r>
        <w:t>u1) -0</w:t>
      </w:r>
      <w:r w:rsidR="00644CD5">
        <w:t>.</w:t>
      </w:r>
      <w:r>
        <w:t>539*T(v13</w:t>
      </w:r>
      <w:r w:rsidR="00644CD5">
        <w:t>.</w:t>
      </w:r>
      <w:r>
        <w:t>u17) -0</w:t>
      </w:r>
      <w:r w:rsidR="00644CD5">
        <w:t>.</w:t>
      </w:r>
      <w:r>
        <w:t>49*T(v25</w:t>
      </w:r>
      <w:r w:rsidR="00644CD5">
        <w:t>.</w:t>
      </w:r>
      <w:r>
        <w:t>u3) -0</w:t>
      </w:r>
      <w:r w:rsidR="00644CD5">
        <w:t>.</w:t>
      </w:r>
      <w:r>
        <w:t>465*T(v18</w:t>
      </w:r>
      <w:r w:rsidR="00644CD5">
        <w:t>.</w:t>
      </w:r>
      <w:r>
        <w:t>u12) + 0</w:t>
      </w:r>
      <w:r w:rsidR="00644CD5">
        <w:t>.</w:t>
      </w:r>
      <w:r>
        <w:t>278*T(v1</w:t>
      </w:r>
      <w:r w:rsidR="00644CD5">
        <w:t>.</w:t>
      </w:r>
      <w:r>
        <w:t>u9) + 0</w:t>
      </w:r>
      <w:r w:rsidR="00644CD5">
        <w:t>.</w:t>
      </w:r>
      <w:r>
        <w:t>164*T(v6) -0</w:t>
      </w:r>
      <w:r w:rsidR="00644CD5">
        <w:t>.</w:t>
      </w:r>
      <w:r>
        <w:t>164*T(v35</w:t>
      </w:r>
      <w:r w:rsidR="00644CD5">
        <w:t>.</w:t>
      </w:r>
      <w:r>
        <w:t>u5) + 0</w:t>
      </w:r>
      <w:r w:rsidR="00644CD5">
        <w:t>.</w:t>
      </w:r>
      <w:r>
        <w:t>169*Lipophilicity^2 + 0</w:t>
      </w:r>
      <w:r w:rsidR="00644CD5">
        <w:t>.</w:t>
      </w:r>
      <w:r>
        <w:t>143*T(v8</w:t>
      </w:r>
      <w:r w:rsidR="00644CD5">
        <w:t>.</w:t>
      </w:r>
      <w:r>
        <w:t>u27) + 0</w:t>
      </w:r>
      <w:r w:rsidR="00644CD5">
        <w:t>.</w:t>
      </w:r>
      <w:r>
        <w:t>861*T(v30</w:t>
      </w:r>
      <w:r w:rsidR="00644CD5">
        <w:t>.</w:t>
      </w:r>
      <w:r>
        <w:t>u3) -0</w:t>
      </w:r>
      <w:r w:rsidR="00644CD5">
        <w:t>.</w:t>
      </w:r>
      <w:r>
        <w:t>734*T(v4</w:t>
      </w:r>
      <w:r w:rsidR="00644CD5">
        <w:t>.</w:t>
      </w:r>
      <w:r>
        <w:t>u3) + 0</w:t>
      </w:r>
      <w:r w:rsidR="00644CD5">
        <w:t>.</w:t>
      </w:r>
      <w:r>
        <w:t>0991*NumDonor + 0</w:t>
      </w:r>
      <w:r w:rsidR="00644CD5">
        <w:t>.</w:t>
      </w:r>
      <w:r>
        <w:t>443*T(v28</w:t>
      </w:r>
      <w:r w:rsidR="00644CD5">
        <w:t>.</w:t>
      </w:r>
      <w:r>
        <w:t>u3) -0</w:t>
      </w:r>
      <w:r w:rsidR="00644CD5">
        <w:t>.</w:t>
      </w:r>
      <w:r>
        <w:t>846*T(v8</w:t>
      </w:r>
      <w:r w:rsidR="00644CD5">
        <w:t>.</w:t>
      </w:r>
      <w:r>
        <w:t>u3) -0</w:t>
      </w:r>
      <w:r w:rsidR="00644CD5">
        <w:t>.</w:t>
      </w:r>
      <w:r>
        <w:t>0976*T(v23</w:t>
      </w:r>
      <w:r w:rsidR="00644CD5">
        <w:t>.</w:t>
      </w:r>
      <w:r>
        <w:t>u14) -0</w:t>
      </w:r>
      <w:r w:rsidR="00644CD5">
        <w:t>.</w:t>
      </w:r>
      <w:r>
        <w:t>753*T(v6</w:t>
      </w:r>
      <w:r w:rsidR="00644CD5">
        <w:t>.</w:t>
      </w:r>
      <w:r>
        <w:t>u3) -0</w:t>
      </w:r>
      <w:r w:rsidR="00644CD5">
        <w:t>.</w:t>
      </w:r>
      <w:r>
        <w:t>706*T(v6</w:t>
      </w:r>
      <w:r w:rsidR="00644CD5">
        <w:t>.</w:t>
      </w:r>
      <w:r>
        <w:t>u6) -0</w:t>
      </w:r>
      <w:r w:rsidR="00644CD5">
        <w:t>.</w:t>
      </w:r>
      <w:r>
        <w:t>354*T(v24</w:t>
      </w:r>
      <w:r w:rsidR="00644CD5">
        <w:t>.</w:t>
      </w:r>
      <w:r>
        <w:t>u8) -0</w:t>
      </w:r>
      <w:r w:rsidR="00644CD5">
        <w:t>.</w:t>
      </w:r>
      <w:r>
        <w:t>167*NumAcceptor + 0</w:t>
      </w:r>
      <w:r w:rsidR="00644CD5">
        <w:t>.</w:t>
      </w:r>
      <w:r>
        <w:t>265*T(v25</w:t>
      </w:r>
      <w:r w:rsidR="00644CD5">
        <w:t>.</w:t>
      </w:r>
      <w:r>
        <w:t>u12) -0</w:t>
      </w:r>
      <w:r w:rsidR="00644CD5">
        <w:t>.</w:t>
      </w:r>
      <w:r>
        <w:t>338*T(v12</w:t>
      </w:r>
      <w:r w:rsidR="00644CD5">
        <w:t>.</w:t>
      </w:r>
      <w:r>
        <w:t>u4) -0</w:t>
      </w:r>
      <w:r w:rsidR="00644CD5">
        <w:t>.</w:t>
      </w:r>
      <w:r>
        <w:t>0891*T(v2</w:t>
      </w:r>
      <w:r w:rsidR="00644CD5">
        <w:t>.</w:t>
      </w:r>
      <w:r>
        <w:t>u1) + 0</w:t>
      </w:r>
      <w:r w:rsidR="00644CD5">
        <w:t>.</w:t>
      </w:r>
      <w:r>
        <w:t>419*T(v1</w:t>
      </w:r>
      <w:r w:rsidR="00644CD5">
        <w:t>.</w:t>
      </w:r>
      <w:r>
        <w:t>u30) + 0</w:t>
      </w:r>
      <w:r w:rsidR="00644CD5">
        <w:t>.</w:t>
      </w:r>
      <w:r>
        <w:t>258*T(v16</w:t>
      </w:r>
      <w:r w:rsidR="00644CD5">
        <w:t>.</w:t>
      </w:r>
      <w:r>
        <w:t>u11) -0</w:t>
      </w:r>
      <w:r w:rsidR="00644CD5">
        <w:t>.</w:t>
      </w:r>
      <w:r>
        <w:t>58*T(v21</w:t>
      </w:r>
      <w:r w:rsidR="00644CD5">
        <w:t>.</w:t>
      </w:r>
      <w:r>
        <w:t>u12) + 0</w:t>
      </w:r>
      <w:r w:rsidR="00644CD5">
        <w:t>.</w:t>
      </w:r>
      <w:r>
        <w:t>356*T(v15</w:t>
      </w:r>
      <w:r w:rsidR="00644CD5">
        <w:t>.</w:t>
      </w:r>
      <w:r>
        <w:t>u14) -0</w:t>
      </w:r>
      <w:r w:rsidR="00644CD5">
        <w:t>.</w:t>
      </w:r>
      <w:r>
        <w:t>0761*T(v10</w:t>
      </w:r>
      <w:r w:rsidR="00644CD5">
        <w:t>.</w:t>
      </w:r>
      <w:r>
        <w:t>u33) -0</w:t>
      </w:r>
      <w:r w:rsidR="00644CD5">
        <w:t>.</w:t>
      </w:r>
      <w:r>
        <w:t>37*T(v10</w:t>
      </w:r>
      <w:r w:rsidR="00644CD5">
        <w:t>.</w:t>
      </w:r>
      <w:r>
        <w:t>u10) + 0</w:t>
      </w:r>
      <w:r w:rsidR="00644CD5">
        <w:t>.</w:t>
      </w:r>
      <w:r>
        <w:t>00152*T(v24</w:t>
      </w:r>
      <w:r w:rsidR="00644CD5">
        <w:t>.</w:t>
      </w:r>
      <w:r>
        <w:t>u2) -0</w:t>
      </w:r>
      <w:r w:rsidR="00644CD5">
        <w:t>.</w:t>
      </w:r>
      <w:r>
        <w:t>0933*T(v13</w:t>
      </w:r>
      <w:r w:rsidR="00644CD5">
        <w:t>.</w:t>
      </w:r>
      <w:r>
        <w:t>u20) -0</w:t>
      </w:r>
      <w:r w:rsidR="00644CD5">
        <w:t>.</w:t>
      </w:r>
      <w:r>
        <w:t>378*T(v38</w:t>
      </w:r>
      <w:r w:rsidR="00644CD5">
        <w:t>.</w:t>
      </w:r>
      <w:r>
        <w:t>u4) -0</w:t>
      </w:r>
      <w:r w:rsidR="00644CD5">
        <w:t>.</w:t>
      </w:r>
      <w:r>
        <w:t>645*T(v22</w:t>
      </w:r>
      <w:r w:rsidR="00644CD5">
        <w:t>.</w:t>
      </w:r>
      <w:r>
        <w:t>u19) -0</w:t>
      </w:r>
      <w:r w:rsidR="00644CD5">
        <w:t>.</w:t>
      </w:r>
      <w:r>
        <w:t>136*T(v28</w:t>
      </w:r>
      <w:r w:rsidR="00644CD5">
        <w:t>.</w:t>
      </w:r>
      <w:r>
        <w:t>u11) + 0</w:t>
      </w:r>
      <w:r w:rsidR="00644CD5">
        <w:t>.</w:t>
      </w:r>
      <w:r>
        <w:t>533*T(v17</w:t>
      </w:r>
      <w:r w:rsidR="00644CD5">
        <w:t>.</w:t>
      </w:r>
      <w:r>
        <w:t>u18) + 0</w:t>
      </w:r>
      <w:r w:rsidR="00644CD5">
        <w:t>.</w:t>
      </w:r>
      <w:r>
        <w:t>306*T(v11</w:t>
      </w:r>
      <w:r w:rsidR="00644CD5">
        <w:t>.</w:t>
      </w:r>
      <w:r>
        <w:t>u25) + 0</w:t>
      </w:r>
      <w:r w:rsidR="00644CD5">
        <w:t>.</w:t>
      </w:r>
      <w:r>
        <w:t>228*T(u9) -0</w:t>
      </w:r>
      <w:r w:rsidR="00644CD5">
        <w:t>.</w:t>
      </w:r>
      <w:r>
        <w:t>3*T(v3</w:t>
      </w:r>
      <w:r w:rsidR="00644CD5">
        <w:t>.</w:t>
      </w:r>
      <w:r>
        <w:t>u24) -0</w:t>
      </w:r>
      <w:r w:rsidR="00644CD5">
        <w:t>.</w:t>
      </w:r>
      <w:r>
        <w:t>2*T(v8</w:t>
      </w:r>
      <w:r w:rsidR="00644CD5">
        <w:t>.</w:t>
      </w:r>
      <w:r>
        <w:t>u15) + 0</w:t>
      </w:r>
      <w:r w:rsidR="00644CD5">
        <w:t>.</w:t>
      </w:r>
      <w:r>
        <w:t>433*T(v22</w:t>
      </w:r>
      <w:r w:rsidR="00644CD5">
        <w:t>.</w:t>
      </w:r>
      <w:r>
        <w:t>u14) + 0</w:t>
      </w:r>
      <w:r w:rsidR="00644CD5">
        <w:t>.</w:t>
      </w:r>
      <w:r>
        <w:t>122*MW -0</w:t>
      </w:r>
      <w:r w:rsidR="00644CD5">
        <w:t>.</w:t>
      </w:r>
      <w:r>
        <w:t>348*T(v20</w:t>
      </w:r>
      <w:r w:rsidR="00644CD5">
        <w:t>.</w:t>
      </w:r>
      <w:r>
        <w:t>u16) + 0</w:t>
      </w:r>
      <w:r w:rsidR="00644CD5">
        <w:t>.</w:t>
      </w:r>
      <w:r>
        <w:t>343*T(v21</w:t>
      </w:r>
      <w:r w:rsidR="00644CD5">
        <w:t>.</w:t>
      </w:r>
      <w:r>
        <w:t>u3) -0</w:t>
      </w:r>
      <w:r w:rsidR="00644CD5">
        <w:t>.</w:t>
      </w:r>
      <w:r>
        <w:t>281*T(v9</w:t>
      </w:r>
      <w:r w:rsidR="00644CD5">
        <w:t>.</w:t>
      </w:r>
      <w:r>
        <w:t>u24) + 0</w:t>
      </w:r>
      <w:r w:rsidR="00644CD5">
        <w:t>.</w:t>
      </w:r>
      <w:r>
        <w:t>556*T(v8</w:t>
      </w:r>
      <w:r w:rsidR="00644CD5">
        <w:t>.</w:t>
      </w:r>
      <w:r>
        <w:t>u5) + 0</w:t>
      </w:r>
      <w:r w:rsidR="00644CD5">
        <w:t>.</w:t>
      </w:r>
      <w:r>
        <w:t>289*T(v3</w:t>
      </w:r>
      <w:r w:rsidR="00644CD5">
        <w:t>.</w:t>
      </w:r>
      <w:r>
        <w:t>u32) -0</w:t>
      </w:r>
      <w:r w:rsidR="00644CD5">
        <w:t>.</w:t>
      </w:r>
      <w:r>
        <w:t>342*T(v9</w:t>
      </w:r>
      <w:r w:rsidR="00644CD5">
        <w:t>.</w:t>
      </w:r>
      <w:r>
        <w:t>u27) + 0</w:t>
      </w:r>
      <w:r w:rsidR="00644CD5">
        <w:t>.</w:t>
      </w:r>
      <w:r>
        <w:t>592*T(v31</w:t>
      </w:r>
      <w:r w:rsidR="00644CD5">
        <w:t>.</w:t>
      </w:r>
      <w:r>
        <w:t>u10) -0</w:t>
      </w:r>
      <w:r w:rsidR="00644CD5">
        <w:t>.</w:t>
      </w:r>
      <w:r>
        <w:t>349*T(v15</w:t>
      </w:r>
      <w:r w:rsidR="00644CD5">
        <w:t>.</w:t>
      </w:r>
      <w:r>
        <w:t>u24) -0</w:t>
      </w:r>
      <w:r w:rsidR="00644CD5">
        <w:t>.</w:t>
      </w:r>
      <w:r>
        <w:t>398*T(v10</w:t>
      </w:r>
      <w:r w:rsidR="00644CD5">
        <w:t>.</w:t>
      </w:r>
      <w:r>
        <w:t>u4) + 0</w:t>
      </w:r>
      <w:r w:rsidR="00644CD5">
        <w:t>.</w:t>
      </w:r>
      <w:r>
        <w:t>163*T(v37</w:t>
      </w:r>
      <w:r w:rsidR="00644CD5">
        <w:t>.</w:t>
      </w:r>
      <w:r>
        <w:t>u1) + 0</w:t>
      </w:r>
      <w:r w:rsidR="00644CD5">
        <w:t>.</w:t>
      </w:r>
      <w:r>
        <w:t>257*T(v6</w:t>
      </w:r>
      <w:r w:rsidR="00644CD5">
        <w:t>.</w:t>
      </w:r>
      <w:r>
        <w:t>u23) -0</w:t>
      </w:r>
      <w:r w:rsidR="00644CD5">
        <w:t>.</w:t>
      </w:r>
      <w:r>
        <w:t>392*T(v10</w:t>
      </w:r>
      <w:r w:rsidR="00644CD5">
        <w:t>.</w:t>
      </w:r>
      <w:r>
        <w:t>u8) + 0</w:t>
      </w:r>
      <w:r w:rsidR="00644CD5">
        <w:t>.</w:t>
      </w:r>
      <w:r>
        <w:t>337*T(v5</w:t>
      </w:r>
      <w:r w:rsidR="00644CD5">
        <w:t>.</w:t>
      </w:r>
      <w:r>
        <w:t>u22) + 0</w:t>
      </w:r>
      <w:r w:rsidR="00644CD5">
        <w:t>.</w:t>
      </w:r>
      <w:r>
        <w:t>4*T(v19</w:t>
      </w:r>
      <w:r w:rsidR="00644CD5">
        <w:t>.</w:t>
      </w:r>
      <w:r>
        <w:t>u22) + 0</w:t>
      </w:r>
      <w:r w:rsidR="00644CD5">
        <w:t>.</w:t>
      </w:r>
      <w:r>
        <w:t>327*T(v3</w:t>
      </w:r>
      <w:r w:rsidR="00644CD5">
        <w:t>.</w:t>
      </w:r>
      <w:r>
        <w:t>u33) + 18*Lipophilicity -0</w:t>
      </w:r>
      <w:r w:rsidR="00644CD5">
        <w:t>.</w:t>
      </w:r>
      <w:r>
        <w:t>366*T(v9</w:t>
      </w:r>
      <w:r w:rsidR="00644CD5">
        <w:t>.</w:t>
      </w:r>
      <w:r>
        <w:t>u31) + 0</w:t>
      </w:r>
      <w:r w:rsidR="00644CD5">
        <w:t>.</w:t>
      </w:r>
      <w:r>
        <w:t>399*T(v17</w:t>
      </w:r>
      <w:r w:rsidR="00644CD5">
        <w:t>.</w:t>
      </w:r>
      <w:r>
        <w:t>u19) -0</w:t>
      </w:r>
      <w:r w:rsidR="00644CD5">
        <w:t>.</w:t>
      </w:r>
      <w:r>
        <w:t>64*T(v5</w:t>
      </w:r>
      <w:r w:rsidR="00644CD5">
        <w:t>.</w:t>
      </w:r>
      <w:r>
        <w:t>u2) + 0</w:t>
      </w:r>
      <w:r w:rsidR="00644CD5">
        <w:t>.</w:t>
      </w:r>
      <w:r>
        <w:t>273*T(v26</w:t>
      </w:r>
      <w:r w:rsidR="00644CD5">
        <w:t>.</w:t>
      </w:r>
      <w:r>
        <w:t>u3) + 0</w:t>
      </w:r>
      <w:r w:rsidR="00644CD5">
        <w:t>.</w:t>
      </w:r>
      <w:r>
        <w:t>305*T(v3</w:t>
      </w:r>
      <w:r w:rsidR="00644CD5">
        <w:t>.</w:t>
      </w:r>
      <w:r>
        <w:t>u36) -0</w:t>
      </w:r>
      <w:r w:rsidR="00644CD5">
        <w:t>.</w:t>
      </w:r>
      <w:r>
        <w:t>00635*T(v22</w:t>
      </w:r>
      <w:r w:rsidR="00644CD5">
        <w:t>.</w:t>
      </w:r>
      <w:r>
        <w:t>u8) + 0</w:t>
      </w:r>
      <w:r w:rsidR="00644CD5">
        <w:t>.</w:t>
      </w:r>
      <w:r>
        <w:t>301*T(v11</w:t>
      </w:r>
      <w:r w:rsidR="00644CD5">
        <w:t>.</w:t>
      </w:r>
      <w:r>
        <w:t>u15) -0</w:t>
      </w:r>
      <w:r w:rsidR="00644CD5">
        <w:t>.</w:t>
      </w:r>
      <w:r>
        <w:t>415*T(v4</w:t>
      </w:r>
      <w:r w:rsidR="00644CD5">
        <w:t>.</w:t>
      </w:r>
      <w:r>
        <w:t>u2) -0</w:t>
      </w:r>
      <w:r w:rsidR="00644CD5">
        <w:t>.</w:t>
      </w:r>
      <w:r>
        <w:t>3*T(v23</w:t>
      </w:r>
      <w:r w:rsidR="00644CD5">
        <w:t>.</w:t>
      </w:r>
      <w:r>
        <w:t>u2) -0</w:t>
      </w:r>
      <w:r w:rsidR="00644CD5">
        <w:t>.</w:t>
      </w:r>
      <w:r>
        <w:t>201*T(v6</w:t>
      </w:r>
      <w:r w:rsidR="00644CD5">
        <w:t>.</w:t>
      </w:r>
      <w:r>
        <w:t>u21) -0</w:t>
      </w:r>
      <w:r w:rsidR="00644CD5">
        <w:t>.</w:t>
      </w:r>
      <w:r>
        <w:t>397*T(v5</w:t>
      </w:r>
      <w:r w:rsidR="00644CD5">
        <w:t>.</w:t>
      </w:r>
      <w:r>
        <w:t>u35) + 0</w:t>
      </w:r>
      <w:r w:rsidR="00644CD5">
        <w:t>.</w:t>
      </w:r>
      <w:r>
        <w:t>475*T(v28</w:t>
      </w:r>
      <w:r w:rsidR="00644CD5">
        <w:t>.</w:t>
      </w:r>
      <w:r>
        <w:t>u1) + 0</w:t>
      </w:r>
      <w:r w:rsidR="00644CD5">
        <w:t>.</w:t>
      </w:r>
      <w:r>
        <w:t>33*T(v4</w:t>
      </w:r>
      <w:r w:rsidR="00644CD5">
        <w:t>.</w:t>
      </w:r>
      <w:r>
        <w:t>u18) + 0</w:t>
      </w:r>
      <w:r w:rsidR="00644CD5">
        <w:t>.</w:t>
      </w:r>
      <w:r>
        <w:t>286*T(v3</w:t>
      </w:r>
      <w:r w:rsidR="00644CD5">
        <w:t>.</w:t>
      </w:r>
      <w:r>
        <w:t>u31) + 0</w:t>
      </w:r>
      <w:r w:rsidR="00644CD5">
        <w:t>.</w:t>
      </w:r>
      <w:r>
        <w:t>417*T(v29</w:t>
      </w:r>
      <w:r w:rsidR="00644CD5">
        <w:t>.</w:t>
      </w:r>
      <w:r>
        <w:t>u10) + 0</w:t>
      </w:r>
      <w:r w:rsidR="00644CD5">
        <w:t>.</w:t>
      </w:r>
      <w:r>
        <w:t>413*T(v16</w:t>
      </w:r>
      <w:r w:rsidR="00644CD5">
        <w:t>.</w:t>
      </w:r>
      <w:r>
        <w:t>u6) -0</w:t>
      </w:r>
      <w:r w:rsidR="00644CD5">
        <w:t>.</w:t>
      </w:r>
      <w:r>
        <w:t>221*T(v26</w:t>
      </w:r>
      <w:r w:rsidR="00644CD5">
        <w:t>.</w:t>
      </w:r>
      <w:r>
        <w:t>u9) -0</w:t>
      </w:r>
      <w:r w:rsidR="00644CD5">
        <w:t>.</w:t>
      </w:r>
      <w:r>
        <w:t>501*T(v5</w:t>
      </w:r>
      <w:r w:rsidR="00644CD5">
        <w:t>.</w:t>
      </w:r>
      <w:r>
        <w:t>u4) -0</w:t>
      </w:r>
      <w:r w:rsidR="00644CD5">
        <w:t>.</w:t>
      </w:r>
      <w:r>
        <w:t>257*T(u13) + 0</w:t>
      </w:r>
      <w:r w:rsidR="00644CD5">
        <w:t>.</w:t>
      </w:r>
      <w:r>
        <w:t>143*T(v7</w:t>
      </w:r>
      <w:r w:rsidR="00644CD5">
        <w:t>.</w:t>
      </w:r>
      <w:r>
        <w:t>u33) + 0</w:t>
      </w:r>
      <w:r w:rsidR="00644CD5">
        <w:t>.</w:t>
      </w:r>
      <w:r>
        <w:t>322*T(v6</w:t>
      </w:r>
      <w:r w:rsidR="00644CD5">
        <w:t>.</w:t>
      </w:r>
      <w:r>
        <w:t>u29) -0</w:t>
      </w:r>
      <w:r w:rsidR="00644CD5">
        <w:t>.</w:t>
      </w:r>
      <w:r>
        <w:t>443*T(v20</w:t>
      </w:r>
      <w:r w:rsidR="00644CD5">
        <w:t>.</w:t>
      </w:r>
      <w:r>
        <w:t>u3) -0</w:t>
      </w:r>
      <w:r w:rsidR="00644CD5">
        <w:t>.</w:t>
      </w:r>
      <w:r>
        <w:t>564*T(v8</w:t>
      </w:r>
      <w:r w:rsidR="00644CD5">
        <w:t>.</w:t>
      </w:r>
      <w:r>
        <w:t>u8) + 0</w:t>
      </w:r>
      <w:r w:rsidR="00644CD5">
        <w:t>.</w:t>
      </w:r>
      <w:r>
        <w:t>192*T(v4</w:t>
      </w:r>
      <w:r w:rsidR="00644CD5">
        <w:t>.</w:t>
      </w:r>
      <w:r>
        <w:t>u22) -0</w:t>
      </w:r>
      <w:r w:rsidR="00644CD5">
        <w:t>.</w:t>
      </w:r>
      <w:r>
        <w:t>265*T(v8</w:t>
      </w:r>
      <w:r w:rsidR="00644CD5">
        <w:t>.</w:t>
      </w:r>
      <w:r>
        <w:t>u12) -0</w:t>
      </w:r>
      <w:r w:rsidR="00644CD5">
        <w:t>.</w:t>
      </w:r>
      <w:r>
        <w:t>106*T(v24</w:t>
      </w:r>
      <w:r w:rsidR="00644CD5">
        <w:t>.</w:t>
      </w:r>
      <w:r>
        <w:t>u18) -0</w:t>
      </w:r>
      <w:r w:rsidR="00644CD5">
        <w:t>.</w:t>
      </w:r>
      <w:r>
        <w:t>264*T(v7</w:t>
      </w:r>
      <w:r w:rsidR="00644CD5">
        <w:t>.</w:t>
      </w:r>
      <w:r>
        <w:t>u15) + 0</w:t>
      </w:r>
      <w:r w:rsidR="00644CD5">
        <w:t>.</w:t>
      </w:r>
      <w:r>
        <w:t>192*T(v11</w:t>
      </w:r>
      <w:r w:rsidR="00644CD5">
        <w:t>.</w:t>
      </w:r>
      <w:r>
        <w:t>u30) -0</w:t>
      </w:r>
      <w:r w:rsidR="00644CD5">
        <w:t>.</w:t>
      </w:r>
      <w:r>
        <w:t>336*T(v35</w:t>
      </w:r>
      <w:r w:rsidR="00644CD5">
        <w:t>.</w:t>
      </w:r>
      <w:r>
        <w:t>u2) + 0</w:t>
      </w:r>
      <w:r w:rsidR="00644CD5">
        <w:t>.</w:t>
      </w:r>
      <w:r>
        <w:t>21*T(v5</w:t>
      </w:r>
      <w:r w:rsidR="00644CD5">
        <w:t>.</w:t>
      </w:r>
      <w:r>
        <w:t>u7) + 0</w:t>
      </w:r>
      <w:r w:rsidR="00644CD5">
        <w:t>.</w:t>
      </w:r>
      <w:r>
        <w:t>154*T(v23</w:t>
      </w:r>
      <w:r w:rsidR="00644CD5">
        <w:t>.</w:t>
      </w:r>
      <w:r>
        <w:t>u18) + 0</w:t>
      </w:r>
      <w:r w:rsidR="00644CD5">
        <w:t>.</w:t>
      </w:r>
      <w:r>
        <w:t>312*T(v13</w:t>
      </w:r>
      <w:r w:rsidR="00644CD5">
        <w:t>.</w:t>
      </w:r>
      <w:r>
        <w:t>u30) + 0</w:t>
      </w:r>
      <w:r w:rsidR="00644CD5">
        <w:t>.</w:t>
      </w:r>
      <w:r>
        <w:t>306*T(v13</w:t>
      </w:r>
      <w:r w:rsidR="00644CD5">
        <w:t>.</w:t>
      </w:r>
      <w:r>
        <w:t>u6) + 0</w:t>
      </w:r>
      <w:r w:rsidR="00644CD5">
        <w:t>.</w:t>
      </w:r>
      <w:r>
        <w:t>296*T(v4</w:t>
      </w:r>
      <w:r w:rsidR="00644CD5">
        <w:t>.</w:t>
      </w:r>
      <w:r>
        <w:t>u11) + 0</w:t>
      </w:r>
      <w:r w:rsidR="00644CD5">
        <w:t>.</w:t>
      </w:r>
      <w:r>
        <w:t>291*T(v11</w:t>
      </w:r>
      <w:r w:rsidR="00644CD5">
        <w:t>.</w:t>
      </w:r>
      <w:r>
        <w:t>u6) -0</w:t>
      </w:r>
      <w:r w:rsidR="00644CD5">
        <w:t>.</w:t>
      </w:r>
      <w:r>
        <w:t>354*T(v25</w:t>
      </w:r>
      <w:r w:rsidR="00644CD5">
        <w:t>.</w:t>
      </w:r>
      <w:r>
        <w:t>u1) -0</w:t>
      </w:r>
      <w:r w:rsidR="00644CD5">
        <w:t>.</w:t>
      </w:r>
      <w:r>
        <w:t>279*T(v33</w:t>
      </w:r>
      <w:r w:rsidR="00644CD5">
        <w:t>.</w:t>
      </w:r>
      <w:r>
        <w:t>u9) + 0</w:t>
      </w:r>
      <w:r w:rsidR="00644CD5">
        <w:t>.</w:t>
      </w:r>
      <w:r>
        <w:t>159*T(v14</w:t>
      </w:r>
      <w:r w:rsidR="00644CD5">
        <w:t>.</w:t>
      </w:r>
      <w:r>
        <w:t>u6) -0</w:t>
      </w:r>
      <w:r w:rsidR="00644CD5">
        <w:t>.</w:t>
      </w:r>
      <w:r>
        <w:t>215*T(v16</w:t>
      </w:r>
      <w:r w:rsidR="00644CD5">
        <w:t>.</w:t>
      </w:r>
      <w:r>
        <w:t>u24) -0</w:t>
      </w:r>
      <w:r w:rsidR="00644CD5">
        <w:t>.</w:t>
      </w:r>
      <w:r>
        <w:t>262*T(v20</w:t>
      </w:r>
      <w:r w:rsidR="00644CD5">
        <w:t>.</w:t>
      </w:r>
      <w:r>
        <w:t>u8) + 0</w:t>
      </w:r>
      <w:r w:rsidR="00644CD5">
        <w:t>.</w:t>
      </w:r>
      <w:r>
        <w:t>317*T(v15</w:t>
      </w:r>
      <w:r w:rsidR="00644CD5">
        <w:t>.</w:t>
      </w:r>
      <w:r>
        <w:t>u3) + 0</w:t>
      </w:r>
      <w:r w:rsidR="00644CD5">
        <w:t>.</w:t>
      </w:r>
      <w:r>
        <w:t>316*T(v2</w:t>
      </w:r>
      <w:r w:rsidR="00644CD5">
        <w:t>.</w:t>
      </w:r>
      <w:r>
        <w:t>u33) + 0</w:t>
      </w:r>
      <w:r w:rsidR="00644CD5">
        <w:t>.</w:t>
      </w:r>
      <w:r>
        <w:t>14*T(v40</w:t>
      </w:r>
      <w:r w:rsidR="00644CD5">
        <w:t>.</w:t>
      </w:r>
      <w:r>
        <w:t>u1) + 0</w:t>
      </w:r>
      <w:r w:rsidR="00644CD5">
        <w:t>.</w:t>
      </w:r>
      <w:r>
        <w:t>283*T(v14</w:t>
      </w:r>
      <w:r w:rsidR="00644CD5">
        <w:t>.</w:t>
      </w:r>
      <w:r>
        <w:t>u18) + 0</w:t>
      </w:r>
      <w:r w:rsidR="00644CD5">
        <w:t>.</w:t>
      </w:r>
      <w:r>
        <w:t>308*T(v8</w:t>
      </w:r>
      <w:r w:rsidR="00644CD5">
        <w:t>.</w:t>
      </w:r>
      <w:r>
        <w:t>u32) -0</w:t>
      </w:r>
      <w:r w:rsidR="00644CD5">
        <w:t>.</w:t>
      </w:r>
      <w:r>
        <w:t>271*T(v2</w:t>
      </w:r>
      <w:r w:rsidR="00644CD5">
        <w:t>.</w:t>
      </w:r>
      <w:r>
        <w:t>u22) -0</w:t>
      </w:r>
      <w:r w:rsidR="00644CD5">
        <w:t>.</w:t>
      </w:r>
      <w:r>
        <w:t>358*Volume -0</w:t>
      </w:r>
      <w:r w:rsidR="00644CD5">
        <w:t>.</w:t>
      </w:r>
      <w:r>
        <w:t>184*T(v7</w:t>
      </w:r>
      <w:r w:rsidR="00644CD5">
        <w:t>.</w:t>
      </w:r>
      <w:r>
        <w:t>u25) -0</w:t>
      </w:r>
      <w:r w:rsidR="00644CD5">
        <w:t>.</w:t>
      </w:r>
      <w:r>
        <w:t>173*T(v19</w:t>
      </w:r>
      <w:r w:rsidR="00644CD5">
        <w:t>.</w:t>
      </w:r>
      <w:r>
        <w:t>u11) + 0</w:t>
      </w:r>
      <w:r w:rsidR="00644CD5">
        <w:t>.</w:t>
      </w:r>
      <w:r>
        <w:t>286*T(v13</w:t>
      </w:r>
      <w:r w:rsidR="00644CD5">
        <w:t>.</w:t>
      </w:r>
      <w:r>
        <w:t>u16) + 0</w:t>
      </w:r>
      <w:r w:rsidR="00644CD5">
        <w:t>.</w:t>
      </w:r>
      <w:r>
        <w:t>477*T(v14</w:t>
      </w:r>
      <w:r w:rsidR="00644CD5">
        <w:t>.</w:t>
      </w:r>
      <w:r>
        <w:t>u5) + 0</w:t>
      </w:r>
      <w:r w:rsidR="00644CD5">
        <w:t>.</w:t>
      </w:r>
      <w:r>
        <w:t>278*T(v7</w:t>
      </w:r>
      <w:r w:rsidR="00644CD5">
        <w:t>.</w:t>
      </w:r>
      <w:r>
        <w:t>u13) + 0</w:t>
      </w:r>
      <w:r w:rsidR="00644CD5">
        <w:t>.</w:t>
      </w:r>
      <w:r>
        <w:t>297*T(v18</w:t>
      </w:r>
      <w:r w:rsidR="00644CD5">
        <w:t>.</w:t>
      </w:r>
      <w:r>
        <w:t>u7) -0</w:t>
      </w:r>
      <w:r w:rsidR="00644CD5">
        <w:t>.</w:t>
      </w:r>
      <w:r>
        <w:t>236*T(v29</w:t>
      </w:r>
      <w:r w:rsidR="00644CD5">
        <w:t>.</w:t>
      </w:r>
      <w:r>
        <w:t>u14) -0</w:t>
      </w:r>
      <w:r w:rsidR="00644CD5">
        <w:t>.</w:t>
      </w:r>
      <w:r>
        <w:t>358*T(v22</w:t>
      </w:r>
      <w:r w:rsidR="00644CD5">
        <w:t>.</w:t>
      </w:r>
      <w:r>
        <w:t>u21) + 0</w:t>
      </w:r>
      <w:r w:rsidR="00644CD5">
        <w:t>.</w:t>
      </w:r>
      <w:r>
        <w:t>231*T(v2</w:t>
      </w:r>
      <w:r w:rsidR="00644CD5">
        <w:t>.</w:t>
      </w:r>
      <w:r>
        <w:t>u10) + 0</w:t>
      </w:r>
      <w:r w:rsidR="00644CD5">
        <w:t>.</w:t>
      </w:r>
      <w:r>
        <w:t>382*T(v5</w:t>
      </w:r>
      <w:r w:rsidR="00644CD5">
        <w:t>.</w:t>
      </w:r>
      <w:r>
        <w:t>u3) + 0</w:t>
      </w:r>
      <w:r w:rsidR="00644CD5">
        <w:t>.</w:t>
      </w:r>
      <w:r>
        <w:t>218*T(v8</w:t>
      </w:r>
      <w:r w:rsidR="00644CD5">
        <w:t>.</w:t>
      </w:r>
      <w:r>
        <w:t>u9) + 0</w:t>
      </w:r>
      <w:r w:rsidR="00644CD5">
        <w:t>.</w:t>
      </w:r>
      <w:r>
        <w:t>328*T(v4</w:t>
      </w:r>
      <w:r w:rsidR="00644CD5">
        <w:t>.</w:t>
      </w:r>
      <w:r>
        <w:t>u33) -0</w:t>
      </w:r>
      <w:r w:rsidR="00644CD5">
        <w:t>.</w:t>
      </w:r>
      <w:r>
        <w:t>27*T(v22</w:t>
      </w:r>
      <w:r w:rsidR="00644CD5">
        <w:t>.</w:t>
      </w:r>
      <w:r>
        <w:t>u6) + 0</w:t>
      </w:r>
      <w:r w:rsidR="00644CD5">
        <w:t>.</w:t>
      </w:r>
      <w:r>
        <w:t>082*T(v4</w:t>
      </w:r>
      <w:r w:rsidR="00644CD5">
        <w:t>.</w:t>
      </w:r>
      <w:r>
        <w:t>u26) -0</w:t>
      </w:r>
      <w:r w:rsidR="00644CD5">
        <w:t>.</w:t>
      </w:r>
      <w:r>
        <w:t>409*T(v21</w:t>
      </w:r>
      <w:r w:rsidR="00644CD5">
        <w:t>.</w:t>
      </w:r>
      <w:r>
        <w:t>u20) -0</w:t>
      </w:r>
      <w:r w:rsidR="00644CD5">
        <w:t>.</w:t>
      </w:r>
      <w:r>
        <w:t>161*T(v30</w:t>
      </w:r>
      <w:r w:rsidR="00644CD5">
        <w:t>.</w:t>
      </w:r>
      <w:r>
        <w:t>u2) -0</w:t>
      </w:r>
      <w:r w:rsidR="00644CD5">
        <w:t>.</w:t>
      </w:r>
      <w:r>
        <w:t>126*T(v20</w:t>
      </w:r>
      <w:r w:rsidR="00644CD5">
        <w:t>.</w:t>
      </w:r>
      <w:r>
        <w:t>u19) + 0</w:t>
      </w:r>
      <w:r w:rsidR="00644CD5">
        <w:t>.</w:t>
      </w:r>
      <w:r>
        <w:t>164*T(v19</w:t>
      </w:r>
      <w:r w:rsidR="00644CD5">
        <w:t>.</w:t>
      </w:r>
      <w:r>
        <w:t>u4) + 0</w:t>
      </w:r>
      <w:r w:rsidR="00644CD5">
        <w:t>.</w:t>
      </w:r>
      <w:r>
        <w:t>301*T(v15</w:t>
      </w:r>
      <w:r w:rsidR="00644CD5">
        <w:t>.</w:t>
      </w:r>
      <w:r>
        <w:t>u9) -0</w:t>
      </w:r>
      <w:r w:rsidR="00644CD5">
        <w:t>.</w:t>
      </w:r>
      <w:r>
        <w:t>227*T(v17</w:t>
      </w:r>
      <w:r w:rsidR="00644CD5">
        <w:t>.</w:t>
      </w:r>
      <w:r>
        <w:t>u13) -0</w:t>
      </w:r>
      <w:r w:rsidR="00644CD5">
        <w:t>.</w:t>
      </w:r>
      <w:r>
        <w:t>438*T(v26</w:t>
      </w:r>
      <w:r w:rsidR="00644CD5">
        <w:t>.</w:t>
      </w:r>
      <w:r>
        <w:t>u10) -0</w:t>
      </w:r>
      <w:r w:rsidR="00644CD5">
        <w:t>.</w:t>
      </w:r>
      <w:r>
        <w:t>291*T(v24</w:t>
      </w:r>
      <w:r w:rsidR="00644CD5">
        <w:t>.</w:t>
      </w:r>
      <w:r>
        <w:t>u10) + 0</w:t>
      </w:r>
      <w:r w:rsidR="00644CD5">
        <w:t>.</w:t>
      </w:r>
      <w:r>
        <w:t>219*T(v10</w:t>
      </w:r>
      <w:r w:rsidR="00644CD5">
        <w:t>.</w:t>
      </w:r>
      <w:r>
        <w:t>u12) + 0</w:t>
      </w:r>
      <w:r w:rsidR="00644CD5">
        <w:t>.</w:t>
      </w:r>
      <w:r>
        <w:t>284*T(v12</w:t>
      </w:r>
      <w:r w:rsidR="00644CD5">
        <w:t>.</w:t>
      </w:r>
      <w:r>
        <w:t>u23) + 0</w:t>
      </w:r>
      <w:r w:rsidR="00644CD5">
        <w:t>.</w:t>
      </w:r>
      <w:r>
        <w:t>261*T(v34</w:t>
      </w:r>
      <w:r w:rsidR="00644CD5">
        <w:t>.</w:t>
      </w:r>
      <w:r>
        <w:t>u8) + 0</w:t>
      </w:r>
      <w:r w:rsidR="00644CD5">
        <w:t>.</w:t>
      </w:r>
      <w:r>
        <w:t>2*T(v12</w:t>
      </w:r>
      <w:r w:rsidR="00644CD5">
        <w:t>.</w:t>
      </w:r>
      <w:r>
        <w:t>u27) + 0</w:t>
      </w:r>
      <w:r w:rsidR="00644CD5">
        <w:t>.</w:t>
      </w:r>
      <w:r>
        <w:t>226*T(v14</w:t>
      </w:r>
      <w:r w:rsidR="00644CD5">
        <w:t>.</w:t>
      </w:r>
      <w:r>
        <w:t>u9) + 0</w:t>
      </w:r>
      <w:r w:rsidR="00644CD5">
        <w:t>.</w:t>
      </w:r>
      <w:r>
        <w:t>184*T(v20</w:t>
      </w:r>
      <w:r w:rsidR="00644CD5">
        <w:t>.</w:t>
      </w:r>
      <w:r>
        <w:t>u22) + 0</w:t>
      </w:r>
      <w:r w:rsidR="00644CD5">
        <w:t>.</w:t>
      </w:r>
      <w:r>
        <w:t>303*T(v3</w:t>
      </w:r>
      <w:r w:rsidR="00644CD5">
        <w:t>.</w:t>
      </w:r>
      <w:r>
        <w:t>u12) + 0</w:t>
      </w:r>
      <w:r w:rsidR="00644CD5">
        <w:t>.</w:t>
      </w:r>
      <w:r>
        <w:t>0794*NumPositive + 0</w:t>
      </w:r>
      <w:r w:rsidR="00644CD5">
        <w:t>.</w:t>
      </w:r>
      <w:r>
        <w:t>252*T(v12</w:t>
      </w:r>
      <w:r w:rsidR="00644CD5">
        <w:t>.</w:t>
      </w:r>
      <w:r>
        <w:t>u22) + 0</w:t>
      </w:r>
      <w:r w:rsidR="00644CD5">
        <w:t>.</w:t>
      </w:r>
      <w:r>
        <w:t>322*T(v21</w:t>
      </w:r>
      <w:r w:rsidR="00644CD5">
        <w:t>.</w:t>
      </w:r>
      <w:r>
        <w:t>u14) -0</w:t>
      </w:r>
      <w:r w:rsidR="00644CD5">
        <w:t>.</w:t>
      </w:r>
      <w:r>
        <w:t>167*T(v34</w:t>
      </w:r>
      <w:r w:rsidR="00644CD5">
        <w:t>.</w:t>
      </w:r>
      <w:r>
        <w:t>u6) -0</w:t>
      </w:r>
      <w:r w:rsidR="00644CD5">
        <w:t>.</w:t>
      </w:r>
      <w:r>
        <w:t>162*T(v21</w:t>
      </w:r>
      <w:r w:rsidR="00644CD5">
        <w:t>.</w:t>
      </w:r>
      <w:r>
        <w:t>u9) + 0</w:t>
      </w:r>
      <w:r w:rsidR="00644CD5">
        <w:t>.</w:t>
      </w:r>
      <w:r>
        <w:t>175*T(v2</w:t>
      </w:r>
      <w:r w:rsidR="00644CD5">
        <w:t>.</w:t>
      </w:r>
      <w:r>
        <w:t>u18) -0</w:t>
      </w:r>
      <w:r w:rsidR="00644CD5">
        <w:t>.</w:t>
      </w:r>
      <w:r>
        <w:t>239*T(v14</w:t>
      </w:r>
      <w:r w:rsidR="00644CD5">
        <w:t>.</w:t>
      </w:r>
      <w:r>
        <w:t>u16) + 0</w:t>
      </w:r>
      <w:r w:rsidR="00644CD5">
        <w:t>.</w:t>
      </w:r>
      <w:r>
        <w:t>186*T(v7</w:t>
      </w:r>
      <w:r w:rsidR="00644CD5">
        <w:t>.</w:t>
      </w:r>
      <w:r>
        <w:t>u28) + 0</w:t>
      </w:r>
      <w:r w:rsidR="00644CD5">
        <w:t>.</w:t>
      </w:r>
      <w:r>
        <w:t>229*T(v2</w:t>
      </w:r>
      <w:r w:rsidR="00644CD5">
        <w:t>.</w:t>
      </w:r>
      <w:r>
        <w:t>u25) + 0</w:t>
      </w:r>
      <w:r w:rsidR="00644CD5">
        <w:t>.</w:t>
      </w:r>
      <w:r>
        <w:t>188*T(u2) -0</w:t>
      </w:r>
      <w:r w:rsidR="00644CD5">
        <w:t>.</w:t>
      </w:r>
      <w:r>
        <w:t>194*T(v27</w:t>
      </w:r>
      <w:r w:rsidR="00644CD5">
        <w:t>.</w:t>
      </w:r>
      <w:r>
        <w:t>u10) -0</w:t>
      </w:r>
      <w:r w:rsidR="00644CD5">
        <w:t>.</w:t>
      </w:r>
      <w:r>
        <w:t>249*T(v11</w:t>
      </w:r>
      <w:r w:rsidR="00644CD5">
        <w:t>.</w:t>
      </w:r>
      <w:r>
        <w:t>u17) -0</w:t>
      </w:r>
      <w:r w:rsidR="00644CD5">
        <w:t>.</w:t>
      </w:r>
      <w:r>
        <w:t>242*T(v15</w:t>
      </w:r>
      <w:r w:rsidR="00644CD5">
        <w:t>.</w:t>
      </w:r>
      <w:r>
        <w:t>u19) -0</w:t>
      </w:r>
      <w:r w:rsidR="00644CD5">
        <w:t>.</w:t>
      </w:r>
      <w:r>
        <w:t>101*T(v6</w:t>
      </w:r>
      <w:r w:rsidR="00644CD5">
        <w:t>.</w:t>
      </w:r>
      <w:r>
        <w:t>u30) -0</w:t>
      </w:r>
      <w:r w:rsidR="00644CD5">
        <w:t>.</w:t>
      </w:r>
      <w:r>
        <w:t>246*T(v9</w:t>
      </w:r>
      <w:r w:rsidR="00644CD5">
        <w:t>.</w:t>
      </w:r>
      <w:r>
        <w:t>u9) -0</w:t>
      </w:r>
      <w:r w:rsidR="00644CD5">
        <w:t>.</w:t>
      </w:r>
      <w:r>
        <w:t>115*T(v3</w:t>
      </w:r>
      <w:r w:rsidR="00644CD5">
        <w:t>.</w:t>
      </w:r>
      <w:r>
        <w:t>u26) + 0</w:t>
      </w:r>
      <w:r w:rsidR="00644CD5">
        <w:t>.</w:t>
      </w:r>
      <w:r>
        <w:t>165*T(v25</w:t>
      </w:r>
      <w:r w:rsidR="00644CD5">
        <w:t>.</w:t>
      </w:r>
      <w:r>
        <w:t>u16) -0</w:t>
      </w:r>
      <w:r w:rsidR="00644CD5">
        <w:t>.</w:t>
      </w:r>
      <w:r>
        <w:t>255*T(v9</w:t>
      </w:r>
      <w:r w:rsidR="00644CD5">
        <w:t>.</w:t>
      </w:r>
      <w:r>
        <w:t>u19) + 0</w:t>
      </w:r>
      <w:r w:rsidR="00644CD5">
        <w:t>.</w:t>
      </w:r>
      <w:r>
        <w:t>137*T(v5</w:t>
      </w:r>
      <w:r w:rsidR="00644CD5">
        <w:t>.</w:t>
      </w:r>
      <w:r>
        <w:t>u25) -0</w:t>
      </w:r>
      <w:r w:rsidR="00644CD5">
        <w:t>.</w:t>
      </w:r>
      <w:r>
        <w:t>144*T(v10</w:t>
      </w:r>
      <w:r w:rsidR="00644CD5">
        <w:t>.</w:t>
      </w:r>
      <w:r>
        <w:t>u17) -0</w:t>
      </w:r>
      <w:r w:rsidR="00644CD5">
        <w:t>.</w:t>
      </w:r>
      <w:r>
        <w:t>282*T(v12</w:t>
      </w:r>
      <w:r w:rsidR="00644CD5">
        <w:t>.</w:t>
      </w:r>
      <w:r>
        <w:t>u15) -0</w:t>
      </w:r>
      <w:r w:rsidR="00644CD5">
        <w:t>.</w:t>
      </w:r>
      <w:r>
        <w:t>125*T(v19</w:t>
      </w:r>
      <w:r w:rsidR="00644CD5">
        <w:t>.</w:t>
      </w:r>
      <w:r>
        <w:t>u17) + 0</w:t>
      </w:r>
      <w:r w:rsidR="00644CD5">
        <w:t>.</w:t>
      </w:r>
      <w:r>
        <w:t>326*T(v16</w:t>
      </w:r>
      <w:r w:rsidR="00644CD5">
        <w:t>.</w:t>
      </w:r>
      <w:r>
        <w:t>u2) -0</w:t>
      </w:r>
      <w:r w:rsidR="00644CD5">
        <w:t>.</w:t>
      </w:r>
      <w:r>
        <w:t>173*T(v21</w:t>
      </w:r>
      <w:r w:rsidR="00644CD5">
        <w:t>.</w:t>
      </w:r>
      <w:r>
        <w:t>u18) + 0</w:t>
      </w:r>
      <w:r w:rsidR="00644CD5">
        <w:t>.</w:t>
      </w:r>
      <w:r>
        <w:t>149*T(v14</w:t>
      </w:r>
      <w:r w:rsidR="00644CD5">
        <w:t>.</w:t>
      </w:r>
      <w:r>
        <w:t>u7) -0</w:t>
      </w:r>
      <w:r w:rsidR="00644CD5">
        <w:t>.</w:t>
      </w:r>
      <w:r>
        <w:t>239*T(v13</w:t>
      </w:r>
      <w:r w:rsidR="00644CD5">
        <w:t>.</w:t>
      </w:r>
      <w:r>
        <w:t>u5) -0</w:t>
      </w:r>
      <w:r w:rsidR="00644CD5">
        <w:t>.</w:t>
      </w:r>
      <w:r>
        <w:t>26*T(v3</w:t>
      </w:r>
      <w:r w:rsidR="00644CD5">
        <w:t>.</w:t>
      </w:r>
      <w:r>
        <w:t>u13) + 0</w:t>
      </w:r>
      <w:r w:rsidR="00644CD5">
        <w:t>.</w:t>
      </w:r>
      <w:r>
        <w:t>085*T(v39) + 0</w:t>
      </w:r>
      <w:r w:rsidR="00644CD5">
        <w:t>.</w:t>
      </w:r>
      <w:r>
        <w:t>245*T(v8</w:t>
      </w:r>
      <w:r w:rsidR="00644CD5">
        <w:t>.</w:t>
      </w:r>
      <w:r>
        <w:t>u34) -0</w:t>
      </w:r>
      <w:r w:rsidR="00644CD5">
        <w:t>.</w:t>
      </w:r>
      <w:r>
        <w:t>178*T(v31</w:t>
      </w:r>
      <w:r w:rsidR="00644CD5">
        <w:t>.</w:t>
      </w:r>
      <w:r>
        <w:t>u3) + 0</w:t>
      </w:r>
      <w:r w:rsidR="00644CD5">
        <w:t>.</w:t>
      </w:r>
      <w:r>
        <w:t>207*T(v1</w:t>
      </w:r>
      <w:r w:rsidR="00644CD5">
        <w:t>.</w:t>
      </w:r>
      <w:r>
        <w:t>u17) -0</w:t>
      </w:r>
      <w:r w:rsidR="00644CD5">
        <w:t>.</w:t>
      </w:r>
      <w:r>
        <w:t>208*T(v21</w:t>
      </w:r>
      <w:r w:rsidR="00644CD5">
        <w:t>.</w:t>
      </w:r>
      <w:r>
        <w:t>u19) + 0</w:t>
      </w:r>
      <w:r w:rsidR="00644CD5">
        <w:t>.</w:t>
      </w:r>
      <w:r>
        <w:t>146*T(v9</w:t>
      </w:r>
      <w:r w:rsidR="00644CD5">
        <w:t>.</w:t>
      </w:r>
      <w:r>
        <w:t>u16) + 0</w:t>
      </w:r>
      <w:r w:rsidR="00644CD5">
        <w:t>.</w:t>
      </w:r>
      <w:r>
        <w:t>185*T(v30</w:t>
      </w:r>
      <w:r w:rsidR="00644CD5">
        <w:t>.</w:t>
      </w:r>
      <w:r>
        <w:t>u7) + 0</w:t>
      </w:r>
      <w:r w:rsidR="00644CD5">
        <w:t>.</w:t>
      </w:r>
      <w:r>
        <w:t>175*T(v20</w:t>
      </w:r>
      <w:r w:rsidR="00644CD5">
        <w:t>.</w:t>
      </w:r>
      <w:r>
        <w:t>u23) + 0</w:t>
      </w:r>
      <w:r w:rsidR="00644CD5">
        <w:t>.</w:t>
      </w:r>
      <w:r>
        <w:t>12*T(v42) -0</w:t>
      </w:r>
      <w:r w:rsidR="00644CD5">
        <w:t>.</w:t>
      </w:r>
      <w:r>
        <w:t>224*T(v13</w:t>
      </w:r>
      <w:r w:rsidR="00644CD5">
        <w:t>.</w:t>
      </w:r>
      <w:r>
        <w:t>u12) + 0</w:t>
      </w:r>
      <w:r w:rsidR="00644CD5">
        <w:t>.</w:t>
      </w:r>
      <w:r>
        <w:t>134*T(v25) -0</w:t>
      </w:r>
      <w:r w:rsidR="00644CD5">
        <w:t>.</w:t>
      </w:r>
      <w:r>
        <w:t>197*T(v26</w:t>
      </w:r>
      <w:r w:rsidR="00644CD5">
        <w:t>.</w:t>
      </w:r>
      <w:r>
        <w:t>u13) + 0</w:t>
      </w:r>
      <w:r w:rsidR="00644CD5">
        <w:t>.</w:t>
      </w:r>
      <w:r>
        <w:t>127*T(u38) -0</w:t>
      </w:r>
      <w:r w:rsidR="00644CD5">
        <w:t>.</w:t>
      </w:r>
      <w:r>
        <w:t>197*T(v8</w:t>
      </w:r>
      <w:r w:rsidR="00644CD5">
        <w:t>.</w:t>
      </w:r>
      <w:r>
        <w:t>u11) + 0</w:t>
      </w:r>
      <w:r w:rsidR="00644CD5">
        <w:t>.</w:t>
      </w:r>
      <w:r>
        <w:t>21*T(v17</w:t>
      </w:r>
      <w:r w:rsidR="00644CD5">
        <w:t>.</w:t>
      </w:r>
      <w:r>
        <w:t>u20) + 0</w:t>
      </w:r>
      <w:r w:rsidR="00644CD5">
        <w:t>.</w:t>
      </w:r>
      <w:r>
        <w:t>164*T(v15</w:t>
      </w:r>
      <w:r w:rsidR="00644CD5">
        <w:t>.</w:t>
      </w:r>
      <w:r>
        <w:t>u13) -0</w:t>
      </w:r>
      <w:r w:rsidR="00644CD5">
        <w:t>.</w:t>
      </w:r>
      <w:r>
        <w:t>239*T(v6</w:t>
      </w:r>
      <w:r w:rsidR="00644CD5">
        <w:t>.</w:t>
      </w:r>
      <w:r>
        <w:t>u2) + 0</w:t>
      </w:r>
      <w:r w:rsidR="00644CD5">
        <w:t>.</w:t>
      </w:r>
      <w:r>
        <w:t>198*T(v3</w:t>
      </w:r>
      <w:r w:rsidR="00644CD5">
        <w:t>.</w:t>
      </w:r>
      <w:r>
        <w:t>u22) -0</w:t>
      </w:r>
      <w:r w:rsidR="00644CD5">
        <w:t>.</w:t>
      </w:r>
      <w:r>
        <w:t>159*T(v11</w:t>
      </w:r>
      <w:r w:rsidR="00644CD5">
        <w:t>.</w:t>
      </w:r>
      <w:r>
        <w:t>u32) + 0</w:t>
      </w:r>
      <w:r w:rsidR="00644CD5">
        <w:t>.</w:t>
      </w:r>
      <w:r>
        <w:t>202*T(v1</w:t>
      </w:r>
      <w:r w:rsidR="00644CD5">
        <w:t>.</w:t>
      </w:r>
      <w:r>
        <w:t>u35) -0</w:t>
      </w:r>
      <w:r w:rsidR="00644CD5">
        <w:t>.</w:t>
      </w:r>
      <w:r>
        <w:t>141*T(v4</w:t>
      </w:r>
      <w:r w:rsidR="00644CD5">
        <w:t>.</w:t>
      </w:r>
      <w:r>
        <w:t>u29) + 0</w:t>
      </w:r>
      <w:r w:rsidR="00644CD5">
        <w:t>.</w:t>
      </w:r>
      <w:r>
        <w:t>124*T(v15) + 0</w:t>
      </w:r>
      <w:r w:rsidR="00644CD5">
        <w:t>.</w:t>
      </w:r>
      <w:r>
        <w:t>105*T(v7) -0</w:t>
      </w:r>
      <w:r w:rsidR="00644CD5">
        <w:t>.</w:t>
      </w:r>
      <w:r>
        <w:t>17*T(v6</w:t>
      </w:r>
      <w:r w:rsidR="00644CD5">
        <w:t>.</w:t>
      </w:r>
      <w:r>
        <w:t>u22) + 0</w:t>
      </w:r>
      <w:r w:rsidR="00644CD5">
        <w:t>.</w:t>
      </w:r>
      <w:r>
        <w:t>18*T(v33</w:t>
      </w:r>
      <w:r w:rsidR="00644CD5">
        <w:t>.</w:t>
      </w:r>
      <w:r>
        <w:t>u8) + 0</w:t>
      </w:r>
      <w:r w:rsidR="00644CD5">
        <w:t>.</w:t>
      </w:r>
      <w:r>
        <w:t>224*T(v6</w:t>
      </w:r>
      <w:r w:rsidR="00644CD5">
        <w:t>.</w:t>
      </w:r>
      <w:r>
        <w:t>u11) + 0</w:t>
      </w:r>
      <w:r w:rsidR="00644CD5">
        <w:t>.</w:t>
      </w:r>
      <w:r>
        <w:t>193*T(v9) + 0</w:t>
      </w:r>
      <w:r w:rsidR="00644CD5">
        <w:t>.</w:t>
      </w:r>
      <w:r>
        <w:t>0985*Length + 0</w:t>
      </w:r>
      <w:r w:rsidR="00644CD5">
        <w:t>.</w:t>
      </w:r>
      <w:r>
        <w:t>133*T(v17</w:t>
      </w:r>
      <w:r w:rsidR="00644CD5">
        <w:t>.</w:t>
      </w:r>
      <w:r>
        <w:t>u9) -0</w:t>
      </w:r>
      <w:r w:rsidR="00644CD5">
        <w:t>.</w:t>
      </w:r>
      <w:r>
        <w:t>211*T(v4</w:t>
      </w:r>
      <w:r w:rsidR="00644CD5">
        <w:t>.</w:t>
      </w:r>
      <w:r>
        <w:t>u10) -0</w:t>
      </w:r>
      <w:r w:rsidR="00644CD5">
        <w:t>.</w:t>
      </w:r>
      <w:r>
        <w:t>157*T(v6</w:t>
      </w:r>
      <w:r w:rsidR="00644CD5">
        <w:t>.</w:t>
      </w:r>
      <w:r>
        <w:t>u35) + 0</w:t>
      </w:r>
      <w:r w:rsidR="00644CD5">
        <w:t>.</w:t>
      </w:r>
      <w:r>
        <w:t>0817*T(u20) -0</w:t>
      </w:r>
      <w:r w:rsidR="00644CD5">
        <w:t>.</w:t>
      </w:r>
      <w:r>
        <w:t>166*T(v4) -0</w:t>
      </w:r>
      <w:r w:rsidR="00644CD5">
        <w:t>.</w:t>
      </w:r>
      <w:r>
        <w:t>177*T(v9</w:t>
      </w:r>
      <w:r w:rsidR="00644CD5">
        <w:t>.</w:t>
      </w:r>
      <w:r>
        <w:t>u5) -0</w:t>
      </w:r>
      <w:r w:rsidR="00644CD5">
        <w:t>.</w:t>
      </w:r>
      <w:r>
        <w:t>159*T(v20</w:t>
      </w:r>
      <w:r w:rsidR="00644CD5">
        <w:t>.</w:t>
      </w:r>
      <w:r>
        <w:t>u2) + 0</w:t>
      </w:r>
      <w:r w:rsidR="00644CD5">
        <w:t>.</w:t>
      </w:r>
      <w:r>
        <w:t>194*T(v21</w:t>
      </w:r>
      <w:r w:rsidR="00644CD5">
        <w:t>.</w:t>
      </w:r>
      <w:r>
        <w:t>u8) + 0</w:t>
      </w:r>
      <w:r w:rsidR="00644CD5">
        <w:t>.</w:t>
      </w:r>
      <w:r>
        <w:t>137*T(v1</w:t>
      </w:r>
      <w:r w:rsidR="00644CD5">
        <w:t>.</w:t>
      </w:r>
      <w:r>
        <w:t>u4) -0</w:t>
      </w:r>
      <w:r w:rsidR="00644CD5">
        <w:t>.</w:t>
      </w:r>
      <w:r>
        <w:t>162*T(v4</w:t>
      </w:r>
      <w:r w:rsidR="00644CD5">
        <w:t>.</w:t>
      </w:r>
      <w:r>
        <w:t>u20) -0</w:t>
      </w:r>
      <w:r w:rsidR="00644CD5">
        <w:t>.</w:t>
      </w:r>
      <w:r>
        <w:t>127*T(v3</w:t>
      </w:r>
      <w:r w:rsidR="00644CD5">
        <w:t>.</w:t>
      </w:r>
      <w:r>
        <w:t>u35) -0</w:t>
      </w:r>
      <w:r w:rsidR="00644CD5">
        <w:t>.</w:t>
      </w:r>
      <w:r>
        <w:t>129*T(v23</w:t>
      </w:r>
      <w:r w:rsidR="00644CD5">
        <w:t>.</w:t>
      </w:r>
      <w:r>
        <w:t>u4) -0</w:t>
      </w:r>
      <w:r w:rsidR="00644CD5">
        <w:t>.</w:t>
      </w:r>
      <w:r>
        <w:t>167*T(v23</w:t>
      </w:r>
      <w:r w:rsidR="00644CD5">
        <w:t>.</w:t>
      </w:r>
      <w:r>
        <w:t>u10) + 0</w:t>
      </w:r>
      <w:r w:rsidR="00644CD5">
        <w:t>.</w:t>
      </w:r>
      <w:r>
        <w:t>159*T(v12</w:t>
      </w:r>
      <w:r w:rsidR="00644CD5">
        <w:t>.</w:t>
      </w:r>
      <w:r>
        <w:t>u1) + 0</w:t>
      </w:r>
      <w:r w:rsidR="00644CD5">
        <w:t>.</w:t>
      </w:r>
      <w:r>
        <w:t>187*T(v4</w:t>
      </w:r>
      <w:r w:rsidR="00644CD5">
        <w:t>.</w:t>
      </w:r>
      <w:r>
        <w:t>u31) + 0</w:t>
      </w:r>
      <w:r w:rsidR="00644CD5">
        <w:t>.</w:t>
      </w:r>
      <w:r>
        <w:t>162*T(v16</w:t>
      </w:r>
      <w:r w:rsidR="00644CD5">
        <w:t>.</w:t>
      </w:r>
      <w:r>
        <w:t>u4) + 0</w:t>
      </w:r>
      <w:r w:rsidR="00644CD5">
        <w:t>.</w:t>
      </w:r>
      <w:r>
        <w:t>156*T(v8</w:t>
      </w:r>
      <w:r w:rsidR="00644CD5">
        <w:t>.</w:t>
      </w:r>
      <w:r>
        <w:t>u33) + 0</w:t>
      </w:r>
      <w:r w:rsidR="00644CD5">
        <w:t>.</w:t>
      </w:r>
      <w:r>
        <w:t>113*T(u37) -0</w:t>
      </w:r>
      <w:r w:rsidR="00644CD5">
        <w:t>.</w:t>
      </w:r>
      <w:r>
        <w:t>116*T(v18</w:t>
      </w:r>
      <w:r w:rsidR="00644CD5">
        <w:t>.</w:t>
      </w:r>
      <w:r>
        <w:t>u5) -0</w:t>
      </w:r>
      <w:r w:rsidR="00644CD5">
        <w:t>.</w:t>
      </w:r>
      <w:r>
        <w:t>107*T(v18</w:t>
      </w:r>
      <w:r w:rsidR="00644CD5">
        <w:t>.</w:t>
      </w:r>
      <w:r>
        <w:t>u21) + 0</w:t>
      </w:r>
      <w:r w:rsidR="00644CD5">
        <w:t>.</w:t>
      </w:r>
      <w:r>
        <w:t>101*T(v28</w:t>
      </w:r>
      <w:r w:rsidR="00644CD5">
        <w:t>.</w:t>
      </w:r>
      <w:r>
        <w:t>u9) -0</w:t>
      </w:r>
      <w:r w:rsidR="00644CD5">
        <w:t>.</w:t>
      </w:r>
      <w:r>
        <w:t>0896*T(v26</w:t>
      </w:r>
      <w:r w:rsidR="00644CD5">
        <w:t>.</w:t>
      </w:r>
      <w:r>
        <w:t>u14) + 0</w:t>
      </w:r>
      <w:r w:rsidR="00644CD5">
        <w:t>.</w:t>
      </w:r>
      <w:r>
        <w:t>15*T(v40</w:t>
      </w:r>
      <w:r w:rsidR="00644CD5">
        <w:t>.</w:t>
      </w:r>
      <w:r>
        <w:t>u2) + 0</w:t>
      </w:r>
      <w:r w:rsidR="00644CD5">
        <w:t>.</w:t>
      </w:r>
      <w:r>
        <w:t>0732*T(u29) + 0</w:t>
      </w:r>
      <w:r w:rsidR="00644CD5">
        <w:t>.</w:t>
      </w:r>
      <w:r>
        <w:t>143*T(v4</w:t>
      </w:r>
      <w:r w:rsidR="00644CD5">
        <w:t>.</w:t>
      </w:r>
      <w:r>
        <w:t>u1) -0</w:t>
      </w:r>
      <w:r w:rsidR="00644CD5">
        <w:t>.</w:t>
      </w:r>
      <w:r>
        <w:t>151*T(v18</w:t>
      </w:r>
      <w:r w:rsidR="00644CD5">
        <w:t>.</w:t>
      </w:r>
      <w:r>
        <w:t>u6) + 0</w:t>
      </w:r>
      <w:r w:rsidR="00644CD5">
        <w:t>.</w:t>
      </w:r>
      <w:r>
        <w:t>139*T(v3</w:t>
      </w:r>
      <w:r w:rsidR="00644CD5">
        <w:t>.</w:t>
      </w:r>
      <w:r>
        <w:t>u8) + 0</w:t>
      </w:r>
      <w:r w:rsidR="00644CD5">
        <w:t>.</w:t>
      </w:r>
      <w:r>
        <w:t>122*T(v3</w:t>
      </w:r>
      <w:r w:rsidR="00644CD5">
        <w:t>.</w:t>
      </w:r>
      <w:r>
        <w:t>u29) + 0</w:t>
      </w:r>
      <w:r w:rsidR="00644CD5">
        <w:t>.</w:t>
      </w:r>
      <w:r>
        <w:t>165*T(v5</w:t>
      </w:r>
      <w:r w:rsidR="00644CD5">
        <w:t>.</w:t>
      </w:r>
      <w:r>
        <w:t>u16) + 0</w:t>
      </w:r>
      <w:r w:rsidR="00644CD5">
        <w:t>.</w:t>
      </w:r>
      <w:r>
        <w:t>0811*T(u12) + 0</w:t>
      </w:r>
      <w:r w:rsidR="00644CD5">
        <w:t>.</w:t>
      </w:r>
      <w:r>
        <w:t>0664*T(v26) + 0</w:t>
      </w:r>
      <w:r w:rsidR="00644CD5">
        <w:t>.</w:t>
      </w:r>
      <w:r>
        <w:t>135*T(v8</w:t>
      </w:r>
      <w:r w:rsidR="00644CD5">
        <w:t>.</w:t>
      </w:r>
      <w:r>
        <w:t>u35) -0</w:t>
      </w:r>
      <w:r w:rsidR="00644CD5">
        <w:t>.</w:t>
      </w:r>
      <w:r>
        <w:t>16*T(v20</w:t>
      </w:r>
      <w:r w:rsidR="00644CD5">
        <w:t>.</w:t>
      </w:r>
      <w:r>
        <w:t>u6) -</w:t>
      </w:r>
      <w:r>
        <w:lastRenderedPageBreak/>
        <w:t>0</w:t>
      </w:r>
      <w:r w:rsidR="00644CD5">
        <w:t>.</w:t>
      </w:r>
      <w:r>
        <w:t>133*T(v18</w:t>
      </w:r>
      <w:r w:rsidR="00644CD5">
        <w:t>.</w:t>
      </w:r>
      <w:r>
        <w:t>u3) + 0</w:t>
      </w:r>
      <w:r w:rsidR="00644CD5">
        <w:t>.</w:t>
      </w:r>
      <w:r>
        <w:t>104*T(v23</w:t>
      </w:r>
      <w:r w:rsidR="00644CD5">
        <w:t>.</w:t>
      </w:r>
      <w:r>
        <w:t>u17) + 0</w:t>
      </w:r>
      <w:r w:rsidR="00644CD5">
        <w:t>.</w:t>
      </w:r>
      <w:r>
        <w:t>085*T(v10) -0</w:t>
      </w:r>
      <w:r w:rsidR="00644CD5">
        <w:t>.</w:t>
      </w:r>
      <w:r>
        <w:t>0996*T(v12</w:t>
      </w:r>
      <w:r w:rsidR="00644CD5">
        <w:t>.</w:t>
      </w:r>
      <w:r>
        <w:t>u14) -0</w:t>
      </w:r>
      <w:r w:rsidR="00644CD5">
        <w:t>.</w:t>
      </w:r>
      <w:r>
        <w:t>144*T(v1</w:t>
      </w:r>
      <w:r w:rsidR="00644CD5">
        <w:t>.</w:t>
      </w:r>
      <w:r>
        <w:t>u5) + 0</w:t>
      </w:r>
      <w:r w:rsidR="00644CD5">
        <w:t>.</w:t>
      </w:r>
      <w:r>
        <w:t>0866*T(v9</w:t>
      </w:r>
      <w:r w:rsidR="00644CD5">
        <w:t>.</w:t>
      </w:r>
      <w:r>
        <w:t>u20) + 0</w:t>
      </w:r>
      <w:r w:rsidR="00644CD5">
        <w:t>.</w:t>
      </w:r>
      <w:r>
        <w:t>127*T(v9</w:t>
      </w:r>
      <w:r w:rsidR="00644CD5">
        <w:t>.</w:t>
      </w:r>
      <w:r>
        <w:t>u23) + 0</w:t>
      </w:r>
      <w:r w:rsidR="00644CD5">
        <w:t>.</w:t>
      </w:r>
      <w:r>
        <w:t>0927*T(v6</w:t>
      </w:r>
      <w:r w:rsidR="00644CD5">
        <w:t>.</w:t>
      </w:r>
      <w:r>
        <w:t>u27) + 0</w:t>
      </w:r>
      <w:r w:rsidR="00644CD5">
        <w:t>.</w:t>
      </w:r>
      <w:r>
        <w:t>106*T(v23</w:t>
      </w:r>
      <w:r w:rsidR="00644CD5">
        <w:t>.</w:t>
      </w:r>
      <w:r>
        <w:t>u1) + 0</w:t>
      </w:r>
      <w:r w:rsidR="00644CD5">
        <w:t>.</w:t>
      </w:r>
      <w:r>
        <w:t>0927*T(v25</w:t>
      </w:r>
      <w:r w:rsidR="00644CD5">
        <w:t>.</w:t>
      </w:r>
      <w:r>
        <w:t>u5) -0</w:t>
      </w:r>
      <w:r w:rsidR="00644CD5">
        <w:t>.</w:t>
      </w:r>
      <w:r>
        <w:t>0891*T(v26</w:t>
      </w:r>
      <w:r w:rsidR="00644CD5">
        <w:t>.</w:t>
      </w:r>
      <w:r>
        <w:t>u15) + 0</w:t>
      </w:r>
      <w:r w:rsidR="00644CD5">
        <w:t>.</w:t>
      </w:r>
      <w:r>
        <w:t>107*T(v29</w:t>
      </w:r>
      <w:r w:rsidR="00644CD5">
        <w:t>.</w:t>
      </w:r>
      <w:r>
        <w:t>u13) -0</w:t>
      </w:r>
      <w:r w:rsidR="00644CD5">
        <w:t>.</w:t>
      </w:r>
      <w:r>
        <w:t>0156*NumHal -0</w:t>
      </w:r>
      <w:r w:rsidR="00644CD5">
        <w:t>.</w:t>
      </w:r>
      <w:r>
        <w:t>103*T(v6</w:t>
      </w:r>
      <w:r w:rsidR="00644CD5">
        <w:t>.</w:t>
      </w:r>
      <w:r>
        <w:t>u25) -0</w:t>
      </w:r>
      <w:r w:rsidR="00644CD5">
        <w:t>.</w:t>
      </w:r>
      <w:r>
        <w:t>0808*T(v19</w:t>
      </w:r>
      <w:r w:rsidR="00644CD5">
        <w:t>.</w:t>
      </w:r>
      <w:r>
        <w:t>u8) -0</w:t>
      </w:r>
      <w:r w:rsidR="00644CD5">
        <w:t>.</w:t>
      </w:r>
      <w:r>
        <w:t>111*T(v4</w:t>
      </w:r>
      <w:r w:rsidR="00644CD5">
        <w:t>.</w:t>
      </w:r>
      <w:r>
        <w:t>u14) + 0</w:t>
      </w:r>
      <w:r w:rsidR="00644CD5">
        <w:t>.</w:t>
      </w:r>
      <w:r>
        <w:t>0926*T(v21</w:t>
      </w:r>
      <w:r w:rsidR="00644CD5">
        <w:t>.</w:t>
      </w:r>
      <w:r>
        <w:t>u4) + 0</w:t>
      </w:r>
      <w:r w:rsidR="00644CD5">
        <w:t>.</w:t>
      </w:r>
      <w:r>
        <w:t>119*T(v12</w:t>
      </w:r>
      <w:r w:rsidR="00644CD5">
        <w:t>.</w:t>
      </w:r>
      <w:r>
        <w:t>u10) -0</w:t>
      </w:r>
      <w:r w:rsidR="00644CD5">
        <w:t>.</w:t>
      </w:r>
      <w:r>
        <w:t>0536*T(v32) -0</w:t>
      </w:r>
      <w:r w:rsidR="00644CD5">
        <w:t>.</w:t>
      </w:r>
      <w:r>
        <w:t>0851*T(v10</w:t>
      </w:r>
      <w:r w:rsidR="00644CD5">
        <w:t>.</w:t>
      </w:r>
      <w:r>
        <w:t>u20) -0</w:t>
      </w:r>
      <w:r w:rsidR="00644CD5">
        <w:t>.</w:t>
      </w:r>
      <w:r>
        <w:t>107*T(v16</w:t>
      </w:r>
      <w:r w:rsidR="00644CD5">
        <w:t>.</w:t>
      </w:r>
      <w:r>
        <w:t>u13) -0</w:t>
      </w:r>
      <w:r w:rsidR="00644CD5">
        <w:t>.</w:t>
      </w:r>
      <w:r>
        <w:t>0919*T(v22</w:t>
      </w:r>
      <w:r w:rsidR="00644CD5">
        <w:t>.</w:t>
      </w:r>
      <w:r>
        <w:t>u1) -0</w:t>
      </w:r>
      <w:r w:rsidR="00644CD5">
        <w:t>.</w:t>
      </w:r>
      <w:r>
        <w:t>104*T(v1</w:t>
      </w:r>
      <w:r w:rsidR="00644CD5">
        <w:t>.</w:t>
      </w:r>
      <w:r>
        <w:t>u22) -0</w:t>
      </w:r>
      <w:r w:rsidR="00644CD5">
        <w:t>.</w:t>
      </w:r>
      <w:r>
        <w:t>109*T(v17</w:t>
      </w:r>
      <w:r w:rsidR="00644CD5">
        <w:t>.</w:t>
      </w:r>
      <w:r>
        <w:t>u7) + 0</w:t>
      </w:r>
      <w:r w:rsidR="00644CD5">
        <w:t>.</w:t>
      </w:r>
      <w:r>
        <w:t>0627*T(v9</w:t>
      </w:r>
      <w:r w:rsidR="00644CD5">
        <w:t>.</w:t>
      </w:r>
      <w:r>
        <w:t>u29) + 0</w:t>
      </w:r>
      <w:r w:rsidR="00644CD5">
        <w:t>.</w:t>
      </w:r>
      <w:r>
        <w:t>0568*T(v14) -0</w:t>
      </w:r>
      <w:r w:rsidR="00644CD5">
        <w:t>.</w:t>
      </w:r>
      <w:r>
        <w:t>0773*T(v19</w:t>
      </w:r>
      <w:r w:rsidR="00644CD5">
        <w:t>.</w:t>
      </w:r>
      <w:r>
        <w:t>u7) + 0</w:t>
      </w:r>
      <w:r w:rsidR="00644CD5">
        <w:t>.</w:t>
      </w:r>
      <w:r>
        <w:t>104*T(v19</w:t>
      </w:r>
      <w:r w:rsidR="00644CD5">
        <w:t>.</w:t>
      </w:r>
      <w:r>
        <w:t>u5) -0</w:t>
      </w:r>
      <w:r w:rsidR="00644CD5">
        <w:t>.</w:t>
      </w:r>
      <w:r>
        <w:t>1*T(v6</w:t>
      </w:r>
      <w:r w:rsidR="00644CD5">
        <w:t>.</w:t>
      </w:r>
      <w:r>
        <w:t>u1) -0</w:t>
      </w:r>
      <w:r w:rsidR="00644CD5">
        <w:t>.</w:t>
      </w:r>
      <w:r>
        <w:t>117*T(v17</w:t>
      </w:r>
      <w:r w:rsidR="00644CD5">
        <w:t>.</w:t>
      </w:r>
      <w:r>
        <w:t>u6) -0</w:t>
      </w:r>
      <w:r w:rsidR="00644CD5">
        <w:t>.</w:t>
      </w:r>
      <w:r>
        <w:t>111*T(v4</w:t>
      </w:r>
      <w:r w:rsidR="00644CD5">
        <w:t>.</w:t>
      </w:r>
      <w:r>
        <w:t>u5) -0</w:t>
      </w:r>
      <w:r w:rsidR="00644CD5">
        <w:t>.</w:t>
      </w:r>
      <w:r>
        <w:t>0887*T(v6</w:t>
      </w:r>
      <w:r w:rsidR="00644CD5">
        <w:t>.</w:t>
      </w:r>
      <w:r>
        <w:t>u37) + 0</w:t>
      </w:r>
      <w:r w:rsidR="00644CD5">
        <w:t>.</w:t>
      </w:r>
      <w:r>
        <w:t>0888*T(v19</w:t>
      </w:r>
      <w:r w:rsidR="00644CD5">
        <w:t>.</w:t>
      </w:r>
      <w:r>
        <w:t>u9) + 0</w:t>
      </w:r>
      <w:r w:rsidR="00644CD5">
        <w:t>.</w:t>
      </w:r>
      <w:r>
        <w:t>106*T(v1</w:t>
      </w:r>
      <w:r w:rsidR="00644CD5">
        <w:t>.</w:t>
      </w:r>
      <w:r>
        <w:t>u37) -0</w:t>
      </w:r>
      <w:r w:rsidR="00644CD5">
        <w:t>.</w:t>
      </w:r>
      <w:r>
        <w:t>079*T(v20</w:t>
      </w:r>
      <w:r w:rsidR="00644CD5">
        <w:t>.</w:t>
      </w:r>
      <w:r>
        <w:t>u9) + 0</w:t>
      </w:r>
      <w:r w:rsidR="00644CD5">
        <w:t>.</w:t>
      </w:r>
      <w:r>
        <w:t>106*T(v4</w:t>
      </w:r>
      <w:r w:rsidR="00644CD5">
        <w:t>.</w:t>
      </w:r>
      <w:r>
        <w:t>u4) + 0</w:t>
      </w:r>
      <w:r w:rsidR="00644CD5">
        <w:t>.</w:t>
      </w:r>
      <w:r>
        <w:t>0695*T(v21) -0</w:t>
      </w:r>
      <w:r w:rsidR="00644CD5">
        <w:t>.</w:t>
      </w:r>
      <w:r>
        <w:t>128*T(v1</w:t>
      </w:r>
      <w:r w:rsidR="00644CD5">
        <w:t>.</w:t>
      </w:r>
      <w:r>
        <w:t>u2) + 0</w:t>
      </w:r>
      <w:r w:rsidR="00644CD5">
        <w:t>.</w:t>
      </w:r>
      <w:r>
        <w:t>0922*T(v37</w:t>
      </w:r>
      <w:r w:rsidR="00644CD5">
        <w:t>.</w:t>
      </w:r>
      <w:r>
        <w:t>u6) -0</w:t>
      </w:r>
      <w:r w:rsidR="00644CD5">
        <w:t>.</w:t>
      </w:r>
      <w:r>
        <w:t>0601*T(u42) -0</w:t>
      </w:r>
      <w:r w:rsidR="00644CD5">
        <w:t>.</w:t>
      </w:r>
      <w:r>
        <w:t>0751*T(v35</w:t>
      </w:r>
      <w:r w:rsidR="00644CD5">
        <w:t>.</w:t>
      </w:r>
      <w:r>
        <w:t>u1) + 0</w:t>
      </w:r>
      <w:r w:rsidR="00644CD5">
        <w:t>.</w:t>
      </w:r>
      <w:r>
        <w:t>0756*T(v10</w:t>
      </w:r>
      <w:r w:rsidR="00644CD5">
        <w:t>.</w:t>
      </w:r>
      <w:r>
        <w:t>u31) + 0</w:t>
      </w:r>
      <w:r w:rsidR="00644CD5">
        <w:t>.</w:t>
      </w:r>
      <w:r>
        <w:t>091*T(v1</w:t>
      </w:r>
      <w:r w:rsidR="00644CD5">
        <w:t>.</w:t>
      </w:r>
      <w:r>
        <w:t>u20) -0</w:t>
      </w:r>
      <w:r w:rsidR="00644CD5">
        <w:t>.</w:t>
      </w:r>
      <w:r>
        <w:t>0724*T(v19</w:t>
      </w:r>
      <w:r w:rsidR="00644CD5">
        <w:t>.</w:t>
      </w:r>
      <w:r>
        <w:t>u21) -0</w:t>
      </w:r>
      <w:r w:rsidR="00644CD5">
        <w:t>.</w:t>
      </w:r>
      <w:r>
        <w:t>0796*T(v30</w:t>
      </w:r>
      <w:r w:rsidR="00644CD5">
        <w:t>.</w:t>
      </w:r>
      <w:r>
        <w:t>u8) -0</w:t>
      </w:r>
      <w:r w:rsidR="00644CD5">
        <w:t>.</w:t>
      </w:r>
      <w:r>
        <w:t>0729*T(v14</w:t>
      </w:r>
      <w:r w:rsidR="00644CD5">
        <w:t>.</w:t>
      </w:r>
      <w:r>
        <w:t>u26) -0</w:t>
      </w:r>
      <w:r w:rsidR="00644CD5">
        <w:t>.</w:t>
      </w:r>
      <w:r>
        <w:t>0847*T(v4</w:t>
      </w:r>
      <w:r w:rsidR="00644CD5">
        <w:t>.</w:t>
      </w:r>
      <w:r>
        <w:t>u37) + 0</w:t>
      </w:r>
      <w:r w:rsidR="00644CD5">
        <w:t>.</w:t>
      </w:r>
      <w:r>
        <w:t>0819*T(v25</w:t>
      </w:r>
      <w:r w:rsidR="00644CD5">
        <w:t>.</w:t>
      </w:r>
      <w:r>
        <w:t>u18) + 0</w:t>
      </w:r>
      <w:r w:rsidR="00644CD5">
        <w:t>.</w:t>
      </w:r>
      <w:r>
        <w:t>0803*T(v1</w:t>
      </w:r>
      <w:r w:rsidR="00644CD5">
        <w:t>.</w:t>
      </w:r>
      <w:r>
        <w:t>u26) + 0</w:t>
      </w:r>
      <w:r w:rsidR="00644CD5">
        <w:t>.</w:t>
      </w:r>
      <w:r>
        <w:t>0852*T(v32</w:t>
      </w:r>
      <w:r w:rsidR="00644CD5">
        <w:t>.</w:t>
      </w:r>
      <w:r>
        <w:t>u3) -0</w:t>
      </w:r>
      <w:r w:rsidR="00644CD5">
        <w:t>.</w:t>
      </w:r>
      <w:r>
        <w:t>069*T(v11</w:t>
      </w:r>
      <w:r w:rsidR="00644CD5">
        <w:t>.</w:t>
      </w:r>
      <w:r>
        <w:t>u20) + 0</w:t>
      </w:r>
      <w:r w:rsidR="00644CD5">
        <w:t>.</w:t>
      </w:r>
      <w:r>
        <w:t>065*T(v21</w:t>
      </w:r>
      <w:r w:rsidR="00644CD5">
        <w:t>.</w:t>
      </w:r>
      <w:r>
        <w:t>u22) -0</w:t>
      </w:r>
      <w:r w:rsidR="00644CD5">
        <w:t>.</w:t>
      </w:r>
      <w:r>
        <w:t>0671*T(v28</w:t>
      </w:r>
      <w:r w:rsidR="00644CD5">
        <w:t>.</w:t>
      </w:r>
      <w:r>
        <w:t>u6) + 0</w:t>
      </w:r>
      <w:r w:rsidR="00644CD5">
        <w:t>.</w:t>
      </w:r>
      <w:r>
        <w:t>0739*T(v1</w:t>
      </w:r>
      <w:r w:rsidR="00644CD5">
        <w:t>.</w:t>
      </w:r>
      <w:r>
        <w:t>u41) + 0</w:t>
      </w:r>
      <w:r w:rsidR="00644CD5">
        <w:t>.</w:t>
      </w:r>
      <w:r>
        <w:t>074*T(v7</w:t>
      </w:r>
      <w:r w:rsidR="00644CD5">
        <w:t>.</w:t>
      </w:r>
      <w:r>
        <w:t>u34) -0</w:t>
      </w:r>
      <w:r w:rsidR="00644CD5">
        <w:t>.</w:t>
      </w:r>
      <w:r>
        <w:t>0791*T(v8</w:t>
      </w:r>
      <w:r w:rsidR="00644CD5">
        <w:t>.</w:t>
      </w:r>
      <w:r>
        <w:t>u10) -0</w:t>
      </w:r>
      <w:r w:rsidR="00644CD5">
        <w:t>.</w:t>
      </w:r>
      <w:r>
        <w:t>0783*T(v3</w:t>
      </w:r>
      <w:r w:rsidR="00644CD5">
        <w:t>.</w:t>
      </w:r>
      <w:r>
        <w:t>u28) -0</w:t>
      </w:r>
      <w:r w:rsidR="00644CD5">
        <w:t>.</w:t>
      </w:r>
      <w:r>
        <w:t>0838*T(v7</w:t>
      </w:r>
      <w:r w:rsidR="00644CD5">
        <w:t>.</w:t>
      </w:r>
      <w:r>
        <w:t>u4) -0</w:t>
      </w:r>
      <w:r w:rsidR="00644CD5">
        <w:t>.</w:t>
      </w:r>
      <w:r>
        <w:t>0721*T(v5</w:t>
      </w:r>
      <w:r w:rsidR="00644CD5">
        <w:t>.</w:t>
      </w:r>
      <w:r>
        <w:t>u37) + 0</w:t>
      </w:r>
      <w:r w:rsidR="00644CD5">
        <w:t>.</w:t>
      </w:r>
      <w:r>
        <w:t>0875*T(v6</w:t>
      </w:r>
      <w:r w:rsidR="00644CD5">
        <w:t>.</w:t>
      </w:r>
      <w:r>
        <w:t>u20) + 0</w:t>
      </w:r>
      <w:r w:rsidR="00644CD5">
        <w:t>.</w:t>
      </w:r>
      <w:r>
        <w:t>0748*T(v15</w:t>
      </w:r>
      <w:r w:rsidR="00644CD5">
        <w:t>.</w:t>
      </w:r>
      <w:r>
        <w:t>u4) -0</w:t>
      </w:r>
      <w:r w:rsidR="00644CD5">
        <w:t>.</w:t>
      </w:r>
      <w:r>
        <w:t>0781*T(v3</w:t>
      </w:r>
      <w:r w:rsidR="00644CD5">
        <w:t>.</w:t>
      </w:r>
      <w:r>
        <w:t>u40) -0</w:t>
      </w:r>
      <w:r w:rsidR="00644CD5">
        <w:t>.</w:t>
      </w:r>
      <w:r>
        <w:t>0884*T(v4</w:t>
      </w:r>
      <w:r w:rsidR="00644CD5">
        <w:t>.</w:t>
      </w:r>
      <w:r>
        <w:t>u7) -0</w:t>
      </w:r>
      <w:r w:rsidR="00644CD5">
        <w:t>.</w:t>
      </w:r>
      <w:r>
        <w:t>0742*T(v2</w:t>
      </w:r>
      <w:r w:rsidR="00644CD5">
        <w:t>.</w:t>
      </w:r>
      <w:r>
        <w:t>u27) + 0</w:t>
      </w:r>
      <w:r w:rsidR="00644CD5">
        <w:t>.</w:t>
      </w:r>
      <w:r>
        <w:t>0849*T(v18</w:t>
      </w:r>
      <w:r w:rsidR="00644CD5">
        <w:t>.</w:t>
      </w:r>
      <w:r>
        <w:t>u17) + 0</w:t>
      </w:r>
      <w:r w:rsidR="00644CD5">
        <w:t>.</w:t>
      </w:r>
      <w:r>
        <w:t>0732*T(v7</w:t>
      </w:r>
      <w:r w:rsidR="00644CD5">
        <w:t>.</w:t>
      </w:r>
      <w:r>
        <w:t>u23) + 0</w:t>
      </w:r>
      <w:r w:rsidR="00644CD5">
        <w:t>.</w:t>
      </w:r>
      <w:r>
        <w:t>0587*T(v17</w:t>
      </w:r>
      <w:r w:rsidR="00644CD5">
        <w:t>.</w:t>
      </w:r>
      <w:r>
        <w:t>u24) + 0</w:t>
      </w:r>
      <w:r w:rsidR="00644CD5">
        <w:t>.</w:t>
      </w:r>
      <w:r>
        <w:t>0643*T(v18</w:t>
      </w:r>
      <w:r w:rsidR="00644CD5">
        <w:t>.</w:t>
      </w:r>
      <w:r>
        <w:t>u8) + 0</w:t>
      </w:r>
      <w:r w:rsidR="00644CD5">
        <w:t>.</w:t>
      </w:r>
      <w:r>
        <w:t>0588*T(v2</w:t>
      </w:r>
      <w:r w:rsidR="00644CD5">
        <w:t>.</w:t>
      </w:r>
      <w:r>
        <w:t>u36) + 0</w:t>
      </w:r>
      <w:r w:rsidR="00644CD5">
        <w:t>.</w:t>
      </w:r>
      <w:r>
        <w:t>0632*T(v6</w:t>
      </w:r>
      <w:r w:rsidR="00644CD5">
        <w:t>.</w:t>
      </w:r>
      <w:r>
        <w:t>u28) -0</w:t>
      </w:r>
      <w:r w:rsidR="00644CD5">
        <w:t>.</w:t>
      </w:r>
      <w:r>
        <w:t>0508*T(v31</w:t>
      </w:r>
      <w:r w:rsidR="00644CD5">
        <w:t>.</w:t>
      </w:r>
      <w:r>
        <w:t>u8) + 0</w:t>
      </w:r>
      <w:r w:rsidR="00644CD5">
        <w:t>.</w:t>
      </w:r>
      <w:r>
        <w:t>0592*T(v8</w:t>
      </w:r>
      <w:r w:rsidR="00644CD5">
        <w:t>.</w:t>
      </w:r>
      <w:r>
        <w:t>u14) -0</w:t>
      </w:r>
      <w:r w:rsidR="00644CD5">
        <w:t>.</w:t>
      </w:r>
      <w:r>
        <w:t>0509*T(v20</w:t>
      </w:r>
      <w:r w:rsidR="00644CD5">
        <w:t>.</w:t>
      </w:r>
      <w:r>
        <w:t>u21) -0</w:t>
      </w:r>
      <w:r w:rsidR="00644CD5">
        <w:t>.</w:t>
      </w:r>
      <w:r>
        <w:t>0367*T(u41) -0</w:t>
      </w:r>
      <w:r w:rsidR="00644CD5">
        <w:t>.</w:t>
      </w:r>
      <w:r>
        <w:t>046*T(v12</w:t>
      </w:r>
      <w:r w:rsidR="00644CD5">
        <w:t>.</w:t>
      </w:r>
      <w:r>
        <w:t>u25) + 0</w:t>
      </w:r>
      <w:r w:rsidR="00644CD5">
        <w:t>.</w:t>
      </w:r>
      <w:r>
        <w:t>0466*T(v39</w:t>
      </w:r>
      <w:r w:rsidR="00644CD5">
        <w:t>.</w:t>
      </w:r>
      <w:r>
        <w:t>u3) -0</w:t>
      </w:r>
      <w:r w:rsidR="00644CD5">
        <w:t>.</w:t>
      </w:r>
      <w:r>
        <w:t>0524*T(v38</w:t>
      </w:r>
      <w:r w:rsidR="00644CD5">
        <w:t>.</w:t>
      </w:r>
      <w:r>
        <w:t>u1) -0</w:t>
      </w:r>
      <w:r w:rsidR="00644CD5">
        <w:t>.</w:t>
      </w:r>
      <w:r>
        <w:t>0481*T(v33</w:t>
      </w:r>
      <w:r w:rsidR="00644CD5">
        <w:t>.</w:t>
      </w:r>
      <w:r>
        <w:t>u6) -0</w:t>
      </w:r>
      <w:r w:rsidR="00644CD5">
        <w:t>.</w:t>
      </w:r>
      <w:r>
        <w:t>0483*T(u4) + 0</w:t>
      </w:r>
      <w:r w:rsidR="00644CD5">
        <w:t>.</w:t>
      </w:r>
      <w:r>
        <w:t>0486*T(v2</w:t>
      </w:r>
      <w:r w:rsidR="00644CD5">
        <w:t>.</w:t>
      </w:r>
      <w:r>
        <w:t>u28) + 0</w:t>
      </w:r>
      <w:r w:rsidR="00644CD5">
        <w:t>.</w:t>
      </w:r>
      <w:r>
        <w:t>0498*T(v6</w:t>
      </w:r>
      <w:r w:rsidR="00644CD5">
        <w:t>.</w:t>
      </w:r>
      <w:r>
        <w:t>u14) + 0</w:t>
      </w:r>
      <w:r w:rsidR="00644CD5">
        <w:t>.</w:t>
      </w:r>
      <w:r>
        <w:t>0446*T(v24</w:t>
      </w:r>
      <w:r w:rsidR="00644CD5">
        <w:t>.</w:t>
      </w:r>
      <w:r>
        <w:t>u13) + 0</w:t>
      </w:r>
      <w:r w:rsidR="00644CD5">
        <w:t>.</w:t>
      </w:r>
      <w:r>
        <w:t>0458*T(v13</w:t>
      </w:r>
      <w:r w:rsidR="00644CD5">
        <w:t>.</w:t>
      </w:r>
      <w:r>
        <w:t>u8) -0</w:t>
      </w:r>
      <w:r w:rsidR="00644CD5">
        <w:t>.</w:t>
      </w:r>
      <w:r>
        <w:t>0456*T(v14</w:t>
      </w:r>
      <w:r w:rsidR="00644CD5">
        <w:t>.</w:t>
      </w:r>
      <w:r>
        <w:t>u12) + 0</w:t>
      </w:r>
      <w:r w:rsidR="00644CD5">
        <w:t>.</w:t>
      </w:r>
      <w:r>
        <w:t>0456*T(v35</w:t>
      </w:r>
      <w:r w:rsidR="00644CD5">
        <w:t>.</w:t>
      </w:r>
      <w:r>
        <w:t>u3) -0</w:t>
      </w:r>
      <w:r w:rsidR="00644CD5">
        <w:t>.</w:t>
      </w:r>
      <w:r>
        <w:t>0529*T(v16</w:t>
      </w:r>
      <w:r w:rsidR="00644CD5">
        <w:t>.</w:t>
      </w:r>
      <w:r>
        <w:t>u3) + 0</w:t>
      </w:r>
      <w:r w:rsidR="00644CD5">
        <w:t>.</w:t>
      </w:r>
      <w:r>
        <w:t>0436*T(v18</w:t>
      </w:r>
      <w:r w:rsidR="00644CD5">
        <w:t>.</w:t>
      </w:r>
      <w:r>
        <w:t>u23) -0</w:t>
      </w:r>
      <w:r w:rsidR="00644CD5">
        <w:t>.</w:t>
      </w:r>
      <w:r>
        <w:t>0459*T(v1</w:t>
      </w:r>
      <w:r w:rsidR="00644CD5">
        <w:t>.</w:t>
      </w:r>
      <w:r>
        <w:t>u31) + 0</w:t>
      </w:r>
      <w:r w:rsidR="00644CD5">
        <w:t>.</w:t>
      </w:r>
      <w:r>
        <w:t>0392*T(v9</w:t>
      </w:r>
      <w:r w:rsidR="00644CD5">
        <w:t>.</w:t>
      </w:r>
      <w:r>
        <w:t>u11) -0</w:t>
      </w:r>
      <w:r w:rsidR="00644CD5">
        <w:t>.</w:t>
      </w:r>
      <w:r>
        <w:t>0465*T(v7</w:t>
      </w:r>
      <w:r w:rsidR="00644CD5">
        <w:t>.</w:t>
      </w:r>
      <w:r>
        <w:t>u8) + 0</w:t>
      </w:r>
      <w:r w:rsidR="00644CD5">
        <w:t>.</w:t>
      </w:r>
      <w:r>
        <w:t>0373*T(v19</w:t>
      </w:r>
      <w:r w:rsidR="00644CD5">
        <w:t>.</w:t>
      </w:r>
      <w:r>
        <w:t>u10) -0</w:t>
      </w:r>
      <w:r w:rsidR="00644CD5">
        <w:t>.</w:t>
      </w:r>
      <w:r>
        <w:t>0443*T(v4</w:t>
      </w:r>
      <w:r w:rsidR="00644CD5">
        <w:t>.</w:t>
      </w:r>
      <w:r>
        <w:t>u23) -0</w:t>
      </w:r>
      <w:r w:rsidR="00644CD5">
        <w:t>.</w:t>
      </w:r>
      <w:r>
        <w:t>0443*T(v30</w:t>
      </w:r>
      <w:r w:rsidR="00644CD5">
        <w:t>.</w:t>
      </w:r>
      <w:r>
        <w:t>u1) + 0</w:t>
      </w:r>
      <w:r w:rsidR="00644CD5">
        <w:t>.</w:t>
      </w:r>
      <w:r>
        <w:t>0408*T(v24</w:t>
      </w:r>
      <w:r w:rsidR="00644CD5">
        <w:t>.</w:t>
      </w:r>
      <w:r>
        <w:t>u1) + 0</w:t>
      </w:r>
      <w:r w:rsidR="00644CD5">
        <w:t>.</w:t>
      </w:r>
      <w:r>
        <w:t>0277*T(v20) -0</w:t>
      </w:r>
      <w:r w:rsidR="00644CD5">
        <w:t>.</w:t>
      </w:r>
      <w:r>
        <w:t>0245*T(v29) -0</w:t>
      </w:r>
      <w:r w:rsidR="00644CD5">
        <w:t>.</w:t>
      </w:r>
      <w:r>
        <w:t>0353*T(v4</w:t>
      </w:r>
      <w:r w:rsidR="00644CD5">
        <w:t>.</w:t>
      </w:r>
      <w:r>
        <w:t>u35) -0</w:t>
      </w:r>
      <w:r w:rsidR="00644CD5">
        <w:t>.</w:t>
      </w:r>
      <w:r>
        <w:t>0391*T(v2</w:t>
      </w:r>
      <w:r w:rsidR="00644CD5">
        <w:t>.</w:t>
      </w:r>
      <w:r>
        <w:t>u23) -0</w:t>
      </w:r>
      <w:r w:rsidR="00644CD5">
        <w:t>.</w:t>
      </w:r>
      <w:r>
        <w:t>0346*T(v34</w:t>
      </w:r>
      <w:r w:rsidR="00644CD5">
        <w:t>.</w:t>
      </w:r>
      <w:r>
        <w:t>u3) + 0</w:t>
      </w:r>
      <w:r w:rsidR="00644CD5">
        <w:t>.</w:t>
      </w:r>
      <w:r>
        <w:t>0322*T(v12</w:t>
      </w:r>
      <w:r w:rsidR="00644CD5">
        <w:t>.</w:t>
      </w:r>
      <w:r>
        <w:t>u29) -0</w:t>
      </w:r>
      <w:r w:rsidR="00644CD5">
        <w:t>.</w:t>
      </w:r>
      <w:r>
        <w:t>0226*T(v34) + 0</w:t>
      </w:r>
      <w:r w:rsidR="00644CD5">
        <w:t>.</w:t>
      </w:r>
      <w:r>
        <w:t>0326*T(v3</w:t>
      </w:r>
      <w:r w:rsidR="00644CD5">
        <w:t>.</w:t>
      </w:r>
      <w:r>
        <w:t>u18) + 0</w:t>
      </w:r>
      <w:r w:rsidR="00644CD5">
        <w:t>.</w:t>
      </w:r>
      <w:r>
        <w:t>0305*T(v7</w:t>
      </w:r>
      <w:r w:rsidR="00644CD5">
        <w:t>.</w:t>
      </w:r>
      <w:r>
        <w:t>u35) -0</w:t>
      </w:r>
      <w:r w:rsidR="00644CD5">
        <w:t>.</w:t>
      </w:r>
      <w:r>
        <w:t>0301*T(v2</w:t>
      </w:r>
      <w:r w:rsidR="00644CD5">
        <w:t>.</w:t>
      </w:r>
      <w:r>
        <w:t>u16) + 0</w:t>
      </w:r>
      <w:r w:rsidR="00644CD5">
        <w:t>.</w:t>
      </w:r>
      <w:r>
        <w:t>031*T(v10</w:t>
      </w:r>
      <w:r w:rsidR="00644CD5">
        <w:t>.</w:t>
      </w:r>
      <w:r>
        <w:t>u6) + 0</w:t>
      </w:r>
      <w:r w:rsidR="00644CD5">
        <w:t>.</w:t>
      </w:r>
      <w:r>
        <w:t>0271*T(v17</w:t>
      </w:r>
      <w:r w:rsidR="00644CD5">
        <w:t>.</w:t>
      </w:r>
      <w:r>
        <w:t>u4) -0</w:t>
      </w:r>
      <w:r w:rsidR="00644CD5">
        <w:t>.</w:t>
      </w:r>
      <w:r>
        <w:t>0178*T(u25) + 0</w:t>
      </w:r>
      <w:r w:rsidR="00644CD5">
        <w:t>.</w:t>
      </w:r>
      <w:r>
        <w:t>0221*T(v31</w:t>
      </w:r>
      <w:r w:rsidR="00644CD5">
        <w:t>.</w:t>
      </w:r>
      <w:r>
        <w:t>u6) -0</w:t>
      </w:r>
      <w:r w:rsidR="00644CD5">
        <w:t>.</w:t>
      </w:r>
      <w:r>
        <w:t>0254*T(v9</w:t>
      </w:r>
      <w:r w:rsidR="00644CD5">
        <w:t>.</w:t>
      </w:r>
      <w:r>
        <w:t>u6) + 0</w:t>
      </w:r>
      <w:r w:rsidR="00644CD5">
        <w:t>.</w:t>
      </w:r>
      <w:r>
        <w:t>0215*T(v28</w:t>
      </w:r>
      <w:r w:rsidR="00644CD5">
        <w:t>.</w:t>
      </w:r>
      <w:r>
        <w:t>u8) -0</w:t>
      </w:r>
      <w:r w:rsidR="00644CD5">
        <w:t>.</w:t>
      </w:r>
      <w:r>
        <w:t>0209*T(v25</w:t>
      </w:r>
      <w:r w:rsidR="00644CD5">
        <w:t>.</w:t>
      </w:r>
      <w:r>
        <w:t>u7) + 0</w:t>
      </w:r>
      <w:r w:rsidR="00644CD5">
        <w:t>.</w:t>
      </w:r>
      <w:r>
        <w:t>0183*T(v16</w:t>
      </w:r>
      <w:r w:rsidR="00644CD5">
        <w:t>.</w:t>
      </w:r>
      <w:r>
        <w:t>u25) -0</w:t>
      </w:r>
      <w:r w:rsidR="00644CD5">
        <w:t>.</w:t>
      </w:r>
      <w:r>
        <w:t>0178*T(v9</w:t>
      </w:r>
      <w:r w:rsidR="00644CD5">
        <w:t>.</w:t>
      </w:r>
      <w:r>
        <w:t>u4) -0</w:t>
      </w:r>
      <w:r w:rsidR="00644CD5">
        <w:t>.</w:t>
      </w:r>
      <w:r>
        <w:t>0152*T(v11</w:t>
      </w:r>
      <w:r w:rsidR="00644CD5">
        <w:t>.</w:t>
      </w:r>
      <w:r>
        <w:t>u16) -0</w:t>
      </w:r>
      <w:r w:rsidR="00644CD5">
        <w:t>.</w:t>
      </w:r>
      <w:r>
        <w:t>0132*T(v19</w:t>
      </w:r>
      <w:r w:rsidR="00644CD5">
        <w:t>.</w:t>
      </w:r>
      <w:r>
        <w:t>u16) -0</w:t>
      </w:r>
      <w:r w:rsidR="00644CD5">
        <w:t>.</w:t>
      </w:r>
      <w:r>
        <w:t>0126*T(v23</w:t>
      </w:r>
      <w:r w:rsidR="00644CD5">
        <w:t>.</w:t>
      </w:r>
      <w:r>
        <w:t>u19) -0</w:t>
      </w:r>
      <w:r w:rsidR="00644CD5">
        <w:t>.</w:t>
      </w:r>
      <w:r>
        <w:t>012*T(v24</w:t>
      </w:r>
      <w:r w:rsidR="00644CD5">
        <w:t>.</w:t>
      </w:r>
      <w:r>
        <w:t>u11) -0</w:t>
      </w:r>
      <w:r w:rsidR="00644CD5">
        <w:t>.</w:t>
      </w:r>
      <w:r>
        <w:t>0116*T(v17</w:t>
      </w:r>
      <w:r w:rsidR="00644CD5">
        <w:t>.</w:t>
      </w:r>
      <w:r>
        <w:t>u26) + 0</w:t>
      </w:r>
      <w:r w:rsidR="00644CD5">
        <w:t>.</w:t>
      </w:r>
      <w:r>
        <w:t>0126*T(v7</w:t>
      </w:r>
      <w:r w:rsidR="00644CD5">
        <w:t>.</w:t>
      </w:r>
      <w:r>
        <w:t>u17) -0</w:t>
      </w:r>
      <w:r w:rsidR="00644CD5">
        <w:t>.</w:t>
      </w:r>
      <w:r>
        <w:t>0113*T(v3</w:t>
      </w:r>
      <w:r w:rsidR="00644CD5">
        <w:t>.</w:t>
      </w:r>
      <w:r>
        <w:t>u21) -0</w:t>
      </w:r>
      <w:r w:rsidR="00644CD5">
        <w:t>.</w:t>
      </w:r>
      <w:r>
        <w:t>0118*T(v25</w:t>
      </w:r>
      <w:r w:rsidR="00644CD5">
        <w:t>.</w:t>
      </w:r>
      <w:r>
        <w:t>u4) + 0</w:t>
      </w:r>
      <w:r w:rsidR="00644CD5">
        <w:t>.</w:t>
      </w:r>
      <w:r>
        <w:t>0123*T(v13</w:t>
      </w:r>
      <w:r w:rsidR="00644CD5">
        <w:t>.</w:t>
      </w:r>
      <w:r>
        <w:t>u2) + 0</w:t>
      </w:r>
      <w:r w:rsidR="00644CD5">
        <w:t>.</w:t>
      </w:r>
      <w:r>
        <w:t>00833*T(v14</w:t>
      </w:r>
      <w:r w:rsidR="00644CD5">
        <w:t>.</w:t>
      </w:r>
      <w:r>
        <w:t>u19) -0</w:t>
      </w:r>
      <w:r w:rsidR="00644CD5">
        <w:t>.</w:t>
      </w:r>
      <w:r>
        <w:t>00733*T(v15</w:t>
      </w:r>
      <w:r w:rsidR="00644CD5">
        <w:t>.</w:t>
      </w:r>
      <w:r>
        <w:t>u22) -0</w:t>
      </w:r>
      <w:r w:rsidR="00644CD5">
        <w:t>.</w:t>
      </w:r>
      <w:r>
        <w:t>00737*T(v2</w:t>
      </w:r>
      <w:r w:rsidR="00644CD5">
        <w:t>.</w:t>
      </w:r>
      <w:r>
        <w:t>u31) -0</w:t>
      </w:r>
      <w:r w:rsidR="00644CD5">
        <w:t>.</w:t>
      </w:r>
      <w:r>
        <w:t>00733*T(v5</w:t>
      </w:r>
      <w:r w:rsidR="00644CD5">
        <w:t>.</w:t>
      </w:r>
      <w:r>
        <w:t>u9) -0</w:t>
      </w:r>
      <w:r w:rsidR="00644CD5">
        <w:t>.</w:t>
      </w:r>
      <w:r>
        <w:t>00647*T(v3) -0</w:t>
      </w:r>
      <w:r w:rsidR="00644CD5">
        <w:t>.</w:t>
      </w:r>
      <w:r>
        <w:t>00609*T(v30</w:t>
      </w:r>
      <w:r w:rsidR="00644CD5">
        <w:t>.</w:t>
      </w:r>
      <w:r>
        <w:t>u12) -0</w:t>
      </w:r>
      <w:r w:rsidR="00644CD5">
        <w:t>.</w:t>
      </w:r>
      <w:r>
        <w:t>00583*T(v16</w:t>
      </w:r>
      <w:r w:rsidR="00644CD5">
        <w:t>.</w:t>
      </w:r>
      <w:r>
        <w:t>u10) + 0</w:t>
      </w:r>
      <w:r w:rsidR="00644CD5">
        <w:t>.</w:t>
      </w:r>
      <w:r>
        <w:t>00487*T(v24</w:t>
      </w:r>
      <w:r w:rsidR="00644CD5">
        <w:t>.</w:t>
      </w:r>
      <w:r>
        <w:t>u6) -0</w:t>
      </w:r>
      <w:r w:rsidR="00644CD5">
        <w:t>.</w:t>
      </w:r>
      <w:r>
        <w:t>00319*T(v22</w:t>
      </w:r>
      <w:r w:rsidR="00644CD5">
        <w:t>.</w:t>
      </w:r>
      <w:r>
        <w:t>u18) + 0</w:t>
      </w:r>
      <w:r w:rsidR="00644CD5">
        <w:t>.</w:t>
      </w:r>
      <w:r>
        <w:t>00321*T(v7</w:t>
      </w:r>
      <w:r w:rsidR="00644CD5">
        <w:t>.</w:t>
      </w:r>
      <w:r>
        <w:t>u2) -0</w:t>
      </w:r>
      <w:r w:rsidR="00644CD5">
        <w:t>.</w:t>
      </w:r>
      <w:r>
        <w:t>00152*T(v17</w:t>
      </w:r>
      <w:r w:rsidR="00644CD5">
        <w:t>.</w:t>
      </w:r>
      <w:r>
        <w:t>u16) + 6</w:t>
      </w:r>
      <w:r w:rsidR="00644CD5">
        <w:t>.</w:t>
      </w:r>
      <w:r>
        <w:t>75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13*NumAromAtoms + 0</w:t>
      </w:r>
      <w:r w:rsidR="00644CD5">
        <w:t>.</w:t>
      </w:r>
      <w:r>
        <w:t>659*T(u5) -0</w:t>
      </w:r>
      <w:r w:rsidR="00644CD5">
        <w:t>.</w:t>
      </w:r>
      <w:r>
        <w:t>354*u -0</w:t>
      </w:r>
      <w:r w:rsidR="00644CD5">
        <w:t>.</w:t>
      </w:r>
      <w:r>
        <w:t>418*T(v4</w:t>
      </w:r>
      <w:r w:rsidR="00644CD5">
        <w:t>.</w:t>
      </w:r>
      <w:r>
        <w:t>u7) -0</w:t>
      </w:r>
      <w:r w:rsidR="00644CD5">
        <w:t>.</w:t>
      </w:r>
      <w:r>
        <w:t>775*T(v29</w:t>
      </w:r>
      <w:r w:rsidR="00644CD5">
        <w:t>.</w:t>
      </w:r>
      <w:r>
        <w:t>u1) + 0</w:t>
      </w:r>
      <w:r w:rsidR="00644CD5">
        <w:t>.</w:t>
      </w:r>
      <w:r>
        <w:t>449*T(v23</w:t>
      </w:r>
      <w:r w:rsidR="00644CD5">
        <w:t>.</w:t>
      </w:r>
      <w:r>
        <w:t>u1) + 0</w:t>
      </w:r>
      <w:r w:rsidR="00644CD5">
        <w:t>.</w:t>
      </w:r>
      <w:r>
        <w:t>372*T(v10) -0</w:t>
      </w:r>
      <w:r w:rsidR="00644CD5">
        <w:t>.</w:t>
      </w:r>
      <w:r>
        <w:t>422*T(v35</w:t>
      </w:r>
      <w:r w:rsidR="00644CD5">
        <w:t>.</w:t>
      </w:r>
      <w:r>
        <w:t>u2) -0</w:t>
      </w:r>
      <w:r w:rsidR="00644CD5">
        <w:t>.</w:t>
      </w:r>
      <w:r>
        <w:t>028*T(v6) -0</w:t>
      </w:r>
      <w:r w:rsidR="00644CD5">
        <w:t>.</w:t>
      </w:r>
      <w:r>
        <w:t>591*T(v25</w:t>
      </w:r>
      <w:r w:rsidR="00644CD5">
        <w:t>.</w:t>
      </w:r>
      <w:r>
        <w:t>u8) + 0</w:t>
      </w:r>
      <w:r w:rsidR="00644CD5">
        <w:t>.</w:t>
      </w:r>
      <w:r>
        <w:t>114*NumDonor + 0</w:t>
      </w:r>
      <w:r w:rsidR="00644CD5">
        <w:t>.</w:t>
      </w:r>
      <w:r>
        <w:t>513*T(v1</w:t>
      </w:r>
      <w:r w:rsidR="00644CD5">
        <w:t>.</w:t>
      </w:r>
      <w:r>
        <w:t>u20) + 0</w:t>
      </w:r>
      <w:r w:rsidR="00644CD5">
        <w:t>.</w:t>
      </w:r>
      <w:r>
        <w:t>891*T(v16</w:t>
      </w:r>
      <w:r w:rsidR="00644CD5">
        <w:t>.</w:t>
      </w:r>
      <w:r>
        <w:t>u2) -0</w:t>
      </w:r>
      <w:r w:rsidR="00644CD5">
        <w:t>.</w:t>
      </w:r>
      <w:r>
        <w:t>45*T(v13</w:t>
      </w:r>
      <w:r w:rsidR="00644CD5">
        <w:t>.</w:t>
      </w:r>
      <w:r>
        <w:t>u20) + 0</w:t>
      </w:r>
      <w:r w:rsidR="00644CD5">
        <w:t>.</w:t>
      </w:r>
      <w:r>
        <w:t>516*T(v1</w:t>
      </w:r>
      <w:r w:rsidR="00644CD5">
        <w:t>.</w:t>
      </w:r>
      <w:r>
        <w:t>u9) -0</w:t>
      </w:r>
      <w:r w:rsidR="00644CD5">
        <w:t>.</w:t>
      </w:r>
      <w:r>
        <w:t>394*T(v25</w:t>
      </w:r>
      <w:r w:rsidR="00644CD5">
        <w:t>.</w:t>
      </w:r>
      <w:r>
        <w:t>u3) + 0</w:t>
      </w:r>
      <w:r w:rsidR="00644CD5">
        <w:t>.</w:t>
      </w:r>
      <w:r>
        <w:t>171*Lipophilicity^2 -0</w:t>
      </w:r>
      <w:r w:rsidR="00644CD5">
        <w:t>.</w:t>
      </w:r>
      <w:r>
        <w:t>199*T(v13</w:t>
      </w:r>
      <w:r w:rsidR="00644CD5">
        <w:t>.</w:t>
      </w:r>
      <w:r>
        <w:t>u17) -0</w:t>
      </w:r>
      <w:r w:rsidR="00644CD5">
        <w:t>.</w:t>
      </w:r>
      <w:r>
        <w:t>56*T(v1</w:t>
      </w:r>
      <w:r w:rsidR="00644CD5">
        <w:t>.</w:t>
      </w:r>
      <w:r>
        <w:t>u31) -0</w:t>
      </w:r>
      <w:r w:rsidR="00644CD5">
        <w:t>.</w:t>
      </w:r>
      <w:r>
        <w:t>903*T(v8</w:t>
      </w:r>
      <w:r w:rsidR="00644CD5">
        <w:t>.</w:t>
      </w:r>
      <w:r>
        <w:t>u3) -0</w:t>
      </w:r>
      <w:r w:rsidR="00644CD5">
        <w:t>.</w:t>
      </w:r>
      <w:r>
        <w:t>684*T(v4</w:t>
      </w:r>
      <w:r w:rsidR="00644CD5">
        <w:t>.</w:t>
      </w:r>
      <w:r>
        <w:t>u3) + 0</w:t>
      </w:r>
      <w:r w:rsidR="00644CD5">
        <w:t>.</w:t>
      </w:r>
      <w:r>
        <w:t>593*T(v16</w:t>
      </w:r>
      <w:r w:rsidR="00644CD5">
        <w:t>.</w:t>
      </w:r>
      <w:r>
        <w:t>u6) + 0</w:t>
      </w:r>
      <w:r w:rsidR="00644CD5">
        <w:t>.</w:t>
      </w:r>
      <w:r>
        <w:t>163*T(v6</w:t>
      </w:r>
      <w:r w:rsidR="00644CD5">
        <w:t>.</w:t>
      </w:r>
      <w:r>
        <w:t>u5) + 0</w:t>
      </w:r>
      <w:r w:rsidR="00644CD5">
        <w:t>.</w:t>
      </w:r>
      <w:r>
        <w:t>332*T(v8</w:t>
      </w:r>
      <w:r w:rsidR="00644CD5">
        <w:t>.</w:t>
      </w:r>
      <w:r>
        <w:t>u27) -0</w:t>
      </w:r>
      <w:r w:rsidR="00644CD5">
        <w:t>.</w:t>
      </w:r>
      <w:r>
        <w:t>305*T(v9</w:t>
      </w:r>
      <w:r w:rsidR="00644CD5">
        <w:t>.</w:t>
      </w:r>
      <w:r>
        <w:t>u4) + 0</w:t>
      </w:r>
      <w:r w:rsidR="00644CD5">
        <w:t>.</w:t>
      </w:r>
      <w:r>
        <w:t>636*T(v30</w:t>
      </w:r>
      <w:r w:rsidR="00644CD5">
        <w:t>.</w:t>
      </w:r>
      <w:r>
        <w:t>u3) -0</w:t>
      </w:r>
      <w:r w:rsidR="00644CD5">
        <w:t>.</w:t>
      </w:r>
      <w:r>
        <w:t>457*T(v18</w:t>
      </w:r>
      <w:r w:rsidR="00644CD5">
        <w:t>.</w:t>
      </w:r>
      <w:r>
        <w:t>u12) + 0</w:t>
      </w:r>
      <w:r w:rsidR="00644CD5">
        <w:t>.</w:t>
      </w:r>
      <w:r>
        <w:t>515*T(v19</w:t>
      </w:r>
      <w:r w:rsidR="00644CD5">
        <w:t>.</w:t>
      </w:r>
      <w:r>
        <w:t>u22) -0</w:t>
      </w:r>
      <w:r w:rsidR="00644CD5">
        <w:t>.</w:t>
      </w:r>
      <w:r>
        <w:t>727*T(v22</w:t>
      </w:r>
      <w:r w:rsidR="00644CD5">
        <w:t>.</w:t>
      </w:r>
      <w:r>
        <w:t>u19) -0</w:t>
      </w:r>
      <w:r w:rsidR="00644CD5">
        <w:t>.</w:t>
      </w:r>
      <w:r>
        <w:t>283*T(v26</w:t>
      </w:r>
      <w:r w:rsidR="00644CD5">
        <w:t>.</w:t>
      </w:r>
      <w:r>
        <w:t>u1) + 0</w:t>
      </w:r>
      <w:r w:rsidR="00644CD5">
        <w:t>.</w:t>
      </w:r>
      <w:r>
        <w:t>443*T(v21</w:t>
      </w:r>
      <w:r w:rsidR="00644CD5">
        <w:t>.</w:t>
      </w:r>
      <w:r>
        <w:t>u14) -0</w:t>
      </w:r>
      <w:r w:rsidR="00644CD5">
        <w:t>.</w:t>
      </w:r>
      <w:r>
        <w:t>165*NumAcceptor + 0</w:t>
      </w:r>
      <w:r w:rsidR="00644CD5">
        <w:t>.</w:t>
      </w:r>
      <w:r>
        <w:t>179*T(v4</w:t>
      </w:r>
      <w:r w:rsidR="00644CD5">
        <w:t>.</w:t>
      </w:r>
      <w:r>
        <w:t>u38) -0</w:t>
      </w:r>
      <w:r w:rsidR="00644CD5">
        <w:t>.</w:t>
      </w:r>
      <w:r>
        <w:t>159*T(v13) + 0</w:t>
      </w:r>
      <w:r w:rsidR="00644CD5">
        <w:t>.</w:t>
      </w:r>
      <w:r>
        <w:t>367*T(v37</w:t>
      </w:r>
      <w:r w:rsidR="00644CD5">
        <w:t>.</w:t>
      </w:r>
      <w:r>
        <w:t>u1) + 0</w:t>
      </w:r>
      <w:r w:rsidR="00644CD5">
        <w:t>.</w:t>
      </w:r>
      <w:r>
        <w:t>521*T(v2</w:t>
      </w:r>
      <w:r w:rsidR="00644CD5">
        <w:t>.</w:t>
      </w:r>
      <w:r>
        <w:t>u2) + 0</w:t>
      </w:r>
      <w:r w:rsidR="00644CD5">
        <w:t>.</w:t>
      </w:r>
      <w:r>
        <w:t>696*T(v8</w:t>
      </w:r>
      <w:r w:rsidR="00644CD5">
        <w:t>.</w:t>
      </w:r>
      <w:r>
        <w:t>u5) -0</w:t>
      </w:r>
      <w:r w:rsidR="00644CD5">
        <w:t>.</w:t>
      </w:r>
      <w:r>
        <w:t>507*T(v9</w:t>
      </w:r>
      <w:r w:rsidR="00644CD5">
        <w:t>.</w:t>
      </w:r>
      <w:r>
        <w:t>u6) -0</w:t>
      </w:r>
      <w:r w:rsidR="00644CD5">
        <w:t>.</w:t>
      </w:r>
      <w:r>
        <w:t>422*T(v7</w:t>
      </w:r>
      <w:r w:rsidR="00644CD5">
        <w:t>.</w:t>
      </w:r>
      <w:r>
        <w:t>u15) + 0</w:t>
      </w:r>
      <w:r w:rsidR="00644CD5">
        <w:t>.</w:t>
      </w:r>
      <w:r>
        <w:t>518*T(v14</w:t>
      </w:r>
      <w:r w:rsidR="00644CD5">
        <w:t>.</w:t>
      </w:r>
      <w:r>
        <w:t>u7) -0</w:t>
      </w:r>
      <w:r w:rsidR="00644CD5">
        <w:t>.</w:t>
      </w:r>
      <w:r>
        <w:t>487*T(v6</w:t>
      </w:r>
      <w:r w:rsidR="00644CD5">
        <w:t>.</w:t>
      </w:r>
      <w:r>
        <w:t>u6) -0</w:t>
      </w:r>
      <w:r w:rsidR="00644CD5">
        <w:t>.</w:t>
      </w:r>
      <w:r>
        <w:t>306*T(v5</w:t>
      </w:r>
      <w:r w:rsidR="00644CD5">
        <w:t>.</w:t>
      </w:r>
      <w:r>
        <w:t>u9) + 0</w:t>
      </w:r>
      <w:r w:rsidR="00644CD5">
        <w:t>.</w:t>
      </w:r>
      <w:r>
        <w:t>324*T(v22</w:t>
      </w:r>
      <w:r w:rsidR="00644CD5">
        <w:t>.</w:t>
      </w:r>
      <w:r>
        <w:t>u14) + 0</w:t>
      </w:r>
      <w:r w:rsidR="00644CD5">
        <w:t>.</w:t>
      </w:r>
      <w:r>
        <w:t>203*T(v17</w:t>
      </w:r>
      <w:r w:rsidR="00644CD5">
        <w:t>.</w:t>
      </w:r>
      <w:r>
        <w:t>u11) + 0</w:t>
      </w:r>
      <w:r w:rsidR="00644CD5">
        <w:t>.</w:t>
      </w:r>
      <w:r>
        <w:t>68*T(v14</w:t>
      </w:r>
      <w:r w:rsidR="00644CD5">
        <w:t>.</w:t>
      </w:r>
      <w:r>
        <w:t>u5) + 0</w:t>
      </w:r>
      <w:r w:rsidR="00644CD5">
        <w:t>.</w:t>
      </w:r>
      <w:r>
        <w:t>111*MW -0</w:t>
      </w:r>
      <w:r w:rsidR="00644CD5">
        <w:t>.</w:t>
      </w:r>
      <w:r>
        <w:t>383*T(v9</w:t>
      </w:r>
      <w:r w:rsidR="00644CD5">
        <w:t>.</w:t>
      </w:r>
      <w:r>
        <w:t>u24) -0</w:t>
      </w:r>
      <w:r w:rsidR="00644CD5">
        <w:t>.</w:t>
      </w:r>
      <w:r>
        <w:t>13*T(v11</w:t>
      </w:r>
      <w:r w:rsidR="00644CD5">
        <w:t>.</w:t>
      </w:r>
      <w:r>
        <w:t>u11) + 0</w:t>
      </w:r>
      <w:r w:rsidR="00644CD5">
        <w:t>.</w:t>
      </w:r>
      <w:r>
        <w:t>245*T(v25</w:t>
      </w:r>
      <w:r w:rsidR="00644CD5">
        <w:t>.</w:t>
      </w:r>
      <w:r>
        <w:t>u17) + 0</w:t>
      </w:r>
      <w:r w:rsidR="00644CD5">
        <w:t>.</w:t>
      </w:r>
      <w:r>
        <w:t>406*T(v3</w:t>
      </w:r>
      <w:r w:rsidR="00644CD5">
        <w:t>.</w:t>
      </w:r>
      <w:r>
        <w:t>u9) -0</w:t>
      </w:r>
      <w:r w:rsidR="00644CD5">
        <w:t>.</w:t>
      </w:r>
      <w:r>
        <w:t>288*T(v16</w:t>
      </w:r>
      <w:r w:rsidR="00644CD5">
        <w:t>.</w:t>
      </w:r>
      <w:r>
        <w:t>u7) + 0</w:t>
      </w:r>
      <w:r w:rsidR="00644CD5">
        <w:t>.</w:t>
      </w:r>
      <w:r>
        <w:t>252*T(v25) + 0</w:t>
      </w:r>
      <w:r w:rsidR="00644CD5">
        <w:t>.</w:t>
      </w:r>
      <w:r>
        <w:t>297*T(u9) -0</w:t>
      </w:r>
      <w:r w:rsidR="00644CD5">
        <w:t>.</w:t>
      </w:r>
      <w:r>
        <w:t>282*T(v4</w:t>
      </w:r>
      <w:r w:rsidR="00644CD5">
        <w:t>.</w:t>
      </w:r>
      <w:r>
        <w:t>u23) -0</w:t>
      </w:r>
      <w:r w:rsidR="00644CD5">
        <w:t>.</w:t>
      </w:r>
      <w:r>
        <w:t>31*T(v23</w:t>
      </w:r>
      <w:r w:rsidR="00644CD5">
        <w:t>.</w:t>
      </w:r>
      <w:r>
        <w:t>u5) -0</w:t>
      </w:r>
      <w:r w:rsidR="00644CD5">
        <w:t>.</w:t>
      </w:r>
      <w:r>
        <w:t>453*T(v8</w:t>
      </w:r>
      <w:r w:rsidR="00644CD5">
        <w:t>.</w:t>
      </w:r>
      <w:r>
        <w:t>u8) + 0</w:t>
      </w:r>
      <w:r w:rsidR="00644CD5">
        <w:t>.</w:t>
      </w:r>
      <w:r>
        <w:t>348*T(v6</w:t>
      </w:r>
      <w:r w:rsidR="00644CD5">
        <w:t>.</w:t>
      </w:r>
      <w:r>
        <w:t>u29) + 0</w:t>
      </w:r>
      <w:r w:rsidR="00644CD5">
        <w:t>.</w:t>
      </w:r>
      <w:r>
        <w:t>348*T(v7</w:t>
      </w:r>
      <w:r w:rsidR="00644CD5">
        <w:t>.</w:t>
      </w:r>
      <w:r>
        <w:t>u13) + 0</w:t>
      </w:r>
      <w:r w:rsidR="00644CD5">
        <w:t>.</w:t>
      </w:r>
      <w:r>
        <w:t>264*T(v11</w:t>
      </w:r>
      <w:r w:rsidR="00644CD5">
        <w:t>.</w:t>
      </w:r>
      <w:r>
        <w:t>u15) -0</w:t>
      </w:r>
      <w:r w:rsidR="00644CD5">
        <w:t>.</w:t>
      </w:r>
      <w:r>
        <w:t>316*T(v31</w:t>
      </w:r>
      <w:r w:rsidR="00644CD5">
        <w:t>.</w:t>
      </w:r>
      <w:r>
        <w:t>u8) + 0</w:t>
      </w:r>
      <w:r w:rsidR="00644CD5">
        <w:t>.</w:t>
      </w:r>
      <w:r>
        <w:t>272*T(v10</w:t>
      </w:r>
      <w:r w:rsidR="00644CD5">
        <w:t>.</w:t>
      </w:r>
      <w:r>
        <w:t>u12) -0</w:t>
      </w:r>
      <w:r w:rsidR="00644CD5">
        <w:t>.</w:t>
      </w:r>
      <w:r>
        <w:t>434*T(v5</w:t>
      </w:r>
      <w:r w:rsidR="00644CD5">
        <w:t>.</w:t>
      </w:r>
      <w:r>
        <w:t>u2) + 17</w:t>
      </w:r>
      <w:r w:rsidR="00644CD5">
        <w:t>.</w:t>
      </w:r>
      <w:r>
        <w:t>6*Lipophilicity + 0</w:t>
      </w:r>
      <w:r w:rsidR="00644CD5">
        <w:t>.</w:t>
      </w:r>
      <w:r>
        <w:t>13*T(v23) + 0</w:t>
      </w:r>
      <w:r w:rsidR="00644CD5">
        <w:t>.</w:t>
      </w:r>
      <w:r>
        <w:t>303*T(v38</w:t>
      </w:r>
      <w:r w:rsidR="00644CD5">
        <w:t>.</w:t>
      </w:r>
      <w:r>
        <w:t>u2) + 0</w:t>
      </w:r>
      <w:r w:rsidR="00644CD5">
        <w:t>.</w:t>
      </w:r>
      <w:r>
        <w:t>16*T(v8</w:t>
      </w:r>
      <w:r w:rsidR="00644CD5">
        <w:t>.</w:t>
      </w:r>
      <w:r>
        <w:t>u23) -0</w:t>
      </w:r>
      <w:r w:rsidR="00644CD5">
        <w:t>.</w:t>
      </w:r>
      <w:r>
        <w:t>129*T(v9</w:t>
      </w:r>
      <w:r w:rsidR="00644CD5">
        <w:t>.</w:t>
      </w:r>
      <w:r>
        <w:t>u5) + 0</w:t>
      </w:r>
      <w:r w:rsidR="00644CD5">
        <w:t>.</w:t>
      </w:r>
      <w:r>
        <w:t>199*T(u24) -0</w:t>
      </w:r>
      <w:r w:rsidR="00644CD5">
        <w:t>.</w:t>
      </w:r>
      <w:r>
        <w:t>425*T(u4) -0</w:t>
      </w:r>
      <w:r w:rsidR="00644CD5">
        <w:t>.</w:t>
      </w:r>
      <w:r>
        <w:t>371*T(v25</w:t>
      </w:r>
      <w:r w:rsidR="00644CD5">
        <w:t>.</w:t>
      </w:r>
      <w:r>
        <w:t>u9) -0</w:t>
      </w:r>
      <w:r w:rsidR="00644CD5">
        <w:t>.</w:t>
      </w:r>
      <w:r>
        <w:t>499*T(v21</w:t>
      </w:r>
      <w:r w:rsidR="00644CD5">
        <w:t>.</w:t>
      </w:r>
      <w:r>
        <w:t>u12) -0</w:t>
      </w:r>
      <w:r w:rsidR="00644CD5">
        <w:t>.</w:t>
      </w:r>
      <w:r>
        <w:t>305*T(v20</w:t>
      </w:r>
      <w:r w:rsidR="00644CD5">
        <w:t>.</w:t>
      </w:r>
      <w:r>
        <w:t>u16) -0</w:t>
      </w:r>
      <w:r w:rsidR="00644CD5">
        <w:t>.</w:t>
      </w:r>
      <w:r>
        <w:t>514*T(v6</w:t>
      </w:r>
      <w:r w:rsidR="00644CD5">
        <w:t>.</w:t>
      </w:r>
      <w:r>
        <w:t>u3) -0</w:t>
      </w:r>
      <w:r w:rsidR="00644CD5">
        <w:t>.</w:t>
      </w:r>
      <w:r>
        <w:t>384*T(v4</w:t>
      </w:r>
      <w:r w:rsidR="00644CD5">
        <w:t>.</w:t>
      </w:r>
      <w:r>
        <w:t>u14) -0</w:t>
      </w:r>
      <w:r w:rsidR="00644CD5">
        <w:t>.</w:t>
      </w:r>
      <w:r>
        <w:t>347*T(v20</w:t>
      </w:r>
      <w:r w:rsidR="00644CD5">
        <w:t>.</w:t>
      </w:r>
      <w:r>
        <w:t>u3) + 0</w:t>
      </w:r>
      <w:r w:rsidR="00644CD5">
        <w:t>.</w:t>
      </w:r>
      <w:r>
        <w:t>33*T(v2</w:t>
      </w:r>
      <w:r w:rsidR="00644CD5">
        <w:t>.</w:t>
      </w:r>
      <w:r>
        <w:t>u18) -0</w:t>
      </w:r>
      <w:r w:rsidR="00644CD5">
        <w:t>.</w:t>
      </w:r>
      <w:r>
        <w:t>029*NumHal + 0</w:t>
      </w:r>
      <w:r w:rsidR="00644CD5">
        <w:t>.</w:t>
      </w:r>
      <w:r>
        <w:t>464*T(v21</w:t>
      </w:r>
      <w:r w:rsidR="00644CD5">
        <w:t>.</w:t>
      </w:r>
      <w:r>
        <w:t>u22) -0</w:t>
      </w:r>
      <w:r w:rsidR="00644CD5">
        <w:t>.</w:t>
      </w:r>
      <w:r>
        <w:t>379*T(v5</w:t>
      </w:r>
      <w:r w:rsidR="00644CD5">
        <w:t>.</w:t>
      </w:r>
      <w:r>
        <w:t>u37) -0</w:t>
      </w:r>
      <w:r w:rsidR="00644CD5">
        <w:t>.</w:t>
      </w:r>
      <w:r>
        <w:t>198*T(v3</w:t>
      </w:r>
      <w:r w:rsidR="00644CD5">
        <w:t>.</w:t>
      </w:r>
      <w:r>
        <w:t>u28) -0</w:t>
      </w:r>
      <w:r w:rsidR="00644CD5">
        <w:t>.</w:t>
      </w:r>
      <w:r>
        <w:t>232*T(v36) -0</w:t>
      </w:r>
      <w:r w:rsidR="00644CD5">
        <w:t>.</w:t>
      </w:r>
      <w:r>
        <w:t>254*T(v13</w:t>
      </w:r>
      <w:r w:rsidR="00644CD5">
        <w:t>.</w:t>
      </w:r>
      <w:r>
        <w:t>u12) -0</w:t>
      </w:r>
      <w:r w:rsidR="00644CD5">
        <w:t>.</w:t>
      </w:r>
      <w:r>
        <w:t>112*T(v6</w:t>
      </w:r>
      <w:r w:rsidR="00644CD5">
        <w:t>.</w:t>
      </w:r>
      <w:r>
        <w:t>u21) + 0</w:t>
      </w:r>
      <w:r w:rsidR="00644CD5">
        <w:t>.</w:t>
      </w:r>
      <w:r>
        <w:t>18*T(v31) + 0</w:t>
      </w:r>
      <w:r w:rsidR="00644CD5">
        <w:t>.</w:t>
      </w:r>
      <w:r>
        <w:t>194*T(v24</w:t>
      </w:r>
      <w:r w:rsidR="00644CD5">
        <w:t>.</w:t>
      </w:r>
      <w:r>
        <w:t>u4) + 0</w:t>
      </w:r>
      <w:r w:rsidR="00644CD5">
        <w:t>.</w:t>
      </w:r>
      <w:r>
        <w:t>31*T(v8</w:t>
      </w:r>
      <w:r w:rsidR="00644CD5">
        <w:t>.</w:t>
      </w:r>
      <w:r>
        <w:t>u34) -0</w:t>
      </w:r>
      <w:r w:rsidR="00644CD5">
        <w:t>.</w:t>
      </w:r>
      <w:r>
        <w:t>255*T(v7</w:t>
      </w:r>
      <w:r w:rsidR="00644CD5">
        <w:t>.</w:t>
      </w:r>
      <w:r>
        <w:t>u30) + 0</w:t>
      </w:r>
      <w:r w:rsidR="00644CD5">
        <w:t>.</w:t>
      </w:r>
      <w:r>
        <w:t>333*T(v6</w:t>
      </w:r>
      <w:r w:rsidR="00644CD5">
        <w:t>.</w:t>
      </w:r>
      <w:r>
        <w:t>u23) + 0</w:t>
      </w:r>
      <w:r w:rsidR="00644CD5">
        <w:t>.</w:t>
      </w:r>
      <w:r>
        <w:t>318*T(v7</w:t>
      </w:r>
      <w:r w:rsidR="00644CD5">
        <w:t>.</w:t>
      </w:r>
      <w:r>
        <w:t>u28) + 0</w:t>
      </w:r>
      <w:r w:rsidR="00644CD5">
        <w:t>.</w:t>
      </w:r>
      <w:r>
        <w:t>273*T(v9</w:t>
      </w:r>
      <w:r w:rsidR="00644CD5">
        <w:t>.</w:t>
      </w:r>
      <w:r>
        <w:t>u23) -0</w:t>
      </w:r>
      <w:r w:rsidR="00644CD5">
        <w:t>.</w:t>
      </w:r>
      <w:r>
        <w:t>263*T(v5</w:t>
      </w:r>
      <w:r w:rsidR="00644CD5">
        <w:t>.</w:t>
      </w:r>
      <w:r>
        <w:t>u12) -0</w:t>
      </w:r>
      <w:r w:rsidR="00644CD5">
        <w:t>.</w:t>
      </w:r>
      <w:r>
        <w:t>327*T(v23</w:t>
      </w:r>
      <w:r w:rsidR="00644CD5">
        <w:t>.</w:t>
      </w:r>
      <w:r>
        <w:t>u7) -0</w:t>
      </w:r>
      <w:r w:rsidR="00644CD5">
        <w:t>.</w:t>
      </w:r>
      <w:r>
        <w:t>315*T(v4</w:t>
      </w:r>
      <w:r w:rsidR="00644CD5">
        <w:t>.</w:t>
      </w:r>
      <w:r>
        <w:t>u10) -0</w:t>
      </w:r>
      <w:r w:rsidR="00644CD5">
        <w:t>.</w:t>
      </w:r>
      <w:r>
        <w:t>147*T(v18</w:t>
      </w:r>
      <w:r w:rsidR="00644CD5">
        <w:t>.</w:t>
      </w:r>
      <w:r>
        <w:t>u21) + 0</w:t>
      </w:r>
      <w:r w:rsidR="00644CD5">
        <w:t>.</w:t>
      </w:r>
      <w:r>
        <w:t>275*T(v20</w:t>
      </w:r>
      <w:r w:rsidR="00644CD5">
        <w:t>.</w:t>
      </w:r>
      <w:r>
        <w:t>u10) + 0</w:t>
      </w:r>
      <w:r w:rsidR="00644CD5">
        <w:t>.</w:t>
      </w:r>
      <w:r>
        <w:t>226*T(v15</w:t>
      </w:r>
      <w:r w:rsidR="00644CD5">
        <w:t>.</w:t>
      </w:r>
      <w:r>
        <w:t>u14) + 0</w:t>
      </w:r>
      <w:r w:rsidR="00644CD5">
        <w:t>.</w:t>
      </w:r>
      <w:r>
        <w:t>177*T(v9</w:t>
      </w:r>
      <w:r w:rsidR="00644CD5">
        <w:t>.</w:t>
      </w:r>
      <w:r>
        <w:t>u20) + 0</w:t>
      </w:r>
      <w:r w:rsidR="00644CD5">
        <w:t>.</w:t>
      </w:r>
      <w:r>
        <w:t>312*T(v29</w:t>
      </w:r>
      <w:r w:rsidR="00644CD5">
        <w:t>.</w:t>
      </w:r>
      <w:r>
        <w:t>u10) -0</w:t>
      </w:r>
      <w:r w:rsidR="00644CD5">
        <w:t>.</w:t>
      </w:r>
      <w:r>
        <w:t>145*T(v25</w:t>
      </w:r>
      <w:r w:rsidR="00644CD5">
        <w:t>.</w:t>
      </w:r>
      <w:r>
        <w:t>u2) + 0</w:t>
      </w:r>
      <w:r w:rsidR="00644CD5">
        <w:t>.</w:t>
      </w:r>
      <w:r>
        <w:t>259*T(v8</w:t>
      </w:r>
      <w:r w:rsidR="00644CD5">
        <w:t>.</w:t>
      </w:r>
      <w:r>
        <w:t>u9) + 0</w:t>
      </w:r>
      <w:r w:rsidR="00644CD5">
        <w:t>.</w:t>
      </w:r>
      <w:r>
        <w:t>137*T(v37</w:t>
      </w:r>
      <w:r w:rsidR="00644CD5">
        <w:t>.</w:t>
      </w:r>
      <w:r>
        <w:t>u5) -0</w:t>
      </w:r>
      <w:r w:rsidR="00644CD5">
        <w:t>.</w:t>
      </w:r>
      <w:r>
        <w:t>272*T(v26</w:t>
      </w:r>
      <w:r w:rsidR="00644CD5">
        <w:t>.</w:t>
      </w:r>
      <w:r>
        <w:t>u13) -0</w:t>
      </w:r>
      <w:r w:rsidR="00644CD5">
        <w:t>.</w:t>
      </w:r>
      <w:r>
        <w:t>109*T(v24</w:t>
      </w:r>
      <w:r w:rsidR="00644CD5">
        <w:t>.</w:t>
      </w:r>
      <w:r>
        <w:t>u9) + 0</w:t>
      </w:r>
      <w:r w:rsidR="00644CD5">
        <w:t>.</w:t>
      </w:r>
      <w:r>
        <w:t>259*T(v40</w:t>
      </w:r>
      <w:r w:rsidR="00644CD5">
        <w:t>.</w:t>
      </w:r>
      <w:r>
        <w:t>u1) + 0</w:t>
      </w:r>
      <w:r w:rsidR="00644CD5">
        <w:t>.</w:t>
      </w:r>
      <w:r>
        <w:t>228*T(v18</w:t>
      </w:r>
      <w:r w:rsidR="00644CD5">
        <w:t>.</w:t>
      </w:r>
      <w:r>
        <w:t>u8) + 0</w:t>
      </w:r>
      <w:r w:rsidR="00644CD5">
        <w:t>.</w:t>
      </w:r>
      <w:r>
        <w:t>157*T(v24</w:t>
      </w:r>
      <w:r w:rsidR="00644CD5">
        <w:t>.</w:t>
      </w:r>
      <w:r>
        <w:t>u1) + 0</w:t>
      </w:r>
      <w:r w:rsidR="00644CD5">
        <w:t>.</w:t>
      </w:r>
      <w:r>
        <w:t>26*T(v30</w:t>
      </w:r>
      <w:r w:rsidR="00644CD5">
        <w:t>.</w:t>
      </w:r>
      <w:r>
        <w:t>u4) + 0</w:t>
      </w:r>
      <w:r w:rsidR="00644CD5">
        <w:t>.</w:t>
      </w:r>
      <w:r>
        <w:t>257*T(v25</w:t>
      </w:r>
      <w:r w:rsidR="00644CD5">
        <w:t>.</w:t>
      </w:r>
      <w:r>
        <w:t>u18) + 0</w:t>
      </w:r>
      <w:r w:rsidR="00644CD5">
        <w:t>.</w:t>
      </w:r>
      <w:r>
        <w:t>157*T(v21</w:t>
      </w:r>
      <w:r w:rsidR="00644CD5">
        <w:t>.</w:t>
      </w:r>
      <w:r>
        <w:t>u3) -0</w:t>
      </w:r>
      <w:r w:rsidR="00644CD5">
        <w:t>.</w:t>
      </w:r>
      <w:r>
        <w:t>169*T(v10</w:t>
      </w:r>
      <w:r w:rsidR="00644CD5">
        <w:t>.</w:t>
      </w:r>
      <w:r>
        <w:t>u33) -0</w:t>
      </w:r>
      <w:r w:rsidR="00644CD5">
        <w:t>.</w:t>
      </w:r>
      <w:r>
        <w:t>126*T(u18) -0</w:t>
      </w:r>
      <w:r w:rsidR="00644CD5">
        <w:t>.</w:t>
      </w:r>
      <w:r>
        <w:t>108*T(v24) -0</w:t>
      </w:r>
      <w:r w:rsidR="00644CD5">
        <w:t>.</w:t>
      </w:r>
      <w:r>
        <w:t>174*T(v3</w:t>
      </w:r>
      <w:r w:rsidR="00644CD5">
        <w:t>.</w:t>
      </w:r>
      <w:r>
        <w:t>u13) + 0</w:t>
      </w:r>
      <w:r w:rsidR="00644CD5">
        <w:t>.</w:t>
      </w:r>
      <w:r>
        <w:t>283*T(v26</w:t>
      </w:r>
      <w:r w:rsidR="00644CD5">
        <w:t>.</w:t>
      </w:r>
      <w:r>
        <w:t>u8) -0</w:t>
      </w:r>
      <w:r w:rsidR="00644CD5">
        <w:t>.</w:t>
      </w:r>
      <w:r>
        <w:t>326*T(v15</w:t>
      </w:r>
      <w:r w:rsidR="00644CD5">
        <w:t>.</w:t>
      </w:r>
      <w:r>
        <w:t>u24) + 0</w:t>
      </w:r>
      <w:r w:rsidR="00644CD5">
        <w:t>.</w:t>
      </w:r>
      <w:r>
        <w:t>131*T(v3</w:t>
      </w:r>
      <w:r w:rsidR="00644CD5">
        <w:t>.</w:t>
      </w:r>
      <w:r>
        <w:t>u18) + 0</w:t>
      </w:r>
      <w:r w:rsidR="00644CD5">
        <w:t>.</w:t>
      </w:r>
      <w:r>
        <w:t>113*T(u37) -0</w:t>
      </w:r>
      <w:r w:rsidR="00644CD5">
        <w:t>.</w:t>
      </w:r>
      <w:r>
        <w:t>322*Volume -0</w:t>
      </w:r>
      <w:r w:rsidR="00644CD5">
        <w:t>.</w:t>
      </w:r>
      <w:r>
        <w:t>229*T(v7</w:t>
      </w:r>
      <w:r w:rsidR="00644CD5">
        <w:t>.</w:t>
      </w:r>
      <w:r>
        <w:t>u3) -0</w:t>
      </w:r>
      <w:r w:rsidR="00644CD5">
        <w:t>.</w:t>
      </w:r>
      <w:r>
        <w:t>194*T(v3) + 0</w:t>
      </w:r>
      <w:r w:rsidR="00644CD5">
        <w:t>.</w:t>
      </w:r>
      <w:r>
        <w:t>141*T(v24</w:t>
      </w:r>
      <w:r w:rsidR="00644CD5">
        <w:t>.</w:t>
      </w:r>
      <w:r>
        <w:t>u13) + 0</w:t>
      </w:r>
      <w:r w:rsidR="00644CD5">
        <w:t>.</w:t>
      </w:r>
      <w:r>
        <w:t>201*T(v19</w:t>
      </w:r>
      <w:r w:rsidR="00644CD5">
        <w:t>.</w:t>
      </w:r>
      <w:r>
        <w:t>u23) + 0</w:t>
      </w:r>
      <w:r w:rsidR="00644CD5">
        <w:t>.</w:t>
      </w:r>
      <w:r>
        <w:t>16*T(u23) + 0</w:t>
      </w:r>
      <w:r w:rsidR="00644CD5">
        <w:t>.</w:t>
      </w:r>
      <w:r>
        <w:t>215*T(v16</w:t>
      </w:r>
      <w:r w:rsidR="00644CD5">
        <w:t>.</w:t>
      </w:r>
      <w:r>
        <w:t>u12) + 0</w:t>
      </w:r>
      <w:r w:rsidR="00644CD5">
        <w:t>.</w:t>
      </w:r>
      <w:r>
        <w:t>275*T(v12</w:t>
      </w:r>
      <w:r w:rsidR="00644CD5">
        <w:t>.</w:t>
      </w:r>
      <w:r>
        <w:t>u1) + 0</w:t>
      </w:r>
      <w:r w:rsidR="00644CD5">
        <w:t>.</w:t>
      </w:r>
      <w:r>
        <w:t>293*T(v25</w:t>
      </w:r>
      <w:r w:rsidR="00644CD5">
        <w:t>.</w:t>
      </w:r>
      <w:r>
        <w:t>u12) + 0</w:t>
      </w:r>
      <w:r w:rsidR="00644CD5">
        <w:t>.</w:t>
      </w:r>
      <w:r>
        <w:t>282*T(v25</w:t>
      </w:r>
      <w:r w:rsidR="00644CD5">
        <w:t>.</w:t>
      </w:r>
      <w:r>
        <w:t>u16) -0</w:t>
      </w:r>
      <w:r w:rsidR="00644CD5">
        <w:t>.</w:t>
      </w:r>
      <w:r>
        <w:t>222*T(v16</w:t>
      </w:r>
      <w:r w:rsidR="00644CD5">
        <w:t>.</w:t>
      </w:r>
      <w:r>
        <w:t>u26) + 0</w:t>
      </w:r>
      <w:r w:rsidR="00644CD5">
        <w:t>.</w:t>
      </w:r>
      <w:r>
        <w:t>123*T(v18</w:t>
      </w:r>
      <w:r w:rsidR="00644CD5">
        <w:t>.</w:t>
      </w:r>
      <w:r>
        <w:t>u19) + 0</w:t>
      </w:r>
      <w:r w:rsidR="00644CD5">
        <w:t>.</w:t>
      </w:r>
      <w:r>
        <w:t>194*T(v4</w:t>
      </w:r>
      <w:r w:rsidR="00644CD5">
        <w:t>.</w:t>
      </w:r>
      <w:r>
        <w:t>u31) -0</w:t>
      </w:r>
      <w:r w:rsidR="00644CD5">
        <w:t>.</w:t>
      </w:r>
      <w:r>
        <w:t>253*T(v16</w:t>
      </w:r>
      <w:r w:rsidR="00644CD5">
        <w:t>.</w:t>
      </w:r>
      <w:r>
        <w:t>u21) -0</w:t>
      </w:r>
      <w:r w:rsidR="00644CD5">
        <w:t>.</w:t>
      </w:r>
      <w:r>
        <w:t>322*T(v5</w:t>
      </w:r>
      <w:r w:rsidR="00644CD5">
        <w:t>.</w:t>
      </w:r>
      <w:r>
        <w:t>u35) -0</w:t>
      </w:r>
      <w:r w:rsidR="00644CD5">
        <w:t>.</w:t>
      </w:r>
      <w:r>
        <w:t>261*T(v11</w:t>
      </w:r>
      <w:r w:rsidR="00644CD5">
        <w:t>.</w:t>
      </w:r>
      <w:r>
        <w:t>u8) -0</w:t>
      </w:r>
      <w:r w:rsidR="00644CD5">
        <w:t>.</w:t>
      </w:r>
      <w:r>
        <w:t>259*T(v2</w:t>
      </w:r>
      <w:r w:rsidR="00644CD5">
        <w:t>.</w:t>
      </w:r>
      <w:r>
        <w:t>u23) -0</w:t>
      </w:r>
      <w:r w:rsidR="00644CD5">
        <w:t>.</w:t>
      </w:r>
      <w:r>
        <w:t>236*T(v4</w:t>
      </w:r>
      <w:r w:rsidR="00644CD5">
        <w:t>.</w:t>
      </w:r>
      <w:r>
        <w:t>u34) + 0</w:t>
      </w:r>
      <w:r w:rsidR="00644CD5">
        <w:t>.</w:t>
      </w:r>
      <w:r>
        <w:t>163*T(u29) -0</w:t>
      </w:r>
      <w:r w:rsidR="00644CD5">
        <w:t>.</w:t>
      </w:r>
      <w:r>
        <w:t>3*T(v9</w:t>
      </w:r>
      <w:r w:rsidR="00644CD5">
        <w:t>.</w:t>
      </w:r>
      <w:r>
        <w:t>u27) -0</w:t>
      </w:r>
      <w:r w:rsidR="00644CD5">
        <w:t>.</w:t>
      </w:r>
      <w:r>
        <w:t>249*T(v9</w:t>
      </w:r>
      <w:r w:rsidR="00644CD5">
        <w:t>.</w:t>
      </w:r>
      <w:r>
        <w:t>u31) -0</w:t>
      </w:r>
      <w:r w:rsidR="00644CD5">
        <w:t>.</w:t>
      </w:r>
      <w:r>
        <w:t>348*T(v17</w:t>
      </w:r>
      <w:r w:rsidR="00644CD5">
        <w:t>.</w:t>
      </w:r>
      <w:r>
        <w:t>u7) -0</w:t>
      </w:r>
      <w:r w:rsidR="00644CD5">
        <w:t>.</w:t>
      </w:r>
      <w:r>
        <w:t>171*T(v2</w:t>
      </w:r>
      <w:r w:rsidR="00644CD5">
        <w:t>.</w:t>
      </w:r>
      <w:r>
        <w:t>u6) -0</w:t>
      </w:r>
      <w:r w:rsidR="00644CD5">
        <w:t>.</w:t>
      </w:r>
      <w:r>
        <w:t>214*T(v17</w:t>
      </w:r>
      <w:r w:rsidR="00644CD5">
        <w:t>.</w:t>
      </w:r>
      <w:r>
        <w:t>u8) -0</w:t>
      </w:r>
      <w:r w:rsidR="00644CD5">
        <w:t>.</w:t>
      </w:r>
      <w:r>
        <w:t>124*T(v9</w:t>
      </w:r>
      <w:r w:rsidR="00644CD5">
        <w:t>.</w:t>
      </w:r>
      <w:r>
        <w:t>u19) + 0</w:t>
      </w:r>
      <w:r w:rsidR="00644CD5">
        <w:t>.</w:t>
      </w:r>
      <w:r>
        <w:t>239*T(v8</w:t>
      </w:r>
      <w:r w:rsidR="00644CD5">
        <w:t>.</w:t>
      </w:r>
      <w:r>
        <w:t>u32) + 0</w:t>
      </w:r>
      <w:r w:rsidR="00644CD5">
        <w:t>.</w:t>
      </w:r>
      <w:r>
        <w:t>185*T(v9) -0</w:t>
      </w:r>
      <w:r w:rsidR="00644CD5">
        <w:t>.</w:t>
      </w:r>
      <w:r>
        <w:t>285*T(v10</w:t>
      </w:r>
      <w:r w:rsidR="00644CD5">
        <w:t>.</w:t>
      </w:r>
      <w:r>
        <w:t>u8) -0</w:t>
      </w:r>
      <w:r w:rsidR="00644CD5">
        <w:t>.</w:t>
      </w:r>
      <w:r>
        <w:t>192*T(v2</w:t>
      </w:r>
      <w:r w:rsidR="00644CD5">
        <w:t>.</w:t>
      </w:r>
      <w:r>
        <w:t>u9) + 0</w:t>
      </w:r>
      <w:r w:rsidR="00644CD5">
        <w:t>.</w:t>
      </w:r>
      <w:r>
        <w:t>262*T(v6</w:t>
      </w:r>
      <w:r w:rsidR="00644CD5">
        <w:t>.</w:t>
      </w:r>
      <w:r>
        <w:t>u27) + 0</w:t>
      </w:r>
      <w:r w:rsidR="00644CD5">
        <w:t>.</w:t>
      </w:r>
      <w:r>
        <w:t>242*T(v13</w:t>
      </w:r>
      <w:r w:rsidR="00644CD5">
        <w:t>.</w:t>
      </w:r>
      <w:r>
        <w:t>u16) + 0</w:t>
      </w:r>
      <w:r w:rsidR="00644CD5">
        <w:t>.</w:t>
      </w:r>
      <w:r>
        <w:t>197*T(v40</w:t>
      </w:r>
      <w:r w:rsidR="00644CD5">
        <w:t>.</w:t>
      </w:r>
      <w:r>
        <w:t>u2) + 0</w:t>
      </w:r>
      <w:r w:rsidR="00644CD5">
        <w:t>.</w:t>
      </w:r>
      <w:r>
        <w:t>179*T(v14</w:t>
      </w:r>
      <w:r w:rsidR="00644CD5">
        <w:t>.</w:t>
      </w:r>
      <w:r>
        <w:t>u9) + 0</w:t>
      </w:r>
      <w:r w:rsidR="00644CD5">
        <w:t>.</w:t>
      </w:r>
      <w:r>
        <w:t>192*T(v21</w:t>
      </w:r>
      <w:r w:rsidR="00644CD5">
        <w:t>.</w:t>
      </w:r>
      <w:r>
        <w:t>u8) + 0</w:t>
      </w:r>
      <w:r w:rsidR="00644CD5">
        <w:t>.</w:t>
      </w:r>
      <w:r>
        <w:t>115*T(v8</w:t>
      </w:r>
      <w:r w:rsidR="00644CD5">
        <w:t>.</w:t>
      </w:r>
      <w:r>
        <w:t>u19) -0</w:t>
      </w:r>
      <w:r w:rsidR="00644CD5">
        <w:t>.</w:t>
      </w:r>
      <w:r>
        <w:t>208*T(v34</w:t>
      </w:r>
      <w:r w:rsidR="00644CD5">
        <w:t>.</w:t>
      </w:r>
      <w:r>
        <w:t>u5) -0</w:t>
      </w:r>
      <w:r w:rsidR="00644CD5">
        <w:t>.</w:t>
      </w:r>
      <w:r>
        <w:t>145*T(v5</w:t>
      </w:r>
      <w:r w:rsidR="00644CD5">
        <w:t>.</w:t>
      </w:r>
      <w:r>
        <w:t>u13) + 0</w:t>
      </w:r>
      <w:r w:rsidR="00644CD5">
        <w:t>.</w:t>
      </w:r>
      <w:r>
        <w:t>301*T(v13</w:t>
      </w:r>
      <w:r w:rsidR="00644CD5">
        <w:t>.</w:t>
      </w:r>
      <w:r>
        <w:t>u2) -0</w:t>
      </w:r>
      <w:r w:rsidR="00644CD5">
        <w:t>.</w:t>
      </w:r>
      <w:r>
        <w:t>147*T(v17</w:t>
      </w:r>
      <w:r w:rsidR="00644CD5">
        <w:t>.</w:t>
      </w:r>
      <w:r>
        <w:t>u13) + 0</w:t>
      </w:r>
      <w:r w:rsidR="00644CD5">
        <w:t>.</w:t>
      </w:r>
      <w:r>
        <w:t>176*T(v18</w:t>
      </w:r>
      <w:r w:rsidR="00644CD5">
        <w:t>.</w:t>
      </w:r>
      <w:r>
        <w:t>u11) + 0</w:t>
      </w:r>
      <w:r w:rsidR="00644CD5">
        <w:t>.</w:t>
      </w:r>
      <w:r>
        <w:t>141*T(v1</w:t>
      </w:r>
      <w:r w:rsidR="00644CD5">
        <w:t>.</w:t>
      </w:r>
      <w:r>
        <w:t>u11) -0</w:t>
      </w:r>
      <w:r w:rsidR="00644CD5">
        <w:t>.</w:t>
      </w:r>
      <w:r>
        <w:t>268*T(v17</w:t>
      </w:r>
      <w:r w:rsidR="00644CD5">
        <w:t>.</w:t>
      </w:r>
      <w:r>
        <w:t>u6) + 0</w:t>
      </w:r>
      <w:r w:rsidR="00644CD5">
        <w:t>.</w:t>
      </w:r>
      <w:r>
        <w:t>112*T(v3</w:t>
      </w:r>
      <w:r w:rsidR="00644CD5">
        <w:t>.</w:t>
      </w:r>
      <w:r>
        <w:t>u33) + 0</w:t>
      </w:r>
      <w:r w:rsidR="00644CD5">
        <w:t>.</w:t>
      </w:r>
      <w:r>
        <w:t>212*T(v13</w:t>
      </w:r>
      <w:r w:rsidR="00644CD5">
        <w:t>.</w:t>
      </w:r>
      <w:r>
        <w:t>u1) + 0</w:t>
      </w:r>
      <w:r w:rsidR="00644CD5">
        <w:t>.</w:t>
      </w:r>
      <w:r>
        <w:t>163*T(v13</w:t>
      </w:r>
      <w:r w:rsidR="00644CD5">
        <w:t>.</w:t>
      </w:r>
      <w:r>
        <w:t>u25) -0</w:t>
      </w:r>
      <w:r w:rsidR="00644CD5">
        <w:t>.</w:t>
      </w:r>
      <w:r>
        <w:t>163*T(v35</w:t>
      </w:r>
      <w:r w:rsidR="00644CD5">
        <w:t>.</w:t>
      </w:r>
      <w:r>
        <w:t>u8) -0</w:t>
      </w:r>
      <w:r w:rsidR="00644CD5">
        <w:t>.</w:t>
      </w:r>
      <w:r>
        <w:t>203*T(v9</w:t>
      </w:r>
      <w:r w:rsidR="00644CD5">
        <w:t>.</w:t>
      </w:r>
      <w:r>
        <w:t>u9) -0</w:t>
      </w:r>
      <w:r w:rsidR="00644CD5">
        <w:t>.</w:t>
      </w:r>
      <w:r>
        <w:t>244*T(v4</w:t>
      </w:r>
      <w:r w:rsidR="00644CD5">
        <w:t>.</w:t>
      </w:r>
      <w:r>
        <w:t>u19) -0</w:t>
      </w:r>
      <w:r w:rsidR="00644CD5">
        <w:t>.</w:t>
      </w:r>
      <w:r>
        <w:t>2*T(v8</w:t>
      </w:r>
      <w:r w:rsidR="00644CD5">
        <w:t>.</w:t>
      </w:r>
      <w:r>
        <w:t>u29) + 0</w:t>
      </w:r>
      <w:r w:rsidR="00644CD5">
        <w:t>.</w:t>
      </w:r>
      <w:r>
        <w:t>199*T(v19</w:t>
      </w:r>
      <w:r w:rsidR="00644CD5">
        <w:t>.</w:t>
      </w:r>
      <w:r>
        <w:t>u5) + 0</w:t>
      </w:r>
      <w:r w:rsidR="00644CD5">
        <w:t>.</w:t>
      </w:r>
      <w:r>
        <w:t>239*T(v11</w:t>
      </w:r>
      <w:r w:rsidR="00644CD5">
        <w:t>.</w:t>
      </w:r>
      <w:r>
        <w:t xml:space="preserve">u12) + </w:t>
      </w:r>
      <w:r>
        <w:lastRenderedPageBreak/>
        <w:t>0</w:t>
      </w:r>
      <w:r w:rsidR="00644CD5">
        <w:t>.</w:t>
      </w:r>
      <w:r>
        <w:t>129*T(v11</w:t>
      </w:r>
      <w:r w:rsidR="00644CD5">
        <w:t>.</w:t>
      </w:r>
      <w:r>
        <w:t>u25) -0</w:t>
      </w:r>
      <w:r w:rsidR="00644CD5">
        <w:t>.</w:t>
      </w:r>
      <w:r>
        <w:t>165*T(v4</w:t>
      </w:r>
      <w:r w:rsidR="00644CD5">
        <w:t>.</w:t>
      </w:r>
      <w:r>
        <w:t>u20) -0</w:t>
      </w:r>
      <w:r w:rsidR="00644CD5">
        <w:t>.</w:t>
      </w:r>
      <w:r>
        <w:t>136*T(v19</w:t>
      </w:r>
      <w:r w:rsidR="00644CD5">
        <w:t>.</w:t>
      </w:r>
      <w:r>
        <w:t>u21) + 0</w:t>
      </w:r>
      <w:r w:rsidR="00644CD5">
        <w:t>.</w:t>
      </w:r>
      <w:r>
        <w:t>205*T(v31</w:t>
      </w:r>
      <w:r w:rsidR="00644CD5">
        <w:t>.</w:t>
      </w:r>
      <w:r>
        <w:t>u6) + 0</w:t>
      </w:r>
      <w:r w:rsidR="00644CD5">
        <w:t>.</w:t>
      </w:r>
      <w:r>
        <w:t>057*NumPositive + 0</w:t>
      </w:r>
      <w:r w:rsidR="00644CD5">
        <w:t>.</w:t>
      </w:r>
      <w:r>
        <w:t>184*T(v28</w:t>
      </w:r>
      <w:r w:rsidR="00644CD5">
        <w:t>.</w:t>
      </w:r>
      <w:r>
        <w:t>u2) -0</w:t>
      </w:r>
      <w:r w:rsidR="00644CD5">
        <w:t>.</w:t>
      </w:r>
      <w:r>
        <w:t>226*T(v5</w:t>
      </w:r>
      <w:r w:rsidR="00644CD5">
        <w:t>.</w:t>
      </w:r>
      <w:r>
        <w:t>u4) + 0</w:t>
      </w:r>
      <w:r w:rsidR="00644CD5">
        <w:t>.</w:t>
      </w:r>
      <w:r>
        <w:t>18*T(v17</w:t>
      </w:r>
      <w:r w:rsidR="00644CD5">
        <w:t>.</w:t>
      </w:r>
      <w:r>
        <w:t>u20) -0</w:t>
      </w:r>
      <w:r w:rsidR="00644CD5">
        <w:t>.</w:t>
      </w:r>
      <w:r>
        <w:t>127*T(v8</w:t>
      </w:r>
      <w:r w:rsidR="00644CD5">
        <w:t>.</w:t>
      </w:r>
      <w:r>
        <w:t>u30) -0</w:t>
      </w:r>
      <w:r w:rsidR="00644CD5">
        <w:t>.</w:t>
      </w:r>
      <w:r>
        <w:t>113*T(v8</w:t>
      </w:r>
      <w:r w:rsidR="00644CD5">
        <w:t>.</w:t>
      </w:r>
      <w:r>
        <w:t>u6) -0</w:t>
      </w:r>
      <w:r w:rsidR="00644CD5">
        <w:t>.</w:t>
      </w:r>
      <w:r>
        <w:t>145*T(v11</w:t>
      </w:r>
      <w:r w:rsidR="00644CD5">
        <w:t>.</w:t>
      </w:r>
      <w:r>
        <w:t>u23) + 0</w:t>
      </w:r>
      <w:r w:rsidR="00644CD5">
        <w:t>.</w:t>
      </w:r>
      <w:r>
        <w:t>152*T(v22</w:t>
      </w:r>
      <w:r w:rsidR="00644CD5">
        <w:t>.</w:t>
      </w:r>
      <w:r>
        <w:t>u20) -0</w:t>
      </w:r>
      <w:r w:rsidR="00644CD5">
        <w:t>.</w:t>
      </w:r>
      <w:r>
        <w:t>139*T(v12</w:t>
      </w:r>
      <w:r w:rsidR="00644CD5">
        <w:t>.</w:t>
      </w:r>
      <w:r>
        <w:t>u31) + 0</w:t>
      </w:r>
      <w:r w:rsidR="00644CD5">
        <w:t>.</w:t>
      </w:r>
      <w:r>
        <w:t>164*T(v19</w:t>
      </w:r>
      <w:r w:rsidR="00644CD5">
        <w:t>.</w:t>
      </w:r>
      <w:r>
        <w:t>u6) -0</w:t>
      </w:r>
      <w:r w:rsidR="00644CD5">
        <w:t>.</w:t>
      </w:r>
      <w:r>
        <w:t>151*T(v36</w:t>
      </w:r>
      <w:r w:rsidR="00644CD5">
        <w:t>.</w:t>
      </w:r>
      <w:r>
        <w:t>u6) + 0</w:t>
      </w:r>
      <w:r w:rsidR="00644CD5">
        <w:t>.</w:t>
      </w:r>
      <w:r>
        <w:t>112*T(v20</w:t>
      </w:r>
      <w:r w:rsidR="00644CD5">
        <w:t>.</w:t>
      </w:r>
      <w:r>
        <w:t>u22) + 0</w:t>
      </w:r>
      <w:r w:rsidR="00644CD5">
        <w:t>.</w:t>
      </w:r>
      <w:r>
        <w:t>191*T(v32</w:t>
      </w:r>
      <w:r w:rsidR="00644CD5">
        <w:t>.</w:t>
      </w:r>
      <w:r>
        <w:t>u3) -0</w:t>
      </w:r>
      <w:r w:rsidR="00644CD5">
        <w:t>.</w:t>
      </w:r>
      <w:r>
        <w:t>173*T(v7</w:t>
      </w:r>
      <w:r w:rsidR="00644CD5">
        <w:t>.</w:t>
      </w:r>
      <w:r>
        <w:t>u8) + 0</w:t>
      </w:r>
      <w:r w:rsidR="00644CD5">
        <w:t>.</w:t>
      </w:r>
      <w:r>
        <w:t>117*T(v6</w:t>
      </w:r>
      <w:r w:rsidR="00644CD5">
        <w:t>.</w:t>
      </w:r>
      <w:r>
        <w:t>u15) + 0</w:t>
      </w:r>
      <w:r w:rsidR="00644CD5">
        <w:t>.</w:t>
      </w:r>
      <w:r>
        <w:t>121*T(v28</w:t>
      </w:r>
      <w:r w:rsidR="00644CD5">
        <w:t>.</w:t>
      </w:r>
      <w:r>
        <w:t>u8) -0</w:t>
      </w:r>
      <w:r w:rsidR="00644CD5">
        <w:t>.</w:t>
      </w:r>
      <w:r>
        <w:t>234*T(v4</w:t>
      </w:r>
      <w:r w:rsidR="00644CD5">
        <w:t>.</w:t>
      </w:r>
      <w:r>
        <w:t>u2) + 0</w:t>
      </w:r>
      <w:r w:rsidR="00644CD5">
        <w:t>.</w:t>
      </w:r>
      <w:r>
        <w:t>105*T(v14</w:t>
      </w:r>
      <w:r w:rsidR="00644CD5">
        <w:t>.</w:t>
      </w:r>
      <w:r>
        <w:t>u20) + 0</w:t>
      </w:r>
      <w:r w:rsidR="00644CD5">
        <w:t>.</w:t>
      </w:r>
      <w:r>
        <w:t>166*T(v5</w:t>
      </w:r>
      <w:r w:rsidR="00644CD5">
        <w:t>.</w:t>
      </w:r>
      <w:r>
        <w:t>u16) + 0</w:t>
      </w:r>
      <w:r w:rsidR="00644CD5">
        <w:t>.</w:t>
      </w:r>
      <w:r>
        <w:t>207*T(v18</w:t>
      </w:r>
      <w:r w:rsidR="00644CD5">
        <w:t>.</w:t>
      </w:r>
      <w:r>
        <w:t>u17) + 0</w:t>
      </w:r>
      <w:r w:rsidR="00644CD5">
        <w:t>.</w:t>
      </w:r>
      <w:r>
        <w:t>17*T(v27</w:t>
      </w:r>
      <w:r w:rsidR="00644CD5">
        <w:t>.</w:t>
      </w:r>
      <w:r>
        <w:t>u7) -0</w:t>
      </w:r>
      <w:r w:rsidR="00644CD5">
        <w:t>.</w:t>
      </w:r>
      <w:r>
        <w:t>178*T(v12</w:t>
      </w:r>
      <w:r w:rsidR="00644CD5">
        <w:t>.</w:t>
      </w:r>
      <w:r>
        <w:t>u15) -0</w:t>
      </w:r>
      <w:r w:rsidR="00644CD5">
        <w:t>.</w:t>
      </w:r>
      <w:r>
        <w:t>168*T(v1</w:t>
      </w:r>
      <w:r w:rsidR="00644CD5">
        <w:t>.</w:t>
      </w:r>
      <w:r>
        <w:t>u33) + 0</w:t>
      </w:r>
      <w:r w:rsidR="00644CD5">
        <w:t>.</w:t>
      </w:r>
      <w:r>
        <w:t>154*T(v1</w:t>
      </w:r>
      <w:r w:rsidR="00644CD5">
        <w:t>.</w:t>
      </w:r>
      <w:r>
        <w:t>u17) + 0</w:t>
      </w:r>
      <w:r w:rsidR="00644CD5">
        <w:t>.</w:t>
      </w:r>
      <w:r>
        <w:t>151*T(v12</w:t>
      </w:r>
      <w:r w:rsidR="00644CD5">
        <w:t>.</w:t>
      </w:r>
      <w:r>
        <w:t>u29) + 0</w:t>
      </w:r>
      <w:r w:rsidR="00644CD5">
        <w:t>.</w:t>
      </w:r>
      <w:r>
        <w:t>155*T(v3</w:t>
      </w:r>
      <w:r w:rsidR="00644CD5">
        <w:t>.</w:t>
      </w:r>
      <w:r>
        <w:t>u11) -0</w:t>
      </w:r>
      <w:r w:rsidR="00644CD5">
        <w:t>.</w:t>
      </w:r>
      <w:r>
        <w:t>135*T(v18</w:t>
      </w:r>
      <w:r w:rsidR="00644CD5">
        <w:t>.</w:t>
      </w:r>
      <w:r>
        <w:t>u6) + 0</w:t>
      </w:r>
      <w:r w:rsidR="00644CD5">
        <w:t>.</w:t>
      </w:r>
      <w:r>
        <w:t>146*T(v12</w:t>
      </w:r>
      <w:r w:rsidR="00644CD5">
        <w:t>.</w:t>
      </w:r>
      <w:r>
        <w:t>u18) + 0</w:t>
      </w:r>
      <w:r w:rsidR="00644CD5">
        <w:t>.</w:t>
      </w:r>
      <w:r>
        <w:t>178*T(v14</w:t>
      </w:r>
      <w:r w:rsidR="00644CD5">
        <w:t>.</w:t>
      </w:r>
      <w:r>
        <w:t>u8) -0</w:t>
      </w:r>
      <w:r w:rsidR="00644CD5">
        <w:t>.</w:t>
      </w:r>
      <w:r>
        <w:t>133*T(v17</w:t>
      </w:r>
      <w:r w:rsidR="00644CD5">
        <w:t>.</w:t>
      </w:r>
      <w:r>
        <w:t>u10) + 0</w:t>
      </w:r>
      <w:r w:rsidR="00644CD5">
        <w:t>.</w:t>
      </w:r>
      <w:r>
        <w:t>154*T(v9</w:t>
      </w:r>
      <w:r w:rsidR="00644CD5">
        <w:t>.</w:t>
      </w:r>
      <w:r>
        <w:t>u17) + 0</w:t>
      </w:r>
      <w:r w:rsidR="00644CD5">
        <w:t>.</w:t>
      </w:r>
      <w:r>
        <w:t>148*T(v2</w:t>
      </w:r>
      <w:r w:rsidR="00644CD5">
        <w:t>.</w:t>
      </w:r>
      <w:r>
        <w:t>u36) + 0</w:t>
      </w:r>
      <w:r w:rsidR="00644CD5">
        <w:t>.</w:t>
      </w:r>
      <w:r>
        <w:t>108*T(v2</w:t>
      </w:r>
      <w:r w:rsidR="00644CD5">
        <w:t>.</w:t>
      </w:r>
      <w:r>
        <w:t>u15) -0</w:t>
      </w:r>
      <w:r w:rsidR="00644CD5">
        <w:t>.</w:t>
      </w:r>
      <w:r>
        <w:t>172*T(v4) -0</w:t>
      </w:r>
      <w:r w:rsidR="00644CD5">
        <w:t>.</w:t>
      </w:r>
      <w:r>
        <w:t>161*T(v26</w:t>
      </w:r>
      <w:r w:rsidR="00644CD5">
        <w:t>.</w:t>
      </w:r>
      <w:r>
        <w:t>u10) + 0</w:t>
      </w:r>
      <w:r w:rsidR="00644CD5">
        <w:t>.</w:t>
      </w:r>
      <w:r>
        <w:t>119*T(v26</w:t>
      </w:r>
      <w:r w:rsidR="00644CD5">
        <w:t>.</w:t>
      </w:r>
      <w:r>
        <w:t>u16) -0</w:t>
      </w:r>
      <w:r w:rsidR="00644CD5">
        <w:t>.</w:t>
      </w:r>
      <w:r>
        <w:t>178*T(v27</w:t>
      </w:r>
      <w:r w:rsidR="00644CD5">
        <w:t>.</w:t>
      </w:r>
      <w:r>
        <w:t>u2) -0</w:t>
      </w:r>
      <w:r w:rsidR="00644CD5">
        <w:t>.</w:t>
      </w:r>
      <w:r>
        <w:t>136*T(v14</w:t>
      </w:r>
      <w:r w:rsidR="00644CD5">
        <w:t>.</w:t>
      </w:r>
      <w:r>
        <w:t>u24) -0</w:t>
      </w:r>
      <w:r w:rsidR="00644CD5">
        <w:t>.</w:t>
      </w:r>
      <w:r>
        <w:t>13*T(v12</w:t>
      </w:r>
      <w:r w:rsidR="00644CD5">
        <w:t>.</w:t>
      </w:r>
      <w:r>
        <w:t>u20) + 0</w:t>
      </w:r>
      <w:r w:rsidR="00644CD5">
        <w:t>.</w:t>
      </w:r>
      <w:r>
        <w:t>0904*T(u2) + 0</w:t>
      </w:r>
      <w:r w:rsidR="00644CD5">
        <w:t>.</w:t>
      </w:r>
      <w:r>
        <w:t>103*T(v1</w:t>
      </w:r>
      <w:r w:rsidR="00644CD5">
        <w:t>.</w:t>
      </w:r>
      <w:r>
        <w:t>u40) + 0</w:t>
      </w:r>
      <w:r w:rsidR="00644CD5">
        <w:t>.</w:t>
      </w:r>
      <w:r>
        <w:t>13*T(v16</w:t>
      </w:r>
      <w:r w:rsidR="00644CD5">
        <w:t>.</w:t>
      </w:r>
      <w:r>
        <w:t>u5) -0</w:t>
      </w:r>
      <w:r w:rsidR="00644CD5">
        <w:t>.</w:t>
      </w:r>
      <w:r>
        <w:t>123*T(v23</w:t>
      </w:r>
      <w:r w:rsidR="00644CD5">
        <w:t>.</w:t>
      </w:r>
      <w:r>
        <w:t>u2) + 0</w:t>
      </w:r>
      <w:r w:rsidR="00644CD5">
        <w:t>.</w:t>
      </w:r>
      <w:r>
        <w:t>126*T(v17</w:t>
      </w:r>
      <w:r w:rsidR="00644CD5">
        <w:t>.</w:t>
      </w:r>
      <w:r>
        <w:t>u19) -0</w:t>
      </w:r>
      <w:r w:rsidR="00644CD5">
        <w:t>.</w:t>
      </w:r>
      <w:r>
        <w:t>0901*T(v22</w:t>
      </w:r>
      <w:r w:rsidR="00644CD5">
        <w:t>.</w:t>
      </w:r>
      <w:r>
        <w:t>u18) -0</w:t>
      </w:r>
      <w:r w:rsidR="00644CD5">
        <w:t>.</w:t>
      </w:r>
      <w:r>
        <w:t>0984*T(v16</w:t>
      </w:r>
      <w:r w:rsidR="00644CD5">
        <w:t>.</w:t>
      </w:r>
      <w:r>
        <w:t>u18) + 0</w:t>
      </w:r>
      <w:r w:rsidR="00644CD5">
        <w:t>.</w:t>
      </w:r>
      <w:r>
        <w:t>175*T(v17</w:t>
      </w:r>
      <w:r w:rsidR="00644CD5">
        <w:t>.</w:t>
      </w:r>
      <w:r>
        <w:t>u18) -0</w:t>
      </w:r>
      <w:r w:rsidR="00644CD5">
        <w:t>.</w:t>
      </w:r>
      <w:r>
        <w:t>124*T(v24</w:t>
      </w:r>
      <w:r w:rsidR="00644CD5">
        <w:t>.</w:t>
      </w:r>
      <w:r>
        <w:t>u5) -0</w:t>
      </w:r>
      <w:r w:rsidR="00644CD5">
        <w:t>.</w:t>
      </w:r>
      <w:r>
        <w:t>107*T(v38</w:t>
      </w:r>
      <w:r w:rsidR="00644CD5">
        <w:t>.</w:t>
      </w:r>
      <w:r>
        <w:t>u3) -0</w:t>
      </w:r>
      <w:r w:rsidR="00644CD5">
        <w:t>.</w:t>
      </w:r>
      <w:r>
        <w:t>105*T(v9</w:t>
      </w:r>
      <w:r w:rsidR="00644CD5">
        <w:t>.</w:t>
      </w:r>
      <w:r>
        <w:t>u30) -0</w:t>
      </w:r>
      <w:r w:rsidR="00644CD5">
        <w:t>.</w:t>
      </w:r>
      <w:r>
        <w:t>135*T(v14</w:t>
      </w:r>
      <w:r w:rsidR="00644CD5">
        <w:t>.</w:t>
      </w:r>
      <w:r>
        <w:t>u12) -0</w:t>
      </w:r>
      <w:r w:rsidR="00644CD5">
        <w:t>.</w:t>
      </w:r>
      <w:r>
        <w:t>0833*T(u17) -0</w:t>
      </w:r>
      <w:r w:rsidR="00644CD5">
        <w:t>.</w:t>
      </w:r>
      <w:r>
        <w:t>137*T(v20</w:t>
      </w:r>
      <w:r w:rsidR="00644CD5">
        <w:t>.</w:t>
      </w:r>
      <w:r>
        <w:t>u19) + 0</w:t>
      </w:r>
      <w:r w:rsidR="00644CD5">
        <w:t>.</w:t>
      </w:r>
      <w:r>
        <w:t>111*T(v4</w:t>
      </w:r>
      <w:r w:rsidR="00644CD5">
        <w:t>.</w:t>
      </w:r>
      <w:r>
        <w:t>u15) -0</w:t>
      </w:r>
      <w:r w:rsidR="00644CD5">
        <w:t>.</w:t>
      </w:r>
      <w:r>
        <w:t>119*T(v16</w:t>
      </w:r>
      <w:r w:rsidR="00644CD5">
        <w:t>.</w:t>
      </w:r>
      <w:r>
        <w:t>u24) + 0</w:t>
      </w:r>
      <w:r w:rsidR="00644CD5">
        <w:t>.</w:t>
      </w:r>
      <w:r>
        <w:t>13*T(v2</w:t>
      </w:r>
      <w:r w:rsidR="00644CD5">
        <w:t>.</w:t>
      </w:r>
      <w:r>
        <w:t>u10) -0</w:t>
      </w:r>
      <w:r w:rsidR="00644CD5">
        <w:t>.</w:t>
      </w:r>
      <w:r>
        <w:t>101*T(v30</w:t>
      </w:r>
      <w:r w:rsidR="00644CD5">
        <w:t>.</w:t>
      </w:r>
      <w:r>
        <w:t>u13) -0</w:t>
      </w:r>
      <w:r w:rsidR="00644CD5">
        <w:t>.</w:t>
      </w:r>
      <w:r>
        <w:t>128*T(v9</w:t>
      </w:r>
      <w:r w:rsidR="00644CD5">
        <w:t>.</w:t>
      </w:r>
      <w:r>
        <w:t>u33) -0</w:t>
      </w:r>
      <w:r w:rsidR="00644CD5">
        <w:t>.</w:t>
      </w:r>
      <w:r>
        <w:t>11*T(v19</w:t>
      </w:r>
      <w:r w:rsidR="00644CD5">
        <w:t>.</w:t>
      </w:r>
      <w:r>
        <w:t>u19) -0</w:t>
      </w:r>
      <w:r w:rsidR="00644CD5">
        <w:t>.</w:t>
      </w:r>
      <w:r>
        <w:t>155*T(v15</w:t>
      </w:r>
      <w:r w:rsidR="00644CD5">
        <w:t>.</w:t>
      </w:r>
      <w:r>
        <w:t>u1) -0</w:t>
      </w:r>
      <w:r w:rsidR="00644CD5">
        <w:t>.</w:t>
      </w:r>
      <w:r>
        <w:t>115*T(v13</w:t>
      </w:r>
      <w:r w:rsidR="00644CD5">
        <w:t>.</w:t>
      </w:r>
      <w:r>
        <w:t>u18) -0</w:t>
      </w:r>
      <w:r w:rsidR="00644CD5">
        <w:t>.</w:t>
      </w:r>
      <w:r>
        <w:t>104*T(v24</w:t>
      </w:r>
      <w:r w:rsidR="00644CD5">
        <w:t>.</w:t>
      </w:r>
      <w:r>
        <w:t>u8) -0</w:t>
      </w:r>
      <w:r w:rsidR="00644CD5">
        <w:t>.</w:t>
      </w:r>
      <w:r>
        <w:t>119*T(v19</w:t>
      </w:r>
      <w:r w:rsidR="00644CD5">
        <w:t>.</w:t>
      </w:r>
      <w:r>
        <w:t>u17) -0</w:t>
      </w:r>
      <w:r w:rsidR="00644CD5">
        <w:t>.</w:t>
      </w:r>
      <w:r>
        <w:t>118*T(v3</w:t>
      </w:r>
      <w:r w:rsidR="00644CD5">
        <w:t>.</w:t>
      </w:r>
      <w:r>
        <w:t>u37) -0</w:t>
      </w:r>
      <w:r w:rsidR="00644CD5">
        <w:t>.</w:t>
      </w:r>
      <w:r>
        <w:t>123*T(v16</w:t>
      </w:r>
      <w:r w:rsidR="00644CD5">
        <w:t>.</w:t>
      </w:r>
      <w:r>
        <w:t>u19) -0</w:t>
      </w:r>
      <w:r w:rsidR="00644CD5">
        <w:t>.</w:t>
      </w:r>
      <w:r>
        <w:t>15*T(v1</w:t>
      </w:r>
      <w:r w:rsidR="00644CD5">
        <w:t>.</w:t>
      </w:r>
      <w:r>
        <w:t>u22) + 0</w:t>
      </w:r>
      <w:r w:rsidR="00644CD5">
        <w:t>.</w:t>
      </w:r>
      <w:r>
        <w:t>0959*T(v19</w:t>
      </w:r>
      <w:r w:rsidR="00644CD5">
        <w:t>.</w:t>
      </w:r>
      <w:r>
        <w:t>u10) + 0</w:t>
      </w:r>
      <w:r w:rsidR="00644CD5">
        <w:t>.</w:t>
      </w:r>
      <w:r>
        <w:t>111*T(v12</w:t>
      </w:r>
      <w:r w:rsidR="00644CD5">
        <w:t>.</w:t>
      </w:r>
      <w:r>
        <w:t>u10) + 0</w:t>
      </w:r>
      <w:r w:rsidR="00644CD5">
        <w:t>.</w:t>
      </w:r>
      <w:r>
        <w:t>103*T(v4</w:t>
      </w:r>
      <w:r w:rsidR="00644CD5">
        <w:t>.</w:t>
      </w:r>
      <w:r>
        <w:t>u21) -0</w:t>
      </w:r>
      <w:r w:rsidR="00644CD5">
        <w:t>.</w:t>
      </w:r>
      <w:r>
        <w:t>12*T(v4</w:t>
      </w:r>
      <w:r w:rsidR="00644CD5">
        <w:t>.</w:t>
      </w:r>
      <w:r>
        <w:t>u39) -0</w:t>
      </w:r>
      <w:r w:rsidR="00644CD5">
        <w:t>.</w:t>
      </w:r>
      <w:r>
        <w:t>0626*T(u42) -0</w:t>
      </w:r>
      <w:r w:rsidR="00644CD5">
        <w:t>.</w:t>
      </w:r>
      <w:r>
        <w:t>09*T(v8</w:t>
      </w:r>
      <w:r w:rsidR="00644CD5">
        <w:t>.</w:t>
      </w:r>
      <w:r>
        <w:t>u12) + 0</w:t>
      </w:r>
      <w:r w:rsidR="00644CD5">
        <w:t>.</w:t>
      </w:r>
      <w:r>
        <w:t>0981*T(v17</w:t>
      </w:r>
      <w:r w:rsidR="00644CD5">
        <w:t>.</w:t>
      </w:r>
      <w:r>
        <w:t>u3) -0</w:t>
      </w:r>
      <w:r w:rsidR="00644CD5">
        <w:t>.</w:t>
      </w:r>
      <w:r>
        <w:t>0802*T(v16</w:t>
      </w:r>
      <w:r w:rsidR="00644CD5">
        <w:t>.</w:t>
      </w:r>
      <w:r>
        <w:t>u13) + 0</w:t>
      </w:r>
      <w:r w:rsidR="00644CD5">
        <w:t>.</w:t>
      </w:r>
      <w:r>
        <w:t>123*T(v6</w:t>
      </w:r>
      <w:r w:rsidR="00644CD5">
        <w:t>.</w:t>
      </w:r>
      <w:r>
        <w:t>u11) + 0</w:t>
      </w:r>
      <w:r w:rsidR="00644CD5">
        <w:t>.</w:t>
      </w:r>
      <w:r>
        <w:t>078*T(v13</w:t>
      </w:r>
      <w:r w:rsidR="00644CD5">
        <w:t>.</w:t>
      </w:r>
      <w:r>
        <w:t>u27) + 0</w:t>
      </w:r>
      <w:r w:rsidR="00644CD5">
        <w:t>.</w:t>
      </w:r>
      <w:r>
        <w:t>102*T(v30</w:t>
      </w:r>
      <w:r w:rsidR="00644CD5">
        <w:t>.</w:t>
      </w:r>
      <w:r>
        <w:t>u5) + 0</w:t>
      </w:r>
      <w:r w:rsidR="00644CD5">
        <w:t>.</w:t>
      </w:r>
      <w:r>
        <w:t>067*T(v36</w:t>
      </w:r>
      <w:r w:rsidR="00644CD5">
        <w:t>.</w:t>
      </w:r>
      <w:r>
        <w:t>u4) + 0</w:t>
      </w:r>
      <w:r w:rsidR="00644CD5">
        <w:t>.</w:t>
      </w:r>
      <w:r>
        <w:t>0894*T(v29</w:t>
      </w:r>
      <w:r w:rsidR="00644CD5">
        <w:t>.</w:t>
      </w:r>
      <w:r>
        <w:t>u3) + 0</w:t>
      </w:r>
      <w:r w:rsidR="00644CD5">
        <w:t>.</w:t>
      </w:r>
      <w:r>
        <w:t>0891*T(v10</w:t>
      </w:r>
      <w:r w:rsidR="00644CD5">
        <w:t>.</w:t>
      </w:r>
      <w:r>
        <w:t>u32) + 0</w:t>
      </w:r>
      <w:r w:rsidR="00644CD5">
        <w:t>.</w:t>
      </w:r>
      <w:r>
        <w:t>104*T(v7</w:t>
      </w:r>
      <w:r w:rsidR="00644CD5">
        <w:t>.</w:t>
      </w:r>
      <w:r>
        <w:t>u35) -0</w:t>
      </w:r>
      <w:r w:rsidR="00644CD5">
        <w:t>.</w:t>
      </w:r>
      <w:r>
        <w:t>0894*T(v14</w:t>
      </w:r>
      <w:r w:rsidR="00644CD5">
        <w:t>.</w:t>
      </w:r>
      <w:r>
        <w:t>u28) + 0</w:t>
      </w:r>
      <w:r w:rsidR="00644CD5">
        <w:t>.</w:t>
      </w:r>
      <w:r>
        <w:t>0778*T(v12) -0</w:t>
      </w:r>
      <w:r w:rsidR="00644CD5">
        <w:t>.</w:t>
      </w:r>
      <w:r>
        <w:t>11*T(v10</w:t>
      </w:r>
      <w:r w:rsidR="00644CD5">
        <w:t>.</w:t>
      </w:r>
      <w:r>
        <w:t>u20) -0</w:t>
      </w:r>
      <w:r w:rsidR="00644CD5">
        <w:t>.</w:t>
      </w:r>
      <w:r>
        <w:t>0924*T(v32</w:t>
      </w:r>
      <w:r w:rsidR="00644CD5">
        <w:t>.</w:t>
      </w:r>
      <w:r>
        <w:t>u6) + 0</w:t>
      </w:r>
      <w:r w:rsidR="00644CD5">
        <w:t>.</w:t>
      </w:r>
      <w:r>
        <w:t>0928*T(v6</w:t>
      </w:r>
      <w:r w:rsidR="00644CD5">
        <w:t>.</w:t>
      </w:r>
      <w:r>
        <w:t>u28) + 0</w:t>
      </w:r>
      <w:r w:rsidR="00644CD5">
        <w:t>.</w:t>
      </w:r>
      <w:r>
        <w:t>107*T(v4</w:t>
      </w:r>
      <w:r w:rsidR="00644CD5">
        <w:t>.</w:t>
      </w:r>
      <w:r>
        <w:t>u11) -0</w:t>
      </w:r>
      <w:r w:rsidR="00644CD5">
        <w:t>.</w:t>
      </w:r>
      <w:r>
        <w:t>0825*T(v7</w:t>
      </w:r>
      <w:r w:rsidR="00644CD5">
        <w:t>.</w:t>
      </w:r>
      <w:r>
        <w:t>u32) -0</w:t>
      </w:r>
      <w:r w:rsidR="00644CD5">
        <w:t>.</w:t>
      </w:r>
      <w:r>
        <w:t>0802*T(v3</w:t>
      </w:r>
      <w:r w:rsidR="00644CD5">
        <w:t>.</w:t>
      </w:r>
      <w:r>
        <w:t>u16) + 0</w:t>
      </w:r>
      <w:r w:rsidR="00644CD5">
        <w:t>.</w:t>
      </w:r>
      <w:r>
        <w:t>0829*T(v17</w:t>
      </w:r>
      <w:r w:rsidR="00644CD5">
        <w:t>.</w:t>
      </w:r>
      <w:r>
        <w:t>u24) -0</w:t>
      </w:r>
      <w:r w:rsidR="00644CD5">
        <w:t>.</w:t>
      </w:r>
      <w:r>
        <w:t>0814*T(v22</w:t>
      </w:r>
      <w:r w:rsidR="00644CD5">
        <w:t>.</w:t>
      </w:r>
      <w:r>
        <w:t>u9) -0</w:t>
      </w:r>
      <w:r w:rsidR="00644CD5">
        <w:t>.</w:t>
      </w:r>
      <w:r>
        <w:t>0832*T(v23</w:t>
      </w:r>
      <w:r w:rsidR="00644CD5">
        <w:t>.</w:t>
      </w:r>
      <w:r>
        <w:t>u11) -0</w:t>
      </w:r>
      <w:r w:rsidR="00644CD5">
        <w:t>.</w:t>
      </w:r>
      <w:r>
        <w:t>0785*T(v8</w:t>
      </w:r>
      <w:r w:rsidR="00644CD5">
        <w:t>.</w:t>
      </w:r>
      <w:r>
        <w:t>u31) + 0</w:t>
      </w:r>
      <w:r w:rsidR="00644CD5">
        <w:t>.</w:t>
      </w:r>
      <w:r>
        <w:t>0891*T(v35</w:t>
      </w:r>
      <w:r w:rsidR="00644CD5">
        <w:t>.</w:t>
      </w:r>
      <w:r>
        <w:t>u3) -0</w:t>
      </w:r>
      <w:r w:rsidR="00644CD5">
        <w:t>.</w:t>
      </w:r>
      <w:r>
        <w:t>0828*T(v19</w:t>
      </w:r>
      <w:r w:rsidR="00644CD5">
        <w:t>.</w:t>
      </w:r>
      <w:r>
        <w:t>u11) -0</w:t>
      </w:r>
      <w:r w:rsidR="00644CD5">
        <w:t>.</w:t>
      </w:r>
      <w:r>
        <w:t>0795*T(v3</w:t>
      </w:r>
      <w:r w:rsidR="00644CD5">
        <w:t>.</w:t>
      </w:r>
      <w:r>
        <w:t>u10) + 0</w:t>
      </w:r>
      <w:r w:rsidR="00644CD5">
        <w:t>.</w:t>
      </w:r>
      <w:r>
        <w:t>0789*T(v5</w:t>
      </w:r>
      <w:r w:rsidR="00644CD5">
        <w:t>.</w:t>
      </w:r>
      <w:r>
        <w:t>u31) -0</w:t>
      </w:r>
      <w:r w:rsidR="00644CD5">
        <w:t>.</w:t>
      </w:r>
      <w:r>
        <w:t>0645*T(v29</w:t>
      </w:r>
      <w:r w:rsidR="00644CD5">
        <w:t>.</w:t>
      </w:r>
      <w:r>
        <w:t>u14) -0</w:t>
      </w:r>
      <w:r w:rsidR="00644CD5">
        <w:t>.</w:t>
      </w:r>
      <w:r>
        <w:t>0817*T(v1</w:t>
      </w:r>
      <w:r w:rsidR="00644CD5">
        <w:t>.</w:t>
      </w:r>
      <w:r>
        <w:t>u25) -0</w:t>
      </w:r>
      <w:r w:rsidR="00644CD5">
        <w:t>.</w:t>
      </w:r>
      <w:r>
        <w:t>0561*T(v32) + 0</w:t>
      </w:r>
      <w:r w:rsidR="00644CD5">
        <w:t>.</w:t>
      </w:r>
      <w:r>
        <w:t>0646*T(v18</w:t>
      </w:r>
      <w:r w:rsidR="00644CD5">
        <w:t>.</w:t>
      </w:r>
      <w:r>
        <w:t>u18) + 0</w:t>
      </w:r>
      <w:r w:rsidR="00644CD5">
        <w:t>.</w:t>
      </w:r>
      <w:r>
        <w:t>0969*T(v12</w:t>
      </w:r>
      <w:r w:rsidR="00644CD5">
        <w:t>.</w:t>
      </w:r>
      <w:r>
        <w:t>u2) -0</w:t>
      </w:r>
      <w:r w:rsidR="00644CD5">
        <w:t>.</w:t>
      </w:r>
      <w:r>
        <w:t>0687*T(v30</w:t>
      </w:r>
      <w:r w:rsidR="00644CD5">
        <w:t>.</w:t>
      </w:r>
      <w:r>
        <w:t>u8) + 0</w:t>
      </w:r>
      <w:r w:rsidR="00644CD5">
        <w:t>.</w:t>
      </w:r>
      <w:r>
        <w:t>0842*T(v9</w:t>
      </w:r>
      <w:r w:rsidR="00644CD5">
        <w:t>.</w:t>
      </w:r>
      <w:r>
        <w:t>u15) -0</w:t>
      </w:r>
      <w:r w:rsidR="00644CD5">
        <w:t>.</w:t>
      </w:r>
      <w:r>
        <w:t>0783*T(v8</w:t>
      </w:r>
      <w:r w:rsidR="00644CD5">
        <w:t>.</w:t>
      </w:r>
      <w:r>
        <w:t>u15) + 0</w:t>
      </w:r>
      <w:r w:rsidR="00644CD5">
        <w:t>.</w:t>
      </w:r>
      <w:r>
        <w:t>0702*T(v5</w:t>
      </w:r>
      <w:r w:rsidR="00644CD5">
        <w:t>.</w:t>
      </w:r>
      <w:r>
        <w:t>u32) + 0</w:t>
      </w:r>
      <w:r w:rsidR="00644CD5">
        <w:t>.</w:t>
      </w:r>
      <w:r>
        <w:t>0548*T(v18</w:t>
      </w:r>
      <w:r w:rsidR="00644CD5">
        <w:t>.</w:t>
      </w:r>
      <w:r>
        <w:t>u23) + 0</w:t>
      </w:r>
      <w:r w:rsidR="00644CD5">
        <w:t>.</w:t>
      </w:r>
      <w:r>
        <w:t>0811*T(v4</w:t>
      </w:r>
      <w:r w:rsidR="00644CD5">
        <w:t>.</w:t>
      </w:r>
      <w:r>
        <w:t>u8) + 0</w:t>
      </w:r>
      <w:r w:rsidR="00644CD5">
        <w:t>.</w:t>
      </w:r>
      <w:r>
        <w:t>0603*T(v24</w:t>
      </w:r>
      <w:r w:rsidR="00644CD5">
        <w:t>.</w:t>
      </w:r>
      <w:r>
        <w:t>u7) + 0</w:t>
      </w:r>
      <w:r w:rsidR="00644CD5">
        <w:t>.</w:t>
      </w:r>
      <w:r>
        <w:t>0581*T(v3</w:t>
      </w:r>
      <w:r w:rsidR="00644CD5">
        <w:t>.</w:t>
      </w:r>
      <w:r>
        <w:t>u32) + 0</w:t>
      </w:r>
      <w:r w:rsidR="00644CD5">
        <w:t>.</w:t>
      </w:r>
      <w:r>
        <w:t>0677*T(v3</w:t>
      </w:r>
      <w:r w:rsidR="00644CD5">
        <w:t>.</w:t>
      </w:r>
      <w:r>
        <w:t>u12) + 0</w:t>
      </w:r>
      <w:r w:rsidR="00644CD5">
        <w:t>.</w:t>
      </w:r>
      <w:r>
        <w:t>0513*T(v31</w:t>
      </w:r>
      <w:r w:rsidR="00644CD5">
        <w:t>.</w:t>
      </w:r>
      <w:r>
        <w:t>u10) + 0</w:t>
      </w:r>
      <w:r w:rsidR="00644CD5">
        <w:t>.</w:t>
      </w:r>
      <w:r>
        <w:t>0447*T(v12</w:t>
      </w:r>
      <w:r w:rsidR="00644CD5">
        <w:t>.</w:t>
      </w:r>
      <w:r>
        <w:t>u23) + 0</w:t>
      </w:r>
      <w:r w:rsidR="00644CD5">
        <w:t>.</w:t>
      </w:r>
      <w:r>
        <w:t>0625*T(v4</w:t>
      </w:r>
      <w:r w:rsidR="00644CD5">
        <w:t>.</w:t>
      </w:r>
      <w:r>
        <w:t>u6) -0</w:t>
      </w:r>
      <w:r w:rsidR="00644CD5">
        <w:t>.</w:t>
      </w:r>
      <w:r>
        <w:t>0522*T(v16</w:t>
      </w:r>
      <w:r w:rsidR="00644CD5">
        <w:t>.</w:t>
      </w:r>
      <w:r>
        <w:t>u3) -0</w:t>
      </w:r>
      <w:r w:rsidR="00644CD5">
        <w:t>.</w:t>
      </w:r>
      <w:r>
        <w:t>0453*T(v1</w:t>
      </w:r>
      <w:r w:rsidR="00644CD5">
        <w:t>.</w:t>
      </w:r>
      <w:r>
        <w:t>u42) -0</w:t>
      </w:r>
      <w:r w:rsidR="00644CD5">
        <w:t>.</w:t>
      </w:r>
      <w:r>
        <w:t>0531*T(v4</w:t>
      </w:r>
      <w:r w:rsidR="00644CD5">
        <w:t>.</w:t>
      </w:r>
      <w:r>
        <w:t>u27) -0</w:t>
      </w:r>
      <w:r w:rsidR="00644CD5">
        <w:t>.</w:t>
      </w:r>
      <w:r>
        <w:t>0358*T(u10) + 0</w:t>
      </w:r>
      <w:r w:rsidR="00644CD5">
        <w:t>.</w:t>
      </w:r>
      <w:r>
        <w:t>0446*T(v9</w:t>
      </w:r>
      <w:r w:rsidR="00644CD5">
        <w:t>.</w:t>
      </w:r>
      <w:r>
        <w:t>u21) + 0</w:t>
      </w:r>
      <w:r w:rsidR="00644CD5">
        <w:t>.</w:t>
      </w:r>
      <w:r>
        <w:t>0452*T(v15</w:t>
      </w:r>
      <w:r w:rsidR="00644CD5">
        <w:t>.</w:t>
      </w:r>
      <w:r>
        <w:t>u20) + 0</w:t>
      </w:r>
      <w:r w:rsidR="00644CD5">
        <w:t>.</w:t>
      </w:r>
      <w:r>
        <w:t>0576*T(v8</w:t>
      </w:r>
      <w:r w:rsidR="00644CD5">
        <w:t>.</w:t>
      </w:r>
      <w:r>
        <w:t>u2) -0</w:t>
      </w:r>
      <w:r w:rsidR="00644CD5">
        <w:t>.</w:t>
      </w:r>
      <w:r>
        <w:t>0489*T(v14</w:t>
      </w:r>
      <w:r w:rsidR="00644CD5">
        <w:t>.</w:t>
      </w:r>
      <w:r>
        <w:t>u16) -0</w:t>
      </w:r>
      <w:r w:rsidR="00644CD5">
        <w:t>.</w:t>
      </w:r>
      <w:r>
        <w:t>0401*T(v22</w:t>
      </w:r>
      <w:r w:rsidR="00644CD5">
        <w:t>.</w:t>
      </w:r>
      <w:r>
        <w:t>u21) + 0</w:t>
      </w:r>
      <w:r w:rsidR="00644CD5">
        <w:t>.</w:t>
      </w:r>
      <w:r>
        <w:t>0372*T(v18</w:t>
      </w:r>
      <w:r w:rsidR="00644CD5">
        <w:t>.</w:t>
      </w:r>
      <w:r>
        <w:t>u24) -0</w:t>
      </w:r>
      <w:r w:rsidR="00644CD5">
        <w:t>.</w:t>
      </w:r>
      <w:r>
        <w:t>0444*T(v5</w:t>
      </w:r>
      <w:r w:rsidR="00644CD5">
        <w:t>.</w:t>
      </w:r>
      <w:r>
        <w:t>u5) -0</w:t>
      </w:r>
      <w:r w:rsidR="00644CD5">
        <w:t>.</w:t>
      </w:r>
      <w:r>
        <w:t>0405*T(v4</w:t>
      </w:r>
      <w:r w:rsidR="00644CD5">
        <w:t>.</w:t>
      </w:r>
      <w:r>
        <w:t>u37) + 0</w:t>
      </w:r>
      <w:r w:rsidR="00644CD5">
        <w:t>.</w:t>
      </w:r>
      <w:r>
        <w:t>0283*T(v38) -0</w:t>
      </w:r>
      <w:r w:rsidR="00644CD5">
        <w:t>.</w:t>
      </w:r>
      <w:r>
        <w:t>0382*T(v36</w:t>
      </w:r>
      <w:r w:rsidR="00644CD5">
        <w:t>.</w:t>
      </w:r>
      <w:r>
        <w:t>u1) + 0</w:t>
      </w:r>
      <w:r w:rsidR="00644CD5">
        <w:t>.</w:t>
      </w:r>
      <w:r>
        <w:t>0373*T(v1</w:t>
      </w:r>
      <w:r w:rsidR="00644CD5">
        <w:t>.</w:t>
      </w:r>
      <w:r>
        <w:t>u39) + 0</w:t>
      </w:r>
      <w:r w:rsidR="00644CD5">
        <w:t>.</w:t>
      </w:r>
      <w:r>
        <w:t>0351*T(v11</w:t>
      </w:r>
      <w:r w:rsidR="00644CD5">
        <w:t>.</w:t>
      </w:r>
      <w:r>
        <w:t>u7) -0</w:t>
      </w:r>
      <w:r w:rsidR="00644CD5">
        <w:t>.</w:t>
      </w:r>
      <w:r>
        <w:t>0341*T(v6</w:t>
      </w:r>
      <w:r w:rsidR="00644CD5">
        <w:t>.</w:t>
      </w:r>
      <w:r>
        <w:t>u4) -0</w:t>
      </w:r>
      <w:r w:rsidR="00644CD5">
        <w:t>.</w:t>
      </w:r>
      <w:r>
        <w:t>0348*T(v6</w:t>
      </w:r>
      <w:r w:rsidR="00644CD5">
        <w:t>.</w:t>
      </w:r>
      <w:r>
        <w:t>u19) -0</w:t>
      </w:r>
      <w:r w:rsidR="00644CD5">
        <w:t>.</w:t>
      </w:r>
      <w:r>
        <w:t>0296*T(v19</w:t>
      </w:r>
      <w:r w:rsidR="00644CD5">
        <w:t>.</w:t>
      </w:r>
      <w:r>
        <w:t>u16) -0</w:t>
      </w:r>
      <w:r w:rsidR="00644CD5">
        <w:t>.</w:t>
      </w:r>
      <w:r>
        <w:t>0379*T(v26</w:t>
      </w:r>
      <w:r w:rsidR="00644CD5">
        <w:t>.</w:t>
      </w:r>
      <w:r>
        <w:t>u2) + 0</w:t>
      </w:r>
      <w:r w:rsidR="00644CD5">
        <w:t>.</w:t>
      </w:r>
      <w:r>
        <w:t>0276*T(v2</w:t>
      </w:r>
      <w:r w:rsidR="00644CD5">
        <w:t>.</w:t>
      </w:r>
      <w:r>
        <w:t>u33) -0</w:t>
      </w:r>
      <w:r w:rsidR="00644CD5">
        <w:t>.</w:t>
      </w:r>
      <w:r>
        <w:t>0314*T(v36</w:t>
      </w:r>
      <w:r w:rsidR="00644CD5">
        <w:t>.</w:t>
      </w:r>
      <w:r>
        <w:t>u3) + 0</w:t>
      </w:r>
      <w:r w:rsidR="00644CD5">
        <w:t>.</w:t>
      </w:r>
      <w:r>
        <w:t>0285*T(v19</w:t>
      </w:r>
      <w:r w:rsidR="00644CD5">
        <w:t>.</w:t>
      </w:r>
      <w:r>
        <w:t>u9) -0</w:t>
      </w:r>
      <w:r w:rsidR="00644CD5">
        <w:t>.</w:t>
      </w:r>
      <w:r>
        <w:t>0291*T(v22</w:t>
      </w:r>
      <w:r w:rsidR="00644CD5">
        <w:t>.</w:t>
      </w:r>
      <w:r>
        <w:t>u6) + 0</w:t>
      </w:r>
      <w:r w:rsidR="00644CD5">
        <w:t>.</w:t>
      </w:r>
      <w:r>
        <w:t>0236*T(v23</w:t>
      </w:r>
      <w:r w:rsidR="00644CD5">
        <w:t>.</w:t>
      </w:r>
      <w:r>
        <w:t>u14) + 0</w:t>
      </w:r>
      <w:r w:rsidR="00644CD5">
        <w:t>.</w:t>
      </w:r>
      <w:r>
        <w:t>0262*T(v3</w:t>
      </w:r>
      <w:r w:rsidR="00644CD5">
        <w:t>.</w:t>
      </w:r>
      <w:r>
        <w:t>u22) -0</w:t>
      </w:r>
      <w:r w:rsidR="00644CD5">
        <w:t>.</w:t>
      </w:r>
      <w:r>
        <w:t>0269*T(v2</w:t>
      </w:r>
      <w:r w:rsidR="00644CD5">
        <w:t>.</w:t>
      </w:r>
      <w:r>
        <w:t>u22) + 0</w:t>
      </w:r>
      <w:r w:rsidR="00644CD5">
        <w:t>.</w:t>
      </w:r>
      <w:r>
        <w:t>0247*T(v3</w:t>
      </w:r>
      <w:r w:rsidR="00644CD5">
        <w:t>.</w:t>
      </w:r>
      <w:r>
        <w:t>u23) -0</w:t>
      </w:r>
      <w:r w:rsidR="00644CD5">
        <w:t>.</w:t>
      </w:r>
      <w:r>
        <w:t>0236*T(v28</w:t>
      </w:r>
      <w:r w:rsidR="00644CD5">
        <w:t>.</w:t>
      </w:r>
      <w:r>
        <w:t>u7) + 0</w:t>
      </w:r>
      <w:r w:rsidR="00644CD5">
        <w:t>.</w:t>
      </w:r>
      <w:r>
        <w:t>0261*T(v6</w:t>
      </w:r>
      <w:r w:rsidR="00644CD5">
        <w:t>.</w:t>
      </w:r>
      <w:r>
        <w:t>u14) -0</w:t>
      </w:r>
      <w:r w:rsidR="00644CD5">
        <w:t>.</w:t>
      </w:r>
      <w:r>
        <w:t>0259*T(v24</w:t>
      </w:r>
      <w:r w:rsidR="00644CD5">
        <w:t>.</w:t>
      </w:r>
      <w:r>
        <w:t>u3) -0</w:t>
      </w:r>
      <w:r w:rsidR="00644CD5">
        <w:t>.</w:t>
      </w:r>
      <w:r>
        <w:t>0241*T(v8</w:t>
      </w:r>
      <w:r w:rsidR="00644CD5">
        <w:t>.</w:t>
      </w:r>
      <w:r>
        <w:t>u22) -0</w:t>
      </w:r>
      <w:r w:rsidR="00644CD5">
        <w:t>.</w:t>
      </w:r>
      <w:r>
        <w:t>0242*T(v14</w:t>
      </w:r>
      <w:r w:rsidR="00644CD5">
        <w:t>.</w:t>
      </w:r>
      <w:r>
        <w:t>u15) + 0</w:t>
      </w:r>
      <w:r w:rsidR="00644CD5">
        <w:t>.</w:t>
      </w:r>
      <w:r>
        <w:t>0243*T(v4</w:t>
      </w:r>
      <w:r w:rsidR="00644CD5">
        <w:t>.</w:t>
      </w:r>
      <w:r>
        <w:t>u25) + 0</w:t>
      </w:r>
      <w:r w:rsidR="00644CD5">
        <w:t>.</w:t>
      </w:r>
      <w:r>
        <w:t>023*T(v23</w:t>
      </w:r>
      <w:r w:rsidR="00644CD5">
        <w:t>.</w:t>
      </w:r>
      <w:r>
        <w:t>u15) + 0</w:t>
      </w:r>
      <w:r w:rsidR="00644CD5">
        <w:t>.</w:t>
      </w:r>
      <w:r>
        <w:t>028*T(v1</w:t>
      </w:r>
      <w:r w:rsidR="00644CD5">
        <w:t>.</w:t>
      </w:r>
      <w:r>
        <w:t>u7) -0</w:t>
      </w:r>
      <w:r w:rsidR="00644CD5">
        <w:t>.</w:t>
      </w:r>
      <w:r>
        <w:t>0208*T(v8</w:t>
      </w:r>
      <w:r w:rsidR="00644CD5">
        <w:t>.</w:t>
      </w:r>
      <w:r>
        <w:t>u24) + 0</w:t>
      </w:r>
      <w:r w:rsidR="00644CD5">
        <w:t>.</w:t>
      </w:r>
      <w:r>
        <w:t>0186*T(v9</w:t>
      </w:r>
      <w:r w:rsidR="00644CD5">
        <w:t>.</w:t>
      </w:r>
      <w:r>
        <w:t>u18) -0</w:t>
      </w:r>
      <w:r w:rsidR="00644CD5">
        <w:t>.</w:t>
      </w:r>
      <w:r>
        <w:t>0184*T(v8</w:t>
      </w:r>
      <w:r w:rsidR="00644CD5">
        <w:t>.</w:t>
      </w:r>
      <w:r>
        <w:t>u10) + 0</w:t>
      </w:r>
      <w:r w:rsidR="00644CD5">
        <w:t>.</w:t>
      </w:r>
      <w:r>
        <w:t>0219*T(v5</w:t>
      </w:r>
      <w:r w:rsidR="00644CD5">
        <w:t>.</w:t>
      </w:r>
      <w:r>
        <w:t>u3) + 0</w:t>
      </w:r>
      <w:r w:rsidR="00644CD5">
        <w:t>.</w:t>
      </w:r>
      <w:r>
        <w:t>0186*T(v1</w:t>
      </w:r>
      <w:r w:rsidR="00644CD5">
        <w:t>.</w:t>
      </w:r>
      <w:r>
        <w:t>u37) -0</w:t>
      </w:r>
      <w:r w:rsidR="00644CD5">
        <w:t>.</w:t>
      </w:r>
      <w:r>
        <w:t>0173*T(v8</w:t>
      </w:r>
      <w:r w:rsidR="00644CD5">
        <w:t>.</w:t>
      </w:r>
      <w:r>
        <w:t>u11) -0</w:t>
      </w:r>
      <w:r w:rsidR="00644CD5">
        <w:t>.</w:t>
      </w:r>
      <w:r>
        <w:t>0173*T(v1</w:t>
      </w:r>
      <w:r w:rsidR="00644CD5">
        <w:t>.</w:t>
      </w:r>
      <w:r>
        <w:t>u29) + 0</w:t>
      </w:r>
      <w:r w:rsidR="00644CD5">
        <w:t>.</w:t>
      </w:r>
      <w:r>
        <w:t>0151*T(v15</w:t>
      </w:r>
      <w:r w:rsidR="00644CD5">
        <w:t>.</w:t>
      </w:r>
      <w:r>
        <w:t>u4) + 0</w:t>
      </w:r>
      <w:r w:rsidR="00644CD5">
        <w:t>.</w:t>
      </w:r>
      <w:r>
        <w:t>0142*T(v15</w:t>
      </w:r>
      <w:r w:rsidR="00644CD5">
        <w:t>.</w:t>
      </w:r>
      <w:r>
        <w:t>u21) -0</w:t>
      </w:r>
      <w:r w:rsidR="00644CD5">
        <w:t>.</w:t>
      </w:r>
      <w:r>
        <w:t>015*T(v30</w:t>
      </w:r>
      <w:r w:rsidR="00644CD5">
        <w:t>.</w:t>
      </w:r>
      <w:r>
        <w:t>u1) -0</w:t>
      </w:r>
      <w:r w:rsidR="00644CD5">
        <w:t>.</w:t>
      </w:r>
      <w:r>
        <w:t>0137*T(v18</w:t>
      </w:r>
      <w:r w:rsidR="00644CD5">
        <w:t>.</w:t>
      </w:r>
      <w:r>
        <w:t>u5) -0</w:t>
      </w:r>
      <w:r w:rsidR="00644CD5">
        <w:t>.</w:t>
      </w:r>
      <w:r>
        <w:t>0132*T(v24</w:t>
      </w:r>
      <w:r w:rsidR="00644CD5">
        <w:t>.</w:t>
      </w:r>
      <w:r>
        <w:t>u12) -0</w:t>
      </w:r>
      <w:r w:rsidR="00644CD5">
        <w:t>.</w:t>
      </w:r>
      <w:r>
        <w:t>0121*T(v10</w:t>
      </w:r>
      <w:r w:rsidR="00644CD5">
        <w:t>.</w:t>
      </w:r>
      <w:r>
        <w:t>u16) + 0</w:t>
      </w:r>
      <w:r w:rsidR="00644CD5">
        <w:t>.</w:t>
      </w:r>
      <w:r>
        <w:t>00877*T(v20) + 0</w:t>
      </w:r>
      <w:r w:rsidR="00644CD5">
        <w:t>.</w:t>
      </w:r>
      <w:r>
        <w:t>013*T(v15</w:t>
      </w:r>
      <w:r w:rsidR="00644CD5">
        <w:t>.</w:t>
      </w:r>
      <w:r>
        <w:t>u6) -0</w:t>
      </w:r>
      <w:r w:rsidR="00644CD5">
        <w:t>.</w:t>
      </w:r>
      <w:r>
        <w:t>0112*Volume^3 + 0</w:t>
      </w:r>
      <w:r w:rsidR="00644CD5">
        <w:t>.</w:t>
      </w:r>
      <w:r>
        <w:t>00859*T(u12) + 0</w:t>
      </w:r>
      <w:r w:rsidR="00644CD5">
        <w:t>.</w:t>
      </w:r>
      <w:r>
        <w:t>0128*T(v6</w:t>
      </w:r>
      <w:r w:rsidR="00644CD5">
        <w:t>.</w:t>
      </w:r>
      <w:r>
        <w:t>u8) + 0</w:t>
      </w:r>
      <w:r w:rsidR="00644CD5">
        <w:t>.</w:t>
      </w:r>
      <w:r>
        <w:t>00936*T(v7</w:t>
      </w:r>
      <w:r w:rsidR="00644CD5">
        <w:t>.</w:t>
      </w:r>
      <w:r>
        <w:t>u24) + 0</w:t>
      </w:r>
      <w:r w:rsidR="00644CD5">
        <w:t>.</w:t>
      </w:r>
      <w:r>
        <w:t>00788*T(v17</w:t>
      </w:r>
      <w:r w:rsidR="00644CD5">
        <w:t>.</w:t>
      </w:r>
      <w:r>
        <w:t>u4) + 0</w:t>
      </w:r>
      <w:r w:rsidR="00644CD5">
        <w:t>.</w:t>
      </w:r>
      <w:r>
        <w:t>00614*T(v2</w:t>
      </w:r>
      <w:r w:rsidR="00644CD5">
        <w:t>.</w:t>
      </w:r>
      <w:r>
        <w:t>u40) -0</w:t>
      </w:r>
      <w:r w:rsidR="00644CD5">
        <w:t>.</w:t>
      </w:r>
      <w:r>
        <w:t>0054*T(v37</w:t>
      </w:r>
      <w:r w:rsidR="00644CD5">
        <w:t>.</w:t>
      </w:r>
      <w:r>
        <w:t>u4) + 0</w:t>
      </w:r>
      <w:r w:rsidR="00644CD5">
        <w:t>.</w:t>
      </w:r>
      <w:r>
        <w:t>00544*T(v2</w:t>
      </w:r>
      <w:r w:rsidR="00644CD5">
        <w:t>.</w:t>
      </w:r>
      <w:r>
        <w:t>u7) -0</w:t>
      </w:r>
      <w:r w:rsidR="00644CD5">
        <w:t>.</w:t>
      </w:r>
      <w:r>
        <w:t>00544*T(v6</w:t>
      </w:r>
      <w:r w:rsidR="00644CD5">
        <w:t>.</w:t>
      </w:r>
      <w:r>
        <w:t>u2) -0</w:t>
      </w:r>
      <w:r w:rsidR="00644CD5">
        <w:t>.</w:t>
      </w:r>
      <w:r>
        <w:t>00167*T(u36) + 0</w:t>
      </w:r>
      <w:r w:rsidR="00644CD5">
        <w:t>.</w:t>
      </w:r>
      <w:r>
        <w:t>0015*T(v42) + 0</w:t>
      </w:r>
      <w:r w:rsidR="00644CD5">
        <w:t>.</w:t>
      </w:r>
      <w:r>
        <w:t>00227*T(v14</w:t>
      </w:r>
      <w:r w:rsidR="00644CD5">
        <w:t>.</w:t>
      </w:r>
      <w:r>
        <w:t>u19) -0</w:t>
      </w:r>
      <w:r w:rsidR="00644CD5">
        <w:t>.</w:t>
      </w:r>
      <w:r>
        <w:t>00194*T(v23</w:t>
      </w:r>
      <w:r w:rsidR="00644CD5">
        <w:t>.</w:t>
      </w:r>
      <w:r>
        <w:t>u20) -0</w:t>
      </w:r>
      <w:r w:rsidR="00644CD5">
        <w:t>.</w:t>
      </w:r>
      <w:r>
        <w:t>00117*T(v34) + 0</w:t>
      </w:r>
      <w:r w:rsidR="00644CD5">
        <w:t>.</w:t>
      </w:r>
      <w:r>
        <w:t>000565*T(v7</w:t>
      </w:r>
      <w:r w:rsidR="00644CD5">
        <w:t>.</w:t>
      </w:r>
      <w:r>
        <w:t>u17) + 0</w:t>
      </w:r>
      <w:r w:rsidR="00644CD5">
        <w:t>.</w:t>
      </w:r>
      <w:r>
        <w:t>000368*T(v2</w:t>
      </w:r>
      <w:r w:rsidR="00644CD5">
        <w:t>.</w:t>
      </w:r>
      <w:r>
        <w:t>u19) + 0</w:t>
      </w:r>
      <w:r w:rsidR="00644CD5">
        <w:t>.</w:t>
      </w:r>
      <w:r>
        <w:t>000303*T(v5</w:t>
      </w:r>
      <w:r w:rsidR="00644CD5">
        <w:t>.</w:t>
      </w:r>
      <w:r>
        <w:t>u19) + 6</w:t>
      </w:r>
      <w:r w:rsidR="00644CD5">
        <w:t>.</w:t>
      </w:r>
      <w:r>
        <w:t>62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0889*NumAromAtoms + 0</w:t>
      </w:r>
      <w:r w:rsidR="00644CD5">
        <w:t>.</w:t>
      </w:r>
      <w:r>
        <w:t>197*T(v11</w:t>
      </w:r>
      <w:r w:rsidR="00644CD5">
        <w:t>.</w:t>
      </w:r>
      <w:r>
        <w:t>u2) -0</w:t>
      </w:r>
      <w:r w:rsidR="00644CD5">
        <w:t>.</w:t>
      </w:r>
      <w:r>
        <w:t>347*u + 0</w:t>
      </w:r>
      <w:r w:rsidR="00644CD5">
        <w:t>.</w:t>
      </w:r>
      <w:r>
        <w:t>474*T(v2</w:t>
      </w:r>
      <w:r w:rsidR="00644CD5">
        <w:t>.</w:t>
      </w:r>
      <w:r>
        <w:t>u3) + 0</w:t>
      </w:r>
      <w:r w:rsidR="00644CD5">
        <w:t>.</w:t>
      </w:r>
      <w:r>
        <w:t>0212*T(v19</w:t>
      </w:r>
      <w:r w:rsidR="00644CD5">
        <w:t>.</w:t>
      </w:r>
      <w:r>
        <w:t>u13) -0</w:t>
      </w:r>
      <w:r w:rsidR="00644CD5">
        <w:t>.</w:t>
      </w:r>
      <w:r>
        <w:t>174*NumAcceptor -0</w:t>
      </w:r>
      <w:r w:rsidR="00644CD5">
        <w:t>.</w:t>
      </w:r>
      <w:r>
        <w:t>701*T(v21</w:t>
      </w:r>
      <w:r w:rsidR="00644CD5">
        <w:t>.</w:t>
      </w:r>
      <w:r>
        <w:t>u1) + 0</w:t>
      </w:r>
      <w:r w:rsidR="00644CD5">
        <w:t>.</w:t>
      </w:r>
      <w:r>
        <w:t>179*Lipophilicity^2 -0</w:t>
      </w:r>
      <w:r w:rsidR="00644CD5">
        <w:t>.</w:t>
      </w:r>
      <w:r>
        <w:t>22*T(v22) + 0</w:t>
      </w:r>
      <w:r w:rsidR="00644CD5">
        <w:t>.</w:t>
      </w:r>
      <w:r>
        <w:t>168*T(v6) -0</w:t>
      </w:r>
      <w:r w:rsidR="00644CD5">
        <w:t>.</w:t>
      </w:r>
      <w:r>
        <w:t>558*T(v26</w:t>
      </w:r>
      <w:r w:rsidR="00644CD5">
        <w:t>.</w:t>
      </w:r>
      <w:r>
        <w:t>u6) + 0</w:t>
      </w:r>
      <w:r w:rsidR="00644CD5">
        <w:t>.</w:t>
      </w:r>
      <w:r>
        <w:t>0925*NumDonor -0</w:t>
      </w:r>
      <w:r w:rsidR="00644CD5">
        <w:t>.</w:t>
      </w:r>
      <w:r>
        <w:t>446*T(v4</w:t>
      </w:r>
      <w:r w:rsidR="00644CD5">
        <w:t>.</w:t>
      </w:r>
      <w:r>
        <w:t>u2) + 0</w:t>
      </w:r>
      <w:r w:rsidR="00644CD5">
        <w:t>.</w:t>
      </w:r>
      <w:r>
        <w:t>511*T(v23</w:t>
      </w:r>
      <w:r w:rsidR="00644CD5">
        <w:t>.</w:t>
      </w:r>
      <w:r>
        <w:t>u9) + 0</w:t>
      </w:r>
      <w:r w:rsidR="00644CD5">
        <w:t>.</w:t>
      </w:r>
      <w:r>
        <w:t>533*T(v4</w:t>
      </w:r>
      <w:r w:rsidR="00644CD5">
        <w:t>.</w:t>
      </w:r>
      <w:r>
        <w:t>u26) + 0</w:t>
      </w:r>
      <w:r w:rsidR="00644CD5">
        <w:t>.</w:t>
      </w:r>
      <w:r>
        <w:t>16*T(v15</w:t>
      </w:r>
      <w:r w:rsidR="00644CD5">
        <w:t>.</w:t>
      </w:r>
      <w:r>
        <w:t>u7) + 0</w:t>
      </w:r>
      <w:r w:rsidR="00644CD5">
        <w:t>.</w:t>
      </w:r>
      <w:r>
        <w:t>392*T(v6</w:t>
      </w:r>
      <w:r w:rsidR="00644CD5">
        <w:t>.</w:t>
      </w:r>
      <w:r>
        <w:t>u34) -0</w:t>
      </w:r>
      <w:r w:rsidR="00644CD5">
        <w:t>.</w:t>
      </w:r>
      <w:r>
        <w:t>391*T(v27</w:t>
      </w:r>
      <w:r w:rsidR="00644CD5">
        <w:t>.</w:t>
      </w:r>
      <w:r>
        <w:t>u5) -0</w:t>
      </w:r>
      <w:r w:rsidR="00644CD5">
        <w:t>.</w:t>
      </w:r>
      <w:r>
        <w:t>169*T(v4</w:t>
      </w:r>
      <w:r w:rsidR="00644CD5">
        <w:t>.</w:t>
      </w:r>
      <w:r>
        <w:t>u12) + 0</w:t>
      </w:r>
      <w:r w:rsidR="00644CD5">
        <w:t>.</w:t>
      </w:r>
      <w:r>
        <w:t>264*T(v1</w:t>
      </w:r>
      <w:r w:rsidR="00644CD5">
        <w:t>.</w:t>
      </w:r>
      <w:r>
        <w:t>u11) + 0</w:t>
      </w:r>
      <w:r w:rsidR="00644CD5">
        <w:t>.</w:t>
      </w:r>
      <w:r>
        <w:t>173*MW + 0</w:t>
      </w:r>
      <w:r w:rsidR="00644CD5">
        <w:t>.</w:t>
      </w:r>
      <w:r>
        <w:t>395*T(v12) -0</w:t>
      </w:r>
      <w:r w:rsidR="00644CD5">
        <w:t>.</w:t>
      </w:r>
      <w:r>
        <w:t>31*T(v6</w:t>
      </w:r>
      <w:r w:rsidR="00644CD5">
        <w:t>.</w:t>
      </w:r>
      <w:r>
        <w:t>u2) + 0</w:t>
      </w:r>
      <w:r w:rsidR="00644CD5">
        <w:t>.</w:t>
      </w:r>
      <w:r>
        <w:t>685*T(v21</w:t>
      </w:r>
      <w:r w:rsidR="00644CD5">
        <w:t>.</w:t>
      </w:r>
      <w:r>
        <w:t>u9) -0</w:t>
      </w:r>
      <w:r w:rsidR="00644CD5">
        <w:t>.</w:t>
      </w:r>
      <w:r>
        <w:t>614*T(v8</w:t>
      </w:r>
      <w:r w:rsidR="00644CD5">
        <w:t>.</w:t>
      </w:r>
      <w:r>
        <w:t>u24) + 0</w:t>
      </w:r>
      <w:r w:rsidR="00644CD5">
        <w:t>.</w:t>
      </w:r>
      <w:r>
        <w:t>124*T(u24) + 0</w:t>
      </w:r>
      <w:r w:rsidR="00644CD5">
        <w:t>.</w:t>
      </w:r>
      <w:r>
        <w:t>388*T(v12</w:t>
      </w:r>
      <w:r w:rsidR="00644CD5">
        <w:t>.</w:t>
      </w:r>
      <w:r>
        <w:t>u6) + 0</w:t>
      </w:r>
      <w:r w:rsidR="00644CD5">
        <w:t>.</w:t>
      </w:r>
      <w:r>
        <w:t>57*T(v12</w:t>
      </w:r>
      <w:r w:rsidR="00644CD5">
        <w:t>.</w:t>
      </w:r>
      <w:r>
        <w:t>u1) + 0</w:t>
      </w:r>
      <w:r w:rsidR="00644CD5">
        <w:t>.</w:t>
      </w:r>
      <w:r>
        <w:t>439*T(v21</w:t>
      </w:r>
      <w:r w:rsidR="00644CD5">
        <w:t>.</w:t>
      </w:r>
      <w:r>
        <w:t>u20) -0</w:t>
      </w:r>
      <w:r w:rsidR="00644CD5">
        <w:t>.</w:t>
      </w:r>
      <w:r>
        <w:t>211*T(v2</w:t>
      </w:r>
      <w:r w:rsidR="00644CD5">
        <w:t>.</w:t>
      </w:r>
      <w:r>
        <w:t>u30) -0</w:t>
      </w:r>
      <w:r w:rsidR="00644CD5">
        <w:t>.</w:t>
      </w:r>
      <w:r>
        <w:t>229*T(v21</w:t>
      </w:r>
      <w:r w:rsidR="00644CD5">
        <w:t>.</w:t>
      </w:r>
      <w:r>
        <w:t>u15) + 0</w:t>
      </w:r>
      <w:r w:rsidR="00644CD5">
        <w:t>.</w:t>
      </w:r>
      <w:r>
        <w:t>518*T(v6</w:t>
      </w:r>
      <w:r w:rsidR="00644CD5">
        <w:t>.</w:t>
      </w:r>
      <w:r>
        <w:t>u23) -0</w:t>
      </w:r>
      <w:r w:rsidR="00644CD5">
        <w:t>.</w:t>
      </w:r>
      <w:r>
        <w:t>097*T(v6</w:t>
      </w:r>
      <w:r w:rsidR="00644CD5">
        <w:t>.</w:t>
      </w:r>
      <w:r>
        <w:t>u1) -0</w:t>
      </w:r>
      <w:r w:rsidR="00644CD5">
        <w:t>.</w:t>
      </w:r>
      <w:r>
        <w:t>0714*NumNegative + 0</w:t>
      </w:r>
      <w:r w:rsidR="00644CD5">
        <w:t>.</w:t>
      </w:r>
      <w:r>
        <w:t>348*T(v14</w:t>
      </w:r>
      <w:r w:rsidR="00644CD5">
        <w:t>.</w:t>
      </w:r>
      <w:r>
        <w:t>u16) + 0</w:t>
      </w:r>
      <w:r w:rsidR="00644CD5">
        <w:t>.</w:t>
      </w:r>
      <w:r>
        <w:t>175*T(v16</w:t>
      </w:r>
      <w:r w:rsidR="00644CD5">
        <w:t>.</w:t>
      </w:r>
      <w:r>
        <w:t>u3) -0</w:t>
      </w:r>
      <w:r w:rsidR="00644CD5">
        <w:t>.</w:t>
      </w:r>
      <w:r>
        <w:t>141*T(u26) + 20</w:t>
      </w:r>
      <w:r w:rsidR="00644CD5">
        <w:t>.</w:t>
      </w:r>
      <w:r>
        <w:t>1*Lipophilicity -0</w:t>
      </w:r>
      <w:r w:rsidR="00644CD5">
        <w:t>.</w:t>
      </w:r>
      <w:r>
        <w:t>606*T(v4</w:t>
      </w:r>
      <w:r w:rsidR="00644CD5">
        <w:t>.</w:t>
      </w:r>
      <w:r>
        <w:t>u5) + 0</w:t>
      </w:r>
      <w:r w:rsidR="00644CD5">
        <w:t>.</w:t>
      </w:r>
      <w:r>
        <w:t>24*T(v10</w:t>
      </w:r>
      <w:r w:rsidR="00644CD5">
        <w:t>.</w:t>
      </w:r>
      <w:r>
        <w:t>u25) + 0</w:t>
      </w:r>
      <w:r w:rsidR="00644CD5">
        <w:t>.</w:t>
      </w:r>
      <w:r>
        <w:t>23*T(v27</w:t>
      </w:r>
      <w:r w:rsidR="00644CD5">
        <w:t>.</w:t>
      </w:r>
      <w:r>
        <w:t>u12) + 0</w:t>
      </w:r>
      <w:r w:rsidR="00644CD5">
        <w:t>.</w:t>
      </w:r>
      <w:r>
        <w:t>699*T(v10</w:t>
      </w:r>
      <w:r w:rsidR="00644CD5">
        <w:t>.</w:t>
      </w:r>
      <w:r>
        <w:t>u14) -0</w:t>
      </w:r>
      <w:r w:rsidR="00644CD5">
        <w:t>.</w:t>
      </w:r>
      <w:r>
        <w:t>357*T(v6</w:t>
      </w:r>
      <w:r w:rsidR="00644CD5">
        <w:t>.</w:t>
      </w:r>
      <w:r>
        <w:t>u25) + 0</w:t>
      </w:r>
      <w:r w:rsidR="00644CD5">
        <w:t>.</w:t>
      </w:r>
      <w:r>
        <w:t>142*T(v11) + 0</w:t>
      </w:r>
      <w:r w:rsidR="00644CD5">
        <w:t>.</w:t>
      </w:r>
      <w:r>
        <w:t>449*T(v10) -0</w:t>
      </w:r>
      <w:r w:rsidR="00644CD5">
        <w:t>.</w:t>
      </w:r>
      <w:r>
        <w:t>309*T(v1</w:t>
      </w:r>
      <w:r w:rsidR="00644CD5">
        <w:t>.</w:t>
      </w:r>
      <w:r>
        <w:t>u25) -0</w:t>
      </w:r>
      <w:r w:rsidR="00644CD5">
        <w:t>.</w:t>
      </w:r>
      <w:r>
        <w:t>409*T(v23</w:t>
      </w:r>
      <w:r w:rsidR="00644CD5">
        <w:t>.</w:t>
      </w:r>
      <w:r>
        <w:t>u5) -0</w:t>
      </w:r>
      <w:r w:rsidR="00644CD5">
        <w:t>.</w:t>
      </w:r>
      <w:r>
        <w:t>356*T(v37</w:t>
      </w:r>
      <w:r w:rsidR="00644CD5">
        <w:t>.</w:t>
      </w:r>
      <w:r>
        <w:t>u3) + 0</w:t>
      </w:r>
      <w:r w:rsidR="00644CD5">
        <w:t>.</w:t>
      </w:r>
      <w:r>
        <w:t>361*T(v4</w:t>
      </w:r>
      <w:r w:rsidR="00644CD5">
        <w:t>.</w:t>
      </w:r>
      <w:r>
        <w:t>u17) -0</w:t>
      </w:r>
      <w:r w:rsidR="00644CD5">
        <w:t>.</w:t>
      </w:r>
      <w:r>
        <w:t>319*T(v18</w:t>
      </w:r>
      <w:r w:rsidR="00644CD5">
        <w:t>.</w:t>
      </w:r>
      <w:r>
        <w:t>u15) + 0</w:t>
      </w:r>
      <w:r w:rsidR="00644CD5">
        <w:t>.</w:t>
      </w:r>
      <w:r>
        <w:t>392*T(v2</w:t>
      </w:r>
      <w:r w:rsidR="00644CD5">
        <w:t>.</w:t>
      </w:r>
      <w:r>
        <w:t>u18) + 0</w:t>
      </w:r>
      <w:r w:rsidR="00644CD5">
        <w:t>.</w:t>
      </w:r>
      <w:r>
        <w:t>312*T(v7</w:t>
      </w:r>
      <w:r w:rsidR="00644CD5">
        <w:t>.</w:t>
      </w:r>
      <w:r>
        <w:t>u13) -0</w:t>
      </w:r>
      <w:r w:rsidR="00644CD5">
        <w:t>.</w:t>
      </w:r>
      <w:r>
        <w:t>335*T(v9</w:t>
      </w:r>
      <w:r w:rsidR="00644CD5">
        <w:t>.</w:t>
      </w:r>
      <w:r>
        <w:t>u12) -0</w:t>
      </w:r>
      <w:r w:rsidR="00644CD5">
        <w:t>.</w:t>
      </w:r>
      <w:r>
        <w:t>387*T(v20</w:t>
      </w:r>
      <w:r w:rsidR="00644CD5">
        <w:t>.</w:t>
      </w:r>
      <w:r>
        <w:t>u5) -0</w:t>
      </w:r>
      <w:r w:rsidR="00644CD5">
        <w:t>.</w:t>
      </w:r>
      <w:r>
        <w:t>517*T(v6</w:t>
      </w:r>
      <w:r w:rsidR="00644CD5">
        <w:t>.</w:t>
      </w:r>
      <w:r>
        <w:t>u6) + 0</w:t>
      </w:r>
      <w:r w:rsidR="00644CD5">
        <w:t>.</w:t>
      </w:r>
      <w:r>
        <w:t>235*T(u36) + 0</w:t>
      </w:r>
      <w:r w:rsidR="00644CD5">
        <w:t>.</w:t>
      </w:r>
      <w:r>
        <w:t>434*T(v1</w:t>
      </w:r>
      <w:r w:rsidR="00644CD5">
        <w:t>.</w:t>
      </w:r>
      <w:r>
        <w:t>u38) + 0</w:t>
      </w:r>
      <w:r w:rsidR="00644CD5">
        <w:t>.</w:t>
      </w:r>
      <w:r>
        <w:t>308*T(v10</w:t>
      </w:r>
      <w:r w:rsidR="00644CD5">
        <w:t>.</w:t>
      </w:r>
      <w:r>
        <w:t>u20) + 0</w:t>
      </w:r>
      <w:r w:rsidR="00644CD5">
        <w:t>.</w:t>
      </w:r>
      <w:r>
        <w:t>439*T(v17</w:t>
      </w:r>
      <w:r w:rsidR="00644CD5">
        <w:t>.</w:t>
      </w:r>
      <w:r>
        <w:t>u24) + 0</w:t>
      </w:r>
      <w:r w:rsidR="00644CD5">
        <w:t>.</w:t>
      </w:r>
      <w:r>
        <w:t>222*T(v10</w:t>
      </w:r>
      <w:r w:rsidR="00644CD5">
        <w:t>.</w:t>
      </w:r>
      <w:r>
        <w:t>u12) -0</w:t>
      </w:r>
      <w:r w:rsidR="00644CD5">
        <w:t>.</w:t>
      </w:r>
      <w:r>
        <w:t>471*T(v17</w:t>
      </w:r>
      <w:r w:rsidR="00644CD5">
        <w:t>.</w:t>
      </w:r>
      <w:r>
        <w:t>u15) -0</w:t>
      </w:r>
      <w:r w:rsidR="00644CD5">
        <w:t>.</w:t>
      </w:r>
      <w:r>
        <w:t>392*T(v39</w:t>
      </w:r>
      <w:r w:rsidR="00644CD5">
        <w:t>.</w:t>
      </w:r>
      <w:r>
        <w:t>u1) + 0</w:t>
      </w:r>
      <w:r w:rsidR="00644CD5">
        <w:t>.</w:t>
      </w:r>
      <w:r>
        <w:t>397*T(v35</w:t>
      </w:r>
      <w:r w:rsidR="00644CD5">
        <w:t>.</w:t>
      </w:r>
      <w:r>
        <w:t>u8) -0</w:t>
      </w:r>
      <w:r w:rsidR="00644CD5">
        <w:t>.</w:t>
      </w:r>
      <w:r>
        <w:t>339*T(v5</w:t>
      </w:r>
      <w:r w:rsidR="00644CD5">
        <w:t>.</w:t>
      </w:r>
      <w:r>
        <w:t>u28) -0</w:t>
      </w:r>
      <w:r w:rsidR="00644CD5">
        <w:t>.</w:t>
      </w:r>
      <w:r>
        <w:t>121*T(v5</w:t>
      </w:r>
      <w:r w:rsidR="00644CD5">
        <w:t>.</w:t>
      </w:r>
      <w:r>
        <w:t>u17) + 0</w:t>
      </w:r>
      <w:r w:rsidR="00644CD5">
        <w:t>.</w:t>
      </w:r>
      <w:r>
        <w:t>464*T(v1</w:t>
      </w:r>
      <w:r w:rsidR="00644CD5">
        <w:t>.</w:t>
      </w:r>
      <w:r>
        <w:t>u32) -0</w:t>
      </w:r>
      <w:r w:rsidR="00644CD5">
        <w:t>.</w:t>
      </w:r>
      <w:r>
        <w:t>428*T(v9</w:t>
      </w:r>
      <w:r w:rsidR="00644CD5">
        <w:t>.</w:t>
      </w:r>
      <w:r>
        <w:t>u28) -0</w:t>
      </w:r>
      <w:r w:rsidR="00644CD5">
        <w:t>.</w:t>
      </w:r>
      <w:r>
        <w:t>342*T(v5</w:t>
      </w:r>
      <w:r w:rsidR="00644CD5">
        <w:t>.</w:t>
      </w:r>
      <w:r>
        <w:t>u9) -0</w:t>
      </w:r>
      <w:r w:rsidR="00644CD5">
        <w:t>.</w:t>
      </w:r>
      <w:r>
        <w:t>306*T(v20</w:t>
      </w:r>
      <w:r w:rsidR="00644CD5">
        <w:t>.</w:t>
      </w:r>
      <w:r>
        <w:t>u15) -0</w:t>
      </w:r>
      <w:r w:rsidR="00644CD5">
        <w:t>.</w:t>
      </w:r>
      <w:r>
        <w:t>121*T(v22</w:t>
      </w:r>
      <w:r w:rsidR="00644CD5">
        <w:t>.</w:t>
      </w:r>
      <w:r>
        <w:t>u2) -0</w:t>
      </w:r>
      <w:r w:rsidR="00644CD5">
        <w:t>.</w:t>
      </w:r>
      <w:r>
        <w:t>342*T(v13</w:t>
      </w:r>
      <w:r w:rsidR="00644CD5">
        <w:t>.</w:t>
      </w:r>
      <w:r>
        <w:t>u10) + 0</w:t>
      </w:r>
      <w:r w:rsidR="00644CD5">
        <w:t>.</w:t>
      </w:r>
      <w:r>
        <w:t>327*Length + 0</w:t>
      </w:r>
      <w:r w:rsidR="00644CD5">
        <w:t>.</w:t>
      </w:r>
      <w:r>
        <w:t>526*T(v2</w:t>
      </w:r>
      <w:r w:rsidR="00644CD5">
        <w:t>.</w:t>
      </w:r>
      <w:r>
        <w:t>u25) + 0</w:t>
      </w:r>
      <w:r w:rsidR="00644CD5">
        <w:t>.</w:t>
      </w:r>
      <w:r>
        <w:t>361*T(v36</w:t>
      </w:r>
      <w:r w:rsidR="00644CD5">
        <w:t>.</w:t>
      </w:r>
      <w:r>
        <w:t>u5) -0</w:t>
      </w:r>
      <w:r w:rsidR="00644CD5">
        <w:t>.</w:t>
      </w:r>
      <w:r>
        <w:t>212*T(v31</w:t>
      </w:r>
      <w:r w:rsidR="00644CD5">
        <w:t>.</w:t>
      </w:r>
      <w:r>
        <w:t>u4) -0</w:t>
      </w:r>
      <w:r w:rsidR="00644CD5">
        <w:t>.</w:t>
      </w:r>
      <w:r>
        <w:t>326*T(v14</w:t>
      </w:r>
      <w:r w:rsidR="00644CD5">
        <w:t>.</w:t>
      </w:r>
      <w:r>
        <w:t>u20) + 0</w:t>
      </w:r>
      <w:r w:rsidR="00644CD5">
        <w:t>.</w:t>
      </w:r>
      <w:r>
        <w:t>183*T(v11</w:t>
      </w:r>
      <w:r w:rsidR="00644CD5">
        <w:t>.</w:t>
      </w:r>
      <w:r>
        <w:t>u12) + 0</w:t>
      </w:r>
      <w:r w:rsidR="00644CD5">
        <w:t>.</w:t>
      </w:r>
      <w:r>
        <w:t>324*T(v28) + 0</w:t>
      </w:r>
      <w:r w:rsidR="00644CD5">
        <w:t>.</w:t>
      </w:r>
      <w:r>
        <w:t>253*T(v2</w:t>
      </w:r>
      <w:r w:rsidR="00644CD5">
        <w:t>.</w:t>
      </w:r>
      <w:r>
        <w:t>u22) -0</w:t>
      </w:r>
      <w:r w:rsidR="00644CD5">
        <w:t>.</w:t>
      </w:r>
      <w:r>
        <w:t>354*T(v24</w:t>
      </w:r>
      <w:r w:rsidR="00644CD5">
        <w:t>.</w:t>
      </w:r>
      <w:r>
        <w:t>u6) + 0</w:t>
      </w:r>
      <w:r w:rsidR="00644CD5">
        <w:t>.</w:t>
      </w:r>
      <w:r>
        <w:t>273*T(v14</w:t>
      </w:r>
      <w:r w:rsidR="00644CD5">
        <w:t>.</w:t>
      </w:r>
      <w:r>
        <w:t>u8) + 0</w:t>
      </w:r>
      <w:r w:rsidR="00644CD5">
        <w:t>.</w:t>
      </w:r>
      <w:r>
        <w:t>386*T(u9) + 0</w:t>
      </w:r>
      <w:r w:rsidR="00644CD5">
        <w:t>.</w:t>
      </w:r>
      <w:r>
        <w:t>25*T(v36</w:t>
      </w:r>
      <w:r w:rsidR="00644CD5">
        <w:t>.</w:t>
      </w:r>
      <w:r>
        <w:t>u3) -0</w:t>
      </w:r>
      <w:r w:rsidR="00644CD5">
        <w:t>.</w:t>
      </w:r>
      <w:r>
        <w:t>245*T(v20</w:t>
      </w:r>
      <w:r w:rsidR="00644CD5">
        <w:t>.</w:t>
      </w:r>
      <w:r>
        <w:t>u23) -0</w:t>
      </w:r>
      <w:r w:rsidR="00644CD5">
        <w:t>.</w:t>
      </w:r>
      <w:r>
        <w:t>334*T(v25</w:t>
      </w:r>
      <w:r w:rsidR="00644CD5">
        <w:t>.</w:t>
      </w:r>
      <w:r>
        <w:t>u3) + 0</w:t>
      </w:r>
      <w:r w:rsidR="00644CD5">
        <w:t>.</w:t>
      </w:r>
      <w:r>
        <w:t>128*T(v6</w:t>
      </w:r>
      <w:r w:rsidR="00644CD5">
        <w:t>.</w:t>
      </w:r>
      <w:r>
        <w:t>u36) + 0</w:t>
      </w:r>
      <w:r w:rsidR="00644CD5">
        <w:t>.</w:t>
      </w:r>
      <w:r>
        <w:t>155*T(v29</w:t>
      </w:r>
      <w:r w:rsidR="00644CD5">
        <w:t>.</w:t>
      </w:r>
      <w:r>
        <w:t>u11) -0</w:t>
      </w:r>
      <w:r w:rsidR="00644CD5">
        <w:t>.</w:t>
      </w:r>
      <w:r>
        <w:t>115*T(v11</w:t>
      </w:r>
      <w:r w:rsidR="00644CD5">
        <w:t>.</w:t>
      </w:r>
      <w:r>
        <w:t>u1) -0</w:t>
      </w:r>
      <w:r w:rsidR="00644CD5">
        <w:t>.</w:t>
      </w:r>
      <w:r>
        <w:t>259*T(v2</w:t>
      </w:r>
      <w:r w:rsidR="00644CD5">
        <w:t>.</w:t>
      </w:r>
      <w:r>
        <w:t>u32) -0</w:t>
      </w:r>
      <w:r w:rsidR="00644CD5">
        <w:t>.</w:t>
      </w:r>
      <w:r>
        <w:t>328*T(v2</w:t>
      </w:r>
      <w:r w:rsidR="00644CD5">
        <w:t>.</w:t>
      </w:r>
      <w:r>
        <w:t>u15) + 0</w:t>
      </w:r>
      <w:r w:rsidR="00644CD5">
        <w:t>.</w:t>
      </w:r>
      <w:r>
        <w:t>176*T(v26) -0</w:t>
      </w:r>
      <w:r w:rsidR="00644CD5">
        <w:t>.</w:t>
      </w:r>
      <w:r>
        <w:t>202*T(v14</w:t>
      </w:r>
      <w:r w:rsidR="00644CD5">
        <w:t>.</w:t>
      </w:r>
      <w:r>
        <w:t>u25) -0</w:t>
      </w:r>
      <w:r w:rsidR="00644CD5">
        <w:t>.</w:t>
      </w:r>
      <w:r>
        <w:t>39*T(v19</w:t>
      </w:r>
      <w:r w:rsidR="00644CD5">
        <w:t>.</w:t>
      </w:r>
      <w:r>
        <w:t>u19) + 0</w:t>
      </w:r>
      <w:r w:rsidR="00644CD5">
        <w:t>.</w:t>
      </w:r>
      <w:r>
        <w:t>26*T(v20</w:t>
      </w:r>
      <w:r w:rsidR="00644CD5">
        <w:t>.</w:t>
      </w:r>
      <w:r>
        <w:t>u22) + 0</w:t>
      </w:r>
      <w:r w:rsidR="00644CD5">
        <w:t>.</w:t>
      </w:r>
      <w:r>
        <w:t>413*T(v8</w:t>
      </w:r>
      <w:r w:rsidR="00644CD5">
        <w:t>.</w:t>
      </w:r>
      <w:r>
        <w:t>u5) -0</w:t>
      </w:r>
      <w:r w:rsidR="00644CD5">
        <w:t>.</w:t>
      </w:r>
      <w:r>
        <w:t>313*T(v3) -0</w:t>
      </w:r>
      <w:r w:rsidR="00644CD5">
        <w:t>.</w:t>
      </w:r>
      <w:r>
        <w:t>0542*NumHal -0</w:t>
      </w:r>
      <w:r w:rsidR="00644CD5">
        <w:t>.</w:t>
      </w:r>
      <w:r>
        <w:t>347*T(v22</w:t>
      </w:r>
      <w:r w:rsidR="00644CD5">
        <w:t>.</w:t>
      </w:r>
      <w:r>
        <w:t>u11) + 0</w:t>
      </w:r>
      <w:r w:rsidR="00644CD5">
        <w:t>.</w:t>
      </w:r>
      <w:r>
        <w:t>231*T(v30</w:t>
      </w:r>
      <w:r w:rsidR="00644CD5">
        <w:t>.</w:t>
      </w:r>
      <w:r>
        <w:t>u4) + 0</w:t>
      </w:r>
      <w:r w:rsidR="00644CD5">
        <w:t>.</w:t>
      </w:r>
      <w:r>
        <w:t>269*T(v4</w:t>
      </w:r>
      <w:r w:rsidR="00644CD5">
        <w:t>.</w:t>
      </w:r>
      <w:r>
        <w:t>u11) -0</w:t>
      </w:r>
      <w:r w:rsidR="00644CD5">
        <w:t>.</w:t>
      </w:r>
      <w:r>
        <w:t>25*T(v18</w:t>
      </w:r>
      <w:r w:rsidR="00644CD5">
        <w:t>.</w:t>
      </w:r>
      <w:r>
        <w:t>u13) -0</w:t>
      </w:r>
      <w:r w:rsidR="00644CD5">
        <w:t>.</w:t>
      </w:r>
      <w:r>
        <w:t>372*T(v1</w:t>
      </w:r>
      <w:r w:rsidR="00644CD5">
        <w:t>.</w:t>
      </w:r>
      <w:r>
        <w:t>u21) + 0</w:t>
      </w:r>
      <w:r w:rsidR="00644CD5">
        <w:t>.</w:t>
      </w:r>
      <w:r>
        <w:t>25*T(v4</w:t>
      </w:r>
      <w:r w:rsidR="00644CD5">
        <w:t>.</w:t>
      </w:r>
      <w:r>
        <w:t>u37) -0</w:t>
      </w:r>
      <w:r w:rsidR="00644CD5">
        <w:t>.</w:t>
      </w:r>
      <w:r>
        <w:t>168*T(v12</w:t>
      </w:r>
      <w:r w:rsidR="00644CD5">
        <w:t>.</w:t>
      </w:r>
      <w:r>
        <w:t>u30) + 0</w:t>
      </w:r>
      <w:r w:rsidR="00644CD5">
        <w:t>.</w:t>
      </w:r>
      <w:r>
        <w:t>206*T(v28</w:t>
      </w:r>
      <w:r w:rsidR="00644CD5">
        <w:t>.</w:t>
      </w:r>
      <w:r>
        <w:t>u14) + 0</w:t>
      </w:r>
      <w:r w:rsidR="00644CD5">
        <w:t>.</w:t>
      </w:r>
      <w:r>
        <w:t>356*T(v13</w:t>
      </w:r>
      <w:r w:rsidR="00644CD5">
        <w:t>.</w:t>
      </w:r>
      <w:r>
        <w:t>u9) -0</w:t>
      </w:r>
      <w:r w:rsidR="00644CD5">
        <w:t>.</w:t>
      </w:r>
      <w:r>
        <w:t>369*T(v1</w:t>
      </w:r>
      <w:r w:rsidR="00644CD5">
        <w:t>.</w:t>
      </w:r>
      <w:r>
        <w:t>u5) -0</w:t>
      </w:r>
      <w:r w:rsidR="00644CD5">
        <w:t>.</w:t>
      </w:r>
      <w:r>
        <w:t>188*T(v29</w:t>
      </w:r>
      <w:r w:rsidR="00644CD5">
        <w:t>.</w:t>
      </w:r>
      <w:r>
        <w:t>u4) -0</w:t>
      </w:r>
      <w:r w:rsidR="00644CD5">
        <w:t>.</w:t>
      </w:r>
      <w:r>
        <w:t>326*T(v5</w:t>
      </w:r>
      <w:r w:rsidR="00644CD5">
        <w:t>.</w:t>
      </w:r>
      <w:r>
        <w:t>u35) -0</w:t>
      </w:r>
      <w:r w:rsidR="00644CD5">
        <w:t>.</w:t>
      </w:r>
      <w:r>
        <w:t>226*T(v3</w:t>
      </w:r>
      <w:r w:rsidR="00644CD5">
        <w:t>.</w:t>
      </w:r>
      <w:r>
        <w:t>u29) -0</w:t>
      </w:r>
      <w:r w:rsidR="00644CD5">
        <w:t>.</w:t>
      </w:r>
      <w:r>
        <w:t>208*T(v9</w:t>
      </w:r>
      <w:r w:rsidR="00644CD5">
        <w:t>.</w:t>
      </w:r>
      <w:r>
        <w:t>u7) -0</w:t>
      </w:r>
      <w:r w:rsidR="00644CD5">
        <w:t>.</w:t>
      </w:r>
      <w:r>
        <w:t>379*T(v1</w:t>
      </w:r>
      <w:r w:rsidR="00644CD5">
        <w:t>.</w:t>
      </w:r>
      <w:r>
        <w:t>u2) -0</w:t>
      </w:r>
      <w:r w:rsidR="00644CD5">
        <w:t>.</w:t>
      </w:r>
      <w:r>
        <w:t>308*T(v27</w:t>
      </w:r>
      <w:r w:rsidR="00644CD5">
        <w:t>.</w:t>
      </w:r>
      <w:r>
        <w:t xml:space="preserve">u16) + </w:t>
      </w:r>
      <w:r>
        <w:lastRenderedPageBreak/>
        <w:t>0</w:t>
      </w:r>
      <w:r w:rsidR="00644CD5">
        <w:t>.</w:t>
      </w:r>
      <w:r>
        <w:t>213*T(v8</w:t>
      </w:r>
      <w:r w:rsidR="00644CD5">
        <w:t>.</w:t>
      </w:r>
      <w:r>
        <w:t>u32) + 0</w:t>
      </w:r>
      <w:r w:rsidR="00644CD5">
        <w:t>.</w:t>
      </w:r>
      <w:r>
        <w:t>186*T(v1</w:t>
      </w:r>
      <w:r w:rsidR="00644CD5">
        <w:t>.</w:t>
      </w:r>
      <w:r>
        <w:t>u36) + 0</w:t>
      </w:r>
      <w:r w:rsidR="00644CD5">
        <w:t>.</w:t>
      </w:r>
      <w:r>
        <w:t>328*T(v5</w:t>
      </w:r>
      <w:r w:rsidR="00644CD5">
        <w:t>.</w:t>
      </w:r>
      <w:r>
        <w:t>u3) + 0</w:t>
      </w:r>
      <w:r w:rsidR="00644CD5">
        <w:t>.</w:t>
      </w:r>
      <w:r>
        <w:t>313*T(v6</w:t>
      </w:r>
      <w:r w:rsidR="00644CD5">
        <w:t>.</w:t>
      </w:r>
      <w:r>
        <w:t>u35) + 0</w:t>
      </w:r>
      <w:r w:rsidR="00644CD5">
        <w:t>.</w:t>
      </w:r>
      <w:r>
        <w:t>361*T(v5</w:t>
      </w:r>
      <w:r w:rsidR="00644CD5">
        <w:t>.</w:t>
      </w:r>
      <w:r>
        <w:t>u24) + 0</w:t>
      </w:r>
      <w:r w:rsidR="00644CD5">
        <w:t>.</w:t>
      </w:r>
      <w:r>
        <w:t>371*T(v4</w:t>
      </w:r>
      <w:r w:rsidR="00644CD5">
        <w:t>.</w:t>
      </w:r>
      <w:r>
        <w:t>u25) -0</w:t>
      </w:r>
      <w:r w:rsidR="00644CD5">
        <w:t>.</w:t>
      </w:r>
      <w:r>
        <w:t>205*T(v24</w:t>
      </w:r>
      <w:r w:rsidR="00644CD5">
        <w:t>.</w:t>
      </w:r>
      <w:r>
        <w:t>u14) -0</w:t>
      </w:r>
      <w:r w:rsidR="00644CD5">
        <w:t>.</w:t>
      </w:r>
      <w:r>
        <w:t>235*T(u25) + 0</w:t>
      </w:r>
      <w:r w:rsidR="00644CD5">
        <w:t>.</w:t>
      </w:r>
      <w:r>
        <w:t>106*T(v39) -0</w:t>
      </w:r>
      <w:r w:rsidR="00644CD5">
        <w:t>.</w:t>
      </w:r>
      <w:r>
        <w:t>202*T(v19</w:t>
      </w:r>
      <w:r w:rsidR="00644CD5">
        <w:t>.</w:t>
      </w:r>
      <w:r>
        <w:t>u15) + 0</w:t>
      </w:r>
      <w:r w:rsidR="00644CD5">
        <w:t>.</w:t>
      </w:r>
      <w:r>
        <w:t>308*T(v2</w:t>
      </w:r>
      <w:r w:rsidR="00644CD5">
        <w:t>.</w:t>
      </w:r>
      <w:r>
        <w:t>u41) -0</w:t>
      </w:r>
      <w:r w:rsidR="00644CD5">
        <w:t>.</w:t>
      </w:r>
      <w:r>
        <w:t>156*T(v6</w:t>
      </w:r>
      <w:r w:rsidR="00644CD5">
        <w:t>.</w:t>
      </w:r>
      <w:r>
        <w:t>u9) -0</w:t>
      </w:r>
      <w:r w:rsidR="00644CD5">
        <w:t>.</w:t>
      </w:r>
      <w:r>
        <w:t>378*T(v29</w:t>
      </w:r>
      <w:r w:rsidR="00644CD5">
        <w:t>.</w:t>
      </w:r>
      <w:r>
        <w:t>u3) -0</w:t>
      </w:r>
      <w:r w:rsidR="00644CD5">
        <w:t>.</w:t>
      </w:r>
      <w:r>
        <w:t>266*T(v7</w:t>
      </w:r>
      <w:r w:rsidR="00644CD5">
        <w:t>.</w:t>
      </w:r>
      <w:r>
        <w:t>u34) -0</w:t>
      </w:r>
      <w:r w:rsidR="00644CD5">
        <w:t>.</w:t>
      </w:r>
      <w:r>
        <w:t>21*T(u15) + 0</w:t>
      </w:r>
      <w:r w:rsidR="00644CD5">
        <w:t>.</w:t>
      </w:r>
      <w:r>
        <w:t>244*T(v31</w:t>
      </w:r>
      <w:r w:rsidR="00644CD5">
        <w:t>.</w:t>
      </w:r>
      <w:r>
        <w:t>u10) + 0</w:t>
      </w:r>
      <w:r w:rsidR="00644CD5">
        <w:t>.</w:t>
      </w:r>
      <w:r>
        <w:t>2*T(v15</w:t>
      </w:r>
      <w:r w:rsidR="00644CD5">
        <w:t>.</w:t>
      </w:r>
      <w:r>
        <w:t>u14) + 0</w:t>
      </w:r>
      <w:r w:rsidR="00644CD5">
        <w:t>.</w:t>
      </w:r>
      <w:r>
        <w:t>399*T(v2</w:t>
      </w:r>
      <w:r w:rsidR="00644CD5">
        <w:t>.</w:t>
      </w:r>
      <w:r>
        <w:t>u7) + 0</w:t>
      </w:r>
      <w:r w:rsidR="00644CD5">
        <w:t>.</w:t>
      </w:r>
      <w:r>
        <w:t>303*T(v20</w:t>
      </w:r>
      <w:r w:rsidR="00644CD5">
        <w:t>.</w:t>
      </w:r>
      <w:r>
        <w:t>u19) -0</w:t>
      </w:r>
      <w:r w:rsidR="00644CD5">
        <w:t>.</w:t>
      </w:r>
      <w:r>
        <w:t>303*T(v26</w:t>
      </w:r>
      <w:r w:rsidR="00644CD5">
        <w:t>.</w:t>
      </w:r>
      <w:r>
        <w:t>u14) -0</w:t>
      </w:r>
      <w:r w:rsidR="00644CD5">
        <w:t>.</w:t>
      </w:r>
      <w:r>
        <w:t>175*T(v16</w:t>
      </w:r>
      <w:r w:rsidR="00644CD5">
        <w:t>.</w:t>
      </w:r>
      <w:r>
        <w:t>u18) -0</w:t>
      </w:r>
      <w:r w:rsidR="00644CD5">
        <w:t>.</w:t>
      </w:r>
      <w:r>
        <w:t>209*T(v17</w:t>
      </w:r>
      <w:r w:rsidR="00644CD5">
        <w:t>.</w:t>
      </w:r>
      <w:r>
        <w:t>u10) -0</w:t>
      </w:r>
      <w:r w:rsidR="00644CD5">
        <w:t>.</w:t>
      </w:r>
      <w:r>
        <w:t>244*T(v1</w:t>
      </w:r>
      <w:r w:rsidR="00644CD5">
        <w:t>.</w:t>
      </w:r>
      <w:r>
        <w:t>u29) + 0</w:t>
      </w:r>
      <w:r w:rsidR="00644CD5">
        <w:t>.</w:t>
      </w:r>
      <w:r>
        <w:t>232*T(u16) + 0</w:t>
      </w:r>
      <w:r w:rsidR="00644CD5">
        <w:t>.</w:t>
      </w:r>
      <w:r>
        <w:t>112*T(v25</w:t>
      </w:r>
      <w:r w:rsidR="00644CD5">
        <w:t>.</w:t>
      </w:r>
      <w:r>
        <w:t>u15) -0</w:t>
      </w:r>
      <w:r w:rsidR="00644CD5">
        <w:t>.</w:t>
      </w:r>
      <w:r>
        <w:t>132*T(v8</w:t>
      </w:r>
      <w:r w:rsidR="00644CD5">
        <w:t>.</w:t>
      </w:r>
      <w:r>
        <w:t>u19) -0</w:t>
      </w:r>
      <w:r w:rsidR="00644CD5">
        <w:t>.</w:t>
      </w:r>
      <w:r>
        <w:t>25*T(v18</w:t>
      </w:r>
      <w:r w:rsidR="00644CD5">
        <w:t>.</w:t>
      </w:r>
      <w:r>
        <w:t>u4) + 0</w:t>
      </w:r>
      <w:r w:rsidR="00644CD5">
        <w:t>.</w:t>
      </w:r>
      <w:r>
        <w:t>349*T(v16</w:t>
      </w:r>
      <w:r w:rsidR="00644CD5">
        <w:t>.</w:t>
      </w:r>
      <w:r>
        <w:t>u2) + 0</w:t>
      </w:r>
      <w:r w:rsidR="00644CD5">
        <w:t>.</w:t>
      </w:r>
      <w:r>
        <w:t>142*T(v13</w:t>
      </w:r>
      <w:r w:rsidR="00644CD5">
        <w:t>.</w:t>
      </w:r>
      <w:r>
        <w:t>u15) -0</w:t>
      </w:r>
      <w:r w:rsidR="00644CD5">
        <w:t>.</w:t>
      </w:r>
      <w:r>
        <w:t>299*T(v11</w:t>
      </w:r>
      <w:r w:rsidR="00644CD5">
        <w:t>.</w:t>
      </w:r>
      <w:r>
        <w:t>u19) -0</w:t>
      </w:r>
      <w:r w:rsidR="00644CD5">
        <w:t>.</w:t>
      </w:r>
      <w:r>
        <w:t>215*T(v30</w:t>
      </w:r>
      <w:r w:rsidR="00644CD5">
        <w:t>.</w:t>
      </w:r>
      <w:r>
        <w:t>u8) -0</w:t>
      </w:r>
      <w:r w:rsidR="00644CD5">
        <w:t>.</w:t>
      </w:r>
      <w:r>
        <w:t>37*T(v2</w:t>
      </w:r>
      <w:r w:rsidR="00644CD5">
        <w:t>.</w:t>
      </w:r>
      <w:r>
        <w:t>u16) -0</w:t>
      </w:r>
      <w:r w:rsidR="00644CD5">
        <w:t>.</w:t>
      </w:r>
      <w:r>
        <w:t>302*T(v11</w:t>
      </w:r>
      <w:r w:rsidR="00644CD5">
        <w:t>.</w:t>
      </w:r>
      <w:r>
        <w:t>u21) -0</w:t>
      </w:r>
      <w:r w:rsidR="00644CD5">
        <w:t>.</w:t>
      </w:r>
      <w:r>
        <w:t>264*T(v23</w:t>
      </w:r>
      <w:r w:rsidR="00644CD5">
        <w:t>.</w:t>
      </w:r>
      <w:r>
        <w:t>u10) + 0</w:t>
      </w:r>
      <w:r w:rsidR="00644CD5">
        <w:t>.</w:t>
      </w:r>
      <w:r>
        <w:t>257*T(v12</w:t>
      </w:r>
      <w:r w:rsidR="00644CD5">
        <w:t>.</w:t>
      </w:r>
      <w:r>
        <w:t>u2) -0</w:t>
      </w:r>
      <w:r w:rsidR="00644CD5">
        <w:t>.</w:t>
      </w:r>
      <w:r>
        <w:t>194*T(v12</w:t>
      </w:r>
      <w:r w:rsidR="00644CD5">
        <w:t>.</w:t>
      </w:r>
      <w:r>
        <w:t>u22) -0</w:t>
      </w:r>
      <w:r w:rsidR="00644CD5">
        <w:t>.</w:t>
      </w:r>
      <w:r>
        <w:t>203*T(v12</w:t>
      </w:r>
      <w:r w:rsidR="00644CD5">
        <w:t>.</w:t>
      </w:r>
      <w:r>
        <w:t>u21) -0</w:t>
      </w:r>
      <w:r w:rsidR="00644CD5">
        <w:t>.</w:t>
      </w:r>
      <w:r>
        <w:t>247*T(v11</w:t>
      </w:r>
      <w:r w:rsidR="00644CD5">
        <w:t>.</w:t>
      </w:r>
      <w:r>
        <w:t>u8) -0</w:t>
      </w:r>
      <w:r w:rsidR="00644CD5">
        <w:t>.</w:t>
      </w:r>
      <w:r>
        <w:t>171*T(u40) + 0</w:t>
      </w:r>
      <w:r w:rsidR="00644CD5">
        <w:t>.</w:t>
      </w:r>
      <w:r>
        <w:t>11*T(v5</w:t>
      </w:r>
      <w:r w:rsidR="00644CD5">
        <w:t>.</w:t>
      </w:r>
      <w:r>
        <w:t>u36) -0</w:t>
      </w:r>
      <w:r w:rsidR="00644CD5">
        <w:t>.</w:t>
      </w:r>
      <w:r>
        <w:t>269*T(v27</w:t>
      </w:r>
      <w:r w:rsidR="00644CD5">
        <w:t>.</w:t>
      </w:r>
      <w:r>
        <w:t>u3) + 0</w:t>
      </w:r>
      <w:r w:rsidR="00644CD5">
        <w:t>.</w:t>
      </w:r>
      <w:r>
        <w:t>123*T(v33</w:t>
      </w:r>
      <w:r w:rsidR="00644CD5">
        <w:t>.</w:t>
      </w:r>
      <w:r>
        <w:t>u9) -0</w:t>
      </w:r>
      <w:r w:rsidR="00644CD5">
        <w:t>.</w:t>
      </w:r>
      <w:r>
        <w:t>153*T(v20</w:t>
      </w:r>
      <w:r w:rsidR="00644CD5">
        <w:t>.</w:t>
      </w:r>
      <w:r>
        <w:t>u16) -0</w:t>
      </w:r>
      <w:r w:rsidR="00644CD5">
        <w:t>.</w:t>
      </w:r>
      <w:r>
        <w:t>189*T(v16</w:t>
      </w:r>
      <w:r w:rsidR="00644CD5">
        <w:t>.</w:t>
      </w:r>
      <w:r>
        <w:t>u11) -0</w:t>
      </w:r>
      <w:r w:rsidR="00644CD5">
        <w:t>.</w:t>
      </w:r>
      <w:r>
        <w:t>0718*T(v25</w:t>
      </w:r>
      <w:r w:rsidR="00644CD5">
        <w:t>.</w:t>
      </w:r>
      <w:r>
        <w:t>u5) -0</w:t>
      </w:r>
      <w:r w:rsidR="00644CD5">
        <w:t>.</w:t>
      </w:r>
      <w:r>
        <w:t>245*T(v35</w:t>
      </w:r>
      <w:r w:rsidR="00644CD5">
        <w:t>.</w:t>
      </w:r>
      <w:r>
        <w:t>u2) -0</w:t>
      </w:r>
      <w:r w:rsidR="00644CD5">
        <w:t>.</w:t>
      </w:r>
      <w:r>
        <w:t>111*T(u11) -0</w:t>
      </w:r>
      <w:r w:rsidR="00644CD5">
        <w:t>.</w:t>
      </w:r>
      <w:r>
        <w:t>17*T(v7</w:t>
      </w:r>
      <w:r w:rsidR="00644CD5">
        <w:t>.</w:t>
      </w:r>
      <w:r>
        <w:t>u6) + 0</w:t>
      </w:r>
      <w:r w:rsidR="00644CD5">
        <w:t>.</w:t>
      </w:r>
      <w:r>
        <w:t>188*T(v4</w:t>
      </w:r>
      <w:r w:rsidR="00644CD5">
        <w:t>.</w:t>
      </w:r>
      <w:r>
        <w:t>u23) -0</w:t>
      </w:r>
      <w:r w:rsidR="00644CD5">
        <w:t>.</w:t>
      </w:r>
      <w:r>
        <w:t>183*T(v14</w:t>
      </w:r>
      <w:r w:rsidR="00644CD5">
        <w:t>.</w:t>
      </w:r>
      <w:r>
        <w:t>u11) -0</w:t>
      </w:r>
      <w:r w:rsidR="00644CD5">
        <w:t>.</w:t>
      </w:r>
      <w:r>
        <w:t>239*T(v23</w:t>
      </w:r>
      <w:r w:rsidR="00644CD5">
        <w:t>.</w:t>
      </w:r>
      <w:r>
        <w:t>u12) + 0</w:t>
      </w:r>
      <w:r w:rsidR="00644CD5">
        <w:t>.</w:t>
      </w:r>
      <w:r>
        <w:t>179*T(v5</w:t>
      </w:r>
      <w:r w:rsidR="00644CD5">
        <w:t>.</w:t>
      </w:r>
      <w:r>
        <w:t>u27) -0</w:t>
      </w:r>
      <w:r w:rsidR="00644CD5">
        <w:t>.</w:t>
      </w:r>
      <w:r>
        <w:t>148*T(v28</w:t>
      </w:r>
      <w:r w:rsidR="00644CD5">
        <w:t>.</w:t>
      </w:r>
      <w:r>
        <w:t>u1) + 0</w:t>
      </w:r>
      <w:r w:rsidR="00644CD5">
        <w:t>.</w:t>
      </w:r>
      <w:r>
        <w:t>212*T(v4</w:t>
      </w:r>
      <w:r w:rsidR="00644CD5">
        <w:t>.</w:t>
      </w:r>
      <w:r>
        <w:t>u21) -0</w:t>
      </w:r>
      <w:r w:rsidR="00644CD5">
        <w:t>.</w:t>
      </w:r>
      <w:r>
        <w:t>273*T(v17</w:t>
      </w:r>
      <w:r w:rsidR="00644CD5">
        <w:t>.</w:t>
      </w:r>
      <w:r>
        <w:t>u14) + 0</w:t>
      </w:r>
      <w:r w:rsidR="00644CD5">
        <w:t>.</w:t>
      </w:r>
      <w:r>
        <w:t>321*T(v13</w:t>
      </w:r>
      <w:r w:rsidR="00644CD5">
        <w:t>.</w:t>
      </w:r>
      <w:r>
        <w:t>u1) + 0</w:t>
      </w:r>
      <w:r w:rsidR="00644CD5">
        <w:t>.</w:t>
      </w:r>
      <w:r>
        <w:t>267*T(v33</w:t>
      </w:r>
      <w:r w:rsidR="00644CD5">
        <w:t>.</w:t>
      </w:r>
      <w:r>
        <w:t>u3) + 0</w:t>
      </w:r>
      <w:r w:rsidR="00644CD5">
        <w:t>.</w:t>
      </w:r>
      <w:r>
        <w:t>182*T(v10</w:t>
      </w:r>
      <w:r w:rsidR="00644CD5">
        <w:t>.</w:t>
      </w:r>
      <w:r>
        <w:t>u21) + 0</w:t>
      </w:r>
      <w:r w:rsidR="00644CD5">
        <w:t>.</w:t>
      </w:r>
      <w:r>
        <w:t>186*T(v15</w:t>
      </w:r>
      <w:r w:rsidR="00644CD5">
        <w:t>.</w:t>
      </w:r>
      <w:r>
        <w:t>u15) + 0</w:t>
      </w:r>
      <w:r w:rsidR="00644CD5">
        <w:t>.</w:t>
      </w:r>
      <w:r>
        <w:t>157*T(v5</w:t>
      </w:r>
      <w:r w:rsidR="00644CD5">
        <w:t>.</w:t>
      </w:r>
      <w:r>
        <w:t>u14) + 0</w:t>
      </w:r>
      <w:r w:rsidR="00644CD5">
        <w:t>.</w:t>
      </w:r>
      <w:r>
        <w:t>216*T(v26</w:t>
      </w:r>
      <w:r w:rsidR="00644CD5">
        <w:t>.</w:t>
      </w:r>
      <w:r>
        <w:t>u16) + 0</w:t>
      </w:r>
      <w:r w:rsidR="00644CD5">
        <w:t>.</w:t>
      </w:r>
      <w:r>
        <w:t>191*T(v38</w:t>
      </w:r>
      <w:r w:rsidR="00644CD5">
        <w:t>.</w:t>
      </w:r>
      <w:r>
        <w:t>u5) -0</w:t>
      </w:r>
      <w:r w:rsidR="00644CD5">
        <w:t>.</w:t>
      </w:r>
      <w:r>
        <w:t>196*T(v9</w:t>
      </w:r>
      <w:r w:rsidR="00644CD5">
        <w:t>.</w:t>
      </w:r>
      <w:r>
        <w:t>u13) -0</w:t>
      </w:r>
      <w:r w:rsidR="00644CD5">
        <w:t>.</w:t>
      </w:r>
      <w:r>
        <w:t>231*T(v17</w:t>
      </w:r>
      <w:r w:rsidR="00644CD5">
        <w:t>.</w:t>
      </w:r>
      <w:r>
        <w:t>u1) -0</w:t>
      </w:r>
      <w:r w:rsidR="00644CD5">
        <w:t>.</w:t>
      </w:r>
      <w:r>
        <w:t>158*T(v34</w:t>
      </w:r>
      <w:r w:rsidR="00644CD5">
        <w:t>.</w:t>
      </w:r>
      <w:r>
        <w:t>u1) -0</w:t>
      </w:r>
      <w:r w:rsidR="00644CD5">
        <w:t>.</w:t>
      </w:r>
      <w:r>
        <w:t>13*T(v37</w:t>
      </w:r>
      <w:r w:rsidR="00644CD5">
        <w:t>.</w:t>
      </w:r>
      <w:r>
        <w:t>u4) -0</w:t>
      </w:r>
      <w:r w:rsidR="00644CD5">
        <w:t>.</w:t>
      </w:r>
      <w:r>
        <w:t>197*T(v4) -0</w:t>
      </w:r>
      <w:r w:rsidR="00644CD5">
        <w:t>.</w:t>
      </w:r>
      <w:r>
        <w:t>174*T(v35</w:t>
      </w:r>
      <w:r w:rsidR="00644CD5">
        <w:t>.</w:t>
      </w:r>
      <w:r>
        <w:t>u4) + 0</w:t>
      </w:r>
      <w:r w:rsidR="00644CD5">
        <w:t>.</w:t>
      </w:r>
      <w:r>
        <w:t>188*T(v23</w:t>
      </w:r>
      <w:r w:rsidR="00644CD5">
        <w:t>.</w:t>
      </w:r>
      <w:r>
        <w:t>u19) + 0</w:t>
      </w:r>
      <w:r w:rsidR="00644CD5">
        <w:t>.</w:t>
      </w:r>
      <w:r>
        <w:t>058*NumPositive -0</w:t>
      </w:r>
      <w:r w:rsidR="00644CD5">
        <w:t>.</w:t>
      </w:r>
      <w:r>
        <w:t>19*T(v14</w:t>
      </w:r>
      <w:r w:rsidR="00644CD5">
        <w:t>.</w:t>
      </w:r>
      <w:r>
        <w:t>u17) + 0</w:t>
      </w:r>
      <w:r w:rsidR="00644CD5">
        <w:t>.</w:t>
      </w:r>
      <w:r>
        <w:t>141*T(v13</w:t>
      </w:r>
      <w:r w:rsidR="00644CD5">
        <w:t>.</w:t>
      </w:r>
      <w:r>
        <w:t>u13) + 0</w:t>
      </w:r>
      <w:r w:rsidR="00644CD5">
        <w:t>.</w:t>
      </w:r>
      <w:r>
        <w:t>104*T(v17) + 0</w:t>
      </w:r>
      <w:r w:rsidR="00644CD5">
        <w:t>.</w:t>
      </w:r>
      <w:r>
        <w:t>191*T(v17</w:t>
      </w:r>
      <w:r w:rsidR="00644CD5">
        <w:t>.</w:t>
      </w:r>
      <w:r>
        <w:t>u18) -0</w:t>
      </w:r>
      <w:r w:rsidR="00644CD5">
        <w:t>.</w:t>
      </w:r>
      <w:r>
        <w:t>199*T(v1</w:t>
      </w:r>
      <w:r w:rsidR="00644CD5">
        <w:t>.</w:t>
      </w:r>
      <w:r>
        <w:t>u8) -0</w:t>
      </w:r>
      <w:r w:rsidR="00644CD5">
        <w:t>.</w:t>
      </w:r>
      <w:r>
        <w:t>18*T(v8</w:t>
      </w:r>
      <w:r w:rsidR="00644CD5">
        <w:t>.</w:t>
      </w:r>
      <w:r>
        <w:t>u3) -0</w:t>
      </w:r>
      <w:r w:rsidR="00644CD5">
        <w:t>.</w:t>
      </w:r>
      <w:r>
        <w:t>151*T(v21</w:t>
      </w:r>
      <w:r w:rsidR="00644CD5">
        <w:t>.</w:t>
      </w:r>
      <w:r>
        <w:t>u3) + 0</w:t>
      </w:r>
      <w:r w:rsidR="00644CD5">
        <w:t>.</w:t>
      </w:r>
      <w:r>
        <w:t>11*T(v32) + 0</w:t>
      </w:r>
      <w:r w:rsidR="00644CD5">
        <w:t>.</w:t>
      </w:r>
      <w:r>
        <w:t>14*T(v4</w:t>
      </w:r>
      <w:r w:rsidR="00644CD5">
        <w:t>.</w:t>
      </w:r>
      <w:r>
        <w:t>u1) + 0</w:t>
      </w:r>
      <w:r w:rsidR="00644CD5">
        <w:t>.</w:t>
      </w:r>
      <w:r>
        <w:t>148*T(v12</w:t>
      </w:r>
      <w:r w:rsidR="00644CD5">
        <w:t>.</w:t>
      </w:r>
      <w:r>
        <w:t>u23) -0</w:t>
      </w:r>
      <w:r w:rsidR="00644CD5">
        <w:t>.</w:t>
      </w:r>
      <w:r>
        <w:t>162*T(v7</w:t>
      </w:r>
      <w:r w:rsidR="00644CD5">
        <w:t>.</w:t>
      </w:r>
      <w:r>
        <w:t>u20) -0</w:t>
      </w:r>
      <w:r w:rsidR="00644CD5">
        <w:t>.</w:t>
      </w:r>
      <w:r>
        <w:t>112*T(u8) + 0</w:t>
      </w:r>
      <w:r w:rsidR="00644CD5">
        <w:t>.</w:t>
      </w:r>
      <w:r>
        <w:t>167*T(v11</w:t>
      </w:r>
      <w:r w:rsidR="00644CD5">
        <w:t>.</w:t>
      </w:r>
      <w:r>
        <w:t>u24) + 0</w:t>
      </w:r>
      <w:r w:rsidR="00644CD5">
        <w:t>.</w:t>
      </w:r>
      <w:r>
        <w:t>205*T(v13</w:t>
      </w:r>
      <w:r w:rsidR="00644CD5">
        <w:t>.</w:t>
      </w:r>
      <w:r>
        <w:t>u2) -0</w:t>
      </w:r>
      <w:r w:rsidR="00644CD5">
        <w:t>.</w:t>
      </w:r>
      <w:r>
        <w:t>161*T(v7</w:t>
      </w:r>
      <w:r w:rsidR="00644CD5">
        <w:t>.</w:t>
      </w:r>
      <w:r>
        <w:t>u15) -0</w:t>
      </w:r>
      <w:r w:rsidR="00644CD5">
        <w:t>.</w:t>
      </w:r>
      <w:r>
        <w:t>0936*T(u28) -0</w:t>
      </w:r>
      <w:r w:rsidR="00644CD5">
        <w:t>.</w:t>
      </w:r>
      <w:r>
        <w:t>211*T(v12</w:t>
      </w:r>
      <w:r w:rsidR="00644CD5">
        <w:t>.</w:t>
      </w:r>
      <w:r>
        <w:t>u5) -0</w:t>
      </w:r>
      <w:r w:rsidR="00644CD5">
        <w:t>.</w:t>
      </w:r>
      <w:r>
        <w:t>164*T(v2</w:t>
      </w:r>
      <w:r w:rsidR="00644CD5">
        <w:t>.</w:t>
      </w:r>
      <w:r>
        <w:t>u6) -0</w:t>
      </w:r>
      <w:r w:rsidR="00644CD5">
        <w:t>.</w:t>
      </w:r>
      <w:r>
        <w:t>141*T(v34</w:t>
      </w:r>
      <w:r w:rsidR="00644CD5">
        <w:t>.</w:t>
      </w:r>
      <w:r>
        <w:t>u7) -0</w:t>
      </w:r>
      <w:r w:rsidR="00644CD5">
        <w:t>.</w:t>
      </w:r>
      <w:r>
        <w:t>101*T(v14</w:t>
      </w:r>
      <w:r w:rsidR="00644CD5">
        <w:t>.</w:t>
      </w:r>
      <w:r>
        <w:t>u29) + 0</w:t>
      </w:r>
      <w:r w:rsidR="00644CD5">
        <w:t>.</w:t>
      </w:r>
      <w:r>
        <w:t>178*T(v5</w:t>
      </w:r>
      <w:r w:rsidR="00644CD5">
        <w:t>.</w:t>
      </w:r>
      <w:r>
        <w:t>u32) + 0</w:t>
      </w:r>
      <w:r w:rsidR="00644CD5">
        <w:t>.</w:t>
      </w:r>
      <w:r>
        <w:t>124*T(v6</w:t>
      </w:r>
      <w:r w:rsidR="00644CD5">
        <w:t>.</w:t>
      </w:r>
      <w:r>
        <w:t>u33) -0</w:t>
      </w:r>
      <w:r w:rsidR="00644CD5">
        <w:t>.</w:t>
      </w:r>
      <w:r>
        <w:t>141*T(v9</w:t>
      </w:r>
      <w:r w:rsidR="00644CD5">
        <w:t>.</w:t>
      </w:r>
      <w:r>
        <w:t>u30) + 0</w:t>
      </w:r>
      <w:r w:rsidR="00644CD5">
        <w:t>.</w:t>
      </w:r>
      <w:r>
        <w:t>124*T(v9) -0</w:t>
      </w:r>
      <w:r w:rsidR="00644CD5">
        <w:t>.</w:t>
      </w:r>
      <w:r>
        <w:t>116*T(v10</w:t>
      </w:r>
      <w:r w:rsidR="00644CD5">
        <w:t>.</w:t>
      </w:r>
      <w:r>
        <w:t>u10) + 0</w:t>
      </w:r>
      <w:r w:rsidR="00644CD5">
        <w:t>.</w:t>
      </w:r>
      <w:r>
        <w:t>141*T(v9</w:t>
      </w:r>
      <w:r w:rsidR="00644CD5">
        <w:t>.</w:t>
      </w:r>
      <w:r>
        <w:t>u21) + 0</w:t>
      </w:r>
      <w:r w:rsidR="00644CD5">
        <w:t>.</w:t>
      </w:r>
      <w:r>
        <w:t>143*T(v25</w:t>
      </w:r>
      <w:r w:rsidR="00644CD5">
        <w:t>.</w:t>
      </w:r>
      <w:r>
        <w:t>u11) + 0</w:t>
      </w:r>
      <w:r w:rsidR="00644CD5">
        <w:t>.</w:t>
      </w:r>
      <w:r>
        <w:t>133*T(v25</w:t>
      </w:r>
      <w:r w:rsidR="00644CD5">
        <w:t>.</w:t>
      </w:r>
      <w:r>
        <w:t>u17) + 0</w:t>
      </w:r>
      <w:r w:rsidR="00644CD5">
        <w:t>.</w:t>
      </w:r>
      <w:r>
        <w:t>129*T(u2) + 0</w:t>
      </w:r>
      <w:r w:rsidR="00644CD5">
        <w:t>.</w:t>
      </w:r>
      <w:r>
        <w:t>104*T(v3</w:t>
      </w:r>
      <w:r w:rsidR="00644CD5">
        <w:t>.</w:t>
      </w:r>
      <w:r>
        <w:t>u4) -0</w:t>
      </w:r>
      <w:r w:rsidR="00644CD5">
        <w:t>.</w:t>
      </w:r>
      <w:r>
        <w:t>119*Volume^2 -0</w:t>
      </w:r>
      <w:r w:rsidR="00644CD5">
        <w:t>.</w:t>
      </w:r>
      <w:r>
        <w:t>179*T(v4</w:t>
      </w:r>
      <w:r w:rsidR="00644CD5">
        <w:t>.</w:t>
      </w:r>
      <w:r>
        <w:t>u7) -0</w:t>
      </w:r>
      <w:r w:rsidR="00644CD5">
        <w:t>.</w:t>
      </w:r>
      <w:r>
        <w:t>224*T(v4</w:t>
      </w:r>
      <w:r w:rsidR="00644CD5">
        <w:t>.</w:t>
      </w:r>
      <w:r>
        <w:t>u3) -0</w:t>
      </w:r>
      <w:r w:rsidR="00644CD5">
        <w:t>.</w:t>
      </w:r>
      <w:r>
        <w:t>0769*T(v31) -0</w:t>
      </w:r>
      <w:r w:rsidR="00644CD5">
        <w:t>.</w:t>
      </w:r>
      <w:r>
        <w:t>137*T(v23</w:t>
      </w:r>
      <w:r w:rsidR="00644CD5">
        <w:t>.</w:t>
      </w:r>
      <w:r>
        <w:t>u18) + 0</w:t>
      </w:r>
      <w:r w:rsidR="00644CD5">
        <w:t>.</w:t>
      </w:r>
      <w:r>
        <w:t>128*T(v8</w:t>
      </w:r>
      <w:r w:rsidR="00644CD5">
        <w:t>.</w:t>
      </w:r>
      <w:r>
        <w:t>u29) -0</w:t>
      </w:r>
      <w:r w:rsidR="00644CD5">
        <w:t>.</w:t>
      </w:r>
      <w:r>
        <w:t>156*T(v22</w:t>
      </w:r>
      <w:r w:rsidR="00644CD5">
        <w:t>.</w:t>
      </w:r>
      <w:r>
        <w:t>u7) -0</w:t>
      </w:r>
      <w:r w:rsidR="00644CD5">
        <w:t>.</w:t>
      </w:r>
      <w:r>
        <w:t>114*T(v8</w:t>
      </w:r>
      <w:r w:rsidR="00644CD5">
        <w:t>.</w:t>
      </w:r>
      <w:r>
        <w:t>u31) + 0</w:t>
      </w:r>
      <w:r w:rsidR="00644CD5">
        <w:t>.</w:t>
      </w:r>
      <w:r>
        <w:t>139*T(v8</w:t>
      </w:r>
      <w:r w:rsidR="00644CD5">
        <w:t>.</w:t>
      </w:r>
      <w:r>
        <w:t>u4) + 0</w:t>
      </w:r>
      <w:r w:rsidR="00644CD5">
        <w:t>.</w:t>
      </w:r>
      <w:r>
        <w:t>115*T(v20</w:t>
      </w:r>
      <w:r w:rsidR="00644CD5">
        <w:t>.</w:t>
      </w:r>
      <w:r>
        <w:t>u17) -0</w:t>
      </w:r>
      <w:r w:rsidR="00644CD5">
        <w:t>.</w:t>
      </w:r>
      <w:r>
        <w:t>148*T(v22</w:t>
      </w:r>
      <w:r w:rsidR="00644CD5">
        <w:t>.</w:t>
      </w:r>
      <w:r>
        <w:t>u1) + 0</w:t>
      </w:r>
      <w:r w:rsidR="00644CD5">
        <w:t>.</w:t>
      </w:r>
      <w:r>
        <w:t>0981*T(v16</w:t>
      </w:r>
      <w:r w:rsidR="00644CD5">
        <w:t>.</w:t>
      </w:r>
      <w:r>
        <w:t>u14) -0</w:t>
      </w:r>
      <w:r w:rsidR="00644CD5">
        <w:t>.</w:t>
      </w:r>
      <w:r>
        <w:t>116*T(v15</w:t>
      </w:r>
      <w:r w:rsidR="00644CD5">
        <w:t>.</w:t>
      </w:r>
      <w:r>
        <w:t>u27) -0</w:t>
      </w:r>
      <w:r w:rsidR="00644CD5">
        <w:t>.</w:t>
      </w:r>
      <w:r>
        <w:t>101*T(v14</w:t>
      </w:r>
      <w:r w:rsidR="00644CD5">
        <w:t>.</w:t>
      </w:r>
      <w:r>
        <w:t>u12) -0</w:t>
      </w:r>
      <w:r w:rsidR="00644CD5">
        <w:t>.</w:t>
      </w:r>
      <w:r>
        <w:t>102*T(v13</w:t>
      </w:r>
      <w:r w:rsidR="00644CD5">
        <w:t>.</w:t>
      </w:r>
      <w:r>
        <w:t>u19) + 0</w:t>
      </w:r>
      <w:r w:rsidR="00644CD5">
        <w:t>.</w:t>
      </w:r>
      <w:r>
        <w:t>11*T(v3</w:t>
      </w:r>
      <w:r w:rsidR="00644CD5">
        <w:t>.</w:t>
      </w:r>
      <w:r>
        <w:t>u32) + 0</w:t>
      </w:r>
      <w:r w:rsidR="00644CD5">
        <w:t>.</w:t>
      </w:r>
      <w:r>
        <w:t>109*T(v2</w:t>
      </w:r>
      <w:r w:rsidR="00644CD5">
        <w:t>.</w:t>
      </w:r>
      <w:r>
        <w:t>u35) + 0</w:t>
      </w:r>
      <w:r w:rsidR="00644CD5">
        <w:t>.</w:t>
      </w:r>
      <w:r>
        <w:t>0891*T(v24</w:t>
      </w:r>
      <w:r w:rsidR="00644CD5">
        <w:t>.</w:t>
      </w:r>
      <w:r>
        <w:t>u18) + 0</w:t>
      </w:r>
      <w:r w:rsidR="00644CD5">
        <w:t>.</w:t>
      </w:r>
      <w:r>
        <w:t>114*T(v19</w:t>
      </w:r>
      <w:r w:rsidR="00644CD5">
        <w:t>.</w:t>
      </w:r>
      <w:r>
        <w:t>u18) -0</w:t>
      </w:r>
      <w:r w:rsidR="00644CD5">
        <w:t>.</w:t>
      </w:r>
      <w:r>
        <w:t>129*T(v5</w:t>
      </w:r>
      <w:r w:rsidR="00644CD5">
        <w:t>.</w:t>
      </w:r>
      <w:r>
        <w:t>u4) -0</w:t>
      </w:r>
      <w:r w:rsidR="00644CD5">
        <w:t>.</w:t>
      </w:r>
      <w:r>
        <w:t>102*T(v18</w:t>
      </w:r>
      <w:r w:rsidR="00644CD5">
        <w:t>.</w:t>
      </w:r>
      <w:r>
        <w:t>u25) + 0</w:t>
      </w:r>
      <w:r w:rsidR="00644CD5">
        <w:t>.</w:t>
      </w:r>
      <w:r>
        <w:t>112*T(v21</w:t>
      </w:r>
      <w:r w:rsidR="00644CD5">
        <w:t>.</w:t>
      </w:r>
      <w:r>
        <w:t>u4) + 0</w:t>
      </w:r>
      <w:r w:rsidR="00644CD5">
        <w:t>.</w:t>
      </w:r>
      <w:r>
        <w:t>121*T(v29</w:t>
      </w:r>
      <w:r w:rsidR="00644CD5">
        <w:t>.</w:t>
      </w:r>
      <w:r>
        <w:t>u12) -0</w:t>
      </w:r>
      <w:r w:rsidR="00644CD5">
        <w:t>.</w:t>
      </w:r>
      <w:r>
        <w:t>139*T(v4</w:t>
      </w:r>
      <w:r w:rsidR="00644CD5">
        <w:t>.</w:t>
      </w:r>
      <w:r>
        <w:t>u38) + 0</w:t>
      </w:r>
      <w:r w:rsidR="00644CD5">
        <w:t>.</w:t>
      </w:r>
      <w:r>
        <w:t>126*T(v7</w:t>
      </w:r>
      <w:r w:rsidR="00644CD5">
        <w:t>.</w:t>
      </w:r>
      <w:r>
        <w:t>u2) -0</w:t>
      </w:r>
      <w:r w:rsidR="00644CD5">
        <w:t>.</w:t>
      </w:r>
      <w:r>
        <w:t>158*T(v6</w:t>
      </w:r>
      <w:r w:rsidR="00644CD5">
        <w:t>.</w:t>
      </w:r>
      <w:r>
        <w:t>u31) + 0</w:t>
      </w:r>
      <w:r w:rsidR="00644CD5">
        <w:t>.</w:t>
      </w:r>
      <w:r>
        <w:t>0727*T(u5) -0</w:t>
      </w:r>
      <w:r w:rsidR="00644CD5">
        <w:t>.</w:t>
      </w:r>
      <w:r>
        <w:t>116*T(v32</w:t>
      </w:r>
      <w:r w:rsidR="00644CD5">
        <w:t>.</w:t>
      </w:r>
      <w:r>
        <w:t>u10) -0</w:t>
      </w:r>
      <w:r w:rsidR="00644CD5">
        <w:t>.</w:t>
      </w:r>
      <w:r>
        <w:t>0972*T(v38</w:t>
      </w:r>
      <w:r w:rsidR="00644CD5">
        <w:t>.</w:t>
      </w:r>
      <w:r>
        <w:t>u2) -0</w:t>
      </w:r>
      <w:r w:rsidR="00644CD5">
        <w:t>.</w:t>
      </w:r>
      <w:r>
        <w:t>0996*T(v14</w:t>
      </w:r>
      <w:r w:rsidR="00644CD5">
        <w:t>.</w:t>
      </w:r>
      <w:r>
        <w:t>u27) -0</w:t>
      </w:r>
      <w:r w:rsidR="00644CD5">
        <w:t>.</w:t>
      </w:r>
      <w:r>
        <w:t>257*v -0</w:t>
      </w:r>
      <w:r w:rsidR="00644CD5">
        <w:t>.</w:t>
      </w:r>
      <w:r>
        <w:t>115*T(v3</w:t>
      </w:r>
      <w:r w:rsidR="00644CD5">
        <w:t>.</w:t>
      </w:r>
      <w:r>
        <w:t>u36) -0</w:t>
      </w:r>
      <w:r w:rsidR="00644CD5">
        <w:t>.</w:t>
      </w:r>
      <w:r>
        <w:t>0953*T(v14</w:t>
      </w:r>
      <w:r w:rsidR="00644CD5">
        <w:t>.</w:t>
      </w:r>
      <w:r>
        <w:t>u26) -0</w:t>
      </w:r>
      <w:r w:rsidR="00644CD5">
        <w:t>.</w:t>
      </w:r>
      <w:r>
        <w:t>095*T(v30</w:t>
      </w:r>
      <w:r w:rsidR="00644CD5">
        <w:t>.</w:t>
      </w:r>
      <w:r>
        <w:t>u10) -0</w:t>
      </w:r>
      <w:r w:rsidR="00644CD5">
        <w:t>.</w:t>
      </w:r>
      <w:r>
        <w:t>106*T(v11</w:t>
      </w:r>
      <w:r w:rsidR="00644CD5">
        <w:t>.</w:t>
      </w:r>
      <w:r>
        <w:t>u22) + 0</w:t>
      </w:r>
      <w:r w:rsidR="00644CD5">
        <w:t>.</w:t>
      </w:r>
      <w:r>
        <w:t>129*T(v21</w:t>
      </w:r>
      <w:r w:rsidR="00644CD5">
        <w:t>.</w:t>
      </w:r>
      <w:r>
        <w:t>u5) -0</w:t>
      </w:r>
      <w:r w:rsidR="00644CD5">
        <w:t>.</w:t>
      </w:r>
      <w:r>
        <w:t>124*T(v36</w:t>
      </w:r>
      <w:r w:rsidR="00644CD5">
        <w:t>.</w:t>
      </w:r>
      <w:r>
        <w:t>u2) + 0</w:t>
      </w:r>
      <w:r w:rsidR="00644CD5">
        <w:t>.</w:t>
      </w:r>
      <w:r>
        <w:t>113*T(v3</w:t>
      </w:r>
      <w:r w:rsidR="00644CD5">
        <w:t>.</w:t>
      </w:r>
      <w:r>
        <w:t>u26) -0</w:t>
      </w:r>
      <w:r w:rsidR="00644CD5">
        <w:t>.</w:t>
      </w:r>
      <w:r>
        <w:t>156*T(v1</w:t>
      </w:r>
      <w:r w:rsidR="00644CD5">
        <w:t>.</w:t>
      </w:r>
      <w:r>
        <w:t>u22) -0</w:t>
      </w:r>
      <w:r w:rsidR="00644CD5">
        <w:t>.</w:t>
      </w:r>
      <w:r>
        <w:t>0924*T(v10</w:t>
      </w:r>
      <w:r w:rsidR="00644CD5">
        <w:t>.</w:t>
      </w:r>
      <w:r>
        <w:t>u31) + 0</w:t>
      </w:r>
      <w:r w:rsidR="00644CD5">
        <w:t>.</w:t>
      </w:r>
      <w:r>
        <w:t>0903*T(v19</w:t>
      </w:r>
      <w:r w:rsidR="00644CD5">
        <w:t>.</w:t>
      </w:r>
      <w:r>
        <w:t>u21) -0</w:t>
      </w:r>
      <w:r w:rsidR="00644CD5">
        <w:t>.</w:t>
      </w:r>
      <w:r>
        <w:t>105*T(v16</w:t>
      </w:r>
      <w:r w:rsidR="00644CD5">
        <w:t>.</w:t>
      </w:r>
      <w:r>
        <w:t>u25) -0</w:t>
      </w:r>
      <w:r w:rsidR="00644CD5">
        <w:t>.</w:t>
      </w:r>
      <w:r>
        <w:t>0812*T(v17</w:t>
      </w:r>
      <w:r w:rsidR="00644CD5">
        <w:t>.</w:t>
      </w:r>
      <w:r>
        <w:t>u7) -0</w:t>
      </w:r>
      <w:r w:rsidR="00644CD5">
        <w:t>.</w:t>
      </w:r>
      <w:r>
        <w:t>105*T(v17</w:t>
      </w:r>
      <w:r w:rsidR="00644CD5">
        <w:t>.</w:t>
      </w:r>
      <w:r>
        <w:t>u22) + 0</w:t>
      </w:r>
      <w:r w:rsidR="00644CD5">
        <w:t>.</w:t>
      </w:r>
      <w:r>
        <w:t>0917*T(v20</w:t>
      </w:r>
      <w:r w:rsidR="00644CD5">
        <w:t>.</w:t>
      </w:r>
      <w:r>
        <w:t>u9) -0</w:t>
      </w:r>
      <w:r w:rsidR="00644CD5">
        <w:t>.</w:t>
      </w:r>
      <w:r>
        <w:t>0738*T(v3</w:t>
      </w:r>
      <w:r w:rsidR="00644CD5">
        <w:t>.</w:t>
      </w:r>
      <w:r>
        <w:t>u31) -0</w:t>
      </w:r>
      <w:r w:rsidR="00644CD5">
        <w:t>.</w:t>
      </w:r>
      <w:r>
        <w:t>0861*T(v27</w:t>
      </w:r>
      <w:r w:rsidR="00644CD5">
        <w:t>.</w:t>
      </w:r>
      <w:r>
        <w:t>u10) -0</w:t>
      </w:r>
      <w:r w:rsidR="00644CD5">
        <w:t>.</w:t>
      </w:r>
      <w:r>
        <w:t>0787*T(v29</w:t>
      </w:r>
      <w:r w:rsidR="00644CD5">
        <w:t>.</w:t>
      </w:r>
      <w:r>
        <w:t>u10) -0</w:t>
      </w:r>
      <w:r w:rsidR="00644CD5">
        <w:t>.</w:t>
      </w:r>
      <w:r>
        <w:t>084*T(v12</w:t>
      </w:r>
      <w:r w:rsidR="00644CD5">
        <w:t>.</w:t>
      </w:r>
      <w:r>
        <w:t>u31) -0</w:t>
      </w:r>
      <w:r w:rsidR="00644CD5">
        <w:t>.</w:t>
      </w:r>
      <w:r>
        <w:t>111*T(v23</w:t>
      </w:r>
      <w:r w:rsidR="00644CD5">
        <w:t>.</w:t>
      </w:r>
      <w:r>
        <w:t>u7) + 0</w:t>
      </w:r>
      <w:r w:rsidR="00644CD5">
        <w:t>.</w:t>
      </w:r>
      <w:r>
        <w:t>0777*T(v15</w:t>
      </w:r>
      <w:r w:rsidR="00644CD5">
        <w:t>.</w:t>
      </w:r>
      <w:r>
        <w:t>u16) -0</w:t>
      </w:r>
      <w:r w:rsidR="00644CD5">
        <w:t>.</w:t>
      </w:r>
      <w:r>
        <w:t>0752*T(v23</w:t>
      </w:r>
      <w:r w:rsidR="00644CD5">
        <w:t>.</w:t>
      </w:r>
      <w:r>
        <w:t>u15) -0</w:t>
      </w:r>
      <w:r w:rsidR="00644CD5">
        <w:t>.</w:t>
      </w:r>
      <w:r>
        <w:t>101*T(v4</w:t>
      </w:r>
      <w:r w:rsidR="00644CD5">
        <w:t>.</w:t>
      </w:r>
      <w:r>
        <w:t>u31) -0</w:t>
      </w:r>
      <w:r w:rsidR="00644CD5">
        <w:t>.</w:t>
      </w:r>
      <w:r>
        <w:t>0802*T(v30</w:t>
      </w:r>
      <w:r w:rsidR="00644CD5">
        <w:t>.</w:t>
      </w:r>
      <w:r>
        <w:t>u5) + 0</w:t>
      </w:r>
      <w:r w:rsidR="00644CD5">
        <w:t>.</w:t>
      </w:r>
      <w:r>
        <w:t>0709*T(u12) -0</w:t>
      </w:r>
      <w:r w:rsidR="00644CD5">
        <w:t>.</w:t>
      </w:r>
      <w:r>
        <w:t>0899*T(v7</w:t>
      </w:r>
      <w:r w:rsidR="00644CD5">
        <w:t>.</w:t>
      </w:r>
      <w:r>
        <w:t>u12) -0</w:t>
      </w:r>
      <w:r w:rsidR="00644CD5">
        <w:t>.</w:t>
      </w:r>
      <w:r>
        <w:t>103*T(v8</w:t>
      </w:r>
      <w:r w:rsidR="00644CD5">
        <w:t>.</w:t>
      </w:r>
      <w:r>
        <w:t>u6) + 0</w:t>
      </w:r>
      <w:r w:rsidR="00644CD5">
        <w:t>.</w:t>
      </w:r>
      <w:r>
        <w:t>0889*T(v20</w:t>
      </w:r>
      <w:r w:rsidR="00644CD5">
        <w:t>.</w:t>
      </w:r>
      <w:r>
        <w:t>u13) + 0</w:t>
      </w:r>
      <w:r w:rsidR="00644CD5">
        <w:t>.</w:t>
      </w:r>
      <w:r>
        <w:t>0709*T(v16</w:t>
      </w:r>
      <w:r w:rsidR="00644CD5">
        <w:t>.</w:t>
      </w:r>
      <w:r>
        <w:t>u16) -0</w:t>
      </w:r>
      <w:r w:rsidR="00644CD5">
        <w:t>.</w:t>
      </w:r>
      <w:r>
        <w:t>0839*T(v25</w:t>
      </w:r>
      <w:r w:rsidR="00644CD5">
        <w:t>.</w:t>
      </w:r>
      <w:r>
        <w:t>u2) -0</w:t>
      </w:r>
      <w:r w:rsidR="00644CD5">
        <w:t>.</w:t>
      </w:r>
      <w:r>
        <w:t>0667*T(v6</w:t>
      </w:r>
      <w:r w:rsidR="00644CD5">
        <w:t>.</w:t>
      </w:r>
      <w:r>
        <w:t>u12) -0</w:t>
      </w:r>
      <w:r w:rsidR="00644CD5">
        <w:t>.</w:t>
      </w:r>
      <w:r>
        <w:t>1*T(v5</w:t>
      </w:r>
      <w:r w:rsidR="00644CD5">
        <w:t>.</w:t>
      </w:r>
      <w:r>
        <w:t>u12) + 0</w:t>
      </w:r>
      <w:r w:rsidR="00644CD5">
        <w:t>.</w:t>
      </w:r>
      <w:r>
        <w:t>0583*T(u14) + 0</w:t>
      </w:r>
      <w:r w:rsidR="00644CD5">
        <w:t>.</w:t>
      </w:r>
      <w:r>
        <w:t>0845*T(v1</w:t>
      </w:r>
      <w:r w:rsidR="00644CD5">
        <w:t>.</w:t>
      </w:r>
      <w:r>
        <w:t>u14) -0</w:t>
      </w:r>
      <w:r w:rsidR="00644CD5">
        <w:t>.</w:t>
      </w:r>
      <w:r>
        <w:t>0602*T(v26</w:t>
      </w:r>
      <w:r w:rsidR="00644CD5">
        <w:t>.</w:t>
      </w:r>
      <w:r>
        <w:t>u2) -0</w:t>
      </w:r>
      <w:r w:rsidR="00644CD5">
        <w:t>.</w:t>
      </w:r>
      <w:r>
        <w:t>0762*T(v18</w:t>
      </w:r>
      <w:r w:rsidR="00644CD5">
        <w:t>.</w:t>
      </w:r>
      <w:r>
        <w:t>u12) + 0</w:t>
      </w:r>
      <w:r w:rsidR="00644CD5">
        <w:t>.</w:t>
      </w:r>
      <w:r>
        <w:t>0739*T(v17</w:t>
      </w:r>
      <w:r w:rsidR="00644CD5">
        <w:t>.</w:t>
      </w:r>
      <w:r>
        <w:t>u4) + 0</w:t>
      </w:r>
      <w:r w:rsidR="00644CD5">
        <w:t>.</w:t>
      </w:r>
      <w:r>
        <w:t>064*T(v13</w:t>
      </w:r>
      <w:r w:rsidR="00644CD5">
        <w:t>.</w:t>
      </w:r>
      <w:r>
        <w:t>u25) -0</w:t>
      </w:r>
      <w:r w:rsidR="00644CD5">
        <w:t>.</w:t>
      </w:r>
      <w:r>
        <w:t>0495*T(v10</w:t>
      </w:r>
      <w:r w:rsidR="00644CD5">
        <w:t>.</w:t>
      </w:r>
      <w:r>
        <w:t>u24) -0</w:t>
      </w:r>
      <w:r w:rsidR="00644CD5">
        <w:t>.</w:t>
      </w:r>
      <w:r>
        <w:t>0389*T(v36) -0</w:t>
      </w:r>
      <w:r w:rsidR="00644CD5">
        <w:t>.</w:t>
      </w:r>
      <w:r>
        <w:t>0599*T(v4</w:t>
      </w:r>
      <w:r w:rsidR="00644CD5">
        <w:t>.</w:t>
      </w:r>
      <w:r>
        <w:t>u32) + 0</w:t>
      </w:r>
      <w:r w:rsidR="00644CD5">
        <w:t>.</w:t>
      </w:r>
      <w:r>
        <w:t>0652*T(v7</w:t>
      </w:r>
      <w:r w:rsidR="00644CD5">
        <w:t>.</w:t>
      </w:r>
      <w:r>
        <w:t>u30) -0</w:t>
      </w:r>
      <w:r w:rsidR="00644CD5">
        <w:t>.</w:t>
      </w:r>
      <w:r>
        <w:t>0538*T(v6</w:t>
      </w:r>
      <w:r w:rsidR="00644CD5">
        <w:t>.</w:t>
      </w:r>
      <w:r>
        <w:t>u14) -0</w:t>
      </w:r>
      <w:r w:rsidR="00644CD5">
        <w:t>.</w:t>
      </w:r>
      <w:r>
        <w:t>0576*T(v11</w:t>
      </w:r>
      <w:r w:rsidR="00644CD5">
        <w:t>.</w:t>
      </w:r>
      <w:r>
        <w:t>u17) + 0</w:t>
      </w:r>
      <w:r w:rsidR="00644CD5">
        <w:t>.</w:t>
      </w:r>
      <w:r>
        <w:t>0483*T(v16</w:t>
      </w:r>
      <w:r w:rsidR="00644CD5">
        <w:t>.</w:t>
      </w:r>
      <w:r>
        <w:t>u20) -0</w:t>
      </w:r>
      <w:r w:rsidR="00644CD5">
        <w:t>.</w:t>
      </w:r>
      <w:r>
        <w:t>0544*T(v20</w:t>
      </w:r>
      <w:r w:rsidR="00644CD5">
        <w:t>.</w:t>
      </w:r>
      <w:r>
        <w:t>u3) + 0</w:t>
      </w:r>
      <w:r w:rsidR="00644CD5">
        <w:t>.</w:t>
      </w:r>
      <w:r>
        <w:t>0349*T(v27) -0</w:t>
      </w:r>
      <w:r w:rsidR="00644CD5">
        <w:t>.</w:t>
      </w:r>
      <w:r>
        <w:t>049*T(v31</w:t>
      </w:r>
      <w:r w:rsidR="00644CD5">
        <w:t>.</w:t>
      </w:r>
      <w:r>
        <w:t>u8) -0</w:t>
      </w:r>
      <w:r w:rsidR="00644CD5">
        <w:t>.</w:t>
      </w:r>
      <w:r>
        <w:t>0459*T(v22</w:t>
      </w:r>
      <w:r w:rsidR="00644CD5">
        <w:t>.</w:t>
      </w:r>
      <w:r>
        <w:t>u19) + 0</w:t>
      </w:r>
      <w:r w:rsidR="00644CD5">
        <w:t>.</w:t>
      </w:r>
      <w:r>
        <w:t>0507*T(v13</w:t>
      </w:r>
      <w:r w:rsidR="00644CD5">
        <w:t>.</w:t>
      </w:r>
      <w:r>
        <w:t>u28) + 0</w:t>
      </w:r>
      <w:r w:rsidR="00644CD5">
        <w:t>.</w:t>
      </w:r>
      <w:r>
        <w:t>0443*T(v19</w:t>
      </w:r>
      <w:r w:rsidR="00644CD5">
        <w:t>.</w:t>
      </w:r>
      <w:r>
        <w:t>u11) -0</w:t>
      </w:r>
      <w:r w:rsidR="00644CD5">
        <w:t>.</w:t>
      </w:r>
      <w:r>
        <w:t>0498*T(v30</w:t>
      </w:r>
      <w:r w:rsidR="00644CD5">
        <w:t>.</w:t>
      </w:r>
      <w:r>
        <w:t>u7) -0</w:t>
      </w:r>
      <w:r w:rsidR="00644CD5">
        <w:t>.</w:t>
      </w:r>
      <w:r>
        <w:t>047*T(v15</w:t>
      </w:r>
      <w:r w:rsidR="00644CD5">
        <w:t>.</w:t>
      </w:r>
      <w:r>
        <w:t>u26) -0</w:t>
      </w:r>
      <w:r w:rsidR="00644CD5">
        <w:t>.</w:t>
      </w:r>
      <w:r>
        <w:t>0461*T(v18</w:t>
      </w:r>
      <w:r w:rsidR="00644CD5">
        <w:t>.</w:t>
      </w:r>
      <w:r>
        <w:t>u21) + 0</w:t>
      </w:r>
      <w:r w:rsidR="00644CD5">
        <w:t>.</w:t>
      </w:r>
      <w:r>
        <w:t>0504*T(v2</w:t>
      </w:r>
      <w:r w:rsidR="00644CD5">
        <w:t>.</w:t>
      </w:r>
      <w:r>
        <w:t>u34) + 0</w:t>
      </w:r>
      <w:r w:rsidR="00644CD5">
        <w:t>.</w:t>
      </w:r>
      <w:r>
        <w:t>0438*T(v1</w:t>
      </w:r>
      <w:r w:rsidR="00644CD5">
        <w:t>.</w:t>
      </w:r>
      <w:r>
        <w:t>u40) -0</w:t>
      </w:r>
      <w:r w:rsidR="00644CD5">
        <w:t>.</w:t>
      </w:r>
      <w:r>
        <w:t>0401*T(v26</w:t>
      </w:r>
      <w:r w:rsidR="00644CD5">
        <w:t>.</w:t>
      </w:r>
      <w:r>
        <w:t>u9) -0</w:t>
      </w:r>
      <w:r w:rsidR="00644CD5">
        <w:t>.</w:t>
      </w:r>
      <w:r>
        <w:t>041*T(v15</w:t>
      </w:r>
      <w:r w:rsidR="00644CD5">
        <w:t>.</w:t>
      </w:r>
      <w:r>
        <w:t>u23) + 0</w:t>
      </w:r>
      <w:r w:rsidR="00644CD5">
        <w:t>.</w:t>
      </w:r>
      <w:r>
        <w:t>0425*T(v11</w:t>
      </w:r>
      <w:r w:rsidR="00644CD5">
        <w:t>.</w:t>
      </w:r>
      <w:r>
        <w:t>u3) + 0</w:t>
      </w:r>
      <w:r w:rsidR="00644CD5">
        <w:t>.</w:t>
      </w:r>
      <w:r>
        <w:t>0394*T(v19</w:t>
      </w:r>
      <w:r w:rsidR="00644CD5">
        <w:t>.</w:t>
      </w:r>
      <w:r>
        <w:t>u5) + 0</w:t>
      </w:r>
      <w:r w:rsidR="00644CD5">
        <w:t>.</w:t>
      </w:r>
      <w:r>
        <w:t>0385*T(v4</w:t>
      </w:r>
      <w:r w:rsidR="00644CD5">
        <w:t>.</w:t>
      </w:r>
      <w:r>
        <w:t>u34) + 0</w:t>
      </w:r>
      <w:r w:rsidR="00644CD5">
        <w:t>.</w:t>
      </w:r>
      <w:r>
        <w:t>0422*T(v17</w:t>
      </w:r>
      <w:r w:rsidR="00644CD5">
        <w:t>.</w:t>
      </w:r>
      <w:r>
        <w:t>u11) + 0</w:t>
      </w:r>
      <w:r w:rsidR="00644CD5">
        <w:t>.</w:t>
      </w:r>
      <w:r>
        <w:t>039*T(v10</w:t>
      </w:r>
      <w:r w:rsidR="00644CD5">
        <w:t>.</w:t>
      </w:r>
      <w:r>
        <w:t>u27) -0</w:t>
      </w:r>
      <w:r w:rsidR="00644CD5">
        <w:t>.</w:t>
      </w:r>
      <w:r>
        <w:t>0431*T(v5</w:t>
      </w:r>
      <w:r w:rsidR="00644CD5">
        <w:t>.</w:t>
      </w:r>
      <w:r>
        <w:t>u23) -0</w:t>
      </w:r>
      <w:r w:rsidR="00644CD5">
        <w:t>.</w:t>
      </w:r>
      <w:r>
        <w:t>0369*T(v13</w:t>
      </w:r>
      <w:r w:rsidR="00644CD5">
        <w:t>.</w:t>
      </w:r>
      <w:r>
        <w:t>u26) + 0</w:t>
      </w:r>
      <w:r w:rsidR="00644CD5">
        <w:t>.</w:t>
      </w:r>
      <w:r>
        <w:t>0422*T(v3</w:t>
      </w:r>
      <w:r w:rsidR="00644CD5">
        <w:t>.</w:t>
      </w:r>
      <w:r>
        <w:t>u1) -0</w:t>
      </w:r>
      <w:r w:rsidR="00644CD5">
        <w:t>.</w:t>
      </w:r>
      <w:r>
        <w:t>0374*T(v26</w:t>
      </w:r>
      <w:r w:rsidR="00644CD5">
        <w:t>.</w:t>
      </w:r>
      <w:r>
        <w:t>u3) + 0</w:t>
      </w:r>
      <w:r w:rsidR="00644CD5">
        <w:t>.</w:t>
      </w:r>
      <w:r>
        <w:t>0345*T(v9</w:t>
      </w:r>
      <w:r w:rsidR="00644CD5">
        <w:t>.</w:t>
      </w:r>
      <w:r>
        <w:t>u15) + 0</w:t>
      </w:r>
      <w:r w:rsidR="00644CD5">
        <w:t>.</w:t>
      </w:r>
      <w:r>
        <w:t>0346*T(v10</w:t>
      </w:r>
      <w:r w:rsidR="00644CD5">
        <w:t>.</w:t>
      </w:r>
      <w:r>
        <w:t>u4) + 0</w:t>
      </w:r>
      <w:r w:rsidR="00644CD5">
        <w:t>.</w:t>
      </w:r>
      <w:r>
        <w:t>0294*T(v20</w:t>
      </w:r>
      <w:r w:rsidR="00644CD5">
        <w:t>.</w:t>
      </w:r>
      <w:r>
        <w:t>u10) + 0</w:t>
      </w:r>
      <w:r w:rsidR="00644CD5">
        <w:t>.</w:t>
      </w:r>
      <w:r>
        <w:t>0307*T(v22</w:t>
      </w:r>
      <w:r w:rsidR="00644CD5">
        <w:t>.</w:t>
      </w:r>
      <w:r>
        <w:t>u13) + 0</w:t>
      </w:r>
      <w:r w:rsidR="00644CD5">
        <w:t>.</w:t>
      </w:r>
      <w:r>
        <w:t>0322*T(v15</w:t>
      </w:r>
      <w:r w:rsidR="00644CD5">
        <w:t>.</w:t>
      </w:r>
      <w:r>
        <w:t>u19) + 0</w:t>
      </w:r>
      <w:r w:rsidR="00644CD5">
        <w:t>.</w:t>
      </w:r>
      <w:r>
        <w:t>029*T(v15</w:t>
      </w:r>
      <w:r w:rsidR="00644CD5">
        <w:t>.</w:t>
      </w:r>
      <w:r>
        <w:t>u21) -0</w:t>
      </w:r>
      <w:r w:rsidR="00644CD5">
        <w:t>.</w:t>
      </w:r>
      <w:r>
        <w:t>0278*T(v9</w:t>
      </w:r>
      <w:r w:rsidR="00644CD5">
        <w:t>.</w:t>
      </w:r>
      <w:r>
        <w:t>u24) + 0</w:t>
      </w:r>
      <w:r w:rsidR="00644CD5">
        <w:t>.</w:t>
      </w:r>
      <w:r>
        <w:t>0298*T(v7</w:t>
      </w:r>
      <w:r w:rsidR="00644CD5">
        <w:t>.</w:t>
      </w:r>
      <w:r>
        <w:t>u16) + 0</w:t>
      </w:r>
      <w:r w:rsidR="00644CD5">
        <w:t>.</w:t>
      </w:r>
      <w:r>
        <w:t>028*T(v22</w:t>
      </w:r>
      <w:r w:rsidR="00644CD5">
        <w:t>.</w:t>
      </w:r>
      <w:r>
        <w:t>u14) -0</w:t>
      </w:r>
      <w:r w:rsidR="00644CD5">
        <w:t>.</w:t>
      </w:r>
      <w:r>
        <w:t>0266*T(v3</w:t>
      </w:r>
      <w:r w:rsidR="00644CD5">
        <w:t>.</w:t>
      </w:r>
      <w:r>
        <w:t>u38) -0</w:t>
      </w:r>
      <w:r w:rsidR="00644CD5">
        <w:t>.</w:t>
      </w:r>
      <w:r>
        <w:t>0261*T(v3</w:t>
      </w:r>
      <w:r w:rsidR="00644CD5">
        <w:t>.</w:t>
      </w:r>
      <w:r>
        <w:t>u23) -0</w:t>
      </w:r>
      <w:r w:rsidR="00644CD5">
        <w:t>.</w:t>
      </w:r>
      <w:r>
        <w:t>0278*T(v17</w:t>
      </w:r>
      <w:r w:rsidR="00644CD5">
        <w:t>.</w:t>
      </w:r>
      <w:r>
        <w:t>u6) + 0</w:t>
      </w:r>
      <w:r w:rsidR="00644CD5">
        <w:t>.</w:t>
      </w:r>
      <w:r>
        <w:t>0228*T(v12</w:t>
      </w:r>
      <w:r w:rsidR="00644CD5">
        <w:t>.</w:t>
      </w:r>
      <w:r>
        <w:t>u29) + 0</w:t>
      </w:r>
      <w:r w:rsidR="00644CD5">
        <w:t>.</w:t>
      </w:r>
      <w:r>
        <w:t>0258*T(v22</w:t>
      </w:r>
      <w:r w:rsidR="00644CD5">
        <w:t>.</w:t>
      </w:r>
      <w:r>
        <w:t>u16) + 0</w:t>
      </w:r>
      <w:r w:rsidR="00644CD5">
        <w:t>.</w:t>
      </w:r>
      <w:r>
        <w:t>0267*T(v26</w:t>
      </w:r>
      <w:r w:rsidR="00644CD5">
        <w:t>.</w:t>
      </w:r>
      <w:r>
        <w:t>u4) + 0</w:t>
      </w:r>
      <w:r w:rsidR="00644CD5">
        <w:t>.</w:t>
      </w:r>
      <w:r>
        <w:t>0265*T(v12</w:t>
      </w:r>
      <w:r w:rsidR="00644CD5">
        <w:t>.</w:t>
      </w:r>
      <w:r>
        <w:t>u11) + 0</w:t>
      </w:r>
      <w:r w:rsidR="00644CD5">
        <w:t>.</w:t>
      </w:r>
      <w:r>
        <w:t>0218*T(v12</w:t>
      </w:r>
      <w:r w:rsidR="00644CD5">
        <w:t>.</w:t>
      </w:r>
      <w:r>
        <w:t>u27) -0</w:t>
      </w:r>
      <w:r w:rsidR="00644CD5">
        <w:t>.</w:t>
      </w:r>
      <w:r>
        <w:t>0186*T(v30</w:t>
      </w:r>
      <w:r w:rsidR="00644CD5">
        <w:t>.</w:t>
      </w:r>
      <w:r>
        <w:t>u9) + 0</w:t>
      </w:r>
      <w:r w:rsidR="00644CD5">
        <w:t>.</w:t>
      </w:r>
      <w:r>
        <w:t>0209*T(v5</w:t>
      </w:r>
      <w:r w:rsidR="00644CD5">
        <w:t>.</w:t>
      </w:r>
      <w:r>
        <w:t>u10) -0</w:t>
      </w:r>
      <w:r w:rsidR="00644CD5">
        <w:t>.</w:t>
      </w:r>
      <w:r>
        <w:t>0227*T(v4</w:t>
      </w:r>
      <w:r w:rsidR="00644CD5">
        <w:t>.</w:t>
      </w:r>
      <w:r>
        <w:t>u4) -0</w:t>
      </w:r>
      <w:r w:rsidR="00644CD5">
        <w:t>.</w:t>
      </w:r>
      <w:r>
        <w:t>0181*T(v19</w:t>
      </w:r>
      <w:r w:rsidR="00644CD5">
        <w:t>.</w:t>
      </w:r>
      <w:r>
        <w:t>u16) -0</w:t>
      </w:r>
      <w:r w:rsidR="00644CD5">
        <w:t>.</w:t>
      </w:r>
      <w:r>
        <w:t>0171*T(v29</w:t>
      </w:r>
      <w:r w:rsidR="00644CD5">
        <w:t>.</w:t>
      </w:r>
      <w:r>
        <w:t>u7) -0</w:t>
      </w:r>
      <w:r w:rsidR="00644CD5">
        <w:t>.</w:t>
      </w:r>
      <w:r>
        <w:t>0169*T(v15</w:t>
      </w:r>
      <w:r w:rsidR="00644CD5">
        <w:t>.</w:t>
      </w:r>
      <w:r>
        <w:t>u12) + 0</w:t>
      </w:r>
      <w:r w:rsidR="00644CD5">
        <w:t>.</w:t>
      </w:r>
      <w:r>
        <w:t>0163*T(v5</w:t>
      </w:r>
      <w:r w:rsidR="00644CD5">
        <w:t>.</w:t>
      </w:r>
      <w:r>
        <w:t>u37) + 0</w:t>
      </w:r>
      <w:r w:rsidR="00644CD5">
        <w:t>.</w:t>
      </w:r>
      <w:r>
        <w:t>0158*T(v31</w:t>
      </w:r>
      <w:r w:rsidR="00644CD5">
        <w:t>.</w:t>
      </w:r>
      <w:r>
        <w:t>u1) + 0</w:t>
      </w:r>
      <w:r w:rsidR="00644CD5">
        <w:t>.</w:t>
      </w:r>
      <w:r>
        <w:t>0111*T(u18) + 0</w:t>
      </w:r>
      <w:r w:rsidR="00644CD5">
        <w:t>.</w:t>
      </w:r>
      <w:r>
        <w:t>0113*T(v19) + 0</w:t>
      </w:r>
      <w:r w:rsidR="00644CD5">
        <w:t>.</w:t>
      </w:r>
      <w:r>
        <w:t>0134*T(v22</w:t>
      </w:r>
      <w:r w:rsidR="00644CD5">
        <w:t>.</w:t>
      </w:r>
      <w:r>
        <w:t>u17) -0</w:t>
      </w:r>
      <w:r w:rsidR="00644CD5">
        <w:t>.</w:t>
      </w:r>
      <w:r>
        <w:t>0136*T(v2</w:t>
      </w:r>
      <w:r w:rsidR="00644CD5">
        <w:t>.</w:t>
      </w:r>
      <w:r>
        <w:t>u11) + 0</w:t>
      </w:r>
      <w:r w:rsidR="00644CD5">
        <w:t>.</w:t>
      </w:r>
      <w:r>
        <w:t>00913*T(u31) + 0</w:t>
      </w:r>
      <w:r w:rsidR="00644CD5">
        <w:t>.</w:t>
      </w:r>
      <w:r>
        <w:t>0113*T(v14</w:t>
      </w:r>
      <w:r w:rsidR="00644CD5">
        <w:t>.</w:t>
      </w:r>
      <w:r>
        <w:t>u13) -0</w:t>
      </w:r>
      <w:r w:rsidR="00644CD5">
        <w:t>.</w:t>
      </w:r>
      <w:r>
        <w:t>0108*T(v1</w:t>
      </w:r>
      <w:r w:rsidR="00644CD5">
        <w:t>.</w:t>
      </w:r>
      <w:r>
        <w:t>u27) -0</w:t>
      </w:r>
      <w:r w:rsidR="00644CD5">
        <w:t>.</w:t>
      </w:r>
      <w:r>
        <w:t>00913*T(v37</w:t>
      </w:r>
      <w:r w:rsidR="00644CD5">
        <w:t>.</w:t>
      </w:r>
      <w:r>
        <w:t>u6) + 0</w:t>
      </w:r>
      <w:r w:rsidR="00644CD5">
        <w:t>.</w:t>
      </w:r>
      <w:r>
        <w:t>00904*T(v22</w:t>
      </w:r>
      <w:r w:rsidR="00644CD5">
        <w:t>.</w:t>
      </w:r>
      <w:r>
        <w:t>u18) + 0</w:t>
      </w:r>
      <w:r w:rsidR="00644CD5">
        <w:t>.</w:t>
      </w:r>
      <w:r>
        <w:t>00832*T(v3</w:t>
      </w:r>
      <w:r w:rsidR="00644CD5">
        <w:t>.</w:t>
      </w:r>
      <w:r>
        <w:t>u35) + 0</w:t>
      </w:r>
      <w:r w:rsidR="00644CD5">
        <w:t>.</w:t>
      </w:r>
      <w:r>
        <w:t>00869*T(v3</w:t>
      </w:r>
      <w:r w:rsidR="00644CD5">
        <w:t>.</w:t>
      </w:r>
      <w:r>
        <w:t>u33) -0</w:t>
      </w:r>
      <w:r w:rsidR="00644CD5">
        <w:t>.</w:t>
      </w:r>
      <w:r>
        <w:t>00814*T(v4</w:t>
      </w:r>
      <w:r w:rsidR="00644CD5">
        <w:t>.</w:t>
      </w:r>
      <w:r>
        <w:t>u29) -0</w:t>
      </w:r>
      <w:r w:rsidR="00644CD5">
        <w:t>.</w:t>
      </w:r>
      <w:r>
        <w:t>00487*T(v42) -0</w:t>
      </w:r>
      <w:r w:rsidR="00644CD5">
        <w:t>.</w:t>
      </w:r>
      <w:r>
        <w:t>00688*T(v17</w:t>
      </w:r>
      <w:r w:rsidR="00644CD5">
        <w:t>.</w:t>
      </w:r>
      <w:r>
        <w:t>u25) + 0</w:t>
      </w:r>
      <w:r w:rsidR="00644CD5">
        <w:t>.</w:t>
      </w:r>
      <w:r>
        <w:t>00775*T(v15</w:t>
      </w:r>
      <w:r w:rsidR="00644CD5">
        <w:t>.</w:t>
      </w:r>
      <w:r>
        <w:t>u6) -0</w:t>
      </w:r>
      <w:r w:rsidR="00644CD5">
        <w:t>.</w:t>
      </w:r>
      <w:r>
        <w:t>00721*T(v10</w:t>
      </w:r>
      <w:r w:rsidR="00644CD5">
        <w:t>.</w:t>
      </w:r>
      <w:r>
        <w:t>u5) + 0</w:t>
      </w:r>
      <w:r w:rsidR="00644CD5">
        <w:t>.</w:t>
      </w:r>
      <w:r>
        <w:t>00603*T(v14</w:t>
      </w:r>
      <w:r w:rsidR="00644CD5">
        <w:t>.</w:t>
      </w:r>
      <w:r>
        <w:t>u4) + 0</w:t>
      </w:r>
      <w:r w:rsidR="00644CD5">
        <w:t>.</w:t>
      </w:r>
      <w:r>
        <w:t>00639*T(v2</w:t>
      </w:r>
      <w:r w:rsidR="00644CD5">
        <w:t>.</w:t>
      </w:r>
      <w:r>
        <w:t>u8) + 0</w:t>
      </w:r>
      <w:r w:rsidR="00644CD5">
        <w:t>.</w:t>
      </w:r>
      <w:r>
        <w:t>00443*T(v23</w:t>
      </w:r>
      <w:r w:rsidR="00644CD5">
        <w:t>.</w:t>
      </w:r>
      <w:r>
        <w:t>u1) + 0</w:t>
      </w:r>
      <w:r w:rsidR="00644CD5">
        <w:t>.</w:t>
      </w:r>
      <w:r>
        <w:t>00147*T(v9</w:t>
      </w:r>
      <w:r w:rsidR="00644CD5">
        <w:t>.</w:t>
      </w:r>
      <w:r>
        <w:t>u22) + 0</w:t>
      </w:r>
      <w:r w:rsidR="00644CD5">
        <w:t>.</w:t>
      </w:r>
      <w:r>
        <w:t>000801*T(v14</w:t>
      </w:r>
      <w:r w:rsidR="00644CD5">
        <w:t>.</w:t>
      </w:r>
      <w:r>
        <w:t>u21) + 0</w:t>
      </w:r>
      <w:r w:rsidR="00644CD5">
        <w:t>.</w:t>
      </w:r>
      <w:r>
        <w:t>000769*T(v7</w:t>
      </w:r>
      <w:r w:rsidR="00644CD5">
        <w:t>.</w:t>
      </w:r>
      <w:r>
        <w:t>u28) + 6</w:t>
      </w:r>
      <w:r w:rsidR="00644CD5">
        <w:t>.</w:t>
      </w:r>
      <w:r>
        <w:t>71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239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125*NumAromAtoms -0</w:t>
      </w:r>
      <w:r w:rsidR="00644CD5">
        <w:t>.</w:t>
      </w:r>
      <w:r>
        <w:t>409*u + 0</w:t>
      </w:r>
      <w:r w:rsidR="00644CD5">
        <w:t>.</w:t>
      </w:r>
      <w:r>
        <w:t>0967*T(v16) + 0</w:t>
      </w:r>
      <w:r w:rsidR="00644CD5">
        <w:t>.</w:t>
      </w:r>
      <w:r>
        <w:t>454*T(v2</w:t>
      </w:r>
      <w:r w:rsidR="00644CD5">
        <w:t>.</w:t>
      </w:r>
      <w:r>
        <w:t>u2) + 0</w:t>
      </w:r>
      <w:r w:rsidR="00644CD5">
        <w:t>.</w:t>
      </w:r>
      <w:r>
        <w:t>595*T(v39</w:t>
      </w:r>
      <w:r w:rsidR="00644CD5">
        <w:t>.</w:t>
      </w:r>
      <w:r>
        <w:t>u3) + 0</w:t>
      </w:r>
      <w:r w:rsidR="00644CD5">
        <w:t>.</w:t>
      </w:r>
      <w:r>
        <w:t>246*T(v1</w:t>
      </w:r>
      <w:r w:rsidR="00644CD5">
        <w:t>.</w:t>
      </w:r>
      <w:r>
        <w:t>u6) + 0</w:t>
      </w:r>
      <w:r w:rsidR="00644CD5">
        <w:t>.</w:t>
      </w:r>
      <w:r>
        <w:t>349*T(v1</w:t>
      </w:r>
      <w:r w:rsidR="00644CD5">
        <w:t>.</w:t>
      </w:r>
      <w:r>
        <w:t>u9) + 0</w:t>
      </w:r>
      <w:r w:rsidR="00644CD5">
        <w:t>.</w:t>
      </w:r>
      <w:r>
        <w:t>271*T(v8</w:t>
      </w:r>
      <w:r w:rsidR="00644CD5">
        <w:t>.</w:t>
      </w:r>
      <w:r>
        <w:t>u1) -0</w:t>
      </w:r>
      <w:r w:rsidR="00644CD5">
        <w:t>.</w:t>
      </w:r>
      <w:r>
        <w:t>132*T(u26) -0</w:t>
      </w:r>
      <w:r w:rsidR="00644CD5">
        <w:t>.</w:t>
      </w:r>
      <w:r>
        <w:t>643*T(v17</w:t>
      </w:r>
      <w:r w:rsidR="00644CD5">
        <w:t>.</w:t>
      </w:r>
      <w:r>
        <w:t>u15) + 0</w:t>
      </w:r>
      <w:r w:rsidR="00644CD5">
        <w:t>.</w:t>
      </w:r>
      <w:r>
        <w:t>0931*T(v6</w:t>
      </w:r>
      <w:r w:rsidR="00644CD5">
        <w:t>.</w:t>
      </w:r>
      <w:r>
        <w:t>u5) + 0</w:t>
      </w:r>
      <w:r w:rsidR="00644CD5">
        <w:t>.</w:t>
      </w:r>
      <w:r>
        <w:t>366*T(v23</w:t>
      </w:r>
      <w:r w:rsidR="00644CD5">
        <w:t>.</w:t>
      </w:r>
      <w:r>
        <w:t>u1) + 0</w:t>
      </w:r>
      <w:r w:rsidR="00644CD5">
        <w:t>.</w:t>
      </w:r>
      <w:r>
        <w:t>336*T(v24) + 0</w:t>
      </w:r>
      <w:r w:rsidR="00644CD5">
        <w:t>.</w:t>
      </w:r>
      <w:r>
        <w:t>167*Lipophilicity^2 -0</w:t>
      </w:r>
      <w:r w:rsidR="00644CD5">
        <w:t>.</w:t>
      </w:r>
      <w:r>
        <w:t>907*T(v4</w:t>
      </w:r>
      <w:r w:rsidR="00644CD5">
        <w:t>.</w:t>
      </w:r>
      <w:r>
        <w:t>u3) -0</w:t>
      </w:r>
      <w:r w:rsidR="00644CD5">
        <w:t>.</w:t>
      </w:r>
      <w:r>
        <w:t>492*T(v25</w:t>
      </w:r>
      <w:r w:rsidR="00644CD5">
        <w:t>.</w:t>
      </w:r>
      <w:r>
        <w:t>u9) + 0</w:t>
      </w:r>
      <w:r w:rsidR="00644CD5">
        <w:t>.</w:t>
      </w:r>
      <w:r>
        <w:t>403*T(v7</w:t>
      </w:r>
      <w:r w:rsidR="00644CD5">
        <w:t>.</w:t>
      </w:r>
      <w:r>
        <w:t>u22) -0</w:t>
      </w:r>
      <w:r w:rsidR="00644CD5">
        <w:t>.</w:t>
      </w:r>
      <w:r>
        <w:t>681*T(v23</w:t>
      </w:r>
      <w:r w:rsidR="00644CD5">
        <w:t>.</w:t>
      </w:r>
      <w:r>
        <w:t>u5) + 0</w:t>
      </w:r>
      <w:r w:rsidR="00644CD5">
        <w:t>.</w:t>
      </w:r>
      <w:r>
        <w:t>474*T(v6) + 0</w:t>
      </w:r>
      <w:r w:rsidR="00644CD5">
        <w:t>.</w:t>
      </w:r>
      <w:r>
        <w:t>0102*T(v22</w:t>
      </w:r>
      <w:r w:rsidR="00644CD5">
        <w:t>.</w:t>
      </w:r>
      <w:r>
        <w:t>u3) + 0</w:t>
      </w:r>
      <w:r w:rsidR="00644CD5">
        <w:t>.</w:t>
      </w:r>
      <w:r>
        <w:t>824*T(v31</w:t>
      </w:r>
      <w:r w:rsidR="00644CD5">
        <w:t>.</w:t>
      </w:r>
      <w:r>
        <w:t>u3) + 0</w:t>
      </w:r>
      <w:r w:rsidR="00644CD5">
        <w:t>.</w:t>
      </w:r>
      <w:r>
        <w:t>423*T(v2</w:t>
      </w:r>
      <w:r w:rsidR="00644CD5">
        <w:t>.</w:t>
      </w:r>
      <w:r>
        <w:t>u23) + 0</w:t>
      </w:r>
      <w:r w:rsidR="00644CD5">
        <w:t>.</w:t>
      </w:r>
      <w:r>
        <w:t>185*T(v16</w:t>
      </w:r>
      <w:r w:rsidR="00644CD5">
        <w:t>.</w:t>
      </w:r>
      <w:r>
        <w:t>u3) -0</w:t>
      </w:r>
      <w:r w:rsidR="00644CD5">
        <w:t>.</w:t>
      </w:r>
      <w:r>
        <w:t>391*T(v23</w:t>
      </w:r>
      <w:r w:rsidR="00644CD5">
        <w:t>.</w:t>
      </w:r>
      <w:r>
        <w:t>u18) -0</w:t>
      </w:r>
      <w:r w:rsidR="00644CD5">
        <w:t>.</w:t>
      </w:r>
      <w:r>
        <w:t>245*T(v15</w:t>
      </w:r>
      <w:r w:rsidR="00644CD5">
        <w:t>.</w:t>
      </w:r>
      <w:r>
        <w:t>u26) -0</w:t>
      </w:r>
      <w:r w:rsidR="00644CD5">
        <w:t>.</w:t>
      </w:r>
      <w:r>
        <w:t>172*T(v5</w:t>
      </w:r>
      <w:r w:rsidR="00644CD5">
        <w:t>.</w:t>
      </w:r>
      <w:r>
        <w:t>u16) + 0</w:t>
      </w:r>
      <w:r w:rsidR="00644CD5">
        <w:t>.</w:t>
      </w:r>
      <w:r>
        <w:t>121*MW + 0</w:t>
      </w:r>
      <w:r w:rsidR="00644CD5">
        <w:t>.</w:t>
      </w:r>
      <w:r>
        <w:t>1*T(v11</w:t>
      </w:r>
      <w:r w:rsidR="00644CD5">
        <w:t>.</w:t>
      </w:r>
      <w:r>
        <w:t>u12) + 0</w:t>
      </w:r>
      <w:r w:rsidR="00644CD5">
        <w:t>.</w:t>
      </w:r>
      <w:r>
        <w:t>074*T(v15</w:t>
      </w:r>
      <w:r w:rsidR="00644CD5">
        <w:t>.</w:t>
      </w:r>
      <w:r>
        <w:t>u10) + 0</w:t>
      </w:r>
      <w:r w:rsidR="00644CD5">
        <w:t>.</w:t>
      </w:r>
      <w:r>
        <w:t>605*T(v20</w:t>
      </w:r>
      <w:r w:rsidR="00644CD5">
        <w:t>.</w:t>
      </w:r>
      <w:r>
        <w:t>u13) + 0</w:t>
      </w:r>
      <w:r w:rsidR="00644CD5">
        <w:t>.</w:t>
      </w:r>
      <w:r>
        <w:t>398*T(v21</w:t>
      </w:r>
      <w:r w:rsidR="00644CD5">
        <w:t>.</w:t>
      </w:r>
      <w:r>
        <w:t>u20) -0</w:t>
      </w:r>
      <w:r w:rsidR="00644CD5">
        <w:t>.</w:t>
      </w:r>
      <w:r>
        <w:t>538*T(v25</w:t>
      </w:r>
      <w:r w:rsidR="00644CD5">
        <w:t>.</w:t>
      </w:r>
      <w:r>
        <w:t>u3) + 0</w:t>
      </w:r>
      <w:r w:rsidR="00644CD5">
        <w:t>.</w:t>
      </w:r>
      <w:r>
        <w:t>00709*T(u22) + 0</w:t>
      </w:r>
      <w:r w:rsidR="00644CD5">
        <w:t>.</w:t>
      </w:r>
      <w:r>
        <w:t>357*T(v13</w:t>
      </w:r>
      <w:r w:rsidR="00644CD5">
        <w:t>.</w:t>
      </w:r>
      <w:r>
        <w:t>u4) + 0</w:t>
      </w:r>
      <w:r w:rsidR="00644CD5">
        <w:t>.</w:t>
      </w:r>
      <w:r>
        <w:t>322*T(v5</w:t>
      </w:r>
      <w:r w:rsidR="00644CD5">
        <w:t>.</w:t>
      </w:r>
      <w:r>
        <w:t>u25) + 0</w:t>
      </w:r>
      <w:r w:rsidR="00644CD5">
        <w:t>.</w:t>
      </w:r>
      <w:r>
        <w:t>307*T(v2</w:t>
      </w:r>
      <w:r w:rsidR="00644CD5">
        <w:t>.</w:t>
      </w:r>
      <w:r>
        <w:t>u8) + 0</w:t>
      </w:r>
      <w:r w:rsidR="00644CD5">
        <w:t>.</w:t>
      </w:r>
      <w:r>
        <w:t>455*T(v22</w:t>
      </w:r>
      <w:r w:rsidR="00644CD5">
        <w:t>.</w:t>
      </w:r>
      <w:r>
        <w:t>u21) + 0</w:t>
      </w:r>
      <w:r w:rsidR="00644CD5">
        <w:t>.</w:t>
      </w:r>
      <w:r>
        <w:t>373*T(v37</w:t>
      </w:r>
      <w:r w:rsidR="00644CD5">
        <w:t>.</w:t>
      </w:r>
      <w:r>
        <w:t>u2) -0</w:t>
      </w:r>
      <w:r w:rsidR="00644CD5">
        <w:t>.</w:t>
      </w:r>
      <w:r>
        <w:t>584*T(v4</w:t>
      </w:r>
      <w:r w:rsidR="00644CD5">
        <w:t>.</w:t>
      </w:r>
      <w:r>
        <w:t>u5) -0</w:t>
      </w:r>
      <w:r w:rsidR="00644CD5">
        <w:t>.</w:t>
      </w:r>
      <w:r>
        <w:t>186*Volume^2 -0</w:t>
      </w:r>
      <w:r w:rsidR="00644CD5">
        <w:t>.</w:t>
      </w:r>
      <w:r>
        <w:t>257*T(v24</w:t>
      </w:r>
      <w:r w:rsidR="00644CD5">
        <w:t>.</w:t>
      </w:r>
      <w:r>
        <w:t>u14) -0</w:t>
      </w:r>
      <w:r w:rsidR="00644CD5">
        <w:t>.</w:t>
      </w:r>
      <w:r>
        <w:t>355*T(v6</w:t>
      </w:r>
      <w:r w:rsidR="00644CD5">
        <w:t>.</w:t>
      </w:r>
      <w:r>
        <w:t>u35) -0</w:t>
      </w:r>
      <w:r w:rsidR="00644CD5">
        <w:t>.</w:t>
      </w:r>
      <w:r>
        <w:t>346*T(v6</w:t>
      </w:r>
      <w:r w:rsidR="00644CD5">
        <w:t>.</w:t>
      </w:r>
      <w:r>
        <w:t>u25) + 0</w:t>
      </w:r>
      <w:r w:rsidR="00644CD5">
        <w:t>.</w:t>
      </w:r>
      <w:r>
        <w:t>383*T(v1</w:t>
      </w:r>
      <w:r w:rsidR="00644CD5">
        <w:t>.</w:t>
      </w:r>
      <w:r>
        <w:t>u41) -0</w:t>
      </w:r>
      <w:r w:rsidR="00644CD5">
        <w:t>.</w:t>
      </w:r>
      <w:r>
        <w:t>493*T(v11</w:t>
      </w:r>
      <w:r w:rsidR="00644CD5">
        <w:t>.</w:t>
      </w:r>
      <w:r>
        <w:t>u19) -0</w:t>
      </w:r>
      <w:r w:rsidR="00644CD5">
        <w:t>.</w:t>
      </w:r>
      <w:r>
        <w:t>356*T(v29</w:t>
      </w:r>
      <w:r w:rsidR="00644CD5">
        <w:t>.</w:t>
      </w:r>
      <w:r>
        <w:t>u4) + 0</w:t>
      </w:r>
      <w:r w:rsidR="00644CD5">
        <w:t>.</w:t>
      </w:r>
      <w:r>
        <w:t>597*T(v8</w:t>
      </w:r>
      <w:r w:rsidR="00644CD5">
        <w:t>.</w:t>
      </w:r>
      <w:r>
        <w:t>u26) -0</w:t>
      </w:r>
      <w:r w:rsidR="00644CD5">
        <w:t>.</w:t>
      </w:r>
      <w:r>
        <w:t>36*T(v8</w:t>
      </w:r>
      <w:r w:rsidR="00644CD5">
        <w:t>.</w:t>
      </w:r>
      <w:r>
        <w:t>u8) + 0</w:t>
      </w:r>
      <w:r w:rsidR="00644CD5">
        <w:t>.</w:t>
      </w:r>
      <w:r>
        <w:t>357*T(v5</w:t>
      </w:r>
      <w:r w:rsidR="00644CD5">
        <w:t>.</w:t>
      </w:r>
      <w:r>
        <w:t>u10) + 0</w:t>
      </w:r>
      <w:r w:rsidR="00644CD5">
        <w:t>.</w:t>
      </w:r>
      <w:r>
        <w:t>227*T(v18</w:t>
      </w:r>
      <w:r w:rsidR="00644CD5">
        <w:t>.</w:t>
      </w:r>
      <w:r>
        <w:t>u22) -0</w:t>
      </w:r>
      <w:r w:rsidR="00644CD5">
        <w:t>.</w:t>
      </w:r>
      <w:r>
        <w:t>341*T(v26</w:t>
      </w:r>
      <w:r w:rsidR="00644CD5">
        <w:t>.</w:t>
      </w:r>
      <w:r>
        <w:t>u9) -0</w:t>
      </w:r>
      <w:r w:rsidR="00644CD5">
        <w:t>.</w:t>
      </w:r>
      <w:r>
        <w:t>155*T(v11</w:t>
      </w:r>
      <w:r w:rsidR="00644CD5">
        <w:t>.</w:t>
      </w:r>
      <w:r>
        <w:t>u30) -0</w:t>
      </w:r>
      <w:r w:rsidR="00644CD5">
        <w:t>.</w:t>
      </w:r>
      <w:r>
        <w:t>209*T(v18</w:t>
      </w:r>
      <w:r w:rsidR="00644CD5">
        <w:t>.</w:t>
      </w:r>
      <w:r>
        <w:t>u7) + 0</w:t>
      </w:r>
      <w:r w:rsidR="00644CD5">
        <w:t>.</w:t>
      </w:r>
      <w:r>
        <w:t>425*T(v2</w:t>
      </w:r>
      <w:r w:rsidR="00644CD5">
        <w:t>.</w:t>
      </w:r>
      <w:r>
        <w:t>u18) -</w:t>
      </w:r>
      <w:r>
        <w:lastRenderedPageBreak/>
        <w:t>0</w:t>
      </w:r>
      <w:r w:rsidR="00644CD5">
        <w:t>.</w:t>
      </w:r>
      <w:r>
        <w:t>143*T(v12</w:t>
      </w:r>
      <w:r w:rsidR="00644CD5">
        <w:t>.</w:t>
      </w:r>
      <w:r>
        <w:t>u19) -0</w:t>
      </w:r>
      <w:r w:rsidR="00644CD5">
        <w:t>.</w:t>
      </w:r>
      <w:r>
        <w:t>419*T(v22</w:t>
      </w:r>
      <w:r w:rsidR="00644CD5">
        <w:t>.</w:t>
      </w:r>
      <w:r>
        <w:t>u20) + 0</w:t>
      </w:r>
      <w:r w:rsidR="00644CD5">
        <w:t>.</w:t>
      </w:r>
      <w:r>
        <w:t>0759*T(v33</w:t>
      </w:r>
      <w:r w:rsidR="00644CD5">
        <w:t>.</w:t>
      </w:r>
      <w:r>
        <w:t>u9) + 0</w:t>
      </w:r>
      <w:r w:rsidR="00644CD5">
        <w:t>.</w:t>
      </w:r>
      <w:r>
        <w:t>449*T(v13</w:t>
      </w:r>
      <w:r w:rsidR="00644CD5">
        <w:t>.</w:t>
      </w:r>
      <w:r>
        <w:t>u2) + 0</w:t>
      </w:r>
      <w:r w:rsidR="00644CD5">
        <w:t>.</w:t>
      </w:r>
      <w:r>
        <w:t>029*NumDonor -0</w:t>
      </w:r>
      <w:r w:rsidR="00644CD5">
        <w:t>.</w:t>
      </w:r>
      <w:r>
        <w:t>323*T(v1</w:t>
      </w:r>
      <w:r w:rsidR="00644CD5">
        <w:t>.</w:t>
      </w:r>
      <w:r>
        <w:t>u8) -0</w:t>
      </w:r>
      <w:r w:rsidR="00644CD5">
        <w:t>.</w:t>
      </w:r>
      <w:r>
        <w:t>144*T(v6</w:t>
      </w:r>
      <w:r w:rsidR="00644CD5">
        <w:t>.</w:t>
      </w:r>
      <w:r>
        <w:t>u2) -0</w:t>
      </w:r>
      <w:r w:rsidR="00644CD5">
        <w:t>.</w:t>
      </w:r>
      <w:r>
        <w:t>0813*NumAcceptor -0</w:t>
      </w:r>
      <w:r w:rsidR="00644CD5">
        <w:t>.</w:t>
      </w:r>
      <w:r>
        <w:t>572*T(v11</w:t>
      </w:r>
      <w:r w:rsidR="00644CD5">
        <w:t>.</w:t>
      </w:r>
      <w:r>
        <w:t>u8) + 0</w:t>
      </w:r>
      <w:r w:rsidR="00644CD5">
        <w:t>.</w:t>
      </w:r>
      <w:r>
        <w:t>401*T(v12</w:t>
      </w:r>
      <w:r w:rsidR="00644CD5">
        <w:t>.</w:t>
      </w:r>
      <w:r>
        <w:t>u2) -0</w:t>
      </w:r>
      <w:r w:rsidR="00644CD5">
        <w:t>.</w:t>
      </w:r>
      <w:r>
        <w:t>37*T(v17</w:t>
      </w:r>
      <w:r w:rsidR="00644CD5">
        <w:t>.</w:t>
      </w:r>
      <w:r>
        <w:t>u26) + 0</w:t>
      </w:r>
      <w:r w:rsidR="00644CD5">
        <w:t>.</w:t>
      </w:r>
      <w:r>
        <w:t>35*T(v12) + 0</w:t>
      </w:r>
      <w:r w:rsidR="00644CD5">
        <w:t>.</w:t>
      </w:r>
      <w:r>
        <w:t>318*T(v21</w:t>
      </w:r>
      <w:r w:rsidR="00644CD5">
        <w:t>.</w:t>
      </w:r>
      <w:r>
        <w:t>u9) + 0</w:t>
      </w:r>
      <w:r w:rsidR="00644CD5">
        <w:t>.</w:t>
      </w:r>
      <w:r>
        <w:t>14*T(v29</w:t>
      </w:r>
      <w:r w:rsidR="00644CD5">
        <w:t>.</w:t>
      </w:r>
      <w:r>
        <w:t>u3) -0</w:t>
      </w:r>
      <w:r w:rsidR="00644CD5">
        <w:t>.</w:t>
      </w:r>
      <w:r>
        <w:t>417*T(v1</w:t>
      </w:r>
      <w:r w:rsidR="00644CD5">
        <w:t>.</w:t>
      </w:r>
      <w:r>
        <w:t>u25) -0</w:t>
      </w:r>
      <w:r w:rsidR="00644CD5">
        <w:t>.</w:t>
      </w:r>
      <w:r>
        <w:t>326*T(v3</w:t>
      </w:r>
      <w:r w:rsidR="00644CD5">
        <w:t>.</w:t>
      </w:r>
      <w:r>
        <w:t>u34) + 0</w:t>
      </w:r>
      <w:r w:rsidR="00644CD5">
        <w:t>.</w:t>
      </w:r>
      <w:r>
        <w:t>336*T(v12</w:t>
      </w:r>
      <w:r w:rsidR="00644CD5">
        <w:t>.</w:t>
      </w:r>
      <w:r>
        <w:t>u6) + 17</w:t>
      </w:r>
      <w:r w:rsidR="00644CD5">
        <w:t>.</w:t>
      </w:r>
      <w:r>
        <w:t>3*Lipophilicity -0</w:t>
      </w:r>
      <w:r w:rsidR="00644CD5">
        <w:t>.</w:t>
      </w:r>
      <w:r>
        <w:t>335*T(v17</w:t>
      </w:r>
      <w:r w:rsidR="00644CD5">
        <w:t>.</w:t>
      </w:r>
      <w:r>
        <w:t>u14) + 0</w:t>
      </w:r>
      <w:r w:rsidR="00644CD5">
        <w:t>.</w:t>
      </w:r>
      <w:r>
        <w:t>411*T(v20</w:t>
      </w:r>
      <w:r w:rsidR="00644CD5">
        <w:t>.</w:t>
      </w:r>
      <w:r>
        <w:t>u9) -0</w:t>
      </w:r>
      <w:r w:rsidR="00644CD5">
        <w:t>.</w:t>
      </w:r>
      <w:r>
        <w:t>247*T(v4</w:t>
      </w:r>
      <w:r w:rsidR="00644CD5">
        <w:t>.</w:t>
      </w:r>
      <w:r>
        <w:t>u2) + 0</w:t>
      </w:r>
      <w:r w:rsidR="00644CD5">
        <w:t>.</w:t>
      </w:r>
      <w:r>
        <w:t>348*T(v13</w:t>
      </w:r>
      <w:r w:rsidR="00644CD5">
        <w:t>.</w:t>
      </w:r>
      <w:r>
        <w:t>u1) -0</w:t>
      </w:r>
      <w:r w:rsidR="00644CD5">
        <w:t>.</w:t>
      </w:r>
      <w:r>
        <w:t>206*T(v22</w:t>
      </w:r>
      <w:r w:rsidR="00644CD5">
        <w:t>.</w:t>
      </w:r>
      <w:r>
        <w:t>u2) -0</w:t>
      </w:r>
      <w:r w:rsidR="00644CD5">
        <w:t>.</w:t>
      </w:r>
      <w:r>
        <w:t>306*T(v4</w:t>
      </w:r>
      <w:r w:rsidR="00644CD5">
        <w:t>.</w:t>
      </w:r>
      <w:r>
        <w:t>u7) + 0</w:t>
      </w:r>
      <w:r w:rsidR="00644CD5">
        <w:t>.</w:t>
      </w:r>
      <w:r>
        <w:t>392*T(v12</w:t>
      </w:r>
      <w:r w:rsidR="00644CD5">
        <w:t>.</w:t>
      </w:r>
      <w:r>
        <w:t>u1) -0</w:t>
      </w:r>
      <w:r w:rsidR="00644CD5">
        <w:t>.</w:t>
      </w:r>
      <w:r>
        <w:t>205*T(v9</w:t>
      </w:r>
      <w:r w:rsidR="00644CD5">
        <w:t>.</w:t>
      </w:r>
      <w:r>
        <w:t>u33) + 0</w:t>
      </w:r>
      <w:r w:rsidR="00644CD5">
        <w:t>.</w:t>
      </w:r>
      <w:r>
        <w:t>00776*T(v7</w:t>
      </w:r>
      <w:r w:rsidR="00644CD5">
        <w:t>.</w:t>
      </w:r>
      <w:r>
        <w:t>u34) -0</w:t>
      </w:r>
      <w:r w:rsidR="00644CD5">
        <w:t>.</w:t>
      </w:r>
      <w:r>
        <w:t>431*T(v10</w:t>
      </w:r>
      <w:r w:rsidR="00644CD5">
        <w:t>.</w:t>
      </w:r>
      <w:r>
        <w:t>u5) + 0</w:t>
      </w:r>
      <w:r w:rsidR="00644CD5">
        <w:t>.</w:t>
      </w:r>
      <w:r>
        <w:t>195*T(v4</w:t>
      </w:r>
      <w:r w:rsidR="00644CD5">
        <w:t>.</w:t>
      </w:r>
      <w:r>
        <w:t>u24) -0</w:t>
      </w:r>
      <w:r w:rsidR="00644CD5">
        <w:t>.</w:t>
      </w:r>
      <w:r>
        <w:t>391*T(v35</w:t>
      </w:r>
      <w:r w:rsidR="00644CD5">
        <w:t>.</w:t>
      </w:r>
      <w:r>
        <w:t>u3) -0</w:t>
      </w:r>
      <w:r w:rsidR="00644CD5">
        <w:t>.</w:t>
      </w:r>
      <w:r>
        <w:t>454*T(v22</w:t>
      </w:r>
      <w:r w:rsidR="00644CD5">
        <w:t>.</w:t>
      </w:r>
      <w:r>
        <w:t>u1) -0</w:t>
      </w:r>
      <w:r w:rsidR="00644CD5">
        <w:t>.</w:t>
      </w:r>
      <w:r>
        <w:t>283*T(v2</w:t>
      </w:r>
      <w:r w:rsidR="00644CD5">
        <w:t>.</w:t>
      </w:r>
      <w:r>
        <w:t>u15) + 0</w:t>
      </w:r>
      <w:r w:rsidR="00644CD5">
        <w:t>.</w:t>
      </w:r>
      <w:r>
        <w:t>37*T(v31</w:t>
      </w:r>
      <w:r w:rsidR="00644CD5">
        <w:t>.</w:t>
      </w:r>
      <w:r>
        <w:t>u1) -0</w:t>
      </w:r>
      <w:r w:rsidR="00644CD5">
        <w:t>.</w:t>
      </w:r>
      <w:r>
        <w:t>298*T(v2</w:t>
      </w:r>
      <w:r w:rsidR="00644CD5">
        <w:t>.</w:t>
      </w:r>
      <w:r>
        <w:t>u14) -0</w:t>
      </w:r>
      <w:r w:rsidR="00644CD5">
        <w:t>.</w:t>
      </w:r>
      <w:r>
        <w:t>197*T(v11</w:t>
      </w:r>
      <w:r w:rsidR="00644CD5">
        <w:t>.</w:t>
      </w:r>
      <w:r>
        <w:t>u22) + 0</w:t>
      </w:r>
      <w:r w:rsidR="00644CD5">
        <w:t>.</w:t>
      </w:r>
      <w:r>
        <w:t>359*T(v12</w:t>
      </w:r>
      <w:r w:rsidR="00644CD5">
        <w:t>.</w:t>
      </w:r>
      <w:r>
        <w:t>u27) -0</w:t>
      </w:r>
      <w:r w:rsidR="00644CD5">
        <w:t>.</w:t>
      </w:r>
      <w:r>
        <w:t>273*T(v1</w:t>
      </w:r>
      <w:r w:rsidR="00644CD5">
        <w:t>.</w:t>
      </w:r>
      <w:r>
        <w:t>u17) + 0</w:t>
      </w:r>
      <w:r w:rsidR="00644CD5">
        <w:t>.</w:t>
      </w:r>
      <w:r>
        <w:t>454*T(v5</w:t>
      </w:r>
      <w:r w:rsidR="00644CD5">
        <w:t>.</w:t>
      </w:r>
      <w:r>
        <w:t>u3) -0</w:t>
      </w:r>
      <w:r w:rsidR="00644CD5">
        <w:t>.</w:t>
      </w:r>
      <w:r>
        <w:t>242*T(v26</w:t>
      </w:r>
      <w:r w:rsidR="00644CD5">
        <w:t>.</w:t>
      </w:r>
      <w:r>
        <w:t>u7) + 0</w:t>
      </w:r>
      <w:r w:rsidR="00644CD5">
        <w:t>.</w:t>
      </w:r>
      <w:r>
        <w:t>224*T(v2</w:t>
      </w:r>
      <w:r w:rsidR="00644CD5">
        <w:t>.</w:t>
      </w:r>
      <w:r>
        <w:t>u25) + 0</w:t>
      </w:r>
      <w:r w:rsidR="00644CD5">
        <w:t>.</w:t>
      </w:r>
      <w:r>
        <w:t>201*T(v2</w:t>
      </w:r>
      <w:r w:rsidR="00644CD5">
        <w:t>.</w:t>
      </w:r>
      <w:r>
        <w:t>u38) -0</w:t>
      </w:r>
      <w:r w:rsidR="00644CD5">
        <w:t>.</w:t>
      </w:r>
      <w:r>
        <w:t>299*T(v19</w:t>
      </w:r>
      <w:r w:rsidR="00644CD5">
        <w:t>.</w:t>
      </w:r>
      <w:r>
        <w:t>u24) + 0</w:t>
      </w:r>
      <w:r w:rsidR="00644CD5">
        <w:t>.</w:t>
      </w:r>
      <w:r>
        <w:t>293*T(v41</w:t>
      </w:r>
      <w:r w:rsidR="00644CD5">
        <w:t>.</w:t>
      </w:r>
      <w:r>
        <w:t>u1) -0</w:t>
      </w:r>
      <w:r w:rsidR="00644CD5">
        <w:t>.</w:t>
      </w:r>
      <w:r>
        <w:t>246*T(u15) + 0</w:t>
      </w:r>
      <w:r w:rsidR="00644CD5">
        <w:t>.</w:t>
      </w:r>
      <w:r>
        <w:t>301*T(v10</w:t>
      </w:r>
      <w:r w:rsidR="00644CD5">
        <w:t>.</w:t>
      </w:r>
      <w:r>
        <w:t>u12) + 0</w:t>
      </w:r>
      <w:r w:rsidR="00644CD5">
        <w:t>.</w:t>
      </w:r>
      <w:r>
        <w:t>183*T(v14</w:t>
      </w:r>
      <w:r w:rsidR="00644CD5">
        <w:t>.</w:t>
      </w:r>
      <w:r>
        <w:t>u2) -0</w:t>
      </w:r>
      <w:r w:rsidR="00644CD5">
        <w:t>.</w:t>
      </w:r>
      <w:r>
        <w:t>219*T(v18</w:t>
      </w:r>
      <w:r w:rsidR="00644CD5">
        <w:t>.</w:t>
      </w:r>
      <w:r>
        <w:t>u3) -0</w:t>
      </w:r>
      <w:r w:rsidR="00644CD5">
        <w:t>.</w:t>
      </w:r>
      <w:r>
        <w:t>188*T(v8</w:t>
      </w:r>
      <w:r w:rsidR="00644CD5">
        <w:t>.</w:t>
      </w:r>
      <w:r>
        <w:t>u7) + 0</w:t>
      </w:r>
      <w:r w:rsidR="00644CD5">
        <w:t>.</w:t>
      </w:r>
      <w:r>
        <w:t>301*T(v10) -0</w:t>
      </w:r>
      <w:r w:rsidR="00644CD5">
        <w:t>.</w:t>
      </w:r>
      <w:r>
        <w:t>32*T(v1</w:t>
      </w:r>
      <w:r w:rsidR="00644CD5">
        <w:t>.</w:t>
      </w:r>
      <w:r>
        <w:t>u21) -0</w:t>
      </w:r>
      <w:r w:rsidR="00644CD5">
        <w:t>.</w:t>
      </w:r>
      <w:r>
        <w:t>291*T(v10</w:t>
      </w:r>
      <w:r w:rsidR="00644CD5">
        <w:t>.</w:t>
      </w:r>
      <w:r>
        <w:t>u16) -0</w:t>
      </w:r>
      <w:r w:rsidR="00644CD5">
        <w:t>.</w:t>
      </w:r>
      <w:r>
        <w:t>245*T(v8</w:t>
      </w:r>
      <w:r w:rsidR="00644CD5">
        <w:t>.</w:t>
      </w:r>
      <w:r>
        <w:t>u31) + 0</w:t>
      </w:r>
      <w:r w:rsidR="00644CD5">
        <w:t>.</w:t>
      </w:r>
      <w:r>
        <w:t>301*T(v27</w:t>
      </w:r>
      <w:r w:rsidR="00644CD5">
        <w:t>.</w:t>
      </w:r>
      <w:r>
        <w:t>u1) -0</w:t>
      </w:r>
      <w:r w:rsidR="00644CD5">
        <w:t>.</w:t>
      </w:r>
      <w:r>
        <w:t>0551*NumNegative + 0</w:t>
      </w:r>
      <w:r w:rsidR="00644CD5">
        <w:t>.</w:t>
      </w:r>
      <w:r>
        <w:t>399*T(v16</w:t>
      </w:r>
      <w:r w:rsidR="00644CD5">
        <w:t>.</w:t>
      </w:r>
      <w:r>
        <w:t>u2) -0</w:t>
      </w:r>
      <w:r w:rsidR="00644CD5">
        <w:t>.</w:t>
      </w:r>
      <w:r>
        <w:t>186*T(v26</w:t>
      </w:r>
      <w:r w:rsidR="00644CD5">
        <w:t>.</w:t>
      </w:r>
      <w:r>
        <w:t>u10) -0</w:t>
      </w:r>
      <w:r w:rsidR="00644CD5">
        <w:t>.</w:t>
      </w:r>
      <w:r>
        <w:t>164*T(v8</w:t>
      </w:r>
      <w:r w:rsidR="00644CD5">
        <w:t>.</w:t>
      </w:r>
      <w:r>
        <w:t>u3) + 0</w:t>
      </w:r>
      <w:r w:rsidR="00644CD5">
        <w:t>.</w:t>
      </w:r>
      <w:r>
        <w:t>353*T(v9</w:t>
      </w:r>
      <w:r w:rsidR="00644CD5">
        <w:t>.</w:t>
      </w:r>
      <w:r>
        <w:t>u30) + 0</w:t>
      </w:r>
      <w:r w:rsidR="00644CD5">
        <w:t>.</w:t>
      </w:r>
      <w:r>
        <w:t>4*T(v14</w:t>
      </w:r>
      <w:r w:rsidR="00644CD5">
        <w:t>.</w:t>
      </w:r>
      <w:r>
        <w:t>u5) + 0</w:t>
      </w:r>
      <w:r w:rsidR="00644CD5">
        <w:t>.</w:t>
      </w:r>
      <w:r>
        <w:t>244*T(v23</w:t>
      </w:r>
      <w:r w:rsidR="00644CD5">
        <w:t>.</w:t>
      </w:r>
      <w:r>
        <w:t>u19) + 0</w:t>
      </w:r>
      <w:r w:rsidR="00644CD5">
        <w:t>.</w:t>
      </w:r>
      <w:r>
        <w:t>4*T(v39</w:t>
      </w:r>
      <w:r w:rsidR="00644CD5">
        <w:t>.</w:t>
      </w:r>
      <w:r>
        <w:t>u1) -0</w:t>
      </w:r>
      <w:r w:rsidR="00644CD5">
        <w:t>.</w:t>
      </w:r>
      <w:r>
        <w:t>304*T(v14</w:t>
      </w:r>
      <w:r w:rsidR="00644CD5">
        <w:t>.</w:t>
      </w:r>
      <w:r>
        <w:t>u23) + 0</w:t>
      </w:r>
      <w:r w:rsidR="00644CD5">
        <w:t>.</w:t>
      </w:r>
      <w:r>
        <w:t>226*T(v3</w:t>
      </w:r>
      <w:r w:rsidR="00644CD5">
        <w:t>.</w:t>
      </w:r>
      <w:r>
        <w:t>u38) -0</w:t>
      </w:r>
      <w:r w:rsidR="00644CD5">
        <w:t>.</w:t>
      </w:r>
      <w:r>
        <w:t>206*T(v11</w:t>
      </w:r>
      <w:r w:rsidR="00644CD5">
        <w:t>.</w:t>
      </w:r>
      <w:r>
        <w:t>u26) + 0</w:t>
      </w:r>
      <w:r w:rsidR="00644CD5">
        <w:t>.</w:t>
      </w:r>
      <w:r>
        <w:t>372*T(v9</w:t>
      </w:r>
      <w:r w:rsidR="00644CD5">
        <w:t>.</w:t>
      </w:r>
      <w:r>
        <w:t>u15) -0</w:t>
      </w:r>
      <w:r w:rsidR="00644CD5">
        <w:t>.</w:t>
      </w:r>
      <w:r>
        <w:t>452*T(v4</w:t>
      </w:r>
      <w:r w:rsidR="00644CD5">
        <w:t>.</w:t>
      </w:r>
      <w:r>
        <w:t>u27) + 0</w:t>
      </w:r>
      <w:r w:rsidR="00644CD5">
        <w:t>.</w:t>
      </w:r>
      <w:r>
        <w:t>196*T(v21</w:t>
      </w:r>
      <w:r w:rsidR="00644CD5">
        <w:t>.</w:t>
      </w:r>
      <w:r>
        <w:t>u17) + 0</w:t>
      </w:r>
      <w:r w:rsidR="00644CD5">
        <w:t>.</w:t>
      </w:r>
      <w:r>
        <w:t>314*T(v28</w:t>
      </w:r>
      <w:r w:rsidR="00644CD5">
        <w:t>.</w:t>
      </w:r>
      <w:r>
        <w:t>u3) + 0</w:t>
      </w:r>
      <w:r w:rsidR="00644CD5">
        <w:t>.</w:t>
      </w:r>
      <w:r>
        <w:t>27*T(v27</w:t>
      </w:r>
      <w:r w:rsidR="00644CD5">
        <w:t>.</w:t>
      </w:r>
      <w:r>
        <w:t>u7) + 0</w:t>
      </w:r>
      <w:r w:rsidR="00644CD5">
        <w:t>.</w:t>
      </w:r>
      <w:r>
        <w:t>25*T(v9) -0</w:t>
      </w:r>
      <w:r w:rsidR="00644CD5">
        <w:t>.</w:t>
      </w:r>
      <w:r>
        <w:t>272*T(v23</w:t>
      </w:r>
      <w:r w:rsidR="00644CD5">
        <w:t>.</w:t>
      </w:r>
      <w:r>
        <w:t>u16) + 0</w:t>
      </w:r>
      <w:r w:rsidR="00644CD5">
        <w:t>.</w:t>
      </w:r>
      <w:r>
        <w:t>261*T(v24</w:t>
      </w:r>
      <w:r w:rsidR="00644CD5">
        <w:t>.</w:t>
      </w:r>
      <w:r>
        <w:t>u4) -0</w:t>
      </w:r>
      <w:r w:rsidR="00644CD5">
        <w:t>.</w:t>
      </w:r>
      <w:r>
        <w:t>0351*NumHal + 0</w:t>
      </w:r>
      <w:r w:rsidR="00644CD5">
        <w:t>.</w:t>
      </w:r>
      <w:r>
        <w:t>195*T(v21</w:t>
      </w:r>
      <w:r w:rsidR="00644CD5">
        <w:t>.</w:t>
      </w:r>
      <w:r>
        <w:t>u14) + 0</w:t>
      </w:r>
      <w:r w:rsidR="00644CD5">
        <w:t>.</w:t>
      </w:r>
      <w:r>
        <w:t>265*T(v32</w:t>
      </w:r>
      <w:r w:rsidR="00644CD5">
        <w:t>.</w:t>
      </w:r>
      <w:r>
        <w:t>u5) -0</w:t>
      </w:r>
      <w:r w:rsidR="00644CD5">
        <w:t>.</w:t>
      </w:r>
      <w:r>
        <w:t>213*T(v14</w:t>
      </w:r>
      <w:r w:rsidR="00644CD5">
        <w:t>.</w:t>
      </w:r>
      <w:r>
        <w:t>u11) + 0</w:t>
      </w:r>
      <w:r w:rsidR="00644CD5">
        <w:t>.</w:t>
      </w:r>
      <w:r>
        <w:t>27*T(v4</w:t>
      </w:r>
      <w:r w:rsidR="00644CD5">
        <w:t>.</w:t>
      </w:r>
      <w:r>
        <w:t>u34) + 0</w:t>
      </w:r>
      <w:r w:rsidR="00644CD5">
        <w:t>.</w:t>
      </w:r>
      <w:r>
        <w:t>198*Length^3 + 0</w:t>
      </w:r>
      <w:r w:rsidR="00644CD5">
        <w:t>.</w:t>
      </w:r>
      <w:r>
        <w:t>199*T(v20</w:t>
      </w:r>
      <w:r w:rsidR="00644CD5">
        <w:t>.</w:t>
      </w:r>
      <w:r>
        <w:t>u17) -0</w:t>
      </w:r>
      <w:r w:rsidR="00644CD5">
        <w:t>.</w:t>
      </w:r>
      <w:r>
        <w:t>179*T(v3</w:t>
      </w:r>
      <w:r w:rsidR="00644CD5">
        <w:t>.</w:t>
      </w:r>
      <w:r>
        <w:t>u8) + 0</w:t>
      </w:r>
      <w:r w:rsidR="00644CD5">
        <w:t>.</w:t>
      </w:r>
      <w:r>
        <w:t>235*T(v12</w:t>
      </w:r>
      <w:r w:rsidR="00644CD5">
        <w:t>.</w:t>
      </w:r>
      <w:r>
        <w:t>u7) -0</w:t>
      </w:r>
      <w:r w:rsidR="00644CD5">
        <w:t>.</w:t>
      </w:r>
      <w:r>
        <w:t>19*T(v15</w:t>
      </w:r>
      <w:r w:rsidR="00644CD5">
        <w:t>.</w:t>
      </w:r>
      <w:r>
        <w:t>u13) + 0</w:t>
      </w:r>
      <w:r w:rsidR="00644CD5">
        <w:t>.</w:t>
      </w:r>
      <w:r>
        <w:t>214*T(v19</w:t>
      </w:r>
      <w:r w:rsidR="00644CD5">
        <w:t>.</w:t>
      </w:r>
      <w:r>
        <w:t>u20) + 0</w:t>
      </w:r>
      <w:r w:rsidR="00644CD5">
        <w:t>.</w:t>
      </w:r>
      <w:r>
        <w:t>175*T(u27) + 0</w:t>
      </w:r>
      <w:r w:rsidR="00644CD5">
        <w:t>.</w:t>
      </w:r>
      <w:r>
        <w:t>221*T(u16) + 0</w:t>
      </w:r>
      <w:r w:rsidR="00644CD5">
        <w:t>.</w:t>
      </w:r>
      <w:r>
        <w:t>185*T(v3</w:t>
      </w:r>
      <w:r w:rsidR="00644CD5">
        <w:t>.</w:t>
      </w:r>
      <w:r>
        <w:t>u31) + 0</w:t>
      </w:r>
      <w:r w:rsidR="00644CD5">
        <w:t>.</w:t>
      </w:r>
      <w:r>
        <w:t>237*T(v6</w:t>
      </w:r>
      <w:r w:rsidR="00644CD5">
        <w:t>.</w:t>
      </w:r>
      <w:r>
        <w:t>u8) -0</w:t>
      </w:r>
      <w:r w:rsidR="00644CD5">
        <w:t>.</w:t>
      </w:r>
      <w:r>
        <w:t>29*T(v21</w:t>
      </w:r>
      <w:r w:rsidR="00644CD5">
        <w:t>.</w:t>
      </w:r>
      <w:r>
        <w:t>u21) -0</w:t>
      </w:r>
      <w:r w:rsidR="00644CD5">
        <w:t>.</w:t>
      </w:r>
      <w:r>
        <w:t>271*T(v11</w:t>
      </w:r>
      <w:r w:rsidR="00644CD5">
        <w:t>.</w:t>
      </w:r>
      <w:r>
        <w:t>u16) -0</w:t>
      </w:r>
      <w:r w:rsidR="00644CD5">
        <w:t>.</w:t>
      </w:r>
      <w:r>
        <w:t>231*T(v24</w:t>
      </w:r>
      <w:r w:rsidR="00644CD5">
        <w:t>.</w:t>
      </w:r>
      <w:r>
        <w:t>u13) -0</w:t>
      </w:r>
      <w:r w:rsidR="00644CD5">
        <w:t>.</w:t>
      </w:r>
      <w:r>
        <w:t>197*T(v5</w:t>
      </w:r>
      <w:r w:rsidR="00644CD5">
        <w:t>.</w:t>
      </w:r>
      <w:r>
        <w:t>u12) + 0</w:t>
      </w:r>
      <w:r w:rsidR="00644CD5">
        <w:t>.</w:t>
      </w:r>
      <w:r>
        <w:t>239*T(v11</w:t>
      </w:r>
      <w:r w:rsidR="00644CD5">
        <w:t>.</w:t>
      </w:r>
      <w:r>
        <w:t>u28) -0</w:t>
      </w:r>
      <w:r w:rsidR="00644CD5">
        <w:t>.</w:t>
      </w:r>
      <w:r>
        <w:t>108*T(v12</w:t>
      </w:r>
      <w:r w:rsidR="00644CD5">
        <w:t>.</w:t>
      </w:r>
      <w:r>
        <w:t>u20) -0</w:t>
      </w:r>
      <w:r w:rsidR="00644CD5">
        <w:t>.</w:t>
      </w:r>
      <w:r>
        <w:t>158*T(v4</w:t>
      </w:r>
      <w:r w:rsidR="00644CD5">
        <w:t>.</w:t>
      </w:r>
      <w:r>
        <w:t>u39) -0</w:t>
      </w:r>
      <w:r w:rsidR="00644CD5">
        <w:t>.</w:t>
      </w:r>
      <w:r>
        <w:t>209*T(v14</w:t>
      </w:r>
      <w:r w:rsidR="00644CD5">
        <w:t>.</w:t>
      </w:r>
      <w:r>
        <w:t>u18) -0</w:t>
      </w:r>
      <w:r w:rsidR="00644CD5">
        <w:t>.</w:t>
      </w:r>
      <w:r>
        <w:t>254*T(v17</w:t>
      </w:r>
      <w:r w:rsidR="00644CD5">
        <w:t>.</w:t>
      </w:r>
      <w:r>
        <w:t>u13) + 0</w:t>
      </w:r>
      <w:r w:rsidR="00644CD5">
        <w:t>.</w:t>
      </w:r>
      <w:r>
        <w:t>0923*T(v24</w:t>
      </w:r>
      <w:r w:rsidR="00644CD5">
        <w:t>.</w:t>
      </w:r>
      <w:r>
        <w:t>u2) + 0</w:t>
      </w:r>
      <w:r w:rsidR="00644CD5">
        <w:t>.</w:t>
      </w:r>
      <w:r>
        <w:t>296*T(v13</w:t>
      </w:r>
      <w:r w:rsidR="00644CD5">
        <w:t>.</w:t>
      </w:r>
      <w:r>
        <w:t>u28) -0</w:t>
      </w:r>
      <w:r w:rsidR="00644CD5">
        <w:t>.</w:t>
      </w:r>
      <w:r>
        <w:t>306*T(v2</w:t>
      </w:r>
      <w:r w:rsidR="00644CD5">
        <w:t>.</w:t>
      </w:r>
      <w:r>
        <w:t>u27) -0</w:t>
      </w:r>
      <w:r w:rsidR="00644CD5">
        <w:t>.</w:t>
      </w:r>
      <w:r>
        <w:t>204*T(v8</w:t>
      </w:r>
      <w:r w:rsidR="00644CD5">
        <w:t>.</w:t>
      </w:r>
      <w:r>
        <w:t>u19) + 0</w:t>
      </w:r>
      <w:r w:rsidR="00644CD5">
        <w:t>.</w:t>
      </w:r>
      <w:r>
        <w:t>212*T(v31</w:t>
      </w:r>
      <w:r w:rsidR="00644CD5">
        <w:t>.</w:t>
      </w:r>
      <w:r>
        <w:t>u7) + 0</w:t>
      </w:r>
      <w:r w:rsidR="00644CD5">
        <w:t>.</w:t>
      </w:r>
      <w:r>
        <w:t>2*T(v17</w:t>
      </w:r>
      <w:r w:rsidR="00644CD5">
        <w:t>.</w:t>
      </w:r>
      <w:r>
        <w:t>u24) + 0</w:t>
      </w:r>
      <w:r w:rsidR="00644CD5">
        <w:t>.</w:t>
      </w:r>
      <w:r>
        <w:t>22*T(v19</w:t>
      </w:r>
      <w:r w:rsidR="00644CD5">
        <w:t>.</w:t>
      </w:r>
      <w:r>
        <w:t>u18) -0</w:t>
      </w:r>
      <w:r w:rsidR="00644CD5">
        <w:t>.</w:t>
      </w:r>
      <w:r>
        <w:t>183*T(v17</w:t>
      </w:r>
      <w:r w:rsidR="00644CD5">
        <w:t>.</w:t>
      </w:r>
      <w:r>
        <w:t>u6) + 0</w:t>
      </w:r>
      <w:r w:rsidR="00644CD5">
        <w:t>.</w:t>
      </w:r>
      <w:r>
        <w:t>209*T(v20</w:t>
      </w:r>
      <w:r w:rsidR="00644CD5">
        <w:t>.</w:t>
      </w:r>
      <w:r>
        <w:t>u4) -0</w:t>
      </w:r>
      <w:r w:rsidR="00644CD5">
        <w:t>.</w:t>
      </w:r>
      <w:r>
        <w:t>172*T(v21</w:t>
      </w:r>
      <w:r w:rsidR="00644CD5">
        <w:t>.</w:t>
      </w:r>
      <w:r>
        <w:t>u2) -0</w:t>
      </w:r>
      <w:r w:rsidR="00644CD5">
        <w:t>.</w:t>
      </w:r>
      <w:r>
        <w:t>224*T(v8</w:t>
      </w:r>
      <w:r w:rsidR="00644CD5">
        <w:t>.</w:t>
      </w:r>
      <w:r>
        <w:t>u22) + 0</w:t>
      </w:r>
      <w:r w:rsidR="00644CD5">
        <w:t>.</w:t>
      </w:r>
      <w:r>
        <w:t>333*T(v8</w:t>
      </w:r>
      <w:r w:rsidR="00644CD5">
        <w:t>.</w:t>
      </w:r>
      <w:r>
        <w:t>u5) + 0</w:t>
      </w:r>
      <w:r w:rsidR="00644CD5">
        <w:t>.</w:t>
      </w:r>
      <w:r>
        <w:t>19*T(v11) + 0</w:t>
      </w:r>
      <w:r w:rsidR="00644CD5">
        <w:t>.</w:t>
      </w:r>
      <w:r>
        <w:t>139*T(v16</w:t>
      </w:r>
      <w:r w:rsidR="00644CD5">
        <w:t>.</w:t>
      </w:r>
      <w:r>
        <w:t>u12) -0</w:t>
      </w:r>
      <w:r w:rsidR="00644CD5">
        <w:t>.</w:t>
      </w:r>
      <w:r>
        <w:t>195*T(v14</w:t>
      </w:r>
      <w:r w:rsidR="00644CD5">
        <w:t>.</w:t>
      </w:r>
      <w:r>
        <w:t>u24) + 0</w:t>
      </w:r>
      <w:r w:rsidR="00644CD5">
        <w:t>.</w:t>
      </w:r>
      <w:r>
        <w:t>178*T(v10</w:t>
      </w:r>
      <w:r w:rsidR="00644CD5">
        <w:t>.</w:t>
      </w:r>
      <w:r>
        <w:t>u6) -0</w:t>
      </w:r>
      <w:r w:rsidR="00644CD5">
        <w:t>.</w:t>
      </w:r>
      <w:r>
        <w:t>248*T(v10</w:t>
      </w:r>
      <w:r w:rsidR="00644CD5">
        <w:t>.</w:t>
      </w:r>
      <w:r>
        <w:t>u22) + 0</w:t>
      </w:r>
      <w:r w:rsidR="00644CD5">
        <w:t>.</w:t>
      </w:r>
      <w:r>
        <w:t>0875*T(v33) + 0</w:t>
      </w:r>
      <w:r w:rsidR="00644CD5">
        <w:t>.</w:t>
      </w:r>
      <w:r>
        <w:t>21*T(v4</w:t>
      </w:r>
      <w:r w:rsidR="00644CD5">
        <w:t>.</w:t>
      </w:r>
      <w:r>
        <w:t>u16) + 0</w:t>
      </w:r>
      <w:r w:rsidR="00644CD5">
        <w:t>.</w:t>
      </w:r>
      <w:r>
        <w:t>21*T(v17</w:t>
      </w:r>
      <w:r w:rsidR="00644CD5">
        <w:t>.</w:t>
      </w:r>
      <w:r>
        <w:t>u18) + 0</w:t>
      </w:r>
      <w:r w:rsidR="00644CD5">
        <w:t>.</w:t>
      </w:r>
      <w:r>
        <w:t>239*T(v14</w:t>
      </w:r>
      <w:r w:rsidR="00644CD5">
        <w:t>.</w:t>
      </w:r>
      <w:r>
        <w:t>u14) -0</w:t>
      </w:r>
      <w:r w:rsidR="00644CD5">
        <w:t>.</w:t>
      </w:r>
      <w:r>
        <w:t>146*T(v10</w:t>
      </w:r>
      <w:r w:rsidR="00644CD5">
        <w:t>.</w:t>
      </w:r>
      <w:r>
        <w:t>u8) + 0</w:t>
      </w:r>
      <w:r w:rsidR="00644CD5">
        <w:t>.</w:t>
      </w:r>
      <w:r>
        <w:t>204*T(v23</w:t>
      </w:r>
      <w:r w:rsidR="00644CD5">
        <w:t>.</w:t>
      </w:r>
      <w:r>
        <w:t>u6) -0</w:t>
      </w:r>
      <w:r w:rsidR="00644CD5">
        <w:t>.</w:t>
      </w:r>
      <w:r>
        <w:t>214*T(v7</w:t>
      </w:r>
      <w:r w:rsidR="00644CD5">
        <w:t>.</w:t>
      </w:r>
      <w:r>
        <w:t>u32) -0</w:t>
      </w:r>
      <w:r w:rsidR="00644CD5">
        <w:t>.</w:t>
      </w:r>
      <w:r>
        <w:t>155*Volume^3 + 0</w:t>
      </w:r>
      <w:r w:rsidR="00644CD5">
        <w:t>.</w:t>
      </w:r>
      <w:r>
        <w:t>179*T(v1</w:t>
      </w:r>
      <w:r w:rsidR="00644CD5">
        <w:t>.</w:t>
      </w:r>
      <w:r>
        <w:t>u28) + 0</w:t>
      </w:r>
      <w:r w:rsidR="00644CD5">
        <w:t>.</w:t>
      </w:r>
      <w:r>
        <w:t>137*T(v16</w:t>
      </w:r>
      <w:r w:rsidR="00644CD5">
        <w:t>.</w:t>
      </w:r>
      <w:r>
        <w:t>u20) -0</w:t>
      </w:r>
      <w:r w:rsidR="00644CD5">
        <w:t>.</w:t>
      </w:r>
      <w:r>
        <w:t>161*T(v10</w:t>
      </w:r>
      <w:r w:rsidR="00644CD5">
        <w:t>.</w:t>
      </w:r>
      <w:r>
        <w:t>u28) -0</w:t>
      </w:r>
      <w:r w:rsidR="00644CD5">
        <w:t>.</w:t>
      </w:r>
      <w:r>
        <w:t>193*T(v24</w:t>
      </w:r>
      <w:r w:rsidR="00644CD5">
        <w:t>.</w:t>
      </w:r>
      <w:r>
        <w:t>u9) + 0</w:t>
      </w:r>
      <w:r w:rsidR="00644CD5">
        <w:t>.</w:t>
      </w:r>
      <w:r>
        <w:t>189*T(v8</w:t>
      </w:r>
      <w:r w:rsidR="00644CD5">
        <w:t>.</w:t>
      </w:r>
      <w:r>
        <w:t>u9) + 0</w:t>
      </w:r>
      <w:r w:rsidR="00644CD5">
        <w:t>.</w:t>
      </w:r>
      <w:r>
        <w:t>277*T(v10</w:t>
      </w:r>
      <w:r w:rsidR="00644CD5">
        <w:t>.</w:t>
      </w:r>
      <w:r>
        <w:t>u14) + 0</w:t>
      </w:r>
      <w:r w:rsidR="00644CD5">
        <w:t>.</w:t>
      </w:r>
      <w:r>
        <w:t>2*T(u9) -0</w:t>
      </w:r>
      <w:r w:rsidR="00644CD5">
        <w:t>.</w:t>
      </w:r>
      <w:r>
        <w:t>213*T(v20</w:t>
      </w:r>
      <w:r w:rsidR="00644CD5">
        <w:t>.</w:t>
      </w:r>
      <w:r>
        <w:t>u5) -0</w:t>
      </w:r>
      <w:r w:rsidR="00644CD5">
        <w:t>.</w:t>
      </w:r>
      <w:r>
        <w:t>152*T(v33</w:t>
      </w:r>
      <w:r w:rsidR="00644CD5">
        <w:t>.</w:t>
      </w:r>
      <w:r>
        <w:t>u10) + 0</w:t>
      </w:r>
      <w:r w:rsidR="00644CD5">
        <w:t>.</w:t>
      </w:r>
      <w:r>
        <w:t>157*T(v22</w:t>
      </w:r>
      <w:r w:rsidR="00644CD5">
        <w:t>.</w:t>
      </w:r>
      <w:r>
        <w:t>u8) -0</w:t>
      </w:r>
      <w:r w:rsidR="00644CD5">
        <w:t>.</w:t>
      </w:r>
      <w:r>
        <w:t>145*T(v14</w:t>
      </w:r>
      <w:r w:rsidR="00644CD5">
        <w:t>.</w:t>
      </w:r>
      <w:r>
        <w:t>u15) -0</w:t>
      </w:r>
      <w:r w:rsidR="00644CD5">
        <w:t>.</w:t>
      </w:r>
      <w:r>
        <w:t>148*T(u33) -0</w:t>
      </w:r>
      <w:r w:rsidR="00644CD5">
        <w:t>.</w:t>
      </w:r>
      <w:r>
        <w:t>16*T(v5</w:t>
      </w:r>
      <w:r w:rsidR="00644CD5">
        <w:t>.</w:t>
      </w:r>
      <w:r>
        <w:t>u34) -0</w:t>
      </w:r>
      <w:r w:rsidR="00644CD5">
        <w:t>.</w:t>
      </w:r>
      <w:r>
        <w:t>172*T(v34) -0</w:t>
      </w:r>
      <w:r w:rsidR="00644CD5">
        <w:t>.</w:t>
      </w:r>
      <w:r>
        <w:t>11*T(u8) -0</w:t>
      </w:r>
      <w:r w:rsidR="00644CD5">
        <w:t>.</w:t>
      </w:r>
      <w:r>
        <w:t>153*T(v13</w:t>
      </w:r>
      <w:r w:rsidR="00644CD5">
        <w:t>.</w:t>
      </w:r>
      <w:r>
        <w:t>u7) + 0</w:t>
      </w:r>
      <w:r w:rsidR="00644CD5">
        <w:t>.</w:t>
      </w:r>
      <w:r>
        <w:t>162*T(v7</w:t>
      </w:r>
      <w:r w:rsidR="00644CD5">
        <w:t>.</w:t>
      </w:r>
      <w:r>
        <w:t>u26) + 0</w:t>
      </w:r>
      <w:r w:rsidR="00644CD5">
        <w:t>.</w:t>
      </w:r>
      <w:r>
        <w:t>199*T(v4</w:t>
      </w:r>
      <w:r w:rsidR="00644CD5">
        <w:t>.</w:t>
      </w:r>
      <w:r>
        <w:t>u6) + 0</w:t>
      </w:r>
      <w:r w:rsidR="00644CD5">
        <w:t>.</w:t>
      </w:r>
      <w:r>
        <w:t>223*T(v18</w:t>
      </w:r>
      <w:r w:rsidR="00644CD5">
        <w:t>.</w:t>
      </w:r>
      <w:r>
        <w:t>u6) -0</w:t>
      </w:r>
      <w:r w:rsidR="00644CD5">
        <w:t>.</w:t>
      </w:r>
      <w:r>
        <w:t>167*T(v5</w:t>
      </w:r>
      <w:r w:rsidR="00644CD5">
        <w:t>.</w:t>
      </w:r>
      <w:r>
        <w:t>u26) + 0</w:t>
      </w:r>
      <w:r w:rsidR="00644CD5">
        <w:t>.</w:t>
      </w:r>
      <w:r>
        <w:t>173*T(v25</w:t>
      </w:r>
      <w:r w:rsidR="00644CD5">
        <w:t>.</w:t>
      </w:r>
      <w:r>
        <w:t>u10) -0</w:t>
      </w:r>
      <w:r w:rsidR="00644CD5">
        <w:t>.</w:t>
      </w:r>
      <w:r>
        <w:t>194*T(v13</w:t>
      </w:r>
      <w:r w:rsidR="00644CD5">
        <w:t>.</w:t>
      </w:r>
      <w:r>
        <w:t>u10) -0</w:t>
      </w:r>
      <w:r w:rsidR="00644CD5">
        <w:t>.</w:t>
      </w:r>
      <w:r>
        <w:t>19*T(v4</w:t>
      </w:r>
      <w:r w:rsidR="00644CD5">
        <w:t>.</w:t>
      </w:r>
      <w:r>
        <w:t>u28) -0</w:t>
      </w:r>
      <w:r w:rsidR="00644CD5">
        <w:t>.</w:t>
      </w:r>
      <w:r>
        <w:t>235*T(v5</w:t>
      </w:r>
      <w:r w:rsidR="00644CD5">
        <w:t>.</w:t>
      </w:r>
      <w:r>
        <w:t>u4) -0</w:t>
      </w:r>
      <w:r w:rsidR="00644CD5">
        <w:t>.</w:t>
      </w:r>
      <w:r>
        <w:t>12*T(v30) + 0</w:t>
      </w:r>
      <w:r w:rsidR="00644CD5">
        <w:t>.</w:t>
      </w:r>
      <w:r>
        <w:t>16*T(v17</w:t>
      </w:r>
      <w:r w:rsidR="00644CD5">
        <w:t>.</w:t>
      </w:r>
      <w:r>
        <w:t>u9) + 0</w:t>
      </w:r>
      <w:r w:rsidR="00644CD5">
        <w:t>.</w:t>
      </w:r>
      <w:r>
        <w:t>114*T(v3</w:t>
      </w:r>
      <w:r w:rsidR="00644CD5">
        <w:t>.</w:t>
      </w:r>
      <w:r>
        <w:t>u33) -0</w:t>
      </w:r>
      <w:r w:rsidR="00644CD5">
        <w:t>.</w:t>
      </w:r>
      <w:r>
        <w:t>187*T(v29</w:t>
      </w:r>
      <w:r w:rsidR="00644CD5">
        <w:t>.</w:t>
      </w:r>
      <w:r>
        <w:t>u2) -0</w:t>
      </w:r>
      <w:r w:rsidR="00644CD5">
        <w:t>.</w:t>
      </w:r>
      <w:r>
        <w:t>216*T(v1</w:t>
      </w:r>
      <w:r w:rsidR="00644CD5">
        <w:t>.</w:t>
      </w:r>
      <w:r>
        <w:t>u20) + 0</w:t>
      </w:r>
      <w:r w:rsidR="00644CD5">
        <w:t>.</w:t>
      </w:r>
      <w:r>
        <w:t>145*T(v10</w:t>
      </w:r>
      <w:r w:rsidR="00644CD5">
        <w:t>.</w:t>
      </w:r>
      <w:r>
        <w:t>u20) + 0</w:t>
      </w:r>
      <w:r w:rsidR="00644CD5">
        <w:t>.</w:t>
      </w:r>
      <w:r>
        <w:t>146*T(v16</w:t>
      </w:r>
      <w:r w:rsidR="00644CD5">
        <w:t>.</w:t>
      </w:r>
      <w:r>
        <w:t>u17) + 0</w:t>
      </w:r>
      <w:r w:rsidR="00644CD5">
        <w:t>.</w:t>
      </w:r>
      <w:r>
        <w:t>123*T(v5</w:t>
      </w:r>
      <w:r w:rsidR="00644CD5">
        <w:t>.</w:t>
      </w:r>
      <w:r>
        <w:t>u23) -0</w:t>
      </w:r>
      <w:r w:rsidR="00644CD5">
        <w:t>.</w:t>
      </w:r>
      <w:r>
        <w:t>0918*T(v29) + 0</w:t>
      </w:r>
      <w:r w:rsidR="00644CD5">
        <w:t>.</w:t>
      </w:r>
      <w:r>
        <w:t>153*T(v13</w:t>
      </w:r>
      <w:r w:rsidR="00644CD5">
        <w:t>.</w:t>
      </w:r>
      <w:r>
        <w:t>u9) -0</w:t>
      </w:r>
      <w:r w:rsidR="00644CD5">
        <w:t>.</w:t>
      </w:r>
      <w:r>
        <w:t>108*T(v25) -0</w:t>
      </w:r>
      <w:r w:rsidR="00644CD5">
        <w:t>.</w:t>
      </w:r>
      <w:r>
        <w:t>165*T(v9</w:t>
      </w:r>
      <w:r w:rsidR="00644CD5">
        <w:t>.</w:t>
      </w:r>
      <w:r>
        <w:t>u24) + 0</w:t>
      </w:r>
      <w:r w:rsidR="00644CD5">
        <w:t>.</w:t>
      </w:r>
      <w:r>
        <w:t>136*T(v6</w:t>
      </w:r>
      <w:r w:rsidR="00644CD5">
        <w:t>.</w:t>
      </w:r>
      <w:r>
        <w:t>u4) -0</w:t>
      </w:r>
      <w:r w:rsidR="00644CD5">
        <w:t>.</w:t>
      </w:r>
      <w:r>
        <w:t>132*T(v14</w:t>
      </w:r>
      <w:r w:rsidR="00644CD5">
        <w:t>.</w:t>
      </w:r>
      <w:r>
        <w:t>u10) + 0</w:t>
      </w:r>
      <w:r w:rsidR="00644CD5">
        <w:t>.</w:t>
      </w:r>
      <w:r>
        <w:t>178*T(v18</w:t>
      </w:r>
      <w:r w:rsidR="00644CD5">
        <w:t>.</w:t>
      </w:r>
      <w:r>
        <w:t>u17) -0</w:t>
      </w:r>
      <w:r w:rsidR="00644CD5">
        <w:t>.</w:t>
      </w:r>
      <w:r>
        <w:t>137*T(v14</w:t>
      </w:r>
      <w:r w:rsidR="00644CD5">
        <w:t>.</w:t>
      </w:r>
      <w:r>
        <w:t>u9) + 0</w:t>
      </w:r>
      <w:r w:rsidR="00644CD5">
        <w:t>.</w:t>
      </w:r>
      <w:r>
        <w:t>0677*T(v1</w:t>
      </w:r>
      <w:r w:rsidR="00644CD5">
        <w:t>.</w:t>
      </w:r>
      <w:r>
        <w:t>u36) + 0</w:t>
      </w:r>
      <w:r w:rsidR="00644CD5">
        <w:t>.</w:t>
      </w:r>
      <w:r>
        <w:t>159*T(v12</w:t>
      </w:r>
      <w:r w:rsidR="00644CD5">
        <w:t>.</w:t>
      </w:r>
      <w:r>
        <w:t>u16) -0</w:t>
      </w:r>
      <w:r w:rsidR="00644CD5">
        <w:t>.</w:t>
      </w:r>
      <w:r>
        <w:t>153*T(v32</w:t>
      </w:r>
      <w:r w:rsidR="00644CD5">
        <w:t>.</w:t>
      </w:r>
      <w:r>
        <w:t>u2) -0</w:t>
      </w:r>
      <w:r w:rsidR="00644CD5">
        <w:t>.</w:t>
      </w:r>
      <w:r>
        <w:t>118*T(v11</w:t>
      </w:r>
      <w:r w:rsidR="00644CD5">
        <w:t>.</w:t>
      </w:r>
      <w:r>
        <w:t>u21) + 0</w:t>
      </w:r>
      <w:r w:rsidR="00644CD5">
        <w:t>.</w:t>
      </w:r>
      <w:r>
        <w:t>0753*T(v3</w:t>
      </w:r>
      <w:r w:rsidR="00644CD5">
        <w:t>.</w:t>
      </w:r>
      <w:r>
        <w:t>u22) -0</w:t>
      </w:r>
      <w:r w:rsidR="00644CD5">
        <w:t>.</w:t>
      </w:r>
      <w:r>
        <w:t>125*T(v19</w:t>
      </w:r>
      <w:r w:rsidR="00644CD5">
        <w:t>.</w:t>
      </w:r>
      <w:r>
        <w:t>u2) -0</w:t>
      </w:r>
      <w:r w:rsidR="00644CD5">
        <w:t>.</w:t>
      </w:r>
      <w:r>
        <w:t>111*T(v1</w:t>
      </w:r>
      <w:r w:rsidR="00644CD5">
        <w:t>.</w:t>
      </w:r>
      <w:r>
        <w:t>u42) + 0</w:t>
      </w:r>
      <w:r w:rsidR="00644CD5">
        <w:t>.</w:t>
      </w:r>
      <w:r>
        <w:t>118*T(v29</w:t>
      </w:r>
      <w:r w:rsidR="00644CD5">
        <w:t>.</w:t>
      </w:r>
      <w:r>
        <w:t>u5) -0</w:t>
      </w:r>
      <w:r w:rsidR="00644CD5">
        <w:t>.</w:t>
      </w:r>
      <w:r>
        <w:t>0985*T(v12</w:t>
      </w:r>
      <w:r w:rsidR="00644CD5">
        <w:t>.</w:t>
      </w:r>
      <w:r>
        <w:t>u18) -0</w:t>
      </w:r>
      <w:r w:rsidR="00644CD5">
        <w:t>.</w:t>
      </w:r>
      <w:r>
        <w:t>146*T(v24</w:t>
      </w:r>
      <w:r w:rsidR="00644CD5">
        <w:t>.</w:t>
      </w:r>
      <w:r>
        <w:t>u6) -0</w:t>
      </w:r>
      <w:r w:rsidR="00644CD5">
        <w:t>.</w:t>
      </w:r>
      <w:r>
        <w:t>119*T(v25</w:t>
      </w:r>
      <w:r w:rsidR="00644CD5">
        <w:t>.</w:t>
      </w:r>
      <w:r>
        <w:t>u14) + 0</w:t>
      </w:r>
      <w:r w:rsidR="00644CD5">
        <w:t>.</w:t>
      </w:r>
      <w:r>
        <w:t>104*T(v12</w:t>
      </w:r>
      <w:r w:rsidR="00644CD5">
        <w:t>.</w:t>
      </w:r>
      <w:r>
        <w:t>u31) -0</w:t>
      </w:r>
      <w:r w:rsidR="00644CD5">
        <w:t>.</w:t>
      </w:r>
      <w:r>
        <w:t>147*T(v1</w:t>
      </w:r>
      <w:r w:rsidR="00644CD5">
        <w:t>.</w:t>
      </w:r>
      <w:r>
        <w:t>u40) + 0</w:t>
      </w:r>
      <w:r w:rsidR="00644CD5">
        <w:t>.</w:t>
      </w:r>
      <w:r>
        <w:t>108*T(v12</w:t>
      </w:r>
      <w:r w:rsidR="00644CD5">
        <w:t>.</w:t>
      </w:r>
      <w:r>
        <w:t>u23) -0</w:t>
      </w:r>
      <w:r w:rsidR="00644CD5">
        <w:t>.</w:t>
      </w:r>
      <w:r>
        <w:t>0902*T(v3</w:t>
      </w:r>
      <w:r w:rsidR="00644CD5">
        <w:t>.</w:t>
      </w:r>
      <w:r>
        <w:t>u23) -0</w:t>
      </w:r>
      <w:r w:rsidR="00644CD5">
        <w:t>.</w:t>
      </w:r>
      <w:r>
        <w:t>119*T(v32</w:t>
      </w:r>
      <w:r w:rsidR="00644CD5">
        <w:t>.</w:t>
      </w:r>
      <w:r>
        <w:t>u1) + 0</w:t>
      </w:r>
      <w:r w:rsidR="00644CD5">
        <w:t>.</w:t>
      </w:r>
      <w:r>
        <w:t>131*T(v37</w:t>
      </w:r>
      <w:r w:rsidR="00644CD5">
        <w:t>.</w:t>
      </w:r>
      <w:r>
        <w:t>u4) + 0</w:t>
      </w:r>
      <w:r w:rsidR="00644CD5">
        <w:t>.</w:t>
      </w:r>
      <w:r>
        <w:t>113*T(v19</w:t>
      </w:r>
      <w:r w:rsidR="00644CD5">
        <w:t>.</w:t>
      </w:r>
      <w:r>
        <w:t>u21) + 0</w:t>
      </w:r>
      <w:r w:rsidR="00644CD5">
        <w:t>.</w:t>
      </w:r>
      <w:r>
        <w:t>078*T(u12) -0</w:t>
      </w:r>
      <w:r w:rsidR="00644CD5">
        <w:t>.</w:t>
      </w:r>
      <w:r>
        <w:t>254*v + 0</w:t>
      </w:r>
      <w:r w:rsidR="00644CD5">
        <w:t>.</w:t>
      </w:r>
      <w:r>
        <w:t>103*T(v17</w:t>
      </w:r>
      <w:r w:rsidR="00644CD5">
        <w:t>.</w:t>
      </w:r>
      <w:r>
        <w:t>u16) + 0</w:t>
      </w:r>
      <w:r w:rsidR="00644CD5">
        <w:t>.</w:t>
      </w:r>
      <w:r>
        <w:t>0328*NumPositive -0</w:t>
      </w:r>
      <w:r w:rsidR="00644CD5">
        <w:t>.</w:t>
      </w:r>
      <w:r>
        <w:t>103*T(v4</w:t>
      </w:r>
      <w:r w:rsidR="00644CD5">
        <w:t>.</w:t>
      </w:r>
      <w:r>
        <w:t>u25) + 0</w:t>
      </w:r>
      <w:r w:rsidR="00644CD5">
        <w:t>.</w:t>
      </w:r>
      <w:r>
        <w:t>101*T(v20</w:t>
      </w:r>
      <w:r w:rsidR="00644CD5">
        <w:t>.</w:t>
      </w:r>
      <w:r>
        <w:t>u10) -0</w:t>
      </w:r>
      <w:r w:rsidR="00644CD5">
        <w:t>.</w:t>
      </w:r>
      <w:r>
        <w:t>0945*T(v13</w:t>
      </w:r>
      <w:r w:rsidR="00644CD5">
        <w:t>.</w:t>
      </w:r>
      <w:r>
        <w:t>u27) + 0</w:t>
      </w:r>
      <w:r w:rsidR="00644CD5">
        <w:t>.</w:t>
      </w:r>
      <w:r>
        <w:t>0764*T(v26) -0</w:t>
      </w:r>
      <w:r w:rsidR="00644CD5">
        <w:t>.</w:t>
      </w:r>
      <w:r>
        <w:t>107*T(v28</w:t>
      </w:r>
      <w:r w:rsidR="00644CD5">
        <w:t>.</w:t>
      </w:r>
      <w:r>
        <w:t>u8) -0</w:t>
      </w:r>
      <w:r w:rsidR="00644CD5">
        <w:t>.</w:t>
      </w:r>
      <w:r>
        <w:t>11*T(v1</w:t>
      </w:r>
      <w:r w:rsidR="00644CD5">
        <w:t>.</w:t>
      </w:r>
      <w:r>
        <w:t>u34) + 0</w:t>
      </w:r>
      <w:r w:rsidR="00644CD5">
        <w:t>.</w:t>
      </w:r>
      <w:r>
        <w:t>0971*T(v25</w:t>
      </w:r>
      <w:r w:rsidR="00644CD5">
        <w:t>.</w:t>
      </w:r>
      <w:r>
        <w:t>u12) + 0</w:t>
      </w:r>
      <w:r w:rsidR="00644CD5">
        <w:t>.</w:t>
      </w:r>
      <w:r>
        <w:t>0908*T(v8</w:t>
      </w:r>
      <w:r w:rsidR="00644CD5">
        <w:t>.</w:t>
      </w:r>
      <w:r>
        <w:t>u12) + 0</w:t>
      </w:r>
      <w:r w:rsidR="00644CD5">
        <w:t>.</w:t>
      </w:r>
      <w:r>
        <w:t>0691*T(v37) + 0</w:t>
      </w:r>
      <w:r w:rsidR="00644CD5">
        <w:t>.</w:t>
      </w:r>
      <w:r>
        <w:t>121*T(v5</w:t>
      </w:r>
      <w:r w:rsidR="00644CD5">
        <w:t>.</w:t>
      </w:r>
      <w:r>
        <w:t>u30) + 0</w:t>
      </w:r>
      <w:r w:rsidR="00644CD5">
        <w:t>.</w:t>
      </w:r>
      <w:r>
        <w:t>0652*T(u42) + 0</w:t>
      </w:r>
      <w:r w:rsidR="00644CD5">
        <w:t>.</w:t>
      </w:r>
      <w:r>
        <w:t>0943*T(v5</w:t>
      </w:r>
      <w:r w:rsidR="00644CD5">
        <w:t>.</w:t>
      </w:r>
      <w:r>
        <w:t>u14) -0</w:t>
      </w:r>
      <w:r w:rsidR="00644CD5">
        <w:t>.</w:t>
      </w:r>
      <w:r>
        <w:t>213*T(v1</w:t>
      </w:r>
      <w:r w:rsidR="00644CD5">
        <w:t>.</w:t>
      </w:r>
      <w:r>
        <w:t>u2) -0</w:t>
      </w:r>
      <w:r w:rsidR="00644CD5">
        <w:t>.</w:t>
      </w:r>
      <w:r>
        <w:t>0723*T(u4) -0</w:t>
      </w:r>
      <w:r w:rsidR="00644CD5">
        <w:t>.</w:t>
      </w:r>
      <w:r>
        <w:t>114*T(v17</w:t>
      </w:r>
      <w:r w:rsidR="00644CD5">
        <w:t>.</w:t>
      </w:r>
      <w:r>
        <w:t>u19) + 0</w:t>
      </w:r>
      <w:r w:rsidR="00644CD5">
        <w:t>.</w:t>
      </w:r>
      <w:r>
        <w:t>0941*T(v27</w:t>
      </w:r>
      <w:r w:rsidR="00644CD5">
        <w:t>.</w:t>
      </w:r>
      <w:r>
        <w:t>u12) + 0</w:t>
      </w:r>
      <w:r w:rsidR="00644CD5">
        <w:t>.</w:t>
      </w:r>
      <w:r>
        <w:t>109*T(v22</w:t>
      </w:r>
      <w:r w:rsidR="00644CD5">
        <w:t>.</w:t>
      </w:r>
      <w:r>
        <w:t>u15) + 0</w:t>
      </w:r>
      <w:r w:rsidR="00644CD5">
        <w:t>.</w:t>
      </w:r>
      <w:r>
        <w:t>0654*T(u40) + 0</w:t>
      </w:r>
      <w:r w:rsidR="00644CD5">
        <w:t>.</w:t>
      </w:r>
      <w:r>
        <w:t>0798*T(v29</w:t>
      </w:r>
      <w:r w:rsidR="00644CD5">
        <w:t>.</w:t>
      </w:r>
      <w:r>
        <w:t>u10) -0</w:t>
      </w:r>
      <w:r w:rsidR="00644CD5">
        <w:t>.</w:t>
      </w:r>
      <w:r>
        <w:t>134*T(v1</w:t>
      </w:r>
      <w:r w:rsidR="00644CD5">
        <w:t>.</w:t>
      </w:r>
      <w:r>
        <w:t>u22) + 0</w:t>
      </w:r>
      <w:r w:rsidR="00644CD5">
        <w:t>.</w:t>
      </w:r>
      <w:r>
        <w:t>134*T(v1</w:t>
      </w:r>
      <w:r w:rsidR="00644CD5">
        <w:t>.</w:t>
      </w:r>
      <w:r>
        <w:t>u7) + 0</w:t>
      </w:r>
      <w:r w:rsidR="00644CD5">
        <w:t>.</w:t>
      </w:r>
      <w:r>
        <w:t>0869*T(v36</w:t>
      </w:r>
      <w:r w:rsidR="00644CD5">
        <w:t>.</w:t>
      </w:r>
      <w:r>
        <w:t>u7) -0</w:t>
      </w:r>
      <w:r w:rsidR="00644CD5">
        <w:t>.</w:t>
      </w:r>
      <w:r>
        <w:t>0685*T(u20) -0</w:t>
      </w:r>
      <w:r w:rsidR="00644CD5">
        <w:t>.</w:t>
      </w:r>
      <w:r>
        <w:t>0982*T(v19</w:t>
      </w:r>
      <w:r w:rsidR="00644CD5">
        <w:t>.</w:t>
      </w:r>
      <w:r>
        <w:t>u19) -0</w:t>
      </w:r>
      <w:r w:rsidR="00644CD5">
        <w:t>.</w:t>
      </w:r>
      <w:r>
        <w:t>11*T(v6</w:t>
      </w:r>
      <w:r w:rsidR="00644CD5">
        <w:t>.</w:t>
      </w:r>
      <w:r>
        <w:t>u37) -0</w:t>
      </w:r>
      <w:r w:rsidR="00644CD5">
        <w:t>.</w:t>
      </w:r>
      <w:r>
        <w:t>127*T(v3) -0</w:t>
      </w:r>
      <w:r w:rsidR="00644CD5">
        <w:t>.</w:t>
      </w:r>
      <w:r>
        <w:t>0928*T(v2</w:t>
      </w:r>
      <w:r w:rsidR="00644CD5">
        <w:t>.</w:t>
      </w:r>
      <w:r>
        <w:t>u28) + 0</w:t>
      </w:r>
      <w:r w:rsidR="00644CD5">
        <w:t>.</w:t>
      </w:r>
      <w:r>
        <w:t>0791*T(v4</w:t>
      </w:r>
      <w:r w:rsidR="00644CD5">
        <w:t>.</w:t>
      </w:r>
      <w:r>
        <w:t>u21) + 0</w:t>
      </w:r>
      <w:r w:rsidR="00644CD5">
        <w:t>.</w:t>
      </w:r>
      <w:r>
        <w:t>0955*T(v24</w:t>
      </w:r>
      <w:r w:rsidR="00644CD5">
        <w:t>.</w:t>
      </w:r>
      <w:r>
        <w:t>u5) + 0</w:t>
      </w:r>
      <w:r w:rsidR="00644CD5">
        <w:t>.</w:t>
      </w:r>
      <w:r>
        <w:t>0973*T(v3</w:t>
      </w:r>
      <w:r w:rsidR="00644CD5">
        <w:t>.</w:t>
      </w:r>
      <w:r>
        <w:t>u16) -0</w:t>
      </w:r>
      <w:r w:rsidR="00644CD5">
        <w:t>.</w:t>
      </w:r>
      <w:r>
        <w:t>0751*T(v13</w:t>
      </w:r>
      <w:r w:rsidR="00644CD5">
        <w:t>.</w:t>
      </w:r>
      <w:r>
        <w:t>u29) + 0</w:t>
      </w:r>
      <w:r w:rsidR="00644CD5">
        <w:t>.</w:t>
      </w:r>
      <w:r>
        <w:t>0884*T(v35</w:t>
      </w:r>
      <w:r w:rsidR="00644CD5">
        <w:t>.</w:t>
      </w:r>
      <w:r>
        <w:t>u5) -0</w:t>
      </w:r>
      <w:r w:rsidR="00644CD5">
        <w:t>.</w:t>
      </w:r>
      <w:r>
        <w:t>0976*T(v22</w:t>
      </w:r>
      <w:r w:rsidR="00644CD5">
        <w:t>.</w:t>
      </w:r>
      <w:r>
        <w:t>u7) + 0</w:t>
      </w:r>
      <w:r w:rsidR="00644CD5">
        <w:t>.</w:t>
      </w:r>
      <w:r>
        <w:t>0808*T(v6</w:t>
      </w:r>
      <w:r w:rsidR="00644CD5">
        <w:t>.</w:t>
      </w:r>
      <w:r>
        <w:t>u26) -0</w:t>
      </w:r>
      <w:r w:rsidR="00644CD5">
        <w:t>.</w:t>
      </w:r>
      <w:r>
        <w:t>0794*T(v1</w:t>
      </w:r>
      <w:r w:rsidR="00644CD5">
        <w:t>.</w:t>
      </w:r>
      <w:r>
        <w:t>u18) + 0</w:t>
      </w:r>
      <w:r w:rsidR="00644CD5">
        <w:t>.</w:t>
      </w:r>
      <w:r>
        <w:t>0665*T(v27</w:t>
      </w:r>
      <w:r w:rsidR="00644CD5">
        <w:t>.</w:t>
      </w:r>
      <w:r>
        <w:t>u13) + 0</w:t>
      </w:r>
      <w:r w:rsidR="00644CD5">
        <w:t>.</w:t>
      </w:r>
      <w:r>
        <w:t>0753*T(v9</w:t>
      </w:r>
      <w:r w:rsidR="00644CD5">
        <w:t>.</w:t>
      </w:r>
      <w:r>
        <w:t>u20) -0</w:t>
      </w:r>
      <w:r w:rsidR="00644CD5">
        <w:t>.</w:t>
      </w:r>
      <w:r>
        <w:t>0658*T(v4) -0</w:t>
      </w:r>
      <w:r w:rsidR="00644CD5">
        <w:t>.</w:t>
      </w:r>
      <w:r>
        <w:t>0934*T(v15</w:t>
      </w:r>
      <w:r w:rsidR="00644CD5">
        <w:t>.</w:t>
      </w:r>
      <w:r>
        <w:t>u9) -0</w:t>
      </w:r>
      <w:r w:rsidR="00644CD5">
        <w:t>.</w:t>
      </w:r>
      <w:r>
        <w:t>0789*T(v15</w:t>
      </w:r>
      <w:r w:rsidR="00644CD5">
        <w:t>.</w:t>
      </w:r>
      <w:r>
        <w:t>u1) -0</w:t>
      </w:r>
      <w:r w:rsidR="00644CD5">
        <w:t>.</w:t>
      </w:r>
      <w:r>
        <w:t>0739*T(v18</w:t>
      </w:r>
      <w:r w:rsidR="00644CD5">
        <w:t>.</w:t>
      </w:r>
      <w:r>
        <w:t>u2) -0</w:t>
      </w:r>
      <w:r w:rsidR="00644CD5">
        <w:t>.</w:t>
      </w:r>
      <w:r>
        <w:t>0734*T(v5</w:t>
      </w:r>
      <w:r w:rsidR="00644CD5">
        <w:t>.</w:t>
      </w:r>
      <w:r>
        <w:t>u9) -0</w:t>
      </w:r>
      <w:r w:rsidR="00644CD5">
        <w:t>.</w:t>
      </w:r>
      <w:r>
        <w:t>066*T(v7</w:t>
      </w:r>
      <w:r w:rsidR="00644CD5">
        <w:t>.</w:t>
      </w:r>
      <w:r>
        <w:t>u15) -0</w:t>
      </w:r>
      <w:r w:rsidR="00644CD5">
        <w:t>.</w:t>
      </w:r>
      <w:r>
        <w:t>0632*Length^2 + 0</w:t>
      </w:r>
      <w:r w:rsidR="00644CD5">
        <w:t>.</w:t>
      </w:r>
      <w:r>
        <w:t>0534*T(v30</w:t>
      </w:r>
      <w:r w:rsidR="00644CD5">
        <w:t>.</w:t>
      </w:r>
      <w:r>
        <w:t>u13) -0</w:t>
      </w:r>
      <w:r w:rsidR="00644CD5">
        <w:t>.</w:t>
      </w:r>
      <w:r>
        <w:t>0405*T(u11) + 0</w:t>
      </w:r>
      <w:r w:rsidR="00644CD5">
        <w:t>.</w:t>
      </w:r>
      <w:r>
        <w:t>0643*T(v14</w:t>
      </w:r>
      <w:r w:rsidR="00644CD5">
        <w:t>.</w:t>
      </w:r>
      <w:r>
        <w:t>u13) + 0</w:t>
      </w:r>
      <w:r w:rsidR="00644CD5">
        <w:t>.</w:t>
      </w:r>
      <w:r>
        <w:t>0815*T(v2</w:t>
      </w:r>
      <w:r w:rsidR="00644CD5">
        <w:t>.</w:t>
      </w:r>
      <w:r>
        <w:t>u3) + 0</w:t>
      </w:r>
      <w:r w:rsidR="00644CD5">
        <w:t>.</w:t>
      </w:r>
      <w:r>
        <w:t>0709*T(v5</w:t>
      </w:r>
      <w:r w:rsidR="00644CD5">
        <w:t>.</w:t>
      </w:r>
      <w:r>
        <w:t>u22) -0</w:t>
      </w:r>
      <w:r w:rsidR="00644CD5">
        <w:t>.</w:t>
      </w:r>
      <w:r>
        <w:t>0617*T(v3</w:t>
      </w:r>
      <w:r w:rsidR="00644CD5">
        <w:t>.</w:t>
      </w:r>
      <w:r>
        <w:t>u27) -0</w:t>
      </w:r>
      <w:r w:rsidR="00644CD5">
        <w:t>.</w:t>
      </w:r>
      <w:r>
        <w:t>0394*T(u38) + 0</w:t>
      </w:r>
      <w:r w:rsidR="00644CD5">
        <w:t>.</w:t>
      </w:r>
      <w:r>
        <w:t>0606*T(v1</w:t>
      </w:r>
      <w:r w:rsidR="00644CD5">
        <w:t>.</w:t>
      </w:r>
      <w:r>
        <w:t>u32) + 0</w:t>
      </w:r>
      <w:r w:rsidR="00644CD5">
        <w:t>.</w:t>
      </w:r>
      <w:r>
        <w:t>063*T(v1</w:t>
      </w:r>
      <w:r w:rsidR="00644CD5">
        <w:t>.</w:t>
      </w:r>
      <w:r>
        <w:t>u39) -0</w:t>
      </w:r>
      <w:r w:rsidR="00644CD5">
        <w:t>.</w:t>
      </w:r>
      <w:r>
        <w:t>0567*T(v15</w:t>
      </w:r>
      <w:r w:rsidR="00644CD5">
        <w:t>.</w:t>
      </w:r>
      <w:r>
        <w:t>u6) -0</w:t>
      </w:r>
      <w:r w:rsidR="00644CD5">
        <w:t>.</w:t>
      </w:r>
      <w:r>
        <w:t>0526*T(v19</w:t>
      </w:r>
      <w:r w:rsidR="00644CD5">
        <w:t>.</w:t>
      </w:r>
      <w:r>
        <w:t>u3) -0</w:t>
      </w:r>
      <w:r w:rsidR="00644CD5">
        <w:t>.</w:t>
      </w:r>
      <w:r>
        <w:t>0519*T(v7</w:t>
      </w:r>
      <w:r w:rsidR="00644CD5">
        <w:t>.</w:t>
      </w:r>
      <w:r>
        <w:t>u28) + 0</w:t>
      </w:r>
      <w:r w:rsidR="00644CD5">
        <w:t>.</w:t>
      </w:r>
      <w:r>
        <w:t>0577*T(v11</w:t>
      </w:r>
      <w:r w:rsidR="00644CD5">
        <w:t>.</w:t>
      </w:r>
      <w:r>
        <w:t>u2) + 0</w:t>
      </w:r>
      <w:r w:rsidR="00644CD5">
        <w:t>.</w:t>
      </w:r>
      <w:r>
        <w:t>0569*T(v1</w:t>
      </w:r>
      <w:r w:rsidR="00644CD5">
        <w:t>.</w:t>
      </w:r>
      <w:r>
        <w:t>u26) + 0</w:t>
      </w:r>
      <w:r w:rsidR="00644CD5">
        <w:t>.</w:t>
      </w:r>
      <w:r>
        <w:t>0532*T(v14</w:t>
      </w:r>
      <w:r w:rsidR="00644CD5">
        <w:t>.</w:t>
      </w:r>
      <w:r>
        <w:t>u16) -0</w:t>
      </w:r>
      <w:r w:rsidR="00644CD5">
        <w:t>.</w:t>
      </w:r>
      <w:r>
        <w:t>0465*T(v21</w:t>
      </w:r>
      <w:r w:rsidR="00644CD5">
        <w:t>.</w:t>
      </w:r>
      <w:r>
        <w:t>u10) -0</w:t>
      </w:r>
      <w:r w:rsidR="00644CD5">
        <w:t>.</w:t>
      </w:r>
      <w:r>
        <w:t>0555*T(v22</w:t>
      </w:r>
      <w:r w:rsidR="00644CD5">
        <w:t>.</w:t>
      </w:r>
      <w:r>
        <w:t>u6) -0</w:t>
      </w:r>
      <w:r w:rsidR="00644CD5">
        <w:t>.</w:t>
      </w:r>
      <w:r>
        <w:t>0468*T(v12</w:t>
      </w:r>
      <w:r w:rsidR="00644CD5">
        <w:t>.</w:t>
      </w:r>
      <w:r>
        <w:t>u21) -0</w:t>
      </w:r>
      <w:r w:rsidR="00644CD5">
        <w:t>.</w:t>
      </w:r>
      <w:r>
        <w:t>044*T(v2</w:t>
      </w:r>
      <w:r w:rsidR="00644CD5">
        <w:t>.</w:t>
      </w:r>
      <w:r>
        <w:t>u41) -0</w:t>
      </w:r>
      <w:r w:rsidR="00644CD5">
        <w:t>.</w:t>
      </w:r>
      <w:r>
        <w:t>0451*Volume -0</w:t>
      </w:r>
      <w:r w:rsidR="00644CD5">
        <w:t>.</w:t>
      </w:r>
      <w:r>
        <w:t>0415*T(v31</w:t>
      </w:r>
      <w:r w:rsidR="00644CD5">
        <w:t>.</w:t>
      </w:r>
      <w:r>
        <w:t>u12) -0</w:t>
      </w:r>
      <w:r w:rsidR="00644CD5">
        <w:t>.</w:t>
      </w:r>
      <w:r>
        <w:t>0576*T(v3</w:t>
      </w:r>
      <w:r w:rsidR="00644CD5">
        <w:t>.</w:t>
      </w:r>
      <w:r>
        <w:t>u2) -0</w:t>
      </w:r>
      <w:r w:rsidR="00644CD5">
        <w:t>.</w:t>
      </w:r>
      <w:r>
        <w:t>0448*T(v6</w:t>
      </w:r>
      <w:r w:rsidR="00644CD5">
        <w:t>.</w:t>
      </w:r>
      <w:r>
        <w:t>u29) + 0</w:t>
      </w:r>
      <w:r w:rsidR="00644CD5">
        <w:t>.</w:t>
      </w:r>
      <w:r>
        <w:t>0415*T(v5</w:t>
      </w:r>
      <w:r w:rsidR="00644CD5">
        <w:t>.</w:t>
      </w:r>
      <w:r>
        <w:t>u19) + 0</w:t>
      </w:r>
      <w:r w:rsidR="00644CD5">
        <w:t>.</w:t>
      </w:r>
      <w:r>
        <w:t>042*T(v30</w:t>
      </w:r>
      <w:r w:rsidR="00644CD5">
        <w:t>.</w:t>
      </w:r>
      <w:r>
        <w:t>u4) -0</w:t>
      </w:r>
      <w:r w:rsidR="00644CD5">
        <w:t>.</w:t>
      </w:r>
      <w:r>
        <w:t>0395*T(v8</w:t>
      </w:r>
      <w:r w:rsidR="00644CD5">
        <w:t>.</w:t>
      </w:r>
      <w:r>
        <w:t>u15) + 0</w:t>
      </w:r>
      <w:r w:rsidR="00644CD5">
        <w:t>.</w:t>
      </w:r>
      <w:r>
        <w:t>04*T(v34</w:t>
      </w:r>
      <w:r w:rsidR="00644CD5">
        <w:t>.</w:t>
      </w:r>
      <w:r>
        <w:t>u4) -0</w:t>
      </w:r>
      <w:r w:rsidR="00644CD5">
        <w:t>.</w:t>
      </w:r>
      <w:r>
        <w:t>0389*T(v5</w:t>
      </w:r>
      <w:r w:rsidR="00644CD5">
        <w:t>.</w:t>
      </w:r>
      <w:r>
        <w:t>u17) -0</w:t>
      </w:r>
      <w:r w:rsidR="00644CD5">
        <w:t>.</w:t>
      </w:r>
      <w:r>
        <w:t>0441*T(v12</w:t>
      </w:r>
      <w:r w:rsidR="00644CD5">
        <w:t>.</w:t>
      </w:r>
      <w:r>
        <w:t>u25) + 0</w:t>
      </w:r>
      <w:r w:rsidR="00644CD5">
        <w:t>.</w:t>
      </w:r>
      <w:r>
        <w:t>0388*T(v38</w:t>
      </w:r>
      <w:r w:rsidR="00644CD5">
        <w:t>.</w:t>
      </w:r>
      <w:r>
        <w:t>u2) -0</w:t>
      </w:r>
      <w:r w:rsidR="00644CD5">
        <w:t>.</w:t>
      </w:r>
      <w:r>
        <w:t>0394*T(v22</w:t>
      </w:r>
      <w:r w:rsidR="00644CD5">
        <w:t>.</w:t>
      </w:r>
      <w:r>
        <w:t>u9) -0</w:t>
      </w:r>
      <w:r w:rsidR="00644CD5">
        <w:t>.</w:t>
      </w:r>
      <w:r>
        <w:t>036*T(v4</w:t>
      </w:r>
      <w:r w:rsidR="00644CD5">
        <w:t>.</w:t>
      </w:r>
      <w:r>
        <w:t>u31) -0</w:t>
      </w:r>
      <w:r w:rsidR="00644CD5">
        <w:t>.</w:t>
      </w:r>
      <w:r>
        <w:t>0307*T(v9</w:t>
      </w:r>
      <w:r w:rsidR="00644CD5">
        <w:t>.</w:t>
      </w:r>
      <w:r>
        <w:t>u28) -0</w:t>
      </w:r>
      <w:r w:rsidR="00644CD5">
        <w:t>.</w:t>
      </w:r>
      <w:r>
        <w:t>0294*T(v5</w:t>
      </w:r>
      <w:r w:rsidR="00644CD5">
        <w:t>.</w:t>
      </w:r>
      <w:r>
        <w:t>u31) -0</w:t>
      </w:r>
      <w:r w:rsidR="00644CD5">
        <w:t>.</w:t>
      </w:r>
      <w:r>
        <w:t>0283*T(v23</w:t>
      </w:r>
      <w:r w:rsidR="00644CD5">
        <w:t>.</w:t>
      </w:r>
      <w:r>
        <w:t>u7) -0</w:t>
      </w:r>
      <w:r w:rsidR="00644CD5">
        <w:t>.</w:t>
      </w:r>
      <w:r>
        <w:t>028*T(v9</w:t>
      </w:r>
      <w:r w:rsidR="00644CD5">
        <w:t>.</w:t>
      </w:r>
      <w:r>
        <w:t>u26) + 0</w:t>
      </w:r>
      <w:r w:rsidR="00644CD5">
        <w:t>.</w:t>
      </w:r>
      <w:r>
        <w:t>021*T(v22</w:t>
      </w:r>
      <w:r w:rsidR="00644CD5">
        <w:t>.</w:t>
      </w:r>
      <w:r>
        <w:t>u12) -0</w:t>
      </w:r>
      <w:r w:rsidR="00644CD5">
        <w:t>.</w:t>
      </w:r>
      <w:r>
        <w:t>0219*T(v6</w:t>
      </w:r>
      <w:r w:rsidR="00644CD5">
        <w:t>.</w:t>
      </w:r>
      <w:r>
        <w:t>u18) + 0</w:t>
      </w:r>
      <w:r w:rsidR="00644CD5">
        <w:t>.</w:t>
      </w:r>
      <w:r>
        <w:t>0225*T(v23</w:t>
      </w:r>
      <w:r w:rsidR="00644CD5">
        <w:t>.</w:t>
      </w:r>
      <w:r>
        <w:t>u14) + 0</w:t>
      </w:r>
      <w:r w:rsidR="00644CD5">
        <w:t>.</w:t>
      </w:r>
      <w:r>
        <w:t>0194*T(v28</w:t>
      </w:r>
      <w:r w:rsidR="00644CD5">
        <w:t>.</w:t>
      </w:r>
      <w:r>
        <w:t>u6) -0</w:t>
      </w:r>
      <w:r w:rsidR="00644CD5">
        <w:t>.</w:t>
      </w:r>
      <w:r>
        <w:t>0214*T(v8</w:t>
      </w:r>
      <w:r w:rsidR="00644CD5">
        <w:t>.</w:t>
      </w:r>
      <w:r>
        <w:t>u6) -0</w:t>
      </w:r>
      <w:r w:rsidR="00644CD5">
        <w:t>.</w:t>
      </w:r>
      <w:r>
        <w:t>019*T(v22</w:t>
      </w:r>
      <w:r w:rsidR="00644CD5">
        <w:t>.</w:t>
      </w:r>
      <w:r>
        <w:t>u17) -0</w:t>
      </w:r>
      <w:r w:rsidR="00644CD5">
        <w:t>.</w:t>
      </w:r>
      <w:r>
        <w:t>0174*T(v18</w:t>
      </w:r>
      <w:r w:rsidR="00644CD5">
        <w:t>.</w:t>
      </w:r>
      <w:r>
        <w:t>u20) + 0</w:t>
      </w:r>
      <w:r w:rsidR="00644CD5">
        <w:t>.</w:t>
      </w:r>
      <w:r>
        <w:t>017*T(v6</w:t>
      </w:r>
      <w:r w:rsidR="00644CD5">
        <w:t>.</w:t>
      </w:r>
      <w:r>
        <w:t>u13) -0</w:t>
      </w:r>
      <w:r w:rsidR="00644CD5">
        <w:t>.</w:t>
      </w:r>
      <w:r>
        <w:t>0156*T(v8</w:t>
      </w:r>
      <w:r w:rsidR="00644CD5">
        <w:t>.</w:t>
      </w:r>
      <w:r>
        <w:t>u27) -0</w:t>
      </w:r>
      <w:r w:rsidR="00644CD5">
        <w:t>.</w:t>
      </w:r>
      <w:r>
        <w:t>0126*T(v9</w:t>
      </w:r>
      <w:r w:rsidR="00644CD5">
        <w:t>.</w:t>
      </w:r>
      <w:r>
        <w:t>u29) -0</w:t>
      </w:r>
      <w:r w:rsidR="00644CD5">
        <w:t>.</w:t>
      </w:r>
      <w:r>
        <w:t>0098*T(v13) -0</w:t>
      </w:r>
      <w:r w:rsidR="00644CD5">
        <w:t>.</w:t>
      </w:r>
      <w:r>
        <w:t>0117*T(v9</w:t>
      </w:r>
      <w:r w:rsidR="00644CD5">
        <w:t>.</w:t>
      </w:r>
      <w:r>
        <w:t>u19) + 0</w:t>
      </w:r>
      <w:r w:rsidR="00644CD5">
        <w:t>.</w:t>
      </w:r>
      <w:r>
        <w:t>0115*T(v33</w:t>
      </w:r>
      <w:r w:rsidR="00644CD5">
        <w:t>.</w:t>
      </w:r>
      <w:r>
        <w:t>u3) -0</w:t>
      </w:r>
      <w:r w:rsidR="00644CD5">
        <w:t>.</w:t>
      </w:r>
      <w:r>
        <w:t>0113*T(v2</w:t>
      </w:r>
      <w:r w:rsidR="00644CD5">
        <w:t>.</w:t>
      </w:r>
      <w:r>
        <w:t>u9) -0</w:t>
      </w:r>
      <w:r w:rsidR="00644CD5">
        <w:t>.</w:t>
      </w:r>
      <w:r>
        <w:t>00827*T(v31</w:t>
      </w:r>
      <w:r w:rsidR="00644CD5">
        <w:t>.</w:t>
      </w:r>
      <w:r>
        <w:t>u11) + 0</w:t>
      </w:r>
      <w:r w:rsidR="00644CD5">
        <w:t>.</w:t>
      </w:r>
      <w:r>
        <w:t>00939*T(v16</w:t>
      </w:r>
      <w:r w:rsidR="00644CD5">
        <w:t>.</w:t>
      </w:r>
      <w:r>
        <w:t>u18) -0</w:t>
      </w:r>
      <w:r w:rsidR="00644CD5">
        <w:t>.</w:t>
      </w:r>
      <w:r>
        <w:t>00991*T(v7</w:t>
      </w:r>
      <w:r w:rsidR="00644CD5">
        <w:t>.</w:t>
      </w:r>
      <w:r>
        <w:t>u16) + 0</w:t>
      </w:r>
      <w:r w:rsidR="00644CD5">
        <w:t>.</w:t>
      </w:r>
      <w:r>
        <w:t>0092*T(v7</w:t>
      </w:r>
      <w:r w:rsidR="00644CD5">
        <w:t>.</w:t>
      </w:r>
      <w:r>
        <w:t>u17) + 0</w:t>
      </w:r>
      <w:r w:rsidR="00644CD5">
        <w:t>.</w:t>
      </w:r>
      <w:r>
        <w:t>00852*T(v17</w:t>
      </w:r>
      <w:r w:rsidR="00644CD5">
        <w:t>.</w:t>
      </w:r>
      <w:r>
        <w:t>u25) + 0</w:t>
      </w:r>
      <w:r w:rsidR="00644CD5">
        <w:t>.</w:t>
      </w:r>
      <w:r>
        <w:t>00565*T(u14) + 0</w:t>
      </w:r>
      <w:r w:rsidR="00644CD5">
        <w:t>.</w:t>
      </w:r>
      <w:r>
        <w:t>00557*T(v14</w:t>
      </w:r>
      <w:r w:rsidR="00644CD5">
        <w:t>.</w:t>
      </w:r>
      <w:r>
        <w:t>u8) + 0</w:t>
      </w:r>
      <w:r w:rsidR="00644CD5">
        <w:t>.</w:t>
      </w:r>
      <w:r>
        <w:t>00262*T(v17) + 0</w:t>
      </w:r>
      <w:r w:rsidR="00644CD5">
        <w:t>.</w:t>
      </w:r>
      <w:r>
        <w:t>00282*T(v31</w:t>
      </w:r>
      <w:r w:rsidR="00644CD5">
        <w:t>.</w:t>
      </w:r>
      <w:r>
        <w:t>u8) + 0</w:t>
      </w:r>
      <w:r w:rsidR="00644CD5">
        <w:t>.</w:t>
      </w:r>
      <w:r>
        <w:t>0027*T(v9</w:t>
      </w:r>
      <w:r w:rsidR="00644CD5">
        <w:t>.</w:t>
      </w:r>
      <w:r>
        <w:t>u23) -0</w:t>
      </w:r>
      <w:r w:rsidR="00644CD5">
        <w:t>.</w:t>
      </w:r>
      <w:r>
        <w:t>00208*T(v14</w:t>
      </w:r>
      <w:r w:rsidR="00644CD5">
        <w:t>.</w:t>
      </w:r>
      <w:r>
        <w:t>u17) -0</w:t>
      </w:r>
      <w:r w:rsidR="00644CD5">
        <w:t>.</w:t>
      </w:r>
      <w:r>
        <w:t>00186*T(v15</w:t>
      </w:r>
      <w:r w:rsidR="00644CD5">
        <w:t>.</w:t>
      </w:r>
      <w:r>
        <w:t>u23) + 0</w:t>
      </w:r>
      <w:r w:rsidR="00644CD5">
        <w:t>.</w:t>
      </w:r>
      <w:r>
        <w:t>00181*T(v17</w:t>
      </w:r>
      <w:r w:rsidR="00644CD5">
        <w:t>.</w:t>
      </w:r>
      <w:r>
        <w:t>u22) -0</w:t>
      </w:r>
      <w:r w:rsidR="00644CD5">
        <w:t>.</w:t>
      </w:r>
      <w:r>
        <w:t>00179*T(v2</w:t>
      </w:r>
      <w:r w:rsidR="00644CD5">
        <w:t>.</w:t>
      </w:r>
      <w:r>
        <w:t>u11) -0</w:t>
      </w:r>
      <w:r w:rsidR="00644CD5">
        <w:t>.</w:t>
      </w:r>
      <w:r>
        <w:t>00143*T(v12</w:t>
      </w:r>
      <w:r w:rsidR="00644CD5">
        <w:t>.</w:t>
      </w:r>
      <w:r>
        <w:t>u26) -0</w:t>
      </w:r>
      <w:r w:rsidR="00644CD5">
        <w:t>.</w:t>
      </w:r>
      <w:r>
        <w:t>00128*T(v11</w:t>
      </w:r>
      <w:r w:rsidR="00644CD5">
        <w:t>.</w:t>
      </w:r>
      <w:r>
        <w:t>u20) + 0</w:t>
      </w:r>
      <w:r w:rsidR="00644CD5">
        <w:t>.</w:t>
      </w:r>
      <w:r>
        <w:t>000687*T(v6</w:t>
      </w:r>
      <w:r w:rsidR="00644CD5">
        <w:t>.</w:t>
      </w:r>
      <w:r>
        <w:t>u30) -0</w:t>
      </w:r>
      <w:r w:rsidR="00644CD5">
        <w:t>.</w:t>
      </w:r>
      <w:r>
        <w:t>000676*T(v19</w:t>
      </w:r>
      <w:r w:rsidR="00644CD5">
        <w:t>.</w:t>
      </w:r>
      <w:r>
        <w:t>u16) + 6</w:t>
      </w:r>
      <w:r w:rsidR="00644CD5">
        <w:t>.</w:t>
      </w:r>
      <w:r>
        <w:t>57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240</w:t>
      </w:r>
    </w:p>
    <w:p w:rsidR="00484000" w:rsidRDefault="00484000" w:rsidP="00484000">
      <w:pPr>
        <w:pStyle w:val="paragraph"/>
      </w:pPr>
      <w:r>
        <w:lastRenderedPageBreak/>
        <w:t xml:space="preserve"> -0</w:t>
      </w:r>
      <w:r w:rsidR="00644CD5">
        <w:t>.</w:t>
      </w:r>
      <w:r>
        <w:t>268*T(v6</w:t>
      </w:r>
      <w:r w:rsidR="00644CD5">
        <w:t>.</w:t>
      </w:r>
      <w:r>
        <w:t>u3) + 0</w:t>
      </w:r>
      <w:r w:rsidR="00644CD5">
        <w:t>.</w:t>
      </w:r>
      <w:r>
        <w:t>0489*NumAromAtoms -0</w:t>
      </w:r>
      <w:r w:rsidR="00644CD5">
        <w:t>.</w:t>
      </w:r>
      <w:r>
        <w:t>769*T(v24</w:t>
      </w:r>
      <w:r w:rsidR="00644CD5">
        <w:t>.</w:t>
      </w:r>
      <w:r>
        <w:t>u1) -1</w:t>
      </w:r>
      <w:r w:rsidR="00644CD5">
        <w:t>.</w:t>
      </w:r>
      <w:r>
        <w:t>91*T(v20</w:t>
      </w:r>
      <w:r w:rsidR="00644CD5">
        <w:t>.</w:t>
      </w:r>
      <w:r>
        <w:t>u2) -0</w:t>
      </w:r>
      <w:r w:rsidR="00644CD5">
        <w:t>.</w:t>
      </w:r>
      <w:r>
        <w:t>487*T(v3</w:t>
      </w:r>
      <w:r w:rsidR="00644CD5">
        <w:t>.</w:t>
      </w:r>
      <w:r>
        <w:t>u7) + 0</w:t>
      </w:r>
      <w:r w:rsidR="00644CD5">
        <w:t>.</w:t>
      </w:r>
      <w:r>
        <w:t>433*T(v1</w:t>
      </w:r>
      <w:r w:rsidR="00644CD5">
        <w:t>.</w:t>
      </w:r>
      <w:r>
        <w:t>u17) -1</w:t>
      </w:r>
      <w:r w:rsidR="00644CD5">
        <w:t>.</w:t>
      </w:r>
      <w:r>
        <w:t>21*T(v8</w:t>
      </w:r>
      <w:r w:rsidR="00644CD5">
        <w:t>.</w:t>
      </w:r>
      <w:r>
        <w:t>u2) + 1</w:t>
      </w:r>
      <w:r w:rsidR="00644CD5">
        <w:t>.</w:t>
      </w:r>
      <w:r>
        <w:t>13*T(v5</w:t>
      </w:r>
      <w:r w:rsidR="00644CD5">
        <w:t>.</w:t>
      </w:r>
      <w:r>
        <w:t>u19) -0</w:t>
      </w:r>
      <w:r w:rsidR="00644CD5">
        <w:t>.</w:t>
      </w:r>
      <w:r>
        <w:t>196*T(v26</w:t>
      </w:r>
      <w:r w:rsidR="00644CD5">
        <w:t>.</w:t>
      </w:r>
      <w:r>
        <w:t>u2) -2</w:t>
      </w:r>
      <w:r w:rsidR="00644CD5">
        <w:t>.</w:t>
      </w:r>
      <w:r>
        <w:t>21*T(v3</w:t>
      </w:r>
      <w:r w:rsidR="00644CD5">
        <w:t>.</w:t>
      </w:r>
      <w:r>
        <w:t>u1) -0</w:t>
      </w:r>
      <w:r w:rsidR="00644CD5">
        <w:t>.</w:t>
      </w:r>
      <w:r>
        <w:t>104*T(v22</w:t>
      </w:r>
      <w:r w:rsidR="00644CD5">
        <w:t>.</w:t>
      </w:r>
      <w:r>
        <w:t>u15) -0</w:t>
      </w:r>
      <w:r w:rsidR="00644CD5">
        <w:t>.</w:t>
      </w:r>
      <w:r>
        <w:t>514*T(v19</w:t>
      </w:r>
      <w:r w:rsidR="00644CD5">
        <w:t>.</w:t>
      </w:r>
      <w:r>
        <w:t>u19) + 1</w:t>
      </w:r>
      <w:r w:rsidR="00644CD5">
        <w:t>.</w:t>
      </w:r>
      <w:r>
        <w:t>45*T(v17</w:t>
      </w:r>
      <w:r w:rsidR="00644CD5">
        <w:t>.</w:t>
      </w:r>
      <w:r>
        <w:t>u3) -0</w:t>
      </w:r>
      <w:r w:rsidR="00644CD5">
        <w:t>.</w:t>
      </w:r>
      <w:r>
        <w:t>308*T(v38</w:t>
      </w:r>
      <w:r w:rsidR="00644CD5">
        <w:t>.</w:t>
      </w:r>
      <w:r>
        <w:t>u5) + 0</w:t>
      </w:r>
      <w:r w:rsidR="00644CD5">
        <w:t>.</w:t>
      </w:r>
      <w:r>
        <w:t>202*MW -0</w:t>
      </w:r>
      <w:r w:rsidR="00644CD5">
        <w:t>.</w:t>
      </w:r>
      <w:r>
        <w:t>625*T(v27</w:t>
      </w:r>
      <w:r w:rsidR="00644CD5">
        <w:t>.</w:t>
      </w:r>
      <w:r>
        <w:t>u9) + 0</w:t>
      </w:r>
      <w:r w:rsidR="00644CD5">
        <w:t>.</w:t>
      </w:r>
      <w:r>
        <w:t>567*T(v1</w:t>
      </w:r>
      <w:r w:rsidR="00644CD5">
        <w:t>.</w:t>
      </w:r>
      <w:r>
        <w:t>u38) + 0</w:t>
      </w:r>
      <w:r w:rsidR="00644CD5">
        <w:t>.</w:t>
      </w:r>
      <w:r>
        <w:t>614*T(v36) + 0</w:t>
      </w:r>
      <w:r w:rsidR="00644CD5">
        <w:t>.</w:t>
      </w:r>
      <w:r>
        <w:t>0831*T(v3</w:t>
      </w:r>
      <w:r w:rsidR="00644CD5">
        <w:t>.</w:t>
      </w:r>
      <w:r>
        <w:t>u22) -0</w:t>
      </w:r>
      <w:r w:rsidR="00644CD5">
        <w:t>.</w:t>
      </w:r>
      <w:r>
        <w:t>292*T(v31</w:t>
      </w:r>
      <w:r w:rsidR="00644CD5">
        <w:t>.</w:t>
      </w:r>
      <w:r>
        <w:t>u11) -1</w:t>
      </w:r>
      <w:r w:rsidR="00644CD5">
        <w:t>.</w:t>
      </w:r>
      <w:r>
        <w:t>36*T(v19</w:t>
      </w:r>
      <w:r w:rsidR="00644CD5">
        <w:t>.</w:t>
      </w:r>
      <w:r>
        <w:t>u18) -1</w:t>
      </w:r>
      <w:r w:rsidR="00644CD5">
        <w:t>.</w:t>
      </w:r>
      <w:r>
        <w:t>23*T(v14</w:t>
      </w:r>
      <w:r w:rsidR="00644CD5">
        <w:t>.</w:t>
      </w:r>
      <w:r>
        <w:t>u22) -0</w:t>
      </w:r>
      <w:r w:rsidR="00644CD5">
        <w:t>.</w:t>
      </w:r>
      <w:r>
        <w:t>0853*T(v25</w:t>
      </w:r>
      <w:r w:rsidR="00644CD5">
        <w:t>.</w:t>
      </w:r>
      <w:r>
        <w:t>u15) -0</w:t>
      </w:r>
      <w:r w:rsidR="00644CD5">
        <w:t>.</w:t>
      </w:r>
      <w:r>
        <w:t>00214*Lipophilicity^2 + 2</w:t>
      </w:r>
      <w:r w:rsidR="00644CD5">
        <w:t>.</w:t>
      </w:r>
      <w:r>
        <w:t>22*T(v13</w:t>
      </w:r>
      <w:r w:rsidR="00644CD5">
        <w:t>.</w:t>
      </w:r>
      <w:r>
        <w:t>u2) + 1</w:t>
      </w:r>
      <w:r w:rsidR="00644CD5">
        <w:t>.</w:t>
      </w:r>
      <w:r>
        <w:t>33*T(v23</w:t>
      </w:r>
      <w:r w:rsidR="00644CD5">
        <w:t>.</w:t>
      </w:r>
      <w:r>
        <w:t>u18) + 15</w:t>
      </w:r>
      <w:r w:rsidR="00644CD5">
        <w:t>.</w:t>
      </w:r>
      <w:r>
        <w:t>2*Lipophilicity + 0</w:t>
      </w:r>
      <w:r w:rsidR="00644CD5">
        <w:t>.</w:t>
      </w:r>
      <w:r>
        <w:t>374*T(v19</w:t>
      </w:r>
      <w:r w:rsidR="00644CD5">
        <w:t>.</w:t>
      </w:r>
      <w:r>
        <w:t>u2) -0</w:t>
      </w:r>
      <w:r w:rsidR="00644CD5">
        <w:t>.</w:t>
      </w:r>
      <w:r>
        <w:t>788*T(v18</w:t>
      </w:r>
      <w:r w:rsidR="00644CD5">
        <w:t>.</w:t>
      </w:r>
      <w:r>
        <w:t>u2) + 0</w:t>
      </w:r>
      <w:r w:rsidR="00644CD5">
        <w:t>.</w:t>
      </w:r>
      <w:r>
        <w:t>422*T(v16</w:t>
      </w:r>
      <w:r w:rsidR="00644CD5">
        <w:t>.</w:t>
      </w:r>
      <w:r>
        <w:t>u1) + 1</w:t>
      </w:r>
      <w:r w:rsidR="00644CD5">
        <w:t>.</w:t>
      </w:r>
      <w:r>
        <w:t>41*T(v36</w:t>
      </w:r>
      <w:r w:rsidR="00644CD5">
        <w:t>.</w:t>
      </w:r>
      <w:r>
        <w:t>u2) -0</w:t>
      </w:r>
      <w:r w:rsidR="00644CD5">
        <w:t>.</w:t>
      </w:r>
      <w:r>
        <w:t>562*T(v25</w:t>
      </w:r>
      <w:r w:rsidR="00644CD5">
        <w:t>.</w:t>
      </w:r>
      <w:r>
        <w:t>u1) + 1</w:t>
      </w:r>
      <w:r w:rsidR="00644CD5">
        <w:t>.</w:t>
      </w:r>
      <w:r>
        <w:t>02*T(v2</w:t>
      </w:r>
      <w:r w:rsidR="00644CD5">
        <w:t>.</w:t>
      </w:r>
      <w:r>
        <w:t>u34) -0</w:t>
      </w:r>
      <w:r w:rsidR="00644CD5">
        <w:t>.</w:t>
      </w:r>
      <w:r>
        <w:t>154*T(v1</w:t>
      </w:r>
      <w:r w:rsidR="00644CD5">
        <w:t>.</w:t>
      </w:r>
      <w:r>
        <w:t>u21) + 0</w:t>
      </w:r>
      <w:r w:rsidR="00644CD5">
        <w:t>.</w:t>
      </w:r>
      <w:r>
        <w:t>0353*T(u33) + 0</w:t>
      </w:r>
      <w:r w:rsidR="00644CD5">
        <w:t>.</w:t>
      </w:r>
      <w:r>
        <w:t>203*T(v22</w:t>
      </w:r>
      <w:r w:rsidR="00644CD5">
        <w:t>.</w:t>
      </w:r>
      <w:r>
        <w:t>u8) + 0</w:t>
      </w:r>
      <w:r w:rsidR="00644CD5">
        <w:t>.</w:t>
      </w:r>
      <w:r>
        <w:t>417*T(v13</w:t>
      </w:r>
      <w:r w:rsidR="00644CD5">
        <w:t>.</w:t>
      </w:r>
      <w:r>
        <w:t>u17) + 0</w:t>
      </w:r>
      <w:r w:rsidR="00644CD5">
        <w:t>.</w:t>
      </w:r>
      <w:r>
        <w:t>517*T(v30</w:t>
      </w:r>
      <w:r w:rsidR="00644CD5">
        <w:t>.</w:t>
      </w:r>
      <w:r>
        <w:t>u3) -0</w:t>
      </w:r>
      <w:r w:rsidR="00644CD5">
        <w:t>.</w:t>
      </w:r>
      <w:r>
        <w:t>453*T(v3</w:t>
      </w:r>
      <w:r w:rsidR="00644CD5">
        <w:t>.</w:t>
      </w:r>
      <w:r>
        <w:t>u10) -0</w:t>
      </w:r>
      <w:r w:rsidR="00644CD5">
        <w:t>.</w:t>
      </w:r>
      <w:r>
        <w:t>888*T(v3</w:t>
      </w:r>
      <w:r w:rsidR="00644CD5">
        <w:t>.</w:t>
      </w:r>
      <w:r>
        <w:t>u23) -0</w:t>
      </w:r>
      <w:r w:rsidR="00644CD5">
        <w:t>.</w:t>
      </w:r>
      <w:r>
        <w:t>157*T(v20</w:t>
      </w:r>
      <w:r w:rsidR="00644CD5">
        <w:t>.</w:t>
      </w:r>
      <w:r>
        <w:t>u22) -0</w:t>
      </w:r>
      <w:r w:rsidR="00644CD5">
        <w:t>.</w:t>
      </w:r>
      <w:r>
        <w:t>683*T(v18</w:t>
      </w:r>
      <w:r w:rsidR="00644CD5">
        <w:t>.</w:t>
      </w:r>
      <w:r>
        <w:t>u11) + 0</w:t>
      </w:r>
      <w:r w:rsidR="00644CD5">
        <w:t>.</w:t>
      </w:r>
      <w:r>
        <w:t>743*T(v15</w:t>
      </w:r>
      <w:r w:rsidR="00644CD5">
        <w:t>.</w:t>
      </w:r>
      <w:r>
        <w:t>u12) -0</w:t>
      </w:r>
      <w:r w:rsidR="00644CD5">
        <w:t>.</w:t>
      </w:r>
      <w:r>
        <w:t>396*T(v18</w:t>
      </w:r>
      <w:r w:rsidR="00644CD5">
        <w:t>.</w:t>
      </w:r>
      <w:r>
        <w:t>u25) + 1</w:t>
      </w:r>
      <w:r w:rsidR="00644CD5">
        <w:t>.</w:t>
      </w:r>
      <w:r>
        <w:t>04*T(v11</w:t>
      </w:r>
      <w:r w:rsidR="00644CD5">
        <w:t>.</w:t>
      </w:r>
      <w:r>
        <w:t>u1) -0</w:t>
      </w:r>
      <w:r w:rsidR="00644CD5">
        <w:t>.</w:t>
      </w:r>
      <w:r>
        <w:t>518*T(v7</w:t>
      </w:r>
      <w:r w:rsidR="00644CD5">
        <w:t>.</w:t>
      </w:r>
      <w:r>
        <w:t>u23) -0</w:t>
      </w:r>
      <w:r w:rsidR="00644CD5">
        <w:t>.</w:t>
      </w:r>
      <w:r>
        <w:t>533*T(v21</w:t>
      </w:r>
      <w:r w:rsidR="00644CD5">
        <w:t>.</w:t>
      </w:r>
      <w:r>
        <w:t>u19) + 0</w:t>
      </w:r>
      <w:r w:rsidR="00644CD5">
        <w:t>.</w:t>
      </w:r>
      <w:r>
        <w:t>592*T(v7</w:t>
      </w:r>
      <w:r w:rsidR="00644CD5">
        <w:t>.</w:t>
      </w:r>
      <w:r>
        <w:t>u9) + 0</w:t>
      </w:r>
      <w:r w:rsidR="00644CD5">
        <w:t>.</w:t>
      </w:r>
      <w:r>
        <w:t>484*T(v2</w:t>
      </w:r>
      <w:r w:rsidR="00644CD5">
        <w:t>.</w:t>
      </w:r>
      <w:r>
        <w:t>u22) -1</w:t>
      </w:r>
      <w:r w:rsidR="00644CD5">
        <w:t>.</w:t>
      </w:r>
      <w:r>
        <w:t>02*T(v17</w:t>
      </w:r>
      <w:r w:rsidR="00644CD5">
        <w:t>.</w:t>
      </w:r>
      <w:r>
        <w:t>u8) -0</w:t>
      </w:r>
      <w:r w:rsidR="00644CD5">
        <w:t>.</w:t>
      </w:r>
      <w:r>
        <w:t>876*T(v6</w:t>
      </w:r>
      <w:r w:rsidR="00644CD5">
        <w:t>.</w:t>
      </w:r>
      <w:r>
        <w:t>u16) + 0</w:t>
      </w:r>
      <w:r w:rsidR="00644CD5">
        <w:t>.</w:t>
      </w:r>
      <w:r>
        <w:t>654*T(v8</w:t>
      </w:r>
      <w:r w:rsidR="00644CD5">
        <w:t>.</w:t>
      </w:r>
      <w:r>
        <w:t>u28) -1</w:t>
      </w:r>
      <w:r w:rsidR="00644CD5">
        <w:t>.</w:t>
      </w:r>
      <w:r>
        <w:t>36*T(v1</w:t>
      </w:r>
      <w:r w:rsidR="00644CD5">
        <w:t>.</w:t>
      </w:r>
      <w:r>
        <w:t>u7) -0</w:t>
      </w:r>
      <w:r w:rsidR="00644CD5">
        <w:t>.</w:t>
      </w:r>
      <w:r>
        <w:t>803*T(v28</w:t>
      </w:r>
      <w:r w:rsidR="00644CD5">
        <w:t>.</w:t>
      </w:r>
      <w:r>
        <w:t>u12) + 0</w:t>
      </w:r>
      <w:r w:rsidR="00644CD5">
        <w:t>.</w:t>
      </w:r>
      <w:r>
        <w:t>854*T(v1</w:t>
      </w:r>
      <w:r w:rsidR="00644CD5">
        <w:t>.</w:t>
      </w:r>
      <w:r>
        <w:t>u32) + 0</w:t>
      </w:r>
      <w:r w:rsidR="00644CD5">
        <w:t>.</w:t>
      </w:r>
      <w:r>
        <w:t>766*T(v1</w:t>
      </w:r>
      <w:r w:rsidR="00644CD5">
        <w:t>.</w:t>
      </w:r>
      <w:r>
        <w:t>u19) + 0</w:t>
      </w:r>
      <w:r w:rsidR="00644CD5">
        <w:t>.</w:t>
      </w:r>
      <w:r>
        <w:t>139*NumPositive + 0</w:t>
      </w:r>
      <w:r w:rsidR="00644CD5">
        <w:t>.</w:t>
      </w:r>
      <w:r>
        <w:t>199*T(v37</w:t>
      </w:r>
      <w:r w:rsidR="00644CD5">
        <w:t>.</w:t>
      </w:r>
      <w:r>
        <w:t>u3) + 0</w:t>
      </w:r>
      <w:r w:rsidR="00644CD5">
        <w:t>.</w:t>
      </w:r>
      <w:r>
        <w:t>589*T(v32</w:t>
      </w:r>
      <w:r w:rsidR="00644CD5">
        <w:t>.</w:t>
      </w:r>
      <w:r>
        <w:t>u2) + 0</w:t>
      </w:r>
      <w:r w:rsidR="00644CD5">
        <w:t>.</w:t>
      </w:r>
      <w:r>
        <w:t>903*T(v11</w:t>
      </w:r>
      <w:r w:rsidR="00644CD5">
        <w:t>.</w:t>
      </w:r>
      <w:r>
        <w:t>u21) -0</w:t>
      </w:r>
      <w:r w:rsidR="00644CD5">
        <w:t>.</w:t>
      </w:r>
      <w:r>
        <w:t>835*T(v6</w:t>
      </w:r>
      <w:r w:rsidR="00644CD5">
        <w:t>.</w:t>
      </w:r>
      <w:r>
        <w:t>u29) + 0</w:t>
      </w:r>
      <w:r w:rsidR="00644CD5">
        <w:t>.</w:t>
      </w:r>
      <w:r>
        <w:t>822*T(v20</w:t>
      </w:r>
      <w:r w:rsidR="00644CD5">
        <w:t>.</w:t>
      </w:r>
      <w:r>
        <w:t>u19) -0</w:t>
      </w:r>
      <w:r w:rsidR="00644CD5">
        <w:t>.</w:t>
      </w:r>
      <w:r>
        <w:t>749*T(v17</w:t>
      </w:r>
      <w:r w:rsidR="00644CD5">
        <w:t>.</w:t>
      </w:r>
      <w:r>
        <w:t>u18) -0</w:t>
      </w:r>
      <w:r w:rsidR="00644CD5">
        <w:t>.</w:t>
      </w:r>
      <w:r>
        <w:t>106*NumAcceptor + 0</w:t>
      </w:r>
      <w:r w:rsidR="00644CD5">
        <w:t>.</w:t>
      </w:r>
      <w:r>
        <w:t>778*T(v5</w:t>
      </w:r>
      <w:r w:rsidR="00644CD5">
        <w:t>.</w:t>
      </w:r>
      <w:r>
        <w:t>u32) + 0</w:t>
      </w:r>
      <w:r w:rsidR="00644CD5">
        <w:t>.</w:t>
      </w:r>
      <w:r>
        <w:t>343*T(v28</w:t>
      </w:r>
      <w:r w:rsidR="00644CD5">
        <w:t>.</w:t>
      </w:r>
      <w:r>
        <w:t>u1) + 0</w:t>
      </w:r>
      <w:r w:rsidR="00644CD5">
        <w:t>.</w:t>
      </w:r>
      <w:r>
        <w:t>871*T(v8</w:t>
      </w:r>
      <w:r w:rsidR="00644CD5">
        <w:t>.</w:t>
      </w:r>
      <w:r>
        <w:t>u20) + 0</w:t>
      </w:r>
      <w:r w:rsidR="00644CD5">
        <w:t>.</w:t>
      </w:r>
      <w:r>
        <w:t>792*T(v10</w:t>
      </w:r>
      <w:r w:rsidR="00644CD5">
        <w:t>.</w:t>
      </w:r>
      <w:r>
        <w:t>u29) -1</w:t>
      </w:r>
      <w:r w:rsidR="00644CD5">
        <w:t>.</w:t>
      </w:r>
      <w:r>
        <w:t>02*T(v23</w:t>
      </w:r>
      <w:r w:rsidR="00644CD5">
        <w:t>.</w:t>
      </w:r>
      <w:r>
        <w:t>u2) -1</w:t>
      </w:r>
      <w:r w:rsidR="00644CD5">
        <w:t>.</w:t>
      </w:r>
      <w:r>
        <w:t>03*T(v4</w:t>
      </w:r>
      <w:r w:rsidR="00644CD5">
        <w:t>.</w:t>
      </w:r>
      <w:r>
        <w:t>u29) -0</w:t>
      </w:r>
      <w:r w:rsidR="00644CD5">
        <w:t>.</w:t>
      </w:r>
      <w:r>
        <w:t>791*T(v6</w:t>
      </w:r>
      <w:r w:rsidR="00644CD5">
        <w:t>.</w:t>
      </w:r>
      <w:r>
        <w:t>u14) + 0</w:t>
      </w:r>
      <w:r w:rsidR="00644CD5">
        <w:t>.</w:t>
      </w:r>
      <w:r>
        <w:t>396*T(v13</w:t>
      </w:r>
      <w:r w:rsidR="00644CD5">
        <w:t>.</w:t>
      </w:r>
      <w:r>
        <w:t>u18) + 0</w:t>
      </w:r>
      <w:r w:rsidR="00644CD5">
        <w:t>.</w:t>
      </w:r>
      <w:r>
        <w:t>739*T(v12</w:t>
      </w:r>
      <w:r w:rsidR="00644CD5">
        <w:t>.</w:t>
      </w:r>
      <w:r>
        <w:t>u1) + 0</w:t>
      </w:r>
      <w:r w:rsidR="00644CD5">
        <w:t>.</w:t>
      </w:r>
      <w:r>
        <w:t>734*T(v2</w:t>
      </w:r>
      <w:r w:rsidR="00644CD5">
        <w:t>.</w:t>
      </w:r>
      <w:r>
        <w:t>u17) + 0</w:t>
      </w:r>
      <w:r w:rsidR="00644CD5">
        <w:t>.</w:t>
      </w:r>
      <w:r>
        <w:t>534*T(v39) -0</w:t>
      </w:r>
      <w:r w:rsidR="00644CD5">
        <w:t>.</w:t>
      </w:r>
      <w:r>
        <w:t>346*T(v4</w:t>
      </w:r>
      <w:r w:rsidR="00644CD5">
        <w:t>.</w:t>
      </w:r>
      <w:r>
        <w:t>u13) + 1</w:t>
      </w:r>
      <w:r w:rsidR="00644CD5">
        <w:t>.</w:t>
      </w:r>
      <w:r>
        <w:t>12*T(v15</w:t>
      </w:r>
      <w:r w:rsidR="00644CD5">
        <w:t>.</w:t>
      </w:r>
      <w:r>
        <w:t>u4) + 0</w:t>
      </w:r>
      <w:r w:rsidR="00644CD5">
        <w:t>.</w:t>
      </w:r>
      <w:r>
        <w:t>869*T(v19</w:t>
      </w:r>
      <w:r w:rsidR="00644CD5">
        <w:t>.</w:t>
      </w:r>
      <w:r>
        <w:t>u9) + 0</w:t>
      </w:r>
      <w:r w:rsidR="00644CD5">
        <w:t>.</w:t>
      </w:r>
      <w:r>
        <w:t>735*T(v4</w:t>
      </w:r>
      <w:r w:rsidR="00644CD5">
        <w:t>.</w:t>
      </w:r>
      <w:r>
        <w:t>u8) -0</w:t>
      </w:r>
      <w:r w:rsidR="00644CD5">
        <w:t>.</w:t>
      </w:r>
      <w:r>
        <w:t>336*T(v21</w:t>
      </w:r>
      <w:r w:rsidR="00644CD5">
        <w:t>.</w:t>
      </w:r>
      <w:r>
        <w:t>u20) -0</w:t>
      </w:r>
      <w:r w:rsidR="00644CD5">
        <w:t>.</w:t>
      </w:r>
      <w:r>
        <w:t>643*T(v9</w:t>
      </w:r>
      <w:r w:rsidR="00644CD5">
        <w:t>.</w:t>
      </w:r>
      <w:r>
        <w:t>u3) -0</w:t>
      </w:r>
      <w:r w:rsidR="00644CD5">
        <w:t>.</w:t>
      </w:r>
      <w:r>
        <w:t>645*T(v21</w:t>
      </w:r>
      <w:r w:rsidR="00644CD5">
        <w:t>.</w:t>
      </w:r>
      <w:r>
        <w:t>u1) -0</w:t>
      </w:r>
      <w:r w:rsidR="00644CD5">
        <w:t>.</w:t>
      </w:r>
      <w:r>
        <w:t>526*T(v6</w:t>
      </w:r>
      <w:r w:rsidR="00644CD5">
        <w:t>.</w:t>
      </w:r>
      <w:r>
        <w:t>u30) + 0</w:t>
      </w:r>
      <w:r w:rsidR="00644CD5">
        <w:t>.</w:t>
      </w:r>
      <w:r>
        <w:t>4*T(v14</w:t>
      </w:r>
      <w:r w:rsidR="00644CD5">
        <w:t>.</w:t>
      </w:r>
      <w:r>
        <w:t>u15) -0</w:t>
      </w:r>
      <w:r w:rsidR="00644CD5">
        <w:t>.</w:t>
      </w:r>
      <w:r>
        <w:t>334*T(v34</w:t>
      </w:r>
      <w:r w:rsidR="00644CD5">
        <w:t>.</w:t>
      </w:r>
      <w:r>
        <w:t>u6) + 0</w:t>
      </w:r>
      <w:r w:rsidR="00644CD5">
        <w:t>.</w:t>
      </w:r>
      <w:r>
        <w:t>921*T(u2) -0</w:t>
      </w:r>
      <w:r w:rsidR="00644CD5">
        <w:t>.</w:t>
      </w:r>
      <w:r>
        <w:t>712*T(v18</w:t>
      </w:r>
      <w:r w:rsidR="00644CD5">
        <w:t>.</w:t>
      </w:r>
      <w:r>
        <w:t>u6) -0</w:t>
      </w:r>
      <w:r w:rsidR="00644CD5">
        <w:t>.</w:t>
      </w:r>
      <w:r>
        <w:t>00117*Lipophilicity^3 + 0</w:t>
      </w:r>
      <w:r w:rsidR="00644CD5">
        <w:t>.</w:t>
      </w:r>
      <w:r>
        <w:t>385*T(v9</w:t>
      </w:r>
      <w:r w:rsidR="00644CD5">
        <w:t>.</w:t>
      </w:r>
      <w:r>
        <w:t>u12) + 0</w:t>
      </w:r>
      <w:r w:rsidR="00644CD5">
        <w:t>.</w:t>
      </w:r>
      <w:r>
        <w:t>85*T(v4</w:t>
      </w:r>
      <w:r w:rsidR="00644CD5">
        <w:t>.</w:t>
      </w:r>
      <w:r>
        <w:t>u10) + 1</w:t>
      </w:r>
      <w:r w:rsidR="00644CD5">
        <w:t>.</w:t>
      </w:r>
      <w:r>
        <w:t>16*T(v3</w:t>
      </w:r>
      <w:r w:rsidR="00644CD5">
        <w:t>.</w:t>
      </w:r>
      <w:r>
        <w:t>u9) -0</w:t>
      </w:r>
      <w:r w:rsidR="00644CD5">
        <w:t>.</w:t>
      </w:r>
      <w:r>
        <w:t>657*T(v38</w:t>
      </w:r>
      <w:r w:rsidR="00644CD5">
        <w:t>.</w:t>
      </w:r>
      <w:r>
        <w:t>u2) -0</w:t>
      </w:r>
      <w:r w:rsidR="00644CD5">
        <w:t>.</w:t>
      </w:r>
      <w:r>
        <w:t>588*T(u29) -0</w:t>
      </w:r>
      <w:r w:rsidR="00644CD5">
        <w:t>.</w:t>
      </w:r>
      <w:r>
        <w:t>716*T(v21</w:t>
      </w:r>
      <w:r w:rsidR="00644CD5">
        <w:t>.</w:t>
      </w:r>
      <w:r>
        <w:t>u12) + 0</w:t>
      </w:r>
      <w:r w:rsidR="00644CD5">
        <w:t>.</w:t>
      </w:r>
      <w:r>
        <w:t>597*T(v16</w:t>
      </w:r>
      <w:r w:rsidR="00644CD5">
        <w:t>.</w:t>
      </w:r>
      <w:r>
        <w:t>u2) -0</w:t>
      </w:r>
      <w:r w:rsidR="00644CD5">
        <w:t>.</w:t>
      </w:r>
      <w:r>
        <w:t>0813*NumHal + 0</w:t>
      </w:r>
      <w:r w:rsidR="00644CD5">
        <w:t>.</w:t>
      </w:r>
      <w:r>
        <w:t>6*T(v14</w:t>
      </w:r>
      <w:r w:rsidR="00644CD5">
        <w:t>.</w:t>
      </w:r>
      <w:r>
        <w:t>u28) + 0</w:t>
      </w:r>
      <w:r w:rsidR="00644CD5">
        <w:t>.</w:t>
      </w:r>
      <w:r>
        <w:t>589*T(v18</w:t>
      </w:r>
      <w:r w:rsidR="00644CD5">
        <w:t>.</w:t>
      </w:r>
      <w:r>
        <w:t>u8) -0</w:t>
      </w:r>
      <w:r w:rsidR="00644CD5">
        <w:t>.</w:t>
      </w:r>
      <w:r>
        <w:t>471*T(v4</w:t>
      </w:r>
      <w:r w:rsidR="00644CD5">
        <w:t>.</w:t>
      </w:r>
      <w:r>
        <w:t>u35) -0</w:t>
      </w:r>
      <w:r w:rsidR="00644CD5">
        <w:t>.</w:t>
      </w:r>
      <w:r>
        <w:t>722*T(v11</w:t>
      </w:r>
      <w:r w:rsidR="00644CD5">
        <w:t>.</w:t>
      </w:r>
      <w:r>
        <w:t>u8) + 0</w:t>
      </w:r>
      <w:r w:rsidR="00644CD5">
        <w:t>.</w:t>
      </w:r>
      <w:r>
        <w:t>311*T(v41</w:t>
      </w:r>
      <w:r w:rsidR="00644CD5">
        <w:t>.</w:t>
      </w:r>
      <w:r>
        <w:t>u1) + 0</w:t>
      </w:r>
      <w:r w:rsidR="00644CD5">
        <w:t>.</w:t>
      </w:r>
      <w:r>
        <w:t>303*T(v33</w:t>
      </w:r>
      <w:r w:rsidR="00644CD5">
        <w:t>.</w:t>
      </w:r>
      <w:r>
        <w:t>u4) -0</w:t>
      </w:r>
      <w:r w:rsidR="00644CD5">
        <w:t>.</w:t>
      </w:r>
      <w:r>
        <w:t>384*T(v7</w:t>
      </w:r>
      <w:r w:rsidR="00644CD5">
        <w:t>.</w:t>
      </w:r>
      <w:r>
        <w:t>u32) + 0</w:t>
      </w:r>
      <w:r w:rsidR="00644CD5">
        <w:t>.</w:t>
      </w:r>
      <w:r>
        <w:t>259*T(v26) -0</w:t>
      </w:r>
      <w:r w:rsidR="00644CD5">
        <w:t>.</w:t>
      </w:r>
      <w:r>
        <w:t>489*T(v28</w:t>
      </w:r>
      <w:r w:rsidR="00644CD5">
        <w:t>.</w:t>
      </w:r>
      <w:r>
        <w:t>u10) -0</w:t>
      </w:r>
      <w:r w:rsidR="00644CD5">
        <w:t>.</w:t>
      </w:r>
      <w:r>
        <w:t>364*T(v29</w:t>
      </w:r>
      <w:r w:rsidR="00644CD5">
        <w:t>.</w:t>
      </w:r>
      <w:r>
        <w:t>u12) -0</w:t>
      </w:r>
      <w:r w:rsidR="00644CD5">
        <w:t>.</w:t>
      </w:r>
      <w:r>
        <w:t>706*T(v21</w:t>
      </w:r>
      <w:r w:rsidR="00644CD5">
        <w:t>.</w:t>
      </w:r>
      <w:r>
        <w:t>u11) -0</w:t>
      </w:r>
      <w:r w:rsidR="00644CD5">
        <w:t>.</w:t>
      </w:r>
      <w:r>
        <w:t>664*T(v6</w:t>
      </w:r>
      <w:r w:rsidR="00644CD5">
        <w:t>.</w:t>
      </w:r>
      <w:r>
        <w:t>u36) -0</w:t>
      </w:r>
      <w:r w:rsidR="00644CD5">
        <w:t>.</w:t>
      </w:r>
      <w:r>
        <w:t>712*T(v6</w:t>
      </w:r>
      <w:r w:rsidR="00644CD5">
        <w:t>.</w:t>
      </w:r>
      <w:r>
        <w:t>u33) + 0</w:t>
      </w:r>
      <w:r w:rsidR="00644CD5">
        <w:t>.</w:t>
      </w:r>
      <w:r>
        <w:t>572*T(v32</w:t>
      </w:r>
      <w:r w:rsidR="00644CD5">
        <w:t>.</w:t>
      </w:r>
      <w:r>
        <w:t>u9) -1</w:t>
      </w:r>
      <w:r w:rsidR="00644CD5">
        <w:t>.</w:t>
      </w:r>
      <w:r>
        <w:t>82*u + 0</w:t>
      </w:r>
      <w:r w:rsidR="00644CD5">
        <w:t>.</w:t>
      </w:r>
      <w:r>
        <w:t>926*T(v18</w:t>
      </w:r>
      <w:r w:rsidR="00644CD5">
        <w:t>.</w:t>
      </w:r>
      <w:r>
        <w:t>u12) -0</w:t>
      </w:r>
      <w:r w:rsidR="00644CD5">
        <w:t>.</w:t>
      </w:r>
      <w:r>
        <w:t>663*T(v23</w:t>
      </w:r>
      <w:r w:rsidR="00644CD5">
        <w:t>.</w:t>
      </w:r>
      <w:r>
        <w:t>u11) -0</w:t>
      </w:r>
      <w:r w:rsidR="00644CD5">
        <w:t>.</w:t>
      </w:r>
      <w:r>
        <w:t>529*T(v24</w:t>
      </w:r>
      <w:r w:rsidR="00644CD5">
        <w:t>.</w:t>
      </w:r>
      <w:r>
        <w:t>u8) -0</w:t>
      </w:r>
      <w:r w:rsidR="00644CD5">
        <w:t>.</w:t>
      </w:r>
      <w:r>
        <w:t>607*T(v23</w:t>
      </w:r>
      <w:r w:rsidR="00644CD5">
        <w:t>.</w:t>
      </w:r>
      <w:r>
        <w:t>u3) + 0</w:t>
      </w:r>
      <w:r w:rsidR="00644CD5">
        <w:t>.</w:t>
      </w:r>
      <w:r>
        <w:t>382*T(v11</w:t>
      </w:r>
      <w:r w:rsidR="00644CD5">
        <w:t>.</w:t>
      </w:r>
      <w:r>
        <w:t>u26) + 0</w:t>
      </w:r>
      <w:r w:rsidR="00644CD5">
        <w:t>.</w:t>
      </w:r>
      <w:r>
        <w:t>605*T(v12</w:t>
      </w:r>
      <w:r w:rsidR="00644CD5">
        <w:t>.</w:t>
      </w:r>
      <w:r>
        <w:t>u28) + 0</w:t>
      </w:r>
      <w:r w:rsidR="00644CD5">
        <w:t>.</w:t>
      </w:r>
      <w:r>
        <w:t>605*T(v8</w:t>
      </w:r>
      <w:r w:rsidR="00644CD5">
        <w:t>.</w:t>
      </w:r>
      <w:r>
        <w:t>u3) + 0</w:t>
      </w:r>
      <w:r w:rsidR="00644CD5">
        <w:t>.</w:t>
      </w:r>
      <w:r>
        <w:t>568*T(v5</w:t>
      </w:r>
      <w:r w:rsidR="00644CD5">
        <w:t>.</w:t>
      </w:r>
      <w:r>
        <w:t>u14) + 0</w:t>
      </w:r>
      <w:r w:rsidR="00644CD5">
        <w:t>.</w:t>
      </w:r>
      <w:r>
        <w:t>62*T(v5</w:t>
      </w:r>
      <w:r w:rsidR="00644CD5">
        <w:t>.</w:t>
      </w:r>
      <w:r>
        <w:t>u36) + 0</w:t>
      </w:r>
      <w:r w:rsidR="00644CD5">
        <w:t>.</w:t>
      </w:r>
      <w:r>
        <w:t>789*T(v3</w:t>
      </w:r>
      <w:r w:rsidR="00644CD5">
        <w:t>.</w:t>
      </w:r>
      <w:r>
        <w:t>u3) + 0</w:t>
      </w:r>
      <w:r w:rsidR="00644CD5">
        <w:t>.</w:t>
      </w:r>
      <w:r>
        <w:t>425*T(v4</w:t>
      </w:r>
      <w:r w:rsidR="00644CD5">
        <w:t>.</w:t>
      </w:r>
      <w:r>
        <w:t>u21) + 0</w:t>
      </w:r>
      <w:r w:rsidR="00644CD5">
        <w:t>.</w:t>
      </w:r>
      <w:r>
        <w:t>478*T(v14</w:t>
      </w:r>
      <w:r w:rsidR="00644CD5">
        <w:t>.</w:t>
      </w:r>
      <w:r>
        <w:t>u12) -0</w:t>
      </w:r>
      <w:r w:rsidR="00644CD5">
        <w:t>.</w:t>
      </w:r>
      <w:r>
        <w:t>475*T(v27</w:t>
      </w:r>
      <w:r w:rsidR="00644CD5">
        <w:t>.</w:t>
      </w:r>
      <w:r>
        <w:t>u15) + 0</w:t>
      </w:r>
      <w:r w:rsidR="00644CD5">
        <w:t>.</w:t>
      </w:r>
      <w:r>
        <w:t>341*T(v17</w:t>
      </w:r>
      <w:r w:rsidR="00644CD5">
        <w:t>.</w:t>
      </w:r>
      <w:r>
        <w:t>u17) -0</w:t>
      </w:r>
      <w:r w:rsidR="00644CD5">
        <w:t>.</w:t>
      </w:r>
      <w:r>
        <w:t>649*T(v22</w:t>
      </w:r>
      <w:r w:rsidR="00644CD5">
        <w:t>.</w:t>
      </w:r>
      <w:r>
        <w:t>u12) + 0</w:t>
      </w:r>
      <w:r w:rsidR="00644CD5">
        <w:t>.</w:t>
      </w:r>
      <w:r>
        <w:t>254*T(v12</w:t>
      </w:r>
      <w:r w:rsidR="00644CD5">
        <w:t>.</w:t>
      </w:r>
      <w:r>
        <w:t>u3) + 0</w:t>
      </w:r>
      <w:r w:rsidR="00644CD5">
        <w:t>.</w:t>
      </w:r>
      <w:r>
        <w:t>319*T(v13</w:t>
      </w:r>
      <w:r w:rsidR="00644CD5">
        <w:t>.</w:t>
      </w:r>
      <w:r>
        <w:t>u27) + 0</w:t>
      </w:r>
      <w:r w:rsidR="00644CD5">
        <w:t>.</w:t>
      </w:r>
      <w:r>
        <w:t>591*T(v5</w:t>
      </w:r>
      <w:r w:rsidR="00644CD5">
        <w:t>.</w:t>
      </w:r>
      <w:r>
        <w:t>u3) -0</w:t>
      </w:r>
      <w:r w:rsidR="00644CD5">
        <w:t>.</w:t>
      </w:r>
      <w:r>
        <w:t>361*T(v19</w:t>
      </w:r>
      <w:r w:rsidR="00644CD5">
        <w:t>.</w:t>
      </w:r>
      <w:r>
        <w:t>u12) -0</w:t>
      </w:r>
      <w:r w:rsidR="00644CD5">
        <w:t>.</w:t>
      </w:r>
      <w:r>
        <w:t>69*T(v2</w:t>
      </w:r>
      <w:r w:rsidR="00644CD5">
        <w:t>.</w:t>
      </w:r>
      <w:r>
        <w:t>u18) -0</w:t>
      </w:r>
      <w:r w:rsidR="00644CD5">
        <w:t>.</w:t>
      </w:r>
      <w:r>
        <w:t>48*T(v26</w:t>
      </w:r>
      <w:r w:rsidR="00644CD5">
        <w:t>.</w:t>
      </w:r>
      <w:r>
        <w:t>u14) + 0</w:t>
      </w:r>
      <w:r w:rsidR="00644CD5">
        <w:t>.</w:t>
      </w:r>
      <w:r>
        <w:t>672*T(v20</w:t>
      </w:r>
      <w:r w:rsidR="00644CD5">
        <w:t>.</w:t>
      </w:r>
      <w:r>
        <w:t>u23) -0</w:t>
      </w:r>
      <w:r w:rsidR="00644CD5">
        <w:t>.</w:t>
      </w:r>
      <w:r>
        <w:t>452*T(v9</w:t>
      </w:r>
      <w:r w:rsidR="00644CD5">
        <w:t>.</w:t>
      </w:r>
      <w:r>
        <w:t>u29) + 0</w:t>
      </w:r>
      <w:r w:rsidR="00644CD5">
        <w:t>.</w:t>
      </w:r>
      <w:r>
        <w:t>473*T(v35</w:t>
      </w:r>
      <w:r w:rsidR="00644CD5">
        <w:t>.</w:t>
      </w:r>
      <w:r>
        <w:t>u6) -0</w:t>
      </w:r>
      <w:r w:rsidR="00644CD5">
        <w:t>.</w:t>
      </w:r>
      <w:r>
        <w:t>267*T(v6</w:t>
      </w:r>
      <w:r w:rsidR="00644CD5">
        <w:t>.</w:t>
      </w:r>
      <w:r>
        <w:t>u26) -0</w:t>
      </w:r>
      <w:r w:rsidR="00644CD5">
        <w:t>.</w:t>
      </w:r>
      <w:r>
        <w:t>201*T(v40) -0</w:t>
      </w:r>
      <w:r w:rsidR="00644CD5">
        <w:t>.</w:t>
      </w:r>
      <w:r>
        <w:t>835*T(v2</w:t>
      </w:r>
      <w:r w:rsidR="00644CD5">
        <w:t>.</w:t>
      </w:r>
      <w:r>
        <w:t>u9) + 0</w:t>
      </w:r>
      <w:r w:rsidR="00644CD5">
        <w:t>.</w:t>
      </w:r>
      <w:r>
        <w:t>43*T(v3</w:t>
      </w:r>
      <w:r w:rsidR="00644CD5">
        <w:t>.</w:t>
      </w:r>
      <w:r>
        <w:t>u40) + 0</w:t>
      </w:r>
      <w:r w:rsidR="00644CD5">
        <w:t>.</w:t>
      </w:r>
      <w:r>
        <w:t>583*T(v7</w:t>
      </w:r>
      <w:r w:rsidR="00644CD5">
        <w:t>.</w:t>
      </w:r>
      <w:r>
        <w:t>u26) + 0</w:t>
      </w:r>
      <w:r w:rsidR="00644CD5">
        <w:t>.</w:t>
      </w:r>
      <w:r>
        <w:t>343*T(v23</w:t>
      </w:r>
      <w:r w:rsidR="00644CD5">
        <w:t>.</w:t>
      </w:r>
      <w:r>
        <w:t>u17) -0</w:t>
      </w:r>
      <w:r w:rsidR="00644CD5">
        <w:t>.</w:t>
      </w:r>
      <w:r>
        <w:t>262*T(v7</w:t>
      </w:r>
      <w:r w:rsidR="00644CD5">
        <w:t>.</w:t>
      </w:r>
      <w:r>
        <w:t>u35) + 0</w:t>
      </w:r>
      <w:r w:rsidR="00644CD5">
        <w:t>.</w:t>
      </w:r>
      <w:r>
        <w:t>542*T(v10</w:t>
      </w:r>
      <w:r w:rsidR="00644CD5">
        <w:t>.</w:t>
      </w:r>
      <w:r>
        <w:t>u23) + 0</w:t>
      </w:r>
      <w:r w:rsidR="00644CD5">
        <w:t>.</w:t>
      </w:r>
      <w:r>
        <w:t>292*T(v12</w:t>
      </w:r>
      <w:r w:rsidR="00644CD5">
        <w:t>.</w:t>
      </w:r>
      <w:r>
        <w:t>u10) + 0</w:t>
      </w:r>
      <w:r w:rsidR="00644CD5">
        <w:t>.</w:t>
      </w:r>
      <w:r>
        <w:t>224*T(v32</w:t>
      </w:r>
      <w:r w:rsidR="00644CD5">
        <w:t>.</w:t>
      </w:r>
      <w:r>
        <w:t>u11) -0</w:t>
      </w:r>
      <w:r w:rsidR="00644CD5">
        <w:t>.</w:t>
      </w:r>
      <w:r>
        <w:t>523*T(v6</w:t>
      </w:r>
      <w:r w:rsidR="00644CD5">
        <w:t>.</w:t>
      </w:r>
      <w:r>
        <w:t>u23) + 0</w:t>
      </w:r>
      <w:r w:rsidR="00644CD5">
        <w:t>.</w:t>
      </w:r>
      <w:r>
        <w:t>595*T(v28</w:t>
      </w:r>
      <w:r w:rsidR="00644CD5">
        <w:t>.</w:t>
      </w:r>
      <w:r>
        <w:t>u6) -0</w:t>
      </w:r>
      <w:r w:rsidR="00644CD5">
        <w:t>.</w:t>
      </w:r>
      <w:r>
        <w:t>589*T(v7</w:t>
      </w:r>
      <w:r w:rsidR="00644CD5">
        <w:t>.</w:t>
      </w:r>
      <w:r>
        <w:t>u10) -0</w:t>
      </w:r>
      <w:r w:rsidR="00644CD5">
        <w:t>.</w:t>
      </w:r>
      <w:r>
        <w:t>398*T(v8</w:t>
      </w:r>
      <w:r w:rsidR="00644CD5">
        <w:t>.</w:t>
      </w:r>
      <w:r>
        <w:t>u17) -0</w:t>
      </w:r>
      <w:r w:rsidR="00644CD5">
        <w:t>.</w:t>
      </w:r>
      <w:r>
        <w:t>263*T(v9</w:t>
      </w:r>
      <w:r w:rsidR="00644CD5">
        <w:t>.</w:t>
      </w:r>
      <w:r>
        <w:t>u8) -0</w:t>
      </w:r>
      <w:r w:rsidR="00644CD5">
        <w:t>.</w:t>
      </w:r>
      <w:r>
        <w:t>37*T(v16</w:t>
      </w:r>
      <w:r w:rsidR="00644CD5">
        <w:t>.</w:t>
      </w:r>
      <w:r>
        <w:t>u6) + 0</w:t>
      </w:r>
      <w:r w:rsidR="00644CD5">
        <w:t>.</w:t>
      </w:r>
      <w:r>
        <w:t>386*T(v34</w:t>
      </w:r>
      <w:r w:rsidR="00644CD5">
        <w:t>.</w:t>
      </w:r>
      <w:r>
        <w:t>u7) -0</w:t>
      </w:r>
      <w:r w:rsidR="00644CD5">
        <w:t>.</w:t>
      </w:r>
      <w:r>
        <w:t>475*T(v1</w:t>
      </w:r>
      <w:r w:rsidR="00644CD5">
        <w:t>.</w:t>
      </w:r>
      <w:r>
        <w:t>u33) -0</w:t>
      </w:r>
      <w:r w:rsidR="00644CD5">
        <w:t>.</w:t>
      </w:r>
      <w:r>
        <w:t>336*T(v37</w:t>
      </w:r>
      <w:r w:rsidR="00644CD5">
        <w:t>.</w:t>
      </w:r>
      <w:r>
        <w:t>u6) -0</w:t>
      </w:r>
      <w:r w:rsidR="00644CD5">
        <w:t>.</w:t>
      </w:r>
      <w:r>
        <w:t>708*T(v6</w:t>
      </w:r>
      <w:r w:rsidR="00644CD5">
        <w:t>.</w:t>
      </w:r>
      <w:r>
        <w:t>u1) + 0</w:t>
      </w:r>
      <w:r w:rsidR="00644CD5">
        <w:t>.</w:t>
      </w:r>
      <w:r>
        <w:t>435*T(v21</w:t>
      </w:r>
      <w:r w:rsidR="00644CD5">
        <w:t>.</w:t>
      </w:r>
      <w:r>
        <w:t>u3) -0</w:t>
      </w:r>
      <w:r w:rsidR="00644CD5">
        <w:t>.</w:t>
      </w:r>
      <w:r>
        <w:t>43*T(v13</w:t>
      </w:r>
      <w:r w:rsidR="00644CD5">
        <w:t>.</w:t>
      </w:r>
      <w:r>
        <w:t>u7) + 0</w:t>
      </w:r>
      <w:r w:rsidR="00644CD5">
        <w:t>.</w:t>
      </w:r>
      <w:r>
        <w:t>364*T(v8</w:t>
      </w:r>
      <w:r w:rsidR="00644CD5">
        <w:t>.</w:t>
      </w:r>
      <w:r>
        <w:t>u23) -0</w:t>
      </w:r>
      <w:r w:rsidR="00644CD5">
        <w:t>.</w:t>
      </w:r>
      <w:r>
        <w:t>32*T(v16</w:t>
      </w:r>
      <w:r w:rsidR="00644CD5">
        <w:t>.</w:t>
      </w:r>
      <w:r>
        <w:t>u21) + 0</w:t>
      </w:r>
      <w:r w:rsidR="00644CD5">
        <w:t>.</w:t>
      </w:r>
      <w:r>
        <w:t>284*T(v4</w:t>
      </w:r>
      <w:r w:rsidR="00644CD5">
        <w:t>.</w:t>
      </w:r>
      <w:r>
        <w:t>u37) + 0</w:t>
      </w:r>
      <w:r w:rsidR="00644CD5">
        <w:t>.</w:t>
      </w:r>
      <w:r>
        <w:t>344*T(v9</w:t>
      </w:r>
      <w:r w:rsidR="00644CD5">
        <w:t>.</w:t>
      </w:r>
      <w:r>
        <w:t>u19) -0</w:t>
      </w:r>
      <w:r w:rsidR="00644CD5">
        <w:t>.</w:t>
      </w:r>
      <w:r>
        <w:t>341*T(v16</w:t>
      </w:r>
      <w:r w:rsidR="00644CD5">
        <w:t>.</w:t>
      </w:r>
      <w:r>
        <w:t>u20) + 0</w:t>
      </w:r>
      <w:r w:rsidR="00644CD5">
        <w:t>.</w:t>
      </w:r>
      <w:r>
        <w:t>467*T(v8</w:t>
      </w:r>
      <w:r w:rsidR="00644CD5">
        <w:t>.</w:t>
      </w:r>
      <w:r>
        <w:t>u13) + 0</w:t>
      </w:r>
      <w:r w:rsidR="00644CD5">
        <w:t>.</w:t>
      </w:r>
      <w:r>
        <w:t>471*T(v27</w:t>
      </w:r>
      <w:r w:rsidR="00644CD5">
        <w:t>.</w:t>
      </w:r>
      <w:r>
        <w:t>u13) + 0</w:t>
      </w:r>
      <w:r w:rsidR="00644CD5">
        <w:t>.</w:t>
      </w:r>
      <w:r>
        <w:t>356*T(v13</w:t>
      </w:r>
      <w:r w:rsidR="00644CD5">
        <w:t>.</w:t>
      </w:r>
      <w:r>
        <w:t>u25) + 0</w:t>
      </w:r>
      <w:r w:rsidR="00644CD5">
        <w:t>.</w:t>
      </w:r>
      <w:r>
        <w:t>287*T(v22</w:t>
      </w:r>
      <w:r w:rsidR="00644CD5">
        <w:t>.</w:t>
      </w:r>
      <w:r>
        <w:t>u20) -0</w:t>
      </w:r>
      <w:r w:rsidR="00644CD5">
        <w:t>.</w:t>
      </w:r>
      <w:r>
        <w:t>509*T(v23</w:t>
      </w:r>
      <w:r w:rsidR="00644CD5">
        <w:t>.</w:t>
      </w:r>
      <w:r>
        <w:t>u6) + 0</w:t>
      </w:r>
      <w:r w:rsidR="00644CD5">
        <w:t>.</w:t>
      </w:r>
      <w:r>
        <w:t>296*T(v38</w:t>
      </w:r>
      <w:r w:rsidR="00644CD5">
        <w:t>.</w:t>
      </w:r>
      <w:r>
        <w:t>u3) + 0</w:t>
      </w:r>
      <w:r w:rsidR="00644CD5">
        <w:t>.</w:t>
      </w:r>
      <w:r>
        <w:t>409*T(v18</w:t>
      </w:r>
      <w:r w:rsidR="00644CD5">
        <w:t>.</w:t>
      </w:r>
      <w:r>
        <w:t>u15) + 0</w:t>
      </w:r>
      <w:r w:rsidR="00644CD5">
        <w:t>.</w:t>
      </w:r>
      <w:r>
        <w:t>215*T(v14) + 0</w:t>
      </w:r>
      <w:r w:rsidR="00644CD5">
        <w:t>.</w:t>
      </w:r>
      <w:r>
        <w:t>317*T(v2</w:t>
      </w:r>
      <w:r w:rsidR="00644CD5">
        <w:t>.</w:t>
      </w:r>
      <w:r>
        <w:t>u38) -0</w:t>
      </w:r>
      <w:r w:rsidR="00644CD5">
        <w:t>.</w:t>
      </w:r>
      <w:r>
        <w:t>372*T(u10) + 0</w:t>
      </w:r>
      <w:r w:rsidR="00644CD5">
        <w:t>.</w:t>
      </w:r>
      <w:r>
        <w:t>323*T(v10</w:t>
      </w:r>
      <w:r w:rsidR="00644CD5">
        <w:t>.</w:t>
      </w:r>
      <w:r>
        <w:t>u15) -0</w:t>
      </w:r>
      <w:r w:rsidR="00644CD5">
        <w:t>.</w:t>
      </w:r>
      <w:r>
        <w:t>288*T(v9</w:t>
      </w:r>
      <w:r w:rsidR="00644CD5">
        <w:t>.</w:t>
      </w:r>
      <w:r>
        <w:t>u16) + 0</w:t>
      </w:r>
      <w:r w:rsidR="00644CD5">
        <w:t>.</w:t>
      </w:r>
      <w:r>
        <w:t>467*T(v9</w:t>
      </w:r>
      <w:r w:rsidR="00644CD5">
        <w:t>.</w:t>
      </w:r>
      <w:r>
        <w:t>u6) + 0</w:t>
      </w:r>
      <w:r w:rsidR="00644CD5">
        <w:t>.</w:t>
      </w:r>
      <w:r>
        <w:t>376*T(v24</w:t>
      </w:r>
      <w:r w:rsidR="00644CD5">
        <w:t>.</w:t>
      </w:r>
      <w:r>
        <w:t>u11) + 0</w:t>
      </w:r>
      <w:r w:rsidR="00644CD5">
        <w:t>.</w:t>
      </w:r>
      <w:r>
        <w:t>389*T(v27</w:t>
      </w:r>
      <w:r w:rsidR="00644CD5">
        <w:t>.</w:t>
      </w:r>
      <w:r>
        <w:t>u14) -0</w:t>
      </w:r>
      <w:r w:rsidR="00644CD5">
        <w:t>.</w:t>
      </w:r>
      <w:r>
        <w:t>175*T(v30</w:t>
      </w:r>
      <w:r w:rsidR="00644CD5">
        <w:t>.</w:t>
      </w:r>
      <w:r>
        <w:t>u7) + 0</w:t>
      </w:r>
      <w:r w:rsidR="00644CD5">
        <w:t>.</w:t>
      </w:r>
      <w:r>
        <w:t>321*T(v15</w:t>
      </w:r>
      <w:r w:rsidR="00644CD5">
        <w:t>.</w:t>
      </w:r>
      <w:r>
        <w:t>u28) -0</w:t>
      </w:r>
      <w:r w:rsidR="00644CD5">
        <w:t>.</w:t>
      </w:r>
      <w:r>
        <w:t>417*T(v1</w:t>
      </w:r>
      <w:r w:rsidR="00644CD5">
        <w:t>.</w:t>
      </w:r>
      <w:r>
        <w:t>u34) + 0</w:t>
      </w:r>
      <w:r w:rsidR="00644CD5">
        <w:t>.</w:t>
      </w:r>
      <w:r>
        <w:t>23*T(v11) -0</w:t>
      </w:r>
      <w:r w:rsidR="00644CD5">
        <w:t>.</w:t>
      </w:r>
      <w:r>
        <w:t>382*T(v2</w:t>
      </w:r>
      <w:r w:rsidR="00644CD5">
        <w:t>.</w:t>
      </w:r>
      <w:r>
        <w:t>u3) + 0</w:t>
      </w:r>
      <w:r w:rsidR="00644CD5">
        <w:t>.</w:t>
      </w:r>
      <w:r>
        <w:t>347*T(v36</w:t>
      </w:r>
      <w:r w:rsidR="00644CD5">
        <w:t>.</w:t>
      </w:r>
      <w:r>
        <w:t>u6) + 0</w:t>
      </w:r>
      <w:r w:rsidR="00644CD5">
        <w:t>.</w:t>
      </w:r>
      <w:r>
        <w:t>198*T(v40</w:t>
      </w:r>
      <w:r w:rsidR="00644CD5">
        <w:t>.</w:t>
      </w:r>
      <w:r>
        <w:t>u1) + 0</w:t>
      </w:r>
      <w:r w:rsidR="00644CD5">
        <w:t>.</w:t>
      </w:r>
      <w:r>
        <w:t>246*T(v40</w:t>
      </w:r>
      <w:r w:rsidR="00644CD5">
        <w:t>.</w:t>
      </w:r>
      <w:r>
        <w:t>u2) + 0</w:t>
      </w:r>
      <w:r w:rsidR="00644CD5">
        <w:t>.</w:t>
      </w:r>
      <w:r>
        <w:t>33*T(u3) -0</w:t>
      </w:r>
      <w:r w:rsidR="00644CD5">
        <w:t>.</w:t>
      </w:r>
      <w:r>
        <w:t>245*T(v18</w:t>
      </w:r>
      <w:r w:rsidR="00644CD5">
        <w:t>.</w:t>
      </w:r>
      <w:r>
        <w:t>u18) + 0</w:t>
      </w:r>
      <w:r w:rsidR="00644CD5">
        <w:t>.</w:t>
      </w:r>
      <w:r>
        <w:t>257*T(v25</w:t>
      </w:r>
      <w:r w:rsidR="00644CD5">
        <w:t>.</w:t>
      </w:r>
      <w:r>
        <w:t>u14) + 0</w:t>
      </w:r>
      <w:r w:rsidR="00644CD5">
        <w:t>.</w:t>
      </w:r>
      <w:r>
        <w:t>202*T(v7</w:t>
      </w:r>
      <w:r w:rsidR="00644CD5">
        <w:t>.</w:t>
      </w:r>
      <w:r>
        <w:t>u34) + 0</w:t>
      </w:r>
      <w:r w:rsidR="00644CD5">
        <w:t>.</w:t>
      </w:r>
      <w:r>
        <w:t>181*T(u31) + 0</w:t>
      </w:r>
      <w:r w:rsidR="00644CD5">
        <w:t>.</w:t>
      </w:r>
      <w:r>
        <w:t>267*T(v1</w:t>
      </w:r>
      <w:r w:rsidR="00644CD5">
        <w:t>.</w:t>
      </w:r>
      <w:r>
        <w:t>u24) + 0</w:t>
      </w:r>
      <w:r w:rsidR="00644CD5">
        <w:t>.</w:t>
      </w:r>
      <w:r>
        <w:t>303*T(v31</w:t>
      </w:r>
      <w:r w:rsidR="00644CD5">
        <w:t>.</w:t>
      </w:r>
      <w:r>
        <w:t>u6) -0</w:t>
      </w:r>
      <w:r w:rsidR="00644CD5">
        <w:t>.</w:t>
      </w:r>
      <w:r>
        <w:t>299*T(v14</w:t>
      </w:r>
      <w:r w:rsidR="00644CD5">
        <w:t>.</w:t>
      </w:r>
      <w:r>
        <w:t>u8) -0</w:t>
      </w:r>
      <w:r w:rsidR="00644CD5">
        <w:t>.</w:t>
      </w:r>
      <w:r>
        <w:t>265*T(v24</w:t>
      </w:r>
      <w:r w:rsidR="00644CD5">
        <w:t>.</w:t>
      </w:r>
      <w:r>
        <w:t>u13) -0</w:t>
      </w:r>
      <w:r w:rsidR="00644CD5">
        <w:t>.</w:t>
      </w:r>
      <w:r>
        <w:t>297*T(v12</w:t>
      </w:r>
      <w:r w:rsidR="00644CD5">
        <w:t>.</w:t>
      </w:r>
      <w:r>
        <w:t>u5) -0</w:t>
      </w:r>
      <w:r w:rsidR="00644CD5">
        <w:t>.</w:t>
      </w:r>
      <w:r>
        <w:t>238*T(v5</w:t>
      </w:r>
      <w:r w:rsidR="00644CD5">
        <w:t>.</w:t>
      </w:r>
      <w:r>
        <w:t>u16) + 0</w:t>
      </w:r>
      <w:r w:rsidR="00644CD5">
        <w:t>.</w:t>
      </w:r>
      <w:r>
        <w:t>205*T(v23</w:t>
      </w:r>
      <w:r w:rsidR="00644CD5">
        <w:t>.</w:t>
      </w:r>
      <w:r>
        <w:t>u9) + 0</w:t>
      </w:r>
      <w:r w:rsidR="00644CD5">
        <w:t>.</w:t>
      </w:r>
      <w:r>
        <w:t>171*T(v10) + 0</w:t>
      </w:r>
      <w:r w:rsidR="00644CD5">
        <w:t>.</w:t>
      </w:r>
      <w:r>
        <w:t>215*T(v1</w:t>
      </w:r>
      <w:r w:rsidR="00644CD5">
        <w:t>.</w:t>
      </w:r>
      <w:r>
        <w:t>u39) -0</w:t>
      </w:r>
      <w:r w:rsidR="00644CD5">
        <w:t>.</w:t>
      </w:r>
      <w:r>
        <w:t>193*T(v29</w:t>
      </w:r>
      <w:r w:rsidR="00644CD5">
        <w:t>.</w:t>
      </w:r>
      <w:r>
        <w:t>u9) + 0</w:t>
      </w:r>
      <w:r w:rsidR="00644CD5">
        <w:t>.</w:t>
      </w:r>
      <w:r>
        <w:t>203*T(v21</w:t>
      </w:r>
      <w:r w:rsidR="00644CD5">
        <w:t>.</w:t>
      </w:r>
      <w:r>
        <w:t>u6) -0</w:t>
      </w:r>
      <w:r w:rsidR="00644CD5">
        <w:t>.</w:t>
      </w:r>
      <w:r>
        <w:t>143*T(v39</w:t>
      </w:r>
      <w:r w:rsidR="00644CD5">
        <w:t>.</w:t>
      </w:r>
      <w:r>
        <w:t>u3) -0</w:t>
      </w:r>
      <w:r w:rsidR="00644CD5">
        <w:t>.</w:t>
      </w:r>
      <w:r>
        <w:t>226*T(v2</w:t>
      </w:r>
      <w:r w:rsidR="00644CD5">
        <w:t>.</w:t>
      </w:r>
      <w:r>
        <w:t>u35) + 0</w:t>
      </w:r>
      <w:r w:rsidR="00644CD5">
        <w:t>.</w:t>
      </w:r>
      <w:r>
        <w:t>29*T(v12</w:t>
      </w:r>
      <w:r w:rsidR="00644CD5">
        <w:t>.</w:t>
      </w:r>
      <w:r>
        <w:t>u2) + 0</w:t>
      </w:r>
      <w:r w:rsidR="00644CD5">
        <w:t>.</w:t>
      </w:r>
      <w:r>
        <w:t>247*T(v6</w:t>
      </w:r>
      <w:r w:rsidR="00644CD5">
        <w:t>.</w:t>
      </w:r>
      <w:r>
        <w:t>u12) -0</w:t>
      </w:r>
      <w:r w:rsidR="00644CD5">
        <w:t>.</w:t>
      </w:r>
      <w:r>
        <w:t>256*T(v28</w:t>
      </w:r>
      <w:r w:rsidR="00644CD5">
        <w:t>.</w:t>
      </w:r>
      <w:r>
        <w:t>u2) -0</w:t>
      </w:r>
      <w:r w:rsidR="00644CD5">
        <w:t>.</w:t>
      </w:r>
      <w:r>
        <w:t>00991*NumNegative + 0</w:t>
      </w:r>
      <w:r w:rsidR="00644CD5">
        <w:t>.</w:t>
      </w:r>
      <w:r>
        <w:t>2*T(v16</w:t>
      </w:r>
      <w:r w:rsidR="00644CD5">
        <w:t>.</w:t>
      </w:r>
      <w:r>
        <w:t>u11) + 0</w:t>
      </w:r>
      <w:r w:rsidR="00644CD5">
        <w:t>.</w:t>
      </w:r>
      <w:r>
        <w:t>216*T(v6</w:t>
      </w:r>
      <w:r w:rsidR="00644CD5">
        <w:t>.</w:t>
      </w:r>
      <w:r>
        <w:t>u25) + 0</w:t>
      </w:r>
      <w:r w:rsidR="00644CD5">
        <w:t>.</w:t>
      </w:r>
      <w:r>
        <w:t>2*T(v13</w:t>
      </w:r>
      <w:r w:rsidR="00644CD5">
        <w:t>.</w:t>
      </w:r>
      <w:r>
        <w:t>u8) -0</w:t>
      </w:r>
      <w:r w:rsidR="00644CD5">
        <w:t>.</w:t>
      </w:r>
      <w:r>
        <w:t>198*T(v12</w:t>
      </w:r>
      <w:r w:rsidR="00644CD5">
        <w:t>.</w:t>
      </w:r>
      <w:r>
        <w:t>u27) + 0</w:t>
      </w:r>
      <w:r w:rsidR="00644CD5">
        <w:t>.</w:t>
      </w:r>
      <w:r>
        <w:t>133*T(v27</w:t>
      </w:r>
      <w:r w:rsidR="00644CD5">
        <w:t>.</w:t>
      </w:r>
      <w:r>
        <w:t>u12) + 0</w:t>
      </w:r>
      <w:r w:rsidR="00644CD5">
        <w:t>.</w:t>
      </w:r>
      <w:r>
        <w:t>265*T(v21</w:t>
      </w:r>
      <w:r w:rsidR="00644CD5">
        <w:t>.</w:t>
      </w:r>
      <w:r>
        <w:t>u5) + 0</w:t>
      </w:r>
      <w:r w:rsidR="00644CD5">
        <w:t>.</w:t>
      </w:r>
      <w:r>
        <w:t>177*T(v21</w:t>
      </w:r>
      <w:r w:rsidR="00644CD5">
        <w:t>.</w:t>
      </w:r>
      <w:r>
        <w:t>u9) + 0</w:t>
      </w:r>
      <w:r w:rsidR="00644CD5">
        <w:t>.</w:t>
      </w:r>
      <w:r>
        <w:t>244*T(v7</w:t>
      </w:r>
      <w:r w:rsidR="00644CD5">
        <w:t>.</w:t>
      </w:r>
      <w:r>
        <w:t>u5) -0</w:t>
      </w:r>
      <w:r w:rsidR="00644CD5">
        <w:t>.</w:t>
      </w:r>
      <w:r>
        <w:t>175*T(v16</w:t>
      </w:r>
      <w:r w:rsidR="00644CD5">
        <w:t>.</w:t>
      </w:r>
      <w:r>
        <w:t>u15) + 0</w:t>
      </w:r>
      <w:r w:rsidR="00644CD5">
        <w:t>.</w:t>
      </w:r>
      <w:r>
        <w:t>21*T(v6</w:t>
      </w:r>
      <w:r w:rsidR="00644CD5">
        <w:t>.</w:t>
      </w:r>
      <w:r>
        <w:t>u20) -0</w:t>
      </w:r>
      <w:r w:rsidR="00644CD5">
        <w:t>.</w:t>
      </w:r>
      <w:r>
        <w:t>284*T(v6</w:t>
      </w:r>
      <w:r w:rsidR="00644CD5">
        <w:t>.</w:t>
      </w:r>
      <w:r>
        <w:t>u2) + 0</w:t>
      </w:r>
      <w:r w:rsidR="00644CD5">
        <w:t>.</w:t>
      </w:r>
      <w:r>
        <w:t>208*T(v9</w:t>
      </w:r>
      <w:r w:rsidR="00644CD5">
        <w:t>.</w:t>
      </w:r>
      <w:r>
        <w:t>u28) + 0</w:t>
      </w:r>
      <w:r w:rsidR="00644CD5">
        <w:t>.</w:t>
      </w:r>
      <w:r>
        <w:t>163*T(v9</w:t>
      </w:r>
      <w:r w:rsidR="00644CD5">
        <w:t>.</w:t>
      </w:r>
      <w:r>
        <w:t>u32) -0</w:t>
      </w:r>
      <w:r w:rsidR="00644CD5">
        <w:t>.</w:t>
      </w:r>
      <w:r>
        <w:t>134*Length -0</w:t>
      </w:r>
      <w:r w:rsidR="00644CD5">
        <w:t>.</w:t>
      </w:r>
      <w:r>
        <w:t>206*T(v5</w:t>
      </w:r>
      <w:r w:rsidR="00644CD5">
        <w:t>.</w:t>
      </w:r>
      <w:r>
        <w:t>u23) + 0</w:t>
      </w:r>
      <w:r w:rsidR="00644CD5">
        <w:t>.</w:t>
      </w:r>
      <w:r>
        <w:t>155*T(v29</w:t>
      </w:r>
      <w:r w:rsidR="00644CD5">
        <w:t>.</w:t>
      </w:r>
      <w:r>
        <w:t>u11) -0</w:t>
      </w:r>
      <w:r w:rsidR="00644CD5">
        <w:t>.</w:t>
      </w:r>
      <w:r>
        <w:t>18*T(v4</w:t>
      </w:r>
      <w:r w:rsidR="00644CD5">
        <w:t>.</w:t>
      </w:r>
      <w:r>
        <w:t>u33) + 0</w:t>
      </w:r>
      <w:r w:rsidR="00644CD5">
        <w:t>.</w:t>
      </w:r>
      <w:r>
        <w:t>124*T(v12</w:t>
      </w:r>
      <w:r w:rsidR="00644CD5">
        <w:t>.</w:t>
      </w:r>
      <w:r>
        <w:t>u31) + 0</w:t>
      </w:r>
      <w:r w:rsidR="00644CD5">
        <w:t>.</w:t>
      </w:r>
      <w:r>
        <w:t>151*T(v27</w:t>
      </w:r>
      <w:r w:rsidR="00644CD5">
        <w:t>.</w:t>
      </w:r>
      <w:r>
        <w:t>u5) -0</w:t>
      </w:r>
      <w:r w:rsidR="00644CD5">
        <w:t>.</w:t>
      </w:r>
      <w:r>
        <w:t>134*T(v4</w:t>
      </w:r>
      <w:r w:rsidR="00644CD5">
        <w:t>.</w:t>
      </w:r>
      <w:r>
        <w:t>u38) -0</w:t>
      </w:r>
      <w:r w:rsidR="00644CD5">
        <w:t>.</w:t>
      </w:r>
      <w:r>
        <w:t>135*T(v19</w:t>
      </w:r>
      <w:r w:rsidR="00644CD5">
        <w:t>.</w:t>
      </w:r>
      <w:r>
        <w:t>u15) -0</w:t>
      </w:r>
      <w:r w:rsidR="00644CD5">
        <w:t>.</w:t>
      </w:r>
      <w:r>
        <w:t>118*T(v2</w:t>
      </w:r>
      <w:r w:rsidR="00644CD5">
        <w:t>.</w:t>
      </w:r>
      <w:r>
        <w:t>u39) -0</w:t>
      </w:r>
      <w:r w:rsidR="00644CD5">
        <w:t>.</w:t>
      </w:r>
      <w:r>
        <w:t>169*T(v13</w:t>
      </w:r>
      <w:r w:rsidR="00644CD5">
        <w:t>.</w:t>
      </w:r>
      <w:r>
        <w:t>u4) + 0</w:t>
      </w:r>
      <w:r w:rsidR="00644CD5">
        <w:t>.</w:t>
      </w:r>
      <w:r>
        <w:t>112*T(v9</w:t>
      </w:r>
      <w:r w:rsidR="00644CD5">
        <w:t>.</w:t>
      </w:r>
      <w:r>
        <w:t>u11) -0</w:t>
      </w:r>
      <w:r w:rsidR="00644CD5">
        <w:t>.</w:t>
      </w:r>
      <w:r>
        <w:t>131*T(v15</w:t>
      </w:r>
      <w:r w:rsidR="00644CD5">
        <w:t>.</w:t>
      </w:r>
      <w:r>
        <w:t>u2) -0</w:t>
      </w:r>
      <w:r w:rsidR="00644CD5">
        <w:t>.</w:t>
      </w:r>
      <w:r>
        <w:t>0908*T(v16</w:t>
      </w:r>
      <w:r w:rsidR="00644CD5">
        <w:t>.</w:t>
      </w:r>
      <w:r>
        <w:t>u9) -0</w:t>
      </w:r>
      <w:r w:rsidR="00644CD5">
        <w:t>.</w:t>
      </w:r>
      <w:r>
        <w:t>0978*T(v11</w:t>
      </w:r>
      <w:r w:rsidR="00644CD5">
        <w:t>.</w:t>
      </w:r>
      <w:r>
        <w:t>u25) + 0</w:t>
      </w:r>
      <w:r w:rsidR="00644CD5">
        <w:t>.</w:t>
      </w:r>
      <w:r>
        <w:t>0949*T(v6</w:t>
      </w:r>
      <w:r w:rsidR="00644CD5">
        <w:t>.</w:t>
      </w:r>
      <w:r>
        <w:t>u9) -0</w:t>
      </w:r>
      <w:r w:rsidR="00644CD5">
        <w:t>.</w:t>
      </w:r>
      <w:r>
        <w:t>138*T(v4</w:t>
      </w:r>
      <w:r w:rsidR="00644CD5">
        <w:t>.</w:t>
      </w:r>
      <w:r>
        <w:t>u9) -0</w:t>
      </w:r>
      <w:r w:rsidR="00644CD5">
        <w:t>.</w:t>
      </w:r>
      <w:r>
        <w:t>0974*T(v11</w:t>
      </w:r>
      <w:r w:rsidR="00644CD5">
        <w:t>.</w:t>
      </w:r>
      <w:r>
        <w:t>u27) -0</w:t>
      </w:r>
      <w:r w:rsidR="00644CD5">
        <w:t>.</w:t>
      </w:r>
      <w:r>
        <w:t>154*T(v5</w:t>
      </w:r>
      <w:r w:rsidR="00644CD5">
        <w:t>.</w:t>
      </w:r>
      <w:r>
        <w:t>u1) + 0</w:t>
      </w:r>
      <w:r w:rsidR="00644CD5">
        <w:t>.</w:t>
      </w:r>
      <w:r>
        <w:t>0773*T(v22</w:t>
      </w:r>
      <w:r w:rsidR="00644CD5">
        <w:t>.</w:t>
      </w:r>
      <w:r>
        <w:t>u10) + 0</w:t>
      </w:r>
      <w:r w:rsidR="00644CD5">
        <w:t>.</w:t>
      </w:r>
      <w:r>
        <w:t>0773*T(v9) + 0</w:t>
      </w:r>
      <w:r w:rsidR="00644CD5">
        <w:t>.</w:t>
      </w:r>
      <w:r>
        <w:t>0692*T(v31</w:t>
      </w:r>
      <w:r w:rsidR="00644CD5">
        <w:t>.</w:t>
      </w:r>
      <w:r>
        <w:t>u10) + 0</w:t>
      </w:r>
      <w:r w:rsidR="00644CD5">
        <w:t>.</w:t>
      </w:r>
      <w:r>
        <w:t>0848*T(v1</w:t>
      </w:r>
      <w:r w:rsidR="00644CD5">
        <w:t>.</w:t>
      </w:r>
      <w:r>
        <w:t>u9) -0</w:t>
      </w:r>
      <w:r w:rsidR="00644CD5">
        <w:t>.</w:t>
      </w:r>
      <w:r>
        <w:t>0559*T(v14</w:t>
      </w:r>
      <w:r w:rsidR="00644CD5">
        <w:t>.</w:t>
      </w:r>
      <w:r>
        <w:t>u20) -0</w:t>
      </w:r>
      <w:r w:rsidR="00644CD5">
        <w:t>.</w:t>
      </w:r>
      <w:r>
        <w:t>0655*T(v19</w:t>
      </w:r>
      <w:r w:rsidR="00644CD5">
        <w:t>.</w:t>
      </w:r>
      <w:r>
        <w:t>u10) -0</w:t>
      </w:r>
      <w:r w:rsidR="00644CD5">
        <w:t>.</w:t>
      </w:r>
      <w:r>
        <w:t>0662*T(v4</w:t>
      </w:r>
      <w:r w:rsidR="00644CD5">
        <w:t>.</w:t>
      </w:r>
      <w:r>
        <w:t>u22) -0</w:t>
      </w:r>
      <w:r w:rsidR="00644CD5">
        <w:t>.</w:t>
      </w:r>
      <w:r>
        <w:t>0596*T(v13</w:t>
      </w:r>
      <w:r w:rsidR="00644CD5">
        <w:t>.</w:t>
      </w:r>
      <w:r>
        <w:t>u28) -0</w:t>
      </w:r>
      <w:r w:rsidR="00644CD5">
        <w:t>.</w:t>
      </w:r>
      <w:r>
        <w:t>0567*T(v13</w:t>
      </w:r>
      <w:r w:rsidR="00644CD5">
        <w:t>.</w:t>
      </w:r>
      <w:r>
        <w:t>u23) + 0</w:t>
      </w:r>
      <w:r w:rsidR="00644CD5">
        <w:t>.</w:t>
      </w:r>
      <w:r>
        <w:t>0677*T(v18</w:t>
      </w:r>
      <w:r w:rsidR="00644CD5">
        <w:t>.</w:t>
      </w:r>
      <w:r>
        <w:t>u4) + 0</w:t>
      </w:r>
      <w:r w:rsidR="00644CD5">
        <w:t>.</w:t>
      </w:r>
      <w:r>
        <w:t>0358*T(u43) + 0</w:t>
      </w:r>
      <w:r w:rsidR="00644CD5">
        <w:t>.</w:t>
      </w:r>
      <w:r>
        <w:t>0639*T(v34</w:t>
      </w:r>
      <w:r w:rsidR="00644CD5">
        <w:t>.</w:t>
      </w:r>
      <w:r>
        <w:t>u2) -0</w:t>
      </w:r>
      <w:r w:rsidR="00644CD5">
        <w:t>.</w:t>
      </w:r>
      <w:r>
        <w:t>0545*T(v5) -0</w:t>
      </w:r>
      <w:r w:rsidR="00644CD5">
        <w:t>.</w:t>
      </w:r>
      <w:r>
        <w:t>0484*T(v31</w:t>
      </w:r>
      <w:r w:rsidR="00644CD5">
        <w:t>.</w:t>
      </w:r>
      <w:r>
        <w:t>u12) + 0</w:t>
      </w:r>
      <w:r w:rsidR="00644CD5">
        <w:t>.</w:t>
      </w:r>
      <w:r>
        <w:t>031*T(v42) + 0</w:t>
      </w:r>
      <w:r w:rsidR="00644CD5">
        <w:t>.</w:t>
      </w:r>
      <w:r>
        <w:t>0355*T(u40) -0</w:t>
      </w:r>
      <w:r w:rsidR="00644CD5">
        <w:t>.</w:t>
      </w:r>
      <w:r>
        <w:t>0624*T(v5</w:t>
      </w:r>
      <w:r w:rsidR="00644CD5">
        <w:t>.</w:t>
      </w:r>
      <w:r>
        <w:t>u13) + 0</w:t>
      </w:r>
      <w:r w:rsidR="00644CD5">
        <w:t>.</w:t>
      </w:r>
      <w:r>
        <w:t>0428*T(v13) -0</w:t>
      </w:r>
      <w:r w:rsidR="00644CD5">
        <w:t>.</w:t>
      </w:r>
      <w:r>
        <w:t>0396*T(v28</w:t>
      </w:r>
      <w:r w:rsidR="00644CD5">
        <w:t>.</w:t>
      </w:r>
      <w:r>
        <w:t>u15) -0</w:t>
      </w:r>
      <w:r w:rsidR="00644CD5">
        <w:t>.</w:t>
      </w:r>
      <w:r>
        <w:t>0361*T(v28</w:t>
      </w:r>
      <w:r w:rsidR="00644CD5">
        <w:t>.</w:t>
      </w:r>
      <w:r>
        <w:t>u7) + 0</w:t>
      </w:r>
      <w:r w:rsidR="00644CD5">
        <w:t>.</w:t>
      </w:r>
      <w:r>
        <w:t>0228*T(v34) + 0</w:t>
      </w:r>
      <w:r w:rsidR="00644CD5">
        <w:t>.</w:t>
      </w:r>
      <w:r>
        <w:t>0359*T(v11</w:t>
      </w:r>
      <w:r w:rsidR="00644CD5">
        <w:t>.</w:t>
      </w:r>
      <w:r>
        <w:t>u16) -0</w:t>
      </w:r>
      <w:r w:rsidR="00644CD5">
        <w:t>.</w:t>
      </w:r>
      <w:r>
        <w:t>0355*T(v3</w:t>
      </w:r>
      <w:r w:rsidR="00644CD5">
        <w:t>.</w:t>
      </w:r>
      <w:r>
        <w:t>u15) -0</w:t>
      </w:r>
      <w:r w:rsidR="00644CD5">
        <w:t>.</w:t>
      </w:r>
      <w:r>
        <w:t>02*T(v32) -0</w:t>
      </w:r>
      <w:r w:rsidR="00644CD5">
        <w:t>.</w:t>
      </w:r>
      <w:r>
        <w:t>0344*T(v1</w:t>
      </w:r>
      <w:r w:rsidR="00644CD5">
        <w:t>.</w:t>
      </w:r>
      <w:r>
        <w:t>u20) + 0</w:t>
      </w:r>
      <w:r w:rsidR="00644CD5">
        <w:t>.</w:t>
      </w:r>
      <w:r>
        <w:t>0312*T(v16</w:t>
      </w:r>
      <w:r w:rsidR="00644CD5">
        <w:t>.</w:t>
      </w:r>
      <w:r>
        <w:t>u4) + 0</w:t>
      </w:r>
      <w:r w:rsidR="00644CD5">
        <w:t>.</w:t>
      </w:r>
      <w:r>
        <w:t>0252*T(v32</w:t>
      </w:r>
      <w:r w:rsidR="00644CD5">
        <w:t>.</w:t>
      </w:r>
      <w:r>
        <w:t>u7) -0</w:t>
      </w:r>
      <w:r w:rsidR="00644CD5">
        <w:t>.</w:t>
      </w:r>
      <w:r>
        <w:t>0253*T(v11</w:t>
      </w:r>
      <w:r w:rsidR="00644CD5">
        <w:t>.</w:t>
      </w:r>
      <w:r>
        <w:t>u18) -0</w:t>
      </w:r>
      <w:r w:rsidR="00644CD5">
        <w:t>.</w:t>
      </w:r>
      <w:r>
        <w:t>0285*T(v14</w:t>
      </w:r>
      <w:r w:rsidR="00644CD5">
        <w:t>.</w:t>
      </w:r>
      <w:r>
        <w:t>u6) -0</w:t>
      </w:r>
      <w:r w:rsidR="00644CD5">
        <w:t>.</w:t>
      </w:r>
      <w:r>
        <w:t>0224*T(v24</w:t>
      </w:r>
      <w:r w:rsidR="00644CD5">
        <w:t>.</w:t>
      </w:r>
      <w:r>
        <w:t>u17) -0</w:t>
      </w:r>
      <w:r w:rsidR="00644CD5">
        <w:t>.</w:t>
      </w:r>
      <w:r>
        <w:t>0192*T(v32</w:t>
      </w:r>
      <w:r w:rsidR="00644CD5">
        <w:t>.</w:t>
      </w:r>
      <w:r>
        <w:t>u10) + 0</w:t>
      </w:r>
      <w:r w:rsidR="00644CD5">
        <w:t>.</w:t>
      </w:r>
      <w:r>
        <w:t>0197*T(u7) -0</w:t>
      </w:r>
      <w:r w:rsidR="00644CD5">
        <w:t>.</w:t>
      </w:r>
      <w:r>
        <w:t>0164*T(v18</w:t>
      </w:r>
      <w:r w:rsidR="00644CD5">
        <w:t>.</w:t>
      </w:r>
      <w:r>
        <w:t>u16) + 0</w:t>
      </w:r>
      <w:r w:rsidR="00644CD5">
        <w:t>.</w:t>
      </w:r>
      <w:r>
        <w:t>0169*T(v23</w:t>
      </w:r>
      <w:r w:rsidR="00644CD5">
        <w:t>.</w:t>
      </w:r>
      <w:r>
        <w:t>u5) + 0</w:t>
      </w:r>
      <w:r w:rsidR="00644CD5">
        <w:t>.</w:t>
      </w:r>
      <w:r>
        <w:t>0143*T(v6</w:t>
      </w:r>
      <w:r w:rsidR="00644CD5">
        <w:t>.</w:t>
      </w:r>
      <w:r>
        <w:t>u27) -0</w:t>
      </w:r>
      <w:r w:rsidR="00644CD5">
        <w:t>.</w:t>
      </w:r>
      <w:r>
        <w:t>00942*T(v21</w:t>
      </w:r>
      <w:r w:rsidR="00644CD5">
        <w:t>.</w:t>
      </w:r>
      <w:r>
        <w:t>u4) -0</w:t>
      </w:r>
      <w:r w:rsidR="00644CD5">
        <w:t>.</w:t>
      </w:r>
      <w:r>
        <w:t>00692*T(v8</w:t>
      </w:r>
      <w:r w:rsidR="00644CD5">
        <w:t>.</w:t>
      </w:r>
      <w:r>
        <w:t>u35) + 0</w:t>
      </w:r>
      <w:r w:rsidR="00644CD5">
        <w:t>.</w:t>
      </w:r>
      <w:r>
        <w:t>00714*T(v14</w:t>
      </w:r>
      <w:r w:rsidR="00644CD5">
        <w:t>.</w:t>
      </w:r>
      <w:r>
        <w:t>u10) + 0</w:t>
      </w:r>
      <w:r w:rsidR="00644CD5">
        <w:t>.</w:t>
      </w:r>
      <w:r>
        <w:t>00611*T(v2</w:t>
      </w:r>
      <w:r w:rsidR="00644CD5">
        <w:t>.</w:t>
      </w:r>
      <w:r>
        <w:t>u25) -0</w:t>
      </w:r>
      <w:r w:rsidR="00644CD5">
        <w:t>.</w:t>
      </w:r>
      <w:r>
        <w:t>00423*T(v15</w:t>
      </w:r>
      <w:r w:rsidR="00644CD5">
        <w:t>.</w:t>
      </w:r>
      <w:r>
        <w:t>u22) + 0</w:t>
      </w:r>
      <w:r w:rsidR="00644CD5">
        <w:t>.</w:t>
      </w:r>
      <w:r>
        <w:t>00112*T(v21</w:t>
      </w:r>
      <w:r w:rsidR="00644CD5">
        <w:t>.</w:t>
      </w:r>
      <w:r>
        <w:t>u22) -0</w:t>
      </w:r>
      <w:r w:rsidR="00644CD5">
        <w:t>.</w:t>
      </w:r>
      <w:r>
        <w:t>000647*Volume^2 -0</w:t>
      </w:r>
      <w:r w:rsidR="00644CD5">
        <w:t>.</w:t>
      </w:r>
      <w:r>
        <w:t>000117*T(v37</w:t>
      </w:r>
      <w:r w:rsidR="00644CD5">
        <w:t>.</w:t>
      </w:r>
      <w:r>
        <w:t>u5) + 7</w:t>
      </w:r>
      <w:r w:rsidR="00644CD5">
        <w:t>.</w:t>
      </w:r>
      <w:r>
        <w:t>06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233*T(v2</w:t>
      </w:r>
      <w:r w:rsidR="00644CD5">
        <w:t>.</w:t>
      </w:r>
      <w:r>
        <w:t>u4) -0</w:t>
      </w:r>
      <w:r w:rsidR="00644CD5">
        <w:t>.</w:t>
      </w:r>
      <w:r>
        <w:t>354*T(v5</w:t>
      </w:r>
      <w:r w:rsidR="00644CD5">
        <w:t>.</w:t>
      </w:r>
      <w:r>
        <w:t>u15) + 0</w:t>
      </w:r>
      <w:r w:rsidR="00644CD5">
        <w:t>.</w:t>
      </w:r>
      <w:r>
        <w:t>106*NumAromAtoms + 0</w:t>
      </w:r>
      <w:r w:rsidR="00644CD5">
        <w:t>.</w:t>
      </w:r>
      <w:r>
        <w:t>193*T(v2</w:t>
      </w:r>
      <w:r w:rsidR="00644CD5">
        <w:t>.</w:t>
      </w:r>
      <w:r>
        <w:t>u30) + 0</w:t>
      </w:r>
      <w:r w:rsidR="00644CD5">
        <w:t>.</w:t>
      </w:r>
      <w:r>
        <w:t>737*T(v6) + 0</w:t>
      </w:r>
      <w:r w:rsidR="00644CD5">
        <w:t>.</w:t>
      </w:r>
      <w:r>
        <w:t>542*T(v28</w:t>
      </w:r>
      <w:r w:rsidR="00644CD5">
        <w:t>.</w:t>
      </w:r>
      <w:r>
        <w:t>u14) -0</w:t>
      </w:r>
      <w:r w:rsidR="00644CD5">
        <w:t>.</w:t>
      </w:r>
      <w:r>
        <w:t>293*T(v20</w:t>
      </w:r>
      <w:r w:rsidR="00644CD5">
        <w:t>.</w:t>
      </w:r>
      <w:r>
        <w:t>u7) + 0</w:t>
      </w:r>
      <w:r w:rsidR="00644CD5">
        <w:t>.</w:t>
      </w:r>
      <w:r>
        <w:t>573*T(v5</w:t>
      </w:r>
      <w:r w:rsidR="00644CD5">
        <w:t>.</w:t>
      </w:r>
      <w:r>
        <w:t>u36) + 0</w:t>
      </w:r>
      <w:r w:rsidR="00644CD5">
        <w:t>.</w:t>
      </w:r>
      <w:r>
        <w:t>211*T(u2) -0</w:t>
      </w:r>
      <w:r w:rsidR="00644CD5">
        <w:t>.</w:t>
      </w:r>
      <w:r>
        <w:t>334*T(v37</w:t>
      </w:r>
      <w:r w:rsidR="00644CD5">
        <w:t>.</w:t>
      </w:r>
      <w:r>
        <w:t>u5) -0</w:t>
      </w:r>
      <w:r w:rsidR="00644CD5">
        <w:t>.</w:t>
      </w:r>
      <w:r>
        <w:t>727*T(v22</w:t>
      </w:r>
      <w:r w:rsidR="00644CD5">
        <w:t>.</w:t>
      </w:r>
      <w:r>
        <w:t>u21) + 0</w:t>
      </w:r>
      <w:r w:rsidR="00644CD5">
        <w:t>.</w:t>
      </w:r>
      <w:r>
        <w:t>776*T(v14) -0</w:t>
      </w:r>
      <w:r w:rsidR="00644CD5">
        <w:t>.</w:t>
      </w:r>
      <w:r>
        <w:t>108*T(v7</w:t>
      </w:r>
      <w:r w:rsidR="00644CD5">
        <w:t>.</w:t>
      </w:r>
      <w:r>
        <w:t>u16) -1</w:t>
      </w:r>
      <w:r w:rsidR="00644CD5">
        <w:t>.</w:t>
      </w:r>
      <w:r>
        <w:t>42*T(v28</w:t>
      </w:r>
      <w:r w:rsidR="00644CD5">
        <w:t>.</w:t>
      </w:r>
      <w:r>
        <w:t>u2) -0</w:t>
      </w:r>
      <w:r w:rsidR="00644CD5">
        <w:t>.</w:t>
      </w:r>
      <w:r>
        <w:t>775*T(v6</w:t>
      </w:r>
      <w:r w:rsidR="00644CD5">
        <w:t>.</w:t>
      </w:r>
      <w:r>
        <w:t>u5) + 12</w:t>
      </w:r>
      <w:r w:rsidR="00644CD5">
        <w:t>.</w:t>
      </w:r>
      <w:r>
        <w:t>1*Length + 0</w:t>
      </w:r>
      <w:r w:rsidR="00644CD5">
        <w:t>.</w:t>
      </w:r>
      <w:r>
        <w:t>419*T(v36</w:t>
      </w:r>
      <w:r w:rsidR="00644CD5">
        <w:t>.</w:t>
      </w:r>
      <w:r>
        <w:t>u7) + 0</w:t>
      </w:r>
      <w:r w:rsidR="00644CD5">
        <w:t>.</w:t>
      </w:r>
      <w:r>
        <w:t>421*T(v4</w:t>
      </w:r>
      <w:r w:rsidR="00644CD5">
        <w:t>.</w:t>
      </w:r>
      <w:r>
        <w:t>u27) -0</w:t>
      </w:r>
      <w:r w:rsidR="00644CD5">
        <w:t>.</w:t>
      </w:r>
      <w:r>
        <w:t>98*T(v20</w:t>
      </w:r>
      <w:r w:rsidR="00644CD5">
        <w:t>.</w:t>
      </w:r>
      <w:r>
        <w:t>u17) -0</w:t>
      </w:r>
      <w:r w:rsidR="00644CD5">
        <w:t>.</w:t>
      </w:r>
      <w:r>
        <w:t>748*T(v27</w:t>
      </w:r>
      <w:r w:rsidR="00644CD5">
        <w:t>.</w:t>
      </w:r>
      <w:r>
        <w:t>u16) -0</w:t>
      </w:r>
      <w:r w:rsidR="00644CD5">
        <w:t>.</w:t>
      </w:r>
      <w:r>
        <w:t>374*T(u15) + 0</w:t>
      </w:r>
      <w:r w:rsidR="00644CD5">
        <w:t>.</w:t>
      </w:r>
      <w:r>
        <w:t>965*T(v24</w:t>
      </w:r>
      <w:r w:rsidR="00644CD5">
        <w:t>.</w:t>
      </w:r>
      <w:r>
        <w:t>u19) -0</w:t>
      </w:r>
      <w:r w:rsidR="00644CD5">
        <w:t>.</w:t>
      </w:r>
      <w:r>
        <w:t>912*T(v23</w:t>
      </w:r>
      <w:r w:rsidR="00644CD5">
        <w:t>.</w:t>
      </w:r>
      <w:r>
        <w:t>u1) -</w:t>
      </w:r>
      <w:r>
        <w:lastRenderedPageBreak/>
        <w:t>0</w:t>
      </w:r>
      <w:r w:rsidR="00644CD5">
        <w:t>.</w:t>
      </w:r>
      <w:r>
        <w:t>283*T(v23</w:t>
      </w:r>
      <w:r w:rsidR="00644CD5">
        <w:t>.</w:t>
      </w:r>
      <w:r>
        <w:t>u12) -1</w:t>
      </w:r>
      <w:r w:rsidR="00644CD5">
        <w:t>.</w:t>
      </w:r>
      <w:r>
        <w:t>08*T(v4</w:t>
      </w:r>
      <w:r w:rsidR="00644CD5">
        <w:t>.</w:t>
      </w:r>
      <w:r>
        <w:t>u3) -0</w:t>
      </w:r>
      <w:r w:rsidR="00644CD5">
        <w:t>.</w:t>
      </w:r>
      <w:r>
        <w:t>564*T(v6</w:t>
      </w:r>
      <w:r w:rsidR="00644CD5">
        <w:t>.</w:t>
      </w:r>
      <w:r>
        <w:t>u10) -0</w:t>
      </w:r>
      <w:r w:rsidR="00644CD5">
        <w:t>.</w:t>
      </w:r>
      <w:r>
        <w:t>00119*Lipophilicity^2 -0</w:t>
      </w:r>
      <w:r w:rsidR="00644CD5">
        <w:t>.</w:t>
      </w:r>
      <w:r>
        <w:t>716*T(v4</w:t>
      </w:r>
      <w:r w:rsidR="00644CD5">
        <w:t>.</w:t>
      </w:r>
      <w:r>
        <w:t>u10) -0</w:t>
      </w:r>
      <w:r w:rsidR="00644CD5">
        <w:t>.</w:t>
      </w:r>
      <w:r>
        <w:t>213*T(v40) + 0</w:t>
      </w:r>
      <w:r w:rsidR="00644CD5">
        <w:t>.</w:t>
      </w:r>
      <w:r>
        <w:t>508*T(v24</w:t>
      </w:r>
      <w:r w:rsidR="00644CD5">
        <w:t>.</w:t>
      </w:r>
      <w:r>
        <w:t>u7) + 0</w:t>
      </w:r>
      <w:r w:rsidR="00644CD5">
        <w:t>.</w:t>
      </w:r>
      <w:r>
        <w:t>669*T(v30</w:t>
      </w:r>
      <w:r w:rsidR="00644CD5">
        <w:t>.</w:t>
      </w:r>
      <w:r>
        <w:t>u1) -0</w:t>
      </w:r>
      <w:r w:rsidR="00644CD5">
        <w:t>.</w:t>
      </w:r>
      <w:r>
        <w:t>837*T(v21</w:t>
      </w:r>
      <w:r w:rsidR="00644CD5">
        <w:t>.</w:t>
      </w:r>
      <w:r>
        <w:t>u11) + 0</w:t>
      </w:r>
      <w:r w:rsidR="00644CD5">
        <w:t>.</w:t>
      </w:r>
      <w:r>
        <w:t>699*T(v25</w:t>
      </w:r>
      <w:r w:rsidR="00644CD5">
        <w:t>.</w:t>
      </w:r>
      <w:r>
        <w:t>u2) -0</w:t>
      </w:r>
      <w:r w:rsidR="00644CD5">
        <w:t>.</w:t>
      </w:r>
      <w:r>
        <w:t>229*T(v15</w:t>
      </w:r>
      <w:r w:rsidR="00644CD5">
        <w:t>.</w:t>
      </w:r>
      <w:r>
        <w:t>u19) -0</w:t>
      </w:r>
      <w:r w:rsidR="00644CD5">
        <w:t>.</w:t>
      </w:r>
      <w:r>
        <w:t>333*T(v20</w:t>
      </w:r>
      <w:r w:rsidR="00644CD5">
        <w:t>.</w:t>
      </w:r>
      <w:r>
        <w:t>u8) + 8</w:t>
      </w:r>
      <w:r w:rsidR="00644CD5">
        <w:t>.</w:t>
      </w:r>
      <w:r>
        <w:t>77*Lipophilicity -0</w:t>
      </w:r>
      <w:r w:rsidR="00644CD5">
        <w:t>.</w:t>
      </w:r>
      <w:r>
        <w:t>612*T(v9</w:t>
      </w:r>
      <w:r w:rsidR="00644CD5">
        <w:t>.</w:t>
      </w:r>
      <w:r>
        <w:t>u17) + 0</w:t>
      </w:r>
      <w:r w:rsidR="00644CD5">
        <w:t>.</w:t>
      </w:r>
      <w:r>
        <w:t>0115*T(v5</w:t>
      </w:r>
      <w:r w:rsidR="00644CD5">
        <w:t>.</w:t>
      </w:r>
      <w:r>
        <w:t>u12) + 0</w:t>
      </w:r>
      <w:r w:rsidR="00644CD5">
        <w:t>.</w:t>
      </w:r>
      <w:r>
        <w:t>718*T(v11</w:t>
      </w:r>
      <w:r w:rsidR="00644CD5">
        <w:t>.</w:t>
      </w:r>
      <w:r>
        <w:t>u4) + 0</w:t>
      </w:r>
      <w:r w:rsidR="00644CD5">
        <w:t>.</w:t>
      </w:r>
      <w:r>
        <w:t>477*T(v15) + 0</w:t>
      </w:r>
      <w:r w:rsidR="00644CD5">
        <w:t>.</w:t>
      </w:r>
      <w:r>
        <w:t>731*T(v2</w:t>
      </w:r>
      <w:r w:rsidR="00644CD5">
        <w:t>.</w:t>
      </w:r>
      <w:r>
        <w:t>u22) + 0</w:t>
      </w:r>
      <w:r w:rsidR="00644CD5">
        <w:t>.</w:t>
      </w:r>
      <w:r>
        <w:t>212*T(v5</w:t>
      </w:r>
      <w:r w:rsidR="00644CD5">
        <w:t>.</w:t>
      </w:r>
      <w:r>
        <w:t>u27) + 0</w:t>
      </w:r>
      <w:r w:rsidR="00644CD5">
        <w:t>.</w:t>
      </w:r>
      <w:r>
        <w:t>391*T(v14</w:t>
      </w:r>
      <w:r w:rsidR="00644CD5">
        <w:t>.</w:t>
      </w:r>
      <w:r>
        <w:t>u22) -0</w:t>
      </w:r>
      <w:r w:rsidR="00644CD5">
        <w:t>.</w:t>
      </w:r>
      <w:r>
        <w:t>265*T(v23</w:t>
      </w:r>
      <w:r w:rsidR="00644CD5">
        <w:t>.</w:t>
      </w:r>
      <w:r>
        <w:t>u4) + 0</w:t>
      </w:r>
      <w:r w:rsidR="00644CD5">
        <w:t>.</w:t>
      </w:r>
      <w:r>
        <w:t>482*T(v8</w:t>
      </w:r>
      <w:r w:rsidR="00644CD5">
        <w:t>.</w:t>
      </w:r>
      <w:r>
        <w:t>u26) + 0</w:t>
      </w:r>
      <w:r w:rsidR="00644CD5">
        <w:t>.</w:t>
      </w:r>
      <w:r>
        <w:t>181*T(v28</w:t>
      </w:r>
      <w:r w:rsidR="00644CD5">
        <w:t>.</w:t>
      </w:r>
      <w:r>
        <w:t>u8) -0</w:t>
      </w:r>
      <w:r w:rsidR="00644CD5">
        <w:t>.</w:t>
      </w:r>
      <w:r>
        <w:t>154*NumAcceptor + 0</w:t>
      </w:r>
      <w:r w:rsidR="00644CD5">
        <w:t>.</w:t>
      </w:r>
      <w:r>
        <w:t>596*T(v5</w:t>
      </w:r>
      <w:r w:rsidR="00644CD5">
        <w:t>.</w:t>
      </w:r>
      <w:r>
        <w:t>u29) + 0</w:t>
      </w:r>
      <w:r w:rsidR="00644CD5">
        <w:t>.</w:t>
      </w:r>
      <w:r>
        <w:t>35*T(v8</w:t>
      </w:r>
      <w:r w:rsidR="00644CD5">
        <w:t>.</w:t>
      </w:r>
      <w:r>
        <w:t>u19) + 0</w:t>
      </w:r>
      <w:r w:rsidR="00644CD5">
        <w:t>.</w:t>
      </w:r>
      <w:r>
        <w:t>68*T(v12</w:t>
      </w:r>
      <w:r w:rsidR="00644CD5">
        <w:t>.</w:t>
      </w:r>
      <w:r>
        <w:t>u7) -0</w:t>
      </w:r>
      <w:r w:rsidR="00644CD5">
        <w:t>.</w:t>
      </w:r>
      <w:r>
        <w:t>456*T(v5</w:t>
      </w:r>
      <w:r w:rsidR="00644CD5">
        <w:t>.</w:t>
      </w:r>
      <w:r>
        <w:t>u34) -0</w:t>
      </w:r>
      <w:r w:rsidR="00644CD5">
        <w:t>.</w:t>
      </w:r>
      <w:r>
        <w:t>469*T(v5</w:t>
      </w:r>
      <w:r w:rsidR="00644CD5">
        <w:t>.</w:t>
      </w:r>
      <w:r>
        <w:t>u17) + 0</w:t>
      </w:r>
      <w:r w:rsidR="00644CD5">
        <w:t>.</w:t>
      </w:r>
      <w:r>
        <w:t>688*T(u5) + 0</w:t>
      </w:r>
      <w:r w:rsidR="00644CD5">
        <w:t>.</w:t>
      </w:r>
      <w:r>
        <w:t>0844*T(v10</w:t>
      </w:r>
      <w:r w:rsidR="00644CD5">
        <w:t>.</w:t>
      </w:r>
      <w:r>
        <w:t>u14) -0</w:t>
      </w:r>
      <w:r w:rsidR="00644CD5">
        <w:t>.</w:t>
      </w:r>
      <w:r>
        <w:t>306*T(v27</w:t>
      </w:r>
      <w:r w:rsidR="00644CD5">
        <w:t>.</w:t>
      </w:r>
      <w:r>
        <w:t>u5) + 0</w:t>
      </w:r>
      <w:r w:rsidR="00644CD5">
        <w:t>.</w:t>
      </w:r>
      <w:r>
        <w:t>108*T(v31</w:t>
      </w:r>
      <w:r w:rsidR="00644CD5">
        <w:t>.</w:t>
      </w:r>
      <w:r>
        <w:t>u2) -0</w:t>
      </w:r>
      <w:r w:rsidR="00644CD5">
        <w:t>.</w:t>
      </w:r>
      <w:r>
        <w:t>578*T(v4</w:t>
      </w:r>
      <w:r w:rsidR="00644CD5">
        <w:t>.</w:t>
      </w:r>
      <w:r>
        <w:t>u35) + 0</w:t>
      </w:r>
      <w:r w:rsidR="00644CD5">
        <w:t>.</w:t>
      </w:r>
      <w:r>
        <w:t>261*T(v30</w:t>
      </w:r>
      <w:r w:rsidR="00644CD5">
        <w:t>.</w:t>
      </w:r>
      <w:r>
        <w:t>u4) + 0</w:t>
      </w:r>
      <w:r w:rsidR="00644CD5">
        <w:t>.</w:t>
      </w:r>
      <w:r>
        <w:t>62*T(v11) + 0</w:t>
      </w:r>
      <w:r w:rsidR="00644CD5">
        <w:t>.</w:t>
      </w:r>
      <w:r>
        <w:t>0552*NumDonor + 0</w:t>
      </w:r>
      <w:r w:rsidR="00644CD5">
        <w:t>.</w:t>
      </w:r>
      <w:r>
        <w:t>244*T(v25) + 0</w:t>
      </w:r>
      <w:r w:rsidR="00644CD5">
        <w:t>.</w:t>
      </w:r>
      <w:r>
        <w:t>0807*T(v12</w:t>
      </w:r>
      <w:r w:rsidR="00644CD5">
        <w:t>.</w:t>
      </w:r>
      <w:r>
        <w:t>u20) -0</w:t>
      </w:r>
      <w:r w:rsidR="00644CD5">
        <w:t>.</w:t>
      </w:r>
      <w:r>
        <w:t>51*T(v15</w:t>
      </w:r>
      <w:r w:rsidR="00644CD5">
        <w:t>.</w:t>
      </w:r>
      <w:r>
        <w:t>u28) + 0</w:t>
      </w:r>
      <w:r w:rsidR="00644CD5">
        <w:t>.</w:t>
      </w:r>
      <w:r>
        <w:t>142*NumPositive + 0</w:t>
      </w:r>
      <w:r w:rsidR="00644CD5">
        <w:t>.</w:t>
      </w:r>
      <w:r>
        <w:t>479*T(v1</w:t>
      </w:r>
      <w:r w:rsidR="00644CD5">
        <w:t>.</w:t>
      </w:r>
      <w:r>
        <w:t>u39) + 0</w:t>
      </w:r>
      <w:r w:rsidR="00644CD5">
        <w:t>.</w:t>
      </w:r>
      <w:r>
        <w:t>723*T(v1</w:t>
      </w:r>
      <w:r w:rsidR="00644CD5">
        <w:t>.</w:t>
      </w:r>
      <w:r>
        <w:t>u31) -0</w:t>
      </w:r>
      <w:r w:rsidR="00644CD5">
        <w:t>.</w:t>
      </w:r>
      <w:r>
        <w:t>269*T(v14</w:t>
      </w:r>
      <w:r w:rsidR="00644CD5">
        <w:t>.</w:t>
      </w:r>
      <w:r>
        <w:t>u26) -0</w:t>
      </w:r>
      <w:r w:rsidR="00644CD5">
        <w:t>.</w:t>
      </w:r>
      <w:r>
        <w:t>404*T(v34</w:t>
      </w:r>
      <w:r w:rsidR="00644CD5">
        <w:t>.</w:t>
      </w:r>
      <w:r>
        <w:t>u7) -0</w:t>
      </w:r>
      <w:r w:rsidR="00644CD5">
        <w:t>.</w:t>
      </w:r>
      <w:r>
        <w:t>182*T(v9</w:t>
      </w:r>
      <w:r w:rsidR="00644CD5">
        <w:t>.</w:t>
      </w:r>
      <w:r>
        <w:t>u6) -0</w:t>
      </w:r>
      <w:r w:rsidR="00644CD5">
        <w:t>.</w:t>
      </w:r>
      <w:r>
        <w:t>398*T(v7</w:t>
      </w:r>
      <w:r w:rsidR="00644CD5">
        <w:t>.</w:t>
      </w:r>
      <w:r>
        <w:t>u17) -0</w:t>
      </w:r>
      <w:r w:rsidR="00644CD5">
        <w:t>.</w:t>
      </w:r>
      <w:r>
        <w:t>0395*NumNegative + 0</w:t>
      </w:r>
      <w:r w:rsidR="00644CD5">
        <w:t>.</w:t>
      </w:r>
      <w:r>
        <w:t>404*T(v39</w:t>
      </w:r>
      <w:r w:rsidR="00644CD5">
        <w:t>.</w:t>
      </w:r>
      <w:r>
        <w:t>u3) + 0</w:t>
      </w:r>
      <w:r w:rsidR="00644CD5">
        <w:t>.</w:t>
      </w:r>
      <w:r>
        <w:t>646*T(v23</w:t>
      </w:r>
      <w:r w:rsidR="00644CD5">
        <w:t>.</w:t>
      </w:r>
      <w:r>
        <w:t>u2) + 0</w:t>
      </w:r>
      <w:r w:rsidR="00644CD5">
        <w:t>.</w:t>
      </w:r>
      <w:r>
        <w:t>602*T(v5</w:t>
      </w:r>
      <w:r w:rsidR="00644CD5">
        <w:t>.</w:t>
      </w:r>
      <w:r>
        <w:t>u16) + 0</w:t>
      </w:r>
      <w:r w:rsidR="00644CD5">
        <w:t>.</w:t>
      </w:r>
      <w:r>
        <w:t>547*T(v29</w:t>
      </w:r>
      <w:r w:rsidR="00644CD5">
        <w:t>.</w:t>
      </w:r>
      <w:r>
        <w:t>u12) -0</w:t>
      </w:r>
      <w:r w:rsidR="00644CD5">
        <w:t>.</w:t>
      </w:r>
      <w:r>
        <w:t>00603*T(v17</w:t>
      </w:r>
      <w:r w:rsidR="00644CD5">
        <w:t>.</w:t>
      </w:r>
      <w:r>
        <w:t>u26) + 0</w:t>
      </w:r>
      <w:r w:rsidR="00644CD5">
        <w:t>.</w:t>
      </w:r>
      <w:r>
        <w:t>349*T(v5</w:t>
      </w:r>
      <w:r w:rsidR="00644CD5">
        <w:t>.</w:t>
      </w:r>
      <w:r>
        <w:t>u18) -0</w:t>
      </w:r>
      <w:r w:rsidR="00644CD5">
        <w:t>.</w:t>
      </w:r>
      <w:r>
        <w:t>445*T(v20</w:t>
      </w:r>
      <w:r w:rsidR="00644CD5">
        <w:t>.</w:t>
      </w:r>
      <w:r>
        <w:t>u13) -0</w:t>
      </w:r>
      <w:r w:rsidR="00644CD5">
        <w:t>.</w:t>
      </w:r>
      <w:r>
        <w:t>644*T(v15</w:t>
      </w:r>
      <w:r w:rsidR="00644CD5">
        <w:t>.</w:t>
      </w:r>
      <w:r>
        <w:t>u5) -0</w:t>
      </w:r>
      <w:r w:rsidR="00644CD5">
        <w:t>.</w:t>
      </w:r>
      <w:r>
        <w:t>565*T(v23</w:t>
      </w:r>
      <w:r w:rsidR="00644CD5">
        <w:t>.</w:t>
      </w:r>
      <w:r>
        <w:t>u18) -0</w:t>
      </w:r>
      <w:r w:rsidR="00644CD5">
        <w:t>.</w:t>
      </w:r>
      <w:r>
        <w:t>395*T(v1</w:t>
      </w:r>
      <w:r w:rsidR="00644CD5">
        <w:t>.</w:t>
      </w:r>
      <w:r>
        <w:t>u37) + 0</w:t>
      </w:r>
      <w:r w:rsidR="00644CD5">
        <w:t>.</w:t>
      </w:r>
      <w:r>
        <w:t>294*T(v27</w:t>
      </w:r>
      <w:r w:rsidR="00644CD5">
        <w:t>.</w:t>
      </w:r>
      <w:r>
        <w:t>u12) -0</w:t>
      </w:r>
      <w:r w:rsidR="00644CD5">
        <w:t>.</w:t>
      </w:r>
      <w:r>
        <w:t>0537*NumHal + 0</w:t>
      </w:r>
      <w:r w:rsidR="00644CD5">
        <w:t>.</w:t>
      </w:r>
      <w:r>
        <w:t>297*T(v14</w:t>
      </w:r>
      <w:r w:rsidR="00644CD5">
        <w:t>.</w:t>
      </w:r>
      <w:r>
        <w:t>u29) + 0</w:t>
      </w:r>
      <w:r w:rsidR="00644CD5">
        <w:t>.</w:t>
      </w:r>
      <w:r>
        <w:t>723*T(v11</w:t>
      </w:r>
      <w:r w:rsidR="00644CD5">
        <w:t>.</w:t>
      </w:r>
      <w:r>
        <w:t>u2) -0</w:t>
      </w:r>
      <w:r w:rsidR="00644CD5">
        <w:t>.</w:t>
      </w:r>
      <w:r>
        <w:t>207*T(v10</w:t>
      </w:r>
      <w:r w:rsidR="00644CD5">
        <w:t>.</w:t>
      </w:r>
      <w:r>
        <w:t>u20) + 0</w:t>
      </w:r>
      <w:r w:rsidR="00644CD5">
        <w:t>.</w:t>
      </w:r>
      <w:r>
        <w:t>214*T(v35</w:t>
      </w:r>
      <w:r w:rsidR="00644CD5">
        <w:t>.</w:t>
      </w:r>
      <w:r>
        <w:t>u2) + 0</w:t>
      </w:r>
      <w:r w:rsidR="00644CD5">
        <w:t>.</w:t>
      </w:r>
      <w:r>
        <w:t>437*T(v1</w:t>
      </w:r>
      <w:r w:rsidR="00644CD5">
        <w:t>.</w:t>
      </w:r>
      <w:r>
        <w:t>u35) + 0</w:t>
      </w:r>
      <w:r w:rsidR="00644CD5">
        <w:t>.</w:t>
      </w:r>
      <w:r>
        <w:t>257*T(v21</w:t>
      </w:r>
      <w:r w:rsidR="00644CD5">
        <w:t>.</w:t>
      </w:r>
      <w:r>
        <w:t>u14) + 0</w:t>
      </w:r>
      <w:r w:rsidR="00644CD5">
        <w:t>.</w:t>
      </w:r>
      <w:r>
        <w:t>224*T(v14</w:t>
      </w:r>
      <w:r w:rsidR="00644CD5">
        <w:t>.</w:t>
      </w:r>
      <w:r>
        <w:t>u7) + 0</w:t>
      </w:r>
      <w:r w:rsidR="00644CD5">
        <w:t>.</w:t>
      </w:r>
      <w:r>
        <w:t>0951*T(v1</w:t>
      </w:r>
      <w:r w:rsidR="00644CD5">
        <w:t>.</w:t>
      </w:r>
      <w:r>
        <w:t>u7) -0</w:t>
      </w:r>
      <w:r w:rsidR="00644CD5">
        <w:t>.</w:t>
      </w:r>
      <w:r>
        <w:t>427*T(v8</w:t>
      </w:r>
      <w:r w:rsidR="00644CD5">
        <w:t>.</w:t>
      </w:r>
      <w:r>
        <w:t>u21) + 0</w:t>
      </w:r>
      <w:r w:rsidR="00644CD5">
        <w:t>.</w:t>
      </w:r>
      <w:r>
        <w:t>554*T(v9</w:t>
      </w:r>
      <w:r w:rsidR="00644CD5">
        <w:t>.</w:t>
      </w:r>
      <w:r>
        <w:t>u8) -0</w:t>
      </w:r>
      <w:r w:rsidR="00644CD5">
        <w:t>.</w:t>
      </w:r>
      <w:r>
        <w:t>232*T(v4</w:t>
      </w:r>
      <w:r w:rsidR="00644CD5">
        <w:t>.</w:t>
      </w:r>
      <w:r>
        <w:t>u4) -0</w:t>
      </w:r>
      <w:r w:rsidR="00644CD5">
        <w:t>.</w:t>
      </w:r>
      <w:r>
        <w:t>582*T(v3</w:t>
      </w:r>
      <w:r w:rsidR="00644CD5">
        <w:t>.</w:t>
      </w:r>
      <w:r>
        <w:t>u15) + 0</w:t>
      </w:r>
      <w:r w:rsidR="00644CD5">
        <w:t>.</w:t>
      </w:r>
      <w:r>
        <w:t>458*T(v4</w:t>
      </w:r>
      <w:r w:rsidR="00644CD5">
        <w:t>.</w:t>
      </w:r>
      <w:r>
        <w:t>u16) -0</w:t>
      </w:r>
      <w:r w:rsidR="00644CD5">
        <w:t>.</w:t>
      </w:r>
      <w:r>
        <w:t>191*T(v19</w:t>
      </w:r>
      <w:r w:rsidR="00644CD5">
        <w:t>.</w:t>
      </w:r>
      <w:r>
        <w:t>u22) -0</w:t>
      </w:r>
      <w:r w:rsidR="00644CD5">
        <w:t>.</w:t>
      </w:r>
      <w:r>
        <w:t>577*T(v21</w:t>
      </w:r>
      <w:r w:rsidR="00644CD5">
        <w:t>.</w:t>
      </w:r>
      <w:r>
        <w:t>u16) + 0</w:t>
      </w:r>
      <w:r w:rsidR="00644CD5">
        <w:t>.</w:t>
      </w:r>
      <w:r>
        <w:t>35*T(v11</w:t>
      </w:r>
      <w:r w:rsidR="00644CD5">
        <w:t>.</w:t>
      </w:r>
      <w:r>
        <w:t>u11) + 0</w:t>
      </w:r>
      <w:r w:rsidR="00644CD5">
        <w:t>.</w:t>
      </w:r>
      <w:r>
        <w:t>425*T(v33</w:t>
      </w:r>
      <w:r w:rsidR="00644CD5">
        <w:t>.</w:t>
      </w:r>
      <w:r>
        <w:t>u10) + 0</w:t>
      </w:r>
      <w:r w:rsidR="00644CD5">
        <w:t>.</w:t>
      </w:r>
      <w:r>
        <w:t>395*T(v1</w:t>
      </w:r>
      <w:r w:rsidR="00644CD5">
        <w:t>.</w:t>
      </w:r>
      <w:r>
        <w:t>u11) + 0</w:t>
      </w:r>
      <w:r w:rsidR="00644CD5">
        <w:t>.</w:t>
      </w:r>
      <w:r>
        <w:t>0913*MW + 0</w:t>
      </w:r>
      <w:r w:rsidR="00644CD5">
        <w:t>.</w:t>
      </w:r>
      <w:r>
        <w:t>116*T(v26</w:t>
      </w:r>
      <w:r w:rsidR="00644CD5">
        <w:t>.</w:t>
      </w:r>
      <w:r>
        <w:t>u17) -0</w:t>
      </w:r>
      <w:r w:rsidR="00644CD5">
        <w:t>.</w:t>
      </w:r>
      <w:r>
        <w:t>139*T(v20</w:t>
      </w:r>
      <w:r w:rsidR="00644CD5">
        <w:t>.</w:t>
      </w:r>
      <w:r>
        <w:t>u18) -0</w:t>
      </w:r>
      <w:r w:rsidR="00644CD5">
        <w:t>.</w:t>
      </w:r>
      <w:r>
        <w:t>375*T(v5</w:t>
      </w:r>
      <w:r w:rsidR="00644CD5">
        <w:t>.</w:t>
      </w:r>
      <w:r>
        <w:t>u5) -0</w:t>
      </w:r>
      <w:r w:rsidR="00644CD5">
        <w:t>.</w:t>
      </w:r>
      <w:r>
        <w:t>377*T(v9</w:t>
      </w:r>
      <w:r w:rsidR="00644CD5">
        <w:t>.</w:t>
      </w:r>
      <w:r>
        <w:t>u20) + 0</w:t>
      </w:r>
      <w:r w:rsidR="00644CD5">
        <w:t>.</w:t>
      </w:r>
      <w:r>
        <w:t>205*T(v17</w:t>
      </w:r>
      <w:r w:rsidR="00644CD5">
        <w:t>.</w:t>
      </w:r>
      <w:r>
        <w:t>u6) -0</w:t>
      </w:r>
      <w:r w:rsidR="00644CD5">
        <w:t>.</w:t>
      </w:r>
      <w:r>
        <w:t>000941*Lipophilicity^3 + 0</w:t>
      </w:r>
      <w:r w:rsidR="00644CD5">
        <w:t>.</w:t>
      </w:r>
      <w:r>
        <w:t>455*T(v22</w:t>
      </w:r>
      <w:r w:rsidR="00644CD5">
        <w:t>.</w:t>
      </w:r>
      <w:r>
        <w:t>u9) -0</w:t>
      </w:r>
      <w:r w:rsidR="00644CD5">
        <w:t>.</w:t>
      </w:r>
      <w:r>
        <w:t>515*T(v21</w:t>
      </w:r>
      <w:r w:rsidR="00644CD5">
        <w:t>.</w:t>
      </w:r>
      <w:r>
        <w:t>u18) -0</w:t>
      </w:r>
      <w:r w:rsidR="00644CD5">
        <w:t>.</w:t>
      </w:r>
      <w:r>
        <w:t>248*T(v9</w:t>
      </w:r>
      <w:r w:rsidR="00644CD5">
        <w:t>.</w:t>
      </w:r>
      <w:r>
        <w:t>u12) -0</w:t>
      </w:r>
      <w:r w:rsidR="00644CD5">
        <w:t>.</w:t>
      </w:r>
      <w:r>
        <w:t>25*T(v18</w:t>
      </w:r>
      <w:r w:rsidR="00644CD5">
        <w:t>.</w:t>
      </w:r>
      <w:r>
        <w:t>u23) -0</w:t>
      </w:r>
      <w:r w:rsidR="00644CD5">
        <w:t>.</w:t>
      </w:r>
      <w:r>
        <w:t>344*T(v3</w:t>
      </w:r>
      <w:r w:rsidR="00644CD5">
        <w:t>.</w:t>
      </w:r>
      <w:r>
        <w:t>u37) + 0</w:t>
      </w:r>
      <w:r w:rsidR="00644CD5">
        <w:t>.</w:t>
      </w:r>
      <w:r>
        <w:t>273*T(v40</w:t>
      </w:r>
      <w:r w:rsidR="00644CD5">
        <w:t>.</w:t>
      </w:r>
      <w:r>
        <w:t>u1) + 0</w:t>
      </w:r>
      <w:r w:rsidR="00644CD5">
        <w:t>.</w:t>
      </w:r>
      <w:r>
        <w:t>174*T(v20</w:t>
      </w:r>
      <w:r w:rsidR="00644CD5">
        <w:t>.</w:t>
      </w:r>
      <w:r>
        <w:t>u23) + 0</w:t>
      </w:r>
      <w:r w:rsidR="00644CD5">
        <w:t>.</w:t>
      </w:r>
      <w:r>
        <w:t>217*T(v11</w:t>
      </w:r>
      <w:r w:rsidR="00644CD5">
        <w:t>.</w:t>
      </w:r>
      <w:r>
        <w:t>u20) + 0</w:t>
      </w:r>
      <w:r w:rsidR="00644CD5">
        <w:t>.</w:t>
      </w:r>
      <w:r>
        <w:t>481*T(v4</w:t>
      </w:r>
      <w:r w:rsidR="00644CD5">
        <w:t>.</w:t>
      </w:r>
      <w:r>
        <w:t>u19) + 0</w:t>
      </w:r>
      <w:r w:rsidR="00644CD5">
        <w:t>.</w:t>
      </w:r>
      <w:r>
        <w:t>381*T(v14</w:t>
      </w:r>
      <w:r w:rsidR="00644CD5">
        <w:t>.</w:t>
      </w:r>
      <w:r>
        <w:t>u11) -0</w:t>
      </w:r>
      <w:r w:rsidR="00644CD5">
        <w:t>.</w:t>
      </w:r>
      <w:r>
        <w:t>105*T(v5</w:t>
      </w:r>
      <w:r w:rsidR="00644CD5">
        <w:t>.</w:t>
      </w:r>
      <w:r>
        <w:t>u35) -0</w:t>
      </w:r>
      <w:r w:rsidR="00644CD5">
        <w:t>.</w:t>
      </w:r>
      <w:r>
        <w:t>199*T(v8</w:t>
      </w:r>
      <w:r w:rsidR="00644CD5">
        <w:t>.</w:t>
      </w:r>
      <w:r>
        <w:t>u13) + 0</w:t>
      </w:r>
      <w:r w:rsidR="00644CD5">
        <w:t>.</w:t>
      </w:r>
      <w:r>
        <w:t>215*T(v26</w:t>
      </w:r>
      <w:r w:rsidR="00644CD5">
        <w:t>.</w:t>
      </w:r>
      <w:r>
        <w:t>u7) -0</w:t>
      </w:r>
      <w:r w:rsidR="00644CD5">
        <w:t>.</w:t>
      </w:r>
      <w:r>
        <w:t>224*T(v12</w:t>
      </w:r>
      <w:r w:rsidR="00644CD5">
        <w:t>.</w:t>
      </w:r>
      <w:r>
        <w:t>u31) + 0</w:t>
      </w:r>
      <w:r w:rsidR="00644CD5">
        <w:t>.</w:t>
      </w:r>
      <w:r>
        <w:t>214*T(v31</w:t>
      </w:r>
      <w:r w:rsidR="00644CD5">
        <w:t>.</w:t>
      </w:r>
      <w:r>
        <w:t>u5) -0</w:t>
      </w:r>
      <w:r w:rsidR="00644CD5">
        <w:t>.</w:t>
      </w:r>
      <w:r>
        <w:t>241*T(v11</w:t>
      </w:r>
      <w:r w:rsidR="00644CD5">
        <w:t>.</w:t>
      </w:r>
      <w:r>
        <w:t>u21) + 0</w:t>
      </w:r>
      <w:r w:rsidR="00644CD5">
        <w:t>.</w:t>
      </w:r>
      <w:r>
        <w:t>194*T(v30</w:t>
      </w:r>
      <w:r w:rsidR="00644CD5">
        <w:t>.</w:t>
      </w:r>
      <w:r>
        <w:t>u9) + 0</w:t>
      </w:r>
      <w:r w:rsidR="00644CD5">
        <w:t>.</w:t>
      </w:r>
      <w:r>
        <w:t>379*T(v15</w:t>
      </w:r>
      <w:r w:rsidR="00644CD5">
        <w:t>.</w:t>
      </w:r>
      <w:r>
        <w:t>u22) + 0</w:t>
      </w:r>
      <w:r w:rsidR="00644CD5">
        <w:t>.</w:t>
      </w:r>
      <w:r>
        <w:t>292*T(v22</w:t>
      </w:r>
      <w:r w:rsidR="00644CD5">
        <w:t>.</w:t>
      </w:r>
      <w:r>
        <w:t>u14) + 0</w:t>
      </w:r>
      <w:r w:rsidR="00644CD5">
        <w:t>.</w:t>
      </w:r>
      <w:r>
        <w:t>268*T(u13) -0</w:t>
      </w:r>
      <w:r w:rsidR="00644CD5">
        <w:t>.</w:t>
      </w:r>
      <w:r>
        <w:t>38*T(v9</w:t>
      </w:r>
      <w:r w:rsidR="00644CD5">
        <w:t>.</w:t>
      </w:r>
      <w:r>
        <w:t>u16) -0</w:t>
      </w:r>
      <w:r w:rsidR="00644CD5">
        <w:t>.</w:t>
      </w:r>
      <w:r>
        <w:t>321*T(v35</w:t>
      </w:r>
      <w:r w:rsidR="00644CD5">
        <w:t>.</w:t>
      </w:r>
      <w:r>
        <w:t>u6) -0</w:t>
      </w:r>
      <w:r w:rsidR="00644CD5">
        <w:t>.</w:t>
      </w:r>
      <w:r>
        <w:t>26*T(v21</w:t>
      </w:r>
      <w:r w:rsidR="00644CD5">
        <w:t>.</w:t>
      </w:r>
      <w:r>
        <w:t>u13) + 0</w:t>
      </w:r>
      <w:r w:rsidR="00644CD5">
        <w:t>.</w:t>
      </w:r>
      <w:r>
        <w:t>205*T(v7</w:t>
      </w:r>
      <w:r w:rsidR="00644CD5">
        <w:t>.</w:t>
      </w:r>
      <w:r>
        <w:t>u10) + 0</w:t>
      </w:r>
      <w:r w:rsidR="00644CD5">
        <w:t>.</w:t>
      </w:r>
      <w:r>
        <w:t>335*T(v16</w:t>
      </w:r>
      <w:r w:rsidR="00644CD5">
        <w:t>.</w:t>
      </w:r>
      <w:r>
        <w:t>u22) -0</w:t>
      </w:r>
      <w:r w:rsidR="00644CD5">
        <w:t>.</w:t>
      </w:r>
      <w:r>
        <w:t>327*T(v36</w:t>
      </w:r>
      <w:r w:rsidR="00644CD5">
        <w:t>.</w:t>
      </w:r>
      <w:r>
        <w:t>u2) -0</w:t>
      </w:r>
      <w:r w:rsidR="00644CD5">
        <w:t>.</w:t>
      </w:r>
      <w:r>
        <w:t>237*T(v29</w:t>
      </w:r>
      <w:r w:rsidR="00644CD5">
        <w:t>.</w:t>
      </w:r>
      <w:r>
        <w:t>u6) + 0</w:t>
      </w:r>
      <w:r w:rsidR="00644CD5">
        <w:t>.</w:t>
      </w:r>
      <w:r>
        <w:t>266*T(v2</w:t>
      </w:r>
      <w:r w:rsidR="00644CD5">
        <w:t>.</w:t>
      </w:r>
      <w:r>
        <w:t>u14) + 0</w:t>
      </w:r>
      <w:r w:rsidR="00644CD5">
        <w:t>.</w:t>
      </w:r>
      <w:r>
        <w:t>297*T(v19</w:t>
      </w:r>
      <w:r w:rsidR="00644CD5">
        <w:t>.</w:t>
      </w:r>
      <w:r>
        <w:t>u17) -0</w:t>
      </w:r>
      <w:r w:rsidR="00644CD5">
        <w:t>.</w:t>
      </w:r>
      <w:r>
        <w:t>249*T(v22</w:t>
      </w:r>
      <w:r w:rsidR="00644CD5">
        <w:t>.</w:t>
      </w:r>
      <w:r>
        <w:t>u3) + 0</w:t>
      </w:r>
      <w:r w:rsidR="00644CD5">
        <w:t>.</w:t>
      </w:r>
      <w:r>
        <w:t>368*u + 0</w:t>
      </w:r>
      <w:r w:rsidR="00644CD5">
        <w:t>.</w:t>
      </w:r>
      <w:r>
        <w:t>215*T(v9</w:t>
      </w:r>
      <w:r w:rsidR="00644CD5">
        <w:t>.</w:t>
      </w:r>
      <w:r>
        <w:t>u21) + 0</w:t>
      </w:r>
      <w:r w:rsidR="00644CD5">
        <w:t>.</w:t>
      </w:r>
      <w:r>
        <w:t>219*T(v1</w:t>
      </w:r>
      <w:r w:rsidR="00644CD5">
        <w:t>.</w:t>
      </w:r>
      <w:r>
        <w:t>u27) + 0</w:t>
      </w:r>
      <w:r w:rsidR="00644CD5">
        <w:t>.</w:t>
      </w:r>
      <w:r>
        <w:t>268*T(v12</w:t>
      </w:r>
      <w:r w:rsidR="00644CD5">
        <w:t>.</w:t>
      </w:r>
      <w:r>
        <w:t>u13) + 0</w:t>
      </w:r>
      <w:r w:rsidR="00644CD5">
        <w:t>.</w:t>
      </w:r>
      <w:r>
        <w:t>12*T(u31) + 0</w:t>
      </w:r>
      <w:r w:rsidR="00644CD5">
        <w:t>.</w:t>
      </w:r>
      <w:r>
        <w:t>17*T(v3</w:t>
      </w:r>
      <w:r w:rsidR="00644CD5">
        <w:t>.</w:t>
      </w:r>
      <w:r>
        <w:t>u36) + 0</w:t>
      </w:r>
      <w:r w:rsidR="00644CD5">
        <w:t>.</w:t>
      </w:r>
      <w:r>
        <w:t>274*T(v7</w:t>
      </w:r>
      <w:r w:rsidR="00644CD5">
        <w:t>.</w:t>
      </w:r>
      <w:r>
        <w:t>u1) + 0</w:t>
      </w:r>
      <w:r w:rsidR="00644CD5">
        <w:t>.</w:t>
      </w:r>
      <w:r>
        <w:t>183*T(v23) -5</w:t>
      </w:r>
      <w:r w:rsidR="00644CD5">
        <w:t>.</w:t>
      </w:r>
      <w:r>
        <w:t>93*Length^2 -0</w:t>
      </w:r>
      <w:r w:rsidR="00644CD5">
        <w:t>.</w:t>
      </w:r>
      <w:r>
        <w:t>259*T(v14</w:t>
      </w:r>
      <w:r w:rsidR="00644CD5">
        <w:t>.</w:t>
      </w:r>
      <w:r>
        <w:t>u1) + 0</w:t>
      </w:r>
      <w:r w:rsidR="00644CD5">
        <w:t>.</w:t>
      </w:r>
      <w:r>
        <w:t>266*T(v7</w:t>
      </w:r>
      <w:r w:rsidR="00644CD5">
        <w:t>.</w:t>
      </w:r>
      <w:r>
        <w:t>u22) + 0</w:t>
      </w:r>
      <w:r w:rsidR="00644CD5">
        <w:t>.</w:t>
      </w:r>
      <w:r>
        <w:t>178*T(v14</w:t>
      </w:r>
      <w:r w:rsidR="00644CD5">
        <w:t>.</w:t>
      </w:r>
      <w:r>
        <w:t>u18) -0</w:t>
      </w:r>
      <w:r w:rsidR="00644CD5">
        <w:t>.</w:t>
      </w:r>
      <w:r>
        <w:t>292*T(v4</w:t>
      </w:r>
      <w:r w:rsidR="00644CD5">
        <w:t>.</w:t>
      </w:r>
      <w:r>
        <w:t>u15) -0</w:t>
      </w:r>
      <w:r w:rsidR="00644CD5">
        <w:t>.</w:t>
      </w:r>
      <w:r>
        <w:t>109*T(v35) -0</w:t>
      </w:r>
      <w:r w:rsidR="00644CD5">
        <w:t>.</w:t>
      </w:r>
      <w:r>
        <w:t>243*T(v4</w:t>
      </w:r>
      <w:r w:rsidR="00644CD5">
        <w:t>.</w:t>
      </w:r>
      <w:r>
        <w:t>u11) + 0</w:t>
      </w:r>
      <w:r w:rsidR="00644CD5">
        <w:t>.</w:t>
      </w:r>
      <w:r>
        <w:t>0848*T(v9</w:t>
      </w:r>
      <w:r w:rsidR="00644CD5">
        <w:t>.</w:t>
      </w:r>
      <w:r>
        <w:t>u18) -0</w:t>
      </w:r>
      <w:r w:rsidR="00644CD5">
        <w:t>.</w:t>
      </w:r>
      <w:r>
        <w:t>175*T(v9</w:t>
      </w:r>
      <w:r w:rsidR="00644CD5">
        <w:t>.</w:t>
      </w:r>
      <w:r>
        <w:t>u27) + 0</w:t>
      </w:r>
      <w:r w:rsidR="00644CD5">
        <w:t>.</w:t>
      </w:r>
      <w:r>
        <w:t>182*T(v16</w:t>
      </w:r>
      <w:r w:rsidR="00644CD5">
        <w:t>.</w:t>
      </w:r>
      <w:r>
        <w:t>u13) -0</w:t>
      </w:r>
      <w:r w:rsidR="00644CD5">
        <w:t>.</w:t>
      </w:r>
      <w:r>
        <w:t>137*T(v26) -0</w:t>
      </w:r>
      <w:r w:rsidR="00644CD5">
        <w:t>.</w:t>
      </w:r>
      <w:r>
        <w:t>155*T(v17) -0</w:t>
      </w:r>
      <w:r w:rsidR="00644CD5">
        <w:t>.</w:t>
      </w:r>
      <w:r>
        <w:t>256*T(v26</w:t>
      </w:r>
      <w:r w:rsidR="00644CD5">
        <w:t>.</w:t>
      </w:r>
      <w:r>
        <w:t>u9) -0</w:t>
      </w:r>
      <w:r w:rsidR="00644CD5">
        <w:t>.</w:t>
      </w:r>
      <w:r>
        <w:t>218*T(v12</w:t>
      </w:r>
      <w:r w:rsidR="00644CD5">
        <w:t>.</w:t>
      </w:r>
      <w:r>
        <w:t>u16) -0</w:t>
      </w:r>
      <w:r w:rsidR="00644CD5">
        <w:t>.</w:t>
      </w:r>
      <w:r>
        <w:t>158*T(v19</w:t>
      </w:r>
      <w:r w:rsidR="00644CD5">
        <w:t>.</w:t>
      </w:r>
      <w:r>
        <w:t>u24) + 0</w:t>
      </w:r>
      <w:r w:rsidR="00644CD5">
        <w:t>.</w:t>
      </w:r>
      <w:r>
        <w:t>143*T(v3</w:t>
      </w:r>
      <w:r w:rsidR="00644CD5">
        <w:t>.</w:t>
      </w:r>
      <w:r>
        <w:t>u33) -0</w:t>
      </w:r>
      <w:r w:rsidR="00644CD5">
        <w:t>.</w:t>
      </w:r>
      <w:r>
        <w:t>179*T(v30</w:t>
      </w:r>
      <w:r w:rsidR="00644CD5">
        <w:t>.</w:t>
      </w:r>
      <w:r>
        <w:t>u7) -0</w:t>
      </w:r>
      <w:r w:rsidR="00644CD5">
        <w:t>.</w:t>
      </w:r>
      <w:r>
        <w:t>203*T(v21</w:t>
      </w:r>
      <w:r w:rsidR="00644CD5">
        <w:t>.</w:t>
      </w:r>
      <w:r>
        <w:t>u20) -0</w:t>
      </w:r>
      <w:r w:rsidR="00644CD5">
        <w:t>.</w:t>
      </w:r>
      <w:r>
        <w:t>273*T(v4</w:t>
      </w:r>
      <w:r w:rsidR="00644CD5">
        <w:t>.</w:t>
      </w:r>
      <w:r>
        <w:t>u29) -0</w:t>
      </w:r>
      <w:r w:rsidR="00644CD5">
        <w:t>.</w:t>
      </w:r>
      <w:r>
        <w:t>165*T(v18</w:t>
      </w:r>
      <w:r w:rsidR="00644CD5">
        <w:t>.</w:t>
      </w:r>
      <w:r>
        <w:t>u9) + 0</w:t>
      </w:r>
      <w:r w:rsidR="00644CD5">
        <w:t>.</w:t>
      </w:r>
      <w:r>
        <w:t>282*T(v7</w:t>
      </w:r>
      <w:r w:rsidR="00644CD5">
        <w:t>.</w:t>
      </w:r>
      <w:r>
        <w:t>u26) + 0</w:t>
      </w:r>
      <w:r w:rsidR="00644CD5">
        <w:t>.</w:t>
      </w:r>
      <w:r>
        <w:t>17*T(v38</w:t>
      </w:r>
      <w:r w:rsidR="00644CD5">
        <w:t>.</w:t>
      </w:r>
      <w:r>
        <w:t>u4) -0</w:t>
      </w:r>
      <w:r w:rsidR="00644CD5">
        <w:t>.</w:t>
      </w:r>
      <w:r>
        <w:t>231*T(v9</w:t>
      </w:r>
      <w:r w:rsidR="00644CD5">
        <w:t>.</w:t>
      </w:r>
      <w:r>
        <w:t>u25) + 0</w:t>
      </w:r>
      <w:r w:rsidR="00644CD5">
        <w:t>.</w:t>
      </w:r>
      <w:r>
        <w:t>238*T(v15</w:t>
      </w:r>
      <w:r w:rsidR="00644CD5">
        <w:t>.</w:t>
      </w:r>
      <w:r>
        <w:t>u26) + 0</w:t>
      </w:r>
      <w:r w:rsidR="00644CD5">
        <w:t>.</w:t>
      </w:r>
      <w:r>
        <w:t>194*T(v13</w:t>
      </w:r>
      <w:r w:rsidR="00644CD5">
        <w:t>.</w:t>
      </w:r>
      <w:r>
        <w:t>u12) + 0</w:t>
      </w:r>
      <w:r w:rsidR="00644CD5">
        <w:t>.</w:t>
      </w:r>
      <w:r>
        <w:t>222*T(v6</w:t>
      </w:r>
      <w:r w:rsidR="00644CD5">
        <w:t>.</w:t>
      </w:r>
      <w:r>
        <w:t>u21) -0</w:t>
      </w:r>
      <w:r w:rsidR="00644CD5">
        <w:t>.</w:t>
      </w:r>
      <w:r>
        <w:t>271*T(v17</w:t>
      </w:r>
      <w:r w:rsidR="00644CD5">
        <w:t>.</w:t>
      </w:r>
      <w:r>
        <w:t>u4) -0</w:t>
      </w:r>
      <w:r w:rsidR="00644CD5">
        <w:t>.</w:t>
      </w:r>
      <w:r>
        <w:t>189*T(v6</w:t>
      </w:r>
      <w:r w:rsidR="00644CD5">
        <w:t>.</w:t>
      </w:r>
      <w:r>
        <w:t>u37) -0</w:t>
      </w:r>
      <w:r w:rsidR="00644CD5">
        <w:t>.</w:t>
      </w:r>
      <w:r>
        <w:t>138*T(u28) + 0</w:t>
      </w:r>
      <w:r w:rsidR="00644CD5">
        <w:t>.</w:t>
      </w:r>
      <w:r>
        <w:t>274*T(v7</w:t>
      </w:r>
      <w:r w:rsidR="00644CD5">
        <w:t>.</w:t>
      </w:r>
      <w:r>
        <w:t>u23) + 0</w:t>
      </w:r>
      <w:r w:rsidR="00644CD5">
        <w:t>.</w:t>
      </w:r>
      <w:r>
        <w:t>241*T(v30</w:t>
      </w:r>
      <w:r w:rsidR="00644CD5">
        <w:t>.</w:t>
      </w:r>
      <w:r>
        <w:t>u10) -0</w:t>
      </w:r>
      <w:r w:rsidR="00644CD5">
        <w:t>.</w:t>
      </w:r>
      <w:r>
        <w:t>239*T(v1</w:t>
      </w:r>
      <w:r w:rsidR="00644CD5">
        <w:t>.</w:t>
      </w:r>
      <w:r>
        <w:t>u21) + 0</w:t>
      </w:r>
      <w:r w:rsidR="00644CD5">
        <w:t>.</w:t>
      </w:r>
      <w:r>
        <w:t>242*T(v6</w:t>
      </w:r>
      <w:r w:rsidR="00644CD5">
        <w:t>.</w:t>
      </w:r>
      <w:r>
        <w:t>u24) + 0</w:t>
      </w:r>
      <w:r w:rsidR="00644CD5">
        <w:t>.</w:t>
      </w:r>
      <w:r>
        <w:t>136*T(v21</w:t>
      </w:r>
      <w:r w:rsidR="00644CD5">
        <w:t>.</w:t>
      </w:r>
      <w:r>
        <w:t>u9) -0</w:t>
      </w:r>
      <w:r w:rsidR="00644CD5">
        <w:t>.</w:t>
      </w:r>
      <w:r>
        <w:t>191*T(v4</w:t>
      </w:r>
      <w:r w:rsidR="00644CD5">
        <w:t>.</w:t>
      </w:r>
      <w:r>
        <w:t>u36) -0</w:t>
      </w:r>
      <w:r w:rsidR="00644CD5">
        <w:t>.</w:t>
      </w:r>
      <w:r>
        <w:t>259*T(v6</w:t>
      </w:r>
      <w:r w:rsidR="00644CD5">
        <w:t>.</w:t>
      </w:r>
      <w:r>
        <w:t>u7) -0</w:t>
      </w:r>
      <w:r w:rsidR="00644CD5">
        <w:t>.</w:t>
      </w:r>
      <w:r>
        <w:t>0916*T(v42) -0</w:t>
      </w:r>
      <w:r w:rsidR="00644CD5">
        <w:t>.</w:t>
      </w:r>
      <w:r>
        <w:t>151*T(v28) -0</w:t>
      </w:r>
      <w:r w:rsidR="00644CD5">
        <w:t>.</w:t>
      </w:r>
      <w:r>
        <w:t>119*T(u23) -0</w:t>
      </w:r>
      <w:r w:rsidR="00644CD5">
        <w:t>.</w:t>
      </w:r>
      <w:r>
        <w:t>249*T(v7</w:t>
      </w:r>
      <w:r w:rsidR="00644CD5">
        <w:t>.</w:t>
      </w:r>
      <w:r>
        <w:t>u18) -0</w:t>
      </w:r>
      <w:r w:rsidR="00644CD5">
        <w:t>.</w:t>
      </w:r>
      <w:r>
        <w:t>194*T(v14</w:t>
      </w:r>
      <w:r w:rsidR="00644CD5">
        <w:t>.</w:t>
      </w:r>
      <w:r>
        <w:t>u13) + 0</w:t>
      </w:r>
      <w:r w:rsidR="00644CD5">
        <w:t>.</w:t>
      </w:r>
      <w:r>
        <w:t>128*T(v34</w:t>
      </w:r>
      <w:r w:rsidR="00644CD5">
        <w:t>.</w:t>
      </w:r>
      <w:r>
        <w:t>u1) -0</w:t>
      </w:r>
      <w:r w:rsidR="00644CD5">
        <w:t>.</w:t>
      </w:r>
      <w:r>
        <w:t>218*T(v1</w:t>
      </w:r>
      <w:r w:rsidR="00644CD5">
        <w:t>.</w:t>
      </w:r>
      <w:r>
        <w:t>u2) -0</w:t>
      </w:r>
      <w:r w:rsidR="00644CD5">
        <w:t>.</w:t>
      </w:r>
      <w:r>
        <w:t>148*T(v29</w:t>
      </w:r>
      <w:r w:rsidR="00644CD5">
        <w:t>.</w:t>
      </w:r>
      <w:r>
        <w:t>u1) -0</w:t>
      </w:r>
      <w:r w:rsidR="00644CD5">
        <w:t>.</w:t>
      </w:r>
      <w:r>
        <w:t>181*T(v2</w:t>
      </w:r>
      <w:r w:rsidR="00644CD5">
        <w:t>.</w:t>
      </w:r>
      <w:r>
        <w:t>u33) + 0</w:t>
      </w:r>
      <w:r w:rsidR="00644CD5">
        <w:t>.</w:t>
      </w:r>
      <w:r>
        <w:t>224*T(v4</w:t>
      </w:r>
      <w:r w:rsidR="00644CD5">
        <w:t>.</w:t>
      </w:r>
      <w:r>
        <w:t>u37) -0</w:t>
      </w:r>
      <w:r w:rsidR="00644CD5">
        <w:t>.</w:t>
      </w:r>
      <w:r>
        <w:t>161*T(v3</w:t>
      </w:r>
      <w:r w:rsidR="00644CD5">
        <w:t>.</w:t>
      </w:r>
      <w:r>
        <w:t>u22) + 0</w:t>
      </w:r>
      <w:r w:rsidR="00644CD5">
        <w:t>.</w:t>
      </w:r>
      <w:r>
        <w:t>146*T(v20</w:t>
      </w:r>
      <w:r w:rsidR="00644CD5">
        <w:t>.</w:t>
      </w:r>
      <w:r>
        <w:t>u14) -0</w:t>
      </w:r>
      <w:r w:rsidR="00644CD5">
        <w:t>.</w:t>
      </w:r>
      <w:r>
        <w:t>149*T(v12</w:t>
      </w:r>
      <w:r w:rsidR="00644CD5">
        <w:t>.</w:t>
      </w:r>
      <w:r>
        <w:t>u23) + 0</w:t>
      </w:r>
      <w:r w:rsidR="00644CD5">
        <w:t>.</w:t>
      </w:r>
      <w:r>
        <w:t>195*T(v1</w:t>
      </w:r>
      <w:r w:rsidR="00644CD5">
        <w:t>.</w:t>
      </w:r>
      <w:r>
        <w:t>u6) -0</w:t>
      </w:r>
      <w:r w:rsidR="00644CD5">
        <w:t>.</w:t>
      </w:r>
      <w:r>
        <w:t>162*T(v26</w:t>
      </w:r>
      <w:r w:rsidR="00644CD5">
        <w:t>.</w:t>
      </w:r>
      <w:r>
        <w:t>u4) + 0</w:t>
      </w:r>
      <w:r w:rsidR="00644CD5">
        <w:t>.</w:t>
      </w:r>
      <w:r>
        <w:t>115*T(v17</w:t>
      </w:r>
      <w:r w:rsidR="00644CD5">
        <w:t>.</w:t>
      </w:r>
      <w:r>
        <w:t>u12) -0</w:t>
      </w:r>
      <w:r w:rsidR="00644CD5">
        <w:t>.</w:t>
      </w:r>
      <w:r>
        <w:t>14*T(v26</w:t>
      </w:r>
      <w:r w:rsidR="00644CD5">
        <w:t>.</w:t>
      </w:r>
      <w:r>
        <w:t>u13) -0</w:t>
      </w:r>
      <w:r w:rsidR="00644CD5">
        <w:t>.</w:t>
      </w:r>
      <w:r>
        <w:t>181*T(v21</w:t>
      </w:r>
      <w:r w:rsidR="00644CD5">
        <w:t>.</w:t>
      </w:r>
      <w:r>
        <w:t>u2) + 0</w:t>
      </w:r>
      <w:r w:rsidR="00644CD5">
        <w:t>.</w:t>
      </w:r>
      <w:r>
        <w:t>0993*T(u38) -0</w:t>
      </w:r>
      <w:r w:rsidR="00644CD5">
        <w:t>.</w:t>
      </w:r>
      <w:r>
        <w:t>102*T(v9</w:t>
      </w:r>
      <w:r w:rsidR="00644CD5">
        <w:t>.</w:t>
      </w:r>
      <w:r>
        <w:t>u34) -0</w:t>
      </w:r>
      <w:r w:rsidR="00644CD5">
        <w:t>.</w:t>
      </w:r>
      <w:r>
        <w:t>16*T(v14</w:t>
      </w:r>
      <w:r w:rsidR="00644CD5">
        <w:t>.</w:t>
      </w:r>
      <w:r>
        <w:t>u14) + 0</w:t>
      </w:r>
      <w:r w:rsidR="00644CD5">
        <w:t>.</w:t>
      </w:r>
      <w:r>
        <w:t>11*T(v10</w:t>
      </w:r>
      <w:r w:rsidR="00644CD5">
        <w:t>.</w:t>
      </w:r>
      <w:r>
        <w:t>u11) -0</w:t>
      </w:r>
      <w:r w:rsidR="00644CD5">
        <w:t>.</w:t>
      </w:r>
      <w:r>
        <w:t>095*T(u11) -0</w:t>
      </w:r>
      <w:r w:rsidR="00644CD5">
        <w:t>.</w:t>
      </w:r>
      <w:r>
        <w:t>0932*T(v8</w:t>
      </w:r>
      <w:r w:rsidR="00644CD5">
        <w:t>.</w:t>
      </w:r>
      <w:r>
        <w:t>u35) + 0</w:t>
      </w:r>
      <w:r w:rsidR="00644CD5">
        <w:t>.</w:t>
      </w:r>
      <w:r>
        <w:t>155*T(v12</w:t>
      </w:r>
      <w:r w:rsidR="00644CD5">
        <w:t>.</w:t>
      </w:r>
      <w:r>
        <w:t>u6) -0</w:t>
      </w:r>
      <w:r w:rsidR="00644CD5">
        <w:t>.</w:t>
      </w:r>
      <w:r>
        <w:t>118*T(v24</w:t>
      </w:r>
      <w:r w:rsidR="00644CD5">
        <w:t>.</w:t>
      </w:r>
      <w:r>
        <w:t>u10) -0</w:t>
      </w:r>
      <w:r w:rsidR="00644CD5">
        <w:t>.</w:t>
      </w:r>
      <w:r>
        <w:t>132*T(v28</w:t>
      </w:r>
      <w:r w:rsidR="00644CD5">
        <w:t>.</w:t>
      </w:r>
      <w:r>
        <w:t>u9) + 0</w:t>
      </w:r>
      <w:r w:rsidR="00644CD5">
        <w:t>.</w:t>
      </w:r>
      <w:r>
        <w:t>124*T(v15</w:t>
      </w:r>
      <w:r w:rsidR="00644CD5">
        <w:t>.</w:t>
      </w:r>
      <w:r>
        <w:t>u9) -0</w:t>
      </w:r>
      <w:r w:rsidR="00644CD5">
        <w:t>.</w:t>
      </w:r>
      <w:r>
        <w:t>0838*T(v30) -0</w:t>
      </w:r>
      <w:r w:rsidR="00644CD5">
        <w:t>.</w:t>
      </w:r>
      <w:r>
        <w:t>149*T(v3</w:t>
      </w:r>
      <w:r w:rsidR="00644CD5">
        <w:t>.</w:t>
      </w:r>
      <w:r>
        <w:t>u20) -0</w:t>
      </w:r>
      <w:r w:rsidR="00644CD5">
        <w:t>.</w:t>
      </w:r>
      <w:r>
        <w:t>0773*T(v37</w:t>
      </w:r>
      <w:r w:rsidR="00644CD5">
        <w:t>.</w:t>
      </w:r>
      <w:r>
        <w:t>u6) -0</w:t>
      </w:r>
      <w:r w:rsidR="00644CD5">
        <w:t>.</w:t>
      </w:r>
      <w:r>
        <w:t>138*T(v15</w:t>
      </w:r>
      <w:r w:rsidR="00644CD5">
        <w:t>.</w:t>
      </w:r>
      <w:r>
        <w:t>u16) + 0</w:t>
      </w:r>
      <w:r w:rsidR="00644CD5">
        <w:t>.</w:t>
      </w:r>
      <w:r>
        <w:t>0804*T(u10) -0</w:t>
      </w:r>
      <w:r w:rsidR="00644CD5">
        <w:t>.</w:t>
      </w:r>
      <w:r>
        <w:t>105*T(v17</w:t>
      </w:r>
      <w:r w:rsidR="00644CD5">
        <w:t>.</w:t>
      </w:r>
      <w:r>
        <w:t>u18) + 0</w:t>
      </w:r>
      <w:r w:rsidR="00644CD5">
        <w:t>.</w:t>
      </w:r>
      <w:r>
        <w:t>0917*T(v1</w:t>
      </w:r>
      <w:r w:rsidR="00644CD5">
        <w:t>.</w:t>
      </w:r>
      <w:r>
        <w:t>u42) + 0</w:t>
      </w:r>
      <w:r w:rsidR="00644CD5">
        <w:t>.</w:t>
      </w:r>
      <w:r>
        <w:t>0859*T(v15</w:t>
      </w:r>
      <w:r w:rsidR="00644CD5">
        <w:t>.</w:t>
      </w:r>
      <w:r>
        <w:t>u11) + 0</w:t>
      </w:r>
      <w:r w:rsidR="00644CD5">
        <w:t>.</w:t>
      </w:r>
      <w:r>
        <w:t>0897*T(v1</w:t>
      </w:r>
      <w:r w:rsidR="00644CD5">
        <w:t>.</w:t>
      </w:r>
      <w:r>
        <w:t>u40) + 0</w:t>
      </w:r>
      <w:r w:rsidR="00644CD5">
        <w:t>.</w:t>
      </w:r>
      <w:r>
        <w:t>0755*T(v10</w:t>
      </w:r>
      <w:r w:rsidR="00644CD5">
        <w:t>.</w:t>
      </w:r>
      <w:r>
        <w:t>u33) -0</w:t>
      </w:r>
      <w:r w:rsidR="00644CD5">
        <w:t>.</w:t>
      </w:r>
      <w:r>
        <w:t>104*T(v12</w:t>
      </w:r>
      <w:r w:rsidR="00644CD5">
        <w:t>.</w:t>
      </w:r>
      <w:r>
        <w:t>u15) + 0</w:t>
      </w:r>
      <w:r w:rsidR="00644CD5">
        <w:t>.</w:t>
      </w:r>
      <w:r>
        <w:t>0936*T(v9</w:t>
      </w:r>
      <w:r w:rsidR="00644CD5">
        <w:t>.</w:t>
      </w:r>
      <w:r>
        <w:t>u13) -0</w:t>
      </w:r>
      <w:r w:rsidR="00644CD5">
        <w:t>.</w:t>
      </w:r>
      <w:r>
        <w:t>0648*T(v3</w:t>
      </w:r>
      <w:r w:rsidR="00644CD5">
        <w:t>.</w:t>
      </w:r>
      <w:r>
        <w:t>u34) -0</w:t>
      </w:r>
      <w:r w:rsidR="00644CD5">
        <w:t>.</w:t>
      </w:r>
      <w:r>
        <w:t>0854*T(v13</w:t>
      </w:r>
      <w:r w:rsidR="00644CD5">
        <w:t>.</w:t>
      </w:r>
      <w:r>
        <w:t>u29) + 0</w:t>
      </w:r>
      <w:r w:rsidR="00644CD5">
        <w:t>.</w:t>
      </w:r>
      <w:r>
        <w:t>0824*T(v25</w:t>
      </w:r>
      <w:r w:rsidR="00644CD5">
        <w:t>.</w:t>
      </w:r>
      <w:r>
        <w:t>u13) -0</w:t>
      </w:r>
      <w:r w:rsidR="00644CD5">
        <w:t>.</w:t>
      </w:r>
      <w:r>
        <w:t>0809*T(v14</w:t>
      </w:r>
      <w:r w:rsidR="00644CD5">
        <w:t>.</w:t>
      </w:r>
      <w:r>
        <w:t>u9) -0</w:t>
      </w:r>
      <w:r w:rsidR="00644CD5">
        <w:t>.</w:t>
      </w:r>
      <w:r>
        <w:t>0813*T(v12</w:t>
      </w:r>
      <w:r w:rsidR="00644CD5">
        <w:t>.</w:t>
      </w:r>
      <w:r>
        <w:t>u17) + 0</w:t>
      </w:r>
      <w:r w:rsidR="00644CD5">
        <w:t>.</w:t>
      </w:r>
      <w:r>
        <w:t>0536*T(v10</w:t>
      </w:r>
      <w:r w:rsidR="00644CD5">
        <w:t>.</w:t>
      </w:r>
      <w:r>
        <w:t>u31) + 0</w:t>
      </w:r>
      <w:r w:rsidR="00644CD5">
        <w:t>.</w:t>
      </w:r>
      <w:r>
        <w:t>0603*T(v4</w:t>
      </w:r>
      <w:r w:rsidR="00644CD5">
        <w:t>.</w:t>
      </w:r>
      <w:r>
        <w:t>u39) + 0</w:t>
      </w:r>
      <w:r w:rsidR="00644CD5">
        <w:t>.</w:t>
      </w:r>
      <w:r>
        <w:t>0672*T(v4</w:t>
      </w:r>
      <w:r w:rsidR="00644CD5">
        <w:t>.</w:t>
      </w:r>
      <w:r>
        <w:t>u20) + 0</w:t>
      </w:r>
      <w:r w:rsidR="00644CD5">
        <w:t>.</w:t>
      </w:r>
      <w:r>
        <w:t>0585*T(v18</w:t>
      </w:r>
      <w:r w:rsidR="00644CD5">
        <w:t>.</w:t>
      </w:r>
      <w:r>
        <w:t>u21) + 0</w:t>
      </w:r>
      <w:r w:rsidR="00644CD5">
        <w:t>.</w:t>
      </w:r>
      <w:r>
        <w:t>0575*T(v24</w:t>
      </w:r>
      <w:r w:rsidR="00644CD5">
        <w:t>.</w:t>
      </w:r>
      <w:r>
        <w:t>u18) + 0</w:t>
      </w:r>
      <w:r w:rsidR="00644CD5">
        <w:t>.</w:t>
      </w:r>
      <w:r>
        <w:t>0549*T(v16</w:t>
      </w:r>
      <w:r w:rsidR="00644CD5">
        <w:t>.</w:t>
      </w:r>
      <w:r>
        <w:t>u19) -0</w:t>
      </w:r>
      <w:r w:rsidR="00644CD5">
        <w:t>.</w:t>
      </w:r>
      <w:r>
        <w:t>0519*T(v11</w:t>
      </w:r>
      <w:r w:rsidR="00644CD5">
        <w:t>.</w:t>
      </w:r>
      <w:r>
        <w:t>u32) + 0</w:t>
      </w:r>
      <w:r w:rsidR="00644CD5">
        <w:t>.</w:t>
      </w:r>
      <w:r>
        <w:t>048*T(v26</w:t>
      </w:r>
      <w:r w:rsidR="00644CD5">
        <w:t>.</w:t>
      </w:r>
      <w:r>
        <w:t>u16) -0</w:t>
      </w:r>
      <w:r w:rsidR="00644CD5">
        <w:t>.</w:t>
      </w:r>
      <w:r>
        <w:t>06*T(v8</w:t>
      </w:r>
      <w:r w:rsidR="00644CD5">
        <w:t>.</w:t>
      </w:r>
      <w:r>
        <w:t>u16) + 0</w:t>
      </w:r>
      <w:r w:rsidR="00644CD5">
        <w:t>.</w:t>
      </w:r>
      <w:r>
        <w:t>049*T(v31</w:t>
      </w:r>
      <w:r w:rsidR="00644CD5">
        <w:t>.</w:t>
      </w:r>
      <w:r>
        <w:t>u10) + 0</w:t>
      </w:r>
      <w:r w:rsidR="00644CD5">
        <w:t>.</w:t>
      </w:r>
      <w:r>
        <w:t>0525*T(v27</w:t>
      </w:r>
      <w:r w:rsidR="00644CD5">
        <w:t>.</w:t>
      </w:r>
      <w:r>
        <w:t>u15) + 0</w:t>
      </w:r>
      <w:r w:rsidR="00644CD5">
        <w:t>.</w:t>
      </w:r>
      <w:r>
        <w:t>0512*T(v16</w:t>
      </w:r>
      <w:r w:rsidR="00644CD5">
        <w:t>.</w:t>
      </w:r>
      <w:r>
        <w:t>u6) + 0</w:t>
      </w:r>
      <w:r w:rsidR="00644CD5">
        <w:t>.</w:t>
      </w:r>
      <w:r>
        <w:t>0747*T(v4</w:t>
      </w:r>
      <w:r w:rsidR="00644CD5">
        <w:t>.</w:t>
      </w:r>
      <w:r>
        <w:t>u1) -0</w:t>
      </w:r>
      <w:r w:rsidR="00644CD5">
        <w:t>.</w:t>
      </w:r>
      <w:r>
        <w:t>0561*T(v25</w:t>
      </w:r>
      <w:r w:rsidR="00644CD5">
        <w:t>.</w:t>
      </w:r>
      <w:r>
        <w:t>u3) -0</w:t>
      </w:r>
      <w:r w:rsidR="00644CD5">
        <w:t>.</w:t>
      </w:r>
      <w:r>
        <w:t>0532*T(v12</w:t>
      </w:r>
      <w:r w:rsidR="00644CD5">
        <w:t>.</w:t>
      </w:r>
      <w:r>
        <w:t>u22) -0</w:t>
      </w:r>
      <w:r w:rsidR="00644CD5">
        <w:t>.</w:t>
      </w:r>
      <w:r>
        <w:t>0549*T(v25</w:t>
      </w:r>
      <w:r w:rsidR="00644CD5">
        <w:t>.</w:t>
      </w:r>
      <w:r>
        <w:t>u6) -0</w:t>
      </w:r>
      <w:r w:rsidR="00644CD5">
        <w:t>.</w:t>
      </w:r>
      <w:r>
        <w:t>046*T(v25</w:t>
      </w:r>
      <w:r w:rsidR="00644CD5">
        <w:t>.</w:t>
      </w:r>
      <w:r>
        <w:t>u15) + 0</w:t>
      </w:r>
      <w:r w:rsidR="00644CD5">
        <w:t>.</w:t>
      </w:r>
      <w:r>
        <w:t>0407*T(v30</w:t>
      </w:r>
      <w:r w:rsidR="00644CD5">
        <w:t>.</w:t>
      </w:r>
      <w:r>
        <w:t>u13) -0</w:t>
      </w:r>
      <w:r w:rsidR="00644CD5">
        <w:t>.</w:t>
      </w:r>
      <w:r>
        <w:t>0468*T(v17</w:t>
      </w:r>
      <w:r w:rsidR="00644CD5">
        <w:t>.</w:t>
      </w:r>
      <w:r>
        <w:t>u5) -0</w:t>
      </w:r>
      <w:r w:rsidR="00644CD5">
        <w:t>.</w:t>
      </w:r>
      <w:r>
        <w:t>038*T(v33</w:t>
      </w:r>
      <w:r w:rsidR="00644CD5">
        <w:t>.</w:t>
      </w:r>
      <w:r>
        <w:t>u9) + 0</w:t>
      </w:r>
      <w:r w:rsidR="00644CD5">
        <w:t>.</w:t>
      </w:r>
      <w:r>
        <w:t>0541*T(v5</w:t>
      </w:r>
      <w:r w:rsidR="00644CD5">
        <w:t>.</w:t>
      </w:r>
      <w:r>
        <w:t>u3) -0</w:t>
      </w:r>
      <w:r w:rsidR="00644CD5">
        <w:t>.</w:t>
      </w:r>
      <w:r>
        <w:t>0513*T(v6</w:t>
      </w:r>
      <w:r w:rsidR="00644CD5">
        <w:t>.</w:t>
      </w:r>
      <w:r>
        <w:t>u19) + 0</w:t>
      </w:r>
      <w:r w:rsidR="00644CD5">
        <w:t>.</w:t>
      </w:r>
      <w:r>
        <w:t>0414*T(v14</w:t>
      </w:r>
      <w:r w:rsidR="00644CD5">
        <w:t>.</w:t>
      </w:r>
      <w:r>
        <w:t>u8) -0</w:t>
      </w:r>
      <w:r w:rsidR="00644CD5">
        <w:t>.</w:t>
      </w:r>
      <w:r>
        <w:t>0433*T(v2</w:t>
      </w:r>
      <w:r w:rsidR="00644CD5">
        <w:t>.</w:t>
      </w:r>
      <w:r>
        <w:t>u13) + 0</w:t>
      </w:r>
      <w:r w:rsidR="00644CD5">
        <w:t>.</w:t>
      </w:r>
      <w:r>
        <w:t>0432*T(v23</w:t>
      </w:r>
      <w:r w:rsidR="00644CD5">
        <w:t>.</w:t>
      </w:r>
      <w:r>
        <w:t>u14) + 0</w:t>
      </w:r>
      <w:r w:rsidR="00644CD5">
        <w:t>.</w:t>
      </w:r>
      <w:r>
        <w:t>0364*T(v8</w:t>
      </w:r>
      <w:r w:rsidR="00644CD5">
        <w:t>.</w:t>
      </w:r>
      <w:r>
        <w:t>u9) + 0</w:t>
      </w:r>
      <w:r w:rsidR="00644CD5">
        <w:t>.</w:t>
      </w:r>
      <w:r>
        <w:t>029*T(v23</w:t>
      </w:r>
      <w:r w:rsidR="00644CD5">
        <w:t>.</w:t>
      </w:r>
      <w:r>
        <w:t>u5) -0</w:t>
      </w:r>
      <w:r w:rsidR="00644CD5">
        <w:t>.</w:t>
      </w:r>
      <w:r>
        <w:t>0278*T(v2</w:t>
      </w:r>
      <w:r w:rsidR="00644CD5">
        <w:t>.</w:t>
      </w:r>
      <w:r>
        <w:t>u10) + 0</w:t>
      </w:r>
      <w:r w:rsidR="00644CD5">
        <w:t>.</w:t>
      </w:r>
      <w:r>
        <w:t>028*T(v8</w:t>
      </w:r>
      <w:r w:rsidR="00644CD5">
        <w:t>.</w:t>
      </w:r>
      <w:r>
        <w:t>u20) + 0</w:t>
      </w:r>
      <w:r w:rsidR="00644CD5">
        <w:t>.</w:t>
      </w:r>
      <w:r>
        <w:t>0252*T(v13</w:t>
      </w:r>
      <w:r w:rsidR="00644CD5">
        <w:t>.</w:t>
      </w:r>
      <w:r>
        <w:t>u13) + 0</w:t>
      </w:r>
      <w:r w:rsidR="00644CD5">
        <w:t>.</w:t>
      </w:r>
      <w:r>
        <w:t>0217*T(v12</w:t>
      </w:r>
      <w:r w:rsidR="00644CD5">
        <w:t>.</w:t>
      </w:r>
      <w:r>
        <w:t>u25) + 0</w:t>
      </w:r>
      <w:r w:rsidR="00644CD5">
        <w:t>.</w:t>
      </w:r>
      <w:r>
        <w:t>0226*T(v15</w:t>
      </w:r>
      <w:r w:rsidR="00644CD5">
        <w:t>.</w:t>
      </w:r>
      <w:r>
        <w:t>u18) + 0</w:t>
      </w:r>
      <w:r w:rsidR="00644CD5">
        <w:t>.</w:t>
      </w:r>
      <w:r>
        <w:t>0184*T(v2</w:t>
      </w:r>
      <w:r w:rsidR="00644CD5">
        <w:t>.</w:t>
      </w:r>
      <w:r>
        <w:t>u37) -0</w:t>
      </w:r>
      <w:r w:rsidR="00644CD5">
        <w:t>.</w:t>
      </w:r>
      <w:r>
        <w:t>0178*T(v1</w:t>
      </w:r>
      <w:r w:rsidR="00644CD5">
        <w:t>.</w:t>
      </w:r>
      <w:r>
        <w:t>u24) -0</w:t>
      </w:r>
      <w:r w:rsidR="00644CD5">
        <w:t>.</w:t>
      </w:r>
      <w:r>
        <w:t>0178*T(v2</w:t>
      </w:r>
      <w:r w:rsidR="00644CD5">
        <w:t>.</w:t>
      </w:r>
      <w:r>
        <w:t>u21) + 0</w:t>
      </w:r>
      <w:r w:rsidR="00644CD5">
        <w:t>.</w:t>
      </w:r>
      <w:r>
        <w:t>00695*T(u40) + 0</w:t>
      </w:r>
      <w:r w:rsidR="00644CD5">
        <w:t>.</w:t>
      </w:r>
      <w:r>
        <w:t>01*T(v16</w:t>
      </w:r>
      <w:r w:rsidR="00644CD5">
        <w:t>.</w:t>
      </w:r>
      <w:r>
        <w:t>u27) -0</w:t>
      </w:r>
      <w:r w:rsidR="00644CD5">
        <w:t>.</w:t>
      </w:r>
      <w:r>
        <w:t>0113*T(v1</w:t>
      </w:r>
      <w:r w:rsidR="00644CD5">
        <w:t>.</w:t>
      </w:r>
      <w:r>
        <w:t>u17) + 0</w:t>
      </w:r>
      <w:r w:rsidR="00644CD5">
        <w:t>.</w:t>
      </w:r>
      <w:r>
        <w:t>0116*T(v15</w:t>
      </w:r>
      <w:r w:rsidR="00644CD5">
        <w:t>.</w:t>
      </w:r>
      <w:r>
        <w:t>u2) -0</w:t>
      </w:r>
      <w:r w:rsidR="00644CD5">
        <w:t>.</w:t>
      </w:r>
      <w:r>
        <w:t>00898*T(v22</w:t>
      </w:r>
      <w:r w:rsidR="00644CD5">
        <w:t>.</w:t>
      </w:r>
      <w:r>
        <w:t>u12) + 0</w:t>
      </w:r>
      <w:r w:rsidR="00644CD5">
        <w:t>.</w:t>
      </w:r>
      <w:r>
        <w:t>00931*T(v11</w:t>
      </w:r>
      <w:r w:rsidR="00644CD5">
        <w:t>.</w:t>
      </w:r>
      <w:r>
        <w:t>u1) -0</w:t>
      </w:r>
      <w:r w:rsidR="00644CD5">
        <w:t>.</w:t>
      </w:r>
      <w:r>
        <w:t>0088*T(v1</w:t>
      </w:r>
      <w:r w:rsidR="00644CD5">
        <w:t>.</w:t>
      </w:r>
      <w:r>
        <w:t>u26) + 0</w:t>
      </w:r>
      <w:r w:rsidR="00644CD5">
        <w:t>.</w:t>
      </w:r>
      <w:r>
        <w:t>00746*T(v14</w:t>
      </w:r>
      <w:r w:rsidR="00644CD5">
        <w:t>.</w:t>
      </w:r>
      <w:r>
        <w:t>u23) + 0</w:t>
      </w:r>
      <w:r w:rsidR="00644CD5">
        <w:t>.</w:t>
      </w:r>
      <w:r>
        <w:t>00761*T(v28</w:t>
      </w:r>
      <w:r w:rsidR="00644CD5">
        <w:t>.</w:t>
      </w:r>
      <w:r>
        <w:t>u12) -0</w:t>
      </w:r>
      <w:r w:rsidR="00644CD5">
        <w:t>.</w:t>
      </w:r>
      <w:r>
        <w:t>00627*T(v12</w:t>
      </w:r>
      <w:r w:rsidR="00644CD5">
        <w:t>.</w:t>
      </w:r>
      <w:r>
        <w:t>u30) -0</w:t>
      </w:r>
      <w:r w:rsidR="00644CD5">
        <w:t>.</w:t>
      </w:r>
      <w:r>
        <w:t>0039*T(v12</w:t>
      </w:r>
      <w:r w:rsidR="00644CD5">
        <w:t>.</w:t>
      </w:r>
      <w:r>
        <w:t>u28) + 0</w:t>
      </w:r>
      <w:r w:rsidR="00644CD5">
        <w:t>.</w:t>
      </w:r>
      <w:r>
        <w:t>00423*T(v27</w:t>
      </w:r>
      <w:r w:rsidR="00644CD5">
        <w:t>.</w:t>
      </w:r>
      <w:r>
        <w:t>u3) + 0</w:t>
      </w:r>
      <w:r w:rsidR="00644CD5">
        <w:t>.</w:t>
      </w:r>
      <w:r>
        <w:t>00444*T(v1</w:t>
      </w:r>
      <w:r w:rsidR="00644CD5">
        <w:t>.</w:t>
      </w:r>
      <w:r>
        <w:t>u1) + 0</w:t>
      </w:r>
      <w:r w:rsidR="00644CD5">
        <w:t>.</w:t>
      </w:r>
      <w:r>
        <w:t>00196*T(v22</w:t>
      </w:r>
      <w:r w:rsidR="00644CD5">
        <w:t>.</w:t>
      </w:r>
      <w:r>
        <w:t>u2) -0</w:t>
      </w:r>
      <w:r w:rsidR="00644CD5">
        <w:t>.</w:t>
      </w:r>
      <w:r>
        <w:t>000454*T(u19) + 7</w:t>
      </w:r>
      <w:r w:rsidR="00644CD5">
        <w:t>.</w:t>
      </w:r>
      <w:r>
        <w:t>09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266*T(v2</w:t>
      </w:r>
      <w:r w:rsidR="00644CD5">
        <w:t>.</w:t>
      </w:r>
      <w:r>
        <w:t>u4) + 0</w:t>
      </w:r>
      <w:r w:rsidR="00644CD5">
        <w:t>.</w:t>
      </w:r>
      <w:r>
        <w:t>0895*NumAromAtoms + 0</w:t>
      </w:r>
      <w:r w:rsidR="00644CD5">
        <w:t>.</w:t>
      </w:r>
      <w:r>
        <w:t>66*T(v9</w:t>
      </w:r>
      <w:r w:rsidR="00644CD5">
        <w:t>.</w:t>
      </w:r>
      <w:r>
        <w:t>u23) -0</w:t>
      </w:r>
      <w:r w:rsidR="00644CD5">
        <w:t>.</w:t>
      </w:r>
      <w:r>
        <w:t>332*T(v5</w:t>
      </w:r>
      <w:r w:rsidR="00644CD5">
        <w:t>.</w:t>
      </w:r>
      <w:r>
        <w:t>u9) + 0</w:t>
      </w:r>
      <w:r w:rsidR="00644CD5">
        <w:t>.</w:t>
      </w:r>
      <w:r>
        <w:t>678*T(v1</w:t>
      </w:r>
      <w:r w:rsidR="00644CD5">
        <w:t>.</w:t>
      </w:r>
      <w:r>
        <w:t>u7) -0</w:t>
      </w:r>
      <w:r w:rsidR="00644CD5">
        <w:t>.</w:t>
      </w:r>
      <w:r>
        <w:t>602*T(v4</w:t>
      </w:r>
      <w:r w:rsidR="00644CD5">
        <w:t>.</w:t>
      </w:r>
      <w:r>
        <w:t>u3) -1</w:t>
      </w:r>
      <w:r w:rsidR="00644CD5">
        <w:t>.</w:t>
      </w:r>
      <w:r>
        <w:t>03*T(v12</w:t>
      </w:r>
      <w:r w:rsidR="00644CD5">
        <w:t>.</w:t>
      </w:r>
      <w:r>
        <w:t>u1) -0</w:t>
      </w:r>
      <w:r w:rsidR="00644CD5">
        <w:t>.</w:t>
      </w:r>
      <w:r>
        <w:t>76*T(v11</w:t>
      </w:r>
      <w:r w:rsidR="00644CD5">
        <w:t>.</w:t>
      </w:r>
      <w:r>
        <w:t>u2) + 0</w:t>
      </w:r>
      <w:r w:rsidR="00644CD5">
        <w:t>.</w:t>
      </w:r>
      <w:r>
        <w:t>316*T(v8</w:t>
      </w:r>
      <w:r w:rsidR="00644CD5">
        <w:t>.</w:t>
      </w:r>
      <w:r>
        <w:t>u35) + 0</w:t>
      </w:r>
      <w:r w:rsidR="00644CD5">
        <w:t>.</w:t>
      </w:r>
      <w:r>
        <w:t>659*T(v3</w:t>
      </w:r>
      <w:r w:rsidR="00644CD5">
        <w:t>.</w:t>
      </w:r>
      <w:r>
        <w:t>u4) + 0</w:t>
      </w:r>
      <w:r w:rsidR="00644CD5">
        <w:t>.</w:t>
      </w:r>
      <w:r>
        <w:t>295*T(u42) -0</w:t>
      </w:r>
      <w:r w:rsidR="00644CD5">
        <w:t>.</w:t>
      </w:r>
      <w:r>
        <w:t>515*T(v4</w:t>
      </w:r>
      <w:r w:rsidR="00644CD5">
        <w:t>.</w:t>
      </w:r>
      <w:r>
        <w:t>u20) -0</w:t>
      </w:r>
      <w:r w:rsidR="00644CD5">
        <w:t>.</w:t>
      </w:r>
      <w:r>
        <w:t>192*T(v22</w:t>
      </w:r>
      <w:r w:rsidR="00644CD5">
        <w:t>.</w:t>
      </w:r>
      <w:r>
        <w:t>u15) + 0</w:t>
      </w:r>
      <w:r w:rsidR="00644CD5">
        <w:t>.</w:t>
      </w:r>
      <w:r>
        <w:t>195*T(v11) -0</w:t>
      </w:r>
      <w:r w:rsidR="00644CD5">
        <w:t>.</w:t>
      </w:r>
      <w:r>
        <w:t>537*T(v15) -0</w:t>
      </w:r>
      <w:r w:rsidR="00644CD5">
        <w:t>.</w:t>
      </w:r>
      <w:r>
        <w:t>213*T(u43) -0</w:t>
      </w:r>
      <w:r w:rsidR="00644CD5">
        <w:t>.</w:t>
      </w:r>
      <w:r>
        <w:t>35*T(v36</w:t>
      </w:r>
      <w:r w:rsidR="00644CD5">
        <w:t>.</w:t>
      </w:r>
      <w:r>
        <w:t>u1) + 0</w:t>
      </w:r>
      <w:r w:rsidR="00644CD5">
        <w:t>.</w:t>
      </w:r>
      <w:r>
        <w:t>5*T(v1</w:t>
      </w:r>
      <w:r w:rsidR="00644CD5">
        <w:t>.</w:t>
      </w:r>
      <w:r>
        <w:t>u31) + 0</w:t>
      </w:r>
      <w:r w:rsidR="00644CD5">
        <w:t>.</w:t>
      </w:r>
      <w:r>
        <w:t>428*T(v16</w:t>
      </w:r>
      <w:r w:rsidR="00644CD5">
        <w:t>.</w:t>
      </w:r>
      <w:r>
        <w:t>u25) -0</w:t>
      </w:r>
      <w:r w:rsidR="00644CD5">
        <w:t>.</w:t>
      </w:r>
      <w:r>
        <w:t>131*NumAcceptor + 0</w:t>
      </w:r>
      <w:r w:rsidR="00644CD5">
        <w:t>.</w:t>
      </w:r>
      <w:r>
        <w:t>16*MW + 12</w:t>
      </w:r>
      <w:r w:rsidR="00644CD5">
        <w:t>.</w:t>
      </w:r>
      <w:r>
        <w:t>9*Length -0</w:t>
      </w:r>
      <w:r w:rsidR="00644CD5">
        <w:t>.</w:t>
      </w:r>
      <w:r>
        <w:t>0935*T(v9</w:t>
      </w:r>
      <w:r w:rsidR="00644CD5">
        <w:t>.</w:t>
      </w:r>
      <w:r>
        <w:t>u31) -0</w:t>
      </w:r>
      <w:r w:rsidR="00644CD5">
        <w:t>.</w:t>
      </w:r>
      <w:r>
        <w:t>667*T(v3</w:t>
      </w:r>
      <w:r w:rsidR="00644CD5">
        <w:t>.</w:t>
      </w:r>
      <w:r>
        <w:t>u23) -1</w:t>
      </w:r>
      <w:r w:rsidR="00644CD5">
        <w:t>.</w:t>
      </w:r>
      <w:r>
        <w:t>49*T(v26</w:t>
      </w:r>
      <w:r w:rsidR="00644CD5">
        <w:t>.</w:t>
      </w:r>
      <w:r>
        <w:t>u1) + 0</w:t>
      </w:r>
      <w:r w:rsidR="00644CD5">
        <w:t>.</w:t>
      </w:r>
      <w:r>
        <w:t>888*T(v28</w:t>
      </w:r>
      <w:r w:rsidR="00644CD5">
        <w:t>.</w:t>
      </w:r>
      <w:r>
        <w:t>u11) + 0</w:t>
      </w:r>
      <w:r w:rsidR="00644CD5">
        <w:t>.</w:t>
      </w:r>
      <w:r>
        <w:t>373*T(v21</w:t>
      </w:r>
      <w:r w:rsidR="00644CD5">
        <w:t>.</w:t>
      </w:r>
      <w:r>
        <w:t>u3) -0</w:t>
      </w:r>
      <w:r w:rsidR="00644CD5">
        <w:t>.</w:t>
      </w:r>
      <w:r>
        <w:t>112*T(v39</w:t>
      </w:r>
      <w:r w:rsidR="00644CD5">
        <w:t>.</w:t>
      </w:r>
      <w:r>
        <w:t>u3) -0</w:t>
      </w:r>
      <w:r w:rsidR="00644CD5">
        <w:t>.</w:t>
      </w:r>
      <w:r>
        <w:t>424*T(v9</w:t>
      </w:r>
      <w:r w:rsidR="00644CD5">
        <w:t>.</w:t>
      </w:r>
      <w:r>
        <w:t>u7) -0</w:t>
      </w:r>
      <w:r w:rsidR="00644CD5">
        <w:t>.</w:t>
      </w:r>
      <w:r>
        <w:t>834*T(v12</w:t>
      </w:r>
      <w:r w:rsidR="00644CD5">
        <w:t>.</w:t>
      </w:r>
      <w:r>
        <w:t>u13) + 0</w:t>
      </w:r>
      <w:r w:rsidR="00644CD5">
        <w:t>.</w:t>
      </w:r>
      <w:r>
        <w:t>112*Lipophilicity^2 -1</w:t>
      </w:r>
      <w:r w:rsidR="00644CD5">
        <w:t>.</w:t>
      </w:r>
      <w:r>
        <w:t>33*T(v3) + 0</w:t>
      </w:r>
      <w:r w:rsidR="00644CD5">
        <w:t>.</w:t>
      </w:r>
      <w:r>
        <w:t>125*T(v2</w:t>
      </w:r>
      <w:r w:rsidR="00644CD5">
        <w:t>.</w:t>
      </w:r>
      <w:r>
        <w:t>u28) + 0</w:t>
      </w:r>
      <w:r w:rsidR="00644CD5">
        <w:t>.</w:t>
      </w:r>
      <w:r>
        <w:t>26*T(v16</w:t>
      </w:r>
      <w:r w:rsidR="00644CD5">
        <w:t>.</w:t>
      </w:r>
      <w:r>
        <w:t>u12) + 0</w:t>
      </w:r>
      <w:r w:rsidR="00644CD5">
        <w:t>.</w:t>
      </w:r>
      <w:r>
        <w:t>235*T(v14</w:t>
      </w:r>
      <w:r w:rsidR="00644CD5">
        <w:t>.</w:t>
      </w:r>
      <w:r>
        <w:t>u9) + 1</w:t>
      </w:r>
      <w:r w:rsidR="00644CD5">
        <w:t>.</w:t>
      </w:r>
      <w:r>
        <w:t>02*T(v9</w:t>
      </w:r>
      <w:r w:rsidR="00644CD5">
        <w:t>.</w:t>
      </w:r>
      <w:r>
        <w:t>u9) -0</w:t>
      </w:r>
      <w:r w:rsidR="00644CD5">
        <w:t>.</w:t>
      </w:r>
      <w:r>
        <w:t>116*T(v8</w:t>
      </w:r>
      <w:r w:rsidR="00644CD5">
        <w:t>.</w:t>
      </w:r>
      <w:r>
        <w:t>u24) -0</w:t>
      </w:r>
      <w:r w:rsidR="00644CD5">
        <w:t>.</w:t>
      </w:r>
      <w:r>
        <w:t>807*T(v5</w:t>
      </w:r>
      <w:r w:rsidR="00644CD5">
        <w:t>.</w:t>
      </w:r>
      <w:r>
        <w:t>u26) + 0</w:t>
      </w:r>
      <w:r w:rsidR="00644CD5">
        <w:t>.</w:t>
      </w:r>
      <w:r>
        <w:t>914*T(v7</w:t>
      </w:r>
      <w:r w:rsidR="00644CD5">
        <w:t>.</w:t>
      </w:r>
      <w:r>
        <w:t>u23) + 0</w:t>
      </w:r>
      <w:r w:rsidR="00644CD5">
        <w:t>.</w:t>
      </w:r>
      <w:r>
        <w:t>787*T(v7</w:t>
      </w:r>
      <w:r w:rsidR="00644CD5">
        <w:t>.</w:t>
      </w:r>
      <w:r>
        <w:t>u25) + 0</w:t>
      </w:r>
      <w:r w:rsidR="00644CD5">
        <w:t>.</w:t>
      </w:r>
      <w:r>
        <w:t>438*T(v34) -0</w:t>
      </w:r>
      <w:r w:rsidR="00644CD5">
        <w:t>.</w:t>
      </w:r>
      <w:r>
        <w:t>409*T(v18</w:t>
      </w:r>
      <w:r w:rsidR="00644CD5">
        <w:t>.</w:t>
      </w:r>
      <w:r>
        <w:t>u25) + 0</w:t>
      </w:r>
      <w:r w:rsidR="00644CD5">
        <w:t>.</w:t>
      </w:r>
      <w:r>
        <w:t>0276*NumDonor + 0</w:t>
      </w:r>
      <w:r w:rsidR="00644CD5">
        <w:t>.</w:t>
      </w:r>
      <w:r>
        <w:t>17*T(v24</w:t>
      </w:r>
      <w:r w:rsidR="00644CD5">
        <w:t>.</w:t>
      </w:r>
      <w:r>
        <w:t>u14) + 0</w:t>
      </w:r>
      <w:r w:rsidR="00644CD5">
        <w:t>.</w:t>
      </w:r>
      <w:r>
        <w:t>607*T(v5</w:t>
      </w:r>
      <w:r w:rsidR="00644CD5">
        <w:t>.</w:t>
      </w:r>
      <w:r>
        <w:t>u34) + 0</w:t>
      </w:r>
      <w:r w:rsidR="00644CD5">
        <w:t>.</w:t>
      </w:r>
      <w:r>
        <w:t>585*T(v40</w:t>
      </w:r>
      <w:r w:rsidR="00644CD5">
        <w:t>.</w:t>
      </w:r>
      <w:r>
        <w:t>u2) -1</w:t>
      </w:r>
      <w:r w:rsidR="00644CD5">
        <w:t>.</w:t>
      </w:r>
      <w:r>
        <w:t>08*T(v3</w:t>
      </w:r>
      <w:r w:rsidR="00644CD5">
        <w:t>.</w:t>
      </w:r>
      <w:r>
        <w:t>u2) + 0</w:t>
      </w:r>
      <w:r w:rsidR="00644CD5">
        <w:t>.</w:t>
      </w:r>
      <w:r>
        <w:t>361*T(v21</w:t>
      </w:r>
      <w:r w:rsidR="00644CD5">
        <w:t>.</w:t>
      </w:r>
      <w:r>
        <w:t xml:space="preserve">u21) + </w:t>
      </w:r>
      <w:r>
        <w:lastRenderedPageBreak/>
        <w:t>0</w:t>
      </w:r>
      <w:r w:rsidR="00644CD5">
        <w:t>.</w:t>
      </w:r>
      <w:r>
        <w:t>459*T(v11</w:t>
      </w:r>
      <w:r w:rsidR="00644CD5">
        <w:t>.</w:t>
      </w:r>
      <w:r>
        <w:t>u25) + 0</w:t>
      </w:r>
      <w:r w:rsidR="00644CD5">
        <w:t>.</w:t>
      </w:r>
      <w:r>
        <w:t>396*T(v5</w:t>
      </w:r>
      <w:r w:rsidR="00644CD5">
        <w:t>.</w:t>
      </w:r>
      <w:r>
        <w:t>u32) -0</w:t>
      </w:r>
      <w:r w:rsidR="00644CD5">
        <w:t>.</w:t>
      </w:r>
      <w:r>
        <w:t>407*T(v19</w:t>
      </w:r>
      <w:r w:rsidR="00644CD5">
        <w:t>.</w:t>
      </w:r>
      <w:r>
        <w:t>u18) -0</w:t>
      </w:r>
      <w:r w:rsidR="00644CD5">
        <w:t>.</w:t>
      </w:r>
      <w:r>
        <w:t>76*T(v4</w:t>
      </w:r>
      <w:r w:rsidR="00644CD5">
        <w:t>.</w:t>
      </w:r>
      <w:r>
        <w:t>u34) -0</w:t>
      </w:r>
      <w:r w:rsidR="00644CD5">
        <w:t>.</w:t>
      </w:r>
      <w:r>
        <w:t>753*T(v10</w:t>
      </w:r>
      <w:r w:rsidR="00644CD5">
        <w:t>.</w:t>
      </w:r>
      <w:r>
        <w:t>u13) -0</w:t>
      </w:r>
      <w:r w:rsidR="00644CD5">
        <w:t>.</w:t>
      </w:r>
      <w:r>
        <w:t>387*T(v2</w:t>
      </w:r>
      <w:r w:rsidR="00644CD5">
        <w:t>.</w:t>
      </w:r>
      <w:r>
        <w:t>u15) + 0</w:t>
      </w:r>
      <w:r w:rsidR="00644CD5">
        <w:t>.</w:t>
      </w:r>
      <w:r>
        <w:t>664*T(v17</w:t>
      </w:r>
      <w:r w:rsidR="00644CD5">
        <w:t>.</w:t>
      </w:r>
      <w:r>
        <w:t>u26) -0</w:t>
      </w:r>
      <w:r w:rsidR="00644CD5">
        <w:t>.</w:t>
      </w:r>
      <w:r>
        <w:t>784*T(v4</w:t>
      </w:r>
      <w:r w:rsidR="00644CD5">
        <w:t>.</w:t>
      </w:r>
      <w:r>
        <w:t>u22) -0</w:t>
      </w:r>
      <w:r w:rsidR="00644CD5">
        <w:t>.</w:t>
      </w:r>
      <w:r>
        <w:t>8*T(v5</w:t>
      </w:r>
      <w:r w:rsidR="00644CD5">
        <w:t>.</w:t>
      </w:r>
      <w:r>
        <w:t>u27) -0</w:t>
      </w:r>
      <w:r w:rsidR="00644CD5">
        <w:t>.</w:t>
      </w:r>
      <w:r>
        <w:t>333*T(u13) + 0</w:t>
      </w:r>
      <w:r w:rsidR="00644CD5">
        <w:t>.</w:t>
      </w:r>
      <w:r>
        <w:t>342*T(v6</w:t>
      </w:r>
      <w:r w:rsidR="00644CD5">
        <w:t>.</w:t>
      </w:r>
      <w:r>
        <w:t>u16) -0</w:t>
      </w:r>
      <w:r w:rsidR="00644CD5">
        <w:t>.</w:t>
      </w:r>
      <w:r>
        <w:t>991*T(v18</w:t>
      </w:r>
      <w:r w:rsidR="00644CD5">
        <w:t>.</w:t>
      </w:r>
      <w:r>
        <w:t>u13) -0</w:t>
      </w:r>
      <w:r w:rsidR="00644CD5">
        <w:t>.</w:t>
      </w:r>
      <w:r>
        <w:t>579*T(v12</w:t>
      </w:r>
      <w:r w:rsidR="00644CD5">
        <w:t>.</w:t>
      </w:r>
      <w:r>
        <w:t>u25) -0</w:t>
      </w:r>
      <w:r w:rsidR="00644CD5">
        <w:t>.</w:t>
      </w:r>
      <w:r>
        <w:t>483*T(v26</w:t>
      </w:r>
      <w:r w:rsidR="00644CD5">
        <w:t>.</w:t>
      </w:r>
      <w:r>
        <w:t>u13) -0</w:t>
      </w:r>
      <w:r w:rsidR="00644CD5">
        <w:t>.</w:t>
      </w:r>
      <w:r>
        <w:t>00869*T(v13</w:t>
      </w:r>
      <w:r w:rsidR="00644CD5">
        <w:t>.</w:t>
      </w:r>
      <w:r>
        <w:t>u16) + 0</w:t>
      </w:r>
      <w:r w:rsidR="00644CD5">
        <w:t>.</w:t>
      </w:r>
      <w:r>
        <w:t>527*T(v22</w:t>
      </w:r>
      <w:r w:rsidR="00644CD5">
        <w:t>.</w:t>
      </w:r>
      <w:r>
        <w:t>u13) -0</w:t>
      </w:r>
      <w:r w:rsidR="00644CD5">
        <w:t>.</w:t>
      </w:r>
      <w:r>
        <w:t>605*T(v13</w:t>
      </w:r>
      <w:r w:rsidR="00644CD5">
        <w:t>.</w:t>
      </w:r>
      <w:r>
        <w:t>u13) + 0</w:t>
      </w:r>
      <w:r w:rsidR="00644CD5">
        <w:t>.</w:t>
      </w:r>
      <w:r>
        <w:t>535*T(v18</w:t>
      </w:r>
      <w:r w:rsidR="00644CD5">
        <w:t>.</w:t>
      </w:r>
      <w:r>
        <w:t>u22) + 0</w:t>
      </w:r>
      <w:r w:rsidR="00644CD5">
        <w:t>.</w:t>
      </w:r>
      <w:r>
        <w:t>311*T(u39) -0</w:t>
      </w:r>
      <w:r w:rsidR="00644CD5">
        <w:t>.</w:t>
      </w:r>
      <w:r>
        <w:t>437*T(v2</w:t>
      </w:r>
      <w:r w:rsidR="00644CD5">
        <w:t>.</w:t>
      </w:r>
      <w:r>
        <w:t>u40) + 9</w:t>
      </w:r>
      <w:r w:rsidR="00644CD5">
        <w:t>.</w:t>
      </w:r>
      <w:r>
        <w:t>06*Lipophilicity + 0</w:t>
      </w:r>
      <w:r w:rsidR="00644CD5">
        <w:t>.</w:t>
      </w:r>
      <w:r>
        <w:t>211*T(v23</w:t>
      </w:r>
      <w:r w:rsidR="00644CD5">
        <w:t>.</w:t>
      </w:r>
      <w:r>
        <w:t>u1) + 0</w:t>
      </w:r>
      <w:r w:rsidR="00644CD5">
        <w:t>.</w:t>
      </w:r>
      <w:r>
        <w:t>729*T(v15</w:t>
      </w:r>
      <w:r w:rsidR="00644CD5">
        <w:t>.</w:t>
      </w:r>
      <w:r>
        <w:t>u3) -0</w:t>
      </w:r>
      <w:r w:rsidR="00644CD5">
        <w:t>.</w:t>
      </w:r>
      <w:r>
        <w:t>462*T(v1</w:t>
      </w:r>
      <w:r w:rsidR="00644CD5">
        <w:t>.</w:t>
      </w:r>
      <w:r>
        <w:t>u18) -0</w:t>
      </w:r>
      <w:r w:rsidR="00644CD5">
        <w:t>.</w:t>
      </w:r>
      <w:r>
        <w:t>314*T(v38) + 0</w:t>
      </w:r>
      <w:r w:rsidR="00644CD5">
        <w:t>.</w:t>
      </w:r>
      <w:r>
        <w:t>681*T(v7</w:t>
      </w:r>
      <w:r w:rsidR="00644CD5">
        <w:t>.</w:t>
      </w:r>
      <w:r>
        <w:t>u1) -0</w:t>
      </w:r>
      <w:r w:rsidR="00644CD5">
        <w:t>.</w:t>
      </w:r>
      <w:r>
        <w:t>235*T(v24</w:t>
      </w:r>
      <w:r w:rsidR="00644CD5">
        <w:t>.</w:t>
      </w:r>
      <w:r>
        <w:t>u10) -0</w:t>
      </w:r>
      <w:r w:rsidR="00644CD5">
        <w:t>.</w:t>
      </w:r>
      <w:r>
        <w:t>351*T(v12</w:t>
      </w:r>
      <w:r w:rsidR="00644CD5">
        <w:t>.</w:t>
      </w:r>
      <w:r>
        <w:t>u2) -1</w:t>
      </w:r>
      <w:r w:rsidR="00644CD5">
        <w:t>.</w:t>
      </w:r>
      <w:r>
        <w:t>67*T(v3</w:t>
      </w:r>
      <w:r w:rsidR="00644CD5">
        <w:t>.</w:t>
      </w:r>
      <w:r>
        <w:t>u1) -0</w:t>
      </w:r>
      <w:r w:rsidR="00644CD5">
        <w:t>.</w:t>
      </w:r>
      <w:r>
        <w:t>699*T(v10</w:t>
      </w:r>
      <w:r w:rsidR="00644CD5">
        <w:t>.</w:t>
      </w:r>
      <w:r>
        <w:t>u8) -0</w:t>
      </w:r>
      <w:r w:rsidR="00644CD5">
        <w:t>.</w:t>
      </w:r>
      <w:r>
        <w:t>559*T(v33</w:t>
      </w:r>
      <w:r w:rsidR="00644CD5">
        <w:t>.</w:t>
      </w:r>
      <w:r>
        <w:t>u2) -0</w:t>
      </w:r>
      <w:r w:rsidR="00644CD5">
        <w:t>.</w:t>
      </w:r>
      <w:r>
        <w:t>45*T(v2</w:t>
      </w:r>
      <w:r w:rsidR="00644CD5">
        <w:t>.</w:t>
      </w:r>
      <w:r>
        <w:t>u35) -12</w:t>
      </w:r>
      <w:r w:rsidR="00644CD5">
        <w:t>.</w:t>
      </w:r>
      <w:r>
        <w:t>8*Length^2 + 0</w:t>
      </w:r>
      <w:r w:rsidR="00644CD5">
        <w:t>.</w:t>
      </w:r>
      <w:r>
        <w:t>493*T(v25</w:t>
      </w:r>
      <w:r w:rsidR="00644CD5">
        <w:t>.</w:t>
      </w:r>
      <w:r>
        <w:t>u9) + 0</w:t>
      </w:r>
      <w:r w:rsidR="00644CD5">
        <w:t>.</w:t>
      </w:r>
      <w:r>
        <w:t>382*T(v11</w:t>
      </w:r>
      <w:r w:rsidR="00644CD5">
        <w:t>.</w:t>
      </w:r>
      <w:r>
        <w:t>u14) -0</w:t>
      </w:r>
      <w:r w:rsidR="00644CD5">
        <w:t>.</w:t>
      </w:r>
      <w:r>
        <w:t>456*T(v14) -0</w:t>
      </w:r>
      <w:r w:rsidR="00644CD5">
        <w:t>.</w:t>
      </w:r>
      <w:r>
        <w:t>47*T(v36</w:t>
      </w:r>
      <w:r w:rsidR="00644CD5">
        <w:t>.</w:t>
      </w:r>
      <w:r>
        <w:t>u7) + 0</w:t>
      </w:r>
      <w:r w:rsidR="00644CD5">
        <w:t>.</w:t>
      </w:r>
      <w:r>
        <w:t>568*T(v25</w:t>
      </w:r>
      <w:r w:rsidR="00644CD5">
        <w:t>.</w:t>
      </w:r>
      <w:r>
        <w:t>u12) -0</w:t>
      </w:r>
      <w:r w:rsidR="00644CD5">
        <w:t>.</w:t>
      </w:r>
      <w:r>
        <w:t>549*T(v34</w:t>
      </w:r>
      <w:r w:rsidR="00644CD5">
        <w:t>.</w:t>
      </w:r>
      <w:r>
        <w:t>u2) + 0</w:t>
      </w:r>
      <w:r w:rsidR="00644CD5">
        <w:t>.</w:t>
      </w:r>
      <w:r>
        <w:t>563*T(v17</w:t>
      </w:r>
      <w:r w:rsidR="00644CD5">
        <w:t>.</w:t>
      </w:r>
      <w:r>
        <w:t>u6) + 0</w:t>
      </w:r>
      <w:r w:rsidR="00644CD5">
        <w:t>.</w:t>
      </w:r>
      <w:r>
        <w:t>664*T(u2) -0</w:t>
      </w:r>
      <w:r w:rsidR="00644CD5">
        <w:t>.</w:t>
      </w:r>
      <w:r>
        <w:t>604*T(u18) + 0</w:t>
      </w:r>
      <w:r w:rsidR="00644CD5">
        <w:t>.</w:t>
      </w:r>
      <w:r>
        <w:t>441*T(v6</w:t>
      </w:r>
      <w:r w:rsidR="00644CD5">
        <w:t>.</w:t>
      </w:r>
      <w:r>
        <w:t>u20) + 0</w:t>
      </w:r>
      <w:r w:rsidR="00644CD5">
        <w:t>.</w:t>
      </w:r>
      <w:r>
        <w:t>137*NumPositive -0</w:t>
      </w:r>
      <w:r w:rsidR="00644CD5">
        <w:t>.</w:t>
      </w:r>
      <w:r>
        <w:t>29*T(v19</w:t>
      </w:r>
      <w:r w:rsidR="00644CD5">
        <w:t>.</w:t>
      </w:r>
      <w:r>
        <w:t>u3) + 0</w:t>
      </w:r>
      <w:r w:rsidR="00644CD5">
        <w:t>.</w:t>
      </w:r>
      <w:r>
        <w:t>329*T(u9) -0</w:t>
      </w:r>
      <w:r w:rsidR="00644CD5">
        <w:t>.</w:t>
      </w:r>
      <w:r>
        <w:t>228*T(v12</w:t>
      </w:r>
      <w:r w:rsidR="00644CD5">
        <w:t>.</w:t>
      </w:r>
      <w:r>
        <w:t>u29) + 0</w:t>
      </w:r>
      <w:r w:rsidR="00644CD5">
        <w:t>.</w:t>
      </w:r>
      <w:r>
        <w:t>27*T(v5</w:t>
      </w:r>
      <w:r w:rsidR="00644CD5">
        <w:t>.</w:t>
      </w:r>
      <w:r>
        <w:t>u13) + 0</w:t>
      </w:r>
      <w:r w:rsidR="00644CD5">
        <w:t>.</w:t>
      </w:r>
      <w:r>
        <w:t>691*T(v10</w:t>
      </w:r>
      <w:r w:rsidR="00644CD5">
        <w:t>.</w:t>
      </w:r>
      <w:r>
        <w:t>u32) + 0</w:t>
      </w:r>
      <w:r w:rsidR="00644CD5">
        <w:t>.</w:t>
      </w:r>
      <w:r>
        <w:t>586*T(v25</w:t>
      </w:r>
      <w:r w:rsidR="00644CD5">
        <w:t>.</w:t>
      </w:r>
      <w:r>
        <w:t>u10) + 0</w:t>
      </w:r>
      <w:r w:rsidR="00644CD5">
        <w:t>.</w:t>
      </w:r>
      <w:r>
        <w:t>276*T(v10) -0</w:t>
      </w:r>
      <w:r w:rsidR="00644CD5">
        <w:t>.</w:t>
      </w:r>
      <w:r>
        <w:t>394*T(v26</w:t>
      </w:r>
      <w:r w:rsidR="00644CD5">
        <w:t>.</w:t>
      </w:r>
      <w:r>
        <w:t>u5) -0</w:t>
      </w:r>
      <w:r w:rsidR="00644CD5">
        <w:t>.</w:t>
      </w:r>
      <w:r>
        <w:t>0834*T(v2</w:t>
      </w:r>
      <w:r w:rsidR="00644CD5">
        <w:t>.</w:t>
      </w:r>
      <w:r>
        <w:t>u34) + 0</w:t>
      </w:r>
      <w:r w:rsidR="00644CD5">
        <w:t>.</w:t>
      </w:r>
      <w:r>
        <w:t>479*T(v6</w:t>
      </w:r>
      <w:r w:rsidR="00644CD5">
        <w:t>.</w:t>
      </w:r>
      <w:r>
        <w:t>u8) -0</w:t>
      </w:r>
      <w:r w:rsidR="00644CD5">
        <w:t>.</w:t>
      </w:r>
      <w:r>
        <w:t>375*T(v7</w:t>
      </w:r>
      <w:r w:rsidR="00644CD5">
        <w:t>.</w:t>
      </w:r>
      <w:r>
        <w:t>u33) -0</w:t>
      </w:r>
      <w:r w:rsidR="00644CD5">
        <w:t>.</w:t>
      </w:r>
      <w:r>
        <w:t>317*T(v17</w:t>
      </w:r>
      <w:r w:rsidR="00644CD5">
        <w:t>.</w:t>
      </w:r>
      <w:r>
        <w:t>u25) + 0</w:t>
      </w:r>
      <w:r w:rsidR="00644CD5">
        <w:t>.</w:t>
      </w:r>
      <w:r>
        <w:t>509*T(v1</w:t>
      </w:r>
      <w:r w:rsidR="00644CD5">
        <w:t>.</w:t>
      </w:r>
      <w:r>
        <w:t>u9) -0</w:t>
      </w:r>
      <w:r w:rsidR="00644CD5">
        <w:t>.</w:t>
      </w:r>
      <w:r>
        <w:t>707*T(v7</w:t>
      </w:r>
      <w:r w:rsidR="00644CD5">
        <w:t>.</w:t>
      </w:r>
      <w:r>
        <w:t>u22) + 0</w:t>
      </w:r>
      <w:r w:rsidR="00644CD5">
        <w:t>.</w:t>
      </w:r>
      <w:r>
        <w:t>697*T(v2</w:t>
      </w:r>
      <w:r w:rsidR="00644CD5">
        <w:t>.</w:t>
      </w:r>
      <w:r>
        <w:t>u9) + 0</w:t>
      </w:r>
      <w:r w:rsidR="00644CD5">
        <w:t>.</w:t>
      </w:r>
      <w:r>
        <w:t>399*T(v23</w:t>
      </w:r>
      <w:r w:rsidR="00644CD5">
        <w:t>.</w:t>
      </w:r>
      <w:r>
        <w:t>u3) -0</w:t>
      </w:r>
      <w:r w:rsidR="00644CD5">
        <w:t>.</w:t>
      </w:r>
      <w:r>
        <w:t>228*T(v16</w:t>
      </w:r>
      <w:r w:rsidR="00644CD5">
        <w:t>.</w:t>
      </w:r>
      <w:r>
        <w:t>u1) + 0</w:t>
      </w:r>
      <w:r w:rsidR="00644CD5">
        <w:t>.</w:t>
      </w:r>
      <w:r>
        <w:t>5*T(v1</w:t>
      </w:r>
      <w:r w:rsidR="00644CD5">
        <w:t>.</w:t>
      </w:r>
      <w:r>
        <w:t>u35) + 0</w:t>
      </w:r>
      <w:r w:rsidR="00644CD5">
        <w:t>.</w:t>
      </w:r>
      <w:r>
        <w:t>318*T(v5</w:t>
      </w:r>
      <w:r w:rsidR="00644CD5">
        <w:t>.</w:t>
      </w:r>
      <w:r>
        <w:t>u29) -0</w:t>
      </w:r>
      <w:r w:rsidR="00644CD5">
        <w:t>.</w:t>
      </w:r>
      <w:r>
        <w:t>642*T(v15</w:t>
      </w:r>
      <w:r w:rsidR="00644CD5">
        <w:t>.</w:t>
      </w:r>
      <w:r>
        <w:t>u5) + 0</w:t>
      </w:r>
      <w:r w:rsidR="00644CD5">
        <w:t>.</w:t>
      </w:r>
      <w:r>
        <w:t>612*T(v9</w:t>
      </w:r>
      <w:r w:rsidR="00644CD5">
        <w:t>.</w:t>
      </w:r>
      <w:r>
        <w:t>u11) -0</w:t>
      </w:r>
      <w:r w:rsidR="00644CD5">
        <w:t>.</w:t>
      </w:r>
      <w:r>
        <w:t>584*Volume^3 + 0</w:t>
      </w:r>
      <w:r w:rsidR="00644CD5">
        <w:t>.</w:t>
      </w:r>
      <w:r>
        <w:t>412*T(v13</w:t>
      </w:r>
      <w:r w:rsidR="00644CD5">
        <w:t>.</w:t>
      </w:r>
      <w:r>
        <w:t>u20) + 0</w:t>
      </w:r>
      <w:r w:rsidR="00644CD5">
        <w:t>.</w:t>
      </w:r>
      <w:r>
        <w:t>663*T(v9</w:t>
      </w:r>
      <w:r w:rsidR="00644CD5">
        <w:t>.</w:t>
      </w:r>
      <w:r>
        <w:t>u10) + 0</w:t>
      </w:r>
      <w:r w:rsidR="00644CD5">
        <w:t>.</w:t>
      </w:r>
      <w:r>
        <w:t>427*T(v3</w:t>
      </w:r>
      <w:r w:rsidR="00644CD5">
        <w:t>.</w:t>
      </w:r>
      <w:r>
        <w:t>u19) + 0</w:t>
      </w:r>
      <w:r w:rsidR="00644CD5">
        <w:t>.</w:t>
      </w:r>
      <w:r>
        <w:t>657*T(v6</w:t>
      </w:r>
      <w:r w:rsidR="00644CD5">
        <w:t>.</w:t>
      </w:r>
      <w:r>
        <w:t>u13) -0</w:t>
      </w:r>
      <w:r w:rsidR="00644CD5">
        <w:t>.</w:t>
      </w:r>
      <w:r>
        <w:t>599*T(v3</w:t>
      </w:r>
      <w:r w:rsidR="00644CD5">
        <w:t>.</w:t>
      </w:r>
      <w:r>
        <w:t>u21) + 0</w:t>
      </w:r>
      <w:r w:rsidR="00644CD5">
        <w:t>.</w:t>
      </w:r>
      <w:r>
        <w:t>413*T(v9</w:t>
      </w:r>
      <w:r w:rsidR="00644CD5">
        <w:t>.</w:t>
      </w:r>
      <w:r>
        <w:t>u21) + 0</w:t>
      </w:r>
      <w:r w:rsidR="00644CD5">
        <w:t>.</w:t>
      </w:r>
      <w:r>
        <w:t>552*T(v12</w:t>
      </w:r>
      <w:r w:rsidR="00644CD5">
        <w:t>.</w:t>
      </w:r>
      <w:r>
        <w:t>u17) -0</w:t>
      </w:r>
      <w:r w:rsidR="00644CD5">
        <w:t>.</w:t>
      </w:r>
      <w:r>
        <w:t>433*T(v18</w:t>
      </w:r>
      <w:r w:rsidR="00644CD5">
        <w:t>.</w:t>
      </w:r>
      <w:r>
        <w:t>u21) -0</w:t>
      </w:r>
      <w:r w:rsidR="00644CD5">
        <w:t>.</w:t>
      </w:r>
      <w:r>
        <w:t>385*T(v34</w:t>
      </w:r>
      <w:r w:rsidR="00644CD5">
        <w:t>.</w:t>
      </w:r>
      <w:r>
        <w:t>u7) -0</w:t>
      </w:r>
      <w:r w:rsidR="00644CD5">
        <w:t>.</w:t>
      </w:r>
      <w:r>
        <w:t>332*T(v19</w:t>
      </w:r>
      <w:r w:rsidR="00644CD5">
        <w:t>.</w:t>
      </w:r>
      <w:r>
        <w:t>u17) + 0</w:t>
      </w:r>
      <w:r w:rsidR="00644CD5">
        <w:t>.</w:t>
      </w:r>
      <w:r>
        <w:t>293*T(u25) + 0</w:t>
      </w:r>
      <w:r w:rsidR="00644CD5">
        <w:t>.</w:t>
      </w:r>
      <w:r>
        <w:t>538*T(v27</w:t>
      </w:r>
      <w:r w:rsidR="00644CD5">
        <w:t>.</w:t>
      </w:r>
      <w:r>
        <w:t>u6) + 0</w:t>
      </w:r>
      <w:r w:rsidR="00644CD5">
        <w:t>.</w:t>
      </w:r>
      <w:r>
        <w:t>312*T(v17</w:t>
      </w:r>
      <w:r w:rsidR="00644CD5">
        <w:t>.</w:t>
      </w:r>
      <w:r>
        <w:t>u15) -0</w:t>
      </w:r>
      <w:r w:rsidR="00644CD5">
        <w:t>.</w:t>
      </w:r>
      <w:r>
        <w:t>0279*NumNegative -0</w:t>
      </w:r>
      <w:r w:rsidR="00644CD5">
        <w:t>.</w:t>
      </w:r>
      <w:r>
        <w:t>316*T(v24</w:t>
      </w:r>
      <w:r w:rsidR="00644CD5">
        <w:t>.</w:t>
      </w:r>
      <w:r>
        <w:t>u4) + 0</w:t>
      </w:r>
      <w:r w:rsidR="00644CD5">
        <w:t>.</w:t>
      </w:r>
      <w:r>
        <w:t>515*T(v10</w:t>
      </w:r>
      <w:r w:rsidR="00644CD5">
        <w:t>.</w:t>
      </w:r>
      <w:r>
        <w:t>u26) -0</w:t>
      </w:r>
      <w:r w:rsidR="00644CD5">
        <w:t>.</w:t>
      </w:r>
      <w:r>
        <w:t>425*T(v1</w:t>
      </w:r>
      <w:r w:rsidR="00644CD5">
        <w:t>.</w:t>
      </w:r>
      <w:r>
        <w:t>u36) -0</w:t>
      </w:r>
      <w:r w:rsidR="00644CD5">
        <w:t>.</w:t>
      </w:r>
      <w:r>
        <w:t>246*T(v37) + 0</w:t>
      </w:r>
      <w:r w:rsidR="00644CD5">
        <w:t>.</w:t>
      </w:r>
      <w:r>
        <w:t>449*T(v8</w:t>
      </w:r>
      <w:r w:rsidR="00644CD5">
        <w:t>.</w:t>
      </w:r>
      <w:r>
        <w:t>u27) -0</w:t>
      </w:r>
      <w:r w:rsidR="00644CD5">
        <w:t>.</w:t>
      </w:r>
      <w:r>
        <w:t>493*T(v5</w:t>
      </w:r>
      <w:r w:rsidR="00644CD5">
        <w:t>.</w:t>
      </w:r>
      <w:r>
        <w:t>u7) -0</w:t>
      </w:r>
      <w:r w:rsidR="00644CD5">
        <w:t>.</w:t>
      </w:r>
      <w:r>
        <w:t>39*T(v4</w:t>
      </w:r>
      <w:r w:rsidR="00644CD5">
        <w:t>.</w:t>
      </w:r>
      <w:r>
        <w:t>u33) -0</w:t>
      </w:r>
      <w:r w:rsidR="00644CD5">
        <w:t>.</w:t>
      </w:r>
      <w:r>
        <w:t>767*T(v1</w:t>
      </w:r>
      <w:r w:rsidR="00644CD5">
        <w:t>.</w:t>
      </w:r>
      <w:r>
        <w:t>u14) -0</w:t>
      </w:r>
      <w:r w:rsidR="00644CD5">
        <w:t>.</w:t>
      </w:r>
      <w:r>
        <w:t>148*T(v17</w:t>
      </w:r>
      <w:r w:rsidR="00644CD5">
        <w:t>.</w:t>
      </w:r>
      <w:r>
        <w:t>u20) -0</w:t>
      </w:r>
      <w:r w:rsidR="00644CD5">
        <w:t>.</w:t>
      </w:r>
      <w:r>
        <w:t>177*T(v41) + 0</w:t>
      </w:r>
      <w:r w:rsidR="00644CD5">
        <w:t>.</w:t>
      </w:r>
      <w:r>
        <w:t>299*T(v29</w:t>
      </w:r>
      <w:r w:rsidR="00644CD5">
        <w:t>.</w:t>
      </w:r>
      <w:r>
        <w:t>u8) -0</w:t>
      </w:r>
      <w:r w:rsidR="00644CD5">
        <w:t>.</w:t>
      </w:r>
      <w:r>
        <w:t>593*T(v22</w:t>
      </w:r>
      <w:r w:rsidR="00644CD5">
        <w:t>.</w:t>
      </w:r>
      <w:r>
        <w:t>u8) + 0</w:t>
      </w:r>
      <w:r w:rsidR="00644CD5">
        <w:t>.</w:t>
      </w:r>
      <w:r>
        <w:t>246*T(v14</w:t>
      </w:r>
      <w:r w:rsidR="00644CD5">
        <w:t>.</w:t>
      </w:r>
      <w:r>
        <w:t>u24) -0</w:t>
      </w:r>
      <w:r w:rsidR="00644CD5">
        <w:t>.</w:t>
      </w:r>
      <w:r>
        <w:t>0607*NumHal -0</w:t>
      </w:r>
      <w:r w:rsidR="00644CD5">
        <w:t>.</w:t>
      </w:r>
      <w:r>
        <w:t>304*T(v16</w:t>
      </w:r>
      <w:r w:rsidR="00644CD5">
        <w:t>.</w:t>
      </w:r>
      <w:r>
        <w:t>u5) + 0</w:t>
      </w:r>
      <w:r w:rsidR="00644CD5">
        <w:t>.</w:t>
      </w:r>
      <w:r>
        <w:t>274*T(v12</w:t>
      </w:r>
      <w:r w:rsidR="00644CD5">
        <w:t>.</w:t>
      </w:r>
      <w:r>
        <w:t>u6) + 0</w:t>
      </w:r>
      <w:r w:rsidR="00644CD5">
        <w:t>.</w:t>
      </w:r>
      <w:r>
        <w:t>379*T(v12</w:t>
      </w:r>
      <w:r w:rsidR="00644CD5">
        <w:t>.</w:t>
      </w:r>
      <w:r>
        <w:t>u10) + 0</w:t>
      </w:r>
      <w:r w:rsidR="00644CD5">
        <w:t>.</w:t>
      </w:r>
      <w:r>
        <w:t>465*T(v23</w:t>
      </w:r>
      <w:r w:rsidR="00644CD5">
        <w:t>.</w:t>
      </w:r>
      <w:r>
        <w:t>u10) -0</w:t>
      </w:r>
      <w:r w:rsidR="00644CD5">
        <w:t>.</w:t>
      </w:r>
      <w:r>
        <w:t>259*T(v13</w:t>
      </w:r>
      <w:r w:rsidR="00644CD5">
        <w:t>.</w:t>
      </w:r>
      <w:r>
        <w:t>u23) + 0</w:t>
      </w:r>
      <w:r w:rsidR="00644CD5">
        <w:t>.</w:t>
      </w:r>
      <w:r>
        <w:t>339*T(v8</w:t>
      </w:r>
      <w:r w:rsidR="00644CD5">
        <w:t>.</w:t>
      </w:r>
      <w:r>
        <w:t>u11) + 0</w:t>
      </w:r>
      <w:r w:rsidR="00644CD5">
        <w:t>.</w:t>
      </w:r>
      <w:r>
        <w:t>403*T(v4</w:t>
      </w:r>
      <w:r w:rsidR="00644CD5">
        <w:t>.</w:t>
      </w:r>
      <w:r>
        <w:t>u8) -0</w:t>
      </w:r>
      <w:r w:rsidR="00644CD5">
        <w:t>.</w:t>
      </w:r>
      <w:r>
        <w:t>267*T(u23) -0</w:t>
      </w:r>
      <w:r w:rsidR="00644CD5">
        <w:t>.</w:t>
      </w:r>
      <w:r>
        <w:t>314*T(v22</w:t>
      </w:r>
      <w:r w:rsidR="00644CD5">
        <w:t>.</w:t>
      </w:r>
      <w:r>
        <w:t>u2) -0</w:t>
      </w:r>
      <w:r w:rsidR="00644CD5">
        <w:t>.</w:t>
      </w:r>
      <w:r>
        <w:t>198*T(u37) + 0</w:t>
      </w:r>
      <w:r w:rsidR="00644CD5">
        <w:t>.</w:t>
      </w:r>
      <w:r>
        <w:t>421*T(v1</w:t>
      </w:r>
      <w:r w:rsidR="00644CD5">
        <w:t>.</w:t>
      </w:r>
      <w:r>
        <w:t>u10) + 0</w:t>
      </w:r>
      <w:r w:rsidR="00644CD5">
        <w:t>.</w:t>
      </w:r>
      <w:r>
        <w:t>428*T(v28</w:t>
      </w:r>
      <w:r w:rsidR="00644CD5">
        <w:t>.</w:t>
      </w:r>
      <w:r>
        <w:t>u2) -0</w:t>
      </w:r>
      <w:r w:rsidR="00644CD5">
        <w:t>.</w:t>
      </w:r>
      <w:r>
        <w:t>57*T(v12</w:t>
      </w:r>
      <w:r w:rsidR="00644CD5">
        <w:t>.</w:t>
      </w:r>
      <w:r>
        <w:t>u16) -0</w:t>
      </w:r>
      <w:r w:rsidR="00644CD5">
        <w:t>.</w:t>
      </w:r>
      <w:r>
        <w:t>276*T(v5</w:t>
      </w:r>
      <w:r w:rsidR="00644CD5">
        <w:t>.</w:t>
      </w:r>
      <w:r>
        <w:t>u8) -0</w:t>
      </w:r>
      <w:r w:rsidR="00644CD5">
        <w:t>.</w:t>
      </w:r>
      <w:r>
        <w:t>391*T(v2</w:t>
      </w:r>
      <w:r w:rsidR="00644CD5">
        <w:t>.</w:t>
      </w:r>
      <w:r>
        <w:t>u31) + 0</w:t>
      </w:r>
      <w:r w:rsidR="00644CD5">
        <w:t>.</w:t>
      </w:r>
      <w:r>
        <w:t>289*T(v30</w:t>
      </w:r>
      <w:r w:rsidR="00644CD5">
        <w:t>.</w:t>
      </w:r>
      <w:r>
        <w:t>u2) -0</w:t>
      </w:r>
      <w:r w:rsidR="00644CD5">
        <w:t>.</w:t>
      </w:r>
      <w:r>
        <w:t>507*T(v4</w:t>
      </w:r>
      <w:r w:rsidR="00644CD5">
        <w:t>.</w:t>
      </w:r>
      <w:r>
        <w:t>u2) -0</w:t>
      </w:r>
      <w:r w:rsidR="00644CD5">
        <w:t>.</w:t>
      </w:r>
      <w:r>
        <w:t>351*T(v12</w:t>
      </w:r>
      <w:r w:rsidR="00644CD5">
        <w:t>.</w:t>
      </w:r>
      <w:r>
        <w:t>u12) + 0</w:t>
      </w:r>
      <w:r w:rsidR="00644CD5">
        <w:t>.</w:t>
      </w:r>
      <w:r>
        <w:t>303*T(v26</w:t>
      </w:r>
      <w:r w:rsidR="00644CD5">
        <w:t>.</w:t>
      </w:r>
      <w:r>
        <w:t>u8) -0</w:t>
      </w:r>
      <w:r w:rsidR="00644CD5">
        <w:t>.</w:t>
      </w:r>
      <w:r>
        <w:t>334*T(v7</w:t>
      </w:r>
      <w:r w:rsidR="00644CD5">
        <w:t>.</w:t>
      </w:r>
      <w:r>
        <w:t>u26) + 0</w:t>
      </w:r>
      <w:r w:rsidR="00644CD5">
        <w:t>.</w:t>
      </w:r>
      <w:r>
        <w:t>226*T(u28) -0</w:t>
      </w:r>
      <w:r w:rsidR="00644CD5">
        <w:t>.</w:t>
      </w:r>
      <w:r>
        <w:t>192*T(v20) + 0</w:t>
      </w:r>
      <w:r w:rsidR="00644CD5">
        <w:t>.</w:t>
      </w:r>
      <w:r>
        <w:t>298*T(v6</w:t>
      </w:r>
      <w:r w:rsidR="00644CD5">
        <w:t>.</w:t>
      </w:r>
      <w:r>
        <w:t>u19) + 0</w:t>
      </w:r>
      <w:r w:rsidR="00644CD5">
        <w:t>.</w:t>
      </w:r>
      <w:r>
        <w:t>308*T(v19</w:t>
      </w:r>
      <w:r w:rsidR="00644CD5">
        <w:t>.</w:t>
      </w:r>
      <w:r>
        <w:t>u11) -0</w:t>
      </w:r>
      <w:r w:rsidR="00644CD5">
        <w:t>.</w:t>
      </w:r>
      <w:r>
        <w:t>277*T(v20</w:t>
      </w:r>
      <w:r w:rsidR="00644CD5">
        <w:t>.</w:t>
      </w:r>
      <w:r>
        <w:t>u22) -0</w:t>
      </w:r>
      <w:r w:rsidR="00644CD5">
        <w:t>.</w:t>
      </w:r>
      <w:r>
        <w:t>187*T(v12</w:t>
      </w:r>
      <w:r w:rsidR="00644CD5">
        <w:t>.</w:t>
      </w:r>
      <w:r>
        <w:t>u20) + 0</w:t>
      </w:r>
      <w:r w:rsidR="00644CD5">
        <w:t>.</w:t>
      </w:r>
      <w:r>
        <w:t>326*T(v3</w:t>
      </w:r>
      <w:r w:rsidR="00644CD5">
        <w:t>.</w:t>
      </w:r>
      <w:r>
        <w:t>u40) -0</w:t>
      </w:r>
      <w:r w:rsidR="00644CD5">
        <w:t>.</w:t>
      </w:r>
      <w:r>
        <w:t>248*T(v32</w:t>
      </w:r>
      <w:r w:rsidR="00644CD5">
        <w:t>.</w:t>
      </w:r>
      <w:r>
        <w:t>u10) + 0</w:t>
      </w:r>
      <w:r w:rsidR="00644CD5">
        <w:t>.</w:t>
      </w:r>
      <w:r>
        <w:t>268*T(v28</w:t>
      </w:r>
      <w:r w:rsidR="00644CD5">
        <w:t>.</w:t>
      </w:r>
      <w:r>
        <w:t>u12) + 0</w:t>
      </w:r>
      <w:r w:rsidR="00644CD5">
        <w:t>.</w:t>
      </w:r>
      <w:r>
        <w:t>242*T(v36</w:t>
      </w:r>
      <w:r w:rsidR="00644CD5">
        <w:t>.</w:t>
      </w:r>
      <w:r>
        <w:t>u4) -0</w:t>
      </w:r>
      <w:r w:rsidR="00644CD5">
        <w:t>.</w:t>
      </w:r>
      <w:r>
        <w:t>32*T(v2</w:t>
      </w:r>
      <w:r w:rsidR="00644CD5">
        <w:t>.</w:t>
      </w:r>
      <w:r>
        <w:t>u38) -0</w:t>
      </w:r>
      <w:r w:rsidR="00644CD5">
        <w:t>.</w:t>
      </w:r>
      <w:r>
        <w:t>278*T(v18</w:t>
      </w:r>
      <w:r w:rsidR="00644CD5">
        <w:t>.</w:t>
      </w:r>
      <w:r>
        <w:t>u23) -0</w:t>
      </w:r>
      <w:r w:rsidR="00644CD5">
        <w:t>.</w:t>
      </w:r>
      <w:r>
        <w:t>354*T(v10</w:t>
      </w:r>
      <w:r w:rsidR="00644CD5">
        <w:t>.</w:t>
      </w:r>
      <w:r>
        <w:t>u27) -0</w:t>
      </w:r>
      <w:r w:rsidR="00644CD5">
        <w:t>.</w:t>
      </w:r>
      <w:r>
        <w:t>278*T(v4</w:t>
      </w:r>
      <w:r w:rsidR="00644CD5">
        <w:t>.</w:t>
      </w:r>
      <w:r>
        <w:t>u16) + 0</w:t>
      </w:r>
      <w:r w:rsidR="00644CD5">
        <w:t>.</w:t>
      </w:r>
      <w:r>
        <w:t>283*T(v1</w:t>
      </w:r>
      <w:r w:rsidR="00644CD5">
        <w:t>.</w:t>
      </w:r>
      <w:r>
        <w:t>u15) + 0</w:t>
      </w:r>
      <w:r w:rsidR="00644CD5">
        <w:t>.</w:t>
      </w:r>
      <w:r>
        <w:t>25*T(u34) + 0</w:t>
      </w:r>
      <w:r w:rsidR="00644CD5">
        <w:t>.</w:t>
      </w:r>
      <w:r>
        <w:t>299*T(v22</w:t>
      </w:r>
      <w:r w:rsidR="00644CD5">
        <w:t>.</w:t>
      </w:r>
      <w:r>
        <w:t>u14) -0</w:t>
      </w:r>
      <w:r w:rsidR="00644CD5">
        <w:t>.</w:t>
      </w:r>
      <w:r>
        <w:t>436*T(v6</w:t>
      </w:r>
      <w:r w:rsidR="00644CD5">
        <w:t>.</w:t>
      </w:r>
      <w:r>
        <w:t>u35) -0</w:t>
      </w:r>
      <w:r w:rsidR="00644CD5">
        <w:t>.</w:t>
      </w:r>
      <w:r>
        <w:t>168*T(v10</w:t>
      </w:r>
      <w:r w:rsidR="00644CD5">
        <w:t>.</w:t>
      </w:r>
      <w:r>
        <w:t>u23) -0</w:t>
      </w:r>
      <w:r w:rsidR="00644CD5">
        <w:t>.</w:t>
      </w:r>
      <w:r>
        <w:t>409*T(v21</w:t>
      </w:r>
      <w:r w:rsidR="00644CD5">
        <w:t>.</w:t>
      </w:r>
      <w:r>
        <w:t>u7) -0</w:t>
      </w:r>
      <w:r w:rsidR="00644CD5">
        <w:t>.</w:t>
      </w:r>
      <w:r>
        <w:t>161*T(v32</w:t>
      </w:r>
      <w:r w:rsidR="00644CD5">
        <w:t>.</w:t>
      </w:r>
      <w:r>
        <w:t>u9) -0</w:t>
      </w:r>
      <w:r w:rsidR="00644CD5">
        <w:t>.</w:t>
      </w:r>
      <w:r>
        <w:t>342*T(v30</w:t>
      </w:r>
      <w:r w:rsidR="00644CD5">
        <w:t>.</w:t>
      </w:r>
      <w:r>
        <w:t>u8) -0</w:t>
      </w:r>
      <w:r w:rsidR="00644CD5">
        <w:t>.</w:t>
      </w:r>
      <w:r>
        <w:t>36*T(v5</w:t>
      </w:r>
      <w:r w:rsidR="00644CD5">
        <w:t>.</w:t>
      </w:r>
      <w:r>
        <w:t>u35) -0</w:t>
      </w:r>
      <w:r w:rsidR="00644CD5">
        <w:t>.</w:t>
      </w:r>
      <w:r>
        <w:t>3*T(v25</w:t>
      </w:r>
      <w:r w:rsidR="00644CD5">
        <w:t>.</w:t>
      </w:r>
      <w:r>
        <w:t>u4) + 0</w:t>
      </w:r>
      <w:r w:rsidR="00644CD5">
        <w:t>.</w:t>
      </w:r>
      <w:r>
        <w:t>557*T(v1</w:t>
      </w:r>
      <w:r w:rsidR="00644CD5">
        <w:t>.</w:t>
      </w:r>
      <w:r>
        <w:t>u22) -0</w:t>
      </w:r>
      <w:r w:rsidR="00644CD5">
        <w:t>.</w:t>
      </w:r>
      <w:r>
        <w:t>232*T(v17</w:t>
      </w:r>
      <w:r w:rsidR="00644CD5">
        <w:t>.</w:t>
      </w:r>
      <w:r>
        <w:t>u18) + 0</w:t>
      </w:r>
      <w:r w:rsidR="00644CD5">
        <w:t>.</w:t>
      </w:r>
      <w:r>
        <w:t>233*T(v29</w:t>
      </w:r>
      <w:r w:rsidR="00644CD5">
        <w:t>.</w:t>
      </w:r>
      <w:r>
        <w:t>u2) -0</w:t>
      </w:r>
      <w:r w:rsidR="00644CD5">
        <w:t>.</w:t>
      </w:r>
      <w:r>
        <w:t>355*T(v10</w:t>
      </w:r>
      <w:r w:rsidR="00644CD5">
        <w:t>.</w:t>
      </w:r>
      <w:r>
        <w:t>u29) + 0</w:t>
      </w:r>
      <w:r w:rsidR="00644CD5">
        <w:t>.</w:t>
      </w:r>
      <w:r>
        <w:t>359*T(v13</w:t>
      </w:r>
      <w:r w:rsidR="00644CD5">
        <w:t>.</w:t>
      </w:r>
      <w:r>
        <w:t>u12) + 0</w:t>
      </w:r>
      <w:r w:rsidR="00644CD5">
        <w:t>.</w:t>
      </w:r>
      <w:r>
        <w:t>276*T(v27</w:t>
      </w:r>
      <w:r w:rsidR="00644CD5">
        <w:t>.</w:t>
      </w:r>
      <w:r>
        <w:t>u2) -0</w:t>
      </w:r>
      <w:r w:rsidR="00644CD5">
        <w:t>.</w:t>
      </w:r>
      <w:r>
        <w:t>295*T(v19</w:t>
      </w:r>
      <w:r w:rsidR="00644CD5">
        <w:t>.</w:t>
      </w:r>
      <w:r>
        <w:t>u19) -0</w:t>
      </w:r>
      <w:r w:rsidR="00644CD5">
        <w:t>.</w:t>
      </w:r>
      <w:r>
        <w:t>179*T(v26) + 0</w:t>
      </w:r>
      <w:r w:rsidR="00644CD5">
        <w:t>.</w:t>
      </w:r>
      <w:r>
        <w:t>265*T(v16</w:t>
      </w:r>
      <w:r w:rsidR="00644CD5">
        <w:t>.</w:t>
      </w:r>
      <w:r>
        <w:t>u27) -0</w:t>
      </w:r>
      <w:r w:rsidR="00644CD5">
        <w:t>.</w:t>
      </w:r>
      <w:r>
        <w:t>259*T(v11</w:t>
      </w:r>
      <w:r w:rsidR="00644CD5">
        <w:t>.</w:t>
      </w:r>
      <w:r>
        <w:t>u12) -0</w:t>
      </w:r>
      <w:r w:rsidR="00644CD5">
        <w:t>.</w:t>
      </w:r>
      <w:r>
        <w:t>298*T(v14</w:t>
      </w:r>
      <w:r w:rsidR="00644CD5">
        <w:t>.</w:t>
      </w:r>
      <w:r>
        <w:t>u22) + 0</w:t>
      </w:r>
      <w:r w:rsidR="00644CD5">
        <w:t>.</w:t>
      </w:r>
      <w:r>
        <w:t>358*T(v32</w:t>
      </w:r>
      <w:r w:rsidR="00644CD5">
        <w:t>.</w:t>
      </w:r>
      <w:r>
        <w:t>u2) -0</w:t>
      </w:r>
      <w:r w:rsidR="00644CD5">
        <w:t>.</w:t>
      </w:r>
      <w:r>
        <w:t>281*T(v30</w:t>
      </w:r>
      <w:r w:rsidR="00644CD5">
        <w:t>.</w:t>
      </w:r>
      <w:r>
        <w:t>u12) + 0</w:t>
      </w:r>
      <w:r w:rsidR="00644CD5">
        <w:t>.</w:t>
      </w:r>
      <w:r>
        <w:t>269*T(v17</w:t>
      </w:r>
      <w:r w:rsidR="00644CD5">
        <w:t>.</w:t>
      </w:r>
      <w:r>
        <w:t>u12) + 0</w:t>
      </w:r>
      <w:r w:rsidR="00644CD5">
        <w:t>.</w:t>
      </w:r>
      <w:r>
        <w:t>19*T(v12</w:t>
      </w:r>
      <w:r w:rsidR="00644CD5">
        <w:t>.</w:t>
      </w:r>
      <w:r>
        <w:t>u31) -0</w:t>
      </w:r>
      <w:r w:rsidR="00644CD5">
        <w:t>.</w:t>
      </w:r>
      <w:r>
        <w:t>284*T(v10</w:t>
      </w:r>
      <w:r w:rsidR="00644CD5">
        <w:t>.</w:t>
      </w:r>
      <w:r>
        <w:t>u11) -0</w:t>
      </w:r>
      <w:r w:rsidR="00644CD5">
        <w:t>.</w:t>
      </w:r>
      <w:r>
        <w:t>32*T(v17</w:t>
      </w:r>
      <w:r w:rsidR="00644CD5">
        <w:t>.</w:t>
      </w:r>
      <w:r>
        <w:t>u4) -0</w:t>
      </w:r>
      <w:r w:rsidR="00644CD5">
        <w:t>.</w:t>
      </w:r>
      <w:r>
        <w:t>283*T(v22</w:t>
      </w:r>
      <w:r w:rsidR="00644CD5">
        <w:t>.</w:t>
      </w:r>
      <w:r>
        <w:t>u7) -0</w:t>
      </w:r>
      <w:r w:rsidR="00644CD5">
        <w:t>.</w:t>
      </w:r>
      <w:r>
        <w:t>259*T(v6</w:t>
      </w:r>
      <w:r w:rsidR="00644CD5">
        <w:t>.</w:t>
      </w:r>
      <w:r>
        <w:t>u31) + 0</w:t>
      </w:r>
      <w:r w:rsidR="00644CD5">
        <w:t>.</w:t>
      </w:r>
      <w:r>
        <w:t>284*T(v1</w:t>
      </w:r>
      <w:r w:rsidR="00644CD5">
        <w:t>.</w:t>
      </w:r>
      <w:r>
        <w:t>u26) + 0</w:t>
      </w:r>
      <w:r w:rsidR="00644CD5">
        <w:t>.</w:t>
      </w:r>
      <w:r>
        <w:t>404*T(v1</w:t>
      </w:r>
      <w:r w:rsidR="00644CD5">
        <w:t>.</w:t>
      </w:r>
      <w:r>
        <w:t>u4) + 0</w:t>
      </w:r>
      <w:r w:rsidR="00644CD5">
        <w:t>.</w:t>
      </w:r>
      <w:r>
        <w:t>359*T(v11</w:t>
      </w:r>
      <w:r w:rsidR="00644CD5">
        <w:t>.</w:t>
      </w:r>
      <w:r>
        <w:t>u7) -0</w:t>
      </w:r>
      <w:r w:rsidR="00644CD5">
        <w:t>.</w:t>
      </w:r>
      <w:r>
        <w:t>423*T(v9</w:t>
      </w:r>
      <w:r w:rsidR="00644CD5">
        <w:t>.</w:t>
      </w:r>
      <w:r>
        <w:t>u3) -0</w:t>
      </w:r>
      <w:r w:rsidR="00644CD5">
        <w:t>.</w:t>
      </w:r>
      <w:r>
        <w:t>282*T(v10</w:t>
      </w:r>
      <w:r w:rsidR="00644CD5">
        <w:t>.</w:t>
      </w:r>
      <w:r>
        <w:t>u30) + 0</w:t>
      </w:r>
      <w:r w:rsidR="00644CD5">
        <w:t>.</w:t>
      </w:r>
      <w:r>
        <w:t>298*T(v3</w:t>
      </w:r>
      <w:r w:rsidR="00644CD5">
        <w:t>.</w:t>
      </w:r>
      <w:r>
        <w:t>u34) -0</w:t>
      </w:r>
      <w:r w:rsidR="00644CD5">
        <w:t>.</w:t>
      </w:r>
      <w:r>
        <w:t>342*T(u6) -0</w:t>
      </w:r>
      <w:r w:rsidR="00644CD5">
        <w:t>.</w:t>
      </w:r>
      <w:r>
        <w:t>321*T(v25</w:t>
      </w:r>
      <w:r w:rsidR="00644CD5">
        <w:t>.</w:t>
      </w:r>
      <w:r>
        <w:t>u7) + 0</w:t>
      </w:r>
      <w:r w:rsidR="00644CD5">
        <w:t>.</w:t>
      </w:r>
      <w:r>
        <w:t>287*T(v9</w:t>
      </w:r>
      <w:r w:rsidR="00644CD5">
        <w:t>.</w:t>
      </w:r>
      <w:r>
        <w:t>u16) -0</w:t>
      </w:r>
      <w:r w:rsidR="00644CD5">
        <w:t>.</w:t>
      </w:r>
      <w:r>
        <w:t>318*T(v24</w:t>
      </w:r>
      <w:r w:rsidR="00644CD5">
        <w:t>.</w:t>
      </w:r>
      <w:r>
        <w:t>u1) -0</w:t>
      </w:r>
      <w:r w:rsidR="00644CD5">
        <w:t>.</w:t>
      </w:r>
      <w:r>
        <w:t>388*T(v1</w:t>
      </w:r>
      <w:r w:rsidR="00644CD5">
        <w:t>.</w:t>
      </w:r>
      <w:r>
        <w:t>u8) -0</w:t>
      </w:r>
      <w:r w:rsidR="00644CD5">
        <w:t>.</w:t>
      </w:r>
      <w:r>
        <w:t>323*T(v5) -0</w:t>
      </w:r>
      <w:r w:rsidR="00644CD5">
        <w:t>.</w:t>
      </w:r>
      <w:r>
        <w:t>263*T(v8</w:t>
      </w:r>
      <w:r w:rsidR="00644CD5">
        <w:t>.</w:t>
      </w:r>
      <w:r>
        <w:t>u6) + 0</w:t>
      </w:r>
      <w:r w:rsidR="00644CD5">
        <w:t>.</w:t>
      </w:r>
      <w:r>
        <w:t>229*T(v15</w:t>
      </w:r>
      <w:r w:rsidR="00644CD5">
        <w:t>.</w:t>
      </w:r>
      <w:r>
        <w:t>u14) -0</w:t>
      </w:r>
      <w:r w:rsidR="00644CD5">
        <w:t>.</w:t>
      </w:r>
      <w:r>
        <w:t>151*T(v17) -0</w:t>
      </w:r>
      <w:r w:rsidR="00644CD5">
        <w:t>.</w:t>
      </w:r>
      <w:r>
        <w:t>255*T(v23</w:t>
      </w:r>
      <w:r w:rsidR="00644CD5">
        <w:t>.</w:t>
      </w:r>
      <w:r>
        <w:t>u7) -0</w:t>
      </w:r>
      <w:r w:rsidR="00644CD5">
        <w:t>.</w:t>
      </w:r>
      <w:r>
        <w:t>451*T(v6</w:t>
      </w:r>
      <w:r w:rsidR="00644CD5">
        <w:t>.</w:t>
      </w:r>
      <w:r>
        <w:t>u6) + 0</w:t>
      </w:r>
      <w:r w:rsidR="00644CD5">
        <w:t>.</w:t>
      </w:r>
      <w:r>
        <w:t>282*T(v15</w:t>
      </w:r>
      <w:r w:rsidR="00644CD5">
        <w:t>.</w:t>
      </w:r>
      <w:r>
        <w:t>u13) -0</w:t>
      </w:r>
      <w:r w:rsidR="00644CD5">
        <w:t>.</w:t>
      </w:r>
      <w:r>
        <w:t>23*T(v23</w:t>
      </w:r>
      <w:r w:rsidR="00644CD5">
        <w:t>.</w:t>
      </w:r>
      <w:r>
        <w:t>u9) + 0</w:t>
      </w:r>
      <w:r w:rsidR="00644CD5">
        <w:t>.</w:t>
      </w:r>
      <w:r>
        <w:t>227*T(v15</w:t>
      </w:r>
      <w:r w:rsidR="00644CD5">
        <w:t>.</w:t>
      </w:r>
      <w:r>
        <w:t>u18) + 0</w:t>
      </w:r>
      <w:r w:rsidR="00644CD5">
        <w:t>.</w:t>
      </w:r>
      <w:r>
        <w:t>512*T(v5</w:t>
      </w:r>
      <w:r w:rsidR="00644CD5">
        <w:t>.</w:t>
      </w:r>
      <w:r>
        <w:t>u1) -0</w:t>
      </w:r>
      <w:r w:rsidR="00644CD5">
        <w:t>.</w:t>
      </w:r>
      <w:r>
        <w:t>177*T(v8</w:t>
      </w:r>
      <w:r w:rsidR="00644CD5">
        <w:t>.</w:t>
      </w:r>
      <w:r>
        <w:t>u16) + 0</w:t>
      </w:r>
      <w:r w:rsidR="00644CD5">
        <w:t>.</w:t>
      </w:r>
      <w:r>
        <w:t>256*Volume -0</w:t>
      </w:r>
      <w:r w:rsidR="00644CD5">
        <w:t>.</w:t>
      </w:r>
      <w:r>
        <w:t>169*T(v4</w:t>
      </w:r>
      <w:r w:rsidR="00644CD5">
        <w:t>.</w:t>
      </w:r>
      <w:r>
        <w:t>u30) + 0</w:t>
      </w:r>
      <w:r w:rsidR="00644CD5">
        <w:t>.</w:t>
      </w:r>
      <w:r>
        <w:t>167*T(v19) + 0</w:t>
      </w:r>
      <w:r w:rsidR="00644CD5">
        <w:t>.</w:t>
      </w:r>
      <w:r>
        <w:t>304*T(v20</w:t>
      </w:r>
      <w:r w:rsidR="00644CD5">
        <w:t>.</w:t>
      </w:r>
      <w:r>
        <w:t>u17) -0</w:t>
      </w:r>
      <w:r w:rsidR="00644CD5">
        <w:t>.</w:t>
      </w:r>
      <w:r>
        <w:t>167*T(v17</w:t>
      </w:r>
      <w:r w:rsidR="00644CD5">
        <w:t>.</w:t>
      </w:r>
      <w:r>
        <w:t>u11) -0</w:t>
      </w:r>
      <w:r w:rsidR="00644CD5">
        <w:t>.</w:t>
      </w:r>
      <w:r>
        <w:t>321*T(v8</w:t>
      </w:r>
      <w:r w:rsidR="00644CD5">
        <w:t>.</w:t>
      </w:r>
      <w:r>
        <w:t>u23) + 0</w:t>
      </w:r>
      <w:r w:rsidR="00644CD5">
        <w:t>.</w:t>
      </w:r>
      <w:r>
        <w:t>237*T(v21</w:t>
      </w:r>
      <w:r w:rsidR="00644CD5">
        <w:t>.</w:t>
      </w:r>
      <w:r>
        <w:t>u12) + 0</w:t>
      </w:r>
      <w:r w:rsidR="00644CD5">
        <w:t>.</w:t>
      </w:r>
      <w:r>
        <w:t>264*T(v19</w:t>
      </w:r>
      <w:r w:rsidR="00644CD5">
        <w:t>.</w:t>
      </w:r>
      <w:r>
        <w:t>u5) -0</w:t>
      </w:r>
      <w:r w:rsidR="00644CD5">
        <w:t>.</w:t>
      </w:r>
      <w:r>
        <w:t>26*T(v14</w:t>
      </w:r>
      <w:r w:rsidR="00644CD5">
        <w:t>.</w:t>
      </w:r>
      <w:r>
        <w:t>u25) -0</w:t>
      </w:r>
      <w:r w:rsidR="00644CD5">
        <w:t>.</w:t>
      </w:r>
      <w:r>
        <w:t>282*T(v14</w:t>
      </w:r>
      <w:r w:rsidR="00644CD5">
        <w:t>.</w:t>
      </w:r>
      <w:r>
        <w:t>u6) + 0</w:t>
      </w:r>
      <w:r w:rsidR="00644CD5">
        <w:t>.</w:t>
      </w:r>
      <w:r>
        <w:t>299*T(v11</w:t>
      </w:r>
      <w:r w:rsidR="00644CD5">
        <w:t>.</w:t>
      </w:r>
      <w:r>
        <w:t>u20) -0</w:t>
      </w:r>
      <w:r w:rsidR="00644CD5">
        <w:t>.</w:t>
      </w:r>
      <w:r>
        <w:t>168*T(u36) -0</w:t>
      </w:r>
      <w:r w:rsidR="00644CD5">
        <w:t>.</w:t>
      </w:r>
      <w:r>
        <w:t>143*T(v5</w:t>
      </w:r>
      <w:r w:rsidR="00644CD5">
        <w:t>.</w:t>
      </w:r>
      <w:r>
        <w:t>u24) -0</w:t>
      </w:r>
      <w:r w:rsidR="00644CD5">
        <w:t>.</w:t>
      </w:r>
      <w:r>
        <w:t>184*T(v41</w:t>
      </w:r>
      <w:r w:rsidR="00644CD5">
        <w:t>.</w:t>
      </w:r>
      <w:r>
        <w:t>u1) + 0</w:t>
      </w:r>
      <w:r w:rsidR="00644CD5">
        <w:t>.</w:t>
      </w:r>
      <w:r>
        <w:t>187*T(v22</w:t>
      </w:r>
      <w:r w:rsidR="00644CD5">
        <w:t>.</w:t>
      </w:r>
      <w:r>
        <w:t>u17) + 0</w:t>
      </w:r>
      <w:r w:rsidR="00644CD5">
        <w:t>.</w:t>
      </w:r>
      <w:r>
        <w:t>249*T(v12</w:t>
      </w:r>
      <w:r w:rsidR="00644CD5">
        <w:t>.</w:t>
      </w:r>
      <w:r>
        <w:t>u24) + 0</w:t>
      </w:r>
      <w:r w:rsidR="00644CD5">
        <w:t>.</w:t>
      </w:r>
      <w:r>
        <w:t>241*T(v10</w:t>
      </w:r>
      <w:r w:rsidR="00644CD5">
        <w:t>.</w:t>
      </w:r>
      <w:r>
        <w:t>u19) + 0</w:t>
      </w:r>
      <w:r w:rsidR="00644CD5">
        <w:t>.</w:t>
      </w:r>
      <w:r>
        <w:t>191*T(v21</w:t>
      </w:r>
      <w:r w:rsidR="00644CD5">
        <w:t>.</w:t>
      </w:r>
      <w:r>
        <w:t>u22) + 0</w:t>
      </w:r>
      <w:r w:rsidR="00644CD5">
        <w:t>.</w:t>
      </w:r>
      <w:r>
        <w:t>145*T(v40</w:t>
      </w:r>
      <w:r w:rsidR="00644CD5">
        <w:t>.</w:t>
      </w:r>
      <w:r>
        <w:t>u1) + 0</w:t>
      </w:r>
      <w:r w:rsidR="00644CD5">
        <w:t>.</w:t>
      </w:r>
      <w:r>
        <w:t>182*T(v12</w:t>
      </w:r>
      <w:r w:rsidR="00644CD5">
        <w:t>.</w:t>
      </w:r>
      <w:r>
        <w:t>u21) + 0</w:t>
      </w:r>
      <w:r w:rsidR="00644CD5">
        <w:t>.</w:t>
      </w:r>
      <w:r>
        <w:t>206*T(v6</w:t>
      </w:r>
      <w:r w:rsidR="00644CD5">
        <w:t>.</w:t>
      </w:r>
      <w:r>
        <w:t>u14) -0</w:t>
      </w:r>
      <w:r w:rsidR="00644CD5">
        <w:t>.</w:t>
      </w:r>
      <w:r>
        <w:t>168*T(v6</w:t>
      </w:r>
      <w:r w:rsidR="00644CD5">
        <w:t>.</w:t>
      </w:r>
      <w:r>
        <w:t>u37) -0</w:t>
      </w:r>
      <w:r w:rsidR="00644CD5">
        <w:t>.</w:t>
      </w:r>
      <w:r>
        <w:t>219*T(v20</w:t>
      </w:r>
      <w:r w:rsidR="00644CD5">
        <w:t>.</w:t>
      </w:r>
      <w:r>
        <w:t>u7) -0</w:t>
      </w:r>
      <w:r w:rsidR="00644CD5">
        <w:t>.</w:t>
      </w:r>
      <w:r>
        <w:t>26*T(v2</w:t>
      </w:r>
      <w:r w:rsidR="00644CD5">
        <w:t>.</w:t>
      </w:r>
      <w:r>
        <w:t>u10) -0</w:t>
      </w:r>
      <w:r w:rsidR="00644CD5">
        <w:t>.</w:t>
      </w:r>
      <w:r>
        <w:t>203*T(v3</w:t>
      </w:r>
      <w:r w:rsidR="00644CD5">
        <w:t>.</w:t>
      </w:r>
      <w:r>
        <w:t>u37) + 0</w:t>
      </w:r>
      <w:r w:rsidR="00644CD5">
        <w:t>.</w:t>
      </w:r>
      <w:r>
        <w:t>237*T(v9</w:t>
      </w:r>
      <w:r w:rsidR="00644CD5">
        <w:t>.</w:t>
      </w:r>
      <w:r>
        <w:t>u1) -0</w:t>
      </w:r>
      <w:r w:rsidR="00644CD5">
        <w:t>.</w:t>
      </w:r>
      <w:r>
        <w:t>156*T(v10</w:t>
      </w:r>
      <w:r w:rsidR="00644CD5">
        <w:t>.</w:t>
      </w:r>
      <w:r>
        <w:t>u14) + 0</w:t>
      </w:r>
      <w:r w:rsidR="00644CD5">
        <w:t>.</w:t>
      </w:r>
      <w:r>
        <w:t>166*T(v4</w:t>
      </w:r>
      <w:r w:rsidR="00644CD5">
        <w:t>.</w:t>
      </w:r>
      <w:r>
        <w:t>u36) -0</w:t>
      </w:r>
      <w:r w:rsidR="00644CD5">
        <w:t>.</w:t>
      </w:r>
      <w:r>
        <w:t>236*T(v10</w:t>
      </w:r>
      <w:r w:rsidR="00644CD5">
        <w:t>.</w:t>
      </w:r>
      <w:r>
        <w:t>u2) + 0</w:t>
      </w:r>
      <w:r w:rsidR="00644CD5">
        <w:t>.</w:t>
      </w:r>
      <w:r>
        <w:t>307*T(v3</w:t>
      </w:r>
      <w:r w:rsidR="00644CD5">
        <w:t>.</w:t>
      </w:r>
      <w:r>
        <w:t>u3) + 0</w:t>
      </w:r>
      <w:r w:rsidR="00644CD5">
        <w:t>.</w:t>
      </w:r>
      <w:r>
        <w:t>155*T(v8</w:t>
      </w:r>
      <w:r w:rsidR="00644CD5">
        <w:t>.</w:t>
      </w:r>
      <w:r>
        <w:t>u30) -0</w:t>
      </w:r>
      <w:r w:rsidR="00644CD5">
        <w:t>.</w:t>
      </w:r>
      <w:r>
        <w:t>294*T(v2</w:t>
      </w:r>
      <w:r w:rsidR="00644CD5">
        <w:t>.</w:t>
      </w:r>
      <w:r>
        <w:t>u5) -0</w:t>
      </w:r>
      <w:r w:rsidR="00644CD5">
        <w:t>.</w:t>
      </w:r>
      <w:r>
        <w:t>239*T(v3</w:t>
      </w:r>
      <w:r w:rsidR="00644CD5">
        <w:t>.</w:t>
      </w:r>
      <w:r>
        <w:t>u9) + 0</w:t>
      </w:r>
      <w:r w:rsidR="00644CD5">
        <w:t>.</w:t>
      </w:r>
      <w:r>
        <w:t>153*T(v23</w:t>
      </w:r>
      <w:r w:rsidR="00644CD5">
        <w:t>.</w:t>
      </w:r>
      <w:r>
        <w:t>u18) + 0</w:t>
      </w:r>
      <w:r w:rsidR="00644CD5">
        <w:t>.</w:t>
      </w:r>
      <w:r>
        <w:t>16*T(v18</w:t>
      </w:r>
      <w:r w:rsidR="00644CD5">
        <w:t>.</w:t>
      </w:r>
      <w:r>
        <w:t>u24) + 0</w:t>
      </w:r>
      <w:r w:rsidR="00644CD5">
        <w:t>.</w:t>
      </w:r>
      <w:r>
        <w:t>143*T(v12</w:t>
      </w:r>
      <w:r w:rsidR="00644CD5">
        <w:t>.</w:t>
      </w:r>
      <w:r>
        <w:t>u28) -0</w:t>
      </w:r>
      <w:r w:rsidR="00644CD5">
        <w:t>.</w:t>
      </w:r>
      <w:r>
        <w:t>134*T(v4</w:t>
      </w:r>
      <w:r w:rsidR="00644CD5">
        <w:t>.</w:t>
      </w:r>
      <w:r>
        <w:t>u29) + 0</w:t>
      </w:r>
      <w:r w:rsidR="00644CD5">
        <w:t>.</w:t>
      </w:r>
      <w:r>
        <w:t>147*T(v19</w:t>
      </w:r>
      <w:r w:rsidR="00644CD5">
        <w:t>.</w:t>
      </w:r>
      <w:r>
        <w:t>u14) -0</w:t>
      </w:r>
      <w:r w:rsidR="00644CD5">
        <w:t>.</w:t>
      </w:r>
      <w:r>
        <w:t>329*T(v1</w:t>
      </w:r>
      <w:r w:rsidR="00644CD5">
        <w:t>.</w:t>
      </w:r>
      <w:r>
        <w:t>u1) + 0</w:t>
      </w:r>
      <w:r w:rsidR="00644CD5">
        <w:t>.</w:t>
      </w:r>
      <w:r>
        <w:t>17*T(v14</w:t>
      </w:r>
      <w:r w:rsidR="00644CD5">
        <w:t>.</w:t>
      </w:r>
      <w:r>
        <w:t>u8) + 0</w:t>
      </w:r>
      <w:r w:rsidR="00644CD5">
        <w:t>.</w:t>
      </w:r>
      <w:r>
        <w:t>163*T(v18</w:t>
      </w:r>
      <w:r w:rsidR="00644CD5">
        <w:t>.</w:t>
      </w:r>
      <w:r>
        <w:t>u18) + 0</w:t>
      </w:r>
      <w:r w:rsidR="00644CD5">
        <w:t>.</w:t>
      </w:r>
      <w:r>
        <w:t>149*T(v3</w:t>
      </w:r>
      <w:r w:rsidR="00644CD5">
        <w:t>.</w:t>
      </w:r>
      <w:r>
        <w:t>u24) + 0</w:t>
      </w:r>
      <w:r w:rsidR="00644CD5">
        <w:t>.</w:t>
      </w:r>
      <w:r>
        <w:t>172*T(v4</w:t>
      </w:r>
      <w:r w:rsidR="00644CD5">
        <w:t>.</w:t>
      </w:r>
      <w:r>
        <w:t>u23) + 0</w:t>
      </w:r>
      <w:r w:rsidR="00644CD5">
        <w:t>.</w:t>
      </w:r>
      <w:r>
        <w:t>129*T(v15</w:t>
      </w:r>
      <w:r w:rsidR="00644CD5">
        <w:t>.</w:t>
      </w:r>
      <w:r>
        <w:t>u28) -0</w:t>
      </w:r>
      <w:r w:rsidR="00644CD5">
        <w:t>.</w:t>
      </w:r>
      <w:r>
        <w:t>192*T(v4</w:t>
      </w:r>
      <w:r w:rsidR="00644CD5">
        <w:t>.</w:t>
      </w:r>
      <w:r>
        <w:t>u5) + 0</w:t>
      </w:r>
      <w:r w:rsidR="00644CD5">
        <w:t>.</w:t>
      </w:r>
      <w:r>
        <w:t>182*T(v18</w:t>
      </w:r>
      <w:r w:rsidR="00644CD5">
        <w:t>.</w:t>
      </w:r>
      <w:r>
        <w:t>u14) -0</w:t>
      </w:r>
      <w:r w:rsidR="00644CD5">
        <w:t>.</w:t>
      </w:r>
      <w:r>
        <w:t>209*T(v1</w:t>
      </w:r>
      <w:r w:rsidR="00644CD5">
        <w:t>.</w:t>
      </w:r>
      <w:r>
        <w:t>u17) + 0</w:t>
      </w:r>
      <w:r w:rsidR="00644CD5">
        <w:t>.</w:t>
      </w:r>
      <w:r>
        <w:t>187*T(v5</w:t>
      </w:r>
      <w:r w:rsidR="00644CD5">
        <w:t>.</w:t>
      </w:r>
      <w:r>
        <w:t>u6) -0</w:t>
      </w:r>
      <w:r w:rsidR="00644CD5">
        <w:t>.</w:t>
      </w:r>
      <w:r>
        <w:t>129*T(v21</w:t>
      </w:r>
      <w:r w:rsidR="00644CD5">
        <w:t>.</w:t>
      </w:r>
      <w:r>
        <w:t>u4) -0</w:t>
      </w:r>
      <w:r w:rsidR="00644CD5">
        <w:t>.</w:t>
      </w:r>
      <w:r>
        <w:t>178*T(v8</w:t>
      </w:r>
      <w:r w:rsidR="00644CD5">
        <w:t>.</w:t>
      </w:r>
      <w:r>
        <w:t>u7) + 0</w:t>
      </w:r>
      <w:r w:rsidR="00644CD5">
        <w:t>.</w:t>
      </w:r>
      <w:r>
        <w:t>15*T(v17</w:t>
      </w:r>
      <w:r w:rsidR="00644CD5">
        <w:t>.</w:t>
      </w:r>
      <w:r>
        <w:t>u19) -0</w:t>
      </w:r>
      <w:r w:rsidR="00644CD5">
        <w:t>.</w:t>
      </w:r>
      <w:r>
        <w:t>127*T(v11</w:t>
      </w:r>
      <w:r w:rsidR="00644CD5">
        <w:t>.</w:t>
      </w:r>
      <w:r>
        <w:t>u17) + 0</w:t>
      </w:r>
      <w:r w:rsidR="00644CD5">
        <w:t>.</w:t>
      </w:r>
      <w:r>
        <w:t>131*T(v38</w:t>
      </w:r>
      <w:r w:rsidR="00644CD5">
        <w:t>.</w:t>
      </w:r>
      <w:r>
        <w:t>u5) + 0</w:t>
      </w:r>
      <w:r w:rsidR="00644CD5">
        <w:t>.</w:t>
      </w:r>
      <w:r>
        <w:t>139*T(v17</w:t>
      </w:r>
      <w:r w:rsidR="00644CD5">
        <w:t>.</w:t>
      </w:r>
      <w:r>
        <w:t>u22) -0</w:t>
      </w:r>
      <w:r w:rsidR="00644CD5">
        <w:t>.</w:t>
      </w:r>
      <w:r>
        <w:t>138*T(v23</w:t>
      </w:r>
      <w:r w:rsidR="00644CD5">
        <w:t>.</w:t>
      </w:r>
      <w:r>
        <w:t>u4) -0</w:t>
      </w:r>
      <w:r w:rsidR="00644CD5">
        <w:t>.</w:t>
      </w:r>
      <w:r>
        <w:t>118*T(v4) -0</w:t>
      </w:r>
      <w:r w:rsidR="00644CD5">
        <w:t>.</w:t>
      </w:r>
      <w:r>
        <w:t>0867*T(v31</w:t>
      </w:r>
      <w:r w:rsidR="00644CD5">
        <w:t>.</w:t>
      </w:r>
      <w:r>
        <w:t>u7) + 0</w:t>
      </w:r>
      <w:r w:rsidR="00644CD5">
        <w:t>.</w:t>
      </w:r>
      <w:r>
        <w:t>11*T(v14</w:t>
      </w:r>
      <w:r w:rsidR="00644CD5">
        <w:t>.</w:t>
      </w:r>
      <w:r>
        <w:t>u11) + 0</w:t>
      </w:r>
      <w:r w:rsidR="00644CD5">
        <w:t>.</w:t>
      </w:r>
      <w:r>
        <w:t>124*T(v4</w:t>
      </w:r>
      <w:r w:rsidR="00644CD5">
        <w:t>.</w:t>
      </w:r>
      <w:r>
        <w:t>u27) -0</w:t>
      </w:r>
      <w:r w:rsidR="00644CD5">
        <w:t>.</w:t>
      </w:r>
      <w:r>
        <w:t>116*T(v15</w:t>
      </w:r>
      <w:r w:rsidR="00644CD5">
        <w:t>.</w:t>
      </w:r>
      <w:r>
        <w:t>u15) -0</w:t>
      </w:r>
      <w:r w:rsidR="00644CD5">
        <w:t>.</w:t>
      </w:r>
      <w:r>
        <w:t>113*T(v28</w:t>
      </w:r>
      <w:r w:rsidR="00644CD5">
        <w:t>.</w:t>
      </w:r>
      <w:r>
        <w:t>u9) -0</w:t>
      </w:r>
      <w:r w:rsidR="00644CD5">
        <w:t>.</w:t>
      </w:r>
      <w:r>
        <w:t>0984*T(v11</w:t>
      </w:r>
      <w:r w:rsidR="00644CD5">
        <w:t>.</w:t>
      </w:r>
      <w:r>
        <w:t>u30) -0</w:t>
      </w:r>
      <w:r w:rsidR="00644CD5">
        <w:t>.</w:t>
      </w:r>
      <w:r>
        <w:t>124*T(v7</w:t>
      </w:r>
      <w:r w:rsidR="00644CD5">
        <w:t>.</w:t>
      </w:r>
      <w:r>
        <w:t>u4) + 0</w:t>
      </w:r>
      <w:r w:rsidR="00644CD5">
        <w:t>.</w:t>
      </w:r>
      <w:r>
        <w:t>098*T(v4</w:t>
      </w:r>
      <w:r w:rsidR="00644CD5">
        <w:t>.</w:t>
      </w:r>
      <w:r>
        <w:t>u35) + 0</w:t>
      </w:r>
      <w:r w:rsidR="00644CD5">
        <w:t>.</w:t>
      </w:r>
      <w:r>
        <w:t>0862*T(v33</w:t>
      </w:r>
      <w:r w:rsidR="00644CD5">
        <w:t>.</w:t>
      </w:r>
      <w:r>
        <w:t>u9) -0</w:t>
      </w:r>
      <w:r w:rsidR="00644CD5">
        <w:t>.</w:t>
      </w:r>
      <w:r>
        <w:t>0948*T(v3</w:t>
      </w:r>
      <w:r w:rsidR="00644CD5">
        <w:t>.</w:t>
      </w:r>
      <w:r>
        <w:t>u36) + 0</w:t>
      </w:r>
      <w:r w:rsidR="00644CD5">
        <w:t>.</w:t>
      </w:r>
      <w:r>
        <w:t>0628*T(v35</w:t>
      </w:r>
      <w:r w:rsidR="00644CD5">
        <w:t>.</w:t>
      </w:r>
      <w:r>
        <w:t>u8) + 0</w:t>
      </w:r>
      <w:r w:rsidR="00644CD5">
        <w:t>.</w:t>
      </w:r>
      <w:r>
        <w:t>102*T(v24</w:t>
      </w:r>
      <w:r w:rsidR="00644CD5">
        <w:t>.</w:t>
      </w:r>
      <w:r>
        <w:t>u6) + 0</w:t>
      </w:r>
      <w:r w:rsidR="00644CD5">
        <w:t>.</w:t>
      </w:r>
      <w:r>
        <w:t>196*T(v4</w:t>
      </w:r>
      <w:r w:rsidR="00644CD5">
        <w:t>.</w:t>
      </w:r>
      <w:r>
        <w:t>u1) + 0</w:t>
      </w:r>
      <w:r w:rsidR="00644CD5">
        <w:t>.</w:t>
      </w:r>
      <w:r>
        <w:t>1*T(v4</w:t>
      </w:r>
      <w:r w:rsidR="00644CD5">
        <w:t>.</w:t>
      </w:r>
      <w:r>
        <w:t>u31) + 0</w:t>
      </w:r>
      <w:r w:rsidR="00644CD5">
        <w:t>.</w:t>
      </w:r>
      <w:r>
        <w:t>0865*T(v11</w:t>
      </w:r>
      <w:r w:rsidR="00644CD5">
        <w:t>.</w:t>
      </w:r>
      <w:r>
        <w:t>u21) -0</w:t>
      </w:r>
      <w:r w:rsidR="00644CD5">
        <w:t>.</w:t>
      </w:r>
      <w:r>
        <w:t>000235*Lipophilicity^3 + 0</w:t>
      </w:r>
      <w:r w:rsidR="00644CD5">
        <w:t>.</w:t>
      </w:r>
      <w:r>
        <w:t>0649*T(v20</w:t>
      </w:r>
      <w:r w:rsidR="00644CD5">
        <w:t>.</w:t>
      </w:r>
      <w:r>
        <w:t>u16) -0</w:t>
      </w:r>
      <w:r w:rsidR="00644CD5">
        <w:t>.</w:t>
      </w:r>
      <w:r>
        <w:t>0929*T(v5</w:t>
      </w:r>
      <w:r w:rsidR="00644CD5">
        <w:t>.</w:t>
      </w:r>
      <w:r>
        <w:t>u10) -0</w:t>
      </w:r>
      <w:r w:rsidR="00644CD5">
        <w:t>.</w:t>
      </w:r>
      <w:r>
        <w:t>0733*T(v9</w:t>
      </w:r>
      <w:r w:rsidR="00644CD5">
        <w:t>.</w:t>
      </w:r>
      <w:r>
        <w:t>u24) + 0</w:t>
      </w:r>
      <w:r w:rsidR="00644CD5">
        <w:t>.</w:t>
      </w:r>
      <w:r>
        <w:t>0558*T(u31) -0</w:t>
      </w:r>
      <w:r w:rsidR="00644CD5">
        <w:t>.</w:t>
      </w:r>
      <w:r>
        <w:t>0741*T(v20</w:t>
      </w:r>
      <w:r w:rsidR="00644CD5">
        <w:t>.</w:t>
      </w:r>
      <w:r>
        <w:t>u10) -0</w:t>
      </w:r>
      <w:r w:rsidR="00644CD5">
        <w:t>.</w:t>
      </w:r>
      <w:r>
        <w:t>0738*T(v8</w:t>
      </w:r>
      <w:r w:rsidR="00644CD5">
        <w:t>.</w:t>
      </w:r>
      <w:r>
        <w:t>u19) -0</w:t>
      </w:r>
      <w:r w:rsidR="00644CD5">
        <w:t>.</w:t>
      </w:r>
      <w:r>
        <w:t>0924*T(v2</w:t>
      </w:r>
      <w:r w:rsidR="00644CD5">
        <w:t>.</w:t>
      </w:r>
      <w:r>
        <w:t>u27) + 0</w:t>
      </w:r>
      <w:r w:rsidR="00644CD5">
        <w:t>.</w:t>
      </w:r>
      <w:r>
        <w:t>0792*T(v7</w:t>
      </w:r>
      <w:r w:rsidR="00644CD5">
        <w:t>.</w:t>
      </w:r>
      <w:r>
        <w:t>u35) + 0</w:t>
      </w:r>
      <w:r w:rsidR="00644CD5">
        <w:t>.</w:t>
      </w:r>
      <w:r>
        <w:t>0592*T(v8) + 0</w:t>
      </w:r>
      <w:r w:rsidR="00644CD5">
        <w:t>.</w:t>
      </w:r>
      <w:r>
        <w:t>0732*T(v25</w:t>
      </w:r>
      <w:r w:rsidR="00644CD5">
        <w:t>.</w:t>
      </w:r>
      <w:r>
        <w:t>u6) + 0</w:t>
      </w:r>
      <w:r w:rsidR="00644CD5">
        <w:t>.</w:t>
      </w:r>
      <w:r>
        <w:t>0659*T(v30</w:t>
      </w:r>
      <w:r w:rsidR="00644CD5">
        <w:t>.</w:t>
      </w:r>
      <w:r>
        <w:t>u11) + 0</w:t>
      </w:r>
      <w:r w:rsidR="00644CD5">
        <w:t>.</w:t>
      </w:r>
      <w:r>
        <w:t>0737*T(v20</w:t>
      </w:r>
      <w:r w:rsidR="00644CD5">
        <w:t>.</w:t>
      </w:r>
      <w:r>
        <w:t>u4) -0</w:t>
      </w:r>
      <w:r w:rsidR="00644CD5">
        <w:t>.</w:t>
      </w:r>
      <w:r>
        <w:t>0626*T(v24</w:t>
      </w:r>
      <w:r w:rsidR="00644CD5">
        <w:t>.</w:t>
      </w:r>
      <w:r>
        <w:t>u19) + 0</w:t>
      </w:r>
      <w:r w:rsidR="00644CD5">
        <w:t>.</w:t>
      </w:r>
      <w:r>
        <w:t>075*T(v5</w:t>
      </w:r>
      <w:r w:rsidR="00644CD5">
        <w:t>.</w:t>
      </w:r>
      <w:r>
        <w:t>u17) + 0</w:t>
      </w:r>
      <w:r w:rsidR="00644CD5">
        <w:t>.</w:t>
      </w:r>
      <w:r>
        <w:t>0692*T(v16</w:t>
      </w:r>
      <w:r w:rsidR="00644CD5">
        <w:t>.</w:t>
      </w:r>
      <w:r>
        <w:t>u10) + 0</w:t>
      </w:r>
      <w:r w:rsidR="00644CD5">
        <w:t>.</w:t>
      </w:r>
      <w:r>
        <w:t>0637*T(v23</w:t>
      </w:r>
      <w:r w:rsidR="00644CD5">
        <w:t>.</w:t>
      </w:r>
      <w:r>
        <w:t>u11) -0</w:t>
      </w:r>
      <w:r w:rsidR="00644CD5">
        <w:t>.</w:t>
      </w:r>
      <w:r>
        <w:t>0721*T(v18</w:t>
      </w:r>
      <w:r w:rsidR="00644CD5">
        <w:t>.</w:t>
      </w:r>
      <w:r>
        <w:t>u2) -0</w:t>
      </w:r>
      <w:r w:rsidR="00644CD5">
        <w:t>.</w:t>
      </w:r>
      <w:r>
        <w:t>0503*T(u14) -0</w:t>
      </w:r>
      <w:r w:rsidR="00644CD5">
        <w:t>.</w:t>
      </w:r>
      <w:r>
        <w:t>0772*T(v9</w:t>
      </w:r>
      <w:r w:rsidR="00644CD5">
        <w:t>.</w:t>
      </w:r>
      <w:r>
        <w:t>u5) -0</w:t>
      </w:r>
      <w:r w:rsidR="00644CD5">
        <w:t>.</w:t>
      </w:r>
      <w:r>
        <w:t>0536*T(v8</w:t>
      </w:r>
      <w:r w:rsidR="00644CD5">
        <w:t>.</w:t>
      </w:r>
      <w:r>
        <w:t>u28) -0</w:t>
      </w:r>
      <w:r w:rsidR="00644CD5">
        <w:t>.</w:t>
      </w:r>
      <w:r>
        <w:t>0626*T(v15</w:t>
      </w:r>
      <w:r w:rsidR="00644CD5">
        <w:t>.</w:t>
      </w:r>
      <w:r>
        <w:t>u2) + 0</w:t>
      </w:r>
      <w:r w:rsidR="00644CD5">
        <w:t>.</w:t>
      </w:r>
      <w:r>
        <w:t>0418*T(v31</w:t>
      </w:r>
      <w:r w:rsidR="00644CD5">
        <w:t>.</w:t>
      </w:r>
      <w:r>
        <w:t>u4) + 0</w:t>
      </w:r>
      <w:r w:rsidR="00644CD5">
        <w:t>.</w:t>
      </w:r>
      <w:r>
        <w:t>0511*T(v20</w:t>
      </w:r>
      <w:r w:rsidR="00644CD5">
        <w:t>.</w:t>
      </w:r>
      <w:r>
        <w:t>u14) -0</w:t>
      </w:r>
      <w:r w:rsidR="00644CD5">
        <w:t>.</w:t>
      </w:r>
      <w:r>
        <w:t>0503*T(v14</w:t>
      </w:r>
      <w:r w:rsidR="00644CD5">
        <w:t>.</w:t>
      </w:r>
      <w:r>
        <w:t>u20) -0</w:t>
      </w:r>
      <w:r w:rsidR="00644CD5">
        <w:t>.</w:t>
      </w:r>
      <w:r>
        <w:t>0491*T(u8) + 0</w:t>
      </w:r>
      <w:r w:rsidR="00644CD5">
        <w:t>.</w:t>
      </w:r>
      <w:r>
        <w:t>0442*T(v18</w:t>
      </w:r>
      <w:r w:rsidR="00644CD5">
        <w:t>.</w:t>
      </w:r>
      <w:r>
        <w:t>u12) -0</w:t>
      </w:r>
      <w:r w:rsidR="00644CD5">
        <w:t>.</w:t>
      </w:r>
      <w:r>
        <w:t>0459*T(v19</w:t>
      </w:r>
      <w:r w:rsidR="00644CD5">
        <w:t>.</w:t>
      </w:r>
      <w:r>
        <w:t>u10) -0</w:t>
      </w:r>
      <w:r w:rsidR="00644CD5">
        <w:t>.</w:t>
      </w:r>
      <w:r>
        <w:t>0347*T(v30</w:t>
      </w:r>
      <w:r w:rsidR="00644CD5">
        <w:t>.</w:t>
      </w:r>
      <w:r>
        <w:t>u13) -0</w:t>
      </w:r>
      <w:r w:rsidR="00644CD5">
        <w:t>.</w:t>
      </w:r>
      <w:r>
        <w:t>0436*T(v9</w:t>
      </w:r>
      <w:r w:rsidR="00644CD5">
        <w:t>.</w:t>
      </w:r>
      <w:r>
        <w:t>u26) -0</w:t>
      </w:r>
      <w:r w:rsidR="00644CD5">
        <w:t>.</w:t>
      </w:r>
      <w:r>
        <w:t>034*T(v10</w:t>
      </w:r>
      <w:r w:rsidR="00644CD5">
        <w:t>.</w:t>
      </w:r>
      <w:r>
        <w:t>u18) + 0</w:t>
      </w:r>
      <w:r w:rsidR="00644CD5">
        <w:t>.</w:t>
      </w:r>
      <w:r>
        <w:t>0353*T(v8</w:t>
      </w:r>
      <w:r w:rsidR="00644CD5">
        <w:t>.</w:t>
      </w:r>
      <w:r>
        <w:t>u14) -0</w:t>
      </w:r>
      <w:r w:rsidR="00644CD5">
        <w:t>.</w:t>
      </w:r>
      <w:r>
        <w:t>0301*T(v4</w:t>
      </w:r>
      <w:r w:rsidR="00644CD5">
        <w:t>.</w:t>
      </w:r>
      <w:r>
        <w:t>u38) -0</w:t>
      </w:r>
      <w:r w:rsidR="00644CD5">
        <w:t>.</w:t>
      </w:r>
      <w:r>
        <w:t>0291*T(v20</w:t>
      </w:r>
      <w:r w:rsidR="00644CD5">
        <w:t>.</w:t>
      </w:r>
      <w:r>
        <w:t>u21) -0</w:t>
      </w:r>
      <w:r w:rsidR="00644CD5">
        <w:t>.</w:t>
      </w:r>
      <w:r>
        <w:t>0312*T(v30</w:t>
      </w:r>
      <w:r w:rsidR="00644CD5">
        <w:t>.</w:t>
      </w:r>
      <w:r>
        <w:t>u5) + 0</w:t>
      </w:r>
      <w:r w:rsidR="00644CD5">
        <w:t>.</w:t>
      </w:r>
      <w:r>
        <w:t>0221*T(v37</w:t>
      </w:r>
      <w:r w:rsidR="00644CD5">
        <w:t>.</w:t>
      </w:r>
      <w:r>
        <w:t>u5) -0</w:t>
      </w:r>
      <w:r w:rsidR="00644CD5">
        <w:t>.</w:t>
      </w:r>
      <w:r>
        <w:t>0229*T(v32</w:t>
      </w:r>
      <w:r w:rsidR="00644CD5">
        <w:t>.</w:t>
      </w:r>
      <w:r>
        <w:t>u6) -0</w:t>
      </w:r>
      <w:r w:rsidR="00644CD5">
        <w:t>.</w:t>
      </w:r>
      <w:r>
        <w:t>0172*T(v31</w:t>
      </w:r>
      <w:r w:rsidR="00644CD5">
        <w:t>.</w:t>
      </w:r>
      <w:r>
        <w:t>u10) -0</w:t>
      </w:r>
      <w:r w:rsidR="00644CD5">
        <w:t>.</w:t>
      </w:r>
      <w:r>
        <w:t>0159*T(v16</w:t>
      </w:r>
      <w:r w:rsidR="00644CD5">
        <w:t>.</w:t>
      </w:r>
      <w:r>
        <w:t>u26) + 0</w:t>
      </w:r>
      <w:r w:rsidR="00644CD5">
        <w:t>.</w:t>
      </w:r>
      <w:r>
        <w:t>0125*T(v2</w:t>
      </w:r>
      <w:r w:rsidR="00644CD5">
        <w:t>.</w:t>
      </w:r>
      <w:r>
        <w:t>u37) -0</w:t>
      </w:r>
      <w:r w:rsidR="00644CD5">
        <w:t>.</w:t>
      </w:r>
      <w:r>
        <w:t>00671*T(v42) + 0</w:t>
      </w:r>
      <w:r w:rsidR="00644CD5">
        <w:t>.</w:t>
      </w:r>
      <w:r>
        <w:t>0154*T(v1</w:t>
      </w:r>
      <w:r w:rsidR="00644CD5">
        <w:t>.</w:t>
      </w:r>
      <w:r>
        <w:t>u24) -0</w:t>
      </w:r>
      <w:r w:rsidR="00644CD5">
        <w:t>.</w:t>
      </w:r>
      <w:r>
        <w:t>0102*T(v35</w:t>
      </w:r>
      <w:r w:rsidR="00644CD5">
        <w:t>.</w:t>
      </w:r>
      <w:r>
        <w:t>u1) + 0</w:t>
      </w:r>
      <w:r w:rsidR="00644CD5">
        <w:t>.</w:t>
      </w:r>
      <w:r>
        <w:t>0119*T(v32</w:t>
      </w:r>
      <w:r w:rsidR="00644CD5">
        <w:t>.</w:t>
      </w:r>
      <w:r>
        <w:t>u1) -0</w:t>
      </w:r>
      <w:r w:rsidR="00644CD5">
        <w:t>.</w:t>
      </w:r>
      <w:r>
        <w:t>0088*T(u19) -0</w:t>
      </w:r>
      <w:r w:rsidR="00644CD5">
        <w:t>.</w:t>
      </w:r>
      <w:r>
        <w:t>00792*T(v6</w:t>
      </w:r>
      <w:r w:rsidR="00644CD5">
        <w:t>.</w:t>
      </w:r>
      <w:r>
        <w:t>u7) -0</w:t>
      </w:r>
      <w:r w:rsidR="00644CD5">
        <w:t>.</w:t>
      </w:r>
      <w:r>
        <w:t>00568*T(u7) -0</w:t>
      </w:r>
      <w:r w:rsidR="00644CD5">
        <w:t>.</w:t>
      </w:r>
      <w:r>
        <w:t>00419*T(v6</w:t>
      </w:r>
      <w:r w:rsidR="00644CD5">
        <w:t>.</w:t>
      </w:r>
      <w:r>
        <w:t>u36) + 0</w:t>
      </w:r>
      <w:r w:rsidR="00644CD5">
        <w:t>.</w:t>
      </w:r>
      <w:r>
        <w:t>00328*T(v24) -0</w:t>
      </w:r>
      <w:r w:rsidR="00644CD5">
        <w:t>.</w:t>
      </w:r>
      <w:r>
        <w:t>00439*T(v2</w:t>
      </w:r>
      <w:r w:rsidR="00644CD5">
        <w:t>.</w:t>
      </w:r>
      <w:r>
        <w:t>u3) + 0</w:t>
      </w:r>
      <w:r w:rsidR="00644CD5">
        <w:t>.</w:t>
      </w:r>
      <w:r>
        <w:t>000743*T(v4</w:t>
      </w:r>
      <w:r w:rsidR="00644CD5">
        <w:t>.</w:t>
      </w:r>
      <w:r>
        <w:t>u7) + 0</w:t>
      </w:r>
      <w:r w:rsidR="00644CD5">
        <w:t>.</w:t>
      </w:r>
      <w:r>
        <w:t>000479*T(v4</w:t>
      </w:r>
      <w:r w:rsidR="00644CD5">
        <w:t>.</w:t>
      </w:r>
      <w:r>
        <w:t>u19) + 4</w:t>
      </w:r>
      <w:r w:rsidR="00644CD5">
        <w:t>.</w:t>
      </w:r>
      <w:r>
        <w:t>56E-05*T(v17</w:t>
      </w:r>
      <w:r w:rsidR="00644CD5">
        <w:t>.</w:t>
      </w:r>
      <w:r>
        <w:t>u17) + 6</w:t>
      </w:r>
      <w:r w:rsidR="00644CD5">
        <w:t>.</w:t>
      </w:r>
      <w:r>
        <w:t>89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263</w:t>
      </w:r>
    </w:p>
    <w:p w:rsidR="00484000" w:rsidRDefault="00484000" w:rsidP="00484000">
      <w:pPr>
        <w:pStyle w:val="paragraph"/>
      </w:pPr>
      <w:r>
        <w:lastRenderedPageBreak/>
        <w:t xml:space="preserve"> -0</w:t>
      </w:r>
      <w:r w:rsidR="00644CD5">
        <w:t>.</w:t>
      </w:r>
      <w:r>
        <w:t>221*T(v2</w:t>
      </w:r>
      <w:r w:rsidR="00644CD5">
        <w:t>.</w:t>
      </w:r>
      <w:r>
        <w:t>u4) + 0</w:t>
      </w:r>
      <w:r w:rsidR="00644CD5">
        <w:t>.</w:t>
      </w:r>
      <w:r>
        <w:t>0737*NumAromAtoms + 0</w:t>
      </w:r>
      <w:r w:rsidR="00644CD5">
        <w:t>.</w:t>
      </w:r>
      <w:r>
        <w:t>287*T(v6</w:t>
      </w:r>
      <w:r w:rsidR="00644CD5">
        <w:t>.</w:t>
      </w:r>
      <w:r>
        <w:t>u3) + 0</w:t>
      </w:r>
      <w:r w:rsidR="00644CD5">
        <w:t>.</w:t>
      </w:r>
      <w:r>
        <w:t>265*T(v14</w:t>
      </w:r>
      <w:r w:rsidR="00644CD5">
        <w:t>.</w:t>
      </w:r>
      <w:r>
        <w:t>u19) -0</w:t>
      </w:r>
      <w:r w:rsidR="00644CD5">
        <w:t>.</w:t>
      </w:r>
      <w:r>
        <w:t>673*T(v1</w:t>
      </w:r>
      <w:r w:rsidR="00644CD5">
        <w:t>.</w:t>
      </w:r>
      <w:r>
        <w:t>u8) -1</w:t>
      </w:r>
      <w:r w:rsidR="00644CD5">
        <w:t>.</w:t>
      </w:r>
      <w:r>
        <w:t>1*T(v9</w:t>
      </w:r>
      <w:r w:rsidR="00644CD5">
        <w:t>.</w:t>
      </w:r>
      <w:r>
        <w:t>u7) -2</w:t>
      </w:r>
      <w:r w:rsidR="00644CD5">
        <w:t>.</w:t>
      </w:r>
      <w:r>
        <w:t>44*T(v3</w:t>
      </w:r>
      <w:r w:rsidR="00644CD5">
        <w:t>.</w:t>
      </w:r>
      <w:r>
        <w:t>u1) + 0</w:t>
      </w:r>
      <w:r w:rsidR="00644CD5">
        <w:t>.</w:t>
      </w:r>
      <w:r>
        <w:t>158*T(v11</w:t>
      </w:r>
      <w:r w:rsidR="00644CD5">
        <w:t>.</w:t>
      </w:r>
      <w:r>
        <w:t>u32) -0</w:t>
      </w:r>
      <w:r w:rsidR="00644CD5">
        <w:t>.</w:t>
      </w:r>
      <w:r>
        <w:t>611*T(v25</w:t>
      </w:r>
      <w:r w:rsidR="00644CD5">
        <w:t>.</w:t>
      </w:r>
      <w:r>
        <w:t>u15) -0</w:t>
      </w:r>
      <w:r w:rsidR="00644CD5">
        <w:t>.</w:t>
      </w:r>
      <w:r>
        <w:t>626*T(v7</w:t>
      </w:r>
      <w:r w:rsidR="00644CD5">
        <w:t>.</w:t>
      </w:r>
      <w:r>
        <w:t>u4) + 0</w:t>
      </w:r>
      <w:r w:rsidR="00644CD5">
        <w:t>.</w:t>
      </w:r>
      <w:r>
        <w:t>94*T(v9</w:t>
      </w:r>
      <w:r w:rsidR="00644CD5">
        <w:t>.</w:t>
      </w:r>
      <w:r>
        <w:t>u23) + 1</w:t>
      </w:r>
      <w:r w:rsidR="00644CD5">
        <w:t>.</w:t>
      </w:r>
      <w:r>
        <w:t>22*T(u2) -0</w:t>
      </w:r>
      <w:r w:rsidR="00644CD5">
        <w:t>.</w:t>
      </w:r>
      <w:r>
        <w:t>387*T(v33</w:t>
      </w:r>
      <w:r w:rsidR="00644CD5">
        <w:t>.</w:t>
      </w:r>
      <w:r>
        <w:t>u2) -0</w:t>
      </w:r>
      <w:r w:rsidR="00644CD5">
        <w:t>.</w:t>
      </w:r>
      <w:r>
        <w:t>799*T(v15) -0</w:t>
      </w:r>
      <w:r w:rsidR="00644CD5">
        <w:t>.</w:t>
      </w:r>
      <w:r>
        <w:t>808*T(v6</w:t>
      </w:r>
      <w:r w:rsidR="00644CD5">
        <w:t>.</w:t>
      </w:r>
      <w:r>
        <w:t>u6) + 0</w:t>
      </w:r>
      <w:r w:rsidR="00644CD5">
        <w:t>.</w:t>
      </w:r>
      <w:r>
        <w:t>536*T(v24</w:t>
      </w:r>
      <w:r w:rsidR="00644CD5">
        <w:t>.</w:t>
      </w:r>
      <w:r>
        <w:t>u14) + 1</w:t>
      </w:r>
      <w:r w:rsidR="00644CD5">
        <w:t>.</w:t>
      </w:r>
      <w:r>
        <w:t>12*T(v28</w:t>
      </w:r>
      <w:r w:rsidR="00644CD5">
        <w:t>.</w:t>
      </w:r>
      <w:r>
        <w:t>u11) + 6</w:t>
      </w:r>
      <w:r w:rsidR="00644CD5">
        <w:t>.</w:t>
      </w:r>
      <w:r>
        <w:t>25*Length -0</w:t>
      </w:r>
      <w:r w:rsidR="00644CD5">
        <w:t>.</w:t>
      </w:r>
      <w:r>
        <w:t>32*T(v13</w:t>
      </w:r>
      <w:r w:rsidR="00644CD5">
        <w:t>.</w:t>
      </w:r>
      <w:r>
        <w:t>u23) + 0</w:t>
      </w:r>
      <w:r w:rsidR="00644CD5">
        <w:t>.</w:t>
      </w:r>
      <w:r>
        <w:t>0839*T(v35</w:t>
      </w:r>
      <w:r w:rsidR="00644CD5">
        <w:t>.</w:t>
      </w:r>
      <w:r>
        <w:t>u8) + 0</w:t>
      </w:r>
      <w:r w:rsidR="00644CD5">
        <w:t>.</w:t>
      </w:r>
      <w:r>
        <w:t>44*T(v10</w:t>
      </w:r>
      <w:r w:rsidR="00644CD5">
        <w:t>.</w:t>
      </w:r>
      <w:r>
        <w:t>u32) -0</w:t>
      </w:r>
      <w:r w:rsidR="00644CD5">
        <w:t>.</w:t>
      </w:r>
      <w:r>
        <w:t>613*T(v34</w:t>
      </w:r>
      <w:r w:rsidR="00644CD5">
        <w:t>.</w:t>
      </w:r>
      <w:r>
        <w:t>u4) + 0</w:t>
      </w:r>
      <w:r w:rsidR="00644CD5">
        <w:t>.</w:t>
      </w:r>
      <w:r>
        <w:t>798*T(v17</w:t>
      </w:r>
      <w:r w:rsidR="00644CD5">
        <w:t>.</w:t>
      </w:r>
      <w:r>
        <w:t>u15) + 0</w:t>
      </w:r>
      <w:r w:rsidR="00644CD5">
        <w:t>.</w:t>
      </w:r>
      <w:r>
        <w:t>456*T(v1</w:t>
      </w:r>
      <w:r w:rsidR="00644CD5">
        <w:t>.</w:t>
      </w:r>
      <w:r>
        <w:t>u31) -0</w:t>
      </w:r>
      <w:r w:rsidR="00644CD5">
        <w:t>.</w:t>
      </w:r>
      <w:r>
        <w:t>118*NumAcceptor + 1</w:t>
      </w:r>
      <w:r w:rsidR="00644CD5">
        <w:t>.</w:t>
      </w:r>
      <w:r>
        <w:t>23*T(v3</w:t>
      </w:r>
      <w:r w:rsidR="00644CD5">
        <w:t>.</w:t>
      </w:r>
      <w:r>
        <w:t>u4) + 0</w:t>
      </w:r>
      <w:r w:rsidR="00644CD5">
        <w:t>.</w:t>
      </w:r>
      <w:r>
        <w:t>00683*T(v19</w:t>
      </w:r>
      <w:r w:rsidR="00644CD5">
        <w:t>.</w:t>
      </w:r>
      <w:r>
        <w:t>u3) -0</w:t>
      </w:r>
      <w:r w:rsidR="00644CD5">
        <w:t>.</w:t>
      </w:r>
      <w:r>
        <w:t>846*T(v26</w:t>
      </w:r>
      <w:r w:rsidR="00644CD5">
        <w:t>.</w:t>
      </w:r>
      <w:r>
        <w:t>u1) -0</w:t>
      </w:r>
      <w:r w:rsidR="00644CD5">
        <w:t>.</w:t>
      </w:r>
      <w:r>
        <w:t>00107*Lipophilicity^3 -0</w:t>
      </w:r>
      <w:r w:rsidR="00644CD5">
        <w:t>.</w:t>
      </w:r>
      <w:r>
        <w:t>634*T(v18</w:t>
      </w:r>
      <w:r w:rsidR="00644CD5">
        <w:t>.</w:t>
      </w:r>
      <w:r>
        <w:t>u2) -0</w:t>
      </w:r>
      <w:r w:rsidR="00644CD5">
        <w:t>.</w:t>
      </w:r>
      <w:r>
        <w:t>0695*T(v11</w:t>
      </w:r>
      <w:r w:rsidR="00644CD5">
        <w:t>.</w:t>
      </w:r>
      <w:r>
        <w:t>u11) + 0</w:t>
      </w:r>
      <w:r w:rsidR="00644CD5">
        <w:t>.</w:t>
      </w:r>
      <w:r>
        <w:t>15*MW + 0</w:t>
      </w:r>
      <w:r w:rsidR="00644CD5">
        <w:t>.</w:t>
      </w:r>
      <w:r>
        <w:t>942*T(v29</w:t>
      </w:r>
      <w:r w:rsidR="00644CD5">
        <w:t>.</w:t>
      </w:r>
      <w:r>
        <w:t>u2) + 0</w:t>
      </w:r>
      <w:r w:rsidR="00644CD5">
        <w:t>.</w:t>
      </w:r>
      <w:r>
        <w:t>612*T(v37</w:t>
      </w:r>
      <w:r w:rsidR="00644CD5">
        <w:t>.</w:t>
      </w:r>
      <w:r>
        <w:t>u2) -0</w:t>
      </w:r>
      <w:r w:rsidR="00644CD5">
        <w:t>.</w:t>
      </w:r>
      <w:r>
        <w:t>505*T(v4</w:t>
      </w:r>
      <w:r w:rsidR="00644CD5">
        <w:t>.</w:t>
      </w:r>
      <w:r>
        <w:t>u22) -0</w:t>
      </w:r>
      <w:r w:rsidR="00644CD5">
        <w:t>.</w:t>
      </w:r>
      <w:r>
        <w:t>309*T(v25</w:t>
      </w:r>
      <w:r w:rsidR="00644CD5">
        <w:t>.</w:t>
      </w:r>
      <w:r>
        <w:t>u8) -0</w:t>
      </w:r>
      <w:r w:rsidR="00644CD5">
        <w:t>.</w:t>
      </w:r>
      <w:r>
        <w:t>198*T(u38) -0</w:t>
      </w:r>
      <w:r w:rsidR="00644CD5">
        <w:t>.</w:t>
      </w:r>
      <w:r>
        <w:t>935*T(v18</w:t>
      </w:r>
      <w:r w:rsidR="00644CD5">
        <w:t>.</w:t>
      </w:r>
      <w:r>
        <w:t>u13) -0</w:t>
      </w:r>
      <w:r w:rsidR="00644CD5">
        <w:t>.</w:t>
      </w:r>
      <w:r>
        <w:t>619*T(v5</w:t>
      </w:r>
      <w:r w:rsidR="00644CD5">
        <w:t>.</w:t>
      </w:r>
      <w:r>
        <w:t>u27) + 0</w:t>
      </w:r>
      <w:r w:rsidR="00644CD5">
        <w:t>.</w:t>
      </w:r>
      <w:r>
        <w:t>599*T(u22) + 0</w:t>
      </w:r>
      <w:r w:rsidR="00644CD5">
        <w:t>.</w:t>
      </w:r>
      <w:r>
        <w:t>234*T(v10</w:t>
      </w:r>
      <w:r w:rsidR="00644CD5">
        <w:t>.</w:t>
      </w:r>
      <w:r>
        <w:t>u16) + 12</w:t>
      </w:r>
      <w:r w:rsidR="00644CD5">
        <w:t>.</w:t>
      </w:r>
      <w:r>
        <w:t>2*Lipophilicity -0</w:t>
      </w:r>
      <w:r w:rsidR="00644CD5">
        <w:t>.</w:t>
      </w:r>
      <w:r>
        <w:t>775*T(v12</w:t>
      </w:r>
      <w:r w:rsidR="00644CD5">
        <w:t>.</w:t>
      </w:r>
      <w:r>
        <w:t>u13) + 0</w:t>
      </w:r>
      <w:r w:rsidR="00644CD5">
        <w:t>.</w:t>
      </w:r>
      <w:r>
        <w:t>753*T(v7</w:t>
      </w:r>
      <w:r w:rsidR="00644CD5">
        <w:t>.</w:t>
      </w:r>
      <w:r>
        <w:t>u23) + 0</w:t>
      </w:r>
      <w:r w:rsidR="00644CD5">
        <w:t>.</w:t>
      </w:r>
      <w:r>
        <w:t>458*T(v14</w:t>
      </w:r>
      <w:r w:rsidR="00644CD5">
        <w:t>.</w:t>
      </w:r>
      <w:r>
        <w:t>u9) + 0</w:t>
      </w:r>
      <w:r w:rsidR="00644CD5">
        <w:t>.</w:t>
      </w:r>
      <w:r>
        <w:t>716*T(v1</w:t>
      </w:r>
      <w:r w:rsidR="00644CD5">
        <w:t>.</w:t>
      </w:r>
      <w:r>
        <w:t>u15) -0</w:t>
      </w:r>
      <w:r w:rsidR="00644CD5">
        <w:t>.</w:t>
      </w:r>
      <w:r>
        <w:t>326*T(v8</w:t>
      </w:r>
      <w:r w:rsidR="00644CD5">
        <w:t>.</w:t>
      </w:r>
      <w:r>
        <w:t>u31) + 0</w:t>
      </w:r>
      <w:r w:rsidR="00644CD5">
        <w:t>.</w:t>
      </w:r>
      <w:r>
        <w:t>939*T(v28</w:t>
      </w:r>
      <w:r w:rsidR="00644CD5">
        <w:t>.</w:t>
      </w:r>
      <w:r>
        <w:t>u7) + 0</w:t>
      </w:r>
      <w:r w:rsidR="00644CD5">
        <w:t>.</w:t>
      </w:r>
      <w:r>
        <w:t>862*T(v2</w:t>
      </w:r>
      <w:r w:rsidR="00644CD5">
        <w:t>.</w:t>
      </w:r>
      <w:r>
        <w:t>u13) -0</w:t>
      </w:r>
      <w:r w:rsidR="00644CD5">
        <w:t>.</w:t>
      </w:r>
      <w:r>
        <w:t>891*T(v27</w:t>
      </w:r>
      <w:r w:rsidR="00644CD5">
        <w:t>.</w:t>
      </w:r>
      <w:r>
        <w:t>u1) -0</w:t>
      </w:r>
      <w:r w:rsidR="00644CD5">
        <w:t>.</w:t>
      </w:r>
      <w:r>
        <w:t>772*T(v18</w:t>
      </w:r>
      <w:r w:rsidR="00644CD5">
        <w:t>.</w:t>
      </w:r>
      <w:r>
        <w:t>u25) + 0</w:t>
      </w:r>
      <w:r w:rsidR="00644CD5">
        <w:t>.</w:t>
      </w:r>
      <w:r>
        <w:t>156*NumPositive -0</w:t>
      </w:r>
      <w:r w:rsidR="00644CD5">
        <w:t>.</w:t>
      </w:r>
      <w:r>
        <w:t>244*Volume^2 + 0</w:t>
      </w:r>
      <w:r w:rsidR="00644CD5">
        <w:t>.</w:t>
      </w:r>
      <w:r>
        <w:t>768*T(v16</w:t>
      </w:r>
      <w:r w:rsidR="00644CD5">
        <w:t>.</w:t>
      </w:r>
      <w:r>
        <w:t>u27) -0</w:t>
      </w:r>
      <w:r w:rsidR="00644CD5">
        <w:t>.</w:t>
      </w:r>
      <w:r>
        <w:t>771*T(v4</w:t>
      </w:r>
      <w:r w:rsidR="00644CD5">
        <w:t>.</w:t>
      </w:r>
      <w:r>
        <w:t>u11) + 1</w:t>
      </w:r>
      <w:r w:rsidR="00644CD5">
        <w:t>.</w:t>
      </w:r>
      <w:r>
        <w:t>02*T(v2</w:t>
      </w:r>
      <w:r w:rsidR="00644CD5">
        <w:t>.</w:t>
      </w:r>
      <w:r>
        <w:t>u7) + 0</w:t>
      </w:r>
      <w:r w:rsidR="00644CD5">
        <w:t>.</w:t>
      </w:r>
      <w:r>
        <w:t>539*T(v38</w:t>
      </w:r>
      <w:r w:rsidR="00644CD5">
        <w:t>.</w:t>
      </w:r>
      <w:r>
        <w:t>u1) -0</w:t>
      </w:r>
      <w:r w:rsidR="00644CD5">
        <w:t>.</w:t>
      </w:r>
      <w:r>
        <w:t>409*T(v14) -0</w:t>
      </w:r>
      <w:r w:rsidR="00644CD5">
        <w:t>.</w:t>
      </w:r>
      <w:r>
        <w:t>52*T(v15</w:t>
      </w:r>
      <w:r w:rsidR="00644CD5">
        <w:t>.</w:t>
      </w:r>
      <w:r>
        <w:t>u5) + 0</w:t>
      </w:r>
      <w:r w:rsidR="00644CD5">
        <w:t>.</w:t>
      </w:r>
      <w:r>
        <w:t>907*T(v7</w:t>
      </w:r>
      <w:r w:rsidR="00644CD5">
        <w:t>.</w:t>
      </w:r>
      <w:r>
        <w:t>u1) -1</w:t>
      </w:r>
      <w:r w:rsidR="00644CD5">
        <w:t>.</w:t>
      </w:r>
      <w:r>
        <w:t>07*T(v25</w:t>
      </w:r>
      <w:r w:rsidR="00644CD5">
        <w:t>.</w:t>
      </w:r>
      <w:r>
        <w:t>u7) + 0</w:t>
      </w:r>
      <w:r w:rsidR="00644CD5">
        <w:t>.</w:t>
      </w:r>
      <w:r>
        <w:t>614*T(v24</w:t>
      </w:r>
      <w:r w:rsidR="00644CD5">
        <w:t>.</w:t>
      </w:r>
      <w:r>
        <w:t>u16) + 0</w:t>
      </w:r>
      <w:r w:rsidR="00644CD5">
        <w:t>.</w:t>
      </w:r>
      <w:r>
        <w:t>802*T(v23</w:t>
      </w:r>
      <w:r w:rsidR="00644CD5">
        <w:t>.</w:t>
      </w:r>
      <w:r>
        <w:t>u3) -0</w:t>
      </w:r>
      <w:r w:rsidR="00644CD5">
        <w:t>.</w:t>
      </w:r>
      <w:r>
        <w:t>433*T(v5</w:t>
      </w:r>
      <w:r w:rsidR="00644CD5">
        <w:t>.</w:t>
      </w:r>
      <w:r>
        <w:t>u12) + 0</w:t>
      </w:r>
      <w:r w:rsidR="00644CD5">
        <w:t>.</w:t>
      </w:r>
      <w:r>
        <w:t>381*T(v32) -0</w:t>
      </w:r>
      <w:r w:rsidR="00644CD5">
        <w:t>.</w:t>
      </w:r>
      <w:r>
        <w:t>327*T(v6</w:t>
      </w:r>
      <w:r w:rsidR="00644CD5">
        <w:t>.</w:t>
      </w:r>
      <w:r>
        <w:t>u12) -0</w:t>
      </w:r>
      <w:r w:rsidR="00644CD5">
        <w:t>.</w:t>
      </w:r>
      <w:r>
        <w:t>48*T(v37</w:t>
      </w:r>
      <w:r w:rsidR="00644CD5">
        <w:t>.</w:t>
      </w:r>
      <w:r>
        <w:t>u3) + 1</w:t>
      </w:r>
      <w:r w:rsidR="00644CD5">
        <w:t>.</w:t>
      </w:r>
      <w:r>
        <w:t>04*T(v14</w:t>
      </w:r>
      <w:r w:rsidR="00644CD5">
        <w:t>.</w:t>
      </w:r>
      <w:r>
        <w:t>u23) + 0</w:t>
      </w:r>
      <w:r w:rsidR="00644CD5">
        <w:t>.</w:t>
      </w:r>
      <w:r>
        <w:t>804*T(v6</w:t>
      </w:r>
      <w:r w:rsidR="00644CD5">
        <w:t>.</w:t>
      </w:r>
      <w:r>
        <w:t>u1) + 0</w:t>
      </w:r>
      <w:r w:rsidR="00644CD5">
        <w:t>.</w:t>
      </w:r>
      <w:r>
        <w:t>782*T(v17</w:t>
      </w:r>
      <w:r w:rsidR="00644CD5">
        <w:t>.</w:t>
      </w:r>
      <w:r>
        <w:t>u1) + 0</w:t>
      </w:r>
      <w:r w:rsidR="00644CD5">
        <w:t>.</w:t>
      </w:r>
      <w:r>
        <w:t>588*T(v19</w:t>
      </w:r>
      <w:r w:rsidR="00644CD5">
        <w:t>.</w:t>
      </w:r>
      <w:r>
        <w:t>u5) -0</w:t>
      </w:r>
      <w:r w:rsidR="00644CD5">
        <w:t>.</w:t>
      </w:r>
      <w:r>
        <w:t>49*T(v8</w:t>
      </w:r>
      <w:r w:rsidR="00644CD5">
        <w:t>.</w:t>
      </w:r>
      <w:r>
        <w:t>u28) -0</w:t>
      </w:r>
      <w:r w:rsidR="00644CD5">
        <w:t>.</w:t>
      </w:r>
      <w:r>
        <w:t>576*T(v10</w:t>
      </w:r>
      <w:r w:rsidR="00644CD5">
        <w:t>.</w:t>
      </w:r>
      <w:r>
        <w:t>u13) -0</w:t>
      </w:r>
      <w:r w:rsidR="00644CD5">
        <w:t>.</w:t>
      </w:r>
      <w:r>
        <w:t>527*T(v30</w:t>
      </w:r>
      <w:r w:rsidR="00644CD5">
        <w:t>.</w:t>
      </w:r>
      <w:r>
        <w:t>u3) + 0</w:t>
      </w:r>
      <w:r w:rsidR="00644CD5">
        <w:t>.</w:t>
      </w:r>
      <w:r>
        <w:t>58*T(v7</w:t>
      </w:r>
      <w:r w:rsidR="00644CD5">
        <w:t>.</w:t>
      </w:r>
      <w:r>
        <w:t>u25) + 0</w:t>
      </w:r>
      <w:r w:rsidR="00644CD5">
        <w:t>.</w:t>
      </w:r>
      <w:r>
        <w:t>461*T(v17</w:t>
      </w:r>
      <w:r w:rsidR="00644CD5">
        <w:t>.</w:t>
      </w:r>
      <w:r>
        <w:t>u23) + 0</w:t>
      </w:r>
      <w:r w:rsidR="00644CD5">
        <w:t>.</w:t>
      </w:r>
      <w:r>
        <w:t>572*T(v2</w:t>
      </w:r>
      <w:r w:rsidR="00644CD5">
        <w:t>.</w:t>
      </w:r>
      <w:r>
        <w:t>u36) -1</w:t>
      </w:r>
      <w:r w:rsidR="00644CD5">
        <w:t>.</w:t>
      </w:r>
      <w:r>
        <w:t>23*T(v4</w:t>
      </w:r>
      <w:r w:rsidR="00644CD5">
        <w:t>.</w:t>
      </w:r>
      <w:r>
        <w:t>u2) + 0</w:t>
      </w:r>
      <w:r w:rsidR="00644CD5">
        <w:t>.</w:t>
      </w:r>
      <w:r>
        <w:t>345*T(v24</w:t>
      </w:r>
      <w:r w:rsidR="00644CD5">
        <w:t>.</w:t>
      </w:r>
      <w:r>
        <w:t>u2) + 0</w:t>
      </w:r>
      <w:r w:rsidR="00644CD5">
        <w:t>.</w:t>
      </w:r>
      <w:r>
        <w:t>319*T(v1</w:t>
      </w:r>
      <w:r w:rsidR="00644CD5">
        <w:t>.</w:t>
      </w:r>
      <w:r>
        <w:t>u39) + 0</w:t>
      </w:r>
      <w:r w:rsidR="00644CD5">
        <w:t>.</w:t>
      </w:r>
      <w:r>
        <w:t>731*T(v6</w:t>
      </w:r>
      <w:r w:rsidR="00644CD5">
        <w:t>.</w:t>
      </w:r>
      <w:r>
        <w:t>u19) -0</w:t>
      </w:r>
      <w:r w:rsidR="00644CD5">
        <w:t>.</w:t>
      </w:r>
      <w:r>
        <w:t>732*T(v41</w:t>
      </w:r>
      <w:r w:rsidR="00644CD5">
        <w:t>.</w:t>
      </w:r>
      <w:r>
        <w:t>u1) + 0</w:t>
      </w:r>
      <w:r w:rsidR="00644CD5">
        <w:t>.</w:t>
      </w:r>
      <w:r>
        <w:t>425*T(v24</w:t>
      </w:r>
      <w:r w:rsidR="00644CD5">
        <w:t>.</w:t>
      </w:r>
      <w:r>
        <w:t>u13) -0</w:t>
      </w:r>
      <w:r w:rsidR="00644CD5">
        <w:t>.</w:t>
      </w:r>
      <w:r>
        <w:t>822*T(v21</w:t>
      </w:r>
      <w:r w:rsidR="00644CD5">
        <w:t>.</w:t>
      </w:r>
      <w:r>
        <w:t>u7) -0</w:t>
      </w:r>
      <w:r w:rsidR="00644CD5">
        <w:t>.</w:t>
      </w:r>
      <w:r>
        <w:t>577*T(v22</w:t>
      </w:r>
      <w:r w:rsidR="00644CD5">
        <w:t>.</w:t>
      </w:r>
      <w:r>
        <w:t>u11) -0</w:t>
      </w:r>
      <w:r w:rsidR="00644CD5">
        <w:t>.</w:t>
      </w:r>
      <w:r>
        <w:t>378*T(v21</w:t>
      </w:r>
      <w:r w:rsidR="00644CD5">
        <w:t>.</w:t>
      </w:r>
      <w:r>
        <w:t>u17) + 0</w:t>
      </w:r>
      <w:r w:rsidR="00644CD5">
        <w:t>.</w:t>
      </w:r>
      <w:r>
        <w:t>393*T(v5</w:t>
      </w:r>
      <w:r w:rsidR="00644CD5">
        <w:t>.</w:t>
      </w:r>
      <w:r>
        <w:t>u18) + 0</w:t>
      </w:r>
      <w:r w:rsidR="00644CD5">
        <w:t>.</w:t>
      </w:r>
      <w:r>
        <w:t>647*T(v9</w:t>
      </w:r>
      <w:r w:rsidR="00644CD5">
        <w:t>.</w:t>
      </w:r>
      <w:r>
        <w:t>u28) + 0</w:t>
      </w:r>
      <w:r w:rsidR="00644CD5">
        <w:t>.</w:t>
      </w:r>
      <w:r>
        <w:t>205*T(v2</w:t>
      </w:r>
      <w:r w:rsidR="00644CD5">
        <w:t>.</w:t>
      </w:r>
      <w:r>
        <w:t>u39) -0</w:t>
      </w:r>
      <w:r w:rsidR="00644CD5">
        <w:t>.</w:t>
      </w:r>
      <w:r>
        <w:t>547*T(v4</w:t>
      </w:r>
      <w:r w:rsidR="00644CD5">
        <w:t>.</w:t>
      </w:r>
      <w:r>
        <w:t>u16) -0</w:t>
      </w:r>
      <w:r w:rsidR="00644CD5">
        <w:t>.</w:t>
      </w:r>
      <w:r>
        <w:t>518*T(v9</w:t>
      </w:r>
      <w:r w:rsidR="00644CD5">
        <w:t>.</w:t>
      </w:r>
      <w:r>
        <w:t>u12) + 0</w:t>
      </w:r>
      <w:r w:rsidR="00644CD5">
        <w:t>.</w:t>
      </w:r>
      <w:r>
        <w:t>974*T(v4</w:t>
      </w:r>
      <w:r w:rsidR="00644CD5">
        <w:t>.</w:t>
      </w:r>
      <w:r>
        <w:t>u8) + 0</w:t>
      </w:r>
      <w:r w:rsidR="00644CD5">
        <w:t>.</w:t>
      </w:r>
      <w:r>
        <w:t>33*T(v16</w:t>
      </w:r>
      <w:r w:rsidR="00644CD5">
        <w:t>.</w:t>
      </w:r>
      <w:r>
        <w:t>u22) -0</w:t>
      </w:r>
      <w:r w:rsidR="00644CD5">
        <w:t>.</w:t>
      </w:r>
      <w:r>
        <w:t>888*T(v1</w:t>
      </w:r>
      <w:r w:rsidR="00644CD5">
        <w:t>.</w:t>
      </w:r>
      <w:r>
        <w:t>u1) -0</w:t>
      </w:r>
      <w:r w:rsidR="00644CD5">
        <w:t>.</w:t>
      </w:r>
      <w:r>
        <w:t>884*T(v10</w:t>
      </w:r>
      <w:r w:rsidR="00644CD5">
        <w:t>.</w:t>
      </w:r>
      <w:r>
        <w:t>u2) -0</w:t>
      </w:r>
      <w:r w:rsidR="00644CD5">
        <w:t>.</w:t>
      </w:r>
      <w:r>
        <w:t>308*T(v3</w:t>
      </w:r>
      <w:r w:rsidR="00644CD5">
        <w:t>.</w:t>
      </w:r>
      <w:r>
        <w:t>u40) -0</w:t>
      </w:r>
      <w:r w:rsidR="00644CD5">
        <w:t>.</w:t>
      </w:r>
      <w:r>
        <w:t>444*T(v3</w:t>
      </w:r>
      <w:r w:rsidR="00644CD5">
        <w:t>.</w:t>
      </w:r>
      <w:r>
        <w:t>u23) + 0</w:t>
      </w:r>
      <w:r w:rsidR="00644CD5">
        <w:t>.</w:t>
      </w:r>
      <w:r>
        <w:t>61*T(v18</w:t>
      </w:r>
      <w:r w:rsidR="00644CD5">
        <w:t>.</w:t>
      </w:r>
      <w:r>
        <w:t>u5) -0</w:t>
      </w:r>
      <w:r w:rsidR="00644CD5">
        <w:t>.</w:t>
      </w:r>
      <w:r>
        <w:t>457*T(v4</w:t>
      </w:r>
      <w:r w:rsidR="00644CD5">
        <w:t>.</w:t>
      </w:r>
      <w:r>
        <w:t>u24) + 0</w:t>
      </w:r>
      <w:r w:rsidR="00644CD5">
        <w:t>.</w:t>
      </w:r>
      <w:r>
        <w:t>45*T(v4</w:t>
      </w:r>
      <w:r w:rsidR="00644CD5">
        <w:t>.</w:t>
      </w:r>
      <w:r>
        <w:t>u35) + 0</w:t>
      </w:r>
      <w:r w:rsidR="00644CD5">
        <w:t>.</w:t>
      </w:r>
      <w:r>
        <w:t>478*T(v28</w:t>
      </w:r>
      <w:r w:rsidR="00644CD5">
        <w:t>.</w:t>
      </w:r>
      <w:r>
        <w:t>u12) -0</w:t>
      </w:r>
      <w:r w:rsidR="00644CD5">
        <w:t>.</w:t>
      </w:r>
      <w:r>
        <w:t>543*T(v34</w:t>
      </w:r>
      <w:r w:rsidR="00644CD5">
        <w:t>.</w:t>
      </w:r>
      <w:r>
        <w:t>u7) -0</w:t>
      </w:r>
      <w:r w:rsidR="00644CD5">
        <w:t>.</w:t>
      </w:r>
      <w:r>
        <w:t>397*T(v7</w:t>
      </w:r>
      <w:r w:rsidR="00644CD5">
        <w:t>.</w:t>
      </w:r>
      <w:r>
        <w:t>u31) + 0</w:t>
      </w:r>
      <w:r w:rsidR="00644CD5">
        <w:t>.</w:t>
      </w:r>
      <w:r>
        <w:t>108*T(v25</w:t>
      </w:r>
      <w:r w:rsidR="00644CD5">
        <w:t>.</w:t>
      </w:r>
      <w:r>
        <w:t>u5) -0</w:t>
      </w:r>
      <w:r w:rsidR="00644CD5">
        <w:t>.</w:t>
      </w:r>
      <w:r>
        <w:t>669*T(v1</w:t>
      </w:r>
      <w:r w:rsidR="00644CD5">
        <w:t>.</w:t>
      </w:r>
      <w:r>
        <w:t>u27) + 0</w:t>
      </w:r>
      <w:r w:rsidR="00644CD5">
        <w:t>.</w:t>
      </w:r>
      <w:r>
        <w:t>418*T(v13</w:t>
      </w:r>
      <w:r w:rsidR="00644CD5">
        <w:t>.</w:t>
      </w:r>
      <w:r>
        <w:t>u24) + 0</w:t>
      </w:r>
      <w:r w:rsidR="00644CD5">
        <w:t>.</w:t>
      </w:r>
      <w:r>
        <w:t>439*T(v6</w:t>
      </w:r>
      <w:r w:rsidR="00644CD5">
        <w:t>.</w:t>
      </w:r>
      <w:r>
        <w:t>u27) + 0</w:t>
      </w:r>
      <w:r w:rsidR="00644CD5">
        <w:t>.</w:t>
      </w:r>
      <w:r>
        <w:t>345*T(v40</w:t>
      </w:r>
      <w:r w:rsidR="00644CD5">
        <w:t>.</w:t>
      </w:r>
      <w:r>
        <w:t>u2) + 0</w:t>
      </w:r>
      <w:r w:rsidR="00644CD5">
        <w:t>.</w:t>
      </w:r>
      <w:r>
        <w:t>41*T(v3</w:t>
      </w:r>
      <w:r w:rsidR="00644CD5">
        <w:t>.</w:t>
      </w:r>
      <w:r>
        <w:t>u19) -0</w:t>
      </w:r>
      <w:r w:rsidR="00644CD5">
        <w:t>.</w:t>
      </w:r>
      <w:r>
        <w:t>351*T(v4</w:t>
      </w:r>
      <w:r w:rsidR="00644CD5">
        <w:t>.</w:t>
      </w:r>
      <w:r>
        <w:t>u20) -0</w:t>
      </w:r>
      <w:r w:rsidR="00644CD5">
        <w:t>.</w:t>
      </w:r>
      <w:r>
        <w:t>748*T(v4</w:t>
      </w:r>
      <w:r w:rsidR="00644CD5">
        <w:t>.</w:t>
      </w:r>
      <w:r>
        <w:t>u4) + 0</w:t>
      </w:r>
      <w:r w:rsidR="00644CD5">
        <w:t>.</w:t>
      </w:r>
      <w:r>
        <w:t>316*T(v6</w:t>
      </w:r>
      <w:r w:rsidR="00644CD5">
        <w:t>.</w:t>
      </w:r>
      <w:r>
        <w:t>u23) + 0</w:t>
      </w:r>
      <w:r w:rsidR="00644CD5">
        <w:t>.</w:t>
      </w:r>
      <w:r>
        <w:t>625*T(v3</w:t>
      </w:r>
      <w:r w:rsidR="00644CD5">
        <w:t>.</w:t>
      </w:r>
      <w:r>
        <w:t>u3) -0</w:t>
      </w:r>
      <w:r w:rsidR="00644CD5">
        <w:t>.</w:t>
      </w:r>
      <w:r>
        <w:t>461*T(v10</w:t>
      </w:r>
      <w:r w:rsidR="00644CD5">
        <w:t>.</w:t>
      </w:r>
      <w:r>
        <w:t>u24) + 0</w:t>
      </w:r>
      <w:r w:rsidR="00644CD5">
        <w:t>.</w:t>
      </w:r>
      <w:r>
        <w:t>429*T(v35</w:t>
      </w:r>
      <w:r w:rsidR="00644CD5">
        <w:t>.</w:t>
      </w:r>
      <w:r>
        <w:t>u4) -0</w:t>
      </w:r>
      <w:r w:rsidR="00644CD5">
        <w:t>.</w:t>
      </w:r>
      <w:r>
        <w:t>464*T(v15</w:t>
      </w:r>
      <w:r w:rsidR="00644CD5">
        <w:t>.</w:t>
      </w:r>
      <w:r>
        <w:t>u2) + 0</w:t>
      </w:r>
      <w:r w:rsidR="00644CD5">
        <w:t>.</w:t>
      </w:r>
      <w:r>
        <w:t>395*T(v25</w:t>
      </w:r>
      <w:r w:rsidR="00644CD5">
        <w:t>.</w:t>
      </w:r>
      <w:r>
        <w:t>u12) + 0</w:t>
      </w:r>
      <w:r w:rsidR="00644CD5">
        <w:t>.</w:t>
      </w:r>
      <w:r>
        <w:t>466*T(v3</w:t>
      </w:r>
      <w:r w:rsidR="00644CD5">
        <w:t>.</w:t>
      </w:r>
      <w:r>
        <w:t>u24) + 0</w:t>
      </w:r>
      <w:r w:rsidR="00644CD5">
        <w:t>.</w:t>
      </w:r>
      <w:r>
        <w:t>536*T(v5</w:t>
      </w:r>
      <w:r w:rsidR="00644CD5">
        <w:t>.</w:t>
      </w:r>
      <w:r>
        <w:t>u4) -0</w:t>
      </w:r>
      <w:r w:rsidR="00644CD5">
        <w:t>.</w:t>
      </w:r>
      <w:r>
        <w:t>328*T(v15</w:t>
      </w:r>
      <w:r w:rsidR="00644CD5">
        <w:t>.</w:t>
      </w:r>
      <w:r>
        <w:t>u10) -0</w:t>
      </w:r>
      <w:r w:rsidR="00644CD5">
        <w:t>.</w:t>
      </w:r>
      <w:r>
        <w:t>504*T(v19</w:t>
      </w:r>
      <w:r w:rsidR="00644CD5">
        <w:t>.</w:t>
      </w:r>
      <w:r>
        <w:t>u19) + 0</w:t>
      </w:r>
      <w:r w:rsidR="00644CD5">
        <w:t>.</w:t>
      </w:r>
      <w:r>
        <w:t>389*T(v21</w:t>
      </w:r>
      <w:r w:rsidR="00644CD5">
        <w:t>.</w:t>
      </w:r>
      <w:r>
        <w:t>u8) -0</w:t>
      </w:r>
      <w:r w:rsidR="00644CD5">
        <w:t>.</w:t>
      </w:r>
      <w:r>
        <w:t>297*T(v27</w:t>
      </w:r>
      <w:r w:rsidR="00644CD5">
        <w:t>.</w:t>
      </w:r>
      <w:r>
        <w:t>u9) + 0</w:t>
      </w:r>
      <w:r w:rsidR="00644CD5">
        <w:t>.</w:t>
      </w:r>
      <w:r>
        <w:t>354*T(v16</w:t>
      </w:r>
      <w:r w:rsidR="00644CD5">
        <w:t>.</w:t>
      </w:r>
      <w:r>
        <w:t>u21) + 0</w:t>
      </w:r>
      <w:r w:rsidR="00644CD5">
        <w:t>.</w:t>
      </w:r>
      <w:r>
        <w:t>4*T(v30</w:t>
      </w:r>
      <w:r w:rsidR="00644CD5">
        <w:t>.</w:t>
      </w:r>
      <w:r>
        <w:t>u10) -0</w:t>
      </w:r>
      <w:r w:rsidR="00644CD5">
        <w:t>.</w:t>
      </w:r>
      <w:r>
        <w:t>451*T(v2</w:t>
      </w:r>
      <w:r w:rsidR="00644CD5">
        <w:t>.</w:t>
      </w:r>
      <w:r>
        <w:t>u27) + 0</w:t>
      </w:r>
      <w:r w:rsidR="00644CD5">
        <w:t>.</w:t>
      </w:r>
      <w:r>
        <w:t>377*T(v14</w:t>
      </w:r>
      <w:r w:rsidR="00644CD5">
        <w:t>.</w:t>
      </w:r>
      <w:r>
        <w:t>u27) -0</w:t>
      </w:r>
      <w:r w:rsidR="00644CD5">
        <w:t>.</w:t>
      </w:r>
      <w:r>
        <w:t>544*T(v10</w:t>
      </w:r>
      <w:r w:rsidR="00644CD5">
        <w:t>.</w:t>
      </w:r>
      <w:r>
        <w:t>u11) -0</w:t>
      </w:r>
      <w:r w:rsidR="00644CD5">
        <w:t>.</w:t>
      </w:r>
      <w:r>
        <w:t>394*T(v18</w:t>
      </w:r>
      <w:r w:rsidR="00644CD5">
        <w:t>.</w:t>
      </w:r>
      <w:r>
        <w:t>u15) -0</w:t>
      </w:r>
      <w:r w:rsidR="00644CD5">
        <w:t>.</w:t>
      </w:r>
      <w:r>
        <w:t>409*T(v2</w:t>
      </w:r>
      <w:r w:rsidR="00644CD5">
        <w:t>.</w:t>
      </w:r>
      <w:r>
        <w:t>u21) -0</w:t>
      </w:r>
      <w:r w:rsidR="00644CD5">
        <w:t>.</w:t>
      </w:r>
      <w:r>
        <w:t>468*T(v6</w:t>
      </w:r>
      <w:r w:rsidR="00644CD5">
        <w:t>.</w:t>
      </w:r>
      <w:r>
        <w:t>u7) + 0</w:t>
      </w:r>
      <w:r w:rsidR="00644CD5">
        <w:t>.</w:t>
      </w:r>
      <w:r>
        <w:t>261*T(u42) + 0</w:t>
      </w:r>
      <w:r w:rsidR="00644CD5">
        <w:t>.</w:t>
      </w:r>
      <w:r>
        <w:t>322*T(u3) -0</w:t>
      </w:r>
      <w:r w:rsidR="00644CD5">
        <w:t>.</w:t>
      </w:r>
      <w:r>
        <w:t>598*T(v2</w:t>
      </w:r>
      <w:r w:rsidR="00644CD5">
        <w:t>.</w:t>
      </w:r>
      <w:r>
        <w:t>u10) + 0</w:t>
      </w:r>
      <w:r w:rsidR="00644CD5">
        <w:t>.</w:t>
      </w:r>
      <w:r>
        <w:t>177*T(v11</w:t>
      </w:r>
      <w:r w:rsidR="00644CD5">
        <w:t>.</w:t>
      </w:r>
      <w:r>
        <w:t>u15) + 0</w:t>
      </w:r>
      <w:r w:rsidR="00644CD5">
        <w:t>.</w:t>
      </w:r>
      <w:r>
        <w:t>525*T(v24</w:t>
      </w:r>
      <w:r w:rsidR="00644CD5">
        <w:t>.</w:t>
      </w:r>
      <w:r>
        <w:t>u17) -0</w:t>
      </w:r>
      <w:r w:rsidR="00644CD5">
        <w:t>.</w:t>
      </w:r>
      <w:r>
        <w:t>265*T(v20</w:t>
      </w:r>
      <w:r w:rsidR="00644CD5">
        <w:t>.</w:t>
      </w:r>
      <w:r>
        <w:t>u22) -0</w:t>
      </w:r>
      <w:r w:rsidR="00644CD5">
        <w:t>.</w:t>
      </w:r>
      <w:r>
        <w:t>331*T(v18) -0</w:t>
      </w:r>
      <w:r w:rsidR="00644CD5">
        <w:t>.</w:t>
      </w:r>
      <w:r>
        <w:t>243*T(v9</w:t>
      </w:r>
      <w:r w:rsidR="00644CD5">
        <w:t>.</w:t>
      </w:r>
      <w:r>
        <w:t>u21) -0</w:t>
      </w:r>
      <w:r w:rsidR="00644CD5">
        <w:t>.</w:t>
      </w:r>
      <w:r>
        <w:t>401*T(u18) + 0</w:t>
      </w:r>
      <w:r w:rsidR="00644CD5">
        <w:t>.</w:t>
      </w:r>
      <w:r>
        <w:t>29*T(v4</w:t>
      </w:r>
      <w:r w:rsidR="00644CD5">
        <w:t>.</w:t>
      </w:r>
      <w:r>
        <w:t>u31) -0</w:t>
      </w:r>
      <w:r w:rsidR="00644CD5">
        <w:t>.</w:t>
      </w:r>
      <w:r>
        <w:t>419*T(v25</w:t>
      </w:r>
      <w:r w:rsidR="00644CD5">
        <w:t>.</w:t>
      </w:r>
      <w:r>
        <w:t>u6) + 0</w:t>
      </w:r>
      <w:r w:rsidR="00644CD5">
        <w:t>.</w:t>
      </w:r>
      <w:r>
        <w:t>268*T(v22) -0</w:t>
      </w:r>
      <w:r w:rsidR="00644CD5">
        <w:t>.</w:t>
      </w:r>
      <w:r>
        <w:t>516*T(v8</w:t>
      </w:r>
      <w:r w:rsidR="00644CD5">
        <w:t>.</w:t>
      </w:r>
      <w:r>
        <w:t>u6) + 0</w:t>
      </w:r>
      <w:r w:rsidR="00644CD5">
        <w:t>.</w:t>
      </w:r>
      <w:r>
        <w:t>392*T(v15</w:t>
      </w:r>
      <w:r w:rsidR="00644CD5">
        <w:t>.</w:t>
      </w:r>
      <w:r>
        <w:t>u25) + 0</w:t>
      </w:r>
      <w:r w:rsidR="00644CD5">
        <w:t>.</w:t>
      </w:r>
      <w:r>
        <w:t>345*T(v21</w:t>
      </w:r>
      <w:r w:rsidR="00644CD5">
        <w:t>.</w:t>
      </w:r>
      <w:r>
        <w:t>u15) -0</w:t>
      </w:r>
      <w:r w:rsidR="00644CD5">
        <w:t>.</w:t>
      </w:r>
      <w:r>
        <w:t>265*T(v22</w:t>
      </w:r>
      <w:r w:rsidR="00644CD5">
        <w:t>.</w:t>
      </w:r>
      <w:r>
        <w:t>u7) + 0</w:t>
      </w:r>
      <w:r w:rsidR="00644CD5">
        <w:t>.</w:t>
      </w:r>
      <w:r>
        <w:t>272*T(v10) + 0</w:t>
      </w:r>
      <w:r w:rsidR="00644CD5">
        <w:t>.</w:t>
      </w:r>
      <w:r>
        <w:t>342*T(v38</w:t>
      </w:r>
      <w:r w:rsidR="00644CD5">
        <w:t>.</w:t>
      </w:r>
      <w:r>
        <w:t>u5) + 0</w:t>
      </w:r>
      <w:r w:rsidR="00644CD5">
        <w:t>.</w:t>
      </w:r>
      <w:r>
        <w:t>288*T(v23</w:t>
      </w:r>
      <w:r w:rsidR="00644CD5">
        <w:t>.</w:t>
      </w:r>
      <w:r>
        <w:t>u16) -0</w:t>
      </w:r>
      <w:r w:rsidR="00644CD5">
        <w:t>.</w:t>
      </w:r>
      <w:r>
        <w:t>276*T(v11</w:t>
      </w:r>
      <w:r w:rsidR="00644CD5">
        <w:t>.</w:t>
      </w:r>
      <w:r>
        <w:t>u16) + 0</w:t>
      </w:r>
      <w:r w:rsidR="00644CD5">
        <w:t>.</w:t>
      </w:r>
      <w:r>
        <w:t>642*T(v4</w:t>
      </w:r>
      <w:r w:rsidR="00644CD5">
        <w:t>.</w:t>
      </w:r>
      <w:r>
        <w:t>u1) + 0</w:t>
      </w:r>
      <w:r w:rsidR="00644CD5">
        <w:t>.</w:t>
      </w:r>
      <w:r>
        <w:t>467*T(v5</w:t>
      </w:r>
      <w:r w:rsidR="00644CD5">
        <w:t>.</w:t>
      </w:r>
      <w:r>
        <w:t>u5) + 0</w:t>
      </w:r>
      <w:r w:rsidR="00644CD5">
        <w:t>.</w:t>
      </w:r>
      <w:r>
        <w:t>27*T(v14</w:t>
      </w:r>
      <w:r w:rsidR="00644CD5">
        <w:t>.</w:t>
      </w:r>
      <w:r>
        <w:t>u26) -0</w:t>
      </w:r>
      <w:r w:rsidR="00644CD5">
        <w:t>.</w:t>
      </w:r>
      <w:r>
        <w:t>344*T(v16</w:t>
      </w:r>
      <w:r w:rsidR="00644CD5">
        <w:t>.</w:t>
      </w:r>
      <w:r>
        <w:t>u24) + 0</w:t>
      </w:r>
      <w:r w:rsidR="00644CD5">
        <w:t>.</w:t>
      </w:r>
      <w:r>
        <w:t>332*T(v37</w:t>
      </w:r>
      <w:r w:rsidR="00644CD5">
        <w:t>.</w:t>
      </w:r>
      <w:r>
        <w:t>u5) -0</w:t>
      </w:r>
      <w:r w:rsidR="00644CD5">
        <w:t>.</w:t>
      </w:r>
      <w:r>
        <w:t>0449*NumHal -0</w:t>
      </w:r>
      <w:r w:rsidR="00644CD5">
        <w:t>.</w:t>
      </w:r>
      <w:r>
        <w:t>478*T(v3) -0</w:t>
      </w:r>
      <w:r w:rsidR="00644CD5">
        <w:t>.</w:t>
      </w:r>
      <w:r>
        <w:t>424*T(v11</w:t>
      </w:r>
      <w:r w:rsidR="00644CD5">
        <w:t>.</w:t>
      </w:r>
      <w:r>
        <w:t>u19) + 0</w:t>
      </w:r>
      <w:r w:rsidR="00644CD5">
        <w:t>.</w:t>
      </w:r>
      <w:r>
        <w:t>371*T(v4</w:t>
      </w:r>
      <w:r w:rsidR="00644CD5">
        <w:t>.</w:t>
      </w:r>
      <w:r>
        <w:t>u39) -0</w:t>
      </w:r>
      <w:r w:rsidR="00644CD5">
        <w:t>.</w:t>
      </w:r>
      <w:r>
        <w:t>356*T(v8</w:t>
      </w:r>
      <w:r w:rsidR="00644CD5">
        <w:t>.</w:t>
      </w:r>
      <w:r>
        <w:t>u16) + 0</w:t>
      </w:r>
      <w:r w:rsidR="00644CD5">
        <w:t>.</w:t>
      </w:r>
      <w:r>
        <w:t>421*T(v21</w:t>
      </w:r>
      <w:r w:rsidR="00644CD5">
        <w:t>.</w:t>
      </w:r>
      <w:r>
        <w:t>u14) -0</w:t>
      </w:r>
      <w:r w:rsidR="00644CD5">
        <w:t>.</w:t>
      </w:r>
      <w:r>
        <w:t>273*T(u7) -0</w:t>
      </w:r>
      <w:r w:rsidR="00644CD5">
        <w:t>.</w:t>
      </w:r>
      <w:r>
        <w:t>32*T(v1</w:t>
      </w:r>
      <w:r w:rsidR="00644CD5">
        <w:t>.</w:t>
      </w:r>
      <w:r>
        <w:t>u20) + 0</w:t>
      </w:r>
      <w:r w:rsidR="00644CD5">
        <w:t>.</w:t>
      </w:r>
      <w:r>
        <w:t>329*T(v17</w:t>
      </w:r>
      <w:r w:rsidR="00644CD5">
        <w:t>.</w:t>
      </w:r>
      <w:r>
        <w:t>u6) + 0</w:t>
      </w:r>
      <w:r w:rsidR="00644CD5">
        <w:t>.</w:t>
      </w:r>
      <w:r>
        <w:t>343*T(v4</w:t>
      </w:r>
      <w:r w:rsidR="00644CD5">
        <w:t>.</w:t>
      </w:r>
      <w:r>
        <w:t>u38) -0</w:t>
      </w:r>
      <w:r w:rsidR="00644CD5">
        <w:t>.</w:t>
      </w:r>
      <w:r>
        <w:t>383*T(v7</w:t>
      </w:r>
      <w:r w:rsidR="00644CD5">
        <w:t>.</w:t>
      </w:r>
      <w:r>
        <w:t>u35) -0</w:t>
      </w:r>
      <w:r w:rsidR="00644CD5">
        <w:t>.</w:t>
      </w:r>
      <w:r>
        <w:t>301*T(v13</w:t>
      </w:r>
      <w:r w:rsidR="00644CD5">
        <w:t>.</w:t>
      </w:r>
      <w:r>
        <w:t>u16) -0</w:t>
      </w:r>
      <w:r w:rsidR="00644CD5">
        <w:t>.</w:t>
      </w:r>
      <w:r>
        <w:t>272*T(v36</w:t>
      </w:r>
      <w:r w:rsidR="00644CD5">
        <w:t>.</w:t>
      </w:r>
      <w:r>
        <w:t>u7) + 0</w:t>
      </w:r>
      <w:r w:rsidR="00644CD5">
        <w:t>.</w:t>
      </w:r>
      <w:r>
        <w:t>14*T(v30</w:t>
      </w:r>
      <w:r w:rsidR="00644CD5">
        <w:t>.</w:t>
      </w:r>
      <w:r>
        <w:t>u11) + 0</w:t>
      </w:r>
      <w:r w:rsidR="00644CD5">
        <w:t>.</w:t>
      </w:r>
      <w:r>
        <w:t>487*T(v12</w:t>
      </w:r>
      <w:r w:rsidR="00644CD5">
        <w:t>.</w:t>
      </w:r>
      <w:r>
        <w:t>u17) -0</w:t>
      </w:r>
      <w:r w:rsidR="00644CD5">
        <w:t>.</w:t>
      </w:r>
      <w:r>
        <w:t>399*T(v9</w:t>
      </w:r>
      <w:r w:rsidR="00644CD5">
        <w:t>.</w:t>
      </w:r>
      <w:r>
        <w:t>u3) -0</w:t>
      </w:r>
      <w:r w:rsidR="00644CD5">
        <w:t>.</w:t>
      </w:r>
      <w:r>
        <w:t>439*T(v13</w:t>
      </w:r>
      <w:r w:rsidR="00644CD5">
        <w:t>.</w:t>
      </w:r>
      <w:r>
        <w:t>u13) -0</w:t>
      </w:r>
      <w:r w:rsidR="00644CD5">
        <w:t>.</w:t>
      </w:r>
      <w:r>
        <w:t>343*T(v13</w:t>
      </w:r>
      <w:r w:rsidR="00644CD5">
        <w:t>.</w:t>
      </w:r>
      <w:r>
        <w:t>u28) -0</w:t>
      </w:r>
      <w:r w:rsidR="00644CD5">
        <w:t>.</w:t>
      </w:r>
      <w:r>
        <w:t>368*T(v17</w:t>
      </w:r>
      <w:r w:rsidR="00644CD5">
        <w:t>.</w:t>
      </w:r>
      <w:r>
        <w:t>u20) -0</w:t>
      </w:r>
      <w:r w:rsidR="00644CD5">
        <w:t>.</w:t>
      </w:r>
      <w:r>
        <w:t>319*T(v21) -0</w:t>
      </w:r>
      <w:r w:rsidR="00644CD5">
        <w:t>.</w:t>
      </w:r>
      <w:r>
        <w:t>301*T(v28</w:t>
      </w:r>
      <w:r w:rsidR="00644CD5">
        <w:t>.</w:t>
      </w:r>
      <w:r>
        <w:t>u14) -0</w:t>
      </w:r>
      <w:r w:rsidR="00644CD5">
        <w:t>.</w:t>
      </w:r>
      <w:r>
        <w:t>327*T(v5</w:t>
      </w:r>
      <w:r w:rsidR="00644CD5">
        <w:t>.</w:t>
      </w:r>
      <w:r>
        <w:t>u35) -0</w:t>
      </w:r>
      <w:r w:rsidR="00644CD5">
        <w:t>.</w:t>
      </w:r>
      <w:r>
        <w:t>25*T(v17</w:t>
      </w:r>
      <w:r w:rsidR="00644CD5">
        <w:t>.</w:t>
      </w:r>
      <w:r>
        <w:t>u16) + 0</w:t>
      </w:r>
      <w:r w:rsidR="00644CD5">
        <w:t>.</w:t>
      </w:r>
      <w:r>
        <w:t>344*T(v3</w:t>
      </w:r>
      <w:r w:rsidR="00644CD5">
        <w:t>.</w:t>
      </w:r>
      <w:r>
        <w:t>u38) + 0</w:t>
      </w:r>
      <w:r w:rsidR="00644CD5">
        <w:t>.</w:t>
      </w:r>
      <w:r>
        <w:t>281*T(v8</w:t>
      </w:r>
      <w:r w:rsidR="00644CD5">
        <w:t>.</w:t>
      </w:r>
      <w:r>
        <w:t>u21) -0</w:t>
      </w:r>
      <w:r w:rsidR="00644CD5">
        <w:t>.</w:t>
      </w:r>
      <w:r>
        <w:t>243*T(v7</w:t>
      </w:r>
      <w:r w:rsidR="00644CD5">
        <w:t>.</w:t>
      </w:r>
      <w:r>
        <w:t>u26) -0</w:t>
      </w:r>
      <w:r w:rsidR="00644CD5">
        <w:t>.</w:t>
      </w:r>
      <w:r>
        <w:t>28*T(v16</w:t>
      </w:r>
      <w:r w:rsidR="00644CD5">
        <w:t>.</w:t>
      </w:r>
      <w:r>
        <w:t>u4) + 0</w:t>
      </w:r>
      <w:r w:rsidR="00644CD5">
        <w:t>.</w:t>
      </w:r>
      <w:r>
        <w:t>333*T(v12</w:t>
      </w:r>
      <w:r w:rsidR="00644CD5">
        <w:t>.</w:t>
      </w:r>
      <w:r>
        <w:t>u10) + 0</w:t>
      </w:r>
      <w:r w:rsidR="00644CD5">
        <w:t>.</w:t>
      </w:r>
      <w:r>
        <w:t>29*T(v12</w:t>
      </w:r>
      <w:r w:rsidR="00644CD5">
        <w:t>.</w:t>
      </w:r>
      <w:r>
        <w:t>u21) -0</w:t>
      </w:r>
      <w:r w:rsidR="00644CD5">
        <w:t>.</w:t>
      </w:r>
      <w:r>
        <w:t>368*T(v26</w:t>
      </w:r>
      <w:r w:rsidR="00644CD5">
        <w:t>.</w:t>
      </w:r>
      <w:r>
        <w:t>u13) -0</w:t>
      </w:r>
      <w:r w:rsidR="00644CD5">
        <w:t>.</w:t>
      </w:r>
      <w:r>
        <w:t>347*T(v1</w:t>
      </w:r>
      <w:r w:rsidR="00644CD5">
        <w:t>.</w:t>
      </w:r>
      <w:r>
        <w:t>u41) -0</w:t>
      </w:r>
      <w:r w:rsidR="00644CD5">
        <w:t>.</w:t>
      </w:r>
      <w:r>
        <w:t>454*T(v8</w:t>
      </w:r>
      <w:r w:rsidR="00644CD5">
        <w:t>.</w:t>
      </w:r>
      <w:r>
        <w:t>u7) -0</w:t>
      </w:r>
      <w:r w:rsidR="00644CD5">
        <w:t>.</w:t>
      </w:r>
      <w:r>
        <w:t>147*T(v11</w:t>
      </w:r>
      <w:r w:rsidR="00644CD5">
        <w:t>.</w:t>
      </w:r>
      <w:r>
        <w:t>u29) -0</w:t>
      </w:r>
      <w:r w:rsidR="00644CD5">
        <w:t>.</w:t>
      </w:r>
      <w:r>
        <w:t>761*T(v1</w:t>
      </w:r>
      <w:r w:rsidR="00644CD5">
        <w:t>.</w:t>
      </w:r>
      <w:r>
        <w:t>u2) -0</w:t>
      </w:r>
      <w:r w:rsidR="00644CD5">
        <w:t>.</w:t>
      </w:r>
      <w:r>
        <w:t>231*T(v20) -0</w:t>
      </w:r>
      <w:r w:rsidR="00644CD5">
        <w:t>.</w:t>
      </w:r>
      <w:r>
        <w:t>381*T(v16</w:t>
      </w:r>
      <w:r w:rsidR="00644CD5">
        <w:t>.</w:t>
      </w:r>
      <w:r>
        <w:t>u2) + 0</w:t>
      </w:r>
      <w:r w:rsidR="00644CD5">
        <w:t>.</w:t>
      </w:r>
      <w:r>
        <w:t>342*T(v12</w:t>
      </w:r>
      <w:r w:rsidR="00644CD5">
        <w:t>.</w:t>
      </w:r>
      <w:r>
        <w:t>u19) -0</w:t>
      </w:r>
      <w:r w:rsidR="00644CD5">
        <w:t>.</w:t>
      </w:r>
      <w:r>
        <w:t>356*T(v1</w:t>
      </w:r>
      <w:r w:rsidR="00644CD5">
        <w:t>.</w:t>
      </w:r>
      <w:r>
        <w:t>u14) + 0</w:t>
      </w:r>
      <w:r w:rsidR="00644CD5">
        <w:t>.</w:t>
      </w:r>
      <w:r>
        <w:t>221*T(v27</w:t>
      </w:r>
      <w:r w:rsidR="00644CD5">
        <w:t>.</w:t>
      </w:r>
      <w:r>
        <w:t>u10) + 0</w:t>
      </w:r>
      <w:r w:rsidR="00644CD5">
        <w:t>.</w:t>
      </w:r>
      <w:r>
        <w:t>261*T(v6) + 0</w:t>
      </w:r>
      <w:r w:rsidR="00644CD5">
        <w:t>.</w:t>
      </w:r>
      <w:r>
        <w:t>315*T(v10</w:t>
      </w:r>
      <w:r w:rsidR="00644CD5">
        <w:t>.</w:t>
      </w:r>
      <w:r>
        <w:t>u21) -0</w:t>
      </w:r>
      <w:r w:rsidR="00644CD5">
        <w:t>.</w:t>
      </w:r>
      <w:r>
        <w:t>378*T(v5) + 0</w:t>
      </w:r>
      <w:r w:rsidR="00644CD5">
        <w:t>.</w:t>
      </w:r>
      <w:r>
        <w:t>278*T(v9</w:t>
      </w:r>
      <w:r w:rsidR="00644CD5">
        <w:t>.</w:t>
      </w:r>
      <w:r>
        <w:t>u16) -0</w:t>
      </w:r>
      <w:r w:rsidR="00644CD5">
        <w:t>.</w:t>
      </w:r>
      <w:r>
        <w:t>246*T(v1</w:t>
      </w:r>
      <w:r w:rsidR="00644CD5">
        <w:t>.</w:t>
      </w:r>
      <w:r>
        <w:t>u33) + 0</w:t>
      </w:r>
      <w:r w:rsidR="00644CD5">
        <w:t>.</w:t>
      </w:r>
      <w:r>
        <w:t>195*T(v6</w:t>
      </w:r>
      <w:r w:rsidR="00644CD5">
        <w:t>.</w:t>
      </w:r>
      <w:r>
        <w:t>u16) -0</w:t>
      </w:r>
      <w:r w:rsidR="00644CD5">
        <w:t>.</w:t>
      </w:r>
      <w:r>
        <w:t>162*T(v28</w:t>
      </w:r>
      <w:r w:rsidR="00644CD5">
        <w:t>.</w:t>
      </w:r>
      <w:r>
        <w:t>u15) -0</w:t>
      </w:r>
      <w:r w:rsidR="00644CD5">
        <w:t>.</w:t>
      </w:r>
      <w:r>
        <w:t>267*T(v1</w:t>
      </w:r>
      <w:r w:rsidR="00644CD5">
        <w:t>.</w:t>
      </w:r>
      <w:r>
        <w:t>u23) -0</w:t>
      </w:r>
      <w:r w:rsidR="00644CD5">
        <w:t>.</w:t>
      </w:r>
      <w:r>
        <w:t>363*T(v5</w:t>
      </w:r>
      <w:r w:rsidR="00644CD5">
        <w:t>.</w:t>
      </w:r>
      <w:r>
        <w:t>u8) + 0</w:t>
      </w:r>
      <w:r w:rsidR="00644CD5">
        <w:t>.</w:t>
      </w:r>
      <w:r>
        <w:t>272*T(v37</w:t>
      </w:r>
      <w:r w:rsidR="00644CD5">
        <w:t>.</w:t>
      </w:r>
      <w:r>
        <w:t>u6) + 0</w:t>
      </w:r>
      <w:r w:rsidR="00644CD5">
        <w:t>.</w:t>
      </w:r>
      <w:r>
        <w:t>299*T(v27</w:t>
      </w:r>
      <w:r w:rsidR="00644CD5">
        <w:t>.</w:t>
      </w:r>
      <w:r>
        <w:t>u6) -1</w:t>
      </w:r>
      <w:r w:rsidR="00644CD5">
        <w:t>.</w:t>
      </w:r>
      <w:r>
        <w:t>42*u + 0</w:t>
      </w:r>
      <w:r w:rsidR="00644CD5">
        <w:t>.</w:t>
      </w:r>
      <w:r>
        <w:t>192*T(v31</w:t>
      </w:r>
      <w:r w:rsidR="00644CD5">
        <w:t>.</w:t>
      </w:r>
      <w:r>
        <w:t>u9) + 0</w:t>
      </w:r>
      <w:r w:rsidR="00644CD5">
        <w:t>.</w:t>
      </w:r>
      <w:r>
        <w:t>232*T(u24) + 0</w:t>
      </w:r>
      <w:r w:rsidR="00644CD5">
        <w:t>.</w:t>
      </w:r>
      <w:r>
        <w:t>229*T(v11) + 0</w:t>
      </w:r>
      <w:r w:rsidR="00644CD5">
        <w:t>.</w:t>
      </w:r>
      <w:r>
        <w:t>17*T(v2</w:t>
      </w:r>
      <w:r w:rsidR="00644CD5">
        <w:t>.</w:t>
      </w:r>
      <w:r>
        <w:t>u41) -0</w:t>
      </w:r>
      <w:r w:rsidR="00644CD5">
        <w:t>.</w:t>
      </w:r>
      <w:r>
        <w:t>297*T(v10</w:t>
      </w:r>
      <w:r w:rsidR="00644CD5">
        <w:t>.</w:t>
      </w:r>
      <w:r>
        <w:t>u8) + 0</w:t>
      </w:r>
      <w:r w:rsidR="00644CD5">
        <w:t>.</w:t>
      </w:r>
      <w:r>
        <w:t>362*T(v4</w:t>
      </w:r>
      <w:r w:rsidR="00644CD5">
        <w:t>.</w:t>
      </w:r>
      <w:r>
        <w:t>u7) + 0</w:t>
      </w:r>
      <w:r w:rsidR="00644CD5">
        <w:t>.</w:t>
      </w:r>
      <w:r>
        <w:t>244*T(v18</w:t>
      </w:r>
      <w:r w:rsidR="00644CD5">
        <w:t>.</w:t>
      </w:r>
      <w:r>
        <w:t>u22) -0</w:t>
      </w:r>
      <w:r w:rsidR="00644CD5">
        <w:t>.</w:t>
      </w:r>
      <w:r>
        <w:t>219*T(v19</w:t>
      </w:r>
      <w:r w:rsidR="00644CD5">
        <w:t>.</w:t>
      </w:r>
      <w:r>
        <w:t>u15) + 0</w:t>
      </w:r>
      <w:r w:rsidR="00644CD5">
        <w:t>.</w:t>
      </w:r>
      <w:r>
        <w:t>238*T(v1</w:t>
      </w:r>
      <w:r w:rsidR="00644CD5">
        <w:t>.</w:t>
      </w:r>
      <w:r>
        <w:t>u25) -0</w:t>
      </w:r>
      <w:r w:rsidR="00644CD5">
        <w:t>.</w:t>
      </w:r>
      <w:r>
        <w:t>208*T(v6</w:t>
      </w:r>
      <w:r w:rsidR="00644CD5">
        <w:t>.</w:t>
      </w:r>
      <w:r>
        <w:t>u17) + 0</w:t>
      </w:r>
      <w:r w:rsidR="00644CD5">
        <w:t>.</w:t>
      </w:r>
      <w:r>
        <w:t>291*T(v2</w:t>
      </w:r>
      <w:r w:rsidR="00644CD5">
        <w:t>.</w:t>
      </w:r>
      <w:r>
        <w:t>u8) + 0</w:t>
      </w:r>
      <w:r w:rsidR="00644CD5">
        <w:t>.</w:t>
      </w:r>
      <w:r>
        <w:t>19*T(v33</w:t>
      </w:r>
      <w:r w:rsidR="00644CD5">
        <w:t>.</w:t>
      </w:r>
      <w:r>
        <w:t>u8) + 0</w:t>
      </w:r>
      <w:r w:rsidR="00644CD5">
        <w:t>.</w:t>
      </w:r>
      <w:r>
        <w:t>208*T(v10</w:t>
      </w:r>
      <w:r w:rsidR="00644CD5">
        <w:t>.</w:t>
      </w:r>
      <w:r>
        <w:t>u26) -0</w:t>
      </w:r>
      <w:r w:rsidR="00644CD5">
        <w:t>.</w:t>
      </w:r>
      <w:r>
        <w:t>191*T(v10</w:t>
      </w:r>
      <w:r w:rsidR="00644CD5">
        <w:t>.</w:t>
      </w:r>
      <w:r>
        <w:t>u29) -0</w:t>
      </w:r>
      <w:r w:rsidR="00644CD5">
        <w:t>.</w:t>
      </w:r>
      <w:r>
        <w:t>254*T(v11</w:t>
      </w:r>
      <w:r w:rsidR="00644CD5">
        <w:t>.</w:t>
      </w:r>
      <w:r>
        <w:t>u12) + 0</w:t>
      </w:r>
      <w:r w:rsidR="00644CD5">
        <w:t>.</w:t>
      </w:r>
      <w:r>
        <w:t>249*T(v22</w:t>
      </w:r>
      <w:r w:rsidR="00644CD5">
        <w:t>.</w:t>
      </w:r>
      <w:r>
        <w:t>u4) + 0</w:t>
      </w:r>
      <w:r w:rsidR="00644CD5">
        <w:t>.</w:t>
      </w:r>
      <w:r>
        <w:t>257*T(v3</w:t>
      </w:r>
      <w:r w:rsidR="00644CD5">
        <w:t>.</w:t>
      </w:r>
      <w:r>
        <w:t>u22) + 0</w:t>
      </w:r>
      <w:r w:rsidR="00644CD5">
        <w:t>.</w:t>
      </w:r>
      <w:r>
        <w:t>186*T(v22</w:t>
      </w:r>
      <w:r w:rsidR="00644CD5">
        <w:t>.</w:t>
      </w:r>
      <w:r>
        <w:t>u3) + 0</w:t>
      </w:r>
      <w:r w:rsidR="00644CD5">
        <w:t>.</w:t>
      </w:r>
      <w:r>
        <w:t>273*T(v17</w:t>
      </w:r>
      <w:r w:rsidR="00644CD5">
        <w:t>.</w:t>
      </w:r>
      <w:r>
        <w:t>u19) -0</w:t>
      </w:r>
      <w:r w:rsidR="00644CD5">
        <w:t>.</w:t>
      </w:r>
      <w:r>
        <w:t>182*T(u26) + 0</w:t>
      </w:r>
      <w:r w:rsidR="00644CD5">
        <w:t>.</w:t>
      </w:r>
      <w:r>
        <w:t>235*T(v10</w:t>
      </w:r>
      <w:r w:rsidR="00644CD5">
        <w:t>.</w:t>
      </w:r>
      <w:r>
        <w:t>u15) + 0</w:t>
      </w:r>
      <w:r w:rsidR="00644CD5">
        <w:t>.</w:t>
      </w:r>
      <w:r>
        <w:t>174*T(u41) + 0</w:t>
      </w:r>
      <w:r w:rsidR="00644CD5">
        <w:t>.</w:t>
      </w:r>
      <w:r>
        <w:t>19*T(v18</w:t>
      </w:r>
      <w:r w:rsidR="00644CD5">
        <w:t>.</w:t>
      </w:r>
      <w:r>
        <w:t>u18) + 0</w:t>
      </w:r>
      <w:r w:rsidR="00644CD5">
        <w:t>.</w:t>
      </w:r>
      <w:r>
        <w:t>156*T(v13</w:t>
      </w:r>
      <w:r w:rsidR="00644CD5">
        <w:t>.</w:t>
      </w:r>
      <w:r>
        <w:t>u29) + 0</w:t>
      </w:r>
      <w:r w:rsidR="00644CD5">
        <w:t>.</w:t>
      </w:r>
      <w:r>
        <w:t>18*T(v29</w:t>
      </w:r>
      <w:r w:rsidR="00644CD5">
        <w:t>.</w:t>
      </w:r>
      <w:r>
        <w:t>u8) + 0</w:t>
      </w:r>
      <w:r w:rsidR="00644CD5">
        <w:t>.</w:t>
      </w:r>
      <w:r>
        <w:t>186*T(v9</w:t>
      </w:r>
      <w:r w:rsidR="00644CD5">
        <w:t>.</w:t>
      </w:r>
      <w:r>
        <w:t>u9) -0</w:t>
      </w:r>
      <w:r w:rsidR="00644CD5">
        <w:t>.</w:t>
      </w:r>
      <w:r>
        <w:t>196*T(u13) -0</w:t>
      </w:r>
      <w:r w:rsidR="00644CD5">
        <w:t>.</w:t>
      </w:r>
      <w:r>
        <w:t>208*T(v5</w:t>
      </w:r>
      <w:r w:rsidR="00644CD5">
        <w:t>.</w:t>
      </w:r>
      <w:r>
        <w:t>u26) + 0</w:t>
      </w:r>
      <w:r w:rsidR="00644CD5">
        <w:t>.</w:t>
      </w:r>
      <w:r>
        <w:t>215*T(v8) -0</w:t>
      </w:r>
      <w:r w:rsidR="00644CD5">
        <w:t>.</w:t>
      </w:r>
      <w:r>
        <w:t>238*T(v13</w:t>
      </w:r>
      <w:r w:rsidR="00644CD5">
        <w:t>.</w:t>
      </w:r>
      <w:r>
        <w:t>u2) + 0</w:t>
      </w:r>
      <w:r w:rsidR="00644CD5">
        <w:t>.</w:t>
      </w:r>
      <w:r>
        <w:t>208*T(v20</w:t>
      </w:r>
      <w:r w:rsidR="00644CD5">
        <w:t>.</w:t>
      </w:r>
      <w:r>
        <w:t>u4) + 0</w:t>
      </w:r>
      <w:r w:rsidR="00644CD5">
        <w:t>.</w:t>
      </w:r>
      <w:r>
        <w:t>201*T(v29</w:t>
      </w:r>
      <w:r w:rsidR="00644CD5">
        <w:t>.</w:t>
      </w:r>
      <w:r>
        <w:t>u12) -3</w:t>
      </w:r>
      <w:r w:rsidR="00644CD5">
        <w:t>.</w:t>
      </w:r>
      <w:r>
        <w:t>44*Length^2 -0</w:t>
      </w:r>
      <w:r w:rsidR="00644CD5">
        <w:t>.</w:t>
      </w:r>
      <w:r>
        <w:t>158*T(v28</w:t>
      </w:r>
      <w:r w:rsidR="00644CD5">
        <w:t>.</w:t>
      </w:r>
      <w:r>
        <w:t>u4) + 0</w:t>
      </w:r>
      <w:r w:rsidR="00644CD5">
        <w:t>.</w:t>
      </w:r>
      <w:r>
        <w:t>211*T(v25</w:t>
      </w:r>
      <w:r w:rsidR="00644CD5">
        <w:t>.</w:t>
      </w:r>
      <w:r>
        <w:t>u2) + 0</w:t>
      </w:r>
      <w:r w:rsidR="00644CD5">
        <w:t>.</w:t>
      </w:r>
      <w:r>
        <w:t>167*T(v4</w:t>
      </w:r>
      <w:r w:rsidR="00644CD5">
        <w:t>.</w:t>
      </w:r>
      <w:r>
        <w:t>u23) -0</w:t>
      </w:r>
      <w:r w:rsidR="00644CD5">
        <w:t>.</w:t>
      </w:r>
      <w:r>
        <w:t>141*T(v7</w:t>
      </w:r>
      <w:r w:rsidR="00644CD5">
        <w:t>.</w:t>
      </w:r>
      <w:r>
        <w:t>u34) + 0</w:t>
      </w:r>
      <w:r w:rsidR="00644CD5">
        <w:t>.</w:t>
      </w:r>
      <w:r>
        <w:t>226*T(v11</w:t>
      </w:r>
      <w:r w:rsidR="00644CD5">
        <w:t>.</w:t>
      </w:r>
      <w:r>
        <w:t>u20) + 0</w:t>
      </w:r>
      <w:r w:rsidR="00644CD5">
        <w:t>.</w:t>
      </w:r>
      <w:r>
        <w:t>141*T(v34</w:t>
      </w:r>
      <w:r w:rsidR="00644CD5">
        <w:t>.</w:t>
      </w:r>
      <w:r>
        <w:t>u1) + 0</w:t>
      </w:r>
      <w:r w:rsidR="00644CD5">
        <w:t>.</w:t>
      </w:r>
      <w:r>
        <w:t>172*T(v11</w:t>
      </w:r>
      <w:r w:rsidR="00644CD5">
        <w:t>.</w:t>
      </w:r>
      <w:r>
        <w:t>u28) + 0</w:t>
      </w:r>
      <w:r w:rsidR="00644CD5">
        <w:t>.</w:t>
      </w:r>
      <w:r>
        <w:t>201*T(v6</w:t>
      </w:r>
      <w:r w:rsidR="00644CD5">
        <w:t>.</w:t>
      </w:r>
      <w:r>
        <w:t>u8) + 0</w:t>
      </w:r>
      <w:r w:rsidR="00644CD5">
        <w:t>.</w:t>
      </w:r>
      <w:r>
        <w:t>126*T(v34) + 0</w:t>
      </w:r>
      <w:r w:rsidR="00644CD5">
        <w:t>.</w:t>
      </w:r>
      <w:r>
        <w:t>183*T(v4</w:t>
      </w:r>
      <w:r w:rsidR="00644CD5">
        <w:t>.</w:t>
      </w:r>
      <w:r>
        <w:t>u15) -0</w:t>
      </w:r>
      <w:r w:rsidR="00644CD5">
        <w:t>.</w:t>
      </w:r>
      <w:r>
        <w:t>159*T(v11</w:t>
      </w:r>
      <w:r w:rsidR="00644CD5">
        <w:t>.</w:t>
      </w:r>
      <w:r>
        <w:t>u6) + 0</w:t>
      </w:r>
      <w:r w:rsidR="00644CD5">
        <w:t>.</w:t>
      </w:r>
      <w:r>
        <w:t>178*T(v9</w:t>
      </w:r>
      <w:r w:rsidR="00644CD5">
        <w:t>.</w:t>
      </w:r>
      <w:r>
        <w:t>u29) -0</w:t>
      </w:r>
      <w:r w:rsidR="00644CD5">
        <w:t>.</w:t>
      </w:r>
      <w:r>
        <w:t>106*T(u23) -0</w:t>
      </w:r>
      <w:r w:rsidR="00644CD5">
        <w:t>.</w:t>
      </w:r>
      <w:r>
        <w:t>141*T(v18</w:t>
      </w:r>
      <w:r w:rsidR="00644CD5">
        <w:t>.</w:t>
      </w:r>
      <w:r>
        <w:t>u23) + 0</w:t>
      </w:r>
      <w:r w:rsidR="00644CD5">
        <w:t>.</w:t>
      </w:r>
      <w:r>
        <w:t>214*T(v4</w:t>
      </w:r>
      <w:r w:rsidR="00644CD5">
        <w:t>.</w:t>
      </w:r>
      <w:r>
        <w:t>u18) -0</w:t>
      </w:r>
      <w:r w:rsidR="00644CD5">
        <w:t>.</w:t>
      </w:r>
      <w:r>
        <w:t>179*T(v22</w:t>
      </w:r>
      <w:r w:rsidR="00644CD5">
        <w:t>.</w:t>
      </w:r>
      <w:r>
        <w:t>u10) -0</w:t>
      </w:r>
      <w:r w:rsidR="00644CD5">
        <w:t>.</w:t>
      </w:r>
      <w:r>
        <w:t>164*T(v24</w:t>
      </w:r>
      <w:r w:rsidR="00644CD5">
        <w:t>.</w:t>
      </w:r>
      <w:r>
        <w:t>u4) + 0</w:t>
      </w:r>
      <w:r w:rsidR="00644CD5">
        <w:t>.</w:t>
      </w:r>
      <w:r>
        <w:t>193*T(v3</w:t>
      </w:r>
      <w:r w:rsidR="00644CD5">
        <w:t>.</w:t>
      </w:r>
      <w:r>
        <w:t>u5) + 0</w:t>
      </w:r>
      <w:r w:rsidR="00644CD5">
        <w:t>.</w:t>
      </w:r>
      <w:r>
        <w:t>145*T(v16</w:t>
      </w:r>
      <w:r w:rsidR="00644CD5">
        <w:t>.</w:t>
      </w:r>
      <w:r>
        <w:t>u15) + 0</w:t>
      </w:r>
      <w:r w:rsidR="00644CD5">
        <w:t>.</w:t>
      </w:r>
      <w:r>
        <w:t>126*T(v7</w:t>
      </w:r>
      <w:r w:rsidR="00644CD5">
        <w:t>.</w:t>
      </w:r>
      <w:r>
        <w:t>u20) + 0</w:t>
      </w:r>
      <w:r w:rsidR="00644CD5">
        <w:t>.</w:t>
      </w:r>
      <w:r>
        <w:t>111*T(v20</w:t>
      </w:r>
      <w:r w:rsidR="00644CD5">
        <w:t>.</w:t>
      </w:r>
      <w:r>
        <w:t>u11) -0</w:t>
      </w:r>
      <w:r w:rsidR="00644CD5">
        <w:t>.</w:t>
      </w:r>
      <w:r>
        <w:t>146*T(v33</w:t>
      </w:r>
      <w:r w:rsidR="00644CD5">
        <w:t>.</w:t>
      </w:r>
      <w:r>
        <w:t>u6) + 0</w:t>
      </w:r>
      <w:r w:rsidR="00644CD5">
        <w:t>.</w:t>
      </w:r>
      <w:r>
        <w:t>127*T(v33</w:t>
      </w:r>
      <w:r w:rsidR="00644CD5">
        <w:t>.</w:t>
      </w:r>
      <w:r>
        <w:t>u1) -0</w:t>
      </w:r>
      <w:r w:rsidR="00644CD5">
        <w:t>.</w:t>
      </w:r>
      <w:r>
        <w:t>122*T(v2</w:t>
      </w:r>
      <w:r w:rsidR="00644CD5">
        <w:t>.</w:t>
      </w:r>
      <w:r>
        <w:t>u34) -0</w:t>
      </w:r>
      <w:r w:rsidR="00644CD5">
        <w:t>.</w:t>
      </w:r>
      <w:r>
        <w:t>12*T(v24</w:t>
      </w:r>
      <w:r w:rsidR="00644CD5">
        <w:t>.</w:t>
      </w:r>
      <w:r>
        <w:t>u11) -0</w:t>
      </w:r>
      <w:r w:rsidR="00644CD5">
        <w:t>.</w:t>
      </w:r>
      <w:r>
        <w:t>126*T(v30</w:t>
      </w:r>
      <w:r w:rsidR="00644CD5">
        <w:t>.</w:t>
      </w:r>
      <w:r>
        <w:t>u8) + 0</w:t>
      </w:r>
      <w:r w:rsidR="00644CD5">
        <w:t>.</w:t>
      </w:r>
      <w:r>
        <w:t>138*T(v23</w:t>
      </w:r>
      <w:r w:rsidR="00644CD5">
        <w:t>.</w:t>
      </w:r>
      <w:r>
        <w:t>u1) -0</w:t>
      </w:r>
      <w:r w:rsidR="00644CD5">
        <w:t>.</w:t>
      </w:r>
      <w:r>
        <w:t>134*T(v20</w:t>
      </w:r>
      <w:r w:rsidR="00644CD5">
        <w:t>.</w:t>
      </w:r>
      <w:r>
        <w:t>u18) -0</w:t>
      </w:r>
      <w:r w:rsidR="00644CD5">
        <w:t>.</w:t>
      </w:r>
      <w:r>
        <w:t>115*T(v12</w:t>
      </w:r>
      <w:r w:rsidR="00644CD5">
        <w:t>.</w:t>
      </w:r>
      <w:r>
        <w:t>u12) -0</w:t>
      </w:r>
      <w:r w:rsidR="00644CD5">
        <w:t>.</w:t>
      </w:r>
      <w:r>
        <w:t>115*T(v24</w:t>
      </w:r>
      <w:r w:rsidR="00644CD5">
        <w:t>.</w:t>
      </w:r>
      <w:r>
        <w:t>u10) -0</w:t>
      </w:r>
      <w:r w:rsidR="00644CD5">
        <w:t>.</w:t>
      </w:r>
      <w:r>
        <w:t>0857*T(u43) + 0</w:t>
      </w:r>
      <w:r w:rsidR="00644CD5">
        <w:t>.</w:t>
      </w:r>
      <w:r>
        <w:t>152*T(v4</w:t>
      </w:r>
      <w:r w:rsidR="00644CD5">
        <w:t>.</w:t>
      </w:r>
      <w:r>
        <w:t>u19) -0</w:t>
      </w:r>
      <w:r w:rsidR="00644CD5">
        <w:t>.</w:t>
      </w:r>
      <w:r>
        <w:t>148*T(v24</w:t>
      </w:r>
      <w:r w:rsidR="00644CD5">
        <w:t>.</w:t>
      </w:r>
      <w:r>
        <w:t>u8) -0</w:t>
      </w:r>
      <w:r w:rsidR="00644CD5">
        <w:t>.</w:t>
      </w:r>
      <w:r>
        <w:t>116*T(v8</w:t>
      </w:r>
      <w:r w:rsidR="00644CD5">
        <w:t>.</w:t>
      </w:r>
      <w:r>
        <w:t>u10) + 0</w:t>
      </w:r>
      <w:r w:rsidR="00644CD5">
        <w:t>.</w:t>
      </w:r>
      <w:r>
        <w:t>141*T(v11</w:t>
      </w:r>
      <w:r w:rsidR="00644CD5">
        <w:t>.</w:t>
      </w:r>
      <w:r>
        <w:t>u7) -0</w:t>
      </w:r>
      <w:r w:rsidR="00644CD5">
        <w:t>.</w:t>
      </w:r>
      <w:r>
        <w:t>114*T(v8</w:t>
      </w:r>
      <w:r w:rsidR="00644CD5">
        <w:t>.</w:t>
      </w:r>
      <w:r>
        <w:t>u33) + 0</w:t>
      </w:r>
      <w:r w:rsidR="00644CD5">
        <w:t>.</w:t>
      </w:r>
      <w:r>
        <w:t>0963*T(v19</w:t>
      </w:r>
      <w:r w:rsidR="00644CD5">
        <w:t>.</w:t>
      </w:r>
      <w:r>
        <w:t>u13) -0</w:t>
      </w:r>
      <w:r w:rsidR="00644CD5">
        <w:t>.</w:t>
      </w:r>
      <w:r>
        <w:t>114*T(v30</w:t>
      </w:r>
      <w:r w:rsidR="00644CD5">
        <w:t>.</w:t>
      </w:r>
      <w:r>
        <w:t>u12) + 0</w:t>
      </w:r>
      <w:r w:rsidR="00644CD5">
        <w:t>.</w:t>
      </w:r>
      <w:r>
        <w:t>105*T(v10</w:t>
      </w:r>
      <w:r w:rsidR="00644CD5">
        <w:t>.</w:t>
      </w:r>
      <w:r>
        <w:t>u19) + 0</w:t>
      </w:r>
      <w:r w:rsidR="00644CD5">
        <w:t>.</w:t>
      </w:r>
      <w:r>
        <w:t>119*T(v26</w:t>
      </w:r>
      <w:r w:rsidR="00644CD5">
        <w:t>.</w:t>
      </w:r>
      <w:r>
        <w:t>u6) + 0</w:t>
      </w:r>
      <w:r w:rsidR="00644CD5">
        <w:t>.</w:t>
      </w:r>
      <w:r>
        <w:t>0879*T(v11</w:t>
      </w:r>
      <w:r w:rsidR="00644CD5">
        <w:t>.</w:t>
      </w:r>
      <w:r>
        <w:t>u22) + 0</w:t>
      </w:r>
      <w:r w:rsidR="00644CD5">
        <w:t>.</w:t>
      </w:r>
      <w:r>
        <w:t>095*T(v5</w:t>
      </w:r>
      <w:r w:rsidR="00644CD5">
        <w:t>.</w:t>
      </w:r>
      <w:r>
        <w:t>u29) -0</w:t>
      </w:r>
      <w:r w:rsidR="00644CD5">
        <w:t>.</w:t>
      </w:r>
      <w:r>
        <w:t>125*T(v1</w:t>
      </w:r>
      <w:r w:rsidR="00644CD5">
        <w:t>.</w:t>
      </w:r>
      <w:r>
        <w:t>u19) -0</w:t>
      </w:r>
      <w:r w:rsidR="00644CD5">
        <w:t>.</w:t>
      </w:r>
      <w:r>
        <w:t>0889*T(v9</w:t>
      </w:r>
      <w:r w:rsidR="00644CD5">
        <w:t>.</w:t>
      </w:r>
      <w:r>
        <w:t>u34) + 0</w:t>
      </w:r>
      <w:r w:rsidR="00644CD5">
        <w:t>.</w:t>
      </w:r>
      <w:r>
        <w:t>0949*T(v12</w:t>
      </w:r>
      <w:r w:rsidR="00644CD5">
        <w:t>.</w:t>
      </w:r>
      <w:r>
        <w:t>u23) -0</w:t>
      </w:r>
      <w:r w:rsidR="00644CD5">
        <w:t>.</w:t>
      </w:r>
      <w:r>
        <w:t>0927*T(v32</w:t>
      </w:r>
      <w:r w:rsidR="00644CD5">
        <w:t>.</w:t>
      </w:r>
      <w:r>
        <w:t>u10) + 0</w:t>
      </w:r>
      <w:r w:rsidR="00644CD5">
        <w:t>.</w:t>
      </w:r>
      <w:r>
        <w:t>0872*T(v7</w:t>
      </w:r>
      <w:r w:rsidR="00644CD5">
        <w:t>.</w:t>
      </w:r>
      <w:r>
        <w:t>u32) + 0</w:t>
      </w:r>
      <w:r w:rsidR="00644CD5">
        <w:t>.</w:t>
      </w:r>
      <w:r>
        <w:t>0833*T(v20</w:t>
      </w:r>
      <w:r w:rsidR="00644CD5">
        <w:t>.</w:t>
      </w:r>
      <w:r>
        <w:t>u6) + 0</w:t>
      </w:r>
      <w:r w:rsidR="00644CD5">
        <w:t>.</w:t>
      </w:r>
      <w:r>
        <w:t>0638*T(v40</w:t>
      </w:r>
      <w:r w:rsidR="00644CD5">
        <w:t>.</w:t>
      </w:r>
      <w:r>
        <w:t>u1) + 0</w:t>
      </w:r>
      <w:r w:rsidR="00644CD5">
        <w:t>.</w:t>
      </w:r>
      <w:r>
        <w:t>0859*T(v11</w:t>
      </w:r>
      <w:r w:rsidR="00644CD5">
        <w:t>.</w:t>
      </w:r>
      <w:r>
        <w:t>u10) -0</w:t>
      </w:r>
      <w:r w:rsidR="00644CD5">
        <w:t>.</w:t>
      </w:r>
      <w:r>
        <w:t>066*T(v21</w:t>
      </w:r>
      <w:r w:rsidR="00644CD5">
        <w:t>.</w:t>
      </w:r>
      <w:r>
        <w:t>u11) -0</w:t>
      </w:r>
      <w:r w:rsidR="00644CD5">
        <w:t>.</w:t>
      </w:r>
      <w:r>
        <w:t>0662*T(v3</w:t>
      </w:r>
      <w:r w:rsidR="00644CD5">
        <w:t>.</w:t>
      </w:r>
      <w:r>
        <w:t>u37) + 0</w:t>
      </w:r>
      <w:r w:rsidR="00644CD5">
        <w:t>.</w:t>
      </w:r>
      <w:r>
        <w:t>07*T(v22</w:t>
      </w:r>
      <w:r w:rsidR="00644CD5">
        <w:t>.</w:t>
      </w:r>
      <w:r>
        <w:t>u17) + 0</w:t>
      </w:r>
      <w:r w:rsidR="00644CD5">
        <w:t>.</w:t>
      </w:r>
      <w:r>
        <w:t>0653*T(v11</w:t>
      </w:r>
      <w:r w:rsidR="00644CD5">
        <w:t>.</w:t>
      </w:r>
      <w:r>
        <w:t>u31) -0</w:t>
      </w:r>
      <w:r w:rsidR="00644CD5">
        <w:t>.</w:t>
      </w:r>
      <w:r>
        <w:t>0784*T(v3</w:t>
      </w:r>
      <w:r w:rsidR="00644CD5">
        <w:t>.</w:t>
      </w:r>
      <w:r>
        <w:t>u16) + 0</w:t>
      </w:r>
      <w:r w:rsidR="00644CD5">
        <w:t>.</w:t>
      </w:r>
      <w:r>
        <w:t>0624*T(v14</w:t>
      </w:r>
      <w:r w:rsidR="00644CD5">
        <w:t>.</w:t>
      </w:r>
      <w:r>
        <w:t>u10) -0</w:t>
      </w:r>
      <w:r w:rsidR="00644CD5">
        <w:t>.</w:t>
      </w:r>
      <w:r>
        <w:t>0513*T(v36</w:t>
      </w:r>
      <w:r w:rsidR="00644CD5">
        <w:t>.</w:t>
      </w:r>
      <w:r>
        <w:t>u6) -0</w:t>
      </w:r>
      <w:r w:rsidR="00644CD5">
        <w:t>.</w:t>
      </w:r>
      <w:r>
        <w:t>0607*T(v20</w:t>
      </w:r>
      <w:r w:rsidR="00644CD5">
        <w:t>.</w:t>
      </w:r>
      <w:r>
        <w:t>u12) + 0</w:t>
      </w:r>
      <w:r w:rsidR="00644CD5">
        <w:t>.</w:t>
      </w:r>
      <w:r>
        <w:t>0618*T(v25</w:t>
      </w:r>
      <w:r w:rsidR="00644CD5">
        <w:t>.</w:t>
      </w:r>
      <w:r>
        <w:t>u11) -0</w:t>
      </w:r>
      <w:r w:rsidR="00644CD5">
        <w:t>.</w:t>
      </w:r>
      <w:r>
        <w:t>062*T(v25</w:t>
      </w:r>
      <w:r w:rsidR="00644CD5">
        <w:t>.</w:t>
      </w:r>
      <w:r>
        <w:t>u4) -0</w:t>
      </w:r>
      <w:r w:rsidR="00644CD5">
        <w:t>.</w:t>
      </w:r>
      <w:r>
        <w:t>0618*T(v8</w:t>
      </w:r>
      <w:r w:rsidR="00644CD5">
        <w:t>.</w:t>
      </w:r>
      <w:r>
        <w:t>u19) -0</w:t>
      </w:r>
      <w:r w:rsidR="00644CD5">
        <w:t>.</w:t>
      </w:r>
      <w:r>
        <w:t>056*T(v14</w:t>
      </w:r>
      <w:r w:rsidR="00644CD5">
        <w:t>.</w:t>
      </w:r>
      <w:r>
        <w:t>u6) + 0</w:t>
      </w:r>
      <w:r w:rsidR="00644CD5">
        <w:t>.</w:t>
      </w:r>
      <w:r>
        <w:t>0505*T(v8</w:t>
      </w:r>
      <w:r w:rsidR="00644CD5">
        <w:t>.</w:t>
      </w:r>
      <w:r>
        <w:t>u14) -0</w:t>
      </w:r>
      <w:r w:rsidR="00644CD5">
        <w:t>.</w:t>
      </w:r>
      <w:r>
        <w:t>0247*T(v42) + 0</w:t>
      </w:r>
      <w:r w:rsidR="00644CD5">
        <w:t>.</w:t>
      </w:r>
      <w:r>
        <w:t>0576*T(v9</w:t>
      </w:r>
      <w:r w:rsidR="00644CD5">
        <w:t>.</w:t>
      </w:r>
      <w:r>
        <w:t>u10) -0</w:t>
      </w:r>
      <w:r w:rsidR="00644CD5">
        <w:t>.</w:t>
      </w:r>
      <w:r>
        <w:t>0573*T(v22</w:t>
      </w:r>
      <w:r w:rsidR="00644CD5">
        <w:t>.</w:t>
      </w:r>
      <w:r>
        <w:t>u2) + 0</w:t>
      </w:r>
      <w:r w:rsidR="00644CD5">
        <w:t>.</w:t>
      </w:r>
      <w:r>
        <w:t>0448*T(v28</w:t>
      </w:r>
      <w:r w:rsidR="00644CD5">
        <w:t>.</w:t>
      </w:r>
      <w:r>
        <w:t>u8) + 0</w:t>
      </w:r>
      <w:r w:rsidR="00644CD5">
        <w:t>.</w:t>
      </w:r>
      <w:r>
        <w:t>0459*T(v3</w:t>
      </w:r>
      <w:r w:rsidR="00644CD5">
        <w:t>.</w:t>
      </w:r>
      <w:r>
        <w:t>u29) + 0</w:t>
      </w:r>
      <w:r w:rsidR="00644CD5">
        <w:t>.</w:t>
      </w:r>
      <w:r>
        <w:t>0359*T(v31</w:t>
      </w:r>
      <w:r w:rsidR="00644CD5">
        <w:t>.</w:t>
      </w:r>
      <w:r>
        <w:t>u6) + 0</w:t>
      </w:r>
      <w:r w:rsidR="00644CD5">
        <w:t>.</w:t>
      </w:r>
      <w:r>
        <w:t>045*T(v9</w:t>
      </w:r>
      <w:r w:rsidR="00644CD5">
        <w:t>.</w:t>
      </w:r>
      <w:r>
        <w:t>u11) + 0</w:t>
      </w:r>
      <w:r w:rsidR="00644CD5">
        <w:t>.</w:t>
      </w:r>
      <w:r>
        <w:t>0333*T(v20</w:t>
      </w:r>
      <w:r w:rsidR="00644CD5">
        <w:t>.</w:t>
      </w:r>
      <w:r>
        <w:t>u19) + 0</w:t>
      </w:r>
      <w:r w:rsidR="00644CD5">
        <w:t>.</w:t>
      </w:r>
      <w:r>
        <w:t>0336*T(v9</w:t>
      </w:r>
      <w:r w:rsidR="00644CD5">
        <w:t>.</w:t>
      </w:r>
      <w:r>
        <w:t>u32) -0</w:t>
      </w:r>
      <w:r w:rsidR="00644CD5">
        <w:t>.</w:t>
      </w:r>
      <w:r>
        <w:t>0405*T(v6</w:t>
      </w:r>
      <w:r w:rsidR="00644CD5">
        <w:t>.</w:t>
      </w:r>
      <w:r>
        <w:t>u9) + 0</w:t>
      </w:r>
      <w:r w:rsidR="00644CD5">
        <w:t>.</w:t>
      </w:r>
      <w:r>
        <w:t>0339*T(v10</w:t>
      </w:r>
      <w:r w:rsidR="00644CD5">
        <w:t>.</w:t>
      </w:r>
      <w:r>
        <w:t>u28) + 0</w:t>
      </w:r>
      <w:r w:rsidR="00644CD5">
        <w:t>.</w:t>
      </w:r>
      <w:r>
        <w:t>0311*T(v16</w:t>
      </w:r>
      <w:r w:rsidR="00644CD5">
        <w:t>.</w:t>
      </w:r>
      <w:r>
        <w:t>u6) -0</w:t>
      </w:r>
      <w:r w:rsidR="00644CD5">
        <w:t>.</w:t>
      </w:r>
      <w:r>
        <w:t>0283*T(v17</w:t>
      </w:r>
      <w:r w:rsidR="00644CD5">
        <w:t>.</w:t>
      </w:r>
      <w:r>
        <w:t>u25) -0</w:t>
      </w:r>
      <w:r w:rsidR="00644CD5">
        <w:t>.</w:t>
      </w:r>
      <w:r>
        <w:t>0307*T(v8</w:t>
      </w:r>
      <w:r w:rsidR="00644CD5">
        <w:t>.</w:t>
      </w:r>
      <w:r>
        <w:t>u35) -0</w:t>
      </w:r>
      <w:r w:rsidR="00644CD5">
        <w:t>.</w:t>
      </w:r>
      <w:r>
        <w:t>0264*T(v6</w:t>
      </w:r>
      <w:r w:rsidR="00644CD5">
        <w:t>.</w:t>
      </w:r>
      <w:r>
        <w:t>u37) + 0</w:t>
      </w:r>
      <w:r w:rsidR="00644CD5">
        <w:t>.</w:t>
      </w:r>
      <w:r>
        <w:t>0267*T(v8</w:t>
      </w:r>
      <w:r w:rsidR="00644CD5">
        <w:t>.</w:t>
      </w:r>
      <w:r>
        <w:t>u26) + 0</w:t>
      </w:r>
      <w:r w:rsidR="00644CD5">
        <w:t>.</w:t>
      </w:r>
      <w:r>
        <w:t>026*T(v8</w:t>
      </w:r>
      <w:r w:rsidR="00644CD5">
        <w:t>.</w:t>
      </w:r>
      <w:r>
        <w:t xml:space="preserve">u27) </w:t>
      </w:r>
      <w:r>
        <w:lastRenderedPageBreak/>
        <w:t>-0</w:t>
      </w:r>
      <w:r w:rsidR="00644CD5">
        <w:t>.</w:t>
      </w:r>
      <w:r>
        <w:t>0173*T(u25) -0</w:t>
      </w:r>
      <w:r w:rsidR="00644CD5">
        <w:t>.</w:t>
      </w:r>
      <w:r>
        <w:t>00998*T(v40) + 0</w:t>
      </w:r>
      <w:r w:rsidR="00644CD5">
        <w:t>.</w:t>
      </w:r>
      <w:r>
        <w:t>0204*T(v1</w:t>
      </w:r>
      <w:r w:rsidR="00644CD5">
        <w:t>.</w:t>
      </w:r>
      <w:r>
        <w:t>u26) + 0</w:t>
      </w:r>
      <w:r w:rsidR="00644CD5">
        <w:t>.</w:t>
      </w:r>
      <w:r>
        <w:t>0157*T(v15</w:t>
      </w:r>
      <w:r w:rsidR="00644CD5">
        <w:t>.</w:t>
      </w:r>
      <w:r>
        <w:t>u21) + 0</w:t>
      </w:r>
      <w:r w:rsidR="00644CD5">
        <w:t>.</w:t>
      </w:r>
      <w:r>
        <w:t>0156*T(v4</w:t>
      </w:r>
      <w:r w:rsidR="00644CD5">
        <w:t>.</w:t>
      </w:r>
      <w:r>
        <w:t>u32) + 0</w:t>
      </w:r>
      <w:r w:rsidR="00644CD5">
        <w:t>.</w:t>
      </w:r>
      <w:r>
        <w:t>0143*T(v2</w:t>
      </w:r>
      <w:r w:rsidR="00644CD5">
        <w:t>.</w:t>
      </w:r>
      <w:r>
        <w:t>u32) + 0</w:t>
      </w:r>
      <w:r w:rsidR="00644CD5">
        <w:t>.</w:t>
      </w:r>
      <w:r>
        <w:t>0144*T(v16</w:t>
      </w:r>
      <w:r w:rsidR="00644CD5">
        <w:t>.</w:t>
      </w:r>
      <w:r>
        <w:t>u3) -0</w:t>
      </w:r>
      <w:r w:rsidR="00644CD5">
        <w:t>.</w:t>
      </w:r>
      <w:r>
        <w:t>00829*T(v3</w:t>
      </w:r>
      <w:r w:rsidR="00644CD5">
        <w:t>.</w:t>
      </w:r>
      <w:r>
        <w:t>u27) -0</w:t>
      </w:r>
      <w:r w:rsidR="00644CD5">
        <w:t>.</w:t>
      </w:r>
      <w:r>
        <w:t>00839*T(v38</w:t>
      </w:r>
      <w:r w:rsidR="00644CD5">
        <w:t>.</w:t>
      </w:r>
      <w:r>
        <w:t>u2) -0</w:t>
      </w:r>
      <w:r w:rsidR="00644CD5">
        <w:t>.</w:t>
      </w:r>
      <w:r>
        <w:t>00595*T(v10</w:t>
      </w:r>
      <w:r w:rsidR="00644CD5">
        <w:t>.</w:t>
      </w:r>
      <w:r>
        <w:t>u18) + 0</w:t>
      </w:r>
      <w:r w:rsidR="00644CD5">
        <w:t>.</w:t>
      </w:r>
      <w:r>
        <w:t>0055*T(u11) + 0</w:t>
      </w:r>
      <w:r w:rsidR="00644CD5">
        <w:t>.</w:t>
      </w:r>
      <w:r>
        <w:t>0055*T(v2</w:t>
      </w:r>
      <w:r w:rsidR="00644CD5">
        <w:t>.</w:t>
      </w:r>
      <w:r>
        <w:t>u25) -0</w:t>
      </w:r>
      <w:r w:rsidR="00644CD5">
        <w:t>.</w:t>
      </w:r>
      <w:r>
        <w:t>0113*T(v2</w:t>
      </w:r>
      <w:r w:rsidR="00644CD5">
        <w:t>.</w:t>
      </w:r>
      <w:r>
        <w:t>u1) + 0</w:t>
      </w:r>
      <w:r w:rsidR="00644CD5">
        <w:t>.</w:t>
      </w:r>
      <w:r>
        <w:t>00433*T(v7</w:t>
      </w:r>
      <w:r w:rsidR="00644CD5">
        <w:t>.</w:t>
      </w:r>
      <w:r>
        <w:t>u12) + 0</w:t>
      </w:r>
      <w:r w:rsidR="00644CD5">
        <w:t>.</w:t>
      </w:r>
      <w:r>
        <w:t>00308*T(v2</w:t>
      </w:r>
      <w:r w:rsidR="00644CD5">
        <w:t>.</w:t>
      </w:r>
      <w:r>
        <w:t>u22) -0</w:t>
      </w:r>
      <w:r w:rsidR="00644CD5">
        <w:t>.</w:t>
      </w:r>
      <w:r>
        <w:t>00253*T(v21</w:t>
      </w:r>
      <w:r w:rsidR="00644CD5">
        <w:t>.</w:t>
      </w:r>
      <w:r>
        <w:t>u18) + 0</w:t>
      </w:r>
      <w:r w:rsidR="00644CD5">
        <w:t>.</w:t>
      </w:r>
      <w:r>
        <w:t>00288*T(v27</w:t>
      </w:r>
      <w:r w:rsidR="00644CD5">
        <w:t>.</w:t>
      </w:r>
      <w:r>
        <w:t>u5) + 0</w:t>
      </w:r>
      <w:r w:rsidR="00644CD5">
        <w:t>.</w:t>
      </w:r>
      <w:r>
        <w:t>000857*Lipophilicity^2 -0</w:t>
      </w:r>
      <w:r w:rsidR="00644CD5">
        <w:t>.</w:t>
      </w:r>
      <w:r>
        <w:t>00157*T(v11</w:t>
      </w:r>
      <w:r w:rsidR="00644CD5">
        <w:t>.</w:t>
      </w:r>
      <w:r>
        <w:t>u8) -0</w:t>
      </w:r>
      <w:r w:rsidR="00644CD5">
        <w:t>.</w:t>
      </w:r>
      <w:r>
        <w:t>00127*T(v5</w:t>
      </w:r>
      <w:r w:rsidR="00644CD5">
        <w:t>.</w:t>
      </w:r>
      <w:r>
        <w:t>u30) -0</w:t>
      </w:r>
      <w:r w:rsidR="00644CD5">
        <w:t>.</w:t>
      </w:r>
      <w:r>
        <w:t>000351*T(v4</w:t>
      </w:r>
      <w:r w:rsidR="00644CD5">
        <w:t>.</w:t>
      </w:r>
      <w:r>
        <w:t>u17) + 7</w:t>
      </w:r>
      <w:r w:rsidR="00644CD5">
        <w:t>.</w:t>
      </w:r>
      <w:r>
        <w:t>39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108*T(v2</w:t>
      </w:r>
      <w:r w:rsidR="00644CD5">
        <w:t>.</w:t>
      </w:r>
      <w:r>
        <w:t>u4) + 0</w:t>
      </w:r>
      <w:r w:rsidR="00644CD5">
        <w:t>.</w:t>
      </w:r>
      <w:r>
        <w:t>805*T(v6) -1</w:t>
      </w:r>
      <w:r w:rsidR="00644CD5">
        <w:t>.</w:t>
      </w:r>
      <w:r>
        <w:t>74*T(v16</w:t>
      </w:r>
      <w:r w:rsidR="00644CD5">
        <w:t>.</w:t>
      </w:r>
      <w:r>
        <w:t>u1) + 0</w:t>
      </w:r>
      <w:r w:rsidR="00644CD5">
        <w:t>.</w:t>
      </w:r>
      <w:r>
        <w:t>0568*NumAromAtoms + 0</w:t>
      </w:r>
      <w:r w:rsidR="00644CD5">
        <w:t>.</w:t>
      </w:r>
      <w:r>
        <w:t>229*T(v11</w:t>
      </w:r>
      <w:r w:rsidR="00644CD5">
        <w:t>.</w:t>
      </w:r>
      <w:r>
        <w:t>u4) -0</w:t>
      </w:r>
      <w:r w:rsidR="00644CD5">
        <w:t>.</w:t>
      </w:r>
      <w:r>
        <w:t>646*T(v6</w:t>
      </w:r>
      <w:r w:rsidR="00644CD5">
        <w:t>.</w:t>
      </w:r>
      <w:r>
        <w:t>u10) + 0</w:t>
      </w:r>
      <w:r w:rsidR="00644CD5">
        <w:t>.</w:t>
      </w:r>
      <w:r>
        <w:t>724*T(v2</w:t>
      </w:r>
      <w:r w:rsidR="00644CD5">
        <w:t>.</w:t>
      </w:r>
      <w:r>
        <w:t>u23) -1</w:t>
      </w:r>
      <w:r w:rsidR="00644CD5">
        <w:t>.</w:t>
      </w:r>
      <w:r>
        <w:t>2*T(v3</w:t>
      </w:r>
      <w:r w:rsidR="00644CD5">
        <w:t>.</w:t>
      </w:r>
      <w:r>
        <w:t>u10) + 0</w:t>
      </w:r>
      <w:r w:rsidR="00644CD5">
        <w:t>.</w:t>
      </w:r>
      <w:r>
        <w:t>268*Volume^3 + 0</w:t>
      </w:r>
      <w:r w:rsidR="00644CD5">
        <w:t>.</w:t>
      </w:r>
      <w:r>
        <w:t>912*T(v11</w:t>
      </w:r>
      <w:r w:rsidR="00644CD5">
        <w:t>.</w:t>
      </w:r>
      <w:r>
        <w:t>u19) -0</w:t>
      </w:r>
      <w:r w:rsidR="00644CD5">
        <w:t>.</w:t>
      </w:r>
      <w:r>
        <w:t>615*T(v6</w:t>
      </w:r>
      <w:r w:rsidR="00644CD5">
        <w:t>.</w:t>
      </w:r>
      <w:r>
        <w:t>u17) -0</w:t>
      </w:r>
      <w:r w:rsidR="00644CD5">
        <w:t>.</w:t>
      </w:r>
      <w:r>
        <w:t>93*T(v6</w:t>
      </w:r>
      <w:r w:rsidR="00644CD5">
        <w:t>.</w:t>
      </w:r>
      <w:r>
        <w:t>u5) + 0</w:t>
      </w:r>
      <w:r w:rsidR="00644CD5">
        <w:t>.</w:t>
      </w:r>
      <w:r>
        <w:t>138*T(v7</w:t>
      </w:r>
      <w:r w:rsidR="00644CD5">
        <w:t>.</w:t>
      </w:r>
      <w:r>
        <w:t>u9) + 12</w:t>
      </w:r>
      <w:r w:rsidR="00644CD5">
        <w:t>.</w:t>
      </w:r>
      <w:r>
        <w:t>7*Length -0</w:t>
      </w:r>
      <w:r w:rsidR="00644CD5">
        <w:t>.</w:t>
      </w:r>
      <w:r>
        <w:t>0699*T(v19</w:t>
      </w:r>
      <w:r w:rsidR="00644CD5">
        <w:t>.</w:t>
      </w:r>
      <w:r>
        <w:t>u1) -0</w:t>
      </w:r>
      <w:r w:rsidR="00644CD5">
        <w:t>.</w:t>
      </w:r>
      <w:r>
        <w:t>65*T(v8</w:t>
      </w:r>
      <w:r w:rsidR="00644CD5">
        <w:t>.</w:t>
      </w:r>
      <w:r>
        <w:t>u30) + 0</w:t>
      </w:r>
      <w:r w:rsidR="00644CD5">
        <w:t>.</w:t>
      </w:r>
      <w:r>
        <w:t>801*T(v32</w:t>
      </w:r>
      <w:r w:rsidR="00644CD5">
        <w:t>.</w:t>
      </w:r>
      <w:r>
        <w:t>u7) -0</w:t>
      </w:r>
      <w:r w:rsidR="00644CD5">
        <w:t>.</w:t>
      </w:r>
      <w:r>
        <w:t>0168*T(v8</w:t>
      </w:r>
      <w:r w:rsidR="00644CD5">
        <w:t>.</w:t>
      </w:r>
      <w:r>
        <w:t>u32) -0</w:t>
      </w:r>
      <w:r w:rsidR="00644CD5">
        <w:t>.</w:t>
      </w:r>
      <w:r>
        <w:t>8*T(v16</w:t>
      </w:r>
      <w:r w:rsidR="00644CD5">
        <w:t>.</w:t>
      </w:r>
      <w:r>
        <w:t>u5) + 0</w:t>
      </w:r>
      <w:r w:rsidR="00644CD5">
        <w:t>.</w:t>
      </w:r>
      <w:r>
        <w:t>548*T(v10</w:t>
      </w:r>
      <w:r w:rsidR="00644CD5">
        <w:t>.</w:t>
      </w:r>
      <w:r>
        <w:t>u15) + 0</w:t>
      </w:r>
      <w:r w:rsidR="00644CD5">
        <w:t>.</w:t>
      </w:r>
      <w:r>
        <w:t>00336*T(v37</w:t>
      </w:r>
      <w:r w:rsidR="00644CD5">
        <w:t>.</w:t>
      </w:r>
      <w:r>
        <w:t>u4) + 0</w:t>
      </w:r>
      <w:r w:rsidR="00644CD5">
        <w:t>.</w:t>
      </w:r>
      <w:r>
        <w:t>778*T(v1</w:t>
      </w:r>
      <w:r w:rsidR="00644CD5">
        <w:t>.</w:t>
      </w:r>
      <w:r>
        <w:t>u6) -0</w:t>
      </w:r>
      <w:r w:rsidR="00644CD5">
        <w:t>.</w:t>
      </w:r>
      <w:r>
        <w:t>000907*T(v25</w:t>
      </w:r>
      <w:r w:rsidR="00644CD5">
        <w:t>.</w:t>
      </w:r>
      <w:r>
        <w:t>u5) -0</w:t>
      </w:r>
      <w:r w:rsidR="00644CD5">
        <w:t>.</w:t>
      </w:r>
      <w:r>
        <w:t>00619*NumDonor + 0</w:t>
      </w:r>
      <w:r w:rsidR="00644CD5">
        <w:t>.</w:t>
      </w:r>
      <w:r>
        <w:t>0498*T(v33</w:t>
      </w:r>
      <w:r w:rsidR="00644CD5">
        <w:t>.</w:t>
      </w:r>
      <w:r>
        <w:t>u1) -0</w:t>
      </w:r>
      <w:r w:rsidR="00644CD5">
        <w:t>.</w:t>
      </w:r>
      <w:r>
        <w:t>941*T(v6</w:t>
      </w:r>
      <w:r w:rsidR="00644CD5">
        <w:t>.</w:t>
      </w:r>
      <w:r>
        <w:t>u28) + 0</w:t>
      </w:r>
      <w:r w:rsidR="00644CD5">
        <w:t>.</w:t>
      </w:r>
      <w:r>
        <w:t>707*T(v7</w:t>
      </w:r>
      <w:r w:rsidR="00644CD5">
        <w:t>.</w:t>
      </w:r>
      <w:r>
        <w:t>u23) -0</w:t>
      </w:r>
      <w:r w:rsidR="00644CD5">
        <w:t>.</w:t>
      </w:r>
      <w:r>
        <w:t>309*T(v29</w:t>
      </w:r>
      <w:r w:rsidR="00644CD5">
        <w:t>.</w:t>
      </w:r>
      <w:r>
        <w:t>u8) -0</w:t>
      </w:r>
      <w:r w:rsidR="00644CD5">
        <w:t>.</w:t>
      </w:r>
      <w:r>
        <w:t>122*NumAcceptor -0</w:t>
      </w:r>
      <w:r w:rsidR="00644CD5">
        <w:t>.</w:t>
      </w:r>
      <w:r>
        <w:t>639*T(v16</w:t>
      </w:r>
      <w:r w:rsidR="00644CD5">
        <w:t>.</w:t>
      </w:r>
      <w:r>
        <w:t>u10) + 1</w:t>
      </w:r>
      <w:r w:rsidR="00644CD5">
        <w:t>.</w:t>
      </w:r>
      <w:r>
        <w:t>17*T(v31</w:t>
      </w:r>
      <w:r w:rsidR="00644CD5">
        <w:t>.</w:t>
      </w:r>
      <w:r>
        <w:t>u2) -0</w:t>
      </w:r>
      <w:r w:rsidR="00644CD5">
        <w:t>.</w:t>
      </w:r>
      <w:r>
        <w:t>261*T(v4</w:t>
      </w:r>
      <w:r w:rsidR="00644CD5">
        <w:t>.</w:t>
      </w:r>
      <w:r>
        <w:t>u20) + 0</w:t>
      </w:r>
      <w:r w:rsidR="00644CD5">
        <w:t>.</w:t>
      </w:r>
      <w:r>
        <w:t>607*T(v36</w:t>
      </w:r>
      <w:r w:rsidR="00644CD5">
        <w:t>.</w:t>
      </w:r>
      <w:r>
        <w:t>u5) -0</w:t>
      </w:r>
      <w:r w:rsidR="00644CD5">
        <w:t>.</w:t>
      </w:r>
      <w:r>
        <w:t>481*T(v30</w:t>
      </w:r>
      <w:r w:rsidR="00644CD5">
        <w:t>.</w:t>
      </w:r>
      <w:r>
        <w:t>u2) + 0</w:t>
      </w:r>
      <w:r w:rsidR="00644CD5">
        <w:t>.</w:t>
      </w:r>
      <w:r>
        <w:t>257*T(v10</w:t>
      </w:r>
      <w:r w:rsidR="00644CD5">
        <w:t>.</w:t>
      </w:r>
      <w:r>
        <w:t>u3) -0</w:t>
      </w:r>
      <w:r w:rsidR="00644CD5">
        <w:t>.</w:t>
      </w:r>
      <w:r>
        <w:t>391*T(u32) -0</w:t>
      </w:r>
      <w:r w:rsidR="00644CD5">
        <w:t>.</w:t>
      </w:r>
      <w:r>
        <w:t>00088*Lipophilicity^3 + 0</w:t>
      </w:r>
      <w:r w:rsidR="00644CD5">
        <w:t>.</w:t>
      </w:r>
      <w:r>
        <w:t>477*T(v25</w:t>
      </w:r>
      <w:r w:rsidR="00644CD5">
        <w:t>.</w:t>
      </w:r>
      <w:r>
        <w:t>u14) + 0</w:t>
      </w:r>
      <w:r w:rsidR="00644CD5">
        <w:t>.</w:t>
      </w:r>
      <w:r>
        <w:t>48*T(v15</w:t>
      </w:r>
      <w:r w:rsidR="00644CD5">
        <w:t>.</w:t>
      </w:r>
      <w:r>
        <w:t>u17) -1</w:t>
      </w:r>
      <w:r w:rsidR="00644CD5">
        <w:t>.</w:t>
      </w:r>
      <w:r>
        <w:t>08*T(v4</w:t>
      </w:r>
      <w:r w:rsidR="00644CD5">
        <w:t>.</w:t>
      </w:r>
      <w:r>
        <w:t>u3) + 0</w:t>
      </w:r>
      <w:r w:rsidR="00644CD5">
        <w:t>.</w:t>
      </w:r>
      <w:r>
        <w:t>378*T(v23</w:t>
      </w:r>
      <w:r w:rsidR="00644CD5">
        <w:t>.</w:t>
      </w:r>
      <w:r>
        <w:t>u12) -0</w:t>
      </w:r>
      <w:r w:rsidR="00644CD5">
        <w:t>.</w:t>
      </w:r>
      <w:r>
        <w:t>512*T(v19</w:t>
      </w:r>
      <w:r w:rsidR="00644CD5">
        <w:t>.</w:t>
      </w:r>
      <w:r>
        <w:t>u7) + 0</w:t>
      </w:r>
      <w:r w:rsidR="00644CD5">
        <w:t>.</w:t>
      </w:r>
      <w:r>
        <w:t>478*T(v14</w:t>
      </w:r>
      <w:r w:rsidR="00644CD5">
        <w:t>.</w:t>
      </w:r>
      <w:r>
        <w:t>u29) -0</w:t>
      </w:r>
      <w:r w:rsidR="00644CD5">
        <w:t>.</w:t>
      </w:r>
      <w:r>
        <w:t>562*T(v24</w:t>
      </w:r>
      <w:r w:rsidR="00644CD5">
        <w:t>.</w:t>
      </w:r>
      <w:r>
        <w:t>u16) + 0</w:t>
      </w:r>
      <w:r w:rsidR="00644CD5">
        <w:t>.</w:t>
      </w:r>
      <w:r>
        <w:t>41*T(v6</w:t>
      </w:r>
      <w:r w:rsidR="00644CD5">
        <w:t>.</w:t>
      </w:r>
      <w:r>
        <w:t>u23) + 0</w:t>
      </w:r>
      <w:r w:rsidR="00644CD5">
        <w:t>.</w:t>
      </w:r>
      <w:r>
        <w:t>0901*T(v31</w:t>
      </w:r>
      <w:r w:rsidR="00644CD5">
        <w:t>.</w:t>
      </w:r>
      <w:r>
        <w:t>u10) -0</w:t>
      </w:r>
      <w:r w:rsidR="00644CD5">
        <w:t>.</w:t>
      </w:r>
      <w:r>
        <w:t>348*T(v4</w:t>
      </w:r>
      <w:r w:rsidR="00644CD5">
        <w:t>.</w:t>
      </w:r>
      <w:r>
        <w:t>u5) + 0</w:t>
      </w:r>
      <w:r w:rsidR="00644CD5">
        <w:t>.</w:t>
      </w:r>
      <w:r>
        <w:t>573*T(v21</w:t>
      </w:r>
      <w:r w:rsidR="00644CD5">
        <w:t>.</w:t>
      </w:r>
      <w:r>
        <w:t>u15) -0</w:t>
      </w:r>
      <w:r w:rsidR="00644CD5">
        <w:t>.</w:t>
      </w:r>
      <w:r>
        <w:t>763*T(v22</w:t>
      </w:r>
      <w:r w:rsidR="00644CD5">
        <w:t>.</w:t>
      </w:r>
      <w:r>
        <w:t>u10) -0</w:t>
      </w:r>
      <w:r w:rsidR="00644CD5">
        <w:t>.</w:t>
      </w:r>
      <w:r>
        <w:t>0785*NumHal -0</w:t>
      </w:r>
      <w:r w:rsidR="00644CD5">
        <w:t>.</w:t>
      </w:r>
      <w:r>
        <w:t>282*T(v28</w:t>
      </w:r>
      <w:r w:rsidR="00644CD5">
        <w:t>.</w:t>
      </w:r>
      <w:r>
        <w:t>u13) -0</w:t>
      </w:r>
      <w:r w:rsidR="00644CD5">
        <w:t>.</w:t>
      </w:r>
      <w:r>
        <w:t>612*T(v16</w:t>
      </w:r>
      <w:r w:rsidR="00644CD5">
        <w:t>.</w:t>
      </w:r>
      <w:r>
        <w:t>u14) -0</w:t>
      </w:r>
      <w:r w:rsidR="00644CD5">
        <w:t>.</w:t>
      </w:r>
      <w:r>
        <w:t>302*T(v39</w:t>
      </w:r>
      <w:r w:rsidR="00644CD5">
        <w:t>.</w:t>
      </w:r>
      <w:r>
        <w:t>u1) + 0</w:t>
      </w:r>
      <w:r w:rsidR="00644CD5">
        <w:t>.</w:t>
      </w:r>
      <w:r>
        <w:t>149*T(v12</w:t>
      </w:r>
      <w:r w:rsidR="00644CD5">
        <w:t>.</w:t>
      </w:r>
      <w:r>
        <w:t>u22) + 0</w:t>
      </w:r>
      <w:r w:rsidR="00644CD5">
        <w:t>.</w:t>
      </w:r>
      <w:r>
        <w:t>584*T(v4</w:t>
      </w:r>
      <w:r w:rsidR="00644CD5">
        <w:t>.</w:t>
      </w:r>
      <w:r>
        <w:t>u18) + 0</w:t>
      </w:r>
      <w:r w:rsidR="00644CD5">
        <w:t>.</w:t>
      </w:r>
      <w:r>
        <w:t>604*T(v13</w:t>
      </w:r>
      <w:r w:rsidR="00644CD5">
        <w:t>.</w:t>
      </w:r>
      <w:r>
        <w:t>u18) -0</w:t>
      </w:r>
      <w:r w:rsidR="00644CD5">
        <w:t>.</w:t>
      </w:r>
      <w:r>
        <w:t>266*T(v31) + 0</w:t>
      </w:r>
      <w:r w:rsidR="00644CD5">
        <w:t>.</w:t>
      </w:r>
      <w:r>
        <w:t>481*T(v40</w:t>
      </w:r>
      <w:r w:rsidR="00644CD5">
        <w:t>.</w:t>
      </w:r>
      <w:r>
        <w:t>u1) + 0</w:t>
      </w:r>
      <w:r w:rsidR="00644CD5">
        <w:t>.</w:t>
      </w:r>
      <w:r>
        <w:t>909*T(v5</w:t>
      </w:r>
      <w:r w:rsidR="00644CD5">
        <w:t>.</w:t>
      </w:r>
      <w:r>
        <w:t>u30) -1</w:t>
      </w:r>
      <w:r w:rsidR="00644CD5">
        <w:t>.</w:t>
      </w:r>
      <w:r>
        <w:t>16*T(v16</w:t>
      </w:r>
      <w:r w:rsidR="00644CD5">
        <w:t>.</w:t>
      </w:r>
      <w:r>
        <w:t>u2) + 7</w:t>
      </w:r>
      <w:r w:rsidR="00644CD5">
        <w:t>.</w:t>
      </w:r>
      <w:r>
        <w:t>08*Lipophilicity -0</w:t>
      </w:r>
      <w:r w:rsidR="00644CD5">
        <w:t>.</w:t>
      </w:r>
      <w:r>
        <w:t>197*T(u30) -0</w:t>
      </w:r>
      <w:r w:rsidR="00644CD5">
        <w:t>.</w:t>
      </w:r>
      <w:r>
        <w:t>259*T(v10</w:t>
      </w:r>
      <w:r w:rsidR="00644CD5">
        <w:t>.</w:t>
      </w:r>
      <w:r>
        <w:t>u27) + 0</w:t>
      </w:r>
      <w:r w:rsidR="00644CD5">
        <w:t>.</w:t>
      </w:r>
      <w:r>
        <w:t>134*MW + 0</w:t>
      </w:r>
      <w:r w:rsidR="00644CD5">
        <w:t>.</w:t>
      </w:r>
      <w:r>
        <w:t>649*T(v6</w:t>
      </w:r>
      <w:r w:rsidR="00644CD5">
        <w:t>.</w:t>
      </w:r>
      <w:r>
        <w:t>u33) + 0</w:t>
      </w:r>
      <w:r w:rsidR="00644CD5">
        <w:t>.</w:t>
      </w:r>
      <w:r>
        <w:t>683*T(v4</w:t>
      </w:r>
      <w:r w:rsidR="00644CD5">
        <w:t>.</w:t>
      </w:r>
      <w:r>
        <w:t>u26) -0</w:t>
      </w:r>
      <w:r w:rsidR="00644CD5">
        <w:t>.</w:t>
      </w:r>
      <w:r>
        <w:t>591*T(v25</w:t>
      </w:r>
      <w:r w:rsidR="00644CD5">
        <w:t>.</w:t>
      </w:r>
      <w:r>
        <w:t>u9) + 0</w:t>
      </w:r>
      <w:r w:rsidR="00644CD5">
        <w:t>.</w:t>
      </w:r>
      <w:r>
        <w:t>201*NumPositive -0</w:t>
      </w:r>
      <w:r w:rsidR="00644CD5">
        <w:t>.</w:t>
      </w:r>
      <w:r>
        <w:t>658*T(v8</w:t>
      </w:r>
      <w:r w:rsidR="00644CD5">
        <w:t>.</w:t>
      </w:r>
      <w:r>
        <w:t>u23) -0</w:t>
      </w:r>
      <w:r w:rsidR="00644CD5">
        <w:t>.</w:t>
      </w:r>
      <w:r>
        <w:t>527*T(v2</w:t>
      </w:r>
      <w:r w:rsidR="00644CD5">
        <w:t>.</w:t>
      </w:r>
      <w:r>
        <w:t>u3) + 0</w:t>
      </w:r>
      <w:r w:rsidR="00644CD5">
        <w:t>.</w:t>
      </w:r>
      <w:r>
        <w:t>316*T(v4</w:t>
      </w:r>
      <w:r w:rsidR="00644CD5">
        <w:t>.</w:t>
      </w:r>
      <w:r>
        <w:t>u28) -0</w:t>
      </w:r>
      <w:r w:rsidR="00644CD5">
        <w:t>.</w:t>
      </w:r>
      <w:r>
        <w:t>311*T(v10</w:t>
      </w:r>
      <w:r w:rsidR="00644CD5">
        <w:t>.</w:t>
      </w:r>
      <w:r>
        <w:t>u17) -0</w:t>
      </w:r>
      <w:r w:rsidR="00644CD5">
        <w:t>.</w:t>
      </w:r>
      <w:r>
        <w:t>565*T(v12</w:t>
      </w:r>
      <w:r w:rsidR="00644CD5">
        <w:t>.</w:t>
      </w:r>
      <w:r>
        <w:t>u5) + 0</w:t>
      </w:r>
      <w:r w:rsidR="00644CD5">
        <w:t>.</w:t>
      </w:r>
      <w:r>
        <w:t>351*T(v23</w:t>
      </w:r>
      <w:r w:rsidR="00644CD5">
        <w:t>.</w:t>
      </w:r>
      <w:r>
        <w:t>u2) + 0</w:t>
      </w:r>
      <w:r w:rsidR="00644CD5">
        <w:t>.</w:t>
      </w:r>
      <w:r>
        <w:t>25*T(v10) -0</w:t>
      </w:r>
      <w:r w:rsidR="00644CD5">
        <w:t>.</w:t>
      </w:r>
      <w:r>
        <w:t>0292*T(v1</w:t>
      </w:r>
      <w:r w:rsidR="00644CD5">
        <w:t>.</w:t>
      </w:r>
      <w:r>
        <w:t>u38) + 0</w:t>
      </w:r>
      <w:r w:rsidR="00644CD5">
        <w:t>.</w:t>
      </w:r>
      <w:r>
        <w:t>155*T(v17</w:t>
      </w:r>
      <w:r w:rsidR="00644CD5">
        <w:t>.</w:t>
      </w:r>
      <w:r>
        <w:t>u9) + 0</w:t>
      </w:r>
      <w:r w:rsidR="00644CD5">
        <w:t>.</w:t>
      </w:r>
      <w:r>
        <w:t>393*T(v10</w:t>
      </w:r>
      <w:r w:rsidR="00644CD5">
        <w:t>.</w:t>
      </w:r>
      <w:r>
        <w:t>u29) -0</w:t>
      </w:r>
      <w:r w:rsidR="00644CD5">
        <w:t>.</w:t>
      </w:r>
      <w:r>
        <w:t>026*T(v8</w:t>
      </w:r>
      <w:r w:rsidR="00644CD5">
        <w:t>.</w:t>
      </w:r>
      <w:r>
        <w:t>u20) + 0</w:t>
      </w:r>
      <w:r w:rsidR="00644CD5">
        <w:t>.</w:t>
      </w:r>
      <w:r>
        <w:t>492*T(v10</w:t>
      </w:r>
      <w:r w:rsidR="00644CD5">
        <w:t>.</w:t>
      </w:r>
      <w:r>
        <w:t>u26) -0</w:t>
      </w:r>
      <w:r w:rsidR="00644CD5">
        <w:t>.</w:t>
      </w:r>
      <w:r>
        <w:t>26*T(v26</w:t>
      </w:r>
      <w:r w:rsidR="00644CD5">
        <w:t>.</w:t>
      </w:r>
      <w:r>
        <w:t>u10) + 0</w:t>
      </w:r>
      <w:r w:rsidR="00644CD5">
        <w:t>.</w:t>
      </w:r>
      <w:r>
        <w:t>159*T(v26</w:t>
      </w:r>
      <w:r w:rsidR="00644CD5">
        <w:t>.</w:t>
      </w:r>
      <w:r>
        <w:t>u16) -0</w:t>
      </w:r>
      <w:r w:rsidR="00644CD5">
        <w:t>.</w:t>
      </w:r>
      <w:r>
        <w:t>0531*NumNegative -0</w:t>
      </w:r>
      <w:r w:rsidR="00644CD5">
        <w:t>.</w:t>
      </w:r>
      <w:r>
        <w:t>559*T(v25</w:t>
      </w:r>
      <w:r w:rsidR="00644CD5">
        <w:t>.</w:t>
      </w:r>
      <w:r>
        <w:t>u1) + 0</w:t>
      </w:r>
      <w:r w:rsidR="00644CD5">
        <w:t>.</w:t>
      </w:r>
      <w:r>
        <w:t>659*T(v27</w:t>
      </w:r>
      <w:r w:rsidR="00644CD5">
        <w:t>.</w:t>
      </w:r>
      <w:r>
        <w:t>u2) + 0</w:t>
      </w:r>
      <w:r w:rsidR="00644CD5">
        <w:t>.</w:t>
      </w:r>
      <w:r>
        <w:t>354*T(v12</w:t>
      </w:r>
      <w:r w:rsidR="00644CD5">
        <w:t>.</w:t>
      </w:r>
      <w:r>
        <w:t>u26) + 0</w:t>
      </w:r>
      <w:r w:rsidR="00644CD5">
        <w:t>.</w:t>
      </w:r>
      <w:r>
        <w:t>312*T(v10</w:t>
      </w:r>
      <w:r w:rsidR="00644CD5">
        <w:t>.</w:t>
      </w:r>
      <w:r>
        <w:t>u8) -0</w:t>
      </w:r>
      <w:r w:rsidR="00644CD5">
        <w:t>.</w:t>
      </w:r>
      <w:r>
        <w:t>74*T(v6</w:t>
      </w:r>
      <w:r w:rsidR="00644CD5">
        <w:t>.</w:t>
      </w:r>
      <w:r>
        <w:t>u14) + 0</w:t>
      </w:r>
      <w:r w:rsidR="00644CD5">
        <w:t>.</w:t>
      </w:r>
      <w:r>
        <w:t>419*T(v34</w:t>
      </w:r>
      <w:r w:rsidR="00644CD5">
        <w:t>.</w:t>
      </w:r>
      <w:r>
        <w:t>u3) + 0</w:t>
      </w:r>
      <w:r w:rsidR="00644CD5">
        <w:t>.</w:t>
      </w:r>
      <w:r>
        <w:t>471*T(v28</w:t>
      </w:r>
      <w:r w:rsidR="00644CD5">
        <w:t>.</w:t>
      </w:r>
      <w:r>
        <w:t>u14) -0</w:t>
      </w:r>
      <w:r w:rsidR="00644CD5">
        <w:t>.</w:t>
      </w:r>
      <w:r>
        <w:t>255*T(v16</w:t>
      </w:r>
      <w:r w:rsidR="00644CD5">
        <w:t>.</w:t>
      </w:r>
      <w:r>
        <w:t>u16) + 0</w:t>
      </w:r>
      <w:r w:rsidR="00644CD5">
        <w:t>.</w:t>
      </w:r>
      <w:r>
        <w:t>212*T(v41) + 0</w:t>
      </w:r>
      <w:r w:rsidR="00644CD5">
        <w:t>.</w:t>
      </w:r>
      <w:r>
        <w:t>397*T(v10</w:t>
      </w:r>
      <w:r w:rsidR="00644CD5">
        <w:t>.</w:t>
      </w:r>
      <w:r>
        <w:t>u31) -8</w:t>
      </w:r>
      <w:r w:rsidR="00644CD5">
        <w:t>.</w:t>
      </w:r>
      <w:r>
        <w:t>8*Length^2 + 0</w:t>
      </w:r>
      <w:r w:rsidR="00644CD5">
        <w:t>.</w:t>
      </w:r>
      <w:r>
        <w:t>536*T(v35</w:t>
      </w:r>
      <w:r w:rsidR="00644CD5">
        <w:t>.</w:t>
      </w:r>
      <w:r>
        <w:t>u8) + 0</w:t>
      </w:r>
      <w:r w:rsidR="00644CD5">
        <w:t>.</w:t>
      </w:r>
      <w:r>
        <w:t>0941*T(v3</w:t>
      </w:r>
      <w:r w:rsidR="00644CD5">
        <w:t>.</w:t>
      </w:r>
      <w:r>
        <w:t>u30) -0</w:t>
      </w:r>
      <w:r w:rsidR="00644CD5">
        <w:t>.</w:t>
      </w:r>
      <w:r>
        <w:t>254*T(v23) + 0</w:t>
      </w:r>
      <w:r w:rsidR="00644CD5">
        <w:t>.</w:t>
      </w:r>
      <w:r>
        <w:t>22*T(v17</w:t>
      </w:r>
      <w:r w:rsidR="00644CD5">
        <w:t>.</w:t>
      </w:r>
      <w:r>
        <w:t>u7) -0</w:t>
      </w:r>
      <w:r w:rsidR="00644CD5">
        <w:t>.</w:t>
      </w:r>
      <w:r>
        <w:t>356*T(v2</w:t>
      </w:r>
      <w:r w:rsidR="00644CD5">
        <w:t>.</w:t>
      </w:r>
      <w:r>
        <w:t>u21) + 0</w:t>
      </w:r>
      <w:r w:rsidR="00644CD5">
        <w:t>.</w:t>
      </w:r>
      <w:r>
        <w:t>347*T(v21</w:t>
      </w:r>
      <w:r w:rsidR="00644CD5">
        <w:t>.</w:t>
      </w:r>
      <w:r>
        <w:t>u3) -0</w:t>
      </w:r>
      <w:r w:rsidR="00644CD5">
        <w:t>.</w:t>
      </w:r>
      <w:r>
        <w:t>499*T(v13</w:t>
      </w:r>
      <w:r w:rsidR="00644CD5">
        <w:t>.</w:t>
      </w:r>
      <w:r>
        <w:t>u10) + 0</w:t>
      </w:r>
      <w:r w:rsidR="00644CD5">
        <w:t>.</w:t>
      </w:r>
      <w:r>
        <w:t>286*T(v12) -0</w:t>
      </w:r>
      <w:r w:rsidR="00644CD5">
        <w:t>.</w:t>
      </w:r>
      <w:r>
        <w:t>39*T(v9</w:t>
      </w:r>
      <w:r w:rsidR="00644CD5">
        <w:t>.</w:t>
      </w:r>
      <w:r>
        <w:t>u22) + 0</w:t>
      </w:r>
      <w:r w:rsidR="00644CD5">
        <w:t>.</w:t>
      </w:r>
      <w:r>
        <w:t>0757*T(v20) -0</w:t>
      </w:r>
      <w:r w:rsidR="00644CD5">
        <w:t>.</w:t>
      </w:r>
      <w:r>
        <w:t>347*T(v13</w:t>
      </w:r>
      <w:r w:rsidR="00644CD5">
        <w:t>.</w:t>
      </w:r>
      <w:r>
        <w:t>u8) -0</w:t>
      </w:r>
      <w:r w:rsidR="00644CD5">
        <w:t>.</w:t>
      </w:r>
      <w:r>
        <w:t>417*T(v8</w:t>
      </w:r>
      <w:r w:rsidR="00644CD5">
        <w:t>.</w:t>
      </w:r>
      <w:r>
        <w:t>u26) + 0</w:t>
      </w:r>
      <w:r w:rsidR="00644CD5">
        <w:t>.</w:t>
      </w:r>
      <w:r>
        <w:t>336*T(v14</w:t>
      </w:r>
      <w:r w:rsidR="00644CD5">
        <w:t>.</w:t>
      </w:r>
      <w:r>
        <w:t>u24) -0</w:t>
      </w:r>
      <w:r w:rsidR="00644CD5">
        <w:t>.</w:t>
      </w:r>
      <w:r>
        <w:t>235*T(v3</w:t>
      </w:r>
      <w:r w:rsidR="00644CD5">
        <w:t>.</w:t>
      </w:r>
      <w:r>
        <w:t>u34) -0</w:t>
      </w:r>
      <w:r w:rsidR="00644CD5">
        <w:t>.</w:t>
      </w:r>
      <w:r>
        <w:t>64*T(v39</w:t>
      </w:r>
      <w:r w:rsidR="00644CD5">
        <w:t>.</w:t>
      </w:r>
      <w:r>
        <w:t>u2) + 0</w:t>
      </w:r>
      <w:r w:rsidR="00644CD5">
        <w:t>.</w:t>
      </w:r>
      <w:r>
        <w:t>225*T(v10</w:t>
      </w:r>
      <w:r w:rsidR="00644CD5">
        <w:t>.</w:t>
      </w:r>
      <w:r>
        <w:t>u33) + 0</w:t>
      </w:r>
      <w:r w:rsidR="00644CD5">
        <w:t>.</w:t>
      </w:r>
      <w:r>
        <w:t>562*T(v25</w:t>
      </w:r>
      <w:r w:rsidR="00644CD5">
        <w:t>.</w:t>
      </w:r>
      <w:r>
        <w:t>u13) -0</w:t>
      </w:r>
      <w:r w:rsidR="00644CD5">
        <w:t>.</w:t>
      </w:r>
      <w:r>
        <w:t>387*T(v1</w:t>
      </w:r>
      <w:r w:rsidR="00644CD5">
        <w:t>.</w:t>
      </w:r>
      <w:r>
        <w:t>u27) -0</w:t>
      </w:r>
      <w:r w:rsidR="00644CD5">
        <w:t>.</w:t>
      </w:r>
      <w:r>
        <w:t>154*T(v11</w:t>
      </w:r>
      <w:r w:rsidR="00644CD5">
        <w:t>.</w:t>
      </w:r>
      <w:r>
        <w:t>u25) -0</w:t>
      </w:r>
      <w:r w:rsidR="00644CD5">
        <w:t>.</w:t>
      </w:r>
      <w:r>
        <w:t>262*T(v18</w:t>
      </w:r>
      <w:r w:rsidR="00644CD5">
        <w:t>.</w:t>
      </w:r>
      <w:r>
        <w:t>u23) -0</w:t>
      </w:r>
      <w:r w:rsidR="00644CD5">
        <w:t>.</w:t>
      </w:r>
      <w:r>
        <w:t>214*T(v34</w:t>
      </w:r>
      <w:r w:rsidR="00644CD5">
        <w:t>.</w:t>
      </w:r>
      <w:r>
        <w:t>u6) -0</w:t>
      </w:r>
      <w:r w:rsidR="00644CD5">
        <w:t>.</w:t>
      </w:r>
      <w:r>
        <w:t>235*T(v24) -0</w:t>
      </w:r>
      <w:r w:rsidR="00644CD5">
        <w:t>.</w:t>
      </w:r>
      <w:r>
        <w:t>609*T(v6</w:t>
      </w:r>
      <w:r w:rsidR="00644CD5">
        <w:t>.</w:t>
      </w:r>
      <w:r>
        <w:t>u7) -0</w:t>
      </w:r>
      <w:r w:rsidR="00644CD5">
        <w:t>.</w:t>
      </w:r>
      <w:r>
        <w:t>329*T(v21</w:t>
      </w:r>
      <w:r w:rsidR="00644CD5">
        <w:t>.</w:t>
      </w:r>
      <w:r>
        <w:t>u22) -0</w:t>
      </w:r>
      <w:r w:rsidR="00644CD5">
        <w:t>.</w:t>
      </w:r>
      <w:r>
        <w:t>297*T(v3</w:t>
      </w:r>
      <w:r w:rsidR="00644CD5">
        <w:t>.</w:t>
      </w:r>
      <w:r>
        <w:t>u11) -0</w:t>
      </w:r>
      <w:r w:rsidR="00644CD5">
        <w:t>.</w:t>
      </w:r>
      <w:r>
        <w:t>377*T(v18</w:t>
      </w:r>
      <w:r w:rsidR="00644CD5">
        <w:t>.</w:t>
      </w:r>
      <w:r>
        <w:t>u21) + 0</w:t>
      </w:r>
      <w:r w:rsidR="00644CD5">
        <w:t>.</w:t>
      </w:r>
      <w:r>
        <w:t>364*T(u40) -0</w:t>
      </w:r>
      <w:r w:rsidR="00644CD5">
        <w:t>.</w:t>
      </w:r>
      <w:r>
        <w:t>295*T(v16</w:t>
      </w:r>
      <w:r w:rsidR="00644CD5">
        <w:t>.</w:t>
      </w:r>
      <w:r>
        <w:t>u23) -0</w:t>
      </w:r>
      <w:r w:rsidR="00644CD5">
        <w:t>.</w:t>
      </w:r>
      <w:r>
        <w:t>404*T(v24</w:t>
      </w:r>
      <w:r w:rsidR="00644CD5">
        <w:t>.</w:t>
      </w:r>
      <w:r>
        <w:t>u18) -0</w:t>
      </w:r>
      <w:r w:rsidR="00644CD5">
        <w:t>.</w:t>
      </w:r>
      <w:r>
        <w:t>246*T(v1</w:t>
      </w:r>
      <w:r w:rsidR="00644CD5">
        <w:t>.</w:t>
      </w:r>
      <w:r>
        <w:t>u37) + 0</w:t>
      </w:r>
      <w:r w:rsidR="00644CD5">
        <w:t>.</w:t>
      </w:r>
      <w:r>
        <w:t>495*T(v10</w:t>
      </w:r>
      <w:r w:rsidR="00644CD5">
        <w:t>.</w:t>
      </w:r>
      <w:r>
        <w:t>u13) + 0</w:t>
      </w:r>
      <w:r w:rsidR="00644CD5">
        <w:t>.</w:t>
      </w:r>
      <w:r>
        <w:t>367*T(v6</w:t>
      </w:r>
      <w:r w:rsidR="00644CD5">
        <w:t>.</w:t>
      </w:r>
      <w:r>
        <w:t>u1) -0</w:t>
      </w:r>
      <w:r w:rsidR="00644CD5">
        <w:t>.</w:t>
      </w:r>
      <w:r>
        <w:t>373*T(v16</w:t>
      </w:r>
      <w:r w:rsidR="00644CD5">
        <w:t>.</w:t>
      </w:r>
      <w:r>
        <w:t>u21) + 0</w:t>
      </w:r>
      <w:r w:rsidR="00644CD5">
        <w:t>.</w:t>
      </w:r>
      <w:r>
        <w:t>404*T(v5</w:t>
      </w:r>
      <w:r w:rsidR="00644CD5">
        <w:t>.</w:t>
      </w:r>
      <w:r>
        <w:t>u28) -0</w:t>
      </w:r>
      <w:r w:rsidR="00644CD5">
        <w:t>.</w:t>
      </w:r>
      <w:r>
        <w:t>236*T(v9</w:t>
      </w:r>
      <w:r w:rsidR="00644CD5">
        <w:t>.</w:t>
      </w:r>
      <w:r>
        <w:t>u34) + 0</w:t>
      </w:r>
      <w:r w:rsidR="00644CD5">
        <w:t>.</w:t>
      </w:r>
      <w:r>
        <w:t>108*T(v24</w:t>
      </w:r>
      <w:r w:rsidR="00644CD5">
        <w:t>.</w:t>
      </w:r>
      <w:r>
        <w:t>u10) -0</w:t>
      </w:r>
      <w:r w:rsidR="00644CD5">
        <w:t>.</w:t>
      </w:r>
      <w:r>
        <w:t>161*T(v17</w:t>
      </w:r>
      <w:r w:rsidR="00644CD5">
        <w:t>.</w:t>
      </w:r>
      <w:r>
        <w:t>u5) + 0</w:t>
      </w:r>
      <w:r w:rsidR="00644CD5">
        <w:t>.</w:t>
      </w:r>
      <w:r>
        <w:t>419*T(v18</w:t>
      </w:r>
      <w:r w:rsidR="00644CD5">
        <w:t>.</w:t>
      </w:r>
      <w:r>
        <w:t>u2) -0</w:t>
      </w:r>
      <w:r w:rsidR="00644CD5">
        <w:t>.</w:t>
      </w:r>
      <w:r>
        <w:t>331*T(v3</w:t>
      </w:r>
      <w:r w:rsidR="00644CD5">
        <w:t>.</w:t>
      </w:r>
      <w:r>
        <w:t>u37) + 0</w:t>
      </w:r>
      <w:r w:rsidR="00644CD5">
        <w:t>.</w:t>
      </w:r>
      <w:r>
        <w:t>287*T(v27</w:t>
      </w:r>
      <w:r w:rsidR="00644CD5">
        <w:t>.</w:t>
      </w:r>
      <w:r>
        <w:t>u10) + 0</w:t>
      </w:r>
      <w:r w:rsidR="00644CD5">
        <w:t>.</w:t>
      </w:r>
      <w:r>
        <w:t>49*T(v8</w:t>
      </w:r>
      <w:r w:rsidR="00644CD5">
        <w:t>.</w:t>
      </w:r>
      <w:r>
        <w:t>u28) + 0</w:t>
      </w:r>
      <w:r w:rsidR="00644CD5">
        <w:t>.</w:t>
      </w:r>
      <w:r>
        <w:t>298*T(v23</w:t>
      </w:r>
      <w:r w:rsidR="00644CD5">
        <w:t>.</w:t>
      </w:r>
      <w:r>
        <w:t>u20) -0</w:t>
      </w:r>
      <w:r w:rsidR="00644CD5">
        <w:t>.</w:t>
      </w:r>
      <w:r>
        <w:t>181*T(v6</w:t>
      </w:r>
      <w:r w:rsidR="00644CD5">
        <w:t>.</w:t>
      </w:r>
      <w:r>
        <w:t>u12) -0</w:t>
      </w:r>
      <w:r w:rsidR="00644CD5">
        <w:t>.</w:t>
      </w:r>
      <w:r>
        <w:t>291*T(v2</w:t>
      </w:r>
      <w:r w:rsidR="00644CD5">
        <w:t>.</w:t>
      </w:r>
      <w:r>
        <w:t>u27) -0</w:t>
      </w:r>
      <w:r w:rsidR="00644CD5">
        <w:t>.</w:t>
      </w:r>
      <w:r>
        <w:t>196*T(v5</w:t>
      </w:r>
      <w:r w:rsidR="00644CD5">
        <w:t>.</w:t>
      </w:r>
      <w:r>
        <w:t>u33) -0</w:t>
      </w:r>
      <w:r w:rsidR="00644CD5">
        <w:t>.</w:t>
      </w:r>
      <w:r>
        <w:t>269*T(v27) -0</w:t>
      </w:r>
      <w:r w:rsidR="00644CD5">
        <w:t>.</w:t>
      </w:r>
      <w:r>
        <w:t>349*T(v38</w:t>
      </w:r>
      <w:r w:rsidR="00644CD5">
        <w:t>.</w:t>
      </w:r>
      <w:r>
        <w:t>u2) + 0</w:t>
      </w:r>
      <w:r w:rsidR="00644CD5">
        <w:t>.</w:t>
      </w:r>
      <w:r>
        <w:t>299*T(v20</w:t>
      </w:r>
      <w:r w:rsidR="00644CD5">
        <w:t>.</w:t>
      </w:r>
      <w:r>
        <w:t>u15) -0</w:t>
      </w:r>
      <w:r w:rsidR="00644CD5">
        <w:t>.</w:t>
      </w:r>
      <w:r>
        <w:t>388*T(v3</w:t>
      </w:r>
      <w:r w:rsidR="00644CD5">
        <w:t>.</w:t>
      </w:r>
      <w:r>
        <w:t>u36) + 0</w:t>
      </w:r>
      <w:r w:rsidR="00644CD5">
        <w:t>.</w:t>
      </w:r>
      <w:r>
        <w:t>302*T(v28</w:t>
      </w:r>
      <w:r w:rsidR="00644CD5">
        <w:t>.</w:t>
      </w:r>
      <w:r>
        <w:t>u5) + 0</w:t>
      </w:r>
      <w:r w:rsidR="00644CD5">
        <w:t>.</w:t>
      </w:r>
      <w:r>
        <w:t>235*u + 0</w:t>
      </w:r>
      <w:r w:rsidR="00644CD5">
        <w:t>.</w:t>
      </w:r>
      <w:r>
        <w:t>307*T(v1</w:t>
      </w:r>
      <w:r w:rsidR="00644CD5">
        <w:t>.</w:t>
      </w:r>
      <w:r>
        <w:t>u20) -0</w:t>
      </w:r>
      <w:r w:rsidR="00644CD5">
        <w:t>.</w:t>
      </w:r>
      <w:r>
        <w:t>148*T(v13</w:t>
      </w:r>
      <w:r w:rsidR="00644CD5">
        <w:t>.</w:t>
      </w:r>
      <w:r>
        <w:t>u29) -0</w:t>
      </w:r>
      <w:r w:rsidR="00644CD5">
        <w:t>.</w:t>
      </w:r>
      <w:r>
        <w:t>272*T(v11</w:t>
      </w:r>
      <w:r w:rsidR="00644CD5">
        <w:t>.</w:t>
      </w:r>
      <w:r>
        <w:t>u31) + 0</w:t>
      </w:r>
      <w:r w:rsidR="00644CD5">
        <w:t>.</w:t>
      </w:r>
      <w:r>
        <w:t>273*T(v21</w:t>
      </w:r>
      <w:r w:rsidR="00644CD5">
        <w:t>.</w:t>
      </w:r>
      <w:r>
        <w:t>u14) -0</w:t>
      </w:r>
      <w:r w:rsidR="00644CD5">
        <w:t>.</w:t>
      </w:r>
      <w:r>
        <w:t>281*T(v15</w:t>
      </w:r>
      <w:r w:rsidR="00644CD5">
        <w:t>.</w:t>
      </w:r>
      <w:r>
        <w:t>u15) -0</w:t>
      </w:r>
      <w:r w:rsidR="00644CD5">
        <w:t>.</w:t>
      </w:r>
      <w:r>
        <w:t>315*T(v7</w:t>
      </w:r>
      <w:r w:rsidR="00644CD5">
        <w:t>.</w:t>
      </w:r>
      <w:r>
        <w:t>u19) + 0</w:t>
      </w:r>
      <w:r w:rsidR="00644CD5">
        <w:t>.</w:t>
      </w:r>
      <w:r>
        <w:t>148*T(v13</w:t>
      </w:r>
      <w:r w:rsidR="00644CD5">
        <w:t>.</w:t>
      </w:r>
      <w:r>
        <w:t>u13) + 0</w:t>
      </w:r>
      <w:r w:rsidR="00644CD5">
        <w:t>.</w:t>
      </w:r>
      <w:r>
        <w:t>327*T(v7</w:t>
      </w:r>
      <w:r w:rsidR="00644CD5">
        <w:t>.</w:t>
      </w:r>
      <w:r>
        <w:t>u35) + 0</w:t>
      </w:r>
      <w:r w:rsidR="00644CD5">
        <w:t>.</w:t>
      </w:r>
      <w:r>
        <w:t>423*T(v38</w:t>
      </w:r>
      <w:r w:rsidR="00644CD5">
        <w:t>.</w:t>
      </w:r>
      <w:r>
        <w:t>u3) -0</w:t>
      </w:r>
      <w:r w:rsidR="00644CD5">
        <w:t>.</w:t>
      </w:r>
      <w:r>
        <w:t>464*T(v3</w:t>
      </w:r>
      <w:r w:rsidR="00644CD5">
        <w:t>.</w:t>
      </w:r>
      <w:r>
        <w:t>u6) + 0</w:t>
      </w:r>
      <w:r w:rsidR="00644CD5">
        <w:t>.</w:t>
      </w:r>
      <w:r>
        <w:t>274*T(v23</w:t>
      </w:r>
      <w:r w:rsidR="00644CD5">
        <w:t>.</w:t>
      </w:r>
      <w:r>
        <w:t>u19) -0</w:t>
      </w:r>
      <w:r w:rsidR="00644CD5">
        <w:t>.</w:t>
      </w:r>
      <w:r>
        <w:t>312*T(v15</w:t>
      </w:r>
      <w:r w:rsidR="00644CD5">
        <w:t>.</w:t>
      </w:r>
      <w:r>
        <w:t>u6) -0</w:t>
      </w:r>
      <w:r w:rsidR="00644CD5">
        <w:t>.</w:t>
      </w:r>
      <w:r>
        <w:t>127*T(v29</w:t>
      </w:r>
      <w:r w:rsidR="00644CD5">
        <w:t>.</w:t>
      </w:r>
      <w:r>
        <w:t>u13) + 0</w:t>
      </w:r>
      <w:r w:rsidR="00644CD5">
        <w:t>.</w:t>
      </w:r>
      <w:r>
        <w:t>329*T(v4</w:t>
      </w:r>
      <w:r w:rsidR="00644CD5">
        <w:t>.</w:t>
      </w:r>
      <w:r>
        <w:t>u7) + 0</w:t>
      </w:r>
      <w:r w:rsidR="00644CD5">
        <w:t>.</w:t>
      </w:r>
      <w:r>
        <w:t>141*T(v14</w:t>
      </w:r>
      <w:r w:rsidR="00644CD5">
        <w:t>.</w:t>
      </w:r>
      <w:r>
        <w:t>u22) + 0</w:t>
      </w:r>
      <w:r w:rsidR="00644CD5">
        <w:t>.</w:t>
      </w:r>
      <w:r>
        <w:t>285*T(v3</w:t>
      </w:r>
      <w:r w:rsidR="00644CD5">
        <w:t>.</w:t>
      </w:r>
      <w:r>
        <w:t>u35) -0</w:t>
      </w:r>
      <w:r w:rsidR="00644CD5">
        <w:t>.</w:t>
      </w:r>
      <w:r>
        <w:t>272*T(v2</w:t>
      </w:r>
      <w:r w:rsidR="00644CD5">
        <w:t>.</w:t>
      </w:r>
      <w:r>
        <w:t>u26) + 0</w:t>
      </w:r>
      <w:r w:rsidR="00644CD5">
        <w:t>.</w:t>
      </w:r>
      <w:r>
        <w:t>314*T(v20</w:t>
      </w:r>
      <w:r w:rsidR="00644CD5">
        <w:t>.</w:t>
      </w:r>
      <w:r>
        <w:t>u5) + 0</w:t>
      </w:r>
      <w:r w:rsidR="00644CD5">
        <w:t>.</w:t>
      </w:r>
      <w:r>
        <w:t>228*T(v18</w:t>
      </w:r>
      <w:r w:rsidR="00644CD5">
        <w:t>.</w:t>
      </w:r>
      <w:r>
        <w:t>u6) + 0</w:t>
      </w:r>
      <w:r w:rsidR="00644CD5">
        <w:t>.</w:t>
      </w:r>
      <w:r>
        <w:t>183*T(v4</w:t>
      </w:r>
      <w:r w:rsidR="00644CD5">
        <w:t>.</w:t>
      </w:r>
      <w:r>
        <w:t>u35) -0</w:t>
      </w:r>
      <w:r w:rsidR="00644CD5">
        <w:t>.</w:t>
      </w:r>
      <w:r>
        <w:t>25*T(v32</w:t>
      </w:r>
      <w:r w:rsidR="00644CD5">
        <w:t>.</w:t>
      </w:r>
      <w:r>
        <w:t>u10) + 0</w:t>
      </w:r>
      <w:r w:rsidR="00644CD5">
        <w:t>.</w:t>
      </w:r>
      <w:r>
        <w:t>445*T(v33</w:t>
      </w:r>
      <w:r w:rsidR="00644CD5">
        <w:t>.</w:t>
      </w:r>
      <w:r>
        <w:t>u2) -0</w:t>
      </w:r>
      <w:r w:rsidR="00644CD5">
        <w:t>.</w:t>
      </w:r>
      <w:r>
        <w:t>155*T(v30</w:t>
      </w:r>
      <w:r w:rsidR="00644CD5">
        <w:t>.</w:t>
      </w:r>
      <w:r>
        <w:t>u11) -0</w:t>
      </w:r>
      <w:r w:rsidR="00644CD5">
        <w:t>.</w:t>
      </w:r>
      <w:r>
        <w:t>425*T(v11</w:t>
      </w:r>
      <w:r w:rsidR="00644CD5">
        <w:t>.</w:t>
      </w:r>
      <w:r>
        <w:t>u32) -0</w:t>
      </w:r>
      <w:r w:rsidR="00644CD5">
        <w:t>.</w:t>
      </w:r>
      <w:r>
        <w:t>338*T(v35</w:t>
      </w:r>
      <w:r w:rsidR="00644CD5">
        <w:t>.</w:t>
      </w:r>
      <w:r>
        <w:t>u2) -0</w:t>
      </w:r>
      <w:r w:rsidR="00644CD5">
        <w:t>.</w:t>
      </w:r>
      <w:r>
        <w:t>194*T(v21</w:t>
      </w:r>
      <w:r w:rsidR="00644CD5">
        <w:t>.</w:t>
      </w:r>
      <w:r>
        <w:t>u12) + 0</w:t>
      </w:r>
      <w:r w:rsidR="00644CD5">
        <w:t>.</w:t>
      </w:r>
      <w:r>
        <w:t>284*T(v13</w:t>
      </w:r>
      <w:r w:rsidR="00644CD5">
        <w:t>.</w:t>
      </w:r>
      <w:r>
        <w:t>u7) + 0</w:t>
      </w:r>
      <w:r w:rsidR="00644CD5">
        <w:t>.</w:t>
      </w:r>
      <w:r>
        <w:t>21*T(v6</w:t>
      </w:r>
      <w:r w:rsidR="00644CD5">
        <w:t>.</w:t>
      </w:r>
      <w:r>
        <w:t>u8) -0</w:t>
      </w:r>
      <w:r w:rsidR="00644CD5">
        <w:t>.</w:t>
      </w:r>
      <w:r>
        <w:t>225*T(v33</w:t>
      </w:r>
      <w:r w:rsidR="00644CD5">
        <w:t>.</w:t>
      </w:r>
      <w:r>
        <w:t>u10) -0</w:t>
      </w:r>
      <w:r w:rsidR="00644CD5">
        <w:t>.</w:t>
      </w:r>
      <w:r>
        <w:t>244*T(v14</w:t>
      </w:r>
      <w:r w:rsidR="00644CD5">
        <w:t>.</w:t>
      </w:r>
      <w:r>
        <w:t>u20) + 0</w:t>
      </w:r>
      <w:r w:rsidR="00644CD5">
        <w:t>.</w:t>
      </w:r>
      <w:r>
        <w:t>341*T(v19</w:t>
      </w:r>
      <w:r w:rsidR="00644CD5">
        <w:t>.</w:t>
      </w:r>
      <w:r>
        <w:t>u8) + 0</w:t>
      </w:r>
      <w:r w:rsidR="00644CD5">
        <w:t>.</w:t>
      </w:r>
      <w:r>
        <w:t>258*T(v38</w:t>
      </w:r>
      <w:r w:rsidR="00644CD5">
        <w:t>.</w:t>
      </w:r>
      <w:r>
        <w:t>u1) -0</w:t>
      </w:r>
      <w:r w:rsidR="00644CD5">
        <w:t>.</w:t>
      </w:r>
      <w:r>
        <w:t>345*T(v17</w:t>
      </w:r>
      <w:r w:rsidR="00644CD5">
        <w:t>.</w:t>
      </w:r>
      <w:r>
        <w:t>u23) -0</w:t>
      </w:r>
      <w:r w:rsidR="00644CD5">
        <w:t>.</w:t>
      </w:r>
      <w:r>
        <w:t>241*T(v18</w:t>
      </w:r>
      <w:r w:rsidR="00644CD5">
        <w:t>.</w:t>
      </w:r>
      <w:r>
        <w:t>u20) -0</w:t>
      </w:r>
      <w:r w:rsidR="00644CD5">
        <w:t>.</w:t>
      </w:r>
      <w:r>
        <w:t>185*T(v19</w:t>
      </w:r>
      <w:r w:rsidR="00644CD5">
        <w:t>.</w:t>
      </w:r>
      <w:r>
        <w:t>u22) + 0</w:t>
      </w:r>
      <w:r w:rsidR="00644CD5">
        <w:t>.</w:t>
      </w:r>
      <w:r>
        <w:t>177*T(v7</w:t>
      </w:r>
      <w:r w:rsidR="00644CD5">
        <w:t>.</w:t>
      </w:r>
      <w:r>
        <w:t>u15) + 0</w:t>
      </w:r>
      <w:r w:rsidR="00644CD5">
        <w:t>.</w:t>
      </w:r>
      <w:r>
        <w:t>26*T(v9</w:t>
      </w:r>
      <w:r w:rsidR="00644CD5">
        <w:t>.</w:t>
      </w:r>
      <w:r>
        <w:t>u28) -0</w:t>
      </w:r>
      <w:r w:rsidR="00644CD5">
        <w:t>.</w:t>
      </w:r>
      <w:r>
        <w:t>356*T(v10</w:t>
      </w:r>
      <w:r w:rsidR="00644CD5">
        <w:t>.</w:t>
      </w:r>
      <w:r>
        <w:t>u25) -0</w:t>
      </w:r>
      <w:r w:rsidR="00644CD5">
        <w:t>.</w:t>
      </w:r>
      <w:r>
        <w:t>0718*T(v36) -0</w:t>
      </w:r>
      <w:r w:rsidR="00644CD5">
        <w:t>.</w:t>
      </w:r>
      <w:r>
        <w:t>238*T(v24</w:t>
      </w:r>
      <w:r w:rsidR="00644CD5">
        <w:t>.</w:t>
      </w:r>
      <w:r>
        <w:t>u9) + 0</w:t>
      </w:r>
      <w:r w:rsidR="00644CD5">
        <w:t>.</w:t>
      </w:r>
      <w:r>
        <w:t>198*T(v11) + 0</w:t>
      </w:r>
      <w:r w:rsidR="00644CD5">
        <w:t>.</w:t>
      </w:r>
      <w:r>
        <w:t>193*T(v15) + 0</w:t>
      </w:r>
      <w:r w:rsidR="00644CD5">
        <w:t>.</w:t>
      </w:r>
      <w:r>
        <w:t>207*T(v16</w:t>
      </w:r>
      <w:r w:rsidR="00644CD5">
        <w:t>.</w:t>
      </w:r>
      <w:r>
        <w:t>u15) -0</w:t>
      </w:r>
      <w:r w:rsidR="00644CD5">
        <w:t>.</w:t>
      </w:r>
      <w:r>
        <w:t>251*T(v14</w:t>
      </w:r>
      <w:r w:rsidR="00644CD5">
        <w:t>.</w:t>
      </w:r>
      <w:r>
        <w:t>u1) + 0</w:t>
      </w:r>
      <w:r w:rsidR="00644CD5">
        <w:t>.</w:t>
      </w:r>
      <w:r>
        <w:t>246*T(v23</w:t>
      </w:r>
      <w:r w:rsidR="00644CD5">
        <w:t>.</w:t>
      </w:r>
      <w:r>
        <w:t>u15) + 0</w:t>
      </w:r>
      <w:r w:rsidR="00644CD5">
        <w:t>.</w:t>
      </w:r>
      <w:r>
        <w:t>3*T(v27</w:t>
      </w:r>
      <w:r w:rsidR="00644CD5">
        <w:t>.</w:t>
      </w:r>
      <w:r>
        <w:t>u5) -0</w:t>
      </w:r>
      <w:r w:rsidR="00644CD5">
        <w:t>.</w:t>
      </w:r>
      <w:r>
        <w:t>274*T(v12</w:t>
      </w:r>
      <w:r w:rsidR="00644CD5">
        <w:t>.</w:t>
      </w:r>
      <w:r>
        <w:t>u10) + 0</w:t>
      </w:r>
      <w:r w:rsidR="00644CD5">
        <w:t>.</w:t>
      </w:r>
      <w:r>
        <w:t>246*T(v25</w:t>
      </w:r>
      <w:r w:rsidR="00644CD5">
        <w:t>.</w:t>
      </w:r>
      <w:r>
        <w:t>u8) + 0</w:t>
      </w:r>
      <w:r w:rsidR="00644CD5">
        <w:t>.</w:t>
      </w:r>
      <w:r>
        <w:t>198*T(v12</w:t>
      </w:r>
      <w:r w:rsidR="00644CD5">
        <w:t>.</w:t>
      </w:r>
      <w:r>
        <w:t>u27) -0</w:t>
      </w:r>
      <w:r w:rsidR="00644CD5">
        <w:t>.</w:t>
      </w:r>
      <w:r>
        <w:t>153*T(v1</w:t>
      </w:r>
      <w:r w:rsidR="00644CD5">
        <w:t>.</w:t>
      </w:r>
      <w:r>
        <w:t>u32) + 0</w:t>
      </w:r>
      <w:r w:rsidR="00644CD5">
        <w:t>.</w:t>
      </w:r>
      <w:r>
        <w:t>21*T(v35</w:t>
      </w:r>
      <w:r w:rsidR="00644CD5">
        <w:t>.</w:t>
      </w:r>
      <w:r>
        <w:t>u5) + 0</w:t>
      </w:r>
      <w:r w:rsidR="00644CD5">
        <w:t>.</w:t>
      </w:r>
      <w:r>
        <w:t>219*T(v8</w:t>
      </w:r>
      <w:r w:rsidR="00644CD5">
        <w:t>.</w:t>
      </w:r>
      <w:r>
        <w:t>u1) + 0</w:t>
      </w:r>
      <w:r w:rsidR="00644CD5">
        <w:t>.</w:t>
      </w:r>
      <w:r>
        <w:t>17*T(v21) -0</w:t>
      </w:r>
      <w:r w:rsidR="00644CD5">
        <w:t>.</w:t>
      </w:r>
      <w:r>
        <w:t>232*T(v12</w:t>
      </w:r>
      <w:r w:rsidR="00644CD5">
        <w:t>.</w:t>
      </w:r>
      <w:r>
        <w:t>u15) + 0</w:t>
      </w:r>
      <w:r w:rsidR="00644CD5">
        <w:t>.</w:t>
      </w:r>
      <w:r>
        <w:t>23*T(v2</w:t>
      </w:r>
      <w:r w:rsidR="00644CD5">
        <w:t>.</w:t>
      </w:r>
      <w:r>
        <w:t>u17) -0</w:t>
      </w:r>
      <w:r w:rsidR="00644CD5">
        <w:t>.</w:t>
      </w:r>
      <w:r>
        <w:t>136*T(v15</w:t>
      </w:r>
      <w:r w:rsidR="00644CD5">
        <w:t>.</w:t>
      </w:r>
      <w:r>
        <w:t>u20) -0</w:t>
      </w:r>
      <w:r w:rsidR="00644CD5">
        <w:t>.</w:t>
      </w:r>
      <w:r>
        <w:t>218*T(v1</w:t>
      </w:r>
      <w:r w:rsidR="00644CD5">
        <w:t>.</w:t>
      </w:r>
      <w:r>
        <w:t>u36) -0</w:t>
      </w:r>
      <w:r w:rsidR="00644CD5">
        <w:t>.</w:t>
      </w:r>
      <w:r>
        <w:t>158*T(v15</w:t>
      </w:r>
      <w:r w:rsidR="00644CD5">
        <w:t>.</w:t>
      </w:r>
      <w:r>
        <w:t>u12) + 0</w:t>
      </w:r>
      <w:r w:rsidR="00644CD5">
        <w:t>.</w:t>
      </w:r>
      <w:r>
        <w:t>166*T(v37</w:t>
      </w:r>
      <w:r w:rsidR="00644CD5">
        <w:t>.</w:t>
      </w:r>
      <w:r>
        <w:t>u6) -0</w:t>
      </w:r>
      <w:r w:rsidR="00644CD5">
        <w:t>.</w:t>
      </w:r>
      <w:r>
        <w:t>266*T(v9</w:t>
      </w:r>
      <w:r w:rsidR="00644CD5">
        <w:t>.</w:t>
      </w:r>
      <w:r>
        <w:t>u23) -0</w:t>
      </w:r>
      <w:r w:rsidR="00644CD5">
        <w:t>.</w:t>
      </w:r>
      <w:r>
        <w:t>284*T(v9</w:t>
      </w:r>
      <w:r w:rsidR="00644CD5">
        <w:t>.</w:t>
      </w:r>
      <w:r>
        <w:t>u2) + 0</w:t>
      </w:r>
      <w:r w:rsidR="00644CD5">
        <w:t>.</w:t>
      </w:r>
      <w:r>
        <w:t>274*T(v11</w:t>
      </w:r>
      <w:r w:rsidR="00644CD5">
        <w:t>.</w:t>
      </w:r>
      <w:r>
        <w:t>u1) -0</w:t>
      </w:r>
      <w:r w:rsidR="00644CD5">
        <w:t>.</w:t>
      </w:r>
      <w:r>
        <w:t>182*T(v2</w:t>
      </w:r>
      <w:r w:rsidR="00644CD5">
        <w:t>.</w:t>
      </w:r>
      <w:r>
        <w:t>u41) -0</w:t>
      </w:r>
      <w:r w:rsidR="00644CD5">
        <w:t>.</w:t>
      </w:r>
      <w:r>
        <w:t>149*T(u28) -0</w:t>
      </w:r>
      <w:r w:rsidR="00644CD5">
        <w:t>.</w:t>
      </w:r>
      <w:r>
        <w:t>194*T(v20</w:t>
      </w:r>
      <w:r w:rsidR="00644CD5">
        <w:t>.</w:t>
      </w:r>
      <w:r>
        <w:t>u16) + 0</w:t>
      </w:r>
      <w:r w:rsidR="00644CD5">
        <w:t>.</w:t>
      </w:r>
      <w:r>
        <w:t>187*T(v9</w:t>
      </w:r>
      <w:r w:rsidR="00644CD5">
        <w:t>.</w:t>
      </w:r>
      <w:r>
        <w:t>u14) + 0</w:t>
      </w:r>
      <w:r w:rsidR="00644CD5">
        <w:t>.</w:t>
      </w:r>
      <w:r>
        <w:t>122*T(v8</w:t>
      </w:r>
      <w:r w:rsidR="00644CD5">
        <w:t>.</w:t>
      </w:r>
      <w:r>
        <w:t>u8) + 0</w:t>
      </w:r>
      <w:r w:rsidR="00644CD5">
        <w:t>.</w:t>
      </w:r>
      <w:r>
        <w:t>145*T(u29) + 0</w:t>
      </w:r>
      <w:r w:rsidR="00644CD5">
        <w:t>.</w:t>
      </w:r>
      <w:r>
        <w:t>16*T(v8</w:t>
      </w:r>
      <w:r w:rsidR="00644CD5">
        <w:t>.</w:t>
      </w:r>
      <w:r>
        <w:t>u33) + 0</w:t>
      </w:r>
      <w:r w:rsidR="00644CD5">
        <w:t>.</w:t>
      </w:r>
      <w:r>
        <w:t>178*T(v5</w:t>
      </w:r>
      <w:r w:rsidR="00644CD5">
        <w:t>.</w:t>
      </w:r>
      <w:r>
        <w:t>u21) -0</w:t>
      </w:r>
      <w:r w:rsidR="00644CD5">
        <w:t>.</w:t>
      </w:r>
      <w:r>
        <w:t>149*T(v32</w:t>
      </w:r>
      <w:r w:rsidR="00644CD5">
        <w:t>.</w:t>
      </w:r>
      <w:r>
        <w:t>u9) + 0</w:t>
      </w:r>
      <w:r w:rsidR="00644CD5">
        <w:t>.</w:t>
      </w:r>
      <w:r>
        <w:t>17*T(v28</w:t>
      </w:r>
      <w:r w:rsidR="00644CD5">
        <w:t>.</w:t>
      </w:r>
      <w:r>
        <w:t>u10) + 0</w:t>
      </w:r>
      <w:r w:rsidR="00644CD5">
        <w:t>.</w:t>
      </w:r>
      <w:r>
        <w:t>151*T(v16</w:t>
      </w:r>
      <w:r w:rsidR="00644CD5">
        <w:t>.</w:t>
      </w:r>
      <w:r>
        <w:t>u12) -0</w:t>
      </w:r>
      <w:r w:rsidR="00644CD5">
        <w:t>.</w:t>
      </w:r>
      <w:r>
        <w:t>212*T(v17</w:t>
      </w:r>
      <w:r w:rsidR="00644CD5">
        <w:t>.</w:t>
      </w:r>
      <w:r>
        <w:t>u19) -0</w:t>
      </w:r>
      <w:r w:rsidR="00644CD5">
        <w:t>.</w:t>
      </w:r>
      <w:r>
        <w:t>112*T(v28</w:t>
      </w:r>
      <w:r w:rsidR="00644CD5">
        <w:t>.</w:t>
      </w:r>
      <w:r>
        <w:t>u15) -0</w:t>
      </w:r>
      <w:r w:rsidR="00644CD5">
        <w:t>.</w:t>
      </w:r>
      <w:r>
        <w:t>168*T(v5</w:t>
      </w:r>
      <w:r w:rsidR="00644CD5">
        <w:t>.</w:t>
      </w:r>
      <w:r>
        <w:t>u22) -0</w:t>
      </w:r>
      <w:r w:rsidR="00644CD5">
        <w:t>.</w:t>
      </w:r>
      <w:r>
        <w:t>166*T(v23</w:t>
      </w:r>
      <w:r w:rsidR="00644CD5">
        <w:t>.</w:t>
      </w:r>
      <w:r>
        <w:t>u3) -0</w:t>
      </w:r>
      <w:r w:rsidR="00644CD5">
        <w:t>.</w:t>
      </w:r>
      <w:r>
        <w:t>17*T(v2</w:t>
      </w:r>
      <w:r w:rsidR="00644CD5">
        <w:t>.</w:t>
      </w:r>
      <w:r>
        <w:t>u33) -0</w:t>
      </w:r>
      <w:r w:rsidR="00644CD5">
        <w:t>.</w:t>
      </w:r>
      <w:r>
        <w:t>175*T(v5</w:t>
      </w:r>
      <w:r w:rsidR="00644CD5">
        <w:t>.</w:t>
      </w:r>
      <w:r>
        <w:t>u13) -0</w:t>
      </w:r>
      <w:r w:rsidR="00644CD5">
        <w:t>.</w:t>
      </w:r>
      <w:r>
        <w:t>213*T(v5</w:t>
      </w:r>
      <w:r w:rsidR="00644CD5">
        <w:t>.</w:t>
      </w:r>
      <w:r>
        <w:t>u4) -0</w:t>
      </w:r>
      <w:r w:rsidR="00644CD5">
        <w:t>.</w:t>
      </w:r>
      <w:r>
        <w:t>175*T(v1</w:t>
      </w:r>
      <w:r w:rsidR="00644CD5">
        <w:t>.</w:t>
      </w:r>
      <w:r>
        <w:t>u21) + 0</w:t>
      </w:r>
      <w:r w:rsidR="00644CD5">
        <w:t>.</w:t>
      </w:r>
      <w:r>
        <w:t>18*T(v24</w:t>
      </w:r>
      <w:r w:rsidR="00644CD5">
        <w:t>.</w:t>
      </w:r>
      <w:r>
        <w:t>u12) -0</w:t>
      </w:r>
      <w:r w:rsidR="00644CD5">
        <w:t>.</w:t>
      </w:r>
      <w:r>
        <w:t>217*T(v34</w:t>
      </w:r>
      <w:r w:rsidR="00644CD5">
        <w:t>.</w:t>
      </w:r>
      <w:r>
        <w:t>u2) + 0</w:t>
      </w:r>
      <w:r w:rsidR="00644CD5">
        <w:t>.</w:t>
      </w:r>
      <w:r>
        <w:t>199*T(v9</w:t>
      </w:r>
      <w:r w:rsidR="00644CD5">
        <w:t>.</w:t>
      </w:r>
      <w:r>
        <w:t>u1) + 0</w:t>
      </w:r>
      <w:r w:rsidR="00644CD5">
        <w:t>.</w:t>
      </w:r>
      <w:r>
        <w:t>173*T(v14</w:t>
      </w:r>
      <w:r w:rsidR="00644CD5">
        <w:t>.</w:t>
      </w:r>
      <w:r>
        <w:t>u9) + 0</w:t>
      </w:r>
      <w:r w:rsidR="00644CD5">
        <w:t>.</w:t>
      </w:r>
      <w:r>
        <w:t>133*T(v16</w:t>
      </w:r>
      <w:r w:rsidR="00644CD5">
        <w:t>.</w:t>
      </w:r>
      <w:r>
        <w:t>u27) -0</w:t>
      </w:r>
      <w:r w:rsidR="00644CD5">
        <w:t>.</w:t>
      </w:r>
      <w:r>
        <w:t>142*T(v20</w:t>
      </w:r>
      <w:r w:rsidR="00644CD5">
        <w:t>.</w:t>
      </w:r>
      <w:r>
        <w:t>u20) -0</w:t>
      </w:r>
      <w:r w:rsidR="00644CD5">
        <w:t>.</w:t>
      </w:r>
      <w:r>
        <w:t>137*T(v15</w:t>
      </w:r>
      <w:r w:rsidR="00644CD5">
        <w:t>.</w:t>
      </w:r>
      <w:r>
        <w:t>u27) -0</w:t>
      </w:r>
      <w:r w:rsidR="00644CD5">
        <w:t>.</w:t>
      </w:r>
      <w:r>
        <w:t>141*T(v16</w:t>
      </w:r>
      <w:r w:rsidR="00644CD5">
        <w:t>.</w:t>
      </w:r>
      <w:r>
        <w:t>u18) + 0</w:t>
      </w:r>
      <w:r w:rsidR="00644CD5">
        <w:t>.</w:t>
      </w:r>
      <w:r>
        <w:t>125*T(v33</w:t>
      </w:r>
      <w:r w:rsidR="00644CD5">
        <w:t>.</w:t>
      </w:r>
      <w:r>
        <w:t>u7) + 0</w:t>
      </w:r>
      <w:r w:rsidR="00644CD5">
        <w:t>.</w:t>
      </w:r>
      <w:r>
        <w:t>129*T(v12</w:t>
      </w:r>
      <w:r w:rsidR="00644CD5">
        <w:t>.</w:t>
      </w:r>
      <w:r>
        <w:t>u21) + 0</w:t>
      </w:r>
      <w:r w:rsidR="00644CD5">
        <w:t>.</w:t>
      </w:r>
      <w:r>
        <w:t>113*T(v16</w:t>
      </w:r>
      <w:r w:rsidR="00644CD5">
        <w:t>.</w:t>
      </w:r>
      <w:r>
        <w:t>u26) -0</w:t>
      </w:r>
      <w:r w:rsidR="00644CD5">
        <w:t>.</w:t>
      </w:r>
      <w:r>
        <w:t>158*T(v4</w:t>
      </w:r>
      <w:r w:rsidR="00644CD5">
        <w:t>.</w:t>
      </w:r>
      <w:r>
        <w:t>u9) -0</w:t>
      </w:r>
      <w:r w:rsidR="00644CD5">
        <w:t>.</w:t>
      </w:r>
      <w:r>
        <w:t>104*T(v2</w:t>
      </w:r>
      <w:r w:rsidR="00644CD5">
        <w:t>.</w:t>
      </w:r>
      <w:r>
        <w:t>u39) -0</w:t>
      </w:r>
      <w:r w:rsidR="00644CD5">
        <w:t>.</w:t>
      </w:r>
      <w:r>
        <w:t>109*T(v6</w:t>
      </w:r>
      <w:r w:rsidR="00644CD5">
        <w:t>.</w:t>
      </w:r>
      <w:r>
        <w:t>u35) -0</w:t>
      </w:r>
      <w:r w:rsidR="00644CD5">
        <w:t>.</w:t>
      </w:r>
      <w:r>
        <w:t>134*T(v8</w:t>
      </w:r>
      <w:r w:rsidR="00644CD5">
        <w:t>.</w:t>
      </w:r>
      <w:r>
        <w:t>u16) -0</w:t>
      </w:r>
      <w:r w:rsidR="00644CD5">
        <w:t>.</w:t>
      </w:r>
      <w:r>
        <w:t>137*T(v15</w:t>
      </w:r>
      <w:r w:rsidR="00644CD5">
        <w:t>.</w:t>
      </w:r>
      <w:r>
        <w:t>u4) -0</w:t>
      </w:r>
      <w:r w:rsidR="00644CD5">
        <w:t>.</w:t>
      </w:r>
      <w:r>
        <w:t>12*T(v15</w:t>
      </w:r>
      <w:r w:rsidR="00644CD5">
        <w:t>.</w:t>
      </w:r>
      <w:r>
        <w:t>u7) + 0</w:t>
      </w:r>
      <w:r w:rsidR="00644CD5">
        <w:t>.</w:t>
      </w:r>
      <w:r>
        <w:t>0677*T(u33) + 0</w:t>
      </w:r>
      <w:r w:rsidR="00644CD5">
        <w:t>.</w:t>
      </w:r>
      <w:r>
        <w:t>103*Volume -0</w:t>
      </w:r>
      <w:r w:rsidR="00644CD5">
        <w:t>.</w:t>
      </w:r>
      <w:r>
        <w:t>0947*T(v7</w:t>
      </w:r>
      <w:r w:rsidR="00644CD5">
        <w:t>.</w:t>
      </w:r>
      <w:r>
        <w:t>u14) -0</w:t>
      </w:r>
      <w:r w:rsidR="00644CD5">
        <w:t>.</w:t>
      </w:r>
      <w:r>
        <w:t>0913*T(v7</w:t>
      </w:r>
      <w:r w:rsidR="00644CD5">
        <w:t>.</w:t>
      </w:r>
      <w:r>
        <w:t>u18) + 0</w:t>
      </w:r>
      <w:r w:rsidR="00644CD5">
        <w:t>.</w:t>
      </w:r>
      <w:r>
        <w:t>0805*T(v6</w:t>
      </w:r>
      <w:r w:rsidR="00644CD5">
        <w:t>.</w:t>
      </w:r>
      <w:r>
        <w:t>u36) + 0</w:t>
      </w:r>
      <w:r w:rsidR="00644CD5">
        <w:t>.</w:t>
      </w:r>
      <w:r>
        <w:t>0901*T(v8</w:t>
      </w:r>
      <w:r w:rsidR="00644CD5">
        <w:t>.</w:t>
      </w:r>
      <w:r>
        <w:t>u24) + 0</w:t>
      </w:r>
      <w:r w:rsidR="00644CD5">
        <w:t>.</w:t>
      </w:r>
      <w:r>
        <w:t>0497*T(u18) + 0</w:t>
      </w:r>
      <w:r w:rsidR="00644CD5">
        <w:t>.</w:t>
      </w:r>
      <w:r>
        <w:t>0514*T(v36</w:t>
      </w:r>
      <w:r w:rsidR="00644CD5">
        <w:t>.</w:t>
      </w:r>
      <w:r>
        <w:t>u4) + 0</w:t>
      </w:r>
      <w:r w:rsidR="00644CD5">
        <w:t>.</w:t>
      </w:r>
      <w:r>
        <w:t>0623*T(v12</w:t>
      </w:r>
      <w:r w:rsidR="00644CD5">
        <w:t>.</w:t>
      </w:r>
      <w:r>
        <w:t>u12) -0</w:t>
      </w:r>
      <w:r w:rsidR="00644CD5">
        <w:t>.</w:t>
      </w:r>
      <w:r>
        <w:t>0762*T(v17</w:t>
      </w:r>
      <w:r w:rsidR="00644CD5">
        <w:t>.</w:t>
      </w:r>
      <w:r>
        <w:t>u10) + 0</w:t>
      </w:r>
      <w:r w:rsidR="00644CD5">
        <w:t>.</w:t>
      </w:r>
      <w:r>
        <w:t>0702*T(v21</w:t>
      </w:r>
      <w:r w:rsidR="00644CD5">
        <w:t>.</w:t>
      </w:r>
      <w:r>
        <w:t>u10) + 0</w:t>
      </w:r>
      <w:r w:rsidR="00644CD5">
        <w:t>.</w:t>
      </w:r>
      <w:r>
        <w:t>0637*T(v5</w:t>
      </w:r>
      <w:r w:rsidR="00644CD5">
        <w:t>.</w:t>
      </w:r>
      <w:r>
        <w:t>u37) + 0</w:t>
      </w:r>
      <w:r w:rsidR="00644CD5">
        <w:t>.</w:t>
      </w:r>
      <w:r>
        <w:t>0656*T(v1</w:t>
      </w:r>
      <w:r w:rsidR="00644CD5">
        <w:t>.</w:t>
      </w:r>
      <w:r>
        <w:t>u42) -0</w:t>
      </w:r>
      <w:r w:rsidR="00644CD5">
        <w:t>.</w:t>
      </w:r>
      <w:r>
        <w:t>0621*T(v20</w:t>
      </w:r>
      <w:r w:rsidR="00644CD5">
        <w:t>.</w:t>
      </w:r>
      <w:r>
        <w:t>u18) -0</w:t>
      </w:r>
      <w:r w:rsidR="00644CD5">
        <w:t>.</w:t>
      </w:r>
      <w:r>
        <w:t>072*T(v8</w:t>
      </w:r>
      <w:r w:rsidR="00644CD5">
        <w:t>.</w:t>
      </w:r>
      <w:r>
        <w:t>u19) -0</w:t>
      </w:r>
      <w:r w:rsidR="00644CD5">
        <w:t>.</w:t>
      </w:r>
      <w:r>
        <w:t>0724*T(v1</w:t>
      </w:r>
      <w:r w:rsidR="00644CD5">
        <w:t>.</w:t>
      </w:r>
      <w:r>
        <w:t>u26) -0</w:t>
      </w:r>
      <w:r w:rsidR="00644CD5">
        <w:t>.</w:t>
      </w:r>
      <w:r>
        <w:t>0659*T(v14</w:t>
      </w:r>
      <w:r w:rsidR="00644CD5">
        <w:t>.</w:t>
      </w:r>
      <w:r>
        <w:t>u19) + 0</w:t>
      </w:r>
      <w:r w:rsidR="00644CD5">
        <w:t>.</w:t>
      </w:r>
      <w:r>
        <w:t>0603*T(v9</w:t>
      </w:r>
      <w:r w:rsidR="00644CD5">
        <w:t>.</w:t>
      </w:r>
      <w:r>
        <w:t>u3) + 0</w:t>
      </w:r>
      <w:r w:rsidR="00644CD5">
        <w:t>.</w:t>
      </w:r>
      <w:r>
        <w:t>0401*T(v13) + 0</w:t>
      </w:r>
      <w:r w:rsidR="00644CD5">
        <w:t>.</w:t>
      </w:r>
      <w:r>
        <w:t>0506*T(v23</w:t>
      </w:r>
      <w:r w:rsidR="00644CD5">
        <w:t>.</w:t>
      </w:r>
      <w:r>
        <w:t>u16) -0</w:t>
      </w:r>
      <w:r w:rsidR="00644CD5">
        <w:t>.</w:t>
      </w:r>
      <w:r>
        <w:t>0553*T(v5</w:t>
      </w:r>
      <w:r w:rsidR="00644CD5">
        <w:t>.</w:t>
      </w:r>
      <w:r>
        <w:t>u7) + 0</w:t>
      </w:r>
      <w:r w:rsidR="00644CD5">
        <w:t>.</w:t>
      </w:r>
      <w:r>
        <w:t>0442*T(v22</w:t>
      </w:r>
      <w:r w:rsidR="00644CD5">
        <w:t>.</w:t>
      </w:r>
      <w:r>
        <w:t>u7) -0</w:t>
      </w:r>
      <w:r w:rsidR="00644CD5">
        <w:t>.</w:t>
      </w:r>
      <w:r>
        <w:t>04*T(v2</w:t>
      </w:r>
      <w:r w:rsidR="00644CD5">
        <w:t>.</w:t>
      </w:r>
      <w:r>
        <w:t>u32) -0</w:t>
      </w:r>
      <w:r w:rsidR="00644CD5">
        <w:t>.</w:t>
      </w:r>
      <w:r>
        <w:t>0452*T(v9</w:t>
      </w:r>
      <w:r w:rsidR="00644CD5">
        <w:t>.</w:t>
      </w:r>
      <w:r>
        <w:t>u27) -0</w:t>
      </w:r>
      <w:r w:rsidR="00644CD5">
        <w:t>.</w:t>
      </w:r>
      <w:r>
        <w:t>0498*T(v2</w:t>
      </w:r>
      <w:r w:rsidR="00644CD5">
        <w:t>.</w:t>
      </w:r>
      <w:r>
        <w:t>u28) + 0</w:t>
      </w:r>
      <w:r w:rsidR="00644CD5">
        <w:t>.</w:t>
      </w:r>
      <w:r>
        <w:t>0471*T(v3</w:t>
      </w:r>
      <w:r w:rsidR="00644CD5">
        <w:t>.</w:t>
      </w:r>
      <w:r>
        <w:t>u23) + 0</w:t>
      </w:r>
      <w:r w:rsidR="00644CD5">
        <w:t>.</w:t>
      </w:r>
      <w:r>
        <w:t>0431*T(v9</w:t>
      </w:r>
      <w:r w:rsidR="00644CD5">
        <w:t>.</w:t>
      </w:r>
      <w:r>
        <w:t>u4) -0</w:t>
      </w:r>
      <w:r w:rsidR="00644CD5">
        <w:t>.</w:t>
      </w:r>
      <w:r>
        <w:t>0368*T(v27</w:t>
      </w:r>
      <w:r w:rsidR="00644CD5">
        <w:t>.</w:t>
      </w:r>
      <w:r>
        <w:t>u8) + 0</w:t>
      </w:r>
      <w:r w:rsidR="00644CD5">
        <w:t>.</w:t>
      </w:r>
      <w:r>
        <w:t>0386*T(v13</w:t>
      </w:r>
      <w:r w:rsidR="00644CD5">
        <w:t>.</w:t>
      </w:r>
      <w:r>
        <w:t>u23) + 0</w:t>
      </w:r>
      <w:r w:rsidR="00644CD5">
        <w:t>.</w:t>
      </w:r>
      <w:r>
        <w:t>0398*T(v9</w:t>
      </w:r>
      <w:r w:rsidR="00644CD5">
        <w:t>.</w:t>
      </w:r>
      <w:r>
        <w:t>u6) + 0</w:t>
      </w:r>
      <w:r w:rsidR="00644CD5">
        <w:t>.</w:t>
      </w:r>
      <w:r>
        <w:t>0357*T(v11</w:t>
      </w:r>
      <w:r w:rsidR="00644CD5">
        <w:t>.</w:t>
      </w:r>
      <w:r>
        <w:t>u12) + 0</w:t>
      </w:r>
      <w:r w:rsidR="00644CD5">
        <w:t>.</w:t>
      </w:r>
      <w:r>
        <w:t>0344*T(v11</w:t>
      </w:r>
      <w:r w:rsidR="00644CD5">
        <w:t>.</w:t>
      </w:r>
      <w:r>
        <w:t>u18) -0</w:t>
      </w:r>
      <w:r w:rsidR="00644CD5">
        <w:t>.</w:t>
      </w:r>
      <w:r>
        <w:t>0311*T(v33</w:t>
      </w:r>
      <w:r w:rsidR="00644CD5">
        <w:t>.</w:t>
      </w:r>
      <w:r>
        <w:t>u4) -0</w:t>
      </w:r>
      <w:r w:rsidR="00644CD5">
        <w:t>.</w:t>
      </w:r>
      <w:r>
        <w:t>0314*T(v26</w:t>
      </w:r>
      <w:r w:rsidR="00644CD5">
        <w:t>.</w:t>
      </w:r>
      <w:r>
        <w:t>u4) -0</w:t>
      </w:r>
      <w:r w:rsidR="00644CD5">
        <w:t>.</w:t>
      </w:r>
      <w:r>
        <w:t>0425*T(v10</w:t>
      </w:r>
      <w:r w:rsidR="00644CD5">
        <w:t>.</w:t>
      </w:r>
      <w:r>
        <w:t>u2) + 0</w:t>
      </w:r>
      <w:r w:rsidR="00644CD5">
        <w:t>.</w:t>
      </w:r>
      <w:r>
        <w:t>0234*T(v14) + 0</w:t>
      </w:r>
      <w:r w:rsidR="00644CD5">
        <w:t>.</w:t>
      </w:r>
      <w:r>
        <w:t>0374*T(v17</w:t>
      </w:r>
      <w:r w:rsidR="00644CD5">
        <w:t>.</w:t>
      </w:r>
      <w:r>
        <w:t>u2) -0</w:t>
      </w:r>
      <w:r w:rsidR="00644CD5">
        <w:t>.</w:t>
      </w:r>
      <w:r>
        <w:t>0249*T(v32</w:t>
      </w:r>
      <w:r w:rsidR="00644CD5">
        <w:t>.</w:t>
      </w:r>
      <w:r>
        <w:t>u1) + 0</w:t>
      </w:r>
      <w:r w:rsidR="00644CD5">
        <w:t>.</w:t>
      </w:r>
      <w:r>
        <w:t>0157*T(v29) + 0</w:t>
      </w:r>
      <w:r w:rsidR="00644CD5">
        <w:t>.</w:t>
      </w:r>
      <w:r>
        <w:t>025*T(v6</w:t>
      </w:r>
      <w:r w:rsidR="00644CD5">
        <w:t>.</w:t>
      </w:r>
      <w:r>
        <w:t>u6) -</w:t>
      </w:r>
      <w:r>
        <w:lastRenderedPageBreak/>
        <w:t>0</w:t>
      </w:r>
      <w:r w:rsidR="00644CD5">
        <w:t>.</w:t>
      </w:r>
      <w:r>
        <w:t>0193*T(v21</w:t>
      </w:r>
      <w:r w:rsidR="00644CD5">
        <w:t>.</w:t>
      </w:r>
      <w:r>
        <w:t>u18) + 0</w:t>
      </w:r>
      <w:r w:rsidR="00644CD5">
        <w:t>.</w:t>
      </w:r>
      <w:r>
        <w:t>0107*T(u34) -0</w:t>
      </w:r>
      <w:r w:rsidR="00644CD5">
        <w:t>.</w:t>
      </w:r>
      <w:r>
        <w:t>00773*T(u25) + 0</w:t>
      </w:r>
      <w:r w:rsidR="00644CD5">
        <w:t>.</w:t>
      </w:r>
      <w:r>
        <w:t>0118*T(v8</w:t>
      </w:r>
      <w:r w:rsidR="00644CD5">
        <w:t>.</w:t>
      </w:r>
      <w:r>
        <w:t>u3) + 0</w:t>
      </w:r>
      <w:r w:rsidR="00644CD5">
        <w:t>.</w:t>
      </w:r>
      <w:r>
        <w:t>00996*T(v19</w:t>
      </w:r>
      <w:r w:rsidR="00644CD5">
        <w:t>.</w:t>
      </w:r>
      <w:r>
        <w:t>u5) -0</w:t>
      </w:r>
      <w:r w:rsidR="00644CD5">
        <w:t>.</w:t>
      </w:r>
      <w:r>
        <w:t>00828*T(v27</w:t>
      </w:r>
      <w:r w:rsidR="00644CD5">
        <w:t>.</w:t>
      </w:r>
      <w:r>
        <w:t>u3) + 0</w:t>
      </w:r>
      <w:r w:rsidR="00644CD5">
        <w:t>.</w:t>
      </w:r>
      <w:r>
        <w:t>00771*T(v24</w:t>
      </w:r>
      <w:r w:rsidR="00644CD5">
        <w:t>.</w:t>
      </w:r>
      <w:r>
        <w:t>u1) -0</w:t>
      </w:r>
      <w:r w:rsidR="00644CD5">
        <w:t>.</w:t>
      </w:r>
      <w:r>
        <w:t>00435*T(v6</w:t>
      </w:r>
      <w:r w:rsidR="00644CD5">
        <w:t>.</w:t>
      </w:r>
      <w:r>
        <w:t>u21) + 0</w:t>
      </w:r>
      <w:r w:rsidR="00644CD5">
        <w:t>.</w:t>
      </w:r>
      <w:r>
        <w:t>00036*T(v37</w:t>
      </w:r>
      <w:r w:rsidR="00644CD5">
        <w:t>.</w:t>
      </w:r>
      <w:r>
        <w:t>u3) + 7</w:t>
      </w:r>
      <w:r w:rsidR="00644CD5">
        <w:t>.</w:t>
      </w:r>
      <w:r>
        <w:t>36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265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351*T(v2</w:t>
      </w:r>
      <w:r w:rsidR="00644CD5">
        <w:t>.</w:t>
      </w:r>
      <w:r>
        <w:t>u4) + 0</w:t>
      </w:r>
      <w:r w:rsidR="00644CD5">
        <w:t>.</w:t>
      </w:r>
      <w:r>
        <w:t>116*NumAromAtoms + 0</w:t>
      </w:r>
      <w:r w:rsidR="00644CD5">
        <w:t>.</w:t>
      </w:r>
      <w:r>
        <w:t>221*T(v11</w:t>
      </w:r>
      <w:r w:rsidR="00644CD5">
        <w:t>.</w:t>
      </w:r>
      <w:r>
        <w:t>u13) -0</w:t>
      </w:r>
      <w:r w:rsidR="00644CD5">
        <w:t>.</w:t>
      </w:r>
      <w:r>
        <w:t>803*T(v8</w:t>
      </w:r>
      <w:r w:rsidR="00644CD5">
        <w:t>.</w:t>
      </w:r>
      <w:r>
        <w:t>u9) -1</w:t>
      </w:r>
      <w:r w:rsidR="00644CD5">
        <w:t>.</w:t>
      </w:r>
      <w:r>
        <w:t>06*T(v3</w:t>
      </w:r>
      <w:r w:rsidR="00644CD5">
        <w:t>.</w:t>
      </w:r>
      <w:r>
        <w:t>u6) + 0</w:t>
      </w:r>
      <w:r w:rsidR="00644CD5">
        <w:t>.</w:t>
      </w:r>
      <w:r>
        <w:t>165*T(v10</w:t>
      </w:r>
      <w:r w:rsidR="00644CD5">
        <w:t>.</w:t>
      </w:r>
      <w:r>
        <w:t>u23) + 0</w:t>
      </w:r>
      <w:r w:rsidR="00644CD5">
        <w:t>.</w:t>
      </w:r>
      <w:r>
        <w:t>945*T(v3</w:t>
      </w:r>
      <w:r w:rsidR="00644CD5">
        <w:t>.</w:t>
      </w:r>
      <w:r>
        <w:t>u3) + 1</w:t>
      </w:r>
      <w:r w:rsidR="00644CD5">
        <w:t>.</w:t>
      </w:r>
      <w:r>
        <w:t>19*T(u2) + 1</w:t>
      </w:r>
      <w:r w:rsidR="00644CD5">
        <w:t>.</w:t>
      </w:r>
      <w:r>
        <w:t>01*T(v11</w:t>
      </w:r>
      <w:r w:rsidR="00644CD5">
        <w:t>.</w:t>
      </w:r>
      <w:r>
        <w:t>u14) + 0</w:t>
      </w:r>
      <w:r w:rsidR="00644CD5">
        <w:t>.</w:t>
      </w:r>
      <w:r>
        <w:t>467*T(v15</w:t>
      </w:r>
      <w:r w:rsidR="00644CD5">
        <w:t>.</w:t>
      </w:r>
      <w:r>
        <w:t>u7) + 0</w:t>
      </w:r>
      <w:r w:rsidR="00644CD5">
        <w:t>.</w:t>
      </w:r>
      <w:r>
        <w:t>137*T(v17</w:t>
      </w:r>
      <w:r w:rsidR="00644CD5">
        <w:t>.</w:t>
      </w:r>
      <w:r>
        <w:t>u24) + 11</w:t>
      </w:r>
      <w:r w:rsidR="00644CD5">
        <w:t>.</w:t>
      </w:r>
      <w:r>
        <w:t>1*Length -0</w:t>
      </w:r>
      <w:r w:rsidR="00644CD5">
        <w:t>.</w:t>
      </w:r>
      <w:r>
        <w:t>643*T(v12</w:t>
      </w:r>
      <w:r w:rsidR="00644CD5">
        <w:t>.</w:t>
      </w:r>
      <w:r>
        <w:t>u1) + 0</w:t>
      </w:r>
      <w:r w:rsidR="00644CD5">
        <w:t>.</w:t>
      </w:r>
      <w:r>
        <w:t>229*T(v13</w:t>
      </w:r>
      <w:r w:rsidR="00644CD5">
        <w:t>.</w:t>
      </w:r>
      <w:r>
        <w:t>u7) + 0</w:t>
      </w:r>
      <w:r w:rsidR="00644CD5">
        <w:t>.</w:t>
      </w:r>
      <w:r>
        <w:t>593*T(v24</w:t>
      </w:r>
      <w:r w:rsidR="00644CD5">
        <w:t>.</w:t>
      </w:r>
      <w:r>
        <w:t>u7) -0</w:t>
      </w:r>
      <w:r w:rsidR="00644CD5">
        <w:t>.</w:t>
      </w:r>
      <w:r>
        <w:t>364*T(v9) + 0</w:t>
      </w:r>
      <w:r w:rsidR="00644CD5">
        <w:t>.</w:t>
      </w:r>
      <w:r>
        <w:t>278*T(v11</w:t>
      </w:r>
      <w:r w:rsidR="00644CD5">
        <w:t>.</w:t>
      </w:r>
      <w:r>
        <w:t>u24) -0</w:t>
      </w:r>
      <w:r w:rsidR="00644CD5">
        <w:t>.</w:t>
      </w:r>
      <w:r>
        <w:t>043*T(v8) -0</w:t>
      </w:r>
      <w:r w:rsidR="00644CD5">
        <w:t>.</w:t>
      </w:r>
      <w:r>
        <w:t>76*T(v27</w:t>
      </w:r>
      <w:r w:rsidR="00644CD5">
        <w:t>.</w:t>
      </w:r>
      <w:r>
        <w:t>u9) + 0</w:t>
      </w:r>
      <w:r w:rsidR="00644CD5">
        <w:t>.</w:t>
      </w:r>
      <w:r>
        <w:t>903*T(v24</w:t>
      </w:r>
      <w:r w:rsidR="00644CD5">
        <w:t>.</w:t>
      </w:r>
      <w:r>
        <w:t>u12) -0</w:t>
      </w:r>
      <w:r w:rsidR="00644CD5">
        <w:t>.</w:t>
      </w:r>
      <w:r>
        <w:t>63*T(v17</w:t>
      </w:r>
      <w:r w:rsidR="00644CD5">
        <w:t>.</w:t>
      </w:r>
      <w:r>
        <w:t>u14) + 0</w:t>
      </w:r>
      <w:r w:rsidR="00644CD5">
        <w:t>.</w:t>
      </w:r>
      <w:r>
        <w:t>0542*NumDonor -0</w:t>
      </w:r>
      <w:r w:rsidR="00644CD5">
        <w:t>.</w:t>
      </w:r>
      <w:r>
        <w:t>159*NumAcceptor + 0</w:t>
      </w:r>
      <w:r w:rsidR="00644CD5">
        <w:t>.</w:t>
      </w:r>
      <w:r>
        <w:t>185*T(v2</w:t>
      </w:r>
      <w:r w:rsidR="00644CD5">
        <w:t>.</w:t>
      </w:r>
      <w:r>
        <w:t>u36) + 1</w:t>
      </w:r>
      <w:r w:rsidR="00644CD5">
        <w:t>.</w:t>
      </w:r>
      <w:r>
        <w:t>29*T(v9</w:t>
      </w:r>
      <w:r w:rsidR="00644CD5">
        <w:t>.</w:t>
      </w:r>
      <w:r>
        <w:t>u9) -0</w:t>
      </w:r>
      <w:r w:rsidR="00644CD5">
        <w:t>.</w:t>
      </w:r>
      <w:r>
        <w:t>683*T(v6</w:t>
      </w:r>
      <w:r w:rsidR="00644CD5">
        <w:t>.</w:t>
      </w:r>
      <w:r>
        <w:t>u21) + 0</w:t>
      </w:r>
      <w:r w:rsidR="00644CD5">
        <w:t>.</w:t>
      </w:r>
      <w:r>
        <w:t>142*Lipophilicity^2 -0</w:t>
      </w:r>
      <w:r w:rsidR="00644CD5">
        <w:t>.</w:t>
      </w:r>
      <w:r>
        <w:t>313*T(v29) -0</w:t>
      </w:r>
      <w:r w:rsidR="00644CD5">
        <w:t>.</w:t>
      </w:r>
      <w:r>
        <w:t>175*T(v18</w:t>
      </w:r>
      <w:r w:rsidR="00644CD5">
        <w:t>.</w:t>
      </w:r>
      <w:r>
        <w:t>u24) -0</w:t>
      </w:r>
      <w:r w:rsidR="00644CD5">
        <w:t>.</w:t>
      </w:r>
      <w:r>
        <w:t>998*T(v1</w:t>
      </w:r>
      <w:r w:rsidR="00644CD5">
        <w:t>.</w:t>
      </w:r>
      <w:r>
        <w:t>u18) -0</w:t>
      </w:r>
      <w:r w:rsidR="00644CD5">
        <w:t>.</w:t>
      </w:r>
      <w:r>
        <w:t>49*T(v19</w:t>
      </w:r>
      <w:r w:rsidR="00644CD5">
        <w:t>.</w:t>
      </w:r>
      <w:r>
        <w:t>u21) -0</w:t>
      </w:r>
      <w:r w:rsidR="00644CD5">
        <w:t>.</w:t>
      </w:r>
      <w:r>
        <w:t>654*T(v22</w:t>
      </w:r>
      <w:r w:rsidR="00644CD5">
        <w:t>.</w:t>
      </w:r>
      <w:r>
        <w:t>u14) + 0</w:t>
      </w:r>
      <w:r w:rsidR="00644CD5">
        <w:t>.</w:t>
      </w:r>
      <w:r>
        <w:t>673*T(v6</w:t>
      </w:r>
      <w:r w:rsidR="00644CD5">
        <w:t>.</w:t>
      </w:r>
      <w:r>
        <w:t>u14) -0</w:t>
      </w:r>
      <w:r w:rsidR="00644CD5">
        <w:t>.</w:t>
      </w:r>
      <w:r>
        <w:t>511*T(v24</w:t>
      </w:r>
      <w:r w:rsidR="00644CD5">
        <w:t>.</w:t>
      </w:r>
      <w:r>
        <w:t>u15) + 1</w:t>
      </w:r>
      <w:r w:rsidR="00644CD5">
        <w:t>.</w:t>
      </w:r>
      <w:r>
        <w:t>22*T(v1</w:t>
      </w:r>
      <w:r w:rsidR="00644CD5">
        <w:t>.</w:t>
      </w:r>
      <w:r>
        <w:t>u7) -0</w:t>
      </w:r>
      <w:r w:rsidR="00644CD5">
        <w:t>.</w:t>
      </w:r>
      <w:r>
        <w:t>572*T(v16</w:t>
      </w:r>
      <w:r w:rsidR="00644CD5">
        <w:t>.</w:t>
      </w:r>
      <w:r>
        <w:t>u8) -0</w:t>
      </w:r>
      <w:r w:rsidR="00644CD5">
        <w:t>.</w:t>
      </w:r>
      <w:r>
        <w:t>197*T(v4</w:t>
      </w:r>
      <w:r w:rsidR="00644CD5">
        <w:t>.</w:t>
      </w:r>
      <w:r>
        <w:t>u38) -0</w:t>
      </w:r>
      <w:r w:rsidR="00644CD5">
        <w:t>.</w:t>
      </w:r>
      <w:r>
        <w:t>47*T(v8</w:t>
      </w:r>
      <w:r w:rsidR="00644CD5">
        <w:t>.</w:t>
      </w:r>
      <w:r>
        <w:t>u10) + 0</w:t>
      </w:r>
      <w:r w:rsidR="00644CD5">
        <w:t>.</w:t>
      </w:r>
      <w:r>
        <w:t>405*T(u25) -1</w:t>
      </w:r>
      <w:r w:rsidR="00644CD5">
        <w:t>.</w:t>
      </w:r>
      <w:r>
        <w:t>2*T(v3) -1</w:t>
      </w:r>
      <w:r w:rsidR="00644CD5">
        <w:t>.</w:t>
      </w:r>
      <w:r>
        <w:t>41*T(v1</w:t>
      </w:r>
      <w:r w:rsidR="00644CD5">
        <w:t>.</w:t>
      </w:r>
      <w:r>
        <w:t>u20) -0</w:t>
      </w:r>
      <w:r w:rsidR="00644CD5">
        <w:t>.</w:t>
      </w:r>
      <w:r>
        <w:t>587*T(v23</w:t>
      </w:r>
      <w:r w:rsidR="00644CD5">
        <w:t>.</w:t>
      </w:r>
      <w:r>
        <w:t>u18) + 0</w:t>
      </w:r>
      <w:r w:rsidR="00644CD5">
        <w:t>.</w:t>
      </w:r>
      <w:r>
        <w:t>556*T(v16</w:t>
      </w:r>
      <w:r w:rsidR="00644CD5">
        <w:t>.</w:t>
      </w:r>
      <w:r>
        <w:t>u1) -0</w:t>
      </w:r>
      <w:r w:rsidR="00644CD5">
        <w:t>.</w:t>
      </w:r>
      <w:r>
        <w:t>105*T(v12</w:t>
      </w:r>
      <w:r w:rsidR="00644CD5">
        <w:t>.</w:t>
      </w:r>
      <w:r>
        <w:t>u21) -0</w:t>
      </w:r>
      <w:r w:rsidR="00644CD5">
        <w:t>.</w:t>
      </w:r>
      <w:r>
        <w:t>667*T(v30</w:t>
      </w:r>
      <w:r w:rsidR="00644CD5">
        <w:t>.</w:t>
      </w:r>
      <w:r>
        <w:t>u9) + 0</w:t>
      </w:r>
      <w:r w:rsidR="00644CD5">
        <w:t>.</w:t>
      </w:r>
      <w:r>
        <w:t>601*T(v24</w:t>
      </w:r>
      <w:r w:rsidR="00644CD5">
        <w:t>.</w:t>
      </w:r>
      <w:r>
        <w:t>u8) -0</w:t>
      </w:r>
      <w:r w:rsidR="00644CD5">
        <w:t>.</w:t>
      </w:r>
      <w:r>
        <w:t>691*T(v5) -0</w:t>
      </w:r>
      <w:r w:rsidR="00644CD5">
        <w:t>.</w:t>
      </w:r>
      <w:r>
        <w:t>415*T(v29</w:t>
      </w:r>
      <w:r w:rsidR="00644CD5">
        <w:t>.</w:t>
      </w:r>
      <w:r>
        <w:t>u9) -0</w:t>
      </w:r>
      <w:r w:rsidR="00644CD5">
        <w:t>.</w:t>
      </w:r>
      <w:r>
        <w:t>529*T(v39</w:t>
      </w:r>
      <w:r w:rsidR="00644CD5">
        <w:t>.</w:t>
      </w:r>
      <w:r>
        <w:t>u2) + 0</w:t>
      </w:r>
      <w:r w:rsidR="00644CD5">
        <w:t>.</w:t>
      </w:r>
      <w:r>
        <w:t>55*T(v8</w:t>
      </w:r>
      <w:r w:rsidR="00644CD5">
        <w:t>.</w:t>
      </w:r>
      <w:r>
        <w:t>u20) -0</w:t>
      </w:r>
      <w:r w:rsidR="00644CD5">
        <w:t>.</w:t>
      </w:r>
      <w:r>
        <w:t>438*T(v4</w:t>
      </w:r>
      <w:r w:rsidR="00644CD5">
        <w:t>.</w:t>
      </w:r>
      <w:r>
        <w:t>u35) + 0</w:t>
      </w:r>
      <w:r w:rsidR="00644CD5">
        <w:t>.</w:t>
      </w:r>
      <w:r>
        <w:t>44*T(v14</w:t>
      </w:r>
      <w:r w:rsidR="00644CD5">
        <w:t>.</w:t>
      </w:r>
      <w:r>
        <w:t>u7) + 0</w:t>
      </w:r>
      <w:r w:rsidR="00644CD5">
        <w:t>.</w:t>
      </w:r>
      <w:r>
        <w:t>266*T(v18</w:t>
      </w:r>
      <w:r w:rsidR="00644CD5">
        <w:t>.</w:t>
      </w:r>
      <w:r>
        <w:t>u19) -0</w:t>
      </w:r>
      <w:r w:rsidR="00644CD5">
        <w:t>.</w:t>
      </w:r>
      <w:r>
        <w:t>718*T(v3</w:t>
      </w:r>
      <w:r w:rsidR="00644CD5">
        <w:t>.</w:t>
      </w:r>
      <w:r>
        <w:t>u15) + 0</w:t>
      </w:r>
      <w:r w:rsidR="00644CD5">
        <w:t>.</w:t>
      </w:r>
      <w:r>
        <w:t>386*T(v8</w:t>
      </w:r>
      <w:r w:rsidR="00644CD5">
        <w:t>.</w:t>
      </w:r>
      <w:r>
        <w:t>u30) + 0</w:t>
      </w:r>
      <w:r w:rsidR="00644CD5">
        <w:t>.</w:t>
      </w:r>
      <w:r>
        <w:t>446*T(v1</w:t>
      </w:r>
      <w:r w:rsidR="00644CD5">
        <w:t>.</w:t>
      </w:r>
      <w:r>
        <w:t>u19) -0</w:t>
      </w:r>
      <w:r w:rsidR="00644CD5">
        <w:t>.</w:t>
      </w:r>
      <w:r>
        <w:t>551*T(v30</w:t>
      </w:r>
      <w:r w:rsidR="00644CD5">
        <w:t>.</w:t>
      </w:r>
      <w:r>
        <w:t>u13) -0</w:t>
      </w:r>
      <w:r w:rsidR="00644CD5">
        <w:t>.</w:t>
      </w:r>
      <w:r>
        <w:t>383*T(v11</w:t>
      </w:r>
      <w:r w:rsidR="00644CD5">
        <w:t>.</w:t>
      </w:r>
      <w:r>
        <w:t>u27) + 0</w:t>
      </w:r>
      <w:r w:rsidR="00644CD5">
        <w:t>.</w:t>
      </w:r>
      <w:r>
        <w:t>15*T(v2</w:t>
      </w:r>
      <w:r w:rsidR="00644CD5">
        <w:t>.</w:t>
      </w:r>
      <w:r>
        <w:t>u26) -0</w:t>
      </w:r>
      <w:r w:rsidR="00644CD5">
        <w:t>.</w:t>
      </w:r>
      <w:r>
        <w:t>523*T(v1</w:t>
      </w:r>
      <w:r w:rsidR="00644CD5">
        <w:t>.</w:t>
      </w:r>
      <w:r>
        <w:t>u31) + 0</w:t>
      </w:r>
      <w:r w:rsidR="00644CD5">
        <w:t>.</w:t>
      </w:r>
      <w:r>
        <w:t>299*T(v2</w:t>
      </w:r>
      <w:r w:rsidR="00644CD5">
        <w:t>.</w:t>
      </w:r>
      <w:r>
        <w:t>u28) -0</w:t>
      </w:r>
      <w:r w:rsidR="00644CD5">
        <w:t>.</w:t>
      </w:r>
      <w:r>
        <w:t>895*T(v4</w:t>
      </w:r>
      <w:r w:rsidR="00644CD5">
        <w:t>.</w:t>
      </w:r>
      <w:r>
        <w:t>u14) -0</w:t>
      </w:r>
      <w:r w:rsidR="00644CD5">
        <w:t>.</w:t>
      </w:r>
      <w:r>
        <w:t>547*T(v10</w:t>
      </w:r>
      <w:r w:rsidR="00644CD5">
        <w:t>.</w:t>
      </w:r>
      <w:r>
        <w:t>u15) + 0</w:t>
      </w:r>
      <w:r w:rsidR="00644CD5">
        <w:t>.</w:t>
      </w:r>
      <w:r>
        <w:t>0404*T(v32) + 0</w:t>
      </w:r>
      <w:r w:rsidR="00644CD5">
        <w:t>.</w:t>
      </w:r>
      <w:r>
        <w:t>798*T(v13</w:t>
      </w:r>
      <w:r w:rsidR="00644CD5">
        <w:t>.</w:t>
      </w:r>
      <w:r>
        <w:t>u18) + 12</w:t>
      </w:r>
      <w:r w:rsidR="00644CD5">
        <w:t>.</w:t>
      </w:r>
      <w:r>
        <w:t>7*Lipophilicity + 0</w:t>
      </w:r>
      <w:r w:rsidR="00644CD5">
        <w:t>.</w:t>
      </w:r>
      <w:r>
        <w:t>0773*T(v14</w:t>
      </w:r>
      <w:r w:rsidR="00644CD5">
        <w:t>.</w:t>
      </w:r>
      <w:r>
        <w:t>u17) + 0</w:t>
      </w:r>
      <w:r w:rsidR="00644CD5">
        <w:t>.</w:t>
      </w:r>
      <w:r>
        <w:t>0854*NumPositive + 0</w:t>
      </w:r>
      <w:r w:rsidR="00644CD5">
        <w:t>.</w:t>
      </w:r>
      <w:r>
        <w:t>331*T(v5</w:t>
      </w:r>
      <w:r w:rsidR="00644CD5">
        <w:t>.</w:t>
      </w:r>
      <w:r>
        <w:t>u27) + 0</w:t>
      </w:r>
      <w:r w:rsidR="00644CD5">
        <w:t>.</w:t>
      </w:r>
      <w:r>
        <w:t>327*T(v6</w:t>
      </w:r>
      <w:r w:rsidR="00644CD5">
        <w:t>.</w:t>
      </w:r>
      <w:r>
        <w:t>u33) -0</w:t>
      </w:r>
      <w:r w:rsidR="00644CD5">
        <w:t>.</w:t>
      </w:r>
      <w:r>
        <w:t>69*T(v15</w:t>
      </w:r>
      <w:r w:rsidR="00644CD5">
        <w:t>.</w:t>
      </w:r>
      <w:r>
        <w:t>u19) -0</w:t>
      </w:r>
      <w:r w:rsidR="00644CD5">
        <w:t>.</w:t>
      </w:r>
      <w:r>
        <w:t>404*T(v22</w:t>
      </w:r>
      <w:r w:rsidR="00644CD5">
        <w:t>.</w:t>
      </w:r>
      <w:r>
        <w:t>u19) -0</w:t>
      </w:r>
      <w:r w:rsidR="00644CD5">
        <w:t>.</w:t>
      </w:r>
      <w:r>
        <w:t>29*T(v25</w:t>
      </w:r>
      <w:r w:rsidR="00644CD5">
        <w:t>.</w:t>
      </w:r>
      <w:r>
        <w:t>u4) -0</w:t>
      </w:r>
      <w:r w:rsidR="00644CD5">
        <w:t>.</w:t>
      </w:r>
      <w:r>
        <w:t>524*T(v9</w:t>
      </w:r>
      <w:r w:rsidR="00644CD5">
        <w:t>.</w:t>
      </w:r>
      <w:r>
        <w:t>u18) -0</w:t>
      </w:r>
      <w:r w:rsidR="00644CD5">
        <w:t>.</w:t>
      </w:r>
      <w:r>
        <w:t>588*T(v15</w:t>
      </w:r>
      <w:r w:rsidR="00644CD5">
        <w:t>.</w:t>
      </w:r>
      <w:r>
        <w:t>u5) + 0</w:t>
      </w:r>
      <w:r w:rsidR="00644CD5">
        <w:t>.</w:t>
      </w:r>
      <w:r>
        <w:t>933*T(v1</w:t>
      </w:r>
      <w:r w:rsidR="00644CD5">
        <w:t>.</w:t>
      </w:r>
      <w:r>
        <w:t>u9) -0</w:t>
      </w:r>
      <w:r w:rsidR="00644CD5">
        <w:t>.</w:t>
      </w:r>
      <w:r>
        <w:t>45*T(v9</w:t>
      </w:r>
      <w:r w:rsidR="00644CD5">
        <w:t>.</w:t>
      </w:r>
      <w:r>
        <w:t>u17) + 0</w:t>
      </w:r>
      <w:r w:rsidR="00644CD5">
        <w:t>.</w:t>
      </w:r>
      <w:r>
        <w:t>106*MW + 0</w:t>
      </w:r>
      <w:r w:rsidR="00644CD5">
        <w:t>.</w:t>
      </w:r>
      <w:r>
        <w:t>737*T(v7</w:t>
      </w:r>
      <w:r w:rsidR="00644CD5">
        <w:t>.</w:t>
      </w:r>
      <w:r>
        <w:t>u5) -0</w:t>
      </w:r>
      <w:r w:rsidR="00644CD5">
        <w:t>.</w:t>
      </w:r>
      <w:r>
        <w:t>741*T(v23</w:t>
      </w:r>
      <w:r w:rsidR="00644CD5">
        <w:t>.</w:t>
      </w:r>
      <w:r>
        <w:t>u6) + 0</w:t>
      </w:r>
      <w:r w:rsidR="00644CD5">
        <w:t>.</w:t>
      </w:r>
      <w:r>
        <w:t>554*T(v30</w:t>
      </w:r>
      <w:r w:rsidR="00644CD5">
        <w:t>.</w:t>
      </w:r>
      <w:r>
        <w:t>u2) + 0</w:t>
      </w:r>
      <w:r w:rsidR="00644CD5">
        <w:t>.</w:t>
      </w:r>
      <w:r>
        <w:t>47*T(v30) -0</w:t>
      </w:r>
      <w:r w:rsidR="00644CD5">
        <w:t>.</w:t>
      </w:r>
      <w:r>
        <w:t>227*T(v34</w:t>
      </w:r>
      <w:r w:rsidR="00644CD5">
        <w:t>.</w:t>
      </w:r>
      <w:r>
        <w:t>u1) + 0</w:t>
      </w:r>
      <w:r w:rsidR="00644CD5">
        <w:t>.</w:t>
      </w:r>
      <w:r>
        <w:t>28*T(v18</w:t>
      </w:r>
      <w:r w:rsidR="00644CD5">
        <w:t>.</w:t>
      </w:r>
      <w:r>
        <w:t>u10) -0</w:t>
      </w:r>
      <w:r w:rsidR="00644CD5">
        <w:t>.</w:t>
      </w:r>
      <w:r>
        <w:t>64*T(v29</w:t>
      </w:r>
      <w:r w:rsidR="00644CD5">
        <w:t>.</w:t>
      </w:r>
      <w:r>
        <w:t>u13) + 0</w:t>
      </w:r>
      <w:r w:rsidR="00644CD5">
        <w:t>.</w:t>
      </w:r>
      <w:r>
        <w:t>3*T(v38</w:t>
      </w:r>
      <w:r w:rsidR="00644CD5">
        <w:t>.</w:t>
      </w:r>
      <w:r>
        <w:t>u5) -0</w:t>
      </w:r>
      <w:r w:rsidR="00644CD5">
        <w:t>.</w:t>
      </w:r>
      <w:r>
        <w:t>467*T(v4</w:t>
      </w:r>
      <w:r w:rsidR="00644CD5">
        <w:t>.</w:t>
      </w:r>
      <w:r>
        <w:t>u19) -0</w:t>
      </w:r>
      <w:r w:rsidR="00644CD5">
        <w:t>.</w:t>
      </w:r>
      <w:r>
        <w:t>296*T(v7</w:t>
      </w:r>
      <w:r w:rsidR="00644CD5">
        <w:t>.</w:t>
      </w:r>
      <w:r>
        <w:t>u6) -0</w:t>
      </w:r>
      <w:r w:rsidR="00644CD5">
        <w:t>.</w:t>
      </w:r>
      <w:r>
        <w:t>552*T(v14</w:t>
      </w:r>
      <w:r w:rsidR="00644CD5">
        <w:t>.</w:t>
      </w:r>
      <w:r>
        <w:t>u10) -0</w:t>
      </w:r>
      <w:r w:rsidR="00644CD5">
        <w:t>.</w:t>
      </w:r>
      <w:r>
        <w:t>958*T(v1</w:t>
      </w:r>
      <w:r w:rsidR="00644CD5">
        <w:t>.</w:t>
      </w:r>
      <w:r>
        <w:t>u1) + 0</w:t>
      </w:r>
      <w:r w:rsidR="00644CD5">
        <w:t>.</w:t>
      </w:r>
      <w:r>
        <w:t>254*T(v17</w:t>
      </w:r>
      <w:r w:rsidR="00644CD5">
        <w:t>.</w:t>
      </w:r>
      <w:r>
        <w:t>u22) + 0</w:t>
      </w:r>
      <w:r w:rsidR="00644CD5">
        <w:t>.</w:t>
      </w:r>
      <w:r>
        <w:t>461*T(v11</w:t>
      </w:r>
      <w:r w:rsidR="00644CD5">
        <w:t>.</w:t>
      </w:r>
      <w:r>
        <w:t>u6) + 0</w:t>
      </w:r>
      <w:r w:rsidR="00644CD5">
        <w:t>.</w:t>
      </w:r>
      <w:r>
        <w:t>335*T(v19</w:t>
      </w:r>
      <w:r w:rsidR="00644CD5">
        <w:t>.</w:t>
      </w:r>
      <w:r>
        <w:t>u11) + 0</w:t>
      </w:r>
      <w:r w:rsidR="00644CD5">
        <w:t>.</w:t>
      </w:r>
      <w:r>
        <w:t>557*T(v5</w:t>
      </w:r>
      <w:r w:rsidR="00644CD5">
        <w:t>.</w:t>
      </w:r>
      <w:r>
        <w:t>u34) + 0</w:t>
      </w:r>
      <w:r w:rsidR="00644CD5">
        <w:t>.</w:t>
      </w:r>
      <w:r>
        <w:t>398*T(v14</w:t>
      </w:r>
      <w:r w:rsidR="00644CD5">
        <w:t>.</w:t>
      </w:r>
      <w:r>
        <w:t>u16) -0</w:t>
      </w:r>
      <w:r w:rsidR="00644CD5">
        <w:t>.</w:t>
      </w:r>
      <w:r>
        <w:t>538*T(v13</w:t>
      </w:r>
      <w:r w:rsidR="00644CD5">
        <w:t>.</w:t>
      </w:r>
      <w:r>
        <w:t>u10) -0</w:t>
      </w:r>
      <w:r w:rsidR="00644CD5">
        <w:t>.</w:t>
      </w:r>
      <w:r>
        <w:t>259*T(v35) + 0</w:t>
      </w:r>
      <w:r w:rsidR="00644CD5">
        <w:t>.</w:t>
      </w:r>
      <w:r>
        <w:t>198*T(v17</w:t>
      </w:r>
      <w:r w:rsidR="00644CD5">
        <w:t>.</w:t>
      </w:r>
      <w:r>
        <w:t>u1) -0</w:t>
      </w:r>
      <w:r w:rsidR="00644CD5">
        <w:t>.</w:t>
      </w:r>
      <w:r>
        <w:t>426*T(v10</w:t>
      </w:r>
      <w:r w:rsidR="00644CD5">
        <w:t>.</w:t>
      </w:r>
      <w:r>
        <w:t>u30) + 0</w:t>
      </w:r>
      <w:r w:rsidR="00644CD5">
        <w:t>.</w:t>
      </w:r>
      <w:r>
        <w:t>523*T(v4</w:t>
      </w:r>
      <w:r w:rsidR="00644CD5">
        <w:t>.</w:t>
      </w:r>
      <w:r>
        <w:t>u37) + 0</w:t>
      </w:r>
      <w:r w:rsidR="00644CD5">
        <w:t>.</w:t>
      </w:r>
      <w:r>
        <w:t>706*T(v25</w:t>
      </w:r>
      <w:r w:rsidR="00644CD5">
        <w:t>.</w:t>
      </w:r>
      <w:r>
        <w:t>u9) + 0</w:t>
      </w:r>
      <w:r w:rsidR="00644CD5">
        <w:t>.</w:t>
      </w:r>
      <w:r>
        <w:t>488*T(v28</w:t>
      </w:r>
      <w:r w:rsidR="00644CD5">
        <w:t>.</w:t>
      </w:r>
      <w:r>
        <w:t>u11) + 0</w:t>
      </w:r>
      <w:r w:rsidR="00644CD5">
        <w:t>.</w:t>
      </w:r>
      <w:r>
        <w:t>298*T(v27</w:t>
      </w:r>
      <w:r w:rsidR="00644CD5">
        <w:t>.</w:t>
      </w:r>
      <w:r>
        <w:t>u15) + 0</w:t>
      </w:r>
      <w:r w:rsidR="00644CD5">
        <w:t>.</w:t>
      </w:r>
      <w:r>
        <w:t>452*T(v9</w:t>
      </w:r>
      <w:r w:rsidR="00644CD5">
        <w:t>.</w:t>
      </w:r>
      <w:r>
        <w:t>u4) -0</w:t>
      </w:r>
      <w:r w:rsidR="00644CD5">
        <w:t>.</w:t>
      </w:r>
      <w:r>
        <w:t>809*T(v8</w:t>
      </w:r>
      <w:r w:rsidR="00644CD5">
        <w:t>.</w:t>
      </w:r>
      <w:r>
        <w:t>u12) -0</w:t>
      </w:r>
      <w:r w:rsidR="00644CD5">
        <w:t>.</w:t>
      </w:r>
      <w:r>
        <w:t>286*T(v21</w:t>
      </w:r>
      <w:r w:rsidR="00644CD5">
        <w:t>.</w:t>
      </w:r>
      <w:r>
        <w:t>u18) -0</w:t>
      </w:r>
      <w:r w:rsidR="00644CD5">
        <w:t>.</w:t>
      </w:r>
      <w:r>
        <w:t>583*T(v37</w:t>
      </w:r>
      <w:r w:rsidR="00644CD5">
        <w:t>.</w:t>
      </w:r>
      <w:r>
        <w:t>u1) + 0</w:t>
      </w:r>
      <w:r w:rsidR="00644CD5">
        <w:t>.</w:t>
      </w:r>
      <w:r>
        <w:t>401*T(v18</w:t>
      </w:r>
      <w:r w:rsidR="00644CD5">
        <w:t>.</w:t>
      </w:r>
      <w:r>
        <w:t>u4) -0</w:t>
      </w:r>
      <w:r w:rsidR="00644CD5">
        <w:t>.</w:t>
      </w:r>
      <w:r>
        <w:t>449*T(v3</w:t>
      </w:r>
      <w:r w:rsidR="00644CD5">
        <w:t>.</w:t>
      </w:r>
      <w:r>
        <w:t>u37) + 0</w:t>
      </w:r>
      <w:r w:rsidR="00644CD5">
        <w:t>.</w:t>
      </w:r>
      <w:r>
        <w:t>399*T(v25</w:t>
      </w:r>
      <w:r w:rsidR="00644CD5">
        <w:t>.</w:t>
      </w:r>
      <w:r>
        <w:t>u5) + 0</w:t>
      </w:r>
      <w:r w:rsidR="00644CD5">
        <w:t>.</w:t>
      </w:r>
      <w:r>
        <w:t>675*T(v1</w:t>
      </w:r>
      <w:r w:rsidR="00644CD5">
        <w:t>.</w:t>
      </w:r>
      <w:r>
        <w:t>u30) -0</w:t>
      </w:r>
      <w:r w:rsidR="00644CD5">
        <w:t>.</w:t>
      </w:r>
      <w:r>
        <w:t>269*T(v33) + 0</w:t>
      </w:r>
      <w:r w:rsidR="00644CD5">
        <w:t>.</w:t>
      </w:r>
      <w:r>
        <w:t>533*T(v4</w:t>
      </w:r>
      <w:r w:rsidR="00644CD5">
        <w:t>.</w:t>
      </w:r>
      <w:r>
        <w:t>u39) -0</w:t>
      </w:r>
      <w:r w:rsidR="00644CD5">
        <w:t>.</w:t>
      </w:r>
      <w:r>
        <w:t>205*T(v6</w:t>
      </w:r>
      <w:r w:rsidR="00644CD5">
        <w:t>.</w:t>
      </w:r>
      <w:r>
        <w:t>u27) -0</w:t>
      </w:r>
      <w:r w:rsidR="00644CD5">
        <w:t>.</w:t>
      </w:r>
      <w:r>
        <w:t>363*T(v25</w:t>
      </w:r>
      <w:r w:rsidR="00644CD5">
        <w:t>.</w:t>
      </w:r>
      <w:r>
        <w:t>u17) -0</w:t>
      </w:r>
      <w:r w:rsidR="00644CD5">
        <w:t>.</w:t>
      </w:r>
      <w:r>
        <w:t>356*T(v13</w:t>
      </w:r>
      <w:r w:rsidR="00644CD5">
        <w:t>.</w:t>
      </w:r>
      <w:r>
        <w:t>u29) -0</w:t>
      </w:r>
      <w:r w:rsidR="00644CD5">
        <w:t>.</w:t>
      </w:r>
      <w:r>
        <w:t>255*T(v5</w:t>
      </w:r>
      <w:r w:rsidR="00644CD5">
        <w:t>.</w:t>
      </w:r>
      <w:r>
        <w:t>u26) + 0</w:t>
      </w:r>
      <w:r w:rsidR="00644CD5">
        <w:t>.</w:t>
      </w:r>
      <w:r>
        <w:t>608*T(v15</w:t>
      </w:r>
      <w:r w:rsidR="00644CD5">
        <w:t>.</w:t>
      </w:r>
      <w:r>
        <w:t>u14) + 0</w:t>
      </w:r>
      <w:r w:rsidR="00644CD5">
        <w:t>.</w:t>
      </w:r>
      <w:r>
        <w:t>361*T(v20</w:t>
      </w:r>
      <w:r w:rsidR="00644CD5">
        <w:t>.</w:t>
      </w:r>
      <w:r>
        <w:t>u12) -0</w:t>
      </w:r>
      <w:r w:rsidR="00644CD5">
        <w:t>.</w:t>
      </w:r>
      <w:r>
        <w:t>166*T(v41) -0</w:t>
      </w:r>
      <w:r w:rsidR="00644CD5">
        <w:t>.</w:t>
      </w:r>
      <w:r>
        <w:t>365*T(v5</w:t>
      </w:r>
      <w:r w:rsidR="00644CD5">
        <w:t>.</w:t>
      </w:r>
      <w:r>
        <w:t>u21) + 0</w:t>
      </w:r>
      <w:r w:rsidR="00644CD5">
        <w:t>.</w:t>
      </w:r>
      <w:r>
        <w:t>234*T(v2</w:t>
      </w:r>
      <w:r w:rsidR="00644CD5">
        <w:t>.</w:t>
      </w:r>
      <w:r>
        <w:t>u38) + 0</w:t>
      </w:r>
      <w:r w:rsidR="00644CD5">
        <w:t>.</w:t>
      </w:r>
      <w:r>
        <w:t>272*T(v33</w:t>
      </w:r>
      <w:r w:rsidR="00644CD5">
        <w:t>.</w:t>
      </w:r>
      <w:r>
        <w:t>u9) + 0</w:t>
      </w:r>
      <w:r w:rsidR="00644CD5">
        <w:t>.</w:t>
      </w:r>
      <w:r>
        <w:t>339*T(v22</w:t>
      </w:r>
      <w:r w:rsidR="00644CD5">
        <w:t>.</w:t>
      </w:r>
      <w:r>
        <w:t>u2) + 0</w:t>
      </w:r>
      <w:r w:rsidR="00644CD5">
        <w:t>.</w:t>
      </w:r>
      <w:r>
        <w:t>449*T(v36</w:t>
      </w:r>
      <w:r w:rsidR="00644CD5">
        <w:t>.</w:t>
      </w:r>
      <w:r>
        <w:t>u2) + 0</w:t>
      </w:r>
      <w:r w:rsidR="00644CD5">
        <w:t>.</w:t>
      </w:r>
      <w:r>
        <w:t>434*T(v17</w:t>
      </w:r>
      <w:r w:rsidR="00644CD5">
        <w:t>.</w:t>
      </w:r>
      <w:r>
        <w:t>u9) + 0</w:t>
      </w:r>
      <w:r w:rsidR="00644CD5">
        <w:t>.</w:t>
      </w:r>
      <w:r>
        <w:t>263*T(v18</w:t>
      </w:r>
      <w:r w:rsidR="00644CD5">
        <w:t>.</w:t>
      </w:r>
      <w:r>
        <w:t>u21) + 0</w:t>
      </w:r>
      <w:r w:rsidR="00644CD5">
        <w:t>.</w:t>
      </w:r>
      <w:r>
        <w:t>329*T(v30</w:t>
      </w:r>
      <w:r w:rsidR="00644CD5">
        <w:t>.</w:t>
      </w:r>
      <w:r>
        <w:t>u3) -0</w:t>
      </w:r>
      <w:r w:rsidR="00644CD5">
        <w:t>.</w:t>
      </w:r>
      <w:r>
        <w:t>346*T(v9</w:t>
      </w:r>
      <w:r w:rsidR="00644CD5">
        <w:t>.</w:t>
      </w:r>
      <w:r>
        <w:t>u31) -0</w:t>
      </w:r>
      <w:r w:rsidR="00644CD5">
        <w:t>.</w:t>
      </w:r>
      <w:r>
        <w:t>302*T(v5</w:t>
      </w:r>
      <w:r w:rsidR="00644CD5">
        <w:t>.</w:t>
      </w:r>
      <w:r>
        <w:t>u18) + 0</w:t>
      </w:r>
      <w:r w:rsidR="00644CD5">
        <w:t>.</w:t>
      </w:r>
      <w:r>
        <w:t>291*T(v7</w:t>
      </w:r>
      <w:r w:rsidR="00644CD5">
        <w:t>.</w:t>
      </w:r>
      <w:r>
        <w:t>u27) + 0</w:t>
      </w:r>
      <w:r w:rsidR="00644CD5">
        <w:t>.</w:t>
      </w:r>
      <w:r>
        <w:t>212*T(v1</w:t>
      </w:r>
      <w:r w:rsidR="00644CD5">
        <w:t>.</w:t>
      </w:r>
      <w:r>
        <w:t>u28) + 0</w:t>
      </w:r>
      <w:r w:rsidR="00644CD5">
        <w:t>.</w:t>
      </w:r>
      <w:r>
        <w:t>368*T(v15</w:t>
      </w:r>
      <w:r w:rsidR="00644CD5">
        <w:t>.</w:t>
      </w:r>
      <w:r>
        <w:t>u22) -0</w:t>
      </w:r>
      <w:r w:rsidR="00644CD5">
        <w:t>.</w:t>
      </w:r>
      <w:r>
        <w:t>539*T(v11</w:t>
      </w:r>
      <w:r w:rsidR="00644CD5">
        <w:t>.</w:t>
      </w:r>
      <w:r>
        <w:t>u22) -0</w:t>
      </w:r>
      <w:r w:rsidR="00644CD5">
        <w:t>.</w:t>
      </w:r>
      <w:r>
        <w:t>247*T(v29</w:t>
      </w:r>
      <w:r w:rsidR="00644CD5">
        <w:t>.</w:t>
      </w:r>
      <w:r>
        <w:t>u7) + 0</w:t>
      </w:r>
      <w:r w:rsidR="00644CD5">
        <w:t>.</w:t>
      </w:r>
      <w:r>
        <w:t>171*T(v42) -0</w:t>
      </w:r>
      <w:r w:rsidR="00644CD5">
        <w:t>.</w:t>
      </w:r>
      <w:r>
        <w:t>368*T(v26</w:t>
      </w:r>
      <w:r w:rsidR="00644CD5">
        <w:t>.</w:t>
      </w:r>
      <w:r>
        <w:t>u5) + 0</w:t>
      </w:r>
      <w:r w:rsidR="00644CD5">
        <w:t>.</w:t>
      </w:r>
      <w:r>
        <w:t>514*T(v5</w:t>
      </w:r>
      <w:r w:rsidR="00644CD5">
        <w:t>.</w:t>
      </w:r>
      <w:r>
        <w:t>u10) -0</w:t>
      </w:r>
      <w:r w:rsidR="00644CD5">
        <w:t>.</w:t>
      </w:r>
      <w:r>
        <w:t>476*T(v17</w:t>
      </w:r>
      <w:r w:rsidR="00644CD5">
        <w:t>.</w:t>
      </w:r>
      <w:r>
        <w:t>u26) -0</w:t>
      </w:r>
      <w:r w:rsidR="00644CD5">
        <w:t>.</w:t>
      </w:r>
      <w:r>
        <w:t>33*T(v2</w:t>
      </w:r>
      <w:r w:rsidR="00644CD5">
        <w:t>.</w:t>
      </w:r>
      <w:r>
        <w:t>u20) -0</w:t>
      </w:r>
      <w:r w:rsidR="00644CD5">
        <w:t>.</w:t>
      </w:r>
      <w:r>
        <w:t>257*T(v1</w:t>
      </w:r>
      <w:r w:rsidR="00644CD5">
        <w:t>.</w:t>
      </w:r>
      <w:r>
        <w:t>u17) + 0</w:t>
      </w:r>
      <w:r w:rsidR="00644CD5">
        <w:t>.</w:t>
      </w:r>
      <w:r>
        <w:t>614*T(v8</w:t>
      </w:r>
      <w:r w:rsidR="00644CD5">
        <w:t>.</w:t>
      </w:r>
      <w:r>
        <w:t>u1) + 0</w:t>
      </w:r>
      <w:r w:rsidR="00644CD5">
        <w:t>.</w:t>
      </w:r>
      <w:r>
        <w:t>288*T(v14</w:t>
      </w:r>
      <w:r w:rsidR="00644CD5">
        <w:t>.</w:t>
      </w:r>
      <w:r>
        <w:t>u28) -0</w:t>
      </w:r>
      <w:r w:rsidR="00644CD5">
        <w:t>.</w:t>
      </w:r>
      <w:r>
        <w:t>342*T(v18</w:t>
      </w:r>
      <w:r w:rsidR="00644CD5">
        <w:t>.</w:t>
      </w:r>
      <w:r>
        <w:t>u22) -0</w:t>
      </w:r>
      <w:r w:rsidR="00644CD5">
        <w:t>.</w:t>
      </w:r>
      <w:r>
        <w:t>153*T(v34</w:t>
      </w:r>
      <w:r w:rsidR="00644CD5">
        <w:t>.</w:t>
      </w:r>
      <w:r>
        <w:t>u3) -0</w:t>
      </w:r>
      <w:r w:rsidR="00644CD5">
        <w:t>.</w:t>
      </w:r>
      <w:r>
        <w:t>615*T(v9</w:t>
      </w:r>
      <w:r w:rsidR="00644CD5">
        <w:t>.</w:t>
      </w:r>
      <w:r>
        <w:t>u8) -0</w:t>
      </w:r>
      <w:r w:rsidR="00644CD5">
        <w:t>.</w:t>
      </w:r>
      <w:r>
        <w:t>379*T(v10</w:t>
      </w:r>
      <w:r w:rsidR="00644CD5">
        <w:t>.</w:t>
      </w:r>
      <w:r>
        <w:t>u21) + 0</w:t>
      </w:r>
      <w:r w:rsidR="00644CD5">
        <w:t>.</w:t>
      </w:r>
      <w:r>
        <w:t>443*T(v18</w:t>
      </w:r>
      <w:r w:rsidR="00644CD5">
        <w:t>.</w:t>
      </w:r>
      <w:r>
        <w:t>u5) -0</w:t>
      </w:r>
      <w:r w:rsidR="00644CD5">
        <w:t>.</w:t>
      </w:r>
      <w:r>
        <w:t>332*T(v12</w:t>
      </w:r>
      <w:r w:rsidR="00644CD5">
        <w:t>.</w:t>
      </w:r>
      <w:r>
        <w:t>u2) + 0</w:t>
      </w:r>
      <w:r w:rsidR="00644CD5">
        <w:t>.</w:t>
      </w:r>
      <w:r>
        <w:t>548*T(v8</w:t>
      </w:r>
      <w:r w:rsidR="00644CD5">
        <w:t>.</w:t>
      </w:r>
      <w:r>
        <w:t>u35) -0</w:t>
      </w:r>
      <w:r w:rsidR="00644CD5">
        <w:t>.</w:t>
      </w:r>
      <w:r>
        <w:t>366*T(v10</w:t>
      </w:r>
      <w:r w:rsidR="00644CD5">
        <w:t>.</w:t>
      </w:r>
      <w:r>
        <w:t>u11) + 0</w:t>
      </w:r>
      <w:r w:rsidR="00644CD5">
        <w:t>.</w:t>
      </w:r>
      <w:r>
        <w:t>224*T(u40) -0</w:t>
      </w:r>
      <w:r w:rsidR="00644CD5">
        <w:t>.</w:t>
      </w:r>
      <w:r>
        <w:t>285*T(v17) + 0</w:t>
      </w:r>
      <w:r w:rsidR="00644CD5">
        <w:t>.</w:t>
      </w:r>
      <w:r>
        <w:t>254*T(v3</w:t>
      </w:r>
      <w:r w:rsidR="00644CD5">
        <w:t>.</w:t>
      </w:r>
      <w:r>
        <w:t>u9) -0</w:t>
      </w:r>
      <w:r w:rsidR="00644CD5">
        <w:t>.</w:t>
      </w:r>
      <w:r>
        <w:t>349*T(v24) -0</w:t>
      </w:r>
      <w:r w:rsidR="00644CD5">
        <w:t>.</w:t>
      </w:r>
      <w:r>
        <w:t>375*T(v7</w:t>
      </w:r>
      <w:r w:rsidR="00644CD5">
        <w:t>.</w:t>
      </w:r>
      <w:r>
        <w:t>u25) -0</w:t>
      </w:r>
      <w:r w:rsidR="00644CD5">
        <w:t>.</w:t>
      </w:r>
      <w:r>
        <w:t>391*T(v5</w:t>
      </w:r>
      <w:r w:rsidR="00644CD5">
        <w:t>.</w:t>
      </w:r>
      <w:r>
        <w:t>u31) -0</w:t>
      </w:r>
      <w:r w:rsidR="00644CD5">
        <w:t>.</w:t>
      </w:r>
      <w:r>
        <w:t>325*T(v36</w:t>
      </w:r>
      <w:r w:rsidR="00644CD5">
        <w:t>.</w:t>
      </w:r>
      <w:r>
        <w:t>u4) -0</w:t>
      </w:r>
      <w:r w:rsidR="00644CD5">
        <w:t>.</w:t>
      </w:r>
      <w:r>
        <w:t>103*T(v24</w:t>
      </w:r>
      <w:r w:rsidR="00644CD5">
        <w:t>.</w:t>
      </w:r>
      <w:r>
        <w:t>u13) + 0</w:t>
      </w:r>
      <w:r w:rsidR="00644CD5">
        <w:t>.</w:t>
      </w:r>
      <w:r>
        <w:t>343*T(v4</w:t>
      </w:r>
      <w:r w:rsidR="00644CD5">
        <w:t>.</w:t>
      </w:r>
      <w:r>
        <w:t>u33) + 0</w:t>
      </w:r>
      <w:r w:rsidR="00644CD5">
        <w:t>.</w:t>
      </w:r>
      <w:r>
        <w:t>295*T(v6</w:t>
      </w:r>
      <w:r w:rsidR="00644CD5">
        <w:t>.</w:t>
      </w:r>
      <w:r>
        <w:t>u1) -0</w:t>
      </w:r>
      <w:r w:rsidR="00644CD5">
        <w:t>.</w:t>
      </w:r>
      <w:r>
        <w:t>29*T(v10</w:t>
      </w:r>
      <w:r w:rsidR="00644CD5">
        <w:t>.</w:t>
      </w:r>
      <w:r>
        <w:t>u12) + 0</w:t>
      </w:r>
      <w:r w:rsidR="00644CD5">
        <w:t>.</w:t>
      </w:r>
      <w:r>
        <w:t>211*T(v31</w:t>
      </w:r>
      <w:r w:rsidR="00644CD5">
        <w:t>.</w:t>
      </w:r>
      <w:r>
        <w:t>u8) -0</w:t>
      </w:r>
      <w:r w:rsidR="00644CD5">
        <w:t>.</w:t>
      </w:r>
      <w:r>
        <w:t>239*T(u27) + 0</w:t>
      </w:r>
      <w:r w:rsidR="00644CD5">
        <w:t>.</w:t>
      </w:r>
      <w:r>
        <w:t>438*T(v23</w:t>
      </w:r>
      <w:r w:rsidR="00644CD5">
        <w:t>.</w:t>
      </w:r>
      <w:r>
        <w:t>u13) + 0</w:t>
      </w:r>
      <w:r w:rsidR="00644CD5">
        <w:t>.</w:t>
      </w:r>
      <w:r>
        <w:t>393*T(v15</w:t>
      </w:r>
      <w:r w:rsidR="00644CD5">
        <w:t>.</w:t>
      </w:r>
      <w:r>
        <w:t>u18) + 0</w:t>
      </w:r>
      <w:r w:rsidR="00644CD5">
        <w:t>.</w:t>
      </w:r>
      <w:r>
        <w:t>329*T(v25</w:t>
      </w:r>
      <w:r w:rsidR="00644CD5">
        <w:t>.</w:t>
      </w:r>
      <w:r>
        <w:t>u13) -0</w:t>
      </w:r>
      <w:r w:rsidR="00644CD5">
        <w:t>.</w:t>
      </w:r>
      <w:r>
        <w:t>368*T(v28</w:t>
      </w:r>
      <w:r w:rsidR="00644CD5">
        <w:t>.</w:t>
      </w:r>
      <w:r>
        <w:t>u9) -0</w:t>
      </w:r>
      <w:r w:rsidR="00644CD5">
        <w:t>.</w:t>
      </w:r>
      <w:r>
        <w:t>243*T(v23) + 0</w:t>
      </w:r>
      <w:r w:rsidR="00644CD5">
        <w:t>.</w:t>
      </w:r>
      <w:r>
        <w:t>384*T(v8</w:t>
      </w:r>
      <w:r w:rsidR="00644CD5">
        <w:t>.</w:t>
      </w:r>
      <w:r>
        <w:t>u5) + 0</w:t>
      </w:r>
      <w:r w:rsidR="00644CD5">
        <w:t>.</w:t>
      </w:r>
      <w:r>
        <w:t>298*T(v32</w:t>
      </w:r>
      <w:r w:rsidR="00644CD5">
        <w:t>.</w:t>
      </w:r>
      <w:r>
        <w:t>u8) + 0</w:t>
      </w:r>
      <w:r w:rsidR="00644CD5">
        <w:t>.</w:t>
      </w:r>
      <w:r>
        <w:t>174*T(v6</w:t>
      </w:r>
      <w:r w:rsidR="00644CD5">
        <w:t>.</w:t>
      </w:r>
      <w:r>
        <w:t>u31) + 0</w:t>
      </w:r>
      <w:r w:rsidR="00644CD5">
        <w:t>.</w:t>
      </w:r>
      <w:r>
        <w:t>392*T(v16</w:t>
      </w:r>
      <w:r w:rsidR="00644CD5">
        <w:t>.</w:t>
      </w:r>
      <w:r>
        <w:t>u4) -0</w:t>
      </w:r>
      <w:r w:rsidR="00644CD5">
        <w:t>.</w:t>
      </w:r>
      <w:r>
        <w:t>31*T(v26</w:t>
      </w:r>
      <w:r w:rsidR="00644CD5">
        <w:t>.</w:t>
      </w:r>
      <w:r>
        <w:t>u9) + 0</w:t>
      </w:r>
      <w:r w:rsidR="00644CD5">
        <w:t>.</w:t>
      </w:r>
      <w:r>
        <w:t>239*T(v8</w:t>
      </w:r>
      <w:r w:rsidR="00644CD5">
        <w:t>.</w:t>
      </w:r>
      <w:r>
        <w:t>u21) + 0</w:t>
      </w:r>
      <w:r w:rsidR="00644CD5">
        <w:t>.</w:t>
      </w:r>
      <w:r>
        <w:t>438*T(v3</w:t>
      </w:r>
      <w:r w:rsidR="00644CD5">
        <w:t>.</w:t>
      </w:r>
      <w:r>
        <w:t>u10) + 0</w:t>
      </w:r>
      <w:r w:rsidR="00644CD5">
        <w:t>.</w:t>
      </w:r>
      <w:r>
        <w:t>19*T(v8</w:t>
      </w:r>
      <w:r w:rsidR="00644CD5">
        <w:t>.</w:t>
      </w:r>
      <w:r>
        <w:t>u31) -0</w:t>
      </w:r>
      <w:r w:rsidR="00644CD5">
        <w:t>.</w:t>
      </w:r>
      <w:r>
        <w:t>262*T(v4</w:t>
      </w:r>
      <w:r w:rsidR="00644CD5">
        <w:t>.</w:t>
      </w:r>
      <w:r>
        <w:t>u24) + 0</w:t>
      </w:r>
      <w:r w:rsidR="00644CD5">
        <w:t>.</w:t>
      </w:r>
      <w:r>
        <w:t>309*T(v8</w:t>
      </w:r>
      <w:r w:rsidR="00644CD5">
        <w:t>.</w:t>
      </w:r>
      <w:r>
        <w:t>u25) + 0</w:t>
      </w:r>
      <w:r w:rsidR="00644CD5">
        <w:t>.</w:t>
      </w:r>
      <w:r>
        <w:t>364*T(v6</w:t>
      </w:r>
      <w:r w:rsidR="00644CD5">
        <w:t>.</w:t>
      </w:r>
      <w:r>
        <w:t>u23) + 0</w:t>
      </w:r>
      <w:r w:rsidR="00644CD5">
        <w:t>.</w:t>
      </w:r>
      <w:r>
        <w:t>292*T(v6</w:t>
      </w:r>
      <w:r w:rsidR="00644CD5">
        <w:t>.</w:t>
      </w:r>
      <w:r>
        <w:t>u16) -0</w:t>
      </w:r>
      <w:r w:rsidR="00644CD5">
        <w:t>.</w:t>
      </w:r>
      <w:r>
        <w:t>292*T(v3</w:t>
      </w:r>
      <w:r w:rsidR="00644CD5">
        <w:t>.</w:t>
      </w:r>
      <w:r>
        <w:t>u20) -0</w:t>
      </w:r>
      <w:r w:rsidR="00644CD5">
        <w:t>.</w:t>
      </w:r>
      <w:r>
        <w:t>23*T(v31) -0</w:t>
      </w:r>
      <w:r w:rsidR="00644CD5">
        <w:t>.</w:t>
      </w:r>
      <w:r>
        <w:t>245*T(v8</w:t>
      </w:r>
      <w:r w:rsidR="00644CD5">
        <w:t>.</w:t>
      </w:r>
      <w:r>
        <w:t>u6) + 0</w:t>
      </w:r>
      <w:r w:rsidR="00644CD5">
        <w:t>.</w:t>
      </w:r>
      <w:r>
        <w:t>422*T(v5</w:t>
      </w:r>
      <w:r w:rsidR="00644CD5">
        <w:t>.</w:t>
      </w:r>
      <w:r>
        <w:t>u30) -0</w:t>
      </w:r>
      <w:r w:rsidR="00644CD5">
        <w:t>.</w:t>
      </w:r>
      <w:r>
        <w:t>266*T(v33</w:t>
      </w:r>
      <w:r w:rsidR="00644CD5">
        <w:t>.</w:t>
      </w:r>
      <w:r>
        <w:t>u1) -0</w:t>
      </w:r>
      <w:r w:rsidR="00644CD5">
        <w:t>.</w:t>
      </w:r>
      <w:r>
        <w:t>25*T(v21</w:t>
      </w:r>
      <w:r w:rsidR="00644CD5">
        <w:t>.</w:t>
      </w:r>
      <w:r>
        <w:t>u20) -0</w:t>
      </w:r>
      <w:r w:rsidR="00644CD5">
        <w:t>.</w:t>
      </w:r>
      <w:r>
        <w:t>312*T(v18</w:t>
      </w:r>
      <w:r w:rsidR="00644CD5">
        <w:t>.</w:t>
      </w:r>
      <w:r>
        <w:t>u6) + 0</w:t>
      </w:r>
      <w:r w:rsidR="00644CD5">
        <w:t>.</w:t>
      </w:r>
      <w:r>
        <w:t>498*T(v1</w:t>
      </w:r>
      <w:r w:rsidR="00644CD5">
        <w:t>.</w:t>
      </w:r>
      <w:r>
        <w:t>u23) -0</w:t>
      </w:r>
      <w:r w:rsidR="00644CD5">
        <w:t>.</w:t>
      </w:r>
      <w:r>
        <w:t>539*T(v2</w:t>
      </w:r>
      <w:r w:rsidR="00644CD5">
        <w:t>.</w:t>
      </w:r>
      <w:r>
        <w:t>u24) -0</w:t>
      </w:r>
      <w:r w:rsidR="00644CD5">
        <w:t>.</w:t>
      </w:r>
      <w:r>
        <w:t>432*T(u6) -0</w:t>
      </w:r>
      <w:r w:rsidR="00644CD5">
        <w:t>.</w:t>
      </w:r>
      <w:r>
        <w:t>154*T(v5</w:t>
      </w:r>
      <w:r w:rsidR="00644CD5">
        <w:t>.</w:t>
      </w:r>
      <w:r>
        <w:t>u36) + 0</w:t>
      </w:r>
      <w:r w:rsidR="00644CD5">
        <w:t>.</w:t>
      </w:r>
      <w:r>
        <w:t>279*T(v7</w:t>
      </w:r>
      <w:r w:rsidR="00644CD5">
        <w:t>.</w:t>
      </w:r>
      <w:r>
        <w:t>u12) + 0</w:t>
      </w:r>
      <w:r w:rsidR="00644CD5">
        <w:t>.</w:t>
      </w:r>
      <w:r>
        <w:t>318*T(v12</w:t>
      </w:r>
      <w:r w:rsidR="00644CD5">
        <w:t>.</w:t>
      </w:r>
      <w:r>
        <w:t>u28) -5</w:t>
      </w:r>
      <w:r w:rsidR="00644CD5">
        <w:t>.</w:t>
      </w:r>
      <w:r>
        <w:t>98*Length^2 + 0</w:t>
      </w:r>
      <w:r w:rsidR="00644CD5">
        <w:t>.</w:t>
      </w:r>
      <w:r>
        <w:t>195*T(v28</w:t>
      </w:r>
      <w:r w:rsidR="00644CD5">
        <w:t>.</w:t>
      </w:r>
      <w:r>
        <w:t>u15) -0</w:t>
      </w:r>
      <w:r w:rsidR="00644CD5">
        <w:t>.</w:t>
      </w:r>
      <w:r>
        <w:t>364*T(v9</w:t>
      </w:r>
      <w:r w:rsidR="00644CD5">
        <w:t>.</w:t>
      </w:r>
      <w:r>
        <w:t>u23) + 0</w:t>
      </w:r>
      <w:r w:rsidR="00644CD5">
        <w:t>.</w:t>
      </w:r>
      <w:r>
        <w:t>107*T(v28) -1</w:t>
      </w:r>
      <w:r w:rsidR="00644CD5">
        <w:t>.</w:t>
      </w:r>
      <w:r>
        <w:t>11*u + 0</w:t>
      </w:r>
      <w:r w:rsidR="00644CD5">
        <w:t>.</w:t>
      </w:r>
      <w:r>
        <w:t>295*T(v3</w:t>
      </w:r>
      <w:r w:rsidR="00644CD5">
        <w:t>.</w:t>
      </w:r>
      <w:r>
        <w:t>u14) + 0</w:t>
      </w:r>
      <w:r w:rsidR="00644CD5">
        <w:t>.</w:t>
      </w:r>
      <w:r>
        <w:t>186*T(v32</w:t>
      </w:r>
      <w:r w:rsidR="00644CD5">
        <w:t>.</w:t>
      </w:r>
      <w:r>
        <w:t>u3) -0</w:t>
      </w:r>
      <w:r w:rsidR="00644CD5">
        <w:t>.</w:t>
      </w:r>
      <w:r>
        <w:t>227*T(v19</w:t>
      </w:r>
      <w:r w:rsidR="00644CD5">
        <w:t>.</w:t>
      </w:r>
      <w:r>
        <w:t>u13) + 0</w:t>
      </w:r>
      <w:r w:rsidR="00644CD5">
        <w:t>.</w:t>
      </w:r>
      <w:r>
        <w:t>145*T(u28) -0</w:t>
      </w:r>
      <w:r w:rsidR="00644CD5">
        <w:t>.</w:t>
      </w:r>
      <w:r>
        <w:t>0381*NumHal + 0</w:t>
      </w:r>
      <w:r w:rsidR="00644CD5">
        <w:t>.</w:t>
      </w:r>
      <w:r>
        <w:t>211*T(v19</w:t>
      </w:r>
      <w:r w:rsidR="00644CD5">
        <w:t>.</w:t>
      </w:r>
      <w:r>
        <w:t>u18) -0</w:t>
      </w:r>
      <w:r w:rsidR="00644CD5">
        <w:t>.</w:t>
      </w:r>
      <w:r>
        <w:t>249*T(v13</w:t>
      </w:r>
      <w:r w:rsidR="00644CD5">
        <w:t>.</w:t>
      </w:r>
      <w:r>
        <w:t>u4) -0</w:t>
      </w:r>
      <w:r w:rsidR="00644CD5">
        <w:t>.</w:t>
      </w:r>
      <w:r>
        <w:t>234*T(v19</w:t>
      </w:r>
      <w:r w:rsidR="00644CD5">
        <w:t>.</w:t>
      </w:r>
      <w:r>
        <w:t>u10) + 0</w:t>
      </w:r>
      <w:r w:rsidR="00644CD5">
        <w:t>.</w:t>
      </w:r>
      <w:r>
        <w:t>187*T(v34) + 0</w:t>
      </w:r>
      <w:r w:rsidR="00644CD5">
        <w:t>.</w:t>
      </w:r>
      <w:r>
        <w:t>284*T(v5</w:t>
      </w:r>
      <w:r w:rsidR="00644CD5">
        <w:t>.</w:t>
      </w:r>
      <w:r>
        <w:t>u33) -0</w:t>
      </w:r>
      <w:r w:rsidR="00644CD5">
        <w:t>.</w:t>
      </w:r>
      <w:r>
        <w:t>153*T(v7) + 0</w:t>
      </w:r>
      <w:r w:rsidR="00644CD5">
        <w:t>.</w:t>
      </w:r>
      <w:r>
        <w:t>235*T(v5</w:t>
      </w:r>
      <w:r w:rsidR="00644CD5">
        <w:t>.</w:t>
      </w:r>
      <w:r>
        <w:t>u29) + 0</w:t>
      </w:r>
      <w:r w:rsidR="00644CD5">
        <w:t>.</w:t>
      </w:r>
      <w:r>
        <w:t>227*T(v28</w:t>
      </w:r>
      <w:r w:rsidR="00644CD5">
        <w:t>.</w:t>
      </w:r>
      <w:r>
        <w:t>u7) -0</w:t>
      </w:r>
      <w:r w:rsidR="00644CD5">
        <w:t>.</w:t>
      </w:r>
      <w:r>
        <w:t>286*T(v24</w:t>
      </w:r>
      <w:r w:rsidR="00644CD5">
        <w:t>.</w:t>
      </w:r>
      <w:r>
        <w:t>u2) -0</w:t>
      </w:r>
      <w:r w:rsidR="00644CD5">
        <w:t>.</w:t>
      </w:r>
      <w:r>
        <w:t>265*T(v25</w:t>
      </w:r>
      <w:r w:rsidR="00644CD5">
        <w:t>.</w:t>
      </w:r>
      <w:r>
        <w:t>u1) + 0</w:t>
      </w:r>
      <w:r w:rsidR="00644CD5">
        <w:t>.</w:t>
      </w:r>
      <w:r>
        <w:t>302*T(v10</w:t>
      </w:r>
      <w:r w:rsidR="00644CD5">
        <w:t>.</w:t>
      </w:r>
      <w:r>
        <w:t>u7) + 0</w:t>
      </w:r>
      <w:r w:rsidR="00644CD5">
        <w:t>.</w:t>
      </w:r>
      <w:r>
        <w:t>236*T(v7</w:t>
      </w:r>
      <w:r w:rsidR="00644CD5">
        <w:t>.</w:t>
      </w:r>
      <w:r>
        <w:t>u18) -0</w:t>
      </w:r>
      <w:r w:rsidR="00644CD5">
        <w:t>.</w:t>
      </w:r>
      <w:r>
        <w:t>251*T(v10</w:t>
      </w:r>
      <w:r w:rsidR="00644CD5">
        <w:t>.</w:t>
      </w:r>
      <w:r>
        <w:t>u25) + 0</w:t>
      </w:r>
      <w:r w:rsidR="00644CD5">
        <w:t>.</w:t>
      </w:r>
      <w:r>
        <w:t>205*T(v15</w:t>
      </w:r>
      <w:r w:rsidR="00644CD5">
        <w:t>.</w:t>
      </w:r>
      <w:r>
        <w:t>u16) -0</w:t>
      </w:r>
      <w:r w:rsidR="00644CD5">
        <w:t>.</w:t>
      </w:r>
      <w:r>
        <w:t>219*T(v4</w:t>
      </w:r>
      <w:r w:rsidR="00644CD5">
        <w:t>.</w:t>
      </w:r>
      <w:r>
        <w:t>u9) + 0</w:t>
      </w:r>
      <w:r w:rsidR="00644CD5">
        <w:t>.</w:t>
      </w:r>
      <w:r>
        <w:t>233*T(v17</w:t>
      </w:r>
      <w:r w:rsidR="00644CD5">
        <w:t>.</w:t>
      </w:r>
      <w:r>
        <w:t>u17) -0</w:t>
      </w:r>
      <w:r w:rsidR="00644CD5">
        <w:t>.</w:t>
      </w:r>
      <w:r>
        <w:t>198*T(v17</w:t>
      </w:r>
      <w:r w:rsidR="00644CD5">
        <w:t>.</w:t>
      </w:r>
      <w:r>
        <w:t>u11) + 0</w:t>
      </w:r>
      <w:r w:rsidR="00644CD5">
        <w:t>.</w:t>
      </w:r>
      <w:r>
        <w:t>245*T(v12</w:t>
      </w:r>
      <w:r w:rsidR="00644CD5">
        <w:t>.</w:t>
      </w:r>
      <w:r>
        <w:t>u15) + 0</w:t>
      </w:r>
      <w:r w:rsidR="00644CD5">
        <w:t>.</w:t>
      </w:r>
      <w:r>
        <w:t>191*T(v12</w:t>
      </w:r>
      <w:r w:rsidR="00644CD5">
        <w:t>.</w:t>
      </w:r>
      <w:r>
        <w:t>u23) + 0</w:t>
      </w:r>
      <w:r w:rsidR="00644CD5">
        <w:t>.</w:t>
      </w:r>
      <w:r>
        <w:t>166*T(v10</w:t>
      </w:r>
      <w:r w:rsidR="00644CD5">
        <w:t>.</w:t>
      </w:r>
      <w:r>
        <w:t>u16) -0</w:t>
      </w:r>
      <w:r w:rsidR="00644CD5">
        <w:t>.</w:t>
      </w:r>
      <w:r>
        <w:t>23*T(v11</w:t>
      </w:r>
      <w:r w:rsidR="00644CD5">
        <w:t>.</w:t>
      </w:r>
      <w:r>
        <w:t>u15) + 0</w:t>
      </w:r>
      <w:r w:rsidR="00644CD5">
        <w:t>.</w:t>
      </w:r>
      <w:r>
        <w:t>258*T(v8</w:t>
      </w:r>
      <w:r w:rsidR="00644CD5">
        <w:t>.</w:t>
      </w:r>
      <w:r>
        <w:t>u15) -0</w:t>
      </w:r>
      <w:r w:rsidR="00644CD5">
        <w:t>.</w:t>
      </w:r>
      <w:r>
        <w:t>175*T(v14</w:t>
      </w:r>
      <w:r w:rsidR="00644CD5">
        <w:t>.</w:t>
      </w:r>
      <w:r>
        <w:t>u18) + 0</w:t>
      </w:r>
      <w:r w:rsidR="00644CD5">
        <w:t>.</w:t>
      </w:r>
      <w:r>
        <w:t>159*T(v19</w:t>
      </w:r>
      <w:r w:rsidR="00644CD5">
        <w:t>.</w:t>
      </w:r>
      <w:r>
        <w:t>u3) + 0</w:t>
      </w:r>
      <w:r w:rsidR="00644CD5">
        <w:t>.</w:t>
      </w:r>
      <w:r>
        <w:t>162*T(v32</w:t>
      </w:r>
      <w:r w:rsidR="00644CD5">
        <w:t>.</w:t>
      </w:r>
      <w:r>
        <w:t>u10) + 0</w:t>
      </w:r>
      <w:r w:rsidR="00644CD5">
        <w:t>.</w:t>
      </w:r>
      <w:r>
        <w:t>227*T(v6</w:t>
      </w:r>
      <w:r w:rsidR="00644CD5">
        <w:t>.</w:t>
      </w:r>
      <w:r>
        <w:t>u35) -0</w:t>
      </w:r>
      <w:r w:rsidR="00644CD5">
        <w:t>.</w:t>
      </w:r>
      <w:r>
        <w:t>185*T(v15</w:t>
      </w:r>
      <w:r w:rsidR="00644CD5">
        <w:t>.</w:t>
      </w:r>
      <w:r>
        <w:t>u27) -0</w:t>
      </w:r>
      <w:r w:rsidR="00644CD5">
        <w:t>.</w:t>
      </w:r>
      <w:r>
        <w:t>225*T(v3</w:t>
      </w:r>
      <w:r w:rsidR="00644CD5">
        <w:t>.</w:t>
      </w:r>
      <w:r>
        <w:t>u19) + 0</w:t>
      </w:r>
      <w:r w:rsidR="00644CD5">
        <w:t>.</w:t>
      </w:r>
      <w:r>
        <w:t>174*T(v24</w:t>
      </w:r>
      <w:r w:rsidR="00644CD5">
        <w:t>.</w:t>
      </w:r>
      <w:r>
        <w:t>u10) -0</w:t>
      </w:r>
      <w:r w:rsidR="00644CD5">
        <w:t>.</w:t>
      </w:r>
      <w:r>
        <w:t>129*T(v20</w:t>
      </w:r>
      <w:r w:rsidR="00644CD5">
        <w:t>.</w:t>
      </w:r>
      <w:r>
        <w:t>u21) + 0</w:t>
      </w:r>
      <w:r w:rsidR="00644CD5">
        <w:t>.</w:t>
      </w:r>
      <w:r>
        <w:t>188*T(v7</w:t>
      </w:r>
      <w:r w:rsidR="00644CD5">
        <w:t>.</w:t>
      </w:r>
      <w:r>
        <w:t>u2) -0</w:t>
      </w:r>
      <w:r w:rsidR="00644CD5">
        <w:t>.</w:t>
      </w:r>
      <w:r>
        <w:t>165*T(v27</w:t>
      </w:r>
      <w:r w:rsidR="00644CD5">
        <w:t>.</w:t>
      </w:r>
      <w:r>
        <w:t>u5) + 0</w:t>
      </w:r>
      <w:r w:rsidR="00644CD5">
        <w:t>.</w:t>
      </w:r>
      <w:r>
        <w:t>167*T(v10</w:t>
      </w:r>
      <w:r w:rsidR="00644CD5">
        <w:t>.</w:t>
      </w:r>
      <w:r>
        <w:t>u32) + 0</w:t>
      </w:r>
      <w:r w:rsidR="00644CD5">
        <w:t>.</w:t>
      </w:r>
      <w:r>
        <w:t>169*T(v12</w:t>
      </w:r>
      <w:r w:rsidR="00644CD5">
        <w:t>.</w:t>
      </w:r>
      <w:r>
        <w:t>u27) + 0</w:t>
      </w:r>
      <w:r w:rsidR="00644CD5">
        <w:t>.</w:t>
      </w:r>
      <w:r>
        <w:t>223*T(v8</w:t>
      </w:r>
      <w:r w:rsidR="00644CD5">
        <w:t>.</w:t>
      </w:r>
      <w:r>
        <w:t>u14) -0</w:t>
      </w:r>
      <w:r w:rsidR="00644CD5">
        <w:t>.</w:t>
      </w:r>
      <w:r>
        <w:t>2*T(v8</w:t>
      </w:r>
      <w:r w:rsidR="00644CD5">
        <w:t>.</w:t>
      </w:r>
      <w:r>
        <w:t>u28) -0</w:t>
      </w:r>
      <w:r w:rsidR="00644CD5">
        <w:t>.</w:t>
      </w:r>
      <w:r>
        <w:t>157*T(v4</w:t>
      </w:r>
      <w:r w:rsidR="00644CD5">
        <w:t>.</w:t>
      </w:r>
      <w:r>
        <w:t>u31) -0</w:t>
      </w:r>
      <w:r w:rsidR="00644CD5">
        <w:t>.</w:t>
      </w:r>
      <w:r>
        <w:t>141*T(v22</w:t>
      </w:r>
      <w:r w:rsidR="00644CD5">
        <w:t>.</w:t>
      </w:r>
      <w:r>
        <w:t>u17) -0</w:t>
      </w:r>
      <w:r w:rsidR="00644CD5">
        <w:t>.</w:t>
      </w:r>
      <w:r>
        <w:t>197*T(v6</w:t>
      </w:r>
      <w:r w:rsidR="00644CD5">
        <w:t>.</w:t>
      </w:r>
      <w:r>
        <w:t>u29) -0</w:t>
      </w:r>
      <w:r w:rsidR="00644CD5">
        <w:t>.</w:t>
      </w:r>
      <w:r>
        <w:t>13*T(v21</w:t>
      </w:r>
      <w:r w:rsidR="00644CD5">
        <w:t>.</w:t>
      </w:r>
      <w:r>
        <w:t>u10) + 0</w:t>
      </w:r>
      <w:r w:rsidR="00644CD5">
        <w:t>.</w:t>
      </w:r>
      <w:r>
        <w:t>231*T(v5</w:t>
      </w:r>
      <w:r w:rsidR="00644CD5">
        <w:t>.</w:t>
      </w:r>
      <w:r>
        <w:t>u1) -0</w:t>
      </w:r>
      <w:r w:rsidR="00644CD5">
        <w:t>.</w:t>
      </w:r>
      <w:r>
        <w:t>169*T(v11</w:t>
      </w:r>
      <w:r w:rsidR="00644CD5">
        <w:t>.</w:t>
      </w:r>
      <w:r>
        <w:t>u18) -0</w:t>
      </w:r>
      <w:r w:rsidR="00644CD5">
        <w:t>.</w:t>
      </w:r>
      <w:r>
        <w:t>18*T(v28</w:t>
      </w:r>
      <w:r w:rsidR="00644CD5">
        <w:t>.</w:t>
      </w:r>
      <w:r>
        <w:t>u2) -0</w:t>
      </w:r>
      <w:r w:rsidR="00644CD5">
        <w:t>.</w:t>
      </w:r>
      <w:r>
        <w:t>145*T(v13</w:t>
      </w:r>
      <w:r w:rsidR="00644CD5">
        <w:t>.</w:t>
      </w:r>
      <w:r>
        <w:t>u13) -0</w:t>
      </w:r>
      <w:r w:rsidR="00644CD5">
        <w:t>.</w:t>
      </w:r>
      <w:r>
        <w:t>101*T(v10</w:t>
      </w:r>
      <w:r w:rsidR="00644CD5">
        <w:t>.</w:t>
      </w:r>
      <w:r>
        <w:t>u29) -0</w:t>
      </w:r>
      <w:r w:rsidR="00644CD5">
        <w:t>.</w:t>
      </w:r>
      <w:r>
        <w:t>159*T(v1</w:t>
      </w:r>
      <w:r w:rsidR="00644CD5">
        <w:t>.</w:t>
      </w:r>
      <w:r>
        <w:t>u38) -0</w:t>
      </w:r>
      <w:r w:rsidR="00644CD5">
        <w:t>.</w:t>
      </w:r>
      <w:r>
        <w:t>144*T(v16</w:t>
      </w:r>
      <w:r w:rsidR="00644CD5">
        <w:t>.</w:t>
      </w:r>
      <w:r>
        <w:t>u23) -0</w:t>
      </w:r>
      <w:r w:rsidR="00644CD5">
        <w:t>.</w:t>
      </w:r>
      <w:r>
        <w:t>178*T(v10</w:t>
      </w:r>
      <w:r w:rsidR="00644CD5">
        <w:t>.</w:t>
      </w:r>
      <w:r>
        <w:t>u14) + 0</w:t>
      </w:r>
      <w:r w:rsidR="00644CD5">
        <w:t>.</w:t>
      </w:r>
      <w:r>
        <w:t>145*T(v12</w:t>
      </w:r>
      <w:r w:rsidR="00644CD5">
        <w:t>.</w:t>
      </w:r>
      <w:r>
        <w:t>u7) -0</w:t>
      </w:r>
      <w:r w:rsidR="00644CD5">
        <w:t>.</w:t>
      </w:r>
      <w:r>
        <w:t>128*T(v8</w:t>
      </w:r>
      <w:r w:rsidR="00644CD5">
        <w:t>.</w:t>
      </w:r>
      <w:r>
        <w:t>u27) + 0</w:t>
      </w:r>
      <w:r w:rsidR="00644CD5">
        <w:t>.</w:t>
      </w:r>
      <w:r>
        <w:t>126*T(v13</w:t>
      </w:r>
      <w:r w:rsidR="00644CD5">
        <w:t>.</w:t>
      </w:r>
      <w:r>
        <w:t>u12) + 0</w:t>
      </w:r>
      <w:r w:rsidR="00644CD5">
        <w:t>.</w:t>
      </w:r>
      <w:r>
        <w:t>135*T(v5</w:t>
      </w:r>
      <w:r w:rsidR="00644CD5">
        <w:t>.</w:t>
      </w:r>
      <w:r>
        <w:t>u12) -0</w:t>
      </w:r>
      <w:r w:rsidR="00644CD5">
        <w:t>.</w:t>
      </w:r>
      <w:r>
        <w:t>152*T(v35</w:t>
      </w:r>
      <w:r w:rsidR="00644CD5">
        <w:t>.</w:t>
      </w:r>
      <w:r>
        <w:t>u6) -0</w:t>
      </w:r>
      <w:r w:rsidR="00644CD5">
        <w:t>.</w:t>
      </w:r>
      <w:r>
        <w:t>161*T(u8) -0</w:t>
      </w:r>
      <w:r w:rsidR="00644CD5">
        <w:t>.</w:t>
      </w:r>
      <w:r>
        <w:t>123*T(v27</w:t>
      </w:r>
      <w:r w:rsidR="00644CD5">
        <w:t>.</w:t>
      </w:r>
      <w:r>
        <w:t>u3) -0</w:t>
      </w:r>
      <w:r w:rsidR="00644CD5">
        <w:t>.</w:t>
      </w:r>
      <w:r>
        <w:t>132*T(v11</w:t>
      </w:r>
      <w:r w:rsidR="00644CD5">
        <w:t>.</w:t>
      </w:r>
      <w:r>
        <w:t>u21) -0</w:t>
      </w:r>
      <w:r w:rsidR="00644CD5">
        <w:t>.</w:t>
      </w:r>
      <w:r>
        <w:t>12*T(v13</w:t>
      </w:r>
      <w:r w:rsidR="00644CD5">
        <w:t>.</w:t>
      </w:r>
      <w:r>
        <w:t>u19) -0</w:t>
      </w:r>
      <w:r w:rsidR="00644CD5">
        <w:t>.</w:t>
      </w:r>
      <w:r>
        <w:t>117*T(v26</w:t>
      </w:r>
      <w:r w:rsidR="00644CD5">
        <w:t>.</w:t>
      </w:r>
      <w:r>
        <w:t>u15) + 0</w:t>
      </w:r>
      <w:r w:rsidR="00644CD5">
        <w:t>.</w:t>
      </w:r>
      <w:r>
        <w:t>155*T(v5</w:t>
      </w:r>
      <w:r w:rsidR="00644CD5">
        <w:t>.</w:t>
      </w:r>
      <w:r>
        <w:t>u15) + 0</w:t>
      </w:r>
      <w:r w:rsidR="00644CD5">
        <w:t>.</w:t>
      </w:r>
      <w:r>
        <w:t>123*T(v12</w:t>
      </w:r>
      <w:r w:rsidR="00644CD5">
        <w:t>.</w:t>
      </w:r>
      <w:r>
        <w:t>u12) -0</w:t>
      </w:r>
      <w:r w:rsidR="00644CD5">
        <w:t>.</w:t>
      </w:r>
      <w:r>
        <w:t>152*T(v5</w:t>
      </w:r>
      <w:r w:rsidR="00644CD5">
        <w:t>.</w:t>
      </w:r>
      <w:r>
        <w:t>u9) -0</w:t>
      </w:r>
      <w:r w:rsidR="00644CD5">
        <w:t>.</w:t>
      </w:r>
      <w:r>
        <w:t>12*T(v22</w:t>
      </w:r>
      <w:r w:rsidR="00644CD5">
        <w:t>.</w:t>
      </w:r>
      <w:r>
        <w:t>u8) -0</w:t>
      </w:r>
      <w:r w:rsidR="00644CD5">
        <w:t>.</w:t>
      </w:r>
      <w:r>
        <w:t>106*T(v38</w:t>
      </w:r>
      <w:r w:rsidR="00644CD5">
        <w:t>.</w:t>
      </w:r>
      <w:r>
        <w:t>u4) + 0</w:t>
      </w:r>
      <w:r w:rsidR="00644CD5">
        <w:t>.</w:t>
      </w:r>
      <w:r>
        <w:t>15*T(v5</w:t>
      </w:r>
      <w:r w:rsidR="00644CD5">
        <w:t>.</w:t>
      </w:r>
      <w:r>
        <w:t>u17) -0</w:t>
      </w:r>
      <w:r w:rsidR="00644CD5">
        <w:t>.</w:t>
      </w:r>
      <w:r>
        <w:t>115*T(v40</w:t>
      </w:r>
      <w:r w:rsidR="00644CD5">
        <w:t>.</w:t>
      </w:r>
      <w:r>
        <w:t>u2) -0</w:t>
      </w:r>
      <w:r w:rsidR="00644CD5">
        <w:t>.</w:t>
      </w:r>
      <w:r>
        <w:t>113*T(v39</w:t>
      </w:r>
      <w:r w:rsidR="00644CD5">
        <w:t>.</w:t>
      </w:r>
      <w:r>
        <w:t>u3) + 0</w:t>
      </w:r>
      <w:r w:rsidR="00644CD5">
        <w:t>.</w:t>
      </w:r>
      <w:r>
        <w:t>116*T(v35</w:t>
      </w:r>
      <w:r w:rsidR="00644CD5">
        <w:t>.</w:t>
      </w:r>
      <w:r>
        <w:t>u7) + 0</w:t>
      </w:r>
      <w:r w:rsidR="00644CD5">
        <w:t>.</w:t>
      </w:r>
      <w:r>
        <w:t>143*T(v24</w:t>
      </w:r>
      <w:r w:rsidR="00644CD5">
        <w:t>.</w:t>
      </w:r>
      <w:r>
        <w:t>u19) -0</w:t>
      </w:r>
      <w:r w:rsidR="00644CD5">
        <w:t>.</w:t>
      </w:r>
      <w:r>
        <w:t>156*T(v7</w:t>
      </w:r>
      <w:r w:rsidR="00644CD5">
        <w:t>.</w:t>
      </w:r>
      <w:r>
        <w:t>u3) + 0</w:t>
      </w:r>
      <w:r w:rsidR="00644CD5">
        <w:t>.</w:t>
      </w:r>
      <w:r>
        <w:t>141*T(v4</w:t>
      </w:r>
      <w:r w:rsidR="00644CD5">
        <w:t>.</w:t>
      </w:r>
      <w:r>
        <w:t>u26) -0</w:t>
      </w:r>
      <w:r w:rsidR="00644CD5">
        <w:t>.</w:t>
      </w:r>
      <w:r>
        <w:t>151*T(v27</w:t>
      </w:r>
      <w:r w:rsidR="00644CD5">
        <w:t>.</w:t>
      </w:r>
      <w:r>
        <w:t>u7) + 0</w:t>
      </w:r>
      <w:r w:rsidR="00644CD5">
        <w:t>.</w:t>
      </w:r>
      <w:r>
        <w:t>14*T(v5</w:t>
      </w:r>
      <w:r w:rsidR="00644CD5">
        <w:t>.</w:t>
      </w:r>
      <w:r>
        <w:t>u20) -0</w:t>
      </w:r>
      <w:r w:rsidR="00644CD5">
        <w:t>.</w:t>
      </w:r>
      <w:r>
        <w:t>146*T(v15</w:t>
      </w:r>
      <w:r w:rsidR="00644CD5">
        <w:t>.</w:t>
      </w:r>
      <w:r>
        <w:t>u2) -0</w:t>
      </w:r>
      <w:r w:rsidR="00644CD5">
        <w:t>.</w:t>
      </w:r>
      <w:r>
        <w:t>0832*T(u17) + 0</w:t>
      </w:r>
      <w:r w:rsidR="00644CD5">
        <w:t>.</w:t>
      </w:r>
      <w:r>
        <w:t>152*T(v15</w:t>
      </w:r>
      <w:r w:rsidR="00644CD5">
        <w:t>.</w:t>
      </w:r>
      <w:r>
        <w:t>u21) + 0</w:t>
      </w:r>
      <w:r w:rsidR="00644CD5">
        <w:t>.</w:t>
      </w:r>
      <w:r>
        <w:t>109*T(v23</w:t>
      </w:r>
      <w:r w:rsidR="00644CD5">
        <w:t>.</w:t>
      </w:r>
      <w:r>
        <w:t>u11) -0</w:t>
      </w:r>
      <w:r w:rsidR="00644CD5">
        <w:t>.</w:t>
      </w:r>
      <w:r>
        <w:t>135*T(v15</w:t>
      </w:r>
      <w:r w:rsidR="00644CD5">
        <w:t>.</w:t>
      </w:r>
      <w:r>
        <w:t>u26) -0</w:t>
      </w:r>
      <w:r w:rsidR="00644CD5">
        <w:t>.</w:t>
      </w:r>
      <w:r>
        <w:t>257*T(v2</w:t>
      </w:r>
      <w:r w:rsidR="00644CD5">
        <w:t>.</w:t>
      </w:r>
      <w:r>
        <w:t>u1) -0</w:t>
      </w:r>
      <w:r w:rsidR="00644CD5">
        <w:t>.</w:t>
      </w:r>
      <w:r>
        <w:t>137*T(v15</w:t>
      </w:r>
      <w:r w:rsidR="00644CD5">
        <w:t>.</w:t>
      </w:r>
      <w:r>
        <w:t>u12) -0</w:t>
      </w:r>
      <w:r w:rsidR="00644CD5">
        <w:t>.</w:t>
      </w:r>
      <w:r>
        <w:t>113*T(v29</w:t>
      </w:r>
      <w:r w:rsidR="00644CD5">
        <w:t>.</w:t>
      </w:r>
      <w:r>
        <w:t>u8) -0</w:t>
      </w:r>
      <w:r w:rsidR="00644CD5">
        <w:t>.</w:t>
      </w:r>
      <w:r>
        <w:t>113*T(v18</w:t>
      </w:r>
      <w:r w:rsidR="00644CD5">
        <w:t>.</w:t>
      </w:r>
      <w:r>
        <w:t>u7) + 0</w:t>
      </w:r>
      <w:r w:rsidR="00644CD5">
        <w:t>.</w:t>
      </w:r>
      <w:r>
        <w:t>159*T(v5</w:t>
      </w:r>
      <w:r w:rsidR="00644CD5">
        <w:t>.</w:t>
      </w:r>
      <w:r>
        <w:t>u22) + 0</w:t>
      </w:r>
      <w:r w:rsidR="00644CD5">
        <w:t>.</w:t>
      </w:r>
      <w:r>
        <w:t>157*T(v3</w:t>
      </w:r>
      <w:r w:rsidR="00644CD5">
        <w:t>.</w:t>
      </w:r>
      <w:r>
        <w:t>u5) + 0</w:t>
      </w:r>
      <w:r w:rsidR="00644CD5">
        <w:t>.</w:t>
      </w:r>
      <w:r>
        <w:t>156*T(v1</w:t>
      </w:r>
      <w:r w:rsidR="00644CD5">
        <w:t>.</w:t>
      </w:r>
      <w:r>
        <w:t>u5) -0</w:t>
      </w:r>
      <w:r w:rsidR="00644CD5">
        <w:t>.</w:t>
      </w:r>
      <w:r>
        <w:t>0767*T(u39) + 0</w:t>
      </w:r>
      <w:r w:rsidR="00644CD5">
        <w:t>.</w:t>
      </w:r>
      <w:r>
        <w:t>102*T(v7</w:t>
      </w:r>
      <w:r w:rsidR="00644CD5">
        <w:t>.</w:t>
      </w:r>
      <w:r>
        <w:t>u20) + 0</w:t>
      </w:r>
      <w:r w:rsidR="00644CD5">
        <w:t>.</w:t>
      </w:r>
      <w:r>
        <w:t>0986*T(v13</w:t>
      </w:r>
      <w:r w:rsidR="00644CD5">
        <w:t>.</w:t>
      </w:r>
      <w:r>
        <w:t>u22) + 0</w:t>
      </w:r>
      <w:r w:rsidR="00644CD5">
        <w:t>.</w:t>
      </w:r>
      <w:r>
        <w:t>105*T(v24</w:t>
      </w:r>
      <w:r w:rsidR="00644CD5">
        <w:t>.</w:t>
      </w:r>
      <w:r>
        <w:t>u6) + 0</w:t>
      </w:r>
      <w:r w:rsidR="00644CD5">
        <w:t>.</w:t>
      </w:r>
      <w:r>
        <w:t>101*T(v10</w:t>
      </w:r>
      <w:r w:rsidR="00644CD5">
        <w:t>.</w:t>
      </w:r>
      <w:r>
        <w:t>u6) -0</w:t>
      </w:r>
      <w:r w:rsidR="00644CD5">
        <w:t>.</w:t>
      </w:r>
      <w:r>
        <w:t>0953*T(v18</w:t>
      </w:r>
      <w:r w:rsidR="00644CD5">
        <w:t>.</w:t>
      </w:r>
      <w:r>
        <w:t>u16) + 0</w:t>
      </w:r>
      <w:r w:rsidR="00644CD5">
        <w:t>.</w:t>
      </w:r>
      <w:r>
        <w:t>104*T(v9</w:t>
      </w:r>
      <w:r w:rsidR="00644CD5">
        <w:t>.</w:t>
      </w:r>
      <w:r>
        <w:t>u20) -0</w:t>
      </w:r>
      <w:r w:rsidR="00644CD5">
        <w:t>.</w:t>
      </w:r>
      <w:r>
        <w:t>0955*T(v9</w:t>
      </w:r>
      <w:r w:rsidR="00644CD5">
        <w:t>.</w:t>
      </w:r>
      <w:r>
        <w:t>u14) + 0</w:t>
      </w:r>
      <w:r w:rsidR="00644CD5">
        <w:t>.</w:t>
      </w:r>
      <w:r>
        <w:t>0863*T(v22</w:t>
      </w:r>
      <w:r w:rsidR="00644CD5">
        <w:t>.</w:t>
      </w:r>
      <w:r>
        <w:t>u15) + 0</w:t>
      </w:r>
      <w:r w:rsidR="00644CD5">
        <w:t>.</w:t>
      </w:r>
      <w:r>
        <w:t>0773*T(v23</w:t>
      </w:r>
      <w:r w:rsidR="00644CD5">
        <w:t>.</w:t>
      </w:r>
      <w:r>
        <w:t>u15) + 0</w:t>
      </w:r>
      <w:r w:rsidR="00644CD5">
        <w:t>.</w:t>
      </w:r>
      <w:r>
        <w:t>101*T(v37</w:t>
      </w:r>
      <w:r w:rsidR="00644CD5">
        <w:t>.</w:t>
      </w:r>
      <w:r>
        <w:t xml:space="preserve">u2) + </w:t>
      </w:r>
      <w:r>
        <w:lastRenderedPageBreak/>
        <w:t>0</w:t>
      </w:r>
      <w:r w:rsidR="00644CD5">
        <w:t>.</w:t>
      </w:r>
      <w:r>
        <w:t>08*T(v20</w:t>
      </w:r>
      <w:r w:rsidR="00644CD5">
        <w:t>.</w:t>
      </w:r>
      <w:r>
        <w:t>u23) -0</w:t>
      </w:r>
      <w:r w:rsidR="00644CD5">
        <w:t>.</w:t>
      </w:r>
      <w:r>
        <w:t>0668*T(v30</w:t>
      </w:r>
      <w:r w:rsidR="00644CD5">
        <w:t>.</w:t>
      </w:r>
      <w:r>
        <w:t>u11) + 0</w:t>
      </w:r>
      <w:r w:rsidR="00644CD5">
        <w:t>.</w:t>
      </w:r>
      <w:r>
        <w:t>0852*T(v16</w:t>
      </w:r>
      <w:r w:rsidR="00644CD5">
        <w:t>.</w:t>
      </w:r>
      <w:r>
        <w:t>u14) -0</w:t>
      </w:r>
      <w:r w:rsidR="00644CD5">
        <w:t>.</w:t>
      </w:r>
      <w:r>
        <w:t>0757*T(v19</w:t>
      </w:r>
      <w:r w:rsidR="00644CD5">
        <w:t>.</w:t>
      </w:r>
      <w:r>
        <w:t>u23) -0</w:t>
      </w:r>
      <w:r w:rsidR="00644CD5">
        <w:t>.</w:t>
      </w:r>
      <w:r>
        <w:t>081*T(v6</w:t>
      </w:r>
      <w:r w:rsidR="00644CD5">
        <w:t>.</w:t>
      </w:r>
      <w:r>
        <w:t>u28) + 0</w:t>
      </w:r>
      <w:r w:rsidR="00644CD5">
        <w:t>.</w:t>
      </w:r>
      <w:r>
        <w:t>0705*T(v17</w:t>
      </w:r>
      <w:r w:rsidR="00644CD5">
        <w:t>.</w:t>
      </w:r>
      <w:r>
        <w:t>u12) -0</w:t>
      </w:r>
      <w:r w:rsidR="00644CD5">
        <w:t>.</w:t>
      </w:r>
      <w:r>
        <w:t>086*T(v8</w:t>
      </w:r>
      <w:r w:rsidR="00644CD5">
        <w:t>.</w:t>
      </w:r>
      <w:r>
        <w:t>u3) -0</w:t>
      </w:r>
      <w:r w:rsidR="00644CD5">
        <w:t>.</w:t>
      </w:r>
      <w:r>
        <w:t>0707*T(v19</w:t>
      </w:r>
      <w:r w:rsidR="00644CD5">
        <w:t>.</w:t>
      </w:r>
      <w:r>
        <w:t>u8) -0</w:t>
      </w:r>
      <w:r w:rsidR="00644CD5">
        <w:t>.</w:t>
      </w:r>
      <w:r>
        <w:t>0794*T(v12</w:t>
      </w:r>
      <w:r w:rsidR="00644CD5">
        <w:t>.</w:t>
      </w:r>
      <w:r>
        <w:t>u30) + 0</w:t>
      </w:r>
      <w:r w:rsidR="00644CD5">
        <w:t>.</w:t>
      </w:r>
      <w:r>
        <w:t>0871*T(v35</w:t>
      </w:r>
      <w:r w:rsidR="00644CD5">
        <w:t>.</w:t>
      </w:r>
      <w:r>
        <w:t>u3) + 0</w:t>
      </w:r>
      <w:r w:rsidR="00644CD5">
        <w:t>.</w:t>
      </w:r>
      <w:r>
        <w:t>0941*T(v7</w:t>
      </w:r>
      <w:r w:rsidR="00644CD5">
        <w:t>.</w:t>
      </w:r>
      <w:r>
        <w:t>u11) -0</w:t>
      </w:r>
      <w:r w:rsidR="00644CD5">
        <w:t>.</w:t>
      </w:r>
      <w:r>
        <w:t>0766*T(v12</w:t>
      </w:r>
      <w:r w:rsidR="00644CD5">
        <w:t>.</w:t>
      </w:r>
      <w:r>
        <w:t>u31) + 0</w:t>
      </w:r>
      <w:r w:rsidR="00644CD5">
        <w:t>.</w:t>
      </w:r>
      <w:r>
        <w:t>0722*T(v23</w:t>
      </w:r>
      <w:r w:rsidR="00644CD5">
        <w:t>.</w:t>
      </w:r>
      <w:r>
        <w:t>u10) + 0</w:t>
      </w:r>
      <w:r w:rsidR="00644CD5">
        <w:t>.</w:t>
      </w:r>
      <w:r>
        <w:t>0741*T(v20</w:t>
      </w:r>
      <w:r w:rsidR="00644CD5">
        <w:t>.</w:t>
      </w:r>
      <w:r>
        <w:t>u1) -0</w:t>
      </w:r>
      <w:r w:rsidR="00644CD5">
        <w:t>.</w:t>
      </w:r>
      <w:r>
        <w:t>068*T(v19</w:t>
      </w:r>
      <w:r w:rsidR="00644CD5">
        <w:t>.</w:t>
      </w:r>
      <w:r>
        <w:t>u19) + 0</w:t>
      </w:r>
      <w:r w:rsidR="00644CD5">
        <w:t>.</w:t>
      </w:r>
      <w:r>
        <w:t>08*T(v17</w:t>
      </w:r>
      <w:r w:rsidR="00644CD5">
        <w:t>.</w:t>
      </w:r>
      <w:r>
        <w:t>u21) -0</w:t>
      </w:r>
      <w:r w:rsidR="00644CD5">
        <w:t>.</w:t>
      </w:r>
      <w:r>
        <w:t>0871*T(v5</w:t>
      </w:r>
      <w:r w:rsidR="00644CD5">
        <w:t>.</w:t>
      </w:r>
      <w:r>
        <w:t>u14) -0</w:t>
      </w:r>
      <w:r w:rsidR="00644CD5">
        <w:t>.</w:t>
      </w:r>
      <w:r>
        <w:t>0475*T(v10) -0</w:t>
      </w:r>
      <w:r w:rsidR="00644CD5">
        <w:t>.</w:t>
      </w:r>
      <w:r>
        <w:t>0667*T(v12</w:t>
      </w:r>
      <w:r w:rsidR="00644CD5">
        <w:t>.</w:t>
      </w:r>
      <w:r>
        <w:t>u16) -0</w:t>
      </w:r>
      <w:r w:rsidR="00644CD5">
        <w:t>.</w:t>
      </w:r>
      <w:r>
        <w:t>0569*T(v20</w:t>
      </w:r>
      <w:r w:rsidR="00644CD5">
        <w:t>.</w:t>
      </w:r>
      <w:r>
        <w:t>u15) -0</w:t>
      </w:r>
      <w:r w:rsidR="00644CD5">
        <w:t>.</w:t>
      </w:r>
      <w:r>
        <w:t>0822*T(v1</w:t>
      </w:r>
      <w:r w:rsidR="00644CD5">
        <w:t>.</w:t>
      </w:r>
      <w:r>
        <w:t>u12) + 0</w:t>
      </w:r>
      <w:r w:rsidR="00644CD5">
        <w:t>.</w:t>
      </w:r>
      <w:r>
        <w:t>0535*T(v2</w:t>
      </w:r>
      <w:r w:rsidR="00644CD5">
        <w:t>.</w:t>
      </w:r>
      <w:r>
        <w:t>u37) -0</w:t>
      </w:r>
      <w:r w:rsidR="00644CD5">
        <w:t>.</w:t>
      </w:r>
      <w:r>
        <w:t>0733*T(v10</w:t>
      </w:r>
      <w:r w:rsidR="00644CD5">
        <w:t>.</w:t>
      </w:r>
      <w:r>
        <w:t>u4) -0</w:t>
      </w:r>
      <w:r w:rsidR="00644CD5">
        <w:t>.</w:t>
      </w:r>
      <w:r>
        <w:t>0525*T(v23</w:t>
      </w:r>
      <w:r w:rsidR="00644CD5">
        <w:t>.</w:t>
      </w:r>
      <w:r>
        <w:t>u12) -0</w:t>
      </w:r>
      <w:r w:rsidR="00644CD5">
        <w:t>.</w:t>
      </w:r>
      <w:r>
        <w:t>0495*T(v21</w:t>
      </w:r>
      <w:r w:rsidR="00644CD5">
        <w:t>.</w:t>
      </w:r>
      <w:r>
        <w:t>u3) + 0</w:t>
      </w:r>
      <w:r w:rsidR="00644CD5">
        <w:t>.</w:t>
      </w:r>
      <w:r>
        <w:t>0661*T(v1</w:t>
      </w:r>
      <w:r w:rsidR="00644CD5">
        <w:t>.</w:t>
      </w:r>
      <w:r>
        <w:t>u37) -0</w:t>
      </w:r>
      <w:r w:rsidR="00644CD5">
        <w:t>.</w:t>
      </w:r>
      <w:r>
        <w:t>0404*T(v14) + 0</w:t>
      </w:r>
      <w:r w:rsidR="00644CD5">
        <w:t>.</w:t>
      </w:r>
      <w:r>
        <w:t>0622*T(v2</w:t>
      </w:r>
      <w:r w:rsidR="00644CD5">
        <w:t>.</w:t>
      </w:r>
      <w:r>
        <w:t>u32) + 0</w:t>
      </w:r>
      <w:r w:rsidR="00644CD5">
        <w:t>.</w:t>
      </w:r>
      <w:r>
        <w:t>0565*T(v8</w:t>
      </w:r>
      <w:r w:rsidR="00644CD5">
        <w:t>.</w:t>
      </w:r>
      <w:r>
        <w:t>u18) + 0</w:t>
      </w:r>
      <w:r w:rsidR="00644CD5">
        <w:t>.</w:t>
      </w:r>
      <w:r>
        <w:t>0562*T(v13</w:t>
      </w:r>
      <w:r w:rsidR="00644CD5">
        <w:t>.</w:t>
      </w:r>
      <w:r>
        <w:t>u5) + 0</w:t>
      </w:r>
      <w:r w:rsidR="00644CD5">
        <w:t>.</w:t>
      </w:r>
      <w:r>
        <w:t>049*T(v22</w:t>
      </w:r>
      <w:r w:rsidR="00644CD5">
        <w:t>.</w:t>
      </w:r>
      <w:r>
        <w:t>u9) -0</w:t>
      </w:r>
      <w:r w:rsidR="00644CD5">
        <w:t>.</w:t>
      </w:r>
      <w:r>
        <w:t>0923*T(v1</w:t>
      </w:r>
      <w:r w:rsidR="00644CD5">
        <w:t>.</w:t>
      </w:r>
      <w:r>
        <w:t>u3) -0</w:t>
      </w:r>
      <w:r w:rsidR="00644CD5">
        <w:t>.</w:t>
      </w:r>
      <w:r>
        <w:t>0491*T(v16</w:t>
      </w:r>
      <w:r w:rsidR="00644CD5">
        <w:t>.</w:t>
      </w:r>
      <w:r>
        <w:t>u16) -0</w:t>
      </w:r>
      <w:r w:rsidR="00644CD5">
        <w:t>.</w:t>
      </w:r>
      <w:r>
        <w:t>0419*T(v20</w:t>
      </w:r>
      <w:r w:rsidR="00644CD5">
        <w:t>.</w:t>
      </w:r>
      <w:r>
        <w:t>u22) -0</w:t>
      </w:r>
      <w:r w:rsidR="00644CD5">
        <w:t>.</w:t>
      </w:r>
      <w:r>
        <w:t>037*T(v16) + 0</w:t>
      </w:r>
      <w:r w:rsidR="00644CD5">
        <w:t>.</w:t>
      </w:r>
      <w:r>
        <w:t>0457*T(v22</w:t>
      </w:r>
      <w:r w:rsidR="00644CD5">
        <w:t>.</w:t>
      </w:r>
      <w:r>
        <w:t>u4) -0</w:t>
      </w:r>
      <w:r w:rsidR="00644CD5">
        <w:t>.</w:t>
      </w:r>
      <w:r>
        <w:t>0736*T(v3</w:t>
      </w:r>
      <w:r w:rsidR="00644CD5">
        <w:t>.</w:t>
      </w:r>
      <w:r>
        <w:t>u7) -0</w:t>
      </w:r>
      <w:r w:rsidR="00644CD5">
        <w:t>.</w:t>
      </w:r>
      <w:r>
        <w:t>0449*T(v12</w:t>
      </w:r>
      <w:r w:rsidR="00644CD5">
        <w:t>.</w:t>
      </w:r>
      <w:r>
        <w:t>u14) + 0</w:t>
      </w:r>
      <w:r w:rsidR="00644CD5">
        <w:t>.</w:t>
      </w:r>
      <w:r>
        <w:t>0435*T(v9</w:t>
      </w:r>
      <w:r w:rsidR="00644CD5">
        <w:t>.</w:t>
      </w:r>
      <w:r>
        <w:t>u19) -0</w:t>
      </w:r>
      <w:r w:rsidR="00644CD5">
        <w:t>.</w:t>
      </w:r>
      <w:r>
        <w:t>0413*T(v36</w:t>
      </w:r>
      <w:r w:rsidR="00644CD5">
        <w:t>.</w:t>
      </w:r>
      <w:r>
        <w:t>u1) + 0</w:t>
      </w:r>
      <w:r w:rsidR="00644CD5">
        <w:t>.</w:t>
      </w:r>
      <w:r>
        <w:t>0418*T(v7</w:t>
      </w:r>
      <w:r w:rsidR="00644CD5">
        <w:t>.</w:t>
      </w:r>
      <w:r>
        <w:t>u16) + 0</w:t>
      </w:r>
      <w:r w:rsidR="00644CD5">
        <w:t>.</w:t>
      </w:r>
      <w:r>
        <w:t>041*T(v38</w:t>
      </w:r>
      <w:r w:rsidR="00644CD5">
        <w:t>.</w:t>
      </w:r>
      <w:r>
        <w:t>u2) -0</w:t>
      </w:r>
      <w:r w:rsidR="00644CD5">
        <w:t>.</w:t>
      </w:r>
      <w:r>
        <w:t>0368*T(v26</w:t>
      </w:r>
      <w:r w:rsidR="00644CD5">
        <w:t>.</w:t>
      </w:r>
      <w:r>
        <w:t>u3) + 0</w:t>
      </w:r>
      <w:r w:rsidR="00644CD5">
        <w:t>.</w:t>
      </w:r>
      <w:r>
        <w:t>0442*T(v1</w:t>
      </w:r>
      <w:r w:rsidR="00644CD5">
        <w:t>.</w:t>
      </w:r>
      <w:r>
        <w:t>u27) -0</w:t>
      </w:r>
      <w:r w:rsidR="00644CD5">
        <w:t>.</w:t>
      </w:r>
      <w:r>
        <w:t>0454*T(v12</w:t>
      </w:r>
      <w:r w:rsidR="00644CD5">
        <w:t>.</w:t>
      </w:r>
      <w:r>
        <w:t>u17) -0</w:t>
      </w:r>
      <w:r w:rsidR="00644CD5">
        <w:t>.</w:t>
      </w:r>
      <w:r>
        <w:t>0394*T(v12</w:t>
      </w:r>
      <w:r w:rsidR="00644CD5">
        <w:t>.</w:t>
      </w:r>
      <w:r>
        <w:t>u13) + 0</w:t>
      </w:r>
      <w:r w:rsidR="00644CD5">
        <w:t>.</w:t>
      </w:r>
      <w:r>
        <w:t>0355*T(v16</w:t>
      </w:r>
      <w:r w:rsidR="00644CD5">
        <w:t>.</w:t>
      </w:r>
      <w:r>
        <w:t>u19) + 0</w:t>
      </w:r>
      <w:r w:rsidR="00644CD5">
        <w:t>.</w:t>
      </w:r>
      <w:r>
        <w:t>0386*T(v17</w:t>
      </w:r>
      <w:r w:rsidR="00644CD5">
        <w:t>.</w:t>
      </w:r>
      <w:r>
        <w:t>u3) + 0</w:t>
      </w:r>
      <w:r w:rsidR="00644CD5">
        <w:t>.</w:t>
      </w:r>
      <w:r>
        <w:t>0448*T(v3</w:t>
      </w:r>
      <w:r w:rsidR="00644CD5">
        <w:t>.</w:t>
      </w:r>
      <w:r>
        <w:t>u13) -0</w:t>
      </w:r>
      <w:r w:rsidR="00644CD5">
        <w:t>.</w:t>
      </w:r>
      <w:r>
        <w:t>0315*T(v26</w:t>
      </w:r>
      <w:r w:rsidR="00644CD5">
        <w:t>.</w:t>
      </w:r>
      <w:r>
        <w:t>u7) + 0</w:t>
      </w:r>
      <w:r w:rsidR="00644CD5">
        <w:t>.</w:t>
      </w:r>
      <w:r>
        <w:t>0321*T(v12</w:t>
      </w:r>
      <w:r w:rsidR="00644CD5">
        <w:t>.</w:t>
      </w:r>
      <w:r>
        <w:t>u8) + 0</w:t>
      </w:r>
      <w:r w:rsidR="00644CD5">
        <w:t>.</w:t>
      </w:r>
      <w:r>
        <w:t>027*T(v27</w:t>
      </w:r>
      <w:r w:rsidR="00644CD5">
        <w:t>.</w:t>
      </w:r>
      <w:r>
        <w:t>u1) -0</w:t>
      </w:r>
      <w:r w:rsidR="00644CD5">
        <w:t>.</w:t>
      </w:r>
      <w:r>
        <w:t>0261*T(v7</w:t>
      </w:r>
      <w:r w:rsidR="00644CD5">
        <w:t>.</w:t>
      </w:r>
      <w:r>
        <w:t>u13) + 0</w:t>
      </w:r>
      <w:r w:rsidR="00644CD5">
        <w:t>.</w:t>
      </w:r>
      <w:r>
        <w:t>0215*T(v36</w:t>
      </w:r>
      <w:r w:rsidR="00644CD5">
        <w:t>.</w:t>
      </w:r>
      <w:r>
        <w:t>u5) + 0</w:t>
      </w:r>
      <w:r w:rsidR="00644CD5">
        <w:t>.</w:t>
      </w:r>
      <w:r>
        <w:t>0189*T(v36</w:t>
      </w:r>
      <w:r w:rsidR="00644CD5">
        <w:t>.</w:t>
      </w:r>
      <w:r>
        <w:t>u7) + 0</w:t>
      </w:r>
      <w:r w:rsidR="00644CD5">
        <w:t>.</w:t>
      </w:r>
      <w:r>
        <w:t>032*T(u3) + 0</w:t>
      </w:r>
      <w:r w:rsidR="00644CD5">
        <w:t>.</w:t>
      </w:r>
      <w:r>
        <w:t>0189*T(v21</w:t>
      </w:r>
      <w:r w:rsidR="00644CD5">
        <w:t>.</w:t>
      </w:r>
      <w:r>
        <w:t>u19) + 0</w:t>
      </w:r>
      <w:r w:rsidR="00644CD5">
        <w:t>.</w:t>
      </w:r>
      <w:r>
        <w:t>0203*T(v29</w:t>
      </w:r>
      <w:r w:rsidR="00644CD5">
        <w:t>.</w:t>
      </w:r>
      <w:r>
        <w:t>u6) -0</w:t>
      </w:r>
      <w:r w:rsidR="00644CD5">
        <w:t>.</w:t>
      </w:r>
      <w:r>
        <w:t>0278*T(v7</w:t>
      </w:r>
      <w:r w:rsidR="00644CD5">
        <w:t>.</w:t>
      </w:r>
      <w:r>
        <w:t>u4) -0</w:t>
      </w:r>
      <w:r w:rsidR="00644CD5">
        <w:t>.</w:t>
      </w:r>
      <w:r>
        <w:t>0177*T(v37</w:t>
      </w:r>
      <w:r w:rsidR="00644CD5">
        <w:t>.</w:t>
      </w:r>
      <w:r>
        <w:t>u5) -0</w:t>
      </w:r>
      <w:r w:rsidR="00644CD5">
        <w:t>.</w:t>
      </w:r>
      <w:r>
        <w:t>0164*T(v5</w:t>
      </w:r>
      <w:r w:rsidR="00644CD5">
        <w:t>.</w:t>
      </w:r>
      <w:r>
        <w:t>u28) -0</w:t>
      </w:r>
      <w:r w:rsidR="00644CD5">
        <w:t>.</w:t>
      </w:r>
      <w:r>
        <w:t>02*T(v7</w:t>
      </w:r>
      <w:r w:rsidR="00644CD5">
        <w:t>.</w:t>
      </w:r>
      <w:r>
        <w:t>u7) + 0</w:t>
      </w:r>
      <w:r w:rsidR="00644CD5">
        <w:t>.</w:t>
      </w:r>
      <w:r>
        <w:t>0199*T(v5</w:t>
      </w:r>
      <w:r w:rsidR="00644CD5">
        <w:t>.</w:t>
      </w:r>
      <w:r>
        <w:t>u5) + 0</w:t>
      </w:r>
      <w:r w:rsidR="00644CD5">
        <w:t>.</w:t>
      </w:r>
      <w:r>
        <w:t>0163*T(v9</w:t>
      </w:r>
      <w:r w:rsidR="00644CD5">
        <w:t>.</w:t>
      </w:r>
      <w:r>
        <w:t>u27) + 0</w:t>
      </w:r>
      <w:r w:rsidR="00644CD5">
        <w:t>.</w:t>
      </w:r>
      <w:r>
        <w:t>0132*T(v10</w:t>
      </w:r>
      <w:r w:rsidR="00644CD5">
        <w:t>.</w:t>
      </w:r>
      <w:r>
        <w:t>u10) -0</w:t>
      </w:r>
      <w:r w:rsidR="00644CD5">
        <w:t>.</w:t>
      </w:r>
      <w:r>
        <w:t>00831*T(v11</w:t>
      </w:r>
      <w:r w:rsidR="00644CD5">
        <w:t>.</w:t>
      </w:r>
      <w:r>
        <w:t>u32) + 0</w:t>
      </w:r>
      <w:r w:rsidR="00644CD5">
        <w:t>.</w:t>
      </w:r>
      <w:r>
        <w:t>00826*Volume^3 -0</w:t>
      </w:r>
      <w:r w:rsidR="00644CD5">
        <w:t>.</w:t>
      </w:r>
      <w:r>
        <w:t>0092*T(v19</w:t>
      </w:r>
      <w:r w:rsidR="00644CD5">
        <w:t>.</w:t>
      </w:r>
      <w:r>
        <w:t>u22) -0</w:t>
      </w:r>
      <w:r w:rsidR="00644CD5">
        <w:t>.</w:t>
      </w:r>
      <w:r>
        <w:t>00508*T(v14</w:t>
      </w:r>
      <w:r w:rsidR="00644CD5">
        <w:t>.</w:t>
      </w:r>
      <w:r>
        <w:t>u26) -0</w:t>
      </w:r>
      <w:r w:rsidR="00644CD5">
        <w:t>.</w:t>
      </w:r>
      <w:r>
        <w:t>0049*T(v34</w:t>
      </w:r>
      <w:r w:rsidR="00644CD5">
        <w:t>.</w:t>
      </w:r>
      <w:r>
        <w:t>u7) + 0</w:t>
      </w:r>
      <w:r w:rsidR="00644CD5">
        <w:t>.</w:t>
      </w:r>
      <w:r>
        <w:t>0053*T(v14</w:t>
      </w:r>
      <w:r w:rsidR="00644CD5">
        <w:t>.</w:t>
      </w:r>
      <w:r>
        <w:t>u14) -0</w:t>
      </w:r>
      <w:r w:rsidR="00644CD5">
        <w:t>.</w:t>
      </w:r>
      <w:r>
        <w:t>00707*T(v3</w:t>
      </w:r>
      <w:r w:rsidR="00644CD5">
        <w:t>.</w:t>
      </w:r>
      <w:r>
        <w:t>u1) -0</w:t>
      </w:r>
      <w:r w:rsidR="00644CD5">
        <w:t>.</w:t>
      </w:r>
      <w:r>
        <w:t>00365*T(v32</w:t>
      </w:r>
      <w:r w:rsidR="00644CD5">
        <w:t>.</w:t>
      </w:r>
      <w:r>
        <w:t>u4) -0</w:t>
      </w:r>
      <w:r w:rsidR="00644CD5">
        <w:t>.</w:t>
      </w:r>
      <w:r>
        <w:t>00311*T(v2</w:t>
      </w:r>
      <w:r w:rsidR="00644CD5">
        <w:t>.</w:t>
      </w:r>
      <w:r>
        <w:t>u5) + 0</w:t>
      </w:r>
      <w:r w:rsidR="00644CD5">
        <w:t>.</w:t>
      </w:r>
      <w:r>
        <w:t>00204*T(v2</w:t>
      </w:r>
      <w:r w:rsidR="00644CD5">
        <w:t>.</w:t>
      </w:r>
      <w:r>
        <w:t>u14) -0</w:t>
      </w:r>
      <w:r w:rsidR="00644CD5">
        <w:t>.</w:t>
      </w:r>
      <w:r>
        <w:t>00122*T(v38) -0</w:t>
      </w:r>
      <w:r w:rsidR="00644CD5">
        <w:t>.</w:t>
      </w:r>
      <w:r>
        <w:t>00067*T(v28</w:t>
      </w:r>
      <w:r w:rsidR="00644CD5">
        <w:t>.</w:t>
      </w:r>
      <w:r>
        <w:t>u12) + 0</w:t>
      </w:r>
      <w:r w:rsidR="00644CD5">
        <w:t>.</w:t>
      </w:r>
      <w:r>
        <w:t>000703*T(v7</w:t>
      </w:r>
      <w:r w:rsidR="00644CD5">
        <w:t>.</w:t>
      </w:r>
      <w:r>
        <w:t>u8) + 7</w:t>
      </w:r>
      <w:r w:rsidR="00644CD5">
        <w:t>.</w:t>
      </w:r>
      <w:r>
        <w:t>01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173*NumAromAtoms + 0</w:t>
      </w:r>
      <w:r w:rsidR="00644CD5">
        <w:t>.</w:t>
      </w:r>
      <w:r>
        <w:t>435*T(u5) -0</w:t>
      </w:r>
      <w:r w:rsidR="00644CD5">
        <w:t>.</w:t>
      </w:r>
      <w:r>
        <w:t>52*T(v4</w:t>
      </w:r>
      <w:r w:rsidR="00644CD5">
        <w:t>.</w:t>
      </w:r>
      <w:r>
        <w:t>u7) -0</w:t>
      </w:r>
      <w:r w:rsidR="00644CD5">
        <w:t>.</w:t>
      </w:r>
      <w:r>
        <w:t>419*u + 0</w:t>
      </w:r>
      <w:r w:rsidR="00644CD5">
        <w:t>.</w:t>
      </w:r>
      <w:r>
        <w:t>339*T(v25) -0</w:t>
      </w:r>
      <w:r w:rsidR="00644CD5">
        <w:t>.</w:t>
      </w:r>
      <w:r>
        <w:t>662*T(v29</w:t>
      </w:r>
      <w:r w:rsidR="00644CD5">
        <w:t>.</w:t>
      </w:r>
      <w:r>
        <w:t>u1) -0</w:t>
      </w:r>
      <w:r w:rsidR="00644CD5">
        <w:t>.</w:t>
      </w:r>
      <w:r>
        <w:t>388*T(v23</w:t>
      </w:r>
      <w:r w:rsidR="00644CD5">
        <w:t>.</w:t>
      </w:r>
      <w:r>
        <w:t>u2) -0</w:t>
      </w:r>
      <w:r w:rsidR="00644CD5">
        <w:t>.</w:t>
      </w:r>
      <w:r>
        <w:t>209*NumAcceptor + 0</w:t>
      </w:r>
      <w:r w:rsidR="00644CD5">
        <w:t>.</w:t>
      </w:r>
      <w:r>
        <w:t>382*T(v26</w:t>
      </w:r>
      <w:r w:rsidR="00644CD5">
        <w:t>.</w:t>
      </w:r>
      <w:r>
        <w:t>u4) + 0</w:t>
      </w:r>
      <w:r w:rsidR="00644CD5">
        <w:t>.</w:t>
      </w:r>
      <w:r>
        <w:t>0418*T(v2</w:t>
      </w:r>
      <w:r w:rsidR="00644CD5">
        <w:t>.</w:t>
      </w:r>
      <w:r>
        <w:t>u5) -0</w:t>
      </w:r>
      <w:r w:rsidR="00644CD5">
        <w:t>.</w:t>
      </w:r>
      <w:r>
        <w:t>256*T(v25</w:t>
      </w:r>
      <w:r w:rsidR="00644CD5">
        <w:t>.</w:t>
      </w:r>
      <w:r>
        <w:t>u3) + 0</w:t>
      </w:r>
      <w:r w:rsidR="00644CD5">
        <w:t>.</w:t>
      </w:r>
      <w:r>
        <w:t>714*T(v1</w:t>
      </w:r>
      <w:r w:rsidR="00644CD5">
        <w:t>.</w:t>
      </w:r>
      <w:r>
        <w:t>u20) + 0</w:t>
      </w:r>
      <w:r w:rsidR="00644CD5">
        <w:t>.</w:t>
      </w:r>
      <w:r>
        <w:t>216*T(v6) + 0</w:t>
      </w:r>
      <w:r w:rsidR="00644CD5">
        <w:t>.</w:t>
      </w:r>
      <w:r>
        <w:t>154*NumDonor + 0</w:t>
      </w:r>
      <w:r w:rsidR="00644CD5">
        <w:t>.</w:t>
      </w:r>
      <w:r>
        <w:t>422*T(v4</w:t>
      </w:r>
      <w:r w:rsidR="00644CD5">
        <w:t>.</w:t>
      </w:r>
      <w:r>
        <w:t>u28) + 11</w:t>
      </w:r>
      <w:r w:rsidR="00644CD5">
        <w:t>.</w:t>
      </w:r>
      <w:r>
        <w:t>1*Length + 0</w:t>
      </w:r>
      <w:r w:rsidR="00644CD5">
        <w:t>.</w:t>
      </w:r>
      <w:r>
        <w:t>502*T(v2</w:t>
      </w:r>
      <w:r w:rsidR="00644CD5">
        <w:t>.</w:t>
      </w:r>
      <w:r>
        <w:t>u3) -0</w:t>
      </w:r>
      <w:r w:rsidR="00644CD5">
        <w:t>.</w:t>
      </w:r>
      <w:r>
        <w:t>383*T(v13</w:t>
      </w:r>
      <w:r w:rsidR="00644CD5">
        <w:t>.</w:t>
      </w:r>
      <w:r>
        <w:t>u20) -0</w:t>
      </w:r>
      <w:r w:rsidR="00644CD5">
        <w:t>.</w:t>
      </w:r>
      <w:r>
        <w:t>525*T(v24</w:t>
      </w:r>
      <w:r w:rsidR="00644CD5">
        <w:t>.</w:t>
      </w:r>
      <w:r>
        <w:t>u8) -0</w:t>
      </w:r>
      <w:r w:rsidR="00644CD5">
        <w:t>.</w:t>
      </w:r>
      <w:r>
        <w:t>443*T(v18</w:t>
      </w:r>
      <w:r w:rsidR="00644CD5">
        <w:t>.</w:t>
      </w:r>
      <w:r>
        <w:t>u12) + 0</w:t>
      </w:r>
      <w:r w:rsidR="00644CD5">
        <w:t>.</w:t>
      </w:r>
      <w:r>
        <w:t>717*T(v16</w:t>
      </w:r>
      <w:r w:rsidR="00644CD5">
        <w:t>.</w:t>
      </w:r>
      <w:r>
        <w:t>u6) + 0</w:t>
      </w:r>
      <w:r w:rsidR="00644CD5">
        <w:t>.</w:t>
      </w:r>
      <w:r>
        <w:t>34*T(v31</w:t>
      </w:r>
      <w:r w:rsidR="00644CD5">
        <w:t>.</w:t>
      </w:r>
      <w:r>
        <w:t>u10) -0</w:t>
      </w:r>
      <w:r w:rsidR="00644CD5">
        <w:t>.</w:t>
      </w:r>
      <w:r>
        <w:t>371*T(v25</w:t>
      </w:r>
      <w:r w:rsidR="00644CD5">
        <w:t>.</w:t>
      </w:r>
      <w:r>
        <w:t>u8) -0</w:t>
      </w:r>
      <w:r w:rsidR="00644CD5">
        <w:t>.</w:t>
      </w:r>
      <w:r>
        <w:t>214*T(v4</w:t>
      </w:r>
      <w:r w:rsidR="00644CD5">
        <w:t>.</w:t>
      </w:r>
      <w:r>
        <w:t>u5) + 0</w:t>
      </w:r>
      <w:r w:rsidR="00644CD5">
        <w:t>.</w:t>
      </w:r>
      <w:r>
        <w:t>252*T(v20</w:t>
      </w:r>
      <w:r w:rsidR="00644CD5">
        <w:t>.</w:t>
      </w:r>
      <w:r>
        <w:t>u13) + 0</w:t>
      </w:r>
      <w:r w:rsidR="00644CD5">
        <w:t>.</w:t>
      </w:r>
      <w:r>
        <w:t>223*T(v10) -0</w:t>
      </w:r>
      <w:r w:rsidR="00644CD5">
        <w:t>.</w:t>
      </w:r>
      <w:r>
        <w:t>0278*NumNegative + 0</w:t>
      </w:r>
      <w:r w:rsidR="00644CD5">
        <w:t>.</w:t>
      </w:r>
      <w:r>
        <w:t>708*T(v16</w:t>
      </w:r>
      <w:r w:rsidR="00644CD5">
        <w:t>.</w:t>
      </w:r>
      <w:r>
        <w:t>u2) -0</w:t>
      </w:r>
      <w:r w:rsidR="00644CD5">
        <w:t>.</w:t>
      </w:r>
      <w:r>
        <w:t>198*T(v9</w:t>
      </w:r>
      <w:r w:rsidR="00644CD5">
        <w:t>.</w:t>
      </w:r>
      <w:r>
        <w:t>u4) -0</w:t>
      </w:r>
      <w:r w:rsidR="00644CD5">
        <w:t>.</w:t>
      </w:r>
      <w:r>
        <w:t>347*T(v18</w:t>
      </w:r>
      <w:r w:rsidR="00644CD5">
        <w:t>.</w:t>
      </w:r>
      <w:r>
        <w:t>u15) + 0</w:t>
      </w:r>
      <w:r w:rsidR="00644CD5">
        <w:t>.</w:t>
      </w:r>
      <w:r>
        <w:t>0386*Lipophilicity^2 + 0</w:t>
      </w:r>
      <w:r w:rsidR="00644CD5">
        <w:t>.</w:t>
      </w:r>
      <w:r>
        <w:t>15*T(v29</w:t>
      </w:r>
      <w:r w:rsidR="00644CD5">
        <w:t>.</w:t>
      </w:r>
      <w:r>
        <w:t>u3) + 0</w:t>
      </w:r>
      <w:r w:rsidR="00644CD5">
        <w:t>.</w:t>
      </w:r>
      <w:r>
        <w:t>242*T(v27</w:t>
      </w:r>
      <w:r w:rsidR="00644CD5">
        <w:t>.</w:t>
      </w:r>
      <w:r>
        <w:t>u12) + 0</w:t>
      </w:r>
      <w:r w:rsidR="00644CD5">
        <w:t>.</w:t>
      </w:r>
      <w:r>
        <w:t>337*T(v1</w:t>
      </w:r>
      <w:r w:rsidR="00644CD5">
        <w:t>.</w:t>
      </w:r>
      <w:r>
        <w:t>u11) -0</w:t>
      </w:r>
      <w:r w:rsidR="00644CD5">
        <w:t>.</w:t>
      </w:r>
      <w:r>
        <w:t>794*T(v8</w:t>
      </w:r>
      <w:r w:rsidR="00644CD5">
        <w:t>.</w:t>
      </w:r>
      <w:r>
        <w:t>u3) + 0</w:t>
      </w:r>
      <w:r w:rsidR="00644CD5">
        <w:t>.</w:t>
      </w:r>
      <w:r>
        <w:t>437*T(v7</w:t>
      </w:r>
      <w:r w:rsidR="00644CD5">
        <w:t>.</w:t>
      </w:r>
      <w:r>
        <w:t>u28) + 0</w:t>
      </w:r>
      <w:r w:rsidR="00644CD5">
        <w:t>.</w:t>
      </w:r>
      <w:r>
        <w:t>324*T(v5</w:t>
      </w:r>
      <w:r w:rsidR="00644CD5">
        <w:t>.</w:t>
      </w:r>
      <w:r>
        <w:t>u33) -0</w:t>
      </w:r>
      <w:r w:rsidR="00644CD5">
        <w:t>.</w:t>
      </w:r>
      <w:r>
        <w:t>203*T(v9</w:t>
      </w:r>
      <w:r w:rsidR="00644CD5">
        <w:t>.</w:t>
      </w:r>
      <w:r>
        <w:t>u24) -0</w:t>
      </w:r>
      <w:r w:rsidR="00644CD5">
        <w:t>.</w:t>
      </w:r>
      <w:r>
        <w:t>493*T(v7</w:t>
      </w:r>
      <w:r w:rsidR="00644CD5">
        <w:t>.</w:t>
      </w:r>
      <w:r>
        <w:t>u8) + 0</w:t>
      </w:r>
      <w:r w:rsidR="00644CD5">
        <w:t>.</w:t>
      </w:r>
      <w:r>
        <w:t>555*T(v17</w:t>
      </w:r>
      <w:r w:rsidR="00644CD5">
        <w:t>.</w:t>
      </w:r>
      <w:r>
        <w:t>u20) + 0</w:t>
      </w:r>
      <w:r w:rsidR="00644CD5">
        <w:t>.</w:t>
      </w:r>
      <w:r>
        <w:t>242*T(v21</w:t>
      </w:r>
      <w:r w:rsidR="00644CD5">
        <w:t>.</w:t>
      </w:r>
      <w:r>
        <w:t>u14) + 0</w:t>
      </w:r>
      <w:r w:rsidR="00644CD5">
        <w:t>.</w:t>
      </w:r>
      <w:r>
        <w:t>372*T(v24</w:t>
      </w:r>
      <w:r w:rsidR="00644CD5">
        <w:t>.</w:t>
      </w:r>
      <w:r>
        <w:t>u1) -0</w:t>
      </w:r>
      <w:r w:rsidR="00644CD5">
        <w:t>.</w:t>
      </w:r>
      <w:r>
        <w:t>513*T(v7</w:t>
      </w:r>
      <w:r w:rsidR="00644CD5">
        <w:t>.</w:t>
      </w:r>
      <w:r>
        <w:t>u15) + 0</w:t>
      </w:r>
      <w:r w:rsidR="00644CD5">
        <w:t>.</w:t>
      </w:r>
      <w:r>
        <w:t>426*T(v7</w:t>
      </w:r>
      <w:r w:rsidR="00644CD5">
        <w:t>.</w:t>
      </w:r>
      <w:r>
        <w:t>u24) -0</w:t>
      </w:r>
      <w:r w:rsidR="00644CD5">
        <w:t>.</w:t>
      </w:r>
      <w:r>
        <w:t>44*T(v4</w:t>
      </w:r>
      <w:r w:rsidR="00644CD5">
        <w:t>.</w:t>
      </w:r>
      <w:r>
        <w:t>u23) + 0</w:t>
      </w:r>
      <w:r w:rsidR="00644CD5">
        <w:t>.</w:t>
      </w:r>
      <w:r>
        <w:t>284*T(v7</w:t>
      </w:r>
      <w:r w:rsidR="00644CD5">
        <w:t>.</w:t>
      </w:r>
      <w:r>
        <w:t>u18) + 0</w:t>
      </w:r>
      <w:r w:rsidR="00644CD5">
        <w:t>.</w:t>
      </w:r>
      <w:r>
        <w:t>336*T(v30</w:t>
      </w:r>
      <w:r w:rsidR="00644CD5">
        <w:t>.</w:t>
      </w:r>
      <w:r>
        <w:t>u3) -0</w:t>
      </w:r>
      <w:r w:rsidR="00644CD5">
        <w:t>.</w:t>
      </w:r>
      <w:r>
        <w:t>324*T(v28</w:t>
      </w:r>
      <w:r w:rsidR="00644CD5">
        <w:t>.</w:t>
      </w:r>
      <w:r>
        <w:t>u7) + 0</w:t>
      </w:r>
      <w:r w:rsidR="00644CD5">
        <w:t>.</w:t>
      </w:r>
      <w:r>
        <w:t>21*T(v13</w:t>
      </w:r>
      <w:r w:rsidR="00644CD5">
        <w:t>.</w:t>
      </w:r>
      <w:r>
        <w:t>u15) -0</w:t>
      </w:r>
      <w:r w:rsidR="00644CD5">
        <w:t>.</w:t>
      </w:r>
      <w:r>
        <w:t>282*T(v19</w:t>
      </w:r>
      <w:r w:rsidR="00644CD5">
        <w:t>.</w:t>
      </w:r>
      <w:r>
        <w:t>u16) -0</w:t>
      </w:r>
      <w:r w:rsidR="00644CD5">
        <w:t>.</w:t>
      </w:r>
      <w:r>
        <w:t>202*T(v1</w:t>
      </w:r>
      <w:r w:rsidR="00644CD5">
        <w:t>.</w:t>
      </w:r>
      <w:r>
        <w:t>u1) -0</w:t>
      </w:r>
      <w:r w:rsidR="00644CD5">
        <w:t>.</w:t>
      </w:r>
      <w:r>
        <w:t>401*T(v3</w:t>
      </w:r>
      <w:r w:rsidR="00644CD5">
        <w:t>.</w:t>
      </w:r>
      <w:r>
        <w:t>u10) + 0</w:t>
      </w:r>
      <w:r w:rsidR="00644CD5">
        <w:t>.</w:t>
      </w:r>
      <w:r>
        <w:t>419*T(v9</w:t>
      </w:r>
      <w:r w:rsidR="00644CD5">
        <w:t>.</w:t>
      </w:r>
      <w:r>
        <w:t>u20) -0</w:t>
      </w:r>
      <w:r w:rsidR="00644CD5">
        <w:t>.</w:t>
      </w:r>
      <w:r>
        <w:t>388*T(v23</w:t>
      </w:r>
      <w:r w:rsidR="00644CD5">
        <w:t>.</w:t>
      </w:r>
      <w:r>
        <w:t>u5) + 0</w:t>
      </w:r>
      <w:r w:rsidR="00644CD5">
        <w:t>.</w:t>
      </w:r>
      <w:r>
        <w:t>335*T(v12</w:t>
      </w:r>
      <w:r w:rsidR="00644CD5">
        <w:t>.</w:t>
      </w:r>
      <w:r>
        <w:t>u23) -0</w:t>
      </w:r>
      <w:r w:rsidR="00644CD5">
        <w:t>.</w:t>
      </w:r>
      <w:r>
        <w:t>598*T(v5</w:t>
      </w:r>
      <w:r w:rsidR="00644CD5">
        <w:t>.</w:t>
      </w:r>
      <w:r>
        <w:t>u2) + 0</w:t>
      </w:r>
      <w:r w:rsidR="00644CD5">
        <w:t>.</w:t>
      </w:r>
      <w:r>
        <w:t>188*T(v8</w:t>
      </w:r>
      <w:r w:rsidR="00644CD5">
        <w:t>.</w:t>
      </w:r>
      <w:r>
        <w:t>u18) + 13</w:t>
      </w:r>
      <w:r w:rsidR="00644CD5">
        <w:t>.</w:t>
      </w:r>
      <w:r>
        <w:t>4*Lipophilicity + 0</w:t>
      </w:r>
      <w:r w:rsidR="00644CD5">
        <w:t>.</w:t>
      </w:r>
      <w:r>
        <w:t>413*T(v7</w:t>
      </w:r>
      <w:r w:rsidR="00644CD5">
        <w:t>.</w:t>
      </w:r>
      <w:r>
        <w:t>u35) -0</w:t>
      </w:r>
      <w:r w:rsidR="00644CD5">
        <w:t>.</w:t>
      </w:r>
      <w:r>
        <w:t>318*T(v2</w:t>
      </w:r>
      <w:r w:rsidR="00644CD5">
        <w:t>.</w:t>
      </w:r>
      <w:r>
        <w:t>u26) -0</w:t>
      </w:r>
      <w:r w:rsidR="00644CD5">
        <w:t>.</w:t>
      </w:r>
      <w:r>
        <w:t>249*T(v35</w:t>
      </w:r>
      <w:r w:rsidR="00644CD5">
        <w:t>.</w:t>
      </w:r>
      <w:r>
        <w:t>u2) + 0</w:t>
      </w:r>
      <w:r w:rsidR="00644CD5">
        <w:t>.</w:t>
      </w:r>
      <w:r>
        <w:t>35*T(v1</w:t>
      </w:r>
      <w:r w:rsidR="00644CD5">
        <w:t>.</w:t>
      </w:r>
      <w:r>
        <w:t>u28) + 0</w:t>
      </w:r>
      <w:r w:rsidR="00644CD5">
        <w:t>.</w:t>
      </w:r>
      <w:r>
        <w:t>353*T(v16</w:t>
      </w:r>
      <w:r w:rsidR="00644CD5">
        <w:t>.</w:t>
      </w:r>
      <w:r>
        <w:t>u5) + 0</w:t>
      </w:r>
      <w:r w:rsidR="00644CD5">
        <w:t>.</w:t>
      </w:r>
      <w:r>
        <w:t>207*T(u9) + 0</w:t>
      </w:r>
      <w:r w:rsidR="00644CD5">
        <w:t>.</w:t>
      </w:r>
      <w:r>
        <w:t>33*T(v11</w:t>
      </w:r>
      <w:r w:rsidR="00644CD5">
        <w:t>.</w:t>
      </w:r>
      <w:r>
        <w:t>u7) -0</w:t>
      </w:r>
      <w:r w:rsidR="00644CD5">
        <w:t>.</w:t>
      </w:r>
      <w:r>
        <w:t>295*T(v36) + 0</w:t>
      </w:r>
      <w:r w:rsidR="00644CD5">
        <w:t>.</w:t>
      </w:r>
      <w:r>
        <w:t>153*T(v26) + 0</w:t>
      </w:r>
      <w:r w:rsidR="00644CD5">
        <w:t>.</w:t>
      </w:r>
      <w:r>
        <w:t>366*T(v13</w:t>
      </w:r>
      <w:r w:rsidR="00644CD5">
        <w:t>.</w:t>
      </w:r>
      <w:r>
        <w:t>u16) -0</w:t>
      </w:r>
      <w:r w:rsidR="00644CD5">
        <w:t>.</w:t>
      </w:r>
      <w:r>
        <w:t>272*T(v24</w:t>
      </w:r>
      <w:r w:rsidR="00644CD5">
        <w:t>.</w:t>
      </w:r>
      <w:r>
        <w:t>u6) -0</w:t>
      </w:r>
      <w:r w:rsidR="00644CD5">
        <w:t>.</w:t>
      </w:r>
      <w:r>
        <w:t>54*T(v22</w:t>
      </w:r>
      <w:r w:rsidR="00644CD5">
        <w:t>.</w:t>
      </w:r>
      <w:r>
        <w:t>u19) + 0</w:t>
      </w:r>
      <w:r w:rsidR="00644CD5">
        <w:t>.</w:t>
      </w:r>
      <w:r>
        <w:t>19*T(v35</w:t>
      </w:r>
      <w:r w:rsidR="00644CD5">
        <w:t>.</w:t>
      </w:r>
      <w:r>
        <w:t>u3) + 0</w:t>
      </w:r>
      <w:r w:rsidR="00644CD5">
        <w:t>.</w:t>
      </w:r>
      <w:r>
        <w:t>364*T(v29</w:t>
      </w:r>
      <w:r w:rsidR="00644CD5">
        <w:t>.</w:t>
      </w:r>
      <w:r>
        <w:t>u12) + 0</w:t>
      </w:r>
      <w:r w:rsidR="00644CD5">
        <w:t>.</w:t>
      </w:r>
      <w:r>
        <w:t>175*T(u29) + 0</w:t>
      </w:r>
      <w:r w:rsidR="00644CD5">
        <w:t>.</w:t>
      </w:r>
      <w:r>
        <w:t>346*T(v22</w:t>
      </w:r>
      <w:r w:rsidR="00644CD5">
        <w:t>.</w:t>
      </w:r>
      <w:r>
        <w:t>u14) + 0</w:t>
      </w:r>
      <w:r w:rsidR="00644CD5">
        <w:t>.</w:t>
      </w:r>
      <w:r>
        <w:t>323*T(v1</w:t>
      </w:r>
      <w:r w:rsidR="00644CD5">
        <w:t>.</w:t>
      </w:r>
      <w:r>
        <w:t>u9) -0</w:t>
      </w:r>
      <w:r w:rsidR="00644CD5">
        <w:t>.</w:t>
      </w:r>
      <w:r>
        <w:t>287*T(u10) + 0</w:t>
      </w:r>
      <w:r w:rsidR="00644CD5">
        <w:t>.</w:t>
      </w:r>
      <w:r>
        <w:t>232*T(v12</w:t>
      </w:r>
      <w:r w:rsidR="00644CD5">
        <w:t>.</w:t>
      </w:r>
      <w:r>
        <w:t>u13) + 0</w:t>
      </w:r>
      <w:r w:rsidR="00644CD5">
        <w:t>.</w:t>
      </w:r>
      <w:r>
        <w:t>302*T(v24</w:t>
      </w:r>
      <w:r w:rsidR="00644CD5">
        <w:t>.</w:t>
      </w:r>
      <w:r>
        <w:t>u13) -0</w:t>
      </w:r>
      <w:r w:rsidR="00644CD5">
        <w:t>.</w:t>
      </w:r>
      <w:r>
        <w:t>191*T(v35</w:t>
      </w:r>
      <w:r w:rsidR="00644CD5">
        <w:t>.</w:t>
      </w:r>
      <w:r>
        <w:t>u1) + 0</w:t>
      </w:r>
      <w:r w:rsidR="00644CD5">
        <w:t>.</w:t>
      </w:r>
      <w:r>
        <w:t>105*T(v21</w:t>
      </w:r>
      <w:r w:rsidR="00644CD5">
        <w:t>.</w:t>
      </w:r>
      <w:r>
        <w:t>u3) + 0</w:t>
      </w:r>
      <w:r w:rsidR="00644CD5">
        <w:t>.</w:t>
      </w:r>
      <w:r>
        <w:t>43*T(v4</w:t>
      </w:r>
      <w:r w:rsidR="00644CD5">
        <w:t>.</w:t>
      </w:r>
      <w:r>
        <w:t>u6) -0</w:t>
      </w:r>
      <w:r w:rsidR="00644CD5">
        <w:t>.</w:t>
      </w:r>
      <w:r>
        <w:t>316*T(v8</w:t>
      </w:r>
      <w:r w:rsidR="00644CD5">
        <w:t>.</w:t>
      </w:r>
      <w:r>
        <w:t>u30) + 0</w:t>
      </w:r>
      <w:r w:rsidR="00644CD5">
        <w:t>.</w:t>
      </w:r>
      <w:r>
        <w:t>2*T(v10</w:t>
      </w:r>
      <w:r w:rsidR="00644CD5">
        <w:t>.</w:t>
      </w:r>
      <w:r>
        <w:t>u6) + 0</w:t>
      </w:r>
      <w:r w:rsidR="00644CD5">
        <w:t>.</w:t>
      </w:r>
      <w:r>
        <w:t>495*T(v17</w:t>
      </w:r>
      <w:r w:rsidR="00644CD5">
        <w:t>.</w:t>
      </w:r>
      <w:r>
        <w:t>u18) + 0</w:t>
      </w:r>
      <w:r w:rsidR="00644CD5">
        <w:t>.</w:t>
      </w:r>
      <w:r>
        <w:t>476*T(v13</w:t>
      </w:r>
      <w:r w:rsidR="00644CD5">
        <w:t>.</w:t>
      </w:r>
      <w:r>
        <w:t>u2) + 0</w:t>
      </w:r>
      <w:r w:rsidR="00644CD5">
        <w:t>.</w:t>
      </w:r>
      <w:r>
        <w:t>279*T(v5</w:t>
      </w:r>
      <w:r w:rsidR="00644CD5">
        <w:t>.</w:t>
      </w:r>
      <w:r>
        <w:t>u7) + 0</w:t>
      </w:r>
      <w:r w:rsidR="00644CD5">
        <w:t>.</w:t>
      </w:r>
      <w:r>
        <w:t>377*T(v13</w:t>
      </w:r>
      <w:r w:rsidR="00644CD5">
        <w:t>.</w:t>
      </w:r>
      <w:r>
        <w:t>u1) -0</w:t>
      </w:r>
      <w:r w:rsidR="00644CD5">
        <w:t>.</w:t>
      </w:r>
      <w:r>
        <w:t>335*T(v19</w:t>
      </w:r>
      <w:r w:rsidR="00644CD5">
        <w:t>.</w:t>
      </w:r>
      <w:r>
        <w:t>u19) + 0</w:t>
      </w:r>
      <w:r w:rsidR="00644CD5">
        <w:t>.</w:t>
      </w:r>
      <w:r>
        <w:t>436*T(v28</w:t>
      </w:r>
      <w:r w:rsidR="00644CD5">
        <w:t>.</w:t>
      </w:r>
      <w:r>
        <w:t>u2) + 0</w:t>
      </w:r>
      <w:r w:rsidR="00644CD5">
        <w:t>.</w:t>
      </w:r>
      <w:r>
        <w:t>365*T(v3</w:t>
      </w:r>
      <w:r w:rsidR="00644CD5">
        <w:t>.</w:t>
      </w:r>
      <w:r>
        <w:t>u9) + 0</w:t>
      </w:r>
      <w:r w:rsidR="00644CD5">
        <w:t>.</w:t>
      </w:r>
      <w:r>
        <w:t>368*T(v8</w:t>
      </w:r>
      <w:r w:rsidR="00644CD5">
        <w:t>.</w:t>
      </w:r>
      <w:r>
        <w:t>u27) + 0</w:t>
      </w:r>
      <w:r w:rsidR="00644CD5">
        <w:t>.</w:t>
      </w:r>
      <w:r>
        <w:t>278*T(v17</w:t>
      </w:r>
      <w:r w:rsidR="00644CD5">
        <w:t>.</w:t>
      </w:r>
      <w:r>
        <w:t>u24) + 0</w:t>
      </w:r>
      <w:r w:rsidR="00644CD5">
        <w:t>.</w:t>
      </w:r>
      <w:r>
        <w:t>325*T(v14</w:t>
      </w:r>
      <w:r w:rsidR="00644CD5">
        <w:t>.</w:t>
      </w:r>
      <w:r>
        <w:t>u7) -0</w:t>
      </w:r>
      <w:r w:rsidR="00644CD5">
        <w:t>.</w:t>
      </w:r>
      <w:r>
        <w:t>434*T(v23</w:t>
      </w:r>
      <w:r w:rsidR="00644CD5">
        <w:t>.</w:t>
      </w:r>
      <w:r>
        <w:t>u7) + 0</w:t>
      </w:r>
      <w:r w:rsidR="00644CD5">
        <w:t>.</w:t>
      </w:r>
      <w:r>
        <w:t>198*T(v8</w:t>
      </w:r>
      <w:r w:rsidR="00644CD5">
        <w:t>.</w:t>
      </w:r>
      <w:r>
        <w:t>u23) -0</w:t>
      </w:r>
      <w:r w:rsidR="00644CD5">
        <w:t>.</w:t>
      </w:r>
      <w:r>
        <w:t>368*T(v10</w:t>
      </w:r>
      <w:r w:rsidR="00644CD5">
        <w:t>.</w:t>
      </w:r>
      <w:r>
        <w:t>u8) -0</w:t>
      </w:r>
      <w:r w:rsidR="00644CD5">
        <w:t>.</w:t>
      </w:r>
      <w:r>
        <w:t>481*T(v21</w:t>
      </w:r>
      <w:r w:rsidR="00644CD5">
        <w:t>.</w:t>
      </w:r>
      <w:r>
        <w:t>u12) + 0</w:t>
      </w:r>
      <w:r w:rsidR="00644CD5">
        <w:t>.</w:t>
      </w:r>
      <w:r>
        <w:t>288*T(v19</w:t>
      </w:r>
      <w:r w:rsidR="00644CD5">
        <w:t>.</w:t>
      </w:r>
      <w:r>
        <w:t>u5) + 0</w:t>
      </w:r>
      <w:r w:rsidR="00644CD5">
        <w:t>.</w:t>
      </w:r>
      <w:r>
        <w:t>182*T(v33</w:t>
      </w:r>
      <w:r w:rsidR="00644CD5">
        <w:t>.</w:t>
      </w:r>
      <w:r>
        <w:t>u2) -0</w:t>
      </w:r>
      <w:r w:rsidR="00644CD5">
        <w:t>.</w:t>
      </w:r>
      <w:r>
        <w:t>0587*T(v5</w:t>
      </w:r>
      <w:r w:rsidR="00644CD5">
        <w:t>.</w:t>
      </w:r>
      <w:r>
        <w:t>u26) -0</w:t>
      </w:r>
      <w:r w:rsidR="00644CD5">
        <w:t>.</w:t>
      </w:r>
      <w:r>
        <w:t>298*T(v20</w:t>
      </w:r>
      <w:r w:rsidR="00644CD5">
        <w:t>.</w:t>
      </w:r>
      <w:r>
        <w:t>u16) + 0</w:t>
      </w:r>
      <w:r w:rsidR="00644CD5">
        <w:t>.</w:t>
      </w:r>
      <w:r>
        <w:t>336*T(v12</w:t>
      </w:r>
      <w:r w:rsidR="00644CD5">
        <w:t>.</w:t>
      </w:r>
      <w:r>
        <w:t>u1) -0</w:t>
      </w:r>
      <w:r w:rsidR="00644CD5">
        <w:t>.</w:t>
      </w:r>
      <w:r>
        <w:t>394*T(v17</w:t>
      </w:r>
      <w:r w:rsidR="00644CD5">
        <w:t>.</w:t>
      </w:r>
      <w:r>
        <w:t>u7) + 0</w:t>
      </w:r>
      <w:r w:rsidR="00644CD5">
        <w:t>.</w:t>
      </w:r>
      <w:r>
        <w:t>278*T(v12</w:t>
      </w:r>
      <w:r w:rsidR="00644CD5">
        <w:t>.</w:t>
      </w:r>
      <w:r>
        <w:t>u10) -0</w:t>
      </w:r>
      <w:r w:rsidR="00644CD5">
        <w:t>.</w:t>
      </w:r>
      <w:r>
        <w:t>184*T(v3) -0</w:t>
      </w:r>
      <w:r w:rsidR="00644CD5">
        <w:t>.</w:t>
      </w:r>
      <w:r>
        <w:t>182*T(v9</w:t>
      </w:r>
      <w:r w:rsidR="00644CD5">
        <w:t>.</w:t>
      </w:r>
      <w:r>
        <w:t>u6) + 0</w:t>
      </w:r>
      <w:r w:rsidR="00644CD5">
        <w:t>.</w:t>
      </w:r>
      <w:r>
        <w:t>322*T(v4</w:t>
      </w:r>
      <w:r w:rsidR="00644CD5">
        <w:t>.</w:t>
      </w:r>
      <w:r>
        <w:t>u31) + 0</w:t>
      </w:r>
      <w:r w:rsidR="00644CD5">
        <w:t>.</w:t>
      </w:r>
      <w:r>
        <w:t>241*T(v28</w:t>
      </w:r>
      <w:r w:rsidR="00644CD5">
        <w:t>.</w:t>
      </w:r>
      <w:r>
        <w:t>u8) -0</w:t>
      </w:r>
      <w:r w:rsidR="00644CD5">
        <w:t>.</w:t>
      </w:r>
      <w:r>
        <w:t>297*T(v22</w:t>
      </w:r>
      <w:r w:rsidR="00644CD5">
        <w:t>.</w:t>
      </w:r>
      <w:r>
        <w:t>u6) + 0</w:t>
      </w:r>
      <w:r w:rsidR="00644CD5">
        <w:t>.</w:t>
      </w:r>
      <w:r>
        <w:t>416*T(v14</w:t>
      </w:r>
      <w:r w:rsidR="00644CD5">
        <w:t>.</w:t>
      </w:r>
      <w:r>
        <w:t>u5) + 0</w:t>
      </w:r>
      <w:r w:rsidR="00644CD5">
        <w:t>.</w:t>
      </w:r>
      <w:r>
        <w:t>205*T(v16</w:t>
      </w:r>
      <w:r w:rsidR="00644CD5">
        <w:t>.</w:t>
      </w:r>
      <w:r>
        <w:t>u22) + 0</w:t>
      </w:r>
      <w:r w:rsidR="00644CD5">
        <w:t>.</w:t>
      </w:r>
      <w:r>
        <w:t>395*T(v8</w:t>
      </w:r>
      <w:r w:rsidR="00644CD5">
        <w:t>.</w:t>
      </w:r>
      <w:r>
        <w:t>u5) -0</w:t>
      </w:r>
      <w:r w:rsidR="00644CD5">
        <w:t>.</w:t>
      </w:r>
      <w:r>
        <w:t>348*T(v4</w:t>
      </w:r>
      <w:r w:rsidR="00644CD5">
        <w:t>.</w:t>
      </w:r>
      <w:r>
        <w:t>u14) + 0</w:t>
      </w:r>
      <w:r w:rsidR="00644CD5">
        <w:t>.</w:t>
      </w:r>
      <w:r>
        <w:t>36*T(v25</w:t>
      </w:r>
      <w:r w:rsidR="00644CD5">
        <w:t>.</w:t>
      </w:r>
      <w:r>
        <w:t>u12) -0</w:t>
      </w:r>
      <w:r w:rsidR="00644CD5">
        <w:t>.</w:t>
      </w:r>
      <w:r>
        <w:t>31*T(v31</w:t>
      </w:r>
      <w:r w:rsidR="00644CD5">
        <w:t>.</w:t>
      </w:r>
      <w:r>
        <w:t>u8) -0</w:t>
      </w:r>
      <w:r w:rsidR="00644CD5">
        <w:t>.</w:t>
      </w:r>
      <w:r>
        <w:t>269*T(v2</w:t>
      </w:r>
      <w:r w:rsidR="00644CD5">
        <w:t>.</w:t>
      </w:r>
      <w:r>
        <w:t>u16) -0</w:t>
      </w:r>
      <w:r w:rsidR="00644CD5">
        <w:t>.</w:t>
      </w:r>
      <w:r>
        <w:t>261*T(v23</w:t>
      </w:r>
      <w:r w:rsidR="00644CD5">
        <w:t>.</w:t>
      </w:r>
      <w:r>
        <w:t>u3) -0</w:t>
      </w:r>
      <w:r w:rsidR="00644CD5">
        <w:t>.</w:t>
      </w:r>
      <w:r>
        <w:t>258*T(v27</w:t>
      </w:r>
      <w:r w:rsidR="00644CD5">
        <w:t>.</w:t>
      </w:r>
      <w:r>
        <w:t>u10) -0</w:t>
      </w:r>
      <w:r w:rsidR="00644CD5">
        <w:t>.</w:t>
      </w:r>
      <w:r>
        <w:t>192*T(u42) + 0</w:t>
      </w:r>
      <w:r w:rsidR="00644CD5">
        <w:t>.</w:t>
      </w:r>
      <w:r>
        <w:t>195*T(u24) -0</w:t>
      </w:r>
      <w:r w:rsidR="00644CD5">
        <w:t>.</w:t>
      </w:r>
      <w:r>
        <w:t>357*T(v1</w:t>
      </w:r>
      <w:r w:rsidR="00644CD5">
        <w:t>.</w:t>
      </w:r>
      <w:r>
        <w:t>u33) + 0</w:t>
      </w:r>
      <w:r w:rsidR="00644CD5">
        <w:t>.</w:t>
      </w:r>
      <w:r>
        <w:t>266*T(v17</w:t>
      </w:r>
      <w:r w:rsidR="00644CD5">
        <w:t>.</w:t>
      </w:r>
      <w:r>
        <w:t>u11) + 0</w:t>
      </w:r>
      <w:r w:rsidR="00644CD5">
        <w:t>.</w:t>
      </w:r>
      <w:r>
        <w:t>208*T(v4</w:t>
      </w:r>
      <w:r w:rsidR="00644CD5">
        <w:t>.</w:t>
      </w:r>
      <w:r>
        <w:t>u21) + 0</w:t>
      </w:r>
      <w:r w:rsidR="00644CD5">
        <w:t>.</w:t>
      </w:r>
      <w:r>
        <w:t>268*T(v25</w:t>
      </w:r>
      <w:r w:rsidR="00644CD5">
        <w:t>.</w:t>
      </w:r>
      <w:r>
        <w:t>u18) -0</w:t>
      </w:r>
      <w:r w:rsidR="00644CD5">
        <w:t>.</w:t>
      </w:r>
      <w:r>
        <w:t>251*T(v16</w:t>
      </w:r>
      <w:r w:rsidR="00644CD5">
        <w:t>.</w:t>
      </w:r>
      <w:r>
        <w:t>u13) + 0</w:t>
      </w:r>
      <w:r w:rsidR="00644CD5">
        <w:t>.</w:t>
      </w:r>
      <w:r>
        <w:t>265*T(v1</w:t>
      </w:r>
      <w:r w:rsidR="00644CD5">
        <w:t>.</w:t>
      </w:r>
      <w:r>
        <w:t>u4) -0</w:t>
      </w:r>
      <w:r w:rsidR="00644CD5">
        <w:t>.</w:t>
      </w:r>
      <w:r>
        <w:t>246*T(v5</w:t>
      </w:r>
      <w:r w:rsidR="00644CD5">
        <w:t>.</w:t>
      </w:r>
      <w:r>
        <w:t>u13) + 0</w:t>
      </w:r>
      <w:r w:rsidR="00644CD5">
        <w:t>.</w:t>
      </w:r>
      <w:r>
        <w:t>212*T(v22</w:t>
      </w:r>
      <w:r w:rsidR="00644CD5">
        <w:t>.</w:t>
      </w:r>
      <w:r>
        <w:t>u17) -0</w:t>
      </w:r>
      <w:r w:rsidR="00644CD5">
        <w:t>.</w:t>
      </w:r>
      <w:r>
        <w:t>198*T(v24</w:t>
      </w:r>
      <w:r w:rsidR="00644CD5">
        <w:t>.</w:t>
      </w:r>
      <w:r>
        <w:t>u3) + 0</w:t>
      </w:r>
      <w:r w:rsidR="00644CD5">
        <w:t>.</w:t>
      </w:r>
      <w:r>
        <w:t>282*T(v9</w:t>
      </w:r>
      <w:r w:rsidR="00644CD5">
        <w:t>.</w:t>
      </w:r>
      <w:r>
        <w:t>u23) -0</w:t>
      </w:r>
      <w:r w:rsidR="00644CD5">
        <w:t>.</w:t>
      </w:r>
      <w:r>
        <w:t>234*T(v2</w:t>
      </w:r>
      <w:r w:rsidR="00644CD5">
        <w:t>.</w:t>
      </w:r>
      <w:r>
        <w:t>u23) + 0</w:t>
      </w:r>
      <w:r w:rsidR="00644CD5">
        <w:t>.</w:t>
      </w:r>
      <w:r>
        <w:t>167*T(u31) + 0</w:t>
      </w:r>
      <w:r w:rsidR="00644CD5">
        <w:t>.</w:t>
      </w:r>
      <w:r>
        <w:t>223*T(v5</w:t>
      </w:r>
      <w:r w:rsidR="00644CD5">
        <w:t>.</w:t>
      </w:r>
      <w:r>
        <w:t>u32) -0</w:t>
      </w:r>
      <w:r w:rsidR="00644CD5">
        <w:t>.</w:t>
      </w:r>
      <w:r>
        <w:t>261*T(v36</w:t>
      </w:r>
      <w:r w:rsidR="00644CD5">
        <w:t>.</w:t>
      </w:r>
      <w:r>
        <w:t>u6) + 0</w:t>
      </w:r>
      <w:r w:rsidR="00644CD5">
        <w:t>.</w:t>
      </w:r>
      <w:r>
        <w:t>288*T(v22</w:t>
      </w:r>
      <w:r w:rsidR="00644CD5">
        <w:t>.</w:t>
      </w:r>
      <w:r>
        <w:t>u20) + 0</w:t>
      </w:r>
      <w:r w:rsidR="00644CD5">
        <w:t>.</w:t>
      </w:r>
      <w:r>
        <w:t>188*T(v19</w:t>
      </w:r>
      <w:r w:rsidR="00644CD5">
        <w:t>.</w:t>
      </w:r>
      <w:r>
        <w:t>u9) + 0</w:t>
      </w:r>
      <w:r w:rsidR="00644CD5">
        <w:t>.</w:t>
      </w:r>
      <w:r>
        <w:t>281*T(v2</w:t>
      </w:r>
      <w:r w:rsidR="00644CD5">
        <w:t>.</w:t>
      </w:r>
      <w:r>
        <w:t>u36) -0</w:t>
      </w:r>
      <w:r w:rsidR="00644CD5">
        <w:t>.</w:t>
      </w:r>
      <w:r>
        <w:t>216*Volume^3 -0</w:t>
      </w:r>
      <w:r w:rsidR="00644CD5">
        <w:t>.</w:t>
      </w:r>
      <w:r>
        <w:t>127*T(v36</w:t>
      </w:r>
      <w:r w:rsidR="00644CD5">
        <w:t>.</w:t>
      </w:r>
      <w:r>
        <w:t>u7) + 0</w:t>
      </w:r>
      <w:r w:rsidR="00644CD5">
        <w:t>.</w:t>
      </w:r>
      <w:r>
        <w:t>131*T(v18</w:t>
      </w:r>
      <w:r w:rsidR="00644CD5">
        <w:t>.</w:t>
      </w:r>
      <w:r>
        <w:t>u18) + 0</w:t>
      </w:r>
      <w:r w:rsidR="00644CD5">
        <w:t>.</w:t>
      </w:r>
      <w:r>
        <w:t>208*T(v16</w:t>
      </w:r>
      <w:r w:rsidR="00644CD5">
        <w:t>.</w:t>
      </w:r>
      <w:r>
        <w:t>u20) + 0</w:t>
      </w:r>
      <w:r w:rsidR="00644CD5">
        <w:t>.</w:t>
      </w:r>
      <w:r>
        <w:t>192*T(v27</w:t>
      </w:r>
      <w:r w:rsidR="00644CD5">
        <w:t>.</w:t>
      </w:r>
      <w:r>
        <w:t>u15) -0</w:t>
      </w:r>
      <w:r w:rsidR="00644CD5">
        <w:t>.</w:t>
      </w:r>
      <w:r>
        <w:t>205*T(v26</w:t>
      </w:r>
      <w:r w:rsidR="00644CD5">
        <w:t>.</w:t>
      </w:r>
      <w:r>
        <w:t>u10) + 0</w:t>
      </w:r>
      <w:r w:rsidR="00644CD5">
        <w:t>.</w:t>
      </w:r>
      <w:r>
        <w:t>347*T(v3</w:t>
      </w:r>
      <w:r w:rsidR="00644CD5">
        <w:t>.</w:t>
      </w:r>
      <w:r>
        <w:t>u12) -0</w:t>
      </w:r>
      <w:r w:rsidR="00644CD5">
        <w:t>.</w:t>
      </w:r>
      <w:r>
        <w:t>365*T(u4) -0</w:t>
      </w:r>
      <w:r w:rsidR="00644CD5">
        <w:t>.</w:t>
      </w:r>
      <w:r>
        <w:t>105*T(v6</w:t>
      </w:r>
      <w:r w:rsidR="00644CD5">
        <w:t>.</w:t>
      </w:r>
      <w:r>
        <w:t>u35) + 0</w:t>
      </w:r>
      <w:r w:rsidR="00644CD5">
        <w:t>.</w:t>
      </w:r>
      <w:r>
        <w:t>27*T(v11</w:t>
      </w:r>
      <w:r w:rsidR="00644CD5">
        <w:t>.</w:t>
      </w:r>
      <w:r>
        <w:t>u12) -0</w:t>
      </w:r>
      <w:r w:rsidR="00644CD5">
        <w:t>.</w:t>
      </w:r>
      <w:r>
        <w:t>157*T(v1</w:t>
      </w:r>
      <w:r w:rsidR="00644CD5">
        <w:t>.</w:t>
      </w:r>
      <w:r>
        <w:t>u22) + 0</w:t>
      </w:r>
      <w:r w:rsidR="00644CD5">
        <w:t>.</w:t>
      </w:r>
      <w:r>
        <w:t>16*T(v28</w:t>
      </w:r>
      <w:r w:rsidR="00644CD5">
        <w:t>.</w:t>
      </w:r>
      <w:r>
        <w:t>u9) -0</w:t>
      </w:r>
      <w:r w:rsidR="00644CD5">
        <w:t>.</w:t>
      </w:r>
      <w:r>
        <w:t>318*T(v15</w:t>
      </w:r>
      <w:r w:rsidR="00644CD5">
        <w:t>.</w:t>
      </w:r>
      <w:r>
        <w:t>u24) -0</w:t>
      </w:r>
      <w:r w:rsidR="00644CD5">
        <w:t>.</w:t>
      </w:r>
      <w:r>
        <w:t>276*T(v23</w:t>
      </w:r>
      <w:r w:rsidR="00644CD5">
        <w:t>.</w:t>
      </w:r>
      <w:r>
        <w:t>u11) + 0</w:t>
      </w:r>
      <w:r w:rsidR="00644CD5">
        <w:t>.</w:t>
      </w:r>
      <w:r>
        <w:t>25*T(v15</w:t>
      </w:r>
      <w:r w:rsidR="00644CD5">
        <w:t>.</w:t>
      </w:r>
      <w:r>
        <w:t>u6) + 0</w:t>
      </w:r>
      <w:r w:rsidR="00644CD5">
        <w:t>.</w:t>
      </w:r>
      <w:r>
        <w:t>239*T(v8</w:t>
      </w:r>
      <w:r w:rsidR="00644CD5">
        <w:t>.</w:t>
      </w:r>
      <w:r>
        <w:t>u28) + 0</w:t>
      </w:r>
      <w:r w:rsidR="00644CD5">
        <w:t>.</w:t>
      </w:r>
      <w:r>
        <w:t>114*T(u37) + 0</w:t>
      </w:r>
      <w:r w:rsidR="00644CD5">
        <w:t>.</w:t>
      </w:r>
      <w:r>
        <w:t>207*T(v25</w:t>
      </w:r>
      <w:r w:rsidR="00644CD5">
        <w:t>.</w:t>
      </w:r>
      <w:r>
        <w:t>u17) + 0</w:t>
      </w:r>
      <w:r w:rsidR="00644CD5">
        <w:t>.</w:t>
      </w:r>
      <w:r>
        <w:t>156*T(v10</w:t>
      </w:r>
      <w:r w:rsidR="00644CD5">
        <w:t>.</w:t>
      </w:r>
      <w:r>
        <w:t>u1) + 0</w:t>
      </w:r>
      <w:r w:rsidR="00644CD5">
        <w:t>.</w:t>
      </w:r>
      <w:r>
        <w:t>195*T(v20</w:t>
      </w:r>
      <w:r w:rsidR="00644CD5">
        <w:t>.</w:t>
      </w:r>
      <w:r>
        <w:t>u1) + 0</w:t>
      </w:r>
      <w:r w:rsidR="00644CD5">
        <w:t>.</w:t>
      </w:r>
      <w:r>
        <w:t>149*T(v37</w:t>
      </w:r>
      <w:r w:rsidR="00644CD5">
        <w:t>.</w:t>
      </w:r>
      <w:r>
        <w:t>u5) + 0</w:t>
      </w:r>
      <w:r w:rsidR="00644CD5">
        <w:t>.</w:t>
      </w:r>
      <w:r>
        <w:t>366*v -0</w:t>
      </w:r>
      <w:r w:rsidR="00644CD5">
        <w:t>.</w:t>
      </w:r>
      <w:r>
        <w:t>152*T(v11</w:t>
      </w:r>
      <w:r w:rsidR="00644CD5">
        <w:t>.</w:t>
      </w:r>
      <w:r>
        <w:t>u23) -0</w:t>
      </w:r>
      <w:r w:rsidR="00644CD5">
        <w:t>.</w:t>
      </w:r>
      <w:r>
        <w:t>251*T(v4</w:t>
      </w:r>
      <w:r w:rsidR="00644CD5">
        <w:t>.</w:t>
      </w:r>
      <w:r>
        <w:t>u2) -0</w:t>
      </w:r>
      <w:r w:rsidR="00644CD5">
        <w:t>.</w:t>
      </w:r>
      <w:r>
        <w:t>147*T(v4</w:t>
      </w:r>
      <w:r w:rsidR="00644CD5">
        <w:t>.</w:t>
      </w:r>
      <w:r>
        <w:t>u20) -0</w:t>
      </w:r>
      <w:r w:rsidR="00644CD5">
        <w:t>.</w:t>
      </w:r>
      <w:r>
        <w:t>201*T(v11</w:t>
      </w:r>
      <w:r w:rsidR="00644CD5">
        <w:t>.</w:t>
      </w:r>
      <w:r>
        <w:t>u24) + 0</w:t>
      </w:r>
      <w:r w:rsidR="00644CD5">
        <w:t>.</w:t>
      </w:r>
      <w:r>
        <w:t>252*T(v6</w:t>
      </w:r>
      <w:r w:rsidR="00644CD5">
        <w:t>.</w:t>
      </w:r>
      <w:r>
        <w:t>u28) + 0</w:t>
      </w:r>
      <w:r w:rsidR="00644CD5">
        <w:t>.</w:t>
      </w:r>
      <w:r>
        <w:t>137*T(v18</w:t>
      </w:r>
      <w:r w:rsidR="00644CD5">
        <w:t>.</w:t>
      </w:r>
      <w:r>
        <w:t>u8) + 0</w:t>
      </w:r>
      <w:r w:rsidR="00644CD5">
        <w:t>.</w:t>
      </w:r>
      <w:r>
        <w:t>172*T(v28</w:t>
      </w:r>
      <w:r w:rsidR="00644CD5">
        <w:t>.</w:t>
      </w:r>
      <w:r>
        <w:t>u1) -0</w:t>
      </w:r>
      <w:r w:rsidR="00644CD5">
        <w:t>.</w:t>
      </w:r>
      <w:r>
        <w:t>19*T(v9</w:t>
      </w:r>
      <w:r w:rsidR="00644CD5">
        <w:t>.</w:t>
      </w:r>
      <w:r>
        <w:t>u9) -0</w:t>
      </w:r>
      <w:r w:rsidR="00644CD5">
        <w:t>.</w:t>
      </w:r>
      <w:r>
        <w:t>194*T(v24</w:t>
      </w:r>
      <w:r w:rsidR="00644CD5">
        <w:t>.</w:t>
      </w:r>
      <w:r>
        <w:t>u12) -0</w:t>
      </w:r>
      <w:r w:rsidR="00644CD5">
        <w:t>.</w:t>
      </w:r>
      <w:r>
        <w:t>229*T(v14</w:t>
      </w:r>
      <w:r w:rsidR="00644CD5">
        <w:t>.</w:t>
      </w:r>
      <w:r>
        <w:t>u12) + 0</w:t>
      </w:r>
      <w:r w:rsidR="00644CD5">
        <w:t>.</w:t>
      </w:r>
      <w:r>
        <w:t>109*T(v17</w:t>
      </w:r>
      <w:r w:rsidR="00644CD5">
        <w:t>.</w:t>
      </w:r>
      <w:r>
        <w:t>u3) + 0</w:t>
      </w:r>
      <w:r w:rsidR="00644CD5">
        <w:t>.</w:t>
      </w:r>
      <w:r>
        <w:t>174*T(v16</w:t>
      </w:r>
      <w:r w:rsidR="00644CD5">
        <w:t>.</w:t>
      </w:r>
      <w:r>
        <w:t>u9) -0</w:t>
      </w:r>
      <w:r w:rsidR="00644CD5">
        <w:t>.</w:t>
      </w:r>
      <w:r>
        <w:t>21*T(v5</w:t>
      </w:r>
      <w:r w:rsidR="00644CD5">
        <w:t>.</w:t>
      </w:r>
      <w:r>
        <w:t>u17) + 0</w:t>
      </w:r>
      <w:r w:rsidR="00644CD5">
        <w:t>.</w:t>
      </w:r>
      <w:r>
        <w:t>114*T(v27) + 0</w:t>
      </w:r>
      <w:r w:rsidR="00644CD5">
        <w:t>.</w:t>
      </w:r>
      <w:r>
        <w:t>102*T(v5</w:t>
      </w:r>
      <w:r w:rsidR="00644CD5">
        <w:t>.</w:t>
      </w:r>
      <w:r>
        <w:t>u21) + 0</w:t>
      </w:r>
      <w:r w:rsidR="00644CD5">
        <w:t>.</w:t>
      </w:r>
      <w:r>
        <w:t>213*T(v8</w:t>
      </w:r>
      <w:r w:rsidR="00644CD5">
        <w:t>.</w:t>
      </w:r>
      <w:r>
        <w:t>u34) -0</w:t>
      </w:r>
      <w:r w:rsidR="00644CD5">
        <w:t>.</w:t>
      </w:r>
      <w:r>
        <w:t>161*T(v17</w:t>
      </w:r>
      <w:r w:rsidR="00644CD5">
        <w:t>.</w:t>
      </w:r>
      <w:r>
        <w:t>u6) + 0</w:t>
      </w:r>
      <w:r w:rsidR="00644CD5">
        <w:t>.</w:t>
      </w:r>
      <w:r>
        <w:t>312*T(v2</w:t>
      </w:r>
      <w:r w:rsidR="00644CD5">
        <w:t>.</w:t>
      </w:r>
      <w:r>
        <w:t>u2) + 0</w:t>
      </w:r>
      <w:r w:rsidR="00644CD5">
        <w:t>.</w:t>
      </w:r>
      <w:r>
        <w:t>152*T(v4</w:t>
      </w:r>
      <w:r w:rsidR="00644CD5">
        <w:t>.</w:t>
      </w:r>
      <w:r>
        <w:t>u16) -0</w:t>
      </w:r>
      <w:r w:rsidR="00644CD5">
        <w:t>.</w:t>
      </w:r>
      <w:r>
        <w:t>252*T(v15</w:t>
      </w:r>
      <w:r w:rsidR="00644CD5">
        <w:t>.</w:t>
      </w:r>
      <w:r>
        <w:t>u1) + 0</w:t>
      </w:r>
      <w:r w:rsidR="00644CD5">
        <w:t>.</w:t>
      </w:r>
      <w:r>
        <w:t>147*T(v12</w:t>
      </w:r>
      <w:r w:rsidR="00644CD5">
        <w:t>.</w:t>
      </w:r>
      <w:r>
        <w:t>u29) -0</w:t>
      </w:r>
      <w:r w:rsidR="00644CD5">
        <w:t>.</w:t>
      </w:r>
      <w:r>
        <w:t>235*T(v1</w:t>
      </w:r>
      <w:r w:rsidR="00644CD5">
        <w:t>.</w:t>
      </w:r>
      <w:r>
        <w:t>u31) -0</w:t>
      </w:r>
      <w:r w:rsidR="00644CD5">
        <w:t>.</w:t>
      </w:r>
      <w:r>
        <w:t>17*T(v11</w:t>
      </w:r>
      <w:r w:rsidR="00644CD5">
        <w:t>.</w:t>
      </w:r>
      <w:r>
        <w:t>u8) + 0</w:t>
      </w:r>
      <w:r w:rsidR="00644CD5">
        <w:t>.</w:t>
      </w:r>
      <w:r>
        <w:t>187*T(v29</w:t>
      </w:r>
      <w:r w:rsidR="00644CD5">
        <w:t>.</w:t>
      </w:r>
      <w:r>
        <w:t>u10) + 0</w:t>
      </w:r>
      <w:r w:rsidR="00644CD5">
        <w:t>.</w:t>
      </w:r>
      <w:r>
        <w:t>194*T(v26</w:t>
      </w:r>
      <w:r w:rsidR="00644CD5">
        <w:t>.</w:t>
      </w:r>
      <w:r>
        <w:t>u16) -0</w:t>
      </w:r>
      <w:r w:rsidR="00644CD5">
        <w:t>.</w:t>
      </w:r>
      <w:r>
        <w:t>000731*Lipophilicity^3 -0</w:t>
      </w:r>
      <w:r w:rsidR="00644CD5">
        <w:t>.</w:t>
      </w:r>
      <w:r>
        <w:t>157*T(v28</w:t>
      </w:r>
      <w:r w:rsidR="00644CD5">
        <w:t>.</w:t>
      </w:r>
      <w:r>
        <w:t>u14) -0</w:t>
      </w:r>
      <w:r w:rsidR="00644CD5">
        <w:t>.</w:t>
      </w:r>
      <w:r>
        <w:t>274*T(v5</w:t>
      </w:r>
      <w:r w:rsidR="00644CD5">
        <w:t>.</w:t>
      </w:r>
      <w:r>
        <w:t>u4) -0</w:t>
      </w:r>
      <w:r w:rsidR="00644CD5">
        <w:t>.</w:t>
      </w:r>
      <w:r>
        <w:t>148*T(v32</w:t>
      </w:r>
      <w:r w:rsidR="00644CD5">
        <w:t>.</w:t>
      </w:r>
      <w:r>
        <w:t>u6) -0</w:t>
      </w:r>
      <w:r w:rsidR="00644CD5">
        <w:t>.</w:t>
      </w:r>
      <w:r>
        <w:t>116*T(v9</w:t>
      </w:r>
      <w:r w:rsidR="00644CD5">
        <w:t>.</w:t>
      </w:r>
      <w:r>
        <w:t>u14) -0</w:t>
      </w:r>
      <w:r w:rsidR="00644CD5">
        <w:t>.</w:t>
      </w:r>
      <w:r>
        <w:t>164*T(v11</w:t>
      </w:r>
      <w:r w:rsidR="00644CD5">
        <w:t>.</w:t>
      </w:r>
      <w:r>
        <w:t>u17) + 0</w:t>
      </w:r>
      <w:r w:rsidR="00644CD5">
        <w:t>.</w:t>
      </w:r>
      <w:r>
        <w:t>152*T(v3</w:t>
      </w:r>
      <w:r w:rsidR="00644CD5">
        <w:t>.</w:t>
      </w:r>
      <w:r>
        <w:t>u38) + 0</w:t>
      </w:r>
      <w:r w:rsidR="00644CD5">
        <w:t>.</w:t>
      </w:r>
      <w:r>
        <w:t>202*T(v8</w:t>
      </w:r>
      <w:r w:rsidR="00644CD5">
        <w:t>.</w:t>
      </w:r>
      <w:r>
        <w:t>u20) + 0</w:t>
      </w:r>
      <w:r w:rsidR="00644CD5">
        <w:t>.</w:t>
      </w:r>
      <w:r>
        <w:t>179*T(v13</w:t>
      </w:r>
      <w:r w:rsidR="00644CD5">
        <w:t>.</w:t>
      </w:r>
      <w:r>
        <w:t>u25) + 0</w:t>
      </w:r>
      <w:r w:rsidR="00644CD5">
        <w:t>.</w:t>
      </w:r>
      <w:r>
        <w:t>131*T(v15</w:t>
      </w:r>
      <w:r w:rsidR="00644CD5">
        <w:t>.</w:t>
      </w:r>
      <w:r>
        <w:t>u13) -0</w:t>
      </w:r>
      <w:r w:rsidR="00644CD5">
        <w:t>.</w:t>
      </w:r>
      <w:r>
        <w:t>193*T(v10</w:t>
      </w:r>
      <w:r w:rsidR="00644CD5">
        <w:t>.</w:t>
      </w:r>
      <w:r>
        <w:t>u24) -0</w:t>
      </w:r>
      <w:r w:rsidR="00644CD5">
        <w:t>.</w:t>
      </w:r>
      <w:r>
        <w:t>188*T(v12</w:t>
      </w:r>
      <w:r w:rsidR="00644CD5">
        <w:t>.</w:t>
      </w:r>
      <w:r>
        <w:t>u15) -0</w:t>
      </w:r>
      <w:r w:rsidR="00644CD5">
        <w:t>.</w:t>
      </w:r>
      <w:r>
        <w:t>181*T(v17</w:t>
      </w:r>
      <w:r w:rsidR="00644CD5">
        <w:t>.</w:t>
      </w:r>
      <w:r>
        <w:t>u10) -0</w:t>
      </w:r>
      <w:r w:rsidR="00644CD5">
        <w:t>.</w:t>
      </w:r>
      <w:r>
        <w:t>15*T(v27</w:t>
      </w:r>
      <w:r w:rsidR="00644CD5">
        <w:t>.</w:t>
      </w:r>
      <w:r>
        <w:t>u3) -0</w:t>
      </w:r>
      <w:r w:rsidR="00644CD5">
        <w:t>.</w:t>
      </w:r>
      <w:r>
        <w:t>151*T(v21</w:t>
      </w:r>
      <w:r w:rsidR="00644CD5">
        <w:t>.</w:t>
      </w:r>
      <w:r>
        <w:t>u20) + 0</w:t>
      </w:r>
      <w:r w:rsidR="00644CD5">
        <w:t>.</w:t>
      </w:r>
      <w:r>
        <w:t>192*T(v9</w:t>
      </w:r>
      <w:r w:rsidR="00644CD5">
        <w:t>.</w:t>
      </w:r>
      <w:r>
        <w:t>u17) + 0</w:t>
      </w:r>
      <w:r w:rsidR="00644CD5">
        <w:t>.</w:t>
      </w:r>
      <w:r>
        <w:t>144*T(v9) -0</w:t>
      </w:r>
      <w:r w:rsidR="00644CD5">
        <w:t>.</w:t>
      </w:r>
      <w:r>
        <w:t>121*T(v38</w:t>
      </w:r>
      <w:r w:rsidR="00644CD5">
        <w:t>.</w:t>
      </w:r>
      <w:r>
        <w:t>u1) + 0</w:t>
      </w:r>
      <w:r w:rsidR="00644CD5">
        <w:t>.</w:t>
      </w:r>
      <w:r>
        <w:t>155*T(v11</w:t>
      </w:r>
      <w:r w:rsidR="00644CD5">
        <w:t>.</w:t>
      </w:r>
      <w:r>
        <w:t>u6) + 0</w:t>
      </w:r>
      <w:r w:rsidR="00644CD5">
        <w:t>.</w:t>
      </w:r>
      <w:r>
        <w:t>172*T(v3</w:t>
      </w:r>
      <w:r w:rsidR="00644CD5">
        <w:t>.</w:t>
      </w:r>
      <w:r>
        <w:t>u32) + 0</w:t>
      </w:r>
      <w:r w:rsidR="00644CD5">
        <w:t>.</w:t>
      </w:r>
      <w:r>
        <w:t>188*T(v1</w:t>
      </w:r>
      <w:r w:rsidR="00644CD5">
        <w:t>.</w:t>
      </w:r>
      <w:r>
        <w:t>u17) -0</w:t>
      </w:r>
      <w:r w:rsidR="00644CD5">
        <w:t>.</w:t>
      </w:r>
      <w:r>
        <w:t>174*T(v12</w:t>
      </w:r>
      <w:r w:rsidR="00644CD5">
        <w:t>.</w:t>
      </w:r>
      <w:r>
        <w:t>u8) -0</w:t>
      </w:r>
      <w:r w:rsidR="00644CD5">
        <w:t>.</w:t>
      </w:r>
      <w:r>
        <w:t>141*T(v16</w:t>
      </w:r>
      <w:r w:rsidR="00644CD5">
        <w:t>.</w:t>
      </w:r>
      <w:r>
        <w:t>u23) + 0</w:t>
      </w:r>
      <w:r w:rsidR="00644CD5">
        <w:t>.</w:t>
      </w:r>
      <w:r>
        <w:t>17*T(v1</w:t>
      </w:r>
      <w:r w:rsidR="00644CD5">
        <w:t>.</w:t>
      </w:r>
      <w:r>
        <w:t>u23) -0</w:t>
      </w:r>
      <w:r w:rsidR="00644CD5">
        <w:t>.</w:t>
      </w:r>
      <w:r>
        <w:t>131*T(v20</w:t>
      </w:r>
      <w:r w:rsidR="00644CD5">
        <w:t>.</w:t>
      </w:r>
      <w:r>
        <w:t>u3) + 0</w:t>
      </w:r>
      <w:r w:rsidR="00644CD5">
        <w:t>.</w:t>
      </w:r>
      <w:r>
        <w:t>201*T(v2</w:t>
      </w:r>
      <w:r w:rsidR="00644CD5">
        <w:t>.</w:t>
      </w:r>
      <w:r>
        <w:t>u10) + 0</w:t>
      </w:r>
      <w:r w:rsidR="00644CD5">
        <w:t>.</w:t>
      </w:r>
      <w:r>
        <w:t>0578*NumPositive + 0</w:t>
      </w:r>
      <w:r w:rsidR="00644CD5">
        <w:t>.</w:t>
      </w:r>
      <w:r>
        <w:t>0793*T(v42) + 0</w:t>
      </w:r>
      <w:r w:rsidR="00644CD5">
        <w:t>.</w:t>
      </w:r>
      <w:r>
        <w:t>124*T(v18</w:t>
      </w:r>
      <w:r w:rsidR="00644CD5">
        <w:t>.</w:t>
      </w:r>
      <w:r>
        <w:t>u19) + 0</w:t>
      </w:r>
      <w:r w:rsidR="00644CD5">
        <w:t>.</w:t>
      </w:r>
      <w:r>
        <w:t>0974*T(u23) -0</w:t>
      </w:r>
      <w:r w:rsidR="00644CD5">
        <w:t>.</w:t>
      </w:r>
      <w:r>
        <w:t>113*T(v7</w:t>
      </w:r>
      <w:r w:rsidR="00644CD5">
        <w:t>.</w:t>
      </w:r>
      <w:r>
        <w:t>u34) + 0</w:t>
      </w:r>
      <w:r w:rsidR="00644CD5">
        <w:t>.</w:t>
      </w:r>
      <w:r>
        <w:t>131*T(v27</w:t>
      </w:r>
      <w:r w:rsidR="00644CD5">
        <w:t>.</w:t>
      </w:r>
      <w:r>
        <w:t>u7) -0</w:t>
      </w:r>
      <w:r w:rsidR="00644CD5">
        <w:t>.</w:t>
      </w:r>
      <w:r>
        <w:t>136*T(v4</w:t>
      </w:r>
      <w:r w:rsidR="00644CD5">
        <w:t>.</w:t>
      </w:r>
      <w:r>
        <w:t>u36) -0</w:t>
      </w:r>
      <w:r w:rsidR="00644CD5">
        <w:t>.</w:t>
      </w:r>
      <w:r>
        <w:t>124*T(v20</w:t>
      </w:r>
      <w:r w:rsidR="00644CD5">
        <w:t>.</w:t>
      </w:r>
      <w:r>
        <w:t>u8) -0</w:t>
      </w:r>
      <w:r w:rsidR="00644CD5">
        <w:t>.</w:t>
      </w:r>
      <w:r>
        <w:t>103*T(v32</w:t>
      </w:r>
      <w:r w:rsidR="00644CD5">
        <w:t>.</w:t>
      </w:r>
      <w:r>
        <w:t>u9) + 0</w:t>
      </w:r>
      <w:r w:rsidR="00644CD5">
        <w:t>.</w:t>
      </w:r>
      <w:r>
        <w:t>134*T(v9</w:t>
      </w:r>
      <w:r w:rsidR="00644CD5">
        <w:t>.</w:t>
      </w:r>
      <w:r>
        <w:t>u25) -0</w:t>
      </w:r>
      <w:r w:rsidR="00644CD5">
        <w:t>.</w:t>
      </w:r>
      <w:r>
        <w:t>18*T(v4</w:t>
      </w:r>
      <w:r w:rsidR="00644CD5">
        <w:t>.</w:t>
      </w:r>
      <w:r>
        <w:t>u19) -</w:t>
      </w:r>
      <w:r>
        <w:lastRenderedPageBreak/>
        <w:t>0</w:t>
      </w:r>
      <w:r w:rsidR="00644CD5">
        <w:t>.</w:t>
      </w:r>
      <w:r>
        <w:t>151*T(v4</w:t>
      </w:r>
      <w:r w:rsidR="00644CD5">
        <w:t>.</w:t>
      </w:r>
      <w:r>
        <w:t>u34) -0</w:t>
      </w:r>
      <w:r w:rsidR="00644CD5">
        <w:t>.</w:t>
      </w:r>
      <w:r>
        <w:t>146*T(v36</w:t>
      </w:r>
      <w:r w:rsidR="00644CD5">
        <w:t>.</w:t>
      </w:r>
      <w:r>
        <w:t>u2) + 0</w:t>
      </w:r>
      <w:r w:rsidR="00644CD5">
        <w:t>.</w:t>
      </w:r>
      <w:r>
        <w:t>146*T(v2</w:t>
      </w:r>
      <w:r w:rsidR="00644CD5">
        <w:t>.</w:t>
      </w:r>
      <w:r>
        <w:t>u21) -0</w:t>
      </w:r>
      <w:r w:rsidR="00644CD5">
        <w:t>.</w:t>
      </w:r>
      <w:r>
        <w:t>151*T(v3</w:t>
      </w:r>
      <w:r w:rsidR="00644CD5">
        <w:t>.</w:t>
      </w:r>
      <w:r>
        <w:t>u16) + 0</w:t>
      </w:r>
      <w:r w:rsidR="00644CD5">
        <w:t>.</w:t>
      </w:r>
      <w:r>
        <w:t>13*T(v24</w:t>
      </w:r>
      <w:r w:rsidR="00644CD5">
        <w:t>.</w:t>
      </w:r>
      <w:r>
        <w:t>u7) -0</w:t>
      </w:r>
      <w:r w:rsidR="00644CD5">
        <w:t>.</w:t>
      </w:r>
      <w:r>
        <w:t>147*T(v8</w:t>
      </w:r>
      <w:r w:rsidR="00644CD5">
        <w:t>.</w:t>
      </w:r>
      <w:r>
        <w:t>u8) -0</w:t>
      </w:r>
      <w:r w:rsidR="00644CD5">
        <w:t>.</w:t>
      </w:r>
      <w:r>
        <w:t>158*T(v6</w:t>
      </w:r>
      <w:r w:rsidR="00644CD5">
        <w:t>.</w:t>
      </w:r>
      <w:r>
        <w:t>u3) -0</w:t>
      </w:r>
      <w:r w:rsidR="00644CD5">
        <w:t>.</w:t>
      </w:r>
      <w:r>
        <w:t>118*T(v7</w:t>
      </w:r>
      <w:r w:rsidR="00644CD5">
        <w:t>.</w:t>
      </w:r>
      <w:r>
        <w:t>u11) + 0</w:t>
      </w:r>
      <w:r w:rsidR="00644CD5">
        <w:t>.</w:t>
      </w:r>
      <w:r>
        <w:t>106*Volume^2 + 0</w:t>
      </w:r>
      <w:r w:rsidR="00644CD5">
        <w:t>.</w:t>
      </w:r>
      <w:r>
        <w:t>119*T(v5</w:t>
      </w:r>
      <w:r w:rsidR="00644CD5">
        <w:t>.</w:t>
      </w:r>
      <w:r>
        <w:t>u22) + 0</w:t>
      </w:r>
      <w:r w:rsidR="00644CD5">
        <w:t>.</w:t>
      </w:r>
      <w:r>
        <w:t>126*T(v19</w:t>
      </w:r>
      <w:r w:rsidR="00644CD5">
        <w:t>.</w:t>
      </w:r>
      <w:r>
        <w:t>u24) + 0</w:t>
      </w:r>
      <w:r w:rsidR="00644CD5">
        <w:t>.</w:t>
      </w:r>
      <w:r>
        <w:t>15*T(v32</w:t>
      </w:r>
      <w:r w:rsidR="00644CD5">
        <w:t>.</w:t>
      </w:r>
      <w:r>
        <w:t>u3) + 0</w:t>
      </w:r>
      <w:r w:rsidR="00644CD5">
        <w:t>.</w:t>
      </w:r>
      <w:r>
        <w:t>126*T(v6</w:t>
      </w:r>
      <w:r w:rsidR="00644CD5">
        <w:t>.</w:t>
      </w:r>
      <w:r>
        <w:t>u23) -0</w:t>
      </w:r>
      <w:r w:rsidR="00644CD5">
        <w:t>.</w:t>
      </w:r>
      <w:r>
        <w:t>122*T(v15</w:t>
      </w:r>
      <w:r w:rsidR="00644CD5">
        <w:t>.</w:t>
      </w:r>
      <w:r>
        <w:t>u10) + 0</w:t>
      </w:r>
      <w:r w:rsidR="00644CD5">
        <w:t>.</w:t>
      </w:r>
      <w:r>
        <w:t>12*T(v11</w:t>
      </w:r>
      <w:r w:rsidR="00644CD5">
        <w:t>.</w:t>
      </w:r>
      <w:r>
        <w:t>u15) -0</w:t>
      </w:r>
      <w:r w:rsidR="00644CD5">
        <w:t>.</w:t>
      </w:r>
      <w:r>
        <w:t>0957*T(v8</w:t>
      </w:r>
      <w:r w:rsidR="00644CD5">
        <w:t>.</w:t>
      </w:r>
      <w:r>
        <w:t>u11) -0</w:t>
      </w:r>
      <w:r w:rsidR="00644CD5">
        <w:t>.</w:t>
      </w:r>
      <w:r>
        <w:t>0919*T(v19</w:t>
      </w:r>
      <w:r w:rsidR="00644CD5">
        <w:t>.</w:t>
      </w:r>
      <w:r>
        <w:t>u8) + 0</w:t>
      </w:r>
      <w:r w:rsidR="00644CD5">
        <w:t>.</w:t>
      </w:r>
      <w:r>
        <w:t>122*T(v18</w:t>
      </w:r>
      <w:r w:rsidR="00644CD5">
        <w:t>.</w:t>
      </w:r>
      <w:r>
        <w:t>u17) + 0</w:t>
      </w:r>
      <w:r w:rsidR="00644CD5">
        <w:t>.</w:t>
      </w:r>
      <w:r>
        <w:t>126*T(v34</w:t>
      </w:r>
      <w:r w:rsidR="00644CD5">
        <w:t>.</w:t>
      </w:r>
      <w:r>
        <w:t>u3) + 0</w:t>
      </w:r>
      <w:r w:rsidR="00644CD5">
        <w:t>.</w:t>
      </w:r>
      <w:r>
        <w:t>0935*T(v6</w:t>
      </w:r>
      <w:r w:rsidR="00644CD5">
        <w:t>.</w:t>
      </w:r>
      <w:r>
        <w:t>u20) -0</w:t>
      </w:r>
      <w:r w:rsidR="00644CD5">
        <w:t>.</w:t>
      </w:r>
      <w:r>
        <w:t>106*T(v8</w:t>
      </w:r>
      <w:r w:rsidR="00644CD5">
        <w:t>.</w:t>
      </w:r>
      <w:r>
        <w:t>u29) -0</w:t>
      </w:r>
      <w:r w:rsidR="00644CD5">
        <w:t>.</w:t>
      </w:r>
      <w:r>
        <w:t>114*T(v5</w:t>
      </w:r>
      <w:r w:rsidR="00644CD5">
        <w:t>.</w:t>
      </w:r>
      <w:r>
        <w:t>u12) -0</w:t>
      </w:r>
      <w:r w:rsidR="00644CD5">
        <w:t>.</w:t>
      </w:r>
      <w:r>
        <w:t>108*T(v31</w:t>
      </w:r>
      <w:r w:rsidR="00644CD5">
        <w:t>.</w:t>
      </w:r>
      <w:r>
        <w:t>u4) -0</w:t>
      </w:r>
      <w:r w:rsidR="00644CD5">
        <w:t>.</w:t>
      </w:r>
      <w:r>
        <w:t>123*T(v8</w:t>
      </w:r>
      <w:r w:rsidR="00644CD5">
        <w:t>.</w:t>
      </w:r>
      <w:r>
        <w:t>u31) -0</w:t>
      </w:r>
      <w:r w:rsidR="00644CD5">
        <w:t>.</w:t>
      </w:r>
      <w:r>
        <w:t>0846*T(v4</w:t>
      </w:r>
      <w:r w:rsidR="00644CD5">
        <w:t>.</w:t>
      </w:r>
      <w:r>
        <w:t>u39) -0</w:t>
      </w:r>
      <w:r w:rsidR="00644CD5">
        <w:t>.</w:t>
      </w:r>
      <w:r>
        <w:t>129*T(v10</w:t>
      </w:r>
      <w:r w:rsidR="00644CD5">
        <w:t>.</w:t>
      </w:r>
      <w:r>
        <w:t>u20) + 0</w:t>
      </w:r>
      <w:r w:rsidR="00644CD5">
        <w:t>.</w:t>
      </w:r>
      <w:r>
        <w:t>111*T(v16</w:t>
      </w:r>
      <w:r w:rsidR="00644CD5">
        <w:t>.</w:t>
      </w:r>
      <w:r>
        <w:t>u12) -0</w:t>
      </w:r>
      <w:r w:rsidR="00644CD5">
        <w:t>.</w:t>
      </w:r>
      <w:r>
        <w:t>0916*T(v19</w:t>
      </w:r>
      <w:r w:rsidR="00644CD5">
        <w:t>.</w:t>
      </w:r>
      <w:r>
        <w:t>u17) + 0</w:t>
      </w:r>
      <w:r w:rsidR="00644CD5">
        <w:t>.</w:t>
      </w:r>
      <w:r>
        <w:t>0938*T(v20</w:t>
      </w:r>
      <w:r w:rsidR="00644CD5">
        <w:t>.</w:t>
      </w:r>
      <w:r>
        <w:t>u17) -0</w:t>
      </w:r>
      <w:r w:rsidR="00644CD5">
        <w:t>.</w:t>
      </w:r>
      <w:r>
        <w:t>101*T(v17</w:t>
      </w:r>
      <w:r w:rsidR="00644CD5">
        <w:t>.</w:t>
      </w:r>
      <w:r>
        <w:t>u13) + 0</w:t>
      </w:r>
      <w:r w:rsidR="00644CD5">
        <w:t>.</w:t>
      </w:r>
      <w:r>
        <w:t>0912*T(v39</w:t>
      </w:r>
      <w:r w:rsidR="00644CD5">
        <w:t>.</w:t>
      </w:r>
      <w:r>
        <w:t>u3) -0</w:t>
      </w:r>
      <w:r w:rsidR="00644CD5">
        <w:t>.</w:t>
      </w:r>
      <w:r>
        <w:t>103*T(v5</w:t>
      </w:r>
      <w:r w:rsidR="00644CD5">
        <w:t>.</w:t>
      </w:r>
      <w:r>
        <w:t>u37) -0</w:t>
      </w:r>
      <w:r w:rsidR="00644CD5">
        <w:t>.</w:t>
      </w:r>
      <w:r>
        <w:t>133*T(v8</w:t>
      </w:r>
      <w:r w:rsidR="00644CD5">
        <w:t>.</w:t>
      </w:r>
      <w:r>
        <w:t>u24) + 0</w:t>
      </w:r>
      <w:r w:rsidR="00644CD5">
        <w:t>.</w:t>
      </w:r>
      <w:r>
        <w:t>103*T(v32</w:t>
      </w:r>
      <w:r w:rsidR="00644CD5">
        <w:t>.</w:t>
      </w:r>
      <w:r>
        <w:t>u5) -0</w:t>
      </w:r>
      <w:r w:rsidR="00644CD5">
        <w:t>.</w:t>
      </w:r>
      <w:r>
        <w:t>11*T(v27</w:t>
      </w:r>
      <w:r w:rsidR="00644CD5">
        <w:t>.</w:t>
      </w:r>
      <w:r>
        <w:t>u13) + 0</w:t>
      </w:r>
      <w:r w:rsidR="00644CD5">
        <w:t>.</w:t>
      </w:r>
      <w:r>
        <w:t>104*T(v23</w:t>
      </w:r>
      <w:r w:rsidR="00644CD5">
        <w:t>.</w:t>
      </w:r>
      <w:r>
        <w:t>u8) + 0</w:t>
      </w:r>
      <w:r w:rsidR="00644CD5">
        <w:t>.</w:t>
      </w:r>
      <w:r>
        <w:t>152*T(v5</w:t>
      </w:r>
      <w:r w:rsidR="00644CD5">
        <w:t>.</w:t>
      </w:r>
      <w:r>
        <w:t>u3) + 0</w:t>
      </w:r>
      <w:r w:rsidR="00644CD5">
        <w:t>.</w:t>
      </w:r>
      <w:r>
        <w:t>0802*T(v6</w:t>
      </w:r>
      <w:r w:rsidR="00644CD5">
        <w:t>.</w:t>
      </w:r>
      <w:r>
        <w:t>u32) + 0</w:t>
      </w:r>
      <w:r w:rsidR="00644CD5">
        <w:t>.</w:t>
      </w:r>
      <w:r>
        <w:t>104*T(v2</w:t>
      </w:r>
      <w:r w:rsidR="00644CD5">
        <w:t>.</w:t>
      </w:r>
      <w:r>
        <w:t>u40) -0</w:t>
      </w:r>
      <w:r w:rsidR="00644CD5">
        <w:t>.</w:t>
      </w:r>
      <w:r>
        <w:t>0885*T(v14</w:t>
      </w:r>
      <w:r w:rsidR="00644CD5">
        <w:t>.</w:t>
      </w:r>
      <w:r>
        <w:t>u25) -0</w:t>
      </w:r>
      <w:r w:rsidR="00644CD5">
        <w:t>.</w:t>
      </w:r>
      <w:r>
        <w:t>102*T(v30</w:t>
      </w:r>
      <w:r w:rsidR="00644CD5">
        <w:t>.</w:t>
      </w:r>
      <w:r>
        <w:t>u1) -0</w:t>
      </w:r>
      <w:r w:rsidR="00644CD5">
        <w:t>.</w:t>
      </w:r>
      <w:r>
        <w:t>083*T(v30</w:t>
      </w:r>
      <w:r w:rsidR="00644CD5">
        <w:t>.</w:t>
      </w:r>
      <w:r>
        <w:t>u7) + 0</w:t>
      </w:r>
      <w:r w:rsidR="00644CD5">
        <w:t>.</w:t>
      </w:r>
      <w:r>
        <w:t>0885*T(v12</w:t>
      </w:r>
      <w:r w:rsidR="00644CD5">
        <w:t>.</w:t>
      </w:r>
      <w:r>
        <w:t>u18) + 0</w:t>
      </w:r>
      <w:r w:rsidR="00644CD5">
        <w:t>.</w:t>
      </w:r>
      <w:r>
        <w:t>0939*T(v2</w:t>
      </w:r>
      <w:r w:rsidR="00644CD5">
        <w:t>.</w:t>
      </w:r>
      <w:r>
        <w:t>u18) + 0</w:t>
      </w:r>
      <w:r w:rsidR="00644CD5">
        <w:t>.</w:t>
      </w:r>
      <w:r>
        <w:t>112*T(v1</w:t>
      </w:r>
      <w:r w:rsidR="00644CD5">
        <w:t>.</w:t>
      </w:r>
      <w:r>
        <w:t>u32) -0</w:t>
      </w:r>
      <w:r w:rsidR="00644CD5">
        <w:t>.</w:t>
      </w:r>
      <w:r>
        <w:t>106*T(v23</w:t>
      </w:r>
      <w:r w:rsidR="00644CD5">
        <w:t>.</w:t>
      </w:r>
      <w:r>
        <w:t>u20) -0</w:t>
      </w:r>
      <w:r w:rsidR="00644CD5">
        <w:t>.</w:t>
      </w:r>
      <w:r>
        <w:t>117*T(v26</w:t>
      </w:r>
      <w:r w:rsidR="00644CD5">
        <w:t>.</w:t>
      </w:r>
      <w:r>
        <w:t>u2) + 0</w:t>
      </w:r>
      <w:r w:rsidR="00644CD5">
        <w:t>.</w:t>
      </w:r>
      <w:r>
        <w:t>11*T(v1</w:t>
      </w:r>
      <w:r w:rsidR="00644CD5">
        <w:t>.</w:t>
      </w:r>
      <w:r>
        <w:t>u39) -0</w:t>
      </w:r>
      <w:r w:rsidR="00644CD5">
        <w:t>.</w:t>
      </w:r>
      <w:r>
        <w:t>0739*T(v3</w:t>
      </w:r>
      <w:r w:rsidR="00644CD5">
        <w:t>.</w:t>
      </w:r>
      <w:r>
        <w:t>u37) -0</w:t>
      </w:r>
      <w:r w:rsidR="00644CD5">
        <w:t>.</w:t>
      </w:r>
      <w:r>
        <w:t>0863*T(v6</w:t>
      </w:r>
      <w:r w:rsidR="00644CD5">
        <w:t>.</w:t>
      </w:r>
      <w:r>
        <w:t>u19) -0</w:t>
      </w:r>
      <w:r w:rsidR="00644CD5">
        <w:t>.</w:t>
      </w:r>
      <w:r>
        <w:t>0807*T(v14</w:t>
      </w:r>
      <w:r w:rsidR="00644CD5">
        <w:t>.</w:t>
      </w:r>
      <w:r>
        <w:t>u28) + 0</w:t>
      </w:r>
      <w:r w:rsidR="00644CD5">
        <w:t>.</w:t>
      </w:r>
      <w:r>
        <w:t>0746*T(v12</w:t>
      </w:r>
      <w:r w:rsidR="00644CD5">
        <w:t>.</w:t>
      </w:r>
      <w:r>
        <w:t>u26) + 0</w:t>
      </w:r>
      <w:r w:rsidR="00644CD5">
        <w:t>.</w:t>
      </w:r>
      <w:r>
        <w:t>084*T(v3</w:t>
      </w:r>
      <w:r w:rsidR="00644CD5">
        <w:t>.</w:t>
      </w:r>
      <w:r>
        <w:t>u18) + 0</w:t>
      </w:r>
      <w:r w:rsidR="00644CD5">
        <w:t>.</w:t>
      </w:r>
      <w:r>
        <w:t>0125*MW + 0</w:t>
      </w:r>
      <w:r w:rsidR="00644CD5">
        <w:t>.</w:t>
      </w:r>
      <w:r>
        <w:t>0798*T(v31</w:t>
      </w:r>
      <w:r w:rsidR="00644CD5">
        <w:t>.</w:t>
      </w:r>
      <w:r>
        <w:t>u6) + 0</w:t>
      </w:r>
      <w:r w:rsidR="00644CD5">
        <w:t>.</w:t>
      </w:r>
      <w:r>
        <w:t>0735*T(v5</w:t>
      </w:r>
      <w:r w:rsidR="00644CD5">
        <w:t>.</w:t>
      </w:r>
      <w:r>
        <w:t>u27) + 0</w:t>
      </w:r>
      <w:r w:rsidR="00644CD5">
        <w:t>.</w:t>
      </w:r>
      <w:r>
        <w:t>0678*T(v37</w:t>
      </w:r>
      <w:r w:rsidR="00644CD5">
        <w:t>.</w:t>
      </w:r>
      <w:r>
        <w:t>u1) -0</w:t>
      </w:r>
      <w:r w:rsidR="00644CD5">
        <w:t>.</w:t>
      </w:r>
      <w:r>
        <w:t>0753*T(v38</w:t>
      </w:r>
      <w:r w:rsidR="00644CD5">
        <w:t>.</w:t>
      </w:r>
      <w:r>
        <w:t>u3) -0</w:t>
      </w:r>
      <w:r w:rsidR="00644CD5">
        <w:t>.</w:t>
      </w:r>
      <w:r>
        <w:t>0627*T(v20</w:t>
      </w:r>
      <w:r w:rsidR="00644CD5">
        <w:t>.</w:t>
      </w:r>
      <w:r>
        <w:t>u15) -0</w:t>
      </w:r>
      <w:r w:rsidR="00644CD5">
        <w:t>.</w:t>
      </w:r>
      <w:r>
        <w:t>0809*T(v14</w:t>
      </w:r>
      <w:r w:rsidR="00644CD5">
        <w:t>.</w:t>
      </w:r>
      <w:r>
        <w:t>u16) -0</w:t>
      </w:r>
      <w:r w:rsidR="00644CD5">
        <w:t>.</w:t>
      </w:r>
      <w:r>
        <w:t>0686*T(v36</w:t>
      </w:r>
      <w:r w:rsidR="00644CD5">
        <w:t>.</w:t>
      </w:r>
      <w:r>
        <w:t>u3) -0</w:t>
      </w:r>
      <w:r w:rsidR="00644CD5">
        <w:t>.</w:t>
      </w:r>
      <w:r>
        <w:t>0634*T(v24</w:t>
      </w:r>
      <w:r w:rsidR="00644CD5">
        <w:t>.</w:t>
      </w:r>
      <w:r>
        <w:t>u17) + 0</w:t>
      </w:r>
      <w:r w:rsidR="00644CD5">
        <w:t>.</w:t>
      </w:r>
      <w:r>
        <w:t>0668*T(v3</w:t>
      </w:r>
      <w:r w:rsidR="00644CD5">
        <w:t>.</w:t>
      </w:r>
      <w:r>
        <w:t>u11) -0</w:t>
      </w:r>
      <w:r w:rsidR="00644CD5">
        <w:t>.</w:t>
      </w:r>
      <w:r>
        <w:t>0446*T(u18) + 0</w:t>
      </w:r>
      <w:r w:rsidR="00644CD5">
        <w:t>.</w:t>
      </w:r>
      <w:r>
        <w:t>0683*T(v30</w:t>
      </w:r>
      <w:r w:rsidR="00644CD5">
        <w:t>.</w:t>
      </w:r>
      <w:r>
        <w:t>u9) + 0</w:t>
      </w:r>
      <w:r w:rsidR="00644CD5">
        <w:t>.</w:t>
      </w:r>
      <w:r>
        <w:t>0766*T(v6</w:t>
      </w:r>
      <w:r w:rsidR="00644CD5">
        <w:t>.</w:t>
      </w:r>
      <w:r>
        <w:t>u29) -0</w:t>
      </w:r>
      <w:r w:rsidR="00644CD5">
        <w:t>.</w:t>
      </w:r>
      <w:r>
        <w:t>0714*T(v26</w:t>
      </w:r>
      <w:r w:rsidR="00644CD5">
        <w:t>.</w:t>
      </w:r>
      <w:r>
        <w:t>u13) + 0</w:t>
      </w:r>
      <w:r w:rsidR="00644CD5">
        <w:t>.</w:t>
      </w:r>
      <w:r>
        <w:t>0642*T(v41</w:t>
      </w:r>
      <w:r w:rsidR="00644CD5">
        <w:t>.</w:t>
      </w:r>
      <w:r>
        <w:t>u1) -0</w:t>
      </w:r>
      <w:r w:rsidR="00644CD5">
        <w:t>.</w:t>
      </w:r>
      <w:r>
        <w:t>0791*T(v10</w:t>
      </w:r>
      <w:r w:rsidR="00644CD5">
        <w:t>.</w:t>
      </w:r>
      <w:r>
        <w:t>u10) + 0</w:t>
      </w:r>
      <w:r w:rsidR="00644CD5">
        <w:t>.</w:t>
      </w:r>
      <w:r>
        <w:t>0588*T(v12</w:t>
      </w:r>
      <w:r w:rsidR="00644CD5">
        <w:t>.</w:t>
      </w:r>
      <w:r>
        <w:t>u24) + 0</w:t>
      </w:r>
      <w:r w:rsidR="00644CD5">
        <w:t>.</w:t>
      </w:r>
      <w:r>
        <w:t>0685*T(v8</w:t>
      </w:r>
      <w:r w:rsidR="00644CD5">
        <w:t>.</w:t>
      </w:r>
      <w:r>
        <w:t>u2) + 0</w:t>
      </w:r>
      <w:r w:rsidR="00644CD5">
        <w:t>.</w:t>
      </w:r>
      <w:r>
        <w:t>0571*T(v13</w:t>
      </w:r>
      <w:r w:rsidR="00644CD5">
        <w:t>.</w:t>
      </w:r>
      <w:r>
        <w:t>u27) + 0</w:t>
      </w:r>
      <w:r w:rsidR="00644CD5">
        <w:t>.</w:t>
      </w:r>
      <w:r>
        <w:t>0683*T(v12</w:t>
      </w:r>
      <w:r w:rsidR="00644CD5">
        <w:t>.</w:t>
      </w:r>
      <w:r>
        <w:t>u2) + 0</w:t>
      </w:r>
      <w:r w:rsidR="00644CD5">
        <w:t>.</w:t>
      </w:r>
      <w:r>
        <w:t>0585*T(v20</w:t>
      </w:r>
      <w:r w:rsidR="00644CD5">
        <w:t>.</w:t>
      </w:r>
      <w:r>
        <w:t>u10) + 0</w:t>
      </w:r>
      <w:r w:rsidR="00644CD5">
        <w:t>.</w:t>
      </w:r>
      <w:r>
        <w:t>063*T(v4</w:t>
      </w:r>
      <w:r w:rsidR="00644CD5">
        <w:t>.</w:t>
      </w:r>
      <w:r>
        <w:t>u25) + 0</w:t>
      </w:r>
      <w:r w:rsidR="00644CD5">
        <w:t>.</w:t>
      </w:r>
      <w:r>
        <w:t>0563*T(v14</w:t>
      </w:r>
      <w:r w:rsidR="00644CD5">
        <w:t>.</w:t>
      </w:r>
      <w:r>
        <w:t>u19) -0</w:t>
      </w:r>
      <w:r w:rsidR="00644CD5">
        <w:t>.</w:t>
      </w:r>
      <w:r>
        <w:t>0492*T(v2</w:t>
      </w:r>
      <w:r w:rsidR="00644CD5">
        <w:t>.</w:t>
      </w:r>
      <w:r>
        <w:t>u31) -0</w:t>
      </w:r>
      <w:r w:rsidR="00644CD5">
        <w:t>.</w:t>
      </w:r>
      <w:r>
        <w:t>0491*T(v17</w:t>
      </w:r>
      <w:r w:rsidR="00644CD5">
        <w:t>.</w:t>
      </w:r>
      <w:r>
        <w:t>u16) -0</w:t>
      </w:r>
      <w:r w:rsidR="00644CD5">
        <w:t>.</w:t>
      </w:r>
      <w:r>
        <w:t>0532*T(v6</w:t>
      </w:r>
      <w:r w:rsidR="00644CD5">
        <w:t>.</w:t>
      </w:r>
      <w:r>
        <w:t>u21) + 0</w:t>
      </w:r>
      <w:r w:rsidR="00644CD5">
        <w:t>.</w:t>
      </w:r>
      <w:r>
        <w:t>0542*T(v7</w:t>
      </w:r>
      <w:r w:rsidR="00644CD5">
        <w:t>.</w:t>
      </w:r>
      <w:r>
        <w:t>u9) + 0</w:t>
      </w:r>
      <w:r w:rsidR="00644CD5">
        <w:t>.</w:t>
      </w:r>
      <w:r>
        <w:t>0359*T(v14) + 0</w:t>
      </w:r>
      <w:r w:rsidR="00644CD5">
        <w:t>.</w:t>
      </w:r>
      <w:r>
        <w:t>0507*T(v17</w:t>
      </w:r>
      <w:r w:rsidR="00644CD5">
        <w:t>.</w:t>
      </w:r>
      <w:r>
        <w:t>u4) -0</w:t>
      </w:r>
      <w:r w:rsidR="00644CD5">
        <w:t>.</w:t>
      </w:r>
      <w:r>
        <w:t>0574*T(v29</w:t>
      </w:r>
      <w:r w:rsidR="00644CD5">
        <w:t>.</w:t>
      </w:r>
      <w:r>
        <w:t>u2) -0</w:t>
      </w:r>
      <w:r w:rsidR="00644CD5">
        <w:t>.</w:t>
      </w:r>
      <w:r>
        <w:t>0485*T(v6</w:t>
      </w:r>
      <w:r w:rsidR="00644CD5">
        <w:t>.</w:t>
      </w:r>
      <w:r>
        <w:t>u26) + 0</w:t>
      </w:r>
      <w:r w:rsidR="00644CD5">
        <w:t>.</w:t>
      </w:r>
      <w:r>
        <w:t>051*T(v1</w:t>
      </w:r>
      <w:r w:rsidR="00644CD5">
        <w:t>.</w:t>
      </w:r>
      <w:r>
        <w:t>u13) + 0</w:t>
      </w:r>
      <w:r w:rsidR="00644CD5">
        <w:t>.</w:t>
      </w:r>
      <w:r>
        <w:t>0379*T(v27</w:t>
      </w:r>
      <w:r w:rsidR="00644CD5">
        <w:t>.</w:t>
      </w:r>
      <w:r>
        <w:t>u6) + 0</w:t>
      </w:r>
      <w:r w:rsidR="00644CD5">
        <w:t>.</w:t>
      </w:r>
      <w:r>
        <w:t>0429*T(v7</w:t>
      </w:r>
      <w:r w:rsidR="00644CD5">
        <w:t>.</w:t>
      </w:r>
      <w:r>
        <w:t>u13) + 0</w:t>
      </w:r>
      <w:r w:rsidR="00644CD5">
        <w:t>.</w:t>
      </w:r>
      <w:r>
        <w:t>0392*T(v2</w:t>
      </w:r>
      <w:r w:rsidR="00644CD5">
        <w:t>.</w:t>
      </w:r>
      <w:r>
        <w:t>u15) + 0</w:t>
      </w:r>
      <w:r w:rsidR="00644CD5">
        <w:t>.</w:t>
      </w:r>
      <w:r>
        <w:t>0271*T(v31) + 0</w:t>
      </w:r>
      <w:r w:rsidR="00644CD5">
        <w:t>.</w:t>
      </w:r>
      <w:r>
        <w:t>0458*T(v2</w:t>
      </w:r>
      <w:r w:rsidR="00644CD5">
        <w:t>.</w:t>
      </w:r>
      <w:r>
        <w:t>u7) -0</w:t>
      </w:r>
      <w:r w:rsidR="00644CD5">
        <w:t>.</w:t>
      </w:r>
      <w:r>
        <w:t>0395*T(v23</w:t>
      </w:r>
      <w:r w:rsidR="00644CD5">
        <w:t>.</w:t>
      </w:r>
      <w:r>
        <w:t>u18) -0</w:t>
      </w:r>
      <w:r w:rsidR="00644CD5">
        <w:t>.</w:t>
      </w:r>
      <w:r>
        <w:t>0305*T(u17) + 0</w:t>
      </w:r>
      <w:r w:rsidR="00644CD5">
        <w:t>.</w:t>
      </w:r>
      <w:r>
        <w:t>0297*T(u12) + 0</w:t>
      </w:r>
      <w:r w:rsidR="00644CD5">
        <w:t>.</w:t>
      </w:r>
      <w:r>
        <w:t>0373*T(v17</w:t>
      </w:r>
      <w:r w:rsidR="00644CD5">
        <w:t>.</w:t>
      </w:r>
      <w:r>
        <w:t>u26) -0</w:t>
      </w:r>
      <w:r w:rsidR="00644CD5">
        <w:t>.</w:t>
      </w:r>
      <w:r>
        <w:t>0423*T(v34</w:t>
      </w:r>
      <w:r w:rsidR="00644CD5">
        <w:t>.</w:t>
      </w:r>
      <w:r>
        <w:t>u2) + 0</w:t>
      </w:r>
      <w:r w:rsidR="00644CD5">
        <w:t>.</w:t>
      </w:r>
      <w:r>
        <w:t>0369*T(u2) -0</w:t>
      </w:r>
      <w:r w:rsidR="00644CD5">
        <w:t>.</w:t>
      </w:r>
      <w:r>
        <w:t>0373*T(v16</w:t>
      </w:r>
      <w:r w:rsidR="00644CD5">
        <w:t>.</w:t>
      </w:r>
      <w:r>
        <w:t>u26) -0</w:t>
      </w:r>
      <w:r w:rsidR="00644CD5">
        <w:t>.</w:t>
      </w:r>
      <w:r>
        <w:t>0383*T(v17</w:t>
      </w:r>
      <w:r w:rsidR="00644CD5">
        <w:t>.</w:t>
      </w:r>
      <w:r>
        <w:t>u15) + 0</w:t>
      </w:r>
      <w:r w:rsidR="00644CD5">
        <w:t>.</w:t>
      </w:r>
      <w:r>
        <w:t>0389*T(v6</w:t>
      </w:r>
      <w:r w:rsidR="00644CD5">
        <w:t>.</w:t>
      </w:r>
      <w:r>
        <w:t>u13) + 0</w:t>
      </w:r>
      <w:r w:rsidR="00644CD5">
        <w:t>.</w:t>
      </w:r>
      <w:r>
        <w:t>0341*T(v19</w:t>
      </w:r>
      <w:r w:rsidR="00644CD5">
        <w:t>.</w:t>
      </w:r>
      <w:r>
        <w:t>u22) -0</w:t>
      </w:r>
      <w:r w:rsidR="00644CD5">
        <w:t>.</w:t>
      </w:r>
      <w:r>
        <w:t>04*T(v27</w:t>
      </w:r>
      <w:r w:rsidR="00644CD5">
        <w:t>.</w:t>
      </w:r>
      <w:r>
        <w:t>u2) + 0</w:t>
      </w:r>
      <w:r w:rsidR="00644CD5">
        <w:t>.</w:t>
      </w:r>
      <w:r>
        <w:t>0332*T(v5</w:t>
      </w:r>
      <w:r w:rsidR="00644CD5">
        <w:t>.</w:t>
      </w:r>
      <w:r>
        <w:t>u31) -0</w:t>
      </w:r>
      <w:r w:rsidR="00644CD5">
        <w:t>.</w:t>
      </w:r>
      <w:r>
        <w:t>0301*T(v30</w:t>
      </w:r>
      <w:r w:rsidR="00644CD5">
        <w:t>.</w:t>
      </w:r>
      <w:r>
        <w:t>u13) -0</w:t>
      </w:r>
      <w:r w:rsidR="00644CD5">
        <w:t>.</w:t>
      </w:r>
      <w:r>
        <w:t>0301*T(v10</w:t>
      </w:r>
      <w:r w:rsidR="00644CD5">
        <w:t>.</w:t>
      </w:r>
      <w:r>
        <w:t>u16) -0</w:t>
      </w:r>
      <w:r w:rsidR="00644CD5">
        <w:t>.</w:t>
      </w:r>
      <w:r>
        <w:t>028*T(v16</w:t>
      </w:r>
      <w:r w:rsidR="00644CD5">
        <w:t>.</w:t>
      </w:r>
      <w:r>
        <w:t>u19) -0</w:t>
      </w:r>
      <w:r w:rsidR="00644CD5">
        <w:t>.</w:t>
      </w:r>
      <w:r>
        <w:t>0284*T(v8</w:t>
      </w:r>
      <w:r w:rsidR="00644CD5">
        <w:t>.</w:t>
      </w:r>
      <w:r>
        <w:t>u12) + 0</w:t>
      </w:r>
      <w:r w:rsidR="00644CD5">
        <w:t>.</w:t>
      </w:r>
      <w:r>
        <w:t>0336*T(v4</w:t>
      </w:r>
      <w:r w:rsidR="00644CD5">
        <w:t>.</w:t>
      </w:r>
      <w:r>
        <w:t>u8) + 0</w:t>
      </w:r>
      <w:r w:rsidR="00644CD5">
        <w:t>.</w:t>
      </w:r>
      <w:r>
        <w:t>0394*T(v7</w:t>
      </w:r>
      <w:r w:rsidR="00644CD5">
        <w:t>.</w:t>
      </w:r>
      <w:r>
        <w:t>u2) + 0</w:t>
      </w:r>
      <w:r w:rsidR="00644CD5">
        <w:t>.</w:t>
      </w:r>
      <w:r>
        <w:t>0168*T(v37) + 0</w:t>
      </w:r>
      <w:r w:rsidR="00644CD5">
        <w:t>.</w:t>
      </w:r>
      <w:r>
        <w:t>0241*T(v10</w:t>
      </w:r>
      <w:r w:rsidR="00644CD5">
        <w:t>.</w:t>
      </w:r>
      <w:r>
        <w:t>u32) + 0</w:t>
      </w:r>
      <w:r w:rsidR="00644CD5">
        <w:t>.</w:t>
      </w:r>
      <w:r>
        <w:t>0236*T(v32</w:t>
      </w:r>
      <w:r w:rsidR="00644CD5">
        <w:t>.</w:t>
      </w:r>
      <w:r>
        <w:t>u4) -0</w:t>
      </w:r>
      <w:r w:rsidR="00644CD5">
        <w:t>.</w:t>
      </w:r>
      <w:r>
        <w:t>0285*T(v1</w:t>
      </w:r>
      <w:r w:rsidR="00644CD5">
        <w:t>.</w:t>
      </w:r>
      <w:r>
        <w:t>u29) -0</w:t>
      </w:r>
      <w:r w:rsidR="00644CD5">
        <w:t>.</w:t>
      </w:r>
      <w:r>
        <w:t>0218*T(v26</w:t>
      </w:r>
      <w:r w:rsidR="00644CD5">
        <w:t>.</w:t>
      </w:r>
      <w:r>
        <w:t>u14) + 0</w:t>
      </w:r>
      <w:r w:rsidR="00644CD5">
        <w:t>.</w:t>
      </w:r>
      <w:r>
        <w:t>0216*T(v18</w:t>
      </w:r>
      <w:r w:rsidR="00644CD5">
        <w:t>.</w:t>
      </w:r>
      <w:r>
        <w:t>u24) -0</w:t>
      </w:r>
      <w:r w:rsidR="00644CD5">
        <w:t>.</w:t>
      </w:r>
      <w:r>
        <w:t>0191*T(v6</w:t>
      </w:r>
      <w:r w:rsidR="00644CD5">
        <w:t>.</w:t>
      </w:r>
      <w:r>
        <w:t>u18) -0</w:t>
      </w:r>
      <w:r w:rsidR="00644CD5">
        <w:t>.</w:t>
      </w:r>
      <w:r>
        <w:t>0178*T(v13</w:t>
      </w:r>
      <w:r w:rsidR="00644CD5">
        <w:t>.</w:t>
      </w:r>
      <w:r>
        <w:t>u22) + 0</w:t>
      </w:r>
      <w:r w:rsidR="00644CD5">
        <w:t>.</w:t>
      </w:r>
      <w:r>
        <w:t>0169*T(v11</w:t>
      </w:r>
      <w:r w:rsidR="00644CD5">
        <w:t>.</w:t>
      </w:r>
      <w:r>
        <w:t>u26) -0</w:t>
      </w:r>
      <w:r w:rsidR="00644CD5">
        <w:t>.</w:t>
      </w:r>
      <w:r>
        <w:t>0215*T(v6</w:t>
      </w:r>
      <w:r w:rsidR="00644CD5">
        <w:t>.</w:t>
      </w:r>
      <w:r>
        <w:t>u2) -0</w:t>
      </w:r>
      <w:r w:rsidR="00644CD5">
        <w:t>.</w:t>
      </w:r>
      <w:r>
        <w:t>0149*T(v9</w:t>
      </w:r>
      <w:r w:rsidR="00644CD5">
        <w:t>.</w:t>
      </w:r>
      <w:r>
        <w:t>u27) + 0</w:t>
      </w:r>
      <w:r w:rsidR="00644CD5">
        <w:t>.</w:t>
      </w:r>
      <w:r>
        <w:t>0159*T(v10</w:t>
      </w:r>
      <w:r w:rsidR="00644CD5">
        <w:t>.</w:t>
      </w:r>
      <w:r>
        <w:t>u12) + 0</w:t>
      </w:r>
      <w:r w:rsidR="00644CD5">
        <w:t>.</w:t>
      </w:r>
      <w:r>
        <w:t>0145*T(v11</w:t>
      </w:r>
      <w:r w:rsidR="00644CD5">
        <w:t>.</w:t>
      </w:r>
      <w:r>
        <w:t>u30) -0</w:t>
      </w:r>
      <w:r w:rsidR="00644CD5">
        <w:t>.</w:t>
      </w:r>
      <w:r>
        <w:t>0157*T(v36</w:t>
      </w:r>
      <w:r w:rsidR="00644CD5">
        <w:t>.</w:t>
      </w:r>
      <w:r>
        <w:t>u1) + 0</w:t>
      </w:r>
      <w:r w:rsidR="00644CD5">
        <w:t>.</w:t>
      </w:r>
      <w:r>
        <w:t>0126*T(v19</w:t>
      </w:r>
      <w:r w:rsidR="00644CD5">
        <w:t>.</w:t>
      </w:r>
      <w:r>
        <w:t>u6) + 0</w:t>
      </w:r>
      <w:r w:rsidR="00644CD5">
        <w:t>.</w:t>
      </w:r>
      <w:r>
        <w:t>0129*T(v14</w:t>
      </w:r>
      <w:r w:rsidR="00644CD5">
        <w:t>.</w:t>
      </w:r>
      <w:r>
        <w:t>u9) + 0</w:t>
      </w:r>
      <w:r w:rsidR="00644CD5">
        <w:t>.</w:t>
      </w:r>
      <w:r>
        <w:t>0119*T(v9</w:t>
      </w:r>
      <w:r w:rsidR="00644CD5">
        <w:t>.</w:t>
      </w:r>
      <w:r>
        <w:t>u18) + 0</w:t>
      </w:r>
      <w:r w:rsidR="00644CD5">
        <w:t>.</w:t>
      </w:r>
      <w:r>
        <w:t>0113*T(v30</w:t>
      </w:r>
      <w:r w:rsidR="00644CD5">
        <w:t>.</w:t>
      </w:r>
      <w:r>
        <w:t>u4) -0</w:t>
      </w:r>
      <w:r w:rsidR="00644CD5">
        <w:t>.</w:t>
      </w:r>
      <w:r>
        <w:t>00965*T(v14</w:t>
      </w:r>
      <w:r w:rsidR="00644CD5">
        <w:t>.</w:t>
      </w:r>
      <w:r>
        <w:t>u15) + 0</w:t>
      </w:r>
      <w:r w:rsidR="00644CD5">
        <w:t>.</w:t>
      </w:r>
      <w:r>
        <w:t>00906*T(v20</w:t>
      </w:r>
      <w:r w:rsidR="00644CD5">
        <w:t>.</w:t>
      </w:r>
      <w:r>
        <w:t>u22) + 0</w:t>
      </w:r>
      <w:r w:rsidR="00644CD5">
        <w:t>.</w:t>
      </w:r>
      <w:r>
        <w:t>00985*T(v5</w:t>
      </w:r>
      <w:r w:rsidR="00644CD5">
        <w:t>.</w:t>
      </w:r>
      <w:r>
        <w:t>u16) + 0</w:t>
      </w:r>
      <w:r w:rsidR="00644CD5">
        <w:t>.</w:t>
      </w:r>
      <w:r>
        <w:t>0104*T(v5</w:t>
      </w:r>
      <w:r w:rsidR="00644CD5">
        <w:t>.</w:t>
      </w:r>
      <w:r>
        <w:t>u6) + 0</w:t>
      </w:r>
      <w:r w:rsidR="00644CD5">
        <w:t>.</w:t>
      </w:r>
      <w:r>
        <w:t>00784*T(v21</w:t>
      </w:r>
      <w:r w:rsidR="00644CD5">
        <w:t>.</w:t>
      </w:r>
      <w:r>
        <w:t>u22) -0</w:t>
      </w:r>
      <w:r w:rsidR="00644CD5">
        <w:t>.</w:t>
      </w:r>
      <w:r>
        <w:t>00744*T(v22</w:t>
      </w:r>
      <w:r w:rsidR="00644CD5">
        <w:t>.</w:t>
      </w:r>
      <w:r>
        <w:t>u21) -0</w:t>
      </w:r>
      <w:r w:rsidR="00644CD5">
        <w:t>.</w:t>
      </w:r>
      <w:r>
        <w:t>00755*T(v11</w:t>
      </w:r>
      <w:r w:rsidR="00644CD5">
        <w:t>.</w:t>
      </w:r>
      <w:r>
        <w:t>u16) + 0</w:t>
      </w:r>
      <w:r w:rsidR="00644CD5">
        <w:t>.</w:t>
      </w:r>
      <w:r>
        <w:t>0051*T(v25</w:t>
      </w:r>
      <w:r w:rsidR="00644CD5">
        <w:t>.</w:t>
      </w:r>
      <w:r>
        <w:t>u16) -0</w:t>
      </w:r>
      <w:r w:rsidR="00644CD5">
        <w:t>.</w:t>
      </w:r>
      <w:r>
        <w:t>00431*T(v18</w:t>
      </w:r>
      <w:r w:rsidR="00644CD5">
        <w:t>.</w:t>
      </w:r>
      <w:r>
        <w:t>u25) + 0</w:t>
      </w:r>
      <w:r w:rsidR="00644CD5">
        <w:t>.</w:t>
      </w:r>
      <w:r>
        <w:t>00409*T(v19</w:t>
      </w:r>
      <w:r w:rsidR="00644CD5">
        <w:t>.</w:t>
      </w:r>
      <w:r>
        <w:t>u23) -0</w:t>
      </w:r>
      <w:r w:rsidR="00644CD5">
        <w:t>.</w:t>
      </w:r>
      <w:r>
        <w:t>00446*T(v32</w:t>
      </w:r>
      <w:r w:rsidR="00644CD5">
        <w:t>.</w:t>
      </w:r>
      <w:r>
        <w:t>u1) -0</w:t>
      </w:r>
      <w:r w:rsidR="00644CD5">
        <w:t>.</w:t>
      </w:r>
      <w:r>
        <w:t>00399*T(v11</w:t>
      </w:r>
      <w:r w:rsidR="00644CD5">
        <w:t>.</w:t>
      </w:r>
      <w:r>
        <w:t>u13) -0</w:t>
      </w:r>
      <w:r w:rsidR="00644CD5">
        <w:t>.</w:t>
      </w:r>
      <w:r>
        <w:t>0027*T(v24) -0</w:t>
      </w:r>
      <w:r w:rsidR="00644CD5">
        <w:t>.</w:t>
      </w:r>
      <w:r>
        <w:t>00372*T(v7</w:t>
      </w:r>
      <w:r w:rsidR="00644CD5">
        <w:t>.</w:t>
      </w:r>
      <w:r>
        <w:t>u7) -0</w:t>
      </w:r>
      <w:r w:rsidR="00644CD5">
        <w:t>.</w:t>
      </w:r>
      <w:r>
        <w:t>00261*T(v13</w:t>
      </w:r>
      <w:r w:rsidR="00644CD5">
        <w:t>.</w:t>
      </w:r>
      <w:r>
        <w:t>u9) -0</w:t>
      </w:r>
      <w:r w:rsidR="00644CD5">
        <w:t>.</w:t>
      </w:r>
      <w:r>
        <w:t>0027*T(v30</w:t>
      </w:r>
      <w:r w:rsidR="00644CD5">
        <w:t>.</w:t>
      </w:r>
      <w:r>
        <w:t>u8) -0</w:t>
      </w:r>
      <w:r w:rsidR="00644CD5">
        <w:t>.</w:t>
      </w:r>
      <w:r>
        <w:t>00201*T(v12</w:t>
      </w:r>
      <w:r w:rsidR="00644CD5">
        <w:t>.</w:t>
      </w:r>
      <w:r>
        <w:t>u5) -0</w:t>
      </w:r>
      <w:r w:rsidR="00644CD5">
        <w:t>.</w:t>
      </w:r>
      <w:r>
        <w:t>000999*T(v23</w:t>
      </w:r>
      <w:r w:rsidR="00644CD5">
        <w:t>.</w:t>
      </w:r>
      <w:r>
        <w:t>u12) + 6</w:t>
      </w:r>
      <w:r w:rsidR="00644CD5">
        <w:t>.</w:t>
      </w:r>
      <w:r>
        <w:t>75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417*T(v2</w:t>
      </w:r>
      <w:r w:rsidR="00644CD5">
        <w:t>.</w:t>
      </w:r>
      <w:r>
        <w:t>u4) + 0</w:t>
      </w:r>
      <w:r w:rsidR="00644CD5">
        <w:t>.</w:t>
      </w:r>
      <w:r>
        <w:t>0783*NumAromAtoms -1</w:t>
      </w:r>
      <w:r w:rsidR="00644CD5">
        <w:t>.</w:t>
      </w:r>
      <w:r>
        <w:t>67*T(v9</w:t>
      </w:r>
      <w:r w:rsidR="00644CD5">
        <w:t>.</w:t>
      </w:r>
      <w:r>
        <w:t>u7) -0</w:t>
      </w:r>
      <w:r w:rsidR="00644CD5">
        <w:t>.</w:t>
      </w:r>
      <w:r>
        <w:t>303*T(v3</w:t>
      </w:r>
      <w:r w:rsidR="00644CD5">
        <w:t>.</w:t>
      </w:r>
      <w:r>
        <w:t>u11) -0</w:t>
      </w:r>
      <w:r w:rsidR="00644CD5">
        <w:t>.</w:t>
      </w:r>
      <w:r>
        <w:t>496*T(v13</w:t>
      </w:r>
      <w:r w:rsidR="00644CD5">
        <w:t>.</w:t>
      </w:r>
      <w:r>
        <w:t>u23) + 0</w:t>
      </w:r>
      <w:r w:rsidR="00644CD5">
        <w:t>.</w:t>
      </w:r>
      <w:r>
        <w:t>373*T(v15</w:t>
      </w:r>
      <w:r w:rsidR="00644CD5">
        <w:t>.</w:t>
      </w:r>
      <w:r>
        <w:t>u28) -0</w:t>
      </w:r>
      <w:r w:rsidR="00644CD5">
        <w:t>.</w:t>
      </w:r>
      <w:r>
        <w:t>668*T(v1</w:t>
      </w:r>
      <w:r w:rsidR="00644CD5">
        <w:t>.</w:t>
      </w:r>
      <w:r>
        <w:t>u8) + 0</w:t>
      </w:r>
      <w:r w:rsidR="00644CD5">
        <w:t>.</w:t>
      </w:r>
      <w:r>
        <w:t>864*T(v2</w:t>
      </w:r>
      <w:r w:rsidR="00644CD5">
        <w:t>.</w:t>
      </w:r>
      <w:r>
        <w:t>u13) -0</w:t>
      </w:r>
      <w:r w:rsidR="00644CD5">
        <w:t>.</w:t>
      </w:r>
      <w:r>
        <w:t>363*T(v23</w:t>
      </w:r>
      <w:r w:rsidR="00644CD5">
        <w:t>.</w:t>
      </w:r>
      <w:r>
        <w:t>u20) + 0</w:t>
      </w:r>
      <w:r w:rsidR="00644CD5">
        <w:t>.</w:t>
      </w:r>
      <w:r>
        <w:t>78*T(v24</w:t>
      </w:r>
      <w:r w:rsidR="00644CD5">
        <w:t>.</w:t>
      </w:r>
      <w:r>
        <w:t>u1) -0</w:t>
      </w:r>
      <w:r w:rsidR="00644CD5">
        <w:t>.</w:t>
      </w:r>
      <w:r>
        <w:t>0753*T(v4</w:t>
      </w:r>
      <w:r w:rsidR="00644CD5">
        <w:t>.</w:t>
      </w:r>
      <w:r>
        <w:t>u28) -0</w:t>
      </w:r>
      <w:r w:rsidR="00644CD5">
        <w:t>.</w:t>
      </w:r>
      <w:r>
        <w:t>101*T(v38</w:t>
      </w:r>
      <w:r w:rsidR="00644CD5">
        <w:t>.</w:t>
      </w:r>
      <w:r>
        <w:t>u4) -0</w:t>
      </w:r>
      <w:r w:rsidR="00644CD5">
        <w:t>.</w:t>
      </w:r>
      <w:r>
        <w:t>821*T(v9</w:t>
      </w:r>
      <w:r w:rsidR="00644CD5">
        <w:t>.</w:t>
      </w:r>
      <w:r>
        <w:t>u21) -0</w:t>
      </w:r>
      <w:r w:rsidR="00644CD5">
        <w:t>.</w:t>
      </w:r>
      <w:r>
        <w:t>85*T(v4</w:t>
      </w:r>
      <w:r w:rsidR="00644CD5">
        <w:t>.</w:t>
      </w:r>
      <w:r>
        <w:t>u24) -1</w:t>
      </w:r>
      <w:r w:rsidR="00644CD5">
        <w:t>.</w:t>
      </w:r>
      <w:r>
        <w:t>19*T(v3) + 7</w:t>
      </w:r>
      <w:r w:rsidR="00644CD5">
        <w:t>.</w:t>
      </w:r>
      <w:r>
        <w:t>14*Length + 0</w:t>
      </w:r>
      <w:r w:rsidR="00644CD5">
        <w:t>.</w:t>
      </w:r>
      <w:r>
        <w:t>446*T(v14</w:t>
      </w:r>
      <w:r w:rsidR="00644CD5">
        <w:t>.</w:t>
      </w:r>
      <w:r>
        <w:t>u9) -0</w:t>
      </w:r>
      <w:r w:rsidR="00644CD5">
        <w:t>.</w:t>
      </w:r>
      <w:r>
        <w:t>359*T(v8</w:t>
      </w:r>
      <w:r w:rsidR="00644CD5">
        <w:t>.</w:t>
      </w:r>
      <w:r>
        <w:t>u19) -0</w:t>
      </w:r>
      <w:r w:rsidR="00644CD5">
        <w:t>.</w:t>
      </w:r>
      <w:r>
        <w:t>127*NumAcceptor + 0</w:t>
      </w:r>
      <w:r w:rsidR="00644CD5">
        <w:t>.</w:t>
      </w:r>
      <w:r>
        <w:t>307*T(v7</w:t>
      </w:r>
      <w:r w:rsidR="00644CD5">
        <w:t>.</w:t>
      </w:r>
      <w:r>
        <w:t>u27) + 1</w:t>
      </w:r>
      <w:r w:rsidR="00644CD5">
        <w:t>.</w:t>
      </w:r>
      <w:r>
        <w:t>07*T(v12</w:t>
      </w:r>
      <w:r w:rsidR="00644CD5">
        <w:t>.</w:t>
      </w:r>
      <w:r>
        <w:t>u21) + 0</w:t>
      </w:r>
      <w:r w:rsidR="00644CD5">
        <w:t>.</w:t>
      </w:r>
      <w:r>
        <w:t>148*MW + 0</w:t>
      </w:r>
      <w:r w:rsidR="00644CD5">
        <w:t>.</w:t>
      </w:r>
      <w:r>
        <w:t>173*T(v3</w:t>
      </w:r>
      <w:r w:rsidR="00644CD5">
        <w:t>.</w:t>
      </w:r>
      <w:r>
        <w:t>u10) -0</w:t>
      </w:r>
      <w:r w:rsidR="00644CD5">
        <w:t>.</w:t>
      </w:r>
      <w:r>
        <w:t>506*T(v15) -0</w:t>
      </w:r>
      <w:r w:rsidR="00644CD5">
        <w:t>.</w:t>
      </w:r>
      <w:r>
        <w:t>452*T(v8</w:t>
      </w:r>
      <w:r w:rsidR="00644CD5">
        <w:t>.</w:t>
      </w:r>
      <w:r>
        <w:t>u9) + 0</w:t>
      </w:r>
      <w:r w:rsidR="00644CD5">
        <w:t>.</w:t>
      </w:r>
      <w:r>
        <w:t>788*T(v26</w:t>
      </w:r>
      <w:r w:rsidR="00644CD5">
        <w:t>.</w:t>
      </w:r>
      <w:r>
        <w:t>u17) + 0</w:t>
      </w:r>
      <w:r w:rsidR="00644CD5">
        <w:t>.</w:t>
      </w:r>
      <w:r>
        <w:t>621*T(v16</w:t>
      </w:r>
      <w:r w:rsidR="00644CD5">
        <w:t>.</w:t>
      </w:r>
      <w:r>
        <w:t>u27) + 0</w:t>
      </w:r>
      <w:r w:rsidR="00644CD5">
        <w:t>.</w:t>
      </w:r>
      <w:r>
        <w:t>0239*T(v7</w:t>
      </w:r>
      <w:r w:rsidR="00644CD5">
        <w:t>.</w:t>
      </w:r>
      <w:r>
        <w:t>u7) -0</w:t>
      </w:r>
      <w:r w:rsidR="00644CD5">
        <w:t>.</w:t>
      </w:r>
      <w:r>
        <w:t>812*T(v12</w:t>
      </w:r>
      <w:r w:rsidR="00644CD5">
        <w:t>.</w:t>
      </w:r>
      <w:r>
        <w:t>u13) + 0</w:t>
      </w:r>
      <w:r w:rsidR="00644CD5">
        <w:t>.</w:t>
      </w:r>
      <w:r>
        <w:t>371*T(u41) + 0</w:t>
      </w:r>
      <w:r w:rsidR="00644CD5">
        <w:t>.</w:t>
      </w:r>
      <w:r>
        <w:t>314*T(v12</w:t>
      </w:r>
      <w:r w:rsidR="00644CD5">
        <w:t>.</w:t>
      </w:r>
      <w:r>
        <w:t>u19) + 0</w:t>
      </w:r>
      <w:r w:rsidR="00644CD5">
        <w:t>.</w:t>
      </w:r>
      <w:r>
        <w:t>373*T(v28</w:t>
      </w:r>
      <w:r w:rsidR="00644CD5">
        <w:t>.</w:t>
      </w:r>
      <w:r>
        <w:t>u11) + 0</w:t>
      </w:r>
      <w:r w:rsidR="00644CD5">
        <w:t>.</w:t>
      </w:r>
      <w:r>
        <w:t>549*T(v15</w:t>
      </w:r>
      <w:r w:rsidR="00644CD5">
        <w:t>.</w:t>
      </w:r>
      <w:r>
        <w:t>u3) + 0</w:t>
      </w:r>
      <w:r w:rsidR="00644CD5">
        <w:t>.</w:t>
      </w:r>
      <w:r>
        <w:t>317*T(u37) -0</w:t>
      </w:r>
      <w:r w:rsidR="00644CD5">
        <w:t>.</w:t>
      </w:r>
      <w:r>
        <w:t>481*T(v30) -0</w:t>
      </w:r>
      <w:r w:rsidR="00644CD5">
        <w:t>.</w:t>
      </w:r>
      <w:r>
        <w:t>000917*Lipophilicity^3 + 0</w:t>
      </w:r>
      <w:r w:rsidR="00644CD5">
        <w:t>.</w:t>
      </w:r>
      <w:r>
        <w:t>608*T(v32</w:t>
      </w:r>
      <w:r w:rsidR="00644CD5">
        <w:t>.</w:t>
      </w:r>
      <w:r>
        <w:t>u4) + 0</w:t>
      </w:r>
      <w:r w:rsidR="00644CD5">
        <w:t>.</w:t>
      </w:r>
      <w:r>
        <w:t>131*T(v12</w:t>
      </w:r>
      <w:r w:rsidR="00644CD5">
        <w:t>.</w:t>
      </w:r>
      <w:r>
        <w:t>u20) + 0</w:t>
      </w:r>
      <w:r w:rsidR="00644CD5">
        <w:t>.</w:t>
      </w:r>
      <w:r>
        <w:t>159*T(v9</w:t>
      </w:r>
      <w:r w:rsidR="00644CD5">
        <w:t>.</w:t>
      </w:r>
      <w:r>
        <w:t>u2) -0</w:t>
      </w:r>
      <w:r w:rsidR="00644CD5">
        <w:t>.</w:t>
      </w:r>
      <w:r>
        <w:t>672*T(v35</w:t>
      </w:r>
      <w:r w:rsidR="00644CD5">
        <w:t>.</w:t>
      </w:r>
      <w:r>
        <w:t>u2) -1</w:t>
      </w:r>
      <w:r w:rsidR="00644CD5">
        <w:t>.</w:t>
      </w:r>
      <w:r>
        <w:t>23*T(v8</w:t>
      </w:r>
      <w:r w:rsidR="00644CD5">
        <w:t>.</w:t>
      </w:r>
      <w:r>
        <w:t>u7) + 0</w:t>
      </w:r>
      <w:r w:rsidR="00644CD5">
        <w:t>.</w:t>
      </w:r>
      <w:r>
        <w:t>984*T(v3</w:t>
      </w:r>
      <w:r w:rsidR="00644CD5">
        <w:t>.</w:t>
      </w:r>
      <w:r>
        <w:t>u3) + 0</w:t>
      </w:r>
      <w:r w:rsidR="00644CD5">
        <w:t>.</w:t>
      </w:r>
      <w:r>
        <w:t>179*T(v19</w:t>
      </w:r>
      <w:r w:rsidR="00644CD5">
        <w:t>.</w:t>
      </w:r>
      <w:r>
        <w:t>u3) -0</w:t>
      </w:r>
      <w:r w:rsidR="00644CD5">
        <w:t>.</w:t>
      </w:r>
      <w:r>
        <w:t>732*T(v1</w:t>
      </w:r>
      <w:r w:rsidR="00644CD5">
        <w:t>.</w:t>
      </w:r>
      <w:r>
        <w:t>u29) -0</w:t>
      </w:r>
      <w:r w:rsidR="00644CD5">
        <w:t>.</w:t>
      </w:r>
      <w:r>
        <w:t>241*T(v9</w:t>
      </w:r>
      <w:r w:rsidR="00644CD5">
        <w:t>.</w:t>
      </w:r>
      <w:r>
        <w:t>u33) -0</w:t>
      </w:r>
      <w:r w:rsidR="00644CD5">
        <w:t>.</w:t>
      </w:r>
      <w:r>
        <w:t>233*T(v2</w:t>
      </w:r>
      <w:r w:rsidR="00644CD5">
        <w:t>.</w:t>
      </w:r>
      <w:r>
        <w:t>u26) -0</w:t>
      </w:r>
      <w:r w:rsidR="00644CD5">
        <w:t>.</w:t>
      </w:r>
      <w:r>
        <w:t>526*T(v25</w:t>
      </w:r>
      <w:r w:rsidR="00644CD5">
        <w:t>.</w:t>
      </w:r>
      <w:r>
        <w:t>u15) + 0</w:t>
      </w:r>
      <w:r w:rsidR="00644CD5">
        <w:t>.</w:t>
      </w:r>
      <w:r>
        <w:t>398*T(v7</w:t>
      </w:r>
      <w:r w:rsidR="00644CD5">
        <w:t>.</w:t>
      </w:r>
      <w:r>
        <w:t>u1) -0</w:t>
      </w:r>
      <w:r w:rsidR="00644CD5">
        <w:t>.</w:t>
      </w:r>
      <w:r>
        <w:t>511*T(v7</w:t>
      </w:r>
      <w:r w:rsidR="00644CD5">
        <w:t>.</w:t>
      </w:r>
      <w:r>
        <w:t>u11) + 0</w:t>
      </w:r>
      <w:r w:rsidR="00644CD5">
        <w:t>.</w:t>
      </w:r>
      <w:r>
        <w:t>145*NumPositive + 0</w:t>
      </w:r>
      <w:r w:rsidR="00644CD5">
        <w:t>.</w:t>
      </w:r>
      <w:r>
        <w:t>52*T(v6</w:t>
      </w:r>
      <w:r w:rsidR="00644CD5">
        <w:t>.</w:t>
      </w:r>
      <w:r>
        <w:t>u13) + 0</w:t>
      </w:r>
      <w:r w:rsidR="00644CD5">
        <w:t>.</w:t>
      </w:r>
      <w:r>
        <w:t>778*T(v19</w:t>
      </w:r>
      <w:r w:rsidR="00644CD5">
        <w:t>.</w:t>
      </w:r>
      <w:r>
        <w:t>u7) + 10</w:t>
      </w:r>
      <w:r w:rsidR="00644CD5">
        <w:t>.</w:t>
      </w:r>
      <w:r>
        <w:t>8*Lipophilicity + 0</w:t>
      </w:r>
      <w:r w:rsidR="00644CD5">
        <w:t>.</w:t>
      </w:r>
      <w:r>
        <w:t>832*T(v29</w:t>
      </w:r>
      <w:r w:rsidR="00644CD5">
        <w:t>.</w:t>
      </w:r>
      <w:r>
        <w:t>u2) -0</w:t>
      </w:r>
      <w:r w:rsidR="00644CD5">
        <w:t>.</w:t>
      </w:r>
      <w:r>
        <w:t>566*T(v4</w:t>
      </w:r>
      <w:r w:rsidR="00644CD5">
        <w:t>.</w:t>
      </w:r>
      <w:r>
        <w:t>u36) -0</w:t>
      </w:r>
      <w:r w:rsidR="00644CD5">
        <w:t>.</w:t>
      </w:r>
      <w:r>
        <w:t>405*T(v18</w:t>
      </w:r>
      <w:r w:rsidR="00644CD5">
        <w:t>.</w:t>
      </w:r>
      <w:r>
        <w:t>u2) + 0</w:t>
      </w:r>
      <w:r w:rsidR="00644CD5">
        <w:t>.</w:t>
      </w:r>
      <w:r>
        <w:t>38*T(v5</w:t>
      </w:r>
      <w:r w:rsidR="00644CD5">
        <w:t>.</w:t>
      </w:r>
      <w:r>
        <w:t>u24) + 0</w:t>
      </w:r>
      <w:r w:rsidR="00644CD5">
        <w:t>.</w:t>
      </w:r>
      <w:r>
        <w:t>515*T(v6</w:t>
      </w:r>
      <w:r w:rsidR="00644CD5">
        <w:t>.</w:t>
      </w:r>
      <w:r>
        <w:t>u15) + 0</w:t>
      </w:r>
      <w:r w:rsidR="00644CD5">
        <w:t>.</w:t>
      </w:r>
      <w:r>
        <w:t>384*T(v17</w:t>
      </w:r>
      <w:r w:rsidR="00644CD5">
        <w:t>.</w:t>
      </w:r>
      <w:r>
        <w:t>u15) + 0</w:t>
      </w:r>
      <w:r w:rsidR="00644CD5">
        <w:t>.</w:t>
      </w:r>
      <w:r>
        <w:t>823*T(u2) + 0</w:t>
      </w:r>
      <w:r w:rsidR="00644CD5">
        <w:t>.</w:t>
      </w:r>
      <w:r>
        <w:t>632*T(v9</w:t>
      </w:r>
      <w:r w:rsidR="00644CD5">
        <w:t>.</w:t>
      </w:r>
      <w:r>
        <w:t>u10) + 0</w:t>
      </w:r>
      <w:r w:rsidR="00644CD5">
        <w:t>.</w:t>
      </w:r>
      <w:r>
        <w:t>416*T(v17</w:t>
      </w:r>
      <w:r w:rsidR="00644CD5">
        <w:t>.</w:t>
      </w:r>
      <w:r>
        <w:t>u19) -0</w:t>
      </w:r>
      <w:r w:rsidR="00644CD5">
        <w:t>.</w:t>
      </w:r>
      <w:r>
        <w:t>716*T(v22</w:t>
      </w:r>
      <w:r w:rsidR="00644CD5">
        <w:t>.</w:t>
      </w:r>
      <w:r>
        <w:t>u2) -0</w:t>
      </w:r>
      <w:r w:rsidR="00644CD5">
        <w:t>.</w:t>
      </w:r>
      <w:r>
        <w:t>557*T(v4</w:t>
      </w:r>
      <w:r w:rsidR="00644CD5">
        <w:t>.</w:t>
      </w:r>
      <w:r>
        <w:t>u11) -0</w:t>
      </w:r>
      <w:r w:rsidR="00644CD5">
        <w:t>.</w:t>
      </w:r>
      <w:r>
        <w:t>343*T(v13</w:t>
      </w:r>
      <w:r w:rsidR="00644CD5">
        <w:t>.</w:t>
      </w:r>
      <w:r>
        <w:t>u27) + 0</w:t>
      </w:r>
      <w:r w:rsidR="00644CD5">
        <w:t>.</w:t>
      </w:r>
      <w:r>
        <w:t>258*T(v26</w:t>
      </w:r>
      <w:r w:rsidR="00644CD5">
        <w:t>.</w:t>
      </w:r>
      <w:r>
        <w:t>u9) + 0</w:t>
      </w:r>
      <w:r w:rsidR="00644CD5">
        <w:t>.</w:t>
      </w:r>
      <w:r>
        <w:t>131*T(v37</w:t>
      </w:r>
      <w:r w:rsidR="00644CD5">
        <w:t>.</w:t>
      </w:r>
      <w:r>
        <w:t>u2) + 0</w:t>
      </w:r>
      <w:r w:rsidR="00644CD5">
        <w:t>.</w:t>
      </w:r>
      <w:r>
        <w:t>616*T(v8</w:t>
      </w:r>
      <w:r w:rsidR="00644CD5">
        <w:t>.</w:t>
      </w:r>
      <w:r>
        <w:t>u29) + 0</w:t>
      </w:r>
      <w:r w:rsidR="00644CD5">
        <w:t>.</w:t>
      </w:r>
      <w:r>
        <w:t>221*T(v16</w:t>
      </w:r>
      <w:r w:rsidR="00644CD5">
        <w:t>.</w:t>
      </w:r>
      <w:r>
        <w:t>u22) -0</w:t>
      </w:r>
      <w:r w:rsidR="00644CD5">
        <w:t>.</w:t>
      </w:r>
      <w:r>
        <w:t>721*T(v6</w:t>
      </w:r>
      <w:r w:rsidR="00644CD5">
        <w:t>.</w:t>
      </w:r>
      <w:r>
        <w:t>u6) + 0</w:t>
      </w:r>
      <w:r w:rsidR="00644CD5">
        <w:t>.</w:t>
      </w:r>
      <w:r>
        <w:t>366*T(v26</w:t>
      </w:r>
      <w:r w:rsidR="00644CD5">
        <w:t>.</w:t>
      </w:r>
      <w:r>
        <w:t>u16) + 0</w:t>
      </w:r>
      <w:r w:rsidR="00644CD5">
        <w:t>.</w:t>
      </w:r>
      <w:r>
        <w:t>288*T(u22) -0</w:t>
      </w:r>
      <w:r w:rsidR="00644CD5">
        <w:t>.</w:t>
      </w:r>
      <w:r>
        <w:t>544*T(v5</w:t>
      </w:r>
      <w:r w:rsidR="00644CD5">
        <w:t>.</w:t>
      </w:r>
      <w:r>
        <w:t>u8) + 0</w:t>
      </w:r>
      <w:r w:rsidR="00644CD5">
        <w:t>.</w:t>
      </w:r>
      <w:r>
        <w:t>325*T(v22</w:t>
      </w:r>
      <w:r w:rsidR="00644CD5">
        <w:t>.</w:t>
      </w:r>
      <w:r>
        <w:t>u20) -0</w:t>
      </w:r>
      <w:r w:rsidR="00644CD5">
        <w:t>.</w:t>
      </w:r>
      <w:r>
        <w:t>235*T(v15</w:t>
      </w:r>
      <w:r w:rsidR="00644CD5">
        <w:t>.</w:t>
      </w:r>
      <w:r>
        <w:t>u1) + 0</w:t>
      </w:r>
      <w:r w:rsidR="00644CD5">
        <w:t>.</w:t>
      </w:r>
      <w:r>
        <w:t>566*T(v3</w:t>
      </w:r>
      <w:r w:rsidR="00644CD5">
        <w:t>.</w:t>
      </w:r>
      <w:r>
        <w:t>u21) -0</w:t>
      </w:r>
      <w:r w:rsidR="00644CD5">
        <w:t>.</w:t>
      </w:r>
      <w:r>
        <w:t>475*T(v32</w:t>
      </w:r>
      <w:r w:rsidR="00644CD5">
        <w:t>.</w:t>
      </w:r>
      <w:r>
        <w:t>u1) + 0</w:t>
      </w:r>
      <w:r w:rsidR="00644CD5">
        <w:t>.</w:t>
      </w:r>
      <w:r>
        <w:t>37*T(v11</w:t>
      </w:r>
      <w:r w:rsidR="00644CD5">
        <w:t>.</w:t>
      </w:r>
      <w:r>
        <w:t>u22) + 0</w:t>
      </w:r>
      <w:r w:rsidR="00644CD5">
        <w:t>.</w:t>
      </w:r>
      <w:r>
        <w:t>929*T(v4</w:t>
      </w:r>
      <w:r w:rsidR="00644CD5">
        <w:t>.</w:t>
      </w:r>
      <w:r>
        <w:t>u8) + 0</w:t>
      </w:r>
      <w:r w:rsidR="00644CD5">
        <w:t>.</w:t>
      </w:r>
      <w:r>
        <w:t>184*T(v25</w:t>
      </w:r>
      <w:r w:rsidR="00644CD5">
        <w:t>.</w:t>
      </w:r>
      <w:r>
        <w:t>u3) + 0</w:t>
      </w:r>
      <w:r w:rsidR="00644CD5">
        <w:t>.</w:t>
      </w:r>
      <w:r>
        <w:t>478*T(v7</w:t>
      </w:r>
      <w:r w:rsidR="00644CD5">
        <w:t>.</w:t>
      </w:r>
      <w:r>
        <w:t>u25) -0</w:t>
      </w:r>
      <w:r w:rsidR="00644CD5">
        <w:t>.</w:t>
      </w:r>
      <w:r>
        <w:t>196*T(v17) -0</w:t>
      </w:r>
      <w:r w:rsidR="00644CD5">
        <w:t>.</w:t>
      </w:r>
      <w:r>
        <w:t>652*T(v25</w:t>
      </w:r>
      <w:r w:rsidR="00644CD5">
        <w:t>.</w:t>
      </w:r>
      <w:r>
        <w:t>u6) -0</w:t>
      </w:r>
      <w:r w:rsidR="00644CD5">
        <w:t>.</w:t>
      </w:r>
      <w:r>
        <w:t>599*T(v2</w:t>
      </w:r>
      <w:r w:rsidR="00644CD5">
        <w:t>.</w:t>
      </w:r>
      <w:r>
        <w:t>u34) + 0</w:t>
      </w:r>
      <w:r w:rsidR="00644CD5">
        <w:t>.</w:t>
      </w:r>
      <w:r>
        <w:t>428*T(v11</w:t>
      </w:r>
      <w:r w:rsidR="00644CD5">
        <w:t>.</w:t>
      </w:r>
      <w:r>
        <w:t>u10) + 0</w:t>
      </w:r>
      <w:r w:rsidR="00644CD5">
        <w:t>.</w:t>
      </w:r>
      <w:r>
        <w:t>582*T(v10</w:t>
      </w:r>
      <w:r w:rsidR="00644CD5">
        <w:t>.</w:t>
      </w:r>
      <w:r>
        <w:t>u21) + 0</w:t>
      </w:r>
      <w:r w:rsidR="00644CD5">
        <w:t>.</w:t>
      </w:r>
      <w:r>
        <w:t>35*T(v3</w:t>
      </w:r>
      <w:r w:rsidR="00644CD5">
        <w:t>.</w:t>
      </w:r>
      <w:r>
        <w:t>u24) -0</w:t>
      </w:r>
      <w:r w:rsidR="00644CD5">
        <w:t>.</w:t>
      </w:r>
      <w:r>
        <w:t>665*T(v17</w:t>
      </w:r>
      <w:r w:rsidR="00644CD5">
        <w:t>.</w:t>
      </w:r>
      <w:r>
        <w:t>u5) -0</w:t>
      </w:r>
      <w:r w:rsidR="00644CD5">
        <w:t>.</w:t>
      </w:r>
      <w:r>
        <w:t>213*T(v31</w:t>
      </w:r>
      <w:r w:rsidR="00644CD5">
        <w:t>.</w:t>
      </w:r>
      <w:r>
        <w:t>u7) + 0</w:t>
      </w:r>
      <w:r w:rsidR="00644CD5">
        <w:t>.</w:t>
      </w:r>
      <w:r>
        <w:t>416*T(v39</w:t>
      </w:r>
      <w:r w:rsidR="00644CD5">
        <w:t>.</w:t>
      </w:r>
      <w:r>
        <w:t>u1) + 0</w:t>
      </w:r>
      <w:r w:rsidR="00644CD5">
        <w:t>.</w:t>
      </w:r>
      <w:r>
        <w:t>196*T(v15</w:t>
      </w:r>
      <w:r w:rsidR="00644CD5">
        <w:t>.</w:t>
      </w:r>
      <w:r>
        <w:t>u9) + 0</w:t>
      </w:r>
      <w:r w:rsidR="00644CD5">
        <w:t>.</w:t>
      </w:r>
      <w:r>
        <w:t>758*T(v24</w:t>
      </w:r>
      <w:r w:rsidR="00644CD5">
        <w:t>.</w:t>
      </w:r>
      <w:r>
        <w:t>u19) -0</w:t>
      </w:r>
      <w:r w:rsidR="00644CD5">
        <w:t>.</w:t>
      </w:r>
      <w:r>
        <w:t>687*T(v6</w:t>
      </w:r>
      <w:r w:rsidR="00644CD5">
        <w:t>.</w:t>
      </w:r>
      <w:r>
        <w:t>u17) -0</w:t>
      </w:r>
      <w:r w:rsidR="00644CD5">
        <w:t>.</w:t>
      </w:r>
      <w:r>
        <w:t>299*T(v30</w:t>
      </w:r>
      <w:r w:rsidR="00644CD5">
        <w:t>.</w:t>
      </w:r>
      <w:r>
        <w:t>u1) -0</w:t>
      </w:r>
      <w:r w:rsidR="00644CD5">
        <w:t>.</w:t>
      </w:r>
      <w:r>
        <w:t>198*T(v28</w:t>
      </w:r>
      <w:r w:rsidR="00644CD5">
        <w:t>.</w:t>
      </w:r>
      <w:r>
        <w:t>u1) -0</w:t>
      </w:r>
      <w:r w:rsidR="00644CD5">
        <w:t>.</w:t>
      </w:r>
      <w:r>
        <w:t>58*T(v5</w:t>
      </w:r>
      <w:r w:rsidR="00644CD5">
        <w:t>.</w:t>
      </w:r>
      <w:r>
        <w:t>u27) -0</w:t>
      </w:r>
      <w:r w:rsidR="00644CD5">
        <w:t>.</w:t>
      </w:r>
      <w:r>
        <w:t>138*T(v7</w:t>
      </w:r>
      <w:r w:rsidR="00644CD5">
        <w:t>.</w:t>
      </w:r>
      <w:r>
        <w:t>u4) + 0</w:t>
      </w:r>
      <w:r w:rsidR="00644CD5">
        <w:t>.</w:t>
      </w:r>
      <w:r>
        <w:t>409*T(v31</w:t>
      </w:r>
      <w:r w:rsidR="00644CD5">
        <w:t>.</w:t>
      </w:r>
      <w:r>
        <w:t>u2) + 0</w:t>
      </w:r>
      <w:r w:rsidR="00644CD5">
        <w:t>.</w:t>
      </w:r>
      <w:r>
        <w:t>252*T(v6</w:t>
      </w:r>
      <w:r w:rsidR="00644CD5">
        <w:t>.</w:t>
      </w:r>
      <w:r>
        <w:t>u27) -0</w:t>
      </w:r>
      <w:r w:rsidR="00644CD5">
        <w:t>.</w:t>
      </w:r>
      <w:r>
        <w:t>799*Volume -0</w:t>
      </w:r>
      <w:r w:rsidR="00644CD5">
        <w:t>.</w:t>
      </w:r>
      <w:r>
        <w:t>311*T(v18</w:t>
      </w:r>
      <w:r w:rsidR="00644CD5">
        <w:t>.</w:t>
      </w:r>
      <w:r>
        <w:t>u13) + 0</w:t>
      </w:r>
      <w:r w:rsidR="00644CD5">
        <w:t>.</w:t>
      </w:r>
      <w:r>
        <w:t>133*T(v16</w:t>
      </w:r>
      <w:r w:rsidR="00644CD5">
        <w:t>.</w:t>
      </w:r>
      <w:r>
        <w:t>u13) + 0</w:t>
      </w:r>
      <w:r w:rsidR="00644CD5">
        <w:t>.</w:t>
      </w:r>
      <w:r>
        <w:t>582*T(v26</w:t>
      </w:r>
      <w:r w:rsidR="00644CD5">
        <w:t>.</w:t>
      </w:r>
      <w:r>
        <w:t>u3) -0</w:t>
      </w:r>
      <w:r w:rsidR="00644CD5">
        <w:t>.</w:t>
      </w:r>
      <w:r>
        <w:t>109*T(u29) + 0</w:t>
      </w:r>
      <w:r w:rsidR="00644CD5">
        <w:t>.</w:t>
      </w:r>
      <w:r>
        <w:t>51*T(v15</w:t>
      </w:r>
      <w:r w:rsidR="00644CD5">
        <w:t>.</w:t>
      </w:r>
      <w:r>
        <w:t>u4) -0</w:t>
      </w:r>
      <w:r w:rsidR="00644CD5">
        <w:t>.</w:t>
      </w:r>
      <w:r>
        <w:t>542*T(v15</w:t>
      </w:r>
      <w:r w:rsidR="00644CD5">
        <w:t>.</w:t>
      </w:r>
      <w:r>
        <w:t>u23) -0</w:t>
      </w:r>
      <w:r w:rsidR="00644CD5">
        <w:t>.</w:t>
      </w:r>
      <w:r>
        <w:t>615*T(v24</w:t>
      </w:r>
      <w:r w:rsidR="00644CD5">
        <w:t>.</w:t>
      </w:r>
      <w:r>
        <w:t>u12) -0</w:t>
      </w:r>
      <w:r w:rsidR="00644CD5">
        <w:t>.</w:t>
      </w:r>
      <w:r>
        <w:t>271*T(v8</w:t>
      </w:r>
      <w:r w:rsidR="00644CD5">
        <w:t>.</w:t>
      </w:r>
      <w:r>
        <w:t>u23) -0</w:t>
      </w:r>
      <w:r w:rsidR="00644CD5">
        <w:t>.</w:t>
      </w:r>
      <w:r>
        <w:t>563*T(v4</w:t>
      </w:r>
      <w:r w:rsidR="00644CD5">
        <w:t>.</w:t>
      </w:r>
      <w:r>
        <w:t>u26) -0</w:t>
      </w:r>
      <w:r w:rsidR="00644CD5">
        <w:t>.</w:t>
      </w:r>
      <w:r>
        <w:t>453*T(v4</w:t>
      </w:r>
      <w:r w:rsidR="00644CD5">
        <w:t>.</w:t>
      </w:r>
      <w:r>
        <w:t>u16) + 0</w:t>
      </w:r>
      <w:r w:rsidR="00644CD5">
        <w:t>.</w:t>
      </w:r>
      <w:r>
        <w:t>656*T(v1</w:t>
      </w:r>
      <w:r w:rsidR="00644CD5">
        <w:t>.</w:t>
      </w:r>
      <w:r>
        <w:t>u12) -0</w:t>
      </w:r>
      <w:r w:rsidR="00644CD5">
        <w:t>.</w:t>
      </w:r>
      <w:r>
        <w:t>346*T(v11</w:t>
      </w:r>
      <w:r w:rsidR="00644CD5">
        <w:t>.</w:t>
      </w:r>
      <w:r>
        <w:t>u12) + 0</w:t>
      </w:r>
      <w:r w:rsidR="00644CD5">
        <w:t>.</w:t>
      </w:r>
      <w:r>
        <w:t>615*T(u24) -0</w:t>
      </w:r>
      <w:r w:rsidR="00644CD5">
        <w:t>.</w:t>
      </w:r>
      <w:r>
        <w:t>559*T(v26</w:t>
      </w:r>
      <w:r w:rsidR="00644CD5">
        <w:t>.</w:t>
      </w:r>
      <w:r>
        <w:t>u12) -0</w:t>
      </w:r>
      <w:r w:rsidR="00644CD5">
        <w:t>.</w:t>
      </w:r>
      <w:r>
        <w:t>459*T(v20) + 0</w:t>
      </w:r>
      <w:r w:rsidR="00644CD5">
        <w:t>.</w:t>
      </w:r>
      <w:r>
        <w:t>323*T(v3</w:t>
      </w:r>
      <w:r w:rsidR="00644CD5">
        <w:t>.</w:t>
      </w:r>
      <w:r>
        <w:t>u38) + 0</w:t>
      </w:r>
      <w:r w:rsidR="00644CD5">
        <w:t>.</w:t>
      </w:r>
      <w:r>
        <w:t>245*T(v16</w:t>
      </w:r>
      <w:r w:rsidR="00644CD5">
        <w:t>.</w:t>
      </w:r>
      <w:r>
        <w:t>u15) + 0</w:t>
      </w:r>
      <w:r w:rsidR="00644CD5">
        <w:t>.</w:t>
      </w:r>
      <w:r>
        <w:t>381*T(v13</w:t>
      </w:r>
      <w:r w:rsidR="00644CD5">
        <w:t>.</w:t>
      </w:r>
      <w:r>
        <w:t>u24) + 1</w:t>
      </w:r>
      <w:r w:rsidR="00644CD5">
        <w:t>.</w:t>
      </w:r>
      <w:r>
        <w:t>1*T(v3</w:t>
      </w:r>
      <w:r w:rsidR="00644CD5">
        <w:t>.</w:t>
      </w:r>
      <w:r>
        <w:t>u4) + 0</w:t>
      </w:r>
      <w:r w:rsidR="00644CD5">
        <w:t>.</w:t>
      </w:r>
      <w:r>
        <w:t>386*T(v24</w:t>
      </w:r>
      <w:r w:rsidR="00644CD5">
        <w:t>.</w:t>
      </w:r>
      <w:r>
        <w:t>u5) -0</w:t>
      </w:r>
      <w:r w:rsidR="00644CD5">
        <w:t>.</w:t>
      </w:r>
      <w:r>
        <w:t>233*T(v23</w:t>
      </w:r>
      <w:r w:rsidR="00644CD5">
        <w:t>.</w:t>
      </w:r>
      <w:r>
        <w:t>u4) + 0</w:t>
      </w:r>
      <w:r w:rsidR="00644CD5">
        <w:t>.</w:t>
      </w:r>
      <w:r>
        <w:t>478*T(v8</w:t>
      </w:r>
      <w:r w:rsidR="00644CD5">
        <w:t>.</w:t>
      </w:r>
      <w:r>
        <w:t>u13) -0</w:t>
      </w:r>
      <w:r w:rsidR="00644CD5">
        <w:t>.</w:t>
      </w:r>
      <w:r>
        <w:t>68*T(v10</w:t>
      </w:r>
      <w:r w:rsidR="00644CD5">
        <w:t>.</w:t>
      </w:r>
      <w:r>
        <w:t>u24) -0</w:t>
      </w:r>
      <w:r w:rsidR="00644CD5">
        <w:t>.</w:t>
      </w:r>
      <w:r>
        <w:t>624*T(v23</w:t>
      </w:r>
      <w:r w:rsidR="00644CD5">
        <w:t>.</w:t>
      </w:r>
      <w:r>
        <w:t>u2) + 0</w:t>
      </w:r>
      <w:r w:rsidR="00644CD5">
        <w:t>.</w:t>
      </w:r>
      <w:r>
        <w:t>344*T(v22</w:t>
      </w:r>
      <w:r w:rsidR="00644CD5">
        <w:t>.</w:t>
      </w:r>
      <w:r>
        <w:t>u4) + 0</w:t>
      </w:r>
      <w:r w:rsidR="00644CD5">
        <w:t>.</w:t>
      </w:r>
      <w:r>
        <w:t>355*T(v9</w:t>
      </w:r>
      <w:r w:rsidR="00644CD5">
        <w:t>.</w:t>
      </w:r>
      <w:r>
        <w:t>u16) -0</w:t>
      </w:r>
      <w:r w:rsidR="00644CD5">
        <w:t>.</w:t>
      </w:r>
      <w:r>
        <w:t>692*T(v8</w:t>
      </w:r>
      <w:r w:rsidR="00644CD5">
        <w:t>.</w:t>
      </w:r>
      <w:r>
        <w:t>u6) + 0</w:t>
      </w:r>
      <w:r w:rsidR="00644CD5">
        <w:t>.</w:t>
      </w:r>
      <w:r>
        <w:t>514*T(v5</w:t>
      </w:r>
      <w:r w:rsidR="00644CD5">
        <w:t>.</w:t>
      </w:r>
      <w:r>
        <w:t>u33) + 0</w:t>
      </w:r>
      <w:r w:rsidR="00644CD5">
        <w:t>.</w:t>
      </w:r>
      <w:r>
        <w:t>405*T(v3</w:t>
      </w:r>
      <w:r w:rsidR="00644CD5">
        <w:t>.</w:t>
      </w:r>
      <w:r>
        <w:t>u19) -0</w:t>
      </w:r>
      <w:r w:rsidR="00644CD5">
        <w:t>.</w:t>
      </w:r>
      <w:r>
        <w:t>408*T(v6</w:t>
      </w:r>
      <w:r w:rsidR="00644CD5">
        <w:t>.</w:t>
      </w:r>
      <w:r>
        <w:t>u12) + 0</w:t>
      </w:r>
      <w:r w:rsidR="00644CD5">
        <w:t>.</w:t>
      </w:r>
      <w:r>
        <w:t>476*T(v12</w:t>
      </w:r>
      <w:r w:rsidR="00644CD5">
        <w:t>.</w:t>
      </w:r>
      <w:r>
        <w:t>u6) -1</w:t>
      </w:r>
      <w:r w:rsidR="00644CD5">
        <w:t>.</w:t>
      </w:r>
      <w:r>
        <w:t>37*T(v3</w:t>
      </w:r>
      <w:r w:rsidR="00644CD5">
        <w:t>.</w:t>
      </w:r>
      <w:r>
        <w:t>u1) + 0</w:t>
      </w:r>
      <w:r w:rsidR="00644CD5">
        <w:t>.</w:t>
      </w:r>
      <w:r>
        <w:t>462*T(v21</w:t>
      </w:r>
      <w:r w:rsidR="00644CD5">
        <w:t>.</w:t>
      </w:r>
      <w:r>
        <w:t>u8) + 0</w:t>
      </w:r>
      <w:r w:rsidR="00644CD5">
        <w:t>.</w:t>
      </w:r>
      <w:r>
        <w:t>312*T(v27</w:t>
      </w:r>
      <w:r w:rsidR="00644CD5">
        <w:t>.</w:t>
      </w:r>
      <w:r>
        <w:t>u10) -0</w:t>
      </w:r>
      <w:r w:rsidR="00644CD5">
        <w:t>.</w:t>
      </w:r>
      <w:r>
        <w:t>264*T(u40) + 0</w:t>
      </w:r>
      <w:r w:rsidR="00644CD5">
        <w:t>.</w:t>
      </w:r>
      <w:r>
        <w:t>393*T(v20</w:t>
      </w:r>
      <w:r w:rsidR="00644CD5">
        <w:t>.</w:t>
      </w:r>
      <w:r>
        <w:t>u7) + 0</w:t>
      </w:r>
      <w:r w:rsidR="00644CD5">
        <w:t>.</w:t>
      </w:r>
      <w:r>
        <w:t>436*T(v27) -0</w:t>
      </w:r>
      <w:r w:rsidR="00644CD5">
        <w:t>.</w:t>
      </w:r>
      <w:r>
        <w:t>474*T(v27</w:t>
      </w:r>
      <w:r w:rsidR="00644CD5">
        <w:t>.</w:t>
      </w:r>
      <w:r>
        <w:t>u8) + 0</w:t>
      </w:r>
      <w:r w:rsidR="00644CD5">
        <w:t>.</w:t>
      </w:r>
      <w:r>
        <w:t>331*T(v24</w:t>
      </w:r>
      <w:r w:rsidR="00644CD5">
        <w:t>.</w:t>
      </w:r>
      <w:r>
        <w:t>u9) + 0</w:t>
      </w:r>
      <w:r w:rsidR="00644CD5">
        <w:t>.</w:t>
      </w:r>
      <w:r>
        <w:t>24*T(v3</w:t>
      </w:r>
      <w:r w:rsidR="00644CD5">
        <w:t>.</w:t>
      </w:r>
      <w:r>
        <w:t>u15) + 0</w:t>
      </w:r>
      <w:r w:rsidR="00644CD5">
        <w:t>.</w:t>
      </w:r>
      <w:r>
        <w:t>57*T(v14</w:t>
      </w:r>
      <w:r w:rsidR="00644CD5">
        <w:t>.</w:t>
      </w:r>
      <w:r>
        <w:t>u23) + 0</w:t>
      </w:r>
      <w:r w:rsidR="00644CD5">
        <w:t>.</w:t>
      </w:r>
      <w:r>
        <w:t>582*T(v5</w:t>
      </w:r>
      <w:r w:rsidR="00644CD5">
        <w:t>.</w:t>
      </w:r>
      <w:r>
        <w:t>u5) -0</w:t>
      </w:r>
      <w:r w:rsidR="00644CD5">
        <w:t>.</w:t>
      </w:r>
      <w:r>
        <w:t>56*T(v2</w:t>
      </w:r>
      <w:r w:rsidR="00644CD5">
        <w:t>.</w:t>
      </w:r>
      <w:r>
        <w:t>u10) -0</w:t>
      </w:r>
      <w:r w:rsidR="00644CD5">
        <w:t>.</w:t>
      </w:r>
      <w:r>
        <w:t>236*T(v19</w:t>
      </w:r>
      <w:r w:rsidR="00644CD5">
        <w:t>.</w:t>
      </w:r>
      <w:r>
        <w:t>u12) -0</w:t>
      </w:r>
      <w:r w:rsidR="00644CD5">
        <w:t>.</w:t>
      </w:r>
      <w:r>
        <w:t>365*T(v16</w:t>
      </w:r>
      <w:r w:rsidR="00644CD5">
        <w:t>.</w:t>
      </w:r>
      <w:r>
        <w:t>u1) + 0</w:t>
      </w:r>
      <w:r w:rsidR="00644CD5">
        <w:t>.</w:t>
      </w:r>
      <w:r>
        <w:t>513*T(v1</w:t>
      </w:r>
      <w:r w:rsidR="00644CD5">
        <w:t>.</w:t>
      </w:r>
      <w:r>
        <w:t>u39) -0</w:t>
      </w:r>
      <w:r w:rsidR="00644CD5">
        <w:t>.</w:t>
      </w:r>
      <w:r>
        <w:t>494*T(v9</w:t>
      </w:r>
      <w:r w:rsidR="00644CD5">
        <w:t>.</w:t>
      </w:r>
      <w:r>
        <w:t>u26) + 0</w:t>
      </w:r>
      <w:r w:rsidR="00644CD5">
        <w:t>.</w:t>
      </w:r>
      <w:r>
        <w:t>556*T(v5</w:t>
      </w:r>
      <w:r w:rsidR="00644CD5">
        <w:t>.</w:t>
      </w:r>
      <w:r>
        <w:t>u6) -0</w:t>
      </w:r>
      <w:r w:rsidR="00644CD5">
        <w:t>.</w:t>
      </w:r>
      <w:r>
        <w:t>144*T(v31</w:t>
      </w:r>
      <w:r w:rsidR="00644CD5">
        <w:t>.</w:t>
      </w:r>
      <w:r>
        <w:t>u8) + 0</w:t>
      </w:r>
      <w:r w:rsidR="00644CD5">
        <w:t>.</w:t>
      </w:r>
      <w:r>
        <w:t>493*T(v36</w:t>
      </w:r>
      <w:r w:rsidR="00644CD5">
        <w:t>.</w:t>
      </w:r>
      <w:r>
        <w:t>u2) + 0</w:t>
      </w:r>
      <w:r w:rsidR="00644CD5">
        <w:t>.</w:t>
      </w:r>
      <w:r>
        <w:t>214*T(v5</w:t>
      </w:r>
      <w:r w:rsidR="00644CD5">
        <w:t>.</w:t>
      </w:r>
      <w:r>
        <w:t>u34) -0</w:t>
      </w:r>
      <w:r w:rsidR="00644CD5">
        <w:t>.</w:t>
      </w:r>
      <w:r>
        <w:t>514*T(v5) + 0</w:t>
      </w:r>
      <w:r w:rsidR="00644CD5">
        <w:t>.</w:t>
      </w:r>
      <w:r>
        <w:t>343*T(v33</w:t>
      </w:r>
      <w:r w:rsidR="00644CD5">
        <w:t>.</w:t>
      </w:r>
      <w:r>
        <w:t>u6) + 0</w:t>
      </w:r>
      <w:r w:rsidR="00644CD5">
        <w:t>.</w:t>
      </w:r>
      <w:r>
        <w:t>253*T(v24</w:t>
      </w:r>
      <w:r w:rsidR="00644CD5">
        <w:t>.</w:t>
      </w:r>
      <w:r>
        <w:t>u3) + 0</w:t>
      </w:r>
      <w:r w:rsidR="00644CD5">
        <w:t>.</w:t>
      </w:r>
      <w:r>
        <w:t>364*T(v8</w:t>
      </w:r>
      <w:r w:rsidR="00644CD5">
        <w:t>.</w:t>
      </w:r>
      <w:r>
        <w:t>u14) -0</w:t>
      </w:r>
      <w:r w:rsidR="00644CD5">
        <w:t>.</w:t>
      </w:r>
      <w:r>
        <w:t>139*T(v7</w:t>
      </w:r>
      <w:r w:rsidR="00644CD5">
        <w:t>.</w:t>
      </w:r>
      <w:r>
        <w:t>u30) -</w:t>
      </w:r>
      <w:r>
        <w:lastRenderedPageBreak/>
        <w:t>0</w:t>
      </w:r>
      <w:r w:rsidR="00644CD5">
        <w:t>.</w:t>
      </w:r>
      <w:r>
        <w:t>402*T(v1</w:t>
      </w:r>
      <w:r w:rsidR="00644CD5">
        <w:t>.</w:t>
      </w:r>
      <w:r>
        <w:t>u23) -0</w:t>
      </w:r>
      <w:r w:rsidR="00644CD5">
        <w:t>.</w:t>
      </w:r>
      <w:r>
        <w:t>314*T(v31</w:t>
      </w:r>
      <w:r w:rsidR="00644CD5">
        <w:t>.</w:t>
      </w:r>
      <w:r>
        <w:t>u1) -0</w:t>
      </w:r>
      <w:r w:rsidR="00644CD5">
        <w:t>.</w:t>
      </w:r>
      <w:r>
        <w:t>347*T(v7</w:t>
      </w:r>
      <w:r w:rsidR="00644CD5">
        <w:t>.</w:t>
      </w:r>
      <w:r>
        <w:t>u15) + 0</w:t>
      </w:r>
      <w:r w:rsidR="00644CD5">
        <w:t>.</w:t>
      </w:r>
      <w:r>
        <w:t>374*T(v4</w:t>
      </w:r>
      <w:r w:rsidR="00644CD5">
        <w:t>.</w:t>
      </w:r>
      <w:r>
        <w:t>u31) + 0</w:t>
      </w:r>
      <w:r w:rsidR="00644CD5">
        <w:t>.</w:t>
      </w:r>
      <w:r>
        <w:t>384*T(v18</w:t>
      </w:r>
      <w:r w:rsidR="00644CD5">
        <w:t>.</w:t>
      </w:r>
      <w:r>
        <w:t>u12) -0</w:t>
      </w:r>
      <w:r w:rsidR="00644CD5">
        <w:t>.</w:t>
      </w:r>
      <w:r>
        <w:t>492*T(v11</w:t>
      </w:r>
      <w:r w:rsidR="00644CD5">
        <w:t>.</w:t>
      </w:r>
      <w:r>
        <w:t>u26) -0</w:t>
      </w:r>
      <w:r w:rsidR="00644CD5">
        <w:t>.</w:t>
      </w:r>
      <w:r>
        <w:t>501*T(v10</w:t>
      </w:r>
      <w:r w:rsidR="00644CD5">
        <w:t>.</w:t>
      </w:r>
      <w:r>
        <w:t>u8) -0</w:t>
      </w:r>
      <w:r w:rsidR="00644CD5">
        <w:t>.</w:t>
      </w:r>
      <w:r>
        <w:t>314*T(v21) -0</w:t>
      </w:r>
      <w:r w:rsidR="00644CD5">
        <w:t>.</w:t>
      </w:r>
      <w:r>
        <w:t>412*T(v4</w:t>
      </w:r>
      <w:r w:rsidR="00644CD5">
        <w:t>.</w:t>
      </w:r>
      <w:r>
        <w:t>u13) + 0</w:t>
      </w:r>
      <w:r w:rsidR="00644CD5">
        <w:t>.</w:t>
      </w:r>
      <w:r>
        <w:t>5*T(v32</w:t>
      </w:r>
      <w:r w:rsidR="00644CD5">
        <w:t>.</w:t>
      </w:r>
      <w:r>
        <w:t>u7) + 0</w:t>
      </w:r>
      <w:r w:rsidR="00644CD5">
        <w:t>.</w:t>
      </w:r>
      <w:r>
        <w:t>383*T(v10</w:t>
      </w:r>
      <w:r w:rsidR="00644CD5">
        <w:t>.</w:t>
      </w:r>
      <w:r>
        <w:t>u3) -1</w:t>
      </w:r>
      <w:r w:rsidR="00644CD5">
        <w:t>.</w:t>
      </w:r>
      <w:r>
        <w:t>59*u + 0</w:t>
      </w:r>
      <w:r w:rsidR="00644CD5">
        <w:t>.</w:t>
      </w:r>
      <w:r>
        <w:t>226*T(v23</w:t>
      </w:r>
      <w:r w:rsidR="00644CD5">
        <w:t>.</w:t>
      </w:r>
      <w:r>
        <w:t>u10) + 0</w:t>
      </w:r>
      <w:r w:rsidR="00644CD5">
        <w:t>.</w:t>
      </w:r>
      <w:r>
        <w:t>495*T(v20</w:t>
      </w:r>
      <w:r w:rsidR="00644CD5">
        <w:t>.</w:t>
      </w:r>
      <w:r>
        <w:t>u11) -0</w:t>
      </w:r>
      <w:r w:rsidR="00644CD5">
        <w:t>.</w:t>
      </w:r>
      <w:r>
        <w:t>29*T(v10</w:t>
      </w:r>
      <w:r w:rsidR="00644CD5">
        <w:t>.</w:t>
      </w:r>
      <w:r>
        <w:t>u13) + 0</w:t>
      </w:r>
      <w:r w:rsidR="00644CD5">
        <w:t>.</w:t>
      </w:r>
      <w:r>
        <w:t>394*T(v10</w:t>
      </w:r>
      <w:r w:rsidR="00644CD5">
        <w:t>.</w:t>
      </w:r>
      <w:r>
        <w:t>u15) -0</w:t>
      </w:r>
      <w:r w:rsidR="00644CD5">
        <w:t>.</w:t>
      </w:r>
      <w:r>
        <w:t>255*T(v13</w:t>
      </w:r>
      <w:r w:rsidR="00644CD5">
        <w:t>.</w:t>
      </w:r>
      <w:r>
        <w:t>u28) -0</w:t>
      </w:r>
      <w:r w:rsidR="00644CD5">
        <w:t>.</w:t>
      </w:r>
      <w:r>
        <w:t>371*T(v16</w:t>
      </w:r>
      <w:r w:rsidR="00644CD5">
        <w:t>.</w:t>
      </w:r>
      <w:r>
        <w:t>u5) + 0</w:t>
      </w:r>
      <w:r w:rsidR="00644CD5">
        <w:t>.</w:t>
      </w:r>
      <w:r>
        <w:t>38*T(v24</w:t>
      </w:r>
      <w:r w:rsidR="00644CD5">
        <w:t>.</w:t>
      </w:r>
      <w:r>
        <w:t>u13) -0</w:t>
      </w:r>
      <w:r w:rsidR="00644CD5">
        <w:t>.</w:t>
      </w:r>
      <w:r>
        <w:t>302*T(v15</w:t>
      </w:r>
      <w:r w:rsidR="00644CD5">
        <w:t>.</w:t>
      </w:r>
      <w:r>
        <w:t>u19) + 0</w:t>
      </w:r>
      <w:r w:rsidR="00644CD5">
        <w:t>.</w:t>
      </w:r>
      <w:r>
        <w:t>479*T(v14</w:t>
      </w:r>
      <w:r w:rsidR="00644CD5">
        <w:t>.</w:t>
      </w:r>
      <w:r>
        <w:t>u10) + 0</w:t>
      </w:r>
      <w:r w:rsidR="00644CD5">
        <w:t>.</w:t>
      </w:r>
      <w:r>
        <w:t>493*T(v17</w:t>
      </w:r>
      <w:r w:rsidR="00644CD5">
        <w:t>.</w:t>
      </w:r>
      <w:r>
        <w:t>u1) + 0</w:t>
      </w:r>
      <w:r w:rsidR="00644CD5">
        <w:t>.</w:t>
      </w:r>
      <w:r>
        <w:t>294*T(v18</w:t>
      </w:r>
      <w:r w:rsidR="00644CD5">
        <w:t>.</w:t>
      </w:r>
      <w:r>
        <w:t>u22) -0</w:t>
      </w:r>
      <w:r w:rsidR="00644CD5">
        <w:t>.</w:t>
      </w:r>
      <w:r>
        <w:t>179*T(v25</w:t>
      </w:r>
      <w:r w:rsidR="00644CD5">
        <w:t>.</w:t>
      </w:r>
      <w:r>
        <w:t>u17) + 0</w:t>
      </w:r>
      <w:r w:rsidR="00644CD5">
        <w:t>.</w:t>
      </w:r>
      <w:r>
        <w:t>327*T(v25</w:t>
      </w:r>
      <w:r w:rsidR="00644CD5">
        <w:t>.</w:t>
      </w:r>
      <w:r>
        <w:t>u1) + 0</w:t>
      </w:r>
      <w:r w:rsidR="00644CD5">
        <w:t>.</w:t>
      </w:r>
      <w:r>
        <w:t>373*T(v17</w:t>
      </w:r>
      <w:r w:rsidR="00644CD5">
        <w:t>.</w:t>
      </w:r>
      <w:r>
        <w:t>u12) -0</w:t>
      </w:r>
      <w:r w:rsidR="00644CD5">
        <w:t>.</w:t>
      </w:r>
      <w:r>
        <w:t>336*T(v18</w:t>
      </w:r>
      <w:r w:rsidR="00644CD5">
        <w:t>.</w:t>
      </w:r>
      <w:r>
        <w:t>u4) -0</w:t>
      </w:r>
      <w:r w:rsidR="00644CD5">
        <w:t>.</w:t>
      </w:r>
      <w:r>
        <w:t>5*T(v25</w:t>
      </w:r>
      <w:r w:rsidR="00644CD5">
        <w:t>.</w:t>
      </w:r>
      <w:r>
        <w:t>u7) + 0</w:t>
      </w:r>
      <w:r w:rsidR="00644CD5">
        <w:t>.</w:t>
      </w:r>
      <w:r>
        <w:t>312*T(v14</w:t>
      </w:r>
      <w:r w:rsidR="00644CD5">
        <w:t>.</w:t>
      </w:r>
      <w:r>
        <w:t>u27) -0</w:t>
      </w:r>
      <w:r w:rsidR="00644CD5">
        <w:t>.</w:t>
      </w:r>
      <w:r>
        <w:t>354*T(v1</w:t>
      </w:r>
      <w:r w:rsidR="00644CD5">
        <w:t>.</w:t>
      </w:r>
      <w:r>
        <w:t>u20) + 0</w:t>
      </w:r>
      <w:r w:rsidR="00644CD5">
        <w:t>.</w:t>
      </w:r>
      <w:r>
        <w:t>337*T(v21</w:t>
      </w:r>
      <w:r w:rsidR="00644CD5">
        <w:t>.</w:t>
      </w:r>
      <w:r>
        <w:t>u14) + 0</w:t>
      </w:r>
      <w:r w:rsidR="00644CD5">
        <w:t>.</w:t>
      </w:r>
      <w:r>
        <w:t>338*T(v22</w:t>
      </w:r>
      <w:r w:rsidR="00644CD5">
        <w:t>.</w:t>
      </w:r>
      <w:r>
        <w:t>u21) + 0</w:t>
      </w:r>
      <w:r w:rsidR="00644CD5">
        <w:t>.</w:t>
      </w:r>
      <w:r>
        <w:t>385*T(v3</w:t>
      </w:r>
      <w:r w:rsidR="00644CD5">
        <w:t>.</w:t>
      </w:r>
      <w:r>
        <w:t>u26) -0</w:t>
      </w:r>
      <w:r w:rsidR="00644CD5">
        <w:t>.</w:t>
      </w:r>
      <w:r>
        <w:t>265*T(v27</w:t>
      </w:r>
      <w:r w:rsidR="00644CD5">
        <w:t>.</w:t>
      </w:r>
      <w:r>
        <w:t>u7) + 0</w:t>
      </w:r>
      <w:r w:rsidR="00644CD5">
        <w:t>.</w:t>
      </w:r>
      <w:r>
        <w:t>416*T(v1</w:t>
      </w:r>
      <w:r w:rsidR="00644CD5">
        <w:t>.</w:t>
      </w:r>
      <w:r>
        <w:t>u15) -0</w:t>
      </w:r>
      <w:r w:rsidR="00644CD5">
        <w:t>.</w:t>
      </w:r>
      <w:r>
        <w:t>245*T(v38</w:t>
      </w:r>
      <w:r w:rsidR="00644CD5">
        <w:t>.</w:t>
      </w:r>
      <w:r>
        <w:t>u2) + 0</w:t>
      </w:r>
      <w:r w:rsidR="00644CD5">
        <w:t>.</w:t>
      </w:r>
      <w:r>
        <w:t>363*T(v1</w:t>
      </w:r>
      <w:r w:rsidR="00644CD5">
        <w:t>.</w:t>
      </w:r>
      <w:r>
        <w:t>u25) + 0</w:t>
      </w:r>
      <w:r w:rsidR="00644CD5">
        <w:t>.</w:t>
      </w:r>
      <w:r>
        <w:t>404*T(v18</w:t>
      </w:r>
      <w:r w:rsidR="00644CD5">
        <w:t>.</w:t>
      </w:r>
      <w:r>
        <w:t>u18) + 0</w:t>
      </w:r>
      <w:r w:rsidR="00644CD5">
        <w:t>.</w:t>
      </w:r>
      <w:r>
        <w:t>388*T(v2</w:t>
      </w:r>
      <w:r w:rsidR="00644CD5">
        <w:t>.</w:t>
      </w:r>
      <w:r>
        <w:t>u22) + 0</w:t>
      </w:r>
      <w:r w:rsidR="00644CD5">
        <w:t>.</w:t>
      </w:r>
      <w:r>
        <w:t>491*T(v3</w:t>
      </w:r>
      <w:r w:rsidR="00644CD5">
        <w:t>.</w:t>
      </w:r>
      <w:r>
        <w:t>u5) + 0</w:t>
      </w:r>
      <w:r w:rsidR="00644CD5">
        <w:t>.</w:t>
      </w:r>
      <w:r>
        <w:t>187*T(v17</w:t>
      </w:r>
      <w:r w:rsidR="00644CD5">
        <w:t>.</w:t>
      </w:r>
      <w:r>
        <w:t>u21) + 0</w:t>
      </w:r>
      <w:r w:rsidR="00644CD5">
        <w:t>.</w:t>
      </w:r>
      <w:r>
        <w:t>292*T(v2</w:t>
      </w:r>
      <w:r w:rsidR="00644CD5">
        <w:t>.</w:t>
      </w:r>
      <w:r>
        <w:t>u25) -0</w:t>
      </w:r>
      <w:r w:rsidR="00644CD5">
        <w:t>.</w:t>
      </w:r>
      <w:r>
        <w:t>228*T(v3</w:t>
      </w:r>
      <w:r w:rsidR="00644CD5">
        <w:t>.</w:t>
      </w:r>
      <w:r>
        <w:t>u36) + 0</w:t>
      </w:r>
      <w:r w:rsidR="00644CD5">
        <w:t>.</w:t>
      </w:r>
      <w:r>
        <w:t>389*T(v4</w:t>
      </w:r>
      <w:r w:rsidR="00644CD5">
        <w:t>.</w:t>
      </w:r>
      <w:r>
        <w:t>u6) -0</w:t>
      </w:r>
      <w:r w:rsidR="00644CD5">
        <w:t>.</w:t>
      </w:r>
      <w:r>
        <w:t>254*T(v14</w:t>
      </w:r>
      <w:r w:rsidR="00644CD5">
        <w:t>.</w:t>
      </w:r>
      <w:r>
        <w:t>u29) + 0</w:t>
      </w:r>
      <w:r w:rsidR="00644CD5">
        <w:t>.</w:t>
      </w:r>
      <w:r>
        <w:t>231*T(v31</w:t>
      </w:r>
      <w:r w:rsidR="00644CD5">
        <w:t>.</w:t>
      </w:r>
      <w:r>
        <w:t>u12) + 0</w:t>
      </w:r>
      <w:r w:rsidR="00644CD5">
        <w:t>.</w:t>
      </w:r>
      <w:r>
        <w:t>274*T(v28</w:t>
      </w:r>
      <w:r w:rsidR="00644CD5">
        <w:t>.</w:t>
      </w:r>
      <w:r>
        <w:t>u3) + 0</w:t>
      </w:r>
      <w:r w:rsidR="00644CD5">
        <w:t>.</w:t>
      </w:r>
      <w:r>
        <w:t>237*T(v1</w:t>
      </w:r>
      <w:r w:rsidR="00644CD5">
        <w:t>.</w:t>
      </w:r>
      <w:r>
        <w:t>u31) + 0</w:t>
      </w:r>
      <w:r w:rsidR="00644CD5">
        <w:t>.</w:t>
      </w:r>
      <w:r>
        <w:t>322*T(v2</w:t>
      </w:r>
      <w:r w:rsidR="00644CD5">
        <w:t>.</w:t>
      </w:r>
      <w:r>
        <w:t>u40) -0</w:t>
      </w:r>
      <w:r w:rsidR="00644CD5">
        <w:t>.</w:t>
      </w:r>
      <w:r>
        <w:t>289*T(v14</w:t>
      </w:r>
      <w:r w:rsidR="00644CD5">
        <w:t>.</w:t>
      </w:r>
      <w:r>
        <w:t>u24) + 0</w:t>
      </w:r>
      <w:r w:rsidR="00644CD5">
        <w:t>.</w:t>
      </w:r>
      <w:r>
        <w:t>353*T(v10</w:t>
      </w:r>
      <w:r w:rsidR="00644CD5">
        <w:t>.</w:t>
      </w:r>
      <w:r>
        <w:t>u1) -0</w:t>
      </w:r>
      <w:r w:rsidR="00644CD5">
        <w:t>.</w:t>
      </w:r>
      <w:r>
        <w:t>231*T(v17</w:t>
      </w:r>
      <w:r w:rsidR="00644CD5">
        <w:t>.</w:t>
      </w:r>
      <w:r>
        <w:t>u10) + 0</w:t>
      </w:r>
      <w:r w:rsidR="00644CD5">
        <w:t>.</w:t>
      </w:r>
      <w:r>
        <w:t>151*T(v11) + 0</w:t>
      </w:r>
      <w:r w:rsidR="00644CD5">
        <w:t>.</w:t>
      </w:r>
      <w:r>
        <w:t>208*T(v28</w:t>
      </w:r>
      <w:r w:rsidR="00644CD5">
        <w:t>.</w:t>
      </w:r>
      <w:r>
        <w:t>u8) -0</w:t>
      </w:r>
      <w:r w:rsidR="00644CD5">
        <w:t>.</w:t>
      </w:r>
      <w:r>
        <w:t>208*T(v4</w:t>
      </w:r>
      <w:r w:rsidR="00644CD5">
        <w:t>.</w:t>
      </w:r>
      <w:r>
        <w:t>u30) + 0</w:t>
      </w:r>
      <w:r w:rsidR="00644CD5">
        <w:t>.</w:t>
      </w:r>
      <w:r>
        <w:t>236*T(u11) -0</w:t>
      </w:r>
      <w:r w:rsidR="00644CD5">
        <w:t>.</w:t>
      </w:r>
      <w:r>
        <w:t>344*T(v12</w:t>
      </w:r>
      <w:r w:rsidR="00644CD5">
        <w:t>.</w:t>
      </w:r>
      <w:r>
        <w:t>u15) -0</w:t>
      </w:r>
      <w:r w:rsidR="00644CD5">
        <w:t>.</w:t>
      </w:r>
      <w:r>
        <w:t>287*T(v15</w:t>
      </w:r>
      <w:r w:rsidR="00644CD5">
        <w:t>.</w:t>
      </w:r>
      <w:r>
        <w:t>u15) + 0</w:t>
      </w:r>
      <w:r w:rsidR="00644CD5">
        <w:t>.</w:t>
      </w:r>
      <w:r>
        <w:t>413*T(v6</w:t>
      </w:r>
      <w:r w:rsidR="00644CD5">
        <w:t>.</w:t>
      </w:r>
      <w:r>
        <w:t>u1) -0</w:t>
      </w:r>
      <w:r w:rsidR="00644CD5">
        <w:t>.</w:t>
      </w:r>
      <w:r>
        <w:t>152*T(v5</w:t>
      </w:r>
      <w:r w:rsidR="00644CD5">
        <w:t>.</w:t>
      </w:r>
      <w:r>
        <w:t>u31) + 0</w:t>
      </w:r>
      <w:r w:rsidR="00644CD5">
        <w:t>.</w:t>
      </w:r>
      <w:r>
        <w:t>306*T(v10) -0</w:t>
      </w:r>
      <w:r w:rsidR="00644CD5">
        <w:t>.</w:t>
      </w:r>
      <w:r>
        <w:t>313*T(v17</w:t>
      </w:r>
      <w:r w:rsidR="00644CD5">
        <w:t>.</w:t>
      </w:r>
      <w:r>
        <w:t>u20) -0</w:t>
      </w:r>
      <w:r w:rsidR="00644CD5">
        <w:t>.</w:t>
      </w:r>
      <w:r>
        <w:t>241*T(v10</w:t>
      </w:r>
      <w:r w:rsidR="00644CD5">
        <w:t>.</w:t>
      </w:r>
      <w:r>
        <w:t>u18) -0</w:t>
      </w:r>
      <w:r w:rsidR="00644CD5">
        <w:t>.</w:t>
      </w:r>
      <w:r>
        <w:t>276*T(v15</w:t>
      </w:r>
      <w:r w:rsidR="00644CD5">
        <w:t>.</w:t>
      </w:r>
      <w:r>
        <w:t>u5) -0</w:t>
      </w:r>
      <w:r w:rsidR="00644CD5">
        <w:t>.</w:t>
      </w:r>
      <w:r>
        <w:t>324*T(v8</w:t>
      </w:r>
      <w:r w:rsidR="00644CD5">
        <w:t>.</w:t>
      </w:r>
      <w:r>
        <w:t>u25) + 0</w:t>
      </w:r>
      <w:r w:rsidR="00644CD5">
        <w:t>.</w:t>
      </w:r>
      <w:r>
        <w:t>291*T(v17</w:t>
      </w:r>
      <w:r w:rsidR="00644CD5">
        <w:t>.</w:t>
      </w:r>
      <w:r>
        <w:t>u3) + 0</w:t>
      </w:r>
      <w:r w:rsidR="00644CD5">
        <w:t>.</w:t>
      </w:r>
      <w:r>
        <w:t>286*T(v14</w:t>
      </w:r>
      <w:r w:rsidR="00644CD5">
        <w:t>.</w:t>
      </w:r>
      <w:r>
        <w:t>u11) -0</w:t>
      </w:r>
      <w:r w:rsidR="00644CD5">
        <w:t>.</w:t>
      </w:r>
      <w:r>
        <w:t>949*T(v1</w:t>
      </w:r>
      <w:r w:rsidR="00644CD5">
        <w:t>.</w:t>
      </w:r>
      <w:r>
        <w:t>u2) + 0</w:t>
      </w:r>
      <w:r w:rsidR="00644CD5">
        <w:t>.</w:t>
      </w:r>
      <w:r>
        <w:t>274*T(v4</w:t>
      </w:r>
      <w:r w:rsidR="00644CD5">
        <w:t>.</w:t>
      </w:r>
      <w:r>
        <w:t>u39) + 0</w:t>
      </w:r>
      <w:r w:rsidR="00644CD5">
        <w:t>.</w:t>
      </w:r>
      <w:r>
        <w:t>289*T(v5</w:t>
      </w:r>
      <w:r w:rsidR="00644CD5">
        <w:t>.</w:t>
      </w:r>
      <w:r>
        <w:t>u25) -0</w:t>
      </w:r>
      <w:r w:rsidR="00644CD5">
        <w:t>.</w:t>
      </w:r>
      <w:r>
        <w:t>335*T(v3</w:t>
      </w:r>
      <w:r w:rsidR="00644CD5">
        <w:t>.</w:t>
      </w:r>
      <w:r>
        <w:t>u20) -0</w:t>
      </w:r>
      <w:r w:rsidR="00644CD5">
        <w:t>.</w:t>
      </w:r>
      <w:r>
        <w:t>164*T(v37</w:t>
      </w:r>
      <w:r w:rsidR="00644CD5">
        <w:t>.</w:t>
      </w:r>
      <w:r>
        <w:t>u5) -0</w:t>
      </w:r>
      <w:r w:rsidR="00644CD5">
        <w:t>.</w:t>
      </w:r>
      <w:r>
        <w:t>211*T(v14) + 0</w:t>
      </w:r>
      <w:r w:rsidR="00644CD5">
        <w:t>.</w:t>
      </w:r>
      <w:r>
        <w:t>54*T(v4</w:t>
      </w:r>
      <w:r w:rsidR="00644CD5">
        <w:t>.</w:t>
      </w:r>
      <w:r>
        <w:t>u1) -0</w:t>
      </w:r>
      <w:r w:rsidR="00644CD5">
        <w:t>.</w:t>
      </w:r>
      <w:r>
        <w:t>332*T(v22</w:t>
      </w:r>
      <w:r w:rsidR="00644CD5">
        <w:t>.</w:t>
      </w:r>
      <w:r>
        <w:t>u1) -0</w:t>
      </w:r>
      <w:r w:rsidR="00644CD5">
        <w:t>.</w:t>
      </w:r>
      <w:r>
        <w:t>24*T(u7) -0</w:t>
      </w:r>
      <w:r w:rsidR="00644CD5">
        <w:t>.</w:t>
      </w:r>
      <w:r>
        <w:t>323*T(v1</w:t>
      </w:r>
      <w:r w:rsidR="00644CD5">
        <w:t>.</w:t>
      </w:r>
      <w:r>
        <w:t>u18) + 0</w:t>
      </w:r>
      <w:r w:rsidR="00644CD5">
        <w:t>.</w:t>
      </w:r>
      <w:r>
        <w:t>23*T(v20</w:t>
      </w:r>
      <w:r w:rsidR="00644CD5">
        <w:t>.</w:t>
      </w:r>
      <w:r>
        <w:t>u19) -0</w:t>
      </w:r>
      <w:r w:rsidR="00644CD5">
        <w:t>.</w:t>
      </w:r>
      <w:r>
        <w:t>299*T(v13</w:t>
      </w:r>
      <w:r w:rsidR="00644CD5">
        <w:t>.</w:t>
      </w:r>
      <w:r>
        <w:t>u13) -0</w:t>
      </w:r>
      <w:r w:rsidR="00644CD5">
        <w:t>.</w:t>
      </w:r>
      <w:r>
        <w:t>4*T(v10</w:t>
      </w:r>
      <w:r w:rsidR="00644CD5">
        <w:t>.</w:t>
      </w:r>
      <w:r>
        <w:t>u2) -0</w:t>
      </w:r>
      <w:r w:rsidR="00644CD5">
        <w:t>.</w:t>
      </w:r>
      <w:r>
        <w:t>271*T(u18) -0</w:t>
      </w:r>
      <w:r w:rsidR="00644CD5">
        <w:t>.</w:t>
      </w:r>
      <w:r>
        <w:t>182*T(v18</w:t>
      </w:r>
      <w:r w:rsidR="00644CD5">
        <w:t>.</w:t>
      </w:r>
      <w:r>
        <w:t>u20) -0</w:t>
      </w:r>
      <w:r w:rsidR="00644CD5">
        <w:t>.</w:t>
      </w:r>
      <w:r>
        <w:t>265*T(v41</w:t>
      </w:r>
      <w:r w:rsidR="00644CD5">
        <w:t>.</w:t>
      </w:r>
      <w:r>
        <w:t>u1) -0</w:t>
      </w:r>
      <w:r w:rsidR="00644CD5">
        <w:t>.</w:t>
      </w:r>
      <w:r>
        <w:t>0314*NumHal + 0</w:t>
      </w:r>
      <w:r w:rsidR="00644CD5">
        <w:t>.</w:t>
      </w:r>
      <w:r>
        <w:t>213*T(v4</w:t>
      </w:r>
      <w:r w:rsidR="00644CD5">
        <w:t>.</w:t>
      </w:r>
      <w:r>
        <w:t>u35) + 0</w:t>
      </w:r>
      <w:r w:rsidR="00644CD5">
        <w:t>.</w:t>
      </w:r>
      <w:r>
        <w:t>202*T(v20</w:t>
      </w:r>
      <w:r w:rsidR="00644CD5">
        <w:t>.</w:t>
      </w:r>
      <w:r>
        <w:t>u23) -0</w:t>
      </w:r>
      <w:r w:rsidR="00644CD5">
        <w:t>.</w:t>
      </w:r>
      <w:r>
        <w:t>175*T(v6</w:t>
      </w:r>
      <w:r w:rsidR="00644CD5">
        <w:t>.</w:t>
      </w:r>
      <w:r>
        <w:t>u9) + 0</w:t>
      </w:r>
      <w:r w:rsidR="00644CD5">
        <w:t>.</w:t>
      </w:r>
      <w:r>
        <w:t>178*T(v36</w:t>
      </w:r>
      <w:r w:rsidR="00644CD5">
        <w:t>.</w:t>
      </w:r>
      <w:r>
        <w:t>u3) -0</w:t>
      </w:r>
      <w:r w:rsidR="00644CD5">
        <w:t>.</w:t>
      </w:r>
      <w:r>
        <w:t>244*T(v37</w:t>
      </w:r>
      <w:r w:rsidR="00644CD5">
        <w:t>.</w:t>
      </w:r>
      <w:r>
        <w:t>u6) -0</w:t>
      </w:r>
      <w:r w:rsidR="00644CD5">
        <w:t>.</w:t>
      </w:r>
      <w:r>
        <w:t>357*T(v2</w:t>
      </w:r>
      <w:r w:rsidR="00644CD5">
        <w:t>.</w:t>
      </w:r>
      <w:r>
        <w:t>u5) -0</w:t>
      </w:r>
      <w:r w:rsidR="00644CD5">
        <w:t>.</w:t>
      </w:r>
      <w:r>
        <w:t>211*T(v18</w:t>
      </w:r>
      <w:r w:rsidR="00644CD5">
        <w:t>.</w:t>
      </w:r>
      <w:r>
        <w:t>u25) -0</w:t>
      </w:r>
      <w:r w:rsidR="00644CD5">
        <w:t>.</w:t>
      </w:r>
      <w:r>
        <w:t>178*T(v13</w:t>
      </w:r>
      <w:r w:rsidR="00644CD5">
        <w:t>.</w:t>
      </w:r>
      <w:r>
        <w:t>u16) + 0</w:t>
      </w:r>
      <w:r w:rsidR="00644CD5">
        <w:t>.</w:t>
      </w:r>
      <w:r>
        <w:t>221*T(v13</w:t>
      </w:r>
      <w:r w:rsidR="00644CD5">
        <w:t>.</w:t>
      </w:r>
      <w:r>
        <w:t>u14) + 0</w:t>
      </w:r>
      <w:r w:rsidR="00644CD5">
        <w:t>.</w:t>
      </w:r>
      <w:r>
        <w:t>22*T(v5</w:t>
      </w:r>
      <w:r w:rsidR="00644CD5">
        <w:t>.</w:t>
      </w:r>
      <w:r>
        <w:t>u21) + 0</w:t>
      </w:r>
      <w:r w:rsidR="00644CD5">
        <w:t>.</w:t>
      </w:r>
      <w:r>
        <w:t>278*T(v6</w:t>
      </w:r>
      <w:r w:rsidR="00644CD5">
        <w:t>.</w:t>
      </w:r>
      <w:r>
        <w:t>u28) -0</w:t>
      </w:r>
      <w:r w:rsidR="00644CD5">
        <w:t>.</w:t>
      </w:r>
      <w:r>
        <w:t>207*T(v7</w:t>
      </w:r>
      <w:r w:rsidR="00644CD5">
        <w:t>.</w:t>
      </w:r>
      <w:r>
        <w:t>u35) -0</w:t>
      </w:r>
      <w:r w:rsidR="00644CD5">
        <w:t>.</w:t>
      </w:r>
      <w:r>
        <w:t>22*T(v12</w:t>
      </w:r>
      <w:r w:rsidR="00644CD5">
        <w:t>.</w:t>
      </w:r>
      <w:r>
        <w:t>u24) + 0</w:t>
      </w:r>
      <w:r w:rsidR="00644CD5">
        <w:t>.</w:t>
      </w:r>
      <w:r>
        <w:t>235*T(v13</w:t>
      </w:r>
      <w:r w:rsidR="00644CD5">
        <w:t>.</w:t>
      </w:r>
      <w:r>
        <w:t>u10) -0</w:t>
      </w:r>
      <w:r w:rsidR="00644CD5">
        <w:t>.</w:t>
      </w:r>
      <w:r>
        <w:t>213*T(v24</w:t>
      </w:r>
      <w:r w:rsidR="00644CD5">
        <w:t>.</w:t>
      </w:r>
      <w:r>
        <w:t>u10) + 0</w:t>
      </w:r>
      <w:r w:rsidR="00644CD5">
        <w:t>.</w:t>
      </w:r>
      <w:r>
        <w:t>247*T(v6</w:t>
      </w:r>
      <w:r w:rsidR="00644CD5">
        <w:t>.</w:t>
      </w:r>
      <w:r>
        <w:t>u8) -0</w:t>
      </w:r>
      <w:r w:rsidR="00644CD5">
        <w:t>.</w:t>
      </w:r>
      <w:r>
        <w:t>223*T(v7</w:t>
      </w:r>
      <w:r w:rsidR="00644CD5">
        <w:t>.</w:t>
      </w:r>
      <w:r>
        <w:t>u10) -4</w:t>
      </w:r>
      <w:r w:rsidR="00644CD5">
        <w:t>.</w:t>
      </w:r>
      <w:r>
        <w:t>07*Length^2 -0</w:t>
      </w:r>
      <w:r w:rsidR="00644CD5">
        <w:t>.</w:t>
      </w:r>
      <w:r>
        <w:t>431*T(v4</w:t>
      </w:r>
      <w:r w:rsidR="00644CD5">
        <w:t>.</w:t>
      </w:r>
      <w:r>
        <w:t>u2) -0</w:t>
      </w:r>
      <w:r w:rsidR="00644CD5">
        <w:t>.</w:t>
      </w:r>
      <w:r>
        <w:t>244*T(v5</w:t>
      </w:r>
      <w:r w:rsidR="00644CD5">
        <w:t>.</w:t>
      </w:r>
      <w:r>
        <w:t>u37) -0</w:t>
      </w:r>
      <w:r w:rsidR="00644CD5">
        <w:t>.</w:t>
      </w:r>
      <w:r>
        <w:t>529*T(v1</w:t>
      </w:r>
      <w:r w:rsidR="00644CD5">
        <w:t>.</w:t>
      </w:r>
      <w:r>
        <w:t>u1) -0</w:t>
      </w:r>
      <w:r w:rsidR="00644CD5">
        <w:t>.</w:t>
      </w:r>
      <w:r>
        <w:t>189*T(v7</w:t>
      </w:r>
      <w:r w:rsidR="00644CD5">
        <w:t>.</w:t>
      </w:r>
      <w:r>
        <w:t>u21) + 0</w:t>
      </w:r>
      <w:r w:rsidR="00644CD5">
        <w:t>.</w:t>
      </w:r>
      <w:r>
        <w:t>205*T(v19</w:t>
      </w:r>
      <w:r w:rsidR="00644CD5">
        <w:t>.</w:t>
      </w:r>
      <w:r>
        <w:t>u17) -0</w:t>
      </w:r>
      <w:r w:rsidR="00644CD5">
        <w:t>.</w:t>
      </w:r>
      <w:r>
        <w:t>212*T(v14</w:t>
      </w:r>
      <w:r w:rsidR="00644CD5">
        <w:t>.</w:t>
      </w:r>
      <w:r>
        <w:t>u21) + 0</w:t>
      </w:r>
      <w:r w:rsidR="00644CD5">
        <w:t>.</w:t>
      </w:r>
      <w:r>
        <w:t>197*T(v7</w:t>
      </w:r>
      <w:r w:rsidR="00644CD5">
        <w:t>.</w:t>
      </w:r>
      <w:r>
        <w:t>u29) -0</w:t>
      </w:r>
      <w:r w:rsidR="00644CD5">
        <w:t>.</w:t>
      </w:r>
      <w:r>
        <w:t>197*T(v9</w:t>
      </w:r>
      <w:r w:rsidR="00644CD5">
        <w:t>.</w:t>
      </w:r>
      <w:r>
        <w:t>u34) + 0</w:t>
      </w:r>
      <w:r w:rsidR="00644CD5">
        <w:t>.</w:t>
      </w:r>
      <w:r>
        <w:t>144*T(u21) -0</w:t>
      </w:r>
      <w:r w:rsidR="00644CD5">
        <w:t>.</w:t>
      </w:r>
      <w:r>
        <w:t>191*T(v19</w:t>
      </w:r>
      <w:r w:rsidR="00644CD5">
        <w:t>.</w:t>
      </w:r>
      <w:r>
        <w:t>u10) + 0</w:t>
      </w:r>
      <w:r w:rsidR="00644CD5">
        <w:t>.</w:t>
      </w:r>
      <w:r>
        <w:t>234*T(v17</w:t>
      </w:r>
      <w:r w:rsidR="00644CD5">
        <w:t>.</w:t>
      </w:r>
      <w:r>
        <w:t>u6) + 0</w:t>
      </w:r>
      <w:r w:rsidR="00644CD5">
        <w:t>.</w:t>
      </w:r>
      <w:r>
        <w:t>173*T(v27</w:t>
      </w:r>
      <w:r w:rsidR="00644CD5">
        <w:t>.</w:t>
      </w:r>
      <w:r>
        <w:t>u11) -0</w:t>
      </w:r>
      <w:r w:rsidR="00644CD5">
        <w:t>.</w:t>
      </w:r>
      <w:r>
        <w:t>166*T(v1</w:t>
      </w:r>
      <w:r w:rsidR="00644CD5">
        <w:t>.</w:t>
      </w:r>
      <w:r>
        <w:t>u27) + 0</w:t>
      </w:r>
      <w:r w:rsidR="00644CD5">
        <w:t>.</w:t>
      </w:r>
      <w:r>
        <w:t>144*T(v18</w:t>
      </w:r>
      <w:r w:rsidR="00644CD5">
        <w:t>.</w:t>
      </w:r>
      <w:r>
        <w:t>u14) + 0</w:t>
      </w:r>
      <w:r w:rsidR="00644CD5">
        <w:t>.</w:t>
      </w:r>
      <w:r>
        <w:t>259*T(v5</w:t>
      </w:r>
      <w:r w:rsidR="00644CD5">
        <w:t>.</w:t>
      </w:r>
      <w:r>
        <w:t>u4) + 0</w:t>
      </w:r>
      <w:r w:rsidR="00644CD5">
        <w:t>.</w:t>
      </w:r>
      <w:r>
        <w:t>176*T(v8</w:t>
      </w:r>
      <w:r w:rsidR="00644CD5">
        <w:t>.</w:t>
      </w:r>
      <w:r>
        <w:t>u26) + 0</w:t>
      </w:r>
      <w:r w:rsidR="00644CD5">
        <w:t>.</w:t>
      </w:r>
      <w:r>
        <w:t>169*T(v24</w:t>
      </w:r>
      <w:r w:rsidR="00644CD5">
        <w:t>.</w:t>
      </w:r>
      <w:r>
        <w:t>u17) -0</w:t>
      </w:r>
      <w:r w:rsidR="00644CD5">
        <w:t>.</w:t>
      </w:r>
      <w:r>
        <w:t>188*T(v27</w:t>
      </w:r>
      <w:r w:rsidR="00644CD5">
        <w:t>.</w:t>
      </w:r>
      <w:r>
        <w:t>u4) + 0</w:t>
      </w:r>
      <w:r w:rsidR="00644CD5">
        <w:t>.</w:t>
      </w:r>
      <w:r>
        <w:t>165*T(v15</w:t>
      </w:r>
      <w:r w:rsidR="00644CD5">
        <w:t>.</w:t>
      </w:r>
      <w:r>
        <w:t>u27) + 0</w:t>
      </w:r>
      <w:r w:rsidR="00644CD5">
        <w:t>.</w:t>
      </w:r>
      <w:r>
        <w:t>17*T(v19</w:t>
      </w:r>
      <w:r w:rsidR="00644CD5">
        <w:t>.</w:t>
      </w:r>
      <w:r>
        <w:t>u13) + 0</w:t>
      </w:r>
      <w:r w:rsidR="00644CD5">
        <w:t>.</w:t>
      </w:r>
      <w:r>
        <w:t>174*T(v8) -0</w:t>
      </w:r>
      <w:r w:rsidR="00644CD5">
        <w:t>.</w:t>
      </w:r>
      <w:r>
        <w:t>139*T(v24</w:t>
      </w:r>
      <w:r w:rsidR="00644CD5">
        <w:t>.</w:t>
      </w:r>
      <w:r>
        <w:t>u8) -0</w:t>
      </w:r>
      <w:r w:rsidR="00644CD5">
        <w:t>.</w:t>
      </w:r>
      <w:r>
        <w:t>14*T(v29</w:t>
      </w:r>
      <w:r w:rsidR="00644CD5">
        <w:t>.</w:t>
      </w:r>
      <w:r>
        <w:t>u7) + 0</w:t>
      </w:r>
      <w:r w:rsidR="00644CD5">
        <w:t>.</w:t>
      </w:r>
      <w:r>
        <w:t>126*T(v18</w:t>
      </w:r>
      <w:r w:rsidR="00644CD5">
        <w:t>.</w:t>
      </w:r>
      <w:r>
        <w:t>u11) + 0</w:t>
      </w:r>
      <w:r w:rsidR="00644CD5">
        <w:t>.</w:t>
      </w:r>
      <w:r>
        <w:t>17*T(v19</w:t>
      </w:r>
      <w:r w:rsidR="00644CD5">
        <w:t>.</w:t>
      </w:r>
      <w:r>
        <w:t>u5) + 0</w:t>
      </w:r>
      <w:r w:rsidR="00644CD5">
        <w:t>.</w:t>
      </w:r>
      <w:r>
        <w:t>171*T(v2</w:t>
      </w:r>
      <w:r w:rsidR="00644CD5">
        <w:t>.</w:t>
      </w:r>
      <w:r>
        <w:t>u36) + 0</w:t>
      </w:r>
      <w:r w:rsidR="00644CD5">
        <w:t>.</w:t>
      </w:r>
      <w:r>
        <w:t>14*T(v16</w:t>
      </w:r>
      <w:r w:rsidR="00644CD5">
        <w:t>.</w:t>
      </w:r>
      <w:r>
        <w:t>u10) + 0</w:t>
      </w:r>
      <w:r w:rsidR="00644CD5">
        <w:t>.</w:t>
      </w:r>
      <w:r>
        <w:t>15*T(v33</w:t>
      </w:r>
      <w:r w:rsidR="00644CD5">
        <w:t>.</w:t>
      </w:r>
      <w:r>
        <w:t>u1) + 0</w:t>
      </w:r>
      <w:r w:rsidR="00644CD5">
        <w:t>.</w:t>
      </w:r>
      <w:r>
        <w:t>178*T(v2</w:t>
      </w:r>
      <w:r w:rsidR="00644CD5">
        <w:t>.</w:t>
      </w:r>
      <w:r>
        <w:t>u32) -0</w:t>
      </w:r>
      <w:r w:rsidR="00644CD5">
        <w:t>.</w:t>
      </w:r>
      <w:r>
        <w:t>103*T(v29</w:t>
      </w:r>
      <w:r w:rsidR="00644CD5">
        <w:t>.</w:t>
      </w:r>
      <w:r>
        <w:t>u4) -0</w:t>
      </w:r>
      <w:r w:rsidR="00644CD5">
        <w:t>.</w:t>
      </w:r>
      <w:r>
        <w:t>15*T(v16</w:t>
      </w:r>
      <w:r w:rsidR="00644CD5">
        <w:t>.</w:t>
      </w:r>
      <w:r>
        <w:t>u19) -0</w:t>
      </w:r>
      <w:r w:rsidR="00644CD5">
        <w:t>.</w:t>
      </w:r>
      <w:r>
        <w:t>177*T(v24</w:t>
      </w:r>
      <w:r w:rsidR="00644CD5">
        <w:t>.</w:t>
      </w:r>
      <w:r>
        <w:t>u11) -0</w:t>
      </w:r>
      <w:r w:rsidR="00644CD5">
        <w:t>.</w:t>
      </w:r>
      <w:r>
        <w:t>182*T(v14</w:t>
      </w:r>
      <w:r w:rsidR="00644CD5">
        <w:t>.</w:t>
      </w:r>
      <w:r>
        <w:t>u6) + 0</w:t>
      </w:r>
      <w:r w:rsidR="00644CD5">
        <w:t>.</w:t>
      </w:r>
      <w:r>
        <w:t>116*T(v26</w:t>
      </w:r>
      <w:r w:rsidR="00644CD5">
        <w:t>.</w:t>
      </w:r>
      <w:r>
        <w:t>u14) -0</w:t>
      </w:r>
      <w:r w:rsidR="00644CD5">
        <w:t>.</w:t>
      </w:r>
      <w:r>
        <w:t>162*T(v26</w:t>
      </w:r>
      <w:r w:rsidR="00644CD5">
        <w:t>.</w:t>
      </w:r>
      <w:r>
        <w:t>u7) + 0</w:t>
      </w:r>
      <w:r w:rsidR="00644CD5">
        <w:t>.</w:t>
      </w:r>
      <w:r>
        <w:t>0897*T(v36) -0</w:t>
      </w:r>
      <w:r w:rsidR="00644CD5">
        <w:t>.</w:t>
      </w:r>
      <w:r>
        <w:t>158*T(v4</w:t>
      </w:r>
      <w:r w:rsidR="00644CD5">
        <w:t>.</w:t>
      </w:r>
      <w:r>
        <w:t>u17) -0</w:t>
      </w:r>
      <w:r w:rsidR="00644CD5">
        <w:t>.</w:t>
      </w:r>
      <w:r>
        <w:t>125*T(v1</w:t>
      </w:r>
      <w:r w:rsidR="00644CD5">
        <w:t>.</w:t>
      </w:r>
      <w:r>
        <w:t>u40) + 0</w:t>
      </w:r>
      <w:r w:rsidR="00644CD5">
        <w:t>.</w:t>
      </w:r>
      <w:r>
        <w:t>115*T(v34</w:t>
      </w:r>
      <w:r w:rsidR="00644CD5">
        <w:t>.</w:t>
      </w:r>
      <w:r>
        <w:t>u9) -0</w:t>
      </w:r>
      <w:r w:rsidR="00644CD5">
        <w:t>.</w:t>
      </w:r>
      <w:r>
        <w:t>11*T(v34</w:t>
      </w:r>
      <w:r w:rsidR="00644CD5">
        <w:t>.</w:t>
      </w:r>
      <w:r>
        <w:t>u4) -0</w:t>
      </w:r>
      <w:r w:rsidR="00644CD5">
        <w:t>.</w:t>
      </w:r>
      <w:r>
        <w:t>116*Volume^2 + 0</w:t>
      </w:r>
      <w:r w:rsidR="00644CD5">
        <w:t>.</w:t>
      </w:r>
      <w:r>
        <w:t>136*T(v12</w:t>
      </w:r>
      <w:r w:rsidR="00644CD5">
        <w:t>.</w:t>
      </w:r>
      <w:r>
        <w:t>u17) -0</w:t>
      </w:r>
      <w:r w:rsidR="00644CD5">
        <w:t>.</w:t>
      </w:r>
      <w:r>
        <w:t>0792*T(v41) -0</w:t>
      </w:r>
      <w:r w:rsidR="00644CD5">
        <w:t>.</w:t>
      </w:r>
      <w:r>
        <w:t>147*T(v26</w:t>
      </w:r>
      <w:r w:rsidR="00644CD5">
        <w:t>.</w:t>
      </w:r>
      <w:r>
        <w:t>u11) -0</w:t>
      </w:r>
      <w:r w:rsidR="00644CD5">
        <w:t>.</w:t>
      </w:r>
      <w:r>
        <w:t>13*T(v26</w:t>
      </w:r>
      <w:r w:rsidR="00644CD5">
        <w:t>.</w:t>
      </w:r>
      <w:r>
        <w:t>u8) + 0</w:t>
      </w:r>
      <w:r w:rsidR="00644CD5">
        <w:t>.</w:t>
      </w:r>
      <w:r>
        <w:t>112*T(u16) -0</w:t>
      </w:r>
      <w:r w:rsidR="00644CD5">
        <w:t>.</w:t>
      </w:r>
      <w:r>
        <w:t>133*T(v23</w:t>
      </w:r>
      <w:r w:rsidR="00644CD5">
        <w:t>.</w:t>
      </w:r>
      <w:r>
        <w:t>u11) + 0</w:t>
      </w:r>
      <w:r w:rsidR="00644CD5">
        <w:t>.</w:t>
      </w:r>
      <w:r>
        <w:t>149*T(v7</w:t>
      </w:r>
      <w:r w:rsidR="00644CD5">
        <w:t>.</w:t>
      </w:r>
      <w:r>
        <w:t>u14) + 0</w:t>
      </w:r>
      <w:r w:rsidR="00644CD5">
        <w:t>.</w:t>
      </w:r>
      <w:r>
        <w:t>14*T(v10</w:t>
      </w:r>
      <w:r w:rsidR="00644CD5">
        <w:t>.</w:t>
      </w:r>
      <w:r>
        <w:t>u28) + 0</w:t>
      </w:r>
      <w:r w:rsidR="00644CD5">
        <w:t>.</w:t>
      </w:r>
      <w:r>
        <w:t>104*T(v14</w:t>
      </w:r>
      <w:r w:rsidR="00644CD5">
        <w:t>.</w:t>
      </w:r>
      <w:r>
        <w:t>u26) + 0</w:t>
      </w:r>
      <w:r w:rsidR="00644CD5">
        <w:t>.</w:t>
      </w:r>
      <w:r>
        <w:t>128*T(v7</w:t>
      </w:r>
      <w:r w:rsidR="00644CD5">
        <w:t>.</w:t>
      </w:r>
      <w:r>
        <w:t>u24) -0</w:t>
      </w:r>
      <w:r w:rsidR="00644CD5">
        <w:t>.</w:t>
      </w:r>
      <w:r>
        <w:t>112*T(v27</w:t>
      </w:r>
      <w:r w:rsidR="00644CD5">
        <w:t>.</w:t>
      </w:r>
      <w:r>
        <w:t>u9) + 0</w:t>
      </w:r>
      <w:r w:rsidR="00644CD5">
        <w:t>.</w:t>
      </w:r>
      <w:r>
        <w:t>0612*T(v40) + 0</w:t>
      </w:r>
      <w:r w:rsidR="00644CD5">
        <w:t>.</w:t>
      </w:r>
      <w:r>
        <w:t>169*T(v1</w:t>
      </w:r>
      <w:r w:rsidR="00644CD5">
        <w:t>.</w:t>
      </w:r>
      <w:r>
        <w:t>u10) + 0</w:t>
      </w:r>
      <w:r w:rsidR="00644CD5">
        <w:t>.</w:t>
      </w:r>
      <w:r>
        <w:t>0539*T(v37) -0</w:t>
      </w:r>
      <w:r w:rsidR="00644CD5">
        <w:t>.</w:t>
      </w:r>
      <w:r>
        <w:t>105*T(v28</w:t>
      </w:r>
      <w:r w:rsidR="00644CD5">
        <w:t>.</w:t>
      </w:r>
      <w:r>
        <w:t>u10) -0</w:t>
      </w:r>
      <w:r w:rsidR="00644CD5">
        <w:t>.</w:t>
      </w:r>
      <w:r>
        <w:t>0949*T(u13) -0</w:t>
      </w:r>
      <w:r w:rsidR="00644CD5">
        <w:t>.</w:t>
      </w:r>
      <w:r>
        <w:t>0881*T(v34</w:t>
      </w:r>
      <w:r w:rsidR="00644CD5">
        <w:t>.</w:t>
      </w:r>
      <w:r>
        <w:t>u3) -0</w:t>
      </w:r>
      <w:r w:rsidR="00644CD5">
        <w:t>.</w:t>
      </w:r>
      <w:r>
        <w:t>0994*T(v4</w:t>
      </w:r>
      <w:r w:rsidR="00644CD5">
        <w:t>.</w:t>
      </w:r>
      <w:r>
        <w:t>u37) + 0</w:t>
      </w:r>
      <w:r w:rsidR="00644CD5">
        <w:t>.</w:t>
      </w:r>
      <w:r>
        <w:t>116*T(v7</w:t>
      </w:r>
      <w:r w:rsidR="00644CD5">
        <w:t>.</w:t>
      </w:r>
      <w:r>
        <w:t>u20) + 0</w:t>
      </w:r>
      <w:r w:rsidR="00644CD5">
        <w:t>.</w:t>
      </w:r>
      <w:r>
        <w:t>0877*T(v12</w:t>
      </w:r>
      <w:r w:rsidR="00644CD5">
        <w:t>.</w:t>
      </w:r>
      <w:r>
        <w:t>u28) -0</w:t>
      </w:r>
      <w:r w:rsidR="00644CD5">
        <w:t>.</w:t>
      </w:r>
      <w:r>
        <w:t>0912*T(v36</w:t>
      </w:r>
      <w:r w:rsidR="00644CD5">
        <w:t>.</w:t>
      </w:r>
      <w:r>
        <w:t>u5) -0</w:t>
      </w:r>
      <w:r w:rsidR="00644CD5">
        <w:t>.</w:t>
      </w:r>
      <w:r>
        <w:t>112*T(v18</w:t>
      </w:r>
      <w:r w:rsidR="00644CD5">
        <w:t>.</w:t>
      </w:r>
      <w:r>
        <w:t>u8) -0</w:t>
      </w:r>
      <w:r w:rsidR="00644CD5">
        <w:t>.</w:t>
      </w:r>
      <w:r>
        <w:t>0991*T(v16</w:t>
      </w:r>
      <w:r w:rsidR="00644CD5">
        <w:t>.</w:t>
      </w:r>
      <w:r>
        <w:t>u25) + 0</w:t>
      </w:r>
      <w:r w:rsidR="00644CD5">
        <w:t>.</w:t>
      </w:r>
      <w:r>
        <w:t>105*T(v9</w:t>
      </w:r>
      <w:r w:rsidR="00644CD5">
        <w:t>.</w:t>
      </w:r>
      <w:r>
        <w:t>u13) -0</w:t>
      </w:r>
      <w:r w:rsidR="00644CD5">
        <w:t>.</w:t>
      </w:r>
      <w:r>
        <w:t>0847*T(v33</w:t>
      </w:r>
      <w:r w:rsidR="00644CD5">
        <w:t>.</w:t>
      </w:r>
      <w:r>
        <w:t>u3) + 0</w:t>
      </w:r>
      <w:r w:rsidR="00644CD5">
        <w:t>.</w:t>
      </w:r>
      <w:r>
        <w:t>0837*T(v10</w:t>
      </w:r>
      <w:r w:rsidR="00644CD5">
        <w:t>.</w:t>
      </w:r>
      <w:r>
        <w:t>u22) -0</w:t>
      </w:r>
      <w:r w:rsidR="00644CD5">
        <w:t>.</w:t>
      </w:r>
      <w:r>
        <w:t>0469*T(v42) -0</w:t>
      </w:r>
      <w:r w:rsidR="00644CD5">
        <w:t>.</w:t>
      </w:r>
      <w:r>
        <w:t>111*T(v10</w:t>
      </w:r>
      <w:r w:rsidR="00644CD5">
        <w:t>.</w:t>
      </w:r>
      <w:r>
        <w:t>u10) -0</w:t>
      </w:r>
      <w:r w:rsidR="00644CD5">
        <w:t>.</w:t>
      </w:r>
      <w:r>
        <w:t>0714*T(v38</w:t>
      </w:r>
      <w:r w:rsidR="00644CD5">
        <w:t>.</w:t>
      </w:r>
      <w:r>
        <w:t>u5) + 0</w:t>
      </w:r>
      <w:r w:rsidR="00644CD5">
        <w:t>.</w:t>
      </w:r>
      <w:r>
        <w:t>0852*T(v21</w:t>
      </w:r>
      <w:r w:rsidR="00644CD5">
        <w:t>.</w:t>
      </w:r>
      <w:r>
        <w:t>u15) + 0</w:t>
      </w:r>
      <w:r w:rsidR="00644CD5">
        <w:t>.</w:t>
      </w:r>
      <w:r>
        <w:t>0857*T(v23</w:t>
      </w:r>
      <w:r w:rsidR="00644CD5">
        <w:t>.</w:t>
      </w:r>
      <w:r>
        <w:t>u15) -0</w:t>
      </w:r>
      <w:r w:rsidR="00644CD5">
        <w:t>.</w:t>
      </w:r>
      <w:r>
        <w:t>0737*T(v6</w:t>
      </w:r>
      <w:r w:rsidR="00644CD5">
        <w:t>.</w:t>
      </w:r>
      <w:r>
        <w:t>u37) -0</w:t>
      </w:r>
      <w:r w:rsidR="00644CD5">
        <w:t>.</w:t>
      </w:r>
      <w:r>
        <w:t>109*T(v4</w:t>
      </w:r>
      <w:r w:rsidR="00644CD5">
        <w:t>.</w:t>
      </w:r>
      <w:r>
        <w:t>u4) + 0</w:t>
      </w:r>
      <w:r w:rsidR="00644CD5">
        <w:t>.</w:t>
      </w:r>
      <w:r>
        <w:t>117*T(v2</w:t>
      </w:r>
      <w:r w:rsidR="00644CD5">
        <w:t>.</w:t>
      </w:r>
      <w:r>
        <w:t>u8) -0</w:t>
      </w:r>
      <w:r w:rsidR="00644CD5">
        <w:t>.</w:t>
      </w:r>
      <w:r>
        <w:t>0974*T(v9</w:t>
      </w:r>
      <w:r w:rsidR="00644CD5">
        <w:t>.</w:t>
      </w:r>
      <w:r>
        <w:t>u3) + 0</w:t>
      </w:r>
      <w:r w:rsidR="00644CD5">
        <w:t>.</w:t>
      </w:r>
      <w:r>
        <w:t>105*T(u4) -0</w:t>
      </w:r>
      <w:r w:rsidR="00644CD5">
        <w:t>.</w:t>
      </w:r>
      <w:r>
        <w:t>0843*T(v26</w:t>
      </w:r>
      <w:r w:rsidR="00644CD5">
        <w:t>.</w:t>
      </w:r>
      <w:r>
        <w:t>u13) + 0</w:t>
      </w:r>
      <w:r w:rsidR="00644CD5">
        <w:t>.</w:t>
      </w:r>
      <w:r>
        <w:t>0678*T(v24</w:t>
      </w:r>
      <w:r w:rsidR="00644CD5">
        <w:t>.</w:t>
      </w:r>
      <w:r>
        <w:t>u18) -0</w:t>
      </w:r>
      <w:r w:rsidR="00644CD5">
        <w:t>.</w:t>
      </w:r>
      <w:r>
        <w:t>09*T(v3</w:t>
      </w:r>
      <w:r w:rsidR="00644CD5">
        <w:t>.</w:t>
      </w:r>
      <w:r>
        <w:t>u23) + 0</w:t>
      </w:r>
      <w:r w:rsidR="00644CD5">
        <w:t>.</w:t>
      </w:r>
      <w:r>
        <w:t>0702*T(v7</w:t>
      </w:r>
      <w:r w:rsidR="00644CD5">
        <w:t>.</w:t>
      </w:r>
      <w:r>
        <w:t>u32) + 0</w:t>
      </w:r>
      <w:r w:rsidR="00644CD5">
        <w:t>.</w:t>
      </w:r>
      <w:r>
        <w:t>0743*T(v11</w:t>
      </w:r>
      <w:r w:rsidR="00644CD5">
        <w:t>.</w:t>
      </w:r>
      <w:r>
        <w:t>u20) + 0</w:t>
      </w:r>
      <w:r w:rsidR="00644CD5">
        <w:t>.</w:t>
      </w:r>
      <w:r>
        <w:t>0682*T(v13</w:t>
      </w:r>
      <w:r w:rsidR="00644CD5">
        <w:t>.</w:t>
      </w:r>
      <w:r>
        <w:t>u29) -0</w:t>
      </w:r>
      <w:r w:rsidR="00644CD5">
        <w:t>.</w:t>
      </w:r>
      <w:r>
        <w:t>0946*T(v12</w:t>
      </w:r>
      <w:r w:rsidR="00644CD5">
        <w:t>.</w:t>
      </w:r>
      <w:r>
        <w:t>u1) + 0</w:t>
      </w:r>
      <w:r w:rsidR="00644CD5">
        <w:t>.</w:t>
      </w:r>
      <w:r>
        <w:t>0756*T(v13</w:t>
      </w:r>
      <w:r w:rsidR="00644CD5">
        <w:t>.</w:t>
      </w:r>
      <w:r>
        <w:t>u26) + 0</w:t>
      </w:r>
      <w:r w:rsidR="00644CD5">
        <w:t>.</w:t>
      </w:r>
      <w:r>
        <w:t>0499*T(u43) + 0</w:t>
      </w:r>
      <w:r w:rsidR="00644CD5">
        <w:t>.</w:t>
      </w:r>
      <w:r>
        <w:t>0757*T(v11</w:t>
      </w:r>
      <w:r w:rsidR="00644CD5">
        <w:t>.</w:t>
      </w:r>
      <w:r>
        <w:t>u7) -0</w:t>
      </w:r>
      <w:r w:rsidR="00644CD5">
        <w:t>.</w:t>
      </w:r>
      <w:r>
        <w:t>0582*T(v25</w:t>
      </w:r>
      <w:r w:rsidR="00644CD5">
        <w:t>.</w:t>
      </w:r>
      <w:r>
        <w:t>u18) + 0</w:t>
      </w:r>
      <w:r w:rsidR="00644CD5">
        <w:t>.</w:t>
      </w:r>
      <w:r>
        <w:t>0825*T(v1</w:t>
      </w:r>
      <w:r w:rsidR="00644CD5">
        <w:t>.</w:t>
      </w:r>
      <w:r>
        <w:t>u28) + 0</w:t>
      </w:r>
      <w:r w:rsidR="00644CD5">
        <w:t>.</w:t>
      </w:r>
      <w:r>
        <w:t>0666*T(v30</w:t>
      </w:r>
      <w:r w:rsidR="00644CD5">
        <w:t>.</w:t>
      </w:r>
      <w:r>
        <w:t>u10) -0</w:t>
      </w:r>
      <w:r w:rsidR="00644CD5">
        <w:t>.</w:t>
      </w:r>
      <w:r>
        <w:t>0593*T(v11</w:t>
      </w:r>
      <w:r w:rsidR="00644CD5">
        <w:t>.</w:t>
      </w:r>
      <w:r>
        <w:t>u29) -0</w:t>
      </w:r>
      <w:r w:rsidR="00644CD5">
        <w:t>.</w:t>
      </w:r>
      <w:r>
        <w:t>0685*T(v7) + 0</w:t>
      </w:r>
      <w:r w:rsidR="00644CD5">
        <w:t>.</w:t>
      </w:r>
      <w:r>
        <w:t>0711*T(v14</w:t>
      </w:r>
      <w:r w:rsidR="00644CD5">
        <w:t>.</w:t>
      </w:r>
      <w:r>
        <w:t>u4) + 0</w:t>
      </w:r>
      <w:r w:rsidR="00644CD5">
        <w:t>.</w:t>
      </w:r>
      <w:r>
        <w:t>0538*T(v1</w:t>
      </w:r>
      <w:r w:rsidR="00644CD5">
        <w:t>.</w:t>
      </w:r>
      <w:r>
        <w:t>u42) -0</w:t>
      </w:r>
      <w:r w:rsidR="00644CD5">
        <w:t>.</w:t>
      </w:r>
      <w:r>
        <w:t>067*T(v5</w:t>
      </w:r>
      <w:r w:rsidR="00644CD5">
        <w:t>.</w:t>
      </w:r>
      <w:r>
        <w:t>u9) -0</w:t>
      </w:r>
      <w:r w:rsidR="00644CD5">
        <w:t>.</w:t>
      </w:r>
      <w:r>
        <w:t>0532*T(v14</w:t>
      </w:r>
      <w:r w:rsidR="00644CD5">
        <w:t>.</w:t>
      </w:r>
      <w:r>
        <w:t>u17) + 0</w:t>
      </w:r>
      <w:r w:rsidR="00644CD5">
        <w:t>.</w:t>
      </w:r>
      <w:r>
        <w:t>0491*T(v17</w:t>
      </w:r>
      <w:r w:rsidR="00644CD5">
        <w:t>.</w:t>
      </w:r>
      <w:r>
        <w:t>u25) + 0</w:t>
      </w:r>
      <w:r w:rsidR="00644CD5">
        <w:t>.</w:t>
      </w:r>
      <w:r>
        <w:t>0513*T(v31</w:t>
      </w:r>
      <w:r w:rsidR="00644CD5">
        <w:t>.</w:t>
      </w:r>
      <w:r>
        <w:t>u6) -0</w:t>
      </w:r>
      <w:r w:rsidR="00644CD5">
        <w:t>.</w:t>
      </w:r>
      <w:r>
        <w:t>0478*T(v4</w:t>
      </w:r>
      <w:r w:rsidR="00644CD5">
        <w:t>.</w:t>
      </w:r>
      <w:r>
        <w:t>u33) + 0</w:t>
      </w:r>
      <w:r w:rsidR="00644CD5">
        <w:t>.</w:t>
      </w:r>
      <w:r>
        <w:t>0479*T(v15</w:t>
      </w:r>
      <w:r w:rsidR="00644CD5">
        <w:t>.</w:t>
      </w:r>
      <w:r>
        <w:t>u25) -0</w:t>
      </w:r>
      <w:r w:rsidR="00644CD5">
        <w:t>.</w:t>
      </w:r>
      <w:r>
        <w:t>0492*T(v15</w:t>
      </w:r>
      <w:r w:rsidR="00644CD5">
        <w:t>.</w:t>
      </w:r>
      <w:r>
        <w:t>u12) + 0</w:t>
      </w:r>
      <w:r w:rsidR="00644CD5">
        <w:t>.</w:t>
      </w:r>
      <w:r>
        <w:t>05*T(v6</w:t>
      </w:r>
      <w:r w:rsidR="00644CD5">
        <w:t>.</w:t>
      </w:r>
      <w:r>
        <w:t>u19) + 0</w:t>
      </w:r>
      <w:r w:rsidR="00644CD5">
        <w:t>.</w:t>
      </w:r>
      <w:r>
        <w:t>0463*T(v1</w:t>
      </w:r>
      <w:r w:rsidR="00644CD5">
        <w:t>.</w:t>
      </w:r>
      <w:r>
        <w:t>u32) -0</w:t>
      </w:r>
      <w:r w:rsidR="00644CD5">
        <w:t>.</w:t>
      </w:r>
      <w:r>
        <w:t>0348*T(v36</w:t>
      </w:r>
      <w:r w:rsidR="00644CD5">
        <w:t>.</w:t>
      </w:r>
      <w:r>
        <w:t>u7) + 0</w:t>
      </w:r>
      <w:r w:rsidR="00644CD5">
        <w:t>.</w:t>
      </w:r>
      <w:r>
        <w:t>04*T(v32</w:t>
      </w:r>
      <w:r w:rsidR="00644CD5">
        <w:t>.</w:t>
      </w:r>
      <w:r>
        <w:t>u2) -0</w:t>
      </w:r>
      <w:r w:rsidR="00644CD5">
        <w:t>.</w:t>
      </w:r>
      <w:r>
        <w:t>0346*T(v14</w:t>
      </w:r>
      <w:r w:rsidR="00644CD5">
        <w:t>.</w:t>
      </w:r>
      <w:r>
        <w:t>u22) + 0</w:t>
      </w:r>
      <w:r w:rsidR="00644CD5">
        <w:t>.</w:t>
      </w:r>
      <w:r>
        <w:t>0333*T(v15</w:t>
      </w:r>
      <w:r w:rsidR="00644CD5">
        <w:t>.</w:t>
      </w:r>
      <w:r>
        <w:t>u24) + 0</w:t>
      </w:r>
      <w:r w:rsidR="00644CD5">
        <w:t>.</w:t>
      </w:r>
      <w:r>
        <w:t>0305*T(v34</w:t>
      </w:r>
      <w:r w:rsidR="00644CD5">
        <w:t>.</w:t>
      </w:r>
      <w:r>
        <w:t>u6) -0</w:t>
      </w:r>
      <w:r w:rsidR="00644CD5">
        <w:t>.</w:t>
      </w:r>
      <w:r>
        <w:t>0317*T(v2</w:t>
      </w:r>
      <w:r w:rsidR="00644CD5">
        <w:t>.</w:t>
      </w:r>
      <w:r>
        <w:t>u27) + 0</w:t>
      </w:r>
      <w:r w:rsidR="00644CD5">
        <w:t>.</w:t>
      </w:r>
      <w:r>
        <w:t>0276*T(v9</w:t>
      </w:r>
      <w:r w:rsidR="00644CD5">
        <w:t>.</w:t>
      </w:r>
      <w:r>
        <w:t>u18) -0</w:t>
      </w:r>
      <w:r w:rsidR="00644CD5">
        <w:t>.</w:t>
      </w:r>
      <w:r>
        <w:t>0255*T(u8) -0</w:t>
      </w:r>
      <w:r w:rsidR="00644CD5">
        <w:t>.</w:t>
      </w:r>
      <w:r>
        <w:t>0273*T(v12</w:t>
      </w:r>
      <w:r w:rsidR="00644CD5">
        <w:t>.</w:t>
      </w:r>
      <w:r>
        <w:t>u8) -0</w:t>
      </w:r>
      <w:r w:rsidR="00644CD5">
        <w:t>.</w:t>
      </w:r>
      <w:r>
        <w:t>0225*T(v28</w:t>
      </w:r>
      <w:r w:rsidR="00644CD5">
        <w:t>.</w:t>
      </w:r>
      <w:r>
        <w:t>u4) + 0</w:t>
      </w:r>
      <w:r w:rsidR="00644CD5">
        <w:t>.</w:t>
      </w:r>
      <w:r>
        <w:t>0272*T(v15</w:t>
      </w:r>
      <w:r w:rsidR="00644CD5">
        <w:t>.</w:t>
      </w:r>
      <w:r>
        <w:t>u8) -0</w:t>
      </w:r>
      <w:r w:rsidR="00644CD5">
        <w:t>.</w:t>
      </w:r>
      <w:r>
        <w:t>0245*T(v11</w:t>
      </w:r>
      <w:r w:rsidR="00644CD5">
        <w:t>.</w:t>
      </w:r>
      <w:r>
        <w:t>u16) -0</w:t>
      </w:r>
      <w:r w:rsidR="00644CD5">
        <w:t>.</w:t>
      </w:r>
      <w:r>
        <w:t>0186*T(v33</w:t>
      </w:r>
      <w:r w:rsidR="00644CD5">
        <w:t>.</w:t>
      </w:r>
      <w:r>
        <w:t>u4) -0</w:t>
      </w:r>
      <w:r w:rsidR="00644CD5">
        <w:t>.</w:t>
      </w:r>
      <w:r>
        <w:t>0202*T(v33</w:t>
      </w:r>
      <w:r w:rsidR="00644CD5">
        <w:t>.</w:t>
      </w:r>
      <w:r>
        <w:t>u7) -0</w:t>
      </w:r>
      <w:r w:rsidR="00644CD5">
        <w:t>.</w:t>
      </w:r>
      <w:r>
        <w:t>0244*T(v4</w:t>
      </w:r>
      <w:r w:rsidR="00644CD5">
        <w:t>.</w:t>
      </w:r>
      <w:r>
        <w:t>u21) + 0</w:t>
      </w:r>
      <w:r w:rsidR="00644CD5">
        <w:t>.</w:t>
      </w:r>
      <w:r>
        <w:t>0138*T(v38) + 0</w:t>
      </w:r>
      <w:r w:rsidR="00644CD5">
        <w:t>.</w:t>
      </w:r>
      <w:r>
        <w:t>00751*Lipophilicity^2 + 0</w:t>
      </w:r>
      <w:r w:rsidR="00644CD5">
        <w:t>.</w:t>
      </w:r>
      <w:r>
        <w:t>0229*T(v12</w:t>
      </w:r>
      <w:r w:rsidR="00644CD5">
        <w:t>.</w:t>
      </w:r>
      <w:r>
        <w:t>u10) -0</w:t>
      </w:r>
      <w:r w:rsidR="00644CD5">
        <w:t>.</w:t>
      </w:r>
      <w:r>
        <w:t>0226*T(v1</w:t>
      </w:r>
      <w:r w:rsidR="00644CD5">
        <w:t>.</w:t>
      </w:r>
      <w:r>
        <w:t>u16) -0</w:t>
      </w:r>
      <w:r w:rsidR="00644CD5">
        <w:t>.</w:t>
      </w:r>
      <w:r>
        <w:t>0169*T(v32</w:t>
      </w:r>
      <w:r w:rsidR="00644CD5">
        <w:t>.</w:t>
      </w:r>
      <w:r>
        <w:t>u3) -0</w:t>
      </w:r>
      <w:r w:rsidR="00644CD5">
        <w:t>.</w:t>
      </w:r>
      <w:r>
        <w:t>0186*T(v11</w:t>
      </w:r>
      <w:r w:rsidR="00644CD5">
        <w:t>.</w:t>
      </w:r>
      <w:r>
        <w:t>u3) + 0</w:t>
      </w:r>
      <w:r w:rsidR="00644CD5">
        <w:t>.</w:t>
      </w:r>
      <w:r>
        <w:t>0155*T(v12</w:t>
      </w:r>
      <w:r w:rsidR="00644CD5">
        <w:t>.</w:t>
      </w:r>
      <w:r>
        <w:t>u23) + 0</w:t>
      </w:r>
      <w:r w:rsidR="00644CD5">
        <w:t>.</w:t>
      </w:r>
      <w:r>
        <w:t>0198*T(v4</w:t>
      </w:r>
      <w:r w:rsidR="00644CD5">
        <w:t>.</w:t>
      </w:r>
      <w:r>
        <w:t>u7) + 0</w:t>
      </w:r>
      <w:r w:rsidR="00644CD5">
        <w:t>.</w:t>
      </w:r>
      <w:r>
        <w:t>0117*T(v13) + 0</w:t>
      </w:r>
      <w:r w:rsidR="00644CD5">
        <w:t>.</w:t>
      </w:r>
      <w:r>
        <w:t>0102*T(v35</w:t>
      </w:r>
      <w:r w:rsidR="00644CD5">
        <w:t>.</w:t>
      </w:r>
      <w:r>
        <w:t>u4) -0</w:t>
      </w:r>
      <w:r w:rsidR="00644CD5">
        <w:t>.</w:t>
      </w:r>
      <w:r>
        <w:t>0133*T(v8</w:t>
      </w:r>
      <w:r w:rsidR="00644CD5">
        <w:t>.</w:t>
      </w:r>
      <w:r>
        <w:t>u35) + 0</w:t>
      </w:r>
      <w:r w:rsidR="00644CD5">
        <w:t>.</w:t>
      </w:r>
      <w:r>
        <w:t>00943*T(u36) + 0</w:t>
      </w:r>
      <w:r w:rsidR="00644CD5">
        <w:t>.</w:t>
      </w:r>
      <w:r>
        <w:t>00884*T(v4</w:t>
      </w:r>
      <w:r w:rsidR="00644CD5">
        <w:t>.</w:t>
      </w:r>
      <w:r>
        <w:t>u15) -0</w:t>
      </w:r>
      <w:r w:rsidR="00644CD5">
        <w:t>.</w:t>
      </w:r>
      <w:r>
        <w:t>00671*T(v23</w:t>
      </w:r>
      <w:r w:rsidR="00644CD5">
        <w:t>.</w:t>
      </w:r>
      <w:r>
        <w:t>u17) -0</w:t>
      </w:r>
      <w:r w:rsidR="00644CD5">
        <w:t>.</w:t>
      </w:r>
      <w:r>
        <w:t>00771*T(v15</w:t>
      </w:r>
      <w:r w:rsidR="00644CD5">
        <w:t>.</w:t>
      </w:r>
      <w:r>
        <w:t>u6) -0</w:t>
      </w:r>
      <w:r w:rsidR="00644CD5">
        <w:t>.</w:t>
      </w:r>
      <w:r>
        <w:t>00662*T(v13</w:t>
      </w:r>
      <w:r w:rsidR="00644CD5">
        <w:t>.</w:t>
      </w:r>
      <w:r>
        <w:t>u12) -0</w:t>
      </w:r>
      <w:r w:rsidR="00644CD5">
        <w:t>.</w:t>
      </w:r>
      <w:r>
        <w:t>00542*T(v20</w:t>
      </w:r>
      <w:r w:rsidR="00644CD5">
        <w:t>.</w:t>
      </w:r>
      <w:r>
        <w:t>u2) + 0</w:t>
      </w:r>
      <w:r w:rsidR="00644CD5">
        <w:t>.</w:t>
      </w:r>
      <w:r>
        <w:t>0056*T(v25</w:t>
      </w:r>
      <w:r w:rsidR="00644CD5">
        <w:t>.</w:t>
      </w:r>
      <w:r>
        <w:t>u2) -0</w:t>
      </w:r>
      <w:r w:rsidR="00644CD5">
        <w:t>.</w:t>
      </w:r>
      <w:r>
        <w:t>00423*T(v11</w:t>
      </w:r>
      <w:r w:rsidR="00644CD5">
        <w:t>.</w:t>
      </w:r>
      <w:r>
        <w:t>u8) -0</w:t>
      </w:r>
      <w:r w:rsidR="00644CD5">
        <w:t>.</w:t>
      </w:r>
      <w:r>
        <w:t>000851*T(v2</w:t>
      </w:r>
      <w:r w:rsidR="00644CD5">
        <w:t>.</w:t>
      </w:r>
      <w:r>
        <w:t>u30) + 7</w:t>
      </w:r>
      <w:r w:rsidR="00644CD5">
        <w:t>.</w:t>
      </w:r>
      <w:r>
        <w:t>32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827*T(v2</w:t>
      </w:r>
      <w:r w:rsidR="00644CD5">
        <w:t>.</w:t>
      </w:r>
      <w:r>
        <w:t>u4) + 0</w:t>
      </w:r>
      <w:r w:rsidR="00644CD5">
        <w:t>.</w:t>
      </w:r>
      <w:r>
        <w:t>0638*NumAromAtoms + 0</w:t>
      </w:r>
      <w:r w:rsidR="00644CD5">
        <w:t>.</w:t>
      </w:r>
      <w:r>
        <w:t>448*T(v6</w:t>
      </w:r>
      <w:r w:rsidR="00644CD5">
        <w:t>.</w:t>
      </w:r>
      <w:r>
        <w:t>u1) + 0</w:t>
      </w:r>
      <w:r w:rsidR="00644CD5">
        <w:t>.</w:t>
      </w:r>
      <w:r>
        <w:t>781*T(v12</w:t>
      </w:r>
      <w:r w:rsidR="00644CD5">
        <w:t>.</w:t>
      </w:r>
      <w:r>
        <w:t>u28) -1</w:t>
      </w:r>
      <w:r w:rsidR="00644CD5">
        <w:t>.</w:t>
      </w:r>
      <w:r>
        <w:t>98*T(v3) -1</w:t>
      </w:r>
      <w:r w:rsidR="00644CD5">
        <w:t>.</w:t>
      </w:r>
      <w:r>
        <w:t>02*T(v15) -0</w:t>
      </w:r>
      <w:r w:rsidR="00644CD5">
        <w:t>.</w:t>
      </w:r>
      <w:r>
        <w:t>703*T(v17</w:t>
      </w:r>
      <w:r w:rsidR="00644CD5">
        <w:t>.</w:t>
      </w:r>
      <w:r>
        <w:t>u14) -0</w:t>
      </w:r>
      <w:r w:rsidR="00644CD5">
        <w:t>.</w:t>
      </w:r>
      <w:r>
        <w:t>712*T(v23</w:t>
      </w:r>
      <w:r w:rsidR="00644CD5">
        <w:t>.</w:t>
      </w:r>
      <w:r>
        <w:t>u8) -1</w:t>
      </w:r>
      <w:r w:rsidR="00644CD5">
        <w:t>.</w:t>
      </w:r>
      <w:r>
        <w:t>84*T(v12</w:t>
      </w:r>
      <w:r w:rsidR="00644CD5">
        <w:t>.</w:t>
      </w:r>
      <w:r>
        <w:t>u8) -0</w:t>
      </w:r>
      <w:r w:rsidR="00644CD5">
        <w:t>.</w:t>
      </w:r>
      <w:r>
        <w:t>173*NumAcceptor -1</w:t>
      </w:r>
      <w:r w:rsidR="00644CD5">
        <w:t>.</w:t>
      </w:r>
      <w:r>
        <w:t>01*T(v15</w:t>
      </w:r>
      <w:r w:rsidR="00644CD5">
        <w:t>.</w:t>
      </w:r>
      <w:r>
        <w:t>u5) + 0</w:t>
      </w:r>
      <w:r w:rsidR="00644CD5">
        <w:t>.</w:t>
      </w:r>
      <w:r>
        <w:t>676*T(v10</w:t>
      </w:r>
      <w:r w:rsidR="00644CD5">
        <w:t>.</w:t>
      </w:r>
      <w:r>
        <w:t>u21) + 1</w:t>
      </w:r>
      <w:r w:rsidR="00644CD5">
        <w:t>.</w:t>
      </w:r>
      <w:r>
        <w:t>44*T(v22</w:t>
      </w:r>
      <w:r w:rsidR="00644CD5">
        <w:t>.</w:t>
      </w:r>
      <w:r>
        <w:t>u6) + 0</w:t>
      </w:r>
      <w:r w:rsidR="00644CD5">
        <w:t>.</w:t>
      </w:r>
      <w:r>
        <w:t>169*MW + 2</w:t>
      </w:r>
      <w:r w:rsidR="00644CD5">
        <w:t>.</w:t>
      </w:r>
      <w:r>
        <w:t>11*T(v24</w:t>
      </w:r>
      <w:r w:rsidR="00644CD5">
        <w:t>.</w:t>
      </w:r>
      <w:r>
        <w:t>u6) -0</w:t>
      </w:r>
      <w:r w:rsidR="00644CD5">
        <w:t>.</w:t>
      </w:r>
      <w:r>
        <w:t>384*T(v8</w:t>
      </w:r>
      <w:r w:rsidR="00644CD5">
        <w:t>.</w:t>
      </w:r>
      <w:r>
        <w:t>u28) -0</w:t>
      </w:r>
      <w:r w:rsidR="00644CD5">
        <w:t>.</w:t>
      </w:r>
      <w:r>
        <w:t>0635*T(v14</w:t>
      </w:r>
      <w:r w:rsidR="00644CD5">
        <w:t>.</w:t>
      </w:r>
      <w:r>
        <w:t>u2) -0</w:t>
      </w:r>
      <w:r w:rsidR="00644CD5">
        <w:t>.</w:t>
      </w:r>
      <w:r>
        <w:t>847*T(v16</w:t>
      </w:r>
      <w:r w:rsidR="00644CD5">
        <w:t>.</w:t>
      </w:r>
      <w:r>
        <w:t>u25) -0</w:t>
      </w:r>
      <w:r w:rsidR="00644CD5">
        <w:t>.</w:t>
      </w:r>
      <w:r>
        <w:t>0171*T(v4</w:t>
      </w:r>
      <w:r w:rsidR="00644CD5">
        <w:t>.</w:t>
      </w:r>
      <w:r>
        <w:t>u3) + 0</w:t>
      </w:r>
      <w:r w:rsidR="00644CD5">
        <w:t>.</w:t>
      </w:r>
      <w:r>
        <w:t>913*T(v9</w:t>
      </w:r>
      <w:r w:rsidR="00644CD5">
        <w:t>.</w:t>
      </w:r>
      <w:r>
        <w:t>u13) -0</w:t>
      </w:r>
      <w:r w:rsidR="00644CD5">
        <w:t>.</w:t>
      </w:r>
      <w:r>
        <w:t>603*T(u29) + 0</w:t>
      </w:r>
      <w:r w:rsidR="00644CD5">
        <w:t>.</w:t>
      </w:r>
      <w:r>
        <w:t>485*T(v29</w:t>
      </w:r>
      <w:r w:rsidR="00644CD5">
        <w:t>.</w:t>
      </w:r>
      <w:r>
        <w:t>u9) -0</w:t>
      </w:r>
      <w:r w:rsidR="00644CD5">
        <w:t>.</w:t>
      </w:r>
      <w:r>
        <w:t>478*T(v21) -0</w:t>
      </w:r>
      <w:r w:rsidR="00644CD5">
        <w:t>.</w:t>
      </w:r>
      <w:r>
        <w:t>104*T(v5</w:t>
      </w:r>
      <w:r w:rsidR="00644CD5">
        <w:t>.</w:t>
      </w:r>
      <w:r>
        <w:t>u22) + 0</w:t>
      </w:r>
      <w:r w:rsidR="00644CD5">
        <w:t>.</w:t>
      </w:r>
      <w:r>
        <w:t>284*T(v9</w:t>
      </w:r>
      <w:r w:rsidR="00644CD5">
        <w:t>.</w:t>
      </w:r>
      <w:r>
        <w:t>u9) -2</w:t>
      </w:r>
      <w:r w:rsidR="00644CD5">
        <w:t>.</w:t>
      </w:r>
      <w:r>
        <w:t>35*T(v3</w:t>
      </w:r>
      <w:r w:rsidR="00644CD5">
        <w:t>.</w:t>
      </w:r>
      <w:r>
        <w:t>u1) -0</w:t>
      </w:r>
      <w:r w:rsidR="00644CD5">
        <w:t>.</w:t>
      </w:r>
      <w:r>
        <w:t>725*T(v5</w:t>
      </w:r>
      <w:r w:rsidR="00644CD5">
        <w:t>.</w:t>
      </w:r>
      <w:r>
        <w:t>u35) + 0</w:t>
      </w:r>
      <w:r w:rsidR="00644CD5">
        <w:t>.</w:t>
      </w:r>
      <w:r>
        <w:t>488*T(v31</w:t>
      </w:r>
      <w:r w:rsidR="00644CD5">
        <w:t>.</w:t>
      </w:r>
      <w:r>
        <w:t>u2) + 0</w:t>
      </w:r>
      <w:r w:rsidR="00644CD5">
        <w:t>.</w:t>
      </w:r>
      <w:r>
        <w:t>063*NumDonor -1</w:t>
      </w:r>
      <w:r w:rsidR="00644CD5">
        <w:t>.</w:t>
      </w:r>
      <w:r>
        <w:t>99*T(v3</w:t>
      </w:r>
      <w:r w:rsidR="00644CD5">
        <w:t>.</w:t>
      </w:r>
      <w:r>
        <w:t>u2) + 0</w:t>
      </w:r>
      <w:r w:rsidR="00644CD5">
        <w:t>.</w:t>
      </w:r>
      <w:r>
        <w:t>793*T(v23</w:t>
      </w:r>
      <w:r w:rsidR="00644CD5">
        <w:t>.</w:t>
      </w:r>
      <w:r>
        <w:t>u14) -0</w:t>
      </w:r>
      <w:r w:rsidR="00644CD5">
        <w:t>.</w:t>
      </w:r>
      <w:r>
        <w:t>00104*Lipophilicity^3 -1</w:t>
      </w:r>
      <w:r w:rsidR="00644CD5">
        <w:t>.</w:t>
      </w:r>
      <w:r>
        <w:t>02*T(v7</w:t>
      </w:r>
      <w:r w:rsidR="00644CD5">
        <w:t>.</w:t>
      </w:r>
      <w:r>
        <w:t>u20) -0</w:t>
      </w:r>
      <w:r w:rsidR="00644CD5">
        <w:t>.</w:t>
      </w:r>
      <w:r>
        <w:t>457*T(v15</w:t>
      </w:r>
      <w:r w:rsidR="00644CD5">
        <w:t>.</w:t>
      </w:r>
      <w:r>
        <w:t>u6) + 0</w:t>
      </w:r>
      <w:r w:rsidR="00644CD5">
        <w:t>.</w:t>
      </w:r>
      <w:r>
        <w:t>294*T(v27) -1</w:t>
      </w:r>
      <w:r w:rsidR="00644CD5">
        <w:t>.</w:t>
      </w:r>
      <w:r>
        <w:t>57*T(v1</w:t>
      </w:r>
      <w:r w:rsidR="00644CD5">
        <w:t>.</w:t>
      </w:r>
      <w:r>
        <w:t>u1) -0</w:t>
      </w:r>
      <w:r w:rsidR="00644CD5">
        <w:t>.</w:t>
      </w:r>
      <w:r>
        <w:t>57*T(v11</w:t>
      </w:r>
      <w:r w:rsidR="00644CD5">
        <w:t>.</w:t>
      </w:r>
      <w:r>
        <w:t>u25) -1</w:t>
      </w:r>
      <w:r w:rsidR="00644CD5">
        <w:t>.</w:t>
      </w:r>
      <w:r>
        <w:t>04*T(v7</w:t>
      </w:r>
      <w:r w:rsidR="00644CD5">
        <w:t>.</w:t>
      </w:r>
      <w:r>
        <w:t>u10) -0</w:t>
      </w:r>
      <w:r w:rsidR="00644CD5">
        <w:t>.</w:t>
      </w:r>
      <w:r>
        <w:t>309*T(v28</w:t>
      </w:r>
      <w:r w:rsidR="00644CD5">
        <w:t>.</w:t>
      </w:r>
      <w:r>
        <w:t>u7) -0</w:t>
      </w:r>
      <w:r w:rsidR="00644CD5">
        <w:t>.</w:t>
      </w:r>
      <w:r>
        <w:t>0632*NumHal -0</w:t>
      </w:r>
      <w:r w:rsidR="00644CD5">
        <w:t>.</w:t>
      </w:r>
      <w:r>
        <w:t>13*T(v5</w:t>
      </w:r>
      <w:r w:rsidR="00644CD5">
        <w:t>.</w:t>
      </w:r>
      <w:r>
        <w:t>u18) + 0</w:t>
      </w:r>
      <w:r w:rsidR="00644CD5">
        <w:t>.</w:t>
      </w:r>
      <w:r>
        <w:t>567*T(u37) + 13</w:t>
      </w:r>
      <w:r w:rsidR="00644CD5">
        <w:t>.</w:t>
      </w:r>
      <w:r>
        <w:t>8*Lipophilicity + 1</w:t>
      </w:r>
      <w:r w:rsidR="00644CD5">
        <w:t>.</w:t>
      </w:r>
      <w:r>
        <w:t>05*T(v10</w:t>
      </w:r>
      <w:r w:rsidR="00644CD5">
        <w:t>.</w:t>
      </w:r>
      <w:r>
        <w:t>u3) + 0</w:t>
      </w:r>
      <w:r w:rsidR="00644CD5">
        <w:t>.</w:t>
      </w:r>
      <w:r>
        <w:t>568*T(v16</w:t>
      </w:r>
      <w:r w:rsidR="00644CD5">
        <w:t>.</w:t>
      </w:r>
      <w:r>
        <w:t>u22) -1</w:t>
      </w:r>
      <w:r w:rsidR="00644CD5">
        <w:t>.</w:t>
      </w:r>
      <w:r>
        <w:t>14*T(v4</w:t>
      </w:r>
      <w:r w:rsidR="00644CD5">
        <w:t>.</w:t>
      </w:r>
      <w:r>
        <w:t>u22) -0</w:t>
      </w:r>
      <w:r w:rsidR="00644CD5">
        <w:t>.</w:t>
      </w:r>
      <w:r>
        <w:t>812*T(v28</w:t>
      </w:r>
      <w:r w:rsidR="00644CD5">
        <w:t>.</w:t>
      </w:r>
      <w:r>
        <w:t>u5) + 0</w:t>
      </w:r>
      <w:r w:rsidR="00644CD5">
        <w:t>.</w:t>
      </w:r>
      <w:r>
        <w:t>584*T(v38</w:t>
      </w:r>
      <w:r w:rsidR="00644CD5">
        <w:t>.</w:t>
      </w:r>
      <w:r>
        <w:t>u5) + 0</w:t>
      </w:r>
      <w:r w:rsidR="00644CD5">
        <w:t>.</w:t>
      </w:r>
      <w:r>
        <w:t>104*T(v36</w:t>
      </w:r>
      <w:r w:rsidR="00644CD5">
        <w:t>.</w:t>
      </w:r>
      <w:r>
        <w:t>u5) -1</w:t>
      </w:r>
      <w:r w:rsidR="00644CD5">
        <w:t>.</w:t>
      </w:r>
      <w:r>
        <w:t>11*T(v19</w:t>
      </w:r>
      <w:r w:rsidR="00644CD5">
        <w:t>.</w:t>
      </w:r>
      <w:r>
        <w:t>u15) + 1</w:t>
      </w:r>
      <w:r w:rsidR="00644CD5">
        <w:t>.</w:t>
      </w:r>
      <w:r>
        <w:t>14*T(v28</w:t>
      </w:r>
      <w:r w:rsidR="00644CD5">
        <w:t>.</w:t>
      </w:r>
      <w:r>
        <w:t>u2) + 0</w:t>
      </w:r>
      <w:r w:rsidR="00644CD5">
        <w:t>.</w:t>
      </w:r>
      <w:r>
        <w:t>145*T(v7</w:t>
      </w:r>
      <w:r w:rsidR="00644CD5">
        <w:t>.</w:t>
      </w:r>
      <w:r>
        <w:t>u7) + 0</w:t>
      </w:r>
      <w:r w:rsidR="00644CD5">
        <w:t>.</w:t>
      </w:r>
      <w:r>
        <w:t>704*T(v14</w:t>
      </w:r>
      <w:r w:rsidR="00644CD5">
        <w:t>.</w:t>
      </w:r>
      <w:r>
        <w:t>u9) -0</w:t>
      </w:r>
      <w:r w:rsidR="00644CD5">
        <w:t>.</w:t>
      </w:r>
      <w:r>
        <w:t>972*T(v31</w:t>
      </w:r>
      <w:r w:rsidR="00644CD5">
        <w:t>.</w:t>
      </w:r>
      <w:r>
        <w:t>u7) + 0</w:t>
      </w:r>
      <w:r w:rsidR="00644CD5">
        <w:t>.</w:t>
      </w:r>
      <w:r>
        <w:t>513*T(v7</w:t>
      </w:r>
      <w:r w:rsidR="00644CD5">
        <w:t>.</w:t>
      </w:r>
      <w:r>
        <w:t>u36) -0</w:t>
      </w:r>
      <w:r w:rsidR="00644CD5">
        <w:t>.</w:t>
      </w:r>
      <w:r>
        <w:t>595*T(v15</w:t>
      </w:r>
      <w:r w:rsidR="00644CD5">
        <w:t>.</w:t>
      </w:r>
      <w:r>
        <w:t>u26) -0</w:t>
      </w:r>
      <w:r w:rsidR="00644CD5">
        <w:t>.</w:t>
      </w:r>
      <w:r>
        <w:t>783*T(v22</w:t>
      </w:r>
      <w:r w:rsidR="00644CD5">
        <w:t>.</w:t>
      </w:r>
      <w:r>
        <w:t>u20) + 0</w:t>
      </w:r>
      <w:r w:rsidR="00644CD5">
        <w:t>.</w:t>
      </w:r>
      <w:r>
        <w:t>511*T(v20</w:t>
      </w:r>
      <w:r w:rsidR="00644CD5">
        <w:t>.</w:t>
      </w:r>
      <w:r>
        <w:t>u17) -0</w:t>
      </w:r>
      <w:r w:rsidR="00644CD5">
        <w:t>.</w:t>
      </w:r>
      <w:r>
        <w:t>859*T(v4</w:t>
      </w:r>
      <w:r w:rsidR="00644CD5">
        <w:t>.</w:t>
      </w:r>
      <w:r>
        <w:t>u4) -0</w:t>
      </w:r>
      <w:r w:rsidR="00644CD5">
        <w:t>.</w:t>
      </w:r>
      <w:r>
        <w:t>271*T(v18</w:t>
      </w:r>
      <w:r w:rsidR="00644CD5">
        <w:t>.</w:t>
      </w:r>
      <w:r>
        <w:t>u24) + 0</w:t>
      </w:r>
      <w:r w:rsidR="00644CD5">
        <w:t>.</w:t>
      </w:r>
      <w:r>
        <w:t>65*T(v18</w:t>
      </w:r>
      <w:r w:rsidR="00644CD5">
        <w:t>.</w:t>
      </w:r>
      <w:r>
        <w:t>u21) + 0</w:t>
      </w:r>
      <w:r w:rsidR="00644CD5">
        <w:t>.</w:t>
      </w:r>
      <w:r>
        <w:t>426*T(v4</w:t>
      </w:r>
      <w:r w:rsidR="00644CD5">
        <w:t>.</w:t>
      </w:r>
      <w:r>
        <w:t>u23) -0</w:t>
      </w:r>
      <w:r w:rsidR="00644CD5">
        <w:t>.</w:t>
      </w:r>
      <w:r>
        <w:t>2*T(v25</w:t>
      </w:r>
      <w:r w:rsidR="00644CD5">
        <w:t>.</w:t>
      </w:r>
      <w:r>
        <w:t>u1) -1</w:t>
      </w:r>
      <w:r w:rsidR="00644CD5">
        <w:t>.</w:t>
      </w:r>
      <w:r>
        <w:t>02*T(v8</w:t>
      </w:r>
      <w:r w:rsidR="00644CD5">
        <w:t>.</w:t>
      </w:r>
      <w:r>
        <w:t>u7) -0</w:t>
      </w:r>
      <w:r w:rsidR="00644CD5">
        <w:t>.</w:t>
      </w:r>
      <w:r>
        <w:t>814*T(v27</w:t>
      </w:r>
      <w:r w:rsidR="00644CD5">
        <w:t>.</w:t>
      </w:r>
      <w:r>
        <w:t>u4) -0</w:t>
      </w:r>
      <w:r w:rsidR="00644CD5">
        <w:t>.</w:t>
      </w:r>
      <w:r>
        <w:t>445*T(v6</w:t>
      </w:r>
      <w:r w:rsidR="00644CD5">
        <w:t>.</w:t>
      </w:r>
      <w:r>
        <w:t>u34) -</w:t>
      </w:r>
      <w:r>
        <w:lastRenderedPageBreak/>
        <w:t>0</w:t>
      </w:r>
      <w:r w:rsidR="00644CD5">
        <w:t>.</w:t>
      </w:r>
      <w:r>
        <w:t>878*T(v29</w:t>
      </w:r>
      <w:r w:rsidR="00644CD5">
        <w:t>.</w:t>
      </w:r>
      <w:r>
        <w:t>u12) -0</w:t>
      </w:r>
      <w:r w:rsidR="00644CD5">
        <w:t>.</w:t>
      </w:r>
      <w:r>
        <w:t>462*T(v8</w:t>
      </w:r>
      <w:r w:rsidR="00644CD5">
        <w:t>.</w:t>
      </w:r>
      <w:r>
        <w:t>u2) -0</w:t>
      </w:r>
      <w:r w:rsidR="00644CD5">
        <w:t>.</w:t>
      </w:r>
      <w:r>
        <w:t>67*T(v29</w:t>
      </w:r>
      <w:r w:rsidR="00644CD5">
        <w:t>.</w:t>
      </w:r>
      <w:r>
        <w:t>u7) -0</w:t>
      </w:r>
      <w:r w:rsidR="00644CD5">
        <w:t>.</w:t>
      </w:r>
      <w:r>
        <w:t>607*T(v12</w:t>
      </w:r>
      <w:r w:rsidR="00644CD5">
        <w:t>.</w:t>
      </w:r>
      <w:r>
        <w:t>u18) -0</w:t>
      </w:r>
      <w:r w:rsidR="00644CD5">
        <w:t>.</w:t>
      </w:r>
      <w:r>
        <w:t>621*T(v14</w:t>
      </w:r>
      <w:r w:rsidR="00644CD5">
        <w:t>.</w:t>
      </w:r>
      <w:r>
        <w:t>u16) -0</w:t>
      </w:r>
      <w:r w:rsidR="00644CD5">
        <w:t>.</w:t>
      </w:r>
      <w:r>
        <w:t>564*T(v10</w:t>
      </w:r>
      <w:r w:rsidR="00644CD5">
        <w:t>.</w:t>
      </w:r>
      <w:r>
        <w:t>u27) + 0</w:t>
      </w:r>
      <w:r w:rsidR="00644CD5">
        <w:t>.</w:t>
      </w:r>
      <w:r>
        <w:t>457*T(v7</w:t>
      </w:r>
      <w:r w:rsidR="00644CD5">
        <w:t>.</w:t>
      </w:r>
      <w:r>
        <w:t>u1) -1</w:t>
      </w:r>
      <w:r w:rsidR="00644CD5">
        <w:t>.</w:t>
      </w:r>
      <w:r>
        <w:t>25*T(v4</w:t>
      </w:r>
      <w:r w:rsidR="00644CD5">
        <w:t>.</w:t>
      </w:r>
      <w:r>
        <w:t>u2) -0</w:t>
      </w:r>
      <w:r w:rsidR="00644CD5">
        <w:t>.</w:t>
      </w:r>
      <w:r>
        <w:t>797*T(v27</w:t>
      </w:r>
      <w:r w:rsidR="00644CD5">
        <w:t>.</w:t>
      </w:r>
      <w:r>
        <w:t>u3) -0</w:t>
      </w:r>
      <w:r w:rsidR="00644CD5">
        <w:t>.</w:t>
      </w:r>
      <w:r>
        <w:t>23*T(v38</w:t>
      </w:r>
      <w:r w:rsidR="00644CD5">
        <w:t>.</w:t>
      </w:r>
      <w:r>
        <w:t>u3) + 0</w:t>
      </w:r>
      <w:r w:rsidR="00644CD5">
        <w:t>.</w:t>
      </w:r>
      <w:r>
        <w:t>543*T(v15</w:t>
      </w:r>
      <w:r w:rsidR="00644CD5">
        <w:t>.</w:t>
      </w:r>
      <w:r>
        <w:t>u18) + 0</w:t>
      </w:r>
      <w:r w:rsidR="00644CD5">
        <w:t>.</w:t>
      </w:r>
      <w:r>
        <w:t>8*T(v21</w:t>
      </w:r>
      <w:r w:rsidR="00644CD5">
        <w:t>.</w:t>
      </w:r>
      <w:r>
        <w:t>u13) -0</w:t>
      </w:r>
      <w:r w:rsidR="00644CD5">
        <w:t>.</w:t>
      </w:r>
      <w:r>
        <w:t>627*T(v31</w:t>
      </w:r>
      <w:r w:rsidR="00644CD5">
        <w:t>.</w:t>
      </w:r>
      <w:r>
        <w:t>u3) -0</w:t>
      </w:r>
      <w:r w:rsidR="00644CD5">
        <w:t>.</w:t>
      </w:r>
      <w:r>
        <w:t>381*T(v2</w:t>
      </w:r>
      <w:r w:rsidR="00644CD5">
        <w:t>.</w:t>
      </w:r>
      <w:r>
        <w:t>u23) -0</w:t>
      </w:r>
      <w:r w:rsidR="00644CD5">
        <w:t>.</w:t>
      </w:r>
      <w:r>
        <w:t>675*T(v4</w:t>
      </w:r>
      <w:r w:rsidR="00644CD5">
        <w:t>.</w:t>
      </w:r>
      <w:r>
        <w:t>u39) -0</w:t>
      </w:r>
      <w:r w:rsidR="00644CD5">
        <w:t>.</w:t>
      </w:r>
      <w:r>
        <w:t>659*T(v9</w:t>
      </w:r>
      <w:r w:rsidR="00644CD5">
        <w:t>.</w:t>
      </w:r>
      <w:r>
        <w:t>u26) + 0</w:t>
      </w:r>
      <w:r w:rsidR="00644CD5">
        <w:t>.</w:t>
      </w:r>
      <w:r>
        <w:t>68*T(v15</w:t>
      </w:r>
      <w:r w:rsidR="00644CD5">
        <w:t>.</w:t>
      </w:r>
      <w:r>
        <w:t>u15) -0</w:t>
      </w:r>
      <w:r w:rsidR="00644CD5">
        <w:t>.</w:t>
      </w:r>
      <w:r>
        <w:t>411*T(v14</w:t>
      </w:r>
      <w:r w:rsidR="00644CD5">
        <w:t>.</w:t>
      </w:r>
      <w:r>
        <w:t>u12) -0</w:t>
      </w:r>
      <w:r w:rsidR="00644CD5">
        <w:t>.</w:t>
      </w:r>
      <w:r>
        <w:t>622*T(v2</w:t>
      </w:r>
      <w:r w:rsidR="00644CD5">
        <w:t>.</w:t>
      </w:r>
      <w:r>
        <w:t>u14) + 0</w:t>
      </w:r>
      <w:r w:rsidR="00644CD5">
        <w:t>.</w:t>
      </w:r>
      <w:r>
        <w:t>676*T(v3</w:t>
      </w:r>
      <w:r w:rsidR="00644CD5">
        <w:t>.</w:t>
      </w:r>
      <w:r>
        <w:t>u24) + 0</w:t>
      </w:r>
      <w:r w:rsidR="00644CD5">
        <w:t>.</w:t>
      </w:r>
      <w:r>
        <w:t>967*T(v7</w:t>
      </w:r>
      <w:r w:rsidR="00644CD5">
        <w:t>.</w:t>
      </w:r>
      <w:r>
        <w:t>u29) -0</w:t>
      </w:r>
      <w:r w:rsidR="00644CD5">
        <w:t>.</w:t>
      </w:r>
      <w:r>
        <w:t>46*T(v14</w:t>
      </w:r>
      <w:r w:rsidR="00644CD5">
        <w:t>.</w:t>
      </w:r>
      <w:r>
        <w:t>u17) -1</w:t>
      </w:r>
      <w:r w:rsidR="00644CD5">
        <w:t>.</w:t>
      </w:r>
      <w:r>
        <w:t>04*T(v10</w:t>
      </w:r>
      <w:r w:rsidR="00644CD5">
        <w:t>.</w:t>
      </w:r>
      <w:r>
        <w:t>u24) + 0</w:t>
      </w:r>
      <w:r w:rsidR="00644CD5">
        <w:t>.</w:t>
      </w:r>
      <w:r>
        <w:t>361*T(v10</w:t>
      </w:r>
      <w:r w:rsidR="00644CD5">
        <w:t>.</w:t>
      </w:r>
      <w:r>
        <w:t>u22) + 0</w:t>
      </w:r>
      <w:r w:rsidR="00644CD5">
        <w:t>.</w:t>
      </w:r>
      <w:r>
        <w:t>311*T(v27</w:t>
      </w:r>
      <w:r w:rsidR="00644CD5">
        <w:t>.</w:t>
      </w:r>
      <w:r>
        <w:t>u11) + 0</w:t>
      </w:r>
      <w:r w:rsidR="00644CD5">
        <w:t>.</w:t>
      </w:r>
      <w:r>
        <w:t>645*T(v21</w:t>
      </w:r>
      <w:r w:rsidR="00644CD5">
        <w:t>.</w:t>
      </w:r>
      <w:r>
        <w:t>u10) + 0</w:t>
      </w:r>
      <w:r w:rsidR="00644CD5">
        <w:t>.</w:t>
      </w:r>
      <w:r>
        <w:t>671*T(v23</w:t>
      </w:r>
      <w:r w:rsidR="00644CD5">
        <w:t>.</w:t>
      </w:r>
      <w:r>
        <w:t>u3) + 0</w:t>
      </w:r>
      <w:r w:rsidR="00644CD5">
        <w:t>.</w:t>
      </w:r>
      <w:r>
        <w:t>422*T(v11</w:t>
      </w:r>
      <w:r w:rsidR="00644CD5">
        <w:t>.</w:t>
      </w:r>
      <w:r>
        <w:t>u22) + 1</w:t>
      </w:r>
      <w:r w:rsidR="00644CD5">
        <w:t>.</w:t>
      </w:r>
      <w:r>
        <w:t>03*T(v4</w:t>
      </w:r>
      <w:r w:rsidR="00644CD5">
        <w:t>.</w:t>
      </w:r>
      <w:r>
        <w:t>u6) + 0</w:t>
      </w:r>
      <w:r w:rsidR="00644CD5">
        <w:t>.</w:t>
      </w:r>
      <w:r>
        <w:t>601*T(v22</w:t>
      </w:r>
      <w:r w:rsidR="00644CD5">
        <w:t>.</w:t>
      </w:r>
      <w:r>
        <w:t>u8) -0</w:t>
      </w:r>
      <w:r w:rsidR="00644CD5">
        <w:t>.</w:t>
      </w:r>
      <w:r>
        <w:t>384*T(v11</w:t>
      </w:r>
      <w:r w:rsidR="00644CD5">
        <w:t>.</w:t>
      </w:r>
      <w:r>
        <w:t>u29) -0</w:t>
      </w:r>
      <w:r w:rsidR="00644CD5">
        <w:t>.</w:t>
      </w:r>
      <w:r>
        <w:t>421*T(v7</w:t>
      </w:r>
      <w:r w:rsidR="00644CD5">
        <w:t>.</w:t>
      </w:r>
      <w:r>
        <w:t>u26) -0</w:t>
      </w:r>
      <w:r w:rsidR="00644CD5">
        <w:t>.</w:t>
      </w:r>
      <w:r>
        <w:t>573*T(v11</w:t>
      </w:r>
      <w:r w:rsidR="00644CD5">
        <w:t>.</w:t>
      </w:r>
      <w:r>
        <w:t>u11) + 0</w:t>
      </w:r>
      <w:r w:rsidR="00644CD5">
        <w:t>.</w:t>
      </w:r>
      <w:r>
        <w:t>697*T(v15</w:t>
      </w:r>
      <w:r w:rsidR="00644CD5">
        <w:t>.</w:t>
      </w:r>
      <w:r>
        <w:t>u19) -0</w:t>
      </w:r>
      <w:r w:rsidR="00644CD5">
        <w:t>.</w:t>
      </w:r>
      <w:r>
        <w:t>674*T(v1</w:t>
      </w:r>
      <w:r w:rsidR="00644CD5">
        <w:t>.</w:t>
      </w:r>
      <w:r>
        <w:t>u24) -0</w:t>
      </w:r>
      <w:r w:rsidR="00644CD5">
        <w:t>.</w:t>
      </w:r>
      <w:r>
        <w:t>503*T(v25</w:t>
      </w:r>
      <w:r w:rsidR="00644CD5">
        <w:t>.</w:t>
      </w:r>
      <w:r>
        <w:t>u4) -0</w:t>
      </w:r>
      <w:r w:rsidR="00644CD5">
        <w:t>.</w:t>
      </w:r>
      <w:r>
        <w:t>772*T(v15</w:t>
      </w:r>
      <w:r w:rsidR="00644CD5">
        <w:t>.</w:t>
      </w:r>
      <w:r>
        <w:t>u10) + 0</w:t>
      </w:r>
      <w:r w:rsidR="00644CD5">
        <w:t>.</w:t>
      </w:r>
      <w:r>
        <w:t>612*T(v11</w:t>
      </w:r>
      <w:r w:rsidR="00644CD5">
        <w:t>.</w:t>
      </w:r>
      <w:r>
        <w:t>u27) -0</w:t>
      </w:r>
      <w:r w:rsidR="00644CD5">
        <w:t>.</w:t>
      </w:r>
      <w:r>
        <w:t>327*T(v28</w:t>
      </w:r>
      <w:r w:rsidR="00644CD5">
        <w:t>.</w:t>
      </w:r>
      <w:r>
        <w:t>u4) -0</w:t>
      </w:r>
      <w:r w:rsidR="00644CD5">
        <w:t>.</w:t>
      </w:r>
      <w:r>
        <w:t>765*T(v14</w:t>
      </w:r>
      <w:r w:rsidR="00644CD5">
        <w:t>.</w:t>
      </w:r>
      <w:r>
        <w:t>u28) -0</w:t>
      </w:r>
      <w:r w:rsidR="00644CD5">
        <w:t>.</w:t>
      </w:r>
      <w:r>
        <w:t>179*T(v10</w:t>
      </w:r>
      <w:r w:rsidR="00644CD5">
        <w:t>.</w:t>
      </w:r>
      <w:r>
        <w:t>u28) -0</w:t>
      </w:r>
      <w:r w:rsidR="00644CD5">
        <w:t>.</w:t>
      </w:r>
      <w:r>
        <w:t>41*T(v19</w:t>
      </w:r>
      <w:r w:rsidR="00644CD5">
        <w:t>.</w:t>
      </w:r>
      <w:r>
        <w:t>u8) + 0</w:t>
      </w:r>
      <w:r w:rsidR="00644CD5">
        <w:t>.</w:t>
      </w:r>
      <w:r>
        <w:t>323*T(v3</w:t>
      </w:r>
      <w:r w:rsidR="00644CD5">
        <w:t>.</w:t>
      </w:r>
      <w:r>
        <w:t>u30) + 0</w:t>
      </w:r>
      <w:r w:rsidR="00644CD5">
        <w:t>.</w:t>
      </w:r>
      <w:r>
        <w:t>3*T(v19</w:t>
      </w:r>
      <w:r w:rsidR="00644CD5">
        <w:t>.</w:t>
      </w:r>
      <w:r>
        <w:t>u1) -0</w:t>
      </w:r>
      <w:r w:rsidR="00644CD5">
        <w:t>.</w:t>
      </w:r>
      <w:r>
        <w:t>382*T(u20) -0</w:t>
      </w:r>
      <w:r w:rsidR="00644CD5">
        <w:t>.</w:t>
      </w:r>
      <w:r>
        <w:t>356*T(v5</w:t>
      </w:r>
      <w:r w:rsidR="00644CD5">
        <w:t>.</w:t>
      </w:r>
      <w:r>
        <w:t>u36) + 0</w:t>
      </w:r>
      <w:r w:rsidR="00644CD5">
        <w:t>.</w:t>
      </w:r>
      <w:r>
        <w:t>38*T(v7</w:t>
      </w:r>
      <w:r w:rsidR="00644CD5">
        <w:t>.</w:t>
      </w:r>
      <w:r>
        <w:t>u34) + 0</w:t>
      </w:r>
      <w:r w:rsidR="00644CD5">
        <w:t>.</w:t>
      </w:r>
      <w:r>
        <w:t>446*T(v4</w:t>
      </w:r>
      <w:r w:rsidR="00644CD5">
        <w:t>.</w:t>
      </w:r>
      <w:r>
        <w:t>u29) + 0</w:t>
      </w:r>
      <w:r w:rsidR="00644CD5">
        <w:t>.</w:t>
      </w:r>
      <w:r>
        <w:t>455*T(v14</w:t>
      </w:r>
      <w:r w:rsidR="00644CD5">
        <w:t>.</w:t>
      </w:r>
      <w:r>
        <w:t>u20) -0</w:t>
      </w:r>
      <w:r w:rsidR="00644CD5">
        <w:t>.</w:t>
      </w:r>
      <w:r>
        <w:t>622*T(v13</w:t>
      </w:r>
      <w:r w:rsidR="00644CD5">
        <w:t>.</w:t>
      </w:r>
      <w:r>
        <w:t>u20) + 0</w:t>
      </w:r>
      <w:r w:rsidR="00644CD5">
        <w:t>.</w:t>
      </w:r>
      <w:r>
        <w:t>446*T(v4</w:t>
      </w:r>
      <w:r w:rsidR="00644CD5">
        <w:t>.</w:t>
      </w:r>
      <w:r>
        <w:t>u14) + 0</w:t>
      </w:r>
      <w:r w:rsidR="00644CD5">
        <w:t>.</w:t>
      </w:r>
      <w:r>
        <w:t>11*NumPositive -0</w:t>
      </w:r>
      <w:r w:rsidR="00644CD5">
        <w:t>.</w:t>
      </w:r>
      <w:r>
        <w:t>326*T(v21</w:t>
      </w:r>
      <w:r w:rsidR="00644CD5">
        <w:t>.</w:t>
      </w:r>
      <w:r>
        <w:t>u4) + 0</w:t>
      </w:r>
      <w:r w:rsidR="00644CD5">
        <w:t>.</w:t>
      </w:r>
      <w:r>
        <w:t>44*T(v1</w:t>
      </w:r>
      <w:r w:rsidR="00644CD5">
        <w:t>.</w:t>
      </w:r>
      <w:r>
        <w:t>u11) -0</w:t>
      </w:r>
      <w:r w:rsidR="00644CD5">
        <w:t>.</w:t>
      </w:r>
      <w:r>
        <w:t>658*T(v14</w:t>
      </w:r>
      <w:r w:rsidR="00644CD5">
        <w:t>.</w:t>
      </w:r>
      <w:r>
        <w:t>u1) + 0</w:t>
      </w:r>
      <w:r w:rsidR="00644CD5">
        <w:t>.</w:t>
      </w:r>
      <w:r>
        <w:t>604*T(v28</w:t>
      </w:r>
      <w:r w:rsidR="00644CD5">
        <w:t>.</w:t>
      </w:r>
      <w:r>
        <w:t>u6) + 0</w:t>
      </w:r>
      <w:r w:rsidR="00644CD5">
        <w:t>.</w:t>
      </w:r>
      <w:r>
        <w:t>398*T(v8</w:t>
      </w:r>
      <w:r w:rsidR="00644CD5">
        <w:t>.</w:t>
      </w:r>
      <w:r>
        <w:t>u20) + 0</w:t>
      </w:r>
      <w:r w:rsidR="00644CD5">
        <w:t>.</w:t>
      </w:r>
      <w:r>
        <w:t>41*T(v21</w:t>
      </w:r>
      <w:r w:rsidR="00644CD5">
        <w:t>.</w:t>
      </w:r>
      <w:r>
        <w:t>u11) -0</w:t>
      </w:r>
      <w:r w:rsidR="00644CD5">
        <w:t>.</w:t>
      </w:r>
      <w:r>
        <w:t>269*T(v33) + 0</w:t>
      </w:r>
      <w:r w:rsidR="00644CD5">
        <w:t>.</w:t>
      </w:r>
      <w:r>
        <w:t>33*T(v24</w:t>
      </w:r>
      <w:r w:rsidR="00644CD5">
        <w:t>.</w:t>
      </w:r>
      <w:r>
        <w:t>u16) -0</w:t>
      </w:r>
      <w:r w:rsidR="00644CD5">
        <w:t>.</w:t>
      </w:r>
      <w:r>
        <w:t>294*T(u42) -0</w:t>
      </w:r>
      <w:r w:rsidR="00644CD5">
        <w:t>.</w:t>
      </w:r>
      <w:r>
        <w:t>492*T(v29</w:t>
      </w:r>
      <w:r w:rsidR="00644CD5">
        <w:t>.</w:t>
      </w:r>
      <w:r>
        <w:t>u13) -0</w:t>
      </w:r>
      <w:r w:rsidR="00644CD5">
        <w:t>.</w:t>
      </w:r>
      <w:r>
        <w:t>544*T(v3</w:t>
      </w:r>
      <w:r w:rsidR="00644CD5">
        <w:t>.</w:t>
      </w:r>
      <w:r>
        <w:t>u20) + 0</w:t>
      </w:r>
      <w:r w:rsidR="00644CD5">
        <w:t>.</w:t>
      </w:r>
      <w:r>
        <w:t>436*T(v18</w:t>
      </w:r>
      <w:r w:rsidR="00644CD5">
        <w:t>.</w:t>
      </w:r>
      <w:r>
        <w:t>u6) -0</w:t>
      </w:r>
      <w:r w:rsidR="00644CD5">
        <w:t>.</w:t>
      </w:r>
      <w:r>
        <w:t>411*T(v31</w:t>
      </w:r>
      <w:r w:rsidR="00644CD5">
        <w:t>.</w:t>
      </w:r>
      <w:r>
        <w:t>u6) -0</w:t>
      </w:r>
      <w:r w:rsidR="00644CD5">
        <w:t>.</w:t>
      </w:r>
      <w:r>
        <w:t>437*T(v2</w:t>
      </w:r>
      <w:r w:rsidR="00644CD5">
        <w:t>.</w:t>
      </w:r>
      <w:r>
        <w:t>u32) + 0</w:t>
      </w:r>
      <w:r w:rsidR="00644CD5">
        <w:t>.</w:t>
      </w:r>
      <w:r>
        <w:t>511*T(v22</w:t>
      </w:r>
      <w:r w:rsidR="00644CD5">
        <w:t>.</w:t>
      </w:r>
      <w:r>
        <w:t>u17) -0</w:t>
      </w:r>
      <w:r w:rsidR="00644CD5">
        <w:t>.</w:t>
      </w:r>
      <w:r>
        <w:t>377*T(v1</w:t>
      </w:r>
      <w:r w:rsidR="00644CD5">
        <w:t>.</w:t>
      </w:r>
      <w:r>
        <w:t>u20) + 0</w:t>
      </w:r>
      <w:r w:rsidR="00644CD5">
        <w:t>.</w:t>
      </w:r>
      <w:r>
        <w:t>216*T(v5</w:t>
      </w:r>
      <w:r w:rsidR="00644CD5">
        <w:t>.</w:t>
      </w:r>
      <w:r>
        <w:t>u38) + 0</w:t>
      </w:r>
      <w:r w:rsidR="00644CD5">
        <w:t>.</w:t>
      </w:r>
      <w:r>
        <w:t>275*T(v14</w:t>
      </w:r>
      <w:r w:rsidR="00644CD5">
        <w:t>.</w:t>
      </w:r>
      <w:r>
        <w:t>u26) -0</w:t>
      </w:r>
      <w:r w:rsidR="00644CD5">
        <w:t>.</w:t>
      </w:r>
      <w:r>
        <w:t>589*T(v8</w:t>
      </w:r>
      <w:r w:rsidR="00644CD5">
        <w:t>.</w:t>
      </w:r>
      <w:r>
        <w:t>u15) -0</w:t>
      </w:r>
      <w:r w:rsidR="00644CD5">
        <w:t>.</w:t>
      </w:r>
      <w:r>
        <w:t>382*T(v15</w:t>
      </w:r>
      <w:r w:rsidR="00644CD5">
        <w:t>.</w:t>
      </w:r>
      <w:r>
        <w:t>u24) + 0</w:t>
      </w:r>
      <w:r w:rsidR="00644CD5">
        <w:t>.</w:t>
      </w:r>
      <w:r>
        <w:t>274*T(u26) + 0</w:t>
      </w:r>
      <w:r w:rsidR="00644CD5">
        <w:t>.</w:t>
      </w:r>
      <w:r>
        <w:t>331*T(v28) + 0</w:t>
      </w:r>
      <w:r w:rsidR="00644CD5">
        <w:t>.</w:t>
      </w:r>
      <w:r>
        <w:t>396*T(v34</w:t>
      </w:r>
      <w:r w:rsidR="00644CD5">
        <w:t>.</w:t>
      </w:r>
      <w:r>
        <w:t>u8) -0</w:t>
      </w:r>
      <w:r w:rsidR="00644CD5">
        <w:t>.</w:t>
      </w:r>
      <w:r>
        <w:t>297*T(v31</w:t>
      </w:r>
      <w:r w:rsidR="00644CD5">
        <w:t>.</w:t>
      </w:r>
      <w:r>
        <w:t>u12) -0</w:t>
      </w:r>
      <w:r w:rsidR="00644CD5">
        <w:t>.</w:t>
      </w:r>
      <w:r>
        <w:t>395*T(v23</w:t>
      </w:r>
      <w:r w:rsidR="00644CD5">
        <w:t>.</w:t>
      </w:r>
      <w:r>
        <w:t>u12) -0</w:t>
      </w:r>
      <w:r w:rsidR="00644CD5">
        <w:t>.</w:t>
      </w:r>
      <w:r>
        <w:t>354*T(v11</w:t>
      </w:r>
      <w:r w:rsidR="00644CD5">
        <w:t>.</w:t>
      </w:r>
      <w:r>
        <w:t>u20) + 0</w:t>
      </w:r>
      <w:r w:rsidR="00644CD5">
        <w:t>.</w:t>
      </w:r>
      <w:r>
        <w:t>203*T(v26</w:t>
      </w:r>
      <w:r w:rsidR="00644CD5">
        <w:t>.</w:t>
      </w:r>
      <w:r>
        <w:t>u16) -0</w:t>
      </w:r>
      <w:r w:rsidR="00644CD5">
        <w:t>.</w:t>
      </w:r>
      <w:r>
        <w:t>167*T(v4</w:t>
      </w:r>
      <w:r w:rsidR="00644CD5">
        <w:t>.</w:t>
      </w:r>
      <w:r>
        <w:t>u20) + 0</w:t>
      </w:r>
      <w:r w:rsidR="00644CD5">
        <w:t>.</w:t>
      </w:r>
      <w:r>
        <w:t>408*T(v5</w:t>
      </w:r>
      <w:r w:rsidR="00644CD5">
        <w:t>.</w:t>
      </w:r>
      <w:r>
        <w:t>u33) -0</w:t>
      </w:r>
      <w:r w:rsidR="00644CD5">
        <w:t>.</w:t>
      </w:r>
      <w:r>
        <w:t>212*T(u32) -0</w:t>
      </w:r>
      <w:r w:rsidR="00644CD5">
        <w:t>.</w:t>
      </w:r>
      <w:r>
        <w:t>427*T(v15</w:t>
      </w:r>
      <w:r w:rsidR="00644CD5">
        <w:t>.</w:t>
      </w:r>
      <w:r>
        <w:t>u1) + 0</w:t>
      </w:r>
      <w:r w:rsidR="00644CD5">
        <w:t>.</w:t>
      </w:r>
      <w:r>
        <w:t>29*T(v25</w:t>
      </w:r>
      <w:r w:rsidR="00644CD5">
        <w:t>.</w:t>
      </w:r>
      <w:r>
        <w:t>u15) + 0</w:t>
      </w:r>
      <w:r w:rsidR="00644CD5">
        <w:t>.</w:t>
      </w:r>
      <w:r>
        <w:t>381*T(v16</w:t>
      </w:r>
      <w:r w:rsidR="00644CD5">
        <w:t>.</w:t>
      </w:r>
      <w:r>
        <w:t>u16) + 0</w:t>
      </w:r>
      <w:r w:rsidR="00644CD5">
        <w:t>.</w:t>
      </w:r>
      <w:r>
        <w:t>384*T(v6</w:t>
      </w:r>
      <w:r w:rsidR="00644CD5">
        <w:t>.</w:t>
      </w:r>
      <w:r>
        <w:t>u30) + 3</w:t>
      </w:r>
      <w:r w:rsidR="00644CD5">
        <w:t>.</w:t>
      </w:r>
      <w:r>
        <w:t>61*Length + 0</w:t>
      </w:r>
      <w:r w:rsidR="00644CD5">
        <w:t>.</w:t>
      </w:r>
      <w:r>
        <w:t>587*T(u4) -0</w:t>
      </w:r>
      <w:r w:rsidR="00644CD5">
        <w:t>.</w:t>
      </w:r>
      <w:r>
        <w:t>329*T(v25</w:t>
      </w:r>
      <w:r w:rsidR="00644CD5">
        <w:t>.</w:t>
      </w:r>
      <w:r>
        <w:t>u7) + 0</w:t>
      </w:r>
      <w:r w:rsidR="00644CD5">
        <w:t>.</w:t>
      </w:r>
      <w:r>
        <w:t>456*T(v15</w:t>
      </w:r>
      <w:r w:rsidR="00644CD5">
        <w:t>.</w:t>
      </w:r>
      <w:r>
        <w:t>u7) -0</w:t>
      </w:r>
      <w:r w:rsidR="00644CD5">
        <w:t>.</w:t>
      </w:r>
      <w:r>
        <w:t>151*T(v4</w:t>
      </w:r>
      <w:r w:rsidR="00644CD5">
        <w:t>.</w:t>
      </w:r>
      <w:r>
        <w:t>u16) -0</w:t>
      </w:r>
      <w:r w:rsidR="00644CD5">
        <w:t>.</w:t>
      </w:r>
      <w:r>
        <w:t>352*T(u25) + 0</w:t>
      </w:r>
      <w:r w:rsidR="00644CD5">
        <w:t>.</w:t>
      </w:r>
      <w:r>
        <w:t>237*T(v22</w:t>
      </w:r>
      <w:r w:rsidR="00644CD5">
        <w:t>.</w:t>
      </w:r>
      <w:r>
        <w:t>u16) + 0</w:t>
      </w:r>
      <w:r w:rsidR="00644CD5">
        <w:t>.</w:t>
      </w:r>
      <w:r>
        <w:t>364*T(v18</w:t>
      </w:r>
      <w:r w:rsidR="00644CD5">
        <w:t>.</w:t>
      </w:r>
      <w:r>
        <w:t>u11) + 1</w:t>
      </w:r>
      <w:r w:rsidR="00644CD5">
        <w:t>.</w:t>
      </w:r>
      <w:r>
        <w:t>86*v -0</w:t>
      </w:r>
      <w:r w:rsidR="00644CD5">
        <w:t>.</w:t>
      </w:r>
      <w:r>
        <w:t>407*T(v21</w:t>
      </w:r>
      <w:r w:rsidR="00644CD5">
        <w:t>.</w:t>
      </w:r>
      <w:r>
        <w:t>u20) + 0</w:t>
      </w:r>
      <w:r w:rsidR="00644CD5">
        <w:t>.</w:t>
      </w:r>
      <w:r>
        <w:t>279*T(u9) -0</w:t>
      </w:r>
      <w:r w:rsidR="00644CD5">
        <w:t>.</w:t>
      </w:r>
      <w:r>
        <w:t>424*T(v7</w:t>
      </w:r>
      <w:r w:rsidR="00644CD5">
        <w:t>.</w:t>
      </w:r>
      <w:r>
        <w:t>u23) + 0</w:t>
      </w:r>
      <w:r w:rsidR="00644CD5">
        <w:t>.</w:t>
      </w:r>
      <w:r>
        <w:t>235*T(v8</w:t>
      </w:r>
      <w:r w:rsidR="00644CD5">
        <w:t>.</w:t>
      </w:r>
      <w:r>
        <w:t>u34) -0</w:t>
      </w:r>
      <w:r w:rsidR="00644CD5">
        <w:t>.</w:t>
      </w:r>
      <w:r>
        <w:t>418*T(v6</w:t>
      </w:r>
      <w:r w:rsidR="00644CD5">
        <w:t>.</w:t>
      </w:r>
      <w:r>
        <w:t>u24) -0</w:t>
      </w:r>
      <w:r w:rsidR="00644CD5">
        <w:t>.</w:t>
      </w:r>
      <w:r>
        <w:t>343*T(v4</w:t>
      </w:r>
      <w:r w:rsidR="00644CD5">
        <w:t>.</w:t>
      </w:r>
      <w:r>
        <w:t>u33) -0</w:t>
      </w:r>
      <w:r w:rsidR="00644CD5">
        <w:t>.</w:t>
      </w:r>
      <w:r>
        <w:t>337*T(v13</w:t>
      </w:r>
      <w:r w:rsidR="00644CD5">
        <w:t>.</w:t>
      </w:r>
      <w:r>
        <w:t>u24) + 0</w:t>
      </w:r>
      <w:r w:rsidR="00644CD5">
        <w:t>.</w:t>
      </w:r>
      <w:r>
        <w:t>355*T(v31</w:t>
      </w:r>
      <w:r w:rsidR="00644CD5">
        <w:t>.</w:t>
      </w:r>
      <w:r>
        <w:t>u5) + 0</w:t>
      </w:r>
      <w:r w:rsidR="00644CD5">
        <w:t>.</w:t>
      </w:r>
      <w:r>
        <w:t>177*T(v30</w:t>
      </w:r>
      <w:r w:rsidR="00644CD5">
        <w:t>.</w:t>
      </w:r>
      <w:r>
        <w:t>u13) -0</w:t>
      </w:r>
      <w:r w:rsidR="00644CD5">
        <w:t>.</w:t>
      </w:r>
      <w:r>
        <w:t>385*T(v18</w:t>
      </w:r>
      <w:r w:rsidR="00644CD5">
        <w:t>.</w:t>
      </w:r>
      <w:r>
        <w:t>u20) + 0</w:t>
      </w:r>
      <w:r w:rsidR="00644CD5">
        <w:t>.</w:t>
      </w:r>
      <w:r>
        <w:t>299*T(v8</w:t>
      </w:r>
      <w:r w:rsidR="00644CD5">
        <w:t>.</w:t>
      </w:r>
      <w:r>
        <w:t>u30) -0</w:t>
      </w:r>
      <w:r w:rsidR="00644CD5">
        <w:t>.</w:t>
      </w:r>
      <w:r>
        <w:t>28*T(v1</w:t>
      </w:r>
      <w:r w:rsidR="00644CD5">
        <w:t>.</w:t>
      </w:r>
      <w:r>
        <w:t>u13) + 0</w:t>
      </w:r>
      <w:r w:rsidR="00644CD5">
        <w:t>.</w:t>
      </w:r>
      <w:r>
        <w:t>451*T(v1</w:t>
      </w:r>
      <w:r w:rsidR="00644CD5">
        <w:t>.</w:t>
      </w:r>
      <w:r>
        <w:t>u35) + 0</w:t>
      </w:r>
      <w:r w:rsidR="00644CD5">
        <w:t>.</w:t>
      </w:r>
      <w:r>
        <w:t>217*T(v6</w:t>
      </w:r>
      <w:r w:rsidR="00644CD5">
        <w:t>.</w:t>
      </w:r>
      <w:r>
        <w:t>u35) + 0</w:t>
      </w:r>
      <w:r w:rsidR="00644CD5">
        <w:t>.</w:t>
      </w:r>
      <w:r>
        <w:t>701*T(v4</w:t>
      </w:r>
      <w:r w:rsidR="00644CD5">
        <w:t>.</w:t>
      </w:r>
      <w:r>
        <w:t>u1) + 0</w:t>
      </w:r>
      <w:r w:rsidR="00644CD5">
        <w:t>.</w:t>
      </w:r>
      <w:r>
        <w:t>381*T(v11</w:t>
      </w:r>
      <w:r w:rsidR="00644CD5">
        <w:t>.</w:t>
      </w:r>
      <w:r>
        <w:t>u30) -0</w:t>
      </w:r>
      <w:r w:rsidR="00644CD5">
        <w:t>.</w:t>
      </w:r>
      <w:r>
        <w:t>218*T(v8</w:t>
      </w:r>
      <w:r w:rsidR="00644CD5">
        <w:t>.</w:t>
      </w:r>
      <w:r>
        <w:t>u16) + 0</w:t>
      </w:r>
      <w:r w:rsidR="00644CD5">
        <w:t>.</w:t>
      </w:r>
      <w:r>
        <w:t>273*T(v20</w:t>
      </w:r>
      <w:r w:rsidR="00644CD5">
        <w:t>.</w:t>
      </w:r>
      <w:r>
        <w:t>u9) -0</w:t>
      </w:r>
      <w:r w:rsidR="00644CD5">
        <w:t>.</w:t>
      </w:r>
      <w:r>
        <w:t>324*T(v11</w:t>
      </w:r>
      <w:r w:rsidR="00644CD5">
        <w:t>.</w:t>
      </w:r>
      <w:r>
        <w:t>u6) -0</w:t>
      </w:r>
      <w:r w:rsidR="00644CD5">
        <w:t>.</w:t>
      </w:r>
      <w:r>
        <w:t>238*T(v30</w:t>
      </w:r>
      <w:r w:rsidR="00644CD5">
        <w:t>.</w:t>
      </w:r>
      <w:r>
        <w:t>u3) + 0</w:t>
      </w:r>
      <w:r w:rsidR="00644CD5">
        <w:t>.</w:t>
      </w:r>
      <w:r>
        <w:t>319*T(v7</w:t>
      </w:r>
      <w:r w:rsidR="00644CD5">
        <w:t>.</w:t>
      </w:r>
      <w:r>
        <w:t>u32) -0</w:t>
      </w:r>
      <w:r w:rsidR="00644CD5">
        <w:t>.</w:t>
      </w:r>
      <w:r>
        <w:t>274*T(v9</w:t>
      </w:r>
      <w:r w:rsidR="00644CD5">
        <w:t>.</w:t>
      </w:r>
      <w:r>
        <w:t>u33) + 0</w:t>
      </w:r>
      <w:r w:rsidR="00644CD5">
        <w:t>.</w:t>
      </w:r>
      <w:r>
        <w:t>421*T(v13</w:t>
      </w:r>
      <w:r w:rsidR="00644CD5">
        <w:t>.</w:t>
      </w:r>
      <w:r>
        <w:t>u5) + 0</w:t>
      </w:r>
      <w:r w:rsidR="00644CD5">
        <w:t>.</w:t>
      </w:r>
      <w:r>
        <w:t>261*T(v18</w:t>
      </w:r>
      <w:r w:rsidR="00644CD5">
        <w:t>.</w:t>
      </w:r>
      <w:r>
        <w:t>u12) -0</w:t>
      </w:r>
      <w:r w:rsidR="00644CD5">
        <w:t>.</w:t>
      </w:r>
      <w:r>
        <w:t>257*T(v2</w:t>
      </w:r>
      <w:r w:rsidR="00644CD5">
        <w:t>.</w:t>
      </w:r>
      <w:r>
        <w:t>u41) -0</w:t>
      </w:r>
      <w:r w:rsidR="00644CD5">
        <w:t>.</w:t>
      </w:r>
      <w:r>
        <w:t>274*T(v7</w:t>
      </w:r>
      <w:r w:rsidR="00644CD5">
        <w:t>.</w:t>
      </w:r>
      <w:r>
        <w:t>u2) -0</w:t>
      </w:r>
      <w:r w:rsidR="00644CD5">
        <w:t>.</w:t>
      </w:r>
      <w:r>
        <w:t>136*T(u43) -0</w:t>
      </w:r>
      <w:r w:rsidR="00644CD5">
        <w:t>.</w:t>
      </w:r>
      <w:r>
        <w:t>292*T(v12</w:t>
      </w:r>
      <w:r w:rsidR="00644CD5">
        <w:t>.</w:t>
      </w:r>
      <w:r>
        <w:t>u16) -0</w:t>
      </w:r>
      <w:r w:rsidR="00644CD5">
        <w:t>.</w:t>
      </w:r>
      <w:r>
        <w:t>291*T(v7</w:t>
      </w:r>
      <w:r w:rsidR="00644CD5">
        <w:t>.</w:t>
      </w:r>
      <w:r>
        <w:t>u35) -0</w:t>
      </w:r>
      <w:r w:rsidR="00644CD5">
        <w:t>.</w:t>
      </w:r>
      <w:r>
        <w:t>326*T(u7) + 0</w:t>
      </w:r>
      <w:r w:rsidR="00644CD5">
        <w:t>.</w:t>
      </w:r>
      <w:r>
        <w:t>211*T(u30) + 0</w:t>
      </w:r>
      <w:r w:rsidR="00644CD5">
        <w:t>.</w:t>
      </w:r>
      <w:r>
        <w:t>385*T(v7</w:t>
      </w:r>
      <w:r w:rsidR="00644CD5">
        <w:t>.</w:t>
      </w:r>
      <w:r>
        <w:t>u14) -0</w:t>
      </w:r>
      <w:r w:rsidR="00644CD5">
        <w:t>.</w:t>
      </w:r>
      <w:r>
        <w:t>141*T(v15</w:t>
      </w:r>
      <w:r w:rsidR="00644CD5">
        <w:t>.</w:t>
      </w:r>
      <w:r>
        <w:t>u20) -0</w:t>
      </w:r>
      <w:r w:rsidR="00644CD5">
        <w:t>.</w:t>
      </w:r>
      <w:r>
        <w:t>111*T(v39) -0</w:t>
      </w:r>
      <w:r w:rsidR="00644CD5">
        <w:t>.</w:t>
      </w:r>
      <w:r>
        <w:t>249*T(v27</w:t>
      </w:r>
      <w:r w:rsidR="00644CD5">
        <w:t>.</w:t>
      </w:r>
      <w:r>
        <w:t>u12) + 0</w:t>
      </w:r>
      <w:r w:rsidR="00644CD5">
        <w:t>.</w:t>
      </w:r>
      <w:r>
        <w:t>332*T(v21</w:t>
      </w:r>
      <w:r w:rsidR="00644CD5">
        <w:t>.</w:t>
      </w:r>
      <w:r>
        <w:t>u14) -0</w:t>
      </w:r>
      <w:r w:rsidR="00644CD5">
        <w:t>.</w:t>
      </w:r>
      <w:r>
        <w:t>301*T(v7</w:t>
      </w:r>
      <w:r w:rsidR="00644CD5">
        <w:t>.</w:t>
      </w:r>
      <w:r>
        <w:t>u15) -0</w:t>
      </w:r>
      <w:r w:rsidR="00644CD5">
        <w:t>.</w:t>
      </w:r>
      <w:r>
        <w:t>359*T(v4</w:t>
      </w:r>
      <w:r w:rsidR="00644CD5">
        <w:t>.</w:t>
      </w:r>
      <w:r>
        <w:t>u13) + 0</w:t>
      </w:r>
      <w:r w:rsidR="00644CD5">
        <w:t>.</w:t>
      </w:r>
      <w:r>
        <w:t>267*T(v21</w:t>
      </w:r>
      <w:r w:rsidR="00644CD5">
        <w:t>.</w:t>
      </w:r>
      <w:r>
        <w:t>u22) -0</w:t>
      </w:r>
      <w:r w:rsidR="00644CD5">
        <w:t>.</w:t>
      </w:r>
      <w:r>
        <w:t>259*T(v31</w:t>
      </w:r>
      <w:r w:rsidR="00644CD5">
        <w:t>.</w:t>
      </w:r>
      <w:r>
        <w:t>u11) -0</w:t>
      </w:r>
      <w:r w:rsidR="00644CD5">
        <w:t>.</w:t>
      </w:r>
      <w:r>
        <w:t>249*T(v19</w:t>
      </w:r>
      <w:r w:rsidR="00644CD5">
        <w:t>.</w:t>
      </w:r>
      <w:r>
        <w:t>u9) -0</w:t>
      </w:r>
      <w:r w:rsidR="00644CD5">
        <w:t>.</w:t>
      </w:r>
      <w:r>
        <w:t>301*T(v3</w:t>
      </w:r>
      <w:r w:rsidR="00644CD5">
        <w:t>.</w:t>
      </w:r>
      <w:r>
        <w:t>u39) + 0</w:t>
      </w:r>
      <w:r w:rsidR="00644CD5">
        <w:t>.</w:t>
      </w:r>
      <w:r>
        <w:t>201*T(v3</w:t>
      </w:r>
      <w:r w:rsidR="00644CD5">
        <w:t>.</w:t>
      </w:r>
      <w:r>
        <w:t>u28) + 0</w:t>
      </w:r>
      <w:r w:rsidR="00644CD5">
        <w:t>.</w:t>
      </w:r>
      <w:r>
        <w:t>19*T(v38</w:t>
      </w:r>
      <w:r w:rsidR="00644CD5">
        <w:t>.</w:t>
      </w:r>
      <w:r>
        <w:t>u1) -0</w:t>
      </w:r>
      <w:r w:rsidR="00644CD5">
        <w:t>.</w:t>
      </w:r>
      <w:r>
        <w:t>212*T(v15</w:t>
      </w:r>
      <w:r w:rsidR="00644CD5">
        <w:t>.</w:t>
      </w:r>
      <w:r>
        <w:t>u13) + 0</w:t>
      </w:r>
      <w:r w:rsidR="00644CD5">
        <w:t>.</w:t>
      </w:r>
      <w:r>
        <w:t>293*T(v6</w:t>
      </w:r>
      <w:r w:rsidR="00644CD5">
        <w:t>.</w:t>
      </w:r>
      <w:r>
        <w:t>u18) + 0</w:t>
      </w:r>
      <w:r w:rsidR="00644CD5">
        <w:t>.</w:t>
      </w:r>
      <w:r>
        <w:t>216*T(v13</w:t>
      </w:r>
      <w:r w:rsidR="00644CD5">
        <w:t>.</w:t>
      </w:r>
      <w:r>
        <w:t>u1) -0</w:t>
      </w:r>
      <w:r w:rsidR="00644CD5">
        <w:t>.</w:t>
      </w:r>
      <w:r>
        <w:t>217*T(v2) + 0</w:t>
      </w:r>
      <w:r w:rsidR="00644CD5">
        <w:t>.</w:t>
      </w:r>
      <w:r>
        <w:t>234*T(v9) + 0</w:t>
      </w:r>
      <w:r w:rsidR="00644CD5">
        <w:t>.</w:t>
      </w:r>
      <w:r>
        <w:t>211*T(v13</w:t>
      </w:r>
      <w:r w:rsidR="00644CD5">
        <w:t>.</w:t>
      </w:r>
      <w:r>
        <w:t>u26) -0</w:t>
      </w:r>
      <w:r w:rsidR="00644CD5">
        <w:t>.</w:t>
      </w:r>
      <w:r>
        <w:t>225*T(v10</w:t>
      </w:r>
      <w:r w:rsidR="00644CD5">
        <w:t>.</w:t>
      </w:r>
      <w:r>
        <w:t>u33) + 0</w:t>
      </w:r>
      <w:r w:rsidR="00644CD5">
        <w:t>.</w:t>
      </w:r>
      <w:r>
        <w:t>23*T(v17</w:t>
      </w:r>
      <w:r w:rsidR="00644CD5">
        <w:t>.</w:t>
      </w:r>
      <w:r>
        <w:t>u6) + 0</w:t>
      </w:r>
      <w:r w:rsidR="00644CD5">
        <w:t>.</w:t>
      </w:r>
      <w:r>
        <w:t>227*T(v8</w:t>
      </w:r>
      <w:r w:rsidR="00644CD5">
        <w:t>.</w:t>
      </w:r>
      <w:r>
        <w:t>u4) -0</w:t>
      </w:r>
      <w:r w:rsidR="00644CD5">
        <w:t>.</w:t>
      </w:r>
      <w:r>
        <w:t>22*T(v24</w:t>
      </w:r>
      <w:r w:rsidR="00644CD5">
        <w:t>.</w:t>
      </w:r>
      <w:r>
        <w:t>u17) -0</w:t>
      </w:r>
      <w:r w:rsidR="00644CD5">
        <w:t>.</w:t>
      </w:r>
      <w:r>
        <w:t>204*T(v28</w:t>
      </w:r>
      <w:r w:rsidR="00644CD5">
        <w:t>.</w:t>
      </w:r>
      <w:r>
        <w:t>u9) -0</w:t>
      </w:r>
      <w:r w:rsidR="00644CD5">
        <w:t>.</w:t>
      </w:r>
      <w:r>
        <w:t>489*T(v1</w:t>
      </w:r>
      <w:r w:rsidR="00644CD5">
        <w:t>.</w:t>
      </w:r>
      <w:r>
        <w:t>u2) + 0</w:t>
      </w:r>
      <w:r w:rsidR="00644CD5">
        <w:t>.</w:t>
      </w:r>
      <w:r>
        <w:t>296*T(v1</w:t>
      </w:r>
      <w:r w:rsidR="00644CD5">
        <w:t>.</w:t>
      </w:r>
      <w:r>
        <w:t>u18) -0</w:t>
      </w:r>
      <w:r w:rsidR="00644CD5">
        <w:t>.</w:t>
      </w:r>
      <w:r>
        <w:t>205*T(v10</w:t>
      </w:r>
      <w:r w:rsidR="00644CD5">
        <w:t>.</w:t>
      </w:r>
      <w:r>
        <w:t>u6) + 0</w:t>
      </w:r>
      <w:r w:rsidR="00644CD5">
        <w:t>.</w:t>
      </w:r>
      <w:r>
        <w:t>287*T(v25</w:t>
      </w:r>
      <w:r w:rsidR="00644CD5">
        <w:t>.</w:t>
      </w:r>
      <w:r>
        <w:t>u2) -0</w:t>
      </w:r>
      <w:r w:rsidR="00644CD5">
        <w:t>.</w:t>
      </w:r>
      <w:r>
        <w:t>2*T(v26</w:t>
      </w:r>
      <w:r w:rsidR="00644CD5">
        <w:t>.</w:t>
      </w:r>
      <w:r>
        <w:t>u9) + 0</w:t>
      </w:r>
      <w:r w:rsidR="00644CD5">
        <w:t>.</w:t>
      </w:r>
      <w:r>
        <w:t>245*T(v11</w:t>
      </w:r>
      <w:r w:rsidR="00644CD5">
        <w:t>.</w:t>
      </w:r>
      <w:r>
        <w:t>u7) + 0</w:t>
      </w:r>
      <w:r w:rsidR="00644CD5">
        <w:t>.</w:t>
      </w:r>
      <w:r>
        <w:t>205*T(v12</w:t>
      </w:r>
      <w:r w:rsidR="00644CD5">
        <w:t>.</w:t>
      </w:r>
      <w:r>
        <w:t>u19) + 0</w:t>
      </w:r>
      <w:r w:rsidR="00644CD5">
        <w:t>.</w:t>
      </w:r>
      <w:r>
        <w:t>197*T(v16</w:t>
      </w:r>
      <w:r w:rsidR="00644CD5">
        <w:t>.</w:t>
      </w:r>
      <w:r>
        <w:t>u23) -0</w:t>
      </w:r>
      <w:r w:rsidR="00644CD5">
        <w:t>.</w:t>
      </w:r>
      <w:r>
        <w:t>168*T(v22</w:t>
      </w:r>
      <w:r w:rsidR="00644CD5">
        <w:t>.</w:t>
      </w:r>
      <w:r>
        <w:t>u11) + 0</w:t>
      </w:r>
      <w:r w:rsidR="00644CD5">
        <w:t>.</w:t>
      </w:r>
      <w:r>
        <w:t>199*T(v6</w:t>
      </w:r>
      <w:r w:rsidR="00644CD5">
        <w:t>.</w:t>
      </w:r>
      <w:r>
        <w:t>u32) -0</w:t>
      </w:r>
      <w:r w:rsidR="00644CD5">
        <w:t>.</w:t>
      </w:r>
      <w:r>
        <w:t>204*T(v16</w:t>
      </w:r>
      <w:r w:rsidR="00644CD5">
        <w:t>.</w:t>
      </w:r>
      <w:r>
        <w:t>u2) -0</w:t>
      </w:r>
      <w:r w:rsidR="00644CD5">
        <w:t>.</w:t>
      </w:r>
      <w:r>
        <w:t>207*T(v20</w:t>
      </w:r>
      <w:r w:rsidR="00644CD5">
        <w:t>.</w:t>
      </w:r>
      <w:r>
        <w:t>u6) -0</w:t>
      </w:r>
      <w:r w:rsidR="00644CD5">
        <w:t>.</w:t>
      </w:r>
      <w:r>
        <w:t>126*T(u35) -0</w:t>
      </w:r>
      <w:r w:rsidR="00644CD5">
        <w:t>.</w:t>
      </w:r>
      <w:r>
        <w:t>278*T(v6</w:t>
      </w:r>
      <w:r w:rsidR="00644CD5">
        <w:t>.</w:t>
      </w:r>
      <w:r>
        <w:t>u3) -0</w:t>
      </w:r>
      <w:r w:rsidR="00644CD5">
        <w:t>.</w:t>
      </w:r>
      <w:r>
        <w:t>296*T(v2</w:t>
      </w:r>
      <w:r w:rsidR="00644CD5">
        <w:t>.</w:t>
      </w:r>
      <w:r>
        <w:t>u5) + 0</w:t>
      </w:r>
      <w:r w:rsidR="00644CD5">
        <w:t>.</w:t>
      </w:r>
      <w:r>
        <w:t>192*T(v23</w:t>
      </w:r>
      <w:r w:rsidR="00644CD5">
        <w:t>.</w:t>
      </w:r>
      <w:r>
        <w:t>u4) + 0</w:t>
      </w:r>
      <w:r w:rsidR="00644CD5">
        <w:t>.</w:t>
      </w:r>
      <w:r>
        <w:t>167*T(v11) + 0</w:t>
      </w:r>
      <w:r w:rsidR="00644CD5">
        <w:t>.</w:t>
      </w:r>
      <w:r>
        <w:t>232*T(v12</w:t>
      </w:r>
      <w:r w:rsidR="00644CD5">
        <w:t>.</w:t>
      </w:r>
      <w:r>
        <w:t>u6) + 0</w:t>
      </w:r>
      <w:r w:rsidR="00644CD5">
        <w:t>.</w:t>
      </w:r>
      <w:r>
        <w:t>246*T(v3</w:t>
      </w:r>
      <w:r w:rsidR="00644CD5">
        <w:t>.</w:t>
      </w:r>
      <w:r>
        <w:t>u3) + 0</w:t>
      </w:r>
      <w:r w:rsidR="00644CD5">
        <w:t>.</w:t>
      </w:r>
      <w:r>
        <w:t>16*T(v30</w:t>
      </w:r>
      <w:r w:rsidR="00644CD5">
        <w:t>.</w:t>
      </w:r>
      <w:r>
        <w:t>u6) + 0</w:t>
      </w:r>
      <w:r w:rsidR="00644CD5">
        <w:t>.</w:t>
      </w:r>
      <w:r>
        <w:t>136*T(u19) + 0</w:t>
      </w:r>
      <w:r w:rsidR="00644CD5">
        <w:t>.</w:t>
      </w:r>
      <w:r>
        <w:t>152*T(v22</w:t>
      </w:r>
      <w:r w:rsidR="00644CD5">
        <w:t>.</w:t>
      </w:r>
      <w:r>
        <w:t>u4) + 0</w:t>
      </w:r>
      <w:r w:rsidR="00644CD5">
        <w:t>.</w:t>
      </w:r>
      <w:r>
        <w:t>197*T(v11</w:t>
      </w:r>
      <w:r w:rsidR="00644CD5">
        <w:t>.</w:t>
      </w:r>
      <w:r>
        <w:t>u2) -0</w:t>
      </w:r>
      <w:r w:rsidR="00644CD5">
        <w:t>.</w:t>
      </w:r>
      <w:r>
        <w:t>164*T(v21</w:t>
      </w:r>
      <w:r w:rsidR="00644CD5">
        <w:t>.</w:t>
      </w:r>
      <w:r>
        <w:t>u7) + 0</w:t>
      </w:r>
      <w:r w:rsidR="00644CD5">
        <w:t>.</w:t>
      </w:r>
      <w:r>
        <w:t>153*T(v12</w:t>
      </w:r>
      <w:r w:rsidR="00644CD5">
        <w:t>.</w:t>
      </w:r>
      <w:r>
        <w:t>u29) + 0</w:t>
      </w:r>
      <w:r w:rsidR="00644CD5">
        <w:t>.</w:t>
      </w:r>
      <w:r>
        <w:t>175*T(v1</w:t>
      </w:r>
      <w:r w:rsidR="00644CD5">
        <w:t>.</w:t>
      </w:r>
      <w:r>
        <w:t>u19) + 0</w:t>
      </w:r>
      <w:r w:rsidR="00644CD5">
        <w:t>.</w:t>
      </w:r>
      <w:r>
        <w:t>163*T(v15</w:t>
      </w:r>
      <w:r w:rsidR="00644CD5">
        <w:t>.</w:t>
      </w:r>
      <w:r>
        <w:t>u4) + 0</w:t>
      </w:r>
      <w:r w:rsidR="00644CD5">
        <w:t>.</w:t>
      </w:r>
      <w:r>
        <w:t>185*T(v5</w:t>
      </w:r>
      <w:r w:rsidR="00644CD5">
        <w:t>.</w:t>
      </w:r>
      <w:r>
        <w:t>u4) -0</w:t>
      </w:r>
      <w:r w:rsidR="00644CD5">
        <w:t>.</w:t>
      </w:r>
      <w:r>
        <w:t>123*T(v19</w:t>
      </w:r>
      <w:r w:rsidR="00644CD5">
        <w:t>.</w:t>
      </w:r>
      <w:r>
        <w:t>u19) -0</w:t>
      </w:r>
      <w:r w:rsidR="00644CD5">
        <w:t>.</w:t>
      </w:r>
      <w:r>
        <w:t>147*T(v25</w:t>
      </w:r>
      <w:r w:rsidR="00644CD5">
        <w:t>.</w:t>
      </w:r>
      <w:r>
        <w:t>u18) -0</w:t>
      </w:r>
      <w:r w:rsidR="00644CD5">
        <w:t>.</w:t>
      </w:r>
      <w:r>
        <w:t>0988*T(v26) -0</w:t>
      </w:r>
      <w:r w:rsidR="00644CD5">
        <w:t>.</w:t>
      </w:r>
      <w:r>
        <w:t>14*T(v24</w:t>
      </w:r>
      <w:r w:rsidR="00644CD5">
        <w:t>.</w:t>
      </w:r>
      <w:r>
        <w:t>u8) -0</w:t>
      </w:r>
      <w:r w:rsidR="00644CD5">
        <w:t>.</w:t>
      </w:r>
      <w:r>
        <w:t>112*T(v29) -0</w:t>
      </w:r>
      <w:r w:rsidR="00644CD5">
        <w:t>.</w:t>
      </w:r>
      <w:r>
        <w:t>149*T(v32</w:t>
      </w:r>
      <w:r w:rsidR="00644CD5">
        <w:t>.</w:t>
      </w:r>
      <w:r>
        <w:t>u2) + 0</w:t>
      </w:r>
      <w:r w:rsidR="00644CD5">
        <w:t>.</w:t>
      </w:r>
      <w:r>
        <w:t>106*T(v14</w:t>
      </w:r>
      <w:r w:rsidR="00644CD5">
        <w:t>.</w:t>
      </w:r>
      <w:r>
        <w:t>u21) -0</w:t>
      </w:r>
      <w:r w:rsidR="00644CD5">
        <w:t>.</w:t>
      </w:r>
      <w:r>
        <w:t>159*T(v18</w:t>
      </w:r>
      <w:r w:rsidR="00644CD5">
        <w:t>.</w:t>
      </w:r>
      <w:r>
        <w:t>u2) + 0</w:t>
      </w:r>
      <w:r w:rsidR="00644CD5">
        <w:t>.</w:t>
      </w:r>
      <w:r>
        <w:t>11*T(v28</w:t>
      </w:r>
      <w:r w:rsidR="00644CD5">
        <w:t>.</w:t>
      </w:r>
      <w:r>
        <w:t>u12) + 0</w:t>
      </w:r>
      <w:r w:rsidR="00644CD5">
        <w:t>.</w:t>
      </w:r>
      <w:r>
        <w:t>149*T(v3</w:t>
      </w:r>
      <w:r w:rsidR="00644CD5">
        <w:t>.</w:t>
      </w:r>
      <w:r>
        <w:t>u8) -0</w:t>
      </w:r>
      <w:r w:rsidR="00644CD5">
        <w:t>.</w:t>
      </w:r>
      <w:r>
        <w:t>13*T(v11</w:t>
      </w:r>
      <w:r w:rsidR="00644CD5">
        <w:t>.</w:t>
      </w:r>
      <w:r>
        <w:t>u23) + 0</w:t>
      </w:r>
      <w:r w:rsidR="00644CD5">
        <w:t>.</w:t>
      </w:r>
      <w:r>
        <w:t>084*T(u22) + 0</w:t>
      </w:r>
      <w:r w:rsidR="00644CD5">
        <w:t>.</w:t>
      </w:r>
      <w:r>
        <w:t>137*T(v3</w:t>
      </w:r>
      <w:r w:rsidR="00644CD5">
        <w:t>.</w:t>
      </w:r>
      <w:r>
        <w:t>u21) -0</w:t>
      </w:r>
      <w:r w:rsidR="00644CD5">
        <w:t>.</w:t>
      </w:r>
      <w:r>
        <w:t>113*T(v8</w:t>
      </w:r>
      <w:r w:rsidR="00644CD5">
        <w:t>.</w:t>
      </w:r>
      <w:r>
        <w:t>u22) + 0</w:t>
      </w:r>
      <w:r w:rsidR="00644CD5">
        <w:t>.</w:t>
      </w:r>
      <w:r>
        <w:t>0991*T(v31</w:t>
      </w:r>
      <w:r w:rsidR="00644CD5">
        <w:t>.</w:t>
      </w:r>
      <w:r>
        <w:t>u4) + 0</w:t>
      </w:r>
      <w:r w:rsidR="00644CD5">
        <w:t>.</w:t>
      </w:r>
      <w:r>
        <w:t>106*T(v14</w:t>
      </w:r>
      <w:r w:rsidR="00644CD5">
        <w:t>.</w:t>
      </w:r>
      <w:r>
        <w:t>u24) + 0</w:t>
      </w:r>
      <w:r w:rsidR="00644CD5">
        <w:t>.</w:t>
      </w:r>
      <w:r>
        <w:t>129*T(v7</w:t>
      </w:r>
      <w:r w:rsidR="00644CD5">
        <w:t>.</w:t>
      </w:r>
      <w:r>
        <w:t>u24) + 0</w:t>
      </w:r>
      <w:r w:rsidR="00644CD5">
        <w:t>.</w:t>
      </w:r>
      <w:r>
        <w:t>142*T(v18</w:t>
      </w:r>
      <w:r w:rsidR="00644CD5">
        <w:t>.</w:t>
      </w:r>
      <w:r>
        <w:t>u9) + 0</w:t>
      </w:r>
      <w:r w:rsidR="00644CD5">
        <w:t>.</w:t>
      </w:r>
      <w:r>
        <w:t>109*T(v33</w:t>
      </w:r>
      <w:r w:rsidR="00644CD5">
        <w:t>.</w:t>
      </w:r>
      <w:r>
        <w:t>u5) -0</w:t>
      </w:r>
      <w:r w:rsidR="00644CD5">
        <w:t>.</w:t>
      </w:r>
      <w:r>
        <w:t>162*T(v2</w:t>
      </w:r>
      <w:r w:rsidR="00644CD5">
        <w:t>.</w:t>
      </w:r>
      <w:r>
        <w:t>u3) + 0</w:t>
      </w:r>
      <w:r w:rsidR="00644CD5">
        <w:t>.</w:t>
      </w:r>
      <w:r>
        <w:t>0827*T(v8</w:t>
      </w:r>
      <w:r w:rsidR="00644CD5">
        <w:t>.</w:t>
      </w:r>
      <w:r>
        <w:t>u23) + 0</w:t>
      </w:r>
      <w:r w:rsidR="00644CD5">
        <w:t>.</w:t>
      </w:r>
      <w:r>
        <w:t>104*T(v2</w:t>
      </w:r>
      <w:r w:rsidR="00644CD5">
        <w:t>.</w:t>
      </w:r>
      <w:r>
        <w:t>u31) + 0</w:t>
      </w:r>
      <w:r w:rsidR="00644CD5">
        <w:t>.</w:t>
      </w:r>
      <w:r>
        <w:t>0928*T(v13</w:t>
      </w:r>
      <w:r w:rsidR="00644CD5">
        <w:t>.</w:t>
      </w:r>
      <w:r>
        <w:t>u19) -0</w:t>
      </w:r>
      <w:r w:rsidR="00644CD5">
        <w:t>.</w:t>
      </w:r>
      <w:r>
        <w:t>097*T(v14</w:t>
      </w:r>
      <w:r w:rsidR="00644CD5">
        <w:t>.</w:t>
      </w:r>
      <w:r>
        <w:t>u18) + 0</w:t>
      </w:r>
      <w:r w:rsidR="00644CD5">
        <w:t>.</w:t>
      </w:r>
      <w:r>
        <w:t>104*T(v13</w:t>
      </w:r>
      <w:r w:rsidR="00644CD5">
        <w:t>.</w:t>
      </w:r>
      <w:r>
        <w:t>u16) -0</w:t>
      </w:r>
      <w:r w:rsidR="00644CD5">
        <w:t>.</w:t>
      </w:r>
      <w:r>
        <w:t>106*T(v1</w:t>
      </w:r>
      <w:r w:rsidR="00644CD5">
        <w:t>.</w:t>
      </w:r>
      <w:r>
        <w:t>u21) + 0</w:t>
      </w:r>
      <w:r w:rsidR="00644CD5">
        <w:t>.</w:t>
      </w:r>
      <w:r>
        <w:t>0806*T(v16</w:t>
      </w:r>
      <w:r w:rsidR="00644CD5">
        <w:t>.</w:t>
      </w:r>
      <w:r>
        <w:t>u24) -0</w:t>
      </w:r>
      <w:r w:rsidR="00644CD5">
        <w:t>.</w:t>
      </w:r>
      <w:r>
        <w:t>0863*T(v12</w:t>
      </w:r>
      <w:r w:rsidR="00644CD5">
        <w:t>.</w:t>
      </w:r>
      <w:r>
        <w:t>u13) -0</w:t>
      </w:r>
      <w:r w:rsidR="00644CD5">
        <w:t>.</w:t>
      </w:r>
      <w:r>
        <w:t>0787*T(v17</w:t>
      </w:r>
      <w:r w:rsidR="00644CD5">
        <w:t>.</w:t>
      </w:r>
      <w:r>
        <w:t>u13) -0</w:t>
      </w:r>
      <w:r w:rsidR="00644CD5">
        <w:t>.</w:t>
      </w:r>
      <w:r>
        <w:t>0715*T(v20</w:t>
      </w:r>
      <w:r w:rsidR="00644CD5">
        <w:t>.</w:t>
      </w:r>
      <w:r>
        <w:t>u15) -0</w:t>
      </w:r>
      <w:r w:rsidR="00644CD5">
        <w:t>.</w:t>
      </w:r>
      <w:r>
        <w:t>0794*T(v6</w:t>
      </w:r>
      <w:r w:rsidR="00644CD5">
        <w:t>.</w:t>
      </w:r>
      <w:r>
        <w:t>u20) + 0</w:t>
      </w:r>
      <w:r w:rsidR="00644CD5">
        <w:t>.</w:t>
      </w:r>
      <w:r>
        <w:t>107*T(v9</w:t>
      </w:r>
      <w:r w:rsidR="00644CD5">
        <w:t>.</w:t>
      </w:r>
      <w:r>
        <w:t>u2) + 0</w:t>
      </w:r>
      <w:r w:rsidR="00644CD5">
        <w:t>.</w:t>
      </w:r>
      <w:r>
        <w:t>0811*T(v10</w:t>
      </w:r>
      <w:r w:rsidR="00644CD5">
        <w:t>.</w:t>
      </w:r>
      <w:r>
        <w:t>u12) + 0</w:t>
      </w:r>
      <w:r w:rsidR="00644CD5">
        <w:t>.</w:t>
      </w:r>
      <w:r>
        <w:t>0766*T(v18</w:t>
      </w:r>
      <w:r w:rsidR="00644CD5">
        <w:t>.</w:t>
      </w:r>
      <w:r>
        <w:t>u25) + 0</w:t>
      </w:r>
      <w:r w:rsidR="00644CD5">
        <w:t>.</w:t>
      </w:r>
      <w:r>
        <w:t>0769*T(v9</w:t>
      </w:r>
      <w:r w:rsidR="00644CD5">
        <w:t>.</w:t>
      </w:r>
      <w:r>
        <w:t>u29) -0</w:t>
      </w:r>
      <w:r w:rsidR="00644CD5">
        <w:t>.</w:t>
      </w:r>
      <w:r>
        <w:t>0701*T(v28</w:t>
      </w:r>
      <w:r w:rsidR="00644CD5">
        <w:t>.</w:t>
      </w:r>
      <w:r>
        <w:t>u13) -0</w:t>
      </w:r>
      <w:r w:rsidR="00644CD5">
        <w:t>.</w:t>
      </w:r>
      <w:r>
        <w:t>0464*T(v38</w:t>
      </w:r>
      <w:r w:rsidR="00644CD5">
        <w:t>.</w:t>
      </w:r>
      <w:r>
        <w:t>u4) -0</w:t>
      </w:r>
      <w:r w:rsidR="00644CD5">
        <w:t>.</w:t>
      </w:r>
      <w:r>
        <w:t>072*T(v35</w:t>
      </w:r>
      <w:r w:rsidR="00644CD5">
        <w:t>.</w:t>
      </w:r>
      <w:r>
        <w:t>u2) -0</w:t>
      </w:r>
      <w:r w:rsidR="00644CD5">
        <w:t>.</w:t>
      </w:r>
      <w:r>
        <w:t>0736*T(v3</w:t>
      </w:r>
      <w:r w:rsidR="00644CD5">
        <w:t>.</w:t>
      </w:r>
      <w:r>
        <w:t>u29) -0</w:t>
      </w:r>
      <w:r w:rsidR="00644CD5">
        <w:t>.</w:t>
      </w:r>
      <w:r>
        <w:t>0655*T(v31</w:t>
      </w:r>
      <w:r w:rsidR="00644CD5">
        <w:t>.</w:t>
      </w:r>
      <w:r>
        <w:t>u9) + 0</w:t>
      </w:r>
      <w:r w:rsidR="00644CD5">
        <w:t>.</w:t>
      </w:r>
      <w:r>
        <w:t>0736*T(v1</w:t>
      </w:r>
      <w:r w:rsidR="00644CD5">
        <w:t>.</w:t>
      </w:r>
      <w:r>
        <w:t>u34) -0</w:t>
      </w:r>
      <w:r w:rsidR="00644CD5">
        <w:t>.</w:t>
      </w:r>
      <w:r>
        <w:t>065*T(v18</w:t>
      </w:r>
      <w:r w:rsidR="00644CD5">
        <w:t>.</w:t>
      </w:r>
      <w:r>
        <w:t>u7) + 0</w:t>
      </w:r>
      <w:r w:rsidR="00644CD5">
        <w:t>.</w:t>
      </w:r>
      <w:r>
        <w:t>0831*T(v7</w:t>
      </w:r>
      <w:r w:rsidR="00644CD5">
        <w:t>.</w:t>
      </w:r>
      <w:r>
        <w:t>u3) + 0</w:t>
      </w:r>
      <w:r w:rsidR="00644CD5">
        <w:t>.</w:t>
      </w:r>
      <w:r>
        <w:t>0477*T(v17</w:t>
      </w:r>
      <w:r w:rsidR="00644CD5">
        <w:t>.</w:t>
      </w:r>
      <w:r>
        <w:t>u24) -0</w:t>
      </w:r>
      <w:r w:rsidR="00644CD5">
        <w:t>.</w:t>
      </w:r>
      <w:r>
        <w:t>07*T(v4</w:t>
      </w:r>
      <w:r w:rsidR="00644CD5">
        <w:t>.</w:t>
      </w:r>
      <w:r>
        <w:t>u9) + 0</w:t>
      </w:r>
      <w:r w:rsidR="00644CD5">
        <w:t>.</w:t>
      </w:r>
      <w:r>
        <w:t>0416*T(v23) + 0</w:t>
      </w:r>
      <w:r w:rsidR="00644CD5">
        <w:t>.</w:t>
      </w:r>
      <w:r>
        <w:t>0487*T(v28</w:t>
      </w:r>
      <w:r w:rsidR="00644CD5">
        <w:t>.</w:t>
      </w:r>
      <w:r>
        <w:t>u3) -0</w:t>
      </w:r>
      <w:r w:rsidR="00644CD5">
        <w:t>.</w:t>
      </w:r>
      <w:r>
        <w:t>0421*T(v14</w:t>
      </w:r>
      <w:r w:rsidR="00644CD5">
        <w:t>.</w:t>
      </w:r>
      <w:r>
        <w:t>u23) -0</w:t>
      </w:r>
      <w:r w:rsidR="00644CD5">
        <w:t>.</w:t>
      </w:r>
      <w:r>
        <w:t>0412*T(v20</w:t>
      </w:r>
      <w:r w:rsidR="00644CD5">
        <w:t>.</w:t>
      </w:r>
      <w:r>
        <w:t>u21) + 0</w:t>
      </w:r>
      <w:r w:rsidR="00644CD5">
        <w:t>.</w:t>
      </w:r>
      <w:r>
        <w:t>0429*T(v17</w:t>
      </w:r>
      <w:r w:rsidR="00644CD5">
        <w:t>.</w:t>
      </w:r>
      <w:r>
        <w:t>u17) + 0</w:t>
      </w:r>
      <w:r w:rsidR="00644CD5">
        <w:t>.</w:t>
      </w:r>
      <w:r>
        <w:t>049*T(v13</w:t>
      </w:r>
      <w:r w:rsidR="00644CD5">
        <w:t>.</w:t>
      </w:r>
      <w:r>
        <w:t>u6) + 0</w:t>
      </w:r>
      <w:r w:rsidR="00644CD5">
        <w:t>.</w:t>
      </w:r>
      <w:r>
        <w:t>038*T(v18</w:t>
      </w:r>
      <w:r w:rsidR="00644CD5">
        <w:t>.</w:t>
      </w:r>
      <w:r>
        <w:t>u19) -0</w:t>
      </w:r>
      <w:r w:rsidR="00644CD5">
        <w:t>.</w:t>
      </w:r>
      <w:r>
        <w:t>0426*T(v5) + 0</w:t>
      </w:r>
      <w:r w:rsidR="00644CD5">
        <w:t>.</w:t>
      </w:r>
      <w:r>
        <w:t>0378*T(v13</w:t>
      </w:r>
      <w:r w:rsidR="00644CD5">
        <w:t>.</w:t>
      </w:r>
      <w:r>
        <w:t>u30) + 0</w:t>
      </w:r>
      <w:r w:rsidR="00644CD5">
        <w:t>.</w:t>
      </w:r>
      <w:r>
        <w:t>0281*T(u31) + 0</w:t>
      </w:r>
      <w:r w:rsidR="00644CD5">
        <w:t>.</w:t>
      </w:r>
      <w:r>
        <w:t>0486*T(v4</w:t>
      </w:r>
      <w:r w:rsidR="00644CD5">
        <w:t>.</w:t>
      </w:r>
      <w:r>
        <w:t>u8) + 0</w:t>
      </w:r>
      <w:r w:rsidR="00644CD5">
        <w:t>.</w:t>
      </w:r>
      <w:r>
        <w:t>0449*T(v7</w:t>
      </w:r>
      <w:r w:rsidR="00644CD5">
        <w:t>.</w:t>
      </w:r>
      <w:r>
        <w:t>u6) -0</w:t>
      </w:r>
      <w:r w:rsidR="00644CD5">
        <w:t>.</w:t>
      </w:r>
      <w:r>
        <w:t>0335*T(v28</w:t>
      </w:r>
      <w:r w:rsidR="00644CD5">
        <w:t>.</w:t>
      </w:r>
      <w:r>
        <w:t>u8) -0</w:t>
      </w:r>
      <w:r w:rsidR="00644CD5">
        <w:t>.</w:t>
      </w:r>
      <w:r>
        <w:t>0288*T(v1</w:t>
      </w:r>
      <w:r w:rsidR="00644CD5">
        <w:t>.</w:t>
      </w:r>
      <w:r>
        <w:t>u31) -0</w:t>
      </w:r>
      <w:r w:rsidR="00644CD5">
        <w:t>.</w:t>
      </w:r>
      <w:r>
        <w:t>0224*T(v8</w:t>
      </w:r>
      <w:r w:rsidR="00644CD5">
        <w:t>.</w:t>
      </w:r>
      <w:r>
        <w:t>u25) + 0</w:t>
      </w:r>
      <w:r w:rsidR="00644CD5">
        <w:t>.</w:t>
      </w:r>
      <w:r>
        <w:t>0183*T(v6) -0</w:t>
      </w:r>
      <w:r w:rsidR="00644CD5">
        <w:t>.</w:t>
      </w:r>
      <w:r>
        <w:t>244*Length^2 + 0</w:t>
      </w:r>
      <w:r w:rsidR="00644CD5">
        <w:t>.</w:t>
      </w:r>
      <w:r>
        <w:t>037*T(v2</w:t>
      </w:r>
      <w:r w:rsidR="00644CD5">
        <w:t>.</w:t>
      </w:r>
      <w:r>
        <w:t>u1) + 0</w:t>
      </w:r>
      <w:r w:rsidR="00644CD5">
        <w:t>.</w:t>
      </w:r>
      <w:r>
        <w:t>0166*T(v12</w:t>
      </w:r>
      <w:r w:rsidR="00644CD5">
        <w:t>.</w:t>
      </w:r>
      <w:r>
        <w:t>u9) + 0</w:t>
      </w:r>
      <w:r w:rsidR="00644CD5">
        <w:t>.</w:t>
      </w:r>
      <w:r>
        <w:t>0144*T(v8</w:t>
      </w:r>
      <w:r w:rsidR="00644CD5">
        <w:t>.</w:t>
      </w:r>
      <w:r>
        <w:t>u31) -0</w:t>
      </w:r>
      <w:r w:rsidR="00644CD5">
        <w:t>.</w:t>
      </w:r>
      <w:r>
        <w:t>0157*T(v7</w:t>
      </w:r>
      <w:r w:rsidR="00644CD5">
        <w:t>.</w:t>
      </w:r>
      <w:r>
        <w:t>u13) + 0</w:t>
      </w:r>
      <w:r w:rsidR="00644CD5">
        <w:t>.</w:t>
      </w:r>
      <w:r>
        <w:t>00779*T(v35</w:t>
      </w:r>
      <w:r w:rsidR="00644CD5">
        <w:t>.</w:t>
      </w:r>
      <w:r>
        <w:t>u4) -0</w:t>
      </w:r>
      <w:r w:rsidR="00644CD5">
        <w:t>.</w:t>
      </w:r>
      <w:r>
        <w:t>0103*T(v15</w:t>
      </w:r>
      <w:r w:rsidR="00644CD5">
        <w:t>.</w:t>
      </w:r>
      <w:r>
        <w:t>u16) + 0</w:t>
      </w:r>
      <w:r w:rsidR="00644CD5">
        <w:t>.</w:t>
      </w:r>
      <w:r>
        <w:t>0087*T(v16</w:t>
      </w:r>
      <w:r w:rsidR="00644CD5">
        <w:t>.</w:t>
      </w:r>
      <w:r>
        <w:t>u1) + 0</w:t>
      </w:r>
      <w:r w:rsidR="00644CD5">
        <w:t>.</w:t>
      </w:r>
      <w:r>
        <w:t>00527*T(v17</w:t>
      </w:r>
      <w:r w:rsidR="00644CD5">
        <w:t>.</w:t>
      </w:r>
      <w:r>
        <w:t>u1) + 0</w:t>
      </w:r>
      <w:r w:rsidR="00644CD5">
        <w:t>.</w:t>
      </w:r>
      <w:r>
        <w:t>00485*T(v3</w:t>
      </w:r>
      <w:r w:rsidR="00644CD5">
        <w:t>.</w:t>
      </w:r>
      <w:r>
        <w:t>u35) + 0</w:t>
      </w:r>
      <w:r w:rsidR="00644CD5">
        <w:t>.</w:t>
      </w:r>
      <w:r>
        <w:t>00378*T(v12</w:t>
      </w:r>
      <w:r w:rsidR="00644CD5">
        <w:t>.</w:t>
      </w:r>
      <w:r>
        <w:t>u2) -0</w:t>
      </w:r>
      <w:r w:rsidR="00644CD5">
        <w:t>.</w:t>
      </w:r>
      <w:r>
        <w:t>00252*T(v4</w:t>
      </w:r>
      <w:r w:rsidR="00644CD5">
        <w:t>.</w:t>
      </w:r>
      <w:r>
        <w:t>u30) -0</w:t>
      </w:r>
      <w:r w:rsidR="00644CD5">
        <w:t>.</w:t>
      </w:r>
      <w:r>
        <w:t>0023*T(v24</w:t>
      </w:r>
      <w:r w:rsidR="00644CD5">
        <w:t>.</w:t>
      </w:r>
      <w:r>
        <w:t>u9) + 0</w:t>
      </w:r>
      <w:r w:rsidR="00644CD5">
        <w:t>.</w:t>
      </w:r>
      <w:r>
        <w:t>00166*T(v20</w:t>
      </w:r>
      <w:r w:rsidR="00644CD5">
        <w:t>.</w:t>
      </w:r>
      <w:r>
        <w:t>u10) + 7</w:t>
      </w:r>
      <w:r w:rsidR="00644CD5">
        <w:t>.</w:t>
      </w:r>
      <w:r>
        <w:t>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269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12*T(v6</w:t>
      </w:r>
      <w:r w:rsidR="00644CD5">
        <w:t>.</w:t>
      </w:r>
      <w:r>
        <w:t>u2) + 0</w:t>
      </w:r>
      <w:r w:rsidR="00644CD5">
        <w:t>.</w:t>
      </w:r>
      <w:r>
        <w:t>102*NumAromAtoms -0</w:t>
      </w:r>
      <w:r w:rsidR="00644CD5">
        <w:t>.</w:t>
      </w:r>
      <w:r>
        <w:t>314*T(v2</w:t>
      </w:r>
      <w:r w:rsidR="00644CD5">
        <w:t>.</w:t>
      </w:r>
      <w:r>
        <w:t>u11) -0</w:t>
      </w:r>
      <w:r w:rsidR="00644CD5">
        <w:t>.</w:t>
      </w:r>
      <w:r>
        <w:t>0223*u + 0</w:t>
      </w:r>
      <w:r w:rsidR="00644CD5">
        <w:t>.</w:t>
      </w:r>
      <w:r>
        <w:t>447*T(v17</w:t>
      </w:r>
      <w:r w:rsidR="00644CD5">
        <w:t>.</w:t>
      </w:r>
      <w:r>
        <w:t>u2) + 0</w:t>
      </w:r>
      <w:r w:rsidR="00644CD5">
        <w:t>.</w:t>
      </w:r>
      <w:r>
        <w:t>207*T(v37</w:t>
      </w:r>
      <w:r w:rsidR="00644CD5">
        <w:t>.</w:t>
      </w:r>
      <w:r>
        <w:t>u1) -0</w:t>
      </w:r>
      <w:r w:rsidR="00644CD5">
        <w:t>.</w:t>
      </w:r>
      <w:r>
        <w:t>329*T(v4</w:t>
      </w:r>
      <w:r w:rsidR="00644CD5">
        <w:t>.</w:t>
      </w:r>
      <w:r>
        <w:t>u38) -0</w:t>
      </w:r>
      <w:r w:rsidR="00644CD5">
        <w:t>.</w:t>
      </w:r>
      <w:r>
        <w:t>174*NumAcceptor -0</w:t>
      </w:r>
      <w:r w:rsidR="00644CD5">
        <w:t>.</w:t>
      </w:r>
      <w:r>
        <w:t>662*T(v15</w:t>
      </w:r>
      <w:r w:rsidR="00644CD5">
        <w:t>.</w:t>
      </w:r>
      <w:r>
        <w:t>u23) + 0</w:t>
      </w:r>
      <w:r w:rsidR="00644CD5">
        <w:t>.</w:t>
      </w:r>
      <w:r>
        <w:t>48*T(v14</w:t>
      </w:r>
      <w:r w:rsidR="00644CD5">
        <w:t>.</w:t>
      </w:r>
      <w:r>
        <w:t>u4) -0</w:t>
      </w:r>
      <w:r w:rsidR="00644CD5">
        <w:t>.</w:t>
      </w:r>
      <w:r>
        <w:t>444*T(v34</w:t>
      </w:r>
      <w:r w:rsidR="00644CD5">
        <w:t>.</w:t>
      </w:r>
      <w:r>
        <w:t>u1) -0</w:t>
      </w:r>
      <w:r w:rsidR="00644CD5">
        <w:t>.</w:t>
      </w:r>
      <w:r>
        <w:t>583*T(v30</w:t>
      </w:r>
      <w:r w:rsidR="00644CD5">
        <w:t>.</w:t>
      </w:r>
      <w:r>
        <w:t>u11) -0</w:t>
      </w:r>
      <w:r w:rsidR="00644CD5">
        <w:t>.</w:t>
      </w:r>
      <w:r>
        <w:t>00881*T(v10</w:t>
      </w:r>
      <w:r w:rsidR="00644CD5">
        <w:t>.</w:t>
      </w:r>
      <w:r>
        <w:t>u28) -0</w:t>
      </w:r>
      <w:r w:rsidR="00644CD5">
        <w:t>.</w:t>
      </w:r>
      <w:r>
        <w:t>0128*T(v1</w:t>
      </w:r>
      <w:r w:rsidR="00644CD5">
        <w:t>.</w:t>
      </w:r>
      <w:r>
        <w:t>u17) + 0</w:t>
      </w:r>
      <w:r w:rsidR="00644CD5">
        <w:t>.</w:t>
      </w:r>
      <w:r>
        <w:t>0633*NumDonor + 10</w:t>
      </w:r>
      <w:r w:rsidR="00644CD5">
        <w:t>.</w:t>
      </w:r>
      <w:r>
        <w:t>4*Length -0</w:t>
      </w:r>
      <w:r w:rsidR="00644CD5">
        <w:t>.</w:t>
      </w:r>
      <w:r>
        <w:t>288*T(v37</w:t>
      </w:r>
      <w:r w:rsidR="00644CD5">
        <w:t>.</w:t>
      </w:r>
      <w:r>
        <w:t>u4) + 0</w:t>
      </w:r>
      <w:r w:rsidR="00644CD5">
        <w:t>.</w:t>
      </w:r>
      <w:r>
        <w:t>711*T(v1</w:t>
      </w:r>
      <w:r w:rsidR="00644CD5">
        <w:t>.</w:t>
      </w:r>
      <w:r>
        <w:t>u9) + 0</w:t>
      </w:r>
      <w:r w:rsidR="00644CD5">
        <w:t>.</w:t>
      </w:r>
      <w:r>
        <w:t>863*T(v11</w:t>
      </w:r>
      <w:r w:rsidR="00644CD5">
        <w:t>.</w:t>
      </w:r>
      <w:r>
        <w:t>u2) + 0</w:t>
      </w:r>
      <w:r w:rsidR="00644CD5">
        <w:t>.</w:t>
      </w:r>
      <w:r>
        <w:t>591*T(v3</w:t>
      </w:r>
      <w:r w:rsidR="00644CD5">
        <w:t>.</w:t>
      </w:r>
      <w:r>
        <w:t>u14) -0</w:t>
      </w:r>
      <w:r w:rsidR="00644CD5">
        <w:t>.</w:t>
      </w:r>
      <w:r>
        <w:t>334*T(v4</w:t>
      </w:r>
      <w:r w:rsidR="00644CD5">
        <w:t>.</w:t>
      </w:r>
      <w:r>
        <w:t>u7) -0</w:t>
      </w:r>
      <w:r w:rsidR="00644CD5">
        <w:t>.</w:t>
      </w:r>
      <w:r>
        <w:t>44*T(v16</w:t>
      </w:r>
      <w:r w:rsidR="00644CD5">
        <w:t>.</w:t>
      </w:r>
      <w:r>
        <w:t>u26) + 0</w:t>
      </w:r>
      <w:r w:rsidR="00644CD5">
        <w:t>.</w:t>
      </w:r>
      <w:r>
        <w:t>509*T(v21) -0</w:t>
      </w:r>
      <w:r w:rsidR="00644CD5">
        <w:t>.</w:t>
      </w:r>
      <w:r>
        <w:t>915*T(v17</w:t>
      </w:r>
      <w:r w:rsidR="00644CD5">
        <w:t>.</w:t>
      </w:r>
      <w:r>
        <w:t>u7) + 0</w:t>
      </w:r>
      <w:r w:rsidR="00644CD5">
        <w:t>.</w:t>
      </w:r>
      <w:r>
        <w:t>173*T(v5</w:t>
      </w:r>
      <w:r w:rsidR="00644CD5">
        <w:t>.</w:t>
      </w:r>
      <w:r>
        <w:t>u6) -0</w:t>
      </w:r>
      <w:r w:rsidR="00644CD5">
        <w:t>.</w:t>
      </w:r>
      <w:r>
        <w:t>484*T(v8</w:t>
      </w:r>
      <w:r w:rsidR="00644CD5">
        <w:t>.</w:t>
      </w:r>
      <w:r>
        <w:t>u27) + 0</w:t>
      </w:r>
      <w:r w:rsidR="00644CD5">
        <w:t>.</w:t>
      </w:r>
      <w:r>
        <w:t>679*T(v18</w:t>
      </w:r>
      <w:r w:rsidR="00644CD5">
        <w:t>.</w:t>
      </w:r>
      <w:r>
        <w:t>u7) + 0</w:t>
      </w:r>
      <w:r w:rsidR="00644CD5">
        <w:t>.</w:t>
      </w:r>
      <w:r>
        <w:t>325*T(v2</w:t>
      </w:r>
      <w:r w:rsidR="00644CD5">
        <w:t>.</w:t>
      </w:r>
      <w:r>
        <w:t>u3) + 0</w:t>
      </w:r>
      <w:r w:rsidR="00644CD5">
        <w:t>.</w:t>
      </w:r>
      <w:r>
        <w:t>746*T(v15</w:t>
      </w:r>
      <w:r w:rsidR="00644CD5">
        <w:t>.</w:t>
      </w:r>
      <w:r>
        <w:t>u17) + 0</w:t>
      </w:r>
      <w:r w:rsidR="00644CD5">
        <w:t>.</w:t>
      </w:r>
      <w:r>
        <w:t>112*T(v30</w:t>
      </w:r>
      <w:r w:rsidR="00644CD5">
        <w:t>.</w:t>
      </w:r>
      <w:r>
        <w:t>u10) -0</w:t>
      </w:r>
      <w:r w:rsidR="00644CD5">
        <w:t>.</w:t>
      </w:r>
      <w:r>
        <w:t>479*T(v4</w:t>
      </w:r>
      <w:r w:rsidR="00644CD5">
        <w:t>.</w:t>
      </w:r>
      <w:r>
        <w:t>u2) + 0</w:t>
      </w:r>
      <w:r w:rsidR="00644CD5">
        <w:t>.</w:t>
      </w:r>
      <w:r>
        <w:t>344*T(v18</w:t>
      </w:r>
      <w:r w:rsidR="00644CD5">
        <w:t>.</w:t>
      </w:r>
      <w:r>
        <w:t>u6) -0</w:t>
      </w:r>
      <w:r w:rsidR="00644CD5">
        <w:t>.</w:t>
      </w:r>
      <w:r>
        <w:t>136*T(v13</w:t>
      </w:r>
      <w:r w:rsidR="00644CD5">
        <w:t>.</w:t>
      </w:r>
      <w:r>
        <w:t>u14) -0</w:t>
      </w:r>
      <w:r w:rsidR="00644CD5">
        <w:t>.</w:t>
      </w:r>
      <w:r>
        <w:t>446*T(v8</w:t>
      </w:r>
      <w:r w:rsidR="00644CD5">
        <w:t>.</w:t>
      </w:r>
      <w:r>
        <w:t>u3) -0</w:t>
      </w:r>
      <w:r w:rsidR="00644CD5">
        <w:t>.</w:t>
      </w:r>
      <w:r>
        <w:t>546*T(v2</w:t>
      </w:r>
      <w:r w:rsidR="00644CD5">
        <w:t>.</w:t>
      </w:r>
      <w:r>
        <w:t>u5) -0</w:t>
      </w:r>
      <w:r w:rsidR="00644CD5">
        <w:t>.</w:t>
      </w:r>
      <w:r>
        <w:t>00104*Lipophilicity^3 -0</w:t>
      </w:r>
      <w:r w:rsidR="00644CD5">
        <w:t>.</w:t>
      </w:r>
      <w:r>
        <w:t>284*T(v8</w:t>
      </w:r>
      <w:r w:rsidR="00644CD5">
        <w:t>.</w:t>
      </w:r>
      <w:r>
        <w:t>u24) -0</w:t>
      </w:r>
      <w:r w:rsidR="00644CD5">
        <w:t>.</w:t>
      </w:r>
      <w:r>
        <w:t>458*T(u16) -0</w:t>
      </w:r>
      <w:r w:rsidR="00644CD5">
        <w:t>.</w:t>
      </w:r>
      <w:r>
        <w:t>111*T(v28</w:t>
      </w:r>
      <w:r w:rsidR="00644CD5">
        <w:t>.</w:t>
      </w:r>
      <w:r>
        <w:t>u6) + 0</w:t>
      </w:r>
      <w:r w:rsidR="00644CD5">
        <w:t>.</w:t>
      </w:r>
      <w:r>
        <w:t>513*T(v20</w:t>
      </w:r>
      <w:r w:rsidR="00644CD5">
        <w:t>.</w:t>
      </w:r>
      <w:r>
        <w:t>u4) -0</w:t>
      </w:r>
      <w:r w:rsidR="00644CD5">
        <w:t>.</w:t>
      </w:r>
      <w:r>
        <w:t>186*T(v42) + 0</w:t>
      </w:r>
      <w:r w:rsidR="00644CD5">
        <w:t>.</w:t>
      </w:r>
      <w:r>
        <w:t>33*T(v5</w:t>
      </w:r>
      <w:r w:rsidR="00644CD5">
        <w:t>.</w:t>
      </w:r>
      <w:r>
        <w:t>u8) -0</w:t>
      </w:r>
      <w:r w:rsidR="00644CD5">
        <w:t>.</w:t>
      </w:r>
      <w:r>
        <w:t>158*T(v28) + 0</w:t>
      </w:r>
      <w:r w:rsidR="00644CD5">
        <w:t>.</w:t>
      </w:r>
      <w:r>
        <w:t>49*T(u5) -0</w:t>
      </w:r>
      <w:r w:rsidR="00644CD5">
        <w:t>.</w:t>
      </w:r>
      <w:r>
        <w:t>494*T(v26</w:t>
      </w:r>
      <w:r w:rsidR="00644CD5">
        <w:t>.</w:t>
      </w:r>
      <w:r>
        <w:t>u8) + 0</w:t>
      </w:r>
      <w:r w:rsidR="00644CD5">
        <w:t>.</w:t>
      </w:r>
      <w:r>
        <w:t>198*T(v26</w:t>
      </w:r>
      <w:r w:rsidR="00644CD5">
        <w:t>.</w:t>
      </w:r>
      <w:r>
        <w:t>u13) + 0</w:t>
      </w:r>
      <w:r w:rsidR="00644CD5">
        <w:t>.</w:t>
      </w:r>
      <w:r>
        <w:t>2*T(v16</w:t>
      </w:r>
      <w:r w:rsidR="00644CD5">
        <w:t>.</w:t>
      </w:r>
      <w:r>
        <w:t>u14) + 0</w:t>
      </w:r>
      <w:r w:rsidR="00644CD5">
        <w:t>.</w:t>
      </w:r>
      <w:r>
        <w:t>335*T(u2) -0</w:t>
      </w:r>
      <w:r w:rsidR="00644CD5">
        <w:t>.</w:t>
      </w:r>
      <w:r>
        <w:t>484*T(v13</w:t>
      </w:r>
      <w:r w:rsidR="00644CD5">
        <w:t>.</w:t>
      </w:r>
      <w:r>
        <w:t>u22) -0</w:t>
      </w:r>
      <w:r w:rsidR="00644CD5">
        <w:t>.</w:t>
      </w:r>
      <w:r>
        <w:t>791*T(v3</w:t>
      </w:r>
      <w:r w:rsidR="00644CD5">
        <w:t>.</w:t>
      </w:r>
      <w:r>
        <w:t>u3) -0</w:t>
      </w:r>
      <w:r w:rsidR="00644CD5">
        <w:t>.</w:t>
      </w:r>
      <w:r>
        <w:t>591*T(v14</w:t>
      </w:r>
      <w:r w:rsidR="00644CD5">
        <w:t>.</w:t>
      </w:r>
      <w:r>
        <w:t>u7) -0</w:t>
      </w:r>
      <w:r w:rsidR="00644CD5">
        <w:t>.</w:t>
      </w:r>
      <w:r>
        <w:t>358*T(v4</w:t>
      </w:r>
      <w:r w:rsidR="00644CD5">
        <w:t>.</w:t>
      </w:r>
      <w:r>
        <w:t>u9) + 11</w:t>
      </w:r>
      <w:r w:rsidR="00644CD5">
        <w:t>.</w:t>
      </w:r>
      <w:r>
        <w:t>8*Lipophilicity + 0</w:t>
      </w:r>
      <w:r w:rsidR="00644CD5">
        <w:t>.</w:t>
      </w:r>
      <w:r>
        <w:t>27*T(v14</w:t>
      </w:r>
      <w:r w:rsidR="00644CD5">
        <w:t>.</w:t>
      </w:r>
      <w:r>
        <w:t>u28) -0</w:t>
      </w:r>
      <w:r w:rsidR="00644CD5">
        <w:t>.</w:t>
      </w:r>
      <w:r>
        <w:t>686*T(v15</w:t>
      </w:r>
      <w:r w:rsidR="00644CD5">
        <w:t>.</w:t>
      </w:r>
      <w:r>
        <w:t xml:space="preserve">u24) + </w:t>
      </w:r>
      <w:r>
        <w:lastRenderedPageBreak/>
        <w:t>0</w:t>
      </w:r>
      <w:r w:rsidR="00644CD5">
        <w:t>.</w:t>
      </w:r>
      <w:r>
        <w:t>306*T(v3</w:t>
      </w:r>
      <w:r w:rsidR="00644CD5">
        <w:t>.</w:t>
      </w:r>
      <w:r>
        <w:t>u29) -0</w:t>
      </w:r>
      <w:r w:rsidR="00644CD5">
        <w:t>.</w:t>
      </w:r>
      <w:r>
        <w:t>282*T(v23</w:t>
      </w:r>
      <w:r w:rsidR="00644CD5">
        <w:t>.</w:t>
      </w:r>
      <w:r>
        <w:t>u4) + 0</w:t>
      </w:r>
      <w:r w:rsidR="00644CD5">
        <w:t>.</w:t>
      </w:r>
      <w:r>
        <w:t>41*T(v36</w:t>
      </w:r>
      <w:r w:rsidR="00644CD5">
        <w:t>.</w:t>
      </w:r>
      <w:r>
        <w:t>u7) + 0</w:t>
      </w:r>
      <w:r w:rsidR="00644CD5">
        <w:t>.</w:t>
      </w:r>
      <w:r>
        <w:t>209*T(v20) -0</w:t>
      </w:r>
      <w:r w:rsidR="00644CD5">
        <w:t>.</w:t>
      </w:r>
      <w:r>
        <w:t>481*T(v2</w:t>
      </w:r>
      <w:r w:rsidR="00644CD5">
        <w:t>.</w:t>
      </w:r>
      <w:r>
        <w:t>u34) + 0</w:t>
      </w:r>
      <w:r w:rsidR="00644CD5">
        <w:t>.</w:t>
      </w:r>
      <w:r>
        <w:t>441*T(v9</w:t>
      </w:r>
      <w:r w:rsidR="00644CD5">
        <w:t>.</w:t>
      </w:r>
      <w:r>
        <w:t>u22) -0</w:t>
      </w:r>
      <w:r w:rsidR="00644CD5">
        <w:t>.</w:t>
      </w:r>
      <w:r>
        <w:t>26*T(v24</w:t>
      </w:r>
      <w:r w:rsidR="00644CD5">
        <w:t>.</w:t>
      </w:r>
      <w:r>
        <w:t>u2) + 0</w:t>
      </w:r>
      <w:r w:rsidR="00644CD5">
        <w:t>.</w:t>
      </w:r>
      <w:r>
        <w:t>475*T(v15</w:t>
      </w:r>
      <w:r w:rsidR="00644CD5">
        <w:t>.</w:t>
      </w:r>
      <w:r>
        <w:t>u5) -0</w:t>
      </w:r>
      <w:r w:rsidR="00644CD5">
        <w:t>.</w:t>
      </w:r>
      <w:r>
        <w:t>13*T(v30) -0</w:t>
      </w:r>
      <w:r w:rsidR="00644CD5">
        <w:t>.</w:t>
      </w:r>
      <w:r>
        <w:t>0524*T(v35) -0</w:t>
      </w:r>
      <w:r w:rsidR="00644CD5">
        <w:t>.</w:t>
      </w:r>
      <w:r>
        <w:t>066*T(v21</w:t>
      </w:r>
      <w:r w:rsidR="00644CD5">
        <w:t>.</w:t>
      </w:r>
      <w:r>
        <w:t>u13) -0</w:t>
      </w:r>
      <w:r w:rsidR="00644CD5">
        <w:t>.</w:t>
      </w:r>
      <w:r>
        <w:t>573*T(v7</w:t>
      </w:r>
      <w:r w:rsidR="00644CD5">
        <w:t>.</w:t>
      </w:r>
      <w:r>
        <w:t>u16) -0</w:t>
      </w:r>
      <w:r w:rsidR="00644CD5">
        <w:t>.</w:t>
      </w:r>
      <w:r>
        <w:t>498*T(v2</w:t>
      </w:r>
      <w:r w:rsidR="00644CD5">
        <w:t>.</w:t>
      </w:r>
      <w:r>
        <w:t>u38) + 0</w:t>
      </w:r>
      <w:r w:rsidR="00644CD5">
        <w:t>.</w:t>
      </w:r>
      <w:r>
        <w:t>27*T(v25</w:t>
      </w:r>
      <w:r w:rsidR="00644CD5">
        <w:t>.</w:t>
      </w:r>
      <w:r>
        <w:t>u18) + 0</w:t>
      </w:r>
      <w:r w:rsidR="00644CD5">
        <w:t>.</w:t>
      </w:r>
      <w:r>
        <w:t>785*T(v15</w:t>
      </w:r>
      <w:r w:rsidR="00644CD5">
        <w:t>.</w:t>
      </w:r>
      <w:r>
        <w:t>u2) -0</w:t>
      </w:r>
      <w:r w:rsidR="00644CD5">
        <w:t>.</w:t>
      </w:r>
      <w:r>
        <w:t>56*T(v23</w:t>
      </w:r>
      <w:r w:rsidR="00644CD5">
        <w:t>.</w:t>
      </w:r>
      <w:r>
        <w:t>u10) + 0</w:t>
      </w:r>
      <w:r w:rsidR="00644CD5">
        <w:t>.</w:t>
      </w:r>
      <w:r>
        <w:t>37*T(v19</w:t>
      </w:r>
      <w:r w:rsidR="00644CD5">
        <w:t>.</w:t>
      </w:r>
      <w:r>
        <w:t>u15) -0</w:t>
      </w:r>
      <w:r w:rsidR="00644CD5">
        <w:t>.</w:t>
      </w:r>
      <w:r>
        <w:t>18*T(v17</w:t>
      </w:r>
      <w:r w:rsidR="00644CD5">
        <w:t>.</w:t>
      </w:r>
      <w:r>
        <w:t>u22) + 0</w:t>
      </w:r>
      <w:r w:rsidR="00644CD5">
        <w:t>.</w:t>
      </w:r>
      <w:r>
        <w:t>45*T(v28</w:t>
      </w:r>
      <w:r w:rsidR="00644CD5">
        <w:t>.</w:t>
      </w:r>
      <w:r>
        <w:t>u9) + 0</w:t>
      </w:r>
      <w:r w:rsidR="00644CD5">
        <w:t>.</w:t>
      </w:r>
      <w:r>
        <w:t>0935*T(v21</w:t>
      </w:r>
      <w:r w:rsidR="00644CD5">
        <w:t>.</w:t>
      </w:r>
      <w:r>
        <w:t>u7) -0</w:t>
      </w:r>
      <w:r w:rsidR="00644CD5">
        <w:t>.</w:t>
      </w:r>
      <w:r>
        <w:t>501*T(v5</w:t>
      </w:r>
      <w:r w:rsidR="00644CD5">
        <w:t>.</w:t>
      </w:r>
      <w:r>
        <w:t>u2) + 0</w:t>
      </w:r>
      <w:r w:rsidR="00644CD5">
        <w:t>.</w:t>
      </w:r>
      <w:r>
        <w:t>36*T(v5</w:t>
      </w:r>
      <w:r w:rsidR="00644CD5">
        <w:t>.</w:t>
      </w:r>
      <w:r>
        <w:t>u9) + 0</w:t>
      </w:r>
      <w:r w:rsidR="00644CD5">
        <w:t>.</w:t>
      </w:r>
      <w:r>
        <w:t>301*T(v5</w:t>
      </w:r>
      <w:r w:rsidR="00644CD5">
        <w:t>.</w:t>
      </w:r>
      <w:r>
        <w:t>u23) + 0</w:t>
      </w:r>
      <w:r w:rsidR="00644CD5">
        <w:t>.</w:t>
      </w:r>
      <w:r>
        <w:t>159*NumPositive -0</w:t>
      </w:r>
      <w:r w:rsidR="00644CD5">
        <w:t>.</w:t>
      </w:r>
      <w:r>
        <w:t>432*T(v18</w:t>
      </w:r>
      <w:r w:rsidR="00644CD5">
        <w:t>.</w:t>
      </w:r>
      <w:r>
        <w:t>u4) -0</w:t>
      </w:r>
      <w:r w:rsidR="00644CD5">
        <w:t>.</w:t>
      </w:r>
      <w:r>
        <w:t>24*T(v30</w:t>
      </w:r>
      <w:r w:rsidR="00644CD5">
        <w:t>.</w:t>
      </w:r>
      <w:r>
        <w:t>u2) + 0</w:t>
      </w:r>
      <w:r w:rsidR="00644CD5">
        <w:t>.</w:t>
      </w:r>
      <w:r>
        <w:t>461*T(v12</w:t>
      </w:r>
      <w:r w:rsidR="00644CD5">
        <w:t>.</w:t>
      </w:r>
      <w:r>
        <w:t>u29) -0</w:t>
      </w:r>
      <w:r w:rsidR="00644CD5">
        <w:t>.</w:t>
      </w:r>
      <w:r>
        <w:t>201*T(v21</w:t>
      </w:r>
      <w:r w:rsidR="00644CD5">
        <w:t>.</w:t>
      </w:r>
      <w:r>
        <w:t>u21) -0</w:t>
      </w:r>
      <w:r w:rsidR="00644CD5">
        <w:t>.</w:t>
      </w:r>
      <w:r>
        <w:t>373*T(v37</w:t>
      </w:r>
      <w:r w:rsidR="00644CD5">
        <w:t>.</w:t>
      </w:r>
      <w:r>
        <w:t>u2) + 0</w:t>
      </w:r>
      <w:r w:rsidR="00644CD5">
        <w:t>.</w:t>
      </w:r>
      <w:r>
        <w:t>352*T(v9</w:t>
      </w:r>
      <w:r w:rsidR="00644CD5">
        <w:t>.</w:t>
      </w:r>
      <w:r>
        <w:t>u33) + 0</w:t>
      </w:r>
      <w:r w:rsidR="00644CD5">
        <w:t>.</w:t>
      </w:r>
      <w:r>
        <w:t>224*T(v25</w:t>
      </w:r>
      <w:r w:rsidR="00644CD5">
        <w:t>.</w:t>
      </w:r>
      <w:r>
        <w:t>u1) + 0</w:t>
      </w:r>
      <w:r w:rsidR="00644CD5">
        <w:t>.</w:t>
      </w:r>
      <w:r>
        <w:t>00473*T(v15</w:t>
      </w:r>
      <w:r w:rsidR="00644CD5">
        <w:t>.</w:t>
      </w:r>
      <w:r>
        <w:t>u14) -0</w:t>
      </w:r>
      <w:r w:rsidR="00644CD5">
        <w:t>.</w:t>
      </w:r>
      <w:r>
        <w:t>195*T(v9</w:t>
      </w:r>
      <w:r w:rsidR="00644CD5">
        <w:t>.</w:t>
      </w:r>
      <w:r>
        <w:t>u11) -0</w:t>
      </w:r>
      <w:r w:rsidR="00644CD5">
        <w:t>.</w:t>
      </w:r>
      <w:r>
        <w:t>264*T(v19</w:t>
      </w:r>
      <w:r w:rsidR="00644CD5">
        <w:t>.</w:t>
      </w:r>
      <w:r>
        <w:t>u4) + 0</w:t>
      </w:r>
      <w:r w:rsidR="00644CD5">
        <w:t>.</w:t>
      </w:r>
      <w:r>
        <w:t>237*T(v13</w:t>
      </w:r>
      <w:r w:rsidR="00644CD5">
        <w:t>.</w:t>
      </w:r>
      <w:r>
        <w:t>u27) + 0</w:t>
      </w:r>
      <w:r w:rsidR="00644CD5">
        <w:t>.</w:t>
      </w:r>
      <w:r>
        <w:t>0938*MW + 0</w:t>
      </w:r>
      <w:r w:rsidR="00644CD5">
        <w:t>.</w:t>
      </w:r>
      <w:r>
        <w:t>245*T(v22</w:t>
      </w:r>
      <w:r w:rsidR="00644CD5">
        <w:t>.</w:t>
      </w:r>
      <w:r>
        <w:t>u1) -0</w:t>
      </w:r>
      <w:r w:rsidR="00644CD5">
        <w:t>.</w:t>
      </w:r>
      <w:r>
        <w:t>468*T(v33</w:t>
      </w:r>
      <w:r w:rsidR="00644CD5">
        <w:t>.</w:t>
      </w:r>
      <w:r>
        <w:t>u5) + 0</w:t>
      </w:r>
      <w:r w:rsidR="00644CD5">
        <w:t>.</w:t>
      </w:r>
      <w:r>
        <w:t>405*T(v22</w:t>
      </w:r>
      <w:r w:rsidR="00644CD5">
        <w:t>.</w:t>
      </w:r>
      <w:r>
        <w:t>u18) -0</w:t>
      </w:r>
      <w:r w:rsidR="00644CD5">
        <w:t>.</w:t>
      </w:r>
      <w:r>
        <w:t>154*T(v9</w:t>
      </w:r>
      <w:r w:rsidR="00644CD5">
        <w:t>.</w:t>
      </w:r>
      <w:r>
        <w:t>u32) -0</w:t>
      </w:r>
      <w:r w:rsidR="00644CD5">
        <w:t>.</w:t>
      </w:r>
      <w:r>
        <w:t>165*T(v24</w:t>
      </w:r>
      <w:r w:rsidR="00644CD5">
        <w:t>.</w:t>
      </w:r>
      <w:r>
        <w:t>u16) -0</w:t>
      </w:r>
      <w:r w:rsidR="00644CD5">
        <w:t>.</w:t>
      </w:r>
      <w:r>
        <w:t>188*T(v3</w:t>
      </w:r>
      <w:r w:rsidR="00644CD5">
        <w:t>.</w:t>
      </w:r>
      <w:r>
        <w:t>u11) -0</w:t>
      </w:r>
      <w:r w:rsidR="00644CD5">
        <w:t>.</w:t>
      </w:r>
      <w:r>
        <w:t>23*T(v24</w:t>
      </w:r>
      <w:r w:rsidR="00644CD5">
        <w:t>.</w:t>
      </w:r>
      <w:r>
        <w:t>u3) -0</w:t>
      </w:r>
      <w:r w:rsidR="00644CD5">
        <w:t>.</w:t>
      </w:r>
      <w:r>
        <w:t>315*T(v27</w:t>
      </w:r>
      <w:r w:rsidR="00644CD5">
        <w:t>.</w:t>
      </w:r>
      <w:r>
        <w:t>u16) -0</w:t>
      </w:r>
      <w:r w:rsidR="00644CD5">
        <w:t>.</w:t>
      </w:r>
      <w:r>
        <w:t>281*T(v13</w:t>
      </w:r>
      <w:r w:rsidR="00644CD5">
        <w:t>.</w:t>
      </w:r>
      <w:r>
        <w:t>u12) -0</w:t>
      </w:r>
      <w:r w:rsidR="00644CD5">
        <w:t>.</w:t>
      </w:r>
      <w:r>
        <w:t>417*T(v12</w:t>
      </w:r>
      <w:r w:rsidR="00644CD5">
        <w:t>.</w:t>
      </w:r>
      <w:r>
        <w:t>u9) -0</w:t>
      </w:r>
      <w:r w:rsidR="00644CD5">
        <w:t>.</w:t>
      </w:r>
      <w:r>
        <w:t>302*T(v38</w:t>
      </w:r>
      <w:r w:rsidR="00644CD5">
        <w:t>.</w:t>
      </w:r>
      <w:r>
        <w:t>u4) -0</w:t>
      </w:r>
      <w:r w:rsidR="00644CD5">
        <w:t>.</w:t>
      </w:r>
      <w:r>
        <w:t>544*T(v23</w:t>
      </w:r>
      <w:r w:rsidR="00644CD5">
        <w:t>.</w:t>
      </w:r>
      <w:r>
        <w:t>u13) -0</w:t>
      </w:r>
      <w:r w:rsidR="00644CD5">
        <w:t>.</w:t>
      </w:r>
      <w:r>
        <w:t>437*T(v33</w:t>
      </w:r>
      <w:r w:rsidR="00644CD5">
        <w:t>.</w:t>
      </w:r>
      <w:r>
        <w:t>u4) + 0</w:t>
      </w:r>
      <w:r w:rsidR="00644CD5">
        <w:t>.</w:t>
      </w:r>
      <w:r>
        <w:t>153*T(v5</w:t>
      </w:r>
      <w:r w:rsidR="00644CD5">
        <w:t>.</w:t>
      </w:r>
      <w:r>
        <w:t>u20) -0</w:t>
      </w:r>
      <w:r w:rsidR="00644CD5">
        <w:t>.</w:t>
      </w:r>
      <w:r>
        <w:t>335*T(v33</w:t>
      </w:r>
      <w:r w:rsidR="00644CD5">
        <w:t>.</w:t>
      </w:r>
      <w:r>
        <w:t>u2) -0</w:t>
      </w:r>
      <w:r w:rsidR="00644CD5">
        <w:t>.</w:t>
      </w:r>
      <w:r>
        <w:t>308*T(v22</w:t>
      </w:r>
      <w:r w:rsidR="00644CD5">
        <w:t>.</w:t>
      </w:r>
      <w:r>
        <w:t>u2) -0</w:t>
      </w:r>
      <w:r w:rsidR="00644CD5">
        <w:t>.</w:t>
      </w:r>
      <w:r>
        <w:t>406*T(v23</w:t>
      </w:r>
      <w:r w:rsidR="00644CD5">
        <w:t>.</w:t>
      </w:r>
      <w:r>
        <w:t>u1) + 0</w:t>
      </w:r>
      <w:r w:rsidR="00644CD5">
        <w:t>.</w:t>
      </w:r>
      <w:r>
        <w:t>294*T(v3</w:t>
      </w:r>
      <w:r w:rsidR="00644CD5">
        <w:t>.</w:t>
      </w:r>
      <w:r>
        <w:t>u30) -0</w:t>
      </w:r>
      <w:r w:rsidR="00644CD5">
        <w:t>.</w:t>
      </w:r>
      <w:r>
        <w:t>0936*T(v24</w:t>
      </w:r>
      <w:r w:rsidR="00644CD5">
        <w:t>.</w:t>
      </w:r>
      <w:r>
        <w:t>u14) -0</w:t>
      </w:r>
      <w:r w:rsidR="00644CD5">
        <w:t>.</w:t>
      </w:r>
      <w:r>
        <w:t>241*T(v10</w:t>
      </w:r>
      <w:r w:rsidR="00644CD5">
        <w:t>.</w:t>
      </w:r>
      <w:r>
        <w:t>u16) -0</w:t>
      </w:r>
      <w:r w:rsidR="00644CD5">
        <w:t>.</w:t>
      </w:r>
      <w:r>
        <w:t>319*T(v1</w:t>
      </w:r>
      <w:r w:rsidR="00644CD5">
        <w:t>.</w:t>
      </w:r>
      <w:r>
        <w:t>u29) -0</w:t>
      </w:r>
      <w:r w:rsidR="00644CD5">
        <w:t>.</w:t>
      </w:r>
      <w:r>
        <w:t>38*T(v1</w:t>
      </w:r>
      <w:r w:rsidR="00644CD5">
        <w:t>.</w:t>
      </w:r>
      <w:r>
        <w:t>u19) + 0</w:t>
      </w:r>
      <w:r w:rsidR="00644CD5">
        <w:t>.</w:t>
      </w:r>
      <w:r>
        <w:t>448*T(v7</w:t>
      </w:r>
      <w:r w:rsidR="00644CD5">
        <w:t>.</w:t>
      </w:r>
      <w:r>
        <w:t>u36) + 0</w:t>
      </w:r>
      <w:r w:rsidR="00644CD5">
        <w:t>.</w:t>
      </w:r>
      <w:r>
        <w:t>353*T(v22</w:t>
      </w:r>
      <w:r w:rsidR="00644CD5">
        <w:t>.</w:t>
      </w:r>
      <w:r>
        <w:t>u13) + 0</w:t>
      </w:r>
      <w:r w:rsidR="00644CD5">
        <w:t>.</w:t>
      </w:r>
      <w:r>
        <w:t>163*T(v27) + 0</w:t>
      </w:r>
      <w:r w:rsidR="00644CD5">
        <w:t>.</w:t>
      </w:r>
      <w:r>
        <w:t>16*T(v2</w:t>
      </w:r>
      <w:r w:rsidR="00644CD5">
        <w:t>.</w:t>
      </w:r>
      <w:r>
        <w:t>u40) + 0</w:t>
      </w:r>
      <w:r w:rsidR="00644CD5">
        <w:t>.</w:t>
      </w:r>
      <w:r>
        <w:t>207*T(u40) + 0</w:t>
      </w:r>
      <w:r w:rsidR="00644CD5">
        <w:t>.</w:t>
      </w:r>
      <w:r>
        <w:t>302*T(v19</w:t>
      </w:r>
      <w:r w:rsidR="00644CD5">
        <w:t>.</w:t>
      </w:r>
      <w:r>
        <w:t>u5) -0</w:t>
      </w:r>
      <w:r w:rsidR="00644CD5">
        <w:t>.</w:t>
      </w:r>
      <w:r>
        <w:t>238*T(v5</w:t>
      </w:r>
      <w:r w:rsidR="00644CD5">
        <w:t>.</w:t>
      </w:r>
      <w:r>
        <w:t>u21) + 0</w:t>
      </w:r>
      <w:r w:rsidR="00644CD5">
        <w:t>.</w:t>
      </w:r>
      <w:r>
        <w:t>336*T(v14</w:t>
      </w:r>
      <w:r w:rsidR="00644CD5">
        <w:t>.</w:t>
      </w:r>
      <w:r>
        <w:t>u8) -0</w:t>
      </w:r>
      <w:r w:rsidR="00644CD5">
        <w:t>.</w:t>
      </w:r>
      <w:r>
        <w:t>257*T(v23</w:t>
      </w:r>
      <w:r w:rsidR="00644CD5">
        <w:t>.</w:t>
      </w:r>
      <w:r>
        <w:t>u14) -0</w:t>
      </w:r>
      <w:r w:rsidR="00644CD5">
        <w:t>.</w:t>
      </w:r>
      <w:r>
        <w:t>563*T(v6</w:t>
      </w:r>
      <w:r w:rsidR="00644CD5">
        <w:t>.</w:t>
      </w:r>
      <w:r>
        <w:t>u8) -0</w:t>
      </w:r>
      <w:r w:rsidR="00644CD5">
        <w:t>.</w:t>
      </w:r>
      <w:r>
        <w:t>255*T(v17</w:t>
      </w:r>
      <w:r w:rsidR="00644CD5">
        <w:t>.</w:t>
      </w:r>
      <w:r>
        <w:t>u17) + 0</w:t>
      </w:r>
      <w:r w:rsidR="00644CD5">
        <w:t>.</w:t>
      </w:r>
      <w:r>
        <w:t>386*T(v1</w:t>
      </w:r>
      <w:r w:rsidR="00644CD5">
        <w:t>.</w:t>
      </w:r>
      <w:r>
        <w:t>u18) + 0</w:t>
      </w:r>
      <w:r w:rsidR="00644CD5">
        <w:t>.</w:t>
      </w:r>
      <w:r>
        <w:t>271*T(v26) -0</w:t>
      </w:r>
      <w:r w:rsidR="00644CD5">
        <w:t>.</w:t>
      </w:r>
      <w:r>
        <w:t>285*T(v4</w:t>
      </w:r>
      <w:r w:rsidR="00644CD5">
        <w:t>.</w:t>
      </w:r>
      <w:r>
        <w:t>u25) -0</w:t>
      </w:r>
      <w:r w:rsidR="00644CD5">
        <w:t>.</w:t>
      </w:r>
      <w:r>
        <w:t>27*T(v8</w:t>
      </w:r>
      <w:r w:rsidR="00644CD5">
        <w:t>.</w:t>
      </w:r>
      <w:r>
        <w:t>u21) -0</w:t>
      </w:r>
      <w:r w:rsidR="00644CD5">
        <w:t>.</w:t>
      </w:r>
      <w:r>
        <w:t>26*T(v8</w:t>
      </w:r>
      <w:r w:rsidR="00644CD5">
        <w:t>.</w:t>
      </w:r>
      <w:r>
        <w:t>u10) -0</w:t>
      </w:r>
      <w:r w:rsidR="00644CD5">
        <w:t>.</w:t>
      </w:r>
      <w:r>
        <w:t>334*T(v4</w:t>
      </w:r>
      <w:r w:rsidR="00644CD5">
        <w:t>.</w:t>
      </w:r>
      <w:r>
        <w:t>u23) -0</w:t>
      </w:r>
      <w:r w:rsidR="00644CD5">
        <w:t>.</w:t>
      </w:r>
      <w:r>
        <w:t>466*T(v2</w:t>
      </w:r>
      <w:r w:rsidR="00644CD5">
        <w:t>.</w:t>
      </w:r>
      <w:r>
        <w:t>u14) -0</w:t>
      </w:r>
      <w:r w:rsidR="00644CD5">
        <w:t>.</w:t>
      </w:r>
      <w:r>
        <w:t>395*T(v4</w:t>
      </w:r>
      <w:r w:rsidR="00644CD5">
        <w:t>.</w:t>
      </w:r>
      <w:r>
        <w:t>u5) -0</w:t>
      </w:r>
      <w:r w:rsidR="00644CD5">
        <w:t>.</w:t>
      </w:r>
      <w:r>
        <w:t>289*T(v3</w:t>
      </w:r>
      <w:r w:rsidR="00644CD5">
        <w:t>.</w:t>
      </w:r>
      <w:r>
        <w:t>u35) + 0</w:t>
      </w:r>
      <w:r w:rsidR="00644CD5">
        <w:t>.</w:t>
      </w:r>
      <w:r>
        <w:t>472*T(v17</w:t>
      </w:r>
      <w:r w:rsidR="00644CD5">
        <w:t>.</w:t>
      </w:r>
      <w:r>
        <w:t>u18) -0</w:t>
      </w:r>
      <w:r w:rsidR="00644CD5">
        <w:t>.</w:t>
      </w:r>
      <w:r>
        <w:t>377*T(v12</w:t>
      </w:r>
      <w:r w:rsidR="00644CD5">
        <w:t>.</w:t>
      </w:r>
      <w:r>
        <w:t>u18) + 0</w:t>
      </w:r>
      <w:r w:rsidR="00644CD5">
        <w:t>.</w:t>
      </w:r>
      <w:r>
        <w:t>409*T(v6</w:t>
      </w:r>
      <w:r w:rsidR="00644CD5">
        <w:t>.</w:t>
      </w:r>
      <w:r>
        <w:t>u7) + 0</w:t>
      </w:r>
      <w:r w:rsidR="00644CD5">
        <w:t>.</w:t>
      </w:r>
      <w:r>
        <w:t>313*T(v10</w:t>
      </w:r>
      <w:r w:rsidR="00644CD5">
        <w:t>.</w:t>
      </w:r>
      <w:r>
        <w:t>u22) -0</w:t>
      </w:r>
      <w:r w:rsidR="00644CD5">
        <w:t>.</w:t>
      </w:r>
      <w:r>
        <w:t>349*T(v16</w:t>
      </w:r>
      <w:r w:rsidR="00644CD5">
        <w:t>.</w:t>
      </w:r>
      <w:r>
        <w:t>u17) -0</w:t>
      </w:r>
      <w:r w:rsidR="00644CD5">
        <w:t>.</w:t>
      </w:r>
      <w:r>
        <w:t>439*T(v22</w:t>
      </w:r>
      <w:r w:rsidR="00644CD5">
        <w:t>.</w:t>
      </w:r>
      <w:r>
        <w:t>u3) -0</w:t>
      </w:r>
      <w:r w:rsidR="00644CD5">
        <w:t>.</w:t>
      </w:r>
      <w:r>
        <w:t>305*T(v1</w:t>
      </w:r>
      <w:r w:rsidR="00644CD5">
        <w:t>.</w:t>
      </w:r>
      <w:r>
        <w:t>u11) + 0</w:t>
      </w:r>
      <w:r w:rsidR="00644CD5">
        <w:t>.</w:t>
      </w:r>
      <w:r>
        <w:t>138*T(v1</w:t>
      </w:r>
      <w:r w:rsidR="00644CD5">
        <w:t>.</w:t>
      </w:r>
      <w:r>
        <w:t>u27) + 0</w:t>
      </w:r>
      <w:r w:rsidR="00644CD5">
        <w:t>.</w:t>
      </w:r>
      <w:r>
        <w:t>239*T(v33</w:t>
      </w:r>
      <w:r w:rsidR="00644CD5">
        <w:t>.</w:t>
      </w:r>
      <w:r>
        <w:t>u6) + 0</w:t>
      </w:r>
      <w:r w:rsidR="00644CD5">
        <w:t>.</w:t>
      </w:r>
      <w:r>
        <w:t>332*T(v8</w:t>
      </w:r>
      <w:r w:rsidR="00644CD5">
        <w:t>.</w:t>
      </w:r>
      <w:r>
        <w:t>u7) -0</w:t>
      </w:r>
      <w:r w:rsidR="00644CD5">
        <w:t>.</w:t>
      </w:r>
      <w:r>
        <w:t>335*T(v25</w:t>
      </w:r>
      <w:r w:rsidR="00644CD5">
        <w:t>.</w:t>
      </w:r>
      <w:r>
        <w:t>u17) + 0</w:t>
      </w:r>
      <w:r w:rsidR="00644CD5">
        <w:t>.</w:t>
      </w:r>
      <w:r>
        <w:t>358*T(v21</w:t>
      </w:r>
      <w:r w:rsidR="00644CD5">
        <w:t>.</w:t>
      </w:r>
      <w:r>
        <w:t>u22) -0</w:t>
      </w:r>
      <w:r w:rsidR="00644CD5">
        <w:t>.</w:t>
      </w:r>
      <w:r>
        <w:t>223*T(v8</w:t>
      </w:r>
      <w:r w:rsidR="00644CD5">
        <w:t>.</w:t>
      </w:r>
      <w:r>
        <w:t>u2) -0</w:t>
      </w:r>
      <w:r w:rsidR="00644CD5">
        <w:t>.</w:t>
      </w:r>
      <w:r>
        <w:t>212*T(v22</w:t>
      </w:r>
      <w:r w:rsidR="00644CD5">
        <w:t>.</w:t>
      </w:r>
      <w:r>
        <w:t>u4) + 0</w:t>
      </w:r>
      <w:r w:rsidR="00644CD5">
        <w:t>.</w:t>
      </w:r>
      <w:r>
        <w:t>265*T(v1</w:t>
      </w:r>
      <w:r w:rsidR="00644CD5">
        <w:t>.</w:t>
      </w:r>
      <w:r>
        <w:t>u35) -0</w:t>
      </w:r>
      <w:r w:rsidR="00644CD5">
        <w:t>.</w:t>
      </w:r>
      <w:r>
        <w:t>153*T(v17</w:t>
      </w:r>
      <w:r w:rsidR="00644CD5">
        <w:t>.</w:t>
      </w:r>
      <w:r>
        <w:t>u19) -0</w:t>
      </w:r>
      <w:r w:rsidR="00644CD5">
        <w:t>.</w:t>
      </w:r>
      <w:r>
        <w:t>153*T(v5</w:t>
      </w:r>
      <w:r w:rsidR="00644CD5">
        <w:t>.</w:t>
      </w:r>
      <w:r>
        <w:t>u38) + 0</w:t>
      </w:r>
      <w:r w:rsidR="00644CD5">
        <w:t>.</w:t>
      </w:r>
      <w:r>
        <w:t>304*T(v19</w:t>
      </w:r>
      <w:r w:rsidR="00644CD5">
        <w:t>.</w:t>
      </w:r>
      <w:r>
        <w:t>u11) + 0</w:t>
      </w:r>
      <w:r w:rsidR="00644CD5">
        <w:t>.</w:t>
      </w:r>
      <w:r>
        <w:t>259*T(v19</w:t>
      </w:r>
      <w:r w:rsidR="00644CD5">
        <w:t>.</w:t>
      </w:r>
      <w:r>
        <w:t>u24) + 0</w:t>
      </w:r>
      <w:r w:rsidR="00644CD5">
        <w:t>.</w:t>
      </w:r>
      <w:r>
        <w:t>258*T(v9</w:t>
      </w:r>
      <w:r w:rsidR="00644CD5">
        <w:t>.</w:t>
      </w:r>
      <w:r>
        <w:t>u28) + 0</w:t>
      </w:r>
      <w:r w:rsidR="00644CD5">
        <w:t>.</w:t>
      </w:r>
      <w:r>
        <w:t>276*T(v14</w:t>
      </w:r>
      <w:r w:rsidR="00644CD5">
        <w:t>.</w:t>
      </w:r>
      <w:r>
        <w:t>u23) -0</w:t>
      </w:r>
      <w:r w:rsidR="00644CD5">
        <w:t>.</w:t>
      </w:r>
      <w:r>
        <w:t>203*T(v10</w:t>
      </w:r>
      <w:r w:rsidR="00644CD5">
        <w:t>.</w:t>
      </w:r>
      <w:r>
        <w:t>u4) + 0</w:t>
      </w:r>
      <w:r w:rsidR="00644CD5">
        <w:t>.</w:t>
      </w:r>
      <w:r>
        <w:t>175*T(v7</w:t>
      </w:r>
      <w:r w:rsidR="00644CD5">
        <w:t>.</w:t>
      </w:r>
      <w:r>
        <w:t>u5) -0</w:t>
      </w:r>
      <w:r w:rsidR="00644CD5">
        <w:t>.</w:t>
      </w:r>
      <w:r>
        <w:t>303*T(v2</w:t>
      </w:r>
      <w:r w:rsidR="00644CD5">
        <w:t>.</w:t>
      </w:r>
      <w:r>
        <w:t>u31) -0</w:t>
      </w:r>
      <w:r w:rsidR="00644CD5">
        <w:t>.</w:t>
      </w:r>
      <w:r>
        <w:t>298*T(v11</w:t>
      </w:r>
      <w:r w:rsidR="00644CD5">
        <w:t>.</w:t>
      </w:r>
      <w:r>
        <w:t>u10) + 0</w:t>
      </w:r>
      <w:r w:rsidR="00644CD5">
        <w:t>.</w:t>
      </w:r>
      <w:r>
        <w:t>248*T(v8</w:t>
      </w:r>
      <w:r w:rsidR="00644CD5">
        <w:t>.</w:t>
      </w:r>
      <w:r>
        <w:t>u20) + 0</w:t>
      </w:r>
      <w:r w:rsidR="00644CD5">
        <w:t>.</w:t>
      </w:r>
      <w:r>
        <w:t>293*T(v3</w:t>
      </w:r>
      <w:r w:rsidR="00644CD5">
        <w:t>.</w:t>
      </w:r>
      <w:r>
        <w:t>u12) + 0</w:t>
      </w:r>
      <w:r w:rsidR="00644CD5">
        <w:t>.</w:t>
      </w:r>
      <w:r>
        <w:t>31*T(v1</w:t>
      </w:r>
      <w:r w:rsidR="00644CD5">
        <w:t>.</w:t>
      </w:r>
      <w:r>
        <w:t>u22) + 0</w:t>
      </w:r>
      <w:r w:rsidR="00644CD5">
        <w:t>.</w:t>
      </w:r>
      <w:r>
        <w:t>214*T(v4</w:t>
      </w:r>
      <w:r w:rsidR="00644CD5">
        <w:t>.</w:t>
      </w:r>
      <w:r>
        <w:t>u30) -0</w:t>
      </w:r>
      <w:r w:rsidR="00644CD5">
        <w:t>.</w:t>
      </w:r>
      <w:r>
        <w:t>149*T(v29</w:t>
      </w:r>
      <w:r w:rsidR="00644CD5">
        <w:t>.</w:t>
      </w:r>
      <w:r>
        <w:t>u8) + 0</w:t>
      </w:r>
      <w:r w:rsidR="00644CD5">
        <w:t>.</w:t>
      </w:r>
      <w:r>
        <w:t>271*T(v27</w:t>
      </w:r>
      <w:r w:rsidR="00644CD5">
        <w:t>.</w:t>
      </w:r>
      <w:r>
        <w:t>u2) + 0</w:t>
      </w:r>
      <w:r w:rsidR="00644CD5">
        <w:t>.</w:t>
      </w:r>
      <w:r>
        <w:t>34*T(v8</w:t>
      </w:r>
      <w:r w:rsidR="00644CD5">
        <w:t>.</w:t>
      </w:r>
      <w:r>
        <w:t>u4) + 0</w:t>
      </w:r>
      <w:r w:rsidR="00644CD5">
        <w:t>.</w:t>
      </w:r>
      <w:r>
        <w:t>192*T(v6</w:t>
      </w:r>
      <w:r w:rsidR="00644CD5">
        <w:t>.</w:t>
      </w:r>
      <w:r>
        <w:t>u28) -0</w:t>
      </w:r>
      <w:r w:rsidR="00644CD5">
        <w:t>.</w:t>
      </w:r>
      <w:r>
        <w:t>173*T(v11</w:t>
      </w:r>
      <w:r w:rsidR="00644CD5">
        <w:t>.</w:t>
      </w:r>
      <w:r>
        <w:t>u27) -0</w:t>
      </w:r>
      <w:r w:rsidR="00644CD5">
        <w:t>.</w:t>
      </w:r>
      <w:r>
        <w:t>281*T(v26</w:t>
      </w:r>
      <w:r w:rsidR="00644CD5">
        <w:t>.</w:t>
      </w:r>
      <w:r>
        <w:t>u15) -0</w:t>
      </w:r>
      <w:r w:rsidR="00644CD5">
        <w:t>.</w:t>
      </w:r>
      <w:r>
        <w:t>194*T(v7</w:t>
      </w:r>
      <w:r w:rsidR="00644CD5">
        <w:t>.</w:t>
      </w:r>
      <w:r>
        <w:t>u10) -0</w:t>
      </w:r>
      <w:r w:rsidR="00644CD5">
        <w:t>.</w:t>
      </w:r>
      <w:r>
        <w:t>124*T(u28) + 0</w:t>
      </w:r>
      <w:r w:rsidR="00644CD5">
        <w:t>.</w:t>
      </w:r>
      <w:r>
        <w:t>169*T(v5</w:t>
      </w:r>
      <w:r w:rsidR="00644CD5">
        <w:t>.</w:t>
      </w:r>
      <w:r>
        <w:t>u33) + 0</w:t>
      </w:r>
      <w:r w:rsidR="00644CD5">
        <w:t>.</w:t>
      </w:r>
      <w:r>
        <w:t>239*T(v10</w:t>
      </w:r>
      <w:r w:rsidR="00644CD5">
        <w:t>.</w:t>
      </w:r>
      <w:r>
        <w:t>u12) + 0</w:t>
      </w:r>
      <w:r w:rsidR="00644CD5">
        <w:t>.</w:t>
      </w:r>
      <w:r>
        <w:t>229*T(v7</w:t>
      </w:r>
      <w:r w:rsidR="00644CD5">
        <w:t>.</w:t>
      </w:r>
      <w:r>
        <w:t>u35) + 0</w:t>
      </w:r>
      <w:r w:rsidR="00644CD5">
        <w:t>.</w:t>
      </w:r>
      <w:r>
        <w:t>279*T(v7</w:t>
      </w:r>
      <w:r w:rsidR="00644CD5">
        <w:t>.</w:t>
      </w:r>
      <w:r>
        <w:t>u12) -0</w:t>
      </w:r>
      <w:r w:rsidR="00644CD5">
        <w:t>.</w:t>
      </w:r>
      <w:r>
        <w:t>255*T(v10</w:t>
      </w:r>
      <w:r w:rsidR="00644CD5">
        <w:t>.</w:t>
      </w:r>
      <w:r>
        <w:t>u26) -0</w:t>
      </w:r>
      <w:r w:rsidR="00644CD5">
        <w:t>.</w:t>
      </w:r>
      <w:r>
        <w:t>127*T(v33</w:t>
      </w:r>
      <w:r w:rsidR="00644CD5">
        <w:t>.</w:t>
      </w:r>
      <w:r>
        <w:t>u8) + 0</w:t>
      </w:r>
      <w:r w:rsidR="00644CD5">
        <w:t>.</w:t>
      </w:r>
      <w:r>
        <w:t>222*T(v34</w:t>
      </w:r>
      <w:r w:rsidR="00644CD5">
        <w:t>.</w:t>
      </w:r>
      <w:r>
        <w:t>u8) + 0</w:t>
      </w:r>
      <w:r w:rsidR="00644CD5">
        <w:t>.</w:t>
      </w:r>
      <w:r>
        <w:t>294*T(v6</w:t>
      </w:r>
      <w:r w:rsidR="00644CD5">
        <w:t>.</w:t>
      </w:r>
      <w:r>
        <w:t>u20) -0</w:t>
      </w:r>
      <w:r w:rsidR="00644CD5">
        <w:t>.</w:t>
      </w:r>
      <w:r>
        <w:t>12*T(v29</w:t>
      </w:r>
      <w:r w:rsidR="00644CD5">
        <w:t>.</w:t>
      </w:r>
      <w:r>
        <w:t>u7) -0</w:t>
      </w:r>
      <w:r w:rsidR="00644CD5">
        <w:t>.</w:t>
      </w:r>
      <w:r>
        <w:t>172*T(v17</w:t>
      </w:r>
      <w:r w:rsidR="00644CD5">
        <w:t>.</w:t>
      </w:r>
      <w:r>
        <w:t>u20) + 0</w:t>
      </w:r>
      <w:r w:rsidR="00644CD5">
        <w:t>.</w:t>
      </w:r>
      <w:r>
        <w:t>175*T(v18</w:t>
      </w:r>
      <w:r w:rsidR="00644CD5">
        <w:t>.</w:t>
      </w:r>
      <w:r>
        <w:t>u16) -0</w:t>
      </w:r>
      <w:r w:rsidR="00644CD5">
        <w:t>.</w:t>
      </w:r>
      <w:r>
        <w:t>178*T(u17) -0</w:t>
      </w:r>
      <w:r w:rsidR="00644CD5">
        <w:t>.</w:t>
      </w:r>
      <w:r>
        <w:t>218*T(v9</w:t>
      </w:r>
      <w:r w:rsidR="00644CD5">
        <w:t>.</w:t>
      </w:r>
      <w:r>
        <w:t>u4) -0</w:t>
      </w:r>
      <w:r w:rsidR="00644CD5">
        <w:t>.</w:t>
      </w:r>
      <w:r>
        <w:t>208*T(v20</w:t>
      </w:r>
      <w:r w:rsidR="00644CD5">
        <w:t>.</w:t>
      </w:r>
      <w:r>
        <w:t>u22) + 0</w:t>
      </w:r>
      <w:r w:rsidR="00644CD5">
        <w:t>.</w:t>
      </w:r>
      <w:r>
        <w:t>19*T(v16</w:t>
      </w:r>
      <w:r w:rsidR="00644CD5">
        <w:t>.</w:t>
      </w:r>
      <w:r>
        <w:t>u20) + 0</w:t>
      </w:r>
      <w:r w:rsidR="00644CD5">
        <w:t>.</w:t>
      </w:r>
      <w:r>
        <w:t>181*T(v32</w:t>
      </w:r>
      <w:r w:rsidR="00644CD5">
        <w:t>.</w:t>
      </w:r>
      <w:r>
        <w:t>u11) -0</w:t>
      </w:r>
      <w:r w:rsidR="00644CD5">
        <w:t>.</w:t>
      </w:r>
      <w:r>
        <w:t>28*T(v10</w:t>
      </w:r>
      <w:r w:rsidR="00644CD5">
        <w:t>.</w:t>
      </w:r>
      <w:r>
        <w:t>u32) -0</w:t>
      </w:r>
      <w:r w:rsidR="00644CD5">
        <w:t>.</w:t>
      </w:r>
      <w:r>
        <w:t>24*T(v6</w:t>
      </w:r>
      <w:r w:rsidR="00644CD5">
        <w:t>.</w:t>
      </w:r>
      <w:r>
        <w:t>u5) -0</w:t>
      </w:r>
      <w:r w:rsidR="00644CD5">
        <w:t>.</w:t>
      </w:r>
      <w:r>
        <w:t>156*T(v9</w:t>
      </w:r>
      <w:r w:rsidR="00644CD5">
        <w:t>.</w:t>
      </w:r>
      <w:r>
        <w:t>u10) -0</w:t>
      </w:r>
      <w:r w:rsidR="00644CD5">
        <w:t>.</w:t>
      </w:r>
      <w:r>
        <w:t>232*T(v35</w:t>
      </w:r>
      <w:r w:rsidR="00644CD5">
        <w:t>.</w:t>
      </w:r>
      <w:r>
        <w:t>u2) + 0</w:t>
      </w:r>
      <w:r w:rsidR="00644CD5">
        <w:t>.</w:t>
      </w:r>
      <w:r>
        <w:t>124*T(v17) + 0</w:t>
      </w:r>
      <w:r w:rsidR="00644CD5">
        <w:t>.</w:t>
      </w:r>
      <w:r>
        <w:t>13*T(v14</w:t>
      </w:r>
      <w:r w:rsidR="00644CD5">
        <w:t>.</w:t>
      </w:r>
      <w:r>
        <w:t>u6) + 0</w:t>
      </w:r>
      <w:r w:rsidR="00644CD5">
        <w:t>.</w:t>
      </w:r>
      <w:r>
        <w:t>14*T(v21</w:t>
      </w:r>
      <w:r w:rsidR="00644CD5">
        <w:t>.</w:t>
      </w:r>
      <w:r>
        <w:t>u11) -0</w:t>
      </w:r>
      <w:r w:rsidR="00644CD5">
        <w:t>.</w:t>
      </w:r>
      <w:r>
        <w:t>146*T(v7</w:t>
      </w:r>
      <w:r w:rsidR="00644CD5">
        <w:t>.</w:t>
      </w:r>
      <w:r>
        <w:t>u13) + 0</w:t>
      </w:r>
      <w:r w:rsidR="00644CD5">
        <w:t>.</w:t>
      </w:r>
      <w:r>
        <w:t>171*T(v1</w:t>
      </w:r>
      <w:r w:rsidR="00644CD5">
        <w:t>.</w:t>
      </w:r>
      <w:r>
        <w:t>u13) + 0</w:t>
      </w:r>
      <w:r w:rsidR="00644CD5">
        <w:t>.</w:t>
      </w:r>
      <w:r>
        <w:t>173*T(v11</w:t>
      </w:r>
      <w:r w:rsidR="00644CD5">
        <w:t>.</w:t>
      </w:r>
      <w:r>
        <w:t>u1) + 0</w:t>
      </w:r>
      <w:r w:rsidR="00644CD5">
        <w:t>.</w:t>
      </w:r>
      <w:r>
        <w:t>176*T(v10</w:t>
      </w:r>
      <w:r w:rsidR="00644CD5">
        <w:t>.</w:t>
      </w:r>
      <w:r>
        <w:t>u7) -0</w:t>
      </w:r>
      <w:r w:rsidR="00644CD5">
        <w:t>.</w:t>
      </w:r>
      <w:r>
        <w:t>12*T(v35</w:t>
      </w:r>
      <w:r w:rsidR="00644CD5">
        <w:t>.</w:t>
      </w:r>
      <w:r>
        <w:t>u6) -0</w:t>
      </w:r>
      <w:r w:rsidR="00644CD5">
        <w:t>.</w:t>
      </w:r>
      <w:r>
        <w:t>139*T(v19</w:t>
      </w:r>
      <w:r w:rsidR="00644CD5">
        <w:t>.</w:t>
      </w:r>
      <w:r>
        <w:t>u18) + 0</w:t>
      </w:r>
      <w:r w:rsidR="00644CD5">
        <w:t>.</w:t>
      </w:r>
      <w:r>
        <w:t>117*T(v3</w:t>
      </w:r>
      <w:r w:rsidR="00644CD5">
        <w:t>.</w:t>
      </w:r>
      <w:r>
        <w:t>u25) -0</w:t>
      </w:r>
      <w:r w:rsidR="00644CD5">
        <w:t>.</w:t>
      </w:r>
      <w:r>
        <w:t>2*T(v9</w:t>
      </w:r>
      <w:r w:rsidR="00644CD5">
        <w:t>.</w:t>
      </w:r>
      <w:r>
        <w:t>u12) + 0</w:t>
      </w:r>
      <w:r w:rsidR="00644CD5">
        <w:t>.</w:t>
      </w:r>
      <w:r>
        <w:t>125*T(v11</w:t>
      </w:r>
      <w:r w:rsidR="00644CD5">
        <w:t>.</w:t>
      </w:r>
      <w:r>
        <w:t>u16) + 0</w:t>
      </w:r>
      <w:r w:rsidR="00644CD5">
        <w:t>.</w:t>
      </w:r>
      <w:r>
        <w:t>155*T(v23</w:t>
      </w:r>
      <w:r w:rsidR="00644CD5">
        <w:t>.</w:t>
      </w:r>
      <w:r>
        <w:t>u18) + 0</w:t>
      </w:r>
      <w:r w:rsidR="00644CD5">
        <w:t>.</w:t>
      </w:r>
      <w:r>
        <w:t>152*T(v32</w:t>
      </w:r>
      <w:r w:rsidR="00644CD5">
        <w:t>.</w:t>
      </w:r>
      <w:r>
        <w:t>u9) + 0</w:t>
      </w:r>
      <w:r w:rsidR="00644CD5">
        <w:t>.</w:t>
      </w:r>
      <w:r>
        <w:t>0982*T(v25) + 0</w:t>
      </w:r>
      <w:r w:rsidR="00644CD5">
        <w:t>.</w:t>
      </w:r>
      <w:r>
        <w:t>146*T(v22</w:t>
      </w:r>
      <w:r w:rsidR="00644CD5">
        <w:t>.</w:t>
      </w:r>
      <w:r>
        <w:t>u8) -0</w:t>
      </w:r>
      <w:r w:rsidR="00644CD5">
        <w:t>.</w:t>
      </w:r>
      <w:r>
        <w:t>13*T(v31</w:t>
      </w:r>
      <w:r w:rsidR="00644CD5">
        <w:t>.</w:t>
      </w:r>
      <w:r>
        <w:t>u5) + 0</w:t>
      </w:r>
      <w:r w:rsidR="00644CD5">
        <w:t>.</w:t>
      </w:r>
      <w:r>
        <w:t>205*T(v4</w:t>
      </w:r>
      <w:r w:rsidR="00644CD5">
        <w:t>.</w:t>
      </w:r>
      <w:r>
        <w:t>u1) + 0</w:t>
      </w:r>
      <w:r w:rsidR="00644CD5">
        <w:t>.</w:t>
      </w:r>
      <w:r>
        <w:t>179*T(v12</w:t>
      </w:r>
      <w:r w:rsidR="00644CD5">
        <w:t>.</w:t>
      </w:r>
      <w:r>
        <w:t>u7) -0</w:t>
      </w:r>
      <w:r w:rsidR="00644CD5">
        <w:t>.</w:t>
      </w:r>
      <w:r>
        <w:t>171*T(v4</w:t>
      </w:r>
      <w:r w:rsidR="00644CD5">
        <w:t>.</w:t>
      </w:r>
      <w:r>
        <w:t>u36) + 0</w:t>
      </w:r>
      <w:r w:rsidR="00644CD5">
        <w:t>.</w:t>
      </w:r>
      <w:r>
        <w:t>14*T(v33</w:t>
      </w:r>
      <w:r w:rsidR="00644CD5">
        <w:t>.</w:t>
      </w:r>
      <w:r>
        <w:t>u10) -0</w:t>
      </w:r>
      <w:r w:rsidR="00644CD5">
        <w:t>.</w:t>
      </w:r>
      <w:r>
        <w:t>018*NumNegative + 0</w:t>
      </w:r>
      <w:r w:rsidR="00644CD5">
        <w:t>.</w:t>
      </w:r>
      <w:r>
        <w:t>146*T(v6</w:t>
      </w:r>
      <w:r w:rsidR="00644CD5">
        <w:t>.</w:t>
      </w:r>
      <w:r>
        <w:t>u35) + 0</w:t>
      </w:r>
      <w:r w:rsidR="00644CD5">
        <w:t>.</w:t>
      </w:r>
      <w:r>
        <w:t>154*T(v22</w:t>
      </w:r>
      <w:r w:rsidR="00644CD5">
        <w:t>.</w:t>
      </w:r>
      <w:r>
        <w:t>u14) + 0</w:t>
      </w:r>
      <w:r w:rsidR="00644CD5">
        <w:t>.</w:t>
      </w:r>
      <w:r>
        <w:t>171*T(v5</w:t>
      </w:r>
      <w:r w:rsidR="00644CD5">
        <w:t>.</w:t>
      </w:r>
      <w:r>
        <w:t>u3) -0</w:t>
      </w:r>
      <w:r w:rsidR="00644CD5">
        <w:t>.</w:t>
      </w:r>
      <w:r>
        <w:t>119*T(v4</w:t>
      </w:r>
      <w:r w:rsidR="00644CD5">
        <w:t>.</w:t>
      </w:r>
      <w:r>
        <w:t>u32) + 0</w:t>
      </w:r>
      <w:r w:rsidR="00644CD5">
        <w:t>.</w:t>
      </w:r>
      <w:r>
        <w:t>12*T(v19</w:t>
      </w:r>
      <w:r w:rsidR="00644CD5">
        <w:t>.</w:t>
      </w:r>
      <w:r>
        <w:t>u20) -3</w:t>
      </w:r>
      <w:r w:rsidR="00644CD5">
        <w:t>.</w:t>
      </w:r>
      <w:r>
        <w:t>7*Length^2 -0</w:t>
      </w:r>
      <w:r w:rsidR="00644CD5">
        <w:t>.</w:t>
      </w:r>
      <w:r>
        <w:t>0976*T(v24</w:t>
      </w:r>
      <w:r w:rsidR="00644CD5">
        <w:t>.</w:t>
      </w:r>
      <w:r>
        <w:t>u18) -0</w:t>
      </w:r>
      <w:r w:rsidR="00644CD5">
        <w:t>.</w:t>
      </w:r>
      <w:r>
        <w:t>113*T(v3</w:t>
      </w:r>
      <w:r w:rsidR="00644CD5">
        <w:t>.</w:t>
      </w:r>
      <w:r>
        <w:t>u37) + 0</w:t>
      </w:r>
      <w:r w:rsidR="00644CD5">
        <w:t>.</w:t>
      </w:r>
      <w:r>
        <w:t>149*T(v9</w:t>
      </w:r>
      <w:r w:rsidR="00644CD5">
        <w:t>.</w:t>
      </w:r>
      <w:r>
        <w:t>u15) -0</w:t>
      </w:r>
      <w:r w:rsidR="00644CD5">
        <w:t>.</w:t>
      </w:r>
      <w:r>
        <w:t>139*T(v6</w:t>
      </w:r>
      <w:r w:rsidR="00644CD5">
        <w:t>.</w:t>
      </w:r>
      <w:r>
        <w:t>u18) + 0</w:t>
      </w:r>
      <w:r w:rsidR="00644CD5">
        <w:t>.</w:t>
      </w:r>
      <w:r>
        <w:t>17*T(v15</w:t>
      </w:r>
      <w:r w:rsidR="00644CD5">
        <w:t>.</w:t>
      </w:r>
      <w:r>
        <w:t>u7) + 0</w:t>
      </w:r>
      <w:r w:rsidR="00644CD5">
        <w:t>.</w:t>
      </w:r>
      <w:r>
        <w:t>123*T(v16</w:t>
      </w:r>
      <w:r w:rsidR="00644CD5">
        <w:t>.</w:t>
      </w:r>
      <w:r>
        <w:t>u9) -0</w:t>
      </w:r>
      <w:r w:rsidR="00644CD5">
        <w:t>.</w:t>
      </w:r>
      <w:r>
        <w:t>125*T(v11</w:t>
      </w:r>
      <w:r w:rsidR="00644CD5">
        <w:t>.</w:t>
      </w:r>
      <w:r>
        <w:t>u5) + 0</w:t>
      </w:r>
      <w:r w:rsidR="00644CD5">
        <w:t>.</w:t>
      </w:r>
      <w:r>
        <w:t>142*T(v2</w:t>
      </w:r>
      <w:r w:rsidR="00644CD5">
        <w:t>.</w:t>
      </w:r>
      <w:r>
        <w:t>u4) + 0</w:t>
      </w:r>
      <w:r w:rsidR="00644CD5">
        <w:t>.</w:t>
      </w:r>
      <w:r>
        <w:t>111*T(v1</w:t>
      </w:r>
      <w:r w:rsidR="00644CD5">
        <w:t>.</w:t>
      </w:r>
      <w:r>
        <w:t>u4) + 0</w:t>
      </w:r>
      <w:r w:rsidR="00644CD5">
        <w:t>.</w:t>
      </w:r>
      <w:r>
        <w:t>122*T(v5) -0</w:t>
      </w:r>
      <w:r w:rsidR="00644CD5">
        <w:t>.</w:t>
      </w:r>
      <w:r>
        <w:t>129*T(v26</w:t>
      </w:r>
      <w:r w:rsidR="00644CD5">
        <w:t>.</w:t>
      </w:r>
      <w:r>
        <w:t>u7) + 0</w:t>
      </w:r>
      <w:r w:rsidR="00644CD5">
        <w:t>.</w:t>
      </w:r>
      <w:r>
        <w:t>105*T(v16</w:t>
      </w:r>
      <w:r w:rsidR="00644CD5">
        <w:t>.</w:t>
      </w:r>
      <w:r>
        <w:t>u18) -0</w:t>
      </w:r>
      <w:r w:rsidR="00644CD5">
        <w:t>.</w:t>
      </w:r>
      <w:r>
        <w:t>0976*T(v32</w:t>
      </w:r>
      <w:r w:rsidR="00644CD5">
        <w:t>.</w:t>
      </w:r>
      <w:r>
        <w:t>u3) + 0</w:t>
      </w:r>
      <w:r w:rsidR="00644CD5">
        <w:t>.</w:t>
      </w:r>
      <w:r>
        <w:t>13*T(v13</w:t>
      </w:r>
      <w:r w:rsidR="00644CD5">
        <w:t>.</w:t>
      </w:r>
      <w:r>
        <w:t>u10) -0</w:t>
      </w:r>
      <w:r w:rsidR="00644CD5">
        <w:t>.</w:t>
      </w:r>
      <w:r>
        <w:t>124*T(v25</w:t>
      </w:r>
      <w:r w:rsidR="00644CD5">
        <w:t>.</w:t>
      </w:r>
      <w:r>
        <w:t>u6) -0</w:t>
      </w:r>
      <w:r w:rsidR="00644CD5">
        <w:t>.</w:t>
      </w:r>
      <w:r>
        <w:t>0862*T(v12</w:t>
      </w:r>
      <w:r w:rsidR="00644CD5">
        <w:t>.</w:t>
      </w:r>
      <w:r>
        <w:t>u22) + 0</w:t>
      </w:r>
      <w:r w:rsidR="00644CD5">
        <w:t>.</w:t>
      </w:r>
      <w:r>
        <w:t>113*T(v17</w:t>
      </w:r>
      <w:r w:rsidR="00644CD5">
        <w:t>.</w:t>
      </w:r>
      <w:r>
        <w:t>u15) -0</w:t>
      </w:r>
      <w:r w:rsidR="00644CD5">
        <w:t>.</w:t>
      </w:r>
      <w:r>
        <w:t>106*T(v8</w:t>
      </w:r>
      <w:r w:rsidR="00644CD5">
        <w:t>.</w:t>
      </w:r>
      <w:r>
        <w:t>u13) -0</w:t>
      </w:r>
      <w:r w:rsidR="00644CD5">
        <w:t>.</w:t>
      </w:r>
      <w:r>
        <w:t>153*T(v1</w:t>
      </w:r>
      <w:r w:rsidR="00644CD5">
        <w:t>.</w:t>
      </w:r>
      <w:r>
        <w:t>u8) + 0</w:t>
      </w:r>
      <w:r w:rsidR="00644CD5">
        <w:t>.</w:t>
      </w:r>
      <w:r>
        <w:t>121*T(v16</w:t>
      </w:r>
      <w:r w:rsidR="00644CD5">
        <w:t>.</w:t>
      </w:r>
      <w:r>
        <w:t>u6) -0</w:t>
      </w:r>
      <w:r w:rsidR="00644CD5">
        <w:t>.</w:t>
      </w:r>
      <w:r>
        <w:t>133*T(v31</w:t>
      </w:r>
      <w:r w:rsidR="00644CD5">
        <w:t>.</w:t>
      </w:r>
      <w:r>
        <w:t>u2) -0</w:t>
      </w:r>
      <w:r w:rsidR="00644CD5">
        <w:t>.</w:t>
      </w:r>
      <w:r>
        <w:t>112*T(v15</w:t>
      </w:r>
      <w:r w:rsidR="00644CD5">
        <w:t>.</w:t>
      </w:r>
      <w:r>
        <w:t>u20) + 0</w:t>
      </w:r>
      <w:r w:rsidR="00644CD5">
        <w:t>.</w:t>
      </w:r>
      <w:r>
        <w:t>0923*T(v10</w:t>
      </w:r>
      <w:r w:rsidR="00644CD5">
        <w:t>.</w:t>
      </w:r>
      <w:r>
        <w:t>u25) -0</w:t>
      </w:r>
      <w:r w:rsidR="00644CD5">
        <w:t>.</w:t>
      </w:r>
      <w:r>
        <w:t>136*T(v1</w:t>
      </w:r>
      <w:r w:rsidR="00644CD5">
        <w:t>.</w:t>
      </w:r>
      <w:r>
        <w:t>u20) + 0</w:t>
      </w:r>
      <w:r w:rsidR="00644CD5">
        <w:t>.</w:t>
      </w:r>
      <w:r>
        <w:t>109*T(v4</w:t>
      </w:r>
      <w:r w:rsidR="00644CD5">
        <w:t>.</w:t>
      </w:r>
      <w:r>
        <w:t>u24) -0</w:t>
      </w:r>
      <w:r w:rsidR="00644CD5">
        <w:t>.</w:t>
      </w:r>
      <w:r>
        <w:t>0851*T(v12</w:t>
      </w:r>
      <w:r w:rsidR="00644CD5">
        <w:t>.</w:t>
      </w:r>
      <w:r>
        <w:t>u25) -0</w:t>
      </w:r>
      <w:r w:rsidR="00644CD5">
        <w:t>.</w:t>
      </w:r>
      <w:r>
        <w:t>103*T(v12</w:t>
      </w:r>
      <w:r w:rsidR="00644CD5">
        <w:t>.</w:t>
      </w:r>
      <w:r>
        <w:t>u21) + 0</w:t>
      </w:r>
      <w:r w:rsidR="00644CD5">
        <w:t>.</w:t>
      </w:r>
      <w:r>
        <w:t>12*T(v5</w:t>
      </w:r>
      <w:r w:rsidR="00644CD5">
        <w:t>.</w:t>
      </w:r>
      <w:r>
        <w:t>u22) + 0</w:t>
      </w:r>
      <w:r w:rsidR="00644CD5">
        <w:t>.</w:t>
      </w:r>
      <w:r>
        <w:t>0993*T(v10</w:t>
      </w:r>
      <w:r w:rsidR="00644CD5">
        <w:t>.</w:t>
      </w:r>
      <w:r>
        <w:t>u33) -0</w:t>
      </w:r>
      <w:r w:rsidR="00644CD5">
        <w:t>.</w:t>
      </w:r>
      <w:r>
        <w:t>0727*T(v1</w:t>
      </w:r>
      <w:r w:rsidR="00644CD5">
        <w:t>.</w:t>
      </w:r>
      <w:r>
        <w:t>u23) -0</w:t>
      </w:r>
      <w:r w:rsidR="00644CD5">
        <w:t>.</w:t>
      </w:r>
      <w:r>
        <w:t>101*T(v23</w:t>
      </w:r>
      <w:r w:rsidR="00644CD5">
        <w:t>.</w:t>
      </w:r>
      <w:r>
        <w:t>u6) -0</w:t>
      </w:r>
      <w:r w:rsidR="00644CD5">
        <w:t>.</w:t>
      </w:r>
      <w:r>
        <w:t>0982*T(v1</w:t>
      </w:r>
      <w:r w:rsidR="00644CD5">
        <w:t>.</w:t>
      </w:r>
      <w:r>
        <w:t>u33) + 0</w:t>
      </w:r>
      <w:r w:rsidR="00644CD5">
        <w:t>.</w:t>
      </w:r>
      <w:r>
        <w:t>0917*T(v10</w:t>
      </w:r>
      <w:r w:rsidR="00644CD5">
        <w:t>.</w:t>
      </w:r>
      <w:r>
        <w:t>u6) + 0</w:t>
      </w:r>
      <w:r w:rsidR="00644CD5">
        <w:t>.</w:t>
      </w:r>
      <w:r>
        <w:t>0968*T(v7</w:t>
      </w:r>
      <w:r w:rsidR="00644CD5">
        <w:t>.</w:t>
      </w:r>
      <w:r>
        <w:t>u22) + 0</w:t>
      </w:r>
      <w:r w:rsidR="00644CD5">
        <w:t>.</w:t>
      </w:r>
      <w:r>
        <w:t>0935*T(v2</w:t>
      </w:r>
      <w:r w:rsidR="00644CD5">
        <w:t>.</w:t>
      </w:r>
      <w:r>
        <w:t>u28) + 0</w:t>
      </w:r>
      <w:r w:rsidR="00644CD5">
        <w:t>.</w:t>
      </w:r>
      <w:r>
        <w:t>0839*T(v32</w:t>
      </w:r>
      <w:r w:rsidR="00644CD5">
        <w:t>.</w:t>
      </w:r>
      <w:r>
        <w:t>u7) -0</w:t>
      </w:r>
      <w:r w:rsidR="00644CD5">
        <w:t>.</w:t>
      </w:r>
      <w:r>
        <w:t>068*T(v2</w:t>
      </w:r>
      <w:r w:rsidR="00644CD5">
        <w:t>.</w:t>
      </w:r>
      <w:r>
        <w:t>u39) -0</w:t>
      </w:r>
      <w:r w:rsidR="00644CD5">
        <w:t>.</w:t>
      </w:r>
      <w:r>
        <w:t>0783*T(v1</w:t>
      </w:r>
      <w:r w:rsidR="00644CD5">
        <w:t>.</w:t>
      </w:r>
      <w:r>
        <w:t>u41) + 0</w:t>
      </w:r>
      <w:r w:rsidR="00644CD5">
        <w:t>.</w:t>
      </w:r>
      <w:r>
        <w:t>0723*T(v11</w:t>
      </w:r>
      <w:r w:rsidR="00644CD5">
        <w:t>.</w:t>
      </w:r>
      <w:r>
        <w:t>u31) + 0</w:t>
      </w:r>
      <w:r w:rsidR="00644CD5">
        <w:t>.</w:t>
      </w:r>
      <w:r>
        <w:t>0763*T(v24</w:t>
      </w:r>
      <w:r w:rsidR="00644CD5">
        <w:t>.</w:t>
      </w:r>
      <w:r>
        <w:t>u17) + 0</w:t>
      </w:r>
      <w:r w:rsidR="00644CD5">
        <w:t>.</w:t>
      </w:r>
      <w:r>
        <w:t>0907*T(v1</w:t>
      </w:r>
      <w:r w:rsidR="00644CD5">
        <w:t>.</w:t>
      </w:r>
      <w:r>
        <w:t>u40) + 0</w:t>
      </w:r>
      <w:r w:rsidR="00644CD5">
        <w:t>.</w:t>
      </w:r>
      <w:r>
        <w:t>0768*T(v8</w:t>
      </w:r>
      <w:r w:rsidR="00644CD5">
        <w:t>.</w:t>
      </w:r>
      <w:r>
        <w:t>u31) + 0</w:t>
      </w:r>
      <w:r w:rsidR="00644CD5">
        <w:t>.</w:t>
      </w:r>
      <w:r>
        <w:t>0732*T(v21</w:t>
      </w:r>
      <w:r w:rsidR="00644CD5">
        <w:t>.</w:t>
      </w:r>
      <w:r>
        <w:t>u16) -0</w:t>
      </w:r>
      <w:r w:rsidR="00644CD5">
        <w:t>.</w:t>
      </w:r>
      <w:r>
        <w:t>0714*T(v22</w:t>
      </w:r>
      <w:r w:rsidR="00644CD5">
        <w:t>.</w:t>
      </w:r>
      <w:r>
        <w:t>u21) -0</w:t>
      </w:r>
      <w:r w:rsidR="00644CD5">
        <w:t>.</w:t>
      </w:r>
      <w:r>
        <w:t>0799*T(v1</w:t>
      </w:r>
      <w:r w:rsidR="00644CD5">
        <w:t>.</w:t>
      </w:r>
      <w:r>
        <w:t>u7) -0</w:t>
      </w:r>
      <w:r w:rsidR="00644CD5">
        <w:t>.</w:t>
      </w:r>
      <w:r>
        <w:t>0643*T(v2</w:t>
      </w:r>
      <w:r w:rsidR="00644CD5">
        <w:t>.</w:t>
      </w:r>
      <w:r>
        <w:t>u19) -0</w:t>
      </w:r>
      <w:r w:rsidR="00644CD5">
        <w:t>.</w:t>
      </w:r>
      <w:r>
        <w:t>0673*T(v22</w:t>
      </w:r>
      <w:r w:rsidR="00644CD5">
        <w:t>.</w:t>
      </w:r>
      <w:r>
        <w:t>u17) + 0</w:t>
      </w:r>
      <w:r w:rsidR="00644CD5">
        <w:t>.</w:t>
      </w:r>
      <w:r>
        <w:t>0658*T(v3</w:t>
      </w:r>
      <w:r w:rsidR="00644CD5">
        <w:t>.</w:t>
      </w:r>
      <w:r>
        <w:t>u5) -0</w:t>
      </w:r>
      <w:r w:rsidR="00644CD5">
        <w:t>.</w:t>
      </w:r>
      <w:r>
        <w:t>0639*T(v5</w:t>
      </w:r>
      <w:r w:rsidR="00644CD5">
        <w:t>.</w:t>
      </w:r>
      <w:r>
        <w:t>u29) -0</w:t>
      </w:r>
      <w:r w:rsidR="00644CD5">
        <w:t>.</w:t>
      </w:r>
      <w:r>
        <w:t>0578*T(v11</w:t>
      </w:r>
      <w:r w:rsidR="00644CD5">
        <w:t>.</w:t>
      </w:r>
      <w:r>
        <w:t>u18) -0</w:t>
      </w:r>
      <w:r w:rsidR="00644CD5">
        <w:t>.</w:t>
      </w:r>
      <w:r>
        <w:t>058*T(v22</w:t>
      </w:r>
      <w:r w:rsidR="00644CD5">
        <w:t>.</w:t>
      </w:r>
      <w:r>
        <w:t>u20) -0</w:t>
      </w:r>
      <w:r w:rsidR="00644CD5">
        <w:t>.</w:t>
      </w:r>
      <w:r>
        <w:t>049*T(v38</w:t>
      </w:r>
      <w:r w:rsidR="00644CD5">
        <w:t>.</w:t>
      </w:r>
      <w:r>
        <w:t>u3) -0</w:t>
      </w:r>
      <w:r w:rsidR="00644CD5">
        <w:t>.</w:t>
      </w:r>
      <w:r>
        <w:t>0549*T(v10</w:t>
      </w:r>
      <w:r w:rsidR="00644CD5">
        <w:t>.</w:t>
      </w:r>
      <w:r>
        <w:t>u29) + 0</w:t>
      </w:r>
      <w:r w:rsidR="00644CD5">
        <w:t>.</w:t>
      </w:r>
      <w:r>
        <w:t>0556*T(v13</w:t>
      </w:r>
      <w:r w:rsidR="00644CD5">
        <w:t>.</w:t>
      </w:r>
      <w:r>
        <w:t>u3) + 0</w:t>
      </w:r>
      <w:r w:rsidR="00644CD5">
        <w:t>.</w:t>
      </w:r>
      <w:r>
        <w:t>0624*T(v17</w:t>
      </w:r>
      <w:r w:rsidR="00644CD5">
        <w:t>.</w:t>
      </w:r>
      <w:r>
        <w:t>u1) -0</w:t>
      </w:r>
      <w:r w:rsidR="00644CD5">
        <w:t>.</w:t>
      </w:r>
      <w:r>
        <w:t>0631*T(v23</w:t>
      </w:r>
      <w:r w:rsidR="00644CD5">
        <w:t>.</w:t>
      </w:r>
      <w:r>
        <w:t>u5) -0</w:t>
      </w:r>
      <w:r w:rsidR="00644CD5">
        <w:t>.</w:t>
      </w:r>
      <w:r>
        <w:t>0465*T(v9</w:t>
      </w:r>
      <w:r w:rsidR="00644CD5">
        <w:t>.</w:t>
      </w:r>
      <w:r>
        <w:t>u31) -0</w:t>
      </w:r>
      <w:r w:rsidR="00644CD5">
        <w:t>.</w:t>
      </w:r>
      <w:r>
        <w:t>054*T(v8</w:t>
      </w:r>
      <w:r w:rsidR="00644CD5">
        <w:t>.</w:t>
      </w:r>
      <w:r>
        <w:t>u29) -0</w:t>
      </w:r>
      <w:r w:rsidR="00644CD5">
        <w:t>.</w:t>
      </w:r>
      <w:r>
        <w:t>0569*T(v22</w:t>
      </w:r>
      <w:r w:rsidR="00644CD5">
        <w:t>.</w:t>
      </w:r>
      <w:r>
        <w:t>u7) -0</w:t>
      </w:r>
      <w:r w:rsidR="00644CD5">
        <w:t>.</w:t>
      </w:r>
      <w:r>
        <w:t>0472*T(v11</w:t>
      </w:r>
      <w:r w:rsidR="00644CD5">
        <w:t>.</w:t>
      </w:r>
      <w:r>
        <w:t>u28) + 0</w:t>
      </w:r>
      <w:r w:rsidR="00644CD5">
        <w:t>.</w:t>
      </w:r>
      <w:r>
        <w:t>0489*T(v8</w:t>
      </w:r>
      <w:r w:rsidR="00644CD5">
        <w:t>.</w:t>
      </w:r>
      <w:r>
        <w:t>u32) -0</w:t>
      </w:r>
      <w:r w:rsidR="00644CD5">
        <w:t>.</w:t>
      </w:r>
      <w:r>
        <w:t>0329*T(u33) -0</w:t>
      </w:r>
      <w:r w:rsidR="00644CD5">
        <w:t>.</w:t>
      </w:r>
      <w:r>
        <w:t>048*T(v25</w:t>
      </w:r>
      <w:r w:rsidR="00644CD5">
        <w:t>.</w:t>
      </w:r>
      <w:r>
        <w:t>u15) -0</w:t>
      </w:r>
      <w:r w:rsidR="00644CD5">
        <w:t>.</w:t>
      </w:r>
      <w:r>
        <w:t>0601*T(v20</w:t>
      </w:r>
      <w:r w:rsidR="00644CD5">
        <w:t>.</w:t>
      </w:r>
      <w:r>
        <w:t>u12) + 0</w:t>
      </w:r>
      <w:r w:rsidR="00644CD5">
        <w:t>.</w:t>
      </w:r>
      <w:r>
        <w:t>0548*T(v2</w:t>
      </w:r>
      <w:r w:rsidR="00644CD5">
        <w:t>.</w:t>
      </w:r>
      <w:r>
        <w:t>u35) + 0</w:t>
      </w:r>
      <w:r w:rsidR="00644CD5">
        <w:t>.</w:t>
      </w:r>
      <w:r>
        <w:t>0573*T(v8</w:t>
      </w:r>
      <w:r w:rsidR="00644CD5">
        <w:t>.</w:t>
      </w:r>
      <w:r>
        <w:t>u17) -0</w:t>
      </w:r>
      <w:r w:rsidR="00644CD5">
        <w:t>.</w:t>
      </w:r>
      <w:r>
        <w:t>0572*T(v21</w:t>
      </w:r>
      <w:r w:rsidR="00644CD5">
        <w:t>.</w:t>
      </w:r>
      <w:r>
        <w:t>u5) -0</w:t>
      </w:r>
      <w:r w:rsidR="00644CD5">
        <w:t>.</w:t>
      </w:r>
      <w:r>
        <w:t>0522*T(v2</w:t>
      </w:r>
      <w:r w:rsidR="00644CD5">
        <w:t>.</w:t>
      </w:r>
      <w:r>
        <w:t>u13) + 0</w:t>
      </w:r>
      <w:r w:rsidR="00644CD5">
        <w:t>.</w:t>
      </w:r>
      <w:r>
        <w:t>0495*T(v16</w:t>
      </w:r>
      <w:r w:rsidR="00644CD5">
        <w:t>.</w:t>
      </w:r>
      <w:r>
        <w:t>u27) -0</w:t>
      </w:r>
      <w:r w:rsidR="00644CD5">
        <w:t>.</w:t>
      </w:r>
      <w:r>
        <w:t>0441*T(v29</w:t>
      </w:r>
      <w:r w:rsidR="00644CD5">
        <w:t>.</w:t>
      </w:r>
      <w:r>
        <w:t>u14) + 0</w:t>
      </w:r>
      <w:r w:rsidR="00644CD5">
        <w:t>.</w:t>
      </w:r>
      <w:r>
        <w:t>0513*T(v12</w:t>
      </w:r>
      <w:r w:rsidR="00644CD5">
        <w:t>.</w:t>
      </w:r>
      <w:r>
        <w:t>u12) -0</w:t>
      </w:r>
      <w:r w:rsidR="00644CD5">
        <w:t>.</w:t>
      </w:r>
      <w:r>
        <w:t>0499*T(v10</w:t>
      </w:r>
      <w:r w:rsidR="00644CD5">
        <w:t>.</w:t>
      </w:r>
      <w:r>
        <w:t>u10) + 0</w:t>
      </w:r>
      <w:r w:rsidR="00644CD5">
        <w:t>.</w:t>
      </w:r>
      <w:r>
        <w:t>0548*T(v6</w:t>
      </w:r>
      <w:r w:rsidR="00644CD5">
        <w:t>.</w:t>
      </w:r>
      <w:r>
        <w:t>u10) -0</w:t>
      </w:r>
      <w:r w:rsidR="00644CD5">
        <w:t>.</w:t>
      </w:r>
      <w:r>
        <w:t>0563*T(v20</w:t>
      </w:r>
      <w:r w:rsidR="00644CD5">
        <w:t>.</w:t>
      </w:r>
      <w:r>
        <w:t>u8) -0</w:t>
      </w:r>
      <w:r w:rsidR="00644CD5">
        <w:t>.</w:t>
      </w:r>
      <w:r>
        <w:t>0618*T(v5</w:t>
      </w:r>
      <w:r w:rsidR="00644CD5">
        <w:t>.</w:t>
      </w:r>
      <w:r>
        <w:t>u4) + 0</w:t>
      </w:r>
      <w:r w:rsidR="00644CD5">
        <w:t>.</w:t>
      </w:r>
      <w:r>
        <w:t>0455*T(v24</w:t>
      </w:r>
      <w:r w:rsidR="00644CD5">
        <w:t>.</w:t>
      </w:r>
      <w:r>
        <w:t>u4) + 0</w:t>
      </w:r>
      <w:r w:rsidR="00644CD5">
        <w:t>.</w:t>
      </w:r>
      <w:r>
        <w:t>0272*T(u26) + 0</w:t>
      </w:r>
      <w:r w:rsidR="00644CD5">
        <w:t>.</w:t>
      </w:r>
      <w:r>
        <w:t>0424*T(v16</w:t>
      </w:r>
      <w:r w:rsidR="00644CD5">
        <w:t>.</w:t>
      </w:r>
      <w:r>
        <w:t>u21) -0</w:t>
      </w:r>
      <w:r w:rsidR="00644CD5">
        <w:t>.</w:t>
      </w:r>
      <w:r>
        <w:t>0433*T(v14</w:t>
      </w:r>
      <w:r w:rsidR="00644CD5">
        <w:t>.</w:t>
      </w:r>
      <w:r>
        <w:t>u15) -0</w:t>
      </w:r>
      <w:r w:rsidR="00644CD5">
        <w:t>.</w:t>
      </w:r>
      <w:r>
        <w:t>04*T(v8</w:t>
      </w:r>
      <w:r w:rsidR="00644CD5">
        <w:t>.</w:t>
      </w:r>
      <w:r>
        <w:t>u30) -0</w:t>
      </w:r>
      <w:r w:rsidR="00644CD5">
        <w:t>.</w:t>
      </w:r>
      <w:r>
        <w:t>0367*T(v26</w:t>
      </w:r>
      <w:r w:rsidR="00644CD5">
        <w:t>.</w:t>
      </w:r>
      <w:r>
        <w:t>u1) + 0</w:t>
      </w:r>
      <w:r w:rsidR="00644CD5">
        <w:t>.</w:t>
      </w:r>
      <w:r>
        <w:t>0441*T(v14</w:t>
      </w:r>
      <w:r w:rsidR="00644CD5">
        <w:t>.</w:t>
      </w:r>
      <w:r>
        <w:t>u5) -0</w:t>
      </w:r>
      <w:r w:rsidR="00644CD5">
        <w:t>.</w:t>
      </w:r>
      <w:r>
        <w:t>039*T(v4</w:t>
      </w:r>
      <w:r w:rsidR="00644CD5">
        <w:t>.</w:t>
      </w:r>
      <w:r>
        <w:t>u14) -0</w:t>
      </w:r>
      <w:r w:rsidR="00644CD5">
        <w:t>.</w:t>
      </w:r>
      <w:r>
        <w:t>0293*T(v3</w:t>
      </w:r>
      <w:r w:rsidR="00644CD5">
        <w:t>.</w:t>
      </w:r>
      <w:r>
        <w:t>u36) -0</w:t>
      </w:r>
      <w:r w:rsidR="00644CD5">
        <w:t>.</w:t>
      </w:r>
      <w:r>
        <w:t>0179*T(v41) + 0</w:t>
      </w:r>
      <w:r w:rsidR="00644CD5">
        <w:t>.</w:t>
      </w:r>
      <w:r>
        <w:t>0239*T(u21) + 0</w:t>
      </w:r>
      <w:r w:rsidR="00644CD5">
        <w:t>.</w:t>
      </w:r>
      <w:r>
        <w:t>0302*T(v20</w:t>
      </w:r>
      <w:r w:rsidR="00644CD5">
        <w:t>.</w:t>
      </w:r>
      <w:r>
        <w:t>u20) + 0</w:t>
      </w:r>
      <w:r w:rsidR="00644CD5">
        <w:t>.</w:t>
      </w:r>
      <w:r>
        <w:t>0331*T(v30</w:t>
      </w:r>
      <w:r w:rsidR="00644CD5">
        <w:t>.</w:t>
      </w:r>
      <w:r>
        <w:t>u3) -0</w:t>
      </w:r>
      <w:r w:rsidR="00644CD5">
        <w:t>.</w:t>
      </w:r>
      <w:r>
        <w:t>0276*T(v28</w:t>
      </w:r>
      <w:r w:rsidR="00644CD5">
        <w:t>.</w:t>
      </w:r>
      <w:r>
        <w:t>u7) -0</w:t>
      </w:r>
      <w:r w:rsidR="00644CD5">
        <w:t>.</w:t>
      </w:r>
      <w:r>
        <w:t>0222*T(u30) + 0</w:t>
      </w:r>
      <w:r w:rsidR="00644CD5">
        <w:t>.</w:t>
      </w:r>
      <w:r>
        <w:t>0277*T(v16</w:t>
      </w:r>
      <w:r w:rsidR="00644CD5">
        <w:t>.</w:t>
      </w:r>
      <w:r>
        <w:t>u24) + 0</w:t>
      </w:r>
      <w:r w:rsidR="00644CD5">
        <w:t>.</w:t>
      </w:r>
      <w:r>
        <w:t>028*T(v8</w:t>
      </w:r>
      <w:r w:rsidR="00644CD5">
        <w:t>.</w:t>
      </w:r>
      <w:r>
        <w:t>u26) -0</w:t>
      </w:r>
      <w:r w:rsidR="00644CD5">
        <w:t>.</w:t>
      </w:r>
      <w:r>
        <w:t>0232*T(v20</w:t>
      </w:r>
      <w:r w:rsidR="00644CD5">
        <w:t>.</w:t>
      </w:r>
      <w:r>
        <w:t>u23) + 0</w:t>
      </w:r>
      <w:r w:rsidR="00644CD5">
        <w:t>.</w:t>
      </w:r>
      <w:r>
        <w:t>0252*T(v6</w:t>
      </w:r>
      <w:r w:rsidR="00644CD5">
        <w:t>.</w:t>
      </w:r>
      <w:r>
        <w:t>u13) -0</w:t>
      </w:r>
      <w:r w:rsidR="00644CD5">
        <w:t>.</w:t>
      </w:r>
      <w:r>
        <w:t>0271*T(v7</w:t>
      </w:r>
      <w:r w:rsidR="00644CD5">
        <w:t>.</w:t>
      </w:r>
      <w:r>
        <w:t>u7) + 0</w:t>
      </w:r>
      <w:r w:rsidR="00644CD5">
        <w:t>.</w:t>
      </w:r>
      <w:r>
        <w:t>0196*T(v23</w:t>
      </w:r>
      <w:r w:rsidR="00644CD5">
        <w:t>.</w:t>
      </w:r>
      <w:r>
        <w:t>u15) + 0</w:t>
      </w:r>
      <w:r w:rsidR="00644CD5">
        <w:t>.</w:t>
      </w:r>
      <w:r>
        <w:t>0266*T(v4</w:t>
      </w:r>
      <w:r w:rsidR="00644CD5">
        <w:t>.</w:t>
      </w:r>
      <w:r>
        <w:t>u4) -0</w:t>
      </w:r>
      <w:r w:rsidR="00644CD5">
        <w:t>.</w:t>
      </w:r>
      <w:r>
        <w:t>0183*T(v15</w:t>
      </w:r>
      <w:r w:rsidR="00644CD5">
        <w:t>.</w:t>
      </w:r>
      <w:r>
        <w:t>u25) + 0</w:t>
      </w:r>
      <w:r w:rsidR="00644CD5">
        <w:t>.</w:t>
      </w:r>
      <w:r>
        <w:t>0252*T(v14</w:t>
      </w:r>
      <w:r w:rsidR="00644CD5">
        <w:t>.</w:t>
      </w:r>
      <w:r>
        <w:t>u2) + 0</w:t>
      </w:r>
      <w:r w:rsidR="00644CD5">
        <w:t>.</w:t>
      </w:r>
      <w:r>
        <w:t>0175*T(v20</w:t>
      </w:r>
      <w:r w:rsidR="00644CD5">
        <w:t>.</w:t>
      </w:r>
      <w:r>
        <w:t>u15) -0</w:t>
      </w:r>
      <w:r w:rsidR="00644CD5">
        <w:t>.</w:t>
      </w:r>
      <w:r>
        <w:t>0199*T(v18</w:t>
      </w:r>
      <w:r w:rsidR="00644CD5">
        <w:t>.</w:t>
      </w:r>
      <w:r>
        <w:t>u11) -0</w:t>
      </w:r>
      <w:r w:rsidR="00644CD5">
        <w:t>.</w:t>
      </w:r>
      <w:r>
        <w:t>0209*T(v2</w:t>
      </w:r>
      <w:r w:rsidR="00644CD5">
        <w:t>.</w:t>
      </w:r>
      <w:r>
        <w:t>u8) -0</w:t>
      </w:r>
      <w:r w:rsidR="00644CD5">
        <w:t>.</w:t>
      </w:r>
      <w:r>
        <w:t>0189*T(v21</w:t>
      </w:r>
      <w:r w:rsidR="00644CD5">
        <w:t>.</w:t>
      </w:r>
      <w:r>
        <w:t>u3) + 0</w:t>
      </w:r>
      <w:r w:rsidR="00644CD5">
        <w:t>.</w:t>
      </w:r>
      <w:r>
        <w:t>0149*T(v15</w:t>
      </w:r>
      <w:r w:rsidR="00644CD5">
        <w:t>.</w:t>
      </w:r>
      <w:r>
        <w:t>u28) + 0</w:t>
      </w:r>
      <w:r w:rsidR="00644CD5">
        <w:t>.</w:t>
      </w:r>
      <w:r>
        <w:t>0154*T(v30</w:t>
      </w:r>
      <w:r w:rsidR="00644CD5">
        <w:t>.</w:t>
      </w:r>
      <w:r>
        <w:t>u7) + 0</w:t>
      </w:r>
      <w:r w:rsidR="00644CD5">
        <w:t>.</w:t>
      </w:r>
      <w:r>
        <w:t>014*T(v18</w:t>
      </w:r>
      <w:r w:rsidR="00644CD5">
        <w:t>.</w:t>
      </w:r>
      <w:r>
        <w:t>u17) -0</w:t>
      </w:r>
      <w:r w:rsidR="00644CD5">
        <w:t>.</w:t>
      </w:r>
      <w:r>
        <w:t>011*T(v13</w:t>
      </w:r>
      <w:r w:rsidR="00644CD5">
        <w:t>.</w:t>
      </w:r>
      <w:r>
        <w:t>u26) -0</w:t>
      </w:r>
      <w:r w:rsidR="00644CD5">
        <w:t>.</w:t>
      </w:r>
      <w:r>
        <w:t>00952*T(v29</w:t>
      </w:r>
      <w:r w:rsidR="00644CD5">
        <w:t>.</w:t>
      </w:r>
      <w:r>
        <w:t>u9) + 0</w:t>
      </w:r>
      <w:r w:rsidR="00644CD5">
        <w:t>.</w:t>
      </w:r>
      <w:r>
        <w:t>00962*T(v8</w:t>
      </w:r>
      <w:r w:rsidR="00644CD5">
        <w:t>.</w:t>
      </w:r>
      <w:r>
        <w:t>u15) + 0</w:t>
      </w:r>
      <w:r w:rsidR="00644CD5">
        <w:t>.</w:t>
      </w:r>
      <w:r>
        <w:t>00511*T(u37) + 0</w:t>
      </w:r>
      <w:r w:rsidR="00644CD5">
        <w:t>.</w:t>
      </w:r>
      <w:r>
        <w:t>00718*T(v6</w:t>
      </w:r>
      <w:r w:rsidR="00644CD5">
        <w:t>.</w:t>
      </w:r>
      <w:r>
        <w:t>u36) + 0</w:t>
      </w:r>
      <w:r w:rsidR="00644CD5">
        <w:t>.</w:t>
      </w:r>
      <w:r>
        <w:t>00645*T(v35</w:t>
      </w:r>
      <w:r w:rsidR="00644CD5">
        <w:t>.</w:t>
      </w:r>
      <w:r>
        <w:t>u7) -0</w:t>
      </w:r>
      <w:r w:rsidR="00644CD5">
        <w:t>.</w:t>
      </w:r>
      <w:r>
        <w:t>00784*T(v15</w:t>
      </w:r>
      <w:r w:rsidR="00644CD5">
        <w:t>.</w:t>
      </w:r>
      <w:r>
        <w:t>u18) -0</w:t>
      </w:r>
      <w:r w:rsidR="00644CD5">
        <w:t>.</w:t>
      </w:r>
      <w:r>
        <w:t>00653*T(v10</w:t>
      </w:r>
      <w:r w:rsidR="00644CD5">
        <w:t>.</w:t>
      </w:r>
      <w:r>
        <w:t>u17) + 0</w:t>
      </w:r>
      <w:r w:rsidR="00644CD5">
        <w:t>.</w:t>
      </w:r>
      <w:r>
        <w:t>00465*T(v29</w:t>
      </w:r>
      <w:r w:rsidR="00644CD5">
        <w:t>.</w:t>
      </w:r>
      <w:r>
        <w:t>u3) -0</w:t>
      </w:r>
      <w:r w:rsidR="00644CD5">
        <w:t>.</w:t>
      </w:r>
      <w:r>
        <w:t>00237*T(u42) -0</w:t>
      </w:r>
      <w:r w:rsidR="00644CD5">
        <w:t>.</w:t>
      </w:r>
      <w:r>
        <w:t>00427*T(v5</w:t>
      </w:r>
      <w:r w:rsidR="00644CD5">
        <w:t>.</w:t>
      </w:r>
      <w:r>
        <w:t>u7) + 0</w:t>
      </w:r>
      <w:r w:rsidR="00644CD5">
        <w:t>.</w:t>
      </w:r>
      <w:r>
        <w:t>00217*T(v31</w:t>
      </w:r>
      <w:r w:rsidR="00644CD5">
        <w:t>.</w:t>
      </w:r>
      <w:r>
        <w:t>u11) + 0</w:t>
      </w:r>
      <w:r w:rsidR="00644CD5">
        <w:t>.</w:t>
      </w:r>
      <w:r>
        <w:t>00162*T(v7</w:t>
      </w:r>
      <w:r w:rsidR="00644CD5">
        <w:t>.</w:t>
      </w:r>
      <w:r>
        <w:t>u28) -0</w:t>
      </w:r>
      <w:r w:rsidR="00644CD5">
        <w:t>.</w:t>
      </w:r>
      <w:r>
        <w:t>000843*T(v24</w:t>
      </w:r>
      <w:r w:rsidR="00644CD5">
        <w:t>.</w:t>
      </w:r>
      <w:r>
        <w:t>u8) -0</w:t>
      </w:r>
      <w:r w:rsidR="00644CD5">
        <w:t>.</w:t>
      </w:r>
      <w:r>
        <w:t>000869*T(v4</w:t>
      </w:r>
      <w:r w:rsidR="00644CD5">
        <w:t>.</w:t>
      </w:r>
      <w:r>
        <w:t>u10) + 7</w:t>
      </w:r>
      <w:r w:rsidR="00644CD5">
        <w:t>.</w:t>
      </w:r>
      <w:r>
        <w:t>09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270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134*NumAromAtoms -1*u -0</w:t>
      </w:r>
      <w:r w:rsidR="00644CD5">
        <w:t>.</w:t>
      </w:r>
      <w:r>
        <w:t>208*NumAcceptor + 7</w:t>
      </w:r>
      <w:r w:rsidR="00644CD5">
        <w:t>.</w:t>
      </w:r>
      <w:r>
        <w:t>69*Length -0</w:t>
      </w:r>
      <w:r w:rsidR="00644CD5">
        <w:t>.</w:t>
      </w:r>
      <w:r>
        <w:t>67*T(v8</w:t>
      </w:r>
      <w:r w:rsidR="00644CD5">
        <w:t>.</w:t>
      </w:r>
      <w:r>
        <w:t>u6) -0</w:t>
      </w:r>
      <w:r w:rsidR="00644CD5">
        <w:t>.</w:t>
      </w:r>
      <w:r>
        <w:t>251*T(v2</w:t>
      </w:r>
      <w:r w:rsidR="00644CD5">
        <w:t>.</w:t>
      </w:r>
      <w:r>
        <w:t>u4) + 0</w:t>
      </w:r>
      <w:r w:rsidR="00644CD5">
        <w:t>.</w:t>
      </w:r>
      <w:r>
        <w:t>447*T(v1</w:t>
      </w:r>
      <w:r w:rsidR="00644CD5">
        <w:t>.</w:t>
      </w:r>
      <w:r>
        <w:t>u6) + 0</w:t>
      </w:r>
      <w:r w:rsidR="00644CD5">
        <w:t>.</w:t>
      </w:r>
      <w:r>
        <w:t>76*T(v20</w:t>
      </w:r>
      <w:r w:rsidR="00644CD5">
        <w:t>.</w:t>
      </w:r>
      <w:r>
        <w:t>u4) + 0</w:t>
      </w:r>
      <w:r w:rsidR="00644CD5">
        <w:t>.</w:t>
      </w:r>
      <w:r>
        <w:t>176*Lipophilicity^2 + 0</w:t>
      </w:r>
      <w:r w:rsidR="00644CD5">
        <w:t>.</w:t>
      </w:r>
      <w:r>
        <w:t>34*T(v4</w:t>
      </w:r>
      <w:r w:rsidR="00644CD5">
        <w:t>.</w:t>
      </w:r>
      <w:r>
        <w:t>u19) + 0</w:t>
      </w:r>
      <w:r w:rsidR="00644CD5">
        <w:t>.</w:t>
      </w:r>
      <w:r>
        <w:t>263*T(v6) -0</w:t>
      </w:r>
      <w:r w:rsidR="00644CD5">
        <w:t>.</w:t>
      </w:r>
      <w:r>
        <w:t xml:space="preserve">264*T(v16) + </w:t>
      </w:r>
      <w:r>
        <w:lastRenderedPageBreak/>
        <w:t>0</w:t>
      </w:r>
      <w:r w:rsidR="00644CD5">
        <w:t>.</w:t>
      </w:r>
      <w:r>
        <w:t>709*T(v5</w:t>
      </w:r>
      <w:r w:rsidR="00644CD5">
        <w:t>.</w:t>
      </w:r>
      <w:r>
        <w:t>u10) + 0</w:t>
      </w:r>
      <w:r w:rsidR="00644CD5">
        <w:t>.</w:t>
      </w:r>
      <w:r>
        <w:t>132*T(v2</w:t>
      </w:r>
      <w:r w:rsidR="00644CD5">
        <w:t>.</w:t>
      </w:r>
      <w:r>
        <w:t>u2) + 0</w:t>
      </w:r>
      <w:r w:rsidR="00644CD5">
        <w:t>.</w:t>
      </w:r>
      <w:r>
        <w:t>154*NumDonor + 0</w:t>
      </w:r>
      <w:r w:rsidR="00644CD5">
        <w:t>.</w:t>
      </w:r>
      <w:r>
        <w:t>306*T(v15</w:t>
      </w:r>
      <w:r w:rsidR="00644CD5">
        <w:t>.</w:t>
      </w:r>
      <w:r>
        <w:t>u19) + 0</w:t>
      </w:r>
      <w:r w:rsidR="00644CD5">
        <w:t>.</w:t>
      </w:r>
      <w:r>
        <w:t>376*T(v2</w:t>
      </w:r>
      <w:r w:rsidR="00644CD5">
        <w:t>.</w:t>
      </w:r>
      <w:r>
        <w:t>u28) -0</w:t>
      </w:r>
      <w:r w:rsidR="00644CD5">
        <w:t>.</w:t>
      </w:r>
      <w:r>
        <w:t>128*T(v5</w:t>
      </w:r>
      <w:r w:rsidR="00644CD5">
        <w:t>.</w:t>
      </w:r>
      <w:r>
        <w:t>u17) -0</w:t>
      </w:r>
      <w:r w:rsidR="00644CD5">
        <w:t>.</w:t>
      </w:r>
      <w:r>
        <w:t>56*T(v5</w:t>
      </w:r>
      <w:r w:rsidR="00644CD5">
        <w:t>.</w:t>
      </w:r>
      <w:r>
        <w:t>u11) -0</w:t>
      </w:r>
      <w:r w:rsidR="00644CD5">
        <w:t>.</w:t>
      </w:r>
      <w:r>
        <w:t>293*T(v35) + 0</w:t>
      </w:r>
      <w:r w:rsidR="00644CD5">
        <w:t>.</w:t>
      </w:r>
      <w:r>
        <w:t>719*T(v36</w:t>
      </w:r>
      <w:r w:rsidR="00644CD5">
        <w:t>.</w:t>
      </w:r>
      <w:r>
        <w:t>u3) + 0</w:t>
      </w:r>
      <w:r w:rsidR="00644CD5">
        <w:t>.</w:t>
      </w:r>
      <w:r>
        <w:t>452*T(v1</w:t>
      </w:r>
      <w:r w:rsidR="00644CD5">
        <w:t>.</w:t>
      </w:r>
      <w:r>
        <w:t>u9) -0</w:t>
      </w:r>
      <w:r w:rsidR="00644CD5">
        <w:t>.</w:t>
      </w:r>
      <w:r>
        <w:t>241*T(v13</w:t>
      </w:r>
      <w:r w:rsidR="00644CD5">
        <w:t>.</w:t>
      </w:r>
      <w:r>
        <w:t>u25) -0</w:t>
      </w:r>
      <w:r w:rsidR="00644CD5">
        <w:t>.</w:t>
      </w:r>
      <w:r>
        <w:t>44*T(v11</w:t>
      </w:r>
      <w:r w:rsidR="00644CD5">
        <w:t>.</w:t>
      </w:r>
      <w:r>
        <w:t>u24) + 24</w:t>
      </w:r>
      <w:r w:rsidR="00644CD5">
        <w:t>.</w:t>
      </w:r>
      <w:r>
        <w:t>2*Lipophilicity -0</w:t>
      </w:r>
      <w:r w:rsidR="00644CD5">
        <w:t>.</w:t>
      </w:r>
      <w:r>
        <w:t>449*T(v4</w:t>
      </w:r>
      <w:r w:rsidR="00644CD5">
        <w:t>.</w:t>
      </w:r>
      <w:r>
        <w:t>u20) -0</w:t>
      </w:r>
      <w:r w:rsidR="00644CD5">
        <w:t>.</w:t>
      </w:r>
      <w:r>
        <w:t>486*T(v37</w:t>
      </w:r>
      <w:r w:rsidR="00644CD5">
        <w:t>.</w:t>
      </w:r>
      <w:r>
        <w:t>u3) + 0</w:t>
      </w:r>
      <w:r w:rsidR="00644CD5">
        <w:t>.</w:t>
      </w:r>
      <w:r>
        <w:t>218*T(v11) + 0</w:t>
      </w:r>
      <w:r w:rsidR="00644CD5">
        <w:t>.</w:t>
      </w:r>
      <w:r>
        <w:t>406*T(v7</w:t>
      </w:r>
      <w:r w:rsidR="00644CD5">
        <w:t>.</w:t>
      </w:r>
      <w:r>
        <w:t>u14) + 0</w:t>
      </w:r>
      <w:r w:rsidR="00644CD5">
        <w:t>.</w:t>
      </w:r>
      <w:r>
        <w:t>378*T(v29</w:t>
      </w:r>
      <w:r w:rsidR="00644CD5">
        <w:t>.</w:t>
      </w:r>
      <w:r>
        <w:t>u6) + 0</w:t>
      </w:r>
      <w:r w:rsidR="00644CD5">
        <w:t>.</w:t>
      </w:r>
      <w:r>
        <w:t>436*T(v23</w:t>
      </w:r>
      <w:r w:rsidR="00644CD5">
        <w:t>.</w:t>
      </w:r>
      <w:r>
        <w:t>u2) -0</w:t>
      </w:r>
      <w:r w:rsidR="00644CD5">
        <w:t>.</w:t>
      </w:r>
      <w:r>
        <w:t>111*T(v13</w:t>
      </w:r>
      <w:r w:rsidR="00644CD5">
        <w:t>.</w:t>
      </w:r>
      <w:r>
        <w:t>u27) + 0</w:t>
      </w:r>
      <w:r w:rsidR="00644CD5">
        <w:t>.</w:t>
      </w:r>
      <w:r>
        <w:t>0922*T(v15</w:t>
      </w:r>
      <w:r w:rsidR="00644CD5">
        <w:t>.</w:t>
      </w:r>
      <w:r>
        <w:t>u20) + 0</w:t>
      </w:r>
      <w:r w:rsidR="00644CD5">
        <w:t>.</w:t>
      </w:r>
      <w:r>
        <w:t>41*T(v27</w:t>
      </w:r>
      <w:r w:rsidR="00644CD5">
        <w:t>.</w:t>
      </w:r>
      <w:r>
        <w:t>u1) + 0</w:t>
      </w:r>
      <w:r w:rsidR="00644CD5">
        <w:t>.</w:t>
      </w:r>
      <w:r>
        <w:t>127*T(u25) -0</w:t>
      </w:r>
      <w:r w:rsidR="00644CD5">
        <w:t>.</w:t>
      </w:r>
      <w:r>
        <w:t>274*T(v6</w:t>
      </w:r>
      <w:r w:rsidR="00644CD5">
        <w:t>.</w:t>
      </w:r>
      <w:r>
        <w:t>u27) + 0</w:t>
      </w:r>
      <w:r w:rsidR="00644CD5">
        <w:t>.</w:t>
      </w:r>
      <w:r>
        <w:t>316*T(v11</w:t>
      </w:r>
      <w:r w:rsidR="00644CD5">
        <w:t>.</w:t>
      </w:r>
      <w:r>
        <w:t>u31) -0</w:t>
      </w:r>
      <w:r w:rsidR="00644CD5">
        <w:t>.</w:t>
      </w:r>
      <w:r>
        <w:t>205*T(v32</w:t>
      </w:r>
      <w:r w:rsidR="00644CD5">
        <w:t>.</w:t>
      </w:r>
      <w:r>
        <w:t>u7) + 0</w:t>
      </w:r>
      <w:r w:rsidR="00644CD5">
        <w:t>.</w:t>
      </w:r>
      <w:r>
        <w:t>296*T(v15</w:t>
      </w:r>
      <w:r w:rsidR="00644CD5">
        <w:t>.</w:t>
      </w:r>
      <w:r>
        <w:t>u15) + 0</w:t>
      </w:r>
      <w:r w:rsidR="00644CD5">
        <w:t>.</w:t>
      </w:r>
      <w:r>
        <w:t>31*T(v7</w:t>
      </w:r>
      <w:r w:rsidR="00644CD5">
        <w:t>.</w:t>
      </w:r>
      <w:r>
        <w:t>u8) -0</w:t>
      </w:r>
      <w:r w:rsidR="00644CD5">
        <w:t>.</w:t>
      </w:r>
      <w:r>
        <w:t>272*T(v29</w:t>
      </w:r>
      <w:r w:rsidR="00644CD5">
        <w:t>.</w:t>
      </w:r>
      <w:r>
        <w:t>u11) + 0</w:t>
      </w:r>
      <w:r w:rsidR="00644CD5">
        <w:t>.</w:t>
      </w:r>
      <w:r>
        <w:t>481*T(v8</w:t>
      </w:r>
      <w:r w:rsidR="00644CD5">
        <w:t>.</w:t>
      </w:r>
      <w:r>
        <w:t>u23) + 0</w:t>
      </w:r>
      <w:r w:rsidR="00644CD5">
        <w:t>.</w:t>
      </w:r>
      <w:r>
        <w:t>383*T(v13</w:t>
      </w:r>
      <w:r w:rsidR="00644CD5">
        <w:t>.</w:t>
      </w:r>
      <w:r>
        <w:t>u4) -0</w:t>
      </w:r>
      <w:r w:rsidR="00644CD5">
        <w:t>.</w:t>
      </w:r>
      <w:r>
        <w:t>43*T(v18</w:t>
      </w:r>
      <w:r w:rsidR="00644CD5">
        <w:t>.</w:t>
      </w:r>
      <w:r>
        <w:t>u2) + 0</w:t>
      </w:r>
      <w:r w:rsidR="00644CD5">
        <w:t>.</w:t>
      </w:r>
      <w:r>
        <w:t>195*T(v2) + 0</w:t>
      </w:r>
      <w:r w:rsidR="00644CD5">
        <w:t>.</w:t>
      </w:r>
      <w:r>
        <w:t>0378*T(v28) + 0</w:t>
      </w:r>
      <w:r w:rsidR="00644CD5">
        <w:t>.</w:t>
      </w:r>
      <w:r>
        <w:t>285*T(v11</w:t>
      </w:r>
      <w:r w:rsidR="00644CD5">
        <w:t>.</w:t>
      </w:r>
      <w:r>
        <w:t>u25) -0</w:t>
      </w:r>
      <w:r w:rsidR="00644CD5">
        <w:t>.</w:t>
      </w:r>
      <w:r>
        <w:t>162*T(v17</w:t>
      </w:r>
      <w:r w:rsidR="00644CD5">
        <w:t>.</w:t>
      </w:r>
      <w:r>
        <w:t>u20) -0</w:t>
      </w:r>
      <w:r w:rsidR="00644CD5">
        <w:t>.</w:t>
      </w:r>
      <w:r>
        <w:t>36*T(v14</w:t>
      </w:r>
      <w:r w:rsidR="00644CD5">
        <w:t>.</w:t>
      </w:r>
      <w:r>
        <w:t>u28) -0</w:t>
      </w:r>
      <w:r w:rsidR="00644CD5">
        <w:t>.</w:t>
      </w:r>
      <w:r>
        <w:t>403*T(v18</w:t>
      </w:r>
      <w:r w:rsidR="00644CD5">
        <w:t>.</w:t>
      </w:r>
      <w:r>
        <w:t>u3) -0</w:t>
      </w:r>
      <w:r w:rsidR="00644CD5">
        <w:t>.</w:t>
      </w:r>
      <w:r>
        <w:t>329*T(v25</w:t>
      </w:r>
      <w:r w:rsidR="00644CD5">
        <w:t>.</w:t>
      </w:r>
      <w:r>
        <w:t>u12) -0</w:t>
      </w:r>
      <w:r w:rsidR="00644CD5">
        <w:t>.</w:t>
      </w:r>
      <w:r>
        <w:t>389*T(v19</w:t>
      </w:r>
      <w:r w:rsidR="00644CD5">
        <w:t>.</w:t>
      </w:r>
      <w:r>
        <w:t>u13) -0</w:t>
      </w:r>
      <w:r w:rsidR="00644CD5">
        <w:t>.</w:t>
      </w:r>
      <w:r>
        <w:t>327*T(v6</w:t>
      </w:r>
      <w:r w:rsidR="00644CD5">
        <w:t>.</w:t>
      </w:r>
      <w:r>
        <w:t>u31) -0</w:t>
      </w:r>
      <w:r w:rsidR="00644CD5">
        <w:t>.</w:t>
      </w:r>
      <w:r>
        <w:t>88*T(v2</w:t>
      </w:r>
      <w:r w:rsidR="00644CD5">
        <w:t>.</w:t>
      </w:r>
      <w:r>
        <w:t>u1) + 0</w:t>
      </w:r>
      <w:r w:rsidR="00644CD5">
        <w:t>.</w:t>
      </w:r>
      <w:r>
        <w:t>341*T(v9</w:t>
      </w:r>
      <w:r w:rsidR="00644CD5">
        <w:t>.</w:t>
      </w:r>
      <w:r>
        <w:t>u8) -0</w:t>
      </w:r>
      <w:r w:rsidR="00644CD5">
        <w:t>.</w:t>
      </w:r>
      <w:r>
        <w:t>33*T(v21</w:t>
      </w:r>
      <w:r w:rsidR="00644CD5">
        <w:t>.</w:t>
      </w:r>
      <w:r>
        <w:t>u21) -0</w:t>
      </w:r>
      <w:r w:rsidR="00644CD5">
        <w:t>.</w:t>
      </w:r>
      <w:r>
        <w:t>413*T(v31</w:t>
      </w:r>
      <w:r w:rsidR="00644CD5">
        <w:t>.</w:t>
      </w:r>
      <w:r>
        <w:t>u11) -0</w:t>
      </w:r>
      <w:r w:rsidR="00644CD5">
        <w:t>.</w:t>
      </w:r>
      <w:r>
        <w:t>272*T(v31</w:t>
      </w:r>
      <w:r w:rsidR="00644CD5">
        <w:t>.</w:t>
      </w:r>
      <w:r>
        <w:t>u10) + 0</w:t>
      </w:r>
      <w:r w:rsidR="00644CD5">
        <w:t>.</w:t>
      </w:r>
      <w:r>
        <w:t>302*T(v11</w:t>
      </w:r>
      <w:r w:rsidR="00644CD5">
        <w:t>.</w:t>
      </w:r>
      <w:r>
        <w:t>u11) -0</w:t>
      </w:r>
      <w:r w:rsidR="00644CD5">
        <w:t>.</w:t>
      </w:r>
      <w:r>
        <w:t>323*T(v10</w:t>
      </w:r>
      <w:r w:rsidR="00644CD5">
        <w:t>.</w:t>
      </w:r>
      <w:r>
        <w:t>u7) -0</w:t>
      </w:r>
      <w:r w:rsidR="00644CD5">
        <w:t>.</w:t>
      </w:r>
      <w:r>
        <w:t>296*T(v12</w:t>
      </w:r>
      <w:r w:rsidR="00644CD5">
        <w:t>.</w:t>
      </w:r>
      <w:r>
        <w:t>u10) -0</w:t>
      </w:r>
      <w:r w:rsidR="00644CD5">
        <w:t>.</w:t>
      </w:r>
      <w:r>
        <w:t>234*T(u29) -0</w:t>
      </w:r>
      <w:r w:rsidR="00644CD5">
        <w:t>.</w:t>
      </w:r>
      <w:r>
        <w:t>201*T(v2</w:t>
      </w:r>
      <w:r w:rsidR="00644CD5">
        <w:t>.</w:t>
      </w:r>
      <w:r>
        <w:t>u15) -0</w:t>
      </w:r>
      <w:r w:rsidR="00644CD5">
        <w:t>.</w:t>
      </w:r>
      <w:r>
        <w:t>29*T(v10</w:t>
      </w:r>
      <w:r w:rsidR="00644CD5">
        <w:t>.</w:t>
      </w:r>
      <w:r>
        <w:t>u21) -0</w:t>
      </w:r>
      <w:r w:rsidR="00644CD5">
        <w:t>.</w:t>
      </w:r>
      <w:r>
        <w:t>3*T(v19</w:t>
      </w:r>
      <w:r w:rsidR="00644CD5">
        <w:t>.</w:t>
      </w:r>
      <w:r>
        <w:t>u23) -0</w:t>
      </w:r>
      <w:r w:rsidR="00644CD5">
        <w:t>.</w:t>
      </w:r>
      <w:r>
        <w:t>232*T(v5</w:t>
      </w:r>
      <w:r w:rsidR="00644CD5">
        <w:t>.</w:t>
      </w:r>
      <w:r>
        <w:t>u9) -0</w:t>
      </w:r>
      <w:r w:rsidR="00644CD5">
        <w:t>.</w:t>
      </w:r>
      <w:r>
        <w:t>271*T(v8</w:t>
      </w:r>
      <w:r w:rsidR="00644CD5">
        <w:t>.</w:t>
      </w:r>
      <w:r>
        <w:t>u35) -0</w:t>
      </w:r>
      <w:r w:rsidR="00644CD5">
        <w:t>.</w:t>
      </w:r>
      <w:r>
        <w:t>296*T(v35</w:t>
      </w:r>
      <w:r w:rsidR="00644CD5">
        <w:t>.</w:t>
      </w:r>
      <w:r>
        <w:t>u2) -0</w:t>
      </w:r>
      <w:r w:rsidR="00644CD5">
        <w:t>.</w:t>
      </w:r>
      <w:r>
        <w:t>423*T(v8</w:t>
      </w:r>
      <w:r w:rsidR="00644CD5">
        <w:t>.</w:t>
      </w:r>
      <w:r>
        <w:t>u33) + 0</w:t>
      </w:r>
      <w:r w:rsidR="00644CD5">
        <w:t>.</w:t>
      </w:r>
      <w:r>
        <w:t>388*T(v3</w:t>
      </w:r>
      <w:r w:rsidR="00644CD5">
        <w:t>.</w:t>
      </w:r>
      <w:r>
        <w:t>u28) -0</w:t>
      </w:r>
      <w:r w:rsidR="00644CD5">
        <w:t>.</w:t>
      </w:r>
      <w:r>
        <w:t>273*T(u19) -0</w:t>
      </w:r>
      <w:r w:rsidR="00644CD5">
        <w:t>.</w:t>
      </w:r>
      <w:r>
        <w:t>428*T(v7</w:t>
      </w:r>
      <w:r w:rsidR="00644CD5">
        <w:t>.</w:t>
      </w:r>
      <w:r>
        <w:t>u36) -0</w:t>
      </w:r>
      <w:r w:rsidR="00644CD5">
        <w:t>.</w:t>
      </w:r>
      <w:r>
        <w:t>23*T(u39) -0</w:t>
      </w:r>
      <w:r w:rsidR="00644CD5">
        <w:t>.</w:t>
      </w:r>
      <w:r>
        <w:t>378*T(v4</w:t>
      </w:r>
      <w:r w:rsidR="00644CD5">
        <w:t>.</w:t>
      </w:r>
      <w:r>
        <w:t>u3) -0</w:t>
      </w:r>
      <w:r w:rsidR="00644CD5">
        <w:t>.</w:t>
      </w:r>
      <w:r>
        <w:t>306*T(v21</w:t>
      </w:r>
      <w:r w:rsidR="00644CD5">
        <w:t>.</w:t>
      </w:r>
      <w:r>
        <w:t>u19) + 0</w:t>
      </w:r>
      <w:r w:rsidR="00644CD5">
        <w:t>.</w:t>
      </w:r>
      <w:r>
        <w:t>363*T(v20</w:t>
      </w:r>
      <w:r w:rsidR="00644CD5">
        <w:t>.</w:t>
      </w:r>
      <w:r>
        <w:t>u8) -0</w:t>
      </w:r>
      <w:r w:rsidR="00644CD5">
        <w:t>.</w:t>
      </w:r>
      <w:r>
        <w:t>243*T(v4</w:t>
      </w:r>
      <w:r w:rsidR="00644CD5">
        <w:t>.</w:t>
      </w:r>
      <w:r>
        <w:t>u2) + 0</w:t>
      </w:r>
      <w:r w:rsidR="00644CD5">
        <w:t>.</w:t>
      </w:r>
      <w:r>
        <w:t>247*T(v13</w:t>
      </w:r>
      <w:r w:rsidR="00644CD5">
        <w:t>.</w:t>
      </w:r>
      <w:r>
        <w:t>u13) -0</w:t>
      </w:r>
      <w:r w:rsidR="00644CD5">
        <w:t>.</w:t>
      </w:r>
      <w:r>
        <w:t>268*T(v3</w:t>
      </w:r>
      <w:r w:rsidR="00644CD5">
        <w:t>.</w:t>
      </w:r>
      <w:r>
        <w:t>u11) + 0</w:t>
      </w:r>
      <w:r w:rsidR="00644CD5">
        <w:t>.</w:t>
      </w:r>
      <w:r>
        <w:t>273*T(v33</w:t>
      </w:r>
      <w:r w:rsidR="00644CD5">
        <w:t>.</w:t>
      </w:r>
      <w:r>
        <w:t>u5) -0</w:t>
      </w:r>
      <w:r w:rsidR="00644CD5">
        <w:t>.</w:t>
      </w:r>
      <w:r>
        <w:t>206*T(v3</w:t>
      </w:r>
      <w:r w:rsidR="00644CD5">
        <w:t>.</w:t>
      </w:r>
      <w:r>
        <w:t>u14) -0</w:t>
      </w:r>
      <w:r w:rsidR="00644CD5">
        <w:t>.</w:t>
      </w:r>
      <w:r>
        <w:t>328*T(v36</w:t>
      </w:r>
      <w:r w:rsidR="00644CD5">
        <w:t>.</w:t>
      </w:r>
      <w:r>
        <w:t>u6) + 0</w:t>
      </w:r>
      <w:r w:rsidR="00644CD5">
        <w:t>.</w:t>
      </w:r>
      <w:r>
        <w:t>162*T(v22</w:t>
      </w:r>
      <w:r w:rsidR="00644CD5">
        <w:t>.</w:t>
      </w:r>
      <w:r>
        <w:t>u8) + 0</w:t>
      </w:r>
      <w:r w:rsidR="00644CD5">
        <w:t>.</w:t>
      </w:r>
      <w:r>
        <w:t>328*T(v15</w:t>
      </w:r>
      <w:r w:rsidR="00644CD5">
        <w:t>.</w:t>
      </w:r>
      <w:r>
        <w:t>u8) + 0</w:t>
      </w:r>
      <w:r w:rsidR="00644CD5">
        <w:t>.</w:t>
      </w:r>
      <w:r>
        <w:t>239*T(v22</w:t>
      </w:r>
      <w:r w:rsidR="00644CD5">
        <w:t>.</w:t>
      </w:r>
      <w:r>
        <w:t>u16) + 0</w:t>
      </w:r>
      <w:r w:rsidR="00644CD5">
        <w:t>.</w:t>
      </w:r>
      <w:r>
        <w:t>156*T(v25</w:t>
      </w:r>
      <w:r w:rsidR="00644CD5">
        <w:t>.</w:t>
      </w:r>
      <w:r>
        <w:t>u11) -0</w:t>
      </w:r>
      <w:r w:rsidR="00644CD5">
        <w:t>.</w:t>
      </w:r>
      <w:r>
        <w:t>367*T(v14</w:t>
      </w:r>
      <w:r w:rsidR="00644CD5">
        <w:t>.</w:t>
      </w:r>
      <w:r>
        <w:t>u10) + 0</w:t>
      </w:r>
      <w:r w:rsidR="00644CD5">
        <w:t>.</w:t>
      </w:r>
      <w:r>
        <w:t>452*T(v27</w:t>
      </w:r>
      <w:r w:rsidR="00644CD5">
        <w:t>.</w:t>
      </w:r>
      <w:r>
        <w:t>u4) -0</w:t>
      </w:r>
      <w:r w:rsidR="00644CD5">
        <w:t>.</w:t>
      </w:r>
      <w:r>
        <w:t>317*T(v1</w:t>
      </w:r>
      <w:r w:rsidR="00644CD5">
        <w:t>.</w:t>
      </w:r>
      <w:r>
        <w:t>u3) -0</w:t>
      </w:r>
      <w:r w:rsidR="00644CD5">
        <w:t>.</w:t>
      </w:r>
      <w:r>
        <w:t>253*T(v1</w:t>
      </w:r>
      <w:r w:rsidR="00644CD5">
        <w:t>.</w:t>
      </w:r>
      <w:r>
        <w:t>u18) + 0</w:t>
      </w:r>
      <w:r w:rsidR="00644CD5">
        <w:t>.</w:t>
      </w:r>
      <w:r>
        <w:t>261*T(v10</w:t>
      </w:r>
      <w:r w:rsidR="00644CD5">
        <w:t>.</w:t>
      </w:r>
      <w:r>
        <w:t>u9) -0</w:t>
      </w:r>
      <w:r w:rsidR="00644CD5">
        <w:t>.</w:t>
      </w:r>
      <w:r>
        <w:t>269*T(v9</w:t>
      </w:r>
      <w:r w:rsidR="00644CD5">
        <w:t>.</w:t>
      </w:r>
      <w:r>
        <w:t>u29) + 0</w:t>
      </w:r>
      <w:r w:rsidR="00644CD5">
        <w:t>.</w:t>
      </w:r>
      <w:r>
        <w:t>279*T(v21</w:t>
      </w:r>
      <w:r w:rsidR="00644CD5">
        <w:t>.</w:t>
      </w:r>
      <w:r>
        <w:t>u18) + 0</w:t>
      </w:r>
      <w:r w:rsidR="00644CD5">
        <w:t>.</w:t>
      </w:r>
      <w:r>
        <w:t>166*T(v26</w:t>
      </w:r>
      <w:r w:rsidR="00644CD5">
        <w:t>.</w:t>
      </w:r>
      <w:r>
        <w:t>u14) -0</w:t>
      </w:r>
      <w:r w:rsidR="00644CD5">
        <w:t>.</w:t>
      </w:r>
      <w:r>
        <w:t>0871*T(v5</w:t>
      </w:r>
      <w:r w:rsidR="00644CD5">
        <w:t>.</w:t>
      </w:r>
      <w:r>
        <w:t>u27) -0</w:t>
      </w:r>
      <w:r w:rsidR="00644CD5">
        <w:t>.</w:t>
      </w:r>
      <w:r>
        <w:t>245*T(v18</w:t>
      </w:r>
      <w:r w:rsidR="00644CD5">
        <w:t>.</w:t>
      </w:r>
      <w:r>
        <w:t>u5) -0</w:t>
      </w:r>
      <w:r w:rsidR="00644CD5">
        <w:t>.</w:t>
      </w:r>
      <w:r>
        <w:t>201*T(v6</w:t>
      </w:r>
      <w:r w:rsidR="00644CD5">
        <w:t>.</w:t>
      </w:r>
      <w:r>
        <w:t>u33) + 0</w:t>
      </w:r>
      <w:r w:rsidR="00644CD5">
        <w:t>.</w:t>
      </w:r>
      <w:r>
        <w:t>298*T(v3</w:t>
      </w:r>
      <w:r w:rsidR="00644CD5">
        <w:t>.</w:t>
      </w:r>
      <w:r>
        <w:t>u26) + 0</w:t>
      </w:r>
      <w:r w:rsidR="00644CD5">
        <w:t>.</w:t>
      </w:r>
      <w:r>
        <w:t>188*T(v6</w:t>
      </w:r>
      <w:r w:rsidR="00644CD5">
        <w:t>.</w:t>
      </w:r>
      <w:r>
        <w:t>u22) -0</w:t>
      </w:r>
      <w:r w:rsidR="00644CD5">
        <w:t>.</w:t>
      </w:r>
      <w:r>
        <w:t>235*T(v10</w:t>
      </w:r>
      <w:r w:rsidR="00644CD5">
        <w:t>.</w:t>
      </w:r>
      <w:r>
        <w:t>u27) -0</w:t>
      </w:r>
      <w:r w:rsidR="00644CD5">
        <w:t>.</w:t>
      </w:r>
      <w:r>
        <w:t>243*T(v3</w:t>
      </w:r>
      <w:r w:rsidR="00644CD5">
        <w:t>.</w:t>
      </w:r>
      <w:r>
        <w:t>u2) + 0</w:t>
      </w:r>
      <w:r w:rsidR="00644CD5">
        <w:t>.</w:t>
      </w:r>
      <w:r>
        <w:t>258*T(v20</w:t>
      </w:r>
      <w:r w:rsidR="00644CD5">
        <w:t>.</w:t>
      </w:r>
      <w:r>
        <w:t>u23) -0</w:t>
      </w:r>
      <w:r w:rsidR="00644CD5">
        <w:t>.</w:t>
      </w:r>
      <w:r>
        <w:t>109*T(v32</w:t>
      </w:r>
      <w:r w:rsidR="00644CD5">
        <w:t>.</w:t>
      </w:r>
      <w:r>
        <w:t>u8) -0</w:t>
      </w:r>
      <w:r w:rsidR="00644CD5">
        <w:t>.</w:t>
      </w:r>
      <w:r>
        <w:t>235*T(v30</w:t>
      </w:r>
      <w:r w:rsidR="00644CD5">
        <w:t>.</w:t>
      </w:r>
      <w:r>
        <w:t>u12) + 0</w:t>
      </w:r>
      <w:r w:rsidR="00644CD5">
        <w:t>.</w:t>
      </w:r>
      <w:r>
        <w:t>162*T(v15</w:t>
      </w:r>
      <w:r w:rsidR="00644CD5">
        <w:t>.</w:t>
      </w:r>
      <w:r>
        <w:t>u12) + 0</w:t>
      </w:r>
      <w:r w:rsidR="00644CD5">
        <w:t>.</w:t>
      </w:r>
      <w:r>
        <w:t>0957*T(u18) -0</w:t>
      </w:r>
      <w:r w:rsidR="00644CD5">
        <w:t>.</w:t>
      </w:r>
      <w:r>
        <w:t>181*T(v13</w:t>
      </w:r>
      <w:r w:rsidR="00644CD5">
        <w:t>.</w:t>
      </w:r>
      <w:r>
        <w:t>u24) + 0</w:t>
      </w:r>
      <w:r w:rsidR="00644CD5">
        <w:t>.</w:t>
      </w:r>
      <w:r>
        <w:t>116*T(v3</w:t>
      </w:r>
      <w:r w:rsidR="00644CD5">
        <w:t>.</w:t>
      </w:r>
      <w:r>
        <w:t>u29) -0</w:t>
      </w:r>
      <w:r w:rsidR="00644CD5">
        <w:t>.</w:t>
      </w:r>
      <w:r>
        <w:t>243*T(v6</w:t>
      </w:r>
      <w:r w:rsidR="00644CD5">
        <w:t>.</w:t>
      </w:r>
      <w:r>
        <w:t>u34) -0</w:t>
      </w:r>
      <w:r w:rsidR="00644CD5">
        <w:t>.</w:t>
      </w:r>
      <w:r>
        <w:t>272*T(v33</w:t>
      </w:r>
      <w:r w:rsidR="00644CD5">
        <w:t>.</w:t>
      </w:r>
      <w:r>
        <w:t>u2) -0</w:t>
      </w:r>
      <w:r w:rsidR="00644CD5">
        <w:t>.</w:t>
      </w:r>
      <w:r>
        <w:t>252*T(v25</w:t>
      </w:r>
      <w:r w:rsidR="00644CD5">
        <w:t>.</w:t>
      </w:r>
      <w:r>
        <w:t>u14) + 0</w:t>
      </w:r>
      <w:r w:rsidR="00644CD5">
        <w:t>.</w:t>
      </w:r>
      <w:r>
        <w:t>145*T(v10) + 0</w:t>
      </w:r>
      <w:r w:rsidR="00644CD5">
        <w:t>.</w:t>
      </w:r>
      <w:r>
        <w:t>287*T(v17</w:t>
      </w:r>
      <w:r w:rsidR="00644CD5">
        <w:t>.</w:t>
      </w:r>
      <w:r>
        <w:t>u10) + 0</w:t>
      </w:r>
      <w:r w:rsidR="00644CD5">
        <w:t>.</w:t>
      </w:r>
      <w:r>
        <w:t>211*T(v15</w:t>
      </w:r>
      <w:r w:rsidR="00644CD5">
        <w:t>.</w:t>
      </w:r>
      <w:r>
        <w:t>u9) + 0</w:t>
      </w:r>
      <w:r w:rsidR="00644CD5">
        <w:t>.</w:t>
      </w:r>
      <w:r>
        <w:t>125*T(u10) + 0</w:t>
      </w:r>
      <w:r w:rsidR="00644CD5">
        <w:t>.</w:t>
      </w:r>
      <w:r>
        <w:t>292*T(v11</w:t>
      </w:r>
      <w:r w:rsidR="00644CD5">
        <w:t>.</w:t>
      </w:r>
      <w:r>
        <w:t>u22) -0</w:t>
      </w:r>
      <w:r w:rsidR="00644CD5">
        <w:t>.</w:t>
      </w:r>
      <w:r>
        <w:t>318*T(v6</w:t>
      </w:r>
      <w:r w:rsidR="00644CD5">
        <w:t>.</w:t>
      </w:r>
      <w:r>
        <w:t>u37) -0</w:t>
      </w:r>
      <w:r w:rsidR="00644CD5">
        <w:t>.</w:t>
      </w:r>
      <w:r>
        <w:t>305*T(v12</w:t>
      </w:r>
      <w:r w:rsidR="00644CD5">
        <w:t>.</w:t>
      </w:r>
      <w:r>
        <w:t>u8) + 4</w:t>
      </w:r>
      <w:r w:rsidR="00644CD5">
        <w:t>.</w:t>
      </w:r>
      <w:r>
        <w:t>44*Length^3 + 0</w:t>
      </w:r>
      <w:r w:rsidR="00644CD5">
        <w:t>.</w:t>
      </w:r>
      <w:r>
        <w:t>136*T(v12</w:t>
      </w:r>
      <w:r w:rsidR="00644CD5">
        <w:t>.</w:t>
      </w:r>
      <w:r>
        <w:t>u31) + 0</w:t>
      </w:r>
      <w:r w:rsidR="00644CD5">
        <w:t>.</w:t>
      </w:r>
      <w:r>
        <w:t>103*T(v7</w:t>
      </w:r>
      <w:r w:rsidR="00644CD5">
        <w:t>.</w:t>
      </w:r>
      <w:r>
        <w:t>u13) + 0</w:t>
      </w:r>
      <w:r w:rsidR="00644CD5">
        <w:t>.</w:t>
      </w:r>
      <w:r>
        <w:t>288*T(v6</w:t>
      </w:r>
      <w:r w:rsidR="00644CD5">
        <w:t>.</w:t>
      </w:r>
      <w:r>
        <w:t>u23) -0</w:t>
      </w:r>
      <w:r w:rsidR="00644CD5">
        <w:t>.</w:t>
      </w:r>
      <w:r>
        <w:t>169*T(v12</w:t>
      </w:r>
      <w:r w:rsidR="00644CD5">
        <w:t>.</w:t>
      </w:r>
      <w:r>
        <w:t>u27) + 0</w:t>
      </w:r>
      <w:r w:rsidR="00644CD5">
        <w:t>.</w:t>
      </w:r>
      <w:r>
        <w:t>325*T(v1</w:t>
      </w:r>
      <w:r w:rsidR="00644CD5">
        <w:t>.</w:t>
      </w:r>
      <w:r>
        <w:t>u11) -0</w:t>
      </w:r>
      <w:r w:rsidR="00644CD5">
        <w:t>.</w:t>
      </w:r>
      <w:r>
        <w:t>27*T(v17</w:t>
      </w:r>
      <w:r w:rsidR="00644CD5">
        <w:t>.</w:t>
      </w:r>
      <w:r>
        <w:t>u1) + 0</w:t>
      </w:r>
      <w:r w:rsidR="00644CD5">
        <w:t>.</w:t>
      </w:r>
      <w:r>
        <w:t>224*T(v3</w:t>
      </w:r>
      <w:r w:rsidR="00644CD5">
        <w:t>.</w:t>
      </w:r>
      <w:r>
        <w:t>u24) + 0</w:t>
      </w:r>
      <w:r w:rsidR="00644CD5">
        <w:t>.</w:t>
      </w:r>
      <w:r>
        <w:t>158*T(v36</w:t>
      </w:r>
      <w:r w:rsidR="00644CD5">
        <w:t>.</w:t>
      </w:r>
      <w:r>
        <w:t>u2) -0</w:t>
      </w:r>
      <w:r w:rsidR="00644CD5">
        <w:t>.</w:t>
      </w:r>
      <w:r>
        <w:t>183*T(v30</w:t>
      </w:r>
      <w:r w:rsidR="00644CD5">
        <w:t>.</w:t>
      </w:r>
      <w:r>
        <w:t>u10) -0</w:t>
      </w:r>
      <w:r w:rsidR="00644CD5">
        <w:t>.</w:t>
      </w:r>
      <w:r>
        <w:t>222*T(v12</w:t>
      </w:r>
      <w:r w:rsidR="00644CD5">
        <w:t>.</w:t>
      </w:r>
      <w:r>
        <w:t>u15) + 0</w:t>
      </w:r>
      <w:r w:rsidR="00644CD5">
        <w:t>.</w:t>
      </w:r>
      <w:r>
        <w:t>32*T(v3</w:t>
      </w:r>
      <w:r w:rsidR="00644CD5">
        <w:t>.</w:t>
      </w:r>
      <w:r>
        <w:t>u32) -0</w:t>
      </w:r>
      <w:r w:rsidR="00644CD5">
        <w:t>.</w:t>
      </w:r>
      <w:r>
        <w:t>139*T(v22</w:t>
      </w:r>
      <w:r w:rsidR="00644CD5">
        <w:t>.</w:t>
      </w:r>
      <w:r>
        <w:t>u19) + 0</w:t>
      </w:r>
      <w:r w:rsidR="00644CD5">
        <w:t>.</w:t>
      </w:r>
      <w:r>
        <w:t>131*T(u24) + 0</w:t>
      </w:r>
      <w:r w:rsidR="00644CD5">
        <w:t>.</w:t>
      </w:r>
      <w:r>
        <w:t>195*T(v18</w:t>
      </w:r>
      <w:r w:rsidR="00644CD5">
        <w:t>.</w:t>
      </w:r>
      <w:r>
        <w:t>u19) -0</w:t>
      </w:r>
      <w:r w:rsidR="00644CD5">
        <w:t>.</w:t>
      </w:r>
      <w:r>
        <w:t>214*T(v28</w:t>
      </w:r>
      <w:r w:rsidR="00644CD5">
        <w:t>.</w:t>
      </w:r>
      <w:r>
        <w:t>u4) -0</w:t>
      </w:r>
      <w:r w:rsidR="00644CD5">
        <w:t>.</w:t>
      </w:r>
      <w:r>
        <w:t>136*T(v2</w:t>
      </w:r>
      <w:r w:rsidR="00644CD5">
        <w:t>.</w:t>
      </w:r>
      <w:r>
        <w:t>u17) -0</w:t>
      </w:r>
      <w:r w:rsidR="00644CD5">
        <w:t>.</w:t>
      </w:r>
      <w:r>
        <w:t>236*T(v22</w:t>
      </w:r>
      <w:r w:rsidR="00644CD5">
        <w:t>.</w:t>
      </w:r>
      <w:r>
        <w:t>u2) + 0</w:t>
      </w:r>
      <w:r w:rsidR="00644CD5">
        <w:t>.</w:t>
      </w:r>
      <w:r>
        <w:t>119*T(u43) + 0</w:t>
      </w:r>
      <w:r w:rsidR="00644CD5">
        <w:t>.</w:t>
      </w:r>
      <w:r>
        <w:t>273*T(v8</w:t>
      </w:r>
      <w:r w:rsidR="00644CD5">
        <w:t>.</w:t>
      </w:r>
      <w:r>
        <w:t>u12) -0</w:t>
      </w:r>
      <w:r w:rsidR="00644CD5">
        <w:t>.</w:t>
      </w:r>
      <w:r>
        <w:t>197*T(v35</w:t>
      </w:r>
      <w:r w:rsidR="00644CD5">
        <w:t>.</w:t>
      </w:r>
      <w:r>
        <w:t>u5) + 0</w:t>
      </w:r>
      <w:r w:rsidR="00644CD5">
        <w:t>.</w:t>
      </w:r>
      <w:r>
        <w:t>18*T(v13</w:t>
      </w:r>
      <w:r w:rsidR="00644CD5">
        <w:t>.</w:t>
      </w:r>
      <w:r>
        <w:t>u2) -0</w:t>
      </w:r>
      <w:r w:rsidR="00644CD5">
        <w:t>.</w:t>
      </w:r>
      <w:r>
        <w:t>123*T(v1</w:t>
      </w:r>
      <w:r w:rsidR="00644CD5">
        <w:t>.</w:t>
      </w:r>
      <w:r>
        <w:t>u35) + 0</w:t>
      </w:r>
      <w:r w:rsidR="00644CD5">
        <w:t>.</w:t>
      </w:r>
      <w:r>
        <w:t>148*T(v23</w:t>
      </w:r>
      <w:r w:rsidR="00644CD5">
        <w:t>.</w:t>
      </w:r>
      <w:r>
        <w:t>u10) -0</w:t>
      </w:r>
      <w:r w:rsidR="00644CD5">
        <w:t>.</w:t>
      </w:r>
      <w:r>
        <w:t>27*T(v1</w:t>
      </w:r>
      <w:r w:rsidR="00644CD5">
        <w:t>.</w:t>
      </w:r>
      <w:r>
        <w:t>u25) -0</w:t>
      </w:r>
      <w:r w:rsidR="00644CD5">
        <w:t>.</w:t>
      </w:r>
      <w:r>
        <w:t>269*T(v25</w:t>
      </w:r>
      <w:r w:rsidR="00644CD5">
        <w:t>.</w:t>
      </w:r>
      <w:r>
        <w:t>u10) + 0</w:t>
      </w:r>
      <w:r w:rsidR="00644CD5">
        <w:t>.</w:t>
      </w:r>
      <w:r>
        <w:t>252*T(v24</w:t>
      </w:r>
      <w:r w:rsidR="00644CD5">
        <w:t>.</w:t>
      </w:r>
      <w:r>
        <w:t>u4) -0</w:t>
      </w:r>
      <w:r w:rsidR="00644CD5">
        <w:t>.</w:t>
      </w:r>
      <w:r>
        <w:t>166*T(v27</w:t>
      </w:r>
      <w:r w:rsidR="00644CD5">
        <w:t>.</w:t>
      </w:r>
      <w:r>
        <w:t>u15) -0</w:t>
      </w:r>
      <w:r w:rsidR="00644CD5">
        <w:t>.</w:t>
      </w:r>
      <w:r>
        <w:t>121*T(v6</w:t>
      </w:r>
      <w:r w:rsidR="00644CD5">
        <w:t>.</w:t>
      </w:r>
      <w:r>
        <w:t>u32) -0</w:t>
      </w:r>
      <w:r w:rsidR="00644CD5">
        <w:t>.</w:t>
      </w:r>
      <w:r>
        <w:t>183*T(v12</w:t>
      </w:r>
      <w:r w:rsidR="00644CD5">
        <w:t>.</w:t>
      </w:r>
      <w:r>
        <w:t>u22) + 0</w:t>
      </w:r>
      <w:r w:rsidR="00644CD5">
        <w:t>.</w:t>
      </w:r>
      <w:r>
        <w:t>2*T(v1</w:t>
      </w:r>
      <w:r w:rsidR="00644CD5">
        <w:t>.</w:t>
      </w:r>
      <w:r>
        <w:t>u12) + 0</w:t>
      </w:r>
      <w:r w:rsidR="00644CD5">
        <w:t>.</w:t>
      </w:r>
      <w:r>
        <w:t>0869*T(v12) + 0</w:t>
      </w:r>
      <w:r w:rsidR="00644CD5">
        <w:t>.</w:t>
      </w:r>
      <w:r>
        <w:t>123*T(v28</w:t>
      </w:r>
      <w:r w:rsidR="00644CD5">
        <w:t>.</w:t>
      </w:r>
      <w:r>
        <w:t>u12) + 0</w:t>
      </w:r>
      <w:r w:rsidR="00644CD5">
        <w:t>.</w:t>
      </w:r>
      <w:r>
        <w:t>177*T(v14</w:t>
      </w:r>
      <w:r w:rsidR="00644CD5">
        <w:t>.</w:t>
      </w:r>
      <w:r>
        <w:t>u16) -0</w:t>
      </w:r>
      <w:r w:rsidR="00644CD5">
        <w:t>.</w:t>
      </w:r>
      <w:r>
        <w:t>213*T(v15</w:t>
      </w:r>
      <w:r w:rsidR="00644CD5">
        <w:t>.</w:t>
      </w:r>
      <w:r>
        <w:t>u4) + 0</w:t>
      </w:r>
      <w:r w:rsidR="00644CD5">
        <w:t>.</w:t>
      </w:r>
      <w:r>
        <w:t>203*T(v6</w:t>
      </w:r>
      <w:r w:rsidR="00644CD5">
        <w:t>.</w:t>
      </w:r>
      <w:r>
        <w:t>u13) -0</w:t>
      </w:r>
      <w:r w:rsidR="00644CD5">
        <w:t>.</w:t>
      </w:r>
      <w:r>
        <w:t>217*T(v11</w:t>
      </w:r>
      <w:r w:rsidR="00644CD5">
        <w:t>.</w:t>
      </w:r>
      <w:r>
        <w:t>u19) -0</w:t>
      </w:r>
      <w:r w:rsidR="00644CD5">
        <w:t>.</w:t>
      </w:r>
      <w:r>
        <w:t>157*T(v14</w:t>
      </w:r>
      <w:r w:rsidR="00644CD5">
        <w:t>.</w:t>
      </w:r>
      <w:r>
        <w:t>u11) -0</w:t>
      </w:r>
      <w:r w:rsidR="00644CD5">
        <w:t>.</w:t>
      </w:r>
      <w:r>
        <w:t>158*T(u4) -0</w:t>
      </w:r>
      <w:r w:rsidR="00644CD5">
        <w:t>.</w:t>
      </w:r>
      <w:r>
        <w:t>234*T(v34</w:t>
      </w:r>
      <w:r w:rsidR="00644CD5">
        <w:t>.</w:t>
      </w:r>
      <w:r>
        <w:t>u5) + 0</w:t>
      </w:r>
      <w:r w:rsidR="00644CD5">
        <w:t>.</w:t>
      </w:r>
      <w:r>
        <w:t>136*T(v22</w:t>
      </w:r>
      <w:r w:rsidR="00644CD5">
        <w:t>.</w:t>
      </w:r>
      <w:r>
        <w:t>u11) + 0</w:t>
      </w:r>
      <w:r w:rsidR="00644CD5">
        <w:t>.</w:t>
      </w:r>
      <w:r>
        <w:t>126*T(v3</w:t>
      </w:r>
      <w:r w:rsidR="00644CD5">
        <w:t>.</w:t>
      </w:r>
      <w:r>
        <w:t>u15) + 0</w:t>
      </w:r>
      <w:r w:rsidR="00644CD5">
        <w:t>.</w:t>
      </w:r>
      <w:r>
        <w:t>0401*MW -0</w:t>
      </w:r>
      <w:r w:rsidR="00644CD5">
        <w:t>.</w:t>
      </w:r>
      <w:r>
        <w:t>175*T(v13</w:t>
      </w:r>
      <w:r w:rsidR="00644CD5">
        <w:t>.</w:t>
      </w:r>
      <w:r>
        <w:t>u11) + 0</w:t>
      </w:r>
      <w:r w:rsidR="00644CD5">
        <w:t>.</w:t>
      </w:r>
      <w:r>
        <w:t>11*T(v10</w:t>
      </w:r>
      <w:r w:rsidR="00644CD5">
        <w:t>.</w:t>
      </w:r>
      <w:r>
        <w:t>u29) -0</w:t>
      </w:r>
      <w:r w:rsidR="00644CD5">
        <w:t>.</w:t>
      </w:r>
      <w:r>
        <w:t>196*T(v14</w:t>
      </w:r>
      <w:r w:rsidR="00644CD5">
        <w:t>.</w:t>
      </w:r>
      <w:r>
        <w:t>u23) -0</w:t>
      </w:r>
      <w:r w:rsidR="00644CD5">
        <w:t>.</w:t>
      </w:r>
      <w:r>
        <w:t>226*T(v12</w:t>
      </w:r>
      <w:r w:rsidR="00644CD5">
        <w:t>.</w:t>
      </w:r>
      <w:r>
        <w:t>u23) + 0</w:t>
      </w:r>
      <w:r w:rsidR="00644CD5">
        <w:t>.</w:t>
      </w:r>
      <w:r>
        <w:t>196*T(v27) -0</w:t>
      </w:r>
      <w:r w:rsidR="00644CD5">
        <w:t>.</w:t>
      </w:r>
      <w:r>
        <w:t>187*T(v24</w:t>
      </w:r>
      <w:r w:rsidR="00644CD5">
        <w:t>.</w:t>
      </w:r>
      <w:r>
        <w:t>u18) -0</w:t>
      </w:r>
      <w:r w:rsidR="00644CD5">
        <w:t>.</w:t>
      </w:r>
      <w:r>
        <w:t>137*T(v7</w:t>
      </w:r>
      <w:r w:rsidR="00644CD5">
        <w:t>.</w:t>
      </w:r>
      <w:r>
        <w:t>u7) -0</w:t>
      </w:r>
      <w:r w:rsidR="00644CD5">
        <w:t>.</w:t>
      </w:r>
      <w:r>
        <w:t>224*T(v24</w:t>
      </w:r>
      <w:r w:rsidR="00644CD5">
        <w:t>.</w:t>
      </w:r>
      <w:r>
        <w:t>u13) -0</w:t>
      </w:r>
      <w:r w:rsidR="00644CD5">
        <w:t>.</w:t>
      </w:r>
      <w:r>
        <w:t>197*T(v35</w:t>
      </w:r>
      <w:r w:rsidR="00644CD5">
        <w:t>.</w:t>
      </w:r>
      <w:r>
        <w:t>u8) + 0</w:t>
      </w:r>
      <w:r w:rsidR="00644CD5">
        <w:t>.</w:t>
      </w:r>
      <w:r>
        <w:t>291*T(v24</w:t>
      </w:r>
      <w:r w:rsidR="00644CD5">
        <w:t>.</w:t>
      </w:r>
      <w:r>
        <w:t>u6) + 0</w:t>
      </w:r>
      <w:r w:rsidR="00644CD5">
        <w:t>.</w:t>
      </w:r>
      <w:r>
        <w:t>17*T(v18</w:t>
      </w:r>
      <w:r w:rsidR="00644CD5">
        <w:t>.</w:t>
      </w:r>
      <w:r>
        <w:t>u21) + 0</w:t>
      </w:r>
      <w:r w:rsidR="00644CD5">
        <w:t>.</w:t>
      </w:r>
      <w:r>
        <w:t>112*T(v30</w:t>
      </w:r>
      <w:r w:rsidR="00644CD5">
        <w:t>.</w:t>
      </w:r>
      <w:r>
        <w:t>u11) + 0</w:t>
      </w:r>
      <w:r w:rsidR="00644CD5">
        <w:t>.</w:t>
      </w:r>
      <w:r>
        <w:t>208*T(v18</w:t>
      </w:r>
      <w:r w:rsidR="00644CD5">
        <w:t>.</w:t>
      </w:r>
      <w:r>
        <w:t>u13) + 0</w:t>
      </w:r>
      <w:r w:rsidR="00644CD5">
        <w:t>.</w:t>
      </w:r>
      <w:r>
        <w:t>222*T(v5</w:t>
      </w:r>
      <w:r w:rsidR="00644CD5">
        <w:t>.</w:t>
      </w:r>
      <w:r>
        <w:t>u28) + 0</w:t>
      </w:r>
      <w:r w:rsidR="00644CD5">
        <w:t>.</w:t>
      </w:r>
      <w:r>
        <w:t>136*T(v15</w:t>
      </w:r>
      <w:r w:rsidR="00644CD5">
        <w:t>.</w:t>
      </w:r>
      <w:r>
        <w:t>u13) -0</w:t>
      </w:r>
      <w:r w:rsidR="00644CD5">
        <w:t>.</w:t>
      </w:r>
      <w:r>
        <w:t>181*T(v12</w:t>
      </w:r>
      <w:r w:rsidR="00644CD5">
        <w:t>.</w:t>
      </w:r>
      <w:r>
        <w:t>u24) + 0</w:t>
      </w:r>
      <w:r w:rsidR="00644CD5">
        <w:t>.</w:t>
      </w:r>
      <w:r>
        <w:t>244*T(v9</w:t>
      </w:r>
      <w:r w:rsidR="00644CD5">
        <w:t>.</w:t>
      </w:r>
      <w:r>
        <w:t>u2) -0</w:t>
      </w:r>
      <w:r w:rsidR="00644CD5">
        <w:t>.</w:t>
      </w:r>
      <w:r>
        <w:t>149*T(v6</w:t>
      </w:r>
      <w:r w:rsidR="00644CD5">
        <w:t>.</w:t>
      </w:r>
      <w:r>
        <w:t>u29) + 0</w:t>
      </w:r>
      <w:r w:rsidR="00644CD5">
        <w:t>.</w:t>
      </w:r>
      <w:r>
        <w:t>166*T(v1</w:t>
      </w:r>
      <w:r w:rsidR="00644CD5">
        <w:t>.</w:t>
      </w:r>
      <w:r>
        <w:t>u40) -0</w:t>
      </w:r>
      <w:r w:rsidR="00644CD5">
        <w:t>.</w:t>
      </w:r>
      <w:r>
        <w:t>132*T(v15) + 0</w:t>
      </w:r>
      <w:r w:rsidR="00644CD5">
        <w:t>.</w:t>
      </w:r>
      <w:r>
        <w:t>234*T(v17</w:t>
      </w:r>
      <w:r w:rsidR="00644CD5">
        <w:t>.</w:t>
      </w:r>
      <w:r>
        <w:t>u6) -0</w:t>
      </w:r>
      <w:r w:rsidR="00644CD5">
        <w:t>.</w:t>
      </w:r>
      <w:r>
        <w:t>214*T(v22</w:t>
      </w:r>
      <w:r w:rsidR="00644CD5">
        <w:t>.</w:t>
      </w:r>
      <w:r>
        <w:t>u5) -0</w:t>
      </w:r>
      <w:r w:rsidR="00644CD5">
        <w:t>.</w:t>
      </w:r>
      <w:r>
        <w:t>135*T(v3</w:t>
      </w:r>
      <w:r w:rsidR="00644CD5">
        <w:t>.</w:t>
      </w:r>
      <w:r>
        <w:t>u31) -0</w:t>
      </w:r>
      <w:r w:rsidR="00644CD5">
        <w:t>.</w:t>
      </w:r>
      <w:r>
        <w:t>204*T(v10</w:t>
      </w:r>
      <w:r w:rsidR="00644CD5">
        <w:t>.</w:t>
      </w:r>
      <w:r>
        <w:t>u4) + 0</w:t>
      </w:r>
      <w:r w:rsidR="00644CD5">
        <w:t>.</w:t>
      </w:r>
      <w:r>
        <w:t>129*T(v5</w:t>
      </w:r>
      <w:r w:rsidR="00644CD5">
        <w:t>.</w:t>
      </w:r>
      <w:r>
        <w:t>u38) -0</w:t>
      </w:r>
      <w:r w:rsidR="00644CD5">
        <w:t>.</w:t>
      </w:r>
      <w:r>
        <w:t>167*T(v29</w:t>
      </w:r>
      <w:r w:rsidR="00644CD5">
        <w:t>.</w:t>
      </w:r>
      <w:r>
        <w:t>u2) -0</w:t>
      </w:r>
      <w:r w:rsidR="00644CD5">
        <w:t>.</w:t>
      </w:r>
      <w:r>
        <w:t>247*T(v1</w:t>
      </w:r>
      <w:r w:rsidR="00644CD5">
        <w:t>.</w:t>
      </w:r>
      <w:r>
        <w:t>u31) + 0</w:t>
      </w:r>
      <w:r w:rsidR="00644CD5">
        <w:t>.</w:t>
      </w:r>
      <w:r>
        <w:t>133*T(v6</w:t>
      </w:r>
      <w:r w:rsidR="00644CD5">
        <w:t>.</w:t>
      </w:r>
      <w:r>
        <w:t>u28) + 0</w:t>
      </w:r>
      <w:r w:rsidR="00644CD5">
        <w:t>.</w:t>
      </w:r>
      <w:r>
        <w:t>141*T(v6</w:t>
      </w:r>
      <w:r w:rsidR="00644CD5">
        <w:t>.</w:t>
      </w:r>
      <w:r>
        <w:t>u11) + 0</w:t>
      </w:r>
      <w:r w:rsidR="00644CD5">
        <w:t>.</w:t>
      </w:r>
      <w:r>
        <w:t>11*T(v33</w:t>
      </w:r>
      <w:r w:rsidR="00644CD5">
        <w:t>.</w:t>
      </w:r>
      <w:r>
        <w:t>u1) + 0</w:t>
      </w:r>
      <w:r w:rsidR="00644CD5">
        <w:t>.</w:t>
      </w:r>
      <w:r>
        <w:t>193*T(v10</w:t>
      </w:r>
      <w:r w:rsidR="00644CD5">
        <w:t>.</w:t>
      </w:r>
      <w:r>
        <w:t>u22) + 0</w:t>
      </w:r>
      <w:r w:rsidR="00644CD5">
        <w:t>.</w:t>
      </w:r>
      <w:r>
        <w:t>183*T(v30</w:t>
      </w:r>
      <w:r w:rsidR="00644CD5">
        <w:t>.</w:t>
      </w:r>
      <w:r>
        <w:t>u3) -0</w:t>
      </w:r>
      <w:r w:rsidR="00644CD5">
        <w:t>.</w:t>
      </w:r>
      <w:r>
        <w:t>117*T(v22</w:t>
      </w:r>
      <w:r w:rsidR="00644CD5">
        <w:t>.</w:t>
      </w:r>
      <w:r>
        <w:t>u21) -0</w:t>
      </w:r>
      <w:r w:rsidR="00644CD5">
        <w:t>.</w:t>
      </w:r>
      <w:r>
        <w:t>124*T(v28</w:t>
      </w:r>
      <w:r w:rsidR="00644CD5">
        <w:t>.</w:t>
      </w:r>
      <w:r>
        <w:t>u2) -0</w:t>
      </w:r>
      <w:r w:rsidR="00644CD5">
        <w:t>.</w:t>
      </w:r>
      <w:r>
        <w:t>16*T(v17</w:t>
      </w:r>
      <w:r w:rsidR="00644CD5">
        <w:t>.</w:t>
      </w:r>
      <w:r>
        <w:t>u21) -0</w:t>
      </w:r>
      <w:r w:rsidR="00644CD5">
        <w:t>.</w:t>
      </w:r>
      <w:r>
        <w:t>15*T(v12</w:t>
      </w:r>
      <w:r w:rsidR="00644CD5">
        <w:t>.</w:t>
      </w:r>
      <w:r>
        <w:t>u11) + 0</w:t>
      </w:r>
      <w:r w:rsidR="00644CD5">
        <w:t>.</w:t>
      </w:r>
      <w:r>
        <w:t>134*T(v21</w:t>
      </w:r>
      <w:r w:rsidR="00644CD5">
        <w:t>.</w:t>
      </w:r>
      <w:r>
        <w:t>u20) -0</w:t>
      </w:r>
      <w:r w:rsidR="00644CD5">
        <w:t>.</w:t>
      </w:r>
      <w:r>
        <w:t>15*T(v24</w:t>
      </w:r>
      <w:r w:rsidR="00644CD5">
        <w:t>.</w:t>
      </w:r>
      <w:r>
        <w:t>u1) -0</w:t>
      </w:r>
      <w:r w:rsidR="00644CD5">
        <w:t>.</w:t>
      </w:r>
      <w:r>
        <w:t>11*T(v14) + 0</w:t>
      </w:r>
      <w:r w:rsidR="00644CD5">
        <w:t>.</w:t>
      </w:r>
      <w:r>
        <w:t>135*T(v29</w:t>
      </w:r>
      <w:r w:rsidR="00644CD5">
        <w:t>.</w:t>
      </w:r>
      <w:r>
        <w:t>u5) -0</w:t>
      </w:r>
      <w:r w:rsidR="00644CD5">
        <w:t>.</w:t>
      </w:r>
      <w:r>
        <w:t>171*T(v9</w:t>
      </w:r>
      <w:r w:rsidR="00644CD5">
        <w:t>.</w:t>
      </w:r>
      <w:r>
        <w:t>u16) + 0</w:t>
      </w:r>
      <w:r w:rsidR="00644CD5">
        <w:t>.</w:t>
      </w:r>
      <w:r>
        <w:t>119*T(v18</w:t>
      </w:r>
      <w:r w:rsidR="00644CD5">
        <w:t>.</w:t>
      </w:r>
      <w:r>
        <w:t>u20) + 0</w:t>
      </w:r>
      <w:r w:rsidR="00644CD5">
        <w:t>.</w:t>
      </w:r>
      <w:r>
        <w:t>2*T(v4</w:t>
      </w:r>
      <w:r w:rsidR="00644CD5">
        <w:t>.</w:t>
      </w:r>
      <w:r>
        <w:t>u8) + 0</w:t>
      </w:r>
      <w:r w:rsidR="00644CD5">
        <w:t>.</w:t>
      </w:r>
      <w:r>
        <w:t>169*T(v6</w:t>
      </w:r>
      <w:r w:rsidR="00644CD5">
        <w:t>.</w:t>
      </w:r>
      <w:r>
        <w:t>u17) + 0</w:t>
      </w:r>
      <w:r w:rsidR="00644CD5">
        <w:t>.</w:t>
      </w:r>
      <w:r>
        <w:t>182*T(v10</w:t>
      </w:r>
      <w:r w:rsidR="00644CD5">
        <w:t>.</w:t>
      </w:r>
      <w:r>
        <w:t>u15) + 0</w:t>
      </w:r>
      <w:r w:rsidR="00644CD5">
        <w:t>.</w:t>
      </w:r>
      <w:r>
        <w:t>13*T(v17</w:t>
      </w:r>
      <w:r w:rsidR="00644CD5">
        <w:t>.</w:t>
      </w:r>
      <w:r>
        <w:t>u18) -0</w:t>
      </w:r>
      <w:r w:rsidR="00644CD5">
        <w:t>.</w:t>
      </w:r>
      <w:r>
        <w:t>156*T(v37</w:t>
      </w:r>
      <w:r w:rsidR="00644CD5">
        <w:t>.</w:t>
      </w:r>
      <w:r>
        <w:t>u6) -0</w:t>
      </w:r>
      <w:r w:rsidR="00644CD5">
        <w:t>.</w:t>
      </w:r>
      <w:r>
        <w:t>158*T(v6</w:t>
      </w:r>
      <w:r w:rsidR="00644CD5">
        <w:t>.</w:t>
      </w:r>
      <w:r>
        <w:t>u14) + 0</w:t>
      </w:r>
      <w:r w:rsidR="00644CD5">
        <w:t>.</w:t>
      </w:r>
      <w:r>
        <w:t>116*T(v13</w:t>
      </w:r>
      <w:r w:rsidR="00644CD5">
        <w:t>.</w:t>
      </w:r>
      <w:r>
        <w:t>u29) -0</w:t>
      </w:r>
      <w:r w:rsidR="00644CD5">
        <w:t>.</w:t>
      </w:r>
      <w:r>
        <w:t>134*T(v4</w:t>
      </w:r>
      <w:r w:rsidR="00644CD5">
        <w:t>.</w:t>
      </w:r>
      <w:r>
        <w:t>u33) + 0</w:t>
      </w:r>
      <w:r w:rsidR="00644CD5">
        <w:t>.</w:t>
      </w:r>
      <w:r>
        <w:t>136*T(v2</w:t>
      </w:r>
      <w:r w:rsidR="00644CD5">
        <w:t>.</w:t>
      </w:r>
      <w:r>
        <w:t>u16) + 0</w:t>
      </w:r>
      <w:r w:rsidR="00644CD5">
        <w:t>.</w:t>
      </w:r>
      <w:r>
        <w:t>107*T(v37</w:t>
      </w:r>
      <w:r w:rsidR="00644CD5">
        <w:t>.</w:t>
      </w:r>
      <w:r>
        <w:t>u1) + 0</w:t>
      </w:r>
      <w:r w:rsidR="00644CD5">
        <w:t>.</w:t>
      </w:r>
      <w:r>
        <w:t>105*T(v15</w:t>
      </w:r>
      <w:r w:rsidR="00644CD5">
        <w:t>.</w:t>
      </w:r>
      <w:r>
        <w:t>u25) -0</w:t>
      </w:r>
      <w:r w:rsidR="00644CD5">
        <w:t>.</w:t>
      </w:r>
      <w:r>
        <w:t>0938*T(v18</w:t>
      </w:r>
      <w:r w:rsidR="00644CD5">
        <w:t>.</w:t>
      </w:r>
      <w:r>
        <w:t>u8) + 0</w:t>
      </w:r>
      <w:r w:rsidR="00644CD5">
        <w:t>.</w:t>
      </w:r>
      <w:r>
        <w:t>156*T(v6</w:t>
      </w:r>
      <w:r w:rsidR="00644CD5">
        <w:t>.</w:t>
      </w:r>
      <w:r>
        <w:t>u35) + 0</w:t>
      </w:r>
      <w:r w:rsidR="00644CD5">
        <w:t>.</w:t>
      </w:r>
      <w:r>
        <w:t>142*T(v2</w:t>
      </w:r>
      <w:r w:rsidR="00644CD5">
        <w:t>.</w:t>
      </w:r>
      <w:r>
        <w:t>u13) + 0</w:t>
      </w:r>
      <w:r w:rsidR="00644CD5">
        <w:t>.</w:t>
      </w:r>
      <w:r>
        <w:t>168*T(v3</w:t>
      </w:r>
      <w:r w:rsidR="00644CD5">
        <w:t>.</w:t>
      </w:r>
      <w:r>
        <w:t>u4) -0</w:t>
      </w:r>
      <w:r w:rsidR="00644CD5">
        <w:t>.</w:t>
      </w:r>
      <w:r>
        <w:t>135*T(v3</w:t>
      </w:r>
      <w:r w:rsidR="00644CD5">
        <w:t>.</w:t>
      </w:r>
      <w:r>
        <w:t>u13) + 0</w:t>
      </w:r>
      <w:r w:rsidR="00644CD5">
        <w:t>.</w:t>
      </w:r>
      <w:r>
        <w:t>155*T(v6</w:t>
      </w:r>
      <w:r w:rsidR="00644CD5">
        <w:t>.</w:t>
      </w:r>
      <w:r>
        <w:t>u21) + 0</w:t>
      </w:r>
      <w:r w:rsidR="00644CD5">
        <w:t>.</w:t>
      </w:r>
      <w:r>
        <w:t>134*T(v1</w:t>
      </w:r>
      <w:r w:rsidR="00644CD5">
        <w:t>.</w:t>
      </w:r>
      <w:r>
        <w:t>u42) -0</w:t>
      </w:r>
      <w:r w:rsidR="00644CD5">
        <w:t>.</w:t>
      </w:r>
      <w:r>
        <w:t>0956*T(v6</w:t>
      </w:r>
      <w:r w:rsidR="00644CD5">
        <w:t>.</w:t>
      </w:r>
      <w:r>
        <w:t>u9) -0</w:t>
      </w:r>
      <w:r w:rsidR="00644CD5">
        <w:t>.</w:t>
      </w:r>
      <w:r>
        <w:t>103*T(v13</w:t>
      </w:r>
      <w:r w:rsidR="00644CD5">
        <w:t>.</w:t>
      </w:r>
      <w:r>
        <w:t>u20) -0</w:t>
      </w:r>
      <w:r w:rsidR="00644CD5">
        <w:t>.</w:t>
      </w:r>
      <w:r>
        <w:t>14*Volume^3 + 0</w:t>
      </w:r>
      <w:r w:rsidR="00644CD5">
        <w:t>.</w:t>
      </w:r>
      <w:r>
        <w:t>109*T(v14</w:t>
      </w:r>
      <w:r w:rsidR="00644CD5">
        <w:t>.</w:t>
      </w:r>
      <w:r>
        <w:t>u25) + 0</w:t>
      </w:r>
      <w:r w:rsidR="00644CD5">
        <w:t>.</w:t>
      </w:r>
      <w:r>
        <w:t>15*T(v17</w:t>
      </w:r>
      <w:r w:rsidR="00644CD5">
        <w:t>.</w:t>
      </w:r>
      <w:r>
        <w:t>u8) -0</w:t>
      </w:r>
      <w:r w:rsidR="00644CD5">
        <w:t>.</w:t>
      </w:r>
      <w:r>
        <w:t>145*T(v20</w:t>
      </w:r>
      <w:r w:rsidR="00644CD5">
        <w:t>.</w:t>
      </w:r>
      <w:r>
        <w:t>u18) + 0</w:t>
      </w:r>
      <w:r w:rsidR="00644CD5">
        <w:t>.</w:t>
      </w:r>
      <w:r>
        <w:t>13*T(v15</w:t>
      </w:r>
      <w:r w:rsidR="00644CD5">
        <w:t>.</w:t>
      </w:r>
      <w:r>
        <w:t>u27) + 0</w:t>
      </w:r>
      <w:r w:rsidR="00644CD5">
        <w:t>.</w:t>
      </w:r>
      <w:r>
        <w:t>136*T(v28</w:t>
      </w:r>
      <w:r w:rsidR="00644CD5">
        <w:t>.</w:t>
      </w:r>
      <w:r>
        <w:t>u14) -0</w:t>
      </w:r>
      <w:r w:rsidR="00644CD5">
        <w:t>.</w:t>
      </w:r>
      <w:r>
        <w:t>0968*T(v4) + 0</w:t>
      </w:r>
      <w:r w:rsidR="00644CD5">
        <w:t>.</w:t>
      </w:r>
      <w:r>
        <w:t>165*T(v4</w:t>
      </w:r>
      <w:r w:rsidR="00644CD5">
        <w:t>.</w:t>
      </w:r>
      <w:r>
        <w:t>u7) -0</w:t>
      </w:r>
      <w:r w:rsidR="00644CD5">
        <w:t>.</w:t>
      </w:r>
      <w:r>
        <w:t>0952*T(v30) -0</w:t>
      </w:r>
      <w:r w:rsidR="00644CD5">
        <w:t>.</w:t>
      </w:r>
      <w:r>
        <w:t>156*T(v5</w:t>
      </w:r>
      <w:r w:rsidR="00644CD5">
        <w:t>.</w:t>
      </w:r>
      <w:r>
        <w:t>u36) + 0</w:t>
      </w:r>
      <w:r w:rsidR="00644CD5">
        <w:t>.</w:t>
      </w:r>
      <w:r>
        <w:t>116*T(v7</w:t>
      </w:r>
      <w:r w:rsidR="00644CD5">
        <w:t>.</w:t>
      </w:r>
      <w:r>
        <w:t>u24) -0</w:t>
      </w:r>
      <w:r w:rsidR="00644CD5">
        <w:t>.</w:t>
      </w:r>
      <w:r>
        <w:t>0809*T(u21) -0</w:t>
      </w:r>
      <w:r w:rsidR="00644CD5">
        <w:t>.</w:t>
      </w:r>
      <w:r>
        <w:t>138*T(v23</w:t>
      </w:r>
      <w:r w:rsidR="00644CD5">
        <w:t>.</w:t>
      </w:r>
      <w:r>
        <w:t>u3) + 0</w:t>
      </w:r>
      <w:r w:rsidR="00644CD5">
        <w:t>.</w:t>
      </w:r>
      <w:r>
        <w:t>117*T(v20</w:t>
      </w:r>
      <w:r w:rsidR="00644CD5">
        <w:t>.</w:t>
      </w:r>
      <w:r>
        <w:t>u9) -0</w:t>
      </w:r>
      <w:r w:rsidR="00644CD5">
        <w:t>.</w:t>
      </w:r>
      <w:r>
        <w:t>175*T(v16</w:t>
      </w:r>
      <w:r w:rsidR="00644CD5">
        <w:t>.</w:t>
      </w:r>
      <w:r>
        <w:t>u3) -0</w:t>
      </w:r>
      <w:r w:rsidR="00644CD5">
        <w:t>.</w:t>
      </w:r>
      <w:r>
        <w:t>0666*T(u15) -0</w:t>
      </w:r>
      <w:r w:rsidR="00644CD5">
        <w:t>.</w:t>
      </w:r>
      <w:r>
        <w:t>102*T(v8</w:t>
      </w:r>
      <w:r w:rsidR="00644CD5">
        <w:t>.</w:t>
      </w:r>
      <w:r>
        <w:t>u1) + 0</w:t>
      </w:r>
      <w:r w:rsidR="00644CD5">
        <w:t>.</w:t>
      </w:r>
      <w:r>
        <w:t>0982*T(v6</w:t>
      </w:r>
      <w:r w:rsidR="00644CD5">
        <w:t>.</w:t>
      </w:r>
      <w:r>
        <w:t>u26) -0</w:t>
      </w:r>
      <w:r w:rsidR="00644CD5">
        <w:t>.</w:t>
      </w:r>
      <w:r>
        <w:t>108*T(v39</w:t>
      </w:r>
      <w:r w:rsidR="00644CD5">
        <w:t>.</w:t>
      </w:r>
      <w:r>
        <w:t>u1) + 0</w:t>
      </w:r>
      <w:r w:rsidR="00644CD5">
        <w:t>.</w:t>
      </w:r>
      <w:r>
        <w:t>111*T(v11</w:t>
      </w:r>
      <w:r w:rsidR="00644CD5">
        <w:t>.</w:t>
      </w:r>
      <w:r>
        <w:t>u5) -0</w:t>
      </w:r>
      <w:r w:rsidR="00644CD5">
        <w:t>.</w:t>
      </w:r>
      <w:r>
        <w:t>0765*T(u32) -0</w:t>
      </w:r>
      <w:r w:rsidR="00644CD5">
        <w:t>.</w:t>
      </w:r>
      <w:r>
        <w:t>106*T(v31</w:t>
      </w:r>
      <w:r w:rsidR="00644CD5">
        <w:t>.</w:t>
      </w:r>
      <w:r>
        <w:t>u6) -0</w:t>
      </w:r>
      <w:r w:rsidR="00644CD5">
        <w:t>.</w:t>
      </w:r>
      <w:r>
        <w:t>197*T(v1</w:t>
      </w:r>
      <w:r w:rsidR="00644CD5">
        <w:t>.</w:t>
      </w:r>
      <w:r>
        <w:t>u13) -0</w:t>
      </w:r>
      <w:r w:rsidR="00644CD5">
        <w:t>.</w:t>
      </w:r>
      <w:r>
        <w:t>107*T(v30</w:t>
      </w:r>
      <w:r w:rsidR="00644CD5">
        <w:t>.</w:t>
      </w:r>
      <w:r>
        <w:t>u8) -0</w:t>
      </w:r>
      <w:r w:rsidR="00644CD5">
        <w:t>.</w:t>
      </w:r>
      <w:r>
        <w:t>101*T(v3) -0</w:t>
      </w:r>
      <w:r w:rsidR="00644CD5">
        <w:t>.</w:t>
      </w:r>
      <w:r>
        <w:t>0882*T(v14</w:t>
      </w:r>
      <w:r w:rsidR="00644CD5">
        <w:t>.</w:t>
      </w:r>
      <w:r>
        <w:t>u22) -0</w:t>
      </w:r>
      <w:r w:rsidR="00644CD5">
        <w:t>.</w:t>
      </w:r>
      <w:r>
        <w:t>1*T(v19</w:t>
      </w:r>
      <w:r w:rsidR="00644CD5">
        <w:t>.</w:t>
      </w:r>
      <w:r>
        <w:t>u21) -0</w:t>
      </w:r>
      <w:r w:rsidR="00644CD5">
        <w:t>.</w:t>
      </w:r>
      <w:r>
        <w:t>0838*T(v20</w:t>
      </w:r>
      <w:r w:rsidR="00644CD5">
        <w:t>.</w:t>
      </w:r>
      <w:r>
        <w:t>u6) + 0</w:t>
      </w:r>
      <w:r w:rsidR="00644CD5">
        <w:t>.</w:t>
      </w:r>
      <w:r>
        <w:t>12*T(v3</w:t>
      </w:r>
      <w:r w:rsidR="00644CD5">
        <w:t>.</w:t>
      </w:r>
      <w:r>
        <w:t>u30) + 0</w:t>
      </w:r>
      <w:r w:rsidR="00644CD5">
        <w:t>.</w:t>
      </w:r>
      <w:r>
        <w:t>11*T(v10</w:t>
      </w:r>
      <w:r w:rsidR="00644CD5">
        <w:t>.</w:t>
      </w:r>
      <w:r>
        <w:t>u33) -0</w:t>
      </w:r>
      <w:r w:rsidR="00644CD5">
        <w:t>.</w:t>
      </w:r>
      <w:r>
        <w:t>0793*T(v23</w:t>
      </w:r>
      <w:r w:rsidR="00644CD5">
        <w:t>.</w:t>
      </w:r>
      <w:r>
        <w:t>u5) -0</w:t>
      </w:r>
      <w:r w:rsidR="00644CD5">
        <w:t>.</w:t>
      </w:r>
      <w:r>
        <w:t>0967*T(v3</w:t>
      </w:r>
      <w:r w:rsidR="00644CD5">
        <w:t>.</w:t>
      </w:r>
      <w:r>
        <w:t>u20) -0</w:t>
      </w:r>
      <w:r w:rsidR="00644CD5">
        <w:t>.</w:t>
      </w:r>
      <w:r>
        <w:t>115*T(v32</w:t>
      </w:r>
      <w:r w:rsidR="00644CD5">
        <w:t>.</w:t>
      </w:r>
      <w:r>
        <w:t>u5) + 0</w:t>
      </w:r>
      <w:r w:rsidR="00644CD5">
        <w:t>.</w:t>
      </w:r>
      <w:r>
        <w:t>128*T(v4</w:t>
      </w:r>
      <w:r w:rsidR="00644CD5">
        <w:t>.</w:t>
      </w:r>
      <w:r>
        <w:t>u6) + 0</w:t>
      </w:r>
      <w:r w:rsidR="00644CD5">
        <w:t>.</w:t>
      </w:r>
      <w:r>
        <w:t>105*T(v20</w:t>
      </w:r>
      <w:r w:rsidR="00644CD5">
        <w:t>.</w:t>
      </w:r>
      <w:r>
        <w:t>u11) -0</w:t>
      </w:r>
      <w:r w:rsidR="00644CD5">
        <w:t>.</w:t>
      </w:r>
      <w:r>
        <w:t>0998*T(v10</w:t>
      </w:r>
      <w:r w:rsidR="00644CD5">
        <w:t>.</w:t>
      </w:r>
      <w:r>
        <w:t>u8) + 0</w:t>
      </w:r>
      <w:r w:rsidR="00644CD5">
        <w:t>.</w:t>
      </w:r>
      <w:r>
        <w:t>106*T(v4</w:t>
      </w:r>
      <w:r w:rsidR="00644CD5">
        <w:t>.</w:t>
      </w:r>
      <w:r>
        <w:t>u29) -0</w:t>
      </w:r>
      <w:r w:rsidR="00644CD5">
        <w:t>.</w:t>
      </w:r>
      <w:r>
        <w:t>118*T(v11</w:t>
      </w:r>
      <w:r w:rsidR="00644CD5">
        <w:t>.</w:t>
      </w:r>
      <w:r>
        <w:t>u28) -0</w:t>
      </w:r>
      <w:r w:rsidR="00644CD5">
        <w:t>.</w:t>
      </w:r>
      <w:r>
        <w:t>0788*T(v38</w:t>
      </w:r>
      <w:r w:rsidR="00644CD5">
        <w:t>.</w:t>
      </w:r>
      <w:r>
        <w:t>u5) -0</w:t>
      </w:r>
      <w:r w:rsidR="00644CD5">
        <w:t>.</w:t>
      </w:r>
      <w:r>
        <w:t>0565*T(u30) -0</w:t>
      </w:r>
      <w:r w:rsidR="00644CD5">
        <w:t>.</w:t>
      </w:r>
      <w:r>
        <w:t>0787*T(v12</w:t>
      </w:r>
      <w:r w:rsidR="00644CD5">
        <w:t>.</w:t>
      </w:r>
      <w:r>
        <w:t>u21) + 0</w:t>
      </w:r>
      <w:r w:rsidR="00644CD5">
        <w:t>.</w:t>
      </w:r>
      <w:r>
        <w:t>0973*T(v28</w:t>
      </w:r>
      <w:r w:rsidR="00644CD5">
        <w:t>.</w:t>
      </w:r>
      <w:r>
        <w:t>u10) + 0</w:t>
      </w:r>
      <w:r w:rsidR="00644CD5">
        <w:t>.</w:t>
      </w:r>
      <w:r>
        <w:t>0809*T(v10</w:t>
      </w:r>
      <w:r w:rsidR="00644CD5">
        <w:t>.</w:t>
      </w:r>
      <w:r>
        <w:t>u25) + 0</w:t>
      </w:r>
      <w:r w:rsidR="00644CD5">
        <w:t>.</w:t>
      </w:r>
      <w:r>
        <w:t>0875*T(v34</w:t>
      </w:r>
      <w:r w:rsidR="00644CD5">
        <w:t>.</w:t>
      </w:r>
      <w:r>
        <w:t>u3) -0</w:t>
      </w:r>
      <w:r w:rsidR="00644CD5">
        <w:t>.</w:t>
      </w:r>
      <w:r>
        <w:t>082*T(v18</w:t>
      </w:r>
      <w:r w:rsidR="00644CD5">
        <w:t>.</w:t>
      </w:r>
      <w:r>
        <w:t>u16) + 0</w:t>
      </w:r>
      <w:r w:rsidR="00644CD5">
        <w:t>.</w:t>
      </w:r>
      <w:r>
        <w:t>0989*T(v19</w:t>
      </w:r>
      <w:r w:rsidR="00644CD5">
        <w:t>.</w:t>
      </w:r>
      <w:r>
        <w:t>u7) + 0</w:t>
      </w:r>
      <w:r w:rsidR="00644CD5">
        <w:t>.</w:t>
      </w:r>
      <w:r>
        <w:t>0979*T(v14</w:t>
      </w:r>
      <w:r w:rsidR="00644CD5">
        <w:t>.</w:t>
      </w:r>
      <w:r>
        <w:t>u1) -0</w:t>
      </w:r>
      <w:r w:rsidR="00644CD5">
        <w:t>.</w:t>
      </w:r>
      <w:r>
        <w:t>0736*T(v17</w:t>
      </w:r>
      <w:r w:rsidR="00644CD5">
        <w:t>.</w:t>
      </w:r>
      <w:r>
        <w:t>u24) -0</w:t>
      </w:r>
      <w:r w:rsidR="00644CD5">
        <w:t>.</w:t>
      </w:r>
      <w:r>
        <w:t>0812*T(v18</w:t>
      </w:r>
      <w:r w:rsidR="00644CD5">
        <w:t>.</w:t>
      </w:r>
      <w:r>
        <w:t>u22) -0</w:t>
      </w:r>
      <w:r w:rsidR="00644CD5">
        <w:t>.</w:t>
      </w:r>
      <w:r>
        <w:t>0115*NumNegative -0</w:t>
      </w:r>
      <w:r w:rsidR="00644CD5">
        <w:t>.</w:t>
      </w:r>
      <w:r>
        <w:t>0913*T(v33</w:t>
      </w:r>
      <w:r w:rsidR="00644CD5">
        <w:t>.</w:t>
      </w:r>
      <w:r>
        <w:t>u3) + 0</w:t>
      </w:r>
      <w:r w:rsidR="00644CD5">
        <w:t>.</w:t>
      </w:r>
      <w:r>
        <w:t>092*T(v8</w:t>
      </w:r>
      <w:r w:rsidR="00644CD5">
        <w:t>.</w:t>
      </w:r>
      <w:r>
        <w:t>u32) + 0</w:t>
      </w:r>
      <w:r w:rsidR="00644CD5">
        <w:t>.</w:t>
      </w:r>
      <w:r>
        <w:t>117*T(v1</w:t>
      </w:r>
      <w:r w:rsidR="00644CD5">
        <w:t>.</w:t>
      </w:r>
      <w:r>
        <w:t>u29) + 0</w:t>
      </w:r>
      <w:r w:rsidR="00644CD5">
        <w:t>.</w:t>
      </w:r>
      <w:r>
        <w:t>0811*T(v22</w:t>
      </w:r>
      <w:r w:rsidR="00644CD5">
        <w:t>.</w:t>
      </w:r>
      <w:r>
        <w:t>u15) + 0</w:t>
      </w:r>
      <w:r w:rsidR="00644CD5">
        <w:t>.</w:t>
      </w:r>
      <w:r>
        <w:t>0785*T(v3</w:t>
      </w:r>
      <w:r w:rsidR="00644CD5">
        <w:t>.</w:t>
      </w:r>
      <w:r>
        <w:t>u18) -0</w:t>
      </w:r>
      <w:r w:rsidR="00644CD5">
        <w:t>.</w:t>
      </w:r>
      <w:r>
        <w:t>1*T(v38</w:t>
      </w:r>
      <w:r w:rsidR="00644CD5">
        <w:t>.</w:t>
      </w:r>
      <w:r>
        <w:t>u1) + 0</w:t>
      </w:r>
      <w:r w:rsidR="00644CD5">
        <w:t>.</w:t>
      </w:r>
      <w:r>
        <w:t>0595*T(u31) -0</w:t>
      </w:r>
      <w:r w:rsidR="00644CD5">
        <w:t>.</w:t>
      </w:r>
      <w:r>
        <w:t>0889*T(v3</w:t>
      </w:r>
      <w:r w:rsidR="00644CD5">
        <w:t>.</w:t>
      </w:r>
      <w:r>
        <w:t>u8) + 0</w:t>
      </w:r>
      <w:r w:rsidR="00644CD5">
        <w:t>.</w:t>
      </w:r>
      <w:r>
        <w:t>104*T(v1</w:t>
      </w:r>
      <w:r w:rsidR="00644CD5">
        <w:t>.</w:t>
      </w:r>
      <w:r>
        <w:t>u7) + 0</w:t>
      </w:r>
      <w:r w:rsidR="00644CD5">
        <w:t>.</w:t>
      </w:r>
      <w:r>
        <w:t>0807*T(v41</w:t>
      </w:r>
      <w:r w:rsidR="00644CD5">
        <w:t>.</w:t>
      </w:r>
      <w:r>
        <w:t>u1) -0</w:t>
      </w:r>
      <w:r w:rsidR="00644CD5">
        <w:t>.</w:t>
      </w:r>
      <w:r>
        <w:t>0782*T(v15</w:t>
      </w:r>
      <w:r w:rsidR="00644CD5">
        <w:t>.</w:t>
      </w:r>
      <w:r>
        <w:t>u17) -0</w:t>
      </w:r>
      <w:r w:rsidR="00644CD5">
        <w:t>.</w:t>
      </w:r>
      <w:r>
        <w:t>0903*T(v7</w:t>
      </w:r>
      <w:r w:rsidR="00644CD5">
        <w:t>.</w:t>
      </w:r>
      <w:r>
        <w:t>u3) + 0</w:t>
      </w:r>
      <w:r w:rsidR="00644CD5">
        <w:t>.</w:t>
      </w:r>
      <w:r>
        <w:t>0798*T(v26</w:t>
      </w:r>
      <w:r w:rsidR="00644CD5">
        <w:t>.</w:t>
      </w:r>
      <w:r>
        <w:t>u1) + 0</w:t>
      </w:r>
      <w:r w:rsidR="00644CD5">
        <w:t>.</w:t>
      </w:r>
      <w:r>
        <w:t>0706*T(v21</w:t>
      </w:r>
      <w:r w:rsidR="00644CD5">
        <w:t>.</w:t>
      </w:r>
      <w:r>
        <w:t>u11) + 0</w:t>
      </w:r>
      <w:r w:rsidR="00644CD5">
        <w:t>.</w:t>
      </w:r>
      <w:r>
        <w:t>0719*T(v5</w:t>
      </w:r>
      <w:r w:rsidR="00644CD5">
        <w:t>.</w:t>
      </w:r>
      <w:r>
        <w:t>u23) + 0</w:t>
      </w:r>
      <w:r w:rsidR="00644CD5">
        <w:t>.</w:t>
      </w:r>
      <w:r>
        <w:t>0671*T(v7</w:t>
      </w:r>
      <w:r w:rsidR="00644CD5">
        <w:t>.</w:t>
      </w:r>
      <w:r>
        <w:t>u35) + 0</w:t>
      </w:r>
      <w:r w:rsidR="00644CD5">
        <w:t>.</w:t>
      </w:r>
      <w:r>
        <w:t>0447*T(u36) + 0</w:t>
      </w:r>
      <w:r w:rsidR="00644CD5">
        <w:t>.</w:t>
      </w:r>
      <w:r>
        <w:t>0788*T(v9</w:t>
      </w:r>
      <w:r w:rsidR="00644CD5">
        <w:t>.</w:t>
      </w:r>
      <w:r>
        <w:t>u4) -0</w:t>
      </w:r>
      <w:r w:rsidR="00644CD5">
        <w:t>.</w:t>
      </w:r>
      <w:r>
        <w:t>0697*T(v18</w:t>
      </w:r>
      <w:r w:rsidR="00644CD5">
        <w:t>.</w:t>
      </w:r>
      <w:r>
        <w:t>u9) -0</w:t>
      </w:r>
      <w:r w:rsidR="00644CD5">
        <w:t>.</w:t>
      </w:r>
      <w:r>
        <w:t>0651*T(v6</w:t>
      </w:r>
      <w:r w:rsidR="00644CD5">
        <w:t>.</w:t>
      </w:r>
      <w:r>
        <w:t>u18) + 0</w:t>
      </w:r>
      <w:r w:rsidR="00644CD5">
        <w:t>.</w:t>
      </w:r>
      <w:r>
        <w:t>0948*T(v3</w:t>
      </w:r>
      <w:r w:rsidR="00644CD5">
        <w:t>.</w:t>
      </w:r>
      <w:r>
        <w:t>u7) + 0</w:t>
      </w:r>
      <w:r w:rsidR="00644CD5">
        <w:t>.</w:t>
      </w:r>
      <w:r>
        <w:t>0448*T(u20) -0</w:t>
      </w:r>
      <w:r w:rsidR="00644CD5">
        <w:t>.</w:t>
      </w:r>
      <w:r>
        <w:t>0644*T(v17</w:t>
      </w:r>
      <w:r w:rsidR="00644CD5">
        <w:t>.</w:t>
      </w:r>
      <w:r>
        <w:t>u9) -0</w:t>
      </w:r>
      <w:r w:rsidR="00644CD5">
        <w:t>.</w:t>
      </w:r>
      <w:r>
        <w:t>0604*T(v11</w:t>
      </w:r>
      <w:r w:rsidR="00644CD5">
        <w:t>.</w:t>
      </w:r>
      <w:r>
        <w:t>u27) + 0</w:t>
      </w:r>
      <w:r w:rsidR="00644CD5">
        <w:t>.</w:t>
      </w:r>
      <w:r>
        <w:t>0682*T(v19</w:t>
      </w:r>
      <w:r w:rsidR="00644CD5">
        <w:t>.</w:t>
      </w:r>
      <w:r>
        <w:t>u19) -0</w:t>
      </w:r>
      <w:r w:rsidR="00644CD5">
        <w:t>.</w:t>
      </w:r>
      <w:r>
        <w:t>0676*T(v14</w:t>
      </w:r>
      <w:r w:rsidR="00644CD5">
        <w:t>.</w:t>
      </w:r>
      <w:r>
        <w:t>u17) + 0</w:t>
      </w:r>
      <w:r w:rsidR="00644CD5">
        <w:t>.</w:t>
      </w:r>
      <w:r>
        <w:t>0611*T(v20</w:t>
      </w:r>
      <w:r w:rsidR="00644CD5">
        <w:t>.</w:t>
      </w:r>
      <w:r>
        <w:t>u10) -0</w:t>
      </w:r>
      <w:r w:rsidR="00644CD5">
        <w:t>.</w:t>
      </w:r>
      <w:r>
        <w:t>0642*T(v32</w:t>
      </w:r>
      <w:r w:rsidR="00644CD5">
        <w:t>.</w:t>
      </w:r>
      <w:r>
        <w:t>u3) + 0</w:t>
      </w:r>
      <w:r w:rsidR="00644CD5">
        <w:t>.</w:t>
      </w:r>
      <w:r>
        <w:t>0577*T(v18</w:t>
      </w:r>
      <w:r w:rsidR="00644CD5">
        <w:t>.</w:t>
      </w:r>
      <w:r>
        <w:t>u18) + 0</w:t>
      </w:r>
      <w:r w:rsidR="00644CD5">
        <w:t>.</w:t>
      </w:r>
      <w:r>
        <w:t>0643*T(v17</w:t>
      </w:r>
      <w:r w:rsidR="00644CD5">
        <w:t>.</w:t>
      </w:r>
      <w:r>
        <w:t>u15) + 0</w:t>
      </w:r>
      <w:r w:rsidR="00644CD5">
        <w:t>.</w:t>
      </w:r>
      <w:r>
        <w:t>0475*T(v18</w:t>
      </w:r>
      <w:r w:rsidR="00644CD5">
        <w:t>.</w:t>
      </w:r>
      <w:r>
        <w:t>u23) -0</w:t>
      </w:r>
      <w:r w:rsidR="00644CD5">
        <w:t>.</w:t>
      </w:r>
      <w:r>
        <w:t>0599*T(v9</w:t>
      </w:r>
      <w:r w:rsidR="00644CD5">
        <w:t>.</w:t>
      </w:r>
      <w:r>
        <w:t>u11) + 0</w:t>
      </w:r>
      <w:r w:rsidR="00644CD5">
        <w:t>.</w:t>
      </w:r>
      <w:r>
        <w:t>0504*T(v17</w:t>
      </w:r>
      <w:r w:rsidR="00644CD5">
        <w:t>.</w:t>
      </w:r>
      <w:r>
        <w:t>u16) + 0</w:t>
      </w:r>
      <w:r w:rsidR="00644CD5">
        <w:t>.</w:t>
      </w:r>
      <w:r>
        <w:t>0563*T(v28</w:t>
      </w:r>
      <w:r w:rsidR="00644CD5">
        <w:t>.</w:t>
      </w:r>
      <w:r>
        <w:t>u6) -0</w:t>
      </w:r>
      <w:r w:rsidR="00644CD5">
        <w:t>.</w:t>
      </w:r>
      <w:r>
        <w:t>0603*T(v7</w:t>
      </w:r>
      <w:r w:rsidR="00644CD5">
        <w:t>.</w:t>
      </w:r>
      <w:r>
        <w:t>u6) -0</w:t>
      </w:r>
      <w:r w:rsidR="00644CD5">
        <w:t>.</w:t>
      </w:r>
      <w:r>
        <w:t>0622*T(v30</w:t>
      </w:r>
      <w:r w:rsidR="00644CD5">
        <w:t>.</w:t>
      </w:r>
      <w:r>
        <w:t>u7) -0</w:t>
      </w:r>
      <w:r w:rsidR="00644CD5">
        <w:t>.</w:t>
      </w:r>
      <w:r>
        <w:t>0565*T(v7</w:t>
      </w:r>
      <w:r w:rsidR="00644CD5">
        <w:t>.</w:t>
      </w:r>
      <w:r>
        <w:t>u28) -0</w:t>
      </w:r>
      <w:r w:rsidR="00644CD5">
        <w:t>.</w:t>
      </w:r>
      <w:r>
        <w:t>0591*T(v21</w:t>
      </w:r>
      <w:r w:rsidR="00644CD5">
        <w:t>.</w:t>
      </w:r>
      <w:r>
        <w:t>u7) + 0</w:t>
      </w:r>
      <w:r w:rsidR="00644CD5">
        <w:t>.</w:t>
      </w:r>
      <w:r>
        <w:t>0512*T(v11</w:t>
      </w:r>
      <w:r w:rsidR="00644CD5">
        <w:t>.</w:t>
      </w:r>
      <w:r>
        <w:t>u4) -0</w:t>
      </w:r>
      <w:r w:rsidR="00644CD5">
        <w:t>.</w:t>
      </w:r>
      <w:r>
        <w:t>0484*T(v23</w:t>
      </w:r>
      <w:r w:rsidR="00644CD5">
        <w:t>.</w:t>
      </w:r>
      <w:r>
        <w:t>u4) + 0</w:t>
      </w:r>
      <w:r w:rsidR="00644CD5">
        <w:t>.</w:t>
      </w:r>
      <w:r>
        <w:t>0512*T(v34</w:t>
      </w:r>
      <w:r w:rsidR="00644CD5">
        <w:t>.</w:t>
      </w:r>
      <w:r>
        <w:t>u8) + 0</w:t>
      </w:r>
      <w:r w:rsidR="00644CD5">
        <w:t>.</w:t>
      </w:r>
      <w:r>
        <w:t>056*T(v10</w:t>
      </w:r>
      <w:r w:rsidR="00644CD5">
        <w:t>.</w:t>
      </w:r>
      <w:r>
        <w:t>u6) + 0</w:t>
      </w:r>
      <w:r w:rsidR="00644CD5">
        <w:t>.</w:t>
      </w:r>
      <w:r>
        <w:t>0539*T(v4</w:t>
      </w:r>
      <w:r w:rsidR="00644CD5">
        <w:t>.</w:t>
      </w:r>
      <w:r>
        <w:t>u34) + 0</w:t>
      </w:r>
      <w:r w:rsidR="00644CD5">
        <w:t>.</w:t>
      </w:r>
      <w:r>
        <w:t>0491*T(v2</w:t>
      </w:r>
      <w:r w:rsidR="00644CD5">
        <w:t>.</w:t>
      </w:r>
      <w:r>
        <w:t>u27) + 0</w:t>
      </w:r>
      <w:r w:rsidR="00644CD5">
        <w:t>.</w:t>
      </w:r>
      <w:r>
        <w:t>0473*T(v10</w:t>
      </w:r>
      <w:r w:rsidR="00644CD5">
        <w:t>.</w:t>
      </w:r>
      <w:r>
        <w:t>u14) + 0</w:t>
      </w:r>
      <w:r w:rsidR="00644CD5">
        <w:t>.</w:t>
      </w:r>
      <w:r>
        <w:t>0445*T(v9</w:t>
      </w:r>
      <w:r w:rsidR="00644CD5">
        <w:t>.</w:t>
      </w:r>
      <w:r>
        <w:t>u31) -0</w:t>
      </w:r>
      <w:r w:rsidR="00644CD5">
        <w:t>.</w:t>
      </w:r>
      <w:r>
        <w:t>0481*T(v33</w:t>
      </w:r>
      <w:r w:rsidR="00644CD5">
        <w:t>.</w:t>
      </w:r>
      <w:r>
        <w:t>u8) -0</w:t>
      </w:r>
      <w:r w:rsidR="00644CD5">
        <w:t>.</w:t>
      </w:r>
      <w:r>
        <w:t>0379*T(v14</w:t>
      </w:r>
      <w:r w:rsidR="00644CD5">
        <w:t>.</w:t>
      </w:r>
      <w:r>
        <w:t>u29) + 0</w:t>
      </w:r>
      <w:r w:rsidR="00644CD5">
        <w:t>.</w:t>
      </w:r>
      <w:r>
        <w:t>0402*T(v17</w:t>
      </w:r>
      <w:r w:rsidR="00644CD5">
        <w:t>.</w:t>
      </w:r>
      <w:r>
        <w:t>u19) -0</w:t>
      </w:r>
      <w:r w:rsidR="00644CD5">
        <w:t>.</w:t>
      </w:r>
      <w:r>
        <w:t>0448*T(v11</w:t>
      </w:r>
      <w:r w:rsidR="00644CD5">
        <w:t>.</w:t>
      </w:r>
      <w:r>
        <w:t>u3) + 0</w:t>
      </w:r>
      <w:r w:rsidR="00644CD5">
        <w:t>.</w:t>
      </w:r>
      <w:r>
        <w:t>0404*T(v2</w:t>
      </w:r>
      <w:r w:rsidR="00644CD5">
        <w:t>.</w:t>
      </w:r>
      <w:r>
        <w:t>u19) + 0</w:t>
      </w:r>
      <w:r w:rsidR="00644CD5">
        <w:t>.</w:t>
      </w:r>
      <w:r>
        <w:t>0385*T(v2</w:t>
      </w:r>
      <w:r w:rsidR="00644CD5">
        <w:t>.</w:t>
      </w:r>
      <w:r>
        <w:t>u37) + 0</w:t>
      </w:r>
      <w:r w:rsidR="00644CD5">
        <w:t>.</w:t>
      </w:r>
      <w:r>
        <w:t>034*T(v27</w:t>
      </w:r>
      <w:r w:rsidR="00644CD5">
        <w:t>.</w:t>
      </w:r>
      <w:r>
        <w:t>u9) + 0</w:t>
      </w:r>
      <w:r w:rsidR="00644CD5">
        <w:t>.</w:t>
      </w:r>
      <w:r>
        <w:t>0265*T(v26) + 0</w:t>
      </w:r>
      <w:r w:rsidR="00644CD5">
        <w:t>.</w:t>
      </w:r>
      <w:r>
        <w:t>0379*T(v15</w:t>
      </w:r>
      <w:r w:rsidR="00644CD5">
        <w:t>.</w:t>
      </w:r>
      <w:r>
        <w:t>u22) + 0</w:t>
      </w:r>
      <w:r w:rsidR="00644CD5">
        <w:t>.</w:t>
      </w:r>
      <w:r>
        <w:t>0338*T(v7</w:t>
      </w:r>
      <w:r w:rsidR="00644CD5">
        <w:t>.</w:t>
      </w:r>
      <w:r>
        <w:t>u17) -0</w:t>
      </w:r>
      <w:r w:rsidR="00644CD5">
        <w:t>.</w:t>
      </w:r>
      <w:r>
        <w:t>0331*T(v5</w:t>
      </w:r>
      <w:r w:rsidR="00644CD5">
        <w:t>.</w:t>
      </w:r>
      <w:r>
        <w:t xml:space="preserve">u18) </w:t>
      </w:r>
      <w:r>
        <w:lastRenderedPageBreak/>
        <w:t>-0</w:t>
      </w:r>
      <w:r w:rsidR="00644CD5">
        <w:t>.</w:t>
      </w:r>
      <w:r>
        <w:t>0331*T(v37</w:t>
      </w:r>
      <w:r w:rsidR="00644CD5">
        <w:t>.</w:t>
      </w:r>
      <w:r>
        <w:t>u4) -0</w:t>
      </w:r>
      <w:r w:rsidR="00644CD5">
        <w:t>.</w:t>
      </w:r>
      <w:r>
        <w:t>0328*T(v11</w:t>
      </w:r>
      <w:r w:rsidR="00644CD5">
        <w:t>.</w:t>
      </w:r>
      <w:r>
        <w:t>u32) + 0</w:t>
      </w:r>
      <w:r w:rsidR="00644CD5">
        <w:t>.</w:t>
      </w:r>
      <w:r>
        <w:t>0364*T(v17</w:t>
      </w:r>
      <w:r w:rsidR="00644CD5">
        <w:t>.</w:t>
      </w:r>
      <w:r>
        <w:t>u3) -0</w:t>
      </w:r>
      <w:r w:rsidR="00644CD5">
        <w:t>.</w:t>
      </w:r>
      <w:r>
        <w:t>0304*T(v13</w:t>
      </w:r>
      <w:r w:rsidR="00644CD5">
        <w:t>.</w:t>
      </w:r>
      <w:r>
        <w:t>u28) -0</w:t>
      </w:r>
      <w:r w:rsidR="00644CD5">
        <w:t>.</w:t>
      </w:r>
      <w:r>
        <w:t>0365*T(v27</w:t>
      </w:r>
      <w:r w:rsidR="00644CD5">
        <w:t>.</w:t>
      </w:r>
      <w:r>
        <w:t>u5) + 0</w:t>
      </w:r>
      <w:r w:rsidR="00644CD5">
        <w:t>.</w:t>
      </w:r>
      <w:r>
        <w:t>0348*T(v16</w:t>
      </w:r>
      <w:r w:rsidR="00644CD5">
        <w:t>.</w:t>
      </w:r>
      <w:r>
        <w:t>u16) + 0</w:t>
      </w:r>
      <w:r w:rsidR="00644CD5">
        <w:t>.</w:t>
      </w:r>
      <w:r>
        <w:t>0312*T(v15</w:t>
      </w:r>
      <w:r w:rsidR="00644CD5">
        <w:t>.</w:t>
      </w:r>
      <w:r>
        <w:t>u14) -0</w:t>
      </w:r>
      <w:r w:rsidR="00644CD5">
        <w:t>.</w:t>
      </w:r>
      <w:r>
        <w:t>0374*T(v9</w:t>
      </w:r>
      <w:r w:rsidR="00644CD5">
        <w:t>.</w:t>
      </w:r>
      <w:r>
        <w:t>u7) + 0</w:t>
      </w:r>
      <w:r w:rsidR="00644CD5">
        <w:t>.</w:t>
      </w:r>
      <w:r>
        <w:t>029*T(v2</w:t>
      </w:r>
      <w:r w:rsidR="00644CD5">
        <w:t>.</w:t>
      </w:r>
      <w:r>
        <w:t>u26) + 0</w:t>
      </w:r>
      <w:r w:rsidR="00644CD5">
        <w:t>.</w:t>
      </w:r>
      <w:r>
        <w:t>0323*T(v1</w:t>
      </w:r>
      <w:r w:rsidR="00644CD5">
        <w:t>.</w:t>
      </w:r>
      <w:r>
        <w:t>u33) -0</w:t>
      </w:r>
      <w:r w:rsidR="00644CD5">
        <w:t>.</w:t>
      </w:r>
      <w:r>
        <w:t>0297*T(v13</w:t>
      </w:r>
      <w:r w:rsidR="00644CD5">
        <w:t>.</w:t>
      </w:r>
      <w:r>
        <w:t>u23) + 0</w:t>
      </w:r>
      <w:r w:rsidR="00644CD5">
        <w:t>.</w:t>
      </w:r>
      <w:r>
        <w:t>0318*T(v4</w:t>
      </w:r>
      <w:r w:rsidR="00644CD5">
        <w:t>.</w:t>
      </w:r>
      <w:r>
        <w:t>u37) + 0</w:t>
      </w:r>
      <w:r w:rsidR="00644CD5">
        <w:t>.</w:t>
      </w:r>
      <w:r>
        <w:t>0203*T(v37) -0</w:t>
      </w:r>
      <w:r w:rsidR="00644CD5">
        <w:t>.</w:t>
      </w:r>
      <w:r>
        <w:t>0362*T(v1</w:t>
      </w:r>
      <w:r w:rsidR="00644CD5">
        <w:t>.</w:t>
      </w:r>
      <w:r>
        <w:t>u14) -0</w:t>
      </w:r>
      <w:r w:rsidR="00644CD5">
        <w:t>.</w:t>
      </w:r>
      <w:r>
        <w:t>0185*T(u35) -0</w:t>
      </w:r>
      <w:r w:rsidR="00644CD5">
        <w:t>.</w:t>
      </w:r>
      <w:r>
        <w:t>0293*T(v7</w:t>
      </w:r>
      <w:r w:rsidR="00644CD5">
        <w:t>.</w:t>
      </w:r>
      <w:r>
        <w:t>u30) + 0</w:t>
      </w:r>
      <w:r w:rsidR="00644CD5">
        <w:t>.</w:t>
      </w:r>
      <w:r>
        <w:t>0284*T(v15</w:t>
      </w:r>
      <w:r w:rsidR="00644CD5">
        <w:t>.</w:t>
      </w:r>
      <w:r>
        <w:t>u16) + 0</w:t>
      </w:r>
      <w:r w:rsidR="00644CD5">
        <w:t>.</w:t>
      </w:r>
      <w:r>
        <w:t>0263*T(v26</w:t>
      </w:r>
      <w:r w:rsidR="00644CD5">
        <w:t>.</w:t>
      </w:r>
      <w:r>
        <w:t>u16) + 0</w:t>
      </w:r>
      <w:r w:rsidR="00644CD5">
        <w:t>.</w:t>
      </w:r>
      <w:r>
        <w:t>0263*T(v18</w:t>
      </w:r>
      <w:r w:rsidR="00644CD5">
        <w:t>.</w:t>
      </w:r>
      <w:r>
        <w:t>u10) + 0</w:t>
      </w:r>
      <w:r w:rsidR="00644CD5">
        <w:t>.</w:t>
      </w:r>
      <w:r>
        <w:t>0288*T(v6</w:t>
      </w:r>
      <w:r w:rsidR="00644CD5">
        <w:t>.</w:t>
      </w:r>
      <w:r>
        <w:t>u8) -0</w:t>
      </w:r>
      <w:r w:rsidR="00644CD5">
        <w:t>.</w:t>
      </w:r>
      <w:r>
        <w:t>0172*T(u38) -0</w:t>
      </w:r>
      <w:r w:rsidR="00644CD5">
        <w:t>.</w:t>
      </w:r>
      <w:r>
        <w:t>0621*v -0</w:t>
      </w:r>
      <w:r w:rsidR="00644CD5">
        <w:t>.</w:t>
      </w:r>
      <w:r>
        <w:t>0131*T(v40) + 0</w:t>
      </w:r>
      <w:r w:rsidR="00644CD5">
        <w:t>.</w:t>
      </w:r>
      <w:r>
        <w:t>0206*T(v15</w:t>
      </w:r>
      <w:r w:rsidR="00644CD5">
        <w:t>.</w:t>
      </w:r>
      <w:r>
        <w:t>u21) + 0</w:t>
      </w:r>
      <w:r w:rsidR="00644CD5">
        <w:t>.</w:t>
      </w:r>
      <w:r>
        <w:t>0208*T(v14</w:t>
      </w:r>
      <w:r w:rsidR="00644CD5">
        <w:t>.</w:t>
      </w:r>
      <w:r>
        <w:t>u4) + 0</w:t>
      </w:r>
      <w:r w:rsidR="00644CD5">
        <w:t>.</w:t>
      </w:r>
      <w:r>
        <w:t>0193*T(v18</w:t>
      </w:r>
      <w:r w:rsidR="00644CD5">
        <w:t>.</w:t>
      </w:r>
      <w:r>
        <w:t>u11) -0</w:t>
      </w:r>
      <w:r w:rsidR="00644CD5">
        <w:t>.</w:t>
      </w:r>
      <w:r>
        <w:t>0157*T(v27</w:t>
      </w:r>
      <w:r w:rsidR="00644CD5">
        <w:t>.</w:t>
      </w:r>
      <w:r>
        <w:t>u16) -0</w:t>
      </w:r>
      <w:r w:rsidR="00644CD5">
        <w:t>.</w:t>
      </w:r>
      <w:r>
        <w:t>0169*T(v26</w:t>
      </w:r>
      <w:r w:rsidR="00644CD5">
        <w:t>.</w:t>
      </w:r>
      <w:r>
        <w:t>u7) -0</w:t>
      </w:r>
      <w:r w:rsidR="00644CD5">
        <w:t>.</w:t>
      </w:r>
      <w:r>
        <w:t>0161*T(v15</w:t>
      </w:r>
      <w:r w:rsidR="00644CD5">
        <w:t>.</w:t>
      </w:r>
      <w:r>
        <w:t>u7) + 0</w:t>
      </w:r>
      <w:r w:rsidR="00644CD5">
        <w:t>.</w:t>
      </w:r>
      <w:r>
        <w:t>016*T(v5</w:t>
      </w:r>
      <w:r w:rsidR="00644CD5">
        <w:t>.</w:t>
      </w:r>
      <w:r>
        <w:t>u20) + 0</w:t>
      </w:r>
      <w:r w:rsidR="00644CD5">
        <w:t>.</w:t>
      </w:r>
      <w:r>
        <w:t>0154*T(v24</w:t>
      </w:r>
      <w:r w:rsidR="00644CD5">
        <w:t>.</w:t>
      </w:r>
      <w:r>
        <w:t>u3) -0</w:t>
      </w:r>
      <w:r w:rsidR="00644CD5">
        <w:t>.</w:t>
      </w:r>
      <w:r>
        <w:t>0156*T(v13</w:t>
      </w:r>
      <w:r w:rsidR="00644CD5">
        <w:t>.</w:t>
      </w:r>
      <w:r>
        <w:t>u7) + 0</w:t>
      </w:r>
      <w:r w:rsidR="00644CD5">
        <w:t>.</w:t>
      </w:r>
      <w:r>
        <w:t>00992*T(v31) + 0</w:t>
      </w:r>
      <w:r w:rsidR="00644CD5">
        <w:t>.</w:t>
      </w:r>
      <w:r>
        <w:t>00893*T(v19) -0</w:t>
      </w:r>
      <w:r w:rsidR="00644CD5">
        <w:t>.</w:t>
      </w:r>
      <w:r>
        <w:t>0121*T(v7</w:t>
      </w:r>
      <w:r w:rsidR="00644CD5">
        <w:t>.</w:t>
      </w:r>
      <w:r>
        <w:t>u25) + 0</w:t>
      </w:r>
      <w:r w:rsidR="00644CD5">
        <w:t>.</w:t>
      </w:r>
      <w:r>
        <w:t>0138*T(v13</w:t>
      </w:r>
      <w:r w:rsidR="00644CD5">
        <w:t>.</w:t>
      </w:r>
      <w:r>
        <w:t>u5) -0</w:t>
      </w:r>
      <w:r w:rsidR="00644CD5">
        <w:t>.</w:t>
      </w:r>
      <w:r>
        <w:t>0121*T(v20</w:t>
      </w:r>
      <w:r w:rsidR="00644CD5">
        <w:t>.</w:t>
      </w:r>
      <w:r>
        <w:t>u20) -0</w:t>
      </w:r>
      <w:r w:rsidR="00644CD5">
        <w:t>.</w:t>
      </w:r>
      <w:r>
        <w:t>0123*T(v3</w:t>
      </w:r>
      <w:r w:rsidR="00644CD5">
        <w:t>.</w:t>
      </w:r>
      <w:r>
        <w:t>u23) -0</w:t>
      </w:r>
      <w:r w:rsidR="00644CD5">
        <w:t>.</w:t>
      </w:r>
      <w:r>
        <w:t>0115*T(v2</w:t>
      </w:r>
      <w:r w:rsidR="00644CD5">
        <w:t>.</w:t>
      </w:r>
      <w:r>
        <w:t>u36) + 0</w:t>
      </w:r>
      <w:r w:rsidR="00644CD5">
        <w:t>.</w:t>
      </w:r>
      <w:r>
        <w:t>0115*T(v13</w:t>
      </w:r>
      <w:r w:rsidR="00644CD5">
        <w:t>.</w:t>
      </w:r>
      <w:r>
        <w:t>u26) -0</w:t>
      </w:r>
      <w:r w:rsidR="00644CD5">
        <w:t>.</w:t>
      </w:r>
      <w:r>
        <w:t>0111*T(v22</w:t>
      </w:r>
      <w:r w:rsidR="00644CD5">
        <w:t>.</w:t>
      </w:r>
      <w:r>
        <w:t>u17) + 0</w:t>
      </w:r>
      <w:r w:rsidR="00644CD5">
        <w:t>.</w:t>
      </w:r>
      <w:r>
        <w:t>0117*T(v26</w:t>
      </w:r>
      <w:r w:rsidR="00644CD5">
        <w:t>.</w:t>
      </w:r>
      <w:r>
        <w:t>u8) + 0</w:t>
      </w:r>
      <w:r w:rsidR="00644CD5">
        <w:t>.</w:t>
      </w:r>
      <w:r>
        <w:t>00883*T(v28</w:t>
      </w:r>
      <w:r w:rsidR="00644CD5">
        <w:t>.</w:t>
      </w:r>
      <w:r>
        <w:t>u5) + 0</w:t>
      </w:r>
      <w:r w:rsidR="00644CD5">
        <w:t>.</w:t>
      </w:r>
      <w:r>
        <w:t>00892*T(v16</w:t>
      </w:r>
      <w:r w:rsidR="00644CD5">
        <w:t>.</w:t>
      </w:r>
      <w:r>
        <w:t>u4) + 0</w:t>
      </w:r>
      <w:r w:rsidR="00644CD5">
        <w:t>.</w:t>
      </w:r>
      <w:r>
        <w:t>00839*T(v29</w:t>
      </w:r>
      <w:r w:rsidR="00644CD5">
        <w:t>.</w:t>
      </w:r>
      <w:r>
        <w:t>u7) -0</w:t>
      </w:r>
      <w:r w:rsidR="00644CD5">
        <w:t>.</w:t>
      </w:r>
      <w:r>
        <w:t>00783*T(v2</w:t>
      </w:r>
      <w:r w:rsidR="00644CD5">
        <w:t>.</w:t>
      </w:r>
      <w:r>
        <w:t>u23) -0</w:t>
      </w:r>
      <w:r w:rsidR="00644CD5">
        <w:t>.</w:t>
      </w:r>
      <w:r>
        <w:t>00746*T(v37</w:t>
      </w:r>
      <w:r w:rsidR="00644CD5">
        <w:t>.</w:t>
      </w:r>
      <w:r>
        <w:t>u2) + 0</w:t>
      </w:r>
      <w:r w:rsidR="00644CD5">
        <w:t>.</w:t>
      </w:r>
      <w:r>
        <w:t>0084*T(v1</w:t>
      </w:r>
      <w:r w:rsidR="00644CD5">
        <w:t>.</w:t>
      </w:r>
      <w:r>
        <w:t>u36) + 0</w:t>
      </w:r>
      <w:r w:rsidR="00644CD5">
        <w:t>.</w:t>
      </w:r>
      <w:r>
        <w:t>00756*T(v14</w:t>
      </w:r>
      <w:r w:rsidR="00644CD5">
        <w:t>.</w:t>
      </w:r>
      <w:r>
        <w:t>u14) -0</w:t>
      </w:r>
      <w:r w:rsidR="00644CD5">
        <w:t>.</w:t>
      </w:r>
      <w:r>
        <w:t>0042*T(v5</w:t>
      </w:r>
      <w:r w:rsidR="00644CD5">
        <w:t>.</w:t>
      </w:r>
      <w:r>
        <w:t>u12) -0</w:t>
      </w:r>
      <w:r w:rsidR="00644CD5">
        <w:t>.</w:t>
      </w:r>
      <w:r>
        <w:t>0041*T(v19</w:t>
      </w:r>
      <w:r w:rsidR="00644CD5">
        <w:t>.</w:t>
      </w:r>
      <w:r>
        <w:t>u11) -0</w:t>
      </w:r>
      <w:r w:rsidR="00644CD5">
        <w:t>.</w:t>
      </w:r>
      <w:r>
        <w:t>00355*T(v11</w:t>
      </w:r>
      <w:r w:rsidR="00644CD5">
        <w:t>.</w:t>
      </w:r>
      <w:r>
        <w:t>u23) -0</w:t>
      </w:r>
      <w:r w:rsidR="00644CD5">
        <w:t>.</w:t>
      </w:r>
      <w:r>
        <w:t>00225*T(v21</w:t>
      </w:r>
      <w:r w:rsidR="00644CD5">
        <w:t>.</w:t>
      </w:r>
      <w:r>
        <w:t>u22) -0</w:t>
      </w:r>
      <w:r w:rsidR="00644CD5">
        <w:t>.</w:t>
      </w:r>
      <w:r>
        <w:t>00205*T(v9</w:t>
      </w:r>
      <w:r w:rsidR="00644CD5">
        <w:t>.</w:t>
      </w:r>
      <w:r>
        <w:t>u23) + 0</w:t>
      </w:r>
      <w:r w:rsidR="00644CD5">
        <w:t>.</w:t>
      </w:r>
      <w:r>
        <w:t>00195*T(v20</w:t>
      </w:r>
      <w:r w:rsidR="00644CD5">
        <w:t>.</w:t>
      </w:r>
      <w:r>
        <w:t>u22) + 0</w:t>
      </w:r>
      <w:r w:rsidR="00644CD5">
        <w:t>.</w:t>
      </w:r>
      <w:r>
        <w:t>002*T(v2</w:t>
      </w:r>
      <w:r w:rsidR="00644CD5">
        <w:t>.</w:t>
      </w:r>
      <w:r>
        <w:t>u41) -0</w:t>
      </w:r>
      <w:r w:rsidR="00644CD5">
        <w:t>.</w:t>
      </w:r>
      <w:r>
        <w:t>00099*T(v17</w:t>
      </w:r>
      <w:r w:rsidR="00644CD5">
        <w:t>.</w:t>
      </w:r>
      <w:r>
        <w:t>u11) -0</w:t>
      </w:r>
      <w:r w:rsidR="00644CD5">
        <w:t>.</w:t>
      </w:r>
      <w:r>
        <w:t>000422*T(v22</w:t>
      </w:r>
      <w:r w:rsidR="00644CD5">
        <w:t>.</w:t>
      </w:r>
      <w:r>
        <w:t>u14) + 0</w:t>
      </w:r>
      <w:r w:rsidR="00644CD5">
        <w:t>.</w:t>
      </w:r>
      <w:r>
        <w:t>000387*T(v27</w:t>
      </w:r>
      <w:r w:rsidR="00644CD5">
        <w:t>.</w:t>
      </w:r>
      <w:r>
        <w:t>u8) -4</w:t>
      </w:r>
      <w:r w:rsidR="00644CD5">
        <w:t>.</w:t>
      </w:r>
      <w:r>
        <w:t>75E-05*T(v14</w:t>
      </w:r>
      <w:r w:rsidR="00644CD5">
        <w:t>.</w:t>
      </w:r>
      <w:r>
        <w:t>u9) + 6</w:t>
      </w:r>
      <w:r w:rsidR="00644CD5">
        <w:t>.</w:t>
      </w:r>
      <w:r>
        <w:t>66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119*NumAromAtoms -0</w:t>
      </w:r>
      <w:r w:rsidR="00644CD5">
        <w:t>.</w:t>
      </w:r>
      <w:r>
        <w:t>29*T(v2</w:t>
      </w:r>
      <w:r w:rsidR="00644CD5">
        <w:t>.</w:t>
      </w:r>
      <w:r>
        <w:t>u11) + 0</w:t>
      </w:r>
      <w:r w:rsidR="00644CD5">
        <w:t>.</w:t>
      </w:r>
      <w:r>
        <w:t>246*T(v22</w:t>
      </w:r>
      <w:r w:rsidR="00644CD5">
        <w:t>.</w:t>
      </w:r>
      <w:r>
        <w:t>u8) -0</w:t>
      </w:r>
      <w:r w:rsidR="00644CD5">
        <w:t>.</w:t>
      </w:r>
      <w:r>
        <w:t>164*T(v12</w:t>
      </w:r>
      <w:r w:rsidR="00644CD5">
        <w:t>.</w:t>
      </w:r>
      <w:r>
        <w:t>u9) + 0</w:t>
      </w:r>
      <w:r w:rsidR="00644CD5">
        <w:t>.</w:t>
      </w:r>
      <w:r>
        <w:t>541*T(v27) -0</w:t>
      </w:r>
      <w:r w:rsidR="00644CD5">
        <w:t>.</w:t>
      </w:r>
      <w:r>
        <w:t>32*T(v13</w:t>
      </w:r>
      <w:r w:rsidR="00644CD5">
        <w:t>.</w:t>
      </w:r>
      <w:r>
        <w:t>u14) -0</w:t>
      </w:r>
      <w:r w:rsidR="00644CD5">
        <w:t>.</w:t>
      </w:r>
      <w:r>
        <w:t>477*T(v12</w:t>
      </w:r>
      <w:r w:rsidR="00644CD5">
        <w:t>.</w:t>
      </w:r>
      <w:r>
        <w:t>u11) + 0</w:t>
      </w:r>
      <w:r w:rsidR="00644CD5">
        <w:t>.</w:t>
      </w:r>
      <w:r>
        <w:t>287*T(u2) -0</w:t>
      </w:r>
      <w:r w:rsidR="00644CD5">
        <w:t>.</w:t>
      </w:r>
      <w:r>
        <w:t>318*T(v1</w:t>
      </w:r>
      <w:r w:rsidR="00644CD5">
        <w:t>.</w:t>
      </w:r>
      <w:r>
        <w:t>u5) -0</w:t>
      </w:r>
      <w:r w:rsidR="00644CD5">
        <w:t>.</w:t>
      </w:r>
      <w:r>
        <w:t>567*T(v3</w:t>
      </w:r>
      <w:r w:rsidR="00644CD5">
        <w:t>.</w:t>
      </w:r>
      <w:r>
        <w:t>u37) -0</w:t>
      </w:r>
      <w:r w:rsidR="00644CD5">
        <w:t>.</w:t>
      </w:r>
      <w:r>
        <w:t>582*T(v8</w:t>
      </w:r>
      <w:r w:rsidR="00644CD5">
        <w:t>.</w:t>
      </w:r>
      <w:r>
        <w:t>u3) + 0</w:t>
      </w:r>
      <w:r w:rsidR="00644CD5">
        <w:t>.</w:t>
      </w:r>
      <w:r>
        <w:t>337*T(v5</w:t>
      </w:r>
      <w:r w:rsidR="00644CD5">
        <w:t>.</w:t>
      </w:r>
      <w:r>
        <w:t>u6) -0</w:t>
      </w:r>
      <w:r w:rsidR="00644CD5">
        <w:t>.</w:t>
      </w:r>
      <w:r>
        <w:t>324*T(v2</w:t>
      </w:r>
      <w:r w:rsidR="00644CD5">
        <w:t>.</w:t>
      </w:r>
      <w:r>
        <w:t>u5) -0</w:t>
      </w:r>
      <w:r w:rsidR="00644CD5">
        <w:t>.</w:t>
      </w:r>
      <w:r>
        <w:t>821*T(v9</w:t>
      </w:r>
      <w:r w:rsidR="00644CD5">
        <w:t>.</w:t>
      </w:r>
      <w:r>
        <w:t>u4) + 0</w:t>
      </w:r>
      <w:r w:rsidR="00644CD5">
        <w:t>.</w:t>
      </w:r>
      <w:r>
        <w:t>237*T(v20</w:t>
      </w:r>
      <w:r w:rsidR="00644CD5">
        <w:t>.</w:t>
      </w:r>
      <w:r>
        <w:t>u14) + 0</w:t>
      </w:r>
      <w:r w:rsidR="00644CD5">
        <w:t>.</w:t>
      </w:r>
      <w:r>
        <w:t>0521*T(v16</w:t>
      </w:r>
      <w:r w:rsidR="00644CD5">
        <w:t>.</w:t>
      </w:r>
      <w:r>
        <w:t>u11) + 12</w:t>
      </w:r>
      <w:r w:rsidR="00644CD5">
        <w:t>.</w:t>
      </w:r>
      <w:r>
        <w:t>4*Length -0</w:t>
      </w:r>
      <w:r w:rsidR="00644CD5">
        <w:t>.</w:t>
      </w:r>
      <w:r>
        <w:t>00906*T(v18</w:t>
      </w:r>
      <w:r w:rsidR="00644CD5">
        <w:t>.</w:t>
      </w:r>
      <w:r>
        <w:t>u13) + 0</w:t>
      </w:r>
      <w:r w:rsidR="00644CD5">
        <w:t>.</w:t>
      </w:r>
      <w:r>
        <w:t>683*T(v15</w:t>
      </w:r>
      <w:r w:rsidR="00644CD5">
        <w:t>.</w:t>
      </w:r>
      <w:r>
        <w:t>u19) -0</w:t>
      </w:r>
      <w:r w:rsidR="00644CD5">
        <w:t>.</w:t>
      </w:r>
      <w:r>
        <w:t>159*NumAcceptor -0</w:t>
      </w:r>
      <w:r w:rsidR="00644CD5">
        <w:t>.</w:t>
      </w:r>
      <w:r>
        <w:t>362*T(v12</w:t>
      </w:r>
      <w:r w:rsidR="00644CD5">
        <w:t>.</w:t>
      </w:r>
      <w:r>
        <w:t>u23) + 0</w:t>
      </w:r>
      <w:r w:rsidR="00644CD5">
        <w:t>.</w:t>
      </w:r>
      <w:r>
        <w:t>338*T(v6</w:t>
      </w:r>
      <w:r w:rsidR="00644CD5">
        <w:t>.</w:t>
      </w:r>
      <w:r>
        <w:t>u36) + 0</w:t>
      </w:r>
      <w:r w:rsidR="00644CD5">
        <w:t>.</w:t>
      </w:r>
      <w:r>
        <w:t>0658*Lipophilicity^2 -0</w:t>
      </w:r>
      <w:r w:rsidR="00644CD5">
        <w:t>.</w:t>
      </w:r>
      <w:r>
        <w:t>262*T(v27</w:t>
      </w:r>
      <w:r w:rsidR="00644CD5">
        <w:t>.</w:t>
      </w:r>
      <w:r>
        <w:t>u10) -0</w:t>
      </w:r>
      <w:r w:rsidR="00644CD5">
        <w:t>.</w:t>
      </w:r>
      <w:r>
        <w:t>0638*T(v5</w:t>
      </w:r>
      <w:r w:rsidR="00644CD5">
        <w:t>.</w:t>
      </w:r>
      <w:r>
        <w:t>u21) + 0</w:t>
      </w:r>
      <w:r w:rsidR="00644CD5">
        <w:t>.</w:t>
      </w:r>
      <w:r>
        <w:t>582*T(v1</w:t>
      </w:r>
      <w:r w:rsidR="00644CD5">
        <w:t>.</w:t>
      </w:r>
      <w:r>
        <w:t>u28) -0</w:t>
      </w:r>
      <w:r w:rsidR="00644CD5">
        <w:t>.</w:t>
      </w:r>
      <w:r>
        <w:t>707*T(v5</w:t>
      </w:r>
      <w:r w:rsidR="00644CD5">
        <w:t>.</w:t>
      </w:r>
      <w:r>
        <w:t>u2) -0</w:t>
      </w:r>
      <w:r w:rsidR="00644CD5">
        <w:t>.</w:t>
      </w:r>
      <w:r>
        <w:t>261*T(v27</w:t>
      </w:r>
      <w:r w:rsidR="00644CD5">
        <w:t>.</w:t>
      </w:r>
      <w:r>
        <w:t>u16) + 0</w:t>
      </w:r>
      <w:r w:rsidR="00644CD5">
        <w:t>.</w:t>
      </w:r>
      <w:r>
        <w:t>388*T(v17</w:t>
      </w:r>
      <w:r w:rsidR="00644CD5">
        <w:t>.</w:t>
      </w:r>
      <w:r>
        <w:t>u13) -0</w:t>
      </w:r>
      <w:r w:rsidR="00644CD5">
        <w:t>.</w:t>
      </w:r>
      <w:r>
        <w:t>0853*T(v24</w:t>
      </w:r>
      <w:r w:rsidR="00644CD5">
        <w:t>.</w:t>
      </w:r>
      <w:r>
        <w:t>u16) + 0</w:t>
      </w:r>
      <w:r w:rsidR="00644CD5">
        <w:t>.</w:t>
      </w:r>
      <w:r>
        <w:t>269*T(v18</w:t>
      </w:r>
      <w:r w:rsidR="00644CD5">
        <w:t>.</w:t>
      </w:r>
      <w:r>
        <w:t>u6) + 0</w:t>
      </w:r>
      <w:r w:rsidR="00644CD5">
        <w:t>.</w:t>
      </w:r>
      <w:r>
        <w:t>0498*NumDonor -0</w:t>
      </w:r>
      <w:r w:rsidR="00644CD5">
        <w:t>.</w:t>
      </w:r>
      <w:r>
        <w:t>512*T(v29</w:t>
      </w:r>
      <w:r w:rsidR="00644CD5">
        <w:t>.</w:t>
      </w:r>
      <w:r>
        <w:t>u6) + 0</w:t>
      </w:r>
      <w:r w:rsidR="00644CD5">
        <w:t>.</w:t>
      </w:r>
      <w:r>
        <w:t>38*T(v20</w:t>
      </w:r>
      <w:r w:rsidR="00644CD5">
        <w:t>.</w:t>
      </w:r>
      <w:r>
        <w:t>u7) -0</w:t>
      </w:r>
      <w:r w:rsidR="00644CD5">
        <w:t>.</w:t>
      </w:r>
      <w:r>
        <w:t>196*T(v28</w:t>
      </w:r>
      <w:r w:rsidR="00644CD5">
        <w:t>.</w:t>
      </w:r>
      <w:r>
        <w:t>u10) + 0</w:t>
      </w:r>
      <w:r w:rsidR="00644CD5">
        <w:t>.</w:t>
      </w:r>
      <w:r>
        <w:t>26*T(u40) -0</w:t>
      </w:r>
      <w:r w:rsidR="00644CD5">
        <w:t>.</w:t>
      </w:r>
      <w:r>
        <w:t>363*T(v7</w:t>
      </w:r>
      <w:r w:rsidR="00644CD5">
        <w:t>.</w:t>
      </w:r>
      <w:r>
        <w:t>u17) -0</w:t>
      </w:r>
      <w:r w:rsidR="00644CD5">
        <w:t>.</w:t>
      </w:r>
      <w:r>
        <w:t>304*T(v8</w:t>
      </w:r>
      <w:r w:rsidR="00644CD5">
        <w:t>.</w:t>
      </w:r>
      <w:r>
        <w:t>u33) + 13</w:t>
      </w:r>
      <w:r w:rsidR="00644CD5">
        <w:t>.</w:t>
      </w:r>
      <w:r>
        <w:t>2*Lipophilicity -0</w:t>
      </w:r>
      <w:r w:rsidR="00644CD5">
        <w:t>.</w:t>
      </w:r>
      <w:r>
        <w:t>284*T(v29</w:t>
      </w:r>
      <w:r w:rsidR="00644CD5">
        <w:t>.</w:t>
      </w:r>
      <w:r>
        <w:t>u7) + 0</w:t>
      </w:r>
      <w:r w:rsidR="00644CD5">
        <w:t>.</w:t>
      </w:r>
      <w:r>
        <w:t>301*T(v1</w:t>
      </w:r>
      <w:r w:rsidR="00644CD5">
        <w:t>.</w:t>
      </w:r>
      <w:r>
        <w:t>u41) + 0</w:t>
      </w:r>
      <w:r w:rsidR="00644CD5">
        <w:t>.</w:t>
      </w:r>
      <w:r>
        <w:t>473*T(v13</w:t>
      </w:r>
      <w:r w:rsidR="00644CD5">
        <w:t>.</w:t>
      </w:r>
      <w:r>
        <w:t>u3) -0</w:t>
      </w:r>
      <w:r w:rsidR="00644CD5">
        <w:t>.</w:t>
      </w:r>
      <w:r>
        <w:t>229*T(v17</w:t>
      </w:r>
      <w:r w:rsidR="00644CD5">
        <w:t>.</w:t>
      </w:r>
      <w:r>
        <w:t>u7) + 0</w:t>
      </w:r>
      <w:r w:rsidR="00644CD5">
        <w:t>.</w:t>
      </w:r>
      <w:r>
        <w:t>252*T(v35</w:t>
      </w:r>
      <w:r w:rsidR="00644CD5">
        <w:t>.</w:t>
      </w:r>
      <w:r>
        <w:t>u7) -0</w:t>
      </w:r>
      <w:r w:rsidR="00644CD5">
        <w:t>.</w:t>
      </w:r>
      <w:r>
        <w:t>167*T(v5</w:t>
      </w:r>
      <w:r w:rsidR="00644CD5">
        <w:t>.</w:t>
      </w:r>
      <w:r>
        <w:t>u17) + 0</w:t>
      </w:r>
      <w:r w:rsidR="00644CD5">
        <w:t>.</w:t>
      </w:r>
      <w:r>
        <w:t>438*T(v4</w:t>
      </w:r>
      <w:r w:rsidR="00644CD5">
        <w:t>.</w:t>
      </w:r>
      <w:r>
        <w:t>u19) + 0</w:t>
      </w:r>
      <w:r w:rsidR="00644CD5">
        <w:t>.</w:t>
      </w:r>
      <w:r>
        <w:t>392*T(v6</w:t>
      </w:r>
      <w:r w:rsidR="00644CD5">
        <w:t>.</w:t>
      </w:r>
      <w:r>
        <w:t>u7) + 0</w:t>
      </w:r>
      <w:r w:rsidR="00644CD5">
        <w:t>.</w:t>
      </w:r>
      <w:r>
        <w:t>36*T(v23</w:t>
      </w:r>
      <w:r w:rsidR="00644CD5">
        <w:t>.</w:t>
      </w:r>
      <w:r>
        <w:t>u17) -0</w:t>
      </w:r>
      <w:r w:rsidR="00644CD5">
        <w:t>.</w:t>
      </w:r>
      <w:r>
        <w:t>435*T(v14</w:t>
      </w:r>
      <w:r w:rsidR="00644CD5">
        <w:t>.</w:t>
      </w:r>
      <w:r>
        <w:t>u18) -0</w:t>
      </w:r>
      <w:r w:rsidR="00644CD5">
        <w:t>.</w:t>
      </w:r>
      <w:r>
        <w:t>267*T(v26</w:t>
      </w:r>
      <w:r w:rsidR="00644CD5">
        <w:t>.</w:t>
      </w:r>
      <w:r>
        <w:t>u15) -0</w:t>
      </w:r>
      <w:r w:rsidR="00644CD5">
        <w:t>.</w:t>
      </w:r>
      <w:r>
        <w:t>276*T(v7</w:t>
      </w:r>
      <w:r w:rsidR="00644CD5">
        <w:t>.</w:t>
      </w:r>
      <w:r>
        <w:t>u22) + 0</w:t>
      </w:r>
      <w:r w:rsidR="00644CD5">
        <w:t>.</w:t>
      </w:r>
      <w:r>
        <w:t>53*T(v22</w:t>
      </w:r>
      <w:r w:rsidR="00644CD5">
        <w:t>.</w:t>
      </w:r>
      <w:r>
        <w:t>u16) -0</w:t>
      </w:r>
      <w:r w:rsidR="00644CD5">
        <w:t>.</w:t>
      </w:r>
      <w:r>
        <w:t>243*T(v3</w:t>
      </w:r>
      <w:r w:rsidR="00644CD5">
        <w:t>.</w:t>
      </w:r>
      <w:r>
        <w:t>u22) + 0</w:t>
      </w:r>
      <w:r w:rsidR="00644CD5">
        <w:t>.</w:t>
      </w:r>
      <w:r>
        <w:t>177*NumPositive -0</w:t>
      </w:r>
      <w:r w:rsidR="00644CD5">
        <w:t>.</w:t>
      </w:r>
      <w:r>
        <w:t>301*T(v26</w:t>
      </w:r>
      <w:r w:rsidR="00644CD5">
        <w:t>.</w:t>
      </w:r>
      <w:r>
        <w:t>u9) + 0</w:t>
      </w:r>
      <w:r w:rsidR="00644CD5">
        <w:t>.</w:t>
      </w:r>
      <w:r>
        <w:t>079*T(v6) -0</w:t>
      </w:r>
      <w:r w:rsidR="00644CD5">
        <w:t>.</w:t>
      </w:r>
      <w:r>
        <w:t>121*T(v32</w:t>
      </w:r>
      <w:r w:rsidR="00644CD5">
        <w:t>.</w:t>
      </w:r>
      <w:r>
        <w:t>u5) + 0</w:t>
      </w:r>
      <w:r w:rsidR="00644CD5">
        <w:t>.</w:t>
      </w:r>
      <w:r>
        <w:t>452*T(v17</w:t>
      </w:r>
      <w:r w:rsidR="00644CD5">
        <w:t>.</w:t>
      </w:r>
      <w:r>
        <w:t>u2) -0</w:t>
      </w:r>
      <w:r w:rsidR="00644CD5">
        <w:t>.</w:t>
      </w:r>
      <w:r>
        <w:t>0233*T(u11) + 0</w:t>
      </w:r>
      <w:r w:rsidR="00644CD5">
        <w:t>.</w:t>
      </w:r>
      <w:r>
        <w:t>318*T(v25) -0</w:t>
      </w:r>
      <w:r w:rsidR="00644CD5">
        <w:t>.</w:t>
      </w:r>
      <w:r>
        <w:t>314*T(v4</w:t>
      </w:r>
      <w:r w:rsidR="00644CD5">
        <w:t>.</w:t>
      </w:r>
      <w:r>
        <w:t>u25) + 0</w:t>
      </w:r>
      <w:r w:rsidR="00644CD5">
        <w:t>.</w:t>
      </w:r>
      <w:r>
        <w:t>474*T(v29</w:t>
      </w:r>
      <w:r w:rsidR="00644CD5">
        <w:t>.</w:t>
      </w:r>
      <w:r>
        <w:t>u3) -0</w:t>
      </w:r>
      <w:r w:rsidR="00644CD5">
        <w:t>.</w:t>
      </w:r>
      <w:r>
        <w:t>378*T(v8</w:t>
      </w:r>
      <w:r w:rsidR="00644CD5">
        <w:t>.</w:t>
      </w:r>
      <w:r>
        <w:t>u10) -0</w:t>
      </w:r>
      <w:r w:rsidR="00644CD5">
        <w:t>.</w:t>
      </w:r>
      <w:r>
        <w:t>394*T(v27</w:t>
      </w:r>
      <w:r w:rsidR="00644CD5">
        <w:t>.</w:t>
      </w:r>
      <w:r>
        <w:t>u15) -0</w:t>
      </w:r>
      <w:r w:rsidR="00644CD5">
        <w:t>.</w:t>
      </w:r>
      <w:r>
        <w:t>232*T(v3</w:t>
      </w:r>
      <w:r w:rsidR="00644CD5">
        <w:t>.</w:t>
      </w:r>
      <w:r>
        <w:t>u13) + 0</w:t>
      </w:r>
      <w:r w:rsidR="00644CD5">
        <w:t>.</w:t>
      </w:r>
      <w:r>
        <w:t>379*T(v12</w:t>
      </w:r>
      <w:r w:rsidR="00644CD5">
        <w:t>.</w:t>
      </w:r>
      <w:r>
        <w:t>u2) + 0</w:t>
      </w:r>
      <w:r w:rsidR="00644CD5">
        <w:t>.</w:t>
      </w:r>
      <w:r>
        <w:t>0894*T(v29</w:t>
      </w:r>
      <w:r w:rsidR="00644CD5">
        <w:t>.</w:t>
      </w:r>
      <w:r>
        <w:t>u1) + 0</w:t>
      </w:r>
      <w:r w:rsidR="00644CD5">
        <w:t>.</w:t>
      </w:r>
      <w:r>
        <w:t>295*T(v22</w:t>
      </w:r>
      <w:r w:rsidR="00644CD5">
        <w:t>.</w:t>
      </w:r>
      <w:r>
        <w:t>u9) + 0</w:t>
      </w:r>
      <w:r w:rsidR="00644CD5">
        <w:t>.</w:t>
      </w:r>
      <w:r>
        <w:t>139*T(v23) -0</w:t>
      </w:r>
      <w:r w:rsidR="00644CD5">
        <w:t>.</w:t>
      </w:r>
      <w:r>
        <w:t>234*T(v17</w:t>
      </w:r>
      <w:r w:rsidR="00644CD5">
        <w:t>.</w:t>
      </w:r>
      <w:r>
        <w:t>u8) + 0</w:t>
      </w:r>
      <w:r w:rsidR="00644CD5">
        <w:t>.</w:t>
      </w:r>
      <w:r>
        <w:t>334*T(v15</w:t>
      </w:r>
      <w:r w:rsidR="00644CD5">
        <w:t>.</w:t>
      </w:r>
      <w:r>
        <w:t>u2) -0</w:t>
      </w:r>
      <w:r w:rsidR="00644CD5">
        <w:t>.</w:t>
      </w:r>
      <w:r>
        <w:t>281*T(v10</w:t>
      </w:r>
      <w:r w:rsidR="00644CD5">
        <w:t>.</w:t>
      </w:r>
      <w:r>
        <w:t>u29) -0</w:t>
      </w:r>
      <w:r w:rsidR="00644CD5">
        <w:t>.</w:t>
      </w:r>
      <w:r>
        <w:t>176*T(v15</w:t>
      </w:r>
      <w:r w:rsidR="00644CD5">
        <w:t>.</w:t>
      </w:r>
      <w:r>
        <w:t>u1) + 0</w:t>
      </w:r>
      <w:r w:rsidR="00644CD5">
        <w:t>.</w:t>
      </w:r>
      <w:r>
        <w:t>353*T(v34</w:t>
      </w:r>
      <w:r w:rsidR="00644CD5">
        <w:t>.</w:t>
      </w:r>
      <w:r>
        <w:t>u3) -0</w:t>
      </w:r>
      <w:r w:rsidR="00644CD5">
        <w:t>.</w:t>
      </w:r>
      <w:r>
        <w:t>405*T(u19) + 0</w:t>
      </w:r>
      <w:r w:rsidR="00644CD5">
        <w:t>.</w:t>
      </w:r>
      <w:r>
        <w:t>343*T(v5</w:t>
      </w:r>
      <w:r w:rsidR="00644CD5">
        <w:t>.</w:t>
      </w:r>
      <w:r>
        <w:t>u16) + 0</w:t>
      </w:r>
      <w:r w:rsidR="00644CD5">
        <w:t>.</w:t>
      </w:r>
      <w:r>
        <w:t>247*T(v20</w:t>
      </w:r>
      <w:r w:rsidR="00644CD5">
        <w:t>.</w:t>
      </w:r>
      <w:r>
        <w:t>u4) -0</w:t>
      </w:r>
      <w:r w:rsidR="00644CD5">
        <w:t>.</w:t>
      </w:r>
      <w:r>
        <w:t>23*T(v24</w:t>
      </w:r>
      <w:r w:rsidR="00644CD5">
        <w:t>.</w:t>
      </w:r>
      <w:r>
        <w:t>u5) + 0</w:t>
      </w:r>
      <w:r w:rsidR="00644CD5">
        <w:t>.</w:t>
      </w:r>
      <w:r>
        <w:t>114*T(v21) + 0</w:t>
      </w:r>
      <w:r w:rsidR="00644CD5">
        <w:t>.</w:t>
      </w:r>
      <w:r>
        <w:t>318*T(v17</w:t>
      </w:r>
      <w:r w:rsidR="00644CD5">
        <w:t>.</w:t>
      </w:r>
      <w:r>
        <w:t>u19) + 0</w:t>
      </w:r>
      <w:r w:rsidR="00644CD5">
        <w:t>.</w:t>
      </w:r>
      <w:r>
        <w:t>207*T(v13</w:t>
      </w:r>
      <w:r w:rsidR="00644CD5">
        <w:t>.</w:t>
      </w:r>
      <w:r>
        <w:t>u16) + 0</w:t>
      </w:r>
      <w:r w:rsidR="00644CD5">
        <w:t>.</w:t>
      </w:r>
      <w:r>
        <w:t>164*T(u14) -0</w:t>
      </w:r>
      <w:r w:rsidR="00644CD5">
        <w:t>.</w:t>
      </w:r>
      <w:r>
        <w:t>311*T(v13</w:t>
      </w:r>
      <w:r w:rsidR="00644CD5">
        <w:t>.</w:t>
      </w:r>
      <w:r>
        <w:t>u2) -0</w:t>
      </w:r>
      <w:r w:rsidR="00644CD5">
        <w:t>.</w:t>
      </w:r>
      <w:r>
        <w:t>157*T(v8</w:t>
      </w:r>
      <w:r w:rsidR="00644CD5">
        <w:t>.</w:t>
      </w:r>
      <w:r>
        <w:t>u27) + 0</w:t>
      </w:r>
      <w:r w:rsidR="00644CD5">
        <w:t>.</w:t>
      </w:r>
      <w:r>
        <w:t>197*T(v33) -0</w:t>
      </w:r>
      <w:r w:rsidR="00644CD5">
        <w:t>.</w:t>
      </w:r>
      <w:r>
        <w:t>115*T(v11</w:t>
      </w:r>
      <w:r w:rsidR="00644CD5">
        <w:t>.</w:t>
      </w:r>
      <w:r>
        <w:t>u5) -0</w:t>
      </w:r>
      <w:r w:rsidR="00644CD5">
        <w:t>.</w:t>
      </w:r>
      <w:r>
        <w:t>356*T(v17</w:t>
      </w:r>
      <w:r w:rsidR="00644CD5">
        <w:t>.</w:t>
      </w:r>
      <w:r>
        <w:t>u24) + 0</w:t>
      </w:r>
      <w:r w:rsidR="00644CD5">
        <w:t>.</w:t>
      </w:r>
      <w:r>
        <w:t>243*T(v26</w:t>
      </w:r>
      <w:r w:rsidR="00644CD5">
        <w:t>.</w:t>
      </w:r>
      <w:r>
        <w:t>u14) -0</w:t>
      </w:r>
      <w:r w:rsidR="00644CD5">
        <w:t>.</w:t>
      </w:r>
      <w:r>
        <w:t>0508*T(u22) -0</w:t>
      </w:r>
      <w:r w:rsidR="00644CD5">
        <w:t>.</w:t>
      </w:r>
      <w:r>
        <w:t>258*T(v9</w:t>
      </w:r>
      <w:r w:rsidR="00644CD5">
        <w:t>.</w:t>
      </w:r>
      <w:r>
        <w:t>u31) + 0</w:t>
      </w:r>
      <w:r w:rsidR="00644CD5">
        <w:t>.</w:t>
      </w:r>
      <w:r>
        <w:t>217*T(v2</w:t>
      </w:r>
      <w:r w:rsidR="00644CD5">
        <w:t>.</w:t>
      </w:r>
      <w:r>
        <w:t>u18) -0</w:t>
      </w:r>
      <w:r w:rsidR="00644CD5">
        <w:t>.</w:t>
      </w:r>
      <w:r>
        <w:t>321*T(v14</w:t>
      </w:r>
      <w:r w:rsidR="00644CD5">
        <w:t>.</w:t>
      </w:r>
      <w:r>
        <w:t>u14) -0</w:t>
      </w:r>
      <w:r w:rsidR="00644CD5">
        <w:t>.</w:t>
      </w:r>
      <w:r>
        <w:t>298*T(v16</w:t>
      </w:r>
      <w:r w:rsidR="00644CD5">
        <w:t>.</w:t>
      </w:r>
      <w:r>
        <w:t>u7) + 0</w:t>
      </w:r>
      <w:r w:rsidR="00644CD5">
        <w:t>.</w:t>
      </w:r>
      <w:r>
        <w:t>386*T(v4</w:t>
      </w:r>
      <w:r w:rsidR="00644CD5">
        <w:t>.</w:t>
      </w:r>
      <w:r>
        <w:t>u8) -0</w:t>
      </w:r>
      <w:r w:rsidR="00644CD5">
        <w:t>.</w:t>
      </w:r>
      <w:r>
        <w:t>245*T(v20</w:t>
      </w:r>
      <w:r w:rsidR="00644CD5">
        <w:t>.</w:t>
      </w:r>
      <w:r>
        <w:t>u18) -0</w:t>
      </w:r>
      <w:r w:rsidR="00644CD5">
        <w:t>.</w:t>
      </w:r>
      <w:r>
        <w:t>255*T(v23</w:t>
      </w:r>
      <w:r w:rsidR="00644CD5">
        <w:t>.</w:t>
      </w:r>
      <w:r>
        <w:t>u13) + 0</w:t>
      </w:r>
      <w:r w:rsidR="00644CD5">
        <w:t>.</w:t>
      </w:r>
      <w:r>
        <w:t>44*T(v2</w:t>
      </w:r>
      <w:r w:rsidR="00644CD5">
        <w:t>.</w:t>
      </w:r>
      <w:r>
        <w:t>u2) + 0</w:t>
      </w:r>
      <w:r w:rsidR="00644CD5">
        <w:t>.</w:t>
      </w:r>
      <w:r>
        <w:t>346*Volume + 0</w:t>
      </w:r>
      <w:r w:rsidR="00644CD5">
        <w:t>.</w:t>
      </w:r>
      <w:r>
        <w:t>0348*T(u38) -0</w:t>
      </w:r>
      <w:r w:rsidR="00644CD5">
        <w:t>.</w:t>
      </w:r>
      <w:r>
        <w:t>38*T(v1</w:t>
      </w:r>
      <w:r w:rsidR="00644CD5">
        <w:t>.</w:t>
      </w:r>
      <w:r>
        <w:t>u7) -0</w:t>
      </w:r>
      <w:r w:rsidR="00644CD5">
        <w:t>.</w:t>
      </w:r>
      <w:r>
        <w:t>245*T(v6</w:t>
      </w:r>
      <w:r w:rsidR="00644CD5">
        <w:t>.</w:t>
      </w:r>
      <w:r>
        <w:t>u23) -0</w:t>
      </w:r>
      <w:r w:rsidR="00644CD5">
        <w:t>.</w:t>
      </w:r>
      <w:r>
        <w:t>247*T(v1</w:t>
      </w:r>
      <w:r w:rsidR="00644CD5">
        <w:t>.</w:t>
      </w:r>
      <w:r>
        <w:t>u23) + 0</w:t>
      </w:r>
      <w:r w:rsidR="00644CD5">
        <w:t>.</w:t>
      </w:r>
      <w:r>
        <w:t>147*T(v18</w:t>
      </w:r>
      <w:r w:rsidR="00644CD5">
        <w:t>.</w:t>
      </w:r>
      <w:r>
        <w:t>u10) -0</w:t>
      </w:r>
      <w:r w:rsidR="00644CD5">
        <w:t>.</w:t>
      </w:r>
      <w:r>
        <w:t>179*T(v37</w:t>
      </w:r>
      <w:r w:rsidR="00644CD5">
        <w:t>.</w:t>
      </w:r>
      <w:r>
        <w:t>u4) -0</w:t>
      </w:r>
      <w:r w:rsidR="00644CD5">
        <w:t>.</w:t>
      </w:r>
      <w:r>
        <w:t>244*T(v3</w:t>
      </w:r>
      <w:r w:rsidR="00644CD5">
        <w:t>.</w:t>
      </w:r>
      <w:r>
        <w:t>u39) + 0</w:t>
      </w:r>
      <w:r w:rsidR="00644CD5">
        <w:t>.</w:t>
      </w:r>
      <w:r>
        <w:t>162*T(v13</w:t>
      </w:r>
      <w:r w:rsidR="00644CD5">
        <w:t>.</w:t>
      </w:r>
      <w:r>
        <w:t>u10) -0</w:t>
      </w:r>
      <w:r w:rsidR="00644CD5">
        <w:t>.</w:t>
      </w:r>
      <w:r>
        <w:t>279*T(v37</w:t>
      </w:r>
      <w:r w:rsidR="00644CD5">
        <w:t>.</w:t>
      </w:r>
      <w:r>
        <w:t>u5) -0</w:t>
      </w:r>
      <w:r w:rsidR="00644CD5">
        <w:t>.</w:t>
      </w:r>
      <w:r>
        <w:t>168*T(v2</w:t>
      </w:r>
      <w:r w:rsidR="00644CD5">
        <w:t>.</w:t>
      </w:r>
      <w:r>
        <w:t>u19) -0</w:t>
      </w:r>
      <w:r w:rsidR="00644CD5">
        <w:t>.</w:t>
      </w:r>
      <w:r>
        <w:t>38*T(v9</w:t>
      </w:r>
      <w:r w:rsidR="00644CD5">
        <w:t>.</w:t>
      </w:r>
      <w:r>
        <w:t>u12) + 0</w:t>
      </w:r>
      <w:r w:rsidR="00644CD5">
        <w:t>.</w:t>
      </w:r>
      <w:r>
        <w:t>255*T(v2</w:t>
      </w:r>
      <w:r w:rsidR="00644CD5">
        <w:t>.</w:t>
      </w:r>
      <w:r>
        <w:t>u30) -0</w:t>
      </w:r>
      <w:r w:rsidR="00644CD5">
        <w:t>.</w:t>
      </w:r>
      <w:r>
        <w:t>253*T(v33</w:t>
      </w:r>
      <w:r w:rsidR="00644CD5">
        <w:t>.</w:t>
      </w:r>
      <w:r>
        <w:t>u7) -0</w:t>
      </w:r>
      <w:r w:rsidR="00644CD5">
        <w:t>.</w:t>
      </w:r>
      <w:r>
        <w:t>163*T(v5</w:t>
      </w:r>
      <w:r w:rsidR="00644CD5">
        <w:t>.</w:t>
      </w:r>
      <w:r>
        <w:t>u36) -0</w:t>
      </w:r>
      <w:r w:rsidR="00644CD5">
        <w:t>.</w:t>
      </w:r>
      <w:r>
        <w:t>41*T(v10</w:t>
      </w:r>
      <w:r w:rsidR="00644CD5">
        <w:t>.</w:t>
      </w:r>
      <w:r>
        <w:t>u10) -0</w:t>
      </w:r>
      <w:r w:rsidR="00644CD5">
        <w:t>.</w:t>
      </w:r>
      <w:r>
        <w:t>246*T(v25</w:t>
      </w:r>
      <w:r w:rsidR="00644CD5">
        <w:t>.</w:t>
      </w:r>
      <w:r>
        <w:t>u3) -0</w:t>
      </w:r>
      <w:r w:rsidR="00644CD5">
        <w:t>.</w:t>
      </w:r>
      <w:r>
        <w:t>414*T(v16</w:t>
      </w:r>
      <w:r w:rsidR="00644CD5">
        <w:t>.</w:t>
      </w:r>
      <w:r>
        <w:t>u19) -0</w:t>
      </w:r>
      <w:r w:rsidR="00644CD5">
        <w:t>.</w:t>
      </w:r>
      <w:r>
        <w:t>308*T(v20</w:t>
      </w:r>
      <w:r w:rsidR="00644CD5">
        <w:t>.</w:t>
      </w:r>
      <w:r>
        <w:t>u8) + 0</w:t>
      </w:r>
      <w:r w:rsidR="00644CD5">
        <w:t>.</w:t>
      </w:r>
      <w:r>
        <w:t>226*T(v12</w:t>
      </w:r>
      <w:r w:rsidR="00644CD5">
        <w:t>.</w:t>
      </w:r>
      <w:r>
        <w:t>u29) -0</w:t>
      </w:r>
      <w:r w:rsidR="00644CD5">
        <w:t>.</w:t>
      </w:r>
      <w:r>
        <w:t>159*T(v12</w:t>
      </w:r>
      <w:r w:rsidR="00644CD5">
        <w:t>.</w:t>
      </w:r>
      <w:r>
        <w:t>u20) + 0</w:t>
      </w:r>
      <w:r w:rsidR="00644CD5">
        <w:t>.</w:t>
      </w:r>
      <w:r>
        <w:t>235*T(v15</w:t>
      </w:r>
      <w:r w:rsidR="00644CD5">
        <w:t>.</w:t>
      </w:r>
      <w:r>
        <w:t>u12) -0</w:t>
      </w:r>
      <w:r w:rsidR="00644CD5">
        <w:t>.</w:t>
      </w:r>
      <w:r>
        <w:t>544*T(v5</w:t>
      </w:r>
      <w:r w:rsidR="00644CD5">
        <w:t>.</w:t>
      </w:r>
      <w:r>
        <w:t>u4) + 0</w:t>
      </w:r>
      <w:r w:rsidR="00644CD5">
        <w:t>.</w:t>
      </w:r>
      <w:r>
        <w:t>319*T(v22</w:t>
      </w:r>
      <w:r w:rsidR="00644CD5">
        <w:t>.</w:t>
      </w:r>
      <w:r>
        <w:t>u6) + 0</w:t>
      </w:r>
      <w:r w:rsidR="00644CD5">
        <w:t>.</w:t>
      </w:r>
      <w:r>
        <w:t>339*T(v3</w:t>
      </w:r>
      <w:r w:rsidR="00644CD5">
        <w:t>.</w:t>
      </w:r>
      <w:r>
        <w:t>u14) -0</w:t>
      </w:r>
      <w:r w:rsidR="00644CD5">
        <w:t>.</w:t>
      </w:r>
      <w:r>
        <w:t>259*T(v12</w:t>
      </w:r>
      <w:r w:rsidR="00644CD5">
        <w:t>.</w:t>
      </w:r>
      <w:r>
        <w:t>u21) + 0</w:t>
      </w:r>
      <w:r w:rsidR="00644CD5">
        <w:t>.</w:t>
      </w:r>
      <w:r>
        <w:t>236*T(u24) + 0</w:t>
      </w:r>
      <w:r w:rsidR="00644CD5">
        <w:t>.</w:t>
      </w:r>
      <w:r>
        <w:t>254*T(v27</w:t>
      </w:r>
      <w:r w:rsidR="00644CD5">
        <w:t>.</w:t>
      </w:r>
      <w:r>
        <w:t>u11) + 0</w:t>
      </w:r>
      <w:r w:rsidR="00644CD5">
        <w:t>.</w:t>
      </w:r>
      <w:r>
        <w:t>193*T(v13</w:t>
      </w:r>
      <w:r w:rsidR="00644CD5">
        <w:t>.</w:t>
      </w:r>
      <w:r>
        <w:t>u21) -0</w:t>
      </w:r>
      <w:r w:rsidR="00644CD5">
        <w:t>.</w:t>
      </w:r>
      <w:r>
        <w:t>299*T(v9</w:t>
      </w:r>
      <w:r w:rsidR="00644CD5">
        <w:t>.</w:t>
      </w:r>
      <w:r>
        <w:t>u8) + 0</w:t>
      </w:r>
      <w:r w:rsidR="00644CD5">
        <w:t>.</w:t>
      </w:r>
      <w:r>
        <w:t>288*T(v4</w:t>
      </w:r>
      <w:r w:rsidR="00644CD5">
        <w:t>.</w:t>
      </w:r>
      <w:r>
        <w:t>u34) + 0</w:t>
      </w:r>
      <w:r w:rsidR="00644CD5">
        <w:t>.</w:t>
      </w:r>
      <w:r>
        <w:t>283*T(v18</w:t>
      </w:r>
      <w:r w:rsidR="00644CD5">
        <w:t>.</w:t>
      </w:r>
      <w:r>
        <w:t>u7) + 0</w:t>
      </w:r>
      <w:r w:rsidR="00644CD5">
        <w:t>.</w:t>
      </w:r>
      <w:r>
        <w:t>346*T(v12</w:t>
      </w:r>
      <w:r w:rsidR="00644CD5">
        <w:t>.</w:t>
      </w:r>
      <w:r>
        <w:t>u7) -0</w:t>
      </w:r>
      <w:r w:rsidR="00644CD5">
        <w:t>.</w:t>
      </w:r>
      <w:r>
        <w:t>243*T(v10</w:t>
      </w:r>
      <w:r w:rsidR="00644CD5">
        <w:t>.</w:t>
      </w:r>
      <w:r>
        <w:t>u20) + 0</w:t>
      </w:r>
      <w:r w:rsidR="00644CD5">
        <w:t>.</w:t>
      </w:r>
      <w:r>
        <w:t>112*T(v12</w:t>
      </w:r>
      <w:r w:rsidR="00644CD5">
        <w:t>.</w:t>
      </w:r>
      <w:r>
        <w:t>u15) + 0</w:t>
      </w:r>
      <w:r w:rsidR="00644CD5">
        <w:t>.</w:t>
      </w:r>
      <w:r>
        <w:t>241*T(v39) -0</w:t>
      </w:r>
      <w:r w:rsidR="00644CD5">
        <w:t>.</w:t>
      </w:r>
      <w:r>
        <w:t>262*T(v11</w:t>
      </w:r>
      <w:r w:rsidR="00644CD5">
        <w:t>.</w:t>
      </w:r>
      <w:r>
        <w:t>u18) + 0</w:t>
      </w:r>
      <w:r w:rsidR="00644CD5">
        <w:t>.</w:t>
      </w:r>
      <w:r>
        <w:t>283*T(u5) -0</w:t>
      </w:r>
      <w:r w:rsidR="00644CD5">
        <w:t>.</w:t>
      </w:r>
      <w:r>
        <w:t>212*T(v17</w:t>
      </w:r>
      <w:r w:rsidR="00644CD5">
        <w:t>.</w:t>
      </w:r>
      <w:r>
        <w:t>u25) + 0</w:t>
      </w:r>
      <w:r w:rsidR="00644CD5">
        <w:t>.</w:t>
      </w:r>
      <w:r>
        <w:t>337*T(v17</w:t>
      </w:r>
      <w:r w:rsidR="00644CD5">
        <w:t>.</w:t>
      </w:r>
      <w:r>
        <w:t>u1) + 0</w:t>
      </w:r>
      <w:r w:rsidR="00644CD5">
        <w:t>.</w:t>
      </w:r>
      <w:r>
        <w:t>249*T(v18</w:t>
      </w:r>
      <w:r w:rsidR="00644CD5">
        <w:t>.</w:t>
      </w:r>
      <w:r>
        <w:t>u25) + 0</w:t>
      </w:r>
      <w:r w:rsidR="00644CD5">
        <w:t>.</w:t>
      </w:r>
      <w:r>
        <w:t>363*T(v24</w:t>
      </w:r>
      <w:r w:rsidR="00644CD5">
        <w:t>.</w:t>
      </w:r>
      <w:r>
        <w:t>u6) -0</w:t>
      </w:r>
      <w:r w:rsidR="00644CD5">
        <w:t>.</w:t>
      </w:r>
      <w:r>
        <w:t>194*T(v16) -0</w:t>
      </w:r>
      <w:r w:rsidR="00644CD5">
        <w:t>.</w:t>
      </w:r>
      <w:r>
        <w:t>363*T(v23</w:t>
      </w:r>
      <w:r w:rsidR="00644CD5">
        <w:t>.</w:t>
      </w:r>
      <w:r>
        <w:t>u1) -0</w:t>
      </w:r>
      <w:r w:rsidR="00644CD5">
        <w:t>.</w:t>
      </w:r>
      <w:r>
        <w:t>42*T(v2</w:t>
      </w:r>
      <w:r w:rsidR="00644CD5">
        <w:t>.</w:t>
      </w:r>
      <w:r>
        <w:t>u14) + 0</w:t>
      </w:r>
      <w:r w:rsidR="00644CD5">
        <w:t>.</w:t>
      </w:r>
      <w:r>
        <w:t>376*T(v24</w:t>
      </w:r>
      <w:r w:rsidR="00644CD5">
        <w:t>.</w:t>
      </w:r>
      <w:r>
        <w:t>u14) -0</w:t>
      </w:r>
      <w:r w:rsidR="00644CD5">
        <w:t>.</w:t>
      </w:r>
      <w:r>
        <w:t>217*T(v37</w:t>
      </w:r>
      <w:r w:rsidR="00644CD5">
        <w:t>.</w:t>
      </w:r>
      <w:r>
        <w:t>u1) + 0</w:t>
      </w:r>
      <w:r w:rsidR="00644CD5">
        <w:t>.</w:t>
      </w:r>
      <w:r>
        <w:t>261*T(v6</w:t>
      </w:r>
      <w:r w:rsidR="00644CD5">
        <w:t>.</w:t>
      </w:r>
      <w:r>
        <w:t>u16) -0</w:t>
      </w:r>
      <w:r w:rsidR="00644CD5">
        <w:t>.</w:t>
      </w:r>
      <w:r>
        <w:t>316*T(v4</w:t>
      </w:r>
      <w:r w:rsidR="00644CD5">
        <w:t>.</w:t>
      </w:r>
      <w:r>
        <w:t>u14) + 0</w:t>
      </w:r>
      <w:r w:rsidR="00644CD5">
        <w:t>.</w:t>
      </w:r>
      <w:r>
        <w:t>191*T(v22) + 0</w:t>
      </w:r>
      <w:r w:rsidR="00644CD5">
        <w:t>.</w:t>
      </w:r>
      <w:r>
        <w:t>293*T(v1</w:t>
      </w:r>
      <w:r w:rsidR="00644CD5">
        <w:t>.</w:t>
      </w:r>
      <w:r>
        <w:t>u13) -0</w:t>
      </w:r>
      <w:r w:rsidR="00644CD5">
        <w:t>.</w:t>
      </w:r>
      <w:r>
        <w:t>323*T(v21</w:t>
      </w:r>
      <w:r w:rsidR="00644CD5">
        <w:t>.</w:t>
      </w:r>
      <w:r>
        <w:t>u21) + 0</w:t>
      </w:r>
      <w:r w:rsidR="00644CD5">
        <w:t>.</w:t>
      </w:r>
      <w:r>
        <w:t>0628*MW -0</w:t>
      </w:r>
      <w:r w:rsidR="00644CD5">
        <w:t>.</w:t>
      </w:r>
      <w:r>
        <w:t>335*T(v1</w:t>
      </w:r>
      <w:r w:rsidR="00644CD5">
        <w:t>.</w:t>
      </w:r>
      <w:r>
        <w:t>u33) -0</w:t>
      </w:r>
      <w:r w:rsidR="00644CD5">
        <w:t>.</w:t>
      </w:r>
      <w:r>
        <w:t>243*T(v7</w:t>
      </w:r>
      <w:r w:rsidR="00644CD5">
        <w:t>.</w:t>
      </w:r>
      <w:r>
        <w:t>u16) + 0</w:t>
      </w:r>
      <w:r w:rsidR="00644CD5">
        <w:t>.</w:t>
      </w:r>
      <w:r>
        <w:t>331*T(v4</w:t>
      </w:r>
      <w:r w:rsidR="00644CD5">
        <w:t>.</w:t>
      </w:r>
      <w:r>
        <w:t>u18) -0</w:t>
      </w:r>
      <w:r w:rsidR="00644CD5">
        <w:t>.</w:t>
      </w:r>
      <w:r>
        <w:t>303*T(v18</w:t>
      </w:r>
      <w:r w:rsidR="00644CD5">
        <w:t>.</w:t>
      </w:r>
      <w:r>
        <w:t>u11) -0</w:t>
      </w:r>
      <w:r w:rsidR="00644CD5">
        <w:t>.</w:t>
      </w:r>
      <w:r>
        <w:t>22*T(v18</w:t>
      </w:r>
      <w:r w:rsidR="00644CD5">
        <w:t>.</w:t>
      </w:r>
      <w:r>
        <w:t>u22) -0</w:t>
      </w:r>
      <w:r w:rsidR="00644CD5">
        <w:t>.</w:t>
      </w:r>
      <w:r>
        <w:t>168*T(v20</w:t>
      </w:r>
      <w:r w:rsidR="00644CD5">
        <w:t>.</w:t>
      </w:r>
      <w:r>
        <w:t>u13) -0</w:t>
      </w:r>
      <w:r w:rsidR="00644CD5">
        <w:t>.</w:t>
      </w:r>
      <w:r>
        <w:t>201*T(v9</w:t>
      </w:r>
      <w:r w:rsidR="00644CD5">
        <w:t>.</w:t>
      </w:r>
      <w:r>
        <w:t>u32) + 0</w:t>
      </w:r>
      <w:r w:rsidR="00644CD5">
        <w:t>.</w:t>
      </w:r>
      <w:r>
        <w:t>344*T(v11</w:t>
      </w:r>
      <w:r w:rsidR="00644CD5">
        <w:t>.</w:t>
      </w:r>
      <w:r>
        <w:t>u2) + 0</w:t>
      </w:r>
      <w:r w:rsidR="00644CD5">
        <w:t>.</w:t>
      </w:r>
      <w:r>
        <w:t>244*T(v31</w:t>
      </w:r>
      <w:r w:rsidR="00644CD5">
        <w:t>.</w:t>
      </w:r>
      <w:r>
        <w:t>u11) -0</w:t>
      </w:r>
      <w:r w:rsidR="00644CD5">
        <w:t>.</w:t>
      </w:r>
      <w:r>
        <w:t>128*T(v4</w:t>
      </w:r>
      <w:r w:rsidR="00644CD5">
        <w:t>.</w:t>
      </w:r>
      <w:r>
        <w:t>u9) -0</w:t>
      </w:r>
      <w:r w:rsidR="00644CD5">
        <w:t>.</w:t>
      </w:r>
      <w:r>
        <w:t>163*T(u4) + 0</w:t>
      </w:r>
      <w:r w:rsidR="00644CD5">
        <w:t>.</w:t>
      </w:r>
      <w:r>
        <w:t>274*T(v7</w:t>
      </w:r>
      <w:r w:rsidR="00644CD5">
        <w:t>.</w:t>
      </w:r>
      <w:r>
        <w:t>u5) + 0</w:t>
      </w:r>
      <w:r w:rsidR="00644CD5">
        <w:t>.</w:t>
      </w:r>
      <w:r>
        <w:t>355*T(v18</w:t>
      </w:r>
      <w:r w:rsidR="00644CD5">
        <w:t>.</w:t>
      </w:r>
      <w:r>
        <w:t>u2) + 0</w:t>
      </w:r>
      <w:r w:rsidR="00644CD5">
        <w:t>.</w:t>
      </w:r>
      <w:r>
        <w:t>132*T(v2</w:t>
      </w:r>
      <w:r w:rsidR="00644CD5">
        <w:t>.</w:t>
      </w:r>
      <w:r>
        <w:t>u40) + 0</w:t>
      </w:r>
      <w:r w:rsidR="00644CD5">
        <w:t>.</w:t>
      </w:r>
      <w:r>
        <w:t>243*T(v2</w:t>
      </w:r>
      <w:r w:rsidR="00644CD5">
        <w:t>.</w:t>
      </w:r>
      <w:r>
        <w:t>u3) -0</w:t>
      </w:r>
      <w:r w:rsidR="00644CD5">
        <w:t>.</w:t>
      </w:r>
      <w:r>
        <w:t>081*T(v29</w:t>
      </w:r>
      <w:r w:rsidR="00644CD5">
        <w:t>.</w:t>
      </w:r>
      <w:r>
        <w:t>u9) + 0</w:t>
      </w:r>
      <w:r w:rsidR="00644CD5">
        <w:t>.</w:t>
      </w:r>
      <w:r>
        <w:t>193*T(v15</w:t>
      </w:r>
      <w:r w:rsidR="00644CD5">
        <w:t>.</w:t>
      </w:r>
      <w:r>
        <w:t>u28) -0</w:t>
      </w:r>
      <w:r w:rsidR="00644CD5">
        <w:t>.</w:t>
      </w:r>
      <w:r>
        <w:t>202*T(v2</w:t>
      </w:r>
      <w:r w:rsidR="00644CD5">
        <w:t>.</w:t>
      </w:r>
      <w:r>
        <w:t>u24) -0</w:t>
      </w:r>
      <w:r w:rsidR="00644CD5">
        <w:t>.</w:t>
      </w:r>
      <w:r>
        <w:t>289*T(v11</w:t>
      </w:r>
      <w:r w:rsidR="00644CD5">
        <w:t>.</w:t>
      </w:r>
      <w:r>
        <w:t>u27) -0</w:t>
      </w:r>
      <w:r w:rsidR="00644CD5">
        <w:t>.</w:t>
      </w:r>
      <w:r>
        <w:t>206*T(v23</w:t>
      </w:r>
      <w:r w:rsidR="00644CD5">
        <w:t>.</w:t>
      </w:r>
      <w:r>
        <w:t>u5) + 0</w:t>
      </w:r>
      <w:r w:rsidR="00644CD5">
        <w:t>.</w:t>
      </w:r>
      <w:r>
        <w:t>144*T(v12</w:t>
      </w:r>
      <w:r w:rsidR="00644CD5">
        <w:t>.</w:t>
      </w:r>
      <w:r>
        <w:t>u28) -0</w:t>
      </w:r>
      <w:r w:rsidR="00644CD5">
        <w:t>.</w:t>
      </w:r>
      <w:r>
        <w:t>245*T(v15</w:t>
      </w:r>
      <w:r w:rsidR="00644CD5">
        <w:t>.</w:t>
      </w:r>
      <w:r>
        <w:t>u26) -0</w:t>
      </w:r>
      <w:r w:rsidR="00644CD5">
        <w:t>.</w:t>
      </w:r>
      <w:r>
        <w:t>264*T(v19</w:t>
      </w:r>
      <w:r w:rsidR="00644CD5">
        <w:t>.</w:t>
      </w:r>
      <w:r>
        <w:t>u7) -0</w:t>
      </w:r>
      <w:r w:rsidR="00644CD5">
        <w:t>.</w:t>
      </w:r>
      <w:r>
        <w:t>137*T(v14</w:t>
      </w:r>
      <w:r w:rsidR="00644CD5">
        <w:t>.</w:t>
      </w:r>
      <w:r>
        <w:t>u24) + 0</w:t>
      </w:r>
      <w:r w:rsidR="00644CD5">
        <w:t>.</w:t>
      </w:r>
      <w:r>
        <w:t>172*T(v30) + 0</w:t>
      </w:r>
      <w:r w:rsidR="00644CD5">
        <w:t>.</w:t>
      </w:r>
      <w:r>
        <w:t>255*T(v7</w:t>
      </w:r>
      <w:r w:rsidR="00644CD5">
        <w:t>.</w:t>
      </w:r>
      <w:r>
        <w:t>u14) -4</w:t>
      </w:r>
      <w:r w:rsidR="00644CD5">
        <w:t>.</w:t>
      </w:r>
      <w:r>
        <w:t>74*Length^2 + 0</w:t>
      </w:r>
      <w:r w:rsidR="00644CD5">
        <w:t>.</w:t>
      </w:r>
      <w:r>
        <w:t>299*T(v4</w:t>
      </w:r>
      <w:r w:rsidR="00644CD5">
        <w:t>.</w:t>
      </w:r>
      <w:r>
        <w:t>u13) + 0</w:t>
      </w:r>
      <w:r w:rsidR="00644CD5">
        <w:t>.</w:t>
      </w:r>
      <w:r>
        <w:t>161*T(v16</w:t>
      </w:r>
      <w:r w:rsidR="00644CD5">
        <w:t>.</w:t>
      </w:r>
      <w:r>
        <w:t>u27) + 0</w:t>
      </w:r>
      <w:r w:rsidR="00644CD5">
        <w:t>.</w:t>
      </w:r>
      <w:r>
        <w:t>265*T(v19</w:t>
      </w:r>
      <w:r w:rsidR="00644CD5">
        <w:t>.</w:t>
      </w:r>
      <w:r>
        <w:t>u2) -0</w:t>
      </w:r>
      <w:r w:rsidR="00644CD5">
        <w:t>.</w:t>
      </w:r>
      <w:r>
        <w:t>078*T(v36) + 0</w:t>
      </w:r>
      <w:r w:rsidR="00644CD5">
        <w:t>.</w:t>
      </w:r>
      <w:r>
        <w:t>179*T(v36</w:t>
      </w:r>
      <w:r w:rsidR="00644CD5">
        <w:t>.</w:t>
      </w:r>
      <w:r>
        <w:t>u3) -0</w:t>
      </w:r>
      <w:r w:rsidR="00644CD5">
        <w:t>.</w:t>
      </w:r>
      <w:r>
        <w:t>289*T(v15</w:t>
      </w:r>
      <w:r w:rsidR="00644CD5">
        <w:t>.</w:t>
      </w:r>
      <w:r>
        <w:t>u23) -0</w:t>
      </w:r>
      <w:r w:rsidR="00644CD5">
        <w:t>.</w:t>
      </w:r>
      <w:r>
        <w:t>145*T(v27</w:t>
      </w:r>
      <w:r w:rsidR="00644CD5">
        <w:t>.</w:t>
      </w:r>
      <w:r>
        <w:t>u12) + 0</w:t>
      </w:r>
      <w:r w:rsidR="00644CD5">
        <w:t>.</w:t>
      </w:r>
      <w:r>
        <w:t>129*T(v1</w:t>
      </w:r>
      <w:r w:rsidR="00644CD5">
        <w:t>.</w:t>
      </w:r>
      <w:r>
        <w:t>u39) -0</w:t>
      </w:r>
      <w:r w:rsidR="00644CD5">
        <w:t>.</w:t>
      </w:r>
      <w:r>
        <w:t>216*T(v26</w:t>
      </w:r>
      <w:r w:rsidR="00644CD5">
        <w:t>.</w:t>
      </w:r>
      <w:r>
        <w:t>u8) + 0</w:t>
      </w:r>
      <w:r w:rsidR="00644CD5">
        <w:t>.</w:t>
      </w:r>
      <w:r>
        <w:t>198*T(v21</w:t>
      </w:r>
      <w:r w:rsidR="00644CD5">
        <w:t>.</w:t>
      </w:r>
      <w:r>
        <w:t>u13) -0</w:t>
      </w:r>
      <w:r w:rsidR="00644CD5">
        <w:t>.</w:t>
      </w:r>
      <w:r>
        <w:t>238*T(v22</w:t>
      </w:r>
      <w:r w:rsidR="00644CD5">
        <w:t>.</w:t>
      </w:r>
      <w:r>
        <w:t>u21) -0</w:t>
      </w:r>
      <w:r w:rsidR="00644CD5">
        <w:t>.</w:t>
      </w:r>
      <w:r>
        <w:t>161*T(v3</w:t>
      </w:r>
      <w:r w:rsidR="00644CD5">
        <w:t>.</w:t>
      </w:r>
      <w:r>
        <w:t>u28) -0</w:t>
      </w:r>
      <w:r w:rsidR="00644CD5">
        <w:t>.</w:t>
      </w:r>
      <w:r>
        <w:t>207*T(v31</w:t>
      </w:r>
      <w:r w:rsidR="00644CD5">
        <w:t>.</w:t>
      </w:r>
      <w:r>
        <w:t>u10) + 0</w:t>
      </w:r>
      <w:r w:rsidR="00644CD5">
        <w:t>.</w:t>
      </w:r>
      <w:r>
        <w:t>149*T(v17</w:t>
      </w:r>
      <w:r w:rsidR="00644CD5">
        <w:t>.</w:t>
      </w:r>
      <w:r>
        <w:t>u21) -0</w:t>
      </w:r>
      <w:r w:rsidR="00644CD5">
        <w:t>.</w:t>
      </w:r>
      <w:r>
        <w:t>143*T(v12</w:t>
      </w:r>
      <w:r w:rsidR="00644CD5">
        <w:t>.</w:t>
      </w:r>
      <w:r>
        <w:t>u30) -0</w:t>
      </w:r>
      <w:r w:rsidR="00644CD5">
        <w:t>.</w:t>
      </w:r>
      <w:r>
        <w:t>245*T(v7</w:t>
      </w:r>
      <w:r w:rsidR="00644CD5">
        <w:t>.</w:t>
      </w:r>
      <w:r>
        <w:t>u10) + 0</w:t>
      </w:r>
      <w:r w:rsidR="00644CD5">
        <w:t>.</w:t>
      </w:r>
      <w:r>
        <w:t>202*T(v19</w:t>
      </w:r>
      <w:r w:rsidR="00644CD5">
        <w:t>.</w:t>
      </w:r>
      <w:r>
        <w:t>u23) -0</w:t>
      </w:r>
      <w:r w:rsidR="00644CD5">
        <w:t>.</w:t>
      </w:r>
      <w:r>
        <w:t>152*T(v31</w:t>
      </w:r>
      <w:r w:rsidR="00644CD5">
        <w:t>.</w:t>
      </w:r>
      <w:r>
        <w:t>u6) -0</w:t>
      </w:r>
      <w:r w:rsidR="00644CD5">
        <w:t>.</w:t>
      </w:r>
      <w:r>
        <w:t>128*T(v27</w:t>
      </w:r>
      <w:r w:rsidR="00644CD5">
        <w:t>.</w:t>
      </w:r>
      <w:r>
        <w:t>u6) -0</w:t>
      </w:r>
      <w:r w:rsidR="00644CD5">
        <w:t>.</w:t>
      </w:r>
      <w:r>
        <w:t>154*T(v31</w:t>
      </w:r>
      <w:r w:rsidR="00644CD5">
        <w:t>.</w:t>
      </w:r>
      <w:r>
        <w:t>u8) -0</w:t>
      </w:r>
      <w:r w:rsidR="00644CD5">
        <w:t>.</w:t>
      </w:r>
      <w:r>
        <w:t>157*T(v3</w:t>
      </w:r>
      <w:r w:rsidR="00644CD5">
        <w:t>.</w:t>
      </w:r>
      <w:r>
        <w:t>u27) -0</w:t>
      </w:r>
      <w:r w:rsidR="00644CD5">
        <w:t>.</w:t>
      </w:r>
      <w:r>
        <w:t>193*T(v4</w:t>
      </w:r>
      <w:r w:rsidR="00644CD5">
        <w:t>.</w:t>
      </w:r>
      <w:r>
        <w:t>u10) + 0</w:t>
      </w:r>
      <w:r w:rsidR="00644CD5">
        <w:t>.</w:t>
      </w:r>
      <w:r>
        <w:t>188*T(v7</w:t>
      </w:r>
      <w:r w:rsidR="00644CD5">
        <w:t>.</w:t>
      </w:r>
      <w:r>
        <w:t>u36) + 0</w:t>
      </w:r>
      <w:r w:rsidR="00644CD5">
        <w:t>.</w:t>
      </w:r>
      <w:r>
        <w:t>2*T(v18</w:t>
      </w:r>
      <w:r w:rsidR="00644CD5">
        <w:t>.</w:t>
      </w:r>
      <w:r>
        <w:t>u5) -0</w:t>
      </w:r>
      <w:r w:rsidR="00644CD5">
        <w:t>.</w:t>
      </w:r>
      <w:r>
        <w:t>12*T(v13</w:t>
      </w:r>
      <w:r w:rsidR="00644CD5">
        <w:t>.</w:t>
      </w:r>
      <w:r>
        <w:t>u12) + 0</w:t>
      </w:r>
      <w:r w:rsidR="00644CD5">
        <w:t>.</w:t>
      </w:r>
      <w:r>
        <w:t>213*T(v8</w:t>
      </w:r>
      <w:r w:rsidR="00644CD5">
        <w:t>.</w:t>
      </w:r>
      <w:r>
        <w:t>u34) -0</w:t>
      </w:r>
      <w:r w:rsidR="00644CD5">
        <w:t>.</w:t>
      </w:r>
      <w:r>
        <w:t>114*T(v26</w:t>
      </w:r>
      <w:r w:rsidR="00644CD5">
        <w:t>.</w:t>
      </w:r>
      <w:r>
        <w:t>u11) + 0</w:t>
      </w:r>
      <w:r w:rsidR="00644CD5">
        <w:t>.</w:t>
      </w:r>
      <w:r>
        <w:t>222*T(v6</w:t>
      </w:r>
      <w:r w:rsidR="00644CD5">
        <w:t>.</w:t>
      </w:r>
      <w:r>
        <w:t>u13) + 0</w:t>
      </w:r>
      <w:r w:rsidR="00644CD5">
        <w:t>.</w:t>
      </w:r>
      <w:r>
        <w:t>212*T(v20</w:t>
      </w:r>
      <w:r w:rsidR="00644CD5">
        <w:t>.</w:t>
      </w:r>
      <w:r>
        <w:t>u5) + 0</w:t>
      </w:r>
      <w:r w:rsidR="00644CD5">
        <w:t>.</w:t>
      </w:r>
      <w:r>
        <w:t>262*T(v8</w:t>
      </w:r>
      <w:r w:rsidR="00644CD5">
        <w:t>.</w:t>
      </w:r>
      <w:r>
        <w:t>u17) + 0</w:t>
      </w:r>
      <w:r w:rsidR="00644CD5">
        <w:t>.</w:t>
      </w:r>
      <w:r>
        <w:t>17*T(v19</w:t>
      </w:r>
      <w:r w:rsidR="00644CD5">
        <w:t>.</w:t>
      </w:r>
      <w:r>
        <w:t>u21) + 0</w:t>
      </w:r>
      <w:r w:rsidR="00644CD5">
        <w:t>.</w:t>
      </w:r>
      <w:r>
        <w:t>128*T(v26</w:t>
      </w:r>
      <w:r w:rsidR="00644CD5">
        <w:t>.</w:t>
      </w:r>
      <w:r>
        <w:t>u12) + 0</w:t>
      </w:r>
      <w:r w:rsidR="00644CD5">
        <w:t>.</w:t>
      </w:r>
      <w:r>
        <w:t>193*T(v5</w:t>
      </w:r>
      <w:r w:rsidR="00644CD5">
        <w:t>.</w:t>
      </w:r>
      <w:r>
        <w:t>u28) -0</w:t>
      </w:r>
      <w:r w:rsidR="00644CD5">
        <w:t>.</w:t>
      </w:r>
      <w:r>
        <w:t>226*T(v10</w:t>
      </w:r>
      <w:r w:rsidR="00644CD5">
        <w:t>.</w:t>
      </w:r>
      <w:r>
        <w:t>u4) -0</w:t>
      </w:r>
      <w:r w:rsidR="00644CD5">
        <w:t>.</w:t>
      </w:r>
      <w:r>
        <w:t>194*T(v23</w:t>
      </w:r>
      <w:r w:rsidR="00644CD5">
        <w:t>.</w:t>
      </w:r>
      <w:r>
        <w:t>u10) + 0</w:t>
      </w:r>
      <w:r w:rsidR="00644CD5">
        <w:t>.</w:t>
      </w:r>
      <w:r>
        <w:t>156*T(v21</w:t>
      </w:r>
      <w:r w:rsidR="00644CD5">
        <w:t>.</w:t>
      </w:r>
      <w:r>
        <w:t>u19) -0</w:t>
      </w:r>
      <w:r w:rsidR="00644CD5">
        <w:t>.</w:t>
      </w:r>
      <w:r>
        <w:t>136*T(v16</w:t>
      </w:r>
      <w:r w:rsidR="00644CD5">
        <w:t>.</w:t>
      </w:r>
      <w:r>
        <w:t>u26) -0</w:t>
      </w:r>
      <w:r w:rsidR="00644CD5">
        <w:t>.</w:t>
      </w:r>
      <w:r>
        <w:t>186*T(v20</w:t>
      </w:r>
      <w:r w:rsidR="00644CD5">
        <w:t>.</w:t>
      </w:r>
      <w:r>
        <w:t>u23) + 0</w:t>
      </w:r>
      <w:r w:rsidR="00644CD5">
        <w:t>.</w:t>
      </w:r>
      <w:r>
        <w:t>12*T(v35</w:t>
      </w:r>
      <w:r w:rsidR="00644CD5">
        <w:t>.</w:t>
      </w:r>
      <w:r>
        <w:t>u6) -0</w:t>
      </w:r>
      <w:r w:rsidR="00644CD5">
        <w:t>.</w:t>
      </w:r>
      <w:r>
        <w:t>128*T(v36</w:t>
      </w:r>
      <w:r w:rsidR="00644CD5">
        <w:t>.</w:t>
      </w:r>
      <w:r>
        <w:t>u6) + 0</w:t>
      </w:r>
      <w:r w:rsidR="00644CD5">
        <w:t>.</w:t>
      </w:r>
      <w:r>
        <w:t>0979*T(u43) -0</w:t>
      </w:r>
      <w:r w:rsidR="00644CD5">
        <w:t>.</w:t>
      </w:r>
      <w:r>
        <w:t>182*T(v9</w:t>
      </w:r>
      <w:r w:rsidR="00644CD5">
        <w:t>.</w:t>
      </w:r>
      <w:r>
        <w:t>u9) -0</w:t>
      </w:r>
      <w:r w:rsidR="00644CD5">
        <w:t>.</w:t>
      </w:r>
      <w:r>
        <w:t>101*T(u15) -0</w:t>
      </w:r>
      <w:r w:rsidR="00644CD5">
        <w:t>.</w:t>
      </w:r>
      <w:r>
        <w:t>106*T(v1</w:t>
      </w:r>
      <w:r w:rsidR="00644CD5">
        <w:t>.</w:t>
      </w:r>
      <w:r>
        <w:t>u38) + 0</w:t>
      </w:r>
      <w:r w:rsidR="00644CD5">
        <w:t>.</w:t>
      </w:r>
      <w:r>
        <w:t>172*T(v3</w:t>
      </w:r>
      <w:r w:rsidR="00644CD5">
        <w:t>.</w:t>
      </w:r>
      <w:r>
        <w:t>u33) + 0</w:t>
      </w:r>
      <w:r w:rsidR="00644CD5">
        <w:t>.</w:t>
      </w:r>
      <w:r>
        <w:t>0801*T(v11</w:t>
      </w:r>
      <w:r w:rsidR="00644CD5">
        <w:t>.</w:t>
      </w:r>
      <w:r>
        <w:t>u16) + 0</w:t>
      </w:r>
      <w:r w:rsidR="00644CD5">
        <w:t>.</w:t>
      </w:r>
      <w:r>
        <w:t>147*T(v30</w:t>
      </w:r>
      <w:r w:rsidR="00644CD5">
        <w:t>.</w:t>
      </w:r>
      <w:r>
        <w:t>u5) -0</w:t>
      </w:r>
      <w:r w:rsidR="00644CD5">
        <w:t>.</w:t>
      </w:r>
      <w:r>
        <w:t>223*T(v26</w:t>
      </w:r>
      <w:r w:rsidR="00644CD5">
        <w:t>.</w:t>
      </w:r>
      <w:r>
        <w:t>u2) -0</w:t>
      </w:r>
      <w:r w:rsidR="00644CD5">
        <w:t>.</w:t>
      </w:r>
      <w:r>
        <w:t>136*T(v4</w:t>
      </w:r>
      <w:r w:rsidR="00644CD5">
        <w:t>.</w:t>
      </w:r>
      <w:r>
        <w:t>u16) + 0</w:t>
      </w:r>
      <w:r w:rsidR="00644CD5">
        <w:t>.</w:t>
      </w:r>
      <w:r>
        <w:t>22*T(v4</w:t>
      </w:r>
      <w:r w:rsidR="00644CD5">
        <w:t>.</w:t>
      </w:r>
      <w:r>
        <w:t>u1) + 0</w:t>
      </w:r>
      <w:r w:rsidR="00644CD5">
        <w:t>.</w:t>
      </w:r>
      <w:r>
        <w:t>169*T(v19</w:t>
      </w:r>
      <w:r w:rsidR="00644CD5">
        <w:t>.</w:t>
      </w:r>
      <w:r>
        <w:t>u15) + 0</w:t>
      </w:r>
      <w:r w:rsidR="00644CD5">
        <w:t>.</w:t>
      </w:r>
      <w:r>
        <w:t>165*T(v31</w:t>
      </w:r>
      <w:r w:rsidR="00644CD5">
        <w:t>.</w:t>
      </w:r>
      <w:r>
        <w:t>u4) + 0</w:t>
      </w:r>
      <w:r w:rsidR="00644CD5">
        <w:t>.</w:t>
      </w:r>
      <w:r>
        <w:t>11*T(u26) + 0</w:t>
      </w:r>
      <w:r w:rsidR="00644CD5">
        <w:t>.</w:t>
      </w:r>
      <w:r>
        <w:t>152*T(v18</w:t>
      </w:r>
      <w:r w:rsidR="00644CD5">
        <w:t>.</w:t>
      </w:r>
      <w:r>
        <w:t>u19) + 0</w:t>
      </w:r>
      <w:r w:rsidR="00644CD5">
        <w:t>.</w:t>
      </w:r>
      <w:r>
        <w:t>182*T(v15</w:t>
      </w:r>
      <w:r w:rsidR="00644CD5">
        <w:t>.</w:t>
      </w:r>
      <w:r>
        <w:t>u17) + 0</w:t>
      </w:r>
      <w:r w:rsidR="00644CD5">
        <w:t>.</w:t>
      </w:r>
      <w:r>
        <w:t>153*T(v16</w:t>
      </w:r>
      <w:r w:rsidR="00644CD5">
        <w:t>.</w:t>
      </w:r>
      <w:r>
        <w:t>u15) -0</w:t>
      </w:r>
      <w:r w:rsidR="00644CD5">
        <w:t>.</w:t>
      </w:r>
      <w:r>
        <w:t>207*T(v14</w:t>
      </w:r>
      <w:r w:rsidR="00644CD5">
        <w:t>.</w:t>
      </w:r>
      <w:r>
        <w:t>u22) -0</w:t>
      </w:r>
      <w:r w:rsidR="00644CD5">
        <w:t>.</w:t>
      </w:r>
      <w:r>
        <w:t>212*T(v8</w:t>
      </w:r>
      <w:r w:rsidR="00644CD5">
        <w:t>.</w:t>
      </w:r>
      <w:r>
        <w:t>u6) + 0</w:t>
      </w:r>
      <w:r w:rsidR="00644CD5">
        <w:t>.</w:t>
      </w:r>
      <w:r>
        <w:t>16*T(v19</w:t>
      </w:r>
      <w:r w:rsidR="00644CD5">
        <w:t>.</w:t>
      </w:r>
      <w:r>
        <w:t>u5) + 0</w:t>
      </w:r>
      <w:r w:rsidR="00644CD5">
        <w:t>.</w:t>
      </w:r>
      <w:r>
        <w:t>152*T(v9</w:t>
      </w:r>
      <w:r w:rsidR="00644CD5">
        <w:t>.</w:t>
      </w:r>
      <w:r>
        <w:t>u15) -</w:t>
      </w:r>
      <w:r>
        <w:lastRenderedPageBreak/>
        <w:t>0</w:t>
      </w:r>
      <w:r w:rsidR="00644CD5">
        <w:t>.</w:t>
      </w:r>
      <w:r>
        <w:t>145*T(v25</w:t>
      </w:r>
      <w:r w:rsidR="00644CD5">
        <w:t>.</w:t>
      </w:r>
      <w:r>
        <w:t>u1) -0</w:t>
      </w:r>
      <w:r w:rsidR="00644CD5">
        <w:t>.</w:t>
      </w:r>
      <w:r>
        <w:t>191*T(v5</w:t>
      </w:r>
      <w:r w:rsidR="00644CD5">
        <w:t>.</w:t>
      </w:r>
      <w:r>
        <w:t>u1) -0</w:t>
      </w:r>
      <w:r w:rsidR="00644CD5">
        <w:t>.</w:t>
      </w:r>
      <w:r>
        <w:t>151*T(v28</w:t>
      </w:r>
      <w:r w:rsidR="00644CD5">
        <w:t>.</w:t>
      </w:r>
      <w:r>
        <w:t>u12) -0</w:t>
      </w:r>
      <w:r w:rsidR="00644CD5">
        <w:t>.</w:t>
      </w:r>
      <w:r>
        <w:t>109*T(v11</w:t>
      </w:r>
      <w:r w:rsidR="00644CD5">
        <w:t>.</w:t>
      </w:r>
      <w:r>
        <w:t>u31) -0</w:t>
      </w:r>
      <w:r w:rsidR="00644CD5">
        <w:t>.</w:t>
      </w:r>
      <w:r>
        <w:t>141*T(v39</w:t>
      </w:r>
      <w:r w:rsidR="00644CD5">
        <w:t>.</w:t>
      </w:r>
      <w:r>
        <w:t>u3) + 0</w:t>
      </w:r>
      <w:r w:rsidR="00644CD5">
        <w:t>.</w:t>
      </w:r>
      <w:r>
        <w:t>116*T(u39) + 0</w:t>
      </w:r>
      <w:r w:rsidR="00644CD5">
        <w:t>.</w:t>
      </w:r>
      <w:r>
        <w:t>146*T(v14</w:t>
      </w:r>
      <w:r w:rsidR="00644CD5">
        <w:t>.</w:t>
      </w:r>
      <w:r>
        <w:t>u8) -0</w:t>
      </w:r>
      <w:r w:rsidR="00644CD5">
        <w:t>.</w:t>
      </w:r>
      <w:r>
        <w:t>138*T(v8</w:t>
      </w:r>
      <w:r w:rsidR="00644CD5">
        <w:t>.</w:t>
      </w:r>
      <w:r>
        <w:t>u1) + 0</w:t>
      </w:r>
      <w:r w:rsidR="00644CD5">
        <w:t>.</w:t>
      </w:r>
      <w:r>
        <w:t>137*T(v24</w:t>
      </w:r>
      <w:r w:rsidR="00644CD5">
        <w:t>.</w:t>
      </w:r>
      <w:r>
        <w:t>u1) -0</w:t>
      </w:r>
      <w:r w:rsidR="00644CD5">
        <w:t>.</w:t>
      </w:r>
      <w:r>
        <w:t>158*T(v35</w:t>
      </w:r>
      <w:r w:rsidR="00644CD5">
        <w:t>.</w:t>
      </w:r>
      <w:r>
        <w:t>u2) -0</w:t>
      </w:r>
      <w:r w:rsidR="00644CD5">
        <w:t>.</w:t>
      </w:r>
      <w:r>
        <w:t>124*T(v35</w:t>
      </w:r>
      <w:r w:rsidR="00644CD5">
        <w:t>.</w:t>
      </w:r>
      <w:r>
        <w:t>u5) + 0</w:t>
      </w:r>
      <w:r w:rsidR="00644CD5">
        <w:t>.</w:t>
      </w:r>
      <w:r>
        <w:t>154*T(v8</w:t>
      </w:r>
      <w:r w:rsidR="00644CD5">
        <w:t>.</w:t>
      </w:r>
      <w:r>
        <w:t>u18) -0</w:t>
      </w:r>
      <w:r w:rsidR="00644CD5">
        <w:t>.</w:t>
      </w:r>
      <w:r>
        <w:t>122*T(v15</w:t>
      </w:r>
      <w:r w:rsidR="00644CD5">
        <w:t>.</w:t>
      </w:r>
      <w:r>
        <w:t>u25) -0</w:t>
      </w:r>
      <w:r w:rsidR="00644CD5">
        <w:t>.</w:t>
      </w:r>
      <w:r>
        <w:t>134*T(v4</w:t>
      </w:r>
      <w:r w:rsidR="00644CD5">
        <w:t>.</w:t>
      </w:r>
      <w:r>
        <w:t>u36) + 0</w:t>
      </w:r>
      <w:r w:rsidR="00644CD5">
        <w:t>.</w:t>
      </w:r>
      <w:r>
        <w:t>142*T(v10</w:t>
      </w:r>
      <w:r w:rsidR="00644CD5">
        <w:t>.</w:t>
      </w:r>
      <w:r>
        <w:t>u8) -0</w:t>
      </w:r>
      <w:r w:rsidR="00644CD5">
        <w:t>.</w:t>
      </w:r>
      <w:r>
        <w:t>000629*Lipophilicity^3 + 0</w:t>
      </w:r>
      <w:r w:rsidR="00644CD5">
        <w:t>.</w:t>
      </w:r>
      <w:r>
        <w:t>0993*T(v32</w:t>
      </w:r>
      <w:r w:rsidR="00644CD5">
        <w:t>.</w:t>
      </w:r>
      <w:r>
        <w:t>u10) -0</w:t>
      </w:r>
      <w:r w:rsidR="00644CD5">
        <w:t>.</w:t>
      </w:r>
      <w:r>
        <w:t>142*T(v33</w:t>
      </w:r>
      <w:r w:rsidR="00644CD5">
        <w:t>.</w:t>
      </w:r>
      <w:r>
        <w:t>u5) + 0</w:t>
      </w:r>
      <w:r w:rsidR="00644CD5">
        <w:t>.</w:t>
      </w:r>
      <w:r>
        <w:t>117*T(v10</w:t>
      </w:r>
      <w:r w:rsidR="00644CD5">
        <w:t>.</w:t>
      </w:r>
      <w:r>
        <w:t>u27) -0</w:t>
      </w:r>
      <w:r w:rsidR="00644CD5">
        <w:t>.</w:t>
      </w:r>
      <w:r>
        <w:t>132*T(v2</w:t>
      </w:r>
      <w:r w:rsidR="00644CD5">
        <w:t>.</w:t>
      </w:r>
      <w:r>
        <w:t>u13) + 0</w:t>
      </w:r>
      <w:r w:rsidR="00644CD5">
        <w:t>.</w:t>
      </w:r>
      <w:r>
        <w:t>128*T(v23</w:t>
      </w:r>
      <w:r w:rsidR="00644CD5">
        <w:t>.</w:t>
      </w:r>
      <w:r>
        <w:t>u11) + 0</w:t>
      </w:r>
      <w:r w:rsidR="00644CD5">
        <w:t>.</w:t>
      </w:r>
      <w:r>
        <w:t>0923*T(v25</w:t>
      </w:r>
      <w:r w:rsidR="00644CD5">
        <w:t>.</w:t>
      </w:r>
      <w:r>
        <w:t>u18) + 0</w:t>
      </w:r>
      <w:r w:rsidR="00644CD5">
        <w:t>.</w:t>
      </w:r>
      <w:r>
        <w:t>12*T(v21</w:t>
      </w:r>
      <w:r w:rsidR="00644CD5">
        <w:t>.</w:t>
      </w:r>
      <w:r>
        <w:t>u18) -0</w:t>
      </w:r>
      <w:r w:rsidR="00644CD5">
        <w:t>.</w:t>
      </w:r>
      <w:r>
        <w:t>135*T(v1</w:t>
      </w:r>
      <w:r w:rsidR="00644CD5">
        <w:t>.</w:t>
      </w:r>
      <w:r>
        <w:t>u11) -0</w:t>
      </w:r>
      <w:r w:rsidR="00644CD5">
        <w:t>.</w:t>
      </w:r>
      <w:r>
        <w:t>13*T(v16</w:t>
      </w:r>
      <w:r w:rsidR="00644CD5">
        <w:t>.</w:t>
      </w:r>
      <w:r>
        <w:t>u12) + 0</w:t>
      </w:r>
      <w:r w:rsidR="00644CD5">
        <w:t>.</w:t>
      </w:r>
      <w:r>
        <w:t>0933*T(v7</w:t>
      </w:r>
      <w:r w:rsidR="00644CD5">
        <w:t>.</w:t>
      </w:r>
      <w:r>
        <w:t>u20) -0</w:t>
      </w:r>
      <w:r w:rsidR="00644CD5">
        <w:t>.</w:t>
      </w:r>
      <w:r>
        <w:t>146*T(v22</w:t>
      </w:r>
      <w:r w:rsidR="00644CD5">
        <w:t>.</w:t>
      </w:r>
      <w:r>
        <w:t>u3) -0</w:t>
      </w:r>
      <w:r w:rsidR="00644CD5">
        <w:t>.</w:t>
      </w:r>
      <w:r>
        <w:t>127*T(v29</w:t>
      </w:r>
      <w:r w:rsidR="00644CD5">
        <w:t>.</w:t>
      </w:r>
      <w:r>
        <w:t>u4) -0</w:t>
      </w:r>
      <w:r w:rsidR="00644CD5">
        <w:t>.</w:t>
      </w:r>
      <w:r>
        <w:t>0129*NumNegative + 0</w:t>
      </w:r>
      <w:r w:rsidR="00644CD5">
        <w:t>.</w:t>
      </w:r>
      <w:r>
        <w:t>103*T(v32</w:t>
      </w:r>
      <w:r w:rsidR="00644CD5">
        <w:t>.</w:t>
      </w:r>
      <w:r>
        <w:t>u6) -0</w:t>
      </w:r>
      <w:r w:rsidR="00644CD5">
        <w:t>.</w:t>
      </w:r>
      <w:r>
        <w:t>114*T(v9</w:t>
      </w:r>
      <w:r w:rsidR="00644CD5">
        <w:t>.</w:t>
      </w:r>
      <w:r>
        <w:t>u20) -0</w:t>
      </w:r>
      <w:r w:rsidR="00644CD5">
        <w:t>.</w:t>
      </w:r>
      <w:r>
        <w:t>154*T(v8</w:t>
      </w:r>
      <w:r w:rsidR="00644CD5">
        <w:t>.</w:t>
      </w:r>
      <w:r>
        <w:t>u9) + 0</w:t>
      </w:r>
      <w:r w:rsidR="00644CD5">
        <w:t>.</w:t>
      </w:r>
      <w:r>
        <w:t>125*T(v6</w:t>
      </w:r>
      <w:r w:rsidR="00644CD5">
        <w:t>.</w:t>
      </w:r>
      <w:r>
        <w:t>u14) + 0</w:t>
      </w:r>
      <w:r w:rsidR="00644CD5">
        <w:t>.</w:t>
      </w:r>
      <w:r>
        <w:t>0948*T(v26</w:t>
      </w:r>
      <w:r w:rsidR="00644CD5">
        <w:t>.</w:t>
      </w:r>
      <w:r>
        <w:t>u17) -0</w:t>
      </w:r>
      <w:r w:rsidR="00644CD5">
        <w:t>.</w:t>
      </w:r>
      <w:r>
        <w:t>0907*T(v30</w:t>
      </w:r>
      <w:r w:rsidR="00644CD5">
        <w:t>.</w:t>
      </w:r>
      <w:r>
        <w:t>u12) -0</w:t>
      </w:r>
      <w:r w:rsidR="00644CD5">
        <w:t>.</w:t>
      </w:r>
      <w:r>
        <w:t>0809*T(v8</w:t>
      </w:r>
      <w:r w:rsidR="00644CD5">
        <w:t>.</w:t>
      </w:r>
      <w:r>
        <w:t>u12) + 0</w:t>
      </w:r>
      <w:r w:rsidR="00644CD5">
        <w:t>.</w:t>
      </w:r>
      <w:r>
        <w:t>113*T(v14</w:t>
      </w:r>
      <w:r w:rsidR="00644CD5">
        <w:t>.</w:t>
      </w:r>
      <w:r>
        <w:t>u2) + 0</w:t>
      </w:r>
      <w:r w:rsidR="00644CD5">
        <w:t>.</w:t>
      </w:r>
      <w:r>
        <w:t>1*T(v5) + 0</w:t>
      </w:r>
      <w:r w:rsidR="00644CD5">
        <w:t>.</w:t>
      </w:r>
      <w:r>
        <w:t>101*T(v13</w:t>
      </w:r>
      <w:r w:rsidR="00644CD5">
        <w:t>.</w:t>
      </w:r>
      <w:r>
        <w:t>u29) + 0</w:t>
      </w:r>
      <w:r w:rsidR="00644CD5">
        <w:t>.</w:t>
      </w:r>
      <w:r>
        <w:t>105*T(v22</w:t>
      </w:r>
      <w:r w:rsidR="00644CD5">
        <w:t>.</w:t>
      </w:r>
      <w:r>
        <w:t>u14) -0</w:t>
      </w:r>
      <w:r w:rsidR="00644CD5">
        <w:t>.</w:t>
      </w:r>
      <w:r>
        <w:t>11*T(v9</w:t>
      </w:r>
      <w:r w:rsidR="00644CD5">
        <w:t>.</w:t>
      </w:r>
      <w:r>
        <w:t>u23) -0</w:t>
      </w:r>
      <w:r w:rsidR="00644CD5">
        <w:t>.</w:t>
      </w:r>
      <w:r>
        <w:t>0805*T(v4</w:t>
      </w:r>
      <w:r w:rsidR="00644CD5">
        <w:t>.</w:t>
      </w:r>
      <w:r>
        <w:t>u39) -0</w:t>
      </w:r>
      <w:r w:rsidR="00644CD5">
        <w:t>.</w:t>
      </w:r>
      <w:r>
        <w:t>102*T(v24</w:t>
      </w:r>
      <w:r w:rsidR="00644CD5">
        <w:t>.</w:t>
      </w:r>
      <w:r>
        <w:t>u11) -0</w:t>
      </w:r>
      <w:r w:rsidR="00644CD5">
        <w:t>.</w:t>
      </w:r>
      <w:r>
        <w:t>129*T(v24</w:t>
      </w:r>
      <w:r w:rsidR="00644CD5">
        <w:t>.</w:t>
      </w:r>
      <w:r>
        <w:t>u3) + 0</w:t>
      </w:r>
      <w:r w:rsidR="00644CD5">
        <w:t>.</w:t>
      </w:r>
      <w:r>
        <w:t>0698*T(u8) + 0</w:t>
      </w:r>
      <w:r w:rsidR="00644CD5">
        <w:t>.</w:t>
      </w:r>
      <w:r>
        <w:t>0746*T(v16</w:t>
      </w:r>
      <w:r w:rsidR="00644CD5">
        <w:t>.</w:t>
      </w:r>
      <w:r>
        <w:t>u13) + 0</w:t>
      </w:r>
      <w:r w:rsidR="00644CD5">
        <w:t>.</w:t>
      </w:r>
      <w:r>
        <w:t>153*T(v2</w:t>
      </w:r>
      <w:r w:rsidR="00644CD5">
        <w:t>.</w:t>
      </w:r>
      <w:r>
        <w:t>u1) + 0</w:t>
      </w:r>
      <w:r w:rsidR="00644CD5">
        <w:t>.</w:t>
      </w:r>
      <w:r>
        <w:t>1*T(v8</w:t>
      </w:r>
      <w:r w:rsidR="00644CD5">
        <w:t>.</w:t>
      </w:r>
      <w:r>
        <w:t>u23) -0</w:t>
      </w:r>
      <w:r w:rsidR="00644CD5">
        <w:t>.</w:t>
      </w:r>
      <w:r>
        <w:t>0827*T(v14</w:t>
      </w:r>
      <w:r w:rsidR="00644CD5">
        <w:t>.</w:t>
      </w:r>
      <w:r>
        <w:t>u1) -0</w:t>
      </w:r>
      <w:r w:rsidR="00644CD5">
        <w:t>.</w:t>
      </w:r>
      <w:r>
        <w:t>0903*T(v10</w:t>
      </w:r>
      <w:r w:rsidR="00644CD5">
        <w:t>.</w:t>
      </w:r>
      <w:r>
        <w:t>u3) + 0</w:t>
      </w:r>
      <w:r w:rsidR="00644CD5">
        <w:t>.</w:t>
      </w:r>
      <w:r>
        <w:t>069*T(v36</w:t>
      </w:r>
      <w:r w:rsidR="00644CD5">
        <w:t>.</w:t>
      </w:r>
      <w:r>
        <w:t>u7) + 0</w:t>
      </w:r>
      <w:r w:rsidR="00644CD5">
        <w:t>.</w:t>
      </w:r>
      <w:r>
        <w:t>0928*T(v22</w:t>
      </w:r>
      <w:r w:rsidR="00644CD5">
        <w:t>.</w:t>
      </w:r>
      <w:r>
        <w:t>u15) + 0</w:t>
      </w:r>
      <w:r w:rsidR="00644CD5">
        <w:t>.</w:t>
      </w:r>
      <w:r>
        <w:t>105*T(v8</w:t>
      </w:r>
      <w:r w:rsidR="00644CD5">
        <w:t>.</w:t>
      </w:r>
      <w:r>
        <w:t>u4) + 0</w:t>
      </w:r>
      <w:r w:rsidR="00644CD5">
        <w:t>.</w:t>
      </w:r>
      <w:r>
        <w:t>0788*T(v6</w:t>
      </w:r>
      <w:r w:rsidR="00644CD5">
        <w:t>.</w:t>
      </w:r>
      <w:r>
        <w:t>u10) + 0</w:t>
      </w:r>
      <w:r w:rsidR="00644CD5">
        <w:t>.</w:t>
      </w:r>
      <w:r>
        <w:t>073*T(v9</w:t>
      </w:r>
      <w:r w:rsidR="00644CD5">
        <w:t>.</w:t>
      </w:r>
      <w:r>
        <w:t>u25) -0</w:t>
      </w:r>
      <w:r w:rsidR="00644CD5">
        <w:t>.</w:t>
      </w:r>
      <w:r>
        <w:t>0717*T(v12</w:t>
      </w:r>
      <w:r w:rsidR="00644CD5">
        <w:t>.</w:t>
      </w:r>
      <w:r>
        <w:t>u17) -0</w:t>
      </w:r>
      <w:r w:rsidR="00644CD5">
        <w:t>.</w:t>
      </w:r>
      <w:r>
        <w:t>0428*T(v40) + 0</w:t>
      </w:r>
      <w:r w:rsidR="00644CD5">
        <w:t>.</w:t>
      </w:r>
      <w:r>
        <w:t>0758*T(v23</w:t>
      </w:r>
      <w:r w:rsidR="00644CD5">
        <w:t>.</w:t>
      </w:r>
      <w:r>
        <w:t>u12) + 0</w:t>
      </w:r>
      <w:r w:rsidR="00644CD5">
        <w:t>.</w:t>
      </w:r>
      <w:r>
        <w:t>0679*T(v18</w:t>
      </w:r>
      <w:r w:rsidR="00644CD5">
        <w:t>.</w:t>
      </w:r>
      <w:r>
        <w:t>u16) + 0</w:t>
      </w:r>
      <w:r w:rsidR="00644CD5">
        <w:t>.</w:t>
      </w:r>
      <w:r>
        <w:t>064*T(v38</w:t>
      </w:r>
      <w:r w:rsidR="00644CD5">
        <w:t>.</w:t>
      </w:r>
      <w:r>
        <w:t>u1) -0</w:t>
      </w:r>
      <w:r w:rsidR="00644CD5">
        <w:t>.</w:t>
      </w:r>
      <w:r>
        <w:t>102*T(v3</w:t>
      </w:r>
      <w:r w:rsidR="00644CD5">
        <w:t>.</w:t>
      </w:r>
      <w:r>
        <w:t>u3) + 0</w:t>
      </w:r>
      <w:r w:rsidR="00644CD5">
        <w:t>.</w:t>
      </w:r>
      <w:r>
        <w:t>0511*T(u13) -0</w:t>
      </w:r>
      <w:r w:rsidR="00644CD5">
        <w:t>.</w:t>
      </w:r>
      <w:r>
        <w:t>0752*T(v34</w:t>
      </w:r>
      <w:r w:rsidR="00644CD5">
        <w:t>.</w:t>
      </w:r>
      <w:r>
        <w:t>u6) + 0</w:t>
      </w:r>
      <w:r w:rsidR="00644CD5">
        <w:t>.</w:t>
      </w:r>
      <w:r>
        <w:t>0723*T(v30</w:t>
      </w:r>
      <w:r w:rsidR="00644CD5">
        <w:t>.</w:t>
      </w:r>
      <w:r>
        <w:t>u3) -0</w:t>
      </w:r>
      <w:r w:rsidR="00644CD5">
        <w:t>.</w:t>
      </w:r>
      <w:r>
        <w:t>084*T(v3</w:t>
      </w:r>
      <w:r w:rsidR="00644CD5">
        <w:t>.</w:t>
      </w:r>
      <w:r>
        <w:t>u38) -0</w:t>
      </w:r>
      <w:r w:rsidR="00644CD5">
        <w:t>.</w:t>
      </w:r>
      <w:r>
        <w:t>103*T(v6</w:t>
      </w:r>
      <w:r w:rsidR="00644CD5">
        <w:t>.</w:t>
      </w:r>
      <w:r>
        <w:t>u2) -0</w:t>
      </w:r>
      <w:r w:rsidR="00644CD5">
        <w:t>.</w:t>
      </w:r>
      <w:r>
        <w:t>0656*T(v12</w:t>
      </w:r>
      <w:r w:rsidR="00644CD5">
        <w:t>.</w:t>
      </w:r>
      <w:r>
        <w:t>u27) -0</w:t>
      </w:r>
      <w:r w:rsidR="00644CD5">
        <w:t>.</w:t>
      </w:r>
      <w:r>
        <w:t>0637*T(v8</w:t>
      </w:r>
      <w:r w:rsidR="00644CD5">
        <w:t>.</w:t>
      </w:r>
      <w:r>
        <w:t>u30) -0</w:t>
      </w:r>
      <w:r w:rsidR="00644CD5">
        <w:t>.</w:t>
      </w:r>
      <w:r>
        <w:t>0819*T(v6</w:t>
      </w:r>
      <w:r w:rsidR="00644CD5">
        <w:t>.</w:t>
      </w:r>
      <w:r>
        <w:t>u33) + 0</w:t>
      </w:r>
      <w:r w:rsidR="00644CD5">
        <w:t>.</w:t>
      </w:r>
      <w:r>
        <w:t>0776*T(v8</w:t>
      </w:r>
      <w:r w:rsidR="00644CD5">
        <w:t>.</w:t>
      </w:r>
      <w:r>
        <w:t>u14) + 0</w:t>
      </w:r>
      <w:r w:rsidR="00644CD5">
        <w:t>.</w:t>
      </w:r>
      <w:r>
        <w:t>0618*T(v15</w:t>
      </w:r>
      <w:r w:rsidR="00644CD5">
        <w:t>.</w:t>
      </w:r>
      <w:r>
        <w:t>u14) -0</w:t>
      </w:r>
      <w:r w:rsidR="00644CD5">
        <w:t>.</w:t>
      </w:r>
      <w:r>
        <w:t>064*T(v26</w:t>
      </w:r>
      <w:r w:rsidR="00644CD5">
        <w:t>.</w:t>
      </w:r>
      <w:r>
        <w:t>u16) + 0</w:t>
      </w:r>
      <w:r w:rsidR="00644CD5">
        <w:t>.</w:t>
      </w:r>
      <w:r>
        <w:t>0865*T(v13</w:t>
      </w:r>
      <w:r w:rsidR="00644CD5">
        <w:t>.</w:t>
      </w:r>
      <w:r>
        <w:t>u6) -0</w:t>
      </w:r>
      <w:r w:rsidR="00644CD5">
        <w:t>.</w:t>
      </w:r>
      <w:r>
        <w:t>0646*T(v6</w:t>
      </w:r>
      <w:r w:rsidR="00644CD5">
        <w:t>.</w:t>
      </w:r>
      <w:r>
        <w:t>u8) -0</w:t>
      </w:r>
      <w:r w:rsidR="00644CD5">
        <w:t>.</w:t>
      </w:r>
      <w:r>
        <w:t>0535*T(v18</w:t>
      </w:r>
      <w:r w:rsidR="00644CD5">
        <w:t>.</w:t>
      </w:r>
      <w:r>
        <w:t>u24) + 0</w:t>
      </w:r>
      <w:r w:rsidR="00644CD5">
        <w:t>.</w:t>
      </w:r>
      <w:r>
        <w:t>0737*T(v4</w:t>
      </w:r>
      <w:r w:rsidR="00644CD5">
        <w:t>.</w:t>
      </w:r>
      <w:r>
        <w:t>u12) -0</w:t>
      </w:r>
      <w:r w:rsidR="00644CD5">
        <w:t>.</w:t>
      </w:r>
      <w:r>
        <w:t>049*T(v34</w:t>
      </w:r>
      <w:r w:rsidR="00644CD5">
        <w:t>.</w:t>
      </w:r>
      <w:r>
        <w:t>u4) -0</w:t>
      </w:r>
      <w:r w:rsidR="00644CD5">
        <w:t>.</w:t>
      </w:r>
      <w:r>
        <w:t>0666*T(v8</w:t>
      </w:r>
      <w:r w:rsidR="00644CD5">
        <w:t>.</w:t>
      </w:r>
      <w:r>
        <w:t>u22) -0</w:t>
      </w:r>
      <w:r w:rsidR="00644CD5">
        <w:t>.</w:t>
      </w:r>
      <w:r>
        <w:t>056*T(v20</w:t>
      </w:r>
      <w:r w:rsidR="00644CD5">
        <w:t>.</w:t>
      </w:r>
      <w:r>
        <w:t>u22) + 0</w:t>
      </w:r>
      <w:r w:rsidR="00644CD5">
        <w:t>.</w:t>
      </w:r>
      <w:r>
        <w:t>0559*T(v9</w:t>
      </w:r>
      <w:r w:rsidR="00644CD5">
        <w:t>.</w:t>
      </w:r>
      <w:r>
        <w:t>u30) -0</w:t>
      </w:r>
      <w:r w:rsidR="00644CD5">
        <w:t>.</w:t>
      </w:r>
      <w:r>
        <w:t>0613*T(v13</w:t>
      </w:r>
      <w:r w:rsidR="00644CD5">
        <w:t>.</w:t>
      </w:r>
      <w:r>
        <w:t>u19) + 0</w:t>
      </w:r>
      <w:r w:rsidR="00644CD5">
        <w:t>.</w:t>
      </w:r>
      <w:r>
        <w:t>053*T(v25</w:t>
      </w:r>
      <w:r w:rsidR="00644CD5">
        <w:t>.</w:t>
      </w:r>
      <w:r>
        <w:t>u9) + 0</w:t>
      </w:r>
      <w:r w:rsidR="00644CD5">
        <w:t>.</w:t>
      </w:r>
      <w:r>
        <w:t>0563*T(v16</w:t>
      </w:r>
      <w:r w:rsidR="00644CD5">
        <w:t>.</w:t>
      </w:r>
      <w:r>
        <w:t>u21) -0</w:t>
      </w:r>
      <w:r w:rsidR="00644CD5">
        <w:t>.</w:t>
      </w:r>
      <w:r>
        <w:t>0334*T(u37) -0</w:t>
      </w:r>
      <w:r w:rsidR="00644CD5">
        <w:t>.</w:t>
      </w:r>
      <w:r>
        <w:t>0552*T(v5</w:t>
      </w:r>
      <w:r w:rsidR="00644CD5">
        <w:t>.</w:t>
      </w:r>
      <w:r>
        <w:t>u18) -0</w:t>
      </w:r>
      <w:r w:rsidR="00644CD5">
        <w:t>.</w:t>
      </w:r>
      <w:r>
        <w:t>0544*T(v7</w:t>
      </w:r>
      <w:r w:rsidR="00644CD5">
        <w:t>.</w:t>
      </w:r>
      <w:r>
        <w:t>u18) -0</w:t>
      </w:r>
      <w:r w:rsidR="00644CD5">
        <w:t>.</w:t>
      </w:r>
      <w:r>
        <w:t>0513*T(v22</w:t>
      </w:r>
      <w:r w:rsidR="00644CD5">
        <w:t>.</w:t>
      </w:r>
      <w:r>
        <w:t>u17) + 0</w:t>
      </w:r>
      <w:r w:rsidR="00644CD5">
        <w:t>.</w:t>
      </w:r>
      <w:r>
        <w:t>0593*T(v11</w:t>
      </w:r>
      <w:r w:rsidR="00644CD5">
        <w:t>.</w:t>
      </w:r>
      <w:r>
        <w:t>u1) + 0</w:t>
      </w:r>
      <w:r w:rsidR="00644CD5">
        <w:t>.</w:t>
      </w:r>
      <w:r>
        <w:t>0453*T(v28</w:t>
      </w:r>
      <w:r w:rsidR="00644CD5">
        <w:t>.</w:t>
      </w:r>
      <w:r>
        <w:t>u9) -0</w:t>
      </w:r>
      <w:r w:rsidR="00644CD5">
        <w:t>.</w:t>
      </w:r>
      <w:r>
        <w:t>0304*T(v24) -0</w:t>
      </w:r>
      <w:r w:rsidR="00644CD5">
        <w:t>.</w:t>
      </w:r>
      <w:r>
        <w:t>0429*T(v11</w:t>
      </w:r>
      <w:r w:rsidR="00644CD5">
        <w:t>.</w:t>
      </w:r>
      <w:r>
        <w:t>u12) -0</w:t>
      </w:r>
      <w:r w:rsidR="00644CD5">
        <w:t>.</w:t>
      </w:r>
      <w:r>
        <w:t>0386*T(v17</w:t>
      </w:r>
      <w:r w:rsidR="00644CD5">
        <w:t>.</w:t>
      </w:r>
      <w:r>
        <w:t>u26) -0</w:t>
      </w:r>
      <w:r w:rsidR="00644CD5">
        <w:t>.</w:t>
      </w:r>
      <w:r>
        <w:t>0427*T(v1</w:t>
      </w:r>
      <w:r w:rsidR="00644CD5">
        <w:t>.</w:t>
      </w:r>
      <w:r>
        <w:t>u35) + 0</w:t>
      </w:r>
      <w:r w:rsidR="00644CD5">
        <w:t>.</w:t>
      </w:r>
      <w:r>
        <w:t>0441*T(v10</w:t>
      </w:r>
      <w:r w:rsidR="00644CD5">
        <w:t>.</w:t>
      </w:r>
      <w:r>
        <w:t>u7) -0</w:t>
      </w:r>
      <w:r w:rsidR="00644CD5">
        <w:t>.</w:t>
      </w:r>
      <w:r>
        <w:t>0277*T(u32) -0</w:t>
      </w:r>
      <w:r w:rsidR="00644CD5">
        <w:t>.</w:t>
      </w:r>
      <w:r>
        <w:t>0348*T(v37</w:t>
      </w:r>
      <w:r w:rsidR="00644CD5">
        <w:t>.</w:t>
      </w:r>
      <w:r>
        <w:t>u6) + 0</w:t>
      </w:r>
      <w:r w:rsidR="00644CD5">
        <w:t>.</w:t>
      </w:r>
      <w:r>
        <w:t>0282*T(v11</w:t>
      </w:r>
      <w:r w:rsidR="00644CD5">
        <w:t>.</w:t>
      </w:r>
      <w:r>
        <w:t>u24) -0</w:t>
      </w:r>
      <w:r w:rsidR="00644CD5">
        <w:t>.</w:t>
      </w:r>
      <w:r>
        <w:t>0324*T(v10</w:t>
      </w:r>
      <w:r w:rsidR="00644CD5">
        <w:t>.</w:t>
      </w:r>
      <w:r>
        <w:t>u5) -0</w:t>
      </w:r>
      <w:r w:rsidR="00644CD5">
        <w:t>.</w:t>
      </w:r>
      <w:r>
        <w:t>0268*T(v38</w:t>
      </w:r>
      <w:r w:rsidR="00644CD5">
        <w:t>.</w:t>
      </w:r>
      <w:r>
        <w:t>u2) -0</w:t>
      </w:r>
      <w:r w:rsidR="00644CD5">
        <w:t>.</w:t>
      </w:r>
      <w:r>
        <w:t>0247*T(v5</w:t>
      </w:r>
      <w:r w:rsidR="00644CD5">
        <w:t>.</w:t>
      </w:r>
      <w:r>
        <w:t>u38) -0</w:t>
      </w:r>
      <w:r w:rsidR="00644CD5">
        <w:t>.</w:t>
      </w:r>
      <w:r>
        <w:t>0333*T(v4</w:t>
      </w:r>
      <w:r w:rsidR="00644CD5">
        <w:t>.</w:t>
      </w:r>
      <w:r>
        <w:t>u5) -0</w:t>
      </w:r>
      <w:r w:rsidR="00644CD5">
        <w:t>.</w:t>
      </w:r>
      <w:r>
        <w:t>0271*T(v4</w:t>
      </w:r>
      <w:r w:rsidR="00644CD5">
        <w:t>.</w:t>
      </w:r>
      <w:r>
        <w:t>u20) -0</w:t>
      </w:r>
      <w:r w:rsidR="00644CD5">
        <w:t>.</w:t>
      </w:r>
      <w:r>
        <w:t>0284*T(v7</w:t>
      </w:r>
      <w:r w:rsidR="00644CD5">
        <w:t>.</w:t>
      </w:r>
      <w:r>
        <w:t>u7) -0</w:t>
      </w:r>
      <w:r w:rsidR="00644CD5">
        <w:t>.</w:t>
      </w:r>
      <w:r>
        <w:t>0239*T(v6</w:t>
      </w:r>
      <w:r w:rsidR="00644CD5">
        <w:t>.</w:t>
      </w:r>
      <w:r>
        <w:t>u25) + 0</w:t>
      </w:r>
      <w:r w:rsidR="00644CD5">
        <w:t>.</w:t>
      </w:r>
      <w:r>
        <w:t>0228*T(v26</w:t>
      </w:r>
      <w:r w:rsidR="00644CD5">
        <w:t>.</w:t>
      </w:r>
      <w:r>
        <w:t>u4) + 0</w:t>
      </w:r>
      <w:r w:rsidR="00644CD5">
        <w:t>.</w:t>
      </w:r>
      <w:r>
        <w:t>0272*T(v5</w:t>
      </w:r>
      <w:r w:rsidR="00644CD5">
        <w:t>.</w:t>
      </w:r>
      <w:r>
        <w:t>u10) -0</w:t>
      </w:r>
      <w:r w:rsidR="00644CD5">
        <w:t>.</w:t>
      </w:r>
      <w:r>
        <w:t>0217*T(v21</w:t>
      </w:r>
      <w:r w:rsidR="00644CD5">
        <w:t>.</w:t>
      </w:r>
      <w:r>
        <w:t>u9) -0</w:t>
      </w:r>
      <w:r w:rsidR="00644CD5">
        <w:t>.</w:t>
      </w:r>
      <w:r>
        <w:t>0181*T(v8</w:t>
      </w:r>
      <w:r w:rsidR="00644CD5">
        <w:t>.</w:t>
      </w:r>
      <w:r>
        <w:t>u25) + 0</w:t>
      </w:r>
      <w:r w:rsidR="00644CD5">
        <w:t>.</w:t>
      </w:r>
      <w:r>
        <w:t>0159*T(v3</w:t>
      </w:r>
      <w:r w:rsidR="00644CD5">
        <w:t>.</w:t>
      </w:r>
      <w:r>
        <w:t>u35) + 0</w:t>
      </w:r>
      <w:r w:rsidR="00644CD5">
        <w:t>.</w:t>
      </w:r>
      <w:r>
        <w:t>0158*T(v11</w:t>
      </w:r>
      <w:r w:rsidR="00644CD5">
        <w:t>.</w:t>
      </w:r>
      <w:r>
        <w:t>u26) -0</w:t>
      </w:r>
      <w:r w:rsidR="00644CD5">
        <w:t>.</w:t>
      </w:r>
      <w:r>
        <w:t>0157*T(v17</w:t>
      </w:r>
      <w:r w:rsidR="00644CD5">
        <w:t>.</w:t>
      </w:r>
      <w:r>
        <w:t>u23) + 0</w:t>
      </w:r>
      <w:r w:rsidR="00644CD5">
        <w:t>.</w:t>
      </w:r>
      <w:r>
        <w:t>0155*T(v6</w:t>
      </w:r>
      <w:r w:rsidR="00644CD5">
        <w:t>.</w:t>
      </w:r>
      <w:r>
        <w:t>u30) + 0</w:t>
      </w:r>
      <w:r w:rsidR="00644CD5">
        <w:t>.</w:t>
      </w:r>
      <w:r>
        <w:t>0168*T(v7</w:t>
      </w:r>
      <w:r w:rsidR="00644CD5">
        <w:t>.</w:t>
      </w:r>
      <w:r>
        <w:t>u12) + 0</w:t>
      </w:r>
      <w:r w:rsidR="00644CD5">
        <w:t>.</w:t>
      </w:r>
      <w:r>
        <w:t>00995*T(v17) + 0</w:t>
      </w:r>
      <w:r w:rsidR="00644CD5">
        <w:t>.</w:t>
      </w:r>
      <w:r>
        <w:t>0133*T(v3</w:t>
      </w:r>
      <w:r w:rsidR="00644CD5">
        <w:t>.</w:t>
      </w:r>
      <w:r>
        <w:t>u15) + 0</w:t>
      </w:r>
      <w:r w:rsidR="00644CD5">
        <w:t>.</w:t>
      </w:r>
      <w:r>
        <w:t>0102*T(v15</w:t>
      </w:r>
      <w:r w:rsidR="00644CD5">
        <w:t>.</w:t>
      </w:r>
      <w:r>
        <w:t>u7) + 0</w:t>
      </w:r>
      <w:r w:rsidR="00644CD5">
        <w:t>.</w:t>
      </w:r>
      <w:r>
        <w:t>00823*T(v29</w:t>
      </w:r>
      <w:r w:rsidR="00644CD5">
        <w:t>.</w:t>
      </w:r>
      <w:r>
        <w:t>u13) -0</w:t>
      </w:r>
      <w:r w:rsidR="00644CD5">
        <w:t>.</w:t>
      </w:r>
      <w:r>
        <w:t>01*T(v7</w:t>
      </w:r>
      <w:r w:rsidR="00644CD5">
        <w:t>.</w:t>
      </w:r>
      <w:r>
        <w:t>u4) -0</w:t>
      </w:r>
      <w:r w:rsidR="00644CD5">
        <w:t>.</w:t>
      </w:r>
      <w:r>
        <w:t>00634*T(v1</w:t>
      </w:r>
      <w:r w:rsidR="00644CD5">
        <w:t>.</w:t>
      </w:r>
      <w:r>
        <w:t>u40) + 0</w:t>
      </w:r>
      <w:r w:rsidR="00644CD5">
        <w:t>.</w:t>
      </w:r>
      <w:r>
        <w:t>00537*T(v20</w:t>
      </w:r>
      <w:r w:rsidR="00644CD5">
        <w:t>.</w:t>
      </w:r>
      <w:r>
        <w:t>u17) -0</w:t>
      </w:r>
      <w:r w:rsidR="00644CD5">
        <w:t>.</w:t>
      </w:r>
      <w:r>
        <w:t>0048*T(v31</w:t>
      </w:r>
      <w:r w:rsidR="00644CD5">
        <w:t>.</w:t>
      </w:r>
      <w:r>
        <w:t>u9) + 0</w:t>
      </w:r>
      <w:r w:rsidR="00644CD5">
        <w:t>.</w:t>
      </w:r>
      <w:r>
        <w:t>00458*T(v16</w:t>
      </w:r>
      <w:r w:rsidR="00644CD5">
        <w:t>.</w:t>
      </w:r>
      <w:r>
        <w:t>u4) -0</w:t>
      </w:r>
      <w:r w:rsidR="00644CD5">
        <w:t>.</w:t>
      </w:r>
      <w:r>
        <w:t>00371*T(v11</w:t>
      </w:r>
      <w:r w:rsidR="00644CD5">
        <w:t>.</w:t>
      </w:r>
      <w:r>
        <w:t>u4) -0</w:t>
      </w:r>
      <w:r w:rsidR="00644CD5">
        <w:t>.</w:t>
      </w:r>
      <w:r>
        <w:t>00327*T(v13</w:t>
      </w:r>
      <w:r w:rsidR="00644CD5">
        <w:t>.</w:t>
      </w:r>
      <w:r>
        <w:t>u28) + 0</w:t>
      </w:r>
      <w:r w:rsidR="00644CD5">
        <w:t>.</w:t>
      </w:r>
      <w:r>
        <w:t>0031*T(v3</w:t>
      </w:r>
      <w:r w:rsidR="00644CD5">
        <w:t>.</w:t>
      </w:r>
      <w:r>
        <w:t>u29) -0</w:t>
      </w:r>
      <w:r w:rsidR="00644CD5">
        <w:t>.</w:t>
      </w:r>
      <w:r>
        <w:t>00255*T(v13</w:t>
      </w:r>
      <w:r w:rsidR="00644CD5">
        <w:t>.</w:t>
      </w:r>
      <w:r>
        <w:t>u24) -0</w:t>
      </w:r>
      <w:r w:rsidR="00644CD5">
        <w:t>.</w:t>
      </w:r>
      <w:r>
        <w:t>00199*T(v9</w:t>
      </w:r>
      <w:r w:rsidR="00644CD5">
        <w:t>.</w:t>
      </w:r>
      <w:r>
        <w:t>u17) -0</w:t>
      </w:r>
      <w:r w:rsidR="00644CD5">
        <w:t>.</w:t>
      </w:r>
      <w:r>
        <w:t>000756*T(v21</w:t>
      </w:r>
      <w:r w:rsidR="00644CD5">
        <w:t>.</w:t>
      </w:r>
      <w:r>
        <w:t>u2) -0</w:t>
      </w:r>
      <w:r w:rsidR="00644CD5">
        <w:t>.</w:t>
      </w:r>
      <w:r>
        <w:t>000563*T(v3</w:t>
      </w:r>
      <w:r w:rsidR="00644CD5">
        <w:t>.</w:t>
      </w:r>
      <w:r>
        <w:t>u21) -6</w:t>
      </w:r>
      <w:r w:rsidR="00644CD5">
        <w:t>.</w:t>
      </w:r>
      <w:r>
        <w:t>87E-05*T(v37) + 6</w:t>
      </w:r>
      <w:r w:rsidR="00644CD5">
        <w:t>.</w:t>
      </w:r>
      <w:r>
        <w:t>96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984*T(v2</w:t>
      </w:r>
      <w:r w:rsidR="00644CD5">
        <w:t>.</w:t>
      </w:r>
      <w:r>
        <w:t>u4) + 0</w:t>
      </w:r>
      <w:r w:rsidR="00644CD5">
        <w:t>.</w:t>
      </w:r>
      <w:r>
        <w:t>0733*NumAromAtoms -0</w:t>
      </w:r>
      <w:r w:rsidR="00644CD5">
        <w:t>.</w:t>
      </w:r>
      <w:r>
        <w:t>401*T(v9</w:t>
      </w:r>
      <w:r w:rsidR="00644CD5">
        <w:t>.</w:t>
      </w:r>
      <w:r>
        <w:t>u15) -0</w:t>
      </w:r>
      <w:r w:rsidR="00644CD5">
        <w:t>.</w:t>
      </w:r>
      <w:r>
        <w:t>28*T(v3</w:t>
      </w:r>
      <w:r w:rsidR="00644CD5">
        <w:t>.</w:t>
      </w:r>
      <w:r>
        <w:t>u11) -0</w:t>
      </w:r>
      <w:r w:rsidR="00644CD5">
        <w:t>.</w:t>
      </w:r>
      <w:r>
        <w:t>223*T(v6</w:t>
      </w:r>
      <w:r w:rsidR="00644CD5">
        <w:t>.</w:t>
      </w:r>
      <w:r>
        <w:t>u3) -0</w:t>
      </w:r>
      <w:r w:rsidR="00644CD5">
        <w:t>.</w:t>
      </w:r>
      <w:r>
        <w:t>136*T(v1</w:t>
      </w:r>
      <w:r w:rsidR="00644CD5">
        <w:t>.</w:t>
      </w:r>
      <w:r>
        <w:t>u8) -1</w:t>
      </w:r>
      <w:r w:rsidR="00644CD5">
        <w:t>.</w:t>
      </w:r>
      <w:r>
        <w:t>12*T(v28</w:t>
      </w:r>
      <w:r w:rsidR="00644CD5">
        <w:t>.</w:t>
      </w:r>
      <w:r>
        <w:t>u5) -1</w:t>
      </w:r>
      <w:r w:rsidR="00644CD5">
        <w:t>.</w:t>
      </w:r>
      <w:r>
        <w:t>65*T(v8</w:t>
      </w:r>
      <w:r w:rsidR="00644CD5">
        <w:t>.</w:t>
      </w:r>
      <w:r>
        <w:t>u7) -2</w:t>
      </w:r>
      <w:r w:rsidR="00644CD5">
        <w:t>.</w:t>
      </w:r>
      <w:r>
        <w:t>2*T(v3</w:t>
      </w:r>
      <w:r w:rsidR="00644CD5">
        <w:t>.</w:t>
      </w:r>
      <w:r>
        <w:t>u1) -0</w:t>
      </w:r>
      <w:r w:rsidR="00644CD5">
        <w:t>.</w:t>
      </w:r>
      <w:r>
        <w:t>201*T(v9</w:t>
      </w:r>
      <w:r w:rsidR="00644CD5">
        <w:t>.</w:t>
      </w:r>
      <w:r>
        <w:t>u7) + 0</w:t>
      </w:r>
      <w:r w:rsidR="00644CD5">
        <w:t>.</w:t>
      </w:r>
      <w:r>
        <w:t>98*T(v19</w:t>
      </w:r>
      <w:r w:rsidR="00644CD5">
        <w:t>.</w:t>
      </w:r>
      <w:r>
        <w:t>u14) + 0</w:t>
      </w:r>
      <w:r w:rsidR="00644CD5">
        <w:t>.</w:t>
      </w:r>
      <w:r>
        <w:t>268*T(v5</w:t>
      </w:r>
      <w:r w:rsidR="00644CD5">
        <w:t>.</w:t>
      </w:r>
      <w:r>
        <w:t>u32) + 0</w:t>
      </w:r>
      <w:r w:rsidR="00644CD5">
        <w:t>.</w:t>
      </w:r>
      <w:r>
        <w:t>607*T(v26</w:t>
      </w:r>
      <w:r w:rsidR="00644CD5">
        <w:t>.</w:t>
      </w:r>
      <w:r>
        <w:t>u8) + 0</w:t>
      </w:r>
      <w:r w:rsidR="00644CD5">
        <w:t>.</w:t>
      </w:r>
      <w:r>
        <w:t>666*T(v5</w:t>
      </w:r>
      <w:r w:rsidR="00644CD5">
        <w:t>.</w:t>
      </w:r>
      <w:r>
        <w:t>u21) -0</w:t>
      </w:r>
      <w:r w:rsidR="00644CD5">
        <w:t>.</w:t>
      </w:r>
      <w:r>
        <w:t>181*T(v7</w:t>
      </w:r>
      <w:r w:rsidR="00644CD5">
        <w:t>.</w:t>
      </w:r>
      <w:r>
        <w:t>u5) + 0</w:t>
      </w:r>
      <w:r w:rsidR="00644CD5">
        <w:t>.</w:t>
      </w:r>
      <w:r>
        <w:t>285*T(v16</w:t>
      </w:r>
      <w:r w:rsidR="00644CD5">
        <w:t>.</w:t>
      </w:r>
      <w:r>
        <w:t>u12) + 6</w:t>
      </w:r>
      <w:r w:rsidR="00644CD5">
        <w:t>.</w:t>
      </w:r>
      <w:r>
        <w:t>72*Length + 0</w:t>
      </w:r>
      <w:r w:rsidR="00644CD5">
        <w:t>.</w:t>
      </w:r>
      <w:r>
        <w:t>55*T(v7</w:t>
      </w:r>
      <w:r w:rsidR="00644CD5">
        <w:t>.</w:t>
      </w:r>
      <w:r>
        <w:t>u28) + 0</w:t>
      </w:r>
      <w:r w:rsidR="00644CD5">
        <w:t>.</w:t>
      </w:r>
      <w:r>
        <w:t>122*T(v36</w:t>
      </w:r>
      <w:r w:rsidR="00644CD5">
        <w:t>.</w:t>
      </w:r>
      <w:r>
        <w:t>u5) + 0</w:t>
      </w:r>
      <w:r w:rsidR="00644CD5">
        <w:t>.</w:t>
      </w:r>
      <w:r>
        <w:t>737*T(v33</w:t>
      </w:r>
      <w:r w:rsidR="00644CD5">
        <w:t>.</w:t>
      </w:r>
      <w:r>
        <w:t>u7) + 1</w:t>
      </w:r>
      <w:r w:rsidR="00644CD5">
        <w:t>.</w:t>
      </w:r>
      <w:r>
        <w:t>65*T(v22</w:t>
      </w:r>
      <w:r w:rsidR="00644CD5">
        <w:t>.</w:t>
      </w:r>
      <w:r>
        <w:t>u6) + 0</w:t>
      </w:r>
      <w:r w:rsidR="00644CD5">
        <w:t>.</w:t>
      </w:r>
      <w:r>
        <w:t>872*T(v21</w:t>
      </w:r>
      <w:r w:rsidR="00644CD5">
        <w:t>.</w:t>
      </w:r>
      <w:r>
        <w:t>u14) -0</w:t>
      </w:r>
      <w:r w:rsidR="00644CD5">
        <w:t>.</w:t>
      </w:r>
      <w:r>
        <w:t>635*T(v16</w:t>
      </w:r>
      <w:r w:rsidR="00644CD5">
        <w:t>.</w:t>
      </w:r>
      <w:r>
        <w:t>u3) -0</w:t>
      </w:r>
      <w:r w:rsidR="00644CD5">
        <w:t>.</w:t>
      </w:r>
      <w:r>
        <w:t>615*u + 0</w:t>
      </w:r>
      <w:r w:rsidR="00644CD5">
        <w:t>.</w:t>
      </w:r>
      <w:r>
        <w:t>259*T(v12</w:t>
      </w:r>
      <w:r w:rsidR="00644CD5">
        <w:t>.</w:t>
      </w:r>
      <w:r>
        <w:t>u17) + 0</w:t>
      </w:r>
      <w:r w:rsidR="00644CD5">
        <w:t>.</w:t>
      </w:r>
      <w:r>
        <w:t>567*T(u37) -1</w:t>
      </w:r>
      <w:r w:rsidR="00644CD5">
        <w:t>.</w:t>
      </w:r>
      <w:r>
        <w:t>76*T(v3) + 0</w:t>
      </w:r>
      <w:r w:rsidR="00644CD5">
        <w:t>.</w:t>
      </w:r>
      <w:r>
        <w:t>555*T(v34</w:t>
      </w:r>
      <w:r w:rsidR="00644CD5">
        <w:t>.</w:t>
      </w:r>
      <w:r>
        <w:t>u5) + 0</w:t>
      </w:r>
      <w:r w:rsidR="00644CD5">
        <w:t>.</w:t>
      </w:r>
      <w:r>
        <w:t>401*T(v17</w:t>
      </w:r>
      <w:r w:rsidR="00644CD5">
        <w:t>.</w:t>
      </w:r>
      <w:r>
        <w:t>u24) -1</w:t>
      </w:r>
      <w:r w:rsidR="00644CD5">
        <w:t>.</w:t>
      </w:r>
      <w:r>
        <w:t>55*T(v12</w:t>
      </w:r>
      <w:r w:rsidR="00644CD5">
        <w:t>.</w:t>
      </w:r>
      <w:r>
        <w:t>u8) + 0</w:t>
      </w:r>
      <w:r w:rsidR="00644CD5">
        <w:t>.</w:t>
      </w:r>
      <w:r>
        <w:t>433*T(v35</w:t>
      </w:r>
      <w:r w:rsidR="00644CD5">
        <w:t>.</w:t>
      </w:r>
      <w:r>
        <w:t>u7) -0</w:t>
      </w:r>
      <w:r w:rsidR="00644CD5">
        <w:t>.</w:t>
      </w:r>
      <w:r>
        <w:t>0998*NumAcceptor + 0</w:t>
      </w:r>
      <w:r w:rsidR="00644CD5">
        <w:t>.</w:t>
      </w:r>
      <w:r>
        <w:t>893*T(v28</w:t>
      </w:r>
      <w:r w:rsidR="00644CD5">
        <w:t>.</w:t>
      </w:r>
      <w:r>
        <w:t>u6) + 0</w:t>
      </w:r>
      <w:r w:rsidR="00644CD5">
        <w:t>.</w:t>
      </w:r>
      <w:r>
        <w:t>693*T(v7</w:t>
      </w:r>
      <w:r w:rsidR="00644CD5">
        <w:t>.</w:t>
      </w:r>
      <w:r>
        <w:t>u22) -0</w:t>
      </w:r>
      <w:r w:rsidR="00644CD5">
        <w:t>.</w:t>
      </w:r>
      <w:r>
        <w:t>176*T(v10</w:t>
      </w:r>
      <w:r w:rsidR="00644CD5">
        <w:t>.</w:t>
      </w:r>
      <w:r>
        <w:t>u13) + 0</w:t>
      </w:r>
      <w:r w:rsidR="00644CD5">
        <w:t>.</w:t>
      </w:r>
      <w:r>
        <w:t>822*T(v21</w:t>
      </w:r>
      <w:r w:rsidR="00644CD5">
        <w:t>.</w:t>
      </w:r>
      <w:r>
        <w:t>u13) + 0</w:t>
      </w:r>
      <w:r w:rsidR="00644CD5">
        <w:t>.</w:t>
      </w:r>
      <w:r>
        <w:t>464*T(v2</w:t>
      </w:r>
      <w:r w:rsidR="00644CD5">
        <w:t>.</w:t>
      </w:r>
      <w:r>
        <w:t>u20) + 0</w:t>
      </w:r>
      <w:r w:rsidR="00644CD5">
        <w:t>.</w:t>
      </w:r>
      <w:r>
        <w:t>921*T(v9</w:t>
      </w:r>
      <w:r w:rsidR="00644CD5">
        <w:t>.</w:t>
      </w:r>
      <w:r>
        <w:t>u2) + 0</w:t>
      </w:r>
      <w:r w:rsidR="00644CD5">
        <w:t>.</w:t>
      </w:r>
      <w:r>
        <w:t>561*T(v30</w:t>
      </w:r>
      <w:r w:rsidR="00644CD5">
        <w:t>.</w:t>
      </w:r>
      <w:r>
        <w:t>u4) + 0</w:t>
      </w:r>
      <w:r w:rsidR="00644CD5">
        <w:t>.</w:t>
      </w:r>
      <w:r>
        <w:t>142*MW -1</w:t>
      </w:r>
      <w:r w:rsidR="00644CD5">
        <w:t>.</w:t>
      </w:r>
      <w:r>
        <w:t>33*T(v16</w:t>
      </w:r>
      <w:r w:rsidR="00644CD5">
        <w:t>.</w:t>
      </w:r>
      <w:r>
        <w:t>u2) + 0</w:t>
      </w:r>
      <w:r w:rsidR="00644CD5">
        <w:t>.</w:t>
      </w:r>
      <w:r>
        <w:t>693*T(v7</w:t>
      </w:r>
      <w:r w:rsidR="00644CD5">
        <w:t>.</w:t>
      </w:r>
      <w:r>
        <w:t>u25) + 0</w:t>
      </w:r>
      <w:r w:rsidR="00644CD5">
        <w:t>.</w:t>
      </w:r>
      <w:r>
        <w:t>0297*T(v30</w:t>
      </w:r>
      <w:r w:rsidR="00644CD5">
        <w:t>.</w:t>
      </w:r>
      <w:r>
        <w:t>u7) -0</w:t>
      </w:r>
      <w:r w:rsidR="00644CD5">
        <w:t>.</w:t>
      </w:r>
      <w:r>
        <w:t>746*T(v5</w:t>
      </w:r>
      <w:r w:rsidR="00644CD5">
        <w:t>.</w:t>
      </w:r>
      <w:r>
        <w:t>u35) + 0</w:t>
      </w:r>
      <w:r w:rsidR="00644CD5">
        <w:t>.</w:t>
      </w:r>
      <w:r>
        <w:t>3*T(v17</w:t>
      </w:r>
      <w:r w:rsidR="00644CD5">
        <w:t>.</w:t>
      </w:r>
      <w:r>
        <w:t>u17) + 0</w:t>
      </w:r>
      <w:r w:rsidR="00644CD5">
        <w:t>.</w:t>
      </w:r>
      <w:r>
        <w:t>214*T(v19</w:t>
      </w:r>
      <w:r w:rsidR="00644CD5">
        <w:t>.</w:t>
      </w:r>
      <w:r>
        <w:t>u4) + 0</w:t>
      </w:r>
      <w:r w:rsidR="00644CD5">
        <w:t>.</w:t>
      </w:r>
      <w:r>
        <w:t>979*T(v4</w:t>
      </w:r>
      <w:r w:rsidR="00644CD5">
        <w:t>.</w:t>
      </w:r>
      <w:r>
        <w:t>u1) -0</w:t>
      </w:r>
      <w:r w:rsidR="00644CD5">
        <w:t>.</w:t>
      </w:r>
      <w:r>
        <w:t>951*T(v15</w:t>
      </w:r>
      <w:r w:rsidR="00644CD5">
        <w:t>.</w:t>
      </w:r>
      <w:r>
        <w:t>u10) -0</w:t>
      </w:r>
      <w:r w:rsidR="00644CD5">
        <w:t>.</w:t>
      </w:r>
      <w:r>
        <w:t>551*T(v30</w:t>
      </w:r>
      <w:r w:rsidR="00644CD5">
        <w:t>.</w:t>
      </w:r>
      <w:r>
        <w:t>u2) -1</w:t>
      </w:r>
      <w:r w:rsidR="00644CD5">
        <w:t>.</w:t>
      </w:r>
      <w:r>
        <w:t>52*T(v3</w:t>
      </w:r>
      <w:r w:rsidR="00644CD5">
        <w:t>.</w:t>
      </w:r>
      <w:r>
        <w:t>u2) + 0</w:t>
      </w:r>
      <w:r w:rsidR="00644CD5">
        <w:t>.</w:t>
      </w:r>
      <w:r>
        <w:t>484*T(v21</w:t>
      </w:r>
      <w:r w:rsidR="00644CD5">
        <w:t>.</w:t>
      </w:r>
      <w:r>
        <w:t>u3) + 0</w:t>
      </w:r>
      <w:r w:rsidR="00644CD5">
        <w:t>.</w:t>
      </w:r>
      <w:r>
        <w:t>00123*T(v15</w:t>
      </w:r>
      <w:r w:rsidR="00644CD5">
        <w:t>.</w:t>
      </w:r>
      <w:r>
        <w:t>u25) -0</w:t>
      </w:r>
      <w:r w:rsidR="00644CD5">
        <w:t>.</w:t>
      </w:r>
      <w:r>
        <w:t>378*T(v15) -0</w:t>
      </w:r>
      <w:r w:rsidR="00644CD5">
        <w:t>.</w:t>
      </w:r>
      <w:r>
        <w:t>462*T(v34</w:t>
      </w:r>
      <w:r w:rsidR="00644CD5">
        <w:t>.</w:t>
      </w:r>
      <w:r>
        <w:t>u4) + 0</w:t>
      </w:r>
      <w:r w:rsidR="00644CD5">
        <w:t>.</w:t>
      </w:r>
      <w:r>
        <w:t>757*T(v10</w:t>
      </w:r>
      <w:r w:rsidR="00644CD5">
        <w:t>.</w:t>
      </w:r>
      <w:r>
        <w:t>u26) + 0</w:t>
      </w:r>
      <w:r w:rsidR="00644CD5">
        <w:t>.</w:t>
      </w:r>
      <w:r>
        <w:t>379*T(v32</w:t>
      </w:r>
      <w:r w:rsidR="00644CD5">
        <w:t>.</w:t>
      </w:r>
      <w:r>
        <w:t>u8) -0</w:t>
      </w:r>
      <w:r w:rsidR="00644CD5">
        <w:t>.</w:t>
      </w:r>
      <w:r>
        <w:t>475*T(v29) + 0</w:t>
      </w:r>
      <w:r w:rsidR="00644CD5">
        <w:t>.</w:t>
      </w:r>
      <w:r>
        <w:t>288*T(v8</w:t>
      </w:r>
      <w:r w:rsidR="00644CD5">
        <w:t>.</w:t>
      </w:r>
      <w:r>
        <w:t>u34) -0</w:t>
      </w:r>
      <w:r w:rsidR="00644CD5">
        <w:t>.</w:t>
      </w:r>
      <w:r>
        <w:t>259*T(v25</w:t>
      </w:r>
      <w:r w:rsidR="00644CD5">
        <w:t>.</w:t>
      </w:r>
      <w:r>
        <w:t>u12) + 0</w:t>
      </w:r>
      <w:r w:rsidR="00644CD5">
        <w:t>.</w:t>
      </w:r>
      <w:r>
        <w:t>532*T(v19</w:t>
      </w:r>
      <w:r w:rsidR="00644CD5">
        <w:t>.</w:t>
      </w:r>
      <w:r>
        <w:t>u5) + 0</w:t>
      </w:r>
      <w:r w:rsidR="00644CD5">
        <w:t>.</w:t>
      </w:r>
      <w:r>
        <w:t>698*T(v3</w:t>
      </w:r>
      <w:r w:rsidR="00644CD5">
        <w:t>.</w:t>
      </w:r>
      <w:r>
        <w:t>u22) + 15</w:t>
      </w:r>
      <w:r w:rsidR="00644CD5">
        <w:t>.</w:t>
      </w:r>
      <w:r>
        <w:t>5*Lipophilicity + 0</w:t>
      </w:r>
      <w:r w:rsidR="00644CD5">
        <w:t>.</w:t>
      </w:r>
      <w:r>
        <w:t>203*T(v10</w:t>
      </w:r>
      <w:r w:rsidR="00644CD5">
        <w:t>.</w:t>
      </w:r>
      <w:r>
        <w:t>u28) -0</w:t>
      </w:r>
      <w:r w:rsidR="00644CD5">
        <w:t>.</w:t>
      </w:r>
      <w:r>
        <w:t>651*T(v14</w:t>
      </w:r>
      <w:r w:rsidR="00644CD5">
        <w:t>.</w:t>
      </w:r>
      <w:r>
        <w:t>u26) -0</w:t>
      </w:r>
      <w:r w:rsidR="00644CD5">
        <w:t>.</w:t>
      </w:r>
      <w:r>
        <w:t>964*T(v4</w:t>
      </w:r>
      <w:r w:rsidR="00644CD5">
        <w:t>.</w:t>
      </w:r>
      <w:r>
        <w:t>u2) -0</w:t>
      </w:r>
      <w:r w:rsidR="00644CD5">
        <w:t>.</w:t>
      </w:r>
      <w:r>
        <w:t>000384*Lipophilicity^3 + 0</w:t>
      </w:r>
      <w:r w:rsidR="00644CD5">
        <w:t>.</w:t>
      </w:r>
      <w:r>
        <w:t>528*T(v10</w:t>
      </w:r>
      <w:r w:rsidR="00644CD5">
        <w:t>.</w:t>
      </w:r>
      <w:r>
        <w:t>u29) -0</w:t>
      </w:r>
      <w:r w:rsidR="00644CD5">
        <w:t>.</w:t>
      </w:r>
      <w:r>
        <w:t>469*T(v8</w:t>
      </w:r>
      <w:r w:rsidR="00644CD5">
        <w:t>.</w:t>
      </w:r>
      <w:r>
        <w:t>u25) + 0</w:t>
      </w:r>
      <w:r w:rsidR="00644CD5">
        <w:t>.</w:t>
      </w:r>
      <w:r>
        <w:t>0753*T(v2</w:t>
      </w:r>
      <w:r w:rsidR="00644CD5">
        <w:t>.</w:t>
      </w:r>
      <w:r>
        <w:t>u41) -3</w:t>
      </w:r>
      <w:r w:rsidR="00644CD5">
        <w:t>.</w:t>
      </w:r>
      <w:r>
        <w:t>57*Length^2 -0</w:t>
      </w:r>
      <w:r w:rsidR="00644CD5">
        <w:t>.</w:t>
      </w:r>
      <w:r>
        <w:t>686*T(v16</w:t>
      </w:r>
      <w:r w:rsidR="00644CD5">
        <w:t>.</w:t>
      </w:r>
      <w:r>
        <w:t>u15) + 0</w:t>
      </w:r>
      <w:r w:rsidR="00644CD5">
        <w:t>.</w:t>
      </w:r>
      <w:r>
        <w:t>971*T(v9</w:t>
      </w:r>
      <w:r w:rsidR="00644CD5">
        <w:t>.</w:t>
      </w:r>
      <w:r>
        <w:t>u13) + 0</w:t>
      </w:r>
      <w:r w:rsidR="00644CD5">
        <w:t>.</w:t>
      </w:r>
      <w:r>
        <w:t>508*T(v19</w:t>
      </w:r>
      <w:r w:rsidR="00644CD5">
        <w:t>.</w:t>
      </w:r>
      <w:r>
        <w:t>u10) -0</w:t>
      </w:r>
      <w:r w:rsidR="00644CD5">
        <w:t>.</w:t>
      </w:r>
      <w:r>
        <w:t>666*T(v15</w:t>
      </w:r>
      <w:r w:rsidR="00644CD5">
        <w:t>.</w:t>
      </w:r>
      <w:r>
        <w:t>u22) + 0</w:t>
      </w:r>
      <w:r w:rsidR="00644CD5">
        <w:t>.</w:t>
      </w:r>
      <w:r>
        <w:t>708*T(v16</w:t>
      </w:r>
      <w:r w:rsidR="00644CD5">
        <w:t>.</w:t>
      </w:r>
      <w:r>
        <w:t>u22) + 0</w:t>
      </w:r>
      <w:r w:rsidR="00644CD5">
        <w:t>.</w:t>
      </w:r>
      <w:r>
        <w:t>592*T(v23</w:t>
      </w:r>
      <w:r w:rsidR="00644CD5">
        <w:t>.</w:t>
      </w:r>
      <w:r>
        <w:t>u3) + 0</w:t>
      </w:r>
      <w:r w:rsidR="00644CD5">
        <w:t>.</w:t>
      </w:r>
      <w:r>
        <w:t>588*T(v25</w:t>
      </w:r>
      <w:r w:rsidR="00644CD5">
        <w:t>.</w:t>
      </w:r>
      <w:r>
        <w:t>u5) -0</w:t>
      </w:r>
      <w:r w:rsidR="00644CD5">
        <w:t>.</w:t>
      </w:r>
      <w:r>
        <w:t>527*T(v32</w:t>
      </w:r>
      <w:r w:rsidR="00644CD5">
        <w:t>.</w:t>
      </w:r>
      <w:r>
        <w:t>u6) + 0</w:t>
      </w:r>
      <w:r w:rsidR="00644CD5">
        <w:t>.</w:t>
      </w:r>
      <w:r>
        <w:t>882*T(v9) + 0</w:t>
      </w:r>
      <w:r w:rsidR="00644CD5">
        <w:t>.</w:t>
      </w:r>
      <w:r>
        <w:t>573*T(v31</w:t>
      </w:r>
      <w:r w:rsidR="00644CD5">
        <w:t>.</w:t>
      </w:r>
      <w:r>
        <w:t>u5) + 0</w:t>
      </w:r>
      <w:r w:rsidR="00644CD5">
        <w:t>.</w:t>
      </w:r>
      <w:r>
        <w:t>691*T(v7</w:t>
      </w:r>
      <w:r w:rsidR="00644CD5">
        <w:t>.</w:t>
      </w:r>
      <w:r>
        <w:t>u1) + 0</w:t>
      </w:r>
      <w:r w:rsidR="00644CD5">
        <w:t>.</w:t>
      </w:r>
      <w:r>
        <w:t>125*NumPositive -0</w:t>
      </w:r>
      <w:r w:rsidR="00644CD5">
        <w:t>.</w:t>
      </w:r>
      <w:r>
        <w:t>623*T(v12</w:t>
      </w:r>
      <w:r w:rsidR="00644CD5">
        <w:t>.</w:t>
      </w:r>
      <w:r>
        <w:t>u30) -1</w:t>
      </w:r>
      <w:r w:rsidR="00644CD5">
        <w:t>.</w:t>
      </w:r>
      <w:r>
        <w:t>27*T(v1</w:t>
      </w:r>
      <w:r w:rsidR="00644CD5">
        <w:t>.</w:t>
      </w:r>
      <w:r>
        <w:t>u1) + 0</w:t>
      </w:r>
      <w:r w:rsidR="00644CD5">
        <w:t>.</w:t>
      </w:r>
      <w:r>
        <w:t>418*T(v10</w:t>
      </w:r>
      <w:r w:rsidR="00644CD5">
        <w:t>.</w:t>
      </w:r>
      <w:r>
        <w:t>u19) -0</w:t>
      </w:r>
      <w:r w:rsidR="00644CD5">
        <w:t>.</w:t>
      </w:r>
      <w:r>
        <w:t>695*T(v14</w:t>
      </w:r>
      <w:r w:rsidR="00644CD5">
        <w:t>.</w:t>
      </w:r>
      <w:r>
        <w:t>u17) -0</w:t>
      </w:r>
      <w:r w:rsidR="00644CD5">
        <w:t>.</w:t>
      </w:r>
      <w:r>
        <w:t>527*T(v27</w:t>
      </w:r>
      <w:r w:rsidR="00644CD5">
        <w:t>.</w:t>
      </w:r>
      <w:r>
        <w:t>u15) -0</w:t>
      </w:r>
      <w:r w:rsidR="00644CD5">
        <w:t>.</w:t>
      </w:r>
      <w:r>
        <w:t>702*T(v29</w:t>
      </w:r>
      <w:r w:rsidR="00644CD5">
        <w:t>.</w:t>
      </w:r>
      <w:r>
        <w:t>u6) -0</w:t>
      </w:r>
      <w:r w:rsidR="00644CD5">
        <w:t>.</w:t>
      </w:r>
      <w:r>
        <w:t>0982*T(v16</w:t>
      </w:r>
      <w:r w:rsidR="00644CD5">
        <w:t>.</w:t>
      </w:r>
      <w:r>
        <w:t>u18) -0</w:t>
      </w:r>
      <w:r w:rsidR="00644CD5">
        <w:t>.</w:t>
      </w:r>
      <w:r>
        <w:t>465*T(v4</w:t>
      </w:r>
      <w:r w:rsidR="00644CD5">
        <w:t>.</w:t>
      </w:r>
      <w:r>
        <w:t>u37) -0</w:t>
      </w:r>
      <w:r w:rsidR="00644CD5">
        <w:t>.</w:t>
      </w:r>
      <w:r>
        <w:t>699*T(v29</w:t>
      </w:r>
      <w:r w:rsidR="00644CD5">
        <w:t>.</w:t>
      </w:r>
      <w:r>
        <w:t>u7) + 1</w:t>
      </w:r>
      <w:r w:rsidR="00644CD5">
        <w:t>.</w:t>
      </w:r>
      <w:r>
        <w:t>14*T(v4</w:t>
      </w:r>
      <w:r w:rsidR="00644CD5">
        <w:t>.</w:t>
      </w:r>
      <w:r>
        <w:t>u6) -0</w:t>
      </w:r>
      <w:r w:rsidR="00644CD5">
        <w:t>.</w:t>
      </w:r>
      <w:r>
        <w:t>777*T(v7</w:t>
      </w:r>
      <w:r w:rsidR="00644CD5">
        <w:t>.</w:t>
      </w:r>
      <w:r>
        <w:t>u31) -0</w:t>
      </w:r>
      <w:r w:rsidR="00644CD5">
        <w:t>.</w:t>
      </w:r>
      <w:r>
        <w:t>763*T(v24</w:t>
      </w:r>
      <w:r w:rsidR="00644CD5">
        <w:t>.</w:t>
      </w:r>
      <w:r>
        <w:t>u8) -0</w:t>
      </w:r>
      <w:r w:rsidR="00644CD5">
        <w:t>.</w:t>
      </w:r>
      <w:r>
        <w:t>511*T(v18</w:t>
      </w:r>
      <w:r w:rsidR="00644CD5">
        <w:t>.</w:t>
      </w:r>
      <w:r>
        <w:t>u7) -0</w:t>
      </w:r>
      <w:r w:rsidR="00644CD5">
        <w:t>.</w:t>
      </w:r>
      <w:r>
        <w:t>443*T(v15</w:t>
      </w:r>
      <w:r w:rsidR="00644CD5">
        <w:t>.</w:t>
      </w:r>
      <w:r>
        <w:t>u6) + 0</w:t>
      </w:r>
      <w:r w:rsidR="00644CD5">
        <w:t>.</w:t>
      </w:r>
      <w:r>
        <w:t>492*T(v22</w:t>
      </w:r>
      <w:r w:rsidR="00644CD5">
        <w:t>.</w:t>
      </w:r>
      <w:r>
        <w:t>u4) -0</w:t>
      </w:r>
      <w:r w:rsidR="00644CD5">
        <w:t>.</w:t>
      </w:r>
      <w:r>
        <w:t>885*T(v19</w:t>
      </w:r>
      <w:r w:rsidR="00644CD5">
        <w:t>.</w:t>
      </w:r>
      <w:r>
        <w:t>u15) + 0</w:t>
      </w:r>
      <w:r w:rsidR="00644CD5">
        <w:t>.</w:t>
      </w:r>
      <w:r>
        <w:t>481*T(v2</w:t>
      </w:r>
      <w:r w:rsidR="00644CD5">
        <w:t>.</w:t>
      </w:r>
      <w:r>
        <w:t>u25) + 0</w:t>
      </w:r>
      <w:r w:rsidR="00644CD5">
        <w:t>.</w:t>
      </w:r>
      <w:r>
        <w:t>351*T(v13</w:t>
      </w:r>
      <w:r w:rsidR="00644CD5">
        <w:t>.</w:t>
      </w:r>
      <w:r>
        <w:t>u8) -0</w:t>
      </w:r>
      <w:r w:rsidR="00644CD5">
        <w:t>.</w:t>
      </w:r>
      <w:r>
        <w:t>576*T(v2</w:t>
      </w:r>
      <w:r w:rsidR="00644CD5">
        <w:t>.</w:t>
      </w:r>
      <w:r>
        <w:t>u33) -0</w:t>
      </w:r>
      <w:r w:rsidR="00644CD5">
        <w:t>.</w:t>
      </w:r>
      <w:r>
        <w:t>761*T(v33</w:t>
      </w:r>
      <w:r w:rsidR="00644CD5">
        <w:t>.</w:t>
      </w:r>
      <w:r>
        <w:t>u2) -0</w:t>
      </w:r>
      <w:r w:rsidR="00644CD5">
        <w:t>.</w:t>
      </w:r>
      <w:r>
        <w:t>347*T(v7</w:t>
      </w:r>
      <w:r w:rsidR="00644CD5">
        <w:t>.</w:t>
      </w:r>
      <w:r>
        <w:t>u35) + 0</w:t>
      </w:r>
      <w:r w:rsidR="00644CD5">
        <w:t>.</w:t>
      </w:r>
      <w:r>
        <w:t>348*T(u24) + 0</w:t>
      </w:r>
      <w:r w:rsidR="00644CD5">
        <w:t>.</w:t>
      </w:r>
      <w:r>
        <w:t>652*T(v7</w:t>
      </w:r>
      <w:r w:rsidR="00644CD5">
        <w:t>.</w:t>
      </w:r>
      <w:r>
        <w:t>u32) + 3</w:t>
      </w:r>
      <w:r w:rsidR="00644CD5">
        <w:t>.</w:t>
      </w:r>
      <w:r>
        <w:t>04*v -0</w:t>
      </w:r>
      <w:r w:rsidR="00644CD5">
        <w:t>.</w:t>
      </w:r>
      <w:r>
        <w:t>583*T(v25</w:t>
      </w:r>
      <w:r w:rsidR="00644CD5">
        <w:t>.</w:t>
      </w:r>
      <w:r>
        <w:t>u7) -0</w:t>
      </w:r>
      <w:r w:rsidR="00644CD5">
        <w:t>.</w:t>
      </w:r>
      <w:r>
        <w:t>471*T(v23</w:t>
      </w:r>
      <w:r w:rsidR="00644CD5">
        <w:t>.</w:t>
      </w:r>
      <w:r>
        <w:t>u8) + 0</w:t>
      </w:r>
      <w:r w:rsidR="00644CD5">
        <w:t>.</w:t>
      </w:r>
      <w:r>
        <w:t>508*T(v11) + 0</w:t>
      </w:r>
      <w:r w:rsidR="00644CD5">
        <w:t>.</w:t>
      </w:r>
      <w:r>
        <w:t>522*T(v11</w:t>
      </w:r>
      <w:r w:rsidR="00644CD5">
        <w:t>.</w:t>
      </w:r>
      <w:r>
        <w:t>u10) + 0</w:t>
      </w:r>
      <w:r w:rsidR="00644CD5">
        <w:t>.</w:t>
      </w:r>
      <w:r>
        <w:t>607*T(v1</w:t>
      </w:r>
      <w:r w:rsidR="00644CD5">
        <w:t>.</w:t>
      </w:r>
      <w:r>
        <w:t>u33) -0</w:t>
      </w:r>
      <w:r w:rsidR="00644CD5">
        <w:t>.</w:t>
      </w:r>
      <w:r>
        <w:t>134*T(v21) -0</w:t>
      </w:r>
      <w:r w:rsidR="00644CD5">
        <w:t>.</w:t>
      </w:r>
      <w:r>
        <w:t>693*T(v12</w:t>
      </w:r>
      <w:r w:rsidR="00644CD5">
        <w:t>.</w:t>
      </w:r>
      <w:r>
        <w:t>u16) -0</w:t>
      </w:r>
      <w:r w:rsidR="00644CD5">
        <w:t>.</w:t>
      </w:r>
      <w:r>
        <w:t>66*T(v2</w:t>
      </w:r>
      <w:r w:rsidR="00644CD5">
        <w:t>.</w:t>
      </w:r>
      <w:r>
        <w:t>u14) + 0</w:t>
      </w:r>
      <w:r w:rsidR="00644CD5">
        <w:t>.</w:t>
      </w:r>
      <w:r>
        <w:t>539*T(v13</w:t>
      </w:r>
      <w:r w:rsidR="00644CD5">
        <w:t>.</w:t>
      </w:r>
      <w:r>
        <w:t>u26) + 0</w:t>
      </w:r>
      <w:r w:rsidR="00644CD5">
        <w:t>.</w:t>
      </w:r>
      <w:r>
        <w:t>694*T(v15</w:t>
      </w:r>
      <w:r w:rsidR="00644CD5">
        <w:t>.</w:t>
      </w:r>
      <w:r>
        <w:t>u15) -0</w:t>
      </w:r>
      <w:r w:rsidR="00644CD5">
        <w:t>.</w:t>
      </w:r>
      <w:r>
        <w:t>636*T(v22</w:t>
      </w:r>
      <w:r w:rsidR="00644CD5">
        <w:t>.</w:t>
      </w:r>
      <w:r>
        <w:t>u20) -0</w:t>
      </w:r>
      <w:r w:rsidR="00644CD5">
        <w:t>.</w:t>
      </w:r>
      <w:r>
        <w:t>573*T(v30</w:t>
      </w:r>
      <w:r w:rsidR="00644CD5">
        <w:t>.</w:t>
      </w:r>
      <w:r>
        <w:t>u6) + 0</w:t>
      </w:r>
      <w:r w:rsidR="00644CD5">
        <w:t>.</w:t>
      </w:r>
      <w:r>
        <w:t>651*T(v7</w:t>
      </w:r>
      <w:r w:rsidR="00644CD5">
        <w:t>.</w:t>
      </w:r>
      <w:r>
        <w:t>u14) + 0</w:t>
      </w:r>
      <w:r w:rsidR="00644CD5">
        <w:t>.</w:t>
      </w:r>
      <w:r>
        <w:t>18*T(v12</w:t>
      </w:r>
      <w:r w:rsidR="00644CD5">
        <w:t>.</w:t>
      </w:r>
      <w:r>
        <w:t>u24) + 0</w:t>
      </w:r>
      <w:r w:rsidR="00644CD5">
        <w:t>.</w:t>
      </w:r>
      <w:r>
        <w:t>208*T(u31) -0</w:t>
      </w:r>
      <w:r w:rsidR="00644CD5">
        <w:t>.</w:t>
      </w:r>
      <w:r>
        <w:t>38*T(v4</w:t>
      </w:r>
      <w:r w:rsidR="00644CD5">
        <w:t>.</w:t>
      </w:r>
      <w:r>
        <w:t>u33) -0</w:t>
      </w:r>
      <w:r w:rsidR="00644CD5">
        <w:t>.</w:t>
      </w:r>
      <w:r>
        <w:t>575*T(v14</w:t>
      </w:r>
      <w:r w:rsidR="00644CD5">
        <w:t>.</w:t>
      </w:r>
      <w:r>
        <w:t>u28) + 0</w:t>
      </w:r>
      <w:r w:rsidR="00644CD5">
        <w:t>.</w:t>
      </w:r>
      <w:r>
        <w:t>372*T(v14</w:t>
      </w:r>
      <w:r w:rsidR="00644CD5">
        <w:t>.</w:t>
      </w:r>
      <w:r>
        <w:t>u20) + 0</w:t>
      </w:r>
      <w:r w:rsidR="00644CD5">
        <w:t>.</w:t>
      </w:r>
      <w:r>
        <w:t>593*T(v4</w:t>
      </w:r>
      <w:r w:rsidR="00644CD5">
        <w:t>.</w:t>
      </w:r>
      <w:r>
        <w:t>u7) + 0</w:t>
      </w:r>
      <w:r w:rsidR="00644CD5">
        <w:t>.</w:t>
      </w:r>
      <w:r>
        <w:t>361*T(v24</w:t>
      </w:r>
      <w:r w:rsidR="00644CD5">
        <w:t>.</w:t>
      </w:r>
      <w:r>
        <w:t>u3) + 0</w:t>
      </w:r>
      <w:r w:rsidR="00644CD5">
        <w:t>.</w:t>
      </w:r>
      <w:r>
        <w:t>667*T(v28</w:t>
      </w:r>
      <w:r w:rsidR="00644CD5">
        <w:t>.</w:t>
      </w:r>
      <w:r>
        <w:t>u2) + 0</w:t>
      </w:r>
      <w:r w:rsidR="00644CD5">
        <w:t>.</w:t>
      </w:r>
      <w:r>
        <w:t>236*T(v12</w:t>
      </w:r>
      <w:r w:rsidR="00644CD5">
        <w:t>.</w:t>
      </w:r>
      <w:r>
        <w:t>u20) + 0</w:t>
      </w:r>
      <w:r w:rsidR="00644CD5">
        <w:t>.</w:t>
      </w:r>
      <w:r>
        <w:t>313*T(v38) + 0</w:t>
      </w:r>
      <w:r w:rsidR="00644CD5">
        <w:t>.</w:t>
      </w:r>
      <w:r>
        <w:t>514*T(v27</w:t>
      </w:r>
      <w:r w:rsidR="00644CD5">
        <w:t>.</w:t>
      </w:r>
      <w:r>
        <w:t>u5) -0</w:t>
      </w:r>
      <w:r w:rsidR="00644CD5">
        <w:t>.</w:t>
      </w:r>
      <w:r>
        <w:t>563*T(v11</w:t>
      </w:r>
      <w:r w:rsidR="00644CD5">
        <w:t>.</w:t>
      </w:r>
      <w:r>
        <w:t>u32) + 0</w:t>
      </w:r>
      <w:r w:rsidR="00644CD5">
        <w:t>.</w:t>
      </w:r>
      <w:r>
        <w:t>528*T(v38</w:t>
      </w:r>
      <w:r w:rsidR="00644CD5">
        <w:t>.</w:t>
      </w:r>
      <w:r>
        <w:t>u1) -0</w:t>
      </w:r>
      <w:r w:rsidR="00644CD5">
        <w:t>.</w:t>
      </w:r>
      <w:r>
        <w:t>191*T(u14) + 0</w:t>
      </w:r>
      <w:r w:rsidR="00644CD5">
        <w:t>.</w:t>
      </w:r>
      <w:r>
        <w:t>394*T(v33</w:t>
      </w:r>
      <w:r w:rsidR="00644CD5">
        <w:t>.</w:t>
      </w:r>
      <w:r>
        <w:t>u3) -0</w:t>
      </w:r>
      <w:r w:rsidR="00644CD5">
        <w:t>.</w:t>
      </w:r>
      <w:r>
        <w:t>506*T(v8</w:t>
      </w:r>
      <w:r w:rsidR="00644CD5">
        <w:t>.</w:t>
      </w:r>
      <w:r>
        <w:t>u22) -0</w:t>
      </w:r>
      <w:r w:rsidR="00644CD5">
        <w:t>.</w:t>
      </w:r>
      <w:r>
        <w:t>526*T(v18</w:t>
      </w:r>
      <w:r w:rsidR="00644CD5">
        <w:t>.</w:t>
      </w:r>
      <w:r>
        <w:t>u20) -0</w:t>
      </w:r>
      <w:r w:rsidR="00644CD5">
        <w:t>.</w:t>
      </w:r>
      <w:r>
        <w:t>41*T(v4</w:t>
      </w:r>
      <w:r w:rsidR="00644CD5">
        <w:t>.</w:t>
      </w:r>
      <w:r>
        <w:t>u22) + 0</w:t>
      </w:r>
      <w:r w:rsidR="00644CD5">
        <w:t>.</w:t>
      </w:r>
      <w:r>
        <w:t>394*T(v20</w:t>
      </w:r>
      <w:r w:rsidR="00644CD5">
        <w:t>.</w:t>
      </w:r>
      <w:r>
        <w:t>u16) + 0</w:t>
      </w:r>
      <w:r w:rsidR="00644CD5">
        <w:t>.</w:t>
      </w:r>
      <w:r>
        <w:t>478*T(v15</w:t>
      </w:r>
      <w:r w:rsidR="00644CD5">
        <w:t>.</w:t>
      </w:r>
      <w:r>
        <w:t>u19) + 0</w:t>
      </w:r>
      <w:r w:rsidR="00644CD5">
        <w:t>.</w:t>
      </w:r>
      <w:r>
        <w:t>601*T(v20</w:t>
      </w:r>
      <w:r w:rsidR="00644CD5">
        <w:t>.</w:t>
      </w:r>
      <w:r>
        <w:t>u17) + 0</w:t>
      </w:r>
      <w:r w:rsidR="00644CD5">
        <w:t>.</w:t>
      </w:r>
      <w:r>
        <w:t>524*T(v5</w:t>
      </w:r>
      <w:r w:rsidR="00644CD5">
        <w:t>.</w:t>
      </w:r>
      <w:r>
        <w:t>u20) + 0</w:t>
      </w:r>
      <w:r w:rsidR="00644CD5">
        <w:t>.</w:t>
      </w:r>
      <w:r>
        <w:t>108*Lipophilicity^2 -0</w:t>
      </w:r>
      <w:r w:rsidR="00644CD5">
        <w:t>.</w:t>
      </w:r>
      <w:r>
        <w:t>192*T(v18</w:t>
      </w:r>
      <w:r w:rsidR="00644CD5">
        <w:t>.</w:t>
      </w:r>
      <w:r>
        <w:t>u1) -0</w:t>
      </w:r>
      <w:r w:rsidR="00644CD5">
        <w:t>.</w:t>
      </w:r>
      <w:r>
        <w:t>502*T(v16</w:t>
      </w:r>
      <w:r w:rsidR="00644CD5">
        <w:t>.</w:t>
      </w:r>
      <w:r>
        <w:t>u25) -0</w:t>
      </w:r>
      <w:r w:rsidR="00644CD5">
        <w:t>.</w:t>
      </w:r>
      <w:r>
        <w:t>438*T(v4</w:t>
      </w:r>
      <w:r w:rsidR="00644CD5">
        <w:t>.</w:t>
      </w:r>
      <w:r>
        <w:t>u13) + 0</w:t>
      </w:r>
      <w:r w:rsidR="00644CD5">
        <w:t>.</w:t>
      </w:r>
      <w:r>
        <w:t>403*T(v4</w:t>
      </w:r>
      <w:r w:rsidR="00644CD5">
        <w:t>.</w:t>
      </w:r>
      <w:r>
        <w:t>u19) -0</w:t>
      </w:r>
      <w:r w:rsidR="00644CD5">
        <w:t>.</w:t>
      </w:r>
      <w:r>
        <w:t>42*T(v23</w:t>
      </w:r>
      <w:r w:rsidR="00644CD5">
        <w:t>.</w:t>
      </w:r>
      <w:r>
        <w:t>u13) -0</w:t>
      </w:r>
      <w:r w:rsidR="00644CD5">
        <w:t>.</w:t>
      </w:r>
      <w:r>
        <w:t>288*T(v27</w:t>
      </w:r>
      <w:r w:rsidR="00644CD5">
        <w:t>.</w:t>
      </w:r>
      <w:r>
        <w:t>u10) + 0</w:t>
      </w:r>
      <w:r w:rsidR="00644CD5">
        <w:t>.</w:t>
      </w:r>
      <w:r>
        <w:t>777*T(u2) + 0</w:t>
      </w:r>
      <w:r w:rsidR="00644CD5">
        <w:t>.</w:t>
      </w:r>
      <w:r>
        <w:t>637*T(v3</w:t>
      </w:r>
      <w:r w:rsidR="00644CD5">
        <w:t>.</w:t>
      </w:r>
      <w:r>
        <w:t>u21) + 0</w:t>
      </w:r>
      <w:r w:rsidR="00644CD5">
        <w:t>.</w:t>
      </w:r>
      <w:r>
        <w:t>34*T(v28) + 0</w:t>
      </w:r>
      <w:r w:rsidR="00644CD5">
        <w:t>.</w:t>
      </w:r>
      <w:r>
        <w:t>333*T(v17) + 0</w:t>
      </w:r>
      <w:r w:rsidR="00644CD5">
        <w:t>.</w:t>
      </w:r>
      <w:r>
        <w:t>352*T(v8) + 0</w:t>
      </w:r>
      <w:r w:rsidR="00644CD5">
        <w:t>.</w:t>
      </w:r>
      <w:r>
        <w:t>461*T(v5</w:t>
      </w:r>
      <w:r w:rsidR="00644CD5">
        <w:t>.</w:t>
      </w:r>
      <w:r>
        <w:t>u37) -0</w:t>
      </w:r>
      <w:r w:rsidR="00644CD5">
        <w:t>.</w:t>
      </w:r>
      <w:r>
        <w:t>35*T(v31</w:t>
      </w:r>
      <w:r w:rsidR="00644CD5">
        <w:t>.</w:t>
      </w:r>
      <w:r>
        <w:t>u9) + 0</w:t>
      </w:r>
      <w:r w:rsidR="00644CD5">
        <w:t>.</w:t>
      </w:r>
      <w:r>
        <w:t>283*T(v16</w:t>
      </w:r>
      <w:r w:rsidR="00644CD5">
        <w:t>.</w:t>
      </w:r>
      <w:r>
        <w:t>u16) -0</w:t>
      </w:r>
      <w:r w:rsidR="00644CD5">
        <w:t>.</w:t>
      </w:r>
      <w:r>
        <w:t>436*T(v22</w:t>
      </w:r>
      <w:r w:rsidR="00644CD5">
        <w:t>.</w:t>
      </w:r>
      <w:r>
        <w:t>u18) -0</w:t>
      </w:r>
      <w:r w:rsidR="00644CD5">
        <w:t>.</w:t>
      </w:r>
      <w:r>
        <w:t>44*T(v10</w:t>
      </w:r>
      <w:r w:rsidR="00644CD5">
        <w:t>.</w:t>
      </w:r>
      <w:r>
        <w:t>u27) + 0</w:t>
      </w:r>
      <w:r w:rsidR="00644CD5">
        <w:t>.</w:t>
      </w:r>
      <w:r>
        <w:t>421*T(v27</w:t>
      </w:r>
      <w:r w:rsidR="00644CD5">
        <w:t>.</w:t>
      </w:r>
      <w:r>
        <w:t>u1) + 0</w:t>
      </w:r>
      <w:r w:rsidR="00644CD5">
        <w:t>.</w:t>
      </w:r>
      <w:r>
        <w:t>303*T(v8</w:t>
      </w:r>
      <w:r w:rsidR="00644CD5">
        <w:t>.</w:t>
      </w:r>
      <w:r>
        <w:t>u30) -0</w:t>
      </w:r>
      <w:r w:rsidR="00644CD5">
        <w:t>.</w:t>
      </w:r>
      <w:r>
        <w:t>0472*NumHal -0</w:t>
      </w:r>
      <w:r w:rsidR="00644CD5">
        <w:t>.</w:t>
      </w:r>
      <w:r>
        <w:t>661*T(v7</w:t>
      </w:r>
      <w:r w:rsidR="00644CD5">
        <w:t>.</w:t>
      </w:r>
      <w:r>
        <w:t>u10) + 0</w:t>
      </w:r>
      <w:r w:rsidR="00644CD5">
        <w:t>.</w:t>
      </w:r>
      <w:r>
        <w:t>331*T(v23</w:t>
      </w:r>
      <w:r w:rsidR="00644CD5">
        <w:t>.</w:t>
      </w:r>
      <w:r>
        <w:t>u20) + 0</w:t>
      </w:r>
      <w:r w:rsidR="00644CD5">
        <w:t>.</w:t>
      </w:r>
      <w:r>
        <w:t>489*T(v15</w:t>
      </w:r>
      <w:r w:rsidR="00644CD5">
        <w:t>.</w:t>
      </w:r>
      <w:r>
        <w:t>u18) -0</w:t>
      </w:r>
      <w:r w:rsidR="00644CD5">
        <w:t>.</w:t>
      </w:r>
      <w:r>
        <w:t>436*T(v11</w:t>
      </w:r>
      <w:r w:rsidR="00644CD5">
        <w:t>.</w:t>
      </w:r>
      <w:r>
        <w:t>u29) -0</w:t>
      </w:r>
      <w:r w:rsidR="00644CD5">
        <w:t>.</w:t>
      </w:r>
      <w:r>
        <w:t>206*T(u39) + 0</w:t>
      </w:r>
      <w:r w:rsidR="00644CD5">
        <w:t>.</w:t>
      </w:r>
      <w:r>
        <w:t>472*T(v11</w:t>
      </w:r>
      <w:r w:rsidR="00644CD5">
        <w:t>.</w:t>
      </w:r>
      <w:r>
        <w:t>u7) + 0</w:t>
      </w:r>
      <w:r w:rsidR="00644CD5">
        <w:t>.</w:t>
      </w:r>
      <w:r>
        <w:t>356*T(v2</w:t>
      </w:r>
      <w:r w:rsidR="00644CD5">
        <w:t>.</w:t>
      </w:r>
      <w:r>
        <w:t>u34) + 0</w:t>
      </w:r>
      <w:r w:rsidR="00644CD5">
        <w:t>.</w:t>
      </w:r>
      <w:r>
        <w:t>616*T(v2</w:t>
      </w:r>
      <w:r w:rsidR="00644CD5">
        <w:t>.</w:t>
      </w:r>
      <w:r>
        <w:t>u1) + 0</w:t>
      </w:r>
      <w:r w:rsidR="00644CD5">
        <w:t>.</w:t>
      </w:r>
      <w:r>
        <w:t>417*T(v11</w:t>
      </w:r>
      <w:r w:rsidR="00644CD5">
        <w:t>.</w:t>
      </w:r>
      <w:r>
        <w:t>u27) + 0</w:t>
      </w:r>
      <w:r w:rsidR="00644CD5">
        <w:t>.</w:t>
      </w:r>
      <w:r>
        <w:t>412*T(v8</w:t>
      </w:r>
      <w:r w:rsidR="00644CD5">
        <w:t>.</w:t>
      </w:r>
      <w:r>
        <w:t>u4) -0</w:t>
      </w:r>
      <w:r w:rsidR="00644CD5">
        <w:t>.</w:t>
      </w:r>
      <w:r>
        <w:t>556*T(v21</w:t>
      </w:r>
      <w:r w:rsidR="00644CD5">
        <w:t>.</w:t>
      </w:r>
      <w:r>
        <w:t>u7) + 0</w:t>
      </w:r>
      <w:r w:rsidR="00644CD5">
        <w:t>.</w:t>
      </w:r>
      <w:r>
        <w:t>377*T(v26</w:t>
      </w:r>
      <w:r w:rsidR="00644CD5">
        <w:t>.</w:t>
      </w:r>
      <w:r>
        <w:t>u2) -</w:t>
      </w:r>
      <w:r>
        <w:lastRenderedPageBreak/>
        <w:t>0</w:t>
      </w:r>
      <w:r w:rsidR="00644CD5">
        <w:t>.</w:t>
      </w:r>
      <w:r>
        <w:t>361*T(v12</w:t>
      </w:r>
      <w:r w:rsidR="00644CD5">
        <w:t>.</w:t>
      </w:r>
      <w:r>
        <w:t>u13) + 0</w:t>
      </w:r>
      <w:r w:rsidR="00644CD5">
        <w:t>.</w:t>
      </w:r>
      <w:r>
        <w:t>234*T(v14) -0</w:t>
      </w:r>
      <w:r w:rsidR="00644CD5">
        <w:t>.</w:t>
      </w:r>
      <w:r>
        <w:t>378*T(v15</w:t>
      </w:r>
      <w:r w:rsidR="00644CD5">
        <w:t>.</w:t>
      </w:r>
      <w:r>
        <w:t>u27) + 0</w:t>
      </w:r>
      <w:r w:rsidR="00644CD5">
        <w:t>.</w:t>
      </w:r>
      <w:r>
        <w:t>275*T(v29</w:t>
      </w:r>
      <w:r w:rsidR="00644CD5">
        <w:t>.</w:t>
      </w:r>
      <w:r>
        <w:t>u14) + 0</w:t>
      </w:r>
      <w:r w:rsidR="00644CD5">
        <w:t>.</w:t>
      </w:r>
      <w:r>
        <w:t>297*T(v34</w:t>
      </w:r>
      <w:r w:rsidR="00644CD5">
        <w:t>.</w:t>
      </w:r>
      <w:r>
        <w:t>u8) -0</w:t>
      </w:r>
      <w:r w:rsidR="00644CD5">
        <w:t>.</w:t>
      </w:r>
      <w:r>
        <w:t>283*T(v35</w:t>
      </w:r>
      <w:r w:rsidR="00644CD5">
        <w:t>.</w:t>
      </w:r>
      <w:r>
        <w:t>u2) + 0</w:t>
      </w:r>
      <w:r w:rsidR="00644CD5">
        <w:t>.</w:t>
      </w:r>
      <w:r>
        <w:t>298*T(v13</w:t>
      </w:r>
      <w:r w:rsidR="00644CD5">
        <w:t>.</w:t>
      </w:r>
      <w:r>
        <w:t>u23) + 0</w:t>
      </w:r>
      <w:r w:rsidR="00644CD5">
        <w:t>.</w:t>
      </w:r>
      <w:r>
        <w:t>333*T(v10</w:t>
      </w:r>
      <w:r w:rsidR="00644CD5">
        <w:t>.</w:t>
      </w:r>
      <w:r>
        <w:t>u12) + 0</w:t>
      </w:r>
      <w:r w:rsidR="00644CD5">
        <w:t>.</w:t>
      </w:r>
      <w:r>
        <w:t>237*T(u17) + 0</w:t>
      </w:r>
      <w:r w:rsidR="00644CD5">
        <w:t>.</w:t>
      </w:r>
      <w:r>
        <w:t>205*T(v19</w:t>
      </w:r>
      <w:r w:rsidR="00644CD5">
        <w:t>.</w:t>
      </w:r>
      <w:r>
        <w:t>u17) + 0</w:t>
      </w:r>
      <w:r w:rsidR="00644CD5">
        <w:t>.</w:t>
      </w:r>
      <w:r>
        <w:t>412*T(v3</w:t>
      </w:r>
      <w:r w:rsidR="00644CD5">
        <w:t>.</w:t>
      </w:r>
      <w:r>
        <w:t>u24) -0</w:t>
      </w:r>
      <w:r w:rsidR="00644CD5">
        <w:t>.</w:t>
      </w:r>
      <w:r>
        <w:t>43*T(v17</w:t>
      </w:r>
      <w:r w:rsidR="00644CD5">
        <w:t>.</w:t>
      </w:r>
      <w:r>
        <w:t>u3) -0</w:t>
      </w:r>
      <w:r w:rsidR="00644CD5">
        <w:t>.</w:t>
      </w:r>
      <w:r>
        <w:t>293*T(v20</w:t>
      </w:r>
      <w:r w:rsidR="00644CD5">
        <w:t>.</w:t>
      </w:r>
      <w:r>
        <w:t>u11) -0</w:t>
      </w:r>
      <w:r w:rsidR="00644CD5">
        <w:t>.</w:t>
      </w:r>
      <w:r>
        <w:t>266*T(v15</w:t>
      </w:r>
      <w:r w:rsidR="00644CD5">
        <w:t>.</w:t>
      </w:r>
      <w:r>
        <w:t>u26) -0</w:t>
      </w:r>
      <w:r w:rsidR="00644CD5">
        <w:t>.</w:t>
      </w:r>
      <w:r>
        <w:t>333*T(v9</w:t>
      </w:r>
      <w:r w:rsidR="00644CD5">
        <w:t>.</w:t>
      </w:r>
      <w:r>
        <w:t>u10) + 0</w:t>
      </w:r>
      <w:r w:rsidR="00644CD5">
        <w:t>.</w:t>
      </w:r>
      <w:r>
        <w:t>37*T(v6</w:t>
      </w:r>
      <w:r w:rsidR="00644CD5">
        <w:t>.</w:t>
      </w:r>
      <w:r>
        <w:t>u30) + 0</w:t>
      </w:r>
      <w:r w:rsidR="00644CD5">
        <w:t>.</w:t>
      </w:r>
      <w:r>
        <w:t>357*T(v9</w:t>
      </w:r>
      <w:r w:rsidR="00644CD5">
        <w:t>.</w:t>
      </w:r>
      <w:r>
        <w:t>u18) -0</w:t>
      </w:r>
      <w:r w:rsidR="00644CD5">
        <w:t>.</w:t>
      </w:r>
      <w:r>
        <w:t>424*T(v24</w:t>
      </w:r>
      <w:r w:rsidR="00644CD5">
        <w:t>.</w:t>
      </w:r>
      <w:r>
        <w:t>u17) + 0</w:t>
      </w:r>
      <w:r w:rsidR="00644CD5">
        <w:t>.</w:t>
      </w:r>
      <w:r>
        <w:t>349*T(v4</w:t>
      </w:r>
      <w:r w:rsidR="00644CD5">
        <w:t>.</w:t>
      </w:r>
      <w:r>
        <w:t>u32) -0</w:t>
      </w:r>
      <w:r w:rsidR="00644CD5">
        <w:t>.</w:t>
      </w:r>
      <w:r>
        <w:t>476*T(v8</w:t>
      </w:r>
      <w:r w:rsidR="00644CD5">
        <w:t>.</w:t>
      </w:r>
      <w:r>
        <w:t>u15) -0</w:t>
      </w:r>
      <w:r w:rsidR="00644CD5">
        <w:t>.</w:t>
      </w:r>
      <w:r>
        <w:t>274*T(v23</w:t>
      </w:r>
      <w:r w:rsidR="00644CD5">
        <w:t>.</w:t>
      </w:r>
      <w:r>
        <w:t>u18) -0</w:t>
      </w:r>
      <w:r w:rsidR="00644CD5">
        <w:t>.</w:t>
      </w:r>
      <w:r>
        <w:t>248*T(u32) + 0</w:t>
      </w:r>
      <w:r w:rsidR="00644CD5">
        <w:t>.</w:t>
      </w:r>
      <w:r>
        <w:t>251*T(u22) -0</w:t>
      </w:r>
      <w:r w:rsidR="00644CD5">
        <w:t>.</w:t>
      </w:r>
      <w:r>
        <w:t>168*T(v37) -0</w:t>
      </w:r>
      <w:r w:rsidR="00644CD5">
        <w:t>.</w:t>
      </w:r>
      <w:r>
        <w:t>43*T(v17</w:t>
      </w:r>
      <w:r w:rsidR="00644CD5">
        <w:t>.</w:t>
      </w:r>
      <w:r>
        <w:t>u7) + 0</w:t>
      </w:r>
      <w:r w:rsidR="00644CD5">
        <w:t>.</w:t>
      </w:r>
      <w:r>
        <w:t>347*T(v13</w:t>
      </w:r>
      <w:r w:rsidR="00644CD5">
        <w:t>.</w:t>
      </w:r>
      <w:r>
        <w:t>u19) + 0</w:t>
      </w:r>
      <w:r w:rsidR="00644CD5">
        <w:t>.</w:t>
      </w:r>
      <w:r>
        <w:t>547*T(v3</w:t>
      </w:r>
      <w:r w:rsidR="00644CD5">
        <w:t>.</w:t>
      </w:r>
      <w:r>
        <w:t>u4) + 0</w:t>
      </w:r>
      <w:r w:rsidR="00644CD5">
        <w:t>.</w:t>
      </w:r>
      <w:r>
        <w:t>308*T(v13</w:t>
      </w:r>
      <w:r w:rsidR="00644CD5">
        <w:t>.</w:t>
      </w:r>
      <w:r>
        <w:t>u1) + 0</w:t>
      </w:r>
      <w:r w:rsidR="00644CD5">
        <w:t>.</w:t>
      </w:r>
      <w:r>
        <w:t>35*T(v18</w:t>
      </w:r>
      <w:r w:rsidR="00644CD5">
        <w:t>.</w:t>
      </w:r>
      <w:r>
        <w:t>u6) -0</w:t>
      </w:r>
      <w:r w:rsidR="00644CD5">
        <w:t>.</w:t>
      </w:r>
      <w:r>
        <w:t>428*T(v25</w:t>
      </w:r>
      <w:r w:rsidR="00644CD5">
        <w:t>.</w:t>
      </w:r>
      <w:r>
        <w:t>u4) + 0</w:t>
      </w:r>
      <w:r w:rsidR="00644CD5">
        <w:t>.</w:t>
      </w:r>
      <w:r>
        <w:t>241*T(v29</w:t>
      </w:r>
      <w:r w:rsidR="00644CD5">
        <w:t>.</w:t>
      </w:r>
      <w:r>
        <w:t>u3) -0</w:t>
      </w:r>
      <w:r w:rsidR="00644CD5">
        <w:t>.</w:t>
      </w:r>
      <w:r>
        <w:t>44*T(v8</w:t>
      </w:r>
      <w:r w:rsidR="00644CD5">
        <w:t>.</w:t>
      </w:r>
      <w:r>
        <w:t>u5) -0</w:t>
      </w:r>
      <w:r w:rsidR="00644CD5">
        <w:t>.</w:t>
      </w:r>
      <w:r>
        <w:t>289*T(v7</w:t>
      </w:r>
      <w:r w:rsidR="00644CD5">
        <w:t>.</w:t>
      </w:r>
      <w:r>
        <w:t>u23) -0</w:t>
      </w:r>
      <w:r w:rsidR="00644CD5">
        <w:t>.</w:t>
      </w:r>
      <w:r>
        <w:t>22*T(v30) + 0</w:t>
      </w:r>
      <w:r w:rsidR="00644CD5">
        <w:t>.</w:t>
      </w:r>
      <w:r>
        <w:t>24*Volume + 0</w:t>
      </w:r>
      <w:r w:rsidR="00644CD5">
        <w:t>.</w:t>
      </w:r>
      <w:r>
        <w:t>294*T(v34</w:t>
      </w:r>
      <w:r w:rsidR="00644CD5">
        <w:t>.</w:t>
      </w:r>
      <w:r>
        <w:t>u9) + 0</w:t>
      </w:r>
      <w:r w:rsidR="00644CD5">
        <w:t>.</w:t>
      </w:r>
      <w:r>
        <w:t>289*T(v14</w:t>
      </w:r>
      <w:r w:rsidR="00644CD5">
        <w:t>.</w:t>
      </w:r>
      <w:r>
        <w:t>u9) -0</w:t>
      </w:r>
      <w:r w:rsidR="00644CD5">
        <w:t>.</w:t>
      </w:r>
      <w:r>
        <w:t>352*T(v15</w:t>
      </w:r>
      <w:r w:rsidR="00644CD5">
        <w:t>.</w:t>
      </w:r>
      <w:r>
        <w:t>u5) -0</w:t>
      </w:r>
      <w:r w:rsidR="00644CD5">
        <w:t>.</w:t>
      </w:r>
      <w:r>
        <w:t>27*T(v30</w:t>
      </w:r>
      <w:r w:rsidR="00644CD5">
        <w:t>.</w:t>
      </w:r>
      <w:r>
        <w:t>u3) + 0</w:t>
      </w:r>
      <w:r w:rsidR="00644CD5">
        <w:t>.</w:t>
      </w:r>
      <w:r>
        <w:t>371*T(v18</w:t>
      </w:r>
      <w:r w:rsidR="00644CD5">
        <w:t>.</w:t>
      </w:r>
      <w:r>
        <w:t>u9) + 0</w:t>
      </w:r>
      <w:r w:rsidR="00644CD5">
        <w:t>.</w:t>
      </w:r>
      <w:r>
        <w:t>236*T(v8</w:t>
      </w:r>
      <w:r w:rsidR="00644CD5">
        <w:t>.</w:t>
      </w:r>
      <w:r>
        <w:t>u17) -0</w:t>
      </w:r>
      <w:r w:rsidR="00644CD5">
        <w:t>.</w:t>
      </w:r>
      <w:r>
        <w:t>483*T(v9</w:t>
      </w:r>
      <w:r w:rsidR="00644CD5">
        <w:t>.</w:t>
      </w:r>
      <w:r>
        <w:t>u14) -0</w:t>
      </w:r>
      <w:r w:rsidR="00644CD5">
        <w:t>.</w:t>
      </w:r>
      <w:r>
        <w:t>279*T(v25</w:t>
      </w:r>
      <w:r w:rsidR="00644CD5">
        <w:t>.</w:t>
      </w:r>
      <w:r>
        <w:t>u3) + 0</w:t>
      </w:r>
      <w:r w:rsidR="00644CD5">
        <w:t>.</w:t>
      </w:r>
      <w:r>
        <w:t>259*T(v35</w:t>
      </w:r>
      <w:r w:rsidR="00644CD5">
        <w:t>.</w:t>
      </w:r>
      <w:r>
        <w:t>u8) + 0</w:t>
      </w:r>
      <w:r w:rsidR="00644CD5">
        <w:t>.</w:t>
      </w:r>
      <w:r>
        <w:t>297*T(v10</w:t>
      </w:r>
      <w:r w:rsidR="00644CD5">
        <w:t>.</w:t>
      </w:r>
      <w:r>
        <w:t>u3) + 0</w:t>
      </w:r>
      <w:r w:rsidR="00644CD5">
        <w:t>.</w:t>
      </w:r>
      <w:r>
        <w:t>19*T(v13</w:t>
      </w:r>
      <w:r w:rsidR="00644CD5">
        <w:t>.</w:t>
      </w:r>
      <w:r>
        <w:t>u16) -0</w:t>
      </w:r>
      <w:r w:rsidR="00644CD5">
        <w:t>.</w:t>
      </w:r>
      <w:r>
        <w:t>253*T(v8</w:t>
      </w:r>
      <w:r w:rsidR="00644CD5">
        <w:t>.</w:t>
      </w:r>
      <w:r>
        <w:t>u16) -0</w:t>
      </w:r>
      <w:r w:rsidR="00644CD5">
        <w:t>.</w:t>
      </w:r>
      <w:r>
        <w:t>22*T(v24</w:t>
      </w:r>
      <w:r w:rsidR="00644CD5">
        <w:t>.</w:t>
      </w:r>
      <w:r>
        <w:t>u4) -0</w:t>
      </w:r>
      <w:r w:rsidR="00644CD5">
        <w:t>.</w:t>
      </w:r>
      <w:r>
        <w:t>216*T(v17</w:t>
      </w:r>
      <w:r w:rsidR="00644CD5">
        <w:t>.</w:t>
      </w:r>
      <w:r>
        <w:t>u15) -0</w:t>
      </w:r>
      <w:r w:rsidR="00644CD5">
        <w:t>.</w:t>
      </w:r>
      <w:r>
        <w:t>248*T(v20</w:t>
      </w:r>
      <w:r w:rsidR="00644CD5">
        <w:t>.</w:t>
      </w:r>
      <w:r>
        <w:t>u12) -0</w:t>
      </w:r>
      <w:r w:rsidR="00644CD5">
        <w:t>.</w:t>
      </w:r>
      <w:r>
        <w:t>256*T(v26</w:t>
      </w:r>
      <w:r w:rsidR="00644CD5">
        <w:t>.</w:t>
      </w:r>
      <w:r>
        <w:t>u6) -0</w:t>
      </w:r>
      <w:r w:rsidR="00644CD5">
        <w:t>.</w:t>
      </w:r>
      <w:r>
        <w:t>251*T(v28</w:t>
      </w:r>
      <w:r w:rsidR="00644CD5">
        <w:t>.</w:t>
      </w:r>
      <w:r>
        <w:t>u4) -0</w:t>
      </w:r>
      <w:r w:rsidR="00644CD5">
        <w:t>.</w:t>
      </w:r>
      <w:r>
        <w:t>282*T(v26</w:t>
      </w:r>
      <w:r w:rsidR="00644CD5">
        <w:t>.</w:t>
      </w:r>
      <w:r>
        <w:t>u5) -0</w:t>
      </w:r>
      <w:r w:rsidR="00644CD5">
        <w:t>.</w:t>
      </w:r>
      <w:r>
        <w:t>273*T(v12</w:t>
      </w:r>
      <w:r w:rsidR="00644CD5">
        <w:t>.</w:t>
      </w:r>
      <w:r>
        <w:t>u4) + 0</w:t>
      </w:r>
      <w:r w:rsidR="00644CD5">
        <w:t>.</w:t>
      </w:r>
      <w:r>
        <w:t>21*T(v11</w:t>
      </w:r>
      <w:r w:rsidR="00644CD5">
        <w:t>.</w:t>
      </w:r>
      <w:r>
        <w:t>u26) + 0</w:t>
      </w:r>
      <w:r w:rsidR="00644CD5">
        <w:t>.</w:t>
      </w:r>
      <w:r>
        <w:t>302*T(v13</w:t>
      </w:r>
      <w:r w:rsidR="00644CD5">
        <w:t>.</w:t>
      </w:r>
      <w:r>
        <w:t>u6) -0</w:t>
      </w:r>
      <w:r w:rsidR="00644CD5">
        <w:t>.</w:t>
      </w:r>
      <w:r>
        <w:t>205*T(v4</w:t>
      </w:r>
      <w:r w:rsidR="00644CD5">
        <w:t>.</w:t>
      </w:r>
      <w:r>
        <w:t>u11) -0</w:t>
      </w:r>
      <w:r w:rsidR="00644CD5">
        <w:t>.</w:t>
      </w:r>
      <w:r>
        <w:t>21*T(v19</w:t>
      </w:r>
      <w:r w:rsidR="00644CD5">
        <w:t>.</w:t>
      </w:r>
      <w:r>
        <w:t>u16) -0</w:t>
      </w:r>
      <w:r w:rsidR="00644CD5">
        <w:t>.</w:t>
      </w:r>
      <w:r>
        <w:t>268*T(v10</w:t>
      </w:r>
      <w:r w:rsidR="00644CD5">
        <w:t>.</w:t>
      </w:r>
      <w:r>
        <w:t>u24) -0</w:t>
      </w:r>
      <w:r w:rsidR="00644CD5">
        <w:t>.</w:t>
      </w:r>
      <w:r>
        <w:t>255*T(v28</w:t>
      </w:r>
      <w:r w:rsidR="00644CD5">
        <w:t>.</w:t>
      </w:r>
      <w:r>
        <w:t>u14) -0</w:t>
      </w:r>
      <w:r w:rsidR="00644CD5">
        <w:t>.</w:t>
      </w:r>
      <w:r>
        <w:t>226*T(v22</w:t>
      </w:r>
      <w:r w:rsidR="00644CD5">
        <w:t>.</w:t>
      </w:r>
      <w:r>
        <w:t>u10) + 0</w:t>
      </w:r>
      <w:r w:rsidR="00644CD5">
        <w:t>.</w:t>
      </w:r>
      <w:r>
        <w:t>371*T(v4</w:t>
      </w:r>
      <w:r w:rsidR="00644CD5">
        <w:t>.</w:t>
      </w:r>
      <w:r>
        <w:t>u8) -0</w:t>
      </w:r>
      <w:r w:rsidR="00644CD5">
        <w:t>.</w:t>
      </w:r>
      <w:r>
        <w:t>22*T(v3</w:t>
      </w:r>
      <w:r w:rsidR="00644CD5">
        <w:t>.</w:t>
      </w:r>
      <w:r>
        <w:t>u17) + 0</w:t>
      </w:r>
      <w:r w:rsidR="00644CD5">
        <w:t>.</w:t>
      </w:r>
      <w:r>
        <w:t>192*T(v24</w:t>
      </w:r>
      <w:r w:rsidR="00644CD5">
        <w:t>.</w:t>
      </w:r>
      <w:r>
        <w:t>u6) -0</w:t>
      </w:r>
      <w:r w:rsidR="00644CD5">
        <w:t>.</w:t>
      </w:r>
      <w:r>
        <w:t>311*T(v13</w:t>
      </w:r>
      <w:r w:rsidR="00644CD5">
        <w:t>.</w:t>
      </w:r>
      <w:r>
        <w:t>u9) -0</w:t>
      </w:r>
      <w:r w:rsidR="00644CD5">
        <w:t>.</w:t>
      </w:r>
      <w:r>
        <w:t>159*T(v24</w:t>
      </w:r>
      <w:r w:rsidR="00644CD5">
        <w:t>.</w:t>
      </w:r>
      <w:r>
        <w:t>u15) + 0</w:t>
      </w:r>
      <w:r w:rsidR="00644CD5">
        <w:t>.</w:t>
      </w:r>
      <w:r>
        <w:t>217*T(v1</w:t>
      </w:r>
      <w:r w:rsidR="00644CD5">
        <w:t>.</w:t>
      </w:r>
      <w:r>
        <w:t>u23) + 0</w:t>
      </w:r>
      <w:r w:rsidR="00644CD5">
        <w:t>.</w:t>
      </w:r>
      <w:r>
        <w:t>166*T(v1</w:t>
      </w:r>
      <w:r w:rsidR="00644CD5">
        <w:t>.</w:t>
      </w:r>
      <w:r>
        <w:t>u32) -0</w:t>
      </w:r>
      <w:r w:rsidR="00644CD5">
        <w:t>.</w:t>
      </w:r>
      <w:r>
        <w:t>154*T(v18</w:t>
      </w:r>
      <w:r w:rsidR="00644CD5">
        <w:t>.</w:t>
      </w:r>
      <w:r>
        <w:t>u16) + 0</w:t>
      </w:r>
      <w:r w:rsidR="00644CD5">
        <w:t>.</w:t>
      </w:r>
      <w:r>
        <w:t>167*T(u19) -0</w:t>
      </w:r>
      <w:r w:rsidR="00644CD5">
        <w:t>.</w:t>
      </w:r>
      <w:r>
        <w:t>295*T(v18</w:t>
      </w:r>
      <w:r w:rsidR="00644CD5">
        <w:t>.</w:t>
      </w:r>
      <w:r>
        <w:t>u2) -0</w:t>
      </w:r>
      <w:r w:rsidR="00644CD5">
        <w:t>.</w:t>
      </w:r>
      <w:r>
        <w:t>139*T(v34</w:t>
      </w:r>
      <w:r w:rsidR="00644CD5">
        <w:t>.</w:t>
      </w:r>
      <w:r>
        <w:t>u3) -0</w:t>
      </w:r>
      <w:r w:rsidR="00644CD5">
        <w:t>.</w:t>
      </w:r>
      <w:r>
        <w:t>192*T(v8</w:t>
      </w:r>
      <w:r w:rsidR="00644CD5">
        <w:t>.</w:t>
      </w:r>
      <w:r>
        <w:t>u26) -0</w:t>
      </w:r>
      <w:r w:rsidR="00644CD5">
        <w:t>.</w:t>
      </w:r>
      <w:r>
        <w:t>18*T(v4</w:t>
      </w:r>
      <w:r w:rsidR="00644CD5">
        <w:t>.</w:t>
      </w:r>
      <w:r>
        <w:t>u16) + 0</w:t>
      </w:r>
      <w:r w:rsidR="00644CD5">
        <w:t>.</w:t>
      </w:r>
      <w:r>
        <w:t>178*T(v18</w:t>
      </w:r>
      <w:r w:rsidR="00644CD5">
        <w:t>.</w:t>
      </w:r>
      <w:r>
        <w:t>u19) -0</w:t>
      </w:r>
      <w:r w:rsidR="00644CD5">
        <w:t>.</w:t>
      </w:r>
      <w:r>
        <w:t>195*T(v1</w:t>
      </w:r>
      <w:r w:rsidR="00644CD5">
        <w:t>.</w:t>
      </w:r>
      <w:r>
        <w:t>u37) -0</w:t>
      </w:r>
      <w:r w:rsidR="00644CD5">
        <w:t>.</w:t>
      </w:r>
      <w:r>
        <w:t>175*T(v8</w:t>
      </w:r>
      <w:r w:rsidR="00644CD5">
        <w:t>.</w:t>
      </w:r>
      <w:r>
        <w:t>u11) -0</w:t>
      </w:r>
      <w:r w:rsidR="00644CD5">
        <w:t>.</w:t>
      </w:r>
      <w:r>
        <w:t>172*T(v11</w:t>
      </w:r>
      <w:r w:rsidR="00644CD5">
        <w:t>.</w:t>
      </w:r>
      <w:r>
        <w:t>u11) -0</w:t>
      </w:r>
      <w:r w:rsidR="00644CD5">
        <w:t>.</w:t>
      </w:r>
      <w:r>
        <w:t>116*T(u36) -0</w:t>
      </w:r>
      <w:r w:rsidR="00644CD5">
        <w:t>.</w:t>
      </w:r>
      <w:r>
        <w:t>156*T(v3</w:t>
      </w:r>
      <w:r w:rsidR="00644CD5">
        <w:t>.</w:t>
      </w:r>
      <w:r>
        <w:t>u29) + 0</w:t>
      </w:r>
      <w:r w:rsidR="00644CD5">
        <w:t>.</w:t>
      </w:r>
      <w:r>
        <w:t>215*T(v1</w:t>
      </w:r>
      <w:r w:rsidR="00644CD5">
        <w:t>.</w:t>
      </w:r>
      <w:r>
        <w:t>u11) + 0</w:t>
      </w:r>
      <w:r w:rsidR="00644CD5">
        <w:t>.</w:t>
      </w:r>
      <w:r>
        <w:t>221*T(v5</w:t>
      </w:r>
      <w:r w:rsidR="00644CD5">
        <w:t>.</w:t>
      </w:r>
      <w:r>
        <w:t>u4) -0</w:t>
      </w:r>
      <w:r w:rsidR="00644CD5">
        <w:t>.</w:t>
      </w:r>
      <w:r>
        <w:t>154*T(v12</w:t>
      </w:r>
      <w:r w:rsidR="00644CD5">
        <w:t>.</w:t>
      </w:r>
      <w:r>
        <w:t>u14) + 0</w:t>
      </w:r>
      <w:r w:rsidR="00644CD5">
        <w:t>.</w:t>
      </w:r>
      <w:r>
        <w:t>159*T(v9</w:t>
      </w:r>
      <w:r w:rsidR="00644CD5">
        <w:t>.</w:t>
      </w:r>
      <w:r>
        <w:t>u28) -0</w:t>
      </w:r>
      <w:r w:rsidR="00644CD5">
        <w:t>.</w:t>
      </w:r>
      <w:r>
        <w:t>152*T(u8) + 0</w:t>
      </w:r>
      <w:r w:rsidR="00644CD5">
        <w:t>.</w:t>
      </w:r>
      <w:r>
        <w:t>17*T(v30</w:t>
      </w:r>
      <w:r w:rsidR="00644CD5">
        <w:t>.</w:t>
      </w:r>
      <w:r>
        <w:t>u8) -0</w:t>
      </w:r>
      <w:r w:rsidR="00644CD5">
        <w:t>.</w:t>
      </w:r>
      <w:r>
        <w:t>146*T(v11</w:t>
      </w:r>
      <w:r w:rsidR="00644CD5">
        <w:t>.</w:t>
      </w:r>
      <w:r>
        <w:t>u16) + 0</w:t>
      </w:r>
      <w:r w:rsidR="00644CD5">
        <w:t>.</w:t>
      </w:r>
      <w:r>
        <w:t>18*T(v12</w:t>
      </w:r>
      <w:r w:rsidR="00644CD5">
        <w:t>.</w:t>
      </w:r>
      <w:r>
        <w:t>u9) + 0</w:t>
      </w:r>
      <w:r w:rsidR="00644CD5">
        <w:t>.</w:t>
      </w:r>
      <w:r>
        <w:t>152*T(v30</w:t>
      </w:r>
      <w:r w:rsidR="00644CD5">
        <w:t>.</w:t>
      </w:r>
      <w:r>
        <w:t>u13) + 0</w:t>
      </w:r>
      <w:r w:rsidR="00644CD5">
        <w:t>.</w:t>
      </w:r>
      <w:r>
        <w:t>135*T(v28</w:t>
      </w:r>
      <w:r w:rsidR="00644CD5">
        <w:t>.</w:t>
      </w:r>
      <w:r>
        <w:t>u11) -0</w:t>
      </w:r>
      <w:r w:rsidR="00644CD5">
        <w:t>.</w:t>
      </w:r>
      <w:r>
        <w:t>115*T(v4</w:t>
      </w:r>
      <w:r w:rsidR="00644CD5">
        <w:t>.</w:t>
      </w:r>
      <w:r>
        <w:t>u31) -0</w:t>
      </w:r>
      <w:r w:rsidR="00644CD5">
        <w:t>.</w:t>
      </w:r>
      <w:r>
        <w:t>139*T(v3</w:t>
      </w:r>
      <w:r w:rsidR="00644CD5">
        <w:t>.</w:t>
      </w:r>
      <w:r>
        <w:t>u39) + 0</w:t>
      </w:r>
      <w:r w:rsidR="00644CD5">
        <w:t>.</w:t>
      </w:r>
      <w:r>
        <w:t>132*T(v6</w:t>
      </w:r>
      <w:r w:rsidR="00644CD5">
        <w:t>.</w:t>
      </w:r>
      <w:r>
        <w:t>u36) + 0</w:t>
      </w:r>
      <w:r w:rsidR="00644CD5">
        <w:t>.</w:t>
      </w:r>
      <w:r>
        <w:t>145*T(v18</w:t>
      </w:r>
      <w:r w:rsidR="00644CD5">
        <w:t>.</w:t>
      </w:r>
      <w:r>
        <w:t>u17) + 0</w:t>
      </w:r>
      <w:r w:rsidR="00644CD5">
        <w:t>.</w:t>
      </w:r>
      <w:r>
        <w:t>135*T(v11</w:t>
      </w:r>
      <w:r w:rsidR="00644CD5">
        <w:t>.</w:t>
      </w:r>
      <w:r>
        <w:t>u22) + 0</w:t>
      </w:r>
      <w:r w:rsidR="00644CD5">
        <w:t>.</w:t>
      </w:r>
      <w:r>
        <w:t>127*T(v10</w:t>
      </w:r>
      <w:r w:rsidR="00644CD5">
        <w:t>.</w:t>
      </w:r>
      <w:r>
        <w:t>u21) -0</w:t>
      </w:r>
      <w:r w:rsidR="00644CD5">
        <w:t>.</w:t>
      </w:r>
      <w:r>
        <w:t>0998*T(v37</w:t>
      </w:r>
      <w:r w:rsidR="00644CD5">
        <w:t>.</w:t>
      </w:r>
      <w:r>
        <w:t>u4) + 0</w:t>
      </w:r>
      <w:r w:rsidR="00644CD5">
        <w:t>.</w:t>
      </w:r>
      <w:r>
        <w:t>113*T(v21</w:t>
      </w:r>
      <w:r w:rsidR="00644CD5">
        <w:t>.</w:t>
      </w:r>
      <w:r>
        <w:t>u15) -0</w:t>
      </w:r>
      <w:r w:rsidR="00644CD5">
        <w:t>.</w:t>
      </w:r>
      <w:r>
        <w:t>135*T(v21</w:t>
      </w:r>
      <w:r w:rsidR="00644CD5">
        <w:t>.</w:t>
      </w:r>
      <w:r>
        <w:t>u12) -0</w:t>
      </w:r>
      <w:r w:rsidR="00644CD5">
        <w:t>.</w:t>
      </w:r>
      <w:r>
        <w:t>136*T(v1</w:t>
      </w:r>
      <w:r w:rsidR="00644CD5">
        <w:t>.</w:t>
      </w:r>
      <w:r>
        <w:t>u36) -0</w:t>
      </w:r>
      <w:r w:rsidR="00644CD5">
        <w:t>.</w:t>
      </w:r>
      <w:r>
        <w:t>212*T(v2</w:t>
      </w:r>
      <w:r w:rsidR="00644CD5">
        <w:t>.</w:t>
      </w:r>
      <w:r>
        <w:t>u3) -0</w:t>
      </w:r>
      <w:r w:rsidR="00644CD5">
        <w:t>.</w:t>
      </w:r>
      <w:r>
        <w:t>108*T(v5</w:t>
      </w:r>
      <w:r w:rsidR="00644CD5">
        <w:t>.</w:t>
      </w:r>
      <w:r>
        <w:t>u36) -0</w:t>
      </w:r>
      <w:r w:rsidR="00644CD5">
        <w:t>.</w:t>
      </w:r>
      <w:r>
        <w:t>105*T(v14</w:t>
      </w:r>
      <w:r w:rsidR="00644CD5">
        <w:t>.</w:t>
      </w:r>
      <w:r>
        <w:t>u14) + 0</w:t>
      </w:r>
      <w:r w:rsidR="00644CD5">
        <w:t>.</w:t>
      </w:r>
      <w:r>
        <w:t>216*T(v2</w:t>
      </w:r>
      <w:r w:rsidR="00644CD5">
        <w:t>.</w:t>
      </w:r>
      <w:r>
        <w:t>u6) + 0</w:t>
      </w:r>
      <w:r w:rsidR="00644CD5">
        <w:t>.</w:t>
      </w:r>
      <w:r>
        <w:t>109*T(v17</w:t>
      </w:r>
      <w:r w:rsidR="00644CD5">
        <w:t>.</w:t>
      </w:r>
      <w:r>
        <w:t>u13) + 0</w:t>
      </w:r>
      <w:r w:rsidR="00644CD5">
        <w:t>.</w:t>
      </w:r>
      <w:r>
        <w:t>116*T(v5</w:t>
      </w:r>
      <w:r w:rsidR="00644CD5">
        <w:t>.</w:t>
      </w:r>
      <w:r>
        <w:t>u23) -0</w:t>
      </w:r>
      <w:r w:rsidR="00644CD5">
        <w:t>.</w:t>
      </w:r>
      <w:r>
        <w:t>12*T(v4</w:t>
      </w:r>
      <w:r w:rsidR="00644CD5">
        <w:t>.</w:t>
      </w:r>
      <w:r>
        <w:t>u20) + 0</w:t>
      </w:r>
      <w:r w:rsidR="00644CD5">
        <w:t>.</w:t>
      </w:r>
      <w:r>
        <w:t>102*T(v3</w:t>
      </w:r>
      <w:r w:rsidR="00644CD5">
        <w:t>.</w:t>
      </w:r>
      <w:r>
        <w:t>u31) -0</w:t>
      </w:r>
      <w:r w:rsidR="00644CD5">
        <w:t>.</w:t>
      </w:r>
      <w:r>
        <w:t>0958*T(v7</w:t>
      </w:r>
      <w:r w:rsidR="00644CD5">
        <w:t>.</w:t>
      </w:r>
      <w:r>
        <w:t>u15) -0</w:t>
      </w:r>
      <w:r w:rsidR="00644CD5">
        <w:t>.</w:t>
      </w:r>
      <w:r>
        <w:t>0912*T(v7</w:t>
      </w:r>
      <w:r w:rsidR="00644CD5">
        <w:t>.</w:t>
      </w:r>
      <w:r>
        <w:t>u33) -0</w:t>
      </w:r>
      <w:r w:rsidR="00644CD5">
        <w:t>.</w:t>
      </w:r>
      <w:r>
        <w:t>0745*T(u25) + 0</w:t>
      </w:r>
      <w:r w:rsidR="00644CD5">
        <w:t>.</w:t>
      </w:r>
      <w:r>
        <w:t>0706*T(v23) + 0</w:t>
      </w:r>
      <w:r w:rsidR="00644CD5">
        <w:t>.</w:t>
      </w:r>
      <w:r>
        <w:t>0808*T(v26</w:t>
      </w:r>
      <w:r w:rsidR="00644CD5">
        <w:t>.</w:t>
      </w:r>
      <w:r>
        <w:t>u11) -0</w:t>
      </w:r>
      <w:r w:rsidR="00644CD5">
        <w:t>.</w:t>
      </w:r>
      <w:r>
        <w:t>114*T(v1</w:t>
      </w:r>
      <w:r w:rsidR="00644CD5">
        <w:t>.</w:t>
      </w:r>
      <w:r>
        <w:t>u21) -0</w:t>
      </w:r>
      <w:r w:rsidR="00644CD5">
        <w:t>.</w:t>
      </w:r>
      <w:r>
        <w:t>0911*T(v27</w:t>
      </w:r>
      <w:r w:rsidR="00644CD5">
        <w:t>.</w:t>
      </w:r>
      <w:r>
        <w:t>u12) + 0</w:t>
      </w:r>
      <w:r w:rsidR="00644CD5">
        <w:t>.</w:t>
      </w:r>
      <w:r>
        <w:t>0878*T(v23</w:t>
      </w:r>
      <w:r w:rsidR="00644CD5">
        <w:t>.</w:t>
      </w:r>
      <w:r>
        <w:t>u15) + 0</w:t>
      </w:r>
      <w:r w:rsidR="00644CD5">
        <w:t>.</w:t>
      </w:r>
      <w:r>
        <w:t>0794*T(v24</w:t>
      </w:r>
      <w:r w:rsidR="00644CD5">
        <w:t>.</w:t>
      </w:r>
      <w:r>
        <w:t>u11) + 0</w:t>
      </w:r>
      <w:r w:rsidR="00644CD5">
        <w:t>.</w:t>
      </w:r>
      <w:r>
        <w:t>118*T(v1</w:t>
      </w:r>
      <w:r w:rsidR="00644CD5">
        <w:t>.</w:t>
      </w:r>
      <w:r>
        <w:t>u18) -0</w:t>
      </w:r>
      <w:r w:rsidR="00644CD5">
        <w:t>.</w:t>
      </w:r>
      <w:r>
        <w:t>0904*T(v9</w:t>
      </w:r>
      <w:r w:rsidR="00644CD5">
        <w:t>.</w:t>
      </w:r>
      <w:r>
        <w:t>u24) -0</w:t>
      </w:r>
      <w:r w:rsidR="00644CD5">
        <w:t>.</w:t>
      </w:r>
      <w:r>
        <w:t>0788*T(v25</w:t>
      </w:r>
      <w:r w:rsidR="00644CD5">
        <w:t>.</w:t>
      </w:r>
      <w:r>
        <w:t>u14) + 0</w:t>
      </w:r>
      <w:r w:rsidR="00644CD5">
        <w:t>.</w:t>
      </w:r>
      <w:r>
        <w:t>0986*T(v3</w:t>
      </w:r>
      <w:r w:rsidR="00644CD5">
        <w:t>.</w:t>
      </w:r>
      <w:r>
        <w:t>u25) -0</w:t>
      </w:r>
      <w:r w:rsidR="00644CD5">
        <w:t>.</w:t>
      </w:r>
      <w:r>
        <w:t>059*T(u33) -0</w:t>
      </w:r>
      <w:r w:rsidR="00644CD5">
        <w:t>.</w:t>
      </w:r>
      <w:r>
        <w:t>0766*T(v20</w:t>
      </w:r>
      <w:r w:rsidR="00644CD5">
        <w:t>.</w:t>
      </w:r>
      <w:r>
        <w:t>u18) + 0</w:t>
      </w:r>
      <w:r w:rsidR="00644CD5">
        <w:t>.</w:t>
      </w:r>
      <w:r>
        <w:t>0828*T(v30</w:t>
      </w:r>
      <w:r w:rsidR="00644CD5">
        <w:t>.</w:t>
      </w:r>
      <w:r>
        <w:t>u5) + 0</w:t>
      </w:r>
      <w:r w:rsidR="00644CD5">
        <w:t>.</w:t>
      </w:r>
      <w:r>
        <w:t>103*T(v3</w:t>
      </w:r>
      <w:r w:rsidR="00644CD5">
        <w:t>.</w:t>
      </w:r>
      <w:r>
        <w:t>u8) -0</w:t>
      </w:r>
      <w:r w:rsidR="00644CD5">
        <w:t>.</w:t>
      </w:r>
      <w:r>
        <w:t>0841*T(v5</w:t>
      </w:r>
      <w:r w:rsidR="00644CD5">
        <w:t>.</w:t>
      </w:r>
      <w:r>
        <w:t>u27) -0</w:t>
      </w:r>
      <w:r w:rsidR="00644CD5">
        <w:t>.</w:t>
      </w:r>
      <w:r>
        <w:t>075*T(v15</w:t>
      </w:r>
      <w:r w:rsidR="00644CD5">
        <w:t>.</w:t>
      </w:r>
      <w:r>
        <w:t>u9) + 0</w:t>
      </w:r>
      <w:r w:rsidR="00644CD5">
        <w:t>.</w:t>
      </w:r>
      <w:r>
        <w:t>0651*T(v22</w:t>
      </w:r>
      <w:r w:rsidR="00644CD5">
        <w:t>.</w:t>
      </w:r>
      <w:r>
        <w:t>u19) + 0</w:t>
      </w:r>
      <w:r w:rsidR="00644CD5">
        <w:t>.</w:t>
      </w:r>
      <w:r>
        <w:t>0688*T(v19</w:t>
      </w:r>
      <w:r w:rsidR="00644CD5">
        <w:t>.</w:t>
      </w:r>
      <w:r>
        <w:t>u11) -0</w:t>
      </w:r>
      <w:r w:rsidR="00644CD5">
        <w:t>.</w:t>
      </w:r>
      <w:r>
        <w:t>0581*T(v12</w:t>
      </w:r>
      <w:r w:rsidR="00644CD5">
        <w:t>.</w:t>
      </w:r>
      <w:r>
        <w:t>u21) + 0</w:t>
      </w:r>
      <w:r w:rsidR="00644CD5">
        <w:t>.</w:t>
      </w:r>
      <w:r>
        <w:t>0518*T(v8</w:t>
      </w:r>
      <w:r w:rsidR="00644CD5">
        <w:t>.</w:t>
      </w:r>
      <w:r>
        <w:t>u31) + 0</w:t>
      </w:r>
      <w:r w:rsidR="00644CD5">
        <w:t>.</w:t>
      </w:r>
      <w:r>
        <w:t>0566*T(v7</w:t>
      </w:r>
      <w:r w:rsidR="00644CD5">
        <w:t>.</w:t>
      </w:r>
      <w:r>
        <w:t>u12) + 0</w:t>
      </w:r>
      <w:r w:rsidR="00644CD5">
        <w:t>.</w:t>
      </w:r>
      <w:r>
        <w:t>0457*T(v24</w:t>
      </w:r>
      <w:r w:rsidR="00644CD5">
        <w:t>.</w:t>
      </w:r>
      <w:r>
        <w:t>u19) + 0</w:t>
      </w:r>
      <w:r w:rsidR="00644CD5">
        <w:t>.</w:t>
      </w:r>
      <w:r>
        <w:t>0586*T(v16</w:t>
      </w:r>
      <w:r w:rsidR="00644CD5">
        <w:t>.</w:t>
      </w:r>
      <w:r>
        <w:t>u1) -0</w:t>
      </w:r>
      <w:r w:rsidR="00644CD5">
        <w:t>.</w:t>
      </w:r>
      <w:r>
        <w:t>0657*T(v9</w:t>
      </w:r>
      <w:r w:rsidR="00644CD5">
        <w:t>.</w:t>
      </w:r>
      <w:r>
        <w:t>u3) -0</w:t>
      </w:r>
      <w:r w:rsidR="00644CD5">
        <w:t>.</w:t>
      </w:r>
      <w:r>
        <w:t>0576*T(v2</w:t>
      </w:r>
      <w:r w:rsidR="00644CD5">
        <w:t>.</w:t>
      </w:r>
      <w:r>
        <w:t>u21) + 0</w:t>
      </w:r>
      <w:r w:rsidR="00644CD5">
        <w:t>.</w:t>
      </w:r>
      <w:r>
        <w:t>0513*T(v8</w:t>
      </w:r>
      <w:r w:rsidR="00644CD5">
        <w:t>.</w:t>
      </w:r>
      <w:r>
        <w:t>u12) + 0</w:t>
      </w:r>
      <w:r w:rsidR="00644CD5">
        <w:t>.</w:t>
      </w:r>
      <w:r>
        <w:t>0527*T(v29</w:t>
      </w:r>
      <w:r w:rsidR="00644CD5">
        <w:t>.</w:t>
      </w:r>
      <w:r>
        <w:t>u5) + 0</w:t>
      </w:r>
      <w:r w:rsidR="00644CD5">
        <w:t>.</w:t>
      </w:r>
      <w:r>
        <w:t>0493*T(v6</w:t>
      </w:r>
      <w:r w:rsidR="00644CD5">
        <w:t>.</w:t>
      </w:r>
      <w:r>
        <w:t>u16) + 0</w:t>
      </w:r>
      <w:r w:rsidR="00644CD5">
        <w:t>.</w:t>
      </w:r>
      <w:r>
        <w:t>0393*T(v25</w:t>
      </w:r>
      <w:r w:rsidR="00644CD5">
        <w:t>.</w:t>
      </w:r>
      <w:r>
        <w:t>u17) + 0</w:t>
      </w:r>
      <w:r w:rsidR="00644CD5">
        <w:t>.</w:t>
      </w:r>
      <w:r>
        <w:t>0353*T(v37</w:t>
      </w:r>
      <w:r w:rsidR="00644CD5">
        <w:t>.</w:t>
      </w:r>
      <w:r>
        <w:t>u5) -0</w:t>
      </w:r>
      <w:r w:rsidR="00644CD5">
        <w:t>.</w:t>
      </w:r>
      <w:r>
        <w:t>0357*T(v2</w:t>
      </w:r>
      <w:r w:rsidR="00644CD5">
        <w:t>.</w:t>
      </w:r>
      <w:r>
        <w:t>u30) -0</w:t>
      </w:r>
      <w:r w:rsidR="00644CD5">
        <w:t>.</w:t>
      </w:r>
      <w:r>
        <w:t>0335*T(v6</w:t>
      </w:r>
      <w:r w:rsidR="00644CD5">
        <w:t>.</w:t>
      </w:r>
      <w:r>
        <w:t>u34) + 0</w:t>
      </w:r>
      <w:r w:rsidR="00644CD5">
        <w:t>.</w:t>
      </w:r>
      <w:r>
        <w:t>0309*T(v2</w:t>
      </w:r>
      <w:r w:rsidR="00644CD5">
        <w:t>.</w:t>
      </w:r>
      <w:r>
        <w:t>u38) + 0</w:t>
      </w:r>
      <w:r w:rsidR="00644CD5">
        <w:t>.</w:t>
      </w:r>
      <w:r>
        <w:t>0319*T(v23</w:t>
      </w:r>
      <w:r w:rsidR="00644CD5">
        <w:t>.</w:t>
      </w:r>
      <w:r>
        <w:t>u14) + 0</w:t>
      </w:r>
      <w:r w:rsidR="00644CD5">
        <w:t>.</w:t>
      </w:r>
      <w:r>
        <w:t>0295*T(v25</w:t>
      </w:r>
      <w:r w:rsidR="00644CD5">
        <w:t>.</w:t>
      </w:r>
      <w:r>
        <w:t>u15) -0</w:t>
      </w:r>
      <w:r w:rsidR="00644CD5">
        <w:t>.</w:t>
      </w:r>
      <w:r>
        <w:t>026*T(v3</w:t>
      </w:r>
      <w:r w:rsidR="00644CD5">
        <w:t>.</w:t>
      </w:r>
      <w:r>
        <w:t>u37) + 0</w:t>
      </w:r>
      <w:r w:rsidR="00644CD5">
        <w:t>.</w:t>
      </w:r>
      <w:r>
        <w:t>0243*T(u9) -0</w:t>
      </w:r>
      <w:r w:rsidR="00644CD5">
        <w:t>.</w:t>
      </w:r>
      <w:r>
        <w:t>0218*T(v25</w:t>
      </w:r>
      <w:r w:rsidR="00644CD5">
        <w:t>.</w:t>
      </w:r>
      <w:r>
        <w:t>u18) + 0</w:t>
      </w:r>
      <w:r w:rsidR="00644CD5">
        <w:t>.</w:t>
      </w:r>
      <w:r>
        <w:t>0204*T(v33</w:t>
      </w:r>
      <w:r w:rsidR="00644CD5">
        <w:t>.</w:t>
      </w:r>
      <w:r>
        <w:t>u6) + 0</w:t>
      </w:r>
      <w:r w:rsidR="00644CD5">
        <w:t>.</w:t>
      </w:r>
      <w:r>
        <w:t>0237*T(v2</w:t>
      </w:r>
      <w:r w:rsidR="00644CD5">
        <w:t>.</w:t>
      </w:r>
      <w:r>
        <w:t>u16) + 0</w:t>
      </w:r>
      <w:r w:rsidR="00644CD5">
        <w:t>.</w:t>
      </w:r>
      <w:r>
        <w:t>0248*T(v1</w:t>
      </w:r>
      <w:r w:rsidR="00644CD5">
        <w:t>.</w:t>
      </w:r>
      <w:r>
        <w:t>u12) + 0</w:t>
      </w:r>
      <w:r w:rsidR="00644CD5">
        <w:t>.</w:t>
      </w:r>
      <w:r>
        <w:t>0156*T(v36</w:t>
      </w:r>
      <w:r w:rsidR="00644CD5">
        <w:t>.</w:t>
      </w:r>
      <w:r>
        <w:t>u1) -0</w:t>
      </w:r>
      <w:r w:rsidR="00644CD5">
        <w:t>.</w:t>
      </w:r>
      <w:r>
        <w:t>0202*T(v4</w:t>
      </w:r>
      <w:r w:rsidR="00644CD5">
        <w:t>.</w:t>
      </w:r>
      <w:r>
        <w:t>u5) + 0</w:t>
      </w:r>
      <w:r w:rsidR="00644CD5">
        <w:t>.</w:t>
      </w:r>
      <w:r>
        <w:t>00899*T(v18</w:t>
      </w:r>
      <w:r w:rsidR="00644CD5">
        <w:t>.</w:t>
      </w:r>
      <w:r>
        <w:t>u25) + 0</w:t>
      </w:r>
      <w:r w:rsidR="00644CD5">
        <w:t>.</w:t>
      </w:r>
      <w:r>
        <w:t>00946*T(v12</w:t>
      </w:r>
      <w:r w:rsidR="00644CD5">
        <w:t>.</w:t>
      </w:r>
      <w:r>
        <w:t>u7) -0</w:t>
      </w:r>
      <w:r w:rsidR="00644CD5">
        <w:t>.</w:t>
      </w:r>
      <w:r>
        <w:t>00932*T(v8</w:t>
      </w:r>
      <w:r w:rsidR="00644CD5">
        <w:t>.</w:t>
      </w:r>
      <w:r>
        <w:t>u21) -0</w:t>
      </w:r>
      <w:r w:rsidR="00644CD5">
        <w:t>.</w:t>
      </w:r>
      <w:r>
        <w:t>00649*T(v17</w:t>
      </w:r>
      <w:r w:rsidR="00644CD5">
        <w:t>.</w:t>
      </w:r>
      <w:r>
        <w:t>u26) + 0</w:t>
      </w:r>
      <w:r w:rsidR="00644CD5">
        <w:t>.</w:t>
      </w:r>
      <w:r>
        <w:t>00649*T(v20</w:t>
      </w:r>
      <w:r w:rsidR="00644CD5">
        <w:t>.</w:t>
      </w:r>
      <w:r>
        <w:t>u7) + 0</w:t>
      </w:r>
      <w:r w:rsidR="00644CD5">
        <w:t>.</w:t>
      </w:r>
      <w:r>
        <w:t>00532*T(v25</w:t>
      </w:r>
      <w:r w:rsidR="00644CD5">
        <w:t>.</w:t>
      </w:r>
      <w:r>
        <w:t>u8) + 0</w:t>
      </w:r>
      <w:r w:rsidR="00644CD5">
        <w:t>.</w:t>
      </w:r>
      <w:r>
        <w:t>00415*T(v4</w:t>
      </w:r>
      <w:r w:rsidR="00644CD5">
        <w:t>.</w:t>
      </w:r>
      <w:r>
        <w:t>u35) + 0</w:t>
      </w:r>
      <w:r w:rsidR="00644CD5">
        <w:t>.</w:t>
      </w:r>
      <w:r>
        <w:t>00421*T(v17</w:t>
      </w:r>
      <w:r w:rsidR="00644CD5">
        <w:t>.</w:t>
      </w:r>
      <w:r>
        <w:t>u18) -0</w:t>
      </w:r>
      <w:r w:rsidR="00644CD5">
        <w:t>.</w:t>
      </w:r>
      <w:r>
        <w:t>00186*T(v1</w:t>
      </w:r>
      <w:r w:rsidR="00644CD5">
        <w:t>.</w:t>
      </w:r>
      <w:r>
        <w:t>u13) + 0</w:t>
      </w:r>
      <w:r w:rsidR="00644CD5">
        <w:t>.</w:t>
      </w:r>
      <w:r>
        <w:t>00111*T(v15</w:t>
      </w:r>
      <w:r w:rsidR="00644CD5">
        <w:t>.</w:t>
      </w:r>
      <w:r>
        <w:t>u4) + 7</w:t>
      </w:r>
      <w:r w:rsidR="00644CD5">
        <w:t>.</w:t>
      </w:r>
      <w:r>
        <w:t>33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161*NumAromAtoms + 0</w:t>
      </w:r>
      <w:r w:rsidR="00644CD5">
        <w:t>.</w:t>
      </w:r>
      <w:r>
        <w:t>843*T(v16</w:t>
      </w:r>
      <w:r w:rsidR="00644CD5">
        <w:t>.</w:t>
      </w:r>
      <w:r>
        <w:t>u2) -0</w:t>
      </w:r>
      <w:r w:rsidR="00644CD5">
        <w:t>.</w:t>
      </w:r>
      <w:r>
        <w:t>45*u + 0</w:t>
      </w:r>
      <w:r w:rsidR="00644CD5">
        <w:t>.</w:t>
      </w:r>
      <w:r>
        <w:t>443*T(v2</w:t>
      </w:r>
      <w:r w:rsidR="00644CD5">
        <w:t>.</w:t>
      </w:r>
      <w:r>
        <w:t>u3) + 0</w:t>
      </w:r>
      <w:r w:rsidR="00644CD5">
        <w:t>.</w:t>
      </w:r>
      <w:r>
        <w:t>123*T(v8</w:t>
      </w:r>
      <w:r w:rsidR="00644CD5">
        <w:t>.</w:t>
      </w:r>
      <w:r>
        <w:t>u23) + 0</w:t>
      </w:r>
      <w:r w:rsidR="00644CD5">
        <w:t>.</w:t>
      </w:r>
      <w:r>
        <w:t>132*T(v6) -0</w:t>
      </w:r>
      <w:r w:rsidR="00644CD5">
        <w:t>.</w:t>
      </w:r>
      <w:r>
        <w:t>207*NumAcceptor + 0</w:t>
      </w:r>
      <w:r w:rsidR="00644CD5">
        <w:t>.</w:t>
      </w:r>
      <w:r>
        <w:t>244*T(v27</w:t>
      </w:r>
      <w:r w:rsidR="00644CD5">
        <w:t>.</w:t>
      </w:r>
      <w:r>
        <w:t>u3) -0</w:t>
      </w:r>
      <w:r w:rsidR="00644CD5">
        <w:t>.</w:t>
      </w:r>
      <w:r>
        <w:t>503*T(v25</w:t>
      </w:r>
      <w:r w:rsidR="00644CD5">
        <w:t>.</w:t>
      </w:r>
      <w:r>
        <w:t>u8) -0</w:t>
      </w:r>
      <w:r w:rsidR="00644CD5">
        <w:t>.</w:t>
      </w:r>
      <w:r>
        <w:t>683*T(v4</w:t>
      </w:r>
      <w:r w:rsidR="00644CD5">
        <w:t>.</w:t>
      </w:r>
      <w:r>
        <w:t>u2) -0</w:t>
      </w:r>
      <w:r w:rsidR="00644CD5">
        <w:t>.</w:t>
      </w:r>
      <w:r>
        <w:t>297*T(v22</w:t>
      </w:r>
      <w:r w:rsidR="00644CD5">
        <w:t>.</w:t>
      </w:r>
      <w:r>
        <w:t>u18) + 0</w:t>
      </w:r>
      <w:r w:rsidR="00644CD5">
        <w:t>.</w:t>
      </w:r>
      <w:r>
        <w:t>169*NumDonor + 0</w:t>
      </w:r>
      <w:r w:rsidR="00644CD5">
        <w:t>.</w:t>
      </w:r>
      <w:r>
        <w:t>21*T(v13</w:t>
      </w:r>
      <w:r w:rsidR="00644CD5">
        <w:t>.</w:t>
      </w:r>
      <w:r>
        <w:t>u4) -0</w:t>
      </w:r>
      <w:r w:rsidR="00644CD5">
        <w:t>.</w:t>
      </w:r>
      <w:r>
        <w:t>404*T(v18</w:t>
      </w:r>
      <w:r w:rsidR="00644CD5">
        <w:t>.</w:t>
      </w:r>
      <w:r>
        <w:t>u12) + 0</w:t>
      </w:r>
      <w:r w:rsidR="00644CD5">
        <w:t>.</w:t>
      </w:r>
      <w:r>
        <w:t>376*T(v1</w:t>
      </w:r>
      <w:r w:rsidR="00644CD5">
        <w:t>.</w:t>
      </w:r>
      <w:r>
        <w:t>u20) + 0</w:t>
      </w:r>
      <w:r w:rsidR="00644CD5">
        <w:t>.</w:t>
      </w:r>
      <w:r>
        <w:t>305*T(v25) + 0</w:t>
      </w:r>
      <w:r w:rsidR="00644CD5">
        <w:t>.</w:t>
      </w:r>
      <w:r>
        <w:t>294*T(v23) -0</w:t>
      </w:r>
      <w:r w:rsidR="00644CD5">
        <w:t>.</w:t>
      </w:r>
      <w:r>
        <w:t>367*T(v1</w:t>
      </w:r>
      <w:r w:rsidR="00644CD5">
        <w:t>.</w:t>
      </w:r>
      <w:r>
        <w:t>u31) -0</w:t>
      </w:r>
      <w:r w:rsidR="00644CD5">
        <w:t>.</w:t>
      </w:r>
      <w:r>
        <w:t>407*T(v30</w:t>
      </w:r>
      <w:r w:rsidR="00644CD5">
        <w:t>.</w:t>
      </w:r>
      <w:r>
        <w:t>u2) + 0</w:t>
      </w:r>
      <w:r w:rsidR="00644CD5">
        <w:t>.</w:t>
      </w:r>
      <w:r>
        <w:t>415*T(v6</w:t>
      </w:r>
      <w:r w:rsidR="00644CD5">
        <w:t>.</w:t>
      </w:r>
      <w:r>
        <w:t>u23) + 10</w:t>
      </w:r>
      <w:r w:rsidR="00644CD5">
        <w:t>.</w:t>
      </w:r>
      <w:r>
        <w:t>4*Length -0</w:t>
      </w:r>
      <w:r w:rsidR="00644CD5">
        <w:t>.</w:t>
      </w:r>
      <w:r>
        <w:t>29*T(v4</w:t>
      </w:r>
      <w:r w:rsidR="00644CD5">
        <w:t>.</w:t>
      </w:r>
      <w:r>
        <w:t>u5) + 0</w:t>
      </w:r>
      <w:r w:rsidR="00644CD5">
        <w:t>.</w:t>
      </w:r>
      <w:r>
        <w:t>491*T(v14</w:t>
      </w:r>
      <w:r w:rsidR="00644CD5">
        <w:t>.</w:t>
      </w:r>
      <w:r>
        <w:t>u7) + 0</w:t>
      </w:r>
      <w:r w:rsidR="00644CD5">
        <w:t>.</w:t>
      </w:r>
      <w:r>
        <w:t>146*Lipophilicity^2 -0</w:t>
      </w:r>
      <w:r w:rsidR="00644CD5">
        <w:t>.</w:t>
      </w:r>
      <w:r>
        <w:t>455*T(v4</w:t>
      </w:r>
      <w:r w:rsidR="00644CD5">
        <w:t>.</w:t>
      </w:r>
      <w:r>
        <w:t>u7) + 0</w:t>
      </w:r>
      <w:r w:rsidR="00644CD5">
        <w:t>.</w:t>
      </w:r>
      <w:r>
        <w:t>237*T(v7) -0</w:t>
      </w:r>
      <w:r w:rsidR="00644CD5">
        <w:t>.</w:t>
      </w:r>
      <w:r>
        <w:t>49*T(v4</w:t>
      </w:r>
      <w:r w:rsidR="00644CD5">
        <w:t>.</w:t>
      </w:r>
      <w:r>
        <w:t>u3) + 0</w:t>
      </w:r>
      <w:r w:rsidR="00644CD5">
        <w:t>.</w:t>
      </w:r>
      <w:r>
        <w:t>305*T(v10) -0</w:t>
      </w:r>
      <w:r w:rsidR="00644CD5">
        <w:t>.</w:t>
      </w:r>
      <w:r>
        <w:t>277*T(v13</w:t>
      </w:r>
      <w:r w:rsidR="00644CD5">
        <w:t>.</w:t>
      </w:r>
      <w:r>
        <w:t>u20) + 0</w:t>
      </w:r>
      <w:r w:rsidR="00644CD5">
        <w:t>.</w:t>
      </w:r>
      <w:r>
        <w:t>322*T(v23</w:t>
      </w:r>
      <w:r w:rsidR="00644CD5">
        <w:t>.</w:t>
      </w:r>
      <w:r>
        <w:t>u1) -0</w:t>
      </w:r>
      <w:r w:rsidR="00644CD5">
        <w:t>.</w:t>
      </w:r>
      <w:r>
        <w:t>289*T(v28</w:t>
      </w:r>
      <w:r w:rsidR="00644CD5">
        <w:t>.</w:t>
      </w:r>
      <w:r>
        <w:t>u11) -0</w:t>
      </w:r>
      <w:r w:rsidR="00644CD5">
        <w:t>.</w:t>
      </w:r>
      <w:r>
        <w:t>58*T(v29</w:t>
      </w:r>
      <w:r w:rsidR="00644CD5">
        <w:t>.</w:t>
      </w:r>
      <w:r>
        <w:t>u1) -0</w:t>
      </w:r>
      <w:r w:rsidR="00644CD5">
        <w:t>.</w:t>
      </w:r>
      <w:r>
        <w:t>496*T(v35</w:t>
      </w:r>
      <w:r w:rsidR="00644CD5">
        <w:t>.</w:t>
      </w:r>
      <w:r>
        <w:t>u2) + 0</w:t>
      </w:r>
      <w:r w:rsidR="00644CD5">
        <w:t>.</w:t>
      </w:r>
      <w:r>
        <w:t>401*T(v24</w:t>
      </w:r>
      <w:r w:rsidR="00644CD5">
        <w:t>.</w:t>
      </w:r>
      <w:r>
        <w:t>u19) + 0</w:t>
      </w:r>
      <w:r w:rsidR="00644CD5">
        <w:t>.</w:t>
      </w:r>
      <w:r>
        <w:t>538*T(v19</w:t>
      </w:r>
      <w:r w:rsidR="00644CD5">
        <w:t>.</w:t>
      </w:r>
      <w:r>
        <w:t>u22) -0</w:t>
      </w:r>
      <w:r w:rsidR="00644CD5">
        <w:t>.</w:t>
      </w:r>
      <w:r>
        <w:t>37*T(v14</w:t>
      </w:r>
      <w:r w:rsidR="00644CD5">
        <w:t>.</w:t>
      </w:r>
      <w:r>
        <w:t>u23) + 0</w:t>
      </w:r>
      <w:r w:rsidR="00644CD5">
        <w:t>.</w:t>
      </w:r>
      <w:r>
        <w:t>332*T(v38</w:t>
      </w:r>
      <w:r w:rsidR="00644CD5">
        <w:t>.</w:t>
      </w:r>
      <w:r>
        <w:t>u2) -0</w:t>
      </w:r>
      <w:r w:rsidR="00644CD5">
        <w:t>.</w:t>
      </w:r>
      <w:r>
        <w:t>329*T(v18</w:t>
      </w:r>
      <w:r w:rsidR="00644CD5">
        <w:t>.</w:t>
      </w:r>
      <w:r>
        <w:t>u6) -0</w:t>
      </w:r>
      <w:r w:rsidR="00644CD5">
        <w:t>.</w:t>
      </w:r>
      <w:r>
        <w:t>541*T(v8</w:t>
      </w:r>
      <w:r w:rsidR="00644CD5">
        <w:t>.</w:t>
      </w:r>
      <w:r>
        <w:t>u29) -0</w:t>
      </w:r>
      <w:r w:rsidR="00644CD5">
        <w:t>.</w:t>
      </w:r>
      <w:r>
        <w:t>505*T(v8</w:t>
      </w:r>
      <w:r w:rsidR="00644CD5">
        <w:t>.</w:t>
      </w:r>
      <w:r>
        <w:t>u8) + 0</w:t>
      </w:r>
      <w:r w:rsidR="00644CD5">
        <w:t>.</w:t>
      </w:r>
      <w:r>
        <w:t>484*T(v25</w:t>
      </w:r>
      <w:r w:rsidR="00644CD5">
        <w:t>.</w:t>
      </w:r>
      <w:r>
        <w:t>u12) -0</w:t>
      </w:r>
      <w:r w:rsidR="00644CD5">
        <w:t>.</w:t>
      </w:r>
      <w:r>
        <w:t>258*T(v24</w:t>
      </w:r>
      <w:r w:rsidR="00644CD5">
        <w:t>.</w:t>
      </w:r>
      <w:r>
        <w:t>u9) + 0</w:t>
      </w:r>
      <w:r w:rsidR="00644CD5">
        <w:t>.</w:t>
      </w:r>
      <w:r>
        <w:t>358*T(v1</w:t>
      </w:r>
      <w:r w:rsidR="00644CD5">
        <w:t>.</w:t>
      </w:r>
      <w:r>
        <w:t>u9) + 0</w:t>
      </w:r>
      <w:r w:rsidR="00644CD5">
        <w:t>.</w:t>
      </w:r>
      <w:r>
        <w:t>413*T(v3</w:t>
      </w:r>
      <w:r w:rsidR="00644CD5">
        <w:t>.</w:t>
      </w:r>
      <w:r>
        <w:t>u12) + 17*Lipophilicity -0</w:t>
      </w:r>
      <w:r w:rsidR="00644CD5">
        <w:t>.</w:t>
      </w:r>
      <w:r>
        <w:t>196*T(v24</w:t>
      </w:r>
      <w:r w:rsidR="00644CD5">
        <w:t>.</w:t>
      </w:r>
      <w:r>
        <w:t>u8) -0</w:t>
      </w:r>
      <w:r w:rsidR="00644CD5">
        <w:t>.</w:t>
      </w:r>
      <w:r>
        <w:t>382*T(v22</w:t>
      </w:r>
      <w:r w:rsidR="00644CD5">
        <w:t>.</w:t>
      </w:r>
      <w:r>
        <w:t>u19) + 0</w:t>
      </w:r>
      <w:r w:rsidR="00644CD5">
        <w:t>.</w:t>
      </w:r>
      <w:r>
        <w:t>447*T(v10</w:t>
      </w:r>
      <w:r w:rsidR="00644CD5">
        <w:t>.</w:t>
      </w:r>
      <w:r>
        <w:t>u12) -0</w:t>
      </w:r>
      <w:r w:rsidR="00644CD5">
        <w:t>.</w:t>
      </w:r>
      <w:r>
        <w:t>185*T(v21</w:t>
      </w:r>
      <w:r w:rsidR="00644CD5">
        <w:t>.</w:t>
      </w:r>
      <w:r>
        <w:t>u18) + 0</w:t>
      </w:r>
      <w:r w:rsidR="00644CD5">
        <w:t>.</w:t>
      </w:r>
      <w:r>
        <w:t>319*T(v37</w:t>
      </w:r>
      <w:r w:rsidR="00644CD5">
        <w:t>.</w:t>
      </w:r>
      <w:r>
        <w:t>u1) + 0</w:t>
      </w:r>
      <w:r w:rsidR="00644CD5">
        <w:t>.</w:t>
      </w:r>
      <w:r>
        <w:t>312*T(v22</w:t>
      </w:r>
      <w:r w:rsidR="00644CD5">
        <w:t>.</w:t>
      </w:r>
      <w:r>
        <w:t>u14) + 0</w:t>
      </w:r>
      <w:r w:rsidR="00644CD5">
        <w:t>.</w:t>
      </w:r>
      <w:r>
        <w:t>466*T(v7</w:t>
      </w:r>
      <w:r w:rsidR="00644CD5">
        <w:t>.</w:t>
      </w:r>
      <w:r>
        <w:t>u13) + 0</w:t>
      </w:r>
      <w:r w:rsidR="00644CD5">
        <w:t>.</w:t>
      </w:r>
      <w:r>
        <w:t>557*T(v13</w:t>
      </w:r>
      <w:r w:rsidR="00644CD5">
        <w:t>.</w:t>
      </w:r>
      <w:r>
        <w:t>u1) + 0</w:t>
      </w:r>
      <w:r w:rsidR="00644CD5">
        <w:t>.</w:t>
      </w:r>
      <w:r>
        <w:t>567*T(v6</w:t>
      </w:r>
      <w:r w:rsidR="00644CD5">
        <w:t>.</w:t>
      </w:r>
      <w:r>
        <w:t>u11) + 0</w:t>
      </w:r>
      <w:r w:rsidR="00644CD5">
        <w:t>.</w:t>
      </w:r>
      <w:r>
        <w:t>46*T(v29</w:t>
      </w:r>
      <w:r w:rsidR="00644CD5">
        <w:t>.</w:t>
      </w:r>
      <w:r>
        <w:t>u10) -0</w:t>
      </w:r>
      <w:r w:rsidR="00644CD5">
        <w:t>.</w:t>
      </w:r>
      <w:r>
        <w:t>395*T(v6</w:t>
      </w:r>
      <w:r w:rsidR="00644CD5">
        <w:t>.</w:t>
      </w:r>
      <w:r>
        <w:t>u6) + 0</w:t>
      </w:r>
      <w:r w:rsidR="00644CD5">
        <w:t>.</w:t>
      </w:r>
      <w:r>
        <w:t>389*T(v9) + 0</w:t>
      </w:r>
      <w:r w:rsidR="00644CD5">
        <w:t>.</w:t>
      </w:r>
      <w:r>
        <w:t>46*T(v13</w:t>
      </w:r>
      <w:r w:rsidR="00644CD5">
        <w:t>.</w:t>
      </w:r>
      <w:r>
        <w:t>u2) + 0</w:t>
      </w:r>
      <w:r w:rsidR="00644CD5">
        <w:t>.</w:t>
      </w:r>
      <w:r>
        <w:t>264*T(u29) + 0</w:t>
      </w:r>
      <w:r w:rsidR="00644CD5">
        <w:t>.</w:t>
      </w:r>
      <w:r>
        <w:t>329*T(v15</w:t>
      </w:r>
      <w:r w:rsidR="00644CD5">
        <w:t>.</w:t>
      </w:r>
      <w:r>
        <w:t>u9) -0</w:t>
      </w:r>
      <w:r w:rsidR="00644CD5">
        <w:t>.</w:t>
      </w:r>
      <w:r>
        <w:t>351*T(v4</w:t>
      </w:r>
      <w:r w:rsidR="00644CD5">
        <w:t>.</w:t>
      </w:r>
      <w:r>
        <w:t>u10) -0</w:t>
      </w:r>
      <w:r w:rsidR="00644CD5">
        <w:t>.</w:t>
      </w:r>
      <w:r>
        <w:t>242*T(v29</w:t>
      </w:r>
      <w:r w:rsidR="00644CD5">
        <w:t>.</w:t>
      </w:r>
      <w:r>
        <w:t>u14) + 0</w:t>
      </w:r>
      <w:r w:rsidR="00644CD5">
        <w:t>.</w:t>
      </w:r>
      <w:r>
        <w:t>372*T(v18</w:t>
      </w:r>
      <w:r w:rsidR="00644CD5">
        <w:t>.</w:t>
      </w:r>
      <w:r>
        <w:t>u17) + 0</w:t>
      </w:r>
      <w:r w:rsidR="00644CD5">
        <w:t>.</w:t>
      </w:r>
      <w:r>
        <w:t>263*T(v30</w:t>
      </w:r>
      <w:r w:rsidR="00644CD5">
        <w:t>.</w:t>
      </w:r>
      <w:r>
        <w:t>u4) -0</w:t>
      </w:r>
      <w:r w:rsidR="00644CD5">
        <w:t>.</w:t>
      </w:r>
      <w:r>
        <w:t>393*T(v26</w:t>
      </w:r>
      <w:r w:rsidR="00644CD5">
        <w:t>.</w:t>
      </w:r>
      <w:r>
        <w:t>u13) -0</w:t>
      </w:r>
      <w:r w:rsidR="00644CD5">
        <w:t>.</w:t>
      </w:r>
      <w:r>
        <w:t>529*T(v6</w:t>
      </w:r>
      <w:r w:rsidR="00644CD5">
        <w:t>.</w:t>
      </w:r>
      <w:r>
        <w:t>u2) + 0</w:t>
      </w:r>
      <w:r w:rsidR="00644CD5">
        <w:t>.</w:t>
      </w:r>
      <w:r>
        <w:t>471*T(v14</w:t>
      </w:r>
      <w:r w:rsidR="00644CD5">
        <w:t>.</w:t>
      </w:r>
      <w:r>
        <w:t>u5) -0</w:t>
      </w:r>
      <w:r w:rsidR="00644CD5">
        <w:t>.</w:t>
      </w:r>
      <w:r>
        <w:t>355*T(v5</w:t>
      </w:r>
      <w:r w:rsidR="00644CD5">
        <w:t>.</w:t>
      </w:r>
      <w:r>
        <w:t>u9) -0</w:t>
      </w:r>
      <w:r w:rsidR="00644CD5">
        <w:t>.</w:t>
      </w:r>
      <w:r>
        <w:t>129*T(v32</w:t>
      </w:r>
      <w:r w:rsidR="00644CD5">
        <w:t>.</w:t>
      </w:r>
      <w:r>
        <w:t>u7) + 0</w:t>
      </w:r>
      <w:r w:rsidR="00644CD5">
        <w:t>.</w:t>
      </w:r>
      <w:r>
        <w:t>42*T(v30</w:t>
      </w:r>
      <w:r w:rsidR="00644CD5">
        <w:t>.</w:t>
      </w:r>
      <w:r>
        <w:t>u3) -0</w:t>
      </w:r>
      <w:r w:rsidR="00644CD5">
        <w:t>.</w:t>
      </w:r>
      <w:r>
        <w:t>364*T(v20</w:t>
      </w:r>
      <w:r w:rsidR="00644CD5">
        <w:t>.</w:t>
      </w:r>
      <w:r>
        <w:t>u2) + 0</w:t>
      </w:r>
      <w:r w:rsidR="00644CD5">
        <w:t>.</w:t>
      </w:r>
      <w:r>
        <w:t>569*T(v8</w:t>
      </w:r>
      <w:r w:rsidR="00644CD5">
        <w:t>.</w:t>
      </w:r>
      <w:r>
        <w:t>u5) + 0</w:t>
      </w:r>
      <w:r w:rsidR="00644CD5">
        <w:t>.</w:t>
      </w:r>
      <w:r>
        <w:t>274*T(v17</w:t>
      </w:r>
      <w:r w:rsidR="00644CD5">
        <w:t>.</w:t>
      </w:r>
      <w:r>
        <w:t>u20) -0</w:t>
      </w:r>
      <w:r w:rsidR="00644CD5">
        <w:t>.</w:t>
      </w:r>
      <w:r>
        <w:t>334*T(v10</w:t>
      </w:r>
      <w:r w:rsidR="00644CD5">
        <w:t>.</w:t>
      </w:r>
      <w:r>
        <w:t>u8) -0</w:t>
      </w:r>
      <w:r w:rsidR="00644CD5">
        <w:t>.</w:t>
      </w:r>
      <w:r>
        <w:t>29*T(v6</w:t>
      </w:r>
      <w:r w:rsidR="00644CD5">
        <w:t>.</w:t>
      </w:r>
      <w:r>
        <w:t>u31) -0</w:t>
      </w:r>
      <w:r w:rsidR="00644CD5">
        <w:t>.</w:t>
      </w:r>
      <w:r>
        <w:t>155*T(v24) + 0</w:t>
      </w:r>
      <w:r w:rsidR="00644CD5">
        <w:t>.</w:t>
      </w:r>
      <w:r>
        <w:t>456*T(v17</w:t>
      </w:r>
      <w:r w:rsidR="00644CD5">
        <w:t>.</w:t>
      </w:r>
      <w:r>
        <w:t>u18) + 0</w:t>
      </w:r>
      <w:r w:rsidR="00644CD5">
        <w:t>.</w:t>
      </w:r>
      <w:r>
        <w:t>334*T(v8</w:t>
      </w:r>
      <w:r w:rsidR="00644CD5">
        <w:t>.</w:t>
      </w:r>
      <w:r>
        <w:t>u9) -0</w:t>
      </w:r>
      <w:r w:rsidR="00644CD5">
        <w:t>.</w:t>
      </w:r>
      <w:r>
        <w:t>24*T(v32</w:t>
      </w:r>
      <w:r w:rsidR="00644CD5">
        <w:t>.</w:t>
      </w:r>
      <w:r>
        <w:t>u6) -0</w:t>
      </w:r>
      <w:r w:rsidR="00644CD5">
        <w:t>.</w:t>
      </w:r>
      <w:r>
        <w:t>474*T(v1</w:t>
      </w:r>
      <w:r w:rsidR="00644CD5">
        <w:t>.</w:t>
      </w:r>
      <w:r>
        <w:t>u22) -0</w:t>
      </w:r>
      <w:r w:rsidR="00644CD5">
        <w:t>.</w:t>
      </w:r>
      <w:r>
        <w:t>222*T(v8</w:t>
      </w:r>
      <w:r w:rsidR="00644CD5">
        <w:t>.</w:t>
      </w:r>
      <w:r>
        <w:t>u22) -0</w:t>
      </w:r>
      <w:r w:rsidR="00644CD5">
        <w:t>.</w:t>
      </w:r>
      <w:r>
        <w:t>291*T(v9</w:t>
      </w:r>
      <w:r w:rsidR="00644CD5">
        <w:t>.</w:t>
      </w:r>
      <w:r>
        <w:t>u22) + 0</w:t>
      </w:r>
      <w:r w:rsidR="00644CD5">
        <w:t>.</w:t>
      </w:r>
      <w:r>
        <w:t>244*T(v18</w:t>
      </w:r>
      <w:r w:rsidR="00644CD5">
        <w:t>.</w:t>
      </w:r>
      <w:r>
        <w:t>u11) -0</w:t>
      </w:r>
      <w:r w:rsidR="00644CD5">
        <w:t>.</w:t>
      </w:r>
      <w:r>
        <w:t>23*T(v11</w:t>
      </w:r>
      <w:r w:rsidR="00644CD5">
        <w:t>.</w:t>
      </w:r>
      <w:r>
        <w:t>u23) -0</w:t>
      </w:r>
      <w:r w:rsidR="00644CD5">
        <w:t>.</w:t>
      </w:r>
      <w:r>
        <w:t>326*T(v17</w:t>
      </w:r>
      <w:r w:rsidR="00644CD5">
        <w:t>.</w:t>
      </w:r>
      <w:r>
        <w:t>u13) -0</w:t>
      </w:r>
      <w:r w:rsidR="00644CD5">
        <w:t>.</w:t>
      </w:r>
      <w:r>
        <w:t>365*T(v21</w:t>
      </w:r>
      <w:r w:rsidR="00644CD5">
        <w:t>.</w:t>
      </w:r>
      <w:r>
        <w:t>u12) + 0</w:t>
      </w:r>
      <w:r w:rsidR="00644CD5">
        <w:t>.</w:t>
      </w:r>
      <w:r>
        <w:t>288*T(v33</w:t>
      </w:r>
      <w:r w:rsidR="00644CD5">
        <w:t>.</w:t>
      </w:r>
      <w:r>
        <w:t>u8) -0</w:t>
      </w:r>
      <w:r w:rsidR="00644CD5">
        <w:t>.</w:t>
      </w:r>
      <w:r>
        <w:t>273*T(v38</w:t>
      </w:r>
      <w:r w:rsidR="00644CD5">
        <w:t>.</w:t>
      </w:r>
      <w:r>
        <w:t>u4) -0</w:t>
      </w:r>
      <w:r w:rsidR="00644CD5">
        <w:t>.</w:t>
      </w:r>
      <w:r>
        <w:t>427*T(v30</w:t>
      </w:r>
      <w:r w:rsidR="00644CD5">
        <w:t>.</w:t>
      </w:r>
      <w:r>
        <w:t>u1) -0</w:t>
      </w:r>
      <w:r w:rsidR="00644CD5">
        <w:t>.</w:t>
      </w:r>
      <w:r>
        <w:t>219*T(v15</w:t>
      </w:r>
      <w:r w:rsidR="00644CD5">
        <w:t>.</w:t>
      </w:r>
      <w:r>
        <w:t>u22) + 0</w:t>
      </w:r>
      <w:r w:rsidR="00644CD5">
        <w:t>.</w:t>
      </w:r>
      <w:r>
        <w:t>391*T(v4</w:t>
      </w:r>
      <w:r w:rsidR="00644CD5">
        <w:t>.</w:t>
      </w:r>
      <w:r>
        <w:t>u16) + 0</w:t>
      </w:r>
      <w:r w:rsidR="00644CD5">
        <w:t>.</w:t>
      </w:r>
      <w:r>
        <w:t>352*T(v21</w:t>
      </w:r>
      <w:r w:rsidR="00644CD5">
        <w:t>.</w:t>
      </w:r>
      <w:r>
        <w:t>u22) -0</w:t>
      </w:r>
      <w:r w:rsidR="00644CD5">
        <w:t>.</w:t>
      </w:r>
      <w:r>
        <w:t>245*T(v13</w:t>
      </w:r>
      <w:r w:rsidR="00644CD5">
        <w:t>.</w:t>
      </w:r>
      <w:r>
        <w:t>u17) -0</w:t>
      </w:r>
      <w:r w:rsidR="00644CD5">
        <w:t>.</w:t>
      </w:r>
      <w:r>
        <w:t>217*T(v24</w:t>
      </w:r>
      <w:r w:rsidR="00644CD5">
        <w:t>.</w:t>
      </w:r>
      <w:r>
        <w:t>u3) + 0</w:t>
      </w:r>
      <w:r w:rsidR="00644CD5">
        <w:t>.</w:t>
      </w:r>
      <w:r>
        <w:t>187*T(v14</w:t>
      </w:r>
      <w:r w:rsidR="00644CD5">
        <w:t>.</w:t>
      </w:r>
      <w:r>
        <w:t>u18) + 0</w:t>
      </w:r>
      <w:r w:rsidR="00644CD5">
        <w:t>.</w:t>
      </w:r>
      <w:r>
        <w:t>343*T(v25</w:t>
      </w:r>
      <w:r w:rsidR="00644CD5">
        <w:t>.</w:t>
      </w:r>
      <w:r>
        <w:t>u16) -0</w:t>
      </w:r>
      <w:r w:rsidR="00644CD5">
        <w:t>.</w:t>
      </w:r>
      <w:r>
        <w:t>425*Volume + 0</w:t>
      </w:r>
      <w:r w:rsidR="00644CD5">
        <w:t>.</w:t>
      </w:r>
      <w:r>
        <w:t>187*T(v1</w:t>
      </w:r>
      <w:r w:rsidR="00644CD5">
        <w:t>.</w:t>
      </w:r>
      <w:r>
        <w:t>u26) -0</w:t>
      </w:r>
      <w:r w:rsidR="00644CD5">
        <w:t>.</w:t>
      </w:r>
      <w:r>
        <w:t>294*T(v12</w:t>
      </w:r>
      <w:r w:rsidR="00644CD5">
        <w:t>.</w:t>
      </w:r>
      <w:r>
        <w:t>u31) + 0</w:t>
      </w:r>
      <w:r w:rsidR="00644CD5">
        <w:t>.</w:t>
      </w:r>
      <w:r>
        <w:t>31*T(v9</w:t>
      </w:r>
      <w:r w:rsidR="00644CD5">
        <w:t>.</w:t>
      </w:r>
      <w:r>
        <w:t>u15) + 0</w:t>
      </w:r>
      <w:r w:rsidR="00644CD5">
        <w:t>.</w:t>
      </w:r>
      <w:r>
        <w:t>31*T(v35</w:t>
      </w:r>
      <w:r w:rsidR="00644CD5">
        <w:t>.</w:t>
      </w:r>
      <w:r>
        <w:t>u3) -0</w:t>
      </w:r>
      <w:r w:rsidR="00644CD5">
        <w:t>.</w:t>
      </w:r>
      <w:r>
        <w:t>24*T(v17</w:t>
      </w:r>
      <w:r w:rsidR="00644CD5">
        <w:t>.</w:t>
      </w:r>
      <w:r>
        <w:t>u17) + 0</w:t>
      </w:r>
      <w:r w:rsidR="00644CD5">
        <w:t>.</w:t>
      </w:r>
      <w:r>
        <w:t>233*T(v24</w:t>
      </w:r>
      <w:r w:rsidR="00644CD5">
        <w:t>.</w:t>
      </w:r>
      <w:r>
        <w:t>u16) + 0</w:t>
      </w:r>
      <w:r w:rsidR="00644CD5">
        <w:t>.</w:t>
      </w:r>
      <w:r>
        <w:t>348*T(v12</w:t>
      </w:r>
      <w:r w:rsidR="00644CD5">
        <w:t>.</w:t>
      </w:r>
      <w:r>
        <w:t>u10) -0</w:t>
      </w:r>
      <w:r w:rsidR="00644CD5">
        <w:t>.</w:t>
      </w:r>
      <w:r>
        <w:t>21*T(v3</w:t>
      </w:r>
      <w:r w:rsidR="00644CD5">
        <w:t>.</w:t>
      </w:r>
      <w:r>
        <w:t>u13) + 0</w:t>
      </w:r>
      <w:r w:rsidR="00644CD5">
        <w:t>.</w:t>
      </w:r>
      <w:r>
        <w:t>226*T(v17</w:t>
      </w:r>
      <w:r w:rsidR="00644CD5">
        <w:t>.</w:t>
      </w:r>
      <w:r>
        <w:t>u24) + 0</w:t>
      </w:r>
      <w:r w:rsidR="00644CD5">
        <w:t>.</w:t>
      </w:r>
      <w:r>
        <w:t>373*T(v19</w:t>
      </w:r>
      <w:r w:rsidR="00644CD5">
        <w:t>.</w:t>
      </w:r>
      <w:r>
        <w:t>u5) + 0</w:t>
      </w:r>
      <w:r w:rsidR="00644CD5">
        <w:t>.</w:t>
      </w:r>
      <w:r>
        <w:t>138*T(v2</w:t>
      </w:r>
      <w:r w:rsidR="00644CD5">
        <w:t>.</w:t>
      </w:r>
      <w:r>
        <w:t>u36) -0</w:t>
      </w:r>
      <w:r w:rsidR="00644CD5">
        <w:t>.</w:t>
      </w:r>
      <w:r>
        <w:t>327*T(v19</w:t>
      </w:r>
      <w:r w:rsidR="00644CD5">
        <w:t>.</w:t>
      </w:r>
      <w:r>
        <w:t>u17) -0</w:t>
      </w:r>
      <w:r w:rsidR="00644CD5">
        <w:t>.</w:t>
      </w:r>
      <w:r>
        <w:t>459*T(v8</w:t>
      </w:r>
      <w:r w:rsidR="00644CD5">
        <w:t>.</w:t>
      </w:r>
      <w:r>
        <w:t>u3) -0</w:t>
      </w:r>
      <w:r w:rsidR="00644CD5">
        <w:t>.</w:t>
      </w:r>
      <w:r>
        <w:t>0486*T(v31</w:t>
      </w:r>
      <w:r w:rsidR="00644CD5">
        <w:t>.</w:t>
      </w:r>
      <w:r>
        <w:t>u9) -0</w:t>
      </w:r>
      <w:r w:rsidR="00644CD5">
        <w:t>.</w:t>
      </w:r>
      <w:r>
        <w:t>17*T(v15</w:t>
      </w:r>
      <w:r w:rsidR="00644CD5">
        <w:t>.</w:t>
      </w:r>
      <w:r>
        <w:t>u28) + 0</w:t>
      </w:r>
      <w:r w:rsidR="00644CD5">
        <w:t>.</w:t>
      </w:r>
      <w:r>
        <w:t>187*T(v17</w:t>
      </w:r>
      <w:r w:rsidR="00644CD5">
        <w:t>.</w:t>
      </w:r>
      <w:r>
        <w:t>u19) -0</w:t>
      </w:r>
      <w:r w:rsidR="00644CD5">
        <w:t>.</w:t>
      </w:r>
      <w:r>
        <w:t>288*T(v9</w:t>
      </w:r>
      <w:r w:rsidR="00644CD5">
        <w:t>.</w:t>
      </w:r>
      <w:r>
        <w:t>u9) + 0</w:t>
      </w:r>
      <w:r w:rsidR="00644CD5">
        <w:t>.</w:t>
      </w:r>
      <w:r>
        <w:t>264*T(v25</w:t>
      </w:r>
      <w:r w:rsidR="00644CD5">
        <w:t>.</w:t>
      </w:r>
      <w:r>
        <w:t>u18) + 0</w:t>
      </w:r>
      <w:r w:rsidR="00644CD5">
        <w:t>.</w:t>
      </w:r>
      <w:r>
        <w:t>151*T(u9) -0</w:t>
      </w:r>
      <w:r w:rsidR="00644CD5">
        <w:t>.</w:t>
      </w:r>
      <w:r>
        <w:t>234*T(v1</w:t>
      </w:r>
      <w:r w:rsidR="00644CD5">
        <w:t>.</w:t>
      </w:r>
      <w:r>
        <w:t>u25) -0</w:t>
      </w:r>
      <w:r w:rsidR="00644CD5">
        <w:t>.</w:t>
      </w:r>
      <w:r>
        <w:t>174*T(v18</w:t>
      </w:r>
      <w:r w:rsidR="00644CD5">
        <w:t>.</w:t>
      </w:r>
      <w:r>
        <w:t>u20) -0</w:t>
      </w:r>
      <w:r w:rsidR="00644CD5">
        <w:t>.</w:t>
      </w:r>
      <w:r>
        <w:t>27*T(v1</w:t>
      </w:r>
      <w:r w:rsidR="00644CD5">
        <w:t>.</w:t>
      </w:r>
      <w:r>
        <w:t>u5) + 0</w:t>
      </w:r>
      <w:r w:rsidR="00644CD5">
        <w:t>.</w:t>
      </w:r>
      <w:r>
        <w:t>327*T(v8</w:t>
      </w:r>
      <w:r w:rsidR="00644CD5">
        <w:t>.</w:t>
      </w:r>
      <w:r>
        <w:t>u32) + 0</w:t>
      </w:r>
      <w:r w:rsidR="00644CD5">
        <w:t>.</w:t>
      </w:r>
      <w:r>
        <w:t>236*T(v5) -0</w:t>
      </w:r>
      <w:r w:rsidR="00644CD5">
        <w:t>.</w:t>
      </w:r>
      <w:r>
        <w:t>0912*T(u13) + 0</w:t>
      </w:r>
      <w:r w:rsidR="00644CD5">
        <w:t>.</w:t>
      </w:r>
      <w:r>
        <w:t>265*T(v21</w:t>
      </w:r>
      <w:r w:rsidR="00644CD5">
        <w:t>.</w:t>
      </w:r>
      <w:r>
        <w:t>u8) + 0</w:t>
      </w:r>
      <w:r w:rsidR="00644CD5">
        <w:t>.</w:t>
      </w:r>
      <w:r>
        <w:t>154*T(v4</w:t>
      </w:r>
      <w:r w:rsidR="00644CD5">
        <w:t>.</w:t>
      </w:r>
      <w:r>
        <w:t>u15) -0</w:t>
      </w:r>
      <w:r w:rsidR="00644CD5">
        <w:t>.</w:t>
      </w:r>
      <w:r>
        <w:t>163*T(v31</w:t>
      </w:r>
      <w:r w:rsidR="00644CD5">
        <w:t>.</w:t>
      </w:r>
      <w:r>
        <w:t>u3) + 0</w:t>
      </w:r>
      <w:r w:rsidR="00644CD5">
        <w:t>.</w:t>
      </w:r>
      <w:r>
        <w:t>182*T(v8</w:t>
      </w:r>
      <w:r w:rsidR="00644CD5">
        <w:t>.</w:t>
      </w:r>
      <w:r>
        <w:t>u34) -0</w:t>
      </w:r>
      <w:r w:rsidR="00644CD5">
        <w:t>.</w:t>
      </w:r>
      <w:r>
        <w:t>266*T(v15</w:t>
      </w:r>
      <w:r w:rsidR="00644CD5">
        <w:t>.</w:t>
      </w:r>
      <w:r>
        <w:t>u24) -0</w:t>
      </w:r>
      <w:r w:rsidR="00644CD5">
        <w:t>.</w:t>
      </w:r>
      <w:r>
        <w:t>179*T(v3</w:t>
      </w:r>
      <w:r w:rsidR="00644CD5">
        <w:t>.</w:t>
      </w:r>
      <w:r>
        <w:t>u40) -0</w:t>
      </w:r>
      <w:r w:rsidR="00644CD5">
        <w:t>.</w:t>
      </w:r>
      <w:r>
        <w:t>12*T(v11</w:t>
      </w:r>
      <w:r w:rsidR="00644CD5">
        <w:t>.</w:t>
      </w:r>
      <w:r>
        <w:t>u8) -0</w:t>
      </w:r>
      <w:r w:rsidR="00644CD5">
        <w:t>.</w:t>
      </w:r>
      <w:r>
        <w:t>217*T(v9</w:t>
      </w:r>
      <w:r w:rsidR="00644CD5">
        <w:t>.</w:t>
      </w:r>
      <w:r>
        <w:t>u6) -0</w:t>
      </w:r>
      <w:r w:rsidR="00644CD5">
        <w:t>.</w:t>
      </w:r>
      <w:r>
        <w:t>171*T(v16</w:t>
      </w:r>
      <w:r w:rsidR="00644CD5">
        <w:t>.</w:t>
      </w:r>
      <w:r>
        <w:t>u26) -0</w:t>
      </w:r>
      <w:r w:rsidR="00644CD5">
        <w:t>.</w:t>
      </w:r>
      <w:r>
        <w:t>291*T(v12</w:t>
      </w:r>
      <w:r w:rsidR="00644CD5">
        <w:t>.</w:t>
      </w:r>
      <w:r>
        <w:t>u15) -0</w:t>
      </w:r>
      <w:r w:rsidR="00644CD5">
        <w:t>.</w:t>
      </w:r>
      <w:r>
        <w:t>291*T(v17</w:t>
      </w:r>
      <w:r w:rsidR="00644CD5">
        <w:t>.</w:t>
      </w:r>
      <w:r>
        <w:t>u7) -0</w:t>
      </w:r>
      <w:r w:rsidR="00644CD5">
        <w:t>.</w:t>
      </w:r>
      <w:r>
        <w:t>323*T(v5</w:t>
      </w:r>
      <w:r w:rsidR="00644CD5">
        <w:t>.</w:t>
      </w:r>
      <w:r>
        <w:t>u35) -0</w:t>
      </w:r>
      <w:r w:rsidR="00644CD5">
        <w:t>.</w:t>
      </w:r>
      <w:r>
        <w:t>294*T(v4</w:t>
      </w:r>
      <w:r w:rsidR="00644CD5">
        <w:t>.</w:t>
      </w:r>
      <w:r>
        <w:t>u23) + 0</w:t>
      </w:r>
      <w:r w:rsidR="00644CD5">
        <w:t>.</w:t>
      </w:r>
      <w:r>
        <w:t>209*T(v13</w:t>
      </w:r>
      <w:r w:rsidR="00644CD5">
        <w:t>.</w:t>
      </w:r>
      <w:r>
        <w:t>u16) -0</w:t>
      </w:r>
      <w:r w:rsidR="00644CD5">
        <w:t>.</w:t>
      </w:r>
      <w:r>
        <w:t>284*T(v17</w:t>
      </w:r>
      <w:r w:rsidR="00644CD5">
        <w:t>.</w:t>
      </w:r>
      <w:r>
        <w:t>u6) + 0</w:t>
      </w:r>
      <w:r w:rsidR="00644CD5">
        <w:t>.</w:t>
      </w:r>
      <w:r>
        <w:t>239*T(v25</w:t>
      </w:r>
      <w:r w:rsidR="00644CD5">
        <w:t>.</w:t>
      </w:r>
      <w:r>
        <w:t xml:space="preserve">u5) + </w:t>
      </w:r>
      <w:r>
        <w:lastRenderedPageBreak/>
        <w:t>0</w:t>
      </w:r>
      <w:r w:rsidR="00644CD5">
        <w:t>.</w:t>
      </w:r>
      <w:r>
        <w:t>241*T(v24</w:t>
      </w:r>
      <w:r w:rsidR="00644CD5">
        <w:t>.</w:t>
      </w:r>
      <w:r>
        <w:t>u4) -0</w:t>
      </w:r>
      <w:r w:rsidR="00644CD5">
        <w:t>.</w:t>
      </w:r>
      <w:r>
        <w:t>162*T(v12</w:t>
      </w:r>
      <w:r w:rsidR="00644CD5">
        <w:t>.</w:t>
      </w:r>
      <w:r>
        <w:t>u30) + 0</w:t>
      </w:r>
      <w:r w:rsidR="00644CD5">
        <w:t>.</w:t>
      </w:r>
      <w:r>
        <w:t>167*T(v10</w:t>
      </w:r>
      <w:r w:rsidR="00644CD5">
        <w:t>.</w:t>
      </w:r>
      <w:r>
        <w:t>u23) -0</w:t>
      </w:r>
      <w:r w:rsidR="00644CD5">
        <w:t>.</w:t>
      </w:r>
      <w:r>
        <w:t>201*T(v4</w:t>
      </w:r>
      <w:r w:rsidR="00644CD5">
        <w:t>.</w:t>
      </w:r>
      <w:r>
        <w:t>u27) + 0</w:t>
      </w:r>
      <w:r w:rsidR="00644CD5">
        <w:t>.</w:t>
      </w:r>
      <w:r>
        <w:t>172*T(v26</w:t>
      </w:r>
      <w:r w:rsidR="00644CD5">
        <w:t>.</w:t>
      </w:r>
      <w:r>
        <w:t>u3) -0</w:t>
      </w:r>
      <w:r w:rsidR="00644CD5">
        <w:t>.</w:t>
      </w:r>
      <w:r>
        <w:t>254*T(v11</w:t>
      </w:r>
      <w:r w:rsidR="00644CD5">
        <w:t>.</w:t>
      </w:r>
      <w:r>
        <w:t>u17) + 0</w:t>
      </w:r>
      <w:r w:rsidR="00644CD5">
        <w:t>.</w:t>
      </w:r>
      <w:r>
        <w:t>193*T(v17</w:t>
      </w:r>
      <w:r w:rsidR="00644CD5">
        <w:t>.</w:t>
      </w:r>
      <w:r>
        <w:t>u4) + 0</w:t>
      </w:r>
      <w:r w:rsidR="00644CD5">
        <w:t>.</w:t>
      </w:r>
      <w:r>
        <w:t>163*T(v9</w:t>
      </w:r>
      <w:r w:rsidR="00644CD5">
        <w:t>.</w:t>
      </w:r>
      <w:r>
        <w:t>u21) + 0</w:t>
      </w:r>
      <w:r w:rsidR="00644CD5">
        <w:t>.</w:t>
      </w:r>
      <w:r>
        <w:t>107*T(v16</w:t>
      </w:r>
      <w:r w:rsidR="00644CD5">
        <w:t>.</w:t>
      </w:r>
      <w:r>
        <w:t>u11) -0</w:t>
      </w:r>
      <w:r w:rsidR="00644CD5">
        <w:t>.</w:t>
      </w:r>
      <w:r>
        <w:t>141*T(u25) -0</w:t>
      </w:r>
      <w:r w:rsidR="00644CD5">
        <w:t>.</w:t>
      </w:r>
      <w:r>
        <w:t>259*T(v35</w:t>
      </w:r>
      <w:r w:rsidR="00644CD5">
        <w:t>.</w:t>
      </w:r>
      <w:r>
        <w:t>u4) -0</w:t>
      </w:r>
      <w:r w:rsidR="00644CD5">
        <w:t>.</w:t>
      </w:r>
      <w:r>
        <w:t>11*T(v9</w:t>
      </w:r>
      <w:r w:rsidR="00644CD5">
        <w:t>.</w:t>
      </w:r>
      <w:r>
        <w:t>u12) + 0</w:t>
      </w:r>
      <w:r w:rsidR="00644CD5">
        <w:t>.</w:t>
      </w:r>
      <w:r>
        <w:t>22*T(u5) -0</w:t>
      </w:r>
      <w:r w:rsidR="00644CD5">
        <w:t>.</w:t>
      </w:r>
      <w:r>
        <w:t>279*T(v10</w:t>
      </w:r>
      <w:r w:rsidR="00644CD5">
        <w:t>.</w:t>
      </w:r>
      <w:r>
        <w:t>u20) -0</w:t>
      </w:r>
      <w:r w:rsidR="00644CD5">
        <w:t>.</w:t>
      </w:r>
      <w:r>
        <w:t>244*T(u4) + 0</w:t>
      </w:r>
      <w:r w:rsidR="00644CD5">
        <w:t>.</w:t>
      </w:r>
      <w:r>
        <w:t>202*T(v6</w:t>
      </w:r>
      <w:r w:rsidR="00644CD5">
        <w:t>.</w:t>
      </w:r>
      <w:r>
        <w:t>u28) -0</w:t>
      </w:r>
      <w:r w:rsidR="00644CD5">
        <w:t>.</w:t>
      </w:r>
      <w:r>
        <w:t>165*T(v20</w:t>
      </w:r>
      <w:r w:rsidR="00644CD5">
        <w:t>.</w:t>
      </w:r>
      <w:r>
        <w:t>u6) + 0</w:t>
      </w:r>
      <w:r w:rsidR="00644CD5">
        <w:t>.</w:t>
      </w:r>
      <w:r>
        <w:t>19*T(v14</w:t>
      </w:r>
      <w:r w:rsidR="00644CD5">
        <w:t>.</w:t>
      </w:r>
      <w:r>
        <w:t>u8) + 0</w:t>
      </w:r>
      <w:r w:rsidR="00644CD5">
        <w:t>.</w:t>
      </w:r>
      <w:r>
        <w:t>141*T(v10</w:t>
      </w:r>
      <w:r w:rsidR="00644CD5">
        <w:t>.</w:t>
      </w:r>
      <w:r>
        <w:t>u11) + 0</w:t>
      </w:r>
      <w:r w:rsidR="00644CD5">
        <w:t>.</w:t>
      </w:r>
      <w:r>
        <w:t>139*T(v11</w:t>
      </w:r>
      <w:r w:rsidR="00644CD5">
        <w:t>.</w:t>
      </w:r>
      <w:r>
        <w:t>u25) + 0</w:t>
      </w:r>
      <w:r w:rsidR="00644CD5">
        <w:t>.</w:t>
      </w:r>
      <w:r>
        <w:t>134*T(v29</w:t>
      </w:r>
      <w:r w:rsidR="00644CD5">
        <w:t>.</w:t>
      </w:r>
      <w:r>
        <w:t>u13) -0</w:t>
      </w:r>
      <w:r w:rsidR="00644CD5">
        <w:t>.</w:t>
      </w:r>
      <w:r>
        <w:t>256*T(v6</w:t>
      </w:r>
      <w:r w:rsidR="00644CD5">
        <w:t>.</w:t>
      </w:r>
      <w:r>
        <w:t>u3) + 0</w:t>
      </w:r>
      <w:r w:rsidR="00644CD5">
        <w:t>.</w:t>
      </w:r>
      <w:r>
        <w:t>123*T(v3</w:t>
      </w:r>
      <w:r w:rsidR="00644CD5">
        <w:t>.</w:t>
      </w:r>
      <w:r>
        <w:t>u32) + 0</w:t>
      </w:r>
      <w:r w:rsidR="00644CD5">
        <w:t>.</w:t>
      </w:r>
      <w:r>
        <w:t>178*T(v6</w:t>
      </w:r>
      <w:r w:rsidR="00644CD5">
        <w:t>.</w:t>
      </w:r>
      <w:r>
        <w:t>u27) + 0</w:t>
      </w:r>
      <w:r w:rsidR="00644CD5">
        <w:t>.</w:t>
      </w:r>
      <w:r>
        <w:t>143*T(u12) -0</w:t>
      </w:r>
      <w:r w:rsidR="00644CD5">
        <w:t>.</w:t>
      </w:r>
      <w:r>
        <w:t>127*T(v35</w:t>
      </w:r>
      <w:r w:rsidR="00644CD5">
        <w:t>.</w:t>
      </w:r>
      <w:r>
        <w:t>u8) -0</w:t>
      </w:r>
      <w:r w:rsidR="00644CD5">
        <w:t>.</w:t>
      </w:r>
      <w:r>
        <w:t>17*T(v4</w:t>
      </w:r>
      <w:r w:rsidR="00644CD5">
        <w:t>.</w:t>
      </w:r>
      <w:r>
        <w:t>u19) + 0</w:t>
      </w:r>
      <w:r w:rsidR="00644CD5">
        <w:t>.</w:t>
      </w:r>
      <w:r>
        <w:t>217*T(v2</w:t>
      </w:r>
      <w:r w:rsidR="00644CD5">
        <w:t>.</w:t>
      </w:r>
      <w:r>
        <w:t>u18) + 0</w:t>
      </w:r>
      <w:r w:rsidR="00644CD5">
        <w:t>.</w:t>
      </w:r>
      <w:r>
        <w:t>274*T(v2</w:t>
      </w:r>
      <w:r w:rsidR="00644CD5">
        <w:t>.</w:t>
      </w:r>
      <w:r>
        <w:t>u2) + 0</w:t>
      </w:r>
      <w:r w:rsidR="00644CD5">
        <w:t>.</w:t>
      </w:r>
      <w:r>
        <w:t>22*T(v15</w:t>
      </w:r>
      <w:r w:rsidR="00644CD5">
        <w:t>.</w:t>
      </w:r>
      <w:r>
        <w:t>u4) -0</w:t>
      </w:r>
      <w:r w:rsidR="00644CD5">
        <w:t>.</w:t>
      </w:r>
      <w:r>
        <w:t>239*T(v7</w:t>
      </w:r>
      <w:r w:rsidR="00644CD5">
        <w:t>.</w:t>
      </w:r>
      <w:r>
        <w:t>u30) + 0</w:t>
      </w:r>
      <w:r w:rsidR="00644CD5">
        <w:t>.</w:t>
      </w:r>
      <w:r>
        <w:t>249*T(v16</w:t>
      </w:r>
      <w:r w:rsidR="00644CD5">
        <w:t>.</w:t>
      </w:r>
      <w:r>
        <w:t>u6) + 0</w:t>
      </w:r>
      <w:r w:rsidR="00644CD5">
        <w:t>.</w:t>
      </w:r>
      <w:r>
        <w:t>207*T(v5</w:t>
      </w:r>
      <w:r w:rsidR="00644CD5">
        <w:t>.</w:t>
      </w:r>
      <w:r>
        <w:t>u16) -0</w:t>
      </w:r>
      <w:r w:rsidR="00644CD5">
        <w:t>.</w:t>
      </w:r>
      <w:r>
        <w:t>136*T(v2</w:t>
      </w:r>
      <w:r w:rsidR="00644CD5">
        <w:t>.</w:t>
      </w:r>
      <w:r>
        <w:t>u23) + 0</w:t>
      </w:r>
      <w:r w:rsidR="00644CD5">
        <w:t>.</w:t>
      </w:r>
      <w:r>
        <w:t>241*T(v12</w:t>
      </w:r>
      <w:r w:rsidR="00644CD5">
        <w:t>.</w:t>
      </w:r>
      <w:r>
        <w:t>u1) + 0</w:t>
      </w:r>
      <w:r w:rsidR="00644CD5">
        <w:t>.</w:t>
      </w:r>
      <w:r>
        <w:t>168*T(v16</w:t>
      </w:r>
      <w:r w:rsidR="00644CD5">
        <w:t>.</w:t>
      </w:r>
      <w:r>
        <w:t>u12) -0</w:t>
      </w:r>
      <w:r w:rsidR="00644CD5">
        <w:t>.</w:t>
      </w:r>
      <w:r>
        <w:t>183*T(v20</w:t>
      </w:r>
      <w:r w:rsidR="00644CD5">
        <w:t>.</w:t>
      </w:r>
      <w:r>
        <w:t>u8) + 0</w:t>
      </w:r>
      <w:r w:rsidR="00644CD5">
        <w:t>.</w:t>
      </w:r>
      <w:r>
        <w:t>242*T(v11</w:t>
      </w:r>
      <w:r w:rsidR="00644CD5">
        <w:t>.</w:t>
      </w:r>
      <w:r>
        <w:t>u12) + 0</w:t>
      </w:r>
      <w:r w:rsidR="00644CD5">
        <w:t>.</w:t>
      </w:r>
      <w:r>
        <w:t>218*T(v4</w:t>
      </w:r>
      <w:r w:rsidR="00644CD5">
        <w:t>.</w:t>
      </w:r>
      <w:r>
        <w:t>u11) -0</w:t>
      </w:r>
      <w:r w:rsidR="00644CD5">
        <w:t>.</w:t>
      </w:r>
      <w:r>
        <w:t>123*T(u26) + 0</w:t>
      </w:r>
      <w:r w:rsidR="00644CD5">
        <w:t>.</w:t>
      </w:r>
      <w:r>
        <w:t>171*T(v9</w:t>
      </w:r>
      <w:r w:rsidR="00644CD5">
        <w:t>.</w:t>
      </w:r>
      <w:r>
        <w:t>u23) + 0</w:t>
      </w:r>
      <w:r w:rsidR="00644CD5">
        <w:t>.</w:t>
      </w:r>
      <w:r>
        <w:t>11*T(v34</w:t>
      </w:r>
      <w:r w:rsidR="00644CD5">
        <w:t>.</w:t>
      </w:r>
      <w:r>
        <w:t>u9) + 0</w:t>
      </w:r>
      <w:r w:rsidR="00644CD5">
        <w:t>.</w:t>
      </w:r>
      <w:r>
        <w:t>158*T(v3</w:t>
      </w:r>
      <w:r w:rsidR="00644CD5">
        <w:t>.</w:t>
      </w:r>
      <w:r>
        <w:t>u9) + 0</w:t>
      </w:r>
      <w:r w:rsidR="00644CD5">
        <w:t>.</w:t>
      </w:r>
      <w:r>
        <w:t>109*T(v12</w:t>
      </w:r>
      <w:r w:rsidR="00644CD5">
        <w:t>.</w:t>
      </w:r>
      <w:r>
        <w:t>u24) + 0</w:t>
      </w:r>
      <w:r w:rsidR="00644CD5">
        <w:t>.</w:t>
      </w:r>
      <w:r>
        <w:t>181*T(v11</w:t>
      </w:r>
      <w:r w:rsidR="00644CD5">
        <w:t>.</w:t>
      </w:r>
      <w:r>
        <w:t>u1) -0</w:t>
      </w:r>
      <w:r w:rsidR="00644CD5">
        <w:t>.</w:t>
      </w:r>
      <w:r>
        <w:t>127*T(v7</w:t>
      </w:r>
      <w:r w:rsidR="00644CD5">
        <w:t>.</w:t>
      </w:r>
      <w:r>
        <w:t>u29) -0</w:t>
      </w:r>
      <w:r w:rsidR="00644CD5">
        <w:t>.</w:t>
      </w:r>
      <w:r>
        <w:t>151*T(v1</w:t>
      </w:r>
      <w:r w:rsidR="00644CD5">
        <w:t>.</w:t>
      </w:r>
      <w:r>
        <w:t>u42) + 0</w:t>
      </w:r>
      <w:r w:rsidR="00644CD5">
        <w:t>.</w:t>
      </w:r>
      <w:r>
        <w:t>126*T(v38) -0</w:t>
      </w:r>
      <w:r w:rsidR="00644CD5">
        <w:t>.</w:t>
      </w:r>
      <w:r>
        <w:t>198*T(v2</w:t>
      </w:r>
      <w:r w:rsidR="00644CD5">
        <w:t>.</w:t>
      </w:r>
      <w:r>
        <w:t>u22) + 0</w:t>
      </w:r>
      <w:r w:rsidR="00644CD5">
        <w:t>.</w:t>
      </w:r>
      <w:r>
        <w:t>168*T(v5</w:t>
      </w:r>
      <w:r w:rsidR="00644CD5">
        <w:t>.</w:t>
      </w:r>
      <w:r>
        <w:t>u25) -0</w:t>
      </w:r>
      <w:r w:rsidR="00644CD5">
        <w:t>.</w:t>
      </w:r>
      <w:r>
        <w:t>142*T(v14</w:t>
      </w:r>
      <w:r w:rsidR="00644CD5">
        <w:t>.</w:t>
      </w:r>
      <w:r>
        <w:t>u26) + 0</w:t>
      </w:r>
      <w:r w:rsidR="00644CD5">
        <w:t>.</w:t>
      </w:r>
      <w:r>
        <w:t>16*T(v20</w:t>
      </w:r>
      <w:r w:rsidR="00644CD5">
        <w:t>.</w:t>
      </w:r>
      <w:r>
        <w:t>u10) + 0</w:t>
      </w:r>
      <w:r w:rsidR="00644CD5">
        <w:t>.</w:t>
      </w:r>
      <w:r>
        <w:t>141*T(v11</w:t>
      </w:r>
      <w:r w:rsidR="00644CD5">
        <w:t>.</w:t>
      </w:r>
      <w:r>
        <w:t>u10) + 0</w:t>
      </w:r>
      <w:r w:rsidR="00644CD5">
        <w:t>.</w:t>
      </w:r>
      <w:r>
        <w:t>114*T(v13</w:t>
      </w:r>
      <w:r w:rsidR="00644CD5">
        <w:t>.</w:t>
      </w:r>
      <w:r>
        <w:t>u25) -0</w:t>
      </w:r>
      <w:r w:rsidR="00644CD5">
        <w:t>.</w:t>
      </w:r>
      <w:r>
        <w:t>181*T(v27</w:t>
      </w:r>
      <w:r w:rsidR="00644CD5">
        <w:t>.</w:t>
      </w:r>
      <w:r>
        <w:t>u2) + 0</w:t>
      </w:r>
      <w:r w:rsidR="00644CD5">
        <w:t>.</w:t>
      </w:r>
      <w:r>
        <w:t>0933*T(u37) -0</w:t>
      </w:r>
      <w:r w:rsidR="00644CD5">
        <w:t>.</w:t>
      </w:r>
      <w:r>
        <w:t>14*T(v8</w:t>
      </w:r>
      <w:r w:rsidR="00644CD5">
        <w:t>.</w:t>
      </w:r>
      <w:r>
        <w:t>u15) + 0</w:t>
      </w:r>
      <w:r w:rsidR="00644CD5">
        <w:t>.</w:t>
      </w:r>
      <w:r>
        <w:t>172*T(v31</w:t>
      </w:r>
      <w:r w:rsidR="00644CD5">
        <w:t>.</w:t>
      </w:r>
      <w:r>
        <w:t>u1) -0</w:t>
      </w:r>
      <w:r w:rsidR="00644CD5">
        <w:t>.</w:t>
      </w:r>
      <w:r>
        <w:t>167*T(v26</w:t>
      </w:r>
      <w:r w:rsidR="00644CD5">
        <w:t>.</w:t>
      </w:r>
      <w:r>
        <w:t>u10) + 0</w:t>
      </w:r>
      <w:r w:rsidR="00644CD5">
        <w:t>.</w:t>
      </w:r>
      <w:r>
        <w:t>0838*T(v20</w:t>
      </w:r>
      <w:r w:rsidR="00644CD5">
        <w:t>.</w:t>
      </w:r>
      <w:r>
        <w:t>u13) + 0</w:t>
      </w:r>
      <w:r w:rsidR="00644CD5">
        <w:t>.</w:t>
      </w:r>
      <w:r>
        <w:t>166*T(v4</w:t>
      </w:r>
      <w:r w:rsidR="00644CD5">
        <w:t>.</w:t>
      </w:r>
      <w:r>
        <w:t>u28) -0</w:t>
      </w:r>
      <w:r w:rsidR="00644CD5">
        <w:t>.</w:t>
      </w:r>
      <w:r>
        <w:t>136*T(v22</w:t>
      </w:r>
      <w:r w:rsidR="00644CD5">
        <w:t>.</w:t>
      </w:r>
      <w:r>
        <w:t>u6) -0</w:t>
      </w:r>
      <w:r w:rsidR="00644CD5">
        <w:t>.</w:t>
      </w:r>
      <w:r>
        <w:t>165*T(v9</w:t>
      </w:r>
      <w:r w:rsidR="00644CD5">
        <w:t>.</w:t>
      </w:r>
      <w:r>
        <w:t>u24) + 0</w:t>
      </w:r>
      <w:r w:rsidR="00644CD5">
        <w:t>.</w:t>
      </w:r>
      <w:r>
        <w:t>169*T(v2</w:t>
      </w:r>
      <w:r w:rsidR="00644CD5">
        <w:t>.</w:t>
      </w:r>
      <w:r>
        <w:t>u10) -0</w:t>
      </w:r>
      <w:r w:rsidR="00644CD5">
        <w:t>.</w:t>
      </w:r>
      <w:r>
        <w:t>126*T(v5</w:t>
      </w:r>
      <w:r w:rsidR="00644CD5">
        <w:t>.</w:t>
      </w:r>
      <w:r>
        <w:t>u37) -0</w:t>
      </w:r>
      <w:r w:rsidR="00644CD5">
        <w:t>.</w:t>
      </w:r>
      <w:r>
        <w:t>108*T(v14</w:t>
      </w:r>
      <w:r w:rsidR="00644CD5">
        <w:t>.</w:t>
      </w:r>
      <w:r>
        <w:t>u24) + 0</w:t>
      </w:r>
      <w:r w:rsidR="00644CD5">
        <w:t>.</w:t>
      </w:r>
      <w:r>
        <w:t>126*T(v9</w:t>
      </w:r>
      <w:r w:rsidR="00644CD5">
        <w:t>.</w:t>
      </w:r>
      <w:r>
        <w:t>u34) + 0</w:t>
      </w:r>
      <w:r w:rsidR="00644CD5">
        <w:t>.</w:t>
      </w:r>
      <w:r>
        <w:t>194*T(v7</w:t>
      </w:r>
      <w:r w:rsidR="00644CD5">
        <w:t>.</w:t>
      </w:r>
      <w:r>
        <w:t>u2) -0</w:t>
      </w:r>
      <w:r w:rsidR="00644CD5">
        <w:t>.</w:t>
      </w:r>
      <w:r>
        <w:t>175*T(v1</w:t>
      </w:r>
      <w:r w:rsidR="00644CD5">
        <w:t>.</w:t>
      </w:r>
      <w:r>
        <w:t>u29) -0</w:t>
      </w:r>
      <w:r w:rsidR="00644CD5">
        <w:t>.</w:t>
      </w:r>
      <w:r>
        <w:t>158*T(v28</w:t>
      </w:r>
      <w:r w:rsidR="00644CD5">
        <w:t>.</w:t>
      </w:r>
      <w:r>
        <w:t>u7) + 0</w:t>
      </w:r>
      <w:r w:rsidR="00644CD5">
        <w:t>.</w:t>
      </w:r>
      <w:r>
        <w:t>159*T(v4</w:t>
      </w:r>
      <w:r w:rsidR="00644CD5">
        <w:t>.</w:t>
      </w:r>
      <w:r>
        <w:t>u31) -0</w:t>
      </w:r>
      <w:r w:rsidR="00644CD5">
        <w:t>.</w:t>
      </w:r>
      <w:r>
        <w:t>105*T(v13</w:t>
      </w:r>
      <w:r w:rsidR="00644CD5">
        <w:t>.</w:t>
      </w:r>
      <w:r>
        <w:t>u29) + 0</w:t>
      </w:r>
      <w:r w:rsidR="00644CD5">
        <w:t>.</w:t>
      </w:r>
      <w:r>
        <w:t>167*T(v14</w:t>
      </w:r>
      <w:r w:rsidR="00644CD5">
        <w:t>.</w:t>
      </w:r>
      <w:r>
        <w:t>u19) -0</w:t>
      </w:r>
      <w:r w:rsidR="00644CD5">
        <w:t>.</w:t>
      </w:r>
      <w:r>
        <w:t>127*T(v4) + 0</w:t>
      </w:r>
      <w:r w:rsidR="00644CD5">
        <w:t>.</w:t>
      </w:r>
      <w:r>
        <w:t>101*T(v26</w:t>
      </w:r>
      <w:r w:rsidR="00644CD5">
        <w:t>.</w:t>
      </w:r>
      <w:r>
        <w:t>u17) -0</w:t>
      </w:r>
      <w:r w:rsidR="00644CD5">
        <w:t>.</w:t>
      </w:r>
      <w:r>
        <w:t>114*T(v5</w:t>
      </w:r>
      <w:r w:rsidR="00644CD5">
        <w:t>.</w:t>
      </w:r>
      <w:r>
        <w:t>u12) + 0</w:t>
      </w:r>
      <w:r w:rsidR="00644CD5">
        <w:t>.</w:t>
      </w:r>
      <w:r>
        <w:t>0886*T(u23) + 0</w:t>
      </w:r>
      <w:r w:rsidR="00644CD5">
        <w:t>.</w:t>
      </w:r>
      <w:r>
        <w:t>0923*T(v21) + 0</w:t>
      </w:r>
      <w:r w:rsidR="00644CD5">
        <w:t>.</w:t>
      </w:r>
      <w:r>
        <w:t>126*T(v1</w:t>
      </w:r>
      <w:r w:rsidR="00644CD5">
        <w:t>.</w:t>
      </w:r>
      <w:r>
        <w:t>u35) + 0</w:t>
      </w:r>
      <w:r w:rsidR="00644CD5">
        <w:t>.</w:t>
      </w:r>
      <w:r>
        <w:t>147*T(v5</w:t>
      </w:r>
      <w:r w:rsidR="00644CD5">
        <w:t>.</w:t>
      </w:r>
      <w:r>
        <w:t>u3) + 0</w:t>
      </w:r>
      <w:r w:rsidR="00644CD5">
        <w:t>.</w:t>
      </w:r>
      <w:r>
        <w:t>148*T(v28</w:t>
      </w:r>
      <w:r w:rsidR="00644CD5">
        <w:t>.</w:t>
      </w:r>
      <w:r>
        <w:t>u2) + 0</w:t>
      </w:r>
      <w:r w:rsidR="00644CD5">
        <w:t>.</w:t>
      </w:r>
      <w:r>
        <w:t>129*T(v18</w:t>
      </w:r>
      <w:r w:rsidR="00644CD5">
        <w:t>.</w:t>
      </w:r>
      <w:r>
        <w:t>u18) + 0</w:t>
      </w:r>
      <w:r w:rsidR="00644CD5">
        <w:t>.</w:t>
      </w:r>
      <w:r>
        <w:t>11*T(v33</w:t>
      </w:r>
      <w:r w:rsidR="00644CD5">
        <w:t>.</w:t>
      </w:r>
      <w:r>
        <w:t>u3) + 0</w:t>
      </w:r>
      <w:r w:rsidR="00644CD5">
        <w:t>.</w:t>
      </w:r>
      <w:r>
        <w:t>104*T(v15</w:t>
      </w:r>
      <w:r w:rsidR="00644CD5">
        <w:t>.</w:t>
      </w:r>
      <w:r>
        <w:t>u21) + 0</w:t>
      </w:r>
      <w:r w:rsidR="00644CD5">
        <w:t>.</w:t>
      </w:r>
      <w:r>
        <w:t>0875*T(v2</w:t>
      </w:r>
      <w:r w:rsidR="00644CD5">
        <w:t>.</w:t>
      </w:r>
      <w:r>
        <w:t>u15) + 0</w:t>
      </w:r>
      <w:r w:rsidR="00644CD5">
        <w:t>.</w:t>
      </w:r>
      <w:r>
        <w:t>133*T(v3</w:t>
      </w:r>
      <w:r w:rsidR="00644CD5">
        <w:t>.</w:t>
      </w:r>
      <w:r>
        <w:t>u18) -0</w:t>
      </w:r>
      <w:r w:rsidR="00644CD5">
        <w:t>.</w:t>
      </w:r>
      <w:r>
        <w:t>14*T(v7</w:t>
      </w:r>
      <w:r w:rsidR="00644CD5">
        <w:t>.</w:t>
      </w:r>
      <w:r>
        <w:t>u15) + 0</w:t>
      </w:r>
      <w:r w:rsidR="00644CD5">
        <w:t>.</w:t>
      </w:r>
      <w:r>
        <w:t>123*T(v6</w:t>
      </w:r>
      <w:r w:rsidR="00644CD5">
        <w:t>.</w:t>
      </w:r>
      <w:r>
        <w:t>u14) + 0</w:t>
      </w:r>
      <w:r w:rsidR="00644CD5">
        <w:t>.</w:t>
      </w:r>
      <w:r>
        <w:t>0742*T(v37) + 0</w:t>
      </w:r>
      <w:r w:rsidR="00644CD5">
        <w:t>.</w:t>
      </w:r>
      <w:r>
        <w:t>109*T(v21</w:t>
      </w:r>
      <w:r w:rsidR="00644CD5">
        <w:t>.</w:t>
      </w:r>
      <w:r>
        <w:t>u14) -0</w:t>
      </w:r>
      <w:r w:rsidR="00644CD5">
        <w:t>.</w:t>
      </w:r>
      <w:r>
        <w:t>128*T(v8</w:t>
      </w:r>
      <w:r w:rsidR="00644CD5">
        <w:t>.</w:t>
      </w:r>
      <w:r>
        <w:t>u10) + 0</w:t>
      </w:r>
      <w:r w:rsidR="00644CD5">
        <w:t>.</w:t>
      </w:r>
      <w:r>
        <w:t>109*T(v3</w:t>
      </w:r>
      <w:r w:rsidR="00644CD5">
        <w:t>.</w:t>
      </w:r>
      <w:r>
        <w:t>u22) -0</w:t>
      </w:r>
      <w:r w:rsidR="00644CD5">
        <w:t>.</w:t>
      </w:r>
      <w:r>
        <w:t>122*T(v2</w:t>
      </w:r>
      <w:r w:rsidR="00644CD5">
        <w:t>.</w:t>
      </w:r>
      <w:r>
        <w:t>u9) + 0</w:t>
      </w:r>
      <w:r w:rsidR="00644CD5">
        <w:t>.</w:t>
      </w:r>
      <w:r>
        <w:t>117*T(v8</w:t>
      </w:r>
      <w:r w:rsidR="00644CD5">
        <w:t>.</w:t>
      </w:r>
      <w:r>
        <w:t>u14) -0</w:t>
      </w:r>
      <w:r w:rsidR="00644CD5">
        <w:t>.</w:t>
      </w:r>
      <w:r>
        <w:t>104*T(v10</w:t>
      </w:r>
      <w:r w:rsidR="00644CD5">
        <w:t>.</w:t>
      </w:r>
      <w:r>
        <w:t>u28) -0</w:t>
      </w:r>
      <w:r w:rsidR="00644CD5">
        <w:t>.</w:t>
      </w:r>
      <w:r>
        <w:t>128*T(v20</w:t>
      </w:r>
      <w:r w:rsidR="00644CD5">
        <w:t>.</w:t>
      </w:r>
      <w:r>
        <w:t>u16) -0</w:t>
      </w:r>
      <w:r w:rsidR="00644CD5">
        <w:t>.</w:t>
      </w:r>
      <w:r>
        <w:t>118*T(v31</w:t>
      </w:r>
      <w:r w:rsidR="00644CD5">
        <w:t>.</w:t>
      </w:r>
      <w:r>
        <w:t>u8) -0</w:t>
      </w:r>
      <w:r w:rsidR="00644CD5">
        <w:t>.</w:t>
      </w:r>
      <w:r>
        <w:t>0996*T(v11</w:t>
      </w:r>
      <w:r w:rsidR="00644CD5">
        <w:t>.</w:t>
      </w:r>
      <w:r>
        <w:t>u22) -0</w:t>
      </w:r>
      <w:r w:rsidR="00644CD5">
        <w:t>.</w:t>
      </w:r>
      <w:r>
        <w:t>124*T(v15</w:t>
      </w:r>
      <w:r w:rsidR="00644CD5">
        <w:t>.</w:t>
      </w:r>
      <w:r>
        <w:t>u25) -0</w:t>
      </w:r>
      <w:r w:rsidR="00644CD5">
        <w:t>.</w:t>
      </w:r>
      <w:r>
        <w:t>0921*T(v10</w:t>
      </w:r>
      <w:r w:rsidR="00644CD5">
        <w:t>.</w:t>
      </w:r>
      <w:r>
        <w:t>u5) -0</w:t>
      </w:r>
      <w:r w:rsidR="00644CD5">
        <w:t>.</w:t>
      </w:r>
      <w:r>
        <w:t>0986*T(v18</w:t>
      </w:r>
      <w:r w:rsidR="00644CD5">
        <w:t>.</w:t>
      </w:r>
      <w:r>
        <w:t>u5) -0</w:t>
      </w:r>
      <w:r w:rsidR="00644CD5">
        <w:t>.</w:t>
      </w:r>
      <w:r>
        <w:t>0958*T(v12</w:t>
      </w:r>
      <w:r w:rsidR="00644CD5">
        <w:t>.</w:t>
      </w:r>
      <w:r>
        <w:t>u20) -0</w:t>
      </w:r>
      <w:r w:rsidR="00644CD5">
        <w:t>.</w:t>
      </w:r>
      <w:r>
        <w:t>101*T(v14</w:t>
      </w:r>
      <w:r w:rsidR="00644CD5">
        <w:t>.</w:t>
      </w:r>
      <w:r>
        <w:t>u12) -0</w:t>
      </w:r>
      <w:r w:rsidR="00644CD5">
        <w:t>.</w:t>
      </w:r>
      <w:r>
        <w:t>0819*T(v18</w:t>
      </w:r>
      <w:r w:rsidR="00644CD5">
        <w:t>.</w:t>
      </w:r>
      <w:r>
        <w:t>u25) -0</w:t>
      </w:r>
      <w:r w:rsidR="00644CD5">
        <w:t>.</w:t>
      </w:r>
      <w:r>
        <w:t>103*T(v23</w:t>
      </w:r>
      <w:r w:rsidR="00644CD5">
        <w:t>.</w:t>
      </w:r>
      <w:r>
        <w:t>u5) + 0</w:t>
      </w:r>
      <w:r w:rsidR="00644CD5">
        <w:t>.</w:t>
      </w:r>
      <w:r>
        <w:t>099*T(v2</w:t>
      </w:r>
      <w:r w:rsidR="00644CD5">
        <w:t>.</w:t>
      </w:r>
      <w:r>
        <w:t>u34) -0</w:t>
      </w:r>
      <w:r w:rsidR="00644CD5">
        <w:t>.</w:t>
      </w:r>
      <w:r>
        <w:t>103*T(v9</w:t>
      </w:r>
      <w:r w:rsidR="00644CD5">
        <w:t>.</w:t>
      </w:r>
      <w:r>
        <w:t>u31) -0</w:t>
      </w:r>
      <w:r w:rsidR="00644CD5">
        <w:t>.</w:t>
      </w:r>
      <w:r>
        <w:t>071*T(v28) + 0</w:t>
      </w:r>
      <w:r w:rsidR="00644CD5">
        <w:t>.</w:t>
      </w:r>
      <w:r>
        <w:t>0939*T(v5</w:t>
      </w:r>
      <w:r w:rsidR="00644CD5">
        <w:t>.</w:t>
      </w:r>
      <w:r>
        <w:t>u31) + 0</w:t>
      </w:r>
      <w:r w:rsidR="00644CD5">
        <w:t>.</w:t>
      </w:r>
      <w:r>
        <w:t>0832*T(v11</w:t>
      </w:r>
      <w:r w:rsidR="00644CD5">
        <w:t>.</w:t>
      </w:r>
      <w:r>
        <w:t>u30) + 0</w:t>
      </w:r>
      <w:r w:rsidR="00644CD5">
        <w:t>.</w:t>
      </w:r>
      <w:r>
        <w:t>089*T(v23</w:t>
      </w:r>
      <w:r w:rsidR="00644CD5">
        <w:t>.</w:t>
      </w:r>
      <w:r>
        <w:t>u12) -0</w:t>
      </w:r>
      <w:r w:rsidR="00644CD5">
        <w:t>.</w:t>
      </w:r>
      <w:r>
        <w:t>105*T(v7</w:t>
      </w:r>
      <w:r w:rsidR="00644CD5">
        <w:t>.</w:t>
      </w:r>
      <w:r>
        <w:t>u8) -0</w:t>
      </w:r>
      <w:r w:rsidR="00644CD5">
        <w:t>.</w:t>
      </w:r>
      <w:r>
        <w:t>0988*T(v30</w:t>
      </w:r>
      <w:r w:rsidR="00644CD5">
        <w:t>.</w:t>
      </w:r>
      <w:r>
        <w:t>u8) -0</w:t>
      </w:r>
      <w:r w:rsidR="00644CD5">
        <w:t>.</w:t>
      </w:r>
      <w:r>
        <w:t>0874*T(v32</w:t>
      </w:r>
      <w:r w:rsidR="00644CD5">
        <w:t>.</w:t>
      </w:r>
      <w:r>
        <w:t>u9) + 0</w:t>
      </w:r>
      <w:r w:rsidR="00644CD5">
        <w:t>.</w:t>
      </w:r>
      <w:r>
        <w:t>083*T(v19</w:t>
      </w:r>
      <w:r w:rsidR="00644CD5">
        <w:t>.</w:t>
      </w:r>
      <w:r>
        <w:t>u23) + 0</w:t>
      </w:r>
      <w:r w:rsidR="00644CD5">
        <w:t>.</w:t>
      </w:r>
      <w:r>
        <w:t>0918*T(v26</w:t>
      </w:r>
      <w:r w:rsidR="00644CD5">
        <w:t>.</w:t>
      </w:r>
      <w:r>
        <w:t>u8) -0</w:t>
      </w:r>
      <w:r w:rsidR="00644CD5">
        <w:t>.</w:t>
      </w:r>
      <w:r>
        <w:t>0707*T(v30) -0</w:t>
      </w:r>
      <w:r w:rsidR="00644CD5">
        <w:t>.</w:t>
      </w:r>
      <w:r>
        <w:t>0879*T(v9</w:t>
      </w:r>
      <w:r w:rsidR="00644CD5">
        <w:t>.</w:t>
      </w:r>
      <w:r>
        <w:t>u4) -0</w:t>
      </w:r>
      <w:r w:rsidR="00644CD5">
        <w:t>.</w:t>
      </w:r>
      <w:r>
        <w:t>0752*T(v6</w:t>
      </w:r>
      <w:r w:rsidR="00644CD5">
        <w:t>.</w:t>
      </w:r>
      <w:r>
        <w:t>u30) + 0</w:t>
      </w:r>
      <w:r w:rsidR="00644CD5">
        <w:t>.</w:t>
      </w:r>
      <w:r>
        <w:t>0796*T(v11</w:t>
      </w:r>
      <w:r w:rsidR="00644CD5">
        <w:t>.</w:t>
      </w:r>
      <w:r>
        <w:t>u2) + 0</w:t>
      </w:r>
      <w:r w:rsidR="00644CD5">
        <w:t>.</w:t>
      </w:r>
      <w:r>
        <w:t>0707*T(v2</w:t>
      </w:r>
      <w:r w:rsidR="00644CD5">
        <w:t>.</w:t>
      </w:r>
      <w:r>
        <w:t>u40) -0</w:t>
      </w:r>
      <w:r w:rsidR="00644CD5">
        <w:t>.</w:t>
      </w:r>
      <w:r>
        <w:t>0501*T(u41) + 0</w:t>
      </w:r>
      <w:r w:rsidR="00644CD5">
        <w:t>.</w:t>
      </w:r>
      <w:r>
        <w:t>0773*T(v12</w:t>
      </w:r>
      <w:r w:rsidR="00644CD5">
        <w:t>.</w:t>
      </w:r>
      <w:r>
        <w:t>u19) -0</w:t>
      </w:r>
      <w:r w:rsidR="00644CD5">
        <w:t>.</w:t>
      </w:r>
      <w:r>
        <w:t>0937*T(v7</w:t>
      </w:r>
      <w:r w:rsidR="00644CD5">
        <w:t>.</w:t>
      </w:r>
      <w:r>
        <w:t>u6) + 0</w:t>
      </w:r>
      <w:r w:rsidR="00644CD5">
        <w:t>.</w:t>
      </w:r>
      <w:r>
        <w:t>069*T(v25</w:t>
      </w:r>
      <w:r w:rsidR="00644CD5">
        <w:t>.</w:t>
      </w:r>
      <w:r>
        <w:t>u11) -0</w:t>
      </w:r>
      <w:r w:rsidR="00644CD5">
        <w:t>.</w:t>
      </w:r>
      <w:r>
        <w:t>0777*T(v23</w:t>
      </w:r>
      <w:r w:rsidR="00644CD5">
        <w:t>.</w:t>
      </w:r>
      <w:r>
        <w:t>u2) + 0</w:t>
      </w:r>
      <w:r w:rsidR="00644CD5">
        <w:t>.</w:t>
      </w:r>
      <w:r>
        <w:t>0243*NumPositive -0</w:t>
      </w:r>
      <w:r w:rsidR="00644CD5">
        <w:t>.</w:t>
      </w:r>
      <w:r>
        <w:t>0861*T(v20</w:t>
      </w:r>
      <w:r w:rsidR="00644CD5">
        <w:t>.</w:t>
      </w:r>
      <w:r>
        <w:t>u3) -0</w:t>
      </w:r>
      <w:r w:rsidR="00644CD5">
        <w:t>.</w:t>
      </w:r>
      <w:r>
        <w:t>0758*T(v9</w:t>
      </w:r>
      <w:r w:rsidR="00644CD5">
        <w:t>.</w:t>
      </w:r>
      <w:r>
        <w:t>u27) -0</w:t>
      </w:r>
      <w:r w:rsidR="00644CD5">
        <w:t>.</w:t>
      </w:r>
      <w:r>
        <w:t>0527*T(v9</w:t>
      </w:r>
      <w:r w:rsidR="00644CD5">
        <w:t>.</w:t>
      </w:r>
      <w:r>
        <w:t>u30) + 0</w:t>
      </w:r>
      <w:r w:rsidR="00644CD5">
        <w:t>.</w:t>
      </w:r>
      <w:r>
        <w:t>0776*T(v36</w:t>
      </w:r>
      <w:r w:rsidR="00644CD5">
        <w:t>.</w:t>
      </w:r>
      <w:r>
        <w:t>u2) -0</w:t>
      </w:r>
      <w:r w:rsidR="00644CD5">
        <w:t>.</w:t>
      </w:r>
      <w:r>
        <w:t>0792*T(v12</w:t>
      </w:r>
      <w:r w:rsidR="00644CD5">
        <w:t>.</w:t>
      </w:r>
      <w:r>
        <w:t>u11) + 0</w:t>
      </w:r>
      <w:r w:rsidR="00644CD5">
        <w:t>.</w:t>
      </w:r>
      <w:r>
        <w:t>0552*T(v25</w:t>
      </w:r>
      <w:r w:rsidR="00644CD5">
        <w:t>.</w:t>
      </w:r>
      <w:r>
        <w:t>u17) -0</w:t>
      </w:r>
      <w:r w:rsidR="00644CD5">
        <w:t>.</w:t>
      </w:r>
      <w:r>
        <w:t>0685*T(v2</w:t>
      </w:r>
      <w:r w:rsidR="00644CD5">
        <w:t>.</w:t>
      </w:r>
      <w:r>
        <w:t>u11) -0</w:t>
      </w:r>
      <w:r w:rsidR="00644CD5">
        <w:t>.</w:t>
      </w:r>
      <w:r>
        <w:t>0704*T(v16</w:t>
      </w:r>
      <w:r w:rsidR="00644CD5">
        <w:t>.</w:t>
      </w:r>
      <w:r>
        <w:t>u13) + 0</w:t>
      </w:r>
      <w:r w:rsidR="00644CD5">
        <w:t>.</w:t>
      </w:r>
      <w:r>
        <w:t>0599*T(v15</w:t>
      </w:r>
      <w:r w:rsidR="00644CD5">
        <w:t>.</w:t>
      </w:r>
      <w:r>
        <w:t>u13) -0</w:t>
      </w:r>
      <w:r w:rsidR="00644CD5">
        <w:t>.</w:t>
      </w:r>
      <w:r>
        <w:t>0592*T(v16</w:t>
      </w:r>
      <w:r w:rsidR="00644CD5">
        <w:t>.</w:t>
      </w:r>
      <w:r>
        <w:t>u7) + 0</w:t>
      </w:r>
      <w:r w:rsidR="00644CD5">
        <w:t>.</w:t>
      </w:r>
      <w:r>
        <w:t>0571*T(v40</w:t>
      </w:r>
      <w:r w:rsidR="00644CD5">
        <w:t>.</w:t>
      </w:r>
      <w:r>
        <w:t>u2) -0</w:t>
      </w:r>
      <w:r w:rsidR="00644CD5">
        <w:t>.</w:t>
      </w:r>
      <w:r>
        <w:t>0544*T(v12</w:t>
      </w:r>
      <w:r w:rsidR="00644CD5">
        <w:t>.</w:t>
      </w:r>
      <w:r>
        <w:t>u28) -0</w:t>
      </w:r>
      <w:r w:rsidR="00644CD5">
        <w:t>.</w:t>
      </w:r>
      <w:r>
        <w:t>0511*T(v3</w:t>
      </w:r>
      <w:r w:rsidR="00644CD5">
        <w:t>.</w:t>
      </w:r>
      <w:r>
        <w:t>u34) + 0</w:t>
      </w:r>
      <w:r w:rsidR="00644CD5">
        <w:t>.</w:t>
      </w:r>
      <w:r>
        <w:t>0597*T(v1</w:t>
      </w:r>
      <w:r w:rsidR="00644CD5">
        <w:t>.</w:t>
      </w:r>
      <w:r>
        <w:t>u17) -0</w:t>
      </w:r>
      <w:r w:rsidR="00644CD5">
        <w:t>.</w:t>
      </w:r>
      <w:r>
        <w:t>0514*T(v9</w:t>
      </w:r>
      <w:r w:rsidR="00644CD5">
        <w:t>.</w:t>
      </w:r>
      <w:r>
        <w:t>u5) + 0</w:t>
      </w:r>
      <w:r w:rsidR="00644CD5">
        <w:t>.</w:t>
      </w:r>
      <w:r>
        <w:t>0331*T(v31) -0</w:t>
      </w:r>
      <w:r w:rsidR="00644CD5">
        <w:t>.</w:t>
      </w:r>
      <w:r>
        <w:t>0503*T(v30</w:t>
      </w:r>
      <w:r w:rsidR="00644CD5">
        <w:t>.</w:t>
      </w:r>
      <w:r>
        <w:t>u13) + 0</w:t>
      </w:r>
      <w:r w:rsidR="00644CD5">
        <w:t>.</w:t>
      </w:r>
      <w:r>
        <w:t>05*T(v11</w:t>
      </w:r>
      <w:r w:rsidR="00644CD5">
        <w:t>.</w:t>
      </w:r>
      <w:r>
        <w:t>u15) -0</w:t>
      </w:r>
      <w:r w:rsidR="00644CD5">
        <w:t>.</w:t>
      </w:r>
      <w:r>
        <w:t>0517*T(v19</w:t>
      </w:r>
      <w:r w:rsidR="00644CD5">
        <w:t>.</w:t>
      </w:r>
      <w:r>
        <w:t>u11) -0</w:t>
      </w:r>
      <w:r w:rsidR="00644CD5">
        <w:t>.</w:t>
      </w:r>
      <w:r>
        <w:t>0687*T(v5</w:t>
      </w:r>
      <w:r w:rsidR="00644CD5">
        <w:t>.</w:t>
      </w:r>
      <w:r>
        <w:t>u2) -0</w:t>
      </w:r>
      <w:r w:rsidR="00644CD5">
        <w:t>.</w:t>
      </w:r>
      <w:r>
        <w:t>0484*T(v26</w:t>
      </w:r>
      <w:r w:rsidR="00644CD5">
        <w:t>.</w:t>
      </w:r>
      <w:r>
        <w:t>u7) + 0</w:t>
      </w:r>
      <w:r w:rsidR="00644CD5">
        <w:t>.</w:t>
      </w:r>
      <w:r>
        <w:t>0399*T(v36</w:t>
      </w:r>
      <w:r w:rsidR="00644CD5">
        <w:t>.</w:t>
      </w:r>
      <w:r>
        <w:t>u5) + 0</w:t>
      </w:r>
      <w:r w:rsidR="00644CD5">
        <w:t>.</w:t>
      </w:r>
      <w:r>
        <w:t>0512*T(v5</w:t>
      </w:r>
      <w:r w:rsidR="00644CD5">
        <w:t>.</w:t>
      </w:r>
      <w:r>
        <w:t>u19) + 0</w:t>
      </w:r>
      <w:r w:rsidR="00644CD5">
        <w:t>.</w:t>
      </w:r>
      <w:r>
        <w:t>0472*T(v11</w:t>
      </w:r>
      <w:r w:rsidR="00644CD5">
        <w:t>.</w:t>
      </w:r>
      <w:r>
        <w:t>u7) -0</w:t>
      </w:r>
      <w:r w:rsidR="00644CD5">
        <w:t>.</w:t>
      </w:r>
      <w:r>
        <w:t>0415*T(v16</w:t>
      </w:r>
      <w:r w:rsidR="00644CD5">
        <w:t>.</w:t>
      </w:r>
      <w:r>
        <w:t>u19) -0</w:t>
      </w:r>
      <w:r w:rsidR="00644CD5">
        <w:t>.</w:t>
      </w:r>
      <w:r>
        <w:t>0427*T(v4</w:t>
      </w:r>
      <w:r w:rsidR="00644CD5">
        <w:t>.</w:t>
      </w:r>
      <w:r>
        <w:t>u39) + 0</w:t>
      </w:r>
      <w:r w:rsidR="00644CD5">
        <w:t>.</w:t>
      </w:r>
      <w:r>
        <w:t>0441*T(v4</w:t>
      </w:r>
      <w:r w:rsidR="00644CD5">
        <w:t>.</w:t>
      </w:r>
      <w:r>
        <w:t>u22) + 0</w:t>
      </w:r>
      <w:r w:rsidR="00644CD5">
        <w:t>.</w:t>
      </w:r>
      <w:r>
        <w:t>0444*T(v4</w:t>
      </w:r>
      <w:r w:rsidR="00644CD5">
        <w:t>.</w:t>
      </w:r>
      <w:r>
        <w:t>u26) + 0</w:t>
      </w:r>
      <w:r w:rsidR="00644CD5">
        <w:t>.</w:t>
      </w:r>
      <w:r>
        <w:t>0298*T(v14) -0</w:t>
      </w:r>
      <w:r w:rsidR="00644CD5">
        <w:t>.</w:t>
      </w:r>
      <w:r>
        <w:t>0378*T(v10</w:t>
      </w:r>
      <w:r w:rsidR="00644CD5">
        <w:t>.</w:t>
      </w:r>
      <w:r>
        <w:t>u33) -0</w:t>
      </w:r>
      <w:r w:rsidR="00644CD5">
        <w:t>.</w:t>
      </w:r>
      <w:r>
        <w:t>0422*T(v7</w:t>
      </w:r>
      <w:r w:rsidR="00644CD5">
        <w:t>.</w:t>
      </w:r>
      <w:r>
        <w:t>u14) -0</w:t>
      </w:r>
      <w:r w:rsidR="00644CD5">
        <w:t>.</w:t>
      </w:r>
      <w:r>
        <w:t>00496*NumNegative -0</w:t>
      </w:r>
      <w:r w:rsidR="00644CD5">
        <w:t>.</w:t>
      </w:r>
      <w:r>
        <w:t>0424*T(v20</w:t>
      </w:r>
      <w:r w:rsidR="00644CD5">
        <w:t>.</w:t>
      </w:r>
      <w:r>
        <w:t>u19) -0</w:t>
      </w:r>
      <w:r w:rsidR="00644CD5">
        <w:t>.</w:t>
      </w:r>
      <w:r>
        <w:t>038*T(v21</w:t>
      </w:r>
      <w:r w:rsidR="00644CD5">
        <w:t>.</w:t>
      </w:r>
      <w:r>
        <w:t>u10) + 0</w:t>
      </w:r>
      <w:r w:rsidR="00644CD5">
        <w:t>.</w:t>
      </w:r>
      <w:r>
        <w:t>0351*T(v22</w:t>
      </w:r>
      <w:r w:rsidR="00644CD5">
        <w:t>.</w:t>
      </w:r>
      <w:r>
        <w:t>u16) -0</w:t>
      </w:r>
      <w:r w:rsidR="00644CD5">
        <w:t>.</w:t>
      </w:r>
      <w:r>
        <w:t>0374*T(v17</w:t>
      </w:r>
      <w:r w:rsidR="00644CD5">
        <w:t>.</w:t>
      </w:r>
      <w:r>
        <w:t>u26) + 0</w:t>
      </w:r>
      <w:r w:rsidR="00644CD5">
        <w:t>.</w:t>
      </w:r>
      <w:r>
        <w:t>0375*T(v15</w:t>
      </w:r>
      <w:r w:rsidR="00644CD5">
        <w:t>.</w:t>
      </w:r>
      <w:r>
        <w:t>u20) -0</w:t>
      </w:r>
      <w:r w:rsidR="00644CD5">
        <w:t>.</w:t>
      </w:r>
      <w:r>
        <w:t>0361*T(v37</w:t>
      </w:r>
      <w:r w:rsidR="00644CD5">
        <w:t>.</w:t>
      </w:r>
      <w:r>
        <w:t>u4) -0</w:t>
      </w:r>
      <w:r w:rsidR="00644CD5">
        <w:t>.</w:t>
      </w:r>
      <w:r>
        <w:t>0383*T(v16</w:t>
      </w:r>
      <w:r w:rsidR="00644CD5">
        <w:t>.</w:t>
      </w:r>
      <w:r>
        <w:t>u3) -0</w:t>
      </w:r>
      <w:r w:rsidR="00644CD5">
        <w:t>.</w:t>
      </w:r>
      <w:r>
        <w:t>0374*T(v15</w:t>
      </w:r>
      <w:r w:rsidR="00644CD5">
        <w:t>.</w:t>
      </w:r>
      <w:r>
        <w:t>u10) -0</w:t>
      </w:r>
      <w:r w:rsidR="00644CD5">
        <w:t>.</w:t>
      </w:r>
      <w:r>
        <w:t>0361*T(v29</w:t>
      </w:r>
      <w:r w:rsidR="00644CD5">
        <w:t>.</w:t>
      </w:r>
      <w:r>
        <w:t>u7) + 0</w:t>
      </w:r>
      <w:r w:rsidR="00644CD5">
        <w:t>.</w:t>
      </w:r>
      <w:r>
        <w:t>0418*T(v29</w:t>
      </w:r>
      <w:r w:rsidR="00644CD5">
        <w:t>.</w:t>
      </w:r>
      <w:r>
        <w:t>u3) -0</w:t>
      </w:r>
      <w:r w:rsidR="00644CD5">
        <w:t>.</w:t>
      </w:r>
      <w:r>
        <w:t>0375*T(v21</w:t>
      </w:r>
      <w:r w:rsidR="00644CD5">
        <w:t>.</w:t>
      </w:r>
      <w:r>
        <w:t>u16) -0</w:t>
      </w:r>
      <w:r w:rsidR="00644CD5">
        <w:t>.</w:t>
      </w:r>
      <w:r>
        <w:t>0224*T(u33) -0</w:t>
      </w:r>
      <w:r w:rsidR="00644CD5">
        <w:t>.</w:t>
      </w:r>
      <w:r>
        <w:t>0308*T(v31</w:t>
      </w:r>
      <w:r w:rsidR="00644CD5">
        <w:t>.</w:t>
      </w:r>
      <w:r>
        <w:t>u12) + 0</w:t>
      </w:r>
      <w:r w:rsidR="00644CD5">
        <w:t>.</w:t>
      </w:r>
      <w:r>
        <w:t>0288*T(v22</w:t>
      </w:r>
      <w:r w:rsidR="00644CD5">
        <w:t>.</w:t>
      </w:r>
      <w:r>
        <w:t>u20) + 0</w:t>
      </w:r>
      <w:r w:rsidR="00644CD5">
        <w:t>.</w:t>
      </w:r>
      <w:r>
        <w:t>0213*T(v17) -0</w:t>
      </w:r>
      <w:r w:rsidR="00644CD5">
        <w:t>.</w:t>
      </w:r>
      <w:r>
        <w:t>034*T(v25</w:t>
      </w:r>
      <w:r w:rsidR="00644CD5">
        <w:t>.</w:t>
      </w:r>
      <w:r>
        <w:t>u1) + 0</w:t>
      </w:r>
      <w:r w:rsidR="00644CD5">
        <w:t>.</w:t>
      </w:r>
      <w:r>
        <w:t>0307*T(v3</w:t>
      </w:r>
      <w:r w:rsidR="00644CD5">
        <w:t>.</w:t>
      </w:r>
      <w:r>
        <w:t>u11) -0</w:t>
      </w:r>
      <w:r w:rsidR="00644CD5">
        <w:t>.</w:t>
      </w:r>
      <w:r>
        <w:t>03*T(v2</w:t>
      </w:r>
      <w:r w:rsidR="00644CD5">
        <w:t>.</w:t>
      </w:r>
      <w:r>
        <w:t>u16) -0</w:t>
      </w:r>
      <w:r w:rsidR="00644CD5">
        <w:t>.</w:t>
      </w:r>
      <w:r>
        <w:t>0297*T(v5</w:t>
      </w:r>
      <w:r w:rsidR="00644CD5">
        <w:t>.</w:t>
      </w:r>
      <w:r>
        <w:t>u33) + 0</w:t>
      </w:r>
      <w:r w:rsidR="00644CD5">
        <w:t>.</w:t>
      </w:r>
      <w:r>
        <w:t>0053*MW -0</w:t>
      </w:r>
      <w:r w:rsidR="00644CD5">
        <w:t>.</w:t>
      </w:r>
      <w:r>
        <w:t>031*T(v8</w:t>
      </w:r>
      <w:r w:rsidR="00644CD5">
        <w:t>.</w:t>
      </w:r>
      <w:r>
        <w:t>u6) -0</w:t>
      </w:r>
      <w:r w:rsidR="00644CD5">
        <w:t>.</w:t>
      </w:r>
      <w:r>
        <w:t>0258*T(v19</w:t>
      </w:r>
      <w:r w:rsidR="00644CD5">
        <w:t>.</w:t>
      </w:r>
      <w:r>
        <w:t>u16) -0</w:t>
      </w:r>
      <w:r w:rsidR="00644CD5">
        <w:t>.</w:t>
      </w:r>
      <w:r>
        <w:t>0213*T(v22</w:t>
      </w:r>
      <w:r w:rsidR="00644CD5">
        <w:t>.</w:t>
      </w:r>
      <w:r>
        <w:t>u17) -0</w:t>
      </w:r>
      <w:r w:rsidR="00644CD5">
        <w:t>.</w:t>
      </w:r>
      <w:r>
        <w:t>0214*T(v25</w:t>
      </w:r>
      <w:r w:rsidR="00644CD5">
        <w:t>.</w:t>
      </w:r>
      <w:r>
        <w:t>u9) -0</w:t>
      </w:r>
      <w:r w:rsidR="00644CD5">
        <w:t>.</w:t>
      </w:r>
      <w:r>
        <w:t>0197*T(v6</w:t>
      </w:r>
      <w:r w:rsidR="00644CD5">
        <w:t>.</w:t>
      </w:r>
      <w:r>
        <w:t>u35) + 0</w:t>
      </w:r>
      <w:r w:rsidR="00644CD5">
        <w:t>.</w:t>
      </w:r>
      <w:r>
        <w:t>0208*T(v1</w:t>
      </w:r>
      <w:r w:rsidR="00644CD5">
        <w:t>.</w:t>
      </w:r>
      <w:r>
        <w:t>u40) -0</w:t>
      </w:r>
      <w:r w:rsidR="00644CD5">
        <w:t>.</w:t>
      </w:r>
      <w:r>
        <w:t>0212*T(v7</w:t>
      </w:r>
      <w:r w:rsidR="00644CD5">
        <w:t>.</w:t>
      </w:r>
      <w:r>
        <w:t>u7) -0</w:t>
      </w:r>
      <w:r w:rsidR="00644CD5">
        <w:t>.</w:t>
      </w:r>
      <w:r>
        <w:t>0176*T(v2</w:t>
      </w:r>
      <w:r w:rsidR="00644CD5">
        <w:t>.</w:t>
      </w:r>
      <w:r>
        <w:t>u41) + 0</w:t>
      </w:r>
      <w:r w:rsidR="00644CD5">
        <w:t>.</w:t>
      </w:r>
      <w:r>
        <w:t>019*T(v2</w:t>
      </w:r>
      <w:r w:rsidR="00644CD5">
        <w:t>.</w:t>
      </w:r>
      <w:r>
        <w:t>u25) + 0</w:t>
      </w:r>
      <w:r w:rsidR="00644CD5">
        <w:t>.</w:t>
      </w:r>
      <w:r>
        <w:t>0182*T(v16</w:t>
      </w:r>
      <w:r w:rsidR="00644CD5">
        <w:t>.</w:t>
      </w:r>
      <w:r>
        <w:t>u5) -7</w:t>
      </w:r>
      <w:r w:rsidR="00644CD5">
        <w:t>.</w:t>
      </w:r>
      <w:r>
        <w:t>85E-05*Lipophilicity^3 -0</w:t>
      </w:r>
      <w:r w:rsidR="00644CD5">
        <w:t>.</w:t>
      </w:r>
      <w:r>
        <w:t>0192*T(v5</w:t>
      </w:r>
      <w:r w:rsidR="00644CD5">
        <w:t>.</w:t>
      </w:r>
      <w:r>
        <w:t>u4) -0</w:t>
      </w:r>
      <w:r w:rsidR="00644CD5">
        <w:t>.</w:t>
      </w:r>
      <w:r>
        <w:t>0151*T(v7</w:t>
      </w:r>
      <w:r w:rsidR="00644CD5">
        <w:t>.</w:t>
      </w:r>
      <w:r>
        <w:t>u25) -0</w:t>
      </w:r>
      <w:r w:rsidR="00644CD5">
        <w:t>.</w:t>
      </w:r>
      <w:r>
        <w:t>015*T(v5</w:t>
      </w:r>
      <w:r w:rsidR="00644CD5">
        <w:t>.</w:t>
      </w:r>
      <w:r>
        <w:t>u11) + 0</w:t>
      </w:r>
      <w:r w:rsidR="00644CD5">
        <w:t>.</w:t>
      </w:r>
      <w:r>
        <w:t>0152*T(v10</w:t>
      </w:r>
      <w:r w:rsidR="00644CD5">
        <w:t>.</w:t>
      </w:r>
      <w:r>
        <w:t>u6) + 0</w:t>
      </w:r>
      <w:r w:rsidR="00644CD5">
        <w:t>.</w:t>
      </w:r>
      <w:r>
        <w:t>0143*T(v18</w:t>
      </w:r>
      <w:r w:rsidR="00644CD5">
        <w:t>.</w:t>
      </w:r>
      <w:r>
        <w:t>u8) + 0</w:t>
      </w:r>
      <w:r w:rsidR="00644CD5">
        <w:t>.</w:t>
      </w:r>
      <w:r>
        <w:t>0128*T(v19</w:t>
      </w:r>
      <w:r w:rsidR="00644CD5">
        <w:t>.</w:t>
      </w:r>
      <w:r>
        <w:t>u10) -0</w:t>
      </w:r>
      <w:r w:rsidR="00644CD5">
        <w:t>.</w:t>
      </w:r>
      <w:r>
        <w:t>00983*T(u17) -0</w:t>
      </w:r>
      <w:r w:rsidR="00644CD5">
        <w:t>.</w:t>
      </w:r>
      <w:r>
        <w:t>0133*T(v8</w:t>
      </w:r>
      <w:r w:rsidR="00644CD5">
        <w:t>.</w:t>
      </w:r>
      <w:r>
        <w:t>u11) + 0</w:t>
      </w:r>
      <w:r w:rsidR="00644CD5">
        <w:t>.</w:t>
      </w:r>
      <w:r>
        <w:t>014*T(v16</w:t>
      </w:r>
      <w:r w:rsidR="00644CD5">
        <w:t>.</w:t>
      </w:r>
      <w:r>
        <w:t>u1) -0</w:t>
      </w:r>
      <w:r w:rsidR="00644CD5">
        <w:t>.</w:t>
      </w:r>
      <w:r>
        <w:t>0121*T(v10</w:t>
      </w:r>
      <w:r w:rsidR="00644CD5">
        <w:t>.</w:t>
      </w:r>
      <w:r>
        <w:t>u17) + 0</w:t>
      </w:r>
      <w:r w:rsidR="00644CD5">
        <w:t>.</w:t>
      </w:r>
      <w:r>
        <w:t>0115*T(v7</w:t>
      </w:r>
      <w:r w:rsidR="00644CD5">
        <w:t>.</w:t>
      </w:r>
      <w:r>
        <w:t>u28) + 0</w:t>
      </w:r>
      <w:r w:rsidR="00644CD5">
        <w:t>.</w:t>
      </w:r>
      <w:r>
        <w:t>0109*T(v15</w:t>
      </w:r>
      <w:r w:rsidR="00644CD5">
        <w:t>.</w:t>
      </w:r>
      <w:r>
        <w:t>u12) + 0</w:t>
      </w:r>
      <w:r w:rsidR="00644CD5">
        <w:t>.</w:t>
      </w:r>
      <w:r>
        <w:t>0103*T(v12</w:t>
      </w:r>
      <w:r w:rsidR="00644CD5">
        <w:t>.</w:t>
      </w:r>
      <w:r>
        <w:t>u23) -0</w:t>
      </w:r>
      <w:r w:rsidR="00644CD5">
        <w:t>.</w:t>
      </w:r>
      <w:r>
        <w:t>0101*T(v13</w:t>
      </w:r>
      <w:r w:rsidR="00644CD5">
        <w:t>.</w:t>
      </w:r>
      <w:r>
        <w:t>u18) + 0</w:t>
      </w:r>
      <w:r w:rsidR="00644CD5">
        <w:t>.</w:t>
      </w:r>
      <w:r>
        <w:t>00851*T(v22</w:t>
      </w:r>
      <w:r w:rsidR="00644CD5">
        <w:t>.</w:t>
      </w:r>
      <w:r>
        <w:t>u5) -0</w:t>
      </w:r>
      <w:r w:rsidR="00644CD5">
        <w:t>.</w:t>
      </w:r>
      <w:r>
        <w:t>00851*T(v35</w:t>
      </w:r>
      <w:r w:rsidR="00644CD5">
        <w:t>.</w:t>
      </w:r>
      <w:r>
        <w:t>u5) + 0</w:t>
      </w:r>
      <w:r w:rsidR="00644CD5">
        <w:t>.</w:t>
      </w:r>
      <w:r>
        <w:t>00759*T(v18</w:t>
      </w:r>
      <w:r w:rsidR="00644CD5">
        <w:t>.</w:t>
      </w:r>
      <w:r>
        <w:t>u23) -0</w:t>
      </w:r>
      <w:r w:rsidR="00644CD5">
        <w:t>.</w:t>
      </w:r>
      <w:r>
        <w:t>00781*T(v9</w:t>
      </w:r>
      <w:r w:rsidR="00644CD5">
        <w:t>.</w:t>
      </w:r>
      <w:r>
        <w:t>u25) + 0</w:t>
      </w:r>
      <w:r w:rsidR="00644CD5">
        <w:t>.</w:t>
      </w:r>
      <w:r>
        <w:t>00499*T(v8</w:t>
      </w:r>
      <w:r w:rsidR="00644CD5">
        <w:t>.</w:t>
      </w:r>
      <w:r>
        <w:t>u33) -0</w:t>
      </w:r>
      <w:r w:rsidR="00644CD5">
        <w:t>.</w:t>
      </w:r>
      <w:r>
        <w:t>00503*T(v20</w:t>
      </w:r>
      <w:r w:rsidR="00644CD5">
        <w:t>.</w:t>
      </w:r>
      <w:r>
        <w:t>u5) + 0</w:t>
      </w:r>
      <w:r w:rsidR="00644CD5">
        <w:t>.</w:t>
      </w:r>
      <w:r>
        <w:t>0044*T(v24</w:t>
      </w:r>
      <w:r w:rsidR="00644CD5">
        <w:t>.</w:t>
      </w:r>
      <w:r>
        <w:t>u7) -0</w:t>
      </w:r>
      <w:r w:rsidR="00644CD5">
        <w:t>.</w:t>
      </w:r>
      <w:r>
        <w:t>00347*T(v36</w:t>
      </w:r>
      <w:r w:rsidR="00644CD5">
        <w:t>.</w:t>
      </w:r>
      <w:r>
        <w:t>u6) + 0</w:t>
      </w:r>
      <w:r w:rsidR="00644CD5">
        <w:t>.</w:t>
      </w:r>
      <w:r>
        <w:t>00299*T(v6</w:t>
      </w:r>
      <w:r w:rsidR="00644CD5">
        <w:t>.</w:t>
      </w:r>
      <w:r>
        <w:t>u20) -0</w:t>
      </w:r>
      <w:r w:rsidR="00644CD5">
        <w:t>.</w:t>
      </w:r>
      <w:r>
        <w:t>00228*T(v24</w:t>
      </w:r>
      <w:r w:rsidR="00644CD5">
        <w:t>.</w:t>
      </w:r>
      <w:r>
        <w:t>u5) + 0</w:t>
      </w:r>
      <w:r w:rsidR="00644CD5">
        <w:t>.</w:t>
      </w:r>
      <w:r>
        <w:t>00208*T(v2</w:t>
      </w:r>
      <w:r w:rsidR="00644CD5">
        <w:t>.</w:t>
      </w:r>
      <w:r>
        <w:t>u28) + 0</w:t>
      </w:r>
      <w:r w:rsidR="00644CD5">
        <w:t>.</w:t>
      </w:r>
      <w:r>
        <w:t>0019*T(v12</w:t>
      </w:r>
      <w:r w:rsidR="00644CD5">
        <w:t>.</w:t>
      </w:r>
      <w:r>
        <w:t>u22) + 0</w:t>
      </w:r>
      <w:r w:rsidR="00644CD5">
        <w:t>.</w:t>
      </w:r>
      <w:r>
        <w:t>000681*T(v23</w:t>
      </w:r>
      <w:r w:rsidR="00644CD5">
        <w:t>.</w:t>
      </w:r>
      <w:r>
        <w:t>u15) -0</w:t>
      </w:r>
      <w:r w:rsidR="00644CD5">
        <w:t>.</w:t>
      </w:r>
      <w:r>
        <w:t>000423*T(v16</w:t>
      </w:r>
      <w:r w:rsidR="00644CD5">
        <w:t>.</w:t>
      </w:r>
      <w:r>
        <w:t>u24) + 6</w:t>
      </w:r>
      <w:r w:rsidR="00644CD5">
        <w:t>.</w:t>
      </w:r>
      <w:r>
        <w:t>81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274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156*NumAromAtoms + 0</w:t>
      </w:r>
      <w:r w:rsidR="00644CD5">
        <w:t>.</w:t>
      </w:r>
      <w:r>
        <w:t>4*T(u5) -0</w:t>
      </w:r>
      <w:r w:rsidR="00644CD5">
        <w:t>.</w:t>
      </w:r>
      <w:r>
        <w:t>602*T(v4</w:t>
      </w:r>
      <w:r w:rsidR="00644CD5">
        <w:t>.</w:t>
      </w:r>
      <w:r>
        <w:t>u7) -0</w:t>
      </w:r>
      <w:r w:rsidR="00644CD5">
        <w:t>.</w:t>
      </w:r>
      <w:r>
        <w:t>336*u + 0</w:t>
      </w:r>
      <w:r w:rsidR="00644CD5">
        <w:t>.</w:t>
      </w:r>
      <w:r>
        <w:t>346*T(v25) -0</w:t>
      </w:r>
      <w:r w:rsidR="00644CD5">
        <w:t>.</w:t>
      </w:r>
      <w:r>
        <w:t>682*T(v29</w:t>
      </w:r>
      <w:r w:rsidR="00644CD5">
        <w:t>.</w:t>
      </w:r>
      <w:r>
        <w:t>u1) -0</w:t>
      </w:r>
      <w:r w:rsidR="00644CD5">
        <w:t>.</w:t>
      </w:r>
      <w:r>
        <w:t>323*T(v23</w:t>
      </w:r>
      <w:r w:rsidR="00644CD5">
        <w:t>.</w:t>
      </w:r>
      <w:r>
        <w:t>u2) -0</w:t>
      </w:r>
      <w:r w:rsidR="00644CD5">
        <w:t>.</w:t>
      </w:r>
      <w:r>
        <w:t>421*T(v35</w:t>
      </w:r>
      <w:r w:rsidR="00644CD5">
        <w:t>.</w:t>
      </w:r>
      <w:r>
        <w:t>u2) + 0</w:t>
      </w:r>
      <w:r w:rsidR="00644CD5">
        <w:t>.</w:t>
      </w:r>
      <w:r>
        <w:t>738*T(v1</w:t>
      </w:r>
      <w:r w:rsidR="00644CD5">
        <w:t>.</w:t>
      </w:r>
      <w:r>
        <w:t>u20) -0</w:t>
      </w:r>
      <w:r w:rsidR="00644CD5">
        <w:t>.</w:t>
      </w:r>
      <w:r>
        <w:t>301*T(v25</w:t>
      </w:r>
      <w:r w:rsidR="00644CD5">
        <w:t>.</w:t>
      </w:r>
      <w:r>
        <w:t>u3) -0</w:t>
      </w:r>
      <w:r w:rsidR="00644CD5">
        <w:t>.</w:t>
      </w:r>
      <w:r>
        <w:t>216*T(v3</w:t>
      </w:r>
      <w:r w:rsidR="00644CD5">
        <w:t>.</w:t>
      </w:r>
      <w:r>
        <w:t>u10) -0</w:t>
      </w:r>
      <w:r w:rsidR="00644CD5">
        <w:t>.</w:t>
      </w:r>
      <w:r>
        <w:t>0218*T(v6</w:t>
      </w:r>
      <w:r w:rsidR="00644CD5">
        <w:t>.</w:t>
      </w:r>
      <w:r>
        <w:t>u5) + 0</w:t>
      </w:r>
      <w:r w:rsidR="00644CD5">
        <w:t>.</w:t>
      </w:r>
      <w:r>
        <w:t>493*T(v4</w:t>
      </w:r>
      <w:r w:rsidR="00644CD5">
        <w:t>.</w:t>
      </w:r>
      <w:r>
        <w:t>u28) + 0</w:t>
      </w:r>
      <w:r w:rsidR="00644CD5">
        <w:t>.</w:t>
      </w:r>
      <w:r>
        <w:t>794*T(v16</w:t>
      </w:r>
      <w:r w:rsidR="00644CD5">
        <w:t>.</w:t>
      </w:r>
      <w:r>
        <w:t>u6) -0</w:t>
      </w:r>
      <w:r w:rsidR="00644CD5">
        <w:t>.</w:t>
      </w:r>
      <w:r>
        <w:t>394*T(v18</w:t>
      </w:r>
      <w:r w:rsidR="00644CD5">
        <w:t>.</w:t>
      </w:r>
      <w:r>
        <w:t>u12) + 0</w:t>
      </w:r>
      <w:r w:rsidR="00644CD5">
        <w:t>.</w:t>
      </w:r>
      <w:r>
        <w:t>17*Lipophilicity^2 -0</w:t>
      </w:r>
      <w:r w:rsidR="00644CD5">
        <w:t>.</w:t>
      </w:r>
      <w:r>
        <w:t>19*NumAcceptor + 10</w:t>
      </w:r>
      <w:r w:rsidR="00644CD5">
        <w:t>.</w:t>
      </w:r>
      <w:r>
        <w:t>6*Length -0</w:t>
      </w:r>
      <w:r w:rsidR="00644CD5">
        <w:t>.</w:t>
      </w:r>
      <w:r>
        <w:t>164*T(v9</w:t>
      </w:r>
      <w:r w:rsidR="00644CD5">
        <w:t>.</w:t>
      </w:r>
      <w:r>
        <w:t>u4) + 0</w:t>
      </w:r>
      <w:r w:rsidR="00644CD5">
        <w:t>.</w:t>
      </w:r>
      <w:r>
        <w:t>14*NumDonor + 0</w:t>
      </w:r>
      <w:r w:rsidR="00644CD5">
        <w:t>.</w:t>
      </w:r>
      <w:r>
        <w:t>477*T(v6</w:t>
      </w:r>
      <w:r w:rsidR="00644CD5">
        <w:t>.</w:t>
      </w:r>
      <w:r>
        <w:t>u28) + 0</w:t>
      </w:r>
      <w:r w:rsidR="00644CD5">
        <w:t>.</w:t>
      </w:r>
      <w:r>
        <w:t>751*T(v16</w:t>
      </w:r>
      <w:r w:rsidR="00644CD5">
        <w:t>.</w:t>
      </w:r>
      <w:r>
        <w:t>u2) -0</w:t>
      </w:r>
      <w:r w:rsidR="00644CD5">
        <w:t>.</w:t>
      </w:r>
      <w:r>
        <w:t>0461*NumNegative -0</w:t>
      </w:r>
      <w:r w:rsidR="00644CD5">
        <w:t>.</w:t>
      </w:r>
      <w:r>
        <w:t>488*T(v10</w:t>
      </w:r>
      <w:r w:rsidR="00644CD5">
        <w:t>.</w:t>
      </w:r>
      <w:r>
        <w:t>u8) -0</w:t>
      </w:r>
      <w:r w:rsidR="00644CD5">
        <w:t>.</w:t>
      </w:r>
      <w:r>
        <w:t>36*T(v25</w:t>
      </w:r>
      <w:r w:rsidR="00644CD5">
        <w:t>.</w:t>
      </w:r>
      <w:r>
        <w:t>u8) + 0</w:t>
      </w:r>
      <w:r w:rsidR="00644CD5">
        <w:t>.</w:t>
      </w:r>
      <w:r>
        <w:t>383*T(v1</w:t>
      </w:r>
      <w:r w:rsidR="00644CD5">
        <w:t>.</w:t>
      </w:r>
      <w:r>
        <w:t>u9) -0</w:t>
      </w:r>
      <w:r w:rsidR="00644CD5">
        <w:t>.</w:t>
      </w:r>
      <w:r>
        <w:t>336*T(v9</w:t>
      </w:r>
      <w:r w:rsidR="00644CD5">
        <w:t>.</w:t>
      </w:r>
      <w:r>
        <w:t>u24) + 0</w:t>
      </w:r>
      <w:r w:rsidR="00644CD5">
        <w:t>.</w:t>
      </w:r>
      <w:r>
        <w:t>404*T(v21</w:t>
      </w:r>
      <w:r w:rsidR="00644CD5">
        <w:t>.</w:t>
      </w:r>
      <w:r>
        <w:t>u14) + 0</w:t>
      </w:r>
      <w:r w:rsidR="00644CD5">
        <w:t>.</w:t>
      </w:r>
      <w:r>
        <w:t>345*T(v7</w:t>
      </w:r>
      <w:r w:rsidR="00644CD5">
        <w:t>.</w:t>
      </w:r>
      <w:r>
        <w:t>u13) + 0</w:t>
      </w:r>
      <w:r w:rsidR="00644CD5">
        <w:t>.</w:t>
      </w:r>
      <w:r>
        <w:t>554*T(v3</w:t>
      </w:r>
      <w:r w:rsidR="00644CD5">
        <w:t>.</w:t>
      </w:r>
      <w:r>
        <w:t>u12) -0</w:t>
      </w:r>
      <w:r w:rsidR="00644CD5">
        <w:t>.</w:t>
      </w:r>
      <w:r>
        <w:t>455*T(v8</w:t>
      </w:r>
      <w:r w:rsidR="00644CD5">
        <w:t>.</w:t>
      </w:r>
      <w:r>
        <w:t>u8) + 0</w:t>
      </w:r>
      <w:r w:rsidR="00644CD5">
        <w:t>.</w:t>
      </w:r>
      <w:r>
        <w:t>132*T(v23) + 19</w:t>
      </w:r>
      <w:r w:rsidR="00644CD5">
        <w:t>.</w:t>
      </w:r>
      <w:r>
        <w:t>6*Lipophilicity -0</w:t>
      </w:r>
      <w:r w:rsidR="00644CD5">
        <w:t>.</w:t>
      </w:r>
      <w:r>
        <w:t>097*T(v15</w:t>
      </w:r>
      <w:r w:rsidR="00644CD5">
        <w:t>.</w:t>
      </w:r>
      <w:r>
        <w:t>u27) + 0</w:t>
      </w:r>
      <w:r w:rsidR="00644CD5">
        <w:t>.</w:t>
      </w:r>
      <w:r>
        <w:t>368*T(v31</w:t>
      </w:r>
      <w:r w:rsidR="00644CD5">
        <w:t>.</w:t>
      </w:r>
      <w:r>
        <w:t>u10) + 0</w:t>
      </w:r>
      <w:r w:rsidR="00644CD5">
        <w:t>.</w:t>
      </w:r>
      <w:r>
        <w:t>649*T(v13</w:t>
      </w:r>
      <w:r w:rsidR="00644CD5">
        <w:t>.</w:t>
      </w:r>
      <w:r>
        <w:t>u1) -0</w:t>
      </w:r>
      <w:r w:rsidR="00644CD5">
        <w:t>.</w:t>
      </w:r>
      <w:r>
        <w:t>455*T(v6</w:t>
      </w:r>
      <w:r w:rsidR="00644CD5">
        <w:t>.</w:t>
      </w:r>
      <w:r>
        <w:t>u3) -0</w:t>
      </w:r>
      <w:r w:rsidR="00644CD5">
        <w:t>.</w:t>
      </w:r>
      <w:r>
        <w:t>137*T(v20</w:t>
      </w:r>
      <w:r w:rsidR="00644CD5">
        <w:t>.</w:t>
      </w:r>
      <w:r>
        <w:t>u14) + 0</w:t>
      </w:r>
      <w:r w:rsidR="00644CD5">
        <w:t>.</w:t>
      </w:r>
      <w:r>
        <w:t>575*T(v13</w:t>
      </w:r>
      <w:r w:rsidR="00644CD5">
        <w:t>.</w:t>
      </w:r>
      <w:r>
        <w:t>u2) + 0</w:t>
      </w:r>
      <w:r w:rsidR="00644CD5">
        <w:t>.</w:t>
      </w:r>
      <w:r>
        <w:t>399*T(v6</w:t>
      </w:r>
      <w:r w:rsidR="00644CD5">
        <w:t>.</w:t>
      </w:r>
      <w:r>
        <w:t>u23) -0</w:t>
      </w:r>
      <w:r w:rsidR="00644CD5">
        <w:t>.</w:t>
      </w:r>
      <w:r>
        <w:t>053*T(v17</w:t>
      </w:r>
      <w:r w:rsidR="00644CD5">
        <w:t>.</w:t>
      </w:r>
      <w:r>
        <w:t>u22) -0</w:t>
      </w:r>
      <w:r w:rsidR="00644CD5">
        <w:t>.</w:t>
      </w:r>
      <w:r>
        <w:t>685*T(v22</w:t>
      </w:r>
      <w:r w:rsidR="00644CD5">
        <w:t>.</w:t>
      </w:r>
      <w:r>
        <w:t>u19) -0</w:t>
      </w:r>
      <w:r w:rsidR="00644CD5">
        <w:t>.</w:t>
      </w:r>
      <w:r>
        <w:t>34*T(v24</w:t>
      </w:r>
      <w:r w:rsidR="00644CD5">
        <w:t>.</w:t>
      </w:r>
      <w:r>
        <w:t>u17) + 0</w:t>
      </w:r>
      <w:r w:rsidR="00644CD5">
        <w:t>.</w:t>
      </w:r>
      <w:r>
        <w:t>4*T(v23</w:t>
      </w:r>
      <w:r w:rsidR="00644CD5">
        <w:t>.</w:t>
      </w:r>
      <w:r>
        <w:t>u1) -0</w:t>
      </w:r>
      <w:r w:rsidR="00644CD5">
        <w:t>.</w:t>
      </w:r>
      <w:r>
        <w:t>26*T(v13</w:t>
      </w:r>
      <w:r w:rsidR="00644CD5">
        <w:t>.</w:t>
      </w:r>
      <w:r>
        <w:t>u17) + 0</w:t>
      </w:r>
      <w:r w:rsidR="00644CD5">
        <w:t>.</w:t>
      </w:r>
      <w:r>
        <w:t>269*T(v20</w:t>
      </w:r>
      <w:r w:rsidR="00644CD5">
        <w:t>.</w:t>
      </w:r>
      <w:r>
        <w:t>u13) + 0</w:t>
      </w:r>
      <w:r w:rsidR="00644CD5">
        <w:t>.</w:t>
      </w:r>
      <w:r>
        <w:t>384*T(v30</w:t>
      </w:r>
      <w:r w:rsidR="00644CD5">
        <w:t>.</w:t>
      </w:r>
      <w:r>
        <w:t>u3) -0</w:t>
      </w:r>
      <w:r w:rsidR="00644CD5">
        <w:t>.</w:t>
      </w:r>
      <w:r>
        <w:t>326*T(v16</w:t>
      </w:r>
      <w:r w:rsidR="00644CD5">
        <w:t>.</w:t>
      </w:r>
      <w:r>
        <w:t>u26) -0</w:t>
      </w:r>
      <w:r w:rsidR="00644CD5">
        <w:t>.</w:t>
      </w:r>
      <w:r>
        <w:t>828*T(v8</w:t>
      </w:r>
      <w:r w:rsidR="00644CD5">
        <w:t>.</w:t>
      </w:r>
      <w:r>
        <w:t>u3) + 0</w:t>
      </w:r>
      <w:r w:rsidR="00644CD5">
        <w:t>.</w:t>
      </w:r>
      <w:r>
        <w:t>461*T(v1</w:t>
      </w:r>
      <w:r w:rsidR="00644CD5">
        <w:t>.</w:t>
      </w:r>
      <w:r>
        <w:t>u28) -0</w:t>
      </w:r>
      <w:r w:rsidR="00644CD5">
        <w:t>.</w:t>
      </w:r>
      <w:r>
        <w:t>196*T(v5</w:t>
      </w:r>
      <w:r w:rsidR="00644CD5">
        <w:t>.</w:t>
      </w:r>
      <w:r>
        <w:t>u9) -0</w:t>
      </w:r>
      <w:r w:rsidR="00644CD5">
        <w:t>.</w:t>
      </w:r>
      <w:r>
        <w:t>374*T(v20</w:t>
      </w:r>
      <w:r w:rsidR="00644CD5">
        <w:t>.</w:t>
      </w:r>
      <w:r>
        <w:t>u3) + 0</w:t>
      </w:r>
      <w:r w:rsidR="00644CD5">
        <w:t>.</w:t>
      </w:r>
      <w:r>
        <w:t>214*T(v15</w:t>
      </w:r>
      <w:r w:rsidR="00644CD5">
        <w:t>.</w:t>
      </w:r>
      <w:r>
        <w:t>u21) + 0</w:t>
      </w:r>
      <w:r w:rsidR="00644CD5">
        <w:t>.</w:t>
      </w:r>
      <w:r>
        <w:t>271*T(v4</w:t>
      </w:r>
      <w:r w:rsidR="00644CD5">
        <w:t>.</w:t>
      </w:r>
      <w:r>
        <w:t>u16) -0</w:t>
      </w:r>
      <w:r w:rsidR="00644CD5">
        <w:t>.</w:t>
      </w:r>
      <w:r>
        <w:t>392*T(v1</w:t>
      </w:r>
      <w:r w:rsidR="00644CD5">
        <w:t>.</w:t>
      </w:r>
      <w:r>
        <w:t>u33) -0</w:t>
      </w:r>
      <w:r w:rsidR="00644CD5">
        <w:t>.</w:t>
      </w:r>
      <w:r>
        <w:t>132*T(v18</w:t>
      </w:r>
      <w:r w:rsidR="00644CD5">
        <w:t>.</w:t>
      </w:r>
      <w:r>
        <w:t>u15) -0</w:t>
      </w:r>
      <w:r w:rsidR="00644CD5">
        <w:t>.</w:t>
      </w:r>
      <w:r>
        <w:t>222*T(v5</w:t>
      </w:r>
      <w:r w:rsidR="00644CD5">
        <w:t>.</w:t>
      </w:r>
      <w:r>
        <w:t>u37) + 0</w:t>
      </w:r>
      <w:r w:rsidR="00644CD5">
        <w:t>.</w:t>
      </w:r>
      <w:r>
        <w:t>211*T(v5</w:t>
      </w:r>
      <w:r w:rsidR="00644CD5">
        <w:t>.</w:t>
      </w:r>
      <w:r>
        <w:t>u7) + 0</w:t>
      </w:r>
      <w:r w:rsidR="00644CD5">
        <w:t>.</w:t>
      </w:r>
      <w:r>
        <w:t>36*T(v8</w:t>
      </w:r>
      <w:r w:rsidR="00644CD5">
        <w:t>.</w:t>
      </w:r>
      <w:r>
        <w:t>u23) + 0</w:t>
      </w:r>
      <w:r w:rsidR="00644CD5">
        <w:t>.</w:t>
      </w:r>
      <w:r>
        <w:t>298*T(v8</w:t>
      </w:r>
      <w:r w:rsidR="00644CD5">
        <w:t>.</w:t>
      </w:r>
      <w:r>
        <w:t>u27) -0</w:t>
      </w:r>
      <w:r w:rsidR="00644CD5">
        <w:t>.</w:t>
      </w:r>
      <w:r>
        <w:t>495*T(v17</w:t>
      </w:r>
      <w:r w:rsidR="00644CD5">
        <w:t>.</w:t>
      </w:r>
      <w:r>
        <w:t>u7) -0</w:t>
      </w:r>
      <w:r w:rsidR="00644CD5">
        <w:t>.</w:t>
      </w:r>
      <w:r>
        <w:t>376*T(v36) -0</w:t>
      </w:r>
      <w:r w:rsidR="00644CD5">
        <w:t>.</w:t>
      </w:r>
      <w:r>
        <w:t>522*T(v5</w:t>
      </w:r>
      <w:r w:rsidR="00644CD5">
        <w:t>.</w:t>
      </w:r>
      <w:r>
        <w:t>u2) -0</w:t>
      </w:r>
      <w:r w:rsidR="00644CD5">
        <w:t>.</w:t>
      </w:r>
      <w:r>
        <w:t>607*T(v21</w:t>
      </w:r>
      <w:r w:rsidR="00644CD5">
        <w:t>.</w:t>
      </w:r>
      <w:r>
        <w:t>u12) + 0</w:t>
      </w:r>
      <w:r w:rsidR="00644CD5">
        <w:t>.</w:t>
      </w:r>
      <w:r>
        <w:t>183*T(v1</w:t>
      </w:r>
      <w:r w:rsidR="00644CD5">
        <w:t>.</w:t>
      </w:r>
      <w:r>
        <w:t>u30) + 0</w:t>
      </w:r>
      <w:r w:rsidR="00644CD5">
        <w:t>.</w:t>
      </w:r>
      <w:r>
        <w:t>141*T(v7</w:t>
      </w:r>
      <w:r w:rsidR="00644CD5">
        <w:t>.</w:t>
      </w:r>
      <w:r>
        <w:t>u23) + 0</w:t>
      </w:r>
      <w:r w:rsidR="00644CD5">
        <w:t>.</w:t>
      </w:r>
      <w:r>
        <w:t>25*T(v8</w:t>
      </w:r>
      <w:r w:rsidR="00644CD5">
        <w:t>.</w:t>
      </w:r>
      <w:r>
        <w:t>u34) + 0</w:t>
      </w:r>
      <w:r w:rsidR="00644CD5">
        <w:t>.</w:t>
      </w:r>
      <w:r>
        <w:t>388*T(v13</w:t>
      </w:r>
      <w:r w:rsidR="00644CD5">
        <w:t>.</w:t>
      </w:r>
      <w:r>
        <w:t>u16) + 0</w:t>
      </w:r>
      <w:r w:rsidR="00644CD5">
        <w:t>.</w:t>
      </w:r>
      <w:r>
        <w:t>356*T(v7</w:t>
      </w:r>
      <w:r w:rsidR="00644CD5">
        <w:t>.</w:t>
      </w:r>
      <w:r>
        <w:t>u35) -0</w:t>
      </w:r>
      <w:r w:rsidR="00644CD5">
        <w:t>.</w:t>
      </w:r>
      <w:r>
        <w:t>288*T(v26</w:t>
      </w:r>
      <w:r w:rsidR="00644CD5">
        <w:t>.</w:t>
      </w:r>
      <w:r>
        <w:t>u13) + 0</w:t>
      </w:r>
      <w:r w:rsidR="00644CD5">
        <w:t>.</w:t>
      </w:r>
      <w:r>
        <w:t>463*T(v17</w:t>
      </w:r>
      <w:r w:rsidR="00644CD5">
        <w:t>.</w:t>
      </w:r>
      <w:r>
        <w:t>u18) + 0</w:t>
      </w:r>
      <w:r w:rsidR="00644CD5">
        <w:t>.</w:t>
      </w:r>
      <w:r>
        <w:t>341*T(v18</w:t>
      </w:r>
      <w:r w:rsidR="00644CD5">
        <w:t>.</w:t>
      </w:r>
      <w:r>
        <w:t>u19) -0</w:t>
      </w:r>
      <w:r w:rsidR="00644CD5">
        <w:t>.</w:t>
      </w:r>
      <w:r>
        <w:t>333*T(v24</w:t>
      </w:r>
      <w:r w:rsidR="00644CD5">
        <w:t>.</w:t>
      </w:r>
      <w:r>
        <w:t>u8) -0</w:t>
      </w:r>
      <w:r w:rsidR="00644CD5">
        <w:t>.</w:t>
      </w:r>
      <w:r>
        <w:t>269*T(v36</w:t>
      </w:r>
      <w:r w:rsidR="00644CD5">
        <w:t>.</w:t>
      </w:r>
      <w:r>
        <w:t>u2) -0</w:t>
      </w:r>
      <w:r w:rsidR="00644CD5">
        <w:t>.</w:t>
      </w:r>
      <w:r>
        <w:t>192*T(v25</w:t>
      </w:r>
      <w:r w:rsidR="00644CD5">
        <w:t>.</w:t>
      </w:r>
      <w:r>
        <w:t>u9) -0</w:t>
      </w:r>
      <w:r w:rsidR="00644CD5">
        <w:t>.</w:t>
      </w:r>
      <w:r>
        <w:t>322*T(v36</w:t>
      </w:r>
      <w:r w:rsidR="00644CD5">
        <w:t>.</w:t>
      </w:r>
      <w:r>
        <w:t>u6) + 0</w:t>
      </w:r>
      <w:r w:rsidR="00644CD5">
        <w:t>.</w:t>
      </w:r>
      <w:r>
        <w:t>353*T(v25</w:t>
      </w:r>
      <w:r w:rsidR="00644CD5">
        <w:t>.</w:t>
      </w:r>
      <w:r>
        <w:t>u18) + 0</w:t>
      </w:r>
      <w:r w:rsidR="00644CD5">
        <w:t>.</w:t>
      </w:r>
      <w:r>
        <w:t>295*T(v19</w:t>
      </w:r>
      <w:r w:rsidR="00644CD5">
        <w:t>.</w:t>
      </w:r>
      <w:r>
        <w:t xml:space="preserve">u9) + </w:t>
      </w:r>
      <w:r>
        <w:lastRenderedPageBreak/>
        <w:t>0</w:t>
      </w:r>
      <w:r w:rsidR="00644CD5">
        <w:t>.</w:t>
      </w:r>
      <w:r>
        <w:t>268*T(v20</w:t>
      </w:r>
      <w:r w:rsidR="00644CD5">
        <w:t>.</w:t>
      </w:r>
      <w:r>
        <w:t>u10) -0</w:t>
      </w:r>
      <w:r w:rsidR="00644CD5">
        <w:t>.</w:t>
      </w:r>
      <w:r>
        <w:t>106*T(v24) -0</w:t>
      </w:r>
      <w:r w:rsidR="00644CD5">
        <w:t>.</w:t>
      </w:r>
      <w:r>
        <w:t>242*T(v13</w:t>
      </w:r>
      <w:r w:rsidR="00644CD5">
        <w:t>.</w:t>
      </w:r>
      <w:r>
        <w:t>u20) + 0</w:t>
      </w:r>
      <w:r w:rsidR="00644CD5">
        <w:t>.</w:t>
      </w:r>
      <w:r>
        <w:t>257*T(v6</w:t>
      </w:r>
      <w:r w:rsidR="00644CD5">
        <w:t>.</w:t>
      </w:r>
      <w:r>
        <w:t>u29) -0</w:t>
      </w:r>
      <w:r w:rsidR="00644CD5">
        <w:t>.</w:t>
      </w:r>
      <w:r>
        <w:t>317*T(v22</w:t>
      </w:r>
      <w:r w:rsidR="00644CD5">
        <w:t>.</w:t>
      </w:r>
      <w:r>
        <w:t>u6) -0</w:t>
      </w:r>
      <w:r w:rsidR="00644CD5">
        <w:t>.</w:t>
      </w:r>
      <w:r>
        <w:t>366*T(v11</w:t>
      </w:r>
      <w:r w:rsidR="00644CD5">
        <w:t>.</w:t>
      </w:r>
      <w:r>
        <w:t>u8) + 0</w:t>
      </w:r>
      <w:r w:rsidR="00644CD5">
        <w:t>.</w:t>
      </w:r>
      <w:r>
        <w:t>23*T(v1</w:t>
      </w:r>
      <w:r w:rsidR="00644CD5">
        <w:t>.</w:t>
      </w:r>
      <w:r>
        <w:t>u11) -0</w:t>
      </w:r>
      <w:r w:rsidR="00644CD5">
        <w:t>.</w:t>
      </w:r>
      <w:r>
        <w:t>172*T(v7</w:t>
      </w:r>
      <w:r w:rsidR="00644CD5">
        <w:t>.</w:t>
      </w:r>
      <w:r>
        <w:t>u30) -0</w:t>
      </w:r>
      <w:r w:rsidR="00644CD5">
        <w:t>.</w:t>
      </w:r>
      <w:r>
        <w:t>291*T(v24</w:t>
      </w:r>
      <w:r w:rsidR="00644CD5">
        <w:t>.</w:t>
      </w:r>
      <w:r>
        <w:t>u3) -0</w:t>
      </w:r>
      <w:r w:rsidR="00644CD5">
        <w:t>.</w:t>
      </w:r>
      <w:r>
        <w:t>246*T(v9</w:t>
      </w:r>
      <w:r w:rsidR="00644CD5">
        <w:t>.</w:t>
      </w:r>
      <w:r>
        <w:t>u27) -0</w:t>
      </w:r>
      <w:r w:rsidR="00644CD5">
        <w:t>.</w:t>
      </w:r>
      <w:r>
        <w:t>179*T(v13</w:t>
      </w:r>
      <w:r w:rsidR="00644CD5">
        <w:t>.</w:t>
      </w:r>
      <w:r>
        <w:t>u21) -0</w:t>
      </w:r>
      <w:r w:rsidR="00644CD5">
        <w:t>.</w:t>
      </w:r>
      <w:r>
        <w:t>215*T(v10</w:t>
      </w:r>
      <w:r w:rsidR="00644CD5">
        <w:t>.</w:t>
      </w:r>
      <w:r>
        <w:t>u10) + 0</w:t>
      </w:r>
      <w:r w:rsidR="00644CD5">
        <w:t>.</w:t>
      </w:r>
      <w:r>
        <w:t>24*T(v5</w:t>
      </w:r>
      <w:r w:rsidR="00644CD5">
        <w:t>.</w:t>
      </w:r>
      <w:r>
        <w:t>u32) + 0</w:t>
      </w:r>
      <w:r w:rsidR="00644CD5">
        <w:t>.</w:t>
      </w:r>
      <w:r>
        <w:t>161*T(v3</w:t>
      </w:r>
      <w:r w:rsidR="00644CD5">
        <w:t>.</w:t>
      </w:r>
      <w:r>
        <w:t>u33) -0</w:t>
      </w:r>
      <w:r w:rsidR="00644CD5">
        <w:t>.</w:t>
      </w:r>
      <w:r>
        <w:t>266*T(v2</w:t>
      </w:r>
      <w:r w:rsidR="00644CD5">
        <w:t>.</w:t>
      </w:r>
      <w:r>
        <w:t>u16) + 0</w:t>
      </w:r>
      <w:r w:rsidR="00644CD5">
        <w:t>.</w:t>
      </w:r>
      <w:r>
        <w:t>457*T(v2</w:t>
      </w:r>
      <w:r w:rsidR="00644CD5">
        <w:t>.</w:t>
      </w:r>
      <w:r>
        <w:t>u2) -0</w:t>
      </w:r>
      <w:r w:rsidR="00644CD5">
        <w:t>.</w:t>
      </w:r>
      <w:r>
        <w:t>422*T(v5</w:t>
      </w:r>
      <w:r w:rsidR="00644CD5">
        <w:t>.</w:t>
      </w:r>
      <w:r>
        <w:t>u4) + 0</w:t>
      </w:r>
      <w:r w:rsidR="00644CD5">
        <w:t>.</w:t>
      </w:r>
      <w:r>
        <w:t>162*T(u29) + 0</w:t>
      </w:r>
      <w:r w:rsidR="00644CD5">
        <w:t>.</w:t>
      </w:r>
      <w:r>
        <w:t>231*T(v5</w:t>
      </w:r>
      <w:r w:rsidR="00644CD5">
        <w:t>.</w:t>
      </w:r>
      <w:r>
        <w:t>u31) -0</w:t>
      </w:r>
      <w:r w:rsidR="00644CD5">
        <w:t>.</w:t>
      </w:r>
      <w:r>
        <w:t>158*T(v9</w:t>
      </w:r>
      <w:r w:rsidR="00644CD5">
        <w:t>.</w:t>
      </w:r>
      <w:r>
        <w:t>u30) + 0</w:t>
      </w:r>
      <w:r w:rsidR="00644CD5">
        <w:t>.</w:t>
      </w:r>
      <w:r>
        <w:t>197*T(v10</w:t>
      </w:r>
      <w:r w:rsidR="00644CD5">
        <w:t>.</w:t>
      </w:r>
      <w:r>
        <w:t>u14) -0</w:t>
      </w:r>
      <w:r w:rsidR="00644CD5">
        <w:t>.</w:t>
      </w:r>
      <w:r>
        <w:t>362*T(v1</w:t>
      </w:r>
      <w:r w:rsidR="00644CD5">
        <w:t>.</w:t>
      </w:r>
      <w:r>
        <w:t>u29) + 0</w:t>
      </w:r>
      <w:r w:rsidR="00644CD5">
        <w:t>.</w:t>
      </w:r>
      <w:r>
        <w:t>293*T(v11</w:t>
      </w:r>
      <w:r w:rsidR="00644CD5">
        <w:t>.</w:t>
      </w:r>
      <w:r>
        <w:t>u7) -0</w:t>
      </w:r>
      <w:r w:rsidR="00644CD5">
        <w:t>.</w:t>
      </w:r>
      <w:r>
        <w:t>335*T(v4</w:t>
      </w:r>
      <w:r w:rsidR="00644CD5">
        <w:t>.</w:t>
      </w:r>
      <w:r>
        <w:t>u23) + 0</w:t>
      </w:r>
      <w:r w:rsidR="00644CD5">
        <w:t>.</w:t>
      </w:r>
      <w:r>
        <w:t>309*T(v2</w:t>
      </w:r>
      <w:r w:rsidR="00644CD5">
        <w:t>.</w:t>
      </w:r>
      <w:r>
        <w:t>u10) + 0</w:t>
      </w:r>
      <w:r w:rsidR="00644CD5">
        <w:t>.</w:t>
      </w:r>
      <w:r>
        <w:t>254*T(v1</w:t>
      </w:r>
      <w:r w:rsidR="00644CD5">
        <w:t>.</w:t>
      </w:r>
      <w:r>
        <w:t>u4) + 0</w:t>
      </w:r>
      <w:r w:rsidR="00644CD5">
        <w:t>.</w:t>
      </w:r>
      <w:r>
        <w:t>143*T(u37) + 0</w:t>
      </w:r>
      <w:r w:rsidR="00644CD5">
        <w:t>.</w:t>
      </w:r>
      <w:r>
        <w:t>311*T(v4</w:t>
      </w:r>
      <w:r w:rsidR="00644CD5">
        <w:t>.</w:t>
      </w:r>
      <w:r>
        <w:t>u31) + 0</w:t>
      </w:r>
      <w:r w:rsidR="00644CD5">
        <w:t>.</w:t>
      </w:r>
      <w:r>
        <w:t>341*T(v8</w:t>
      </w:r>
      <w:r w:rsidR="00644CD5">
        <w:t>.</w:t>
      </w:r>
      <w:r>
        <w:t>u5) + 0</w:t>
      </w:r>
      <w:r w:rsidR="00644CD5">
        <w:t>.</w:t>
      </w:r>
      <w:r>
        <w:t>227*T(v12</w:t>
      </w:r>
      <w:r w:rsidR="00644CD5">
        <w:t>.</w:t>
      </w:r>
      <w:r>
        <w:t>u29) + 0</w:t>
      </w:r>
      <w:r w:rsidR="00644CD5">
        <w:t>.</w:t>
      </w:r>
      <w:r>
        <w:t>2*T(v29</w:t>
      </w:r>
      <w:r w:rsidR="00644CD5">
        <w:t>.</w:t>
      </w:r>
      <w:r>
        <w:t>u13) + 0</w:t>
      </w:r>
      <w:r w:rsidR="00644CD5">
        <w:t>.</w:t>
      </w:r>
      <w:r>
        <w:t>402*T(v9</w:t>
      </w:r>
      <w:r w:rsidR="00644CD5">
        <w:t>.</w:t>
      </w:r>
      <w:r>
        <w:t>u23) + 0</w:t>
      </w:r>
      <w:r w:rsidR="00644CD5">
        <w:t>.</w:t>
      </w:r>
      <w:r>
        <w:t>293*T(v2</w:t>
      </w:r>
      <w:r w:rsidR="00644CD5">
        <w:t>.</w:t>
      </w:r>
      <w:r>
        <w:t>u36) -0</w:t>
      </w:r>
      <w:r w:rsidR="00644CD5">
        <w:t>.</w:t>
      </w:r>
      <w:r>
        <w:t>198*T(v16</w:t>
      </w:r>
      <w:r w:rsidR="00644CD5">
        <w:t>.</w:t>
      </w:r>
      <w:r>
        <w:t>u13) + 0</w:t>
      </w:r>
      <w:r w:rsidR="00644CD5">
        <w:t>.</w:t>
      </w:r>
      <w:r>
        <w:t>244*T(v5</w:t>
      </w:r>
      <w:r w:rsidR="00644CD5">
        <w:t>.</w:t>
      </w:r>
      <w:r>
        <w:t>u33) + 0</w:t>
      </w:r>
      <w:r w:rsidR="00644CD5">
        <w:t>.</w:t>
      </w:r>
      <w:r>
        <w:t>17*T(v8</w:t>
      </w:r>
      <w:r w:rsidR="00644CD5">
        <w:t>.</w:t>
      </w:r>
      <w:r>
        <w:t>u19) -0</w:t>
      </w:r>
      <w:r w:rsidR="00644CD5">
        <w:t>.</w:t>
      </w:r>
      <w:r>
        <w:t>211*T(v21</w:t>
      </w:r>
      <w:r w:rsidR="00644CD5">
        <w:t>.</w:t>
      </w:r>
      <w:r>
        <w:t>u20) + 0</w:t>
      </w:r>
      <w:r w:rsidR="00644CD5">
        <w:t>.</w:t>
      </w:r>
      <w:r>
        <w:t>271*T(v25</w:t>
      </w:r>
      <w:r w:rsidR="00644CD5">
        <w:t>.</w:t>
      </w:r>
      <w:r>
        <w:t>u12) -0</w:t>
      </w:r>
      <w:r w:rsidR="00644CD5">
        <w:t>.</w:t>
      </w:r>
      <w:r>
        <w:t>296*T(v8</w:t>
      </w:r>
      <w:r w:rsidR="00644CD5">
        <w:t>.</w:t>
      </w:r>
      <w:r>
        <w:t>u30) + 0</w:t>
      </w:r>
      <w:r w:rsidR="00644CD5">
        <w:t>.</w:t>
      </w:r>
      <w:r>
        <w:t>172*T(v34</w:t>
      </w:r>
      <w:r w:rsidR="00644CD5">
        <w:t>.</w:t>
      </w:r>
      <w:r>
        <w:t>u3) + 0</w:t>
      </w:r>
      <w:r w:rsidR="00644CD5">
        <w:t>.</w:t>
      </w:r>
      <w:r>
        <w:t>267*T(v12</w:t>
      </w:r>
      <w:r w:rsidR="00644CD5">
        <w:t>.</w:t>
      </w:r>
      <w:r>
        <w:t>u2) -0</w:t>
      </w:r>
      <w:r w:rsidR="00644CD5">
        <w:t>.</w:t>
      </w:r>
      <w:r>
        <w:t>221*T(v31</w:t>
      </w:r>
      <w:r w:rsidR="00644CD5">
        <w:t>.</w:t>
      </w:r>
      <w:r>
        <w:t>u8) + 0</w:t>
      </w:r>
      <w:r w:rsidR="00644CD5">
        <w:t>.</w:t>
      </w:r>
      <w:r>
        <w:t>218*T(v9) + 0</w:t>
      </w:r>
      <w:r w:rsidR="00644CD5">
        <w:t>.</w:t>
      </w:r>
      <w:r>
        <w:t>283*T(v22</w:t>
      </w:r>
      <w:r w:rsidR="00644CD5">
        <w:t>.</w:t>
      </w:r>
      <w:r>
        <w:t>u14) + 0</w:t>
      </w:r>
      <w:r w:rsidR="00644CD5">
        <w:t>.</w:t>
      </w:r>
      <w:r>
        <w:t>263*T(v12</w:t>
      </w:r>
      <w:r w:rsidR="00644CD5">
        <w:t>.</w:t>
      </w:r>
      <w:r>
        <w:t>u23) + 0</w:t>
      </w:r>
      <w:r w:rsidR="00644CD5">
        <w:t>.</w:t>
      </w:r>
      <w:r>
        <w:t>285*T(v18</w:t>
      </w:r>
      <w:r w:rsidR="00644CD5">
        <w:t>.</w:t>
      </w:r>
      <w:r>
        <w:t>u17) + 0</w:t>
      </w:r>
      <w:r w:rsidR="00644CD5">
        <w:t>.</w:t>
      </w:r>
      <w:r>
        <w:t>14*T(v9</w:t>
      </w:r>
      <w:r w:rsidR="00644CD5">
        <w:t>.</w:t>
      </w:r>
      <w:r>
        <w:t>u11) + 0</w:t>
      </w:r>
      <w:r w:rsidR="00644CD5">
        <w:t>.</w:t>
      </w:r>
      <w:r>
        <w:t>236*T(v22</w:t>
      </w:r>
      <w:r w:rsidR="00644CD5">
        <w:t>.</w:t>
      </w:r>
      <w:r>
        <w:t>u20) -0</w:t>
      </w:r>
      <w:r w:rsidR="00644CD5">
        <w:t>.</w:t>
      </w:r>
      <w:r>
        <w:t>353*T(v1</w:t>
      </w:r>
      <w:r w:rsidR="00644CD5">
        <w:t>.</w:t>
      </w:r>
      <w:r>
        <w:t>u31) -0</w:t>
      </w:r>
      <w:r w:rsidR="00644CD5">
        <w:t>.</w:t>
      </w:r>
      <w:r>
        <w:t>248*T(v23</w:t>
      </w:r>
      <w:r w:rsidR="00644CD5">
        <w:t>.</w:t>
      </w:r>
      <w:r>
        <w:t>u7) -0</w:t>
      </w:r>
      <w:r w:rsidR="00644CD5">
        <w:t>.</w:t>
      </w:r>
      <w:r>
        <w:t>0355*T(v28</w:t>
      </w:r>
      <w:r w:rsidR="00644CD5">
        <w:t>.</w:t>
      </w:r>
      <w:r>
        <w:t>u13) -0</w:t>
      </w:r>
      <w:r w:rsidR="00644CD5">
        <w:t>.</w:t>
      </w:r>
      <w:r>
        <w:t>254*T(v4</w:t>
      </w:r>
      <w:r w:rsidR="00644CD5">
        <w:t>.</w:t>
      </w:r>
      <w:r>
        <w:t>u19) -0</w:t>
      </w:r>
      <w:r w:rsidR="00644CD5">
        <w:t>.</w:t>
      </w:r>
      <w:r>
        <w:t>308*T(v20</w:t>
      </w:r>
      <w:r w:rsidR="00644CD5">
        <w:t>.</w:t>
      </w:r>
      <w:r>
        <w:t>u16) + 0</w:t>
      </w:r>
      <w:r w:rsidR="00644CD5">
        <w:t>.</w:t>
      </w:r>
      <w:r>
        <w:t>213*T(v3</w:t>
      </w:r>
      <w:r w:rsidR="00644CD5">
        <w:t>.</w:t>
      </w:r>
      <w:r>
        <w:t>u32) + 0</w:t>
      </w:r>
      <w:r w:rsidR="00644CD5">
        <w:t>.</w:t>
      </w:r>
      <w:r>
        <w:t>219*T(v19</w:t>
      </w:r>
      <w:r w:rsidR="00644CD5">
        <w:t>.</w:t>
      </w:r>
      <w:r>
        <w:t>u22) + 0</w:t>
      </w:r>
      <w:r w:rsidR="00644CD5">
        <w:t>.</w:t>
      </w:r>
      <w:r>
        <w:t>33*T(v9</w:t>
      </w:r>
      <w:r w:rsidR="00644CD5">
        <w:t>.</w:t>
      </w:r>
      <w:r>
        <w:t>u17) + 0</w:t>
      </w:r>
      <w:r w:rsidR="00644CD5">
        <w:t>.</w:t>
      </w:r>
      <w:r>
        <w:t>266*T(v32</w:t>
      </w:r>
      <w:r w:rsidR="00644CD5">
        <w:t>.</w:t>
      </w:r>
      <w:r>
        <w:t>u3) + 0</w:t>
      </w:r>
      <w:r w:rsidR="00644CD5">
        <w:t>.</w:t>
      </w:r>
      <w:r>
        <w:t>212*T(v10</w:t>
      </w:r>
      <w:r w:rsidR="00644CD5">
        <w:t>.</w:t>
      </w:r>
      <w:r>
        <w:t>u32) + 0</w:t>
      </w:r>
      <w:r w:rsidR="00644CD5">
        <w:t>.</w:t>
      </w:r>
      <w:r>
        <w:t>213*T(v20</w:t>
      </w:r>
      <w:r w:rsidR="00644CD5">
        <w:t>.</w:t>
      </w:r>
      <w:r>
        <w:t>u11) -0</w:t>
      </w:r>
      <w:r w:rsidR="00644CD5">
        <w:t>.</w:t>
      </w:r>
      <w:r>
        <w:t>141*T(v21</w:t>
      </w:r>
      <w:r w:rsidR="00644CD5">
        <w:t>.</w:t>
      </w:r>
      <w:r>
        <w:t>u18) + 0</w:t>
      </w:r>
      <w:r w:rsidR="00644CD5">
        <w:t>.</w:t>
      </w:r>
      <w:r>
        <w:t>351*T(v12</w:t>
      </w:r>
      <w:r w:rsidR="00644CD5">
        <w:t>.</w:t>
      </w:r>
      <w:r>
        <w:t>u1) -0</w:t>
      </w:r>
      <w:r w:rsidR="00644CD5">
        <w:t>.</w:t>
      </w:r>
      <w:r>
        <w:t>328*T(v8</w:t>
      </w:r>
      <w:r w:rsidR="00644CD5">
        <w:t>.</w:t>
      </w:r>
      <w:r>
        <w:t>u24) + 0</w:t>
      </w:r>
      <w:r w:rsidR="00644CD5">
        <w:t>.</w:t>
      </w:r>
      <w:r>
        <w:t>207*T(v3</w:t>
      </w:r>
      <w:r w:rsidR="00644CD5">
        <w:t>.</w:t>
      </w:r>
      <w:r>
        <w:t>u38) + 0</w:t>
      </w:r>
      <w:r w:rsidR="00644CD5">
        <w:t>.</w:t>
      </w:r>
      <w:r>
        <w:t>264*T(v9</w:t>
      </w:r>
      <w:r w:rsidR="00644CD5">
        <w:t>.</w:t>
      </w:r>
      <w:r>
        <w:t>u20) -0</w:t>
      </w:r>
      <w:r w:rsidR="00644CD5">
        <w:t>.</w:t>
      </w:r>
      <w:r>
        <w:t>298*T(v7</w:t>
      </w:r>
      <w:r w:rsidR="00644CD5">
        <w:t>.</w:t>
      </w:r>
      <w:r>
        <w:t>u15) + 0</w:t>
      </w:r>
      <w:r w:rsidR="00644CD5">
        <w:t>.</w:t>
      </w:r>
      <w:r>
        <w:t>218*T(v5</w:t>
      </w:r>
      <w:r w:rsidR="00644CD5">
        <w:t>.</w:t>
      </w:r>
      <w:r>
        <w:t>u16) + 0</w:t>
      </w:r>
      <w:r w:rsidR="00644CD5">
        <w:t>.</w:t>
      </w:r>
      <w:r>
        <w:t>183*T(u24) -0</w:t>
      </w:r>
      <w:r w:rsidR="00644CD5">
        <w:t>.</w:t>
      </w:r>
      <w:r>
        <w:t>217*Volume^3 -0</w:t>
      </w:r>
      <w:r w:rsidR="00644CD5">
        <w:t>.</w:t>
      </w:r>
      <w:r>
        <w:t>258*T(v8</w:t>
      </w:r>
      <w:r w:rsidR="00644CD5">
        <w:t>.</w:t>
      </w:r>
      <w:r>
        <w:t>u31) -0</w:t>
      </w:r>
      <w:r w:rsidR="00644CD5">
        <w:t>.</w:t>
      </w:r>
      <w:r>
        <w:t>234*T(v24</w:t>
      </w:r>
      <w:r w:rsidR="00644CD5">
        <w:t>.</w:t>
      </w:r>
      <w:r>
        <w:t>u6) + 0</w:t>
      </w:r>
      <w:r w:rsidR="00644CD5">
        <w:t>.</w:t>
      </w:r>
      <w:r>
        <w:t>22*T(u2) -0</w:t>
      </w:r>
      <w:r w:rsidR="00644CD5">
        <w:t>.</w:t>
      </w:r>
      <w:r>
        <w:t>213*T(v30</w:t>
      </w:r>
      <w:r w:rsidR="00644CD5">
        <w:t>.</w:t>
      </w:r>
      <w:r>
        <w:t>u1) + 0</w:t>
      </w:r>
      <w:r w:rsidR="00644CD5">
        <w:t>.</w:t>
      </w:r>
      <w:r>
        <w:t>162*T(v26</w:t>
      </w:r>
      <w:r w:rsidR="00644CD5">
        <w:t>.</w:t>
      </w:r>
      <w:r>
        <w:t>u4) -0</w:t>
      </w:r>
      <w:r w:rsidR="00644CD5">
        <w:t>.</w:t>
      </w:r>
      <w:r>
        <w:t>26*T(v12</w:t>
      </w:r>
      <w:r w:rsidR="00644CD5">
        <w:t>.</w:t>
      </w:r>
      <w:r>
        <w:t>u15) + 0</w:t>
      </w:r>
      <w:r w:rsidR="00644CD5">
        <w:t>.</w:t>
      </w:r>
      <w:r>
        <w:t>243*T(v1</w:t>
      </w:r>
      <w:r w:rsidR="00644CD5">
        <w:t>.</w:t>
      </w:r>
      <w:r>
        <w:t>u17) + 0</w:t>
      </w:r>
      <w:r w:rsidR="00644CD5">
        <w:t>.</w:t>
      </w:r>
      <w:r>
        <w:t>168*T(v27</w:t>
      </w:r>
      <w:r w:rsidR="00644CD5">
        <w:t>.</w:t>
      </w:r>
      <w:r>
        <w:t>u15) -0</w:t>
      </w:r>
      <w:r w:rsidR="00644CD5">
        <w:t>.</w:t>
      </w:r>
      <w:r>
        <w:t>142*T(v30</w:t>
      </w:r>
      <w:r w:rsidR="00644CD5">
        <w:t>.</w:t>
      </w:r>
      <w:r>
        <w:t>u13) -0</w:t>
      </w:r>
      <w:r w:rsidR="00644CD5">
        <w:t>.</w:t>
      </w:r>
      <w:r>
        <w:t>292*T(u4) + 0</w:t>
      </w:r>
      <w:r w:rsidR="00644CD5">
        <w:t>.</w:t>
      </w:r>
      <w:r>
        <w:t>201*T(v21</w:t>
      </w:r>
      <w:r w:rsidR="00644CD5">
        <w:t>.</w:t>
      </w:r>
      <w:r>
        <w:t>u22) -0</w:t>
      </w:r>
      <w:r w:rsidR="00644CD5">
        <w:t>.</w:t>
      </w:r>
      <w:r>
        <w:t>222*T(v2</w:t>
      </w:r>
      <w:r w:rsidR="00644CD5">
        <w:t>.</w:t>
      </w:r>
      <w:r>
        <w:t>u23) -0</w:t>
      </w:r>
      <w:r w:rsidR="00644CD5">
        <w:t>.</w:t>
      </w:r>
      <w:r>
        <w:t>208*T(v3) -0</w:t>
      </w:r>
      <w:r w:rsidR="00644CD5">
        <w:t>.</w:t>
      </w:r>
      <w:r>
        <w:t>154*T(v17</w:t>
      </w:r>
      <w:r w:rsidR="00644CD5">
        <w:t>.</w:t>
      </w:r>
      <w:r>
        <w:t>u8) -0</w:t>
      </w:r>
      <w:r w:rsidR="00644CD5">
        <w:t>.</w:t>
      </w:r>
      <w:r>
        <w:t>181*T(v14</w:t>
      </w:r>
      <w:r w:rsidR="00644CD5">
        <w:t>.</w:t>
      </w:r>
      <w:r>
        <w:t>u28) + 0</w:t>
      </w:r>
      <w:r w:rsidR="00644CD5">
        <w:t>.</w:t>
      </w:r>
      <w:r>
        <w:t>298*T(v17</w:t>
      </w:r>
      <w:r w:rsidR="00644CD5">
        <w:t>.</w:t>
      </w:r>
      <w:r>
        <w:t>u20) + 0</w:t>
      </w:r>
      <w:r w:rsidR="00644CD5">
        <w:t>.</w:t>
      </w:r>
      <w:r>
        <w:t>153*T(v40</w:t>
      </w:r>
      <w:r w:rsidR="00644CD5">
        <w:t>.</w:t>
      </w:r>
      <w:r>
        <w:t>u1) -0</w:t>
      </w:r>
      <w:r w:rsidR="00644CD5">
        <w:t>.</w:t>
      </w:r>
      <w:r>
        <w:t>0897*T(v30) -0</w:t>
      </w:r>
      <w:r w:rsidR="00644CD5">
        <w:t>.</w:t>
      </w:r>
      <w:r>
        <w:t>257*T(v4</w:t>
      </w:r>
      <w:r w:rsidR="00644CD5">
        <w:t>.</w:t>
      </w:r>
      <w:r>
        <w:t>u34) + 0</w:t>
      </w:r>
      <w:r w:rsidR="00644CD5">
        <w:t>.</w:t>
      </w:r>
      <w:r>
        <w:t>169*T(v7</w:t>
      </w:r>
      <w:r w:rsidR="00644CD5">
        <w:t>.</w:t>
      </w:r>
      <w:r>
        <w:t>u24) + 0</w:t>
      </w:r>
      <w:r w:rsidR="00644CD5">
        <w:t>.</w:t>
      </w:r>
      <w:r>
        <w:t>228*T(v7</w:t>
      </w:r>
      <w:r w:rsidR="00644CD5">
        <w:t>.</w:t>
      </w:r>
      <w:r>
        <w:t>u9) + 0</w:t>
      </w:r>
      <w:r w:rsidR="00644CD5">
        <w:t>.</w:t>
      </w:r>
      <w:r>
        <w:t>173*T(v30</w:t>
      </w:r>
      <w:r w:rsidR="00644CD5">
        <w:t>.</w:t>
      </w:r>
      <w:r>
        <w:t>u4) -0</w:t>
      </w:r>
      <w:r w:rsidR="00644CD5">
        <w:t>.</w:t>
      </w:r>
      <w:r>
        <w:t>212*T(v24</w:t>
      </w:r>
      <w:r w:rsidR="00644CD5">
        <w:t>.</w:t>
      </w:r>
      <w:r>
        <w:t>u9) + 0</w:t>
      </w:r>
      <w:r w:rsidR="00644CD5">
        <w:t>.</w:t>
      </w:r>
      <w:r>
        <w:t>212*T(v17</w:t>
      </w:r>
      <w:r w:rsidR="00644CD5">
        <w:t>.</w:t>
      </w:r>
      <w:r>
        <w:t>u24) -0</w:t>
      </w:r>
      <w:r w:rsidR="00644CD5">
        <w:t>.</w:t>
      </w:r>
      <w:r>
        <w:t>132*T(u42) -0</w:t>
      </w:r>
      <w:r w:rsidR="00644CD5">
        <w:t>.</w:t>
      </w:r>
      <w:r>
        <w:t>112*T(v11</w:t>
      </w:r>
      <w:r w:rsidR="00644CD5">
        <w:t>.</w:t>
      </w:r>
      <w:r>
        <w:t>u13) + 0</w:t>
      </w:r>
      <w:r w:rsidR="00644CD5">
        <w:t>.</w:t>
      </w:r>
      <w:r>
        <w:t>24*T(v7</w:t>
      </w:r>
      <w:r w:rsidR="00644CD5">
        <w:t>.</w:t>
      </w:r>
      <w:r>
        <w:t>u28) -0</w:t>
      </w:r>
      <w:r w:rsidR="00644CD5">
        <w:t>.</w:t>
      </w:r>
      <w:r>
        <w:t>146*T(v36</w:t>
      </w:r>
      <w:r w:rsidR="00644CD5">
        <w:t>.</w:t>
      </w:r>
      <w:r>
        <w:t>u7) -0</w:t>
      </w:r>
      <w:r w:rsidR="00644CD5">
        <w:t>.</w:t>
      </w:r>
      <w:r>
        <w:t>195*T(v28</w:t>
      </w:r>
      <w:r w:rsidR="00644CD5">
        <w:t>.</w:t>
      </w:r>
      <w:r>
        <w:t>u7) -0</w:t>
      </w:r>
      <w:r w:rsidR="00644CD5">
        <w:t>.</w:t>
      </w:r>
      <w:r>
        <w:t>172*T(v6</w:t>
      </w:r>
      <w:r w:rsidR="00644CD5">
        <w:t>.</w:t>
      </w:r>
      <w:r>
        <w:t>u21) + 0</w:t>
      </w:r>
      <w:r w:rsidR="00644CD5">
        <w:t>.</w:t>
      </w:r>
      <w:r>
        <w:t>26*T(v19</w:t>
      </w:r>
      <w:r w:rsidR="00644CD5">
        <w:t>.</w:t>
      </w:r>
      <w:r>
        <w:t>u5) -0</w:t>
      </w:r>
      <w:r w:rsidR="00644CD5">
        <w:t>.</w:t>
      </w:r>
      <w:r>
        <w:t>219*T(v14</w:t>
      </w:r>
      <w:r w:rsidR="00644CD5">
        <w:t>.</w:t>
      </w:r>
      <w:r>
        <w:t>u12) -0</w:t>
      </w:r>
      <w:r w:rsidR="00644CD5">
        <w:t>.</w:t>
      </w:r>
      <w:r>
        <w:t>149*T(v12</w:t>
      </w:r>
      <w:r w:rsidR="00644CD5">
        <w:t>.</w:t>
      </w:r>
      <w:r>
        <w:t>u28) -0</w:t>
      </w:r>
      <w:r w:rsidR="00644CD5">
        <w:t>.</w:t>
      </w:r>
      <w:r>
        <w:t>167*T(v11</w:t>
      </w:r>
      <w:r w:rsidR="00644CD5">
        <w:t>.</w:t>
      </w:r>
      <w:r>
        <w:t>u24) + 0</w:t>
      </w:r>
      <w:r w:rsidR="00644CD5">
        <w:t>.</w:t>
      </w:r>
      <w:r>
        <w:t>201*T(v27</w:t>
      </w:r>
      <w:r w:rsidR="00644CD5">
        <w:t>.</w:t>
      </w:r>
      <w:r>
        <w:t>u7) + 0</w:t>
      </w:r>
      <w:r w:rsidR="00644CD5">
        <w:t>.</w:t>
      </w:r>
      <w:r>
        <w:t>173*T(v13</w:t>
      </w:r>
      <w:r w:rsidR="00644CD5">
        <w:t>.</w:t>
      </w:r>
      <w:r>
        <w:t>u25) -0</w:t>
      </w:r>
      <w:r w:rsidR="00644CD5">
        <w:t>.</w:t>
      </w:r>
      <w:r>
        <w:t>154*T(v27</w:t>
      </w:r>
      <w:r w:rsidR="00644CD5">
        <w:t>.</w:t>
      </w:r>
      <w:r>
        <w:t>u10) + 0</w:t>
      </w:r>
      <w:r w:rsidR="00644CD5">
        <w:t>.</w:t>
      </w:r>
      <w:r>
        <w:t>212*T(v16</w:t>
      </w:r>
      <w:r w:rsidR="00644CD5">
        <w:t>.</w:t>
      </w:r>
      <w:r>
        <w:t>u5) + 0</w:t>
      </w:r>
      <w:r w:rsidR="00644CD5">
        <w:t>.</w:t>
      </w:r>
      <w:r>
        <w:t>243*T(v4</w:t>
      </w:r>
      <w:r w:rsidR="00644CD5">
        <w:t>.</w:t>
      </w:r>
      <w:r>
        <w:t>u6) + 0</w:t>
      </w:r>
      <w:r w:rsidR="00644CD5">
        <w:t>.</w:t>
      </w:r>
      <w:r>
        <w:t>199*T(v18</w:t>
      </w:r>
      <w:r w:rsidR="00644CD5">
        <w:t>.</w:t>
      </w:r>
      <w:r>
        <w:t>u8) + 0</w:t>
      </w:r>
      <w:r w:rsidR="00644CD5">
        <w:t>.</w:t>
      </w:r>
      <w:r>
        <w:t>285*T(v28</w:t>
      </w:r>
      <w:r w:rsidR="00644CD5">
        <w:t>.</w:t>
      </w:r>
      <w:r>
        <w:t>u2) + 0</w:t>
      </w:r>
      <w:r w:rsidR="00644CD5">
        <w:t>.</w:t>
      </w:r>
      <w:r>
        <w:t>172*T(v18</w:t>
      </w:r>
      <w:r w:rsidR="00644CD5">
        <w:t>.</w:t>
      </w:r>
      <w:r>
        <w:t>u24) + 0</w:t>
      </w:r>
      <w:r w:rsidR="00644CD5">
        <w:t>.</w:t>
      </w:r>
      <w:r>
        <w:t>214*T(v3</w:t>
      </w:r>
      <w:r w:rsidR="00644CD5">
        <w:t>.</w:t>
      </w:r>
      <w:r>
        <w:t>u9) + 0</w:t>
      </w:r>
      <w:r w:rsidR="00644CD5">
        <w:t>.</w:t>
      </w:r>
      <w:r>
        <w:t>136*T(v25</w:t>
      </w:r>
      <w:r w:rsidR="00644CD5">
        <w:t>.</w:t>
      </w:r>
      <w:r>
        <w:t>u5) + 0</w:t>
      </w:r>
      <w:r w:rsidR="00644CD5">
        <w:t>.</w:t>
      </w:r>
      <w:r>
        <w:t>133*T(u9) + 0</w:t>
      </w:r>
      <w:r w:rsidR="00644CD5">
        <w:t>.</w:t>
      </w:r>
      <w:r>
        <w:t>159*T(v15</w:t>
      </w:r>
      <w:r w:rsidR="00644CD5">
        <w:t>.</w:t>
      </w:r>
      <w:r>
        <w:t>u13) + 0</w:t>
      </w:r>
      <w:r w:rsidR="00644CD5">
        <w:t>.</w:t>
      </w:r>
      <w:r>
        <w:t>122*T(v6</w:t>
      </w:r>
      <w:r w:rsidR="00644CD5">
        <w:t>.</w:t>
      </w:r>
      <w:r>
        <w:t>u10) + 0</w:t>
      </w:r>
      <w:r w:rsidR="00644CD5">
        <w:t>.</w:t>
      </w:r>
      <w:r>
        <w:t>0625*NumPositive + 0</w:t>
      </w:r>
      <w:r w:rsidR="00644CD5">
        <w:t>.</w:t>
      </w:r>
      <w:r>
        <w:t>223*T(v11</w:t>
      </w:r>
      <w:r w:rsidR="00644CD5">
        <w:t>.</w:t>
      </w:r>
      <w:r>
        <w:t>u12) -0</w:t>
      </w:r>
      <w:r w:rsidR="00644CD5">
        <w:t>.</w:t>
      </w:r>
      <w:r>
        <w:t>2*T(v7</w:t>
      </w:r>
      <w:r w:rsidR="00644CD5">
        <w:t>.</w:t>
      </w:r>
      <w:r>
        <w:t>u8) + 0</w:t>
      </w:r>
      <w:r w:rsidR="00644CD5">
        <w:t>.</w:t>
      </w:r>
      <w:r>
        <w:t>153*T(v2</w:t>
      </w:r>
      <w:r w:rsidR="00644CD5">
        <w:t>.</w:t>
      </w:r>
      <w:r>
        <w:t>u40) -0</w:t>
      </w:r>
      <w:r w:rsidR="00644CD5">
        <w:t>.</w:t>
      </w:r>
      <w:r>
        <w:t>135*T(v14</w:t>
      </w:r>
      <w:r w:rsidR="00644CD5">
        <w:t>.</w:t>
      </w:r>
      <w:r>
        <w:t>u24) + 0</w:t>
      </w:r>
      <w:r w:rsidR="00644CD5">
        <w:t>.</w:t>
      </w:r>
      <w:r>
        <w:t>0865*T(v37) -0</w:t>
      </w:r>
      <w:r w:rsidR="00644CD5">
        <w:t>.</w:t>
      </w:r>
      <w:r>
        <w:t>202*T(v15</w:t>
      </w:r>
      <w:r w:rsidR="00644CD5">
        <w:t>.</w:t>
      </w:r>
      <w:r>
        <w:t>u1) -0</w:t>
      </w:r>
      <w:r w:rsidR="00644CD5">
        <w:t>.</w:t>
      </w:r>
      <w:r>
        <w:t>166*T(v8</w:t>
      </w:r>
      <w:r w:rsidR="00644CD5">
        <w:t>.</w:t>
      </w:r>
      <w:r>
        <w:t>u29) -0</w:t>
      </w:r>
      <w:r w:rsidR="00644CD5">
        <w:t>.</w:t>
      </w:r>
      <w:r>
        <w:t>243*T(v15</w:t>
      </w:r>
      <w:r w:rsidR="00644CD5">
        <w:t>.</w:t>
      </w:r>
      <w:r>
        <w:t>u24) + 0</w:t>
      </w:r>
      <w:r w:rsidR="00644CD5">
        <w:t>.</w:t>
      </w:r>
      <w:r>
        <w:t>235*T(v14</w:t>
      </w:r>
      <w:r w:rsidR="00644CD5">
        <w:t>.</w:t>
      </w:r>
      <w:r>
        <w:t>u5) + 0</w:t>
      </w:r>
      <w:r w:rsidR="00644CD5">
        <w:t>.</w:t>
      </w:r>
      <w:r>
        <w:t>146*T(v11</w:t>
      </w:r>
      <w:r w:rsidR="00644CD5">
        <w:t>.</w:t>
      </w:r>
      <w:r>
        <w:t>u15) -0</w:t>
      </w:r>
      <w:r w:rsidR="00644CD5">
        <w:t>.</w:t>
      </w:r>
      <w:r>
        <w:t>168*T(v8</w:t>
      </w:r>
      <w:r w:rsidR="00644CD5">
        <w:t>.</w:t>
      </w:r>
      <w:r>
        <w:t>u10) + 0</w:t>
      </w:r>
      <w:r w:rsidR="00644CD5">
        <w:t>.</w:t>
      </w:r>
      <w:r>
        <w:t>0742*T(v19</w:t>
      </w:r>
      <w:r w:rsidR="00644CD5">
        <w:t>.</w:t>
      </w:r>
      <w:r>
        <w:t>u15) -0</w:t>
      </w:r>
      <w:r w:rsidR="00644CD5">
        <w:t>.</w:t>
      </w:r>
      <w:r>
        <w:t>147*T(v8</w:t>
      </w:r>
      <w:r w:rsidR="00644CD5">
        <w:t>.</w:t>
      </w:r>
      <w:r>
        <w:t>u22) -0</w:t>
      </w:r>
      <w:r w:rsidR="00644CD5">
        <w:t>.</w:t>
      </w:r>
      <w:r>
        <w:t>142*T(v24</w:t>
      </w:r>
      <w:r w:rsidR="00644CD5">
        <w:t>.</w:t>
      </w:r>
      <w:r>
        <w:t>u5) -0</w:t>
      </w:r>
      <w:r w:rsidR="00644CD5">
        <w:t>.</w:t>
      </w:r>
      <w:r>
        <w:t>123*T(u10) + 0</w:t>
      </w:r>
      <w:r w:rsidR="00644CD5">
        <w:t>.</w:t>
      </w:r>
      <w:r>
        <w:t>146*T(v31</w:t>
      </w:r>
      <w:r w:rsidR="00644CD5">
        <w:t>.</w:t>
      </w:r>
      <w:r>
        <w:t>u6) + 0</w:t>
      </w:r>
      <w:r w:rsidR="00644CD5">
        <w:t>.</w:t>
      </w:r>
      <w:r>
        <w:t>0222*MW + 0</w:t>
      </w:r>
      <w:r w:rsidR="00644CD5">
        <w:t>.</w:t>
      </w:r>
      <w:r>
        <w:t>148*T(v16</w:t>
      </w:r>
      <w:r w:rsidR="00644CD5">
        <w:t>.</w:t>
      </w:r>
      <w:r>
        <w:t>u9) + 0</w:t>
      </w:r>
      <w:r w:rsidR="00644CD5">
        <w:t>.</w:t>
      </w:r>
      <w:r>
        <w:t>137*T(v26</w:t>
      </w:r>
      <w:r w:rsidR="00644CD5">
        <w:t>.</w:t>
      </w:r>
      <w:r>
        <w:t>u16) -0</w:t>
      </w:r>
      <w:r w:rsidR="00644CD5">
        <w:t>.</w:t>
      </w:r>
      <w:r>
        <w:t>12*T(v8</w:t>
      </w:r>
      <w:r w:rsidR="00644CD5">
        <w:t>.</w:t>
      </w:r>
      <w:r>
        <w:t>u11) + 0</w:t>
      </w:r>
      <w:r w:rsidR="00644CD5">
        <w:t>.</w:t>
      </w:r>
      <w:r>
        <w:t>182*T(v8</w:t>
      </w:r>
      <w:r w:rsidR="00644CD5">
        <w:t>.</w:t>
      </w:r>
      <w:r>
        <w:t>u2) -0</w:t>
      </w:r>
      <w:r w:rsidR="00644CD5">
        <w:t>.</w:t>
      </w:r>
      <w:r>
        <w:t>15*T(v17</w:t>
      </w:r>
      <w:r w:rsidR="00644CD5">
        <w:t>.</w:t>
      </w:r>
      <w:r>
        <w:t>u13) + 0</w:t>
      </w:r>
      <w:r w:rsidR="00644CD5">
        <w:t>.</w:t>
      </w:r>
      <w:r>
        <w:t>129*T(v18</w:t>
      </w:r>
      <w:r w:rsidR="00644CD5">
        <w:t>.</w:t>
      </w:r>
      <w:r>
        <w:t>u11) -0</w:t>
      </w:r>
      <w:r w:rsidR="00644CD5">
        <w:t>.</w:t>
      </w:r>
      <w:r>
        <w:t>138*T(v27</w:t>
      </w:r>
      <w:r w:rsidR="00644CD5">
        <w:t>.</w:t>
      </w:r>
      <w:r>
        <w:t>u2) -0</w:t>
      </w:r>
      <w:r w:rsidR="00644CD5">
        <w:t>.</w:t>
      </w:r>
      <w:r>
        <w:t>0813*T(v5</w:t>
      </w:r>
      <w:r w:rsidR="00644CD5">
        <w:t>.</w:t>
      </w:r>
      <w:r>
        <w:t>u23) -0</w:t>
      </w:r>
      <w:r w:rsidR="00644CD5">
        <w:t>.</w:t>
      </w:r>
      <w:r>
        <w:t>128*T(v26</w:t>
      </w:r>
      <w:r w:rsidR="00644CD5">
        <w:t>.</w:t>
      </w:r>
      <w:r>
        <w:t>u10) + 0</w:t>
      </w:r>
      <w:r w:rsidR="00644CD5">
        <w:t>.</w:t>
      </w:r>
      <w:r>
        <w:t>126*T(v16</w:t>
      </w:r>
      <w:r w:rsidR="00644CD5">
        <w:t>.</w:t>
      </w:r>
      <w:r>
        <w:t>u1) + 0</w:t>
      </w:r>
      <w:r w:rsidR="00644CD5">
        <w:t>.</w:t>
      </w:r>
      <w:r>
        <w:t>104*T(v25</w:t>
      </w:r>
      <w:r w:rsidR="00644CD5">
        <w:t>.</w:t>
      </w:r>
      <w:r>
        <w:t>u16) -0</w:t>
      </w:r>
      <w:r w:rsidR="00644CD5">
        <w:t>.</w:t>
      </w:r>
      <w:r>
        <w:t>135*T(v4</w:t>
      </w:r>
      <w:r w:rsidR="00644CD5">
        <w:t>.</w:t>
      </w:r>
      <w:r>
        <w:t>u14) -0</w:t>
      </w:r>
      <w:r w:rsidR="00644CD5">
        <w:t>.</w:t>
      </w:r>
      <w:r>
        <w:t>143*T(v17</w:t>
      </w:r>
      <w:r w:rsidR="00644CD5">
        <w:t>.</w:t>
      </w:r>
      <w:r>
        <w:t>u6) -0</w:t>
      </w:r>
      <w:r w:rsidR="00644CD5">
        <w:t>.</w:t>
      </w:r>
      <w:r>
        <w:t>0801*T(v11</w:t>
      </w:r>
      <w:r w:rsidR="00644CD5">
        <w:t>.</w:t>
      </w:r>
      <w:r>
        <w:t>u23) + 0</w:t>
      </w:r>
      <w:r w:rsidR="00644CD5">
        <w:t>.</w:t>
      </w:r>
      <w:r>
        <w:t>131*T(v29</w:t>
      </w:r>
      <w:r w:rsidR="00644CD5">
        <w:t>.</w:t>
      </w:r>
      <w:r>
        <w:t>u10) -0</w:t>
      </w:r>
      <w:r w:rsidR="00644CD5">
        <w:t>.</w:t>
      </w:r>
      <w:r>
        <w:t>0944*T(v31</w:t>
      </w:r>
      <w:r w:rsidR="00644CD5">
        <w:t>.</w:t>
      </w:r>
      <w:r>
        <w:t>u3) + 0</w:t>
      </w:r>
      <w:r w:rsidR="00644CD5">
        <w:t>.</w:t>
      </w:r>
      <w:r>
        <w:t>103*T(v23</w:t>
      </w:r>
      <w:r w:rsidR="00644CD5">
        <w:t>.</w:t>
      </w:r>
      <w:r>
        <w:t>u8) + 0</w:t>
      </w:r>
      <w:r w:rsidR="00644CD5">
        <w:t>.</w:t>
      </w:r>
      <w:r>
        <w:t>129*T(v28</w:t>
      </w:r>
      <w:r w:rsidR="00644CD5">
        <w:t>.</w:t>
      </w:r>
      <w:r>
        <w:t>u8) -0</w:t>
      </w:r>
      <w:r w:rsidR="00644CD5">
        <w:t>.</w:t>
      </w:r>
      <w:r>
        <w:t>1*T(v19</w:t>
      </w:r>
      <w:r w:rsidR="00644CD5">
        <w:t>.</w:t>
      </w:r>
      <w:r>
        <w:t>u16) -0</w:t>
      </w:r>
      <w:r w:rsidR="00644CD5">
        <w:t>.</w:t>
      </w:r>
      <w:r>
        <w:t>132*T(v17</w:t>
      </w:r>
      <w:r w:rsidR="00644CD5">
        <w:t>.</w:t>
      </w:r>
      <w:r>
        <w:t>u10) -0</w:t>
      </w:r>
      <w:r w:rsidR="00644CD5">
        <w:t>.</w:t>
      </w:r>
      <w:r>
        <w:t>0892*T(v19</w:t>
      </w:r>
      <w:r w:rsidR="00644CD5">
        <w:t>.</w:t>
      </w:r>
      <w:r>
        <w:t>u19) + 0</w:t>
      </w:r>
      <w:r w:rsidR="00644CD5">
        <w:t>.</w:t>
      </w:r>
      <w:r>
        <w:t>106*T(v4</w:t>
      </w:r>
      <w:r w:rsidR="00644CD5">
        <w:t>.</w:t>
      </w:r>
      <w:r>
        <w:t>u15) + 0</w:t>
      </w:r>
      <w:r w:rsidR="00644CD5">
        <w:t>.</w:t>
      </w:r>
      <w:r>
        <w:t>153*T(v7</w:t>
      </w:r>
      <w:r w:rsidR="00644CD5">
        <w:t>.</w:t>
      </w:r>
      <w:r>
        <w:t>u2) -0</w:t>
      </w:r>
      <w:r w:rsidR="00644CD5">
        <w:t>.</w:t>
      </w:r>
      <w:r>
        <w:t>14*T(v32</w:t>
      </w:r>
      <w:r w:rsidR="00644CD5">
        <w:t>.</w:t>
      </w:r>
      <w:r>
        <w:t>u6) -0</w:t>
      </w:r>
      <w:r w:rsidR="00644CD5">
        <w:t>.</w:t>
      </w:r>
      <w:r>
        <w:t>112*T(v22</w:t>
      </w:r>
      <w:r w:rsidR="00644CD5">
        <w:t>.</w:t>
      </w:r>
      <w:r>
        <w:t>u21) + 0</w:t>
      </w:r>
      <w:r w:rsidR="00644CD5">
        <w:t>.</w:t>
      </w:r>
      <w:r>
        <w:t>143*T(v12</w:t>
      </w:r>
      <w:r w:rsidR="00644CD5">
        <w:t>.</w:t>
      </w:r>
      <w:r>
        <w:t>u10) + 0</w:t>
      </w:r>
      <w:r w:rsidR="00644CD5">
        <w:t>.</w:t>
      </w:r>
      <w:r>
        <w:t>13*T(v35</w:t>
      </w:r>
      <w:r w:rsidR="00644CD5">
        <w:t>.</w:t>
      </w:r>
      <w:r>
        <w:t>u3) -0</w:t>
      </w:r>
      <w:r w:rsidR="00644CD5">
        <w:t>.</w:t>
      </w:r>
      <w:r>
        <w:t>126*T(v24</w:t>
      </w:r>
      <w:r w:rsidR="00644CD5">
        <w:t>.</w:t>
      </w:r>
      <w:r>
        <w:t>u12) + 0</w:t>
      </w:r>
      <w:r w:rsidR="00644CD5">
        <w:t>.</w:t>
      </w:r>
      <w:r>
        <w:t>135*T(v5</w:t>
      </w:r>
      <w:r w:rsidR="00644CD5">
        <w:t>.</w:t>
      </w:r>
      <w:r>
        <w:t>u3) -0</w:t>
      </w:r>
      <w:r w:rsidR="00644CD5">
        <w:t>.</w:t>
      </w:r>
      <w:r>
        <w:t>136*T(v1</w:t>
      </w:r>
      <w:r w:rsidR="00644CD5">
        <w:t>.</w:t>
      </w:r>
      <w:r>
        <w:t>u22) + 0</w:t>
      </w:r>
      <w:r w:rsidR="00644CD5">
        <w:t>.</w:t>
      </w:r>
      <w:r>
        <w:t>113*T(v11</w:t>
      </w:r>
      <w:r w:rsidR="00644CD5">
        <w:t>.</w:t>
      </w:r>
      <w:r>
        <w:t>u26) + 0</w:t>
      </w:r>
      <w:r w:rsidR="00644CD5">
        <w:t>.</w:t>
      </w:r>
      <w:r>
        <w:t>105*T(v6</w:t>
      </w:r>
      <w:r w:rsidR="00644CD5">
        <w:t>.</w:t>
      </w:r>
      <w:r>
        <w:t>u20) + 0</w:t>
      </w:r>
      <w:r w:rsidR="00644CD5">
        <w:t>.</w:t>
      </w:r>
      <w:r>
        <w:t>123*T(v6</w:t>
      </w:r>
      <w:r w:rsidR="00644CD5">
        <w:t>.</w:t>
      </w:r>
      <w:r>
        <w:t>u11) + 0</w:t>
      </w:r>
      <w:r w:rsidR="00644CD5">
        <w:t>.</w:t>
      </w:r>
      <w:r>
        <w:t>124*T(v29</w:t>
      </w:r>
      <w:r w:rsidR="00644CD5">
        <w:t>.</w:t>
      </w:r>
      <w:r>
        <w:t>u12) + 0</w:t>
      </w:r>
      <w:r w:rsidR="00644CD5">
        <w:t>.</w:t>
      </w:r>
      <w:r>
        <w:t>095*T(v35</w:t>
      </w:r>
      <w:r w:rsidR="00644CD5">
        <w:t>.</w:t>
      </w:r>
      <w:r>
        <w:t>u7) + 0</w:t>
      </w:r>
      <w:r w:rsidR="00644CD5">
        <w:t>.</w:t>
      </w:r>
      <w:r>
        <w:t>0944*T(v19</w:t>
      </w:r>
      <w:r w:rsidR="00644CD5">
        <w:t>.</w:t>
      </w:r>
      <w:r>
        <w:t>u23) + 0</w:t>
      </w:r>
      <w:r w:rsidR="00644CD5">
        <w:t>.</w:t>
      </w:r>
      <w:r>
        <w:t>136*T(v1</w:t>
      </w:r>
      <w:r w:rsidR="00644CD5">
        <w:t>.</w:t>
      </w:r>
      <w:r>
        <w:t>u32) -0</w:t>
      </w:r>
      <w:r w:rsidR="00644CD5">
        <w:t>.</w:t>
      </w:r>
      <w:r>
        <w:t>0963*T(v2</w:t>
      </w:r>
      <w:r w:rsidR="00644CD5">
        <w:t>.</w:t>
      </w:r>
      <w:r>
        <w:t>u26) -0</w:t>
      </w:r>
      <w:r w:rsidR="00644CD5">
        <w:t>.</w:t>
      </w:r>
      <w:r>
        <w:t>076*T(v32</w:t>
      </w:r>
      <w:r w:rsidR="00644CD5">
        <w:t>.</w:t>
      </w:r>
      <w:r>
        <w:t>u9) + 0</w:t>
      </w:r>
      <w:r w:rsidR="00644CD5">
        <w:t>.</w:t>
      </w:r>
      <w:r>
        <w:t>119*T(v6</w:t>
      </w:r>
      <w:r w:rsidR="00644CD5">
        <w:t>.</w:t>
      </w:r>
      <w:r>
        <w:t>u32) -0</w:t>
      </w:r>
      <w:r w:rsidR="00644CD5">
        <w:t>.</w:t>
      </w:r>
      <w:r>
        <w:t>102*T(v12</w:t>
      </w:r>
      <w:r w:rsidR="00644CD5">
        <w:t>.</w:t>
      </w:r>
      <w:r>
        <w:t>u20) -0</w:t>
      </w:r>
      <w:r w:rsidR="00644CD5">
        <w:t>.</w:t>
      </w:r>
      <w:r>
        <w:t>0787*T(v27</w:t>
      </w:r>
      <w:r w:rsidR="00644CD5">
        <w:t>.</w:t>
      </w:r>
      <w:r>
        <w:t>u13) -0</w:t>
      </w:r>
      <w:r w:rsidR="00644CD5">
        <w:t>.</w:t>
      </w:r>
      <w:r>
        <w:t>126*T(v9</w:t>
      </w:r>
      <w:r w:rsidR="00644CD5">
        <w:t>.</w:t>
      </w:r>
      <w:r>
        <w:t>u9) -0</w:t>
      </w:r>
      <w:r w:rsidR="00644CD5">
        <w:t>.</w:t>
      </w:r>
      <w:r>
        <w:t>107*T(v17</w:t>
      </w:r>
      <w:r w:rsidR="00644CD5">
        <w:t>.</w:t>
      </w:r>
      <w:r>
        <w:t>u15) -0</w:t>
      </w:r>
      <w:r w:rsidR="00644CD5">
        <w:t>.</w:t>
      </w:r>
      <w:r>
        <w:t>0941*T(v24</w:t>
      </w:r>
      <w:r w:rsidR="00644CD5">
        <w:t>.</w:t>
      </w:r>
      <w:r>
        <w:t>u11) + 0</w:t>
      </w:r>
      <w:r w:rsidR="00644CD5">
        <w:t>.</w:t>
      </w:r>
      <w:r>
        <w:t>114*T(v14</w:t>
      </w:r>
      <w:r w:rsidR="00644CD5">
        <w:t>.</w:t>
      </w:r>
      <w:r>
        <w:t>u19) + 0</w:t>
      </w:r>
      <w:r w:rsidR="00644CD5">
        <w:t>.</w:t>
      </w:r>
      <w:r>
        <w:t>107*T(v25</w:t>
      </w:r>
      <w:r w:rsidR="00644CD5">
        <w:t>.</w:t>
      </w:r>
      <w:r>
        <w:t>u17) + 0</w:t>
      </w:r>
      <w:r w:rsidR="00644CD5">
        <w:t>.</w:t>
      </w:r>
      <w:r>
        <w:t>11*T(v11</w:t>
      </w:r>
      <w:r w:rsidR="00644CD5">
        <w:t>.</w:t>
      </w:r>
      <w:r>
        <w:t>u6) + 0</w:t>
      </w:r>
      <w:r w:rsidR="00644CD5">
        <w:t>.</w:t>
      </w:r>
      <w:r>
        <w:t>0741*T(v31) + 0</w:t>
      </w:r>
      <w:r w:rsidR="00644CD5">
        <w:t>.</w:t>
      </w:r>
      <w:r>
        <w:t>0614*T(u31) + 0</w:t>
      </w:r>
      <w:r w:rsidR="00644CD5">
        <w:t>.</w:t>
      </w:r>
      <w:r>
        <w:t>0883*T(v1</w:t>
      </w:r>
      <w:r w:rsidR="00644CD5">
        <w:t>.</w:t>
      </w:r>
      <w:r>
        <w:t>u23) + 0</w:t>
      </w:r>
      <w:r w:rsidR="00644CD5">
        <w:t>.</w:t>
      </w:r>
      <w:r>
        <w:t>104*T(v14</w:t>
      </w:r>
      <w:r w:rsidR="00644CD5">
        <w:t>.</w:t>
      </w:r>
      <w:r>
        <w:t>u7) + 0</w:t>
      </w:r>
      <w:r w:rsidR="00644CD5">
        <w:t>.</w:t>
      </w:r>
      <w:r>
        <w:t>0777*T(u12) -0</w:t>
      </w:r>
      <w:r w:rsidR="00644CD5">
        <w:t>.</w:t>
      </w:r>
      <w:r>
        <w:t>0988*T(v10</w:t>
      </w:r>
      <w:r w:rsidR="00644CD5">
        <w:t>.</w:t>
      </w:r>
      <w:r>
        <w:t>u20) -0</w:t>
      </w:r>
      <w:r w:rsidR="00644CD5">
        <w:t>.</w:t>
      </w:r>
      <w:r>
        <w:t>0902*T(v11</w:t>
      </w:r>
      <w:r w:rsidR="00644CD5">
        <w:t>.</w:t>
      </w:r>
      <w:r>
        <w:t>u17) -0</w:t>
      </w:r>
      <w:r w:rsidR="00644CD5">
        <w:t>.</w:t>
      </w:r>
      <w:r>
        <w:t>12*T(v26</w:t>
      </w:r>
      <w:r w:rsidR="00644CD5">
        <w:t>.</w:t>
      </w:r>
      <w:r>
        <w:t>u2) + 0</w:t>
      </w:r>
      <w:r w:rsidR="00644CD5">
        <w:t>.</w:t>
      </w:r>
      <w:r>
        <w:t>0796*T(v5</w:t>
      </w:r>
      <w:r w:rsidR="00644CD5">
        <w:t>.</w:t>
      </w:r>
      <w:r>
        <w:t>u25) -0</w:t>
      </w:r>
      <w:r w:rsidR="00644CD5">
        <w:t>.</w:t>
      </w:r>
      <w:r>
        <w:t>0782*T(v5</w:t>
      </w:r>
      <w:r w:rsidR="00644CD5">
        <w:t>.</w:t>
      </w:r>
      <w:r>
        <w:t>u13) + 0</w:t>
      </w:r>
      <w:r w:rsidR="00644CD5">
        <w:t>.</w:t>
      </w:r>
      <w:r>
        <w:t>0817*T(v1</w:t>
      </w:r>
      <w:r w:rsidR="00644CD5">
        <w:t>.</w:t>
      </w:r>
      <w:r>
        <w:t>u40) -0</w:t>
      </w:r>
      <w:r w:rsidR="00644CD5">
        <w:t>.</w:t>
      </w:r>
      <w:r>
        <w:t>0881*T(v16</w:t>
      </w:r>
      <w:r w:rsidR="00644CD5">
        <w:t>.</w:t>
      </w:r>
      <w:r>
        <w:t>u18) + 0</w:t>
      </w:r>
      <w:r w:rsidR="00644CD5">
        <w:t>.</w:t>
      </w:r>
      <w:r>
        <w:t>0789*T(v2</w:t>
      </w:r>
      <w:r w:rsidR="00644CD5">
        <w:t>.</w:t>
      </w:r>
      <w:r>
        <w:t>u18) + 0</w:t>
      </w:r>
      <w:r w:rsidR="00644CD5">
        <w:t>.</w:t>
      </w:r>
      <w:r>
        <w:t>0822*T(v12</w:t>
      </w:r>
      <w:r w:rsidR="00644CD5">
        <w:t>.</w:t>
      </w:r>
      <w:r>
        <w:t>u18) -0</w:t>
      </w:r>
      <w:r w:rsidR="00644CD5">
        <w:t>.</w:t>
      </w:r>
      <w:r>
        <w:t>0739*T(v22</w:t>
      </w:r>
      <w:r w:rsidR="00644CD5">
        <w:t>.</w:t>
      </w:r>
      <w:r>
        <w:t>u9) -0</w:t>
      </w:r>
      <w:r w:rsidR="00644CD5">
        <w:t>.</w:t>
      </w:r>
      <w:r>
        <w:t>104*T(v6</w:t>
      </w:r>
      <w:r w:rsidR="00644CD5">
        <w:t>.</w:t>
      </w:r>
      <w:r>
        <w:t>u6) -0</w:t>
      </w:r>
      <w:r w:rsidR="00644CD5">
        <w:t>.</w:t>
      </w:r>
      <w:r>
        <w:t>0734*T(v10</w:t>
      </w:r>
      <w:r w:rsidR="00644CD5">
        <w:t>.</w:t>
      </w:r>
      <w:r>
        <w:t>u17) + 0</w:t>
      </w:r>
      <w:r w:rsidR="00644CD5">
        <w:t>.</w:t>
      </w:r>
      <w:r>
        <w:t>0718*T(v8</w:t>
      </w:r>
      <w:r w:rsidR="00644CD5">
        <w:t>.</w:t>
      </w:r>
      <w:r>
        <w:t>u28) + 0</w:t>
      </w:r>
      <w:r w:rsidR="00644CD5">
        <w:t>.</w:t>
      </w:r>
      <w:r>
        <w:t>0913*T(v2</w:t>
      </w:r>
      <w:r w:rsidR="00644CD5">
        <w:t>.</w:t>
      </w:r>
      <w:r>
        <w:t>u7) + 0</w:t>
      </w:r>
      <w:r w:rsidR="00644CD5">
        <w:t>.</w:t>
      </w:r>
      <w:r>
        <w:t>0915*T(v15</w:t>
      </w:r>
      <w:r w:rsidR="00644CD5">
        <w:t>.</w:t>
      </w:r>
      <w:r>
        <w:t>u6) + 0</w:t>
      </w:r>
      <w:r w:rsidR="00644CD5">
        <w:t>.</w:t>
      </w:r>
      <w:r>
        <w:t>0792*T(v14</w:t>
      </w:r>
      <w:r w:rsidR="00644CD5">
        <w:t>.</w:t>
      </w:r>
      <w:r>
        <w:t>u8) -0</w:t>
      </w:r>
      <w:r w:rsidR="00644CD5">
        <w:t>.</w:t>
      </w:r>
      <w:r>
        <w:t>0751*T(v13</w:t>
      </w:r>
      <w:r w:rsidR="00644CD5">
        <w:t>.</w:t>
      </w:r>
      <w:r>
        <w:t>u9) -0</w:t>
      </w:r>
      <w:r w:rsidR="00644CD5">
        <w:t>.</w:t>
      </w:r>
      <w:r>
        <w:t>119*T(v1</w:t>
      </w:r>
      <w:r w:rsidR="00644CD5">
        <w:t>.</w:t>
      </w:r>
      <w:r>
        <w:t>u2) + 0</w:t>
      </w:r>
      <w:r w:rsidR="00644CD5">
        <w:t>.</w:t>
      </w:r>
      <w:r>
        <w:t>0759*T(v8</w:t>
      </w:r>
      <w:r w:rsidR="00644CD5">
        <w:t>.</w:t>
      </w:r>
      <w:r>
        <w:t>u20) -0</w:t>
      </w:r>
      <w:r w:rsidR="00644CD5">
        <w:t>.</w:t>
      </w:r>
      <w:r>
        <w:t>0629*T(v9</w:t>
      </w:r>
      <w:r w:rsidR="00644CD5">
        <w:t>.</w:t>
      </w:r>
      <w:r>
        <w:t>u33) -0</w:t>
      </w:r>
      <w:r w:rsidR="00644CD5">
        <w:t>.</w:t>
      </w:r>
      <w:r>
        <w:t>0847*T(v23</w:t>
      </w:r>
      <w:r w:rsidR="00644CD5">
        <w:t>.</w:t>
      </w:r>
      <w:r>
        <w:t>u4) + 0</w:t>
      </w:r>
      <w:r w:rsidR="00644CD5">
        <w:t>.</w:t>
      </w:r>
      <w:r>
        <w:t>0704*T(v10</w:t>
      </w:r>
      <w:r w:rsidR="00644CD5">
        <w:t>.</w:t>
      </w:r>
      <w:r>
        <w:t>u26) -0</w:t>
      </w:r>
      <w:r w:rsidR="00644CD5">
        <w:t>.</w:t>
      </w:r>
      <w:r>
        <w:t>0461*T(v32) + 0</w:t>
      </w:r>
      <w:r w:rsidR="00644CD5">
        <w:t>.</w:t>
      </w:r>
      <w:r>
        <w:t>0627*T(v12</w:t>
      </w:r>
      <w:r w:rsidR="00644CD5">
        <w:t>.</w:t>
      </w:r>
      <w:r>
        <w:t>u24) + 0</w:t>
      </w:r>
      <w:r w:rsidR="00644CD5">
        <w:t>.</w:t>
      </w:r>
      <w:r>
        <w:t>0627*T(v8</w:t>
      </w:r>
      <w:r w:rsidR="00644CD5">
        <w:t>.</w:t>
      </w:r>
      <w:r>
        <w:t>u32) -0</w:t>
      </w:r>
      <w:r w:rsidR="00644CD5">
        <w:t>.</w:t>
      </w:r>
      <w:r>
        <w:t>0716*T(v23</w:t>
      </w:r>
      <w:r w:rsidR="00644CD5">
        <w:t>.</w:t>
      </w:r>
      <w:r>
        <w:t>u11) + 0</w:t>
      </w:r>
      <w:r w:rsidR="00644CD5">
        <w:t>.</w:t>
      </w:r>
      <w:r>
        <w:t>0605*T(v19</w:t>
      </w:r>
      <w:r w:rsidR="00644CD5">
        <w:t>.</w:t>
      </w:r>
      <w:r>
        <w:t>u6) -0</w:t>
      </w:r>
      <w:r w:rsidR="00644CD5">
        <w:t>.</w:t>
      </w:r>
      <w:r>
        <w:t>0683*T(v6</w:t>
      </w:r>
      <w:r w:rsidR="00644CD5">
        <w:t>.</w:t>
      </w:r>
      <w:r>
        <w:t>u19) -0</w:t>
      </w:r>
      <w:r w:rsidR="00644CD5">
        <w:t>.</w:t>
      </w:r>
      <w:r>
        <w:t>058*T(v26</w:t>
      </w:r>
      <w:r w:rsidR="00644CD5">
        <w:t>.</w:t>
      </w:r>
      <w:r>
        <w:t>u15) -0</w:t>
      </w:r>
      <w:r w:rsidR="00644CD5">
        <w:t>.</w:t>
      </w:r>
      <w:r>
        <w:t>0636*T(v4</w:t>
      </w:r>
      <w:r w:rsidR="00644CD5">
        <w:t>.</w:t>
      </w:r>
      <w:r>
        <w:t>u39) + 0</w:t>
      </w:r>
      <w:r w:rsidR="00644CD5">
        <w:t>.</w:t>
      </w:r>
      <w:r>
        <w:t>0581*T(v19</w:t>
      </w:r>
      <w:r w:rsidR="00644CD5">
        <w:t>.</w:t>
      </w:r>
      <w:r>
        <w:t>u10) + 0</w:t>
      </w:r>
      <w:r w:rsidR="00644CD5">
        <w:t>.</w:t>
      </w:r>
      <w:r>
        <w:t>0578*T(v28</w:t>
      </w:r>
      <w:r w:rsidR="00644CD5">
        <w:t>.</w:t>
      </w:r>
      <w:r>
        <w:t>u1) -0</w:t>
      </w:r>
      <w:r w:rsidR="00644CD5">
        <w:t>.</w:t>
      </w:r>
      <w:r>
        <w:t>042*T(v34) + 0</w:t>
      </w:r>
      <w:r w:rsidR="00644CD5">
        <w:t>.</w:t>
      </w:r>
      <w:r>
        <w:t>0567*T(v23</w:t>
      </w:r>
      <w:r w:rsidR="00644CD5">
        <w:t>.</w:t>
      </w:r>
      <w:r>
        <w:t>u17) + 0</w:t>
      </w:r>
      <w:r w:rsidR="00644CD5">
        <w:t>.</w:t>
      </w:r>
      <w:r>
        <w:t>0714*T(v17</w:t>
      </w:r>
      <w:r w:rsidR="00644CD5">
        <w:t>.</w:t>
      </w:r>
      <w:r>
        <w:t>u4) + 0</w:t>
      </w:r>
      <w:r w:rsidR="00644CD5">
        <w:t>.</w:t>
      </w:r>
      <w:r>
        <w:t>0555*T(v18</w:t>
      </w:r>
      <w:r w:rsidR="00644CD5">
        <w:t>.</w:t>
      </w:r>
      <w:r>
        <w:t>u23) -0</w:t>
      </w:r>
      <w:r w:rsidR="00644CD5">
        <w:t>.</w:t>
      </w:r>
      <w:r>
        <w:t>0876*T(v4</w:t>
      </w:r>
      <w:r w:rsidR="00644CD5">
        <w:t>.</w:t>
      </w:r>
      <w:r>
        <w:t>u2) -0</w:t>
      </w:r>
      <w:r w:rsidR="00644CD5">
        <w:t>.</w:t>
      </w:r>
      <w:r>
        <w:t>0588*T(v23</w:t>
      </w:r>
      <w:r w:rsidR="00644CD5">
        <w:t>.</w:t>
      </w:r>
      <w:r>
        <w:t>u18) -0</w:t>
      </w:r>
      <w:r w:rsidR="00644CD5">
        <w:t>.</w:t>
      </w:r>
      <w:r>
        <w:t>0553*T(v34</w:t>
      </w:r>
      <w:r w:rsidR="00644CD5">
        <w:t>.</w:t>
      </w:r>
      <w:r>
        <w:t>u5) -0</w:t>
      </w:r>
      <w:r w:rsidR="00644CD5">
        <w:t>.</w:t>
      </w:r>
      <w:r>
        <w:t>0612*T(v5</w:t>
      </w:r>
      <w:r w:rsidR="00644CD5">
        <w:t>.</w:t>
      </w:r>
      <w:r>
        <w:t>u17) + 0</w:t>
      </w:r>
      <w:r w:rsidR="00644CD5">
        <w:t>.</w:t>
      </w:r>
      <w:r>
        <w:t>0381*T(u19) + 0</w:t>
      </w:r>
      <w:r w:rsidR="00644CD5">
        <w:t>.</w:t>
      </w:r>
      <w:r>
        <w:t>0518*T(v28</w:t>
      </w:r>
      <w:r w:rsidR="00644CD5">
        <w:t>.</w:t>
      </w:r>
      <w:r>
        <w:t>u9) -0</w:t>
      </w:r>
      <w:r w:rsidR="00644CD5">
        <w:t>.</w:t>
      </w:r>
      <w:r>
        <w:t>0526*T(v20</w:t>
      </w:r>
      <w:r w:rsidR="00644CD5">
        <w:t>.</w:t>
      </w:r>
      <w:r>
        <w:t>u5) -0</w:t>
      </w:r>
      <w:r w:rsidR="00644CD5">
        <w:t>.</w:t>
      </w:r>
      <w:r>
        <w:t>0494*T(v15</w:t>
      </w:r>
      <w:r w:rsidR="00644CD5">
        <w:t>.</w:t>
      </w:r>
      <w:r>
        <w:t>u11) -0</w:t>
      </w:r>
      <w:r w:rsidR="00644CD5">
        <w:t>.</w:t>
      </w:r>
      <w:r>
        <w:t>0329*T(u18) -0</w:t>
      </w:r>
      <w:r w:rsidR="00644CD5">
        <w:t>.</w:t>
      </w:r>
      <w:r>
        <w:t>0541*T(v8</w:t>
      </w:r>
      <w:r w:rsidR="00644CD5">
        <w:t>.</w:t>
      </w:r>
      <w:r>
        <w:t>u12) -0</w:t>
      </w:r>
      <w:r w:rsidR="00644CD5">
        <w:t>.</w:t>
      </w:r>
      <w:r>
        <w:t>0415*T(v16</w:t>
      </w:r>
      <w:r w:rsidR="00644CD5">
        <w:t>.</w:t>
      </w:r>
      <w:r>
        <w:t>u19) -0</w:t>
      </w:r>
      <w:r w:rsidR="00644CD5">
        <w:t>.</w:t>
      </w:r>
      <w:r>
        <w:t>0464*T(v2</w:t>
      </w:r>
      <w:r w:rsidR="00644CD5">
        <w:t>.</w:t>
      </w:r>
      <w:r>
        <w:t>u11) + 0</w:t>
      </w:r>
      <w:r w:rsidR="00644CD5">
        <w:t>.</w:t>
      </w:r>
      <w:r>
        <w:t>0397*T(v39</w:t>
      </w:r>
      <w:r w:rsidR="00644CD5">
        <w:t>.</w:t>
      </w:r>
      <w:r>
        <w:t>u3) -0</w:t>
      </w:r>
      <w:r w:rsidR="00644CD5">
        <w:t>.</w:t>
      </w:r>
      <w:r>
        <w:t>0425*T(v16</w:t>
      </w:r>
      <w:r w:rsidR="00644CD5">
        <w:t>.</w:t>
      </w:r>
      <w:r>
        <w:t>u23) -0</w:t>
      </w:r>
      <w:r w:rsidR="00644CD5">
        <w:t>.</w:t>
      </w:r>
      <w:r>
        <w:t>0444*T(v1</w:t>
      </w:r>
      <w:r w:rsidR="00644CD5">
        <w:t>.</w:t>
      </w:r>
      <w:r>
        <w:t>u25) -0</w:t>
      </w:r>
      <w:r w:rsidR="00644CD5">
        <w:t>.</w:t>
      </w:r>
      <w:r>
        <w:t>0413*T(v6</w:t>
      </w:r>
      <w:r w:rsidR="00644CD5">
        <w:t>.</w:t>
      </w:r>
      <w:r>
        <w:t>u35) -0</w:t>
      </w:r>
      <w:r w:rsidR="00644CD5">
        <w:t>.</w:t>
      </w:r>
      <w:r>
        <w:t>0392*T(v14</w:t>
      </w:r>
      <w:r w:rsidR="00644CD5">
        <w:t>.</w:t>
      </w:r>
      <w:r>
        <w:t>u25) + 0</w:t>
      </w:r>
      <w:r w:rsidR="00644CD5">
        <w:t>.</w:t>
      </w:r>
      <w:r>
        <w:t>0388*T(v20</w:t>
      </w:r>
      <w:r w:rsidR="00644CD5">
        <w:t>.</w:t>
      </w:r>
      <w:r>
        <w:t>u22) -0</w:t>
      </w:r>
      <w:r w:rsidR="00644CD5">
        <w:t>.</w:t>
      </w:r>
      <w:r>
        <w:t>0378*T(v14</w:t>
      </w:r>
      <w:r w:rsidR="00644CD5">
        <w:t>.</w:t>
      </w:r>
      <w:r>
        <w:t>u26) + 0</w:t>
      </w:r>
      <w:r w:rsidR="00644CD5">
        <w:t>.</w:t>
      </w:r>
      <w:r>
        <w:t>0432*T(v3</w:t>
      </w:r>
      <w:r w:rsidR="00644CD5">
        <w:t>.</w:t>
      </w:r>
      <w:r>
        <w:t>u18) + 0</w:t>
      </w:r>
      <w:r w:rsidR="00644CD5">
        <w:t>.</w:t>
      </w:r>
      <w:r>
        <w:t>0359*T(v6</w:t>
      </w:r>
      <w:r w:rsidR="00644CD5">
        <w:t>.</w:t>
      </w:r>
      <w:r>
        <w:t>u13) + 0</w:t>
      </w:r>
      <w:r w:rsidR="00644CD5">
        <w:t>.</w:t>
      </w:r>
      <w:r>
        <w:t>026*T(u23) + 0</w:t>
      </w:r>
      <w:r w:rsidR="00644CD5">
        <w:t>.</w:t>
      </w:r>
      <w:r>
        <w:t>0389*T(v1</w:t>
      </w:r>
      <w:r w:rsidR="00644CD5">
        <w:t>.</w:t>
      </w:r>
      <w:r>
        <w:t>u13) -0</w:t>
      </w:r>
      <w:r w:rsidR="00644CD5">
        <w:t>.</w:t>
      </w:r>
      <w:r>
        <w:t>0334*T(v12</w:t>
      </w:r>
      <w:r w:rsidR="00644CD5">
        <w:t>.</w:t>
      </w:r>
      <w:r>
        <w:t>u14) + 0</w:t>
      </w:r>
      <w:r w:rsidR="00644CD5">
        <w:t>.</w:t>
      </w:r>
      <w:r>
        <w:t>0317*T(v15</w:t>
      </w:r>
      <w:r w:rsidR="00644CD5">
        <w:t>.</w:t>
      </w:r>
      <w:r>
        <w:t>u16) -0</w:t>
      </w:r>
      <w:r w:rsidR="00644CD5">
        <w:t>.</w:t>
      </w:r>
      <w:r>
        <w:t>0275*Volume -0</w:t>
      </w:r>
      <w:r w:rsidR="00644CD5">
        <w:t>.</w:t>
      </w:r>
      <w:r>
        <w:t>0327*T(v27</w:t>
      </w:r>
      <w:r w:rsidR="00644CD5">
        <w:t>.</w:t>
      </w:r>
      <w:r>
        <w:t>u3) -0</w:t>
      </w:r>
      <w:r w:rsidR="00644CD5">
        <w:t>.</w:t>
      </w:r>
      <w:r>
        <w:t>0286*T(v14</w:t>
      </w:r>
      <w:r w:rsidR="00644CD5">
        <w:t>.</w:t>
      </w:r>
      <w:r>
        <w:t>u16) -0</w:t>
      </w:r>
      <w:r w:rsidR="00644CD5">
        <w:t>.</w:t>
      </w:r>
      <w:r>
        <w:t>0256*T(v38</w:t>
      </w:r>
      <w:r w:rsidR="00644CD5">
        <w:t>.</w:t>
      </w:r>
      <w:r>
        <w:t>u3) + 0</w:t>
      </w:r>
      <w:r w:rsidR="00644CD5">
        <w:t>.</w:t>
      </w:r>
      <w:r>
        <w:t>0269*T(v7</w:t>
      </w:r>
      <w:r w:rsidR="00644CD5">
        <w:t>.</w:t>
      </w:r>
      <w:r>
        <w:t>u18) + 0</w:t>
      </w:r>
      <w:r w:rsidR="00644CD5">
        <w:t>.</w:t>
      </w:r>
      <w:r>
        <w:t>0248*T(v2</w:t>
      </w:r>
      <w:r w:rsidR="00644CD5">
        <w:t>.</w:t>
      </w:r>
      <w:r>
        <w:t>u28) -0</w:t>
      </w:r>
      <w:r w:rsidR="00644CD5">
        <w:t>.</w:t>
      </w:r>
      <w:r>
        <w:t>0328*T(v6</w:t>
      </w:r>
      <w:r w:rsidR="00644CD5">
        <w:t>.</w:t>
      </w:r>
      <w:r>
        <w:t>u2) -0</w:t>
      </w:r>
      <w:r w:rsidR="00644CD5">
        <w:t>.</w:t>
      </w:r>
      <w:r>
        <w:t>0164*T(u17) + 0</w:t>
      </w:r>
      <w:r w:rsidR="00644CD5">
        <w:t>.</w:t>
      </w:r>
      <w:r>
        <w:t>0247*T(v1</w:t>
      </w:r>
      <w:r w:rsidR="00644CD5">
        <w:t>.</w:t>
      </w:r>
      <w:r>
        <w:t>u39) -0</w:t>
      </w:r>
      <w:r w:rsidR="00644CD5">
        <w:t>.</w:t>
      </w:r>
      <w:r>
        <w:t>022*T(v3</w:t>
      </w:r>
      <w:r w:rsidR="00644CD5">
        <w:t>.</w:t>
      </w:r>
      <w:r>
        <w:t>u21) -0</w:t>
      </w:r>
      <w:r w:rsidR="00644CD5">
        <w:t>.</w:t>
      </w:r>
      <w:r>
        <w:t>0232*T(v12</w:t>
      </w:r>
      <w:r w:rsidR="00644CD5">
        <w:t>.</w:t>
      </w:r>
      <w:r>
        <w:t>u8) -0</w:t>
      </w:r>
      <w:r w:rsidR="00644CD5">
        <w:t>.</w:t>
      </w:r>
      <w:r>
        <w:t>0243*T(v5</w:t>
      </w:r>
      <w:r w:rsidR="00644CD5">
        <w:t>.</w:t>
      </w:r>
      <w:r>
        <w:t>u12) -0</w:t>
      </w:r>
      <w:r w:rsidR="00644CD5">
        <w:t>.</w:t>
      </w:r>
      <w:r>
        <w:t>0211*T(v19</w:t>
      </w:r>
      <w:r w:rsidR="00644CD5">
        <w:t>.</w:t>
      </w:r>
      <w:r>
        <w:t>u17) -0</w:t>
      </w:r>
      <w:r w:rsidR="00644CD5">
        <w:t>.</w:t>
      </w:r>
      <w:r>
        <w:t>0199*T(v13</w:t>
      </w:r>
      <w:r w:rsidR="00644CD5">
        <w:t>.</w:t>
      </w:r>
      <w:r>
        <w:t>u23) + 0</w:t>
      </w:r>
      <w:r w:rsidR="00644CD5">
        <w:t>.</w:t>
      </w:r>
      <w:r>
        <w:t>0181*Volume^2 + 0</w:t>
      </w:r>
      <w:r w:rsidR="00644CD5">
        <w:t>.</w:t>
      </w:r>
      <w:r>
        <w:t>019*T(v9</w:t>
      </w:r>
      <w:r w:rsidR="00644CD5">
        <w:t>.</w:t>
      </w:r>
      <w:r>
        <w:t>u18) -0</w:t>
      </w:r>
      <w:r w:rsidR="00644CD5">
        <w:t>.</w:t>
      </w:r>
      <w:r>
        <w:t>0231*T(v4</w:t>
      </w:r>
      <w:r w:rsidR="00644CD5">
        <w:t>.</w:t>
      </w:r>
      <w:r>
        <w:t>u3) -0</w:t>
      </w:r>
      <w:r w:rsidR="00644CD5">
        <w:t>.</w:t>
      </w:r>
      <w:r>
        <w:t>0165*T(v13</w:t>
      </w:r>
      <w:r w:rsidR="00644CD5">
        <w:t>.</w:t>
      </w:r>
      <w:r>
        <w:t>u18) + 0</w:t>
      </w:r>
      <w:r w:rsidR="00644CD5">
        <w:t>.</w:t>
      </w:r>
      <w:r>
        <w:t>0162*T(v13</w:t>
      </w:r>
      <w:r w:rsidR="00644CD5">
        <w:t>.</w:t>
      </w:r>
      <w:r>
        <w:t>u13) + 0</w:t>
      </w:r>
      <w:r w:rsidR="00644CD5">
        <w:t>.</w:t>
      </w:r>
      <w:r>
        <w:t>016*T(v17</w:t>
      </w:r>
      <w:r w:rsidR="00644CD5">
        <w:t>.</w:t>
      </w:r>
      <w:r>
        <w:t>u11) + 0</w:t>
      </w:r>
      <w:r w:rsidR="00644CD5">
        <w:t>.</w:t>
      </w:r>
      <w:r>
        <w:t>0148*T(v2</w:t>
      </w:r>
      <w:r w:rsidR="00644CD5">
        <w:t>.</w:t>
      </w:r>
      <w:r>
        <w:t>u33) -0</w:t>
      </w:r>
      <w:r w:rsidR="00644CD5">
        <w:t>.</w:t>
      </w:r>
      <w:r>
        <w:t>00236*NumHal + 0</w:t>
      </w:r>
      <w:r w:rsidR="00644CD5">
        <w:t>.</w:t>
      </w:r>
      <w:r>
        <w:t>015*T(v2</w:t>
      </w:r>
      <w:r w:rsidR="00644CD5">
        <w:t>.</w:t>
      </w:r>
      <w:r>
        <w:t>u21) + 0</w:t>
      </w:r>
      <w:r w:rsidR="00644CD5">
        <w:t>.</w:t>
      </w:r>
      <w:r>
        <w:t>0146*T(v2</w:t>
      </w:r>
      <w:r w:rsidR="00644CD5">
        <w:t>.</w:t>
      </w:r>
      <w:r>
        <w:t>u15) -0</w:t>
      </w:r>
      <w:r w:rsidR="00644CD5">
        <w:t>.</w:t>
      </w:r>
      <w:r>
        <w:t>017*T(v1</w:t>
      </w:r>
      <w:r w:rsidR="00644CD5">
        <w:t>.</w:t>
      </w:r>
      <w:r>
        <w:t>u12) + 0</w:t>
      </w:r>
      <w:r w:rsidR="00644CD5">
        <w:t>.</w:t>
      </w:r>
      <w:r>
        <w:t>013*T(v37</w:t>
      </w:r>
      <w:r w:rsidR="00644CD5">
        <w:t>.</w:t>
      </w:r>
      <w:r>
        <w:t>u1) + 0</w:t>
      </w:r>
      <w:r w:rsidR="00644CD5">
        <w:t>.</w:t>
      </w:r>
      <w:r>
        <w:t>0133*T(v3</w:t>
      </w:r>
      <w:r w:rsidR="00644CD5">
        <w:t>.</w:t>
      </w:r>
      <w:r>
        <w:t>u35) + 0</w:t>
      </w:r>
      <w:r w:rsidR="00644CD5">
        <w:t>.</w:t>
      </w:r>
      <w:r>
        <w:t>0168*T(v2</w:t>
      </w:r>
      <w:r w:rsidR="00644CD5">
        <w:t>.</w:t>
      </w:r>
      <w:r>
        <w:t>u3) -0</w:t>
      </w:r>
      <w:r w:rsidR="00644CD5">
        <w:t>.</w:t>
      </w:r>
      <w:r>
        <w:t>014*T(v8</w:t>
      </w:r>
      <w:r w:rsidR="00644CD5">
        <w:t>.</w:t>
      </w:r>
      <w:r>
        <w:t>u15) + 0</w:t>
      </w:r>
      <w:r w:rsidR="00644CD5">
        <w:t>.</w:t>
      </w:r>
      <w:r>
        <w:t>0132*T(v23</w:t>
      </w:r>
      <w:r w:rsidR="00644CD5">
        <w:t>.</w:t>
      </w:r>
      <w:r>
        <w:t>u9) + 0</w:t>
      </w:r>
      <w:r w:rsidR="00644CD5">
        <w:t>.</w:t>
      </w:r>
      <w:r>
        <w:t>0102*T(v32</w:t>
      </w:r>
      <w:r w:rsidR="00644CD5">
        <w:t>.</w:t>
      </w:r>
      <w:r>
        <w:t>u5) + 0</w:t>
      </w:r>
      <w:r w:rsidR="00644CD5">
        <w:t>.</w:t>
      </w:r>
      <w:r>
        <w:t>00886*T(v18</w:t>
      </w:r>
      <w:r w:rsidR="00644CD5">
        <w:t>.</w:t>
      </w:r>
      <w:r>
        <w:t>u18) -0</w:t>
      </w:r>
      <w:r w:rsidR="00644CD5">
        <w:t>.</w:t>
      </w:r>
      <w:r>
        <w:t>009*T(v19</w:t>
      </w:r>
      <w:r w:rsidR="00644CD5">
        <w:t>.</w:t>
      </w:r>
      <w:r>
        <w:t>u8) + 0</w:t>
      </w:r>
      <w:r w:rsidR="00644CD5">
        <w:t>.</w:t>
      </w:r>
      <w:r>
        <w:t>00972*T(v7</w:t>
      </w:r>
      <w:r w:rsidR="00644CD5">
        <w:t>.</w:t>
      </w:r>
      <w:r>
        <w:t>u17) + 0</w:t>
      </w:r>
      <w:r w:rsidR="00644CD5">
        <w:t>.</w:t>
      </w:r>
      <w:r>
        <w:t>00924*T(v4</w:t>
      </w:r>
      <w:r w:rsidR="00644CD5">
        <w:t>.</w:t>
      </w:r>
      <w:r>
        <w:t>u8) + 0</w:t>
      </w:r>
      <w:r w:rsidR="00644CD5">
        <w:t>.</w:t>
      </w:r>
      <w:r>
        <w:t>00791*T(v1</w:t>
      </w:r>
      <w:r w:rsidR="00644CD5">
        <w:t>.</w:t>
      </w:r>
      <w:r>
        <w:t>u37) -0</w:t>
      </w:r>
      <w:r w:rsidR="00644CD5">
        <w:t>.</w:t>
      </w:r>
      <w:r>
        <w:t>00521*T(u21) -0</w:t>
      </w:r>
      <w:r w:rsidR="00644CD5">
        <w:t>.</w:t>
      </w:r>
      <w:r>
        <w:t>007*T(v18</w:t>
      </w:r>
      <w:r w:rsidR="00644CD5">
        <w:t>.</w:t>
      </w:r>
      <w:r>
        <w:t>u25) -0</w:t>
      </w:r>
      <w:r w:rsidR="00644CD5">
        <w:t>.</w:t>
      </w:r>
      <w:r>
        <w:t>00723*T(v4</w:t>
      </w:r>
      <w:r w:rsidR="00644CD5">
        <w:t>.</w:t>
      </w:r>
      <w:r>
        <w:t>u29) + 0</w:t>
      </w:r>
      <w:r w:rsidR="00644CD5">
        <w:t>.</w:t>
      </w:r>
      <w:r>
        <w:t>00756*T(v12</w:t>
      </w:r>
      <w:r w:rsidR="00644CD5">
        <w:t>.</w:t>
      </w:r>
      <w:r>
        <w:t>u19) -0</w:t>
      </w:r>
      <w:r w:rsidR="00644CD5">
        <w:t>.</w:t>
      </w:r>
      <w:r>
        <w:t>00719*T(v16</w:t>
      </w:r>
      <w:r w:rsidR="00644CD5">
        <w:t>.</w:t>
      </w:r>
      <w:r>
        <w:t>u7) -0</w:t>
      </w:r>
      <w:r w:rsidR="00644CD5">
        <w:t>.</w:t>
      </w:r>
      <w:r>
        <w:t>00582*T(v28</w:t>
      </w:r>
      <w:r w:rsidR="00644CD5">
        <w:t>.</w:t>
      </w:r>
      <w:r>
        <w:t>u14) -0</w:t>
      </w:r>
      <w:r w:rsidR="00644CD5">
        <w:t>.</w:t>
      </w:r>
      <w:r>
        <w:t>00607*T(v4</w:t>
      </w:r>
      <w:r w:rsidR="00644CD5">
        <w:t>.</w:t>
      </w:r>
      <w:r>
        <w:t>u36) -0</w:t>
      </w:r>
      <w:r w:rsidR="00644CD5">
        <w:t>.</w:t>
      </w:r>
      <w:r>
        <w:t>00355*T(v8) + 0</w:t>
      </w:r>
      <w:r w:rsidR="00644CD5">
        <w:t>.</w:t>
      </w:r>
      <w:r>
        <w:t>00318*T(v27) + 0</w:t>
      </w:r>
      <w:r w:rsidR="00644CD5">
        <w:t>.</w:t>
      </w:r>
      <w:r>
        <w:t>00241*T(u39) -0</w:t>
      </w:r>
      <w:r w:rsidR="00644CD5">
        <w:t>.</w:t>
      </w:r>
      <w:r>
        <w:t>0029*T(v23</w:t>
      </w:r>
      <w:r w:rsidR="00644CD5">
        <w:t>.</w:t>
      </w:r>
      <w:r>
        <w:t>u12) + 0</w:t>
      </w:r>
      <w:r w:rsidR="00644CD5">
        <w:t>.</w:t>
      </w:r>
      <w:r>
        <w:t>00201*T(v3</w:t>
      </w:r>
      <w:r w:rsidR="00644CD5">
        <w:t>.</w:t>
      </w:r>
      <w:r>
        <w:t>u22) + 0</w:t>
      </w:r>
      <w:r w:rsidR="00644CD5">
        <w:t>.</w:t>
      </w:r>
      <w:r>
        <w:t>00191*T(v4</w:t>
      </w:r>
      <w:r w:rsidR="00644CD5">
        <w:t>.</w:t>
      </w:r>
      <w:r>
        <w:t>u25) + 0</w:t>
      </w:r>
      <w:r w:rsidR="00644CD5">
        <w:t>.</w:t>
      </w:r>
      <w:r>
        <w:t>000319*T(v3</w:t>
      </w:r>
      <w:r w:rsidR="00644CD5">
        <w:t>.</w:t>
      </w:r>
      <w:r>
        <w:t>u11) + 6</w:t>
      </w:r>
      <w:r w:rsidR="00644CD5">
        <w:t>.</w:t>
      </w:r>
      <w:r>
        <w:t>82</w:t>
      </w:r>
      <w:r>
        <w:cr/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lastRenderedPageBreak/>
        <w:tab/>
        <w:t>Model 275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09*T(v2</w:t>
      </w:r>
      <w:r w:rsidR="00644CD5">
        <w:t>.</w:t>
      </w:r>
      <w:r>
        <w:t>u4) + 0</w:t>
      </w:r>
      <w:r w:rsidR="00644CD5">
        <w:t>.</w:t>
      </w:r>
      <w:r>
        <w:t>077*NumAromAtoms -0</w:t>
      </w:r>
      <w:r w:rsidR="00644CD5">
        <w:t>.</w:t>
      </w:r>
      <w:r>
        <w:t>00735*T(v9</w:t>
      </w:r>
      <w:r w:rsidR="00644CD5">
        <w:t>.</w:t>
      </w:r>
      <w:r>
        <w:t>u15) -0</w:t>
      </w:r>
      <w:r w:rsidR="00644CD5">
        <w:t>.</w:t>
      </w:r>
      <w:r>
        <w:t>455*T(v3</w:t>
      </w:r>
      <w:r w:rsidR="00644CD5">
        <w:t>.</w:t>
      </w:r>
      <w:r>
        <w:t>u11) -0</w:t>
      </w:r>
      <w:r w:rsidR="00644CD5">
        <w:t>.</w:t>
      </w:r>
      <w:r>
        <w:t>828*T(v6</w:t>
      </w:r>
      <w:r w:rsidR="00644CD5">
        <w:t>.</w:t>
      </w:r>
      <w:r>
        <w:t>u3) + 1</w:t>
      </w:r>
      <w:r w:rsidR="00644CD5">
        <w:t>.</w:t>
      </w:r>
      <w:r>
        <w:t>12*T(v4</w:t>
      </w:r>
      <w:r w:rsidR="00644CD5">
        <w:t>.</w:t>
      </w:r>
      <w:r>
        <w:t>u8) -1</w:t>
      </w:r>
      <w:r w:rsidR="00644CD5">
        <w:t>.</w:t>
      </w:r>
      <w:r>
        <w:t>22*T(v28</w:t>
      </w:r>
      <w:r w:rsidR="00644CD5">
        <w:t>.</w:t>
      </w:r>
      <w:r>
        <w:t>u5) + 0</w:t>
      </w:r>
      <w:r w:rsidR="00644CD5">
        <w:t>.</w:t>
      </w:r>
      <w:r>
        <w:t>309*T(v1</w:t>
      </w:r>
      <w:r w:rsidR="00644CD5">
        <w:t>.</w:t>
      </w:r>
      <w:r>
        <w:t>u8) + 0</w:t>
      </w:r>
      <w:r w:rsidR="00644CD5">
        <w:t>.</w:t>
      </w:r>
      <w:r>
        <w:t>0339*T(v22</w:t>
      </w:r>
      <w:r w:rsidR="00644CD5">
        <w:t>.</w:t>
      </w:r>
      <w:r>
        <w:t>u5) + 0</w:t>
      </w:r>
      <w:r w:rsidR="00644CD5">
        <w:t>.</w:t>
      </w:r>
      <w:r>
        <w:t>558*T(v17</w:t>
      </w:r>
      <w:r w:rsidR="00644CD5">
        <w:t>.</w:t>
      </w:r>
      <w:r>
        <w:t>u24) + 0</w:t>
      </w:r>
      <w:r w:rsidR="00644CD5">
        <w:t>.</w:t>
      </w:r>
      <w:r>
        <w:t>345*T(v5</w:t>
      </w:r>
      <w:r w:rsidR="00644CD5">
        <w:t>.</w:t>
      </w:r>
      <w:r>
        <w:t>u32) + 0</w:t>
      </w:r>
      <w:r w:rsidR="00644CD5">
        <w:t>.</w:t>
      </w:r>
      <w:r>
        <w:t>0607*T(v9</w:t>
      </w:r>
      <w:r w:rsidR="00644CD5">
        <w:t>.</w:t>
      </w:r>
      <w:r>
        <w:t>u7) + 0</w:t>
      </w:r>
      <w:r w:rsidR="00644CD5">
        <w:t>.</w:t>
      </w:r>
      <w:r>
        <w:t>655*T(v31</w:t>
      </w:r>
      <w:r w:rsidR="00644CD5">
        <w:t>.</w:t>
      </w:r>
      <w:r>
        <w:t>u2) + 0</w:t>
      </w:r>
      <w:r w:rsidR="00644CD5">
        <w:t>.</w:t>
      </w:r>
      <w:r>
        <w:t>12*Lipophilicity^2 + 0</w:t>
      </w:r>
      <w:r w:rsidR="00644CD5">
        <w:t>.</w:t>
      </w:r>
      <w:r>
        <w:t>998*T(v3</w:t>
      </w:r>
      <w:r w:rsidR="00644CD5">
        <w:t>.</w:t>
      </w:r>
      <w:r>
        <w:t>u24) -0</w:t>
      </w:r>
      <w:r w:rsidR="00644CD5">
        <w:t>.</w:t>
      </w:r>
      <w:r>
        <w:t>0214*T(v9</w:t>
      </w:r>
      <w:r w:rsidR="00644CD5">
        <w:t>.</w:t>
      </w:r>
      <w:r>
        <w:t>u8) -2</w:t>
      </w:r>
      <w:r w:rsidR="00644CD5">
        <w:t>.</w:t>
      </w:r>
      <w:r>
        <w:t>64*T(v3</w:t>
      </w:r>
      <w:r w:rsidR="00644CD5">
        <w:t>.</w:t>
      </w:r>
      <w:r>
        <w:t>u1) + 8</w:t>
      </w:r>
      <w:r w:rsidR="00644CD5">
        <w:t>.</w:t>
      </w:r>
      <w:r>
        <w:t>83*Length -1</w:t>
      </w:r>
      <w:r w:rsidR="00644CD5">
        <w:t>.</w:t>
      </w:r>
      <w:r>
        <w:t>17*T(v16</w:t>
      </w:r>
      <w:r w:rsidR="00644CD5">
        <w:t>.</w:t>
      </w:r>
      <w:r>
        <w:t>u2) -0</w:t>
      </w:r>
      <w:r w:rsidR="00644CD5">
        <w:t>.</w:t>
      </w:r>
      <w:r>
        <w:t>557*T(v20</w:t>
      </w:r>
      <w:r w:rsidR="00644CD5">
        <w:t>.</w:t>
      </w:r>
      <w:r>
        <w:t>u21) + 0</w:t>
      </w:r>
      <w:r w:rsidR="00644CD5">
        <w:t>.</w:t>
      </w:r>
      <w:r>
        <w:t>615*T(v12</w:t>
      </w:r>
      <w:r w:rsidR="00644CD5">
        <w:t>.</w:t>
      </w:r>
      <w:r>
        <w:t>u28) + 1</w:t>
      </w:r>
      <w:r w:rsidR="00644CD5">
        <w:t>.</w:t>
      </w:r>
      <w:r>
        <w:t>45*T(v22</w:t>
      </w:r>
      <w:r w:rsidR="00644CD5">
        <w:t>.</w:t>
      </w:r>
      <w:r>
        <w:t>u6) + 0</w:t>
      </w:r>
      <w:r w:rsidR="00644CD5">
        <w:t>.</w:t>
      </w:r>
      <w:r>
        <w:t>282*T(v9</w:t>
      </w:r>
      <w:r w:rsidR="00644CD5">
        <w:t>.</w:t>
      </w:r>
      <w:r>
        <w:t>u32) + 0</w:t>
      </w:r>
      <w:r w:rsidR="00644CD5">
        <w:t>.</w:t>
      </w:r>
      <w:r>
        <w:t>356*T(v36</w:t>
      </w:r>
      <w:r w:rsidR="00644CD5">
        <w:t>.</w:t>
      </w:r>
      <w:r>
        <w:t>u5) + 0</w:t>
      </w:r>
      <w:r w:rsidR="00644CD5">
        <w:t>.</w:t>
      </w:r>
      <w:r>
        <w:t>111*T(v20</w:t>
      </w:r>
      <w:r w:rsidR="00644CD5">
        <w:t>.</w:t>
      </w:r>
      <w:r>
        <w:t>u4) + 0</w:t>
      </w:r>
      <w:r w:rsidR="00644CD5">
        <w:t>.</w:t>
      </w:r>
      <w:r>
        <w:t>464*T(v18</w:t>
      </w:r>
      <w:r w:rsidR="00644CD5">
        <w:t>.</w:t>
      </w:r>
      <w:r>
        <w:t>u11) + 0</w:t>
      </w:r>
      <w:r w:rsidR="00644CD5">
        <w:t>.</w:t>
      </w:r>
      <w:r>
        <w:t>953*T(v11</w:t>
      </w:r>
      <w:r w:rsidR="00644CD5">
        <w:t>.</w:t>
      </w:r>
      <w:r>
        <w:t>u27) -0</w:t>
      </w:r>
      <w:r w:rsidR="00644CD5">
        <w:t>.</w:t>
      </w:r>
      <w:r>
        <w:t>2*T(u27) -0</w:t>
      </w:r>
      <w:r w:rsidR="00644CD5">
        <w:t>.</w:t>
      </w:r>
      <w:r>
        <w:t>328*T(v8</w:t>
      </w:r>
      <w:r w:rsidR="00644CD5">
        <w:t>.</w:t>
      </w:r>
      <w:r>
        <w:t>u28) + 0</w:t>
      </w:r>
      <w:r w:rsidR="00644CD5">
        <w:t>.</w:t>
      </w:r>
      <w:r>
        <w:t>0281*T(v15</w:t>
      </w:r>
      <w:r w:rsidR="00644CD5">
        <w:t>.</w:t>
      </w:r>
      <w:r>
        <w:t>u8) -0</w:t>
      </w:r>
      <w:r w:rsidR="00644CD5">
        <w:t>.</w:t>
      </w:r>
      <w:r>
        <w:t>711*T(v4</w:t>
      </w:r>
      <w:r w:rsidR="00644CD5">
        <w:t>.</w:t>
      </w:r>
      <w:r>
        <w:t>u33) + 0</w:t>
      </w:r>
      <w:r w:rsidR="00644CD5">
        <w:t>.</w:t>
      </w:r>
      <w:r>
        <w:t>523*T(v34</w:t>
      </w:r>
      <w:r w:rsidR="00644CD5">
        <w:t>.</w:t>
      </w:r>
      <w:r>
        <w:t>u5) + 12</w:t>
      </w:r>
      <w:r w:rsidR="00644CD5">
        <w:t>.</w:t>
      </w:r>
      <w:r>
        <w:t>3*Lipophilicity -1</w:t>
      </w:r>
      <w:r w:rsidR="00644CD5">
        <w:t>.</w:t>
      </w:r>
      <w:r>
        <w:t>5*T(v1</w:t>
      </w:r>
      <w:r w:rsidR="00644CD5">
        <w:t>.</w:t>
      </w:r>
      <w:r>
        <w:t>u2) + 0</w:t>
      </w:r>
      <w:r w:rsidR="00644CD5">
        <w:t>.</w:t>
      </w:r>
      <w:r>
        <w:t>983*T(v24</w:t>
      </w:r>
      <w:r w:rsidR="00644CD5">
        <w:t>.</w:t>
      </w:r>
      <w:r>
        <w:t>u6) + 0</w:t>
      </w:r>
      <w:r w:rsidR="00644CD5">
        <w:t>.</w:t>
      </w:r>
      <w:r>
        <w:t>677*T(v15</w:t>
      </w:r>
      <w:r w:rsidR="00644CD5">
        <w:t>.</w:t>
      </w:r>
      <w:r>
        <w:t>u7) -1</w:t>
      </w:r>
      <w:r w:rsidR="00644CD5">
        <w:t>.</w:t>
      </w:r>
      <w:r>
        <w:t>07*T(v15</w:t>
      </w:r>
      <w:r w:rsidR="00644CD5">
        <w:t>.</w:t>
      </w:r>
      <w:r>
        <w:t>u10) -1</w:t>
      </w:r>
      <w:r w:rsidR="00644CD5">
        <w:t>.</w:t>
      </w:r>
      <w:r>
        <w:t>23*T(v7</w:t>
      </w:r>
      <w:r w:rsidR="00644CD5">
        <w:t>.</w:t>
      </w:r>
      <w:r>
        <w:t>u10) -1</w:t>
      </w:r>
      <w:r w:rsidR="00644CD5">
        <w:t>.</w:t>
      </w:r>
      <w:r>
        <w:t>18*T(v14</w:t>
      </w:r>
      <w:r w:rsidR="00644CD5">
        <w:t>.</w:t>
      </w:r>
      <w:r>
        <w:t>u28) -0</w:t>
      </w:r>
      <w:r w:rsidR="00644CD5">
        <w:t>.</w:t>
      </w:r>
      <w:r>
        <w:t>859*T(v4</w:t>
      </w:r>
      <w:r w:rsidR="00644CD5">
        <w:t>.</w:t>
      </w:r>
      <w:r>
        <w:t>u22) -1</w:t>
      </w:r>
      <w:r w:rsidR="00644CD5">
        <w:t>.</w:t>
      </w:r>
      <w:r>
        <w:t>26*T(v3) + 0</w:t>
      </w:r>
      <w:r w:rsidR="00644CD5">
        <w:t>.</w:t>
      </w:r>
      <w:r>
        <w:t>534*T(v6</w:t>
      </w:r>
      <w:r w:rsidR="00644CD5">
        <w:t>.</w:t>
      </w:r>
      <w:r>
        <w:t>u18) + 0</w:t>
      </w:r>
      <w:r w:rsidR="00644CD5">
        <w:t>.</w:t>
      </w:r>
      <w:r>
        <w:t>226*T(v17</w:t>
      </w:r>
      <w:r w:rsidR="00644CD5">
        <w:t>.</w:t>
      </w:r>
      <w:r>
        <w:t>u15) + 0</w:t>
      </w:r>
      <w:r w:rsidR="00644CD5">
        <w:t>.</w:t>
      </w:r>
      <w:r>
        <w:t>427*T(v7</w:t>
      </w:r>
      <w:r w:rsidR="00644CD5">
        <w:t>.</w:t>
      </w:r>
      <w:r>
        <w:t>u25) -0</w:t>
      </w:r>
      <w:r w:rsidR="00644CD5">
        <w:t>.</w:t>
      </w:r>
      <w:r>
        <w:t>716*T(v15) + 0</w:t>
      </w:r>
      <w:r w:rsidR="00644CD5">
        <w:t>.</w:t>
      </w:r>
      <w:r>
        <w:t>615*T(v22</w:t>
      </w:r>
      <w:r w:rsidR="00644CD5">
        <w:t>.</w:t>
      </w:r>
      <w:r>
        <w:t>u8) + 0</w:t>
      </w:r>
      <w:r w:rsidR="00644CD5">
        <w:t>.</w:t>
      </w:r>
      <w:r>
        <w:t>146*MW -0</w:t>
      </w:r>
      <w:r w:rsidR="00644CD5">
        <w:t>.</w:t>
      </w:r>
      <w:r>
        <w:t>22*T(v28</w:t>
      </w:r>
      <w:r w:rsidR="00644CD5">
        <w:t>.</w:t>
      </w:r>
      <w:r>
        <w:t>u10) -1</w:t>
      </w:r>
      <w:r w:rsidR="00644CD5">
        <w:t>.</w:t>
      </w:r>
      <w:r>
        <w:t>26*T(v4</w:t>
      </w:r>
      <w:r w:rsidR="00644CD5">
        <w:t>.</w:t>
      </w:r>
      <w:r>
        <w:t>u4) + 0</w:t>
      </w:r>
      <w:r w:rsidR="00644CD5">
        <w:t>.</w:t>
      </w:r>
      <w:r>
        <w:t>913*T(v11</w:t>
      </w:r>
      <w:r w:rsidR="00644CD5">
        <w:t>.</w:t>
      </w:r>
      <w:r>
        <w:t>u7) -0</w:t>
      </w:r>
      <w:r w:rsidR="00644CD5">
        <w:t>.</w:t>
      </w:r>
      <w:r>
        <w:t>871*T(v16</w:t>
      </w:r>
      <w:r w:rsidR="00644CD5">
        <w:t>.</w:t>
      </w:r>
      <w:r>
        <w:t>u25) -1</w:t>
      </w:r>
      <w:r w:rsidR="00644CD5">
        <w:t>.</w:t>
      </w:r>
      <w:r>
        <w:t>12*T(v10</w:t>
      </w:r>
      <w:r w:rsidR="00644CD5">
        <w:t>.</w:t>
      </w:r>
      <w:r>
        <w:t>u24) -0</w:t>
      </w:r>
      <w:r w:rsidR="00644CD5">
        <w:t>.</w:t>
      </w:r>
      <w:r>
        <w:t>062*NumHal + 0</w:t>
      </w:r>
      <w:r w:rsidR="00644CD5">
        <w:t>.</w:t>
      </w:r>
      <w:r>
        <w:t>621*T(v3</w:t>
      </w:r>
      <w:r w:rsidR="00644CD5">
        <w:t>.</w:t>
      </w:r>
      <w:r>
        <w:t>u3) -0</w:t>
      </w:r>
      <w:r w:rsidR="00644CD5">
        <w:t>.</w:t>
      </w:r>
      <w:r>
        <w:t>247*T(v6</w:t>
      </w:r>
      <w:r w:rsidR="00644CD5">
        <w:t>.</w:t>
      </w:r>
      <w:r>
        <w:t>u6) -0</w:t>
      </w:r>
      <w:r w:rsidR="00644CD5">
        <w:t>.</w:t>
      </w:r>
      <w:r>
        <w:t>657*T(v15</w:t>
      </w:r>
      <w:r w:rsidR="00644CD5">
        <w:t>.</w:t>
      </w:r>
      <w:r>
        <w:t>u5) + 0</w:t>
      </w:r>
      <w:r w:rsidR="00644CD5">
        <w:t>.</w:t>
      </w:r>
      <w:r>
        <w:t>502*T(v31</w:t>
      </w:r>
      <w:r w:rsidR="00644CD5">
        <w:t>.</w:t>
      </w:r>
      <w:r>
        <w:t>u5) -0</w:t>
      </w:r>
      <w:r w:rsidR="00644CD5">
        <w:t>.</w:t>
      </w:r>
      <w:r>
        <w:t>267*T(v16</w:t>
      </w:r>
      <w:r w:rsidR="00644CD5">
        <w:t>.</w:t>
      </w:r>
      <w:r>
        <w:t>u17) -1</w:t>
      </w:r>
      <w:r w:rsidR="00644CD5">
        <w:t>.</w:t>
      </w:r>
      <w:r>
        <w:t>84*T(v1</w:t>
      </w:r>
      <w:r w:rsidR="00644CD5">
        <w:t>.</w:t>
      </w:r>
      <w:r>
        <w:t>u1) -0</w:t>
      </w:r>
      <w:r w:rsidR="00644CD5">
        <w:t>.</w:t>
      </w:r>
      <w:r>
        <w:t>689*T(v15</w:t>
      </w:r>
      <w:r w:rsidR="00644CD5">
        <w:t>.</w:t>
      </w:r>
      <w:r>
        <w:t>u1) + 0</w:t>
      </w:r>
      <w:r w:rsidR="00644CD5">
        <w:t>.</w:t>
      </w:r>
      <w:r>
        <w:t>255*T(v9</w:t>
      </w:r>
      <w:r w:rsidR="00644CD5">
        <w:t>.</w:t>
      </w:r>
      <w:r>
        <w:t>u27) + 0</w:t>
      </w:r>
      <w:r w:rsidR="00644CD5">
        <w:t>.</w:t>
      </w:r>
      <w:r>
        <w:t>667*T(v6) -0</w:t>
      </w:r>
      <w:r w:rsidR="00644CD5">
        <w:t>.</w:t>
      </w:r>
      <w:r>
        <w:t>695*T(v9</w:t>
      </w:r>
      <w:r w:rsidR="00644CD5">
        <w:t>.</w:t>
      </w:r>
      <w:r>
        <w:t>u14) -0</w:t>
      </w:r>
      <w:r w:rsidR="00644CD5">
        <w:t>.</w:t>
      </w:r>
      <w:r>
        <w:t>571*T(v26</w:t>
      </w:r>
      <w:r w:rsidR="00644CD5">
        <w:t>.</w:t>
      </w:r>
      <w:r>
        <w:t>u6) + 4</w:t>
      </w:r>
      <w:r w:rsidR="00644CD5">
        <w:t>.</w:t>
      </w:r>
      <w:r>
        <w:t>36*v -0</w:t>
      </w:r>
      <w:r w:rsidR="00644CD5">
        <w:t>.</w:t>
      </w:r>
      <w:r>
        <w:t>0966*NumAcceptor -1</w:t>
      </w:r>
      <w:r w:rsidR="00644CD5">
        <w:t>.</w:t>
      </w:r>
      <w:r>
        <w:t>13*T(v19</w:t>
      </w:r>
      <w:r w:rsidR="00644CD5">
        <w:t>.</w:t>
      </w:r>
      <w:r>
        <w:t>u15) -1</w:t>
      </w:r>
      <w:r w:rsidR="00644CD5">
        <w:t>.</w:t>
      </w:r>
      <w:r>
        <w:t>2*T(v12</w:t>
      </w:r>
      <w:r w:rsidR="00644CD5">
        <w:t>.</w:t>
      </w:r>
      <w:r>
        <w:t>u8) + 0</w:t>
      </w:r>
      <w:r w:rsidR="00644CD5">
        <w:t>.</w:t>
      </w:r>
      <w:r>
        <w:t>516*T(v13</w:t>
      </w:r>
      <w:r w:rsidR="00644CD5">
        <w:t>.</w:t>
      </w:r>
      <w:r>
        <w:t>u5) -0</w:t>
      </w:r>
      <w:r w:rsidR="00644CD5">
        <w:t>.</w:t>
      </w:r>
      <w:r>
        <w:t>493*T(v18</w:t>
      </w:r>
      <w:r w:rsidR="00644CD5">
        <w:t>.</w:t>
      </w:r>
      <w:r>
        <w:t>u7) -0</w:t>
      </w:r>
      <w:r w:rsidR="00644CD5">
        <w:t>.</w:t>
      </w:r>
      <w:r>
        <w:t>196*T(v8</w:t>
      </w:r>
      <w:r w:rsidR="00644CD5">
        <w:t>.</w:t>
      </w:r>
      <w:r>
        <w:t>u24) + 0</w:t>
      </w:r>
      <w:r w:rsidR="00644CD5">
        <w:t>.</w:t>
      </w:r>
      <w:r>
        <w:t>712*T(v22</w:t>
      </w:r>
      <w:r w:rsidR="00644CD5">
        <w:t>.</w:t>
      </w:r>
      <w:r>
        <w:t>u4) -0</w:t>
      </w:r>
      <w:r w:rsidR="00644CD5">
        <w:t>.</w:t>
      </w:r>
      <w:r>
        <w:t>793*T(v24</w:t>
      </w:r>
      <w:r w:rsidR="00644CD5">
        <w:t>.</w:t>
      </w:r>
      <w:r>
        <w:t>u8) + 1</w:t>
      </w:r>
      <w:r w:rsidR="00644CD5">
        <w:t>.</w:t>
      </w:r>
      <w:r>
        <w:t>01*T(v4</w:t>
      </w:r>
      <w:r w:rsidR="00644CD5">
        <w:t>.</w:t>
      </w:r>
      <w:r>
        <w:t>u7) -0</w:t>
      </w:r>
      <w:r w:rsidR="00644CD5">
        <w:t>.</w:t>
      </w:r>
      <w:r>
        <w:t>645*T(v25</w:t>
      </w:r>
      <w:r w:rsidR="00644CD5">
        <w:t>.</w:t>
      </w:r>
      <w:r>
        <w:t>u18) -0</w:t>
      </w:r>
      <w:r w:rsidR="00644CD5">
        <w:t>.</w:t>
      </w:r>
      <w:r>
        <w:t>258*T(v10</w:t>
      </w:r>
      <w:r w:rsidR="00644CD5">
        <w:t>.</w:t>
      </w:r>
      <w:r>
        <w:t>u33) -0</w:t>
      </w:r>
      <w:r w:rsidR="00644CD5">
        <w:t>.</w:t>
      </w:r>
      <w:r>
        <w:t>355*T(v6</w:t>
      </w:r>
      <w:r w:rsidR="00644CD5">
        <w:t>.</w:t>
      </w:r>
      <w:r>
        <w:t>u34) -0</w:t>
      </w:r>
      <w:r w:rsidR="00644CD5">
        <w:t>.</w:t>
      </w:r>
      <w:r>
        <w:t>294*T(v20</w:t>
      </w:r>
      <w:r w:rsidR="00644CD5">
        <w:t>.</w:t>
      </w:r>
      <w:r>
        <w:t>u15) -0</w:t>
      </w:r>
      <w:r w:rsidR="00644CD5">
        <w:t>.</w:t>
      </w:r>
      <w:r>
        <w:t>461*T(v7</w:t>
      </w:r>
      <w:r w:rsidR="00644CD5">
        <w:t>.</w:t>
      </w:r>
      <w:r>
        <w:t>u31) + 0</w:t>
      </w:r>
      <w:r w:rsidR="00644CD5">
        <w:t>.</w:t>
      </w:r>
      <w:r>
        <w:t>815*T(v15</w:t>
      </w:r>
      <w:r w:rsidR="00644CD5">
        <w:t>.</w:t>
      </w:r>
      <w:r>
        <w:t>u15) + 0</w:t>
      </w:r>
      <w:r w:rsidR="00644CD5">
        <w:t>.</w:t>
      </w:r>
      <w:r>
        <w:t>765*T(v23</w:t>
      </w:r>
      <w:r w:rsidR="00644CD5">
        <w:t>.</w:t>
      </w:r>
      <w:r>
        <w:t>u14) + 0</w:t>
      </w:r>
      <w:r w:rsidR="00644CD5">
        <w:t>.</w:t>
      </w:r>
      <w:r>
        <w:t>17*T(v22</w:t>
      </w:r>
      <w:r w:rsidR="00644CD5">
        <w:t>.</w:t>
      </w:r>
      <w:r>
        <w:t>u21) + 0</w:t>
      </w:r>
      <w:r w:rsidR="00644CD5">
        <w:t>.</w:t>
      </w:r>
      <w:r>
        <w:t>383*T(u24) -0</w:t>
      </w:r>
      <w:r w:rsidR="00644CD5">
        <w:t>.</w:t>
      </w:r>
      <w:r>
        <w:t>42*T(v15</w:t>
      </w:r>
      <w:r w:rsidR="00644CD5">
        <w:t>.</w:t>
      </w:r>
      <w:r>
        <w:t>u26) + 1</w:t>
      </w:r>
      <w:r w:rsidR="00644CD5">
        <w:t>.</w:t>
      </w:r>
      <w:r>
        <w:t>26*T(v4</w:t>
      </w:r>
      <w:r w:rsidR="00644CD5">
        <w:t>.</w:t>
      </w:r>
      <w:r>
        <w:t>u6) -0</w:t>
      </w:r>
      <w:r w:rsidR="00644CD5">
        <w:t>.</w:t>
      </w:r>
      <w:r>
        <w:t>384*T(v1</w:t>
      </w:r>
      <w:r w:rsidR="00644CD5">
        <w:t>.</w:t>
      </w:r>
      <w:r>
        <w:t>u31) + 0</w:t>
      </w:r>
      <w:r w:rsidR="00644CD5">
        <w:t>.</w:t>
      </w:r>
      <w:r>
        <w:t>418*T(v21</w:t>
      </w:r>
      <w:r w:rsidR="00644CD5">
        <w:t>.</w:t>
      </w:r>
      <w:r>
        <w:t>u22) -0</w:t>
      </w:r>
      <w:r w:rsidR="00644CD5">
        <w:t>.</w:t>
      </w:r>
      <w:r>
        <w:t>385*T(v29) -0</w:t>
      </w:r>
      <w:r w:rsidR="00644CD5">
        <w:t>.</w:t>
      </w:r>
      <w:r>
        <w:t>561*T(v14</w:t>
      </w:r>
      <w:r w:rsidR="00644CD5">
        <w:t>.</w:t>
      </w:r>
      <w:r>
        <w:t>u17) -0</w:t>
      </w:r>
      <w:r w:rsidR="00644CD5">
        <w:t>.</w:t>
      </w:r>
      <w:r>
        <w:t>573*T(v9</w:t>
      </w:r>
      <w:r w:rsidR="00644CD5">
        <w:t>.</w:t>
      </w:r>
      <w:r>
        <w:t>u26) + 0</w:t>
      </w:r>
      <w:r w:rsidR="00644CD5">
        <w:t>.</w:t>
      </w:r>
      <w:r>
        <w:t>856*T(v28</w:t>
      </w:r>
      <w:r w:rsidR="00644CD5">
        <w:t>.</w:t>
      </w:r>
      <w:r>
        <w:t>u2) + 0</w:t>
      </w:r>
      <w:r w:rsidR="00644CD5">
        <w:t>.</w:t>
      </w:r>
      <w:r>
        <w:t>556*T(v14</w:t>
      </w:r>
      <w:r w:rsidR="00644CD5">
        <w:t>.</w:t>
      </w:r>
      <w:r>
        <w:t>u20) + 0</w:t>
      </w:r>
      <w:r w:rsidR="00644CD5">
        <w:t>.</w:t>
      </w:r>
      <w:r>
        <w:t>181*T(v30</w:t>
      </w:r>
      <w:r w:rsidR="00644CD5">
        <w:t>.</w:t>
      </w:r>
      <w:r>
        <w:t>u7) + 0</w:t>
      </w:r>
      <w:r w:rsidR="00644CD5">
        <w:t>.</w:t>
      </w:r>
      <w:r>
        <w:t>694*T(v20</w:t>
      </w:r>
      <w:r w:rsidR="00644CD5">
        <w:t>.</w:t>
      </w:r>
      <w:r>
        <w:t>u17) + 0</w:t>
      </w:r>
      <w:r w:rsidR="00644CD5">
        <w:t>.</w:t>
      </w:r>
      <w:r>
        <w:t>803*T(v7</w:t>
      </w:r>
      <w:r w:rsidR="00644CD5">
        <w:t>.</w:t>
      </w:r>
      <w:r>
        <w:t>u29) -0</w:t>
      </w:r>
      <w:r w:rsidR="00644CD5">
        <w:t>.</w:t>
      </w:r>
      <w:r>
        <w:t>273*T(v38</w:t>
      </w:r>
      <w:r w:rsidR="00644CD5">
        <w:t>.</w:t>
      </w:r>
      <w:r>
        <w:t>u4) + 0</w:t>
      </w:r>
      <w:r w:rsidR="00644CD5">
        <w:t>.</w:t>
      </w:r>
      <w:r>
        <w:t>453*T(v18</w:t>
      </w:r>
      <w:r w:rsidR="00644CD5">
        <w:t>.</w:t>
      </w:r>
      <w:r>
        <w:t>u25) -0</w:t>
      </w:r>
      <w:r w:rsidR="00644CD5">
        <w:t>.</w:t>
      </w:r>
      <w:r>
        <w:t>452*T(v27</w:t>
      </w:r>
      <w:r w:rsidR="00644CD5">
        <w:t>.</w:t>
      </w:r>
      <w:r>
        <w:t>u4) -0</w:t>
      </w:r>
      <w:r w:rsidR="00644CD5">
        <w:t>.</w:t>
      </w:r>
      <w:r>
        <w:t>565*T(v28</w:t>
      </w:r>
      <w:r w:rsidR="00644CD5">
        <w:t>.</w:t>
      </w:r>
      <w:r>
        <w:t>u4) -0</w:t>
      </w:r>
      <w:r w:rsidR="00644CD5">
        <w:t>.</w:t>
      </w:r>
      <w:r>
        <w:t>461*T(v7</w:t>
      </w:r>
      <w:r w:rsidR="00644CD5">
        <w:t>.</w:t>
      </w:r>
      <w:r>
        <w:t>u20) -0</w:t>
      </w:r>
      <w:r w:rsidR="00644CD5">
        <w:t>.</w:t>
      </w:r>
      <w:r>
        <w:t>597*T(v8</w:t>
      </w:r>
      <w:r w:rsidR="00644CD5">
        <w:t>.</w:t>
      </w:r>
      <w:r>
        <w:t>u22) -0</w:t>
      </w:r>
      <w:r w:rsidR="00644CD5">
        <w:t>.</w:t>
      </w:r>
      <w:r>
        <w:t>411*T(v10</w:t>
      </w:r>
      <w:r w:rsidR="00644CD5">
        <w:t>.</w:t>
      </w:r>
      <w:r>
        <w:t>u27) + 0</w:t>
      </w:r>
      <w:r w:rsidR="00644CD5">
        <w:t>.</w:t>
      </w:r>
      <w:r>
        <w:t>124*NumPositive -0</w:t>
      </w:r>
      <w:r w:rsidR="00644CD5">
        <w:t>.</w:t>
      </w:r>
      <w:r>
        <w:t>633*T(v8</w:t>
      </w:r>
      <w:r w:rsidR="00644CD5">
        <w:t>.</w:t>
      </w:r>
      <w:r>
        <w:t>u15) + 0</w:t>
      </w:r>
      <w:r w:rsidR="00644CD5">
        <w:t>.</w:t>
      </w:r>
      <w:r>
        <w:t>427*T(u37) -0</w:t>
      </w:r>
      <w:r w:rsidR="00644CD5">
        <w:t>.</w:t>
      </w:r>
      <w:r>
        <w:t>269*T(v32</w:t>
      </w:r>
      <w:r w:rsidR="00644CD5">
        <w:t>.</w:t>
      </w:r>
      <w:r>
        <w:t>u6) + 0</w:t>
      </w:r>
      <w:r w:rsidR="00644CD5">
        <w:t>.</w:t>
      </w:r>
      <w:r>
        <w:t>65*T(v15</w:t>
      </w:r>
      <w:r w:rsidR="00644CD5">
        <w:t>.</w:t>
      </w:r>
      <w:r>
        <w:t>u19) + 0</w:t>
      </w:r>
      <w:r w:rsidR="00644CD5">
        <w:t>.</w:t>
      </w:r>
      <w:r>
        <w:t>572*T(v9) -0</w:t>
      </w:r>
      <w:r w:rsidR="00644CD5">
        <w:t>.</w:t>
      </w:r>
      <w:r>
        <w:t>585*T(v22</w:t>
      </w:r>
      <w:r w:rsidR="00644CD5">
        <w:t>.</w:t>
      </w:r>
      <w:r>
        <w:t>u20) -0</w:t>
      </w:r>
      <w:r w:rsidR="00644CD5">
        <w:t>.</w:t>
      </w:r>
      <w:r>
        <w:t>502*T(v7</w:t>
      </w:r>
      <w:r w:rsidR="00644CD5">
        <w:t>.</w:t>
      </w:r>
      <w:r>
        <w:t>u35) + 0</w:t>
      </w:r>
      <w:r w:rsidR="00644CD5">
        <w:t>.</w:t>
      </w:r>
      <w:r>
        <w:t>635*T(v20</w:t>
      </w:r>
      <w:r w:rsidR="00644CD5">
        <w:t>.</w:t>
      </w:r>
      <w:r>
        <w:t>u16) + 0</w:t>
      </w:r>
      <w:r w:rsidR="00644CD5">
        <w:t>.</w:t>
      </w:r>
      <w:r>
        <w:t>541*T(v12</w:t>
      </w:r>
      <w:r w:rsidR="00644CD5">
        <w:t>.</w:t>
      </w:r>
      <w:r>
        <w:t>u29) -0</w:t>
      </w:r>
      <w:r w:rsidR="00644CD5">
        <w:t>.</w:t>
      </w:r>
      <w:r>
        <w:t>986*T(v2</w:t>
      </w:r>
      <w:r w:rsidR="00644CD5">
        <w:t>.</w:t>
      </w:r>
      <w:r>
        <w:t>u3) + 0</w:t>
      </w:r>
      <w:r w:rsidR="00644CD5">
        <w:t>.</w:t>
      </w:r>
      <w:r>
        <w:t>804*T(v9</w:t>
      </w:r>
      <w:r w:rsidR="00644CD5">
        <w:t>.</w:t>
      </w:r>
      <w:r>
        <w:t>u13) -0</w:t>
      </w:r>
      <w:r w:rsidR="00644CD5">
        <w:t>.</w:t>
      </w:r>
      <w:r>
        <w:t>69*T(v4</w:t>
      </w:r>
      <w:r w:rsidR="00644CD5">
        <w:t>.</w:t>
      </w:r>
      <w:r>
        <w:t>u13) + 0</w:t>
      </w:r>
      <w:r w:rsidR="00644CD5">
        <w:t>.</w:t>
      </w:r>
      <w:r>
        <w:t>598*T(v9</w:t>
      </w:r>
      <w:r w:rsidR="00644CD5">
        <w:t>.</w:t>
      </w:r>
      <w:r>
        <w:t>u2) -0</w:t>
      </w:r>
      <w:r w:rsidR="00644CD5">
        <w:t>.</w:t>
      </w:r>
      <w:r>
        <w:t>157*T(v16</w:t>
      </w:r>
      <w:r w:rsidR="00644CD5">
        <w:t>.</w:t>
      </w:r>
      <w:r>
        <w:t>u3) -0</w:t>
      </w:r>
      <w:r w:rsidR="00644CD5">
        <w:t>.</w:t>
      </w:r>
      <w:r>
        <w:t>344*T(u29) -0</w:t>
      </w:r>
      <w:r w:rsidR="00644CD5">
        <w:t>.</w:t>
      </w:r>
      <w:r>
        <w:t>613*T(v25</w:t>
      </w:r>
      <w:r w:rsidR="00644CD5">
        <w:t>.</w:t>
      </w:r>
      <w:r>
        <w:t>u4) + 0</w:t>
      </w:r>
      <w:r w:rsidR="00644CD5">
        <w:t>.</w:t>
      </w:r>
      <w:r>
        <w:t>632*T(v12</w:t>
      </w:r>
      <w:r w:rsidR="00644CD5">
        <w:t>.</w:t>
      </w:r>
      <w:r>
        <w:t>u6) + 0</w:t>
      </w:r>
      <w:r w:rsidR="00644CD5">
        <w:t>.</w:t>
      </w:r>
      <w:r>
        <w:t>54*T(v16</w:t>
      </w:r>
      <w:r w:rsidR="00644CD5">
        <w:t>.</w:t>
      </w:r>
      <w:r>
        <w:t>u22) -0</w:t>
      </w:r>
      <w:r w:rsidR="00644CD5">
        <w:t>.</w:t>
      </w:r>
      <w:r>
        <w:t>342*T(v14</w:t>
      </w:r>
      <w:r w:rsidR="00644CD5">
        <w:t>.</w:t>
      </w:r>
      <w:r>
        <w:t>u26) + 0</w:t>
      </w:r>
      <w:r w:rsidR="00644CD5">
        <w:t>.</w:t>
      </w:r>
      <w:r>
        <w:t>352*T(v15</w:t>
      </w:r>
      <w:r w:rsidR="00644CD5">
        <w:t>.</w:t>
      </w:r>
      <w:r>
        <w:t>u18) -0</w:t>
      </w:r>
      <w:r w:rsidR="00644CD5">
        <w:t>.</w:t>
      </w:r>
      <w:r>
        <w:t>387*T(v3</w:t>
      </w:r>
      <w:r w:rsidR="00644CD5">
        <w:t>.</w:t>
      </w:r>
      <w:r>
        <w:t>u20) -1</w:t>
      </w:r>
      <w:r w:rsidR="00644CD5">
        <w:t>.</w:t>
      </w:r>
      <w:r>
        <w:t>28*T(v3</w:t>
      </w:r>
      <w:r w:rsidR="00644CD5">
        <w:t>.</w:t>
      </w:r>
      <w:r>
        <w:t>u2) -0</w:t>
      </w:r>
      <w:r w:rsidR="00644CD5">
        <w:t>.</w:t>
      </w:r>
      <w:r>
        <w:t>459*T(v13</w:t>
      </w:r>
      <w:r w:rsidR="00644CD5">
        <w:t>.</w:t>
      </w:r>
      <w:r>
        <w:t>u20) -0</w:t>
      </w:r>
      <w:r w:rsidR="00644CD5">
        <w:t>.</w:t>
      </w:r>
      <w:r>
        <w:t>188*T(v21) -0</w:t>
      </w:r>
      <w:r w:rsidR="00644CD5">
        <w:t>.</w:t>
      </w:r>
      <w:r>
        <w:t>239*T(v30</w:t>
      </w:r>
      <w:r w:rsidR="00644CD5">
        <w:t>.</w:t>
      </w:r>
      <w:r>
        <w:t>u9) + 0</w:t>
      </w:r>
      <w:r w:rsidR="00644CD5">
        <w:t>.</w:t>
      </w:r>
      <w:r>
        <w:t>432*T(v10</w:t>
      </w:r>
      <w:r w:rsidR="00644CD5">
        <w:t>.</w:t>
      </w:r>
      <w:r>
        <w:t>u21) -0</w:t>
      </w:r>
      <w:r w:rsidR="00644CD5">
        <w:t>.</w:t>
      </w:r>
      <w:r>
        <w:t>346*T(v2</w:t>
      </w:r>
      <w:r w:rsidR="00644CD5">
        <w:t>.</w:t>
      </w:r>
      <w:r>
        <w:t>u21) -0</w:t>
      </w:r>
      <w:r w:rsidR="00644CD5">
        <w:t>.</w:t>
      </w:r>
      <w:r>
        <w:t>563*T(v1</w:t>
      </w:r>
      <w:r w:rsidR="00644CD5">
        <w:t>.</w:t>
      </w:r>
      <w:r>
        <w:t>u13) -0</w:t>
      </w:r>
      <w:r w:rsidR="00644CD5">
        <w:t>.</w:t>
      </w:r>
      <w:r>
        <w:t>42*T(v18</w:t>
      </w:r>
      <w:r w:rsidR="00644CD5">
        <w:t>.</w:t>
      </w:r>
      <w:r>
        <w:t>u20) + 0</w:t>
      </w:r>
      <w:r w:rsidR="00644CD5">
        <w:t>.</w:t>
      </w:r>
      <w:r>
        <w:t>626*T(v10</w:t>
      </w:r>
      <w:r w:rsidR="00644CD5">
        <w:t>.</w:t>
      </w:r>
      <w:r>
        <w:t>u3) -0</w:t>
      </w:r>
      <w:r w:rsidR="00644CD5">
        <w:t>.</w:t>
      </w:r>
      <w:r>
        <w:t>509*T(v21</w:t>
      </w:r>
      <w:r w:rsidR="00644CD5">
        <w:t>.</w:t>
      </w:r>
      <w:r>
        <w:t>u12) -0</w:t>
      </w:r>
      <w:r w:rsidR="00644CD5">
        <w:t>.</w:t>
      </w:r>
      <w:r>
        <w:t>656*T(v5</w:t>
      </w:r>
      <w:r w:rsidR="00644CD5">
        <w:t>.</w:t>
      </w:r>
      <w:r>
        <w:t>u35) -0</w:t>
      </w:r>
      <w:r w:rsidR="00644CD5">
        <w:t>.</w:t>
      </w:r>
      <w:r>
        <w:t>424*T(v27</w:t>
      </w:r>
      <w:r w:rsidR="00644CD5">
        <w:t>.</w:t>
      </w:r>
      <w:r>
        <w:t>u10) -1</w:t>
      </w:r>
      <w:r w:rsidR="00644CD5">
        <w:t>.</w:t>
      </w:r>
      <w:r>
        <w:t>25*T(v4</w:t>
      </w:r>
      <w:r w:rsidR="00644CD5">
        <w:t>.</w:t>
      </w:r>
      <w:r>
        <w:t>u2) + 0</w:t>
      </w:r>
      <w:r w:rsidR="00644CD5">
        <w:t>.</w:t>
      </w:r>
      <w:r>
        <w:t>157*T(v22</w:t>
      </w:r>
      <w:r w:rsidR="00644CD5">
        <w:t>.</w:t>
      </w:r>
      <w:r>
        <w:t>u16) + 0</w:t>
      </w:r>
      <w:r w:rsidR="00644CD5">
        <w:t>.</w:t>
      </w:r>
      <w:r>
        <w:t>538*T(v7</w:t>
      </w:r>
      <w:r w:rsidR="00644CD5">
        <w:t>.</w:t>
      </w:r>
      <w:r>
        <w:t>u22) -0</w:t>
      </w:r>
      <w:r w:rsidR="00644CD5">
        <w:t>.</w:t>
      </w:r>
      <w:r>
        <w:t>75*T(v8</w:t>
      </w:r>
      <w:r w:rsidR="00644CD5">
        <w:t>.</w:t>
      </w:r>
      <w:r>
        <w:t>u7) + 0</w:t>
      </w:r>
      <w:r w:rsidR="00644CD5">
        <w:t>.</w:t>
      </w:r>
      <w:r>
        <w:t>39*T(v1</w:t>
      </w:r>
      <w:r w:rsidR="00644CD5">
        <w:t>.</w:t>
      </w:r>
      <w:r>
        <w:t>u34) -0</w:t>
      </w:r>
      <w:r w:rsidR="00644CD5">
        <w:t>.</w:t>
      </w:r>
      <w:r>
        <w:t>649*T(v1</w:t>
      </w:r>
      <w:r w:rsidR="00644CD5">
        <w:t>.</w:t>
      </w:r>
      <w:r>
        <w:t>u21) + 0</w:t>
      </w:r>
      <w:r w:rsidR="00644CD5">
        <w:t>.</w:t>
      </w:r>
      <w:r>
        <w:t>463*T(v7</w:t>
      </w:r>
      <w:r w:rsidR="00644CD5">
        <w:t>.</w:t>
      </w:r>
      <w:r>
        <w:t>u6) -0</w:t>
      </w:r>
      <w:r w:rsidR="00644CD5">
        <w:t>.</w:t>
      </w:r>
      <w:r>
        <w:t>432*T(u25) -0</w:t>
      </w:r>
      <w:r w:rsidR="00644CD5">
        <w:t>.</w:t>
      </w:r>
      <w:r>
        <w:t>575*T(v2</w:t>
      </w:r>
      <w:r w:rsidR="00644CD5">
        <w:t>.</w:t>
      </w:r>
      <w:r>
        <w:t>u14) + 0</w:t>
      </w:r>
      <w:r w:rsidR="00644CD5">
        <w:t>.</w:t>
      </w:r>
      <w:r>
        <w:t>264*T(v2</w:t>
      </w:r>
      <w:r w:rsidR="00644CD5">
        <w:t>.</w:t>
      </w:r>
      <w:r>
        <w:t>u19) + 0</w:t>
      </w:r>
      <w:r w:rsidR="00644CD5">
        <w:t>.</w:t>
      </w:r>
      <w:r>
        <w:t>584*T(v1</w:t>
      </w:r>
      <w:r w:rsidR="00644CD5">
        <w:t>.</w:t>
      </w:r>
      <w:r>
        <w:t>u18) -0</w:t>
      </w:r>
      <w:r w:rsidR="00644CD5">
        <w:t>.</w:t>
      </w:r>
      <w:r>
        <w:t>188*T(u36) + 0</w:t>
      </w:r>
      <w:r w:rsidR="00644CD5">
        <w:t>.</w:t>
      </w:r>
      <w:r>
        <w:t>426*T(u19) -0</w:t>
      </w:r>
      <w:r w:rsidR="00644CD5">
        <w:t>.</w:t>
      </w:r>
      <w:r>
        <w:t>726*T(v18</w:t>
      </w:r>
      <w:r w:rsidR="00644CD5">
        <w:t>.</w:t>
      </w:r>
      <w:r>
        <w:t>u2) + 0</w:t>
      </w:r>
      <w:r w:rsidR="00644CD5">
        <w:t>.</w:t>
      </w:r>
      <w:r>
        <w:t>469*T(v34</w:t>
      </w:r>
      <w:r w:rsidR="00644CD5">
        <w:t>.</w:t>
      </w:r>
      <w:r>
        <w:t>u8) + 0</w:t>
      </w:r>
      <w:r w:rsidR="00644CD5">
        <w:t>.</w:t>
      </w:r>
      <w:r>
        <w:t>289*T(v16</w:t>
      </w:r>
      <w:r w:rsidR="00644CD5">
        <w:t>.</w:t>
      </w:r>
      <w:r>
        <w:t>u16) -0</w:t>
      </w:r>
      <w:r w:rsidR="00644CD5">
        <w:t>.</w:t>
      </w:r>
      <w:r>
        <w:t>529*T(v24</w:t>
      </w:r>
      <w:r w:rsidR="00644CD5">
        <w:t>.</w:t>
      </w:r>
      <w:r>
        <w:t>u17) + 0</w:t>
      </w:r>
      <w:r w:rsidR="00644CD5">
        <w:t>.</w:t>
      </w:r>
      <w:r>
        <w:t>404*T(v14</w:t>
      </w:r>
      <w:r w:rsidR="00644CD5">
        <w:t>.</w:t>
      </w:r>
      <w:r>
        <w:t>u15) -0</w:t>
      </w:r>
      <w:r w:rsidR="00644CD5">
        <w:t>.</w:t>
      </w:r>
      <w:r>
        <w:t>272*T(v15</w:t>
      </w:r>
      <w:r w:rsidR="00644CD5">
        <w:t>.</w:t>
      </w:r>
      <w:r>
        <w:t>u6) -0</w:t>
      </w:r>
      <w:r w:rsidR="00644CD5">
        <w:t>.</w:t>
      </w:r>
      <w:r>
        <w:t>365*T(v29</w:t>
      </w:r>
      <w:r w:rsidR="00644CD5">
        <w:t>.</w:t>
      </w:r>
      <w:r>
        <w:t>u7) + 0</w:t>
      </w:r>
      <w:r w:rsidR="00644CD5">
        <w:t>.</w:t>
      </w:r>
      <w:r>
        <w:t>558*T(v3</w:t>
      </w:r>
      <w:r w:rsidR="00644CD5">
        <w:t>.</w:t>
      </w:r>
      <w:r>
        <w:t>u8) -7</w:t>
      </w:r>
      <w:r w:rsidR="00644CD5">
        <w:t>.</w:t>
      </w:r>
      <w:r>
        <w:t>28*Length^2 -0</w:t>
      </w:r>
      <w:r w:rsidR="00644CD5">
        <w:t>.</w:t>
      </w:r>
      <w:r>
        <w:t>293*T(v17</w:t>
      </w:r>
      <w:r w:rsidR="00644CD5">
        <w:t>.</w:t>
      </w:r>
      <w:r>
        <w:t>u14) -0</w:t>
      </w:r>
      <w:r w:rsidR="00644CD5">
        <w:t>.</w:t>
      </w:r>
      <w:r>
        <w:t>274*T(v31</w:t>
      </w:r>
      <w:r w:rsidR="00644CD5">
        <w:t>.</w:t>
      </w:r>
      <w:r>
        <w:t>u9) -0</w:t>
      </w:r>
      <w:r w:rsidR="00644CD5">
        <w:t>.</w:t>
      </w:r>
      <w:r>
        <w:t>394*T(u32) + 0</w:t>
      </w:r>
      <w:r w:rsidR="00644CD5">
        <w:t>.</w:t>
      </w:r>
      <w:r>
        <w:t>34*T(v7</w:t>
      </w:r>
      <w:r w:rsidR="00644CD5">
        <w:t>.</w:t>
      </w:r>
      <w:r>
        <w:t>u24) -0</w:t>
      </w:r>
      <w:r w:rsidR="00644CD5">
        <w:t>.</w:t>
      </w:r>
      <w:r>
        <w:t>268*T(v5</w:t>
      </w:r>
      <w:r w:rsidR="00644CD5">
        <w:t>.</w:t>
      </w:r>
      <w:r>
        <w:t>u36) -0</w:t>
      </w:r>
      <w:r w:rsidR="00644CD5">
        <w:t>.</w:t>
      </w:r>
      <w:r>
        <w:t>344*T(v13</w:t>
      </w:r>
      <w:r w:rsidR="00644CD5">
        <w:t>.</w:t>
      </w:r>
      <w:r>
        <w:t>u4) -0</w:t>
      </w:r>
      <w:r w:rsidR="00644CD5">
        <w:t>.</w:t>
      </w:r>
      <w:r>
        <w:t>684*T(v5</w:t>
      </w:r>
      <w:r w:rsidR="00644CD5">
        <w:t>.</w:t>
      </w:r>
      <w:r>
        <w:t>u2) + 0</w:t>
      </w:r>
      <w:r w:rsidR="00644CD5">
        <w:t>.</w:t>
      </w:r>
      <w:r>
        <w:t>395*T(v28) + 0</w:t>
      </w:r>
      <w:r w:rsidR="00644CD5">
        <w:t>.</w:t>
      </w:r>
      <w:r>
        <w:t>361*T(v8</w:t>
      </w:r>
      <w:r w:rsidR="00644CD5">
        <w:t>.</w:t>
      </w:r>
      <w:r>
        <w:t>u20) -0</w:t>
      </w:r>
      <w:r w:rsidR="00644CD5">
        <w:t>.</w:t>
      </w:r>
      <w:r>
        <w:t>45*T(v7</w:t>
      </w:r>
      <w:r w:rsidR="00644CD5">
        <w:t>.</w:t>
      </w:r>
      <w:r>
        <w:t>u23) + 0</w:t>
      </w:r>
      <w:r w:rsidR="00644CD5">
        <w:t>.</w:t>
      </w:r>
      <w:r>
        <w:t>66*T(v7</w:t>
      </w:r>
      <w:r w:rsidR="00644CD5">
        <w:t>.</w:t>
      </w:r>
      <w:r>
        <w:t>u32) + 0</w:t>
      </w:r>
      <w:r w:rsidR="00644CD5">
        <w:t>.</w:t>
      </w:r>
      <w:r>
        <w:t>258*T(v8</w:t>
      </w:r>
      <w:r w:rsidR="00644CD5">
        <w:t>.</w:t>
      </w:r>
      <w:r>
        <w:t>u34) -0</w:t>
      </w:r>
      <w:r w:rsidR="00644CD5">
        <w:t>.</w:t>
      </w:r>
      <w:r>
        <w:t>267*T(v15</w:t>
      </w:r>
      <w:r w:rsidR="00644CD5">
        <w:t>.</w:t>
      </w:r>
      <w:r>
        <w:t>u24) + 0</w:t>
      </w:r>
      <w:r w:rsidR="00644CD5">
        <w:t>.</w:t>
      </w:r>
      <w:r>
        <w:t>465*T(v11</w:t>
      </w:r>
      <w:r w:rsidR="00644CD5">
        <w:t>.</w:t>
      </w:r>
      <w:r>
        <w:t>u22) + 0</w:t>
      </w:r>
      <w:r w:rsidR="00644CD5">
        <w:t>.</w:t>
      </w:r>
      <w:r>
        <w:t>432*T(v3</w:t>
      </w:r>
      <w:r w:rsidR="00644CD5">
        <w:t>.</w:t>
      </w:r>
      <w:r>
        <w:t>u25) + 0</w:t>
      </w:r>
      <w:r w:rsidR="00644CD5">
        <w:t>.</w:t>
      </w:r>
      <w:r>
        <w:t>321*T(v7</w:t>
      </w:r>
      <w:r w:rsidR="00644CD5">
        <w:t>.</w:t>
      </w:r>
      <w:r>
        <w:t>u34) + 0</w:t>
      </w:r>
      <w:r w:rsidR="00644CD5">
        <w:t>.</w:t>
      </w:r>
      <w:r>
        <w:t>616*T(v7</w:t>
      </w:r>
      <w:r w:rsidR="00644CD5">
        <w:t>.</w:t>
      </w:r>
      <w:r>
        <w:t>u14) + 0</w:t>
      </w:r>
      <w:r w:rsidR="00644CD5">
        <w:t>.</w:t>
      </w:r>
      <w:r>
        <w:t>381*T(v9</w:t>
      </w:r>
      <w:r w:rsidR="00644CD5">
        <w:t>.</w:t>
      </w:r>
      <w:r>
        <w:t>u22) + 0</w:t>
      </w:r>
      <w:r w:rsidR="00644CD5">
        <w:t>.</w:t>
      </w:r>
      <w:r>
        <w:t>179*T(v18</w:t>
      </w:r>
      <w:r w:rsidR="00644CD5">
        <w:t>.</w:t>
      </w:r>
      <w:r>
        <w:t>u4) -0</w:t>
      </w:r>
      <w:r w:rsidR="00644CD5">
        <w:t>.</w:t>
      </w:r>
      <w:r>
        <w:t>366*T(v2</w:t>
      </w:r>
      <w:r w:rsidR="00644CD5">
        <w:t>.</w:t>
      </w:r>
      <w:r>
        <w:t>u30) -0</w:t>
      </w:r>
      <w:r w:rsidR="00644CD5">
        <w:t>.</w:t>
      </w:r>
      <w:r>
        <w:t>481*T(v12</w:t>
      </w:r>
      <w:r w:rsidR="00644CD5">
        <w:t>.</w:t>
      </w:r>
      <w:r>
        <w:t>u16) + 0</w:t>
      </w:r>
      <w:r w:rsidR="00644CD5">
        <w:t>.</w:t>
      </w:r>
      <w:r>
        <w:t>342*T(v34</w:t>
      </w:r>
      <w:r w:rsidR="00644CD5">
        <w:t>.</w:t>
      </w:r>
      <w:r>
        <w:t>u9) -0</w:t>
      </w:r>
      <w:r w:rsidR="00644CD5">
        <w:t>.</w:t>
      </w:r>
      <w:r>
        <w:t>343*T(v12</w:t>
      </w:r>
      <w:r w:rsidR="00644CD5">
        <w:t>.</w:t>
      </w:r>
      <w:r>
        <w:t>u18) + 0</w:t>
      </w:r>
      <w:r w:rsidR="00644CD5">
        <w:t>.</w:t>
      </w:r>
      <w:r>
        <w:t>537*T(v11) + 0</w:t>
      </w:r>
      <w:r w:rsidR="00644CD5">
        <w:t>.</w:t>
      </w:r>
      <w:r>
        <w:t>255*T(v7</w:t>
      </w:r>
      <w:r w:rsidR="00644CD5">
        <w:t>.</w:t>
      </w:r>
      <w:r>
        <w:t>u36) -0</w:t>
      </w:r>
      <w:r w:rsidR="00644CD5">
        <w:t>.</w:t>
      </w:r>
      <w:r>
        <w:t>413*T(v4</w:t>
      </w:r>
      <w:r w:rsidR="00644CD5">
        <w:t>.</w:t>
      </w:r>
      <w:r>
        <w:t>u39) + 0</w:t>
      </w:r>
      <w:r w:rsidR="00644CD5">
        <w:t>.</w:t>
      </w:r>
      <w:r>
        <w:t>272*T(v4</w:t>
      </w:r>
      <w:r w:rsidR="00644CD5">
        <w:t>.</w:t>
      </w:r>
      <w:r>
        <w:t>u24) + 0</w:t>
      </w:r>
      <w:r w:rsidR="00644CD5">
        <w:t>.</w:t>
      </w:r>
      <w:r>
        <w:t>23*T(v21</w:t>
      </w:r>
      <w:r w:rsidR="00644CD5">
        <w:t>.</w:t>
      </w:r>
      <w:r>
        <w:t>u3) -0</w:t>
      </w:r>
      <w:r w:rsidR="00644CD5">
        <w:t>.</w:t>
      </w:r>
      <w:r>
        <w:t>39*T(v7</w:t>
      </w:r>
      <w:r w:rsidR="00644CD5">
        <w:t>.</w:t>
      </w:r>
      <w:r>
        <w:t>u26) -0</w:t>
      </w:r>
      <w:r w:rsidR="00644CD5">
        <w:t>.</w:t>
      </w:r>
      <w:r>
        <w:t>306*T(v6</w:t>
      </w:r>
      <w:r w:rsidR="00644CD5">
        <w:t>.</w:t>
      </w:r>
      <w:r>
        <w:t>u14) + 0</w:t>
      </w:r>
      <w:r w:rsidR="00644CD5">
        <w:t>.</w:t>
      </w:r>
      <w:r>
        <w:t>43*T(v23</w:t>
      </w:r>
      <w:r w:rsidR="00644CD5">
        <w:t>.</w:t>
      </w:r>
      <w:r>
        <w:t>u3) + 0</w:t>
      </w:r>
      <w:r w:rsidR="00644CD5">
        <w:t>.</w:t>
      </w:r>
      <w:r>
        <w:t>264*T(v23) + 0</w:t>
      </w:r>
      <w:r w:rsidR="00644CD5">
        <w:t>.</w:t>
      </w:r>
      <w:r>
        <w:t>565*T(v18</w:t>
      </w:r>
      <w:r w:rsidR="00644CD5">
        <w:t>.</w:t>
      </w:r>
      <w:r>
        <w:t>u9) + 0</w:t>
      </w:r>
      <w:r w:rsidR="00644CD5">
        <w:t>.</w:t>
      </w:r>
      <w:r>
        <w:t>37*T(v12</w:t>
      </w:r>
      <w:r w:rsidR="00644CD5">
        <w:t>.</w:t>
      </w:r>
      <w:r>
        <w:t>u10) + 0</w:t>
      </w:r>
      <w:r w:rsidR="00644CD5">
        <w:t>.</w:t>
      </w:r>
      <w:r>
        <w:t>55*T(u4) + 0</w:t>
      </w:r>
      <w:r w:rsidR="00644CD5">
        <w:t>.</w:t>
      </w:r>
      <w:r>
        <w:t>287*T(v11</w:t>
      </w:r>
      <w:r w:rsidR="00644CD5">
        <w:t>.</w:t>
      </w:r>
      <w:r>
        <w:t>u10) -0</w:t>
      </w:r>
      <w:r w:rsidR="00644CD5">
        <w:t>.</w:t>
      </w:r>
      <w:r>
        <w:t>384*T(v21</w:t>
      </w:r>
      <w:r w:rsidR="00644CD5">
        <w:t>.</w:t>
      </w:r>
      <w:r>
        <w:t>u20) + 0</w:t>
      </w:r>
      <w:r w:rsidR="00644CD5">
        <w:t>.</w:t>
      </w:r>
      <w:r>
        <w:t>377*T(v1</w:t>
      </w:r>
      <w:r w:rsidR="00644CD5">
        <w:t>.</w:t>
      </w:r>
      <w:r>
        <w:t>u19) -0</w:t>
      </w:r>
      <w:r w:rsidR="00644CD5">
        <w:t>.</w:t>
      </w:r>
      <w:r>
        <w:t>278*T(v19</w:t>
      </w:r>
      <w:r w:rsidR="00644CD5">
        <w:t>.</w:t>
      </w:r>
      <w:r>
        <w:t>u3) + 0</w:t>
      </w:r>
      <w:r w:rsidR="00644CD5">
        <w:t>.</w:t>
      </w:r>
      <w:r>
        <w:t>192*T(v20</w:t>
      </w:r>
      <w:r w:rsidR="00644CD5">
        <w:t>.</w:t>
      </w:r>
      <w:r>
        <w:t>u9) -0</w:t>
      </w:r>
      <w:r w:rsidR="00644CD5">
        <w:t>.</w:t>
      </w:r>
      <w:r>
        <w:t>325*T(v15</w:t>
      </w:r>
      <w:r w:rsidR="00644CD5">
        <w:t>.</w:t>
      </w:r>
      <w:r>
        <w:t>u13) + 0</w:t>
      </w:r>
      <w:r w:rsidR="00644CD5">
        <w:t>.</w:t>
      </w:r>
      <w:r>
        <w:t>374*T(v6</w:t>
      </w:r>
      <w:r w:rsidR="00644CD5">
        <w:t>.</w:t>
      </w:r>
      <w:r>
        <w:t>u30) + 0</w:t>
      </w:r>
      <w:r w:rsidR="00644CD5">
        <w:t>.</w:t>
      </w:r>
      <w:r>
        <w:t>29*T(v19</w:t>
      </w:r>
      <w:r w:rsidR="00644CD5">
        <w:t>.</w:t>
      </w:r>
      <w:r>
        <w:t>u10) -0</w:t>
      </w:r>
      <w:r w:rsidR="00644CD5">
        <w:t>.</w:t>
      </w:r>
      <w:r>
        <w:t>317*T(v8</w:t>
      </w:r>
      <w:r w:rsidR="00644CD5">
        <w:t>.</w:t>
      </w:r>
      <w:r>
        <w:t>u29) + 0</w:t>
      </w:r>
      <w:r w:rsidR="00644CD5">
        <w:t>.</w:t>
      </w:r>
      <w:r>
        <w:t>323*T(v19</w:t>
      </w:r>
      <w:r w:rsidR="00644CD5">
        <w:t>.</w:t>
      </w:r>
      <w:r>
        <w:t>u24) -0</w:t>
      </w:r>
      <w:r w:rsidR="00644CD5">
        <w:t>.</w:t>
      </w:r>
      <w:r>
        <w:t>336*T(v12</w:t>
      </w:r>
      <w:r w:rsidR="00644CD5">
        <w:t>.</w:t>
      </w:r>
      <w:r>
        <w:t>u13) -0</w:t>
      </w:r>
      <w:r w:rsidR="00644CD5">
        <w:t>.</w:t>
      </w:r>
      <w:r>
        <w:t>446*T(v17</w:t>
      </w:r>
      <w:r w:rsidR="00644CD5">
        <w:t>.</w:t>
      </w:r>
      <w:r>
        <w:t>u3) + 0</w:t>
      </w:r>
      <w:r w:rsidR="00644CD5">
        <w:t>.</w:t>
      </w:r>
      <w:r>
        <w:t>201*T(v14</w:t>
      </w:r>
      <w:r w:rsidR="00644CD5">
        <w:t>.</w:t>
      </w:r>
      <w:r>
        <w:t>u24) -0</w:t>
      </w:r>
      <w:r w:rsidR="00644CD5">
        <w:t>.</w:t>
      </w:r>
      <w:r>
        <w:t>221*T(v25</w:t>
      </w:r>
      <w:r w:rsidR="00644CD5">
        <w:t>.</w:t>
      </w:r>
      <w:r>
        <w:t>u14) -0</w:t>
      </w:r>
      <w:r w:rsidR="00644CD5">
        <w:t>.</w:t>
      </w:r>
      <w:r>
        <w:t>294*T(v31</w:t>
      </w:r>
      <w:r w:rsidR="00644CD5">
        <w:t>.</w:t>
      </w:r>
      <w:r>
        <w:t>u7) + 0</w:t>
      </w:r>
      <w:r w:rsidR="00644CD5">
        <w:t>.</w:t>
      </w:r>
      <w:r>
        <w:t>336*T(v10</w:t>
      </w:r>
      <w:r w:rsidR="00644CD5">
        <w:t>.</w:t>
      </w:r>
      <w:r>
        <w:t>u12) + 0</w:t>
      </w:r>
      <w:r w:rsidR="00644CD5">
        <w:t>.</w:t>
      </w:r>
      <w:r>
        <w:t>203*T(v11</w:t>
      </w:r>
      <w:r w:rsidR="00644CD5">
        <w:t>.</w:t>
      </w:r>
      <w:r>
        <w:t>u9) + 0</w:t>
      </w:r>
      <w:r w:rsidR="00644CD5">
        <w:t>.</w:t>
      </w:r>
      <w:r>
        <w:t>451*T(v3</w:t>
      </w:r>
      <w:r w:rsidR="00644CD5">
        <w:t>.</w:t>
      </w:r>
      <w:r>
        <w:t>u21) -0</w:t>
      </w:r>
      <w:r w:rsidR="00644CD5">
        <w:t>.</w:t>
      </w:r>
      <w:r>
        <w:t>344*T(v22</w:t>
      </w:r>
      <w:r w:rsidR="00644CD5">
        <w:t>.</w:t>
      </w:r>
      <w:r>
        <w:t>u10) -0</w:t>
      </w:r>
      <w:r w:rsidR="00644CD5">
        <w:t>.</w:t>
      </w:r>
      <w:r>
        <w:t>246*T(v27</w:t>
      </w:r>
      <w:r w:rsidR="00644CD5">
        <w:t>.</w:t>
      </w:r>
      <w:r>
        <w:t>u3) -0</w:t>
      </w:r>
      <w:r w:rsidR="00644CD5">
        <w:t>.</w:t>
      </w:r>
      <w:r>
        <w:t>247*T(v28</w:t>
      </w:r>
      <w:r w:rsidR="00644CD5">
        <w:t>.</w:t>
      </w:r>
      <w:r>
        <w:t>u14) -0</w:t>
      </w:r>
      <w:r w:rsidR="00644CD5">
        <w:t>.</w:t>
      </w:r>
      <w:r>
        <w:t>322*T(v6</w:t>
      </w:r>
      <w:r w:rsidR="00644CD5">
        <w:t>.</w:t>
      </w:r>
      <w:r>
        <w:t>u24) + 0</w:t>
      </w:r>
      <w:r w:rsidR="00644CD5">
        <w:t>.</w:t>
      </w:r>
      <w:r>
        <w:t>324*T(v23</w:t>
      </w:r>
      <w:r w:rsidR="00644CD5">
        <w:t>.</w:t>
      </w:r>
      <w:r>
        <w:t>u4) + 0</w:t>
      </w:r>
      <w:r w:rsidR="00644CD5">
        <w:t>.</w:t>
      </w:r>
      <w:r>
        <w:t>287*T(v18</w:t>
      </w:r>
      <w:r w:rsidR="00644CD5">
        <w:t>.</w:t>
      </w:r>
      <w:r>
        <w:t>u19) -0</w:t>
      </w:r>
      <w:r w:rsidR="00644CD5">
        <w:t>.</w:t>
      </w:r>
      <w:r>
        <w:t>284*T(v22</w:t>
      </w:r>
      <w:r w:rsidR="00644CD5">
        <w:t>.</w:t>
      </w:r>
      <w:r>
        <w:t>u11) -0</w:t>
      </w:r>
      <w:r w:rsidR="00644CD5">
        <w:t>.</w:t>
      </w:r>
      <w:r>
        <w:t>267*T(v11</w:t>
      </w:r>
      <w:r w:rsidR="00644CD5">
        <w:t>.</w:t>
      </w:r>
      <w:r>
        <w:t>u23) + 0</w:t>
      </w:r>
      <w:r w:rsidR="00644CD5">
        <w:t>.</w:t>
      </w:r>
      <w:r>
        <w:t>312*T(v21</w:t>
      </w:r>
      <w:r w:rsidR="00644CD5">
        <w:t>.</w:t>
      </w:r>
      <w:r>
        <w:t>u13) -0</w:t>
      </w:r>
      <w:r w:rsidR="00644CD5">
        <w:t>.</w:t>
      </w:r>
      <w:r>
        <w:t>301*T(v29</w:t>
      </w:r>
      <w:r w:rsidR="00644CD5">
        <w:t>.</w:t>
      </w:r>
      <w:r>
        <w:t>u12) -0</w:t>
      </w:r>
      <w:r w:rsidR="00644CD5">
        <w:t>.</w:t>
      </w:r>
      <w:r>
        <w:t>219*T(v13</w:t>
      </w:r>
      <w:r w:rsidR="00644CD5">
        <w:t>.</w:t>
      </w:r>
      <w:r>
        <w:t>u21) + 0</w:t>
      </w:r>
      <w:r w:rsidR="00644CD5">
        <w:t>.</w:t>
      </w:r>
      <w:r>
        <w:t>3*T(v16</w:t>
      </w:r>
      <w:r w:rsidR="00644CD5">
        <w:t>.</w:t>
      </w:r>
      <w:r>
        <w:t>u1) + 0</w:t>
      </w:r>
      <w:r w:rsidR="00644CD5">
        <w:t>.</w:t>
      </w:r>
      <w:r>
        <w:t>154*T(v27</w:t>
      </w:r>
      <w:r w:rsidR="00644CD5">
        <w:t>.</w:t>
      </w:r>
      <w:r>
        <w:t>u8) + 0</w:t>
      </w:r>
      <w:r w:rsidR="00644CD5">
        <w:t>.</w:t>
      </w:r>
      <w:r>
        <w:t>328*T(v25</w:t>
      </w:r>
      <w:r w:rsidR="00644CD5">
        <w:t>.</w:t>
      </w:r>
      <w:r>
        <w:t>u2) -0</w:t>
      </w:r>
      <w:r w:rsidR="00644CD5">
        <w:t>.</w:t>
      </w:r>
      <w:r>
        <w:t>228*T(v30</w:t>
      </w:r>
      <w:r w:rsidR="00644CD5">
        <w:t>.</w:t>
      </w:r>
      <w:r>
        <w:t>u3) -0</w:t>
      </w:r>
      <w:r w:rsidR="00644CD5">
        <w:t>.</w:t>
      </w:r>
      <w:r>
        <w:t>265*T(v16</w:t>
      </w:r>
      <w:r w:rsidR="00644CD5">
        <w:t>.</w:t>
      </w:r>
      <w:r>
        <w:t>u15) + 0</w:t>
      </w:r>
      <w:r w:rsidR="00644CD5">
        <w:t>.</w:t>
      </w:r>
      <w:r>
        <w:t>241*T(v29</w:t>
      </w:r>
      <w:r w:rsidR="00644CD5">
        <w:t>.</w:t>
      </w:r>
      <w:r>
        <w:t>u9) -0</w:t>
      </w:r>
      <w:r w:rsidR="00644CD5">
        <w:t>.</w:t>
      </w:r>
      <w:r>
        <w:t>275*T(v27</w:t>
      </w:r>
      <w:r w:rsidR="00644CD5">
        <w:t>.</w:t>
      </w:r>
      <w:r>
        <w:t>u12) -0</w:t>
      </w:r>
      <w:r w:rsidR="00644CD5">
        <w:t>.</w:t>
      </w:r>
      <w:r>
        <w:t>254*T(v14</w:t>
      </w:r>
      <w:r w:rsidR="00644CD5">
        <w:t>.</w:t>
      </w:r>
      <w:r>
        <w:t>u18) -0</w:t>
      </w:r>
      <w:r w:rsidR="00644CD5">
        <w:t>.</w:t>
      </w:r>
      <w:r>
        <w:t>268*T(v6</w:t>
      </w:r>
      <w:r w:rsidR="00644CD5">
        <w:t>.</w:t>
      </w:r>
      <w:r>
        <w:t>u2) -0</w:t>
      </w:r>
      <w:r w:rsidR="00644CD5">
        <w:t>.</w:t>
      </w:r>
      <w:r>
        <w:t>283*T(v21</w:t>
      </w:r>
      <w:r w:rsidR="00644CD5">
        <w:t>.</w:t>
      </w:r>
      <w:r>
        <w:t>u7) + 0</w:t>
      </w:r>
      <w:r w:rsidR="00644CD5">
        <w:t>.</w:t>
      </w:r>
      <w:r>
        <w:t>196*T(u22) -0</w:t>
      </w:r>
      <w:r w:rsidR="00644CD5">
        <w:t>.</w:t>
      </w:r>
      <w:r>
        <w:t>245*T(v17</w:t>
      </w:r>
      <w:r w:rsidR="00644CD5">
        <w:t>.</w:t>
      </w:r>
      <w:r>
        <w:t>u7) -0</w:t>
      </w:r>
      <w:r w:rsidR="00644CD5">
        <w:t>.</w:t>
      </w:r>
      <w:r>
        <w:t>275*T(v25</w:t>
      </w:r>
      <w:r w:rsidR="00644CD5">
        <w:t>.</w:t>
      </w:r>
      <w:r>
        <w:t>u7) + 0</w:t>
      </w:r>
      <w:r w:rsidR="00644CD5">
        <w:t>.</w:t>
      </w:r>
      <w:r>
        <w:t>169*T(v17) -0</w:t>
      </w:r>
      <w:r w:rsidR="00644CD5">
        <w:t>.</w:t>
      </w:r>
      <w:r>
        <w:t>255*T(u7) + 0</w:t>
      </w:r>
      <w:r w:rsidR="00644CD5">
        <w:t>.</w:t>
      </w:r>
      <w:r>
        <w:t>289*T(v5</w:t>
      </w:r>
      <w:r w:rsidR="00644CD5">
        <w:t>.</w:t>
      </w:r>
      <w:r>
        <w:t>u5) -0</w:t>
      </w:r>
      <w:r w:rsidR="00644CD5">
        <w:t>.</w:t>
      </w:r>
      <w:r>
        <w:t>24*T(v9</w:t>
      </w:r>
      <w:r w:rsidR="00644CD5">
        <w:t>.</w:t>
      </w:r>
      <w:r>
        <w:t>u10) -0</w:t>
      </w:r>
      <w:r w:rsidR="00644CD5">
        <w:t>.</w:t>
      </w:r>
      <w:r>
        <w:t>216*T(v11</w:t>
      </w:r>
      <w:r w:rsidR="00644CD5">
        <w:t>.</w:t>
      </w:r>
      <w:r>
        <w:t>u29) -0</w:t>
      </w:r>
      <w:r w:rsidR="00644CD5">
        <w:t>.</w:t>
      </w:r>
      <w:r>
        <w:t>155*T(v28</w:t>
      </w:r>
      <w:r w:rsidR="00644CD5">
        <w:t>.</w:t>
      </w:r>
      <w:r>
        <w:t>u13) + 0</w:t>
      </w:r>
      <w:r w:rsidR="00644CD5">
        <w:t>.</w:t>
      </w:r>
      <w:r>
        <w:t>282*T(v21</w:t>
      </w:r>
      <w:r w:rsidR="00644CD5">
        <w:t>.</w:t>
      </w:r>
      <w:r>
        <w:t>u14) -0</w:t>
      </w:r>
      <w:r w:rsidR="00644CD5">
        <w:t>.</w:t>
      </w:r>
      <w:r>
        <w:t>237*T(v32</w:t>
      </w:r>
      <w:r w:rsidR="00644CD5">
        <w:t>.</w:t>
      </w:r>
      <w:r>
        <w:t>u2) + 0</w:t>
      </w:r>
      <w:r w:rsidR="00644CD5">
        <w:t>.</w:t>
      </w:r>
      <w:r>
        <w:t>194*T(v13</w:t>
      </w:r>
      <w:r w:rsidR="00644CD5">
        <w:t>.</w:t>
      </w:r>
      <w:r>
        <w:t>u19) + 0</w:t>
      </w:r>
      <w:r w:rsidR="00644CD5">
        <w:t>.</w:t>
      </w:r>
      <w:r>
        <w:t>177*T(u26) -0</w:t>
      </w:r>
      <w:r w:rsidR="00644CD5">
        <w:t>.</w:t>
      </w:r>
      <w:r>
        <w:t>209*T(v2</w:t>
      </w:r>
      <w:r w:rsidR="00644CD5">
        <w:t>.</w:t>
      </w:r>
      <w:r>
        <w:t>u32) -0</w:t>
      </w:r>
      <w:r w:rsidR="00644CD5">
        <w:t>.</w:t>
      </w:r>
      <w:r>
        <w:t>248*T(v1</w:t>
      </w:r>
      <w:r w:rsidR="00644CD5">
        <w:t>.</w:t>
      </w:r>
      <w:r>
        <w:t>u20) + 0</w:t>
      </w:r>
      <w:r w:rsidR="00644CD5">
        <w:t>.</w:t>
      </w:r>
      <w:r>
        <w:t>209*T(v13</w:t>
      </w:r>
      <w:r w:rsidR="00644CD5">
        <w:t>.</w:t>
      </w:r>
      <w:r>
        <w:t>u6) + 0</w:t>
      </w:r>
      <w:r w:rsidR="00644CD5">
        <w:t>.</w:t>
      </w:r>
      <w:r>
        <w:t>149*T(u31) + 0</w:t>
      </w:r>
      <w:r w:rsidR="00644CD5">
        <w:t>.</w:t>
      </w:r>
      <w:r>
        <w:t>16*T(u30) + 0</w:t>
      </w:r>
      <w:r w:rsidR="00644CD5">
        <w:t>.</w:t>
      </w:r>
      <w:r>
        <w:t>23*T(v18</w:t>
      </w:r>
      <w:r w:rsidR="00644CD5">
        <w:t>.</w:t>
      </w:r>
      <w:r>
        <w:t>u6) + 0</w:t>
      </w:r>
      <w:r w:rsidR="00644CD5">
        <w:t>.</w:t>
      </w:r>
      <w:r>
        <w:t>146*T(v26</w:t>
      </w:r>
      <w:r w:rsidR="00644CD5">
        <w:t>.</w:t>
      </w:r>
      <w:r>
        <w:t>u2) -0</w:t>
      </w:r>
      <w:r w:rsidR="00644CD5">
        <w:t>.</w:t>
      </w:r>
      <w:r>
        <w:t>226*T(v7</w:t>
      </w:r>
      <w:r w:rsidR="00644CD5">
        <w:t>.</w:t>
      </w:r>
      <w:r>
        <w:t>u15) + 0</w:t>
      </w:r>
      <w:r w:rsidR="00644CD5">
        <w:t>.</w:t>
      </w:r>
      <w:r>
        <w:t>17*T(v11</w:t>
      </w:r>
      <w:r w:rsidR="00644CD5">
        <w:t>.</w:t>
      </w:r>
      <w:r>
        <w:t>u26) + 0</w:t>
      </w:r>
      <w:r w:rsidR="00644CD5">
        <w:t>.</w:t>
      </w:r>
      <w:r>
        <w:t>188*T(v5</w:t>
      </w:r>
      <w:r w:rsidR="00644CD5">
        <w:t>.</w:t>
      </w:r>
      <w:r>
        <w:t>u26) -0</w:t>
      </w:r>
      <w:r w:rsidR="00644CD5">
        <w:t>.</w:t>
      </w:r>
      <w:r>
        <w:t>243*T(v31</w:t>
      </w:r>
      <w:r w:rsidR="00644CD5">
        <w:t>.</w:t>
      </w:r>
      <w:r>
        <w:t>u3) -0</w:t>
      </w:r>
      <w:r w:rsidR="00644CD5">
        <w:t>.</w:t>
      </w:r>
      <w:r>
        <w:t>179*T(v11</w:t>
      </w:r>
      <w:r w:rsidR="00644CD5">
        <w:t>.</w:t>
      </w:r>
      <w:r>
        <w:t>u20) + 0</w:t>
      </w:r>
      <w:r w:rsidR="00644CD5">
        <w:t>.</w:t>
      </w:r>
      <w:r>
        <w:t>208*T(v5</w:t>
      </w:r>
      <w:r w:rsidR="00644CD5">
        <w:t>.</w:t>
      </w:r>
      <w:r>
        <w:t>u20) -0</w:t>
      </w:r>
      <w:r w:rsidR="00644CD5">
        <w:t>.</w:t>
      </w:r>
      <w:r>
        <w:t>238*T(v8</w:t>
      </w:r>
      <w:r w:rsidR="00644CD5">
        <w:t>.</w:t>
      </w:r>
      <w:r>
        <w:t>u2) + 0</w:t>
      </w:r>
      <w:r w:rsidR="00644CD5">
        <w:t>.</w:t>
      </w:r>
      <w:r>
        <w:t>26*T(v28</w:t>
      </w:r>
      <w:r w:rsidR="00644CD5">
        <w:t>.</w:t>
      </w:r>
      <w:r>
        <w:t>u6) -0</w:t>
      </w:r>
      <w:r w:rsidR="00644CD5">
        <w:t>.</w:t>
      </w:r>
      <w:r>
        <w:t>173*T(v11</w:t>
      </w:r>
      <w:r w:rsidR="00644CD5">
        <w:t>.</w:t>
      </w:r>
      <w:r>
        <w:t>u32) + 0</w:t>
      </w:r>
      <w:r w:rsidR="00644CD5">
        <w:t>.</w:t>
      </w:r>
      <w:r>
        <w:t>183*T(v8</w:t>
      </w:r>
      <w:r w:rsidR="00644CD5">
        <w:t>.</w:t>
      </w:r>
      <w:r>
        <w:t>u17) -0</w:t>
      </w:r>
      <w:r w:rsidR="00644CD5">
        <w:t>.</w:t>
      </w:r>
      <w:r>
        <w:t>182*T(v3</w:t>
      </w:r>
      <w:r w:rsidR="00644CD5">
        <w:t>.</w:t>
      </w:r>
      <w:r>
        <w:t>u39) -0</w:t>
      </w:r>
      <w:r w:rsidR="00644CD5">
        <w:t>.</w:t>
      </w:r>
      <w:r>
        <w:t>142*T(v2</w:t>
      </w:r>
      <w:r w:rsidR="00644CD5">
        <w:t>.</w:t>
      </w:r>
      <w:r>
        <w:t>u39) + 0</w:t>
      </w:r>
      <w:r w:rsidR="00644CD5">
        <w:t>.</w:t>
      </w:r>
      <w:r>
        <w:t>131*T(v25) -0</w:t>
      </w:r>
      <w:r w:rsidR="00644CD5">
        <w:t>.</w:t>
      </w:r>
      <w:r>
        <w:t>128*T(v29</w:t>
      </w:r>
      <w:r w:rsidR="00644CD5">
        <w:t>.</w:t>
      </w:r>
      <w:r>
        <w:t>u13) -0</w:t>
      </w:r>
      <w:r w:rsidR="00644CD5">
        <w:t>.</w:t>
      </w:r>
      <w:r>
        <w:t>179*T(v3</w:t>
      </w:r>
      <w:r w:rsidR="00644CD5">
        <w:t>.</w:t>
      </w:r>
      <w:r>
        <w:t>u29) + 0</w:t>
      </w:r>
      <w:r w:rsidR="00644CD5">
        <w:t>.</w:t>
      </w:r>
      <w:r>
        <w:t>132*T(v10</w:t>
      </w:r>
      <w:r w:rsidR="00644CD5">
        <w:t>.</w:t>
      </w:r>
      <w:r>
        <w:t>u26) + 0</w:t>
      </w:r>
      <w:r w:rsidR="00644CD5">
        <w:t>.</w:t>
      </w:r>
      <w:r>
        <w:t>131*T(v28</w:t>
      </w:r>
      <w:r w:rsidR="00644CD5">
        <w:t>.</w:t>
      </w:r>
      <w:r>
        <w:t>u11) + 0</w:t>
      </w:r>
      <w:r w:rsidR="00644CD5">
        <w:t>.</w:t>
      </w:r>
      <w:r>
        <w:t>225*T(v1</w:t>
      </w:r>
      <w:r w:rsidR="00644CD5">
        <w:t>.</w:t>
      </w:r>
      <w:r>
        <w:t>u35) + 0</w:t>
      </w:r>
      <w:r w:rsidR="00644CD5">
        <w:t>.</w:t>
      </w:r>
      <w:r>
        <w:t>165*T(v29</w:t>
      </w:r>
      <w:r w:rsidR="00644CD5">
        <w:t>.</w:t>
      </w:r>
      <w:r>
        <w:t>u5) -0</w:t>
      </w:r>
      <w:r w:rsidR="00644CD5">
        <w:t>.</w:t>
      </w:r>
      <w:r>
        <w:t>118*T(v20</w:t>
      </w:r>
      <w:r w:rsidR="00644CD5">
        <w:t>.</w:t>
      </w:r>
      <w:r>
        <w:t>u19) -0</w:t>
      </w:r>
      <w:r w:rsidR="00644CD5">
        <w:t>.</w:t>
      </w:r>
      <w:r>
        <w:t>213*T(v8</w:t>
      </w:r>
      <w:r w:rsidR="00644CD5">
        <w:t>.</w:t>
      </w:r>
      <w:r>
        <w:t>u10) + 0</w:t>
      </w:r>
      <w:r w:rsidR="00644CD5">
        <w:t>.</w:t>
      </w:r>
      <w:r>
        <w:t>138*T(v2</w:t>
      </w:r>
      <w:r w:rsidR="00644CD5">
        <w:t>.</w:t>
      </w:r>
      <w:r>
        <w:t>u31) -0</w:t>
      </w:r>
      <w:r w:rsidR="00644CD5">
        <w:t>.</w:t>
      </w:r>
      <w:r>
        <w:t>145*T(v13</w:t>
      </w:r>
      <w:r w:rsidR="00644CD5">
        <w:t>.</w:t>
      </w:r>
      <w:r>
        <w:t>u18) + 0</w:t>
      </w:r>
      <w:r w:rsidR="00644CD5">
        <w:t>.</w:t>
      </w:r>
      <w:r>
        <w:t>0719*T(v35) + 0</w:t>
      </w:r>
      <w:r w:rsidR="00644CD5">
        <w:t>.</w:t>
      </w:r>
      <w:r>
        <w:t>176*T(u2) -0</w:t>
      </w:r>
      <w:r w:rsidR="00644CD5">
        <w:t>.</w:t>
      </w:r>
      <w:r>
        <w:t>16*T(v23</w:t>
      </w:r>
      <w:r w:rsidR="00644CD5">
        <w:t>.</w:t>
      </w:r>
      <w:r>
        <w:t>u1) + 0</w:t>
      </w:r>
      <w:r w:rsidR="00644CD5">
        <w:t>.</w:t>
      </w:r>
      <w:r>
        <w:t>151*T(v21</w:t>
      </w:r>
      <w:r w:rsidR="00644CD5">
        <w:t>.</w:t>
      </w:r>
      <w:r>
        <w:t>u10) -0</w:t>
      </w:r>
      <w:r w:rsidR="00644CD5">
        <w:t>.</w:t>
      </w:r>
      <w:r>
        <w:t>122*T(v16</w:t>
      </w:r>
      <w:r w:rsidR="00644CD5">
        <w:t>.</w:t>
      </w:r>
      <w:r>
        <w:t>u26) + 0</w:t>
      </w:r>
      <w:r w:rsidR="00644CD5">
        <w:t>.</w:t>
      </w:r>
      <w:r>
        <w:t>0842*T(v40) -0</w:t>
      </w:r>
      <w:r w:rsidR="00644CD5">
        <w:t>.</w:t>
      </w:r>
      <w:r>
        <w:t>135*T(u8) -0</w:t>
      </w:r>
      <w:r w:rsidR="00644CD5">
        <w:t>.</w:t>
      </w:r>
      <w:r>
        <w:t>0942*T(v37</w:t>
      </w:r>
      <w:r w:rsidR="00644CD5">
        <w:t>.</w:t>
      </w:r>
      <w:r>
        <w:t>u4) + 0</w:t>
      </w:r>
      <w:r w:rsidR="00644CD5">
        <w:t>.</w:t>
      </w:r>
      <w:r>
        <w:t>133*T(v19</w:t>
      </w:r>
      <w:r w:rsidR="00644CD5">
        <w:t>.</w:t>
      </w:r>
      <w:r>
        <w:t>u5) + 0</w:t>
      </w:r>
      <w:r w:rsidR="00644CD5">
        <w:t>.</w:t>
      </w:r>
      <w:r>
        <w:t>0885*T(v40</w:t>
      </w:r>
      <w:r w:rsidR="00644CD5">
        <w:t>.</w:t>
      </w:r>
      <w:r>
        <w:t>u1) + 0</w:t>
      </w:r>
      <w:r w:rsidR="00644CD5">
        <w:t>.</w:t>
      </w:r>
      <w:r>
        <w:t>108*T(v22</w:t>
      </w:r>
      <w:r w:rsidR="00644CD5">
        <w:t>.</w:t>
      </w:r>
      <w:r>
        <w:t>u17) + 0</w:t>
      </w:r>
      <w:r w:rsidR="00644CD5">
        <w:t>.</w:t>
      </w:r>
      <w:r>
        <w:t>0924*T(v23</w:t>
      </w:r>
      <w:r w:rsidR="00644CD5">
        <w:t>.</w:t>
      </w:r>
      <w:r>
        <w:t>u15) + 0</w:t>
      </w:r>
      <w:r w:rsidR="00644CD5">
        <w:t>.</w:t>
      </w:r>
      <w:r>
        <w:t>131*T(v15</w:t>
      </w:r>
      <w:r w:rsidR="00644CD5">
        <w:t>.</w:t>
      </w:r>
      <w:r>
        <w:t>u4) -0</w:t>
      </w:r>
      <w:r w:rsidR="00644CD5">
        <w:t>.</w:t>
      </w:r>
      <w:r>
        <w:t>108*T(v11</w:t>
      </w:r>
      <w:r w:rsidR="00644CD5">
        <w:t>.</w:t>
      </w:r>
      <w:r>
        <w:t>u3) -0</w:t>
      </w:r>
      <w:r w:rsidR="00644CD5">
        <w:t>.</w:t>
      </w:r>
      <w:r>
        <w:t>0951*T(v20</w:t>
      </w:r>
      <w:r w:rsidR="00644CD5">
        <w:t>.</w:t>
      </w:r>
      <w:r>
        <w:t>u3) + 0</w:t>
      </w:r>
      <w:r w:rsidR="00644CD5">
        <w:t>.</w:t>
      </w:r>
      <w:r>
        <w:t>186*T(v4</w:t>
      </w:r>
      <w:r w:rsidR="00644CD5">
        <w:t>.</w:t>
      </w:r>
      <w:r>
        <w:t>u1) + 0</w:t>
      </w:r>
      <w:r w:rsidR="00644CD5">
        <w:t>.</w:t>
      </w:r>
      <w:r>
        <w:t>0958*T(v2</w:t>
      </w:r>
      <w:r w:rsidR="00644CD5">
        <w:t>.</w:t>
      </w:r>
      <w:r>
        <w:t>u25) + 0</w:t>
      </w:r>
      <w:r w:rsidR="00644CD5">
        <w:t>.</w:t>
      </w:r>
      <w:r>
        <w:t>093*T(v24</w:t>
      </w:r>
      <w:r w:rsidR="00644CD5">
        <w:t>.</w:t>
      </w:r>
      <w:r>
        <w:t>u3) -0</w:t>
      </w:r>
      <w:r w:rsidR="00644CD5">
        <w:t>.</w:t>
      </w:r>
      <w:r>
        <w:t>0891*T(v7</w:t>
      </w:r>
      <w:r w:rsidR="00644CD5">
        <w:t>.</w:t>
      </w:r>
      <w:r>
        <w:t>u11) + 0</w:t>
      </w:r>
      <w:r w:rsidR="00644CD5">
        <w:t>.</w:t>
      </w:r>
      <w:r>
        <w:t>0741*T(v28</w:t>
      </w:r>
      <w:r w:rsidR="00644CD5">
        <w:t>.</w:t>
      </w:r>
      <w:r>
        <w:t>u12) + 0</w:t>
      </w:r>
      <w:r w:rsidR="00644CD5">
        <w:t>.</w:t>
      </w:r>
      <w:r>
        <w:t>0784*T(v25</w:t>
      </w:r>
      <w:r w:rsidR="00644CD5">
        <w:t>.</w:t>
      </w:r>
      <w:r>
        <w:t>u15) + 0</w:t>
      </w:r>
      <w:r w:rsidR="00644CD5">
        <w:t>.</w:t>
      </w:r>
      <w:r>
        <w:t>0763*T(v23</w:t>
      </w:r>
      <w:r w:rsidR="00644CD5">
        <w:t>.</w:t>
      </w:r>
      <w:r>
        <w:t>u20) + 0</w:t>
      </w:r>
      <w:r w:rsidR="00644CD5">
        <w:t>.</w:t>
      </w:r>
      <w:r>
        <w:t>0998*T(v3</w:t>
      </w:r>
      <w:r w:rsidR="00644CD5">
        <w:t>.</w:t>
      </w:r>
      <w:r>
        <w:t>u15) -0</w:t>
      </w:r>
      <w:r w:rsidR="00644CD5">
        <w:t>.</w:t>
      </w:r>
      <w:r>
        <w:t>000213*Lipophilicity^3 + 0</w:t>
      </w:r>
      <w:r w:rsidR="00644CD5">
        <w:t>.</w:t>
      </w:r>
      <w:r>
        <w:t>0757*T(v5</w:t>
      </w:r>
      <w:r w:rsidR="00644CD5">
        <w:t>.</w:t>
      </w:r>
      <w:r>
        <w:t>u33) -0</w:t>
      </w:r>
      <w:r w:rsidR="00644CD5">
        <w:t>.</w:t>
      </w:r>
      <w:r>
        <w:t>096*T(v10</w:t>
      </w:r>
      <w:r w:rsidR="00644CD5">
        <w:t>.</w:t>
      </w:r>
      <w:r>
        <w:t>u2) + 0</w:t>
      </w:r>
      <w:r w:rsidR="00644CD5">
        <w:t>.</w:t>
      </w:r>
      <w:r>
        <w:t>0688*T(v4</w:t>
      </w:r>
      <w:r w:rsidR="00644CD5">
        <w:t>.</w:t>
      </w:r>
      <w:r>
        <w:t>u29) + 0</w:t>
      </w:r>
      <w:r w:rsidR="00644CD5">
        <w:t>.</w:t>
      </w:r>
      <w:r>
        <w:t>0707*T(v4</w:t>
      </w:r>
      <w:r w:rsidR="00644CD5">
        <w:t>.</w:t>
      </w:r>
      <w:r>
        <w:t>u32) -0</w:t>
      </w:r>
      <w:r w:rsidR="00644CD5">
        <w:t>.</w:t>
      </w:r>
      <w:r>
        <w:t>0856*T(v14</w:t>
      </w:r>
      <w:r w:rsidR="00644CD5">
        <w:t>.</w:t>
      </w:r>
      <w:r>
        <w:t>u1) + 0</w:t>
      </w:r>
      <w:r w:rsidR="00644CD5">
        <w:t>.</w:t>
      </w:r>
      <w:r>
        <w:t>0668*T(v38</w:t>
      </w:r>
      <w:r w:rsidR="00644CD5">
        <w:t>.</w:t>
      </w:r>
      <w:r>
        <w:t>u1) -0</w:t>
      </w:r>
      <w:r w:rsidR="00644CD5">
        <w:t>.</w:t>
      </w:r>
      <w:r>
        <w:t>0696*T(v13</w:t>
      </w:r>
      <w:r w:rsidR="00644CD5">
        <w:t>.</w:t>
      </w:r>
      <w:r>
        <w:t>u24) + 0</w:t>
      </w:r>
      <w:r w:rsidR="00644CD5">
        <w:t>.</w:t>
      </w:r>
      <w:r>
        <w:t>0835*T(v12</w:t>
      </w:r>
      <w:r w:rsidR="00644CD5">
        <w:t>.</w:t>
      </w:r>
      <w:r>
        <w:t>u2) -0</w:t>
      </w:r>
      <w:r w:rsidR="00644CD5">
        <w:t>.</w:t>
      </w:r>
      <w:r>
        <w:t>0525*T(v33</w:t>
      </w:r>
      <w:r w:rsidR="00644CD5">
        <w:t>.</w:t>
      </w:r>
      <w:r>
        <w:t>u8) -0</w:t>
      </w:r>
      <w:r w:rsidR="00644CD5">
        <w:t>.</w:t>
      </w:r>
      <w:r>
        <w:t>0591*T(v33</w:t>
      </w:r>
      <w:r w:rsidR="00644CD5">
        <w:t>.</w:t>
      </w:r>
      <w:r>
        <w:t>u2) + 0</w:t>
      </w:r>
      <w:r w:rsidR="00644CD5">
        <w:t>.</w:t>
      </w:r>
      <w:r>
        <w:t>0587*T(v15</w:t>
      </w:r>
      <w:r w:rsidR="00644CD5">
        <w:t>.</w:t>
      </w:r>
      <w:r>
        <w:t>u17) + 0</w:t>
      </w:r>
      <w:r w:rsidR="00644CD5">
        <w:t>.</w:t>
      </w:r>
      <w:r>
        <w:t>0504*T(v4</w:t>
      </w:r>
      <w:r w:rsidR="00644CD5">
        <w:t>.</w:t>
      </w:r>
      <w:r>
        <w:t>u19) + 0</w:t>
      </w:r>
      <w:r w:rsidR="00644CD5">
        <w:t>.</w:t>
      </w:r>
      <w:r>
        <w:t>0416*T(v31</w:t>
      </w:r>
      <w:r w:rsidR="00644CD5">
        <w:t>.</w:t>
      </w:r>
      <w:r>
        <w:t>u4) + 0</w:t>
      </w:r>
      <w:r w:rsidR="00644CD5">
        <w:t>.</w:t>
      </w:r>
      <w:r>
        <w:t>0702*T(v7</w:t>
      </w:r>
      <w:r w:rsidR="00644CD5">
        <w:t>.</w:t>
      </w:r>
      <w:r>
        <w:t>u1) -</w:t>
      </w:r>
      <w:r>
        <w:lastRenderedPageBreak/>
        <w:t>0</w:t>
      </w:r>
      <w:r w:rsidR="00644CD5">
        <w:t>.</w:t>
      </w:r>
      <w:r>
        <w:t>0486*T(v23</w:t>
      </w:r>
      <w:r w:rsidR="00644CD5">
        <w:t>.</w:t>
      </w:r>
      <w:r>
        <w:t>u5) + 0</w:t>
      </w:r>
      <w:r w:rsidR="00644CD5">
        <w:t>.</w:t>
      </w:r>
      <w:r>
        <w:t>042*T(v13</w:t>
      </w:r>
      <w:r w:rsidR="00644CD5">
        <w:t>.</w:t>
      </w:r>
      <w:r>
        <w:t>u16) + 0</w:t>
      </w:r>
      <w:r w:rsidR="00644CD5">
        <w:t>.</w:t>
      </w:r>
      <w:r>
        <w:t>0399*T(v6</w:t>
      </w:r>
      <w:r w:rsidR="00644CD5">
        <w:t>.</w:t>
      </w:r>
      <w:r>
        <w:t>u21) + 0</w:t>
      </w:r>
      <w:r w:rsidR="00644CD5">
        <w:t>.</w:t>
      </w:r>
      <w:r>
        <w:t>0343*T(v13</w:t>
      </w:r>
      <w:r w:rsidR="00644CD5">
        <w:t>.</w:t>
      </w:r>
      <w:r>
        <w:t>u26) + 0</w:t>
      </w:r>
      <w:r w:rsidR="00644CD5">
        <w:t>.</w:t>
      </w:r>
      <w:r>
        <w:t>0329*T(v18</w:t>
      </w:r>
      <w:r w:rsidR="00644CD5">
        <w:t>.</w:t>
      </w:r>
      <w:r>
        <w:t>u12) + 0</w:t>
      </w:r>
      <w:r w:rsidR="00644CD5">
        <w:t>.</w:t>
      </w:r>
      <w:r>
        <w:t>0341*T(v8</w:t>
      </w:r>
      <w:r w:rsidR="00644CD5">
        <w:t>.</w:t>
      </w:r>
      <w:r>
        <w:t>u30) + 0</w:t>
      </w:r>
      <w:r w:rsidR="00644CD5">
        <w:t>.</w:t>
      </w:r>
      <w:r>
        <w:t>0267*T(v24</w:t>
      </w:r>
      <w:r w:rsidR="00644CD5">
        <w:t>.</w:t>
      </w:r>
      <w:r>
        <w:t>u16) -0</w:t>
      </w:r>
      <w:r w:rsidR="00644CD5">
        <w:t>.</w:t>
      </w:r>
      <w:r>
        <w:t>0307*T(v11</w:t>
      </w:r>
      <w:r w:rsidR="00644CD5">
        <w:t>.</w:t>
      </w:r>
      <w:r>
        <w:t>u11) + 0</w:t>
      </w:r>
      <w:r w:rsidR="00644CD5">
        <w:t>.</w:t>
      </w:r>
      <w:r>
        <w:t>0293*T(v1</w:t>
      </w:r>
      <w:r w:rsidR="00644CD5">
        <w:t>.</w:t>
      </w:r>
      <w:r>
        <w:t>u33) -0</w:t>
      </w:r>
      <w:r w:rsidR="00644CD5">
        <w:t>.</w:t>
      </w:r>
      <w:r>
        <w:t>0234*T(v19</w:t>
      </w:r>
      <w:r w:rsidR="00644CD5">
        <w:t>.</w:t>
      </w:r>
      <w:r>
        <w:t>u19) -0</w:t>
      </w:r>
      <w:r w:rsidR="00644CD5">
        <w:t>.</w:t>
      </w:r>
      <w:r>
        <w:t>0351*T(v7</w:t>
      </w:r>
      <w:r w:rsidR="00644CD5">
        <w:t>.</w:t>
      </w:r>
      <w:r>
        <w:t>u2) + 0</w:t>
      </w:r>
      <w:r w:rsidR="00644CD5">
        <w:t>.</w:t>
      </w:r>
      <w:r>
        <w:t>0208*T(v30</w:t>
      </w:r>
      <w:r w:rsidR="00644CD5">
        <w:t>.</w:t>
      </w:r>
      <w:r>
        <w:t>u1) -0</w:t>
      </w:r>
      <w:r w:rsidR="00644CD5">
        <w:t>.</w:t>
      </w:r>
      <w:r>
        <w:t>0214*T(v23</w:t>
      </w:r>
      <w:r w:rsidR="00644CD5">
        <w:t>.</w:t>
      </w:r>
      <w:r>
        <w:t>u13) + 0</w:t>
      </w:r>
      <w:r w:rsidR="00644CD5">
        <w:t>.</w:t>
      </w:r>
      <w:r>
        <w:t>0295*T(v2</w:t>
      </w:r>
      <w:r w:rsidR="00644CD5">
        <w:t>.</w:t>
      </w:r>
      <w:r>
        <w:t>u6) -0</w:t>
      </w:r>
      <w:r w:rsidR="00644CD5">
        <w:t>.</w:t>
      </w:r>
      <w:r>
        <w:t>0167*T(v12</w:t>
      </w:r>
      <w:r w:rsidR="00644CD5">
        <w:t>.</w:t>
      </w:r>
      <w:r>
        <w:t>u23) + 0</w:t>
      </w:r>
      <w:r w:rsidR="00644CD5">
        <w:t>.</w:t>
      </w:r>
      <w:r>
        <w:t>0209*T(v3</w:t>
      </w:r>
      <w:r w:rsidR="00644CD5">
        <w:t>.</w:t>
      </w:r>
      <w:r>
        <w:t>u5) -0</w:t>
      </w:r>
      <w:r w:rsidR="00644CD5">
        <w:t>.</w:t>
      </w:r>
      <w:r>
        <w:t>0128*T(v15</w:t>
      </w:r>
      <w:r w:rsidR="00644CD5">
        <w:t>.</w:t>
      </w:r>
      <w:r>
        <w:t>u9) -0</w:t>
      </w:r>
      <w:r w:rsidR="00644CD5">
        <w:t>.</w:t>
      </w:r>
      <w:r>
        <w:t>00835*T(v35</w:t>
      </w:r>
      <w:r w:rsidR="00644CD5">
        <w:t>.</w:t>
      </w:r>
      <w:r>
        <w:t>u2) -0</w:t>
      </w:r>
      <w:r w:rsidR="00644CD5">
        <w:t>.</w:t>
      </w:r>
      <w:r>
        <w:t>00732*T(v5) + 0</w:t>
      </w:r>
      <w:r w:rsidR="00644CD5">
        <w:t>.</w:t>
      </w:r>
      <w:r>
        <w:t>0066*T(v1</w:t>
      </w:r>
      <w:r w:rsidR="00644CD5">
        <w:t>.</w:t>
      </w:r>
      <w:r>
        <w:t>u11) -0</w:t>
      </w:r>
      <w:r w:rsidR="00644CD5">
        <w:t>.</w:t>
      </w:r>
      <w:r>
        <w:t>00385*T(v7</w:t>
      </w:r>
      <w:r w:rsidR="00644CD5">
        <w:t>.</w:t>
      </w:r>
      <w:r>
        <w:t>u18) + 0</w:t>
      </w:r>
      <w:r w:rsidR="00644CD5">
        <w:t>.</w:t>
      </w:r>
      <w:r>
        <w:t>00307*T(v6</w:t>
      </w:r>
      <w:r w:rsidR="00644CD5">
        <w:t>.</w:t>
      </w:r>
      <w:r>
        <w:t>u11) + 7</w:t>
      </w:r>
      <w:r w:rsidR="00644CD5">
        <w:t>.</w:t>
      </w:r>
      <w:r>
        <w:t>58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158*NumAromAtoms + 0</w:t>
      </w:r>
      <w:r w:rsidR="00644CD5">
        <w:t>.</w:t>
      </w:r>
      <w:r>
        <w:t>963*T(v23</w:t>
      </w:r>
      <w:r w:rsidR="00644CD5">
        <w:t>.</w:t>
      </w:r>
      <w:r>
        <w:t>u1) + 0</w:t>
      </w:r>
      <w:r w:rsidR="00644CD5">
        <w:t>.</w:t>
      </w:r>
      <w:r>
        <w:t>0135*T(v4</w:t>
      </w:r>
      <w:r w:rsidR="00644CD5">
        <w:t>.</w:t>
      </w:r>
      <w:r>
        <w:t>u9) -0</w:t>
      </w:r>
      <w:r w:rsidR="00644CD5">
        <w:t>.</w:t>
      </w:r>
      <w:r>
        <w:t>274*u + 0</w:t>
      </w:r>
      <w:r w:rsidR="00644CD5">
        <w:t>.</w:t>
      </w:r>
      <w:r>
        <w:t>573*T(v1</w:t>
      </w:r>
      <w:r w:rsidR="00644CD5">
        <w:t>.</w:t>
      </w:r>
      <w:r>
        <w:t>u9) + 0</w:t>
      </w:r>
      <w:r w:rsidR="00644CD5">
        <w:t>.</w:t>
      </w:r>
      <w:r>
        <w:t>19*T(v6) -0</w:t>
      </w:r>
      <w:r w:rsidR="00644CD5">
        <w:t>.</w:t>
      </w:r>
      <w:r>
        <w:t>463*T(v4</w:t>
      </w:r>
      <w:r w:rsidR="00644CD5">
        <w:t>.</w:t>
      </w:r>
      <w:r>
        <w:t>u7) -0</w:t>
      </w:r>
      <w:r w:rsidR="00644CD5">
        <w:t>.</w:t>
      </w:r>
      <w:r>
        <w:t>633*T(v25</w:t>
      </w:r>
      <w:r w:rsidR="00644CD5">
        <w:t>.</w:t>
      </w:r>
      <w:r>
        <w:t>u3) -0</w:t>
      </w:r>
      <w:r w:rsidR="00644CD5">
        <w:t>.</w:t>
      </w:r>
      <w:r>
        <w:t>344*T(v22</w:t>
      </w:r>
      <w:r w:rsidR="00644CD5">
        <w:t>.</w:t>
      </w:r>
      <w:r>
        <w:t>u19) -0</w:t>
      </w:r>
      <w:r w:rsidR="00644CD5">
        <w:t>.</w:t>
      </w:r>
      <w:r>
        <w:t>296*T(v3</w:t>
      </w:r>
      <w:r w:rsidR="00644CD5">
        <w:t>.</w:t>
      </w:r>
      <w:r>
        <w:t>u10) -0</w:t>
      </w:r>
      <w:r w:rsidR="00644CD5">
        <w:t>.</w:t>
      </w:r>
      <w:r>
        <w:t>85*T(v4</w:t>
      </w:r>
      <w:r w:rsidR="00644CD5">
        <w:t>.</w:t>
      </w:r>
      <w:r>
        <w:t>u3) + 0</w:t>
      </w:r>
      <w:r w:rsidR="00644CD5">
        <w:t>.</w:t>
      </w:r>
      <w:r>
        <w:t>274*T(v13</w:t>
      </w:r>
      <w:r w:rsidR="00644CD5">
        <w:t>.</w:t>
      </w:r>
      <w:r>
        <w:t>u4) -0</w:t>
      </w:r>
      <w:r w:rsidR="00644CD5">
        <w:t>.</w:t>
      </w:r>
      <w:r>
        <w:t>186*NumAcceptor -0</w:t>
      </w:r>
      <w:r w:rsidR="00644CD5">
        <w:t>.</w:t>
      </w:r>
      <w:r>
        <w:t>308*T(v18</w:t>
      </w:r>
      <w:r w:rsidR="00644CD5">
        <w:t>.</w:t>
      </w:r>
      <w:r>
        <w:t>u15) + 0</w:t>
      </w:r>
      <w:r w:rsidR="00644CD5">
        <w:t>.</w:t>
      </w:r>
      <w:r>
        <w:t>521*T(v10</w:t>
      </w:r>
      <w:r w:rsidR="00644CD5">
        <w:t>.</w:t>
      </w:r>
      <w:r>
        <w:t>u12) + 0</w:t>
      </w:r>
      <w:r w:rsidR="00644CD5">
        <w:t>.</w:t>
      </w:r>
      <w:r>
        <w:t>169*Lipophilicity^2 + 0</w:t>
      </w:r>
      <w:r w:rsidR="00644CD5">
        <w:t>.</w:t>
      </w:r>
      <w:r>
        <w:t>116*NumDonor -0</w:t>
      </w:r>
      <w:r w:rsidR="00644CD5">
        <w:t>.</w:t>
      </w:r>
      <w:r>
        <w:t>36*T(v1</w:t>
      </w:r>
      <w:r w:rsidR="00644CD5">
        <w:t>.</w:t>
      </w:r>
      <w:r>
        <w:t>u31) + 0</w:t>
      </w:r>
      <w:r w:rsidR="00644CD5">
        <w:t>.</w:t>
      </w:r>
      <w:r>
        <w:t>322*T(v1</w:t>
      </w:r>
      <w:r w:rsidR="00644CD5">
        <w:t>.</w:t>
      </w:r>
      <w:r>
        <w:t>u20) + 11</w:t>
      </w:r>
      <w:r w:rsidR="00644CD5">
        <w:t>.</w:t>
      </w:r>
      <w:r>
        <w:t>3*Length + 0</w:t>
      </w:r>
      <w:r w:rsidR="00644CD5">
        <w:t>.</w:t>
      </w:r>
      <w:r>
        <w:t>397*T(v14</w:t>
      </w:r>
      <w:r w:rsidR="00644CD5">
        <w:t>.</w:t>
      </w:r>
      <w:r>
        <w:t>u7) + 0</w:t>
      </w:r>
      <w:r w:rsidR="00644CD5">
        <w:t>.</w:t>
      </w:r>
      <w:r>
        <w:t>00737*T(v16</w:t>
      </w:r>
      <w:r w:rsidR="00644CD5">
        <w:t>.</w:t>
      </w:r>
      <w:r>
        <w:t>u3) + 0</w:t>
      </w:r>
      <w:r w:rsidR="00644CD5">
        <w:t>.</w:t>
      </w:r>
      <w:r>
        <w:t>636*T(v16</w:t>
      </w:r>
      <w:r w:rsidR="00644CD5">
        <w:t>.</w:t>
      </w:r>
      <w:r>
        <w:t>u2) -0</w:t>
      </w:r>
      <w:r w:rsidR="00644CD5">
        <w:t>.</w:t>
      </w:r>
      <w:r>
        <w:t>396*T(v29</w:t>
      </w:r>
      <w:r w:rsidR="00644CD5">
        <w:t>.</w:t>
      </w:r>
      <w:r>
        <w:t>u4) -0</w:t>
      </w:r>
      <w:r w:rsidR="00644CD5">
        <w:t>.</w:t>
      </w:r>
      <w:r>
        <w:t>761*T(v1</w:t>
      </w:r>
      <w:r w:rsidR="00644CD5">
        <w:t>.</w:t>
      </w:r>
      <w:r>
        <w:t>u22) + 0</w:t>
      </w:r>
      <w:r w:rsidR="00644CD5">
        <w:t>.</w:t>
      </w:r>
      <w:r>
        <w:t>802*T(v13</w:t>
      </w:r>
      <w:r w:rsidR="00644CD5">
        <w:t>.</w:t>
      </w:r>
      <w:r>
        <w:t>u2) -0</w:t>
      </w:r>
      <w:r w:rsidR="00644CD5">
        <w:t>.</w:t>
      </w:r>
      <w:r>
        <w:t>0484*T(u15) + 0</w:t>
      </w:r>
      <w:r w:rsidR="00644CD5">
        <w:t>.</w:t>
      </w:r>
      <w:r>
        <w:t>369*T(v27</w:t>
      </w:r>
      <w:r w:rsidR="00644CD5">
        <w:t>.</w:t>
      </w:r>
      <w:r>
        <w:t>u12) + 0</w:t>
      </w:r>
      <w:r w:rsidR="00644CD5">
        <w:t>.</w:t>
      </w:r>
      <w:r>
        <w:t>7*T(v2</w:t>
      </w:r>
      <w:r w:rsidR="00644CD5">
        <w:t>.</w:t>
      </w:r>
      <w:r>
        <w:t>u2) + 0</w:t>
      </w:r>
      <w:r w:rsidR="00644CD5">
        <w:t>.</w:t>
      </w:r>
      <w:r>
        <w:t>273*T(v6</w:t>
      </w:r>
      <w:r w:rsidR="00644CD5">
        <w:t>.</w:t>
      </w:r>
      <w:r>
        <w:t>u5) -0</w:t>
      </w:r>
      <w:r w:rsidR="00644CD5">
        <w:t>.</w:t>
      </w:r>
      <w:r>
        <w:t>284*T(v4</w:t>
      </w:r>
      <w:r w:rsidR="00644CD5">
        <w:t>.</w:t>
      </w:r>
      <w:r>
        <w:t>u23) + 0</w:t>
      </w:r>
      <w:r w:rsidR="00644CD5">
        <w:t>.</w:t>
      </w:r>
      <w:r>
        <w:t>479*T(v30</w:t>
      </w:r>
      <w:r w:rsidR="00644CD5">
        <w:t>.</w:t>
      </w:r>
      <w:r>
        <w:t>u4) + 0</w:t>
      </w:r>
      <w:r w:rsidR="00644CD5">
        <w:t>.</w:t>
      </w:r>
      <w:r>
        <w:t>282*T(u32) -0</w:t>
      </w:r>
      <w:r w:rsidR="00644CD5">
        <w:t>.</w:t>
      </w:r>
      <w:r>
        <w:t>479*T(v13</w:t>
      </w:r>
      <w:r w:rsidR="00644CD5">
        <w:t>.</w:t>
      </w:r>
      <w:r>
        <w:t>u20) -0</w:t>
      </w:r>
      <w:r w:rsidR="00644CD5">
        <w:t>.</w:t>
      </w:r>
      <w:r>
        <w:t>485*T(v6</w:t>
      </w:r>
      <w:r w:rsidR="00644CD5">
        <w:t>.</w:t>
      </w:r>
      <w:r>
        <w:t>u6) -0</w:t>
      </w:r>
      <w:r w:rsidR="00644CD5">
        <w:t>.</w:t>
      </w:r>
      <w:r>
        <w:t>363*T(v7</w:t>
      </w:r>
      <w:r w:rsidR="00644CD5">
        <w:t>.</w:t>
      </w:r>
      <w:r>
        <w:t>u15) + 0</w:t>
      </w:r>
      <w:r w:rsidR="00644CD5">
        <w:t>.</w:t>
      </w:r>
      <w:r>
        <w:t>231*T(v8</w:t>
      </w:r>
      <w:r w:rsidR="00644CD5">
        <w:t>.</w:t>
      </w:r>
      <w:r>
        <w:t>u23) -0</w:t>
      </w:r>
      <w:r w:rsidR="00644CD5">
        <w:t>.</w:t>
      </w:r>
      <w:r>
        <w:t>59*T(v25</w:t>
      </w:r>
      <w:r w:rsidR="00644CD5">
        <w:t>.</w:t>
      </w:r>
      <w:r>
        <w:t>u8) -0</w:t>
      </w:r>
      <w:r w:rsidR="00644CD5">
        <w:t>.</w:t>
      </w:r>
      <w:r>
        <w:t>341*T(v25</w:t>
      </w:r>
      <w:r w:rsidR="00644CD5">
        <w:t>.</w:t>
      </w:r>
      <w:r>
        <w:t>u6) + 0</w:t>
      </w:r>
      <w:r w:rsidR="00644CD5">
        <w:t>.</w:t>
      </w:r>
      <w:r>
        <w:t>185*T(v4</w:t>
      </w:r>
      <w:r w:rsidR="00644CD5">
        <w:t>.</w:t>
      </w:r>
      <w:r>
        <w:t>u24) -0</w:t>
      </w:r>
      <w:r w:rsidR="00644CD5">
        <w:t>.</w:t>
      </w:r>
      <w:r>
        <w:t>309*T(v8</w:t>
      </w:r>
      <w:r w:rsidR="00644CD5">
        <w:t>.</w:t>
      </w:r>
      <w:r>
        <w:t>u29) -0</w:t>
      </w:r>
      <w:r w:rsidR="00644CD5">
        <w:t>.</w:t>
      </w:r>
      <w:r>
        <w:t>431*T(v25</w:t>
      </w:r>
      <w:r w:rsidR="00644CD5">
        <w:t>.</w:t>
      </w:r>
      <w:r>
        <w:t>u9) + 18</w:t>
      </w:r>
      <w:r w:rsidR="00644CD5">
        <w:t>.</w:t>
      </w:r>
      <w:r>
        <w:t>9*Lipophilicity + 0</w:t>
      </w:r>
      <w:r w:rsidR="00644CD5">
        <w:t>.</w:t>
      </w:r>
      <w:r>
        <w:t>646*T(v8</w:t>
      </w:r>
      <w:r w:rsidR="00644CD5">
        <w:t>.</w:t>
      </w:r>
      <w:r>
        <w:t>u5) + 0</w:t>
      </w:r>
      <w:r w:rsidR="00644CD5">
        <w:t>.</w:t>
      </w:r>
      <w:r>
        <w:t>612*T(v38</w:t>
      </w:r>
      <w:r w:rsidR="00644CD5">
        <w:t>.</w:t>
      </w:r>
      <w:r>
        <w:t>u2) + 0</w:t>
      </w:r>
      <w:r w:rsidR="00644CD5">
        <w:t>.</w:t>
      </w:r>
      <w:r>
        <w:t>253*T(v14</w:t>
      </w:r>
      <w:r w:rsidR="00644CD5">
        <w:t>.</w:t>
      </w:r>
      <w:r>
        <w:t>u4) + 0</w:t>
      </w:r>
      <w:r w:rsidR="00644CD5">
        <w:t>.</w:t>
      </w:r>
      <w:r>
        <w:t>417*T(v10) + 0</w:t>
      </w:r>
      <w:r w:rsidR="00644CD5">
        <w:t>.</w:t>
      </w:r>
      <w:r>
        <w:t>514*T(v13</w:t>
      </w:r>
      <w:r w:rsidR="00644CD5">
        <w:t>.</w:t>
      </w:r>
      <w:r>
        <w:t>u1) + 0</w:t>
      </w:r>
      <w:r w:rsidR="00644CD5">
        <w:t>.</w:t>
      </w:r>
      <w:r>
        <w:t>47*T(v17</w:t>
      </w:r>
      <w:r w:rsidR="00644CD5">
        <w:t>.</w:t>
      </w:r>
      <w:r>
        <w:t>u18) + 0</w:t>
      </w:r>
      <w:r w:rsidR="00644CD5">
        <w:t>.</w:t>
      </w:r>
      <w:r>
        <w:t>371*T(v7</w:t>
      </w:r>
      <w:r w:rsidR="00644CD5">
        <w:t>.</w:t>
      </w:r>
      <w:r>
        <w:t>u13) -0</w:t>
      </w:r>
      <w:r w:rsidR="00644CD5">
        <w:t>.</w:t>
      </w:r>
      <w:r>
        <w:t>371*T(v26</w:t>
      </w:r>
      <w:r w:rsidR="00644CD5">
        <w:t>.</w:t>
      </w:r>
      <w:r>
        <w:t>u13) -0</w:t>
      </w:r>
      <w:r w:rsidR="00644CD5">
        <w:t>.</w:t>
      </w:r>
      <w:r>
        <w:t>277*T(v1</w:t>
      </w:r>
      <w:r w:rsidR="00644CD5">
        <w:t>.</w:t>
      </w:r>
      <w:r>
        <w:t>u42) -0</w:t>
      </w:r>
      <w:r w:rsidR="00644CD5">
        <w:t>.</w:t>
      </w:r>
      <w:r>
        <w:t>439*T(v1</w:t>
      </w:r>
      <w:r w:rsidR="00644CD5">
        <w:t>.</w:t>
      </w:r>
      <w:r>
        <w:t>u25) -0</w:t>
      </w:r>
      <w:r w:rsidR="00644CD5">
        <w:t>.</w:t>
      </w:r>
      <w:r>
        <w:t>207*T(v18</w:t>
      </w:r>
      <w:r w:rsidR="00644CD5">
        <w:t>.</w:t>
      </w:r>
      <w:r>
        <w:t>u21) -0</w:t>
      </w:r>
      <w:r w:rsidR="00644CD5">
        <w:t>.</w:t>
      </w:r>
      <w:r>
        <w:t>476*T(v37</w:t>
      </w:r>
      <w:r w:rsidR="00644CD5">
        <w:t>.</w:t>
      </w:r>
      <w:r>
        <w:t>u3) -0</w:t>
      </w:r>
      <w:r w:rsidR="00644CD5">
        <w:t>.</w:t>
      </w:r>
      <w:r>
        <w:t>0993*T(v42) -0</w:t>
      </w:r>
      <w:r w:rsidR="00644CD5">
        <w:t>.</w:t>
      </w:r>
      <w:r>
        <w:t>51*T(v22</w:t>
      </w:r>
      <w:r w:rsidR="00644CD5">
        <w:t>.</w:t>
      </w:r>
      <w:r>
        <w:t>u6) + 0</w:t>
      </w:r>
      <w:r w:rsidR="00644CD5">
        <w:t>.</w:t>
      </w:r>
      <w:r>
        <w:t>392*T(v20</w:t>
      </w:r>
      <w:r w:rsidR="00644CD5">
        <w:t>.</w:t>
      </w:r>
      <w:r>
        <w:t>u13) + 0</w:t>
      </w:r>
      <w:r w:rsidR="00644CD5">
        <w:t>.</w:t>
      </w:r>
      <w:r>
        <w:t>248*T(v16</w:t>
      </w:r>
      <w:r w:rsidR="00644CD5">
        <w:t>.</w:t>
      </w:r>
      <w:r>
        <w:t>u20) + 0</w:t>
      </w:r>
      <w:r w:rsidR="00644CD5">
        <w:t>.</w:t>
      </w:r>
      <w:r>
        <w:t>554*T(v3</w:t>
      </w:r>
      <w:r w:rsidR="00644CD5">
        <w:t>.</w:t>
      </w:r>
      <w:r>
        <w:t>u12) + 0</w:t>
      </w:r>
      <w:r w:rsidR="00644CD5">
        <w:t>.</w:t>
      </w:r>
      <w:r>
        <w:t>603*T(v7</w:t>
      </w:r>
      <w:r w:rsidR="00644CD5">
        <w:t>.</w:t>
      </w:r>
      <w:r>
        <w:t>u2) -0</w:t>
      </w:r>
      <w:r w:rsidR="00644CD5">
        <w:t>.</w:t>
      </w:r>
      <w:r>
        <w:t>37*T(v8</w:t>
      </w:r>
      <w:r w:rsidR="00644CD5">
        <w:t>.</w:t>
      </w:r>
      <w:r>
        <w:t>u3) + 0</w:t>
      </w:r>
      <w:r w:rsidR="00644CD5">
        <w:t>.</w:t>
      </w:r>
      <w:r>
        <w:t>588*T(v2</w:t>
      </w:r>
      <w:r w:rsidR="00644CD5">
        <w:t>.</w:t>
      </w:r>
      <w:r>
        <w:t>u18) + 0</w:t>
      </w:r>
      <w:r w:rsidR="00644CD5">
        <w:t>.</w:t>
      </w:r>
      <w:r>
        <w:t>234*T(v12</w:t>
      </w:r>
      <w:r w:rsidR="00644CD5">
        <w:t>.</w:t>
      </w:r>
      <w:r>
        <w:t>u18) + 0</w:t>
      </w:r>
      <w:r w:rsidR="00644CD5">
        <w:t>.</w:t>
      </w:r>
      <w:r>
        <w:t>266*T(v22</w:t>
      </w:r>
      <w:r w:rsidR="00644CD5">
        <w:t>.</w:t>
      </w:r>
      <w:r>
        <w:t>u15) + 0</w:t>
      </w:r>
      <w:r w:rsidR="00644CD5">
        <w:t>.</w:t>
      </w:r>
      <w:r>
        <w:t>468*T(v31</w:t>
      </w:r>
      <w:r w:rsidR="00644CD5">
        <w:t>.</w:t>
      </w:r>
      <w:r>
        <w:t>u6) + 0</w:t>
      </w:r>
      <w:r w:rsidR="00644CD5">
        <w:t>.</w:t>
      </w:r>
      <w:r>
        <w:t>262*T(u2) -0</w:t>
      </w:r>
      <w:r w:rsidR="00644CD5">
        <w:t>.</w:t>
      </w:r>
      <w:r>
        <w:t>271*T(v36) + 0</w:t>
      </w:r>
      <w:r w:rsidR="00644CD5">
        <w:t>.</w:t>
      </w:r>
      <w:r>
        <w:t>46*T(v18</w:t>
      </w:r>
      <w:r w:rsidR="00644CD5">
        <w:t>.</w:t>
      </w:r>
      <w:r>
        <w:t>u18) -0</w:t>
      </w:r>
      <w:r w:rsidR="00644CD5">
        <w:t>.</w:t>
      </w:r>
      <w:r>
        <w:t>15*T(v6</w:t>
      </w:r>
      <w:r w:rsidR="00644CD5">
        <w:t>.</w:t>
      </w:r>
      <w:r>
        <w:t>u21) -0</w:t>
      </w:r>
      <w:r w:rsidR="00644CD5">
        <w:t>.</w:t>
      </w:r>
      <w:r>
        <w:t>221*T(v16</w:t>
      </w:r>
      <w:r w:rsidR="00644CD5">
        <w:t>.</w:t>
      </w:r>
      <w:r>
        <w:t>u21) -0</w:t>
      </w:r>
      <w:r w:rsidR="00644CD5">
        <w:t>.</w:t>
      </w:r>
      <w:r>
        <w:t>276*T(v7</w:t>
      </w:r>
      <w:r w:rsidR="00644CD5">
        <w:t>.</w:t>
      </w:r>
      <w:r>
        <w:t>u7) -0</w:t>
      </w:r>
      <w:r w:rsidR="00644CD5">
        <w:t>.</w:t>
      </w:r>
      <w:r>
        <w:t>476*T(v24</w:t>
      </w:r>
      <w:r w:rsidR="00644CD5">
        <w:t>.</w:t>
      </w:r>
      <w:r>
        <w:t>u6) + 0</w:t>
      </w:r>
      <w:r w:rsidR="00644CD5">
        <w:t>.</w:t>
      </w:r>
      <w:r>
        <w:t>461*T(v4</w:t>
      </w:r>
      <w:r w:rsidR="00644CD5">
        <w:t>.</w:t>
      </w:r>
      <w:r>
        <w:t>u26) -0</w:t>
      </w:r>
      <w:r w:rsidR="00644CD5">
        <w:t>.</w:t>
      </w:r>
      <w:r>
        <w:t>255*T(v14</w:t>
      </w:r>
      <w:r w:rsidR="00644CD5">
        <w:t>.</w:t>
      </w:r>
      <w:r>
        <w:t>u23) + 0</w:t>
      </w:r>
      <w:r w:rsidR="00644CD5">
        <w:t>.</w:t>
      </w:r>
      <w:r>
        <w:t>402*T(v28</w:t>
      </w:r>
      <w:r w:rsidR="00644CD5">
        <w:t>.</w:t>
      </w:r>
      <w:r>
        <w:t>u15) -0</w:t>
      </w:r>
      <w:r w:rsidR="00644CD5">
        <w:t>.</w:t>
      </w:r>
      <w:r>
        <w:t>338*T(v19</w:t>
      </w:r>
      <w:r w:rsidR="00644CD5">
        <w:t>.</w:t>
      </w:r>
      <w:r>
        <w:t>u16) -0</w:t>
      </w:r>
      <w:r w:rsidR="00644CD5">
        <w:t>.</w:t>
      </w:r>
      <w:r>
        <w:t>183*T(v11</w:t>
      </w:r>
      <w:r w:rsidR="00644CD5">
        <w:t>.</w:t>
      </w:r>
      <w:r>
        <w:t>u18) -0</w:t>
      </w:r>
      <w:r w:rsidR="00644CD5">
        <w:t>.</w:t>
      </w:r>
      <w:r>
        <w:t>0897*T(v24</w:t>
      </w:r>
      <w:r w:rsidR="00644CD5">
        <w:t>.</w:t>
      </w:r>
      <w:r>
        <w:t>u8) + 0</w:t>
      </w:r>
      <w:r w:rsidR="00644CD5">
        <w:t>.</w:t>
      </w:r>
      <w:r>
        <w:t>213*T(v20</w:t>
      </w:r>
      <w:r w:rsidR="00644CD5">
        <w:t>.</w:t>
      </w:r>
      <w:r>
        <w:t>u18) -0</w:t>
      </w:r>
      <w:r w:rsidR="00644CD5">
        <w:t>.</w:t>
      </w:r>
      <w:r>
        <w:t>282*T(v24</w:t>
      </w:r>
      <w:r w:rsidR="00644CD5">
        <w:t>.</w:t>
      </w:r>
      <w:r>
        <w:t>u9) + 0</w:t>
      </w:r>
      <w:r w:rsidR="00644CD5">
        <w:t>.</w:t>
      </w:r>
      <w:r>
        <w:t>383*T(v10</w:t>
      </w:r>
      <w:r w:rsidR="00644CD5">
        <w:t>.</w:t>
      </w:r>
      <w:r>
        <w:t>u26) -0</w:t>
      </w:r>
      <w:r w:rsidR="00644CD5">
        <w:t>.</w:t>
      </w:r>
      <w:r>
        <w:t>315*T(v5</w:t>
      </w:r>
      <w:r w:rsidR="00644CD5">
        <w:t>.</w:t>
      </w:r>
      <w:r>
        <w:t>u9) -0</w:t>
      </w:r>
      <w:r w:rsidR="00644CD5">
        <w:t>.</w:t>
      </w:r>
      <w:r>
        <w:t>203*T(v3</w:t>
      </w:r>
      <w:r w:rsidR="00644CD5">
        <w:t>.</w:t>
      </w:r>
      <w:r>
        <w:t>u28) + 0</w:t>
      </w:r>
      <w:r w:rsidR="00644CD5">
        <w:t>.</w:t>
      </w:r>
      <w:r>
        <w:t>216*T(v7</w:t>
      </w:r>
      <w:r w:rsidR="00644CD5">
        <w:t>.</w:t>
      </w:r>
      <w:r>
        <w:t>u36) + 0</w:t>
      </w:r>
      <w:r w:rsidR="00644CD5">
        <w:t>.</w:t>
      </w:r>
      <w:r>
        <w:t>219*T(v18</w:t>
      </w:r>
      <w:r w:rsidR="00644CD5">
        <w:t>.</w:t>
      </w:r>
      <w:r>
        <w:t>u8) + 0</w:t>
      </w:r>
      <w:r w:rsidR="00644CD5">
        <w:t>.</w:t>
      </w:r>
      <w:r>
        <w:t>106*NumPositive -0</w:t>
      </w:r>
      <w:r w:rsidR="00644CD5">
        <w:t>.</w:t>
      </w:r>
      <w:r>
        <w:t>223*T(v25</w:t>
      </w:r>
      <w:r w:rsidR="00644CD5">
        <w:t>.</w:t>
      </w:r>
      <w:r>
        <w:t>u2) + 0</w:t>
      </w:r>
      <w:r w:rsidR="00644CD5">
        <w:t>.</w:t>
      </w:r>
      <w:r>
        <w:t>282*T(v24</w:t>
      </w:r>
      <w:r w:rsidR="00644CD5">
        <w:t>.</w:t>
      </w:r>
      <w:r>
        <w:t>u19) + 0</w:t>
      </w:r>
      <w:r w:rsidR="00644CD5">
        <w:t>.</w:t>
      </w:r>
      <w:r>
        <w:t>19*T(v4</w:t>
      </w:r>
      <w:r w:rsidR="00644CD5">
        <w:t>.</w:t>
      </w:r>
      <w:r>
        <w:t>u38) + 0</w:t>
      </w:r>
      <w:r w:rsidR="00644CD5">
        <w:t>.</w:t>
      </w:r>
      <w:r>
        <w:t>308*T(v20</w:t>
      </w:r>
      <w:r w:rsidR="00644CD5">
        <w:t>.</w:t>
      </w:r>
      <w:r>
        <w:t>u10) + 0</w:t>
      </w:r>
      <w:r w:rsidR="00644CD5">
        <w:t>.</w:t>
      </w:r>
      <w:r>
        <w:t>257*T(v2</w:t>
      </w:r>
      <w:r w:rsidR="00644CD5">
        <w:t>.</w:t>
      </w:r>
      <w:r>
        <w:t>u33) + 0</w:t>
      </w:r>
      <w:r w:rsidR="00644CD5">
        <w:t>.</w:t>
      </w:r>
      <w:r>
        <w:t>339*T(v22</w:t>
      </w:r>
      <w:r w:rsidR="00644CD5">
        <w:t>.</w:t>
      </w:r>
      <w:r>
        <w:t>u5) -0</w:t>
      </w:r>
      <w:r w:rsidR="00644CD5">
        <w:t>.</w:t>
      </w:r>
      <w:r>
        <w:t>197*T(v15</w:t>
      </w:r>
      <w:r w:rsidR="00644CD5">
        <w:t>.</w:t>
      </w:r>
      <w:r>
        <w:t>u28) + 0</w:t>
      </w:r>
      <w:r w:rsidR="00644CD5">
        <w:t>.</w:t>
      </w:r>
      <w:r>
        <w:t>387*T(v29</w:t>
      </w:r>
      <w:r w:rsidR="00644CD5">
        <w:t>.</w:t>
      </w:r>
      <w:r>
        <w:t>u3) + 0</w:t>
      </w:r>
      <w:r w:rsidR="00644CD5">
        <w:t>.</w:t>
      </w:r>
      <w:r>
        <w:t>383*T(v19</w:t>
      </w:r>
      <w:r w:rsidR="00644CD5">
        <w:t>.</w:t>
      </w:r>
      <w:r>
        <w:t>u5) -0</w:t>
      </w:r>
      <w:r w:rsidR="00644CD5">
        <w:t>.</w:t>
      </w:r>
      <w:r>
        <w:t>266*T(v12</w:t>
      </w:r>
      <w:r w:rsidR="00644CD5">
        <w:t>.</w:t>
      </w:r>
      <w:r>
        <w:t>u30) -0</w:t>
      </w:r>
      <w:r w:rsidR="00644CD5">
        <w:t>.</w:t>
      </w:r>
      <w:r>
        <w:t>133*T(u17) + 0</w:t>
      </w:r>
      <w:r w:rsidR="00644CD5">
        <w:t>.</w:t>
      </w:r>
      <w:r>
        <w:t>277*T(v5</w:t>
      </w:r>
      <w:r w:rsidR="00644CD5">
        <w:t>.</w:t>
      </w:r>
      <w:r>
        <w:t>u32) -0</w:t>
      </w:r>
      <w:r w:rsidR="00644CD5">
        <w:t>.</w:t>
      </w:r>
      <w:r>
        <w:t>305*T(v1</w:t>
      </w:r>
      <w:r w:rsidR="00644CD5">
        <w:t>.</w:t>
      </w:r>
      <w:r>
        <w:t>u8) + 0</w:t>
      </w:r>
      <w:r w:rsidR="00644CD5">
        <w:t>.</w:t>
      </w:r>
      <w:r>
        <w:t>256*T(v23</w:t>
      </w:r>
      <w:r w:rsidR="00644CD5">
        <w:t>.</w:t>
      </w:r>
      <w:r>
        <w:t>u15) + 0</w:t>
      </w:r>
      <w:r w:rsidR="00644CD5">
        <w:t>.</w:t>
      </w:r>
      <w:r>
        <w:t>312*T(v9</w:t>
      </w:r>
      <w:r w:rsidR="00644CD5">
        <w:t>.</w:t>
      </w:r>
      <w:r>
        <w:t>u18) -0</w:t>
      </w:r>
      <w:r w:rsidR="00644CD5">
        <w:t>.</w:t>
      </w:r>
      <w:r>
        <w:t>244*T(v11</w:t>
      </w:r>
      <w:r w:rsidR="00644CD5">
        <w:t>.</w:t>
      </w:r>
      <w:r>
        <w:t>u19) + 0</w:t>
      </w:r>
      <w:r w:rsidR="00644CD5">
        <w:t>.</w:t>
      </w:r>
      <w:r>
        <w:t>268*T(v25</w:t>
      </w:r>
      <w:r w:rsidR="00644CD5">
        <w:t>.</w:t>
      </w:r>
      <w:r>
        <w:t>u16) -0</w:t>
      </w:r>
      <w:r w:rsidR="00644CD5">
        <w:t>.</w:t>
      </w:r>
      <w:r>
        <w:t>313*T(v5</w:t>
      </w:r>
      <w:r w:rsidR="00644CD5">
        <w:t>.</w:t>
      </w:r>
      <w:r>
        <w:t>u13) -0</w:t>
      </w:r>
      <w:r w:rsidR="00644CD5">
        <w:t>.</w:t>
      </w:r>
      <w:r>
        <w:t>274*T(v32</w:t>
      </w:r>
      <w:r w:rsidR="00644CD5">
        <w:t>.</w:t>
      </w:r>
      <w:r>
        <w:t>u6) -0</w:t>
      </w:r>
      <w:r w:rsidR="00644CD5">
        <w:t>.</w:t>
      </w:r>
      <w:r>
        <w:t>24*T(v21</w:t>
      </w:r>
      <w:r w:rsidR="00644CD5">
        <w:t>.</w:t>
      </w:r>
      <w:r>
        <w:t>u12) + 0</w:t>
      </w:r>
      <w:r w:rsidR="00644CD5">
        <w:t>.</w:t>
      </w:r>
      <w:r>
        <w:t>234*T(v40</w:t>
      </w:r>
      <w:r w:rsidR="00644CD5">
        <w:t>.</w:t>
      </w:r>
      <w:r>
        <w:t>u1) + 0</w:t>
      </w:r>
      <w:r w:rsidR="00644CD5">
        <w:t>.</w:t>
      </w:r>
      <w:r>
        <w:t>356*T(v23</w:t>
      </w:r>
      <w:r w:rsidR="00644CD5">
        <w:t>.</w:t>
      </w:r>
      <w:r>
        <w:t>u17) + 0</w:t>
      </w:r>
      <w:r w:rsidR="00644CD5">
        <w:t>.</w:t>
      </w:r>
      <w:r>
        <w:t>127*T(v21</w:t>
      </w:r>
      <w:r w:rsidR="00644CD5">
        <w:t>.</w:t>
      </w:r>
      <w:r>
        <w:t>u13) -0</w:t>
      </w:r>
      <w:r w:rsidR="00644CD5">
        <w:t>.</w:t>
      </w:r>
      <w:r>
        <w:t>309*T(v30</w:t>
      </w:r>
      <w:r w:rsidR="00644CD5">
        <w:t>.</w:t>
      </w:r>
      <w:r>
        <w:t>u1) + 0</w:t>
      </w:r>
      <w:r w:rsidR="00644CD5">
        <w:t>.</w:t>
      </w:r>
      <w:r>
        <w:t>15*T(v31) -0</w:t>
      </w:r>
      <w:r w:rsidR="00644CD5">
        <w:t>.</w:t>
      </w:r>
      <w:r>
        <w:t>118*T(v33</w:t>
      </w:r>
      <w:r w:rsidR="00644CD5">
        <w:t>.</w:t>
      </w:r>
      <w:r>
        <w:t>u10) + 0</w:t>
      </w:r>
      <w:r w:rsidR="00644CD5">
        <w:t>.</w:t>
      </w:r>
      <w:r>
        <w:t>273*T(v8</w:t>
      </w:r>
      <w:r w:rsidR="00644CD5">
        <w:t>.</w:t>
      </w:r>
      <w:r>
        <w:t>u9) -0</w:t>
      </w:r>
      <w:r w:rsidR="00644CD5">
        <w:t>.</w:t>
      </w:r>
      <w:r>
        <w:t>182*T(v32</w:t>
      </w:r>
      <w:r w:rsidR="00644CD5">
        <w:t>.</w:t>
      </w:r>
      <w:r>
        <w:t>u11) + 0</w:t>
      </w:r>
      <w:r w:rsidR="00644CD5">
        <w:t>.</w:t>
      </w:r>
      <w:r>
        <w:t>269*T(v8</w:t>
      </w:r>
      <w:r w:rsidR="00644CD5">
        <w:t>.</w:t>
      </w:r>
      <w:r>
        <w:t>u28) -0</w:t>
      </w:r>
      <w:r w:rsidR="00644CD5">
        <w:t>.</w:t>
      </w:r>
      <w:r>
        <w:t>197*T(v2</w:t>
      </w:r>
      <w:r w:rsidR="00644CD5">
        <w:t>.</w:t>
      </w:r>
      <w:r>
        <w:t>u30) + 0</w:t>
      </w:r>
      <w:r w:rsidR="00644CD5">
        <w:t>.</w:t>
      </w:r>
      <w:r>
        <w:t>155*T(u9) -0</w:t>
      </w:r>
      <w:r w:rsidR="00644CD5">
        <w:t>.</w:t>
      </w:r>
      <w:r>
        <w:t>137*T(v10</w:t>
      </w:r>
      <w:r w:rsidR="00644CD5">
        <w:t>.</w:t>
      </w:r>
      <w:r>
        <w:t>u24) -0</w:t>
      </w:r>
      <w:r w:rsidR="00644CD5">
        <w:t>.</w:t>
      </w:r>
      <w:r>
        <w:t>121*T(v24) -0</w:t>
      </w:r>
      <w:r w:rsidR="00644CD5">
        <w:t>.</w:t>
      </w:r>
      <w:r>
        <w:t>331*T(v4</w:t>
      </w:r>
      <w:r w:rsidR="00644CD5">
        <w:t>.</w:t>
      </w:r>
      <w:r>
        <w:t>u19) -0</w:t>
      </w:r>
      <w:r w:rsidR="00644CD5">
        <w:t>.</w:t>
      </w:r>
      <w:r>
        <w:t>272*T(v24</w:t>
      </w:r>
      <w:r w:rsidR="00644CD5">
        <w:t>.</w:t>
      </w:r>
      <w:r>
        <w:t>u3) -0</w:t>
      </w:r>
      <w:r w:rsidR="00644CD5">
        <w:t>.</w:t>
      </w:r>
      <w:r>
        <w:t>286*T(v10</w:t>
      </w:r>
      <w:r w:rsidR="00644CD5">
        <w:t>.</w:t>
      </w:r>
      <w:r>
        <w:t>u20) + 0</w:t>
      </w:r>
      <w:r w:rsidR="00644CD5">
        <w:t>.</w:t>
      </w:r>
      <w:r>
        <w:t>156*T(u31) -0</w:t>
      </w:r>
      <w:r w:rsidR="00644CD5">
        <w:t>.</w:t>
      </w:r>
      <w:r>
        <w:t>178*T(v35</w:t>
      </w:r>
      <w:r w:rsidR="00644CD5">
        <w:t>.</w:t>
      </w:r>
      <w:r>
        <w:t>u2) + 0</w:t>
      </w:r>
      <w:r w:rsidR="00644CD5">
        <w:t>.</w:t>
      </w:r>
      <w:r>
        <w:t>262*T(u12) -0</w:t>
      </w:r>
      <w:r w:rsidR="00644CD5">
        <w:t>.</w:t>
      </w:r>
      <w:r>
        <w:t>299*T(v5</w:t>
      </w:r>
      <w:r w:rsidR="00644CD5">
        <w:t>.</w:t>
      </w:r>
      <w:r>
        <w:t>u17) + 0</w:t>
      </w:r>
      <w:r w:rsidR="00644CD5">
        <w:t>.</w:t>
      </w:r>
      <w:r>
        <w:t>241*T(v23</w:t>
      </w:r>
      <w:r w:rsidR="00644CD5">
        <w:t>.</w:t>
      </w:r>
      <w:r>
        <w:t>u13) + 0</w:t>
      </w:r>
      <w:r w:rsidR="00644CD5">
        <w:t>.</w:t>
      </w:r>
      <w:r>
        <w:t>207*T(v29</w:t>
      </w:r>
      <w:r w:rsidR="00644CD5">
        <w:t>.</w:t>
      </w:r>
      <w:r>
        <w:t>u5) + 0</w:t>
      </w:r>
      <w:r w:rsidR="00644CD5">
        <w:t>.</w:t>
      </w:r>
      <w:r>
        <w:t>168*T(u29) -0</w:t>
      </w:r>
      <w:r w:rsidR="00644CD5">
        <w:t>.</w:t>
      </w:r>
      <w:r>
        <w:t>22*T(v11</w:t>
      </w:r>
      <w:r w:rsidR="00644CD5">
        <w:t>.</w:t>
      </w:r>
      <w:r>
        <w:t>u8) + 0</w:t>
      </w:r>
      <w:r w:rsidR="00644CD5">
        <w:t>.</w:t>
      </w:r>
      <w:r>
        <w:t>149*T(v10</w:t>
      </w:r>
      <w:r w:rsidR="00644CD5">
        <w:t>.</w:t>
      </w:r>
      <w:r>
        <w:t>u6) -0</w:t>
      </w:r>
      <w:r w:rsidR="00644CD5">
        <w:t>.</w:t>
      </w:r>
      <w:r>
        <w:t>267*T(v1</w:t>
      </w:r>
      <w:r w:rsidR="00644CD5">
        <w:t>.</w:t>
      </w:r>
      <w:r>
        <w:t>u16) -0</w:t>
      </w:r>
      <w:r w:rsidR="00644CD5">
        <w:t>.</w:t>
      </w:r>
      <w:r>
        <w:t>316*T(v17</w:t>
      </w:r>
      <w:r w:rsidR="00644CD5">
        <w:t>.</w:t>
      </w:r>
      <w:r>
        <w:t>u7) -0</w:t>
      </w:r>
      <w:r w:rsidR="00644CD5">
        <w:t>.</w:t>
      </w:r>
      <w:r>
        <w:t>0842*Volume + 0</w:t>
      </w:r>
      <w:r w:rsidR="00644CD5">
        <w:t>.</w:t>
      </w:r>
      <w:r>
        <w:t>152*T(v8</w:t>
      </w:r>
      <w:r w:rsidR="00644CD5">
        <w:t>.</w:t>
      </w:r>
      <w:r>
        <w:t>u26) -0</w:t>
      </w:r>
      <w:r w:rsidR="00644CD5">
        <w:t>.</w:t>
      </w:r>
      <w:r>
        <w:t>227*T(v16</w:t>
      </w:r>
      <w:r w:rsidR="00644CD5">
        <w:t>.</w:t>
      </w:r>
      <w:r>
        <w:t>u10) + 0</w:t>
      </w:r>
      <w:r w:rsidR="00644CD5">
        <w:t>.</w:t>
      </w:r>
      <w:r>
        <w:t>247*T(v13</w:t>
      </w:r>
      <w:r w:rsidR="00644CD5">
        <w:t>.</w:t>
      </w:r>
      <w:r>
        <w:t>u6) + 0</w:t>
      </w:r>
      <w:r w:rsidR="00644CD5">
        <w:t>.</w:t>
      </w:r>
      <w:r>
        <w:t>191*T(v29</w:t>
      </w:r>
      <w:r w:rsidR="00644CD5">
        <w:t>.</w:t>
      </w:r>
      <w:r>
        <w:t>u10) + 0</w:t>
      </w:r>
      <w:r w:rsidR="00644CD5">
        <w:t>.</w:t>
      </w:r>
      <w:r>
        <w:t>313*T(v15</w:t>
      </w:r>
      <w:r w:rsidR="00644CD5">
        <w:t>.</w:t>
      </w:r>
      <w:r>
        <w:t>u6) + 0</w:t>
      </w:r>
      <w:r w:rsidR="00644CD5">
        <w:t>.</w:t>
      </w:r>
      <w:r>
        <w:t>311*T(v22</w:t>
      </w:r>
      <w:r w:rsidR="00644CD5">
        <w:t>.</w:t>
      </w:r>
      <w:r>
        <w:t>u20) + 0</w:t>
      </w:r>
      <w:r w:rsidR="00644CD5">
        <w:t>.</w:t>
      </w:r>
      <w:r>
        <w:t>165*T(v21</w:t>
      </w:r>
      <w:r w:rsidR="00644CD5">
        <w:t>.</w:t>
      </w:r>
      <w:r>
        <w:t>u22) + 0</w:t>
      </w:r>
      <w:r w:rsidR="00644CD5">
        <w:t>.</w:t>
      </w:r>
      <w:r>
        <w:t>215*T(v5</w:t>
      </w:r>
      <w:r w:rsidR="00644CD5">
        <w:t>.</w:t>
      </w:r>
      <w:r>
        <w:t>u27) + 0</w:t>
      </w:r>
      <w:r w:rsidR="00644CD5">
        <w:t>.</w:t>
      </w:r>
      <w:r>
        <w:t>199*T(v15</w:t>
      </w:r>
      <w:r w:rsidR="00644CD5">
        <w:t>.</w:t>
      </w:r>
      <w:r>
        <w:t>u21) -0</w:t>
      </w:r>
      <w:r w:rsidR="00644CD5">
        <w:t>.</w:t>
      </w:r>
      <w:r>
        <w:t>0943*T(v5</w:t>
      </w:r>
      <w:r w:rsidR="00644CD5">
        <w:t>.</w:t>
      </w:r>
      <w:r>
        <w:t>u26) -0</w:t>
      </w:r>
      <w:r w:rsidR="00644CD5">
        <w:t>.</w:t>
      </w:r>
      <w:r>
        <w:t>186*T(v17</w:t>
      </w:r>
      <w:r w:rsidR="00644CD5">
        <w:t>.</w:t>
      </w:r>
      <w:r>
        <w:t>u13) + 0</w:t>
      </w:r>
      <w:r w:rsidR="00644CD5">
        <w:t>.</w:t>
      </w:r>
      <w:r>
        <w:t>118*T(v7) + 0</w:t>
      </w:r>
      <w:r w:rsidR="00644CD5">
        <w:t>.</w:t>
      </w:r>
      <w:r>
        <w:t>289*T(v24</w:t>
      </w:r>
      <w:r w:rsidR="00644CD5">
        <w:t>.</w:t>
      </w:r>
      <w:r>
        <w:t>u4) + 0</w:t>
      </w:r>
      <w:r w:rsidR="00644CD5">
        <w:t>.</w:t>
      </w:r>
      <w:r>
        <w:t>152*T(v19</w:t>
      </w:r>
      <w:r w:rsidR="00644CD5">
        <w:t>.</w:t>
      </w:r>
      <w:r>
        <w:t>u9) + 0</w:t>
      </w:r>
      <w:r w:rsidR="00644CD5">
        <w:t>.</w:t>
      </w:r>
      <w:r>
        <w:t>213*T(v16</w:t>
      </w:r>
      <w:r w:rsidR="00644CD5">
        <w:t>.</w:t>
      </w:r>
      <w:r>
        <w:t>u6) + 0</w:t>
      </w:r>
      <w:r w:rsidR="00644CD5">
        <w:t>.</w:t>
      </w:r>
      <w:r>
        <w:t>154*T(v9</w:t>
      </w:r>
      <w:r w:rsidR="00644CD5">
        <w:t>.</w:t>
      </w:r>
      <w:r>
        <w:t>u20) + 0</w:t>
      </w:r>
      <w:r w:rsidR="00644CD5">
        <w:t>.</w:t>
      </w:r>
      <w:r>
        <w:t>193*T(v13</w:t>
      </w:r>
      <w:r w:rsidR="00644CD5">
        <w:t>.</w:t>
      </w:r>
      <w:r>
        <w:t>u16) + 0</w:t>
      </w:r>
      <w:r w:rsidR="00644CD5">
        <w:t>.</w:t>
      </w:r>
      <w:r>
        <w:t>251*T(v28</w:t>
      </w:r>
      <w:r w:rsidR="00644CD5">
        <w:t>.</w:t>
      </w:r>
      <w:r>
        <w:t>u2) + 0</w:t>
      </w:r>
      <w:r w:rsidR="00644CD5">
        <w:t>.</w:t>
      </w:r>
      <w:r>
        <w:t>198*T(v5</w:t>
      </w:r>
      <w:r w:rsidR="00644CD5">
        <w:t>.</w:t>
      </w:r>
      <w:r>
        <w:t>u30) + 0</w:t>
      </w:r>
      <w:r w:rsidR="00644CD5">
        <w:t>.</w:t>
      </w:r>
      <w:r>
        <w:t>181*T(v2</w:t>
      </w:r>
      <w:r w:rsidR="00644CD5">
        <w:t>.</w:t>
      </w:r>
      <w:r>
        <w:t>u20) + 0</w:t>
      </w:r>
      <w:r w:rsidR="00644CD5">
        <w:t>.</w:t>
      </w:r>
      <w:r>
        <w:t>307*T(v14</w:t>
      </w:r>
      <w:r w:rsidR="00644CD5">
        <w:t>.</w:t>
      </w:r>
      <w:r>
        <w:t>u5) + 0</w:t>
      </w:r>
      <w:r w:rsidR="00644CD5">
        <w:t>.</w:t>
      </w:r>
      <w:r>
        <w:t>187*T(v4</w:t>
      </w:r>
      <w:r w:rsidR="00644CD5">
        <w:t>.</w:t>
      </w:r>
      <w:r>
        <w:t>u25) -0</w:t>
      </w:r>
      <w:r w:rsidR="00644CD5">
        <w:t>.</w:t>
      </w:r>
      <w:r>
        <w:t>185*T(v30</w:t>
      </w:r>
      <w:r w:rsidR="00644CD5">
        <w:t>.</w:t>
      </w:r>
      <w:r>
        <w:t>u8) -0</w:t>
      </w:r>
      <w:r w:rsidR="00644CD5">
        <w:t>.</w:t>
      </w:r>
      <w:r>
        <w:t>151*T(v11</w:t>
      </w:r>
      <w:r w:rsidR="00644CD5">
        <w:t>.</w:t>
      </w:r>
      <w:r>
        <w:t>u17) + 0</w:t>
      </w:r>
      <w:r w:rsidR="00644CD5">
        <w:t>.</w:t>
      </w:r>
      <w:r>
        <w:t>119*T(v22</w:t>
      </w:r>
      <w:r w:rsidR="00644CD5">
        <w:t>.</w:t>
      </w:r>
      <w:r>
        <w:t>u14) + 0</w:t>
      </w:r>
      <w:r w:rsidR="00644CD5">
        <w:t>.</w:t>
      </w:r>
      <w:r>
        <w:t>127*T(v17) + 0</w:t>
      </w:r>
      <w:r w:rsidR="00644CD5">
        <w:t>.</w:t>
      </w:r>
      <w:r>
        <w:t>157*T(v17</w:t>
      </w:r>
      <w:r w:rsidR="00644CD5">
        <w:t>.</w:t>
      </w:r>
      <w:r>
        <w:t>u24) + 0</w:t>
      </w:r>
      <w:r w:rsidR="00644CD5">
        <w:t>.</w:t>
      </w:r>
      <w:r>
        <w:t>209*T(v3</w:t>
      </w:r>
      <w:r w:rsidR="00644CD5">
        <w:t>.</w:t>
      </w:r>
      <w:r>
        <w:t>u24) -0</w:t>
      </w:r>
      <w:r w:rsidR="00644CD5">
        <w:t>.</w:t>
      </w:r>
      <w:r>
        <w:t>148*T(v16</w:t>
      </w:r>
      <w:r w:rsidR="00644CD5">
        <w:t>.</w:t>
      </w:r>
      <w:r>
        <w:t>u11) + 0</w:t>
      </w:r>
      <w:r w:rsidR="00644CD5">
        <w:t>.</w:t>
      </w:r>
      <w:r>
        <w:t>106*T(u33) -0</w:t>
      </w:r>
      <w:r w:rsidR="00644CD5">
        <w:t>.</w:t>
      </w:r>
      <w:r>
        <w:t>221*T(v7</w:t>
      </w:r>
      <w:r w:rsidR="00644CD5">
        <w:t>.</w:t>
      </w:r>
      <w:r>
        <w:t>u8) -0</w:t>
      </w:r>
      <w:r w:rsidR="00644CD5">
        <w:t>.</w:t>
      </w:r>
      <w:r>
        <w:t>205*T(v3</w:t>
      </w:r>
      <w:r w:rsidR="00644CD5">
        <w:t>.</w:t>
      </w:r>
      <w:r>
        <w:t>u37) -0</w:t>
      </w:r>
      <w:r w:rsidR="00644CD5">
        <w:t>.</w:t>
      </w:r>
      <w:r>
        <w:t>214*T(v14</w:t>
      </w:r>
      <w:r w:rsidR="00644CD5">
        <w:t>.</w:t>
      </w:r>
      <w:r>
        <w:t>u6) -0</w:t>
      </w:r>
      <w:r w:rsidR="00644CD5">
        <w:t>.</w:t>
      </w:r>
      <w:r>
        <w:t>121*T(v9</w:t>
      </w:r>
      <w:r w:rsidR="00644CD5">
        <w:t>.</w:t>
      </w:r>
      <w:r>
        <w:t>u22) + 0</w:t>
      </w:r>
      <w:r w:rsidR="00644CD5">
        <w:t>.</w:t>
      </w:r>
      <w:r>
        <w:t>153*T(v9) -0</w:t>
      </w:r>
      <w:r w:rsidR="00644CD5">
        <w:t>.</w:t>
      </w:r>
      <w:r>
        <w:t>138*T(v12</w:t>
      </w:r>
      <w:r w:rsidR="00644CD5">
        <w:t>.</w:t>
      </w:r>
      <w:r>
        <w:t>u27) + 0</w:t>
      </w:r>
      <w:r w:rsidR="00644CD5">
        <w:t>.</w:t>
      </w:r>
      <w:r>
        <w:t>149*T(v2</w:t>
      </w:r>
      <w:r w:rsidR="00644CD5">
        <w:t>.</w:t>
      </w:r>
      <w:r>
        <w:t>u15) + 0</w:t>
      </w:r>
      <w:r w:rsidR="00644CD5">
        <w:t>.</w:t>
      </w:r>
      <w:r>
        <w:t>174*T(v30</w:t>
      </w:r>
      <w:r w:rsidR="00644CD5">
        <w:t>.</w:t>
      </w:r>
      <w:r>
        <w:t>u3) -0</w:t>
      </w:r>
      <w:r w:rsidR="00644CD5">
        <w:t>.</w:t>
      </w:r>
      <w:r>
        <w:t>207*T(v12</w:t>
      </w:r>
      <w:r w:rsidR="00644CD5">
        <w:t>.</w:t>
      </w:r>
      <w:r>
        <w:t>u15) -0</w:t>
      </w:r>
      <w:r w:rsidR="00644CD5">
        <w:t>.</w:t>
      </w:r>
      <w:r>
        <w:t>16*T(v5</w:t>
      </w:r>
      <w:r w:rsidR="00644CD5">
        <w:t>.</w:t>
      </w:r>
      <w:r>
        <w:t>u12) + 0</w:t>
      </w:r>
      <w:r w:rsidR="00644CD5">
        <w:t>.</w:t>
      </w:r>
      <w:r>
        <w:t>138*T(v13</w:t>
      </w:r>
      <w:r w:rsidR="00644CD5">
        <w:t>.</w:t>
      </w:r>
      <w:r>
        <w:t>u8) -0</w:t>
      </w:r>
      <w:r w:rsidR="00644CD5">
        <w:t>.</w:t>
      </w:r>
      <w:r>
        <w:t>144*T(v22</w:t>
      </w:r>
      <w:r w:rsidR="00644CD5">
        <w:t>.</w:t>
      </w:r>
      <w:r>
        <w:t>u10) -0</w:t>
      </w:r>
      <w:r w:rsidR="00644CD5">
        <w:t>.</w:t>
      </w:r>
      <w:r>
        <w:t>134*T(v15) -0</w:t>
      </w:r>
      <w:r w:rsidR="00644CD5">
        <w:t>.</w:t>
      </w:r>
      <w:r>
        <w:t>154*T(u40) -0</w:t>
      </w:r>
      <w:r w:rsidR="00644CD5">
        <w:t>.</w:t>
      </w:r>
      <w:r>
        <w:t>0206*NumNegative -0</w:t>
      </w:r>
      <w:r w:rsidR="00644CD5">
        <w:t>.</w:t>
      </w:r>
      <w:r>
        <w:t>136*T(v12</w:t>
      </w:r>
      <w:r w:rsidR="00644CD5">
        <w:t>.</w:t>
      </w:r>
      <w:r>
        <w:t>u11) + 0</w:t>
      </w:r>
      <w:r w:rsidR="00644CD5">
        <w:t>.</w:t>
      </w:r>
      <w:r>
        <w:t>128*T(v15</w:t>
      </w:r>
      <w:r w:rsidR="00644CD5">
        <w:t>.</w:t>
      </w:r>
      <w:r>
        <w:t>u19) + 0</w:t>
      </w:r>
      <w:r w:rsidR="00644CD5">
        <w:t>.</w:t>
      </w:r>
      <w:r>
        <w:t>128*T(v3</w:t>
      </w:r>
      <w:r w:rsidR="00644CD5">
        <w:t>.</w:t>
      </w:r>
      <w:r>
        <w:t>u18) + 0</w:t>
      </w:r>
      <w:r w:rsidR="00644CD5">
        <w:t>.</w:t>
      </w:r>
      <w:r>
        <w:t>127*T(v37</w:t>
      </w:r>
      <w:r w:rsidR="00644CD5">
        <w:t>.</w:t>
      </w:r>
      <w:r>
        <w:t>u5) -0</w:t>
      </w:r>
      <w:r w:rsidR="00644CD5">
        <w:t>.</w:t>
      </w:r>
      <w:r>
        <w:t>131*T(v3</w:t>
      </w:r>
      <w:r w:rsidR="00644CD5">
        <w:t>.</w:t>
      </w:r>
      <w:r>
        <w:t>u29) -0</w:t>
      </w:r>
      <w:r w:rsidR="00644CD5">
        <w:t>.</w:t>
      </w:r>
      <w:r>
        <w:t>163*T(v15</w:t>
      </w:r>
      <w:r w:rsidR="00644CD5">
        <w:t>.</w:t>
      </w:r>
      <w:r>
        <w:t>u24) + 0</w:t>
      </w:r>
      <w:r w:rsidR="00644CD5">
        <w:t>.</w:t>
      </w:r>
      <w:r>
        <w:t>14*T(v4</w:t>
      </w:r>
      <w:r w:rsidR="00644CD5">
        <w:t>.</w:t>
      </w:r>
      <w:r>
        <w:t>u16) + 0</w:t>
      </w:r>
      <w:r w:rsidR="00644CD5">
        <w:t>.</w:t>
      </w:r>
      <w:r>
        <w:t>138*T(v9</w:t>
      </w:r>
      <w:r w:rsidR="00644CD5">
        <w:t>.</w:t>
      </w:r>
      <w:r>
        <w:t>u23) -0</w:t>
      </w:r>
      <w:r w:rsidR="00644CD5">
        <w:t>.</w:t>
      </w:r>
      <w:r>
        <w:t>125*T(v37</w:t>
      </w:r>
      <w:r w:rsidR="00644CD5">
        <w:t>.</w:t>
      </w:r>
      <w:r>
        <w:t>u4) -0</w:t>
      </w:r>
      <w:r w:rsidR="00644CD5">
        <w:t>.</w:t>
      </w:r>
      <w:r>
        <w:t>127*T(v12</w:t>
      </w:r>
      <w:r w:rsidR="00644CD5">
        <w:t>.</w:t>
      </w:r>
      <w:r>
        <w:t>u31) -0</w:t>
      </w:r>
      <w:r w:rsidR="00644CD5">
        <w:t>.</w:t>
      </w:r>
      <w:r>
        <w:t>115*T(u10) -0</w:t>
      </w:r>
      <w:r w:rsidR="00644CD5">
        <w:t>.</w:t>
      </w:r>
      <w:r>
        <w:t>18*T(v20</w:t>
      </w:r>
      <w:r w:rsidR="00644CD5">
        <w:t>.</w:t>
      </w:r>
      <w:r>
        <w:t>u19) + 0</w:t>
      </w:r>
      <w:r w:rsidR="00644CD5">
        <w:t>.</w:t>
      </w:r>
      <w:r>
        <w:t>198*T(v16</w:t>
      </w:r>
      <w:r w:rsidR="00644CD5">
        <w:t>.</w:t>
      </w:r>
      <w:r>
        <w:t>u5) + 0</w:t>
      </w:r>
      <w:r w:rsidR="00644CD5">
        <w:t>.</w:t>
      </w:r>
      <w:r>
        <w:t>12*T(v18</w:t>
      </w:r>
      <w:r w:rsidR="00644CD5">
        <w:t>.</w:t>
      </w:r>
      <w:r>
        <w:t>u17) + 0</w:t>
      </w:r>
      <w:r w:rsidR="00644CD5">
        <w:t>.</w:t>
      </w:r>
      <w:r>
        <w:t>171*T(v25</w:t>
      </w:r>
      <w:r w:rsidR="00644CD5">
        <w:t>.</w:t>
      </w:r>
      <w:r>
        <w:t>u12) -0</w:t>
      </w:r>
      <w:r w:rsidR="00644CD5">
        <w:t>.</w:t>
      </w:r>
      <w:r>
        <w:t>14*T(v27</w:t>
      </w:r>
      <w:r w:rsidR="00644CD5">
        <w:t>.</w:t>
      </w:r>
      <w:r>
        <w:t>u13) -0</w:t>
      </w:r>
      <w:r w:rsidR="00644CD5">
        <w:t>.</w:t>
      </w:r>
      <w:r>
        <w:t>134*T(v5</w:t>
      </w:r>
      <w:r w:rsidR="00644CD5">
        <w:t>.</w:t>
      </w:r>
      <w:r>
        <w:t>u35) -0</w:t>
      </w:r>
      <w:r w:rsidR="00644CD5">
        <w:t>.</w:t>
      </w:r>
      <w:r>
        <w:t>114*T(v20</w:t>
      </w:r>
      <w:r w:rsidR="00644CD5">
        <w:t>.</w:t>
      </w:r>
      <w:r>
        <w:t>u8) + 0</w:t>
      </w:r>
      <w:r w:rsidR="00644CD5">
        <w:t>.</w:t>
      </w:r>
      <w:r>
        <w:t>15*T(v38</w:t>
      </w:r>
      <w:r w:rsidR="00644CD5">
        <w:t>.</w:t>
      </w:r>
      <w:r>
        <w:t>u5) + 0</w:t>
      </w:r>
      <w:r w:rsidR="00644CD5">
        <w:t>.</w:t>
      </w:r>
      <w:r>
        <w:t>149*T(u5) -0</w:t>
      </w:r>
      <w:r w:rsidR="00644CD5">
        <w:t>.</w:t>
      </w:r>
      <w:r>
        <w:t>2*T(v5</w:t>
      </w:r>
      <w:r w:rsidR="00644CD5">
        <w:t>.</w:t>
      </w:r>
      <w:r>
        <w:t>u4) + 0</w:t>
      </w:r>
      <w:r w:rsidR="00644CD5">
        <w:t>.</w:t>
      </w:r>
      <w:r>
        <w:t>106*T(v16</w:t>
      </w:r>
      <w:r w:rsidR="00644CD5">
        <w:t>.</w:t>
      </w:r>
      <w:r>
        <w:t>u1) + 0</w:t>
      </w:r>
      <w:r w:rsidR="00644CD5">
        <w:t>.</w:t>
      </w:r>
      <w:r>
        <w:t>125*T(v17</w:t>
      </w:r>
      <w:r w:rsidR="00644CD5">
        <w:t>.</w:t>
      </w:r>
      <w:r>
        <w:t>u4) + 0</w:t>
      </w:r>
      <w:r w:rsidR="00644CD5">
        <w:t>.</w:t>
      </w:r>
      <w:r>
        <w:t>157*T(v39</w:t>
      </w:r>
      <w:r w:rsidR="00644CD5">
        <w:t>.</w:t>
      </w:r>
      <w:r>
        <w:t>u3) -0</w:t>
      </w:r>
      <w:r w:rsidR="00644CD5">
        <w:t>.</w:t>
      </w:r>
      <w:r>
        <w:t>124*T(v14</w:t>
      </w:r>
      <w:r w:rsidR="00644CD5">
        <w:t>.</w:t>
      </w:r>
      <w:r>
        <w:t>u18) -0</w:t>
      </w:r>
      <w:r w:rsidR="00644CD5">
        <w:t>.</w:t>
      </w:r>
      <w:r>
        <w:t>101*T(u43) + 0</w:t>
      </w:r>
      <w:r w:rsidR="00644CD5">
        <w:t>.</w:t>
      </w:r>
      <w:r>
        <w:t>158*T(v6</w:t>
      </w:r>
      <w:r w:rsidR="00644CD5">
        <w:t>.</w:t>
      </w:r>
      <w:r>
        <w:t>u28) + 0</w:t>
      </w:r>
      <w:r w:rsidR="00644CD5">
        <w:t>.</w:t>
      </w:r>
      <w:r>
        <w:t>165*T(v25</w:t>
      </w:r>
      <w:r w:rsidR="00644CD5">
        <w:t>.</w:t>
      </w:r>
      <w:r>
        <w:t>u17) + 0</w:t>
      </w:r>
      <w:r w:rsidR="00644CD5">
        <w:t>.</w:t>
      </w:r>
      <w:r>
        <w:t>2*T(v14</w:t>
      </w:r>
      <w:r w:rsidR="00644CD5">
        <w:t>.</w:t>
      </w:r>
      <w:r>
        <w:t>u8) -0</w:t>
      </w:r>
      <w:r w:rsidR="00644CD5">
        <w:t>.</w:t>
      </w:r>
      <w:r>
        <w:t>158*T(v16</w:t>
      </w:r>
      <w:r w:rsidR="00644CD5">
        <w:t>.</w:t>
      </w:r>
      <w:r>
        <w:t>u13) + 0</w:t>
      </w:r>
      <w:r w:rsidR="00644CD5">
        <w:t>.</w:t>
      </w:r>
      <w:r>
        <w:t>171*T(v5</w:t>
      </w:r>
      <w:r w:rsidR="00644CD5">
        <w:t>.</w:t>
      </w:r>
      <w:r>
        <w:t>u3) -0</w:t>
      </w:r>
      <w:r w:rsidR="00644CD5">
        <w:t>.</w:t>
      </w:r>
      <w:r>
        <w:t>143*T(v19</w:t>
      </w:r>
      <w:r w:rsidR="00644CD5">
        <w:t>.</w:t>
      </w:r>
      <w:r>
        <w:t>u2) -0</w:t>
      </w:r>
      <w:r w:rsidR="00644CD5">
        <w:t>.</w:t>
      </w:r>
      <w:r>
        <w:t>138*T(v10</w:t>
      </w:r>
      <w:r w:rsidR="00644CD5">
        <w:t>.</w:t>
      </w:r>
      <w:r>
        <w:t>u4) + 0</w:t>
      </w:r>
      <w:r w:rsidR="00644CD5">
        <w:t>.</w:t>
      </w:r>
      <w:r>
        <w:t>119*T(v25</w:t>
      </w:r>
      <w:r w:rsidR="00644CD5">
        <w:t>.</w:t>
      </w:r>
      <w:r>
        <w:t>u18) + 0</w:t>
      </w:r>
      <w:r w:rsidR="00644CD5">
        <w:t>.</w:t>
      </w:r>
      <w:r>
        <w:t>13*T(v2</w:t>
      </w:r>
      <w:r w:rsidR="00644CD5">
        <w:t>.</w:t>
      </w:r>
      <w:r>
        <w:t>u39) -0</w:t>
      </w:r>
      <w:r w:rsidR="00644CD5">
        <w:t>.</w:t>
      </w:r>
      <w:r>
        <w:t>123*T(v18</w:t>
      </w:r>
      <w:r w:rsidR="00644CD5">
        <w:t>.</w:t>
      </w:r>
      <w:r>
        <w:t>u12) + 0</w:t>
      </w:r>
      <w:r w:rsidR="00644CD5">
        <w:t>.</w:t>
      </w:r>
      <w:r>
        <w:t>115*T(v23</w:t>
      </w:r>
      <w:r w:rsidR="00644CD5">
        <w:t>.</w:t>
      </w:r>
      <w:r>
        <w:t>u19) -0</w:t>
      </w:r>
      <w:r w:rsidR="00644CD5">
        <w:t>.</w:t>
      </w:r>
      <w:r>
        <w:t>117*T(v4</w:t>
      </w:r>
      <w:r w:rsidR="00644CD5">
        <w:t>.</w:t>
      </w:r>
      <w:r>
        <w:t>u5) + 0</w:t>
      </w:r>
      <w:r w:rsidR="00644CD5">
        <w:t>.</w:t>
      </w:r>
      <w:r>
        <w:t>126*T(v12</w:t>
      </w:r>
      <w:r w:rsidR="00644CD5">
        <w:t>.</w:t>
      </w:r>
      <w:r>
        <w:t>u10) -0</w:t>
      </w:r>
      <w:r w:rsidR="00644CD5">
        <w:t>.</w:t>
      </w:r>
      <w:r>
        <w:t>124*T(v2</w:t>
      </w:r>
      <w:r w:rsidR="00644CD5">
        <w:t>.</w:t>
      </w:r>
      <w:r>
        <w:t>u24) -0</w:t>
      </w:r>
      <w:r w:rsidR="00644CD5">
        <w:t>.</w:t>
      </w:r>
      <w:r>
        <w:t>12*T(v19</w:t>
      </w:r>
      <w:r w:rsidR="00644CD5">
        <w:t>.</w:t>
      </w:r>
      <w:r>
        <w:t>u19) -0</w:t>
      </w:r>
      <w:r w:rsidR="00644CD5">
        <w:t>.</w:t>
      </w:r>
      <w:r>
        <w:t>127*T(v15</w:t>
      </w:r>
      <w:r w:rsidR="00644CD5">
        <w:t>.</w:t>
      </w:r>
      <w:r>
        <w:t>u8) + 0</w:t>
      </w:r>
      <w:r w:rsidR="00644CD5">
        <w:t>.</w:t>
      </w:r>
      <w:r>
        <w:t>102*T(v28</w:t>
      </w:r>
      <w:r w:rsidR="00644CD5">
        <w:t>.</w:t>
      </w:r>
      <w:r>
        <w:t>u6) -0</w:t>
      </w:r>
      <w:r w:rsidR="00644CD5">
        <w:t>.</w:t>
      </w:r>
      <w:r>
        <w:t>138*T(v9</w:t>
      </w:r>
      <w:r w:rsidR="00644CD5">
        <w:t>.</w:t>
      </w:r>
      <w:r>
        <w:t>u9) -0</w:t>
      </w:r>
      <w:r w:rsidR="00644CD5">
        <w:t>.</w:t>
      </w:r>
      <w:r>
        <w:t>118*T(v8</w:t>
      </w:r>
      <w:r w:rsidR="00644CD5">
        <w:t>.</w:t>
      </w:r>
      <w:r>
        <w:t>u24) -0</w:t>
      </w:r>
      <w:r w:rsidR="00644CD5">
        <w:t>.</w:t>
      </w:r>
      <w:r>
        <w:t>0942*T(v32</w:t>
      </w:r>
      <w:r w:rsidR="00644CD5">
        <w:t>.</w:t>
      </w:r>
      <w:r>
        <w:t>u10) -0</w:t>
      </w:r>
      <w:r w:rsidR="00644CD5">
        <w:t>.</w:t>
      </w:r>
      <w:r>
        <w:t>147*T(v6</w:t>
      </w:r>
      <w:r w:rsidR="00644CD5">
        <w:t>.</w:t>
      </w:r>
      <w:r>
        <w:t>u19) + 0</w:t>
      </w:r>
      <w:r w:rsidR="00644CD5">
        <w:t>.</w:t>
      </w:r>
      <w:r>
        <w:t>102*T(v6</w:t>
      </w:r>
      <w:r w:rsidR="00644CD5">
        <w:t>.</w:t>
      </w:r>
      <w:r>
        <w:t>u37) -0</w:t>
      </w:r>
      <w:r w:rsidR="00644CD5">
        <w:t>.</w:t>
      </w:r>
      <w:r>
        <w:t>127*T(v19</w:t>
      </w:r>
      <w:r w:rsidR="00644CD5">
        <w:t>.</w:t>
      </w:r>
      <w:r>
        <w:t>u17) + 0</w:t>
      </w:r>
      <w:r w:rsidR="00644CD5">
        <w:t>.</w:t>
      </w:r>
      <w:r>
        <w:t>125*T(v6</w:t>
      </w:r>
      <w:r w:rsidR="00644CD5">
        <w:t>.</w:t>
      </w:r>
      <w:r>
        <w:t>u11) + 0</w:t>
      </w:r>
      <w:r w:rsidR="00644CD5">
        <w:t>.</w:t>
      </w:r>
      <w:r>
        <w:t>105*T(v34</w:t>
      </w:r>
      <w:r w:rsidR="00644CD5">
        <w:t>.</w:t>
      </w:r>
      <w:r>
        <w:t>u6) -0</w:t>
      </w:r>
      <w:r w:rsidR="00644CD5">
        <w:t>.</w:t>
      </w:r>
      <w:r>
        <w:t>119*T(v9</w:t>
      </w:r>
      <w:r w:rsidR="00644CD5">
        <w:t>.</w:t>
      </w:r>
      <w:r>
        <w:t>u24) + 0</w:t>
      </w:r>
      <w:r w:rsidR="00644CD5">
        <w:t>.</w:t>
      </w:r>
      <w:r>
        <w:t>0867*T(v24</w:t>
      </w:r>
      <w:r w:rsidR="00644CD5">
        <w:t>.</w:t>
      </w:r>
      <w:r>
        <w:t>u11) -0</w:t>
      </w:r>
      <w:r w:rsidR="00644CD5">
        <w:t>.</w:t>
      </w:r>
      <w:r>
        <w:t>1*T(v23</w:t>
      </w:r>
      <w:r w:rsidR="00644CD5">
        <w:t>.</w:t>
      </w:r>
      <w:r>
        <w:t>u12) + 0</w:t>
      </w:r>
      <w:r w:rsidR="00644CD5">
        <w:t>.</w:t>
      </w:r>
      <w:r>
        <w:t>119*T(v16</w:t>
      </w:r>
      <w:r w:rsidR="00644CD5">
        <w:t>.</w:t>
      </w:r>
      <w:r>
        <w:t>u12) -0</w:t>
      </w:r>
      <w:r w:rsidR="00644CD5">
        <w:t>.</w:t>
      </w:r>
      <w:r>
        <w:t>13*T(v6</w:t>
      </w:r>
      <w:r w:rsidR="00644CD5">
        <w:t>.</w:t>
      </w:r>
      <w:r>
        <w:t>u2) + 0</w:t>
      </w:r>
      <w:r w:rsidR="00644CD5">
        <w:t>.</w:t>
      </w:r>
      <w:r>
        <w:t>129*T(v4</w:t>
      </w:r>
      <w:r w:rsidR="00644CD5">
        <w:t>.</w:t>
      </w:r>
      <w:r>
        <w:t>u11) -0</w:t>
      </w:r>
      <w:r w:rsidR="00644CD5">
        <w:t>.</w:t>
      </w:r>
      <w:r>
        <w:t>0961*T(v17</w:t>
      </w:r>
      <w:r w:rsidR="00644CD5">
        <w:t>.</w:t>
      </w:r>
      <w:r>
        <w:t>u8) + 0</w:t>
      </w:r>
      <w:r w:rsidR="00644CD5">
        <w:t>.</w:t>
      </w:r>
      <w:r>
        <w:t>122*T(v1</w:t>
      </w:r>
      <w:r w:rsidR="00644CD5">
        <w:t>.</w:t>
      </w:r>
      <w:r>
        <w:t>u11) -0</w:t>
      </w:r>
      <w:r w:rsidR="00644CD5">
        <w:t>.</w:t>
      </w:r>
      <w:r>
        <w:t>0712*T(v16</w:t>
      </w:r>
      <w:r w:rsidR="00644CD5">
        <w:t>.</w:t>
      </w:r>
      <w:r>
        <w:t>u27) + 0</w:t>
      </w:r>
      <w:r w:rsidR="00644CD5">
        <w:t>.</w:t>
      </w:r>
      <w:r>
        <w:t>0993*T(v40</w:t>
      </w:r>
      <w:r w:rsidR="00644CD5">
        <w:t>.</w:t>
      </w:r>
      <w:r>
        <w:t>u2) -0</w:t>
      </w:r>
      <w:r w:rsidR="00644CD5">
        <w:t>.</w:t>
      </w:r>
      <w:r>
        <w:t>16*T(v1</w:t>
      </w:r>
      <w:r w:rsidR="00644CD5">
        <w:t>.</w:t>
      </w:r>
      <w:r>
        <w:t>u2) + 0</w:t>
      </w:r>
      <w:r w:rsidR="00644CD5">
        <w:t>.</w:t>
      </w:r>
      <w:r>
        <w:t>094*T(v27</w:t>
      </w:r>
      <w:r w:rsidR="00644CD5">
        <w:t>.</w:t>
      </w:r>
      <w:r>
        <w:t>u7) -0</w:t>
      </w:r>
      <w:r w:rsidR="00644CD5">
        <w:t>.</w:t>
      </w:r>
      <w:r>
        <w:t>109*T(v1</w:t>
      </w:r>
      <w:r w:rsidR="00644CD5">
        <w:t>.</w:t>
      </w:r>
      <w:r>
        <w:t>u24) -0</w:t>
      </w:r>
      <w:r w:rsidR="00644CD5">
        <w:t>.</w:t>
      </w:r>
      <w:r>
        <w:t>118*T(v17</w:t>
      </w:r>
      <w:r w:rsidR="00644CD5">
        <w:t>.</w:t>
      </w:r>
      <w:r>
        <w:t>u10) + 0</w:t>
      </w:r>
      <w:r w:rsidR="00644CD5">
        <w:t>.</w:t>
      </w:r>
      <w:r>
        <w:t>0985*T(v26</w:t>
      </w:r>
      <w:r w:rsidR="00644CD5">
        <w:t>.</w:t>
      </w:r>
      <w:r>
        <w:t>u8) -0</w:t>
      </w:r>
      <w:r w:rsidR="00644CD5">
        <w:t>.</w:t>
      </w:r>
      <w:r>
        <w:t>101*T(v22</w:t>
      </w:r>
      <w:r w:rsidR="00644CD5">
        <w:t>.</w:t>
      </w:r>
      <w:r>
        <w:t>u11) -0</w:t>
      </w:r>
      <w:r w:rsidR="00644CD5">
        <w:t>.</w:t>
      </w:r>
      <w:r>
        <w:t>077*T(v11</w:t>
      </w:r>
      <w:r w:rsidR="00644CD5">
        <w:t>.</w:t>
      </w:r>
      <w:r>
        <w:t>u22) -0</w:t>
      </w:r>
      <w:r w:rsidR="00644CD5">
        <w:t>.</w:t>
      </w:r>
      <w:r>
        <w:t>109*T(v17</w:t>
      </w:r>
      <w:r w:rsidR="00644CD5">
        <w:t>.</w:t>
      </w:r>
      <w:r>
        <w:t>u6) -0</w:t>
      </w:r>
      <w:r w:rsidR="00644CD5">
        <w:t>.</w:t>
      </w:r>
      <w:r>
        <w:t>0946*T(v22</w:t>
      </w:r>
      <w:r w:rsidR="00644CD5">
        <w:t>.</w:t>
      </w:r>
      <w:r>
        <w:t>u17) + 0</w:t>
      </w:r>
      <w:r w:rsidR="00644CD5">
        <w:t>.</w:t>
      </w:r>
      <w:r>
        <w:t>0759*T(v9</w:t>
      </w:r>
      <w:r w:rsidR="00644CD5">
        <w:t>.</w:t>
      </w:r>
      <w:r>
        <w:t>u34) -0</w:t>
      </w:r>
      <w:r w:rsidR="00644CD5">
        <w:t>.</w:t>
      </w:r>
      <w:r>
        <w:t>0798*T(v16</w:t>
      </w:r>
      <w:r w:rsidR="00644CD5">
        <w:t>.</w:t>
      </w:r>
      <w:r>
        <w:t>u26) -0</w:t>
      </w:r>
      <w:r w:rsidR="00644CD5">
        <w:t>.</w:t>
      </w:r>
      <w:r>
        <w:t>098*T(v14</w:t>
      </w:r>
      <w:r w:rsidR="00644CD5">
        <w:t>.</w:t>
      </w:r>
      <w:r>
        <w:t>u17) -0</w:t>
      </w:r>
      <w:r w:rsidR="00644CD5">
        <w:t>.</w:t>
      </w:r>
      <w:r>
        <w:t>0913*T(v28</w:t>
      </w:r>
      <w:r w:rsidR="00644CD5">
        <w:t>.</w:t>
      </w:r>
      <w:r>
        <w:t>u7) + 0</w:t>
      </w:r>
      <w:r w:rsidR="00644CD5">
        <w:t>.</w:t>
      </w:r>
      <w:r>
        <w:t>087*T(v9</w:t>
      </w:r>
      <w:r w:rsidR="00644CD5">
        <w:t>.</w:t>
      </w:r>
      <w:r>
        <w:t>u21) + 0</w:t>
      </w:r>
      <w:r w:rsidR="00644CD5">
        <w:t>.</w:t>
      </w:r>
      <w:r>
        <w:t>0902*T(v14</w:t>
      </w:r>
      <w:r w:rsidR="00644CD5">
        <w:t>.</w:t>
      </w:r>
      <w:r>
        <w:t>u3) -0</w:t>
      </w:r>
      <w:r w:rsidR="00644CD5">
        <w:t>.</w:t>
      </w:r>
      <w:r>
        <w:t>0991*T(v6</w:t>
      </w:r>
      <w:r w:rsidR="00644CD5">
        <w:t>.</w:t>
      </w:r>
      <w:r>
        <w:t>u3) -0</w:t>
      </w:r>
      <w:r w:rsidR="00644CD5">
        <w:t>.</w:t>
      </w:r>
      <w:r>
        <w:t>0877*T(v20</w:t>
      </w:r>
      <w:r w:rsidR="00644CD5">
        <w:t>.</w:t>
      </w:r>
      <w:r>
        <w:t>u16) + 0</w:t>
      </w:r>
      <w:r w:rsidR="00644CD5">
        <w:t>.</w:t>
      </w:r>
      <w:r>
        <w:t>0909*T(v3</w:t>
      </w:r>
      <w:r w:rsidR="00644CD5">
        <w:t>.</w:t>
      </w:r>
      <w:r>
        <w:t>u9) -0</w:t>
      </w:r>
      <w:r w:rsidR="00644CD5">
        <w:t>.</w:t>
      </w:r>
      <w:r>
        <w:t>0788*T(v8</w:t>
      </w:r>
      <w:r w:rsidR="00644CD5">
        <w:t>.</w:t>
      </w:r>
      <w:r>
        <w:t>u8) + 0</w:t>
      </w:r>
      <w:r w:rsidR="00644CD5">
        <w:t>.</w:t>
      </w:r>
      <w:r>
        <w:t>0758*T(v24</w:t>
      </w:r>
      <w:r w:rsidR="00644CD5">
        <w:t>.</w:t>
      </w:r>
      <w:r>
        <w:t>u7) -0</w:t>
      </w:r>
      <w:r w:rsidR="00644CD5">
        <w:t>.</w:t>
      </w:r>
      <w:r>
        <w:t>0748*T(v4</w:t>
      </w:r>
      <w:r w:rsidR="00644CD5">
        <w:t>.</w:t>
      </w:r>
      <w:r>
        <w:t>u14) -0</w:t>
      </w:r>
      <w:r w:rsidR="00644CD5">
        <w:t>.</w:t>
      </w:r>
      <w:r>
        <w:t>0769*Volume^3 -0</w:t>
      </w:r>
      <w:r w:rsidR="00644CD5">
        <w:t>.</w:t>
      </w:r>
      <w:r>
        <w:t>0693*T(v11</w:t>
      </w:r>
      <w:r w:rsidR="00644CD5">
        <w:t>.</w:t>
      </w:r>
      <w:r>
        <w:t>u23) + 0</w:t>
      </w:r>
      <w:r w:rsidR="00644CD5">
        <w:t>.</w:t>
      </w:r>
      <w:r>
        <w:t>0849*T(v1</w:t>
      </w:r>
      <w:r w:rsidR="00644CD5">
        <w:t>.</w:t>
      </w:r>
      <w:r>
        <w:t>u30) + 0</w:t>
      </w:r>
      <w:r w:rsidR="00644CD5">
        <w:t>.</w:t>
      </w:r>
      <w:r>
        <w:t>0741*T(v10</w:t>
      </w:r>
      <w:r w:rsidR="00644CD5">
        <w:t>.</w:t>
      </w:r>
      <w:r>
        <w:t>u32) + 0</w:t>
      </w:r>
      <w:r w:rsidR="00644CD5">
        <w:t>.</w:t>
      </w:r>
      <w:r>
        <w:t>0811*T(v9</w:t>
      </w:r>
      <w:r w:rsidR="00644CD5">
        <w:t>.</w:t>
      </w:r>
      <w:r>
        <w:t>u15) + 0</w:t>
      </w:r>
      <w:r w:rsidR="00644CD5">
        <w:t>.</w:t>
      </w:r>
      <w:r>
        <w:t>0662*T(v36</w:t>
      </w:r>
      <w:r w:rsidR="00644CD5">
        <w:t>.</w:t>
      </w:r>
      <w:r>
        <w:t>u5) -0</w:t>
      </w:r>
      <w:r w:rsidR="00644CD5">
        <w:t>.</w:t>
      </w:r>
      <w:r>
        <w:t>0759*T(v23</w:t>
      </w:r>
      <w:r w:rsidR="00644CD5">
        <w:t>.</w:t>
      </w:r>
      <w:r>
        <w:t>u20) -0</w:t>
      </w:r>
      <w:r w:rsidR="00644CD5">
        <w:t>.</w:t>
      </w:r>
      <w:r>
        <w:t>0728*T(v34</w:t>
      </w:r>
      <w:r w:rsidR="00644CD5">
        <w:t>.</w:t>
      </w:r>
      <w:r>
        <w:t>u2) -0</w:t>
      </w:r>
      <w:r w:rsidR="00644CD5">
        <w:t>.</w:t>
      </w:r>
      <w:r>
        <w:t>0516*T(u21) -0</w:t>
      </w:r>
      <w:r w:rsidR="00644CD5">
        <w:t>.</w:t>
      </w:r>
      <w:r>
        <w:t>0714*T(v9</w:t>
      </w:r>
      <w:r w:rsidR="00644CD5">
        <w:t>.</w:t>
      </w:r>
      <w:r>
        <w:t>u28) + 0</w:t>
      </w:r>
      <w:r w:rsidR="00644CD5">
        <w:t>.</w:t>
      </w:r>
      <w:r>
        <w:t>0678*T(v13</w:t>
      </w:r>
      <w:r w:rsidR="00644CD5">
        <w:t>.</w:t>
      </w:r>
      <w:r>
        <w:t>u11) -0</w:t>
      </w:r>
      <w:r w:rsidR="00644CD5">
        <w:t>.</w:t>
      </w:r>
      <w:r>
        <w:t>0627*T(v23</w:t>
      </w:r>
      <w:r w:rsidR="00644CD5">
        <w:t>.</w:t>
      </w:r>
      <w:r>
        <w:t>u5) -0</w:t>
      </w:r>
      <w:r w:rsidR="00644CD5">
        <w:t>.</w:t>
      </w:r>
      <w:r>
        <w:t>0544*T(v31</w:t>
      </w:r>
      <w:r w:rsidR="00644CD5">
        <w:t>.</w:t>
      </w:r>
      <w:r>
        <w:t>u9) -0</w:t>
      </w:r>
      <w:r w:rsidR="00644CD5">
        <w:t>.</w:t>
      </w:r>
      <w:r>
        <w:t>0448*T(v32) -0</w:t>
      </w:r>
      <w:r w:rsidR="00644CD5">
        <w:t>.</w:t>
      </w:r>
      <w:r>
        <w:t>0612*T(v3) + 0</w:t>
      </w:r>
      <w:r w:rsidR="00644CD5">
        <w:t>.</w:t>
      </w:r>
      <w:r>
        <w:t>0559*T(v6</w:t>
      </w:r>
      <w:r w:rsidR="00644CD5">
        <w:t>.</w:t>
      </w:r>
      <w:r>
        <w:t>u27) -</w:t>
      </w:r>
      <w:r>
        <w:lastRenderedPageBreak/>
        <w:t>0</w:t>
      </w:r>
      <w:r w:rsidR="00644CD5">
        <w:t>.</w:t>
      </w:r>
      <w:r>
        <w:t>0692*T(v4</w:t>
      </w:r>
      <w:r w:rsidR="00644CD5">
        <w:t>.</w:t>
      </w:r>
      <w:r>
        <w:t>u39) + 0</w:t>
      </w:r>
      <w:r w:rsidR="00644CD5">
        <w:t>.</w:t>
      </w:r>
      <w:r>
        <w:t>0595*T(v23</w:t>
      </w:r>
      <w:r w:rsidR="00644CD5">
        <w:t>.</w:t>
      </w:r>
      <w:r>
        <w:t>u14) + 0</w:t>
      </w:r>
      <w:r w:rsidR="00644CD5">
        <w:t>.</w:t>
      </w:r>
      <w:r>
        <w:t>0661*T(v6</w:t>
      </w:r>
      <w:r w:rsidR="00644CD5">
        <w:t>.</w:t>
      </w:r>
      <w:r>
        <w:t>u23) + 0</w:t>
      </w:r>
      <w:r w:rsidR="00644CD5">
        <w:t>.</w:t>
      </w:r>
      <w:r>
        <w:t>0616*T(v4</w:t>
      </w:r>
      <w:r w:rsidR="00644CD5">
        <w:t>.</w:t>
      </w:r>
      <w:r>
        <w:t>u21) + 0</w:t>
      </w:r>
      <w:r w:rsidR="00644CD5">
        <w:t>.</w:t>
      </w:r>
      <w:r>
        <w:t>0591*T(v3</w:t>
      </w:r>
      <w:r w:rsidR="00644CD5">
        <w:t>.</w:t>
      </w:r>
      <w:r>
        <w:t>u31) -0</w:t>
      </w:r>
      <w:r w:rsidR="00644CD5">
        <w:t>.</w:t>
      </w:r>
      <w:r>
        <w:t>0603*T(v13</w:t>
      </w:r>
      <w:r w:rsidR="00644CD5">
        <w:t>.</w:t>
      </w:r>
      <w:r>
        <w:t>u18) -0</w:t>
      </w:r>
      <w:r w:rsidR="00644CD5">
        <w:t>.</w:t>
      </w:r>
      <w:r>
        <w:t>0586*T(v12</w:t>
      </w:r>
      <w:r w:rsidR="00644CD5">
        <w:t>.</w:t>
      </w:r>
      <w:r>
        <w:t>u4) + 0</w:t>
      </w:r>
      <w:r w:rsidR="00644CD5">
        <w:t>.</w:t>
      </w:r>
      <w:r>
        <w:t>0588*T(v11</w:t>
      </w:r>
      <w:r w:rsidR="00644CD5">
        <w:t>.</w:t>
      </w:r>
      <w:r>
        <w:t>u12) + 0</w:t>
      </w:r>
      <w:r w:rsidR="00644CD5">
        <w:t>.</w:t>
      </w:r>
      <w:r>
        <w:t>0559*T(v11</w:t>
      </w:r>
      <w:r w:rsidR="00644CD5">
        <w:t>.</w:t>
      </w:r>
      <w:r>
        <w:t>u15) + 0</w:t>
      </w:r>
      <w:r w:rsidR="00644CD5">
        <w:t>.</w:t>
      </w:r>
      <w:r>
        <w:t>0483*T(v8</w:t>
      </w:r>
      <w:r w:rsidR="00644CD5">
        <w:t>.</w:t>
      </w:r>
      <w:r>
        <w:t>u34) -0</w:t>
      </w:r>
      <w:r w:rsidR="00644CD5">
        <w:t>.</w:t>
      </w:r>
      <w:r>
        <w:t>0566*T(u4) -0</w:t>
      </w:r>
      <w:r w:rsidR="00644CD5">
        <w:t>.</w:t>
      </w:r>
      <w:r>
        <w:t>0569*T(v5</w:t>
      </w:r>
      <w:r w:rsidR="00644CD5">
        <w:t>.</w:t>
      </w:r>
      <w:r>
        <w:t>u37) + 0</w:t>
      </w:r>
      <w:r w:rsidR="00644CD5">
        <w:t>.</w:t>
      </w:r>
      <w:r>
        <w:t>0434*T(v22</w:t>
      </w:r>
      <w:r w:rsidR="00644CD5">
        <w:t>.</w:t>
      </w:r>
      <w:r>
        <w:t>u21) + 0</w:t>
      </w:r>
      <w:r w:rsidR="00644CD5">
        <w:t>.</w:t>
      </w:r>
      <w:r>
        <w:t>0646*T(v4</w:t>
      </w:r>
      <w:r w:rsidR="00644CD5">
        <w:t>.</w:t>
      </w:r>
      <w:r>
        <w:t>u8) -0</w:t>
      </w:r>
      <w:r w:rsidR="00644CD5">
        <w:t>.</w:t>
      </w:r>
      <w:r>
        <w:t>0454*T(v7</w:t>
      </w:r>
      <w:r w:rsidR="00644CD5">
        <w:t>.</w:t>
      </w:r>
      <w:r>
        <w:t>u29) -0</w:t>
      </w:r>
      <w:r w:rsidR="00644CD5">
        <w:t>.</w:t>
      </w:r>
      <w:r>
        <w:t>0391*T(v30</w:t>
      </w:r>
      <w:r w:rsidR="00644CD5">
        <w:t>.</w:t>
      </w:r>
      <w:r>
        <w:t>u13) -0</w:t>
      </w:r>
      <w:r w:rsidR="00644CD5">
        <w:t>.</w:t>
      </w:r>
      <w:r>
        <w:t>0389*T(v2</w:t>
      </w:r>
      <w:r w:rsidR="00644CD5">
        <w:t>.</w:t>
      </w:r>
      <w:r>
        <w:t>u29) + 0</w:t>
      </w:r>
      <w:r w:rsidR="00644CD5">
        <w:t>.</w:t>
      </w:r>
      <w:r>
        <w:t>0429*T(v20</w:t>
      </w:r>
      <w:r w:rsidR="00644CD5">
        <w:t>.</w:t>
      </w:r>
      <w:r>
        <w:t>u9) -0</w:t>
      </w:r>
      <w:r w:rsidR="00644CD5">
        <w:t>.</w:t>
      </w:r>
      <w:r>
        <w:t>0356*T(v31</w:t>
      </w:r>
      <w:r w:rsidR="00644CD5">
        <w:t>.</w:t>
      </w:r>
      <w:r>
        <w:t>u12) + 0</w:t>
      </w:r>
      <w:r w:rsidR="00644CD5">
        <w:t>.</w:t>
      </w:r>
      <w:r>
        <w:t>0546*T(v1</w:t>
      </w:r>
      <w:r w:rsidR="00644CD5">
        <w:t>.</w:t>
      </w:r>
      <w:r>
        <w:t>u4) -0</w:t>
      </w:r>
      <w:r w:rsidR="00644CD5">
        <w:t>.</w:t>
      </w:r>
      <w:r>
        <w:t>0388*T(v4</w:t>
      </w:r>
      <w:r w:rsidR="00644CD5">
        <w:t>.</w:t>
      </w:r>
      <w:r>
        <w:t>u34) + 0</w:t>
      </w:r>
      <w:r w:rsidR="00644CD5">
        <w:t>.</w:t>
      </w:r>
      <w:r>
        <w:t>0396*T(v21</w:t>
      </w:r>
      <w:r w:rsidR="00644CD5">
        <w:t>.</w:t>
      </w:r>
      <w:r>
        <w:t>u14) -0</w:t>
      </w:r>
      <w:r w:rsidR="00644CD5">
        <w:t>.</w:t>
      </w:r>
      <w:r>
        <w:t>0412*T(v7</w:t>
      </w:r>
      <w:r w:rsidR="00644CD5">
        <w:t>.</w:t>
      </w:r>
      <w:r>
        <w:t>u5) + 0</w:t>
      </w:r>
      <w:r w:rsidR="00644CD5">
        <w:t>.</w:t>
      </w:r>
      <w:r>
        <w:t>0291*T(v17</w:t>
      </w:r>
      <w:r w:rsidR="00644CD5">
        <w:t>.</w:t>
      </w:r>
      <w:r>
        <w:t>u25) -0</w:t>
      </w:r>
      <w:r w:rsidR="00644CD5">
        <w:t>.</w:t>
      </w:r>
      <w:r>
        <w:t>0299*T(v11</w:t>
      </w:r>
      <w:r w:rsidR="00644CD5">
        <w:t>.</w:t>
      </w:r>
      <w:r>
        <w:t>u32) + 0</w:t>
      </w:r>
      <w:r w:rsidR="00644CD5">
        <w:t>.</w:t>
      </w:r>
      <w:r>
        <w:t>0333*T(v9</w:t>
      </w:r>
      <w:r w:rsidR="00644CD5">
        <w:t>.</w:t>
      </w:r>
      <w:r>
        <w:t>u17) + 0</w:t>
      </w:r>
      <w:r w:rsidR="00644CD5">
        <w:t>.</w:t>
      </w:r>
      <w:r>
        <w:t>029*T(v39</w:t>
      </w:r>
      <w:r w:rsidR="00644CD5">
        <w:t>.</w:t>
      </w:r>
      <w:r>
        <w:t>u1) -0</w:t>
      </w:r>
      <w:r w:rsidR="00644CD5">
        <w:t>.</w:t>
      </w:r>
      <w:r>
        <w:t>0329*T(v20</w:t>
      </w:r>
      <w:r w:rsidR="00644CD5">
        <w:t>.</w:t>
      </w:r>
      <w:r>
        <w:t>u3) -0</w:t>
      </w:r>
      <w:r w:rsidR="00644CD5">
        <w:t>.</w:t>
      </w:r>
      <w:r>
        <w:t>0259*T(v14</w:t>
      </w:r>
      <w:r w:rsidR="00644CD5">
        <w:t>.</w:t>
      </w:r>
      <w:r>
        <w:t>u25) -0</w:t>
      </w:r>
      <w:r w:rsidR="00644CD5">
        <w:t>.</w:t>
      </w:r>
      <w:r>
        <w:t>0281*T(v7</w:t>
      </w:r>
      <w:r w:rsidR="00644CD5">
        <w:t>.</w:t>
      </w:r>
      <w:r>
        <w:t>u32) + 0</w:t>
      </w:r>
      <w:r w:rsidR="00644CD5">
        <w:t>.</w:t>
      </w:r>
      <w:r>
        <w:t>0268*T(v1</w:t>
      </w:r>
      <w:r w:rsidR="00644CD5">
        <w:t>.</w:t>
      </w:r>
      <w:r>
        <w:t>u39) -0</w:t>
      </w:r>
      <w:r w:rsidR="00644CD5">
        <w:t>.</w:t>
      </w:r>
      <w:r>
        <w:t>0256*T(v9</w:t>
      </w:r>
      <w:r w:rsidR="00644CD5">
        <w:t>.</w:t>
      </w:r>
      <w:r>
        <w:t>u12) + 0</w:t>
      </w:r>
      <w:r w:rsidR="00644CD5">
        <w:t>.</w:t>
      </w:r>
      <w:r>
        <w:t>0278*T(v19</w:t>
      </w:r>
      <w:r w:rsidR="00644CD5">
        <w:t>.</w:t>
      </w:r>
      <w:r>
        <w:t>u6) -0</w:t>
      </w:r>
      <w:r w:rsidR="00644CD5">
        <w:t>.</w:t>
      </w:r>
      <w:r>
        <w:t>0267*T(v4</w:t>
      </w:r>
      <w:r w:rsidR="00644CD5">
        <w:t>.</w:t>
      </w:r>
      <w:r>
        <w:t>u32) -0</w:t>
      </w:r>
      <w:r w:rsidR="00644CD5">
        <w:t>.</w:t>
      </w:r>
      <w:r>
        <w:t>0244*T(v11</w:t>
      </w:r>
      <w:r w:rsidR="00644CD5">
        <w:t>.</w:t>
      </w:r>
      <w:r>
        <w:t>u24) + 0</w:t>
      </w:r>
      <w:r w:rsidR="00644CD5">
        <w:t>.</w:t>
      </w:r>
      <w:r>
        <w:t>0271*T(v11</w:t>
      </w:r>
      <w:r w:rsidR="00644CD5">
        <w:t>.</w:t>
      </w:r>
      <w:r>
        <w:t>u6) -0</w:t>
      </w:r>
      <w:r w:rsidR="00644CD5">
        <w:t>.</w:t>
      </w:r>
      <w:r>
        <w:t>0249*T(v29</w:t>
      </w:r>
      <w:r w:rsidR="00644CD5">
        <w:t>.</w:t>
      </w:r>
      <w:r>
        <w:t>u1) + 0</w:t>
      </w:r>
      <w:r w:rsidR="00644CD5">
        <w:t>.</w:t>
      </w:r>
      <w:r>
        <w:t>023*T(v11</w:t>
      </w:r>
      <w:r w:rsidR="00644CD5">
        <w:t>.</w:t>
      </w:r>
      <w:r>
        <w:t>u29) + 0</w:t>
      </w:r>
      <w:r w:rsidR="00644CD5">
        <w:t>.</w:t>
      </w:r>
      <w:r>
        <w:t>0247*T(v7</w:t>
      </w:r>
      <w:r w:rsidR="00644CD5">
        <w:t>.</w:t>
      </w:r>
      <w:r>
        <w:t>u23) + 0</w:t>
      </w:r>
      <w:r w:rsidR="00644CD5">
        <w:t>.</w:t>
      </w:r>
      <w:r>
        <w:t>0236*T(v1</w:t>
      </w:r>
      <w:r w:rsidR="00644CD5">
        <w:t>.</w:t>
      </w:r>
      <w:r>
        <w:t>u35) -0</w:t>
      </w:r>
      <w:r w:rsidR="00644CD5">
        <w:t>.</w:t>
      </w:r>
      <w:r>
        <w:t>0245*T(v18</w:t>
      </w:r>
      <w:r w:rsidR="00644CD5">
        <w:t>.</w:t>
      </w:r>
      <w:r>
        <w:t>u6) + 0</w:t>
      </w:r>
      <w:r w:rsidR="00644CD5">
        <w:t>.</w:t>
      </w:r>
      <w:r>
        <w:t>0229*T(v10</w:t>
      </w:r>
      <w:r w:rsidR="00644CD5">
        <w:t>.</w:t>
      </w:r>
      <w:r>
        <w:t>u15) -0</w:t>
      </w:r>
      <w:r w:rsidR="00644CD5">
        <w:t>.</w:t>
      </w:r>
      <w:r>
        <w:t>0206*T(v9</w:t>
      </w:r>
      <w:r w:rsidR="00644CD5">
        <w:t>.</w:t>
      </w:r>
      <w:r>
        <w:t>u27) + 0</w:t>
      </w:r>
      <w:r w:rsidR="00644CD5">
        <w:t>.</w:t>
      </w:r>
      <w:r>
        <w:t>0221*T(v20</w:t>
      </w:r>
      <w:r w:rsidR="00644CD5">
        <w:t>.</w:t>
      </w:r>
      <w:r>
        <w:t>u12) -0</w:t>
      </w:r>
      <w:r w:rsidR="00644CD5">
        <w:t>.</w:t>
      </w:r>
      <w:r>
        <w:t>0194*T(v21</w:t>
      </w:r>
      <w:r w:rsidR="00644CD5">
        <w:t>.</w:t>
      </w:r>
      <w:r>
        <w:t>u21) + 0</w:t>
      </w:r>
      <w:r w:rsidR="00644CD5">
        <w:t>.</w:t>
      </w:r>
      <w:r>
        <w:t>0207*T(v2</w:t>
      </w:r>
      <w:r w:rsidR="00644CD5">
        <w:t>.</w:t>
      </w:r>
      <w:r>
        <w:t>u34) -0</w:t>
      </w:r>
      <w:r w:rsidR="00644CD5">
        <w:t>.</w:t>
      </w:r>
      <w:r>
        <w:t>0201*T(v8</w:t>
      </w:r>
      <w:r w:rsidR="00644CD5">
        <w:t>.</w:t>
      </w:r>
      <w:r>
        <w:t>u31) -0</w:t>
      </w:r>
      <w:r w:rsidR="00644CD5">
        <w:t>.</w:t>
      </w:r>
      <w:r>
        <w:t>0149*T(v15</w:t>
      </w:r>
      <w:r w:rsidR="00644CD5">
        <w:t>.</w:t>
      </w:r>
      <w:r>
        <w:t>u25) -0</w:t>
      </w:r>
      <w:r w:rsidR="00644CD5">
        <w:t>.</w:t>
      </w:r>
      <w:r>
        <w:t>0144*T(v7</w:t>
      </w:r>
      <w:r w:rsidR="00644CD5">
        <w:t>.</w:t>
      </w:r>
      <w:r>
        <w:t>u30) + 0</w:t>
      </w:r>
      <w:r w:rsidR="00644CD5">
        <w:t>.</w:t>
      </w:r>
      <w:r>
        <w:t>0139*T(v12</w:t>
      </w:r>
      <w:r w:rsidR="00644CD5">
        <w:t>.</w:t>
      </w:r>
      <w:r>
        <w:t>u24) -0</w:t>
      </w:r>
      <w:r w:rsidR="00644CD5">
        <w:t>.</w:t>
      </w:r>
      <w:r>
        <w:t>0147*T(v2</w:t>
      </w:r>
      <w:r w:rsidR="00644CD5">
        <w:t>.</w:t>
      </w:r>
      <w:r>
        <w:t>u9) -0</w:t>
      </w:r>
      <w:r w:rsidR="00644CD5">
        <w:t>.</w:t>
      </w:r>
      <w:r>
        <w:t>0139*T(v7</w:t>
      </w:r>
      <w:r w:rsidR="00644CD5">
        <w:t>.</w:t>
      </w:r>
      <w:r>
        <w:t>u14) -0</w:t>
      </w:r>
      <w:r w:rsidR="00644CD5">
        <w:t>.</w:t>
      </w:r>
      <w:r>
        <w:t>0122*T(v2</w:t>
      </w:r>
      <w:r w:rsidR="00644CD5">
        <w:t>.</w:t>
      </w:r>
      <w:r>
        <w:t>u11) + 0</w:t>
      </w:r>
      <w:r w:rsidR="00644CD5">
        <w:t>.</w:t>
      </w:r>
      <w:r>
        <w:t>0104*T(v21</w:t>
      </w:r>
      <w:r w:rsidR="00644CD5">
        <w:t>.</w:t>
      </w:r>
      <w:r>
        <w:t>u9) -0</w:t>
      </w:r>
      <w:r w:rsidR="00644CD5">
        <w:t>.</w:t>
      </w:r>
      <w:r>
        <w:t>0095*T(v32</w:t>
      </w:r>
      <w:r w:rsidR="00644CD5">
        <w:t>.</w:t>
      </w:r>
      <w:r>
        <w:t>u9) + 0</w:t>
      </w:r>
      <w:r w:rsidR="00644CD5">
        <w:t>.</w:t>
      </w:r>
      <w:r>
        <w:t>00845*T(v18</w:t>
      </w:r>
      <w:r w:rsidR="00644CD5">
        <w:t>.</w:t>
      </w:r>
      <w:r>
        <w:t>u11) + 0</w:t>
      </w:r>
      <w:r w:rsidR="00644CD5">
        <w:t>.</w:t>
      </w:r>
      <w:r>
        <w:t>00776*T(v16</w:t>
      </w:r>
      <w:r w:rsidR="00644CD5">
        <w:t>.</w:t>
      </w:r>
      <w:r>
        <w:t>u9) + 0</w:t>
      </w:r>
      <w:r w:rsidR="00644CD5">
        <w:t>.</w:t>
      </w:r>
      <w:r>
        <w:t>00497*T(v12</w:t>
      </w:r>
      <w:r w:rsidR="00644CD5">
        <w:t>.</w:t>
      </w:r>
      <w:r>
        <w:t>u13) + 0</w:t>
      </w:r>
      <w:r w:rsidR="00644CD5">
        <w:t>.</w:t>
      </w:r>
      <w:r>
        <w:t>00282*T(v12) + 0</w:t>
      </w:r>
      <w:r w:rsidR="00644CD5">
        <w:t>.</w:t>
      </w:r>
      <w:r>
        <w:t>00411*T(v10</w:t>
      </w:r>
      <w:r w:rsidR="00644CD5">
        <w:t>.</w:t>
      </w:r>
      <w:r>
        <w:t>u9) -0</w:t>
      </w:r>
      <w:r w:rsidR="00644CD5">
        <w:t>.</w:t>
      </w:r>
      <w:r>
        <w:t>00248*T(u30) -0</w:t>
      </w:r>
      <w:r w:rsidR="00644CD5">
        <w:t>.</w:t>
      </w:r>
      <w:r>
        <w:t>00233*T(v20</w:t>
      </w:r>
      <w:r w:rsidR="00644CD5">
        <w:t>.</w:t>
      </w:r>
      <w:r>
        <w:t>u21) + 6</w:t>
      </w:r>
      <w:r w:rsidR="00644CD5">
        <w:t>.</w:t>
      </w:r>
      <w:r>
        <w:t>94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339*T(v11</w:t>
      </w:r>
      <w:r w:rsidR="00644CD5">
        <w:t>.</w:t>
      </w:r>
      <w:r>
        <w:t>u9) -0</w:t>
      </w:r>
      <w:r w:rsidR="00644CD5">
        <w:t>.</w:t>
      </w:r>
      <w:r>
        <w:t>465*T(v7</w:t>
      </w:r>
      <w:r w:rsidR="00644CD5">
        <w:t>.</w:t>
      </w:r>
      <w:r>
        <w:t>u7) + 0</w:t>
      </w:r>
      <w:r w:rsidR="00644CD5">
        <w:t>.</w:t>
      </w:r>
      <w:r>
        <w:t>0817*NumAromAtoms -0</w:t>
      </w:r>
      <w:r w:rsidR="00644CD5">
        <w:t>.</w:t>
      </w:r>
      <w:r>
        <w:t>507*T(v20</w:t>
      </w:r>
      <w:r w:rsidR="00644CD5">
        <w:t>.</w:t>
      </w:r>
      <w:r>
        <w:t>u22) -1</w:t>
      </w:r>
      <w:r w:rsidR="00644CD5">
        <w:t>.</w:t>
      </w:r>
      <w:r>
        <w:t>2*T(v28</w:t>
      </w:r>
      <w:r w:rsidR="00644CD5">
        <w:t>.</w:t>
      </w:r>
      <w:r>
        <w:t>u1) + 1</w:t>
      </w:r>
      <w:r w:rsidR="00644CD5">
        <w:t>.</w:t>
      </w:r>
      <w:r>
        <w:t>41*T(v40</w:t>
      </w:r>
      <w:r w:rsidR="00644CD5">
        <w:t>.</w:t>
      </w:r>
      <w:r>
        <w:t>u2) -0</w:t>
      </w:r>
      <w:r w:rsidR="00644CD5">
        <w:t>.</w:t>
      </w:r>
      <w:r>
        <w:t>635*T(v12</w:t>
      </w:r>
      <w:r w:rsidR="00644CD5">
        <w:t>.</w:t>
      </w:r>
      <w:r>
        <w:t>u29) -0</w:t>
      </w:r>
      <w:r w:rsidR="00644CD5">
        <w:t>.</w:t>
      </w:r>
      <w:r>
        <w:t>202*T(v22</w:t>
      </w:r>
      <w:r w:rsidR="00644CD5">
        <w:t>.</w:t>
      </w:r>
      <w:r>
        <w:t>u11) -0</w:t>
      </w:r>
      <w:r w:rsidR="00644CD5">
        <w:t>.</w:t>
      </w:r>
      <w:r>
        <w:t>29*T(v32</w:t>
      </w:r>
      <w:r w:rsidR="00644CD5">
        <w:t>.</w:t>
      </w:r>
      <w:r>
        <w:t>u7) + 0</w:t>
      </w:r>
      <w:r w:rsidR="00644CD5">
        <w:t>.</w:t>
      </w:r>
      <w:r>
        <w:t>0327*T(v29</w:t>
      </w:r>
      <w:r w:rsidR="00644CD5">
        <w:t>.</w:t>
      </w:r>
      <w:r>
        <w:t>u12) + 13</w:t>
      </w:r>
      <w:r w:rsidR="00644CD5">
        <w:t>.</w:t>
      </w:r>
      <w:r>
        <w:t>6*Length + 1*T(v14</w:t>
      </w:r>
      <w:r w:rsidR="00644CD5">
        <w:t>.</w:t>
      </w:r>
      <w:r>
        <w:t>u29) + 0</w:t>
      </w:r>
      <w:r w:rsidR="00644CD5">
        <w:t>.</w:t>
      </w:r>
      <w:r>
        <w:t>0579*NumDonor + 0</w:t>
      </w:r>
      <w:r w:rsidR="00644CD5">
        <w:t>.</w:t>
      </w:r>
      <w:r>
        <w:t>392*T(v15</w:t>
      </w:r>
      <w:r w:rsidR="00644CD5">
        <w:t>.</w:t>
      </w:r>
      <w:r>
        <w:t>u20) + 1</w:t>
      </w:r>
      <w:r w:rsidR="00644CD5">
        <w:t>.</w:t>
      </w:r>
      <w:r>
        <w:t>05*T(v19</w:t>
      </w:r>
      <w:r w:rsidR="00644CD5">
        <w:t>.</w:t>
      </w:r>
      <w:r>
        <w:t>u3) -1</w:t>
      </w:r>
      <w:r w:rsidR="00644CD5">
        <w:t>.</w:t>
      </w:r>
      <w:r>
        <w:t>37*T(v1</w:t>
      </w:r>
      <w:r w:rsidR="00644CD5">
        <w:t>.</w:t>
      </w:r>
      <w:r>
        <w:t>u15) + 0</w:t>
      </w:r>
      <w:r w:rsidR="00644CD5">
        <w:t>.</w:t>
      </w:r>
      <w:r>
        <w:t>521*T(v28</w:t>
      </w:r>
      <w:r w:rsidR="00644CD5">
        <w:t>.</w:t>
      </w:r>
      <w:r>
        <w:t>u7) + 0</w:t>
      </w:r>
      <w:r w:rsidR="00644CD5">
        <w:t>.</w:t>
      </w:r>
      <w:r>
        <w:t>208*T(v17) + 1</w:t>
      </w:r>
      <w:r w:rsidR="00644CD5">
        <w:t>.</w:t>
      </w:r>
      <w:r>
        <w:t>05*T(v30</w:t>
      </w:r>
      <w:r w:rsidR="00644CD5">
        <w:t>.</w:t>
      </w:r>
      <w:r>
        <w:t>u6) -1</w:t>
      </w:r>
      <w:r w:rsidR="00644CD5">
        <w:t>.</w:t>
      </w:r>
      <w:r>
        <w:t>52*T(v6</w:t>
      </w:r>
      <w:r w:rsidR="00644CD5">
        <w:t>.</w:t>
      </w:r>
      <w:r>
        <w:t>u5) -0</w:t>
      </w:r>
      <w:r w:rsidR="00644CD5">
        <w:t>.</w:t>
      </w:r>
      <w:r>
        <w:t>579*T(v37</w:t>
      </w:r>
      <w:r w:rsidR="00644CD5">
        <w:t>.</w:t>
      </w:r>
      <w:r>
        <w:t>u4) + 0</w:t>
      </w:r>
      <w:r w:rsidR="00644CD5">
        <w:t>.</w:t>
      </w:r>
      <w:r>
        <w:t>411*T(v4</w:t>
      </w:r>
      <w:r w:rsidR="00644CD5">
        <w:t>.</w:t>
      </w:r>
      <w:r>
        <w:t>u30) + 0</w:t>
      </w:r>
      <w:r w:rsidR="00644CD5">
        <w:t>.</w:t>
      </w:r>
      <w:r>
        <w:t>137*T(v10</w:t>
      </w:r>
      <w:r w:rsidR="00644CD5">
        <w:t>.</w:t>
      </w:r>
      <w:r>
        <w:t>u15) + 0</w:t>
      </w:r>
      <w:r w:rsidR="00644CD5">
        <w:t>.</w:t>
      </w:r>
      <w:r>
        <w:t>249*T(u33) -0</w:t>
      </w:r>
      <w:r w:rsidR="00644CD5">
        <w:t>.</w:t>
      </w:r>
      <w:r>
        <w:t>153*NumAcceptor -0</w:t>
      </w:r>
      <w:r w:rsidR="00644CD5">
        <w:t>.</w:t>
      </w:r>
      <w:r>
        <w:t>711*T(v34</w:t>
      </w:r>
      <w:r w:rsidR="00644CD5">
        <w:t>.</w:t>
      </w:r>
      <w:r>
        <w:t>u1) -0</w:t>
      </w:r>
      <w:r w:rsidR="00644CD5">
        <w:t>.</w:t>
      </w:r>
      <w:r>
        <w:t>368*T(v26</w:t>
      </w:r>
      <w:r w:rsidR="00644CD5">
        <w:t>.</w:t>
      </w:r>
      <w:r>
        <w:t>u11) + 0</w:t>
      </w:r>
      <w:r w:rsidR="00644CD5">
        <w:t>.</w:t>
      </w:r>
      <w:r>
        <w:t>333*T(v7</w:t>
      </w:r>
      <w:r w:rsidR="00644CD5">
        <w:t>.</w:t>
      </w:r>
      <w:r>
        <w:t>u13) -0</w:t>
      </w:r>
      <w:r w:rsidR="00644CD5">
        <w:t>.</w:t>
      </w:r>
      <w:r>
        <w:t>731*T(v15</w:t>
      </w:r>
      <w:r w:rsidR="00644CD5">
        <w:t>.</w:t>
      </w:r>
      <w:r>
        <w:t>u21) -0</w:t>
      </w:r>
      <w:r w:rsidR="00644CD5">
        <w:t>.</w:t>
      </w:r>
      <w:r>
        <w:t>164*T(v32</w:t>
      </w:r>
      <w:r w:rsidR="00644CD5">
        <w:t>.</w:t>
      </w:r>
      <w:r>
        <w:t>u6) -0</w:t>
      </w:r>
      <w:r w:rsidR="00644CD5">
        <w:t>.</w:t>
      </w:r>
      <w:r>
        <w:t>336*T(v22</w:t>
      </w:r>
      <w:r w:rsidR="00644CD5">
        <w:t>.</w:t>
      </w:r>
      <w:r>
        <w:t>u10) -0</w:t>
      </w:r>
      <w:r w:rsidR="00644CD5">
        <w:t>.</w:t>
      </w:r>
      <w:r>
        <w:t>000794*Lipophilicity^3 -0</w:t>
      </w:r>
      <w:r w:rsidR="00644CD5">
        <w:t>.</w:t>
      </w:r>
      <w:r>
        <w:t>862*T(v38</w:t>
      </w:r>
      <w:r w:rsidR="00644CD5">
        <w:t>.</w:t>
      </w:r>
      <w:r>
        <w:t>u4) -0</w:t>
      </w:r>
      <w:r w:rsidR="00644CD5">
        <w:t>.</w:t>
      </w:r>
      <w:r>
        <w:t>504*T(v27</w:t>
      </w:r>
      <w:r w:rsidR="00644CD5">
        <w:t>.</w:t>
      </w:r>
      <w:r>
        <w:t>u2) -0</w:t>
      </w:r>
      <w:r w:rsidR="00644CD5">
        <w:t>.</w:t>
      </w:r>
      <w:r>
        <w:t>114*T(v6</w:t>
      </w:r>
      <w:r w:rsidR="00644CD5">
        <w:t>.</w:t>
      </w:r>
      <w:r>
        <w:t>u6) -0</w:t>
      </w:r>
      <w:r w:rsidR="00644CD5">
        <w:t>.</w:t>
      </w:r>
      <w:r>
        <w:t>538*T(v23</w:t>
      </w:r>
      <w:r w:rsidR="00644CD5">
        <w:t>.</w:t>
      </w:r>
      <w:r>
        <w:t>u19) -0</w:t>
      </w:r>
      <w:r w:rsidR="00644CD5">
        <w:t>.</w:t>
      </w:r>
      <w:r>
        <w:t>593*T(v2) -0</w:t>
      </w:r>
      <w:r w:rsidR="00644CD5">
        <w:t>.</w:t>
      </w:r>
      <w:r>
        <w:t>558*T(v15</w:t>
      </w:r>
      <w:r w:rsidR="00644CD5">
        <w:t>.</w:t>
      </w:r>
      <w:r>
        <w:t>u25) -0</w:t>
      </w:r>
      <w:r w:rsidR="00644CD5">
        <w:t>.</w:t>
      </w:r>
      <w:r>
        <w:t>819*T(v9</w:t>
      </w:r>
      <w:r w:rsidR="00644CD5">
        <w:t>.</w:t>
      </w:r>
      <w:r>
        <w:t>u30) + 0</w:t>
      </w:r>
      <w:r w:rsidR="00644CD5">
        <w:t>.</w:t>
      </w:r>
      <w:r>
        <w:t>393*T(v12</w:t>
      </w:r>
      <w:r w:rsidR="00644CD5">
        <w:t>.</w:t>
      </w:r>
      <w:r>
        <w:t>u26) + 1</w:t>
      </w:r>
      <w:r w:rsidR="00644CD5">
        <w:t>.</w:t>
      </w:r>
      <w:r>
        <w:t>06*T(v10</w:t>
      </w:r>
      <w:r w:rsidR="00644CD5">
        <w:t>.</w:t>
      </w:r>
      <w:r>
        <w:t>u7) -0</w:t>
      </w:r>
      <w:r w:rsidR="00644CD5">
        <w:t>.</w:t>
      </w:r>
      <w:r>
        <w:t>21*T(v24</w:t>
      </w:r>
      <w:r w:rsidR="00644CD5">
        <w:t>.</w:t>
      </w:r>
      <w:r>
        <w:t>u14) -0</w:t>
      </w:r>
      <w:r w:rsidR="00644CD5">
        <w:t>.</w:t>
      </w:r>
      <w:r>
        <w:t>518*T(v10</w:t>
      </w:r>
      <w:r w:rsidR="00644CD5">
        <w:t>.</w:t>
      </w:r>
      <w:r>
        <w:t>u14) + 0</w:t>
      </w:r>
      <w:r w:rsidR="00644CD5">
        <w:t>.</w:t>
      </w:r>
      <w:r>
        <w:t>643*T(v24</w:t>
      </w:r>
      <w:r w:rsidR="00644CD5">
        <w:t>.</w:t>
      </w:r>
      <w:r>
        <w:t>u16) + 6</w:t>
      </w:r>
      <w:r w:rsidR="00644CD5">
        <w:t>.</w:t>
      </w:r>
      <w:r>
        <w:t>15*Lipophilicity -0</w:t>
      </w:r>
      <w:r w:rsidR="00644CD5">
        <w:t>.</w:t>
      </w:r>
      <w:r>
        <w:t>636*T(v1</w:t>
      </w:r>
      <w:r w:rsidR="00644CD5">
        <w:t>.</w:t>
      </w:r>
      <w:r>
        <w:t>u17) -0</w:t>
      </w:r>
      <w:r w:rsidR="00644CD5">
        <w:t>.</w:t>
      </w:r>
      <w:r>
        <w:t>316*T(v38) -0</w:t>
      </w:r>
      <w:r w:rsidR="00644CD5">
        <w:t>.</w:t>
      </w:r>
      <w:r>
        <w:t>268*T(v9</w:t>
      </w:r>
      <w:r w:rsidR="00644CD5">
        <w:t>.</w:t>
      </w:r>
      <w:r>
        <w:t>u23) + 0</w:t>
      </w:r>
      <w:r w:rsidR="00644CD5">
        <w:t>.</w:t>
      </w:r>
      <w:r>
        <w:t>804*T(v15</w:t>
      </w:r>
      <w:r w:rsidR="00644CD5">
        <w:t>.</w:t>
      </w:r>
      <w:r>
        <w:t>u10) -0</w:t>
      </w:r>
      <w:r w:rsidR="00644CD5">
        <w:t>.</w:t>
      </w:r>
      <w:r>
        <w:t>555*T(v36</w:t>
      </w:r>
      <w:r w:rsidR="00644CD5">
        <w:t>.</w:t>
      </w:r>
      <w:r>
        <w:t>u2) + 0</w:t>
      </w:r>
      <w:r w:rsidR="00644CD5">
        <w:t>.</w:t>
      </w:r>
      <w:r>
        <w:t>153*T(v26</w:t>
      </w:r>
      <w:r w:rsidR="00644CD5">
        <w:t>.</w:t>
      </w:r>
      <w:r>
        <w:t>u17) + 0</w:t>
      </w:r>
      <w:r w:rsidR="00644CD5">
        <w:t>.</w:t>
      </w:r>
      <w:r>
        <w:t>589*T(v1</w:t>
      </w:r>
      <w:r w:rsidR="00644CD5">
        <w:t>.</w:t>
      </w:r>
      <w:r>
        <w:t>u28) -0</w:t>
      </w:r>
      <w:r w:rsidR="00644CD5">
        <w:t>.</w:t>
      </w:r>
      <w:r>
        <w:t>544*T(v26</w:t>
      </w:r>
      <w:r w:rsidR="00644CD5">
        <w:t>.</w:t>
      </w:r>
      <w:r>
        <w:t>u1) + 0</w:t>
      </w:r>
      <w:r w:rsidR="00644CD5">
        <w:t>.</w:t>
      </w:r>
      <w:r>
        <w:t>0496*T(v16</w:t>
      </w:r>
      <w:r w:rsidR="00644CD5">
        <w:t>.</w:t>
      </w:r>
      <w:r>
        <w:t>u9) + 0</w:t>
      </w:r>
      <w:r w:rsidR="00644CD5">
        <w:t>.</w:t>
      </w:r>
      <w:r>
        <w:t>118*T(v35</w:t>
      </w:r>
      <w:r w:rsidR="00644CD5">
        <w:t>.</w:t>
      </w:r>
      <w:r>
        <w:t>u7) + 0</w:t>
      </w:r>
      <w:r w:rsidR="00644CD5">
        <w:t>.</w:t>
      </w:r>
      <w:r>
        <w:t>589*T(v8</w:t>
      </w:r>
      <w:r w:rsidR="00644CD5">
        <w:t>.</w:t>
      </w:r>
      <w:r>
        <w:t>u7) + 0</w:t>
      </w:r>
      <w:r w:rsidR="00644CD5">
        <w:t>.</w:t>
      </w:r>
      <w:r>
        <w:t>446*T(v10</w:t>
      </w:r>
      <w:r w:rsidR="00644CD5">
        <w:t>.</w:t>
      </w:r>
      <w:r>
        <w:t>u21) -0</w:t>
      </w:r>
      <w:r w:rsidR="00644CD5">
        <w:t>.</w:t>
      </w:r>
      <w:r>
        <w:t>501*T(v6</w:t>
      </w:r>
      <w:r w:rsidR="00644CD5">
        <w:t>.</w:t>
      </w:r>
      <w:r>
        <w:t>u27) + 0</w:t>
      </w:r>
      <w:r w:rsidR="00644CD5">
        <w:t>.</w:t>
      </w:r>
      <w:r>
        <w:t>864*T(v25</w:t>
      </w:r>
      <w:r w:rsidR="00644CD5">
        <w:t>.</w:t>
      </w:r>
      <w:r>
        <w:t>u12) -0</w:t>
      </w:r>
      <w:r w:rsidR="00644CD5">
        <w:t>.</w:t>
      </w:r>
      <w:r>
        <w:t>605*T(v7</w:t>
      </w:r>
      <w:r w:rsidR="00644CD5">
        <w:t>.</w:t>
      </w:r>
      <w:r>
        <w:t>u5) -0</w:t>
      </w:r>
      <w:r w:rsidR="00644CD5">
        <w:t>.</w:t>
      </w:r>
      <w:r>
        <w:t>475*T(v1</w:t>
      </w:r>
      <w:r w:rsidR="00644CD5">
        <w:t>.</w:t>
      </w:r>
      <w:r>
        <w:t>u10) + 0</w:t>
      </w:r>
      <w:r w:rsidR="00644CD5">
        <w:t>.</w:t>
      </w:r>
      <w:r>
        <w:t>435*T(v22</w:t>
      </w:r>
      <w:r w:rsidR="00644CD5">
        <w:t>.</w:t>
      </w:r>
      <w:r>
        <w:t>u2) -0</w:t>
      </w:r>
      <w:r w:rsidR="00644CD5">
        <w:t>.</w:t>
      </w:r>
      <w:r>
        <w:t>982*T(v1</w:t>
      </w:r>
      <w:r w:rsidR="00644CD5">
        <w:t>.</w:t>
      </w:r>
      <w:r>
        <w:t>u8) + 0</w:t>
      </w:r>
      <w:r w:rsidR="00644CD5">
        <w:t>.</w:t>
      </w:r>
      <w:r>
        <w:t>82*T(v3</w:t>
      </w:r>
      <w:r w:rsidR="00644CD5">
        <w:t>.</w:t>
      </w:r>
      <w:r>
        <w:t>u14) + 0</w:t>
      </w:r>
      <w:r w:rsidR="00644CD5">
        <w:t>.</w:t>
      </w:r>
      <w:r>
        <w:t>447*T(v13</w:t>
      </w:r>
      <w:r w:rsidR="00644CD5">
        <w:t>.</w:t>
      </w:r>
      <w:r>
        <w:t>u22) + 0</w:t>
      </w:r>
      <w:r w:rsidR="00644CD5">
        <w:t>.</w:t>
      </w:r>
      <w:r>
        <w:t>135*NumPositive -0</w:t>
      </w:r>
      <w:r w:rsidR="00644CD5">
        <w:t>.</w:t>
      </w:r>
      <w:r>
        <w:t>426*T(v11</w:t>
      </w:r>
      <w:r w:rsidR="00644CD5">
        <w:t>.</w:t>
      </w:r>
      <w:r>
        <w:t>u27) -0</w:t>
      </w:r>
      <w:r w:rsidR="00644CD5">
        <w:t>.</w:t>
      </w:r>
      <w:r>
        <w:t>407*T(v7</w:t>
      </w:r>
      <w:r w:rsidR="00644CD5">
        <w:t>.</w:t>
      </w:r>
      <w:r>
        <w:t>u27) + 0</w:t>
      </w:r>
      <w:r w:rsidR="00644CD5">
        <w:t>.</w:t>
      </w:r>
      <w:r>
        <w:t>303*T(v13</w:t>
      </w:r>
      <w:r w:rsidR="00644CD5">
        <w:t>.</w:t>
      </w:r>
      <w:r>
        <w:t>u19) + 0</w:t>
      </w:r>
      <w:r w:rsidR="00644CD5">
        <w:t>.</w:t>
      </w:r>
      <w:r>
        <w:t>385*T(u14) + 0</w:t>
      </w:r>
      <w:r w:rsidR="00644CD5">
        <w:t>.</w:t>
      </w:r>
      <w:r>
        <w:t>293*T(v21</w:t>
      </w:r>
      <w:r w:rsidR="00644CD5">
        <w:t>.</w:t>
      </w:r>
      <w:r>
        <w:t>u1) + 0</w:t>
      </w:r>
      <w:r w:rsidR="00644CD5">
        <w:t>.</w:t>
      </w:r>
      <w:r>
        <w:t>723*T(v12</w:t>
      </w:r>
      <w:r w:rsidR="00644CD5">
        <w:t>.</w:t>
      </w:r>
      <w:r>
        <w:t>u6) + 0</w:t>
      </w:r>
      <w:r w:rsidR="00644CD5">
        <w:t>.</w:t>
      </w:r>
      <w:r>
        <w:t>497*T(v22</w:t>
      </w:r>
      <w:r w:rsidR="00644CD5">
        <w:t>.</w:t>
      </w:r>
      <w:r>
        <w:t>u9) + 0</w:t>
      </w:r>
      <w:r w:rsidR="00644CD5">
        <w:t>.</w:t>
      </w:r>
      <w:r>
        <w:t>638*T(v5</w:t>
      </w:r>
      <w:r w:rsidR="00644CD5">
        <w:t>.</w:t>
      </w:r>
      <w:r>
        <w:t>u11) + 0</w:t>
      </w:r>
      <w:r w:rsidR="00644CD5">
        <w:t>.</w:t>
      </w:r>
      <w:r>
        <w:t>341*T(u16) + 0</w:t>
      </w:r>
      <w:r w:rsidR="00644CD5">
        <w:t>.</w:t>
      </w:r>
      <w:r>
        <w:t>36*T(v9</w:t>
      </w:r>
      <w:r w:rsidR="00644CD5">
        <w:t>.</w:t>
      </w:r>
      <w:r>
        <w:t>u34) + 0</w:t>
      </w:r>
      <w:r w:rsidR="00644CD5">
        <w:t>.</w:t>
      </w:r>
      <w:r>
        <w:t>245*T(v30</w:t>
      </w:r>
      <w:r w:rsidR="00644CD5">
        <w:t>.</w:t>
      </w:r>
      <w:r>
        <w:t>u13) -0</w:t>
      </w:r>
      <w:r w:rsidR="00644CD5">
        <w:t>.</w:t>
      </w:r>
      <w:r>
        <w:t>595*T(v30</w:t>
      </w:r>
      <w:r w:rsidR="00644CD5">
        <w:t>.</w:t>
      </w:r>
      <w:r>
        <w:t>u1) -0</w:t>
      </w:r>
      <w:r w:rsidR="00644CD5">
        <w:t>.</w:t>
      </w:r>
      <w:r>
        <w:t>392*T(v23</w:t>
      </w:r>
      <w:r w:rsidR="00644CD5">
        <w:t>.</w:t>
      </w:r>
      <w:r>
        <w:t>u8) -0</w:t>
      </w:r>
      <w:r w:rsidR="00644CD5">
        <w:t>.</w:t>
      </w:r>
      <w:r>
        <w:t>763*T(v27</w:t>
      </w:r>
      <w:r w:rsidR="00644CD5">
        <w:t>.</w:t>
      </w:r>
      <w:r>
        <w:t>u6) -0</w:t>
      </w:r>
      <w:r w:rsidR="00644CD5">
        <w:t>.</w:t>
      </w:r>
      <w:r>
        <w:t>73*T(v15</w:t>
      </w:r>
      <w:r w:rsidR="00644CD5">
        <w:t>.</w:t>
      </w:r>
      <w:r>
        <w:t>u27) -0</w:t>
      </w:r>
      <w:r w:rsidR="00644CD5">
        <w:t>.</w:t>
      </w:r>
      <w:r>
        <w:t>64*T(v9</w:t>
      </w:r>
      <w:r w:rsidR="00644CD5">
        <w:t>.</w:t>
      </w:r>
      <w:r>
        <w:t>u5) + 0</w:t>
      </w:r>
      <w:r w:rsidR="00644CD5">
        <w:t>.</w:t>
      </w:r>
      <w:r>
        <w:t>0883*MW + 0</w:t>
      </w:r>
      <w:r w:rsidR="00644CD5">
        <w:t>.</w:t>
      </w:r>
      <w:r>
        <w:t>521*T(v2</w:t>
      </w:r>
      <w:r w:rsidR="00644CD5">
        <w:t>.</w:t>
      </w:r>
      <w:r>
        <w:t>u39) + 0</w:t>
      </w:r>
      <w:r w:rsidR="00644CD5">
        <w:t>.</w:t>
      </w:r>
      <w:r>
        <w:t>341*T(v13</w:t>
      </w:r>
      <w:r w:rsidR="00644CD5">
        <w:t>.</w:t>
      </w:r>
      <w:r>
        <w:t>u8) -8</w:t>
      </w:r>
      <w:r w:rsidR="00644CD5">
        <w:t>.</w:t>
      </w:r>
      <w:r>
        <w:t>21*Length^2 + 0</w:t>
      </w:r>
      <w:r w:rsidR="00644CD5">
        <w:t>.</w:t>
      </w:r>
      <w:r>
        <w:t>55*T(v21</w:t>
      </w:r>
      <w:r w:rsidR="00644CD5">
        <w:t>.</w:t>
      </w:r>
      <w:r>
        <w:t>u14) + 0</w:t>
      </w:r>
      <w:r w:rsidR="00644CD5">
        <w:t>.</w:t>
      </w:r>
      <w:r>
        <w:t>439*T(v38</w:t>
      </w:r>
      <w:r w:rsidR="00644CD5">
        <w:t>.</w:t>
      </w:r>
      <w:r>
        <w:t>u3) + 0</w:t>
      </w:r>
      <w:r w:rsidR="00644CD5">
        <w:t>.</w:t>
      </w:r>
      <w:r>
        <w:t>261*T(v31</w:t>
      </w:r>
      <w:r w:rsidR="00644CD5">
        <w:t>.</w:t>
      </w:r>
      <w:r>
        <w:t>u12) -0</w:t>
      </w:r>
      <w:r w:rsidR="00644CD5">
        <w:t>.</w:t>
      </w:r>
      <w:r>
        <w:t>292*T(v5</w:t>
      </w:r>
      <w:r w:rsidR="00644CD5">
        <w:t>.</w:t>
      </w:r>
      <w:r>
        <w:t>u14) -0</w:t>
      </w:r>
      <w:r w:rsidR="00644CD5">
        <w:t>.</w:t>
      </w:r>
      <w:r>
        <w:t>0705*NumHal + 0</w:t>
      </w:r>
      <w:r w:rsidR="00644CD5">
        <w:t>.</w:t>
      </w:r>
      <w:r>
        <w:t>298*T(v25</w:t>
      </w:r>
      <w:r w:rsidR="00644CD5">
        <w:t>.</w:t>
      </w:r>
      <w:r>
        <w:t>u16) -0</w:t>
      </w:r>
      <w:r w:rsidR="00644CD5">
        <w:t>.</w:t>
      </w:r>
      <w:r>
        <w:t>296*T(v2</w:t>
      </w:r>
      <w:r w:rsidR="00644CD5">
        <w:t>.</w:t>
      </w:r>
      <w:r>
        <w:t>u41) -0</w:t>
      </w:r>
      <w:r w:rsidR="00644CD5">
        <w:t>.</w:t>
      </w:r>
      <w:r>
        <w:t>0278*NumNegative + 0</w:t>
      </w:r>
      <w:r w:rsidR="00644CD5">
        <w:t>.</w:t>
      </w:r>
      <w:r>
        <w:t>235*T(v42) + 0</w:t>
      </w:r>
      <w:r w:rsidR="00644CD5">
        <w:t>.</w:t>
      </w:r>
      <w:r>
        <w:t>357*T(v7</w:t>
      </w:r>
      <w:r w:rsidR="00644CD5">
        <w:t>.</w:t>
      </w:r>
      <w:r>
        <w:t>u24) + 0</w:t>
      </w:r>
      <w:r w:rsidR="00644CD5">
        <w:t>.</w:t>
      </w:r>
      <w:r>
        <w:t>56*T(v30</w:t>
      </w:r>
      <w:r w:rsidR="00644CD5">
        <w:t>.</w:t>
      </w:r>
      <w:r>
        <w:t>u2) + 0</w:t>
      </w:r>
      <w:r w:rsidR="00644CD5">
        <w:t>.</w:t>
      </w:r>
      <w:r>
        <w:t>344*T(v33</w:t>
      </w:r>
      <w:r w:rsidR="00644CD5">
        <w:t>.</w:t>
      </w:r>
      <w:r>
        <w:t>u8) -0</w:t>
      </w:r>
      <w:r w:rsidR="00644CD5">
        <w:t>.</w:t>
      </w:r>
      <w:r>
        <w:t>396*T(v25</w:t>
      </w:r>
      <w:r w:rsidR="00644CD5">
        <w:t>.</w:t>
      </w:r>
      <w:r>
        <w:t>u4) -0</w:t>
      </w:r>
      <w:r w:rsidR="00644CD5">
        <w:t>.</w:t>
      </w:r>
      <w:r>
        <w:t>2*T(v22</w:t>
      </w:r>
      <w:r w:rsidR="00644CD5">
        <w:t>.</w:t>
      </w:r>
      <w:r>
        <w:t>u14) -0</w:t>
      </w:r>
      <w:r w:rsidR="00644CD5">
        <w:t>.</w:t>
      </w:r>
      <w:r>
        <w:t>388*T(v12</w:t>
      </w:r>
      <w:r w:rsidR="00644CD5">
        <w:t>.</w:t>
      </w:r>
      <w:r>
        <w:t>u16) -0</w:t>
      </w:r>
      <w:r w:rsidR="00644CD5">
        <w:t>.</w:t>
      </w:r>
      <w:r>
        <w:t>36*T(v41) + 0</w:t>
      </w:r>
      <w:r w:rsidR="00644CD5">
        <w:t>.</w:t>
      </w:r>
      <w:r>
        <w:t>379*T(v19</w:t>
      </w:r>
      <w:r w:rsidR="00644CD5">
        <w:t>.</w:t>
      </w:r>
      <w:r>
        <w:t>u24) -0</w:t>
      </w:r>
      <w:r w:rsidR="00644CD5">
        <w:t>.</w:t>
      </w:r>
      <w:r>
        <w:t>46*T(v14</w:t>
      </w:r>
      <w:r w:rsidR="00644CD5">
        <w:t>.</w:t>
      </w:r>
      <w:r>
        <w:t>u12) -0</w:t>
      </w:r>
      <w:r w:rsidR="00644CD5">
        <w:t>.</w:t>
      </w:r>
      <w:r>
        <w:t>298*T(v13</w:t>
      </w:r>
      <w:r w:rsidR="00644CD5">
        <w:t>.</w:t>
      </w:r>
      <w:r>
        <w:t>u16) -0</w:t>
      </w:r>
      <w:r w:rsidR="00644CD5">
        <w:t>.</w:t>
      </w:r>
      <w:r>
        <w:t>395*T(v32</w:t>
      </w:r>
      <w:r w:rsidR="00644CD5">
        <w:t>.</w:t>
      </w:r>
      <w:r>
        <w:t>u1) -0</w:t>
      </w:r>
      <w:r w:rsidR="00644CD5">
        <w:t>.</w:t>
      </w:r>
      <w:r>
        <w:t>464*T(v8</w:t>
      </w:r>
      <w:r w:rsidR="00644CD5">
        <w:t>.</w:t>
      </w:r>
      <w:r>
        <w:t>u15) + 0</w:t>
      </w:r>
      <w:r w:rsidR="00644CD5">
        <w:t>.</w:t>
      </w:r>
      <w:r>
        <w:t>147*T(v13</w:t>
      </w:r>
      <w:r w:rsidR="00644CD5">
        <w:t>.</w:t>
      </w:r>
      <w:r>
        <w:t>u6) + 0</w:t>
      </w:r>
      <w:r w:rsidR="00644CD5">
        <w:t>.</w:t>
      </w:r>
      <w:r>
        <w:t>364*T(v9) + 0</w:t>
      </w:r>
      <w:r w:rsidR="00644CD5">
        <w:t>.</w:t>
      </w:r>
      <w:r>
        <w:t>161*T(v24) -0</w:t>
      </w:r>
      <w:r w:rsidR="00644CD5">
        <w:t>.</w:t>
      </w:r>
      <w:r>
        <w:t>315*T(v8</w:t>
      </w:r>
      <w:r w:rsidR="00644CD5">
        <w:t>.</w:t>
      </w:r>
      <w:r>
        <w:t>u32) + 0</w:t>
      </w:r>
      <w:r w:rsidR="00644CD5">
        <w:t>.</w:t>
      </w:r>
      <w:r>
        <w:t>575*T(v9</w:t>
      </w:r>
      <w:r w:rsidR="00644CD5">
        <w:t>.</w:t>
      </w:r>
      <w:r>
        <w:t>u6) + 0</w:t>
      </w:r>
      <w:r w:rsidR="00644CD5">
        <w:t>.</w:t>
      </w:r>
      <w:r>
        <w:t>288*Volume^2 + 0</w:t>
      </w:r>
      <w:r w:rsidR="00644CD5">
        <w:t>.</w:t>
      </w:r>
      <w:r>
        <w:t>385*T(v9</w:t>
      </w:r>
      <w:r w:rsidR="00644CD5">
        <w:t>.</w:t>
      </w:r>
      <w:r>
        <w:t>u29) -0</w:t>
      </w:r>
      <w:r w:rsidR="00644CD5">
        <w:t>.</w:t>
      </w:r>
      <w:r>
        <w:t>231*T(u30) + 0</w:t>
      </w:r>
      <w:r w:rsidR="00644CD5">
        <w:t>.</w:t>
      </w:r>
      <w:r>
        <w:t>498*T(v9</w:t>
      </w:r>
      <w:r w:rsidR="00644CD5">
        <w:t>.</w:t>
      </w:r>
      <w:r>
        <w:t>u1) -0</w:t>
      </w:r>
      <w:r w:rsidR="00644CD5">
        <w:t>.</w:t>
      </w:r>
      <w:r>
        <w:t>351*T(v7</w:t>
      </w:r>
      <w:r w:rsidR="00644CD5">
        <w:t>.</w:t>
      </w:r>
      <w:r>
        <w:t>u12) + 0</w:t>
      </w:r>
      <w:r w:rsidR="00644CD5">
        <w:t>.</w:t>
      </w:r>
      <w:r>
        <w:t>269*T(v31</w:t>
      </w:r>
      <w:r w:rsidR="00644CD5">
        <w:t>.</w:t>
      </w:r>
      <w:r>
        <w:t>u9) + 0</w:t>
      </w:r>
      <w:r w:rsidR="00644CD5">
        <w:t>.</w:t>
      </w:r>
      <w:r>
        <w:t>301*T(v8</w:t>
      </w:r>
      <w:r w:rsidR="00644CD5">
        <w:t>.</w:t>
      </w:r>
      <w:r>
        <w:t>u17) -0</w:t>
      </w:r>
      <w:r w:rsidR="00644CD5">
        <w:t>.</w:t>
      </w:r>
      <w:r>
        <w:t>332*T(v18</w:t>
      </w:r>
      <w:r w:rsidR="00644CD5">
        <w:t>.</w:t>
      </w:r>
      <w:r>
        <w:t>u1) + 0</w:t>
      </w:r>
      <w:r w:rsidR="00644CD5">
        <w:t>.</w:t>
      </w:r>
      <w:r>
        <w:t>368*T(v2</w:t>
      </w:r>
      <w:r w:rsidR="00644CD5">
        <w:t>.</w:t>
      </w:r>
      <w:r>
        <w:t>u4) -0</w:t>
      </w:r>
      <w:r w:rsidR="00644CD5">
        <w:t>.</w:t>
      </w:r>
      <w:r>
        <w:t>254*T(v11</w:t>
      </w:r>
      <w:r w:rsidR="00644CD5">
        <w:t>.</w:t>
      </w:r>
      <w:r>
        <w:t>u18) + 0</w:t>
      </w:r>
      <w:r w:rsidR="00644CD5">
        <w:t>.</w:t>
      </w:r>
      <w:r>
        <w:t>239*T(v8</w:t>
      </w:r>
      <w:r w:rsidR="00644CD5">
        <w:t>.</w:t>
      </w:r>
      <w:r>
        <w:t>u35) -0</w:t>
      </w:r>
      <w:r w:rsidR="00644CD5">
        <w:t>.</w:t>
      </w:r>
      <w:r>
        <w:t>224*T(v23</w:t>
      </w:r>
      <w:r w:rsidR="00644CD5">
        <w:t>.</w:t>
      </w:r>
      <w:r>
        <w:t>u20) -0</w:t>
      </w:r>
      <w:r w:rsidR="00644CD5">
        <w:t>.</w:t>
      </w:r>
      <w:r>
        <w:t>278*T(v8</w:t>
      </w:r>
      <w:r w:rsidR="00644CD5">
        <w:t>.</w:t>
      </w:r>
      <w:r>
        <w:t>u10) + 0</w:t>
      </w:r>
      <w:r w:rsidR="00644CD5">
        <w:t>.</w:t>
      </w:r>
      <w:r>
        <w:t>205*T(v19</w:t>
      </w:r>
      <w:r w:rsidR="00644CD5">
        <w:t>.</w:t>
      </w:r>
      <w:r>
        <w:t>u13) -0</w:t>
      </w:r>
      <w:r w:rsidR="00644CD5">
        <w:t>.</w:t>
      </w:r>
      <w:r>
        <w:t>354*T(v10</w:t>
      </w:r>
      <w:r w:rsidR="00644CD5">
        <w:t>.</w:t>
      </w:r>
      <w:r>
        <w:t>u25) + 0</w:t>
      </w:r>
      <w:r w:rsidR="00644CD5">
        <w:t>.</w:t>
      </w:r>
      <w:r>
        <w:t>247*T(v13</w:t>
      </w:r>
      <w:r w:rsidR="00644CD5">
        <w:t>.</w:t>
      </w:r>
      <w:r>
        <w:t>u29) + 0</w:t>
      </w:r>
      <w:r w:rsidR="00644CD5">
        <w:t>.</w:t>
      </w:r>
      <w:r>
        <w:t>291*T(v3</w:t>
      </w:r>
      <w:r w:rsidR="00644CD5">
        <w:t>.</w:t>
      </w:r>
      <w:r>
        <w:t>u18) + 0</w:t>
      </w:r>
      <w:r w:rsidR="00644CD5">
        <w:t>.</w:t>
      </w:r>
      <w:r>
        <w:t>279*T(v7</w:t>
      </w:r>
      <w:r w:rsidR="00644CD5">
        <w:t>.</w:t>
      </w:r>
      <w:r>
        <w:t>u35) -0</w:t>
      </w:r>
      <w:r w:rsidR="00644CD5">
        <w:t>.</w:t>
      </w:r>
      <w:r>
        <w:t>422*T(v33</w:t>
      </w:r>
      <w:r w:rsidR="00644CD5">
        <w:t>.</w:t>
      </w:r>
      <w:r>
        <w:t>u6) -0</w:t>
      </w:r>
      <w:r w:rsidR="00644CD5">
        <w:t>.</w:t>
      </w:r>
      <w:r>
        <w:t>236*T(v40) -0</w:t>
      </w:r>
      <w:r w:rsidR="00644CD5">
        <w:t>.</w:t>
      </w:r>
      <w:r>
        <w:t>249*T(v39) -0</w:t>
      </w:r>
      <w:r w:rsidR="00644CD5">
        <w:t>.</w:t>
      </w:r>
      <w:r>
        <w:t>259*T(v24</w:t>
      </w:r>
      <w:r w:rsidR="00644CD5">
        <w:t>.</w:t>
      </w:r>
      <w:r>
        <w:t>u1) -0</w:t>
      </w:r>
      <w:r w:rsidR="00644CD5">
        <w:t>.</w:t>
      </w:r>
      <w:r>
        <w:t>365*T(v16</w:t>
      </w:r>
      <w:r w:rsidR="00644CD5">
        <w:t>.</w:t>
      </w:r>
      <w:r>
        <w:t>u19) + 0</w:t>
      </w:r>
      <w:r w:rsidR="00644CD5">
        <w:t>.</w:t>
      </w:r>
      <w:r>
        <w:t>177*T(v9</w:t>
      </w:r>
      <w:r w:rsidR="00644CD5">
        <w:t>.</w:t>
      </w:r>
      <w:r>
        <w:t>u28) + 0</w:t>
      </w:r>
      <w:r w:rsidR="00644CD5">
        <w:t>.</w:t>
      </w:r>
      <w:r>
        <w:t>203*T(v18</w:t>
      </w:r>
      <w:r w:rsidR="00644CD5">
        <w:t>.</w:t>
      </w:r>
      <w:r>
        <w:t>u22) -0</w:t>
      </w:r>
      <w:r w:rsidR="00644CD5">
        <w:t>.</w:t>
      </w:r>
      <w:r>
        <w:t>134*T(v19</w:t>
      </w:r>
      <w:r w:rsidR="00644CD5">
        <w:t>.</w:t>
      </w:r>
      <w:r>
        <w:t>u21) -0</w:t>
      </w:r>
      <w:r w:rsidR="00644CD5">
        <w:t>.</w:t>
      </w:r>
      <w:r>
        <w:t>19*T(v37</w:t>
      </w:r>
      <w:r w:rsidR="00644CD5">
        <w:t>.</w:t>
      </w:r>
      <w:r>
        <w:t>u3) + 0</w:t>
      </w:r>
      <w:r w:rsidR="00644CD5">
        <w:t>.</w:t>
      </w:r>
      <w:r>
        <w:t>373*T(v2</w:t>
      </w:r>
      <w:r w:rsidR="00644CD5">
        <w:t>.</w:t>
      </w:r>
      <w:r>
        <w:t>u5) + 0</w:t>
      </w:r>
      <w:r w:rsidR="00644CD5">
        <w:t>.</w:t>
      </w:r>
      <w:r>
        <w:t>242*T(v24</w:t>
      </w:r>
      <w:r w:rsidR="00644CD5">
        <w:t>.</w:t>
      </w:r>
      <w:r>
        <w:t>u7) -0</w:t>
      </w:r>
      <w:r w:rsidR="00644CD5">
        <w:t>.</w:t>
      </w:r>
      <w:r>
        <w:t>224*T(v9</w:t>
      </w:r>
      <w:r w:rsidR="00644CD5">
        <w:t>.</w:t>
      </w:r>
      <w:r>
        <w:t>u31) + 0</w:t>
      </w:r>
      <w:r w:rsidR="00644CD5">
        <w:t>.</w:t>
      </w:r>
      <w:r>
        <w:t>234*T(v32</w:t>
      </w:r>
      <w:r w:rsidR="00644CD5">
        <w:t>.</w:t>
      </w:r>
      <w:r>
        <w:t>u5) + 0</w:t>
      </w:r>
      <w:r w:rsidR="00644CD5">
        <w:t>.</w:t>
      </w:r>
      <w:r>
        <w:t>159*T(v9</w:t>
      </w:r>
      <w:r w:rsidR="00644CD5">
        <w:t>.</w:t>
      </w:r>
      <w:r>
        <w:t>u26) + 0</w:t>
      </w:r>
      <w:r w:rsidR="00644CD5">
        <w:t>.</w:t>
      </w:r>
      <w:r>
        <w:t>28*T(v31</w:t>
      </w:r>
      <w:r w:rsidR="00644CD5">
        <w:t>.</w:t>
      </w:r>
      <w:r>
        <w:t>u7) -0</w:t>
      </w:r>
      <w:r w:rsidR="00644CD5">
        <w:t>.</w:t>
      </w:r>
      <w:r>
        <w:t>254*T(v34</w:t>
      </w:r>
      <w:r w:rsidR="00644CD5">
        <w:t>.</w:t>
      </w:r>
      <w:r>
        <w:t>u9) -0</w:t>
      </w:r>
      <w:r w:rsidR="00644CD5">
        <w:t>.</w:t>
      </w:r>
      <w:r>
        <w:t>0995*T(u37) + 0</w:t>
      </w:r>
      <w:r w:rsidR="00644CD5">
        <w:t>.</w:t>
      </w:r>
      <w:r>
        <w:t>19*T(v21</w:t>
      </w:r>
      <w:r w:rsidR="00644CD5">
        <w:t>.</w:t>
      </w:r>
      <w:r>
        <w:t>u11) + 0</w:t>
      </w:r>
      <w:r w:rsidR="00644CD5">
        <w:t>.</w:t>
      </w:r>
      <w:r>
        <w:t>178*T(v21</w:t>
      </w:r>
      <w:r w:rsidR="00644CD5">
        <w:t>.</w:t>
      </w:r>
      <w:r>
        <w:t>u9) + 0</w:t>
      </w:r>
      <w:r w:rsidR="00644CD5">
        <w:t>.</w:t>
      </w:r>
      <w:r>
        <w:t>245*T(v30</w:t>
      </w:r>
      <w:r w:rsidR="00644CD5">
        <w:t>.</w:t>
      </w:r>
      <w:r>
        <w:t>u5) -0</w:t>
      </w:r>
      <w:r w:rsidR="00644CD5">
        <w:t>.</w:t>
      </w:r>
      <w:r>
        <w:t>186*T(v33</w:t>
      </w:r>
      <w:r w:rsidR="00644CD5">
        <w:t>.</w:t>
      </w:r>
      <w:r>
        <w:t>u4) -0</w:t>
      </w:r>
      <w:r w:rsidR="00644CD5">
        <w:t>.</w:t>
      </w:r>
      <w:r>
        <w:t>232*T(v22</w:t>
      </w:r>
      <w:r w:rsidR="00644CD5">
        <w:t>.</w:t>
      </w:r>
      <w:r>
        <w:t>u3) -0</w:t>
      </w:r>
      <w:r w:rsidR="00644CD5">
        <w:t>.</w:t>
      </w:r>
      <w:r>
        <w:t>181*T(v21</w:t>
      </w:r>
      <w:r w:rsidR="00644CD5">
        <w:t>.</w:t>
      </w:r>
      <w:r>
        <w:t>u17) -0</w:t>
      </w:r>
      <w:r w:rsidR="00644CD5">
        <w:t>.</w:t>
      </w:r>
      <w:r>
        <w:t>148*T(v27</w:t>
      </w:r>
      <w:r w:rsidR="00644CD5">
        <w:t>.</w:t>
      </w:r>
      <w:r>
        <w:t>u11) + 0</w:t>
      </w:r>
      <w:r w:rsidR="00644CD5">
        <w:t>.</w:t>
      </w:r>
      <w:r>
        <w:t>168*T(v5</w:t>
      </w:r>
      <w:r w:rsidR="00644CD5">
        <w:t>.</w:t>
      </w:r>
      <w:r>
        <w:t>u35) -0</w:t>
      </w:r>
      <w:r w:rsidR="00644CD5">
        <w:t>.</w:t>
      </w:r>
      <w:r>
        <w:t>127*T(v37) + 0</w:t>
      </w:r>
      <w:r w:rsidR="00644CD5">
        <w:t>.</w:t>
      </w:r>
      <w:r>
        <w:t>196*T(v7</w:t>
      </w:r>
      <w:r w:rsidR="00644CD5">
        <w:t>.</w:t>
      </w:r>
      <w:r>
        <w:t>u14) -0</w:t>
      </w:r>
      <w:r w:rsidR="00644CD5">
        <w:t>.</w:t>
      </w:r>
      <w:r>
        <w:t>169*T(v6</w:t>
      </w:r>
      <w:r w:rsidR="00644CD5">
        <w:t>.</w:t>
      </w:r>
      <w:r>
        <w:t>u17) + 0</w:t>
      </w:r>
      <w:r w:rsidR="00644CD5">
        <w:t>.</w:t>
      </w:r>
      <w:r>
        <w:t>118*T(v14</w:t>
      </w:r>
      <w:r w:rsidR="00644CD5">
        <w:t>.</w:t>
      </w:r>
      <w:r>
        <w:t>u7) + 0</w:t>
      </w:r>
      <w:r w:rsidR="00644CD5">
        <w:t>.</w:t>
      </w:r>
      <w:r>
        <w:t>197*T(v23</w:t>
      </w:r>
      <w:r w:rsidR="00644CD5">
        <w:t>.</w:t>
      </w:r>
      <w:r>
        <w:t>u17) + 0</w:t>
      </w:r>
      <w:r w:rsidR="00644CD5">
        <w:t>.</w:t>
      </w:r>
      <w:r>
        <w:t>187*T(v5</w:t>
      </w:r>
      <w:r w:rsidR="00644CD5">
        <w:t>.</w:t>
      </w:r>
      <w:r>
        <w:t>u9) -0</w:t>
      </w:r>
      <w:r w:rsidR="00644CD5">
        <w:t>.</w:t>
      </w:r>
      <w:r>
        <w:t>142*T(v4</w:t>
      </w:r>
      <w:r w:rsidR="00644CD5">
        <w:t>.</w:t>
      </w:r>
      <w:r>
        <w:t>u39) + 0</w:t>
      </w:r>
      <w:r w:rsidR="00644CD5">
        <w:t>.</w:t>
      </w:r>
      <w:r>
        <w:t>147*T(v40</w:t>
      </w:r>
      <w:r w:rsidR="00644CD5">
        <w:t>.</w:t>
      </w:r>
      <w:r>
        <w:t>u1) + 0</w:t>
      </w:r>
      <w:r w:rsidR="00644CD5">
        <w:t>.</w:t>
      </w:r>
      <w:r>
        <w:t>172*T(v2</w:t>
      </w:r>
      <w:r w:rsidR="00644CD5">
        <w:t>.</w:t>
      </w:r>
      <w:r>
        <w:t>u21) + 0</w:t>
      </w:r>
      <w:r w:rsidR="00644CD5">
        <w:t>.</w:t>
      </w:r>
      <w:r>
        <w:t>208*T(v3</w:t>
      </w:r>
      <w:r w:rsidR="00644CD5">
        <w:t>.</w:t>
      </w:r>
      <w:r>
        <w:t>u30) + 0</w:t>
      </w:r>
      <w:r w:rsidR="00644CD5">
        <w:t>.</w:t>
      </w:r>
      <w:r>
        <w:t>251*T(v39</w:t>
      </w:r>
      <w:r w:rsidR="00644CD5">
        <w:t>.</w:t>
      </w:r>
      <w:r>
        <w:t>u2) -0</w:t>
      </w:r>
      <w:r w:rsidR="00644CD5">
        <w:t>.</w:t>
      </w:r>
      <w:r>
        <w:t>102*T(v36) -0</w:t>
      </w:r>
      <w:r w:rsidR="00644CD5">
        <w:t>.</w:t>
      </w:r>
      <w:r>
        <w:t>167*T(v2</w:t>
      </w:r>
      <w:r w:rsidR="00644CD5">
        <w:t>.</w:t>
      </w:r>
      <w:r>
        <w:t>u37) -0</w:t>
      </w:r>
      <w:r w:rsidR="00644CD5">
        <w:t>.</w:t>
      </w:r>
      <w:r>
        <w:t>218*T(v5</w:t>
      </w:r>
      <w:r w:rsidR="00644CD5">
        <w:t>.</w:t>
      </w:r>
      <w:r>
        <w:t>u17) -0</w:t>
      </w:r>
      <w:r w:rsidR="00644CD5">
        <w:t>.</w:t>
      </w:r>
      <w:r>
        <w:t>174*T(v34</w:t>
      </w:r>
      <w:r w:rsidR="00644CD5">
        <w:t>.</w:t>
      </w:r>
      <w:r>
        <w:t>u7) -0</w:t>
      </w:r>
      <w:r w:rsidR="00644CD5">
        <w:t>.</w:t>
      </w:r>
      <w:r>
        <w:t>139*T(v34</w:t>
      </w:r>
      <w:r w:rsidR="00644CD5">
        <w:t>.</w:t>
      </w:r>
      <w:r>
        <w:t>u8) -0</w:t>
      </w:r>
      <w:r w:rsidR="00644CD5">
        <w:t>.</w:t>
      </w:r>
      <w:r>
        <w:t>247*T(v31</w:t>
      </w:r>
      <w:r w:rsidR="00644CD5">
        <w:t>.</w:t>
      </w:r>
      <w:r>
        <w:t>u1) + 0</w:t>
      </w:r>
      <w:r w:rsidR="00644CD5">
        <w:t>.</w:t>
      </w:r>
      <w:r>
        <w:t>112*T(v8</w:t>
      </w:r>
      <w:r w:rsidR="00644CD5">
        <w:t>.</w:t>
      </w:r>
      <w:r>
        <w:t>u34) + 0</w:t>
      </w:r>
      <w:r w:rsidR="00644CD5">
        <w:t>.</w:t>
      </w:r>
      <w:r>
        <w:t>16*T(v31</w:t>
      </w:r>
      <w:r w:rsidR="00644CD5">
        <w:t>.</w:t>
      </w:r>
      <w:r>
        <w:t>u3) + 0</w:t>
      </w:r>
      <w:r w:rsidR="00644CD5">
        <w:t>.</w:t>
      </w:r>
      <w:r>
        <w:t>11*T(v17</w:t>
      </w:r>
      <w:r w:rsidR="00644CD5">
        <w:t>.</w:t>
      </w:r>
      <w:r>
        <w:t>u26) + 0</w:t>
      </w:r>
      <w:r w:rsidR="00644CD5">
        <w:t>.</w:t>
      </w:r>
      <w:r>
        <w:t>156*T(u6) -0</w:t>
      </w:r>
      <w:r w:rsidR="00644CD5">
        <w:t>.</w:t>
      </w:r>
      <w:r>
        <w:t>165*T(v12</w:t>
      </w:r>
      <w:r w:rsidR="00644CD5">
        <w:t>.</w:t>
      </w:r>
      <w:r>
        <w:t>u12) -0</w:t>
      </w:r>
      <w:r w:rsidR="00644CD5">
        <w:t>.</w:t>
      </w:r>
      <w:r>
        <w:t>168*T(v3</w:t>
      </w:r>
      <w:r w:rsidR="00644CD5">
        <w:t>.</w:t>
      </w:r>
      <w:r>
        <w:t>u10) + 0</w:t>
      </w:r>
      <w:r w:rsidR="00644CD5">
        <w:t>.</w:t>
      </w:r>
      <w:r>
        <w:t>189*T(v8</w:t>
      </w:r>
      <w:r w:rsidR="00644CD5">
        <w:t>.</w:t>
      </w:r>
      <w:r>
        <w:t>u14) -0</w:t>
      </w:r>
      <w:r w:rsidR="00644CD5">
        <w:t>.</w:t>
      </w:r>
      <w:r>
        <w:t>15*T(v20</w:t>
      </w:r>
      <w:r w:rsidR="00644CD5">
        <w:t>.</w:t>
      </w:r>
      <w:r>
        <w:t>u10) + 0</w:t>
      </w:r>
      <w:r w:rsidR="00644CD5">
        <w:t>.</w:t>
      </w:r>
      <w:r>
        <w:t>175*T(v12</w:t>
      </w:r>
      <w:r w:rsidR="00644CD5">
        <w:t>.</w:t>
      </w:r>
      <w:r>
        <w:t>u11) -0</w:t>
      </w:r>
      <w:r w:rsidR="00644CD5">
        <w:t>.</w:t>
      </w:r>
      <w:r>
        <w:t>144*T(v10</w:t>
      </w:r>
      <w:r w:rsidR="00644CD5">
        <w:t>.</w:t>
      </w:r>
      <w:r>
        <w:t>u23) -0</w:t>
      </w:r>
      <w:r w:rsidR="00644CD5">
        <w:t>.</w:t>
      </w:r>
      <w:r>
        <w:t>116*T(v28</w:t>
      </w:r>
      <w:r w:rsidR="00644CD5">
        <w:t>.</w:t>
      </w:r>
      <w:r>
        <w:t>u15) + 0</w:t>
      </w:r>
      <w:r w:rsidR="00644CD5">
        <w:t>.</w:t>
      </w:r>
      <w:r>
        <w:t>113*T(u4) + 0</w:t>
      </w:r>
      <w:r w:rsidR="00644CD5">
        <w:t>.</w:t>
      </w:r>
      <w:r>
        <w:t>141*T(v10</w:t>
      </w:r>
      <w:r w:rsidR="00644CD5">
        <w:t>.</w:t>
      </w:r>
      <w:r>
        <w:t>u16) + 0</w:t>
      </w:r>
      <w:r w:rsidR="00644CD5">
        <w:t>.</w:t>
      </w:r>
      <w:r>
        <w:t>106*T(v10</w:t>
      </w:r>
      <w:r w:rsidR="00644CD5">
        <w:t>.</w:t>
      </w:r>
      <w:r>
        <w:t>u33) + 0</w:t>
      </w:r>
      <w:r w:rsidR="00644CD5">
        <w:t>.</w:t>
      </w:r>
      <w:r>
        <w:t>155*T(v20</w:t>
      </w:r>
      <w:r w:rsidR="00644CD5">
        <w:t>.</w:t>
      </w:r>
      <w:r>
        <w:t>u11) -0</w:t>
      </w:r>
      <w:r w:rsidR="00644CD5">
        <w:t>.</w:t>
      </w:r>
      <w:r>
        <w:t>121*T(v28</w:t>
      </w:r>
      <w:r w:rsidR="00644CD5">
        <w:t>.</w:t>
      </w:r>
      <w:r>
        <w:t>u11) -0</w:t>
      </w:r>
      <w:r w:rsidR="00644CD5">
        <w:t>.</w:t>
      </w:r>
      <w:r>
        <w:t>114*T(v27</w:t>
      </w:r>
      <w:r w:rsidR="00644CD5">
        <w:t>.</w:t>
      </w:r>
      <w:r>
        <w:t>u16) -0</w:t>
      </w:r>
      <w:r w:rsidR="00644CD5">
        <w:t>.</w:t>
      </w:r>
      <w:r>
        <w:t>114*T(v19</w:t>
      </w:r>
      <w:r w:rsidR="00644CD5">
        <w:t>.</w:t>
      </w:r>
      <w:r>
        <w:t>u23) -0</w:t>
      </w:r>
      <w:r w:rsidR="00644CD5">
        <w:t>.</w:t>
      </w:r>
      <w:r>
        <w:t>0776*T(v6</w:t>
      </w:r>
      <w:r w:rsidR="00644CD5">
        <w:t>.</w:t>
      </w:r>
      <w:r>
        <w:t>u37) -0</w:t>
      </w:r>
      <w:r w:rsidR="00644CD5">
        <w:t>.</w:t>
      </w:r>
      <w:r>
        <w:t>14*T(v15</w:t>
      </w:r>
      <w:r w:rsidR="00644CD5">
        <w:t>.</w:t>
      </w:r>
      <w:r>
        <w:t>u18) + 0</w:t>
      </w:r>
      <w:r w:rsidR="00644CD5">
        <w:t>.</w:t>
      </w:r>
      <w:r>
        <w:t>126*T(v22</w:t>
      </w:r>
      <w:r w:rsidR="00644CD5">
        <w:t>.</w:t>
      </w:r>
      <w:r>
        <w:t>u18) -0</w:t>
      </w:r>
      <w:r w:rsidR="00644CD5">
        <w:t>.</w:t>
      </w:r>
      <w:r>
        <w:t>0706*T(v3</w:t>
      </w:r>
      <w:r w:rsidR="00644CD5">
        <w:t>.</w:t>
      </w:r>
      <w:r>
        <w:t>u35) + 0</w:t>
      </w:r>
      <w:r w:rsidR="00644CD5">
        <w:t>.</w:t>
      </w:r>
      <w:r>
        <w:t>136*T(v36</w:t>
      </w:r>
      <w:r w:rsidR="00644CD5">
        <w:t>.</w:t>
      </w:r>
      <w:r>
        <w:t>u4) + 0</w:t>
      </w:r>
      <w:r w:rsidR="00644CD5">
        <w:t>.</w:t>
      </w:r>
      <w:r>
        <w:t>102*T(v4) + 0</w:t>
      </w:r>
      <w:r w:rsidR="00644CD5">
        <w:t>.</w:t>
      </w:r>
      <w:r>
        <w:t>134*T(v2</w:t>
      </w:r>
      <w:r w:rsidR="00644CD5">
        <w:t>.</w:t>
      </w:r>
      <w:r>
        <w:t>u14) + 0</w:t>
      </w:r>
      <w:r w:rsidR="00644CD5">
        <w:t>.</w:t>
      </w:r>
      <w:r>
        <w:t>12*T(v34</w:t>
      </w:r>
      <w:r w:rsidR="00644CD5">
        <w:t>.</w:t>
      </w:r>
      <w:r>
        <w:t>u3) -0</w:t>
      </w:r>
      <w:r w:rsidR="00644CD5">
        <w:t>.</w:t>
      </w:r>
      <w:r>
        <w:t>103*T(v23</w:t>
      </w:r>
      <w:r w:rsidR="00644CD5">
        <w:t>.</w:t>
      </w:r>
      <w:r>
        <w:t>u15) + 0</w:t>
      </w:r>
      <w:r w:rsidR="00644CD5">
        <w:t>.</w:t>
      </w:r>
      <w:r>
        <w:t>109*T(v26</w:t>
      </w:r>
      <w:r w:rsidR="00644CD5">
        <w:t>.</w:t>
      </w:r>
      <w:r>
        <w:t>u8) + 0</w:t>
      </w:r>
      <w:r w:rsidR="00644CD5">
        <w:t>.</w:t>
      </w:r>
      <w:r>
        <w:t>077*T(v18</w:t>
      </w:r>
      <w:r w:rsidR="00644CD5">
        <w:t>.</w:t>
      </w:r>
      <w:r>
        <w:t>u13) + 0</w:t>
      </w:r>
      <w:r w:rsidR="00644CD5">
        <w:t>.</w:t>
      </w:r>
      <w:r>
        <w:t>0899*T(v26</w:t>
      </w:r>
      <w:r w:rsidR="00644CD5">
        <w:t>.</w:t>
      </w:r>
      <w:r>
        <w:t>u12) + 0</w:t>
      </w:r>
      <w:r w:rsidR="00644CD5">
        <w:t>.</w:t>
      </w:r>
      <w:r>
        <w:t>0957*T(v25</w:t>
      </w:r>
      <w:r w:rsidR="00644CD5">
        <w:t>.</w:t>
      </w:r>
      <w:r>
        <w:t>u5) -0</w:t>
      </w:r>
      <w:r w:rsidR="00644CD5">
        <w:t>.</w:t>
      </w:r>
      <w:r>
        <w:t>123*T(v12</w:t>
      </w:r>
      <w:r w:rsidR="00644CD5">
        <w:t>.</w:t>
      </w:r>
      <w:r>
        <w:t>u10) -0</w:t>
      </w:r>
      <w:r w:rsidR="00644CD5">
        <w:t>.</w:t>
      </w:r>
      <w:r>
        <w:t>0789*T(v15</w:t>
      </w:r>
      <w:r w:rsidR="00644CD5">
        <w:t>.</w:t>
      </w:r>
      <w:r>
        <w:t>u5) + 0</w:t>
      </w:r>
      <w:r w:rsidR="00644CD5">
        <w:t>.</w:t>
      </w:r>
      <w:r>
        <w:t>0804*T(v6</w:t>
      </w:r>
      <w:r w:rsidR="00644CD5">
        <w:t>.</w:t>
      </w:r>
      <w:r>
        <w:t>u15) + 0</w:t>
      </w:r>
      <w:r w:rsidR="00644CD5">
        <w:t>.</w:t>
      </w:r>
      <w:r>
        <w:t>0662*T(v1</w:t>
      </w:r>
      <w:r w:rsidR="00644CD5">
        <w:t>.</w:t>
      </w:r>
      <w:r>
        <w:t>u34) + 0</w:t>
      </w:r>
      <w:r w:rsidR="00644CD5">
        <w:t>.</w:t>
      </w:r>
      <w:r>
        <w:t>0767*T(v2</w:t>
      </w:r>
      <w:r w:rsidR="00644CD5">
        <w:t>.</w:t>
      </w:r>
      <w:r>
        <w:t>u22) + 0</w:t>
      </w:r>
      <w:r w:rsidR="00644CD5">
        <w:t>.</w:t>
      </w:r>
      <w:r>
        <w:t>0557*T(v25) -0</w:t>
      </w:r>
      <w:r w:rsidR="00644CD5">
        <w:t>.</w:t>
      </w:r>
      <w:r>
        <w:t>0689*T(v17</w:t>
      </w:r>
      <w:r w:rsidR="00644CD5">
        <w:t>.</w:t>
      </w:r>
      <w:r>
        <w:t>u10) + 0</w:t>
      </w:r>
      <w:r w:rsidR="00644CD5">
        <w:t>.</w:t>
      </w:r>
      <w:r>
        <w:t>0565*T(v1</w:t>
      </w:r>
      <w:r w:rsidR="00644CD5">
        <w:t>.</w:t>
      </w:r>
      <w:r>
        <w:t>u38) -0</w:t>
      </w:r>
      <w:r w:rsidR="00644CD5">
        <w:t>.</w:t>
      </w:r>
      <w:r>
        <w:t>0688*T(v18</w:t>
      </w:r>
      <w:r w:rsidR="00644CD5">
        <w:t>.</w:t>
      </w:r>
      <w:r>
        <w:t>u14) -0</w:t>
      </w:r>
      <w:r w:rsidR="00644CD5">
        <w:t>.</w:t>
      </w:r>
      <w:r>
        <w:t>0507*T(v2</w:t>
      </w:r>
      <w:r w:rsidR="00644CD5">
        <w:t>.</w:t>
      </w:r>
      <w:r>
        <w:t>u3) + 0</w:t>
      </w:r>
      <w:r w:rsidR="00644CD5">
        <w:t>.</w:t>
      </w:r>
      <w:r>
        <w:t>0466*T(v6</w:t>
      </w:r>
      <w:r w:rsidR="00644CD5">
        <w:t>.</w:t>
      </w:r>
      <w:r>
        <w:t>u29) + 0</w:t>
      </w:r>
      <w:r w:rsidR="00644CD5">
        <w:t>.</w:t>
      </w:r>
      <w:r>
        <w:t>0307*T(v6</w:t>
      </w:r>
      <w:r w:rsidR="00644CD5">
        <w:t>.</w:t>
      </w:r>
      <w:r>
        <w:t>u22) + 0</w:t>
      </w:r>
      <w:r w:rsidR="00644CD5">
        <w:t>.</w:t>
      </w:r>
      <w:r>
        <w:t>0213*T(v13</w:t>
      </w:r>
      <w:r w:rsidR="00644CD5">
        <w:t>.</w:t>
      </w:r>
      <w:r>
        <w:t>u24) -0</w:t>
      </w:r>
      <w:r w:rsidR="00644CD5">
        <w:t>.</w:t>
      </w:r>
      <w:r>
        <w:t>0271*T(v20</w:t>
      </w:r>
      <w:r w:rsidR="00644CD5">
        <w:t>.</w:t>
      </w:r>
      <w:r>
        <w:t>u17) -0</w:t>
      </w:r>
      <w:r w:rsidR="00644CD5">
        <w:t>.</w:t>
      </w:r>
      <w:r>
        <w:t>0345*T(v10</w:t>
      </w:r>
      <w:r w:rsidR="00644CD5">
        <w:t>.</w:t>
      </w:r>
      <w:r>
        <w:t>u5) -0</w:t>
      </w:r>
      <w:r w:rsidR="00644CD5">
        <w:t>.</w:t>
      </w:r>
      <w:r>
        <w:t>0356*T(v5</w:t>
      </w:r>
      <w:r w:rsidR="00644CD5">
        <w:t>.</w:t>
      </w:r>
      <w:r>
        <w:t>u5) + 0</w:t>
      </w:r>
      <w:r w:rsidR="00644CD5">
        <w:t>.</w:t>
      </w:r>
      <w:r>
        <w:t>0201*T(v14</w:t>
      </w:r>
      <w:r w:rsidR="00644CD5">
        <w:t>.</w:t>
      </w:r>
      <w:r>
        <w:t>u19) -0</w:t>
      </w:r>
      <w:r w:rsidR="00644CD5">
        <w:t>.</w:t>
      </w:r>
      <w:r>
        <w:t>0201*T(v1</w:t>
      </w:r>
      <w:r w:rsidR="00644CD5">
        <w:t>.</w:t>
      </w:r>
      <w:r>
        <w:t>u37) -0</w:t>
      </w:r>
      <w:r w:rsidR="00644CD5">
        <w:t>.</w:t>
      </w:r>
      <w:r>
        <w:t>0196*T(v9</w:t>
      </w:r>
      <w:r w:rsidR="00644CD5">
        <w:t>.</w:t>
      </w:r>
      <w:r>
        <w:t>u25) + 0</w:t>
      </w:r>
      <w:r w:rsidR="00644CD5">
        <w:t>.</w:t>
      </w:r>
      <w:r>
        <w:t>0146*T(v10</w:t>
      </w:r>
      <w:r w:rsidR="00644CD5">
        <w:t>.</w:t>
      </w:r>
      <w:r>
        <w:t>u28) + 0</w:t>
      </w:r>
      <w:r w:rsidR="00644CD5">
        <w:t>.</w:t>
      </w:r>
      <w:r>
        <w:t>00397*T(v13</w:t>
      </w:r>
      <w:r w:rsidR="00644CD5">
        <w:t>.</w:t>
      </w:r>
      <w:r>
        <w:t>u4) -0</w:t>
      </w:r>
      <w:r w:rsidR="00644CD5">
        <w:t>.</w:t>
      </w:r>
      <w:r>
        <w:t>00244*T(v12</w:t>
      </w:r>
      <w:r w:rsidR="00644CD5">
        <w:t>.</w:t>
      </w:r>
      <w:r>
        <w:t>u2) -0</w:t>
      </w:r>
      <w:r w:rsidR="00644CD5">
        <w:t>.</w:t>
      </w:r>
      <w:r>
        <w:t>00111*T(v19</w:t>
      </w:r>
      <w:r w:rsidR="00644CD5">
        <w:t>.</w:t>
      </w:r>
      <w:r>
        <w:t>u15) + 0</w:t>
      </w:r>
      <w:r w:rsidR="00644CD5">
        <w:t>.</w:t>
      </w:r>
      <w:r>
        <w:t>000663*T(v22</w:t>
      </w:r>
      <w:r w:rsidR="00644CD5">
        <w:t>.</w:t>
      </w:r>
      <w:r>
        <w:t>u4) + 7</w:t>
      </w:r>
      <w:r w:rsidR="00644CD5">
        <w:t>.</w:t>
      </w:r>
      <w:r>
        <w:t>62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lastRenderedPageBreak/>
        <w:tab/>
        <w:t>Model 278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225*T(v2</w:t>
      </w:r>
      <w:r w:rsidR="00644CD5">
        <w:t>.</w:t>
      </w:r>
      <w:r>
        <w:t>u4) + 0</w:t>
      </w:r>
      <w:r w:rsidR="00644CD5">
        <w:t>.</w:t>
      </w:r>
      <w:r>
        <w:t>0707*NumAromAtoms -0</w:t>
      </w:r>
      <w:r w:rsidR="00644CD5">
        <w:t>.</w:t>
      </w:r>
      <w:r>
        <w:t>279*T(v9</w:t>
      </w:r>
      <w:r w:rsidR="00644CD5">
        <w:t>.</w:t>
      </w:r>
      <w:r>
        <w:t>u15) + 0</w:t>
      </w:r>
      <w:r w:rsidR="00644CD5">
        <w:t>.</w:t>
      </w:r>
      <w:r>
        <w:t>556*T(v3</w:t>
      </w:r>
      <w:r w:rsidR="00644CD5">
        <w:t>.</w:t>
      </w:r>
      <w:r>
        <w:t>u11) -0</w:t>
      </w:r>
      <w:r w:rsidR="00644CD5">
        <w:t>.</w:t>
      </w:r>
      <w:r>
        <w:t>774*T(v6</w:t>
      </w:r>
      <w:r w:rsidR="00644CD5">
        <w:t>.</w:t>
      </w:r>
      <w:r>
        <w:t>u3) -0</w:t>
      </w:r>
      <w:r w:rsidR="00644CD5">
        <w:t>.</w:t>
      </w:r>
      <w:r>
        <w:t>202*NumAcceptor + 0</w:t>
      </w:r>
      <w:r w:rsidR="00644CD5">
        <w:t>.</w:t>
      </w:r>
      <w:r>
        <w:t>704*T(v19</w:t>
      </w:r>
      <w:r w:rsidR="00644CD5">
        <w:t>.</w:t>
      </w:r>
      <w:r>
        <w:t>u14) -1</w:t>
      </w:r>
      <w:r w:rsidR="00644CD5">
        <w:t>.</w:t>
      </w:r>
      <w:r>
        <w:t>41*T(v3) -0</w:t>
      </w:r>
      <w:r w:rsidR="00644CD5">
        <w:t>.</w:t>
      </w:r>
      <w:r>
        <w:t>854*T(v30</w:t>
      </w:r>
      <w:r w:rsidR="00644CD5">
        <w:t>.</w:t>
      </w:r>
      <w:r>
        <w:t>u6) + 1</w:t>
      </w:r>
      <w:r w:rsidR="00644CD5">
        <w:t>.</w:t>
      </w:r>
      <w:r>
        <w:t>53*T(v22</w:t>
      </w:r>
      <w:r w:rsidR="00644CD5">
        <w:t>.</w:t>
      </w:r>
      <w:r>
        <w:t>u6) + 0</w:t>
      </w:r>
      <w:r w:rsidR="00644CD5">
        <w:t>.</w:t>
      </w:r>
      <w:r>
        <w:t>277*T(v16</w:t>
      </w:r>
      <w:r w:rsidR="00644CD5">
        <w:t>.</w:t>
      </w:r>
      <w:r>
        <w:t>u27) + 0</w:t>
      </w:r>
      <w:r w:rsidR="00644CD5">
        <w:t>.</w:t>
      </w:r>
      <w:r>
        <w:t>172*MW -1</w:t>
      </w:r>
      <w:r w:rsidR="00644CD5">
        <w:t>.</w:t>
      </w:r>
      <w:r>
        <w:t>97*T(v12</w:t>
      </w:r>
      <w:r w:rsidR="00644CD5">
        <w:t>.</w:t>
      </w:r>
      <w:r>
        <w:t>u8) + 0</w:t>
      </w:r>
      <w:r w:rsidR="00644CD5">
        <w:t>.</w:t>
      </w:r>
      <w:r>
        <w:t>309*T(v15) + 1</w:t>
      </w:r>
      <w:r w:rsidR="00644CD5">
        <w:t>.</w:t>
      </w:r>
      <w:r>
        <w:t>18*T(v21</w:t>
      </w:r>
      <w:r w:rsidR="00644CD5">
        <w:t>.</w:t>
      </w:r>
      <w:r>
        <w:t>u14) -1</w:t>
      </w:r>
      <w:r w:rsidR="00644CD5">
        <w:t>.</w:t>
      </w:r>
      <w:r>
        <w:t>01*T(v8</w:t>
      </w:r>
      <w:r w:rsidR="00644CD5">
        <w:t>.</w:t>
      </w:r>
      <w:r>
        <w:t>u5) + 0</w:t>
      </w:r>
      <w:r w:rsidR="00644CD5">
        <w:t>.</w:t>
      </w:r>
      <w:r>
        <w:t>067*Lipophilicity^2 -1</w:t>
      </w:r>
      <w:r w:rsidR="00644CD5">
        <w:t>.</w:t>
      </w:r>
      <w:r>
        <w:t>09*T(v12</w:t>
      </w:r>
      <w:r w:rsidR="00644CD5">
        <w:t>.</w:t>
      </w:r>
      <w:r>
        <w:t>u30) -0</w:t>
      </w:r>
      <w:r w:rsidR="00644CD5">
        <w:t>.</w:t>
      </w:r>
      <w:r>
        <w:t>845*T(v27</w:t>
      </w:r>
      <w:r w:rsidR="00644CD5">
        <w:t>.</w:t>
      </w:r>
      <w:r>
        <w:t>u6) -1</w:t>
      </w:r>
      <w:r w:rsidR="00644CD5">
        <w:t>.</w:t>
      </w:r>
      <w:r>
        <w:t>16*T(v23</w:t>
      </w:r>
      <w:r w:rsidR="00644CD5">
        <w:t>.</w:t>
      </w:r>
      <w:r>
        <w:t>u1) -1</w:t>
      </w:r>
      <w:r w:rsidR="00644CD5">
        <w:t>.</w:t>
      </w:r>
      <w:r>
        <w:t>03*T(v30</w:t>
      </w:r>
      <w:r w:rsidR="00644CD5">
        <w:t>.</w:t>
      </w:r>
      <w:r>
        <w:t>u9) + 0</w:t>
      </w:r>
      <w:r w:rsidR="00644CD5">
        <w:t>.</w:t>
      </w:r>
      <w:r>
        <w:t>589*T(v29</w:t>
      </w:r>
      <w:r w:rsidR="00644CD5">
        <w:t>.</w:t>
      </w:r>
      <w:r>
        <w:t>u2) + 1</w:t>
      </w:r>
      <w:r w:rsidR="00644CD5">
        <w:t>.</w:t>
      </w:r>
      <w:r>
        <w:t>03*T(v26</w:t>
      </w:r>
      <w:r w:rsidR="00644CD5">
        <w:t>.</w:t>
      </w:r>
      <w:r>
        <w:t>u8) + 0</w:t>
      </w:r>
      <w:r w:rsidR="00644CD5">
        <w:t>.</w:t>
      </w:r>
      <w:r>
        <w:t>016*T(v2</w:t>
      </w:r>
      <w:r w:rsidR="00644CD5">
        <w:t>.</w:t>
      </w:r>
      <w:r>
        <w:t>u20) + 0</w:t>
      </w:r>
      <w:r w:rsidR="00644CD5">
        <w:t>.</w:t>
      </w:r>
      <w:r>
        <w:t>567*T(v17</w:t>
      </w:r>
      <w:r w:rsidR="00644CD5">
        <w:t>.</w:t>
      </w:r>
      <w:r>
        <w:t>u17) + 0</w:t>
      </w:r>
      <w:r w:rsidR="00644CD5">
        <w:t>.</w:t>
      </w:r>
      <w:r>
        <w:t>0968*NumDonor -1</w:t>
      </w:r>
      <w:r w:rsidR="00644CD5">
        <w:t>.</w:t>
      </w:r>
      <w:r>
        <w:t>27*T(v16</w:t>
      </w:r>
      <w:r w:rsidR="00644CD5">
        <w:t>.</w:t>
      </w:r>
      <w:r>
        <w:t>u2) -0</w:t>
      </w:r>
      <w:r w:rsidR="00644CD5">
        <w:t>.</w:t>
      </w:r>
      <w:r>
        <w:t>584*T(v15</w:t>
      </w:r>
      <w:r w:rsidR="00644CD5">
        <w:t>.</w:t>
      </w:r>
      <w:r>
        <w:t>u5) + 0</w:t>
      </w:r>
      <w:r w:rsidR="00644CD5">
        <w:t>.</w:t>
      </w:r>
      <w:r>
        <w:t>352*T(v2</w:t>
      </w:r>
      <w:r w:rsidR="00644CD5">
        <w:t>.</w:t>
      </w:r>
      <w:r>
        <w:t>u41) + 1</w:t>
      </w:r>
      <w:r w:rsidR="00644CD5">
        <w:t>.</w:t>
      </w:r>
      <w:r>
        <w:t>27*T(v25</w:t>
      </w:r>
      <w:r w:rsidR="00644CD5">
        <w:t>.</w:t>
      </w:r>
      <w:r>
        <w:t>u5) + 16</w:t>
      </w:r>
      <w:r w:rsidR="00644CD5">
        <w:t>.</w:t>
      </w:r>
      <w:r>
        <w:t>7*Lipophilicity + 0</w:t>
      </w:r>
      <w:r w:rsidR="00644CD5">
        <w:t>.</w:t>
      </w:r>
      <w:r>
        <w:t>422*T(v34</w:t>
      </w:r>
      <w:r w:rsidR="00644CD5">
        <w:t>.</w:t>
      </w:r>
      <w:r>
        <w:t>u5) + 1</w:t>
      </w:r>
      <w:r w:rsidR="00644CD5">
        <w:t>.</w:t>
      </w:r>
      <w:r>
        <w:t>34*T(v21</w:t>
      </w:r>
      <w:r w:rsidR="00644CD5">
        <w:t>.</w:t>
      </w:r>
      <w:r>
        <w:t>u13) + 1</w:t>
      </w:r>
      <w:r w:rsidR="00644CD5">
        <w:t>.</w:t>
      </w:r>
      <w:r>
        <w:t>66*T(v26</w:t>
      </w:r>
      <w:r w:rsidR="00644CD5">
        <w:t>.</w:t>
      </w:r>
      <w:r>
        <w:t>u2) -0</w:t>
      </w:r>
      <w:r w:rsidR="00644CD5">
        <w:t>.</w:t>
      </w:r>
      <w:r>
        <w:t>577*T(v11</w:t>
      </w:r>
      <w:r w:rsidR="00644CD5">
        <w:t>.</w:t>
      </w:r>
      <w:r>
        <w:t>u32) -1</w:t>
      </w:r>
      <w:r w:rsidR="00644CD5">
        <w:t>.</w:t>
      </w:r>
      <w:r>
        <w:t>21*T(v27</w:t>
      </w:r>
      <w:r w:rsidR="00644CD5">
        <w:t>.</w:t>
      </w:r>
      <w:r>
        <w:t>u15) + 0</w:t>
      </w:r>
      <w:r w:rsidR="00644CD5">
        <w:t>.</w:t>
      </w:r>
      <w:r>
        <w:t>74*T(v7</w:t>
      </w:r>
      <w:r w:rsidR="00644CD5">
        <w:t>.</w:t>
      </w:r>
      <w:r>
        <w:t>u25) + 0</w:t>
      </w:r>
      <w:r w:rsidR="00644CD5">
        <w:t>.</w:t>
      </w:r>
      <w:r>
        <w:t>835*T(v22</w:t>
      </w:r>
      <w:r w:rsidR="00644CD5">
        <w:t>.</w:t>
      </w:r>
      <w:r>
        <w:t>u4) + 0</w:t>
      </w:r>
      <w:r w:rsidR="00644CD5">
        <w:t>.</w:t>
      </w:r>
      <w:r>
        <w:t>506*T(v6</w:t>
      </w:r>
      <w:r w:rsidR="00644CD5">
        <w:t>.</w:t>
      </w:r>
      <w:r>
        <w:t>u9) + 0</w:t>
      </w:r>
      <w:r w:rsidR="00644CD5">
        <w:t>.</w:t>
      </w:r>
      <w:r>
        <w:t>304*T(v16</w:t>
      </w:r>
      <w:r w:rsidR="00644CD5">
        <w:t>.</w:t>
      </w:r>
      <w:r>
        <w:t>u21) -1</w:t>
      </w:r>
      <w:r w:rsidR="00644CD5">
        <w:t>.</w:t>
      </w:r>
      <w:r>
        <w:t>37*T(v19</w:t>
      </w:r>
      <w:r w:rsidR="00644CD5">
        <w:t>.</w:t>
      </w:r>
      <w:r>
        <w:t>u15) -1</w:t>
      </w:r>
      <w:r w:rsidR="00644CD5">
        <w:t>.</w:t>
      </w:r>
      <w:r>
        <w:t>22*T(v14</w:t>
      </w:r>
      <w:r w:rsidR="00644CD5">
        <w:t>.</w:t>
      </w:r>
      <w:r>
        <w:t>u17) -1</w:t>
      </w:r>
      <w:r w:rsidR="00644CD5">
        <w:t>.</w:t>
      </w:r>
      <w:r>
        <w:t>25*T(v24</w:t>
      </w:r>
      <w:r w:rsidR="00644CD5">
        <w:t>.</w:t>
      </w:r>
      <w:r>
        <w:t>u8) + 0</w:t>
      </w:r>
      <w:r w:rsidR="00644CD5">
        <w:t>.</w:t>
      </w:r>
      <w:r>
        <w:t>38*T(v7</w:t>
      </w:r>
      <w:r w:rsidR="00644CD5">
        <w:t>.</w:t>
      </w:r>
      <w:r>
        <w:t>u22) + 0</w:t>
      </w:r>
      <w:r w:rsidR="00644CD5">
        <w:t>.</w:t>
      </w:r>
      <w:r>
        <w:t>844*T(u2) + 0</w:t>
      </w:r>
      <w:r w:rsidR="00644CD5">
        <w:t>.</w:t>
      </w:r>
      <w:r>
        <w:t>18*T(v18</w:t>
      </w:r>
      <w:r w:rsidR="00644CD5">
        <w:t>.</w:t>
      </w:r>
      <w:r>
        <w:t>u25) -0</w:t>
      </w:r>
      <w:r w:rsidR="00644CD5">
        <w:t>.</w:t>
      </w:r>
      <w:r>
        <w:t>0876*NumHal + 0</w:t>
      </w:r>
      <w:r w:rsidR="00644CD5">
        <w:t>.</w:t>
      </w:r>
      <w:r>
        <w:t>553*T(v22</w:t>
      </w:r>
      <w:r w:rsidR="00644CD5">
        <w:t>.</w:t>
      </w:r>
      <w:r>
        <w:t>u3) + 1</w:t>
      </w:r>
      <w:r w:rsidR="00644CD5">
        <w:t>.</w:t>
      </w:r>
      <w:r>
        <w:t>13*T(v4</w:t>
      </w:r>
      <w:r w:rsidR="00644CD5">
        <w:t>.</w:t>
      </w:r>
      <w:r>
        <w:t>u1) + 0</w:t>
      </w:r>
      <w:r w:rsidR="00644CD5">
        <w:t>.</w:t>
      </w:r>
      <w:r>
        <w:t>715*T(v31</w:t>
      </w:r>
      <w:r w:rsidR="00644CD5">
        <w:t>.</w:t>
      </w:r>
      <w:r>
        <w:t>u5) -0</w:t>
      </w:r>
      <w:r w:rsidR="00644CD5">
        <w:t>.</w:t>
      </w:r>
      <w:r>
        <w:t>74*T(v29</w:t>
      </w:r>
      <w:r w:rsidR="00644CD5">
        <w:t>.</w:t>
      </w:r>
      <w:r>
        <w:t>u7) + 0</w:t>
      </w:r>
      <w:r w:rsidR="00644CD5">
        <w:t>.</w:t>
      </w:r>
      <w:r>
        <w:t>252*T(v19</w:t>
      </w:r>
      <w:r w:rsidR="00644CD5">
        <w:t>.</w:t>
      </w:r>
      <w:r>
        <w:t>u21) -1</w:t>
      </w:r>
      <w:r w:rsidR="00644CD5">
        <w:t>.</w:t>
      </w:r>
      <w:r>
        <w:t>23*T(v6</w:t>
      </w:r>
      <w:r w:rsidR="00644CD5">
        <w:t>.</w:t>
      </w:r>
      <w:r>
        <w:t>u34) + 0</w:t>
      </w:r>
      <w:r w:rsidR="00644CD5">
        <w:t>.</w:t>
      </w:r>
      <w:r>
        <w:t>333*T(v8</w:t>
      </w:r>
      <w:r w:rsidR="00644CD5">
        <w:t>.</w:t>
      </w:r>
      <w:r>
        <w:t>u30) -0</w:t>
      </w:r>
      <w:r w:rsidR="00644CD5">
        <w:t>.</w:t>
      </w:r>
      <w:r>
        <w:t>84*T(v12</w:t>
      </w:r>
      <w:r w:rsidR="00644CD5">
        <w:t>.</w:t>
      </w:r>
      <w:r>
        <w:t>u16) + 0</w:t>
      </w:r>
      <w:r w:rsidR="00644CD5">
        <w:t>.</w:t>
      </w:r>
      <w:r>
        <w:t>714*T(v11</w:t>
      </w:r>
      <w:r w:rsidR="00644CD5">
        <w:t>.</w:t>
      </w:r>
      <w:r>
        <w:t>u10) + 0</w:t>
      </w:r>
      <w:r w:rsidR="00644CD5">
        <w:t>.</w:t>
      </w:r>
      <w:r>
        <w:t>474*T(v1</w:t>
      </w:r>
      <w:r w:rsidR="00644CD5">
        <w:t>.</w:t>
      </w:r>
      <w:r>
        <w:t>u17) -0</w:t>
      </w:r>
      <w:r w:rsidR="00644CD5">
        <w:t>.</w:t>
      </w:r>
      <w:r>
        <w:t>524*T(v26</w:t>
      </w:r>
      <w:r w:rsidR="00644CD5">
        <w:t>.</w:t>
      </w:r>
      <w:r>
        <w:t>u16) -0</w:t>
      </w:r>
      <w:r w:rsidR="00644CD5">
        <w:t>.</w:t>
      </w:r>
      <w:r>
        <w:t>161*T(v19</w:t>
      </w:r>
      <w:r w:rsidR="00644CD5">
        <w:t>.</w:t>
      </w:r>
      <w:r>
        <w:t>u18) -0</w:t>
      </w:r>
      <w:r w:rsidR="00644CD5">
        <w:t>.</w:t>
      </w:r>
      <w:r>
        <w:t>589*T(v5</w:t>
      </w:r>
      <w:r w:rsidR="00644CD5">
        <w:t>.</w:t>
      </w:r>
      <w:r>
        <w:t>u35) + 0</w:t>
      </w:r>
      <w:r w:rsidR="00644CD5">
        <w:t>.</w:t>
      </w:r>
      <w:r>
        <w:t>847*T(v3</w:t>
      </w:r>
      <w:r w:rsidR="00644CD5">
        <w:t>.</w:t>
      </w:r>
      <w:r>
        <w:t>u24) + 0</w:t>
      </w:r>
      <w:r w:rsidR="00644CD5">
        <w:t>.</w:t>
      </w:r>
      <w:r>
        <w:t>955*T(v2</w:t>
      </w:r>
      <w:r w:rsidR="00644CD5">
        <w:t>.</w:t>
      </w:r>
      <w:r>
        <w:t>u34) -1</w:t>
      </w:r>
      <w:r w:rsidR="00644CD5">
        <w:t>.</w:t>
      </w:r>
      <w:r>
        <w:t>83*T(v3</w:t>
      </w:r>
      <w:r w:rsidR="00644CD5">
        <w:t>.</w:t>
      </w:r>
      <w:r>
        <w:t>u1) + 0</w:t>
      </w:r>
      <w:r w:rsidR="00644CD5">
        <w:t>.</w:t>
      </w:r>
      <w:r>
        <w:t>446*T(v18</w:t>
      </w:r>
      <w:r w:rsidR="00644CD5">
        <w:t>.</w:t>
      </w:r>
      <w:r>
        <w:t>u6) + 1</w:t>
      </w:r>
      <w:r w:rsidR="00644CD5">
        <w:t>.</w:t>
      </w:r>
      <w:r>
        <w:t>1*T(v1</w:t>
      </w:r>
      <w:r w:rsidR="00644CD5">
        <w:t>.</w:t>
      </w:r>
      <w:r>
        <w:t>u11) -0</w:t>
      </w:r>
      <w:r w:rsidR="00644CD5">
        <w:t>.</w:t>
      </w:r>
      <w:r>
        <w:t>808*T(v3</w:t>
      </w:r>
      <w:r w:rsidR="00644CD5">
        <w:t>.</w:t>
      </w:r>
      <w:r>
        <w:t>u40) -0</w:t>
      </w:r>
      <w:r w:rsidR="00644CD5">
        <w:t>.</w:t>
      </w:r>
      <w:r>
        <w:t>747*T(v4</w:t>
      </w:r>
      <w:r w:rsidR="00644CD5">
        <w:t>.</w:t>
      </w:r>
      <w:r>
        <w:t>u20) + 0</w:t>
      </w:r>
      <w:r w:rsidR="00644CD5">
        <w:t>.</w:t>
      </w:r>
      <w:r>
        <w:t>689*T(v17</w:t>
      </w:r>
      <w:r w:rsidR="00644CD5">
        <w:t>.</w:t>
      </w:r>
      <w:r>
        <w:t>u20) + 0</w:t>
      </w:r>
      <w:r w:rsidR="00644CD5">
        <w:t>.</w:t>
      </w:r>
      <w:r>
        <w:t>701*T(v9</w:t>
      </w:r>
      <w:r w:rsidR="00644CD5">
        <w:t>.</w:t>
      </w:r>
      <w:r>
        <w:t>u13) -1</w:t>
      </w:r>
      <w:r w:rsidR="00644CD5">
        <w:t>.</w:t>
      </w:r>
      <w:r>
        <w:t>03*T(v9</w:t>
      </w:r>
      <w:r w:rsidR="00644CD5">
        <w:t>.</w:t>
      </w:r>
      <w:r>
        <w:t>u14) -0</w:t>
      </w:r>
      <w:r w:rsidR="00644CD5">
        <w:t>.</w:t>
      </w:r>
      <w:r>
        <w:t>551*T(v31</w:t>
      </w:r>
      <w:r w:rsidR="00644CD5">
        <w:t>.</w:t>
      </w:r>
      <w:r>
        <w:t>u3) -0</w:t>
      </w:r>
      <w:r w:rsidR="00644CD5">
        <w:t>.</w:t>
      </w:r>
      <w:r>
        <w:t>654*T(v26</w:t>
      </w:r>
      <w:r w:rsidR="00644CD5">
        <w:t>.</w:t>
      </w:r>
      <w:r>
        <w:t>u14) -0</w:t>
      </w:r>
      <w:r w:rsidR="00644CD5">
        <w:t>.</w:t>
      </w:r>
      <w:r>
        <w:t>644*T(v16</w:t>
      </w:r>
      <w:r w:rsidR="00644CD5">
        <w:t>.</w:t>
      </w:r>
      <w:r>
        <w:t>u3) + 0</w:t>
      </w:r>
      <w:r w:rsidR="00644CD5">
        <w:t>.</w:t>
      </w:r>
      <w:r>
        <w:t>423*T(v22</w:t>
      </w:r>
      <w:r w:rsidR="00644CD5">
        <w:t>.</w:t>
      </w:r>
      <w:r>
        <w:t>u21) + 0</w:t>
      </w:r>
      <w:r w:rsidR="00644CD5">
        <w:t>.</w:t>
      </w:r>
      <w:r>
        <w:t>078*T(v19</w:t>
      </w:r>
      <w:r w:rsidR="00644CD5">
        <w:t>.</w:t>
      </w:r>
      <w:r>
        <w:t>u4) -0</w:t>
      </w:r>
      <w:r w:rsidR="00644CD5">
        <w:t>.</w:t>
      </w:r>
      <w:r>
        <w:t>468*T(v5</w:t>
      </w:r>
      <w:r w:rsidR="00644CD5">
        <w:t>.</w:t>
      </w:r>
      <w:r>
        <w:t>u33) + 0</w:t>
      </w:r>
      <w:r w:rsidR="00644CD5">
        <w:t>.</w:t>
      </w:r>
      <w:r>
        <w:t>688*T(v15</w:t>
      </w:r>
      <w:r w:rsidR="00644CD5">
        <w:t>.</w:t>
      </w:r>
      <w:r>
        <w:t>u18) -0</w:t>
      </w:r>
      <w:r w:rsidR="00644CD5">
        <w:t>.</w:t>
      </w:r>
      <w:r>
        <w:t>598*T(v8</w:t>
      </w:r>
      <w:r w:rsidR="00644CD5">
        <w:t>.</w:t>
      </w:r>
      <w:r>
        <w:t>u22) -0</w:t>
      </w:r>
      <w:r w:rsidR="00644CD5">
        <w:t>.</w:t>
      </w:r>
      <w:r>
        <w:t>826*T(v21</w:t>
      </w:r>
      <w:r w:rsidR="00644CD5">
        <w:t>.</w:t>
      </w:r>
      <w:r>
        <w:t>u7) + 0</w:t>
      </w:r>
      <w:r w:rsidR="00644CD5">
        <w:t>.</w:t>
      </w:r>
      <w:r>
        <w:t>597*T(v5</w:t>
      </w:r>
      <w:r w:rsidR="00644CD5">
        <w:t>.</w:t>
      </w:r>
      <w:r>
        <w:t>u10) + 0</w:t>
      </w:r>
      <w:r w:rsidR="00644CD5">
        <w:t>.</w:t>
      </w:r>
      <w:r>
        <w:t>794*T(v3</w:t>
      </w:r>
      <w:r w:rsidR="00644CD5">
        <w:t>.</w:t>
      </w:r>
      <w:r>
        <w:t>u4) -0</w:t>
      </w:r>
      <w:r w:rsidR="00644CD5">
        <w:t>.</w:t>
      </w:r>
      <w:r>
        <w:t>326*T(v19</w:t>
      </w:r>
      <w:r w:rsidR="00644CD5">
        <w:t>.</w:t>
      </w:r>
      <w:r>
        <w:t>u16) -0</w:t>
      </w:r>
      <w:r w:rsidR="00644CD5">
        <w:t>.</w:t>
      </w:r>
      <w:r>
        <w:t>524*T(v6</w:t>
      </w:r>
      <w:r w:rsidR="00644CD5">
        <w:t>.</w:t>
      </w:r>
      <w:r>
        <w:t>u24) -0</w:t>
      </w:r>
      <w:r w:rsidR="00644CD5">
        <w:t>.</w:t>
      </w:r>
      <w:r>
        <w:t>761*T(v8</w:t>
      </w:r>
      <w:r w:rsidR="00644CD5">
        <w:t>.</w:t>
      </w:r>
      <w:r>
        <w:t>u7) -0</w:t>
      </w:r>
      <w:r w:rsidR="00644CD5">
        <w:t>.</w:t>
      </w:r>
      <w:r>
        <w:t>19*T(v28</w:t>
      </w:r>
      <w:r w:rsidR="00644CD5">
        <w:t>.</w:t>
      </w:r>
      <w:r>
        <w:t>u5) -0</w:t>
      </w:r>
      <w:r w:rsidR="00644CD5">
        <w:t>.</w:t>
      </w:r>
      <w:r>
        <w:t>669*T(v1</w:t>
      </w:r>
      <w:r w:rsidR="00644CD5">
        <w:t>.</w:t>
      </w:r>
      <w:r>
        <w:t>u42) + 0</w:t>
      </w:r>
      <w:r w:rsidR="00644CD5">
        <w:t>.</w:t>
      </w:r>
      <w:r>
        <w:t>65*T(v10</w:t>
      </w:r>
      <w:r w:rsidR="00644CD5">
        <w:t>.</w:t>
      </w:r>
      <w:r>
        <w:t>u26) + 0</w:t>
      </w:r>
      <w:r w:rsidR="00644CD5">
        <w:t>.</w:t>
      </w:r>
      <w:r>
        <w:t>524*T(v32</w:t>
      </w:r>
      <w:r w:rsidR="00644CD5">
        <w:t>.</w:t>
      </w:r>
      <w:r>
        <w:t>u5) + 0</w:t>
      </w:r>
      <w:r w:rsidR="00644CD5">
        <w:t>.</w:t>
      </w:r>
      <w:r>
        <w:t>448*T(v6</w:t>
      </w:r>
      <w:r w:rsidR="00644CD5">
        <w:t>.</w:t>
      </w:r>
      <w:r>
        <w:t>u18) -0</w:t>
      </w:r>
      <w:r w:rsidR="00644CD5">
        <w:t>.</w:t>
      </w:r>
      <w:r>
        <w:t>663*T(v2</w:t>
      </w:r>
      <w:r w:rsidR="00644CD5">
        <w:t>.</w:t>
      </w:r>
      <w:r>
        <w:t>u14) + 0</w:t>
      </w:r>
      <w:r w:rsidR="00644CD5">
        <w:t>.</w:t>
      </w:r>
      <w:r>
        <w:t>546*T(v26</w:t>
      </w:r>
      <w:r w:rsidR="00644CD5">
        <w:t>.</w:t>
      </w:r>
      <w:r>
        <w:t>u3) -0</w:t>
      </w:r>
      <w:r w:rsidR="00644CD5">
        <w:t>.</w:t>
      </w:r>
      <w:r>
        <w:t>45*T(v28</w:t>
      </w:r>
      <w:r w:rsidR="00644CD5">
        <w:t>.</w:t>
      </w:r>
      <w:r>
        <w:t>u13) + 0</w:t>
      </w:r>
      <w:r w:rsidR="00644CD5">
        <w:t>.</w:t>
      </w:r>
      <w:r>
        <w:t>53*T(v4</w:t>
      </w:r>
      <w:r w:rsidR="00644CD5">
        <w:t>.</w:t>
      </w:r>
      <w:r>
        <w:t>u21) -0</w:t>
      </w:r>
      <w:r w:rsidR="00644CD5">
        <w:t>.</w:t>
      </w:r>
      <w:r>
        <w:t>538*T(v33</w:t>
      </w:r>
      <w:r w:rsidR="00644CD5">
        <w:t>.</w:t>
      </w:r>
      <w:r>
        <w:t>u2) -1</w:t>
      </w:r>
      <w:r w:rsidR="00644CD5">
        <w:t>.</w:t>
      </w:r>
      <w:r>
        <w:t>07*T(v1</w:t>
      </w:r>
      <w:r w:rsidR="00644CD5">
        <w:t>.</w:t>
      </w:r>
      <w:r>
        <w:t>u1) + 0</w:t>
      </w:r>
      <w:r w:rsidR="00644CD5">
        <w:t>.</w:t>
      </w:r>
      <w:r>
        <w:t>43*T(v10</w:t>
      </w:r>
      <w:r w:rsidR="00644CD5">
        <w:t>.</w:t>
      </w:r>
      <w:r>
        <w:t>u28) + 0</w:t>
      </w:r>
      <w:r w:rsidR="00644CD5">
        <w:t>.</w:t>
      </w:r>
      <w:r>
        <w:t>503*T(v14</w:t>
      </w:r>
      <w:r w:rsidR="00644CD5">
        <w:t>.</w:t>
      </w:r>
      <w:r>
        <w:t>u20) + 0</w:t>
      </w:r>
      <w:r w:rsidR="00644CD5">
        <w:t>.</w:t>
      </w:r>
      <w:r>
        <w:t>406*T(v13</w:t>
      </w:r>
      <w:r w:rsidR="00644CD5">
        <w:t>.</w:t>
      </w:r>
      <w:r>
        <w:t>u23) -0</w:t>
      </w:r>
      <w:r w:rsidR="00644CD5">
        <w:t>.</w:t>
      </w:r>
      <w:r>
        <w:t>402*T(v4</w:t>
      </w:r>
      <w:r w:rsidR="00644CD5">
        <w:t>.</w:t>
      </w:r>
      <w:r>
        <w:t>u37) -0</w:t>
      </w:r>
      <w:r w:rsidR="00644CD5">
        <w:t>.</w:t>
      </w:r>
      <w:r>
        <w:t>543*T(v28</w:t>
      </w:r>
      <w:r w:rsidR="00644CD5">
        <w:t>.</w:t>
      </w:r>
      <w:r>
        <w:t>u14) -0</w:t>
      </w:r>
      <w:r w:rsidR="00644CD5">
        <w:t>.</w:t>
      </w:r>
      <w:r>
        <w:t>54*T(v24</w:t>
      </w:r>
      <w:r w:rsidR="00644CD5">
        <w:t>.</w:t>
      </w:r>
      <w:r>
        <w:t>u9) -0</w:t>
      </w:r>
      <w:r w:rsidR="00644CD5">
        <w:t>.</w:t>
      </w:r>
      <w:r>
        <w:t>197*T(v11</w:t>
      </w:r>
      <w:r w:rsidR="00644CD5">
        <w:t>.</w:t>
      </w:r>
      <w:r>
        <w:t>u25) + 0</w:t>
      </w:r>
      <w:r w:rsidR="00644CD5">
        <w:t>.</w:t>
      </w:r>
      <w:r>
        <w:t>55*T(v2</w:t>
      </w:r>
      <w:r w:rsidR="00644CD5">
        <w:t>.</w:t>
      </w:r>
      <w:r>
        <w:t>u25) + 0</w:t>
      </w:r>
      <w:r w:rsidR="00644CD5">
        <w:t>.</w:t>
      </w:r>
      <w:r>
        <w:t>263*T(v27</w:t>
      </w:r>
      <w:r w:rsidR="00644CD5">
        <w:t>.</w:t>
      </w:r>
      <w:r>
        <w:t>u8) -0</w:t>
      </w:r>
      <w:r w:rsidR="00644CD5">
        <w:t>.</w:t>
      </w:r>
      <w:r>
        <w:t>579*T(v25</w:t>
      </w:r>
      <w:r w:rsidR="00644CD5">
        <w:t>.</w:t>
      </w:r>
      <w:r>
        <w:t>u12) -0</w:t>
      </w:r>
      <w:r w:rsidR="00644CD5">
        <w:t>.</w:t>
      </w:r>
      <w:r>
        <w:t>579*T(v8</w:t>
      </w:r>
      <w:r w:rsidR="00644CD5">
        <w:t>.</w:t>
      </w:r>
      <w:r>
        <w:t>u10) + 0</w:t>
      </w:r>
      <w:r w:rsidR="00644CD5">
        <w:t>.</w:t>
      </w:r>
      <w:r>
        <w:t>0996*NumPositive + 0</w:t>
      </w:r>
      <w:r w:rsidR="00644CD5">
        <w:t>.</w:t>
      </w:r>
      <w:r>
        <w:t>522*T(v24</w:t>
      </w:r>
      <w:r w:rsidR="00644CD5">
        <w:t>.</w:t>
      </w:r>
      <w:r>
        <w:t>u3) -0</w:t>
      </w:r>
      <w:r w:rsidR="00644CD5">
        <w:t>.</w:t>
      </w:r>
      <w:r>
        <w:t>435*T(v1</w:t>
      </w:r>
      <w:r w:rsidR="00644CD5">
        <w:t>.</w:t>
      </w:r>
      <w:r>
        <w:t>u41) + 0</w:t>
      </w:r>
      <w:r w:rsidR="00644CD5">
        <w:t>.</w:t>
      </w:r>
      <w:r>
        <w:t>459*T(v10</w:t>
      </w:r>
      <w:r w:rsidR="00644CD5">
        <w:t>.</w:t>
      </w:r>
      <w:r>
        <w:t>u29) + 0</w:t>
      </w:r>
      <w:r w:rsidR="00644CD5">
        <w:t>.</w:t>
      </w:r>
      <w:r>
        <w:t>0527*T(v15</w:t>
      </w:r>
      <w:r w:rsidR="00644CD5">
        <w:t>.</w:t>
      </w:r>
      <w:r>
        <w:t>u2) + 0</w:t>
      </w:r>
      <w:r w:rsidR="00644CD5">
        <w:t>.</w:t>
      </w:r>
      <w:r>
        <w:t>569*T(v1</w:t>
      </w:r>
      <w:r w:rsidR="00644CD5">
        <w:t>.</w:t>
      </w:r>
      <w:r>
        <w:t>u35) -0</w:t>
      </w:r>
      <w:r w:rsidR="00644CD5">
        <w:t>.</w:t>
      </w:r>
      <w:r>
        <w:t>264*T(v16) + 0</w:t>
      </w:r>
      <w:r w:rsidR="00644CD5">
        <w:t>.</w:t>
      </w:r>
      <w:r>
        <w:t>662*T(v16</w:t>
      </w:r>
      <w:r w:rsidR="00644CD5">
        <w:t>.</w:t>
      </w:r>
      <w:r>
        <w:t>u9) + 0</w:t>
      </w:r>
      <w:r w:rsidR="00644CD5">
        <w:t>.</w:t>
      </w:r>
      <w:r>
        <w:t>458*T(v12</w:t>
      </w:r>
      <w:r w:rsidR="00644CD5">
        <w:t>.</w:t>
      </w:r>
      <w:r>
        <w:t>u20) -0</w:t>
      </w:r>
      <w:r w:rsidR="00644CD5">
        <w:t>.</w:t>
      </w:r>
      <w:r>
        <w:t>301*T(v17</w:t>
      </w:r>
      <w:r w:rsidR="00644CD5">
        <w:t>.</w:t>
      </w:r>
      <w:r>
        <w:t>u15) -0</w:t>
      </w:r>
      <w:r w:rsidR="00644CD5">
        <w:t>.</w:t>
      </w:r>
      <w:r>
        <w:t>377*T(v7</w:t>
      </w:r>
      <w:r w:rsidR="00644CD5">
        <w:t>.</w:t>
      </w:r>
      <w:r>
        <w:t>u8) + 0</w:t>
      </w:r>
      <w:r w:rsidR="00644CD5">
        <w:t>.</w:t>
      </w:r>
      <w:r>
        <w:t>643*T(v7</w:t>
      </w:r>
      <w:r w:rsidR="00644CD5">
        <w:t>.</w:t>
      </w:r>
      <w:r>
        <w:t>u6) + 0</w:t>
      </w:r>
      <w:r w:rsidR="00644CD5">
        <w:t>.</w:t>
      </w:r>
      <w:r>
        <w:t>518*T(v18</w:t>
      </w:r>
      <w:r w:rsidR="00644CD5">
        <w:t>.</w:t>
      </w:r>
      <w:r>
        <w:t>u9) -0</w:t>
      </w:r>
      <w:r w:rsidR="00644CD5">
        <w:t>.</w:t>
      </w:r>
      <w:r>
        <w:t>335*T(v22) -0</w:t>
      </w:r>
      <w:r w:rsidR="00644CD5">
        <w:t>.</w:t>
      </w:r>
      <w:r>
        <w:t>704*T(v7</w:t>
      </w:r>
      <w:r w:rsidR="00644CD5">
        <w:t>.</w:t>
      </w:r>
      <w:r>
        <w:t>u26) -0</w:t>
      </w:r>
      <w:r w:rsidR="00644CD5">
        <w:t>.</w:t>
      </w:r>
      <w:r>
        <w:t>33*T(v36</w:t>
      </w:r>
      <w:r w:rsidR="00644CD5">
        <w:t>.</w:t>
      </w:r>
      <w:r>
        <w:t>u3) + 0</w:t>
      </w:r>
      <w:r w:rsidR="00644CD5">
        <w:t>.</w:t>
      </w:r>
      <w:r>
        <w:t>34*T(v8</w:t>
      </w:r>
      <w:r w:rsidR="00644CD5">
        <w:t>.</w:t>
      </w:r>
      <w:r>
        <w:t>u13) + 0</w:t>
      </w:r>
      <w:r w:rsidR="00644CD5">
        <w:t>.</w:t>
      </w:r>
      <w:r>
        <w:t>278*T(v38</w:t>
      </w:r>
      <w:r w:rsidR="00644CD5">
        <w:t>.</w:t>
      </w:r>
      <w:r>
        <w:t>u1) -0</w:t>
      </w:r>
      <w:r w:rsidR="00644CD5">
        <w:t>.</w:t>
      </w:r>
      <w:r>
        <w:t>48*T(v16</w:t>
      </w:r>
      <w:r w:rsidR="00644CD5">
        <w:t>.</w:t>
      </w:r>
      <w:r>
        <w:t>u15) -0</w:t>
      </w:r>
      <w:r w:rsidR="00644CD5">
        <w:t>.</w:t>
      </w:r>
      <w:r>
        <w:t>525*T(v10</w:t>
      </w:r>
      <w:r w:rsidR="00644CD5">
        <w:t>.</w:t>
      </w:r>
      <w:r>
        <w:t>u8) + 0</w:t>
      </w:r>
      <w:r w:rsidR="00644CD5">
        <w:t>.</w:t>
      </w:r>
      <w:r>
        <w:t>339*T(u4) -0</w:t>
      </w:r>
      <w:r w:rsidR="00644CD5">
        <w:t>.</w:t>
      </w:r>
      <w:r>
        <w:t>361*T(v21</w:t>
      </w:r>
      <w:r w:rsidR="00644CD5">
        <w:t>.</w:t>
      </w:r>
      <w:r>
        <w:t>u21) + 0</w:t>
      </w:r>
      <w:r w:rsidR="00644CD5">
        <w:t>.</w:t>
      </w:r>
      <w:r>
        <w:t>353*T(u26) + 0</w:t>
      </w:r>
      <w:r w:rsidR="00644CD5">
        <w:t>.</w:t>
      </w:r>
      <w:r>
        <w:t>432*T(v14</w:t>
      </w:r>
      <w:r w:rsidR="00644CD5">
        <w:t>.</w:t>
      </w:r>
      <w:r>
        <w:t>u19) + 0</w:t>
      </w:r>
      <w:r w:rsidR="00644CD5">
        <w:t>.</w:t>
      </w:r>
      <w:r>
        <w:t>318*T(v1</w:t>
      </w:r>
      <w:r w:rsidR="00644CD5">
        <w:t>.</w:t>
      </w:r>
      <w:r>
        <w:t>u15) -0</w:t>
      </w:r>
      <w:r w:rsidR="00644CD5">
        <w:t>.</w:t>
      </w:r>
      <w:r>
        <w:t>429*T(v23</w:t>
      </w:r>
      <w:r w:rsidR="00644CD5">
        <w:t>.</w:t>
      </w:r>
      <w:r>
        <w:t>u10) + 0</w:t>
      </w:r>
      <w:r w:rsidR="00644CD5">
        <w:t>.</w:t>
      </w:r>
      <w:r>
        <w:t>329*T(v20</w:t>
      </w:r>
      <w:r w:rsidR="00644CD5">
        <w:t>.</w:t>
      </w:r>
      <w:r>
        <w:t>u20) + 0</w:t>
      </w:r>
      <w:r w:rsidR="00644CD5">
        <w:t>.</w:t>
      </w:r>
      <w:r>
        <w:t>202*T(v6</w:t>
      </w:r>
      <w:r w:rsidR="00644CD5">
        <w:t>.</w:t>
      </w:r>
      <w:r>
        <w:t>u31) -0</w:t>
      </w:r>
      <w:r w:rsidR="00644CD5">
        <w:t>.</w:t>
      </w:r>
      <w:r>
        <w:t>431*T(v5</w:t>
      </w:r>
      <w:r w:rsidR="00644CD5">
        <w:t>.</w:t>
      </w:r>
      <w:r>
        <w:t>u8) -0</w:t>
      </w:r>
      <w:r w:rsidR="00644CD5">
        <w:t>.</w:t>
      </w:r>
      <w:r>
        <w:t>472*T(v23</w:t>
      </w:r>
      <w:r w:rsidR="00644CD5">
        <w:t>.</w:t>
      </w:r>
      <w:r>
        <w:t>u11) + 0</w:t>
      </w:r>
      <w:r w:rsidR="00644CD5">
        <w:t>.</w:t>
      </w:r>
      <w:r>
        <w:t>441*T(v12</w:t>
      </w:r>
      <w:r w:rsidR="00644CD5">
        <w:t>.</w:t>
      </w:r>
      <w:r>
        <w:t>u2) + 0</w:t>
      </w:r>
      <w:r w:rsidR="00644CD5">
        <w:t>.</w:t>
      </w:r>
      <w:r>
        <w:t>369*T(v34</w:t>
      </w:r>
      <w:r w:rsidR="00644CD5">
        <w:t>.</w:t>
      </w:r>
      <w:r>
        <w:t>u9) + 0</w:t>
      </w:r>
      <w:r w:rsidR="00644CD5">
        <w:t>.</w:t>
      </w:r>
      <w:r>
        <w:t>541*T(v1</w:t>
      </w:r>
      <w:r w:rsidR="00644CD5">
        <w:t>.</w:t>
      </w:r>
      <w:r>
        <w:t>u34) + 0</w:t>
      </w:r>
      <w:r w:rsidR="00644CD5">
        <w:t>.</w:t>
      </w:r>
      <w:r>
        <w:t>354*T(v8</w:t>
      </w:r>
      <w:r w:rsidR="00644CD5">
        <w:t>.</w:t>
      </w:r>
      <w:r>
        <w:t>u31) -0</w:t>
      </w:r>
      <w:r w:rsidR="00644CD5">
        <w:t>.</w:t>
      </w:r>
      <w:r>
        <w:t>243*T(v12</w:t>
      </w:r>
      <w:r w:rsidR="00644CD5">
        <w:t>.</w:t>
      </w:r>
      <w:r>
        <w:t>u21) + 0</w:t>
      </w:r>
      <w:r w:rsidR="00644CD5">
        <w:t>.</w:t>
      </w:r>
      <w:r>
        <w:t>221*T(v12</w:t>
      </w:r>
      <w:r w:rsidR="00644CD5">
        <w:t>.</w:t>
      </w:r>
      <w:r>
        <w:t>u27) -0</w:t>
      </w:r>
      <w:r w:rsidR="00644CD5">
        <w:t>.</w:t>
      </w:r>
      <w:r>
        <w:t>538*T(u10) -0</w:t>
      </w:r>
      <w:r w:rsidR="00644CD5">
        <w:t>.</w:t>
      </w:r>
      <w:r>
        <w:t>311*T(v3</w:t>
      </w:r>
      <w:r w:rsidR="00644CD5">
        <w:t>.</w:t>
      </w:r>
      <w:r>
        <w:t>u39) + 0</w:t>
      </w:r>
      <w:r w:rsidR="00644CD5">
        <w:t>.</w:t>
      </w:r>
      <w:r>
        <w:t>397*T(v7</w:t>
      </w:r>
      <w:r w:rsidR="00644CD5">
        <w:t>.</w:t>
      </w:r>
      <w:r>
        <w:t>u32) + 0</w:t>
      </w:r>
      <w:r w:rsidR="00644CD5">
        <w:t>.</w:t>
      </w:r>
      <w:r>
        <w:t>417*T(v16</w:t>
      </w:r>
      <w:r w:rsidR="00644CD5">
        <w:t>.</w:t>
      </w:r>
      <w:r>
        <w:t>u1) + 0</w:t>
      </w:r>
      <w:r w:rsidR="00644CD5">
        <w:t>.</w:t>
      </w:r>
      <w:r>
        <w:t>15*T(v18</w:t>
      </w:r>
      <w:r w:rsidR="00644CD5">
        <w:t>.</w:t>
      </w:r>
      <w:r>
        <w:t>u24) + 0</w:t>
      </w:r>
      <w:r w:rsidR="00644CD5">
        <w:t>.</w:t>
      </w:r>
      <w:r>
        <w:t>436*T(v30</w:t>
      </w:r>
      <w:r w:rsidR="00644CD5">
        <w:t>.</w:t>
      </w:r>
      <w:r>
        <w:t>u12) + 0</w:t>
      </w:r>
      <w:r w:rsidR="00644CD5">
        <w:t>.</w:t>
      </w:r>
      <w:r>
        <w:t>765*T(v4</w:t>
      </w:r>
      <w:r w:rsidR="00644CD5">
        <w:t>.</w:t>
      </w:r>
      <w:r>
        <w:t>u6) + 0</w:t>
      </w:r>
      <w:r w:rsidR="00644CD5">
        <w:t>.</w:t>
      </w:r>
      <w:r>
        <w:t>366*T(v25</w:t>
      </w:r>
      <w:r w:rsidR="00644CD5">
        <w:t>.</w:t>
      </w:r>
      <w:r>
        <w:t>u15) + 0</w:t>
      </w:r>
      <w:r w:rsidR="00644CD5">
        <w:t>.</w:t>
      </w:r>
      <w:r>
        <w:t>443*T(v7</w:t>
      </w:r>
      <w:r w:rsidR="00644CD5">
        <w:t>.</w:t>
      </w:r>
      <w:r>
        <w:t>u14) -0</w:t>
      </w:r>
      <w:r w:rsidR="00644CD5">
        <w:t>.</w:t>
      </w:r>
      <w:r>
        <w:t>298*T(u20) -0</w:t>
      </w:r>
      <w:r w:rsidR="00644CD5">
        <w:t>.</w:t>
      </w:r>
      <w:r>
        <w:t>373*T(v7</w:t>
      </w:r>
      <w:r w:rsidR="00644CD5">
        <w:t>.</w:t>
      </w:r>
      <w:r>
        <w:t>u23) + 0</w:t>
      </w:r>
      <w:r w:rsidR="00644CD5">
        <w:t>.</w:t>
      </w:r>
      <w:r>
        <w:t>491*T(v9) -0</w:t>
      </w:r>
      <w:r w:rsidR="00644CD5">
        <w:t>.</w:t>
      </w:r>
      <w:r>
        <w:t>27*T(v17</w:t>
      </w:r>
      <w:r w:rsidR="00644CD5">
        <w:t>.</w:t>
      </w:r>
      <w:r>
        <w:t>u23) -0</w:t>
      </w:r>
      <w:r w:rsidR="00644CD5">
        <w:t>.</w:t>
      </w:r>
      <w:r>
        <w:t>22*T(v13</w:t>
      </w:r>
      <w:r w:rsidR="00644CD5">
        <w:t>.</w:t>
      </w:r>
      <w:r>
        <w:t>u4) + 0</w:t>
      </w:r>
      <w:r w:rsidR="00644CD5">
        <w:t>.</w:t>
      </w:r>
      <w:r>
        <w:t>319*T(v1</w:t>
      </w:r>
      <w:r w:rsidR="00644CD5">
        <w:t>.</w:t>
      </w:r>
      <w:r>
        <w:t>u33) -0</w:t>
      </w:r>
      <w:r w:rsidR="00644CD5">
        <w:t>.</w:t>
      </w:r>
      <w:r>
        <w:t>34*T(v15</w:t>
      </w:r>
      <w:r w:rsidR="00644CD5">
        <w:t>.</w:t>
      </w:r>
      <w:r>
        <w:t>u3) + 0</w:t>
      </w:r>
      <w:r w:rsidR="00644CD5">
        <w:t>.</w:t>
      </w:r>
      <w:r>
        <w:t>467*T(v17</w:t>
      </w:r>
      <w:r w:rsidR="00644CD5">
        <w:t>.</w:t>
      </w:r>
      <w:r>
        <w:t>u16) -0</w:t>
      </w:r>
      <w:r w:rsidR="00644CD5">
        <w:t>.</w:t>
      </w:r>
      <w:r>
        <w:t>32*T(v25</w:t>
      </w:r>
      <w:r w:rsidR="00644CD5">
        <w:t>.</w:t>
      </w:r>
      <w:r>
        <w:t>u4) -0</w:t>
      </w:r>
      <w:r w:rsidR="00644CD5">
        <w:t>.</w:t>
      </w:r>
      <w:r>
        <w:t>39*T(u14) -0</w:t>
      </w:r>
      <w:r w:rsidR="00644CD5">
        <w:t>.</w:t>
      </w:r>
      <w:r>
        <w:t>193*T(v29</w:t>
      </w:r>
      <w:r w:rsidR="00644CD5">
        <w:t>.</w:t>
      </w:r>
      <w:r>
        <w:t>u6) + 0</w:t>
      </w:r>
      <w:r w:rsidR="00644CD5">
        <w:t>.</w:t>
      </w:r>
      <w:r>
        <w:t>156*T(v38) + 1</w:t>
      </w:r>
      <w:r w:rsidR="00644CD5">
        <w:t>.</w:t>
      </w:r>
      <w:r>
        <w:t>42*v -0</w:t>
      </w:r>
      <w:r w:rsidR="00644CD5">
        <w:t>.</w:t>
      </w:r>
      <w:r>
        <w:t>252*T(v16</w:t>
      </w:r>
      <w:r w:rsidR="00644CD5">
        <w:t>.</w:t>
      </w:r>
      <w:r>
        <w:t>u13) + 0</w:t>
      </w:r>
      <w:r w:rsidR="00644CD5">
        <w:t>.</w:t>
      </w:r>
      <w:r>
        <w:t>239*T(u17) + 0</w:t>
      </w:r>
      <w:r w:rsidR="00644CD5">
        <w:t>.</w:t>
      </w:r>
      <w:r>
        <w:t>295*T(v21</w:t>
      </w:r>
      <w:r w:rsidR="00644CD5">
        <w:t>.</w:t>
      </w:r>
      <w:r>
        <w:t>u4) -0</w:t>
      </w:r>
      <w:r w:rsidR="00644CD5">
        <w:t>.</w:t>
      </w:r>
      <w:r>
        <w:t>931*T(v3</w:t>
      </w:r>
      <w:r w:rsidR="00644CD5">
        <w:t>.</w:t>
      </w:r>
      <w:r>
        <w:t>u2) -0</w:t>
      </w:r>
      <w:r w:rsidR="00644CD5">
        <w:t>.</w:t>
      </w:r>
      <w:r>
        <w:t>321*T(v7</w:t>
      </w:r>
      <w:r w:rsidR="00644CD5">
        <w:t>.</w:t>
      </w:r>
      <w:r>
        <w:t>u31) + 0</w:t>
      </w:r>
      <w:r w:rsidR="00644CD5">
        <w:t>.</w:t>
      </w:r>
      <w:r>
        <w:t>29*T(v3</w:t>
      </w:r>
      <w:r w:rsidR="00644CD5">
        <w:t>.</w:t>
      </w:r>
      <w:r>
        <w:t>u15) -0</w:t>
      </w:r>
      <w:r w:rsidR="00644CD5">
        <w:t>.</w:t>
      </w:r>
      <w:r>
        <w:t>218*T(v7</w:t>
      </w:r>
      <w:r w:rsidR="00644CD5">
        <w:t>.</w:t>
      </w:r>
      <w:r>
        <w:t>u35) -0</w:t>
      </w:r>
      <w:r w:rsidR="00644CD5">
        <w:t>.</w:t>
      </w:r>
      <w:r>
        <w:t>322*T(v13</w:t>
      </w:r>
      <w:r w:rsidR="00644CD5">
        <w:t>.</w:t>
      </w:r>
      <w:r>
        <w:t>u29) -0</w:t>
      </w:r>
      <w:r w:rsidR="00644CD5">
        <w:t>.</w:t>
      </w:r>
      <w:r>
        <w:t>326*T(v11</w:t>
      </w:r>
      <w:r w:rsidR="00644CD5">
        <w:t>.</w:t>
      </w:r>
      <w:r>
        <w:t>u9) -0</w:t>
      </w:r>
      <w:r w:rsidR="00644CD5">
        <w:t>.</w:t>
      </w:r>
      <w:r>
        <w:t>356*T(v4</w:t>
      </w:r>
      <w:r w:rsidR="00644CD5">
        <w:t>.</w:t>
      </w:r>
      <w:r>
        <w:t>u33) -0</w:t>
      </w:r>
      <w:r w:rsidR="00644CD5">
        <w:t>.</w:t>
      </w:r>
      <w:r>
        <w:t>296*T(v13</w:t>
      </w:r>
      <w:r w:rsidR="00644CD5">
        <w:t>.</w:t>
      </w:r>
      <w:r>
        <w:t>u9) -0</w:t>
      </w:r>
      <w:r w:rsidR="00644CD5">
        <w:t>.</w:t>
      </w:r>
      <w:r>
        <w:t>181*T(v15</w:t>
      </w:r>
      <w:r w:rsidR="00644CD5">
        <w:t>.</w:t>
      </w:r>
      <w:r>
        <w:t>u22) -0</w:t>
      </w:r>
      <w:r w:rsidR="00644CD5">
        <w:t>.</w:t>
      </w:r>
      <w:r>
        <w:t>166*T(u32) -0</w:t>
      </w:r>
      <w:r w:rsidR="00644CD5">
        <w:t>.</w:t>
      </w:r>
      <w:r>
        <w:t>253*T(v11</w:t>
      </w:r>
      <w:r w:rsidR="00644CD5">
        <w:t>.</w:t>
      </w:r>
      <w:r>
        <w:t>u18) -0</w:t>
      </w:r>
      <w:r w:rsidR="00644CD5">
        <w:t>.</w:t>
      </w:r>
      <w:r>
        <w:t>138*T(v37) -0</w:t>
      </w:r>
      <w:r w:rsidR="00644CD5">
        <w:t>.</w:t>
      </w:r>
      <w:r>
        <w:t>301*T(v26</w:t>
      </w:r>
      <w:r w:rsidR="00644CD5">
        <w:t>.</w:t>
      </w:r>
      <w:r>
        <w:t>u5) + 0</w:t>
      </w:r>
      <w:r w:rsidR="00644CD5">
        <w:t>.</w:t>
      </w:r>
      <w:r>
        <w:t>329*T(v19</w:t>
      </w:r>
      <w:r w:rsidR="00644CD5">
        <w:t>.</w:t>
      </w:r>
      <w:r>
        <w:t>u17) + 0</w:t>
      </w:r>
      <w:r w:rsidR="00644CD5">
        <w:t>.</w:t>
      </w:r>
      <w:r>
        <w:t>169*T(v12</w:t>
      </w:r>
      <w:r w:rsidR="00644CD5">
        <w:t>.</w:t>
      </w:r>
      <w:r>
        <w:t>u15) + 0</w:t>
      </w:r>
      <w:r w:rsidR="00644CD5">
        <w:t>.</w:t>
      </w:r>
      <w:r>
        <w:t>211*T(v20</w:t>
      </w:r>
      <w:r w:rsidR="00644CD5">
        <w:t>.</w:t>
      </w:r>
      <w:r>
        <w:t>u23) -0</w:t>
      </w:r>
      <w:r w:rsidR="00644CD5">
        <w:t>.</w:t>
      </w:r>
      <w:r>
        <w:t>196*T(v31</w:t>
      </w:r>
      <w:r w:rsidR="00644CD5">
        <w:t>.</w:t>
      </w:r>
      <w:r>
        <w:t>u9) -0</w:t>
      </w:r>
      <w:r w:rsidR="00644CD5">
        <w:t>.</w:t>
      </w:r>
      <w:r>
        <w:t>199*T(v11</w:t>
      </w:r>
      <w:r w:rsidR="00644CD5">
        <w:t>.</w:t>
      </w:r>
      <w:r>
        <w:t>u31) + 0</w:t>
      </w:r>
      <w:r w:rsidR="00644CD5">
        <w:t>.</w:t>
      </w:r>
      <w:r>
        <w:t>213*T(v30</w:t>
      </w:r>
      <w:r w:rsidR="00644CD5">
        <w:t>.</w:t>
      </w:r>
      <w:r>
        <w:t>u7) + 0</w:t>
      </w:r>
      <w:r w:rsidR="00644CD5">
        <w:t>.</w:t>
      </w:r>
      <w:r>
        <w:t>309*T(v25</w:t>
      </w:r>
      <w:r w:rsidR="00644CD5">
        <w:t>.</w:t>
      </w:r>
      <w:r>
        <w:t>u16) + 2</w:t>
      </w:r>
      <w:r w:rsidR="00644CD5">
        <w:t>.</w:t>
      </w:r>
      <w:r>
        <w:t>55*Length + 0</w:t>
      </w:r>
      <w:r w:rsidR="00644CD5">
        <w:t>.</w:t>
      </w:r>
      <w:r>
        <w:t>184*T(v2</w:t>
      </w:r>
      <w:r w:rsidR="00644CD5">
        <w:t>.</w:t>
      </w:r>
      <w:r>
        <w:t>u29) + 0</w:t>
      </w:r>
      <w:r w:rsidR="00644CD5">
        <w:t>.</w:t>
      </w:r>
      <w:r>
        <w:t>312*T(v7</w:t>
      </w:r>
      <w:r w:rsidR="00644CD5">
        <w:t>.</w:t>
      </w:r>
      <w:r>
        <w:t>u1) -0</w:t>
      </w:r>
      <w:r w:rsidR="00644CD5">
        <w:t>.</w:t>
      </w:r>
      <w:r>
        <w:t>229*T(v23</w:t>
      </w:r>
      <w:r w:rsidR="00644CD5">
        <w:t>.</w:t>
      </w:r>
      <w:r>
        <w:t>u13) -0</w:t>
      </w:r>
      <w:r w:rsidR="00644CD5">
        <w:t>.</w:t>
      </w:r>
      <w:r>
        <w:t>000665*Lipophilicity^3 + 0</w:t>
      </w:r>
      <w:r w:rsidR="00644CD5">
        <w:t>.</w:t>
      </w:r>
      <w:r>
        <w:t>245*T(v15</w:t>
      </w:r>
      <w:r w:rsidR="00644CD5">
        <w:t>.</w:t>
      </w:r>
      <w:r>
        <w:t>u4) + 0</w:t>
      </w:r>
      <w:r w:rsidR="00644CD5">
        <w:t>.</w:t>
      </w:r>
      <w:r>
        <w:t>243*T(v4</w:t>
      </w:r>
      <w:r w:rsidR="00644CD5">
        <w:t>.</w:t>
      </w:r>
      <w:r>
        <w:t>u19) -0</w:t>
      </w:r>
      <w:r w:rsidR="00644CD5">
        <w:t>.</w:t>
      </w:r>
      <w:r>
        <w:t>237*T(v1</w:t>
      </w:r>
      <w:r w:rsidR="00644CD5">
        <w:t>.</w:t>
      </w:r>
      <w:r>
        <w:t>u7) + 0</w:t>
      </w:r>
      <w:r w:rsidR="00644CD5">
        <w:t>.</w:t>
      </w:r>
      <w:r>
        <w:t>204*T(v7</w:t>
      </w:r>
      <w:r w:rsidR="00644CD5">
        <w:t>.</w:t>
      </w:r>
      <w:r>
        <w:t>u28) + 0</w:t>
      </w:r>
      <w:r w:rsidR="00644CD5">
        <w:t>.</w:t>
      </w:r>
      <w:r>
        <w:t>233*T(v5</w:t>
      </w:r>
      <w:r w:rsidR="00644CD5">
        <w:t>.</w:t>
      </w:r>
      <w:r>
        <w:t>u12) + 0</w:t>
      </w:r>
      <w:r w:rsidR="00644CD5">
        <w:t>.</w:t>
      </w:r>
      <w:r>
        <w:t>179*T(u22) + 0</w:t>
      </w:r>
      <w:r w:rsidR="00644CD5">
        <w:t>.</w:t>
      </w:r>
      <w:r>
        <w:t>234*T(v5</w:t>
      </w:r>
      <w:r w:rsidR="00644CD5">
        <w:t>.</w:t>
      </w:r>
      <w:r>
        <w:t>u37) -0</w:t>
      </w:r>
      <w:r w:rsidR="00644CD5">
        <w:t>.</w:t>
      </w:r>
      <w:r>
        <w:t>183*T(v40</w:t>
      </w:r>
      <w:r w:rsidR="00644CD5">
        <w:t>.</w:t>
      </w:r>
      <w:r>
        <w:t>u1) + 0</w:t>
      </w:r>
      <w:r w:rsidR="00644CD5">
        <w:t>.</w:t>
      </w:r>
      <w:r>
        <w:t>228*T(v13</w:t>
      </w:r>
      <w:r w:rsidR="00644CD5">
        <w:t>.</w:t>
      </w:r>
      <w:r>
        <w:t>u6) -0</w:t>
      </w:r>
      <w:r w:rsidR="00644CD5">
        <w:t>.</w:t>
      </w:r>
      <w:r>
        <w:t>229*T(v29</w:t>
      </w:r>
      <w:r w:rsidR="00644CD5">
        <w:t>.</w:t>
      </w:r>
      <w:r>
        <w:t>u8) -0</w:t>
      </w:r>
      <w:r w:rsidR="00644CD5">
        <w:t>.</w:t>
      </w:r>
      <w:r>
        <w:t>187*T(v10</w:t>
      </w:r>
      <w:r w:rsidR="00644CD5">
        <w:t>.</w:t>
      </w:r>
      <w:r>
        <w:t>u16) -0</w:t>
      </w:r>
      <w:r w:rsidR="00644CD5">
        <w:t>.</w:t>
      </w:r>
      <w:r>
        <w:t>257*T(v4</w:t>
      </w:r>
      <w:r w:rsidR="00644CD5">
        <w:t>.</w:t>
      </w:r>
      <w:r>
        <w:t>u16) + 0</w:t>
      </w:r>
      <w:r w:rsidR="00644CD5">
        <w:t>.</w:t>
      </w:r>
      <w:r>
        <w:t>125*T(v33</w:t>
      </w:r>
      <w:r w:rsidR="00644CD5">
        <w:t>.</w:t>
      </w:r>
      <w:r>
        <w:t>u7) + 0</w:t>
      </w:r>
      <w:r w:rsidR="00644CD5">
        <w:t>.</w:t>
      </w:r>
      <w:r>
        <w:t>479*T(v2</w:t>
      </w:r>
      <w:r w:rsidR="00644CD5">
        <w:t>.</w:t>
      </w:r>
      <w:r>
        <w:t>u1) + 0</w:t>
      </w:r>
      <w:r w:rsidR="00644CD5">
        <w:t>.</w:t>
      </w:r>
      <w:r>
        <w:t>235*T(v2</w:t>
      </w:r>
      <w:r w:rsidR="00644CD5">
        <w:t>.</w:t>
      </w:r>
      <w:r>
        <w:t>u15) + 0</w:t>
      </w:r>
      <w:r w:rsidR="00644CD5">
        <w:t>.</w:t>
      </w:r>
      <w:r>
        <w:t>243*T(v14</w:t>
      </w:r>
      <w:r w:rsidR="00644CD5">
        <w:t>.</w:t>
      </w:r>
      <w:r>
        <w:t>u8) -0</w:t>
      </w:r>
      <w:r w:rsidR="00644CD5">
        <w:t>.</w:t>
      </w:r>
      <w:r>
        <w:t>207*T(v22</w:t>
      </w:r>
      <w:r w:rsidR="00644CD5">
        <w:t>.</w:t>
      </w:r>
      <w:r>
        <w:t>u20) + 0</w:t>
      </w:r>
      <w:r w:rsidR="00644CD5">
        <w:t>.</w:t>
      </w:r>
      <w:r>
        <w:t>218*T(v7</w:t>
      </w:r>
      <w:r w:rsidR="00644CD5">
        <w:t>.</w:t>
      </w:r>
      <w:r>
        <w:t>u12) -0</w:t>
      </w:r>
      <w:r w:rsidR="00644CD5">
        <w:t>.</w:t>
      </w:r>
      <w:r>
        <w:t>157*T(v30) -0</w:t>
      </w:r>
      <w:r w:rsidR="00644CD5">
        <w:t>.</w:t>
      </w:r>
      <w:r>
        <w:t>181*T(v12</w:t>
      </w:r>
      <w:r w:rsidR="00644CD5">
        <w:t>.</w:t>
      </w:r>
      <w:r>
        <w:t>u17) + 0</w:t>
      </w:r>
      <w:r w:rsidR="00644CD5">
        <w:t>.</w:t>
      </w:r>
      <w:r>
        <w:t>228*T(v7</w:t>
      </w:r>
      <w:r w:rsidR="00644CD5">
        <w:t>.</w:t>
      </w:r>
      <w:r>
        <w:t>u24) + 0</w:t>
      </w:r>
      <w:r w:rsidR="00644CD5">
        <w:t>.</w:t>
      </w:r>
      <w:r>
        <w:t>267*T(v4</w:t>
      </w:r>
      <w:r w:rsidR="00644CD5">
        <w:t>.</w:t>
      </w:r>
      <w:r>
        <w:t>u7) -0</w:t>
      </w:r>
      <w:r w:rsidR="00644CD5">
        <w:t>.</w:t>
      </w:r>
      <w:r>
        <w:t>4*T(v2</w:t>
      </w:r>
      <w:r w:rsidR="00644CD5">
        <w:t>.</w:t>
      </w:r>
      <w:r>
        <w:t>u3) + 0</w:t>
      </w:r>
      <w:r w:rsidR="00644CD5">
        <w:t>.</w:t>
      </w:r>
      <w:r>
        <w:t>173*T(v11</w:t>
      </w:r>
      <w:r w:rsidR="00644CD5">
        <w:t>.</w:t>
      </w:r>
      <w:r>
        <w:t>u27) -0</w:t>
      </w:r>
      <w:r w:rsidR="00644CD5">
        <w:t>.</w:t>
      </w:r>
      <w:r>
        <w:t>244*T(v5) + 0</w:t>
      </w:r>
      <w:r w:rsidR="00644CD5">
        <w:t>.</w:t>
      </w:r>
      <w:r>
        <w:t>184*T(v31</w:t>
      </w:r>
      <w:r w:rsidR="00644CD5">
        <w:t>.</w:t>
      </w:r>
      <w:r>
        <w:t>u11) -0</w:t>
      </w:r>
      <w:r w:rsidR="00644CD5">
        <w:t>.</w:t>
      </w:r>
      <w:r>
        <w:t>204*T(v12</w:t>
      </w:r>
      <w:r w:rsidR="00644CD5">
        <w:t>.</w:t>
      </w:r>
      <w:r>
        <w:t>u1) -0</w:t>
      </w:r>
      <w:r w:rsidR="00644CD5">
        <w:t>.</w:t>
      </w:r>
      <w:r>
        <w:t>103*T(v20) + 0</w:t>
      </w:r>
      <w:r w:rsidR="00644CD5">
        <w:t>.</w:t>
      </w:r>
      <w:r>
        <w:t>201*T(v11</w:t>
      </w:r>
      <w:r w:rsidR="00644CD5">
        <w:t>.</w:t>
      </w:r>
      <w:r>
        <w:t>u7) + 0</w:t>
      </w:r>
      <w:r w:rsidR="00644CD5">
        <w:t>.</w:t>
      </w:r>
      <w:r>
        <w:t>268*T(v4</w:t>
      </w:r>
      <w:r w:rsidR="00644CD5">
        <w:t>.</w:t>
      </w:r>
      <w:r>
        <w:t>u8) + 0</w:t>
      </w:r>
      <w:r w:rsidR="00644CD5">
        <w:t>.</w:t>
      </w:r>
      <w:r>
        <w:t>187*T(v22</w:t>
      </w:r>
      <w:r w:rsidR="00644CD5">
        <w:t>.</w:t>
      </w:r>
      <w:r>
        <w:t>u13) -0</w:t>
      </w:r>
      <w:r w:rsidR="00644CD5">
        <w:t>.</w:t>
      </w:r>
      <w:r>
        <w:t>177*T(v18</w:t>
      </w:r>
      <w:r w:rsidR="00644CD5">
        <w:t>.</w:t>
      </w:r>
      <w:r>
        <w:t>u22) -0</w:t>
      </w:r>
      <w:r w:rsidR="00644CD5">
        <w:t>.</w:t>
      </w:r>
      <w:r>
        <w:t>215*T(v30</w:t>
      </w:r>
      <w:r w:rsidR="00644CD5">
        <w:t>.</w:t>
      </w:r>
      <w:r>
        <w:t>u2) + 0</w:t>
      </w:r>
      <w:r w:rsidR="00644CD5">
        <w:t>.</w:t>
      </w:r>
      <w:r>
        <w:t>167*T(v8</w:t>
      </w:r>
      <w:r w:rsidR="00644CD5">
        <w:t>.</w:t>
      </w:r>
      <w:r>
        <w:t>u23) -0</w:t>
      </w:r>
      <w:r w:rsidR="00644CD5">
        <w:t>.</w:t>
      </w:r>
      <w:r>
        <w:t>144*T(v20</w:t>
      </w:r>
      <w:r w:rsidR="00644CD5">
        <w:t>.</w:t>
      </w:r>
      <w:r>
        <w:t>u12) -0</w:t>
      </w:r>
      <w:r w:rsidR="00644CD5">
        <w:t>.</w:t>
      </w:r>
      <w:r>
        <w:t>206*T(v1</w:t>
      </w:r>
      <w:r w:rsidR="00644CD5">
        <w:t>.</w:t>
      </w:r>
      <w:r>
        <w:t>u21) + 0</w:t>
      </w:r>
      <w:r w:rsidR="00644CD5">
        <w:t>.</w:t>
      </w:r>
      <w:r>
        <w:t>148*T(v21</w:t>
      </w:r>
      <w:r w:rsidR="00644CD5">
        <w:t>.</w:t>
      </w:r>
      <w:r>
        <w:t>u10) -0</w:t>
      </w:r>
      <w:r w:rsidR="00644CD5">
        <w:t>.</w:t>
      </w:r>
      <w:r>
        <w:t>139*T(v20</w:t>
      </w:r>
      <w:r w:rsidR="00644CD5">
        <w:t>.</w:t>
      </w:r>
      <w:r>
        <w:t>u9) -0</w:t>
      </w:r>
      <w:r w:rsidR="00644CD5">
        <w:t>.</w:t>
      </w:r>
      <w:r>
        <w:t>181*T(v18</w:t>
      </w:r>
      <w:r w:rsidR="00644CD5">
        <w:t>.</w:t>
      </w:r>
      <w:r>
        <w:t>u23) + 0</w:t>
      </w:r>
      <w:r w:rsidR="00644CD5">
        <w:t>.</w:t>
      </w:r>
      <w:r>
        <w:t>199*T(v9</w:t>
      </w:r>
      <w:r w:rsidR="00644CD5">
        <w:t>.</w:t>
      </w:r>
      <w:r>
        <w:t>u18) -0</w:t>
      </w:r>
      <w:r w:rsidR="00644CD5">
        <w:t>.</w:t>
      </w:r>
      <w:r>
        <w:t>141*T(v26</w:t>
      </w:r>
      <w:r w:rsidR="00644CD5">
        <w:t>.</w:t>
      </w:r>
      <w:r>
        <w:t>u13) -0</w:t>
      </w:r>
      <w:r w:rsidR="00644CD5">
        <w:t>.</w:t>
      </w:r>
      <w:r>
        <w:t>171*T(v16</w:t>
      </w:r>
      <w:r w:rsidR="00644CD5">
        <w:t>.</w:t>
      </w:r>
      <w:r>
        <w:t>u25) + 0</w:t>
      </w:r>
      <w:r w:rsidR="00644CD5">
        <w:t>.</w:t>
      </w:r>
      <w:r>
        <w:t>203*T(v18</w:t>
      </w:r>
      <w:r w:rsidR="00644CD5">
        <w:t>.</w:t>
      </w:r>
      <w:r>
        <w:t>u17) + 0</w:t>
      </w:r>
      <w:r w:rsidR="00644CD5">
        <w:t>.</w:t>
      </w:r>
      <w:r>
        <w:t>163*T(v17</w:t>
      </w:r>
      <w:r w:rsidR="00644CD5">
        <w:t>.</w:t>
      </w:r>
      <w:r>
        <w:t>u10) -0</w:t>
      </w:r>
      <w:r w:rsidR="00644CD5">
        <w:t>.</w:t>
      </w:r>
      <w:r>
        <w:t>119*T(v9</w:t>
      </w:r>
      <w:r w:rsidR="00644CD5">
        <w:t>.</w:t>
      </w:r>
      <w:r>
        <w:t>u34) -0</w:t>
      </w:r>
      <w:r w:rsidR="00644CD5">
        <w:t>.</w:t>
      </w:r>
      <w:r>
        <w:t>145*T(v23</w:t>
      </w:r>
      <w:r w:rsidR="00644CD5">
        <w:t>.</w:t>
      </w:r>
      <w:r>
        <w:t>u18) + 0</w:t>
      </w:r>
      <w:r w:rsidR="00644CD5">
        <w:t>.</w:t>
      </w:r>
      <w:r>
        <w:t>189*T(v27</w:t>
      </w:r>
      <w:r w:rsidR="00644CD5">
        <w:t>.</w:t>
      </w:r>
      <w:r>
        <w:t>u16) + 0</w:t>
      </w:r>
      <w:r w:rsidR="00644CD5">
        <w:t>.</w:t>
      </w:r>
      <w:r>
        <w:t>151*T(v9</w:t>
      </w:r>
      <w:r w:rsidR="00644CD5">
        <w:t>.</w:t>
      </w:r>
      <w:r>
        <w:t>u28) -0</w:t>
      </w:r>
      <w:r w:rsidR="00644CD5">
        <w:t>.</w:t>
      </w:r>
      <w:r>
        <w:t>164*T(v9</w:t>
      </w:r>
      <w:r w:rsidR="00644CD5">
        <w:t>.</w:t>
      </w:r>
      <w:r>
        <w:t>u19) + 0</w:t>
      </w:r>
      <w:r w:rsidR="00644CD5">
        <w:t>.</w:t>
      </w:r>
      <w:r>
        <w:t>181*T(v14</w:t>
      </w:r>
      <w:r w:rsidR="00644CD5">
        <w:t>.</w:t>
      </w:r>
      <w:r>
        <w:t>u4) + 0</w:t>
      </w:r>
      <w:r w:rsidR="00644CD5">
        <w:t>.</w:t>
      </w:r>
      <w:r>
        <w:t>146*T(v28</w:t>
      </w:r>
      <w:r w:rsidR="00644CD5">
        <w:t>.</w:t>
      </w:r>
      <w:r>
        <w:t>u6) + 0</w:t>
      </w:r>
      <w:r w:rsidR="00644CD5">
        <w:t>.</w:t>
      </w:r>
      <w:r>
        <w:t>193*T(v2</w:t>
      </w:r>
      <w:r w:rsidR="00644CD5">
        <w:t>.</w:t>
      </w:r>
      <w:r>
        <w:t>u19) + 0</w:t>
      </w:r>
      <w:r w:rsidR="00644CD5">
        <w:t>.</w:t>
      </w:r>
      <w:r>
        <w:t>182*Volume + 0</w:t>
      </w:r>
      <w:r w:rsidR="00644CD5">
        <w:t>.</w:t>
      </w:r>
      <w:r>
        <w:t>125*T(v24</w:t>
      </w:r>
      <w:r w:rsidR="00644CD5">
        <w:t>.</w:t>
      </w:r>
      <w:r>
        <w:t>u18) -0</w:t>
      </w:r>
      <w:r w:rsidR="00644CD5">
        <w:t>.</w:t>
      </w:r>
      <w:r>
        <w:t>0995*T(v34</w:t>
      </w:r>
      <w:r w:rsidR="00644CD5">
        <w:t>.</w:t>
      </w:r>
      <w:r>
        <w:t>u7) + 0</w:t>
      </w:r>
      <w:r w:rsidR="00644CD5">
        <w:t>.</w:t>
      </w:r>
      <w:r>
        <w:t>184*T(v28</w:t>
      </w:r>
      <w:r w:rsidR="00644CD5">
        <w:t>.</w:t>
      </w:r>
      <w:r>
        <w:t>u2) + 0</w:t>
      </w:r>
      <w:r w:rsidR="00644CD5">
        <w:t>.</w:t>
      </w:r>
      <w:r>
        <w:t>124*T(v26</w:t>
      </w:r>
      <w:r w:rsidR="00644CD5">
        <w:t>.</w:t>
      </w:r>
      <w:r>
        <w:t>u15) -0</w:t>
      </w:r>
      <w:r w:rsidR="00644CD5">
        <w:t>.</w:t>
      </w:r>
      <w:r>
        <w:t>15*T(v8</w:t>
      </w:r>
      <w:r w:rsidR="00644CD5">
        <w:t>.</w:t>
      </w:r>
      <w:r>
        <w:t>u6) + 0</w:t>
      </w:r>
      <w:r w:rsidR="00644CD5">
        <w:t>.</w:t>
      </w:r>
      <w:r>
        <w:t>128*T(v4</w:t>
      </w:r>
      <w:r w:rsidR="00644CD5">
        <w:t>.</w:t>
      </w:r>
      <w:r>
        <w:t>u27) -0</w:t>
      </w:r>
      <w:r w:rsidR="00644CD5">
        <w:t>.</w:t>
      </w:r>
      <w:r>
        <w:t>103*T(u23) + 0</w:t>
      </w:r>
      <w:r w:rsidR="00644CD5">
        <w:t>.</w:t>
      </w:r>
      <w:r>
        <w:t>113*T(v28</w:t>
      </w:r>
      <w:r w:rsidR="00644CD5">
        <w:t>.</w:t>
      </w:r>
      <w:r>
        <w:t>u1) -0</w:t>
      </w:r>
      <w:r w:rsidR="00644CD5">
        <w:t>.</w:t>
      </w:r>
      <w:r>
        <w:t>132*T(v12</w:t>
      </w:r>
      <w:r w:rsidR="00644CD5">
        <w:t>.</w:t>
      </w:r>
      <w:r>
        <w:t>u26) -0</w:t>
      </w:r>
      <w:r w:rsidR="00644CD5">
        <w:t>.</w:t>
      </w:r>
      <w:r>
        <w:t>14*T(v5</w:t>
      </w:r>
      <w:r w:rsidR="00644CD5">
        <w:t>.</w:t>
      </w:r>
      <w:r>
        <w:t>u11) -0</w:t>
      </w:r>
      <w:r w:rsidR="00644CD5">
        <w:t>.</w:t>
      </w:r>
      <w:r>
        <w:t>111*T(v27</w:t>
      </w:r>
      <w:r w:rsidR="00644CD5">
        <w:t>.</w:t>
      </w:r>
      <w:r>
        <w:t>u7) -0</w:t>
      </w:r>
      <w:r w:rsidR="00644CD5">
        <w:t>.</w:t>
      </w:r>
      <w:r>
        <w:t>113*T(v25</w:t>
      </w:r>
      <w:r w:rsidR="00644CD5">
        <w:t>.</w:t>
      </w:r>
      <w:r>
        <w:t>u18) -0</w:t>
      </w:r>
      <w:r w:rsidR="00644CD5">
        <w:t>.</w:t>
      </w:r>
      <w:r>
        <w:t>117*T(v1</w:t>
      </w:r>
      <w:r w:rsidR="00644CD5">
        <w:t>.</w:t>
      </w:r>
      <w:r>
        <w:t>u36) -0</w:t>
      </w:r>
      <w:r w:rsidR="00644CD5">
        <w:t>.</w:t>
      </w:r>
      <w:r>
        <w:t>133*T(v18</w:t>
      </w:r>
      <w:r w:rsidR="00644CD5">
        <w:t>.</w:t>
      </w:r>
      <w:r>
        <w:t>u5) + 0</w:t>
      </w:r>
      <w:r w:rsidR="00644CD5">
        <w:t>.</w:t>
      </w:r>
      <w:r>
        <w:t>0987*T(v17) -0</w:t>
      </w:r>
      <w:r w:rsidR="00644CD5">
        <w:t>.</w:t>
      </w:r>
      <w:r>
        <w:t>14*T(v3</w:t>
      </w:r>
      <w:r w:rsidR="00644CD5">
        <w:t>.</w:t>
      </w:r>
      <w:r>
        <w:t>u17) + 0</w:t>
      </w:r>
      <w:r w:rsidR="00644CD5">
        <w:t>.</w:t>
      </w:r>
      <w:r>
        <w:t>0972*T(v8</w:t>
      </w:r>
      <w:r w:rsidR="00644CD5">
        <w:t>.</w:t>
      </w:r>
      <w:r>
        <w:t>u34) -0</w:t>
      </w:r>
      <w:r w:rsidR="00644CD5">
        <w:t>.</w:t>
      </w:r>
      <w:r>
        <w:t>136*T(v14</w:t>
      </w:r>
      <w:r w:rsidR="00644CD5">
        <w:t>.</w:t>
      </w:r>
      <w:r>
        <w:t>u1) -0</w:t>
      </w:r>
      <w:r w:rsidR="00644CD5">
        <w:t>.</w:t>
      </w:r>
      <w:r>
        <w:t>109*T(v14</w:t>
      </w:r>
      <w:r w:rsidR="00644CD5">
        <w:t>.</w:t>
      </w:r>
      <w:r>
        <w:t>u26) + 0</w:t>
      </w:r>
      <w:r w:rsidR="00644CD5">
        <w:t>.</w:t>
      </w:r>
      <w:r>
        <w:t>118*T(v15</w:t>
      </w:r>
      <w:r w:rsidR="00644CD5">
        <w:t>.</w:t>
      </w:r>
      <w:r>
        <w:t>u7) + 0</w:t>
      </w:r>
      <w:r w:rsidR="00644CD5">
        <w:t>.</w:t>
      </w:r>
      <w:r>
        <w:t>105*T(v4</w:t>
      </w:r>
      <w:r w:rsidR="00644CD5">
        <w:t>.</w:t>
      </w:r>
      <w:r>
        <w:t>u28) -0</w:t>
      </w:r>
      <w:r w:rsidR="00644CD5">
        <w:t>.</w:t>
      </w:r>
      <w:r>
        <w:t>0964*T(v22</w:t>
      </w:r>
      <w:r w:rsidR="00644CD5">
        <w:t>.</w:t>
      </w:r>
      <w:r>
        <w:t>u10) + 0</w:t>
      </w:r>
      <w:r w:rsidR="00644CD5">
        <w:t>.</w:t>
      </w:r>
      <w:r>
        <w:t>125*T(v17</w:t>
      </w:r>
      <w:r w:rsidR="00644CD5">
        <w:t>.</w:t>
      </w:r>
      <w:r>
        <w:t>u1) + 0</w:t>
      </w:r>
      <w:r w:rsidR="00644CD5">
        <w:t>.</w:t>
      </w:r>
      <w:r>
        <w:t>103*T(v10</w:t>
      </w:r>
      <w:r w:rsidR="00644CD5">
        <w:t>.</w:t>
      </w:r>
      <w:r>
        <w:t>u3) + 0</w:t>
      </w:r>
      <w:r w:rsidR="00644CD5">
        <w:t>.</w:t>
      </w:r>
      <w:r>
        <w:t>0999*T(v3</w:t>
      </w:r>
      <w:r w:rsidR="00644CD5">
        <w:t>.</w:t>
      </w:r>
      <w:r>
        <w:t>u31) + 0</w:t>
      </w:r>
      <w:r w:rsidR="00644CD5">
        <w:t>.</w:t>
      </w:r>
      <w:r>
        <w:t>0854*T(v20</w:t>
      </w:r>
      <w:r w:rsidR="00644CD5">
        <w:t>.</w:t>
      </w:r>
      <w:r>
        <w:t>u17) -0</w:t>
      </w:r>
      <w:r w:rsidR="00644CD5">
        <w:t>.</w:t>
      </w:r>
      <w:r>
        <w:t>1*T(v9</w:t>
      </w:r>
      <w:r w:rsidR="00644CD5">
        <w:t>.</w:t>
      </w:r>
      <w:r>
        <w:t>u20) -0</w:t>
      </w:r>
      <w:r w:rsidR="00644CD5">
        <w:t>.</w:t>
      </w:r>
      <w:r>
        <w:t>107*T(v1</w:t>
      </w:r>
      <w:r w:rsidR="00644CD5">
        <w:t>.</w:t>
      </w:r>
      <w:r>
        <w:t>u27) -0</w:t>
      </w:r>
      <w:r w:rsidR="00644CD5">
        <w:t>.</w:t>
      </w:r>
      <w:r>
        <w:t>0701*T(v35</w:t>
      </w:r>
      <w:r w:rsidR="00644CD5">
        <w:t>.</w:t>
      </w:r>
      <w:r>
        <w:t>u3) -0</w:t>
      </w:r>
      <w:r w:rsidR="00644CD5">
        <w:t>.</w:t>
      </w:r>
      <w:r>
        <w:t>0944*T(v25</w:t>
      </w:r>
      <w:r w:rsidR="00644CD5">
        <w:t>.</w:t>
      </w:r>
      <w:r>
        <w:t>u3) -0</w:t>
      </w:r>
      <w:r w:rsidR="00644CD5">
        <w:t>.</w:t>
      </w:r>
      <w:r>
        <w:t>0907*T(v32</w:t>
      </w:r>
      <w:r w:rsidR="00644CD5">
        <w:t>.</w:t>
      </w:r>
      <w:r>
        <w:t>u6) -0</w:t>
      </w:r>
      <w:r w:rsidR="00644CD5">
        <w:t>.</w:t>
      </w:r>
      <w:r>
        <w:t>0888*T(u5) -0</w:t>
      </w:r>
      <w:r w:rsidR="00644CD5">
        <w:t>.</w:t>
      </w:r>
      <w:r>
        <w:t>0691*T(v17</w:t>
      </w:r>
      <w:r w:rsidR="00644CD5">
        <w:t>.</w:t>
      </w:r>
      <w:r>
        <w:t>u14) + 0</w:t>
      </w:r>
      <w:r w:rsidR="00644CD5">
        <w:t>.</w:t>
      </w:r>
      <w:r>
        <w:t>0656*T(v23</w:t>
      </w:r>
      <w:r w:rsidR="00644CD5">
        <w:t>.</w:t>
      </w:r>
      <w:r>
        <w:t>u19) + 0</w:t>
      </w:r>
      <w:r w:rsidR="00644CD5">
        <w:t>.</w:t>
      </w:r>
      <w:r>
        <w:t>0878*T(v29</w:t>
      </w:r>
      <w:r w:rsidR="00644CD5">
        <w:t>.</w:t>
      </w:r>
      <w:r>
        <w:t>u3) -0</w:t>
      </w:r>
      <w:r w:rsidR="00644CD5">
        <w:t>.</w:t>
      </w:r>
      <w:r>
        <w:t>0891*T(v1</w:t>
      </w:r>
      <w:r w:rsidR="00644CD5">
        <w:t>.</w:t>
      </w:r>
      <w:r>
        <w:t>u14) + 0</w:t>
      </w:r>
      <w:r w:rsidR="00644CD5">
        <w:t>.</w:t>
      </w:r>
      <w:r>
        <w:t>0397*T(v36) + 0</w:t>
      </w:r>
      <w:r w:rsidR="00644CD5">
        <w:t>.</w:t>
      </w:r>
      <w:r>
        <w:t>0703*T(v5</w:t>
      </w:r>
      <w:r w:rsidR="00644CD5">
        <w:t>.</w:t>
      </w:r>
      <w:r>
        <w:t>u32) -0</w:t>
      </w:r>
      <w:r w:rsidR="00644CD5">
        <w:t>.</w:t>
      </w:r>
      <w:r>
        <w:t>0762*T(v7</w:t>
      </w:r>
      <w:r w:rsidR="00644CD5">
        <w:t>.</w:t>
      </w:r>
      <w:r>
        <w:t>u18) + 0</w:t>
      </w:r>
      <w:r w:rsidR="00644CD5">
        <w:t>.</w:t>
      </w:r>
      <w:r>
        <w:t>065*T(v6</w:t>
      </w:r>
      <w:r w:rsidR="00644CD5">
        <w:t>.</w:t>
      </w:r>
      <w:r>
        <w:t>u30) -0</w:t>
      </w:r>
      <w:r w:rsidR="00644CD5">
        <w:t>.</w:t>
      </w:r>
      <w:r>
        <w:t>062*T(v11</w:t>
      </w:r>
      <w:r w:rsidR="00644CD5">
        <w:t>.</w:t>
      </w:r>
      <w:r>
        <w:t>u29) + 0</w:t>
      </w:r>
      <w:r w:rsidR="00644CD5">
        <w:t>.</w:t>
      </w:r>
      <w:r>
        <w:t>0566*T(v23</w:t>
      </w:r>
      <w:r w:rsidR="00644CD5">
        <w:t>.</w:t>
      </w:r>
      <w:r>
        <w:t>u15) + 0</w:t>
      </w:r>
      <w:r w:rsidR="00644CD5">
        <w:t>.</w:t>
      </w:r>
      <w:r>
        <w:t>0553*T(v18</w:t>
      </w:r>
      <w:r w:rsidR="00644CD5">
        <w:t>.</w:t>
      </w:r>
      <w:r>
        <w:t>u21) -0</w:t>
      </w:r>
      <w:r w:rsidR="00644CD5">
        <w:t>.</w:t>
      </w:r>
      <w:r>
        <w:t>0534*T(v18</w:t>
      </w:r>
      <w:r w:rsidR="00644CD5">
        <w:t>.</w:t>
      </w:r>
      <w:r>
        <w:t>u16) -0</w:t>
      </w:r>
      <w:r w:rsidR="00644CD5">
        <w:t>.</w:t>
      </w:r>
      <w:r>
        <w:t>056*T(v8</w:t>
      </w:r>
      <w:r w:rsidR="00644CD5">
        <w:t>.</w:t>
      </w:r>
      <w:r>
        <w:t>u15) + 0</w:t>
      </w:r>
      <w:r w:rsidR="00644CD5">
        <w:t>.</w:t>
      </w:r>
      <w:r>
        <w:t>0603*T(v12</w:t>
      </w:r>
      <w:r w:rsidR="00644CD5">
        <w:t>.</w:t>
      </w:r>
      <w:r>
        <w:t>u9) -0</w:t>
      </w:r>
      <w:r w:rsidR="00644CD5">
        <w:t>.</w:t>
      </w:r>
      <w:r>
        <w:t>0496*T(v29</w:t>
      </w:r>
      <w:r w:rsidR="00644CD5">
        <w:t>.</w:t>
      </w:r>
      <w:r>
        <w:t>u12) + 0</w:t>
      </w:r>
      <w:r w:rsidR="00644CD5">
        <w:t>.</w:t>
      </w:r>
      <w:r>
        <w:t>0938*T(v1</w:t>
      </w:r>
      <w:r w:rsidR="00644CD5">
        <w:t>.</w:t>
      </w:r>
      <w:r>
        <w:t>u5) -0</w:t>
      </w:r>
      <w:r w:rsidR="00644CD5">
        <w:t>.</w:t>
      </w:r>
      <w:r>
        <w:t>0445*T(v32</w:t>
      </w:r>
      <w:r w:rsidR="00644CD5">
        <w:t>.</w:t>
      </w:r>
      <w:r>
        <w:t>u1) + 0</w:t>
      </w:r>
      <w:r w:rsidR="00644CD5">
        <w:t>.</w:t>
      </w:r>
      <w:r>
        <w:t>0444*T(v22</w:t>
      </w:r>
      <w:r w:rsidR="00644CD5">
        <w:t>.</w:t>
      </w:r>
      <w:r>
        <w:t>u19) + 0</w:t>
      </w:r>
      <w:r w:rsidR="00644CD5">
        <w:t>.</w:t>
      </w:r>
      <w:r>
        <w:t>0476*T(v25</w:t>
      </w:r>
      <w:r w:rsidR="00644CD5">
        <w:t>.</w:t>
      </w:r>
      <w:r>
        <w:t>u1) -0</w:t>
      </w:r>
      <w:r w:rsidR="00644CD5">
        <w:t>.</w:t>
      </w:r>
      <w:r>
        <w:t>0374*T(v13) + 0</w:t>
      </w:r>
      <w:r w:rsidR="00644CD5">
        <w:t>.</w:t>
      </w:r>
      <w:r>
        <w:t>0348*T(v6</w:t>
      </w:r>
      <w:r w:rsidR="00644CD5">
        <w:t>.</w:t>
      </w:r>
      <w:r>
        <w:t>u28) + 0</w:t>
      </w:r>
      <w:r w:rsidR="00644CD5">
        <w:t>.</w:t>
      </w:r>
      <w:r>
        <w:t>037*T(v5</w:t>
      </w:r>
      <w:r w:rsidR="00644CD5">
        <w:t>.</w:t>
      </w:r>
      <w:r>
        <w:t>u20) -0</w:t>
      </w:r>
      <w:r w:rsidR="00644CD5">
        <w:t>.</w:t>
      </w:r>
      <w:r>
        <w:t>0272*T(v15</w:t>
      </w:r>
      <w:r w:rsidR="00644CD5">
        <w:t>.</w:t>
      </w:r>
      <w:r>
        <w:t>u26) + 0</w:t>
      </w:r>
      <w:r w:rsidR="00644CD5">
        <w:t>.</w:t>
      </w:r>
      <w:r>
        <w:t>0205*T(v13</w:t>
      </w:r>
      <w:r w:rsidR="00644CD5">
        <w:t>.</w:t>
      </w:r>
      <w:r>
        <w:t>u30) -0</w:t>
      </w:r>
      <w:r w:rsidR="00644CD5">
        <w:t>.</w:t>
      </w:r>
      <w:r>
        <w:t>0219*T(v14</w:t>
      </w:r>
      <w:r w:rsidR="00644CD5">
        <w:t>.</w:t>
      </w:r>
      <w:r>
        <w:t>u6) + 0</w:t>
      </w:r>
      <w:r w:rsidR="00644CD5">
        <w:t>.</w:t>
      </w:r>
      <w:r>
        <w:t>0171*T(v27</w:t>
      </w:r>
      <w:r w:rsidR="00644CD5">
        <w:t>.</w:t>
      </w:r>
      <w:r>
        <w:t>u14) + 0</w:t>
      </w:r>
      <w:r w:rsidR="00644CD5">
        <w:t>.</w:t>
      </w:r>
      <w:r>
        <w:t>028*T(v5</w:t>
      </w:r>
      <w:r w:rsidR="00644CD5">
        <w:t>.</w:t>
      </w:r>
      <w:r>
        <w:t>u4) + 0</w:t>
      </w:r>
      <w:r w:rsidR="00644CD5">
        <w:t>.</w:t>
      </w:r>
      <w:r>
        <w:t>0191*T(v20</w:t>
      </w:r>
      <w:r w:rsidR="00644CD5">
        <w:t>.</w:t>
      </w:r>
      <w:r>
        <w:t>u1) -0</w:t>
      </w:r>
      <w:r w:rsidR="00644CD5">
        <w:t>.</w:t>
      </w:r>
      <w:r>
        <w:t>0179*T(v18</w:t>
      </w:r>
      <w:r w:rsidR="00644CD5">
        <w:t>.</w:t>
      </w:r>
      <w:r>
        <w:t>u20) + 0</w:t>
      </w:r>
      <w:r w:rsidR="00644CD5">
        <w:t>.</w:t>
      </w:r>
      <w:r>
        <w:t>0192*T(v1</w:t>
      </w:r>
      <w:r w:rsidR="00644CD5">
        <w:t>.</w:t>
      </w:r>
      <w:r>
        <w:t>u23) -0</w:t>
      </w:r>
      <w:r w:rsidR="00644CD5">
        <w:t>.</w:t>
      </w:r>
      <w:r>
        <w:t>0128*T(v24</w:t>
      </w:r>
      <w:r w:rsidR="00644CD5">
        <w:t>.</w:t>
      </w:r>
      <w:r>
        <w:t>u19) -0</w:t>
      </w:r>
      <w:r w:rsidR="00644CD5">
        <w:t>.</w:t>
      </w:r>
      <w:r>
        <w:t>0186*T(v6</w:t>
      </w:r>
      <w:r w:rsidR="00644CD5">
        <w:t>.</w:t>
      </w:r>
      <w:r>
        <w:t>u7) + 0</w:t>
      </w:r>
      <w:r w:rsidR="00644CD5">
        <w:t>.</w:t>
      </w:r>
      <w:r>
        <w:t>0134*T(v9</w:t>
      </w:r>
      <w:r w:rsidR="00644CD5">
        <w:t>.</w:t>
      </w:r>
      <w:r>
        <w:t>u23) -0</w:t>
      </w:r>
      <w:r w:rsidR="00644CD5">
        <w:t>.</w:t>
      </w:r>
      <w:r>
        <w:t>0123*T(v11</w:t>
      </w:r>
      <w:r w:rsidR="00644CD5">
        <w:t>.</w:t>
      </w:r>
      <w:r>
        <w:t>u11) -0</w:t>
      </w:r>
      <w:r w:rsidR="00644CD5">
        <w:t>.</w:t>
      </w:r>
      <w:r>
        <w:t>0119*T(v17</w:t>
      </w:r>
      <w:r w:rsidR="00644CD5">
        <w:t>.</w:t>
      </w:r>
      <w:r>
        <w:t>u3) -0</w:t>
      </w:r>
      <w:r w:rsidR="00644CD5">
        <w:t>.</w:t>
      </w:r>
      <w:r>
        <w:t>0105*T(v5</w:t>
      </w:r>
      <w:r w:rsidR="00644CD5">
        <w:t>.</w:t>
      </w:r>
      <w:r>
        <w:t xml:space="preserve">u31) </w:t>
      </w:r>
      <w:r>
        <w:lastRenderedPageBreak/>
        <w:t>-0</w:t>
      </w:r>
      <w:r w:rsidR="00644CD5">
        <w:t>.</w:t>
      </w:r>
      <w:r>
        <w:t>00622*T(v26</w:t>
      </w:r>
      <w:r w:rsidR="00644CD5">
        <w:t>.</w:t>
      </w:r>
      <w:r>
        <w:t>u6) -0</w:t>
      </w:r>
      <w:r w:rsidR="00644CD5">
        <w:t>.</w:t>
      </w:r>
      <w:r>
        <w:t>00551*T(v31</w:t>
      </w:r>
      <w:r w:rsidR="00644CD5">
        <w:t>.</w:t>
      </w:r>
      <w:r>
        <w:t>u6) + 0</w:t>
      </w:r>
      <w:r w:rsidR="00644CD5">
        <w:t>.</w:t>
      </w:r>
      <w:r>
        <w:t>00428*T(v6</w:t>
      </w:r>
      <w:r w:rsidR="00644CD5">
        <w:t>.</w:t>
      </w:r>
      <w:r>
        <w:t>u15) + 0</w:t>
      </w:r>
      <w:r w:rsidR="00644CD5">
        <w:t>.</w:t>
      </w:r>
      <w:r>
        <w:t>0031*T(v18</w:t>
      </w:r>
      <w:r w:rsidR="00644CD5">
        <w:t>.</w:t>
      </w:r>
      <w:r>
        <w:t>u19) -0</w:t>
      </w:r>
      <w:r w:rsidR="00644CD5">
        <w:t>.</w:t>
      </w:r>
      <w:r>
        <w:t>00306*T(v17</w:t>
      </w:r>
      <w:r w:rsidR="00644CD5">
        <w:t>.</w:t>
      </w:r>
      <w:r>
        <w:t>u6) -0</w:t>
      </w:r>
      <w:r w:rsidR="00644CD5">
        <w:t>.</w:t>
      </w:r>
      <w:r>
        <w:t>00101*T(v13</w:t>
      </w:r>
      <w:r w:rsidR="00644CD5">
        <w:t>.</w:t>
      </w:r>
      <w:r>
        <w:t>u25) + 0</w:t>
      </w:r>
      <w:r w:rsidR="00644CD5">
        <w:t>.</w:t>
      </w:r>
      <w:r>
        <w:t>0012*T(v2</w:t>
      </w:r>
      <w:r w:rsidR="00644CD5">
        <w:t>.</w:t>
      </w:r>
      <w:r>
        <w:t>u6) -0</w:t>
      </w:r>
      <w:r w:rsidR="00644CD5">
        <w:t>.</w:t>
      </w:r>
      <w:r>
        <w:t>000309*T(v6</w:t>
      </w:r>
      <w:r w:rsidR="00644CD5">
        <w:t>.</w:t>
      </w:r>
      <w:r>
        <w:t>u13) + 6</w:t>
      </w:r>
      <w:r w:rsidR="00644CD5">
        <w:t>.</w:t>
      </w:r>
      <w:r>
        <w:t>93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279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686*T(v9</w:t>
      </w:r>
      <w:r w:rsidR="00644CD5">
        <w:t>.</w:t>
      </w:r>
      <w:r>
        <w:t>u9) -0</w:t>
      </w:r>
      <w:r w:rsidR="00644CD5">
        <w:t>.</w:t>
      </w:r>
      <w:r>
        <w:t>294*T(v9</w:t>
      </w:r>
      <w:r w:rsidR="00644CD5">
        <w:t>.</w:t>
      </w:r>
      <w:r>
        <w:t>u15) -1</w:t>
      </w:r>
      <w:r w:rsidR="00644CD5">
        <w:t>.</w:t>
      </w:r>
      <w:r>
        <w:t>39*T(v35</w:t>
      </w:r>
      <w:r w:rsidR="00644CD5">
        <w:t>.</w:t>
      </w:r>
      <w:r>
        <w:t>u2) + 1</w:t>
      </w:r>
      <w:r w:rsidR="00644CD5">
        <w:t>.</w:t>
      </w:r>
      <w:r>
        <w:t>12*T(v17</w:t>
      </w:r>
      <w:r w:rsidR="00644CD5">
        <w:t>.</w:t>
      </w:r>
      <w:r>
        <w:t>u22) + 0</w:t>
      </w:r>
      <w:r w:rsidR="00644CD5">
        <w:t>.</w:t>
      </w:r>
      <w:r>
        <w:t>129*MW -0</w:t>
      </w:r>
      <w:r w:rsidR="00644CD5">
        <w:t>.</w:t>
      </w:r>
      <w:r>
        <w:t>335*T(v33</w:t>
      </w:r>
      <w:r w:rsidR="00644CD5">
        <w:t>.</w:t>
      </w:r>
      <w:r>
        <w:t>u1) + 1*T(v11</w:t>
      </w:r>
      <w:r w:rsidR="00644CD5">
        <w:t>.</w:t>
      </w:r>
      <w:r>
        <w:t>u29) -0</w:t>
      </w:r>
      <w:r w:rsidR="00644CD5">
        <w:t>.</w:t>
      </w:r>
      <w:r>
        <w:t>499*T(v18</w:t>
      </w:r>
      <w:r w:rsidR="00644CD5">
        <w:t>.</w:t>
      </w:r>
      <w:r>
        <w:t>u23) + 0</w:t>
      </w:r>
      <w:r w:rsidR="00644CD5">
        <w:t>.</w:t>
      </w:r>
      <w:r>
        <w:t>501*T(u24) + 13</w:t>
      </w:r>
      <w:r w:rsidR="00644CD5">
        <w:t>.</w:t>
      </w:r>
      <w:r>
        <w:t>2*Lipophilicity + 0</w:t>
      </w:r>
      <w:r w:rsidR="00644CD5">
        <w:t>.</w:t>
      </w:r>
      <w:r>
        <w:t>405*T(v12</w:t>
      </w:r>
      <w:r w:rsidR="00644CD5">
        <w:t>.</w:t>
      </w:r>
      <w:r>
        <w:t>u4) + 0</w:t>
      </w:r>
      <w:r w:rsidR="00644CD5">
        <w:t>.</w:t>
      </w:r>
      <w:r>
        <w:t>221*T(v18</w:t>
      </w:r>
      <w:r w:rsidR="00644CD5">
        <w:t>.</w:t>
      </w:r>
      <w:r>
        <w:t>u18) -0</w:t>
      </w:r>
      <w:r w:rsidR="00644CD5">
        <w:t>.</w:t>
      </w:r>
      <w:r>
        <w:t>0242*Lipophilicity^2 + 0</w:t>
      </w:r>
      <w:r w:rsidR="00644CD5">
        <w:t>.</w:t>
      </w:r>
      <w:r>
        <w:t>793*T(v3</w:t>
      </w:r>
      <w:r w:rsidR="00644CD5">
        <w:t>.</w:t>
      </w:r>
      <w:r>
        <w:t>u21) + 1</w:t>
      </w:r>
      <w:r w:rsidR="00644CD5">
        <w:t>.</w:t>
      </w:r>
      <w:r>
        <w:t>09*T(v41</w:t>
      </w:r>
      <w:r w:rsidR="00644CD5">
        <w:t>.</w:t>
      </w:r>
      <w:r>
        <w:t>u1) + 0</w:t>
      </w:r>
      <w:r w:rsidR="00644CD5">
        <w:t>.</w:t>
      </w:r>
      <w:r>
        <w:t>253*T(v23</w:t>
      </w:r>
      <w:r w:rsidR="00644CD5">
        <w:t>.</w:t>
      </w:r>
      <w:r>
        <w:t>u8) + 1</w:t>
      </w:r>
      <w:r w:rsidR="00644CD5">
        <w:t>.</w:t>
      </w:r>
      <w:r>
        <w:t>1*T(v23</w:t>
      </w:r>
      <w:r w:rsidR="00644CD5">
        <w:t>.</w:t>
      </w:r>
      <w:r>
        <w:t>u10) + 0</w:t>
      </w:r>
      <w:r w:rsidR="00644CD5">
        <w:t>.</w:t>
      </w:r>
      <w:r>
        <w:t>404*T(v11</w:t>
      </w:r>
      <w:r w:rsidR="00644CD5">
        <w:t>.</w:t>
      </w:r>
      <w:r>
        <w:t>u13) -0</w:t>
      </w:r>
      <w:r w:rsidR="00644CD5">
        <w:t>.</w:t>
      </w:r>
      <w:r>
        <w:t>334*T(v14</w:t>
      </w:r>
      <w:r w:rsidR="00644CD5">
        <w:t>.</w:t>
      </w:r>
      <w:r>
        <w:t>u25) + 0</w:t>
      </w:r>
      <w:r w:rsidR="00644CD5">
        <w:t>.</w:t>
      </w:r>
      <w:r>
        <w:t>0629*NumAromAtoms -1</w:t>
      </w:r>
      <w:r w:rsidR="00644CD5">
        <w:t>.</w:t>
      </w:r>
      <w:r>
        <w:t>34*T(v36</w:t>
      </w:r>
      <w:r w:rsidR="00644CD5">
        <w:t>.</w:t>
      </w:r>
      <w:r>
        <w:t>u5) + 1</w:t>
      </w:r>
      <w:r w:rsidR="00644CD5">
        <w:t>.</w:t>
      </w:r>
      <w:r>
        <w:t>6*T(v11</w:t>
      </w:r>
      <w:r w:rsidR="00644CD5">
        <w:t>.</w:t>
      </w:r>
      <w:r>
        <w:t>u31) -0</w:t>
      </w:r>
      <w:r w:rsidR="00644CD5">
        <w:t>.</w:t>
      </w:r>
      <w:r>
        <w:t>607*T(v22</w:t>
      </w:r>
      <w:r w:rsidR="00644CD5">
        <w:t>.</w:t>
      </w:r>
      <w:r>
        <w:t>u14) + 0</w:t>
      </w:r>
      <w:r w:rsidR="00644CD5">
        <w:t>.</w:t>
      </w:r>
      <w:r>
        <w:t>487*T(v15</w:t>
      </w:r>
      <w:r w:rsidR="00644CD5">
        <w:t>.</w:t>
      </w:r>
      <w:r>
        <w:t>u10) + 0</w:t>
      </w:r>
      <w:r w:rsidR="00644CD5">
        <w:t>.</w:t>
      </w:r>
      <w:r>
        <w:t>166*T(v8</w:t>
      </w:r>
      <w:r w:rsidR="00644CD5">
        <w:t>.</w:t>
      </w:r>
      <w:r>
        <w:t>u21) -0</w:t>
      </w:r>
      <w:r w:rsidR="00644CD5">
        <w:t>.</w:t>
      </w:r>
      <w:r>
        <w:t>104*NumHal -0</w:t>
      </w:r>
      <w:r w:rsidR="00644CD5">
        <w:t>.</w:t>
      </w:r>
      <w:r>
        <w:t>668*T(v5</w:t>
      </w:r>
      <w:r w:rsidR="00644CD5">
        <w:t>.</w:t>
      </w:r>
      <w:r>
        <w:t>u12) -1</w:t>
      </w:r>
      <w:r w:rsidR="00644CD5">
        <w:t>.</w:t>
      </w:r>
      <w:r>
        <w:t>31*T(v5</w:t>
      </w:r>
      <w:r w:rsidR="00644CD5">
        <w:t>.</w:t>
      </w:r>
      <w:r>
        <w:t>u5) + 0</w:t>
      </w:r>
      <w:r w:rsidR="00644CD5">
        <w:t>.</w:t>
      </w:r>
      <w:r>
        <w:t>891*T(v9</w:t>
      </w:r>
      <w:r w:rsidR="00644CD5">
        <w:t>.</w:t>
      </w:r>
      <w:r>
        <w:t>u1) + 0</w:t>
      </w:r>
      <w:r w:rsidR="00644CD5">
        <w:t>.</w:t>
      </w:r>
      <w:r>
        <w:t>564*T(v15</w:t>
      </w:r>
      <w:r w:rsidR="00644CD5">
        <w:t>.</w:t>
      </w:r>
      <w:r>
        <w:t>u7) + 1</w:t>
      </w:r>
      <w:r w:rsidR="00644CD5">
        <w:t>.</w:t>
      </w:r>
      <w:r>
        <w:t>31*T(v9</w:t>
      </w:r>
      <w:r w:rsidR="00644CD5">
        <w:t>.</w:t>
      </w:r>
      <w:r>
        <w:t>u6) + 0</w:t>
      </w:r>
      <w:r w:rsidR="00644CD5">
        <w:t>.</w:t>
      </w:r>
      <w:r>
        <w:t>849*T(v42) + 0</w:t>
      </w:r>
      <w:r w:rsidR="00644CD5">
        <w:t>.</w:t>
      </w:r>
      <w:r>
        <w:t>246*T(v12</w:t>
      </w:r>
      <w:r w:rsidR="00644CD5">
        <w:t>.</w:t>
      </w:r>
      <w:r>
        <w:t>u3) + 0</w:t>
      </w:r>
      <w:r w:rsidR="00644CD5">
        <w:t>.</w:t>
      </w:r>
      <w:r>
        <w:t>828*T(v12</w:t>
      </w:r>
      <w:r w:rsidR="00644CD5">
        <w:t>.</w:t>
      </w:r>
      <w:r>
        <w:t>u24) -1</w:t>
      </w:r>
      <w:r w:rsidR="00644CD5">
        <w:t>.</w:t>
      </w:r>
      <w:r>
        <w:t>16*T(v10</w:t>
      </w:r>
      <w:r w:rsidR="00644CD5">
        <w:t>.</w:t>
      </w:r>
      <w:r>
        <w:t>u23) + 1</w:t>
      </w:r>
      <w:r w:rsidR="00644CD5">
        <w:t>.</w:t>
      </w:r>
      <w:r>
        <w:t>23*T(v40</w:t>
      </w:r>
      <w:r w:rsidR="00644CD5">
        <w:t>.</w:t>
      </w:r>
      <w:r>
        <w:t>u1) + 0</w:t>
      </w:r>
      <w:r w:rsidR="00644CD5">
        <w:t>.</w:t>
      </w:r>
      <w:r>
        <w:t>0369*NumDonor -0</w:t>
      </w:r>
      <w:r w:rsidR="00644CD5">
        <w:t>.</w:t>
      </w:r>
      <w:r>
        <w:t>811*T(v14</w:t>
      </w:r>
      <w:r w:rsidR="00644CD5">
        <w:t>.</w:t>
      </w:r>
      <w:r>
        <w:t>u26) -0</w:t>
      </w:r>
      <w:r w:rsidR="00644CD5">
        <w:t>.</w:t>
      </w:r>
      <w:r>
        <w:t>286*T(v6</w:t>
      </w:r>
      <w:r w:rsidR="00644CD5">
        <w:t>.</w:t>
      </w:r>
      <w:r>
        <w:t>u17) + 0</w:t>
      </w:r>
      <w:r w:rsidR="00644CD5">
        <w:t>.</w:t>
      </w:r>
      <w:r>
        <w:t>0139*T(v7</w:t>
      </w:r>
      <w:r w:rsidR="00644CD5">
        <w:t>.</w:t>
      </w:r>
      <w:r>
        <w:t>u7) -0</w:t>
      </w:r>
      <w:r w:rsidR="00644CD5">
        <w:t>.</w:t>
      </w:r>
      <w:r>
        <w:t>969*T(v7</w:t>
      </w:r>
      <w:r w:rsidR="00644CD5">
        <w:t>.</w:t>
      </w:r>
      <w:r>
        <w:t>u10) -0</w:t>
      </w:r>
      <w:r w:rsidR="00644CD5">
        <w:t>.</w:t>
      </w:r>
      <w:r>
        <w:t>516*T(v21</w:t>
      </w:r>
      <w:r w:rsidR="00644CD5">
        <w:t>.</w:t>
      </w:r>
      <w:r>
        <w:t>u3) + 0</w:t>
      </w:r>
      <w:r w:rsidR="00644CD5">
        <w:t>.</w:t>
      </w:r>
      <w:r>
        <w:t>445*T(v16</w:t>
      </w:r>
      <w:r w:rsidR="00644CD5">
        <w:t>.</w:t>
      </w:r>
      <w:r>
        <w:t>u12) + 0</w:t>
      </w:r>
      <w:r w:rsidR="00644CD5">
        <w:t>.</w:t>
      </w:r>
      <w:r>
        <w:t>338*T(v21</w:t>
      </w:r>
      <w:r w:rsidR="00644CD5">
        <w:t>.</w:t>
      </w:r>
      <w:r>
        <w:t>u9) -0</w:t>
      </w:r>
      <w:r w:rsidR="00644CD5">
        <w:t>.</w:t>
      </w:r>
      <w:r>
        <w:t>555*T(v5</w:t>
      </w:r>
      <w:r w:rsidR="00644CD5">
        <w:t>.</w:t>
      </w:r>
      <w:r>
        <w:t>u37) -0</w:t>
      </w:r>
      <w:r w:rsidR="00644CD5">
        <w:t>.</w:t>
      </w:r>
      <w:r>
        <w:t>604*T(v26</w:t>
      </w:r>
      <w:r w:rsidR="00644CD5">
        <w:t>.</w:t>
      </w:r>
      <w:r>
        <w:t>u6) -0</w:t>
      </w:r>
      <w:r w:rsidR="00644CD5">
        <w:t>.</w:t>
      </w:r>
      <w:r>
        <w:t>148*NumAcceptor -0</w:t>
      </w:r>
      <w:r w:rsidR="00644CD5">
        <w:t>.</w:t>
      </w:r>
      <w:r>
        <w:t>312*T(v24</w:t>
      </w:r>
      <w:r w:rsidR="00644CD5">
        <w:t>.</w:t>
      </w:r>
      <w:r>
        <w:t>u4) -0</w:t>
      </w:r>
      <w:r w:rsidR="00644CD5">
        <w:t>.</w:t>
      </w:r>
      <w:r>
        <w:t>876*T(v31</w:t>
      </w:r>
      <w:r w:rsidR="00644CD5">
        <w:t>.</w:t>
      </w:r>
      <w:r>
        <w:t>u11) -0</w:t>
      </w:r>
      <w:r w:rsidR="00644CD5">
        <w:t>.</w:t>
      </w:r>
      <w:r>
        <w:t>721*T(v12</w:t>
      </w:r>
      <w:r w:rsidR="00644CD5">
        <w:t>.</w:t>
      </w:r>
      <w:r>
        <w:t>u2) + 0</w:t>
      </w:r>
      <w:r w:rsidR="00644CD5">
        <w:t>.</w:t>
      </w:r>
      <w:r>
        <w:t>349*T(v13</w:t>
      </w:r>
      <w:r w:rsidR="00644CD5">
        <w:t>.</w:t>
      </w:r>
      <w:r>
        <w:t>u25) + 0</w:t>
      </w:r>
      <w:r w:rsidR="00644CD5">
        <w:t>.</w:t>
      </w:r>
      <w:r>
        <w:t>46*T(v25</w:t>
      </w:r>
      <w:r w:rsidR="00644CD5">
        <w:t>.</w:t>
      </w:r>
      <w:r>
        <w:t>u12) -0</w:t>
      </w:r>
      <w:r w:rsidR="00644CD5">
        <w:t>.</w:t>
      </w:r>
      <w:r>
        <w:t>369*T(v1</w:t>
      </w:r>
      <w:r w:rsidR="00644CD5">
        <w:t>.</w:t>
      </w:r>
      <w:r>
        <w:t>u30) + 0</w:t>
      </w:r>
      <w:r w:rsidR="00644CD5">
        <w:t>.</w:t>
      </w:r>
      <w:r>
        <w:t>139*NumPositive + 0</w:t>
      </w:r>
      <w:r w:rsidR="00644CD5">
        <w:t>.</w:t>
      </w:r>
      <w:r>
        <w:t>77*T(v9</w:t>
      </w:r>
      <w:r w:rsidR="00644CD5">
        <w:t>.</w:t>
      </w:r>
      <w:r>
        <w:t>u32) + 0</w:t>
      </w:r>
      <w:r w:rsidR="00644CD5">
        <w:t>.</w:t>
      </w:r>
      <w:r>
        <w:t>597*T(v8</w:t>
      </w:r>
      <w:r w:rsidR="00644CD5">
        <w:t>.</w:t>
      </w:r>
      <w:r>
        <w:t>u33) + 1</w:t>
      </w:r>
      <w:r w:rsidR="00644CD5">
        <w:t>.</w:t>
      </w:r>
      <w:r>
        <w:t>03*T(v1</w:t>
      </w:r>
      <w:r w:rsidR="00644CD5">
        <w:t>.</w:t>
      </w:r>
      <w:r>
        <w:t>u32) -0</w:t>
      </w:r>
      <w:r w:rsidR="00644CD5">
        <w:t>.</w:t>
      </w:r>
      <w:r>
        <w:t>471*T(v30</w:t>
      </w:r>
      <w:r w:rsidR="00644CD5">
        <w:t>.</w:t>
      </w:r>
      <w:r>
        <w:t>u1) -0</w:t>
      </w:r>
      <w:r w:rsidR="00644CD5">
        <w:t>.</w:t>
      </w:r>
      <w:r>
        <w:t>283*T(u30) + 1</w:t>
      </w:r>
      <w:r w:rsidR="00644CD5">
        <w:t>.</w:t>
      </w:r>
      <w:r>
        <w:t>2*T(v20</w:t>
      </w:r>
      <w:r w:rsidR="00644CD5">
        <w:t>.</w:t>
      </w:r>
      <w:r>
        <w:t>u2) + 0</w:t>
      </w:r>
      <w:r w:rsidR="00644CD5">
        <w:t>.</w:t>
      </w:r>
      <w:r>
        <w:t>628*T(v21</w:t>
      </w:r>
      <w:r w:rsidR="00644CD5">
        <w:t>.</w:t>
      </w:r>
      <w:r>
        <w:t>u21) + 6</w:t>
      </w:r>
      <w:r w:rsidR="00644CD5">
        <w:t>.</w:t>
      </w:r>
      <w:r>
        <w:t>48*Length + 0</w:t>
      </w:r>
      <w:r w:rsidR="00644CD5">
        <w:t>.</w:t>
      </w:r>
      <w:r>
        <w:t>666*T(v2</w:t>
      </w:r>
      <w:r w:rsidR="00644CD5">
        <w:t>.</w:t>
      </w:r>
      <w:r>
        <w:t>u19) + 0</w:t>
      </w:r>
      <w:r w:rsidR="00644CD5">
        <w:t>.</w:t>
      </w:r>
      <w:r>
        <w:t>849*T(v1</w:t>
      </w:r>
      <w:r w:rsidR="00644CD5">
        <w:t>.</w:t>
      </w:r>
      <w:r>
        <w:t>u7) -0</w:t>
      </w:r>
      <w:r w:rsidR="00644CD5">
        <w:t>.</w:t>
      </w:r>
      <w:r>
        <w:t>0712*T(u23) -0</w:t>
      </w:r>
      <w:r w:rsidR="00644CD5">
        <w:t>.</w:t>
      </w:r>
      <w:r>
        <w:t>5*T(v24</w:t>
      </w:r>
      <w:r w:rsidR="00644CD5">
        <w:t>.</w:t>
      </w:r>
      <w:r>
        <w:t>u14) + 0</w:t>
      </w:r>
      <w:r w:rsidR="00644CD5">
        <w:t>.</w:t>
      </w:r>
      <w:r>
        <w:t>445*T(v5) -0</w:t>
      </w:r>
      <w:r w:rsidR="00644CD5">
        <w:t>.</w:t>
      </w:r>
      <w:r>
        <w:t>63*T(v9</w:t>
      </w:r>
      <w:r w:rsidR="00644CD5">
        <w:t>.</w:t>
      </w:r>
      <w:r>
        <w:t>u30) -0</w:t>
      </w:r>
      <w:r w:rsidR="00644CD5">
        <w:t>.</w:t>
      </w:r>
      <w:r>
        <w:t>0912*T(v8</w:t>
      </w:r>
      <w:r w:rsidR="00644CD5">
        <w:t>.</w:t>
      </w:r>
      <w:r>
        <w:t>u25) + 0</w:t>
      </w:r>
      <w:r w:rsidR="00644CD5">
        <w:t>.</w:t>
      </w:r>
      <w:r>
        <w:t>443*T(v7</w:t>
      </w:r>
      <w:r w:rsidR="00644CD5">
        <w:t>.</w:t>
      </w:r>
      <w:r>
        <w:t>u14) -0</w:t>
      </w:r>
      <w:r w:rsidR="00644CD5">
        <w:t>.</w:t>
      </w:r>
      <w:r>
        <w:t>9*T(v25</w:t>
      </w:r>
      <w:r w:rsidR="00644CD5">
        <w:t>.</w:t>
      </w:r>
      <w:r>
        <w:t>u4) + 0</w:t>
      </w:r>
      <w:r w:rsidR="00644CD5">
        <w:t>.</w:t>
      </w:r>
      <w:r>
        <w:t>453*T(v5</w:t>
      </w:r>
      <w:r w:rsidR="00644CD5">
        <w:t>.</w:t>
      </w:r>
      <w:r>
        <w:t>u36) -1</w:t>
      </w:r>
      <w:r w:rsidR="00644CD5">
        <w:t>.</w:t>
      </w:r>
      <w:r>
        <w:t>08*T(v39</w:t>
      </w:r>
      <w:r w:rsidR="00644CD5">
        <w:t>.</w:t>
      </w:r>
      <w:r>
        <w:t>u2) + 0</w:t>
      </w:r>
      <w:r w:rsidR="00644CD5">
        <w:t>.</w:t>
      </w:r>
      <w:r>
        <w:t>99*T(v38</w:t>
      </w:r>
      <w:r w:rsidR="00644CD5">
        <w:t>.</w:t>
      </w:r>
      <w:r>
        <w:t>u2) -0</w:t>
      </w:r>
      <w:r w:rsidR="00644CD5">
        <w:t>.</w:t>
      </w:r>
      <w:r>
        <w:t>627*T(v31</w:t>
      </w:r>
      <w:r w:rsidR="00644CD5">
        <w:t>.</w:t>
      </w:r>
      <w:r>
        <w:t>u7) -0</w:t>
      </w:r>
      <w:r w:rsidR="00644CD5">
        <w:t>.</w:t>
      </w:r>
      <w:r>
        <w:t>803*T(v1</w:t>
      </w:r>
      <w:r w:rsidR="00644CD5">
        <w:t>.</w:t>
      </w:r>
      <w:r>
        <w:t>u8) -0</w:t>
      </w:r>
      <w:r w:rsidR="00644CD5">
        <w:t>.</w:t>
      </w:r>
      <w:r>
        <w:t>509*T(v1</w:t>
      </w:r>
      <w:r w:rsidR="00644CD5">
        <w:t>.</w:t>
      </w:r>
      <w:r>
        <w:t>u13) -0</w:t>
      </w:r>
      <w:r w:rsidR="00644CD5">
        <w:t>.</w:t>
      </w:r>
      <w:r>
        <w:t>39*T(v5</w:t>
      </w:r>
      <w:r w:rsidR="00644CD5">
        <w:t>.</w:t>
      </w:r>
      <w:r>
        <w:t>u30) + 0</w:t>
      </w:r>
      <w:r w:rsidR="00644CD5">
        <w:t>.</w:t>
      </w:r>
      <w:r>
        <w:t>352*T(v22) -0</w:t>
      </w:r>
      <w:r w:rsidR="00644CD5">
        <w:t>.</w:t>
      </w:r>
      <w:r>
        <w:t>0381*NumNegative + 0</w:t>
      </w:r>
      <w:r w:rsidR="00644CD5">
        <w:t>.</w:t>
      </w:r>
      <w:r>
        <w:t>26*T(v28</w:t>
      </w:r>
      <w:r w:rsidR="00644CD5">
        <w:t>.</w:t>
      </w:r>
      <w:r>
        <w:t>u7) -0</w:t>
      </w:r>
      <w:r w:rsidR="00644CD5">
        <w:t>.</w:t>
      </w:r>
      <w:r>
        <w:t>554*T(v18</w:t>
      </w:r>
      <w:r w:rsidR="00644CD5">
        <w:t>.</w:t>
      </w:r>
      <w:r>
        <w:t>u24) -0</w:t>
      </w:r>
      <w:r w:rsidR="00644CD5">
        <w:t>.</w:t>
      </w:r>
      <w:r>
        <w:t>156*T(v26</w:t>
      </w:r>
      <w:r w:rsidR="00644CD5">
        <w:t>.</w:t>
      </w:r>
      <w:r>
        <w:t>u9) -0</w:t>
      </w:r>
      <w:r w:rsidR="00644CD5">
        <w:t>.</w:t>
      </w:r>
      <w:r>
        <w:t>32*T(v2</w:t>
      </w:r>
      <w:r w:rsidR="00644CD5">
        <w:t>.</w:t>
      </w:r>
      <w:r>
        <w:t>u6) -0</w:t>
      </w:r>
      <w:r w:rsidR="00644CD5">
        <w:t>.</w:t>
      </w:r>
      <w:r>
        <w:t>326*T(v11</w:t>
      </w:r>
      <w:r w:rsidR="00644CD5">
        <w:t>.</w:t>
      </w:r>
      <w:r>
        <w:t>u23) + 0</w:t>
      </w:r>
      <w:r w:rsidR="00644CD5">
        <w:t>.</w:t>
      </w:r>
      <w:r>
        <w:t>357*T(v13</w:t>
      </w:r>
      <w:r w:rsidR="00644CD5">
        <w:t>.</w:t>
      </w:r>
      <w:r>
        <w:t>u6) -0</w:t>
      </w:r>
      <w:r w:rsidR="00644CD5">
        <w:t>.</w:t>
      </w:r>
      <w:r>
        <w:t>257*T(v22</w:t>
      </w:r>
      <w:r w:rsidR="00644CD5">
        <w:t>.</w:t>
      </w:r>
      <w:r>
        <w:t>u3) + 0</w:t>
      </w:r>
      <w:r w:rsidR="00644CD5">
        <w:t>.</w:t>
      </w:r>
      <w:r>
        <w:t>246*T(v14</w:t>
      </w:r>
      <w:r w:rsidR="00644CD5">
        <w:t>.</w:t>
      </w:r>
      <w:r>
        <w:t>u29) -0</w:t>
      </w:r>
      <w:r w:rsidR="00644CD5">
        <w:t>.</w:t>
      </w:r>
      <w:r>
        <w:t>00115*Lipophilicity^3 -0</w:t>
      </w:r>
      <w:r w:rsidR="00644CD5">
        <w:t>.</w:t>
      </w:r>
      <w:r>
        <w:t>451*T(v14</w:t>
      </w:r>
      <w:r w:rsidR="00644CD5">
        <w:t>.</w:t>
      </w:r>
      <w:r>
        <w:t>u12) + 0</w:t>
      </w:r>
      <w:r w:rsidR="00644CD5">
        <w:t>.</w:t>
      </w:r>
      <w:r>
        <w:t>237*T(v25</w:t>
      </w:r>
      <w:r w:rsidR="00644CD5">
        <w:t>.</w:t>
      </w:r>
      <w:r>
        <w:t>u18) -0</w:t>
      </w:r>
      <w:r w:rsidR="00644CD5">
        <w:t>.</w:t>
      </w:r>
      <w:r>
        <w:t>551*T(v6</w:t>
      </w:r>
      <w:r w:rsidR="00644CD5">
        <w:t>.</w:t>
      </w:r>
      <w:r>
        <w:t>u30) + 0</w:t>
      </w:r>
      <w:r w:rsidR="00644CD5">
        <w:t>.</w:t>
      </w:r>
      <w:r>
        <w:t>415*T(v17</w:t>
      </w:r>
      <w:r w:rsidR="00644CD5">
        <w:t>.</w:t>
      </w:r>
      <w:r>
        <w:t>u25) + 0</w:t>
      </w:r>
      <w:r w:rsidR="00644CD5">
        <w:t>.</w:t>
      </w:r>
      <w:r>
        <w:t>347*T(v28</w:t>
      </w:r>
      <w:r w:rsidR="00644CD5">
        <w:t>.</w:t>
      </w:r>
      <w:r>
        <w:t>u15) + 0</w:t>
      </w:r>
      <w:r w:rsidR="00644CD5">
        <w:t>.</w:t>
      </w:r>
      <w:r>
        <w:t>251*T(v3</w:t>
      </w:r>
      <w:r w:rsidR="00644CD5">
        <w:t>.</w:t>
      </w:r>
      <w:r>
        <w:t>u40) + 0</w:t>
      </w:r>
      <w:r w:rsidR="00644CD5">
        <w:t>.</w:t>
      </w:r>
      <w:r>
        <w:t>263*T(v33</w:t>
      </w:r>
      <w:r w:rsidR="00644CD5">
        <w:t>.</w:t>
      </w:r>
      <w:r>
        <w:t>u10) + 0</w:t>
      </w:r>
      <w:r w:rsidR="00644CD5">
        <w:t>.</w:t>
      </w:r>
      <w:r>
        <w:t>296*T(v16</w:t>
      </w:r>
      <w:r w:rsidR="00644CD5">
        <w:t>.</w:t>
      </w:r>
      <w:r>
        <w:t>u26) -0</w:t>
      </w:r>
      <w:r w:rsidR="00644CD5">
        <w:t>.</w:t>
      </w:r>
      <w:r>
        <w:t>301*T(v1</w:t>
      </w:r>
      <w:r w:rsidR="00644CD5">
        <w:t>.</w:t>
      </w:r>
      <w:r>
        <w:t>u20) + 0</w:t>
      </w:r>
      <w:r w:rsidR="00644CD5">
        <w:t>.</w:t>
      </w:r>
      <w:r>
        <w:t>268*T(v11</w:t>
      </w:r>
      <w:r w:rsidR="00644CD5">
        <w:t>.</w:t>
      </w:r>
      <w:r>
        <w:t>u11) -0</w:t>
      </w:r>
      <w:r w:rsidR="00644CD5">
        <w:t>.</w:t>
      </w:r>
      <w:r>
        <w:t>223*T(v19</w:t>
      </w:r>
      <w:r w:rsidR="00644CD5">
        <w:t>.</w:t>
      </w:r>
      <w:r>
        <w:t>u21) -0</w:t>
      </w:r>
      <w:r w:rsidR="00644CD5">
        <w:t>.</w:t>
      </w:r>
      <w:r>
        <w:t>251*T(u15) + 0</w:t>
      </w:r>
      <w:r w:rsidR="00644CD5">
        <w:t>.</w:t>
      </w:r>
      <w:r>
        <w:t>421*T(v2</w:t>
      </w:r>
      <w:r w:rsidR="00644CD5">
        <w:t>.</w:t>
      </w:r>
      <w:r>
        <w:t>u5) -0</w:t>
      </w:r>
      <w:r w:rsidR="00644CD5">
        <w:t>.</w:t>
      </w:r>
      <w:r>
        <w:t>386*T(v38</w:t>
      </w:r>
      <w:r w:rsidR="00644CD5">
        <w:t>.</w:t>
      </w:r>
      <w:r>
        <w:t>u5) -0</w:t>
      </w:r>
      <w:r w:rsidR="00644CD5">
        <w:t>.</w:t>
      </w:r>
      <w:r>
        <w:t>336*T(v21</w:t>
      </w:r>
      <w:r w:rsidR="00644CD5">
        <w:t>.</w:t>
      </w:r>
      <w:r>
        <w:t>u13) -0</w:t>
      </w:r>
      <w:r w:rsidR="00644CD5">
        <w:t>.</w:t>
      </w:r>
      <w:r>
        <w:t>21*T(v15</w:t>
      </w:r>
      <w:r w:rsidR="00644CD5">
        <w:t>.</w:t>
      </w:r>
      <w:r>
        <w:t>u26) -0</w:t>
      </w:r>
      <w:r w:rsidR="00644CD5">
        <w:t>.</w:t>
      </w:r>
      <w:r>
        <w:t>312*T(v23</w:t>
      </w:r>
      <w:r w:rsidR="00644CD5">
        <w:t>.</w:t>
      </w:r>
      <w:r>
        <w:t>u14) + 0</w:t>
      </w:r>
      <w:r w:rsidR="00644CD5">
        <w:t>.</w:t>
      </w:r>
      <w:r>
        <w:t>46*T(v8</w:t>
      </w:r>
      <w:r w:rsidR="00644CD5">
        <w:t>.</w:t>
      </w:r>
      <w:r>
        <w:t>u17) -0</w:t>
      </w:r>
      <w:r w:rsidR="00644CD5">
        <w:t>.</w:t>
      </w:r>
      <w:r>
        <w:t>378*T(v18</w:t>
      </w:r>
      <w:r w:rsidR="00644CD5">
        <w:t>.</w:t>
      </w:r>
      <w:r>
        <w:t>u10) + 0</w:t>
      </w:r>
      <w:r w:rsidR="00644CD5">
        <w:t>.</w:t>
      </w:r>
      <w:r>
        <w:t>197*T(v33</w:t>
      </w:r>
      <w:r w:rsidR="00644CD5">
        <w:t>.</w:t>
      </w:r>
      <w:r>
        <w:t>u8) + 0</w:t>
      </w:r>
      <w:r w:rsidR="00644CD5">
        <w:t>.</w:t>
      </w:r>
      <w:r>
        <w:t>218*T(v19</w:t>
      </w:r>
      <w:r w:rsidR="00644CD5">
        <w:t>.</w:t>
      </w:r>
      <w:r>
        <w:t>u16) + 0</w:t>
      </w:r>
      <w:r w:rsidR="00644CD5">
        <w:t>.</w:t>
      </w:r>
      <w:r>
        <w:t>342*T(v2</w:t>
      </w:r>
      <w:r w:rsidR="00644CD5">
        <w:t>.</w:t>
      </w:r>
      <w:r>
        <w:t>u18) -0</w:t>
      </w:r>
      <w:r w:rsidR="00644CD5">
        <w:t>.</w:t>
      </w:r>
      <w:r>
        <w:t>4*T(v24</w:t>
      </w:r>
      <w:r w:rsidR="00644CD5">
        <w:t>.</w:t>
      </w:r>
      <w:r>
        <w:t>u1) -0</w:t>
      </w:r>
      <w:r w:rsidR="00644CD5">
        <w:t>.</w:t>
      </w:r>
      <w:r>
        <w:t>298*T(v13</w:t>
      </w:r>
      <w:r w:rsidR="00644CD5">
        <w:t>.</w:t>
      </w:r>
      <w:r>
        <w:t>u16) + 0</w:t>
      </w:r>
      <w:r w:rsidR="00644CD5">
        <w:t>.</w:t>
      </w:r>
      <w:r>
        <w:t>353*T(v20</w:t>
      </w:r>
      <w:r w:rsidR="00644CD5">
        <w:t>.</w:t>
      </w:r>
      <w:r>
        <w:t>u9) -0</w:t>
      </w:r>
      <w:r w:rsidR="00644CD5">
        <w:t>.</w:t>
      </w:r>
      <w:r>
        <w:t>313*T(v1</w:t>
      </w:r>
      <w:r w:rsidR="00644CD5">
        <w:t>.</w:t>
      </w:r>
      <w:r>
        <w:t>u1) -0</w:t>
      </w:r>
      <w:r w:rsidR="00644CD5">
        <w:t>.</w:t>
      </w:r>
      <w:r>
        <w:t>343*T(v12</w:t>
      </w:r>
      <w:r w:rsidR="00644CD5">
        <w:t>.</w:t>
      </w:r>
      <w:r>
        <w:t>u10) -0</w:t>
      </w:r>
      <w:r w:rsidR="00644CD5">
        <w:t>.</w:t>
      </w:r>
      <w:r>
        <w:t>328*T(v2) -0</w:t>
      </w:r>
      <w:r w:rsidR="00644CD5">
        <w:t>.</w:t>
      </w:r>
      <w:r>
        <w:t>225*T(v22</w:t>
      </w:r>
      <w:r w:rsidR="00644CD5">
        <w:t>.</w:t>
      </w:r>
      <w:r>
        <w:t>u13) -0</w:t>
      </w:r>
      <w:r w:rsidR="00644CD5">
        <w:t>.</w:t>
      </w:r>
      <w:r>
        <w:t>38*T(v9</w:t>
      </w:r>
      <w:r w:rsidR="00644CD5">
        <w:t>.</w:t>
      </w:r>
      <w:r>
        <w:t>u11) -0</w:t>
      </w:r>
      <w:r w:rsidR="00644CD5">
        <w:t>.</w:t>
      </w:r>
      <w:r>
        <w:t>192*T(u37) + 0</w:t>
      </w:r>
      <w:r w:rsidR="00644CD5">
        <w:t>.</w:t>
      </w:r>
      <w:r>
        <w:t>334*T(v3</w:t>
      </w:r>
      <w:r w:rsidR="00644CD5">
        <w:t>.</w:t>
      </w:r>
      <w:r>
        <w:t>u14) + 0</w:t>
      </w:r>
      <w:r w:rsidR="00644CD5">
        <w:t>.</w:t>
      </w:r>
      <w:r>
        <w:t>222*T(v12</w:t>
      </w:r>
      <w:r w:rsidR="00644CD5">
        <w:t>.</w:t>
      </w:r>
      <w:r>
        <w:t>u18) + 0</w:t>
      </w:r>
      <w:r w:rsidR="00644CD5">
        <w:t>.</w:t>
      </w:r>
      <w:r>
        <w:t>296*T(v24</w:t>
      </w:r>
      <w:r w:rsidR="00644CD5">
        <w:t>.</w:t>
      </w:r>
      <w:r>
        <w:t>u10) + 0</w:t>
      </w:r>
      <w:r w:rsidR="00644CD5">
        <w:t>.</w:t>
      </w:r>
      <w:r>
        <w:t>251*T(v6</w:t>
      </w:r>
      <w:r w:rsidR="00644CD5">
        <w:t>.</w:t>
      </w:r>
      <w:r>
        <w:t>u29) -0</w:t>
      </w:r>
      <w:r w:rsidR="00644CD5">
        <w:t>.</w:t>
      </w:r>
      <w:r>
        <w:t>216*T(v5</w:t>
      </w:r>
      <w:r w:rsidR="00644CD5">
        <w:t>.</w:t>
      </w:r>
      <w:r>
        <w:t>u25) + 0</w:t>
      </w:r>
      <w:r w:rsidR="00644CD5">
        <w:t>.</w:t>
      </w:r>
      <w:r>
        <w:t>176*T(v3</w:t>
      </w:r>
      <w:r w:rsidR="00644CD5">
        <w:t>.</w:t>
      </w:r>
      <w:r>
        <w:t>u38) + 0</w:t>
      </w:r>
      <w:r w:rsidR="00644CD5">
        <w:t>.</w:t>
      </w:r>
      <w:r>
        <w:t>247*T(v7</w:t>
      </w:r>
      <w:r w:rsidR="00644CD5">
        <w:t>.</w:t>
      </w:r>
      <w:r>
        <w:t>u22) + 0</w:t>
      </w:r>
      <w:r w:rsidR="00644CD5">
        <w:t>.</w:t>
      </w:r>
      <w:r>
        <w:t>169*T(v23</w:t>
      </w:r>
      <w:r w:rsidR="00644CD5">
        <w:t>.</w:t>
      </w:r>
      <w:r>
        <w:t>u16) -0</w:t>
      </w:r>
      <w:r w:rsidR="00644CD5">
        <w:t>.</w:t>
      </w:r>
      <w:r>
        <w:t>169*T(v16</w:t>
      </w:r>
      <w:r w:rsidR="00644CD5">
        <w:t>.</w:t>
      </w:r>
      <w:r>
        <w:t>u19) -0</w:t>
      </w:r>
      <w:r w:rsidR="00644CD5">
        <w:t>.</w:t>
      </w:r>
      <w:r>
        <w:t>27*T(v5</w:t>
      </w:r>
      <w:r w:rsidR="00644CD5">
        <w:t>.</w:t>
      </w:r>
      <w:r>
        <w:t>u8) + 0</w:t>
      </w:r>
      <w:r w:rsidR="00644CD5">
        <w:t>.</w:t>
      </w:r>
      <w:r>
        <w:t>206*T(v15</w:t>
      </w:r>
      <w:r w:rsidR="00644CD5">
        <w:t>.</w:t>
      </w:r>
      <w:r>
        <w:t>u16) -0</w:t>
      </w:r>
      <w:r w:rsidR="00644CD5">
        <w:t>.</w:t>
      </w:r>
      <w:r>
        <w:t>163*T(v24</w:t>
      </w:r>
      <w:r w:rsidR="00644CD5">
        <w:t>.</w:t>
      </w:r>
      <w:r>
        <w:t>u18) + 0</w:t>
      </w:r>
      <w:r w:rsidR="00644CD5">
        <w:t>.</w:t>
      </w:r>
      <w:r>
        <w:t>143*T(v6</w:t>
      </w:r>
      <w:r w:rsidR="00644CD5">
        <w:t>.</w:t>
      </w:r>
      <w:r>
        <w:t>u36) -0</w:t>
      </w:r>
      <w:r w:rsidR="00644CD5">
        <w:t>.</w:t>
      </w:r>
      <w:r>
        <w:t>171*T(v15</w:t>
      </w:r>
      <w:r w:rsidR="00644CD5">
        <w:t>.</w:t>
      </w:r>
      <w:r>
        <w:t>u28) + 0</w:t>
      </w:r>
      <w:r w:rsidR="00644CD5">
        <w:t>.</w:t>
      </w:r>
      <w:r>
        <w:t>142*T(v16</w:t>
      </w:r>
      <w:r w:rsidR="00644CD5">
        <w:t>.</w:t>
      </w:r>
      <w:r>
        <w:t>u4) + 0</w:t>
      </w:r>
      <w:r w:rsidR="00644CD5">
        <w:t>.</w:t>
      </w:r>
      <w:r>
        <w:t>204*T(v21</w:t>
      </w:r>
      <w:r w:rsidR="00644CD5">
        <w:t>.</w:t>
      </w:r>
      <w:r>
        <w:t>u14) -0</w:t>
      </w:r>
      <w:r w:rsidR="00644CD5">
        <w:t>.</w:t>
      </w:r>
      <w:r>
        <w:t>162*T(v32</w:t>
      </w:r>
      <w:r w:rsidR="00644CD5">
        <w:t>.</w:t>
      </w:r>
      <w:r>
        <w:t>u7) -0</w:t>
      </w:r>
      <w:r w:rsidR="00644CD5">
        <w:t>.</w:t>
      </w:r>
      <w:r>
        <w:t>205*T(v10</w:t>
      </w:r>
      <w:r w:rsidR="00644CD5">
        <w:t>.</w:t>
      </w:r>
      <w:r>
        <w:t>u25) + 0</w:t>
      </w:r>
      <w:r w:rsidR="00644CD5">
        <w:t>.</w:t>
      </w:r>
      <w:r>
        <w:t>156*T(v5</w:t>
      </w:r>
      <w:r w:rsidR="00644CD5">
        <w:t>.</w:t>
      </w:r>
      <w:r>
        <w:t>u11) + 0</w:t>
      </w:r>
      <w:r w:rsidR="00644CD5">
        <w:t>.</w:t>
      </w:r>
      <w:r>
        <w:t>184*T(v20</w:t>
      </w:r>
      <w:r w:rsidR="00644CD5">
        <w:t>.</w:t>
      </w:r>
      <w:r>
        <w:t>u16) + 0</w:t>
      </w:r>
      <w:r w:rsidR="00644CD5">
        <w:t>.</w:t>
      </w:r>
      <w:r>
        <w:t>0823*T(v39</w:t>
      </w:r>
      <w:r w:rsidR="00644CD5">
        <w:t>.</w:t>
      </w:r>
      <w:r>
        <w:t>u3) -0</w:t>
      </w:r>
      <w:r w:rsidR="00644CD5">
        <w:t>.</w:t>
      </w:r>
      <w:r>
        <w:t>155*T(v5</w:t>
      </w:r>
      <w:r w:rsidR="00644CD5">
        <w:t>.</w:t>
      </w:r>
      <w:r>
        <w:t>u17) -0</w:t>
      </w:r>
      <w:r w:rsidR="00644CD5">
        <w:t>.</w:t>
      </w:r>
      <w:r>
        <w:t>0994*T(v23</w:t>
      </w:r>
      <w:r w:rsidR="00644CD5">
        <w:t>.</w:t>
      </w:r>
      <w:r>
        <w:t>u19) + 0</w:t>
      </w:r>
      <w:r w:rsidR="00644CD5">
        <w:t>.</w:t>
      </w:r>
      <w:r>
        <w:t>096*T(v5</w:t>
      </w:r>
      <w:r w:rsidR="00644CD5">
        <w:t>.</w:t>
      </w:r>
      <w:r>
        <w:t>u27) + 0</w:t>
      </w:r>
      <w:r w:rsidR="00644CD5">
        <w:t>.</w:t>
      </w:r>
      <w:r>
        <w:t>0821*T(v35</w:t>
      </w:r>
      <w:r w:rsidR="00644CD5">
        <w:t>.</w:t>
      </w:r>
      <w:r>
        <w:t>u4) + 0</w:t>
      </w:r>
      <w:r w:rsidR="00644CD5">
        <w:t>.</w:t>
      </w:r>
      <w:r>
        <w:t>133*T(v17</w:t>
      </w:r>
      <w:r w:rsidR="00644CD5">
        <w:t>.</w:t>
      </w:r>
      <w:r>
        <w:t>u18) + 0</w:t>
      </w:r>
      <w:r w:rsidR="00644CD5">
        <w:t>.</w:t>
      </w:r>
      <w:r>
        <w:t>0899*T(v34</w:t>
      </w:r>
      <w:r w:rsidR="00644CD5">
        <w:t>.</w:t>
      </w:r>
      <w:r>
        <w:t>u6) + 0</w:t>
      </w:r>
      <w:r w:rsidR="00644CD5">
        <w:t>.</w:t>
      </w:r>
      <w:r>
        <w:t>14*T(v15</w:t>
      </w:r>
      <w:r w:rsidR="00644CD5">
        <w:t>.</w:t>
      </w:r>
      <w:r>
        <w:t>u6) + 0</w:t>
      </w:r>
      <w:r w:rsidR="00644CD5">
        <w:t>.</w:t>
      </w:r>
      <w:r>
        <w:t>0841*T(v16</w:t>
      </w:r>
      <w:r w:rsidR="00644CD5">
        <w:t>.</w:t>
      </w:r>
      <w:r>
        <w:t>u24) -0</w:t>
      </w:r>
      <w:r w:rsidR="00644CD5">
        <w:t>.</w:t>
      </w:r>
      <w:r>
        <w:t>113*T(v14</w:t>
      </w:r>
      <w:r w:rsidR="00644CD5">
        <w:t>.</w:t>
      </w:r>
      <w:r>
        <w:t>u21) + 0</w:t>
      </w:r>
      <w:r w:rsidR="00644CD5">
        <w:t>.</w:t>
      </w:r>
      <w:r>
        <w:t>106*T(v17</w:t>
      </w:r>
      <w:r w:rsidR="00644CD5">
        <w:t>.</w:t>
      </w:r>
      <w:r>
        <w:t>u26) -0</w:t>
      </w:r>
      <w:r w:rsidR="00644CD5">
        <w:t>.</w:t>
      </w:r>
      <w:r>
        <w:t>0822*T(v27</w:t>
      </w:r>
      <w:r w:rsidR="00644CD5">
        <w:t>.</w:t>
      </w:r>
      <w:r>
        <w:t>u11) -0</w:t>
      </w:r>
      <w:r w:rsidR="00644CD5">
        <w:t>.</w:t>
      </w:r>
      <w:r>
        <w:t>0916*T(v1</w:t>
      </w:r>
      <w:r w:rsidR="00644CD5">
        <w:t>.</w:t>
      </w:r>
      <w:r>
        <w:t>u31) + 0</w:t>
      </w:r>
      <w:r w:rsidR="00644CD5">
        <w:t>.</w:t>
      </w:r>
      <w:r>
        <w:t>0882*T(v19</w:t>
      </w:r>
      <w:r w:rsidR="00644CD5">
        <w:t>.</w:t>
      </w:r>
      <w:r>
        <w:t>u3) -0</w:t>
      </w:r>
      <w:r w:rsidR="00644CD5">
        <w:t>.</w:t>
      </w:r>
      <w:r>
        <w:t>101*T(v7</w:t>
      </w:r>
      <w:r w:rsidR="00644CD5">
        <w:t>.</w:t>
      </w:r>
      <w:r>
        <w:t>u3) -0</w:t>
      </w:r>
      <w:r w:rsidR="00644CD5">
        <w:t>.</w:t>
      </w:r>
      <w:r>
        <w:t>0696*T(u18) + 0</w:t>
      </w:r>
      <w:r w:rsidR="00644CD5">
        <w:t>.</w:t>
      </w:r>
      <w:r>
        <w:t>0992*T(v15</w:t>
      </w:r>
      <w:r w:rsidR="00644CD5">
        <w:t>.</w:t>
      </w:r>
      <w:r>
        <w:t>u20) + 0</w:t>
      </w:r>
      <w:r w:rsidR="00644CD5">
        <w:t>.</w:t>
      </w:r>
      <w:r>
        <w:t>0865*T(v12</w:t>
      </w:r>
      <w:r w:rsidR="00644CD5">
        <w:t>.</w:t>
      </w:r>
      <w:r>
        <w:t>u14) -0</w:t>
      </w:r>
      <w:r w:rsidR="00644CD5">
        <w:t>.</w:t>
      </w:r>
      <w:r>
        <w:t>0525*T(u43) + 0</w:t>
      </w:r>
      <w:r w:rsidR="00644CD5">
        <w:t>.</w:t>
      </w:r>
      <w:r>
        <w:t>0827*T(v7</w:t>
      </w:r>
      <w:r w:rsidR="00644CD5">
        <w:t>.</w:t>
      </w:r>
      <w:r>
        <w:t>u29) + 0</w:t>
      </w:r>
      <w:r w:rsidR="00644CD5">
        <w:t>.</w:t>
      </w:r>
      <w:r>
        <w:t>0699*T(v28</w:t>
      </w:r>
      <w:r w:rsidR="00644CD5">
        <w:t>.</w:t>
      </w:r>
      <w:r>
        <w:t>u14) -0</w:t>
      </w:r>
      <w:r w:rsidR="00644CD5">
        <w:t>.</w:t>
      </w:r>
      <w:r>
        <w:t>0612*T(v8</w:t>
      </w:r>
      <w:r w:rsidR="00644CD5">
        <w:t>.</w:t>
      </w:r>
      <w:r>
        <w:t>u3) + 0</w:t>
      </w:r>
      <w:r w:rsidR="00644CD5">
        <w:t>.</w:t>
      </w:r>
      <w:r>
        <w:t>0726*T(u6) -0</w:t>
      </w:r>
      <w:r w:rsidR="00644CD5">
        <w:t>.</w:t>
      </w:r>
      <w:r>
        <w:t>0809*T(v20</w:t>
      </w:r>
      <w:r w:rsidR="00644CD5">
        <w:t>.</w:t>
      </w:r>
      <w:r>
        <w:t>u22) -0</w:t>
      </w:r>
      <w:r w:rsidR="00644CD5">
        <w:t>.</w:t>
      </w:r>
      <w:r>
        <w:t>0823*T(v25</w:t>
      </w:r>
      <w:r w:rsidR="00644CD5">
        <w:t>.</w:t>
      </w:r>
      <w:r>
        <w:t>u14) -0</w:t>
      </w:r>
      <w:r w:rsidR="00644CD5">
        <w:t>.</w:t>
      </w:r>
      <w:r>
        <w:t>072*T(v13</w:t>
      </w:r>
      <w:r w:rsidR="00644CD5">
        <w:t>.</w:t>
      </w:r>
      <w:r>
        <w:t>u21) -0</w:t>
      </w:r>
      <w:r w:rsidR="00644CD5">
        <w:t>.</w:t>
      </w:r>
      <w:r>
        <w:t>0742*T(v11</w:t>
      </w:r>
      <w:r w:rsidR="00644CD5">
        <w:t>.</w:t>
      </w:r>
      <w:r>
        <w:t>u7) -0</w:t>
      </w:r>
      <w:r w:rsidR="00644CD5">
        <w:t>.</w:t>
      </w:r>
      <w:r>
        <w:t>0699*T(v18</w:t>
      </w:r>
      <w:r w:rsidR="00644CD5">
        <w:t>.</w:t>
      </w:r>
      <w:r>
        <w:t>u1) -0</w:t>
      </w:r>
      <w:r w:rsidR="00644CD5">
        <w:t>.</w:t>
      </w:r>
      <w:r>
        <w:t>0857*T(v1</w:t>
      </w:r>
      <w:r w:rsidR="00644CD5">
        <w:t>.</w:t>
      </w:r>
      <w:r>
        <w:t>u15) + 0</w:t>
      </w:r>
      <w:r w:rsidR="00644CD5">
        <w:t>.</w:t>
      </w:r>
      <w:r>
        <w:t>0514*T(u7) + 0</w:t>
      </w:r>
      <w:r w:rsidR="00644CD5">
        <w:t>.</w:t>
      </w:r>
      <w:r>
        <w:t>0548*T(v14</w:t>
      </w:r>
      <w:r w:rsidR="00644CD5">
        <w:t>.</w:t>
      </w:r>
      <w:r>
        <w:t>u6) + 0</w:t>
      </w:r>
      <w:r w:rsidR="00644CD5">
        <w:t>.</w:t>
      </w:r>
      <w:r>
        <w:t>0539*T(v10</w:t>
      </w:r>
      <w:r w:rsidR="00644CD5">
        <w:t>.</w:t>
      </w:r>
      <w:r>
        <w:t>u16) -0</w:t>
      </w:r>
      <w:r w:rsidR="00644CD5">
        <w:t>.</w:t>
      </w:r>
      <w:r>
        <w:t>0393*T(v10</w:t>
      </w:r>
      <w:r w:rsidR="00644CD5">
        <w:t>.</w:t>
      </w:r>
      <w:r>
        <w:t>u30) + 0</w:t>
      </w:r>
      <w:r w:rsidR="00644CD5">
        <w:t>.</w:t>
      </w:r>
      <w:r>
        <w:t>0652*T(v19</w:t>
      </w:r>
      <w:r w:rsidR="00644CD5">
        <w:t>.</w:t>
      </w:r>
      <w:r>
        <w:t>u2) -0</w:t>
      </w:r>
      <w:r w:rsidR="00644CD5">
        <w:t>.</w:t>
      </w:r>
      <w:r>
        <w:t>0215*T(u28) -0</w:t>
      </w:r>
      <w:r w:rsidR="00644CD5">
        <w:t>.</w:t>
      </w:r>
      <w:r>
        <w:t>0286*T(v26</w:t>
      </w:r>
      <w:r w:rsidR="00644CD5">
        <w:t>.</w:t>
      </w:r>
      <w:r>
        <w:t>u10) + 0</w:t>
      </w:r>
      <w:r w:rsidR="00644CD5">
        <w:t>.</w:t>
      </w:r>
      <w:r>
        <w:t>018*T(v2</w:t>
      </w:r>
      <w:r w:rsidR="00644CD5">
        <w:t>.</w:t>
      </w:r>
      <w:r>
        <w:t>u38) + 0</w:t>
      </w:r>
      <w:r w:rsidR="00644CD5">
        <w:t>.</w:t>
      </w:r>
      <w:r>
        <w:t>0335*T(v5</w:t>
      </w:r>
      <w:r w:rsidR="00644CD5">
        <w:t>.</w:t>
      </w:r>
      <w:r>
        <w:t>u4) -0</w:t>
      </w:r>
      <w:r w:rsidR="00644CD5">
        <w:t>.</w:t>
      </w:r>
      <w:r>
        <w:t>0227*T(v18</w:t>
      </w:r>
      <w:r w:rsidR="00644CD5">
        <w:t>.</w:t>
      </w:r>
      <w:r>
        <w:t>u21) + 0</w:t>
      </w:r>
      <w:r w:rsidR="00644CD5">
        <w:t>.</w:t>
      </w:r>
      <w:r>
        <w:t>015*T(v35</w:t>
      </w:r>
      <w:r w:rsidR="00644CD5">
        <w:t>.</w:t>
      </w:r>
      <w:r>
        <w:t>u6) -0</w:t>
      </w:r>
      <w:r w:rsidR="00644CD5">
        <w:t>.</w:t>
      </w:r>
      <w:r>
        <w:t>00856*T(v35) + 0</w:t>
      </w:r>
      <w:r w:rsidR="00644CD5">
        <w:t>.</w:t>
      </w:r>
      <w:r>
        <w:t>0134*T(v14</w:t>
      </w:r>
      <w:r w:rsidR="00644CD5">
        <w:t>.</w:t>
      </w:r>
      <w:r>
        <w:t>u16) -0</w:t>
      </w:r>
      <w:r w:rsidR="00644CD5">
        <w:t>.</w:t>
      </w:r>
      <w:r>
        <w:t>00879*T(v15</w:t>
      </w:r>
      <w:r w:rsidR="00644CD5">
        <w:t>.</w:t>
      </w:r>
      <w:r>
        <w:t>u19) + 0</w:t>
      </w:r>
      <w:r w:rsidR="00644CD5">
        <w:t>.</w:t>
      </w:r>
      <w:r>
        <w:t>00875*T(v11</w:t>
      </w:r>
      <w:r w:rsidR="00644CD5">
        <w:t>.</w:t>
      </w:r>
      <w:r>
        <w:t>u5) + 0</w:t>
      </w:r>
      <w:r w:rsidR="00644CD5">
        <w:t>.</w:t>
      </w:r>
      <w:r>
        <w:t>00176*T(u32) + 0</w:t>
      </w:r>
      <w:r w:rsidR="00644CD5">
        <w:t>.</w:t>
      </w:r>
      <w:r>
        <w:t>00215*T(v9</w:t>
      </w:r>
      <w:r w:rsidR="00644CD5">
        <w:t>.</w:t>
      </w:r>
      <w:r>
        <w:t>u7) + 7</w:t>
      </w:r>
      <w:r w:rsidR="00644CD5">
        <w:t>.</w:t>
      </w:r>
      <w:r>
        <w:t>24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280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545*T(v2</w:t>
      </w:r>
      <w:r w:rsidR="00644CD5">
        <w:t>.</w:t>
      </w:r>
      <w:r>
        <w:t>u4) + 0</w:t>
      </w:r>
      <w:r w:rsidR="00644CD5">
        <w:t>.</w:t>
      </w:r>
      <w:r>
        <w:t>0705*NumAromAtoms -0</w:t>
      </w:r>
      <w:r w:rsidR="00644CD5">
        <w:t>.</w:t>
      </w:r>
      <w:r>
        <w:t>445*T(v9</w:t>
      </w:r>
      <w:r w:rsidR="00644CD5">
        <w:t>.</w:t>
      </w:r>
      <w:r>
        <w:t>u15) + 0</w:t>
      </w:r>
      <w:r w:rsidR="00644CD5">
        <w:t>.</w:t>
      </w:r>
      <w:r>
        <w:t>69*T(v3</w:t>
      </w:r>
      <w:r w:rsidR="00644CD5">
        <w:t>.</w:t>
      </w:r>
      <w:r>
        <w:t>u11) -1</w:t>
      </w:r>
      <w:r w:rsidR="00644CD5">
        <w:t>.</w:t>
      </w:r>
      <w:r>
        <w:t>02*T(v6</w:t>
      </w:r>
      <w:r w:rsidR="00644CD5">
        <w:t>.</w:t>
      </w:r>
      <w:r>
        <w:t>u3) + 1</w:t>
      </w:r>
      <w:r w:rsidR="00644CD5">
        <w:t>.</w:t>
      </w:r>
      <w:r>
        <w:t>69*T(v22</w:t>
      </w:r>
      <w:r w:rsidR="00644CD5">
        <w:t>.</w:t>
      </w:r>
      <w:r>
        <w:t>u6) -1</w:t>
      </w:r>
      <w:r w:rsidR="00644CD5">
        <w:t>.</w:t>
      </w:r>
      <w:r>
        <w:t>99*T(v12</w:t>
      </w:r>
      <w:r w:rsidR="00644CD5">
        <w:t>.</w:t>
      </w:r>
      <w:r>
        <w:t>u8) -1</w:t>
      </w:r>
      <w:r w:rsidR="00644CD5">
        <w:t>.</w:t>
      </w:r>
      <w:r>
        <w:t>11*T(v5</w:t>
      </w:r>
      <w:r w:rsidR="00644CD5">
        <w:t>.</w:t>
      </w:r>
      <w:r>
        <w:t>u35) -0</w:t>
      </w:r>
      <w:r w:rsidR="00644CD5">
        <w:t>.</w:t>
      </w:r>
      <w:r>
        <w:t>179*NumAcceptor -2</w:t>
      </w:r>
      <w:r w:rsidR="00644CD5">
        <w:t>.</w:t>
      </w:r>
      <w:r>
        <w:t>11*T(v3) + 0</w:t>
      </w:r>
      <w:r w:rsidR="00644CD5">
        <w:t>.</w:t>
      </w:r>
      <w:r>
        <w:t>614*T(v14</w:t>
      </w:r>
      <w:r w:rsidR="00644CD5">
        <w:t>.</w:t>
      </w:r>
      <w:r>
        <w:t>u24) + 0</w:t>
      </w:r>
      <w:r w:rsidR="00644CD5">
        <w:t>.</w:t>
      </w:r>
      <w:r>
        <w:t>665*T(v19</w:t>
      </w:r>
      <w:r w:rsidR="00644CD5">
        <w:t>.</w:t>
      </w:r>
      <w:r>
        <w:t>u14) + 0</w:t>
      </w:r>
      <w:r w:rsidR="00644CD5">
        <w:t>.</w:t>
      </w:r>
      <w:r>
        <w:t>321*T(v1</w:t>
      </w:r>
      <w:r w:rsidR="00644CD5">
        <w:t>.</w:t>
      </w:r>
      <w:r>
        <w:t>u8) + 0</w:t>
      </w:r>
      <w:r w:rsidR="00644CD5">
        <w:t>.</w:t>
      </w:r>
      <w:r>
        <w:t>407*T(v10</w:t>
      </w:r>
      <w:r w:rsidR="00644CD5">
        <w:t>.</w:t>
      </w:r>
      <w:r>
        <w:t>u21) -0</w:t>
      </w:r>
      <w:r w:rsidR="00644CD5">
        <w:t>.</w:t>
      </w:r>
      <w:r>
        <w:t>227*T(u36) + 0</w:t>
      </w:r>
      <w:r w:rsidR="00644CD5">
        <w:t>.</w:t>
      </w:r>
      <w:r>
        <w:t>149*MW + 0</w:t>
      </w:r>
      <w:r w:rsidR="00644CD5">
        <w:t>.</w:t>
      </w:r>
      <w:r>
        <w:t>592*T(v18</w:t>
      </w:r>
      <w:r w:rsidR="00644CD5">
        <w:t>.</w:t>
      </w:r>
      <w:r>
        <w:t>u19) + 0</w:t>
      </w:r>
      <w:r w:rsidR="00644CD5">
        <w:t>.</w:t>
      </w:r>
      <w:r>
        <w:t>816*T(v3</w:t>
      </w:r>
      <w:r w:rsidR="00644CD5">
        <w:t>.</w:t>
      </w:r>
      <w:r>
        <w:t>u24) + 0</w:t>
      </w:r>
      <w:r w:rsidR="00644CD5">
        <w:t>.</w:t>
      </w:r>
      <w:r>
        <w:t>387*T(v12</w:t>
      </w:r>
      <w:r w:rsidR="00644CD5">
        <w:t>.</w:t>
      </w:r>
      <w:r>
        <w:t>u28) + 0</w:t>
      </w:r>
      <w:r w:rsidR="00644CD5">
        <w:t>.</w:t>
      </w:r>
      <w:r>
        <w:t>643*T(v15</w:t>
      </w:r>
      <w:r w:rsidR="00644CD5">
        <w:t>.</w:t>
      </w:r>
      <w:r>
        <w:t>u4) -2</w:t>
      </w:r>
      <w:r w:rsidR="00644CD5">
        <w:t>.</w:t>
      </w:r>
      <w:r>
        <w:t>77*T(v3</w:t>
      </w:r>
      <w:r w:rsidR="00644CD5">
        <w:t>.</w:t>
      </w:r>
      <w:r>
        <w:t>u1) + 0</w:t>
      </w:r>
      <w:r w:rsidR="00644CD5">
        <w:t>.</w:t>
      </w:r>
      <w:r>
        <w:t>0413*Lipophilicity^2 + 0</w:t>
      </w:r>
      <w:r w:rsidR="00644CD5">
        <w:t>.</w:t>
      </w:r>
      <w:r>
        <w:t>695*T(v23</w:t>
      </w:r>
      <w:r w:rsidR="00644CD5">
        <w:t>.</w:t>
      </w:r>
      <w:r>
        <w:t>u19) + 0</w:t>
      </w:r>
      <w:r w:rsidR="00644CD5">
        <w:t>.</w:t>
      </w:r>
      <w:r>
        <w:t>34*T(v31</w:t>
      </w:r>
      <w:r w:rsidR="00644CD5">
        <w:t>.</w:t>
      </w:r>
      <w:r>
        <w:t>u2) + 0</w:t>
      </w:r>
      <w:r w:rsidR="00644CD5">
        <w:t>.</w:t>
      </w:r>
      <w:r>
        <w:t>0548*T(v20</w:t>
      </w:r>
      <w:r w:rsidR="00644CD5">
        <w:t>.</w:t>
      </w:r>
      <w:r>
        <w:t>u19) -0</w:t>
      </w:r>
      <w:r w:rsidR="00644CD5">
        <w:t>.</w:t>
      </w:r>
      <w:r>
        <w:t>503*T(v21</w:t>
      </w:r>
      <w:r w:rsidR="00644CD5">
        <w:t>.</w:t>
      </w:r>
      <w:r>
        <w:t>u15) -1</w:t>
      </w:r>
      <w:r w:rsidR="00644CD5">
        <w:t>.</w:t>
      </w:r>
      <w:r>
        <w:t>87*T(v3</w:t>
      </w:r>
      <w:r w:rsidR="00644CD5">
        <w:t>.</w:t>
      </w:r>
      <w:r>
        <w:t>u2) + 0</w:t>
      </w:r>
      <w:r w:rsidR="00644CD5">
        <w:t>.</w:t>
      </w:r>
      <w:r>
        <w:t>0831*T(v9</w:t>
      </w:r>
      <w:r w:rsidR="00644CD5">
        <w:t>.</w:t>
      </w:r>
      <w:r>
        <w:t>u32) + 0</w:t>
      </w:r>
      <w:r w:rsidR="00644CD5">
        <w:t>.</w:t>
      </w:r>
      <w:r>
        <w:t>184*T(v5</w:t>
      </w:r>
      <w:r w:rsidR="00644CD5">
        <w:t>.</w:t>
      </w:r>
      <w:r>
        <w:t>u21) -0</w:t>
      </w:r>
      <w:r w:rsidR="00644CD5">
        <w:t>.</w:t>
      </w:r>
      <w:r>
        <w:t>172*T(v20</w:t>
      </w:r>
      <w:r w:rsidR="00644CD5">
        <w:t>.</w:t>
      </w:r>
      <w:r>
        <w:t>u22) -0</w:t>
      </w:r>
      <w:r w:rsidR="00644CD5">
        <w:t>.</w:t>
      </w:r>
      <w:r>
        <w:t>321*T(v24</w:t>
      </w:r>
      <w:r w:rsidR="00644CD5">
        <w:t>.</w:t>
      </w:r>
      <w:r>
        <w:t>u4) -0</w:t>
      </w:r>
      <w:r w:rsidR="00644CD5">
        <w:t>.</w:t>
      </w:r>
      <w:r>
        <w:t>293*T(v24</w:t>
      </w:r>
      <w:r w:rsidR="00644CD5">
        <w:t>.</w:t>
      </w:r>
      <w:r>
        <w:t>u10) + 15</w:t>
      </w:r>
      <w:r w:rsidR="00644CD5">
        <w:t>.</w:t>
      </w:r>
      <w:r>
        <w:t>1*Lipophilicity + 0</w:t>
      </w:r>
      <w:r w:rsidR="00644CD5">
        <w:t>.</w:t>
      </w:r>
      <w:r>
        <w:t>699*T(v11</w:t>
      </w:r>
      <w:r w:rsidR="00644CD5">
        <w:t>.</w:t>
      </w:r>
      <w:r>
        <w:t>u10) -1</w:t>
      </w:r>
      <w:r w:rsidR="00644CD5">
        <w:t>.</w:t>
      </w:r>
      <w:r>
        <w:t>08*T(v9</w:t>
      </w:r>
      <w:r w:rsidR="00644CD5">
        <w:t>.</w:t>
      </w:r>
      <w:r>
        <w:t>u14) + 0</w:t>
      </w:r>
      <w:r w:rsidR="00644CD5">
        <w:t>.</w:t>
      </w:r>
      <w:r>
        <w:t>788*T(v6</w:t>
      </w:r>
      <w:r w:rsidR="00644CD5">
        <w:t>.</w:t>
      </w:r>
      <w:r>
        <w:t>u11) + 0</w:t>
      </w:r>
      <w:r w:rsidR="00644CD5">
        <w:t>.</w:t>
      </w:r>
      <w:r>
        <w:t>939*T(v1</w:t>
      </w:r>
      <w:r w:rsidR="00644CD5">
        <w:t>.</w:t>
      </w:r>
      <w:r>
        <w:t>u3) -0</w:t>
      </w:r>
      <w:r w:rsidR="00644CD5">
        <w:t>.</w:t>
      </w:r>
      <w:r>
        <w:t>97*T(v24</w:t>
      </w:r>
      <w:r w:rsidR="00644CD5">
        <w:t>.</w:t>
      </w:r>
      <w:r>
        <w:t>u2) + 0</w:t>
      </w:r>
      <w:r w:rsidR="00644CD5">
        <w:t>.</w:t>
      </w:r>
      <w:r>
        <w:t>604*T(v7</w:t>
      </w:r>
      <w:r w:rsidR="00644CD5">
        <w:t>.</w:t>
      </w:r>
      <w:r>
        <w:t>u25) -1</w:t>
      </w:r>
      <w:r w:rsidR="00644CD5">
        <w:t>.</w:t>
      </w:r>
      <w:r>
        <w:t>57*T(v24</w:t>
      </w:r>
      <w:r w:rsidR="00644CD5">
        <w:t>.</w:t>
      </w:r>
      <w:r>
        <w:t>u8) + 0</w:t>
      </w:r>
      <w:r w:rsidR="00644CD5">
        <w:t>.</w:t>
      </w:r>
      <w:r>
        <w:t>0772*NumDonor -0</w:t>
      </w:r>
      <w:r w:rsidR="00644CD5">
        <w:t>.</w:t>
      </w:r>
      <w:r>
        <w:t>0179*T(v18</w:t>
      </w:r>
      <w:r w:rsidR="00644CD5">
        <w:t>.</w:t>
      </w:r>
      <w:r>
        <w:t>u1) + 1</w:t>
      </w:r>
      <w:r w:rsidR="00644CD5">
        <w:t>.</w:t>
      </w:r>
      <w:r>
        <w:t>13*T(v1</w:t>
      </w:r>
      <w:r w:rsidR="00644CD5">
        <w:t>.</w:t>
      </w:r>
      <w:r>
        <w:t>u34) -1</w:t>
      </w:r>
      <w:r w:rsidR="00644CD5">
        <w:t>.</w:t>
      </w:r>
      <w:r>
        <w:t>21*T(v4</w:t>
      </w:r>
      <w:r w:rsidR="00644CD5">
        <w:t>.</w:t>
      </w:r>
      <w:r>
        <w:t>u2) + 0</w:t>
      </w:r>
      <w:r w:rsidR="00644CD5">
        <w:t>.</w:t>
      </w:r>
      <w:r>
        <w:t>503*T(v30</w:t>
      </w:r>
      <w:r w:rsidR="00644CD5">
        <w:t>.</w:t>
      </w:r>
      <w:r>
        <w:t>u7) -0</w:t>
      </w:r>
      <w:r w:rsidR="00644CD5">
        <w:t>.</w:t>
      </w:r>
      <w:r>
        <w:t>331*T(v30</w:t>
      </w:r>
      <w:r w:rsidR="00644CD5">
        <w:t>.</w:t>
      </w:r>
      <w:r>
        <w:t>u2) + 0</w:t>
      </w:r>
      <w:r w:rsidR="00644CD5">
        <w:t>.</w:t>
      </w:r>
      <w:r>
        <w:t>776*T(v25</w:t>
      </w:r>
      <w:r w:rsidR="00644CD5">
        <w:t>.</w:t>
      </w:r>
      <w:r>
        <w:t>u15) + 0</w:t>
      </w:r>
      <w:r w:rsidR="00644CD5">
        <w:t>.</w:t>
      </w:r>
      <w:r>
        <w:t>262*T(v34</w:t>
      </w:r>
      <w:r w:rsidR="00644CD5">
        <w:t>.</w:t>
      </w:r>
      <w:r>
        <w:t>u5) + 0</w:t>
      </w:r>
      <w:r w:rsidR="00644CD5">
        <w:t>.</w:t>
      </w:r>
      <w:r>
        <w:t>757*T(v12</w:t>
      </w:r>
      <w:r w:rsidR="00644CD5">
        <w:t>.</w:t>
      </w:r>
      <w:r>
        <w:t>u2) + 0</w:t>
      </w:r>
      <w:r w:rsidR="00644CD5">
        <w:t>.</w:t>
      </w:r>
      <w:r>
        <w:t>543*T(v5</w:t>
      </w:r>
      <w:r w:rsidR="00644CD5">
        <w:t>.</w:t>
      </w:r>
      <w:r>
        <w:t>u12) + 1</w:t>
      </w:r>
      <w:r w:rsidR="00644CD5">
        <w:t>.</w:t>
      </w:r>
      <w:r>
        <w:t>06*T(v7</w:t>
      </w:r>
      <w:r w:rsidR="00644CD5">
        <w:t>.</w:t>
      </w:r>
      <w:r>
        <w:t>u14) -0</w:t>
      </w:r>
      <w:r w:rsidR="00644CD5">
        <w:t>.</w:t>
      </w:r>
      <w:r>
        <w:t>908*T(v8</w:t>
      </w:r>
      <w:r w:rsidR="00644CD5">
        <w:t>.</w:t>
      </w:r>
      <w:r>
        <w:t>u7) + 0</w:t>
      </w:r>
      <w:r w:rsidR="00644CD5">
        <w:t>.</w:t>
      </w:r>
      <w:r>
        <w:t>639*T(v15</w:t>
      </w:r>
      <w:r w:rsidR="00644CD5">
        <w:t>.</w:t>
      </w:r>
      <w:r>
        <w:t>u18) + 0</w:t>
      </w:r>
      <w:r w:rsidR="00644CD5">
        <w:t>.</w:t>
      </w:r>
      <w:r>
        <w:t>381*T(v8</w:t>
      </w:r>
      <w:r w:rsidR="00644CD5">
        <w:t>.</w:t>
      </w:r>
      <w:r>
        <w:t>u34) + 0</w:t>
      </w:r>
      <w:r w:rsidR="00644CD5">
        <w:t>.</w:t>
      </w:r>
      <w:r>
        <w:t>537*T(v29</w:t>
      </w:r>
      <w:r w:rsidR="00644CD5">
        <w:t>.</w:t>
      </w:r>
      <w:r>
        <w:t>u2) + 0</w:t>
      </w:r>
      <w:r w:rsidR="00644CD5">
        <w:t>.</w:t>
      </w:r>
      <w:r>
        <w:t>453*T(v20</w:t>
      </w:r>
      <w:r w:rsidR="00644CD5">
        <w:t>.</w:t>
      </w:r>
      <w:r>
        <w:t>u7) -0</w:t>
      </w:r>
      <w:r w:rsidR="00644CD5">
        <w:t>.</w:t>
      </w:r>
      <w:r>
        <w:t>518*T(v20</w:t>
      </w:r>
      <w:r w:rsidR="00644CD5">
        <w:t>.</w:t>
      </w:r>
      <w:r>
        <w:t>u21) + 0</w:t>
      </w:r>
      <w:r w:rsidR="00644CD5">
        <w:t>.</w:t>
      </w:r>
      <w:r>
        <w:t>717*T(v4</w:t>
      </w:r>
      <w:r w:rsidR="00644CD5">
        <w:t>.</w:t>
      </w:r>
      <w:r>
        <w:t>u8) + 0</w:t>
      </w:r>
      <w:r w:rsidR="00644CD5">
        <w:t>.</w:t>
      </w:r>
      <w:r>
        <w:t>255*T(v19</w:t>
      </w:r>
      <w:r w:rsidR="00644CD5">
        <w:t>.</w:t>
      </w:r>
      <w:r>
        <w:t>u10) -0</w:t>
      </w:r>
      <w:r w:rsidR="00644CD5">
        <w:t>.</w:t>
      </w:r>
      <w:r>
        <w:t>331*T(v31) -0</w:t>
      </w:r>
      <w:r w:rsidR="00644CD5">
        <w:t>.</w:t>
      </w:r>
      <w:r>
        <w:t>0415*T(v8</w:t>
      </w:r>
      <w:r w:rsidR="00644CD5">
        <w:t>.</w:t>
      </w:r>
      <w:r>
        <w:t>u28) + 0</w:t>
      </w:r>
      <w:r w:rsidR="00644CD5">
        <w:t>.</w:t>
      </w:r>
      <w:r>
        <w:t>339*T(v21</w:t>
      </w:r>
      <w:r w:rsidR="00644CD5">
        <w:t>.</w:t>
      </w:r>
      <w:r>
        <w:t>u6) + 1</w:t>
      </w:r>
      <w:r w:rsidR="00644CD5">
        <w:t>.</w:t>
      </w:r>
      <w:r>
        <w:t>08*T(v4</w:t>
      </w:r>
      <w:r w:rsidR="00644CD5">
        <w:t>.</w:t>
      </w:r>
      <w:r>
        <w:t>u21) + 0</w:t>
      </w:r>
      <w:r w:rsidR="00644CD5">
        <w:t>.</w:t>
      </w:r>
      <w:r>
        <w:t>749*T(v2</w:t>
      </w:r>
      <w:r w:rsidR="00644CD5">
        <w:t>.</w:t>
      </w:r>
      <w:r>
        <w:t>u34) + 0</w:t>
      </w:r>
      <w:r w:rsidR="00644CD5">
        <w:t>.</w:t>
      </w:r>
      <w:r>
        <w:t>615*T(v15</w:t>
      </w:r>
      <w:r w:rsidR="00644CD5">
        <w:t>.</w:t>
      </w:r>
      <w:r>
        <w:t>u7) -0</w:t>
      </w:r>
      <w:r w:rsidR="00644CD5">
        <w:t>.</w:t>
      </w:r>
      <w:r>
        <w:t>528*T(v5) + 0</w:t>
      </w:r>
      <w:r w:rsidR="00644CD5">
        <w:t>.</w:t>
      </w:r>
      <w:r>
        <w:t>907*T(v21</w:t>
      </w:r>
      <w:r w:rsidR="00644CD5">
        <w:t>.</w:t>
      </w:r>
      <w:r>
        <w:t>u10) + 0</w:t>
      </w:r>
      <w:r w:rsidR="00644CD5">
        <w:t>.</w:t>
      </w:r>
      <w:r>
        <w:t>682*T(v10</w:t>
      </w:r>
      <w:r w:rsidR="00644CD5">
        <w:t>.</w:t>
      </w:r>
      <w:r>
        <w:t>u3) -0</w:t>
      </w:r>
      <w:r w:rsidR="00644CD5">
        <w:t>.</w:t>
      </w:r>
      <w:r>
        <w:t>958*T(v16</w:t>
      </w:r>
      <w:r w:rsidR="00644CD5">
        <w:t>.</w:t>
      </w:r>
      <w:r>
        <w:t>u2) + 0</w:t>
      </w:r>
      <w:r w:rsidR="00644CD5">
        <w:t>.</w:t>
      </w:r>
      <w:r>
        <w:t>333*T(v8</w:t>
      </w:r>
      <w:r w:rsidR="00644CD5">
        <w:t>.</w:t>
      </w:r>
      <w:r>
        <w:t>u30) + 0</w:t>
      </w:r>
      <w:r w:rsidR="00644CD5">
        <w:t>.</w:t>
      </w:r>
      <w:r>
        <w:t>995*T(v31</w:t>
      </w:r>
      <w:r w:rsidR="00644CD5">
        <w:t>.</w:t>
      </w:r>
      <w:r>
        <w:t>u5) + 0</w:t>
      </w:r>
      <w:r w:rsidR="00644CD5">
        <w:t>.</w:t>
      </w:r>
      <w:r>
        <w:t>322*T(v17</w:t>
      </w:r>
      <w:r w:rsidR="00644CD5">
        <w:t>.</w:t>
      </w:r>
      <w:r>
        <w:t>u25) -0</w:t>
      </w:r>
      <w:r w:rsidR="00644CD5">
        <w:t>.</w:t>
      </w:r>
      <w:r>
        <w:t>683*T(v29</w:t>
      </w:r>
      <w:r w:rsidR="00644CD5">
        <w:t>.</w:t>
      </w:r>
      <w:r>
        <w:t>u7) -1</w:t>
      </w:r>
      <w:r w:rsidR="00644CD5">
        <w:t>.</w:t>
      </w:r>
      <w:r>
        <w:t>27*T(v19</w:t>
      </w:r>
      <w:r w:rsidR="00644CD5">
        <w:t>.</w:t>
      </w:r>
      <w:r>
        <w:t>u15) -1</w:t>
      </w:r>
      <w:r w:rsidR="00644CD5">
        <w:t>.</w:t>
      </w:r>
      <w:r>
        <w:t>01*T(v6</w:t>
      </w:r>
      <w:r w:rsidR="00644CD5">
        <w:t>.</w:t>
      </w:r>
      <w:r>
        <w:t>u34) + 1</w:t>
      </w:r>
      <w:r w:rsidR="00644CD5">
        <w:t>.</w:t>
      </w:r>
      <w:r>
        <w:t>1*T(v4</w:t>
      </w:r>
      <w:r w:rsidR="00644CD5">
        <w:t>.</w:t>
      </w:r>
      <w:r>
        <w:t>u6) -1</w:t>
      </w:r>
      <w:r w:rsidR="00644CD5">
        <w:t>.</w:t>
      </w:r>
      <w:r>
        <w:t>04*T(v10</w:t>
      </w:r>
      <w:r w:rsidR="00644CD5">
        <w:t>.</w:t>
      </w:r>
      <w:r>
        <w:t>u27) + 0</w:t>
      </w:r>
      <w:r w:rsidR="00644CD5">
        <w:t>.</w:t>
      </w:r>
      <w:r>
        <w:t>454*T(v5</w:t>
      </w:r>
      <w:r w:rsidR="00644CD5">
        <w:t>.</w:t>
      </w:r>
      <w:r>
        <w:t>u26) + 0</w:t>
      </w:r>
      <w:r w:rsidR="00644CD5">
        <w:t>.</w:t>
      </w:r>
      <w:r>
        <w:t>523*T(v10</w:t>
      </w:r>
      <w:r w:rsidR="00644CD5">
        <w:t>.</w:t>
      </w:r>
      <w:r>
        <w:t>u19) -0</w:t>
      </w:r>
      <w:r w:rsidR="00644CD5">
        <w:t>.</w:t>
      </w:r>
      <w:r>
        <w:t>613*T(v25</w:t>
      </w:r>
      <w:r w:rsidR="00644CD5">
        <w:t>.</w:t>
      </w:r>
      <w:r>
        <w:t>u18) -0</w:t>
      </w:r>
      <w:r w:rsidR="00644CD5">
        <w:t>.</w:t>
      </w:r>
      <w:r>
        <w:t>432*T(u5) + 0</w:t>
      </w:r>
      <w:r w:rsidR="00644CD5">
        <w:t>.</w:t>
      </w:r>
      <w:r>
        <w:t>469*T(v2</w:t>
      </w:r>
      <w:r w:rsidR="00644CD5">
        <w:t>.</w:t>
      </w:r>
      <w:r>
        <w:t>u15) -0</w:t>
      </w:r>
      <w:r w:rsidR="00644CD5">
        <w:t>.</w:t>
      </w:r>
      <w:r>
        <w:t>244*T(v14</w:t>
      </w:r>
      <w:r w:rsidR="00644CD5">
        <w:t>.</w:t>
      </w:r>
      <w:r>
        <w:t>u12) -0</w:t>
      </w:r>
      <w:r w:rsidR="00644CD5">
        <w:t>.</w:t>
      </w:r>
      <w:r>
        <w:t>413*T(v26</w:t>
      </w:r>
      <w:r w:rsidR="00644CD5">
        <w:t>.</w:t>
      </w:r>
      <w:r>
        <w:t>u6) + 0</w:t>
      </w:r>
      <w:r w:rsidR="00644CD5">
        <w:t>.</w:t>
      </w:r>
      <w:r>
        <w:t>448*T(v14</w:t>
      </w:r>
      <w:r w:rsidR="00644CD5">
        <w:t>.</w:t>
      </w:r>
      <w:r>
        <w:t>u29) -0</w:t>
      </w:r>
      <w:r w:rsidR="00644CD5">
        <w:t>.</w:t>
      </w:r>
      <w:r>
        <w:t>596*T(v31</w:t>
      </w:r>
      <w:r w:rsidR="00644CD5">
        <w:t>.</w:t>
      </w:r>
      <w:r>
        <w:t>u12) -0</w:t>
      </w:r>
      <w:r w:rsidR="00644CD5">
        <w:t>.</w:t>
      </w:r>
      <w:r>
        <w:t>835*T(v7</w:t>
      </w:r>
      <w:r w:rsidR="00644CD5">
        <w:t>.</w:t>
      </w:r>
      <w:r>
        <w:t>u23) + 0</w:t>
      </w:r>
      <w:r w:rsidR="00644CD5">
        <w:t>.</w:t>
      </w:r>
      <w:r>
        <w:t>466*T(v2</w:t>
      </w:r>
      <w:r w:rsidR="00644CD5">
        <w:t>.</w:t>
      </w:r>
      <w:r>
        <w:t>u13) + 0</w:t>
      </w:r>
      <w:r w:rsidR="00644CD5">
        <w:t>.</w:t>
      </w:r>
      <w:r>
        <w:t>594*T(v25</w:t>
      </w:r>
      <w:r w:rsidR="00644CD5">
        <w:t>.</w:t>
      </w:r>
      <w:r>
        <w:t>u5) + 0</w:t>
      </w:r>
      <w:r w:rsidR="00644CD5">
        <w:t>.</w:t>
      </w:r>
      <w:r>
        <w:t>672*T(v20</w:t>
      </w:r>
      <w:r w:rsidR="00644CD5">
        <w:t>.</w:t>
      </w:r>
      <w:r>
        <w:t>u17) -0</w:t>
      </w:r>
      <w:r w:rsidR="00644CD5">
        <w:t>.</w:t>
      </w:r>
      <w:r>
        <w:t>456*T(v21</w:t>
      </w:r>
      <w:r w:rsidR="00644CD5">
        <w:t>.</w:t>
      </w:r>
      <w:r>
        <w:t>u21) -0</w:t>
      </w:r>
      <w:r w:rsidR="00644CD5">
        <w:t>.</w:t>
      </w:r>
      <w:r>
        <w:t>332*T(v30) -0</w:t>
      </w:r>
      <w:r w:rsidR="00644CD5">
        <w:t>.</w:t>
      </w:r>
      <w:r>
        <w:t>519*T(v9</w:t>
      </w:r>
      <w:r w:rsidR="00644CD5">
        <w:t>.</w:t>
      </w:r>
      <w:r>
        <w:t>u26) + 0</w:t>
      </w:r>
      <w:r w:rsidR="00644CD5">
        <w:t>.</w:t>
      </w:r>
      <w:r>
        <w:t>419*T(v12</w:t>
      </w:r>
      <w:r w:rsidR="00644CD5">
        <w:t>.</w:t>
      </w:r>
      <w:r>
        <w:t xml:space="preserve">u6) + </w:t>
      </w:r>
      <w:r>
        <w:lastRenderedPageBreak/>
        <w:t>0</w:t>
      </w:r>
      <w:r w:rsidR="00644CD5">
        <w:t>.</w:t>
      </w:r>
      <w:r>
        <w:t>445*T(v18</w:t>
      </w:r>
      <w:r w:rsidR="00644CD5">
        <w:t>.</w:t>
      </w:r>
      <w:r>
        <w:t>u6) + 0</w:t>
      </w:r>
      <w:r w:rsidR="00644CD5">
        <w:t>.</w:t>
      </w:r>
      <w:r>
        <w:t>5*T(v27</w:t>
      </w:r>
      <w:r w:rsidR="00644CD5">
        <w:t>.</w:t>
      </w:r>
      <w:r>
        <w:t>u5) -0</w:t>
      </w:r>
      <w:r w:rsidR="00644CD5">
        <w:t>.</w:t>
      </w:r>
      <w:r>
        <w:t>454*T(v15</w:t>
      </w:r>
      <w:r w:rsidR="00644CD5">
        <w:t>.</w:t>
      </w:r>
      <w:r>
        <w:t>u10) -0</w:t>
      </w:r>
      <w:r w:rsidR="00644CD5">
        <w:t>.</w:t>
      </w:r>
      <w:r>
        <w:t>652*T(u10) -0</w:t>
      </w:r>
      <w:r w:rsidR="00644CD5">
        <w:t>.</w:t>
      </w:r>
      <w:r>
        <w:t>402*T(v18</w:t>
      </w:r>
      <w:r w:rsidR="00644CD5">
        <w:t>.</w:t>
      </w:r>
      <w:r>
        <w:t>u16) -0</w:t>
      </w:r>
      <w:r w:rsidR="00644CD5">
        <w:t>.</w:t>
      </w:r>
      <w:r>
        <w:t>527*T(v23</w:t>
      </w:r>
      <w:r w:rsidR="00644CD5">
        <w:t>.</w:t>
      </w:r>
      <w:r>
        <w:t>u16) -0</w:t>
      </w:r>
      <w:r w:rsidR="00644CD5">
        <w:t>.</w:t>
      </w:r>
      <w:r>
        <w:t>66*T(v30</w:t>
      </w:r>
      <w:r w:rsidR="00644CD5">
        <w:t>.</w:t>
      </w:r>
      <w:r>
        <w:t>u9) + 0</w:t>
      </w:r>
      <w:r w:rsidR="00644CD5">
        <w:t>.</w:t>
      </w:r>
      <w:r>
        <w:t>924*T(v18</w:t>
      </w:r>
      <w:r w:rsidR="00644CD5">
        <w:t>.</w:t>
      </w:r>
      <w:r>
        <w:t>u9) + 0</w:t>
      </w:r>
      <w:r w:rsidR="00644CD5">
        <w:t>.</w:t>
      </w:r>
      <w:r>
        <w:t>307*T(v6</w:t>
      </w:r>
      <w:r w:rsidR="00644CD5">
        <w:t>.</w:t>
      </w:r>
      <w:r>
        <w:t>u15) -0</w:t>
      </w:r>
      <w:r w:rsidR="00644CD5">
        <w:t>.</w:t>
      </w:r>
      <w:r>
        <w:t>83*T(v14</w:t>
      </w:r>
      <w:r w:rsidR="00644CD5">
        <w:t>.</w:t>
      </w:r>
      <w:r>
        <w:t>u17) + 0</w:t>
      </w:r>
      <w:r w:rsidR="00644CD5">
        <w:t>.</w:t>
      </w:r>
      <w:r>
        <w:t>768*T(v1</w:t>
      </w:r>
      <w:r w:rsidR="00644CD5">
        <w:t>.</w:t>
      </w:r>
      <w:r>
        <w:t>u35) + 0</w:t>
      </w:r>
      <w:r w:rsidR="00644CD5">
        <w:t>.</w:t>
      </w:r>
      <w:r>
        <w:t>397*T(v8</w:t>
      </w:r>
      <w:r w:rsidR="00644CD5">
        <w:t>.</w:t>
      </w:r>
      <w:r>
        <w:t>u4) -0</w:t>
      </w:r>
      <w:r w:rsidR="00644CD5">
        <w:t>.</w:t>
      </w:r>
      <w:r>
        <w:t>331*T(v11</w:t>
      </w:r>
      <w:r w:rsidR="00644CD5">
        <w:t>.</w:t>
      </w:r>
      <w:r>
        <w:t>u32) -0</w:t>
      </w:r>
      <w:r w:rsidR="00644CD5">
        <w:t>.</w:t>
      </w:r>
      <w:r>
        <w:t>701*T(v7</w:t>
      </w:r>
      <w:r w:rsidR="00644CD5">
        <w:t>.</w:t>
      </w:r>
      <w:r>
        <w:t>u35) -0</w:t>
      </w:r>
      <w:r w:rsidR="00644CD5">
        <w:t>.</w:t>
      </w:r>
      <w:r>
        <w:t>184*T(v32</w:t>
      </w:r>
      <w:r w:rsidR="00644CD5">
        <w:t>.</w:t>
      </w:r>
      <w:r>
        <w:t>u11) + 0</w:t>
      </w:r>
      <w:r w:rsidR="00644CD5">
        <w:t>.</w:t>
      </w:r>
      <w:r>
        <w:t>323*T(v12</w:t>
      </w:r>
      <w:r w:rsidR="00644CD5">
        <w:t>.</w:t>
      </w:r>
      <w:r>
        <w:t>u31) -0</w:t>
      </w:r>
      <w:r w:rsidR="00644CD5">
        <w:t>.</w:t>
      </w:r>
      <w:r>
        <w:t>28*T(v10</w:t>
      </w:r>
      <w:r w:rsidR="00644CD5">
        <w:t>.</w:t>
      </w:r>
      <w:r>
        <w:t>u33) -0</w:t>
      </w:r>
      <w:r w:rsidR="00644CD5">
        <w:t>.</w:t>
      </w:r>
      <w:r>
        <w:t>404*T(v2</w:t>
      </w:r>
      <w:r w:rsidR="00644CD5">
        <w:t>.</w:t>
      </w:r>
      <w:r>
        <w:t>u23) -0</w:t>
      </w:r>
      <w:r w:rsidR="00644CD5">
        <w:t>.</w:t>
      </w:r>
      <w:r>
        <w:t>502*T(v8</w:t>
      </w:r>
      <w:r w:rsidR="00644CD5">
        <w:t>.</w:t>
      </w:r>
      <w:r>
        <w:t>u5) -0</w:t>
      </w:r>
      <w:r w:rsidR="00644CD5">
        <w:t>.</w:t>
      </w:r>
      <w:r>
        <w:t>152*T(v30</w:t>
      </w:r>
      <w:r w:rsidR="00644CD5">
        <w:t>.</w:t>
      </w:r>
      <w:r>
        <w:t>u13) -0</w:t>
      </w:r>
      <w:r w:rsidR="00644CD5">
        <w:t>.</w:t>
      </w:r>
      <w:r>
        <w:t>26*T(v4</w:t>
      </w:r>
      <w:r w:rsidR="00644CD5">
        <w:t>.</w:t>
      </w:r>
      <w:r>
        <w:t>u4) -0</w:t>
      </w:r>
      <w:r w:rsidR="00644CD5">
        <w:t>.</w:t>
      </w:r>
      <w:r>
        <w:t>614*T(v12</w:t>
      </w:r>
      <w:r w:rsidR="00644CD5">
        <w:t>.</w:t>
      </w:r>
      <w:r>
        <w:t>u16) + 0</w:t>
      </w:r>
      <w:r w:rsidR="00644CD5">
        <w:t>.</w:t>
      </w:r>
      <w:r>
        <w:t>0882*T(v32</w:t>
      </w:r>
      <w:r w:rsidR="00644CD5">
        <w:t>.</w:t>
      </w:r>
      <w:r>
        <w:t>u10) -0</w:t>
      </w:r>
      <w:r w:rsidR="00644CD5">
        <w:t>.</w:t>
      </w:r>
      <w:r>
        <w:t>414*T(v10</w:t>
      </w:r>
      <w:r w:rsidR="00644CD5">
        <w:t>.</w:t>
      </w:r>
      <w:r>
        <w:t>u8) -0</w:t>
      </w:r>
      <w:r w:rsidR="00644CD5">
        <w:t>.</w:t>
      </w:r>
      <w:r>
        <w:t>759*T(v14</w:t>
      </w:r>
      <w:r w:rsidR="00644CD5">
        <w:t>.</w:t>
      </w:r>
      <w:r>
        <w:t>u1) + 0</w:t>
      </w:r>
      <w:r w:rsidR="00644CD5">
        <w:t>.</w:t>
      </w:r>
      <w:r>
        <w:t>321*T(v33</w:t>
      </w:r>
      <w:r w:rsidR="00644CD5">
        <w:t>.</w:t>
      </w:r>
      <w:r>
        <w:t>u10) -0</w:t>
      </w:r>
      <w:r w:rsidR="00644CD5">
        <w:t>.</w:t>
      </w:r>
      <w:r>
        <w:t>391*T(v8</w:t>
      </w:r>
      <w:r w:rsidR="00644CD5">
        <w:t>.</w:t>
      </w:r>
      <w:r>
        <w:t>u2) + 0</w:t>
      </w:r>
      <w:r w:rsidR="00644CD5">
        <w:t>.</w:t>
      </w:r>
      <w:r>
        <w:t>602*T(v21</w:t>
      </w:r>
      <w:r w:rsidR="00644CD5">
        <w:t>.</w:t>
      </w:r>
      <w:r>
        <w:t>u13) + 4</w:t>
      </w:r>
      <w:r w:rsidR="00644CD5">
        <w:t>.</w:t>
      </w:r>
      <w:r>
        <w:t>96*Length + 0</w:t>
      </w:r>
      <w:r w:rsidR="00644CD5">
        <w:t>.</w:t>
      </w:r>
      <w:r>
        <w:t>591*T(v11</w:t>
      </w:r>
      <w:r w:rsidR="00644CD5">
        <w:t>.</w:t>
      </w:r>
      <w:r>
        <w:t>u27) -0</w:t>
      </w:r>
      <w:r w:rsidR="00644CD5">
        <w:t>.</w:t>
      </w:r>
      <w:r>
        <w:t>431*T(u14) -0</w:t>
      </w:r>
      <w:r w:rsidR="00644CD5">
        <w:t>.</w:t>
      </w:r>
      <w:r>
        <w:t>422*T(v1</w:t>
      </w:r>
      <w:r w:rsidR="00644CD5">
        <w:t>.</w:t>
      </w:r>
      <w:r>
        <w:t>u29) -0</w:t>
      </w:r>
      <w:r w:rsidR="00644CD5">
        <w:t>.</w:t>
      </w:r>
      <w:r>
        <w:t>269*T(v12</w:t>
      </w:r>
      <w:r w:rsidR="00644CD5">
        <w:t>.</w:t>
      </w:r>
      <w:r>
        <w:t>u18) -0</w:t>
      </w:r>
      <w:r w:rsidR="00644CD5">
        <w:t>.</w:t>
      </w:r>
      <w:r>
        <w:t>497*T(v21</w:t>
      </w:r>
      <w:r w:rsidR="00644CD5">
        <w:t>.</w:t>
      </w:r>
      <w:r>
        <w:t>u7) + 0</w:t>
      </w:r>
      <w:r w:rsidR="00644CD5">
        <w:t>.</w:t>
      </w:r>
      <w:r>
        <w:t>602*T(v27</w:t>
      </w:r>
      <w:r w:rsidR="00644CD5">
        <w:t>.</w:t>
      </w:r>
      <w:r>
        <w:t>u16) -0</w:t>
      </w:r>
      <w:r w:rsidR="00644CD5">
        <w:t>.</w:t>
      </w:r>
      <w:r>
        <w:t>383*T(v15</w:t>
      </w:r>
      <w:r w:rsidR="00644CD5">
        <w:t>.</w:t>
      </w:r>
      <w:r>
        <w:t>u26) + 0</w:t>
      </w:r>
      <w:r w:rsidR="00644CD5">
        <w:t>.</w:t>
      </w:r>
      <w:r>
        <w:t>508*T(v17</w:t>
      </w:r>
      <w:r w:rsidR="00644CD5">
        <w:t>.</w:t>
      </w:r>
      <w:r>
        <w:t>u20) + 0</w:t>
      </w:r>
      <w:r w:rsidR="00644CD5">
        <w:t>.</w:t>
      </w:r>
      <w:r>
        <w:t>478*T(v1</w:t>
      </w:r>
      <w:r w:rsidR="00644CD5">
        <w:t>.</w:t>
      </w:r>
      <w:r>
        <w:t>u11) + 0</w:t>
      </w:r>
      <w:r w:rsidR="00644CD5">
        <w:t>.</w:t>
      </w:r>
      <w:r>
        <w:t>281*T(v7</w:t>
      </w:r>
      <w:r w:rsidR="00644CD5">
        <w:t>.</w:t>
      </w:r>
      <w:r>
        <w:t>u1) + 0</w:t>
      </w:r>
      <w:r w:rsidR="00644CD5">
        <w:t>.</w:t>
      </w:r>
      <w:r>
        <w:t>573*T(v7</w:t>
      </w:r>
      <w:r w:rsidR="00644CD5">
        <w:t>.</w:t>
      </w:r>
      <w:r>
        <w:t>u32) -0</w:t>
      </w:r>
      <w:r w:rsidR="00644CD5">
        <w:t>.</w:t>
      </w:r>
      <w:r>
        <w:t>609*T(v16</w:t>
      </w:r>
      <w:r w:rsidR="00644CD5">
        <w:t>.</w:t>
      </w:r>
      <w:r>
        <w:t>u25) + 0</w:t>
      </w:r>
      <w:r w:rsidR="00644CD5">
        <w:t>.</w:t>
      </w:r>
      <w:r>
        <w:t>554*T(v1</w:t>
      </w:r>
      <w:r w:rsidR="00644CD5">
        <w:t>.</w:t>
      </w:r>
      <w:r>
        <w:t>u25) + 0</w:t>
      </w:r>
      <w:r w:rsidR="00644CD5">
        <w:t>.</w:t>
      </w:r>
      <w:r>
        <w:t>112*NumPositive -0</w:t>
      </w:r>
      <w:r w:rsidR="00644CD5">
        <w:t>.</w:t>
      </w:r>
      <w:r>
        <w:t>309*T(v25</w:t>
      </w:r>
      <w:r w:rsidR="00644CD5">
        <w:t>.</w:t>
      </w:r>
      <w:r>
        <w:t>u3) -0</w:t>
      </w:r>
      <w:r w:rsidR="00644CD5">
        <w:t>.</w:t>
      </w:r>
      <w:r>
        <w:t>222*T(u27) + 0</w:t>
      </w:r>
      <w:r w:rsidR="00644CD5">
        <w:t>.</w:t>
      </w:r>
      <w:r>
        <w:t>467*T(v28</w:t>
      </w:r>
      <w:r w:rsidR="00644CD5">
        <w:t>.</w:t>
      </w:r>
      <w:r>
        <w:t>u6) -0</w:t>
      </w:r>
      <w:r w:rsidR="00644CD5">
        <w:t>.</w:t>
      </w:r>
      <w:r>
        <w:t>401*T(v25</w:t>
      </w:r>
      <w:r w:rsidR="00644CD5">
        <w:t>.</w:t>
      </w:r>
      <w:r>
        <w:t>u12) + 0</w:t>
      </w:r>
      <w:r w:rsidR="00644CD5">
        <w:t>.</w:t>
      </w:r>
      <w:r>
        <w:t>483*T(v3</w:t>
      </w:r>
      <w:r w:rsidR="00644CD5">
        <w:t>.</w:t>
      </w:r>
      <w:r>
        <w:t>u38) + 0</w:t>
      </w:r>
      <w:r w:rsidR="00644CD5">
        <w:t>.</w:t>
      </w:r>
      <w:r>
        <w:t>88*T(v2</w:t>
      </w:r>
      <w:r w:rsidR="00644CD5">
        <w:t>.</w:t>
      </w:r>
      <w:r>
        <w:t>u1) + 0</w:t>
      </w:r>
      <w:r w:rsidR="00644CD5">
        <w:t>.</w:t>
      </w:r>
      <w:r>
        <w:t>305*T(v11</w:t>
      </w:r>
      <w:r w:rsidR="00644CD5">
        <w:t>.</w:t>
      </w:r>
      <w:r>
        <w:t>u26) + 0</w:t>
      </w:r>
      <w:r w:rsidR="00644CD5">
        <w:t>.</w:t>
      </w:r>
      <w:r>
        <w:t>624*T(v4</w:t>
      </w:r>
      <w:r w:rsidR="00644CD5">
        <w:t>.</w:t>
      </w:r>
      <w:r>
        <w:t>u1) + 0</w:t>
      </w:r>
      <w:r w:rsidR="00644CD5">
        <w:t>.</w:t>
      </w:r>
      <w:r>
        <w:t>533*T(v7</w:t>
      </w:r>
      <w:r w:rsidR="00644CD5">
        <w:t>.</w:t>
      </w:r>
      <w:r>
        <w:t>u6) -0</w:t>
      </w:r>
      <w:r w:rsidR="00644CD5">
        <w:t>.</w:t>
      </w:r>
      <w:r>
        <w:t>335*T(v15</w:t>
      </w:r>
      <w:r w:rsidR="00644CD5">
        <w:t>.</w:t>
      </w:r>
      <w:r>
        <w:t>u5) -0</w:t>
      </w:r>
      <w:r w:rsidR="00644CD5">
        <w:t>.</w:t>
      </w:r>
      <w:r>
        <w:t>476*T(v24</w:t>
      </w:r>
      <w:r w:rsidR="00644CD5">
        <w:t>.</w:t>
      </w:r>
      <w:r>
        <w:t>u17) + 0</w:t>
      </w:r>
      <w:r w:rsidR="00644CD5">
        <w:t>.</w:t>
      </w:r>
      <w:r>
        <w:t>443*T(v30</w:t>
      </w:r>
      <w:r w:rsidR="00644CD5">
        <w:t>.</w:t>
      </w:r>
      <w:r>
        <w:t>u12) + 0</w:t>
      </w:r>
      <w:r w:rsidR="00644CD5">
        <w:t>.</w:t>
      </w:r>
      <w:r>
        <w:t>406*T(v14</w:t>
      </w:r>
      <w:r w:rsidR="00644CD5">
        <w:t>.</w:t>
      </w:r>
      <w:r>
        <w:t>u23) + 0</w:t>
      </w:r>
      <w:r w:rsidR="00644CD5">
        <w:t>.</w:t>
      </w:r>
      <w:r>
        <w:t>429*T(v5</w:t>
      </w:r>
      <w:r w:rsidR="00644CD5">
        <w:t>.</w:t>
      </w:r>
      <w:r>
        <w:t>u32) + 0</w:t>
      </w:r>
      <w:r w:rsidR="00644CD5">
        <w:t>.</w:t>
      </w:r>
      <w:r>
        <w:t>625*T(v24</w:t>
      </w:r>
      <w:r w:rsidR="00644CD5">
        <w:t>.</w:t>
      </w:r>
      <w:r>
        <w:t>u6) -0</w:t>
      </w:r>
      <w:r w:rsidR="00644CD5">
        <w:t>.</w:t>
      </w:r>
      <w:r>
        <w:t>576*T(v16</w:t>
      </w:r>
      <w:r w:rsidR="00644CD5">
        <w:t>.</w:t>
      </w:r>
      <w:r>
        <w:t>u3) -0</w:t>
      </w:r>
      <w:r w:rsidR="00644CD5">
        <w:t>.</w:t>
      </w:r>
      <w:r>
        <w:t>178*T(v16</w:t>
      </w:r>
      <w:r w:rsidR="00644CD5">
        <w:t>.</w:t>
      </w:r>
      <w:r>
        <w:t>u26) -0</w:t>
      </w:r>
      <w:r w:rsidR="00644CD5">
        <w:t>.</w:t>
      </w:r>
      <w:r>
        <w:t>485*T(v22</w:t>
      </w:r>
      <w:r w:rsidR="00644CD5">
        <w:t>.</w:t>
      </w:r>
      <w:r>
        <w:t>u20) -0</w:t>
      </w:r>
      <w:r w:rsidR="00644CD5">
        <w:t>.</w:t>
      </w:r>
      <w:r>
        <w:t>385*T(v16</w:t>
      </w:r>
      <w:r w:rsidR="00644CD5">
        <w:t>.</w:t>
      </w:r>
      <w:r>
        <w:t>u15) -0</w:t>
      </w:r>
      <w:r w:rsidR="00644CD5">
        <w:t>.</w:t>
      </w:r>
      <w:r>
        <w:t>414*T(u20) + 0</w:t>
      </w:r>
      <w:r w:rsidR="00644CD5">
        <w:t>.</w:t>
      </w:r>
      <w:r>
        <w:t>526*T(v21</w:t>
      </w:r>
      <w:r w:rsidR="00644CD5">
        <w:t>.</w:t>
      </w:r>
      <w:r>
        <w:t>u14) -0</w:t>
      </w:r>
      <w:r w:rsidR="00644CD5">
        <w:t>.</w:t>
      </w:r>
      <w:r>
        <w:t>345*T(v25</w:t>
      </w:r>
      <w:r w:rsidR="00644CD5">
        <w:t>.</w:t>
      </w:r>
      <w:r>
        <w:t>u4) -0</w:t>
      </w:r>
      <w:r w:rsidR="00644CD5">
        <w:t>.</w:t>
      </w:r>
      <w:r>
        <w:t>415*T(v32</w:t>
      </w:r>
      <w:r w:rsidR="00644CD5">
        <w:t>.</w:t>
      </w:r>
      <w:r>
        <w:t>u6) -0</w:t>
      </w:r>
      <w:r w:rsidR="00644CD5">
        <w:t>.</w:t>
      </w:r>
      <w:r>
        <w:t>321*T(v15</w:t>
      </w:r>
      <w:r w:rsidR="00644CD5">
        <w:t>.</w:t>
      </w:r>
      <w:r>
        <w:t>u16) -0</w:t>
      </w:r>
      <w:r w:rsidR="00644CD5">
        <w:t>.</w:t>
      </w:r>
      <w:r>
        <w:t>445*T(v23</w:t>
      </w:r>
      <w:r w:rsidR="00644CD5">
        <w:t>.</w:t>
      </w:r>
      <w:r>
        <w:t>u1) + 0</w:t>
      </w:r>
      <w:r w:rsidR="00644CD5">
        <w:t>.</w:t>
      </w:r>
      <w:r>
        <w:t>312*T(v22</w:t>
      </w:r>
      <w:r w:rsidR="00644CD5">
        <w:t>.</w:t>
      </w:r>
      <w:r>
        <w:t>u4) -0</w:t>
      </w:r>
      <w:r w:rsidR="00644CD5">
        <w:t>.</w:t>
      </w:r>
      <w:r>
        <w:t>476*T(v12</w:t>
      </w:r>
      <w:r w:rsidR="00644CD5">
        <w:t>.</w:t>
      </w:r>
      <w:r>
        <w:t>u30) -0</w:t>
      </w:r>
      <w:r w:rsidR="00644CD5">
        <w:t>.</w:t>
      </w:r>
      <w:r>
        <w:t>322*T(v18</w:t>
      </w:r>
      <w:r w:rsidR="00644CD5">
        <w:t>.</w:t>
      </w:r>
      <w:r>
        <w:t>u22) -0</w:t>
      </w:r>
      <w:r w:rsidR="00644CD5">
        <w:t>.</w:t>
      </w:r>
      <w:r>
        <w:t>296*T(v4</w:t>
      </w:r>
      <w:r w:rsidR="00644CD5">
        <w:t>.</w:t>
      </w:r>
      <w:r>
        <w:t>u33) + 0</w:t>
      </w:r>
      <w:r w:rsidR="00644CD5">
        <w:t>.</w:t>
      </w:r>
      <w:r>
        <w:t>522*T(v28</w:t>
      </w:r>
      <w:r w:rsidR="00644CD5">
        <w:t>.</w:t>
      </w:r>
      <w:r>
        <w:t>u2) + 0</w:t>
      </w:r>
      <w:r w:rsidR="00644CD5">
        <w:t>.</w:t>
      </w:r>
      <w:r>
        <w:t>372*T(v23</w:t>
      </w:r>
      <w:r w:rsidR="00644CD5">
        <w:t>.</w:t>
      </w:r>
      <w:r>
        <w:t>u14) -0</w:t>
      </w:r>
      <w:r w:rsidR="00644CD5">
        <w:t>.</w:t>
      </w:r>
      <w:r>
        <w:t>41*T(v1</w:t>
      </w:r>
      <w:r w:rsidR="00644CD5">
        <w:t>.</w:t>
      </w:r>
      <w:r>
        <w:t>u42) -0</w:t>
      </w:r>
      <w:r w:rsidR="00644CD5">
        <w:t>.</w:t>
      </w:r>
      <w:r>
        <w:t>335*T(v5</w:t>
      </w:r>
      <w:r w:rsidR="00644CD5">
        <w:t>.</w:t>
      </w:r>
      <w:r>
        <w:t>u18) + 0</w:t>
      </w:r>
      <w:r w:rsidR="00644CD5">
        <w:t>.</w:t>
      </w:r>
      <w:r>
        <w:t>389*T(v14</w:t>
      </w:r>
      <w:r w:rsidR="00644CD5">
        <w:t>.</w:t>
      </w:r>
      <w:r>
        <w:t>u20) + 0</w:t>
      </w:r>
      <w:r w:rsidR="00644CD5">
        <w:t>.</w:t>
      </w:r>
      <w:r>
        <w:t>326*T(v11</w:t>
      </w:r>
      <w:r w:rsidR="00644CD5">
        <w:t>.</w:t>
      </w:r>
      <w:r>
        <w:t>u7) -0</w:t>
      </w:r>
      <w:r w:rsidR="00644CD5">
        <w:t>.</w:t>
      </w:r>
      <w:r>
        <w:t>458*T(v1</w:t>
      </w:r>
      <w:r w:rsidR="00644CD5">
        <w:t>.</w:t>
      </w:r>
      <w:r>
        <w:t>u41) -0</w:t>
      </w:r>
      <w:r w:rsidR="00644CD5">
        <w:t>.</w:t>
      </w:r>
      <w:r>
        <w:t>396*T(v13</w:t>
      </w:r>
      <w:r w:rsidR="00644CD5">
        <w:t>.</w:t>
      </w:r>
      <w:r>
        <w:t>u29) + 0</w:t>
      </w:r>
      <w:r w:rsidR="00644CD5">
        <w:t>.</w:t>
      </w:r>
      <w:r>
        <w:t>62*T(v5</w:t>
      </w:r>
      <w:r w:rsidR="00644CD5">
        <w:t>.</w:t>
      </w:r>
      <w:r>
        <w:t>u4) + 0</w:t>
      </w:r>
      <w:r w:rsidR="00644CD5">
        <w:t>.</w:t>
      </w:r>
      <w:r>
        <w:t>272*T(v31</w:t>
      </w:r>
      <w:r w:rsidR="00644CD5">
        <w:t>.</w:t>
      </w:r>
      <w:r>
        <w:t>u4) -0</w:t>
      </w:r>
      <w:r w:rsidR="00644CD5">
        <w:t>.</w:t>
      </w:r>
      <w:r>
        <w:t>23*T(v4) + 0</w:t>
      </w:r>
      <w:r w:rsidR="00644CD5">
        <w:t>.</w:t>
      </w:r>
      <w:r>
        <w:t>287*T(v27</w:t>
      </w:r>
      <w:r w:rsidR="00644CD5">
        <w:t>.</w:t>
      </w:r>
      <w:r>
        <w:t>u14) -0</w:t>
      </w:r>
      <w:r w:rsidR="00644CD5">
        <w:t>.</w:t>
      </w:r>
      <w:r>
        <w:t>308*T(v25</w:t>
      </w:r>
      <w:r w:rsidR="00644CD5">
        <w:t>.</w:t>
      </w:r>
      <w:r>
        <w:t>u7) -0</w:t>
      </w:r>
      <w:r w:rsidR="00644CD5">
        <w:t>.</w:t>
      </w:r>
      <w:r>
        <w:t>298*T(v18</w:t>
      </w:r>
      <w:r w:rsidR="00644CD5">
        <w:t>.</w:t>
      </w:r>
      <w:r>
        <w:t>u23) + 0</w:t>
      </w:r>
      <w:r w:rsidR="00644CD5">
        <w:t>.</w:t>
      </w:r>
      <w:r>
        <w:t>403*T(v9</w:t>
      </w:r>
      <w:r w:rsidR="00644CD5">
        <w:t>.</w:t>
      </w:r>
      <w:r>
        <w:t>u13) + 0</w:t>
      </w:r>
      <w:r w:rsidR="00644CD5">
        <w:t>.</w:t>
      </w:r>
      <w:r>
        <w:t>364*T(v9</w:t>
      </w:r>
      <w:r w:rsidR="00644CD5">
        <w:t>.</w:t>
      </w:r>
      <w:r>
        <w:t>u18) -0</w:t>
      </w:r>
      <w:r w:rsidR="00644CD5">
        <w:t>.</w:t>
      </w:r>
      <w:r>
        <w:t>000823*Lipophilicity^3 + 0</w:t>
      </w:r>
      <w:r w:rsidR="00644CD5">
        <w:t>.</w:t>
      </w:r>
      <w:r>
        <w:t>48*T(v9) + 0</w:t>
      </w:r>
      <w:r w:rsidR="00644CD5">
        <w:t>.</w:t>
      </w:r>
      <w:r>
        <w:t>232*T(v9</w:t>
      </w:r>
      <w:r w:rsidR="00644CD5">
        <w:t>.</w:t>
      </w:r>
      <w:r>
        <w:t>u10) + 0</w:t>
      </w:r>
      <w:r w:rsidR="00644CD5">
        <w:t>.</w:t>
      </w:r>
      <w:r>
        <w:t>237*T(u26) + 0</w:t>
      </w:r>
      <w:r w:rsidR="00644CD5">
        <w:t>.</w:t>
      </w:r>
      <w:r>
        <w:t>242*T(v7</w:t>
      </w:r>
      <w:r w:rsidR="00644CD5">
        <w:t>.</w:t>
      </w:r>
      <w:r>
        <w:t>u27) -0</w:t>
      </w:r>
      <w:r w:rsidR="00644CD5">
        <w:t>.</w:t>
      </w:r>
      <w:r>
        <w:t>176*T(v26</w:t>
      </w:r>
      <w:r w:rsidR="00644CD5">
        <w:t>.</w:t>
      </w:r>
      <w:r>
        <w:t>u16) + 0</w:t>
      </w:r>
      <w:r w:rsidR="00644CD5">
        <w:t>.</w:t>
      </w:r>
      <w:r>
        <w:t>424*T(v7</w:t>
      </w:r>
      <w:r w:rsidR="00644CD5">
        <w:t>.</w:t>
      </w:r>
      <w:r>
        <w:t>u24) + 0</w:t>
      </w:r>
      <w:r w:rsidR="00644CD5">
        <w:t>.</w:t>
      </w:r>
      <w:r>
        <w:t>312*T(v26</w:t>
      </w:r>
      <w:r w:rsidR="00644CD5">
        <w:t>.</w:t>
      </w:r>
      <w:r>
        <w:t>u15) -0</w:t>
      </w:r>
      <w:r w:rsidR="00644CD5">
        <w:t>.</w:t>
      </w:r>
      <w:r>
        <w:t>369*T(v24</w:t>
      </w:r>
      <w:r w:rsidR="00644CD5">
        <w:t>.</w:t>
      </w:r>
      <w:r>
        <w:t>u9) -0</w:t>
      </w:r>
      <w:r w:rsidR="00644CD5">
        <w:t>.</w:t>
      </w:r>
      <w:r>
        <w:t>32*T(v2</w:t>
      </w:r>
      <w:r w:rsidR="00644CD5">
        <w:t>.</w:t>
      </w:r>
      <w:r>
        <w:t>u14) -0</w:t>
      </w:r>
      <w:r w:rsidR="00644CD5">
        <w:t>.</w:t>
      </w:r>
      <w:r>
        <w:t>0364*NumHal -0</w:t>
      </w:r>
      <w:r w:rsidR="00644CD5">
        <w:t>.</w:t>
      </w:r>
      <w:r>
        <w:t>263*T(v6</w:t>
      </w:r>
      <w:r w:rsidR="00644CD5">
        <w:t>.</w:t>
      </w:r>
      <w:r>
        <w:t>u14) -0</w:t>
      </w:r>
      <w:r w:rsidR="00644CD5">
        <w:t>.</w:t>
      </w:r>
      <w:r>
        <w:t>303*T(v8</w:t>
      </w:r>
      <w:r w:rsidR="00644CD5">
        <w:t>.</w:t>
      </w:r>
      <w:r>
        <w:t>u21) -0</w:t>
      </w:r>
      <w:r w:rsidR="00644CD5">
        <w:t>.</w:t>
      </w:r>
      <w:r>
        <w:t>195*T(v36</w:t>
      </w:r>
      <w:r w:rsidR="00644CD5">
        <w:t>.</w:t>
      </w:r>
      <w:r>
        <w:t>u1) + 0</w:t>
      </w:r>
      <w:r w:rsidR="00644CD5">
        <w:t>.</w:t>
      </w:r>
      <w:r>
        <w:t>341*T(v18</w:t>
      </w:r>
      <w:r w:rsidR="00644CD5">
        <w:t>.</w:t>
      </w:r>
      <w:r>
        <w:t>u21) -0</w:t>
      </w:r>
      <w:r w:rsidR="00644CD5">
        <w:t>.</w:t>
      </w:r>
      <w:r>
        <w:t>625*T(v1</w:t>
      </w:r>
      <w:r w:rsidR="00644CD5">
        <w:t>.</w:t>
      </w:r>
      <w:r>
        <w:t>u1) -0</w:t>
      </w:r>
      <w:r w:rsidR="00644CD5">
        <w:t>.</w:t>
      </w:r>
      <w:r>
        <w:t>375*T(v8</w:t>
      </w:r>
      <w:r w:rsidR="00644CD5">
        <w:t>.</w:t>
      </w:r>
      <w:r>
        <w:t>u22) -0</w:t>
      </w:r>
      <w:r w:rsidR="00644CD5">
        <w:t>.</w:t>
      </w:r>
      <w:r>
        <w:t>24*T(v2</w:t>
      </w:r>
      <w:r w:rsidR="00644CD5">
        <w:t>.</w:t>
      </w:r>
      <w:r>
        <w:t>u39) -0</w:t>
      </w:r>
      <w:r w:rsidR="00644CD5">
        <w:t>.</w:t>
      </w:r>
      <w:r>
        <w:t>154*T(v37) + 0</w:t>
      </w:r>
      <w:r w:rsidR="00644CD5">
        <w:t>.</w:t>
      </w:r>
      <w:r>
        <w:t>359*T(v26</w:t>
      </w:r>
      <w:r w:rsidR="00644CD5">
        <w:t>.</w:t>
      </w:r>
      <w:r>
        <w:t>u3) -0</w:t>
      </w:r>
      <w:r w:rsidR="00644CD5">
        <w:t>.</w:t>
      </w:r>
      <w:r>
        <w:t>332*T(v11</w:t>
      </w:r>
      <w:r w:rsidR="00644CD5">
        <w:t>.</w:t>
      </w:r>
      <w:r>
        <w:t>u18) + 0</w:t>
      </w:r>
      <w:r w:rsidR="00644CD5">
        <w:t>.</w:t>
      </w:r>
      <w:r>
        <w:t>268*T(v3</w:t>
      </w:r>
      <w:r w:rsidR="00644CD5">
        <w:t>.</w:t>
      </w:r>
      <w:r>
        <w:t>u28) -0</w:t>
      </w:r>
      <w:r w:rsidR="00644CD5">
        <w:t>.</w:t>
      </w:r>
      <w:r>
        <w:t>257*T(v3</w:t>
      </w:r>
      <w:r w:rsidR="00644CD5">
        <w:t>.</w:t>
      </w:r>
      <w:r>
        <w:t>u9) + 0</w:t>
      </w:r>
      <w:r w:rsidR="00644CD5">
        <w:t>.</w:t>
      </w:r>
      <w:r>
        <w:t>535*T(v2</w:t>
      </w:r>
      <w:r w:rsidR="00644CD5">
        <w:t>.</w:t>
      </w:r>
      <w:r>
        <w:t>u6) -0</w:t>
      </w:r>
      <w:r w:rsidR="00644CD5">
        <w:t>.</w:t>
      </w:r>
      <w:r>
        <w:t>297*T(v28</w:t>
      </w:r>
      <w:r w:rsidR="00644CD5">
        <w:t>.</w:t>
      </w:r>
      <w:r>
        <w:t>u14) -0</w:t>
      </w:r>
      <w:r w:rsidR="00644CD5">
        <w:t>.</w:t>
      </w:r>
      <w:r>
        <w:t>325*T(v29</w:t>
      </w:r>
      <w:r w:rsidR="00644CD5">
        <w:t>.</w:t>
      </w:r>
      <w:r>
        <w:t>u12) + 0</w:t>
      </w:r>
      <w:r w:rsidR="00644CD5">
        <w:t>.</w:t>
      </w:r>
      <w:r>
        <w:t>2*T(u33) + 0</w:t>
      </w:r>
      <w:r w:rsidR="00644CD5">
        <w:t>.</w:t>
      </w:r>
      <w:r>
        <w:t>474*T(v26</w:t>
      </w:r>
      <w:r w:rsidR="00644CD5">
        <w:t>.</w:t>
      </w:r>
      <w:r>
        <w:t>u2) -0</w:t>
      </w:r>
      <w:r w:rsidR="00644CD5">
        <w:t>.</w:t>
      </w:r>
      <w:r>
        <w:t>361*T(v23</w:t>
      </w:r>
      <w:r w:rsidR="00644CD5">
        <w:t>.</w:t>
      </w:r>
      <w:r>
        <w:t>u10) + 0</w:t>
      </w:r>
      <w:r w:rsidR="00644CD5">
        <w:t>.</w:t>
      </w:r>
      <w:r>
        <w:t>331*T(v14</w:t>
      </w:r>
      <w:r w:rsidR="00644CD5">
        <w:t>.</w:t>
      </w:r>
      <w:r>
        <w:t>u19) -0</w:t>
      </w:r>
      <w:r w:rsidR="00644CD5">
        <w:t>.</w:t>
      </w:r>
      <w:r>
        <w:t>427*T(v6</w:t>
      </w:r>
      <w:r w:rsidR="00644CD5">
        <w:t>.</w:t>
      </w:r>
      <w:r>
        <w:t>u2) -0</w:t>
      </w:r>
      <w:r w:rsidR="00644CD5">
        <w:t>.</w:t>
      </w:r>
      <w:r>
        <w:t>249*T(v8</w:t>
      </w:r>
      <w:r w:rsidR="00644CD5">
        <w:t>.</w:t>
      </w:r>
      <w:r>
        <w:t>u10) -0</w:t>
      </w:r>
      <w:r w:rsidR="00644CD5">
        <w:t>.</w:t>
      </w:r>
      <w:r>
        <w:t>207*T(v2</w:t>
      </w:r>
      <w:r w:rsidR="00644CD5">
        <w:t>.</w:t>
      </w:r>
      <w:r>
        <w:t>u37) + 0</w:t>
      </w:r>
      <w:r w:rsidR="00644CD5">
        <w:t>.</w:t>
      </w:r>
      <w:r>
        <w:t>186*T(v38</w:t>
      </w:r>
      <w:r w:rsidR="00644CD5">
        <w:t>.</w:t>
      </w:r>
      <w:r>
        <w:t>u1) -0</w:t>
      </w:r>
      <w:r w:rsidR="00644CD5">
        <w:t>.</w:t>
      </w:r>
      <w:r>
        <w:t>266*T(v27</w:t>
      </w:r>
      <w:r w:rsidR="00644CD5">
        <w:t>.</w:t>
      </w:r>
      <w:r>
        <w:t>u12) + 0</w:t>
      </w:r>
      <w:r w:rsidR="00644CD5">
        <w:t>.</w:t>
      </w:r>
      <w:r>
        <w:t>225*T(v6</w:t>
      </w:r>
      <w:r w:rsidR="00644CD5">
        <w:t>.</w:t>
      </w:r>
      <w:r>
        <w:t>u25) + 0</w:t>
      </w:r>
      <w:r w:rsidR="00644CD5">
        <w:t>.</w:t>
      </w:r>
      <w:r>
        <w:t>291*T(v12</w:t>
      </w:r>
      <w:r w:rsidR="00644CD5">
        <w:t>.</w:t>
      </w:r>
      <w:r>
        <w:t>u9) + 0</w:t>
      </w:r>
      <w:r w:rsidR="00644CD5">
        <w:t>.</w:t>
      </w:r>
      <w:r>
        <w:t>281*T(v9</w:t>
      </w:r>
      <w:r w:rsidR="00644CD5">
        <w:t>.</w:t>
      </w:r>
      <w:r>
        <w:t>u2) -0</w:t>
      </w:r>
      <w:r w:rsidR="00644CD5">
        <w:t>.</w:t>
      </w:r>
      <w:r>
        <w:t>248*T(v7</w:t>
      </w:r>
      <w:r w:rsidR="00644CD5">
        <w:t>.</w:t>
      </w:r>
      <w:r>
        <w:t>u31) + 0</w:t>
      </w:r>
      <w:r w:rsidR="00644CD5">
        <w:t>.</w:t>
      </w:r>
      <w:r>
        <w:t>248*T(v10</w:t>
      </w:r>
      <w:r w:rsidR="00644CD5">
        <w:t>.</w:t>
      </w:r>
      <w:r>
        <w:t>u9) -0</w:t>
      </w:r>
      <w:r w:rsidR="00644CD5">
        <w:t>.</w:t>
      </w:r>
      <w:r>
        <w:t>534*T(v2</w:t>
      </w:r>
      <w:r w:rsidR="00644CD5">
        <w:t>.</w:t>
      </w:r>
      <w:r>
        <w:t>u3) -0</w:t>
      </w:r>
      <w:r w:rsidR="00644CD5">
        <w:t>.</w:t>
      </w:r>
      <w:r>
        <w:t>228*T(v28</w:t>
      </w:r>
      <w:r w:rsidR="00644CD5">
        <w:t>.</w:t>
      </w:r>
      <w:r>
        <w:t>u13) -0</w:t>
      </w:r>
      <w:r w:rsidR="00644CD5">
        <w:t>.</w:t>
      </w:r>
      <w:r>
        <w:t>263*T(v2</w:t>
      </w:r>
      <w:r w:rsidR="00644CD5">
        <w:t>.</w:t>
      </w:r>
      <w:r>
        <w:t>u32) + 0</w:t>
      </w:r>
      <w:r w:rsidR="00644CD5">
        <w:t>.</w:t>
      </w:r>
      <w:r>
        <w:t>224*T(v1</w:t>
      </w:r>
      <w:r w:rsidR="00644CD5">
        <w:t>.</w:t>
      </w:r>
      <w:r>
        <w:t>u33) -0</w:t>
      </w:r>
      <w:r w:rsidR="00644CD5">
        <w:t>.</w:t>
      </w:r>
      <w:r>
        <w:t>215*T(v4</w:t>
      </w:r>
      <w:r w:rsidR="00644CD5">
        <w:t>.</w:t>
      </w:r>
      <w:r>
        <w:t>u37) -0</w:t>
      </w:r>
      <w:r w:rsidR="00644CD5">
        <w:t>.</w:t>
      </w:r>
      <w:r>
        <w:t>148*T(v31</w:t>
      </w:r>
      <w:r w:rsidR="00644CD5">
        <w:t>.</w:t>
      </w:r>
      <w:r>
        <w:t>u3) -0</w:t>
      </w:r>
      <w:r w:rsidR="00644CD5">
        <w:t>.</w:t>
      </w:r>
      <w:r>
        <w:t>162*T(u32) + 0</w:t>
      </w:r>
      <w:r w:rsidR="00644CD5">
        <w:t>.</w:t>
      </w:r>
      <w:r>
        <w:t>205*T(v19</w:t>
      </w:r>
      <w:r w:rsidR="00644CD5">
        <w:t>.</w:t>
      </w:r>
      <w:r>
        <w:t>u17) -0</w:t>
      </w:r>
      <w:r w:rsidR="00644CD5">
        <w:t>.</w:t>
      </w:r>
      <w:r>
        <w:t>202*T(v24</w:t>
      </w:r>
      <w:r w:rsidR="00644CD5">
        <w:t>.</w:t>
      </w:r>
      <w:r>
        <w:t>u19) -0</w:t>
      </w:r>
      <w:r w:rsidR="00644CD5">
        <w:t>.</w:t>
      </w:r>
      <w:r>
        <w:t>171*T(v24</w:t>
      </w:r>
      <w:r w:rsidR="00644CD5">
        <w:t>.</w:t>
      </w:r>
      <w:r>
        <w:t>u15) + 0</w:t>
      </w:r>
      <w:r w:rsidR="00644CD5">
        <w:t>.</w:t>
      </w:r>
      <w:r>
        <w:t>217*T(v14</w:t>
      </w:r>
      <w:r w:rsidR="00644CD5">
        <w:t>.</w:t>
      </w:r>
      <w:r>
        <w:t>u8) -0</w:t>
      </w:r>
      <w:r w:rsidR="00644CD5">
        <w:t>.</w:t>
      </w:r>
      <w:r>
        <w:t>205*T(v12</w:t>
      </w:r>
      <w:r w:rsidR="00644CD5">
        <w:t>.</w:t>
      </w:r>
      <w:r>
        <w:t>u4) -0</w:t>
      </w:r>
      <w:r w:rsidR="00644CD5">
        <w:t>.</w:t>
      </w:r>
      <w:r>
        <w:t>268*T(v1</w:t>
      </w:r>
      <w:r w:rsidR="00644CD5">
        <w:t>.</w:t>
      </w:r>
      <w:r>
        <w:t>u6) -0</w:t>
      </w:r>
      <w:r w:rsidR="00644CD5">
        <w:t>.</w:t>
      </w:r>
      <w:r>
        <w:t>211*T(v7</w:t>
      </w:r>
      <w:r w:rsidR="00644CD5">
        <w:t>.</w:t>
      </w:r>
      <w:r>
        <w:t>u10) + 0</w:t>
      </w:r>
      <w:r w:rsidR="00644CD5">
        <w:t>.</w:t>
      </w:r>
      <w:r>
        <w:t>171*T(v23</w:t>
      </w:r>
      <w:r w:rsidR="00644CD5">
        <w:t>.</w:t>
      </w:r>
      <w:r>
        <w:t>u3) + 0</w:t>
      </w:r>
      <w:r w:rsidR="00644CD5">
        <w:t>.</w:t>
      </w:r>
      <w:r>
        <w:t>149*T(v18</w:t>
      </w:r>
      <w:r w:rsidR="00644CD5">
        <w:t>.</w:t>
      </w:r>
      <w:r>
        <w:t>u17) -0</w:t>
      </w:r>
      <w:r w:rsidR="00644CD5">
        <w:t>.</w:t>
      </w:r>
      <w:r>
        <w:t>2*T(v23</w:t>
      </w:r>
      <w:r w:rsidR="00644CD5">
        <w:t>.</w:t>
      </w:r>
      <w:r>
        <w:t>u11) -0</w:t>
      </w:r>
      <w:r w:rsidR="00644CD5">
        <w:t>.</w:t>
      </w:r>
      <w:r>
        <w:t>297*T(v4</w:t>
      </w:r>
      <w:r w:rsidR="00644CD5">
        <w:t>.</w:t>
      </w:r>
      <w:r>
        <w:t>u3) + 0</w:t>
      </w:r>
      <w:r w:rsidR="00644CD5">
        <w:t>.</w:t>
      </w:r>
      <w:r>
        <w:t>141*T(v11) -0</w:t>
      </w:r>
      <w:r w:rsidR="00644CD5">
        <w:t>.</w:t>
      </w:r>
      <w:r>
        <w:t>194*T(v11</w:t>
      </w:r>
      <w:r w:rsidR="00644CD5">
        <w:t>.</w:t>
      </w:r>
      <w:r>
        <w:t>u23) -0</w:t>
      </w:r>
      <w:r w:rsidR="00644CD5">
        <w:t>.</w:t>
      </w:r>
      <w:r>
        <w:t>154*T(v4</w:t>
      </w:r>
      <w:r w:rsidR="00644CD5">
        <w:t>.</w:t>
      </w:r>
      <w:r>
        <w:t>u15) -0</w:t>
      </w:r>
      <w:r w:rsidR="00644CD5">
        <w:t>.</w:t>
      </w:r>
      <w:r>
        <w:t>167*T(v11</w:t>
      </w:r>
      <w:r w:rsidR="00644CD5">
        <w:t>.</w:t>
      </w:r>
      <w:r>
        <w:t>u11) -0</w:t>
      </w:r>
      <w:r w:rsidR="00644CD5">
        <w:t>.</w:t>
      </w:r>
      <w:r>
        <w:t>136*T(v32</w:t>
      </w:r>
      <w:r w:rsidR="00644CD5">
        <w:t>.</w:t>
      </w:r>
      <w:r>
        <w:t>u9) -0</w:t>
      </w:r>
      <w:r w:rsidR="00644CD5">
        <w:t>.</w:t>
      </w:r>
      <w:r>
        <w:t>161*T(v27</w:t>
      </w:r>
      <w:r w:rsidR="00644CD5">
        <w:t>.</w:t>
      </w:r>
      <w:r>
        <w:t>u6) + 0</w:t>
      </w:r>
      <w:r w:rsidR="00644CD5">
        <w:t>.</w:t>
      </w:r>
      <w:r>
        <w:t>172*T(v9</w:t>
      </w:r>
      <w:r w:rsidR="00644CD5">
        <w:t>.</w:t>
      </w:r>
      <w:r>
        <w:t>u6) + 0</w:t>
      </w:r>
      <w:r w:rsidR="00644CD5">
        <w:t>.</w:t>
      </w:r>
      <w:r>
        <w:t>155*T(v16</w:t>
      </w:r>
      <w:r w:rsidR="00644CD5">
        <w:t>.</w:t>
      </w:r>
      <w:r>
        <w:t>u9) + 0</w:t>
      </w:r>
      <w:r w:rsidR="00644CD5">
        <w:t>.</w:t>
      </w:r>
      <w:r>
        <w:t>617*v -0</w:t>
      </w:r>
      <w:r w:rsidR="00644CD5">
        <w:t>.</w:t>
      </w:r>
      <w:r>
        <w:t>141*T(v1</w:t>
      </w:r>
      <w:r w:rsidR="00644CD5">
        <w:t>.</w:t>
      </w:r>
      <w:r>
        <w:t>u31) -0</w:t>
      </w:r>
      <w:r w:rsidR="00644CD5">
        <w:t>.</w:t>
      </w:r>
      <w:r>
        <w:t>125*T(v29</w:t>
      </w:r>
      <w:r w:rsidR="00644CD5">
        <w:t>.</w:t>
      </w:r>
      <w:r>
        <w:t>u8) -0</w:t>
      </w:r>
      <w:r w:rsidR="00644CD5">
        <w:t>.</w:t>
      </w:r>
      <w:r>
        <w:t>129*T(v28</w:t>
      </w:r>
      <w:r w:rsidR="00644CD5">
        <w:t>.</w:t>
      </w:r>
      <w:r>
        <w:t>u4) + 0</w:t>
      </w:r>
      <w:r w:rsidR="00644CD5">
        <w:t>.</w:t>
      </w:r>
      <w:r>
        <w:t>116*T(v33</w:t>
      </w:r>
      <w:r w:rsidR="00644CD5">
        <w:t>.</w:t>
      </w:r>
      <w:r>
        <w:t>u3) -0</w:t>
      </w:r>
      <w:r w:rsidR="00644CD5">
        <w:t>.</w:t>
      </w:r>
      <w:r>
        <w:t>112*T(v39</w:t>
      </w:r>
      <w:r w:rsidR="00644CD5">
        <w:t>.</w:t>
      </w:r>
      <w:r>
        <w:t>u2) -0</w:t>
      </w:r>
      <w:r w:rsidR="00644CD5">
        <w:t>.</w:t>
      </w:r>
      <w:r>
        <w:t>161*T(v1</w:t>
      </w:r>
      <w:r w:rsidR="00644CD5">
        <w:t>.</w:t>
      </w:r>
      <w:r>
        <w:t>u21) + 0</w:t>
      </w:r>
      <w:r w:rsidR="00644CD5">
        <w:t>.</w:t>
      </w:r>
      <w:r>
        <w:t>156*T(v22</w:t>
      </w:r>
      <w:r w:rsidR="00644CD5">
        <w:t>.</w:t>
      </w:r>
      <w:r>
        <w:t>u8) + 0</w:t>
      </w:r>
      <w:r w:rsidR="00644CD5">
        <w:t>.</w:t>
      </w:r>
      <w:r>
        <w:t>122*T(v2</w:t>
      </w:r>
      <w:r w:rsidR="00644CD5">
        <w:t>.</w:t>
      </w:r>
      <w:r>
        <w:t>u25) + 0</w:t>
      </w:r>
      <w:r w:rsidR="00644CD5">
        <w:t>.</w:t>
      </w:r>
      <w:r>
        <w:t>125*T(v17</w:t>
      </w:r>
      <w:r w:rsidR="00644CD5">
        <w:t>.</w:t>
      </w:r>
      <w:r>
        <w:t>u16) -0</w:t>
      </w:r>
      <w:r w:rsidR="00644CD5">
        <w:t>.</w:t>
      </w:r>
      <w:r>
        <w:t>107*T(v38</w:t>
      </w:r>
      <w:r w:rsidR="00644CD5">
        <w:t>.</w:t>
      </w:r>
      <w:r>
        <w:t>u3) + 0</w:t>
      </w:r>
      <w:r w:rsidR="00644CD5">
        <w:t>.</w:t>
      </w:r>
      <w:r>
        <w:t>128*T(v12</w:t>
      </w:r>
      <w:r w:rsidR="00644CD5">
        <w:t>.</w:t>
      </w:r>
      <w:r>
        <w:t>u20) -0</w:t>
      </w:r>
      <w:r w:rsidR="00644CD5">
        <w:t>.</w:t>
      </w:r>
      <w:r>
        <w:t>0974*T(v10</w:t>
      </w:r>
      <w:r w:rsidR="00644CD5">
        <w:t>.</w:t>
      </w:r>
      <w:r>
        <w:t>u24) -0</w:t>
      </w:r>
      <w:r w:rsidR="00644CD5">
        <w:t>.</w:t>
      </w:r>
      <w:r>
        <w:t>152*T(v5</w:t>
      </w:r>
      <w:r w:rsidR="00644CD5">
        <w:t>.</w:t>
      </w:r>
      <w:r>
        <w:t>u11) + 0</w:t>
      </w:r>
      <w:r w:rsidR="00644CD5">
        <w:t>.</w:t>
      </w:r>
      <w:r>
        <w:t>129*T(v9</w:t>
      </w:r>
      <w:r w:rsidR="00644CD5">
        <w:t>.</w:t>
      </w:r>
      <w:r>
        <w:t>u17) -0</w:t>
      </w:r>
      <w:r w:rsidR="00644CD5">
        <w:t>.</w:t>
      </w:r>
      <w:r>
        <w:t>079*T(v22) -0</w:t>
      </w:r>
      <w:r w:rsidR="00644CD5">
        <w:t>.</w:t>
      </w:r>
      <w:r>
        <w:t>0902*T(v13</w:t>
      </w:r>
      <w:r w:rsidR="00644CD5">
        <w:t>.</w:t>
      </w:r>
      <w:r>
        <w:t>u20) -0</w:t>
      </w:r>
      <w:r w:rsidR="00644CD5">
        <w:t>.</w:t>
      </w:r>
      <w:r>
        <w:t>111*T(v15</w:t>
      </w:r>
      <w:r w:rsidR="00644CD5">
        <w:t>.</w:t>
      </w:r>
      <w:r>
        <w:t>u13) -0</w:t>
      </w:r>
      <w:r w:rsidR="00644CD5">
        <w:t>.</w:t>
      </w:r>
      <w:r>
        <w:t>108*T(v4</w:t>
      </w:r>
      <w:r w:rsidR="00644CD5">
        <w:t>.</w:t>
      </w:r>
      <w:r>
        <w:t>u20) -0</w:t>
      </w:r>
      <w:r w:rsidR="00644CD5">
        <w:t>.</w:t>
      </w:r>
      <w:r>
        <w:t>0994*T(v8</w:t>
      </w:r>
      <w:r w:rsidR="00644CD5">
        <w:t>.</w:t>
      </w:r>
      <w:r>
        <w:t>u15) + 0</w:t>
      </w:r>
      <w:r w:rsidR="00644CD5">
        <w:t>.</w:t>
      </w:r>
      <w:r>
        <w:t>108*T(v6</w:t>
      </w:r>
      <w:r w:rsidR="00644CD5">
        <w:t>.</w:t>
      </w:r>
      <w:r>
        <w:t>u32) + 0</w:t>
      </w:r>
      <w:r w:rsidR="00644CD5">
        <w:t>.</w:t>
      </w:r>
      <w:r>
        <w:t>116*T(v2</w:t>
      </w:r>
      <w:r w:rsidR="00644CD5">
        <w:t>.</w:t>
      </w:r>
      <w:r>
        <w:t>u19) + 0</w:t>
      </w:r>
      <w:r w:rsidR="00644CD5">
        <w:t>.</w:t>
      </w:r>
      <w:r>
        <w:t>0851*T(v26</w:t>
      </w:r>
      <w:r w:rsidR="00644CD5">
        <w:t>.</w:t>
      </w:r>
      <w:r>
        <w:t>u17) + 0</w:t>
      </w:r>
      <w:r w:rsidR="00644CD5">
        <w:t>.</w:t>
      </w:r>
      <w:r>
        <w:t>0986*T(v12</w:t>
      </w:r>
      <w:r w:rsidR="00644CD5">
        <w:t>.</w:t>
      </w:r>
      <w:r>
        <w:t>u19) -0</w:t>
      </w:r>
      <w:r w:rsidR="00644CD5">
        <w:t>.</w:t>
      </w:r>
      <w:r>
        <w:t>111*T(v38</w:t>
      </w:r>
      <w:r w:rsidR="00644CD5">
        <w:t>.</w:t>
      </w:r>
      <w:r>
        <w:t>u2) -0</w:t>
      </w:r>
      <w:r w:rsidR="00644CD5">
        <w:t>.</w:t>
      </w:r>
      <w:r>
        <w:t>0986*T(v7</w:t>
      </w:r>
      <w:r w:rsidR="00644CD5">
        <w:t>.</w:t>
      </w:r>
      <w:r>
        <w:t>u18) + 0</w:t>
      </w:r>
      <w:r w:rsidR="00644CD5">
        <w:t>.</w:t>
      </w:r>
      <w:r>
        <w:t>0962*T(v4</w:t>
      </w:r>
      <w:r w:rsidR="00644CD5">
        <w:t>.</w:t>
      </w:r>
      <w:r>
        <w:t>u27) + 0</w:t>
      </w:r>
      <w:r w:rsidR="00644CD5">
        <w:t>.</w:t>
      </w:r>
      <w:r>
        <w:t>0835*T(v34</w:t>
      </w:r>
      <w:r w:rsidR="00644CD5">
        <w:t>.</w:t>
      </w:r>
      <w:r>
        <w:t>u9) -1</w:t>
      </w:r>
      <w:r w:rsidR="00644CD5">
        <w:t>.</w:t>
      </w:r>
      <w:r>
        <w:t>28*Length^2 + 0</w:t>
      </w:r>
      <w:r w:rsidR="00644CD5">
        <w:t>.</w:t>
      </w:r>
      <w:r>
        <w:t>0777*T(v15</w:t>
      </w:r>
      <w:r w:rsidR="00644CD5">
        <w:t>.</w:t>
      </w:r>
      <w:r>
        <w:t>u19) -0</w:t>
      </w:r>
      <w:r w:rsidR="00644CD5">
        <w:t>.</w:t>
      </w:r>
      <w:r>
        <w:t>0889*T(v3</w:t>
      </w:r>
      <w:r w:rsidR="00644CD5">
        <w:t>.</w:t>
      </w:r>
      <w:r>
        <w:t>u17) + 0</w:t>
      </w:r>
      <w:r w:rsidR="00644CD5">
        <w:t>.</w:t>
      </w:r>
      <w:r>
        <w:t>0844*T(v8</w:t>
      </w:r>
      <w:r w:rsidR="00644CD5">
        <w:t>.</w:t>
      </w:r>
      <w:r>
        <w:t>u23) -0</w:t>
      </w:r>
      <w:r w:rsidR="00644CD5">
        <w:t>.</w:t>
      </w:r>
      <w:r>
        <w:t>0786*T(v7</w:t>
      </w:r>
      <w:r w:rsidR="00644CD5">
        <w:t>.</w:t>
      </w:r>
      <w:r>
        <w:t>u11) -0</w:t>
      </w:r>
      <w:r w:rsidR="00644CD5">
        <w:t>.</w:t>
      </w:r>
      <w:r>
        <w:t>0692*T(v17</w:t>
      </w:r>
      <w:r w:rsidR="00644CD5">
        <w:t>.</w:t>
      </w:r>
      <w:r>
        <w:t>u23) -0</w:t>
      </w:r>
      <w:r w:rsidR="00644CD5">
        <w:t>.</w:t>
      </w:r>
      <w:r>
        <w:t>0845*T(v6</w:t>
      </w:r>
      <w:r w:rsidR="00644CD5">
        <w:t>.</w:t>
      </w:r>
      <w:r>
        <w:t>u24) + 0</w:t>
      </w:r>
      <w:r w:rsidR="00644CD5">
        <w:t>.</w:t>
      </w:r>
      <w:r>
        <w:t>0573*T(v17) + 0</w:t>
      </w:r>
      <w:r w:rsidR="00644CD5">
        <w:t>.</w:t>
      </w:r>
      <w:r>
        <w:t>0697*T(v27</w:t>
      </w:r>
      <w:r w:rsidR="00644CD5">
        <w:t>.</w:t>
      </w:r>
      <w:r>
        <w:t>u8) -0</w:t>
      </w:r>
      <w:r w:rsidR="00644CD5">
        <w:t>.</w:t>
      </w:r>
      <w:r>
        <w:t>0748*T(v26</w:t>
      </w:r>
      <w:r w:rsidR="00644CD5">
        <w:t>.</w:t>
      </w:r>
      <w:r>
        <w:t>u14) + 0</w:t>
      </w:r>
      <w:r w:rsidR="00644CD5">
        <w:t>.</w:t>
      </w:r>
      <w:r>
        <w:t>0646*T(v24</w:t>
      </w:r>
      <w:r w:rsidR="00644CD5">
        <w:t>.</w:t>
      </w:r>
      <w:r>
        <w:t>u18) + 0</w:t>
      </w:r>
      <w:r w:rsidR="00644CD5">
        <w:t>.</w:t>
      </w:r>
      <w:r>
        <w:t>0797*T(v10</w:t>
      </w:r>
      <w:r w:rsidR="00644CD5">
        <w:t>.</w:t>
      </w:r>
      <w:r>
        <w:t>u12) -0</w:t>
      </w:r>
      <w:r w:rsidR="00644CD5">
        <w:t>.</w:t>
      </w:r>
      <w:r>
        <w:t>0969*T(v18</w:t>
      </w:r>
      <w:r w:rsidR="00644CD5">
        <w:t>.</w:t>
      </w:r>
      <w:r>
        <w:t>u2) + 0</w:t>
      </w:r>
      <w:r w:rsidR="00644CD5">
        <w:t>.</w:t>
      </w:r>
      <w:r>
        <w:t>0725*T(v8</w:t>
      </w:r>
      <w:r w:rsidR="00644CD5">
        <w:t>.</w:t>
      </w:r>
      <w:r>
        <w:t>u13) -0</w:t>
      </w:r>
      <w:r w:rsidR="00644CD5">
        <w:t>.</w:t>
      </w:r>
      <w:r>
        <w:t>0764*T(v6</w:t>
      </w:r>
      <w:r w:rsidR="00644CD5">
        <w:t>.</w:t>
      </w:r>
      <w:r>
        <w:t>u12) + 0</w:t>
      </w:r>
      <w:r w:rsidR="00644CD5">
        <w:t>.</w:t>
      </w:r>
      <w:r>
        <w:t>0602*T(v26</w:t>
      </w:r>
      <w:r w:rsidR="00644CD5">
        <w:t>.</w:t>
      </w:r>
      <w:r>
        <w:t>u8) + 0</w:t>
      </w:r>
      <w:r w:rsidR="00644CD5">
        <w:t>.</w:t>
      </w:r>
      <w:r>
        <w:t>0401*T(v19) + 0</w:t>
      </w:r>
      <w:r w:rsidR="00644CD5">
        <w:t>.</w:t>
      </w:r>
      <w:r>
        <w:t>0556*T(v12</w:t>
      </w:r>
      <w:r w:rsidR="00644CD5">
        <w:t>.</w:t>
      </w:r>
      <w:r>
        <w:t>u15) + 0</w:t>
      </w:r>
      <w:r w:rsidR="00644CD5">
        <w:t>.</w:t>
      </w:r>
      <w:r>
        <w:t>0493*T(v4</w:t>
      </w:r>
      <w:r w:rsidR="00644CD5">
        <w:t>.</w:t>
      </w:r>
      <w:r>
        <w:t>u38) -0</w:t>
      </w:r>
      <w:r w:rsidR="00644CD5">
        <w:t>.</w:t>
      </w:r>
      <w:r>
        <w:t>0583*T(v2</w:t>
      </w:r>
      <w:r w:rsidR="00644CD5">
        <w:t>.</w:t>
      </w:r>
      <w:r>
        <w:t>u24) -0</w:t>
      </w:r>
      <w:r w:rsidR="00644CD5">
        <w:t>.</w:t>
      </w:r>
      <w:r>
        <w:t>0518*T(v16</w:t>
      </w:r>
      <w:r w:rsidR="00644CD5">
        <w:t>.</w:t>
      </w:r>
      <w:r>
        <w:t>u13) -0</w:t>
      </w:r>
      <w:r w:rsidR="00644CD5">
        <w:t>.</w:t>
      </w:r>
      <w:r>
        <w:t>0489*T(v4</w:t>
      </w:r>
      <w:r w:rsidR="00644CD5">
        <w:t>.</w:t>
      </w:r>
      <w:r>
        <w:t>u30) + 0</w:t>
      </w:r>
      <w:r w:rsidR="00644CD5">
        <w:t>.</w:t>
      </w:r>
      <w:r>
        <w:t>0462*T(v28</w:t>
      </w:r>
      <w:r w:rsidR="00644CD5">
        <w:t>.</w:t>
      </w:r>
      <w:r>
        <w:t>u1) -0</w:t>
      </w:r>
      <w:r w:rsidR="00644CD5">
        <w:t>.</w:t>
      </w:r>
      <w:r>
        <w:t>0467*T(v9</w:t>
      </w:r>
      <w:r w:rsidR="00644CD5">
        <w:t>.</w:t>
      </w:r>
      <w:r>
        <w:t>u16) -0</w:t>
      </w:r>
      <w:r w:rsidR="00644CD5">
        <w:t>.</w:t>
      </w:r>
      <w:r>
        <w:t>046*T(v12</w:t>
      </w:r>
      <w:r w:rsidR="00644CD5">
        <w:t>.</w:t>
      </w:r>
      <w:r>
        <w:t>u1) + 0</w:t>
      </w:r>
      <w:r w:rsidR="00644CD5">
        <w:t>.</w:t>
      </w:r>
      <w:r>
        <w:t>0253*T(v35</w:t>
      </w:r>
      <w:r w:rsidR="00644CD5">
        <w:t>.</w:t>
      </w:r>
      <w:r>
        <w:t>u4) -0</w:t>
      </w:r>
      <w:r w:rsidR="00644CD5">
        <w:t>.</w:t>
      </w:r>
      <w:r>
        <w:t>0298*T(v11</w:t>
      </w:r>
      <w:r w:rsidR="00644CD5">
        <w:t>.</w:t>
      </w:r>
      <w:r>
        <w:t>u25) -0</w:t>
      </w:r>
      <w:r w:rsidR="00644CD5">
        <w:t>.</w:t>
      </w:r>
      <w:r>
        <w:t>0321*T(v2</w:t>
      </w:r>
      <w:r w:rsidR="00644CD5">
        <w:t>.</w:t>
      </w:r>
      <w:r>
        <w:t>u21) -0</w:t>
      </w:r>
      <w:r w:rsidR="00644CD5">
        <w:t>.</w:t>
      </w:r>
      <w:r>
        <w:t>0306*T(v33</w:t>
      </w:r>
      <w:r w:rsidR="00644CD5">
        <w:t>.</w:t>
      </w:r>
      <w:r>
        <w:t>u2) + 0</w:t>
      </w:r>
      <w:r w:rsidR="00644CD5">
        <w:t>.</w:t>
      </w:r>
      <w:r>
        <w:t>0225*T(v36</w:t>
      </w:r>
      <w:r w:rsidR="00644CD5">
        <w:t>.</w:t>
      </w:r>
      <w:r>
        <w:t>u6) + 0</w:t>
      </w:r>
      <w:r w:rsidR="00644CD5">
        <w:t>.</w:t>
      </w:r>
      <w:r>
        <w:t>0177*T(v12</w:t>
      </w:r>
      <w:r w:rsidR="00644CD5">
        <w:t>.</w:t>
      </w:r>
      <w:r>
        <w:t>u22) + 0</w:t>
      </w:r>
      <w:r w:rsidR="00644CD5">
        <w:t>.</w:t>
      </w:r>
      <w:r>
        <w:t>0135*T(v35</w:t>
      </w:r>
      <w:r w:rsidR="00644CD5">
        <w:t>.</w:t>
      </w:r>
      <w:r>
        <w:t>u8) + 0</w:t>
      </w:r>
      <w:r w:rsidR="00644CD5">
        <w:t>.</w:t>
      </w:r>
      <w:r>
        <w:t>0158*T(v1</w:t>
      </w:r>
      <w:r w:rsidR="00644CD5">
        <w:t>.</w:t>
      </w:r>
      <w:r>
        <w:t>u18) -0</w:t>
      </w:r>
      <w:r w:rsidR="00644CD5">
        <w:t>.</w:t>
      </w:r>
      <w:r>
        <w:t>0156*T(v27</w:t>
      </w:r>
      <w:r w:rsidR="00644CD5">
        <w:t>.</w:t>
      </w:r>
      <w:r>
        <w:t>u2) -0</w:t>
      </w:r>
      <w:r w:rsidR="00644CD5">
        <w:t>.</w:t>
      </w:r>
      <w:r>
        <w:t>0127*T(v18</w:t>
      </w:r>
      <w:r w:rsidR="00644CD5">
        <w:t>.</w:t>
      </w:r>
      <w:r>
        <w:t>u13) -0</w:t>
      </w:r>
      <w:r w:rsidR="00644CD5">
        <w:t>.</w:t>
      </w:r>
      <w:r>
        <w:t>00777*T(v29</w:t>
      </w:r>
      <w:r w:rsidR="00644CD5">
        <w:t>.</w:t>
      </w:r>
      <w:r>
        <w:t>u11) + 0</w:t>
      </w:r>
      <w:r w:rsidR="00644CD5">
        <w:t>.</w:t>
      </w:r>
      <w:r>
        <w:t>0109*T(u2) + 0</w:t>
      </w:r>
      <w:r w:rsidR="00644CD5">
        <w:t>.</w:t>
      </w:r>
      <w:r>
        <w:t>0104*T(v16</w:t>
      </w:r>
      <w:r w:rsidR="00644CD5">
        <w:t>.</w:t>
      </w:r>
      <w:r>
        <w:t>u5) + 0</w:t>
      </w:r>
      <w:r w:rsidR="00644CD5">
        <w:t>.</w:t>
      </w:r>
      <w:r>
        <w:t>00757*T(v16</w:t>
      </w:r>
      <w:r w:rsidR="00644CD5">
        <w:t>.</w:t>
      </w:r>
      <w:r>
        <w:t>u7) -0</w:t>
      </w:r>
      <w:r w:rsidR="00644CD5">
        <w:t>.</w:t>
      </w:r>
      <w:r>
        <w:t>0074*T(v28</w:t>
      </w:r>
      <w:r w:rsidR="00644CD5">
        <w:t>.</w:t>
      </w:r>
      <w:r>
        <w:t>u5) -0</w:t>
      </w:r>
      <w:r w:rsidR="00644CD5">
        <w:t>.</w:t>
      </w:r>
      <w:r>
        <w:t>00642*T(v14</w:t>
      </w:r>
      <w:r w:rsidR="00644CD5">
        <w:t>.</w:t>
      </w:r>
      <w:r>
        <w:t>u28) + 0</w:t>
      </w:r>
      <w:r w:rsidR="00644CD5">
        <w:t>.</w:t>
      </w:r>
      <w:r>
        <w:t>00614*T(v23</w:t>
      </w:r>
      <w:r w:rsidR="00644CD5">
        <w:t>.</w:t>
      </w:r>
      <w:r>
        <w:t>u15) + 0</w:t>
      </w:r>
      <w:r w:rsidR="00644CD5">
        <w:t>.</w:t>
      </w:r>
      <w:r>
        <w:t>00448*T(v14</w:t>
      </w:r>
      <w:r w:rsidR="00644CD5">
        <w:t>.</w:t>
      </w:r>
      <w:r>
        <w:t>u4) -0</w:t>
      </w:r>
      <w:r w:rsidR="00644CD5">
        <w:t>.</w:t>
      </w:r>
      <w:r>
        <w:t>00355*T(v35</w:t>
      </w:r>
      <w:r w:rsidR="00644CD5">
        <w:t>.</w:t>
      </w:r>
      <w:r>
        <w:t>u2) + 0</w:t>
      </w:r>
      <w:r w:rsidR="00644CD5">
        <w:t>.</w:t>
      </w:r>
      <w:r>
        <w:t>00189*T(u30) + 0</w:t>
      </w:r>
      <w:r w:rsidR="00644CD5">
        <w:t>.</w:t>
      </w:r>
      <w:r>
        <w:t>000491*T(v29</w:t>
      </w:r>
      <w:r w:rsidR="00644CD5">
        <w:t>.</w:t>
      </w:r>
      <w:r>
        <w:t>u3) + 7</w:t>
      </w:r>
      <w:r w:rsidR="00644CD5">
        <w:t>.</w:t>
      </w:r>
      <w:r>
        <w:t>03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301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491*T(u5) + 0</w:t>
      </w:r>
      <w:r w:rsidR="00644CD5">
        <w:t>.</w:t>
      </w:r>
      <w:r>
        <w:t>654*T(v4</w:t>
      </w:r>
      <w:r w:rsidR="00644CD5">
        <w:t>.</w:t>
      </w:r>
      <w:r>
        <w:t>u13) -0</w:t>
      </w:r>
      <w:r w:rsidR="00644CD5">
        <w:t>.</w:t>
      </w:r>
      <w:r>
        <w:t>902*T(v27</w:t>
      </w:r>
      <w:r w:rsidR="00644CD5">
        <w:t>.</w:t>
      </w:r>
      <w:r>
        <w:t>u10) + 0</w:t>
      </w:r>
      <w:r w:rsidR="00644CD5">
        <w:t>.</w:t>
      </w:r>
      <w:r>
        <w:t>173*T(v6) + 0</w:t>
      </w:r>
      <w:r w:rsidR="00644CD5">
        <w:t>.</w:t>
      </w:r>
      <w:r>
        <w:t>307*T(v11</w:t>
      </w:r>
      <w:r w:rsidR="00644CD5">
        <w:t>.</w:t>
      </w:r>
      <w:r>
        <w:t>u7) + 0</w:t>
      </w:r>
      <w:r w:rsidR="00644CD5">
        <w:t>.</w:t>
      </w:r>
      <w:r>
        <w:t>333*T(v22</w:t>
      </w:r>
      <w:r w:rsidR="00644CD5">
        <w:t>.</w:t>
      </w:r>
      <w:r>
        <w:t>u11) + 0</w:t>
      </w:r>
      <w:r w:rsidR="00644CD5">
        <w:t>.</w:t>
      </w:r>
      <w:r>
        <w:t>538*T(v21</w:t>
      </w:r>
      <w:r w:rsidR="00644CD5">
        <w:t>.</w:t>
      </w:r>
      <w:r>
        <w:t>u15) -0</w:t>
      </w:r>
      <w:r w:rsidR="00644CD5">
        <w:t>.</w:t>
      </w:r>
      <w:r>
        <w:t>711*T(v25</w:t>
      </w:r>
      <w:r w:rsidR="00644CD5">
        <w:t>.</w:t>
      </w:r>
      <w:r>
        <w:t>u15) -0</w:t>
      </w:r>
      <w:r w:rsidR="00644CD5">
        <w:t>.</w:t>
      </w:r>
      <w:r>
        <w:t>273*T(v2</w:t>
      </w:r>
      <w:r w:rsidR="00644CD5">
        <w:t>.</w:t>
      </w:r>
      <w:r>
        <w:t>u5) -0</w:t>
      </w:r>
      <w:r w:rsidR="00644CD5">
        <w:t>.</w:t>
      </w:r>
      <w:r>
        <w:t>661*T(v13</w:t>
      </w:r>
      <w:r w:rsidR="00644CD5">
        <w:t>.</w:t>
      </w:r>
      <w:r>
        <w:t>u22) -0</w:t>
      </w:r>
      <w:r w:rsidR="00644CD5">
        <w:t>.</w:t>
      </w:r>
      <w:r>
        <w:t>578*T(v2) -0</w:t>
      </w:r>
      <w:r w:rsidR="00644CD5">
        <w:t>.</w:t>
      </w:r>
      <w:r>
        <w:t>397*T(v28</w:t>
      </w:r>
      <w:r w:rsidR="00644CD5">
        <w:t>.</w:t>
      </w:r>
      <w:r>
        <w:t>u15) + 0</w:t>
      </w:r>
      <w:r w:rsidR="00644CD5">
        <w:t>.</w:t>
      </w:r>
      <w:r>
        <w:t>341*T(v21</w:t>
      </w:r>
      <w:r w:rsidR="00644CD5">
        <w:t>.</w:t>
      </w:r>
      <w:r>
        <w:t>u8) + 0</w:t>
      </w:r>
      <w:r w:rsidR="00644CD5">
        <w:t>.</w:t>
      </w:r>
      <w:r>
        <w:t>633*T(v3</w:t>
      </w:r>
      <w:r w:rsidR="00644CD5">
        <w:t>.</w:t>
      </w:r>
      <w:r>
        <w:t>u19) -0</w:t>
      </w:r>
      <w:r w:rsidR="00644CD5">
        <w:t>.</w:t>
      </w:r>
      <w:r>
        <w:t>306*T(v28) -0</w:t>
      </w:r>
      <w:r w:rsidR="00644CD5">
        <w:t>.</w:t>
      </w:r>
      <w:r>
        <w:t>679*T(v4</w:t>
      </w:r>
      <w:r w:rsidR="00644CD5">
        <w:t>.</w:t>
      </w:r>
      <w:r>
        <w:t>u2) -0</w:t>
      </w:r>
      <w:r w:rsidR="00644CD5">
        <w:t>.</w:t>
      </w:r>
      <w:r>
        <w:t>49*T(v37</w:t>
      </w:r>
      <w:r w:rsidR="00644CD5">
        <w:t>.</w:t>
      </w:r>
      <w:r>
        <w:t>u2) -0</w:t>
      </w:r>
      <w:r w:rsidR="00644CD5">
        <w:t>.</w:t>
      </w:r>
      <w:r>
        <w:t>131*T(v18</w:t>
      </w:r>
      <w:r w:rsidR="00644CD5">
        <w:t>.</w:t>
      </w:r>
      <w:r>
        <w:t>u22) + 0</w:t>
      </w:r>
      <w:r w:rsidR="00644CD5">
        <w:t>.</w:t>
      </w:r>
      <w:r>
        <w:t>239*T(v16</w:t>
      </w:r>
      <w:r w:rsidR="00644CD5">
        <w:t>.</w:t>
      </w:r>
      <w:r>
        <w:t>u26) + 0</w:t>
      </w:r>
      <w:r w:rsidR="00644CD5">
        <w:t>.</w:t>
      </w:r>
      <w:r>
        <w:t>425*T(v27) + 0</w:t>
      </w:r>
      <w:r w:rsidR="00644CD5">
        <w:t>.</w:t>
      </w:r>
      <w:r>
        <w:t>507*T(v19</w:t>
      </w:r>
      <w:r w:rsidR="00644CD5">
        <w:t>.</w:t>
      </w:r>
      <w:r>
        <w:t>u5) + 0</w:t>
      </w:r>
      <w:r w:rsidR="00644CD5">
        <w:t>.</w:t>
      </w:r>
      <w:r>
        <w:t>0731*T(v6</w:t>
      </w:r>
      <w:r w:rsidR="00644CD5">
        <w:t>.</w:t>
      </w:r>
      <w:r>
        <w:t>u19) + 0</w:t>
      </w:r>
      <w:r w:rsidR="00644CD5">
        <w:t>.</w:t>
      </w:r>
      <w:r>
        <w:t>244*T(v39) + 0</w:t>
      </w:r>
      <w:r w:rsidR="00644CD5">
        <w:t>.</w:t>
      </w:r>
      <w:r>
        <w:t>521*T(v23) + 0</w:t>
      </w:r>
      <w:r w:rsidR="00644CD5">
        <w:t>.</w:t>
      </w:r>
      <w:r>
        <w:t>711*T(v6</w:t>
      </w:r>
      <w:r w:rsidR="00644CD5">
        <w:t>.</w:t>
      </w:r>
      <w:r>
        <w:t>u10) -0</w:t>
      </w:r>
      <w:r w:rsidR="00644CD5">
        <w:t>.</w:t>
      </w:r>
      <w:r>
        <w:t>263*T(v10</w:t>
      </w:r>
      <w:r w:rsidR="00644CD5">
        <w:t>.</w:t>
      </w:r>
      <w:r>
        <w:t>u19) -0</w:t>
      </w:r>
      <w:r w:rsidR="00644CD5">
        <w:t>.</w:t>
      </w:r>
      <w:r>
        <w:t>24*T(v34</w:t>
      </w:r>
      <w:r w:rsidR="00644CD5">
        <w:t>.</w:t>
      </w:r>
      <w:r>
        <w:t>u1) -0</w:t>
      </w:r>
      <w:r w:rsidR="00644CD5">
        <w:t>.</w:t>
      </w:r>
      <w:r>
        <w:t>456*T(v9</w:t>
      </w:r>
      <w:r w:rsidR="00644CD5">
        <w:t>.</w:t>
      </w:r>
      <w:r>
        <w:t>u4) -0</w:t>
      </w:r>
      <w:r w:rsidR="00644CD5">
        <w:t>.</w:t>
      </w:r>
      <w:r>
        <w:t>245*T(v8</w:t>
      </w:r>
      <w:r w:rsidR="00644CD5">
        <w:t>.</w:t>
      </w:r>
      <w:r>
        <w:t>u8) -0</w:t>
      </w:r>
      <w:r w:rsidR="00644CD5">
        <w:t>.</w:t>
      </w:r>
      <w:r>
        <w:t>45*T(v5</w:t>
      </w:r>
      <w:r w:rsidR="00644CD5">
        <w:t>.</w:t>
      </w:r>
      <w:r>
        <w:t>u14) + 0</w:t>
      </w:r>
      <w:r w:rsidR="00644CD5">
        <w:t>.</w:t>
      </w:r>
      <w:r>
        <w:t>457*T(v15</w:t>
      </w:r>
      <w:r w:rsidR="00644CD5">
        <w:t>.</w:t>
      </w:r>
      <w:r>
        <w:t>u5) + 0</w:t>
      </w:r>
      <w:r w:rsidR="00644CD5">
        <w:t>.</w:t>
      </w:r>
      <w:r>
        <w:t>9*T(v16</w:t>
      </w:r>
      <w:r w:rsidR="00644CD5">
        <w:t>.</w:t>
      </w:r>
      <w:r>
        <w:t>u2) -0</w:t>
      </w:r>
      <w:r w:rsidR="00644CD5">
        <w:t>.</w:t>
      </w:r>
      <w:r>
        <w:t>198*T(v6</w:t>
      </w:r>
      <w:r w:rsidR="00644CD5">
        <w:t>.</w:t>
      </w:r>
      <w:r>
        <w:t>u1) -0</w:t>
      </w:r>
      <w:r w:rsidR="00644CD5">
        <w:t>.</w:t>
      </w:r>
      <w:r>
        <w:t>545*T(v25</w:t>
      </w:r>
      <w:r w:rsidR="00644CD5">
        <w:t>.</w:t>
      </w:r>
      <w:r>
        <w:t>u3) -0</w:t>
      </w:r>
      <w:r w:rsidR="00644CD5">
        <w:t>.</w:t>
      </w:r>
      <w:r>
        <w:t>441*NumPositive -0</w:t>
      </w:r>
      <w:r w:rsidR="00644CD5">
        <w:t>.</w:t>
      </w:r>
      <w:r>
        <w:t>257*T(v7</w:t>
      </w:r>
      <w:r w:rsidR="00644CD5">
        <w:t>.</w:t>
      </w:r>
      <w:r>
        <w:t>u3) + 0</w:t>
      </w:r>
      <w:r w:rsidR="00644CD5">
        <w:t>.</w:t>
      </w:r>
      <w:r>
        <w:t>382*T(v13</w:t>
      </w:r>
      <w:r w:rsidR="00644CD5">
        <w:t>.</w:t>
      </w:r>
      <w:r>
        <w:t>u7) + 0</w:t>
      </w:r>
      <w:r w:rsidR="00644CD5">
        <w:t>.</w:t>
      </w:r>
      <w:r>
        <w:t>526*T(v6</w:t>
      </w:r>
      <w:r w:rsidR="00644CD5">
        <w:t>.</w:t>
      </w:r>
      <w:r>
        <w:t>u14) + 0</w:t>
      </w:r>
      <w:r w:rsidR="00644CD5">
        <w:t>.</w:t>
      </w:r>
      <w:r>
        <w:t>58*T(v10</w:t>
      </w:r>
      <w:r w:rsidR="00644CD5">
        <w:t>.</w:t>
      </w:r>
      <w:r>
        <w:t>u6) -0</w:t>
      </w:r>
      <w:r w:rsidR="00644CD5">
        <w:t>.</w:t>
      </w:r>
      <w:r>
        <w:t>456*T(v15</w:t>
      </w:r>
      <w:r w:rsidR="00644CD5">
        <w:t>.</w:t>
      </w:r>
      <w:r>
        <w:t>u21) + 0</w:t>
      </w:r>
      <w:r w:rsidR="00644CD5">
        <w:t>.</w:t>
      </w:r>
      <w:r>
        <w:t>639*T(v1</w:t>
      </w:r>
      <w:r w:rsidR="00644CD5">
        <w:t>.</w:t>
      </w:r>
      <w:r>
        <w:t>u37) + 0</w:t>
      </w:r>
      <w:r w:rsidR="00644CD5">
        <w:t>.</w:t>
      </w:r>
      <w:r>
        <w:t>0573*T(v30</w:t>
      </w:r>
      <w:r w:rsidR="00644CD5">
        <w:t>.</w:t>
      </w:r>
      <w:r>
        <w:t>u2) + 0</w:t>
      </w:r>
      <w:r w:rsidR="00644CD5">
        <w:t>.</w:t>
      </w:r>
      <w:r>
        <w:t>319*T(v6</w:t>
      </w:r>
      <w:r w:rsidR="00644CD5">
        <w:t>.</w:t>
      </w:r>
      <w:r>
        <w:t>u20) + 0</w:t>
      </w:r>
      <w:r w:rsidR="00644CD5">
        <w:t>.</w:t>
      </w:r>
      <w:r>
        <w:t>42*T(v8</w:t>
      </w:r>
      <w:r w:rsidR="00644CD5">
        <w:t>.</w:t>
      </w:r>
      <w:r>
        <w:t>u18) + 0</w:t>
      </w:r>
      <w:r w:rsidR="00644CD5">
        <w:t>.</w:t>
      </w:r>
      <w:r>
        <w:t>396*T(v25) -0</w:t>
      </w:r>
      <w:r w:rsidR="00644CD5">
        <w:t>.</w:t>
      </w:r>
      <w:r>
        <w:t>212*T(u32) -0</w:t>
      </w:r>
      <w:r w:rsidR="00644CD5">
        <w:t>.</w:t>
      </w:r>
      <w:r>
        <w:t>31*T(v1</w:t>
      </w:r>
      <w:r w:rsidR="00644CD5">
        <w:t>.</w:t>
      </w:r>
      <w:r>
        <w:t>u5) -0</w:t>
      </w:r>
      <w:r w:rsidR="00644CD5">
        <w:t>.</w:t>
      </w:r>
      <w:r>
        <w:t>271*T(v8</w:t>
      </w:r>
      <w:r w:rsidR="00644CD5">
        <w:t>.</w:t>
      </w:r>
      <w:r>
        <w:t>u31) -0</w:t>
      </w:r>
      <w:r w:rsidR="00644CD5">
        <w:t>.</w:t>
      </w:r>
      <w:r>
        <w:t>44*T(v21</w:t>
      </w:r>
      <w:r w:rsidR="00644CD5">
        <w:t>.</w:t>
      </w:r>
      <w:r>
        <w:t>u12) -0</w:t>
      </w:r>
      <w:r w:rsidR="00644CD5">
        <w:t>.</w:t>
      </w:r>
      <w:r>
        <w:t>406*T(v36</w:t>
      </w:r>
      <w:r w:rsidR="00644CD5">
        <w:t>.</w:t>
      </w:r>
      <w:r>
        <w:t>u4) -0</w:t>
      </w:r>
      <w:r w:rsidR="00644CD5">
        <w:t>.</w:t>
      </w:r>
      <w:r>
        <w:t>467*T(v23</w:t>
      </w:r>
      <w:r w:rsidR="00644CD5">
        <w:t>.</w:t>
      </w:r>
      <w:r>
        <w:t>u10) + 0</w:t>
      </w:r>
      <w:r w:rsidR="00644CD5">
        <w:t>.</w:t>
      </w:r>
      <w:r>
        <w:t>362*T(v21</w:t>
      </w:r>
      <w:r w:rsidR="00644CD5">
        <w:t>.</w:t>
      </w:r>
      <w:r>
        <w:t>u14) + 0</w:t>
      </w:r>
      <w:r w:rsidR="00644CD5">
        <w:t>.</w:t>
      </w:r>
      <w:r>
        <w:t>588*T(v30</w:t>
      </w:r>
      <w:r w:rsidR="00644CD5">
        <w:t>.</w:t>
      </w:r>
      <w:r>
        <w:t>u3) + 0</w:t>
      </w:r>
      <w:r w:rsidR="00644CD5">
        <w:t>.</w:t>
      </w:r>
      <w:r>
        <w:t>25*T(v20</w:t>
      </w:r>
      <w:r w:rsidR="00644CD5">
        <w:t>.</w:t>
      </w:r>
      <w:r>
        <w:t>u12) + 0</w:t>
      </w:r>
      <w:r w:rsidR="00644CD5">
        <w:t>.</w:t>
      </w:r>
      <w:r>
        <w:t>486*T(v15</w:t>
      </w:r>
      <w:r w:rsidR="00644CD5">
        <w:t>.</w:t>
      </w:r>
      <w:r>
        <w:t>u14) + 0</w:t>
      </w:r>
      <w:r w:rsidR="00644CD5">
        <w:t>.</w:t>
      </w:r>
      <w:r>
        <w:t>566*T(v12</w:t>
      </w:r>
      <w:r w:rsidR="00644CD5">
        <w:t>.</w:t>
      </w:r>
      <w:r>
        <w:t>u10) -0</w:t>
      </w:r>
      <w:r w:rsidR="00644CD5">
        <w:t>.</w:t>
      </w:r>
      <w:r>
        <w:t>374*T(v21</w:t>
      </w:r>
      <w:r w:rsidR="00644CD5">
        <w:t>.</w:t>
      </w:r>
      <w:r>
        <w:t>u1) -0</w:t>
      </w:r>
      <w:r w:rsidR="00644CD5">
        <w:t>.</w:t>
      </w:r>
      <w:r>
        <w:t>503*T(v28</w:t>
      </w:r>
      <w:r w:rsidR="00644CD5">
        <w:t>.</w:t>
      </w:r>
      <w:r>
        <w:t>u14) + 0</w:t>
      </w:r>
      <w:r w:rsidR="00644CD5">
        <w:t>.</w:t>
      </w:r>
      <w:r>
        <w:t>441*T(v20</w:t>
      </w:r>
      <w:r w:rsidR="00644CD5">
        <w:t>.</w:t>
      </w:r>
      <w:r>
        <w:t>u22) -0</w:t>
      </w:r>
      <w:r w:rsidR="00644CD5">
        <w:t>.</w:t>
      </w:r>
      <w:r>
        <w:t>457*T(v24</w:t>
      </w:r>
      <w:r w:rsidR="00644CD5">
        <w:t>.</w:t>
      </w:r>
      <w:r>
        <w:t>u5) + 0</w:t>
      </w:r>
      <w:r w:rsidR="00644CD5">
        <w:t>.</w:t>
      </w:r>
      <w:r>
        <w:t>268*T(v30</w:t>
      </w:r>
      <w:r w:rsidR="00644CD5">
        <w:t>.</w:t>
      </w:r>
      <w:r>
        <w:t>u13) -0</w:t>
      </w:r>
      <w:r w:rsidR="00644CD5">
        <w:t>.</w:t>
      </w:r>
      <w:r>
        <w:t>508*T(v19</w:t>
      </w:r>
      <w:r w:rsidR="00644CD5">
        <w:t>.</w:t>
      </w:r>
      <w:r>
        <w:t>u7) + 0</w:t>
      </w:r>
      <w:r w:rsidR="00644CD5">
        <w:t>.</w:t>
      </w:r>
      <w:r>
        <w:t>337*T(v31</w:t>
      </w:r>
      <w:r w:rsidR="00644CD5">
        <w:t>.</w:t>
      </w:r>
      <w:r>
        <w:t>u10) -0</w:t>
      </w:r>
      <w:r w:rsidR="00644CD5">
        <w:t>.</w:t>
      </w:r>
      <w:r>
        <w:t>052*T(v3</w:t>
      </w:r>
      <w:r w:rsidR="00644CD5">
        <w:t>.</w:t>
      </w:r>
      <w:r>
        <w:t>u30) -0</w:t>
      </w:r>
      <w:r w:rsidR="00644CD5">
        <w:t>.</w:t>
      </w:r>
      <w:r>
        <w:t>27*T(v28</w:t>
      </w:r>
      <w:r w:rsidR="00644CD5">
        <w:t>.</w:t>
      </w:r>
      <w:r>
        <w:t>u2) -0</w:t>
      </w:r>
      <w:r w:rsidR="00644CD5">
        <w:t>.</w:t>
      </w:r>
      <w:r>
        <w:t>288*T(v8</w:t>
      </w:r>
      <w:r w:rsidR="00644CD5">
        <w:t>.</w:t>
      </w:r>
      <w:r>
        <w:t>u3) -0</w:t>
      </w:r>
      <w:r w:rsidR="00644CD5">
        <w:t>.</w:t>
      </w:r>
      <w:r>
        <w:t>29*T(v32</w:t>
      </w:r>
      <w:r w:rsidR="00644CD5">
        <w:t>.</w:t>
      </w:r>
      <w:r>
        <w:t>u10) + 0</w:t>
      </w:r>
      <w:r w:rsidR="00644CD5">
        <w:t>.</w:t>
      </w:r>
      <w:r>
        <w:t>299*T(v7</w:t>
      </w:r>
      <w:r w:rsidR="00644CD5">
        <w:t>.</w:t>
      </w:r>
      <w:r>
        <w:t>u35) + 0</w:t>
      </w:r>
      <w:r w:rsidR="00644CD5">
        <w:t>.</w:t>
      </w:r>
      <w:r>
        <w:t>632*T(v15</w:t>
      </w:r>
      <w:r w:rsidR="00644CD5">
        <w:t>.</w:t>
      </w:r>
      <w:r>
        <w:t>u20) + 0</w:t>
      </w:r>
      <w:r w:rsidR="00644CD5">
        <w:t>.</w:t>
      </w:r>
      <w:r>
        <w:t>436*T(v13</w:t>
      </w:r>
      <w:r w:rsidR="00644CD5">
        <w:t>.</w:t>
      </w:r>
      <w:r>
        <w:t>u6) + 0</w:t>
      </w:r>
      <w:r w:rsidR="00644CD5">
        <w:t>.</w:t>
      </w:r>
      <w:r>
        <w:t>798*T(v2</w:t>
      </w:r>
      <w:r w:rsidR="00644CD5">
        <w:t>.</w:t>
      </w:r>
      <w:r>
        <w:t>u2) + 0</w:t>
      </w:r>
      <w:r w:rsidR="00644CD5">
        <w:t>.</w:t>
      </w:r>
      <w:r>
        <w:t>443*T(v13</w:t>
      </w:r>
      <w:r w:rsidR="00644CD5">
        <w:t>.</w:t>
      </w:r>
      <w:r>
        <w:t>u13) -</w:t>
      </w:r>
      <w:r>
        <w:lastRenderedPageBreak/>
        <w:t>0</w:t>
      </w:r>
      <w:r w:rsidR="00644CD5">
        <w:t>.</w:t>
      </w:r>
      <w:r>
        <w:t>218*T(v11</w:t>
      </w:r>
      <w:r w:rsidR="00644CD5">
        <w:t>.</w:t>
      </w:r>
      <w:r>
        <w:t>u10) + 0</w:t>
      </w:r>
      <w:r w:rsidR="00644CD5">
        <w:t>.</w:t>
      </w:r>
      <w:r>
        <w:t>342*T(v6</w:t>
      </w:r>
      <w:r w:rsidR="00644CD5">
        <w:t>.</w:t>
      </w:r>
      <w:r>
        <w:t>u29) + 0</w:t>
      </w:r>
      <w:r w:rsidR="00644CD5">
        <w:t>.</w:t>
      </w:r>
      <w:r>
        <w:t>514*T(v24</w:t>
      </w:r>
      <w:r w:rsidR="00644CD5">
        <w:t>.</w:t>
      </w:r>
      <w:r>
        <w:t>u6) + 0</w:t>
      </w:r>
      <w:r w:rsidR="00644CD5">
        <w:t>.</w:t>
      </w:r>
      <w:r>
        <w:t>506*T(v2</w:t>
      </w:r>
      <w:r w:rsidR="00644CD5">
        <w:t>.</w:t>
      </w:r>
      <w:r>
        <w:t>u35) -0</w:t>
      </w:r>
      <w:r w:rsidR="00644CD5">
        <w:t>.</w:t>
      </w:r>
      <w:r>
        <w:t>324*T(v3</w:t>
      </w:r>
      <w:r w:rsidR="00644CD5">
        <w:t>.</w:t>
      </w:r>
      <w:r>
        <w:t>u37) + 0</w:t>
      </w:r>
      <w:r w:rsidR="00644CD5">
        <w:t>.</w:t>
      </w:r>
      <w:r>
        <w:t>197*T(v18</w:t>
      </w:r>
      <w:r w:rsidR="00644CD5">
        <w:t>.</w:t>
      </w:r>
      <w:r>
        <w:t>u16) -0</w:t>
      </w:r>
      <w:r w:rsidR="00644CD5">
        <w:t>.</w:t>
      </w:r>
      <w:r>
        <w:t>359*T(v8</w:t>
      </w:r>
      <w:r w:rsidR="00644CD5">
        <w:t>.</w:t>
      </w:r>
      <w:r>
        <w:t>u25) -0</w:t>
      </w:r>
      <w:r w:rsidR="00644CD5">
        <w:t>.</w:t>
      </w:r>
      <w:r>
        <w:t>14*T(v2</w:t>
      </w:r>
      <w:r w:rsidR="00644CD5">
        <w:t>.</w:t>
      </w:r>
      <w:r>
        <w:t>u26) -0</w:t>
      </w:r>
      <w:r w:rsidR="00644CD5">
        <w:t>.</w:t>
      </w:r>
      <w:r>
        <w:t>361*T(v24</w:t>
      </w:r>
      <w:r w:rsidR="00644CD5">
        <w:t>.</w:t>
      </w:r>
      <w:r>
        <w:t>u3) -0</w:t>
      </w:r>
      <w:r w:rsidR="00644CD5">
        <w:t>.</w:t>
      </w:r>
      <w:r>
        <w:t>472*T(v25</w:t>
      </w:r>
      <w:r w:rsidR="00644CD5">
        <w:t>.</w:t>
      </w:r>
      <w:r>
        <w:t>u1) + 0</w:t>
      </w:r>
      <w:r w:rsidR="00644CD5">
        <w:t>.</w:t>
      </w:r>
      <w:r>
        <w:t>34*NumAromAtoms -0</w:t>
      </w:r>
      <w:r w:rsidR="00644CD5">
        <w:t>.</w:t>
      </w:r>
      <w:r>
        <w:t>314*T(v26</w:t>
      </w:r>
      <w:r w:rsidR="00644CD5">
        <w:t>.</w:t>
      </w:r>
      <w:r>
        <w:t>u10) + 0</w:t>
      </w:r>
      <w:r w:rsidR="00644CD5">
        <w:t>.</w:t>
      </w:r>
      <w:r>
        <w:t>438*T(v19</w:t>
      </w:r>
      <w:r w:rsidR="00644CD5">
        <w:t>.</w:t>
      </w:r>
      <w:r>
        <w:t>u24) + 0</w:t>
      </w:r>
      <w:r w:rsidR="00644CD5">
        <w:t>.</w:t>
      </w:r>
      <w:r>
        <w:t>37*T(v4</w:t>
      </w:r>
      <w:r w:rsidR="00644CD5">
        <w:t>.</w:t>
      </w:r>
      <w:r>
        <w:t>u1) -0</w:t>
      </w:r>
      <w:r w:rsidR="00644CD5">
        <w:t>.</w:t>
      </w:r>
      <w:r>
        <w:t>224*T(v4</w:t>
      </w:r>
      <w:r w:rsidR="00644CD5">
        <w:t>.</w:t>
      </w:r>
      <w:r>
        <w:t>u34) + 0</w:t>
      </w:r>
      <w:r w:rsidR="00644CD5">
        <w:t>.</w:t>
      </w:r>
      <w:r>
        <w:t>362*T(v12</w:t>
      </w:r>
      <w:r w:rsidR="00644CD5">
        <w:t>.</w:t>
      </w:r>
      <w:r>
        <w:t>u3) + 0</w:t>
      </w:r>
      <w:r w:rsidR="00644CD5">
        <w:t>.</w:t>
      </w:r>
      <w:r>
        <w:t>243*T(v33) + 0</w:t>
      </w:r>
      <w:r w:rsidR="00644CD5">
        <w:t>.</w:t>
      </w:r>
      <w:r>
        <w:t>266*T(v9</w:t>
      </w:r>
      <w:r w:rsidR="00644CD5">
        <w:t>.</w:t>
      </w:r>
      <w:r>
        <w:t>u24) + 0</w:t>
      </w:r>
      <w:r w:rsidR="00644CD5">
        <w:t>.</w:t>
      </w:r>
      <w:r>
        <w:t>22*T(v8</w:t>
      </w:r>
      <w:r w:rsidR="00644CD5">
        <w:t>.</w:t>
      </w:r>
      <w:r>
        <w:t>u13) -0</w:t>
      </w:r>
      <w:r w:rsidR="00644CD5">
        <w:t>.</w:t>
      </w:r>
      <w:r>
        <w:t>151*T(v2</w:t>
      </w:r>
      <w:r w:rsidR="00644CD5">
        <w:t>.</w:t>
      </w:r>
      <w:r>
        <w:t>u40) -0</w:t>
      </w:r>
      <w:r w:rsidR="00644CD5">
        <w:t>.</w:t>
      </w:r>
      <w:r>
        <w:t>423*T(v27</w:t>
      </w:r>
      <w:r w:rsidR="00644CD5">
        <w:t>.</w:t>
      </w:r>
      <w:r>
        <w:t>u6) + 0</w:t>
      </w:r>
      <w:r w:rsidR="00644CD5">
        <w:t>.</w:t>
      </w:r>
      <w:r>
        <w:t>416*T(v21</w:t>
      </w:r>
      <w:r w:rsidR="00644CD5">
        <w:t>.</w:t>
      </w:r>
      <w:r>
        <w:t>u11) + 0</w:t>
      </w:r>
      <w:r w:rsidR="00644CD5">
        <w:t>.</w:t>
      </w:r>
      <w:r>
        <w:t>333*T(v28</w:t>
      </w:r>
      <w:r w:rsidR="00644CD5">
        <w:t>.</w:t>
      </w:r>
      <w:r>
        <w:t>u8) + 0</w:t>
      </w:r>
      <w:r w:rsidR="00644CD5">
        <w:t>.</w:t>
      </w:r>
      <w:r>
        <w:t>233*T(v8</w:t>
      </w:r>
      <w:r w:rsidR="00644CD5">
        <w:t>.</w:t>
      </w:r>
      <w:r>
        <w:t>u5) -0</w:t>
      </w:r>
      <w:r w:rsidR="00644CD5">
        <w:t>.</w:t>
      </w:r>
      <w:r>
        <w:t>336*T(v14</w:t>
      </w:r>
      <w:r w:rsidR="00644CD5">
        <w:t>.</w:t>
      </w:r>
      <w:r>
        <w:t>u28) + 0</w:t>
      </w:r>
      <w:r w:rsidR="00644CD5">
        <w:t>.</w:t>
      </w:r>
      <w:r>
        <w:t>364*T(v4</w:t>
      </w:r>
      <w:r w:rsidR="00644CD5">
        <w:t>.</w:t>
      </w:r>
      <w:r>
        <w:t>u33) -0</w:t>
      </w:r>
      <w:r w:rsidR="00644CD5">
        <w:t>.</w:t>
      </w:r>
      <w:r>
        <w:t>264*T(v26</w:t>
      </w:r>
      <w:r w:rsidR="00644CD5">
        <w:t>.</w:t>
      </w:r>
      <w:r>
        <w:t>u9) + 0</w:t>
      </w:r>
      <w:r w:rsidR="00644CD5">
        <w:t>.</w:t>
      </w:r>
      <w:r>
        <w:t>368*T(v16</w:t>
      </w:r>
      <w:r w:rsidR="00644CD5">
        <w:t>.</w:t>
      </w:r>
      <w:r>
        <w:t>u6) -0</w:t>
      </w:r>
      <w:r w:rsidR="00644CD5">
        <w:t>.</w:t>
      </w:r>
      <w:r>
        <w:t>19*T(v12</w:t>
      </w:r>
      <w:r w:rsidR="00644CD5">
        <w:t>.</w:t>
      </w:r>
      <w:r>
        <w:t>u28) + 0</w:t>
      </w:r>
      <w:r w:rsidR="00644CD5">
        <w:t>.</w:t>
      </w:r>
      <w:r>
        <w:t>269*T(v5</w:t>
      </w:r>
      <w:r w:rsidR="00644CD5">
        <w:t>.</w:t>
      </w:r>
      <w:r>
        <w:t>u22) + 0</w:t>
      </w:r>
      <w:r w:rsidR="00644CD5">
        <w:t>.</w:t>
      </w:r>
      <w:r>
        <w:t>505*T(v15</w:t>
      </w:r>
      <w:r w:rsidR="00644CD5">
        <w:t>.</w:t>
      </w:r>
      <w:r>
        <w:t>u12) -0</w:t>
      </w:r>
      <w:r w:rsidR="00644CD5">
        <w:t>.</w:t>
      </w:r>
      <w:r>
        <w:t>212*T(u28) + 0</w:t>
      </w:r>
      <w:r w:rsidR="00644CD5">
        <w:t>.</w:t>
      </w:r>
      <w:r>
        <w:t>339*T(v11</w:t>
      </w:r>
      <w:r w:rsidR="00644CD5">
        <w:t>.</w:t>
      </w:r>
      <w:r>
        <w:t>u24) -0</w:t>
      </w:r>
      <w:r w:rsidR="00644CD5">
        <w:t>.</w:t>
      </w:r>
      <w:r>
        <w:t>132*T(u43) + 0</w:t>
      </w:r>
      <w:r w:rsidR="00644CD5">
        <w:t>.</w:t>
      </w:r>
      <w:r>
        <w:t>189*T(v8</w:t>
      </w:r>
      <w:r w:rsidR="00644CD5">
        <w:t>.</w:t>
      </w:r>
      <w:r>
        <w:t>u29) -0</w:t>
      </w:r>
      <w:r w:rsidR="00644CD5">
        <w:t>.</w:t>
      </w:r>
      <w:r>
        <w:t>291*T(v41</w:t>
      </w:r>
      <w:r w:rsidR="00644CD5">
        <w:t>.</w:t>
      </w:r>
      <w:r>
        <w:t>u1) -0</w:t>
      </w:r>
      <w:r w:rsidR="00644CD5">
        <w:t>.</w:t>
      </w:r>
      <w:r>
        <w:t>294*T(v14</w:t>
      </w:r>
      <w:r w:rsidR="00644CD5">
        <w:t>.</w:t>
      </w:r>
      <w:r>
        <w:t>u13) -0</w:t>
      </w:r>
      <w:r w:rsidR="00644CD5">
        <w:t>.</w:t>
      </w:r>
      <w:r>
        <w:t>41*T(v10</w:t>
      </w:r>
      <w:r w:rsidR="00644CD5">
        <w:t>.</w:t>
      </w:r>
      <w:r>
        <w:t>u10) + 0</w:t>
      </w:r>
      <w:r w:rsidR="00644CD5">
        <w:t>.</w:t>
      </w:r>
      <w:r>
        <w:t>506*T(v15</w:t>
      </w:r>
      <w:r w:rsidR="00644CD5">
        <w:t>.</w:t>
      </w:r>
      <w:r>
        <w:t>u4) -0</w:t>
      </w:r>
      <w:r w:rsidR="00644CD5">
        <w:t>.</w:t>
      </w:r>
      <w:r>
        <w:t>418*T(v27</w:t>
      </w:r>
      <w:r w:rsidR="00644CD5">
        <w:t>.</w:t>
      </w:r>
      <w:r>
        <w:t>u2) -0</w:t>
      </w:r>
      <w:r w:rsidR="00644CD5">
        <w:t>.</w:t>
      </w:r>
      <w:r>
        <w:t>335*T(v23</w:t>
      </w:r>
      <w:r w:rsidR="00644CD5">
        <w:t>.</w:t>
      </w:r>
      <w:r>
        <w:t>u19) -0</w:t>
      </w:r>
      <w:r w:rsidR="00644CD5">
        <w:t>.</w:t>
      </w:r>
      <w:r>
        <w:t>313*T(v14</w:t>
      </w:r>
      <w:r w:rsidR="00644CD5">
        <w:t>.</w:t>
      </w:r>
      <w:r>
        <w:t>u14) -0</w:t>
      </w:r>
      <w:r w:rsidR="00644CD5">
        <w:t>.</w:t>
      </w:r>
      <w:r>
        <w:t>249*T(v21</w:t>
      </w:r>
      <w:r w:rsidR="00644CD5">
        <w:t>.</w:t>
      </w:r>
      <w:r>
        <w:t>u2) + 0</w:t>
      </w:r>
      <w:r w:rsidR="00644CD5">
        <w:t>.</w:t>
      </w:r>
      <w:r>
        <w:t>215*T(v2</w:t>
      </w:r>
      <w:r w:rsidR="00644CD5">
        <w:t>.</w:t>
      </w:r>
      <w:r>
        <w:t>u12) -0</w:t>
      </w:r>
      <w:r w:rsidR="00644CD5">
        <w:t>.</w:t>
      </w:r>
      <w:r>
        <w:t>16*T(v26</w:t>
      </w:r>
      <w:r w:rsidR="00644CD5">
        <w:t>.</w:t>
      </w:r>
      <w:r>
        <w:t>u12) -0</w:t>
      </w:r>
      <w:r w:rsidR="00644CD5">
        <w:t>.</w:t>
      </w:r>
      <w:r>
        <w:t>216*T(v26</w:t>
      </w:r>
      <w:r w:rsidR="00644CD5">
        <w:t>.</w:t>
      </w:r>
      <w:r>
        <w:t>u8) + 0</w:t>
      </w:r>
      <w:r w:rsidR="00644CD5">
        <w:t>.</w:t>
      </w:r>
      <w:r>
        <w:t>248*T(v24</w:t>
      </w:r>
      <w:r w:rsidR="00644CD5">
        <w:t>.</w:t>
      </w:r>
      <w:r>
        <w:t>u4) -0</w:t>
      </w:r>
      <w:r w:rsidR="00644CD5">
        <w:t>.</w:t>
      </w:r>
      <w:r>
        <w:t>277*T(v21</w:t>
      </w:r>
      <w:r w:rsidR="00644CD5">
        <w:t>.</w:t>
      </w:r>
      <w:r>
        <w:t>u19) + 0</w:t>
      </w:r>
      <w:r w:rsidR="00644CD5">
        <w:t>.</w:t>
      </w:r>
      <w:r>
        <w:t>369*T(v4</w:t>
      </w:r>
      <w:r w:rsidR="00644CD5">
        <w:t>.</w:t>
      </w:r>
      <w:r>
        <w:t>u22) + 0</w:t>
      </w:r>
      <w:r w:rsidR="00644CD5">
        <w:t>.</w:t>
      </w:r>
      <w:r>
        <w:t>262*T(v29</w:t>
      </w:r>
      <w:r w:rsidR="00644CD5">
        <w:t>.</w:t>
      </w:r>
      <w:r>
        <w:t>u5) + 0</w:t>
      </w:r>
      <w:r w:rsidR="00644CD5">
        <w:t>.</w:t>
      </w:r>
      <w:r>
        <w:t>0696*T(v15) + 0</w:t>
      </w:r>
      <w:r w:rsidR="00644CD5">
        <w:t>.</w:t>
      </w:r>
      <w:r>
        <w:t>113*T(v21) -0</w:t>
      </w:r>
      <w:r w:rsidR="00644CD5">
        <w:t>.</w:t>
      </w:r>
      <w:r>
        <w:t>238*T(v9</w:t>
      </w:r>
      <w:r w:rsidR="00644CD5">
        <w:t>.</w:t>
      </w:r>
      <w:r>
        <w:t>u12) + 0</w:t>
      </w:r>
      <w:r w:rsidR="00644CD5">
        <w:t>.</w:t>
      </w:r>
      <w:r>
        <w:t>198*T(v6</w:t>
      </w:r>
      <w:r w:rsidR="00644CD5">
        <w:t>.</w:t>
      </w:r>
      <w:r>
        <w:t>u33) + 0</w:t>
      </w:r>
      <w:r w:rsidR="00644CD5">
        <w:t>.</w:t>
      </w:r>
      <w:r>
        <w:t>467*T(v8</w:t>
      </w:r>
      <w:r w:rsidR="00644CD5">
        <w:t>.</w:t>
      </w:r>
      <w:r>
        <w:t>u14) + 0</w:t>
      </w:r>
      <w:r w:rsidR="00644CD5">
        <w:t>.</w:t>
      </w:r>
      <w:r>
        <w:t>098*T(v23</w:t>
      </w:r>
      <w:r w:rsidR="00644CD5">
        <w:t>.</w:t>
      </w:r>
      <w:r>
        <w:t>u20) + 0</w:t>
      </w:r>
      <w:r w:rsidR="00644CD5">
        <w:t>.</w:t>
      </w:r>
      <w:r>
        <w:t>24*T(v14</w:t>
      </w:r>
      <w:r w:rsidR="00644CD5">
        <w:t>.</w:t>
      </w:r>
      <w:r>
        <w:t>u23) -0</w:t>
      </w:r>
      <w:r w:rsidR="00644CD5">
        <w:t>.</w:t>
      </w:r>
      <w:r>
        <w:t>191*T(v30</w:t>
      </w:r>
      <w:r w:rsidR="00644CD5">
        <w:t>.</w:t>
      </w:r>
      <w:r>
        <w:t>u12) + 0</w:t>
      </w:r>
      <w:r w:rsidR="00644CD5">
        <w:t>.</w:t>
      </w:r>
      <w:r>
        <w:t>329*T(v4</w:t>
      </w:r>
      <w:r w:rsidR="00644CD5">
        <w:t>.</w:t>
      </w:r>
      <w:r>
        <w:t>u8) -0</w:t>
      </w:r>
      <w:r w:rsidR="00644CD5">
        <w:t>.</w:t>
      </w:r>
      <w:r>
        <w:t>303*T(v21</w:t>
      </w:r>
      <w:r w:rsidR="00644CD5">
        <w:t>.</w:t>
      </w:r>
      <w:r>
        <w:t>u9) + 0</w:t>
      </w:r>
      <w:r w:rsidR="00644CD5">
        <w:t>.</w:t>
      </w:r>
      <w:r>
        <w:t>205*T(v12</w:t>
      </w:r>
      <w:r w:rsidR="00644CD5">
        <w:t>.</w:t>
      </w:r>
      <w:r>
        <w:t>u22) -0</w:t>
      </w:r>
      <w:r w:rsidR="00644CD5">
        <w:t>.</w:t>
      </w:r>
      <w:r>
        <w:t>248*T(v20</w:t>
      </w:r>
      <w:r w:rsidR="00644CD5">
        <w:t>.</w:t>
      </w:r>
      <w:r>
        <w:t>u21) -0</w:t>
      </w:r>
      <w:r w:rsidR="00644CD5">
        <w:t>.</w:t>
      </w:r>
      <w:r>
        <w:t>319*T(v16</w:t>
      </w:r>
      <w:r w:rsidR="00644CD5">
        <w:t>.</w:t>
      </w:r>
      <w:r>
        <w:t>u24) -0</w:t>
      </w:r>
      <w:r w:rsidR="00644CD5">
        <w:t>.</w:t>
      </w:r>
      <w:r>
        <w:t>222*T(v33</w:t>
      </w:r>
      <w:r w:rsidR="00644CD5">
        <w:t>.</w:t>
      </w:r>
      <w:r>
        <w:t>u2) -0</w:t>
      </w:r>
      <w:r w:rsidR="00644CD5">
        <w:t>.</w:t>
      </w:r>
      <w:r>
        <w:t>15*T(v32</w:t>
      </w:r>
      <w:r w:rsidR="00644CD5">
        <w:t>.</w:t>
      </w:r>
      <w:r>
        <w:t>u3) + 0</w:t>
      </w:r>
      <w:r w:rsidR="00644CD5">
        <w:t>.</w:t>
      </w:r>
      <w:r>
        <w:t>115*T(v9</w:t>
      </w:r>
      <w:r w:rsidR="00644CD5">
        <w:t>.</w:t>
      </w:r>
      <w:r>
        <w:t>u31) -0</w:t>
      </w:r>
      <w:r w:rsidR="00644CD5">
        <w:t>.</w:t>
      </w:r>
      <w:r>
        <w:t>298*T(v30</w:t>
      </w:r>
      <w:r w:rsidR="00644CD5">
        <w:t>.</w:t>
      </w:r>
      <w:r>
        <w:t>u8) + 0</w:t>
      </w:r>
      <w:r w:rsidR="00644CD5">
        <w:t>.</w:t>
      </w:r>
      <w:r>
        <w:t>33*T(v2</w:t>
      </w:r>
      <w:r w:rsidR="00644CD5">
        <w:t>.</w:t>
      </w:r>
      <w:r>
        <w:t>u4) -0</w:t>
      </w:r>
      <w:r w:rsidR="00644CD5">
        <w:t>.</w:t>
      </w:r>
      <w:r>
        <w:t>186*T(v6</w:t>
      </w:r>
      <w:r w:rsidR="00644CD5">
        <w:t>.</w:t>
      </w:r>
      <w:r>
        <w:t>u37) + 0</w:t>
      </w:r>
      <w:r w:rsidR="00644CD5">
        <w:t>.</w:t>
      </w:r>
      <w:r>
        <w:t>251*T(u24) + 0</w:t>
      </w:r>
      <w:r w:rsidR="00644CD5">
        <w:t>.</w:t>
      </w:r>
      <w:r>
        <w:t>205*T(v24</w:t>
      </w:r>
      <w:r w:rsidR="00644CD5">
        <w:t>.</w:t>
      </w:r>
      <w:r>
        <w:t>u14) + 0</w:t>
      </w:r>
      <w:r w:rsidR="00644CD5">
        <w:t>.</w:t>
      </w:r>
      <w:r>
        <w:t>253*T(v19</w:t>
      </w:r>
      <w:r w:rsidR="00644CD5">
        <w:t>.</w:t>
      </w:r>
      <w:r>
        <w:t>u2) -0</w:t>
      </w:r>
      <w:r w:rsidR="00644CD5">
        <w:t>.</w:t>
      </w:r>
      <w:r>
        <w:t>139*MW -0</w:t>
      </w:r>
      <w:r w:rsidR="00644CD5">
        <w:t>.</w:t>
      </w:r>
      <w:r>
        <w:t>288*T(v11</w:t>
      </w:r>
      <w:r w:rsidR="00644CD5">
        <w:t>.</w:t>
      </w:r>
      <w:r>
        <w:t>u17) + 0</w:t>
      </w:r>
      <w:r w:rsidR="00644CD5">
        <w:t>.</w:t>
      </w:r>
      <w:r>
        <w:t>191*T(v29</w:t>
      </w:r>
      <w:r w:rsidR="00644CD5">
        <w:t>.</w:t>
      </w:r>
      <w:r>
        <w:t>u13) -0</w:t>
      </w:r>
      <w:r w:rsidR="00644CD5">
        <w:t>.</w:t>
      </w:r>
      <w:r>
        <w:t>269*T(v13</w:t>
      </w:r>
      <w:r w:rsidR="00644CD5">
        <w:t>.</w:t>
      </w:r>
      <w:r>
        <w:t>u12) + 0</w:t>
      </w:r>
      <w:r w:rsidR="00644CD5">
        <w:t>.</w:t>
      </w:r>
      <w:r>
        <w:t>311*T(v14</w:t>
      </w:r>
      <w:r w:rsidR="00644CD5">
        <w:t>.</w:t>
      </w:r>
      <w:r>
        <w:t>u17) + 0</w:t>
      </w:r>
      <w:r w:rsidR="00644CD5">
        <w:t>.</w:t>
      </w:r>
      <w:r>
        <w:t>323*T(v7</w:t>
      </w:r>
      <w:r w:rsidR="00644CD5">
        <w:t>.</w:t>
      </w:r>
      <w:r>
        <w:t>u2) + 0</w:t>
      </w:r>
      <w:r w:rsidR="00644CD5">
        <w:t>.</w:t>
      </w:r>
      <w:r>
        <w:t>149*T(v37) + 0</w:t>
      </w:r>
      <w:r w:rsidR="00644CD5">
        <w:t>.</w:t>
      </w:r>
      <w:r>
        <w:t>248*T(v15</w:t>
      </w:r>
      <w:r w:rsidR="00644CD5">
        <w:t>.</w:t>
      </w:r>
      <w:r>
        <w:t>u2) -0</w:t>
      </w:r>
      <w:r w:rsidR="00644CD5">
        <w:t>.</w:t>
      </w:r>
      <w:r>
        <w:t>291*T(v8</w:t>
      </w:r>
      <w:r w:rsidR="00644CD5">
        <w:t>.</w:t>
      </w:r>
      <w:r>
        <w:t>u19) + 0</w:t>
      </w:r>
      <w:r w:rsidR="00644CD5">
        <w:t>.</w:t>
      </w:r>
      <w:r>
        <w:t>127*T(u42) -0</w:t>
      </w:r>
      <w:r w:rsidR="00644CD5">
        <w:t>.</w:t>
      </w:r>
      <w:r>
        <w:t>19*T(v3</w:t>
      </w:r>
      <w:r w:rsidR="00644CD5">
        <w:t>.</w:t>
      </w:r>
      <w:r>
        <w:t>u17) + 0</w:t>
      </w:r>
      <w:r w:rsidR="00644CD5">
        <w:t>.</w:t>
      </w:r>
      <w:r>
        <w:t>208*T(v1</w:t>
      </w:r>
      <w:r w:rsidR="00644CD5">
        <w:t>.</w:t>
      </w:r>
      <w:r>
        <w:t>u39) + 0</w:t>
      </w:r>
      <w:r w:rsidR="00644CD5">
        <w:t>.</w:t>
      </w:r>
      <w:r>
        <w:t>273*T(v21</w:t>
      </w:r>
      <w:r w:rsidR="00644CD5">
        <w:t>.</w:t>
      </w:r>
      <w:r>
        <w:t>u13) -0</w:t>
      </w:r>
      <w:r w:rsidR="00644CD5">
        <w:t>.</w:t>
      </w:r>
      <w:r>
        <w:t>27*T(v2</w:t>
      </w:r>
      <w:r w:rsidR="00644CD5">
        <w:t>.</w:t>
      </w:r>
      <w:r>
        <w:t>u6) + 0</w:t>
      </w:r>
      <w:r w:rsidR="00644CD5">
        <w:t>.</w:t>
      </w:r>
      <w:r>
        <w:t>308*T(v16</w:t>
      </w:r>
      <w:r w:rsidR="00644CD5">
        <w:t>.</w:t>
      </w:r>
      <w:r>
        <w:t>u4) -0</w:t>
      </w:r>
      <w:r w:rsidR="00644CD5">
        <w:t>.</w:t>
      </w:r>
      <w:r>
        <w:t>268*T(v5</w:t>
      </w:r>
      <w:r w:rsidR="00644CD5">
        <w:t>.</w:t>
      </w:r>
      <w:r>
        <w:t>u20) + 0</w:t>
      </w:r>
      <w:r w:rsidR="00644CD5">
        <w:t>.</w:t>
      </w:r>
      <w:r>
        <w:t>215*T(v9</w:t>
      </w:r>
      <w:r w:rsidR="00644CD5">
        <w:t>.</w:t>
      </w:r>
      <w:r>
        <w:t>u11) -0</w:t>
      </w:r>
      <w:r w:rsidR="00644CD5">
        <w:t>.</w:t>
      </w:r>
      <w:r>
        <w:t>117*T(v24</w:t>
      </w:r>
      <w:r w:rsidR="00644CD5">
        <w:t>.</w:t>
      </w:r>
      <w:r>
        <w:t>u17) + 0</w:t>
      </w:r>
      <w:r w:rsidR="00644CD5">
        <w:t>.</w:t>
      </w:r>
      <w:r>
        <w:t>166*T(v26) -0</w:t>
      </w:r>
      <w:r w:rsidR="00644CD5">
        <w:t>.</w:t>
      </w:r>
      <w:r>
        <w:t>153*T(v16</w:t>
      </w:r>
      <w:r w:rsidR="00644CD5">
        <w:t>.</w:t>
      </w:r>
      <w:r>
        <w:t>u15) -0</w:t>
      </w:r>
      <w:r w:rsidR="00644CD5">
        <w:t>.</w:t>
      </w:r>
      <w:r>
        <w:t>185*T(v19</w:t>
      </w:r>
      <w:r w:rsidR="00644CD5">
        <w:t>.</w:t>
      </w:r>
      <w:r>
        <w:t>u11) -0</w:t>
      </w:r>
      <w:r w:rsidR="00644CD5">
        <w:t>.</w:t>
      </w:r>
      <w:r>
        <w:t>225*T(v9</w:t>
      </w:r>
      <w:r w:rsidR="00644CD5">
        <w:t>.</w:t>
      </w:r>
      <w:r>
        <w:t>u33) + 0</w:t>
      </w:r>
      <w:r w:rsidR="00644CD5">
        <w:t>.</w:t>
      </w:r>
      <w:r>
        <w:t>157*Volume -0</w:t>
      </w:r>
      <w:r w:rsidR="00644CD5">
        <w:t>.</w:t>
      </w:r>
      <w:r>
        <w:t>211*T(v7</w:t>
      </w:r>
      <w:r w:rsidR="00644CD5">
        <w:t>.</w:t>
      </w:r>
      <w:r>
        <w:t>u16) -0</w:t>
      </w:r>
      <w:r w:rsidR="00644CD5">
        <w:t>.</w:t>
      </w:r>
      <w:r>
        <w:t>226*T(v15</w:t>
      </w:r>
      <w:r w:rsidR="00644CD5">
        <w:t>.</w:t>
      </w:r>
      <w:r>
        <w:t>u24) + 0</w:t>
      </w:r>
      <w:r w:rsidR="00644CD5">
        <w:t>.</w:t>
      </w:r>
      <w:r>
        <w:t>246*T(v12</w:t>
      </w:r>
      <w:r w:rsidR="00644CD5">
        <w:t>.</w:t>
      </w:r>
      <w:r>
        <w:t>u31) + 0</w:t>
      </w:r>
      <w:r w:rsidR="00644CD5">
        <w:t>.</w:t>
      </w:r>
      <w:r>
        <w:t>195*T(v8</w:t>
      </w:r>
      <w:r w:rsidR="00644CD5">
        <w:t>.</w:t>
      </w:r>
      <w:r>
        <w:t>u35) + 0</w:t>
      </w:r>
      <w:r w:rsidR="00644CD5">
        <w:t>.</w:t>
      </w:r>
      <w:r>
        <w:t>192*T(v37</w:t>
      </w:r>
      <w:r w:rsidR="00644CD5">
        <w:t>.</w:t>
      </w:r>
      <w:r>
        <w:t>u1) -0</w:t>
      </w:r>
      <w:r w:rsidR="00644CD5">
        <w:t>.</w:t>
      </w:r>
      <w:r>
        <w:t>165*T(v32</w:t>
      </w:r>
      <w:r w:rsidR="00644CD5">
        <w:t>.</w:t>
      </w:r>
      <w:r>
        <w:t>u11) + 0</w:t>
      </w:r>
      <w:r w:rsidR="00644CD5">
        <w:t>.</w:t>
      </w:r>
      <w:r>
        <w:t>259*T(v6</w:t>
      </w:r>
      <w:r w:rsidR="00644CD5">
        <w:t>.</w:t>
      </w:r>
      <w:r>
        <w:t>u16) + 0</w:t>
      </w:r>
      <w:r w:rsidR="00644CD5">
        <w:t>.</w:t>
      </w:r>
      <w:r>
        <w:t>199*T(v26</w:t>
      </w:r>
      <w:r w:rsidR="00644CD5">
        <w:t>.</w:t>
      </w:r>
      <w:r>
        <w:t>u6) + 0</w:t>
      </w:r>
      <w:r w:rsidR="00644CD5">
        <w:t>.</w:t>
      </w:r>
      <w:r>
        <w:t>198*T(v3</w:t>
      </w:r>
      <w:r w:rsidR="00644CD5">
        <w:t>.</w:t>
      </w:r>
      <w:r>
        <w:t>u7) + 0</w:t>
      </w:r>
      <w:r w:rsidR="00644CD5">
        <w:t>.</w:t>
      </w:r>
      <w:r>
        <w:t>189*T(v28</w:t>
      </w:r>
      <w:r w:rsidR="00644CD5">
        <w:t>.</w:t>
      </w:r>
      <w:r>
        <w:t>u3) -0</w:t>
      </w:r>
      <w:r w:rsidR="00644CD5">
        <w:t>.</w:t>
      </w:r>
      <w:r>
        <w:t>277*T(v7</w:t>
      </w:r>
      <w:r w:rsidR="00644CD5">
        <w:t>.</w:t>
      </w:r>
      <w:r>
        <w:t>u8) + 0</w:t>
      </w:r>
      <w:r w:rsidR="00644CD5">
        <w:t>.</w:t>
      </w:r>
      <w:r>
        <w:t>311*T(v19</w:t>
      </w:r>
      <w:r w:rsidR="00644CD5">
        <w:t>.</w:t>
      </w:r>
      <w:r>
        <w:t>u9) + 0</w:t>
      </w:r>
      <w:r w:rsidR="00644CD5">
        <w:t>.</w:t>
      </w:r>
      <w:r>
        <w:t>225*T(v8</w:t>
      </w:r>
      <w:r w:rsidR="00644CD5">
        <w:t>.</w:t>
      </w:r>
      <w:r>
        <w:t>u34) + 0</w:t>
      </w:r>
      <w:r w:rsidR="00644CD5">
        <w:t>.</w:t>
      </w:r>
      <w:r>
        <w:t>191*T(v25</w:t>
      </w:r>
      <w:r w:rsidR="00644CD5">
        <w:t>.</w:t>
      </w:r>
      <w:r>
        <w:t>u18) -0</w:t>
      </w:r>
      <w:r w:rsidR="00644CD5">
        <w:t>.</w:t>
      </w:r>
      <w:r>
        <w:t>0792*T(v3</w:t>
      </w:r>
      <w:r w:rsidR="00644CD5">
        <w:t>.</w:t>
      </w:r>
      <w:r>
        <w:t>u39) -0</w:t>
      </w:r>
      <w:r w:rsidR="00644CD5">
        <w:t>.</w:t>
      </w:r>
      <w:r>
        <w:t>175*T(v20</w:t>
      </w:r>
      <w:r w:rsidR="00644CD5">
        <w:t>.</w:t>
      </w:r>
      <w:r>
        <w:t>u19) -0</w:t>
      </w:r>
      <w:r w:rsidR="00644CD5">
        <w:t>.</w:t>
      </w:r>
      <w:r>
        <w:t>21*T(v5</w:t>
      </w:r>
      <w:r w:rsidR="00644CD5">
        <w:t>.</w:t>
      </w:r>
      <w:r>
        <w:t>u17) + 0</w:t>
      </w:r>
      <w:r w:rsidR="00644CD5">
        <w:t>.</w:t>
      </w:r>
      <w:r>
        <w:t>151*T(v7</w:t>
      </w:r>
      <w:r w:rsidR="00644CD5">
        <w:t>.</w:t>
      </w:r>
      <w:r>
        <w:t>u36) + 0</w:t>
      </w:r>
      <w:r w:rsidR="00644CD5">
        <w:t>.</w:t>
      </w:r>
      <w:r>
        <w:t>16*T(v8</w:t>
      </w:r>
      <w:r w:rsidR="00644CD5">
        <w:t>.</w:t>
      </w:r>
      <w:r>
        <w:t>u4) + 0</w:t>
      </w:r>
      <w:r w:rsidR="00644CD5">
        <w:t>.</w:t>
      </w:r>
      <w:r>
        <w:t>191*T(v21</w:t>
      </w:r>
      <w:r w:rsidR="00644CD5">
        <w:t>.</w:t>
      </w:r>
      <w:r>
        <w:t>u18) + 0</w:t>
      </w:r>
      <w:r w:rsidR="00644CD5">
        <w:t>.</w:t>
      </w:r>
      <w:r>
        <w:t>142*T(v1</w:t>
      </w:r>
      <w:r w:rsidR="00644CD5">
        <w:t>.</w:t>
      </w:r>
      <w:r>
        <w:t>u13) + 0</w:t>
      </w:r>
      <w:r w:rsidR="00644CD5">
        <w:t>.</w:t>
      </w:r>
      <w:r>
        <w:t>135*T(v3</w:t>
      </w:r>
      <w:r w:rsidR="00644CD5">
        <w:t>.</w:t>
      </w:r>
      <w:r>
        <w:t>u40) -0</w:t>
      </w:r>
      <w:r w:rsidR="00644CD5">
        <w:t>.</w:t>
      </w:r>
      <w:r>
        <w:t>16*T(v19) + 0</w:t>
      </w:r>
      <w:r w:rsidR="00644CD5">
        <w:t>.</w:t>
      </w:r>
      <w:r>
        <w:t>182*T(v12</w:t>
      </w:r>
      <w:r w:rsidR="00644CD5">
        <w:t>.</w:t>
      </w:r>
      <w:r>
        <w:t>u12) -0</w:t>
      </w:r>
      <w:r w:rsidR="00644CD5">
        <w:t>.</w:t>
      </w:r>
      <w:r>
        <w:t>186*T(v4</w:t>
      </w:r>
      <w:r w:rsidR="00644CD5">
        <w:t>.</w:t>
      </w:r>
      <w:r>
        <w:t>u20) + 0</w:t>
      </w:r>
      <w:r w:rsidR="00644CD5">
        <w:t>.</w:t>
      </w:r>
      <w:r>
        <w:t>226*T(v17</w:t>
      </w:r>
      <w:r w:rsidR="00644CD5">
        <w:t>.</w:t>
      </w:r>
      <w:r>
        <w:t>u2) + 0</w:t>
      </w:r>
      <w:r w:rsidR="00644CD5">
        <w:t>.</w:t>
      </w:r>
      <w:r>
        <w:t>252*T(v1</w:t>
      </w:r>
      <w:r w:rsidR="00644CD5">
        <w:t>.</w:t>
      </w:r>
      <w:r>
        <w:t>u1) -0</w:t>
      </w:r>
      <w:r w:rsidR="00644CD5">
        <w:t>.</w:t>
      </w:r>
      <w:r>
        <w:t>194*T(v3</w:t>
      </w:r>
      <w:r w:rsidR="00644CD5">
        <w:t>.</w:t>
      </w:r>
      <w:r>
        <w:t>u35) + 0</w:t>
      </w:r>
      <w:r w:rsidR="00644CD5">
        <w:t>.</w:t>
      </w:r>
      <w:r>
        <w:t>17*T(v15</w:t>
      </w:r>
      <w:r w:rsidR="00644CD5">
        <w:t>.</w:t>
      </w:r>
      <w:r>
        <w:t>u9) -0</w:t>
      </w:r>
      <w:r w:rsidR="00644CD5">
        <w:t>.</w:t>
      </w:r>
      <w:r>
        <w:t>154*T(v12</w:t>
      </w:r>
      <w:r w:rsidR="00644CD5">
        <w:t>.</w:t>
      </w:r>
      <w:r>
        <w:t>u5) -0</w:t>
      </w:r>
      <w:r w:rsidR="00644CD5">
        <w:t>.</w:t>
      </w:r>
      <w:r>
        <w:t>144*T(v9</w:t>
      </w:r>
      <w:r w:rsidR="00644CD5">
        <w:t>.</w:t>
      </w:r>
      <w:r>
        <w:t>u8) -0</w:t>
      </w:r>
      <w:r w:rsidR="00644CD5">
        <w:t>.</w:t>
      </w:r>
      <w:r>
        <w:t>194*T(v18</w:t>
      </w:r>
      <w:r w:rsidR="00644CD5">
        <w:t>.</w:t>
      </w:r>
      <w:r>
        <w:t>u12) -0</w:t>
      </w:r>
      <w:r w:rsidR="00644CD5">
        <w:t>.</w:t>
      </w:r>
      <w:r>
        <w:t>204*T(v16</w:t>
      </w:r>
      <w:r w:rsidR="00644CD5">
        <w:t>.</w:t>
      </w:r>
      <w:r>
        <w:t>u12) + 0</w:t>
      </w:r>
      <w:r w:rsidR="00644CD5">
        <w:t>.</w:t>
      </w:r>
      <w:r>
        <w:t>199*T(v17</w:t>
      </w:r>
      <w:r w:rsidR="00644CD5">
        <w:t>.</w:t>
      </w:r>
      <w:r>
        <w:t>u1) + 0</w:t>
      </w:r>
      <w:r w:rsidR="00644CD5">
        <w:t>.</w:t>
      </w:r>
      <w:r>
        <w:t>194*T(v7</w:t>
      </w:r>
      <w:r w:rsidR="00644CD5">
        <w:t>.</w:t>
      </w:r>
      <w:r>
        <w:t>u26) + 0</w:t>
      </w:r>
      <w:r w:rsidR="00644CD5">
        <w:t>.</w:t>
      </w:r>
      <w:r>
        <w:t>275*T(v5</w:t>
      </w:r>
      <w:r w:rsidR="00644CD5">
        <w:t>.</w:t>
      </w:r>
      <w:r>
        <w:t>u3) + 0</w:t>
      </w:r>
      <w:r w:rsidR="00644CD5">
        <w:t>.</w:t>
      </w:r>
      <w:r>
        <w:t>123*T(v35</w:t>
      </w:r>
      <w:r w:rsidR="00644CD5">
        <w:t>.</w:t>
      </w:r>
      <w:r>
        <w:t>u8) -0</w:t>
      </w:r>
      <w:r w:rsidR="00644CD5">
        <w:t>.</w:t>
      </w:r>
      <w:r>
        <w:t>183*T(v8</w:t>
      </w:r>
      <w:r w:rsidR="00644CD5">
        <w:t>.</w:t>
      </w:r>
      <w:r>
        <w:t>u12) + 0</w:t>
      </w:r>
      <w:r w:rsidR="00644CD5">
        <w:t>.</w:t>
      </w:r>
      <w:r>
        <w:t>133*T(u11) + 0</w:t>
      </w:r>
      <w:r w:rsidR="00644CD5">
        <w:t>.</w:t>
      </w:r>
      <w:r>
        <w:t>134*T(v16</w:t>
      </w:r>
      <w:r w:rsidR="00644CD5">
        <w:t>.</w:t>
      </w:r>
      <w:r>
        <w:t>u1) + 0</w:t>
      </w:r>
      <w:r w:rsidR="00644CD5">
        <w:t>.</w:t>
      </w:r>
      <w:r>
        <w:t>178*T(v2</w:t>
      </w:r>
      <w:r w:rsidR="00644CD5">
        <w:t>.</w:t>
      </w:r>
      <w:r>
        <w:t>u38) -0</w:t>
      </w:r>
      <w:r w:rsidR="00644CD5">
        <w:t>.</w:t>
      </w:r>
      <w:r>
        <w:t>197*T(v12</w:t>
      </w:r>
      <w:r w:rsidR="00644CD5">
        <w:t>.</w:t>
      </w:r>
      <w:r>
        <w:t>u17) -0</w:t>
      </w:r>
      <w:r w:rsidR="00644CD5">
        <w:t>.</w:t>
      </w:r>
      <w:r>
        <w:t>125*T(v10</w:t>
      </w:r>
      <w:r w:rsidR="00644CD5">
        <w:t>.</w:t>
      </w:r>
      <w:r>
        <w:t>u4) -0</w:t>
      </w:r>
      <w:r w:rsidR="00644CD5">
        <w:t>.</w:t>
      </w:r>
      <w:r>
        <w:t>14*T(v22</w:t>
      </w:r>
      <w:r w:rsidR="00644CD5">
        <w:t>.</w:t>
      </w:r>
      <w:r>
        <w:t>u5) + 0</w:t>
      </w:r>
      <w:r w:rsidR="00644CD5">
        <w:t>.</w:t>
      </w:r>
      <w:r>
        <w:t>227*T(v14</w:t>
      </w:r>
      <w:r w:rsidR="00644CD5">
        <w:t>.</w:t>
      </w:r>
      <w:r>
        <w:t>u5) + 0</w:t>
      </w:r>
      <w:r w:rsidR="00644CD5">
        <w:t>.</w:t>
      </w:r>
      <w:r>
        <w:t>117*T(v17</w:t>
      </w:r>
      <w:r w:rsidR="00644CD5">
        <w:t>.</w:t>
      </w:r>
      <w:r>
        <w:t>u25) + 0</w:t>
      </w:r>
      <w:r w:rsidR="00644CD5">
        <w:t>.</w:t>
      </w:r>
      <w:r>
        <w:t>131*T(u38) -0</w:t>
      </w:r>
      <w:r w:rsidR="00644CD5">
        <w:t>.</w:t>
      </w:r>
      <w:r>
        <w:t>114*T(v15</w:t>
      </w:r>
      <w:r w:rsidR="00644CD5">
        <w:t>.</w:t>
      </w:r>
      <w:r>
        <w:t>u23) -0</w:t>
      </w:r>
      <w:r w:rsidR="00644CD5">
        <w:t>.</w:t>
      </w:r>
      <w:r>
        <w:t>175*T(v13</w:t>
      </w:r>
      <w:r w:rsidR="00644CD5">
        <w:t>.</w:t>
      </w:r>
      <w:r>
        <w:t>u9) -0</w:t>
      </w:r>
      <w:r w:rsidR="00644CD5">
        <w:t>.</w:t>
      </w:r>
      <w:r>
        <w:t>12*T(v22</w:t>
      </w:r>
      <w:r w:rsidR="00644CD5">
        <w:t>.</w:t>
      </w:r>
      <w:r>
        <w:t>u21) + 0</w:t>
      </w:r>
      <w:r w:rsidR="00644CD5">
        <w:t>.</w:t>
      </w:r>
      <w:r>
        <w:t>0845*T(v4</w:t>
      </w:r>
      <w:r w:rsidR="00644CD5">
        <w:t>.</w:t>
      </w:r>
      <w:r>
        <w:t>u26) + 0</w:t>
      </w:r>
      <w:r w:rsidR="00644CD5">
        <w:t>.</w:t>
      </w:r>
      <w:r>
        <w:t>168*T(v13</w:t>
      </w:r>
      <w:r w:rsidR="00644CD5">
        <w:t>.</w:t>
      </w:r>
      <w:r>
        <w:t>u8) -0</w:t>
      </w:r>
      <w:r w:rsidR="00644CD5">
        <w:t>.</w:t>
      </w:r>
      <w:r>
        <w:t>131*T(v3</w:t>
      </w:r>
      <w:r w:rsidR="00644CD5">
        <w:t>.</w:t>
      </w:r>
      <w:r>
        <w:t>u36) -0</w:t>
      </w:r>
      <w:r w:rsidR="00644CD5">
        <w:t>.</w:t>
      </w:r>
      <w:r>
        <w:t>158*T(v9</w:t>
      </w:r>
      <w:r w:rsidR="00644CD5">
        <w:t>.</w:t>
      </w:r>
      <w:r>
        <w:t>u29) -0</w:t>
      </w:r>
      <w:r w:rsidR="00644CD5">
        <w:t>.</w:t>
      </w:r>
      <w:r>
        <w:t>148*T(v17</w:t>
      </w:r>
      <w:r w:rsidR="00644CD5">
        <w:t>.</w:t>
      </w:r>
      <w:r>
        <w:t>u8) + 0</w:t>
      </w:r>
      <w:r w:rsidR="00644CD5">
        <w:t>.</w:t>
      </w:r>
      <w:r>
        <w:t>143*T(v3</w:t>
      </w:r>
      <w:r w:rsidR="00644CD5">
        <w:t>.</w:t>
      </w:r>
      <w:r>
        <w:t>u15) -0</w:t>
      </w:r>
      <w:r w:rsidR="00644CD5">
        <w:t>.</w:t>
      </w:r>
      <w:r>
        <w:t>107*T(v2</w:t>
      </w:r>
      <w:r w:rsidR="00644CD5">
        <w:t>.</w:t>
      </w:r>
      <w:r>
        <w:t>u30) -0</w:t>
      </w:r>
      <w:r w:rsidR="00644CD5">
        <w:t>.</w:t>
      </w:r>
      <w:r>
        <w:t>197*T(v20</w:t>
      </w:r>
      <w:r w:rsidR="00644CD5">
        <w:t>.</w:t>
      </w:r>
      <w:r>
        <w:t>u3) + 0</w:t>
      </w:r>
      <w:r w:rsidR="00644CD5">
        <w:t>.</w:t>
      </w:r>
      <w:r>
        <w:t>0848*T(u9) + 0</w:t>
      </w:r>
      <w:r w:rsidR="00644CD5">
        <w:t>.</w:t>
      </w:r>
      <w:r>
        <w:t>142*T(v5</w:t>
      </w:r>
      <w:r w:rsidR="00644CD5">
        <w:t>.</w:t>
      </w:r>
      <w:r>
        <w:t>u19) + 0</w:t>
      </w:r>
      <w:r w:rsidR="00644CD5">
        <w:t>.</w:t>
      </w:r>
      <w:r>
        <w:t>133*T(v11</w:t>
      </w:r>
      <w:r w:rsidR="00644CD5">
        <w:t>.</w:t>
      </w:r>
      <w:r>
        <w:t>u26) -0</w:t>
      </w:r>
      <w:r w:rsidR="00644CD5">
        <w:t>.</w:t>
      </w:r>
      <w:r>
        <w:t>128*T(v38</w:t>
      </w:r>
      <w:r w:rsidR="00644CD5">
        <w:t>.</w:t>
      </w:r>
      <w:r>
        <w:t>u4) + 0</w:t>
      </w:r>
      <w:r w:rsidR="00644CD5">
        <w:t>.</w:t>
      </w:r>
      <w:r>
        <w:t>137*T(v21</w:t>
      </w:r>
      <w:r w:rsidR="00644CD5">
        <w:t>.</w:t>
      </w:r>
      <w:r>
        <w:t>u10) -0</w:t>
      </w:r>
      <w:r w:rsidR="00644CD5">
        <w:t>.</w:t>
      </w:r>
      <w:r>
        <w:t>0794*T(u23) -0</w:t>
      </w:r>
      <w:r w:rsidR="00644CD5">
        <w:t>.</w:t>
      </w:r>
      <w:r>
        <w:t>124*T(v14</w:t>
      </w:r>
      <w:r w:rsidR="00644CD5">
        <w:t>.</w:t>
      </w:r>
      <w:r>
        <w:t>u22) + 0</w:t>
      </w:r>
      <w:r w:rsidR="00644CD5">
        <w:t>.</w:t>
      </w:r>
      <w:r>
        <w:t>143*T(v2</w:t>
      </w:r>
      <w:r w:rsidR="00644CD5">
        <w:t>.</w:t>
      </w:r>
      <w:r>
        <w:t>u36) -0</w:t>
      </w:r>
      <w:r w:rsidR="00644CD5">
        <w:t>.</w:t>
      </w:r>
      <w:r>
        <w:t>179*T(v9</w:t>
      </w:r>
      <w:r w:rsidR="00644CD5">
        <w:t>.</w:t>
      </w:r>
      <w:r>
        <w:t>u9) + 0</w:t>
      </w:r>
      <w:r w:rsidR="00644CD5">
        <w:t>.</w:t>
      </w:r>
      <w:r>
        <w:t>163*T(v19</w:t>
      </w:r>
      <w:r w:rsidR="00644CD5">
        <w:t>.</w:t>
      </w:r>
      <w:r>
        <w:t>u3) + 0</w:t>
      </w:r>
      <w:r w:rsidR="00644CD5">
        <w:t>.</w:t>
      </w:r>
      <w:r>
        <w:t>14*T(v15</w:t>
      </w:r>
      <w:r w:rsidR="00644CD5">
        <w:t>.</w:t>
      </w:r>
      <w:r>
        <w:t>u13) -0</w:t>
      </w:r>
      <w:r w:rsidR="00644CD5">
        <w:t>.</w:t>
      </w:r>
      <w:r>
        <w:t>178*T(v14</w:t>
      </w:r>
      <w:r w:rsidR="00644CD5">
        <w:t>.</w:t>
      </w:r>
      <w:r>
        <w:t>u26) -0</w:t>
      </w:r>
      <w:r w:rsidR="00644CD5">
        <w:t>.</w:t>
      </w:r>
      <w:r>
        <w:t>137*T(v4</w:t>
      </w:r>
      <w:r w:rsidR="00644CD5">
        <w:t>.</w:t>
      </w:r>
      <w:r>
        <w:t>u39) -0</w:t>
      </w:r>
      <w:r w:rsidR="00644CD5">
        <w:t>.</w:t>
      </w:r>
      <w:r>
        <w:t>16*T(v9</w:t>
      </w:r>
      <w:r w:rsidR="00644CD5">
        <w:t>.</w:t>
      </w:r>
      <w:r>
        <w:t>u27) -0</w:t>
      </w:r>
      <w:r w:rsidR="00644CD5">
        <w:t>.</w:t>
      </w:r>
      <w:r>
        <w:t>122*T(v31</w:t>
      </w:r>
      <w:r w:rsidR="00644CD5">
        <w:t>.</w:t>
      </w:r>
      <w:r>
        <w:t>u11) -0</w:t>
      </w:r>
      <w:r w:rsidR="00644CD5">
        <w:t>.</w:t>
      </w:r>
      <w:r>
        <w:t>125*T(v18</w:t>
      </w:r>
      <w:r w:rsidR="00644CD5">
        <w:t>.</w:t>
      </w:r>
      <w:r>
        <w:t>u17) + 0</w:t>
      </w:r>
      <w:r w:rsidR="00644CD5">
        <w:t>.</w:t>
      </w:r>
      <w:r>
        <w:t>204*T(v10</w:t>
      </w:r>
      <w:r w:rsidR="00644CD5">
        <w:t>.</w:t>
      </w:r>
      <w:r>
        <w:t>u2) + 0</w:t>
      </w:r>
      <w:r w:rsidR="00644CD5">
        <w:t>.</w:t>
      </w:r>
      <w:r>
        <w:t>113*T(v6</w:t>
      </w:r>
      <w:r w:rsidR="00644CD5">
        <w:t>.</w:t>
      </w:r>
      <w:r>
        <w:t>u34) -0</w:t>
      </w:r>
      <w:r w:rsidR="00644CD5">
        <w:t>.</w:t>
      </w:r>
      <w:r>
        <w:t>113*T(u35) + 0</w:t>
      </w:r>
      <w:r w:rsidR="00644CD5">
        <w:t>.</w:t>
      </w:r>
      <w:r>
        <w:t>148*T(v31</w:t>
      </w:r>
      <w:r w:rsidR="00644CD5">
        <w:t>.</w:t>
      </w:r>
      <w:r>
        <w:t>u6) + 0</w:t>
      </w:r>
      <w:r w:rsidR="00644CD5">
        <w:t>.</w:t>
      </w:r>
      <w:r>
        <w:t>113*T(v14) -0</w:t>
      </w:r>
      <w:r w:rsidR="00644CD5">
        <w:t>.</w:t>
      </w:r>
      <w:r>
        <w:t>117*T(v8</w:t>
      </w:r>
      <w:r w:rsidR="00644CD5">
        <w:t>.</w:t>
      </w:r>
      <w:r>
        <w:t>u27) + 0</w:t>
      </w:r>
      <w:r w:rsidR="00644CD5">
        <w:t>.</w:t>
      </w:r>
      <w:r>
        <w:t>109*T(v33</w:t>
      </w:r>
      <w:r w:rsidR="00644CD5">
        <w:t>.</w:t>
      </w:r>
      <w:r>
        <w:t>u10) + 0</w:t>
      </w:r>
      <w:r w:rsidR="00644CD5">
        <w:t>.</w:t>
      </w:r>
      <w:r>
        <w:t>124*T(v9</w:t>
      </w:r>
      <w:r w:rsidR="00644CD5">
        <w:t>.</w:t>
      </w:r>
      <w:r>
        <w:t>u20) -0</w:t>
      </w:r>
      <w:r w:rsidR="00644CD5">
        <w:t>.</w:t>
      </w:r>
      <w:r>
        <w:t>141*T(v1</w:t>
      </w:r>
      <w:r w:rsidR="00644CD5">
        <w:t>.</w:t>
      </w:r>
      <w:r>
        <w:t>u15) + 0</w:t>
      </w:r>
      <w:r w:rsidR="00644CD5">
        <w:t>.</w:t>
      </w:r>
      <w:r>
        <w:t>138*T(v35</w:t>
      </w:r>
      <w:r w:rsidR="00644CD5">
        <w:t>.</w:t>
      </w:r>
      <w:r>
        <w:t>u3) -0</w:t>
      </w:r>
      <w:r w:rsidR="00644CD5">
        <w:t>.</w:t>
      </w:r>
      <w:r>
        <w:t>127*T(v8</w:t>
      </w:r>
      <w:r w:rsidR="00644CD5">
        <w:t>.</w:t>
      </w:r>
      <w:r>
        <w:t>u10) -0</w:t>
      </w:r>
      <w:r w:rsidR="00644CD5">
        <w:t>.</w:t>
      </w:r>
      <w:r>
        <w:t>175*T(v12</w:t>
      </w:r>
      <w:r w:rsidR="00644CD5">
        <w:t>.</w:t>
      </w:r>
      <w:r>
        <w:t>u6) + 0</w:t>
      </w:r>
      <w:r w:rsidR="00644CD5">
        <w:t>.</w:t>
      </w:r>
      <w:r>
        <w:t>0995*T(v3</w:t>
      </w:r>
      <w:r w:rsidR="00644CD5">
        <w:t>.</w:t>
      </w:r>
      <w:r>
        <w:t>u6) + 0</w:t>
      </w:r>
      <w:r w:rsidR="00644CD5">
        <w:t>.</w:t>
      </w:r>
      <w:r>
        <w:t>0996*T(v12</w:t>
      </w:r>
      <w:r w:rsidR="00644CD5">
        <w:t>.</w:t>
      </w:r>
      <w:r>
        <w:t>u29) + 0</w:t>
      </w:r>
      <w:r w:rsidR="00644CD5">
        <w:t>.</w:t>
      </w:r>
      <w:r>
        <w:t>0653*T(v41) -0</w:t>
      </w:r>
      <w:r w:rsidR="00644CD5">
        <w:t>.</w:t>
      </w:r>
      <w:r>
        <w:t>158*T(v5</w:t>
      </w:r>
      <w:r w:rsidR="00644CD5">
        <w:t>.</w:t>
      </w:r>
      <w:r>
        <w:t>u4) -0</w:t>
      </w:r>
      <w:r w:rsidR="00644CD5">
        <w:t>.</w:t>
      </w:r>
      <w:r>
        <w:t>1*T(v27</w:t>
      </w:r>
      <w:r w:rsidR="00644CD5">
        <w:t>.</w:t>
      </w:r>
      <w:r>
        <w:t>u15) + 0</w:t>
      </w:r>
      <w:r w:rsidR="00644CD5">
        <w:t>.</w:t>
      </w:r>
      <w:r>
        <w:t>11*T(v11</w:t>
      </w:r>
      <w:r w:rsidR="00644CD5">
        <w:t>.</w:t>
      </w:r>
      <w:r>
        <w:t>u6) -0</w:t>
      </w:r>
      <w:r w:rsidR="00644CD5">
        <w:t>.</w:t>
      </w:r>
      <w:r>
        <w:t>128*T(v17</w:t>
      </w:r>
      <w:r w:rsidR="00644CD5">
        <w:t>.</w:t>
      </w:r>
      <w:r>
        <w:t>u3) + 0</w:t>
      </w:r>
      <w:r w:rsidR="00644CD5">
        <w:t>.</w:t>
      </w:r>
      <w:r>
        <w:t>0657*T(u26) + 0</w:t>
      </w:r>
      <w:r w:rsidR="00644CD5">
        <w:t>.</w:t>
      </w:r>
      <w:r>
        <w:t>142*T(v3</w:t>
      </w:r>
      <w:r w:rsidR="00644CD5">
        <w:t>.</w:t>
      </w:r>
      <w:r>
        <w:t>u33) -0</w:t>
      </w:r>
      <w:r w:rsidR="00644CD5">
        <w:t>.</w:t>
      </w:r>
      <w:r>
        <w:t>103*T(v1</w:t>
      </w:r>
      <w:r w:rsidR="00644CD5">
        <w:t>.</w:t>
      </w:r>
      <w:r>
        <w:t>u32) + 0</w:t>
      </w:r>
      <w:r w:rsidR="00644CD5">
        <w:t>.</w:t>
      </w:r>
      <w:r>
        <w:t>115*T(v11</w:t>
      </w:r>
      <w:r w:rsidR="00644CD5">
        <w:t>.</w:t>
      </w:r>
      <w:r>
        <w:t>u1) -0</w:t>
      </w:r>
      <w:r w:rsidR="00644CD5">
        <w:t>.</w:t>
      </w:r>
      <w:r>
        <w:t>0684*T(u15) + 0</w:t>
      </w:r>
      <w:r w:rsidR="00644CD5">
        <w:t>.</w:t>
      </w:r>
      <w:r>
        <w:t>065*T(v1</w:t>
      </w:r>
      <w:r w:rsidR="00644CD5">
        <w:t>.</w:t>
      </w:r>
      <w:r>
        <w:t>u41) -0</w:t>
      </w:r>
      <w:r w:rsidR="00644CD5">
        <w:t>.</w:t>
      </w:r>
      <w:r>
        <w:t>0738*T(v16</w:t>
      </w:r>
      <w:r w:rsidR="00644CD5">
        <w:t>.</w:t>
      </w:r>
      <w:r>
        <w:t>u19) + 0</w:t>
      </w:r>
      <w:r w:rsidR="00644CD5">
        <w:t>.</w:t>
      </w:r>
      <w:r>
        <w:t>0804*T(v34</w:t>
      </w:r>
      <w:r w:rsidR="00644CD5">
        <w:t>.</w:t>
      </w:r>
      <w:r>
        <w:t>u8) -0</w:t>
      </w:r>
      <w:r w:rsidR="00644CD5">
        <w:t>.</w:t>
      </w:r>
      <w:r>
        <w:t>0848*T(v12</w:t>
      </w:r>
      <w:r w:rsidR="00644CD5">
        <w:t>.</w:t>
      </w:r>
      <w:r>
        <w:t>u23) -0</w:t>
      </w:r>
      <w:r w:rsidR="00644CD5">
        <w:t>.</w:t>
      </w:r>
      <w:r>
        <w:t>0928*T(v7</w:t>
      </w:r>
      <w:r w:rsidR="00644CD5">
        <w:t>.</w:t>
      </w:r>
      <w:r>
        <w:t>u32) + 0</w:t>
      </w:r>
      <w:r w:rsidR="00644CD5">
        <w:t>.</w:t>
      </w:r>
      <w:r>
        <w:t>0971*T(v5</w:t>
      </w:r>
      <w:r w:rsidR="00644CD5">
        <w:t>.</w:t>
      </w:r>
      <w:r>
        <w:t>u28) -0</w:t>
      </w:r>
      <w:r w:rsidR="00644CD5">
        <w:t>.</w:t>
      </w:r>
      <w:r>
        <w:t>0791*T(v37</w:t>
      </w:r>
      <w:r w:rsidR="00644CD5">
        <w:t>.</w:t>
      </w:r>
      <w:r>
        <w:t>u5) -0</w:t>
      </w:r>
      <w:r w:rsidR="00644CD5">
        <w:t>.</w:t>
      </w:r>
      <w:r>
        <w:t>084*T(v1</w:t>
      </w:r>
      <w:r w:rsidR="00644CD5">
        <w:t>.</w:t>
      </w:r>
      <w:r>
        <w:t>u42) + 0</w:t>
      </w:r>
      <w:r w:rsidR="00644CD5">
        <w:t>.</w:t>
      </w:r>
      <w:r>
        <w:t>0743*T(v20</w:t>
      </w:r>
      <w:r w:rsidR="00644CD5">
        <w:t>.</w:t>
      </w:r>
      <w:r>
        <w:t>u17) + 0</w:t>
      </w:r>
      <w:r w:rsidR="00644CD5">
        <w:t>.</w:t>
      </w:r>
      <w:r>
        <w:t>101*T(v3</w:t>
      </w:r>
      <w:r w:rsidR="00644CD5">
        <w:t>.</w:t>
      </w:r>
      <w:r>
        <w:t>u18) + 0</w:t>
      </w:r>
      <w:r w:rsidR="00644CD5">
        <w:t>.</w:t>
      </w:r>
      <w:r>
        <w:t>0932*T(v16</w:t>
      </w:r>
      <w:r w:rsidR="00644CD5">
        <w:t>.</w:t>
      </w:r>
      <w:r>
        <w:t>u27) + 0</w:t>
      </w:r>
      <w:r w:rsidR="00644CD5">
        <w:t>.</w:t>
      </w:r>
      <w:r>
        <w:t>0836*T(v27</w:t>
      </w:r>
      <w:r w:rsidR="00644CD5">
        <w:t>.</w:t>
      </w:r>
      <w:r>
        <w:t>u13) -0</w:t>
      </w:r>
      <w:r w:rsidR="00644CD5">
        <w:t>.</w:t>
      </w:r>
      <w:r>
        <w:t>0952*T(v29</w:t>
      </w:r>
      <w:r w:rsidR="00644CD5">
        <w:t>.</w:t>
      </w:r>
      <w:r>
        <w:t>u7) -0</w:t>
      </w:r>
      <w:r w:rsidR="00644CD5">
        <w:t>.</w:t>
      </w:r>
      <w:r>
        <w:t>108*T(v8</w:t>
      </w:r>
      <w:r w:rsidR="00644CD5">
        <w:t>.</w:t>
      </w:r>
      <w:r>
        <w:t>u1) + 0</w:t>
      </w:r>
      <w:r w:rsidR="00644CD5">
        <w:t>.</w:t>
      </w:r>
      <w:r>
        <w:t>0877*T(v30</w:t>
      </w:r>
      <w:r w:rsidR="00644CD5">
        <w:t>.</w:t>
      </w:r>
      <w:r>
        <w:t>u7) -0</w:t>
      </w:r>
      <w:r w:rsidR="00644CD5">
        <w:t>.</w:t>
      </w:r>
      <w:r>
        <w:t>0683*T(v38</w:t>
      </w:r>
      <w:r w:rsidR="00644CD5">
        <w:t>.</w:t>
      </w:r>
      <w:r>
        <w:t>u1) -0</w:t>
      </w:r>
      <w:r w:rsidR="00644CD5">
        <w:t>.</w:t>
      </w:r>
      <w:r>
        <w:t>0684*T(v18</w:t>
      </w:r>
      <w:r w:rsidR="00644CD5">
        <w:t>.</w:t>
      </w:r>
      <w:r>
        <w:t>u20) + 0</w:t>
      </w:r>
      <w:r w:rsidR="00644CD5">
        <w:t>.</w:t>
      </w:r>
      <w:r>
        <w:t>0675*T(v20</w:t>
      </w:r>
      <w:r w:rsidR="00644CD5">
        <w:t>.</w:t>
      </w:r>
      <w:r>
        <w:t>u23) + 0</w:t>
      </w:r>
      <w:r w:rsidR="00644CD5">
        <w:t>.</w:t>
      </w:r>
      <w:r>
        <w:t>0651*T(v16</w:t>
      </w:r>
      <w:r w:rsidR="00644CD5">
        <w:t>.</w:t>
      </w:r>
      <w:r>
        <w:t>u25) -0</w:t>
      </w:r>
      <w:r w:rsidR="00644CD5">
        <w:t>.</w:t>
      </w:r>
      <w:r>
        <w:t>0834*T(v27</w:t>
      </w:r>
      <w:r w:rsidR="00644CD5">
        <w:t>.</w:t>
      </w:r>
      <w:r>
        <w:t>u5) + 0</w:t>
      </w:r>
      <w:r w:rsidR="00644CD5">
        <w:t>.</w:t>
      </w:r>
      <w:r>
        <w:t>0794*T(v36</w:t>
      </w:r>
      <w:r w:rsidR="00644CD5">
        <w:t>.</w:t>
      </w:r>
      <w:r>
        <w:t>u5) + 0</w:t>
      </w:r>
      <w:r w:rsidR="00644CD5">
        <w:t>.</w:t>
      </w:r>
      <w:r>
        <w:t>0965*T(v28</w:t>
      </w:r>
      <w:r w:rsidR="00644CD5">
        <w:t>.</w:t>
      </w:r>
      <w:r>
        <w:t>u1) -0</w:t>
      </w:r>
      <w:r w:rsidR="00644CD5">
        <w:t>.</w:t>
      </w:r>
      <w:r>
        <w:t>0528*T(v35) + 0</w:t>
      </w:r>
      <w:r w:rsidR="00644CD5">
        <w:t>.</w:t>
      </w:r>
      <w:r>
        <w:t>0713*T(v10</w:t>
      </w:r>
      <w:r w:rsidR="00644CD5">
        <w:t>.</w:t>
      </w:r>
      <w:r>
        <w:t>u26) -0</w:t>
      </w:r>
      <w:r w:rsidR="00644CD5">
        <w:t>.</w:t>
      </w:r>
      <w:r>
        <w:t>0718*T(v27</w:t>
      </w:r>
      <w:r w:rsidR="00644CD5">
        <w:t>.</w:t>
      </w:r>
      <w:r>
        <w:t>u7) -0</w:t>
      </w:r>
      <w:r w:rsidR="00644CD5">
        <w:t>.</w:t>
      </w:r>
      <w:r>
        <w:t>0791*T(v15</w:t>
      </w:r>
      <w:r w:rsidR="00644CD5">
        <w:t>.</w:t>
      </w:r>
      <w:r>
        <w:t>u18) + 0</w:t>
      </w:r>
      <w:r w:rsidR="00644CD5">
        <w:t>.</w:t>
      </w:r>
      <w:r>
        <w:t>0873*T(v37</w:t>
      </w:r>
      <w:r w:rsidR="00644CD5">
        <w:t>.</w:t>
      </w:r>
      <w:r>
        <w:t>u6) + 0</w:t>
      </w:r>
      <w:r w:rsidR="00644CD5">
        <w:t>.</w:t>
      </w:r>
      <w:r>
        <w:t>0744*T(v1</w:t>
      </w:r>
      <w:r w:rsidR="00644CD5">
        <w:t>.</w:t>
      </w:r>
      <w:r>
        <w:t>u21) + 0</w:t>
      </w:r>
      <w:r w:rsidR="00644CD5">
        <w:t>.</w:t>
      </w:r>
      <w:r>
        <w:t>0902*T(v19</w:t>
      </w:r>
      <w:r w:rsidR="00644CD5">
        <w:t>.</w:t>
      </w:r>
      <w:r>
        <w:t>u4) + 0</w:t>
      </w:r>
      <w:r w:rsidR="00644CD5">
        <w:t>.</w:t>
      </w:r>
      <w:r>
        <w:t>0776*T(v8</w:t>
      </w:r>
      <w:r w:rsidR="00644CD5">
        <w:t>.</w:t>
      </w:r>
      <w:r>
        <w:t>u28) + 0</w:t>
      </w:r>
      <w:r w:rsidR="00644CD5">
        <w:t>.</w:t>
      </w:r>
      <w:r>
        <w:t>0766*T(v1</w:t>
      </w:r>
      <w:r w:rsidR="00644CD5">
        <w:t>.</w:t>
      </w:r>
      <w:r>
        <w:t>u17) -0</w:t>
      </w:r>
      <w:r w:rsidR="00644CD5">
        <w:t>.</w:t>
      </w:r>
      <w:r>
        <w:t>0732*T(v26</w:t>
      </w:r>
      <w:r w:rsidR="00644CD5">
        <w:t>.</w:t>
      </w:r>
      <w:r>
        <w:t>u2) + 0</w:t>
      </w:r>
      <w:r w:rsidR="00644CD5">
        <w:t>.</w:t>
      </w:r>
      <w:r>
        <w:t>0737*T(v16</w:t>
      </w:r>
      <w:r w:rsidR="00644CD5">
        <w:t>.</w:t>
      </w:r>
      <w:r>
        <w:t>u8) -0</w:t>
      </w:r>
      <w:r w:rsidR="00644CD5">
        <w:t>.</w:t>
      </w:r>
      <w:r>
        <w:t>0689*T(v4</w:t>
      </w:r>
      <w:r w:rsidR="00644CD5">
        <w:t>.</w:t>
      </w:r>
      <w:r>
        <w:t>u24) -0</w:t>
      </w:r>
      <w:r w:rsidR="00644CD5">
        <w:t>.</w:t>
      </w:r>
      <w:r>
        <w:t>0614*T(v26</w:t>
      </w:r>
      <w:r w:rsidR="00644CD5">
        <w:t>.</w:t>
      </w:r>
      <w:r>
        <w:t>u15) + 0</w:t>
      </w:r>
      <w:r w:rsidR="00644CD5">
        <w:t>.</w:t>
      </w:r>
      <w:r>
        <w:t>0645*T(v30</w:t>
      </w:r>
      <w:r w:rsidR="00644CD5">
        <w:t>.</w:t>
      </w:r>
      <w:r>
        <w:t>u11) + 0</w:t>
      </w:r>
      <w:r w:rsidR="00644CD5">
        <w:t>.</w:t>
      </w:r>
      <w:r>
        <w:t>0701*T(v16</w:t>
      </w:r>
      <w:r w:rsidR="00644CD5">
        <w:t>.</w:t>
      </w:r>
      <w:r>
        <w:t>u20) -0</w:t>
      </w:r>
      <w:r w:rsidR="00644CD5">
        <w:t>.</w:t>
      </w:r>
      <w:r>
        <w:t>0706*T(v21</w:t>
      </w:r>
      <w:r w:rsidR="00644CD5">
        <w:t>.</w:t>
      </w:r>
      <w:r>
        <w:t>u20) + 0</w:t>
      </w:r>
      <w:r w:rsidR="00644CD5">
        <w:t>.</w:t>
      </w:r>
      <w:r>
        <w:t>0556*T(v2</w:t>
      </w:r>
      <w:r w:rsidR="00644CD5">
        <w:t>.</w:t>
      </w:r>
      <w:r>
        <w:t>u27) -0</w:t>
      </w:r>
      <w:r w:rsidR="00644CD5">
        <w:t>.</w:t>
      </w:r>
      <w:r>
        <w:t>0661*T(v11</w:t>
      </w:r>
      <w:r w:rsidR="00644CD5">
        <w:t>.</w:t>
      </w:r>
      <w:r>
        <w:t>u20) + 0</w:t>
      </w:r>
      <w:r w:rsidR="00644CD5">
        <w:t>.</w:t>
      </w:r>
      <w:r>
        <w:t>0697*T(v25</w:t>
      </w:r>
      <w:r w:rsidR="00644CD5">
        <w:t>.</w:t>
      </w:r>
      <w:r>
        <w:t>u5) + 0</w:t>
      </w:r>
      <w:r w:rsidR="00644CD5">
        <w:t>.</w:t>
      </w:r>
      <w:r>
        <w:t>0568*T(v14</w:t>
      </w:r>
      <w:r w:rsidR="00644CD5">
        <w:t>.</w:t>
      </w:r>
      <w:r>
        <w:t>u24) + 0</w:t>
      </w:r>
      <w:r w:rsidR="00644CD5">
        <w:t>.</w:t>
      </w:r>
      <w:r>
        <w:t>0588*T(v22</w:t>
      </w:r>
      <w:r w:rsidR="00644CD5">
        <w:t>.</w:t>
      </w:r>
      <w:r>
        <w:t>u15) + 0</w:t>
      </w:r>
      <w:r w:rsidR="00644CD5">
        <w:t>.</w:t>
      </w:r>
      <w:r>
        <w:t>0623*T(v7</w:t>
      </w:r>
      <w:r w:rsidR="00644CD5">
        <w:t>.</w:t>
      </w:r>
      <w:r>
        <w:t>u21) + 0</w:t>
      </w:r>
      <w:r w:rsidR="00644CD5">
        <w:t>.</w:t>
      </w:r>
      <w:r>
        <w:t>0569*T(v6</w:t>
      </w:r>
      <w:r w:rsidR="00644CD5">
        <w:t>.</w:t>
      </w:r>
      <w:r>
        <w:t>u30) -0</w:t>
      </w:r>
      <w:r w:rsidR="00644CD5">
        <w:t>.</w:t>
      </w:r>
      <w:r>
        <w:t>0612*T(v34</w:t>
      </w:r>
      <w:r w:rsidR="00644CD5">
        <w:t>.</w:t>
      </w:r>
      <w:r>
        <w:t>u4) -0</w:t>
      </w:r>
      <w:r w:rsidR="00644CD5">
        <w:t>.</w:t>
      </w:r>
      <w:r>
        <w:t>056*T(v22</w:t>
      </w:r>
      <w:r w:rsidR="00644CD5">
        <w:t>.</w:t>
      </w:r>
      <w:r>
        <w:t>u8) -0</w:t>
      </w:r>
      <w:r w:rsidR="00644CD5">
        <w:t>.</w:t>
      </w:r>
      <w:r>
        <w:t>0546*T(v11</w:t>
      </w:r>
      <w:r w:rsidR="00644CD5">
        <w:t>.</w:t>
      </w:r>
      <w:r>
        <w:t>u19) + 0</w:t>
      </w:r>
      <w:r w:rsidR="00644CD5">
        <w:t>.</w:t>
      </w:r>
      <w:r>
        <w:t>056*T(v40</w:t>
      </w:r>
      <w:r w:rsidR="00644CD5">
        <w:t>.</w:t>
      </w:r>
      <w:r>
        <w:t>u1) -0</w:t>
      </w:r>
      <w:r w:rsidR="00644CD5">
        <w:t>.</w:t>
      </w:r>
      <w:r>
        <w:t>0612*T(v23</w:t>
      </w:r>
      <w:r w:rsidR="00644CD5">
        <w:t>.</w:t>
      </w:r>
      <w:r>
        <w:t>u11) + 0</w:t>
      </w:r>
      <w:r w:rsidR="00644CD5">
        <w:t>.</w:t>
      </w:r>
      <w:r>
        <w:t>0514*T(v8</w:t>
      </w:r>
      <w:r w:rsidR="00644CD5">
        <w:t>.</w:t>
      </w:r>
      <w:r>
        <w:t>u24) + 0</w:t>
      </w:r>
      <w:r w:rsidR="00644CD5">
        <w:t>.</w:t>
      </w:r>
      <w:r>
        <w:t>0639*T(v14</w:t>
      </w:r>
      <w:r w:rsidR="00644CD5">
        <w:t>.</w:t>
      </w:r>
      <w:r>
        <w:t>u20) -0</w:t>
      </w:r>
      <w:r w:rsidR="00644CD5">
        <w:t>.</w:t>
      </w:r>
      <w:r>
        <w:t>045*T(v16</w:t>
      </w:r>
      <w:r w:rsidR="00644CD5">
        <w:t>.</w:t>
      </w:r>
      <w:r>
        <w:t>u16) -0</w:t>
      </w:r>
      <w:r w:rsidR="00644CD5">
        <w:t>.</w:t>
      </w:r>
      <w:r>
        <w:t>0531*T(v15</w:t>
      </w:r>
      <w:r w:rsidR="00644CD5">
        <w:t>.</w:t>
      </w:r>
      <w:r>
        <w:t>u25) -0</w:t>
      </w:r>
      <w:r w:rsidR="00644CD5">
        <w:t>.</w:t>
      </w:r>
      <w:r>
        <w:t>0806*T(v5</w:t>
      </w:r>
      <w:r w:rsidR="00644CD5">
        <w:t>.</w:t>
      </w:r>
      <w:r>
        <w:t>u2) -0</w:t>
      </w:r>
      <w:r w:rsidR="00644CD5">
        <w:t>.</w:t>
      </w:r>
      <w:r>
        <w:t>0569*T(v4</w:t>
      </w:r>
      <w:r w:rsidR="00644CD5">
        <w:t>.</w:t>
      </w:r>
      <w:r>
        <w:t>u29) -0</w:t>
      </w:r>
      <w:r w:rsidR="00644CD5">
        <w:t>.</w:t>
      </w:r>
      <w:r>
        <w:t>0519*T(v21</w:t>
      </w:r>
      <w:r w:rsidR="00644CD5">
        <w:t>.</w:t>
      </w:r>
      <w:r>
        <w:t>u7) -0</w:t>
      </w:r>
      <w:r w:rsidR="00644CD5">
        <w:t>.</w:t>
      </w:r>
      <w:r>
        <w:t>0528*T(v2</w:t>
      </w:r>
      <w:r w:rsidR="00644CD5">
        <w:t>.</w:t>
      </w:r>
      <w:r>
        <w:t>u24) -0</w:t>
      </w:r>
      <w:r w:rsidR="00644CD5">
        <w:t>.</w:t>
      </w:r>
      <w:r>
        <w:t>0487*T(v26</w:t>
      </w:r>
      <w:r w:rsidR="00644CD5">
        <w:t>.</w:t>
      </w:r>
      <w:r>
        <w:t>u14) -0</w:t>
      </w:r>
      <w:r w:rsidR="00644CD5">
        <w:t>.</w:t>
      </w:r>
      <w:r>
        <w:t>0357*T(v24) -0</w:t>
      </w:r>
      <w:r w:rsidR="00644CD5">
        <w:t>.</w:t>
      </w:r>
      <w:r>
        <w:t>0273*T(v42) -0</w:t>
      </w:r>
      <w:r w:rsidR="00644CD5">
        <w:t>.</w:t>
      </w:r>
      <w:r>
        <w:t>0477*T(v12</w:t>
      </w:r>
      <w:r w:rsidR="00644CD5">
        <w:t>.</w:t>
      </w:r>
      <w:r>
        <w:t>u7) + 0</w:t>
      </w:r>
      <w:r w:rsidR="00644CD5">
        <w:t>.</w:t>
      </w:r>
      <w:r>
        <w:t>0393*T(v27</w:t>
      </w:r>
      <w:r w:rsidR="00644CD5">
        <w:t>.</w:t>
      </w:r>
      <w:r>
        <w:t>u8) + 0</w:t>
      </w:r>
      <w:r w:rsidR="00644CD5">
        <w:t>.</w:t>
      </w:r>
      <w:r>
        <w:t>0492*T(v10</w:t>
      </w:r>
      <w:r w:rsidR="00644CD5">
        <w:t>.</w:t>
      </w:r>
      <w:r>
        <w:t>u1) -0</w:t>
      </w:r>
      <w:r w:rsidR="00644CD5">
        <w:t>.</w:t>
      </w:r>
      <w:r>
        <w:t>0378*T(v4</w:t>
      </w:r>
      <w:r w:rsidR="00644CD5">
        <w:t>.</w:t>
      </w:r>
      <w:r>
        <w:t>u37) -0</w:t>
      </w:r>
      <w:r w:rsidR="00644CD5">
        <w:t>.</w:t>
      </w:r>
      <w:r>
        <w:t>0384*T(v17</w:t>
      </w:r>
      <w:r w:rsidR="00644CD5">
        <w:t>.</w:t>
      </w:r>
      <w:r>
        <w:t>u24) + 0</w:t>
      </w:r>
      <w:r w:rsidR="00644CD5">
        <w:t>.</w:t>
      </w:r>
      <w:r>
        <w:t>0401*T(v1</w:t>
      </w:r>
      <w:r w:rsidR="00644CD5">
        <w:t>.</w:t>
      </w:r>
      <w:r>
        <w:t>u26) + 0</w:t>
      </w:r>
      <w:r w:rsidR="00644CD5">
        <w:t>.</w:t>
      </w:r>
      <w:r>
        <w:t>0362*T(v4</w:t>
      </w:r>
      <w:r w:rsidR="00644CD5">
        <w:t>.</w:t>
      </w:r>
      <w:r>
        <w:t>u32) + 0</w:t>
      </w:r>
      <w:r w:rsidR="00644CD5">
        <w:t>.</w:t>
      </w:r>
      <w:r>
        <w:t>0356*T(v17</w:t>
      </w:r>
      <w:r w:rsidR="00644CD5">
        <w:t>.</w:t>
      </w:r>
      <w:r>
        <w:t>u5) -0</w:t>
      </w:r>
      <w:r w:rsidR="00644CD5">
        <w:t>.</w:t>
      </w:r>
      <w:r>
        <w:t>0335*T(v20</w:t>
      </w:r>
      <w:r w:rsidR="00644CD5">
        <w:t>.</w:t>
      </w:r>
      <w:r>
        <w:t>u6) + 0</w:t>
      </w:r>
      <w:r w:rsidR="00644CD5">
        <w:t>.</w:t>
      </w:r>
      <w:r>
        <w:t>0242*T(v5) -0</w:t>
      </w:r>
      <w:r w:rsidR="00644CD5">
        <w:t>.</w:t>
      </w:r>
      <w:r>
        <w:t>0238*T(v16) + 0</w:t>
      </w:r>
      <w:r w:rsidR="00644CD5">
        <w:t>.</w:t>
      </w:r>
      <w:r>
        <w:t>029*T(v7</w:t>
      </w:r>
      <w:r w:rsidR="00644CD5">
        <w:t>.</w:t>
      </w:r>
      <w:r>
        <w:t>u13) + 0</w:t>
      </w:r>
      <w:r w:rsidR="00644CD5">
        <w:t>.</w:t>
      </w:r>
      <w:r>
        <w:t>0232*T(v26</w:t>
      </w:r>
      <w:r w:rsidR="00644CD5">
        <w:t>.</w:t>
      </w:r>
      <w:r>
        <w:t>u17) -0</w:t>
      </w:r>
      <w:r w:rsidR="00644CD5">
        <w:t>.</w:t>
      </w:r>
      <w:r>
        <w:t>0252*T(v5</w:t>
      </w:r>
      <w:r w:rsidR="00644CD5">
        <w:t>.</w:t>
      </w:r>
      <w:r>
        <w:t>u37) -0</w:t>
      </w:r>
      <w:r w:rsidR="00644CD5">
        <w:t>.</w:t>
      </w:r>
      <w:r>
        <w:t>0268*T(v11</w:t>
      </w:r>
      <w:r w:rsidR="00644CD5">
        <w:t>.</w:t>
      </w:r>
      <w:r>
        <w:t>u3) + 0</w:t>
      </w:r>
      <w:r w:rsidR="00644CD5">
        <w:t>.</w:t>
      </w:r>
      <w:r>
        <w:t>0219*T(v16</w:t>
      </w:r>
      <w:r w:rsidR="00644CD5">
        <w:t>.</w:t>
      </w:r>
      <w:r>
        <w:t>u9) -0</w:t>
      </w:r>
      <w:r w:rsidR="00644CD5">
        <w:t>.</w:t>
      </w:r>
      <w:r>
        <w:t>0209*T(v13</w:t>
      </w:r>
      <w:r w:rsidR="00644CD5">
        <w:t>.</w:t>
      </w:r>
      <w:r>
        <w:t>u20) + 0</w:t>
      </w:r>
      <w:r w:rsidR="00644CD5">
        <w:t>.</w:t>
      </w:r>
      <w:r>
        <w:t>019*T(v17</w:t>
      </w:r>
      <w:r w:rsidR="00644CD5">
        <w:t>.</w:t>
      </w:r>
      <w:r>
        <w:t>u22) + 0</w:t>
      </w:r>
      <w:r w:rsidR="00644CD5">
        <w:t>.</w:t>
      </w:r>
      <w:r>
        <w:t>0192*T(v3</w:t>
      </w:r>
      <w:r w:rsidR="00644CD5">
        <w:t>.</w:t>
      </w:r>
      <w:r>
        <w:t>u31) + 0</w:t>
      </w:r>
      <w:r w:rsidR="00644CD5">
        <w:t>.</w:t>
      </w:r>
      <w:r>
        <w:t>0193*Volume^2 + 0</w:t>
      </w:r>
      <w:r w:rsidR="00644CD5">
        <w:t>.</w:t>
      </w:r>
      <w:r>
        <w:t>0179*T(v17</w:t>
      </w:r>
      <w:r w:rsidR="00644CD5">
        <w:t>.</w:t>
      </w:r>
      <w:r>
        <w:t>u26) + 0</w:t>
      </w:r>
      <w:r w:rsidR="00644CD5">
        <w:t>.</w:t>
      </w:r>
      <w:r>
        <w:t>018*T(v17</w:t>
      </w:r>
      <w:r w:rsidR="00644CD5">
        <w:t>.</w:t>
      </w:r>
      <w:r>
        <w:t>u23) + 0</w:t>
      </w:r>
      <w:r w:rsidR="00644CD5">
        <w:t>.</w:t>
      </w:r>
      <w:r>
        <w:t>0157*T(v25</w:t>
      </w:r>
      <w:r w:rsidR="00644CD5">
        <w:t>.</w:t>
      </w:r>
      <w:r>
        <w:t>u17) + 0</w:t>
      </w:r>
      <w:r w:rsidR="00644CD5">
        <w:t>.</w:t>
      </w:r>
      <w:r>
        <w:t>0113*T(v29) + 0</w:t>
      </w:r>
      <w:r w:rsidR="00644CD5">
        <w:t>.</w:t>
      </w:r>
      <w:r>
        <w:t>014*T(v10</w:t>
      </w:r>
      <w:r w:rsidR="00644CD5">
        <w:t>.</w:t>
      </w:r>
      <w:r>
        <w:t>u33) -0</w:t>
      </w:r>
      <w:r w:rsidR="00644CD5">
        <w:t>.</w:t>
      </w:r>
      <w:r>
        <w:t>0138*T(v2</w:t>
      </w:r>
      <w:r w:rsidR="00644CD5">
        <w:t>.</w:t>
      </w:r>
      <w:r>
        <w:t>u31) -0</w:t>
      </w:r>
      <w:r w:rsidR="00644CD5">
        <w:t>.</w:t>
      </w:r>
      <w:r>
        <w:t>0157*T(v7</w:t>
      </w:r>
      <w:r w:rsidR="00644CD5">
        <w:t>.</w:t>
      </w:r>
      <w:r>
        <w:t>u11) -0</w:t>
      </w:r>
      <w:r w:rsidR="00644CD5">
        <w:t>.</w:t>
      </w:r>
      <w:r>
        <w:t>0135*T(v30</w:t>
      </w:r>
      <w:r w:rsidR="00644CD5">
        <w:t>.</w:t>
      </w:r>
      <w:r>
        <w:t>u5) + 0</w:t>
      </w:r>
      <w:r w:rsidR="00644CD5">
        <w:t>.</w:t>
      </w:r>
      <w:r>
        <w:t>0112*T(v3</w:t>
      </w:r>
      <w:r w:rsidR="00644CD5">
        <w:t>.</w:t>
      </w:r>
      <w:r>
        <w:t>u38) -0</w:t>
      </w:r>
      <w:r w:rsidR="00644CD5">
        <w:t>.</w:t>
      </w:r>
      <w:r>
        <w:t>0126*T(v6</w:t>
      </w:r>
      <w:r w:rsidR="00644CD5">
        <w:t>.</w:t>
      </w:r>
      <w:r>
        <w:t>u6) + 0</w:t>
      </w:r>
      <w:r w:rsidR="00644CD5">
        <w:t>.</w:t>
      </w:r>
      <w:r>
        <w:t>00872*T(v23</w:t>
      </w:r>
      <w:r w:rsidR="00644CD5">
        <w:t>.</w:t>
      </w:r>
      <w:r>
        <w:t>u8) -0</w:t>
      </w:r>
      <w:r w:rsidR="00644CD5">
        <w:t>.</w:t>
      </w:r>
      <w:r>
        <w:t>00764*T(v12</w:t>
      </w:r>
      <w:r w:rsidR="00644CD5">
        <w:t>.</w:t>
      </w:r>
      <w:r>
        <w:t>u11) + 0</w:t>
      </w:r>
      <w:r w:rsidR="00644CD5">
        <w:t>.</w:t>
      </w:r>
      <w:r>
        <w:t>00692*T(v16</w:t>
      </w:r>
      <w:r w:rsidR="00644CD5">
        <w:t>.</w:t>
      </w:r>
      <w:r>
        <w:t>u18) + 0</w:t>
      </w:r>
      <w:r w:rsidR="00644CD5">
        <w:t>.</w:t>
      </w:r>
      <w:r>
        <w:t>0031*T(v30</w:t>
      </w:r>
      <w:r w:rsidR="00644CD5">
        <w:t>.</w:t>
      </w:r>
      <w:r>
        <w:t>u10) + 0</w:t>
      </w:r>
      <w:r w:rsidR="00644CD5">
        <w:t>.</w:t>
      </w:r>
      <w:r>
        <w:t>00289*T(v4</w:t>
      </w:r>
      <w:r w:rsidR="00644CD5">
        <w:t>.</w:t>
      </w:r>
      <w:r>
        <w:t>u19) -0</w:t>
      </w:r>
      <w:r w:rsidR="00644CD5">
        <w:t>.</w:t>
      </w:r>
      <w:r>
        <w:t>00274*T(v6</w:t>
      </w:r>
      <w:r w:rsidR="00644CD5">
        <w:t>.</w:t>
      </w:r>
      <w:r>
        <w:t>u35) -0</w:t>
      </w:r>
      <w:r w:rsidR="00644CD5">
        <w:t>.</w:t>
      </w:r>
      <w:r>
        <w:t>00262*T(v8</w:t>
      </w:r>
      <w:r w:rsidR="00644CD5">
        <w:t>.</w:t>
      </w:r>
      <w:r>
        <w:t>u26) -0</w:t>
      </w:r>
      <w:r w:rsidR="00644CD5">
        <w:t>.</w:t>
      </w:r>
      <w:r>
        <w:t>00229*T(v16</w:t>
      </w:r>
      <w:r w:rsidR="00644CD5">
        <w:t>.</w:t>
      </w:r>
      <w:r>
        <w:t>u3) + 0</w:t>
      </w:r>
      <w:r w:rsidR="00644CD5">
        <w:t>.</w:t>
      </w:r>
      <w:r>
        <w:t>00114*T(v3</w:t>
      </w:r>
      <w:r w:rsidR="00644CD5">
        <w:t>.</w:t>
      </w:r>
      <w:r>
        <w:t>u12) + 1</w:t>
      </w:r>
      <w:r w:rsidR="00644CD5">
        <w:t>.</w:t>
      </w:r>
      <w:r>
        <w:t>96E-05*T(v11</w:t>
      </w:r>
      <w:r w:rsidR="00644CD5">
        <w:t>.</w:t>
      </w:r>
      <w:r>
        <w:t>u9) + 6</w:t>
      </w:r>
      <w:r w:rsidR="00644CD5">
        <w:t>.</w:t>
      </w:r>
      <w:r>
        <w:t>54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302</w:t>
      </w:r>
    </w:p>
    <w:p w:rsidR="00484000" w:rsidRDefault="00484000" w:rsidP="00484000">
      <w:pPr>
        <w:pStyle w:val="paragraph"/>
      </w:pPr>
      <w:r>
        <w:lastRenderedPageBreak/>
        <w:t xml:space="preserve"> -1</w:t>
      </w:r>
      <w:r w:rsidR="00644CD5">
        <w:t>.</w:t>
      </w:r>
      <w:r>
        <w:t>08*T(v2</w:t>
      </w:r>
      <w:r w:rsidR="00644CD5">
        <w:t>.</w:t>
      </w:r>
      <w:r>
        <w:t>u4) -1</w:t>
      </w:r>
      <w:r w:rsidR="00644CD5">
        <w:t>.</w:t>
      </w:r>
      <w:r>
        <w:t>05*T(v23</w:t>
      </w:r>
      <w:r w:rsidR="00644CD5">
        <w:t>.</w:t>
      </w:r>
      <w:r>
        <w:t>u13) -0</w:t>
      </w:r>
      <w:r w:rsidR="00644CD5">
        <w:t>.</w:t>
      </w:r>
      <w:r>
        <w:t>121*T(v6</w:t>
      </w:r>
      <w:r w:rsidR="00644CD5">
        <w:t>.</w:t>
      </w:r>
      <w:r>
        <w:t>u3) + 0</w:t>
      </w:r>
      <w:r w:rsidR="00644CD5">
        <w:t>.</w:t>
      </w:r>
      <w:r>
        <w:t>358*T(v14</w:t>
      </w:r>
      <w:r w:rsidR="00644CD5">
        <w:t>.</w:t>
      </w:r>
      <w:r>
        <w:t>u22) + 0</w:t>
      </w:r>
      <w:r w:rsidR="00644CD5">
        <w:t>.</w:t>
      </w:r>
      <w:r>
        <w:t>333*T(v12</w:t>
      </w:r>
      <w:r w:rsidR="00644CD5">
        <w:t>.</w:t>
      </w:r>
      <w:r>
        <w:t>u28) -2</w:t>
      </w:r>
      <w:r w:rsidR="00644CD5">
        <w:t>.</w:t>
      </w:r>
      <w:r>
        <w:t>26*T(v3) -1</w:t>
      </w:r>
      <w:r w:rsidR="00644CD5">
        <w:t>.</w:t>
      </w:r>
      <w:r>
        <w:t>42*T(v7</w:t>
      </w:r>
      <w:r w:rsidR="00644CD5">
        <w:t>.</w:t>
      </w:r>
      <w:r>
        <w:t>u10) -0</w:t>
      </w:r>
      <w:r w:rsidR="00644CD5">
        <w:t>.</w:t>
      </w:r>
      <w:r>
        <w:t>46*T(v15) -0</w:t>
      </w:r>
      <w:r w:rsidR="00644CD5">
        <w:t>.</w:t>
      </w:r>
      <w:r>
        <w:t>103*T(v5</w:t>
      </w:r>
      <w:r w:rsidR="00644CD5">
        <w:t>.</w:t>
      </w:r>
      <w:r>
        <w:t>u9) + 1</w:t>
      </w:r>
      <w:r w:rsidR="00644CD5">
        <w:t>.</w:t>
      </w:r>
      <w:r>
        <w:t>13*T(v19</w:t>
      </w:r>
      <w:r w:rsidR="00644CD5">
        <w:t>.</w:t>
      </w:r>
      <w:r>
        <w:t>u14) -1</w:t>
      </w:r>
      <w:r w:rsidR="00644CD5">
        <w:t>.</w:t>
      </w:r>
      <w:r>
        <w:t>04*T(v5</w:t>
      </w:r>
      <w:r w:rsidR="00644CD5">
        <w:t>.</w:t>
      </w:r>
      <w:r>
        <w:t>u35) + 0</w:t>
      </w:r>
      <w:r w:rsidR="00644CD5">
        <w:t>.</w:t>
      </w:r>
      <w:r>
        <w:t>94*T(v8</w:t>
      </w:r>
      <w:r w:rsidR="00644CD5">
        <w:t>.</w:t>
      </w:r>
      <w:r>
        <w:t>u4) + 0</w:t>
      </w:r>
      <w:r w:rsidR="00644CD5">
        <w:t>.</w:t>
      </w:r>
      <w:r>
        <w:t>558*T(v5</w:t>
      </w:r>
      <w:r w:rsidR="00644CD5">
        <w:t>.</w:t>
      </w:r>
      <w:r>
        <w:t>u6) + 0</w:t>
      </w:r>
      <w:r w:rsidR="00644CD5">
        <w:t>.</w:t>
      </w:r>
      <w:r>
        <w:t>731*T(v20</w:t>
      </w:r>
      <w:r w:rsidR="00644CD5">
        <w:t>.</w:t>
      </w:r>
      <w:r>
        <w:t>u7) + 0</w:t>
      </w:r>
      <w:r w:rsidR="00644CD5">
        <w:t>.</w:t>
      </w:r>
      <w:r>
        <w:t>761*T(v7</w:t>
      </w:r>
      <w:r w:rsidR="00644CD5">
        <w:t>.</w:t>
      </w:r>
      <w:r>
        <w:t>u25) + 0</w:t>
      </w:r>
      <w:r w:rsidR="00644CD5">
        <w:t>.</w:t>
      </w:r>
      <w:r>
        <w:t>0732*T(v19</w:t>
      </w:r>
      <w:r w:rsidR="00644CD5">
        <w:t>.</w:t>
      </w:r>
      <w:r>
        <w:t>u4) + 1</w:t>
      </w:r>
      <w:r w:rsidR="00644CD5">
        <w:t>.</w:t>
      </w:r>
      <w:r>
        <w:t>22*T(v4</w:t>
      </w:r>
      <w:r w:rsidR="00644CD5">
        <w:t>.</w:t>
      </w:r>
      <w:r>
        <w:t>u8) -1</w:t>
      </w:r>
      <w:r w:rsidR="00644CD5">
        <w:t>.</w:t>
      </w:r>
      <w:r>
        <w:t>49*T(v12</w:t>
      </w:r>
      <w:r w:rsidR="00644CD5">
        <w:t>.</w:t>
      </w:r>
      <w:r>
        <w:t>u8) + 1</w:t>
      </w:r>
      <w:r w:rsidR="00644CD5">
        <w:t>.</w:t>
      </w:r>
      <w:r>
        <w:t>31*T(v22</w:t>
      </w:r>
      <w:r w:rsidR="00644CD5">
        <w:t>.</w:t>
      </w:r>
      <w:r>
        <w:t>u6) + 0</w:t>
      </w:r>
      <w:r w:rsidR="00644CD5">
        <w:t>.</w:t>
      </w:r>
      <w:r>
        <w:t>19*T(v28</w:t>
      </w:r>
      <w:r w:rsidR="00644CD5">
        <w:t>.</w:t>
      </w:r>
      <w:r>
        <w:t>u15) -0</w:t>
      </w:r>
      <w:r w:rsidR="00644CD5">
        <w:t>.</w:t>
      </w:r>
      <w:r>
        <w:t>669*T(v15</w:t>
      </w:r>
      <w:r w:rsidR="00644CD5">
        <w:t>.</w:t>
      </w:r>
      <w:r>
        <w:t>u5) + 0</w:t>
      </w:r>
      <w:r w:rsidR="00644CD5">
        <w:t>.</w:t>
      </w:r>
      <w:r>
        <w:t>665*T(v17</w:t>
      </w:r>
      <w:r w:rsidR="00644CD5">
        <w:t>.</w:t>
      </w:r>
      <w:r>
        <w:t>u24) -1</w:t>
      </w:r>
      <w:r w:rsidR="00644CD5">
        <w:t>.</w:t>
      </w:r>
      <w:r>
        <w:t>1*T(v10</w:t>
      </w:r>
      <w:r w:rsidR="00644CD5">
        <w:t>.</w:t>
      </w:r>
      <w:r>
        <w:t>u24) -0</w:t>
      </w:r>
      <w:r w:rsidR="00644CD5">
        <w:t>.</w:t>
      </w:r>
      <w:r>
        <w:t>0193*T(v3</w:t>
      </w:r>
      <w:r w:rsidR="00644CD5">
        <w:t>.</w:t>
      </w:r>
      <w:r>
        <w:t>u9) + 0</w:t>
      </w:r>
      <w:r w:rsidR="00644CD5">
        <w:t>.</w:t>
      </w:r>
      <w:r>
        <w:t>375*T(v14</w:t>
      </w:r>
      <w:r w:rsidR="00644CD5">
        <w:t>.</w:t>
      </w:r>
      <w:r>
        <w:t>u9) -0</w:t>
      </w:r>
      <w:r w:rsidR="00644CD5">
        <w:t>.</w:t>
      </w:r>
      <w:r>
        <w:t>722*T(v10</w:t>
      </w:r>
      <w:r w:rsidR="00644CD5">
        <w:t>.</w:t>
      </w:r>
      <w:r>
        <w:t>u8) + 0</w:t>
      </w:r>
      <w:r w:rsidR="00644CD5">
        <w:t>.</w:t>
      </w:r>
      <w:r>
        <w:t>692*T(v9</w:t>
      </w:r>
      <w:r w:rsidR="00644CD5">
        <w:t>.</w:t>
      </w:r>
      <w:r>
        <w:t>u2) + 0</w:t>
      </w:r>
      <w:r w:rsidR="00644CD5">
        <w:t>.</w:t>
      </w:r>
      <w:r>
        <w:t>434*T(v26</w:t>
      </w:r>
      <w:r w:rsidR="00644CD5">
        <w:t>.</w:t>
      </w:r>
      <w:r>
        <w:t>u15) + 0</w:t>
      </w:r>
      <w:r w:rsidR="00644CD5">
        <w:t>.</w:t>
      </w:r>
      <w:r>
        <w:t>635*T(v19</w:t>
      </w:r>
      <w:r w:rsidR="00644CD5">
        <w:t>.</w:t>
      </w:r>
      <w:r>
        <w:t>u1) -0</w:t>
      </w:r>
      <w:r w:rsidR="00644CD5">
        <w:t>.</w:t>
      </w:r>
      <w:r>
        <w:t>917*T(v26</w:t>
      </w:r>
      <w:r w:rsidR="00644CD5">
        <w:t>.</w:t>
      </w:r>
      <w:r>
        <w:t>u6) -0</w:t>
      </w:r>
      <w:r w:rsidR="00644CD5">
        <w:t>.</w:t>
      </w:r>
      <w:r>
        <w:t>627*T(v28</w:t>
      </w:r>
      <w:r w:rsidR="00644CD5">
        <w:t>.</w:t>
      </w:r>
      <w:r>
        <w:t>u14) + 0</w:t>
      </w:r>
      <w:r w:rsidR="00644CD5">
        <w:t>.</w:t>
      </w:r>
      <w:r>
        <w:t>34*T(v5</w:t>
      </w:r>
      <w:r w:rsidR="00644CD5">
        <w:t>.</w:t>
      </w:r>
      <w:r>
        <w:t>u32) -0</w:t>
      </w:r>
      <w:r w:rsidR="00644CD5">
        <w:t>.</w:t>
      </w:r>
      <w:r>
        <w:t>599*T(v16</w:t>
      </w:r>
      <w:r w:rsidR="00644CD5">
        <w:t>.</w:t>
      </w:r>
      <w:r>
        <w:t>u2) + 1</w:t>
      </w:r>
      <w:r w:rsidR="00644CD5">
        <w:t>.</w:t>
      </w:r>
      <w:r>
        <w:t>03*T(v21</w:t>
      </w:r>
      <w:r w:rsidR="00644CD5">
        <w:t>.</w:t>
      </w:r>
      <w:r>
        <w:t>u14) + 0</w:t>
      </w:r>
      <w:r w:rsidR="00644CD5">
        <w:t>.</w:t>
      </w:r>
      <w:r>
        <w:t>763*T(v4</w:t>
      </w:r>
      <w:r w:rsidR="00644CD5">
        <w:t>.</w:t>
      </w:r>
      <w:r>
        <w:t>u7) + 0</w:t>
      </w:r>
      <w:r w:rsidR="00644CD5">
        <w:t>.</w:t>
      </w:r>
      <w:r>
        <w:t>402*T(v16</w:t>
      </w:r>
      <w:r w:rsidR="00644CD5">
        <w:t>.</w:t>
      </w:r>
      <w:r>
        <w:t>u9) -0</w:t>
      </w:r>
      <w:r w:rsidR="00644CD5">
        <w:t>.</w:t>
      </w:r>
      <w:r>
        <w:t>789*T(v14</w:t>
      </w:r>
      <w:r w:rsidR="00644CD5">
        <w:t>.</w:t>
      </w:r>
      <w:r>
        <w:t>u28) -0</w:t>
      </w:r>
      <w:r w:rsidR="00644CD5">
        <w:t>.</w:t>
      </w:r>
      <w:r>
        <w:t>682*T(v6</w:t>
      </w:r>
      <w:r w:rsidR="00644CD5">
        <w:t>.</w:t>
      </w:r>
      <w:r>
        <w:t>u6) -0</w:t>
      </w:r>
      <w:r w:rsidR="00644CD5">
        <w:t>.</w:t>
      </w:r>
      <w:r>
        <w:t>623*T(v28</w:t>
      </w:r>
      <w:r w:rsidR="00644CD5">
        <w:t>.</w:t>
      </w:r>
      <w:r>
        <w:t>u5) -0</w:t>
      </w:r>
      <w:r w:rsidR="00644CD5">
        <w:t>.</w:t>
      </w:r>
      <w:r>
        <w:t>332*T(v21) + 0</w:t>
      </w:r>
      <w:r w:rsidR="00644CD5">
        <w:t>.</w:t>
      </w:r>
      <w:r>
        <w:t>887*T(v7</w:t>
      </w:r>
      <w:r w:rsidR="00644CD5">
        <w:t>.</w:t>
      </w:r>
      <w:r>
        <w:t>u1) + 1</w:t>
      </w:r>
      <w:r w:rsidR="00644CD5">
        <w:t>.</w:t>
      </w:r>
      <w:r>
        <w:t>54*T(v4</w:t>
      </w:r>
      <w:r w:rsidR="00644CD5">
        <w:t>.</w:t>
      </w:r>
      <w:r>
        <w:t>u6) -0</w:t>
      </w:r>
      <w:r w:rsidR="00644CD5">
        <w:t>.</w:t>
      </w:r>
      <w:r>
        <w:t>736*T(v22</w:t>
      </w:r>
      <w:r w:rsidR="00644CD5">
        <w:t>.</w:t>
      </w:r>
      <w:r>
        <w:t>u20) -1</w:t>
      </w:r>
      <w:r w:rsidR="00644CD5">
        <w:t>.</w:t>
      </w:r>
      <w:r>
        <w:t>4*T(v8</w:t>
      </w:r>
      <w:r w:rsidR="00644CD5">
        <w:t>.</w:t>
      </w:r>
      <w:r>
        <w:t>u7) + 0</w:t>
      </w:r>
      <w:r w:rsidR="00644CD5">
        <w:t>.</w:t>
      </w:r>
      <w:r>
        <w:t>198*T(v16</w:t>
      </w:r>
      <w:r w:rsidR="00644CD5">
        <w:t>.</w:t>
      </w:r>
      <w:r>
        <w:t>u12) + 0</w:t>
      </w:r>
      <w:r w:rsidR="00644CD5">
        <w:t>.</w:t>
      </w:r>
      <w:r>
        <w:t>457*T(v1</w:t>
      </w:r>
      <w:r w:rsidR="00644CD5">
        <w:t>.</w:t>
      </w:r>
      <w:r>
        <w:t>u26) + 0</w:t>
      </w:r>
      <w:r w:rsidR="00644CD5">
        <w:t>.</w:t>
      </w:r>
      <w:r>
        <w:t>326*T(v31</w:t>
      </w:r>
      <w:r w:rsidR="00644CD5">
        <w:t>.</w:t>
      </w:r>
      <w:r>
        <w:t>u5) + 0</w:t>
      </w:r>
      <w:r w:rsidR="00644CD5">
        <w:t>.</w:t>
      </w:r>
      <w:r>
        <w:t>408*T(v1</w:t>
      </w:r>
      <w:r w:rsidR="00644CD5">
        <w:t>.</w:t>
      </w:r>
      <w:r>
        <w:t>u34) + 0</w:t>
      </w:r>
      <w:r w:rsidR="00644CD5">
        <w:t>.</w:t>
      </w:r>
      <w:r>
        <w:t>565*T(v35</w:t>
      </w:r>
      <w:r w:rsidR="00644CD5">
        <w:t>.</w:t>
      </w:r>
      <w:r>
        <w:t>u8) + 1</w:t>
      </w:r>
      <w:r w:rsidR="00644CD5">
        <w:t>.</w:t>
      </w:r>
      <w:r>
        <w:t>19*T(v20</w:t>
      </w:r>
      <w:r w:rsidR="00644CD5">
        <w:t>.</w:t>
      </w:r>
      <w:r>
        <w:t>u17) -0</w:t>
      </w:r>
      <w:r w:rsidR="00644CD5">
        <w:t>.</w:t>
      </w:r>
      <w:r>
        <w:t>221*T(v9</w:t>
      </w:r>
      <w:r w:rsidR="00644CD5">
        <w:t>.</w:t>
      </w:r>
      <w:r>
        <w:t>u33) + 0</w:t>
      </w:r>
      <w:r w:rsidR="00644CD5">
        <w:t>.</w:t>
      </w:r>
      <w:r>
        <w:t>0472*T(v11</w:t>
      </w:r>
      <w:r w:rsidR="00644CD5">
        <w:t>.</w:t>
      </w:r>
      <w:r>
        <w:t>u25) + 2</w:t>
      </w:r>
      <w:r w:rsidR="00644CD5">
        <w:t>.</w:t>
      </w:r>
      <w:r>
        <w:t>73*v + 0</w:t>
      </w:r>
      <w:r w:rsidR="00644CD5">
        <w:t>.</w:t>
      </w:r>
      <w:r>
        <w:t>928*T(v6</w:t>
      </w:r>
      <w:r w:rsidR="00644CD5">
        <w:t>.</w:t>
      </w:r>
      <w:r>
        <w:t>u30) + 0</w:t>
      </w:r>
      <w:r w:rsidR="00644CD5">
        <w:t>.</w:t>
      </w:r>
      <w:r>
        <w:t>458*T(v4</w:t>
      </w:r>
      <w:r w:rsidR="00644CD5">
        <w:t>.</w:t>
      </w:r>
      <w:r>
        <w:t>u19) + 0</w:t>
      </w:r>
      <w:r w:rsidR="00644CD5">
        <w:t>.</w:t>
      </w:r>
      <w:r>
        <w:t>542*T(v18</w:t>
      </w:r>
      <w:r w:rsidR="00644CD5">
        <w:t>.</w:t>
      </w:r>
      <w:r>
        <w:t>u11) -0</w:t>
      </w:r>
      <w:r w:rsidR="00644CD5">
        <w:t>.</w:t>
      </w:r>
      <w:r>
        <w:t>458*T(v11</w:t>
      </w:r>
      <w:r w:rsidR="00644CD5">
        <w:t>.</w:t>
      </w:r>
      <w:r>
        <w:t>u29) + 0</w:t>
      </w:r>
      <w:r w:rsidR="00644CD5">
        <w:t>.</w:t>
      </w:r>
      <w:r>
        <w:t>954*T(v7</w:t>
      </w:r>
      <w:r w:rsidR="00644CD5">
        <w:t>.</w:t>
      </w:r>
      <w:r>
        <w:t>u32) -2</w:t>
      </w:r>
      <w:r w:rsidR="00644CD5">
        <w:t>.</w:t>
      </w:r>
      <w:r>
        <w:t>1*T(v3</w:t>
      </w:r>
      <w:r w:rsidR="00644CD5">
        <w:t>.</w:t>
      </w:r>
      <w:r>
        <w:t>u1) -0</w:t>
      </w:r>
      <w:r w:rsidR="00644CD5">
        <w:t>.</w:t>
      </w:r>
      <w:r>
        <w:t>457*T(v30</w:t>
      </w:r>
      <w:r w:rsidR="00644CD5">
        <w:t>.</w:t>
      </w:r>
      <w:r>
        <w:t>u6) -0</w:t>
      </w:r>
      <w:r w:rsidR="00644CD5">
        <w:t>.</w:t>
      </w:r>
      <w:r>
        <w:t>601*T(v14</w:t>
      </w:r>
      <w:r w:rsidR="00644CD5">
        <w:t>.</w:t>
      </w:r>
      <w:r>
        <w:t>u17) -0</w:t>
      </w:r>
      <w:r w:rsidR="00644CD5">
        <w:t>.</w:t>
      </w:r>
      <w:r>
        <w:t>336*T(v32</w:t>
      </w:r>
      <w:r w:rsidR="00644CD5">
        <w:t>.</w:t>
      </w:r>
      <w:r>
        <w:t>u6) -0</w:t>
      </w:r>
      <w:r w:rsidR="00644CD5">
        <w:t>.</w:t>
      </w:r>
      <w:r>
        <w:t>559*T(v29</w:t>
      </w:r>
      <w:r w:rsidR="00644CD5">
        <w:t>.</w:t>
      </w:r>
      <w:r>
        <w:t>u7) -0</w:t>
      </w:r>
      <w:r w:rsidR="00644CD5">
        <w:t>.</w:t>
      </w:r>
      <w:r>
        <w:t>514*T(v4</w:t>
      </w:r>
      <w:r w:rsidR="00644CD5">
        <w:t>.</w:t>
      </w:r>
      <w:r>
        <w:t>u13) + 0</w:t>
      </w:r>
      <w:r w:rsidR="00644CD5">
        <w:t>.</w:t>
      </w:r>
      <w:r>
        <w:t>819*T(v9) + 0</w:t>
      </w:r>
      <w:r w:rsidR="00644CD5">
        <w:t>.</w:t>
      </w:r>
      <w:r>
        <w:t>558*T(v16</w:t>
      </w:r>
      <w:r w:rsidR="00644CD5">
        <w:t>.</w:t>
      </w:r>
      <w:r>
        <w:t>u22) -0</w:t>
      </w:r>
      <w:r w:rsidR="00644CD5">
        <w:t>.</w:t>
      </w:r>
      <w:r>
        <w:t>59*T(u32) -0</w:t>
      </w:r>
      <w:r w:rsidR="00644CD5">
        <w:t>.</w:t>
      </w:r>
      <w:r>
        <w:t>461*T(u36) + 0</w:t>
      </w:r>
      <w:r w:rsidR="00644CD5">
        <w:t>.</w:t>
      </w:r>
      <w:r>
        <w:t>711*T(v38</w:t>
      </w:r>
      <w:r w:rsidR="00644CD5">
        <w:t>.</w:t>
      </w:r>
      <w:r>
        <w:t>u1) -0</w:t>
      </w:r>
      <w:r w:rsidR="00644CD5">
        <w:t>.</w:t>
      </w:r>
      <w:r>
        <w:t>0577*T(v6</w:t>
      </w:r>
      <w:r w:rsidR="00644CD5">
        <w:t>.</w:t>
      </w:r>
      <w:r>
        <w:t>u8) -0</w:t>
      </w:r>
      <w:r w:rsidR="00644CD5">
        <w:t>.</w:t>
      </w:r>
      <w:r>
        <w:t>425*T(v14</w:t>
      </w:r>
      <w:r w:rsidR="00644CD5">
        <w:t>.</w:t>
      </w:r>
      <w:r>
        <w:t>u29) + 0</w:t>
      </w:r>
      <w:r w:rsidR="00644CD5">
        <w:t>.</w:t>
      </w:r>
      <w:r>
        <w:t>27*T(v27</w:t>
      </w:r>
      <w:r w:rsidR="00644CD5">
        <w:t>.</w:t>
      </w:r>
      <w:r>
        <w:t>u14) -0</w:t>
      </w:r>
      <w:r w:rsidR="00644CD5">
        <w:t>.</w:t>
      </w:r>
      <w:r>
        <w:t>751*T(v10</w:t>
      </w:r>
      <w:r w:rsidR="00644CD5">
        <w:t>.</w:t>
      </w:r>
      <w:r>
        <w:t>u2) -0</w:t>
      </w:r>
      <w:r w:rsidR="00644CD5">
        <w:t>.</w:t>
      </w:r>
      <w:r>
        <w:t>746*T(v22</w:t>
      </w:r>
      <w:r w:rsidR="00644CD5">
        <w:t>.</w:t>
      </w:r>
      <w:r>
        <w:t>u18) -0</w:t>
      </w:r>
      <w:r w:rsidR="00644CD5">
        <w:t>.</w:t>
      </w:r>
      <w:r>
        <w:t>467*T(v6</w:t>
      </w:r>
      <w:r w:rsidR="00644CD5">
        <w:t>.</w:t>
      </w:r>
      <w:r>
        <w:t>u7) + 0</w:t>
      </w:r>
      <w:r w:rsidR="00644CD5">
        <w:t>.</w:t>
      </w:r>
      <w:r>
        <w:t>724*T(v20</w:t>
      </w:r>
      <w:r w:rsidR="00644CD5">
        <w:t>.</w:t>
      </w:r>
      <w:r>
        <w:t>u16) + 0</w:t>
      </w:r>
      <w:r w:rsidR="00644CD5">
        <w:t>.</w:t>
      </w:r>
      <w:r>
        <w:t>983*T(u2) -0</w:t>
      </w:r>
      <w:r w:rsidR="00644CD5">
        <w:t>.</w:t>
      </w:r>
      <w:r>
        <w:t>564*T(v23</w:t>
      </w:r>
      <w:r w:rsidR="00644CD5">
        <w:t>.</w:t>
      </w:r>
      <w:r>
        <w:t>u8) + 0</w:t>
      </w:r>
      <w:r w:rsidR="00644CD5">
        <w:t>.</w:t>
      </w:r>
      <w:r>
        <w:t>372*T(v38) -0</w:t>
      </w:r>
      <w:r w:rsidR="00644CD5">
        <w:t>.</w:t>
      </w:r>
      <w:r>
        <w:t>847*T(v18</w:t>
      </w:r>
      <w:r w:rsidR="00644CD5">
        <w:t>.</w:t>
      </w:r>
      <w:r>
        <w:t>u20) + 0</w:t>
      </w:r>
      <w:r w:rsidR="00644CD5">
        <w:t>.</w:t>
      </w:r>
      <w:r>
        <w:t>612*T(v9</w:t>
      </w:r>
      <w:r w:rsidR="00644CD5">
        <w:t>.</w:t>
      </w:r>
      <w:r>
        <w:t>u11) -0</w:t>
      </w:r>
      <w:r w:rsidR="00644CD5">
        <w:t>.</w:t>
      </w:r>
      <w:r>
        <w:t>0648*T(v15</w:t>
      </w:r>
      <w:r w:rsidR="00644CD5">
        <w:t>.</w:t>
      </w:r>
      <w:r>
        <w:t>u17) -0</w:t>
      </w:r>
      <w:r w:rsidR="00644CD5">
        <w:t>.</w:t>
      </w:r>
      <w:r>
        <w:t>355*T(v8</w:t>
      </w:r>
      <w:r w:rsidR="00644CD5">
        <w:t>.</w:t>
      </w:r>
      <w:r>
        <w:t>u26) + 0</w:t>
      </w:r>
      <w:r w:rsidR="00644CD5">
        <w:t>.</w:t>
      </w:r>
      <w:r>
        <w:t>276*T(v12</w:t>
      </w:r>
      <w:r w:rsidR="00644CD5">
        <w:t>.</w:t>
      </w:r>
      <w:r>
        <w:t>u5) -0</w:t>
      </w:r>
      <w:r w:rsidR="00644CD5">
        <w:t>.</w:t>
      </w:r>
      <w:r>
        <w:t>814*T(v8</w:t>
      </w:r>
      <w:r w:rsidR="00644CD5">
        <w:t>.</w:t>
      </w:r>
      <w:r>
        <w:t>u22) + 0</w:t>
      </w:r>
      <w:r w:rsidR="00644CD5">
        <w:t>.</w:t>
      </w:r>
      <w:r>
        <w:t>695*T(v9</w:t>
      </w:r>
      <w:r w:rsidR="00644CD5">
        <w:t>.</w:t>
      </w:r>
      <w:r>
        <w:t>u13) -0</w:t>
      </w:r>
      <w:r w:rsidR="00644CD5">
        <w:t>.</w:t>
      </w:r>
      <w:r>
        <w:t>93*T(v9</w:t>
      </w:r>
      <w:r w:rsidR="00644CD5">
        <w:t>.</w:t>
      </w:r>
      <w:r>
        <w:t>u3) -0</w:t>
      </w:r>
      <w:r w:rsidR="00644CD5">
        <w:t>.</w:t>
      </w:r>
      <w:r>
        <w:t>699*T(v7</w:t>
      </w:r>
      <w:r w:rsidR="00644CD5">
        <w:t>.</w:t>
      </w:r>
      <w:r>
        <w:t>u31) -0</w:t>
      </w:r>
      <w:r w:rsidR="00644CD5">
        <w:t>.</w:t>
      </w:r>
      <w:r>
        <w:t>923*T(v33</w:t>
      </w:r>
      <w:r w:rsidR="00644CD5">
        <w:t>.</w:t>
      </w:r>
      <w:r>
        <w:t>u2) -0</w:t>
      </w:r>
      <w:r w:rsidR="00644CD5">
        <w:t>.</w:t>
      </w:r>
      <w:r>
        <w:t>525*T(v9</w:t>
      </w:r>
      <w:r w:rsidR="00644CD5">
        <w:t>.</w:t>
      </w:r>
      <w:r>
        <w:t>u26) -1</w:t>
      </w:r>
      <w:r w:rsidR="00644CD5">
        <w:t>.</w:t>
      </w:r>
      <w:r>
        <w:t>5*T(v3</w:t>
      </w:r>
      <w:r w:rsidR="00644CD5">
        <w:t>.</w:t>
      </w:r>
      <w:r>
        <w:t>u2) -0</w:t>
      </w:r>
      <w:r w:rsidR="00644CD5">
        <w:t>.</w:t>
      </w:r>
      <w:r>
        <w:t>234*T(v13</w:t>
      </w:r>
      <w:r w:rsidR="00644CD5">
        <w:t>.</w:t>
      </w:r>
      <w:r>
        <w:t>u2) -0</w:t>
      </w:r>
      <w:r w:rsidR="00644CD5">
        <w:t>.</w:t>
      </w:r>
      <w:r>
        <w:t>745*T(v16</w:t>
      </w:r>
      <w:r w:rsidR="00644CD5">
        <w:t>.</w:t>
      </w:r>
      <w:r>
        <w:t>u25) -0</w:t>
      </w:r>
      <w:r w:rsidR="00644CD5">
        <w:t>.</w:t>
      </w:r>
      <w:r>
        <w:t>788*T(v19</w:t>
      </w:r>
      <w:r w:rsidR="00644CD5">
        <w:t>.</w:t>
      </w:r>
      <w:r>
        <w:t>u15) + 0</w:t>
      </w:r>
      <w:r w:rsidR="00644CD5">
        <w:t>.</w:t>
      </w:r>
      <w:r>
        <w:t>795*T(v18</w:t>
      </w:r>
      <w:r w:rsidR="00644CD5">
        <w:t>.</w:t>
      </w:r>
      <w:r>
        <w:t>u9) + 0</w:t>
      </w:r>
      <w:r w:rsidR="00644CD5">
        <w:t>.</w:t>
      </w:r>
      <w:r>
        <w:t>452*T(v4</w:t>
      </w:r>
      <w:r w:rsidR="00644CD5">
        <w:t>.</w:t>
      </w:r>
      <w:r>
        <w:t>u32) + 0</w:t>
      </w:r>
      <w:r w:rsidR="00644CD5">
        <w:t>.</w:t>
      </w:r>
      <w:r>
        <w:t>323*T(v23) + 0</w:t>
      </w:r>
      <w:r w:rsidR="00644CD5">
        <w:t>.</w:t>
      </w:r>
      <w:r>
        <w:t>365*T(v18</w:t>
      </w:r>
      <w:r w:rsidR="00644CD5">
        <w:t>.</w:t>
      </w:r>
      <w:r>
        <w:t>u19) -0</w:t>
      </w:r>
      <w:r w:rsidR="00644CD5">
        <w:t>.</w:t>
      </w:r>
      <w:r>
        <w:t>463*T(v8</w:t>
      </w:r>
      <w:r w:rsidR="00644CD5">
        <w:t>.</w:t>
      </w:r>
      <w:r>
        <w:t>u21) -0</w:t>
      </w:r>
      <w:r w:rsidR="00644CD5">
        <w:t>.</w:t>
      </w:r>
      <w:r>
        <w:t>155*T(v3</w:t>
      </w:r>
      <w:r w:rsidR="00644CD5">
        <w:t>.</w:t>
      </w:r>
      <w:r>
        <w:t>u5) -0</w:t>
      </w:r>
      <w:r w:rsidR="00644CD5">
        <w:t>.</w:t>
      </w:r>
      <w:r>
        <w:t>348*T(v4</w:t>
      </w:r>
      <w:r w:rsidR="00644CD5">
        <w:t>.</w:t>
      </w:r>
      <w:r>
        <w:t>u31) -0</w:t>
      </w:r>
      <w:r w:rsidR="00644CD5">
        <w:t>.</w:t>
      </w:r>
      <w:r>
        <w:t>504*T(v24</w:t>
      </w:r>
      <w:r w:rsidR="00644CD5">
        <w:t>.</w:t>
      </w:r>
      <w:r>
        <w:t>u9) + 0</w:t>
      </w:r>
      <w:r w:rsidR="00644CD5">
        <w:t>.</w:t>
      </w:r>
      <w:r>
        <w:t>511*T(v8</w:t>
      </w:r>
      <w:r w:rsidR="00644CD5">
        <w:t>.</w:t>
      </w:r>
      <w:r>
        <w:t>u30) + 0</w:t>
      </w:r>
      <w:r w:rsidR="00644CD5">
        <w:t>.</w:t>
      </w:r>
      <w:r>
        <w:t>44*T(v11</w:t>
      </w:r>
      <w:r w:rsidR="00644CD5">
        <w:t>.</w:t>
      </w:r>
      <w:r>
        <w:t>u7) -0</w:t>
      </w:r>
      <w:r w:rsidR="00644CD5">
        <w:t>.</w:t>
      </w:r>
      <w:r>
        <w:t>821*T(v24</w:t>
      </w:r>
      <w:r w:rsidR="00644CD5">
        <w:t>.</w:t>
      </w:r>
      <w:r>
        <w:t>u8) + 0</w:t>
      </w:r>
      <w:r w:rsidR="00644CD5">
        <w:t>.</w:t>
      </w:r>
      <w:r>
        <w:t>37*T(v1</w:t>
      </w:r>
      <w:r w:rsidR="00644CD5">
        <w:t>.</w:t>
      </w:r>
      <w:r>
        <w:t>u17) -0</w:t>
      </w:r>
      <w:r w:rsidR="00644CD5">
        <w:t>.</w:t>
      </w:r>
      <w:r>
        <w:t>479*T(u20) -2</w:t>
      </w:r>
      <w:r w:rsidR="00644CD5">
        <w:t>.</w:t>
      </w:r>
      <w:r>
        <w:t>8*u + 0</w:t>
      </w:r>
      <w:r w:rsidR="00644CD5">
        <w:t>.</w:t>
      </w:r>
      <w:r>
        <w:t>722*T(v1</w:t>
      </w:r>
      <w:r w:rsidR="00644CD5">
        <w:t>.</w:t>
      </w:r>
      <w:r>
        <w:t>u18) -0</w:t>
      </w:r>
      <w:r w:rsidR="00644CD5">
        <w:t>.</w:t>
      </w:r>
      <w:r>
        <w:t>473*T(v10</w:t>
      </w:r>
      <w:r w:rsidR="00644CD5">
        <w:t>.</w:t>
      </w:r>
      <w:r>
        <w:t>u27) + 0</w:t>
      </w:r>
      <w:r w:rsidR="00644CD5">
        <w:t>.</w:t>
      </w:r>
      <w:r>
        <w:t>344*T(v5</w:t>
      </w:r>
      <w:r w:rsidR="00644CD5">
        <w:t>.</w:t>
      </w:r>
      <w:r>
        <w:t>u21) -0</w:t>
      </w:r>
      <w:r w:rsidR="00644CD5">
        <w:t>.</w:t>
      </w:r>
      <w:r>
        <w:t>547*T(v31</w:t>
      </w:r>
      <w:r w:rsidR="00644CD5">
        <w:t>.</w:t>
      </w:r>
      <w:r>
        <w:t>u9) + 0</w:t>
      </w:r>
      <w:r w:rsidR="00644CD5">
        <w:t>.</w:t>
      </w:r>
      <w:r>
        <w:t>35*T(v14</w:t>
      </w:r>
      <w:r w:rsidR="00644CD5">
        <w:t>.</w:t>
      </w:r>
      <w:r>
        <w:t>u15) -0</w:t>
      </w:r>
      <w:r w:rsidR="00644CD5">
        <w:t>.</w:t>
      </w:r>
      <w:r>
        <w:t>25*T(v8</w:t>
      </w:r>
      <w:r w:rsidR="00644CD5">
        <w:t>.</w:t>
      </w:r>
      <w:r>
        <w:t>u18) + 0</w:t>
      </w:r>
      <w:r w:rsidR="00644CD5">
        <w:t>.</w:t>
      </w:r>
      <w:r>
        <w:t>419*T(v7</w:t>
      </w:r>
      <w:r w:rsidR="00644CD5">
        <w:t>.</w:t>
      </w:r>
      <w:r>
        <w:t>u22) -0</w:t>
      </w:r>
      <w:r w:rsidR="00644CD5">
        <w:t>.</w:t>
      </w:r>
      <w:r>
        <w:t>473*T(v5</w:t>
      </w:r>
      <w:r w:rsidR="00644CD5">
        <w:t>.</w:t>
      </w:r>
      <w:r>
        <w:t>u36) -0</w:t>
      </w:r>
      <w:r w:rsidR="00644CD5">
        <w:t>.</w:t>
      </w:r>
      <w:r>
        <w:t>595*T(v20</w:t>
      </w:r>
      <w:r w:rsidR="00644CD5">
        <w:t>.</w:t>
      </w:r>
      <w:r>
        <w:t>u12) + 0</w:t>
      </w:r>
      <w:r w:rsidR="00644CD5">
        <w:t>.</w:t>
      </w:r>
      <w:r>
        <w:t>625*T(v6</w:t>
      </w:r>
      <w:r w:rsidR="00644CD5">
        <w:t>.</w:t>
      </w:r>
      <w:r>
        <w:t>u16) + 0</w:t>
      </w:r>
      <w:r w:rsidR="00644CD5">
        <w:t>.</w:t>
      </w:r>
      <w:r>
        <w:t>677*T(v12</w:t>
      </w:r>
      <w:r w:rsidR="00644CD5">
        <w:t>.</w:t>
      </w:r>
      <w:r>
        <w:t>u15) -0</w:t>
      </w:r>
      <w:r w:rsidR="00644CD5">
        <w:t>.</w:t>
      </w:r>
      <w:r>
        <w:t>456*T(v34</w:t>
      </w:r>
      <w:r w:rsidR="00644CD5">
        <w:t>.</w:t>
      </w:r>
      <w:r>
        <w:t>u3) + 0</w:t>
      </w:r>
      <w:r w:rsidR="00644CD5">
        <w:t>.</w:t>
      </w:r>
      <w:r>
        <w:t>545*T(v28) -1</w:t>
      </w:r>
      <w:r w:rsidR="00644CD5">
        <w:t>.</w:t>
      </w:r>
      <w:r>
        <w:t>29*T(v1</w:t>
      </w:r>
      <w:r w:rsidR="00644CD5">
        <w:t>.</w:t>
      </w:r>
      <w:r>
        <w:t>u1) -0</w:t>
      </w:r>
      <w:r w:rsidR="00644CD5">
        <w:t>.</w:t>
      </w:r>
      <w:r>
        <w:t>43*T(v2</w:t>
      </w:r>
      <w:r w:rsidR="00644CD5">
        <w:t>.</w:t>
      </w:r>
      <w:r>
        <w:t>u30) + 0</w:t>
      </w:r>
      <w:r w:rsidR="00644CD5">
        <w:t>.</w:t>
      </w:r>
      <w:r>
        <w:t>53*T(v34</w:t>
      </w:r>
      <w:r w:rsidR="00644CD5">
        <w:t>.</w:t>
      </w:r>
      <w:r>
        <w:t>u5) -0</w:t>
      </w:r>
      <w:r w:rsidR="00644CD5">
        <w:t>.</w:t>
      </w:r>
      <w:r>
        <w:t>446*T(v13</w:t>
      </w:r>
      <w:r w:rsidR="00644CD5">
        <w:t>.</w:t>
      </w:r>
      <w:r>
        <w:t>u20) -0</w:t>
      </w:r>
      <w:r w:rsidR="00644CD5">
        <w:t>.</w:t>
      </w:r>
      <w:r>
        <w:t>586*T(v4</w:t>
      </w:r>
      <w:r w:rsidR="00644CD5">
        <w:t>.</w:t>
      </w:r>
      <w:r>
        <w:t>u22) + 0</w:t>
      </w:r>
      <w:r w:rsidR="00644CD5">
        <w:t>.</w:t>
      </w:r>
      <w:r>
        <w:t>245*T(v33</w:t>
      </w:r>
      <w:r w:rsidR="00644CD5">
        <w:t>.</w:t>
      </w:r>
      <w:r>
        <w:t>u7) -0</w:t>
      </w:r>
      <w:r w:rsidR="00644CD5">
        <w:t>.</w:t>
      </w:r>
      <w:r>
        <w:t>615*T(v14</w:t>
      </w:r>
      <w:r w:rsidR="00644CD5">
        <w:t>.</w:t>
      </w:r>
      <w:r>
        <w:t>u26) + 0</w:t>
      </w:r>
      <w:r w:rsidR="00644CD5">
        <w:t>.</w:t>
      </w:r>
      <w:r>
        <w:t>402*T(v2</w:t>
      </w:r>
      <w:r w:rsidR="00644CD5">
        <w:t>.</w:t>
      </w:r>
      <w:r>
        <w:t>u25) + 1</w:t>
      </w:r>
      <w:r w:rsidR="00644CD5">
        <w:t>.</w:t>
      </w:r>
      <w:r>
        <w:t>07*T(v4</w:t>
      </w:r>
      <w:r w:rsidR="00644CD5">
        <w:t>.</w:t>
      </w:r>
      <w:r>
        <w:t>u1) + 0</w:t>
      </w:r>
      <w:r w:rsidR="00644CD5">
        <w:t>.</w:t>
      </w:r>
      <w:r>
        <w:t>487*T(v25</w:t>
      </w:r>
      <w:r w:rsidR="00644CD5">
        <w:t>.</w:t>
      </w:r>
      <w:r>
        <w:t>u2) -0</w:t>
      </w:r>
      <w:r w:rsidR="00644CD5">
        <w:t>.</w:t>
      </w:r>
      <w:r>
        <w:t>444*T(v5</w:t>
      </w:r>
      <w:r w:rsidR="00644CD5">
        <w:t>.</w:t>
      </w:r>
      <w:r>
        <w:t>u16) -0</w:t>
      </w:r>
      <w:r w:rsidR="00644CD5">
        <w:t>.</w:t>
      </w:r>
      <w:r>
        <w:t>611*T(v7</w:t>
      </w:r>
      <w:r w:rsidR="00644CD5">
        <w:t>.</w:t>
      </w:r>
      <w:r>
        <w:t>u23) + 0</w:t>
      </w:r>
      <w:r w:rsidR="00644CD5">
        <w:t>.</w:t>
      </w:r>
      <w:r>
        <w:t>497*T(v12</w:t>
      </w:r>
      <w:r w:rsidR="00644CD5">
        <w:t>.</w:t>
      </w:r>
      <w:r>
        <w:t>u6) + 0</w:t>
      </w:r>
      <w:r w:rsidR="00644CD5">
        <w:t>.</w:t>
      </w:r>
      <w:r>
        <w:t>363*T(v11) + 0</w:t>
      </w:r>
      <w:r w:rsidR="00644CD5">
        <w:t>.</w:t>
      </w:r>
      <w:r>
        <w:t>435*Length^2 + 0</w:t>
      </w:r>
      <w:r w:rsidR="00644CD5">
        <w:t>.</w:t>
      </w:r>
      <w:r>
        <w:t>581*T(v3</w:t>
      </w:r>
      <w:r w:rsidR="00644CD5">
        <w:t>.</w:t>
      </w:r>
      <w:r>
        <w:t>u24) + 0</w:t>
      </w:r>
      <w:r w:rsidR="00644CD5">
        <w:t>.</w:t>
      </w:r>
      <w:r>
        <w:t>485*T(v28</w:t>
      </w:r>
      <w:r w:rsidR="00644CD5">
        <w:t>.</w:t>
      </w:r>
      <w:r>
        <w:t>u2) -0</w:t>
      </w:r>
      <w:r w:rsidR="00644CD5">
        <w:t>.</w:t>
      </w:r>
      <w:r>
        <w:t>345*T(v15</w:t>
      </w:r>
      <w:r w:rsidR="00644CD5">
        <w:t>.</w:t>
      </w:r>
      <w:r>
        <w:t>u26) -0</w:t>
      </w:r>
      <w:r w:rsidR="00644CD5">
        <w:t>.</w:t>
      </w:r>
      <w:r>
        <w:t>125*T(v19</w:t>
      </w:r>
      <w:r w:rsidR="00644CD5">
        <w:t>.</w:t>
      </w:r>
      <w:r>
        <w:t>u16) -0</w:t>
      </w:r>
      <w:r w:rsidR="00644CD5">
        <w:t>.</w:t>
      </w:r>
      <w:r>
        <w:t>367*T(v25</w:t>
      </w:r>
      <w:r w:rsidR="00644CD5">
        <w:t>.</w:t>
      </w:r>
      <w:r>
        <w:t>u7) -0</w:t>
      </w:r>
      <w:r w:rsidR="00644CD5">
        <w:t>.</w:t>
      </w:r>
      <w:r>
        <w:t>461*T(v31</w:t>
      </w:r>
      <w:r w:rsidR="00644CD5">
        <w:t>.</w:t>
      </w:r>
      <w:r>
        <w:t>u3) + 0</w:t>
      </w:r>
      <w:r w:rsidR="00644CD5">
        <w:t>.</w:t>
      </w:r>
      <w:r>
        <w:t>455*T(v19</w:t>
      </w:r>
      <w:r w:rsidR="00644CD5">
        <w:t>.</w:t>
      </w:r>
      <w:r>
        <w:t>u10) -0</w:t>
      </w:r>
      <w:r w:rsidR="00644CD5">
        <w:t>.</w:t>
      </w:r>
      <w:r>
        <w:t>387*T(v14</w:t>
      </w:r>
      <w:r w:rsidR="00644CD5">
        <w:t>.</w:t>
      </w:r>
      <w:r>
        <w:t>u11) + 0</w:t>
      </w:r>
      <w:r w:rsidR="00644CD5">
        <w:t>.</w:t>
      </w:r>
      <w:r>
        <w:t>574*T(v16</w:t>
      </w:r>
      <w:r w:rsidR="00644CD5">
        <w:t>.</w:t>
      </w:r>
      <w:r>
        <w:t>u1) -0</w:t>
      </w:r>
      <w:r w:rsidR="00644CD5">
        <w:t>.</w:t>
      </w:r>
      <w:r>
        <w:t>44*T(v17</w:t>
      </w:r>
      <w:r w:rsidR="00644CD5">
        <w:t>.</w:t>
      </w:r>
      <w:r>
        <w:t>u4) + 0</w:t>
      </w:r>
      <w:r w:rsidR="00644CD5">
        <w:t>.</w:t>
      </w:r>
      <w:r>
        <w:t>326*T(u12) + 0</w:t>
      </w:r>
      <w:r w:rsidR="00644CD5">
        <w:t>.</w:t>
      </w:r>
      <w:r>
        <w:t>472*T(v28</w:t>
      </w:r>
      <w:r w:rsidR="00644CD5">
        <w:t>.</w:t>
      </w:r>
      <w:r>
        <w:t>u6) + 0</w:t>
      </w:r>
      <w:r w:rsidR="00644CD5">
        <w:t>.</w:t>
      </w:r>
      <w:r>
        <w:t>376*T(v25</w:t>
      </w:r>
      <w:r w:rsidR="00644CD5">
        <w:t>.</w:t>
      </w:r>
      <w:r>
        <w:t>u15) + 0</w:t>
      </w:r>
      <w:r w:rsidR="00644CD5">
        <w:t>.</w:t>
      </w:r>
      <w:r>
        <w:t>88*T(v2</w:t>
      </w:r>
      <w:r w:rsidR="00644CD5">
        <w:t>.</w:t>
      </w:r>
      <w:r>
        <w:t>u6) -0</w:t>
      </w:r>
      <w:r w:rsidR="00644CD5">
        <w:t>.</w:t>
      </w:r>
      <w:r>
        <w:t>457*T(v7</w:t>
      </w:r>
      <w:r w:rsidR="00644CD5">
        <w:t>.</w:t>
      </w:r>
      <w:r>
        <w:t>u35) + 0</w:t>
      </w:r>
      <w:r w:rsidR="00644CD5">
        <w:t>.</w:t>
      </w:r>
      <w:r>
        <w:t>552*T(v1</w:t>
      </w:r>
      <w:r w:rsidR="00644CD5">
        <w:t>.</w:t>
      </w:r>
      <w:r>
        <w:t>u33) + 0</w:t>
      </w:r>
      <w:r w:rsidR="00644CD5">
        <w:t>.</w:t>
      </w:r>
      <w:r>
        <w:t>442*T(v8) + 0</w:t>
      </w:r>
      <w:r w:rsidR="00644CD5">
        <w:t>.</w:t>
      </w:r>
      <w:r>
        <w:t>354*T(v6</w:t>
      </w:r>
      <w:r w:rsidR="00644CD5">
        <w:t>.</w:t>
      </w:r>
      <w:r>
        <w:t>u26) + 0</w:t>
      </w:r>
      <w:r w:rsidR="00644CD5">
        <w:t>.</w:t>
      </w:r>
      <w:r>
        <w:t>302*T(v25) -0</w:t>
      </w:r>
      <w:r w:rsidR="00644CD5">
        <w:t>.</w:t>
      </w:r>
      <w:r>
        <w:t>372*T(v27</w:t>
      </w:r>
      <w:r w:rsidR="00644CD5">
        <w:t>.</w:t>
      </w:r>
      <w:r>
        <w:t>u10) -1</w:t>
      </w:r>
      <w:r w:rsidR="00644CD5">
        <w:t>.</w:t>
      </w:r>
      <w:r>
        <w:t>03*T(v2</w:t>
      </w:r>
      <w:r w:rsidR="00644CD5">
        <w:t>.</w:t>
      </w:r>
      <w:r>
        <w:t>u3) -0</w:t>
      </w:r>
      <w:r w:rsidR="00644CD5">
        <w:t>.</w:t>
      </w:r>
      <w:r>
        <w:t>435*T(v28</w:t>
      </w:r>
      <w:r w:rsidR="00644CD5">
        <w:t>.</w:t>
      </w:r>
      <w:r>
        <w:t>u13) -0</w:t>
      </w:r>
      <w:r w:rsidR="00644CD5">
        <w:t>.</w:t>
      </w:r>
      <w:r>
        <w:t>658*T(v11</w:t>
      </w:r>
      <w:r w:rsidR="00644CD5">
        <w:t>.</w:t>
      </w:r>
      <w:r>
        <w:t>u32) + 0</w:t>
      </w:r>
      <w:r w:rsidR="00644CD5">
        <w:t>.</w:t>
      </w:r>
      <w:r>
        <w:t>467*T(v3</w:t>
      </w:r>
      <w:r w:rsidR="00644CD5">
        <w:t>.</w:t>
      </w:r>
      <w:r>
        <w:t>u25) -0</w:t>
      </w:r>
      <w:r w:rsidR="00644CD5">
        <w:t>.</w:t>
      </w:r>
      <w:r>
        <w:t>385*T(v11</w:t>
      </w:r>
      <w:r w:rsidR="00644CD5">
        <w:t>.</w:t>
      </w:r>
      <w:r>
        <w:t>u6) + 0</w:t>
      </w:r>
      <w:r w:rsidR="00644CD5">
        <w:t>.</w:t>
      </w:r>
      <w:r>
        <w:t>582*T(v3</w:t>
      </w:r>
      <w:r w:rsidR="00644CD5">
        <w:t>.</w:t>
      </w:r>
      <w:r>
        <w:t>u21) -0</w:t>
      </w:r>
      <w:r w:rsidR="00644CD5">
        <w:t>.</w:t>
      </w:r>
      <w:r>
        <w:t>574*T(v1</w:t>
      </w:r>
      <w:r w:rsidR="00644CD5">
        <w:t>.</w:t>
      </w:r>
      <w:r>
        <w:t>u21) + 0</w:t>
      </w:r>
      <w:r w:rsidR="00644CD5">
        <w:t>.</w:t>
      </w:r>
      <w:r>
        <w:t>491*T(v3</w:t>
      </w:r>
      <w:r w:rsidR="00644CD5">
        <w:t>.</w:t>
      </w:r>
      <w:r>
        <w:t>u15) -0</w:t>
      </w:r>
      <w:r w:rsidR="00644CD5">
        <w:t>.</w:t>
      </w:r>
      <w:r>
        <w:t>33*T(v29</w:t>
      </w:r>
      <w:r w:rsidR="00644CD5">
        <w:t>.</w:t>
      </w:r>
      <w:r>
        <w:t>u12) + 0</w:t>
      </w:r>
      <w:r w:rsidR="00644CD5">
        <w:t>.</w:t>
      </w:r>
      <w:r>
        <w:t>274*T(v34</w:t>
      </w:r>
      <w:r w:rsidR="00644CD5">
        <w:t>.</w:t>
      </w:r>
      <w:r>
        <w:t>u8) + 0</w:t>
      </w:r>
      <w:r w:rsidR="00644CD5">
        <w:t>.</w:t>
      </w:r>
      <w:r>
        <w:t>372*T(u4) -0</w:t>
      </w:r>
      <w:r w:rsidR="00644CD5">
        <w:t>.</w:t>
      </w:r>
      <w:r>
        <w:t>357*T(v21</w:t>
      </w:r>
      <w:r w:rsidR="00644CD5">
        <w:t>.</w:t>
      </w:r>
      <w:r>
        <w:t>u12) -0</w:t>
      </w:r>
      <w:r w:rsidR="00644CD5">
        <w:t>.</w:t>
      </w:r>
      <w:r>
        <w:t>516*T(v5) + 0</w:t>
      </w:r>
      <w:r w:rsidR="00644CD5">
        <w:t>.</w:t>
      </w:r>
      <w:r>
        <w:t>251*T(v21</w:t>
      </w:r>
      <w:r w:rsidR="00644CD5">
        <w:t>.</w:t>
      </w:r>
      <w:r>
        <w:t>u3) -0</w:t>
      </w:r>
      <w:r w:rsidR="00644CD5">
        <w:t>.</w:t>
      </w:r>
      <w:r>
        <w:t>211*T(u39) + 0</w:t>
      </w:r>
      <w:r w:rsidR="00644CD5">
        <w:t>.</w:t>
      </w:r>
      <w:r>
        <w:t>281*T(v20</w:t>
      </w:r>
      <w:r w:rsidR="00644CD5">
        <w:t>.</w:t>
      </w:r>
      <w:r>
        <w:t>u9) + 0</w:t>
      </w:r>
      <w:r w:rsidR="00644CD5">
        <w:t>.</w:t>
      </w:r>
      <w:r>
        <w:t>39*T(v17</w:t>
      </w:r>
      <w:r w:rsidR="00644CD5">
        <w:t>.</w:t>
      </w:r>
      <w:r>
        <w:t>u10) -0</w:t>
      </w:r>
      <w:r w:rsidR="00644CD5">
        <w:t>.</w:t>
      </w:r>
      <w:r>
        <w:t>559*T(v8</w:t>
      </w:r>
      <w:r w:rsidR="00644CD5">
        <w:t>.</w:t>
      </w:r>
      <w:r>
        <w:t>u15) + 0</w:t>
      </w:r>
      <w:r w:rsidR="00644CD5">
        <w:t>.</w:t>
      </w:r>
      <w:r>
        <w:t>266*T(v32</w:t>
      </w:r>
      <w:r w:rsidR="00644CD5">
        <w:t>.</w:t>
      </w:r>
      <w:r>
        <w:t>u8) + 0</w:t>
      </w:r>
      <w:r w:rsidR="00644CD5">
        <w:t>.</w:t>
      </w:r>
      <w:r>
        <w:t>27*T(v6</w:t>
      </w:r>
      <w:r w:rsidR="00644CD5">
        <w:t>.</w:t>
      </w:r>
      <w:r>
        <w:t>u21) -0</w:t>
      </w:r>
      <w:r w:rsidR="00644CD5">
        <w:t>.</w:t>
      </w:r>
      <w:r>
        <w:t>288*T(v3</w:t>
      </w:r>
      <w:r w:rsidR="00644CD5">
        <w:t>.</w:t>
      </w:r>
      <w:r>
        <w:t>u30) -0</w:t>
      </w:r>
      <w:r w:rsidR="00644CD5">
        <w:t>.</w:t>
      </w:r>
      <w:r>
        <w:t>148*T(u38) + 0</w:t>
      </w:r>
      <w:r w:rsidR="00644CD5">
        <w:t>.</w:t>
      </w:r>
      <w:r>
        <w:t>204*T(u24) + 0</w:t>
      </w:r>
      <w:r w:rsidR="00644CD5">
        <w:t>.</w:t>
      </w:r>
      <w:r>
        <w:t>376*T(v19</w:t>
      </w:r>
      <w:r w:rsidR="00644CD5">
        <w:t>.</w:t>
      </w:r>
      <w:r>
        <w:t>u5) + 0</w:t>
      </w:r>
      <w:r w:rsidR="00644CD5">
        <w:t>.</w:t>
      </w:r>
      <w:r>
        <w:t>349*T(v10</w:t>
      </w:r>
      <w:r w:rsidR="00644CD5">
        <w:t>.</w:t>
      </w:r>
      <w:r>
        <w:t>u29) + 0</w:t>
      </w:r>
      <w:r w:rsidR="00644CD5">
        <w:t>.</w:t>
      </w:r>
      <w:r>
        <w:t>264*T(v15</w:t>
      </w:r>
      <w:r w:rsidR="00644CD5">
        <w:t>.</w:t>
      </w:r>
      <w:r>
        <w:t>u12) + 0</w:t>
      </w:r>
      <w:r w:rsidR="00644CD5">
        <w:t>.</w:t>
      </w:r>
      <w:r>
        <w:t>324*T(v9</w:t>
      </w:r>
      <w:r w:rsidR="00644CD5">
        <w:t>.</w:t>
      </w:r>
      <w:r>
        <w:t>u18) -0</w:t>
      </w:r>
      <w:r w:rsidR="00644CD5">
        <w:t>.</w:t>
      </w:r>
      <w:r>
        <w:t>267*T(v3</w:t>
      </w:r>
      <w:r w:rsidR="00644CD5">
        <w:t>.</w:t>
      </w:r>
      <w:r>
        <w:t>u23) + 0</w:t>
      </w:r>
      <w:r w:rsidR="00644CD5">
        <w:t>.</w:t>
      </w:r>
      <w:r>
        <w:t>436*T(v15</w:t>
      </w:r>
      <w:r w:rsidR="00644CD5">
        <w:t>.</w:t>
      </w:r>
      <w:r>
        <w:t>u19) -0</w:t>
      </w:r>
      <w:r w:rsidR="00644CD5">
        <w:t>.</w:t>
      </w:r>
      <w:r>
        <w:t>592*T(v2</w:t>
      </w:r>
      <w:r w:rsidR="00644CD5">
        <w:t>.</w:t>
      </w:r>
      <w:r>
        <w:t>u14) -0</w:t>
      </w:r>
      <w:r w:rsidR="00644CD5">
        <w:t>.</w:t>
      </w:r>
      <w:r>
        <w:t>392*T(v24</w:t>
      </w:r>
      <w:r w:rsidR="00644CD5">
        <w:t>.</w:t>
      </w:r>
      <w:r>
        <w:t>u17) + 0</w:t>
      </w:r>
      <w:r w:rsidR="00644CD5">
        <w:t>.</w:t>
      </w:r>
      <w:r>
        <w:t>224*T(v6</w:t>
      </w:r>
      <w:r w:rsidR="00644CD5">
        <w:t>.</w:t>
      </w:r>
      <w:r>
        <w:t>u36) + 0</w:t>
      </w:r>
      <w:r w:rsidR="00644CD5">
        <w:t>.</w:t>
      </w:r>
      <w:r>
        <w:t>334*T(v10</w:t>
      </w:r>
      <w:r w:rsidR="00644CD5">
        <w:t>.</w:t>
      </w:r>
      <w:r>
        <w:t>u26) -0</w:t>
      </w:r>
      <w:r w:rsidR="00644CD5">
        <w:t>.</w:t>
      </w:r>
      <w:r>
        <w:t>394*T(v16</w:t>
      </w:r>
      <w:r w:rsidR="00644CD5">
        <w:t>.</w:t>
      </w:r>
      <w:r>
        <w:t>u15) + 0</w:t>
      </w:r>
      <w:r w:rsidR="00644CD5">
        <w:t>.</w:t>
      </w:r>
      <w:r>
        <w:t>203*T(v25</w:t>
      </w:r>
      <w:r w:rsidR="00644CD5">
        <w:t>.</w:t>
      </w:r>
      <w:r>
        <w:t>u5) -0</w:t>
      </w:r>
      <w:r w:rsidR="00644CD5">
        <w:t>.</w:t>
      </w:r>
      <w:r>
        <w:t>618*T(v4</w:t>
      </w:r>
      <w:r w:rsidR="00644CD5">
        <w:t>.</w:t>
      </w:r>
      <w:r>
        <w:t>u4) -0</w:t>
      </w:r>
      <w:r w:rsidR="00644CD5">
        <w:t>.</w:t>
      </w:r>
      <w:r>
        <w:t>319*T(v4</w:t>
      </w:r>
      <w:r w:rsidR="00644CD5">
        <w:t>.</w:t>
      </w:r>
      <w:r>
        <w:t>u37) -0</w:t>
      </w:r>
      <w:r w:rsidR="00644CD5">
        <w:t>.</w:t>
      </w:r>
      <w:r>
        <w:t>376*T(v9</w:t>
      </w:r>
      <w:r w:rsidR="00644CD5">
        <w:t>.</w:t>
      </w:r>
      <w:r>
        <w:t>u14) -0</w:t>
      </w:r>
      <w:r w:rsidR="00644CD5">
        <w:t>.</w:t>
      </w:r>
      <w:r>
        <w:t>324*T(v31</w:t>
      </w:r>
      <w:r w:rsidR="00644CD5">
        <w:t>.</w:t>
      </w:r>
      <w:r>
        <w:t>u7) + 0</w:t>
      </w:r>
      <w:r w:rsidR="00644CD5">
        <w:t>.</w:t>
      </w:r>
      <w:r>
        <w:t>334*T(v15</w:t>
      </w:r>
      <w:r w:rsidR="00644CD5">
        <w:t>.</w:t>
      </w:r>
      <w:r>
        <w:t>u15) + 0</w:t>
      </w:r>
      <w:r w:rsidR="00644CD5">
        <w:t>.</w:t>
      </w:r>
      <w:r>
        <w:t>392*T(v14</w:t>
      </w:r>
      <w:r w:rsidR="00644CD5">
        <w:t>.</w:t>
      </w:r>
      <w:r>
        <w:t>u20) -0</w:t>
      </w:r>
      <w:r w:rsidR="00644CD5">
        <w:t>.</w:t>
      </w:r>
      <w:r>
        <w:t>927*T(v4</w:t>
      </w:r>
      <w:r w:rsidR="00644CD5">
        <w:t>.</w:t>
      </w:r>
      <w:r>
        <w:t>u2) + 0</w:t>
      </w:r>
      <w:r w:rsidR="00644CD5">
        <w:t>.</w:t>
      </w:r>
      <w:r>
        <w:t>258*T(v12</w:t>
      </w:r>
      <w:r w:rsidR="00644CD5">
        <w:t>.</w:t>
      </w:r>
      <w:r>
        <w:t>u29) + 0</w:t>
      </w:r>
      <w:r w:rsidR="00644CD5">
        <w:t>.</w:t>
      </w:r>
      <w:r>
        <w:t>288*T(v18</w:t>
      </w:r>
      <w:r w:rsidR="00644CD5">
        <w:t>.</w:t>
      </w:r>
      <w:r>
        <w:t>u17) -0</w:t>
      </w:r>
      <w:r w:rsidR="00644CD5">
        <w:t>.</w:t>
      </w:r>
      <w:r>
        <w:t>323*T(v13</w:t>
      </w:r>
      <w:r w:rsidR="00644CD5">
        <w:t>.</w:t>
      </w:r>
      <w:r>
        <w:t>u9) + 0</w:t>
      </w:r>
      <w:r w:rsidR="00644CD5">
        <w:t>.</w:t>
      </w:r>
      <w:r>
        <w:t>294*T(v19</w:t>
      </w:r>
      <w:r w:rsidR="00644CD5">
        <w:t>.</w:t>
      </w:r>
      <w:r>
        <w:t>u17) -0</w:t>
      </w:r>
      <w:r w:rsidR="00644CD5">
        <w:t>.</w:t>
      </w:r>
      <w:r>
        <w:t>492*T(v5</w:t>
      </w:r>
      <w:r w:rsidR="00644CD5">
        <w:t>.</w:t>
      </w:r>
      <w:r>
        <w:t>u3) + 0</w:t>
      </w:r>
      <w:r w:rsidR="00644CD5">
        <w:t>.</w:t>
      </w:r>
      <w:r>
        <w:t>395*T(v17</w:t>
      </w:r>
      <w:r w:rsidR="00644CD5">
        <w:t>.</w:t>
      </w:r>
      <w:r>
        <w:t>u1) -0</w:t>
      </w:r>
      <w:r w:rsidR="00644CD5">
        <w:t>.</w:t>
      </w:r>
      <w:r>
        <w:t>239*T(v11</w:t>
      </w:r>
      <w:r w:rsidR="00644CD5">
        <w:t>.</w:t>
      </w:r>
      <w:r>
        <w:t>u28) -0</w:t>
      </w:r>
      <w:r w:rsidR="00644CD5">
        <w:t>.</w:t>
      </w:r>
      <w:r>
        <w:t>249*T(v24</w:t>
      </w:r>
      <w:r w:rsidR="00644CD5">
        <w:t>.</w:t>
      </w:r>
      <w:r>
        <w:t>u15) -0</w:t>
      </w:r>
      <w:r w:rsidR="00644CD5">
        <w:t>.</w:t>
      </w:r>
      <w:r>
        <w:t>166*T(v17</w:t>
      </w:r>
      <w:r w:rsidR="00644CD5">
        <w:t>.</w:t>
      </w:r>
      <w:r>
        <w:t>u15) -0</w:t>
      </w:r>
      <w:r w:rsidR="00644CD5">
        <w:t>.</w:t>
      </w:r>
      <w:r>
        <w:t>191*T(v29) + 0</w:t>
      </w:r>
      <w:r w:rsidR="00644CD5">
        <w:t>.</w:t>
      </w:r>
      <w:r>
        <w:t>251*T(v14</w:t>
      </w:r>
      <w:r w:rsidR="00644CD5">
        <w:t>.</w:t>
      </w:r>
      <w:r>
        <w:t>u21) -0</w:t>
      </w:r>
      <w:r w:rsidR="00644CD5">
        <w:t>.</w:t>
      </w:r>
      <w:r>
        <w:t>33*T(v28</w:t>
      </w:r>
      <w:r w:rsidR="00644CD5">
        <w:t>.</w:t>
      </w:r>
      <w:r>
        <w:t>u4) -0</w:t>
      </w:r>
      <w:r w:rsidR="00644CD5">
        <w:t>.</w:t>
      </w:r>
      <w:r>
        <w:t>234*T(v6</w:t>
      </w:r>
      <w:r w:rsidR="00644CD5">
        <w:t>.</w:t>
      </w:r>
      <w:r>
        <w:t>u37) + 0</w:t>
      </w:r>
      <w:r w:rsidR="00644CD5">
        <w:t>.</w:t>
      </w:r>
      <w:r>
        <w:t>287*T(v17) -0</w:t>
      </w:r>
      <w:r w:rsidR="00644CD5">
        <w:t>.</w:t>
      </w:r>
      <w:r>
        <w:t>19*T(v9</w:t>
      </w:r>
      <w:r w:rsidR="00644CD5">
        <w:t>.</w:t>
      </w:r>
      <w:r>
        <w:t>u21) + 0</w:t>
      </w:r>
      <w:r w:rsidR="00644CD5">
        <w:t>.</w:t>
      </w:r>
      <w:r>
        <w:t>274*T(v15</w:t>
      </w:r>
      <w:r w:rsidR="00644CD5">
        <w:t>.</w:t>
      </w:r>
      <w:r>
        <w:t>u7) + 0</w:t>
      </w:r>
      <w:r w:rsidR="00644CD5">
        <w:t>.</w:t>
      </w:r>
      <w:r>
        <w:t>308*T(v15</w:t>
      </w:r>
      <w:r w:rsidR="00644CD5">
        <w:t>.</w:t>
      </w:r>
      <w:r>
        <w:t>u18) + 0</w:t>
      </w:r>
      <w:r w:rsidR="00644CD5">
        <w:t>.</w:t>
      </w:r>
      <w:r>
        <w:t>726*T(v2</w:t>
      </w:r>
      <w:r w:rsidR="00644CD5">
        <w:t>.</w:t>
      </w:r>
      <w:r>
        <w:t>u1) + 0</w:t>
      </w:r>
      <w:r w:rsidR="00644CD5">
        <w:t>.</w:t>
      </w:r>
      <w:r>
        <w:t>224*T(v12</w:t>
      </w:r>
      <w:r w:rsidR="00644CD5">
        <w:t>.</w:t>
      </w:r>
      <w:r>
        <w:t>u20) + 0</w:t>
      </w:r>
      <w:r w:rsidR="00644CD5">
        <w:t>.</w:t>
      </w:r>
      <w:r>
        <w:t>544*T(v3</w:t>
      </w:r>
      <w:r w:rsidR="00644CD5">
        <w:t>.</w:t>
      </w:r>
      <w:r>
        <w:t>u4) -0</w:t>
      </w:r>
      <w:r w:rsidR="00644CD5">
        <w:t>.</w:t>
      </w:r>
      <w:r>
        <w:t>29*T(v25</w:t>
      </w:r>
      <w:r w:rsidR="00644CD5">
        <w:t>.</w:t>
      </w:r>
      <w:r>
        <w:t>u4) + 0</w:t>
      </w:r>
      <w:r w:rsidR="00644CD5">
        <w:t>.</w:t>
      </w:r>
      <w:r>
        <w:t>282*T(v8</w:t>
      </w:r>
      <w:r w:rsidR="00644CD5">
        <w:t>.</w:t>
      </w:r>
      <w:r>
        <w:t>u1) -0</w:t>
      </w:r>
      <w:r w:rsidR="00644CD5">
        <w:t>.</w:t>
      </w:r>
      <w:r>
        <w:t>241*T(v13</w:t>
      </w:r>
      <w:r w:rsidR="00644CD5">
        <w:t>.</w:t>
      </w:r>
      <w:r>
        <w:t>u24) + 0</w:t>
      </w:r>
      <w:r w:rsidR="00644CD5">
        <w:t>.</w:t>
      </w:r>
      <w:r>
        <w:t>293*T(v11</w:t>
      </w:r>
      <w:r w:rsidR="00644CD5">
        <w:t>.</w:t>
      </w:r>
      <w:r>
        <w:t>u27) + 0</w:t>
      </w:r>
      <w:r w:rsidR="00644CD5">
        <w:t>.</w:t>
      </w:r>
      <w:r>
        <w:t>116*T(v2</w:t>
      </w:r>
      <w:r w:rsidR="00644CD5">
        <w:t>.</w:t>
      </w:r>
      <w:r>
        <w:t>u19) + 0</w:t>
      </w:r>
      <w:r w:rsidR="00644CD5">
        <w:t>.</w:t>
      </w:r>
      <w:r>
        <w:t>273*T(v7</w:t>
      </w:r>
      <w:r w:rsidR="00644CD5">
        <w:t>.</w:t>
      </w:r>
      <w:r>
        <w:t>u29) -0</w:t>
      </w:r>
      <w:r w:rsidR="00644CD5">
        <w:t>.</w:t>
      </w:r>
      <w:r>
        <w:t>267*T(v20</w:t>
      </w:r>
      <w:r w:rsidR="00644CD5">
        <w:t>.</w:t>
      </w:r>
      <w:r>
        <w:t>u11) + 0</w:t>
      </w:r>
      <w:r w:rsidR="00644CD5">
        <w:t>.</w:t>
      </w:r>
      <w:r>
        <w:t>2*T(u22) -0</w:t>
      </w:r>
      <w:r w:rsidR="00644CD5">
        <w:t>.</w:t>
      </w:r>
      <w:r>
        <w:t>205*T(v4</w:t>
      </w:r>
      <w:r w:rsidR="00644CD5">
        <w:t>.</w:t>
      </w:r>
      <w:r>
        <w:t>u33) + 0</w:t>
      </w:r>
      <w:r w:rsidR="00644CD5">
        <w:t>.</w:t>
      </w:r>
      <w:r>
        <w:t>201*T(v30</w:t>
      </w:r>
      <w:r w:rsidR="00644CD5">
        <w:t>.</w:t>
      </w:r>
      <w:r>
        <w:t>u1) -0</w:t>
      </w:r>
      <w:r w:rsidR="00644CD5">
        <w:t>.</w:t>
      </w:r>
      <w:r>
        <w:t>215*T(v21</w:t>
      </w:r>
      <w:r w:rsidR="00644CD5">
        <w:t>.</w:t>
      </w:r>
      <w:r>
        <w:t>u20) + 0</w:t>
      </w:r>
      <w:r w:rsidR="00644CD5">
        <w:t>.</w:t>
      </w:r>
      <w:r>
        <w:t>223*T(u9) -0</w:t>
      </w:r>
      <w:r w:rsidR="00644CD5">
        <w:t>.</w:t>
      </w:r>
      <w:r>
        <w:t>292*T(v21</w:t>
      </w:r>
      <w:r w:rsidR="00644CD5">
        <w:t>.</w:t>
      </w:r>
      <w:r>
        <w:t>u7) + 0</w:t>
      </w:r>
      <w:r w:rsidR="00644CD5">
        <w:t>.</w:t>
      </w:r>
      <w:r>
        <w:t>275*T(v6) + 0</w:t>
      </w:r>
      <w:r w:rsidR="00644CD5">
        <w:t>.</w:t>
      </w:r>
      <w:r>
        <w:t>239*T(v1</w:t>
      </w:r>
      <w:r w:rsidR="00644CD5">
        <w:t>.</w:t>
      </w:r>
      <w:r>
        <w:t>u25) + 0</w:t>
      </w:r>
      <w:r w:rsidR="00644CD5">
        <w:t>.</w:t>
      </w:r>
      <w:r>
        <w:t>293*T(v5</w:t>
      </w:r>
      <w:r w:rsidR="00644CD5">
        <w:t>.</w:t>
      </w:r>
      <w:r>
        <w:t>u23) + 0</w:t>
      </w:r>
      <w:r w:rsidR="00644CD5">
        <w:t>.</w:t>
      </w:r>
      <w:r>
        <w:t>224*T(v28</w:t>
      </w:r>
      <w:r w:rsidR="00644CD5">
        <w:t>.</w:t>
      </w:r>
      <w:r>
        <w:t>u11) + 0</w:t>
      </w:r>
      <w:r w:rsidR="00644CD5">
        <w:t>.</w:t>
      </w:r>
      <w:r>
        <w:t>286*T(v4</w:t>
      </w:r>
      <w:r w:rsidR="00644CD5">
        <w:t>.</w:t>
      </w:r>
      <w:r>
        <w:t>u10) -0</w:t>
      </w:r>
      <w:r w:rsidR="00644CD5">
        <w:t>.</w:t>
      </w:r>
      <w:r>
        <w:t>292*T(v9</w:t>
      </w:r>
      <w:r w:rsidR="00644CD5">
        <w:t>.</w:t>
      </w:r>
      <w:r>
        <w:t>u24) + 0</w:t>
      </w:r>
      <w:r w:rsidR="00644CD5">
        <w:t>.</w:t>
      </w:r>
      <w:r>
        <w:t>221*T(v11</w:t>
      </w:r>
      <w:r w:rsidR="00644CD5">
        <w:t>.</w:t>
      </w:r>
      <w:r>
        <w:t>u15) -0</w:t>
      </w:r>
      <w:r w:rsidR="00644CD5">
        <w:t>.</w:t>
      </w:r>
      <w:r>
        <w:t>23*T(v12</w:t>
      </w:r>
      <w:r w:rsidR="00644CD5">
        <w:t>.</w:t>
      </w:r>
      <w:r>
        <w:t>u21) -0</w:t>
      </w:r>
      <w:r w:rsidR="00644CD5">
        <w:t>.</w:t>
      </w:r>
      <w:r>
        <w:t>273*T(v15</w:t>
      </w:r>
      <w:r w:rsidR="00644CD5">
        <w:t>.</w:t>
      </w:r>
      <w:r>
        <w:t>u10) + 0</w:t>
      </w:r>
      <w:r w:rsidR="00644CD5">
        <w:t>.</w:t>
      </w:r>
      <w:r>
        <w:t>19*T(v36</w:t>
      </w:r>
      <w:r w:rsidR="00644CD5">
        <w:t>.</w:t>
      </w:r>
      <w:r>
        <w:t>u1) + 0</w:t>
      </w:r>
      <w:r w:rsidR="00644CD5">
        <w:t>.</w:t>
      </w:r>
      <w:r>
        <w:t>132*T(u37) -0</w:t>
      </w:r>
      <w:r w:rsidR="00644CD5">
        <w:t>.</w:t>
      </w:r>
      <w:r>
        <w:t>244*T(v32</w:t>
      </w:r>
      <w:r w:rsidR="00644CD5">
        <w:t>.</w:t>
      </w:r>
      <w:r>
        <w:t>u2) -0</w:t>
      </w:r>
      <w:r w:rsidR="00644CD5">
        <w:t>.</w:t>
      </w:r>
      <w:r>
        <w:t>241*T(v14</w:t>
      </w:r>
      <w:r w:rsidR="00644CD5">
        <w:t>.</w:t>
      </w:r>
      <w:r>
        <w:t>u1) + 0</w:t>
      </w:r>
      <w:r w:rsidR="00644CD5">
        <w:t>.</w:t>
      </w:r>
      <w:r>
        <w:t>216*T(v8</w:t>
      </w:r>
      <w:r w:rsidR="00644CD5">
        <w:t>.</w:t>
      </w:r>
      <w:r>
        <w:t>u31) + 0</w:t>
      </w:r>
      <w:r w:rsidR="00644CD5">
        <w:t>.</w:t>
      </w:r>
      <w:r>
        <w:t>228*T(v2</w:t>
      </w:r>
      <w:r w:rsidR="00644CD5">
        <w:t>.</w:t>
      </w:r>
      <w:r>
        <w:t>u31) + 0</w:t>
      </w:r>
      <w:r w:rsidR="00644CD5">
        <w:t>.</w:t>
      </w:r>
      <w:r>
        <w:t>166*T(v16</w:t>
      </w:r>
      <w:r w:rsidR="00644CD5">
        <w:t>.</w:t>
      </w:r>
      <w:r>
        <w:t>u27) + 0</w:t>
      </w:r>
      <w:r w:rsidR="00644CD5">
        <w:t>.</w:t>
      </w:r>
      <w:r>
        <w:t>269*T(v7</w:t>
      </w:r>
      <w:r w:rsidR="00644CD5">
        <w:t>.</w:t>
      </w:r>
      <w:r>
        <w:t>u14) + 0</w:t>
      </w:r>
      <w:r w:rsidR="00644CD5">
        <w:t>.</w:t>
      </w:r>
      <w:r>
        <w:t>293*T(v5</w:t>
      </w:r>
      <w:r w:rsidR="00644CD5">
        <w:t>.</w:t>
      </w:r>
      <w:r>
        <w:t>u4) + 0</w:t>
      </w:r>
      <w:r w:rsidR="00644CD5">
        <w:t>.</w:t>
      </w:r>
      <w:r>
        <w:t>171*T(v17</w:t>
      </w:r>
      <w:r w:rsidR="00644CD5">
        <w:t>.</w:t>
      </w:r>
      <w:r>
        <w:t>u13) -0</w:t>
      </w:r>
      <w:r w:rsidR="00644CD5">
        <w:t>.</w:t>
      </w:r>
      <w:r>
        <w:t>215*T(v3</w:t>
      </w:r>
      <w:r w:rsidR="00644CD5">
        <w:t>.</w:t>
      </w:r>
      <w:r>
        <w:t>u29) + 0</w:t>
      </w:r>
      <w:r w:rsidR="00644CD5">
        <w:t>.</w:t>
      </w:r>
      <w:r>
        <w:t>215*T(v13</w:t>
      </w:r>
      <w:r w:rsidR="00644CD5">
        <w:t>.</w:t>
      </w:r>
      <w:r>
        <w:t>u8) + 0</w:t>
      </w:r>
      <w:r w:rsidR="00644CD5">
        <w:t>.</w:t>
      </w:r>
      <w:r>
        <w:t>139*T(v34</w:t>
      </w:r>
      <w:r w:rsidR="00644CD5">
        <w:t>.</w:t>
      </w:r>
      <w:r>
        <w:t>u9) + 0</w:t>
      </w:r>
      <w:r w:rsidR="00644CD5">
        <w:t>.</w:t>
      </w:r>
      <w:r>
        <w:t>191*T(v4</w:t>
      </w:r>
      <w:r w:rsidR="00644CD5">
        <w:t>.</w:t>
      </w:r>
      <w:r>
        <w:t>u35) -0</w:t>
      </w:r>
      <w:r w:rsidR="00644CD5">
        <w:t>.</w:t>
      </w:r>
      <w:r>
        <w:t>115*Lipophilicity^3 -0</w:t>
      </w:r>
      <w:r w:rsidR="00644CD5">
        <w:t>.</w:t>
      </w:r>
      <w:r>
        <w:t>166*T(v13</w:t>
      </w:r>
      <w:r w:rsidR="00644CD5">
        <w:t>.</w:t>
      </w:r>
      <w:r>
        <w:t>u21) + 0</w:t>
      </w:r>
      <w:r w:rsidR="00644CD5">
        <w:t>.</w:t>
      </w:r>
      <w:r>
        <w:t>19*T(v10</w:t>
      </w:r>
      <w:r w:rsidR="00644CD5">
        <w:t>.</w:t>
      </w:r>
      <w:r>
        <w:t>u3) -0</w:t>
      </w:r>
      <w:r w:rsidR="00644CD5">
        <w:t>.</w:t>
      </w:r>
      <w:r>
        <w:t>128*T(v12</w:t>
      </w:r>
      <w:r w:rsidR="00644CD5">
        <w:t>.</w:t>
      </w:r>
      <w:r>
        <w:t>u30) + 0</w:t>
      </w:r>
      <w:r w:rsidR="00644CD5">
        <w:t>.</w:t>
      </w:r>
      <w:r>
        <w:t>152*T(v13</w:t>
      </w:r>
      <w:r w:rsidR="00644CD5">
        <w:t>.</w:t>
      </w:r>
      <w:r>
        <w:t>u19) -0</w:t>
      </w:r>
      <w:r w:rsidR="00644CD5">
        <w:t>.</w:t>
      </w:r>
      <w:r>
        <w:t>138*T(v6</w:t>
      </w:r>
      <w:r w:rsidR="00644CD5">
        <w:t>.</w:t>
      </w:r>
      <w:r>
        <w:t>u34) + 0</w:t>
      </w:r>
      <w:r w:rsidR="00644CD5">
        <w:t>.</w:t>
      </w:r>
      <w:r>
        <w:t>114*T(v10) -0</w:t>
      </w:r>
      <w:r w:rsidR="00644CD5">
        <w:t>.</w:t>
      </w:r>
      <w:r>
        <w:t>143*T(v1</w:t>
      </w:r>
      <w:r w:rsidR="00644CD5">
        <w:t>.</w:t>
      </w:r>
      <w:r>
        <w:t>u37) + 0</w:t>
      </w:r>
      <w:r w:rsidR="00644CD5">
        <w:t>.</w:t>
      </w:r>
      <w:r>
        <w:t>131*T(v2</w:t>
      </w:r>
      <w:r w:rsidR="00644CD5">
        <w:t>.</w:t>
      </w:r>
      <w:r>
        <w:t>u34) -0</w:t>
      </w:r>
      <w:r w:rsidR="00644CD5">
        <w:t>.</w:t>
      </w:r>
      <w:r>
        <w:t>112*T(v14</w:t>
      </w:r>
      <w:r w:rsidR="00644CD5">
        <w:t>.</w:t>
      </w:r>
      <w:r>
        <w:t>u23) -0</w:t>
      </w:r>
      <w:r w:rsidR="00644CD5">
        <w:t>.</w:t>
      </w:r>
      <w:r>
        <w:t>173*T(v4</w:t>
      </w:r>
      <w:r w:rsidR="00644CD5">
        <w:t>.</w:t>
      </w:r>
      <w:r>
        <w:t>u9) + 0</w:t>
      </w:r>
      <w:r w:rsidR="00644CD5">
        <w:t>.</w:t>
      </w:r>
      <w:r>
        <w:t>129*T(v23</w:t>
      </w:r>
      <w:r w:rsidR="00644CD5">
        <w:t>.</w:t>
      </w:r>
      <w:r>
        <w:t>u20) + 0</w:t>
      </w:r>
      <w:r w:rsidR="00644CD5">
        <w:t>.</w:t>
      </w:r>
      <w:r>
        <w:t>159*T(v3</w:t>
      </w:r>
      <w:r w:rsidR="00644CD5">
        <w:t>.</w:t>
      </w:r>
      <w:r>
        <w:t>u22) -0</w:t>
      </w:r>
      <w:r w:rsidR="00644CD5">
        <w:t>.</w:t>
      </w:r>
      <w:r>
        <w:t>119*T(v15</w:t>
      </w:r>
      <w:r w:rsidR="00644CD5">
        <w:t>.</w:t>
      </w:r>
      <w:r>
        <w:t>u27) -0</w:t>
      </w:r>
      <w:r w:rsidR="00644CD5">
        <w:t>.</w:t>
      </w:r>
      <w:r>
        <w:t>188*T(v1</w:t>
      </w:r>
      <w:r w:rsidR="00644CD5">
        <w:t>.</w:t>
      </w:r>
      <w:r>
        <w:t>u6) + 0</w:t>
      </w:r>
      <w:r w:rsidR="00644CD5">
        <w:t>.</w:t>
      </w:r>
      <w:r>
        <w:t>0847*T(u31) -0</w:t>
      </w:r>
      <w:r w:rsidR="00644CD5">
        <w:t>.</w:t>
      </w:r>
      <w:r>
        <w:t>131*T(v7</w:t>
      </w:r>
      <w:r w:rsidR="00644CD5">
        <w:t>.</w:t>
      </w:r>
      <w:r>
        <w:t>u26) -0</w:t>
      </w:r>
      <w:r w:rsidR="00644CD5">
        <w:t>.</w:t>
      </w:r>
      <w:r>
        <w:t>105*T(v19</w:t>
      </w:r>
      <w:r w:rsidR="00644CD5">
        <w:t>.</w:t>
      </w:r>
      <w:r>
        <w:t>u19) + 0</w:t>
      </w:r>
      <w:r w:rsidR="00644CD5">
        <w:t>.</w:t>
      </w:r>
      <w:r>
        <w:t>12*T(v13</w:t>
      </w:r>
      <w:r w:rsidR="00644CD5">
        <w:t>.</w:t>
      </w:r>
      <w:r>
        <w:t>u6) + 0</w:t>
      </w:r>
      <w:r w:rsidR="00644CD5">
        <w:t>.</w:t>
      </w:r>
      <w:r>
        <w:t>12*T(v1</w:t>
      </w:r>
      <w:r w:rsidR="00644CD5">
        <w:t>.</w:t>
      </w:r>
      <w:r>
        <w:t>u35) -0</w:t>
      </w:r>
      <w:r w:rsidR="00644CD5">
        <w:t>.</w:t>
      </w:r>
      <w:r>
        <w:t>136*T(v18</w:t>
      </w:r>
      <w:r w:rsidR="00644CD5">
        <w:t>.</w:t>
      </w:r>
      <w:r>
        <w:t>u2) -0</w:t>
      </w:r>
      <w:r w:rsidR="00644CD5">
        <w:t>.</w:t>
      </w:r>
      <w:r>
        <w:t>126*T(v3</w:t>
      </w:r>
      <w:r w:rsidR="00644CD5">
        <w:t>.</w:t>
      </w:r>
      <w:r>
        <w:t>u17) -0</w:t>
      </w:r>
      <w:r w:rsidR="00644CD5">
        <w:t>.</w:t>
      </w:r>
      <w:r>
        <w:t>119*T(v4</w:t>
      </w:r>
      <w:r w:rsidR="00644CD5">
        <w:t>.</w:t>
      </w:r>
      <w:r>
        <w:t>u26) + 0</w:t>
      </w:r>
      <w:r w:rsidR="00644CD5">
        <w:t>.</w:t>
      </w:r>
      <w:r>
        <w:t>12*T(v1</w:t>
      </w:r>
      <w:r w:rsidR="00644CD5">
        <w:t>.</w:t>
      </w:r>
      <w:r>
        <w:t>u30) -0</w:t>
      </w:r>
      <w:r w:rsidR="00644CD5">
        <w:t>.</w:t>
      </w:r>
      <w:r>
        <w:t>105*T(v14</w:t>
      </w:r>
      <w:r w:rsidR="00644CD5">
        <w:t>.</w:t>
      </w:r>
      <w:r>
        <w:t>u14) + 0</w:t>
      </w:r>
      <w:r w:rsidR="00644CD5">
        <w:t>.</w:t>
      </w:r>
      <w:r>
        <w:t>126*T(v9</w:t>
      </w:r>
      <w:r w:rsidR="00644CD5">
        <w:t>.</w:t>
      </w:r>
      <w:r>
        <w:t>u8) -0</w:t>
      </w:r>
      <w:r w:rsidR="00644CD5">
        <w:t>.</w:t>
      </w:r>
      <w:r>
        <w:t>112*T(v19</w:t>
      </w:r>
      <w:r w:rsidR="00644CD5">
        <w:t>.</w:t>
      </w:r>
      <w:r>
        <w:t>u6) + 0</w:t>
      </w:r>
      <w:r w:rsidR="00644CD5">
        <w:t>.</w:t>
      </w:r>
      <w:r>
        <w:t>0938*T(v13</w:t>
      </w:r>
      <w:r w:rsidR="00644CD5">
        <w:t>.</w:t>
      </w:r>
      <w:r>
        <w:t>u30) -0</w:t>
      </w:r>
      <w:r w:rsidR="00644CD5">
        <w:t>.</w:t>
      </w:r>
      <w:r>
        <w:t>0745*T(u25) + 0</w:t>
      </w:r>
      <w:r w:rsidR="00644CD5">
        <w:t>.</w:t>
      </w:r>
      <w:r>
        <w:t>105*T(v6</w:t>
      </w:r>
      <w:r w:rsidR="00644CD5">
        <w:t>.</w:t>
      </w:r>
      <w:r>
        <w:t>u11) -0</w:t>
      </w:r>
      <w:r w:rsidR="00644CD5">
        <w:t>.</w:t>
      </w:r>
      <w:r>
        <w:t>098*T(v11</w:t>
      </w:r>
      <w:r w:rsidR="00644CD5">
        <w:t>.</w:t>
      </w:r>
      <w:r>
        <w:t>u23) + 0</w:t>
      </w:r>
      <w:r w:rsidR="00644CD5">
        <w:t>.</w:t>
      </w:r>
      <w:r>
        <w:t>0892*T(v24</w:t>
      </w:r>
      <w:r w:rsidR="00644CD5">
        <w:t>.</w:t>
      </w:r>
      <w:r>
        <w:t>u3) -0</w:t>
      </w:r>
      <w:r w:rsidR="00644CD5">
        <w:t>.</w:t>
      </w:r>
      <w:r>
        <w:t>0909*T(v2</w:t>
      </w:r>
      <w:r w:rsidR="00644CD5">
        <w:t>.</w:t>
      </w:r>
      <w:r>
        <w:t>u33) + 0</w:t>
      </w:r>
      <w:r w:rsidR="00644CD5">
        <w:t>.</w:t>
      </w:r>
      <w:r>
        <w:t>0776*T(v13</w:t>
      </w:r>
      <w:r w:rsidR="00644CD5">
        <w:t>.</w:t>
      </w:r>
      <w:r>
        <w:t>u26) -0</w:t>
      </w:r>
      <w:r w:rsidR="00644CD5">
        <w:t>.</w:t>
      </w:r>
      <w:r>
        <w:t>0847*T(v17</w:t>
      </w:r>
      <w:r w:rsidR="00644CD5">
        <w:t>.</w:t>
      </w:r>
      <w:r>
        <w:t>u3) -0</w:t>
      </w:r>
      <w:r w:rsidR="00644CD5">
        <w:t>.</w:t>
      </w:r>
      <w:r>
        <w:t>0776*T(v10</w:t>
      </w:r>
      <w:r w:rsidR="00644CD5">
        <w:t>.</w:t>
      </w:r>
      <w:r>
        <w:t>u15) -0</w:t>
      </w:r>
      <w:r w:rsidR="00644CD5">
        <w:t>.</w:t>
      </w:r>
      <w:r>
        <w:t>0947*T(v1</w:t>
      </w:r>
      <w:r w:rsidR="00644CD5">
        <w:t>.</w:t>
      </w:r>
      <w:r>
        <w:t>u13) + 0</w:t>
      </w:r>
      <w:r w:rsidR="00644CD5">
        <w:t>.</w:t>
      </w:r>
      <w:r>
        <w:t>0706*T(v21</w:t>
      </w:r>
      <w:r w:rsidR="00644CD5">
        <w:t>.</w:t>
      </w:r>
      <w:r>
        <w:t>u15) + 0</w:t>
      </w:r>
      <w:r w:rsidR="00644CD5">
        <w:t>.</w:t>
      </w:r>
      <w:r>
        <w:t>0675*T(v29</w:t>
      </w:r>
      <w:r w:rsidR="00644CD5">
        <w:t>.</w:t>
      </w:r>
      <w:r>
        <w:t>u9) -0</w:t>
      </w:r>
      <w:r w:rsidR="00644CD5">
        <w:t>.</w:t>
      </w:r>
      <w:r>
        <w:t>0638*T(v24</w:t>
      </w:r>
      <w:r w:rsidR="00644CD5">
        <w:t>.</w:t>
      </w:r>
      <w:r>
        <w:t>u10) -0</w:t>
      </w:r>
      <w:r w:rsidR="00644CD5">
        <w:t>.</w:t>
      </w:r>
      <w:r>
        <w:t>0454*T(v37</w:t>
      </w:r>
      <w:r w:rsidR="00644CD5">
        <w:t>.</w:t>
      </w:r>
      <w:r>
        <w:t>u4) + 0</w:t>
      </w:r>
      <w:r w:rsidR="00644CD5">
        <w:t>.</w:t>
      </w:r>
      <w:r>
        <w:t>0582*T(v22</w:t>
      </w:r>
      <w:r w:rsidR="00644CD5">
        <w:t>.</w:t>
      </w:r>
      <w:r>
        <w:t>u4) + 0</w:t>
      </w:r>
      <w:r w:rsidR="00644CD5">
        <w:t>.</w:t>
      </w:r>
      <w:r>
        <w:t>0529*T(v23</w:t>
      </w:r>
      <w:r w:rsidR="00644CD5">
        <w:t>.</w:t>
      </w:r>
      <w:r>
        <w:t>u15) -0</w:t>
      </w:r>
      <w:r w:rsidR="00644CD5">
        <w:t>.</w:t>
      </w:r>
      <w:r>
        <w:t>0697*T(u6) + 0</w:t>
      </w:r>
      <w:r w:rsidR="00644CD5">
        <w:t>.</w:t>
      </w:r>
      <w:r>
        <w:t>0424*T(v37</w:t>
      </w:r>
      <w:r w:rsidR="00644CD5">
        <w:t>.</w:t>
      </w:r>
      <w:r>
        <w:t>u1) -0</w:t>
      </w:r>
      <w:r w:rsidR="00644CD5">
        <w:t>.</w:t>
      </w:r>
      <w:r>
        <w:t>0597*T(v12</w:t>
      </w:r>
      <w:r w:rsidR="00644CD5">
        <w:t>.</w:t>
      </w:r>
      <w:r>
        <w:t>u14) + 0</w:t>
      </w:r>
      <w:r w:rsidR="00644CD5">
        <w:t>.</w:t>
      </w:r>
      <w:r>
        <w:t>0609*T(v5</w:t>
      </w:r>
      <w:r w:rsidR="00644CD5">
        <w:t>.</w:t>
      </w:r>
      <w:r>
        <w:t>u26) -0</w:t>
      </w:r>
      <w:r w:rsidR="00644CD5">
        <w:t>.</w:t>
      </w:r>
      <w:r>
        <w:t>0555*T(v2</w:t>
      </w:r>
      <w:r w:rsidR="00644CD5">
        <w:t>.</w:t>
      </w:r>
      <w:r>
        <w:t>u32) -0</w:t>
      </w:r>
      <w:r w:rsidR="00644CD5">
        <w:t>.</w:t>
      </w:r>
      <w:r>
        <w:t>0617*T(v3</w:t>
      </w:r>
      <w:r w:rsidR="00644CD5">
        <w:t>.</w:t>
      </w:r>
      <w:r>
        <w:t>u18) + 0</w:t>
      </w:r>
      <w:r w:rsidR="00644CD5">
        <w:t>.</w:t>
      </w:r>
      <w:r>
        <w:t>0619*T(v5</w:t>
      </w:r>
      <w:r w:rsidR="00644CD5">
        <w:t>.</w:t>
      </w:r>
      <w:r>
        <w:t>u20) -0</w:t>
      </w:r>
      <w:r w:rsidR="00644CD5">
        <w:t>.</w:t>
      </w:r>
      <w:r>
        <w:t>0494*T(v6</w:t>
      </w:r>
      <w:r w:rsidR="00644CD5">
        <w:t>.</w:t>
      </w:r>
      <w:r>
        <w:t>u24) -0</w:t>
      </w:r>
      <w:r w:rsidR="00644CD5">
        <w:t>.</w:t>
      </w:r>
      <w:r>
        <w:t>0444*T(v17</w:t>
      </w:r>
      <w:r w:rsidR="00644CD5">
        <w:t>.</w:t>
      </w:r>
      <w:r>
        <w:t>u19) + 0</w:t>
      </w:r>
      <w:r w:rsidR="00644CD5">
        <w:t>.</w:t>
      </w:r>
      <w:r>
        <w:t>0376*T(v25</w:t>
      </w:r>
      <w:r w:rsidR="00644CD5">
        <w:t>.</w:t>
      </w:r>
      <w:r>
        <w:t>u17) -0</w:t>
      </w:r>
      <w:r w:rsidR="00644CD5">
        <w:t>.</w:t>
      </w:r>
      <w:r>
        <w:t>045*T(v1</w:t>
      </w:r>
      <w:r w:rsidR="00644CD5">
        <w:t>.</w:t>
      </w:r>
      <w:r>
        <w:t>u36) -0</w:t>
      </w:r>
      <w:r w:rsidR="00644CD5">
        <w:t>.</w:t>
      </w:r>
      <w:r>
        <w:t>0406*T(v11</w:t>
      </w:r>
      <w:r w:rsidR="00644CD5">
        <w:t>.</w:t>
      </w:r>
      <w:r>
        <w:t>u20) + 0</w:t>
      </w:r>
      <w:r w:rsidR="00644CD5">
        <w:t>.</w:t>
      </w:r>
      <w:r>
        <w:t>0395*T(v9</w:t>
      </w:r>
      <w:r w:rsidR="00644CD5">
        <w:t>.</w:t>
      </w:r>
      <w:r>
        <w:t>u27) + 0</w:t>
      </w:r>
      <w:r w:rsidR="00644CD5">
        <w:t>.</w:t>
      </w:r>
      <w:r>
        <w:t>0389*T(v9</w:t>
      </w:r>
      <w:r w:rsidR="00644CD5">
        <w:t>.</w:t>
      </w:r>
      <w:r>
        <w:t>u22) + 0</w:t>
      </w:r>
      <w:r w:rsidR="00644CD5">
        <w:t>.</w:t>
      </w:r>
      <w:r>
        <w:t>0357*T(v8</w:t>
      </w:r>
      <w:r w:rsidR="00644CD5">
        <w:t>.</w:t>
      </w:r>
      <w:r>
        <w:t>u23) + 0</w:t>
      </w:r>
      <w:r w:rsidR="00644CD5">
        <w:t>.</w:t>
      </w:r>
      <w:r>
        <w:t>0193*MW + 0</w:t>
      </w:r>
      <w:r w:rsidR="00644CD5">
        <w:t>.</w:t>
      </w:r>
      <w:r>
        <w:t>0355*T(v3</w:t>
      </w:r>
      <w:r w:rsidR="00644CD5">
        <w:t>.</w:t>
      </w:r>
      <w:r>
        <w:t>u33) -0</w:t>
      </w:r>
      <w:r w:rsidR="00644CD5">
        <w:t>.</w:t>
      </w:r>
      <w:r>
        <w:t>0302*T(v20</w:t>
      </w:r>
      <w:r w:rsidR="00644CD5">
        <w:t>.</w:t>
      </w:r>
      <w:r>
        <w:t>u21) -0</w:t>
      </w:r>
      <w:r w:rsidR="00644CD5">
        <w:t>.</w:t>
      </w:r>
      <w:r>
        <w:t>0317*T(v22</w:t>
      </w:r>
      <w:r w:rsidR="00644CD5">
        <w:t>.</w:t>
      </w:r>
      <w:r>
        <w:t>u9) -0</w:t>
      </w:r>
      <w:r w:rsidR="00644CD5">
        <w:t>.</w:t>
      </w:r>
      <w:r>
        <w:t>0219*T(u29) + 0</w:t>
      </w:r>
      <w:r w:rsidR="00644CD5">
        <w:t>.</w:t>
      </w:r>
      <w:r>
        <w:t>0284*T(v9</w:t>
      </w:r>
      <w:r w:rsidR="00644CD5">
        <w:t>.</w:t>
      </w:r>
      <w:r>
        <w:t>u28) -0</w:t>
      </w:r>
      <w:r w:rsidR="00644CD5">
        <w:t>.</w:t>
      </w:r>
      <w:r>
        <w:t>0331*T(v8</w:t>
      </w:r>
      <w:r w:rsidR="00644CD5">
        <w:t>.</w:t>
      </w:r>
      <w:r>
        <w:t>u11) -0</w:t>
      </w:r>
      <w:r w:rsidR="00644CD5">
        <w:t>.</w:t>
      </w:r>
      <w:r>
        <w:t>0339*T(v8</w:t>
      </w:r>
      <w:r w:rsidR="00644CD5">
        <w:t>.</w:t>
      </w:r>
      <w:r>
        <w:t>u5) + 0</w:t>
      </w:r>
      <w:r w:rsidR="00644CD5">
        <w:t>.</w:t>
      </w:r>
      <w:r>
        <w:t>0231*T(v23</w:t>
      </w:r>
      <w:r w:rsidR="00644CD5">
        <w:t>.</w:t>
      </w:r>
      <w:r>
        <w:t>u4) + 0</w:t>
      </w:r>
      <w:r w:rsidR="00644CD5">
        <w:t>.</w:t>
      </w:r>
      <w:r>
        <w:t>0233*T(v4</w:t>
      </w:r>
      <w:r w:rsidR="00644CD5">
        <w:t>.</w:t>
      </w:r>
      <w:r>
        <w:t>u24) + 0</w:t>
      </w:r>
      <w:r w:rsidR="00644CD5">
        <w:t>.</w:t>
      </w:r>
      <w:r>
        <w:t>0211*T(v3</w:t>
      </w:r>
      <w:r w:rsidR="00644CD5">
        <w:t>.</w:t>
      </w:r>
      <w:r>
        <w:t>u36) + 0</w:t>
      </w:r>
      <w:r w:rsidR="00644CD5">
        <w:t>.</w:t>
      </w:r>
      <w:r>
        <w:t>0201*T(v13</w:t>
      </w:r>
      <w:r w:rsidR="00644CD5">
        <w:t>.</w:t>
      </w:r>
      <w:r>
        <w:t>u15) -</w:t>
      </w:r>
      <w:r>
        <w:lastRenderedPageBreak/>
        <w:t>0</w:t>
      </w:r>
      <w:r w:rsidR="00644CD5">
        <w:t>.</w:t>
      </w:r>
      <w:r>
        <w:t>0203*T(v20</w:t>
      </w:r>
      <w:r w:rsidR="00644CD5">
        <w:t>.</w:t>
      </w:r>
      <w:r>
        <w:t>u3) + 0</w:t>
      </w:r>
      <w:r w:rsidR="00644CD5">
        <w:t>.</w:t>
      </w:r>
      <w:r>
        <w:t>0185*T(v18</w:t>
      </w:r>
      <w:r w:rsidR="00644CD5">
        <w:t>.</w:t>
      </w:r>
      <w:r>
        <w:t>u6) + 0</w:t>
      </w:r>
      <w:r w:rsidR="00644CD5">
        <w:t>.</w:t>
      </w:r>
      <w:r>
        <w:t>0175*T(v17</w:t>
      </w:r>
      <w:r w:rsidR="00644CD5">
        <w:t>.</w:t>
      </w:r>
      <w:r>
        <w:t>u17) + 0</w:t>
      </w:r>
      <w:r w:rsidR="00644CD5">
        <w:t>.</w:t>
      </w:r>
      <w:r>
        <w:t>0186*T(v32</w:t>
      </w:r>
      <w:r w:rsidR="00644CD5">
        <w:t>.</w:t>
      </w:r>
      <w:r>
        <w:t>u5) -0</w:t>
      </w:r>
      <w:r w:rsidR="00644CD5">
        <w:t>.</w:t>
      </w:r>
      <w:r>
        <w:t>0166*T(v9</w:t>
      </w:r>
      <w:r w:rsidR="00644CD5">
        <w:t>.</w:t>
      </w:r>
      <w:r>
        <w:t>u34) -0</w:t>
      </w:r>
      <w:r w:rsidR="00644CD5">
        <w:t>.</w:t>
      </w:r>
      <w:r>
        <w:t>0157*T(v13) -0</w:t>
      </w:r>
      <w:r w:rsidR="00644CD5">
        <w:t>.</w:t>
      </w:r>
      <w:r>
        <w:t>0111*T(v26</w:t>
      </w:r>
      <w:r w:rsidR="00644CD5">
        <w:t>.</w:t>
      </w:r>
      <w:r>
        <w:t>u14) + 0</w:t>
      </w:r>
      <w:r w:rsidR="00644CD5">
        <w:t>.</w:t>
      </w:r>
      <w:r>
        <w:t>0118*T(v31</w:t>
      </w:r>
      <w:r w:rsidR="00644CD5">
        <w:t>.</w:t>
      </w:r>
      <w:r>
        <w:t>u2) -0</w:t>
      </w:r>
      <w:r w:rsidR="00644CD5">
        <w:t>.</w:t>
      </w:r>
      <w:r>
        <w:t>00695*T(v19</w:t>
      </w:r>
      <w:r w:rsidR="00644CD5">
        <w:t>.</w:t>
      </w:r>
      <w:r>
        <w:t>u3) -0</w:t>
      </w:r>
      <w:r w:rsidR="00644CD5">
        <w:t>.</w:t>
      </w:r>
      <w:r>
        <w:t>00441*T(v21</w:t>
      </w:r>
      <w:r w:rsidR="00644CD5">
        <w:t>.</w:t>
      </w:r>
      <w:r>
        <w:t>u16) -0</w:t>
      </w:r>
      <w:r w:rsidR="00644CD5">
        <w:t>.</w:t>
      </w:r>
      <w:r>
        <w:t>00178*T(v32) -0</w:t>
      </w:r>
      <w:r w:rsidR="00644CD5">
        <w:t>.</w:t>
      </w:r>
      <w:r>
        <w:t>00363*T(v9</w:t>
      </w:r>
      <w:r w:rsidR="00644CD5">
        <w:t>.</w:t>
      </w:r>
      <w:r>
        <w:t>u10) + 0</w:t>
      </w:r>
      <w:r w:rsidR="00644CD5">
        <w:t>.</w:t>
      </w:r>
      <w:r>
        <w:t>00403*T(v8</w:t>
      </w:r>
      <w:r w:rsidR="00644CD5">
        <w:t>.</w:t>
      </w:r>
      <w:r>
        <w:t>u3) + 0</w:t>
      </w:r>
      <w:r w:rsidR="00644CD5">
        <w:t>.</w:t>
      </w:r>
      <w:r>
        <w:t>00107*T(v12</w:t>
      </w:r>
      <w:r w:rsidR="00644CD5">
        <w:t>.</w:t>
      </w:r>
      <w:r>
        <w:t>u25) + 9</w:t>
      </w:r>
      <w:r w:rsidR="00644CD5">
        <w:t>.</w:t>
      </w:r>
      <w:r>
        <w:t>64E-05*T(v8</w:t>
      </w:r>
      <w:r w:rsidR="00644CD5">
        <w:t>.</w:t>
      </w:r>
      <w:r>
        <w:t>u35) + 7</w:t>
      </w:r>
      <w:r w:rsidR="00644CD5">
        <w:t>.</w:t>
      </w:r>
      <w:r>
        <w:t>44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544*T(u5) + 0</w:t>
      </w:r>
      <w:r w:rsidR="00644CD5">
        <w:t>.</w:t>
      </w:r>
      <w:r>
        <w:t>249*T(v6</w:t>
      </w:r>
      <w:r w:rsidR="00644CD5">
        <w:t>.</w:t>
      </w:r>
      <w:r>
        <w:t>u5) -0</w:t>
      </w:r>
      <w:r w:rsidR="00644CD5">
        <w:t>.</w:t>
      </w:r>
      <w:r>
        <w:t>471*T(v2) -0</w:t>
      </w:r>
      <w:r w:rsidR="00644CD5">
        <w:t>.</w:t>
      </w:r>
      <w:r>
        <w:t>537*T(v9</w:t>
      </w:r>
      <w:r w:rsidR="00644CD5">
        <w:t>.</w:t>
      </w:r>
      <w:r>
        <w:t>u24) + 0</w:t>
      </w:r>
      <w:r w:rsidR="00644CD5">
        <w:t>.</w:t>
      </w:r>
      <w:r>
        <w:t>453*T(v16</w:t>
      </w:r>
      <w:r w:rsidR="00644CD5">
        <w:t>.</w:t>
      </w:r>
      <w:r>
        <w:t>u12) -0</w:t>
      </w:r>
      <w:r w:rsidR="00644CD5">
        <w:t>.</w:t>
      </w:r>
      <w:r>
        <w:t>622*T(v25</w:t>
      </w:r>
      <w:r w:rsidR="00644CD5">
        <w:t>.</w:t>
      </w:r>
      <w:r>
        <w:t>u3) + 0</w:t>
      </w:r>
      <w:r w:rsidR="00644CD5">
        <w:t>.</w:t>
      </w:r>
      <w:r>
        <w:t>797*T(v16</w:t>
      </w:r>
      <w:r w:rsidR="00644CD5">
        <w:t>.</w:t>
      </w:r>
      <w:r>
        <w:t>u2) + 0</w:t>
      </w:r>
      <w:r w:rsidR="00644CD5">
        <w:t>.</w:t>
      </w:r>
      <w:r>
        <w:t>381*T(v8</w:t>
      </w:r>
      <w:r w:rsidR="00644CD5">
        <w:t>.</w:t>
      </w:r>
      <w:r>
        <w:t>u23) + 0</w:t>
      </w:r>
      <w:r w:rsidR="00644CD5">
        <w:t>.</w:t>
      </w:r>
      <w:r>
        <w:t>0485*T(v35</w:t>
      </w:r>
      <w:r w:rsidR="00644CD5">
        <w:t>.</w:t>
      </w:r>
      <w:r>
        <w:t>u5) + 0</w:t>
      </w:r>
      <w:r w:rsidR="00644CD5">
        <w:t>.</w:t>
      </w:r>
      <w:r>
        <w:t>324*T(v23</w:t>
      </w:r>
      <w:r w:rsidR="00644CD5">
        <w:t>.</w:t>
      </w:r>
      <w:r>
        <w:t>u1) -0</w:t>
      </w:r>
      <w:r w:rsidR="00644CD5">
        <w:t>.</w:t>
      </w:r>
      <w:r>
        <w:t>834*T(v21</w:t>
      </w:r>
      <w:r w:rsidR="00644CD5">
        <w:t>.</w:t>
      </w:r>
      <w:r>
        <w:t>u12) + 0</w:t>
      </w:r>
      <w:r w:rsidR="00644CD5">
        <w:t>.</w:t>
      </w:r>
      <w:r>
        <w:t>48*T(v8</w:t>
      </w:r>
      <w:r w:rsidR="00644CD5">
        <w:t>.</w:t>
      </w:r>
      <w:r>
        <w:t>u27) -0</w:t>
      </w:r>
      <w:r w:rsidR="00644CD5">
        <w:t>.</w:t>
      </w:r>
      <w:r>
        <w:t>458*T(v4</w:t>
      </w:r>
      <w:r w:rsidR="00644CD5">
        <w:t>.</w:t>
      </w:r>
      <w:r>
        <w:t>u5) + 0</w:t>
      </w:r>
      <w:r w:rsidR="00644CD5">
        <w:t>.</w:t>
      </w:r>
      <w:r>
        <w:t>483*T(v6</w:t>
      </w:r>
      <w:r w:rsidR="00644CD5">
        <w:t>.</w:t>
      </w:r>
      <w:r>
        <w:t>u23) -0</w:t>
      </w:r>
      <w:r w:rsidR="00644CD5">
        <w:t>.</w:t>
      </w:r>
      <w:r>
        <w:t>342*T(v26</w:t>
      </w:r>
      <w:r w:rsidR="00644CD5">
        <w:t>.</w:t>
      </w:r>
      <w:r>
        <w:t>u14) -0</w:t>
      </w:r>
      <w:r w:rsidR="00644CD5">
        <w:t>.</w:t>
      </w:r>
      <w:r>
        <w:t>773*T(v29</w:t>
      </w:r>
      <w:r w:rsidR="00644CD5">
        <w:t>.</w:t>
      </w:r>
      <w:r>
        <w:t>u1) + 0</w:t>
      </w:r>
      <w:r w:rsidR="00644CD5">
        <w:t>.</w:t>
      </w:r>
      <w:r>
        <w:t>218*T(v11</w:t>
      </w:r>
      <w:r w:rsidR="00644CD5">
        <w:t>.</w:t>
      </w:r>
      <w:r>
        <w:t>u7) -0</w:t>
      </w:r>
      <w:r w:rsidR="00644CD5">
        <w:t>.</w:t>
      </w:r>
      <w:r>
        <w:t>928*T(v8</w:t>
      </w:r>
      <w:r w:rsidR="00644CD5">
        <w:t>.</w:t>
      </w:r>
      <w:r>
        <w:t>u3) + 0</w:t>
      </w:r>
      <w:r w:rsidR="00644CD5">
        <w:t>.</w:t>
      </w:r>
      <w:r>
        <w:t>396*T(v4</w:t>
      </w:r>
      <w:r w:rsidR="00644CD5">
        <w:t>.</w:t>
      </w:r>
      <w:r>
        <w:t>u28) -0</w:t>
      </w:r>
      <w:r w:rsidR="00644CD5">
        <w:t>.</w:t>
      </w:r>
      <w:r>
        <w:t>503*T(v26</w:t>
      </w:r>
      <w:r w:rsidR="00644CD5">
        <w:t>.</w:t>
      </w:r>
      <w:r>
        <w:t>u10) -0</w:t>
      </w:r>
      <w:r w:rsidR="00644CD5">
        <w:t>.</w:t>
      </w:r>
      <w:r>
        <w:t>463*T(v3</w:t>
      </w:r>
      <w:r w:rsidR="00644CD5">
        <w:t>.</w:t>
      </w:r>
      <w:r>
        <w:t>u10) -0</w:t>
      </w:r>
      <w:r w:rsidR="00644CD5">
        <w:t>.</w:t>
      </w:r>
      <w:r>
        <w:t>396*T(v7</w:t>
      </w:r>
      <w:r w:rsidR="00644CD5">
        <w:t>.</w:t>
      </w:r>
      <w:r>
        <w:t>u6) + 0</w:t>
      </w:r>
      <w:r w:rsidR="00644CD5">
        <w:t>.</w:t>
      </w:r>
      <w:r>
        <w:t>548*T(v19</w:t>
      </w:r>
      <w:r w:rsidR="00644CD5">
        <w:t>.</w:t>
      </w:r>
      <w:r>
        <w:t>u22) -0</w:t>
      </w:r>
      <w:r w:rsidR="00644CD5">
        <w:t>.</w:t>
      </w:r>
      <w:r>
        <w:t>352*T(v4</w:t>
      </w:r>
      <w:r w:rsidR="00644CD5">
        <w:t>.</w:t>
      </w:r>
      <w:r>
        <w:t>u7) -0</w:t>
      </w:r>
      <w:r w:rsidR="00644CD5">
        <w:t>.</w:t>
      </w:r>
      <w:r>
        <w:t>343*T(v25</w:t>
      </w:r>
      <w:r w:rsidR="00644CD5">
        <w:t>.</w:t>
      </w:r>
      <w:r>
        <w:t>u8) -0</w:t>
      </w:r>
      <w:r w:rsidR="00644CD5">
        <w:t>.</w:t>
      </w:r>
      <w:r>
        <w:t>562*T(v4</w:t>
      </w:r>
      <w:r w:rsidR="00644CD5">
        <w:t>.</w:t>
      </w:r>
      <w:r>
        <w:t>u23) + 0</w:t>
      </w:r>
      <w:r w:rsidR="00644CD5">
        <w:t>.</w:t>
      </w:r>
      <w:r>
        <w:t>363*NumAromAtoms -0</w:t>
      </w:r>
      <w:r w:rsidR="00644CD5">
        <w:t>.</w:t>
      </w:r>
      <w:r>
        <w:t>681*NumPositive -0</w:t>
      </w:r>
      <w:r w:rsidR="00644CD5">
        <w:t>.</w:t>
      </w:r>
      <w:r>
        <w:t>321*T(v25</w:t>
      </w:r>
      <w:r w:rsidR="00644CD5">
        <w:t>.</w:t>
      </w:r>
      <w:r>
        <w:t>u9) -0</w:t>
      </w:r>
      <w:r w:rsidR="00644CD5">
        <w:t>.</w:t>
      </w:r>
      <w:r>
        <w:t>259*T(v9</w:t>
      </w:r>
      <w:r w:rsidR="00644CD5">
        <w:t>.</w:t>
      </w:r>
      <w:r>
        <w:t>u4) -0</w:t>
      </w:r>
      <w:r w:rsidR="00644CD5">
        <w:t>.</w:t>
      </w:r>
      <w:r>
        <w:t>458*T(v13</w:t>
      </w:r>
      <w:r w:rsidR="00644CD5">
        <w:t>.</w:t>
      </w:r>
      <w:r>
        <w:t>u20) -0</w:t>
      </w:r>
      <w:r w:rsidR="00644CD5">
        <w:t>.</w:t>
      </w:r>
      <w:r>
        <w:t>628*T(v1</w:t>
      </w:r>
      <w:r w:rsidR="00644CD5">
        <w:t>.</w:t>
      </w:r>
      <w:r>
        <w:t>u33) -0</w:t>
      </w:r>
      <w:r w:rsidR="00644CD5">
        <w:t>.</w:t>
      </w:r>
      <w:r>
        <w:t>39*T(v18</w:t>
      </w:r>
      <w:r w:rsidR="00644CD5">
        <w:t>.</w:t>
      </w:r>
      <w:r>
        <w:t>u12) + 0</w:t>
      </w:r>
      <w:r w:rsidR="00644CD5">
        <w:t>.</w:t>
      </w:r>
      <w:r>
        <w:t>611*T(v1</w:t>
      </w:r>
      <w:r w:rsidR="00644CD5">
        <w:t>.</w:t>
      </w:r>
      <w:r>
        <w:t>u20) + 0</w:t>
      </w:r>
      <w:r w:rsidR="00644CD5">
        <w:t>.</w:t>
      </w:r>
      <w:r>
        <w:t>408*T(v25) -0</w:t>
      </w:r>
      <w:r w:rsidR="00644CD5">
        <w:t>.</w:t>
      </w:r>
      <w:r>
        <w:t>151*T(v22</w:t>
      </w:r>
      <w:r w:rsidR="00644CD5">
        <w:t>.</w:t>
      </w:r>
      <w:r>
        <w:t>u12) -0</w:t>
      </w:r>
      <w:r w:rsidR="00644CD5">
        <w:t>.</w:t>
      </w:r>
      <w:r>
        <w:t>441*T(v16</w:t>
      </w:r>
      <w:r w:rsidR="00644CD5">
        <w:t>.</w:t>
      </w:r>
      <w:r>
        <w:t>u21) -0</w:t>
      </w:r>
      <w:r w:rsidR="00644CD5">
        <w:t>.</w:t>
      </w:r>
      <w:r>
        <w:t>515*T(v1</w:t>
      </w:r>
      <w:r w:rsidR="00644CD5">
        <w:t>.</w:t>
      </w:r>
      <w:r>
        <w:t>u31) + 0</w:t>
      </w:r>
      <w:r w:rsidR="00644CD5">
        <w:t>.</w:t>
      </w:r>
      <w:r>
        <w:t>364*T(v8</w:t>
      </w:r>
      <w:r w:rsidR="00644CD5">
        <w:t>.</w:t>
      </w:r>
      <w:r>
        <w:t>u20) + 0</w:t>
      </w:r>
      <w:r w:rsidR="00644CD5">
        <w:t>.</w:t>
      </w:r>
      <w:r>
        <w:t>181*T(v5</w:t>
      </w:r>
      <w:r w:rsidR="00644CD5">
        <w:t>.</w:t>
      </w:r>
      <w:r>
        <w:t>u10) -0</w:t>
      </w:r>
      <w:r w:rsidR="00644CD5">
        <w:t>.</w:t>
      </w:r>
      <w:r>
        <w:t>399*T(v21</w:t>
      </w:r>
      <w:r w:rsidR="00644CD5">
        <w:t>.</w:t>
      </w:r>
      <w:r>
        <w:t>u1) + 0</w:t>
      </w:r>
      <w:r w:rsidR="00644CD5">
        <w:t>.</w:t>
      </w:r>
      <w:r>
        <w:t>172*T(v1</w:t>
      </w:r>
      <w:r w:rsidR="00644CD5">
        <w:t>.</w:t>
      </w:r>
      <w:r>
        <w:t>u9) + 0</w:t>
      </w:r>
      <w:r w:rsidR="00644CD5">
        <w:t>.</w:t>
      </w:r>
      <w:r>
        <w:t>859*T(v2</w:t>
      </w:r>
      <w:r w:rsidR="00644CD5">
        <w:t>.</w:t>
      </w:r>
      <w:r>
        <w:t>u2) -0</w:t>
      </w:r>
      <w:r w:rsidR="00644CD5">
        <w:t>.</w:t>
      </w:r>
      <w:r>
        <w:t>0891*T(v23</w:t>
      </w:r>
      <w:r w:rsidR="00644CD5">
        <w:t>.</w:t>
      </w:r>
      <w:r>
        <w:t>u10) + 0</w:t>
      </w:r>
      <w:r w:rsidR="00644CD5">
        <w:t>.</w:t>
      </w:r>
      <w:r>
        <w:t>602*T(v16</w:t>
      </w:r>
      <w:r w:rsidR="00644CD5">
        <w:t>.</w:t>
      </w:r>
      <w:r>
        <w:t>u6) + 0</w:t>
      </w:r>
      <w:r w:rsidR="00644CD5">
        <w:t>.</w:t>
      </w:r>
      <w:r>
        <w:t>184*T(v23) -0</w:t>
      </w:r>
      <w:r w:rsidR="00644CD5">
        <w:t>.</w:t>
      </w:r>
      <w:r>
        <w:t>252*T(v8</w:t>
      </w:r>
      <w:r w:rsidR="00644CD5">
        <w:t>.</w:t>
      </w:r>
      <w:r>
        <w:t>u7) + 0</w:t>
      </w:r>
      <w:r w:rsidR="00644CD5">
        <w:t>.</w:t>
      </w:r>
      <w:r>
        <w:t>398*T(v28</w:t>
      </w:r>
      <w:r w:rsidR="00644CD5">
        <w:t>.</w:t>
      </w:r>
      <w:r>
        <w:t>u9) + 0</w:t>
      </w:r>
      <w:r w:rsidR="00644CD5">
        <w:t>.</w:t>
      </w:r>
      <w:r>
        <w:t>569*T(v6</w:t>
      </w:r>
      <w:r w:rsidR="00644CD5">
        <w:t>.</w:t>
      </w:r>
      <w:r>
        <w:t>u11) -0</w:t>
      </w:r>
      <w:r w:rsidR="00644CD5">
        <w:t>.</w:t>
      </w:r>
      <w:r>
        <w:t>371*T(v5</w:t>
      </w:r>
      <w:r w:rsidR="00644CD5">
        <w:t>.</w:t>
      </w:r>
      <w:r>
        <w:t>u13) + 0</w:t>
      </w:r>
      <w:r w:rsidR="00644CD5">
        <w:t>.</w:t>
      </w:r>
      <w:r>
        <w:t>253*T(v18</w:t>
      </w:r>
      <w:r w:rsidR="00644CD5">
        <w:t>.</w:t>
      </w:r>
      <w:r>
        <w:t>u16) -0</w:t>
      </w:r>
      <w:r w:rsidR="00644CD5">
        <w:t>.</w:t>
      </w:r>
      <w:r>
        <w:t>0914*T(v30</w:t>
      </w:r>
      <w:r w:rsidR="00644CD5">
        <w:t>.</w:t>
      </w:r>
      <w:r>
        <w:t>u11) + 0</w:t>
      </w:r>
      <w:r w:rsidR="00644CD5">
        <w:t>.</w:t>
      </w:r>
      <w:r>
        <w:t>167*T(v1</w:t>
      </w:r>
      <w:r w:rsidR="00644CD5">
        <w:t>.</w:t>
      </w:r>
      <w:r>
        <w:t>u11) -0</w:t>
      </w:r>
      <w:r w:rsidR="00644CD5">
        <w:t>.</w:t>
      </w:r>
      <w:r>
        <w:t>475*T(v35</w:t>
      </w:r>
      <w:r w:rsidR="00644CD5">
        <w:t>.</w:t>
      </w:r>
      <w:r>
        <w:t>u2) + 0</w:t>
      </w:r>
      <w:r w:rsidR="00644CD5">
        <w:t>.</w:t>
      </w:r>
      <w:r>
        <w:t>124*T(v20</w:t>
      </w:r>
      <w:r w:rsidR="00644CD5">
        <w:t>.</w:t>
      </w:r>
      <w:r>
        <w:t>u9) + 0</w:t>
      </w:r>
      <w:r w:rsidR="00644CD5">
        <w:t>.</w:t>
      </w:r>
      <w:r>
        <w:t>336*T(v4</w:t>
      </w:r>
      <w:r w:rsidR="00644CD5">
        <w:t>.</w:t>
      </w:r>
      <w:r>
        <w:t>u16) -0</w:t>
      </w:r>
      <w:r w:rsidR="00644CD5">
        <w:t>.</w:t>
      </w:r>
      <w:r>
        <w:t>306*T(v8</w:t>
      </w:r>
      <w:r w:rsidR="00644CD5">
        <w:t>.</w:t>
      </w:r>
      <w:r>
        <w:t>u8) + 0</w:t>
      </w:r>
      <w:r w:rsidR="00644CD5">
        <w:t>.</w:t>
      </w:r>
      <w:r>
        <w:t>148*T(v5</w:t>
      </w:r>
      <w:r w:rsidR="00644CD5">
        <w:t>.</w:t>
      </w:r>
      <w:r>
        <w:t>u22) + 0</w:t>
      </w:r>
      <w:r w:rsidR="00644CD5">
        <w:t>.</w:t>
      </w:r>
      <w:r>
        <w:t>286*T(u24) -0</w:t>
      </w:r>
      <w:r w:rsidR="00644CD5">
        <w:t>.</w:t>
      </w:r>
      <w:r>
        <w:t>394*T(v10</w:t>
      </w:r>
      <w:r w:rsidR="00644CD5">
        <w:t>.</w:t>
      </w:r>
      <w:r>
        <w:t>u8) -0</w:t>
      </w:r>
      <w:r w:rsidR="00644CD5">
        <w:t>.</w:t>
      </w:r>
      <w:r>
        <w:t>21*T(v24) + 0</w:t>
      </w:r>
      <w:r w:rsidR="00644CD5">
        <w:t>.</w:t>
      </w:r>
      <w:r>
        <w:t>514*T(v9</w:t>
      </w:r>
      <w:r w:rsidR="00644CD5">
        <w:t>.</w:t>
      </w:r>
      <w:r>
        <w:t>u23) -0</w:t>
      </w:r>
      <w:r w:rsidR="00644CD5">
        <w:t>.</w:t>
      </w:r>
      <w:r>
        <w:t>182*Lipophilicity^2 -0</w:t>
      </w:r>
      <w:r w:rsidR="00644CD5">
        <w:t>.</w:t>
      </w:r>
      <w:r>
        <w:t>359*T(v32</w:t>
      </w:r>
      <w:r w:rsidR="00644CD5">
        <w:t>.</w:t>
      </w:r>
      <w:r>
        <w:t>u6) -0</w:t>
      </w:r>
      <w:r w:rsidR="00644CD5">
        <w:t>.</w:t>
      </w:r>
      <w:r>
        <w:t>23*T(v36</w:t>
      </w:r>
      <w:r w:rsidR="00644CD5">
        <w:t>.</w:t>
      </w:r>
      <w:r>
        <w:t>u7) -0</w:t>
      </w:r>
      <w:r w:rsidR="00644CD5">
        <w:t>.</w:t>
      </w:r>
      <w:r>
        <w:t>42*T(v2</w:t>
      </w:r>
      <w:r w:rsidR="00644CD5">
        <w:t>.</w:t>
      </w:r>
      <w:r>
        <w:t>u9) + 0</w:t>
      </w:r>
      <w:r w:rsidR="00644CD5">
        <w:t>.</w:t>
      </w:r>
      <w:r>
        <w:t>189*MW + 0</w:t>
      </w:r>
      <w:r w:rsidR="00644CD5">
        <w:t>.</w:t>
      </w:r>
      <w:r>
        <w:t>0544*T(v21</w:t>
      </w:r>
      <w:r w:rsidR="00644CD5">
        <w:t>.</w:t>
      </w:r>
      <w:r>
        <w:t>u3) -0</w:t>
      </w:r>
      <w:r w:rsidR="00644CD5">
        <w:t>.</w:t>
      </w:r>
      <w:r>
        <w:t>209*T(v11</w:t>
      </w:r>
      <w:r w:rsidR="00644CD5">
        <w:t>.</w:t>
      </w:r>
      <w:r>
        <w:t>u18) -0</w:t>
      </w:r>
      <w:r w:rsidR="00644CD5">
        <w:t>.</w:t>
      </w:r>
      <w:r>
        <w:t>562*T(v22</w:t>
      </w:r>
      <w:r w:rsidR="00644CD5">
        <w:t>.</w:t>
      </w:r>
      <w:r>
        <w:t>u19) + 0</w:t>
      </w:r>
      <w:r w:rsidR="00644CD5">
        <w:t>.</w:t>
      </w:r>
      <w:r>
        <w:t>446*T(v25</w:t>
      </w:r>
      <w:r w:rsidR="00644CD5">
        <w:t>.</w:t>
      </w:r>
      <w:r>
        <w:t>u12) -0</w:t>
      </w:r>
      <w:r w:rsidR="00644CD5">
        <w:t>.</w:t>
      </w:r>
      <w:r>
        <w:t>343*T(v14</w:t>
      </w:r>
      <w:r w:rsidR="00644CD5">
        <w:t>.</w:t>
      </w:r>
      <w:r>
        <w:t>u28) -0</w:t>
      </w:r>
      <w:r w:rsidR="00644CD5">
        <w:t>.</w:t>
      </w:r>
      <w:r>
        <w:t>358*T(v24</w:t>
      </w:r>
      <w:r w:rsidR="00644CD5">
        <w:t>.</w:t>
      </w:r>
      <w:r>
        <w:t>u3) + 0</w:t>
      </w:r>
      <w:r w:rsidR="00644CD5">
        <w:t>.</w:t>
      </w:r>
      <w:r>
        <w:t>187*T(u6) + 0</w:t>
      </w:r>
      <w:r w:rsidR="00644CD5">
        <w:t>.</w:t>
      </w:r>
      <w:r>
        <w:t>367*T(v29</w:t>
      </w:r>
      <w:r w:rsidR="00644CD5">
        <w:t>.</w:t>
      </w:r>
      <w:r>
        <w:t>u12) -0</w:t>
      </w:r>
      <w:r w:rsidR="00644CD5">
        <w:t>.</w:t>
      </w:r>
      <w:r>
        <w:t>296*T(v21</w:t>
      </w:r>
      <w:r w:rsidR="00644CD5">
        <w:t>.</w:t>
      </w:r>
      <w:r>
        <w:t>u18) -0</w:t>
      </w:r>
      <w:r w:rsidR="00644CD5">
        <w:t>.</w:t>
      </w:r>
      <w:r>
        <w:t>324*T(v4</w:t>
      </w:r>
      <w:r w:rsidR="00644CD5">
        <w:t>.</w:t>
      </w:r>
      <w:r>
        <w:t>u3) -0</w:t>
      </w:r>
      <w:r w:rsidR="00644CD5">
        <w:t>.</w:t>
      </w:r>
      <w:r>
        <w:t>451*T(v1</w:t>
      </w:r>
      <w:r w:rsidR="00644CD5">
        <w:t>.</w:t>
      </w:r>
      <w:r>
        <w:t>u2) + 0</w:t>
      </w:r>
      <w:r w:rsidR="00644CD5">
        <w:t>.</w:t>
      </w:r>
      <w:r>
        <w:t>454*T(v9</w:t>
      </w:r>
      <w:r w:rsidR="00644CD5">
        <w:t>.</w:t>
      </w:r>
      <w:r>
        <w:t>u17) + 0</w:t>
      </w:r>
      <w:r w:rsidR="00644CD5">
        <w:t>.</w:t>
      </w:r>
      <w:r>
        <w:t>354*T(v6</w:t>
      </w:r>
      <w:r w:rsidR="00644CD5">
        <w:t>.</w:t>
      </w:r>
      <w:r>
        <w:t>u15) + 0</w:t>
      </w:r>
      <w:r w:rsidR="00644CD5">
        <w:t>.</w:t>
      </w:r>
      <w:r>
        <w:t>18*Length^3 + 0</w:t>
      </w:r>
      <w:r w:rsidR="00644CD5">
        <w:t>.</w:t>
      </w:r>
      <w:r>
        <w:t>23*T(v34</w:t>
      </w:r>
      <w:r w:rsidR="00644CD5">
        <w:t>.</w:t>
      </w:r>
      <w:r>
        <w:t>u3) + 0</w:t>
      </w:r>
      <w:r w:rsidR="00644CD5">
        <w:t>.</w:t>
      </w:r>
      <w:r>
        <w:t>242*T(v17</w:t>
      </w:r>
      <w:r w:rsidR="00644CD5">
        <w:t>.</w:t>
      </w:r>
      <w:r>
        <w:t>u11) + 0</w:t>
      </w:r>
      <w:r w:rsidR="00644CD5">
        <w:t>.</w:t>
      </w:r>
      <w:r>
        <w:t>296*T(v12</w:t>
      </w:r>
      <w:r w:rsidR="00644CD5">
        <w:t>.</w:t>
      </w:r>
      <w:r>
        <w:t>u24) + 0</w:t>
      </w:r>
      <w:r w:rsidR="00644CD5">
        <w:t>.</w:t>
      </w:r>
      <w:r>
        <w:t>279*T(v25</w:t>
      </w:r>
      <w:r w:rsidR="00644CD5">
        <w:t>.</w:t>
      </w:r>
      <w:r>
        <w:t>u18) + 0</w:t>
      </w:r>
      <w:r w:rsidR="00644CD5">
        <w:t>.</w:t>
      </w:r>
      <w:r>
        <w:t>401*T(v15</w:t>
      </w:r>
      <w:r w:rsidR="00644CD5">
        <w:t>.</w:t>
      </w:r>
      <w:r>
        <w:t>u6) + 0</w:t>
      </w:r>
      <w:r w:rsidR="00644CD5">
        <w:t>.</w:t>
      </w:r>
      <w:r>
        <w:t>16*T(v23</w:t>
      </w:r>
      <w:r w:rsidR="00644CD5">
        <w:t>.</w:t>
      </w:r>
      <w:r>
        <w:t>u15) -0</w:t>
      </w:r>
      <w:r w:rsidR="00644CD5">
        <w:t>.</w:t>
      </w:r>
      <w:r>
        <w:t>349*T(v9</w:t>
      </w:r>
      <w:r w:rsidR="00644CD5">
        <w:t>.</w:t>
      </w:r>
      <w:r>
        <w:t>u31) + 0</w:t>
      </w:r>
      <w:r w:rsidR="00644CD5">
        <w:t>.</w:t>
      </w:r>
      <w:r>
        <w:t>165*T(v34</w:t>
      </w:r>
      <w:r w:rsidR="00644CD5">
        <w:t>.</w:t>
      </w:r>
      <w:r>
        <w:t>u9) -0</w:t>
      </w:r>
      <w:r w:rsidR="00644CD5">
        <w:t>.</w:t>
      </w:r>
      <w:r>
        <w:t>367*T(v14</w:t>
      </w:r>
      <w:r w:rsidR="00644CD5">
        <w:t>.</w:t>
      </w:r>
      <w:r>
        <w:t>u16) -0</w:t>
      </w:r>
      <w:r w:rsidR="00644CD5">
        <w:t>.</w:t>
      </w:r>
      <w:r>
        <w:t>195*T(v21</w:t>
      </w:r>
      <w:r w:rsidR="00644CD5">
        <w:t>.</w:t>
      </w:r>
      <w:r>
        <w:t>u6) -0</w:t>
      </w:r>
      <w:r w:rsidR="00644CD5">
        <w:t>.</w:t>
      </w:r>
      <w:r>
        <w:t>374*T(v24</w:t>
      </w:r>
      <w:r w:rsidR="00644CD5">
        <w:t>.</w:t>
      </w:r>
      <w:r>
        <w:t>u5) + 0</w:t>
      </w:r>
      <w:r w:rsidR="00644CD5">
        <w:t>.</w:t>
      </w:r>
      <w:r>
        <w:t>24*T(v27</w:t>
      </w:r>
      <w:r w:rsidR="00644CD5">
        <w:t>.</w:t>
      </w:r>
      <w:r>
        <w:t>u12) -0</w:t>
      </w:r>
      <w:r w:rsidR="00644CD5">
        <w:t>.</w:t>
      </w:r>
      <w:r>
        <w:t>265*T(v12</w:t>
      </w:r>
      <w:r w:rsidR="00644CD5">
        <w:t>.</w:t>
      </w:r>
      <w:r>
        <w:t>u31) + 0</w:t>
      </w:r>
      <w:r w:rsidR="00644CD5">
        <w:t>.</w:t>
      </w:r>
      <w:r>
        <w:t>293*T(v2</w:t>
      </w:r>
      <w:r w:rsidR="00644CD5">
        <w:t>.</w:t>
      </w:r>
      <w:r>
        <w:t>u36) + 0</w:t>
      </w:r>
      <w:r w:rsidR="00644CD5">
        <w:t>.</w:t>
      </w:r>
      <w:r>
        <w:t>0631*T(v13</w:t>
      </w:r>
      <w:r w:rsidR="00644CD5">
        <w:t>.</w:t>
      </w:r>
      <w:r>
        <w:t>u4) -0</w:t>
      </w:r>
      <w:r w:rsidR="00644CD5">
        <w:t>.</w:t>
      </w:r>
      <w:r>
        <w:t>278*T(v14</w:t>
      </w:r>
      <w:r w:rsidR="00644CD5">
        <w:t>.</w:t>
      </w:r>
      <w:r>
        <w:t>u1) + 0</w:t>
      </w:r>
      <w:r w:rsidR="00644CD5">
        <w:t>.</w:t>
      </w:r>
      <w:r>
        <w:t>367*T(v37</w:t>
      </w:r>
      <w:r w:rsidR="00644CD5">
        <w:t>.</w:t>
      </w:r>
      <w:r>
        <w:t>u6) -0</w:t>
      </w:r>
      <w:r w:rsidR="00644CD5">
        <w:t>.</w:t>
      </w:r>
      <w:r>
        <w:t>22*T(v12</w:t>
      </w:r>
      <w:r w:rsidR="00644CD5">
        <w:t>.</w:t>
      </w:r>
      <w:r>
        <w:t>u4) + 0</w:t>
      </w:r>
      <w:r w:rsidR="00644CD5">
        <w:t>.</w:t>
      </w:r>
      <w:r>
        <w:t>294*T(v12</w:t>
      </w:r>
      <w:r w:rsidR="00644CD5">
        <w:t>.</w:t>
      </w:r>
      <w:r>
        <w:t>u29) + 0</w:t>
      </w:r>
      <w:r w:rsidR="00644CD5">
        <w:t>.</w:t>
      </w:r>
      <w:r>
        <w:t>448*T(v32</w:t>
      </w:r>
      <w:r w:rsidR="00644CD5">
        <w:t>.</w:t>
      </w:r>
      <w:r>
        <w:t>u3) -0</w:t>
      </w:r>
      <w:r w:rsidR="00644CD5">
        <w:t>.</w:t>
      </w:r>
      <w:r>
        <w:t>397*T(v10</w:t>
      </w:r>
      <w:r w:rsidR="00644CD5">
        <w:t>.</w:t>
      </w:r>
      <w:r>
        <w:t>u17) + 0</w:t>
      </w:r>
      <w:r w:rsidR="00644CD5">
        <w:t>.</w:t>
      </w:r>
      <w:r>
        <w:t>157*T(v23</w:t>
      </w:r>
      <w:r w:rsidR="00644CD5">
        <w:t>.</w:t>
      </w:r>
      <w:r>
        <w:t>u8) -0</w:t>
      </w:r>
      <w:r w:rsidR="00644CD5">
        <w:t>.</w:t>
      </w:r>
      <w:r>
        <w:t>351*T(v1</w:t>
      </w:r>
      <w:r w:rsidR="00644CD5">
        <w:t>.</w:t>
      </w:r>
      <w:r>
        <w:t>u22) -0</w:t>
      </w:r>
      <w:r w:rsidR="00644CD5">
        <w:t>.</w:t>
      </w:r>
      <w:r>
        <w:t>24*T(v10</w:t>
      </w:r>
      <w:r w:rsidR="00644CD5">
        <w:t>.</w:t>
      </w:r>
      <w:r>
        <w:t>u5) + 0</w:t>
      </w:r>
      <w:r w:rsidR="00644CD5">
        <w:t>.</w:t>
      </w:r>
      <w:r>
        <w:t>41*T(v2</w:t>
      </w:r>
      <w:r w:rsidR="00644CD5">
        <w:t>.</w:t>
      </w:r>
      <w:r>
        <w:t>u10) + 0</w:t>
      </w:r>
      <w:r w:rsidR="00644CD5">
        <w:t>.</w:t>
      </w:r>
      <w:r>
        <w:t>16*T(v41) -0</w:t>
      </w:r>
      <w:r w:rsidR="00644CD5">
        <w:t>.</w:t>
      </w:r>
      <w:r>
        <w:t>299*T(v4</w:t>
      </w:r>
      <w:r w:rsidR="00644CD5">
        <w:t>.</w:t>
      </w:r>
      <w:r>
        <w:t>u39) -0</w:t>
      </w:r>
      <w:r w:rsidR="00644CD5">
        <w:t>.</w:t>
      </w:r>
      <w:r>
        <w:t>277*T(v12</w:t>
      </w:r>
      <w:r w:rsidR="00644CD5">
        <w:t>.</w:t>
      </w:r>
      <w:r>
        <w:t>u14) + 0</w:t>
      </w:r>
      <w:r w:rsidR="00644CD5">
        <w:t>.</w:t>
      </w:r>
      <w:r>
        <w:t>431*T(v12</w:t>
      </w:r>
      <w:r w:rsidR="00644CD5">
        <w:t>.</w:t>
      </w:r>
      <w:r>
        <w:t>u1) + 0</w:t>
      </w:r>
      <w:r w:rsidR="00644CD5">
        <w:t>.</w:t>
      </w:r>
      <w:r>
        <w:t>271*T(v35</w:t>
      </w:r>
      <w:r w:rsidR="00644CD5">
        <w:t>.</w:t>
      </w:r>
      <w:r>
        <w:t>u3) + 0</w:t>
      </w:r>
      <w:r w:rsidR="00644CD5">
        <w:t>.</w:t>
      </w:r>
      <w:r>
        <w:t>376*T(v11</w:t>
      </w:r>
      <w:r w:rsidR="00644CD5">
        <w:t>.</w:t>
      </w:r>
      <w:r>
        <w:t>u12) -0</w:t>
      </w:r>
      <w:r w:rsidR="00644CD5">
        <w:t>.</w:t>
      </w:r>
      <w:r>
        <w:t>182*T(v11</w:t>
      </w:r>
      <w:r w:rsidR="00644CD5">
        <w:t>.</w:t>
      </w:r>
      <w:r>
        <w:t>u11) + 0</w:t>
      </w:r>
      <w:r w:rsidR="00644CD5">
        <w:t>.</w:t>
      </w:r>
      <w:r>
        <w:t>379*T(v30</w:t>
      </w:r>
      <w:r w:rsidR="00644CD5">
        <w:t>.</w:t>
      </w:r>
      <w:r>
        <w:t>u3) + 0</w:t>
      </w:r>
      <w:r w:rsidR="00644CD5">
        <w:t>.</w:t>
      </w:r>
      <w:r>
        <w:t>296*T(v7</w:t>
      </w:r>
      <w:r w:rsidR="00644CD5">
        <w:t>.</w:t>
      </w:r>
      <w:r>
        <w:t>u9) + 0</w:t>
      </w:r>
      <w:r w:rsidR="00644CD5">
        <w:t>.</w:t>
      </w:r>
      <w:r>
        <w:t>323*T(v8</w:t>
      </w:r>
      <w:r w:rsidR="00644CD5">
        <w:t>.</w:t>
      </w:r>
      <w:r>
        <w:t>u34) + 0</w:t>
      </w:r>
      <w:r w:rsidR="00644CD5">
        <w:t>.</w:t>
      </w:r>
      <w:r>
        <w:t>322*T(v12</w:t>
      </w:r>
      <w:r w:rsidR="00644CD5">
        <w:t>.</w:t>
      </w:r>
      <w:r>
        <w:t>u23) -0</w:t>
      </w:r>
      <w:r w:rsidR="00644CD5">
        <w:t>.</w:t>
      </w:r>
      <w:r>
        <w:t>209*T(v2</w:t>
      </w:r>
      <w:r w:rsidR="00644CD5">
        <w:t>.</w:t>
      </w:r>
      <w:r>
        <w:t>u23) + 0</w:t>
      </w:r>
      <w:r w:rsidR="00644CD5">
        <w:t>.</w:t>
      </w:r>
      <w:r>
        <w:t>185*T(u29) -0</w:t>
      </w:r>
      <w:r w:rsidR="00644CD5">
        <w:t>.</w:t>
      </w:r>
      <w:r>
        <w:t>288*T(v9</w:t>
      </w:r>
      <w:r w:rsidR="00644CD5">
        <w:t>.</w:t>
      </w:r>
      <w:r>
        <w:t>u27) + 0</w:t>
      </w:r>
      <w:r w:rsidR="00644CD5">
        <w:t>.</w:t>
      </w:r>
      <w:r>
        <w:t>253*T(v13</w:t>
      </w:r>
      <w:r w:rsidR="00644CD5">
        <w:t>.</w:t>
      </w:r>
      <w:r>
        <w:t>u1) -0</w:t>
      </w:r>
      <w:r w:rsidR="00644CD5">
        <w:t>.</w:t>
      </w:r>
      <w:r>
        <w:t>274*T(v11</w:t>
      </w:r>
      <w:r w:rsidR="00644CD5">
        <w:t>.</w:t>
      </w:r>
      <w:r>
        <w:t>u13) -0</w:t>
      </w:r>
      <w:r w:rsidR="00644CD5">
        <w:t>.</w:t>
      </w:r>
      <w:r>
        <w:t>411*T(v12</w:t>
      </w:r>
      <w:r w:rsidR="00644CD5">
        <w:t>.</w:t>
      </w:r>
      <w:r>
        <w:t>u8) -0</w:t>
      </w:r>
      <w:r w:rsidR="00644CD5">
        <w:t>.</w:t>
      </w:r>
      <w:r>
        <w:t>261*T(v13</w:t>
      </w:r>
      <w:r w:rsidR="00644CD5">
        <w:t>.</w:t>
      </w:r>
      <w:r>
        <w:t>u18) -0</w:t>
      </w:r>
      <w:r w:rsidR="00644CD5">
        <w:t>.</w:t>
      </w:r>
      <w:r>
        <w:t>322*T(v12</w:t>
      </w:r>
      <w:r w:rsidR="00644CD5">
        <w:t>.</w:t>
      </w:r>
      <w:r>
        <w:t>u15) -0</w:t>
      </w:r>
      <w:r w:rsidR="00644CD5">
        <w:t>.</w:t>
      </w:r>
      <w:r>
        <w:t>192*T(u42) + 0</w:t>
      </w:r>
      <w:r w:rsidR="00644CD5">
        <w:t>.</w:t>
      </w:r>
      <w:r>
        <w:t>286*T(v13</w:t>
      </w:r>
      <w:r w:rsidR="00644CD5">
        <w:t>.</w:t>
      </w:r>
      <w:r>
        <w:t>u2) -0</w:t>
      </w:r>
      <w:r w:rsidR="00644CD5">
        <w:t>.</w:t>
      </w:r>
      <w:r>
        <w:t>193*T(v36) -0</w:t>
      </w:r>
      <w:r w:rsidR="00644CD5">
        <w:t>.</w:t>
      </w:r>
      <w:r>
        <w:t>237*T(v11</w:t>
      </w:r>
      <w:r w:rsidR="00644CD5">
        <w:t>.</w:t>
      </w:r>
      <w:r>
        <w:t>u32) + 0</w:t>
      </w:r>
      <w:r w:rsidR="00644CD5">
        <w:t>.</w:t>
      </w:r>
      <w:r>
        <w:t>164*T(v18</w:t>
      </w:r>
      <w:r w:rsidR="00644CD5">
        <w:t>.</w:t>
      </w:r>
      <w:r>
        <w:t>u19) + 0</w:t>
      </w:r>
      <w:r w:rsidR="00644CD5">
        <w:t>.</w:t>
      </w:r>
      <w:r>
        <w:t>26*T(v6</w:t>
      </w:r>
      <w:r w:rsidR="00644CD5">
        <w:t>.</w:t>
      </w:r>
      <w:r>
        <w:t>u29) + 0</w:t>
      </w:r>
      <w:r w:rsidR="00644CD5">
        <w:t>.</w:t>
      </w:r>
      <w:r>
        <w:t>364*T(v14</w:t>
      </w:r>
      <w:r w:rsidR="00644CD5">
        <w:t>.</w:t>
      </w:r>
      <w:r>
        <w:t>u5) + 0</w:t>
      </w:r>
      <w:r w:rsidR="00644CD5">
        <w:t>.</w:t>
      </w:r>
      <w:r>
        <w:t>351*T(v19</w:t>
      </w:r>
      <w:r w:rsidR="00644CD5">
        <w:t>.</w:t>
      </w:r>
      <w:r>
        <w:t>u5) + 0</w:t>
      </w:r>
      <w:r w:rsidR="00644CD5">
        <w:t>.</w:t>
      </w:r>
      <w:r>
        <w:t>176*T(v15</w:t>
      </w:r>
      <w:r w:rsidR="00644CD5">
        <w:t>.</w:t>
      </w:r>
      <w:r>
        <w:t>u13) -0</w:t>
      </w:r>
      <w:r w:rsidR="00644CD5">
        <w:t>.</w:t>
      </w:r>
      <w:r>
        <w:t>219*T(v26</w:t>
      </w:r>
      <w:r w:rsidR="00644CD5">
        <w:t>.</w:t>
      </w:r>
      <w:r>
        <w:t>u2) -0</w:t>
      </w:r>
      <w:r w:rsidR="00644CD5">
        <w:t>.</w:t>
      </w:r>
      <w:r>
        <w:t>208*T(v26</w:t>
      </w:r>
      <w:r w:rsidR="00644CD5">
        <w:t>.</w:t>
      </w:r>
      <w:r>
        <w:t>u15) -0</w:t>
      </w:r>
      <w:r w:rsidR="00644CD5">
        <w:t>.</w:t>
      </w:r>
      <w:r>
        <w:t>259*T(v4</w:t>
      </w:r>
      <w:r w:rsidR="00644CD5">
        <w:t>.</w:t>
      </w:r>
      <w:r>
        <w:t>u34) + 0</w:t>
      </w:r>
      <w:r w:rsidR="00644CD5">
        <w:t>.</w:t>
      </w:r>
      <w:r>
        <w:t>248*T(v10</w:t>
      </w:r>
      <w:r w:rsidR="00644CD5">
        <w:t>.</w:t>
      </w:r>
      <w:r>
        <w:t>u6) -0</w:t>
      </w:r>
      <w:r w:rsidR="00644CD5">
        <w:t>.</w:t>
      </w:r>
      <w:r>
        <w:t>371*T(v7</w:t>
      </w:r>
      <w:r w:rsidR="00644CD5">
        <w:t>.</w:t>
      </w:r>
      <w:r>
        <w:t>u8) -0</w:t>
      </w:r>
      <w:r w:rsidR="00644CD5">
        <w:t>.</w:t>
      </w:r>
      <w:r>
        <w:t>218*T(v16</w:t>
      </w:r>
      <w:r w:rsidR="00644CD5">
        <w:t>.</w:t>
      </w:r>
      <w:r>
        <w:t>u19) + 0</w:t>
      </w:r>
      <w:r w:rsidR="00644CD5">
        <w:t>.</w:t>
      </w:r>
      <w:r>
        <w:t>182*T(v28</w:t>
      </w:r>
      <w:r w:rsidR="00644CD5">
        <w:t>.</w:t>
      </w:r>
      <w:r>
        <w:t>u8) + 0</w:t>
      </w:r>
      <w:r w:rsidR="00644CD5">
        <w:t>.</w:t>
      </w:r>
      <w:r>
        <w:t>146*T(v3</w:t>
      </w:r>
      <w:r w:rsidR="00644CD5">
        <w:t>.</w:t>
      </w:r>
      <w:r>
        <w:t>u35) + 0</w:t>
      </w:r>
      <w:r w:rsidR="00644CD5">
        <w:t>.</w:t>
      </w:r>
      <w:r>
        <w:t>339*T(v6</w:t>
      </w:r>
      <w:r w:rsidR="00644CD5">
        <w:t>.</w:t>
      </w:r>
      <w:r>
        <w:t>u28) -0</w:t>
      </w:r>
      <w:r w:rsidR="00644CD5">
        <w:t>.</w:t>
      </w:r>
      <w:r>
        <w:t>298*T(v20</w:t>
      </w:r>
      <w:r w:rsidR="00644CD5">
        <w:t>.</w:t>
      </w:r>
      <w:r>
        <w:t>u3) -0</w:t>
      </w:r>
      <w:r w:rsidR="00644CD5">
        <w:t>.</w:t>
      </w:r>
      <w:r>
        <w:t>293*T(v22</w:t>
      </w:r>
      <w:r w:rsidR="00644CD5">
        <w:t>.</w:t>
      </w:r>
      <w:r>
        <w:t>u6) + 0</w:t>
      </w:r>
      <w:r w:rsidR="00644CD5">
        <w:t>.</w:t>
      </w:r>
      <w:r>
        <w:t>255*NumHal + 0</w:t>
      </w:r>
      <w:r w:rsidR="00644CD5">
        <w:t>.</w:t>
      </w:r>
      <w:r>
        <w:t>196*T(v2</w:t>
      </w:r>
      <w:r w:rsidR="00644CD5">
        <w:t>.</w:t>
      </w:r>
      <w:r>
        <w:t>u33) + 0</w:t>
      </w:r>
      <w:r w:rsidR="00644CD5">
        <w:t>.</w:t>
      </w:r>
      <w:r>
        <w:t>254*T(v12</w:t>
      </w:r>
      <w:r w:rsidR="00644CD5">
        <w:t>.</w:t>
      </w:r>
      <w:r>
        <w:t>u10) + 0</w:t>
      </w:r>
      <w:r w:rsidR="00644CD5">
        <w:t>.</w:t>
      </w:r>
      <w:r>
        <w:t>238*T(v29</w:t>
      </w:r>
      <w:r w:rsidR="00644CD5">
        <w:t>.</w:t>
      </w:r>
      <w:r>
        <w:t>u10) -0</w:t>
      </w:r>
      <w:r w:rsidR="00644CD5">
        <w:t>.</w:t>
      </w:r>
      <w:r>
        <w:t>3*T(v15</w:t>
      </w:r>
      <w:r w:rsidR="00644CD5">
        <w:t>.</w:t>
      </w:r>
      <w:r>
        <w:t>u24) -0</w:t>
      </w:r>
      <w:r w:rsidR="00644CD5">
        <w:t>.</w:t>
      </w:r>
      <w:r>
        <w:t>133*T(v16</w:t>
      </w:r>
      <w:r w:rsidR="00644CD5">
        <w:t>.</w:t>
      </w:r>
      <w:r>
        <w:t>u7) + 0</w:t>
      </w:r>
      <w:r w:rsidR="00644CD5">
        <w:t>.</w:t>
      </w:r>
      <w:r>
        <w:t>145*T(v14) + 0</w:t>
      </w:r>
      <w:r w:rsidR="00644CD5">
        <w:t>.</w:t>
      </w:r>
      <w:r>
        <w:t>243*T(v31</w:t>
      </w:r>
      <w:r w:rsidR="00644CD5">
        <w:t>.</w:t>
      </w:r>
      <w:r>
        <w:t>u6) + 0</w:t>
      </w:r>
      <w:r w:rsidR="00644CD5">
        <w:t>.</w:t>
      </w:r>
      <w:r>
        <w:t>17*T(v19</w:t>
      </w:r>
      <w:r w:rsidR="00644CD5">
        <w:t>.</w:t>
      </w:r>
      <w:r>
        <w:t>u23) + 0</w:t>
      </w:r>
      <w:r w:rsidR="00644CD5">
        <w:t>.</w:t>
      </w:r>
      <w:r>
        <w:t>304*T(v17</w:t>
      </w:r>
      <w:r w:rsidR="00644CD5">
        <w:t>.</w:t>
      </w:r>
      <w:r>
        <w:t>u4) -0</w:t>
      </w:r>
      <w:r w:rsidR="00644CD5">
        <w:t>.</w:t>
      </w:r>
      <w:r>
        <w:t>249*T(u4) + 0</w:t>
      </w:r>
      <w:r w:rsidR="00644CD5">
        <w:t>.</w:t>
      </w:r>
      <w:r>
        <w:t>16*T(v31) -0</w:t>
      </w:r>
      <w:r w:rsidR="00644CD5">
        <w:t>.</w:t>
      </w:r>
      <w:r>
        <w:t>17*T(u18) + 0</w:t>
      </w:r>
      <w:r w:rsidR="00644CD5">
        <w:t>.</w:t>
      </w:r>
      <w:r>
        <w:t>209*T(v9) + 0</w:t>
      </w:r>
      <w:r w:rsidR="00644CD5">
        <w:t>.</w:t>
      </w:r>
      <w:r>
        <w:t>109*T(v6</w:t>
      </w:r>
      <w:r w:rsidR="00644CD5">
        <w:t>.</w:t>
      </w:r>
      <w:r>
        <w:t>u22) -0</w:t>
      </w:r>
      <w:r w:rsidR="00644CD5">
        <w:t>.</w:t>
      </w:r>
      <w:r>
        <w:t>226*T(v23</w:t>
      </w:r>
      <w:r w:rsidR="00644CD5">
        <w:t>.</w:t>
      </w:r>
      <w:r>
        <w:t>u7) + 0</w:t>
      </w:r>
      <w:r w:rsidR="00644CD5">
        <w:t>.</w:t>
      </w:r>
      <w:r>
        <w:t>259*T(v7</w:t>
      </w:r>
      <w:r w:rsidR="00644CD5">
        <w:t>.</w:t>
      </w:r>
      <w:r>
        <w:t>u13) + 0</w:t>
      </w:r>
      <w:r w:rsidR="00644CD5">
        <w:t>.</w:t>
      </w:r>
      <w:r>
        <w:t>17*T(u23) + 0</w:t>
      </w:r>
      <w:r w:rsidR="00644CD5">
        <w:t>.</w:t>
      </w:r>
      <w:r>
        <w:t>301*T(v16</w:t>
      </w:r>
      <w:r w:rsidR="00644CD5">
        <w:t>.</w:t>
      </w:r>
      <w:r>
        <w:t>u5) + 0</w:t>
      </w:r>
      <w:r w:rsidR="00644CD5">
        <w:t>.</w:t>
      </w:r>
      <w:r>
        <w:t>272*T(v17</w:t>
      </w:r>
      <w:r w:rsidR="00644CD5">
        <w:t>.</w:t>
      </w:r>
      <w:r>
        <w:t>u18) -0</w:t>
      </w:r>
      <w:r w:rsidR="00644CD5">
        <w:t>.</w:t>
      </w:r>
      <w:r>
        <w:t>207*T(v2</w:t>
      </w:r>
      <w:r w:rsidR="00644CD5">
        <w:t>.</w:t>
      </w:r>
      <w:r>
        <w:t>u16) + 0</w:t>
      </w:r>
      <w:r w:rsidR="00644CD5">
        <w:t>.</w:t>
      </w:r>
      <w:r>
        <w:t>301*T(v7</w:t>
      </w:r>
      <w:r w:rsidR="00644CD5">
        <w:t>.</w:t>
      </w:r>
      <w:r>
        <w:t>u28) -0</w:t>
      </w:r>
      <w:r w:rsidR="00644CD5">
        <w:t>.</w:t>
      </w:r>
      <w:r>
        <w:t>205*T(v2</w:t>
      </w:r>
      <w:r w:rsidR="00644CD5">
        <w:t>.</w:t>
      </w:r>
      <w:r>
        <w:t>u22) -0</w:t>
      </w:r>
      <w:r w:rsidR="00644CD5">
        <w:t>.</w:t>
      </w:r>
      <w:r>
        <w:t>293*T(v17</w:t>
      </w:r>
      <w:r w:rsidR="00644CD5">
        <w:t>.</w:t>
      </w:r>
      <w:r>
        <w:t>u7) -0</w:t>
      </w:r>
      <w:r w:rsidR="00644CD5">
        <w:t>.</w:t>
      </w:r>
      <w:r>
        <w:t>222*T(v1</w:t>
      </w:r>
      <w:r w:rsidR="00644CD5">
        <w:t>.</w:t>
      </w:r>
      <w:r>
        <w:t>u12) -0</w:t>
      </w:r>
      <w:r w:rsidR="00644CD5">
        <w:t>.</w:t>
      </w:r>
      <w:r>
        <w:t>18*T(v13</w:t>
      </w:r>
      <w:r w:rsidR="00644CD5">
        <w:t>.</w:t>
      </w:r>
      <w:r>
        <w:t>u5) + 0</w:t>
      </w:r>
      <w:r w:rsidR="00644CD5">
        <w:t>.</w:t>
      </w:r>
      <w:r>
        <w:t>221*T(v4</w:t>
      </w:r>
      <w:r w:rsidR="00644CD5">
        <w:t>.</w:t>
      </w:r>
      <w:r>
        <w:t>u6) + 0</w:t>
      </w:r>
      <w:r w:rsidR="00644CD5">
        <w:t>.</w:t>
      </w:r>
      <w:r>
        <w:t>244*T(v29</w:t>
      </w:r>
      <w:r w:rsidR="00644CD5">
        <w:t>.</w:t>
      </w:r>
      <w:r>
        <w:t>u3) + 0</w:t>
      </w:r>
      <w:r w:rsidR="00644CD5">
        <w:t>.</w:t>
      </w:r>
      <w:r>
        <w:t>132*T(v42) -0</w:t>
      </w:r>
      <w:r w:rsidR="00644CD5">
        <w:t>.</w:t>
      </w:r>
      <w:r>
        <w:t>188*T(v8</w:t>
      </w:r>
      <w:r w:rsidR="00644CD5">
        <w:t>.</w:t>
      </w:r>
      <w:r>
        <w:t>u29) -0</w:t>
      </w:r>
      <w:r w:rsidR="00644CD5">
        <w:t>.</w:t>
      </w:r>
      <w:r>
        <w:t>407*T(v4</w:t>
      </w:r>
      <w:r w:rsidR="00644CD5">
        <w:t>.</w:t>
      </w:r>
      <w:r>
        <w:t>u2) -0</w:t>
      </w:r>
      <w:r w:rsidR="00644CD5">
        <w:t>.</w:t>
      </w:r>
      <w:r>
        <w:t>173*T(v20</w:t>
      </w:r>
      <w:r w:rsidR="00644CD5">
        <w:t>.</w:t>
      </w:r>
      <w:r>
        <w:t>u16) + 0</w:t>
      </w:r>
      <w:r w:rsidR="00644CD5">
        <w:t>.</w:t>
      </w:r>
      <w:r>
        <w:t>164*T(v8</w:t>
      </w:r>
      <w:r w:rsidR="00644CD5">
        <w:t>.</w:t>
      </w:r>
      <w:r>
        <w:t>u14) -0</w:t>
      </w:r>
      <w:r w:rsidR="00644CD5">
        <w:t>.</w:t>
      </w:r>
      <w:r>
        <w:t>18*T(v8</w:t>
      </w:r>
      <w:r w:rsidR="00644CD5">
        <w:t>.</w:t>
      </w:r>
      <w:r>
        <w:t>u31) -0</w:t>
      </w:r>
      <w:r w:rsidR="00644CD5">
        <w:t>.</w:t>
      </w:r>
      <w:r>
        <w:t>291*T(v4</w:t>
      </w:r>
      <w:r w:rsidR="00644CD5">
        <w:t>.</w:t>
      </w:r>
      <w:r>
        <w:t>u27) + 0</w:t>
      </w:r>
      <w:r w:rsidR="00644CD5">
        <w:t>.</w:t>
      </w:r>
      <w:r>
        <w:t>206*T(v24</w:t>
      </w:r>
      <w:r w:rsidR="00644CD5">
        <w:t>.</w:t>
      </w:r>
      <w:r>
        <w:t>u4) -0</w:t>
      </w:r>
      <w:r w:rsidR="00644CD5">
        <w:t>.</w:t>
      </w:r>
      <w:r>
        <w:t>225*T(v30</w:t>
      </w:r>
      <w:r w:rsidR="00644CD5">
        <w:t>.</w:t>
      </w:r>
      <w:r>
        <w:t>u2) + 0</w:t>
      </w:r>
      <w:r w:rsidR="00644CD5">
        <w:t>.</w:t>
      </w:r>
      <w:r>
        <w:t>225*T(v16</w:t>
      </w:r>
      <w:r w:rsidR="00644CD5">
        <w:t>.</w:t>
      </w:r>
      <w:r>
        <w:t>u1) -0</w:t>
      </w:r>
      <w:r w:rsidR="00644CD5">
        <w:t>.</w:t>
      </w:r>
      <w:r>
        <w:t>106*T(v3</w:t>
      </w:r>
      <w:r w:rsidR="00644CD5">
        <w:t>.</w:t>
      </w:r>
      <w:r>
        <w:t>u3) -0</w:t>
      </w:r>
      <w:r w:rsidR="00644CD5">
        <w:t>.</w:t>
      </w:r>
      <w:r>
        <w:t>194*T(v27</w:t>
      </w:r>
      <w:r w:rsidR="00644CD5">
        <w:t>.</w:t>
      </w:r>
      <w:r>
        <w:t>u2) -0</w:t>
      </w:r>
      <w:r w:rsidR="00644CD5">
        <w:t>.</w:t>
      </w:r>
      <w:r>
        <w:t>174*T(v16</w:t>
      </w:r>
      <w:r w:rsidR="00644CD5">
        <w:t>.</w:t>
      </w:r>
      <w:r>
        <w:t>u23) + 0</w:t>
      </w:r>
      <w:r w:rsidR="00644CD5">
        <w:t>.</w:t>
      </w:r>
      <w:r>
        <w:t>219*T(v7</w:t>
      </w:r>
      <w:r w:rsidR="00644CD5">
        <w:t>.</w:t>
      </w:r>
      <w:r>
        <w:t>u35) -0</w:t>
      </w:r>
      <w:r w:rsidR="00644CD5">
        <w:t>.</w:t>
      </w:r>
      <w:r>
        <w:t>179*T(v13</w:t>
      </w:r>
      <w:r w:rsidR="00644CD5">
        <w:t>.</w:t>
      </w:r>
      <w:r>
        <w:t>u17) + 0</w:t>
      </w:r>
      <w:r w:rsidR="00644CD5">
        <w:t>.</w:t>
      </w:r>
      <w:r>
        <w:t>14*T(v20</w:t>
      </w:r>
      <w:r w:rsidR="00644CD5">
        <w:t>.</w:t>
      </w:r>
      <w:r>
        <w:t>u21) -0</w:t>
      </w:r>
      <w:r w:rsidR="00644CD5">
        <w:t>.</w:t>
      </w:r>
      <w:r>
        <w:t>193*T(v20</w:t>
      </w:r>
      <w:r w:rsidR="00644CD5">
        <w:t>.</w:t>
      </w:r>
      <w:r>
        <w:t>u8) + 0</w:t>
      </w:r>
      <w:r w:rsidR="00644CD5">
        <w:t>.</w:t>
      </w:r>
      <w:r>
        <w:t>174*T(v2</w:t>
      </w:r>
      <w:r w:rsidR="00644CD5">
        <w:t>.</w:t>
      </w:r>
      <w:r>
        <w:t>u19) -0</w:t>
      </w:r>
      <w:r w:rsidR="00644CD5">
        <w:t>.</w:t>
      </w:r>
      <w:r>
        <w:t>21*T(v27</w:t>
      </w:r>
      <w:r w:rsidR="00644CD5">
        <w:t>.</w:t>
      </w:r>
      <w:r>
        <w:t>u10) -0</w:t>
      </w:r>
      <w:r w:rsidR="00644CD5">
        <w:t>.</w:t>
      </w:r>
      <w:r>
        <w:t>101*T(u15) + 0</w:t>
      </w:r>
      <w:r w:rsidR="00644CD5">
        <w:t>.</w:t>
      </w:r>
      <w:r>
        <w:t>127*T(v20</w:t>
      </w:r>
      <w:r w:rsidR="00644CD5">
        <w:t>.</w:t>
      </w:r>
      <w:r>
        <w:t>u22) -0</w:t>
      </w:r>
      <w:r w:rsidR="00644CD5">
        <w:t>.</w:t>
      </w:r>
      <w:r>
        <w:t>172*T(v19</w:t>
      </w:r>
      <w:r w:rsidR="00644CD5">
        <w:t>.</w:t>
      </w:r>
      <w:r>
        <w:t>u8) + 0</w:t>
      </w:r>
      <w:r w:rsidR="00644CD5">
        <w:t>.</w:t>
      </w:r>
      <w:r>
        <w:t>137*T(v10</w:t>
      </w:r>
      <w:r w:rsidR="00644CD5">
        <w:t>.</w:t>
      </w:r>
      <w:r>
        <w:t>u32) -0</w:t>
      </w:r>
      <w:r w:rsidR="00644CD5">
        <w:t>.</w:t>
      </w:r>
      <w:r>
        <w:t>218*T(v26</w:t>
      </w:r>
      <w:r w:rsidR="00644CD5">
        <w:t>.</w:t>
      </w:r>
      <w:r>
        <w:t>u13) -0</w:t>
      </w:r>
      <w:r w:rsidR="00644CD5">
        <w:t>.</w:t>
      </w:r>
      <w:r>
        <w:t>195*T(v15</w:t>
      </w:r>
      <w:r w:rsidR="00644CD5">
        <w:t>.</w:t>
      </w:r>
      <w:r>
        <w:t>u1) -0</w:t>
      </w:r>
      <w:r w:rsidR="00644CD5">
        <w:t>.</w:t>
      </w:r>
      <w:r>
        <w:t>233*T(v19</w:t>
      </w:r>
      <w:r w:rsidR="00644CD5">
        <w:t>.</w:t>
      </w:r>
      <w:r>
        <w:t>u17) + 0</w:t>
      </w:r>
      <w:r w:rsidR="00644CD5">
        <w:t>.</w:t>
      </w:r>
      <w:r>
        <w:t>132*T(v5</w:t>
      </w:r>
      <w:r w:rsidR="00644CD5">
        <w:t>.</w:t>
      </w:r>
      <w:r>
        <w:t>u8) -0</w:t>
      </w:r>
      <w:r w:rsidR="00644CD5">
        <w:t>.</w:t>
      </w:r>
      <w:r>
        <w:t>163*T(v11</w:t>
      </w:r>
      <w:r w:rsidR="00644CD5">
        <w:t>.</w:t>
      </w:r>
      <w:r>
        <w:t>u8) -0</w:t>
      </w:r>
      <w:r w:rsidR="00644CD5">
        <w:t>.</w:t>
      </w:r>
      <w:r>
        <w:t>145*T(v5</w:t>
      </w:r>
      <w:r w:rsidR="00644CD5">
        <w:t>.</w:t>
      </w:r>
      <w:r>
        <w:t>u36) + 0</w:t>
      </w:r>
      <w:r w:rsidR="00644CD5">
        <w:t>.</w:t>
      </w:r>
      <w:r>
        <w:t>142*T(v12</w:t>
      </w:r>
      <w:r w:rsidR="00644CD5">
        <w:t>.</w:t>
      </w:r>
      <w:r>
        <w:t>u26) + 0</w:t>
      </w:r>
      <w:r w:rsidR="00644CD5">
        <w:t>.</w:t>
      </w:r>
      <w:r>
        <w:t>11*T(v24</w:t>
      </w:r>
      <w:r w:rsidR="00644CD5">
        <w:t>.</w:t>
      </w:r>
      <w:r>
        <w:t>u16) + 0</w:t>
      </w:r>
      <w:r w:rsidR="00644CD5">
        <w:t>.</w:t>
      </w:r>
      <w:r>
        <w:t>255*T(v5</w:t>
      </w:r>
      <w:r w:rsidR="00644CD5">
        <w:t>.</w:t>
      </w:r>
      <w:r>
        <w:t>u16) + 0</w:t>
      </w:r>
      <w:r w:rsidR="00644CD5">
        <w:t>.</w:t>
      </w:r>
      <w:r>
        <w:t>227*T(v17</w:t>
      </w:r>
      <w:r w:rsidR="00644CD5">
        <w:t>.</w:t>
      </w:r>
      <w:r>
        <w:t>u20) + 0</w:t>
      </w:r>
      <w:r w:rsidR="00644CD5">
        <w:t>.</w:t>
      </w:r>
      <w:r>
        <w:t>161*T(v4</w:t>
      </w:r>
      <w:r w:rsidR="00644CD5">
        <w:t>.</w:t>
      </w:r>
      <w:r>
        <w:t>u31) + 0</w:t>
      </w:r>
      <w:r w:rsidR="00644CD5">
        <w:t>.</w:t>
      </w:r>
      <w:r>
        <w:t>132*T(v9</w:t>
      </w:r>
      <w:r w:rsidR="00644CD5">
        <w:t>.</w:t>
      </w:r>
      <w:r>
        <w:t>u20) + 0</w:t>
      </w:r>
      <w:r w:rsidR="00644CD5">
        <w:t>.</w:t>
      </w:r>
      <w:r>
        <w:t>163*T(v20</w:t>
      </w:r>
      <w:r w:rsidR="00644CD5">
        <w:t>.</w:t>
      </w:r>
      <w:r>
        <w:t>u10) -0</w:t>
      </w:r>
      <w:r w:rsidR="00644CD5">
        <w:t>.</w:t>
      </w:r>
      <w:r>
        <w:t>161*T(v27</w:t>
      </w:r>
      <w:r w:rsidR="00644CD5">
        <w:t>.</w:t>
      </w:r>
      <w:r>
        <w:t>u3) -0</w:t>
      </w:r>
      <w:r w:rsidR="00644CD5">
        <w:t>.</w:t>
      </w:r>
      <w:r>
        <w:t>159*T(v31</w:t>
      </w:r>
      <w:r w:rsidR="00644CD5">
        <w:t>.</w:t>
      </w:r>
      <w:r>
        <w:t>u8) + 0</w:t>
      </w:r>
      <w:r w:rsidR="00644CD5">
        <w:t>.</w:t>
      </w:r>
      <w:r>
        <w:t>162*T(v9</w:t>
      </w:r>
      <w:r w:rsidR="00644CD5">
        <w:t>.</w:t>
      </w:r>
      <w:r>
        <w:t>u21) + 0</w:t>
      </w:r>
      <w:r w:rsidR="00644CD5">
        <w:t>.</w:t>
      </w:r>
      <w:r>
        <w:t>138*T(v9</w:t>
      </w:r>
      <w:r w:rsidR="00644CD5">
        <w:t>.</w:t>
      </w:r>
      <w:r>
        <w:t>u18) + 0</w:t>
      </w:r>
      <w:r w:rsidR="00644CD5">
        <w:t>.</w:t>
      </w:r>
      <w:r>
        <w:t>123*T(v17</w:t>
      </w:r>
      <w:r w:rsidR="00644CD5">
        <w:t>.</w:t>
      </w:r>
      <w:r>
        <w:t>u24) -0</w:t>
      </w:r>
      <w:r w:rsidR="00644CD5">
        <w:t>.</w:t>
      </w:r>
      <w:r>
        <w:t>201*T(v8</w:t>
      </w:r>
      <w:r w:rsidR="00644CD5">
        <w:t>.</w:t>
      </w:r>
      <w:r>
        <w:t>u12) + 0</w:t>
      </w:r>
      <w:r w:rsidR="00644CD5">
        <w:t>.</w:t>
      </w:r>
      <w:r>
        <w:t>192*T(v3</w:t>
      </w:r>
      <w:r w:rsidR="00644CD5">
        <w:t>.</w:t>
      </w:r>
      <w:r>
        <w:t>u11) -0</w:t>
      </w:r>
      <w:r w:rsidR="00644CD5">
        <w:t>.</w:t>
      </w:r>
      <w:r>
        <w:t>121*T(v10</w:t>
      </w:r>
      <w:r w:rsidR="00644CD5">
        <w:t>.</w:t>
      </w:r>
      <w:r>
        <w:t>u33) -0</w:t>
      </w:r>
      <w:r w:rsidR="00644CD5">
        <w:t>.</w:t>
      </w:r>
      <w:r>
        <w:t>108*T(v17</w:t>
      </w:r>
      <w:r w:rsidR="00644CD5">
        <w:t>.</w:t>
      </w:r>
      <w:r>
        <w:t>u8) + 0</w:t>
      </w:r>
      <w:r w:rsidR="00644CD5">
        <w:t>.</w:t>
      </w:r>
      <w:r>
        <w:t>149*T(v8</w:t>
      </w:r>
      <w:r w:rsidR="00644CD5">
        <w:t>.</w:t>
      </w:r>
      <w:r>
        <w:t>u32) -0</w:t>
      </w:r>
      <w:r w:rsidR="00644CD5">
        <w:t>.</w:t>
      </w:r>
      <w:r>
        <w:t>142*T(v7</w:t>
      </w:r>
      <w:r w:rsidR="00644CD5">
        <w:t>.</w:t>
      </w:r>
      <w:r>
        <w:t>u15) + 0</w:t>
      </w:r>
      <w:r w:rsidR="00644CD5">
        <w:t>.</w:t>
      </w:r>
      <w:r>
        <w:t>147*T(v16</w:t>
      </w:r>
      <w:r w:rsidR="00644CD5">
        <w:t>.</w:t>
      </w:r>
      <w:r>
        <w:t>u9) + 0</w:t>
      </w:r>
      <w:r w:rsidR="00644CD5">
        <w:t>.</w:t>
      </w:r>
      <w:r>
        <w:t>11*T(u37) + 0</w:t>
      </w:r>
      <w:r w:rsidR="00644CD5">
        <w:t>.</w:t>
      </w:r>
      <w:r>
        <w:t>159*T(v5</w:t>
      </w:r>
      <w:r w:rsidR="00644CD5">
        <w:t>.</w:t>
      </w:r>
      <w:r>
        <w:t>u19) -0</w:t>
      </w:r>
      <w:r w:rsidR="00644CD5">
        <w:t>.</w:t>
      </w:r>
      <w:r>
        <w:t>14*T(v11</w:t>
      </w:r>
      <w:r w:rsidR="00644CD5">
        <w:t>.</w:t>
      </w:r>
      <w:r>
        <w:t>u17) + 0</w:t>
      </w:r>
      <w:r w:rsidR="00644CD5">
        <w:t>.</w:t>
      </w:r>
      <w:r>
        <w:t>137*T(v6</w:t>
      </w:r>
      <w:r w:rsidR="00644CD5">
        <w:t>.</w:t>
      </w:r>
      <w:r>
        <w:t>u13) -0</w:t>
      </w:r>
      <w:r w:rsidR="00644CD5">
        <w:t>.</w:t>
      </w:r>
      <w:r>
        <w:t>12*T(v11</w:t>
      </w:r>
      <w:r w:rsidR="00644CD5">
        <w:t>.</w:t>
      </w:r>
      <w:r>
        <w:t>u22) -0</w:t>
      </w:r>
      <w:r w:rsidR="00644CD5">
        <w:t>.</w:t>
      </w:r>
      <w:r>
        <w:t>0861*T(v2</w:t>
      </w:r>
      <w:r w:rsidR="00644CD5">
        <w:t>.</w:t>
      </w:r>
      <w:r>
        <w:t>u13) -0</w:t>
      </w:r>
      <w:r w:rsidR="00644CD5">
        <w:t>.</w:t>
      </w:r>
      <w:r>
        <w:t>211*T(v9</w:t>
      </w:r>
      <w:r w:rsidR="00644CD5">
        <w:t>.</w:t>
      </w:r>
      <w:r>
        <w:t>u9) + 0</w:t>
      </w:r>
      <w:r w:rsidR="00644CD5">
        <w:t>.</w:t>
      </w:r>
      <w:r>
        <w:t>152*T(v15</w:t>
      </w:r>
      <w:r w:rsidR="00644CD5">
        <w:t>.</w:t>
      </w:r>
      <w:r>
        <w:t>u4) + 0</w:t>
      </w:r>
      <w:r w:rsidR="00644CD5">
        <w:t>.</w:t>
      </w:r>
      <w:r>
        <w:t>15*T(v4</w:t>
      </w:r>
      <w:r w:rsidR="00644CD5">
        <w:t>.</w:t>
      </w:r>
      <w:r>
        <w:t>u11) -0</w:t>
      </w:r>
      <w:r w:rsidR="00644CD5">
        <w:t>.</w:t>
      </w:r>
      <w:r>
        <w:t>156*T(v11</w:t>
      </w:r>
      <w:r w:rsidR="00644CD5">
        <w:t>.</w:t>
      </w:r>
      <w:r>
        <w:t>u23) -0</w:t>
      </w:r>
      <w:r w:rsidR="00644CD5">
        <w:t>.</w:t>
      </w:r>
      <w:r>
        <w:t>137*T(v24</w:t>
      </w:r>
      <w:r w:rsidR="00644CD5">
        <w:t>.</w:t>
      </w:r>
      <w:r>
        <w:t>u8) + 0</w:t>
      </w:r>
      <w:r w:rsidR="00644CD5">
        <w:t>.</w:t>
      </w:r>
      <w:r>
        <w:t>129*T(v7</w:t>
      </w:r>
      <w:r w:rsidR="00644CD5">
        <w:t>.</w:t>
      </w:r>
      <w:r>
        <w:t>u10) -0</w:t>
      </w:r>
      <w:r w:rsidR="00644CD5">
        <w:t>.</w:t>
      </w:r>
      <w:r>
        <w:t>137*T(v30</w:t>
      </w:r>
      <w:r w:rsidR="00644CD5">
        <w:t>.</w:t>
      </w:r>
      <w:r>
        <w:t>u8) -0</w:t>
      </w:r>
      <w:r w:rsidR="00644CD5">
        <w:t>.</w:t>
      </w:r>
      <w:r>
        <w:t>12*T(v20</w:t>
      </w:r>
      <w:r w:rsidR="00644CD5">
        <w:t>.</w:t>
      </w:r>
      <w:r>
        <w:t>u2) + 0</w:t>
      </w:r>
      <w:r w:rsidR="00644CD5">
        <w:t>.</w:t>
      </w:r>
      <w:r>
        <w:t>197*T(v8</w:t>
      </w:r>
      <w:r w:rsidR="00644CD5">
        <w:t>.</w:t>
      </w:r>
      <w:r>
        <w:t>u5) + 0</w:t>
      </w:r>
      <w:r w:rsidR="00644CD5">
        <w:t>.</w:t>
      </w:r>
      <w:r>
        <w:t>137*T(v21</w:t>
      </w:r>
      <w:r w:rsidR="00644CD5">
        <w:t>.</w:t>
      </w:r>
      <w:r>
        <w:t>u22) -0</w:t>
      </w:r>
      <w:r w:rsidR="00644CD5">
        <w:t>.</w:t>
      </w:r>
      <w:r>
        <w:t>0555*T(u36) + 0</w:t>
      </w:r>
      <w:r w:rsidR="00644CD5">
        <w:t>.</w:t>
      </w:r>
      <w:r>
        <w:t>0926*T(u31) + 0</w:t>
      </w:r>
      <w:r w:rsidR="00644CD5">
        <w:t>.</w:t>
      </w:r>
      <w:r>
        <w:t>172*T(v4</w:t>
      </w:r>
      <w:r w:rsidR="00644CD5">
        <w:t>.</w:t>
      </w:r>
      <w:r>
        <w:t>u8) + 0</w:t>
      </w:r>
      <w:r w:rsidR="00644CD5">
        <w:t>.</w:t>
      </w:r>
      <w:r>
        <w:t>134*T(v13</w:t>
      </w:r>
      <w:r w:rsidR="00644CD5">
        <w:t>.</w:t>
      </w:r>
      <w:r>
        <w:t>u16) -0</w:t>
      </w:r>
      <w:r w:rsidR="00644CD5">
        <w:t>.</w:t>
      </w:r>
      <w:r>
        <w:t>121*T(v20</w:t>
      </w:r>
      <w:r w:rsidR="00644CD5">
        <w:t>.</w:t>
      </w:r>
      <w:r>
        <w:t>u5) + 0</w:t>
      </w:r>
      <w:r w:rsidR="00644CD5">
        <w:t>.</w:t>
      </w:r>
      <w:r>
        <w:t>0902*T(v5) -0</w:t>
      </w:r>
      <w:r w:rsidR="00644CD5">
        <w:t>.</w:t>
      </w:r>
      <w:r>
        <w:t>1*T(v22</w:t>
      </w:r>
      <w:r w:rsidR="00644CD5">
        <w:t>.</w:t>
      </w:r>
      <w:r>
        <w:t>u18) + 0</w:t>
      </w:r>
      <w:r w:rsidR="00644CD5">
        <w:t>.</w:t>
      </w:r>
      <w:r>
        <w:t>142*T(v1</w:t>
      </w:r>
      <w:r w:rsidR="00644CD5">
        <w:t>.</w:t>
      </w:r>
      <w:r>
        <w:t>u17) -0</w:t>
      </w:r>
      <w:r w:rsidR="00644CD5">
        <w:t>.</w:t>
      </w:r>
      <w:r>
        <w:t>0945*T(v11</w:t>
      </w:r>
      <w:r w:rsidR="00644CD5">
        <w:t>.</w:t>
      </w:r>
      <w:r>
        <w:t>u24) -0</w:t>
      </w:r>
      <w:r w:rsidR="00644CD5">
        <w:t>.</w:t>
      </w:r>
      <w:r>
        <w:t>0949*T(v36</w:t>
      </w:r>
      <w:r w:rsidR="00644CD5">
        <w:t>.</w:t>
      </w:r>
      <w:r>
        <w:t>u6) -0</w:t>
      </w:r>
      <w:r w:rsidR="00644CD5">
        <w:t>.</w:t>
      </w:r>
      <w:r>
        <w:t>0885*T(v27</w:t>
      </w:r>
      <w:r w:rsidR="00644CD5">
        <w:t>.</w:t>
      </w:r>
      <w:r>
        <w:t>u13) -0</w:t>
      </w:r>
      <w:r w:rsidR="00644CD5">
        <w:t>.</w:t>
      </w:r>
      <w:r>
        <w:t>116*T(v3</w:t>
      </w:r>
      <w:r w:rsidR="00644CD5">
        <w:t>.</w:t>
      </w:r>
      <w:r>
        <w:t>u13) + 0</w:t>
      </w:r>
      <w:r w:rsidR="00644CD5">
        <w:t>.</w:t>
      </w:r>
      <w:r>
        <w:t>107*T(v3</w:t>
      </w:r>
      <w:r w:rsidR="00644CD5">
        <w:t>.</w:t>
      </w:r>
      <w:r>
        <w:t>u22) -0</w:t>
      </w:r>
      <w:r w:rsidR="00644CD5">
        <w:t>.</w:t>
      </w:r>
      <w:r>
        <w:t>137*T(v9</w:t>
      </w:r>
      <w:r w:rsidR="00644CD5">
        <w:t>.</w:t>
      </w:r>
      <w:r>
        <w:t>u6) -0</w:t>
      </w:r>
      <w:r w:rsidR="00644CD5">
        <w:t>.</w:t>
      </w:r>
      <w:r>
        <w:t>0953*T(v5</w:t>
      </w:r>
      <w:r w:rsidR="00644CD5">
        <w:t>.</w:t>
      </w:r>
      <w:r>
        <w:t>u35) + 0</w:t>
      </w:r>
      <w:r w:rsidR="00644CD5">
        <w:t>.</w:t>
      </w:r>
      <w:r>
        <w:t>128*T(v5</w:t>
      </w:r>
      <w:r w:rsidR="00644CD5">
        <w:t>.</w:t>
      </w:r>
      <w:r>
        <w:t>u3) -0</w:t>
      </w:r>
      <w:r w:rsidR="00644CD5">
        <w:t>.</w:t>
      </w:r>
      <w:r>
        <w:t>0784*T(v21</w:t>
      </w:r>
      <w:r w:rsidR="00644CD5">
        <w:t>.</w:t>
      </w:r>
      <w:r>
        <w:t>u20) + 0</w:t>
      </w:r>
      <w:r w:rsidR="00644CD5">
        <w:t>.</w:t>
      </w:r>
      <w:r>
        <w:t>0646*T(v15</w:t>
      </w:r>
      <w:r w:rsidR="00644CD5">
        <w:t>.</w:t>
      </w:r>
      <w:r>
        <w:t>u12) + 0</w:t>
      </w:r>
      <w:r w:rsidR="00644CD5">
        <w:t>.</w:t>
      </w:r>
      <w:r>
        <w:t>099*T(v15</w:t>
      </w:r>
      <w:r w:rsidR="00644CD5">
        <w:t>.</w:t>
      </w:r>
      <w:r>
        <w:t>u9) + 0</w:t>
      </w:r>
      <w:r w:rsidR="00644CD5">
        <w:t>.</w:t>
      </w:r>
      <w:r>
        <w:t>115*u + 0</w:t>
      </w:r>
      <w:r w:rsidR="00644CD5">
        <w:t>.</w:t>
      </w:r>
      <w:r>
        <w:t>0822*T(v17</w:t>
      </w:r>
      <w:r w:rsidR="00644CD5">
        <w:t>.</w:t>
      </w:r>
      <w:r>
        <w:t>u19) + 0</w:t>
      </w:r>
      <w:r w:rsidR="00644CD5">
        <w:t>.</w:t>
      </w:r>
      <w:r>
        <w:t>0915*T(v18</w:t>
      </w:r>
      <w:r w:rsidR="00644CD5">
        <w:t>.</w:t>
      </w:r>
      <w:r>
        <w:t>u17) -0</w:t>
      </w:r>
      <w:r w:rsidR="00644CD5">
        <w:t>.</w:t>
      </w:r>
      <w:r>
        <w:t>107*T(v4</w:t>
      </w:r>
      <w:r w:rsidR="00644CD5">
        <w:t>.</w:t>
      </w:r>
      <w:r>
        <w:t>u19) -0</w:t>
      </w:r>
      <w:r w:rsidR="00644CD5">
        <w:t>.</w:t>
      </w:r>
      <w:r>
        <w:t>108*Length^2 + 0</w:t>
      </w:r>
      <w:r w:rsidR="00644CD5">
        <w:t>.</w:t>
      </w:r>
      <w:r>
        <w:t>0714*T(v17</w:t>
      </w:r>
      <w:r w:rsidR="00644CD5">
        <w:t>.</w:t>
      </w:r>
      <w:r>
        <w:t>u9) + 0</w:t>
      </w:r>
      <w:r w:rsidR="00644CD5">
        <w:t>.</w:t>
      </w:r>
      <w:r>
        <w:t>0846*T(v6</w:t>
      </w:r>
      <w:r w:rsidR="00644CD5">
        <w:t>.</w:t>
      </w:r>
      <w:r>
        <w:t>u27) -0</w:t>
      </w:r>
      <w:r w:rsidR="00644CD5">
        <w:t>.</w:t>
      </w:r>
      <w:r>
        <w:t>095*T(v4</w:t>
      </w:r>
      <w:r w:rsidR="00644CD5">
        <w:t>.</w:t>
      </w:r>
      <w:r>
        <w:t>u29) -0</w:t>
      </w:r>
      <w:r w:rsidR="00644CD5">
        <w:t>.</w:t>
      </w:r>
      <w:r>
        <w:t>0848*T(v21</w:t>
      </w:r>
      <w:r w:rsidR="00644CD5">
        <w:t>.</w:t>
      </w:r>
      <w:r>
        <w:t>u9) + 0</w:t>
      </w:r>
      <w:r w:rsidR="00644CD5">
        <w:t>.</w:t>
      </w:r>
      <w:r>
        <w:t>059*T(u19) -0</w:t>
      </w:r>
      <w:r w:rsidR="00644CD5">
        <w:t>.</w:t>
      </w:r>
      <w:r>
        <w:t>081*T(v9</w:t>
      </w:r>
      <w:r w:rsidR="00644CD5">
        <w:t>.</w:t>
      </w:r>
      <w:r>
        <w:t>u33) -0</w:t>
      </w:r>
      <w:r w:rsidR="00644CD5">
        <w:t>.</w:t>
      </w:r>
      <w:r>
        <w:t>109*T(v4</w:t>
      </w:r>
      <w:r w:rsidR="00644CD5">
        <w:t>.</w:t>
      </w:r>
      <w:r>
        <w:t>u14) -0</w:t>
      </w:r>
      <w:r w:rsidR="00644CD5">
        <w:t>.</w:t>
      </w:r>
      <w:r>
        <w:t>0681*T(v32</w:t>
      </w:r>
      <w:r w:rsidR="00644CD5">
        <w:t>.</w:t>
      </w:r>
      <w:r>
        <w:t>u8) -0</w:t>
      </w:r>
      <w:r w:rsidR="00644CD5">
        <w:t>.</w:t>
      </w:r>
      <w:r>
        <w:t>0759*T(v9</w:t>
      </w:r>
      <w:r w:rsidR="00644CD5">
        <w:t>.</w:t>
      </w:r>
      <w:r>
        <w:t>u22) -0</w:t>
      </w:r>
      <w:r w:rsidR="00644CD5">
        <w:t>.</w:t>
      </w:r>
      <w:r>
        <w:t>0771*T(v3</w:t>
      </w:r>
      <w:r w:rsidR="00644CD5">
        <w:t>.</w:t>
      </w:r>
      <w:r>
        <w:t>u34) -0</w:t>
      </w:r>
      <w:r w:rsidR="00644CD5">
        <w:t>.</w:t>
      </w:r>
      <w:r>
        <w:t>0749*T(v15</w:t>
      </w:r>
      <w:r w:rsidR="00644CD5">
        <w:t>.</w:t>
      </w:r>
      <w:r>
        <w:t>u25) -0</w:t>
      </w:r>
      <w:r w:rsidR="00644CD5">
        <w:t>.</w:t>
      </w:r>
      <w:r>
        <w:t>091*T(v9</w:t>
      </w:r>
      <w:r w:rsidR="00644CD5">
        <w:t>.</w:t>
      </w:r>
      <w:r>
        <w:t>u12) -0</w:t>
      </w:r>
      <w:r w:rsidR="00644CD5">
        <w:t>.</w:t>
      </w:r>
      <w:r>
        <w:t>0647*T(u17) + 0</w:t>
      </w:r>
      <w:r w:rsidR="00644CD5">
        <w:t>.</w:t>
      </w:r>
      <w:r>
        <w:t>0942*T(v1</w:t>
      </w:r>
      <w:r w:rsidR="00644CD5">
        <w:t>.</w:t>
      </w:r>
      <w:r>
        <w:t>u37) -0</w:t>
      </w:r>
      <w:r w:rsidR="00644CD5">
        <w:t>.</w:t>
      </w:r>
      <w:r>
        <w:t>0794*T(v2</w:t>
      </w:r>
      <w:r w:rsidR="00644CD5">
        <w:t>.</w:t>
      </w:r>
      <w:r>
        <w:t>u26) -0</w:t>
      </w:r>
      <w:r w:rsidR="00644CD5">
        <w:t>.</w:t>
      </w:r>
      <w:r>
        <w:t>0731*T(v4) + 0</w:t>
      </w:r>
      <w:r w:rsidR="00644CD5">
        <w:t>.</w:t>
      </w:r>
      <w:r>
        <w:t>0689*Volume^2 + 0</w:t>
      </w:r>
      <w:r w:rsidR="00644CD5">
        <w:t>.</w:t>
      </w:r>
      <w:r>
        <w:t>0612*T(v29</w:t>
      </w:r>
      <w:r w:rsidR="00644CD5">
        <w:t>.</w:t>
      </w:r>
      <w:r>
        <w:t>u13) + 0</w:t>
      </w:r>
      <w:r w:rsidR="00644CD5">
        <w:t>.</w:t>
      </w:r>
      <w:r>
        <w:t>0675*T(v6</w:t>
      </w:r>
      <w:r w:rsidR="00644CD5">
        <w:t>.</w:t>
      </w:r>
      <w:r>
        <w:t>u32) -0</w:t>
      </w:r>
      <w:r w:rsidR="00644CD5">
        <w:t>.</w:t>
      </w:r>
      <w:r>
        <w:t>0712*T(v19</w:t>
      </w:r>
      <w:r w:rsidR="00644CD5">
        <w:t>.</w:t>
      </w:r>
      <w:r>
        <w:t>u21) + 0</w:t>
      </w:r>
      <w:r w:rsidR="00644CD5">
        <w:t>.</w:t>
      </w:r>
      <w:r>
        <w:t>0743*T(v7</w:t>
      </w:r>
      <w:r w:rsidR="00644CD5">
        <w:t>.</w:t>
      </w:r>
      <w:r>
        <w:t>u5) + 0</w:t>
      </w:r>
      <w:r w:rsidR="00644CD5">
        <w:t>.</w:t>
      </w:r>
      <w:r>
        <w:t>0817*T(v40</w:t>
      </w:r>
      <w:r w:rsidR="00644CD5">
        <w:t>.</w:t>
      </w:r>
      <w:r>
        <w:t>u1) + 0</w:t>
      </w:r>
      <w:r w:rsidR="00644CD5">
        <w:t>.</w:t>
      </w:r>
      <w:r>
        <w:t>0926*T(v7</w:t>
      </w:r>
      <w:r w:rsidR="00644CD5">
        <w:t>.</w:t>
      </w:r>
      <w:r>
        <w:t>u2) -0</w:t>
      </w:r>
      <w:r w:rsidR="00644CD5">
        <w:t>.</w:t>
      </w:r>
      <w:r>
        <w:t>0634*T(v29</w:t>
      </w:r>
      <w:r w:rsidR="00644CD5">
        <w:t>.</w:t>
      </w:r>
      <w:r>
        <w:t>u14) + 0</w:t>
      </w:r>
      <w:r w:rsidR="00644CD5">
        <w:t>.</w:t>
      </w:r>
      <w:r>
        <w:t>0884*T(v3</w:t>
      </w:r>
      <w:r w:rsidR="00644CD5">
        <w:t>.</w:t>
      </w:r>
      <w:r>
        <w:t>u9) -0</w:t>
      </w:r>
      <w:r w:rsidR="00644CD5">
        <w:t>.</w:t>
      </w:r>
      <w:r>
        <w:t>0495*T(v32) + 0</w:t>
      </w:r>
      <w:r w:rsidR="00644CD5">
        <w:t>.</w:t>
      </w:r>
      <w:r>
        <w:t>0873*T(v1</w:t>
      </w:r>
      <w:r w:rsidR="00644CD5">
        <w:t>.</w:t>
      </w:r>
      <w:r>
        <w:t>u39) -0</w:t>
      </w:r>
      <w:r w:rsidR="00644CD5">
        <w:t>.</w:t>
      </w:r>
      <w:r>
        <w:t>0814*T(v23</w:t>
      </w:r>
      <w:r w:rsidR="00644CD5">
        <w:t>.</w:t>
      </w:r>
      <w:r>
        <w:t>u3) + 0</w:t>
      </w:r>
      <w:r w:rsidR="00644CD5">
        <w:t>.</w:t>
      </w:r>
      <w:r>
        <w:t>0717*T(v30</w:t>
      </w:r>
      <w:r w:rsidR="00644CD5">
        <w:t>.</w:t>
      </w:r>
      <w:r>
        <w:t>u4) + 0</w:t>
      </w:r>
      <w:r w:rsidR="00644CD5">
        <w:t>.</w:t>
      </w:r>
      <w:r>
        <w:t>0696*T(v30</w:t>
      </w:r>
      <w:r w:rsidR="00644CD5">
        <w:t>.</w:t>
      </w:r>
      <w:r>
        <w:t>u5) + 0</w:t>
      </w:r>
      <w:r w:rsidR="00644CD5">
        <w:t>.</w:t>
      </w:r>
      <w:r>
        <w:t>055*T(v3</w:t>
      </w:r>
      <w:r w:rsidR="00644CD5">
        <w:t>.</w:t>
      </w:r>
      <w:r>
        <w:t>u38) -0</w:t>
      </w:r>
      <w:r w:rsidR="00644CD5">
        <w:t>.</w:t>
      </w:r>
      <w:r>
        <w:t>0682*T(v5</w:t>
      </w:r>
      <w:r w:rsidR="00644CD5">
        <w:t>.</w:t>
      </w:r>
      <w:r>
        <w:t>u12) -0</w:t>
      </w:r>
      <w:r w:rsidR="00644CD5">
        <w:t>.</w:t>
      </w:r>
      <w:r>
        <w:t>0724*T(v23</w:t>
      </w:r>
      <w:r w:rsidR="00644CD5">
        <w:t>.</w:t>
      </w:r>
      <w:r>
        <w:t xml:space="preserve">u5) </w:t>
      </w:r>
      <w:r>
        <w:lastRenderedPageBreak/>
        <w:t>+ 0</w:t>
      </w:r>
      <w:r w:rsidR="00644CD5">
        <w:t>.</w:t>
      </w:r>
      <w:r>
        <w:t>08*T(v1</w:t>
      </w:r>
      <w:r w:rsidR="00644CD5">
        <w:t>.</w:t>
      </w:r>
      <w:r>
        <w:t>u35) -0</w:t>
      </w:r>
      <w:r w:rsidR="00644CD5">
        <w:t>.</w:t>
      </w:r>
      <w:r>
        <w:t>0775*T(v8</w:t>
      </w:r>
      <w:r w:rsidR="00644CD5">
        <w:t>.</w:t>
      </w:r>
      <w:r>
        <w:t>u10) + 0</w:t>
      </w:r>
      <w:r w:rsidR="00644CD5">
        <w:t>.</w:t>
      </w:r>
      <w:r>
        <w:t>0751*T(v14</w:t>
      </w:r>
      <w:r w:rsidR="00644CD5">
        <w:t>.</w:t>
      </w:r>
      <w:r>
        <w:t>u19) + 0</w:t>
      </w:r>
      <w:r w:rsidR="00644CD5">
        <w:t>.</w:t>
      </w:r>
      <w:r>
        <w:t>0704*T(v11</w:t>
      </w:r>
      <w:r w:rsidR="00644CD5">
        <w:t>.</w:t>
      </w:r>
      <w:r>
        <w:t>u25) + 0</w:t>
      </w:r>
      <w:r w:rsidR="00644CD5">
        <w:t>.</w:t>
      </w:r>
      <w:r>
        <w:t>0613*NumAcceptor -0</w:t>
      </w:r>
      <w:r w:rsidR="00644CD5">
        <w:t>.</w:t>
      </w:r>
      <w:r>
        <w:t>0734*T(v14</w:t>
      </w:r>
      <w:r w:rsidR="00644CD5">
        <w:t>.</w:t>
      </w:r>
      <w:r>
        <w:t>u15) -0</w:t>
      </w:r>
      <w:r w:rsidR="00644CD5">
        <w:t>.</w:t>
      </w:r>
      <w:r>
        <w:t>0531*T(v3</w:t>
      </w:r>
      <w:r w:rsidR="00644CD5">
        <w:t>.</w:t>
      </w:r>
      <w:r>
        <w:t>u16) + 0</w:t>
      </w:r>
      <w:r w:rsidR="00644CD5">
        <w:t>.</w:t>
      </w:r>
      <w:r>
        <w:t>0642*T(v14</w:t>
      </w:r>
      <w:r w:rsidR="00644CD5">
        <w:t>.</w:t>
      </w:r>
      <w:r>
        <w:t>u7) + 0</w:t>
      </w:r>
      <w:r w:rsidR="00644CD5">
        <w:t>.</w:t>
      </w:r>
      <w:r>
        <w:t>0532*T(v3</w:t>
      </w:r>
      <w:r w:rsidR="00644CD5">
        <w:t>.</w:t>
      </w:r>
      <w:r>
        <w:t>u18) + 0</w:t>
      </w:r>
      <w:r w:rsidR="00644CD5">
        <w:t>.</w:t>
      </w:r>
      <w:r>
        <w:t>0391*T(v27) + 0</w:t>
      </w:r>
      <w:r w:rsidR="00644CD5">
        <w:t>.</w:t>
      </w:r>
      <w:r>
        <w:t>0681*T(v1</w:t>
      </w:r>
      <w:r w:rsidR="00644CD5">
        <w:t>.</w:t>
      </w:r>
      <w:r>
        <w:t>u23) -0</w:t>
      </w:r>
      <w:r w:rsidR="00644CD5">
        <w:t>.</w:t>
      </w:r>
      <w:r>
        <w:t>0579*T(v35</w:t>
      </w:r>
      <w:r w:rsidR="00644CD5">
        <w:t>.</w:t>
      </w:r>
      <w:r>
        <w:t>u1) -0</w:t>
      </w:r>
      <w:r w:rsidR="00644CD5">
        <w:t>.</w:t>
      </w:r>
      <w:r>
        <w:t>0445*T(v27</w:t>
      </w:r>
      <w:r w:rsidR="00644CD5">
        <w:t>.</w:t>
      </w:r>
      <w:r>
        <w:t>u9) + 0</w:t>
      </w:r>
      <w:r w:rsidR="00644CD5">
        <w:t>.</w:t>
      </w:r>
      <w:r>
        <w:t>0319*T(u39) + 0</w:t>
      </w:r>
      <w:r w:rsidR="00644CD5">
        <w:t>.</w:t>
      </w:r>
      <w:r>
        <w:t>0526*T(v28</w:t>
      </w:r>
      <w:r w:rsidR="00644CD5">
        <w:t>.</w:t>
      </w:r>
      <w:r>
        <w:t>u2) + 0</w:t>
      </w:r>
      <w:r w:rsidR="00644CD5">
        <w:t>.</w:t>
      </w:r>
      <w:r>
        <w:t>0417*T(v5</w:t>
      </w:r>
      <w:r w:rsidR="00644CD5">
        <w:t>.</w:t>
      </w:r>
      <w:r>
        <w:t>u33) -0</w:t>
      </w:r>
      <w:r w:rsidR="00644CD5">
        <w:t>.</w:t>
      </w:r>
      <w:r>
        <w:t>0412*T(v7</w:t>
      </w:r>
      <w:r w:rsidR="00644CD5">
        <w:t>.</w:t>
      </w:r>
      <w:r>
        <w:t>u32) + 0</w:t>
      </w:r>
      <w:r w:rsidR="00644CD5">
        <w:t>.</w:t>
      </w:r>
      <w:r>
        <w:t>0374*T(v22</w:t>
      </w:r>
      <w:r w:rsidR="00644CD5">
        <w:t>.</w:t>
      </w:r>
      <w:r>
        <w:t>u14) -0</w:t>
      </w:r>
      <w:r w:rsidR="00644CD5">
        <w:t>.</w:t>
      </w:r>
      <w:r>
        <w:t>0404*T(v1</w:t>
      </w:r>
      <w:r w:rsidR="00644CD5">
        <w:t>.</w:t>
      </w:r>
      <w:r>
        <w:t>u38) + 0</w:t>
      </w:r>
      <w:r w:rsidR="00644CD5">
        <w:t>.</w:t>
      </w:r>
      <w:r>
        <w:t>0316*T(v12) -0</w:t>
      </w:r>
      <w:r w:rsidR="00644CD5">
        <w:t>.</w:t>
      </w:r>
      <w:r>
        <w:t>0443*T(v18</w:t>
      </w:r>
      <w:r w:rsidR="00644CD5">
        <w:t>.</w:t>
      </w:r>
      <w:r>
        <w:t>u5) + 0</w:t>
      </w:r>
      <w:r w:rsidR="00644CD5">
        <w:t>.</w:t>
      </w:r>
      <w:r>
        <w:t>042*T(v3</w:t>
      </w:r>
      <w:r w:rsidR="00644CD5">
        <w:t>.</w:t>
      </w:r>
      <w:r>
        <w:t>u12) -0</w:t>
      </w:r>
      <w:r w:rsidR="00644CD5">
        <w:t>.</w:t>
      </w:r>
      <w:r>
        <w:t>0485*T(v1</w:t>
      </w:r>
      <w:r w:rsidR="00644CD5">
        <w:t>.</w:t>
      </w:r>
      <w:r>
        <w:t>u5) -0</w:t>
      </w:r>
      <w:r w:rsidR="00644CD5">
        <w:t>.</w:t>
      </w:r>
      <w:r>
        <w:t>0379*T(v23</w:t>
      </w:r>
      <w:r w:rsidR="00644CD5">
        <w:t>.</w:t>
      </w:r>
      <w:r>
        <w:t>u18) -0</w:t>
      </w:r>
      <w:r w:rsidR="00644CD5">
        <w:t>.</w:t>
      </w:r>
      <w:r>
        <w:t>0347*T(v34</w:t>
      </w:r>
      <w:r w:rsidR="00644CD5">
        <w:t>.</w:t>
      </w:r>
      <w:r>
        <w:t>u5) -0</w:t>
      </w:r>
      <w:r w:rsidR="00644CD5">
        <w:t>.</w:t>
      </w:r>
      <w:r>
        <w:t>0425*T(v17</w:t>
      </w:r>
      <w:r w:rsidR="00644CD5">
        <w:t>.</w:t>
      </w:r>
      <w:r>
        <w:t>u13) -0</w:t>
      </w:r>
      <w:r w:rsidR="00644CD5">
        <w:t>.</w:t>
      </w:r>
      <w:r>
        <w:t>039*T(v24</w:t>
      </w:r>
      <w:r w:rsidR="00644CD5">
        <w:t>.</w:t>
      </w:r>
      <w:r>
        <w:t>u9) -0</w:t>
      </w:r>
      <w:r w:rsidR="00644CD5">
        <w:t>.</w:t>
      </w:r>
      <w:r>
        <w:t>04*T(v28</w:t>
      </w:r>
      <w:r w:rsidR="00644CD5">
        <w:t>.</w:t>
      </w:r>
      <w:r>
        <w:t>u7) + 0</w:t>
      </w:r>
      <w:r w:rsidR="00644CD5">
        <w:t>.</w:t>
      </w:r>
      <w:r>
        <w:t>0297*T(v9</w:t>
      </w:r>
      <w:r w:rsidR="00644CD5">
        <w:t>.</w:t>
      </w:r>
      <w:r>
        <w:t>u34) -0</w:t>
      </w:r>
      <w:r w:rsidR="00644CD5">
        <w:t>.</w:t>
      </w:r>
      <w:r>
        <w:t>0348*T(v22</w:t>
      </w:r>
      <w:r w:rsidR="00644CD5">
        <w:t>.</w:t>
      </w:r>
      <w:r>
        <w:t>u21) + 0</w:t>
      </w:r>
      <w:r w:rsidR="00644CD5">
        <w:t>.</w:t>
      </w:r>
      <w:r>
        <w:t>0371*T(v27</w:t>
      </w:r>
      <w:r w:rsidR="00644CD5">
        <w:t>.</w:t>
      </w:r>
      <w:r>
        <w:t>u6) -0</w:t>
      </w:r>
      <w:r w:rsidR="00644CD5">
        <w:t>.</w:t>
      </w:r>
      <w:r>
        <w:t>0393*T(v22</w:t>
      </w:r>
      <w:r w:rsidR="00644CD5">
        <w:t>.</w:t>
      </w:r>
      <w:r>
        <w:t>u9) -0</w:t>
      </w:r>
      <w:r w:rsidR="00644CD5">
        <w:t>.</w:t>
      </w:r>
      <w:r>
        <w:t>0381*T(v6</w:t>
      </w:r>
      <w:r w:rsidR="00644CD5">
        <w:t>.</w:t>
      </w:r>
      <w:r>
        <w:t>u24) -0</w:t>
      </w:r>
      <w:r w:rsidR="00644CD5">
        <w:t>.</w:t>
      </w:r>
      <w:r>
        <w:t>0334*T(v19</w:t>
      </w:r>
      <w:r w:rsidR="00644CD5">
        <w:t>.</w:t>
      </w:r>
      <w:r>
        <w:t>u16) -0</w:t>
      </w:r>
      <w:r w:rsidR="00644CD5">
        <w:t>.</w:t>
      </w:r>
      <w:r>
        <w:t>0332*T(v9</w:t>
      </w:r>
      <w:r w:rsidR="00644CD5">
        <w:t>.</w:t>
      </w:r>
      <w:r>
        <w:t>u14) -0</w:t>
      </w:r>
      <w:r w:rsidR="00644CD5">
        <w:t>.</w:t>
      </w:r>
      <w:r>
        <w:t>0213*T(u28) -0</w:t>
      </w:r>
      <w:r w:rsidR="00644CD5">
        <w:t>.</w:t>
      </w:r>
      <w:r>
        <w:t>0306*T(v24</w:t>
      </w:r>
      <w:r w:rsidR="00644CD5">
        <w:t>.</w:t>
      </w:r>
      <w:r>
        <w:t>u12) + 0</w:t>
      </w:r>
      <w:r w:rsidR="00644CD5">
        <w:t>.</w:t>
      </w:r>
      <w:r>
        <w:t>0279*T(v11</w:t>
      </w:r>
      <w:r w:rsidR="00644CD5">
        <w:t>.</w:t>
      </w:r>
      <w:r>
        <w:t>u19) + 0</w:t>
      </w:r>
      <w:r w:rsidR="00644CD5">
        <w:t>.</w:t>
      </w:r>
      <w:r>
        <w:t>0361*T(v11</w:t>
      </w:r>
      <w:r w:rsidR="00644CD5">
        <w:t>.</w:t>
      </w:r>
      <w:r>
        <w:t>u2) -0</w:t>
      </w:r>
      <w:r w:rsidR="00644CD5">
        <w:t>.</w:t>
      </w:r>
      <w:r>
        <w:t>0292*T(v8</w:t>
      </w:r>
      <w:r w:rsidR="00644CD5">
        <w:t>.</w:t>
      </w:r>
      <w:r>
        <w:t>u24) + 0</w:t>
      </w:r>
      <w:r w:rsidR="00644CD5">
        <w:t>.</w:t>
      </w:r>
      <w:r>
        <w:t>0231*T(v24</w:t>
      </w:r>
      <w:r w:rsidR="00644CD5">
        <w:t>.</w:t>
      </w:r>
      <w:r>
        <w:t>u13) -0</w:t>
      </w:r>
      <w:r w:rsidR="00644CD5">
        <w:t>.</w:t>
      </w:r>
      <w:r>
        <w:t>0211*T(v5</w:t>
      </w:r>
      <w:r w:rsidR="00644CD5">
        <w:t>.</w:t>
      </w:r>
      <w:r>
        <w:t>u37) -0</w:t>
      </w:r>
      <w:r w:rsidR="00644CD5">
        <w:t>.</w:t>
      </w:r>
      <w:r>
        <w:t>0211*T(v31</w:t>
      </w:r>
      <w:r w:rsidR="00644CD5">
        <w:t>.</w:t>
      </w:r>
      <w:r>
        <w:t>u12) -0</w:t>
      </w:r>
      <w:r w:rsidR="00644CD5">
        <w:t>.</w:t>
      </w:r>
      <w:r>
        <w:t>0207*T(v16</w:t>
      </w:r>
      <w:r w:rsidR="00644CD5">
        <w:t>.</w:t>
      </w:r>
      <w:r>
        <w:t>u18) + 0</w:t>
      </w:r>
      <w:r w:rsidR="00644CD5">
        <w:t>.</w:t>
      </w:r>
      <w:r>
        <w:t>0224*T(v3</w:t>
      </w:r>
      <w:r w:rsidR="00644CD5">
        <w:t>.</w:t>
      </w:r>
      <w:r>
        <w:t>u23) + 0</w:t>
      </w:r>
      <w:r w:rsidR="00644CD5">
        <w:t>.</w:t>
      </w:r>
      <w:r>
        <w:t>02*T(v28</w:t>
      </w:r>
      <w:r w:rsidR="00644CD5">
        <w:t>.</w:t>
      </w:r>
      <w:r>
        <w:t>u1) -0</w:t>
      </w:r>
      <w:r w:rsidR="00644CD5">
        <w:t>.</w:t>
      </w:r>
      <w:r>
        <w:t>0198*Volume -0</w:t>
      </w:r>
      <w:r w:rsidR="00644CD5">
        <w:t>.</w:t>
      </w:r>
      <w:r>
        <w:t>0213*T(v8</w:t>
      </w:r>
      <w:r w:rsidR="00644CD5">
        <w:t>.</w:t>
      </w:r>
      <w:r>
        <w:t>u11) + 0</w:t>
      </w:r>
      <w:r w:rsidR="00644CD5">
        <w:t>.</w:t>
      </w:r>
      <w:r>
        <w:t>0201*T(v26</w:t>
      </w:r>
      <w:r w:rsidR="00644CD5">
        <w:t>.</w:t>
      </w:r>
      <w:r>
        <w:t>u8) -0</w:t>
      </w:r>
      <w:r w:rsidR="00644CD5">
        <w:t>.</w:t>
      </w:r>
      <w:r>
        <w:t>0184*T(v17</w:t>
      </w:r>
      <w:r w:rsidR="00644CD5">
        <w:t>.</w:t>
      </w:r>
      <w:r>
        <w:t>u17) -0</w:t>
      </w:r>
      <w:r w:rsidR="00644CD5">
        <w:t>.</w:t>
      </w:r>
      <w:r>
        <w:t>0178*T(v10</w:t>
      </w:r>
      <w:r w:rsidR="00644CD5">
        <w:t>.</w:t>
      </w:r>
      <w:r>
        <w:t>u20) + 0</w:t>
      </w:r>
      <w:r w:rsidR="00644CD5">
        <w:t>.</w:t>
      </w:r>
      <w:r>
        <w:t>0176*T(v4</w:t>
      </w:r>
      <w:r w:rsidR="00644CD5">
        <w:t>.</w:t>
      </w:r>
      <w:r>
        <w:t>u30) -0</w:t>
      </w:r>
      <w:r w:rsidR="00644CD5">
        <w:t>.</w:t>
      </w:r>
      <w:r>
        <w:t>0206*T(v4</w:t>
      </w:r>
      <w:r w:rsidR="00644CD5">
        <w:t>.</w:t>
      </w:r>
      <w:r>
        <w:t>u10) -0</w:t>
      </w:r>
      <w:r w:rsidR="00644CD5">
        <w:t>.</w:t>
      </w:r>
      <w:r>
        <w:t>0172*T(v14</w:t>
      </w:r>
      <w:r w:rsidR="00644CD5">
        <w:t>.</w:t>
      </w:r>
      <w:r>
        <w:t>u23) + 0</w:t>
      </w:r>
      <w:r w:rsidR="00644CD5">
        <w:t>.</w:t>
      </w:r>
      <w:r>
        <w:t>0141*T(v8</w:t>
      </w:r>
      <w:r w:rsidR="00644CD5">
        <w:t>.</w:t>
      </w:r>
      <w:r>
        <w:t>u19) + 0</w:t>
      </w:r>
      <w:r w:rsidR="00644CD5">
        <w:t>.</w:t>
      </w:r>
      <w:r>
        <w:t>0114*T(v4</w:t>
      </w:r>
      <w:r w:rsidR="00644CD5">
        <w:t>.</w:t>
      </w:r>
      <w:r>
        <w:t>u25) + 0</w:t>
      </w:r>
      <w:r w:rsidR="00644CD5">
        <w:t>.</w:t>
      </w:r>
      <w:r>
        <w:t>0104*T(v17</w:t>
      </w:r>
      <w:r w:rsidR="00644CD5">
        <w:t>.</w:t>
      </w:r>
      <w:r>
        <w:t>u2) + 0</w:t>
      </w:r>
      <w:r w:rsidR="00644CD5">
        <w:t>.</w:t>
      </w:r>
      <w:r>
        <w:t>00807*T(v10</w:t>
      </w:r>
      <w:r w:rsidR="00644CD5">
        <w:t>.</w:t>
      </w:r>
      <w:r>
        <w:t>u26) -0</w:t>
      </w:r>
      <w:r w:rsidR="00644CD5">
        <w:t>.</w:t>
      </w:r>
      <w:r>
        <w:t>00368*T(v16</w:t>
      </w:r>
      <w:r w:rsidR="00644CD5">
        <w:t>.</w:t>
      </w:r>
      <w:r>
        <w:t>u26) + 0</w:t>
      </w:r>
      <w:r w:rsidR="00644CD5">
        <w:t>.</w:t>
      </w:r>
      <w:r>
        <w:t>00434*T(v13</w:t>
      </w:r>
      <w:r w:rsidR="00644CD5">
        <w:t>.</w:t>
      </w:r>
      <w:r>
        <w:t>u11) + 0</w:t>
      </w:r>
      <w:r w:rsidR="00644CD5">
        <w:t>.</w:t>
      </w:r>
      <w:r>
        <w:t>00357*T(v22</w:t>
      </w:r>
      <w:r w:rsidR="00644CD5">
        <w:t>.</w:t>
      </w:r>
      <w:r>
        <w:t>u20) -0</w:t>
      </w:r>
      <w:r w:rsidR="00644CD5">
        <w:t>.</w:t>
      </w:r>
      <w:r>
        <w:t>00341*T(v35</w:t>
      </w:r>
      <w:r w:rsidR="00644CD5">
        <w:t>.</w:t>
      </w:r>
      <w:r>
        <w:t>u8) -0</w:t>
      </w:r>
      <w:r w:rsidR="00644CD5">
        <w:t>.</w:t>
      </w:r>
      <w:r>
        <w:t>00321*T(v22</w:t>
      </w:r>
      <w:r w:rsidR="00644CD5">
        <w:t>.</w:t>
      </w:r>
      <w:r>
        <w:t>u1) + 0</w:t>
      </w:r>
      <w:r w:rsidR="00644CD5">
        <w:t>.</w:t>
      </w:r>
      <w:r>
        <w:t>00227*T(u9) -0</w:t>
      </w:r>
      <w:r w:rsidR="00644CD5">
        <w:t>.</w:t>
      </w:r>
      <w:r>
        <w:t>00239*T(v5</w:t>
      </w:r>
      <w:r w:rsidR="00644CD5">
        <w:t>.</w:t>
      </w:r>
      <w:r>
        <w:t>u15) + 6</w:t>
      </w:r>
      <w:r w:rsidR="00644CD5">
        <w:t>.</w:t>
      </w:r>
      <w:r>
        <w:t>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304</w:t>
      </w:r>
    </w:p>
    <w:p w:rsidR="00484000" w:rsidRDefault="00484000" w:rsidP="00484000">
      <w:pPr>
        <w:pStyle w:val="paragraph"/>
      </w:pPr>
      <w:r>
        <w:t xml:space="preserve"> + 2</w:t>
      </w:r>
      <w:r w:rsidR="00644CD5">
        <w:t>.</w:t>
      </w:r>
      <w:r>
        <w:t>27*T(v6</w:t>
      </w:r>
      <w:r w:rsidR="00644CD5">
        <w:t>.</w:t>
      </w:r>
      <w:r>
        <w:t>u3) -0</w:t>
      </w:r>
      <w:r w:rsidR="00644CD5">
        <w:t>.</w:t>
      </w:r>
      <w:r>
        <w:t>669*T(v29</w:t>
      </w:r>
      <w:r w:rsidR="00644CD5">
        <w:t>.</w:t>
      </w:r>
      <w:r>
        <w:t>u3) -0</w:t>
      </w:r>
      <w:r w:rsidR="00644CD5">
        <w:t>.</w:t>
      </w:r>
      <w:r>
        <w:t>979*T(v7</w:t>
      </w:r>
      <w:r w:rsidR="00644CD5">
        <w:t>.</w:t>
      </w:r>
      <w:r>
        <w:t>u36) -1</w:t>
      </w:r>
      <w:r w:rsidR="00644CD5">
        <w:t>.</w:t>
      </w:r>
      <w:r>
        <w:t>86*T(v1</w:t>
      </w:r>
      <w:r w:rsidR="00644CD5">
        <w:t>.</w:t>
      </w:r>
      <w:r>
        <w:t>u12) -0</w:t>
      </w:r>
      <w:r w:rsidR="00644CD5">
        <w:t>.</w:t>
      </w:r>
      <w:r>
        <w:t>998*T(v3</w:t>
      </w:r>
      <w:r w:rsidR="00644CD5">
        <w:t>.</w:t>
      </w:r>
      <w:r>
        <w:t>u10) + 0</w:t>
      </w:r>
      <w:r w:rsidR="00644CD5">
        <w:t>.</w:t>
      </w:r>
      <w:r>
        <w:t>293*T(v10</w:t>
      </w:r>
      <w:r w:rsidR="00644CD5">
        <w:t>.</w:t>
      </w:r>
      <w:r>
        <w:t>u10) -1</w:t>
      </w:r>
      <w:r w:rsidR="00644CD5">
        <w:t>.</w:t>
      </w:r>
      <w:r>
        <w:t>47*T(v1</w:t>
      </w:r>
      <w:r w:rsidR="00644CD5">
        <w:t>.</w:t>
      </w:r>
      <w:r>
        <w:t>u4) -0</w:t>
      </w:r>
      <w:r w:rsidR="00644CD5">
        <w:t>.</w:t>
      </w:r>
      <w:r>
        <w:t>555*T(v30</w:t>
      </w:r>
      <w:r w:rsidR="00644CD5">
        <w:t>.</w:t>
      </w:r>
      <w:r>
        <w:t>u1) -0</w:t>
      </w:r>
      <w:r w:rsidR="00644CD5">
        <w:t>.</w:t>
      </w:r>
      <w:r>
        <w:t>863*T(v12</w:t>
      </w:r>
      <w:r w:rsidR="00644CD5">
        <w:t>.</w:t>
      </w:r>
      <w:r>
        <w:t>u9) + 0</w:t>
      </w:r>
      <w:r w:rsidR="00644CD5">
        <w:t>.</w:t>
      </w:r>
      <w:r>
        <w:t>76*T(v19</w:t>
      </w:r>
      <w:r w:rsidR="00644CD5">
        <w:t>.</w:t>
      </w:r>
      <w:r>
        <w:t>u2) -1</w:t>
      </w:r>
      <w:r w:rsidR="00644CD5">
        <w:t>.</w:t>
      </w:r>
      <w:r>
        <w:t>18*T(v37</w:t>
      </w:r>
      <w:r w:rsidR="00644CD5">
        <w:t>.</w:t>
      </w:r>
      <w:r>
        <w:t>u5) + 0</w:t>
      </w:r>
      <w:r w:rsidR="00644CD5">
        <w:t>.</w:t>
      </w:r>
      <w:r>
        <w:t>221*T(v6</w:t>
      </w:r>
      <w:r w:rsidR="00644CD5">
        <w:t>.</w:t>
      </w:r>
      <w:r>
        <w:t>u26) + 1</w:t>
      </w:r>
      <w:r w:rsidR="00644CD5">
        <w:t>.</w:t>
      </w:r>
      <w:r>
        <w:t>17*T(v19</w:t>
      </w:r>
      <w:r w:rsidR="00644CD5">
        <w:t>.</w:t>
      </w:r>
      <w:r>
        <w:t>u17) + 0</w:t>
      </w:r>
      <w:r w:rsidR="00644CD5">
        <w:t>.</w:t>
      </w:r>
      <w:r>
        <w:t>955*T(v34</w:t>
      </w:r>
      <w:r w:rsidR="00644CD5">
        <w:t>.</w:t>
      </w:r>
      <w:r>
        <w:t>u6) + 1</w:t>
      </w:r>
      <w:r w:rsidR="00644CD5">
        <w:t>.</w:t>
      </w:r>
      <w:r>
        <w:t>17*T(v13</w:t>
      </w:r>
      <w:r w:rsidR="00644CD5">
        <w:t>.</w:t>
      </w:r>
      <w:r>
        <w:t>u24) -1</w:t>
      </w:r>
      <w:r w:rsidR="00644CD5">
        <w:t>.</w:t>
      </w:r>
      <w:r>
        <w:t>44*T(v12</w:t>
      </w:r>
      <w:r w:rsidR="00644CD5">
        <w:t>.</w:t>
      </w:r>
      <w:r>
        <w:t>u29) + 1</w:t>
      </w:r>
      <w:r w:rsidR="00644CD5">
        <w:t>.</w:t>
      </w:r>
      <w:r>
        <w:t>18*T(v29</w:t>
      </w:r>
      <w:r w:rsidR="00644CD5">
        <w:t>.</w:t>
      </w:r>
      <w:r>
        <w:t>u7) -1</w:t>
      </w:r>
      <w:r w:rsidR="00644CD5">
        <w:t>.</w:t>
      </w:r>
      <w:r>
        <w:t>78*T(v19</w:t>
      </w:r>
      <w:r w:rsidR="00644CD5">
        <w:t>.</w:t>
      </w:r>
      <w:r>
        <w:t>u8) + 0</w:t>
      </w:r>
      <w:r w:rsidR="00644CD5">
        <w:t>.</w:t>
      </w:r>
      <w:r>
        <w:t>212*T(u4) + 0</w:t>
      </w:r>
      <w:r w:rsidR="00644CD5">
        <w:t>.</w:t>
      </w:r>
      <w:r>
        <w:t>977*T(v10</w:t>
      </w:r>
      <w:r w:rsidR="00644CD5">
        <w:t>.</w:t>
      </w:r>
      <w:r>
        <w:t>u26) -0</w:t>
      </w:r>
      <w:r w:rsidR="00644CD5">
        <w:t>.</w:t>
      </w:r>
      <w:r>
        <w:t>484*Lipophilicity^2 + 0</w:t>
      </w:r>
      <w:r w:rsidR="00644CD5">
        <w:t>.</w:t>
      </w:r>
      <w:r>
        <w:t>929*T(v10</w:t>
      </w:r>
      <w:r w:rsidR="00644CD5">
        <w:t>.</w:t>
      </w:r>
      <w:r>
        <w:t>u7) -0</w:t>
      </w:r>
      <w:r w:rsidR="00644CD5">
        <w:t>.</w:t>
      </w:r>
      <w:r>
        <w:t>646*T(v30</w:t>
      </w:r>
      <w:r w:rsidR="00644CD5">
        <w:t>.</w:t>
      </w:r>
      <w:r>
        <w:t>u3) + 1</w:t>
      </w:r>
      <w:r w:rsidR="00644CD5">
        <w:t>.</w:t>
      </w:r>
      <w:r>
        <w:t>58*T(v22</w:t>
      </w:r>
      <w:r w:rsidR="00644CD5">
        <w:t>.</w:t>
      </w:r>
      <w:r>
        <w:t>u14) + 0</w:t>
      </w:r>
      <w:r w:rsidR="00644CD5">
        <w:t>.</w:t>
      </w:r>
      <w:r>
        <w:t>442*T(v40) -0</w:t>
      </w:r>
      <w:r w:rsidR="00644CD5">
        <w:t>.</w:t>
      </w:r>
      <w:r>
        <w:t>463*T(v18</w:t>
      </w:r>
      <w:r w:rsidR="00644CD5">
        <w:t>.</w:t>
      </w:r>
      <w:r>
        <w:t>u13) + 0</w:t>
      </w:r>
      <w:r w:rsidR="00644CD5">
        <w:t>.</w:t>
      </w:r>
      <w:r>
        <w:t>785*T(v1</w:t>
      </w:r>
      <w:r w:rsidR="00644CD5">
        <w:t>.</w:t>
      </w:r>
      <w:r>
        <w:t>u32) -1</w:t>
      </w:r>
      <w:r w:rsidR="00644CD5">
        <w:t>.</w:t>
      </w:r>
      <w:r>
        <w:t>49*T(v25</w:t>
      </w:r>
      <w:r w:rsidR="00644CD5">
        <w:t>.</w:t>
      </w:r>
      <w:r>
        <w:t>u1) -0</w:t>
      </w:r>
      <w:r w:rsidR="00644CD5">
        <w:t>.</w:t>
      </w:r>
      <w:r>
        <w:t>961*T(v9</w:t>
      </w:r>
      <w:r w:rsidR="00644CD5">
        <w:t>.</w:t>
      </w:r>
      <w:r>
        <w:t>u8) + 0</w:t>
      </w:r>
      <w:r w:rsidR="00644CD5">
        <w:t>.</w:t>
      </w:r>
      <w:r>
        <w:t>785*T(v19</w:t>
      </w:r>
      <w:r w:rsidR="00644CD5">
        <w:t>.</w:t>
      </w:r>
      <w:r>
        <w:t>u14) -0</w:t>
      </w:r>
      <w:r w:rsidR="00644CD5">
        <w:t>.</w:t>
      </w:r>
      <w:r>
        <w:t>863*T(v26</w:t>
      </w:r>
      <w:r w:rsidR="00644CD5">
        <w:t>.</w:t>
      </w:r>
      <w:r>
        <w:t>u7) -0</w:t>
      </w:r>
      <w:r w:rsidR="00644CD5">
        <w:t>.</w:t>
      </w:r>
      <w:r>
        <w:t>659*T(v37</w:t>
      </w:r>
      <w:r w:rsidR="00644CD5">
        <w:t>.</w:t>
      </w:r>
      <w:r>
        <w:t>u6) + 0</w:t>
      </w:r>
      <w:r w:rsidR="00644CD5">
        <w:t>.</w:t>
      </w:r>
      <w:r>
        <w:t>645*T(v9</w:t>
      </w:r>
      <w:r w:rsidR="00644CD5">
        <w:t>.</w:t>
      </w:r>
      <w:r>
        <w:t>u6) + 0</w:t>
      </w:r>
      <w:r w:rsidR="00644CD5">
        <w:t>.</w:t>
      </w:r>
      <w:r>
        <w:t>581*T(v5</w:t>
      </w:r>
      <w:r w:rsidR="00644CD5">
        <w:t>.</w:t>
      </w:r>
      <w:r>
        <w:t>u28) -1</w:t>
      </w:r>
      <w:r w:rsidR="00644CD5">
        <w:t>.</w:t>
      </w:r>
      <w:r>
        <w:t>27*T(v22</w:t>
      </w:r>
      <w:r w:rsidR="00644CD5">
        <w:t>.</w:t>
      </w:r>
      <w:r>
        <w:t>u5) -0</w:t>
      </w:r>
      <w:r w:rsidR="00644CD5">
        <w:t>.</w:t>
      </w:r>
      <w:r>
        <w:t>952*T(v2</w:t>
      </w:r>
      <w:r w:rsidR="00644CD5">
        <w:t>.</w:t>
      </w:r>
      <w:r>
        <w:t>u18) -1</w:t>
      </w:r>
      <w:r w:rsidR="00644CD5">
        <w:t>.</w:t>
      </w:r>
      <w:r>
        <w:t>47*T(v12</w:t>
      </w:r>
      <w:r w:rsidR="00644CD5">
        <w:t>.</w:t>
      </w:r>
      <w:r>
        <w:t>u4) -0</w:t>
      </w:r>
      <w:r w:rsidR="00644CD5">
        <w:t>.</w:t>
      </w:r>
      <w:r>
        <w:t>564*T(v7</w:t>
      </w:r>
      <w:r w:rsidR="00644CD5">
        <w:t>.</w:t>
      </w:r>
      <w:r>
        <w:t>u34) -0</w:t>
      </w:r>
      <w:r w:rsidR="00644CD5">
        <w:t>.</w:t>
      </w:r>
      <w:r>
        <w:t>754*T(v28</w:t>
      </w:r>
      <w:r w:rsidR="00644CD5">
        <w:t>.</w:t>
      </w:r>
      <w:r>
        <w:t>u7) + 1</w:t>
      </w:r>
      <w:r w:rsidR="00644CD5">
        <w:t>.</w:t>
      </w:r>
      <w:r>
        <w:t>38*T(v27</w:t>
      </w:r>
      <w:r w:rsidR="00644CD5">
        <w:t>.</w:t>
      </w:r>
      <w:r>
        <w:t>u7) + 0</w:t>
      </w:r>
      <w:r w:rsidR="00644CD5">
        <w:t>.</w:t>
      </w:r>
      <w:r>
        <w:t>0122*T(v11</w:t>
      </w:r>
      <w:r w:rsidR="00644CD5">
        <w:t>.</w:t>
      </w:r>
      <w:r>
        <w:t>u16) + 0</w:t>
      </w:r>
      <w:r w:rsidR="00644CD5">
        <w:t>.</w:t>
      </w:r>
      <w:r>
        <w:t>578*T(v26</w:t>
      </w:r>
      <w:r w:rsidR="00644CD5">
        <w:t>.</w:t>
      </w:r>
      <w:r>
        <w:t>u3) + 1</w:t>
      </w:r>
      <w:r w:rsidR="00644CD5">
        <w:t>.</w:t>
      </w:r>
      <w:r>
        <w:t>02*T(v9</w:t>
      </w:r>
      <w:r w:rsidR="00644CD5">
        <w:t>.</w:t>
      </w:r>
      <w:r>
        <w:t>u11) + 0</w:t>
      </w:r>
      <w:r w:rsidR="00644CD5">
        <w:t>.</w:t>
      </w:r>
      <w:r>
        <w:t>969*T(v6</w:t>
      </w:r>
      <w:r w:rsidR="00644CD5">
        <w:t>.</w:t>
      </w:r>
      <w:r>
        <w:t>u5) -0</w:t>
      </w:r>
      <w:r w:rsidR="00644CD5">
        <w:t>.</w:t>
      </w:r>
      <w:r>
        <w:t>346*T(v20</w:t>
      </w:r>
      <w:r w:rsidR="00644CD5">
        <w:t>.</w:t>
      </w:r>
      <w:r>
        <w:t>u8) -0</w:t>
      </w:r>
      <w:r w:rsidR="00644CD5">
        <w:t>.</w:t>
      </w:r>
      <w:r>
        <w:t>0063*T(v11</w:t>
      </w:r>
      <w:r w:rsidR="00644CD5">
        <w:t>.</w:t>
      </w:r>
      <w:r>
        <w:t>u23) + 0</w:t>
      </w:r>
      <w:r w:rsidR="00644CD5">
        <w:t>.</w:t>
      </w:r>
      <w:r>
        <w:t>37*T(v5</w:t>
      </w:r>
      <w:r w:rsidR="00644CD5">
        <w:t>.</w:t>
      </w:r>
      <w:r>
        <w:t>u21) + 1*T(v27</w:t>
      </w:r>
      <w:r w:rsidR="00644CD5">
        <w:t>.</w:t>
      </w:r>
      <w:r>
        <w:t>u11) -0</w:t>
      </w:r>
      <w:r w:rsidR="00644CD5">
        <w:t>.</w:t>
      </w:r>
      <w:r>
        <w:t>449*T(v38) + 0</w:t>
      </w:r>
      <w:r w:rsidR="00644CD5">
        <w:t>.</w:t>
      </w:r>
      <w:r>
        <w:t>549*T(v26</w:t>
      </w:r>
      <w:r w:rsidR="00644CD5">
        <w:t>.</w:t>
      </w:r>
      <w:r>
        <w:t>u15) + 0</w:t>
      </w:r>
      <w:r w:rsidR="00644CD5">
        <w:t>.</w:t>
      </w:r>
      <w:r>
        <w:t>859*T(v27</w:t>
      </w:r>
      <w:r w:rsidR="00644CD5">
        <w:t>.</w:t>
      </w:r>
      <w:r>
        <w:t>u15) -1</w:t>
      </w:r>
      <w:r w:rsidR="00644CD5">
        <w:t>.</w:t>
      </w:r>
      <w:r>
        <w:t>45*T(v21</w:t>
      </w:r>
      <w:r w:rsidR="00644CD5">
        <w:t>.</w:t>
      </w:r>
      <w:r>
        <w:t>u10) + 1</w:t>
      </w:r>
      <w:r w:rsidR="00644CD5">
        <w:t>.</w:t>
      </w:r>
      <w:r>
        <w:t>05*T(v11</w:t>
      </w:r>
      <w:r w:rsidR="00644CD5">
        <w:t>.</w:t>
      </w:r>
      <w:r>
        <w:t>u4) -0</w:t>
      </w:r>
      <w:r w:rsidR="00644CD5">
        <w:t>.</w:t>
      </w:r>
      <w:r>
        <w:t>53*T(v4</w:t>
      </w:r>
      <w:r w:rsidR="00644CD5">
        <w:t>.</w:t>
      </w:r>
      <w:r>
        <w:t>u38) -0</w:t>
      </w:r>
      <w:r w:rsidR="00644CD5">
        <w:t>.</w:t>
      </w:r>
      <w:r>
        <w:t>331*T(v16</w:t>
      </w:r>
      <w:r w:rsidR="00644CD5">
        <w:t>.</w:t>
      </w:r>
      <w:r>
        <w:t>u13) + 0</w:t>
      </w:r>
      <w:r w:rsidR="00644CD5">
        <w:t>.</w:t>
      </w:r>
      <w:r>
        <w:t>594*T(v23</w:t>
      </w:r>
      <w:r w:rsidR="00644CD5">
        <w:t>.</w:t>
      </w:r>
      <w:r>
        <w:t>u18) + 0</w:t>
      </w:r>
      <w:r w:rsidR="00644CD5">
        <w:t>.</w:t>
      </w:r>
      <w:r>
        <w:t>7*T(u25) -0</w:t>
      </w:r>
      <w:r w:rsidR="00644CD5">
        <w:t>.</w:t>
      </w:r>
      <w:r>
        <w:t>909*T(v1</w:t>
      </w:r>
      <w:r w:rsidR="00644CD5">
        <w:t>.</w:t>
      </w:r>
      <w:r>
        <w:t>u5) + 0</w:t>
      </w:r>
      <w:r w:rsidR="00644CD5">
        <w:t>.</w:t>
      </w:r>
      <w:r>
        <w:t>998*T(v3</w:t>
      </w:r>
      <w:r w:rsidR="00644CD5">
        <w:t>.</w:t>
      </w:r>
      <w:r>
        <w:t>u13) + 1*T(v17</w:t>
      </w:r>
      <w:r w:rsidR="00644CD5">
        <w:t>.</w:t>
      </w:r>
      <w:r>
        <w:t>u26) + 0</w:t>
      </w:r>
      <w:r w:rsidR="00644CD5">
        <w:t>.</w:t>
      </w:r>
      <w:r>
        <w:t>669*T(v26</w:t>
      </w:r>
      <w:r w:rsidR="00644CD5">
        <w:t>.</w:t>
      </w:r>
      <w:r>
        <w:t>u5) -0</w:t>
      </w:r>
      <w:r w:rsidR="00644CD5">
        <w:t>.</w:t>
      </w:r>
      <w:r>
        <w:t>454*T(u32) -0</w:t>
      </w:r>
      <w:r w:rsidR="00644CD5">
        <w:t>.</w:t>
      </w:r>
      <w:r>
        <w:t>778*T(v33</w:t>
      </w:r>
      <w:r w:rsidR="00644CD5">
        <w:t>.</w:t>
      </w:r>
      <w:r>
        <w:t>u8) + 0</w:t>
      </w:r>
      <w:r w:rsidR="00644CD5">
        <w:t>.</w:t>
      </w:r>
      <w:r>
        <w:t>817*T(v20</w:t>
      </w:r>
      <w:r w:rsidR="00644CD5">
        <w:t>.</w:t>
      </w:r>
      <w:r>
        <w:t>u23) + 0</w:t>
      </w:r>
      <w:r w:rsidR="00644CD5">
        <w:t>.</w:t>
      </w:r>
      <w:r>
        <w:t>806*T(v4</w:t>
      </w:r>
      <w:r w:rsidR="00644CD5">
        <w:t>.</w:t>
      </w:r>
      <w:r>
        <w:t>u6) + 0</w:t>
      </w:r>
      <w:r w:rsidR="00644CD5">
        <w:t>.</w:t>
      </w:r>
      <w:r>
        <w:t>835*T(v33</w:t>
      </w:r>
      <w:r w:rsidR="00644CD5">
        <w:t>.</w:t>
      </w:r>
      <w:r>
        <w:t>u10) + 0</w:t>
      </w:r>
      <w:r w:rsidR="00644CD5">
        <w:t>.</w:t>
      </w:r>
      <w:r>
        <w:t>277*T(v16</w:t>
      </w:r>
      <w:r w:rsidR="00644CD5">
        <w:t>.</w:t>
      </w:r>
      <w:r>
        <w:t>u14) + 0</w:t>
      </w:r>
      <w:r w:rsidR="00644CD5">
        <w:t>.</w:t>
      </w:r>
      <w:r>
        <w:t>991*T(v24</w:t>
      </w:r>
      <w:r w:rsidR="00644CD5">
        <w:t>.</w:t>
      </w:r>
      <w:r>
        <w:t>u3) -1</w:t>
      </w:r>
      <w:r w:rsidR="00644CD5">
        <w:t>.</w:t>
      </w:r>
      <w:r>
        <w:t>55*T(v3</w:t>
      </w:r>
      <w:r w:rsidR="00644CD5">
        <w:t>.</w:t>
      </w:r>
      <w:r>
        <w:t>u1) + 0</w:t>
      </w:r>
      <w:r w:rsidR="00644CD5">
        <w:t>.</w:t>
      </w:r>
      <w:r>
        <w:t>759*T(v24</w:t>
      </w:r>
      <w:r w:rsidR="00644CD5">
        <w:t>.</w:t>
      </w:r>
      <w:r>
        <w:t>u2) -1</w:t>
      </w:r>
      <w:r w:rsidR="00644CD5">
        <w:t>.</w:t>
      </w:r>
      <w:r>
        <w:t>27*T(v8</w:t>
      </w:r>
      <w:r w:rsidR="00644CD5">
        <w:t>.</w:t>
      </w:r>
      <w:r>
        <w:t>u2) -0</w:t>
      </w:r>
      <w:r w:rsidR="00644CD5">
        <w:t>.</w:t>
      </w:r>
      <w:r>
        <w:t>48*T(u29) + 0</w:t>
      </w:r>
      <w:r w:rsidR="00644CD5">
        <w:t>.</w:t>
      </w:r>
      <w:r>
        <w:t>915*T(v22</w:t>
      </w:r>
      <w:r w:rsidR="00644CD5">
        <w:t>.</w:t>
      </w:r>
      <w:r>
        <w:t>u20) + 0</w:t>
      </w:r>
      <w:r w:rsidR="00644CD5">
        <w:t>.</w:t>
      </w:r>
      <w:r>
        <w:t>794*T(v18</w:t>
      </w:r>
      <w:r w:rsidR="00644CD5">
        <w:t>.</w:t>
      </w:r>
      <w:r>
        <w:t>u17) + 0</w:t>
      </w:r>
      <w:r w:rsidR="00644CD5">
        <w:t>.</w:t>
      </w:r>
      <w:r>
        <w:t>248*T(v20</w:t>
      </w:r>
      <w:r w:rsidR="00644CD5">
        <w:t>.</w:t>
      </w:r>
      <w:r>
        <w:t>u17) -0</w:t>
      </w:r>
      <w:r w:rsidR="00644CD5">
        <w:t>.</w:t>
      </w:r>
      <w:r>
        <w:t>359*T(v14</w:t>
      </w:r>
      <w:r w:rsidR="00644CD5">
        <w:t>.</w:t>
      </w:r>
      <w:r>
        <w:t>u3) -0</w:t>
      </w:r>
      <w:r w:rsidR="00644CD5">
        <w:t>.</w:t>
      </w:r>
      <w:r>
        <w:t>805*T(v14</w:t>
      </w:r>
      <w:r w:rsidR="00644CD5">
        <w:t>.</w:t>
      </w:r>
      <w:r>
        <w:t>u18) + 0</w:t>
      </w:r>
      <w:r w:rsidR="00644CD5">
        <w:t>.</w:t>
      </w:r>
      <w:r>
        <w:t>266*T(v36</w:t>
      </w:r>
      <w:r w:rsidR="00644CD5">
        <w:t>.</w:t>
      </w:r>
      <w:r>
        <w:t>u5) -0</w:t>
      </w:r>
      <w:r w:rsidR="00644CD5">
        <w:t>.</w:t>
      </w:r>
      <w:r>
        <w:t>381*T(v15</w:t>
      </w:r>
      <w:r w:rsidR="00644CD5">
        <w:t>.</w:t>
      </w:r>
      <w:r>
        <w:t>u13) -2</w:t>
      </w:r>
      <w:r w:rsidR="00644CD5">
        <w:t>.</w:t>
      </w:r>
      <w:r>
        <w:t>09*T(v4</w:t>
      </w:r>
      <w:r w:rsidR="00644CD5">
        <w:t>.</w:t>
      </w:r>
      <w:r>
        <w:t>u2) + 0</w:t>
      </w:r>
      <w:r w:rsidR="00644CD5">
        <w:t>.</w:t>
      </w:r>
      <w:r>
        <w:t>569*T(v32</w:t>
      </w:r>
      <w:r w:rsidR="00644CD5">
        <w:t>.</w:t>
      </w:r>
      <w:r>
        <w:t>u5) + 0</w:t>
      </w:r>
      <w:r w:rsidR="00644CD5">
        <w:t>.</w:t>
      </w:r>
      <w:r>
        <w:t>0313*T(v13</w:t>
      </w:r>
      <w:r w:rsidR="00644CD5">
        <w:t>.</w:t>
      </w:r>
      <w:r>
        <w:t>u6) + 0</w:t>
      </w:r>
      <w:r w:rsidR="00644CD5">
        <w:t>.</w:t>
      </w:r>
      <w:r>
        <w:t>489*T(v18</w:t>
      </w:r>
      <w:r w:rsidR="00644CD5">
        <w:t>.</w:t>
      </w:r>
      <w:r>
        <w:t>u16) + 0</w:t>
      </w:r>
      <w:r w:rsidR="00644CD5">
        <w:t>.</w:t>
      </w:r>
      <w:r>
        <w:t>737*T(v3</w:t>
      </w:r>
      <w:r w:rsidR="00644CD5">
        <w:t>.</w:t>
      </w:r>
      <w:r>
        <w:t>u28) -0</w:t>
      </w:r>
      <w:r w:rsidR="00644CD5">
        <w:t>.</w:t>
      </w:r>
      <w:r>
        <w:t>861*T(v11</w:t>
      </w:r>
      <w:r w:rsidR="00644CD5">
        <w:t>.</w:t>
      </w:r>
      <w:r>
        <w:t>u9) -0</w:t>
      </w:r>
      <w:r w:rsidR="00644CD5">
        <w:t>.</w:t>
      </w:r>
      <w:r>
        <w:t>384*T(v8</w:t>
      </w:r>
      <w:r w:rsidR="00644CD5">
        <w:t>.</w:t>
      </w:r>
      <w:r>
        <w:t>u16) -0</w:t>
      </w:r>
      <w:r w:rsidR="00644CD5">
        <w:t>.</w:t>
      </w:r>
      <w:r>
        <w:t>554*T(v8</w:t>
      </w:r>
      <w:r w:rsidR="00644CD5">
        <w:t>.</w:t>
      </w:r>
      <w:r>
        <w:t>u17) + 0</w:t>
      </w:r>
      <w:r w:rsidR="00644CD5">
        <w:t>.</w:t>
      </w:r>
      <w:r>
        <w:t>735*T(v15</w:t>
      </w:r>
      <w:r w:rsidR="00644CD5">
        <w:t>.</w:t>
      </w:r>
      <w:r>
        <w:t>u28) + 0</w:t>
      </w:r>
      <w:r w:rsidR="00644CD5">
        <w:t>.</w:t>
      </w:r>
      <w:r>
        <w:t>994*T(v38</w:t>
      </w:r>
      <w:r w:rsidR="00644CD5">
        <w:t>.</w:t>
      </w:r>
      <w:r>
        <w:t>u5) -0</w:t>
      </w:r>
      <w:r w:rsidR="00644CD5">
        <w:t>.</w:t>
      </w:r>
      <w:r>
        <w:t>651*T(v7</w:t>
      </w:r>
      <w:r w:rsidR="00644CD5">
        <w:t>.</w:t>
      </w:r>
      <w:r>
        <w:t>u14) -1</w:t>
      </w:r>
      <w:r w:rsidR="00644CD5">
        <w:t>.</w:t>
      </w:r>
      <w:r>
        <w:t>5*T(v2</w:t>
      </w:r>
      <w:r w:rsidR="00644CD5">
        <w:t>.</w:t>
      </w:r>
      <w:r>
        <w:t>u3) + 0</w:t>
      </w:r>
      <w:r w:rsidR="00644CD5">
        <w:t>.</w:t>
      </w:r>
      <w:r>
        <w:t>572*T(v4) + 0</w:t>
      </w:r>
      <w:r w:rsidR="00644CD5">
        <w:t>.</w:t>
      </w:r>
      <w:r>
        <w:t>325*T(v13</w:t>
      </w:r>
      <w:r w:rsidR="00644CD5">
        <w:t>.</w:t>
      </w:r>
      <w:r>
        <w:t>u12) -0</w:t>
      </w:r>
      <w:r w:rsidR="00644CD5">
        <w:t>.</w:t>
      </w:r>
      <w:r>
        <w:t>581*T(v39</w:t>
      </w:r>
      <w:r w:rsidR="00644CD5">
        <w:t>.</w:t>
      </w:r>
      <w:r>
        <w:t>u1) + 0</w:t>
      </w:r>
      <w:r w:rsidR="00644CD5">
        <w:t>.</w:t>
      </w:r>
      <w:r>
        <w:t>45*T(v25</w:t>
      </w:r>
      <w:r w:rsidR="00644CD5">
        <w:t>.</w:t>
      </w:r>
      <w:r>
        <w:t>u8) + 0</w:t>
      </w:r>
      <w:r w:rsidR="00644CD5">
        <w:t>.</w:t>
      </w:r>
      <w:r>
        <w:t>327*T(v2</w:t>
      </w:r>
      <w:r w:rsidR="00644CD5">
        <w:t>.</w:t>
      </w:r>
      <w:r>
        <w:t>u40) -0</w:t>
      </w:r>
      <w:r w:rsidR="00644CD5">
        <w:t>.</w:t>
      </w:r>
      <w:r>
        <w:t>736*T(v15</w:t>
      </w:r>
      <w:r w:rsidR="00644CD5">
        <w:t>.</w:t>
      </w:r>
      <w:r>
        <w:t>u26) -0</w:t>
      </w:r>
      <w:r w:rsidR="00644CD5">
        <w:t>.</w:t>
      </w:r>
      <w:r>
        <w:t>617*T(v1</w:t>
      </w:r>
      <w:r w:rsidR="00644CD5">
        <w:t>.</w:t>
      </w:r>
      <w:r>
        <w:t>u35) + 0</w:t>
      </w:r>
      <w:r w:rsidR="00644CD5">
        <w:t>.</w:t>
      </w:r>
      <w:r>
        <w:t>824*T(v15</w:t>
      </w:r>
      <w:r w:rsidR="00644CD5">
        <w:t>.</w:t>
      </w:r>
      <w:r>
        <w:t>u17) -0</w:t>
      </w:r>
      <w:r w:rsidR="00644CD5">
        <w:t>.</w:t>
      </w:r>
      <w:r>
        <w:t>515*T(v7</w:t>
      </w:r>
      <w:r w:rsidR="00644CD5">
        <w:t>.</w:t>
      </w:r>
      <w:r>
        <w:t>u32) -0</w:t>
      </w:r>
      <w:r w:rsidR="00644CD5">
        <w:t>.</w:t>
      </w:r>
      <w:r>
        <w:t>338*T(v9</w:t>
      </w:r>
      <w:r w:rsidR="00644CD5">
        <w:t>.</w:t>
      </w:r>
      <w:r>
        <w:t>u21) -0</w:t>
      </w:r>
      <w:r w:rsidR="00644CD5">
        <w:t>.</w:t>
      </w:r>
      <w:r>
        <w:t>817*T(v9</w:t>
      </w:r>
      <w:r w:rsidR="00644CD5">
        <w:t>.</w:t>
      </w:r>
      <w:r>
        <w:t>u15) -0</w:t>
      </w:r>
      <w:r w:rsidR="00644CD5">
        <w:t>.</w:t>
      </w:r>
      <w:r>
        <w:t>606*Lipophilicity^3 + 0</w:t>
      </w:r>
      <w:r w:rsidR="00644CD5">
        <w:t>.</w:t>
      </w:r>
      <w:r>
        <w:t>288*T(v23) + 0</w:t>
      </w:r>
      <w:r w:rsidR="00644CD5">
        <w:t>.</w:t>
      </w:r>
      <w:r>
        <w:t>649*T(v4</w:t>
      </w:r>
      <w:r w:rsidR="00644CD5">
        <w:t>.</w:t>
      </w:r>
      <w:r>
        <w:t>u39) -0</w:t>
      </w:r>
      <w:r w:rsidR="00644CD5">
        <w:t>.</w:t>
      </w:r>
      <w:r>
        <w:t>555*T(v11</w:t>
      </w:r>
      <w:r w:rsidR="00644CD5">
        <w:t>.</w:t>
      </w:r>
      <w:r>
        <w:t>u8) + 0</w:t>
      </w:r>
      <w:r w:rsidR="00644CD5">
        <w:t>.</w:t>
      </w:r>
      <w:r>
        <w:t>746*T(v28</w:t>
      </w:r>
      <w:r w:rsidR="00644CD5">
        <w:t>.</w:t>
      </w:r>
      <w:r>
        <w:t>u6) + 0</w:t>
      </w:r>
      <w:r w:rsidR="00644CD5">
        <w:t>.</w:t>
      </w:r>
      <w:r>
        <w:t>493*T(v5</w:t>
      </w:r>
      <w:r w:rsidR="00644CD5">
        <w:t>.</w:t>
      </w:r>
      <w:r>
        <w:t>u7) -0</w:t>
      </w:r>
      <w:r w:rsidR="00644CD5">
        <w:t>.</w:t>
      </w:r>
      <w:r>
        <w:t>717*T(v6</w:t>
      </w:r>
      <w:r w:rsidR="00644CD5">
        <w:t>.</w:t>
      </w:r>
      <w:r>
        <w:t>u24) + 0</w:t>
      </w:r>
      <w:r w:rsidR="00644CD5">
        <w:t>.</w:t>
      </w:r>
      <w:r>
        <w:t>485*T(v17</w:t>
      </w:r>
      <w:r w:rsidR="00644CD5">
        <w:t>.</w:t>
      </w:r>
      <w:r>
        <w:t>u10) + 1</w:t>
      </w:r>
      <w:r w:rsidR="00644CD5">
        <w:t>.</w:t>
      </w:r>
      <w:r>
        <w:t>16*T(v14</w:t>
      </w:r>
      <w:r w:rsidR="00644CD5">
        <w:t>.</w:t>
      </w:r>
      <w:r>
        <w:t>u2) -0</w:t>
      </w:r>
      <w:r w:rsidR="00644CD5">
        <w:t>.</w:t>
      </w:r>
      <w:r>
        <w:t>394*T(v25</w:t>
      </w:r>
      <w:r w:rsidR="00644CD5">
        <w:t>.</w:t>
      </w:r>
      <w:r>
        <w:t>u10) -1</w:t>
      </w:r>
      <w:r w:rsidR="00644CD5">
        <w:t>.</w:t>
      </w:r>
      <w:r>
        <w:t>42*T(v3</w:t>
      </w:r>
      <w:r w:rsidR="00644CD5">
        <w:t>.</w:t>
      </w:r>
      <w:r>
        <w:t>u7) -0</w:t>
      </w:r>
      <w:r w:rsidR="00644CD5">
        <w:t>.</w:t>
      </w:r>
      <w:r>
        <w:t>811*T(v26</w:t>
      </w:r>
      <w:r w:rsidR="00644CD5">
        <w:t>.</w:t>
      </w:r>
      <w:r>
        <w:t>u9) -2*u + 0</w:t>
      </w:r>
      <w:r w:rsidR="00644CD5">
        <w:t>.</w:t>
      </w:r>
      <w:r>
        <w:t>686*T(v14</w:t>
      </w:r>
      <w:r w:rsidR="00644CD5">
        <w:t>.</w:t>
      </w:r>
      <w:r>
        <w:t>u21) + 0</w:t>
      </w:r>
      <w:r w:rsidR="00644CD5">
        <w:t>.</w:t>
      </w:r>
      <w:r>
        <w:t>409*T(v29</w:t>
      </w:r>
      <w:r w:rsidR="00644CD5">
        <w:t>.</w:t>
      </w:r>
      <w:r>
        <w:t>u6) + 0</w:t>
      </w:r>
      <w:r w:rsidR="00644CD5">
        <w:t>.</w:t>
      </w:r>
      <w:r>
        <w:t>486*T(v6</w:t>
      </w:r>
      <w:r w:rsidR="00644CD5">
        <w:t>.</w:t>
      </w:r>
      <w:r>
        <w:t>u28) + 0</w:t>
      </w:r>
      <w:r w:rsidR="00644CD5">
        <w:t>.</w:t>
      </w:r>
      <w:r>
        <w:t>559*T(v36</w:t>
      </w:r>
      <w:r w:rsidR="00644CD5">
        <w:t>.</w:t>
      </w:r>
      <w:r>
        <w:t>u2) + 0</w:t>
      </w:r>
      <w:r w:rsidR="00644CD5">
        <w:t>.</w:t>
      </w:r>
      <w:r>
        <w:t>409*T(v24</w:t>
      </w:r>
      <w:r w:rsidR="00644CD5">
        <w:t>.</w:t>
      </w:r>
      <w:r>
        <w:t>u15) + 0</w:t>
      </w:r>
      <w:r w:rsidR="00644CD5">
        <w:t>.</w:t>
      </w:r>
      <w:r>
        <w:t>638*T(v2</w:t>
      </w:r>
      <w:r w:rsidR="00644CD5">
        <w:t>.</w:t>
      </w:r>
      <w:r>
        <w:t>u19) -0</w:t>
      </w:r>
      <w:r w:rsidR="00644CD5">
        <w:t>.</w:t>
      </w:r>
      <w:r>
        <w:t>585*T(v28</w:t>
      </w:r>
      <w:r w:rsidR="00644CD5">
        <w:t>.</w:t>
      </w:r>
      <w:r>
        <w:t>u4) + 0</w:t>
      </w:r>
      <w:r w:rsidR="00644CD5">
        <w:t>.</w:t>
      </w:r>
      <w:r>
        <w:t>506*T(v21</w:t>
      </w:r>
      <w:r w:rsidR="00644CD5">
        <w:t>.</w:t>
      </w:r>
      <w:r>
        <w:t>u3) -0</w:t>
      </w:r>
      <w:r w:rsidR="00644CD5">
        <w:t>.</w:t>
      </w:r>
      <w:r>
        <w:t>452*T(v19</w:t>
      </w:r>
      <w:r w:rsidR="00644CD5">
        <w:t>.</w:t>
      </w:r>
      <w:r>
        <w:t>u22) -0</w:t>
      </w:r>
      <w:r w:rsidR="00644CD5">
        <w:t>.</w:t>
      </w:r>
      <w:r>
        <w:t>327*T(v34</w:t>
      </w:r>
      <w:r w:rsidR="00644CD5">
        <w:t>.</w:t>
      </w:r>
      <w:r>
        <w:t>u3) -0</w:t>
      </w:r>
      <w:r w:rsidR="00644CD5">
        <w:t>.</w:t>
      </w:r>
      <w:r>
        <w:t>721*T(v1</w:t>
      </w:r>
      <w:r w:rsidR="00644CD5">
        <w:t>.</w:t>
      </w:r>
      <w:r>
        <w:t>u16) + 0</w:t>
      </w:r>
      <w:r w:rsidR="00644CD5">
        <w:t>.</w:t>
      </w:r>
      <w:r>
        <w:t>674*T(v12</w:t>
      </w:r>
      <w:r w:rsidR="00644CD5">
        <w:t>.</w:t>
      </w:r>
      <w:r>
        <w:t>u3) + 0</w:t>
      </w:r>
      <w:r w:rsidR="00644CD5">
        <w:t>.</w:t>
      </w:r>
      <w:r>
        <w:t>686*T(v11</w:t>
      </w:r>
      <w:r w:rsidR="00644CD5">
        <w:t>.</w:t>
      </w:r>
      <w:r>
        <w:t>u21) + 0</w:t>
      </w:r>
      <w:r w:rsidR="00644CD5">
        <w:t>.</w:t>
      </w:r>
      <w:r>
        <w:t>274*T(v28</w:t>
      </w:r>
      <w:r w:rsidR="00644CD5">
        <w:t>.</w:t>
      </w:r>
      <w:r>
        <w:t>u10) -0</w:t>
      </w:r>
      <w:r w:rsidR="00644CD5">
        <w:t>.</w:t>
      </w:r>
      <w:r>
        <w:t>432*T(v3</w:t>
      </w:r>
      <w:r w:rsidR="00644CD5">
        <w:t>.</w:t>
      </w:r>
      <w:r>
        <w:t>u40) -0</w:t>
      </w:r>
      <w:r w:rsidR="00644CD5">
        <w:t>.</w:t>
      </w:r>
      <w:r>
        <w:t>37*T(v19</w:t>
      </w:r>
      <w:r w:rsidR="00644CD5">
        <w:t>.</w:t>
      </w:r>
      <w:r>
        <w:t>u21) + 0</w:t>
      </w:r>
      <w:r w:rsidR="00644CD5">
        <w:t>.</w:t>
      </w:r>
      <w:r>
        <w:t>807*T(v8</w:t>
      </w:r>
      <w:r w:rsidR="00644CD5">
        <w:t>.</w:t>
      </w:r>
      <w:r>
        <w:t>u12) + 0</w:t>
      </w:r>
      <w:r w:rsidR="00644CD5">
        <w:t>.</w:t>
      </w:r>
      <w:r>
        <w:t>496*T(u41) -0</w:t>
      </w:r>
      <w:r w:rsidR="00644CD5">
        <w:t>.</w:t>
      </w:r>
      <w:r>
        <w:t>674*T(v4</w:t>
      </w:r>
      <w:r w:rsidR="00644CD5">
        <w:t>.</w:t>
      </w:r>
      <w:r>
        <w:t>u33) + 0</w:t>
      </w:r>
      <w:r w:rsidR="00644CD5">
        <w:t>.</w:t>
      </w:r>
      <w:r>
        <w:t>674*T(v6</w:t>
      </w:r>
      <w:r w:rsidR="00644CD5">
        <w:t>.</w:t>
      </w:r>
      <w:r>
        <w:t>u36) + 0</w:t>
      </w:r>
      <w:r w:rsidR="00644CD5">
        <w:t>.</w:t>
      </w:r>
      <w:r>
        <w:t>344*T(v15</w:t>
      </w:r>
      <w:r w:rsidR="00644CD5">
        <w:t>.</w:t>
      </w:r>
      <w:r>
        <w:t>u15) + 0</w:t>
      </w:r>
      <w:r w:rsidR="00644CD5">
        <w:t>.</w:t>
      </w:r>
      <w:r>
        <w:t>31*T(v11) + 0</w:t>
      </w:r>
      <w:r w:rsidR="00644CD5">
        <w:t>.</w:t>
      </w:r>
      <w:r>
        <w:t>691*T(v17</w:t>
      </w:r>
      <w:r w:rsidR="00644CD5">
        <w:t>.</w:t>
      </w:r>
      <w:r>
        <w:t>u3) + 0</w:t>
      </w:r>
      <w:r w:rsidR="00644CD5">
        <w:t>.</w:t>
      </w:r>
      <w:r>
        <w:t>582*T(v21</w:t>
      </w:r>
      <w:r w:rsidR="00644CD5">
        <w:t>.</w:t>
      </w:r>
      <w:r>
        <w:t>u18) -0</w:t>
      </w:r>
      <w:r w:rsidR="00644CD5">
        <w:t>.</w:t>
      </w:r>
      <w:r>
        <w:t>269*T(v27</w:t>
      </w:r>
      <w:r w:rsidR="00644CD5">
        <w:t>.</w:t>
      </w:r>
      <w:r>
        <w:t>u14) + 0</w:t>
      </w:r>
      <w:r w:rsidR="00644CD5">
        <w:t>.</w:t>
      </w:r>
      <w:r>
        <w:t>105*T(v29</w:t>
      </w:r>
      <w:r w:rsidR="00644CD5">
        <w:t>.</w:t>
      </w:r>
      <w:r>
        <w:t>u11) + 0</w:t>
      </w:r>
      <w:r w:rsidR="00644CD5">
        <w:t>.</w:t>
      </w:r>
      <w:r>
        <w:t>434*T(v26</w:t>
      </w:r>
      <w:r w:rsidR="00644CD5">
        <w:t>.</w:t>
      </w:r>
      <w:r>
        <w:t>u10) -0</w:t>
      </w:r>
      <w:r w:rsidR="00644CD5">
        <w:t>.</w:t>
      </w:r>
      <w:r>
        <w:t>878*T(v5</w:t>
      </w:r>
      <w:r w:rsidR="00644CD5">
        <w:t>.</w:t>
      </w:r>
      <w:r>
        <w:t>u1) -0</w:t>
      </w:r>
      <w:r w:rsidR="00644CD5">
        <w:t>.</w:t>
      </w:r>
      <w:r>
        <w:t>492*T(v9</w:t>
      </w:r>
      <w:r w:rsidR="00644CD5">
        <w:t>.</w:t>
      </w:r>
      <w:r>
        <w:t>u17) + 0</w:t>
      </w:r>
      <w:r w:rsidR="00644CD5">
        <w:t>.</w:t>
      </w:r>
      <w:r>
        <w:t>228*NumAromAtoms + 0</w:t>
      </w:r>
      <w:r w:rsidR="00644CD5">
        <w:t>.</w:t>
      </w:r>
      <w:r>
        <w:t>387*T(v39</w:t>
      </w:r>
      <w:r w:rsidR="00644CD5">
        <w:t>.</w:t>
      </w:r>
      <w:r>
        <w:t>u3) + 0</w:t>
      </w:r>
      <w:r w:rsidR="00644CD5">
        <w:t>.</w:t>
      </w:r>
      <w:r>
        <w:t>571*Volume^3 -0</w:t>
      </w:r>
      <w:r w:rsidR="00644CD5">
        <w:t>.</w:t>
      </w:r>
      <w:r>
        <w:t>475*T(v23</w:t>
      </w:r>
      <w:r w:rsidR="00644CD5">
        <w:t>.</w:t>
      </w:r>
      <w:r>
        <w:t>u15) + 0</w:t>
      </w:r>
      <w:r w:rsidR="00644CD5">
        <w:t>.</w:t>
      </w:r>
      <w:r>
        <w:t>518*T(v2) -0</w:t>
      </w:r>
      <w:r w:rsidR="00644CD5">
        <w:t>.</w:t>
      </w:r>
      <w:r>
        <w:t>57*T(v10</w:t>
      </w:r>
      <w:r w:rsidR="00644CD5">
        <w:t>.</w:t>
      </w:r>
      <w:r>
        <w:t>u33) + 0</w:t>
      </w:r>
      <w:r w:rsidR="00644CD5">
        <w:t>.</w:t>
      </w:r>
      <w:r>
        <w:t>367*T(v10</w:t>
      </w:r>
      <w:r w:rsidR="00644CD5">
        <w:t>.</w:t>
      </w:r>
      <w:r>
        <w:t>u19) + 0</w:t>
      </w:r>
      <w:r w:rsidR="00644CD5">
        <w:t>.</w:t>
      </w:r>
      <w:r>
        <w:t>598*T(v1</w:t>
      </w:r>
      <w:r w:rsidR="00644CD5">
        <w:t>.</w:t>
      </w:r>
      <w:r>
        <w:t>u15) -0</w:t>
      </w:r>
      <w:r w:rsidR="00644CD5">
        <w:t>.</w:t>
      </w:r>
      <w:r>
        <w:t>391*T(v20</w:t>
      </w:r>
      <w:r w:rsidR="00644CD5">
        <w:t>.</w:t>
      </w:r>
      <w:r>
        <w:t>u13) -0</w:t>
      </w:r>
      <w:r w:rsidR="00644CD5">
        <w:t>.</w:t>
      </w:r>
      <w:r>
        <w:t>361*T(v32</w:t>
      </w:r>
      <w:r w:rsidR="00644CD5">
        <w:t>.</w:t>
      </w:r>
      <w:r>
        <w:t>u11) -0</w:t>
      </w:r>
      <w:r w:rsidR="00644CD5">
        <w:t>.</w:t>
      </w:r>
      <w:r>
        <w:t>73*T(v5</w:t>
      </w:r>
      <w:r w:rsidR="00644CD5">
        <w:t>.</w:t>
      </w:r>
      <w:r>
        <w:t>u20) + 0</w:t>
      </w:r>
      <w:r w:rsidR="00644CD5">
        <w:t>.</w:t>
      </w:r>
      <w:r>
        <w:t>461*T(v22</w:t>
      </w:r>
      <w:r w:rsidR="00644CD5">
        <w:t>.</w:t>
      </w:r>
      <w:r>
        <w:t>u18) -0</w:t>
      </w:r>
      <w:r w:rsidR="00644CD5">
        <w:t>.</w:t>
      </w:r>
      <w:r>
        <w:t>414*T(v29</w:t>
      </w:r>
      <w:r w:rsidR="00644CD5">
        <w:t>.</w:t>
      </w:r>
      <w:r>
        <w:t>u12) -0</w:t>
      </w:r>
      <w:r w:rsidR="00644CD5">
        <w:t>.</w:t>
      </w:r>
      <w:r>
        <w:t>316*T(v17</w:t>
      </w:r>
      <w:r w:rsidR="00644CD5">
        <w:t>.</w:t>
      </w:r>
      <w:r>
        <w:t>u23) + 0</w:t>
      </w:r>
      <w:r w:rsidR="00644CD5">
        <w:t>.</w:t>
      </w:r>
      <w:r>
        <w:t>446*T(v2</w:t>
      </w:r>
      <w:r w:rsidR="00644CD5">
        <w:t>.</w:t>
      </w:r>
      <w:r>
        <w:t>u32) -0</w:t>
      </w:r>
      <w:r w:rsidR="00644CD5">
        <w:t>.</w:t>
      </w:r>
      <w:r>
        <w:t>337*T(v33</w:t>
      </w:r>
      <w:r w:rsidR="00644CD5">
        <w:t>.</w:t>
      </w:r>
      <w:r>
        <w:t>u3) + 0</w:t>
      </w:r>
      <w:r w:rsidR="00644CD5">
        <w:t>.</w:t>
      </w:r>
      <w:r>
        <w:t>381*T(v6</w:t>
      </w:r>
      <w:r w:rsidR="00644CD5">
        <w:t>.</w:t>
      </w:r>
      <w:r>
        <w:t>u17) -0</w:t>
      </w:r>
      <w:r w:rsidR="00644CD5">
        <w:t>.</w:t>
      </w:r>
      <w:r>
        <w:t>466*T(v13</w:t>
      </w:r>
      <w:r w:rsidR="00644CD5">
        <w:t>.</w:t>
      </w:r>
      <w:r>
        <w:t>u11) -0</w:t>
      </w:r>
      <w:r w:rsidR="00644CD5">
        <w:t>.</w:t>
      </w:r>
      <w:r>
        <w:t>332*T(u42) + 0</w:t>
      </w:r>
      <w:r w:rsidR="00644CD5">
        <w:t>.</w:t>
      </w:r>
      <w:r>
        <w:t>474*T(v12</w:t>
      </w:r>
      <w:r w:rsidR="00644CD5">
        <w:t>.</w:t>
      </w:r>
      <w:r>
        <w:t>u1) + 0</w:t>
      </w:r>
      <w:r w:rsidR="00644CD5">
        <w:t>.</w:t>
      </w:r>
      <w:r>
        <w:t>449*T(v6</w:t>
      </w:r>
      <w:r w:rsidR="00644CD5">
        <w:t>.</w:t>
      </w:r>
      <w:r>
        <w:t>u4) -0</w:t>
      </w:r>
      <w:r w:rsidR="00644CD5">
        <w:t>.</w:t>
      </w:r>
      <w:r>
        <w:t>55*T(v17</w:t>
      </w:r>
      <w:r w:rsidR="00644CD5">
        <w:t>.</w:t>
      </w:r>
      <w:r>
        <w:t>u25) + 0</w:t>
      </w:r>
      <w:r w:rsidR="00644CD5">
        <w:t>.</w:t>
      </w:r>
      <w:r>
        <w:t>324*T(v6</w:t>
      </w:r>
      <w:r w:rsidR="00644CD5">
        <w:t>.</w:t>
      </w:r>
      <w:r>
        <w:t>u34) -0</w:t>
      </w:r>
      <w:r w:rsidR="00644CD5">
        <w:t>.</w:t>
      </w:r>
      <w:r>
        <w:t>393*T(v8</w:t>
      </w:r>
      <w:r w:rsidR="00644CD5">
        <w:t>.</w:t>
      </w:r>
      <w:r>
        <w:t>u14) -0</w:t>
      </w:r>
      <w:r w:rsidR="00644CD5">
        <w:t>.</w:t>
      </w:r>
      <w:r>
        <w:t>677*T(v9</w:t>
      </w:r>
      <w:r w:rsidR="00644CD5">
        <w:t>.</w:t>
      </w:r>
      <w:r>
        <w:t>u2) -0</w:t>
      </w:r>
      <w:r w:rsidR="00644CD5">
        <w:t>.</w:t>
      </w:r>
      <w:r>
        <w:t>264*T(v28</w:t>
      </w:r>
      <w:r w:rsidR="00644CD5">
        <w:t>.</w:t>
      </w:r>
      <w:r>
        <w:t>u12) + 0</w:t>
      </w:r>
      <w:r w:rsidR="00644CD5">
        <w:t>.</w:t>
      </w:r>
      <w:r>
        <w:t>334*T(v1</w:t>
      </w:r>
      <w:r w:rsidR="00644CD5">
        <w:t>.</w:t>
      </w:r>
      <w:r>
        <w:t>u39) + 0</w:t>
      </w:r>
      <w:r w:rsidR="00644CD5">
        <w:t>.</w:t>
      </w:r>
      <w:r>
        <w:t>533*T(u5) + 0</w:t>
      </w:r>
      <w:r w:rsidR="00644CD5">
        <w:t>.</w:t>
      </w:r>
      <w:r>
        <w:t>339*T(v36</w:t>
      </w:r>
      <w:r w:rsidR="00644CD5">
        <w:t>.</w:t>
      </w:r>
      <w:r>
        <w:t>u6) -0</w:t>
      </w:r>
      <w:r w:rsidR="00644CD5">
        <w:t>.</w:t>
      </w:r>
      <w:r>
        <w:t>375*T(v32</w:t>
      </w:r>
      <w:r w:rsidR="00644CD5">
        <w:t>.</w:t>
      </w:r>
      <w:r>
        <w:t>u1) -0</w:t>
      </w:r>
      <w:r w:rsidR="00644CD5">
        <w:t>.</w:t>
      </w:r>
      <w:r>
        <w:t>437*T(v22</w:t>
      </w:r>
      <w:r w:rsidR="00644CD5">
        <w:t>.</w:t>
      </w:r>
      <w:r>
        <w:t>u13) + 0</w:t>
      </w:r>
      <w:r w:rsidR="00644CD5">
        <w:t>.</w:t>
      </w:r>
      <w:r>
        <w:t>332*T(v6</w:t>
      </w:r>
      <w:r w:rsidR="00644CD5">
        <w:t>.</w:t>
      </w:r>
      <w:r>
        <w:t>u10) + 0</w:t>
      </w:r>
      <w:r w:rsidR="00644CD5">
        <w:t>.</w:t>
      </w:r>
      <w:r>
        <w:t>362*T(v16</w:t>
      </w:r>
      <w:r w:rsidR="00644CD5">
        <w:t>.</w:t>
      </w:r>
      <w:r>
        <w:t>u19) + 0</w:t>
      </w:r>
      <w:r w:rsidR="00644CD5">
        <w:t>.</w:t>
      </w:r>
      <w:r>
        <w:t>517*T(v9</w:t>
      </w:r>
      <w:r w:rsidR="00644CD5">
        <w:t>.</w:t>
      </w:r>
      <w:r>
        <w:t>u16) + 0</w:t>
      </w:r>
      <w:r w:rsidR="00644CD5">
        <w:t>.</w:t>
      </w:r>
      <w:r>
        <w:t>435*T(v14</w:t>
      </w:r>
      <w:r w:rsidR="00644CD5">
        <w:t>.</w:t>
      </w:r>
      <w:r>
        <w:t>u15) + 0</w:t>
      </w:r>
      <w:r w:rsidR="00644CD5">
        <w:t>.</w:t>
      </w:r>
      <w:r>
        <w:t>574*T(v5</w:t>
      </w:r>
      <w:r w:rsidR="00644CD5">
        <w:t>.</w:t>
      </w:r>
      <w:r>
        <w:t>u5) + 0</w:t>
      </w:r>
      <w:r w:rsidR="00644CD5">
        <w:t>.</w:t>
      </w:r>
      <w:r>
        <w:t>39*T(v17</w:t>
      </w:r>
      <w:r w:rsidR="00644CD5">
        <w:t>.</w:t>
      </w:r>
      <w:r>
        <w:t>u15) + 0</w:t>
      </w:r>
      <w:r w:rsidR="00644CD5">
        <w:t>.</w:t>
      </w:r>
      <w:r>
        <w:t>325*T(v4</w:t>
      </w:r>
      <w:r w:rsidR="00644CD5">
        <w:t>.</w:t>
      </w:r>
      <w:r>
        <w:t>u37) + 0</w:t>
      </w:r>
      <w:r w:rsidR="00644CD5">
        <w:t>.</w:t>
      </w:r>
      <w:r>
        <w:t>268*T(v21</w:t>
      </w:r>
      <w:r w:rsidR="00644CD5">
        <w:t>.</w:t>
      </w:r>
      <w:r>
        <w:t>u21) -0</w:t>
      </w:r>
      <w:r w:rsidR="00644CD5">
        <w:t>.</w:t>
      </w:r>
      <w:r>
        <w:t>674*T(v2</w:t>
      </w:r>
      <w:r w:rsidR="00644CD5">
        <w:t>.</w:t>
      </w:r>
      <w:r>
        <w:t>u2) -0</w:t>
      </w:r>
      <w:r w:rsidR="00644CD5">
        <w:t>.</w:t>
      </w:r>
      <w:r>
        <w:t>476*T(v6</w:t>
      </w:r>
      <w:r w:rsidR="00644CD5">
        <w:t>.</w:t>
      </w:r>
      <w:r>
        <w:t>u7) -0</w:t>
      </w:r>
      <w:r w:rsidR="00644CD5">
        <w:t>.</w:t>
      </w:r>
      <w:r>
        <w:t>368*T(v17</w:t>
      </w:r>
      <w:r w:rsidR="00644CD5">
        <w:t>.</w:t>
      </w:r>
      <w:r>
        <w:t>u6) -0</w:t>
      </w:r>
      <w:r w:rsidR="00644CD5">
        <w:t>.</w:t>
      </w:r>
      <w:r>
        <w:t>392*T(v11</w:t>
      </w:r>
      <w:r w:rsidR="00644CD5">
        <w:t>.</w:t>
      </w:r>
      <w:r>
        <w:t>u3) + 0</w:t>
      </w:r>
      <w:r w:rsidR="00644CD5">
        <w:t>.</w:t>
      </w:r>
      <w:r>
        <w:t>824*v -0</w:t>
      </w:r>
      <w:r w:rsidR="00644CD5">
        <w:t>.</w:t>
      </w:r>
      <w:r>
        <w:t>418*T(v4</w:t>
      </w:r>
      <w:r w:rsidR="00644CD5">
        <w:t>.</w:t>
      </w:r>
      <w:r>
        <w:t>u22) + 0</w:t>
      </w:r>
      <w:r w:rsidR="00644CD5">
        <w:t>.</w:t>
      </w:r>
      <w:r>
        <w:t>216*T(u20) -0</w:t>
      </w:r>
      <w:r w:rsidR="00644CD5">
        <w:t>.</w:t>
      </w:r>
      <w:r>
        <w:t>452*T(v12</w:t>
      </w:r>
      <w:r w:rsidR="00644CD5">
        <w:t>.</w:t>
      </w:r>
      <w:r>
        <w:t>u17) + 0</w:t>
      </w:r>
      <w:r w:rsidR="00644CD5">
        <w:t>.</w:t>
      </w:r>
      <w:r>
        <w:t>361*T(v1</w:t>
      </w:r>
      <w:r w:rsidR="00644CD5">
        <w:t>.</w:t>
      </w:r>
      <w:r>
        <w:t>u22) -0</w:t>
      </w:r>
      <w:r w:rsidR="00644CD5">
        <w:t>.</w:t>
      </w:r>
      <w:r>
        <w:t>296*T(v35</w:t>
      </w:r>
      <w:r w:rsidR="00644CD5">
        <w:t>.</w:t>
      </w:r>
      <w:r>
        <w:t>u2) + 0</w:t>
      </w:r>
      <w:r w:rsidR="00644CD5">
        <w:t>.</w:t>
      </w:r>
      <w:r>
        <w:t>486*T(v9</w:t>
      </w:r>
      <w:r w:rsidR="00644CD5">
        <w:t>.</w:t>
      </w:r>
      <w:r>
        <w:t>u5) -0</w:t>
      </w:r>
      <w:r w:rsidR="00644CD5">
        <w:t>.</w:t>
      </w:r>
      <w:r>
        <w:t>328*T(v7</w:t>
      </w:r>
      <w:r w:rsidR="00644CD5">
        <w:t>.</w:t>
      </w:r>
      <w:r>
        <w:t>u33) + 0</w:t>
      </w:r>
      <w:r w:rsidR="00644CD5">
        <w:t>.</w:t>
      </w:r>
      <w:r>
        <w:t>392*T(v15</w:t>
      </w:r>
      <w:r w:rsidR="00644CD5">
        <w:t>.</w:t>
      </w:r>
      <w:r>
        <w:t>u2) -0</w:t>
      </w:r>
      <w:r w:rsidR="00644CD5">
        <w:t>.</w:t>
      </w:r>
      <w:r>
        <w:t>306*T(v13</w:t>
      </w:r>
      <w:r w:rsidR="00644CD5">
        <w:t>.</w:t>
      </w:r>
      <w:r>
        <w:t>u14) -0</w:t>
      </w:r>
      <w:r w:rsidR="00644CD5">
        <w:t>.</w:t>
      </w:r>
      <w:r>
        <w:t>35*T(v6</w:t>
      </w:r>
      <w:r w:rsidR="00644CD5">
        <w:t>.</w:t>
      </w:r>
      <w:r>
        <w:t>u31) -0</w:t>
      </w:r>
      <w:r w:rsidR="00644CD5">
        <w:t>.</w:t>
      </w:r>
      <w:r>
        <w:t>292*T(v7) + 0</w:t>
      </w:r>
      <w:r w:rsidR="00644CD5">
        <w:t>.</w:t>
      </w:r>
      <w:r>
        <w:t>336*T(v6</w:t>
      </w:r>
      <w:r w:rsidR="00644CD5">
        <w:t>.</w:t>
      </w:r>
      <w:r>
        <w:t>u19) -0</w:t>
      </w:r>
      <w:r w:rsidR="00644CD5">
        <w:t>.</w:t>
      </w:r>
      <w:r>
        <w:t>236*T(v18</w:t>
      </w:r>
      <w:r w:rsidR="00644CD5">
        <w:t>.</w:t>
      </w:r>
      <w:r>
        <w:t>u24) -0</w:t>
      </w:r>
      <w:r w:rsidR="00644CD5">
        <w:t>.</w:t>
      </w:r>
      <w:r>
        <w:t>173*T(u38) -0</w:t>
      </w:r>
      <w:r w:rsidR="00644CD5">
        <w:t>.</w:t>
      </w:r>
      <w:r>
        <w:t>256*T(v21</w:t>
      </w:r>
      <w:r w:rsidR="00644CD5">
        <w:t>.</w:t>
      </w:r>
      <w:r>
        <w:t>u5) -0</w:t>
      </w:r>
      <w:r w:rsidR="00644CD5">
        <w:t>.</w:t>
      </w:r>
      <w:r>
        <w:t>303*T(v4</w:t>
      </w:r>
      <w:r w:rsidR="00644CD5">
        <w:t>.</w:t>
      </w:r>
      <w:r>
        <w:t>u29) -0</w:t>
      </w:r>
      <w:r w:rsidR="00644CD5">
        <w:t>.</w:t>
      </w:r>
      <w:r>
        <w:t>264*T(v27</w:t>
      </w:r>
      <w:r w:rsidR="00644CD5">
        <w:t>.</w:t>
      </w:r>
      <w:r>
        <w:t>u3) -0</w:t>
      </w:r>
      <w:r w:rsidR="00644CD5">
        <w:t>.</w:t>
      </w:r>
      <w:r>
        <w:t>258*T(v6</w:t>
      </w:r>
      <w:r w:rsidR="00644CD5">
        <w:t>.</w:t>
      </w:r>
      <w:r>
        <w:t>u22) + 0</w:t>
      </w:r>
      <w:r w:rsidR="00644CD5">
        <w:t>.</w:t>
      </w:r>
      <w:r>
        <w:t>152*T(v15) -0</w:t>
      </w:r>
      <w:r w:rsidR="00644CD5">
        <w:t>.</w:t>
      </w:r>
      <w:r>
        <w:t>26*T(v29</w:t>
      </w:r>
      <w:r w:rsidR="00644CD5">
        <w:t>.</w:t>
      </w:r>
      <w:r>
        <w:t>u2) + 0</w:t>
      </w:r>
      <w:r w:rsidR="00644CD5">
        <w:t>.</w:t>
      </w:r>
      <w:r>
        <w:t>243*T(v14</w:t>
      </w:r>
      <w:r w:rsidR="00644CD5">
        <w:t>.</w:t>
      </w:r>
      <w:r>
        <w:t>u10) -0</w:t>
      </w:r>
      <w:r w:rsidR="00644CD5">
        <w:t>.</w:t>
      </w:r>
      <w:r>
        <w:t>429*T(v1</w:t>
      </w:r>
      <w:r w:rsidR="00644CD5">
        <w:t>.</w:t>
      </w:r>
      <w:r>
        <w:t>u1) -0</w:t>
      </w:r>
      <w:r w:rsidR="00644CD5">
        <w:t>.</w:t>
      </w:r>
      <w:r>
        <w:t>2*T(v19</w:t>
      </w:r>
      <w:r w:rsidR="00644CD5">
        <w:t>.</w:t>
      </w:r>
      <w:r>
        <w:t>u11) + 0</w:t>
      </w:r>
      <w:r w:rsidR="00644CD5">
        <w:t>.</w:t>
      </w:r>
      <w:r>
        <w:t>257*T(v11</w:t>
      </w:r>
      <w:r w:rsidR="00644CD5">
        <w:t>.</w:t>
      </w:r>
      <w:r>
        <w:t>u10) + 0</w:t>
      </w:r>
      <w:r w:rsidR="00644CD5">
        <w:t>.</w:t>
      </w:r>
      <w:r>
        <w:t>233*T(v21</w:t>
      </w:r>
      <w:r w:rsidR="00644CD5">
        <w:t>.</w:t>
      </w:r>
      <w:r>
        <w:t>u14) + 0</w:t>
      </w:r>
      <w:r w:rsidR="00644CD5">
        <w:t>.</w:t>
      </w:r>
      <w:r>
        <w:t>171*T(v35</w:t>
      </w:r>
      <w:r w:rsidR="00644CD5">
        <w:t>.</w:t>
      </w:r>
      <w:r>
        <w:t>u4) + 0</w:t>
      </w:r>
      <w:r w:rsidR="00644CD5">
        <w:t>.</w:t>
      </w:r>
      <w:r>
        <w:t>228*T(v15</w:t>
      </w:r>
      <w:r w:rsidR="00644CD5">
        <w:t>.</w:t>
      </w:r>
      <w:r>
        <w:t>u8) -0</w:t>
      </w:r>
      <w:r w:rsidR="00644CD5">
        <w:t>.</w:t>
      </w:r>
      <w:r>
        <w:t>146*T(v1</w:t>
      </w:r>
      <w:r w:rsidR="00644CD5">
        <w:t>.</w:t>
      </w:r>
      <w:r>
        <w:t>u41) + 0</w:t>
      </w:r>
      <w:r w:rsidR="00644CD5">
        <w:t>.</w:t>
      </w:r>
      <w:r>
        <w:t>218*T(v12</w:t>
      </w:r>
      <w:r w:rsidR="00644CD5">
        <w:t>.</w:t>
      </w:r>
      <w:r>
        <w:t>u8) + 0</w:t>
      </w:r>
      <w:r w:rsidR="00644CD5">
        <w:t>.</w:t>
      </w:r>
      <w:r>
        <w:t>191*T(v10</w:t>
      </w:r>
      <w:r w:rsidR="00644CD5">
        <w:t>.</w:t>
      </w:r>
      <w:r>
        <w:t>u15) -0</w:t>
      </w:r>
      <w:r w:rsidR="00644CD5">
        <w:t>.</w:t>
      </w:r>
      <w:r>
        <w:t>163*T(u10) -0</w:t>
      </w:r>
      <w:r w:rsidR="00644CD5">
        <w:t>.</w:t>
      </w:r>
      <w:r>
        <w:t>151*T(v6</w:t>
      </w:r>
      <w:r w:rsidR="00644CD5">
        <w:t>.</w:t>
      </w:r>
      <w:r>
        <w:t>u37) -0</w:t>
      </w:r>
      <w:r w:rsidR="00644CD5">
        <w:t>.</w:t>
      </w:r>
      <w:r>
        <w:t>188*T(v6</w:t>
      </w:r>
      <w:r w:rsidR="00644CD5">
        <w:t>.</w:t>
      </w:r>
      <w:r>
        <w:t>u18) + 0</w:t>
      </w:r>
      <w:r w:rsidR="00644CD5">
        <w:t>.</w:t>
      </w:r>
      <w:r>
        <w:t>18*T(v2</w:t>
      </w:r>
      <w:r w:rsidR="00644CD5">
        <w:t>.</w:t>
      </w:r>
      <w:r>
        <w:t>u12) + 0</w:t>
      </w:r>
      <w:r w:rsidR="00644CD5">
        <w:t>.</w:t>
      </w:r>
      <w:r>
        <w:t>182*T(u3) + 0</w:t>
      </w:r>
      <w:r w:rsidR="00644CD5">
        <w:t>.</w:t>
      </w:r>
      <w:r>
        <w:t>133*T(v16</w:t>
      </w:r>
      <w:r w:rsidR="00644CD5">
        <w:t>.</w:t>
      </w:r>
      <w:r>
        <w:t>u16) -0</w:t>
      </w:r>
      <w:r w:rsidR="00644CD5">
        <w:t>.</w:t>
      </w:r>
      <w:r>
        <w:t>195*T(v5</w:t>
      </w:r>
      <w:r w:rsidR="00644CD5">
        <w:t>.</w:t>
      </w:r>
      <w:r>
        <w:t>u11) + 0</w:t>
      </w:r>
      <w:r w:rsidR="00644CD5">
        <w:t>.</w:t>
      </w:r>
      <w:r>
        <w:t>0671*T(v41) -0</w:t>
      </w:r>
      <w:r w:rsidR="00644CD5">
        <w:t>.</w:t>
      </w:r>
      <w:r>
        <w:t>205*T(v6</w:t>
      </w:r>
      <w:r w:rsidR="00644CD5">
        <w:t>.</w:t>
      </w:r>
      <w:r>
        <w:t>u2) + 0</w:t>
      </w:r>
      <w:r w:rsidR="00644CD5">
        <w:t>.</w:t>
      </w:r>
      <w:r>
        <w:t>212*T(v7</w:t>
      </w:r>
      <w:r w:rsidR="00644CD5">
        <w:t>.</w:t>
      </w:r>
      <w:r>
        <w:t>u4) + 0</w:t>
      </w:r>
      <w:r w:rsidR="00644CD5">
        <w:t>.</w:t>
      </w:r>
      <w:r>
        <w:t>152*T(v24</w:t>
      </w:r>
      <w:r w:rsidR="00644CD5">
        <w:t>.</w:t>
      </w:r>
      <w:r>
        <w:t>u6) -0</w:t>
      </w:r>
      <w:r w:rsidR="00644CD5">
        <w:t>.</w:t>
      </w:r>
      <w:r>
        <w:t>152*T(v6</w:t>
      </w:r>
      <w:r w:rsidR="00644CD5">
        <w:t>.</w:t>
      </w:r>
      <w:r>
        <w:t>u16) + 0</w:t>
      </w:r>
      <w:r w:rsidR="00644CD5">
        <w:t>.</w:t>
      </w:r>
      <w:r>
        <w:t>109*T(v7</w:t>
      </w:r>
      <w:r w:rsidR="00644CD5">
        <w:t>.</w:t>
      </w:r>
      <w:r>
        <w:t>u28) + 0</w:t>
      </w:r>
      <w:r w:rsidR="00644CD5">
        <w:t>.</w:t>
      </w:r>
      <w:r>
        <w:t>09*T(v31</w:t>
      </w:r>
      <w:r w:rsidR="00644CD5">
        <w:t>.</w:t>
      </w:r>
      <w:r>
        <w:t>u9) -0</w:t>
      </w:r>
      <w:r w:rsidR="00644CD5">
        <w:t>.</w:t>
      </w:r>
      <w:r>
        <w:t>0884*T(v21</w:t>
      </w:r>
      <w:r w:rsidR="00644CD5">
        <w:t>.</w:t>
      </w:r>
      <w:r>
        <w:t>u15) + 0</w:t>
      </w:r>
      <w:r w:rsidR="00644CD5">
        <w:t>.</w:t>
      </w:r>
      <w:r>
        <w:t>0844*T(v18</w:t>
      </w:r>
      <w:r w:rsidR="00644CD5">
        <w:t>.</w:t>
      </w:r>
      <w:r>
        <w:t>u20) -</w:t>
      </w:r>
      <w:r>
        <w:lastRenderedPageBreak/>
        <w:t>0</w:t>
      </w:r>
      <w:r w:rsidR="00644CD5">
        <w:t>.</w:t>
      </w:r>
      <w:r>
        <w:t>0817*T(v13</w:t>
      </w:r>
      <w:r w:rsidR="00644CD5">
        <w:t>.</w:t>
      </w:r>
      <w:r>
        <w:t>u18) -0</w:t>
      </w:r>
      <w:r w:rsidR="00644CD5">
        <w:t>.</w:t>
      </w:r>
      <w:r>
        <w:t>0801*T(v23</w:t>
      </w:r>
      <w:r w:rsidR="00644CD5">
        <w:t>.</w:t>
      </w:r>
      <w:r>
        <w:t>u2) -0</w:t>
      </w:r>
      <w:r w:rsidR="00644CD5">
        <w:t>.</w:t>
      </w:r>
      <w:r>
        <w:t>0634*T(v13</w:t>
      </w:r>
      <w:r w:rsidR="00644CD5">
        <w:t>.</w:t>
      </w:r>
      <w:r>
        <w:t>u29) -0</w:t>
      </w:r>
      <w:r w:rsidR="00644CD5">
        <w:t>.</w:t>
      </w:r>
      <w:r>
        <w:t>0572*T(v16</w:t>
      </w:r>
      <w:r w:rsidR="00644CD5">
        <w:t>.</w:t>
      </w:r>
      <w:r>
        <w:t>u27) + 0</w:t>
      </w:r>
      <w:r w:rsidR="00644CD5">
        <w:t>.</w:t>
      </w:r>
      <w:r>
        <w:t>0856*T(v17</w:t>
      </w:r>
      <w:r w:rsidR="00644CD5">
        <w:t>.</w:t>
      </w:r>
      <w:r>
        <w:t>u4) -0</w:t>
      </w:r>
      <w:r w:rsidR="00644CD5">
        <w:t>.</w:t>
      </w:r>
      <w:r>
        <w:t>0585*T(v8) -0</w:t>
      </w:r>
      <w:r w:rsidR="00644CD5">
        <w:t>.</w:t>
      </w:r>
      <w:r>
        <w:t>065*T(v10</w:t>
      </w:r>
      <w:r w:rsidR="00644CD5">
        <w:t>.</w:t>
      </w:r>
      <w:r>
        <w:t>u20) + 0</w:t>
      </w:r>
      <w:r w:rsidR="00644CD5">
        <w:t>.</w:t>
      </w:r>
      <w:r>
        <w:t>0515*T(v32</w:t>
      </w:r>
      <w:r w:rsidR="00644CD5">
        <w:t>.</w:t>
      </w:r>
      <w:r>
        <w:t>u3) + 0</w:t>
      </w:r>
      <w:r w:rsidR="00644CD5">
        <w:t>.</w:t>
      </w:r>
      <w:r>
        <w:t>065*T(v13</w:t>
      </w:r>
      <w:r w:rsidR="00644CD5">
        <w:t>.</w:t>
      </w:r>
      <w:r>
        <w:t>u15) -0</w:t>
      </w:r>
      <w:r w:rsidR="00644CD5">
        <w:t>.</w:t>
      </w:r>
      <w:r>
        <w:t>0557*T(v6</w:t>
      </w:r>
      <w:r w:rsidR="00644CD5">
        <w:t>.</w:t>
      </w:r>
      <w:r>
        <w:t>u15) -0</w:t>
      </w:r>
      <w:r w:rsidR="00644CD5">
        <w:t>.</w:t>
      </w:r>
      <w:r>
        <w:t>0362*T(v26</w:t>
      </w:r>
      <w:r w:rsidR="00644CD5">
        <w:t>.</w:t>
      </w:r>
      <w:r>
        <w:t>u17) -0</w:t>
      </w:r>
      <w:r w:rsidR="00644CD5">
        <w:t>.</w:t>
      </w:r>
      <w:r>
        <w:t>0271*T(u19) + 0</w:t>
      </w:r>
      <w:r w:rsidR="00644CD5">
        <w:t>.</w:t>
      </w:r>
      <w:r>
        <w:t>03*T(v23</w:t>
      </w:r>
      <w:r w:rsidR="00644CD5">
        <w:t>.</w:t>
      </w:r>
      <w:r>
        <w:t>u17) + 0</w:t>
      </w:r>
      <w:r w:rsidR="00644CD5">
        <w:t>.</w:t>
      </w:r>
      <w:r>
        <w:t>0257*T(v13) -0</w:t>
      </w:r>
      <w:r w:rsidR="00644CD5">
        <w:t>.</w:t>
      </w:r>
      <w:r>
        <w:t>0341*T(v5</w:t>
      </w:r>
      <w:r w:rsidR="00644CD5">
        <w:t>.</w:t>
      </w:r>
      <w:r>
        <w:t>u22) + 0</w:t>
      </w:r>
      <w:r w:rsidR="00644CD5">
        <w:t>.</w:t>
      </w:r>
      <w:r>
        <w:t>0361*T(v8</w:t>
      </w:r>
      <w:r w:rsidR="00644CD5">
        <w:t>.</w:t>
      </w:r>
      <w:r>
        <w:t>u5) + 0</w:t>
      </w:r>
      <w:r w:rsidR="00644CD5">
        <w:t>.</w:t>
      </w:r>
      <w:r>
        <w:t>0138*T(u43) -0</w:t>
      </w:r>
      <w:r w:rsidR="00644CD5">
        <w:t>.</w:t>
      </w:r>
      <w:r>
        <w:t>0205*T(v34</w:t>
      </w:r>
      <w:r w:rsidR="00644CD5">
        <w:t>.</w:t>
      </w:r>
      <w:r>
        <w:t>u5) + 0</w:t>
      </w:r>
      <w:r w:rsidR="00644CD5">
        <w:t>.</w:t>
      </w:r>
      <w:r>
        <w:t>0262*T(v2</w:t>
      </w:r>
      <w:r w:rsidR="00644CD5">
        <w:t>.</w:t>
      </w:r>
      <w:r>
        <w:t>u6) -0</w:t>
      </w:r>
      <w:r w:rsidR="00644CD5">
        <w:t>.</w:t>
      </w:r>
      <w:r>
        <w:t>0174*T(v23</w:t>
      </w:r>
      <w:r w:rsidR="00644CD5">
        <w:t>.</w:t>
      </w:r>
      <w:r>
        <w:t>u11) + 0</w:t>
      </w:r>
      <w:r w:rsidR="00644CD5">
        <w:t>.</w:t>
      </w:r>
      <w:r>
        <w:t>0174*T(v12</w:t>
      </w:r>
      <w:r w:rsidR="00644CD5">
        <w:t>.</w:t>
      </w:r>
      <w:r>
        <w:t>u19) + 0</w:t>
      </w:r>
      <w:r w:rsidR="00644CD5">
        <w:t>.</w:t>
      </w:r>
      <w:r>
        <w:t>0152*T(v4</w:t>
      </w:r>
      <w:r w:rsidR="00644CD5">
        <w:t>.</w:t>
      </w:r>
      <w:r>
        <w:t>u28) -0</w:t>
      </w:r>
      <w:r w:rsidR="00644CD5">
        <w:t>.</w:t>
      </w:r>
      <w:r>
        <w:t>00511*T(v9</w:t>
      </w:r>
      <w:r w:rsidR="00644CD5">
        <w:t>.</w:t>
      </w:r>
      <w:r>
        <w:t>u34) -0</w:t>
      </w:r>
      <w:r w:rsidR="00644CD5">
        <w:t>.</w:t>
      </w:r>
      <w:r>
        <w:t>00408*T(v5</w:t>
      </w:r>
      <w:r w:rsidR="00644CD5">
        <w:t>.</w:t>
      </w:r>
      <w:r>
        <w:t>u37) + 0</w:t>
      </w:r>
      <w:r w:rsidR="00644CD5">
        <w:t>.</w:t>
      </w:r>
      <w:r>
        <w:t>00608*T(v3</w:t>
      </w:r>
      <w:r w:rsidR="00644CD5">
        <w:t>.</w:t>
      </w:r>
      <w:r>
        <w:t>u8) -0</w:t>
      </w:r>
      <w:r w:rsidR="00644CD5">
        <w:t>.</w:t>
      </w:r>
      <w:r>
        <w:t>00258*T(v14</w:t>
      </w:r>
      <w:r w:rsidR="00644CD5">
        <w:t>.</w:t>
      </w:r>
      <w:r>
        <w:t>u25) + 0</w:t>
      </w:r>
      <w:r w:rsidR="00644CD5">
        <w:t>.</w:t>
      </w:r>
      <w:r>
        <w:t>00182*T(v5</w:t>
      </w:r>
      <w:r w:rsidR="00644CD5">
        <w:t>.</w:t>
      </w:r>
      <w:r>
        <w:t>u19) + 0</w:t>
      </w:r>
      <w:r w:rsidR="00644CD5">
        <w:t>.</w:t>
      </w:r>
      <w:r>
        <w:t>000722*T(v18</w:t>
      </w:r>
      <w:r w:rsidR="00644CD5">
        <w:t>.</w:t>
      </w:r>
      <w:r>
        <w:t>u4) -0</w:t>
      </w:r>
      <w:r w:rsidR="00644CD5">
        <w:t>.</w:t>
      </w:r>
      <w:r>
        <w:t>000497*T(v1</w:t>
      </w:r>
      <w:r w:rsidR="00644CD5">
        <w:t>.</w:t>
      </w:r>
      <w:r>
        <w:t>u36) + 0</w:t>
      </w:r>
      <w:r w:rsidR="00644CD5">
        <w:t>.</w:t>
      </w:r>
      <w:r>
        <w:t>000484*T(v8</w:t>
      </w:r>
      <w:r w:rsidR="00644CD5">
        <w:t>.</w:t>
      </w:r>
      <w:r>
        <w:t>u13) + 7</w:t>
      </w:r>
      <w:r w:rsidR="00644CD5">
        <w:t>.</w:t>
      </w:r>
      <w:r>
        <w:t>5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453*T(v16</w:t>
      </w:r>
      <w:r w:rsidR="00644CD5">
        <w:t>.</w:t>
      </w:r>
      <w:r>
        <w:t>u12) + 0</w:t>
      </w:r>
      <w:r w:rsidR="00644CD5">
        <w:t>.</w:t>
      </w:r>
      <w:r>
        <w:t>253*T(v25) -0</w:t>
      </w:r>
      <w:r w:rsidR="00644CD5">
        <w:t>.</w:t>
      </w:r>
      <w:r>
        <w:t>582*T(v3</w:t>
      </w:r>
      <w:r w:rsidR="00644CD5">
        <w:t>.</w:t>
      </w:r>
      <w:r>
        <w:t>u10) -0</w:t>
      </w:r>
      <w:r w:rsidR="00644CD5">
        <w:t>.</w:t>
      </w:r>
      <w:r>
        <w:t>457*T(v4</w:t>
      </w:r>
      <w:r w:rsidR="00644CD5">
        <w:t>.</w:t>
      </w:r>
      <w:r>
        <w:t>u5) -0</w:t>
      </w:r>
      <w:r w:rsidR="00644CD5">
        <w:t>.</w:t>
      </w:r>
      <w:r>
        <w:t>542*T(v4</w:t>
      </w:r>
      <w:r w:rsidR="00644CD5">
        <w:t>.</w:t>
      </w:r>
      <w:r>
        <w:t>u7) -0</w:t>
      </w:r>
      <w:r w:rsidR="00644CD5">
        <w:t>.</w:t>
      </w:r>
      <w:r>
        <w:t>445*T(v8</w:t>
      </w:r>
      <w:r w:rsidR="00644CD5">
        <w:t>.</w:t>
      </w:r>
      <w:r>
        <w:t>u11) -0</w:t>
      </w:r>
      <w:r w:rsidR="00644CD5">
        <w:t>.</w:t>
      </w:r>
      <w:r>
        <w:t>749*T(v4</w:t>
      </w:r>
      <w:r w:rsidR="00644CD5">
        <w:t>.</w:t>
      </w:r>
      <w:r>
        <w:t>u3) -0</w:t>
      </w:r>
      <w:r w:rsidR="00644CD5">
        <w:t>.</w:t>
      </w:r>
      <w:r>
        <w:t>509*T(v23</w:t>
      </w:r>
      <w:r w:rsidR="00644CD5">
        <w:t>.</w:t>
      </w:r>
      <w:r>
        <w:t>u7) -0</w:t>
      </w:r>
      <w:r w:rsidR="00644CD5">
        <w:t>.</w:t>
      </w:r>
      <w:r>
        <w:t>854*T(v21</w:t>
      </w:r>
      <w:r w:rsidR="00644CD5">
        <w:t>.</w:t>
      </w:r>
      <w:r>
        <w:t>u12) -0</w:t>
      </w:r>
      <w:r w:rsidR="00644CD5">
        <w:t>.</w:t>
      </w:r>
      <w:r>
        <w:t>254*T(v4</w:t>
      </w:r>
      <w:r w:rsidR="00644CD5">
        <w:t>.</w:t>
      </w:r>
      <w:r>
        <w:t>u36) -0</w:t>
      </w:r>
      <w:r w:rsidR="00644CD5">
        <w:t>.</w:t>
      </w:r>
      <w:r>
        <w:t>655*T(v29</w:t>
      </w:r>
      <w:r w:rsidR="00644CD5">
        <w:t>.</w:t>
      </w:r>
      <w:r>
        <w:t>u1) + 0</w:t>
      </w:r>
      <w:r w:rsidR="00644CD5">
        <w:t>.</w:t>
      </w:r>
      <w:r>
        <w:t>611*T(v1</w:t>
      </w:r>
      <w:r w:rsidR="00644CD5">
        <w:t>.</w:t>
      </w:r>
      <w:r>
        <w:t>u20) -0</w:t>
      </w:r>
      <w:r w:rsidR="00644CD5">
        <w:t>.</w:t>
      </w:r>
      <w:r>
        <w:t>509*T(v9</w:t>
      </w:r>
      <w:r w:rsidR="00644CD5">
        <w:t>.</w:t>
      </w:r>
      <w:r>
        <w:t>u24) -0</w:t>
      </w:r>
      <w:r w:rsidR="00644CD5">
        <w:t>.</w:t>
      </w:r>
      <w:r>
        <w:t>512*T(v24</w:t>
      </w:r>
      <w:r w:rsidR="00644CD5">
        <w:t>.</w:t>
      </w:r>
      <w:r>
        <w:t>u8) + 0</w:t>
      </w:r>
      <w:r w:rsidR="00644CD5">
        <w:t>.</w:t>
      </w:r>
      <w:r>
        <w:t>471*T(v26</w:t>
      </w:r>
      <w:r w:rsidR="00644CD5">
        <w:t>.</w:t>
      </w:r>
      <w:r>
        <w:t>u4) -0</w:t>
      </w:r>
      <w:r w:rsidR="00644CD5">
        <w:t>.</w:t>
      </w:r>
      <w:r>
        <w:t>528*T(v13</w:t>
      </w:r>
      <w:r w:rsidR="00644CD5">
        <w:t>.</w:t>
      </w:r>
      <w:r>
        <w:t>u20) -0</w:t>
      </w:r>
      <w:r w:rsidR="00644CD5">
        <w:t>.</w:t>
      </w:r>
      <w:r>
        <w:t>494*T(v2) + 0</w:t>
      </w:r>
      <w:r w:rsidR="00644CD5">
        <w:t>.</w:t>
      </w:r>
      <w:r>
        <w:t>619*T(v8</w:t>
      </w:r>
      <w:r w:rsidR="00644CD5">
        <w:t>.</w:t>
      </w:r>
      <w:r>
        <w:t>u27) -0</w:t>
      </w:r>
      <w:r w:rsidR="00644CD5">
        <w:t>.</w:t>
      </w:r>
      <w:r>
        <w:t>469*T(v23</w:t>
      </w:r>
      <w:r w:rsidR="00644CD5">
        <w:t>.</w:t>
      </w:r>
      <w:r>
        <w:t>u12) + 0</w:t>
      </w:r>
      <w:r w:rsidR="00644CD5">
        <w:t>.</w:t>
      </w:r>
      <w:r>
        <w:t>193*T(v6</w:t>
      </w:r>
      <w:r w:rsidR="00644CD5">
        <w:t>.</w:t>
      </w:r>
      <w:r>
        <w:t>u5) + 0</w:t>
      </w:r>
      <w:r w:rsidR="00644CD5">
        <w:t>.</w:t>
      </w:r>
      <w:r>
        <w:t>0287*T(v14</w:t>
      </w:r>
      <w:r w:rsidR="00644CD5">
        <w:t>.</w:t>
      </w:r>
      <w:r>
        <w:t>u25) -0</w:t>
      </w:r>
      <w:r w:rsidR="00644CD5">
        <w:t>.</w:t>
      </w:r>
      <w:r>
        <w:t>888*T(v8</w:t>
      </w:r>
      <w:r w:rsidR="00644CD5">
        <w:t>.</w:t>
      </w:r>
      <w:r>
        <w:t>u3) + 0</w:t>
      </w:r>
      <w:r w:rsidR="00644CD5">
        <w:t>.</w:t>
      </w:r>
      <w:r>
        <w:t>385*T(v7</w:t>
      </w:r>
      <w:r w:rsidR="00644CD5">
        <w:t>.</w:t>
      </w:r>
      <w:r>
        <w:t>u28) -0</w:t>
      </w:r>
      <w:r w:rsidR="00644CD5">
        <w:t>.</w:t>
      </w:r>
      <w:r>
        <w:t>221*T(v1</w:t>
      </w:r>
      <w:r w:rsidR="00644CD5">
        <w:t>.</w:t>
      </w:r>
      <w:r>
        <w:t>u41) + 0</w:t>
      </w:r>
      <w:r w:rsidR="00644CD5">
        <w:t>.</w:t>
      </w:r>
      <w:r>
        <w:t>213*T(v10) -0</w:t>
      </w:r>
      <w:r w:rsidR="00644CD5">
        <w:t>.</w:t>
      </w:r>
      <w:r>
        <w:t>272*T(v24) -0</w:t>
      </w:r>
      <w:r w:rsidR="00644CD5">
        <w:t>.</w:t>
      </w:r>
      <w:r>
        <w:t>575*T(v1</w:t>
      </w:r>
      <w:r w:rsidR="00644CD5">
        <w:t>.</w:t>
      </w:r>
      <w:r>
        <w:t>u33) + 0</w:t>
      </w:r>
      <w:r w:rsidR="00644CD5">
        <w:t>.</w:t>
      </w:r>
      <w:r>
        <w:t>404*T(v23</w:t>
      </w:r>
      <w:r w:rsidR="00644CD5">
        <w:t>.</w:t>
      </w:r>
      <w:r>
        <w:t>u8) + 0</w:t>
      </w:r>
      <w:r w:rsidR="00644CD5">
        <w:t>.</w:t>
      </w:r>
      <w:r>
        <w:t>225*T(v6</w:t>
      </w:r>
      <w:r w:rsidR="00644CD5">
        <w:t>.</w:t>
      </w:r>
      <w:r>
        <w:t>u22) -0</w:t>
      </w:r>
      <w:r w:rsidR="00644CD5">
        <w:t>.</w:t>
      </w:r>
      <w:r>
        <w:t>322*T(v19</w:t>
      </w:r>
      <w:r w:rsidR="00644CD5">
        <w:t>.</w:t>
      </w:r>
      <w:r>
        <w:t>u16) + 0</w:t>
      </w:r>
      <w:r w:rsidR="00644CD5">
        <w:t>.</w:t>
      </w:r>
      <w:r>
        <w:t>586*T(v19</w:t>
      </w:r>
      <w:r w:rsidR="00644CD5">
        <w:t>.</w:t>
      </w:r>
      <w:r>
        <w:t>u5) -0</w:t>
      </w:r>
      <w:r w:rsidR="00644CD5">
        <w:t>.</w:t>
      </w:r>
      <w:r>
        <w:t>392*T(v21</w:t>
      </w:r>
      <w:r w:rsidR="00644CD5">
        <w:t>.</w:t>
      </w:r>
      <w:r>
        <w:t>u1) + 0</w:t>
      </w:r>
      <w:r w:rsidR="00644CD5">
        <w:t>.</w:t>
      </w:r>
      <w:r>
        <w:t>343*T(v5</w:t>
      </w:r>
      <w:r w:rsidR="00644CD5">
        <w:t>.</w:t>
      </w:r>
      <w:r>
        <w:t>u33) + 0</w:t>
      </w:r>
      <w:r w:rsidR="00644CD5">
        <w:t>.</w:t>
      </w:r>
      <w:r>
        <w:t>438*T(v35</w:t>
      </w:r>
      <w:r w:rsidR="00644CD5">
        <w:t>.</w:t>
      </w:r>
      <w:r>
        <w:t>u3) + 0</w:t>
      </w:r>
      <w:r w:rsidR="00644CD5">
        <w:t>.</w:t>
      </w:r>
      <w:r>
        <w:t>228*T(v27</w:t>
      </w:r>
      <w:r w:rsidR="00644CD5">
        <w:t>.</w:t>
      </w:r>
      <w:r>
        <w:t>u12) -0</w:t>
      </w:r>
      <w:r w:rsidR="00644CD5">
        <w:t>.</w:t>
      </w:r>
      <w:r>
        <w:t>244*T(v18</w:t>
      </w:r>
      <w:r w:rsidR="00644CD5">
        <w:t>.</w:t>
      </w:r>
      <w:r>
        <w:t>u15) + 0</w:t>
      </w:r>
      <w:r w:rsidR="00644CD5">
        <w:t>.</w:t>
      </w:r>
      <w:r>
        <w:t>578*T(v17</w:t>
      </w:r>
      <w:r w:rsidR="00644CD5">
        <w:t>.</w:t>
      </w:r>
      <w:r>
        <w:t>u20) -0</w:t>
      </w:r>
      <w:r w:rsidR="00644CD5">
        <w:t>.</w:t>
      </w:r>
      <w:r>
        <w:t>485*T(v4</w:t>
      </w:r>
      <w:r w:rsidR="00644CD5">
        <w:t>.</w:t>
      </w:r>
      <w:r>
        <w:t>u2) + 0</w:t>
      </w:r>
      <w:r w:rsidR="00644CD5">
        <w:t>.</w:t>
      </w:r>
      <w:r>
        <w:t>464*T(v8</w:t>
      </w:r>
      <w:r w:rsidR="00644CD5">
        <w:t>.</w:t>
      </w:r>
      <w:r>
        <w:t>u23) + 0</w:t>
      </w:r>
      <w:r w:rsidR="00644CD5">
        <w:t>.</w:t>
      </w:r>
      <w:r>
        <w:t>191*T(v35) + 0</w:t>
      </w:r>
      <w:r w:rsidR="00644CD5">
        <w:t>.</w:t>
      </w:r>
      <w:r>
        <w:t>477*T(v1</w:t>
      </w:r>
      <w:r w:rsidR="00644CD5">
        <w:t>.</w:t>
      </w:r>
      <w:r>
        <w:t>u28) -0</w:t>
      </w:r>
      <w:r w:rsidR="00644CD5">
        <w:t>.</w:t>
      </w:r>
      <w:r>
        <w:t>518*NumPositive -0</w:t>
      </w:r>
      <w:r w:rsidR="00644CD5">
        <w:t>.</w:t>
      </w:r>
      <w:r>
        <w:t>433*T(v17</w:t>
      </w:r>
      <w:r w:rsidR="00644CD5">
        <w:t>.</w:t>
      </w:r>
      <w:r>
        <w:t>u7) -0</w:t>
      </w:r>
      <w:r w:rsidR="00644CD5">
        <w:t>.</w:t>
      </w:r>
      <w:r>
        <w:t>52*T(v18</w:t>
      </w:r>
      <w:r w:rsidR="00644CD5">
        <w:t>.</w:t>
      </w:r>
      <w:r>
        <w:t>u12) + 0</w:t>
      </w:r>
      <w:r w:rsidR="00644CD5">
        <w:t>.</w:t>
      </w:r>
      <w:r>
        <w:t>231*T(v1</w:t>
      </w:r>
      <w:r w:rsidR="00644CD5">
        <w:t>.</w:t>
      </w:r>
      <w:r>
        <w:t>u30) + 0</w:t>
      </w:r>
      <w:r w:rsidR="00644CD5">
        <w:t>.</w:t>
      </w:r>
      <w:r>
        <w:t>33*T(v11</w:t>
      </w:r>
      <w:r w:rsidR="00644CD5">
        <w:t>.</w:t>
      </w:r>
      <w:r>
        <w:t>u14) + 0</w:t>
      </w:r>
      <w:r w:rsidR="00644CD5">
        <w:t>.</w:t>
      </w:r>
      <w:r>
        <w:t>351*T(v14</w:t>
      </w:r>
      <w:r w:rsidR="00644CD5">
        <w:t>.</w:t>
      </w:r>
      <w:r>
        <w:t>u7) + 0</w:t>
      </w:r>
      <w:r w:rsidR="00644CD5">
        <w:t>.</w:t>
      </w:r>
      <w:r>
        <w:t>632*T(v16</w:t>
      </w:r>
      <w:r w:rsidR="00644CD5">
        <w:t>.</w:t>
      </w:r>
      <w:r>
        <w:t>u2) -0</w:t>
      </w:r>
      <w:r w:rsidR="00644CD5">
        <w:t>.</w:t>
      </w:r>
      <w:r>
        <w:t>31*T(v23</w:t>
      </w:r>
      <w:r w:rsidR="00644CD5">
        <w:t>.</w:t>
      </w:r>
      <w:r>
        <w:t>u5) + 0</w:t>
      </w:r>
      <w:r w:rsidR="00644CD5">
        <w:t>.</w:t>
      </w:r>
      <w:r>
        <w:t>242*NumDonor -0</w:t>
      </w:r>
      <w:r w:rsidR="00644CD5">
        <w:t>.</w:t>
      </w:r>
      <w:r>
        <w:t>511*T(v4</w:t>
      </w:r>
      <w:r w:rsidR="00644CD5">
        <w:t>.</w:t>
      </w:r>
      <w:r>
        <w:t>u23) -0</w:t>
      </w:r>
      <w:r w:rsidR="00644CD5">
        <w:t>.</w:t>
      </w:r>
      <w:r>
        <w:t>622*T(v27</w:t>
      </w:r>
      <w:r w:rsidR="00644CD5">
        <w:t>.</w:t>
      </w:r>
      <w:r>
        <w:t>u10) + 0</w:t>
      </w:r>
      <w:r w:rsidR="00644CD5">
        <w:t>.</w:t>
      </w:r>
      <w:r>
        <w:t>44*T(v7</w:t>
      </w:r>
      <w:r w:rsidR="00644CD5">
        <w:t>.</w:t>
      </w:r>
      <w:r>
        <w:t>u2) -0</w:t>
      </w:r>
      <w:r w:rsidR="00644CD5">
        <w:t>.</w:t>
      </w:r>
      <w:r>
        <w:t>234*T(v26</w:t>
      </w:r>
      <w:r w:rsidR="00644CD5">
        <w:t>.</w:t>
      </w:r>
      <w:r>
        <w:t>u9) + 0</w:t>
      </w:r>
      <w:r w:rsidR="00644CD5">
        <w:t>.</w:t>
      </w:r>
      <w:r>
        <w:t>453*T(v13</w:t>
      </w:r>
      <w:r w:rsidR="00644CD5">
        <w:t>.</w:t>
      </w:r>
      <w:r>
        <w:t>u16) + 0</w:t>
      </w:r>
      <w:r w:rsidR="00644CD5">
        <w:t>.</w:t>
      </w:r>
      <w:r>
        <w:t>0913*T(v13</w:t>
      </w:r>
      <w:r w:rsidR="00644CD5">
        <w:t>.</w:t>
      </w:r>
      <w:r>
        <w:t>u4) + 0</w:t>
      </w:r>
      <w:r w:rsidR="00644CD5">
        <w:t>.</w:t>
      </w:r>
      <w:r>
        <w:t>425*T(v9</w:t>
      </w:r>
      <w:r w:rsidR="00644CD5">
        <w:t>.</w:t>
      </w:r>
      <w:r>
        <w:t>u25) -0</w:t>
      </w:r>
      <w:r w:rsidR="00644CD5">
        <w:t>.</w:t>
      </w:r>
      <w:r>
        <w:t>38*T(v19</w:t>
      </w:r>
      <w:r w:rsidR="00644CD5">
        <w:t>.</w:t>
      </w:r>
      <w:r>
        <w:t>u21) + 0</w:t>
      </w:r>
      <w:r w:rsidR="00644CD5">
        <w:t>.</w:t>
      </w:r>
      <w:r>
        <w:t>207*T(v17</w:t>
      </w:r>
      <w:r w:rsidR="00644CD5">
        <w:t>.</w:t>
      </w:r>
      <w:r>
        <w:t>u25) -0</w:t>
      </w:r>
      <w:r w:rsidR="00644CD5">
        <w:t>.</w:t>
      </w:r>
      <w:r>
        <w:t>141*T(v18) -0</w:t>
      </w:r>
      <w:r w:rsidR="00644CD5">
        <w:t>.</w:t>
      </w:r>
      <w:r>
        <w:t>322*T(v14</w:t>
      </w:r>
      <w:r w:rsidR="00644CD5">
        <w:t>.</w:t>
      </w:r>
      <w:r>
        <w:t>u1) + 0</w:t>
      </w:r>
      <w:r w:rsidR="00644CD5">
        <w:t>.</w:t>
      </w:r>
      <w:r>
        <w:t>493*T(v32</w:t>
      </w:r>
      <w:r w:rsidR="00644CD5">
        <w:t>.</w:t>
      </w:r>
      <w:r>
        <w:t>u3) -0</w:t>
      </w:r>
      <w:r w:rsidR="00644CD5">
        <w:t>.</w:t>
      </w:r>
      <w:r>
        <w:t>36*T(v22</w:t>
      </w:r>
      <w:r w:rsidR="00644CD5">
        <w:t>.</w:t>
      </w:r>
      <w:r>
        <w:t>u6) -0</w:t>
      </w:r>
      <w:r w:rsidR="00644CD5">
        <w:t>.</w:t>
      </w:r>
      <w:r>
        <w:t>385*T(v36) + 0</w:t>
      </w:r>
      <w:r w:rsidR="00644CD5">
        <w:t>.</w:t>
      </w:r>
      <w:r>
        <w:t>392*T(v4</w:t>
      </w:r>
      <w:r w:rsidR="00644CD5">
        <w:t>.</w:t>
      </w:r>
      <w:r>
        <w:t>u21) + 0</w:t>
      </w:r>
      <w:r w:rsidR="00644CD5">
        <w:t>.</w:t>
      </w:r>
      <w:r>
        <w:t>186*T(v1</w:t>
      </w:r>
      <w:r w:rsidR="00644CD5">
        <w:t>.</w:t>
      </w:r>
      <w:r>
        <w:t>u3) -0</w:t>
      </w:r>
      <w:r w:rsidR="00644CD5">
        <w:t>.</w:t>
      </w:r>
      <w:r>
        <w:t>318*T(v36</w:t>
      </w:r>
      <w:r w:rsidR="00644CD5">
        <w:t>.</w:t>
      </w:r>
      <w:r>
        <w:t>u2) + 0</w:t>
      </w:r>
      <w:r w:rsidR="00644CD5">
        <w:t>.</w:t>
      </w:r>
      <w:r>
        <w:t>494*T(v9</w:t>
      </w:r>
      <w:r w:rsidR="00644CD5">
        <w:t>.</w:t>
      </w:r>
      <w:r>
        <w:t>u23) + 0</w:t>
      </w:r>
      <w:r w:rsidR="00644CD5">
        <w:t>.</w:t>
      </w:r>
      <w:r>
        <w:t>315*T(u5) -0</w:t>
      </w:r>
      <w:r w:rsidR="00644CD5">
        <w:t>.</w:t>
      </w:r>
      <w:r>
        <w:t>278*T(v2</w:t>
      </w:r>
      <w:r w:rsidR="00644CD5">
        <w:t>.</w:t>
      </w:r>
      <w:r>
        <w:t>u26) -0</w:t>
      </w:r>
      <w:r w:rsidR="00644CD5">
        <w:t>.</w:t>
      </w:r>
      <w:r>
        <w:t>203*T(v16</w:t>
      </w:r>
      <w:r w:rsidR="00644CD5">
        <w:t>.</w:t>
      </w:r>
      <w:r>
        <w:t>u21) + 0</w:t>
      </w:r>
      <w:r w:rsidR="00644CD5">
        <w:t>.</w:t>
      </w:r>
      <w:r>
        <w:t>266*T(v23</w:t>
      </w:r>
      <w:r w:rsidR="00644CD5">
        <w:t>.</w:t>
      </w:r>
      <w:r>
        <w:t>u9) + 0</w:t>
      </w:r>
      <w:r w:rsidR="00644CD5">
        <w:t>.</w:t>
      </w:r>
      <w:r>
        <w:t>464*T(v16</w:t>
      </w:r>
      <w:r w:rsidR="00644CD5">
        <w:t>.</w:t>
      </w:r>
      <w:r>
        <w:t>u6) -0</w:t>
      </w:r>
      <w:r w:rsidR="00644CD5">
        <w:t>.</w:t>
      </w:r>
      <w:r>
        <w:t>373*T(v2</w:t>
      </w:r>
      <w:r w:rsidR="00644CD5">
        <w:t>.</w:t>
      </w:r>
      <w:r>
        <w:t>u6) + 0</w:t>
      </w:r>
      <w:r w:rsidR="00644CD5">
        <w:t>.</w:t>
      </w:r>
      <w:r>
        <w:t>32*T(v4</w:t>
      </w:r>
      <w:r w:rsidR="00644CD5">
        <w:t>.</w:t>
      </w:r>
      <w:r>
        <w:t>u16) -0</w:t>
      </w:r>
      <w:r w:rsidR="00644CD5">
        <w:t>.</w:t>
      </w:r>
      <w:r>
        <w:t>32*T(v9</w:t>
      </w:r>
      <w:r w:rsidR="00644CD5">
        <w:t>.</w:t>
      </w:r>
      <w:r>
        <w:t>u6) + 0</w:t>
      </w:r>
      <w:r w:rsidR="00644CD5">
        <w:t>.</w:t>
      </w:r>
      <w:r>
        <w:t>43*T(v10</w:t>
      </w:r>
      <w:r w:rsidR="00644CD5">
        <w:t>.</w:t>
      </w:r>
      <w:r>
        <w:t>u15) -0</w:t>
      </w:r>
      <w:r w:rsidR="00644CD5">
        <w:t>.</w:t>
      </w:r>
      <w:r>
        <w:t>279*T(v8</w:t>
      </w:r>
      <w:r w:rsidR="00644CD5">
        <w:t>.</w:t>
      </w:r>
      <w:r>
        <w:t>u7) + 0</w:t>
      </w:r>
      <w:r w:rsidR="00644CD5">
        <w:t>.</w:t>
      </w:r>
      <w:r>
        <w:t>243*T(v5</w:t>
      </w:r>
      <w:r w:rsidR="00644CD5">
        <w:t>.</w:t>
      </w:r>
      <w:r>
        <w:t>u8) -0</w:t>
      </w:r>
      <w:r w:rsidR="00644CD5">
        <w:t>.</w:t>
      </w:r>
      <w:r>
        <w:t>497*T(v5</w:t>
      </w:r>
      <w:r w:rsidR="00644CD5">
        <w:t>.</w:t>
      </w:r>
      <w:r>
        <w:t>u13) -0</w:t>
      </w:r>
      <w:r w:rsidR="00644CD5">
        <w:t>.</w:t>
      </w:r>
      <w:r>
        <w:t>303*T(v9</w:t>
      </w:r>
      <w:r w:rsidR="00644CD5">
        <w:t>.</w:t>
      </w:r>
      <w:r>
        <w:t>u4) + 0</w:t>
      </w:r>
      <w:r w:rsidR="00644CD5">
        <w:t>.</w:t>
      </w:r>
      <w:r>
        <w:t>211*T(v4</w:t>
      </w:r>
      <w:r w:rsidR="00644CD5">
        <w:t>.</w:t>
      </w:r>
      <w:r>
        <w:t>u28) + 0</w:t>
      </w:r>
      <w:r w:rsidR="00644CD5">
        <w:t>.</w:t>
      </w:r>
      <w:r>
        <w:t>386*T(v12</w:t>
      </w:r>
      <w:r w:rsidR="00644CD5">
        <w:t>.</w:t>
      </w:r>
      <w:r>
        <w:t>u29) -0</w:t>
      </w:r>
      <w:r w:rsidR="00644CD5">
        <w:t>.</w:t>
      </w:r>
      <w:r>
        <w:t>46*T(v25</w:t>
      </w:r>
      <w:r w:rsidR="00644CD5">
        <w:t>.</w:t>
      </w:r>
      <w:r>
        <w:t>u3) + 0</w:t>
      </w:r>
      <w:r w:rsidR="00644CD5">
        <w:t>.</w:t>
      </w:r>
      <w:r>
        <w:t>0987*T(v2</w:t>
      </w:r>
      <w:r w:rsidR="00644CD5">
        <w:t>.</w:t>
      </w:r>
      <w:r>
        <w:t>u7) -0</w:t>
      </w:r>
      <w:r w:rsidR="00644CD5">
        <w:t>.</w:t>
      </w:r>
      <w:r>
        <w:t>254*T(v13</w:t>
      </w:r>
      <w:r w:rsidR="00644CD5">
        <w:t>.</w:t>
      </w:r>
      <w:r>
        <w:t>u22) + 0</w:t>
      </w:r>
      <w:r w:rsidR="00644CD5">
        <w:t>.</w:t>
      </w:r>
      <w:r>
        <w:t>337*T(v9</w:t>
      </w:r>
      <w:r w:rsidR="00644CD5">
        <w:t>.</w:t>
      </w:r>
      <w:r>
        <w:t>u17) -0</w:t>
      </w:r>
      <w:r w:rsidR="00644CD5">
        <w:t>.</w:t>
      </w:r>
      <w:r>
        <w:t>143*T(v34</w:t>
      </w:r>
      <w:r w:rsidR="00644CD5">
        <w:t>.</w:t>
      </w:r>
      <w:r>
        <w:t>u5) -0</w:t>
      </w:r>
      <w:r w:rsidR="00644CD5">
        <w:t>.</w:t>
      </w:r>
      <w:r>
        <w:t>222*T(v25</w:t>
      </w:r>
      <w:r w:rsidR="00644CD5">
        <w:t>.</w:t>
      </w:r>
      <w:r>
        <w:t>u8) -0</w:t>
      </w:r>
      <w:r w:rsidR="00644CD5">
        <w:t>.</w:t>
      </w:r>
      <w:r>
        <w:t>461*T(v4</w:t>
      </w:r>
      <w:r w:rsidR="00644CD5">
        <w:t>.</w:t>
      </w:r>
      <w:r>
        <w:t>u29) -0</w:t>
      </w:r>
      <w:r w:rsidR="00644CD5">
        <w:t>.</w:t>
      </w:r>
      <w:r>
        <w:t>159*T(v37</w:t>
      </w:r>
      <w:r w:rsidR="00644CD5">
        <w:t>.</w:t>
      </w:r>
      <w:r>
        <w:t>u4) + 0</w:t>
      </w:r>
      <w:r w:rsidR="00644CD5">
        <w:t>.</w:t>
      </w:r>
      <w:r>
        <w:t>514*T(v4</w:t>
      </w:r>
      <w:r w:rsidR="00644CD5">
        <w:t>.</w:t>
      </w:r>
      <w:r>
        <w:t>u8) -0</w:t>
      </w:r>
      <w:r w:rsidR="00644CD5">
        <w:t>.</w:t>
      </w:r>
      <w:r>
        <w:t>386*T(v19</w:t>
      </w:r>
      <w:r w:rsidR="00644CD5">
        <w:t>.</w:t>
      </w:r>
      <w:r>
        <w:t>u19) + 0</w:t>
      </w:r>
      <w:r w:rsidR="00644CD5">
        <w:t>.</w:t>
      </w:r>
      <w:r>
        <w:t>512*T(v17</w:t>
      </w:r>
      <w:r w:rsidR="00644CD5">
        <w:t>.</w:t>
      </w:r>
      <w:r>
        <w:t>u18) + 0</w:t>
      </w:r>
      <w:r w:rsidR="00644CD5">
        <w:t>.</w:t>
      </w:r>
      <w:r>
        <w:t>256*T(v31) -0</w:t>
      </w:r>
      <w:r w:rsidR="00644CD5">
        <w:t>.</w:t>
      </w:r>
      <w:r>
        <w:t>285*T(v20</w:t>
      </w:r>
      <w:r w:rsidR="00644CD5">
        <w:t>.</w:t>
      </w:r>
      <w:r>
        <w:t>u16) -0</w:t>
      </w:r>
      <w:r w:rsidR="00644CD5">
        <w:t>.</w:t>
      </w:r>
      <w:r>
        <w:t>265*T(v11</w:t>
      </w:r>
      <w:r w:rsidR="00644CD5">
        <w:t>.</w:t>
      </w:r>
      <w:r>
        <w:t>u10) + 0</w:t>
      </w:r>
      <w:r w:rsidR="00644CD5">
        <w:t>.</w:t>
      </w:r>
      <w:r>
        <w:t>153*T(v22</w:t>
      </w:r>
      <w:r w:rsidR="00644CD5">
        <w:t>.</w:t>
      </w:r>
      <w:r>
        <w:t>u15) -0</w:t>
      </w:r>
      <w:r w:rsidR="00644CD5">
        <w:t>.</w:t>
      </w:r>
      <w:r>
        <w:t>342*T(u4) -0</w:t>
      </w:r>
      <w:r w:rsidR="00644CD5">
        <w:t>.</w:t>
      </w:r>
      <w:r>
        <w:t>15*T(v29</w:t>
      </w:r>
      <w:r w:rsidR="00644CD5">
        <w:t>.</w:t>
      </w:r>
      <w:r>
        <w:t>u6) -0</w:t>
      </w:r>
      <w:r w:rsidR="00644CD5">
        <w:t>.</w:t>
      </w:r>
      <w:r>
        <w:t>331*T(v7</w:t>
      </w:r>
      <w:r w:rsidR="00644CD5">
        <w:t>.</w:t>
      </w:r>
      <w:r>
        <w:t>u15) -0</w:t>
      </w:r>
      <w:r w:rsidR="00644CD5">
        <w:t>.</w:t>
      </w:r>
      <w:r>
        <w:t>115*T(v3</w:t>
      </w:r>
      <w:r w:rsidR="00644CD5">
        <w:t>.</w:t>
      </w:r>
      <w:r>
        <w:t>u15) + 0</w:t>
      </w:r>
      <w:r w:rsidR="00644CD5">
        <w:t>.</w:t>
      </w:r>
      <w:r>
        <w:t>385*T(v6</w:t>
      </w:r>
      <w:r w:rsidR="00644CD5">
        <w:t>.</w:t>
      </w:r>
      <w:r>
        <w:t>u28) -0</w:t>
      </w:r>
      <w:r w:rsidR="00644CD5">
        <w:t>.</w:t>
      </w:r>
      <w:r>
        <w:t>298*T(v25</w:t>
      </w:r>
      <w:r w:rsidR="00644CD5">
        <w:t>.</w:t>
      </w:r>
      <w:r>
        <w:t>u10) -0</w:t>
      </w:r>
      <w:r w:rsidR="00644CD5">
        <w:t>.</w:t>
      </w:r>
      <w:r>
        <w:t>359*T(v27</w:t>
      </w:r>
      <w:r w:rsidR="00644CD5">
        <w:t>.</w:t>
      </w:r>
      <w:r>
        <w:t>u3) + 0</w:t>
      </w:r>
      <w:r w:rsidR="00644CD5">
        <w:t>.</w:t>
      </w:r>
      <w:r>
        <w:t>302*T(v8</w:t>
      </w:r>
      <w:r w:rsidR="00644CD5">
        <w:t>.</w:t>
      </w:r>
      <w:r>
        <w:t>u20) -0</w:t>
      </w:r>
      <w:r w:rsidR="00644CD5">
        <w:t>.</w:t>
      </w:r>
      <w:r>
        <w:t>271*T(v32</w:t>
      </w:r>
      <w:r w:rsidR="00644CD5">
        <w:t>.</w:t>
      </w:r>
      <w:r>
        <w:t>u6) + 0</w:t>
      </w:r>
      <w:r w:rsidR="00644CD5">
        <w:t>.</w:t>
      </w:r>
      <w:r>
        <w:t>273*T(v4</w:t>
      </w:r>
      <w:r w:rsidR="00644CD5">
        <w:t>.</w:t>
      </w:r>
      <w:r>
        <w:t>u31) -0</w:t>
      </w:r>
      <w:r w:rsidR="00644CD5">
        <w:t>.</w:t>
      </w:r>
      <w:r>
        <w:t>177*T(v7</w:t>
      </w:r>
      <w:r w:rsidR="00644CD5">
        <w:t>.</w:t>
      </w:r>
      <w:r>
        <w:t>u6) + 0</w:t>
      </w:r>
      <w:r w:rsidR="00644CD5">
        <w:t>.</w:t>
      </w:r>
      <w:r>
        <w:t>396*T(v6</w:t>
      </w:r>
      <w:r w:rsidR="00644CD5">
        <w:t>.</w:t>
      </w:r>
      <w:r>
        <w:t>u23) + 0</w:t>
      </w:r>
      <w:r w:rsidR="00644CD5">
        <w:t>.</w:t>
      </w:r>
      <w:r>
        <w:t>322*T(v11</w:t>
      </w:r>
      <w:r w:rsidR="00644CD5">
        <w:t>.</w:t>
      </w:r>
      <w:r>
        <w:t>u12) + 0</w:t>
      </w:r>
      <w:r w:rsidR="00644CD5">
        <w:t>.</w:t>
      </w:r>
      <w:r>
        <w:t>197*T(u14) + 0</w:t>
      </w:r>
      <w:r w:rsidR="00644CD5">
        <w:t>.</w:t>
      </w:r>
      <w:r>
        <w:t>212*T(v38</w:t>
      </w:r>
      <w:r w:rsidR="00644CD5">
        <w:t>.</w:t>
      </w:r>
      <w:r>
        <w:t>u4) + 0</w:t>
      </w:r>
      <w:r w:rsidR="00644CD5">
        <w:t>.</w:t>
      </w:r>
      <w:r>
        <w:t>147*T(v4</w:t>
      </w:r>
      <w:r w:rsidR="00644CD5">
        <w:t>.</w:t>
      </w:r>
      <w:r>
        <w:t>u38) -0</w:t>
      </w:r>
      <w:r w:rsidR="00644CD5">
        <w:t>.</w:t>
      </w:r>
      <w:r>
        <w:t>327*T(v2</w:t>
      </w:r>
      <w:r w:rsidR="00644CD5">
        <w:t>.</w:t>
      </w:r>
      <w:r>
        <w:t>u16) -0</w:t>
      </w:r>
      <w:r w:rsidR="00644CD5">
        <w:t>.</w:t>
      </w:r>
      <w:r>
        <w:t>229*T(v8</w:t>
      </w:r>
      <w:r w:rsidR="00644CD5">
        <w:t>.</w:t>
      </w:r>
      <w:r>
        <w:t>u29) -0</w:t>
      </w:r>
      <w:r w:rsidR="00644CD5">
        <w:t>.</w:t>
      </w:r>
      <w:r>
        <w:t>326*T(v24</w:t>
      </w:r>
      <w:r w:rsidR="00644CD5">
        <w:t>.</w:t>
      </w:r>
      <w:r>
        <w:t>u9) -0</w:t>
      </w:r>
      <w:r w:rsidR="00644CD5">
        <w:t>.</w:t>
      </w:r>
      <w:r>
        <w:t>183*T(v13</w:t>
      </w:r>
      <w:r w:rsidR="00644CD5">
        <w:t>.</w:t>
      </w:r>
      <w:r>
        <w:t>u5) + 0</w:t>
      </w:r>
      <w:r w:rsidR="00644CD5">
        <w:t>.</w:t>
      </w:r>
      <w:r>
        <w:t>273*T(v22</w:t>
      </w:r>
      <w:r w:rsidR="00644CD5">
        <w:t>.</w:t>
      </w:r>
      <w:r>
        <w:t>u20) -0</w:t>
      </w:r>
      <w:r w:rsidR="00644CD5">
        <w:t>.</w:t>
      </w:r>
      <w:r>
        <w:t>218*T(v2</w:t>
      </w:r>
      <w:r w:rsidR="00644CD5">
        <w:t>.</w:t>
      </w:r>
      <w:r>
        <w:t>u9) + 0</w:t>
      </w:r>
      <w:r w:rsidR="00644CD5">
        <w:t>.</w:t>
      </w:r>
      <w:r>
        <w:t>182*T(v2</w:t>
      </w:r>
      <w:r w:rsidR="00644CD5">
        <w:t>.</w:t>
      </w:r>
      <w:r>
        <w:t>u27) + 0</w:t>
      </w:r>
      <w:r w:rsidR="00644CD5">
        <w:t>.</w:t>
      </w:r>
      <w:r>
        <w:t>233*T(v12</w:t>
      </w:r>
      <w:r w:rsidR="00644CD5">
        <w:t>.</w:t>
      </w:r>
      <w:r>
        <w:t>u25) + 0</w:t>
      </w:r>
      <w:r w:rsidR="00644CD5">
        <w:t>.</w:t>
      </w:r>
      <w:r>
        <w:t>282*T(v26</w:t>
      </w:r>
      <w:r w:rsidR="00644CD5">
        <w:t>.</w:t>
      </w:r>
      <w:r>
        <w:t>u16) -0</w:t>
      </w:r>
      <w:r w:rsidR="00644CD5">
        <w:t>.</w:t>
      </w:r>
      <w:r>
        <w:t>25*T(v11</w:t>
      </w:r>
      <w:r w:rsidR="00644CD5">
        <w:t>.</w:t>
      </w:r>
      <w:r>
        <w:t>u23) -0</w:t>
      </w:r>
      <w:r w:rsidR="00644CD5">
        <w:t>.</w:t>
      </w:r>
      <w:r>
        <w:t>252*T(v2</w:t>
      </w:r>
      <w:r w:rsidR="00644CD5">
        <w:t>.</w:t>
      </w:r>
      <w:r>
        <w:t>u13) -0</w:t>
      </w:r>
      <w:r w:rsidR="00644CD5">
        <w:t>.</w:t>
      </w:r>
      <w:r>
        <w:t>361*T(v7</w:t>
      </w:r>
      <w:r w:rsidR="00644CD5">
        <w:t>.</w:t>
      </w:r>
      <w:r>
        <w:t>u8) -0</w:t>
      </w:r>
      <w:r w:rsidR="00644CD5">
        <w:t>.</w:t>
      </w:r>
      <w:r>
        <w:t>231*T(v2</w:t>
      </w:r>
      <w:r w:rsidR="00644CD5">
        <w:t>.</w:t>
      </w:r>
      <w:r>
        <w:t>u32) + 0</w:t>
      </w:r>
      <w:r w:rsidR="00644CD5">
        <w:t>.</w:t>
      </w:r>
      <w:r>
        <w:t>227*T(v37</w:t>
      </w:r>
      <w:r w:rsidR="00644CD5">
        <w:t>.</w:t>
      </w:r>
      <w:r>
        <w:t>u5) + 0</w:t>
      </w:r>
      <w:r w:rsidR="00644CD5">
        <w:t>.</w:t>
      </w:r>
      <w:r>
        <w:t>0835*T(v11</w:t>
      </w:r>
      <w:r w:rsidR="00644CD5">
        <w:t>.</w:t>
      </w:r>
      <w:r>
        <w:t>u2) -0</w:t>
      </w:r>
      <w:r w:rsidR="00644CD5">
        <w:t>.</w:t>
      </w:r>
      <w:r>
        <w:t>35*T(v24</w:t>
      </w:r>
      <w:r w:rsidR="00644CD5">
        <w:t>.</w:t>
      </w:r>
      <w:r>
        <w:t>u6) + 0</w:t>
      </w:r>
      <w:r w:rsidR="00644CD5">
        <w:t>.</w:t>
      </w:r>
      <w:r>
        <w:t>197*T(u24) -0</w:t>
      </w:r>
      <w:r w:rsidR="00644CD5">
        <w:t>.</w:t>
      </w:r>
      <w:r>
        <w:t>317*T(v15</w:t>
      </w:r>
      <w:r w:rsidR="00644CD5">
        <w:t>.</w:t>
      </w:r>
      <w:r>
        <w:t>u24) -0</w:t>
      </w:r>
      <w:r w:rsidR="00644CD5">
        <w:t>.</w:t>
      </w:r>
      <w:r>
        <w:t>247*T(v19</w:t>
      </w:r>
      <w:r w:rsidR="00644CD5">
        <w:t>.</w:t>
      </w:r>
      <w:r>
        <w:t>u17) + 0</w:t>
      </w:r>
      <w:r w:rsidR="00644CD5">
        <w:t>.</w:t>
      </w:r>
      <w:r>
        <w:t>143*T(v24</w:t>
      </w:r>
      <w:r w:rsidR="00644CD5">
        <w:t>.</w:t>
      </w:r>
      <w:r>
        <w:t>u1) + 0</w:t>
      </w:r>
      <w:r w:rsidR="00644CD5">
        <w:t>.</w:t>
      </w:r>
      <w:r>
        <w:t>418*T(v13</w:t>
      </w:r>
      <w:r w:rsidR="00644CD5">
        <w:t>.</w:t>
      </w:r>
      <w:r>
        <w:t>u2) -0</w:t>
      </w:r>
      <w:r w:rsidR="00644CD5">
        <w:t>.</w:t>
      </w:r>
      <w:r>
        <w:t>215*T(v11</w:t>
      </w:r>
      <w:r w:rsidR="00644CD5">
        <w:t>.</w:t>
      </w:r>
      <w:r>
        <w:t>u24) + 0</w:t>
      </w:r>
      <w:r w:rsidR="00644CD5">
        <w:t>.</w:t>
      </w:r>
      <w:r>
        <w:t>167*T(v12</w:t>
      </w:r>
      <w:r w:rsidR="00644CD5">
        <w:t>.</w:t>
      </w:r>
      <w:r>
        <w:t>u6) + 0</w:t>
      </w:r>
      <w:r w:rsidR="00644CD5">
        <w:t>.</w:t>
      </w:r>
      <w:r>
        <w:t>116*T(v8</w:t>
      </w:r>
      <w:r w:rsidR="00644CD5">
        <w:t>.</w:t>
      </w:r>
      <w:r>
        <w:t>u19) + 0</w:t>
      </w:r>
      <w:r w:rsidR="00644CD5">
        <w:t>.</w:t>
      </w:r>
      <w:r>
        <w:t>317*T(v34</w:t>
      </w:r>
      <w:r w:rsidR="00644CD5">
        <w:t>.</w:t>
      </w:r>
      <w:r>
        <w:t>u3) + 0</w:t>
      </w:r>
      <w:r w:rsidR="00644CD5">
        <w:t>.</w:t>
      </w:r>
      <w:r>
        <w:t>274*T(v8</w:t>
      </w:r>
      <w:r w:rsidR="00644CD5">
        <w:t>.</w:t>
      </w:r>
      <w:r>
        <w:t>u34) -0</w:t>
      </w:r>
      <w:r w:rsidR="00644CD5">
        <w:t>.</w:t>
      </w:r>
      <w:r>
        <w:t>18*T(v6</w:t>
      </w:r>
      <w:r w:rsidR="00644CD5">
        <w:t>.</w:t>
      </w:r>
      <w:r>
        <w:t>u9) -0</w:t>
      </w:r>
      <w:r w:rsidR="00644CD5">
        <w:t>.</w:t>
      </w:r>
      <w:r>
        <w:t>146*T(v32) -0</w:t>
      </w:r>
      <w:r w:rsidR="00644CD5">
        <w:t>.</w:t>
      </w:r>
      <w:r>
        <w:t>293*T(v24</w:t>
      </w:r>
      <w:r w:rsidR="00644CD5">
        <w:t>.</w:t>
      </w:r>
      <w:r>
        <w:t>u12) + 0</w:t>
      </w:r>
      <w:r w:rsidR="00644CD5">
        <w:t>.</w:t>
      </w:r>
      <w:r>
        <w:t>277*T(v29</w:t>
      </w:r>
      <w:r w:rsidR="00644CD5">
        <w:t>.</w:t>
      </w:r>
      <w:r>
        <w:t>u12) -0</w:t>
      </w:r>
      <w:r w:rsidR="00644CD5">
        <w:t>.</w:t>
      </w:r>
      <w:r>
        <w:t>282*T(v14</w:t>
      </w:r>
      <w:r w:rsidR="00644CD5">
        <w:t>.</w:t>
      </w:r>
      <w:r>
        <w:t>u12) -0</w:t>
      </w:r>
      <w:r w:rsidR="00644CD5">
        <w:t>.</w:t>
      </w:r>
      <w:r>
        <w:t>246*T(v36</w:t>
      </w:r>
      <w:r w:rsidR="00644CD5">
        <w:t>.</w:t>
      </w:r>
      <w:r>
        <w:t>u7) + 0</w:t>
      </w:r>
      <w:r w:rsidR="00644CD5">
        <w:t>.</w:t>
      </w:r>
      <w:r>
        <w:t>179*T(v34</w:t>
      </w:r>
      <w:r w:rsidR="00644CD5">
        <w:t>.</w:t>
      </w:r>
      <w:r>
        <w:t>u1) -0</w:t>
      </w:r>
      <w:r w:rsidR="00644CD5">
        <w:t>.</w:t>
      </w:r>
      <w:r>
        <w:t>327*T(v15</w:t>
      </w:r>
      <w:r w:rsidR="00644CD5">
        <w:t>.</w:t>
      </w:r>
      <w:r>
        <w:t>u1) + 0</w:t>
      </w:r>
      <w:r w:rsidR="00644CD5">
        <w:t>.</w:t>
      </w:r>
      <w:r>
        <w:t>302*T(v7</w:t>
      </w:r>
      <w:r w:rsidR="00644CD5">
        <w:t>.</w:t>
      </w:r>
      <w:r>
        <w:t>u9) -0</w:t>
      </w:r>
      <w:r w:rsidR="00644CD5">
        <w:t>.</w:t>
      </w:r>
      <w:r>
        <w:t>193*T(v22</w:t>
      </w:r>
      <w:r w:rsidR="00644CD5">
        <w:t>.</w:t>
      </w:r>
      <w:r>
        <w:t>u1) -0</w:t>
      </w:r>
      <w:r w:rsidR="00644CD5">
        <w:t>.</w:t>
      </w:r>
      <w:r>
        <w:t>23*T(v7</w:t>
      </w:r>
      <w:r w:rsidR="00644CD5">
        <w:t>.</w:t>
      </w:r>
      <w:r>
        <w:t>u34) + 0</w:t>
      </w:r>
      <w:r w:rsidR="00644CD5">
        <w:t>.</w:t>
      </w:r>
      <w:r>
        <w:t>289*T(v14</w:t>
      </w:r>
      <w:r w:rsidR="00644CD5">
        <w:t>.</w:t>
      </w:r>
      <w:r>
        <w:t>u5) -0</w:t>
      </w:r>
      <w:r w:rsidR="00644CD5">
        <w:t>.</w:t>
      </w:r>
      <w:r>
        <w:t>212*T(v3</w:t>
      </w:r>
      <w:r w:rsidR="00644CD5">
        <w:t>.</w:t>
      </w:r>
      <w:r>
        <w:t>u16) + 0</w:t>
      </w:r>
      <w:r w:rsidR="00644CD5">
        <w:t>.</w:t>
      </w:r>
      <w:r>
        <w:t>23*T(v12</w:t>
      </w:r>
      <w:r w:rsidR="00644CD5">
        <w:t>.</w:t>
      </w:r>
      <w:r>
        <w:t>u24) + 0</w:t>
      </w:r>
      <w:r w:rsidR="00644CD5">
        <w:t>.</w:t>
      </w:r>
      <w:r>
        <w:t>195*NumAcceptor -0</w:t>
      </w:r>
      <w:r w:rsidR="00644CD5">
        <w:t>.</w:t>
      </w:r>
      <w:r>
        <w:t>111*Lipophilicity^2 -0</w:t>
      </w:r>
      <w:r w:rsidR="00644CD5">
        <w:t>.</w:t>
      </w:r>
      <w:r>
        <w:t>259*T(v36</w:t>
      </w:r>
      <w:r w:rsidR="00644CD5">
        <w:t>.</w:t>
      </w:r>
      <w:r>
        <w:t>u5) + 0</w:t>
      </w:r>
      <w:r w:rsidR="00644CD5">
        <w:t>.</w:t>
      </w:r>
      <w:r>
        <w:t>201*T(v30</w:t>
      </w:r>
      <w:r w:rsidR="00644CD5">
        <w:t>.</w:t>
      </w:r>
      <w:r>
        <w:t>u3) + 0</w:t>
      </w:r>
      <w:r w:rsidR="00644CD5">
        <w:t>.</w:t>
      </w:r>
      <w:r>
        <w:t>203*T(v41</w:t>
      </w:r>
      <w:r w:rsidR="00644CD5">
        <w:t>.</w:t>
      </w:r>
      <w:r>
        <w:t>u1) + 0</w:t>
      </w:r>
      <w:r w:rsidR="00644CD5">
        <w:t>.</w:t>
      </w:r>
      <w:r>
        <w:t>207*NumHal -0</w:t>
      </w:r>
      <w:r w:rsidR="00644CD5">
        <w:t>.</w:t>
      </w:r>
      <w:r>
        <w:t>182*T(v31</w:t>
      </w:r>
      <w:r w:rsidR="00644CD5">
        <w:t>.</w:t>
      </w:r>
      <w:r>
        <w:t>u11) + 0</w:t>
      </w:r>
      <w:r w:rsidR="00644CD5">
        <w:t>.</w:t>
      </w:r>
      <w:r>
        <w:t>142*T(v12) + 0</w:t>
      </w:r>
      <w:r w:rsidR="00644CD5">
        <w:t>.</w:t>
      </w:r>
      <w:r>
        <w:t>265*T(v12</w:t>
      </w:r>
      <w:r w:rsidR="00644CD5">
        <w:t>.</w:t>
      </w:r>
      <w:r>
        <w:t>u10) + 0</w:t>
      </w:r>
      <w:r w:rsidR="00644CD5">
        <w:t>.</w:t>
      </w:r>
      <w:r>
        <w:t>385*T(v16</w:t>
      </w:r>
      <w:r w:rsidR="00644CD5">
        <w:t>.</w:t>
      </w:r>
      <w:r>
        <w:t>u5) + 0</w:t>
      </w:r>
      <w:r w:rsidR="00644CD5">
        <w:t>.</w:t>
      </w:r>
      <w:r>
        <w:t>27*T(v2</w:t>
      </w:r>
      <w:r w:rsidR="00644CD5">
        <w:t>.</w:t>
      </w:r>
      <w:r>
        <w:t>u2) + 0</w:t>
      </w:r>
      <w:r w:rsidR="00644CD5">
        <w:t>.</w:t>
      </w:r>
      <w:r>
        <w:t>224*T(v1</w:t>
      </w:r>
      <w:r w:rsidR="00644CD5">
        <w:t>.</w:t>
      </w:r>
      <w:r>
        <w:t>u9) -0</w:t>
      </w:r>
      <w:r w:rsidR="00644CD5">
        <w:t>.</w:t>
      </w:r>
      <w:r>
        <w:t>244*T(v22</w:t>
      </w:r>
      <w:r w:rsidR="00644CD5">
        <w:t>.</w:t>
      </w:r>
      <w:r>
        <w:t>u19) -0</w:t>
      </w:r>
      <w:r w:rsidR="00644CD5">
        <w:t>.</w:t>
      </w:r>
      <w:r>
        <w:t>213*T(v22</w:t>
      </w:r>
      <w:r w:rsidR="00644CD5">
        <w:t>.</w:t>
      </w:r>
      <w:r>
        <w:t>u18) + 0</w:t>
      </w:r>
      <w:r w:rsidR="00644CD5">
        <w:t>.</w:t>
      </w:r>
      <w:r>
        <w:t>224*T(v31</w:t>
      </w:r>
      <w:r w:rsidR="00644CD5">
        <w:t>.</w:t>
      </w:r>
      <w:r>
        <w:t>u6) + 0</w:t>
      </w:r>
      <w:r w:rsidR="00644CD5">
        <w:t>.</w:t>
      </w:r>
      <w:r>
        <w:t>323*T(v8</w:t>
      </w:r>
      <w:r w:rsidR="00644CD5">
        <w:t>.</w:t>
      </w:r>
      <w:r>
        <w:t>u5) + 0</w:t>
      </w:r>
      <w:r w:rsidR="00644CD5">
        <w:t>.</w:t>
      </w:r>
      <w:r>
        <w:t>0925*T(u6) + 0</w:t>
      </w:r>
      <w:r w:rsidR="00644CD5">
        <w:t>.</w:t>
      </w:r>
      <w:r>
        <w:t>15*T(v14</w:t>
      </w:r>
      <w:r w:rsidR="00644CD5">
        <w:t>.</w:t>
      </w:r>
      <w:r>
        <w:t>u19) + 0</w:t>
      </w:r>
      <w:r w:rsidR="00644CD5">
        <w:t>.</w:t>
      </w:r>
      <w:r>
        <w:t>156*T(v16</w:t>
      </w:r>
      <w:r w:rsidR="00644CD5">
        <w:t>.</w:t>
      </w:r>
      <w:r>
        <w:t>u9) -0</w:t>
      </w:r>
      <w:r w:rsidR="00644CD5">
        <w:t>.</w:t>
      </w:r>
      <w:r>
        <w:t>206*T(v28</w:t>
      </w:r>
      <w:r w:rsidR="00644CD5">
        <w:t>.</w:t>
      </w:r>
      <w:r>
        <w:t>u7) + 0</w:t>
      </w:r>
      <w:r w:rsidR="00644CD5">
        <w:t>.</w:t>
      </w:r>
      <w:r>
        <w:t>245*T(v28</w:t>
      </w:r>
      <w:r w:rsidR="00644CD5">
        <w:t>.</w:t>
      </w:r>
      <w:r>
        <w:t>u2) + 0</w:t>
      </w:r>
      <w:r w:rsidR="00644CD5">
        <w:t>.</w:t>
      </w:r>
      <w:r>
        <w:t>214*T(v8</w:t>
      </w:r>
      <w:r w:rsidR="00644CD5">
        <w:t>.</w:t>
      </w:r>
      <w:r>
        <w:t>u28) -0</w:t>
      </w:r>
      <w:r w:rsidR="00644CD5">
        <w:t>.</w:t>
      </w:r>
      <w:r>
        <w:t>196*T(v17</w:t>
      </w:r>
      <w:r w:rsidR="00644CD5">
        <w:t>.</w:t>
      </w:r>
      <w:r>
        <w:t>u13) -0</w:t>
      </w:r>
      <w:r w:rsidR="00644CD5">
        <w:t>.</w:t>
      </w:r>
      <w:r>
        <w:t>223*T(v36</w:t>
      </w:r>
      <w:r w:rsidR="00644CD5">
        <w:t>.</w:t>
      </w:r>
      <w:r>
        <w:t>u1) -0</w:t>
      </w:r>
      <w:r w:rsidR="00644CD5">
        <w:t>.</w:t>
      </w:r>
      <w:r>
        <w:t>2*T(v14</w:t>
      </w:r>
      <w:r w:rsidR="00644CD5">
        <w:t>.</w:t>
      </w:r>
      <w:r>
        <w:t>u16) + 0</w:t>
      </w:r>
      <w:r w:rsidR="00644CD5">
        <w:t>.</w:t>
      </w:r>
      <w:r>
        <w:t>225*T(v23</w:t>
      </w:r>
      <w:r w:rsidR="00644CD5">
        <w:t>.</w:t>
      </w:r>
      <w:r>
        <w:t>u14) + 0</w:t>
      </w:r>
      <w:r w:rsidR="00644CD5">
        <w:t>.</w:t>
      </w:r>
      <w:r>
        <w:t>189*T(v12</w:t>
      </w:r>
      <w:r w:rsidR="00644CD5">
        <w:t>.</w:t>
      </w:r>
      <w:r>
        <w:t>u2) -0</w:t>
      </w:r>
      <w:r w:rsidR="00644CD5">
        <w:t>.</w:t>
      </w:r>
      <w:r>
        <w:t>258*T(v17</w:t>
      </w:r>
      <w:r w:rsidR="00644CD5">
        <w:t>.</w:t>
      </w:r>
      <w:r>
        <w:t>u10) + 0</w:t>
      </w:r>
      <w:r w:rsidR="00644CD5">
        <w:t>.</w:t>
      </w:r>
      <w:r>
        <w:t>272*T(v21</w:t>
      </w:r>
      <w:r w:rsidR="00644CD5">
        <w:t>.</w:t>
      </w:r>
      <w:r>
        <w:t>u5) + 0</w:t>
      </w:r>
      <w:r w:rsidR="00644CD5">
        <w:t>.</w:t>
      </w:r>
      <w:r>
        <w:t>206*T(v12</w:t>
      </w:r>
      <w:r w:rsidR="00644CD5">
        <w:t>.</w:t>
      </w:r>
      <w:r>
        <w:t>u23) -0</w:t>
      </w:r>
      <w:r w:rsidR="00644CD5">
        <w:t>.</w:t>
      </w:r>
      <w:r>
        <w:t>23*T(v4</w:t>
      </w:r>
      <w:r w:rsidR="00644CD5">
        <w:t>.</w:t>
      </w:r>
      <w:r>
        <w:t>u19) + 0</w:t>
      </w:r>
      <w:r w:rsidR="00644CD5">
        <w:t>.</w:t>
      </w:r>
      <w:r>
        <w:t>146*T(v38</w:t>
      </w:r>
      <w:r w:rsidR="00644CD5">
        <w:t>.</w:t>
      </w:r>
      <w:r>
        <w:t>u2) + 0</w:t>
      </w:r>
      <w:r w:rsidR="00644CD5">
        <w:t>.</w:t>
      </w:r>
      <w:r>
        <w:t>169*T(v17</w:t>
      </w:r>
      <w:r w:rsidR="00644CD5">
        <w:t>.</w:t>
      </w:r>
      <w:r>
        <w:t>u26) -0</w:t>
      </w:r>
      <w:r w:rsidR="00644CD5">
        <w:t>.</w:t>
      </w:r>
      <w:r>
        <w:t>188*T(v4</w:t>
      </w:r>
      <w:r w:rsidR="00644CD5">
        <w:t>.</w:t>
      </w:r>
      <w:r>
        <w:t>u34) -0</w:t>
      </w:r>
      <w:r w:rsidR="00644CD5">
        <w:t>.</w:t>
      </w:r>
      <w:r>
        <w:t>2*T(v18</w:t>
      </w:r>
      <w:r w:rsidR="00644CD5">
        <w:t>.</w:t>
      </w:r>
      <w:r>
        <w:t>u13) + 0</w:t>
      </w:r>
      <w:r w:rsidR="00644CD5">
        <w:t>.</w:t>
      </w:r>
      <w:r>
        <w:t>193*T(v17</w:t>
      </w:r>
      <w:r w:rsidR="00644CD5">
        <w:t>.</w:t>
      </w:r>
      <w:r>
        <w:t>u4) -0</w:t>
      </w:r>
      <w:r w:rsidR="00644CD5">
        <w:t>.</w:t>
      </w:r>
      <w:r>
        <w:t>0994*T(u17) + 0</w:t>
      </w:r>
      <w:r w:rsidR="00644CD5">
        <w:t>.</w:t>
      </w:r>
      <w:r>
        <w:t>166*T(v5</w:t>
      </w:r>
      <w:r w:rsidR="00644CD5">
        <w:t>.</w:t>
      </w:r>
      <w:r>
        <w:t>u27) + 0</w:t>
      </w:r>
      <w:r w:rsidR="00644CD5">
        <w:t>.</w:t>
      </w:r>
      <w:r>
        <w:t>143*T(v13</w:t>
      </w:r>
      <w:r w:rsidR="00644CD5">
        <w:t>.</w:t>
      </w:r>
      <w:r>
        <w:t>u13) -0</w:t>
      </w:r>
      <w:r w:rsidR="00644CD5">
        <w:t>.</w:t>
      </w:r>
      <w:r>
        <w:t>212*T(v20</w:t>
      </w:r>
      <w:r w:rsidR="00644CD5">
        <w:t>.</w:t>
      </w:r>
      <w:r>
        <w:t>u5) + 0</w:t>
      </w:r>
      <w:r w:rsidR="00644CD5">
        <w:t>.</w:t>
      </w:r>
      <w:r>
        <w:t>308*T(v15</w:t>
      </w:r>
      <w:r w:rsidR="00644CD5">
        <w:t>.</w:t>
      </w:r>
      <w:r>
        <w:t>u6) + 0</w:t>
      </w:r>
      <w:r w:rsidR="00644CD5">
        <w:t>.</w:t>
      </w:r>
      <w:r>
        <w:t>223*T(v1</w:t>
      </w:r>
      <w:r w:rsidR="00644CD5">
        <w:t>.</w:t>
      </w:r>
      <w:r>
        <w:t>u39) + 0</w:t>
      </w:r>
      <w:r w:rsidR="00644CD5">
        <w:t>.</w:t>
      </w:r>
      <w:r>
        <w:t>157*T(v14</w:t>
      </w:r>
      <w:r w:rsidR="00644CD5">
        <w:t>.</w:t>
      </w:r>
      <w:r>
        <w:t>u21) + 0</w:t>
      </w:r>
      <w:r w:rsidR="00644CD5">
        <w:t>.</w:t>
      </w:r>
      <w:r>
        <w:t>135*T(v14) -0</w:t>
      </w:r>
      <w:r w:rsidR="00644CD5">
        <w:t>.</w:t>
      </w:r>
      <w:r>
        <w:t>143*T(v27</w:t>
      </w:r>
      <w:r w:rsidR="00644CD5">
        <w:t>.</w:t>
      </w:r>
      <w:r>
        <w:t>u13) + 0</w:t>
      </w:r>
      <w:r w:rsidR="00644CD5">
        <w:t>.</w:t>
      </w:r>
      <w:r>
        <w:t>22*T(v25</w:t>
      </w:r>
      <w:r w:rsidR="00644CD5">
        <w:t>.</w:t>
      </w:r>
      <w:r>
        <w:t>u17) -0</w:t>
      </w:r>
      <w:r w:rsidR="00644CD5">
        <w:t>.</w:t>
      </w:r>
      <w:r>
        <w:t>148*T(v4</w:t>
      </w:r>
      <w:r w:rsidR="00644CD5">
        <w:t>.</w:t>
      </w:r>
      <w:r>
        <w:t>u39) -0</w:t>
      </w:r>
      <w:r w:rsidR="00644CD5">
        <w:t>.</w:t>
      </w:r>
      <w:r>
        <w:t>219*T(v11</w:t>
      </w:r>
      <w:r w:rsidR="00644CD5">
        <w:t>.</w:t>
      </w:r>
      <w:r>
        <w:t>u8) + 0</w:t>
      </w:r>
      <w:r w:rsidR="00644CD5">
        <w:t>.</w:t>
      </w:r>
      <w:r>
        <w:t>19*T(v12</w:t>
      </w:r>
      <w:r w:rsidR="00644CD5">
        <w:t>.</w:t>
      </w:r>
      <w:r>
        <w:t>u26) -0</w:t>
      </w:r>
      <w:r w:rsidR="00644CD5">
        <w:t>.</w:t>
      </w:r>
      <w:r>
        <w:t>127*T(v10</w:t>
      </w:r>
      <w:r w:rsidR="00644CD5">
        <w:t>.</w:t>
      </w:r>
      <w:r>
        <w:t>u24) + 0</w:t>
      </w:r>
      <w:r w:rsidR="00644CD5">
        <w:t>.</w:t>
      </w:r>
      <w:r>
        <w:t>164*T(v32</w:t>
      </w:r>
      <w:r w:rsidR="00644CD5">
        <w:t>.</w:t>
      </w:r>
      <w:r>
        <w:t>u11) + 0</w:t>
      </w:r>
      <w:r w:rsidR="00644CD5">
        <w:t>.</w:t>
      </w:r>
      <w:r>
        <w:t>248*T(v13</w:t>
      </w:r>
      <w:r w:rsidR="00644CD5">
        <w:t>.</w:t>
      </w:r>
      <w:r>
        <w:t>u1) + 0</w:t>
      </w:r>
      <w:r w:rsidR="00644CD5">
        <w:t>.</w:t>
      </w:r>
      <w:r>
        <w:t>174*T(v32</w:t>
      </w:r>
      <w:r w:rsidR="00644CD5">
        <w:t>.</w:t>
      </w:r>
      <w:r>
        <w:t>u5) -0</w:t>
      </w:r>
      <w:r w:rsidR="00644CD5">
        <w:t>.</w:t>
      </w:r>
      <w:r>
        <w:t>121*T(v11</w:t>
      </w:r>
      <w:r w:rsidR="00644CD5">
        <w:t>.</w:t>
      </w:r>
      <w:r>
        <w:t>u27) -0</w:t>
      </w:r>
      <w:r w:rsidR="00644CD5">
        <w:t>.</w:t>
      </w:r>
      <w:r>
        <w:t>174*T(v24</w:t>
      </w:r>
      <w:r w:rsidR="00644CD5">
        <w:t>.</w:t>
      </w:r>
      <w:r>
        <w:t>u3) + 0</w:t>
      </w:r>
      <w:r w:rsidR="00644CD5">
        <w:t>.</w:t>
      </w:r>
      <w:r>
        <w:t>162*T(v26</w:t>
      </w:r>
      <w:r w:rsidR="00644CD5">
        <w:t>.</w:t>
      </w:r>
      <w:r>
        <w:t>u8) + 0</w:t>
      </w:r>
      <w:r w:rsidR="00644CD5">
        <w:t>.</w:t>
      </w:r>
      <w:r>
        <w:t>161*T(v28</w:t>
      </w:r>
      <w:r w:rsidR="00644CD5">
        <w:t>.</w:t>
      </w:r>
      <w:r>
        <w:t>u8) + 0</w:t>
      </w:r>
      <w:r w:rsidR="00644CD5">
        <w:t>.</w:t>
      </w:r>
      <w:r>
        <w:t>174*T(v26</w:t>
      </w:r>
      <w:r w:rsidR="00644CD5">
        <w:t>.</w:t>
      </w:r>
      <w:r>
        <w:t>u7) -0</w:t>
      </w:r>
      <w:r w:rsidR="00644CD5">
        <w:t>.</w:t>
      </w:r>
      <w:r>
        <w:t>191*T(v18</w:t>
      </w:r>
      <w:r w:rsidR="00644CD5">
        <w:t>.</w:t>
      </w:r>
      <w:r>
        <w:t>u10) -0</w:t>
      </w:r>
      <w:r w:rsidR="00644CD5">
        <w:t>.</w:t>
      </w:r>
      <w:r>
        <w:t>168*T(v5</w:t>
      </w:r>
      <w:r w:rsidR="00644CD5">
        <w:t>.</w:t>
      </w:r>
      <w:r>
        <w:t>u12) -0</w:t>
      </w:r>
      <w:r w:rsidR="00644CD5">
        <w:t>.</w:t>
      </w:r>
      <w:r>
        <w:t>189*T(v5</w:t>
      </w:r>
      <w:r w:rsidR="00644CD5">
        <w:t>.</w:t>
      </w:r>
      <w:r>
        <w:t>u17) -0</w:t>
      </w:r>
      <w:r w:rsidR="00644CD5">
        <w:t>.</w:t>
      </w:r>
      <w:r>
        <w:t>16*T(v15</w:t>
      </w:r>
      <w:r w:rsidR="00644CD5">
        <w:t>.</w:t>
      </w:r>
      <w:r>
        <w:t>u10) -0</w:t>
      </w:r>
      <w:r w:rsidR="00644CD5">
        <w:t>.</w:t>
      </w:r>
      <w:r>
        <w:t>145*T(v30</w:t>
      </w:r>
      <w:r w:rsidR="00644CD5">
        <w:t>.</w:t>
      </w:r>
      <w:r>
        <w:t>u7) -0</w:t>
      </w:r>
      <w:r w:rsidR="00644CD5">
        <w:t>.</w:t>
      </w:r>
      <w:r>
        <w:t>161*T(v35</w:t>
      </w:r>
      <w:r w:rsidR="00644CD5">
        <w:t>.</w:t>
      </w:r>
      <w:r>
        <w:t>u2) -0</w:t>
      </w:r>
      <w:r w:rsidR="00644CD5">
        <w:t>.</w:t>
      </w:r>
      <w:r>
        <w:t>119*T(v8</w:t>
      </w:r>
      <w:r w:rsidR="00644CD5">
        <w:t>.</w:t>
      </w:r>
      <w:r>
        <w:t>u12) -0</w:t>
      </w:r>
      <w:r w:rsidR="00644CD5">
        <w:t>.</w:t>
      </w:r>
      <w:r>
        <w:t>103*Length^2 + 0</w:t>
      </w:r>
      <w:r w:rsidR="00644CD5">
        <w:t>.</w:t>
      </w:r>
      <w:r>
        <w:t>157*T(v6</w:t>
      </w:r>
      <w:r w:rsidR="00644CD5">
        <w:t>.</w:t>
      </w:r>
      <w:r>
        <w:t>u8) -0</w:t>
      </w:r>
      <w:r w:rsidR="00644CD5">
        <w:t>.</w:t>
      </w:r>
      <w:r>
        <w:t>152*T(v14</w:t>
      </w:r>
      <w:r w:rsidR="00644CD5">
        <w:t>.</w:t>
      </w:r>
      <w:r>
        <w:t>u27) -0</w:t>
      </w:r>
      <w:r w:rsidR="00644CD5">
        <w:t>.</w:t>
      </w:r>
      <w:r>
        <w:t>079*T(u30) -0</w:t>
      </w:r>
      <w:r w:rsidR="00644CD5">
        <w:t>.</w:t>
      </w:r>
      <w:r>
        <w:t>16*T(v9</w:t>
      </w:r>
      <w:r w:rsidR="00644CD5">
        <w:t>.</w:t>
      </w:r>
      <w:r>
        <w:t>u12) -0</w:t>
      </w:r>
      <w:r w:rsidR="00644CD5">
        <w:t>.</w:t>
      </w:r>
      <w:r>
        <w:t>11*T(u18) -0</w:t>
      </w:r>
      <w:r w:rsidR="00644CD5">
        <w:t>.</w:t>
      </w:r>
      <w:r>
        <w:t>126*T(v26</w:t>
      </w:r>
      <w:r w:rsidR="00644CD5">
        <w:t>.</w:t>
      </w:r>
      <w:r>
        <w:t>u13) -0</w:t>
      </w:r>
      <w:r w:rsidR="00644CD5">
        <w:t>.</w:t>
      </w:r>
      <w:r>
        <w:t>12*T(v10</w:t>
      </w:r>
      <w:r w:rsidR="00644CD5">
        <w:t>.</w:t>
      </w:r>
      <w:r>
        <w:t>u10) -0</w:t>
      </w:r>
      <w:r w:rsidR="00644CD5">
        <w:t>.</w:t>
      </w:r>
      <w:r>
        <w:t>165*T(v14</w:t>
      </w:r>
      <w:r w:rsidR="00644CD5">
        <w:t>.</w:t>
      </w:r>
      <w:r>
        <w:t>u11) + 0</w:t>
      </w:r>
      <w:r w:rsidR="00644CD5">
        <w:t>.</w:t>
      </w:r>
      <w:r>
        <w:t>166*T(v27</w:t>
      </w:r>
      <w:r w:rsidR="00644CD5">
        <w:t>.</w:t>
      </w:r>
      <w:r>
        <w:t>u6) + 0</w:t>
      </w:r>
      <w:r w:rsidR="00644CD5">
        <w:t>.</w:t>
      </w:r>
      <w:r>
        <w:t>0738*T(v6) -0</w:t>
      </w:r>
      <w:r w:rsidR="00644CD5">
        <w:t>.</w:t>
      </w:r>
      <w:r>
        <w:t>143*T(v18</w:t>
      </w:r>
      <w:r w:rsidR="00644CD5">
        <w:t>.</w:t>
      </w:r>
      <w:r>
        <w:t>u14) + 0</w:t>
      </w:r>
      <w:r w:rsidR="00644CD5">
        <w:t>.</w:t>
      </w:r>
      <w:r>
        <w:t>103*T(v42) + 0</w:t>
      </w:r>
      <w:r w:rsidR="00644CD5">
        <w:t>.</w:t>
      </w:r>
      <w:r>
        <w:t>183*T(v20</w:t>
      </w:r>
      <w:r w:rsidR="00644CD5">
        <w:t>.</w:t>
      </w:r>
      <w:r>
        <w:t>u22) -0</w:t>
      </w:r>
      <w:r w:rsidR="00644CD5">
        <w:t>.</w:t>
      </w:r>
      <w:r>
        <w:t>142*T(v4</w:t>
      </w:r>
      <w:r w:rsidR="00644CD5">
        <w:t>.</w:t>
      </w:r>
      <w:r>
        <w:t>u27) + 0</w:t>
      </w:r>
      <w:r w:rsidR="00644CD5">
        <w:t>.</w:t>
      </w:r>
      <w:r>
        <w:t>144*T(v10</w:t>
      </w:r>
      <w:r w:rsidR="00644CD5">
        <w:t>.</w:t>
      </w:r>
      <w:r>
        <w:t>u12) + 0</w:t>
      </w:r>
      <w:r w:rsidR="00644CD5">
        <w:t>.</w:t>
      </w:r>
      <w:r>
        <w:t>144*T(v19</w:t>
      </w:r>
      <w:r w:rsidR="00644CD5">
        <w:t>.</w:t>
      </w:r>
      <w:r>
        <w:t>u6) -0</w:t>
      </w:r>
      <w:r w:rsidR="00644CD5">
        <w:t>.</w:t>
      </w:r>
      <w:r>
        <w:t>164*T(v5</w:t>
      </w:r>
      <w:r w:rsidR="00644CD5">
        <w:t>.</w:t>
      </w:r>
      <w:r>
        <w:t>u14) -0</w:t>
      </w:r>
      <w:r w:rsidR="00644CD5">
        <w:t>.</w:t>
      </w:r>
      <w:r>
        <w:t>14*T(v5</w:t>
      </w:r>
      <w:r w:rsidR="00644CD5">
        <w:t>.</w:t>
      </w:r>
      <w:r>
        <w:t>u15) + 0</w:t>
      </w:r>
      <w:r w:rsidR="00644CD5">
        <w:t>.</w:t>
      </w:r>
      <w:r>
        <w:t>16*T(v7</w:t>
      </w:r>
      <w:r w:rsidR="00644CD5">
        <w:t>.</w:t>
      </w:r>
      <w:r>
        <w:t>u13) -0</w:t>
      </w:r>
      <w:r w:rsidR="00644CD5">
        <w:t>.</w:t>
      </w:r>
      <w:r>
        <w:t>142*T(v6</w:t>
      </w:r>
      <w:r w:rsidR="00644CD5">
        <w:t>.</w:t>
      </w:r>
      <w:r>
        <w:t>u26) + 0</w:t>
      </w:r>
      <w:r w:rsidR="00644CD5">
        <w:t>.</w:t>
      </w:r>
      <w:r>
        <w:t>131*T(v18</w:t>
      </w:r>
      <w:r w:rsidR="00644CD5">
        <w:t>.</w:t>
      </w:r>
      <w:r>
        <w:t>u19) + 0</w:t>
      </w:r>
      <w:r w:rsidR="00644CD5">
        <w:t>.</w:t>
      </w:r>
      <w:r>
        <w:t>131*T(v4</w:t>
      </w:r>
      <w:r w:rsidR="00644CD5">
        <w:t>.</w:t>
      </w:r>
      <w:r>
        <w:t>u25) + 0</w:t>
      </w:r>
      <w:r w:rsidR="00644CD5">
        <w:t>.</w:t>
      </w:r>
      <w:r>
        <w:t>133*T(v9</w:t>
      </w:r>
      <w:r w:rsidR="00644CD5">
        <w:t>.</w:t>
      </w:r>
      <w:r>
        <w:t>u18) -0</w:t>
      </w:r>
      <w:r w:rsidR="00644CD5">
        <w:t>.</w:t>
      </w:r>
      <w:r>
        <w:t>0856*T(v9</w:t>
      </w:r>
      <w:r w:rsidR="00644CD5">
        <w:t>.</w:t>
      </w:r>
      <w:r>
        <w:t>u30) -0</w:t>
      </w:r>
      <w:r w:rsidR="00644CD5">
        <w:t>.</w:t>
      </w:r>
      <w:r>
        <w:t>137*T(v18</w:t>
      </w:r>
      <w:r w:rsidR="00644CD5">
        <w:t>.</w:t>
      </w:r>
      <w:r>
        <w:t>u6) + 0</w:t>
      </w:r>
      <w:r w:rsidR="00644CD5">
        <w:t>.</w:t>
      </w:r>
      <w:r>
        <w:t>115*T(v20</w:t>
      </w:r>
      <w:r w:rsidR="00644CD5">
        <w:t>.</w:t>
      </w:r>
      <w:r>
        <w:t>u10) -0</w:t>
      </w:r>
      <w:r w:rsidR="00644CD5">
        <w:t>.</w:t>
      </w:r>
      <w:r>
        <w:t>124*T(v23</w:t>
      </w:r>
      <w:r w:rsidR="00644CD5">
        <w:t>.</w:t>
      </w:r>
      <w:r>
        <w:t>u18) + 0</w:t>
      </w:r>
      <w:r w:rsidR="00644CD5">
        <w:t>.</w:t>
      </w:r>
      <w:r>
        <w:t>125*T(v1</w:t>
      </w:r>
      <w:r w:rsidR="00644CD5">
        <w:t>.</w:t>
      </w:r>
      <w:r>
        <w:t>u36) -0</w:t>
      </w:r>
      <w:r w:rsidR="00644CD5">
        <w:t>.</w:t>
      </w:r>
      <w:r>
        <w:t>121*T(v14</w:t>
      </w:r>
      <w:r w:rsidR="00644CD5">
        <w:t>.</w:t>
      </w:r>
      <w:r>
        <w:t>u6) + 0</w:t>
      </w:r>
      <w:r w:rsidR="00644CD5">
        <w:t>.</w:t>
      </w:r>
      <w:r>
        <w:t>126*T(v1</w:t>
      </w:r>
      <w:r w:rsidR="00644CD5">
        <w:t>.</w:t>
      </w:r>
      <w:r>
        <w:t>u17) + 0</w:t>
      </w:r>
      <w:r w:rsidR="00644CD5">
        <w:t>.</w:t>
      </w:r>
      <w:r>
        <w:t>102*T(v3</w:t>
      </w:r>
      <w:r w:rsidR="00644CD5">
        <w:t>.</w:t>
      </w:r>
      <w:r>
        <w:t>u35) + 0</w:t>
      </w:r>
      <w:r w:rsidR="00644CD5">
        <w:t>.</w:t>
      </w:r>
      <w:r>
        <w:t>121*T(v12</w:t>
      </w:r>
      <w:r w:rsidR="00644CD5">
        <w:t>.</w:t>
      </w:r>
      <w:r>
        <w:t>u18) -0</w:t>
      </w:r>
      <w:r w:rsidR="00644CD5">
        <w:t>.</w:t>
      </w:r>
      <w:r>
        <w:t>101*T(v11</w:t>
      </w:r>
      <w:r w:rsidR="00644CD5">
        <w:t>.</w:t>
      </w:r>
      <w:r>
        <w:t>u11) -0</w:t>
      </w:r>
      <w:r w:rsidR="00644CD5">
        <w:t>.</w:t>
      </w:r>
      <w:r>
        <w:t>12*T(v9</w:t>
      </w:r>
      <w:r w:rsidR="00644CD5">
        <w:t>.</w:t>
      </w:r>
      <w:r>
        <w:t>u9) -0</w:t>
      </w:r>
      <w:r w:rsidR="00644CD5">
        <w:t>.</w:t>
      </w:r>
      <w:r>
        <w:t>093*T(v28</w:t>
      </w:r>
      <w:r w:rsidR="00644CD5">
        <w:t>.</w:t>
      </w:r>
      <w:r>
        <w:t>u10) + 0</w:t>
      </w:r>
      <w:r w:rsidR="00644CD5">
        <w:t>.</w:t>
      </w:r>
      <w:r>
        <w:t>137*T(v6</w:t>
      </w:r>
      <w:r w:rsidR="00644CD5">
        <w:t>.</w:t>
      </w:r>
      <w:r>
        <w:t>u15) -0</w:t>
      </w:r>
      <w:r w:rsidR="00644CD5">
        <w:t>.</w:t>
      </w:r>
      <w:r>
        <w:t>0989*T(v30</w:t>
      </w:r>
      <w:r w:rsidR="00644CD5">
        <w:t>.</w:t>
      </w:r>
      <w:r>
        <w:t>u8) + 0</w:t>
      </w:r>
      <w:r w:rsidR="00644CD5">
        <w:t>.</w:t>
      </w:r>
      <w:r>
        <w:t>124*T(v12</w:t>
      </w:r>
      <w:r w:rsidR="00644CD5">
        <w:t>.</w:t>
      </w:r>
      <w:r>
        <w:t>u19) -0</w:t>
      </w:r>
      <w:r w:rsidR="00644CD5">
        <w:t>.</w:t>
      </w:r>
      <w:r>
        <w:t>0922*T(v12</w:t>
      </w:r>
      <w:r w:rsidR="00644CD5">
        <w:t>.</w:t>
      </w:r>
      <w:r>
        <w:t>u14) + 0</w:t>
      </w:r>
      <w:r w:rsidR="00644CD5">
        <w:t>.</w:t>
      </w:r>
      <w:r>
        <w:t>113*T(v7</w:t>
      </w:r>
      <w:r w:rsidR="00644CD5">
        <w:t>.</w:t>
      </w:r>
      <w:r>
        <w:t>u4) + 0</w:t>
      </w:r>
      <w:r w:rsidR="00644CD5">
        <w:t>.</w:t>
      </w:r>
      <w:r>
        <w:t>111*T(v2</w:t>
      </w:r>
      <w:r w:rsidR="00644CD5">
        <w:t>.</w:t>
      </w:r>
      <w:r>
        <w:t>u33) + 0</w:t>
      </w:r>
      <w:r w:rsidR="00644CD5">
        <w:t>.</w:t>
      </w:r>
      <w:r>
        <w:t>105*T(v10</w:t>
      </w:r>
      <w:r w:rsidR="00644CD5">
        <w:t>.</w:t>
      </w:r>
      <w:r>
        <w:t>u32) -0</w:t>
      </w:r>
      <w:r w:rsidR="00644CD5">
        <w:t>.</w:t>
      </w:r>
      <w:r>
        <w:t>0738*T(u35) -0</w:t>
      </w:r>
      <w:r w:rsidR="00644CD5">
        <w:t>.</w:t>
      </w:r>
      <w:r>
        <w:t>0988*T(v11</w:t>
      </w:r>
      <w:r w:rsidR="00644CD5">
        <w:t>.</w:t>
      </w:r>
      <w:r>
        <w:t>u17) + 0</w:t>
      </w:r>
      <w:r w:rsidR="00644CD5">
        <w:t>.</w:t>
      </w:r>
      <w:r>
        <w:t>068*T(u16) + 0</w:t>
      </w:r>
      <w:r w:rsidR="00644CD5">
        <w:t>.</w:t>
      </w:r>
      <w:r>
        <w:t>111*T(v19</w:t>
      </w:r>
      <w:r w:rsidR="00644CD5">
        <w:t>.</w:t>
      </w:r>
      <w:r>
        <w:t>u9) + 0</w:t>
      </w:r>
      <w:r w:rsidR="00644CD5">
        <w:t>.</w:t>
      </w:r>
      <w:r>
        <w:t>0861*T(u12) -0</w:t>
      </w:r>
      <w:r w:rsidR="00644CD5">
        <w:t>.</w:t>
      </w:r>
      <w:r>
        <w:t>101*T(v14</w:t>
      </w:r>
      <w:r w:rsidR="00644CD5">
        <w:t>.</w:t>
      </w:r>
      <w:r>
        <w:t>u28) -0</w:t>
      </w:r>
      <w:r w:rsidR="00644CD5">
        <w:t>.</w:t>
      </w:r>
      <w:r>
        <w:t>0867*T(v8</w:t>
      </w:r>
      <w:r w:rsidR="00644CD5">
        <w:t>.</w:t>
      </w:r>
      <w:r>
        <w:t>u31) + 0</w:t>
      </w:r>
      <w:r w:rsidR="00644CD5">
        <w:t>.</w:t>
      </w:r>
      <w:r>
        <w:t>088*T(v40</w:t>
      </w:r>
      <w:r w:rsidR="00644CD5">
        <w:t>.</w:t>
      </w:r>
      <w:r>
        <w:t>u1) + 0</w:t>
      </w:r>
      <w:r w:rsidR="00644CD5">
        <w:t>.</w:t>
      </w:r>
      <w:r>
        <w:t>082*T(v24</w:t>
      </w:r>
      <w:r w:rsidR="00644CD5">
        <w:t>.</w:t>
      </w:r>
      <w:r>
        <w:t>u13) + 0</w:t>
      </w:r>
      <w:r w:rsidR="00644CD5">
        <w:t>.</w:t>
      </w:r>
      <w:r>
        <w:t>0794*T(v11</w:t>
      </w:r>
      <w:r w:rsidR="00644CD5">
        <w:t>.</w:t>
      </w:r>
      <w:r>
        <w:t>u16) + 0</w:t>
      </w:r>
      <w:r w:rsidR="00644CD5">
        <w:t>.</w:t>
      </w:r>
      <w:r>
        <w:t>0695*T(v34</w:t>
      </w:r>
      <w:r w:rsidR="00644CD5">
        <w:t>.</w:t>
      </w:r>
      <w:r>
        <w:t>u6) + 0</w:t>
      </w:r>
      <w:r w:rsidR="00644CD5">
        <w:t>.</w:t>
      </w:r>
      <w:r>
        <w:t>0583*T(u9) -0</w:t>
      </w:r>
      <w:r w:rsidR="00644CD5">
        <w:t>.</w:t>
      </w:r>
      <w:r>
        <w:t>0758*T(v26</w:t>
      </w:r>
      <w:r w:rsidR="00644CD5">
        <w:t>.</w:t>
      </w:r>
      <w:r>
        <w:t xml:space="preserve">u15) </w:t>
      </w:r>
      <w:r>
        <w:lastRenderedPageBreak/>
        <w:t>-0</w:t>
      </w:r>
      <w:r w:rsidR="00644CD5">
        <w:t>.</w:t>
      </w:r>
      <w:r>
        <w:t>0796*T(v23</w:t>
      </w:r>
      <w:r w:rsidR="00644CD5">
        <w:t>.</w:t>
      </w:r>
      <w:r>
        <w:t>u20) + 0</w:t>
      </w:r>
      <w:r w:rsidR="00644CD5">
        <w:t>.</w:t>
      </w:r>
      <w:r>
        <w:t>0803*T(v27</w:t>
      </w:r>
      <w:r w:rsidR="00644CD5">
        <w:t>.</w:t>
      </w:r>
      <w:r>
        <w:t>u7) -0</w:t>
      </w:r>
      <w:r w:rsidR="00644CD5">
        <w:t>.</w:t>
      </w:r>
      <w:r>
        <w:t>0834*T(v24</w:t>
      </w:r>
      <w:r w:rsidR="00644CD5">
        <w:t>.</w:t>
      </w:r>
      <w:r>
        <w:t>u5) -0</w:t>
      </w:r>
      <w:r w:rsidR="00644CD5">
        <w:t>.</w:t>
      </w:r>
      <w:r>
        <w:t>0815*T(v26</w:t>
      </w:r>
      <w:r w:rsidR="00644CD5">
        <w:t>.</w:t>
      </w:r>
      <w:r>
        <w:t>u14) + 0</w:t>
      </w:r>
      <w:r w:rsidR="00644CD5">
        <w:t>.</w:t>
      </w:r>
      <w:r>
        <w:t>0901*T(v24</w:t>
      </w:r>
      <w:r w:rsidR="00644CD5">
        <w:t>.</w:t>
      </w:r>
      <w:r>
        <w:t>u4) + 0</w:t>
      </w:r>
      <w:r w:rsidR="00644CD5">
        <w:t>.</w:t>
      </w:r>
      <w:r>
        <w:t>0645*T(v32</w:t>
      </w:r>
      <w:r w:rsidR="00644CD5">
        <w:t>.</w:t>
      </w:r>
      <w:r>
        <w:t>u4) + 0</w:t>
      </w:r>
      <w:r w:rsidR="00644CD5">
        <w:t>.</w:t>
      </w:r>
      <w:r>
        <w:t>0874*T(v3</w:t>
      </w:r>
      <w:r w:rsidR="00644CD5">
        <w:t>.</w:t>
      </w:r>
      <w:r>
        <w:t>u12) + 0</w:t>
      </w:r>
      <w:r w:rsidR="00644CD5">
        <w:t>.</w:t>
      </w:r>
      <w:r>
        <w:t>0866*T(v30</w:t>
      </w:r>
      <w:r w:rsidR="00644CD5">
        <w:t>.</w:t>
      </w:r>
      <w:r>
        <w:t>u6) + 0</w:t>
      </w:r>
      <w:r w:rsidR="00644CD5">
        <w:t>.</w:t>
      </w:r>
      <w:r>
        <w:t>072*T(v29</w:t>
      </w:r>
      <w:r w:rsidR="00644CD5">
        <w:t>.</w:t>
      </w:r>
      <w:r>
        <w:t>u10) -0</w:t>
      </w:r>
      <w:r w:rsidR="00644CD5">
        <w:t>.</w:t>
      </w:r>
      <w:r>
        <w:t>0644*T(v15</w:t>
      </w:r>
      <w:r w:rsidR="00644CD5">
        <w:t>.</w:t>
      </w:r>
      <w:r>
        <w:t>u25) + 0</w:t>
      </w:r>
      <w:r w:rsidR="00644CD5">
        <w:t>.</w:t>
      </w:r>
      <w:r>
        <w:t>0694*T(v3</w:t>
      </w:r>
      <w:r w:rsidR="00644CD5">
        <w:t>.</w:t>
      </w:r>
      <w:r>
        <w:t>u11) + 0</w:t>
      </w:r>
      <w:r w:rsidR="00644CD5">
        <w:t>.</w:t>
      </w:r>
      <w:r>
        <w:t>0962*T(v17</w:t>
      </w:r>
      <w:r w:rsidR="00644CD5">
        <w:t>.</w:t>
      </w:r>
      <w:r>
        <w:t>u2) -0</w:t>
      </w:r>
      <w:r w:rsidR="00644CD5">
        <w:t>.</w:t>
      </w:r>
      <w:r>
        <w:t>0752*T(v12</w:t>
      </w:r>
      <w:r w:rsidR="00644CD5">
        <w:t>.</w:t>
      </w:r>
      <w:r>
        <w:t>u8) + 0</w:t>
      </w:r>
      <w:r w:rsidR="00644CD5">
        <w:t>.</w:t>
      </w:r>
      <w:r>
        <w:t>0698*T(v18</w:t>
      </w:r>
      <w:r w:rsidR="00644CD5">
        <w:t>.</w:t>
      </w:r>
      <w:r>
        <w:t>u8) -0</w:t>
      </w:r>
      <w:r w:rsidR="00644CD5">
        <w:t>.</w:t>
      </w:r>
      <w:r>
        <w:t>0897*T(v26</w:t>
      </w:r>
      <w:r w:rsidR="00644CD5">
        <w:t>.</w:t>
      </w:r>
      <w:r>
        <w:t>u2) -0</w:t>
      </w:r>
      <w:r w:rsidR="00644CD5">
        <w:t>.</w:t>
      </w:r>
      <w:r>
        <w:t>0587*T(v18</w:t>
      </w:r>
      <w:r w:rsidR="00644CD5">
        <w:t>.</w:t>
      </w:r>
      <w:r>
        <w:t>u25) + 0</w:t>
      </w:r>
      <w:r w:rsidR="00644CD5">
        <w:t>.</w:t>
      </w:r>
      <w:r>
        <w:t>0596*T(v18</w:t>
      </w:r>
      <w:r w:rsidR="00644CD5">
        <w:t>.</w:t>
      </w:r>
      <w:r>
        <w:t>u18) -0</w:t>
      </w:r>
      <w:r w:rsidR="00644CD5">
        <w:t>.</w:t>
      </w:r>
      <w:r>
        <w:t>0604*T(v9</w:t>
      </w:r>
      <w:r w:rsidR="00644CD5">
        <w:t>.</w:t>
      </w:r>
      <w:r>
        <w:t>u16) + 0</w:t>
      </w:r>
      <w:r w:rsidR="00644CD5">
        <w:t>.</w:t>
      </w:r>
      <w:r>
        <w:t>0719*T(v1</w:t>
      </w:r>
      <w:r w:rsidR="00644CD5">
        <w:t>.</w:t>
      </w:r>
      <w:r>
        <w:t>u10) -0</w:t>
      </w:r>
      <w:r w:rsidR="00644CD5">
        <w:t>.</w:t>
      </w:r>
      <w:r>
        <w:t>0678*T(v6</w:t>
      </w:r>
      <w:r w:rsidR="00644CD5">
        <w:t>.</w:t>
      </w:r>
      <w:r>
        <w:t>u6) + 0</w:t>
      </w:r>
      <w:r w:rsidR="00644CD5">
        <w:t>.</w:t>
      </w:r>
      <w:r>
        <w:t>0637*T(v15</w:t>
      </w:r>
      <w:r w:rsidR="00644CD5">
        <w:t>.</w:t>
      </w:r>
      <w:r>
        <w:t>u7) -0</w:t>
      </w:r>
      <w:r w:rsidR="00644CD5">
        <w:t>.</w:t>
      </w:r>
      <w:r>
        <w:t>0628*T(v30</w:t>
      </w:r>
      <w:r w:rsidR="00644CD5">
        <w:t>.</w:t>
      </w:r>
      <w:r>
        <w:t>u1) + 0</w:t>
      </w:r>
      <w:r w:rsidR="00644CD5">
        <w:t>.</w:t>
      </w:r>
      <w:r>
        <w:t>0512*T(v2</w:t>
      </w:r>
      <w:r w:rsidR="00644CD5">
        <w:t>.</w:t>
      </w:r>
      <w:r>
        <w:t>u18) + 0</w:t>
      </w:r>
      <w:r w:rsidR="00644CD5">
        <w:t>.</w:t>
      </w:r>
      <w:r>
        <w:t>0592*T(v6</w:t>
      </w:r>
      <w:r w:rsidR="00644CD5">
        <w:t>.</w:t>
      </w:r>
      <w:r>
        <w:t>u11) + 0</w:t>
      </w:r>
      <w:r w:rsidR="00644CD5">
        <w:t>.</w:t>
      </w:r>
      <w:r>
        <w:t>0548*T(v2</w:t>
      </w:r>
      <w:r w:rsidR="00644CD5">
        <w:t>.</w:t>
      </w:r>
      <w:r>
        <w:t>u19) -0</w:t>
      </w:r>
      <w:r w:rsidR="00644CD5">
        <w:t>.</w:t>
      </w:r>
      <w:r>
        <w:t>0575*T(v26</w:t>
      </w:r>
      <w:r w:rsidR="00644CD5">
        <w:t>.</w:t>
      </w:r>
      <w:r>
        <w:t>u6) + 0</w:t>
      </w:r>
      <w:r w:rsidR="00644CD5">
        <w:t>.</w:t>
      </w:r>
      <w:r>
        <w:t>0531*T(v20</w:t>
      </w:r>
      <w:r w:rsidR="00644CD5">
        <w:t>.</w:t>
      </w:r>
      <w:r>
        <w:t>u18) + 0</w:t>
      </w:r>
      <w:r w:rsidR="00644CD5">
        <w:t>.</w:t>
      </w:r>
      <w:r>
        <w:t>092*v -0</w:t>
      </w:r>
      <w:r w:rsidR="00644CD5">
        <w:t>.</w:t>
      </w:r>
      <w:r>
        <w:t>0542*T(v1</w:t>
      </w:r>
      <w:r w:rsidR="00644CD5">
        <w:t>.</w:t>
      </w:r>
      <w:r>
        <w:t>u31) -0</w:t>
      </w:r>
      <w:r w:rsidR="00644CD5">
        <w:t>.</w:t>
      </w:r>
      <w:r>
        <w:t>043*Volume^3 -0</w:t>
      </w:r>
      <w:r w:rsidR="00644CD5">
        <w:t>.</w:t>
      </w:r>
      <w:r>
        <w:t>0549*T(v6</w:t>
      </w:r>
      <w:r w:rsidR="00644CD5">
        <w:t>.</w:t>
      </w:r>
      <w:r>
        <w:t>u4) + 0</w:t>
      </w:r>
      <w:r w:rsidR="00644CD5">
        <w:t>.</w:t>
      </w:r>
      <w:r>
        <w:t>0286*T(u37) -0</w:t>
      </w:r>
      <w:r w:rsidR="00644CD5">
        <w:t>.</w:t>
      </w:r>
      <w:r>
        <w:t>0334*T(u10) -0</w:t>
      </w:r>
      <w:r w:rsidR="00644CD5">
        <w:t>.</w:t>
      </w:r>
      <w:r>
        <w:t>0412*T(v36</w:t>
      </w:r>
      <w:r w:rsidR="00644CD5">
        <w:t>.</w:t>
      </w:r>
      <w:r>
        <w:t>u6) + 0</w:t>
      </w:r>
      <w:r w:rsidR="00644CD5">
        <w:t>.</w:t>
      </w:r>
      <w:r>
        <w:t>0553*T(v12</w:t>
      </w:r>
      <w:r w:rsidR="00644CD5">
        <w:t>.</w:t>
      </w:r>
      <w:r>
        <w:t>u1) -0</w:t>
      </w:r>
      <w:r w:rsidR="00644CD5">
        <w:t>.</w:t>
      </w:r>
      <w:r>
        <w:t>0427*T(v3</w:t>
      </w:r>
      <w:r w:rsidR="00644CD5">
        <w:t>.</w:t>
      </w:r>
      <w:r>
        <w:t>u29) + 0</w:t>
      </w:r>
      <w:r w:rsidR="00644CD5">
        <w:t>.</w:t>
      </w:r>
      <w:r>
        <w:t>0424*T(v39</w:t>
      </w:r>
      <w:r w:rsidR="00644CD5">
        <w:t>.</w:t>
      </w:r>
      <w:r>
        <w:t>u3) -0</w:t>
      </w:r>
      <w:r w:rsidR="00644CD5">
        <w:t>.</w:t>
      </w:r>
      <w:r>
        <w:t>041*T(v16</w:t>
      </w:r>
      <w:r w:rsidR="00644CD5">
        <w:t>.</w:t>
      </w:r>
      <w:r>
        <w:t>u23) -0</w:t>
      </w:r>
      <w:r w:rsidR="00644CD5">
        <w:t>.</w:t>
      </w:r>
      <w:r>
        <w:t>0424*T(v3) + 0</w:t>
      </w:r>
      <w:r w:rsidR="00644CD5">
        <w:t>.</w:t>
      </w:r>
      <w:r>
        <w:t>0503*T(v1</w:t>
      </w:r>
      <w:r w:rsidR="00644CD5">
        <w:t>.</w:t>
      </w:r>
      <w:r>
        <w:t>u14) -0</w:t>
      </w:r>
      <w:r w:rsidR="00644CD5">
        <w:t>.</w:t>
      </w:r>
      <w:r>
        <w:t>0422*T(v12</w:t>
      </w:r>
      <w:r w:rsidR="00644CD5">
        <w:t>.</w:t>
      </w:r>
      <w:r>
        <w:t>u17) + 0</w:t>
      </w:r>
      <w:r w:rsidR="00644CD5">
        <w:t>.</w:t>
      </w:r>
      <w:r>
        <w:t>0425*T(v16</w:t>
      </w:r>
      <w:r w:rsidR="00644CD5">
        <w:t>.</w:t>
      </w:r>
      <w:r>
        <w:t>u14) + 0</w:t>
      </w:r>
      <w:r w:rsidR="00644CD5">
        <w:t>.</w:t>
      </w:r>
      <w:r>
        <w:t>0465*T(v1</w:t>
      </w:r>
      <w:r w:rsidR="00644CD5">
        <w:t>.</w:t>
      </w:r>
      <w:r>
        <w:t>u11) + 0</w:t>
      </w:r>
      <w:r w:rsidR="00644CD5">
        <w:t>.</w:t>
      </w:r>
      <w:r>
        <w:t>0368*T(v18</w:t>
      </w:r>
      <w:r w:rsidR="00644CD5">
        <w:t>.</w:t>
      </w:r>
      <w:r>
        <w:t>u24) -0</w:t>
      </w:r>
      <w:r w:rsidR="00644CD5">
        <w:t>.</w:t>
      </w:r>
      <w:r>
        <w:t>0394*T(v10</w:t>
      </w:r>
      <w:r w:rsidR="00644CD5">
        <w:t>.</w:t>
      </w:r>
      <w:r>
        <w:t>u8) + 0</w:t>
      </w:r>
      <w:r w:rsidR="00644CD5">
        <w:t>.</w:t>
      </w:r>
      <w:r>
        <w:t>0407*u + 0</w:t>
      </w:r>
      <w:r w:rsidR="00644CD5">
        <w:t>.</w:t>
      </w:r>
      <w:r>
        <w:t>0344*T(v25</w:t>
      </w:r>
      <w:r w:rsidR="00644CD5">
        <w:t>.</w:t>
      </w:r>
      <w:r>
        <w:t>u16) -0</w:t>
      </w:r>
      <w:r w:rsidR="00644CD5">
        <w:t>.</w:t>
      </w:r>
      <w:r>
        <w:t>0386*T(v7</w:t>
      </w:r>
      <w:r w:rsidR="00644CD5">
        <w:t>.</w:t>
      </w:r>
      <w:r>
        <w:t>u7) -0</w:t>
      </w:r>
      <w:r w:rsidR="00644CD5">
        <w:t>.</w:t>
      </w:r>
      <w:r>
        <w:t>0302*T(v8</w:t>
      </w:r>
      <w:r w:rsidR="00644CD5">
        <w:t>.</w:t>
      </w:r>
      <w:r>
        <w:t>u24) -0</w:t>
      </w:r>
      <w:r w:rsidR="00644CD5">
        <w:t>.</w:t>
      </w:r>
      <w:r>
        <w:t>0286*T(v4</w:t>
      </w:r>
      <w:r w:rsidR="00644CD5">
        <w:t>.</w:t>
      </w:r>
      <w:r>
        <w:t>u14) + 0</w:t>
      </w:r>
      <w:r w:rsidR="00644CD5">
        <w:t>.</w:t>
      </w:r>
      <w:r>
        <w:t>0283*T(v9</w:t>
      </w:r>
      <w:r w:rsidR="00644CD5">
        <w:t>.</w:t>
      </w:r>
      <w:r>
        <w:t>u20) -0</w:t>
      </w:r>
      <w:r w:rsidR="00644CD5">
        <w:t>.</w:t>
      </w:r>
      <w:r>
        <w:t>0175*T(u42) -0</w:t>
      </w:r>
      <w:r w:rsidR="00644CD5">
        <w:t>.</w:t>
      </w:r>
      <w:r>
        <w:t>0235*T(v28</w:t>
      </w:r>
      <w:r w:rsidR="00644CD5">
        <w:t>.</w:t>
      </w:r>
      <w:r>
        <w:t>u14) -0</w:t>
      </w:r>
      <w:r w:rsidR="00644CD5">
        <w:t>.</w:t>
      </w:r>
      <w:r>
        <w:t>0256*T(v10</w:t>
      </w:r>
      <w:r w:rsidR="00644CD5">
        <w:t>.</w:t>
      </w:r>
      <w:r>
        <w:t>u20) + 0</w:t>
      </w:r>
      <w:r w:rsidR="00644CD5">
        <w:t>.</w:t>
      </w:r>
      <w:r>
        <w:t>0232*T(v2</w:t>
      </w:r>
      <w:r w:rsidR="00644CD5">
        <w:t>.</w:t>
      </w:r>
      <w:r>
        <w:t>u36) -0</w:t>
      </w:r>
      <w:r w:rsidR="00644CD5">
        <w:t>.</w:t>
      </w:r>
      <w:r>
        <w:t>0247*T(v6</w:t>
      </w:r>
      <w:r w:rsidR="00644CD5">
        <w:t>.</w:t>
      </w:r>
      <w:r>
        <w:t>u19) -0</w:t>
      </w:r>
      <w:r w:rsidR="00644CD5">
        <w:t>.</w:t>
      </w:r>
      <w:r>
        <w:t>0272*T(v1</w:t>
      </w:r>
      <w:r w:rsidR="00644CD5">
        <w:t>.</w:t>
      </w:r>
      <w:r>
        <w:t>u22) + 0</w:t>
      </w:r>
      <w:r w:rsidR="00644CD5">
        <w:t>.</w:t>
      </w:r>
      <w:r>
        <w:t>0198*T(v37</w:t>
      </w:r>
      <w:r w:rsidR="00644CD5">
        <w:t>.</w:t>
      </w:r>
      <w:r>
        <w:t>u6) -0</w:t>
      </w:r>
      <w:r w:rsidR="00644CD5">
        <w:t>.</w:t>
      </w:r>
      <w:r>
        <w:t>022*T(v2</w:t>
      </w:r>
      <w:r w:rsidR="00644CD5">
        <w:t>.</w:t>
      </w:r>
      <w:r>
        <w:t>u11) -0</w:t>
      </w:r>
      <w:r w:rsidR="00644CD5">
        <w:t>.</w:t>
      </w:r>
      <w:r>
        <w:t>0198*T(v21</w:t>
      </w:r>
      <w:r w:rsidR="00644CD5">
        <w:t>.</w:t>
      </w:r>
      <w:r>
        <w:t>u17) + 0</w:t>
      </w:r>
      <w:r w:rsidR="00644CD5">
        <w:t>.</w:t>
      </w:r>
      <w:r>
        <w:t>0196*T(v14</w:t>
      </w:r>
      <w:r w:rsidR="00644CD5">
        <w:t>.</w:t>
      </w:r>
      <w:r>
        <w:t>u4) + 0</w:t>
      </w:r>
      <w:r w:rsidR="00644CD5">
        <w:t>.</w:t>
      </w:r>
      <w:r>
        <w:t>018*T(v25</w:t>
      </w:r>
      <w:r w:rsidR="00644CD5">
        <w:t>.</w:t>
      </w:r>
      <w:r>
        <w:t>u18) -0</w:t>
      </w:r>
      <w:r w:rsidR="00644CD5">
        <w:t>.</w:t>
      </w:r>
      <w:r>
        <w:t>0189*T(v27</w:t>
      </w:r>
      <w:r w:rsidR="00644CD5">
        <w:t>.</w:t>
      </w:r>
      <w:r>
        <w:t>u8) -0</w:t>
      </w:r>
      <w:r w:rsidR="00644CD5">
        <w:t>.</w:t>
      </w:r>
      <w:r>
        <w:t>0296*T(v1</w:t>
      </w:r>
      <w:r w:rsidR="00644CD5">
        <w:t>.</w:t>
      </w:r>
      <w:r>
        <w:t>u2) + 0</w:t>
      </w:r>
      <w:r w:rsidR="00644CD5">
        <w:t>.</w:t>
      </w:r>
      <w:r>
        <w:t>0177*T(v3</w:t>
      </w:r>
      <w:r w:rsidR="00644CD5">
        <w:t>.</w:t>
      </w:r>
      <w:r>
        <w:t>u30) -0</w:t>
      </w:r>
      <w:r w:rsidR="00644CD5">
        <w:t>.</w:t>
      </w:r>
      <w:r>
        <w:t>0173*T(v14</w:t>
      </w:r>
      <w:r w:rsidR="00644CD5">
        <w:t>.</w:t>
      </w:r>
      <w:r>
        <w:t>u17) + 0</w:t>
      </w:r>
      <w:r w:rsidR="00644CD5">
        <w:t>.</w:t>
      </w:r>
      <w:r>
        <w:t>0138*T(v7</w:t>
      </w:r>
      <w:r w:rsidR="00644CD5">
        <w:t>.</w:t>
      </w:r>
      <w:r>
        <w:t>u35) -0</w:t>
      </w:r>
      <w:r w:rsidR="00644CD5">
        <w:t>.</w:t>
      </w:r>
      <w:r>
        <w:t>0121*T(v28</w:t>
      </w:r>
      <w:r w:rsidR="00644CD5">
        <w:t>.</w:t>
      </w:r>
      <w:r>
        <w:t>u13) -0</w:t>
      </w:r>
      <w:r w:rsidR="00644CD5">
        <w:t>.</w:t>
      </w:r>
      <w:r>
        <w:t>0138*T(v2</w:t>
      </w:r>
      <w:r w:rsidR="00644CD5">
        <w:t>.</w:t>
      </w:r>
      <w:r>
        <w:t>u22) + 0</w:t>
      </w:r>
      <w:r w:rsidR="00644CD5">
        <w:t>.</w:t>
      </w:r>
      <w:r>
        <w:t>0134*T(v3</w:t>
      </w:r>
      <w:r w:rsidR="00644CD5">
        <w:t>.</w:t>
      </w:r>
      <w:r>
        <w:t>u9) + 0</w:t>
      </w:r>
      <w:r w:rsidR="00644CD5">
        <w:t>.</w:t>
      </w:r>
      <w:r>
        <w:t>00968*NumNegative -0</w:t>
      </w:r>
      <w:r w:rsidR="00644CD5">
        <w:t>.</w:t>
      </w:r>
      <w:r>
        <w:t>00998*T(v21</w:t>
      </w:r>
      <w:r w:rsidR="00644CD5">
        <w:t>.</w:t>
      </w:r>
      <w:r>
        <w:t>u6) -0</w:t>
      </w:r>
      <w:r w:rsidR="00644CD5">
        <w:t>.</w:t>
      </w:r>
      <w:r>
        <w:t>0082*T(v16</w:t>
      </w:r>
      <w:r w:rsidR="00644CD5">
        <w:t>.</w:t>
      </w:r>
      <w:r>
        <w:t>u10) + 0</w:t>
      </w:r>
      <w:r w:rsidR="00644CD5">
        <w:t>.</w:t>
      </w:r>
      <w:r>
        <w:t>00756*T(v18</w:t>
      </w:r>
      <w:r w:rsidR="00644CD5">
        <w:t>.</w:t>
      </w:r>
      <w:r>
        <w:t>u17) + 0</w:t>
      </w:r>
      <w:r w:rsidR="00644CD5">
        <w:t>.</w:t>
      </w:r>
      <w:r>
        <w:t>0068*T(v14</w:t>
      </w:r>
      <w:r w:rsidR="00644CD5">
        <w:t>.</w:t>
      </w:r>
      <w:r>
        <w:t>u22) + 0</w:t>
      </w:r>
      <w:r w:rsidR="00644CD5">
        <w:t>.</w:t>
      </w:r>
      <w:r>
        <w:t>00438*T(u23) + 0</w:t>
      </w:r>
      <w:r w:rsidR="00644CD5">
        <w:t>.</w:t>
      </w:r>
      <w:r>
        <w:t>00503*T(v19</w:t>
      </w:r>
      <w:r w:rsidR="00644CD5">
        <w:t>.</w:t>
      </w:r>
      <w:r>
        <w:t>u22) -0</w:t>
      </w:r>
      <w:r w:rsidR="00644CD5">
        <w:t>.</w:t>
      </w:r>
      <w:r>
        <w:t>00481*T(v7</w:t>
      </w:r>
      <w:r w:rsidR="00644CD5">
        <w:t>.</w:t>
      </w:r>
      <w:r>
        <w:t>u32) -0</w:t>
      </w:r>
      <w:r w:rsidR="00644CD5">
        <w:t>.</w:t>
      </w:r>
      <w:r>
        <w:t>00494*T(v28</w:t>
      </w:r>
      <w:r w:rsidR="00644CD5">
        <w:t>.</w:t>
      </w:r>
      <w:r>
        <w:t>u4) + 0</w:t>
      </w:r>
      <w:r w:rsidR="00644CD5">
        <w:t>.</w:t>
      </w:r>
      <w:r>
        <w:t>00216*T(v22</w:t>
      </w:r>
      <w:r w:rsidR="00644CD5">
        <w:t>.</w:t>
      </w:r>
      <w:r>
        <w:t>u14) -0</w:t>
      </w:r>
      <w:r w:rsidR="00644CD5">
        <w:t>.</w:t>
      </w:r>
      <w:r>
        <w:t>00234*T(v1</w:t>
      </w:r>
      <w:r w:rsidR="00644CD5">
        <w:t>.</w:t>
      </w:r>
      <w:r>
        <w:t>u25) + 0</w:t>
      </w:r>
      <w:r w:rsidR="00644CD5">
        <w:t>.</w:t>
      </w:r>
      <w:r>
        <w:t>00138*T(u29) + 0</w:t>
      </w:r>
      <w:r w:rsidR="00644CD5">
        <w:t>.</w:t>
      </w:r>
      <w:r>
        <w:t>00101*T(v5</w:t>
      </w:r>
      <w:r w:rsidR="00644CD5">
        <w:t>.</w:t>
      </w:r>
      <w:r>
        <w:t>u32) + 0</w:t>
      </w:r>
      <w:r w:rsidR="00644CD5">
        <w:t>.</w:t>
      </w:r>
      <w:r>
        <w:t>000956*T(v6</w:t>
      </w:r>
      <w:r w:rsidR="00644CD5">
        <w:t>.</w:t>
      </w:r>
      <w:r>
        <w:t>u31) -0</w:t>
      </w:r>
      <w:r w:rsidR="00644CD5">
        <w:t>.</w:t>
      </w:r>
      <w:r>
        <w:t>000929*T(v1</w:t>
      </w:r>
      <w:r w:rsidR="00644CD5">
        <w:t>.</w:t>
      </w:r>
      <w:r>
        <w:t>u5) + 0</w:t>
      </w:r>
      <w:r w:rsidR="00644CD5">
        <w:t>.</w:t>
      </w:r>
      <w:r>
        <w:t>000688*T(v28</w:t>
      </w:r>
      <w:r w:rsidR="00644CD5">
        <w:t>.</w:t>
      </w:r>
      <w:r>
        <w:t>u1) + 6</w:t>
      </w:r>
      <w:r w:rsidR="00644CD5">
        <w:t>.</w:t>
      </w:r>
      <w:r>
        <w:t>49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306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166*T(v4</w:t>
      </w:r>
      <w:r w:rsidR="00644CD5">
        <w:t>.</w:t>
      </w:r>
      <w:r>
        <w:t>u9) + 0</w:t>
      </w:r>
      <w:r w:rsidR="00644CD5">
        <w:t>.</w:t>
      </w:r>
      <w:r>
        <w:t>255*T(v23</w:t>
      </w:r>
      <w:r w:rsidR="00644CD5">
        <w:t>.</w:t>
      </w:r>
      <w:r>
        <w:t>u1) + 0</w:t>
      </w:r>
      <w:r w:rsidR="00644CD5">
        <w:t>.</w:t>
      </w:r>
      <w:r>
        <w:t>763*T(v16</w:t>
      </w:r>
      <w:r w:rsidR="00644CD5">
        <w:t>.</w:t>
      </w:r>
      <w:r>
        <w:t>u2) + 0</w:t>
      </w:r>
      <w:r w:rsidR="00644CD5">
        <w:t>.</w:t>
      </w:r>
      <w:r>
        <w:t>208*T(v6</w:t>
      </w:r>
      <w:r w:rsidR="00644CD5">
        <w:t>.</w:t>
      </w:r>
      <w:r>
        <w:t>u5) + 0</w:t>
      </w:r>
      <w:r w:rsidR="00644CD5">
        <w:t>.</w:t>
      </w:r>
      <w:r>
        <w:t>165*T(v10) -0</w:t>
      </w:r>
      <w:r w:rsidR="00644CD5">
        <w:t>.</w:t>
      </w:r>
      <w:r>
        <w:t>0951*T(v7</w:t>
      </w:r>
      <w:r w:rsidR="00644CD5">
        <w:t>.</w:t>
      </w:r>
      <w:r>
        <w:t>u11) + 0</w:t>
      </w:r>
      <w:r w:rsidR="00644CD5">
        <w:t>.</w:t>
      </w:r>
      <w:r>
        <w:t>196*T(v13</w:t>
      </w:r>
      <w:r w:rsidR="00644CD5">
        <w:t>.</w:t>
      </w:r>
      <w:r>
        <w:t>u4) -0</w:t>
      </w:r>
      <w:r w:rsidR="00644CD5">
        <w:t>.</w:t>
      </w:r>
      <w:r>
        <w:t>72*T(v7</w:t>
      </w:r>
      <w:r w:rsidR="00644CD5">
        <w:t>.</w:t>
      </w:r>
      <w:r>
        <w:t>u6) -0</w:t>
      </w:r>
      <w:r w:rsidR="00644CD5">
        <w:t>.</w:t>
      </w:r>
      <w:r>
        <w:t>113*T(v18</w:t>
      </w:r>
      <w:r w:rsidR="00644CD5">
        <w:t>.</w:t>
      </w:r>
      <w:r>
        <w:t>u15) + 0</w:t>
      </w:r>
      <w:r w:rsidR="00644CD5">
        <w:t>.</w:t>
      </w:r>
      <w:r>
        <w:t>162*T(v23) -0</w:t>
      </w:r>
      <w:r w:rsidR="00644CD5">
        <w:t>.</w:t>
      </w:r>
      <w:r>
        <w:t>0395*T(v35</w:t>
      </w:r>
      <w:r w:rsidR="00644CD5">
        <w:t>.</w:t>
      </w:r>
      <w:r>
        <w:t>u5) + 0</w:t>
      </w:r>
      <w:r w:rsidR="00644CD5">
        <w:t>.</w:t>
      </w:r>
      <w:r>
        <w:t>423*T(v2</w:t>
      </w:r>
      <w:r w:rsidR="00644CD5">
        <w:t>.</w:t>
      </w:r>
      <w:r>
        <w:t>u7) -0</w:t>
      </w:r>
      <w:r w:rsidR="00644CD5">
        <w:t>.</w:t>
      </w:r>
      <w:r>
        <w:t>465*T(v25</w:t>
      </w:r>
      <w:r w:rsidR="00644CD5">
        <w:t>.</w:t>
      </w:r>
      <w:r>
        <w:t>u3) -0</w:t>
      </w:r>
      <w:r w:rsidR="00644CD5">
        <w:t>.</w:t>
      </w:r>
      <w:r>
        <w:t>573*T(v1</w:t>
      </w:r>
      <w:r w:rsidR="00644CD5">
        <w:t>.</w:t>
      </w:r>
      <w:r>
        <w:t>u5) + 0</w:t>
      </w:r>
      <w:r w:rsidR="00644CD5">
        <w:t>.</w:t>
      </w:r>
      <w:r>
        <w:t>351*T(v8</w:t>
      </w:r>
      <w:r w:rsidR="00644CD5">
        <w:t>.</w:t>
      </w:r>
      <w:r>
        <w:t>u23) + 0</w:t>
      </w:r>
      <w:r w:rsidR="00644CD5">
        <w:t>.</w:t>
      </w:r>
      <w:r>
        <w:t>105*T(v6) + 0</w:t>
      </w:r>
      <w:r w:rsidR="00644CD5">
        <w:t>.</w:t>
      </w:r>
      <w:r>
        <w:t>478*T(v7</w:t>
      </w:r>
      <w:r w:rsidR="00644CD5">
        <w:t>.</w:t>
      </w:r>
      <w:r>
        <w:t>u13) + 0</w:t>
      </w:r>
      <w:r w:rsidR="00644CD5">
        <w:t>.</w:t>
      </w:r>
      <w:r>
        <w:t>654*T(v4</w:t>
      </w:r>
      <w:r w:rsidR="00644CD5">
        <w:t>.</w:t>
      </w:r>
      <w:r>
        <w:t>u8) + 0</w:t>
      </w:r>
      <w:r w:rsidR="00644CD5">
        <w:t>.</w:t>
      </w:r>
      <w:r>
        <w:t>474*T(v6</w:t>
      </w:r>
      <w:r w:rsidR="00644CD5">
        <w:t>.</w:t>
      </w:r>
      <w:r>
        <w:t>u23) -0</w:t>
      </w:r>
      <w:r w:rsidR="00644CD5">
        <w:t>.</w:t>
      </w:r>
      <w:r>
        <w:t>83*T(v21</w:t>
      </w:r>
      <w:r w:rsidR="00644CD5">
        <w:t>.</w:t>
      </w:r>
      <w:r>
        <w:t>u12) -0</w:t>
      </w:r>
      <w:r w:rsidR="00644CD5">
        <w:t>.</w:t>
      </w:r>
      <w:r>
        <w:t>343*T(v8</w:t>
      </w:r>
      <w:r w:rsidR="00644CD5">
        <w:t>.</w:t>
      </w:r>
      <w:r>
        <w:t>u8) -0</w:t>
      </w:r>
      <w:r w:rsidR="00644CD5">
        <w:t>.</w:t>
      </w:r>
      <w:r>
        <w:t>555*T(v3</w:t>
      </w:r>
      <w:r w:rsidR="00644CD5">
        <w:t>.</w:t>
      </w:r>
      <w:r>
        <w:t>u10) + 0</w:t>
      </w:r>
      <w:r w:rsidR="00644CD5">
        <w:t>.</w:t>
      </w:r>
      <w:r>
        <w:t>33*T(v25) -0</w:t>
      </w:r>
      <w:r w:rsidR="00644CD5">
        <w:t>.</w:t>
      </w:r>
      <w:r>
        <w:t>552*T(v4</w:t>
      </w:r>
      <w:r w:rsidR="00644CD5">
        <w:t>.</w:t>
      </w:r>
      <w:r>
        <w:t>u2) -0</w:t>
      </w:r>
      <w:r w:rsidR="00644CD5">
        <w:t>.</w:t>
      </w:r>
      <w:r>
        <w:t>496*T(v26</w:t>
      </w:r>
      <w:r w:rsidR="00644CD5">
        <w:t>.</w:t>
      </w:r>
      <w:r>
        <w:t>u10) + 0</w:t>
      </w:r>
      <w:r w:rsidR="00644CD5">
        <w:t>.</w:t>
      </w:r>
      <w:r>
        <w:t>326*T(v10</w:t>
      </w:r>
      <w:r w:rsidR="00644CD5">
        <w:t>.</w:t>
      </w:r>
      <w:r>
        <w:t>u12) + 0</w:t>
      </w:r>
      <w:r w:rsidR="00644CD5">
        <w:t>.</w:t>
      </w:r>
      <w:r>
        <w:t>314*T(u29) -0</w:t>
      </w:r>
      <w:r w:rsidR="00644CD5">
        <w:t>.</w:t>
      </w:r>
      <w:r>
        <w:t>374*T(v31</w:t>
      </w:r>
      <w:r w:rsidR="00644CD5">
        <w:t>.</w:t>
      </w:r>
      <w:r>
        <w:t>u3) -0</w:t>
      </w:r>
      <w:r w:rsidR="00644CD5">
        <w:t>.</w:t>
      </w:r>
      <w:r>
        <w:t>351*T(v13</w:t>
      </w:r>
      <w:r w:rsidR="00644CD5">
        <w:t>.</w:t>
      </w:r>
      <w:r>
        <w:t>u20) + 0</w:t>
      </w:r>
      <w:r w:rsidR="00644CD5">
        <w:t>.</w:t>
      </w:r>
      <w:r>
        <w:t>64*T(v19</w:t>
      </w:r>
      <w:r w:rsidR="00644CD5">
        <w:t>.</w:t>
      </w:r>
      <w:r>
        <w:t>u22) -0</w:t>
      </w:r>
      <w:r w:rsidR="00644CD5">
        <w:t>.</w:t>
      </w:r>
      <w:r>
        <w:t>629*T(v8</w:t>
      </w:r>
      <w:r w:rsidR="00644CD5">
        <w:t>.</w:t>
      </w:r>
      <w:r>
        <w:t>u3) -0</w:t>
      </w:r>
      <w:r w:rsidR="00644CD5">
        <w:t>.</w:t>
      </w:r>
      <w:r>
        <w:t>437*T(v4</w:t>
      </w:r>
      <w:r w:rsidR="00644CD5">
        <w:t>.</w:t>
      </w:r>
      <w:r>
        <w:t>u3) + 0</w:t>
      </w:r>
      <w:r w:rsidR="00644CD5">
        <w:t>.</w:t>
      </w:r>
      <w:r>
        <w:t>619*T(v25</w:t>
      </w:r>
      <w:r w:rsidR="00644CD5">
        <w:t>.</w:t>
      </w:r>
      <w:r>
        <w:t>u12) -0</w:t>
      </w:r>
      <w:r w:rsidR="00644CD5">
        <w:t>.</w:t>
      </w:r>
      <w:r>
        <w:t>326*T(v4</w:t>
      </w:r>
      <w:r w:rsidR="00644CD5">
        <w:t>.</w:t>
      </w:r>
      <w:r>
        <w:t>u5) + 0</w:t>
      </w:r>
      <w:r w:rsidR="00644CD5">
        <w:t>.</w:t>
      </w:r>
      <w:r>
        <w:t>192*T(v8</w:t>
      </w:r>
      <w:r w:rsidR="00644CD5">
        <w:t>.</w:t>
      </w:r>
      <w:r>
        <w:t>u27) -0</w:t>
      </w:r>
      <w:r w:rsidR="00644CD5">
        <w:t>.</w:t>
      </w:r>
      <w:r>
        <w:t>325*T(v2) + 0</w:t>
      </w:r>
      <w:r w:rsidR="00644CD5">
        <w:t>.</w:t>
      </w:r>
      <w:r>
        <w:t>465*T(v4</w:t>
      </w:r>
      <w:r w:rsidR="00644CD5">
        <w:t>.</w:t>
      </w:r>
      <w:r>
        <w:t>u28) + 0</w:t>
      </w:r>
      <w:r w:rsidR="00644CD5">
        <w:t>.</w:t>
      </w:r>
      <w:r>
        <w:t>0046*T(v27</w:t>
      </w:r>
      <w:r w:rsidR="00644CD5">
        <w:t>.</w:t>
      </w:r>
      <w:r>
        <w:t>u8) + 0</w:t>
      </w:r>
      <w:r w:rsidR="00644CD5">
        <w:t>.</w:t>
      </w:r>
      <w:r>
        <w:t>54*T(v29</w:t>
      </w:r>
      <w:r w:rsidR="00644CD5">
        <w:t>.</w:t>
      </w:r>
      <w:r>
        <w:t>u10) + 0</w:t>
      </w:r>
      <w:r w:rsidR="00644CD5">
        <w:t>.</w:t>
      </w:r>
      <w:r>
        <w:t>647*T(v1</w:t>
      </w:r>
      <w:r w:rsidR="00644CD5">
        <w:t>.</w:t>
      </w:r>
      <w:r>
        <w:t>u35) + 0</w:t>
      </w:r>
      <w:r w:rsidR="00644CD5">
        <w:t>.</w:t>
      </w:r>
      <w:r>
        <w:t>0905*T(v18</w:t>
      </w:r>
      <w:r w:rsidR="00644CD5">
        <w:t>.</w:t>
      </w:r>
      <w:r>
        <w:t>u16) -0</w:t>
      </w:r>
      <w:r w:rsidR="00644CD5">
        <w:t>.</w:t>
      </w:r>
      <w:r>
        <w:t>603*T(v22</w:t>
      </w:r>
      <w:r w:rsidR="00644CD5">
        <w:t>.</w:t>
      </w:r>
      <w:r>
        <w:t>u19) + 0</w:t>
      </w:r>
      <w:r w:rsidR="00644CD5">
        <w:t>.</w:t>
      </w:r>
      <w:r>
        <w:t>183*T(v1</w:t>
      </w:r>
      <w:r w:rsidR="00644CD5">
        <w:t>.</w:t>
      </w:r>
      <w:r>
        <w:t>u28) + 0</w:t>
      </w:r>
      <w:r w:rsidR="00644CD5">
        <w:t>.</w:t>
      </w:r>
      <w:r>
        <w:t>592*T(v19</w:t>
      </w:r>
      <w:r w:rsidR="00644CD5">
        <w:t>.</w:t>
      </w:r>
      <w:r>
        <w:t>u5) + 0</w:t>
      </w:r>
      <w:r w:rsidR="00644CD5">
        <w:t>.</w:t>
      </w:r>
      <w:r>
        <w:t>44*T(v4</w:t>
      </w:r>
      <w:r w:rsidR="00644CD5">
        <w:t>.</w:t>
      </w:r>
      <w:r>
        <w:t>u31) -0</w:t>
      </w:r>
      <w:r w:rsidR="00644CD5">
        <w:t>.</w:t>
      </w:r>
      <w:r>
        <w:t>341*T(v7</w:t>
      </w:r>
      <w:r w:rsidR="00644CD5">
        <w:t>.</w:t>
      </w:r>
      <w:r>
        <w:t>u30) -0</w:t>
      </w:r>
      <w:r w:rsidR="00644CD5">
        <w:t>.</w:t>
      </w:r>
      <w:r>
        <w:t>237*T(v22</w:t>
      </w:r>
      <w:r w:rsidR="00644CD5">
        <w:t>.</w:t>
      </w:r>
      <w:r>
        <w:t>u12) + 0</w:t>
      </w:r>
      <w:r w:rsidR="00644CD5">
        <w:t>.</w:t>
      </w:r>
      <w:r>
        <w:t>36*T(v9</w:t>
      </w:r>
      <w:r w:rsidR="00644CD5">
        <w:t>.</w:t>
      </w:r>
      <w:r>
        <w:t>u8) + 0</w:t>
      </w:r>
      <w:r w:rsidR="00644CD5">
        <w:t>.</w:t>
      </w:r>
      <w:r>
        <w:t>373*T(v28</w:t>
      </w:r>
      <w:r w:rsidR="00644CD5">
        <w:t>.</w:t>
      </w:r>
      <w:r>
        <w:t>u1) -0</w:t>
      </w:r>
      <w:r w:rsidR="00644CD5">
        <w:t>.</w:t>
      </w:r>
      <w:r>
        <w:t>453*T(v23</w:t>
      </w:r>
      <w:r w:rsidR="00644CD5">
        <w:t>.</w:t>
      </w:r>
      <w:r>
        <w:t>u5) -0</w:t>
      </w:r>
      <w:r w:rsidR="00644CD5">
        <w:t>.</w:t>
      </w:r>
      <w:r>
        <w:t>436*T(v9</w:t>
      </w:r>
      <w:r w:rsidR="00644CD5">
        <w:t>.</w:t>
      </w:r>
      <w:r>
        <w:t>u19) -0</w:t>
      </w:r>
      <w:r w:rsidR="00644CD5">
        <w:t>.</w:t>
      </w:r>
      <w:r>
        <w:t>159*T(u18) + 0</w:t>
      </w:r>
      <w:r w:rsidR="00644CD5">
        <w:t>.</w:t>
      </w:r>
      <w:r>
        <w:t>0579*T(v10</w:t>
      </w:r>
      <w:r w:rsidR="00644CD5">
        <w:t>.</w:t>
      </w:r>
      <w:r>
        <w:t>u7) + 0</w:t>
      </w:r>
      <w:r w:rsidR="00644CD5">
        <w:t>.</w:t>
      </w:r>
      <w:r>
        <w:t>25*T(u23) -0</w:t>
      </w:r>
      <w:r w:rsidR="00644CD5">
        <w:t>.</w:t>
      </w:r>
      <w:r>
        <w:t>466*T(v22</w:t>
      </w:r>
      <w:r w:rsidR="00644CD5">
        <w:t>.</w:t>
      </w:r>
      <w:r>
        <w:t>u6) -0</w:t>
      </w:r>
      <w:r w:rsidR="00644CD5">
        <w:t>.</w:t>
      </w:r>
      <w:r>
        <w:t>548*T(v29</w:t>
      </w:r>
      <w:r w:rsidR="00644CD5">
        <w:t>.</w:t>
      </w:r>
      <w:r>
        <w:t>u1) + 0</w:t>
      </w:r>
      <w:r w:rsidR="00644CD5">
        <w:t>.</w:t>
      </w:r>
      <w:r>
        <w:t>227*T(v30</w:t>
      </w:r>
      <w:r w:rsidR="00644CD5">
        <w:t>.</w:t>
      </w:r>
      <w:r>
        <w:t>u10) -0</w:t>
      </w:r>
      <w:r w:rsidR="00644CD5">
        <w:t>.</w:t>
      </w:r>
      <w:r>
        <w:t>222*T(v26</w:t>
      </w:r>
      <w:r w:rsidR="00644CD5">
        <w:t>.</w:t>
      </w:r>
      <w:r>
        <w:t>u14) -0</w:t>
      </w:r>
      <w:r w:rsidR="00644CD5">
        <w:t>.</w:t>
      </w:r>
      <w:r>
        <w:t>227*T(v16</w:t>
      </w:r>
      <w:r w:rsidR="00644CD5">
        <w:t>.</w:t>
      </w:r>
      <w:r>
        <w:t>u21) -0</w:t>
      </w:r>
      <w:r w:rsidR="00644CD5">
        <w:t>.</w:t>
      </w:r>
      <w:r>
        <w:t>429*T(v5</w:t>
      </w:r>
      <w:r w:rsidR="00644CD5">
        <w:t>.</w:t>
      </w:r>
      <w:r>
        <w:t>u35) + 0</w:t>
      </w:r>
      <w:r w:rsidR="00644CD5">
        <w:t>.</w:t>
      </w:r>
      <w:r>
        <w:t>413*T(v16</w:t>
      </w:r>
      <w:r w:rsidR="00644CD5">
        <w:t>.</w:t>
      </w:r>
      <w:r>
        <w:t>u12) -0</w:t>
      </w:r>
      <w:r w:rsidR="00644CD5">
        <w:t>.</w:t>
      </w:r>
      <w:r>
        <w:t>206*T(v4</w:t>
      </w:r>
      <w:r w:rsidR="00644CD5">
        <w:t>.</w:t>
      </w:r>
      <w:r>
        <w:t>u32) -0</w:t>
      </w:r>
      <w:r w:rsidR="00644CD5">
        <w:t>.</w:t>
      </w:r>
      <w:r>
        <w:t>384*T(v35</w:t>
      </w:r>
      <w:r w:rsidR="00644CD5">
        <w:t>.</w:t>
      </w:r>
      <w:r>
        <w:t>u2) + 0</w:t>
      </w:r>
      <w:r w:rsidR="00644CD5">
        <w:t>.</w:t>
      </w:r>
      <w:r>
        <w:t>429*T(v30</w:t>
      </w:r>
      <w:r w:rsidR="00644CD5">
        <w:t>.</w:t>
      </w:r>
      <w:r>
        <w:t>u3) + 0</w:t>
      </w:r>
      <w:r w:rsidR="00644CD5">
        <w:t>.</w:t>
      </w:r>
      <w:r>
        <w:t>256*T(v24</w:t>
      </w:r>
      <w:r w:rsidR="00644CD5">
        <w:t>.</w:t>
      </w:r>
      <w:r>
        <w:t>u1) + 0</w:t>
      </w:r>
      <w:r w:rsidR="00644CD5">
        <w:t>.</w:t>
      </w:r>
      <w:r>
        <w:t>428*T(v30</w:t>
      </w:r>
      <w:r w:rsidR="00644CD5">
        <w:t>.</w:t>
      </w:r>
      <w:r>
        <w:t>u4) -0</w:t>
      </w:r>
      <w:r w:rsidR="00644CD5">
        <w:t>.</w:t>
      </w:r>
      <w:r>
        <w:t>186*T(v12</w:t>
      </w:r>
      <w:r w:rsidR="00644CD5">
        <w:t>.</w:t>
      </w:r>
      <w:r>
        <w:t>u27) + 0</w:t>
      </w:r>
      <w:r w:rsidR="00644CD5">
        <w:t>.</w:t>
      </w:r>
      <w:r>
        <w:t>235*T(v26</w:t>
      </w:r>
      <w:r w:rsidR="00644CD5">
        <w:t>.</w:t>
      </w:r>
      <w:r>
        <w:t>u17) -0</w:t>
      </w:r>
      <w:r w:rsidR="00644CD5">
        <w:t>.</w:t>
      </w:r>
      <w:r>
        <w:t>174*T(v22</w:t>
      </w:r>
      <w:r w:rsidR="00644CD5">
        <w:t>.</w:t>
      </w:r>
      <w:r>
        <w:t>u4) -0</w:t>
      </w:r>
      <w:r w:rsidR="00644CD5">
        <w:t>.</w:t>
      </w:r>
      <w:r>
        <w:t>198*T(v28</w:t>
      </w:r>
      <w:r w:rsidR="00644CD5">
        <w:t>.</w:t>
      </w:r>
      <w:r>
        <w:t>u11) -0</w:t>
      </w:r>
      <w:r w:rsidR="00644CD5">
        <w:t>.</w:t>
      </w:r>
      <w:r>
        <w:t>22*T(v32</w:t>
      </w:r>
      <w:r w:rsidR="00644CD5">
        <w:t>.</w:t>
      </w:r>
      <w:r>
        <w:t>u6) + 0</w:t>
      </w:r>
      <w:r w:rsidR="00644CD5">
        <w:t>.</w:t>
      </w:r>
      <w:r>
        <w:t>287*T(v13</w:t>
      </w:r>
      <w:r w:rsidR="00644CD5">
        <w:t>.</w:t>
      </w:r>
      <w:r>
        <w:t>u11) -0</w:t>
      </w:r>
      <w:r w:rsidR="00644CD5">
        <w:t>.</w:t>
      </w:r>
      <w:r>
        <w:t>383*Volume -0</w:t>
      </w:r>
      <w:r w:rsidR="00644CD5">
        <w:t>.</w:t>
      </w:r>
      <w:r>
        <w:t>472*T(v6</w:t>
      </w:r>
      <w:r w:rsidR="00644CD5">
        <w:t>.</w:t>
      </w:r>
      <w:r>
        <w:t>u6) + 0</w:t>
      </w:r>
      <w:r w:rsidR="00644CD5">
        <w:t>.</w:t>
      </w:r>
      <w:r>
        <w:t>322*T(v9) + 0</w:t>
      </w:r>
      <w:r w:rsidR="00644CD5">
        <w:t>.</w:t>
      </w:r>
      <w:r>
        <w:t>237*NumAromAtoms + 0</w:t>
      </w:r>
      <w:r w:rsidR="00644CD5">
        <w:t>.</w:t>
      </w:r>
      <w:r>
        <w:t>269*T(v13</w:t>
      </w:r>
      <w:r w:rsidR="00644CD5">
        <w:t>.</w:t>
      </w:r>
      <w:r>
        <w:t>u13) + 0</w:t>
      </w:r>
      <w:r w:rsidR="00644CD5">
        <w:t>.</w:t>
      </w:r>
      <w:r>
        <w:t>582*T(v14</w:t>
      </w:r>
      <w:r w:rsidR="00644CD5">
        <w:t>.</w:t>
      </w:r>
      <w:r>
        <w:t>u5) -0</w:t>
      </w:r>
      <w:r w:rsidR="00644CD5">
        <w:t>.</w:t>
      </w:r>
      <w:r>
        <w:t>473*T(v7</w:t>
      </w:r>
      <w:r w:rsidR="00644CD5">
        <w:t>.</w:t>
      </w:r>
      <w:r>
        <w:t>u8) + 0</w:t>
      </w:r>
      <w:r w:rsidR="00644CD5">
        <w:t>.</w:t>
      </w:r>
      <w:r>
        <w:t>131*T(v20</w:t>
      </w:r>
      <w:r w:rsidR="00644CD5">
        <w:t>.</w:t>
      </w:r>
      <w:r>
        <w:t>u21) -0</w:t>
      </w:r>
      <w:r w:rsidR="00644CD5">
        <w:t>.</w:t>
      </w:r>
      <w:r>
        <w:t>23*T(v18</w:t>
      </w:r>
      <w:r w:rsidR="00644CD5">
        <w:t>.</w:t>
      </w:r>
      <w:r>
        <w:t>u12) -0</w:t>
      </w:r>
      <w:r w:rsidR="00644CD5">
        <w:t>.</w:t>
      </w:r>
      <w:r>
        <w:t>201*T(v6</w:t>
      </w:r>
      <w:r w:rsidR="00644CD5">
        <w:t>.</w:t>
      </w:r>
      <w:r>
        <w:t>u9) -0</w:t>
      </w:r>
      <w:r w:rsidR="00644CD5">
        <w:t>.</w:t>
      </w:r>
      <w:r>
        <w:t>303*T(v29</w:t>
      </w:r>
      <w:r w:rsidR="00644CD5">
        <w:t>.</w:t>
      </w:r>
      <w:r>
        <w:t>u14) -0</w:t>
      </w:r>
      <w:r w:rsidR="00644CD5">
        <w:t>.</w:t>
      </w:r>
      <w:r>
        <w:t>349*T(v14</w:t>
      </w:r>
      <w:r w:rsidR="00644CD5">
        <w:t>.</w:t>
      </w:r>
      <w:r>
        <w:t>u16) -0</w:t>
      </w:r>
      <w:r w:rsidR="00644CD5">
        <w:t>.</w:t>
      </w:r>
      <w:r>
        <w:t>672*T(v1</w:t>
      </w:r>
      <w:r w:rsidR="00644CD5">
        <w:t>.</w:t>
      </w:r>
      <w:r>
        <w:t>u22) + 0</w:t>
      </w:r>
      <w:r w:rsidR="00644CD5">
        <w:t>.</w:t>
      </w:r>
      <w:r>
        <w:t>194*T(v4</w:t>
      </w:r>
      <w:r w:rsidR="00644CD5">
        <w:t>.</w:t>
      </w:r>
      <w:r>
        <w:t>u15) -0</w:t>
      </w:r>
      <w:r w:rsidR="00644CD5">
        <w:t>.</w:t>
      </w:r>
      <w:r>
        <w:t>273*T(v16</w:t>
      </w:r>
      <w:r w:rsidR="00644CD5">
        <w:t>.</w:t>
      </w:r>
      <w:r>
        <w:t>u7) -0</w:t>
      </w:r>
      <w:r w:rsidR="00644CD5">
        <w:t>.</w:t>
      </w:r>
      <w:r>
        <w:t>427*T(v12</w:t>
      </w:r>
      <w:r w:rsidR="00644CD5">
        <w:t>.</w:t>
      </w:r>
      <w:r>
        <w:t>u31) -0</w:t>
      </w:r>
      <w:r w:rsidR="00644CD5">
        <w:t>.</w:t>
      </w:r>
      <w:r>
        <w:t>248*T(v2</w:t>
      </w:r>
      <w:r w:rsidR="00644CD5">
        <w:t>.</w:t>
      </w:r>
      <w:r>
        <w:t>u32) -0</w:t>
      </w:r>
      <w:r w:rsidR="00644CD5">
        <w:t>.</w:t>
      </w:r>
      <w:r>
        <w:t>399*T(u4) + 0</w:t>
      </w:r>
      <w:r w:rsidR="00644CD5">
        <w:t>.</w:t>
      </w:r>
      <w:r>
        <w:t>406*T(v6</w:t>
      </w:r>
      <w:r w:rsidR="00644CD5">
        <w:t>.</w:t>
      </w:r>
      <w:r>
        <w:t>u15) + 0</w:t>
      </w:r>
      <w:r w:rsidR="00644CD5">
        <w:t>.</w:t>
      </w:r>
      <w:r>
        <w:t>259*T(v35</w:t>
      </w:r>
      <w:r w:rsidR="00644CD5">
        <w:t>.</w:t>
      </w:r>
      <w:r>
        <w:t>u3) + 0</w:t>
      </w:r>
      <w:r w:rsidR="00644CD5">
        <w:t>.</w:t>
      </w:r>
      <w:r>
        <w:t>263*MW -0</w:t>
      </w:r>
      <w:r w:rsidR="00644CD5">
        <w:t>.</w:t>
      </w:r>
      <w:r>
        <w:t>341*T(v9</w:t>
      </w:r>
      <w:r w:rsidR="00644CD5">
        <w:t>.</w:t>
      </w:r>
      <w:r>
        <w:t>u27) + 0</w:t>
      </w:r>
      <w:r w:rsidR="00644CD5">
        <w:t>.</w:t>
      </w:r>
      <w:r>
        <w:t>267*T(u37) + 0</w:t>
      </w:r>
      <w:r w:rsidR="00644CD5">
        <w:t>.</w:t>
      </w:r>
      <w:r>
        <w:t>228*T(v4</w:t>
      </w:r>
      <w:r w:rsidR="00644CD5">
        <w:t>.</w:t>
      </w:r>
      <w:r>
        <w:t>u4) + 0</w:t>
      </w:r>
      <w:r w:rsidR="00644CD5">
        <w:t>.</w:t>
      </w:r>
      <w:r>
        <w:t>345*T(u5) -0</w:t>
      </w:r>
      <w:r w:rsidR="00644CD5">
        <w:t>.</w:t>
      </w:r>
      <w:r>
        <w:t>416*T(v23</w:t>
      </w:r>
      <w:r w:rsidR="00644CD5">
        <w:t>.</w:t>
      </w:r>
      <w:r>
        <w:t>u7) + 0</w:t>
      </w:r>
      <w:r w:rsidR="00644CD5">
        <w:t>.</w:t>
      </w:r>
      <w:r>
        <w:t>403*T(v2</w:t>
      </w:r>
      <w:r w:rsidR="00644CD5">
        <w:t>.</w:t>
      </w:r>
      <w:r>
        <w:t>u10) -0</w:t>
      </w:r>
      <w:r w:rsidR="00644CD5">
        <w:t>.</w:t>
      </w:r>
      <w:r>
        <w:t>443*T(v17</w:t>
      </w:r>
      <w:r w:rsidR="00644CD5">
        <w:t>.</w:t>
      </w:r>
      <w:r>
        <w:t>u7) -0</w:t>
      </w:r>
      <w:r w:rsidR="00644CD5">
        <w:t>.</w:t>
      </w:r>
      <w:r>
        <w:t>444*T(v23</w:t>
      </w:r>
      <w:r w:rsidR="00644CD5">
        <w:t>.</w:t>
      </w:r>
      <w:r>
        <w:t>u3) + 0</w:t>
      </w:r>
      <w:r w:rsidR="00644CD5">
        <w:t>.</w:t>
      </w:r>
      <w:r>
        <w:t>535*T(v12</w:t>
      </w:r>
      <w:r w:rsidR="00644CD5">
        <w:t>.</w:t>
      </w:r>
      <w:r>
        <w:t>u1) + 0</w:t>
      </w:r>
      <w:r w:rsidR="00644CD5">
        <w:t>.</w:t>
      </w:r>
      <w:r>
        <w:t>244*T(v13</w:t>
      </w:r>
      <w:r w:rsidR="00644CD5">
        <w:t>.</w:t>
      </w:r>
      <w:r>
        <w:t>u16) + 0</w:t>
      </w:r>
      <w:r w:rsidR="00644CD5">
        <w:t>.</w:t>
      </w:r>
      <w:r>
        <w:t>232*T(v19</w:t>
      </w:r>
      <w:r w:rsidR="00644CD5">
        <w:t>.</w:t>
      </w:r>
      <w:r>
        <w:t>u23) + 0</w:t>
      </w:r>
      <w:r w:rsidR="00644CD5">
        <w:t>.</w:t>
      </w:r>
      <w:r>
        <w:t>287*T(v2</w:t>
      </w:r>
      <w:r w:rsidR="00644CD5">
        <w:t>.</w:t>
      </w:r>
      <w:r>
        <w:t>u18) + 0</w:t>
      </w:r>
      <w:r w:rsidR="00644CD5">
        <w:t>.</w:t>
      </w:r>
      <w:r>
        <w:t>293*T(v37</w:t>
      </w:r>
      <w:r w:rsidR="00644CD5">
        <w:t>.</w:t>
      </w:r>
      <w:r>
        <w:t>u6) -0</w:t>
      </w:r>
      <w:r w:rsidR="00644CD5">
        <w:t>.</w:t>
      </w:r>
      <w:r>
        <w:t>36*T(v6</w:t>
      </w:r>
      <w:r w:rsidR="00644CD5">
        <w:t>.</w:t>
      </w:r>
      <w:r>
        <w:t>u2) -0</w:t>
      </w:r>
      <w:r w:rsidR="00644CD5">
        <w:t>.</w:t>
      </w:r>
      <w:r>
        <w:t>333*T(v31</w:t>
      </w:r>
      <w:r w:rsidR="00644CD5">
        <w:t>.</w:t>
      </w:r>
      <w:r>
        <w:t>u12) + 0</w:t>
      </w:r>
      <w:r w:rsidR="00644CD5">
        <w:t>.</w:t>
      </w:r>
      <w:r>
        <w:t>13*T(v3</w:t>
      </w:r>
      <w:r w:rsidR="00644CD5">
        <w:t>.</w:t>
      </w:r>
      <w:r>
        <w:t>u33) -0</w:t>
      </w:r>
      <w:r w:rsidR="00644CD5">
        <w:t>.</w:t>
      </w:r>
      <w:r>
        <w:t>311*T(v10</w:t>
      </w:r>
      <w:r w:rsidR="00644CD5">
        <w:t>.</w:t>
      </w:r>
      <w:r>
        <w:t>u17) -0</w:t>
      </w:r>
      <w:r w:rsidR="00644CD5">
        <w:t>.</w:t>
      </w:r>
      <w:r>
        <w:t>12*T(v10</w:t>
      </w:r>
      <w:r w:rsidR="00644CD5">
        <w:t>.</w:t>
      </w:r>
      <w:r>
        <w:t>u33) + 0</w:t>
      </w:r>
      <w:r w:rsidR="00644CD5">
        <w:t>.</w:t>
      </w:r>
      <w:r>
        <w:t>29*T(v18</w:t>
      </w:r>
      <w:r w:rsidR="00644CD5">
        <w:t>.</w:t>
      </w:r>
      <w:r>
        <w:t>u8) -0</w:t>
      </w:r>
      <w:r w:rsidR="00644CD5">
        <w:t>.</w:t>
      </w:r>
      <w:r>
        <w:t>335*T(v31</w:t>
      </w:r>
      <w:r w:rsidR="00644CD5">
        <w:t>.</w:t>
      </w:r>
      <w:r>
        <w:t>u8) + 0</w:t>
      </w:r>
      <w:r w:rsidR="00644CD5">
        <w:t>.</w:t>
      </w:r>
      <w:r>
        <w:t>518*T(v2</w:t>
      </w:r>
      <w:r w:rsidR="00644CD5">
        <w:t>.</w:t>
      </w:r>
      <w:r>
        <w:t>u2) + 0</w:t>
      </w:r>
      <w:r w:rsidR="00644CD5">
        <w:t>.</w:t>
      </w:r>
      <w:r>
        <w:t>368*T(v11</w:t>
      </w:r>
      <w:r w:rsidR="00644CD5">
        <w:t>.</w:t>
      </w:r>
      <w:r>
        <w:t>u25) -0</w:t>
      </w:r>
      <w:r w:rsidR="00644CD5">
        <w:t>.</w:t>
      </w:r>
      <w:r>
        <w:t>371*T(v12</w:t>
      </w:r>
      <w:r w:rsidR="00644CD5">
        <w:t>.</w:t>
      </w:r>
      <w:r>
        <w:t>u15) + 0</w:t>
      </w:r>
      <w:r w:rsidR="00644CD5">
        <w:t>.</w:t>
      </w:r>
      <w:r>
        <w:t>113*T(u2) + 0</w:t>
      </w:r>
      <w:r w:rsidR="00644CD5">
        <w:t>.</w:t>
      </w:r>
      <w:r>
        <w:t>299*T(v8</w:t>
      </w:r>
      <w:r w:rsidR="00644CD5">
        <w:t>.</w:t>
      </w:r>
      <w:r>
        <w:t>u34) + 0</w:t>
      </w:r>
      <w:r w:rsidR="00644CD5">
        <w:t>.</w:t>
      </w:r>
      <w:r>
        <w:t>341*T(v16</w:t>
      </w:r>
      <w:r w:rsidR="00644CD5">
        <w:t>.</w:t>
      </w:r>
      <w:r>
        <w:t>u1) + 0</w:t>
      </w:r>
      <w:r w:rsidR="00644CD5">
        <w:t>.</w:t>
      </w:r>
      <w:r>
        <w:t>35*T(v8</w:t>
      </w:r>
      <w:r w:rsidR="00644CD5">
        <w:t>.</w:t>
      </w:r>
      <w:r>
        <w:t>u32) + 0</w:t>
      </w:r>
      <w:r w:rsidR="00644CD5">
        <w:t>.</w:t>
      </w:r>
      <w:r>
        <w:t>172*T(v8</w:t>
      </w:r>
      <w:r w:rsidR="00644CD5">
        <w:t>.</w:t>
      </w:r>
      <w:r>
        <w:t>u33) -0</w:t>
      </w:r>
      <w:r w:rsidR="00644CD5">
        <w:t>.</w:t>
      </w:r>
      <w:r>
        <w:t>275*T(v24</w:t>
      </w:r>
      <w:r w:rsidR="00644CD5">
        <w:t>.</w:t>
      </w:r>
      <w:r>
        <w:t>u9) + 0</w:t>
      </w:r>
      <w:r w:rsidR="00644CD5">
        <w:t>.</w:t>
      </w:r>
      <w:r>
        <w:t>282*T(v4</w:t>
      </w:r>
      <w:r w:rsidR="00644CD5">
        <w:t>.</w:t>
      </w:r>
      <w:r>
        <w:t>u16) -0</w:t>
      </w:r>
      <w:r w:rsidR="00644CD5">
        <w:t>.</w:t>
      </w:r>
      <w:r>
        <w:t>2*T(v6</w:t>
      </w:r>
      <w:r w:rsidR="00644CD5">
        <w:t>.</w:t>
      </w:r>
      <w:r>
        <w:t>u31) + 0</w:t>
      </w:r>
      <w:r w:rsidR="00644CD5">
        <w:t>.</w:t>
      </w:r>
      <w:r>
        <w:t>369*T(v21</w:t>
      </w:r>
      <w:r w:rsidR="00644CD5">
        <w:t>.</w:t>
      </w:r>
      <w:r>
        <w:t>u22) -0</w:t>
      </w:r>
      <w:r w:rsidR="00644CD5">
        <w:t>.</w:t>
      </w:r>
      <w:r>
        <w:t>189*T(v3</w:t>
      </w:r>
      <w:r w:rsidR="00644CD5">
        <w:t>.</w:t>
      </w:r>
      <w:r>
        <w:t>u34) + 0</w:t>
      </w:r>
      <w:r w:rsidR="00644CD5">
        <w:t>.</w:t>
      </w:r>
      <w:r>
        <w:t>359*T(v1</w:t>
      </w:r>
      <w:r w:rsidR="00644CD5">
        <w:t>.</w:t>
      </w:r>
      <w:r>
        <w:t>u20) + 0</w:t>
      </w:r>
      <w:r w:rsidR="00644CD5">
        <w:t>.</w:t>
      </w:r>
      <w:r>
        <w:t>201*T(v15</w:t>
      </w:r>
      <w:r w:rsidR="00644CD5">
        <w:t>.</w:t>
      </w:r>
      <w:r>
        <w:t>u13) -0</w:t>
      </w:r>
      <w:r w:rsidR="00644CD5">
        <w:t>.</w:t>
      </w:r>
      <w:r>
        <w:t>19*T(v12</w:t>
      </w:r>
      <w:r w:rsidR="00644CD5">
        <w:t>.</w:t>
      </w:r>
      <w:r>
        <w:t>u12) -0</w:t>
      </w:r>
      <w:r w:rsidR="00644CD5">
        <w:t>.</w:t>
      </w:r>
      <w:r>
        <w:t>163*T(v11</w:t>
      </w:r>
      <w:r w:rsidR="00644CD5">
        <w:t>.</w:t>
      </w:r>
      <w:r>
        <w:t>u3) -0</w:t>
      </w:r>
      <w:r w:rsidR="00644CD5">
        <w:t>.</w:t>
      </w:r>
      <w:r>
        <w:t>298*NumPositive + 0</w:t>
      </w:r>
      <w:r w:rsidR="00644CD5">
        <w:t>.</w:t>
      </w:r>
      <w:r>
        <w:t>221*T(v21</w:t>
      </w:r>
      <w:r w:rsidR="00644CD5">
        <w:t>.</w:t>
      </w:r>
      <w:r>
        <w:t>u14) + 0</w:t>
      </w:r>
      <w:r w:rsidR="00644CD5">
        <w:t>.</w:t>
      </w:r>
      <w:r>
        <w:t>328*T(v6</w:t>
      </w:r>
      <w:r w:rsidR="00644CD5">
        <w:t>.</w:t>
      </w:r>
      <w:r>
        <w:t>u11) + 0</w:t>
      </w:r>
      <w:r w:rsidR="00644CD5">
        <w:t>.</w:t>
      </w:r>
      <w:r>
        <w:t>265*T(v13</w:t>
      </w:r>
      <w:r w:rsidR="00644CD5">
        <w:t>.</w:t>
      </w:r>
      <w:r>
        <w:t>u2) -0</w:t>
      </w:r>
      <w:r w:rsidR="00644CD5">
        <w:t>.</w:t>
      </w:r>
      <w:r>
        <w:t>272*T(v26</w:t>
      </w:r>
      <w:r w:rsidR="00644CD5">
        <w:t>.</w:t>
      </w:r>
      <w:r>
        <w:t>u13) -0</w:t>
      </w:r>
      <w:r w:rsidR="00644CD5">
        <w:t>.</w:t>
      </w:r>
      <w:r>
        <w:t>249*T(v6</w:t>
      </w:r>
      <w:r w:rsidR="00644CD5">
        <w:t>.</w:t>
      </w:r>
      <w:r>
        <w:t>u24) + 0</w:t>
      </w:r>
      <w:r w:rsidR="00644CD5">
        <w:t>.</w:t>
      </w:r>
      <w:r>
        <w:t>234*T(v15</w:t>
      </w:r>
      <w:r w:rsidR="00644CD5">
        <w:t>.</w:t>
      </w:r>
      <w:r>
        <w:t>u9) + 0</w:t>
      </w:r>
      <w:r w:rsidR="00644CD5">
        <w:t>.</w:t>
      </w:r>
      <w:r>
        <w:t>416*T(v8</w:t>
      </w:r>
      <w:r w:rsidR="00644CD5">
        <w:t>.</w:t>
      </w:r>
      <w:r>
        <w:t>u5) + 0</w:t>
      </w:r>
      <w:r w:rsidR="00644CD5">
        <w:t>.</w:t>
      </w:r>
      <w:r>
        <w:t>231*T(v28</w:t>
      </w:r>
      <w:r w:rsidR="00644CD5">
        <w:t>.</w:t>
      </w:r>
      <w:r>
        <w:t>u9) + 0</w:t>
      </w:r>
      <w:r w:rsidR="00644CD5">
        <w:t>.</w:t>
      </w:r>
      <w:r>
        <w:t>293*T(v5</w:t>
      </w:r>
      <w:r w:rsidR="00644CD5">
        <w:t>.</w:t>
      </w:r>
      <w:r>
        <w:t>u16) -0</w:t>
      </w:r>
      <w:r w:rsidR="00644CD5">
        <w:t>.</w:t>
      </w:r>
      <w:r>
        <w:t>33*T(v8</w:t>
      </w:r>
      <w:r w:rsidR="00644CD5">
        <w:t>.</w:t>
      </w:r>
      <w:r>
        <w:t>u29) -0</w:t>
      </w:r>
      <w:r w:rsidR="00644CD5">
        <w:t>.</w:t>
      </w:r>
      <w:r>
        <w:t>171*T(v33</w:t>
      </w:r>
      <w:r w:rsidR="00644CD5">
        <w:t>.</w:t>
      </w:r>
      <w:r>
        <w:t>u9) -0</w:t>
      </w:r>
      <w:r w:rsidR="00644CD5">
        <w:t>.</w:t>
      </w:r>
      <w:r>
        <w:t>249*T(v16</w:t>
      </w:r>
      <w:r w:rsidR="00644CD5">
        <w:t>.</w:t>
      </w:r>
      <w:r>
        <w:t>u19) + 0</w:t>
      </w:r>
      <w:r w:rsidR="00644CD5">
        <w:t>.</w:t>
      </w:r>
      <w:r>
        <w:t>395*T(v17</w:t>
      </w:r>
      <w:r w:rsidR="00644CD5">
        <w:t>.</w:t>
      </w:r>
      <w:r>
        <w:t>u18) + 0</w:t>
      </w:r>
      <w:r w:rsidR="00644CD5">
        <w:t>.</w:t>
      </w:r>
      <w:r>
        <w:t>276*T(v8</w:t>
      </w:r>
      <w:r w:rsidR="00644CD5">
        <w:t>.</w:t>
      </w:r>
      <w:r>
        <w:t>u20) -0</w:t>
      </w:r>
      <w:r w:rsidR="00644CD5">
        <w:t>.</w:t>
      </w:r>
      <w:r>
        <w:t>285*T(v17</w:t>
      </w:r>
      <w:r w:rsidR="00644CD5">
        <w:t>.</w:t>
      </w:r>
      <w:r>
        <w:t>u13) + 0</w:t>
      </w:r>
      <w:r w:rsidR="00644CD5">
        <w:t>.</w:t>
      </w:r>
      <w:r>
        <w:t>282*T(v19</w:t>
      </w:r>
      <w:r w:rsidR="00644CD5">
        <w:t>.</w:t>
      </w:r>
      <w:r>
        <w:t>u14) + 0</w:t>
      </w:r>
      <w:r w:rsidR="00644CD5">
        <w:t>.</w:t>
      </w:r>
      <w:r>
        <w:t>161*T(u9) -0</w:t>
      </w:r>
      <w:r w:rsidR="00644CD5">
        <w:t>.</w:t>
      </w:r>
      <w:r>
        <w:t>254*T(v9</w:t>
      </w:r>
      <w:r w:rsidR="00644CD5">
        <w:t>.</w:t>
      </w:r>
      <w:r>
        <w:t>u22) -0</w:t>
      </w:r>
      <w:r w:rsidR="00644CD5">
        <w:t>.</w:t>
      </w:r>
      <w:r>
        <w:t>341*T(v25</w:t>
      </w:r>
      <w:r w:rsidR="00644CD5">
        <w:t>.</w:t>
      </w:r>
      <w:r>
        <w:t>u8) + 0</w:t>
      </w:r>
      <w:r w:rsidR="00644CD5">
        <w:t>.</w:t>
      </w:r>
      <w:r>
        <w:t>219*T(v8</w:t>
      </w:r>
      <w:r w:rsidR="00644CD5">
        <w:t>.</w:t>
      </w:r>
      <w:r>
        <w:t>u14) -0</w:t>
      </w:r>
      <w:r w:rsidR="00644CD5">
        <w:t>.</w:t>
      </w:r>
      <w:r>
        <w:t>219*T(v4</w:t>
      </w:r>
      <w:r w:rsidR="00644CD5">
        <w:t>.</w:t>
      </w:r>
      <w:r>
        <w:t>u19) -0</w:t>
      </w:r>
      <w:r w:rsidR="00644CD5">
        <w:t>.</w:t>
      </w:r>
      <w:r>
        <w:t>261*T(v17</w:t>
      </w:r>
      <w:r w:rsidR="00644CD5">
        <w:t>.</w:t>
      </w:r>
      <w:r>
        <w:t>u17) + 0</w:t>
      </w:r>
      <w:r w:rsidR="00644CD5">
        <w:t>.</w:t>
      </w:r>
      <w:r>
        <w:t>163*T(v9</w:t>
      </w:r>
      <w:r w:rsidR="00644CD5">
        <w:t>.</w:t>
      </w:r>
      <w:r>
        <w:t>u1) -0</w:t>
      </w:r>
      <w:r w:rsidR="00644CD5">
        <w:t>.</w:t>
      </w:r>
      <w:r>
        <w:t>227*T(v19</w:t>
      </w:r>
      <w:r w:rsidR="00644CD5">
        <w:t>.</w:t>
      </w:r>
      <w:r>
        <w:t>u17) + 0</w:t>
      </w:r>
      <w:r w:rsidR="00644CD5">
        <w:t>.</w:t>
      </w:r>
      <w:r>
        <w:t>225*T(v25</w:t>
      </w:r>
      <w:r w:rsidR="00644CD5">
        <w:t>.</w:t>
      </w:r>
      <w:r>
        <w:t>u18) -0</w:t>
      </w:r>
      <w:r w:rsidR="00644CD5">
        <w:t>.</w:t>
      </w:r>
      <w:r>
        <w:t>244*T(v13</w:t>
      </w:r>
      <w:r w:rsidR="00644CD5">
        <w:t>.</w:t>
      </w:r>
      <w:r>
        <w:t>u18) -0</w:t>
      </w:r>
      <w:r w:rsidR="00644CD5">
        <w:t>.</w:t>
      </w:r>
      <w:r>
        <w:t>209*T(v24</w:t>
      </w:r>
      <w:r w:rsidR="00644CD5">
        <w:t>.</w:t>
      </w:r>
      <w:r>
        <w:t>u3) -0</w:t>
      </w:r>
      <w:r w:rsidR="00644CD5">
        <w:t>.</w:t>
      </w:r>
      <w:r>
        <w:t>293*T(v27</w:t>
      </w:r>
      <w:r w:rsidR="00644CD5">
        <w:t>.</w:t>
      </w:r>
      <w:r>
        <w:t>u2) -0</w:t>
      </w:r>
      <w:r w:rsidR="00644CD5">
        <w:t>.</w:t>
      </w:r>
      <w:r>
        <w:t>0651*T(u26) -0</w:t>
      </w:r>
      <w:r w:rsidR="00644CD5">
        <w:t>.</w:t>
      </w:r>
      <w:r>
        <w:t>209*T(v4</w:t>
      </w:r>
      <w:r w:rsidR="00644CD5">
        <w:t>.</w:t>
      </w:r>
      <w:r>
        <w:t>u23) + 0</w:t>
      </w:r>
      <w:r w:rsidR="00644CD5">
        <w:t>.</w:t>
      </w:r>
      <w:r>
        <w:t>213*T(v25</w:t>
      </w:r>
      <w:r w:rsidR="00644CD5">
        <w:t>.</w:t>
      </w:r>
      <w:r>
        <w:t>u5) -0</w:t>
      </w:r>
      <w:r w:rsidR="00644CD5">
        <w:t>.</w:t>
      </w:r>
      <w:r>
        <w:t>269*T(v3</w:t>
      </w:r>
      <w:r w:rsidR="00644CD5">
        <w:t>.</w:t>
      </w:r>
      <w:r>
        <w:t>u13) -0</w:t>
      </w:r>
      <w:r w:rsidR="00644CD5">
        <w:t>.</w:t>
      </w:r>
      <w:r>
        <w:t>34*T(v17</w:t>
      </w:r>
      <w:r w:rsidR="00644CD5">
        <w:t>.</w:t>
      </w:r>
      <w:r>
        <w:t>u6) + 0</w:t>
      </w:r>
      <w:r w:rsidR="00644CD5">
        <w:t>.</w:t>
      </w:r>
      <w:r>
        <w:t>292*T(v16</w:t>
      </w:r>
      <w:r w:rsidR="00644CD5">
        <w:t>.</w:t>
      </w:r>
      <w:r>
        <w:t>u6) -0</w:t>
      </w:r>
      <w:r w:rsidR="00644CD5">
        <w:t>.</w:t>
      </w:r>
      <w:r>
        <w:t>289*T(v1</w:t>
      </w:r>
      <w:r w:rsidR="00644CD5">
        <w:t>.</w:t>
      </w:r>
      <w:r>
        <w:t>u2) -0</w:t>
      </w:r>
      <w:r w:rsidR="00644CD5">
        <w:t>.</w:t>
      </w:r>
      <w:r>
        <w:t>31*T(v15</w:t>
      </w:r>
      <w:r w:rsidR="00644CD5">
        <w:t>.</w:t>
      </w:r>
      <w:r>
        <w:t>u1) -0</w:t>
      </w:r>
      <w:r w:rsidR="00644CD5">
        <w:t>.</w:t>
      </w:r>
      <w:r>
        <w:t>204*T(v26</w:t>
      </w:r>
      <w:r w:rsidR="00644CD5">
        <w:t>.</w:t>
      </w:r>
      <w:r>
        <w:t>u11) + 0</w:t>
      </w:r>
      <w:r w:rsidR="00644CD5">
        <w:t>.</w:t>
      </w:r>
      <w:r>
        <w:t>19*T(v3</w:t>
      </w:r>
      <w:r w:rsidR="00644CD5">
        <w:t>.</w:t>
      </w:r>
      <w:r>
        <w:t>u4) + 0</w:t>
      </w:r>
      <w:r w:rsidR="00644CD5">
        <w:t>.</w:t>
      </w:r>
      <w:r>
        <w:t>181*T(v5</w:t>
      </w:r>
      <w:r w:rsidR="00644CD5">
        <w:t>.</w:t>
      </w:r>
      <w:r>
        <w:t>u8) -0</w:t>
      </w:r>
      <w:r w:rsidR="00644CD5">
        <w:t>.</w:t>
      </w:r>
      <w:r>
        <w:t>302*T(v9</w:t>
      </w:r>
      <w:r w:rsidR="00644CD5">
        <w:t>.</w:t>
      </w:r>
      <w:r>
        <w:t>u24) -0</w:t>
      </w:r>
      <w:r w:rsidR="00644CD5">
        <w:t>.</w:t>
      </w:r>
      <w:r>
        <w:t>211*T(v17</w:t>
      </w:r>
      <w:r w:rsidR="00644CD5">
        <w:t>.</w:t>
      </w:r>
      <w:r>
        <w:t>u8) + 0</w:t>
      </w:r>
      <w:r w:rsidR="00644CD5">
        <w:t>.</w:t>
      </w:r>
      <w:r>
        <w:t>317*T(v6</w:t>
      </w:r>
      <w:r w:rsidR="00644CD5">
        <w:t>.</w:t>
      </w:r>
      <w:r>
        <w:t>u28) + 0</w:t>
      </w:r>
      <w:r w:rsidR="00644CD5">
        <w:t>.</w:t>
      </w:r>
      <w:r>
        <w:t>257*NumHal -0</w:t>
      </w:r>
      <w:r w:rsidR="00644CD5">
        <w:t>.</w:t>
      </w:r>
      <w:r>
        <w:t>303*T(v9</w:t>
      </w:r>
      <w:r w:rsidR="00644CD5">
        <w:t>.</w:t>
      </w:r>
      <w:r>
        <w:t>u9) + 0</w:t>
      </w:r>
      <w:r w:rsidR="00644CD5">
        <w:t>.</w:t>
      </w:r>
      <w:r>
        <w:t>29*T(v9</w:t>
      </w:r>
      <w:r w:rsidR="00644CD5">
        <w:t>.</w:t>
      </w:r>
      <w:r>
        <w:t>u23) -0</w:t>
      </w:r>
      <w:r w:rsidR="00644CD5">
        <w:t>.</w:t>
      </w:r>
      <w:r>
        <w:t>185*T(v3</w:t>
      </w:r>
      <w:r w:rsidR="00644CD5">
        <w:t>.</w:t>
      </w:r>
      <w:r>
        <w:t>u14) + 0</w:t>
      </w:r>
      <w:r w:rsidR="00644CD5">
        <w:t>.</w:t>
      </w:r>
      <w:r>
        <w:t>164*T(v15</w:t>
      </w:r>
      <w:r w:rsidR="00644CD5">
        <w:t>.</w:t>
      </w:r>
      <w:r>
        <w:t>u6) + 0</w:t>
      </w:r>
      <w:r w:rsidR="00644CD5">
        <w:t>.</w:t>
      </w:r>
      <w:r>
        <w:t>313*T(v11</w:t>
      </w:r>
      <w:r w:rsidR="00644CD5">
        <w:t>.</w:t>
      </w:r>
      <w:r>
        <w:t>u12) + 0</w:t>
      </w:r>
      <w:r w:rsidR="00644CD5">
        <w:t>.</w:t>
      </w:r>
      <w:r>
        <w:t>234*T(v28</w:t>
      </w:r>
      <w:r w:rsidR="00644CD5">
        <w:t>.</w:t>
      </w:r>
      <w:r>
        <w:t>u2) + 0</w:t>
      </w:r>
      <w:r w:rsidR="00644CD5">
        <w:t>.</w:t>
      </w:r>
      <w:r>
        <w:t>204*T(v1</w:t>
      </w:r>
      <w:r w:rsidR="00644CD5">
        <w:t>.</w:t>
      </w:r>
      <w:r>
        <w:t>u17) + 0</w:t>
      </w:r>
      <w:r w:rsidR="00644CD5">
        <w:t>.</w:t>
      </w:r>
      <w:r>
        <w:t>22*T(v1</w:t>
      </w:r>
      <w:r w:rsidR="00644CD5">
        <w:t>.</w:t>
      </w:r>
      <w:r>
        <w:t>u23) + 0</w:t>
      </w:r>
      <w:r w:rsidR="00644CD5">
        <w:t>.</w:t>
      </w:r>
      <w:r>
        <w:t>191*T(v34</w:t>
      </w:r>
      <w:r w:rsidR="00644CD5">
        <w:t>.</w:t>
      </w:r>
      <w:r>
        <w:t>u9) + 0</w:t>
      </w:r>
      <w:r w:rsidR="00644CD5">
        <w:t>.</w:t>
      </w:r>
      <w:r>
        <w:t>161*T(v10</w:t>
      </w:r>
      <w:r w:rsidR="00644CD5">
        <w:t>.</w:t>
      </w:r>
      <w:r>
        <w:t>u29) -0</w:t>
      </w:r>
      <w:r w:rsidR="00644CD5">
        <w:t>.</w:t>
      </w:r>
      <w:r>
        <w:t>219*T(v5</w:t>
      </w:r>
      <w:r w:rsidR="00644CD5">
        <w:t>.</w:t>
      </w:r>
      <w:r>
        <w:t>u13) -0</w:t>
      </w:r>
      <w:r w:rsidR="00644CD5">
        <w:t>.</w:t>
      </w:r>
      <w:r>
        <w:t>125*T(v36) + 0</w:t>
      </w:r>
      <w:r w:rsidR="00644CD5">
        <w:t>.</w:t>
      </w:r>
      <w:r>
        <w:t>174*T(v12</w:t>
      </w:r>
      <w:r w:rsidR="00644CD5">
        <w:t>.</w:t>
      </w:r>
      <w:r>
        <w:t>u19) + 0</w:t>
      </w:r>
      <w:r w:rsidR="00644CD5">
        <w:t>.</w:t>
      </w:r>
      <w:r>
        <w:t>182*T(v12</w:t>
      </w:r>
      <w:r w:rsidR="00644CD5">
        <w:t>.</w:t>
      </w:r>
      <w:r>
        <w:t>u23) + 0</w:t>
      </w:r>
      <w:r w:rsidR="00644CD5">
        <w:t>.</w:t>
      </w:r>
      <w:r>
        <w:t>19*T(v8</w:t>
      </w:r>
      <w:r w:rsidR="00644CD5">
        <w:t>.</w:t>
      </w:r>
      <w:r>
        <w:t>u26) -0</w:t>
      </w:r>
      <w:r w:rsidR="00644CD5">
        <w:t>.</w:t>
      </w:r>
      <w:r>
        <w:t>26*T(v4</w:t>
      </w:r>
      <w:r w:rsidR="00644CD5">
        <w:t>.</w:t>
      </w:r>
      <w:r>
        <w:t>u27) + 0</w:t>
      </w:r>
      <w:r w:rsidR="00644CD5">
        <w:t>.</w:t>
      </w:r>
      <w:r>
        <w:t>249*T(v12</w:t>
      </w:r>
      <w:r w:rsidR="00644CD5">
        <w:t>.</w:t>
      </w:r>
      <w:r>
        <w:t>u10) + 0</w:t>
      </w:r>
      <w:r w:rsidR="00644CD5">
        <w:t>.</w:t>
      </w:r>
      <w:r>
        <w:t>183*T(v24</w:t>
      </w:r>
      <w:r w:rsidR="00644CD5">
        <w:t>.</w:t>
      </w:r>
      <w:r>
        <w:t>u4) -0</w:t>
      </w:r>
      <w:r w:rsidR="00644CD5">
        <w:t>.</w:t>
      </w:r>
      <w:r>
        <w:t>186*T(v22</w:t>
      </w:r>
      <w:r w:rsidR="00644CD5">
        <w:t>.</w:t>
      </w:r>
      <w:r>
        <w:t>u18) -0</w:t>
      </w:r>
      <w:r w:rsidR="00644CD5">
        <w:t>.</w:t>
      </w:r>
      <w:r>
        <w:t>168*T(v35</w:t>
      </w:r>
      <w:r w:rsidR="00644CD5">
        <w:t>.</w:t>
      </w:r>
      <w:r>
        <w:t>u4) + 0</w:t>
      </w:r>
      <w:r w:rsidR="00644CD5">
        <w:t>.</w:t>
      </w:r>
      <w:r>
        <w:t>148*T(v7</w:t>
      </w:r>
      <w:r w:rsidR="00644CD5">
        <w:t>.</w:t>
      </w:r>
      <w:r>
        <w:t>u28) + 0</w:t>
      </w:r>
      <w:r w:rsidR="00644CD5">
        <w:t>.</w:t>
      </w:r>
      <w:r>
        <w:t>178*T(v12</w:t>
      </w:r>
      <w:r w:rsidR="00644CD5">
        <w:t>.</w:t>
      </w:r>
      <w:r>
        <w:t>u24) + 0</w:t>
      </w:r>
      <w:r w:rsidR="00644CD5">
        <w:t>.</w:t>
      </w:r>
      <w:r>
        <w:t>188*T(v3</w:t>
      </w:r>
      <w:r w:rsidR="00644CD5">
        <w:t>.</w:t>
      </w:r>
      <w:r>
        <w:t>u12) -0</w:t>
      </w:r>
      <w:r w:rsidR="00644CD5">
        <w:t>.</w:t>
      </w:r>
      <w:r>
        <w:t>163*T(v12</w:t>
      </w:r>
      <w:r w:rsidR="00644CD5">
        <w:t>.</w:t>
      </w:r>
      <w:r>
        <w:t>u28) + 0</w:t>
      </w:r>
      <w:r w:rsidR="00644CD5">
        <w:t>.</w:t>
      </w:r>
      <w:r>
        <w:t>11*T(v2</w:t>
      </w:r>
      <w:r w:rsidR="00644CD5">
        <w:t>.</w:t>
      </w:r>
      <w:r>
        <w:t>u19) -0</w:t>
      </w:r>
      <w:r w:rsidR="00644CD5">
        <w:t>.</w:t>
      </w:r>
      <w:r>
        <w:t>186*T(v25</w:t>
      </w:r>
      <w:r w:rsidR="00644CD5">
        <w:t>.</w:t>
      </w:r>
      <w:r>
        <w:t>u9) -0</w:t>
      </w:r>
      <w:r w:rsidR="00644CD5">
        <w:t>.</w:t>
      </w:r>
      <w:r>
        <w:t>16*T(v35</w:t>
      </w:r>
      <w:r w:rsidR="00644CD5">
        <w:t>.</w:t>
      </w:r>
      <w:r>
        <w:t>u8) + 0</w:t>
      </w:r>
      <w:r w:rsidR="00644CD5">
        <w:t>.</w:t>
      </w:r>
      <w:r>
        <w:t>146*T(v2</w:t>
      </w:r>
      <w:r w:rsidR="00644CD5">
        <w:t>.</w:t>
      </w:r>
      <w:r>
        <w:t>u25) -0</w:t>
      </w:r>
      <w:r w:rsidR="00644CD5">
        <w:t>.</w:t>
      </w:r>
      <w:r>
        <w:t>164*T(v1</w:t>
      </w:r>
      <w:r w:rsidR="00644CD5">
        <w:t>.</w:t>
      </w:r>
      <w:r>
        <w:t>u31) -0</w:t>
      </w:r>
      <w:r w:rsidR="00644CD5">
        <w:t>.</w:t>
      </w:r>
      <w:r>
        <w:t>225*T(v6</w:t>
      </w:r>
      <w:r w:rsidR="00644CD5">
        <w:t>.</w:t>
      </w:r>
      <w:r>
        <w:t>u4) + 0</w:t>
      </w:r>
      <w:r w:rsidR="00644CD5">
        <w:t>.</w:t>
      </w:r>
      <w:r>
        <w:t>181*T(v20</w:t>
      </w:r>
      <w:r w:rsidR="00644CD5">
        <w:t>.</w:t>
      </w:r>
      <w:r>
        <w:t>u10) -0</w:t>
      </w:r>
      <w:r w:rsidR="00644CD5">
        <w:t>.</w:t>
      </w:r>
      <w:r>
        <w:t>182*T(v18</w:t>
      </w:r>
      <w:r w:rsidR="00644CD5">
        <w:t>.</w:t>
      </w:r>
      <w:r>
        <w:t>u5) + 0</w:t>
      </w:r>
      <w:r w:rsidR="00644CD5">
        <w:t>.</w:t>
      </w:r>
      <w:r>
        <w:t>198*T(v14</w:t>
      </w:r>
      <w:r w:rsidR="00644CD5">
        <w:t>.</w:t>
      </w:r>
      <w:r>
        <w:t>u8) + 0</w:t>
      </w:r>
      <w:r w:rsidR="00644CD5">
        <w:t>.</w:t>
      </w:r>
      <w:r>
        <w:t>167*T(v10</w:t>
      </w:r>
      <w:r w:rsidR="00644CD5">
        <w:t>.</w:t>
      </w:r>
      <w:r>
        <w:t>u6) + 0</w:t>
      </w:r>
      <w:r w:rsidR="00644CD5">
        <w:t>.</w:t>
      </w:r>
      <w:r>
        <w:t>111*T(v33</w:t>
      </w:r>
      <w:r w:rsidR="00644CD5">
        <w:t>.</w:t>
      </w:r>
      <w:r>
        <w:t>u7) -0</w:t>
      </w:r>
      <w:r w:rsidR="00644CD5">
        <w:t>.</w:t>
      </w:r>
      <w:r>
        <w:t>198*T(v9</w:t>
      </w:r>
      <w:r w:rsidR="00644CD5">
        <w:t>.</w:t>
      </w:r>
      <w:r>
        <w:t>u31) -0</w:t>
      </w:r>
      <w:r w:rsidR="00644CD5">
        <w:t>.</w:t>
      </w:r>
      <w:r>
        <w:t>149*T(v21</w:t>
      </w:r>
      <w:r w:rsidR="00644CD5">
        <w:t>.</w:t>
      </w:r>
      <w:r>
        <w:t>u10) -0</w:t>
      </w:r>
      <w:r w:rsidR="00644CD5">
        <w:t>.</w:t>
      </w:r>
      <w:r>
        <w:t>138*T(v30</w:t>
      </w:r>
      <w:r w:rsidR="00644CD5">
        <w:t>.</w:t>
      </w:r>
      <w:r>
        <w:t>u2) + 0</w:t>
      </w:r>
      <w:r w:rsidR="00644CD5">
        <w:t>.</w:t>
      </w:r>
      <w:r>
        <w:t>156*T(v11</w:t>
      </w:r>
      <w:r w:rsidR="00644CD5">
        <w:t>.</w:t>
      </w:r>
      <w:r>
        <w:t>u2) -0</w:t>
      </w:r>
      <w:r w:rsidR="00644CD5">
        <w:t>.</w:t>
      </w:r>
      <w:r>
        <w:t>179*T(v14</w:t>
      </w:r>
      <w:r w:rsidR="00644CD5">
        <w:t>.</w:t>
      </w:r>
      <w:r>
        <w:t>u28) -0</w:t>
      </w:r>
      <w:r w:rsidR="00644CD5">
        <w:t>.</w:t>
      </w:r>
      <w:r>
        <w:t>119*T(v2</w:t>
      </w:r>
      <w:r w:rsidR="00644CD5">
        <w:t>.</w:t>
      </w:r>
      <w:r>
        <w:t>u35) -0</w:t>
      </w:r>
      <w:r w:rsidR="00644CD5">
        <w:t>.</w:t>
      </w:r>
      <w:r>
        <w:t>156*T(v28</w:t>
      </w:r>
      <w:r w:rsidR="00644CD5">
        <w:t>.</w:t>
      </w:r>
      <w:r>
        <w:t>u7) -0</w:t>
      </w:r>
      <w:r w:rsidR="00644CD5">
        <w:t>.</w:t>
      </w:r>
      <w:r>
        <w:t>163*T(v15</w:t>
      </w:r>
      <w:r w:rsidR="00644CD5">
        <w:t>.</w:t>
      </w:r>
      <w:r>
        <w:t>u24) -</w:t>
      </w:r>
      <w:r>
        <w:lastRenderedPageBreak/>
        <w:t>0</w:t>
      </w:r>
      <w:r w:rsidR="00644CD5">
        <w:t>.</w:t>
      </w:r>
      <w:r>
        <w:t>114*T(v24</w:t>
      </w:r>
      <w:r w:rsidR="00644CD5">
        <w:t>.</w:t>
      </w:r>
      <w:r>
        <w:t>u12) + 0</w:t>
      </w:r>
      <w:r w:rsidR="00644CD5">
        <w:t>.</w:t>
      </w:r>
      <w:r>
        <w:t>13*T(v1</w:t>
      </w:r>
      <w:r w:rsidR="00644CD5">
        <w:t>.</w:t>
      </w:r>
      <w:r>
        <w:t>u40) + 0</w:t>
      </w:r>
      <w:r w:rsidR="00644CD5">
        <w:t>.</w:t>
      </w:r>
      <w:r>
        <w:t>151*T(v32</w:t>
      </w:r>
      <w:r w:rsidR="00644CD5">
        <w:t>.</w:t>
      </w:r>
      <w:r>
        <w:t>u3) -0</w:t>
      </w:r>
      <w:r w:rsidR="00644CD5">
        <w:t>.</w:t>
      </w:r>
      <w:r>
        <w:t>138*T(v14</w:t>
      </w:r>
      <w:r w:rsidR="00644CD5">
        <w:t>.</w:t>
      </w:r>
      <w:r>
        <w:t>u26) + 0</w:t>
      </w:r>
      <w:r w:rsidR="00644CD5">
        <w:t>.</w:t>
      </w:r>
      <w:r>
        <w:t>136*T(v29</w:t>
      </w:r>
      <w:r w:rsidR="00644CD5">
        <w:t>.</w:t>
      </w:r>
      <w:r>
        <w:t>u13) -0</w:t>
      </w:r>
      <w:r w:rsidR="00644CD5">
        <w:t>.</w:t>
      </w:r>
      <w:r>
        <w:t>119*T(v8</w:t>
      </w:r>
      <w:r w:rsidR="00644CD5">
        <w:t>.</w:t>
      </w:r>
      <w:r>
        <w:t>u15) -0</w:t>
      </w:r>
      <w:r w:rsidR="00644CD5">
        <w:t>.</w:t>
      </w:r>
      <w:r>
        <w:t>181*T(v10</w:t>
      </w:r>
      <w:r w:rsidR="00644CD5">
        <w:t>.</w:t>
      </w:r>
      <w:r>
        <w:t>u20) -0</w:t>
      </w:r>
      <w:r w:rsidR="00644CD5">
        <w:t>.</w:t>
      </w:r>
      <w:r>
        <w:t>128*T(v15</w:t>
      </w:r>
      <w:r w:rsidR="00644CD5">
        <w:t>.</w:t>
      </w:r>
      <w:r>
        <w:t>u25) + 0</w:t>
      </w:r>
      <w:r w:rsidR="00644CD5">
        <w:t>.</w:t>
      </w:r>
      <w:r>
        <w:t>136*T(v25</w:t>
      </w:r>
      <w:r w:rsidR="00644CD5">
        <w:t>.</w:t>
      </w:r>
      <w:r>
        <w:t>u16) -0</w:t>
      </w:r>
      <w:r w:rsidR="00644CD5">
        <w:t>.</w:t>
      </w:r>
      <w:r>
        <w:t>0942*T(v23</w:t>
      </w:r>
      <w:r w:rsidR="00644CD5">
        <w:t>.</w:t>
      </w:r>
      <w:r>
        <w:t>u10) -0</w:t>
      </w:r>
      <w:r w:rsidR="00644CD5">
        <w:t>.</w:t>
      </w:r>
      <w:r>
        <w:t>161*T(v31</w:t>
      </w:r>
      <w:r w:rsidR="00644CD5">
        <w:t>.</w:t>
      </w:r>
      <w:r>
        <w:t>u2) -0</w:t>
      </w:r>
      <w:r w:rsidR="00644CD5">
        <w:t>.</w:t>
      </w:r>
      <w:r>
        <w:t>15*T(v8</w:t>
      </w:r>
      <w:r w:rsidR="00644CD5">
        <w:t>.</w:t>
      </w:r>
      <w:r>
        <w:t>u11) + 0</w:t>
      </w:r>
      <w:r w:rsidR="00644CD5">
        <w:t>.</w:t>
      </w:r>
      <w:r>
        <w:t>134*T(v21</w:t>
      </w:r>
      <w:r w:rsidR="00644CD5">
        <w:t>.</w:t>
      </w:r>
      <w:r>
        <w:t>u8) + 0</w:t>
      </w:r>
      <w:r w:rsidR="00644CD5">
        <w:t>.</w:t>
      </w:r>
      <w:r>
        <w:t>173*T(v14</w:t>
      </w:r>
      <w:r w:rsidR="00644CD5">
        <w:t>.</w:t>
      </w:r>
      <w:r>
        <w:t>u7) -0</w:t>
      </w:r>
      <w:r w:rsidR="00644CD5">
        <w:t>.</w:t>
      </w:r>
      <w:r>
        <w:t>13*T(v11</w:t>
      </w:r>
      <w:r w:rsidR="00644CD5">
        <w:t>.</w:t>
      </w:r>
      <w:r>
        <w:t>u18) -0</w:t>
      </w:r>
      <w:r w:rsidR="00644CD5">
        <w:t>.</w:t>
      </w:r>
      <w:r>
        <w:t>108*T(v6</w:t>
      </w:r>
      <w:r w:rsidR="00644CD5">
        <w:t>.</w:t>
      </w:r>
      <w:r>
        <w:t>u30) -0</w:t>
      </w:r>
      <w:r w:rsidR="00644CD5">
        <w:t>.</w:t>
      </w:r>
      <w:r>
        <w:t>0962*T(v37</w:t>
      </w:r>
      <w:r w:rsidR="00644CD5">
        <w:t>.</w:t>
      </w:r>
      <w:r>
        <w:t>u3) + 0</w:t>
      </w:r>
      <w:r w:rsidR="00644CD5">
        <w:t>.</w:t>
      </w:r>
      <w:r>
        <w:t>149*T(v3</w:t>
      </w:r>
      <w:r w:rsidR="00644CD5">
        <w:t>.</w:t>
      </w:r>
      <w:r>
        <w:t>u11) -0</w:t>
      </w:r>
      <w:r w:rsidR="00644CD5">
        <w:t>.</w:t>
      </w:r>
      <w:r>
        <w:t>112*T(v5</w:t>
      </w:r>
      <w:r w:rsidR="00644CD5">
        <w:t>.</w:t>
      </w:r>
      <w:r>
        <w:t>u36) + 0</w:t>
      </w:r>
      <w:r w:rsidR="00644CD5">
        <w:t>.</w:t>
      </w:r>
      <w:r>
        <w:t>127*T(v15</w:t>
      </w:r>
      <w:r w:rsidR="00644CD5">
        <w:t>.</w:t>
      </w:r>
      <w:r>
        <w:t>u5) -0</w:t>
      </w:r>
      <w:r w:rsidR="00644CD5">
        <w:t>.</w:t>
      </w:r>
      <w:r>
        <w:t>12*Length^2 -0</w:t>
      </w:r>
      <w:r w:rsidR="00644CD5">
        <w:t>.</w:t>
      </w:r>
      <w:r>
        <w:t>12*T(v2</w:t>
      </w:r>
      <w:r w:rsidR="00644CD5">
        <w:t>.</w:t>
      </w:r>
      <w:r>
        <w:t>u22) + 0</w:t>
      </w:r>
      <w:r w:rsidR="00644CD5">
        <w:t>.</w:t>
      </w:r>
      <w:r>
        <w:t>111*T(v38</w:t>
      </w:r>
      <w:r w:rsidR="00644CD5">
        <w:t>.</w:t>
      </w:r>
      <w:r>
        <w:t>u1) -0</w:t>
      </w:r>
      <w:r w:rsidR="00644CD5">
        <w:t>.</w:t>
      </w:r>
      <w:r>
        <w:t>109*T(v14</w:t>
      </w:r>
      <w:r w:rsidR="00644CD5">
        <w:t>.</w:t>
      </w:r>
      <w:r>
        <w:t>u23) -0</w:t>
      </w:r>
      <w:r w:rsidR="00644CD5">
        <w:t>.</w:t>
      </w:r>
      <w:r>
        <w:t>0865*T(v12</w:t>
      </w:r>
      <w:r w:rsidR="00644CD5">
        <w:t>.</w:t>
      </w:r>
      <w:r>
        <w:t>u11) -0</w:t>
      </w:r>
      <w:r w:rsidR="00644CD5">
        <w:t>.</w:t>
      </w:r>
      <w:r>
        <w:t>115*T(v15</w:t>
      </w:r>
      <w:r w:rsidR="00644CD5">
        <w:t>.</w:t>
      </w:r>
      <w:r>
        <w:t>u10) + 0</w:t>
      </w:r>
      <w:r w:rsidR="00644CD5">
        <w:t>.</w:t>
      </w:r>
      <w:r>
        <w:t>118*T(v40</w:t>
      </w:r>
      <w:r w:rsidR="00644CD5">
        <w:t>.</w:t>
      </w:r>
      <w:r>
        <w:t>u1) -0</w:t>
      </w:r>
      <w:r w:rsidR="00644CD5">
        <w:t>.</w:t>
      </w:r>
      <w:r>
        <w:t>11*T(v2</w:t>
      </w:r>
      <w:r w:rsidR="00644CD5">
        <w:t>.</w:t>
      </w:r>
      <w:r>
        <w:t>u16) -0</w:t>
      </w:r>
      <w:r w:rsidR="00644CD5">
        <w:t>.</w:t>
      </w:r>
      <w:r>
        <w:t>102*T(v20</w:t>
      </w:r>
      <w:r w:rsidR="00644CD5">
        <w:t>.</w:t>
      </w:r>
      <w:r>
        <w:t>u16) -0</w:t>
      </w:r>
      <w:r w:rsidR="00644CD5">
        <w:t>.</w:t>
      </w:r>
      <w:r>
        <w:t>0907*T(v5</w:t>
      </w:r>
      <w:r w:rsidR="00644CD5">
        <w:t>.</w:t>
      </w:r>
      <w:r>
        <w:t>u23) + 0</w:t>
      </w:r>
      <w:r w:rsidR="00644CD5">
        <w:t>.</w:t>
      </w:r>
      <w:r>
        <w:t>101*T(v17</w:t>
      </w:r>
      <w:r w:rsidR="00644CD5">
        <w:t>.</w:t>
      </w:r>
      <w:r>
        <w:t>u20) -0</w:t>
      </w:r>
      <w:r w:rsidR="00644CD5">
        <w:t>.</w:t>
      </w:r>
      <w:r>
        <w:t>105*T(v29</w:t>
      </w:r>
      <w:r w:rsidR="00644CD5">
        <w:t>.</w:t>
      </w:r>
      <w:r>
        <w:t>u7) -0</w:t>
      </w:r>
      <w:r w:rsidR="00644CD5">
        <w:t>.</w:t>
      </w:r>
      <w:r>
        <w:t>103*Lipophilicity^2 -0</w:t>
      </w:r>
      <w:r w:rsidR="00644CD5">
        <w:t>.</w:t>
      </w:r>
      <w:r>
        <w:t>0945*T(v12</w:t>
      </w:r>
      <w:r w:rsidR="00644CD5">
        <w:t>.</w:t>
      </w:r>
      <w:r>
        <w:t>u30) -0</w:t>
      </w:r>
      <w:r w:rsidR="00644CD5">
        <w:t>.</w:t>
      </w:r>
      <w:r>
        <w:t>122*T(v10</w:t>
      </w:r>
      <w:r w:rsidR="00644CD5">
        <w:t>.</w:t>
      </w:r>
      <w:r>
        <w:t>u5) + 0</w:t>
      </w:r>
      <w:r w:rsidR="00644CD5">
        <w:t>.</w:t>
      </w:r>
      <w:r>
        <w:t>119*T(v29</w:t>
      </w:r>
      <w:r w:rsidR="00644CD5">
        <w:t>.</w:t>
      </w:r>
      <w:r>
        <w:t>u3) + 0</w:t>
      </w:r>
      <w:r w:rsidR="00644CD5">
        <w:t>.</w:t>
      </w:r>
      <w:r>
        <w:t>102*T(v27</w:t>
      </w:r>
      <w:r w:rsidR="00644CD5">
        <w:t>.</w:t>
      </w:r>
      <w:r>
        <w:t>u6) + 0</w:t>
      </w:r>
      <w:r w:rsidR="00644CD5">
        <w:t>.</w:t>
      </w:r>
      <w:r>
        <w:t>0981*T(v2</w:t>
      </w:r>
      <w:r w:rsidR="00644CD5">
        <w:t>.</w:t>
      </w:r>
      <w:r>
        <w:t>u28) -0</w:t>
      </w:r>
      <w:r w:rsidR="00644CD5">
        <w:t>.</w:t>
      </w:r>
      <w:r>
        <w:t>103*T(v22</w:t>
      </w:r>
      <w:r w:rsidR="00644CD5">
        <w:t>.</w:t>
      </w:r>
      <w:r>
        <w:t>u9) -0</w:t>
      </w:r>
      <w:r w:rsidR="00644CD5">
        <w:t>.</w:t>
      </w:r>
      <w:r>
        <w:t>106*T(v10</w:t>
      </w:r>
      <w:r w:rsidR="00644CD5">
        <w:t>.</w:t>
      </w:r>
      <w:r>
        <w:t>u8) -0</w:t>
      </w:r>
      <w:r w:rsidR="00644CD5">
        <w:t>.</w:t>
      </w:r>
      <w:r>
        <w:t>108*T(v9</w:t>
      </w:r>
      <w:r w:rsidR="00644CD5">
        <w:t>.</w:t>
      </w:r>
      <w:r>
        <w:t>u12) + 0</w:t>
      </w:r>
      <w:r w:rsidR="00644CD5">
        <w:t>.</w:t>
      </w:r>
      <w:r>
        <w:t>114*T(v4</w:t>
      </w:r>
      <w:r w:rsidR="00644CD5">
        <w:t>.</w:t>
      </w:r>
      <w:r>
        <w:t>u25) -0</w:t>
      </w:r>
      <w:r w:rsidR="00644CD5">
        <w:t>.</w:t>
      </w:r>
      <w:r>
        <w:t>0895*T(v17</w:t>
      </w:r>
      <w:r w:rsidR="00644CD5">
        <w:t>.</w:t>
      </w:r>
      <w:r>
        <w:t>u10) -0</w:t>
      </w:r>
      <w:r w:rsidR="00644CD5">
        <w:t>.</w:t>
      </w:r>
      <w:r>
        <w:t>108*T(v4</w:t>
      </w:r>
      <w:r w:rsidR="00644CD5">
        <w:t>.</w:t>
      </w:r>
      <w:r>
        <w:t>u34) + 0</w:t>
      </w:r>
      <w:r w:rsidR="00644CD5">
        <w:t>.</w:t>
      </w:r>
      <w:r>
        <w:t>0943*T(v2</w:t>
      </w:r>
      <w:r w:rsidR="00644CD5">
        <w:t>.</w:t>
      </w:r>
      <w:r>
        <w:t>u36) + 0</w:t>
      </w:r>
      <w:r w:rsidR="00644CD5">
        <w:t>.</w:t>
      </w:r>
      <w:r>
        <w:t>0993*T(v17</w:t>
      </w:r>
      <w:r w:rsidR="00644CD5">
        <w:t>.</w:t>
      </w:r>
      <w:r>
        <w:t>u19) + 0</w:t>
      </w:r>
      <w:r w:rsidR="00644CD5">
        <w:t>.</w:t>
      </w:r>
      <w:r>
        <w:t>108*u -0</w:t>
      </w:r>
      <w:r w:rsidR="00644CD5">
        <w:t>.</w:t>
      </w:r>
      <w:r>
        <w:t>0826*T(v11</w:t>
      </w:r>
      <w:r w:rsidR="00644CD5">
        <w:t>.</w:t>
      </w:r>
      <w:r>
        <w:t>u17) + 0</w:t>
      </w:r>
      <w:r w:rsidR="00644CD5">
        <w:t>.</w:t>
      </w:r>
      <w:r>
        <w:t>0974*T(v16</w:t>
      </w:r>
      <w:r w:rsidR="00644CD5">
        <w:t>.</w:t>
      </w:r>
      <w:r>
        <w:t>u5) -0</w:t>
      </w:r>
      <w:r w:rsidR="00644CD5">
        <w:t>.</w:t>
      </w:r>
      <w:r>
        <w:t>101*T(v20</w:t>
      </w:r>
      <w:r w:rsidR="00644CD5">
        <w:t>.</w:t>
      </w:r>
      <w:r>
        <w:t>u19) + 0</w:t>
      </w:r>
      <w:r w:rsidR="00644CD5">
        <w:t>.</w:t>
      </w:r>
      <w:r>
        <w:t>0642*T(v2</w:t>
      </w:r>
      <w:r w:rsidR="00644CD5">
        <w:t>.</w:t>
      </w:r>
      <w:r>
        <w:t>u30) + 0</w:t>
      </w:r>
      <w:r w:rsidR="00644CD5">
        <w:t>.</w:t>
      </w:r>
      <w:r>
        <w:t>0906*T(v1</w:t>
      </w:r>
      <w:r w:rsidR="00644CD5">
        <w:t>.</w:t>
      </w:r>
      <w:r>
        <w:t>u39) + 0</w:t>
      </w:r>
      <w:r w:rsidR="00644CD5">
        <w:t>.</w:t>
      </w:r>
      <w:r>
        <w:t>0887*T(v15</w:t>
      </w:r>
      <w:r w:rsidR="00644CD5">
        <w:t>.</w:t>
      </w:r>
      <w:r>
        <w:t>u18) -0</w:t>
      </w:r>
      <w:r w:rsidR="00644CD5">
        <w:t>.</w:t>
      </w:r>
      <w:r>
        <w:t>115*T(v18</w:t>
      </w:r>
      <w:r w:rsidR="00644CD5">
        <w:t>.</w:t>
      </w:r>
      <w:r>
        <w:t>u6) + 0</w:t>
      </w:r>
      <w:r w:rsidR="00644CD5">
        <w:t>.</w:t>
      </w:r>
      <w:r>
        <w:t>0772*T(v26</w:t>
      </w:r>
      <w:r w:rsidR="00644CD5">
        <w:t>.</w:t>
      </w:r>
      <w:r>
        <w:t>u3) + 0</w:t>
      </w:r>
      <w:r w:rsidR="00644CD5">
        <w:t>.</w:t>
      </w:r>
      <w:r>
        <w:t>079*T(v4</w:t>
      </w:r>
      <w:r w:rsidR="00644CD5">
        <w:t>.</w:t>
      </w:r>
      <w:r>
        <w:t>u26) -0</w:t>
      </w:r>
      <w:r w:rsidR="00644CD5">
        <w:t>.</w:t>
      </w:r>
      <w:r>
        <w:t>086*T(v14</w:t>
      </w:r>
      <w:r w:rsidR="00644CD5">
        <w:t>.</w:t>
      </w:r>
      <w:r>
        <w:t>u24) -0</w:t>
      </w:r>
      <w:r w:rsidR="00644CD5">
        <w:t>.</w:t>
      </w:r>
      <w:r>
        <w:t>0788*T(v3</w:t>
      </w:r>
      <w:r w:rsidR="00644CD5">
        <w:t>.</w:t>
      </w:r>
      <w:r>
        <w:t>u5) + 0</w:t>
      </w:r>
      <w:r w:rsidR="00644CD5">
        <w:t>.</w:t>
      </w:r>
      <w:r>
        <w:t>0743*T(v2</w:t>
      </w:r>
      <w:r w:rsidR="00644CD5">
        <w:t>.</w:t>
      </w:r>
      <w:r>
        <w:t>u33) + 0</w:t>
      </w:r>
      <w:r w:rsidR="00644CD5">
        <w:t>.</w:t>
      </w:r>
      <w:r>
        <w:t>0758*T(v12</w:t>
      </w:r>
      <w:r w:rsidR="00644CD5">
        <w:t>.</w:t>
      </w:r>
      <w:r>
        <w:t>u22) -0</w:t>
      </w:r>
      <w:r w:rsidR="00644CD5">
        <w:t>.</w:t>
      </w:r>
      <w:r>
        <w:t>0702*T(v32) + 0</w:t>
      </w:r>
      <w:r w:rsidR="00644CD5">
        <w:t>.</w:t>
      </w:r>
      <w:r>
        <w:t>0758*T(v15</w:t>
      </w:r>
      <w:r w:rsidR="00644CD5">
        <w:t>.</w:t>
      </w:r>
      <w:r>
        <w:t>u20) -0</w:t>
      </w:r>
      <w:r w:rsidR="00644CD5">
        <w:t>.</w:t>
      </w:r>
      <w:r>
        <w:t>074*T(v21</w:t>
      </w:r>
      <w:r w:rsidR="00644CD5">
        <w:t>.</w:t>
      </w:r>
      <w:r>
        <w:t>u7) -0</w:t>
      </w:r>
      <w:r w:rsidR="00644CD5">
        <w:t>.</w:t>
      </w:r>
      <w:r>
        <w:t>0868*T(v6</w:t>
      </w:r>
      <w:r w:rsidR="00644CD5">
        <w:t>.</w:t>
      </w:r>
      <w:r>
        <w:t>u25) + 0</w:t>
      </w:r>
      <w:r w:rsidR="00644CD5">
        <w:t>.</w:t>
      </w:r>
      <w:r>
        <w:t>0947*T(v4</w:t>
      </w:r>
      <w:r w:rsidR="00644CD5">
        <w:t>.</w:t>
      </w:r>
      <w:r>
        <w:t>u11) -0</w:t>
      </w:r>
      <w:r w:rsidR="00644CD5">
        <w:t>.</w:t>
      </w:r>
      <w:r>
        <w:t>0785*T(v9</w:t>
      </w:r>
      <w:r w:rsidR="00644CD5">
        <w:t>.</w:t>
      </w:r>
      <w:r>
        <w:t>u25) -0</w:t>
      </w:r>
      <w:r w:rsidR="00644CD5">
        <w:t>.</w:t>
      </w:r>
      <w:r>
        <w:t>0723*T(v4</w:t>
      </w:r>
      <w:r w:rsidR="00644CD5">
        <w:t>.</w:t>
      </w:r>
      <w:r>
        <w:t>u18) -0</w:t>
      </w:r>
      <w:r w:rsidR="00644CD5">
        <w:t>.</w:t>
      </w:r>
      <w:r>
        <w:t>0492*T(v28) -0</w:t>
      </w:r>
      <w:r w:rsidR="00644CD5">
        <w:t>.</w:t>
      </w:r>
      <w:r>
        <w:t>0659*T(v14</w:t>
      </w:r>
      <w:r w:rsidR="00644CD5">
        <w:t>.</w:t>
      </w:r>
      <w:r>
        <w:t>u15) -0</w:t>
      </w:r>
      <w:r w:rsidR="00644CD5">
        <w:t>.</w:t>
      </w:r>
      <w:r>
        <w:t>0598*T(v15</w:t>
      </w:r>
      <w:r w:rsidR="00644CD5">
        <w:t>.</w:t>
      </w:r>
      <w:r>
        <w:t>u11) -0</w:t>
      </w:r>
      <w:r w:rsidR="00644CD5">
        <w:t>.</w:t>
      </w:r>
      <w:r>
        <w:t>067*T(v9</w:t>
      </w:r>
      <w:r w:rsidR="00644CD5">
        <w:t>.</w:t>
      </w:r>
      <w:r>
        <w:t>u33) -0</w:t>
      </w:r>
      <w:r w:rsidR="00644CD5">
        <w:t>.</w:t>
      </w:r>
      <w:r>
        <w:t>0718*T(v7</w:t>
      </w:r>
      <w:r w:rsidR="00644CD5">
        <w:t>.</w:t>
      </w:r>
      <w:r>
        <w:t>u15) + 0</w:t>
      </w:r>
      <w:r w:rsidR="00644CD5">
        <w:t>.</w:t>
      </w:r>
      <w:r>
        <w:t>0745*T(v3</w:t>
      </w:r>
      <w:r w:rsidR="00644CD5">
        <w:t>.</w:t>
      </w:r>
      <w:r>
        <w:t>u9) + 0</w:t>
      </w:r>
      <w:r w:rsidR="00644CD5">
        <w:t>.</w:t>
      </w:r>
      <w:r>
        <w:t>0464*T(v41) -0</w:t>
      </w:r>
      <w:r w:rsidR="00644CD5">
        <w:t>.</w:t>
      </w:r>
      <w:r>
        <w:t>0688*T(v14</w:t>
      </w:r>
      <w:r w:rsidR="00644CD5">
        <w:t>.</w:t>
      </w:r>
      <w:r>
        <w:t>u12) + 0</w:t>
      </w:r>
      <w:r w:rsidR="00644CD5">
        <w:t>.</w:t>
      </w:r>
      <w:r>
        <w:t>0507*T(v5) -0</w:t>
      </w:r>
      <w:r w:rsidR="00644CD5">
        <w:t>.</w:t>
      </w:r>
      <w:r>
        <w:t>0635*T(v4</w:t>
      </w:r>
      <w:r w:rsidR="00644CD5">
        <w:t>.</w:t>
      </w:r>
      <w:r>
        <w:t>u39) -0</w:t>
      </w:r>
      <w:r w:rsidR="00644CD5">
        <w:t>.</w:t>
      </w:r>
      <w:r>
        <w:t>0548*T(v22</w:t>
      </w:r>
      <w:r w:rsidR="00644CD5">
        <w:t>.</w:t>
      </w:r>
      <w:r>
        <w:t>u17) -0</w:t>
      </w:r>
      <w:r w:rsidR="00644CD5">
        <w:t>.</w:t>
      </w:r>
      <w:r>
        <w:t>0458*T(v30) + 0</w:t>
      </w:r>
      <w:r w:rsidR="00644CD5">
        <w:t>.</w:t>
      </w:r>
      <w:r>
        <w:t>0509*T(u12) + 0</w:t>
      </w:r>
      <w:r w:rsidR="00644CD5">
        <w:t>.</w:t>
      </w:r>
      <w:r>
        <w:t>0554*T(v8</w:t>
      </w:r>
      <w:r w:rsidR="00644CD5">
        <w:t>.</w:t>
      </w:r>
      <w:r>
        <w:t>u9) + 0</w:t>
      </w:r>
      <w:r w:rsidR="00644CD5">
        <w:t>.</w:t>
      </w:r>
      <w:r>
        <w:t>064*T(v5</w:t>
      </w:r>
      <w:r w:rsidR="00644CD5">
        <w:t>.</w:t>
      </w:r>
      <w:r>
        <w:t>u19) + 0</w:t>
      </w:r>
      <w:r w:rsidR="00644CD5">
        <w:t>.</w:t>
      </w:r>
      <w:r>
        <w:t>0604*T(v7</w:t>
      </w:r>
      <w:r w:rsidR="00644CD5">
        <w:t>.</w:t>
      </w:r>
      <w:r>
        <w:t>u35) + 0</w:t>
      </w:r>
      <w:r w:rsidR="00644CD5">
        <w:t>.</w:t>
      </w:r>
      <w:r>
        <w:t>0559*T(v5</w:t>
      </w:r>
      <w:r w:rsidR="00644CD5">
        <w:t>.</w:t>
      </w:r>
      <w:r>
        <w:t>u22) + 0</w:t>
      </w:r>
      <w:r w:rsidR="00644CD5">
        <w:t>.</w:t>
      </w:r>
      <w:r>
        <w:t>0658*T(v1</w:t>
      </w:r>
      <w:r w:rsidR="00644CD5">
        <w:t>.</w:t>
      </w:r>
      <w:r>
        <w:t>u37) + 0</w:t>
      </w:r>
      <w:r w:rsidR="00644CD5">
        <w:t>.</w:t>
      </w:r>
      <w:r>
        <w:t>052*T(v9</w:t>
      </w:r>
      <w:r w:rsidR="00644CD5">
        <w:t>.</w:t>
      </w:r>
      <w:r>
        <w:t>u18) -0</w:t>
      </w:r>
      <w:r w:rsidR="00644CD5">
        <w:t>.</w:t>
      </w:r>
      <w:r>
        <w:t>0566*T(v2</w:t>
      </w:r>
      <w:r w:rsidR="00644CD5">
        <w:t>.</w:t>
      </w:r>
      <w:r>
        <w:t>u29) + 0</w:t>
      </w:r>
      <w:r w:rsidR="00644CD5">
        <w:t>.</w:t>
      </w:r>
      <w:r>
        <w:t>0491*T(v18</w:t>
      </w:r>
      <w:r w:rsidR="00644CD5">
        <w:t>.</w:t>
      </w:r>
      <w:r>
        <w:t>u23) -0</w:t>
      </w:r>
      <w:r w:rsidR="00644CD5">
        <w:t>.</w:t>
      </w:r>
      <w:r>
        <w:t>0388*T(u17) -0</w:t>
      </w:r>
      <w:r w:rsidR="00644CD5">
        <w:t>.</w:t>
      </w:r>
      <w:r>
        <w:t>028*T(v24) + 0</w:t>
      </w:r>
      <w:r w:rsidR="00644CD5">
        <w:t>.</w:t>
      </w:r>
      <w:r>
        <w:t>0424*T(v2</w:t>
      </w:r>
      <w:r w:rsidR="00644CD5">
        <w:t>.</w:t>
      </w:r>
      <w:r>
        <w:t>u15) + 0</w:t>
      </w:r>
      <w:r w:rsidR="00644CD5">
        <w:t>.</w:t>
      </w:r>
      <w:r>
        <w:t>0408*T(v17</w:t>
      </w:r>
      <w:r w:rsidR="00644CD5">
        <w:t>.</w:t>
      </w:r>
      <w:r>
        <w:t>u24) -0</w:t>
      </w:r>
      <w:r w:rsidR="00644CD5">
        <w:t>.</w:t>
      </w:r>
      <w:r>
        <w:t>0472*T(v17</w:t>
      </w:r>
      <w:r w:rsidR="00644CD5">
        <w:t>.</w:t>
      </w:r>
      <w:r>
        <w:t>u15) -0</w:t>
      </w:r>
      <w:r w:rsidR="00644CD5">
        <w:t>.</w:t>
      </w:r>
      <w:r>
        <w:t>0475*T(v1</w:t>
      </w:r>
      <w:r w:rsidR="00644CD5">
        <w:t>.</w:t>
      </w:r>
      <w:r>
        <w:t>u19) -0</w:t>
      </w:r>
      <w:r w:rsidR="00644CD5">
        <w:t>.</w:t>
      </w:r>
      <w:r>
        <w:t>0358*T(v16</w:t>
      </w:r>
      <w:r w:rsidR="00644CD5">
        <w:t>.</w:t>
      </w:r>
      <w:r>
        <w:t>u24) -0</w:t>
      </w:r>
      <w:r w:rsidR="00644CD5">
        <w:t>.</w:t>
      </w:r>
      <w:r>
        <w:t>0374*T(v13</w:t>
      </w:r>
      <w:r w:rsidR="00644CD5">
        <w:t>.</w:t>
      </w:r>
      <w:r>
        <w:t>u12) -0</w:t>
      </w:r>
      <w:r w:rsidR="00644CD5">
        <w:t>.</w:t>
      </w:r>
      <w:r>
        <w:t>0342*T(v21</w:t>
      </w:r>
      <w:r w:rsidR="00644CD5">
        <w:t>.</w:t>
      </w:r>
      <w:r>
        <w:t>u18) + 0</w:t>
      </w:r>
      <w:r w:rsidR="00644CD5">
        <w:t>.</w:t>
      </w:r>
      <w:r>
        <w:t>048*T(v7</w:t>
      </w:r>
      <w:r w:rsidR="00644CD5">
        <w:t>.</w:t>
      </w:r>
      <w:r>
        <w:t>u2) + 0</w:t>
      </w:r>
      <w:r w:rsidR="00644CD5">
        <w:t>.</w:t>
      </w:r>
      <w:r>
        <w:t>0255*T(v38) -0</w:t>
      </w:r>
      <w:r w:rsidR="00644CD5">
        <w:t>.</w:t>
      </w:r>
      <w:r>
        <w:t>0221*T(v18) -0</w:t>
      </w:r>
      <w:r w:rsidR="00644CD5">
        <w:t>.</w:t>
      </w:r>
      <w:r>
        <w:t>0356*T(v20</w:t>
      </w:r>
      <w:r w:rsidR="00644CD5">
        <w:t>.</w:t>
      </w:r>
      <w:r>
        <w:t>u6) + 0</w:t>
      </w:r>
      <w:r w:rsidR="00644CD5">
        <w:t>.</w:t>
      </w:r>
      <w:r>
        <w:t>0377*T(v2</w:t>
      </w:r>
      <w:r w:rsidR="00644CD5">
        <w:t>.</w:t>
      </w:r>
      <w:r>
        <w:t>u3) + 0</w:t>
      </w:r>
      <w:r w:rsidR="00644CD5">
        <w:t>.</w:t>
      </w:r>
      <w:r>
        <w:t>0301*T(v11</w:t>
      </w:r>
      <w:r w:rsidR="00644CD5">
        <w:t>.</w:t>
      </w:r>
      <w:r>
        <w:t>u15) -0</w:t>
      </w:r>
      <w:r w:rsidR="00644CD5">
        <w:t>.</w:t>
      </w:r>
      <w:r>
        <w:t>0266*T(v15</w:t>
      </w:r>
      <w:r w:rsidR="00644CD5">
        <w:t>.</w:t>
      </w:r>
      <w:r>
        <w:t>u15) + 0</w:t>
      </w:r>
      <w:r w:rsidR="00644CD5">
        <w:t>.</w:t>
      </w:r>
      <w:r>
        <w:t>0293*T(v3</w:t>
      </w:r>
      <w:r w:rsidR="00644CD5">
        <w:t>.</w:t>
      </w:r>
      <w:r>
        <w:t>u18) -0</w:t>
      </w:r>
      <w:r w:rsidR="00644CD5">
        <w:t>.</w:t>
      </w:r>
      <w:r>
        <w:t>0293*T(v16</w:t>
      </w:r>
      <w:r w:rsidR="00644CD5">
        <w:t>.</w:t>
      </w:r>
      <w:r>
        <w:t>u13) -0</w:t>
      </w:r>
      <w:r w:rsidR="00644CD5">
        <w:t>.</w:t>
      </w:r>
      <w:r>
        <w:t>0283*T(v19</w:t>
      </w:r>
      <w:r w:rsidR="00644CD5">
        <w:t>.</w:t>
      </w:r>
      <w:r>
        <w:t>u16) -0</w:t>
      </w:r>
      <w:r w:rsidR="00644CD5">
        <w:t>.</w:t>
      </w:r>
      <w:r>
        <w:t>0296*T(v24</w:t>
      </w:r>
      <w:r w:rsidR="00644CD5">
        <w:t>.</w:t>
      </w:r>
      <w:r>
        <w:t>u5) -0</w:t>
      </w:r>
      <w:r w:rsidR="00644CD5">
        <w:t>.</w:t>
      </w:r>
      <w:r>
        <w:t>024*T(v18</w:t>
      </w:r>
      <w:r w:rsidR="00644CD5">
        <w:t>.</w:t>
      </w:r>
      <w:r>
        <w:t>u13) -0</w:t>
      </w:r>
      <w:r w:rsidR="00644CD5">
        <w:t>.</w:t>
      </w:r>
      <w:r>
        <w:t>0274*T(v8</w:t>
      </w:r>
      <w:r w:rsidR="00644CD5">
        <w:t>.</w:t>
      </w:r>
      <w:r>
        <w:t>u12) -0</w:t>
      </w:r>
      <w:r w:rsidR="00644CD5">
        <w:t>.</w:t>
      </w:r>
      <w:r>
        <w:t>0245*T(v37</w:t>
      </w:r>
      <w:r w:rsidR="00644CD5">
        <w:t>.</w:t>
      </w:r>
      <w:r>
        <w:t>u4) + 0</w:t>
      </w:r>
      <w:r w:rsidR="00644CD5">
        <w:t>.</w:t>
      </w:r>
      <w:r>
        <w:t>0261*T(v6</w:t>
      </w:r>
      <w:r w:rsidR="00644CD5">
        <w:t>.</w:t>
      </w:r>
      <w:r>
        <w:t>u14) -0</w:t>
      </w:r>
      <w:r w:rsidR="00644CD5">
        <w:t>.</w:t>
      </w:r>
      <w:r>
        <w:t>0246*T(v19</w:t>
      </w:r>
      <w:r w:rsidR="00644CD5">
        <w:t>.</w:t>
      </w:r>
      <w:r>
        <w:t>u8) + 0</w:t>
      </w:r>
      <w:r w:rsidR="00644CD5">
        <w:t>.</w:t>
      </w:r>
      <w:r>
        <w:t>0225*T(v37</w:t>
      </w:r>
      <w:r w:rsidR="00644CD5">
        <w:t>.</w:t>
      </w:r>
      <w:r>
        <w:t>u1) + 0</w:t>
      </w:r>
      <w:r w:rsidR="00644CD5">
        <w:t>.</w:t>
      </w:r>
      <w:r>
        <w:t>0284*T(v9</w:t>
      </w:r>
      <w:r w:rsidR="00644CD5">
        <w:t>.</w:t>
      </w:r>
      <w:r>
        <w:t>u3) -0</w:t>
      </w:r>
      <w:r w:rsidR="00644CD5">
        <w:t>.</w:t>
      </w:r>
      <w:r>
        <w:t>0197*T(v34</w:t>
      </w:r>
      <w:r w:rsidR="00644CD5">
        <w:t>.</w:t>
      </w:r>
      <w:r>
        <w:t>u5) + 0</w:t>
      </w:r>
      <w:r w:rsidR="00644CD5">
        <w:t>.</w:t>
      </w:r>
      <w:r>
        <w:t>025*T(v14</w:t>
      </w:r>
      <w:r w:rsidR="00644CD5">
        <w:t>.</w:t>
      </w:r>
      <w:r>
        <w:t>u19) + 0</w:t>
      </w:r>
      <w:r w:rsidR="00644CD5">
        <w:t>.</w:t>
      </w:r>
      <w:r>
        <w:t>0224*T(v17</w:t>
      </w:r>
      <w:r w:rsidR="00644CD5">
        <w:t>.</w:t>
      </w:r>
      <w:r>
        <w:t>u9) + 0</w:t>
      </w:r>
      <w:r w:rsidR="00644CD5">
        <w:t>.</w:t>
      </w:r>
      <w:r>
        <w:t>0214*T(v32</w:t>
      </w:r>
      <w:r w:rsidR="00644CD5">
        <w:t>.</w:t>
      </w:r>
      <w:r>
        <w:t>u4) -0</w:t>
      </w:r>
      <w:r w:rsidR="00644CD5">
        <w:t>.</w:t>
      </w:r>
      <w:r>
        <w:t>0263*T(v5</w:t>
      </w:r>
      <w:r w:rsidR="00644CD5">
        <w:t>.</w:t>
      </w:r>
      <w:r>
        <w:t>u4) -0</w:t>
      </w:r>
      <w:r w:rsidR="00644CD5">
        <w:t>.</w:t>
      </w:r>
      <w:r>
        <w:t>0207*T(v4</w:t>
      </w:r>
      <w:r w:rsidR="00644CD5">
        <w:t>.</w:t>
      </w:r>
      <w:r>
        <w:t>u29) -0</w:t>
      </w:r>
      <w:r w:rsidR="00644CD5">
        <w:t>.</w:t>
      </w:r>
      <w:r>
        <w:t>0194*T(v14</w:t>
      </w:r>
      <w:r w:rsidR="00644CD5">
        <w:t>.</w:t>
      </w:r>
      <w:r>
        <w:t>u10) -0</w:t>
      </w:r>
      <w:r w:rsidR="00644CD5">
        <w:t>.</w:t>
      </w:r>
      <w:r>
        <w:t>0165*T(v17</w:t>
      </w:r>
      <w:r w:rsidR="00644CD5">
        <w:t>.</w:t>
      </w:r>
      <w:r>
        <w:t>u26) -0</w:t>
      </w:r>
      <w:r w:rsidR="00644CD5">
        <w:t>.</w:t>
      </w:r>
      <w:r>
        <w:t>0155*T(v5</w:t>
      </w:r>
      <w:r w:rsidR="00644CD5">
        <w:t>.</w:t>
      </w:r>
      <w:r>
        <w:t>u37) + 0</w:t>
      </w:r>
      <w:r w:rsidR="00644CD5">
        <w:t>.</w:t>
      </w:r>
      <w:r>
        <w:t>0166*T(v31</w:t>
      </w:r>
      <w:r w:rsidR="00644CD5">
        <w:t>.</w:t>
      </w:r>
      <w:r>
        <w:t>u1) + 0</w:t>
      </w:r>
      <w:r w:rsidR="00644CD5">
        <w:t>.</w:t>
      </w:r>
      <w:r>
        <w:t>0178*T(v5</w:t>
      </w:r>
      <w:r w:rsidR="00644CD5">
        <w:t>.</w:t>
      </w:r>
      <w:r>
        <w:t>u3) -0</w:t>
      </w:r>
      <w:r w:rsidR="00644CD5">
        <w:t>.</w:t>
      </w:r>
      <w:r>
        <w:t>00987*T(u34) + 0</w:t>
      </w:r>
      <w:r w:rsidR="00644CD5">
        <w:t>.</w:t>
      </w:r>
      <w:r>
        <w:t>0148*T(v1</w:t>
      </w:r>
      <w:r w:rsidR="00644CD5">
        <w:t>.</w:t>
      </w:r>
      <w:r>
        <w:t>u32) + 0</w:t>
      </w:r>
      <w:r w:rsidR="00644CD5">
        <w:t>.</w:t>
      </w:r>
      <w:r>
        <w:t>0101*T(v12) + 0</w:t>
      </w:r>
      <w:r w:rsidR="00644CD5">
        <w:t>.</w:t>
      </w:r>
      <w:r>
        <w:t>0134*T(v11</w:t>
      </w:r>
      <w:r w:rsidR="00644CD5">
        <w:t>.</w:t>
      </w:r>
      <w:r>
        <w:t>u19) -0</w:t>
      </w:r>
      <w:r w:rsidR="00644CD5">
        <w:t>.</w:t>
      </w:r>
      <w:r>
        <w:t>0128*T(v6</w:t>
      </w:r>
      <w:r w:rsidR="00644CD5">
        <w:t>.</w:t>
      </w:r>
      <w:r>
        <w:t>u35) -0</w:t>
      </w:r>
      <w:r w:rsidR="00644CD5">
        <w:t>.</w:t>
      </w:r>
      <w:r>
        <w:t>0162*T(v14</w:t>
      </w:r>
      <w:r w:rsidR="00644CD5">
        <w:t>.</w:t>
      </w:r>
      <w:r>
        <w:t>u1) -0</w:t>
      </w:r>
      <w:r w:rsidR="00644CD5">
        <w:t>.</w:t>
      </w:r>
      <w:r>
        <w:t>0106*T(v3</w:t>
      </w:r>
      <w:r w:rsidR="00644CD5">
        <w:t>.</w:t>
      </w:r>
      <w:r>
        <w:t>u37) -0</w:t>
      </w:r>
      <w:r w:rsidR="00644CD5">
        <w:t>.</w:t>
      </w:r>
      <w:r>
        <w:t>00962*T(v27</w:t>
      </w:r>
      <w:r w:rsidR="00644CD5">
        <w:t>.</w:t>
      </w:r>
      <w:r>
        <w:t>u9) + 0</w:t>
      </w:r>
      <w:r w:rsidR="00644CD5">
        <w:t>.</w:t>
      </w:r>
      <w:r>
        <w:t>00979*T(v26</w:t>
      </w:r>
      <w:r w:rsidR="00644CD5">
        <w:t>.</w:t>
      </w:r>
      <w:r>
        <w:t>u8) + 0</w:t>
      </w:r>
      <w:r w:rsidR="00644CD5">
        <w:t>.</w:t>
      </w:r>
      <w:r>
        <w:t>0106*T(v13</w:t>
      </w:r>
      <w:r w:rsidR="00644CD5">
        <w:t>.</w:t>
      </w:r>
      <w:r>
        <w:t>u1) + 0</w:t>
      </w:r>
      <w:r w:rsidR="00644CD5">
        <w:t>.</w:t>
      </w:r>
      <w:r>
        <w:t>00963*T(v15</w:t>
      </w:r>
      <w:r w:rsidR="00644CD5">
        <w:t>.</w:t>
      </w:r>
      <w:r>
        <w:t>u4) -0</w:t>
      </w:r>
      <w:r w:rsidR="00644CD5">
        <w:t>.</w:t>
      </w:r>
      <w:r>
        <w:t>00815*T(v8</w:t>
      </w:r>
      <w:r w:rsidR="00644CD5">
        <w:t>.</w:t>
      </w:r>
      <w:r>
        <w:t>u10) -0</w:t>
      </w:r>
      <w:r w:rsidR="00644CD5">
        <w:t>.</w:t>
      </w:r>
      <w:r>
        <w:t>00762*T(v23</w:t>
      </w:r>
      <w:r w:rsidR="00644CD5">
        <w:t>.</w:t>
      </w:r>
      <w:r>
        <w:t>u4) + 0</w:t>
      </w:r>
      <w:r w:rsidR="00644CD5">
        <w:t>.</w:t>
      </w:r>
      <w:r>
        <w:t>0085*T(v15</w:t>
      </w:r>
      <w:r w:rsidR="00644CD5">
        <w:t>.</w:t>
      </w:r>
      <w:r>
        <w:t>u3) + 0</w:t>
      </w:r>
      <w:r w:rsidR="00644CD5">
        <w:t>.</w:t>
      </w:r>
      <w:r>
        <w:t>00674*T(v18</w:t>
      </w:r>
      <w:r w:rsidR="00644CD5">
        <w:t>.</w:t>
      </w:r>
      <w:r>
        <w:t>u17) + 0</w:t>
      </w:r>
      <w:r w:rsidR="00644CD5">
        <w:t>.</w:t>
      </w:r>
      <w:r>
        <w:t>00754*T(v20</w:t>
      </w:r>
      <w:r w:rsidR="00644CD5">
        <w:t>.</w:t>
      </w:r>
      <w:r>
        <w:t>u12) -0</w:t>
      </w:r>
      <w:r w:rsidR="00644CD5">
        <w:t>.</w:t>
      </w:r>
      <w:r>
        <w:t>00475*T(u15) + 0</w:t>
      </w:r>
      <w:r w:rsidR="00644CD5">
        <w:t>.</w:t>
      </w:r>
      <w:r>
        <w:t>00589*T(v7</w:t>
      </w:r>
      <w:r w:rsidR="00644CD5">
        <w:t>.</w:t>
      </w:r>
      <w:r>
        <w:t>u9) + 0</w:t>
      </w:r>
      <w:r w:rsidR="00644CD5">
        <w:t>.</w:t>
      </w:r>
      <w:r>
        <w:t>00467*T(u6) -0</w:t>
      </w:r>
      <w:r w:rsidR="00644CD5">
        <w:t>.</w:t>
      </w:r>
      <w:r>
        <w:t>00494*T(v3) -0</w:t>
      </w:r>
      <w:r w:rsidR="00644CD5">
        <w:t>.</w:t>
      </w:r>
      <w:r>
        <w:t>00491*T(v25</w:t>
      </w:r>
      <w:r w:rsidR="00644CD5">
        <w:t>.</w:t>
      </w:r>
      <w:r>
        <w:t>u1) -0</w:t>
      </w:r>
      <w:r w:rsidR="00644CD5">
        <w:t>.</w:t>
      </w:r>
      <w:r>
        <w:t>000927*T(v8</w:t>
      </w:r>
      <w:r w:rsidR="00644CD5">
        <w:t>.</w:t>
      </w:r>
      <w:r>
        <w:t>u7) -0</w:t>
      </w:r>
      <w:r w:rsidR="00644CD5">
        <w:t>.</w:t>
      </w:r>
      <w:r>
        <w:t>000803*T(v4</w:t>
      </w:r>
      <w:r w:rsidR="00644CD5">
        <w:t>.</w:t>
      </w:r>
      <w:r>
        <w:t>u10) + 0</w:t>
      </w:r>
      <w:r w:rsidR="00644CD5">
        <w:t>.</w:t>
      </w:r>
      <w:r>
        <w:t>000381*T(v42) + 0</w:t>
      </w:r>
      <w:r w:rsidR="00644CD5">
        <w:t>.</w:t>
      </w:r>
      <w:r>
        <w:t>000605*T(v4</w:t>
      </w:r>
      <w:r w:rsidR="00644CD5">
        <w:t>.</w:t>
      </w:r>
      <w:r>
        <w:t>u21) + 6</w:t>
      </w:r>
      <w:r w:rsidR="00644CD5">
        <w:t>.</w:t>
      </w:r>
      <w:r>
        <w:t>54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307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353*T(v18</w:t>
      </w:r>
      <w:r w:rsidR="00644CD5">
        <w:t>.</w:t>
      </w:r>
      <w:r>
        <w:t>u8) -1</w:t>
      </w:r>
      <w:r w:rsidR="00644CD5">
        <w:t>.</w:t>
      </w:r>
      <w:r>
        <w:t>45*T(v6</w:t>
      </w:r>
      <w:r w:rsidR="00644CD5">
        <w:t>.</w:t>
      </w:r>
      <w:r>
        <w:t>u2) -0</w:t>
      </w:r>
      <w:r w:rsidR="00644CD5">
        <w:t>.</w:t>
      </w:r>
      <w:r>
        <w:t>83*T(v4</w:t>
      </w:r>
      <w:r w:rsidR="00644CD5">
        <w:t>.</w:t>
      </w:r>
      <w:r>
        <w:t>u7) -0</w:t>
      </w:r>
      <w:r w:rsidR="00644CD5">
        <w:t>.</w:t>
      </w:r>
      <w:r>
        <w:t>0548*T(v5</w:t>
      </w:r>
      <w:r w:rsidR="00644CD5">
        <w:t>.</w:t>
      </w:r>
      <w:r>
        <w:t>u10) -0</w:t>
      </w:r>
      <w:r w:rsidR="00644CD5">
        <w:t>.</w:t>
      </w:r>
      <w:r>
        <w:t>219*T(v17</w:t>
      </w:r>
      <w:r w:rsidR="00644CD5">
        <w:t>.</w:t>
      </w:r>
      <w:r>
        <w:t>u4) -0</w:t>
      </w:r>
      <w:r w:rsidR="00644CD5">
        <w:t>.</w:t>
      </w:r>
      <w:r>
        <w:t>385*T(v27</w:t>
      </w:r>
      <w:r w:rsidR="00644CD5">
        <w:t>.</w:t>
      </w:r>
      <w:r>
        <w:t>u4) + 0</w:t>
      </w:r>
      <w:r w:rsidR="00644CD5">
        <w:t>.</w:t>
      </w:r>
      <w:r>
        <w:t>00603*T(v21</w:t>
      </w:r>
      <w:r w:rsidR="00644CD5">
        <w:t>.</w:t>
      </w:r>
      <w:r>
        <w:t>u3) -0</w:t>
      </w:r>
      <w:r w:rsidR="00644CD5">
        <w:t>.</w:t>
      </w:r>
      <w:r>
        <w:t>124*T(v6</w:t>
      </w:r>
      <w:r w:rsidR="00644CD5">
        <w:t>.</w:t>
      </w:r>
      <w:r>
        <w:t>u19) + 0</w:t>
      </w:r>
      <w:r w:rsidR="00644CD5">
        <w:t>.</w:t>
      </w:r>
      <w:r>
        <w:t>348*T(v29</w:t>
      </w:r>
      <w:r w:rsidR="00644CD5">
        <w:t>.</w:t>
      </w:r>
      <w:r>
        <w:t>u13) + 1</w:t>
      </w:r>
      <w:r w:rsidR="00644CD5">
        <w:t>.</w:t>
      </w:r>
      <w:r>
        <w:t>06*T(v8</w:t>
      </w:r>
      <w:r w:rsidR="00644CD5">
        <w:t>.</w:t>
      </w:r>
      <w:r>
        <w:t>u13) -0</w:t>
      </w:r>
      <w:r w:rsidR="00644CD5">
        <w:t>.</w:t>
      </w:r>
      <w:r>
        <w:t>853*T(v5</w:t>
      </w:r>
      <w:r w:rsidR="00644CD5">
        <w:t>.</w:t>
      </w:r>
      <w:r>
        <w:t>u32) + 0</w:t>
      </w:r>
      <w:r w:rsidR="00644CD5">
        <w:t>.</w:t>
      </w:r>
      <w:r>
        <w:t>763*T(v18</w:t>
      </w:r>
      <w:r w:rsidR="00644CD5">
        <w:t>.</w:t>
      </w:r>
      <w:r>
        <w:t>u23) -0</w:t>
      </w:r>
      <w:r w:rsidR="00644CD5">
        <w:t>.</w:t>
      </w:r>
      <w:r>
        <w:t>411*T(v1</w:t>
      </w:r>
      <w:r w:rsidR="00644CD5">
        <w:t>.</w:t>
      </w:r>
      <w:r>
        <w:t>u7) + 1</w:t>
      </w:r>
      <w:r w:rsidR="00644CD5">
        <w:t>.</w:t>
      </w:r>
      <w:r>
        <w:t>55*T(v4</w:t>
      </w:r>
      <w:r w:rsidR="00644CD5">
        <w:t>.</w:t>
      </w:r>
      <w:r>
        <w:t>u1) -0</w:t>
      </w:r>
      <w:r w:rsidR="00644CD5">
        <w:t>.</w:t>
      </w:r>
      <w:r>
        <w:t>337*T(v25</w:t>
      </w:r>
      <w:r w:rsidR="00644CD5">
        <w:t>.</w:t>
      </w:r>
      <w:r>
        <w:t>u4) + 0</w:t>
      </w:r>
      <w:r w:rsidR="00644CD5">
        <w:t>.</w:t>
      </w:r>
      <w:r>
        <w:t>726*T(v3</w:t>
      </w:r>
      <w:r w:rsidR="00644CD5">
        <w:t>.</w:t>
      </w:r>
      <w:r>
        <w:t>u4) + 1</w:t>
      </w:r>
      <w:r w:rsidR="00644CD5">
        <w:t>.</w:t>
      </w:r>
      <w:r>
        <w:t>08*T(v16</w:t>
      </w:r>
      <w:r w:rsidR="00644CD5">
        <w:t>.</w:t>
      </w:r>
      <w:r>
        <w:t>u2) -0</w:t>
      </w:r>
      <w:r w:rsidR="00644CD5">
        <w:t>.</w:t>
      </w:r>
      <w:r>
        <w:t>434*T(v22</w:t>
      </w:r>
      <w:r w:rsidR="00644CD5">
        <w:t>.</w:t>
      </w:r>
      <w:r>
        <w:t>u10) + 0</w:t>
      </w:r>
      <w:r w:rsidR="00644CD5">
        <w:t>.</w:t>
      </w:r>
      <w:r>
        <w:t>517*T(v11</w:t>
      </w:r>
      <w:r w:rsidR="00644CD5">
        <w:t>.</w:t>
      </w:r>
      <w:r>
        <w:t>u13) + 1</w:t>
      </w:r>
      <w:r w:rsidR="00644CD5">
        <w:t>.</w:t>
      </w:r>
      <w:r>
        <w:t>03*T(v1</w:t>
      </w:r>
      <w:r w:rsidR="00644CD5">
        <w:t>.</w:t>
      </w:r>
      <w:r>
        <w:t>u4) -0</w:t>
      </w:r>
      <w:r w:rsidR="00644CD5">
        <w:t>.</w:t>
      </w:r>
      <w:r>
        <w:t>329*T(v11</w:t>
      </w:r>
      <w:r w:rsidR="00644CD5">
        <w:t>.</w:t>
      </w:r>
      <w:r>
        <w:t>u14) -0</w:t>
      </w:r>
      <w:r w:rsidR="00644CD5">
        <w:t>.</w:t>
      </w:r>
      <w:r>
        <w:t>496*T(v2) + 0</w:t>
      </w:r>
      <w:r w:rsidR="00644CD5">
        <w:t>.</w:t>
      </w:r>
      <w:r>
        <w:t>373*T(v18</w:t>
      </w:r>
      <w:r w:rsidR="00644CD5">
        <w:t>.</w:t>
      </w:r>
      <w:r>
        <w:t>u18) -0</w:t>
      </w:r>
      <w:r w:rsidR="00644CD5">
        <w:t>.</w:t>
      </w:r>
      <w:r>
        <w:t>797*T(v8</w:t>
      </w:r>
      <w:r w:rsidR="00644CD5">
        <w:t>.</w:t>
      </w:r>
      <w:r>
        <w:t>u30) -0</w:t>
      </w:r>
      <w:r w:rsidR="00644CD5">
        <w:t>.</w:t>
      </w:r>
      <w:r>
        <w:t>504*T(v34</w:t>
      </w:r>
      <w:r w:rsidR="00644CD5">
        <w:t>.</w:t>
      </w:r>
      <w:r>
        <w:t>u7) + 0</w:t>
      </w:r>
      <w:r w:rsidR="00644CD5">
        <w:t>.</w:t>
      </w:r>
      <w:r>
        <w:t>752*T(v4</w:t>
      </w:r>
      <w:r w:rsidR="00644CD5">
        <w:t>.</w:t>
      </w:r>
      <w:r>
        <w:t>u39) + 0</w:t>
      </w:r>
      <w:r w:rsidR="00644CD5">
        <w:t>.</w:t>
      </w:r>
      <w:r>
        <w:t>685*T(v16</w:t>
      </w:r>
      <w:r w:rsidR="00644CD5">
        <w:t>.</w:t>
      </w:r>
      <w:r>
        <w:t>u13) + 0</w:t>
      </w:r>
      <w:r w:rsidR="00644CD5">
        <w:t>.</w:t>
      </w:r>
      <w:r>
        <w:t>0689*T(v9</w:t>
      </w:r>
      <w:r w:rsidR="00644CD5">
        <w:t>.</w:t>
      </w:r>
      <w:r>
        <w:t>u11) + 0</w:t>
      </w:r>
      <w:r w:rsidR="00644CD5">
        <w:t>.</w:t>
      </w:r>
      <w:r>
        <w:t>536*T(v18</w:t>
      </w:r>
      <w:r w:rsidR="00644CD5">
        <w:t>.</w:t>
      </w:r>
      <w:r>
        <w:t>u10) + 0</w:t>
      </w:r>
      <w:r w:rsidR="00644CD5">
        <w:t>.</w:t>
      </w:r>
      <w:r>
        <w:t>0441*T(v2</w:t>
      </w:r>
      <w:r w:rsidR="00644CD5">
        <w:t>.</w:t>
      </w:r>
      <w:r>
        <w:t>u24) -0</w:t>
      </w:r>
      <w:r w:rsidR="00644CD5">
        <w:t>.</w:t>
      </w:r>
      <w:r>
        <w:t>85*T(v3</w:t>
      </w:r>
      <w:r w:rsidR="00644CD5">
        <w:t>.</w:t>
      </w:r>
      <w:r>
        <w:t>u29) + 0</w:t>
      </w:r>
      <w:r w:rsidR="00644CD5">
        <w:t>.</w:t>
      </w:r>
      <w:r>
        <w:t>527*T(v31</w:t>
      </w:r>
      <w:r w:rsidR="00644CD5">
        <w:t>.</w:t>
      </w:r>
      <w:r>
        <w:t>u12) -0</w:t>
      </w:r>
      <w:r w:rsidR="00644CD5">
        <w:t>.</w:t>
      </w:r>
      <w:r>
        <w:t>386*T(v28</w:t>
      </w:r>
      <w:r w:rsidR="00644CD5">
        <w:t>.</w:t>
      </w:r>
      <w:r>
        <w:t>u15) + 0</w:t>
      </w:r>
      <w:r w:rsidR="00644CD5">
        <w:t>.</w:t>
      </w:r>
      <w:r>
        <w:t>447*T(v15</w:t>
      </w:r>
      <w:r w:rsidR="00644CD5">
        <w:t>.</w:t>
      </w:r>
      <w:r>
        <w:t>u6) + 0</w:t>
      </w:r>
      <w:r w:rsidR="00644CD5">
        <w:t>.</w:t>
      </w:r>
      <w:r>
        <w:t>455*T(v41) + 0</w:t>
      </w:r>
      <w:r w:rsidR="00644CD5">
        <w:t>.</w:t>
      </w:r>
      <w:r>
        <w:t>596*T(v5</w:t>
      </w:r>
      <w:r w:rsidR="00644CD5">
        <w:t>.</w:t>
      </w:r>
      <w:r>
        <w:t>u22) + 0</w:t>
      </w:r>
      <w:r w:rsidR="00644CD5">
        <w:t>.</w:t>
      </w:r>
      <w:r>
        <w:t>206*T(v30</w:t>
      </w:r>
      <w:r w:rsidR="00644CD5">
        <w:t>.</w:t>
      </w:r>
      <w:r>
        <w:t>u8) -0</w:t>
      </w:r>
      <w:r w:rsidR="00644CD5">
        <w:t>.</w:t>
      </w:r>
      <w:r>
        <w:t>627*T(v32</w:t>
      </w:r>
      <w:r w:rsidR="00644CD5">
        <w:t>.</w:t>
      </w:r>
      <w:r>
        <w:t>u9) + 0</w:t>
      </w:r>
      <w:r w:rsidR="00644CD5">
        <w:t>.</w:t>
      </w:r>
      <w:r>
        <w:t>62*T(v30</w:t>
      </w:r>
      <w:r w:rsidR="00644CD5">
        <w:t>.</w:t>
      </w:r>
      <w:r>
        <w:t>u12) + 0</w:t>
      </w:r>
      <w:r w:rsidR="00644CD5">
        <w:t>.</w:t>
      </w:r>
      <w:r>
        <w:t>267*T(u19) + 0</w:t>
      </w:r>
      <w:r w:rsidR="00644CD5">
        <w:t>.</w:t>
      </w:r>
      <w:r>
        <w:t>342*T(v16</w:t>
      </w:r>
      <w:r w:rsidR="00644CD5">
        <w:t>.</w:t>
      </w:r>
      <w:r>
        <w:t>u1) + 0</w:t>
      </w:r>
      <w:r w:rsidR="00644CD5">
        <w:t>.</w:t>
      </w:r>
      <w:r>
        <w:t>215*T(v37</w:t>
      </w:r>
      <w:r w:rsidR="00644CD5">
        <w:t>.</w:t>
      </w:r>
      <w:r>
        <w:t>u5) + 0</w:t>
      </w:r>
      <w:r w:rsidR="00644CD5">
        <w:t>.</w:t>
      </w:r>
      <w:r>
        <w:t>367*T(v31</w:t>
      </w:r>
      <w:r w:rsidR="00644CD5">
        <w:t>.</w:t>
      </w:r>
      <w:r>
        <w:t>u8) -0</w:t>
      </w:r>
      <w:r w:rsidR="00644CD5">
        <w:t>.</w:t>
      </w:r>
      <w:r>
        <w:t>878*T(v22</w:t>
      </w:r>
      <w:r w:rsidR="00644CD5">
        <w:t>.</w:t>
      </w:r>
      <w:r>
        <w:t>u17) + 0</w:t>
      </w:r>
      <w:r w:rsidR="00644CD5">
        <w:t>.</w:t>
      </w:r>
      <w:r>
        <w:t>775*T(v4</w:t>
      </w:r>
      <w:r w:rsidR="00644CD5">
        <w:t>.</w:t>
      </w:r>
      <w:r>
        <w:t>u26) -0</w:t>
      </w:r>
      <w:r w:rsidR="00644CD5">
        <w:t>.</w:t>
      </w:r>
      <w:r>
        <w:t>441*T(v33</w:t>
      </w:r>
      <w:r w:rsidR="00644CD5">
        <w:t>.</w:t>
      </w:r>
      <w:r>
        <w:t>u1) -0</w:t>
      </w:r>
      <w:r w:rsidR="00644CD5">
        <w:t>.</w:t>
      </w:r>
      <w:r>
        <w:t>633*T(v7</w:t>
      </w:r>
      <w:r w:rsidR="00644CD5">
        <w:t>.</w:t>
      </w:r>
      <w:r>
        <w:t>u28) + 0</w:t>
      </w:r>
      <w:r w:rsidR="00644CD5">
        <w:t>.</w:t>
      </w:r>
      <w:r>
        <w:t>188*T(v2</w:t>
      </w:r>
      <w:r w:rsidR="00644CD5">
        <w:t>.</w:t>
      </w:r>
      <w:r>
        <w:t>u28) + 0</w:t>
      </w:r>
      <w:r w:rsidR="00644CD5">
        <w:t>.</w:t>
      </w:r>
      <w:r>
        <w:t>0104*T(v19</w:t>
      </w:r>
      <w:r w:rsidR="00644CD5">
        <w:t>.</w:t>
      </w:r>
      <w:r>
        <w:t>u23) -0</w:t>
      </w:r>
      <w:r w:rsidR="00644CD5">
        <w:t>.</w:t>
      </w:r>
      <w:r>
        <w:t>291*T(v14</w:t>
      </w:r>
      <w:r w:rsidR="00644CD5">
        <w:t>.</w:t>
      </w:r>
      <w:r>
        <w:t>u28) + 0</w:t>
      </w:r>
      <w:r w:rsidR="00644CD5">
        <w:t>.</w:t>
      </w:r>
      <w:r>
        <w:t>649*T(v26</w:t>
      </w:r>
      <w:r w:rsidR="00644CD5">
        <w:t>.</w:t>
      </w:r>
      <w:r>
        <w:t>u2) -0</w:t>
      </w:r>
      <w:r w:rsidR="00644CD5">
        <w:t>.</w:t>
      </w:r>
      <w:r>
        <w:t>576*T(v11</w:t>
      </w:r>
      <w:r w:rsidR="00644CD5">
        <w:t>.</w:t>
      </w:r>
      <w:r>
        <w:t>u16) -0</w:t>
      </w:r>
      <w:r w:rsidR="00644CD5">
        <w:t>.</w:t>
      </w:r>
      <w:r>
        <w:t>594*T(v23</w:t>
      </w:r>
      <w:r w:rsidR="00644CD5">
        <w:t>.</w:t>
      </w:r>
      <w:r>
        <w:t>u15) -0</w:t>
      </w:r>
      <w:r w:rsidR="00644CD5">
        <w:t>.</w:t>
      </w:r>
      <w:r>
        <w:t>642*T(v11</w:t>
      </w:r>
      <w:r w:rsidR="00644CD5">
        <w:t>.</w:t>
      </w:r>
      <w:r>
        <w:t>u30) -0</w:t>
      </w:r>
      <w:r w:rsidR="00644CD5">
        <w:t>.</w:t>
      </w:r>
      <w:r>
        <w:t>931*T(v5</w:t>
      </w:r>
      <w:r w:rsidR="00644CD5">
        <w:t>.</w:t>
      </w:r>
      <w:r>
        <w:t>u2) + 0</w:t>
      </w:r>
      <w:r w:rsidR="00644CD5">
        <w:t>.</w:t>
      </w:r>
      <w:r>
        <w:t>411*T(v33</w:t>
      </w:r>
      <w:r w:rsidR="00644CD5">
        <w:t>.</w:t>
      </w:r>
      <w:r>
        <w:t>u10) -0</w:t>
      </w:r>
      <w:r w:rsidR="00644CD5">
        <w:t>.</w:t>
      </w:r>
      <w:r>
        <w:t>346*T(v9</w:t>
      </w:r>
      <w:r w:rsidR="00644CD5">
        <w:t>.</w:t>
      </w:r>
      <w:r>
        <w:t>u12) + 0</w:t>
      </w:r>
      <w:r w:rsidR="00644CD5">
        <w:t>.</w:t>
      </w:r>
      <w:r>
        <w:t>505*T(v3</w:t>
      </w:r>
      <w:r w:rsidR="00644CD5">
        <w:t>.</w:t>
      </w:r>
      <w:r>
        <w:t>u36) -0</w:t>
      </w:r>
      <w:r w:rsidR="00644CD5">
        <w:t>.</w:t>
      </w:r>
      <w:r>
        <w:t>298*T(v21</w:t>
      </w:r>
      <w:r w:rsidR="00644CD5">
        <w:t>.</w:t>
      </w:r>
      <w:r>
        <w:t>u7) + 0</w:t>
      </w:r>
      <w:r w:rsidR="00644CD5">
        <w:t>.</w:t>
      </w:r>
      <w:r>
        <w:t>735*T(v20</w:t>
      </w:r>
      <w:r w:rsidR="00644CD5">
        <w:t>.</w:t>
      </w:r>
      <w:r>
        <w:t>u20) -0</w:t>
      </w:r>
      <w:r w:rsidR="00644CD5">
        <w:t>.</w:t>
      </w:r>
      <w:r>
        <w:t>256*T(v22</w:t>
      </w:r>
      <w:r w:rsidR="00644CD5">
        <w:t>.</w:t>
      </w:r>
      <w:r>
        <w:t>u2) + 0</w:t>
      </w:r>
      <w:r w:rsidR="00644CD5">
        <w:t>.</w:t>
      </w:r>
      <w:r>
        <w:t>265*T(v19</w:t>
      </w:r>
      <w:r w:rsidR="00644CD5">
        <w:t>.</w:t>
      </w:r>
      <w:r>
        <w:t>u11) + 0</w:t>
      </w:r>
      <w:r w:rsidR="00644CD5">
        <w:t>.</w:t>
      </w:r>
      <w:r>
        <w:t>736*T(v15</w:t>
      </w:r>
      <w:r w:rsidR="00644CD5">
        <w:t>.</w:t>
      </w:r>
      <w:r>
        <w:t>u1) + 0</w:t>
      </w:r>
      <w:r w:rsidR="00644CD5">
        <w:t>.</w:t>
      </w:r>
      <w:r>
        <w:t>0927*T(v19</w:t>
      </w:r>
      <w:r w:rsidR="00644CD5">
        <w:t>.</w:t>
      </w:r>
      <w:r>
        <w:t>u22) + 0</w:t>
      </w:r>
      <w:r w:rsidR="00644CD5">
        <w:t>.</w:t>
      </w:r>
      <w:r>
        <w:t>447*T(v22</w:t>
      </w:r>
      <w:r w:rsidR="00644CD5">
        <w:t>.</w:t>
      </w:r>
      <w:r>
        <w:t>u6) -0</w:t>
      </w:r>
      <w:r w:rsidR="00644CD5">
        <w:t>.</w:t>
      </w:r>
      <w:r>
        <w:t>419*T(v12</w:t>
      </w:r>
      <w:r w:rsidR="00644CD5">
        <w:t>.</w:t>
      </w:r>
      <w:r>
        <w:t>u30) + 0</w:t>
      </w:r>
      <w:r w:rsidR="00644CD5">
        <w:t>.</w:t>
      </w:r>
      <w:r>
        <w:t>067*T(v15</w:t>
      </w:r>
      <w:r w:rsidR="00644CD5">
        <w:t>.</w:t>
      </w:r>
      <w:r>
        <w:t>u14) -0</w:t>
      </w:r>
      <w:r w:rsidR="00644CD5">
        <w:t>.</w:t>
      </w:r>
      <w:r>
        <w:t>319*T(v19</w:t>
      </w:r>
      <w:r w:rsidR="00644CD5">
        <w:t>.</w:t>
      </w:r>
      <w:r>
        <w:t>u9) -0</w:t>
      </w:r>
      <w:r w:rsidR="00644CD5">
        <w:t>.</w:t>
      </w:r>
      <w:r>
        <w:t>44*T(v11</w:t>
      </w:r>
      <w:r w:rsidR="00644CD5">
        <w:t>.</w:t>
      </w:r>
      <w:r>
        <w:t>u5) -0</w:t>
      </w:r>
      <w:r w:rsidR="00644CD5">
        <w:t>.</w:t>
      </w:r>
      <w:r>
        <w:t>224*T(v28</w:t>
      </w:r>
      <w:r w:rsidR="00644CD5">
        <w:t>.</w:t>
      </w:r>
      <w:r>
        <w:t>u11) -0</w:t>
      </w:r>
      <w:r w:rsidR="00644CD5">
        <w:t>.</w:t>
      </w:r>
      <w:r>
        <w:t>684*T(v4</w:t>
      </w:r>
      <w:r w:rsidR="00644CD5">
        <w:t>.</w:t>
      </w:r>
      <w:r>
        <w:t>u10) + 0</w:t>
      </w:r>
      <w:r w:rsidR="00644CD5">
        <w:t>.</w:t>
      </w:r>
      <w:r>
        <w:t>427*T(v18</w:t>
      </w:r>
      <w:r w:rsidR="00644CD5">
        <w:t>.</w:t>
      </w:r>
      <w:r>
        <w:t>u5) -0</w:t>
      </w:r>
      <w:r w:rsidR="00644CD5">
        <w:t>.</w:t>
      </w:r>
      <w:r>
        <w:t>472*T(v20</w:t>
      </w:r>
      <w:r w:rsidR="00644CD5">
        <w:t>.</w:t>
      </w:r>
      <w:r>
        <w:t>u3) -0</w:t>
      </w:r>
      <w:r w:rsidR="00644CD5">
        <w:t>.</w:t>
      </w:r>
      <w:r>
        <w:t>379*T(v24) -0</w:t>
      </w:r>
      <w:r w:rsidR="00644CD5">
        <w:t>.</w:t>
      </w:r>
      <w:r>
        <w:t>61*T(v3</w:t>
      </w:r>
      <w:r w:rsidR="00644CD5">
        <w:t>.</w:t>
      </w:r>
      <w:r>
        <w:t>u23) -0</w:t>
      </w:r>
      <w:r w:rsidR="00644CD5">
        <w:t>.</w:t>
      </w:r>
      <w:r>
        <w:t>643*T(v18</w:t>
      </w:r>
      <w:r w:rsidR="00644CD5">
        <w:t>.</w:t>
      </w:r>
      <w:r>
        <w:t>u22) -0</w:t>
      </w:r>
      <w:r w:rsidR="00644CD5">
        <w:t>.</w:t>
      </w:r>
      <w:r>
        <w:t>138*T(v24</w:t>
      </w:r>
      <w:r w:rsidR="00644CD5">
        <w:t>.</w:t>
      </w:r>
      <w:r>
        <w:t>u12) + 0</w:t>
      </w:r>
      <w:r w:rsidR="00644CD5">
        <w:t>.</w:t>
      </w:r>
      <w:r>
        <w:t>333*T(v9</w:t>
      </w:r>
      <w:r w:rsidR="00644CD5">
        <w:t>.</w:t>
      </w:r>
      <w:r>
        <w:t>u16) -0</w:t>
      </w:r>
      <w:r w:rsidR="00644CD5">
        <w:t>.</w:t>
      </w:r>
      <w:r>
        <w:t>69*T(v28</w:t>
      </w:r>
      <w:r w:rsidR="00644CD5">
        <w:t>.</w:t>
      </w:r>
      <w:r>
        <w:t>u2) -0</w:t>
      </w:r>
      <w:r w:rsidR="00644CD5">
        <w:t>.</w:t>
      </w:r>
      <w:r>
        <w:t>326*T(v19</w:t>
      </w:r>
      <w:r w:rsidR="00644CD5">
        <w:t>.</w:t>
      </w:r>
      <w:r>
        <w:t>u7) -0</w:t>
      </w:r>
      <w:r w:rsidR="00644CD5">
        <w:t>.</w:t>
      </w:r>
      <w:r>
        <w:t>532*T(v20</w:t>
      </w:r>
      <w:r w:rsidR="00644CD5">
        <w:t>.</w:t>
      </w:r>
      <w:r>
        <w:t>u6) -0</w:t>
      </w:r>
      <w:r w:rsidR="00644CD5">
        <w:t>.</w:t>
      </w:r>
      <w:r>
        <w:t>588*T(v39</w:t>
      </w:r>
      <w:r w:rsidR="00644CD5">
        <w:t>.</w:t>
      </w:r>
      <w:r>
        <w:t>u1) -0</w:t>
      </w:r>
      <w:r w:rsidR="00644CD5">
        <w:t>.</w:t>
      </w:r>
      <w:r>
        <w:t>216*T(v34</w:t>
      </w:r>
      <w:r w:rsidR="00644CD5">
        <w:t>.</w:t>
      </w:r>
      <w:r>
        <w:t>u5) -0</w:t>
      </w:r>
      <w:r w:rsidR="00644CD5">
        <w:t>.</w:t>
      </w:r>
      <w:r>
        <w:t>539*T(v13</w:t>
      </w:r>
      <w:r w:rsidR="00644CD5">
        <w:t>.</w:t>
      </w:r>
      <w:r>
        <w:t>u30) + 0</w:t>
      </w:r>
      <w:r w:rsidR="00644CD5">
        <w:t>.</w:t>
      </w:r>
      <w:r>
        <w:t>498*T(v11</w:t>
      </w:r>
      <w:r w:rsidR="00644CD5">
        <w:t>.</w:t>
      </w:r>
      <w:r>
        <w:t>u2) + 0</w:t>
      </w:r>
      <w:r w:rsidR="00644CD5">
        <w:t>.</w:t>
      </w:r>
      <w:r>
        <w:t>482*T(v14</w:t>
      </w:r>
      <w:r w:rsidR="00644CD5">
        <w:t>.</w:t>
      </w:r>
      <w:r>
        <w:t>u24) + 0</w:t>
      </w:r>
      <w:r w:rsidR="00644CD5">
        <w:t>.</w:t>
      </w:r>
      <w:r>
        <w:t>599*T(v22</w:t>
      </w:r>
      <w:r w:rsidR="00644CD5">
        <w:t>.</w:t>
      </w:r>
      <w:r>
        <w:t>u9) -0</w:t>
      </w:r>
      <w:r w:rsidR="00644CD5">
        <w:t>.</w:t>
      </w:r>
      <w:r>
        <w:t>563*T(v22</w:t>
      </w:r>
      <w:r w:rsidR="00644CD5">
        <w:t>.</w:t>
      </w:r>
      <w:r>
        <w:t>u12) -0</w:t>
      </w:r>
      <w:r w:rsidR="00644CD5">
        <w:t>.</w:t>
      </w:r>
      <w:r>
        <w:t>429*T(v17</w:t>
      </w:r>
      <w:r w:rsidR="00644CD5">
        <w:t>.</w:t>
      </w:r>
      <w:r>
        <w:t>u14) + 0</w:t>
      </w:r>
      <w:r w:rsidR="00644CD5">
        <w:t>.</w:t>
      </w:r>
      <w:r>
        <w:t>422*T(v29</w:t>
      </w:r>
      <w:r w:rsidR="00644CD5">
        <w:t>.</w:t>
      </w:r>
      <w:r>
        <w:t>u12) + 0</w:t>
      </w:r>
      <w:r w:rsidR="00644CD5">
        <w:t>.</w:t>
      </w:r>
      <w:r>
        <w:t>513*T(v17</w:t>
      </w:r>
      <w:r w:rsidR="00644CD5">
        <w:t>.</w:t>
      </w:r>
      <w:r>
        <w:t>u24) -0</w:t>
      </w:r>
      <w:r w:rsidR="00644CD5">
        <w:t>.</w:t>
      </w:r>
      <w:r>
        <w:t>386*T(v2</w:t>
      </w:r>
      <w:r w:rsidR="00644CD5">
        <w:t>.</w:t>
      </w:r>
      <w:r>
        <w:t>u5) -0</w:t>
      </w:r>
      <w:r w:rsidR="00644CD5">
        <w:t>.</w:t>
      </w:r>
      <w:r>
        <w:t>118*T(v5</w:t>
      </w:r>
      <w:r w:rsidR="00644CD5">
        <w:t>.</w:t>
      </w:r>
      <w:r>
        <w:t>u12) + 0</w:t>
      </w:r>
      <w:r w:rsidR="00644CD5">
        <w:t>.</w:t>
      </w:r>
      <w:r>
        <w:t>242*T(v10</w:t>
      </w:r>
      <w:r w:rsidR="00644CD5">
        <w:t>.</w:t>
      </w:r>
      <w:r>
        <w:t>u9) + 0</w:t>
      </w:r>
      <w:r w:rsidR="00644CD5">
        <w:t>.</w:t>
      </w:r>
      <w:r>
        <w:t>468*T(v17</w:t>
      </w:r>
      <w:r w:rsidR="00644CD5">
        <w:t>.</w:t>
      </w:r>
      <w:r>
        <w:t>u20) + 0</w:t>
      </w:r>
      <w:r w:rsidR="00644CD5">
        <w:t>.</w:t>
      </w:r>
      <w:r>
        <w:t>11*T(v31</w:t>
      </w:r>
      <w:r w:rsidR="00644CD5">
        <w:t>.</w:t>
      </w:r>
      <w:r>
        <w:t>u7) + 0</w:t>
      </w:r>
      <w:r w:rsidR="00644CD5">
        <w:t>.</w:t>
      </w:r>
      <w:r>
        <w:t>35*T(v12</w:t>
      </w:r>
      <w:r w:rsidR="00644CD5">
        <w:t>.</w:t>
      </w:r>
      <w:r>
        <w:t>u25) + 0</w:t>
      </w:r>
      <w:r w:rsidR="00644CD5">
        <w:t>.</w:t>
      </w:r>
      <w:r>
        <w:t>324*T(v22</w:t>
      </w:r>
      <w:r w:rsidR="00644CD5">
        <w:t>.</w:t>
      </w:r>
      <w:r>
        <w:t>u4) -0</w:t>
      </w:r>
      <w:r w:rsidR="00644CD5">
        <w:t>.</w:t>
      </w:r>
      <w:r>
        <w:t>459*T(v5</w:t>
      </w:r>
      <w:r w:rsidR="00644CD5">
        <w:t>.</w:t>
      </w:r>
      <w:r>
        <w:t>u23) -0</w:t>
      </w:r>
      <w:r w:rsidR="00644CD5">
        <w:t>.</w:t>
      </w:r>
      <w:r>
        <w:t>438*T(v29</w:t>
      </w:r>
      <w:r w:rsidR="00644CD5">
        <w:t>.</w:t>
      </w:r>
      <w:r>
        <w:t>u5) + 0</w:t>
      </w:r>
      <w:r w:rsidR="00644CD5">
        <w:t>.</w:t>
      </w:r>
      <w:r>
        <w:t>289*T(v14</w:t>
      </w:r>
      <w:r w:rsidR="00644CD5">
        <w:t>.</w:t>
      </w:r>
      <w:r>
        <w:t>u10) + 0</w:t>
      </w:r>
      <w:r w:rsidR="00644CD5">
        <w:t>.</w:t>
      </w:r>
      <w:r>
        <w:t>396*T(v27</w:t>
      </w:r>
      <w:r w:rsidR="00644CD5">
        <w:t>.</w:t>
      </w:r>
      <w:r>
        <w:t>u15) -0</w:t>
      </w:r>
      <w:r w:rsidR="00644CD5">
        <w:t>.</w:t>
      </w:r>
      <w:r>
        <w:t>343*T(v16</w:t>
      </w:r>
      <w:r w:rsidR="00644CD5">
        <w:t>.</w:t>
      </w:r>
      <w:r>
        <w:t>u25) -0</w:t>
      </w:r>
      <w:r w:rsidR="00644CD5">
        <w:t>.</w:t>
      </w:r>
      <w:r>
        <w:t>51*T(v2</w:t>
      </w:r>
      <w:r w:rsidR="00644CD5">
        <w:t>.</w:t>
      </w:r>
      <w:r>
        <w:t>u10) + 0</w:t>
      </w:r>
      <w:r w:rsidR="00644CD5">
        <w:t>.</w:t>
      </w:r>
      <w:r>
        <w:t>268*T(v34</w:t>
      </w:r>
      <w:r w:rsidR="00644CD5">
        <w:t>.</w:t>
      </w:r>
      <w:r>
        <w:t>u1) -0</w:t>
      </w:r>
      <w:r w:rsidR="00644CD5">
        <w:t>.</w:t>
      </w:r>
      <w:r>
        <w:t>385*T(v6</w:t>
      </w:r>
      <w:r w:rsidR="00644CD5">
        <w:t>.</w:t>
      </w:r>
      <w:r>
        <w:t>u30) + 0</w:t>
      </w:r>
      <w:r w:rsidR="00644CD5">
        <w:t>.</w:t>
      </w:r>
      <w:r>
        <w:t>271*T(v17) -0</w:t>
      </w:r>
      <w:r w:rsidR="00644CD5">
        <w:t>.</w:t>
      </w:r>
      <w:r>
        <w:t>189*T(u23) -0</w:t>
      </w:r>
      <w:r w:rsidR="00644CD5">
        <w:t>.</w:t>
      </w:r>
      <w:r>
        <w:t>395*T(v21</w:t>
      </w:r>
      <w:r w:rsidR="00644CD5">
        <w:t>.</w:t>
      </w:r>
      <w:r>
        <w:t>u15) + 0</w:t>
      </w:r>
      <w:r w:rsidR="00644CD5">
        <w:t>.</w:t>
      </w:r>
      <w:r>
        <w:t>3*T(v16</w:t>
      </w:r>
      <w:r w:rsidR="00644CD5">
        <w:t>.</w:t>
      </w:r>
      <w:r>
        <w:t>u23) -0</w:t>
      </w:r>
      <w:r w:rsidR="00644CD5">
        <w:t>.</w:t>
      </w:r>
      <w:r>
        <w:t>16*T(v2</w:t>
      </w:r>
      <w:r w:rsidR="00644CD5">
        <w:t>.</w:t>
      </w:r>
      <w:r>
        <w:t>u37) + 0</w:t>
      </w:r>
      <w:r w:rsidR="00644CD5">
        <w:t>.</w:t>
      </w:r>
      <w:r>
        <w:t>39*T(v2</w:t>
      </w:r>
      <w:r w:rsidR="00644CD5">
        <w:t>.</w:t>
      </w:r>
      <w:r>
        <w:t>u33) + 0</w:t>
      </w:r>
      <w:r w:rsidR="00644CD5">
        <w:t>.</w:t>
      </w:r>
      <w:r>
        <w:t>35*T(u25) -0</w:t>
      </w:r>
      <w:r w:rsidR="00644CD5">
        <w:t>.</w:t>
      </w:r>
      <w:r>
        <w:t>45*T(v16</w:t>
      </w:r>
      <w:r w:rsidR="00644CD5">
        <w:t>.</w:t>
      </w:r>
      <w:r>
        <w:t>u5) + 0</w:t>
      </w:r>
      <w:r w:rsidR="00644CD5">
        <w:t>.</w:t>
      </w:r>
      <w:r>
        <w:t>409*T(v9</w:t>
      </w:r>
      <w:r w:rsidR="00644CD5">
        <w:t>.</w:t>
      </w:r>
      <w:r>
        <w:t>u31) -0</w:t>
      </w:r>
      <w:r w:rsidR="00644CD5">
        <w:t>.</w:t>
      </w:r>
      <w:r>
        <w:t>287*T(v1</w:t>
      </w:r>
      <w:r w:rsidR="00644CD5">
        <w:t>.</w:t>
      </w:r>
      <w:r>
        <w:t>u36) -0</w:t>
      </w:r>
      <w:r w:rsidR="00644CD5">
        <w:t>.</w:t>
      </w:r>
      <w:r>
        <w:t>218*T(v8</w:t>
      </w:r>
      <w:r w:rsidR="00644CD5">
        <w:t>.</w:t>
      </w:r>
      <w:r>
        <w:t>u5) + 0</w:t>
      </w:r>
      <w:r w:rsidR="00644CD5">
        <w:t>.</w:t>
      </w:r>
      <w:r>
        <w:t>317*T(v6</w:t>
      </w:r>
      <w:r w:rsidR="00644CD5">
        <w:t>.</w:t>
      </w:r>
      <w:r>
        <w:t>u31) -0</w:t>
      </w:r>
      <w:r w:rsidR="00644CD5">
        <w:t>.</w:t>
      </w:r>
      <w:r>
        <w:t>528*T(v5</w:t>
      </w:r>
      <w:r w:rsidR="00644CD5">
        <w:t>.</w:t>
      </w:r>
      <w:r>
        <w:t>u5) + 0</w:t>
      </w:r>
      <w:r w:rsidR="00644CD5">
        <w:t>.</w:t>
      </w:r>
      <w:r>
        <w:t>451*T(v15</w:t>
      </w:r>
      <w:r w:rsidR="00644CD5">
        <w:t>.</w:t>
      </w:r>
      <w:r>
        <w:t>u28) + 0</w:t>
      </w:r>
      <w:r w:rsidR="00644CD5">
        <w:t>.</w:t>
      </w:r>
      <w:r>
        <w:t>285*T(v9</w:t>
      </w:r>
      <w:r w:rsidR="00644CD5">
        <w:t>.</w:t>
      </w:r>
      <w:r>
        <w:t>u34) + 0</w:t>
      </w:r>
      <w:r w:rsidR="00644CD5">
        <w:t>.</w:t>
      </w:r>
      <w:r>
        <w:t>652*T(v9</w:t>
      </w:r>
      <w:r w:rsidR="00644CD5">
        <w:t>.</w:t>
      </w:r>
      <w:r>
        <w:t>u2) + 0</w:t>
      </w:r>
      <w:r w:rsidR="00644CD5">
        <w:t>.</w:t>
      </w:r>
      <w:r>
        <w:t>46*T(v30</w:t>
      </w:r>
      <w:r w:rsidR="00644CD5">
        <w:t>.</w:t>
      </w:r>
      <w:r>
        <w:t>u10) -0</w:t>
      </w:r>
      <w:r w:rsidR="00644CD5">
        <w:t>.</w:t>
      </w:r>
      <w:r>
        <w:t>335*T(v41</w:t>
      </w:r>
      <w:r w:rsidR="00644CD5">
        <w:t>.</w:t>
      </w:r>
      <w:r>
        <w:t>u1) -0</w:t>
      </w:r>
      <w:r w:rsidR="00644CD5">
        <w:t>.</w:t>
      </w:r>
      <w:r>
        <w:t>407*Volume^3 -0</w:t>
      </w:r>
      <w:r w:rsidR="00644CD5">
        <w:t>.</w:t>
      </w:r>
      <w:r>
        <w:t>319*T(v29</w:t>
      </w:r>
      <w:r w:rsidR="00644CD5">
        <w:t>.</w:t>
      </w:r>
      <w:r>
        <w:t>u6) -0</w:t>
      </w:r>
      <w:r w:rsidR="00644CD5">
        <w:t>.</w:t>
      </w:r>
      <w:r>
        <w:t>288*T(v12</w:t>
      </w:r>
      <w:r w:rsidR="00644CD5">
        <w:t>.</w:t>
      </w:r>
      <w:r>
        <w:t>u13) -0</w:t>
      </w:r>
      <w:r w:rsidR="00644CD5">
        <w:t>.</w:t>
      </w:r>
      <w:r>
        <w:t>206*T(v13</w:t>
      </w:r>
      <w:r w:rsidR="00644CD5">
        <w:t>.</w:t>
      </w:r>
      <w:r>
        <w:t>u8) -0</w:t>
      </w:r>
      <w:r w:rsidR="00644CD5">
        <w:t>.</w:t>
      </w:r>
      <w:r>
        <w:t>102*T(v13</w:t>
      </w:r>
      <w:r w:rsidR="00644CD5">
        <w:t>.</w:t>
      </w:r>
      <w:r>
        <w:t>u17) -0</w:t>
      </w:r>
      <w:r w:rsidR="00644CD5">
        <w:t>.</w:t>
      </w:r>
      <w:r>
        <w:t>42*T(v22</w:t>
      </w:r>
      <w:r w:rsidR="00644CD5">
        <w:t>.</w:t>
      </w:r>
      <w:r>
        <w:t>u20) + 0</w:t>
      </w:r>
      <w:r w:rsidR="00644CD5">
        <w:t>.</w:t>
      </w:r>
      <w:r>
        <w:t>536*T(v4</w:t>
      </w:r>
      <w:r w:rsidR="00644CD5">
        <w:t>.</w:t>
      </w:r>
      <w:r>
        <w:t>u11) -0</w:t>
      </w:r>
      <w:r w:rsidR="00644CD5">
        <w:t>.</w:t>
      </w:r>
      <w:r>
        <w:t>298*T(v16</w:t>
      </w:r>
      <w:r w:rsidR="00644CD5">
        <w:t>.</w:t>
      </w:r>
      <w:r>
        <w:t>u18) -0</w:t>
      </w:r>
      <w:r w:rsidR="00644CD5">
        <w:t>.</w:t>
      </w:r>
      <w:r>
        <w:t>49*T(v10</w:t>
      </w:r>
      <w:r w:rsidR="00644CD5">
        <w:t>.</w:t>
      </w:r>
      <w:r>
        <w:t>u10) -0</w:t>
      </w:r>
      <w:r w:rsidR="00644CD5">
        <w:t>.</w:t>
      </w:r>
      <w:r>
        <w:t>346*T(v3</w:t>
      </w:r>
      <w:r w:rsidR="00644CD5">
        <w:t>.</w:t>
      </w:r>
      <w:r>
        <w:t>u22) -0</w:t>
      </w:r>
      <w:r w:rsidR="00644CD5">
        <w:t>.</w:t>
      </w:r>
      <w:r>
        <w:t>261*T(v10</w:t>
      </w:r>
      <w:r w:rsidR="00644CD5">
        <w:t>.</w:t>
      </w:r>
      <w:r>
        <w:t>u24) -0</w:t>
      </w:r>
      <w:r w:rsidR="00644CD5">
        <w:t>.</w:t>
      </w:r>
      <w:r>
        <w:t>482*T(v10</w:t>
      </w:r>
      <w:r w:rsidR="00644CD5">
        <w:t>.</w:t>
      </w:r>
      <w:r>
        <w:t>u28) + 0</w:t>
      </w:r>
      <w:r w:rsidR="00644CD5">
        <w:t>.</w:t>
      </w:r>
      <w:r>
        <w:t>368*T(v15</w:t>
      </w:r>
      <w:r w:rsidR="00644CD5">
        <w:t>.</w:t>
      </w:r>
      <w:r>
        <w:t>u10) -0</w:t>
      </w:r>
      <w:r w:rsidR="00644CD5">
        <w:t>.</w:t>
      </w:r>
      <w:r>
        <w:t>235*T(v25) + 0</w:t>
      </w:r>
      <w:r w:rsidR="00644CD5">
        <w:t>.</w:t>
      </w:r>
      <w:r>
        <w:t>351*T(v31</w:t>
      </w:r>
      <w:r w:rsidR="00644CD5">
        <w:t>.</w:t>
      </w:r>
      <w:r>
        <w:t>u5) -0</w:t>
      </w:r>
      <w:r w:rsidR="00644CD5">
        <w:t>.</w:t>
      </w:r>
      <w:r>
        <w:t>301*T(v22</w:t>
      </w:r>
      <w:r w:rsidR="00644CD5">
        <w:t>.</w:t>
      </w:r>
      <w:r>
        <w:t>u16) -0</w:t>
      </w:r>
      <w:r w:rsidR="00644CD5">
        <w:t>.</w:t>
      </w:r>
      <w:r>
        <w:t>301*T(v8</w:t>
      </w:r>
      <w:r w:rsidR="00644CD5">
        <w:t>.</w:t>
      </w:r>
      <w:r>
        <w:t>u25) -0</w:t>
      </w:r>
      <w:r w:rsidR="00644CD5">
        <w:t>.</w:t>
      </w:r>
      <w:r>
        <w:t>339*T(v29</w:t>
      </w:r>
      <w:r w:rsidR="00644CD5">
        <w:t>.</w:t>
      </w:r>
      <w:r>
        <w:t>u1) + 0</w:t>
      </w:r>
      <w:r w:rsidR="00644CD5">
        <w:t>.</w:t>
      </w:r>
      <w:r>
        <w:t>357*T(v18</w:t>
      </w:r>
      <w:r w:rsidR="00644CD5">
        <w:t>.</w:t>
      </w:r>
      <w:r>
        <w:t>u20) + 0</w:t>
      </w:r>
      <w:r w:rsidR="00644CD5">
        <w:t>.</w:t>
      </w:r>
      <w:r>
        <w:t>162*Lipophilicity^3 + 0</w:t>
      </w:r>
      <w:r w:rsidR="00644CD5">
        <w:t>.</w:t>
      </w:r>
      <w:r>
        <w:t>237*T(u33) + 0</w:t>
      </w:r>
      <w:r w:rsidR="00644CD5">
        <w:t>.</w:t>
      </w:r>
      <w:r>
        <w:t>242*T(v13</w:t>
      </w:r>
      <w:r w:rsidR="00644CD5">
        <w:t>.</w:t>
      </w:r>
      <w:r>
        <w:t>u13) + 0</w:t>
      </w:r>
      <w:r w:rsidR="00644CD5">
        <w:t>.</w:t>
      </w:r>
      <w:r>
        <w:t>158*T(v11</w:t>
      </w:r>
      <w:r w:rsidR="00644CD5">
        <w:t>.</w:t>
      </w:r>
      <w:r>
        <w:t>u21) -0</w:t>
      </w:r>
      <w:r w:rsidR="00644CD5">
        <w:t>.</w:t>
      </w:r>
      <w:r>
        <w:t>276*T(v5</w:t>
      </w:r>
      <w:r w:rsidR="00644CD5">
        <w:t>.</w:t>
      </w:r>
      <w:r>
        <w:t>u4) -0</w:t>
      </w:r>
      <w:r w:rsidR="00644CD5">
        <w:t>.</w:t>
      </w:r>
      <w:r>
        <w:t>225*T(v32</w:t>
      </w:r>
      <w:r w:rsidR="00644CD5">
        <w:t>.</w:t>
      </w:r>
      <w:r>
        <w:t>u6) -</w:t>
      </w:r>
      <w:r>
        <w:lastRenderedPageBreak/>
        <w:t>0</w:t>
      </w:r>
      <w:r w:rsidR="00644CD5">
        <w:t>.</w:t>
      </w:r>
      <w:r>
        <w:t>33*T(v21</w:t>
      </w:r>
      <w:r w:rsidR="00644CD5">
        <w:t>.</w:t>
      </w:r>
      <w:r>
        <w:t>u16) + 0</w:t>
      </w:r>
      <w:r w:rsidR="00644CD5">
        <w:t>.</w:t>
      </w:r>
      <w:r>
        <w:t>358*T(v4</w:t>
      </w:r>
      <w:r w:rsidR="00644CD5">
        <w:t>.</w:t>
      </w:r>
      <w:r>
        <w:t>u14) -0</w:t>
      </w:r>
      <w:r w:rsidR="00644CD5">
        <w:t>.</w:t>
      </w:r>
      <w:r>
        <w:t>343*T(v18</w:t>
      </w:r>
      <w:r w:rsidR="00644CD5">
        <w:t>.</w:t>
      </w:r>
      <w:r>
        <w:t>u4) -0</w:t>
      </w:r>
      <w:r w:rsidR="00644CD5">
        <w:t>.</w:t>
      </w:r>
      <w:r>
        <w:t>203*T(v21</w:t>
      </w:r>
      <w:r w:rsidR="00644CD5">
        <w:t>.</w:t>
      </w:r>
      <w:r>
        <w:t>u10) + 0</w:t>
      </w:r>
      <w:r w:rsidR="00644CD5">
        <w:t>.</w:t>
      </w:r>
      <w:r>
        <w:t>286*T(u5) + 0</w:t>
      </w:r>
      <w:r w:rsidR="00644CD5">
        <w:t>.</w:t>
      </w:r>
      <w:r>
        <w:t>31*T(v4</w:t>
      </w:r>
      <w:r w:rsidR="00644CD5">
        <w:t>.</w:t>
      </w:r>
      <w:r>
        <w:t>u13) -0</w:t>
      </w:r>
      <w:r w:rsidR="00644CD5">
        <w:t>.</w:t>
      </w:r>
      <w:r>
        <w:t>189*T(v9</w:t>
      </w:r>
      <w:r w:rsidR="00644CD5">
        <w:t>.</w:t>
      </w:r>
      <w:r>
        <w:t>u14) + 0</w:t>
      </w:r>
      <w:r w:rsidR="00644CD5">
        <w:t>.</w:t>
      </w:r>
      <w:r>
        <w:t>327*T(v8</w:t>
      </w:r>
      <w:r w:rsidR="00644CD5">
        <w:t>.</w:t>
      </w:r>
      <w:r>
        <w:t>u34) -0</w:t>
      </w:r>
      <w:r w:rsidR="00644CD5">
        <w:t>.</w:t>
      </w:r>
      <w:r>
        <w:t>165*T(v19</w:t>
      </w:r>
      <w:r w:rsidR="00644CD5">
        <w:t>.</w:t>
      </w:r>
      <w:r>
        <w:t>u21) + 0</w:t>
      </w:r>
      <w:r w:rsidR="00644CD5">
        <w:t>.</w:t>
      </w:r>
      <w:r>
        <w:t>29*T(v9</w:t>
      </w:r>
      <w:r w:rsidR="00644CD5">
        <w:t>.</w:t>
      </w:r>
      <w:r>
        <w:t>u24) + 0</w:t>
      </w:r>
      <w:r w:rsidR="00644CD5">
        <w:t>.</w:t>
      </w:r>
      <w:r>
        <w:t>38*T(v13</w:t>
      </w:r>
      <w:r w:rsidR="00644CD5">
        <w:t>.</w:t>
      </w:r>
      <w:r>
        <w:t>u4) + 0</w:t>
      </w:r>
      <w:r w:rsidR="00644CD5">
        <w:t>.</w:t>
      </w:r>
      <w:r>
        <w:t>239*T(v10</w:t>
      </w:r>
      <w:r w:rsidR="00644CD5">
        <w:t>.</w:t>
      </w:r>
      <w:r>
        <w:t>u31) -0</w:t>
      </w:r>
      <w:r w:rsidR="00644CD5">
        <w:t>.</w:t>
      </w:r>
      <w:r>
        <w:t>402*T(v12</w:t>
      </w:r>
      <w:r w:rsidR="00644CD5">
        <w:t>.</w:t>
      </w:r>
      <w:r>
        <w:t>u15) + 0</w:t>
      </w:r>
      <w:r w:rsidR="00644CD5">
        <w:t>.</w:t>
      </w:r>
      <w:r>
        <w:t>22*T(v1</w:t>
      </w:r>
      <w:r w:rsidR="00644CD5">
        <w:t>.</w:t>
      </w:r>
      <w:r>
        <w:t>u32) -0</w:t>
      </w:r>
      <w:r w:rsidR="00644CD5">
        <w:t>.</w:t>
      </w:r>
      <w:r>
        <w:t>217*T(v27</w:t>
      </w:r>
      <w:r w:rsidR="00644CD5">
        <w:t>.</w:t>
      </w:r>
      <w:r>
        <w:t>u10) -0</w:t>
      </w:r>
      <w:r w:rsidR="00644CD5">
        <w:t>.</w:t>
      </w:r>
      <w:r>
        <w:t>174*T(v1</w:t>
      </w:r>
      <w:r w:rsidR="00644CD5">
        <w:t>.</w:t>
      </w:r>
      <w:r>
        <w:t>u41) + 0</w:t>
      </w:r>
      <w:r w:rsidR="00644CD5">
        <w:t>.</w:t>
      </w:r>
      <w:r>
        <w:t>17*MW -0</w:t>
      </w:r>
      <w:r w:rsidR="00644CD5">
        <w:t>.</w:t>
      </w:r>
      <w:r>
        <w:t>251*T(v34</w:t>
      </w:r>
      <w:r w:rsidR="00644CD5">
        <w:t>.</w:t>
      </w:r>
      <w:r>
        <w:t>u8) + 0</w:t>
      </w:r>
      <w:r w:rsidR="00644CD5">
        <w:t>.</w:t>
      </w:r>
      <w:r>
        <w:t>34*T(v17</w:t>
      </w:r>
      <w:r w:rsidR="00644CD5">
        <w:t>.</w:t>
      </w:r>
      <w:r>
        <w:t>u16) + 0</w:t>
      </w:r>
      <w:r w:rsidR="00644CD5">
        <w:t>.</w:t>
      </w:r>
      <w:r>
        <w:t>221*T(v12</w:t>
      </w:r>
      <w:r w:rsidR="00644CD5">
        <w:t>.</w:t>
      </w:r>
      <w:r>
        <w:t>u5) + 0</w:t>
      </w:r>
      <w:r w:rsidR="00644CD5">
        <w:t>.</w:t>
      </w:r>
      <w:r>
        <w:t>289*T(v7</w:t>
      </w:r>
      <w:r w:rsidR="00644CD5">
        <w:t>.</w:t>
      </w:r>
      <w:r>
        <w:t>u26) + 0</w:t>
      </w:r>
      <w:r w:rsidR="00644CD5">
        <w:t>.</w:t>
      </w:r>
      <w:r>
        <w:t>2*T(v15</w:t>
      </w:r>
      <w:r w:rsidR="00644CD5">
        <w:t>.</w:t>
      </w:r>
      <w:r>
        <w:t>u11) + 0</w:t>
      </w:r>
      <w:r w:rsidR="00644CD5">
        <w:t>.</w:t>
      </w:r>
      <w:r>
        <w:t>257*NumNegative -0</w:t>
      </w:r>
      <w:r w:rsidR="00644CD5">
        <w:t>.</w:t>
      </w:r>
      <w:r>
        <w:t>279*T(v13</w:t>
      </w:r>
      <w:r w:rsidR="00644CD5">
        <w:t>.</w:t>
      </w:r>
      <w:r>
        <w:t>u9) -0</w:t>
      </w:r>
      <w:r w:rsidR="00644CD5">
        <w:t>.</w:t>
      </w:r>
      <w:r>
        <w:t>277*T(v7</w:t>
      </w:r>
      <w:r w:rsidR="00644CD5">
        <w:t>.</w:t>
      </w:r>
      <w:r>
        <w:t>u9) + 0</w:t>
      </w:r>
      <w:r w:rsidR="00644CD5">
        <w:t>.</w:t>
      </w:r>
      <w:r>
        <w:t>34*T(v18</w:t>
      </w:r>
      <w:r w:rsidR="00644CD5">
        <w:t>.</w:t>
      </w:r>
      <w:r>
        <w:t>u11) + 0</w:t>
      </w:r>
      <w:r w:rsidR="00644CD5">
        <w:t>.</w:t>
      </w:r>
      <w:r>
        <w:t>25*T(v9) + 0</w:t>
      </w:r>
      <w:r w:rsidR="00644CD5">
        <w:t>.</w:t>
      </w:r>
      <w:r>
        <w:t>198*T(v27</w:t>
      </w:r>
      <w:r w:rsidR="00644CD5">
        <w:t>.</w:t>
      </w:r>
      <w:r>
        <w:t>u7) + 0</w:t>
      </w:r>
      <w:r w:rsidR="00644CD5">
        <w:t>.</w:t>
      </w:r>
      <w:r>
        <w:t>224*T(v20</w:t>
      </w:r>
      <w:r w:rsidR="00644CD5">
        <w:t>.</w:t>
      </w:r>
      <w:r>
        <w:t>u19) + 0</w:t>
      </w:r>
      <w:r w:rsidR="00644CD5">
        <w:t>.</w:t>
      </w:r>
      <w:r>
        <w:t>3*T(v5</w:t>
      </w:r>
      <w:r w:rsidR="00644CD5">
        <w:t>.</w:t>
      </w:r>
      <w:r>
        <w:t>u13) -0</w:t>
      </w:r>
      <w:r w:rsidR="00644CD5">
        <w:t>.</w:t>
      </w:r>
      <w:r>
        <w:t>174*T(v27</w:t>
      </w:r>
      <w:r w:rsidR="00644CD5">
        <w:t>.</w:t>
      </w:r>
      <w:r>
        <w:t>u12) -0</w:t>
      </w:r>
      <w:r w:rsidR="00644CD5">
        <w:t>.</w:t>
      </w:r>
      <w:r>
        <w:t>189*T(v7</w:t>
      </w:r>
      <w:r w:rsidR="00644CD5">
        <w:t>.</w:t>
      </w:r>
      <w:r>
        <w:t>u36) -0</w:t>
      </w:r>
      <w:r w:rsidR="00644CD5">
        <w:t>.</w:t>
      </w:r>
      <w:r>
        <w:t>314*T(v20</w:t>
      </w:r>
      <w:r w:rsidR="00644CD5">
        <w:t>.</w:t>
      </w:r>
      <w:r>
        <w:t>u14) -0</w:t>
      </w:r>
      <w:r w:rsidR="00644CD5">
        <w:t>.</w:t>
      </w:r>
      <w:r>
        <w:t>305*T(v9</w:t>
      </w:r>
      <w:r w:rsidR="00644CD5">
        <w:t>.</w:t>
      </w:r>
      <w:r>
        <w:t>u7) + 0</w:t>
      </w:r>
      <w:r w:rsidR="00644CD5">
        <w:t>.</w:t>
      </w:r>
      <w:r>
        <w:t>336*T(v3</w:t>
      </w:r>
      <w:r w:rsidR="00644CD5">
        <w:t>.</w:t>
      </w:r>
      <w:r>
        <w:t>u15) -0</w:t>
      </w:r>
      <w:r w:rsidR="00644CD5">
        <w:t>.</w:t>
      </w:r>
      <w:r>
        <w:t>205*T(v31</w:t>
      </w:r>
      <w:r w:rsidR="00644CD5">
        <w:t>.</w:t>
      </w:r>
      <w:r>
        <w:t>u4) + 0</w:t>
      </w:r>
      <w:r w:rsidR="00644CD5">
        <w:t>.</w:t>
      </w:r>
      <w:r>
        <w:t>184*T(v7</w:t>
      </w:r>
      <w:r w:rsidR="00644CD5">
        <w:t>.</w:t>
      </w:r>
      <w:r>
        <w:t>u10) + 0</w:t>
      </w:r>
      <w:r w:rsidR="00644CD5">
        <w:t>.</w:t>
      </w:r>
      <w:r>
        <w:t>252*T(v5</w:t>
      </w:r>
      <w:r w:rsidR="00644CD5">
        <w:t>.</w:t>
      </w:r>
      <w:r>
        <w:t>u15) + 0</w:t>
      </w:r>
      <w:r w:rsidR="00644CD5">
        <w:t>.</w:t>
      </w:r>
      <w:r>
        <w:t>199*T(v10</w:t>
      </w:r>
      <w:r w:rsidR="00644CD5">
        <w:t>.</w:t>
      </w:r>
      <w:r>
        <w:t>u26) + 0</w:t>
      </w:r>
      <w:r w:rsidR="00644CD5">
        <w:t>.</w:t>
      </w:r>
      <w:r>
        <w:t>117*T(v14</w:t>
      </w:r>
      <w:r w:rsidR="00644CD5">
        <w:t>.</w:t>
      </w:r>
      <w:r>
        <w:t>u27) -0</w:t>
      </w:r>
      <w:r w:rsidR="00644CD5">
        <w:t>.</w:t>
      </w:r>
      <w:r>
        <w:t>259*T(v17</w:t>
      </w:r>
      <w:r w:rsidR="00644CD5">
        <w:t>.</w:t>
      </w:r>
      <w:r>
        <w:t>u5) + 0</w:t>
      </w:r>
      <w:r w:rsidR="00644CD5">
        <w:t>.</w:t>
      </w:r>
      <w:r>
        <w:t>14*T(v16</w:t>
      </w:r>
      <w:r w:rsidR="00644CD5">
        <w:t>.</w:t>
      </w:r>
      <w:r>
        <w:t>u10) + 0</w:t>
      </w:r>
      <w:r w:rsidR="00644CD5">
        <w:t>.</w:t>
      </w:r>
      <w:r>
        <w:t>232*T(v14</w:t>
      </w:r>
      <w:r w:rsidR="00644CD5">
        <w:t>.</w:t>
      </w:r>
      <w:r>
        <w:t>u8) + 0</w:t>
      </w:r>
      <w:r w:rsidR="00644CD5">
        <w:t>.</w:t>
      </w:r>
      <w:r>
        <w:t>185*T(v19</w:t>
      </w:r>
      <w:r w:rsidR="00644CD5">
        <w:t>.</w:t>
      </w:r>
      <w:r>
        <w:t>u6) + 0</w:t>
      </w:r>
      <w:r w:rsidR="00644CD5">
        <w:t>.</w:t>
      </w:r>
      <w:r>
        <w:t>192*T(v8</w:t>
      </w:r>
      <w:r w:rsidR="00644CD5">
        <w:t>.</w:t>
      </w:r>
      <w:r>
        <w:t>u12) + 0</w:t>
      </w:r>
      <w:r w:rsidR="00644CD5">
        <w:t>.</w:t>
      </w:r>
      <w:r>
        <w:t>208*T(v36</w:t>
      </w:r>
      <w:r w:rsidR="00644CD5">
        <w:t>.</w:t>
      </w:r>
      <w:r>
        <w:t>u1) + 0</w:t>
      </w:r>
      <w:r w:rsidR="00644CD5">
        <w:t>.</w:t>
      </w:r>
      <w:r>
        <w:t>213*T(v33</w:t>
      </w:r>
      <w:r w:rsidR="00644CD5">
        <w:t>.</w:t>
      </w:r>
      <w:r>
        <w:t>u5) -0</w:t>
      </w:r>
      <w:r w:rsidR="00644CD5">
        <w:t>.</w:t>
      </w:r>
      <w:r>
        <w:t>17*T(v16</w:t>
      </w:r>
      <w:r w:rsidR="00644CD5">
        <w:t>.</w:t>
      </w:r>
      <w:r>
        <w:t>u27) + 0</w:t>
      </w:r>
      <w:r w:rsidR="00644CD5">
        <w:t>.</w:t>
      </w:r>
      <w:r>
        <w:t>102*T(v21) + 0</w:t>
      </w:r>
      <w:r w:rsidR="00644CD5">
        <w:t>.</w:t>
      </w:r>
      <w:r>
        <w:t>233*T(v14</w:t>
      </w:r>
      <w:r w:rsidR="00644CD5">
        <w:t>.</w:t>
      </w:r>
      <w:r>
        <w:t>u3) -0</w:t>
      </w:r>
      <w:r w:rsidR="00644CD5">
        <w:t>.</w:t>
      </w:r>
      <w:r>
        <w:t>173*T(v6</w:t>
      </w:r>
      <w:r w:rsidR="00644CD5">
        <w:t>.</w:t>
      </w:r>
      <w:r>
        <w:t>u9) -0</w:t>
      </w:r>
      <w:r w:rsidR="00644CD5">
        <w:t>.</w:t>
      </w:r>
      <w:r>
        <w:t>173*T(v8</w:t>
      </w:r>
      <w:r w:rsidR="00644CD5">
        <w:t>.</w:t>
      </w:r>
      <w:r>
        <w:t>u10) + 0</w:t>
      </w:r>
      <w:r w:rsidR="00644CD5">
        <w:t>.</w:t>
      </w:r>
      <w:r>
        <w:t>208*T(v1</w:t>
      </w:r>
      <w:r w:rsidR="00644CD5">
        <w:t>.</w:t>
      </w:r>
      <w:r>
        <w:t>u31) + 0</w:t>
      </w:r>
      <w:r w:rsidR="00644CD5">
        <w:t>.</w:t>
      </w:r>
      <w:r>
        <w:t>213*T(v1</w:t>
      </w:r>
      <w:r w:rsidR="00644CD5">
        <w:t>.</w:t>
      </w:r>
      <w:r>
        <w:t>u18) -0</w:t>
      </w:r>
      <w:r w:rsidR="00644CD5">
        <w:t>.</w:t>
      </w:r>
      <w:r>
        <w:t>207*T(v4</w:t>
      </w:r>
      <w:r w:rsidR="00644CD5">
        <w:t>.</w:t>
      </w:r>
      <w:r>
        <w:t>u15) + 0</w:t>
      </w:r>
      <w:r w:rsidR="00644CD5">
        <w:t>.</w:t>
      </w:r>
      <w:r>
        <w:t>203*T(v2</w:t>
      </w:r>
      <w:r w:rsidR="00644CD5">
        <w:t>.</w:t>
      </w:r>
      <w:r>
        <w:t>u41) + 0</w:t>
      </w:r>
      <w:r w:rsidR="00644CD5">
        <w:t>.</w:t>
      </w:r>
      <w:r>
        <w:t>278*T(v2</w:t>
      </w:r>
      <w:r w:rsidR="00644CD5">
        <w:t>.</w:t>
      </w:r>
      <w:r>
        <w:t>u4) + 0</w:t>
      </w:r>
      <w:r w:rsidR="00644CD5">
        <w:t>.</w:t>
      </w:r>
      <w:r>
        <w:t>177*Volume + 0</w:t>
      </w:r>
      <w:r w:rsidR="00644CD5">
        <w:t>.</w:t>
      </w:r>
      <w:r>
        <w:t>151*T(v4</w:t>
      </w:r>
      <w:r w:rsidR="00644CD5">
        <w:t>.</w:t>
      </w:r>
      <w:r>
        <w:t>u38) -0</w:t>
      </w:r>
      <w:r w:rsidR="00644CD5">
        <w:t>.</w:t>
      </w:r>
      <w:r>
        <w:t>178*T(v27</w:t>
      </w:r>
      <w:r w:rsidR="00644CD5">
        <w:t>.</w:t>
      </w:r>
      <w:r>
        <w:t>u9) + 0</w:t>
      </w:r>
      <w:r w:rsidR="00644CD5">
        <w:t>.</w:t>
      </w:r>
      <w:r>
        <w:t>221*T(v1</w:t>
      </w:r>
      <w:r w:rsidR="00644CD5">
        <w:t>.</w:t>
      </w:r>
      <w:r>
        <w:t>u30) + 0</w:t>
      </w:r>
      <w:r w:rsidR="00644CD5">
        <w:t>.</w:t>
      </w:r>
      <w:r>
        <w:t>16*T(v17</w:t>
      </w:r>
      <w:r w:rsidR="00644CD5">
        <w:t>.</w:t>
      </w:r>
      <w:r>
        <w:t>u21) + 0</w:t>
      </w:r>
      <w:r w:rsidR="00644CD5">
        <w:t>.</w:t>
      </w:r>
      <w:r>
        <w:t>153*T(v7</w:t>
      </w:r>
      <w:r w:rsidR="00644CD5">
        <w:t>.</w:t>
      </w:r>
      <w:r>
        <w:t>u35) -0</w:t>
      </w:r>
      <w:r w:rsidR="00644CD5">
        <w:t>.</w:t>
      </w:r>
      <w:r>
        <w:t>146*T(v5</w:t>
      </w:r>
      <w:r w:rsidR="00644CD5">
        <w:t>.</w:t>
      </w:r>
      <w:r>
        <w:t>u33) + 0</w:t>
      </w:r>
      <w:r w:rsidR="00644CD5">
        <w:t>.</w:t>
      </w:r>
      <w:r>
        <w:t>108*NumAcceptor + 0</w:t>
      </w:r>
      <w:r w:rsidR="00644CD5">
        <w:t>.</w:t>
      </w:r>
      <w:r>
        <w:t>172*u -0</w:t>
      </w:r>
      <w:r w:rsidR="00644CD5">
        <w:t>.</w:t>
      </w:r>
      <w:r>
        <w:t>144*T(v17</w:t>
      </w:r>
      <w:r w:rsidR="00644CD5">
        <w:t>.</w:t>
      </w:r>
      <w:r>
        <w:t>u22) -0</w:t>
      </w:r>
      <w:r w:rsidR="00644CD5">
        <w:t>.</w:t>
      </w:r>
      <w:r>
        <w:t>153*T(v16</w:t>
      </w:r>
      <w:r w:rsidR="00644CD5">
        <w:t>.</w:t>
      </w:r>
      <w:r>
        <w:t>u14) + 0</w:t>
      </w:r>
      <w:r w:rsidR="00644CD5">
        <w:t>.</w:t>
      </w:r>
      <w:r>
        <w:t>163*T(v23</w:t>
      </w:r>
      <w:r w:rsidR="00644CD5">
        <w:t>.</w:t>
      </w:r>
      <w:r>
        <w:t>u19) -0</w:t>
      </w:r>
      <w:r w:rsidR="00644CD5">
        <w:t>.</w:t>
      </w:r>
      <w:r>
        <w:t>167*T(v6</w:t>
      </w:r>
      <w:r w:rsidR="00644CD5">
        <w:t>.</w:t>
      </w:r>
      <w:r>
        <w:t>u5) -0</w:t>
      </w:r>
      <w:r w:rsidR="00644CD5">
        <w:t>.</w:t>
      </w:r>
      <w:r>
        <w:t>138*T(v6</w:t>
      </w:r>
      <w:r w:rsidR="00644CD5">
        <w:t>.</w:t>
      </w:r>
      <w:r>
        <w:t>u18) + 0</w:t>
      </w:r>
      <w:r w:rsidR="00644CD5">
        <w:t>.</w:t>
      </w:r>
      <w:r>
        <w:t>174*T(v24</w:t>
      </w:r>
      <w:r w:rsidR="00644CD5">
        <w:t>.</w:t>
      </w:r>
      <w:r>
        <w:t>u10) -0</w:t>
      </w:r>
      <w:r w:rsidR="00644CD5">
        <w:t>.</w:t>
      </w:r>
      <w:r>
        <w:t>178*T(v6</w:t>
      </w:r>
      <w:r w:rsidR="00644CD5">
        <w:t>.</w:t>
      </w:r>
      <w:r>
        <w:t>u4) + 0</w:t>
      </w:r>
      <w:r w:rsidR="00644CD5">
        <w:t>.</w:t>
      </w:r>
      <w:r>
        <w:t>158*T(v3</w:t>
      </w:r>
      <w:r w:rsidR="00644CD5">
        <w:t>.</w:t>
      </w:r>
      <w:r>
        <w:t>u25) + 0</w:t>
      </w:r>
      <w:r w:rsidR="00644CD5">
        <w:t>.</w:t>
      </w:r>
      <w:r>
        <w:t>129*T(v15</w:t>
      </w:r>
      <w:r w:rsidR="00644CD5">
        <w:t>.</w:t>
      </w:r>
      <w:r>
        <w:t>u19) + 0</w:t>
      </w:r>
      <w:r w:rsidR="00644CD5">
        <w:t>.</w:t>
      </w:r>
      <w:r>
        <w:t>11*T(v15</w:t>
      </w:r>
      <w:r w:rsidR="00644CD5">
        <w:t>.</w:t>
      </w:r>
      <w:r>
        <w:t>u24) -0</w:t>
      </w:r>
      <w:r w:rsidR="00644CD5">
        <w:t>.</w:t>
      </w:r>
      <w:r>
        <w:t>178*T(v22</w:t>
      </w:r>
      <w:r w:rsidR="00644CD5">
        <w:t>.</w:t>
      </w:r>
      <w:r>
        <w:t>u11) + 0</w:t>
      </w:r>
      <w:r w:rsidR="00644CD5">
        <w:t>.</w:t>
      </w:r>
      <w:r>
        <w:t>154*T(v17</w:t>
      </w:r>
      <w:r w:rsidR="00644CD5">
        <w:t>.</w:t>
      </w:r>
      <w:r>
        <w:t>u12) -0</w:t>
      </w:r>
      <w:r w:rsidR="00644CD5">
        <w:t>.</w:t>
      </w:r>
      <w:r>
        <w:t>125*T(v8</w:t>
      </w:r>
      <w:r w:rsidR="00644CD5">
        <w:t>.</w:t>
      </w:r>
      <w:r>
        <w:t>u20) -0</w:t>
      </w:r>
      <w:r w:rsidR="00644CD5">
        <w:t>.</w:t>
      </w:r>
      <w:r>
        <w:t>135*T(v4</w:t>
      </w:r>
      <w:r w:rsidR="00644CD5">
        <w:t>.</w:t>
      </w:r>
      <w:r>
        <w:t>u31) -0</w:t>
      </w:r>
      <w:r w:rsidR="00644CD5">
        <w:t>.</w:t>
      </w:r>
      <w:r>
        <w:t>205*T(v4</w:t>
      </w:r>
      <w:r w:rsidR="00644CD5">
        <w:t>.</w:t>
      </w:r>
      <w:r>
        <w:t>u2) -0</w:t>
      </w:r>
      <w:r w:rsidR="00644CD5">
        <w:t>.</w:t>
      </w:r>
      <w:r>
        <w:t>117*T(u17) -0</w:t>
      </w:r>
      <w:r w:rsidR="00644CD5">
        <w:t>.</w:t>
      </w:r>
      <w:r>
        <w:t>149*T(v18</w:t>
      </w:r>
      <w:r w:rsidR="00644CD5">
        <w:t>.</w:t>
      </w:r>
      <w:r>
        <w:t>u12) + 0</w:t>
      </w:r>
      <w:r w:rsidR="00644CD5">
        <w:t>.</w:t>
      </w:r>
      <w:r>
        <w:t>142*T(v4) + 0</w:t>
      </w:r>
      <w:r w:rsidR="00644CD5">
        <w:t>.</w:t>
      </w:r>
      <w:r>
        <w:t>155*T(v25</w:t>
      </w:r>
      <w:r w:rsidR="00644CD5">
        <w:t>.</w:t>
      </w:r>
      <w:r>
        <w:t>u14) + 0</w:t>
      </w:r>
      <w:r w:rsidR="00644CD5">
        <w:t>.</w:t>
      </w:r>
      <w:r>
        <w:t>107*T(v37</w:t>
      </w:r>
      <w:r w:rsidR="00644CD5">
        <w:t>.</w:t>
      </w:r>
      <w:r>
        <w:t>u3) + 0</w:t>
      </w:r>
      <w:r w:rsidR="00644CD5">
        <w:t>.</w:t>
      </w:r>
      <w:r>
        <w:t>121*T(v13) -0</w:t>
      </w:r>
      <w:r w:rsidR="00644CD5">
        <w:t>.</w:t>
      </w:r>
      <w:r>
        <w:t>125*T(v15</w:t>
      </w:r>
      <w:r w:rsidR="00644CD5">
        <w:t>.</w:t>
      </w:r>
      <w:r>
        <w:t>u27) -0</w:t>
      </w:r>
      <w:r w:rsidR="00644CD5">
        <w:t>.</w:t>
      </w:r>
      <w:r>
        <w:t>118*T(v32</w:t>
      </w:r>
      <w:r w:rsidR="00644CD5">
        <w:t>.</w:t>
      </w:r>
      <w:r>
        <w:t>u11) -0</w:t>
      </w:r>
      <w:r w:rsidR="00644CD5">
        <w:t>.</w:t>
      </w:r>
      <w:r>
        <w:t>153*T(v31</w:t>
      </w:r>
      <w:r w:rsidR="00644CD5">
        <w:t>.</w:t>
      </w:r>
      <w:r>
        <w:t>u3) -0</w:t>
      </w:r>
      <w:r w:rsidR="00644CD5">
        <w:t>.</w:t>
      </w:r>
      <w:r>
        <w:t>106*T(u15) + 0</w:t>
      </w:r>
      <w:r w:rsidR="00644CD5">
        <w:t>.</w:t>
      </w:r>
      <w:r>
        <w:t>12*T(v40</w:t>
      </w:r>
      <w:r w:rsidR="00644CD5">
        <w:t>.</w:t>
      </w:r>
      <w:r>
        <w:t>u2) + 0</w:t>
      </w:r>
      <w:r w:rsidR="00644CD5">
        <w:t>.</w:t>
      </w:r>
      <w:r>
        <w:t>118*T(v30</w:t>
      </w:r>
      <w:r w:rsidR="00644CD5">
        <w:t>.</w:t>
      </w:r>
      <w:r>
        <w:t>u7) -0</w:t>
      </w:r>
      <w:r w:rsidR="00644CD5">
        <w:t>.</w:t>
      </w:r>
      <w:r>
        <w:t>128*T(v15</w:t>
      </w:r>
      <w:r w:rsidR="00644CD5">
        <w:t>.</w:t>
      </w:r>
      <w:r>
        <w:t>u3) -0</w:t>
      </w:r>
      <w:r w:rsidR="00644CD5">
        <w:t>.</w:t>
      </w:r>
      <w:r>
        <w:t>118*T(v1</w:t>
      </w:r>
      <w:r w:rsidR="00644CD5">
        <w:t>.</w:t>
      </w:r>
      <w:r>
        <w:t>u19) + 0</w:t>
      </w:r>
      <w:r w:rsidR="00644CD5">
        <w:t>.</w:t>
      </w:r>
      <w:r>
        <w:t>0709*T(u20) + 0</w:t>
      </w:r>
      <w:r w:rsidR="00644CD5">
        <w:t>.</w:t>
      </w:r>
      <w:r>
        <w:t>0957*T(v5</w:t>
      </w:r>
      <w:r w:rsidR="00644CD5">
        <w:t>.</w:t>
      </w:r>
      <w:r>
        <w:t>u16) -0</w:t>
      </w:r>
      <w:r w:rsidR="00644CD5">
        <w:t>.</w:t>
      </w:r>
      <w:r>
        <w:t>121*T(v7</w:t>
      </w:r>
      <w:r w:rsidR="00644CD5">
        <w:t>.</w:t>
      </w:r>
      <w:r>
        <w:t>u16) + 0</w:t>
      </w:r>
      <w:r w:rsidR="00644CD5">
        <w:t>.</w:t>
      </w:r>
      <w:r>
        <w:t>111*T(v32</w:t>
      </w:r>
      <w:r w:rsidR="00644CD5">
        <w:t>.</w:t>
      </w:r>
      <w:r>
        <w:t>u5) -0</w:t>
      </w:r>
      <w:r w:rsidR="00644CD5">
        <w:t>.</w:t>
      </w:r>
      <w:r>
        <w:t>111*T(v1</w:t>
      </w:r>
      <w:r w:rsidR="00644CD5">
        <w:t>.</w:t>
      </w:r>
      <w:r>
        <w:t>u11) -0</w:t>
      </w:r>
      <w:r w:rsidR="00644CD5">
        <w:t>.</w:t>
      </w:r>
      <w:r>
        <w:t>068*Length^3 + 0</w:t>
      </w:r>
      <w:r w:rsidR="00644CD5">
        <w:t>.</w:t>
      </w:r>
      <w:r>
        <w:t>0713*T(v35</w:t>
      </w:r>
      <w:r w:rsidR="00644CD5">
        <w:t>.</w:t>
      </w:r>
      <w:r>
        <w:t>u5) -0</w:t>
      </w:r>
      <w:r w:rsidR="00644CD5">
        <w:t>.</w:t>
      </w:r>
      <w:r>
        <w:t>0674*T(v3</w:t>
      </w:r>
      <w:r w:rsidR="00644CD5">
        <w:t>.</w:t>
      </w:r>
      <w:r>
        <w:t>u35) -0</w:t>
      </w:r>
      <w:r w:rsidR="00644CD5">
        <w:t>.</w:t>
      </w:r>
      <w:r>
        <w:t>0867*T(v3</w:t>
      </w:r>
      <w:r w:rsidR="00644CD5">
        <w:t>.</w:t>
      </w:r>
      <w:r>
        <w:t>u32) + 0</w:t>
      </w:r>
      <w:r w:rsidR="00644CD5">
        <w:t>.</w:t>
      </w:r>
      <w:r>
        <w:t>108*T(v5</w:t>
      </w:r>
      <w:r w:rsidR="00644CD5">
        <w:t>.</w:t>
      </w:r>
      <w:r>
        <w:t>u19) -0</w:t>
      </w:r>
      <w:r w:rsidR="00644CD5">
        <w:t>.</w:t>
      </w:r>
      <w:r>
        <w:t>0772*T(v1</w:t>
      </w:r>
      <w:r w:rsidR="00644CD5">
        <w:t>.</w:t>
      </w:r>
      <w:r>
        <w:t>u42) -0</w:t>
      </w:r>
      <w:r w:rsidR="00644CD5">
        <w:t>.</w:t>
      </w:r>
      <w:r>
        <w:t>0856*T(v4</w:t>
      </w:r>
      <w:r w:rsidR="00644CD5">
        <w:t>.</w:t>
      </w:r>
      <w:r>
        <w:t>u34) -0</w:t>
      </w:r>
      <w:r w:rsidR="00644CD5">
        <w:t>.</w:t>
      </w:r>
      <w:r>
        <w:t>0708*T(u3) + 0</w:t>
      </w:r>
      <w:r w:rsidR="00644CD5">
        <w:t>.</w:t>
      </w:r>
      <w:r>
        <w:t>0817*T(v2</w:t>
      </w:r>
      <w:r w:rsidR="00644CD5">
        <w:t>.</w:t>
      </w:r>
      <w:r>
        <w:t>u23) -0</w:t>
      </w:r>
      <w:r w:rsidR="00644CD5">
        <w:t>.</w:t>
      </w:r>
      <w:r>
        <w:t>0744*T(v19</w:t>
      </w:r>
      <w:r w:rsidR="00644CD5">
        <w:t>.</w:t>
      </w:r>
      <w:r>
        <w:t>u24) -0</w:t>
      </w:r>
      <w:r w:rsidR="00644CD5">
        <w:t>.</w:t>
      </w:r>
      <w:r>
        <w:t>081*T(v7</w:t>
      </w:r>
      <w:r w:rsidR="00644CD5">
        <w:t>.</w:t>
      </w:r>
      <w:r>
        <w:t>u8) -0</w:t>
      </w:r>
      <w:r w:rsidR="00644CD5">
        <w:t>.</w:t>
      </w:r>
      <w:r>
        <w:t>0761*T(v10</w:t>
      </w:r>
      <w:r w:rsidR="00644CD5">
        <w:t>.</w:t>
      </w:r>
      <w:r>
        <w:t>u16) -0</w:t>
      </w:r>
      <w:r w:rsidR="00644CD5">
        <w:t>.</w:t>
      </w:r>
      <w:r>
        <w:t>0791*T(v16</w:t>
      </w:r>
      <w:r w:rsidR="00644CD5">
        <w:t>.</w:t>
      </w:r>
      <w:r>
        <w:t>u8) + 0</w:t>
      </w:r>
      <w:r w:rsidR="00644CD5">
        <w:t>.</w:t>
      </w:r>
      <w:r>
        <w:t>0621*T(v27</w:t>
      </w:r>
      <w:r w:rsidR="00644CD5">
        <w:t>.</w:t>
      </w:r>
      <w:r>
        <w:t>u5) -0</w:t>
      </w:r>
      <w:r w:rsidR="00644CD5">
        <w:t>.</w:t>
      </w:r>
      <w:r>
        <w:t>0675*T(v4</w:t>
      </w:r>
      <w:r w:rsidR="00644CD5">
        <w:t>.</w:t>
      </w:r>
      <w:r>
        <w:t>u28) + 0</w:t>
      </w:r>
      <w:r w:rsidR="00644CD5">
        <w:t>.</w:t>
      </w:r>
      <w:r>
        <w:t>0971*T(v7</w:t>
      </w:r>
      <w:r w:rsidR="00644CD5">
        <w:t>.</w:t>
      </w:r>
      <w:r>
        <w:t>u2) -0</w:t>
      </w:r>
      <w:r w:rsidR="00644CD5">
        <w:t>.</w:t>
      </w:r>
      <w:r>
        <w:t>0436*T(u22) + 0</w:t>
      </w:r>
      <w:r w:rsidR="00644CD5">
        <w:t>.</w:t>
      </w:r>
      <w:r>
        <w:t>0375*T(v35) + 0</w:t>
      </w:r>
      <w:r w:rsidR="00644CD5">
        <w:t>.</w:t>
      </w:r>
      <w:r>
        <w:t>0652*T(v13</w:t>
      </w:r>
      <w:r w:rsidR="00644CD5">
        <w:t>.</w:t>
      </w:r>
      <w:r>
        <w:t>u29) -0</w:t>
      </w:r>
      <w:r w:rsidR="00644CD5">
        <w:t>.</w:t>
      </w:r>
      <w:r>
        <w:t>0544*T(v29</w:t>
      </w:r>
      <w:r w:rsidR="00644CD5">
        <w:t>.</w:t>
      </w:r>
      <w:r>
        <w:t>u11) + 0</w:t>
      </w:r>
      <w:r w:rsidR="00644CD5">
        <w:t>.</w:t>
      </w:r>
      <w:r>
        <w:t>0423*T(v16) + 0</w:t>
      </w:r>
      <w:r w:rsidR="00644CD5">
        <w:t>.</w:t>
      </w:r>
      <w:r>
        <w:t>0535*T(v10</w:t>
      </w:r>
      <w:r w:rsidR="00644CD5">
        <w:t>.</w:t>
      </w:r>
      <w:r>
        <w:t>u13) -0</w:t>
      </w:r>
      <w:r w:rsidR="00644CD5">
        <w:t>.</w:t>
      </w:r>
      <w:r>
        <w:t>0488*T(v27</w:t>
      </w:r>
      <w:r w:rsidR="00644CD5">
        <w:t>.</w:t>
      </w:r>
      <w:r>
        <w:t>u3) + 0</w:t>
      </w:r>
      <w:r w:rsidR="00644CD5">
        <w:t>.</w:t>
      </w:r>
      <w:r>
        <w:t>0429*T(v25</w:t>
      </w:r>
      <w:r w:rsidR="00644CD5">
        <w:t>.</w:t>
      </w:r>
      <w:r>
        <w:t>u10) -0</w:t>
      </w:r>
      <w:r w:rsidR="00644CD5">
        <w:t>.</w:t>
      </w:r>
      <w:r>
        <w:t>0452*T(v24</w:t>
      </w:r>
      <w:r w:rsidR="00644CD5">
        <w:t>.</w:t>
      </w:r>
      <w:r>
        <w:t>u9) -0</w:t>
      </w:r>
      <w:r w:rsidR="00644CD5">
        <w:t>.</w:t>
      </w:r>
      <w:r>
        <w:t>0621*T(v4</w:t>
      </w:r>
      <w:r w:rsidR="00644CD5">
        <w:t>.</w:t>
      </w:r>
      <w:r>
        <w:t>u9) -0</w:t>
      </w:r>
      <w:r w:rsidR="00644CD5">
        <w:t>.</w:t>
      </w:r>
      <w:r>
        <w:t>0398*T(v30</w:t>
      </w:r>
      <w:r w:rsidR="00644CD5">
        <w:t>.</w:t>
      </w:r>
      <w:r>
        <w:t>u4) + 0</w:t>
      </w:r>
      <w:r w:rsidR="00644CD5">
        <w:t>.</w:t>
      </w:r>
      <w:r>
        <w:t>0431*T(v13</w:t>
      </w:r>
      <w:r w:rsidR="00644CD5">
        <w:t>.</w:t>
      </w:r>
      <w:r>
        <w:t>u10) -0</w:t>
      </w:r>
      <w:r w:rsidR="00644CD5">
        <w:t>.</w:t>
      </w:r>
      <w:r>
        <w:t>04*T(v1</w:t>
      </w:r>
      <w:r w:rsidR="00644CD5">
        <w:t>.</w:t>
      </w:r>
      <w:r>
        <w:t>u17) -0</w:t>
      </w:r>
      <w:r w:rsidR="00644CD5">
        <w:t>.</w:t>
      </w:r>
      <w:r>
        <w:t>0374*T(v11</w:t>
      </w:r>
      <w:r w:rsidR="00644CD5">
        <w:t>.</w:t>
      </w:r>
      <w:r>
        <w:t>u26) + 0</w:t>
      </w:r>
      <w:r w:rsidR="00644CD5">
        <w:t>.</w:t>
      </w:r>
      <w:r>
        <w:t>0396*T(v21</w:t>
      </w:r>
      <w:r w:rsidR="00644CD5">
        <w:t>.</w:t>
      </w:r>
      <w:r>
        <w:t>u4) -0</w:t>
      </w:r>
      <w:r w:rsidR="00644CD5">
        <w:t>.</w:t>
      </w:r>
      <w:r>
        <w:t>056*T(v3</w:t>
      </w:r>
      <w:r w:rsidR="00644CD5">
        <w:t>.</w:t>
      </w:r>
      <w:r>
        <w:t>u1) -0</w:t>
      </w:r>
      <w:r w:rsidR="00644CD5">
        <w:t>.</w:t>
      </w:r>
      <w:r>
        <w:t>0379*T(v14</w:t>
      </w:r>
      <w:r w:rsidR="00644CD5">
        <w:t>.</w:t>
      </w:r>
      <w:r>
        <w:t>u14) -0</w:t>
      </w:r>
      <w:r w:rsidR="00644CD5">
        <w:t>.</w:t>
      </w:r>
      <w:r>
        <w:t>0368*T(v32</w:t>
      </w:r>
      <w:r w:rsidR="00644CD5">
        <w:t>.</w:t>
      </w:r>
      <w:r>
        <w:t>u1) + 0</w:t>
      </w:r>
      <w:r w:rsidR="00644CD5">
        <w:t>.</w:t>
      </w:r>
      <w:r>
        <w:t>034*T(v8</w:t>
      </w:r>
      <w:r w:rsidR="00644CD5">
        <w:t>.</w:t>
      </w:r>
      <w:r>
        <w:t>u21) -0</w:t>
      </w:r>
      <w:r w:rsidR="00644CD5">
        <w:t>.</w:t>
      </w:r>
      <w:r>
        <w:t>0334*T(v2</w:t>
      </w:r>
      <w:r w:rsidR="00644CD5">
        <w:t>.</w:t>
      </w:r>
      <w:r>
        <w:t>u19) + 0</w:t>
      </w:r>
      <w:r w:rsidR="00644CD5">
        <w:t>.</w:t>
      </w:r>
      <w:r>
        <w:t>04*T(v16</w:t>
      </w:r>
      <w:r w:rsidR="00644CD5">
        <w:t>.</w:t>
      </w:r>
      <w:r>
        <w:t>u9) -0</w:t>
      </w:r>
      <w:r w:rsidR="00644CD5">
        <w:t>.</w:t>
      </w:r>
      <w:r>
        <w:t>0391*T(v1</w:t>
      </w:r>
      <w:r w:rsidR="00644CD5">
        <w:t>.</w:t>
      </w:r>
      <w:r>
        <w:t>u14) -0</w:t>
      </w:r>
      <w:r w:rsidR="00644CD5">
        <w:t>.</w:t>
      </w:r>
      <w:r>
        <w:t>0284*T(v35</w:t>
      </w:r>
      <w:r w:rsidR="00644CD5">
        <w:t>.</w:t>
      </w:r>
      <w:r>
        <w:t>u1) + 0</w:t>
      </w:r>
      <w:r w:rsidR="00644CD5">
        <w:t>.</w:t>
      </w:r>
      <w:r>
        <w:t>0258*T(v2</w:t>
      </w:r>
      <w:r w:rsidR="00644CD5">
        <w:t>.</w:t>
      </w:r>
      <w:r>
        <w:t>u38) + 0</w:t>
      </w:r>
      <w:r w:rsidR="00644CD5">
        <w:t>.</w:t>
      </w:r>
      <w:r>
        <w:t>0217*T(u28) -0</w:t>
      </w:r>
      <w:r w:rsidR="00644CD5">
        <w:t>.</w:t>
      </w:r>
      <w:r>
        <w:t>0265*Volume^2 -0</w:t>
      </w:r>
      <w:r w:rsidR="00644CD5">
        <w:t>.</w:t>
      </w:r>
      <w:r>
        <w:t>0267*T(v17</w:t>
      </w:r>
      <w:r w:rsidR="00644CD5">
        <w:t>.</w:t>
      </w:r>
      <w:r>
        <w:t>u19) + 0</w:t>
      </w:r>
      <w:r w:rsidR="00644CD5">
        <w:t>.</w:t>
      </w:r>
      <w:r>
        <w:t>0235*T(v5</w:t>
      </w:r>
      <w:r w:rsidR="00644CD5">
        <w:t>.</w:t>
      </w:r>
      <w:r>
        <w:t>u38) -0</w:t>
      </w:r>
      <w:r w:rsidR="00644CD5">
        <w:t>.</w:t>
      </w:r>
      <w:r>
        <w:t>0311*T(v10</w:t>
      </w:r>
      <w:r w:rsidR="00644CD5">
        <w:t>.</w:t>
      </w:r>
      <w:r>
        <w:t>u12) -0</w:t>
      </w:r>
      <w:r w:rsidR="00644CD5">
        <w:t>.</w:t>
      </w:r>
      <w:r>
        <w:t>0236*T(v21</w:t>
      </w:r>
      <w:r w:rsidR="00644CD5">
        <w:t>.</w:t>
      </w:r>
      <w:r>
        <w:t>u19) -0</w:t>
      </w:r>
      <w:r w:rsidR="00644CD5">
        <w:t>.</w:t>
      </w:r>
      <w:r>
        <w:t>0171*T(v11</w:t>
      </w:r>
      <w:r w:rsidR="00644CD5">
        <w:t>.</w:t>
      </w:r>
      <w:r>
        <w:t>u20) + 0</w:t>
      </w:r>
      <w:r w:rsidR="00644CD5">
        <w:t>.</w:t>
      </w:r>
      <w:r>
        <w:t>0182*T(v36</w:t>
      </w:r>
      <w:r w:rsidR="00644CD5">
        <w:t>.</w:t>
      </w:r>
      <w:r>
        <w:t>u2) + 0</w:t>
      </w:r>
      <w:r w:rsidR="00644CD5">
        <w:t>.</w:t>
      </w:r>
      <w:r>
        <w:t>017*T(v19</w:t>
      </w:r>
      <w:r w:rsidR="00644CD5">
        <w:t>.</w:t>
      </w:r>
      <w:r>
        <w:t>u13) -0</w:t>
      </w:r>
      <w:r w:rsidR="00644CD5">
        <w:t>.</w:t>
      </w:r>
      <w:r>
        <w:t>0185*T(v1</w:t>
      </w:r>
      <w:r w:rsidR="00644CD5">
        <w:t>.</w:t>
      </w:r>
      <w:r>
        <w:t>u26) -0</w:t>
      </w:r>
      <w:r w:rsidR="00644CD5">
        <w:t>.</w:t>
      </w:r>
      <w:r>
        <w:t>0158*T(v1</w:t>
      </w:r>
      <w:r w:rsidR="00644CD5">
        <w:t>.</w:t>
      </w:r>
      <w:r>
        <w:t>u23) + 0</w:t>
      </w:r>
      <w:r w:rsidR="00644CD5">
        <w:t>.</w:t>
      </w:r>
      <w:r>
        <w:t>0135*T(v12</w:t>
      </w:r>
      <w:r w:rsidR="00644CD5">
        <w:t>.</w:t>
      </w:r>
      <w:r>
        <w:t>u23) + 0</w:t>
      </w:r>
      <w:r w:rsidR="00644CD5">
        <w:t>.</w:t>
      </w:r>
      <w:r>
        <w:t>014*T(v16</w:t>
      </w:r>
      <w:r w:rsidR="00644CD5">
        <w:t>.</w:t>
      </w:r>
      <w:r>
        <w:t>u22) -0</w:t>
      </w:r>
      <w:r w:rsidR="00644CD5">
        <w:t>.</w:t>
      </w:r>
      <w:r>
        <w:t>014*T(v35</w:t>
      </w:r>
      <w:r w:rsidR="00644CD5">
        <w:t>.</w:t>
      </w:r>
      <w:r>
        <w:t>u2) -0</w:t>
      </w:r>
      <w:r w:rsidR="00644CD5">
        <w:t>.</w:t>
      </w:r>
      <w:r>
        <w:t>014*T(v14</w:t>
      </w:r>
      <w:r w:rsidR="00644CD5">
        <w:t>.</w:t>
      </w:r>
      <w:r>
        <w:t>u13) + 0</w:t>
      </w:r>
      <w:r w:rsidR="00644CD5">
        <w:t>.</w:t>
      </w:r>
      <w:r>
        <w:t>0144*T(v4</w:t>
      </w:r>
      <w:r w:rsidR="00644CD5">
        <w:t>.</w:t>
      </w:r>
      <w:r>
        <w:t>u16) -0</w:t>
      </w:r>
      <w:r w:rsidR="00644CD5">
        <w:t>.</w:t>
      </w:r>
      <w:r>
        <w:t>00807*T(v10</w:t>
      </w:r>
      <w:r w:rsidR="00644CD5">
        <w:t>.</w:t>
      </w:r>
      <w:r>
        <w:t>u1) + 0</w:t>
      </w:r>
      <w:r w:rsidR="00644CD5">
        <w:t>.</w:t>
      </w:r>
      <w:r>
        <w:t>0058*T(v6</w:t>
      </w:r>
      <w:r w:rsidR="00644CD5">
        <w:t>.</w:t>
      </w:r>
      <w:r>
        <w:t>u36) -0</w:t>
      </w:r>
      <w:r w:rsidR="00644CD5">
        <w:t>.</w:t>
      </w:r>
      <w:r>
        <w:t>00675*T(v19</w:t>
      </w:r>
      <w:r w:rsidR="00644CD5">
        <w:t>.</w:t>
      </w:r>
      <w:r>
        <w:t>u4) + 0</w:t>
      </w:r>
      <w:r w:rsidR="00644CD5">
        <w:t>.</w:t>
      </w:r>
      <w:r>
        <w:t>00582*T(v3</w:t>
      </w:r>
      <w:r w:rsidR="00644CD5">
        <w:t>.</w:t>
      </w:r>
      <w:r>
        <w:t>u5) + 0</w:t>
      </w:r>
      <w:r w:rsidR="00644CD5">
        <w:t>.</w:t>
      </w:r>
      <w:r>
        <w:t>00438*T(v20</w:t>
      </w:r>
      <w:r w:rsidR="00644CD5">
        <w:t>.</w:t>
      </w:r>
      <w:r>
        <w:t>u7) + 0</w:t>
      </w:r>
      <w:r w:rsidR="00644CD5">
        <w:t>.</w:t>
      </w:r>
      <w:r>
        <w:t>00435*T(v11</w:t>
      </w:r>
      <w:r w:rsidR="00644CD5">
        <w:t>.</w:t>
      </w:r>
      <w:r>
        <w:t>u1) -0</w:t>
      </w:r>
      <w:r w:rsidR="00644CD5">
        <w:t>.</w:t>
      </w:r>
      <w:r>
        <w:t>00266*T(v31</w:t>
      </w:r>
      <w:r w:rsidR="00644CD5">
        <w:t>.</w:t>
      </w:r>
      <w:r>
        <w:t>u2) + 0</w:t>
      </w:r>
      <w:r w:rsidR="00644CD5">
        <w:t>.</w:t>
      </w:r>
      <w:r>
        <w:t>00072*T(u40) -0</w:t>
      </w:r>
      <w:r w:rsidR="00644CD5">
        <w:t>.</w:t>
      </w:r>
      <w:r>
        <w:t>000713*T(u12) + 0</w:t>
      </w:r>
      <w:r w:rsidR="00644CD5">
        <w:t>.</w:t>
      </w:r>
      <w:r>
        <w:t>000858*T(v33</w:t>
      </w:r>
      <w:r w:rsidR="00644CD5">
        <w:t>.</w:t>
      </w:r>
      <w:r>
        <w:t>u8) + 6</w:t>
      </w:r>
      <w:r w:rsidR="00644CD5">
        <w:t>.</w:t>
      </w:r>
      <w:r>
        <w:t>79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308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665*T(v16</w:t>
      </w:r>
      <w:r w:rsidR="00644CD5">
        <w:t>.</w:t>
      </w:r>
      <w:r>
        <w:t>u12) + 0</w:t>
      </w:r>
      <w:r w:rsidR="00644CD5">
        <w:t>.</w:t>
      </w:r>
      <w:r>
        <w:t>411*T(v25) -0</w:t>
      </w:r>
      <w:r w:rsidR="00644CD5">
        <w:t>.</w:t>
      </w:r>
      <w:r>
        <w:t>5*T(v3</w:t>
      </w:r>
      <w:r w:rsidR="00644CD5">
        <w:t>.</w:t>
      </w:r>
      <w:r>
        <w:t>u10) -0</w:t>
      </w:r>
      <w:r w:rsidR="00644CD5">
        <w:t>.</w:t>
      </w:r>
      <w:r>
        <w:t>509*T(v4</w:t>
      </w:r>
      <w:r w:rsidR="00644CD5">
        <w:t>.</w:t>
      </w:r>
      <w:r>
        <w:t>u5) -0</w:t>
      </w:r>
      <w:r w:rsidR="00644CD5">
        <w:t>.</w:t>
      </w:r>
      <w:r>
        <w:t>291*T(v4</w:t>
      </w:r>
      <w:r w:rsidR="00644CD5">
        <w:t>.</w:t>
      </w:r>
      <w:r>
        <w:t>u7) + 0</w:t>
      </w:r>
      <w:r w:rsidR="00644CD5">
        <w:t>.</w:t>
      </w:r>
      <w:r>
        <w:t>0958*T(v1</w:t>
      </w:r>
      <w:r w:rsidR="00644CD5">
        <w:t>.</w:t>
      </w:r>
      <w:r>
        <w:t>u11) -0</w:t>
      </w:r>
      <w:r w:rsidR="00644CD5">
        <w:t>.</w:t>
      </w:r>
      <w:r>
        <w:t>272*T(v25</w:t>
      </w:r>
      <w:r w:rsidR="00644CD5">
        <w:t>.</w:t>
      </w:r>
      <w:r>
        <w:t>u3) + 0</w:t>
      </w:r>
      <w:r w:rsidR="00644CD5">
        <w:t>.</w:t>
      </w:r>
      <w:r>
        <w:t>446*T(v4</w:t>
      </w:r>
      <w:r w:rsidR="00644CD5">
        <w:t>.</w:t>
      </w:r>
      <w:r>
        <w:t>u28) + 0</w:t>
      </w:r>
      <w:r w:rsidR="00644CD5">
        <w:t>.</w:t>
      </w:r>
      <w:r>
        <w:t>821*T(v16</w:t>
      </w:r>
      <w:r w:rsidR="00644CD5">
        <w:t>.</w:t>
      </w:r>
      <w:r>
        <w:t>u2) -0</w:t>
      </w:r>
      <w:r w:rsidR="00644CD5">
        <w:t>.</w:t>
      </w:r>
      <w:r>
        <w:t>478*T(v14</w:t>
      </w:r>
      <w:r w:rsidR="00644CD5">
        <w:t>.</w:t>
      </w:r>
      <w:r>
        <w:t>u28) + 0</w:t>
      </w:r>
      <w:r w:rsidR="00644CD5">
        <w:t>.</w:t>
      </w:r>
      <w:r>
        <w:t>421*T(v6) + 0</w:t>
      </w:r>
      <w:r w:rsidR="00644CD5">
        <w:t>.</w:t>
      </w:r>
      <w:r>
        <w:t>854*T(v1</w:t>
      </w:r>
      <w:r w:rsidR="00644CD5">
        <w:t>.</w:t>
      </w:r>
      <w:r>
        <w:t>u20) + 0</w:t>
      </w:r>
      <w:r w:rsidR="00644CD5">
        <w:t>.</w:t>
      </w:r>
      <w:r>
        <w:t>54*T(v1</w:t>
      </w:r>
      <w:r w:rsidR="00644CD5">
        <w:t>.</w:t>
      </w:r>
      <w:r>
        <w:t>u39) -0</w:t>
      </w:r>
      <w:r w:rsidR="00644CD5">
        <w:t>.</w:t>
      </w:r>
      <w:r>
        <w:t>129*T(v22</w:t>
      </w:r>
      <w:r w:rsidR="00644CD5">
        <w:t>.</w:t>
      </w:r>
      <w:r>
        <w:t>u12) -0</w:t>
      </w:r>
      <w:r w:rsidR="00644CD5">
        <w:t>.</w:t>
      </w:r>
      <w:r>
        <w:t>56*T(v6</w:t>
      </w:r>
      <w:r w:rsidR="00644CD5">
        <w:t>.</w:t>
      </w:r>
      <w:r>
        <w:t>u9) -0</w:t>
      </w:r>
      <w:r w:rsidR="00644CD5">
        <w:t>.</w:t>
      </w:r>
      <w:r>
        <w:t>228*T(v7</w:t>
      </w:r>
      <w:r w:rsidR="00644CD5">
        <w:t>.</w:t>
      </w:r>
      <w:r>
        <w:t>u6) -0</w:t>
      </w:r>
      <w:r w:rsidR="00644CD5">
        <w:t>.</w:t>
      </w:r>
      <w:r>
        <w:t>608*T(v4</w:t>
      </w:r>
      <w:r w:rsidR="00644CD5">
        <w:t>.</w:t>
      </w:r>
      <w:r>
        <w:t>u23) -0</w:t>
      </w:r>
      <w:r w:rsidR="00644CD5">
        <w:t>.</w:t>
      </w:r>
      <w:r>
        <w:t>349*T(v18</w:t>
      </w:r>
      <w:r w:rsidR="00644CD5">
        <w:t>.</w:t>
      </w:r>
      <w:r>
        <w:t>u12) -0</w:t>
      </w:r>
      <w:r w:rsidR="00644CD5">
        <w:t>.</w:t>
      </w:r>
      <w:r>
        <w:t>191*T(u15) + 0</w:t>
      </w:r>
      <w:r w:rsidR="00644CD5">
        <w:t>.</w:t>
      </w:r>
      <w:r>
        <w:t>823*T(v2</w:t>
      </w:r>
      <w:r w:rsidR="00644CD5">
        <w:t>.</w:t>
      </w:r>
      <w:r>
        <w:t>u2) + 0</w:t>
      </w:r>
      <w:r w:rsidR="00644CD5">
        <w:t>.</w:t>
      </w:r>
      <w:r>
        <w:t>673*T(v16</w:t>
      </w:r>
      <w:r w:rsidR="00644CD5">
        <w:t>.</w:t>
      </w:r>
      <w:r>
        <w:t>u6) + 0</w:t>
      </w:r>
      <w:r w:rsidR="00644CD5">
        <w:t>.</w:t>
      </w:r>
      <w:r>
        <w:t>526*T(v6</w:t>
      </w:r>
      <w:r w:rsidR="00644CD5">
        <w:t>.</w:t>
      </w:r>
      <w:r>
        <w:t>u28) -0</w:t>
      </w:r>
      <w:r w:rsidR="00644CD5">
        <w:t>.</w:t>
      </w:r>
      <w:r>
        <w:t>592*T(v22</w:t>
      </w:r>
      <w:r w:rsidR="00644CD5">
        <w:t>.</w:t>
      </w:r>
      <w:r>
        <w:t>u19) -0</w:t>
      </w:r>
      <w:r w:rsidR="00644CD5">
        <w:t>.</w:t>
      </w:r>
      <w:r>
        <w:t>428*T(v1</w:t>
      </w:r>
      <w:r w:rsidR="00644CD5">
        <w:t>.</w:t>
      </w:r>
      <w:r>
        <w:t>u5) + 0</w:t>
      </w:r>
      <w:r w:rsidR="00644CD5">
        <w:t>.</w:t>
      </w:r>
      <w:r>
        <w:t>39*T(v14</w:t>
      </w:r>
      <w:r w:rsidR="00644CD5">
        <w:t>.</w:t>
      </w:r>
      <w:r>
        <w:t>u7) -0</w:t>
      </w:r>
      <w:r w:rsidR="00644CD5">
        <w:t>.</w:t>
      </w:r>
      <w:r>
        <w:t>207*T(v14</w:t>
      </w:r>
      <w:r w:rsidR="00644CD5">
        <w:t>.</w:t>
      </w:r>
      <w:r>
        <w:t>u25) -0</w:t>
      </w:r>
      <w:r w:rsidR="00644CD5">
        <w:t>.</w:t>
      </w:r>
      <w:r>
        <w:t>546*T(v24</w:t>
      </w:r>
      <w:r w:rsidR="00644CD5">
        <w:t>.</w:t>
      </w:r>
      <w:r>
        <w:t>u8) + 0</w:t>
      </w:r>
      <w:r w:rsidR="00644CD5">
        <w:t>.</w:t>
      </w:r>
      <w:r>
        <w:t>357*Length^3 + 0</w:t>
      </w:r>
      <w:r w:rsidR="00644CD5">
        <w:t>.</w:t>
      </w:r>
      <w:r>
        <w:t>146*T(u29) -0</w:t>
      </w:r>
      <w:r w:rsidR="00644CD5">
        <w:t>.</w:t>
      </w:r>
      <w:r>
        <w:t>00832*T(v31</w:t>
      </w:r>
      <w:r w:rsidR="00644CD5">
        <w:t>.</w:t>
      </w:r>
      <w:r>
        <w:t>u1) -0</w:t>
      </w:r>
      <w:r w:rsidR="00644CD5">
        <w:t>.</w:t>
      </w:r>
      <w:r>
        <w:t>58*T(v22</w:t>
      </w:r>
      <w:r w:rsidR="00644CD5">
        <w:t>.</w:t>
      </w:r>
      <w:r>
        <w:t>u6) + 0</w:t>
      </w:r>
      <w:r w:rsidR="00644CD5">
        <w:t>.</w:t>
      </w:r>
      <w:r>
        <w:t>163*T(v27</w:t>
      </w:r>
      <w:r w:rsidR="00644CD5">
        <w:t>.</w:t>
      </w:r>
      <w:r>
        <w:t>u16) -0</w:t>
      </w:r>
      <w:r w:rsidR="00644CD5">
        <w:t>.</w:t>
      </w:r>
      <w:r>
        <w:t>31*T(v13</w:t>
      </w:r>
      <w:r w:rsidR="00644CD5">
        <w:t>.</w:t>
      </w:r>
      <w:r>
        <w:t>u14) -0</w:t>
      </w:r>
      <w:r w:rsidR="00644CD5">
        <w:t>.</w:t>
      </w:r>
      <w:r>
        <w:t>396*T(v12</w:t>
      </w:r>
      <w:r w:rsidR="00644CD5">
        <w:t>.</w:t>
      </w:r>
      <w:r>
        <w:t>u14) -0</w:t>
      </w:r>
      <w:r w:rsidR="00644CD5">
        <w:t>.</w:t>
      </w:r>
      <w:r>
        <w:t>443*T(v36</w:t>
      </w:r>
      <w:r w:rsidR="00644CD5">
        <w:t>.</w:t>
      </w:r>
      <w:r>
        <w:t>u7) + 0</w:t>
      </w:r>
      <w:r w:rsidR="00644CD5">
        <w:t>.</w:t>
      </w:r>
      <w:r>
        <w:t>671*T(v8</w:t>
      </w:r>
      <w:r w:rsidR="00644CD5">
        <w:t>.</w:t>
      </w:r>
      <w:r>
        <w:t>u5) -0</w:t>
      </w:r>
      <w:r w:rsidR="00644CD5">
        <w:t>.</w:t>
      </w:r>
      <w:r>
        <w:t>393*T(v2) -0</w:t>
      </w:r>
      <w:r w:rsidR="00644CD5">
        <w:t>.</w:t>
      </w:r>
      <w:r>
        <w:t>5*T(v14</w:t>
      </w:r>
      <w:r w:rsidR="00644CD5">
        <w:t>.</w:t>
      </w:r>
      <w:r>
        <w:t>u16) -0</w:t>
      </w:r>
      <w:r w:rsidR="00644CD5">
        <w:t>.</w:t>
      </w:r>
      <w:r>
        <w:t>286*T(v17</w:t>
      </w:r>
      <w:r w:rsidR="00644CD5">
        <w:t>.</w:t>
      </w:r>
      <w:r>
        <w:t>u16) -0</w:t>
      </w:r>
      <w:r w:rsidR="00644CD5">
        <w:t>.</w:t>
      </w:r>
      <w:r>
        <w:t>372*T(v10</w:t>
      </w:r>
      <w:r w:rsidR="00644CD5">
        <w:t>.</w:t>
      </w:r>
      <w:r>
        <w:t>u17) -0</w:t>
      </w:r>
      <w:r w:rsidR="00644CD5">
        <w:t>.</w:t>
      </w:r>
      <w:r>
        <w:t>355*T(v8</w:t>
      </w:r>
      <w:r w:rsidR="00644CD5">
        <w:t>.</w:t>
      </w:r>
      <w:r>
        <w:t>u31) + 0</w:t>
      </w:r>
      <w:r w:rsidR="00644CD5">
        <w:t>.</w:t>
      </w:r>
      <w:r>
        <w:t>16*T(v23) -0</w:t>
      </w:r>
      <w:r w:rsidR="00644CD5">
        <w:t>.</w:t>
      </w:r>
      <w:r>
        <w:t>227*T(v9</w:t>
      </w:r>
      <w:r w:rsidR="00644CD5">
        <w:t>.</w:t>
      </w:r>
      <w:r>
        <w:t>u31) + 0</w:t>
      </w:r>
      <w:r w:rsidR="00644CD5">
        <w:t>.</w:t>
      </w:r>
      <w:r>
        <w:t>45*T(v21</w:t>
      </w:r>
      <w:r w:rsidR="00644CD5">
        <w:t>.</w:t>
      </w:r>
      <w:r>
        <w:t>u5) + 0</w:t>
      </w:r>
      <w:r w:rsidR="00644CD5">
        <w:t>.</w:t>
      </w:r>
      <w:r>
        <w:t>443*T(v23</w:t>
      </w:r>
      <w:r w:rsidR="00644CD5">
        <w:t>.</w:t>
      </w:r>
      <w:r>
        <w:t>u8) -0</w:t>
      </w:r>
      <w:r w:rsidR="00644CD5">
        <w:t>.</w:t>
      </w:r>
      <w:r>
        <w:t>607*T(v1</w:t>
      </w:r>
      <w:r w:rsidR="00644CD5">
        <w:t>.</w:t>
      </w:r>
      <w:r>
        <w:t>u33) + 0</w:t>
      </w:r>
      <w:r w:rsidR="00644CD5">
        <w:t>.</w:t>
      </w:r>
      <w:r>
        <w:t>156*T(v27</w:t>
      </w:r>
      <w:r w:rsidR="00644CD5">
        <w:t>.</w:t>
      </w:r>
      <w:r>
        <w:t>u12) -0</w:t>
      </w:r>
      <w:r w:rsidR="00644CD5">
        <w:t>.</w:t>
      </w:r>
      <w:r>
        <w:t>439*NumPositive -0</w:t>
      </w:r>
      <w:r w:rsidR="00644CD5">
        <w:t>.</w:t>
      </w:r>
      <w:r>
        <w:t>752*T(v21</w:t>
      </w:r>
      <w:r w:rsidR="00644CD5">
        <w:t>.</w:t>
      </w:r>
      <w:r>
        <w:t>u12) -0</w:t>
      </w:r>
      <w:r w:rsidR="00644CD5">
        <w:t>.</w:t>
      </w:r>
      <w:r>
        <w:t>415*T(v9</w:t>
      </w:r>
      <w:r w:rsidR="00644CD5">
        <w:t>.</w:t>
      </w:r>
      <w:r>
        <w:t>u24) -0</w:t>
      </w:r>
      <w:r w:rsidR="00644CD5">
        <w:t>.</w:t>
      </w:r>
      <w:r>
        <w:t>664*T(v29</w:t>
      </w:r>
      <w:r w:rsidR="00644CD5">
        <w:t>.</w:t>
      </w:r>
      <w:r>
        <w:t>u1) -0</w:t>
      </w:r>
      <w:r w:rsidR="00644CD5">
        <w:t>.</w:t>
      </w:r>
      <w:r>
        <w:t>265*T(v9</w:t>
      </w:r>
      <w:r w:rsidR="00644CD5">
        <w:t>.</w:t>
      </w:r>
      <w:r>
        <w:t>u4) -0</w:t>
      </w:r>
      <w:r w:rsidR="00644CD5">
        <w:t>.</w:t>
      </w:r>
      <w:r>
        <w:t>411*T(v36) + 0</w:t>
      </w:r>
      <w:r w:rsidR="00644CD5">
        <w:t>.</w:t>
      </w:r>
      <w:r>
        <w:t>379*T(v5</w:t>
      </w:r>
      <w:r w:rsidR="00644CD5">
        <w:t>.</w:t>
      </w:r>
      <w:r>
        <w:t>u3) + 0</w:t>
      </w:r>
      <w:r w:rsidR="00644CD5">
        <w:t>.</w:t>
      </w:r>
      <w:r>
        <w:t>445*T(v12</w:t>
      </w:r>
      <w:r w:rsidR="00644CD5">
        <w:t>.</w:t>
      </w:r>
      <w:r>
        <w:t>u29) -0</w:t>
      </w:r>
      <w:r w:rsidR="00644CD5">
        <w:t>.</w:t>
      </w:r>
      <w:r>
        <w:t>29*T(u27) + 0</w:t>
      </w:r>
      <w:r w:rsidR="00644CD5">
        <w:t>.</w:t>
      </w:r>
      <w:r>
        <w:t>367*T(v4</w:t>
      </w:r>
      <w:r w:rsidR="00644CD5">
        <w:t>.</w:t>
      </w:r>
      <w:r>
        <w:t>u30) + 0</w:t>
      </w:r>
      <w:r w:rsidR="00644CD5">
        <w:t>.</w:t>
      </w:r>
      <w:r>
        <w:t>397*T(v8</w:t>
      </w:r>
      <w:r w:rsidR="00644CD5">
        <w:t>.</w:t>
      </w:r>
      <w:r>
        <w:t>u23) + 0</w:t>
      </w:r>
      <w:r w:rsidR="00644CD5">
        <w:t>.</w:t>
      </w:r>
      <w:r>
        <w:t>395*T(v19</w:t>
      </w:r>
      <w:r w:rsidR="00644CD5">
        <w:t>.</w:t>
      </w:r>
      <w:r>
        <w:t>u22) + 0</w:t>
      </w:r>
      <w:r w:rsidR="00644CD5">
        <w:t>.</w:t>
      </w:r>
      <w:r>
        <w:t>353*T(v18</w:t>
      </w:r>
      <w:r w:rsidR="00644CD5">
        <w:t>.</w:t>
      </w:r>
      <w:r>
        <w:t>u19) + 0</w:t>
      </w:r>
      <w:r w:rsidR="00644CD5">
        <w:t>.</w:t>
      </w:r>
      <w:r>
        <w:t>521*T(v29</w:t>
      </w:r>
      <w:r w:rsidR="00644CD5">
        <w:t>.</w:t>
      </w:r>
      <w:r>
        <w:t>u12) + 0</w:t>
      </w:r>
      <w:r w:rsidR="00644CD5">
        <w:t>.</w:t>
      </w:r>
      <w:r>
        <w:t>35*T(v3</w:t>
      </w:r>
      <w:r w:rsidR="00644CD5">
        <w:t>.</w:t>
      </w:r>
      <w:r>
        <w:t>u12) -0</w:t>
      </w:r>
      <w:r w:rsidR="00644CD5">
        <w:t>.</w:t>
      </w:r>
      <w:r>
        <w:t>159*T(v25</w:t>
      </w:r>
      <w:r w:rsidR="00644CD5">
        <w:t>.</w:t>
      </w:r>
      <w:r>
        <w:t>u8) -0</w:t>
      </w:r>
      <w:r w:rsidR="00644CD5">
        <w:t>.</w:t>
      </w:r>
      <w:r>
        <w:t>58*T(v1</w:t>
      </w:r>
      <w:r w:rsidR="00644CD5">
        <w:t>.</w:t>
      </w:r>
      <w:r>
        <w:t>u2) -0</w:t>
      </w:r>
      <w:r w:rsidR="00644CD5">
        <w:t>.</w:t>
      </w:r>
      <w:r>
        <w:t>269*T(v14</w:t>
      </w:r>
      <w:r w:rsidR="00644CD5">
        <w:t>.</w:t>
      </w:r>
      <w:r>
        <w:t>u1) + 0</w:t>
      </w:r>
      <w:r w:rsidR="00644CD5">
        <w:t>.</w:t>
      </w:r>
      <w:r>
        <w:t>157*T(u9) + 0</w:t>
      </w:r>
      <w:r w:rsidR="00644CD5">
        <w:t>.</w:t>
      </w:r>
      <w:r>
        <w:t>452*T(v12</w:t>
      </w:r>
      <w:r w:rsidR="00644CD5">
        <w:t>.</w:t>
      </w:r>
      <w:r>
        <w:t>u23) -0</w:t>
      </w:r>
      <w:r w:rsidR="00644CD5">
        <w:t>.</w:t>
      </w:r>
      <w:r>
        <w:t>138*T(v21</w:t>
      </w:r>
      <w:r w:rsidR="00644CD5">
        <w:t>.</w:t>
      </w:r>
      <w:r>
        <w:t>u4) -0</w:t>
      </w:r>
      <w:r w:rsidR="00644CD5">
        <w:t>.</w:t>
      </w:r>
      <w:r>
        <w:t>136*T(v30</w:t>
      </w:r>
      <w:r w:rsidR="00644CD5">
        <w:t>.</w:t>
      </w:r>
      <w:r>
        <w:t>u1) -0</w:t>
      </w:r>
      <w:r w:rsidR="00644CD5">
        <w:t>.</w:t>
      </w:r>
      <w:r>
        <w:t>256*T(v36</w:t>
      </w:r>
      <w:r w:rsidR="00644CD5">
        <w:t>.</w:t>
      </w:r>
      <w:r>
        <w:t>u6) + 0</w:t>
      </w:r>
      <w:r w:rsidR="00644CD5">
        <w:t>.</w:t>
      </w:r>
      <w:r>
        <w:t>277*T(v13</w:t>
      </w:r>
      <w:r w:rsidR="00644CD5">
        <w:t>.</w:t>
      </w:r>
      <w:r>
        <w:t>u16) -0</w:t>
      </w:r>
      <w:r w:rsidR="00644CD5">
        <w:t>.</w:t>
      </w:r>
      <w:r>
        <w:t>725*T(v8</w:t>
      </w:r>
      <w:r w:rsidR="00644CD5">
        <w:t>.</w:t>
      </w:r>
      <w:r>
        <w:t>u3) + 0</w:t>
      </w:r>
      <w:r w:rsidR="00644CD5">
        <w:t>.</w:t>
      </w:r>
      <w:r>
        <w:t>395*T(v8</w:t>
      </w:r>
      <w:r w:rsidR="00644CD5">
        <w:t>.</w:t>
      </w:r>
      <w:r>
        <w:t>u27) -0</w:t>
      </w:r>
      <w:r w:rsidR="00644CD5">
        <w:t>.</w:t>
      </w:r>
      <w:r>
        <w:t>381*T(v17</w:t>
      </w:r>
      <w:r w:rsidR="00644CD5">
        <w:t>.</w:t>
      </w:r>
      <w:r>
        <w:t>u13) -0</w:t>
      </w:r>
      <w:r w:rsidR="00644CD5">
        <w:t>.</w:t>
      </w:r>
      <w:r>
        <w:t>413*T(v26</w:t>
      </w:r>
      <w:r w:rsidR="00644CD5">
        <w:t>.</w:t>
      </w:r>
      <w:r>
        <w:t>u10) -0</w:t>
      </w:r>
      <w:r w:rsidR="00644CD5">
        <w:t>.</w:t>
      </w:r>
      <w:r>
        <w:t>475*T(v22</w:t>
      </w:r>
      <w:r w:rsidR="00644CD5">
        <w:t>.</w:t>
      </w:r>
      <w:r>
        <w:t>u1) + 0</w:t>
      </w:r>
      <w:r w:rsidR="00644CD5">
        <w:t>.</w:t>
      </w:r>
      <w:r>
        <w:t>325*T(v22</w:t>
      </w:r>
      <w:r w:rsidR="00644CD5">
        <w:t>.</w:t>
      </w:r>
      <w:r>
        <w:t>u20) + 0</w:t>
      </w:r>
      <w:r w:rsidR="00644CD5">
        <w:t>.</w:t>
      </w:r>
      <w:r>
        <w:t>273*T(v4</w:t>
      </w:r>
      <w:r w:rsidR="00644CD5">
        <w:t>.</w:t>
      </w:r>
      <w:r>
        <w:t>u33) + 0</w:t>
      </w:r>
      <w:r w:rsidR="00644CD5">
        <w:t>.</w:t>
      </w:r>
      <w:r>
        <w:t>329*T(v5</w:t>
      </w:r>
      <w:r w:rsidR="00644CD5">
        <w:t>.</w:t>
      </w:r>
      <w:r>
        <w:t>u33) -0</w:t>
      </w:r>
      <w:r w:rsidR="00644CD5">
        <w:t>.</w:t>
      </w:r>
      <w:r>
        <w:t>337*T(v23</w:t>
      </w:r>
      <w:r w:rsidR="00644CD5">
        <w:t>.</w:t>
      </w:r>
      <w:r>
        <w:t>u12) + 0</w:t>
      </w:r>
      <w:r w:rsidR="00644CD5">
        <w:t>.</w:t>
      </w:r>
      <w:r>
        <w:t>403*T(v9</w:t>
      </w:r>
      <w:r w:rsidR="00644CD5">
        <w:t>.</w:t>
      </w:r>
      <w:r>
        <w:t>u17) + 0</w:t>
      </w:r>
      <w:r w:rsidR="00644CD5">
        <w:t>.</w:t>
      </w:r>
      <w:r>
        <w:t>503*T(v9</w:t>
      </w:r>
      <w:r w:rsidR="00644CD5">
        <w:t>.</w:t>
      </w:r>
      <w:r>
        <w:t>u23) + 0</w:t>
      </w:r>
      <w:r w:rsidR="00644CD5">
        <w:t>.</w:t>
      </w:r>
      <w:r>
        <w:t>383*T(v8</w:t>
      </w:r>
      <w:r w:rsidR="00644CD5">
        <w:t>.</w:t>
      </w:r>
      <w:r>
        <w:t>u34) -0</w:t>
      </w:r>
      <w:r w:rsidR="00644CD5">
        <w:t>.</w:t>
      </w:r>
      <w:r>
        <w:t>376*T(v21</w:t>
      </w:r>
      <w:r w:rsidR="00644CD5">
        <w:t>.</w:t>
      </w:r>
      <w:r>
        <w:t>u1) + 0</w:t>
      </w:r>
      <w:r w:rsidR="00644CD5">
        <w:t>.</w:t>
      </w:r>
      <w:r>
        <w:t>2*T(v11</w:t>
      </w:r>
      <w:r w:rsidR="00644CD5">
        <w:t>.</w:t>
      </w:r>
      <w:r>
        <w:t>u7) + 0</w:t>
      </w:r>
      <w:r w:rsidR="00644CD5">
        <w:t>.</w:t>
      </w:r>
      <w:r>
        <w:t>163*T(u6) + 0</w:t>
      </w:r>
      <w:r w:rsidR="00644CD5">
        <w:t>.</w:t>
      </w:r>
      <w:r>
        <w:t>302*T(v1</w:t>
      </w:r>
      <w:r w:rsidR="00644CD5">
        <w:t>.</w:t>
      </w:r>
      <w:r>
        <w:t>u28) -0</w:t>
      </w:r>
      <w:r w:rsidR="00644CD5">
        <w:t>.</w:t>
      </w:r>
      <w:r>
        <w:t>204*T(v20</w:t>
      </w:r>
      <w:r w:rsidR="00644CD5">
        <w:t>.</w:t>
      </w:r>
      <w:r>
        <w:t>u8) + 0</w:t>
      </w:r>
      <w:r w:rsidR="00644CD5">
        <w:t>.</w:t>
      </w:r>
      <w:r>
        <w:t>549*T(v16</w:t>
      </w:r>
      <w:r w:rsidR="00644CD5">
        <w:t>.</w:t>
      </w:r>
      <w:r>
        <w:t>u5) -0</w:t>
      </w:r>
      <w:r w:rsidR="00644CD5">
        <w:t>.</w:t>
      </w:r>
      <w:r>
        <w:t>292*T(v27</w:t>
      </w:r>
      <w:r w:rsidR="00644CD5">
        <w:t>.</w:t>
      </w:r>
      <w:r>
        <w:t>u13) -0</w:t>
      </w:r>
      <w:r w:rsidR="00644CD5">
        <w:t>.</w:t>
      </w:r>
      <w:r>
        <w:t>291*T(v10</w:t>
      </w:r>
      <w:r w:rsidR="00644CD5">
        <w:t>.</w:t>
      </w:r>
      <w:r>
        <w:t>u8) -0</w:t>
      </w:r>
      <w:r w:rsidR="00644CD5">
        <w:t>.</w:t>
      </w:r>
      <w:r>
        <w:t>19*T(u42) + 0</w:t>
      </w:r>
      <w:r w:rsidR="00644CD5">
        <w:t>.</w:t>
      </w:r>
      <w:r>
        <w:t>232*T(v16</w:t>
      </w:r>
      <w:r w:rsidR="00644CD5">
        <w:t>.</w:t>
      </w:r>
      <w:r>
        <w:t>u9) + 0</w:t>
      </w:r>
      <w:r w:rsidR="00644CD5">
        <w:t>.</w:t>
      </w:r>
      <w:r>
        <w:t>364*NumHal + 0</w:t>
      </w:r>
      <w:r w:rsidR="00644CD5">
        <w:t>.</w:t>
      </w:r>
      <w:r>
        <w:t>259*T(v8</w:t>
      </w:r>
      <w:r w:rsidR="00644CD5">
        <w:t>.</w:t>
      </w:r>
      <w:r>
        <w:t>u20) -0</w:t>
      </w:r>
      <w:r w:rsidR="00644CD5">
        <w:t>.</w:t>
      </w:r>
      <w:r>
        <w:t>323*T(v15</w:t>
      </w:r>
      <w:r w:rsidR="00644CD5">
        <w:t>.</w:t>
      </w:r>
      <w:r>
        <w:t>u1) -0</w:t>
      </w:r>
      <w:r w:rsidR="00644CD5">
        <w:t>.</w:t>
      </w:r>
      <w:r>
        <w:t>236*T(v11</w:t>
      </w:r>
      <w:r w:rsidR="00644CD5">
        <w:t>.</w:t>
      </w:r>
      <w:r>
        <w:t>u31) + 0</w:t>
      </w:r>
      <w:r w:rsidR="00644CD5">
        <w:t>.</w:t>
      </w:r>
      <w:r>
        <w:t>391*T(v2</w:t>
      </w:r>
      <w:r w:rsidR="00644CD5">
        <w:t>.</w:t>
      </w:r>
      <w:r>
        <w:t>u10) -0</w:t>
      </w:r>
      <w:r w:rsidR="00644CD5">
        <w:t>.</w:t>
      </w:r>
      <w:r>
        <w:t>503*T(v27</w:t>
      </w:r>
      <w:r w:rsidR="00644CD5">
        <w:t>.</w:t>
      </w:r>
      <w:r>
        <w:t>u10) + 0</w:t>
      </w:r>
      <w:r w:rsidR="00644CD5">
        <w:t>.</w:t>
      </w:r>
      <w:r>
        <w:t>311*T(u5) + 0</w:t>
      </w:r>
      <w:r w:rsidR="00644CD5">
        <w:t>.</w:t>
      </w:r>
      <w:r>
        <w:t>406*T(v32</w:t>
      </w:r>
      <w:r w:rsidR="00644CD5">
        <w:t>.</w:t>
      </w:r>
      <w:r>
        <w:t>u3) + 0</w:t>
      </w:r>
      <w:r w:rsidR="00644CD5">
        <w:t>.</w:t>
      </w:r>
      <w:r>
        <w:t>432*T(v19</w:t>
      </w:r>
      <w:r w:rsidR="00644CD5">
        <w:t>.</w:t>
      </w:r>
      <w:r>
        <w:t>u5) -0</w:t>
      </w:r>
      <w:r w:rsidR="00644CD5">
        <w:t>.</w:t>
      </w:r>
      <w:r>
        <w:t>236*T(v38</w:t>
      </w:r>
      <w:r w:rsidR="00644CD5">
        <w:t>.</w:t>
      </w:r>
      <w:r>
        <w:t>u3) -0</w:t>
      </w:r>
      <w:r w:rsidR="00644CD5">
        <w:t>.</w:t>
      </w:r>
      <w:r>
        <w:t>208*T(v19</w:t>
      </w:r>
      <w:r w:rsidR="00644CD5">
        <w:t>.</w:t>
      </w:r>
      <w:r>
        <w:t>u21) + 0</w:t>
      </w:r>
      <w:r w:rsidR="00644CD5">
        <w:t>.</w:t>
      </w:r>
      <w:r>
        <w:t>273*T(v27</w:t>
      </w:r>
      <w:r w:rsidR="00644CD5">
        <w:t>.</w:t>
      </w:r>
      <w:r>
        <w:t>u1) -0</w:t>
      </w:r>
      <w:r w:rsidR="00644CD5">
        <w:t>.</w:t>
      </w:r>
      <w:r>
        <w:t>325*T(v35</w:t>
      </w:r>
      <w:r w:rsidR="00644CD5">
        <w:t>.</w:t>
      </w:r>
      <w:r>
        <w:t>u2) + 0</w:t>
      </w:r>
      <w:r w:rsidR="00644CD5">
        <w:t>.</w:t>
      </w:r>
      <w:r>
        <w:t>385*T(v17</w:t>
      </w:r>
      <w:r w:rsidR="00644CD5">
        <w:t>.</w:t>
      </w:r>
      <w:r>
        <w:t>u18) + 0</w:t>
      </w:r>
      <w:r w:rsidR="00644CD5">
        <w:t>.</w:t>
      </w:r>
      <w:r>
        <w:t>175*T(u37) + 0</w:t>
      </w:r>
      <w:r w:rsidR="00644CD5">
        <w:t>.</w:t>
      </w:r>
      <w:r>
        <w:t>376*T(v34</w:t>
      </w:r>
      <w:r w:rsidR="00644CD5">
        <w:t>.</w:t>
      </w:r>
      <w:r>
        <w:t>u3) + 0</w:t>
      </w:r>
      <w:r w:rsidR="00644CD5">
        <w:t>.</w:t>
      </w:r>
      <w:r>
        <w:t>467*T(v17</w:t>
      </w:r>
      <w:r w:rsidR="00644CD5">
        <w:t>.</w:t>
      </w:r>
      <w:r>
        <w:t>u20) -0</w:t>
      </w:r>
      <w:r w:rsidR="00644CD5">
        <w:t>.</w:t>
      </w:r>
      <w:r>
        <w:t>441*T(v5</w:t>
      </w:r>
      <w:r w:rsidR="00644CD5">
        <w:t>.</w:t>
      </w:r>
      <w:r>
        <w:t>u13) -0</w:t>
      </w:r>
      <w:r w:rsidR="00644CD5">
        <w:t>.</w:t>
      </w:r>
      <w:r>
        <w:t>388*T(v4</w:t>
      </w:r>
      <w:r w:rsidR="00644CD5">
        <w:t>.</w:t>
      </w:r>
      <w:r>
        <w:t>u29) -0</w:t>
      </w:r>
      <w:r w:rsidR="00644CD5">
        <w:t>.</w:t>
      </w:r>
      <w:r>
        <w:t>405*T(v15</w:t>
      </w:r>
      <w:r w:rsidR="00644CD5">
        <w:t>.</w:t>
      </w:r>
      <w:r>
        <w:t>u24) + 0</w:t>
      </w:r>
      <w:r w:rsidR="00644CD5">
        <w:t>.</w:t>
      </w:r>
      <w:r>
        <w:t>217*T(v25</w:t>
      </w:r>
      <w:r w:rsidR="00644CD5">
        <w:t>.</w:t>
      </w:r>
      <w:r>
        <w:t>u18) + 0</w:t>
      </w:r>
      <w:r w:rsidR="00644CD5">
        <w:t>.</w:t>
      </w:r>
      <w:r>
        <w:t>0278*T(v13</w:t>
      </w:r>
      <w:r w:rsidR="00644CD5">
        <w:t>.</w:t>
      </w:r>
      <w:r>
        <w:t>u4) + 0</w:t>
      </w:r>
      <w:r w:rsidR="00644CD5">
        <w:t>.</w:t>
      </w:r>
      <w:r>
        <w:t>21*T(u24) -0</w:t>
      </w:r>
      <w:r w:rsidR="00644CD5">
        <w:t>.</w:t>
      </w:r>
      <w:r>
        <w:t>528*T(v4</w:t>
      </w:r>
      <w:r w:rsidR="00644CD5">
        <w:t>.</w:t>
      </w:r>
      <w:r>
        <w:t>u2) -0</w:t>
      </w:r>
      <w:r w:rsidR="00644CD5">
        <w:t>.</w:t>
      </w:r>
      <w:r>
        <w:t>053*T(u35) + 0</w:t>
      </w:r>
      <w:r w:rsidR="00644CD5">
        <w:t>.</w:t>
      </w:r>
      <w:r>
        <w:t>257*T(v12</w:t>
      </w:r>
      <w:r w:rsidR="00644CD5">
        <w:t>.</w:t>
      </w:r>
      <w:r>
        <w:t>u24) + 0</w:t>
      </w:r>
      <w:r w:rsidR="00644CD5">
        <w:t>.</w:t>
      </w:r>
      <w:r>
        <w:t>379*T(v14</w:t>
      </w:r>
      <w:r w:rsidR="00644CD5">
        <w:t>.</w:t>
      </w:r>
      <w:r>
        <w:t>u5) + 0</w:t>
      </w:r>
      <w:r w:rsidR="00644CD5">
        <w:t>.</w:t>
      </w:r>
      <w:r>
        <w:t>388*T(v17</w:t>
      </w:r>
      <w:r w:rsidR="00644CD5">
        <w:t>.</w:t>
      </w:r>
      <w:r>
        <w:t>u4) -0</w:t>
      </w:r>
      <w:r w:rsidR="00644CD5">
        <w:t>.</w:t>
      </w:r>
      <w:r>
        <w:t>336*T(v4</w:t>
      </w:r>
      <w:r w:rsidR="00644CD5">
        <w:t>.</w:t>
      </w:r>
      <w:r>
        <w:t>u14) + 0</w:t>
      </w:r>
      <w:r w:rsidR="00644CD5">
        <w:t>.</w:t>
      </w:r>
      <w:r>
        <w:t>359*T(v7</w:t>
      </w:r>
      <w:r w:rsidR="00644CD5">
        <w:t>.</w:t>
      </w:r>
      <w:r>
        <w:t>u9) -0</w:t>
      </w:r>
      <w:r w:rsidR="00644CD5">
        <w:t>.</w:t>
      </w:r>
      <w:r>
        <w:t>216*T(v20</w:t>
      </w:r>
      <w:r w:rsidR="00644CD5">
        <w:t>.</w:t>
      </w:r>
      <w:r>
        <w:t>u16) -0</w:t>
      </w:r>
      <w:r w:rsidR="00644CD5">
        <w:t>.</w:t>
      </w:r>
      <w:r>
        <w:t>231*T(v26</w:t>
      </w:r>
      <w:r w:rsidR="00644CD5">
        <w:t>.</w:t>
      </w:r>
      <w:r>
        <w:t>u14) -0</w:t>
      </w:r>
      <w:r w:rsidR="00644CD5">
        <w:t>.</w:t>
      </w:r>
      <w:r>
        <w:t>252*T(v28</w:t>
      </w:r>
      <w:r w:rsidR="00644CD5">
        <w:t>.</w:t>
      </w:r>
      <w:r>
        <w:t>u10) + 0</w:t>
      </w:r>
      <w:r w:rsidR="00644CD5">
        <w:t>.</w:t>
      </w:r>
      <w:r>
        <w:t>299*T(v4</w:t>
      </w:r>
      <w:r w:rsidR="00644CD5">
        <w:t>.</w:t>
      </w:r>
      <w:r>
        <w:t>u8) + 0</w:t>
      </w:r>
      <w:r w:rsidR="00644CD5">
        <w:t>.</w:t>
      </w:r>
      <w:r>
        <w:t>264*T(v25</w:t>
      </w:r>
      <w:r w:rsidR="00644CD5">
        <w:t>.</w:t>
      </w:r>
      <w:r>
        <w:t>u17) -0</w:t>
      </w:r>
      <w:r w:rsidR="00644CD5">
        <w:t>.</w:t>
      </w:r>
      <w:r>
        <w:t>368*T(v7</w:t>
      </w:r>
      <w:r w:rsidR="00644CD5">
        <w:t>.</w:t>
      </w:r>
      <w:r>
        <w:t>u8) + 0</w:t>
      </w:r>
      <w:r w:rsidR="00644CD5">
        <w:t>.</w:t>
      </w:r>
      <w:r>
        <w:t>236*T(v3</w:t>
      </w:r>
      <w:r w:rsidR="00644CD5">
        <w:t>.</w:t>
      </w:r>
      <w:r>
        <w:t>u9) + 0</w:t>
      </w:r>
      <w:r w:rsidR="00644CD5">
        <w:t>.</w:t>
      </w:r>
      <w:r>
        <w:t>252*T(v2</w:t>
      </w:r>
      <w:r w:rsidR="00644CD5">
        <w:t>.</w:t>
      </w:r>
      <w:r>
        <w:t>u7) + 0</w:t>
      </w:r>
      <w:r w:rsidR="00644CD5">
        <w:t>.</w:t>
      </w:r>
      <w:r>
        <w:t>164*T(v27) + 0</w:t>
      </w:r>
      <w:r w:rsidR="00644CD5">
        <w:t>.</w:t>
      </w:r>
      <w:r>
        <w:t>272*T(v11</w:t>
      </w:r>
      <w:r w:rsidR="00644CD5">
        <w:t>.</w:t>
      </w:r>
      <w:r>
        <w:t>u12) -0</w:t>
      </w:r>
      <w:r w:rsidR="00644CD5">
        <w:t>.</w:t>
      </w:r>
      <w:r>
        <w:t>249*T(v17</w:t>
      </w:r>
      <w:r w:rsidR="00644CD5">
        <w:t>.</w:t>
      </w:r>
      <w:r>
        <w:t>u15) -0</w:t>
      </w:r>
      <w:r w:rsidR="00644CD5">
        <w:t>.</w:t>
      </w:r>
      <w:r>
        <w:t>212*T(v36</w:t>
      </w:r>
      <w:r w:rsidR="00644CD5">
        <w:t>.</w:t>
      </w:r>
      <w:r>
        <w:t>u1) -0</w:t>
      </w:r>
      <w:r w:rsidR="00644CD5">
        <w:t>.</w:t>
      </w:r>
      <w:r>
        <w:t>284*T(v12</w:t>
      </w:r>
      <w:r w:rsidR="00644CD5">
        <w:t>.</w:t>
      </w:r>
      <w:r>
        <w:t>u5) -0</w:t>
      </w:r>
      <w:r w:rsidR="00644CD5">
        <w:t>.</w:t>
      </w:r>
      <w:r>
        <w:t>179*T(v7</w:t>
      </w:r>
      <w:r w:rsidR="00644CD5">
        <w:t>.</w:t>
      </w:r>
      <w:r>
        <w:t>u22) -0</w:t>
      </w:r>
      <w:r w:rsidR="00644CD5">
        <w:t>.</w:t>
      </w:r>
      <w:r>
        <w:t>196*T(v8</w:t>
      </w:r>
      <w:r w:rsidR="00644CD5">
        <w:t>.</w:t>
      </w:r>
      <w:r>
        <w:t>u29) -</w:t>
      </w:r>
      <w:r>
        <w:lastRenderedPageBreak/>
        <w:t>0</w:t>
      </w:r>
      <w:r w:rsidR="00644CD5">
        <w:t>.</w:t>
      </w:r>
      <w:r>
        <w:t>256*T(v28</w:t>
      </w:r>
      <w:r w:rsidR="00644CD5">
        <w:t>.</w:t>
      </w:r>
      <w:r>
        <w:t>u7) -0</w:t>
      </w:r>
      <w:r w:rsidR="00644CD5">
        <w:t>.</w:t>
      </w:r>
      <w:r>
        <w:t>232*T(v23</w:t>
      </w:r>
      <w:r w:rsidR="00644CD5">
        <w:t>.</w:t>
      </w:r>
      <w:r>
        <w:t>u7) + 0</w:t>
      </w:r>
      <w:r w:rsidR="00644CD5">
        <w:t>.</w:t>
      </w:r>
      <w:r>
        <w:t>187*T(v6</w:t>
      </w:r>
      <w:r w:rsidR="00644CD5">
        <w:t>.</w:t>
      </w:r>
      <w:r>
        <w:t>u22) -0</w:t>
      </w:r>
      <w:r w:rsidR="00644CD5">
        <w:t>.</w:t>
      </w:r>
      <w:r>
        <w:t>22*T(v4</w:t>
      </w:r>
      <w:r w:rsidR="00644CD5">
        <w:t>.</w:t>
      </w:r>
      <w:r>
        <w:t>u39) + 0</w:t>
      </w:r>
      <w:r w:rsidR="00644CD5">
        <w:t>.</w:t>
      </w:r>
      <w:r>
        <w:t>168*T(v31) -0</w:t>
      </w:r>
      <w:r w:rsidR="00644CD5">
        <w:t>.</w:t>
      </w:r>
      <w:r>
        <w:t>324*T(v12</w:t>
      </w:r>
      <w:r w:rsidR="00644CD5">
        <w:t>.</w:t>
      </w:r>
      <w:r>
        <w:t>u8) + 0</w:t>
      </w:r>
      <w:r w:rsidR="00644CD5">
        <w:t>.</w:t>
      </w:r>
      <w:r>
        <w:t>186*T(v2</w:t>
      </w:r>
      <w:r w:rsidR="00644CD5">
        <w:t>.</w:t>
      </w:r>
      <w:r>
        <w:t>u33) + 0</w:t>
      </w:r>
      <w:r w:rsidR="00644CD5">
        <w:t>.</w:t>
      </w:r>
      <w:r>
        <w:t>231*T(v6</w:t>
      </w:r>
      <w:r w:rsidR="00644CD5">
        <w:t>.</w:t>
      </w:r>
      <w:r>
        <w:t>u23) + 0</w:t>
      </w:r>
      <w:r w:rsidR="00644CD5">
        <w:t>.</w:t>
      </w:r>
      <w:r>
        <w:t>167*T(v28</w:t>
      </w:r>
      <w:r w:rsidR="00644CD5">
        <w:t>.</w:t>
      </w:r>
      <w:r>
        <w:t>u1) + 0</w:t>
      </w:r>
      <w:r w:rsidR="00644CD5">
        <w:t>.</w:t>
      </w:r>
      <w:r>
        <w:t>25*T(v22</w:t>
      </w:r>
      <w:r w:rsidR="00644CD5">
        <w:t>.</w:t>
      </w:r>
      <w:r>
        <w:t>u17) -0</w:t>
      </w:r>
      <w:r w:rsidR="00644CD5">
        <w:t>.</w:t>
      </w:r>
      <w:r>
        <w:t>272*T(v32</w:t>
      </w:r>
      <w:r w:rsidR="00644CD5">
        <w:t>.</w:t>
      </w:r>
      <w:r>
        <w:t>u6) -0</w:t>
      </w:r>
      <w:r w:rsidR="00644CD5">
        <w:t>.</w:t>
      </w:r>
      <w:r>
        <w:t>188*T(v21</w:t>
      </w:r>
      <w:r w:rsidR="00644CD5">
        <w:t>.</w:t>
      </w:r>
      <w:r>
        <w:t>u17) + 0</w:t>
      </w:r>
      <w:r w:rsidR="00644CD5">
        <w:t>.</w:t>
      </w:r>
      <w:r>
        <w:t>172*T(v13</w:t>
      </w:r>
      <w:r w:rsidR="00644CD5">
        <w:t>.</w:t>
      </w:r>
      <w:r>
        <w:t>u13) + 0</w:t>
      </w:r>
      <w:r w:rsidR="00644CD5">
        <w:t>.</w:t>
      </w:r>
      <w:r>
        <w:t>339*T(v13</w:t>
      </w:r>
      <w:r w:rsidR="00644CD5">
        <w:t>.</w:t>
      </w:r>
      <w:r>
        <w:t>u1) -0</w:t>
      </w:r>
      <w:r w:rsidR="00644CD5">
        <w:t>.</w:t>
      </w:r>
      <w:r>
        <w:t>249*T(v17</w:t>
      </w:r>
      <w:r w:rsidR="00644CD5">
        <w:t>.</w:t>
      </w:r>
      <w:r>
        <w:t>u7) + 0</w:t>
      </w:r>
      <w:r w:rsidR="00644CD5">
        <w:t>.</w:t>
      </w:r>
      <w:r>
        <w:t>26*T(v12</w:t>
      </w:r>
      <w:r w:rsidR="00644CD5">
        <w:t>.</w:t>
      </w:r>
      <w:r>
        <w:t>u26) + 0</w:t>
      </w:r>
      <w:r w:rsidR="00644CD5">
        <w:t>.</w:t>
      </w:r>
      <w:r>
        <w:t>213*T(v32</w:t>
      </w:r>
      <w:r w:rsidR="00644CD5">
        <w:t>.</w:t>
      </w:r>
      <w:r>
        <w:t>u5) + 0</w:t>
      </w:r>
      <w:r w:rsidR="00644CD5">
        <w:t>.</w:t>
      </w:r>
      <w:r>
        <w:t>262*T(v31</w:t>
      </w:r>
      <w:r w:rsidR="00644CD5">
        <w:t>.</w:t>
      </w:r>
      <w:r>
        <w:t>u6) -0</w:t>
      </w:r>
      <w:r w:rsidR="00644CD5">
        <w:t>.</w:t>
      </w:r>
      <w:r>
        <w:t>32*T(v26</w:t>
      </w:r>
      <w:r w:rsidR="00644CD5">
        <w:t>.</w:t>
      </w:r>
      <w:r>
        <w:t>u2) + 0</w:t>
      </w:r>
      <w:r w:rsidR="00644CD5">
        <w:t>.</w:t>
      </w:r>
      <w:r>
        <w:t>216*T(v9</w:t>
      </w:r>
      <w:r w:rsidR="00644CD5">
        <w:t>.</w:t>
      </w:r>
      <w:r>
        <w:t>u25) -0</w:t>
      </w:r>
      <w:r w:rsidR="00644CD5">
        <w:t>.</w:t>
      </w:r>
      <w:r>
        <w:t>208*Length^2 -0</w:t>
      </w:r>
      <w:r w:rsidR="00644CD5">
        <w:t>.</w:t>
      </w:r>
      <w:r>
        <w:t>153*T(v18</w:t>
      </w:r>
      <w:r w:rsidR="00644CD5">
        <w:t>.</w:t>
      </w:r>
      <w:r>
        <w:t>u14) + 0</w:t>
      </w:r>
      <w:r w:rsidR="00644CD5">
        <w:t>.</w:t>
      </w:r>
      <w:r>
        <w:t>19*T(v8</w:t>
      </w:r>
      <w:r w:rsidR="00644CD5">
        <w:t>.</w:t>
      </w:r>
      <w:r>
        <w:t>u28) -0</w:t>
      </w:r>
      <w:r w:rsidR="00644CD5">
        <w:t>.</w:t>
      </w:r>
      <w:r>
        <w:t>215*T(v26</w:t>
      </w:r>
      <w:r w:rsidR="00644CD5">
        <w:t>.</w:t>
      </w:r>
      <w:r>
        <w:t>u15) -0</w:t>
      </w:r>
      <w:r w:rsidR="00644CD5">
        <w:t>.</w:t>
      </w:r>
      <w:r>
        <w:t>21*T(v14</w:t>
      </w:r>
      <w:r w:rsidR="00644CD5">
        <w:t>.</w:t>
      </w:r>
      <w:r>
        <w:t>u27) + 0</w:t>
      </w:r>
      <w:r w:rsidR="00644CD5">
        <w:t>.</w:t>
      </w:r>
      <w:r>
        <w:t>322*T(v13</w:t>
      </w:r>
      <w:r w:rsidR="00644CD5">
        <w:t>.</w:t>
      </w:r>
      <w:r>
        <w:t>u2) + 0</w:t>
      </w:r>
      <w:r w:rsidR="00644CD5">
        <w:t>.</w:t>
      </w:r>
      <w:r>
        <w:t>214*T(v4</w:t>
      </w:r>
      <w:r w:rsidR="00644CD5">
        <w:t>.</w:t>
      </w:r>
      <w:r>
        <w:t>u31) + 0</w:t>
      </w:r>
      <w:r w:rsidR="00644CD5">
        <w:t>.</w:t>
      </w:r>
      <w:r>
        <w:t>225*u -0</w:t>
      </w:r>
      <w:r w:rsidR="00644CD5">
        <w:t>.</w:t>
      </w:r>
      <w:r>
        <w:t>159*T(v21</w:t>
      </w:r>
      <w:r w:rsidR="00644CD5">
        <w:t>.</w:t>
      </w:r>
      <w:r>
        <w:t>u6) + 0</w:t>
      </w:r>
      <w:r w:rsidR="00644CD5">
        <w:t>.</w:t>
      </w:r>
      <w:r>
        <w:t>25*T(v19</w:t>
      </w:r>
      <w:r w:rsidR="00644CD5">
        <w:t>.</w:t>
      </w:r>
      <w:r>
        <w:t>u9) + 0</w:t>
      </w:r>
      <w:r w:rsidR="00644CD5">
        <w:t>.</w:t>
      </w:r>
      <w:r>
        <w:t>312*T(v15</w:t>
      </w:r>
      <w:r w:rsidR="00644CD5">
        <w:t>.</w:t>
      </w:r>
      <w:r>
        <w:t>u6) + 0</w:t>
      </w:r>
      <w:r w:rsidR="00644CD5">
        <w:t>.</w:t>
      </w:r>
      <w:r>
        <w:t>292*T(v7</w:t>
      </w:r>
      <w:r w:rsidR="00644CD5">
        <w:t>.</w:t>
      </w:r>
      <w:r>
        <w:t>u2) + 0</w:t>
      </w:r>
      <w:r w:rsidR="00644CD5">
        <w:t>.</w:t>
      </w:r>
      <w:r>
        <w:t>141*T(v31</w:t>
      </w:r>
      <w:r w:rsidR="00644CD5">
        <w:t>.</w:t>
      </w:r>
      <w:r>
        <w:t>u10) + 0</w:t>
      </w:r>
      <w:r w:rsidR="00644CD5">
        <w:t>.</w:t>
      </w:r>
      <w:r>
        <w:t>148*T(v14) + 0</w:t>
      </w:r>
      <w:r w:rsidR="00644CD5">
        <w:t>.</w:t>
      </w:r>
      <w:r>
        <w:t>216*T(v1</w:t>
      </w:r>
      <w:r w:rsidR="00644CD5">
        <w:t>.</w:t>
      </w:r>
      <w:r>
        <w:t>u17) -0</w:t>
      </w:r>
      <w:r w:rsidR="00644CD5">
        <w:t>.</w:t>
      </w:r>
      <w:r>
        <w:t>157*T(v11</w:t>
      </w:r>
      <w:r w:rsidR="00644CD5">
        <w:t>.</w:t>
      </w:r>
      <w:r>
        <w:t>u32) + 0</w:t>
      </w:r>
      <w:r w:rsidR="00644CD5">
        <w:t>.</w:t>
      </w:r>
      <w:r>
        <w:t>118*T(v8</w:t>
      </w:r>
      <w:r w:rsidR="00644CD5">
        <w:t>.</w:t>
      </w:r>
      <w:r>
        <w:t>u9) -0</w:t>
      </w:r>
      <w:r w:rsidR="00644CD5">
        <w:t>.</w:t>
      </w:r>
      <w:r>
        <w:t>13*T(v28</w:t>
      </w:r>
      <w:r w:rsidR="00644CD5">
        <w:t>.</w:t>
      </w:r>
      <w:r>
        <w:t>u4) + 0</w:t>
      </w:r>
      <w:r w:rsidR="00644CD5">
        <w:t>.</w:t>
      </w:r>
      <w:r>
        <w:t>131*T(u31) + 0</w:t>
      </w:r>
      <w:r w:rsidR="00644CD5">
        <w:t>.</w:t>
      </w:r>
      <w:r>
        <w:t>239*T(v17</w:t>
      </w:r>
      <w:r w:rsidR="00644CD5">
        <w:t>.</w:t>
      </w:r>
      <w:r>
        <w:t>u26) + 0</w:t>
      </w:r>
      <w:r w:rsidR="00644CD5">
        <w:t>.</w:t>
      </w:r>
      <w:r>
        <w:t>156*T(v13</w:t>
      </w:r>
      <w:r w:rsidR="00644CD5">
        <w:t>.</w:t>
      </w:r>
      <w:r>
        <w:t>u15) + 0</w:t>
      </w:r>
      <w:r w:rsidR="00644CD5">
        <w:t>.</w:t>
      </w:r>
      <w:r>
        <w:t>101*NumAromAtoms -0</w:t>
      </w:r>
      <w:r w:rsidR="00644CD5">
        <w:t>.</w:t>
      </w:r>
      <w:r>
        <w:t>203*T(v27</w:t>
      </w:r>
      <w:r w:rsidR="00644CD5">
        <w:t>.</w:t>
      </w:r>
      <w:r>
        <w:t>u2) -0</w:t>
      </w:r>
      <w:r w:rsidR="00644CD5">
        <w:t>.</w:t>
      </w:r>
      <w:r>
        <w:t>268*T(v6</w:t>
      </w:r>
      <w:r w:rsidR="00644CD5">
        <w:t>.</w:t>
      </w:r>
      <w:r>
        <w:t>u26) -0</w:t>
      </w:r>
      <w:r w:rsidR="00644CD5">
        <w:t>.</w:t>
      </w:r>
      <w:r>
        <w:t>221*T(v10</w:t>
      </w:r>
      <w:r w:rsidR="00644CD5">
        <w:t>.</w:t>
      </w:r>
      <w:r>
        <w:t>u10) -0</w:t>
      </w:r>
      <w:r w:rsidR="00644CD5">
        <w:t>.</w:t>
      </w:r>
      <w:r>
        <w:t>172*T(v29</w:t>
      </w:r>
      <w:r w:rsidR="00644CD5">
        <w:t>.</w:t>
      </w:r>
      <w:r>
        <w:t>u7) -0</w:t>
      </w:r>
      <w:r w:rsidR="00644CD5">
        <w:t>.</w:t>
      </w:r>
      <w:r>
        <w:t>206*T(v7</w:t>
      </w:r>
      <w:r w:rsidR="00644CD5">
        <w:t>.</w:t>
      </w:r>
      <w:r>
        <w:t>u15) + 0</w:t>
      </w:r>
      <w:r w:rsidR="00644CD5">
        <w:t>.</w:t>
      </w:r>
      <w:r>
        <w:t>221*T(v7</w:t>
      </w:r>
      <w:r w:rsidR="00644CD5">
        <w:t>.</w:t>
      </w:r>
      <w:r>
        <w:t>u35) + 0</w:t>
      </w:r>
      <w:r w:rsidR="00644CD5">
        <w:t>.</w:t>
      </w:r>
      <w:r>
        <w:t>135*T(v29</w:t>
      </w:r>
      <w:r w:rsidR="00644CD5">
        <w:t>.</w:t>
      </w:r>
      <w:r>
        <w:t>u13) -0</w:t>
      </w:r>
      <w:r w:rsidR="00644CD5">
        <w:t>.</w:t>
      </w:r>
      <w:r>
        <w:t>14*T(v19</w:t>
      </w:r>
      <w:r w:rsidR="00644CD5">
        <w:t>.</w:t>
      </w:r>
      <w:r>
        <w:t>u19) -0</w:t>
      </w:r>
      <w:r w:rsidR="00644CD5">
        <w:t>.</w:t>
      </w:r>
      <w:r>
        <w:t>17*T(v2</w:t>
      </w:r>
      <w:r w:rsidR="00644CD5">
        <w:t>.</w:t>
      </w:r>
      <w:r>
        <w:t>u26) + 0</w:t>
      </w:r>
      <w:r w:rsidR="00644CD5">
        <w:t>.</w:t>
      </w:r>
      <w:r>
        <w:t>114*T(v2</w:t>
      </w:r>
      <w:r w:rsidR="00644CD5">
        <w:t>.</w:t>
      </w:r>
      <w:r>
        <w:t>u5) -0</w:t>
      </w:r>
      <w:r w:rsidR="00644CD5">
        <w:t>.</w:t>
      </w:r>
      <w:r>
        <w:t>134*T(v7</w:t>
      </w:r>
      <w:r w:rsidR="00644CD5">
        <w:t>.</w:t>
      </w:r>
      <w:r>
        <w:t>u7) + 0</w:t>
      </w:r>
      <w:r w:rsidR="00644CD5">
        <w:t>.</w:t>
      </w:r>
      <w:r>
        <w:t>178*T(v28</w:t>
      </w:r>
      <w:r w:rsidR="00644CD5">
        <w:t>.</w:t>
      </w:r>
      <w:r>
        <w:t>u2) + 0</w:t>
      </w:r>
      <w:r w:rsidR="00644CD5">
        <w:t>.</w:t>
      </w:r>
      <w:r>
        <w:t>142*T(v11</w:t>
      </w:r>
      <w:r w:rsidR="00644CD5">
        <w:t>.</w:t>
      </w:r>
      <w:r>
        <w:t>u19) + 0</w:t>
      </w:r>
      <w:r w:rsidR="00644CD5">
        <w:t>.</w:t>
      </w:r>
      <w:r>
        <w:t>191*T(v2</w:t>
      </w:r>
      <w:r w:rsidR="00644CD5">
        <w:t>.</w:t>
      </w:r>
      <w:r>
        <w:t>u19) -0</w:t>
      </w:r>
      <w:r w:rsidR="00644CD5">
        <w:t>.</w:t>
      </w:r>
      <w:r>
        <w:t>155*T(v13</w:t>
      </w:r>
      <w:r w:rsidR="00644CD5">
        <w:t>.</w:t>
      </w:r>
      <w:r>
        <w:t>u20) -0</w:t>
      </w:r>
      <w:r w:rsidR="00644CD5">
        <w:t>.</w:t>
      </w:r>
      <w:r>
        <w:t>104*T(v26</w:t>
      </w:r>
      <w:r w:rsidR="00644CD5">
        <w:t>.</w:t>
      </w:r>
      <w:r>
        <w:t>u13) + 0</w:t>
      </w:r>
      <w:r w:rsidR="00644CD5">
        <w:t>.</w:t>
      </w:r>
      <w:r>
        <w:t>114*T(v17</w:t>
      </w:r>
      <w:r w:rsidR="00644CD5">
        <w:t>.</w:t>
      </w:r>
      <w:r>
        <w:t>u25) -0</w:t>
      </w:r>
      <w:r w:rsidR="00644CD5">
        <w:t>.</w:t>
      </w:r>
      <w:r>
        <w:t>202*T(v4</w:t>
      </w:r>
      <w:r w:rsidR="00644CD5">
        <w:t>.</w:t>
      </w:r>
      <w:r>
        <w:t>u3) -0</w:t>
      </w:r>
      <w:r w:rsidR="00644CD5">
        <w:t>.</w:t>
      </w:r>
      <w:r>
        <w:t>136*T(v12</w:t>
      </w:r>
      <w:r w:rsidR="00644CD5">
        <w:t>.</w:t>
      </w:r>
      <w:r>
        <w:t>u4) -0</w:t>
      </w:r>
      <w:r w:rsidR="00644CD5">
        <w:t>.</w:t>
      </w:r>
      <w:r>
        <w:t>189*T(v24</w:t>
      </w:r>
      <w:r w:rsidR="00644CD5">
        <w:t>.</w:t>
      </w:r>
      <w:r>
        <w:t>u12) -0</w:t>
      </w:r>
      <w:r w:rsidR="00644CD5">
        <w:t>.</w:t>
      </w:r>
      <w:r>
        <w:t>185*T(v11</w:t>
      </w:r>
      <w:r w:rsidR="00644CD5">
        <w:t>.</w:t>
      </w:r>
      <w:r>
        <w:t>u23) -0</w:t>
      </w:r>
      <w:r w:rsidR="00644CD5">
        <w:t>.</w:t>
      </w:r>
      <w:r>
        <w:t>117*T(u18) + 0</w:t>
      </w:r>
      <w:r w:rsidR="00644CD5">
        <w:t>.</w:t>
      </w:r>
      <w:r>
        <w:t>168*T(v10</w:t>
      </w:r>
      <w:r w:rsidR="00644CD5">
        <w:t>.</w:t>
      </w:r>
      <w:r>
        <w:t>u15) + 0</w:t>
      </w:r>
      <w:r w:rsidR="00644CD5">
        <w:t>.</w:t>
      </w:r>
      <w:r>
        <w:t>177*T(v12</w:t>
      </w:r>
      <w:r w:rsidR="00644CD5">
        <w:t>.</w:t>
      </w:r>
      <w:r>
        <w:t>u10) + 0</w:t>
      </w:r>
      <w:r w:rsidR="00644CD5">
        <w:t>.</w:t>
      </w:r>
      <w:r>
        <w:t>121*T(v37</w:t>
      </w:r>
      <w:r w:rsidR="00644CD5">
        <w:t>.</w:t>
      </w:r>
      <w:r>
        <w:t>u6) -0</w:t>
      </w:r>
      <w:r w:rsidR="00644CD5">
        <w:t>.</w:t>
      </w:r>
      <w:r>
        <w:t>169*T(v2</w:t>
      </w:r>
      <w:r w:rsidR="00644CD5">
        <w:t>.</w:t>
      </w:r>
      <w:r>
        <w:t>u16) -0</w:t>
      </w:r>
      <w:r w:rsidR="00644CD5">
        <w:t>.</w:t>
      </w:r>
      <w:r>
        <w:t>131*T(v17</w:t>
      </w:r>
      <w:r w:rsidR="00644CD5">
        <w:t>.</w:t>
      </w:r>
      <w:r>
        <w:t>u10) + 0</w:t>
      </w:r>
      <w:r w:rsidR="00644CD5">
        <w:t>.</w:t>
      </w:r>
      <w:r>
        <w:t>152*T(v4</w:t>
      </w:r>
      <w:r w:rsidR="00644CD5">
        <w:t>.</w:t>
      </w:r>
      <w:r>
        <w:t>u16) + 0</w:t>
      </w:r>
      <w:r w:rsidR="00644CD5">
        <w:t>.</w:t>
      </w:r>
      <w:r>
        <w:t>111*T(v42) -0</w:t>
      </w:r>
      <w:r w:rsidR="00644CD5">
        <w:t>.</w:t>
      </w:r>
      <w:r>
        <w:t>162*T(v9</w:t>
      </w:r>
      <w:r w:rsidR="00644CD5">
        <w:t>.</w:t>
      </w:r>
      <w:r>
        <w:t>u14) -0</w:t>
      </w:r>
      <w:r w:rsidR="00644CD5">
        <w:t>.</w:t>
      </w:r>
      <w:r>
        <w:t>147*T(v13</w:t>
      </w:r>
      <w:r w:rsidR="00644CD5">
        <w:t>.</w:t>
      </w:r>
      <w:r>
        <w:t>u22) + 0</w:t>
      </w:r>
      <w:r w:rsidR="00644CD5">
        <w:t>.</w:t>
      </w:r>
      <w:r>
        <w:t>143*T(v20</w:t>
      </w:r>
      <w:r w:rsidR="00644CD5">
        <w:t>.</w:t>
      </w:r>
      <w:r>
        <w:t>u22) -0</w:t>
      </w:r>
      <w:r w:rsidR="00644CD5">
        <w:t>.</w:t>
      </w:r>
      <w:r>
        <w:t>203*T(v27</w:t>
      </w:r>
      <w:r w:rsidR="00644CD5">
        <w:t>.</w:t>
      </w:r>
      <w:r>
        <w:t>u3) -0</w:t>
      </w:r>
      <w:r w:rsidR="00644CD5">
        <w:t>.</w:t>
      </w:r>
      <w:r>
        <w:t>16*T(v4</w:t>
      </w:r>
      <w:r w:rsidR="00644CD5">
        <w:t>.</w:t>
      </w:r>
      <w:r>
        <w:t>u27) + 0</w:t>
      </w:r>
      <w:r w:rsidR="00644CD5">
        <w:t>.</w:t>
      </w:r>
      <w:r>
        <w:t>185*T(v3</w:t>
      </w:r>
      <w:r w:rsidR="00644CD5">
        <w:t>.</w:t>
      </w:r>
      <w:r>
        <w:t>u11) + 0</w:t>
      </w:r>
      <w:r w:rsidR="00644CD5">
        <w:t>.</w:t>
      </w:r>
      <w:r>
        <w:t>107*T(v1</w:t>
      </w:r>
      <w:r w:rsidR="00644CD5">
        <w:t>.</w:t>
      </w:r>
      <w:r>
        <w:t>u34) -0</w:t>
      </w:r>
      <w:r w:rsidR="00644CD5">
        <w:t>.</w:t>
      </w:r>
      <w:r>
        <w:t>15*T(v7</w:t>
      </w:r>
      <w:r w:rsidR="00644CD5">
        <w:t>.</w:t>
      </w:r>
      <w:r>
        <w:t>u32) + 0</w:t>
      </w:r>
      <w:r w:rsidR="00644CD5">
        <w:t>.</w:t>
      </w:r>
      <w:r>
        <w:t>133*T(v25</w:t>
      </w:r>
      <w:r w:rsidR="00644CD5">
        <w:t>.</w:t>
      </w:r>
      <w:r>
        <w:t>u12) -0</w:t>
      </w:r>
      <w:r w:rsidR="00644CD5">
        <w:t>.</w:t>
      </w:r>
      <w:r>
        <w:t>12*T(v36</w:t>
      </w:r>
      <w:r w:rsidR="00644CD5">
        <w:t>.</w:t>
      </w:r>
      <w:r>
        <w:t>u5) -0</w:t>
      </w:r>
      <w:r w:rsidR="00644CD5">
        <w:t>.</w:t>
      </w:r>
      <w:r>
        <w:t>175*T(u4) -0</w:t>
      </w:r>
      <w:r w:rsidR="00644CD5">
        <w:t>.</w:t>
      </w:r>
      <w:r>
        <w:t>173*T(v14</w:t>
      </w:r>
      <w:r w:rsidR="00644CD5">
        <w:t>.</w:t>
      </w:r>
      <w:r>
        <w:t>u11) -0</w:t>
      </w:r>
      <w:r w:rsidR="00644CD5">
        <w:t>.</w:t>
      </w:r>
      <w:r>
        <w:t>12*T(v2</w:t>
      </w:r>
      <w:r w:rsidR="00644CD5">
        <w:t>.</w:t>
      </w:r>
      <w:r>
        <w:t>u34) + 0</w:t>
      </w:r>
      <w:r w:rsidR="00644CD5">
        <w:t>.</w:t>
      </w:r>
      <w:r>
        <w:t>0813*T(v11</w:t>
      </w:r>
      <w:r w:rsidR="00644CD5">
        <w:t>.</w:t>
      </w:r>
      <w:r>
        <w:t>u21) + 0</w:t>
      </w:r>
      <w:r w:rsidR="00644CD5">
        <w:t>.</w:t>
      </w:r>
      <w:r>
        <w:t>116*T(v26</w:t>
      </w:r>
      <w:r w:rsidR="00644CD5">
        <w:t>.</w:t>
      </w:r>
      <w:r>
        <w:t>u16) -0</w:t>
      </w:r>
      <w:r w:rsidR="00644CD5">
        <w:t>.</w:t>
      </w:r>
      <w:r>
        <w:t>139*T(v21</w:t>
      </w:r>
      <w:r w:rsidR="00644CD5">
        <w:t>.</w:t>
      </w:r>
      <w:r>
        <w:t>u20) + 0</w:t>
      </w:r>
      <w:r w:rsidR="00644CD5">
        <w:t>.</w:t>
      </w:r>
      <w:r>
        <w:t>109*T(v18</w:t>
      </w:r>
      <w:r w:rsidR="00644CD5">
        <w:t>.</w:t>
      </w:r>
      <w:r>
        <w:t>u16) -0</w:t>
      </w:r>
      <w:r w:rsidR="00644CD5">
        <w:t>.</w:t>
      </w:r>
      <w:r>
        <w:t>145*T(v2</w:t>
      </w:r>
      <w:r w:rsidR="00644CD5">
        <w:t>.</w:t>
      </w:r>
      <w:r>
        <w:t>u32) -0</w:t>
      </w:r>
      <w:r w:rsidR="00644CD5">
        <w:t>.</w:t>
      </w:r>
      <w:r>
        <w:t>134*T(v29</w:t>
      </w:r>
      <w:r w:rsidR="00644CD5">
        <w:t>.</w:t>
      </w:r>
      <w:r>
        <w:t>u2) + 0</w:t>
      </w:r>
      <w:r w:rsidR="00644CD5">
        <w:t>.</w:t>
      </w:r>
      <w:r>
        <w:t>0887*T(v15</w:t>
      </w:r>
      <w:r w:rsidR="00644CD5">
        <w:t>.</w:t>
      </w:r>
      <w:r>
        <w:t>u4) + 0</w:t>
      </w:r>
      <w:r w:rsidR="00644CD5">
        <w:t>.</w:t>
      </w:r>
      <w:r>
        <w:t>12*T(v19</w:t>
      </w:r>
      <w:r w:rsidR="00644CD5">
        <w:t>.</w:t>
      </w:r>
      <w:r>
        <w:t>u12) -0</w:t>
      </w:r>
      <w:r w:rsidR="00644CD5">
        <w:t>.</w:t>
      </w:r>
      <w:r>
        <w:t>137*T(v19</w:t>
      </w:r>
      <w:r w:rsidR="00644CD5">
        <w:t>.</w:t>
      </w:r>
      <w:r>
        <w:t>u17) -0</w:t>
      </w:r>
      <w:r w:rsidR="00644CD5">
        <w:t>.</w:t>
      </w:r>
      <w:r>
        <w:t>129*T(v8</w:t>
      </w:r>
      <w:r w:rsidR="00644CD5">
        <w:t>.</w:t>
      </w:r>
      <w:r>
        <w:t>u12) + 0</w:t>
      </w:r>
      <w:r w:rsidR="00644CD5">
        <w:t>.</w:t>
      </w:r>
      <w:r>
        <w:t>0851*T(u39) -0</w:t>
      </w:r>
      <w:r w:rsidR="00644CD5">
        <w:t>.</w:t>
      </w:r>
      <w:r>
        <w:t>157*T(v11</w:t>
      </w:r>
      <w:r w:rsidR="00644CD5">
        <w:t>.</w:t>
      </w:r>
      <w:r>
        <w:t>u8) + 0</w:t>
      </w:r>
      <w:r w:rsidR="00644CD5">
        <w:t>.</w:t>
      </w:r>
      <w:r>
        <w:t>164*T(v7</w:t>
      </w:r>
      <w:r w:rsidR="00644CD5">
        <w:t>.</w:t>
      </w:r>
      <w:r>
        <w:t>u13) -0</w:t>
      </w:r>
      <w:r w:rsidR="00644CD5">
        <w:t>.</w:t>
      </w:r>
      <w:r>
        <w:t>079*T(u21) -0</w:t>
      </w:r>
      <w:r w:rsidR="00644CD5">
        <w:t>.</w:t>
      </w:r>
      <w:r>
        <w:t>0942*T(v5</w:t>
      </w:r>
      <w:r w:rsidR="00644CD5">
        <w:t>.</w:t>
      </w:r>
      <w:r>
        <w:t>u12) -0</w:t>
      </w:r>
      <w:r w:rsidR="00644CD5">
        <w:t>.</w:t>
      </w:r>
      <w:r>
        <w:t>145*T(v1</w:t>
      </w:r>
      <w:r w:rsidR="00644CD5">
        <w:t>.</w:t>
      </w:r>
      <w:r>
        <w:t>u31) -0</w:t>
      </w:r>
      <w:r w:rsidR="00644CD5">
        <w:t>.</w:t>
      </w:r>
      <w:r>
        <w:t>122*T(v15</w:t>
      </w:r>
      <w:r w:rsidR="00644CD5">
        <w:t>.</w:t>
      </w:r>
      <w:r>
        <w:t>u10) -0</w:t>
      </w:r>
      <w:r w:rsidR="00644CD5">
        <w:t>.</w:t>
      </w:r>
      <w:r>
        <w:t>077*T(v32) + 0</w:t>
      </w:r>
      <w:r w:rsidR="00644CD5">
        <w:t>.</w:t>
      </w:r>
      <w:r>
        <w:t>115*T(v1</w:t>
      </w:r>
      <w:r w:rsidR="00644CD5">
        <w:t>.</w:t>
      </w:r>
      <w:r>
        <w:t>u10) + 0</w:t>
      </w:r>
      <w:r w:rsidR="00644CD5">
        <w:t>.</w:t>
      </w:r>
      <w:r>
        <w:t>144*T(v1</w:t>
      </w:r>
      <w:r w:rsidR="00644CD5">
        <w:t>.</w:t>
      </w:r>
      <w:r>
        <w:t>u36) + 0</w:t>
      </w:r>
      <w:r w:rsidR="00644CD5">
        <w:t>.</w:t>
      </w:r>
      <w:r>
        <w:t>133*T(v6</w:t>
      </w:r>
      <w:r w:rsidR="00644CD5">
        <w:t>.</w:t>
      </w:r>
      <w:r>
        <w:t>u8) -0</w:t>
      </w:r>
      <w:r w:rsidR="00644CD5">
        <w:t>.</w:t>
      </w:r>
      <w:r>
        <w:t>127*T(v26</w:t>
      </w:r>
      <w:r w:rsidR="00644CD5">
        <w:t>.</w:t>
      </w:r>
      <w:r>
        <w:t>u1) -0</w:t>
      </w:r>
      <w:r w:rsidR="00644CD5">
        <w:t>.</w:t>
      </w:r>
      <w:r>
        <w:t>105*T(v6</w:t>
      </w:r>
      <w:r w:rsidR="00644CD5">
        <w:t>.</w:t>
      </w:r>
      <w:r>
        <w:t>u37) -0</w:t>
      </w:r>
      <w:r w:rsidR="00644CD5">
        <w:t>.</w:t>
      </w:r>
      <w:r>
        <w:t>126*T(v5</w:t>
      </w:r>
      <w:r w:rsidR="00644CD5">
        <w:t>.</w:t>
      </w:r>
      <w:r>
        <w:t>u15) + 0</w:t>
      </w:r>
      <w:r w:rsidR="00644CD5">
        <w:t>.</w:t>
      </w:r>
      <w:r>
        <w:t>104*T(v35</w:t>
      </w:r>
      <w:r w:rsidR="00644CD5">
        <w:t>.</w:t>
      </w:r>
      <w:r>
        <w:t>u3) + 0</w:t>
      </w:r>
      <w:r w:rsidR="00644CD5">
        <w:t>.</w:t>
      </w:r>
      <w:r>
        <w:t>116*T(v41</w:t>
      </w:r>
      <w:r w:rsidR="00644CD5">
        <w:t>.</w:t>
      </w:r>
      <w:r>
        <w:t>u1) -0</w:t>
      </w:r>
      <w:r w:rsidR="00644CD5">
        <w:t>.</w:t>
      </w:r>
      <w:r>
        <w:t>097*T(u17) -0</w:t>
      </w:r>
      <w:r w:rsidR="00644CD5">
        <w:t>.</w:t>
      </w:r>
      <w:r>
        <w:t>141*T(v5</w:t>
      </w:r>
      <w:r w:rsidR="00644CD5">
        <w:t>.</w:t>
      </w:r>
      <w:r>
        <w:t>u14) + 0</w:t>
      </w:r>
      <w:r w:rsidR="00644CD5">
        <w:t>.</w:t>
      </w:r>
      <w:r>
        <w:t>0794*T(v24</w:t>
      </w:r>
      <w:r w:rsidR="00644CD5">
        <w:t>.</w:t>
      </w:r>
      <w:r>
        <w:t>u13) -0</w:t>
      </w:r>
      <w:r w:rsidR="00644CD5">
        <w:t>.</w:t>
      </w:r>
      <w:r>
        <w:t>0974*T(v13</w:t>
      </w:r>
      <w:r w:rsidR="00644CD5">
        <w:t>.</w:t>
      </w:r>
      <w:r>
        <w:t>u23) + 0</w:t>
      </w:r>
      <w:r w:rsidR="00644CD5">
        <w:t>.</w:t>
      </w:r>
      <w:r>
        <w:t>0536*T(v17) + 0</w:t>
      </w:r>
      <w:r w:rsidR="00644CD5">
        <w:t>.</w:t>
      </w:r>
      <w:r>
        <w:t>112*T(v6</w:t>
      </w:r>
      <w:r w:rsidR="00644CD5">
        <w:t>.</w:t>
      </w:r>
      <w:r>
        <w:t>u15) + 0</w:t>
      </w:r>
      <w:r w:rsidR="00644CD5">
        <w:t>.</w:t>
      </w:r>
      <w:r>
        <w:t>107*T(v17</w:t>
      </w:r>
      <w:r w:rsidR="00644CD5">
        <w:t>.</w:t>
      </w:r>
      <w:r>
        <w:t>u3) + 0</w:t>
      </w:r>
      <w:r w:rsidR="00644CD5">
        <w:t>.</w:t>
      </w:r>
      <w:r>
        <w:t>0785*T(v5) -0</w:t>
      </w:r>
      <w:r w:rsidR="00644CD5">
        <w:t>.</w:t>
      </w:r>
      <w:r>
        <w:t>111*T(v30</w:t>
      </w:r>
      <w:r w:rsidR="00644CD5">
        <w:t>.</w:t>
      </w:r>
      <w:r>
        <w:t>u2) -0</w:t>
      </w:r>
      <w:r w:rsidR="00644CD5">
        <w:t>.</w:t>
      </w:r>
      <w:r>
        <w:t>12*T(v5</w:t>
      </w:r>
      <w:r w:rsidR="00644CD5">
        <w:t>.</w:t>
      </w:r>
      <w:r>
        <w:t>u17) -0</w:t>
      </w:r>
      <w:r w:rsidR="00644CD5">
        <w:t>.</w:t>
      </w:r>
      <w:r>
        <w:t>104*T(v19</w:t>
      </w:r>
      <w:r w:rsidR="00644CD5">
        <w:t>.</w:t>
      </w:r>
      <w:r>
        <w:t>u8) -0</w:t>
      </w:r>
      <w:r w:rsidR="00644CD5">
        <w:t>.</w:t>
      </w:r>
      <w:r>
        <w:t>0861*T(v16</w:t>
      </w:r>
      <w:r w:rsidR="00644CD5">
        <w:t>.</w:t>
      </w:r>
      <w:r>
        <w:t>u13) -0</w:t>
      </w:r>
      <w:r w:rsidR="00644CD5">
        <w:t>.</w:t>
      </w:r>
      <w:r>
        <w:t>0993*T(v11</w:t>
      </w:r>
      <w:r w:rsidR="00644CD5">
        <w:t>.</w:t>
      </w:r>
      <w:r>
        <w:t>u10) + 0</w:t>
      </w:r>
      <w:r w:rsidR="00644CD5">
        <w:t>.</w:t>
      </w:r>
      <w:r>
        <w:t>0939*T(v4</w:t>
      </w:r>
      <w:r w:rsidR="00644CD5">
        <w:t>.</w:t>
      </w:r>
      <w:r>
        <w:t>u21) -0</w:t>
      </w:r>
      <w:r w:rsidR="00644CD5">
        <w:t>.</w:t>
      </w:r>
      <w:r>
        <w:t>107*T(v24</w:t>
      </w:r>
      <w:r w:rsidR="00644CD5">
        <w:t>.</w:t>
      </w:r>
      <w:r>
        <w:t>u6) + 0</w:t>
      </w:r>
      <w:r w:rsidR="00644CD5">
        <w:t>.</w:t>
      </w:r>
      <w:r>
        <w:t>106*T(v3</w:t>
      </w:r>
      <w:r w:rsidR="00644CD5">
        <w:t>.</w:t>
      </w:r>
      <w:r>
        <w:t>u18) + 0</w:t>
      </w:r>
      <w:r w:rsidR="00644CD5">
        <w:t>.</w:t>
      </w:r>
      <w:r>
        <w:t>112*T(v1</w:t>
      </w:r>
      <w:r w:rsidR="00644CD5">
        <w:t>.</w:t>
      </w:r>
      <w:r>
        <w:t>u37) -0</w:t>
      </w:r>
      <w:r w:rsidR="00644CD5">
        <w:t>.</w:t>
      </w:r>
      <w:r>
        <w:t>103*T(v11</w:t>
      </w:r>
      <w:r w:rsidR="00644CD5">
        <w:t>.</w:t>
      </w:r>
      <w:r>
        <w:t>u24) + 0</w:t>
      </w:r>
      <w:r w:rsidR="00644CD5">
        <w:t>.</w:t>
      </w:r>
      <w:r>
        <w:t>0994*T(v27</w:t>
      </w:r>
      <w:r w:rsidR="00644CD5">
        <w:t>.</w:t>
      </w:r>
      <w:r>
        <w:t>u6) -0</w:t>
      </w:r>
      <w:r w:rsidR="00644CD5">
        <w:t>.</w:t>
      </w:r>
      <w:r>
        <w:t>099*T(v24</w:t>
      </w:r>
      <w:r w:rsidR="00644CD5">
        <w:t>.</w:t>
      </w:r>
      <w:r>
        <w:t>u9) -0</w:t>
      </w:r>
      <w:r w:rsidR="00644CD5">
        <w:t>.</w:t>
      </w:r>
      <w:r>
        <w:t>0716*T(v34) -0</w:t>
      </w:r>
      <w:r w:rsidR="00644CD5">
        <w:t>.</w:t>
      </w:r>
      <w:r>
        <w:t>103*T(v13</w:t>
      </w:r>
      <w:r w:rsidR="00644CD5">
        <w:t>.</w:t>
      </w:r>
      <w:r>
        <w:t>u17) -0</w:t>
      </w:r>
      <w:r w:rsidR="00644CD5">
        <w:t>.</w:t>
      </w:r>
      <w:r>
        <w:t>0889*T(v19</w:t>
      </w:r>
      <w:r w:rsidR="00644CD5">
        <w:t>.</w:t>
      </w:r>
      <w:r>
        <w:t>u16) -0</w:t>
      </w:r>
      <w:r w:rsidR="00644CD5">
        <w:t>.</w:t>
      </w:r>
      <w:r>
        <w:t>0964*T(v9</w:t>
      </w:r>
      <w:r w:rsidR="00644CD5">
        <w:t>.</w:t>
      </w:r>
      <w:r>
        <w:t>u12) + 0</w:t>
      </w:r>
      <w:r w:rsidR="00644CD5">
        <w:t>.</w:t>
      </w:r>
      <w:r>
        <w:t>0925*T(v28</w:t>
      </w:r>
      <w:r w:rsidR="00644CD5">
        <w:t>.</w:t>
      </w:r>
      <w:r>
        <w:t>u8) + 0</w:t>
      </w:r>
      <w:r w:rsidR="00644CD5">
        <w:t>.</w:t>
      </w:r>
      <w:r>
        <w:t>0884*T(v7</w:t>
      </w:r>
      <w:r w:rsidR="00644CD5">
        <w:t>.</w:t>
      </w:r>
      <w:r>
        <w:t>u28) -0</w:t>
      </w:r>
      <w:r w:rsidR="00644CD5">
        <w:t>.</w:t>
      </w:r>
      <w:r>
        <w:t>0923*T(v11</w:t>
      </w:r>
      <w:r w:rsidR="00644CD5">
        <w:t>.</w:t>
      </w:r>
      <w:r>
        <w:t>u17) + 0</w:t>
      </w:r>
      <w:r w:rsidR="00644CD5">
        <w:t>.</w:t>
      </w:r>
      <w:r>
        <w:t>0816*T(v12</w:t>
      </w:r>
      <w:r w:rsidR="00644CD5">
        <w:t>.</w:t>
      </w:r>
      <w:r>
        <w:t>u13) -0</w:t>
      </w:r>
      <w:r w:rsidR="00644CD5">
        <w:t>.</w:t>
      </w:r>
      <w:r>
        <w:t>0785*T(v8</w:t>
      </w:r>
      <w:r w:rsidR="00644CD5">
        <w:t>.</w:t>
      </w:r>
      <w:r>
        <w:t>u24) + 0</w:t>
      </w:r>
      <w:r w:rsidR="00644CD5">
        <w:t>.</w:t>
      </w:r>
      <w:r>
        <w:t>0702*T(v3</w:t>
      </w:r>
      <w:r w:rsidR="00644CD5">
        <w:t>.</w:t>
      </w:r>
      <w:r>
        <w:t>u32) + 0</w:t>
      </w:r>
      <w:r w:rsidR="00644CD5">
        <w:t>.</w:t>
      </w:r>
      <w:r>
        <w:t>0591*T(v19</w:t>
      </w:r>
      <w:r w:rsidR="00644CD5">
        <w:t>.</w:t>
      </w:r>
      <w:r>
        <w:t>u23) -0</w:t>
      </w:r>
      <w:r w:rsidR="00644CD5">
        <w:t>.</w:t>
      </w:r>
      <w:r>
        <w:t>076*T(v31</w:t>
      </w:r>
      <w:r w:rsidR="00644CD5">
        <w:t>.</w:t>
      </w:r>
      <w:r>
        <w:t>u8) -0</w:t>
      </w:r>
      <w:r w:rsidR="00644CD5">
        <w:t>.</w:t>
      </w:r>
      <w:r>
        <w:t>0651*T(v14</w:t>
      </w:r>
      <w:r w:rsidR="00644CD5">
        <w:t>.</w:t>
      </w:r>
      <w:r>
        <w:t>u17) + 0</w:t>
      </w:r>
      <w:r w:rsidR="00644CD5">
        <w:t>.</w:t>
      </w:r>
      <w:r>
        <w:t>0659*T(v28</w:t>
      </w:r>
      <w:r w:rsidR="00644CD5">
        <w:t>.</w:t>
      </w:r>
      <w:r>
        <w:t>u9) -0</w:t>
      </w:r>
      <w:r w:rsidR="00644CD5">
        <w:t>.</w:t>
      </w:r>
      <w:r>
        <w:t>0502*T(u34) -0</w:t>
      </w:r>
      <w:r w:rsidR="00644CD5">
        <w:t>.</w:t>
      </w:r>
      <w:r>
        <w:t>072*T(v4</w:t>
      </w:r>
      <w:r w:rsidR="00644CD5">
        <w:t>.</w:t>
      </w:r>
      <w:r>
        <w:t>u19) + 0</w:t>
      </w:r>
      <w:r w:rsidR="00644CD5">
        <w:t>.</w:t>
      </w:r>
      <w:r>
        <w:t>0683*T(v10</w:t>
      </w:r>
      <w:r w:rsidR="00644CD5">
        <w:t>.</w:t>
      </w:r>
      <w:r>
        <w:t>u6) -0</w:t>
      </w:r>
      <w:r w:rsidR="00644CD5">
        <w:t>.</w:t>
      </w:r>
      <w:r>
        <w:t>0635*T(v15</w:t>
      </w:r>
      <w:r w:rsidR="00644CD5">
        <w:t>.</w:t>
      </w:r>
      <w:r>
        <w:t>u25) + 0</w:t>
      </w:r>
      <w:r w:rsidR="00644CD5">
        <w:t>.</w:t>
      </w:r>
      <w:r>
        <w:t>0408*T(v35) + 0</w:t>
      </w:r>
      <w:r w:rsidR="00644CD5">
        <w:t>.</w:t>
      </w:r>
      <w:r>
        <w:t>0658*T(v27</w:t>
      </w:r>
      <w:r w:rsidR="00644CD5">
        <w:t>.</w:t>
      </w:r>
      <w:r>
        <w:t>u14) + 0</w:t>
      </w:r>
      <w:r w:rsidR="00644CD5">
        <w:t>.</w:t>
      </w:r>
      <w:r>
        <w:t>0601*T(v8</w:t>
      </w:r>
      <w:r w:rsidR="00644CD5">
        <w:t>.</w:t>
      </w:r>
      <w:r>
        <w:t>u14) -0</w:t>
      </w:r>
      <w:r w:rsidR="00644CD5">
        <w:t>.</w:t>
      </w:r>
      <w:r>
        <w:t>0633*T(v31</w:t>
      </w:r>
      <w:r w:rsidR="00644CD5">
        <w:t>.</w:t>
      </w:r>
      <w:r>
        <w:t>u7) + 0</w:t>
      </w:r>
      <w:r w:rsidR="00644CD5">
        <w:t>.</w:t>
      </w:r>
      <w:r>
        <w:t>0603*T(v5</w:t>
      </w:r>
      <w:r w:rsidR="00644CD5">
        <w:t>.</w:t>
      </w:r>
      <w:r>
        <w:t>u27) -0</w:t>
      </w:r>
      <w:r w:rsidR="00644CD5">
        <w:t>.</w:t>
      </w:r>
      <w:r>
        <w:t>0595*T(v32</w:t>
      </w:r>
      <w:r w:rsidR="00644CD5">
        <w:t>.</w:t>
      </w:r>
      <w:r>
        <w:t>u9) + 0</w:t>
      </w:r>
      <w:r w:rsidR="00644CD5">
        <w:t>.</w:t>
      </w:r>
      <w:r>
        <w:t>0778*T(v12</w:t>
      </w:r>
      <w:r w:rsidR="00644CD5">
        <w:t>.</w:t>
      </w:r>
      <w:r>
        <w:t>u1) + 0</w:t>
      </w:r>
      <w:r w:rsidR="00644CD5">
        <w:t>.</w:t>
      </w:r>
      <w:r>
        <w:t>0591*T(v9</w:t>
      </w:r>
      <w:r w:rsidR="00644CD5">
        <w:t>.</w:t>
      </w:r>
      <w:r>
        <w:t>u20) + 0</w:t>
      </w:r>
      <w:r w:rsidR="00644CD5">
        <w:t>.</w:t>
      </w:r>
      <w:r>
        <w:t>0493*T(v23</w:t>
      </w:r>
      <w:r w:rsidR="00644CD5">
        <w:t>.</w:t>
      </w:r>
      <w:r>
        <w:t>u14) + 0</w:t>
      </w:r>
      <w:r w:rsidR="00644CD5">
        <w:t>.</w:t>
      </w:r>
      <w:r>
        <w:t>0477*NumAcceptor + 0</w:t>
      </w:r>
      <w:r w:rsidR="00644CD5">
        <w:t>.</w:t>
      </w:r>
      <w:r>
        <w:t>0507*T(v30</w:t>
      </w:r>
      <w:r w:rsidR="00644CD5">
        <w:t>.</w:t>
      </w:r>
      <w:r>
        <w:t>u3) -0</w:t>
      </w:r>
      <w:r w:rsidR="00644CD5">
        <w:t>.</w:t>
      </w:r>
      <w:r>
        <w:t>0541*T(v8</w:t>
      </w:r>
      <w:r w:rsidR="00644CD5">
        <w:t>.</w:t>
      </w:r>
      <w:r>
        <w:t>u10) + 0</w:t>
      </w:r>
      <w:r w:rsidR="00644CD5">
        <w:t>.</w:t>
      </w:r>
      <w:r>
        <w:t>0413*T(v22</w:t>
      </w:r>
      <w:r w:rsidR="00644CD5">
        <w:t>.</w:t>
      </w:r>
      <w:r>
        <w:t>u14) -0</w:t>
      </w:r>
      <w:r w:rsidR="00644CD5">
        <w:t>.</w:t>
      </w:r>
      <w:r>
        <w:t>0505*T(v13</w:t>
      </w:r>
      <w:r w:rsidR="00644CD5">
        <w:t>.</w:t>
      </w:r>
      <w:r>
        <w:t>u5) -0</w:t>
      </w:r>
      <w:r w:rsidR="00644CD5">
        <w:t>.</w:t>
      </w:r>
      <w:r>
        <w:t>0499*T(v9</w:t>
      </w:r>
      <w:r w:rsidR="00644CD5">
        <w:t>.</w:t>
      </w:r>
      <w:r>
        <w:t>u6) + 0</w:t>
      </w:r>
      <w:r w:rsidR="00644CD5">
        <w:t>.</w:t>
      </w:r>
      <w:r>
        <w:t>0348*T(u12) -0</w:t>
      </w:r>
      <w:r w:rsidR="00644CD5">
        <w:t>.</w:t>
      </w:r>
      <w:r>
        <w:t>0422*T(v6</w:t>
      </w:r>
      <w:r w:rsidR="00644CD5">
        <w:t>.</w:t>
      </w:r>
      <w:r>
        <w:t>u35) -0</w:t>
      </w:r>
      <w:r w:rsidR="00644CD5">
        <w:t>.</w:t>
      </w:r>
      <w:r>
        <w:t>0447*T(v36</w:t>
      </w:r>
      <w:r w:rsidR="00644CD5">
        <w:t>.</w:t>
      </w:r>
      <w:r>
        <w:t>u2) + 0</w:t>
      </w:r>
      <w:r w:rsidR="00644CD5">
        <w:t>.</w:t>
      </w:r>
      <w:r>
        <w:t>0503*T(v16</w:t>
      </w:r>
      <w:r w:rsidR="00644CD5">
        <w:t>.</w:t>
      </w:r>
      <w:r>
        <w:t>u1) -0</w:t>
      </w:r>
      <w:r w:rsidR="00644CD5">
        <w:t>.</w:t>
      </w:r>
      <w:r>
        <w:t>042*T(v2</w:t>
      </w:r>
      <w:r w:rsidR="00644CD5">
        <w:t>.</w:t>
      </w:r>
      <w:r>
        <w:t>u13) -0</w:t>
      </w:r>
      <w:r w:rsidR="00644CD5">
        <w:t>.</w:t>
      </w:r>
      <w:r>
        <w:t>0501*T(v24</w:t>
      </w:r>
      <w:r w:rsidR="00644CD5">
        <w:t>.</w:t>
      </w:r>
      <w:r>
        <w:t>u3) -0</w:t>
      </w:r>
      <w:r w:rsidR="00644CD5">
        <w:t>.</w:t>
      </w:r>
      <w:r>
        <w:t>0423*T(v35</w:t>
      </w:r>
      <w:r w:rsidR="00644CD5">
        <w:t>.</w:t>
      </w:r>
      <w:r>
        <w:t>u1) -0</w:t>
      </w:r>
      <w:r w:rsidR="00644CD5">
        <w:t>.</w:t>
      </w:r>
      <w:r>
        <w:t>0415*T(v12</w:t>
      </w:r>
      <w:r w:rsidR="00644CD5">
        <w:t>.</w:t>
      </w:r>
      <w:r>
        <w:t>u15) + 0</w:t>
      </w:r>
      <w:r w:rsidR="00644CD5">
        <w:t>.</w:t>
      </w:r>
      <w:r>
        <w:t>0447*T(v26</w:t>
      </w:r>
      <w:r w:rsidR="00644CD5">
        <w:t>.</w:t>
      </w:r>
      <w:r>
        <w:t>u4) + 0</w:t>
      </w:r>
      <w:r w:rsidR="00644CD5">
        <w:t>.</w:t>
      </w:r>
      <w:r>
        <w:t>035*NumNegative + 0</w:t>
      </w:r>
      <w:r w:rsidR="00644CD5">
        <w:t>.</w:t>
      </w:r>
      <w:r>
        <w:t>0393*T(v19</w:t>
      </w:r>
      <w:r w:rsidR="00644CD5">
        <w:t>.</w:t>
      </w:r>
      <w:r>
        <w:t>u14) -0</w:t>
      </w:r>
      <w:r w:rsidR="00644CD5">
        <w:t>.</w:t>
      </w:r>
      <w:r>
        <w:t>0368*T(v20</w:t>
      </w:r>
      <w:r w:rsidR="00644CD5">
        <w:t>.</w:t>
      </w:r>
      <w:r>
        <w:t>u14) + 0</w:t>
      </w:r>
      <w:r w:rsidR="00644CD5">
        <w:t>.</w:t>
      </w:r>
      <w:r>
        <w:t>0415*T(v4</w:t>
      </w:r>
      <w:r w:rsidR="00644CD5">
        <w:t>.</w:t>
      </w:r>
      <w:r>
        <w:t>u25) -0</w:t>
      </w:r>
      <w:r w:rsidR="00644CD5">
        <w:t>.</w:t>
      </w:r>
      <w:r>
        <w:t>0392*T(v14</w:t>
      </w:r>
      <w:r w:rsidR="00644CD5">
        <w:t>.</w:t>
      </w:r>
      <w:r>
        <w:t>u12) + 0</w:t>
      </w:r>
      <w:r w:rsidR="00644CD5">
        <w:t>.</w:t>
      </w:r>
      <w:r>
        <w:t>0384*T(v6</w:t>
      </w:r>
      <w:r w:rsidR="00644CD5">
        <w:t>.</w:t>
      </w:r>
      <w:r>
        <w:t>u30) -0</w:t>
      </w:r>
      <w:r w:rsidR="00644CD5">
        <w:t>.</w:t>
      </w:r>
      <w:r>
        <w:t>0326*T(v10</w:t>
      </w:r>
      <w:r w:rsidR="00644CD5">
        <w:t>.</w:t>
      </w:r>
      <w:r>
        <w:t>u22) + 0</w:t>
      </w:r>
      <w:r w:rsidR="00644CD5">
        <w:t>.</w:t>
      </w:r>
      <w:r>
        <w:t>0304*T(v17</w:t>
      </w:r>
      <w:r w:rsidR="00644CD5">
        <w:t>.</w:t>
      </w:r>
      <w:r>
        <w:t>u24) + 0</w:t>
      </w:r>
      <w:r w:rsidR="00644CD5">
        <w:t>.</w:t>
      </w:r>
      <w:r>
        <w:t>0341*T(v14</w:t>
      </w:r>
      <w:r w:rsidR="00644CD5">
        <w:t>.</w:t>
      </w:r>
      <w:r>
        <w:t>u19) + 0</w:t>
      </w:r>
      <w:r w:rsidR="00644CD5">
        <w:t>.</w:t>
      </w:r>
      <w:r>
        <w:t>0367*T(v26</w:t>
      </w:r>
      <w:r w:rsidR="00644CD5">
        <w:t>.</w:t>
      </w:r>
      <w:r>
        <w:t>u7) + 0</w:t>
      </w:r>
      <w:r w:rsidR="00644CD5">
        <w:t>.</w:t>
      </w:r>
      <w:r>
        <w:t>0306*T(v10</w:t>
      </w:r>
      <w:r w:rsidR="00644CD5">
        <w:t>.</w:t>
      </w:r>
      <w:r>
        <w:t>u32) -0</w:t>
      </w:r>
      <w:r w:rsidR="00644CD5">
        <w:t>.</w:t>
      </w:r>
      <w:r>
        <w:t>0297*T(v16</w:t>
      </w:r>
      <w:r w:rsidR="00644CD5">
        <w:t>.</w:t>
      </w:r>
      <w:r>
        <w:t>u23) -0</w:t>
      </w:r>
      <w:r w:rsidR="00644CD5">
        <w:t>.</w:t>
      </w:r>
      <w:r>
        <w:t>0289*T(v27</w:t>
      </w:r>
      <w:r w:rsidR="00644CD5">
        <w:t>.</w:t>
      </w:r>
      <w:r>
        <w:t>u9) -0</w:t>
      </w:r>
      <w:r w:rsidR="00644CD5">
        <w:t>.</w:t>
      </w:r>
      <w:r>
        <w:t>0307*T(v2</w:t>
      </w:r>
      <w:r w:rsidR="00644CD5">
        <w:t>.</w:t>
      </w:r>
      <w:r>
        <w:t>u22) + 0</w:t>
      </w:r>
      <w:r w:rsidR="00644CD5">
        <w:t>.</w:t>
      </w:r>
      <w:r>
        <w:t>025*T(v32</w:t>
      </w:r>
      <w:r w:rsidR="00644CD5">
        <w:t>.</w:t>
      </w:r>
      <w:r>
        <w:t>u11) -0</w:t>
      </w:r>
      <w:r w:rsidR="00644CD5">
        <w:t>.</w:t>
      </w:r>
      <w:r>
        <w:t>0238*T(v38</w:t>
      </w:r>
      <w:r w:rsidR="00644CD5">
        <w:t>.</w:t>
      </w:r>
      <w:r>
        <w:t>u1) + 0</w:t>
      </w:r>
      <w:r w:rsidR="00644CD5">
        <w:t>.</w:t>
      </w:r>
      <w:r>
        <w:t>018*T(u23) + 0</w:t>
      </w:r>
      <w:r w:rsidR="00644CD5">
        <w:t>.</w:t>
      </w:r>
      <w:r>
        <w:t>0206*T(v12</w:t>
      </w:r>
      <w:r w:rsidR="00644CD5">
        <w:t>.</w:t>
      </w:r>
      <w:r>
        <w:t>u18) + 0</w:t>
      </w:r>
      <w:r w:rsidR="00644CD5">
        <w:t>.</w:t>
      </w:r>
      <w:r>
        <w:t>0197*T(v3</w:t>
      </w:r>
      <w:r w:rsidR="00644CD5">
        <w:t>.</w:t>
      </w:r>
      <w:r>
        <w:t>u40) + 0</w:t>
      </w:r>
      <w:r w:rsidR="00644CD5">
        <w:t>.</w:t>
      </w:r>
      <w:r>
        <w:t>0165*T(v9) + 0</w:t>
      </w:r>
      <w:r w:rsidR="00644CD5">
        <w:t>.</w:t>
      </w:r>
      <w:r>
        <w:t>0191*NumDonor + 0</w:t>
      </w:r>
      <w:r w:rsidR="00644CD5">
        <w:t>.</w:t>
      </w:r>
      <w:r>
        <w:t>0175*T(v21</w:t>
      </w:r>
      <w:r w:rsidR="00644CD5">
        <w:t>.</w:t>
      </w:r>
      <w:r>
        <w:t>u22) + 0</w:t>
      </w:r>
      <w:r w:rsidR="00644CD5">
        <w:t>.</w:t>
      </w:r>
      <w:r>
        <w:t>0213*T(v17</w:t>
      </w:r>
      <w:r w:rsidR="00644CD5">
        <w:t>.</w:t>
      </w:r>
      <w:r>
        <w:t>u2) + 0</w:t>
      </w:r>
      <w:r w:rsidR="00644CD5">
        <w:t>.</w:t>
      </w:r>
      <w:r>
        <w:t>0191*T(v1</w:t>
      </w:r>
      <w:r w:rsidR="00644CD5">
        <w:t>.</w:t>
      </w:r>
      <w:r>
        <w:t>u40) -0</w:t>
      </w:r>
      <w:r w:rsidR="00644CD5">
        <w:t>.</w:t>
      </w:r>
      <w:r>
        <w:t>0182*T(v20</w:t>
      </w:r>
      <w:r w:rsidR="00644CD5">
        <w:t>.</w:t>
      </w:r>
      <w:r>
        <w:t>u5) + 0</w:t>
      </w:r>
      <w:r w:rsidR="00644CD5">
        <w:t>.</w:t>
      </w:r>
      <w:r>
        <w:t>0114*T(u40) + 0</w:t>
      </w:r>
      <w:r w:rsidR="00644CD5">
        <w:t>.</w:t>
      </w:r>
      <w:r>
        <w:t>0133*T(v14</w:t>
      </w:r>
      <w:r w:rsidR="00644CD5">
        <w:t>.</w:t>
      </w:r>
      <w:r>
        <w:t>u21) -0</w:t>
      </w:r>
      <w:r w:rsidR="00644CD5">
        <w:t>.</w:t>
      </w:r>
      <w:r>
        <w:t>013*T(v7</w:t>
      </w:r>
      <w:r w:rsidR="00644CD5">
        <w:t>.</w:t>
      </w:r>
      <w:r>
        <w:t>u20) -0</w:t>
      </w:r>
      <w:r w:rsidR="00644CD5">
        <w:t>.</w:t>
      </w:r>
      <w:r>
        <w:t>0116*T(v23</w:t>
      </w:r>
      <w:r w:rsidR="00644CD5">
        <w:t>.</w:t>
      </w:r>
      <w:r>
        <w:t>u20) -0</w:t>
      </w:r>
      <w:r w:rsidR="00644CD5">
        <w:t>.</w:t>
      </w:r>
      <w:r>
        <w:t>0121*T(v6</w:t>
      </w:r>
      <w:r w:rsidR="00644CD5">
        <w:t>.</w:t>
      </w:r>
      <w:r>
        <w:t>u19) -0</w:t>
      </w:r>
      <w:r w:rsidR="00644CD5">
        <w:t>.</w:t>
      </w:r>
      <w:r>
        <w:t>0113*T(v34</w:t>
      </w:r>
      <w:r w:rsidR="00644CD5">
        <w:t>.</w:t>
      </w:r>
      <w:r>
        <w:t>u5) + 0</w:t>
      </w:r>
      <w:r w:rsidR="00644CD5">
        <w:t>.</w:t>
      </w:r>
      <w:r>
        <w:t>0104*T(v37</w:t>
      </w:r>
      <w:r w:rsidR="00644CD5">
        <w:t>.</w:t>
      </w:r>
      <w:r>
        <w:t>u5) + 0</w:t>
      </w:r>
      <w:r w:rsidR="00644CD5">
        <w:t>.</w:t>
      </w:r>
      <w:r>
        <w:t>0108*T(v18</w:t>
      </w:r>
      <w:r w:rsidR="00644CD5">
        <w:t>.</w:t>
      </w:r>
      <w:r>
        <w:t>u4) -0</w:t>
      </w:r>
      <w:r w:rsidR="00644CD5">
        <w:t>.</w:t>
      </w:r>
      <w:r>
        <w:t>0107*T(v13</w:t>
      </w:r>
      <w:r w:rsidR="00644CD5">
        <w:t>.</w:t>
      </w:r>
      <w:r>
        <w:t>u9) -0</w:t>
      </w:r>
      <w:r w:rsidR="00644CD5">
        <w:t>.</w:t>
      </w:r>
      <w:r>
        <w:t>0103*T(v3</w:t>
      </w:r>
      <w:r w:rsidR="00644CD5">
        <w:t>.</w:t>
      </w:r>
      <w:r>
        <w:t>u16) + 0</w:t>
      </w:r>
      <w:r w:rsidR="00644CD5">
        <w:t>.</w:t>
      </w:r>
      <w:r>
        <w:t>0096*T(v2</w:t>
      </w:r>
      <w:r w:rsidR="00644CD5">
        <w:t>.</w:t>
      </w:r>
      <w:r>
        <w:t>u30) + 0</w:t>
      </w:r>
      <w:r w:rsidR="00644CD5">
        <w:t>.</w:t>
      </w:r>
      <w:r>
        <w:t>00733*T(v3</w:t>
      </w:r>
      <w:r w:rsidR="00644CD5">
        <w:t>.</w:t>
      </w:r>
      <w:r>
        <w:t>u39) -0</w:t>
      </w:r>
      <w:r w:rsidR="00644CD5">
        <w:t>.</w:t>
      </w:r>
      <w:r>
        <w:t>00736*T(v5</w:t>
      </w:r>
      <w:r w:rsidR="00644CD5">
        <w:t>.</w:t>
      </w:r>
      <w:r>
        <w:t>u28) -0</w:t>
      </w:r>
      <w:r w:rsidR="00644CD5">
        <w:t>.</w:t>
      </w:r>
      <w:r>
        <w:t>00434*T(v18</w:t>
      </w:r>
      <w:r w:rsidR="00644CD5">
        <w:t>.</w:t>
      </w:r>
      <w:r>
        <w:t>u15) -0</w:t>
      </w:r>
      <w:r w:rsidR="00644CD5">
        <w:t>.</w:t>
      </w:r>
      <w:r>
        <w:t>00469*T(v18</w:t>
      </w:r>
      <w:r w:rsidR="00644CD5">
        <w:t>.</w:t>
      </w:r>
      <w:r>
        <w:t>u1) -0</w:t>
      </w:r>
      <w:r w:rsidR="00644CD5">
        <w:t>.</w:t>
      </w:r>
      <w:r>
        <w:t>0037*T(v10</w:t>
      </w:r>
      <w:r w:rsidR="00644CD5">
        <w:t>.</w:t>
      </w:r>
      <w:r>
        <w:t>u24) + 0</w:t>
      </w:r>
      <w:r w:rsidR="00644CD5">
        <w:t>.</w:t>
      </w:r>
      <w:r>
        <w:t>00258*T(v16</w:t>
      </w:r>
      <w:r w:rsidR="00644CD5">
        <w:t>.</w:t>
      </w:r>
      <w:r>
        <w:t>u20) -0</w:t>
      </w:r>
      <w:r w:rsidR="00644CD5">
        <w:t>.</w:t>
      </w:r>
      <w:r>
        <w:t>00113*T(v24</w:t>
      </w:r>
      <w:r w:rsidR="00644CD5">
        <w:t>.</w:t>
      </w:r>
      <w:r>
        <w:t>u5) -0</w:t>
      </w:r>
      <w:r w:rsidR="00644CD5">
        <w:t>.</w:t>
      </w:r>
      <w:r>
        <w:t>000217*T(v12</w:t>
      </w:r>
      <w:r w:rsidR="00644CD5">
        <w:t>.</w:t>
      </w:r>
      <w:r>
        <w:t>u17) + 6</w:t>
      </w:r>
      <w:r w:rsidR="00644CD5">
        <w:t>.</w:t>
      </w:r>
      <w:r>
        <w:t>53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309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53*T(u5) + 0</w:t>
      </w:r>
      <w:r w:rsidR="00644CD5">
        <w:t>.</w:t>
      </w:r>
      <w:r>
        <w:t>631*T(v16</w:t>
      </w:r>
      <w:r w:rsidR="00644CD5">
        <w:t>.</w:t>
      </w:r>
      <w:r>
        <w:t>u12) + 0</w:t>
      </w:r>
      <w:r w:rsidR="00644CD5">
        <w:t>.</w:t>
      </w:r>
      <w:r>
        <w:t>469*T(v25) -0</w:t>
      </w:r>
      <w:r w:rsidR="00644CD5">
        <w:t>.</w:t>
      </w:r>
      <w:r>
        <w:t>138*T(v17</w:t>
      </w:r>
      <w:r w:rsidR="00644CD5">
        <w:t>.</w:t>
      </w:r>
      <w:r>
        <w:t>u6) -0</w:t>
      </w:r>
      <w:r w:rsidR="00644CD5">
        <w:t>.</w:t>
      </w:r>
      <w:r>
        <w:t>229*T(v4</w:t>
      </w:r>
      <w:r w:rsidR="00644CD5">
        <w:t>.</w:t>
      </w:r>
      <w:r>
        <w:t>u7) + 0</w:t>
      </w:r>
      <w:r w:rsidR="00644CD5">
        <w:t>.</w:t>
      </w:r>
      <w:r>
        <w:t>426*T(v23</w:t>
      </w:r>
      <w:r w:rsidR="00644CD5">
        <w:t>.</w:t>
      </w:r>
      <w:r>
        <w:t>u8) + 0</w:t>
      </w:r>
      <w:r w:rsidR="00644CD5">
        <w:t>.</w:t>
      </w:r>
      <w:r>
        <w:t>236*T(v6) -0</w:t>
      </w:r>
      <w:r w:rsidR="00644CD5">
        <w:t>.</w:t>
      </w:r>
      <w:r>
        <w:t>491*T(v25</w:t>
      </w:r>
      <w:r w:rsidR="00644CD5">
        <w:t>.</w:t>
      </w:r>
      <w:r>
        <w:t>u3) -0</w:t>
      </w:r>
      <w:r w:rsidR="00644CD5">
        <w:t>.</w:t>
      </w:r>
      <w:r>
        <w:t>482*T(v4</w:t>
      </w:r>
      <w:r w:rsidR="00644CD5">
        <w:t>.</w:t>
      </w:r>
      <w:r>
        <w:t>u5) -0</w:t>
      </w:r>
      <w:r w:rsidR="00644CD5">
        <w:t>.</w:t>
      </w:r>
      <w:r>
        <w:t>94*T(v29</w:t>
      </w:r>
      <w:r w:rsidR="00644CD5">
        <w:t>.</w:t>
      </w:r>
      <w:r>
        <w:t>u1) -0</w:t>
      </w:r>
      <w:r w:rsidR="00644CD5">
        <w:t>.</w:t>
      </w:r>
      <w:r>
        <w:t>826*T(v4</w:t>
      </w:r>
      <w:r w:rsidR="00644CD5">
        <w:t>.</w:t>
      </w:r>
      <w:r>
        <w:t>u2) -0</w:t>
      </w:r>
      <w:r w:rsidR="00644CD5">
        <w:t>.</w:t>
      </w:r>
      <w:r>
        <w:t>229*T(v7</w:t>
      </w:r>
      <w:r w:rsidR="00644CD5">
        <w:t>.</w:t>
      </w:r>
      <w:r>
        <w:t>u6) -0</w:t>
      </w:r>
      <w:r w:rsidR="00644CD5">
        <w:t>.</w:t>
      </w:r>
      <w:r>
        <w:t>345*T(v13</w:t>
      </w:r>
      <w:r w:rsidR="00644CD5">
        <w:t>.</w:t>
      </w:r>
      <w:r>
        <w:t>u20) -0</w:t>
      </w:r>
      <w:r w:rsidR="00644CD5">
        <w:t>.</w:t>
      </w:r>
      <w:r>
        <w:t>543*T(v2) -0</w:t>
      </w:r>
      <w:r w:rsidR="00644CD5">
        <w:t>.</w:t>
      </w:r>
      <w:r>
        <w:t>326*T(v1</w:t>
      </w:r>
      <w:r w:rsidR="00644CD5">
        <w:t>.</w:t>
      </w:r>
      <w:r>
        <w:t>u5) -1</w:t>
      </w:r>
      <w:r w:rsidR="00644CD5">
        <w:t>.</w:t>
      </w:r>
      <w:r>
        <w:t>15*T(v8</w:t>
      </w:r>
      <w:r w:rsidR="00644CD5">
        <w:t>.</w:t>
      </w:r>
      <w:r>
        <w:t>u3) -0</w:t>
      </w:r>
      <w:r w:rsidR="00644CD5">
        <w:t>.</w:t>
      </w:r>
      <w:r>
        <w:t>461*T(v21</w:t>
      </w:r>
      <w:r w:rsidR="00644CD5">
        <w:t>.</w:t>
      </w:r>
      <w:r>
        <w:t>u1) -0</w:t>
      </w:r>
      <w:r w:rsidR="00644CD5">
        <w:t>.</w:t>
      </w:r>
      <w:r>
        <w:t>429*T(v23</w:t>
      </w:r>
      <w:r w:rsidR="00644CD5">
        <w:t>.</w:t>
      </w:r>
      <w:r>
        <w:t>u7) + 0</w:t>
      </w:r>
      <w:r w:rsidR="00644CD5">
        <w:t>.</w:t>
      </w:r>
      <w:r>
        <w:t>358*T(v2</w:t>
      </w:r>
      <w:r w:rsidR="00644CD5">
        <w:t>.</w:t>
      </w:r>
      <w:r>
        <w:t>u7) + 0</w:t>
      </w:r>
      <w:r w:rsidR="00644CD5">
        <w:t>.</w:t>
      </w:r>
      <w:r>
        <w:t>8*T(v16</w:t>
      </w:r>
      <w:r w:rsidR="00644CD5">
        <w:t>.</w:t>
      </w:r>
      <w:r>
        <w:t>u6) + 0</w:t>
      </w:r>
      <w:r w:rsidR="00644CD5">
        <w:t>.</w:t>
      </w:r>
      <w:r>
        <w:t>523*T(v6</w:t>
      </w:r>
      <w:r w:rsidR="00644CD5">
        <w:t>.</w:t>
      </w:r>
      <w:r>
        <w:t>u28) + 0</w:t>
      </w:r>
      <w:r w:rsidR="00644CD5">
        <w:t>.</w:t>
      </w:r>
      <w:r>
        <w:t>503*T(v5</w:t>
      </w:r>
      <w:r w:rsidR="00644CD5">
        <w:t>.</w:t>
      </w:r>
      <w:r>
        <w:t>u3) + 0</w:t>
      </w:r>
      <w:r w:rsidR="00644CD5">
        <w:t>.</w:t>
      </w:r>
      <w:r>
        <w:t>715*T(v16</w:t>
      </w:r>
      <w:r w:rsidR="00644CD5">
        <w:t>.</w:t>
      </w:r>
      <w:r>
        <w:t>u2) + 0</w:t>
      </w:r>
      <w:r w:rsidR="00644CD5">
        <w:t>.</w:t>
      </w:r>
      <w:r>
        <w:t>172*T(u16) -0</w:t>
      </w:r>
      <w:r w:rsidR="00644CD5">
        <w:t>.</w:t>
      </w:r>
      <w:r>
        <w:t>421*T(v9</w:t>
      </w:r>
      <w:r w:rsidR="00644CD5">
        <w:t>.</w:t>
      </w:r>
      <w:r>
        <w:t>u24) -0</w:t>
      </w:r>
      <w:r w:rsidR="00644CD5">
        <w:t>.</w:t>
      </w:r>
      <w:r>
        <w:t>476*T(v9</w:t>
      </w:r>
      <w:r w:rsidR="00644CD5">
        <w:t>.</w:t>
      </w:r>
      <w:r>
        <w:t>u4) -0</w:t>
      </w:r>
      <w:r w:rsidR="00644CD5">
        <w:t>.</w:t>
      </w:r>
      <w:r>
        <w:t>37*T(v4</w:t>
      </w:r>
      <w:r w:rsidR="00644CD5">
        <w:t>.</w:t>
      </w:r>
      <w:r>
        <w:t>u36) -0</w:t>
      </w:r>
      <w:r w:rsidR="00644CD5">
        <w:t>.</w:t>
      </w:r>
      <w:r>
        <w:t>32*T(v13</w:t>
      </w:r>
      <w:r w:rsidR="00644CD5">
        <w:t>.</w:t>
      </w:r>
      <w:r>
        <w:t>u5) -0</w:t>
      </w:r>
      <w:r w:rsidR="00644CD5">
        <w:t>.</w:t>
      </w:r>
      <w:r>
        <w:t>747*T(v21</w:t>
      </w:r>
      <w:r w:rsidR="00644CD5">
        <w:t>.</w:t>
      </w:r>
      <w:r>
        <w:t>u12) -0</w:t>
      </w:r>
      <w:r w:rsidR="00644CD5">
        <w:t>.</w:t>
      </w:r>
      <w:r>
        <w:t>0309*T(v5</w:t>
      </w:r>
      <w:r w:rsidR="00644CD5">
        <w:t>.</w:t>
      </w:r>
      <w:r>
        <w:t>u37) -0</w:t>
      </w:r>
      <w:r w:rsidR="00644CD5">
        <w:t>.</w:t>
      </w:r>
      <w:r>
        <w:t>0882*T(v8</w:t>
      </w:r>
      <w:r w:rsidR="00644CD5">
        <w:t>.</w:t>
      </w:r>
      <w:r>
        <w:t>u7) -0</w:t>
      </w:r>
      <w:r w:rsidR="00644CD5">
        <w:t>.</w:t>
      </w:r>
      <w:r>
        <w:t>504*T(v23</w:t>
      </w:r>
      <w:r w:rsidR="00644CD5">
        <w:t>.</w:t>
      </w:r>
      <w:r>
        <w:t>u12) + 0</w:t>
      </w:r>
      <w:r w:rsidR="00644CD5">
        <w:t>.</w:t>
      </w:r>
      <w:r>
        <w:t>336*T(v4</w:t>
      </w:r>
      <w:r w:rsidR="00644CD5">
        <w:t>.</w:t>
      </w:r>
      <w:r>
        <w:t>u28) + 0</w:t>
      </w:r>
      <w:r w:rsidR="00644CD5">
        <w:t>.</w:t>
      </w:r>
      <w:r>
        <w:t>522*T(v8</w:t>
      </w:r>
      <w:r w:rsidR="00644CD5">
        <w:t>.</w:t>
      </w:r>
      <w:r>
        <w:t>u27) -0</w:t>
      </w:r>
      <w:r w:rsidR="00644CD5">
        <w:t>.</w:t>
      </w:r>
      <w:r>
        <w:t>422*T(v2</w:t>
      </w:r>
      <w:r w:rsidR="00644CD5">
        <w:t>.</w:t>
      </w:r>
      <w:r>
        <w:t>u6) -0</w:t>
      </w:r>
      <w:r w:rsidR="00644CD5">
        <w:t>.</w:t>
      </w:r>
      <w:r>
        <w:t>59*T(v1</w:t>
      </w:r>
      <w:r w:rsidR="00644CD5">
        <w:t>.</w:t>
      </w:r>
      <w:r>
        <w:t>u33) + 0</w:t>
      </w:r>
      <w:r w:rsidR="00644CD5">
        <w:t>.</w:t>
      </w:r>
      <w:r>
        <w:t>51*T(v12</w:t>
      </w:r>
      <w:r w:rsidR="00644CD5">
        <w:t>.</w:t>
      </w:r>
      <w:r>
        <w:t>u29) -0</w:t>
      </w:r>
      <w:r w:rsidR="00644CD5">
        <w:t>.</w:t>
      </w:r>
      <w:r>
        <w:t>548*NumPositive -0</w:t>
      </w:r>
      <w:r w:rsidR="00644CD5">
        <w:t>.</w:t>
      </w:r>
      <w:r>
        <w:t>59*T(v4</w:t>
      </w:r>
      <w:r w:rsidR="00644CD5">
        <w:t>.</w:t>
      </w:r>
      <w:r>
        <w:t>u14) + 0</w:t>
      </w:r>
      <w:r w:rsidR="00644CD5">
        <w:t>.</w:t>
      </w:r>
      <w:r>
        <w:t>136*T(v35</w:t>
      </w:r>
      <w:r w:rsidR="00644CD5">
        <w:t>.</w:t>
      </w:r>
      <w:r>
        <w:t>u5) + 0</w:t>
      </w:r>
      <w:r w:rsidR="00644CD5">
        <w:t>.</w:t>
      </w:r>
      <w:r>
        <w:t>299*T(v4</w:t>
      </w:r>
      <w:r w:rsidR="00644CD5">
        <w:t>.</w:t>
      </w:r>
      <w:r>
        <w:t>u21) -0</w:t>
      </w:r>
      <w:r w:rsidR="00644CD5">
        <w:t>.</w:t>
      </w:r>
      <w:r>
        <w:t>531*T(v36) + 0</w:t>
      </w:r>
      <w:r w:rsidR="00644CD5">
        <w:t>.</w:t>
      </w:r>
      <w:r>
        <w:t>441*T(v37</w:t>
      </w:r>
      <w:r w:rsidR="00644CD5">
        <w:t>.</w:t>
      </w:r>
      <w:r>
        <w:t>u5) + 0</w:t>
      </w:r>
      <w:r w:rsidR="00644CD5">
        <w:t>.</w:t>
      </w:r>
      <w:r>
        <w:t>3*T(v19</w:t>
      </w:r>
      <w:r w:rsidR="00644CD5">
        <w:t>.</w:t>
      </w:r>
      <w:r>
        <w:t>u22) + 0</w:t>
      </w:r>
      <w:r w:rsidR="00644CD5">
        <w:t>.</w:t>
      </w:r>
      <w:r>
        <w:t>605*T(v7</w:t>
      </w:r>
      <w:r w:rsidR="00644CD5">
        <w:t>.</w:t>
      </w:r>
      <w:r>
        <w:t>u2) + 0</w:t>
      </w:r>
      <w:r w:rsidR="00644CD5">
        <w:t>.</w:t>
      </w:r>
      <w:r>
        <w:t>487*T(v8</w:t>
      </w:r>
      <w:r w:rsidR="00644CD5">
        <w:t>.</w:t>
      </w:r>
      <w:r>
        <w:t>u23) -0</w:t>
      </w:r>
      <w:r w:rsidR="00644CD5">
        <w:t>.</w:t>
      </w:r>
      <w:r>
        <w:t>233*T(v1</w:t>
      </w:r>
      <w:r w:rsidR="00644CD5">
        <w:t>.</w:t>
      </w:r>
      <w:r>
        <w:t>u41) + 0</w:t>
      </w:r>
      <w:r w:rsidR="00644CD5">
        <w:t>.</w:t>
      </w:r>
      <w:r>
        <w:t>408*T(v6</w:t>
      </w:r>
      <w:r w:rsidR="00644CD5">
        <w:t>.</w:t>
      </w:r>
      <w:r>
        <w:t>u23) + 0</w:t>
      </w:r>
      <w:r w:rsidR="00644CD5">
        <w:t>.</w:t>
      </w:r>
      <w:r>
        <w:t>331*T(v5</w:t>
      </w:r>
      <w:r w:rsidR="00644CD5">
        <w:t>.</w:t>
      </w:r>
      <w:r>
        <w:t>u33) -0</w:t>
      </w:r>
      <w:r w:rsidR="00644CD5">
        <w:t>.</w:t>
      </w:r>
      <w:r>
        <w:t>426*T(v13</w:t>
      </w:r>
      <w:r w:rsidR="00644CD5">
        <w:t>.</w:t>
      </w:r>
      <w:r>
        <w:t>u22) + 0</w:t>
      </w:r>
      <w:r w:rsidR="00644CD5">
        <w:t>.</w:t>
      </w:r>
      <w:r>
        <w:t>658*T(v17</w:t>
      </w:r>
      <w:r w:rsidR="00644CD5">
        <w:t>.</w:t>
      </w:r>
      <w:r>
        <w:t>u20) + 0</w:t>
      </w:r>
      <w:r w:rsidR="00644CD5">
        <w:t>.</w:t>
      </w:r>
      <w:r>
        <w:t>188*T(v1</w:t>
      </w:r>
      <w:r w:rsidR="00644CD5">
        <w:t>.</w:t>
      </w:r>
      <w:r>
        <w:t>u32) -0</w:t>
      </w:r>
      <w:r w:rsidR="00644CD5">
        <w:t>.</w:t>
      </w:r>
      <w:r>
        <w:t>279*T(v1</w:t>
      </w:r>
      <w:r w:rsidR="00644CD5">
        <w:t>.</w:t>
      </w:r>
      <w:r>
        <w:t>u22) + 0</w:t>
      </w:r>
      <w:r w:rsidR="00644CD5">
        <w:t>.</w:t>
      </w:r>
      <w:r>
        <w:t>204*T(u23) + 0</w:t>
      </w:r>
      <w:r w:rsidR="00644CD5">
        <w:t>.</w:t>
      </w:r>
      <w:r>
        <w:t>583*T(v9</w:t>
      </w:r>
      <w:r w:rsidR="00644CD5">
        <w:t>.</w:t>
      </w:r>
      <w:r>
        <w:t>u23) -0</w:t>
      </w:r>
      <w:r w:rsidR="00644CD5">
        <w:t>.</w:t>
      </w:r>
      <w:r>
        <w:t>5*T(v5</w:t>
      </w:r>
      <w:r w:rsidR="00644CD5">
        <w:t>.</w:t>
      </w:r>
      <w:r>
        <w:t>u13) -0</w:t>
      </w:r>
      <w:r w:rsidR="00644CD5">
        <w:t>.</w:t>
      </w:r>
      <w:r>
        <w:t>136*T(v25</w:t>
      </w:r>
      <w:r w:rsidR="00644CD5">
        <w:t>.</w:t>
      </w:r>
      <w:r>
        <w:t>u9) + 0</w:t>
      </w:r>
      <w:r w:rsidR="00644CD5">
        <w:t>.</w:t>
      </w:r>
      <w:r>
        <w:t>381*T(v7</w:t>
      </w:r>
      <w:r w:rsidR="00644CD5">
        <w:t>.</w:t>
      </w:r>
      <w:r>
        <w:t>u35) -0</w:t>
      </w:r>
      <w:r w:rsidR="00644CD5">
        <w:t>.</w:t>
      </w:r>
      <w:r>
        <w:t>2*T(v35</w:t>
      </w:r>
      <w:r w:rsidR="00644CD5">
        <w:t>.</w:t>
      </w:r>
      <w:r>
        <w:t>u1) -0</w:t>
      </w:r>
      <w:r w:rsidR="00644CD5">
        <w:t>.</w:t>
      </w:r>
      <w:r>
        <w:t>514*T(v24</w:t>
      </w:r>
      <w:r w:rsidR="00644CD5">
        <w:t>.</w:t>
      </w:r>
      <w:r>
        <w:t>u8) -0</w:t>
      </w:r>
      <w:r w:rsidR="00644CD5">
        <w:t>.</w:t>
      </w:r>
      <w:r>
        <w:t>254*T(v2</w:t>
      </w:r>
      <w:r w:rsidR="00644CD5">
        <w:t>.</w:t>
      </w:r>
      <w:r>
        <w:t>u26) -0</w:t>
      </w:r>
      <w:r w:rsidR="00644CD5">
        <w:t>.</w:t>
      </w:r>
      <w:r>
        <w:t>279*T(v36</w:t>
      </w:r>
      <w:r w:rsidR="00644CD5">
        <w:t>.</w:t>
      </w:r>
      <w:r>
        <w:t>u6) + 0</w:t>
      </w:r>
      <w:r w:rsidR="00644CD5">
        <w:t>.</w:t>
      </w:r>
      <w:r>
        <w:t>344*T(v28</w:t>
      </w:r>
      <w:r w:rsidR="00644CD5">
        <w:t>.</w:t>
      </w:r>
      <w:r>
        <w:t>u8) + 0</w:t>
      </w:r>
      <w:r w:rsidR="00644CD5">
        <w:t>.</w:t>
      </w:r>
      <w:r>
        <w:t>481*T(v12</w:t>
      </w:r>
      <w:r w:rsidR="00644CD5">
        <w:t>.</w:t>
      </w:r>
      <w:r>
        <w:t>u23) -0</w:t>
      </w:r>
      <w:r w:rsidR="00644CD5">
        <w:t>.</w:t>
      </w:r>
      <w:r>
        <w:t>388*T(v9</w:t>
      </w:r>
      <w:r w:rsidR="00644CD5">
        <w:t>.</w:t>
      </w:r>
      <w:r>
        <w:t>u6) + 0</w:t>
      </w:r>
      <w:r w:rsidR="00644CD5">
        <w:t>.</w:t>
      </w:r>
      <w:r>
        <w:t>314*T(v1</w:t>
      </w:r>
      <w:r w:rsidR="00644CD5">
        <w:t>.</w:t>
      </w:r>
      <w:r>
        <w:t>u10) -0</w:t>
      </w:r>
      <w:r w:rsidR="00644CD5">
        <w:t>.</w:t>
      </w:r>
      <w:r>
        <w:t>268*T(v19</w:t>
      </w:r>
      <w:r w:rsidR="00644CD5">
        <w:t>.</w:t>
      </w:r>
      <w:r>
        <w:t>u16) -0</w:t>
      </w:r>
      <w:r w:rsidR="00644CD5">
        <w:t>.</w:t>
      </w:r>
      <w:r>
        <w:t>333*T(v9</w:t>
      </w:r>
      <w:r w:rsidR="00644CD5">
        <w:t>.</w:t>
      </w:r>
      <w:r>
        <w:t>u12) -0</w:t>
      </w:r>
      <w:r w:rsidR="00644CD5">
        <w:t>.</w:t>
      </w:r>
      <w:r>
        <w:t>321*T(v19</w:t>
      </w:r>
      <w:r w:rsidR="00644CD5">
        <w:t>.</w:t>
      </w:r>
      <w:r>
        <w:t>u8) + 0</w:t>
      </w:r>
      <w:r w:rsidR="00644CD5">
        <w:t>.</w:t>
      </w:r>
      <w:r>
        <w:t>273*T(v26</w:t>
      </w:r>
      <w:r w:rsidR="00644CD5">
        <w:t>.</w:t>
      </w:r>
      <w:r>
        <w:t>u4) -0</w:t>
      </w:r>
      <w:r w:rsidR="00644CD5">
        <w:t>.</w:t>
      </w:r>
      <w:r>
        <w:t>241*T(v36</w:t>
      </w:r>
      <w:r w:rsidR="00644CD5">
        <w:t>.</w:t>
      </w:r>
      <w:r>
        <w:t>u2) -0</w:t>
      </w:r>
      <w:r w:rsidR="00644CD5">
        <w:t>.</w:t>
      </w:r>
      <w:r>
        <w:t>205*T(v16</w:t>
      </w:r>
      <w:r w:rsidR="00644CD5">
        <w:t>.</w:t>
      </w:r>
      <w:r>
        <w:t>u21) + 0</w:t>
      </w:r>
      <w:r w:rsidR="00644CD5">
        <w:t>.</w:t>
      </w:r>
      <w:r>
        <w:t>129*T(v1</w:t>
      </w:r>
      <w:r w:rsidR="00644CD5">
        <w:t>.</w:t>
      </w:r>
      <w:r>
        <w:t>u30) -0</w:t>
      </w:r>
      <w:r w:rsidR="00644CD5">
        <w:t>.</w:t>
      </w:r>
      <w:r>
        <w:t>343*T(v20</w:t>
      </w:r>
      <w:r w:rsidR="00644CD5">
        <w:t>.</w:t>
      </w:r>
      <w:r>
        <w:t>u16) -0</w:t>
      </w:r>
      <w:r w:rsidR="00644CD5">
        <w:t>.</w:t>
      </w:r>
      <w:r>
        <w:t>226*T(v13</w:t>
      </w:r>
      <w:r w:rsidR="00644CD5">
        <w:t>.</w:t>
      </w:r>
      <w:r>
        <w:t>u9) + 0</w:t>
      </w:r>
      <w:r w:rsidR="00644CD5">
        <w:t>.</w:t>
      </w:r>
      <w:r>
        <w:t>273*T(v24</w:t>
      </w:r>
      <w:r w:rsidR="00644CD5">
        <w:t>.</w:t>
      </w:r>
      <w:r>
        <w:t>u1) -0</w:t>
      </w:r>
      <w:r w:rsidR="00644CD5">
        <w:t>.</w:t>
      </w:r>
      <w:r>
        <w:t>425*T(v10</w:t>
      </w:r>
      <w:r w:rsidR="00644CD5">
        <w:t>.</w:t>
      </w:r>
      <w:r>
        <w:t>u10) -0</w:t>
      </w:r>
      <w:r w:rsidR="00644CD5">
        <w:t>.</w:t>
      </w:r>
      <w:r>
        <w:t>512*T(v22</w:t>
      </w:r>
      <w:r w:rsidR="00644CD5">
        <w:t>.</w:t>
      </w:r>
      <w:r>
        <w:t>u19) -0</w:t>
      </w:r>
      <w:r w:rsidR="00644CD5">
        <w:t>.</w:t>
      </w:r>
      <w:r>
        <w:t>219*T(v24) + 0</w:t>
      </w:r>
      <w:r w:rsidR="00644CD5">
        <w:t>.</w:t>
      </w:r>
      <w:r>
        <w:t>166*T(v23) + 0</w:t>
      </w:r>
      <w:r w:rsidR="00644CD5">
        <w:t>.</w:t>
      </w:r>
      <w:r>
        <w:t>405*T(v29</w:t>
      </w:r>
      <w:r w:rsidR="00644CD5">
        <w:t>.</w:t>
      </w:r>
      <w:r>
        <w:t>u12) -0</w:t>
      </w:r>
      <w:r w:rsidR="00644CD5">
        <w:t>.</w:t>
      </w:r>
      <w:r>
        <w:t>513*T(v4</w:t>
      </w:r>
      <w:r w:rsidR="00644CD5">
        <w:t>.</w:t>
      </w:r>
      <w:r>
        <w:t>u3) + 0</w:t>
      </w:r>
      <w:r w:rsidR="00644CD5">
        <w:t>.</w:t>
      </w:r>
      <w:r>
        <w:t>225*T(v5</w:t>
      </w:r>
      <w:r w:rsidR="00644CD5">
        <w:t>.</w:t>
      </w:r>
      <w:r>
        <w:t>u22) + 0</w:t>
      </w:r>
      <w:r w:rsidR="00644CD5">
        <w:t>.</w:t>
      </w:r>
      <w:r>
        <w:t>273*T(v4</w:t>
      </w:r>
      <w:r w:rsidR="00644CD5">
        <w:t>.</w:t>
      </w:r>
      <w:r>
        <w:t>u31) + 0</w:t>
      </w:r>
      <w:r w:rsidR="00644CD5">
        <w:t>.</w:t>
      </w:r>
      <w:r>
        <w:t>181*T(v20</w:t>
      </w:r>
      <w:r w:rsidR="00644CD5">
        <w:t>.</w:t>
      </w:r>
      <w:r>
        <w:t>u21) + 0</w:t>
      </w:r>
      <w:r w:rsidR="00644CD5">
        <w:t>.</w:t>
      </w:r>
      <w:r>
        <w:t>209*T(v6</w:t>
      </w:r>
      <w:r w:rsidR="00644CD5">
        <w:t>.</w:t>
      </w:r>
      <w:r>
        <w:t xml:space="preserve">u22) + </w:t>
      </w:r>
      <w:r>
        <w:lastRenderedPageBreak/>
        <w:t>0</w:t>
      </w:r>
      <w:r w:rsidR="00644CD5">
        <w:t>.</w:t>
      </w:r>
      <w:r>
        <w:t>312*T(v18</w:t>
      </w:r>
      <w:r w:rsidR="00644CD5">
        <w:t>.</w:t>
      </w:r>
      <w:r>
        <w:t>u8) -0</w:t>
      </w:r>
      <w:r w:rsidR="00644CD5">
        <w:t>.</w:t>
      </w:r>
      <w:r>
        <w:t>361*T(u4) + 0</w:t>
      </w:r>
      <w:r w:rsidR="00644CD5">
        <w:t>.</w:t>
      </w:r>
      <w:r>
        <w:t>519*T(v12</w:t>
      </w:r>
      <w:r w:rsidR="00644CD5">
        <w:t>.</w:t>
      </w:r>
      <w:r>
        <w:t>u1) + 0</w:t>
      </w:r>
      <w:r w:rsidR="00644CD5">
        <w:t>.</w:t>
      </w:r>
      <w:r>
        <w:t>21*T(v27) + 0</w:t>
      </w:r>
      <w:r w:rsidR="00644CD5">
        <w:t>.</w:t>
      </w:r>
      <w:r>
        <w:t>207*T(v35</w:t>
      </w:r>
      <w:r w:rsidR="00644CD5">
        <w:t>.</w:t>
      </w:r>
      <w:r>
        <w:t>u3) -0</w:t>
      </w:r>
      <w:r w:rsidR="00644CD5">
        <w:t>.</w:t>
      </w:r>
      <w:r>
        <w:t>126*T(v11</w:t>
      </w:r>
      <w:r w:rsidR="00644CD5">
        <w:t>.</w:t>
      </w:r>
      <w:r>
        <w:t>u22) -0</w:t>
      </w:r>
      <w:r w:rsidR="00644CD5">
        <w:t>.</w:t>
      </w:r>
      <w:r>
        <w:t>185*T(v17</w:t>
      </w:r>
      <w:r w:rsidR="00644CD5">
        <w:t>.</w:t>
      </w:r>
      <w:r>
        <w:t>u8) + 0</w:t>
      </w:r>
      <w:r w:rsidR="00644CD5">
        <w:t>.</w:t>
      </w:r>
      <w:r>
        <w:t>334*T(v10</w:t>
      </w:r>
      <w:r w:rsidR="00644CD5">
        <w:t>.</w:t>
      </w:r>
      <w:r>
        <w:t>u15) + 0</w:t>
      </w:r>
      <w:r w:rsidR="00644CD5">
        <w:t>.</w:t>
      </w:r>
      <w:r>
        <w:t>34*T(v9</w:t>
      </w:r>
      <w:r w:rsidR="00644CD5">
        <w:t>.</w:t>
      </w:r>
      <w:r>
        <w:t>u20) -0</w:t>
      </w:r>
      <w:r w:rsidR="00644CD5">
        <w:t>.</w:t>
      </w:r>
      <w:r>
        <w:t>238*T(v3</w:t>
      </w:r>
      <w:r w:rsidR="00644CD5">
        <w:t>.</w:t>
      </w:r>
      <w:r>
        <w:t>u10) -0</w:t>
      </w:r>
      <w:r w:rsidR="00644CD5">
        <w:t>.</w:t>
      </w:r>
      <w:r>
        <w:t>161*T(u27) + 0</w:t>
      </w:r>
      <w:r w:rsidR="00644CD5">
        <w:t>.</w:t>
      </w:r>
      <w:r>
        <w:t>18*T(v3</w:t>
      </w:r>
      <w:r w:rsidR="00644CD5">
        <w:t>.</w:t>
      </w:r>
      <w:r>
        <w:t>u32) -0</w:t>
      </w:r>
      <w:r w:rsidR="00644CD5">
        <w:t>.</w:t>
      </w:r>
      <w:r>
        <w:t>393*T(v4</w:t>
      </w:r>
      <w:r w:rsidR="00644CD5">
        <w:t>.</w:t>
      </w:r>
      <w:r>
        <w:t>u29) + 0</w:t>
      </w:r>
      <w:r w:rsidR="00644CD5">
        <w:t>.</w:t>
      </w:r>
      <w:r>
        <w:t>261*T(v24</w:t>
      </w:r>
      <w:r w:rsidR="00644CD5">
        <w:t>.</w:t>
      </w:r>
      <w:r>
        <w:t>u13) -0</w:t>
      </w:r>
      <w:r w:rsidR="00644CD5">
        <w:t>.</w:t>
      </w:r>
      <w:r>
        <w:t>201*T(v25</w:t>
      </w:r>
      <w:r w:rsidR="00644CD5">
        <w:t>.</w:t>
      </w:r>
      <w:r>
        <w:t>u1) -0</w:t>
      </w:r>
      <w:r w:rsidR="00644CD5">
        <w:t>.</w:t>
      </w:r>
      <w:r>
        <w:t>1*T(v21</w:t>
      </w:r>
      <w:r w:rsidR="00644CD5">
        <w:t>.</w:t>
      </w:r>
      <w:r>
        <w:t>u19) -0</w:t>
      </w:r>
      <w:r w:rsidR="00644CD5">
        <w:t>.</w:t>
      </w:r>
      <w:r>
        <w:t>152*T(v8</w:t>
      </w:r>
      <w:r w:rsidR="00644CD5">
        <w:t>.</w:t>
      </w:r>
      <w:r>
        <w:t>u15) -0</w:t>
      </w:r>
      <w:r w:rsidR="00644CD5">
        <w:t>.</w:t>
      </w:r>
      <w:r>
        <w:t>163*T(u42) -0</w:t>
      </w:r>
      <w:r w:rsidR="00644CD5">
        <w:t>.</w:t>
      </w:r>
      <w:r>
        <w:t>31*T(v20</w:t>
      </w:r>
      <w:r w:rsidR="00644CD5">
        <w:t>.</w:t>
      </w:r>
      <w:r>
        <w:t>u3) -0</w:t>
      </w:r>
      <w:r w:rsidR="00644CD5">
        <w:t>.</w:t>
      </w:r>
      <w:r>
        <w:t>179*T(v4</w:t>
      </w:r>
      <w:r w:rsidR="00644CD5">
        <w:t>.</w:t>
      </w:r>
      <w:r>
        <w:t>u20) + 0</w:t>
      </w:r>
      <w:r w:rsidR="00644CD5">
        <w:t>.</w:t>
      </w:r>
      <w:r>
        <w:t>179*T(u37) -0</w:t>
      </w:r>
      <w:r w:rsidR="00644CD5">
        <w:t>.</w:t>
      </w:r>
      <w:r>
        <w:t>169*T(v11</w:t>
      </w:r>
      <w:r w:rsidR="00644CD5">
        <w:t>.</w:t>
      </w:r>
      <w:r>
        <w:t>u18) + 0</w:t>
      </w:r>
      <w:r w:rsidR="00644CD5">
        <w:t>.</w:t>
      </w:r>
      <w:r>
        <w:t>181*T(v37</w:t>
      </w:r>
      <w:r w:rsidR="00644CD5">
        <w:t>.</w:t>
      </w:r>
      <w:r>
        <w:t>u1) + 0</w:t>
      </w:r>
      <w:r w:rsidR="00644CD5">
        <w:t>.</w:t>
      </w:r>
      <w:r>
        <w:t>258*T(v37</w:t>
      </w:r>
      <w:r w:rsidR="00644CD5">
        <w:t>.</w:t>
      </w:r>
      <w:r>
        <w:t>u3) + 0</w:t>
      </w:r>
      <w:r w:rsidR="00644CD5">
        <w:t>.</w:t>
      </w:r>
      <w:r>
        <w:t>266*T(v18</w:t>
      </w:r>
      <w:r w:rsidR="00644CD5">
        <w:t>.</w:t>
      </w:r>
      <w:r>
        <w:t>u4) + 0</w:t>
      </w:r>
      <w:r w:rsidR="00644CD5">
        <w:t>.</w:t>
      </w:r>
      <w:r>
        <w:t>307*T(v9</w:t>
      </w:r>
      <w:r w:rsidR="00644CD5">
        <w:t>.</w:t>
      </w:r>
      <w:r>
        <w:t>u17) -0</w:t>
      </w:r>
      <w:r w:rsidR="00644CD5">
        <w:t>.</w:t>
      </w:r>
      <w:r>
        <w:t>365*T(v5</w:t>
      </w:r>
      <w:r w:rsidR="00644CD5">
        <w:t>.</w:t>
      </w:r>
      <w:r>
        <w:t>u17) + 0</w:t>
      </w:r>
      <w:r w:rsidR="00644CD5">
        <w:t>.</w:t>
      </w:r>
      <w:r>
        <w:t>352*T(v17</w:t>
      </w:r>
      <w:r w:rsidR="00644CD5">
        <w:t>.</w:t>
      </w:r>
      <w:r>
        <w:t>u26) + 0</w:t>
      </w:r>
      <w:r w:rsidR="00644CD5">
        <w:t>.</w:t>
      </w:r>
      <w:r>
        <w:t>285*T(v7</w:t>
      </w:r>
      <w:r w:rsidR="00644CD5">
        <w:t>.</w:t>
      </w:r>
      <w:r>
        <w:t>u28) -0</w:t>
      </w:r>
      <w:r w:rsidR="00644CD5">
        <w:t>.</w:t>
      </w:r>
      <w:r>
        <w:t>246*T(v11</w:t>
      </w:r>
      <w:r w:rsidR="00644CD5">
        <w:t>.</w:t>
      </w:r>
      <w:r>
        <w:t>u24) + 0</w:t>
      </w:r>
      <w:r w:rsidR="00644CD5">
        <w:t>.</w:t>
      </w:r>
      <w:r>
        <w:t>306*T(v17</w:t>
      </w:r>
      <w:r w:rsidR="00644CD5">
        <w:t>.</w:t>
      </w:r>
      <w:r>
        <w:t>u4) -0</w:t>
      </w:r>
      <w:r w:rsidR="00644CD5">
        <w:t>.</w:t>
      </w:r>
      <w:r>
        <w:t>249*T(v31</w:t>
      </w:r>
      <w:r w:rsidR="00644CD5">
        <w:t>.</w:t>
      </w:r>
      <w:r>
        <w:t>u8) + 0</w:t>
      </w:r>
      <w:r w:rsidR="00644CD5">
        <w:t>.</w:t>
      </w:r>
      <w:r>
        <w:t>224*T(v8</w:t>
      </w:r>
      <w:r w:rsidR="00644CD5">
        <w:t>.</w:t>
      </w:r>
      <w:r>
        <w:t>u20) -0</w:t>
      </w:r>
      <w:r w:rsidR="00644CD5">
        <w:t>.</w:t>
      </w:r>
      <w:r>
        <w:t>432*T(v27</w:t>
      </w:r>
      <w:r w:rsidR="00644CD5">
        <w:t>.</w:t>
      </w:r>
      <w:r>
        <w:t>u10) + 0</w:t>
      </w:r>
      <w:r w:rsidR="00644CD5">
        <w:t>.</w:t>
      </w:r>
      <w:r>
        <w:t>452*T(v1</w:t>
      </w:r>
      <w:r w:rsidR="00644CD5">
        <w:t>.</w:t>
      </w:r>
      <w:r>
        <w:t>u20) + 0</w:t>
      </w:r>
      <w:r w:rsidR="00644CD5">
        <w:t>.</w:t>
      </w:r>
      <w:r>
        <w:t>179*T(u31) + 0</w:t>
      </w:r>
      <w:r w:rsidR="00644CD5">
        <w:t>.</w:t>
      </w:r>
      <w:r>
        <w:t>188*T(v1</w:t>
      </w:r>
      <w:r w:rsidR="00644CD5">
        <w:t>.</w:t>
      </w:r>
      <w:r>
        <w:t>u28) -0</w:t>
      </w:r>
      <w:r w:rsidR="00644CD5">
        <w:t>.</w:t>
      </w:r>
      <w:r>
        <w:t>349*T(v35</w:t>
      </w:r>
      <w:r w:rsidR="00644CD5">
        <w:t>.</w:t>
      </w:r>
      <w:r>
        <w:t>u2) + 0</w:t>
      </w:r>
      <w:r w:rsidR="00644CD5">
        <w:t>.</w:t>
      </w:r>
      <w:r>
        <w:t>241*T(v6</w:t>
      </w:r>
      <w:r w:rsidR="00644CD5">
        <w:t>.</w:t>
      </w:r>
      <w:r>
        <w:t>u15) + 0</w:t>
      </w:r>
      <w:r w:rsidR="00644CD5">
        <w:t>.</w:t>
      </w:r>
      <w:r>
        <w:t>308*T(v14</w:t>
      </w:r>
      <w:r w:rsidR="00644CD5">
        <w:t>.</w:t>
      </w:r>
      <w:r>
        <w:t>u7) + 0</w:t>
      </w:r>
      <w:r w:rsidR="00644CD5">
        <w:t>.</w:t>
      </w:r>
      <w:r>
        <w:t>171*T(v2</w:t>
      </w:r>
      <w:r w:rsidR="00644CD5">
        <w:t>.</w:t>
      </w:r>
      <w:r>
        <w:t>u30) -0</w:t>
      </w:r>
      <w:r w:rsidR="00644CD5">
        <w:t>.</w:t>
      </w:r>
      <w:r>
        <w:t>349*T(v24</w:t>
      </w:r>
      <w:r w:rsidR="00644CD5">
        <w:t>.</w:t>
      </w:r>
      <w:r>
        <w:t>u12) + 0</w:t>
      </w:r>
      <w:r w:rsidR="00644CD5">
        <w:t>.</w:t>
      </w:r>
      <w:r>
        <w:t>25*T(v25</w:t>
      </w:r>
      <w:r w:rsidR="00644CD5">
        <w:t>.</w:t>
      </w:r>
      <w:r>
        <w:t>u18) -0</w:t>
      </w:r>
      <w:r w:rsidR="00644CD5">
        <w:t>.</w:t>
      </w:r>
      <w:r>
        <w:t>299*T(v15</w:t>
      </w:r>
      <w:r w:rsidR="00644CD5">
        <w:t>.</w:t>
      </w:r>
      <w:r>
        <w:t>u1) + 0</w:t>
      </w:r>
      <w:r w:rsidR="00644CD5">
        <w:t>.</w:t>
      </w:r>
      <w:r>
        <w:t>287*T(v13</w:t>
      </w:r>
      <w:r w:rsidR="00644CD5">
        <w:t>.</w:t>
      </w:r>
      <w:r>
        <w:t>u16) -0</w:t>
      </w:r>
      <w:r w:rsidR="00644CD5">
        <w:t>.</w:t>
      </w:r>
      <w:r>
        <w:t>301*T(v18</w:t>
      </w:r>
      <w:r w:rsidR="00644CD5">
        <w:t>.</w:t>
      </w:r>
      <w:r>
        <w:t>u12) + 0</w:t>
      </w:r>
      <w:r w:rsidR="00644CD5">
        <w:t>.</w:t>
      </w:r>
      <w:r>
        <w:t>306*T(v4</w:t>
      </w:r>
      <w:r w:rsidR="00644CD5">
        <w:t>.</w:t>
      </w:r>
      <w:r>
        <w:t>u8) -0</w:t>
      </w:r>
      <w:r w:rsidR="00644CD5">
        <w:t>.</w:t>
      </w:r>
      <w:r>
        <w:t>173*T(v7</w:t>
      </w:r>
      <w:r w:rsidR="00644CD5">
        <w:t>.</w:t>
      </w:r>
      <w:r>
        <w:t>u1) + 0</w:t>
      </w:r>
      <w:r w:rsidR="00644CD5">
        <w:t>.</w:t>
      </w:r>
      <w:r>
        <w:t>188*T(v30</w:t>
      </w:r>
      <w:r w:rsidR="00644CD5">
        <w:t>.</w:t>
      </w:r>
      <w:r>
        <w:t>u3) -0</w:t>
      </w:r>
      <w:r w:rsidR="00644CD5">
        <w:t>.</w:t>
      </w:r>
      <w:r>
        <w:t>3*T(v4</w:t>
      </w:r>
      <w:r w:rsidR="00644CD5">
        <w:t>.</w:t>
      </w:r>
      <w:r>
        <w:t>u19) + 0</w:t>
      </w:r>
      <w:r w:rsidR="00644CD5">
        <w:t>.</w:t>
      </w:r>
      <w:r>
        <w:t>209*T(v25</w:t>
      </w:r>
      <w:r w:rsidR="00644CD5">
        <w:t>.</w:t>
      </w:r>
      <w:r>
        <w:t>u17) + 0</w:t>
      </w:r>
      <w:r w:rsidR="00644CD5">
        <w:t>.</w:t>
      </w:r>
      <w:r>
        <w:t>156*T(v4</w:t>
      </w:r>
      <w:r w:rsidR="00644CD5">
        <w:t>.</w:t>
      </w:r>
      <w:r>
        <w:t>u25) + 0</w:t>
      </w:r>
      <w:r w:rsidR="00644CD5">
        <w:t>.</w:t>
      </w:r>
      <w:r>
        <w:t>174*NumDonor + 0</w:t>
      </w:r>
      <w:r w:rsidR="00644CD5">
        <w:t>.</w:t>
      </w:r>
      <w:r>
        <w:t>386*T(v32</w:t>
      </w:r>
      <w:r w:rsidR="00644CD5">
        <w:t>.</w:t>
      </w:r>
      <w:r>
        <w:t>u3) + 0</w:t>
      </w:r>
      <w:r w:rsidR="00644CD5">
        <w:t>.</w:t>
      </w:r>
      <w:r>
        <w:t>416*T(v13</w:t>
      </w:r>
      <w:r w:rsidR="00644CD5">
        <w:t>.</w:t>
      </w:r>
      <w:r>
        <w:t>u2) + 0</w:t>
      </w:r>
      <w:r w:rsidR="00644CD5">
        <w:t>.</w:t>
      </w:r>
      <w:r>
        <w:t>284*T(v9</w:t>
      </w:r>
      <w:r w:rsidR="00644CD5">
        <w:t>.</w:t>
      </w:r>
      <w:r>
        <w:t>u25) -0</w:t>
      </w:r>
      <w:r w:rsidR="00644CD5">
        <w:t>.</w:t>
      </w:r>
      <w:r>
        <w:t>211*T(v36</w:t>
      </w:r>
      <w:r w:rsidR="00644CD5">
        <w:t>.</w:t>
      </w:r>
      <w:r>
        <w:t>u1) + 0</w:t>
      </w:r>
      <w:r w:rsidR="00644CD5">
        <w:t>.</w:t>
      </w:r>
      <w:r>
        <w:t>237*T(v14</w:t>
      </w:r>
      <w:r w:rsidR="00644CD5">
        <w:t>.</w:t>
      </w:r>
      <w:r>
        <w:t>u5) + 0</w:t>
      </w:r>
      <w:r w:rsidR="00644CD5">
        <w:t>.</w:t>
      </w:r>
      <w:r>
        <w:t>232*T(v12</w:t>
      </w:r>
      <w:r w:rsidR="00644CD5">
        <w:t>.</w:t>
      </w:r>
      <w:r>
        <w:t>u26) -0</w:t>
      </w:r>
      <w:r w:rsidR="00644CD5">
        <w:t>.</w:t>
      </w:r>
      <w:r>
        <w:t>203*T(v11</w:t>
      </w:r>
      <w:r w:rsidR="00644CD5">
        <w:t>.</w:t>
      </w:r>
      <w:r>
        <w:t>u31) + 0</w:t>
      </w:r>
      <w:r w:rsidR="00644CD5">
        <w:t>.</w:t>
      </w:r>
      <w:r>
        <w:t>317*T(v17</w:t>
      </w:r>
      <w:r w:rsidR="00644CD5">
        <w:t>.</w:t>
      </w:r>
      <w:r>
        <w:t>u18) -0</w:t>
      </w:r>
      <w:r w:rsidR="00644CD5">
        <w:t>.</w:t>
      </w:r>
      <w:r>
        <w:t>121*T(v38) -0</w:t>
      </w:r>
      <w:r w:rsidR="00644CD5">
        <w:t>.</w:t>
      </w:r>
      <w:r>
        <w:t>258*T(v5</w:t>
      </w:r>
      <w:r w:rsidR="00644CD5">
        <w:t>.</w:t>
      </w:r>
      <w:r>
        <w:t>u14) -0</w:t>
      </w:r>
      <w:r w:rsidR="00644CD5">
        <w:t>.</w:t>
      </w:r>
      <w:r>
        <w:t>149*T(v35</w:t>
      </w:r>
      <w:r w:rsidR="00644CD5">
        <w:t>.</w:t>
      </w:r>
      <w:r>
        <w:t>u6) -0</w:t>
      </w:r>
      <w:r w:rsidR="00644CD5">
        <w:t>.</w:t>
      </w:r>
      <w:r>
        <w:t>123*T(v6</w:t>
      </w:r>
      <w:r w:rsidR="00644CD5">
        <w:t>.</w:t>
      </w:r>
      <w:r>
        <w:t>u37) + 0</w:t>
      </w:r>
      <w:r w:rsidR="00644CD5">
        <w:t>.</w:t>
      </w:r>
      <w:r>
        <w:t>183*T(v12</w:t>
      </w:r>
      <w:r w:rsidR="00644CD5">
        <w:t>.</w:t>
      </w:r>
      <w:r>
        <w:t>u25) -0</w:t>
      </w:r>
      <w:r w:rsidR="00644CD5">
        <w:t>.</w:t>
      </w:r>
      <w:r>
        <w:t>144*T(v40) + 0</w:t>
      </w:r>
      <w:r w:rsidR="00644CD5">
        <w:t>.</w:t>
      </w:r>
      <w:r>
        <w:t>162*T(u24) -0</w:t>
      </w:r>
      <w:r w:rsidR="00644CD5">
        <w:t>.</w:t>
      </w:r>
      <w:r>
        <w:t>338*T(v15</w:t>
      </w:r>
      <w:r w:rsidR="00644CD5">
        <w:t>.</w:t>
      </w:r>
      <w:r>
        <w:t>u24) + 0</w:t>
      </w:r>
      <w:r w:rsidR="00644CD5">
        <w:t>.</w:t>
      </w:r>
      <w:r>
        <w:t>159*T(v17</w:t>
      </w:r>
      <w:r w:rsidR="00644CD5">
        <w:t>.</w:t>
      </w:r>
      <w:r>
        <w:t>u3) + 0</w:t>
      </w:r>
      <w:r w:rsidR="00644CD5">
        <w:t>.</w:t>
      </w:r>
      <w:r>
        <w:t>292*T(v26</w:t>
      </w:r>
      <w:r w:rsidR="00644CD5">
        <w:t>.</w:t>
      </w:r>
      <w:r>
        <w:t>u16) + 0</w:t>
      </w:r>
      <w:r w:rsidR="00644CD5">
        <w:t>.</w:t>
      </w:r>
      <w:r>
        <w:t>139*T(v31) + 0</w:t>
      </w:r>
      <w:r w:rsidR="00644CD5">
        <w:t>.</w:t>
      </w:r>
      <w:r>
        <w:t>377*T(v8</w:t>
      </w:r>
      <w:r w:rsidR="00644CD5">
        <w:t>.</w:t>
      </w:r>
      <w:r>
        <w:t>u5) -0</w:t>
      </w:r>
      <w:r w:rsidR="00644CD5">
        <w:t>.</w:t>
      </w:r>
      <w:r>
        <w:t>136*T(v4) + 0</w:t>
      </w:r>
      <w:r w:rsidR="00644CD5">
        <w:t>.</w:t>
      </w:r>
      <w:r>
        <w:t>252*T(v21</w:t>
      </w:r>
      <w:r w:rsidR="00644CD5">
        <w:t>.</w:t>
      </w:r>
      <w:r>
        <w:t>u5) -0</w:t>
      </w:r>
      <w:r w:rsidR="00644CD5">
        <w:t>.</w:t>
      </w:r>
      <w:r>
        <w:t>251*T(v2</w:t>
      </w:r>
      <w:r w:rsidR="00644CD5">
        <w:t>.</w:t>
      </w:r>
      <w:r>
        <w:t>u9) + 0</w:t>
      </w:r>
      <w:r w:rsidR="00644CD5">
        <w:t>.</w:t>
      </w:r>
      <w:r>
        <w:t>126*T(v14) + 0</w:t>
      </w:r>
      <w:r w:rsidR="00644CD5">
        <w:t>.</w:t>
      </w:r>
      <w:r>
        <w:t>152*T(v5</w:t>
      </w:r>
      <w:r w:rsidR="00644CD5">
        <w:t>.</w:t>
      </w:r>
      <w:r>
        <w:t>u8) + 0</w:t>
      </w:r>
      <w:r w:rsidR="00644CD5">
        <w:t>.</w:t>
      </w:r>
      <w:r>
        <w:t>239*T(v7</w:t>
      </w:r>
      <w:r w:rsidR="00644CD5">
        <w:t>.</w:t>
      </w:r>
      <w:r>
        <w:t>u9) -0</w:t>
      </w:r>
      <w:r w:rsidR="00644CD5">
        <w:t>.</w:t>
      </w:r>
      <w:r>
        <w:t>292*T(v4</w:t>
      </w:r>
      <w:r w:rsidR="00644CD5">
        <w:t>.</w:t>
      </w:r>
      <w:r>
        <w:t>u23) + 0</w:t>
      </w:r>
      <w:r w:rsidR="00644CD5">
        <w:t>.</w:t>
      </w:r>
      <w:r>
        <w:t>186*T(v2</w:t>
      </w:r>
      <w:r w:rsidR="00644CD5">
        <w:t>.</w:t>
      </w:r>
      <w:r>
        <w:t>u18) -0</w:t>
      </w:r>
      <w:r w:rsidR="00644CD5">
        <w:t>.</w:t>
      </w:r>
      <w:r>
        <w:t>179*T(v18</w:t>
      </w:r>
      <w:r w:rsidR="00644CD5">
        <w:t>.</w:t>
      </w:r>
      <w:r>
        <w:t>u14) + 0</w:t>
      </w:r>
      <w:r w:rsidR="00644CD5">
        <w:t>.</w:t>
      </w:r>
      <w:r>
        <w:t>195*T(v11</w:t>
      </w:r>
      <w:r w:rsidR="00644CD5">
        <w:t>.</w:t>
      </w:r>
      <w:r>
        <w:t>u12) -0</w:t>
      </w:r>
      <w:r w:rsidR="00644CD5">
        <w:t>.</w:t>
      </w:r>
      <w:r>
        <w:t>173*T(v19</w:t>
      </w:r>
      <w:r w:rsidR="00644CD5">
        <w:t>.</w:t>
      </w:r>
      <w:r>
        <w:t>u21) -0</w:t>
      </w:r>
      <w:r w:rsidR="00644CD5">
        <w:t>.</w:t>
      </w:r>
      <w:r>
        <w:t>192*T(v9</w:t>
      </w:r>
      <w:r w:rsidR="00644CD5">
        <w:t>.</w:t>
      </w:r>
      <w:r>
        <w:t>u9) -0</w:t>
      </w:r>
      <w:r w:rsidR="00644CD5">
        <w:t>.</w:t>
      </w:r>
      <w:r>
        <w:t>18*T(v21</w:t>
      </w:r>
      <w:r w:rsidR="00644CD5">
        <w:t>.</w:t>
      </w:r>
      <w:r>
        <w:t>u17) -0</w:t>
      </w:r>
      <w:r w:rsidR="00644CD5">
        <w:t>.</w:t>
      </w:r>
      <w:r>
        <w:t>232*T(v27</w:t>
      </w:r>
      <w:r w:rsidR="00644CD5">
        <w:t>.</w:t>
      </w:r>
      <w:r>
        <w:t>u3) -0</w:t>
      </w:r>
      <w:r w:rsidR="00644CD5">
        <w:t>.</w:t>
      </w:r>
      <w:r>
        <w:t>181*T(v14</w:t>
      </w:r>
      <w:r w:rsidR="00644CD5">
        <w:t>.</w:t>
      </w:r>
      <w:r>
        <w:t>u2) -0</w:t>
      </w:r>
      <w:r w:rsidR="00644CD5">
        <w:t>.</w:t>
      </w:r>
      <w:r>
        <w:t>175*T(v10</w:t>
      </w:r>
      <w:r w:rsidR="00644CD5">
        <w:t>.</w:t>
      </w:r>
      <w:r>
        <w:t>u8) + 0</w:t>
      </w:r>
      <w:r w:rsidR="00644CD5">
        <w:t>.</w:t>
      </w:r>
      <w:r>
        <w:t>0814*T(u40) + 0</w:t>
      </w:r>
      <w:r w:rsidR="00644CD5">
        <w:t>.</w:t>
      </w:r>
      <w:r>
        <w:t>205*T(v31</w:t>
      </w:r>
      <w:r w:rsidR="00644CD5">
        <w:t>.</w:t>
      </w:r>
      <w:r>
        <w:t>u6) -0</w:t>
      </w:r>
      <w:r w:rsidR="00644CD5">
        <w:t>.</w:t>
      </w:r>
      <w:r>
        <w:t>256*T(v22</w:t>
      </w:r>
      <w:r w:rsidR="00644CD5">
        <w:t>.</w:t>
      </w:r>
      <w:r>
        <w:t>u6) -0</w:t>
      </w:r>
      <w:r w:rsidR="00644CD5">
        <w:t>.</w:t>
      </w:r>
      <w:r>
        <w:t>232*T(v6</w:t>
      </w:r>
      <w:r w:rsidR="00644CD5">
        <w:t>.</w:t>
      </w:r>
      <w:r>
        <w:t>u26) -0</w:t>
      </w:r>
      <w:r w:rsidR="00644CD5">
        <w:t>.</w:t>
      </w:r>
      <w:r>
        <w:t>108*T(u18) -0</w:t>
      </w:r>
      <w:r w:rsidR="00644CD5">
        <w:t>.</w:t>
      </w:r>
      <w:r>
        <w:t>157*T(v16</w:t>
      </w:r>
      <w:r w:rsidR="00644CD5">
        <w:t>.</w:t>
      </w:r>
      <w:r>
        <w:t>u7) + 0</w:t>
      </w:r>
      <w:r w:rsidR="00644CD5">
        <w:t>.</w:t>
      </w:r>
      <w:r>
        <w:t>125*T(v19</w:t>
      </w:r>
      <w:r w:rsidR="00644CD5">
        <w:t>.</w:t>
      </w:r>
      <w:r>
        <w:t>u23) -0</w:t>
      </w:r>
      <w:r w:rsidR="00644CD5">
        <w:t>.</w:t>
      </w:r>
      <w:r>
        <w:t>216*T(v17</w:t>
      </w:r>
      <w:r w:rsidR="00644CD5">
        <w:t>.</w:t>
      </w:r>
      <w:r>
        <w:t>u7) -0</w:t>
      </w:r>
      <w:r w:rsidR="00644CD5">
        <w:t>.</w:t>
      </w:r>
      <w:r>
        <w:t>147*T(v28</w:t>
      </w:r>
      <w:r w:rsidR="00644CD5">
        <w:t>.</w:t>
      </w:r>
      <w:r>
        <w:t>u7) -0</w:t>
      </w:r>
      <w:r w:rsidR="00644CD5">
        <w:t>.</w:t>
      </w:r>
      <w:r>
        <w:t>249*T(v17</w:t>
      </w:r>
      <w:r w:rsidR="00644CD5">
        <w:t>.</w:t>
      </w:r>
      <w:r>
        <w:t>u10) + 0</w:t>
      </w:r>
      <w:r w:rsidR="00644CD5">
        <w:t>.</w:t>
      </w:r>
      <w:r>
        <w:t>267*T(v19</w:t>
      </w:r>
      <w:r w:rsidR="00644CD5">
        <w:t>.</w:t>
      </w:r>
      <w:r>
        <w:t>u5) + 0</w:t>
      </w:r>
      <w:r w:rsidR="00644CD5">
        <w:t>.</w:t>
      </w:r>
      <w:r>
        <w:t>2*T(v32</w:t>
      </w:r>
      <w:r w:rsidR="00644CD5">
        <w:t>.</w:t>
      </w:r>
      <w:r>
        <w:t>u5) + 0</w:t>
      </w:r>
      <w:r w:rsidR="00644CD5">
        <w:t>.</w:t>
      </w:r>
      <w:r>
        <w:t>18*T(v3</w:t>
      </w:r>
      <w:r w:rsidR="00644CD5">
        <w:t>.</w:t>
      </w:r>
      <w:r>
        <w:t>u12) -0</w:t>
      </w:r>
      <w:r w:rsidR="00644CD5">
        <w:t>.</w:t>
      </w:r>
      <w:r>
        <w:t>149*T(v6</w:t>
      </w:r>
      <w:r w:rsidR="00644CD5">
        <w:t>.</w:t>
      </w:r>
      <w:r>
        <w:t>u9) -0</w:t>
      </w:r>
      <w:r w:rsidR="00644CD5">
        <w:t>.</w:t>
      </w:r>
      <w:r>
        <w:t>19*T(v21</w:t>
      </w:r>
      <w:r w:rsidR="00644CD5">
        <w:t>.</w:t>
      </w:r>
      <w:r>
        <w:t>u6) + 0</w:t>
      </w:r>
      <w:r w:rsidR="00644CD5">
        <w:t>.</w:t>
      </w:r>
      <w:r>
        <w:t>27*T(v15</w:t>
      </w:r>
      <w:r w:rsidR="00644CD5">
        <w:t>.</w:t>
      </w:r>
      <w:r>
        <w:t>u6) -0</w:t>
      </w:r>
      <w:r w:rsidR="00644CD5">
        <w:t>.</w:t>
      </w:r>
      <w:r>
        <w:t>14*T(v4</w:t>
      </w:r>
      <w:r w:rsidR="00644CD5">
        <w:t>.</w:t>
      </w:r>
      <w:r>
        <w:t>u39) + 0</w:t>
      </w:r>
      <w:r w:rsidR="00644CD5">
        <w:t>.</w:t>
      </w:r>
      <w:r>
        <w:t>142*T(v13</w:t>
      </w:r>
      <w:r w:rsidR="00644CD5">
        <w:t>.</w:t>
      </w:r>
      <w:r>
        <w:t>u15) -0</w:t>
      </w:r>
      <w:r w:rsidR="00644CD5">
        <w:t>.</w:t>
      </w:r>
      <w:r>
        <w:t>149*T(v11</w:t>
      </w:r>
      <w:r w:rsidR="00644CD5">
        <w:t>.</w:t>
      </w:r>
      <w:r>
        <w:t>u23) + 0</w:t>
      </w:r>
      <w:r w:rsidR="00644CD5">
        <w:t>.</w:t>
      </w:r>
      <w:r>
        <w:t>25*T(v13</w:t>
      </w:r>
      <w:r w:rsidR="00644CD5">
        <w:t>.</w:t>
      </w:r>
      <w:r>
        <w:t>u1) + 0</w:t>
      </w:r>
      <w:r w:rsidR="00644CD5">
        <w:t>.</w:t>
      </w:r>
      <w:r>
        <w:t>19*T(v19</w:t>
      </w:r>
      <w:r w:rsidR="00644CD5">
        <w:t>.</w:t>
      </w:r>
      <w:r>
        <w:t>u9) + 0</w:t>
      </w:r>
      <w:r w:rsidR="00644CD5">
        <w:t>.</w:t>
      </w:r>
      <w:r>
        <w:t>116*T(v5</w:t>
      </w:r>
      <w:r w:rsidR="00644CD5">
        <w:t>.</w:t>
      </w:r>
      <w:r>
        <w:t>u26) -0</w:t>
      </w:r>
      <w:r w:rsidR="00644CD5">
        <w:t>.</w:t>
      </w:r>
      <w:r>
        <w:t>16*T(v12</w:t>
      </w:r>
      <w:r w:rsidR="00644CD5">
        <w:t>.</w:t>
      </w:r>
      <w:r>
        <w:t>u14) -0</w:t>
      </w:r>
      <w:r w:rsidR="00644CD5">
        <w:t>.</w:t>
      </w:r>
      <w:r>
        <w:t>216*T(v17</w:t>
      </w:r>
      <w:r w:rsidR="00644CD5">
        <w:t>.</w:t>
      </w:r>
      <w:r>
        <w:t>u13) + 0</w:t>
      </w:r>
      <w:r w:rsidR="00644CD5">
        <w:t>.</w:t>
      </w:r>
      <w:r>
        <w:t>143*T(v28</w:t>
      </w:r>
      <w:r w:rsidR="00644CD5">
        <w:t>.</w:t>
      </w:r>
      <w:r>
        <w:t>u2) -0</w:t>
      </w:r>
      <w:r w:rsidR="00644CD5">
        <w:t>.</w:t>
      </w:r>
      <w:r>
        <w:t>115*T(v8</w:t>
      </w:r>
      <w:r w:rsidR="00644CD5">
        <w:t>.</w:t>
      </w:r>
      <w:r>
        <w:t>u30) + 0</w:t>
      </w:r>
      <w:r w:rsidR="00644CD5">
        <w:t>.</w:t>
      </w:r>
      <w:r>
        <w:t>291*T(v2</w:t>
      </w:r>
      <w:r w:rsidR="00644CD5">
        <w:t>.</w:t>
      </w:r>
      <w:r>
        <w:t>u2) -0</w:t>
      </w:r>
      <w:r w:rsidR="00644CD5">
        <w:t>.</w:t>
      </w:r>
      <w:r>
        <w:t>208*T(v15</w:t>
      </w:r>
      <w:r w:rsidR="00644CD5">
        <w:t>.</w:t>
      </w:r>
      <w:r>
        <w:t>u10) + 0</w:t>
      </w:r>
      <w:r w:rsidR="00644CD5">
        <w:t>.</w:t>
      </w:r>
      <w:r>
        <w:t>177*NumHal -0</w:t>
      </w:r>
      <w:r w:rsidR="00644CD5">
        <w:t>.</w:t>
      </w:r>
      <w:r>
        <w:t>119*T(v13</w:t>
      </w:r>
      <w:r w:rsidR="00644CD5">
        <w:t>.</w:t>
      </w:r>
      <w:r>
        <w:t>u28) -0</w:t>
      </w:r>
      <w:r w:rsidR="00644CD5">
        <w:t>.</w:t>
      </w:r>
      <w:r>
        <w:t>189*T(v2</w:t>
      </w:r>
      <w:r w:rsidR="00644CD5">
        <w:t>.</w:t>
      </w:r>
      <w:r>
        <w:t>u16) -0</w:t>
      </w:r>
      <w:r w:rsidR="00644CD5">
        <w:t>.</w:t>
      </w:r>
      <w:r>
        <w:t>174*T(v36</w:t>
      </w:r>
      <w:r w:rsidR="00644CD5">
        <w:t>.</w:t>
      </w:r>
      <w:r>
        <w:t>u7) + 0</w:t>
      </w:r>
      <w:r w:rsidR="00644CD5">
        <w:t>.</w:t>
      </w:r>
      <w:r>
        <w:t>168*T(v26</w:t>
      </w:r>
      <w:r w:rsidR="00644CD5">
        <w:t>.</w:t>
      </w:r>
      <w:r>
        <w:t>u7) -0</w:t>
      </w:r>
      <w:r w:rsidR="00644CD5">
        <w:t>.</w:t>
      </w:r>
      <w:r>
        <w:t>158*T(v11</w:t>
      </w:r>
      <w:r w:rsidR="00644CD5">
        <w:t>.</w:t>
      </w:r>
      <w:r>
        <w:t>u8) -0</w:t>
      </w:r>
      <w:r w:rsidR="00644CD5">
        <w:t>.</w:t>
      </w:r>
      <w:r>
        <w:t>129*T(v2</w:t>
      </w:r>
      <w:r w:rsidR="00644CD5">
        <w:t>.</w:t>
      </w:r>
      <w:r>
        <w:t>u13) -0</w:t>
      </w:r>
      <w:r w:rsidR="00644CD5">
        <w:t>.</w:t>
      </w:r>
      <w:r>
        <w:t>168*T(v11</w:t>
      </w:r>
      <w:r w:rsidR="00644CD5">
        <w:t>.</w:t>
      </w:r>
      <w:r>
        <w:t>u10) -0</w:t>
      </w:r>
      <w:r w:rsidR="00644CD5">
        <w:t>.</w:t>
      </w:r>
      <w:r>
        <w:t>169*T(v27</w:t>
      </w:r>
      <w:r w:rsidR="00644CD5">
        <w:t>.</w:t>
      </w:r>
      <w:r>
        <w:t>u2) -0</w:t>
      </w:r>
      <w:r w:rsidR="00644CD5">
        <w:t>.</w:t>
      </w:r>
      <w:r>
        <w:t>11*T(v29</w:t>
      </w:r>
      <w:r w:rsidR="00644CD5">
        <w:t>.</w:t>
      </w:r>
      <w:r>
        <w:t>u7) + 0</w:t>
      </w:r>
      <w:r w:rsidR="00644CD5">
        <w:t>.</w:t>
      </w:r>
      <w:r>
        <w:t>195*T(v8</w:t>
      </w:r>
      <w:r w:rsidR="00644CD5">
        <w:t>.</w:t>
      </w:r>
      <w:r>
        <w:t>u34) -0</w:t>
      </w:r>
      <w:r w:rsidR="00644CD5">
        <w:t>.</w:t>
      </w:r>
      <w:r>
        <w:t>114*T(v28</w:t>
      </w:r>
      <w:r w:rsidR="00644CD5">
        <w:t>.</w:t>
      </w:r>
      <w:r>
        <w:t>u4) -0</w:t>
      </w:r>
      <w:r w:rsidR="00644CD5">
        <w:t>.</w:t>
      </w:r>
      <w:r>
        <w:t>211*T(v14</w:t>
      </w:r>
      <w:r w:rsidR="00644CD5">
        <w:t>.</w:t>
      </w:r>
      <w:r>
        <w:t>u16) -0</w:t>
      </w:r>
      <w:r w:rsidR="00644CD5">
        <w:t>.</w:t>
      </w:r>
      <w:r>
        <w:t>172*T(v26</w:t>
      </w:r>
      <w:r w:rsidR="00644CD5">
        <w:t>.</w:t>
      </w:r>
      <w:r>
        <w:t>u2) -0</w:t>
      </w:r>
      <w:r w:rsidR="00644CD5">
        <w:t>.</w:t>
      </w:r>
      <w:r>
        <w:t>161*T(v8</w:t>
      </w:r>
      <w:r w:rsidR="00644CD5">
        <w:t>.</w:t>
      </w:r>
      <w:r>
        <w:t>u12) -0</w:t>
      </w:r>
      <w:r w:rsidR="00644CD5">
        <w:t>.</w:t>
      </w:r>
      <w:r>
        <w:t>157*T(v24</w:t>
      </w:r>
      <w:r w:rsidR="00644CD5">
        <w:t>.</w:t>
      </w:r>
      <w:r>
        <w:t>u9) -0</w:t>
      </w:r>
      <w:r w:rsidR="00644CD5">
        <w:t>.</w:t>
      </w:r>
      <w:r>
        <w:t>136*T(v17</w:t>
      </w:r>
      <w:r w:rsidR="00644CD5">
        <w:t>.</w:t>
      </w:r>
      <w:r>
        <w:t>u16) -0</w:t>
      </w:r>
      <w:r w:rsidR="00644CD5">
        <w:t>.</w:t>
      </w:r>
      <w:r>
        <w:t>164*T(v24</w:t>
      </w:r>
      <w:r w:rsidR="00644CD5">
        <w:t>.</w:t>
      </w:r>
      <w:r>
        <w:t>u6) + 0</w:t>
      </w:r>
      <w:r w:rsidR="00644CD5">
        <w:t>.</w:t>
      </w:r>
      <w:r>
        <w:t>162*T(v12</w:t>
      </w:r>
      <w:r w:rsidR="00644CD5">
        <w:t>.</w:t>
      </w:r>
      <w:r>
        <w:t>u10) + 0</w:t>
      </w:r>
      <w:r w:rsidR="00644CD5">
        <w:t>.</w:t>
      </w:r>
      <w:r>
        <w:t>116*T(v9</w:t>
      </w:r>
      <w:r w:rsidR="00644CD5">
        <w:t>.</w:t>
      </w:r>
      <w:r>
        <w:t>u18) + 0</w:t>
      </w:r>
      <w:r w:rsidR="00644CD5">
        <w:t>.</w:t>
      </w:r>
      <w:r>
        <w:t>137*T(v32</w:t>
      </w:r>
      <w:r w:rsidR="00644CD5">
        <w:t>.</w:t>
      </w:r>
      <w:r>
        <w:t>u11) + 0</w:t>
      </w:r>
      <w:r w:rsidR="00644CD5">
        <w:t>.</w:t>
      </w:r>
      <w:r>
        <w:t>102*T(v12</w:t>
      </w:r>
      <w:r w:rsidR="00644CD5">
        <w:t>.</w:t>
      </w:r>
      <w:r>
        <w:t>u24) + 0</w:t>
      </w:r>
      <w:r w:rsidR="00644CD5">
        <w:t>.</w:t>
      </w:r>
      <w:r>
        <w:t>0738*NumAromAtoms + 0</w:t>
      </w:r>
      <w:r w:rsidR="00644CD5">
        <w:t>.</w:t>
      </w:r>
      <w:r>
        <w:t>116*T(v1</w:t>
      </w:r>
      <w:r w:rsidR="00644CD5">
        <w:t>.</w:t>
      </w:r>
      <w:r>
        <w:t>u17) -0</w:t>
      </w:r>
      <w:r w:rsidR="00644CD5">
        <w:t>.</w:t>
      </w:r>
      <w:r>
        <w:t>14*T(v32</w:t>
      </w:r>
      <w:r w:rsidR="00644CD5">
        <w:t>.</w:t>
      </w:r>
      <w:r>
        <w:t>u6) -0</w:t>
      </w:r>
      <w:r w:rsidR="00644CD5">
        <w:t>.</w:t>
      </w:r>
      <w:r>
        <w:t>144*T(v26</w:t>
      </w:r>
      <w:r w:rsidR="00644CD5">
        <w:t>.</w:t>
      </w:r>
      <w:r>
        <w:t>u15) -0</w:t>
      </w:r>
      <w:r w:rsidR="00644CD5">
        <w:t>.</w:t>
      </w:r>
      <w:r>
        <w:t>11*T(v32</w:t>
      </w:r>
      <w:r w:rsidR="00644CD5">
        <w:t>.</w:t>
      </w:r>
      <w:r>
        <w:t>u8) + 0</w:t>
      </w:r>
      <w:r w:rsidR="00644CD5">
        <w:t>.</w:t>
      </w:r>
      <w:r>
        <w:t>101*T(v15</w:t>
      </w:r>
      <w:r w:rsidR="00644CD5">
        <w:t>.</w:t>
      </w:r>
      <w:r>
        <w:t>u9) + 0</w:t>
      </w:r>
      <w:r w:rsidR="00644CD5">
        <w:t>.</w:t>
      </w:r>
      <w:r>
        <w:t>111*T(v16</w:t>
      </w:r>
      <w:r w:rsidR="00644CD5">
        <w:t>.</w:t>
      </w:r>
      <w:r>
        <w:t>u9) + 0</w:t>
      </w:r>
      <w:r w:rsidR="00644CD5">
        <w:t>.</w:t>
      </w:r>
      <w:r>
        <w:t>145*T(v6</w:t>
      </w:r>
      <w:r w:rsidR="00644CD5">
        <w:t>.</w:t>
      </w:r>
      <w:r>
        <w:t>u31) + 0</w:t>
      </w:r>
      <w:r w:rsidR="00644CD5">
        <w:t>.</w:t>
      </w:r>
      <w:r>
        <w:t>167*T(v16</w:t>
      </w:r>
      <w:r w:rsidR="00644CD5">
        <w:t>.</w:t>
      </w:r>
      <w:r>
        <w:t>u5) + 0</w:t>
      </w:r>
      <w:r w:rsidR="00644CD5">
        <w:t>.</w:t>
      </w:r>
      <w:r>
        <w:t>147*T(v8</w:t>
      </w:r>
      <w:r w:rsidR="00644CD5">
        <w:t>.</w:t>
      </w:r>
      <w:r>
        <w:t>u28) + 0</w:t>
      </w:r>
      <w:r w:rsidR="00644CD5">
        <w:t>.</w:t>
      </w:r>
      <w:r>
        <w:t>0946*T(u29) + 0</w:t>
      </w:r>
      <w:r w:rsidR="00644CD5">
        <w:t>.</w:t>
      </w:r>
      <w:r>
        <w:t>133*Length^3 -0</w:t>
      </w:r>
      <w:r w:rsidR="00644CD5">
        <w:t>.</w:t>
      </w:r>
      <w:r>
        <w:t>143*T(v29</w:t>
      </w:r>
      <w:r w:rsidR="00644CD5">
        <w:t>.</w:t>
      </w:r>
      <w:r>
        <w:t>u2) + 0</w:t>
      </w:r>
      <w:r w:rsidR="00644CD5">
        <w:t>.</w:t>
      </w:r>
      <w:r>
        <w:t>145*T(v7</w:t>
      </w:r>
      <w:r w:rsidR="00644CD5">
        <w:t>.</w:t>
      </w:r>
      <w:r>
        <w:t>u13) -0</w:t>
      </w:r>
      <w:r w:rsidR="00644CD5">
        <w:t>.</w:t>
      </w:r>
      <w:r>
        <w:t>123*T(v25</w:t>
      </w:r>
      <w:r w:rsidR="00644CD5">
        <w:t>.</w:t>
      </w:r>
      <w:r>
        <w:t>u7) + 0</w:t>
      </w:r>
      <w:r w:rsidR="00644CD5">
        <w:t>.</w:t>
      </w:r>
      <w:r>
        <w:t>134*T(v1</w:t>
      </w:r>
      <w:r w:rsidR="00644CD5">
        <w:t>.</w:t>
      </w:r>
      <w:r>
        <w:t>u36) -0</w:t>
      </w:r>
      <w:r w:rsidR="00644CD5">
        <w:t>.</w:t>
      </w:r>
      <w:r>
        <w:t>138*T(v12</w:t>
      </w:r>
      <w:r w:rsidR="00644CD5">
        <w:t>.</w:t>
      </w:r>
      <w:r>
        <w:t>u5) -0</w:t>
      </w:r>
      <w:r w:rsidR="00644CD5">
        <w:t>.</w:t>
      </w:r>
      <w:r>
        <w:t>136*T(v13</w:t>
      </w:r>
      <w:r w:rsidR="00644CD5">
        <w:t>.</w:t>
      </w:r>
      <w:r>
        <w:t>u17) -0</w:t>
      </w:r>
      <w:r w:rsidR="00644CD5">
        <w:t>.</w:t>
      </w:r>
      <w:r>
        <w:t>123*T(v7</w:t>
      </w:r>
      <w:r w:rsidR="00644CD5">
        <w:t>.</w:t>
      </w:r>
      <w:r>
        <w:t>u15) -0</w:t>
      </w:r>
      <w:r w:rsidR="00644CD5">
        <w:t>.</w:t>
      </w:r>
      <w:r>
        <w:t>127*T(v19</w:t>
      </w:r>
      <w:r w:rsidR="00644CD5">
        <w:t>.</w:t>
      </w:r>
      <w:r>
        <w:t>u19) -0</w:t>
      </w:r>
      <w:r w:rsidR="00644CD5">
        <w:t>.</w:t>
      </w:r>
      <w:r>
        <w:t>151*T(v12</w:t>
      </w:r>
      <w:r w:rsidR="00644CD5">
        <w:t>.</w:t>
      </w:r>
      <w:r>
        <w:t>u8) -0</w:t>
      </w:r>
      <w:r w:rsidR="00644CD5">
        <w:t>.</w:t>
      </w:r>
      <w:r>
        <w:t>115*T(v26</w:t>
      </w:r>
      <w:r w:rsidR="00644CD5">
        <w:t>.</w:t>
      </w:r>
      <w:r>
        <w:t>u14) -0</w:t>
      </w:r>
      <w:r w:rsidR="00644CD5">
        <w:t>.</w:t>
      </w:r>
      <w:r>
        <w:t>104*T(v15</w:t>
      </w:r>
      <w:r w:rsidR="00644CD5">
        <w:t>.</w:t>
      </w:r>
      <w:r>
        <w:t>u27) + 0</w:t>
      </w:r>
      <w:r w:rsidR="00644CD5">
        <w:t>.</w:t>
      </w:r>
      <w:r>
        <w:t>152*T(v6</w:t>
      </w:r>
      <w:r w:rsidR="00644CD5">
        <w:t>.</w:t>
      </w:r>
      <w:r>
        <w:t>u11) -0</w:t>
      </w:r>
      <w:r w:rsidR="00644CD5">
        <w:t>.</w:t>
      </w:r>
      <w:r>
        <w:t>119*T(v11</w:t>
      </w:r>
      <w:r w:rsidR="00644CD5">
        <w:t>.</w:t>
      </w:r>
      <w:r>
        <w:t>u17) + 0</w:t>
      </w:r>
      <w:r w:rsidR="00644CD5">
        <w:t>.</w:t>
      </w:r>
      <w:r>
        <w:t>177*T(v1</w:t>
      </w:r>
      <w:r w:rsidR="00644CD5">
        <w:t>.</w:t>
      </w:r>
      <w:r>
        <w:t>u39) + 0</w:t>
      </w:r>
      <w:r w:rsidR="00644CD5">
        <w:t>.</w:t>
      </w:r>
      <w:r>
        <w:t>149*T(v2</w:t>
      </w:r>
      <w:r w:rsidR="00644CD5">
        <w:t>.</w:t>
      </w:r>
      <w:r>
        <w:t>u10) -0</w:t>
      </w:r>
      <w:r w:rsidR="00644CD5">
        <w:t>.</w:t>
      </w:r>
      <w:r>
        <w:t>11*T(v21</w:t>
      </w:r>
      <w:r w:rsidR="00644CD5">
        <w:t>.</w:t>
      </w:r>
      <w:r>
        <w:t>u20) + 0</w:t>
      </w:r>
      <w:r w:rsidR="00644CD5">
        <w:t>.</w:t>
      </w:r>
      <w:r>
        <w:t>117*T(v22</w:t>
      </w:r>
      <w:r w:rsidR="00644CD5">
        <w:t>.</w:t>
      </w:r>
      <w:r>
        <w:t>u17) -0</w:t>
      </w:r>
      <w:r w:rsidR="00644CD5">
        <w:t>.</w:t>
      </w:r>
      <w:r>
        <w:t>103*T(v31</w:t>
      </w:r>
      <w:r w:rsidR="00644CD5">
        <w:t>.</w:t>
      </w:r>
      <w:r>
        <w:t>u7) + 0</w:t>
      </w:r>
      <w:r w:rsidR="00644CD5">
        <w:t>.</w:t>
      </w:r>
      <w:r>
        <w:t>114*T(v3</w:t>
      </w:r>
      <w:r w:rsidR="00644CD5">
        <w:t>.</w:t>
      </w:r>
      <w:r>
        <w:t>u18) -0</w:t>
      </w:r>
      <w:r w:rsidR="00644CD5">
        <w:t>.</w:t>
      </w:r>
      <w:r>
        <w:t>125*T(v28</w:t>
      </w:r>
      <w:r w:rsidR="00644CD5">
        <w:t>.</w:t>
      </w:r>
      <w:r>
        <w:t>u3) + 0</w:t>
      </w:r>
      <w:r w:rsidR="00644CD5">
        <w:t>.</w:t>
      </w:r>
      <w:r>
        <w:t>102*T(u9) -0</w:t>
      </w:r>
      <w:r w:rsidR="00644CD5">
        <w:t>.</w:t>
      </w:r>
      <w:r>
        <w:t>154*T(v7</w:t>
      </w:r>
      <w:r w:rsidR="00644CD5">
        <w:t>.</w:t>
      </w:r>
      <w:r>
        <w:t>u8) -0</w:t>
      </w:r>
      <w:r w:rsidR="00644CD5">
        <w:t>.</w:t>
      </w:r>
      <w:r>
        <w:t>116*T(v5</w:t>
      </w:r>
      <w:r w:rsidR="00644CD5">
        <w:t>.</w:t>
      </w:r>
      <w:r>
        <w:t>u15) -0</w:t>
      </w:r>
      <w:r w:rsidR="00644CD5">
        <w:t>.</w:t>
      </w:r>
      <w:r>
        <w:t>112*T(v20</w:t>
      </w:r>
      <w:r w:rsidR="00644CD5">
        <w:t>.</w:t>
      </w:r>
      <w:r>
        <w:t>u5) + 0</w:t>
      </w:r>
      <w:r w:rsidR="00644CD5">
        <w:t>.</w:t>
      </w:r>
      <w:r>
        <w:t>0984*T(u39) -0</w:t>
      </w:r>
      <w:r w:rsidR="00644CD5">
        <w:t>.</w:t>
      </w:r>
      <w:r>
        <w:t>111*T(v19</w:t>
      </w:r>
      <w:r w:rsidR="00644CD5">
        <w:t>.</w:t>
      </w:r>
      <w:r>
        <w:t>u17) + 0</w:t>
      </w:r>
      <w:r w:rsidR="00644CD5">
        <w:t>.</w:t>
      </w:r>
      <w:r>
        <w:t>0811*T(u12) + 0</w:t>
      </w:r>
      <w:r w:rsidR="00644CD5">
        <w:t>.</w:t>
      </w:r>
      <w:r>
        <w:t>0974*T(v23</w:t>
      </w:r>
      <w:r w:rsidR="00644CD5">
        <w:t>.</w:t>
      </w:r>
      <w:r>
        <w:t>u14) + 0</w:t>
      </w:r>
      <w:r w:rsidR="00644CD5">
        <w:t>.</w:t>
      </w:r>
      <w:r>
        <w:t>101*T(v34</w:t>
      </w:r>
      <w:r w:rsidR="00644CD5">
        <w:t>.</w:t>
      </w:r>
      <w:r>
        <w:t>u3) -0</w:t>
      </w:r>
      <w:r w:rsidR="00644CD5">
        <w:t>.</w:t>
      </w:r>
      <w:r>
        <w:t>088*T(v25</w:t>
      </w:r>
      <w:r w:rsidR="00644CD5">
        <w:t>.</w:t>
      </w:r>
      <w:r>
        <w:t>u10) + 0</w:t>
      </w:r>
      <w:r w:rsidR="00644CD5">
        <w:t>.</w:t>
      </w:r>
      <w:r>
        <w:t>0948*T(v22</w:t>
      </w:r>
      <w:r w:rsidR="00644CD5">
        <w:t>.</w:t>
      </w:r>
      <w:r>
        <w:t>u20) -0</w:t>
      </w:r>
      <w:r w:rsidR="00644CD5">
        <w:t>.</w:t>
      </w:r>
      <w:r>
        <w:t>0836*T(v16</w:t>
      </w:r>
      <w:r w:rsidR="00644CD5">
        <w:t>.</w:t>
      </w:r>
      <w:r>
        <w:t>u23) + 0</w:t>
      </w:r>
      <w:r w:rsidR="00644CD5">
        <w:t>.</w:t>
      </w:r>
      <w:r>
        <w:t>0893*T(v38</w:t>
      </w:r>
      <w:r w:rsidR="00644CD5">
        <w:t>.</w:t>
      </w:r>
      <w:r>
        <w:t>u4) + 0</w:t>
      </w:r>
      <w:r w:rsidR="00644CD5">
        <w:t>.</w:t>
      </w:r>
      <w:r>
        <w:t>0988*T(v20</w:t>
      </w:r>
      <w:r w:rsidR="00644CD5">
        <w:t>.</w:t>
      </w:r>
      <w:r>
        <w:t>u22) -0</w:t>
      </w:r>
      <w:r w:rsidR="00644CD5">
        <w:t>.</w:t>
      </w:r>
      <w:r>
        <w:t>103*T(v7</w:t>
      </w:r>
      <w:r w:rsidR="00644CD5">
        <w:t>.</w:t>
      </w:r>
      <w:r>
        <w:t>u32) + 0</w:t>
      </w:r>
      <w:r w:rsidR="00644CD5">
        <w:t>.</w:t>
      </w:r>
      <w:r>
        <w:t>0757*T(v13</w:t>
      </w:r>
      <w:r w:rsidR="00644CD5">
        <w:t>.</w:t>
      </w:r>
      <w:r>
        <w:t>u13) -0</w:t>
      </w:r>
      <w:r w:rsidR="00644CD5">
        <w:t>.</w:t>
      </w:r>
      <w:r>
        <w:t>0826*T(v10</w:t>
      </w:r>
      <w:r w:rsidR="00644CD5">
        <w:t>.</w:t>
      </w:r>
      <w:r>
        <w:t>u24) + 0</w:t>
      </w:r>
      <w:r w:rsidR="00644CD5">
        <w:t>.</w:t>
      </w:r>
      <w:r>
        <w:t>0714*T(v10</w:t>
      </w:r>
      <w:r w:rsidR="00644CD5">
        <w:t>.</w:t>
      </w:r>
      <w:r>
        <w:t>u14) + 0</w:t>
      </w:r>
      <w:r w:rsidR="00644CD5">
        <w:t>.</w:t>
      </w:r>
      <w:r>
        <w:t>0908*T(v2</w:t>
      </w:r>
      <w:r w:rsidR="00644CD5">
        <w:t>.</w:t>
      </w:r>
      <w:r>
        <w:t>u20) + 0</w:t>
      </w:r>
      <w:r w:rsidR="00644CD5">
        <w:t>.</w:t>
      </w:r>
      <w:r>
        <w:t>0799*T(v18</w:t>
      </w:r>
      <w:r w:rsidR="00644CD5">
        <w:t>.</w:t>
      </w:r>
      <w:r>
        <w:t>u19) + 0</w:t>
      </w:r>
      <w:r w:rsidR="00644CD5">
        <w:t>.</w:t>
      </w:r>
      <w:r>
        <w:t>105*u + 0</w:t>
      </w:r>
      <w:r w:rsidR="00644CD5">
        <w:t>.</w:t>
      </w:r>
      <w:r>
        <w:t>0596*T(u32) + 0</w:t>
      </w:r>
      <w:r w:rsidR="00644CD5">
        <w:t>.</w:t>
      </w:r>
      <w:r>
        <w:t>084*T(v3</w:t>
      </w:r>
      <w:r w:rsidR="00644CD5">
        <w:t>.</w:t>
      </w:r>
      <w:r>
        <w:t>u40) -0</w:t>
      </w:r>
      <w:r w:rsidR="00644CD5">
        <w:t>.</w:t>
      </w:r>
      <w:r>
        <w:t>0854*T(v5</w:t>
      </w:r>
      <w:r w:rsidR="00644CD5">
        <w:t>.</w:t>
      </w:r>
      <w:r>
        <w:t>u12) + 0</w:t>
      </w:r>
      <w:r w:rsidR="00644CD5">
        <w:t>.</w:t>
      </w:r>
      <w:r>
        <w:t>0813*T(v14</w:t>
      </w:r>
      <w:r w:rsidR="00644CD5">
        <w:t>.</w:t>
      </w:r>
      <w:r>
        <w:t>u21) -0</w:t>
      </w:r>
      <w:r w:rsidR="00644CD5">
        <w:t>.</w:t>
      </w:r>
      <w:r>
        <w:t>0768*T(v27</w:t>
      </w:r>
      <w:r w:rsidR="00644CD5">
        <w:t>.</w:t>
      </w:r>
      <w:r>
        <w:t>u13) -0</w:t>
      </w:r>
      <w:r w:rsidR="00644CD5">
        <w:t>.</w:t>
      </w:r>
      <w:r>
        <w:t>0613*T(v22</w:t>
      </w:r>
      <w:r w:rsidR="00644CD5">
        <w:t>.</w:t>
      </w:r>
      <w:r>
        <w:t>u1) -0</w:t>
      </w:r>
      <w:r w:rsidR="00644CD5">
        <w:t>.</w:t>
      </w:r>
      <w:r>
        <w:t>0664*T(v36</w:t>
      </w:r>
      <w:r w:rsidR="00644CD5">
        <w:t>.</w:t>
      </w:r>
      <w:r>
        <w:t>u5) + 0</w:t>
      </w:r>
      <w:r w:rsidR="00644CD5">
        <w:t>.</w:t>
      </w:r>
      <w:r>
        <w:t>0696*T(v39</w:t>
      </w:r>
      <w:r w:rsidR="00644CD5">
        <w:t>.</w:t>
      </w:r>
      <w:r>
        <w:t>u3) + 0</w:t>
      </w:r>
      <w:r w:rsidR="00644CD5">
        <w:t>.</w:t>
      </w:r>
      <w:r>
        <w:t>0811*T(v6</w:t>
      </w:r>
      <w:r w:rsidR="00644CD5">
        <w:t>.</w:t>
      </w:r>
      <w:r>
        <w:t>u8) -0</w:t>
      </w:r>
      <w:r w:rsidR="00644CD5">
        <w:t>.</w:t>
      </w:r>
      <w:r>
        <w:t>0642*T(v10</w:t>
      </w:r>
      <w:r w:rsidR="00644CD5">
        <w:t>.</w:t>
      </w:r>
      <w:r>
        <w:t>u30) -0</w:t>
      </w:r>
      <w:r w:rsidR="00644CD5">
        <w:t>.</w:t>
      </w:r>
      <w:r>
        <w:t>0621*T(v28</w:t>
      </w:r>
      <w:r w:rsidR="00644CD5">
        <w:t>.</w:t>
      </w:r>
      <w:r>
        <w:t>u14) -0</w:t>
      </w:r>
      <w:r w:rsidR="00644CD5">
        <w:t>.</w:t>
      </w:r>
      <w:r>
        <w:t>0693*T(v12</w:t>
      </w:r>
      <w:r w:rsidR="00644CD5">
        <w:t>.</w:t>
      </w:r>
      <w:r>
        <w:t>u20) + 0</w:t>
      </w:r>
      <w:r w:rsidR="00644CD5">
        <w:t>.</w:t>
      </w:r>
      <w:r>
        <w:t>0631*T(v31</w:t>
      </w:r>
      <w:r w:rsidR="00644CD5">
        <w:t>.</w:t>
      </w:r>
      <w:r>
        <w:t>u5) + 0</w:t>
      </w:r>
      <w:r w:rsidR="00644CD5">
        <w:t>.</w:t>
      </w:r>
      <w:r>
        <w:t>0747*T(v16</w:t>
      </w:r>
      <w:r w:rsidR="00644CD5">
        <w:t>.</w:t>
      </w:r>
      <w:r>
        <w:t>u14) -0</w:t>
      </w:r>
      <w:r w:rsidR="00644CD5">
        <w:t>.</w:t>
      </w:r>
      <w:r>
        <w:t>061*T(v14</w:t>
      </w:r>
      <w:r w:rsidR="00644CD5">
        <w:t>.</w:t>
      </w:r>
      <w:r>
        <w:t>u27) -0</w:t>
      </w:r>
      <w:r w:rsidR="00644CD5">
        <w:t>.</w:t>
      </w:r>
      <w:r>
        <w:t>0749*T(v8</w:t>
      </w:r>
      <w:r w:rsidR="00644CD5">
        <w:t>.</w:t>
      </w:r>
      <w:r>
        <w:t>u10) -0</w:t>
      </w:r>
      <w:r w:rsidR="00644CD5">
        <w:t>.</w:t>
      </w:r>
      <w:r>
        <w:t>0784*T(v1</w:t>
      </w:r>
      <w:r w:rsidR="00644CD5">
        <w:t>.</w:t>
      </w:r>
      <w:r>
        <w:t>u31) -0</w:t>
      </w:r>
      <w:r w:rsidR="00644CD5">
        <w:t>.</w:t>
      </w:r>
      <w:r>
        <w:t>0619*T(v18</w:t>
      </w:r>
      <w:r w:rsidR="00644CD5">
        <w:t>.</w:t>
      </w:r>
      <w:r>
        <w:t>u10) + 0</w:t>
      </w:r>
      <w:r w:rsidR="00644CD5">
        <w:t>.</w:t>
      </w:r>
      <w:r>
        <w:t>0636*T(v37</w:t>
      </w:r>
      <w:r w:rsidR="00644CD5">
        <w:t>.</w:t>
      </w:r>
      <w:r>
        <w:t>u6) -0</w:t>
      </w:r>
      <w:r w:rsidR="00644CD5">
        <w:t>.</w:t>
      </w:r>
      <w:r>
        <w:t>0743*T(v4</w:t>
      </w:r>
      <w:r w:rsidR="00644CD5">
        <w:t>.</w:t>
      </w:r>
      <w:r>
        <w:t>u10) -0</w:t>
      </w:r>
      <w:r w:rsidR="00644CD5">
        <w:t>.</w:t>
      </w:r>
      <w:r>
        <w:t>0766*T(v14</w:t>
      </w:r>
      <w:r w:rsidR="00644CD5">
        <w:t>.</w:t>
      </w:r>
      <w:r>
        <w:t>u11) -0</w:t>
      </w:r>
      <w:r w:rsidR="00644CD5">
        <w:t>.</w:t>
      </w:r>
      <w:r>
        <w:t>0586*T(v23</w:t>
      </w:r>
      <w:r w:rsidR="00644CD5">
        <w:t>.</w:t>
      </w:r>
      <w:r>
        <w:t>u18) + 0</w:t>
      </w:r>
      <w:r w:rsidR="00644CD5">
        <w:t>.</w:t>
      </w:r>
      <w:r>
        <w:t>0677*T(v14</w:t>
      </w:r>
      <w:r w:rsidR="00644CD5">
        <w:t>.</w:t>
      </w:r>
      <w:r>
        <w:t>u22) + 0</w:t>
      </w:r>
      <w:r w:rsidR="00644CD5">
        <w:t>.</w:t>
      </w:r>
      <w:r>
        <w:t>0613*T(v30</w:t>
      </w:r>
      <w:r w:rsidR="00644CD5">
        <w:t>.</w:t>
      </w:r>
      <w:r>
        <w:t>u6) + 0</w:t>
      </w:r>
      <w:r w:rsidR="00644CD5">
        <w:t>.</w:t>
      </w:r>
      <w:r>
        <w:t>035*T(v42) -0</w:t>
      </w:r>
      <w:r w:rsidR="00644CD5">
        <w:t>.</w:t>
      </w:r>
      <w:r>
        <w:t>0509*T(v21</w:t>
      </w:r>
      <w:r w:rsidR="00644CD5">
        <w:t>.</w:t>
      </w:r>
      <w:r>
        <w:t>u9) -0</w:t>
      </w:r>
      <w:r w:rsidR="00644CD5">
        <w:t>.</w:t>
      </w:r>
      <w:r>
        <w:t>051*T(v9</w:t>
      </w:r>
      <w:r w:rsidR="00644CD5">
        <w:t>.</w:t>
      </w:r>
      <w:r>
        <w:t>u30) -0</w:t>
      </w:r>
      <w:r w:rsidR="00644CD5">
        <w:t>.</w:t>
      </w:r>
      <w:r>
        <w:t>081*T(v1</w:t>
      </w:r>
      <w:r w:rsidR="00644CD5">
        <w:t>.</w:t>
      </w:r>
      <w:r>
        <w:t>u2) + 0</w:t>
      </w:r>
      <w:r w:rsidR="00644CD5">
        <w:t>.</w:t>
      </w:r>
      <w:r>
        <w:t>0497*T(v12</w:t>
      </w:r>
      <w:r w:rsidR="00644CD5">
        <w:t>.</w:t>
      </w:r>
      <w:r>
        <w:t>u13) + 0</w:t>
      </w:r>
      <w:r w:rsidR="00644CD5">
        <w:t>.</w:t>
      </w:r>
      <w:r>
        <w:t>05*NumNegative -0</w:t>
      </w:r>
      <w:r w:rsidR="00644CD5">
        <w:t>.</w:t>
      </w:r>
      <w:r>
        <w:t>0542*T(v12</w:t>
      </w:r>
      <w:r w:rsidR="00644CD5">
        <w:t>.</w:t>
      </w:r>
      <w:r>
        <w:t>u4) + 0</w:t>
      </w:r>
      <w:r w:rsidR="00644CD5">
        <w:t>.</w:t>
      </w:r>
      <w:r>
        <w:t>0513*T(v1</w:t>
      </w:r>
      <w:r w:rsidR="00644CD5">
        <w:t>.</w:t>
      </w:r>
      <w:r>
        <w:t>u14) + 0</w:t>
      </w:r>
      <w:r w:rsidR="00644CD5">
        <w:t>.</w:t>
      </w:r>
      <w:r>
        <w:t>0474*T(v27</w:t>
      </w:r>
      <w:r w:rsidR="00644CD5">
        <w:t>.</w:t>
      </w:r>
      <w:r>
        <w:t>u6) -0</w:t>
      </w:r>
      <w:r w:rsidR="00644CD5">
        <w:t>.</w:t>
      </w:r>
      <w:r>
        <w:t>0292*T(u38) + 0</w:t>
      </w:r>
      <w:r w:rsidR="00644CD5">
        <w:t>.</w:t>
      </w:r>
      <w:r>
        <w:t>0445*T(v2</w:t>
      </w:r>
      <w:r w:rsidR="00644CD5">
        <w:t>.</w:t>
      </w:r>
      <w:r>
        <w:t>u36) -0</w:t>
      </w:r>
      <w:r w:rsidR="00644CD5">
        <w:t>.</w:t>
      </w:r>
      <w:r>
        <w:t>0352*T(v30</w:t>
      </w:r>
      <w:r w:rsidR="00644CD5">
        <w:t>.</w:t>
      </w:r>
      <w:r>
        <w:t>u7) + 0</w:t>
      </w:r>
      <w:r w:rsidR="00644CD5">
        <w:t>.</w:t>
      </w:r>
      <w:r>
        <w:t>0388*T(v41</w:t>
      </w:r>
      <w:r w:rsidR="00644CD5">
        <w:t>.</w:t>
      </w:r>
      <w:r>
        <w:t>u1) -0</w:t>
      </w:r>
      <w:r w:rsidR="00644CD5">
        <w:t>.</w:t>
      </w:r>
      <w:r>
        <w:t>0416*T(v15</w:t>
      </w:r>
      <w:r w:rsidR="00644CD5">
        <w:t>.</w:t>
      </w:r>
      <w:r>
        <w:t>u19) -0</w:t>
      </w:r>
      <w:r w:rsidR="00644CD5">
        <w:t>.</w:t>
      </w:r>
      <w:r>
        <w:t>0366*T(v18</w:t>
      </w:r>
      <w:r w:rsidR="00644CD5">
        <w:t>.</w:t>
      </w:r>
      <w:r>
        <w:t>u13) + 0</w:t>
      </w:r>
      <w:r w:rsidR="00644CD5">
        <w:t>.</w:t>
      </w:r>
      <w:r>
        <w:t>0409*T(v3</w:t>
      </w:r>
      <w:r w:rsidR="00644CD5">
        <w:t>.</w:t>
      </w:r>
      <w:r>
        <w:t>u11) + 0</w:t>
      </w:r>
      <w:r w:rsidR="00644CD5">
        <w:t>.</w:t>
      </w:r>
      <w:r>
        <w:t>0363*T(v6</w:t>
      </w:r>
      <w:r w:rsidR="00644CD5">
        <w:t>.</w:t>
      </w:r>
      <w:r>
        <w:t>u29) -0</w:t>
      </w:r>
      <w:r w:rsidR="00644CD5">
        <w:t>.</w:t>
      </w:r>
      <w:r>
        <w:t>0329*T(v3) -0</w:t>
      </w:r>
      <w:r w:rsidR="00644CD5">
        <w:t>.</w:t>
      </w:r>
      <w:r>
        <w:t>0287*T(u17) + 0</w:t>
      </w:r>
      <w:r w:rsidR="00644CD5">
        <w:t>.</w:t>
      </w:r>
      <w:r>
        <w:t>0321*T(v28</w:t>
      </w:r>
      <w:r w:rsidR="00644CD5">
        <w:t>.</w:t>
      </w:r>
      <w:r>
        <w:t>u9) + 0</w:t>
      </w:r>
      <w:r w:rsidR="00644CD5">
        <w:t>.</w:t>
      </w:r>
      <w:r>
        <w:t>0341*T(v29</w:t>
      </w:r>
      <w:r w:rsidR="00644CD5">
        <w:t>.</w:t>
      </w:r>
      <w:r>
        <w:t>u10) -0</w:t>
      </w:r>
      <w:r w:rsidR="00644CD5">
        <w:t>.</w:t>
      </w:r>
      <w:r>
        <w:t>0345*T(v23</w:t>
      </w:r>
      <w:r w:rsidR="00644CD5">
        <w:t>.</w:t>
      </w:r>
      <w:r>
        <w:t>u5) + 0</w:t>
      </w:r>
      <w:r w:rsidR="00644CD5">
        <w:t>.</w:t>
      </w:r>
      <w:r>
        <w:t>0285*T(v13</w:t>
      </w:r>
      <w:r w:rsidR="00644CD5">
        <w:t>.</w:t>
      </w:r>
      <w:r>
        <w:t>u30) -0</w:t>
      </w:r>
      <w:r w:rsidR="00644CD5">
        <w:t>.</w:t>
      </w:r>
      <w:r>
        <w:t>0324*T(v36</w:t>
      </w:r>
      <w:r w:rsidR="00644CD5">
        <w:t>.</w:t>
      </w:r>
      <w:r>
        <w:t>u4) -0</w:t>
      </w:r>
      <w:r w:rsidR="00644CD5">
        <w:t>.</w:t>
      </w:r>
      <w:r>
        <w:t>0291*T(v23</w:t>
      </w:r>
      <w:r w:rsidR="00644CD5">
        <w:t>.</w:t>
      </w:r>
      <w:r>
        <w:t>u20) -0</w:t>
      </w:r>
      <w:r w:rsidR="00644CD5">
        <w:t>.</w:t>
      </w:r>
      <w:r>
        <w:t>0297*T(v12</w:t>
      </w:r>
      <w:r w:rsidR="00644CD5">
        <w:t>.</w:t>
      </w:r>
      <w:r>
        <w:t>u15) -0</w:t>
      </w:r>
      <w:r w:rsidR="00644CD5">
        <w:t>.</w:t>
      </w:r>
      <w:r>
        <w:t>0314*T(v30</w:t>
      </w:r>
      <w:r w:rsidR="00644CD5">
        <w:t>.</w:t>
      </w:r>
      <w:r>
        <w:t>u2) -0</w:t>
      </w:r>
      <w:r w:rsidR="00644CD5">
        <w:t>.</w:t>
      </w:r>
      <w:r>
        <w:t>0271*T(v15</w:t>
      </w:r>
      <w:r w:rsidR="00644CD5">
        <w:t>.</w:t>
      </w:r>
      <w:r>
        <w:t>u25) + 0</w:t>
      </w:r>
      <w:r w:rsidR="00644CD5">
        <w:t>.</w:t>
      </w:r>
      <w:r>
        <w:t>0303*T(v28</w:t>
      </w:r>
      <w:r w:rsidR="00644CD5">
        <w:t>.</w:t>
      </w:r>
      <w:r>
        <w:t>u1) -0</w:t>
      </w:r>
      <w:r w:rsidR="00644CD5">
        <w:t>.</w:t>
      </w:r>
      <w:r>
        <w:t>028*T(v18</w:t>
      </w:r>
      <w:r w:rsidR="00644CD5">
        <w:t>.</w:t>
      </w:r>
      <w:r>
        <w:t>u15) -0</w:t>
      </w:r>
      <w:r w:rsidR="00644CD5">
        <w:t>.</w:t>
      </w:r>
      <w:r>
        <w:t>0324*T(v16</w:t>
      </w:r>
      <w:r w:rsidR="00644CD5">
        <w:t>.</w:t>
      </w:r>
      <w:r>
        <w:t>u3) -0</w:t>
      </w:r>
      <w:r w:rsidR="00644CD5">
        <w:t>.</w:t>
      </w:r>
      <w:r>
        <w:t>031*T(v14</w:t>
      </w:r>
      <w:r w:rsidR="00644CD5">
        <w:t>.</w:t>
      </w:r>
      <w:r>
        <w:t>u12) + 0</w:t>
      </w:r>
      <w:r w:rsidR="00644CD5">
        <w:t>.</w:t>
      </w:r>
      <w:r>
        <w:t>0255*T(v3</w:t>
      </w:r>
      <w:r w:rsidR="00644CD5">
        <w:t>.</w:t>
      </w:r>
      <w:r>
        <w:t>u38) + 0</w:t>
      </w:r>
      <w:r w:rsidR="00644CD5">
        <w:t>.</w:t>
      </w:r>
      <w:r>
        <w:t>0266*T(v12</w:t>
      </w:r>
      <w:r w:rsidR="00644CD5">
        <w:t>.</w:t>
      </w:r>
      <w:r>
        <w:t>u18) -0</w:t>
      </w:r>
      <w:r w:rsidR="00644CD5">
        <w:t>.</w:t>
      </w:r>
      <w:r>
        <w:t>0272*T(v5</w:t>
      </w:r>
      <w:r w:rsidR="00644CD5">
        <w:t>.</w:t>
      </w:r>
      <w:r>
        <w:t>u4) + 0</w:t>
      </w:r>
      <w:r w:rsidR="00644CD5">
        <w:t>.</w:t>
      </w:r>
      <w:r>
        <w:t>0229*T(v2</w:t>
      </w:r>
      <w:r w:rsidR="00644CD5">
        <w:t>.</w:t>
      </w:r>
      <w:r>
        <w:t>u12) -0</w:t>
      </w:r>
      <w:r w:rsidR="00644CD5">
        <w:t>.</w:t>
      </w:r>
      <w:r>
        <w:t>0196*T(v8</w:t>
      </w:r>
      <w:r w:rsidR="00644CD5">
        <w:t>.</w:t>
      </w:r>
      <w:r>
        <w:t>u24) + 0</w:t>
      </w:r>
      <w:r w:rsidR="00644CD5">
        <w:t>.</w:t>
      </w:r>
      <w:r>
        <w:t>0182*T(v19</w:t>
      </w:r>
      <w:r w:rsidR="00644CD5">
        <w:t>.</w:t>
      </w:r>
      <w:r>
        <w:t>u14) -0</w:t>
      </w:r>
      <w:r w:rsidR="00644CD5">
        <w:t>.</w:t>
      </w:r>
      <w:r>
        <w:t>0187*T(v24</w:t>
      </w:r>
      <w:r w:rsidR="00644CD5">
        <w:t>.</w:t>
      </w:r>
      <w:r>
        <w:t>u5) -0</w:t>
      </w:r>
      <w:r w:rsidR="00644CD5">
        <w:t>.</w:t>
      </w:r>
      <w:r>
        <w:t>0231*T(v6</w:t>
      </w:r>
      <w:r w:rsidR="00644CD5">
        <w:t>.</w:t>
      </w:r>
      <w:r>
        <w:t>u3) -0</w:t>
      </w:r>
      <w:r w:rsidR="00644CD5">
        <w:t>.</w:t>
      </w:r>
      <w:r>
        <w:t>0164*T(v7</w:t>
      </w:r>
      <w:r w:rsidR="00644CD5">
        <w:t>.</w:t>
      </w:r>
      <w:r>
        <w:t>u34) -0</w:t>
      </w:r>
      <w:r w:rsidR="00644CD5">
        <w:t>.</w:t>
      </w:r>
      <w:r>
        <w:t>0164*T(v1</w:t>
      </w:r>
      <w:r w:rsidR="00644CD5">
        <w:t>.</w:t>
      </w:r>
      <w:r>
        <w:t>u25) -0</w:t>
      </w:r>
      <w:r w:rsidR="00644CD5">
        <w:t>.</w:t>
      </w:r>
      <w:r>
        <w:t>0144*T(v32</w:t>
      </w:r>
      <w:r w:rsidR="00644CD5">
        <w:t>.</w:t>
      </w:r>
      <w:r>
        <w:t>u9) + 0</w:t>
      </w:r>
      <w:r w:rsidR="00644CD5">
        <w:t>.</w:t>
      </w:r>
      <w:r>
        <w:t>0164*T(v3</w:t>
      </w:r>
      <w:r w:rsidR="00644CD5">
        <w:t>.</w:t>
      </w:r>
      <w:r>
        <w:t>u4) -0</w:t>
      </w:r>
      <w:r w:rsidR="00644CD5">
        <w:t>.</w:t>
      </w:r>
      <w:r>
        <w:t>0142*T(v11</w:t>
      </w:r>
      <w:r w:rsidR="00644CD5">
        <w:t>.</w:t>
      </w:r>
      <w:r>
        <w:t>u32) + 0</w:t>
      </w:r>
      <w:r w:rsidR="00644CD5">
        <w:t>.</w:t>
      </w:r>
      <w:r>
        <w:t>0143*T(v13</w:t>
      </w:r>
      <w:r w:rsidR="00644CD5">
        <w:t>.</w:t>
      </w:r>
      <w:r>
        <w:t>u10) -0</w:t>
      </w:r>
      <w:r w:rsidR="00644CD5">
        <w:t>.</w:t>
      </w:r>
      <w:r>
        <w:t>0138*T(v16</w:t>
      </w:r>
      <w:r w:rsidR="00644CD5">
        <w:t>.</w:t>
      </w:r>
      <w:r>
        <w:t>u10) -0</w:t>
      </w:r>
      <w:r w:rsidR="00644CD5">
        <w:t>.</w:t>
      </w:r>
      <w:r>
        <w:t>0121*T(v28</w:t>
      </w:r>
      <w:r w:rsidR="00644CD5">
        <w:t>.</w:t>
      </w:r>
      <w:r>
        <w:t>u10) -0</w:t>
      </w:r>
      <w:r w:rsidR="00644CD5">
        <w:t>.</w:t>
      </w:r>
      <w:r>
        <w:t>0136*T(v23</w:t>
      </w:r>
      <w:r w:rsidR="00644CD5">
        <w:t>.</w:t>
      </w:r>
      <w:r>
        <w:t>u11) -0</w:t>
      </w:r>
      <w:r w:rsidR="00644CD5">
        <w:t>.</w:t>
      </w:r>
      <w:r>
        <w:t>0126*T(v6</w:t>
      </w:r>
      <w:r w:rsidR="00644CD5">
        <w:t>.</w:t>
      </w:r>
      <w:r>
        <w:t>u36) + 0</w:t>
      </w:r>
      <w:r w:rsidR="00644CD5">
        <w:t>.</w:t>
      </w:r>
      <w:r>
        <w:t>0138*T(v17</w:t>
      </w:r>
      <w:r w:rsidR="00644CD5">
        <w:t>.</w:t>
      </w:r>
      <w:r>
        <w:t>u2) -0</w:t>
      </w:r>
      <w:r w:rsidR="00644CD5">
        <w:t>.</w:t>
      </w:r>
      <w:r>
        <w:t>0111*T(v34</w:t>
      </w:r>
      <w:r w:rsidR="00644CD5">
        <w:t>.</w:t>
      </w:r>
      <w:r>
        <w:t>u5) -0</w:t>
      </w:r>
      <w:r w:rsidR="00644CD5">
        <w:t>.</w:t>
      </w:r>
      <w:r>
        <w:t>00705*T(u35) -0</w:t>
      </w:r>
      <w:r w:rsidR="00644CD5">
        <w:t>.</w:t>
      </w:r>
      <w:r>
        <w:t>0119*T(v6</w:t>
      </w:r>
      <w:r w:rsidR="00644CD5">
        <w:t>.</w:t>
      </w:r>
      <w:r>
        <w:t>u6) -0</w:t>
      </w:r>
      <w:r w:rsidR="00644CD5">
        <w:t>.</w:t>
      </w:r>
      <w:r>
        <w:t>0102*T(v9</w:t>
      </w:r>
      <w:r w:rsidR="00644CD5">
        <w:t>.</w:t>
      </w:r>
      <w:r>
        <w:t>u14) + 0</w:t>
      </w:r>
      <w:r w:rsidR="00644CD5">
        <w:t>.</w:t>
      </w:r>
      <w:r>
        <w:t>00919*T(v2</w:t>
      </w:r>
      <w:r w:rsidR="00644CD5">
        <w:t>.</w:t>
      </w:r>
      <w:r>
        <w:t>u21) -0</w:t>
      </w:r>
      <w:r w:rsidR="00644CD5">
        <w:t>.</w:t>
      </w:r>
      <w:r>
        <w:t>00585*T(v32) + 0</w:t>
      </w:r>
      <w:r w:rsidR="00644CD5">
        <w:t>.</w:t>
      </w:r>
      <w:r>
        <w:t>00923*T(v5</w:t>
      </w:r>
      <w:r w:rsidR="00644CD5">
        <w:t>.</w:t>
      </w:r>
      <w:r>
        <w:t>u32) -0</w:t>
      </w:r>
      <w:r w:rsidR="00644CD5">
        <w:t>.</w:t>
      </w:r>
      <w:r>
        <w:t>00833*T(v27</w:t>
      </w:r>
      <w:r w:rsidR="00644CD5">
        <w:t>.</w:t>
      </w:r>
      <w:r>
        <w:t>u9) -0</w:t>
      </w:r>
      <w:r w:rsidR="00644CD5">
        <w:t>.</w:t>
      </w:r>
      <w:r>
        <w:t>00723*T(v22</w:t>
      </w:r>
      <w:r w:rsidR="00644CD5">
        <w:t>.</w:t>
      </w:r>
      <w:r>
        <w:t>u18) -0</w:t>
      </w:r>
      <w:r w:rsidR="00644CD5">
        <w:t>.</w:t>
      </w:r>
      <w:r>
        <w:t>00652*Volume^3 -0</w:t>
      </w:r>
      <w:r w:rsidR="00644CD5">
        <w:t>.</w:t>
      </w:r>
      <w:r>
        <w:t>00562*T(v2</w:t>
      </w:r>
      <w:r w:rsidR="00644CD5">
        <w:t>.</w:t>
      </w:r>
      <w:r>
        <w:t>u34) -0</w:t>
      </w:r>
      <w:r w:rsidR="00644CD5">
        <w:t>.</w:t>
      </w:r>
      <w:r>
        <w:t>00469*T(u10) + 0</w:t>
      </w:r>
      <w:r w:rsidR="00644CD5">
        <w:t>.</w:t>
      </w:r>
      <w:r>
        <w:t>00639*T(v16</w:t>
      </w:r>
      <w:r w:rsidR="00644CD5">
        <w:t>.</w:t>
      </w:r>
      <w:r>
        <w:t>u1) -0</w:t>
      </w:r>
      <w:r w:rsidR="00644CD5">
        <w:t>.</w:t>
      </w:r>
      <w:r>
        <w:t>00506*T(v4</w:t>
      </w:r>
      <w:r w:rsidR="00644CD5">
        <w:t>.</w:t>
      </w:r>
      <w:r>
        <w:t>u34) + 0</w:t>
      </w:r>
      <w:r w:rsidR="00644CD5">
        <w:t>.</w:t>
      </w:r>
      <w:r>
        <w:t>00422*T(v1</w:t>
      </w:r>
      <w:r w:rsidR="00644CD5">
        <w:t>.</w:t>
      </w:r>
      <w:r>
        <w:t>u40) + 0</w:t>
      </w:r>
      <w:r w:rsidR="00644CD5">
        <w:t>.</w:t>
      </w:r>
      <w:r>
        <w:t>00352*T(v5</w:t>
      </w:r>
      <w:r w:rsidR="00644CD5">
        <w:t>.</w:t>
      </w:r>
      <w:r>
        <w:t>u27) -0</w:t>
      </w:r>
      <w:r w:rsidR="00644CD5">
        <w:t>.</w:t>
      </w:r>
      <w:r>
        <w:t>0031*T(v24</w:t>
      </w:r>
      <w:r w:rsidR="00644CD5">
        <w:t>.</w:t>
      </w:r>
      <w:r>
        <w:t>u19) + 0</w:t>
      </w:r>
      <w:r w:rsidR="00644CD5">
        <w:t>.</w:t>
      </w:r>
      <w:r>
        <w:t>00313*T(v2</w:t>
      </w:r>
      <w:r w:rsidR="00644CD5">
        <w:t>.</w:t>
      </w:r>
      <w:r>
        <w:t>u19) + 0</w:t>
      </w:r>
      <w:r w:rsidR="00644CD5">
        <w:t>.</w:t>
      </w:r>
      <w:r>
        <w:t>00239*T(v4</w:t>
      </w:r>
      <w:r w:rsidR="00644CD5">
        <w:t>.</w:t>
      </w:r>
      <w:r>
        <w:t>u30) -0</w:t>
      </w:r>
      <w:r w:rsidR="00644CD5">
        <w:t>.</w:t>
      </w:r>
      <w:r>
        <w:t>000384*T(u30) + 6</w:t>
      </w:r>
      <w:r w:rsidR="00644CD5">
        <w:t>.</w:t>
      </w:r>
      <w:r>
        <w:t>54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310</w:t>
      </w:r>
    </w:p>
    <w:p w:rsidR="00484000" w:rsidRDefault="00484000" w:rsidP="00484000">
      <w:pPr>
        <w:pStyle w:val="paragraph"/>
      </w:pPr>
      <w:r>
        <w:lastRenderedPageBreak/>
        <w:t xml:space="preserve"> -1</w:t>
      </w:r>
      <w:r w:rsidR="00644CD5">
        <w:t>.</w:t>
      </w:r>
      <w:r>
        <w:t>32*T(v2</w:t>
      </w:r>
      <w:r w:rsidR="00644CD5">
        <w:t>.</w:t>
      </w:r>
      <w:r>
        <w:t>u4) -0</w:t>
      </w:r>
      <w:r w:rsidR="00644CD5">
        <w:t>.</w:t>
      </w:r>
      <w:r>
        <w:t>499*T(v6</w:t>
      </w:r>
      <w:r w:rsidR="00644CD5">
        <w:t>.</w:t>
      </w:r>
      <w:r>
        <w:t>u3) + 0</w:t>
      </w:r>
      <w:r w:rsidR="00644CD5">
        <w:t>.</w:t>
      </w:r>
      <w:r>
        <w:t>49*T(v14</w:t>
      </w:r>
      <w:r w:rsidR="00644CD5">
        <w:t>.</w:t>
      </w:r>
      <w:r>
        <w:t>u24) -2</w:t>
      </w:r>
      <w:r w:rsidR="00644CD5">
        <w:t>.</w:t>
      </w:r>
      <w:r>
        <w:t>29*T(v3) + 0</w:t>
      </w:r>
      <w:r w:rsidR="00644CD5">
        <w:t>.</w:t>
      </w:r>
      <w:r>
        <w:t>623*T(v9</w:t>
      </w:r>
      <w:r w:rsidR="00644CD5">
        <w:t>.</w:t>
      </w:r>
      <w:r>
        <w:t>u5) + 0</w:t>
      </w:r>
      <w:r w:rsidR="00644CD5">
        <w:t>.</w:t>
      </w:r>
      <w:r>
        <w:t>601*T(v19</w:t>
      </w:r>
      <w:r w:rsidR="00644CD5">
        <w:t>.</w:t>
      </w:r>
      <w:r>
        <w:t>u14) + 0</w:t>
      </w:r>
      <w:r w:rsidR="00644CD5">
        <w:t>.</w:t>
      </w:r>
      <w:r>
        <w:t>426*T(v11</w:t>
      </w:r>
      <w:r w:rsidR="00644CD5">
        <w:t>.</w:t>
      </w:r>
      <w:r>
        <w:t>u2) + 0</w:t>
      </w:r>
      <w:r w:rsidR="00644CD5">
        <w:t>.</w:t>
      </w:r>
      <w:r>
        <w:t>748*T(v12</w:t>
      </w:r>
      <w:r w:rsidR="00644CD5">
        <w:t>.</w:t>
      </w:r>
      <w:r>
        <w:t>u28) -0</w:t>
      </w:r>
      <w:r w:rsidR="00644CD5">
        <w:t>.</w:t>
      </w:r>
      <w:r>
        <w:t>56*T(v15) -0</w:t>
      </w:r>
      <w:r w:rsidR="00644CD5">
        <w:t>.</w:t>
      </w:r>
      <w:r>
        <w:t>871*T(v15</w:t>
      </w:r>
      <w:r w:rsidR="00644CD5">
        <w:t>.</w:t>
      </w:r>
      <w:r>
        <w:t>u5) -1</w:t>
      </w:r>
      <w:r w:rsidR="00644CD5">
        <w:t>.</w:t>
      </w:r>
      <w:r>
        <w:t>06*T(v5</w:t>
      </w:r>
      <w:r w:rsidR="00644CD5">
        <w:t>.</w:t>
      </w:r>
      <w:r>
        <w:t>u35) -0</w:t>
      </w:r>
      <w:r w:rsidR="00644CD5">
        <w:t>.</w:t>
      </w:r>
      <w:r>
        <w:t>716*T(v7</w:t>
      </w:r>
      <w:r w:rsidR="00644CD5">
        <w:t>.</w:t>
      </w:r>
      <w:r>
        <w:t>u26) -1</w:t>
      </w:r>
      <w:r w:rsidR="00644CD5">
        <w:t>.</w:t>
      </w:r>
      <w:r>
        <w:t>55*T(v2</w:t>
      </w:r>
      <w:r w:rsidR="00644CD5">
        <w:t>.</w:t>
      </w:r>
      <w:r>
        <w:t>u3) -0</w:t>
      </w:r>
      <w:r w:rsidR="00644CD5">
        <w:t>.</w:t>
      </w:r>
      <w:r>
        <w:t>645*T(v22</w:t>
      </w:r>
      <w:r w:rsidR="00644CD5">
        <w:t>.</w:t>
      </w:r>
      <w:r>
        <w:t>u18) + 1</w:t>
      </w:r>
      <w:r w:rsidR="00644CD5">
        <w:t>.</w:t>
      </w:r>
      <w:r>
        <w:t>76*T(v4</w:t>
      </w:r>
      <w:r w:rsidR="00644CD5">
        <w:t>.</w:t>
      </w:r>
      <w:r>
        <w:t>u1) + 0</w:t>
      </w:r>
      <w:r w:rsidR="00644CD5">
        <w:t>.</w:t>
      </w:r>
      <w:r>
        <w:t>423*T(v5</w:t>
      </w:r>
      <w:r w:rsidR="00644CD5">
        <w:t>.</w:t>
      </w:r>
      <w:r>
        <w:t>u21) + 0</w:t>
      </w:r>
      <w:r w:rsidR="00644CD5">
        <w:t>.</w:t>
      </w:r>
      <w:r>
        <w:t>305*T(v6</w:t>
      </w:r>
      <w:r w:rsidR="00644CD5">
        <w:t>.</w:t>
      </w:r>
      <w:r>
        <w:t>u32) -0</w:t>
      </w:r>
      <w:r w:rsidR="00644CD5">
        <w:t>.</w:t>
      </w:r>
      <w:r>
        <w:t>408*T(v5</w:t>
      </w:r>
      <w:r w:rsidR="00644CD5">
        <w:t>.</w:t>
      </w:r>
      <w:r>
        <w:t>u18) + 0</w:t>
      </w:r>
      <w:r w:rsidR="00644CD5">
        <w:t>.</w:t>
      </w:r>
      <w:r>
        <w:t>632*T(v17</w:t>
      </w:r>
      <w:r w:rsidR="00644CD5">
        <w:t>.</w:t>
      </w:r>
      <w:r>
        <w:t>u24) -0</w:t>
      </w:r>
      <w:r w:rsidR="00644CD5">
        <w:t>.</w:t>
      </w:r>
      <w:r>
        <w:t>558*T(v10</w:t>
      </w:r>
      <w:r w:rsidR="00644CD5">
        <w:t>.</w:t>
      </w:r>
      <w:r>
        <w:t>u8) + 0</w:t>
      </w:r>
      <w:r w:rsidR="00644CD5">
        <w:t>.</w:t>
      </w:r>
      <w:r>
        <w:t>687*T(v6</w:t>
      </w:r>
      <w:r w:rsidR="00644CD5">
        <w:t>.</w:t>
      </w:r>
      <w:r>
        <w:t>u11) + 1</w:t>
      </w:r>
      <w:r w:rsidR="00644CD5">
        <w:t>.</w:t>
      </w:r>
      <w:r>
        <w:t>33*T(v22</w:t>
      </w:r>
      <w:r w:rsidR="00644CD5">
        <w:t>.</w:t>
      </w:r>
      <w:r>
        <w:t>u6) + 0</w:t>
      </w:r>
      <w:r w:rsidR="00644CD5">
        <w:t>.</w:t>
      </w:r>
      <w:r>
        <w:t>594*T(v28</w:t>
      </w:r>
      <w:r w:rsidR="00644CD5">
        <w:t>.</w:t>
      </w:r>
      <w:r>
        <w:t>u6) + 0</w:t>
      </w:r>
      <w:r w:rsidR="00644CD5">
        <w:t>.</w:t>
      </w:r>
      <w:r>
        <w:t>422*T(v14</w:t>
      </w:r>
      <w:r w:rsidR="00644CD5">
        <w:t>.</w:t>
      </w:r>
      <w:r>
        <w:t>u9) -0</w:t>
      </w:r>
      <w:r w:rsidR="00644CD5">
        <w:t>.</w:t>
      </w:r>
      <w:r>
        <w:t>000251*T(v1</w:t>
      </w:r>
      <w:r w:rsidR="00644CD5">
        <w:t>.</w:t>
      </w:r>
      <w:r>
        <w:t>u32) -1</w:t>
      </w:r>
      <w:r w:rsidR="00644CD5">
        <w:t>.</w:t>
      </w:r>
      <w:r>
        <w:t>46*T(v12</w:t>
      </w:r>
      <w:r w:rsidR="00644CD5">
        <w:t>.</w:t>
      </w:r>
      <w:r>
        <w:t>u8) + 0</w:t>
      </w:r>
      <w:r w:rsidR="00644CD5">
        <w:t>.</w:t>
      </w:r>
      <w:r>
        <w:t>606*T(v5</w:t>
      </w:r>
      <w:r w:rsidR="00644CD5">
        <w:t>.</w:t>
      </w:r>
      <w:r>
        <w:t>u26) + 0</w:t>
      </w:r>
      <w:r w:rsidR="00644CD5">
        <w:t>.</w:t>
      </w:r>
      <w:r>
        <w:t>936*T(v1</w:t>
      </w:r>
      <w:r w:rsidR="00644CD5">
        <w:t>.</w:t>
      </w:r>
      <w:r>
        <w:t>u3) + 0</w:t>
      </w:r>
      <w:r w:rsidR="00644CD5">
        <w:t>.</w:t>
      </w:r>
      <w:r>
        <w:t>357*T(v15</w:t>
      </w:r>
      <w:r w:rsidR="00644CD5">
        <w:t>.</w:t>
      </w:r>
      <w:r>
        <w:t>u25) -0</w:t>
      </w:r>
      <w:r w:rsidR="00644CD5">
        <w:t>.</w:t>
      </w:r>
      <w:r>
        <w:t>0525*T(v19</w:t>
      </w:r>
      <w:r w:rsidR="00644CD5">
        <w:t>.</w:t>
      </w:r>
      <w:r>
        <w:t>u4) + 0</w:t>
      </w:r>
      <w:r w:rsidR="00644CD5">
        <w:t>.</w:t>
      </w:r>
      <w:r>
        <w:t>595*T(v12</w:t>
      </w:r>
      <w:r w:rsidR="00644CD5">
        <w:t>.</w:t>
      </w:r>
      <w:r>
        <w:t>u17) -0</w:t>
      </w:r>
      <w:r w:rsidR="00644CD5">
        <w:t>.</w:t>
      </w:r>
      <w:r>
        <w:t>681*T(v1</w:t>
      </w:r>
      <w:r w:rsidR="00644CD5">
        <w:t>.</w:t>
      </w:r>
      <w:r>
        <w:t>u21) + 0</w:t>
      </w:r>
      <w:r w:rsidR="00644CD5">
        <w:t>.</w:t>
      </w:r>
      <w:r>
        <w:t>603*T(u37) -0</w:t>
      </w:r>
      <w:r w:rsidR="00644CD5">
        <w:t>.</w:t>
      </w:r>
      <w:r>
        <w:t>307*T(v18</w:t>
      </w:r>
      <w:r w:rsidR="00644CD5">
        <w:t>.</w:t>
      </w:r>
      <w:r>
        <w:t>u24) + 0</w:t>
      </w:r>
      <w:r w:rsidR="00644CD5">
        <w:t>.</w:t>
      </w:r>
      <w:r>
        <w:t>9*T(v16</w:t>
      </w:r>
      <w:r w:rsidR="00644CD5">
        <w:t>.</w:t>
      </w:r>
      <w:r>
        <w:t>u1) + 0</w:t>
      </w:r>
      <w:r w:rsidR="00644CD5">
        <w:t>.</w:t>
      </w:r>
      <w:r>
        <w:t>625*T(v29</w:t>
      </w:r>
      <w:r w:rsidR="00644CD5">
        <w:t>.</w:t>
      </w:r>
      <w:r>
        <w:t>u9) -0</w:t>
      </w:r>
      <w:r w:rsidR="00644CD5">
        <w:t>.</w:t>
      </w:r>
      <w:r>
        <w:t>574*T(v15</w:t>
      </w:r>
      <w:r w:rsidR="00644CD5">
        <w:t>.</w:t>
      </w:r>
      <w:r>
        <w:t>u6) -0</w:t>
      </w:r>
      <w:r w:rsidR="00644CD5">
        <w:t>.</w:t>
      </w:r>
      <w:r>
        <w:t>978*T(v18</w:t>
      </w:r>
      <w:r w:rsidR="00644CD5">
        <w:t>.</w:t>
      </w:r>
      <w:r>
        <w:t>u20) -0</w:t>
      </w:r>
      <w:r w:rsidR="00644CD5">
        <w:t>.</w:t>
      </w:r>
      <w:r>
        <w:t>512*T(v6</w:t>
      </w:r>
      <w:r w:rsidR="00644CD5">
        <w:t>.</w:t>
      </w:r>
      <w:r>
        <w:t>u24) + 0</w:t>
      </w:r>
      <w:r w:rsidR="00644CD5">
        <w:t>.</w:t>
      </w:r>
      <w:r>
        <w:t>732*T(v20</w:t>
      </w:r>
      <w:r w:rsidR="00644CD5">
        <w:t>.</w:t>
      </w:r>
      <w:r>
        <w:t>u16) -1</w:t>
      </w:r>
      <w:r w:rsidR="00644CD5">
        <w:t>.</w:t>
      </w:r>
      <w:r>
        <w:t>58*T(v8</w:t>
      </w:r>
      <w:r w:rsidR="00644CD5">
        <w:t>.</w:t>
      </w:r>
      <w:r>
        <w:t>u7) + 0</w:t>
      </w:r>
      <w:r w:rsidR="00644CD5">
        <w:t>.</w:t>
      </w:r>
      <w:r>
        <w:t>00482*T(v26</w:t>
      </w:r>
      <w:r w:rsidR="00644CD5">
        <w:t>.</w:t>
      </w:r>
      <w:r>
        <w:t>u11) + 0</w:t>
      </w:r>
      <w:r w:rsidR="00644CD5">
        <w:t>.</w:t>
      </w:r>
      <w:r>
        <w:t>784*T(v34</w:t>
      </w:r>
      <w:r w:rsidR="00644CD5">
        <w:t>.</w:t>
      </w:r>
      <w:r>
        <w:t>u5) -2</w:t>
      </w:r>
      <w:r w:rsidR="00644CD5">
        <w:t>.</w:t>
      </w:r>
      <w:r>
        <w:t>12*T(v3</w:t>
      </w:r>
      <w:r w:rsidR="00644CD5">
        <w:t>.</w:t>
      </w:r>
      <w:r>
        <w:t>u1) + 0</w:t>
      </w:r>
      <w:r w:rsidR="00644CD5">
        <w:t>.</w:t>
      </w:r>
      <w:r>
        <w:t>166*T(v1</w:t>
      </w:r>
      <w:r w:rsidR="00644CD5">
        <w:t>.</w:t>
      </w:r>
      <w:r>
        <w:t>u26) -0</w:t>
      </w:r>
      <w:r w:rsidR="00644CD5">
        <w:t>.</w:t>
      </w:r>
      <w:r>
        <w:t>556*T(v22</w:t>
      </w:r>
      <w:r w:rsidR="00644CD5">
        <w:t>.</w:t>
      </w:r>
      <w:r>
        <w:t>u2) -1</w:t>
      </w:r>
      <w:r w:rsidR="00644CD5">
        <w:t>.</w:t>
      </w:r>
      <w:r>
        <w:t>23*T(v10</w:t>
      </w:r>
      <w:r w:rsidR="00644CD5">
        <w:t>.</w:t>
      </w:r>
      <w:r>
        <w:t>u24) + 0</w:t>
      </w:r>
      <w:r w:rsidR="00644CD5">
        <w:t>.</w:t>
      </w:r>
      <w:r>
        <w:t>57*T(v38</w:t>
      </w:r>
      <w:r w:rsidR="00644CD5">
        <w:t>.</w:t>
      </w:r>
      <w:r>
        <w:t>u1) -0</w:t>
      </w:r>
      <w:r w:rsidR="00644CD5">
        <w:t>.</w:t>
      </w:r>
      <w:r>
        <w:t>217*T(v14</w:t>
      </w:r>
      <w:r w:rsidR="00644CD5">
        <w:t>.</w:t>
      </w:r>
      <w:r>
        <w:t>u12) + 0</w:t>
      </w:r>
      <w:r w:rsidR="00644CD5">
        <w:t>.</w:t>
      </w:r>
      <w:r>
        <w:t>252*T(v5</w:t>
      </w:r>
      <w:r w:rsidR="00644CD5">
        <w:t>.</w:t>
      </w:r>
      <w:r>
        <w:t>u32) + 0</w:t>
      </w:r>
      <w:r w:rsidR="00644CD5">
        <w:t>.</w:t>
      </w:r>
      <w:r>
        <w:t>9*T(v3</w:t>
      </w:r>
      <w:r w:rsidR="00644CD5">
        <w:t>.</w:t>
      </w:r>
      <w:r>
        <w:t>u15) -0</w:t>
      </w:r>
      <w:r w:rsidR="00644CD5">
        <w:t>.</w:t>
      </w:r>
      <w:r>
        <w:t>755*T(v9</w:t>
      </w:r>
      <w:r w:rsidR="00644CD5">
        <w:t>.</w:t>
      </w:r>
      <w:r>
        <w:t>u14) -0</w:t>
      </w:r>
      <w:r w:rsidR="00644CD5">
        <w:t>.</w:t>
      </w:r>
      <w:r>
        <w:t>72*T(v7</w:t>
      </w:r>
      <w:r w:rsidR="00644CD5">
        <w:t>.</w:t>
      </w:r>
      <w:r>
        <w:t>u20) -0</w:t>
      </w:r>
      <w:r w:rsidR="00644CD5">
        <w:t>.</w:t>
      </w:r>
      <w:r>
        <w:t>942*T(v10</w:t>
      </w:r>
      <w:r w:rsidR="00644CD5">
        <w:t>.</w:t>
      </w:r>
      <w:r>
        <w:t>u2) -0</w:t>
      </w:r>
      <w:r w:rsidR="00644CD5">
        <w:t>.</w:t>
      </w:r>
      <w:r>
        <w:t>713*T(v24</w:t>
      </w:r>
      <w:r w:rsidR="00644CD5">
        <w:t>.</w:t>
      </w:r>
      <w:r>
        <w:t>u8) + 0</w:t>
      </w:r>
      <w:r w:rsidR="00644CD5">
        <w:t>.</w:t>
      </w:r>
      <w:r>
        <w:t>8*T(v6</w:t>
      </w:r>
      <w:r w:rsidR="00644CD5">
        <w:t>.</w:t>
      </w:r>
      <w:r>
        <w:t>u30) + 0</w:t>
      </w:r>
      <w:r w:rsidR="00644CD5">
        <w:t>.</w:t>
      </w:r>
      <w:r>
        <w:t>458*T(v17) -0</w:t>
      </w:r>
      <w:r w:rsidR="00644CD5">
        <w:t>.</w:t>
      </w:r>
      <w:r>
        <w:t>85*T(v15</w:t>
      </w:r>
      <w:r w:rsidR="00644CD5">
        <w:t>.</w:t>
      </w:r>
      <w:r>
        <w:t>u10) + 0</w:t>
      </w:r>
      <w:r w:rsidR="00644CD5">
        <w:t>.</w:t>
      </w:r>
      <w:r>
        <w:t>428*T(v11</w:t>
      </w:r>
      <w:r w:rsidR="00644CD5">
        <w:t>.</w:t>
      </w:r>
      <w:r>
        <w:t>u30) -0</w:t>
      </w:r>
      <w:r w:rsidR="00644CD5">
        <w:t>.</w:t>
      </w:r>
      <w:r>
        <w:t>401*T(v21</w:t>
      </w:r>
      <w:r w:rsidR="00644CD5">
        <w:t>.</w:t>
      </w:r>
      <w:r>
        <w:t>u9) + 0</w:t>
      </w:r>
      <w:r w:rsidR="00644CD5">
        <w:t>.</w:t>
      </w:r>
      <w:r>
        <w:t>286*T(v12</w:t>
      </w:r>
      <w:r w:rsidR="00644CD5">
        <w:t>.</w:t>
      </w:r>
      <w:r>
        <w:t>u20) -1</w:t>
      </w:r>
      <w:r w:rsidR="00644CD5">
        <w:t>.</w:t>
      </w:r>
      <w:r>
        <w:t>35*T(v4</w:t>
      </w:r>
      <w:r w:rsidR="00644CD5">
        <w:t>.</w:t>
      </w:r>
      <w:r>
        <w:t>u4) -0</w:t>
      </w:r>
      <w:r w:rsidR="00644CD5">
        <w:t>.</w:t>
      </w:r>
      <w:r>
        <w:t>237*T(v24</w:t>
      </w:r>
      <w:r w:rsidR="00644CD5">
        <w:t>.</w:t>
      </w:r>
      <w:r>
        <w:t>u15) + 0</w:t>
      </w:r>
      <w:r w:rsidR="00644CD5">
        <w:t>.</w:t>
      </w:r>
      <w:r>
        <w:t>731*T(v1</w:t>
      </w:r>
      <w:r w:rsidR="00644CD5">
        <w:t>.</w:t>
      </w:r>
      <w:r>
        <w:t>u34) + 0</w:t>
      </w:r>
      <w:r w:rsidR="00644CD5">
        <w:t>.</w:t>
      </w:r>
      <w:r>
        <w:t>519*T(v22</w:t>
      </w:r>
      <w:r w:rsidR="00644CD5">
        <w:t>.</w:t>
      </w:r>
      <w:r>
        <w:t>u17) -0</w:t>
      </w:r>
      <w:r w:rsidR="00644CD5">
        <w:t>.</w:t>
      </w:r>
      <w:r>
        <w:t>602*T(v28</w:t>
      </w:r>
      <w:r w:rsidR="00644CD5">
        <w:t>.</w:t>
      </w:r>
      <w:r>
        <w:t>u5) + 0</w:t>
      </w:r>
      <w:r w:rsidR="00644CD5">
        <w:t>.</w:t>
      </w:r>
      <w:r>
        <w:t>178*T(v24</w:t>
      </w:r>
      <w:r w:rsidR="00644CD5">
        <w:t>.</w:t>
      </w:r>
      <w:r>
        <w:t>u13) + 0</w:t>
      </w:r>
      <w:r w:rsidR="00644CD5">
        <w:t>.</w:t>
      </w:r>
      <w:r>
        <w:t>503*T(u30) + 1</w:t>
      </w:r>
      <w:r w:rsidR="00644CD5">
        <w:t>.</w:t>
      </w:r>
      <w:r>
        <w:t>07*T(v20</w:t>
      </w:r>
      <w:r w:rsidR="00644CD5">
        <w:t>.</w:t>
      </w:r>
      <w:r>
        <w:t>u17) + 0</w:t>
      </w:r>
      <w:r w:rsidR="00644CD5">
        <w:t>.</w:t>
      </w:r>
      <w:r>
        <w:t>748*T(v24</w:t>
      </w:r>
      <w:r w:rsidR="00644CD5">
        <w:t>.</w:t>
      </w:r>
      <w:r>
        <w:t>u6) -0</w:t>
      </w:r>
      <w:r w:rsidR="00644CD5">
        <w:t>.</w:t>
      </w:r>
      <w:r>
        <w:t>502*T(v2</w:t>
      </w:r>
      <w:r w:rsidR="00644CD5">
        <w:t>.</w:t>
      </w:r>
      <w:r>
        <w:t>u41) -0</w:t>
      </w:r>
      <w:r w:rsidR="00644CD5">
        <w:t>.</w:t>
      </w:r>
      <w:r>
        <w:t>524*T(u6) -0</w:t>
      </w:r>
      <w:r w:rsidR="00644CD5">
        <w:t>.</w:t>
      </w:r>
      <w:r>
        <w:t>679*T(v4</w:t>
      </w:r>
      <w:r w:rsidR="00644CD5">
        <w:t>.</w:t>
      </w:r>
      <w:r>
        <w:t>u33) -0</w:t>
      </w:r>
      <w:r w:rsidR="00644CD5">
        <w:t>.</w:t>
      </w:r>
      <w:r>
        <w:t>661*T(v10</w:t>
      </w:r>
      <w:r w:rsidR="00644CD5">
        <w:t>.</w:t>
      </w:r>
      <w:r>
        <w:t>u27) -0</w:t>
      </w:r>
      <w:r w:rsidR="00644CD5">
        <w:t>.</w:t>
      </w:r>
      <w:r>
        <w:t>431*T(v18</w:t>
      </w:r>
      <w:r w:rsidR="00644CD5">
        <w:t>.</w:t>
      </w:r>
      <w:r>
        <w:t>u7) -1</w:t>
      </w:r>
      <w:r w:rsidR="00644CD5">
        <w:t>.</w:t>
      </w:r>
      <w:r>
        <w:t>62*T(v3</w:t>
      </w:r>
      <w:r w:rsidR="00644CD5">
        <w:t>.</w:t>
      </w:r>
      <w:r>
        <w:t>u2) -0</w:t>
      </w:r>
      <w:r w:rsidR="00644CD5">
        <w:t>.</w:t>
      </w:r>
      <w:r>
        <w:t>586*T(v9</w:t>
      </w:r>
      <w:r w:rsidR="00644CD5">
        <w:t>.</w:t>
      </w:r>
      <w:r>
        <w:t>u33) + 0</w:t>
      </w:r>
      <w:r w:rsidR="00644CD5">
        <w:t>.</w:t>
      </w:r>
      <w:r>
        <w:t>241*T(v8</w:t>
      </w:r>
      <w:r w:rsidR="00644CD5">
        <w:t>.</w:t>
      </w:r>
      <w:r>
        <w:t>u19) + 0</w:t>
      </w:r>
      <w:r w:rsidR="00644CD5">
        <w:t>.</w:t>
      </w:r>
      <w:r>
        <w:t>546*T(v8</w:t>
      </w:r>
      <w:r w:rsidR="00644CD5">
        <w:t>.</w:t>
      </w:r>
      <w:r>
        <w:t>u30) + 0</w:t>
      </w:r>
      <w:r w:rsidR="00644CD5">
        <w:t>.</w:t>
      </w:r>
      <w:r>
        <w:t>128*NumAcceptor -1</w:t>
      </w:r>
      <w:r w:rsidR="00644CD5">
        <w:t>.</w:t>
      </w:r>
      <w:r>
        <w:t>35*T(v4</w:t>
      </w:r>
      <w:r w:rsidR="00644CD5">
        <w:t>.</w:t>
      </w:r>
      <w:r>
        <w:t>u2) + 0</w:t>
      </w:r>
      <w:r w:rsidR="00644CD5">
        <w:t>.</w:t>
      </w:r>
      <w:r>
        <w:t>0792*T(v27</w:t>
      </w:r>
      <w:r w:rsidR="00644CD5">
        <w:t>.</w:t>
      </w:r>
      <w:r>
        <w:t>u14) + 0</w:t>
      </w:r>
      <w:r w:rsidR="00644CD5">
        <w:t>.</w:t>
      </w:r>
      <w:r>
        <w:t>446*T(v5</w:t>
      </w:r>
      <w:r w:rsidR="00644CD5">
        <w:t>.</w:t>
      </w:r>
      <w:r>
        <w:t>u12) + 0</w:t>
      </w:r>
      <w:r w:rsidR="00644CD5">
        <w:t>.</w:t>
      </w:r>
      <w:r>
        <w:t>398*T(u26) -0</w:t>
      </w:r>
      <w:r w:rsidR="00644CD5">
        <w:t>.</w:t>
      </w:r>
      <w:r>
        <w:t>766*T(v31</w:t>
      </w:r>
      <w:r w:rsidR="00644CD5">
        <w:t>.</w:t>
      </w:r>
      <w:r>
        <w:t>u3) -0</w:t>
      </w:r>
      <w:r w:rsidR="00644CD5">
        <w:t>.</w:t>
      </w:r>
      <w:r>
        <w:t>57*T(v28</w:t>
      </w:r>
      <w:r w:rsidR="00644CD5">
        <w:t>.</w:t>
      </w:r>
      <w:r>
        <w:t>u4) -0</w:t>
      </w:r>
      <w:r w:rsidR="00644CD5">
        <w:t>.</w:t>
      </w:r>
      <w:r>
        <w:t>893*T(v19</w:t>
      </w:r>
      <w:r w:rsidR="00644CD5">
        <w:t>.</w:t>
      </w:r>
      <w:r>
        <w:t>u15) -0</w:t>
      </w:r>
      <w:r w:rsidR="00644CD5">
        <w:t>.</w:t>
      </w:r>
      <w:r>
        <w:t>483*T(v29</w:t>
      </w:r>
      <w:r w:rsidR="00644CD5">
        <w:t>.</w:t>
      </w:r>
      <w:r>
        <w:t>u7) -0</w:t>
      </w:r>
      <w:r w:rsidR="00644CD5">
        <w:t>.</w:t>
      </w:r>
      <w:r>
        <w:t>464*T(v9</w:t>
      </w:r>
      <w:r w:rsidR="00644CD5">
        <w:t>.</w:t>
      </w:r>
      <w:r>
        <w:t>u12) -0</w:t>
      </w:r>
      <w:r w:rsidR="00644CD5">
        <w:t>.</w:t>
      </w:r>
      <w:r>
        <w:t>738*T(v22</w:t>
      </w:r>
      <w:r w:rsidR="00644CD5">
        <w:t>.</w:t>
      </w:r>
      <w:r>
        <w:t>u20) + 0</w:t>
      </w:r>
      <w:r w:rsidR="00644CD5">
        <w:t>.</w:t>
      </w:r>
      <w:r>
        <w:t>937*T(v21</w:t>
      </w:r>
      <w:r w:rsidR="00644CD5">
        <w:t>.</w:t>
      </w:r>
      <w:r>
        <w:t>u14) + 0</w:t>
      </w:r>
      <w:r w:rsidR="00644CD5">
        <w:t>.</w:t>
      </w:r>
      <w:r>
        <w:t>886*T(v7</w:t>
      </w:r>
      <w:r w:rsidR="00644CD5">
        <w:t>.</w:t>
      </w:r>
      <w:r>
        <w:t>u1) -0</w:t>
      </w:r>
      <w:r w:rsidR="00644CD5">
        <w:t>.</w:t>
      </w:r>
      <w:r>
        <w:t>609*T(v31</w:t>
      </w:r>
      <w:r w:rsidR="00644CD5">
        <w:t>.</w:t>
      </w:r>
      <w:r>
        <w:t>u7) + 0</w:t>
      </w:r>
      <w:r w:rsidR="00644CD5">
        <w:t>.</w:t>
      </w:r>
      <w:r>
        <w:t>392*T(v22</w:t>
      </w:r>
      <w:r w:rsidR="00644CD5">
        <w:t>.</w:t>
      </w:r>
      <w:r>
        <w:t>u8) + 0</w:t>
      </w:r>
      <w:r w:rsidR="00644CD5">
        <w:t>.</w:t>
      </w:r>
      <w:r>
        <w:t>69*T(v23</w:t>
      </w:r>
      <w:r w:rsidR="00644CD5">
        <w:t>.</w:t>
      </w:r>
      <w:r>
        <w:t>u14) -0</w:t>
      </w:r>
      <w:r w:rsidR="00644CD5">
        <w:t>.</w:t>
      </w:r>
      <w:r>
        <w:t>735*T(v2</w:t>
      </w:r>
      <w:r w:rsidR="00644CD5">
        <w:t>.</w:t>
      </w:r>
      <w:r>
        <w:t>u14) -0</w:t>
      </w:r>
      <w:r w:rsidR="00644CD5">
        <w:t>.</w:t>
      </w:r>
      <w:r>
        <w:t>616*T(v2</w:t>
      </w:r>
      <w:r w:rsidR="00644CD5">
        <w:t>.</w:t>
      </w:r>
      <w:r>
        <w:t>u32) + 0</w:t>
      </w:r>
      <w:r w:rsidR="00644CD5">
        <w:t>.</w:t>
      </w:r>
      <w:r>
        <w:t>422*T(v13</w:t>
      </w:r>
      <w:r w:rsidR="00644CD5">
        <w:t>.</w:t>
      </w:r>
      <w:r>
        <w:t>u8) + 0</w:t>
      </w:r>
      <w:r w:rsidR="00644CD5">
        <w:t>.</w:t>
      </w:r>
      <w:r>
        <w:t>435*T(v8</w:t>
      </w:r>
      <w:r w:rsidR="00644CD5">
        <w:t>.</w:t>
      </w:r>
      <w:r>
        <w:t>u23) + 0</w:t>
      </w:r>
      <w:r w:rsidR="00644CD5">
        <w:t>.</w:t>
      </w:r>
      <w:r>
        <w:t>828*T(v28</w:t>
      </w:r>
      <w:r w:rsidR="00644CD5">
        <w:t>.</w:t>
      </w:r>
      <w:r>
        <w:t>u2) -0</w:t>
      </w:r>
      <w:r w:rsidR="00644CD5">
        <w:t>.</w:t>
      </w:r>
      <w:r>
        <w:t>599*T(v9</w:t>
      </w:r>
      <w:r w:rsidR="00644CD5">
        <w:t>.</w:t>
      </w:r>
      <w:r>
        <w:t>u26) -0</w:t>
      </w:r>
      <w:r w:rsidR="00644CD5">
        <w:t>.</w:t>
      </w:r>
      <w:r>
        <w:t>75*T(v32</w:t>
      </w:r>
      <w:r w:rsidR="00644CD5">
        <w:t>.</w:t>
      </w:r>
      <w:r>
        <w:t>u2) + 0</w:t>
      </w:r>
      <w:r w:rsidR="00644CD5">
        <w:t>.</w:t>
      </w:r>
      <w:r>
        <w:t>283*T(u3) + 0</w:t>
      </w:r>
      <w:r w:rsidR="00644CD5">
        <w:t>.</w:t>
      </w:r>
      <w:r>
        <w:t>674*T(v8</w:t>
      </w:r>
      <w:r w:rsidR="00644CD5">
        <w:t>.</w:t>
      </w:r>
      <w:r>
        <w:t>u20) -0</w:t>
      </w:r>
      <w:r w:rsidR="00644CD5">
        <w:t>.</w:t>
      </w:r>
      <w:r>
        <w:t>547*T(v17</w:t>
      </w:r>
      <w:r w:rsidR="00644CD5">
        <w:t>.</w:t>
      </w:r>
      <w:r>
        <w:t>u14) -0</w:t>
      </w:r>
      <w:r w:rsidR="00644CD5">
        <w:t>.</w:t>
      </w:r>
      <w:r>
        <w:t>595*T(v7</w:t>
      </w:r>
      <w:r w:rsidR="00644CD5">
        <w:t>.</w:t>
      </w:r>
      <w:r>
        <w:t>u31) + 1</w:t>
      </w:r>
      <w:r w:rsidR="00644CD5">
        <w:t>.</w:t>
      </w:r>
      <w:r>
        <w:t>04*T(v1</w:t>
      </w:r>
      <w:r w:rsidR="00644CD5">
        <w:t>.</w:t>
      </w:r>
      <w:r>
        <w:t>u18) -0</w:t>
      </w:r>
      <w:r w:rsidR="00644CD5">
        <w:t>.</w:t>
      </w:r>
      <w:r>
        <w:t>787*T(v26</w:t>
      </w:r>
      <w:r w:rsidR="00644CD5">
        <w:t>.</w:t>
      </w:r>
      <w:r>
        <w:t>u6) -0</w:t>
      </w:r>
      <w:r w:rsidR="00644CD5">
        <w:t>.</w:t>
      </w:r>
      <w:r>
        <w:t>195*T(v32</w:t>
      </w:r>
      <w:r w:rsidR="00644CD5">
        <w:t>.</w:t>
      </w:r>
      <w:r>
        <w:t>u7) + 0</w:t>
      </w:r>
      <w:r w:rsidR="00644CD5">
        <w:t>.</w:t>
      </w:r>
      <w:r>
        <w:t>389*T(v34</w:t>
      </w:r>
      <w:r w:rsidR="00644CD5">
        <w:t>.</w:t>
      </w:r>
      <w:r>
        <w:t>u8) -0</w:t>
      </w:r>
      <w:r w:rsidR="00644CD5">
        <w:t>.</w:t>
      </w:r>
      <w:r>
        <w:t>583*T(v7</w:t>
      </w:r>
      <w:r w:rsidR="00644CD5">
        <w:t>.</w:t>
      </w:r>
      <w:r>
        <w:t>u35) + 0</w:t>
      </w:r>
      <w:r w:rsidR="00644CD5">
        <w:t>.</w:t>
      </w:r>
      <w:r>
        <w:t>674*T(v7</w:t>
      </w:r>
      <w:r w:rsidR="00644CD5">
        <w:t>.</w:t>
      </w:r>
      <w:r>
        <w:t>u32) -0</w:t>
      </w:r>
      <w:r w:rsidR="00644CD5">
        <w:t>.</w:t>
      </w:r>
      <w:r>
        <w:t>532*T(v10</w:t>
      </w:r>
      <w:r w:rsidR="00644CD5">
        <w:t>.</w:t>
      </w:r>
      <w:r>
        <w:t>u15) + 0</w:t>
      </w:r>
      <w:r w:rsidR="00644CD5">
        <w:t>.</w:t>
      </w:r>
      <w:r>
        <w:t>78*T(v9) -0</w:t>
      </w:r>
      <w:r w:rsidR="00644CD5">
        <w:t>.</w:t>
      </w:r>
      <w:r>
        <w:t>402*T(v7</w:t>
      </w:r>
      <w:r w:rsidR="00644CD5">
        <w:t>.</w:t>
      </w:r>
      <w:r>
        <w:t>u30) -0</w:t>
      </w:r>
      <w:r w:rsidR="00644CD5">
        <w:t>.</w:t>
      </w:r>
      <w:r>
        <w:t>36*T(v7</w:t>
      </w:r>
      <w:r w:rsidR="00644CD5">
        <w:t>.</w:t>
      </w:r>
      <w:r>
        <w:t>u4) -0</w:t>
      </w:r>
      <w:r w:rsidR="00644CD5">
        <w:t>.</w:t>
      </w:r>
      <w:r>
        <w:t>28*T(v18) -0</w:t>
      </w:r>
      <w:r w:rsidR="00644CD5">
        <w:t>.</w:t>
      </w:r>
      <w:r>
        <w:t>369*T(v23</w:t>
      </w:r>
      <w:r w:rsidR="00644CD5">
        <w:t>.</w:t>
      </w:r>
      <w:r>
        <w:t>u8) + 0</w:t>
      </w:r>
      <w:r w:rsidR="00644CD5">
        <w:t>.</w:t>
      </w:r>
      <w:r>
        <w:t>622*T(v28) -1</w:t>
      </w:r>
      <w:r w:rsidR="00644CD5">
        <w:t>.</w:t>
      </w:r>
      <w:r>
        <w:t>01*T(v7</w:t>
      </w:r>
      <w:r w:rsidR="00644CD5">
        <w:t>.</w:t>
      </w:r>
      <w:r>
        <w:t>u10) -0</w:t>
      </w:r>
      <w:r w:rsidR="00644CD5">
        <w:t>.</w:t>
      </w:r>
      <w:r>
        <w:t>847*T(v9</w:t>
      </w:r>
      <w:r w:rsidR="00644CD5">
        <w:t>.</w:t>
      </w:r>
      <w:r>
        <w:t>u3) + 0</w:t>
      </w:r>
      <w:r w:rsidR="00644CD5">
        <w:t>.</w:t>
      </w:r>
      <w:r>
        <w:t>599*T(v11) + 0</w:t>
      </w:r>
      <w:r w:rsidR="00644CD5">
        <w:t>.</w:t>
      </w:r>
      <w:r>
        <w:t>669*T(v17</w:t>
      </w:r>
      <w:r w:rsidR="00644CD5">
        <w:t>.</w:t>
      </w:r>
      <w:r>
        <w:t>u6) -0</w:t>
      </w:r>
      <w:r w:rsidR="00644CD5">
        <w:t>.</w:t>
      </w:r>
      <w:r>
        <w:t>451*T(v5</w:t>
      </w:r>
      <w:r w:rsidR="00644CD5">
        <w:t>.</w:t>
      </w:r>
      <w:r>
        <w:t>u3) -0</w:t>
      </w:r>
      <w:r w:rsidR="00644CD5">
        <w:t>.</w:t>
      </w:r>
      <w:r>
        <w:t>233*T(v5</w:t>
      </w:r>
      <w:r w:rsidR="00644CD5">
        <w:t>.</w:t>
      </w:r>
      <w:r>
        <w:t>u11) -0</w:t>
      </w:r>
      <w:r w:rsidR="00644CD5">
        <w:t>.</w:t>
      </w:r>
      <w:r>
        <w:t>489*T(v8</w:t>
      </w:r>
      <w:r w:rsidR="00644CD5">
        <w:t>.</w:t>
      </w:r>
      <w:r>
        <w:t>u29) + 0</w:t>
      </w:r>
      <w:r w:rsidR="00644CD5">
        <w:t>.</w:t>
      </w:r>
      <w:r>
        <w:t>367*T(v35</w:t>
      </w:r>
      <w:r w:rsidR="00644CD5">
        <w:t>.</w:t>
      </w:r>
      <w:r>
        <w:t>u8) -0</w:t>
      </w:r>
      <w:r w:rsidR="00644CD5">
        <w:t>.</w:t>
      </w:r>
      <w:r>
        <w:t>44*T(u20) -0</w:t>
      </w:r>
      <w:r w:rsidR="00644CD5">
        <w:t>.</w:t>
      </w:r>
      <w:r>
        <w:t>517*T(v4</w:t>
      </w:r>
      <w:r w:rsidR="00644CD5">
        <w:t>.</w:t>
      </w:r>
      <w:r>
        <w:t>u22) + 0</w:t>
      </w:r>
      <w:r w:rsidR="00644CD5">
        <w:t>.</w:t>
      </w:r>
      <w:r>
        <w:t>467*T(v8) + 0</w:t>
      </w:r>
      <w:r w:rsidR="00644CD5">
        <w:t>.</w:t>
      </w:r>
      <w:r>
        <w:t>155*T(v13</w:t>
      </w:r>
      <w:r w:rsidR="00644CD5">
        <w:t>.</w:t>
      </w:r>
      <w:r>
        <w:t>u17) + 0</w:t>
      </w:r>
      <w:r w:rsidR="00644CD5">
        <w:t>.</w:t>
      </w:r>
      <w:r>
        <w:t>997*T(v4</w:t>
      </w:r>
      <w:r w:rsidR="00644CD5">
        <w:t>.</w:t>
      </w:r>
      <w:r>
        <w:t>u6) + 0</w:t>
      </w:r>
      <w:r w:rsidR="00644CD5">
        <w:t>.</w:t>
      </w:r>
      <w:r>
        <w:t>169*T(v5</w:t>
      </w:r>
      <w:r w:rsidR="00644CD5">
        <w:t>.</w:t>
      </w:r>
      <w:r>
        <w:t>u14) + 0</w:t>
      </w:r>
      <w:r w:rsidR="00644CD5">
        <w:t>.</w:t>
      </w:r>
      <w:r>
        <w:t>308*T(v28</w:t>
      </w:r>
      <w:r w:rsidR="00644CD5">
        <w:t>.</w:t>
      </w:r>
      <w:r>
        <w:t>u11) + 0</w:t>
      </w:r>
      <w:r w:rsidR="00644CD5">
        <w:t>.</w:t>
      </w:r>
      <w:r>
        <w:t>417*T(v38</w:t>
      </w:r>
      <w:r w:rsidR="00644CD5">
        <w:t>.</w:t>
      </w:r>
      <w:r>
        <w:t>u5) -0</w:t>
      </w:r>
      <w:r w:rsidR="00644CD5">
        <w:t>.</w:t>
      </w:r>
      <w:r>
        <w:t>496*T(v21</w:t>
      </w:r>
      <w:r w:rsidR="00644CD5">
        <w:t>.</w:t>
      </w:r>
      <w:r>
        <w:t>u12) -0</w:t>
      </w:r>
      <w:r w:rsidR="00644CD5">
        <w:t>.</w:t>
      </w:r>
      <w:r>
        <w:t>468*T(v19</w:t>
      </w:r>
      <w:r w:rsidR="00644CD5">
        <w:t>.</w:t>
      </w:r>
      <w:r>
        <w:t>u3) + 0</w:t>
      </w:r>
      <w:r w:rsidR="00644CD5">
        <w:t>.</w:t>
      </w:r>
      <w:r>
        <w:t>424*T(v12</w:t>
      </w:r>
      <w:r w:rsidR="00644CD5">
        <w:t>.</w:t>
      </w:r>
      <w:r>
        <w:t>u29) -0</w:t>
      </w:r>
      <w:r w:rsidR="00644CD5">
        <w:t>.</w:t>
      </w:r>
      <w:r>
        <w:t>379*T(v14</w:t>
      </w:r>
      <w:r w:rsidR="00644CD5">
        <w:t>.</w:t>
      </w:r>
      <w:r>
        <w:t>u26) -0</w:t>
      </w:r>
      <w:r w:rsidR="00644CD5">
        <w:t>.</w:t>
      </w:r>
      <w:r>
        <w:t>359*T(v23</w:t>
      </w:r>
      <w:r w:rsidR="00644CD5">
        <w:t>.</w:t>
      </w:r>
      <w:r>
        <w:t>u2) + 0</w:t>
      </w:r>
      <w:r w:rsidR="00644CD5">
        <w:t>.</w:t>
      </w:r>
      <w:r>
        <w:t>142*T(v7</w:t>
      </w:r>
      <w:r w:rsidR="00644CD5">
        <w:t>.</w:t>
      </w:r>
      <w:r>
        <w:t>u36) -0</w:t>
      </w:r>
      <w:r w:rsidR="00644CD5">
        <w:t>.</w:t>
      </w:r>
      <w:r>
        <w:t>19*T(v32) -0</w:t>
      </w:r>
      <w:r w:rsidR="00644CD5">
        <w:t>.</w:t>
      </w:r>
      <w:r>
        <w:t>441*T(u32) -0</w:t>
      </w:r>
      <w:r w:rsidR="00644CD5">
        <w:t>.</w:t>
      </w:r>
      <w:r>
        <w:t>292*T(v14</w:t>
      </w:r>
      <w:r w:rsidR="00644CD5">
        <w:t>.</w:t>
      </w:r>
      <w:r>
        <w:t>u14) -0</w:t>
      </w:r>
      <w:r w:rsidR="00644CD5">
        <w:t>.</w:t>
      </w:r>
      <w:r>
        <w:t>378*T(v15</w:t>
      </w:r>
      <w:r w:rsidR="00644CD5">
        <w:t>.</w:t>
      </w:r>
      <w:r>
        <w:t>u26) -0</w:t>
      </w:r>
      <w:r w:rsidR="00644CD5">
        <w:t>.</w:t>
      </w:r>
      <w:r>
        <w:t>666*T(v16</w:t>
      </w:r>
      <w:r w:rsidR="00644CD5">
        <w:t>.</w:t>
      </w:r>
      <w:r>
        <w:t>u25) + 0</w:t>
      </w:r>
      <w:r w:rsidR="00644CD5">
        <w:t>.</w:t>
      </w:r>
      <w:r>
        <w:t>33*T(v12</w:t>
      </w:r>
      <w:r w:rsidR="00644CD5">
        <w:t>.</w:t>
      </w:r>
      <w:r>
        <w:t>u19) -0</w:t>
      </w:r>
      <w:r w:rsidR="00644CD5">
        <w:t>.</w:t>
      </w:r>
      <w:r>
        <w:t>523*T(v24</w:t>
      </w:r>
      <w:r w:rsidR="00644CD5">
        <w:t>.</w:t>
      </w:r>
      <w:r>
        <w:t>u9) -0</w:t>
      </w:r>
      <w:r w:rsidR="00644CD5">
        <w:t>.</w:t>
      </w:r>
      <w:r>
        <w:t>623*T(v5) + 0</w:t>
      </w:r>
      <w:r w:rsidR="00644CD5">
        <w:t>.</w:t>
      </w:r>
      <w:r>
        <w:t>482*T(v8</w:t>
      </w:r>
      <w:r w:rsidR="00644CD5">
        <w:t>.</w:t>
      </w:r>
      <w:r>
        <w:t>u4) + 0</w:t>
      </w:r>
      <w:r w:rsidR="00644CD5">
        <w:t>.</w:t>
      </w:r>
      <w:r>
        <w:t>536*T(v31</w:t>
      </w:r>
      <w:r w:rsidR="00644CD5">
        <w:t>.</w:t>
      </w:r>
      <w:r>
        <w:t>u5) + 0</w:t>
      </w:r>
      <w:r w:rsidR="00644CD5">
        <w:t>.</w:t>
      </w:r>
      <w:r>
        <w:t>377*T(v36</w:t>
      </w:r>
      <w:r w:rsidR="00644CD5">
        <w:t>.</w:t>
      </w:r>
      <w:r>
        <w:t>u5) -0</w:t>
      </w:r>
      <w:r w:rsidR="00644CD5">
        <w:t>.</w:t>
      </w:r>
      <w:r>
        <w:t>448*T(v14</w:t>
      </w:r>
      <w:r w:rsidR="00644CD5">
        <w:t>.</w:t>
      </w:r>
      <w:r>
        <w:t>u1) -0</w:t>
      </w:r>
      <w:r w:rsidR="00644CD5">
        <w:t>.</w:t>
      </w:r>
      <w:r>
        <w:t>868*T(v5</w:t>
      </w:r>
      <w:r w:rsidR="00644CD5">
        <w:t>.</w:t>
      </w:r>
      <w:r>
        <w:t>u2) + 0</w:t>
      </w:r>
      <w:r w:rsidR="00644CD5">
        <w:t>.</w:t>
      </w:r>
      <w:r>
        <w:t>364*T(v11</w:t>
      </w:r>
      <w:r w:rsidR="00644CD5">
        <w:t>.</w:t>
      </w:r>
      <w:r>
        <w:t>u7) + 0</w:t>
      </w:r>
      <w:r w:rsidR="00644CD5">
        <w:t>.</w:t>
      </w:r>
      <w:r>
        <w:t>356*T(v11</w:t>
      </w:r>
      <w:r w:rsidR="00644CD5">
        <w:t>.</w:t>
      </w:r>
      <w:r>
        <w:t>u15) -0</w:t>
      </w:r>
      <w:r w:rsidR="00644CD5">
        <w:t>.</w:t>
      </w:r>
      <w:r>
        <w:t>34*T(v21) + 0</w:t>
      </w:r>
      <w:r w:rsidR="00644CD5">
        <w:t>.</w:t>
      </w:r>
      <w:r>
        <w:t>566*T(v3</w:t>
      </w:r>
      <w:r w:rsidR="00644CD5">
        <w:t>.</w:t>
      </w:r>
      <w:r>
        <w:t>u21) + 0</w:t>
      </w:r>
      <w:r w:rsidR="00644CD5">
        <w:t>.</w:t>
      </w:r>
      <w:r>
        <w:t>48*T(v12</w:t>
      </w:r>
      <w:r w:rsidR="00644CD5">
        <w:t>.</w:t>
      </w:r>
      <w:r>
        <w:t>u6) + 0</w:t>
      </w:r>
      <w:r w:rsidR="00644CD5">
        <w:t>.</w:t>
      </w:r>
      <w:r>
        <w:t>259*T(v3</w:t>
      </w:r>
      <w:r w:rsidR="00644CD5">
        <w:t>.</w:t>
      </w:r>
      <w:r>
        <w:t>u8) -0</w:t>
      </w:r>
      <w:r w:rsidR="00644CD5">
        <w:t>.</w:t>
      </w:r>
      <w:r>
        <w:t>33*T(u10) + 0</w:t>
      </w:r>
      <w:r w:rsidR="00644CD5">
        <w:t>.</w:t>
      </w:r>
      <w:r>
        <w:t>497*T(v4</w:t>
      </w:r>
      <w:r w:rsidR="00644CD5">
        <w:t>.</w:t>
      </w:r>
      <w:r>
        <w:t>u7) -0</w:t>
      </w:r>
      <w:r w:rsidR="00644CD5">
        <w:t>.</w:t>
      </w:r>
      <w:r>
        <w:t>432*T(v8</w:t>
      </w:r>
      <w:r w:rsidR="00644CD5">
        <w:t>.</w:t>
      </w:r>
      <w:r>
        <w:t>u22) + 0</w:t>
      </w:r>
      <w:r w:rsidR="00644CD5">
        <w:t>.</w:t>
      </w:r>
      <w:r>
        <w:t>893*T(u2) -0</w:t>
      </w:r>
      <w:r w:rsidR="00644CD5">
        <w:t>.</w:t>
      </w:r>
      <w:r>
        <w:t>475*T(v28</w:t>
      </w:r>
      <w:r w:rsidR="00644CD5">
        <w:t>.</w:t>
      </w:r>
      <w:r>
        <w:t>u14) + 0</w:t>
      </w:r>
      <w:r w:rsidR="00644CD5">
        <w:t>.</w:t>
      </w:r>
      <w:r>
        <w:t>657*T(v7</w:t>
      </w:r>
      <w:r w:rsidR="00644CD5">
        <w:t>.</w:t>
      </w:r>
      <w:r>
        <w:t>u29) + 0</w:t>
      </w:r>
      <w:r w:rsidR="00644CD5">
        <w:t>.</w:t>
      </w:r>
      <w:r>
        <w:t>376*T(v4</w:t>
      </w:r>
      <w:r w:rsidR="00644CD5">
        <w:t>.</w:t>
      </w:r>
      <w:r>
        <w:t>u19) -0</w:t>
      </w:r>
      <w:r w:rsidR="00644CD5">
        <w:t>.</w:t>
      </w:r>
      <w:r>
        <w:t>556*T(v7</w:t>
      </w:r>
      <w:r w:rsidR="00644CD5">
        <w:t>.</w:t>
      </w:r>
      <w:r>
        <w:t>u23) + 0</w:t>
      </w:r>
      <w:r w:rsidR="00644CD5">
        <w:t>.</w:t>
      </w:r>
      <w:r>
        <w:t>475*T(v9</w:t>
      </w:r>
      <w:r w:rsidR="00644CD5">
        <w:t>.</w:t>
      </w:r>
      <w:r>
        <w:t>u13) + 0</w:t>
      </w:r>
      <w:r w:rsidR="00644CD5">
        <w:t>.</w:t>
      </w:r>
      <w:r>
        <w:t>424*T(v25</w:t>
      </w:r>
      <w:r w:rsidR="00644CD5">
        <w:t>.</w:t>
      </w:r>
      <w:r>
        <w:t>u15) + 0</w:t>
      </w:r>
      <w:r w:rsidR="00644CD5">
        <w:t>.</w:t>
      </w:r>
      <w:r>
        <w:t>232*T(v25) + 0</w:t>
      </w:r>
      <w:r w:rsidR="00644CD5">
        <w:t>.</w:t>
      </w:r>
      <w:r>
        <w:t>606*T(v15</w:t>
      </w:r>
      <w:r w:rsidR="00644CD5">
        <w:t>.</w:t>
      </w:r>
      <w:r>
        <w:t>u15) -0</w:t>
      </w:r>
      <w:r w:rsidR="00644CD5">
        <w:t>.</w:t>
      </w:r>
      <w:r>
        <w:t>389*T(v14</w:t>
      </w:r>
      <w:r w:rsidR="00644CD5">
        <w:t>.</w:t>
      </w:r>
      <w:r>
        <w:t>u17) + 0</w:t>
      </w:r>
      <w:r w:rsidR="00644CD5">
        <w:t>.</w:t>
      </w:r>
      <w:r>
        <w:t>4*T(v16</w:t>
      </w:r>
      <w:r w:rsidR="00644CD5">
        <w:t>.</w:t>
      </w:r>
      <w:r>
        <w:t>u16) + 0</w:t>
      </w:r>
      <w:r w:rsidR="00644CD5">
        <w:t>.</w:t>
      </w:r>
      <w:r>
        <w:t>408*T(v18</w:t>
      </w:r>
      <w:r w:rsidR="00644CD5">
        <w:t>.</w:t>
      </w:r>
      <w:r>
        <w:t>u9) + 0</w:t>
      </w:r>
      <w:r w:rsidR="00644CD5">
        <w:t>.</w:t>
      </w:r>
      <w:r>
        <w:t>368*T(v14</w:t>
      </w:r>
      <w:r w:rsidR="00644CD5">
        <w:t>.</w:t>
      </w:r>
      <w:r>
        <w:t>u15) -0</w:t>
      </w:r>
      <w:r w:rsidR="00644CD5">
        <w:t>.</w:t>
      </w:r>
      <w:r>
        <w:t>525*T(v27</w:t>
      </w:r>
      <w:r w:rsidR="00644CD5">
        <w:t>.</w:t>
      </w:r>
      <w:r>
        <w:t>u10) + 0</w:t>
      </w:r>
      <w:r w:rsidR="00644CD5">
        <w:t>.</w:t>
      </w:r>
      <w:r>
        <w:t>564*T(v1</w:t>
      </w:r>
      <w:r w:rsidR="00644CD5">
        <w:t>.</w:t>
      </w:r>
      <w:r>
        <w:t>u30) -0</w:t>
      </w:r>
      <w:r w:rsidR="00644CD5">
        <w:t>.</w:t>
      </w:r>
      <w:r>
        <w:t>279*T(u25) -2</w:t>
      </w:r>
      <w:r w:rsidR="00644CD5">
        <w:t>.</w:t>
      </w:r>
      <w:r>
        <w:t>28*u -0</w:t>
      </w:r>
      <w:r w:rsidR="00644CD5">
        <w:t>.</w:t>
      </w:r>
      <w:r>
        <w:t>526*T(v13</w:t>
      </w:r>
      <w:r w:rsidR="00644CD5">
        <w:t>.</w:t>
      </w:r>
      <w:r>
        <w:t>u20) + 0</w:t>
      </w:r>
      <w:r w:rsidR="00644CD5">
        <w:t>.</w:t>
      </w:r>
      <w:r>
        <w:t>234*T(u19) + 0</w:t>
      </w:r>
      <w:r w:rsidR="00644CD5">
        <w:t>.</w:t>
      </w:r>
      <w:r>
        <w:t>672*T(v4</w:t>
      </w:r>
      <w:r w:rsidR="00644CD5">
        <w:t>.</w:t>
      </w:r>
      <w:r>
        <w:t>u8) + 0</w:t>
      </w:r>
      <w:r w:rsidR="00644CD5">
        <w:t>.</w:t>
      </w:r>
      <w:r>
        <w:t>456*T(v15</w:t>
      </w:r>
      <w:r w:rsidR="00644CD5">
        <w:t>.</w:t>
      </w:r>
      <w:r>
        <w:t>u19) -0</w:t>
      </w:r>
      <w:r w:rsidR="00644CD5">
        <w:t>.</w:t>
      </w:r>
      <w:r>
        <w:t>522*T(v11</w:t>
      </w:r>
      <w:r w:rsidR="00644CD5">
        <w:t>.</w:t>
      </w:r>
      <w:r>
        <w:t>u20) -0</w:t>
      </w:r>
      <w:r w:rsidR="00644CD5">
        <w:t>.</w:t>
      </w:r>
      <w:r>
        <w:t>358*T(v28</w:t>
      </w:r>
      <w:r w:rsidR="00644CD5">
        <w:t>.</w:t>
      </w:r>
      <w:r>
        <w:t>u13) + 0</w:t>
      </w:r>
      <w:r w:rsidR="00644CD5">
        <w:t>.</w:t>
      </w:r>
      <w:r>
        <w:t>459*T(v5</w:t>
      </w:r>
      <w:r w:rsidR="00644CD5">
        <w:t>.</w:t>
      </w:r>
      <w:r>
        <w:t>u23) -0</w:t>
      </w:r>
      <w:r w:rsidR="00644CD5">
        <w:t>.</w:t>
      </w:r>
      <w:r>
        <w:t>295*T(v23</w:t>
      </w:r>
      <w:r w:rsidR="00644CD5">
        <w:t>.</w:t>
      </w:r>
      <w:r>
        <w:t>u13) -0</w:t>
      </w:r>
      <w:r w:rsidR="00644CD5">
        <w:t>.</w:t>
      </w:r>
      <w:r>
        <w:t>389*T(v13</w:t>
      </w:r>
      <w:r w:rsidR="00644CD5">
        <w:t>.</w:t>
      </w:r>
      <w:r>
        <w:t>u14) -0</w:t>
      </w:r>
      <w:r w:rsidR="00644CD5">
        <w:t>.</w:t>
      </w:r>
      <w:r>
        <w:t>444*T(v29</w:t>
      </w:r>
      <w:r w:rsidR="00644CD5">
        <w:t>.</w:t>
      </w:r>
      <w:r>
        <w:t>u12) -0</w:t>
      </w:r>
      <w:r w:rsidR="00644CD5">
        <w:t>.</w:t>
      </w:r>
      <w:r>
        <w:t>409*T(v11</w:t>
      </w:r>
      <w:r w:rsidR="00644CD5">
        <w:t>.</w:t>
      </w:r>
      <w:r>
        <w:t>u32) + 0</w:t>
      </w:r>
      <w:r w:rsidR="00644CD5">
        <w:t>.</w:t>
      </w:r>
      <w:r>
        <w:t>681*T(v2</w:t>
      </w:r>
      <w:r w:rsidR="00644CD5">
        <w:t>.</w:t>
      </w:r>
      <w:r>
        <w:t>u6) -0</w:t>
      </w:r>
      <w:r w:rsidR="00644CD5">
        <w:t>.</w:t>
      </w:r>
      <w:r>
        <w:t>557*T(v8</w:t>
      </w:r>
      <w:r w:rsidR="00644CD5">
        <w:t>.</w:t>
      </w:r>
      <w:r>
        <w:t>u15) + 0</w:t>
      </w:r>
      <w:r w:rsidR="00644CD5">
        <w:t>.</w:t>
      </w:r>
      <w:r>
        <w:t>402*T(v19</w:t>
      </w:r>
      <w:r w:rsidR="00644CD5">
        <w:t>.</w:t>
      </w:r>
      <w:r>
        <w:t>u10) -0</w:t>
      </w:r>
      <w:r w:rsidR="00644CD5">
        <w:t>.</w:t>
      </w:r>
      <w:r>
        <w:t>313*T(v21</w:t>
      </w:r>
      <w:r w:rsidR="00644CD5">
        <w:t>.</w:t>
      </w:r>
      <w:r>
        <w:t>u20) -0</w:t>
      </w:r>
      <w:r w:rsidR="00644CD5">
        <w:t>.</w:t>
      </w:r>
      <w:r>
        <w:t>393*T(v6</w:t>
      </w:r>
      <w:r w:rsidR="00644CD5">
        <w:t>.</w:t>
      </w:r>
      <w:r>
        <w:t>u34) + 0</w:t>
      </w:r>
      <w:r w:rsidR="00644CD5">
        <w:t>.</w:t>
      </w:r>
      <w:r>
        <w:t>398*T(v20</w:t>
      </w:r>
      <w:r w:rsidR="00644CD5">
        <w:t>.</w:t>
      </w:r>
      <w:r>
        <w:t>u7) -0</w:t>
      </w:r>
      <w:r w:rsidR="00644CD5">
        <w:t>.</w:t>
      </w:r>
      <w:r>
        <w:t>34*T(v24</w:t>
      </w:r>
      <w:r w:rsidR="00644CD5">
        <w:t>.</w:t>
      </w:r>
      <w:r>
        <w:t>u10) + 0</w:t>
      </w:r>
      <w:r w:rsidR="00644CD5">
        <w:t>.</w:t>
      </w:r>
      <w:r>
        <w:t>48*T(v10</w:t>
      </w:r>
      <w:r w:rsidR="00644CD5">
        <w:t>.</w:t>
      </w:r>
      <w:r>
        <w:t>u3) -0</w:t>
      </w:r>
      <w:r w:rsidR="00644CD5">
        <w:t>.</w:t>
      </w:r>
      <w:r>
        <w:t>414*T(v13</w:t>
      </w:r>
      <w:r w:rsidR="00644CD5">
        <w:t>.</w:t>
      </w:r>
      <w:r>
        <w:t>u24) -0</w:t>
      </w:r>
      <w:r w:rsidR="00644CD5">
        <w:t>.</w:t>
      </w:r>
      <w:r>
        <w:t>295*T(v15</w:t>
      </w:r>
      <w:r w:rsidR="00644CD5">
        <w:t>.</w:t>
      </w:r>
      <w:r>
        <w:t>u22) + 0</w:t>
      </w:r>
      <w:r w:rsidR="00644CD5">
        <w:t>.</w:t>
      </w:r>
      <w:r>
        <w:t>662*T(v2</w:t>
      </w:r>
      <w:r w:rsidR="00644CD5">
        <w:t>.</w:t>
      </w:r>
      <w:r>
        <w:t>u1) -0</w:t>
      </w:r>
      <w:r w:rsidR="00644CD5">
        <w:t>.</w:t>
      </w:r>
      <w:r>
        <w:t>357*T(v20</w:t>
      </w:r>
      <w:r w:rsidR="00644CD5">
        <w:t>.</w:t>
      </w:r>
      <w:r>
        <w:t>u12) -0</w:t>
      </w:r>
      <w:r w:rsidR="00644CD5">
        <w:t>.</w:t>
      </w:r>
      <w:r>
        <w:t>361*T(v35</w:t>
      </w:r>
      <w:r w:rsidR="00644CD5">
        <w:t>.</w:t>
      </w:r>
      <w:r>
        <w:t>u2) + 0</w:t>
      </w:r>
      <w:r w:rsidR="00644CD5">
        <w:t>.</w:t>
      </w:r>
      <w:r>
        <w:t>484*T(v7</w:t>
      </w:r>
      <w:r w:rsidR="00644CD5">
        <w:t>.</w:t>
      </w:r>
      <w:r>
        <w:t>u14) + 0</w:t>
      </w:r>
      <w:r w:rsidR="00644CD5">
        <w:t>.</w:t>
      </w:r>
      <w:r>
        <w:t>233*T(v2</w:t>
      </w:r>
      <w:r w:rsidR="00644CD5">
        <w:t>.</w:t>
      </w:r>
      <w:r>
        <w:t>u34) + 0</w:t>
      </w:r>
      <w:r w:rsidR="00644CD5">
        <w:t>.</w:t>
      </w:r>
      <w:r>
        <w:t>339*Lipophilicity + 0</w:t>
      </w:r>
      <w:r w:rsidR="00644CD5">
        <w:t>.</w:t>
      </w:r>
      <w:r>
        <w:t>54*T(v1</w:t>
      </w:r>
      <w:r w:rsidR="00644CD5">
        <w:t>.</w:t>
      </w:r>
      <w:r>
        <w:t>u35) -0</w:t>
      </w:r>
      <w:r w:rsidR="00644CD5">
        <w:t>.</w:t>
      </w:r>
      <w:r>
        <w:t>249*T(v35</w:t>
      </w:r>
      <w:r w:rsidR="00644CD5">
        <w:t>.</w:t>
      </w:r>
      <w:r>
        <w:t>u3) + 0</w:t>
      </w:r>
      <w:r w:rsidR="00644CD5">
        <w:t>.</w:t>
      </w:r>
      <w:r>
        <w:t>354*T(v13</w:t>
      </w:r>
      <w:r w:rsidR="00644CD5">
        <w:t>.</w:t>
      </w:r>
      <w:r>
        <w:t>u30) -0</w:t>
      </w:r>
      <w:r w:rsidR="00644CD5">
        <w:t>.</w:t>
      </w:r>
      <w:r>
        <w:t>459*T(v14</w:t>
      </w:r>
      <w:r w:rsidR="00644CD5">
        <w:t>.</w:t>
      </w:r>
      <w:r>
        <w:t>u28) + 0</w:t>
      </w:r>
      <w:r w:rsidR="00644CD5">
        <w:t>.</w:t>
      </w:r>
      <w:r>
        <w:t>191*T(v23) -0</w:t>
      </w:r>
      <w:r w:rsidR="00644CD5">
        <w:t>.</w:t>
      </w:r>
      <w:r>
        <w:t>331*T(v6</w:t>
      </w:r>
      <w:r w:rsidR="00644CD5">
        <w:t>.</w:t>
      </w:r>
      <w:r>
        <w:t>u14) + 0</w:t>
      </w:r>
      <w:r w:rsidR="00644CD5">
        <w:t>.</w:t>
      </w:r>
      <w:r>
        <w:t>389*T(v6</w:t>
      </w:r>
      <w:r w:rsidR="00644CD5">
        <w:t>.</w:t>
      </w:r>
      <w:r>
        <w:t>u21) -0</w:t>
      </w:r>
      <w:r w:rsidR="00644CD5">
        <w:t>.</w:t>
      </w:r>
      <w:r>
        <w:t>203*T(v10</w:t>
      </w:r>
      <w:r w:rsidR="00644CD5">
        <w:t>.</w:t>
      </w:r>
      <w:r>
        <w:t>u6) + 0</w:t>
      </w:r>
      <w:r w:rsidR="00644CD5">
        <w:t>.</w:t>
      </w:r>
      <w:r>
        <w:t>465*T(u4) + 0</w:t>
      </w:r>
      <w:r w:rsidR="00644CD5">
        <w:t>.</w:t>
      </w:r>
      <w:r>
        <w:t>291*T(v4</w:t>
      </w:r>
      <w:r w:rsidR="00644CD5">
        <w:t>.</w:t>
      </w:r>
      <w:r>
        <w:t>u35) -0</w:t>
      </w:r>
      <w:r w:rsidR="00644CD5">
        <w:t>.</w:t>
      </w:r>
      <w:r>
        <w:t>299*T(v15</w:t>
      </w:r>
      <w:r w:rsidR="00644CD5">
        <w:t>.</w:t>
      </w:r>
      <w:r>
        <w:t>u1) + 0</w:t>
      </w:r>
      <w:r w:rsidR="00644CD5">
        <w:t>.</w:t>
      </w:r>
      <w:r>
        <w:t>304*Length^2 -0</w:t>
      </w:r>
      <w:r w:rsidR="00644CD5">
        <w:t>.</w:t>
      </w:r>
      <w:r>
        <w:t>712*T(v1</w:t>
      </w:r>
      <w:r w:rsidR="00644CD5">
        <w:t>.</w:t>
      </w:r>
      <w:r>
        <w:t>u1) + 0</w:t>
      </w:r>
      <w:r w:rsidR="00644CD5">
        <w:t>.</w:t>
      </w:r>
      <w:r>
        <w:t>229*T(v27</w:t>
      </w:r>
      <w:r w:rsidR="00644CD5">
        <w:t>.</w:t>
      </w:r>
      <w:r>
        <w:t>u1) -0</w:t>
      </w:r>
      <w:r w:rsidR="00644CD5">
        <w:t>.</w:t>
      </w:r>
      <w:r>
        <w:t>308*T(v9</w:t>
      </w:r>
      <w:r w:rsidR="00644CD5">
        <w:t>.</w:t>
      </w:r>
      <w:r>
        <w:t>u20) -0</w:t>
      </w:r>
      <w:r w:rsidR="00644CD5">
        <w:t>.</w:t>
      </w:r>
      <w:r>
        <w:t>327*T(v17</w:t>
      </w:r>
      <w:r w:rsidR="00644CD5">
        <w:t>.</w:t>
      </w:r>
      <w:r>
        <w:t>u3) -0</w:t>
      </w:r>
      <w:r w:rsidR="00644CD5">
        <w:t>.</w:t>
      </w:r>
      <w:r>
        <w:t>35*T(v21</w:t>
      </w:r>
      <w:r w:rsidR="00644CD5">
        <w:t>.</w:t>
      </w:r>
      <w:r>
        <w:t>u7) + 0</w:t>
      </w:r>
      <w:r w:rsidR="00644CD5">
        <w:t>.</w:t>
      </w:r>
      <w:r>
        <w:t>316*T(v22</w:t>
      </w:r>
      <w:r w:rsidR="00644CD5">
        <w:t>.</w:t>
      </w:r>
      <w:r>
        <w:t>u13) + 0</w:t>
      </w:r>
      <w:r w:rsidR="00644CD5">
        <w:t>.</w:t>
      </w:r>
      <w:r>
        <w:t>41*T(v1</w:t>
      </w:r>
      <w:r w:rsidR="00644CD5">
        <w:t>.</w:t>
      </w:r>
      <w:r>
        <w:t>u19) + 0</w:t>
      </w:r>
      <w:r w:rsidR="00644CD5">
        <w:t>.</w:t>
      </w:r>
      <w:r>
        <w:t>315*T(v12</w:t>
      </w:r>
      <w:r w:rsidR="00644CD5">
        <w:t>.</w:t>
      </w:r>
      <w:r>
        <w:t>u15) + 0</w:t>
      </w:r>
      <w:r w:rsidR="00644CD5">
        <w:t>.</w:t>
      </w:r>
      <w:r>
        <w:t>321*T(v11</w:t>
      </w:r>
      <w:r w:rsidR="00644CD5">
        <w:t>.</w:t>
      </w:r>
      <w:r>
        <w:t>u27) + 0</w:t>
      </w:r>
      <w:r w:rsidR="00644CD5">
        <w:t>.</w:t>
      </w:r>
      <w:r>
        <w:t>335*T(v4</w:t>
      </w:r>
      <w:r w:rsidR="00644CD5">
        <w:t>.</w:t>
      </w:r>
      <w:r>
        <w:t>u32) + 0</w:t>
      </w:r>
      <w:r w:rsidR="00644CD5">
        <w:t>.</w:t>
      </w:r>
      <w:r>
        <w:t>23*T(v32</w:t>
      </w:r>
      <w:r w:rsidR="00644CD5">
        <w:t>.</w:t>
      </w:r>
      <w:r>
        <w:t>u5) + 0</w:t>
      </w:r>
      <w:r w:rsidR="00644CD5">
        <w:t>.</w:t>
      </w:r>
      <w:r>
        <w:t>291*T(v10) -0</w:t>
      </w:r>
      <w:r w:rsidR="00644CD5">
        <w:t>.</w:t>
      </w:r>
      <w:r>
        <w:t>353*T(v3</w:t>
      </w:r>
      <w:r w:rsidR="00644CD5">
        <w:t>.</w:t>
      </w:r>
      <w:r>
        <w:t>u20) -0</w:t>
      </w:r>
      <w:r w:rsidR="00644CD5">
        <w:t>.</w:t>
      </w:r>
      <w:r>
        <w:t>256*T(v25</w:t>
      </w:r>
      <w:r w:rsidR="00644CD5">
        <w:t>.</w:t>
      </w:r>
      <w:r>
        <w:t>u4) + 1</w:t>
      </w:r>
      <w:r w:rsidR="00644CD5">
        <w:t>.</w:t>
      </w:r>
      <w:r>
        <w:t>4*v + 0</w:t>
      </w:r>
      <w:r w:rsidR="00644CD5">
        <w:t>.</w:t>
      </w:r>
      <w:r>
        <w:t>209*T(v20</w:t>
      </w:r>
      <w:r w:rsidR="00644CD5">
        <w:t>.</w:t>
      </w:r>
      <w:r>
        <w:t>u10) -0</w:t>
      </w:r>
      <w:r w:rsidR="00644CD5">
        <w:t>.</w:t>
      </w:r>
      <w:r>
        <w:t>249*T(v4</w:t>
      </w:r>
      <w:r w:rsidR="00644CD5">
        <w:t>.</w:t>
      </w:r>
      <w:r>
        <w:t>u39) + 0</w:t>
      </w:r>
      <w:r w:rsidR="00644CD5">
        <w:t>.</w:t>
      </w:r>
      <w:r>
        <w:t>31*T(v25</w:t>
      </w:r>
      <w:r w:rsidR="00644CD5">
        <w:t>.</w:t>
      </w:r>
      <w:r>
        <w:t>u2) + 0</w:t>
      </w:r>
      <w:r w:rsidR="00644CD5">
        <w:t>.</w:t>
      </w:r>
      <w:r>
        <w:t>279*T(v1</w:t>
      </w:r>
      <w:r w:rsidR="00644CD5">
        <w:t>.</w:t>
      </w:r>
      <w:r>
        <w:t>u33) + 0</w:t>
      </w:r>
      <w:r w:rsidR="00644CD5">
        <w:t>.</w:t>
      </w:r>
      <w:r>
        <w:t>286*T(v1</w:t>
      </w:r>
      <w:r w:rsidR="00644CD5">
        <w:t>.</w:t>
      </w:r>
      <w:r>
        <w:t>u25) + 0</w:t>
      </w:r>
      <w:r w:rsidR="00644CD5">
        <w:t>.</w:t>
      </w:r>
      <w:r>
        <w:t>289*T(v16</w:t>
      </w:r>
      <w:r w:rsidR="00644CD5">
        <w:t>.</w:t>
      </w:r>
      <w:r>
        <w:t>u22) -0</w:t>
      </w:r>
      <w:r w:rsidR="00644CD5">
        <w:t>.</w:t>
      </w:r>
      <w:r>
        <w:t>412*T(v1</w:t>
      </w:r>
      <w:r w:rsidR="00644CD5">
        <w:t>.</w:t>
      </w:r>
      <w:r>
        <w:t>u13) + 0</w:t>
      </w:r>
      <w:r w:rsidR="00644CD5">
        <w:t>.</w:t>
      </w:r>
      <w:r>
        <w:t>337*T(v3</w:t>
      </w:r>
      <w:r w:rsidR="00644CD5">
        <w:t>.</w:t>
      </w:r>
      <w:r>
        <w:t>u3) -0</w:t>
      </w:r>
      <w:r w:rsidR="00644CD5">
        <w:t>.</w:t>
      </w:r>
      <w:r>
        <w:t>237*T(v3</w:t>
      </w:r>
      <w:r w:rsidR="00644CD5">
        <w:t>.</w:t>
      </w:r>
      <w:r>
        <w:t>u39) + 0</w:t>
      </w:r>
      <w:r w:rsidR="00644CD5">
        <w:t>.</w:t>
      </w:r>
      <w:r>
        <w:t>162*MW -0</w:t>
      </w:r>
      <w:r w:rsidR="00644CD5">
        <w:t>.</w:t>
      </w:r>
      <w:r>
        <w:t>23*T(v25</w:t>
      </w:r>
      <w:r w:rsidR="00644CD5">
        <w:t>.</w:t>
      </w:r>
      <w:r>
        <w:t>u7) + 0</w:t>
      </w:r>
      <w:r w:rsidR="00644CD5">
        <w:t>.</w:t>
      </w:r>
      <w:r>
        <w:t>214*T(v14</w:t>
      </w:r>
      <w:r w:rsidR="00644CD5">
        <w:t>.</w:t>
      </w:r>
      <w:r>
        <w:t>u20) -0</w:t>
      </w:r>
      <w:r w:rsidR="00644CD5">
        <w:t>.</w:t>
      </w:r>
      <w:r>
        <w:t>32*T(u8) + 0</w:t>
      </w:r>
      <w:r w:rsidR="00644CD5">
        <w:t>.</w:t>
      </w:r>
      <w:r>
        <w:t>357*T(v5</w:t>
      </w:r>
      <w:r w:rsidR="00644CD5">
        <w:t>.</w:t>
      </w:r>
      <w:r>
        <w:t>u4) -0</w:t>
      </w:r>
      <w:r w:rsidR="00644CD5">
        <w:t>.</w:t>
      </w:r>
      <w:r>
        <w:t>255*T(v3</w:t>
      </w:r>
      <w:r w:rsidR="00644CD5">
        <w:t>.</w:t>
      </w:r>
      <w:r>
        <w:t>u29) -0</w:t>
      </w:r>
      <w:r w:rsidR="00644CD5">
        <w:t>.</w:t>
      </w:r>
      <w:r>
        <w:t>261*T(v18</w:t>
      </w:r>
      <w:r w:rsidR="00644CD5">
        <w:t>.</w:t>
      </w:r>
      <w:r>
        <w:t>u2) -0</w:t>
      </w:r>
      <w:r w:rsidR="00644CD5">
        <w:t>.</w:t>
      </w:r>
      <w:r>
        <w:t>242*T(v14</w:t>
      </w:r>
      <w:r w:rsidR="00644CD5">
        <w:t>.</w:t>
      </w:r>
      <w:r>
        <w:t>u11) + 0</w:t>
      </w:r>
      <w:r w:rsidR="00644CD5">
        <w:t>.</w:t>
      </w:r>
      <w:r>
        <w:t>17*T(u31) + 0</w:t>
      </w:r>
      <w:r w:rsidR="00644CD5">
        <w:t>.</w:t>
      </w:r>
      <w:r>
        <w:t>193*T(v10</w:t>
      </w:r>
      <w:r w:rsidR="00644CD5">
        <w:t>.</w:t>
      </w:r>
      <w:r>
        <w:t>u12) -0</w:t>
      </w:r>
      <w:r w:rsidR="00644CD5">
        <w:t>.</w:t>
      </w:r>
      <w:r>
        <w:t>213*T(v8</w:t>
      </w:r>
      <w:r w:rsidR="00644CD5">
        <w:t>.</w:t>
      </w:r>
      <w:r>
        <w:t>u26) + 0</w:t>
      </w:r>
      <w:r w:rsidR="00644CD5">
        <w:t>.</w:t>
      </w:r>
      <w:r>
        <w:t>222*T(v24</w:t>
      </w:r>
      <w:r w:rsidR="00644CD5">
        <w:t>.</w:t>
      </w:r>
      <w:r>
        <w:t>u16) + 0</w:t>
      </w:r>
      <w:r w:rsidR="00644CD5">
        <w:t>.</w:t>
      </w:r>
      <w:r>
        <w:t>208*T(v30</w:t>
      </w:r>
      <w:r w:rsidR="00644CD5">
        <w:t>.</w:t>
      </w:r>
      <w:r>
        <w:t>u10) + 0</w:t>
      </w:r>
      <w:r w:rsidR="00644CD5">
        <w:t>.</w:t>
      </w:r>
      <w:r>
        <w:t>27*T(v15</w:t>
      </w:r>
      <w:r w:rsidR="00644CD5">
        <w:t>.</w:t>
      </w:r>
      <w:r>
        <w:t>u4) + 0</w:t>
      </w:r>
      <w:r w:rsidR="00644CD5">
        <w:t>.</w:t>
      </w:r>
      <w:r>
        <w:t>237*T(v6</w:t>
      </w:r>
      <w:r w:rsidR="00644CD5">
        <w:t>.</w:t>
      </w:r>
      <w:r>
        <w:t>u16) + 0</w:t>
      </w:r>
      <w:r w:rsidR="00644CD5">
        <w:t>.</w:t>
      </w:r>
      <w:r>
        <w:t>142*T(v13</w:t>
      </w:r>
      <w:r w:rsidR="00644CD5">
        <w:t>.</w:t>
      </w:r>
      <w:r>
        <w:t>u22) + 0</w:t>
      </w:r>
      <w:r w:rsidR="00644CD5">
        <w:t>.</w:t>
      </w:r>
      <w:r>
        <w:t>262*T(v31</w:t>
      </w:r>
      <w:r w:rsidR="00644CD5">
        <w:t>.</w:t>
      </w:r>
      <w:r>
        <w:t>u2) -0</w:t>
      </w:r>
      <w:r w:rsidR="00644CD5">
        <w:t>.</w:t>
      </w:r>
      <w:r>
        <w:t>17*T(v9</w:t>
      </w:r>
      <w:r w:rsidR="00644CD5">
        <w:t>.</w:t>
      </w:r>
      <w:r>
        <w:t>u24) + 0</w:t>
      </w:r>
      <w:r w:rsidR="00644CD5">
        <w:t>.</w:t>
      </w:r>
      <w:r>
        <w:t>122*T(u16) -0</w:t>
      </w:r>
      <w:r w:rsidR="00644CD5">
        <w:t>.</w:t>
      </w:r>
      <w:r>
        <w:t>177*T(v24</w:t>
      </w:r>
      <w:r w:rsidR="00644CD5">
        <w:t>.</w:t>
      </w:r>
      <w:r>
        <w:t>u17) + 0</w:t>
      </w:r>
      <w:r w:rsidR="00644CD5">
        <w:t>.</w:t>
      </w:r>
      <w:r>
        <w:t>2*T(v3</w:t>
      </w:r>
      <w:r w:rsidR="00644CD5">
        <w:t>.</w:t>
      </w:r>
      <w:r>
        <w:t>u25) -0</w:t>
      </w:r>
      <w:r w:rsidR="00644CD5">
        <w:t>.</w:t>
      </w:r>
      <w:r>
        <w:t>159*T(v13</w:t>
      </w:r>
      <w:r w:rsidR="00644CD5">
        <w:t>.</w:t>
      </w:r>
      <w:r>
        <w:t>u9) -0</w:t>
      </w:r>
      <w:r w:rsidR="00644CD5">
        <w:t>.</w:t>
      </w:r>
      <w:r>
        <w:t>19*T(v9</w:t>
      </w:r>
      <w:r w:rsidR="00644CD5">
        <w:t>.</w:t>
      </w:r>
      <w:r>
        <w:t>u10) + 0</w:t>
      </w:r>
      <w:r w:rsidR="00644CD5">
        <w:t>.</w:t>
      </w:r>
      <w:r>
        <w:t>379*T(v3</w:t>
      </w:r>
      <w:r w:rsidR="00644CD5">
        <w:t>.</w:t>
      </w:r>
      <w:r>
        <w:t>u4) -0</w:t>
      </w:r>
      <w:r w:rsidR="00644CD5">
        <w:t>.</w:t>
      </w:r>
      <w:r>
        <w:t>169*T(v31</w:t>
      </w:r>
      <w:r w:rsidR="00644CD5">
        <w:t>.</w:t>
      </w:r>
      <w:r>
        <w:t>u12) -0</w:t>
      </w:r>
      <w:r w:rsidR="00644CD5">
        <w:t>.</w:t>
      </w:r>
      <w:r>
        <w:t>153*T(v34</w:t>
      </w:r>
      <w:r w:rsidR="00644CD5">
        <w:t>.</w:t>
      </w:r>
      <w:r>
        <w:t>u3) -0</w:t>
      </w:r>
      <w:r w:rsidR="00644CD5">
        <w:t>.</w:t>
      </w:r>
      <w:r>
        <w:t>219*T(v16</w:t>
      </w:r>
      <w:r w:rsidR="00644CD5">
        <w:t>.</w:t>
      </w:r>
      <w:r>
        <w:t>u2) + 0</w:t>
      </w:r>
      <w:r w:rsidR="00644CD5">
        <w:t>.</w:t>
      </w:r>
      <w:r>
        <w:t>186*T(v3</w:t>
      </w:r>
      <w:r w:rsidR="00644CD5">
        <w:t>.</w:t>
      </w:r>
      <w:r>
        <w:t>u24) -0</w:t>
      </w:r>
      <w:r w:rsidR="00644CD5">
        <w:t>.</w:t>
      </w:r>
      <w:r>
        <w:t>154*T(v40</w:t>
      </w:r>
      <w:r w:rsidR="00644CD5">
        <w:t>.</w:t>
      </w:r>
      <w:r>
        <w:t>u2) -0</w:t>
      </w:r>
      <w:r w:rsidR="00644CD5">
        <w:t>.</w:t>
      </w:r>
      <w:r>
        <w:t>149*T(v29</w:t>
      </w:r>
      <w:r w:rsidR="00644CD5">
        <w:t>.</w:t>
      </w:r>
      <w:r>
        <w:t>u13) + 0</w:t>
      </w:r>
      <w:r w:rsidR="00644CD5">
        <w:t>.</w:t>
      </w:r>
      <w:r>
        <w:t>166*T(v8</w:t>
      </w:r>
      <w:r w:rsidR="00644CD5">
        <w:t>.</w:t>
      </w:r>
      <w:r>
        <w:t>u31) + 0</w:t>
      </w:r>
      <w:r w:rsidR="00644CD5">
        <w:t>.</w:t>
      </w:r>
      <w:r>
        <w:t>162*T(v18</w:t>
      </w:r>
      <w:r w:rsidR="00644CD5">
        <w:t>.</w:t>
      </w:r>
      <w:r>
        <w:t>u6) + 0</w:t>
      </w:r>
      <w:r w:rsidR="00644CD5">
        <w:t>.</w:t>
      </w:r>
      <w:r>
        <w:t>152*T(v6) + 0</w:t>
      </w:r>
      <w:r w:rsidR="00644CD5">
        <w:t>.</w:t>
      </w:r>
      <w:r>
        <w:t>144*T(v2</w:t>
      </w:r>
      <w:r w:rsidR="00644CD5">
        <w:t>.</w:t>
      </w:r>
      <w:r>
        <w:t>u25) + 0</w:t>
      </w:r>
      <w:r w:rsidR="00644CD5">
        <w:t>.</w:t>
      </w:r>
      <w:r>
        <w:t>14*T(v2</w:t>
      </w:r>
      <w:r w:rsidR="00644CD5">
        <w:t>.</w:t>
      </w:r>
      <w:r>
        <w:t>u31) + 0</w:t>
      </w:r>
      <w:r w:rsidR="00644CD5">
        <w:t>.</w:t>
      </w:r>
      <w:r>
        <w:t>0799*T(v40) -0</w:t>
      </w:r>
      <w:r w:rsidR="00644CD5">
        <w:t>.</w:t>
      </w:r>
      <w:r>
        <w:t>172*T(v11</w:t>
      </w:r>
      <w:r w:rsidR="00644CD5">
        <w:t>.</w:t>
      </w:r>
      <w:r>
        <w:t>u6) -0</w:t>
      </w:r>
      <w:r w:rsidR="00644CD5">
        <w:t>.</w:t>
      </w:r>
      <w:r>
        <w:t>118*T(v27</w:t>
      </w:r>
      <w:r w:rsidR="00644CD5">
        <w:t>.</w:t>
      </w:r>
      <w:r>
        <w:t>u4) -0</w:t>
      </w:r>
      <w:r w:rsidR="00644CD5">
        <w:t>.</w:t>
      </w:r>
      <w:r>
        <w:t>135*T(v22</w:t>
      </w:r>
      <w:r w:rsidR="00644CD5">
        <w:t>.</w:t>
      </w:r>
      <w:r>
        <w:t>u10) + 0</w:t>
      </w:r>
      <w:r w:rsidR="00644CD5">
        <w:t>.</w:t>
      </w:r>
      <w:r>
        <w:t>128*T(v8</w:t>
      </w:r>
      <w:r w:rsidR="00644CD5">
        <w:t>.</w:t>
      </w:r>
      <w:r>
        <w:t>u35) -0</w:t>
      </w:r>
      <w:r w:rsidR="00644CD5">
        <w:t>.</w:t>
      </w:r>
      <w:r>
        <w:t>119*T(v20</w:t>
      </w:r>
      <w:r w:rsidR="00644CD5">
        <w:t>.</w:t>
      </w:r>
      <w:r>
        <w:t>u21) -0</w:t>
      </w:r>
      <w:r w:rsidR="00644CD5">
        <w:t>.</w:t>
      </w:r>
      <w:r>
        <w:t>115*T(v13</w:t>
      </w:r>
      <w:r w:rsidR="00644CD5">
        <w:t>.</w:t>
      </w:r>
      <w:r>
        <w:t>u21) -0</w:t>
      </w:r>
      <w:r w:rsidR="00644CD5">
        <w:t>.</w:t>
      </w:r>
      <w:r>
        <w:t>141*T(v7</w:t>
      </w:r>
      <w:r w:rsidR="00644CD5">
        <w:t>.</w:t>
      </w:r>
      <w:r>
        <w:t>u15) -0</w:t>
      </w:r>
      <w:r w:rsidR="00644CD5">
        <w:t>.</w:t>
      </w:r>
      <w:r>
        <w:t>11*T(v20</w:t>
      </w:r>
      <w:r w:rsidR="00644CD5">
        <w:t>.</w:t>
      </w:r>
      <w:r>
        <w:t>u11) + 0</w:t>
      </w:r>
      <w:r w:rsidR="00644CD5">
        <w:t>.</w:t>
      </w:r>
      <w:r>
        <w:t>0979*T(v31</w:t>
      </w:r>
      <w:r w:rsidR="00644CD5">
        <w:t>.</w:t>
      </w:r>
      <w:r>
        <w:t>u4) + 0</w:t>
      </w:r>
      <w:r w:rsidR="00644CD5">
        <w:t>.</w:t>
      </w:r>
      <w:r>
        <w:t>11*T(v24</w:t>
      </w:r>
      <w:r w:rsidR="00644CD5">
        <w:t>.</w:t>
      </w:r>
      <w:r>
        <w:t>u3) + 0</w:t>
      </w:r>
      <w:r w:rsidR="00644CD5">
        <w:t>.</w:t>
      </w:r>
      <w:r>
        <w:t>141*T(v23</w:t>
      </w:r>
      <w:r w:rsidR="00644CD5">
        <w:t>.</w:t>
      </w:r>
      <w:r>
        <w:t>u4) -0</w:t>
      </w:r>
      <w:r w:rsidR="00644CD5">
        <w:t>.</w:t>
      </w:r>
      <w:r>
        <w:t>12*T(v20</w:t>
      </w:r>
      <w:r w:rsidR="00644CD5">
        <w:t>.</w:t>
      </w:r>
      <w:r>
        <w:t>u3) -0</w:t>
      </w:r>
      <w:r w:rsidR="00644CD5">
        <w:t>.</w:t>
      </w:r>
      <w:r>
        <w:t>112*T(v25</w:t>
      </w:r>
      <w:r w:rsidR="00644CD5">
        <w:t>.</w:t>
      </w:r>
      <w:r>
        <w:t>u18) -0</w:t>
      </w:r>
      <w:r w:rsidR="00644CD5">
        <w:t>.</w:t>
      </w:r>
      <w:r>
        <w:t>0985*T(v35</w:t>
      </w:r>
      <w:r w:rsidR="00644CD5">
        <w:t>.</w:t>
      </w:r>
      <w:r>
        <w:t>u1) + 0</w:t>
      </w:r>
      <w:r w:rsidR="00644CD5">
        <w:t>.</w:t>
      </w:r>
      <w:r>
        <w:t>115*T(v10</w:t>
      </w:r>
      <w:r w:rsidR="00644CD5">
        <w:t>.</w:t>
      </w:r>
      <w:r>
        <w:t>u19) + 0</w:t>
      </w:r>
      <w:r w:rsidR="00644CD5">
        <w:t>.</w:t>
      </w:r>
      <w:r>
        <w:t>0729*T(v38) -0</w:t>
      </w:r>
      <w:r w:rsidR="00644CD5">
        <w:t>.</w:t>
      </w:r>
      <w:r>
        <w:t>071*T(v29) -0</w:t>
      </w:r>
      <w:r w:rsidR="00644CD5">
        <w:t>.</w:t>
      </w:r>
      <w:r>
        <w:t>0825*T(u14) + 0</w:t>
      </w:r>
      <w:r w:rsidR="00644CD5">
        <w:t>.</w:t>
      </w:r>
      <w:r>
        <w:t>0946*T(v3</w:t>
      </w:r>
      <w:r w:rsidR="00644CD5">
        <w:t>.</w:t>
      </w:r>
      <w:r>
        <w:t>u33) -0</w:t>
      </w:r>
      <w:r w:rsidR="00644CD5">
        <w:t>.</w:t>
      </w:r>
      <w:r>
        <w:t>0802*T(v14</w:t>
      </w:r>
      <w:r w:rsidR="00644CD5">
        <w:t>.</w:t>
      </w:r>
      <w:r>
        <w:t>u23) + 0</w:t>
      </w:r>
      <w:r w:rsidR="00644CD5">
        <w:t>.</w:t>
      </w:r>
      <w:r>
        <w:t>0888*T(v6</w:t>
      </w:r>
      <w:r w:rsidR="00644CD5">
        <w:t>.</w:t>
      </w:r>
      <w:r>
        <w:t>u18) + 0</w:t>
      </w:r>
      <w:r w:rsidR="00644CD5">
        <w:t>.</w:t>
      </w:r>
      <w:r>
        <w:t>068*T(u22) -0</w:t>
      </w:r>
      <w:r w:rsidR="00644CD5">
        <w:t>.</w:t>
      </w:r>
      <w:r>
        <w:t>0805*T(v22</w:t>
      </w:r>
      <w:r w:rsidR="00644CD5">
        <w:t>.</w:t>
      </w:r>
      <w:r>
        <w:t>u11) -0</w:t>
      </w:r>
      <w:r w:rsidR="00644CD5">
        <w:t>.</w:t>
      </w:r>
      <w:r>
        <w:t>084*T(v3</w:t>
      </w:r>
      <w:r w:rsidR="00644CD5">
        <w:t>.</w:t>
      </w:r>
      <w:r>
        <w:t>u32) -0</w:t>
      </w:r>
      <w:r w:rsidR="00644CD5">
        <w:t>.</w:t>
      </w:r>
      <w:r>
        <w:t>0834*T(v4</w:t>
      </w:r>
      <w:r w:rsidR="00644CD5">
        <w:t>.</w:t>
      </w:r>
      <w:r>
        <w:t>u13) + 0</w:t>
      </w:r>
      <w:r w:rsidR="00644CD5">
        <w:t>.</w:t>
      </w:r>
      <w:r>
        <w:t>0592*T(u9) -0</w:t>
      </w:r>
      <w:r w:rsidR="00644CD5">
        <w:t>.</w:t>
      </w:r>
      <w:r>
        <w:t>076*T(v4</w:t>
      </w:r>
      <w:r w:rsidR="00644CD5">
        <w:t>.</w:t>
      </w:r>
      <w:r>
        <w:t>u9) -0</w:t>
      </w:r>
      <w:r w:rsidR="00644CD5">
        <w:t>.</w:t>
      </w:r>
      <w:r>
        <w:t>0574*T(v6</w:t>
      </w:r>
      <w:r w:rsidR="00644CD5">
        <w:t>.</w:t>
      </w:r>
      <w:r>
        <w:t>u20) -0</w:t>
      </w:r>
      <w:r w:rsidR="00644CD5">
        <w:t>.</w:t>
      </w:r>
      <w:r>
        <w:t>0311*T(v33) + 0</w:t>
      </w:r>
      <w:r w:rsidR="00644CD5">
        <w:t>.</w:t>
      </w:r>
      <w:r>
        <w:t>059*T(v15</w:t>
      </w:r>
      <w:r w:rsidR="00644CD5">
        <w:t>.</w:t>
      </w:r>
      <w:r>
        <w:t>u7) + 0</w:t>
      </w:r>
      <w:r w:rsidR="00644CD5">
        <w:t>.</w:t>
      </w:r>
      <w:r>
        <w:t>0511*T(v10</w:t>
      </w:r>
      <w:r w:rsidR="00644CD5">
        <w:t>.</w:t>
      </w:r>
      <w:r>
        <w:t>u21) + 0</w:t>
      </w:r>
      <w:r w:rsidR="00644CD5">
        <w:t>.</w:t>
      </w:r>
      <w:r>
        <w:t>0458*T(v40</w:t>
      </w:r>
      <w:r w:rsidR="00644CD5">
        <w:t>.</w:t>
      </w:r>
      <w:r>
        <w:t>u1) + 0</w:t>
      </w:r>
      <w:r w:rsidR="00644CD5">
        <w:t>.</w:t>
      </w:r>
      <w:r>
        <w:t>0467*T(v17</w:t>
      </w:r>
      <w:r w:rsidR="00644CD5">
        <w:t>.</w:t>
      </w:r>
      <w:r>
        <w:t>u10) + 0</w:t>
      </w:r>
      <w:r w:rsidR="00644CD5">
        <w:t>.</w:t>
      </w:r>
      <w:r>
        <w:t>0519*T(v3</w:t>
      </w:r>
      <w:r w:rsidR="00644CD5">
        <w:t>.</w:t>
      </w:r>
      <w:r>
        <w:t>u22) -0</w:t>
      </w:r>
      <w:r w:rsidR="00644CD5">
        <w:t>.</w:t>
      </w:r>
      <w:r>
        <w:t>0416*T(v27</w:t>
      </w:r>
      <w:r w:rsidR="00644CD5">
        <w:t>.</w:t>
      </w:r>
      <w:r>
        <w:t>u3) -0</w:t>
      </w:r>
      <w:r w:rsidR="00644CD5">
        <w:t>.</w:t>
      </w:r>
      <w:r>
        <w:t>0353*T(v2</w:t>
      </w:r>
      <w:r w:rsidR="00644CD5">
        <w:t>.</w:t>
      </w:r>
      <w:r>
        <w:t>u39) + 0</w:t>
      </w:r>
      <w:r w:rsidR="00644CD5">
        <w:t>.</w:t>
      </w:r>
      <w:r>
        <w:t>0363*T(v9</w:t>
      </w:r>
      <w:r w:rsidR="00644CD5">
        <w:t>.</w:t>
      </w:r>
      <w:r>
        <w:t>u22) + 0</w:t>
      </w:r>
      <w:r w:rsidR="00644CD5">
        <w:t>.</w:t>
      </w:r>
      <w:r>
        <w:t>0368*T(v12</w:t>
      </w:r>
      <w:r w:rsidR="00644CD5">
        <w:t>.</w:t>
      </w:r>
      <w:r>
        <w:t>u12) + 0</w:t>
      </w:r>
      <w:r w:rsidR="00644CD5">
        <w:t>.</w:t>
      </w:r>
      <w:r>
        <w:t>0344*T(v5</w:t>
      </w:r>
      <w:r w:rsidR="00644CD5">
        <w:t>.</w:t>
      </w:r>
      <w:r>
        <w:t>u20) + 0</w:t>
      </w:r>
      <w:r w:rsidR="00644CD5">
        <w:t>.</w:t>
      </w:r>
      <w:r>
        <w:t>0276*T(v18</w:t>
      </w:r>
      <w:r w:rsidR="00644CD5">
        <w:t>.</w:t>
      </w:r>
      <w:r>
        <w:t>u4) + 0</w:t>
      </w:r>
      <w:r w:rsidR="00644CD5">
        <w:t>.</w:t>
      </w:r>
      <w:r>
        <w:t>0193*T(u24) + 0</w:t>
      </w:r>
      <w:r w:rsidR="00644CD5">
        <w:t>.</w:t>
      </w:r>
      <w:r>
        <w:t>0225*T(v21</w:t>
      </w:r>
      <w:r w:rsidR="00644CD5">
        <w:t>.</w:t>
      </w:r>
      <w:r>
        <w:t>u13) + 0</w:t>
      </w:r>
      <w:r w:rsidR="00644CD5">
        <w:t>.</w:t>
      </w:r>
      <w:r>
        <w:t>0254*T(v21</w:t>
      </w:r>
      <w:r w:rsidR="00644CD5">
        <w:t>.</w:t>
      </w:r>
      <w:r>
        <w:t>u10) -0</w:t>
      </w:r>
      <w:r w:rsidR="00644CD5">
        <w:t>.</w:t>
      </w:r>
      <w:r>
        <w:t>0276*T(v3</w:t>
      </w:r>
      <w:r w:rsidR="00644CD5">
        <w:t>.</w:t>
      </w:r>
      <w:r>
        <w:t>u10) + 0</w:t>
      </w:r>
      <w:r w:rsidR="00644CD5">
        <w:t>.</w:t>
      </w:r>
      <w:r>
        <w:t>0214*T(v14</w:t>
      </w:r>
      <w:r w:rsidR="00644CD5">
        <w:t>.</w:t>
      </w:r>
      <w:r>
        <w:t>u8) + 0</w:t>
      </w:r>
      <w:r w:rsidR="00644CD5">
        <w:t>.</w:t>
      </w:r>
      <w:r>
        <w:t>0171*T(v11</w:t>
      </w:r>
      <w:r w:rsidR="00644CD5">
        <w:t>.</w:t>
      </w:r>
      <w:r>
        <w:t>u31) -</w:t>
      </w:r>
      <w:r>
        <w:lastRenderedPageBreak/>
        <w:t>0</w:t>
      </w:r>
      <w:r w:rsidR="00644CD5">
        <w:t>.</w:t>
      </w:r>
      <w:r>
        <w:t>0142*T(v27</w:t>
      </w:r>
      <w:r w:rsidR="00644CD5">
        <w:t>.</w:t>
      </w:r>
      <w:r>
        <w:t>u12) -0</w:t>
      </w:r>
      <w:r w:rsidR="00644CD5">
        <w:t>.</w:t>
      </w:r>
      <w:r>
        <w:t>0116*T(v4</w:t>
      </w:r>
      <w:r w:rsidR="00644CD5">
        <w:t>.</w:t>
      </w:r>
      <w:r>
        <w:t>u26) + 0</w:t>
      </w:r>
      <w:r w:rsidR="00644CD5">
        <w:t>.</w:t>
      </w:r>
      <w:r>
        <w:t>00804*T(v14) -0</w:t>
      </w:r>
      <w:r w:rsidR="00644CD5">
        <w:t>.</w:t>
      </w:r>
      <w:r>
        <w:t>00753*T(v6</w:t>
      </w:r>
      <w:r w:rsidR="00644CD5">
        <w:t>.</w:t>
      </w:r>
      <w:r>
        <w:t>u37) + 0</w:t>
      </w:r>
      <w:r w:rsidR="00644CD5">
        <w:t>.</w:t>
      </w:r>
      <w:r>
        <w:t>00705*T(v7</w:t>
      </w:r>
      <w:r w:rsidR="00644CD5">
        <w:t>.</w:t>
      </w:r>
      <w:r>
        <w:t>u34) -0</w:t>
      </w:r>
      <w:r w:rsidR="00644CD5">
        <w:t>.</w:t>
      </w:r>
      <w:r>
        <w:t>00454*T(v2</w:t>
      </w:r>
      <w:r w:rsidR="00644CD5">
        <w:t>.</w:t>
      </w:r>
      <w:r>
        <w:t>u33) + 0</w:t>
      </w:r>
      <w:r w:rsidR="00644CD5">
        <w:t>.</w:t>
      </w:r>
      <w:r>
        <w:t>0022*T(v19</w:t>
      </w:r>
      <w:r w:rsidR="00644CD5">
        <w:t>.</w:t>
      </w:r>
      <w:r>
        <w:t>u18) -0</w:t>
      </w:r>
      <w:r w:rsidR="00644CD5">
        <w:t>.</w:t>
      </w:r>
      <w:r>
        <w:t>00251*T(u7) -0</w:t>
      </w:r>
      <w:r w:rsidR="00644CD5">
        <w:t>.</w:t>
      </w:r>
      <w:r>
        <w:t>0017*T(v15</w:t>
      </w:r>
      <w:r w:rsidR="00644CD5">
        <w:t>.</w:t>
      </w:r>
      <w:r>
        <w:t>u17) + 7</w:t>
      </w:r>
      <w:r w:rsidR="00644CD5">
        <w:t>.</w:t>
      </w:r>
      <w:r>
        <w:t>69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311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389*T(v6</w:t>
      </w:r>
      <w:r w:rsidR="00644CD5">
        <w:t>.</w:t>
      </w:r>
      <w:r>
        <w:t>u3) -2</w:t>
      </w:r>
      <w:r w:rsidR="00644CD5">
        <w:t>.</w:t>
      </w:r>
      <w:r>
        <w:t>32*T(v6</w:t>
      </w:r>
      <w:r w:rsidR="00644CD5">
        <w:t>.</w:t>
      </w:r>
      <w:r>
        <w:t>u1) -0</w:t>
      </w:r>
      <w:r w:rsidR="00644CD5">
        <w:t>.</w:t>
      </w:r>
      <w:r>
        <w:t>477*T(v23</w:t>
      </w:r>
      <w:r w:rsidR="00644CD5">
        <w:t>.</w:t>
      </w:r>
      <w:r>
        <w:t>u4) -0</w:t>
      </w:r>
      <w:r w:rsidR="00644CD5">
        <w:t>.</w:t>
      </w:r>
      <w:r>
        <w:t>873*T(v3) -0</w:t>
      </w:r>
      <w:r w:rsidR="00644CD5">
        <w:t>.</w:t>
      </w:r>
      <w:r>
        <w:t>797*T(v1</w:t>
      </w:r>
      <w:r w:rsidR="00644CD5">
        <w:t>.</w:t>
      </w:r>
      <w:r>
        <w:t>u31) -0</w:t>
      </w:r>
      <w:r w:rsidR="00644CD5">
        <w:t>.</w:t>
      </w:r>
      <w:r>
        <w:t>47*T(v31</w:t>
      </w:r>
      <w:r w:rsidR="00644CD5">
        <w:t>.</w:t>
      </w:r>
      <w:r>
        <w:t>u3) + 0</w:t>
      </w:r>
      <w:r w:rsidR="00644CD5">
        <w:t>.</w:t>
      </w:r>
      <w:r>
        <w:t>678*T(v27</w:t>
      </w:r>
      <w:r w:rsidR="00644CD5">
        <w:t>.</w:t>
      </w:r>
      <w:r>
        <w:t>u12) -0</w:t>
      </w:r>
      <w:r w:rsidR="00644CD5">
        <w:t>.</w:t>
      </w:r>
      <w:r>
        <w:t>366*T(v8</w:t>
      </w:r>
      <w:r w:rsidR="00644CD5">
        <w:t>.</w:t>
      </w:r>
      <w:r>
        <w:t>u31) + 1</w:t>
      </w:r>
      <w:r w:rsidR="00644CD5">
        <w:t>.</w:t>
      </w:r>
      <w:r>
        <w:t>51*T(v34</w:t>
      </w:r>
      <w:r w:rsidR="00644CD5">
        <w:t>.</w:t>
      </w:r>
      <w:r>
        <w:t>u2) -0</w:t>
      </w:r>
      <w:r w:rsidR="00644CD5">
        <w:t>.</w:t>
      </w:r>
      <w:r>
        <w:t>115*T(v5</w:t>
      </w:r>
      <w:r w:rsidR="00644CD5">
        <w:t>.</w:t>
      </w:r>
      <w:r>
        <w:t>u23) -0</w:t>
      </w:r>
      <w:r w:rsidR="00644CD5">
        <w:t>.</w:t>
      </w:r>
      <w:r>
        <w:t>775*T(v19</w:t>
      </w:r>
      <w:r w:rsidR="00644CD5">
        <w:t>.</w:t>
      </w:r>
      <w:r>
        <w:t>u18) + 0</w:t>
      </w:r>
      <w:r w:rsidR="00644CD5">
        <w:t>.</w:t>
      </w:r>
      <w:r>
        <w:t>183*T(v28</w:t>
      </w:r>
      <w:r w:rsidR="00644CD5">
        <w:t>.</w:t>
      </w:r>
      <w:r>
        <w:t>u6) + 0</w:t>
      </w:r>
      <w:r w:rsidR="00644CD5">
        <w:t>.</w:t>
      </w:r>
      <w:r>
        <w:t>899*T(v10</w:t>
      </w:r>
      <w:r w:rsidR="00644CD5">
        <w:t>.</w:t>
      </w:r>
      <w:r>
        <w:t>u7) -1</w:t>
      </w:r>
      <w:r w:rsidR="00644CD5">
        <w:t>.</w:t>
      </w:r>
      <w:r>
        <w:t>01*T(v39</w:t>
      </w:r>
      <w:r w:rsidR="00644CD5">
        <w:t>.</w:t>
      </w:r>
      <w:r>
        <w:t>u2) -0</w:t>
      </w:r>
      <w:r w:rsidR="00644CD5">
        <w:t>.</w:t>
      </w:r>
      <w:r>
        <w:t>536*T(v1</w:t>
      </w:r>
      <w:r w:rsidR="00644CD5">
        <w:t>.</w:t>
      </w:r>
      <w:r>
        <w:t>u6) + 2</w:t>
      </w:r>
      <w:r w:rsidR="00644CD5">
        <w:t>.</w:t>
      </w:r>
      <w:r>
        <w:t>67*T(v14</w:t>
      </w:r>
      <w:r w:rsidR="00644CD5">
        <w:t>.</w:t>
      </w:r>
      <w:r>
        <w:t>u2) -1</w:t>
      </w:r>
      <w:r w:rsidR="00644CD5">
        <w:t>.</w:t>
      </w:r>
      <w:r>
        <w:t>01*NumPositive -0</w:t>
      </w:r>
      <w:r w:rsidR="00644CD5">
        <w:t>.</w:t>
      </w:r>
      <w:r>
        <w:t>566*T(v38</w:t>
      </w:r>
      <w:r w:rsidR="00644CD5">
        <w:t>.</w:t>
      </w:r>
      <w:r>
        <w:t>u1) + 1</w:t>
      </w:r>
      <w:r w:rsidR="00644CD5">
        <w:t>.</w:t>
      </w:r>
      <w:r>
        <w:t>41*T(v9</w:t>
      </w:r>
      <w:r w:rsidR="00644CD5">
        <w:t>.</w:t>
      </w:r>
      <w:r>
        <w:t>u6) -0</w:t>
      </w:r>
      <w:r w:rsidR="00644CD5">
        <w:t>.</w:t>
      </w:r>
      <w:r>
        <w:t>0724*T(v1</w:t>
      </w:r>
      <w:r w:rsidR="00644CD5">
        <w:t>.</w:t>
      </w:r>
      <w:r>
        <w:t>u15) -0</w:t>
      </w:r>
      <w:r w:rsidR="00644CD5">
        <w:t>.</w:t>
      </w:r>
      <w:r>
        <w:t>627*T(v19</w:t>
      </w:r>
      <w:r w:rsidR="00644CD5">
        <w:t>.</w:t>
      </w:r>
      <w:r>
        <w:t>u21) -0</w:t>
      </w:r>
      <w:r w:rsidR="00644CD5">
        <w:t>.</w:t>
      </w:r>
      <w:r>
        <w:t>997*T(v12</w:t>
      </w:r>
      <w:r w:rsidR="00644CD5">
        <w:t>.</w:t>
      </w:r>
      <w:r>
        <w:t>u22) -1</w:t>
      </w:r>
      <w:r w:rsidR="00644CD5">
        <w:t>.</w:t>
      </w:r>
      <w:r>
        <w:t>11*T(v27</w:t>
      </w:r>
      <w:r w:rsidR="00644CD5">
        <w:t>.</w:t>
      </w:r>
      <w:r>
        <w:t>u2) -0</w:t>
      </w:r>
      <w:r w:rsidR="00644CD5">
        <w:t>.</w:t>
      </w:r>
      <w:r>
        <w:t>06*T(v1</w:t>
      </w:r>
      <w:r w:rsidR="00644CD5">
        <w:t>.</w:t>
      </w:r>
      <w:r>
        <w:t>u3) + 0</w:t>
      </w:r>
      <w:r w:rsidR="00644CD5">
        <w:t>.</w:t>
      </w:r>
      <w:r>
        <w:t>833*T(v32</w:t>
      </w:r>
      <w:r w:rsidR="00644CD5">
        <w:t>.</w:t>
      </w:r>
      <w:r>
        <w:t>u3) + 1</w:t>
      </w:r>
      <w:r w:rsidR="00644CD5">
        <w:t>.</w:t>
      </w:r>
      <w:r>
        <w:t>43*T(v2</w:t>
      </w:r>
      <w:r w:rsidR="00644CD5">
        <w:t>.</w:t>
      </w:r>
      <w:r>
        <w:t>u19) + 0</w:t>
      </w:r>
      <w:r w:rsidR="00644CD5">
        <w:t>.</w:t>
      </w:r>
      <w:r>
        <w:t>0533*T(v21</w:t>
      </w:r>
      <w:r w:rsidR="00644CD5">
        <w:t>.</w:t>
      </w:r>
      <w:r>
        <w:t>u1) -2*T(v20</w:t>
      </w:r>
      <w:r w:rsidR="00644CD5">
        <w:t>.</w:t>
      </w:r>
      <w:r>
        <w:t>u10) -0</w:t>
      </w:r>
      <w:r w:rsidR="00644CD5">
        <w:t>.</w:t>
      </w:r>
      <w:r>
        <w:t>903*T(v31</w:t>
      </w:r>
      <w:r w:rsidR="00644CD5">
        <w:t>.</w:t>
      </w:r>
      <w:r>
        <w:t>u1) + 1</w:t>
      </w:r>
      <w:r w:rsidR="00644CD5">
        <w:t>.</w:t>
      </w:r>
      <w:r>
        <w:t>02*T(v31</w:t>
      </w:r>
      <w:r w:rsidR="00644CD5">
        <w:t>.</w:t>
      </w:r>
      <w:r>
        <w:t>u10) -0</w:t>
      </w:r>
      <w:r w:rsidR="00644CD5">
        <w:t>.</w:t>
      </w:r>
      <w:r>
        <w:t>306*T(v19</w:t>
      </w:r>
      <w:r w:rsidR="00644CD5">
        <w:t>.</w:t>
      </w:r>
      <w:r>
        <w:t>u20) + 1</w:t>
      </w:r>
      <w:r w:rsidR="00644CD5">
        <w:t>.</w:t>
      </w:r>
      <w:r>
        <w:t>23*T(v25</w:t>
      </w:r>
      <w:r w:rsidR="00644CD5">
        <w:t>.</w:t>
      </w:r>
      <w:r>
        <w:t>u18) + 0</w:t>
      </w:r>
      <w:r w:rsidR="00644CD5">
        <w:t>.</w:t>
      </w:r>
      <w:r>
        <w:t>757*T(v21</w:t>
      </w:r>
      <w:r w:rsidR="00644CD5">
        <w:t>.</w:t>
      </w:r>
      <w:r>
        <w:t>u17) + 0</w:t>
      </w:r>
      <w:r w:rsidR="00644CD5">
        <w:t>.</w:t>
      </w:r>
      <w:r>
        <w:t>695*T(v9</w:t>
      </w:r>
      <w:r w:rsidR="00644CD5">
        <w:t>.</w:t>
      </w:r>
      <w:r>
        <w:t>u7) -0</w:t>
      </w:r>
      <w:r w:rsidR="00644CD5">
        <w:t>.</w:t>
      </w:r>
      <w:r>
        <w:t>804*T(v12</w:t>
      </w:r>
      <w:r w:rsidR="00644CD5">
        <w:t>.</w:t>
      </w:r>
      <w:r>
        <w:t>u5) -1</w:t>
      </w:r>
      <w:r w:rsidR="00644CD5">
        <w:t>.</w:t>
      </w:r>
      <w:r>
        <w:t>06*T(v18</w:t>
      </w:r>
      <w:r w:rsidR="00644CD5">
        <w:t>.</w:t>
      </w:r>
      <w:r>
        <w:t>u11) -1</w:t>
      </w:r>
      <w:r w:rsidR="00644CD5">
        <w:t>.</w:t>
      </w:r>
      <w:r>
        <w:t>34*T(v10</w:t>
      </w:r>
      <w:r w:rsidR="00644CD5">
        <w:t>.</w:t>
      </w:r>
      <w:r>
        <w:t>u20) -0</w:t>
      </w:r>
      <w:r w:rsidR="00644CD5">
        <w:t>.</w:t>
      </w:r>
      <w:r>
        <w:t>983*T(v8</w:t>
      </w:r>
      <w:r w:rsidR="00644CD5">
        <w:t>.</w:t>
      </w:r>
      <w:r>
        <w:t>u17) -1</w:t>
      </w:r>
      <w:r w:rsidR="00644CD5">
        <w:t>.</w:t>
      </w:r>
      <w:r>
        <w:t>03*T(v30</w:t>
      </w:r>
      <w:r w:rsidR="00644CD5">
        <w:t>.</w:t>
      </w:r>
      <w:r>
        <w:t>u7) + 1</w:t>
      </w:r>
      <w:r w:rsidR="00644CD5">
        <w:t>.</w:t>
      </w:r>
      <w:r>
        <w:t>09*T(v1</w:t>
      </w:r>
      <w:r w:rsidR="00644CD5">
        <w:t>.</w:t>
      </w:r>
      <w:r>
        <w:t>u30) -0</w:t>
      </w:r>
      <w:r w:rsidR="00644CD5">
        <w:t>.</w:t>
      </w:r>
      <w:r>
        <w:t>597*T(v22</w:t>
      </w:r>
      <w:r w:rsidR="00644CD5">
        <w:t>.</w:t>
      </w:r>
      <w:r>
        <w:t>u17) -0</w:t>
      </w:r>
      <w:r w:rsidR="00644CD5">
        <w:t>.</w:t>
      </w:r>
      <w:r>
        <w:t>916*T(v11</w:t>
      </w:r>
      <w:r w:rsidR="00644CD5">
        <w:t>.</w:t>
      </w:r>
      <w:r>
        <w:t>u17) -0</w:t>
      </w:r>
      <w:r w:rsidR="00644CD5">
        <w:t>.</w:t>
      </w:r>
      <w:r>
        <w:t>113*T(v19</w:t>
      </w:r>
      <w:r w:rsidR="00644CD5">
        <w:t>.</w:t>
      </w:r>
      <w:r>
        <w:t>u5) + 0</w:t>
      </w:r>
      <w:r w:rsidR="00644CD5">
        <w:t>.</w:t>
      </w:r>
      <w:r>
        <w:t>474*T(v3</w:t>
      </w:r>
      <w:r w:rsidR="00644CD5">
        <w:t>.</w:t>
      </w:r>
      <w:r>
        <w:t>u24) + 0</w:t>
      </w:r>
      <w:r w:rsidR="00644CD5">
        <w:t>.</w:t>
      </w:r>
      <w:r>
        <w:t>535*T(v15</w:t>
      </w:r>
      <w:r w:rsidR="00644CD5">
        <w:t>.</w:t>
      </w:r>
      <w:r>
        <w:t>u12) + 0</w:t>
      </w:r>
      <w:r w:rsidR="00644CD5">
        <w:t>.</w:t>
      </w:r>
      <w:r>
        <w:t>882*T(v25) + 0</w:t>
      </w:r>
      <w:r w:rsidR="00644CD5">
        <w:t>.</w:t>
      </w:r>
      <w:r>
        <w:t>978*T(v16</w:t>
      </w:r>
      <w:r w:rsidR="00644CD5">
        <w:t>.</w:t>
      </w:r>
      <w:r>
        <w:t>u1) + 0</w:t>
      </w:r>
      <w:r w:rsidR="00644CD5">
        <w:t>.</w:t>
      </w:r>
      <w:r>
        <w:t>866*T(v9</w:t>
      </w:r>
      <w:r w:rsidR="00644CD5">
        <w:t>.</w:t>
      </w:r>
      <w:r>
        <w:t>u11) -0</w:t>
      </w:r>
      <w:r w:rsidR="00644CD5">
        <w:t>.</w:t>
      </w:r>
      <w:r>
        <w:t>778*T(v3</w:t>
      </w:r>
      <w:r w:rsidR="00644CD5">
        <w:t>.</w:t>
      </w:r>
      <w:r>
        <w:t>u19) + 0</w:t>
      </w:r>
      <w:r w:rsidR="00644CD5">
        <w:t>.</w:t>
      </w:r>
      <w:r>
        <w:t>403*T(v12</w:t>
      </w:r>
      <w:r w:rsidR="00644CD5">
        <w:t>.</w:t>
      </w:r>
      <w:r>
        <w:t>u10) -0</w:t>
      </w:r>
      <w:r w:rsidR="00644CD5">
        <w:t>.</w:t>
      </w:r>
      <w:r>
        <w:t>0823*T(v3</w:t>
      </w:r>
      <w:r w:rsidR="00644CD5">
        <w:t>.</w:t>
      </w:r>
      <w:r>
        <w:t>u4) -0</w:t>
      </w:r>
      <w:r w:rsidR="00644CD5">
        <w:t>.</w:t>
      </w:r>
      <w:r>
        <w:t>698*T(v29) -1</w:t>
      </w:r>
      <w:r w:rsidR="00644CD5">
        <w:t>.</w:t>
      </w:r>
      <w:r>
        <w:t>18*T(v12</w:t>
      </w:r>
      <w:r w:rsidR="00644CD5">
        <w:t>.</w:t>
      </w:r>
      <w:r>
        <w:t>u27) + 1*T(v23</w:t>
      </w:r>
      <w:r w:rsidR="00644CD5">
        <w:t>.</w:t>
      </w:r>
      <w:r>
        <w:t>u9) -0</w:t>
      </w:r>
      <w:r w:rsidR="00644CD5">
        <w:t>.</w:t>
      </w:r>
      <w:r>
        <w:t>661*T(v14</w:t>
      </w:r>
      <w:r w:rsidR="00644CD5">
        <w:t>.</w:t>
      </w:r>
      <w:r>
        <w:t>u7) + 0</w:t>
      </w:r>
      <w:r w:rsidR="00644CD5">
        <w:t>.</w:t>
      </w:r>
      <w:r>
        <w:t>634*T(v4</w:t>
      </w:r>
      <w:r w:rsidR="00644CD5">
        <w:t>.</w:t>
      </w:r>
      <w:r>
        <w:t>u32) -0</w:t>
      </w:r>
      <w:r w:rsidR="00644CD5">
        <w:t>.</w:t>
      </w:r>
      <w:r>
        <w:t>162*T(v5</w:t>
      </w:r>
      <w:r w:rsidR="00644CD5">
        <w:t>.</w:t>
      </w:r>
      <w:r>
        <w:t>u2) -0</w:t>
      </w:r>
      <w:r w:rsidR="00644CD5">
        <w:t>.</w:t>
      </w:r>
      <w:r>
        <w:t>484*T(v25</w:t>
      </w:r>
      <w:r w:rsidR="00644CD5">
        <w:t>.</w:t>
      </w:r>
      <w:r>
        <w:t>u11) -1</w:t>
      </w:r>
      <w:r w:rsidR="00644CD5">
        <w:t>.</w:t>
      </w:r>
      <w:r>
        <w:t>23*T(v5</w:t>
      </w:r>
      <w:r w:rsidR="00644CD5">
        <w:t>.</w:t>
      </w:r>
      <w:r>
        <w:t>u37) -0</w:t>
      </w:r>
      <w:r w:rsidR="00644CD5">
        <w:t>.</w:t>
      </w:r>
      <w:r>
        <w:t>311*T(v20</w:t>
      </w:r>
      <w:r w:rsidR="00644CD5">
        <w:t>.</w:t>
      </w:r>
      <w:r>
        <w:t>u22) -0</w:t>
      </w:r>
      <w:r w:rsidR="00644CD5">
        <w:t>.</w:t>
      </w:r>
      <w:r>
        <w:t>64*T(v26</w:t>
      </w:r>
      <w:r w:rsidR="00644CD5">
        <w:t>.</w:t>
      </w:r>
      <w:r>
        <w:t>u16) + 0</w:t>
      </w:r>
      <w:r w:rsidR="00644CD5">
        <w:t>.</w:t>
      </w:r>
      <w:r>
        <w:t>466*T(v15</w:t>
      </w:r>
      <w:r w:rsidR="00644CD5">
        <w:t>.</w:t>
      </w:r>
      <w:r>
        <w:t>u18) + 0</w:t>
      </w:r>
      <w:r w:rsidR="00644CD5">
        <w:t>.</w:t>
      </w:r>
      <w:r>
        <w:t>588*NumNegative + 0</w:t>
      </w:r>
      <w:r w:rsidR="00644CD5">
        <w:t>.</w:t>
      </w:r>
      <w:r>
        <w:t>248*T(v26</w:t>
      </w:r>
      <w:r w:rsidR="00644CD5">
        <w:t>.</w:t>
      </w:r>
      <w:r>
        <w:t>u8) + 0</w:t>
      </w:r>
      <w:r w:rsidR="00644CD5">
        <w:t>.</w:t>
      </w:r>
      <w:r>
        <w:t>705*T(v29</w:t>
      </w:r>
      <w:r w:rsidR="00644CD5">
        <w:t>.</w:t>
      </w:r>
      <w:r>
        <w:t>u13) -0</w:t>
      </w:r>
      <w:r w:rsidR="00644CD5">
        <w:t>.</w:t>
      </w:r>
      <w:r>
        <w:t>33*T(v3</w:t>
      </w:r>
      <w:r w:rsidR="00644CD5">
        <w:t>.</w:t>
      </w:r>
      <w:r>
        <w:t>u10) + 1</w:t>
      </w:r>
      <w:r w:rsidR="00644CD5">
        <w:t>.</w:t>
      </w:r>
      <w:r>
        <w:t>08*T(v5</w:t>
      </w:r>
      <w:r w:rsidR="00644CD5">
        <w:t>.</w:t>
      </w:r>
      <w:r>
        <w:t>u16) + 0</w:t>
      </w:r>
      <w:r w:rsidR="00644CD5">
        <w:t>.</w:t>
      </w:r>
      <w:r>
        <w:t>105*T(v22</w:t>
      </w:r>
      <w:r w:rsidR="00644CD5">
        <w:t>.</w:t>
      </w:r>
      <w:r>
        <w:t>u7) + 0</w:t>
      </w:r>
      <w:r w:rsidR="00644CD5">
        <w:t>.</w:t>
      </w:r>
      <w:r>
        <w:t>579*T(v11</w:t>
      </w:r>
      <w:r w:rsidR="00644CD5">
        <w:t>.</w:t>
      </w:r>
      <w:r>
        <w:t>u15) -1</w:t>
      </w:r>
      <w:r w:rsidR="00644CD5">
        <w:t>.</w:t>
      </w:r>
      <w:r>
        <w:t>04*T(v17</w:t>
      </w:r>
      <w:r w:rsidR="00644CD5">
        <w:t>.</w:t>
      </w:r>
      <w:r>
        <w:t>u5) + 0</w:t>
      </w:r>
      <w:r w:rsidR="00644CD5">
        <w:t>.</w:t>
      </w:r>
      <w:r>
        <w:t>835*T(v18</w:t>
      </w:r>
      <w:r w:rsidR="00644CD5">
        <w:t>.</w:t>
      </w:r>
      <w:r>
        <w:t>u12) -0</w:t>
      </w:r>
      <w:r w:rsidR="00644CD5">
        <w:t>.</w:t>
      </w:r>
      <w:r>
        <w:t>861*T(v11</w:t>
      </w:r>
      <w:r w:rsidR="00644CD5">
        <w:t>.</w:t>
      </w:r>
      <w:r>
        <w:t>u22) -0</w:t>
      </w:r>
      <w:r w:rsidR="00644CD5">
        <w:t>.</w:t>
      </w:r>
      <w:r>
        <w:t>603*T(v13</w:t>
      </w:r>
      <w:r w:rsidR="00644CD5">
        <w:t>.</w:t>
      </w:r>
      <w:r>
        <w:t>u28) -0</w:t>
      </w:r>
      <w:r w:rsidR="00644CD5">
        <w:t>.</w:t>
      </w:r>
      <w:r>
        <w:t>517*T(v28</w:t>
      </w:r>
      <w:r w:rsidR="00644CD5">
        <w:t>.</w:t>
      </w:r>
      <w:r>
        <w:t>u7) -0</w:t>
      </w:r>
      <w:r w:rsidR="00644CD5">
        <w:t>.</w:t>
      </w:r>
      <w:r>
        <w:t>885*T(v26</w:t>
      </w:r>
      <w:r w:rsidR="00644CD5">
        <w:t>.</w:t>
      </w:r>
      <w:r>
        <w:t>u4) -0</w:t>
      </w:r>
      <w:r w:rsidR="00644CD5">
        <w:t>.</w:t>
      </w:r>
      <w:r>
        <w:t>514*T(v10</w:t>
      </w:r>
      <w:r w:rsidR="00644CD5">
        <w:t>.</w:t>
      </w:r>
      <w:r>
        <w:t>u27) + 0</w:t>
      </w:r>
      <w:r w:rsidR="00644CD5">
        <w:t>.</w:t>
      </w:r>
      <w:r>
        <w:t>844*T(v11</w:t>
      </w:r>
      <w:r w:rsidR="00644CD5">
        <w:t>.</w:t>
      </w:r>
      <w:r>
        <w:t>u1) + 0</w:t>
      </w:r>
      <w:r w:rsidR="00644CD5">
        <w:t>.</w:t>
      </w:r>
      <w:r>
        <w:t>453*T(u6) + 0</w:t>
      </w:r>
      <w:r w:rsidR="00644CD5">
        <w:t>.</w:t>
      </w:r>
      <w:r>
        <w:t>765*T(v20</w:t>
      </w:r>
      <w:r w:rsidR="00644CD5">
        <w:t>.</w:t>
      </w:r>
      <w:r>
        <w:t>u23) + 0</w:t>
      </w:r>
      <w:r w:rsidR="00644CD5">
        <w:t>.</w:t>
      </w:r>
      <w:r>
        <w:t>156*T(v21) -0</w:t>
      </w:r>
      <w:r w:rsidR="00644CD5">
        <w:t>.</w:t>
      </w:r>
      <w:r>
        <w:t>626*T(v41</w:t>
      </w:r>
      <w:r w:rsidR="00644CD5">
        <w:t>.</w:t>
      </w:r>
      <w:r>
        <w:t>u1) -0</w:t>
      </w:r>
      <w:r w:rsidR="00644CD5">
        <w:t>.</w:t>
      </w:r>
      <w:r>
        <w:t>724*T(v3</w:t>
      </w:r>
      <w:r w:rsidR="00644CD5">
        <w:t>.</w:t>
      </w:r>
      <w:r>
        <w:t>u26) + 0</w:t>
      </w:r>
      <w:r w:rsidR="00644CD5">
        <w:t>.</w:t>
      </w:r>
      <w:r>
        <w:t>563*T(v5</w:t>
      </w:r>
      <w:r w:rsidR="00644CD5">
        <w:t>.</w:t>
      </w:r>
      <w:r>
        <w:t>u27) + 0</w:t>
      </w:r>
      <w:r w:rsidR="00644CD5">
        <w:t>.</w:t>
      </w:r>
      <w:r>
        <w:t>717*T(v2</w:t>
      </w:r>
      <w:r w:rsidR="00644CD5">
        <w:t>.</w:t>
      </w:r>
      <w:r>
        <w:t>u40) + 0</w:t>
      </w:r>
      <w:r w:rsidR="00644CD5">
        <w:t>.</w:t>
      </w:r>
      <w:r>
        <w:t>81*T(v14</w:t>
      </w:r>
      <w:r w:rsidR="00644CD5">
        <w:t>.</w:t>
      </w:r>
      <w:r>
        <w:t>u21) -1</w:t>
      </w:r>
      <w:r w:rsidR="00644CD5">
        <w:t>.</w:t>
      </w:r>
      <w:r>
        <w:t>18*T(v37</w:t>
      </w:r>
      <w:r w:rsidR="00644CD5">
        <w:t>.</w:t>
      </w:r>
      <w:r>
        <w:t>u5) + 0</w:t>
      </w:r>
      <w:r w:rsidR="00644CD5">
        <w:t>.</w:t>
      </w:r>
      <w:r>
        <w:t>445*T(v5</w:t>
      </w:r>
      <w:r w:rsidR="00644CD5">
        <w:t>.</w:t>
      </w:r>
      <w:r>
        <w:t>u34) -0</w:t>
      </w:r>
      <w:r w:rsidR="00644CD5">
        <w:t>.</w:t>
      </w:r>
      <w:r>
        <w:t>419*T(v20</w:t>
      </w:r>
      <w:r w:rsidR="00644CD5">
        <w:t>.</w:t>
      </w:r>
      <w:r>
        <w:t>u5) -1</w:t>
      </w:r>
      <w:r w:rsidR="00644CD5">
        <w:t>.</w:t>
      </w:r>
      <w:r>
        <w:t>01*T(v27</w:t>
      </w:r>
      <w:r w:rsidR="00644CD5">
        <w:t>.</w:t>
      </w:r>
      <w:r>
        <w:t>u16) -0</w:t>
      </w:r>
      <w:r w:rsidR="00644CD5">
        <w:t>.</w:t>
      </w:r>
      <w:r>
        <w:t>903*T(v24</w:t>
      </w:r>
      <w:r w:rsidR="00644CD5">
        <w:t>.</w:t>
      </w:r>
      <w:r>
        <w:t>u13) -0</w:t>
      </w:r>
      <w:r w:rsidR="00644CD5">
        <w:t>.</w:t>
      </w:r>
      <w:r>
        <w:t>907*T(v10</w:t>
      </w:r>
      <w:r w:rsidR="00644CD5">
        <w:t>.</w:t>
      </w:r>
      <w:r>
        <w:t>u12) -0</w:t>
      </w:r>
      <w:r w:rsidR="00644CD5">
        <w:t>.</w:t>
      </w:r>
      <w:r>
        <w:t>679*T(v9</w:t>
      </w:r>
      <w:r w:rsidR="00644CD5">
        <w:t>.</w:t>
      </w:r>
      <w:r>
        <w:t>u27) -0</w:t>
      </w:r>
      <w:r w:rsidR="00644CD5">
        <w:t>.</w:t>
      </w:r>
      <w:r>
        <w:t>755*T(v20</w:t>
      </w:r>
      <w:r w:rsidR="00644CD5">
        <w:t>.</w:t>
      </w:r>
      <w:r>
        <w:t>u9) + 0</w:t>
      </w:r>
      <w:r w:rsidR="00644CD5">
        <w:t>.</w:t>
      </w:r>
      <w:r>
        <w:t>758*T(v4</w:t>
      </w:r>
      <w:r w:rsidR="00644CD5">
        <w:t>.</w:t>
      </w:r>
      <w:r>
        <w:t>u10) -0</w:t>
      </w:r>
      <w:r w:rsidR="00644CD5">
        <w:t>.</w:t>
      </w:r>
      <w:r>
        <w:t>378*T(v23</w:t>
      </w:r>
      <w:r w:rsidR="00644CD5">
        <w:t>.</w:t>
      </w:r>
      <w:r>
        <w:t>u15) + 0</w:t>
      </w:r>
      <w:r w:rsidR="00644CD5">
        <w:t>.</w:t>
      </w:r>
      <w:r>
        <w:t>84*T(v16</w:t>
      </w:r>
      <w:r w:rsidR="00644CD5">
        <w:t>.</w:t>
      </w:r>
      <w:r>
        <w:t>u19) -0</w:t>
      </w:r>
      <w:r w:rsidR="00644CD5">
        <w:t>.</w:t>
      </w:r>
      <w:r>
        <w:t>00282*T(v17</w:t>
      </w:r>
      <w:r w:rsidR="00644CD5">
        <w:t>.</w:t>
      </w:r>
      <w:r>
        <w:t>u20) + 0</w:t>
      </w:r>
      <w:r w:rsidR="00644CD5">
        <w:t>.</w:t>
      </w:r>
      <w:r>
        <w:t>684*T(v6</w:t>
      </w:r>
      <w:r w:rsidR="00644CD5">
        <w:t>.</w:t>
      </w:r>
      <w:r>
        <w:t>u34) + 0</w:t>
      </w:r>
      <w:r w:rsidR="00644CD5">
        <w:t>.</w:t>
      </w:r>
      <w:r>
        <w:t>217*T(v33</w:t>
      </w:r>
      <w:r w:rsidR="00644CD5">
        <w:t>.</w:t>
      </w:r>
      <w:r>
        <w:t>u9) -1</w:t>
      </w:r>
      <w:r w:rsidR="00644CD5">
        <w:t>.</w:t>
      </w:r>
      <w:r>
        <w:t>17*T(v1</w:t>
      </w:r>
      <w:r w:rsidR="00644CD5">
        <w:t>.</w:t>
      </w:r>
      <w:r>
        <w:t>u12) -0</w:t>
      </w:r>
      <w:r w:rsidR="00644CD5">
        <w:t>.</w:t>
      </w:r>
      <w:r>
        <w:t>644*T(v5) -0</w:t>
      </w:r>
      <w:r w:rsidR="00644CD5">
        <w:t>.</w:t>
      </w:r>
      <w:r>
        <w:t>852*T(v10</w:t>
      </w:r>
      <w:r w:rsidR="00644CD5">
        <w:t>.</w:t>
      </w:r>
      <w:r>
        <w:t>u6) + 0</w:t>
      </w:r>
      <w:r w:rsidR="00644CD5">
        <w:t>.</w:t>
      </w:r>
      <w:r>
        <w:t>781*T(v14</w:t>
      </w:r>
      <w:r w:rsidR="00644CD5">
        <w:t>.</w:t>
      </w:r>
      <w:r>
        <w:t>u3) -0</w:t>
      </w:r>
      <w:r w:rsidR="00644CD5">
        <w:t>.</w:t>
      </w:r>
      <w:r>
        <w:t>529*T(v21</w:t>
      </w:r>
      <w:r w:rsidR="00644CD5">
        <w:t>.</w:t>
      </w:r>
      <w:r>
        <w:t>u15) + 0</w:t>
      </w:r>
      <w:r w:rsidR="00644CD5">
        <w:t>.</w:t>
      </w:r>
      <w:r>
        <w:t>313*T(v27) -1</w:t>
      </w:r>
      <w:r w:rsidR="00644CD5">
        <w:t>.</w:t>
      </w:r>
      <w:r>
        <w:t>69*T(v3</w:t>
      </w:r>
      <w:r w:rsidR="00644CD5">
        <w:t>.</w:t>
      </w:r>
      <w:r>
        <w:t>u7) + 0</w:t>
      </w:r>
      <w:r w:rsidR="00644CD5">
        <w:t>.</w:t>
      </w:r>
      <w:r>
        <w:t>882*T(v3</w:t>
      </w:r>
      <w:r w:rsidR="00644CD5">
        <w:t>.</w:t>
      </w:r>
      <w:r>
        <w:t>u3) -0</w:t>
      </w:r>
      <w:r w:rsidR="00644CD5">
        <w:t>.</w:t>
      </w:r>
      <w:r>
        <w:t>808*T(v24</w:t>
      </w:r>
      <w:r w:rsidR="00644CD5">
        <w:t>.</w:t>
      </w:r>
      <w:r>
        <w:t>u19) + 0</w:t>
      </w:r>
      <w:r w:rsidR="00644CD5">
        <w:t>.</w:t>
      </w:r>
      <w:r>
        <w:t>871*T(v26</w:t>
      </w:r>
      <w:r w:rsidR="00644CD5">
        <w:t>.</w:t>
      </w:r>
      <w:r>
        <w:t>u7) -0</w:t>
      </w:r>
      <w:r w:rsidR="00644CD5">
        <w:t>.</w:t>
      </w:r>
      <w:r>
        <w:t>519*T(v7</w:t>
      </w:r>
      <w:r w:rsidR="00644CD5">
        <w:t>.</w:t>
      </w:r>
      <w:r>
        <w:t>u14) -0</w:t>
      </w:r>
      <w:r w:rsidR="00644CD5">
        <w:t>.</w:t>
      </w:r>
      <w:r>
        <w:t>333*T(v37</w:t>
      </w:r>
      <w:r w:rsidR="00644CD5">
        <w:t>.</w:t>
      </w:r>
      <w:r>
        <w:t>u1) -0</w:t>
      </w:r>
      <w:r w:rsidR="00644CD5">
        <w:t>.</w:t>
      </w:r>
      <w:r>
        <w:t>423*MW -0</w:t>
      </w:r>
      <w:r w:rsidR="00644CD5">
        <w:t>.</w:t>
      </w:r>
      <w:r>
        <w:t>997*T(v2</w:t>
      </w:r>
      <w:r w:rsidR="00644CD5">
        <w:t>.</w:t>
      </w:r>
      <w:r>
        <w:t>u3) + 0</w:t>
      </w:r>
      <w:r w:rsidR="00644CD5">
        <w:t>.</w:t>
      </w:r>
      <w:r>
        <w:t>559*T(v12</w:t>
      </w:r>
      <w:r w:rsidR="00644CD5">
        <w:t>.</w:t>
      </w:r>
      <w:r>
        <w:t>u19) -0</w:t>
      </w:r>
      <w:r w:rsidR="00644CD5">
        <w:t>.</w:t>
      </w:r>
      <w:r>
        <w:t>673*T(v8</w:t>
      </w:r>
      <w:r w:rsidR="00644CD5">
        <w:t>.</w:t>
      </w:r>
      <w:r>
        <w:t>u21) + 0</w:t>
      </w:r>
      <w:r w:rsidR="00644CD5">
        <w:t>.</w:t>
      </w:r>
      <w:r>
        <w:t>492*T(v3</w:t>
      </w:r>
      <w:r w:rsidR="00644CD5">
        <w:t>.</w:t>
      </w:r>
      <w:r>
        <w:t>u28) -1*T(v11</w:t>
      </w:r>
      <w:r w:rsidR="00644CD5">
        <w:t>.</w:t>
      </w:r>
      <w:r>
        <w:t>u2) -0</w:t>
      </w:r>
      <w:r w:rsidR="00644CD5">
        <w:t>.</w:t>
      </w:r>
      <w:r>
        <w:t>511*T(v1</w:t>
      </w:r>
      <w:r w:rsidR="00644CD5">
        <w:t>.</w:t>
      </w:r>
      <w:r>
        <w:t>u7) + 0</w:t>
      </w:r>
      <w:r w:rsidR="00644CD5">
        <w:t>.</w:t>
      </w:r>
      <w:r>
        <w:t>702*T(v4</w:t>
      </w:r>
      <w:r w:rsidR="00644CD5">
        <w:t>.</w:t>
      </w:r>
      <w:r>
        <w:t>u30) -0</w:t>
      </w:r>
      <w:r w:rsidR="00644CD5">
        <w:t>.</w:t>
      </w:r>
      <w:r>
        <w:t>376*T(u29) -0</w:t>
      </w:r>
      <w:r w:rsidR="00644CD5">
        <w:t>.</w:t>
      </w:r>
      <w:r>
        <w:t>658*T(v21</w:t>
      </w:r>
      <w:r w:rsidR="00644CD5">
        <w:t>.</w:t>
      </w:r>
      <w:r>
        <w:t>u11) + 0</w:t>
      </w:r>
      <w:r w:rsidR="00644CD5">
        <w:t>.</w:t>
      </w:r>
      <w:r>
        <w:t>669*T(v28</w:t>
      </w:r>
      <w:r w:rsidR="00644CD5">
        <w:t>.</w:t>
      </w:r>
      <w:r>
        <w:t>u5) + 0</w:t>
      </w:r>
      <w:r w:rsidR="00644CD5">
        <w:t>.</w:t>
      </w:r>
      <w:r>
        <w:t>463*T(v7</w:t>
      </w:r>
      <w:r w:rsidR="00644CD5">
        <w:t>.</w:t>
      </w:r>
      <w:r>
        <w:t>u22) + 0</w:t>
      </w:r>
      <w:r w:rsidR="00644CD5">
        <w:t>.</w:t>
      </w:r>
      <w:r>
        <w:t>324*NumAromAtoms -0</w:t>
      </w:r>
      <w:r w:rsidR="00644CD5">
        <w:t>.</w:t>
      </w:r>
      <w:r>
        <w:t>771*T(v5</w:t>
      </w:r>
      <w:r w:rsidR="00644CD5">
        <w:t>.</w:t>
      </w:r>
      <w:r>
        <w:t>u1) -0</w:t>
      </w:r>
      <w:r w:rsidR="00644CD5">
        <w:t>.</w:t>
      </w:r>
      <w:r>
        <w:t>739*T(v4</w:t>
      </w:r>
      <w:r w:rsidR="00644CD5">
        <w:t>.</w:t>
      </w:r>
      <w:r>
        <w:t>u2) + 0</w:t>
      </w:r>
      <w:r w:rsidR="00644CD5">
        <w:t>.</w:t>
      </w:r>
      <w:r>
        <w:t>418*T(v13</w:t>
      </w:r>
      <w:r w:rsidR="00644CD5">
        <w:t>.</w:t>
      </w:r>
      <w:r>
        <w:t>u10) -0</w:t>
      </w:r>
      <w:r w:rsidR="00644CD5">
        <w:t>.</w:t>
      </w:r>
      <w:r>
        <w:t>353*T(v6</w:t>
      </w:r>
      <w:r w:rsidR="00644CD5">
        <w:t>.</w:t>
      </w:r>
      <w:r>
        <w:t>u30) -0</w:t>
      </w:r>
      <w:r w:rsidR="00644CD5">
        <w:t>.</w:t>
      </w:r>
      <w:r>
        <w:t>373*T(v28</w:t>
      </w:r>
      <w:r w:rsidR="00644CD5">
        <w:t>.</w:t>
      </w:r>
      <w:r>
        <w:t>u14) + 0</w:t>
      </w:r>
      <w:r w:rsidR="00644CD5">
        <w:t>.</w:t>
      </w:r>
      <w:r>
        <w:t>619*T(v18</w:t>
      </w:r>
      <w:r w:rsidR="00644CD5">
        <w:t>.</w:t>
      </w:r>
      <w:r>
        <w:t>u19) -0</w:t>
      </w:r>
      <w:r w:rsidR="00644CD5">
        <w:t>.</w:t>
      </w:r>
      <w:r>
        <w:t>485*T(v5</w:t>
      </w:r>
      <w:r w:rsidR="00644CD5">
        <w:t>.</w:t>
      </w:r>
      <w:r>
        <w:t>u9) + 0</w:t>
      </w:r>
      <w:r w:rsidR="00644CD5">
        <w:t>.</w:t>
      </w:r>
      <w:r>
        <w:t>584*T(v20</w:t>
      </w:r>
      <w:r w:rsidR="00644CD5">
        <w:t>.</w:t>
      </w:r>
      <w:r>
        <w:t>u12) + 0</w:t>
      </w:r>
      <w:r w:rsidR="00644CD5">
        <w:t>.</w:t>
      </w:r>
      <w:r>
        <w:t>67*T(v8</w:t>
      </w:r>
      <w:r w:rsidR="00644CD5">
        <w:t>.</w:t>
      </w:r>
      <w:r>
        <w:t>u12) + 0</w:t>
      </w:r>
      <w:r w:rsidR="00644CD5">
        <w:t>.</w:t>
      </w:r>
      <w:r>
        <w:t>381*T(v13</w:t>
      </w:r>
      <w:r w:rsidR="00644CD5">
        <w:t>.</w:t>
      </w:r>
      <w:r>
        <w:t>u24) -1</w:t>
      </w:r>
      <w:r w:rsidR="00644CD5">
        <w:t>.</w:t>
      </w:r>
      <w:r>
        <w:t>36*u + 0</w:t>
      </w:r>
      <w:r w:rsidR="00644CD5">
        <w:t>.</w:t>
      </w:r>
      <w:r>
        <w:t>499*T(v9</w:t>
      </w:r>
      <w:r w:rsidR="00644CD5">
        <w:t>.</w:t>
      </w:r>
      <w:r>
        <w:t>u1) + 0</w:t>
      </w:r>
      <w:r w:rsidR="00644CD5">
        <w:t>.</w:t>
      </w:r>
      <w:r>
        <w:t>15*T(v35</w:t>
      </w:r>
      <w:r w:rsidR="00644CD5">
        <w:t>.</w:t>
      </w:r>
      <w:r>
        <w:t>u6) -0</w:t>
      </w:r>
      <w:r w:rsidR="00644CD5">
        <w:t>.</w:t>
      </w:r>
      <w:r>
        <w:t>48*T(v20</w:t>
      </w:r>
      <w:r w:rsidR="00644CD5">
        <w:t>.</w:t>
      </w:r>
      <w:r>
        <w:t>u6) -0</w:t>
      </w:r>
      <w:r w:rsidR="00644CD5">
        <w:t>.</w:t>
      </w:r>
      <w:r>
        <w:t>534*T(v6</w:t>
      </w:r>
      <w:r w:rsidR="00644CD5">
        <w:t>.</w:t>
      </w:r>
      <w:r>
        <w:t>u33) -0</w:t>
      </w:r>
      <w:r w:rsidR="00644CD5">
        <w:t>.</w:t>
      </w:r>
      <w:r>
        <w:t>338*T(v24</w:t>
      </w:r>
      <w:r w:rsidR="00644CD5">
        <w:t>.</w:t>
      </w:r>
      <w:r>
        <w:t>u12) -0</w:t>
      </w:r>
      <w:r w:rsidR="00644CD5">
        <w:t>.</w:t>
      </w:r>
      <w:r>
        <w:t>358*T(v27</w:t>
      </w:r>
      <w:r w:rsidR="00644CD5">
        <w:t>.</w:t>
      </w:r>
      <w:r>
        <w:t>u4) -0</w:t>
      </w:r>
      <w:r w:rsidR="00644CD5">
        <w:t>.</w:t>
      </w:r>
      <w:r>
        <w:t>597*T(v11</w:t>
      </w:r>
      <w:r w:rsidR="00644CD5">
        <w:t>.</w:t>
      </w:r>
      <w:r>
        <w:t>u19) + 0</w:t>
      </w:r>
      <w:r w:rsidR="00644CD5">
        <w:t>.</w:t>
      </w:r>
      <w:r>
        <w:t>367*T(v10</w:t>
      </w:r>
      <w:r w:rsidR="00644CD5">
        <w:t>.</w:t>
      </w:r>
      <w:r>
        <w:t>u19) -0</w:t>
      </w:r>
      <w:r w:rsidR="00644CD5">
        <w:t>.</w:t>
      </w:r>
      <w:r>
        <w:t>464*T(v5</w:t>
      </w:r>
      <w:r w:rsidR="00644CD5">
        <w:t>.</w:t>
      </w:r>
      <w:r>
        <w:t>u33) -0</w:t>
      </w:r>
      <w:r w:rsidR="00644CD5">
        <w:t>.</w:t>
      </w:r>
      <w:r>
        <w:t>655*T(v6</w:t>
      </w:r>
      <w:r w:rsidR="00644CD5">
        <w:t>.</w:t>
      </w:r>
      <w:r>
        <w:t>u18) + 0</w:t>
      </w:r>
      <w:r w:rsidR="00644CD5">
        <w:t>.</w:t>
      </w:r>
      <w:r>
        <w:t>466*T(v3</w:t>
      </w:r>
      <w:r w:rsidR="00644CD5">
        <w:t>.</w:t>
      </w:r>
      <w:r>
        <w:t>u36) + 0</w:t>
      </w:r>
      <w:r w:rsidR="00644CD5">
        <w:t>.</w:t>
      </w:r>
      <w:r>
        <w:t>498*T(v30</w:t>
      </w:r>
      <w:r w:rsidR="00644CD5">
        <w:t>.</w:t>
      </w:r>
      <w:r>
        <w:t>u4) + 0</w:t>
      </w:r>
      <w:r w:rsidR="00644CD5">
        <w:t>.</w:t>
      </w:r>
      <w:r>
        <w:t>634*T(v20</w:t>
      </w:r>
      <w:r w:rsidR="00644CD5">
        <w:t>.</w:t>
      </w:r>
      <w:r>
        <w:t>u4) -0</w:t>
      </w:r>
      <w:r w:rsidR="00644CD5">
        <w:t>.</w:t>
      </w:r>
      <w:r>
        <w:t>432*T(v21</w:t>
      </w:r>
      <w:r w:rsidR="00644CD5">
        <w:t>.</w:t>
      </w:r>
      <w:r>
        <w:t>u2) -0</w:t>
      </w:r>
      <w:r w:rsidR="00644CD5">
        <w:t>.</w:t>
      </w:r>
      <w:r>
        <w:t>507*T(v3</w:t>
      </w:r>
      <w:r w:rsidR="00644CD5">
        <w:t>.</w:t>
      </w:r>
      <w:r>
        <w:t>u33) -0</w:t>
      </w:r>
      <w:r w:rsidR="00644CD5">
        <w:t>.</w:t>
      </w:r>
      <w:r>
        <w:t>448*T(v14</w:t>
      </w:r>
      <w:r w:rsidR="00644CD5">
        <w:t>.</w:t>
      </w:r>
      <w:r>
        <w:t>u26) -0</w:t>
      </w:r>
      <w:r w:rsidR="00644CD5">
        <w:t>.</w:t>
      </w:r>
      <w:r>
        <w:t>539*T(v13</w:t>
      </w:r>
      <w:r w:rsidR="00644CD5">
        <w:t>.</w:t>
      </w:r>
      <w:r>
        <w:t>u9) -0</w:t>
      </w:r>
      <w:r w:rsidR="00644CD5">
        <w:t>.</w:t>
      </w:r>
      <w:r>
        <w:t>325*T(v17</w:t>
      </w:r>
      <w:r w:rsidR="00644CD5">
        <w:t>.</w:t>
      </w:r>
      <w:r>
        <w:t>u25) + 0</w:t>
      </w:r>
      <w:r w:rsidR="00644CD5">
        <w:t>.</w:t>
      </w:r>
      <w:r>
        <w:t>655*T(v3</w:t>
      </w:r>
      <w:r w:rsidR="00644CD5">
        <w:t>.</w:t>
      </w:r>
      <w:r>
        <w:t>u8) + 0</w:t>
      </w:r>
      <w:r w:rsidR="00644CD5">
        <w:t>.</w:t>
      </w:r>
      <w:r>
        <w:t>334*T(v13</w:t>
      </w:r>
      <w:r w:rsidR="00644CD5">
        <w:t>.</w:t>
      </w:r>
      <w:r>
        <w:t>u15) + 0</w:t>
      </w:r>
      <w:r w:rsidR="00644CD5">
        <w:t>.</w:t>
      </w:r>
      <w:r>
        <w:t>235*T(v40) + 0</w:t>
      </w:r>
      <w:r w:rsidR="00644CD5">
        <w:t>.</w:t>
      </w:r>
      <w:r>
        <w:t>395*T(v19</w:t>
      </w:r>
      <w:r w:rsidR="00644CD5">
        <w:t>.</w:t>
      </w:r>
      <w:r>
        <w:t>u19) -0</w:t>
      </w:r>
      <w:r w:rsidR="00644CD5">
        <w:t>.</w:t>
      </w:r>
      <w:r>
        <w:t>507*T(u10) + 0</w:t>
      </w:r>
      <w:r w:rsidR="00644CD5">
        <w:t>.</w:t>
      </w:r>
      <w:r>
        <w:t>341*T(v24</w:t>
      </w:r>
      <w:r w:rsidR="00644CD5">
        <w:t>.</w:t>
      </w:r>
      <w:r>
        <w:t>u14) + 0</w:t>
      </w:r>
      <w:r w:rsidR="00644CD5">
        <w:t>.</w:t>
      </w:r>
      <w:r>
        <w:t>422*T(v7</w:t>
      </w:r>
      <w:r w:rsidR="00644CD5">
        <w:t>.</w:t>
      </w:r>
      <w:r>
        <w:t>u11) -0</w:t>
      </w:r>
      <w:r w:rsidR="00644CD5">
        <w:t>.</w:t>
      </w:r>
      <w:r>
        <w:t>545*T(v38</w:t>
      </w:r>
      <w:r w:rsidR="00644CD5">
        <w:t>.</w:t>
      </w:r>
      <w:r>
        <w:t>u3) -0</w:t>
      </w:r>
      <w:r w:rsidR="00644CD5">
        <w:t>.</w:t>
      </w:r>
      <w:r>
        <w:t>498*T(v10</w:t>
      </w:r>
      <w:r w:rsidR="00644CD5">
        <w:t>.</w:t>
      </w:r>
      <w:r>
        <w:t>u21) -0</w:t>
      </w:r>
      <w:r w:rsidR="00644CD5">
        <w:t>.</w:t>
      </w:r>
      <w:r>
        <w:t>431*T(v6</w:t>
      </w:r>
      <w:r w:rsidR="00644CD5">
        <w:t>.</w:t>
      </w:r>
      <w:r>
        <w:t>u22) + 0</w:t>
      </w:r>
      <w:r w:rsidR="00644CD5">
        <w:t>.</w:t>
      </w:r>
      <w:r>
        <w:t>378*T(v2</w:t>
      </w:r>
      <w:r w:rsidR="00644CD5">
        <w:t>.</w:t>
      </w:r>
      <w:r>
        <w:t>u31) + 0</w:t>
      </w:r>
      <w:r w:rsidR="00644CD5">
        <w:t>.</w:t>
      </w:r>
      <w:r>
        <w:t>286*T(v38</w:t>
      </w:r>
      <w:r w:rsidR="00644CD5">
        <w:t>.</w:t>
      </w:r>
      <w:r>
        <w:t>u2) + 0</w:t>
      </w:r>
      <w:r w:rsidR="00644CD5">
        <w:t>.</w:t>
      </w:r>
      <w:r>
        <w:t>506*T(v15</w:t>
      </w:r>
      <w:r w:rsidR="00644CD5">
        <w:t>.</w:t>
      </w:r>
      <w:r>
        <w:t>u15) -0</w:t>
      </w:r>
      <w:r w:rsidR="00644CD5">
        <w:t>.</w:t>
      </w:r>
      <w:r>
        <w:t>501*T(v5</w:t>
      </w:r>
      <w:r w:rsidR="00644CD5">
        <w:t>.</w:t>
      </w:r>
      <w:r>
        <w:t>u31) -0</w:t>
      </w:r>
      <w:r w:rsidR="00644CD5">
        <w:t>.</w:t>
      </w:r>
      <w:r>
        <w:t>43*T(v11</w:t>
      </w:r>
      <w:r w:rsidR="00644CD5">
        <w:t>.</w:t>
      </w:r>
      <w:r>
        <w:t>u8) + 0</w:t>
      </w:r>
      <w:r w:rsidR="00644CD5">
        <w:t>.</w:t>
      </w:r>
      <w:r>
        <w:t>445*T(v27</w:t>
      </w:r>
      <w:r w:rsidR="00644CD5">
        <w:t>.</w:t>
      </w:r>
      <w:r>
        <w:t>u7) -0</w:t>
      </w:r>
      <w:r w:rsidR="00644CD5">
        <w:t>.</w:t>
      </w:r>
      <w:r>
        <w:t>385*T(v8</w:t>
      </w:r>
      <w:r w:rsidR="00644CD5">
        <w:t>.</w:t>
      </w:r>
      <w:r>
        <w:t>u11) -0</w:t>
      </w:r>
      <w:r w:rsidR="00644CD5">
        <w:t>.</w:t>
      </w:r>
      <w:r>
        <w:t>365*T(u33) -0</w:t>
      </w:r>
      <w:r w:rsidR="00644CD5">
        <w:t>.</w:t>
      </w:r>
      <w:r>
        <w:t>458*T(v17</w:t>
      </w:r>
      <w:r w:rsidR="00644CD5">
        <w:t>.</w:t>
      </w:r>
      <w:r>
        <w:t>u12) + 0</w:t>
      </w:r>
      <w:r w:rsidR="00644CD5">
        <w:t>.</w:t>
      </w:r>
      <w:r>
        <w:t>396*T(v18</w:t>
      </w:r>
      <w:r w:rsidR="00644CD5">
        <w:t>.</w:t>
      </w:r>
      <w:r>
        <w:t>u14) + 0</w:t>
      </w:r>
      <w:r w:rsidR="00644CD5">
        <w:t>.</w:t>
      </w:r>
      <w:r>
        <w:t>364*T(v20</w:t>
      </w:r>
      <w:r w:rsidR="00644CD5">
        <w:t>.</w:t>
      </w:r>
      <w:r>
        <w:t>u19) + 0</w:t>
      </w:r>
      <w:r w:rsidR="00644CD5">
        <w:t>.</w:t>
      </w:r>
      <w:r>
        <w:t>476*T(v27</w:t>
      </w:r>
      <w:r w:rsidR="00644CD5">
        <w:t>.</w:t>
      </w:r>
      <w:r>
        <w:t>u5) + 0</w:t>
      </w:r>
      <w:r w:rsidR="00644CD5">
        <w:t>.</w:t>
      </w:r>
      <w:r>
        <w:t>676*T(v3</w:t>
      </w:r>
      <w:r w:rsidR="00644CD5">
        <w:t>.</w:t>
      </w:r>
      <w:r>
        <w:t>u23) + 0</w:t>
      </w:r>
      <w:r w:rsidR="00644CD5">
        <w:t>.</w:t>
      </w:r>
      <w:r>
        <w:t>353*T(v8</w:t>
      </w:r>
      <w:r w:rsidR="00644CD5">
        <w:t>.</w:t>
      </w:r>
      <w:r>
        <w:t>u33) -0</w:t>
      </w:r>
      <w:r w:rsidR="00644CD5">
        <w:t>.</w:t>
      </w:r>
      <w:r>
        <w:t>26*T(v15</w:t>
      </w:r>
      <w:r w:rsidR="00644CD5">
        <w:t>.</w:t>
      </w:r>
      <w:r>
        <w:t>u22) + 0</w:t>
      </w:r>
      <w:r w:rsidR="00644CD5">
        <w:t>.</w:t>
      </w:r>
      <w:r>
        <w:t>414*T(v1</w:t>
      </w:r>
      <w:r w:rsidR="00644CD5">
        <w:t>.</w:t>
      </w:r>
      <w:r>
        <w:t>u22) + 0</w:t>
      </w:r>
      <w:r w:rsidR="00644CD5">
        <w:t>.</w:t>
      </w:r>
      <w:r>
        <w:t>339*T(v15</w:t>
      </w:r>
      <w:r w:rsidR="00644CD5">
        <w:t>.</w:t>
      </w:r>
      <w:r>
        <w:t>u27) -0</w:t>
      </w:r>
      <w:r w:rsidR="00644CD5">
        <w:t>.</w:t>
      </w:r>
      <w:r>
        <w:t>46*T(v2</w:t>
      </w:r>
      <w:r w:rsidR="00644CD5">
        <w:t>.</w:t>
      </w:r>
      <w:r>
        <w:t>u20) + 0</w:t>
      </w:r>
      <w:r w:rsidR="00644CD5">
        <w:t>.</w:t>
      </w:r>
      <w:r>
        <w:t>428*T(v39</w:t>
      </w:r>
      <w:r w:rsidR="00644CD5">
        <w:t>.</w:t>
      </w:r>
      <w:r>
        <w:t>u1) + 0</w:t>
      </w:r>
      <w:r w:rsidR="00644CD5">
        <w:t>.</w:t>
      </w:r>
      <w:r>
        <w:t>344*T(v9</w:t>
      </w:r>
      <w:r w:rsidR="00644CD5">
        <w:t>.</w:t>
      </w:r>
      <w:r>
        <w:t>u34) -0</w:t>
      </w:r>
      <w:r w:rsidR="00644CD5">
        <w:t>.</w:t>
      </w:r>
      <w:r>
        <w:t>374*T(v12</w:t>
      </w:r>
      <w:r w:rsidR="00644CD5">
        <w:t>.</w:t>
      </w:r>
      <w:r>
        <w:t>u26) -0</w:t>
      </w:r>
      <w:r w:rsidR="00644CD5">
        <w:t>.</w:t>
      </w:r>
      <w:r>
        <w:t>382*T(v18</w:t>
      </w:r>
      <w:r w:rsidR="00644CD5">
        <w:t>.</w:t>
      </w:r>
      <w:r>
        <w:t>u25) + 0</w:t>
      </w:r>
      <w:r w:rsidR="00644CD5">
        <w:t>.</w:t>
      </w:r>
      <w:r>
        <w:t>24*T(v19</w:t>
      </w:r>
      <w:r w:rsidR="00644CD5">
        <w:t>.</w:t>
      </w:r>
      <w:r>
        <w:t>u7) + 0</w:t>
      </w:r>
      <w:r w:rsidR="00644CD5">
        <w:t>.</w:t>
      </w:r>
      <w:r>
        <w:t>263*T(v30</w:t>
      </w:r>
      <w:r w:rsidR="00644CD5">
        <w:t>.</w:t>
      </w:r>
      <w:r>
        <w:t>u6) -0</w:t>
      </w:r>
      <w:r w:rsidR="00644CD5">
        <w:t>.</w:t>
      </w:r>
      <w:r>
        <w:t>503*T(v3</w:t>
      </w:r>
      <w:r w:rsidR="00644CD5">
        <w:t>.</w:t>
      </w:r>
      <w:r>
        <w:t>u27) -0</w:t>
      </w:r>
      <w:r w:rsidR="00644CD5">
        <w:t>.</w:t>
      </w:r>
      <w:r>
        <w:t>522*T(v20</w:t>
      </w:r>
      <w:r w:rsidR="00644CD5">
        <w:t>.</w:t>
      </w:r>
      <w:r>
        <w:t>u2) -0</w:t>
      </w:r>
      <w:r w:rsidR="00644CD5">
        <w:t>.</w:t>
      </w:r>
      <w:r>
        <w:t>369*T(v16</w:t>
      </w:r>
      <w:r w:rsidR="00644CD5">
        <w:t>.</w:t>
      </w:r>
      <w:r>
        <w:t>u22) + 0</w:t>
      </w:r>
      <w:r w:rsidR="00644CD5">
        <w:t>.</w:t>
      </w:r>
      <w:r>
        <w:t>427*T(v18</w:t>
      </w:r>
      <w:r w:rsidR="00644CD5">
        <w:t>.</w:t>
      </w:r>
      <w:r>
        <w:t>u1) + 0</w:t>
      </w:r>
      <w:r w:rsidR="00644CD5">
        <w:t>.</w:t>
      </w:r>
      <w:r>
        <w:t>283*Volume^2 -0</w:t>
      </w:r>
      <w:r w:rsidR="00644CD5">
        <w:t>.</w:t>
      </w:r>
      <w:r>
        <w:t>447*T(v6</w:t>
      </w:r>
      <w:r w:rsidR="00644CD5">
        <w:t>.</w:t>
      </w:r>
      <w:r>
        <w:t>u16) + 0</w:t>
      </w:r>
      <w:r w:rsidR="00644CD5">
        <w:t>.</w:t>
      </w:r>
      <w:r>
        <w:t>461*T(v7</w:t>
      </w:r>
      <w:r w:rsidR="00644CD5">
        <w:t>.</w:t>
      </w:r>
      <w:r>
        <w:t>u4) -0</w:t>
      </w:r>
      <w:r w:rsidR="00644CD5">
        <w:t>.</w:t>
      </w:r>
      <w:r>
        <w:t>298*T(v25</w:t>
      </w:r>
      <w:r w:rsidR="00644CD5">
        <w:t>.</w:t>
      </w:r>
      <w:r>
        <w:t>u17) + 0</w:t>
      </w:r>
      <w:r w:rsidR="00644CD5">
        <w:t>.</w:t>
      </w:r>
      <w:r>
        <w:t>363*T(v1</w:t>
      </w:r>
      <w:r w:rsidR="00644CD5">
        <w:t>.</w:t>
      </w:r>
      <w:r>
        <w:t>u24) + 0</w:t>
      </w:r>
      <w:r w:rsidR="00644CD5">
        <w:t>.</w:t>
      </w:r>
      <w:r>
        <w:t>327*T(v35</w:t>
      </w:r>
      <w:r w:rsidR="00644CD5">
        <w:t>.</w:t>
      </w:r>
      <w:r>
        <w:t>u4) + 0</w:t>
      </w:r>
      <w:r w:rsidR="00644CD5">
        <w:t>.</w:t>
      </w:r>
      <w:r>
        <w:t>322*T(v12</w:t>
      </w:r>
      <w:r w:rsidR="00644CD5">
        <w:t>.</w:t>
      </w:r>
      <w:r>
        <w:t>u1) + 0</w:t>
      </w:r>
      <w:r w:rsidR="00644CD5">
        <w:t>.</w:t>
      </w:r>
      <w:r>
        <w:t>304*T(v14</w:t>
      </w:r>
      <w:r w:rsidR="00644CD5">
        <w:t>.</w:t>
      </w:r>
      <w:r>
        <w:t>u10) + 0</w:t>
      </w:r>
      <w:r w:rsidR="00644CD5">
        <w:t>.</w:t>
      </w:r>
      <w:r>
        <w:t>293*T(v32</w:t>
      </w:r>
      <w:r w:rsidR="00644CD5">
        <w:t>.</w:t>
      </w:r>
      <w:r>
        <w:t>u11) -0</w:t>
      </w:r>
      <w:r w:rsidR="00644CD5">
        <w:t>.</w:t>
      </w:r>
      <w:r>
        <w:t>322*T(v4</w:t>
      </w:r>
      <w:r w:rsidR="00644CD5">
        <w:t>.</w:t>
      </w:r>
      <w:r>
        <w:t>u29) + 0</w:t>
      </w:r>
      <w:r w:rsidR="00644CD5">
        <w:t>.</w:t>
      </w:r>
      <w:r>
        <w:t>221*T(v1</w:t>
      </w:r>
      <w:r w:rsidR="00644CD5">
        <w:t>.</w:t>
      </w:r>
      <w:r>
        <w:t>u40) + 0</w:t>
      </w:r>
      <w:r w:rsidR="00644CD5">
        <w:t>.</w:t>
      </w:r>
      <w:r>
        <w:t>279*T(v16</w:t>
      </w:r>
      <w:r w:rsidR="00644CD5">
        <w:t>.</w:t>
      </w:r>
      <w:r>
        <w:t>u11) + 0</w:t>
      </w:r>
      <w:r w:rsidR="00644CD5">
        <w:t>.</w:t>
      </w:r>
      <w:r>
        <w:t>254*T(v4</w:t>
      </w:r>
      <w:r w:rsidR="00644CD5">
        <w:t>.</w:t>
      </w:r>
      <w:r>
        <w:t>u36) + 0</w:t>
      </w:r>
      <w:r w:rsidR="00644CD5">
        <w:t>.</w:t>
      </w:r>
      <w:r>
        <w:t>36*T(v4) + 0</w:t>
      </w:r>
      <w:r w:rsidR="00644CD5">
        <w:t>.</w:t>
      </w:r>
      <w:r>
        <w:t>374*T(v7</w:t>
      </w:r>
      <w:r w:rsidR="00644CD5">
        <w:t>.</w:t>
      </w:r>
      <w:r>
        <w:t>u30) -0</w:t>
      </w:r>
      <w:r w:rsidR="00644CD5">
        <w:t>.</w:t>
      </w:r>
      <w:r>
        <w:t>27*T(v9</w:t>
      </w:r>
      <w:r w:rsidR="00644CD5">
        <w:t>.</w:t>
      </w:r>
      <w:r>
        <w:t>u33) -0</w:t>
      </w:r>
      <w:r w:rsidR="00644CD5">
        <w:t>.</w:t>
      </w:r>
      <w:r>
        <w:t>298*T(v14</w:t>
      </w:r>
      <w:r w:rsidR="00644CD5">
        <w:t>.</w:t>
      </w:r>
      <w:r>
        <w:t>u22) -0</w:t>
      </w:r>
      <w:r w:rsidR="00644CD5">
        <w:t>.</w:t>
      </w:r>
      <w:r>
        <w:t>349*T(v18</w:t>
      </w:r>
      <w:r w:rsidR="00644CD5">
        <w:t>.</w:t>
      </w:r>
      <w:r>
        <w:t>u6) -0</w:t>
      </w:r>
      <w:r w:rsidR="00644CD5">
        <w:t>.</w:t>
      </w:r>
      <w:r>
        <w:t>342*T(v4</w:t>
      </w:r>
      <w:r w:rsidR="00644CD5">
        <w:t>.</w:t>
      </w:r>
      <w:r>
        <w:t>u23) + 0</w:t>
      </w:r>
      <w:r w:rsidR="00644CD5">
        <w:t>.</w:t>
      </w:r>
      <w:r>
        <w:t>211*T(v19) + 0</w:t>
      </w:r>
      <w:r w:rsidR="00644CD5">
        <w:t>.</w:t>
      </w:r>
      <w:r>
        <w:t>219*T(v6</w:t>
      </w:r>
      <w:r w:rsidR="00644CD5">
        <w:t>.</w:t>
      </w:r>
      <w:r>
        <w:t>u37) -0</w:t>
      </w:r>
      <w:r w:rsidR="00644CD5">
        <w:t>.</w:t>
      </w:r>
      <w:r>
        <w:t>273*T(v5</w:t>
      </w:r>
      <w:r w:rsidR="00644CD5">
        <w:t>.</w:t>
      </w:r>
      <w:r>
        <w:t>u22) -0</w:t>
      </w:r>
      <w:r w:rsidR="00644CD5">
        <w:t>.</w:t>
      </w:r>
      <w:r>
        <w:t>299*T(v16</w:t>
      </w:r>
      <w:r w:rsidR="00644CD5">
        <w:t>.</w:t>
      </w:r>
      <w:r>
        <w:t>u6) -0</w:t>
      </w:r>
      <w:r w:rsidR="00644CD5">
        <w:t>.</w:t>
      </w:r>
      <w:r>
        <w:t>123*T(v42) + 0</w:t>
      </w:r>
      <w:r w:rsidR="00644CD5">
        <w:t>.</w:t>
      </w:r>
      <w:r>
        <w:t>252*T(v10</w:t>
      </w:r>
      <w:r w:rsidR="00644CD5">
        <w:t>.</w:t>
      </w:r>
      <w:r>
        <w:t>u15) + 0</w:t>
      </w:r>
      <w:r w:rsidR="00644CD5">
        <w:t>.</w:t>
      </w:r>
      <w:r>
        <w:t>18*T(v14) -0</w:t>
      </w:r>
      <w:r w:rsidR="00644CD5">
        <w:t>.</w:t>
      </w:r>
      <w:r>
        <w:t>216*T(v33</w:t>
      </w:r>
      <w:r w:rsidR="00644CD5">
        <w:t>.</w:t>
      </w:r>
      <w:r>
        <w:t>u2) -0</w:t>
      </w:r>
      <w:r w:rsidR="00644CD5">
        <w:t>.</w:t>
      </w:r>
      <w:r>
        <w:t>211*T(v22</w:t>
      </w:r>
      <w:r w:rsidR="00644CD5">
        <w:t>.</w:t>
      </w:r>
      <w:r>
        <w:t>u1) + 0</w:t>
      </w:r>
      <w:r w:rsidR="00644CD5">
        <w:t>.</w:t>
      </w:r>
      <w:r>
        <w:t>201*T(v26</w:t>
      </w:r>
      <w:r w:rsidR="00644CD5">
        <w:t>.</w:t>
      </w:r>
      <w:r>
        <w:t>u15) -0</w:t>
      </w:r>
      <w:r w:rsidR="00644CD5">
        <w:t>.</w:t>
      </w:r>
      <w:r>
        <w:t>188*T(v33</w:t>
      </w:r>
      <w:r w:rsidR="00644CD5">
        <w:t>.</w:t>
      </w:r>
      <w:r>
        <w:t>u8) -0</w:t>
      </w:r>
      <w:r w:rsidR="00644CD5">
        <w:t>.</w:t>
      </w:r>
      <w:r>
        <w:t>227*T(v26</w:t>
      </w:r>
      <w:r w:rsidR="00644CD5">
        <w:t>.</w:t>
      </w:r>
      <w:r>
        <w:t>u13) + 0</w:t>
      </w:r>
      <w:r w:rsidR="00644CD5">
        <w:t>.</w:t>
      </w:r>
      <w:r>
        <w:t>241*T(v8</w:t>
      </w:r>
      <w:r w:rsidR="00644CD5">
        <w:t>.</w:t>
      </w:r>
      <w:r>
        <w:t>u3) -0</w:t>
      </w:r>
      <w:r w:rsidR="00644CD5">
        <w:t>.</w:t>
      </w:r>
      <w:r>
        <w:t>105*T(u39) + 0</w:t>
      </w:r>
      <w:r w:rsidR="00644CD5">
        <w:t>.</w:t>
      </w:r>
      <w:r>
        <w:t>266*T(v13</w:t>
      </w:r>
      <w:r w:rsidR="00644CD5">
        <w:t>.</w:t>
      </w:r>
      <w:r>
        <w:t>u5) + 0</w:t>
      </w:r>
      <w:r w:rsidR="00644CD5">
        <w:t>.</w:t>
      </w:r>
      <w:r>
        <w:t>243*T(v17</w:t>
      </w:r>
      <w:r w:rsidR="00644CD5">
        <w:t>.</w:t>
      </w:r>
      <w:r>
        <w:t>u3) -0</w:t>
      </w:r>
      <w:r w:rsidR="00644CD5">
        <w:t>.</w:t>
      </w:r>
      <w:r>
        <w:t>171*T(v13</w:t>
      </w:r>
      <w:r w:rsidR="00644CD5">
        <w:t>.</w:t>
      </w:r>
      <w:r>
        <w:t>u22) + 0</w:t>
      </w:r>
      <w:r w:rsidR="00644CD5">
        <w:t>.</w:t>
      </w:r>
      <w:r>
        <w:t>26*T(u3) -0</w:t>
      </w:r>
      <w:r w:rsidR="00644CD5">
        <w:t>.</w:t>
      </w:r>
      <w:r>
        <w:t>171*T(v7</w:t>
      </w:r>
      <w:r w:rsidR="00644CD5">
        <w:t>.</w:t>
      </w:r>
      <w:r>
        <w:t>u24) -0</w:t>
      </w:r>
      <w:r w:rsidR="00644CD5">
        <w:t>.</w:t>
      </w:r>
      <w:r>
        <w:t>17*T(v19</w:t>
      </w:r>
      <w:r w:rsidR="00644CD5">
        <w:t>.</w:t>
      </w:r>
      <w:r>
        <w:t>u22) + 0</w:t>
      </w:r>
      <w:r w:rsidR="00644CD5">
        <w:t>.</w:t>
      </w:r>
      <w:r>
        <w:t>177*T(v23</w:t>
      </w:r>
      <w:r w:rsidR="00644CD5">
        <w:t>.</w:t>
      </w:r>
      <w:r>
        <w:t>u3) -0</w:t>
      </w:r>
      <w:r w:rsidR="00644CD5">
        <w:t>.</w:t>
      </w:r>
      <w:r>
        <w:t>191*T(v15</w:t>
      </w:r>
      <w:r w:rsidR="00644CD5">
        <w:t>.</w:t>
      </w:r>
      <w:r>
        <w:t>u24) -0</w:t>
      </w:r>
      <w:r w:rsidR="00644CD5">
        <w:t>.</w:t>
      </w:r>
      <w:r>
        <w:t>197*T(v12</w:t>
      </w:r>
      <w:r w:rsidR="00644CD5">
        <w:t>.</w:t>
      </w:r>
      <w:r>
        <w:t>u29) + 0</w:t>
      </w:r>
      <w:r w:rsidR="00644CD5">
        <w:t>.</w:t>
      </w:r>
      <w:r>
        <w:t>235*T(v8</w:t>
      </w:r>
      <w:r w:rsidR="00644CD5">
        <w:t>.</w:t>
      </w:r>
      <w:r>
        <w:t>u24) + 0</w:t>
      </w:r>
      <w:r w:rsidR="00644CD5">
        <w:t>.</w:t>
      </w:r>
      <w:r>
        <w:t>186*T(v6</w:t>
      </w:r>
      <w:r w:rsidR="00644CD5">
        <w:t>.</w:t>
      </w:r>
      <w:r>
        <w:t>u27) + 0</w:t>
      </w:r>
      <w:r w:rsidR="00644CD5">
        <w:t>.</w:t>
      </w:r>
      <w:r>
        <w:t>185*T(v5</w:t>
      </w:r>
      <w:r w:rsidR="00644CD5">
        <w:t>.</w:t>
      </w:r>
      <w:r>
        <w:t>u38) + 0</w:t>
      </w:r>
      <w:r w:rsidR="00644CD5">
        <w:t>.</w:t>
      </w:r>
      <w:r>
        <w:t>159*T(v17</w:t>
      </w:r>
      <w:r w:rsidR="00644CD5">
        <w:t>.</w:t>
      </w:r>
      <w:r>
        <w:t>u18) + 0</w:t>
      </w:r>
      <w:r w:rsidR="00644CD5">
        <w:t>.</w:t>
      </w:r>
      <w:r>
        <w:t>134*T(v24</w:t>
      </w:r>
      <w:r w:rsidR="00644CD5">
        <w:t>.</w:t>
      </w:r>
      <w:r>
        <w:t>u7) + 0</w:t>
      </w:r>
      <w:r w:rsidR="00644CD5">
        <w:t>.</w:t>
      </w:r>
      <w:r>
        <w:t>156*T(v13</w:t>
      </w:r>
      <w:r w:rsidR="00644CD5">
        <w:t>.</w:t>
      </w:r>
      <w:r>
        <w:t>u21) + 0</w:t>
      </w:r>
      <w:r w:rsidR="00644CD5">
        <w:t>.</w:t>
      </w:r>
      <w:r>
        <w:t>153*T(v23</w:t>
      </w:r>
      <w:r w:rsidR="00644CD5">
        <w:t>.</w:t>
      </w:r>
      <w:r>
        <w:t>u14) -0</w:t>
      </w:r>
      <w:r w:rsidR="00644CD5">
        <w:t>.</w:t>
      </w:r>
      <w:r>
        <w:t>157*T(v15</w:t>
      </w:r>
      <w:r w:rsidR="00644CD5">
        <w:t>.</w:t>
      </w:r>
      <w:r>
        <w:t>u3) -0</w:t>
      </w:r>
      <w:r w:rsidR="00644CD5">
        <w:t>.</w:t>
      </w:r>
      <w:r>
        <w:t>127*T(v22</w:t>
      </w:r>
      <w:r w:rsidR="00644CD5">
        <w:t>.</w:t>
      </w:r>
      <w:r>
        <w:t>u10) + 0</w:t>
      </w:r>
      <w:r w:rsidR="00644CD5">
        <w:t>.</w:t>
      </w:r>
      <w:r>
        <w:t>108*T(v28</w:t>
      </w:r>
      <w:r w:rsidR="00644CD5">
        <w:t>.</w:t>
      </w:r>
      <w:r>
        <w:t>u11) -0</w:t>
      </w:r>
      <w:r w:rsidR="00644CD5">
        <w:t>.</w:t>
      </w:r>
      <w:r>
        <w:t>194*T(v12</w:t>
      </w:r>
      <w:r w:rsidR="00644CD5">
        <w:t>.</w:t>
      </w:r>
      <w:r>
        <w:t>u4) -0</w:t>
      </w:r>
      <w:r w:rsidR="00644CD5">
        <w:t>.</w:t>
      </w:r>
      <w:r>
        <w:t>118*T(v2</w:t>
      </w:r>
      <w:r w:rsidR="00644CD5">
        <w:t>.</w:t>
      </w:r>
      <w:r>
        <w:t>u33) -0</w:t>
      </w:r>
      <w:r w:rsidR="00644CD5">
        <w:t>.</w:t>
      </w:r>
      <w:r>
        <w:t>155*T(v4</w:t>
      </w:r>
      <w:r w:rsidR="00644CD5">
        <w:t>.</w:t>
      </w:r>
      <w:r>
        <w:t>u20) + 0</w:t>
      </w:r>
      <w:r w:rsidR="00644CD5">
        <w:t>.</w:t>
      </w:r>
      <w:r>
        <w:t>082*T(v30) -0</w:t>
      </w:r>
      <w:r w:rsidR="00644CD5">
        <w:t>.</w:t>
      </w:r>
      <w:r>
        <w:t>171*T(v13</w:t>
      </w:r>
      <w:r w:rsidR="00644CD5">
        <w:t>.</w:t>
      </w:r>
      <w:r>
        <w:t>u3) -0</w:t>
      </w:r>
      <w:r w:rsidR="00644CD5">
        <w:t>.</w:t>
      </w:r>
      <w:r>
        <w:t>141*T(v10</w:t>
      </w:r>
      <w:r w:rsidR="00644CD5">
        <w:t>.</w:t>
      </w:r>
      <w:r>
        <w:t>u17) + 0</w:t>
      </w:r>
      <w:r w:rsidR="00644CD5">
        <w:t>.</w:t>
      </w:r>
      <w:r>
        <w:t>185*T(v8</w:t>
      </w:r>
      <w:r w:rsidR="00644CD5">
        <w:t>.</w:t>
      </w:r>
      <w:r>
        <w:t>u5) -0</w:t>
      </w:r>
      <w:r w:rsidR="00644CD5">
        <w:t>.</w:t>
      </w:r>
      <w:r>
        <w:t>119*T(v7</w:t>
      </w:r>
      <w:r w:rsidR="00644CD5">
        <w:t>.</w:t>
      </w:r>
      <w:r>
        <w:t>u33) + 0</w:t>
      </w:r>
      <w:r w:rsidR="00644CD5">
        <w:t>.</w:t>
      </w:r>
      <w:r>
        <w:t>169*T(v13</w:t>
      </w:r>
      <w:r w:rsidR="00644CD5">
        <w:t>.</w:t>
      </w:r>
      <w:r>
        <w:t>u2) -0</w:t>
      </w:r>
      <w:r w:rsidR="00644CD5">
        <w:t>.</w:t>
      </w:r>
      <w:r>
        <w:t>11*T(v28</w:t>
      </w:r>
      <w:r w:rsidR="00644CD5">
        <w:t>.</w:t>
      </w:r>
      <w:r>
        <w:t>u12) + 0</w:t>
      </w:r>
      <w:r w:rsidR="00644CD5">
        <w:t>.</w:t>
      </w:r>
      <w:r>
        <w:t>12*T(v19</w:t>
      </w:r>
      <w:r w:rsidR="00644CD5">
        <w:t>.</w:t>
      </w:r>
      <w:r>
        <w:t>u17) + 0</w:t>
      </w:r>
      <w:r w:rsidR="00644CD5">
        <w:t>.</w:t>
      </w:r>
      <w:r>
        <w:t>114*T(v11</w:t>
      </w:r>
      <w:r w:rsidR="00644CD5">
        <w:t>.</w:t>
      </w:r>
      <w:r>
        <w:t>u7) + 0</w:t>
      </w:r>
      <w:r w:rsidR="00644CD5">
        <w:t>.</w:t>
      </w:r>
      <w:r>
        <w:t>0924*T(v32</w:t>
      </w:r>
      <w:r w:rsidR="00644CD5">
        <w:t>.</w:t>
      </w:r>
      <w:r>
        <w:t>u5) + 0</w:t>
      </w:r>
      <w:r w:rsidR="00644CD5">
        <w:t>.</w:t>
      </w:r>
      <w:r>
        <w:t>101*T(v17</w:t>
      </w:r>
      <w:r w:rsidR="00644CD5">
        <w:t>.</w:t>
      </w:r>
      <w:r>
        <w:t>u16) -0</w:t>
      </w:r>
      <w:r w:rsidR="00644CD5">
        <w:t>.</w:t>
      </w:r>
      <w:r>
        <w:t>184*T(v1</w:t>
      </w:r>
      <w:r w:rsidR="00644CD5">
        <w:t>.</w:t>
      </w:r>
      <w:r>
        <w:t>u1) + 0</w:t>
      </w:r>
      <w:r w:rsidR="00644CD5">
        <w:t>.</w:t>
      </w:r>
      <w:r>
        <w:t>111*T(v8</w:t>
      </w:r>
      <w:r w:rsidR="00644CD5">
        <w:t>.</w:t>
      </w:r>
      <w:r>
        <w:t>u20) -0</w:t>
      </w:r>
      <w:r w:rsidR="00644CD5">
        <w:t>.</w:t>
      </w:r>
      <w:r>
        <w:t>111*T(v2</w:t>
      </w:r>
      <w:r w:rsidR="00644CD5">
        <w:t>.</w:t>
      </w:r>
      <w:r>
        <w:t>u18) -0</w:t>
      </w:r>
      <w:r w:rsidR="00644CD5">
        <w:t>.</w:t>
      </w:r>
      <w:r>
        <w:t>0876*T(v17</w:t>
      </w:r>
      <w:r w:rsidR="00644CD5">
        <w:t>.</w:t>
      </w:r>
      <w:r>
        <w:t>u23) + 0</w:t>
      </w:r>
      <w:r w:rsidR="00644CD5">
        <w:t>.</w:t>
      </w:r>
      <w:r>
        <w:t>292*v -0</w:t>
      </w:r>
      <w:r w:rsidR="00644CD5">
        <w:t>.</w:t>
      </w:r>
      <w:r>
        <w:t>089*T(v28</w:t>
      </w:r>
      <w:r w:rsidR="00644CD5">
        <w:t>.</w:t>
      </w:r>
      <w:r>
        <w:t>u13) -0</w:t>
      </w:r>
      <w:r w:rsidR="00644CD5">
        <w:t>.</w:t>
      </w:r>
      <w:r>
        <w:t>107*T(v1</w:t>
      </w:r>
      <w:r w:rsidR="00644CD5">
        <w:t>.</w:t>
      </w:r>
      <w:r>
        <w:t>u26) + 0</w:t>
      </w:r>
      <w:r w:rsidR="00644CD5">
        <w:t>.</w:t>
      </w:r>
      <w:r>
        <w:t>0832*T(v22</w:t>
      </w:r>
      <w:r w:rsidR="00644CD5">
        <w:t>.</w:t>
      </w:r>
      <w:r>
        <w:t>u20) + 0</w:t>
      </w:r>
      <w:r w:rsidR="00644CD5">
        <w:t>.</w:t>
      </w:r>
      <w:r>
        <w:t>0618*T(v17) -0</w:t>
      </w:r>
      <w:r w:rsidR="00644CD5">
        <w:t>.</w:t>
      </w:r>
      <w:r>
        <w:t>0841*T(v7</w:t>
      </w:r>
      <w:r w:rsidR="00644CD5">
        <w:t>.</w:t>
      </w:r>
      <w:r>
        <w:t>u26) -0</w:t>
      </w:r>
      <w:r w:rsidR="00644CD5">
        <w:t>.</w:t>
      </w:r>
      <w:r>
        <w:t>0682*T(v31</w:t>
      </w:r>
      <w:r w:rsidR="00644CD5">
        <w:t>.</w:t>
      </w:r>
      <w:r>
        <w:t>u9) + 0</w:t>
      </w:r>
      <w:r w:rsidR="00644CD5">
        <w:t>.</w:t>
      </w:r>
      <w:r>
        <w:t>058*T(v16</w:t>
      </w:r>
      <w:r w:rsidR="00644CD5">
        <w:t>.</w:t>
      </w:r>
      <w:r>
        <w:t>u24) + 0</w:t>
      </w:r>
      <w:r w:rsidR="00644CD5">
        <w:t>.</w:t>
      </w:r>
      <w:r>
        <w:t>0724*T(v7</w:t>
      </w:r>
      <w:r w:rsidR="00644CD5">
        <w:t>.</w:t>
      </w:r>
      <w:r>
        <w:t>u15) -0</w:t>
      </w:r>
      <w:r w:rsidR="00644CD5">
        <w:t>.</w:t>
      </w:r>
      <w:r>
        <w:t>0605*T(v38</w:t>
      </w:r>
      <w:r w:rsidR="00644CD5">
        <w:t>.</w:t>
      </w:r>
      <w:r>
        <w:t>u5) + 0</w:t>
      </w:r>
      <w:r w:rsidR="00644CD5">
        <w:t>.</w:t>
      </w:r>
      <w:r>
        <w:t>0656*T(v21</w:t>
      </w:r>
      <w:r w:rsidR="00644CD5">
        <w:t>.</w:t>
      </w:r>
      <w:r>
        <w:t>u14) + 0</w:t>
      </w:r>
      <w:r w:rsidR="00644CD5">
        <w:t>.</w:t>
      </w:r>
      <w:r>
        <w:t>0529*T(v30</w:t>
      </w:r>
      <w:r w:rsidR="00644CD5">
        <w:t>.</w:t>
      </w:r>
      <w:r>
        <w:t>u13) -0</w:t>
      </w:r>
      <w:r w:rsidR="00644CD5">
        <w:t>.</w:t>
      </w:r>
      <w:r>
        <w:t>0449*T(v36</w:t>
      </w:r>
      <w:r w:rsidR="00644CD5">
        <w:t>.</w:t>
      </w:r>
      <w:r>
        <w:t>u4) + 0</w:t>
      </w:r>
      <w:r w:rsidR="00644CD5">
        <w:t>.</w:t>
      </w:r>
      <w:r>
        <w:t>0412*T(v34</w:t>
      </w:r>
      <w:r w:rsidR="00644CD5">
        <w:t>.</w:t>
      </w:r>
      <w:r>
        <w:t>u7) -0</w:t>
      </w:r>
      <w:r w:rsidR="00644CD5">
        <w:t>.</w:t>
      </w:r>
      <w:r>
        <w:t>0461*T(v11</w:t>
      </w:r>
      <w:r w:rsidR="00644CD5">
        <w:t>.</w:t>
      </w:r>
      <w:r>
        <w:t>u27) -0</w:t>
      </w:r>
      <w:r w:rsidR="00644CD5">
        <w:t>.</w:t>
      </w:r>
      <w:r>
        <w:t>0498*T(v16</w:t>
      </w:r>
      <w:r w:rsidR="00644CD5">
        <w:t>.</w:t>
      </w:r>
      <w:r>
        <w:t>u9) -0</w:t>
      </w:r>
      <w:r w:rsidR="00644CD5">
        <w:t>.</w:t>
      </w:r>
      <w:r>
        <w:t>0579*T(v13</w:t>
      </w:r>
      <w:r w:rsidR="00644CD5">
        <w:t>.</w:t>
      </w:r>
      <w:r>
        <w:t>u11) -0</w:t>
      </w:r>
      <w:r w:rsidR="00644CD5">
        <w:t>.</w:t>
      </w:r>
      <w:r>
        <w:t>0449*T(v4</w:t>
      </w:r>
      <w:r w:rsidR="00644CD5">
        <w:t>.</w:t>
      </w:r>
      <w:r>
        <w:t>u26) + 0</w:t>
      </w:r>
      <w:r w:rsidR="00644CD5">
        <w:t>.</w:t>
      </w:r>
      <w:r>
        <w:t>0374*T(v1</w:t>
      </w:r>
      <w:r w:rsidR="00644CD5">
        <w:t>.</w:t>
      </w:r>
      <w:r>
        <w:t>u38) + 0</w:t>
      </w:r>
      <w:r w:rsidR="00644CD5">
        <w:t>.</w:t>
      </w:r>
      <w:r>
        <w:t>0416*T(v5</w:t>
      </w:r>
      <w:r w:rsidR="00644CD5">
        <w:t>.</w:t>
      </w:r>
      <w:r>
        <w:t>u14) + 0</w:t>
      </w:r>
      <w:r w:rsidR="00644CD5">
        <w:t>.</w:t>
      </w:r>
      <w:r>
        <w:t>0374*T(v7</w:t>
      </w:r>
      <w:r w:rsidR="00644CD5">
        <w:t>.</w:t>
      </w:r>
      <w:r>
        <w:t>u20) -0</w:t>
      </w:r>
      <w:r w:rsidR="00644CD5">
        <w:t>.</w:t>
      </w:r>
      <w:r>
        <w:t>0419*T(v13</w:t>
      </w:r>
      <w:r w:rsidR="00644CD5">
        <w:t>.</w:t>
      </w:r>
      <w:r>
        <w:t>u7) + 0</w:t>
      </w:r>
      <w:r w:rsidR="00644CD5">
        <w:t>.</w:t>
      </w:r>
      <w:r>
        <w:t>0363*T(v23</w:t>
      </w:r>
      <w:r w:rsidR="00644CD5">
        <w:t>.</w:t>
      </w:r>
      <w:r>
        <w:t>u6) + 0</w:t>
      </w:r>
      <w:r w:rsidR="00644CD5">
        <w:t>.</w:t>
      </w:r>
      <w:r>
        <w:t>0501*T(v7</w:t>
      </w:r>
      <w:r w:rsidR="00644CD5">
        <w:t>.</w:t>
      </w:r>
      <w:r>
        <w:t>u2) + 0</w:t>
      </w:r>
      <w:r w:rsidR="00644CD5">
        <w:t>.</w:t>
      </w:r>
      <w:r>
        <w:t>0342*T(v2</w:t>
      </w:r>
      <w:r w:rsidR="00644CD5">
        <w:t>.</w:t>
      </w:r>
      <w:r>
        <w:t>u6) + 0</w:t>
      </w:r>
      <w:r w:rsidR="00644CD5">
        <w:t>.</w:t>
      </w:r>
      <w:r>
        <w:t>0162*T(v35</w:t>
      </w:r>
      <w:r w:rsidR="00644CD5">
        <w:t>.</w:t>
      </w:r>
      <w:r>
        <w:t>u1) + 0</w:t>
      </w:r>
      <w:r w:rsidR="00644CD5">
        <w:t>.</w:t>
      </w:r>
      <w:r>
        <w:t>0185*T(v2</w:t>
      </w:r>
      <w:r w:rsidR="00644CD5">
        <w:t>.</w:t>
      </w:r>
      <w:r>
        <w:t>u26) + 0</w:t>
      </w:r>
      <w:r w:rsidR="00644CD5">
        <w:t>.</w:t>
      </w:r>
      <w:r>
        <w:t>00998*T(v25</w:t>
      </w:r>
      <w:r w:rsidR="00644CD5">
        <w:t>.</w:t>
      </w:r>
      <w:r>
        <w:t>u8) + 0</w:t>
      </w:r>
      <w:r w:rsidR="00644CD5">
        <w:t>.</w:t>
      </w:r>
      <w:r>
        <w:t>00211*T(v18</w:t>
      </w:r>
      <w:r w:rsidR="00644CD5">
        <w:t>.</w:t>
      </w:r>
      <w:r>
        <w:t>u17) + 7</w:t>
      </w:r>
      <w:r w:rsidR="00644CD5">
        <w:t>.</w:t>
      </w:r>
      <w:r>
        <w:t>33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lastRenderedPageBreak/>
        <w:tab/>
        <w:t>Model 312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768*T(v4</w:t>
      </w:r>
      <w:r w:rsidR="00644CD5">
        <w:t>.</w:t>
      </w:r>
      <w:r>
        <w:t>u2) -0</w:t>
      </w:r>
      <w:r w:rsidR="00644CD5">
        <w:t>.</w:t>
      </w:r>
      <w:r>
        <w:t>864*T(v4</w:t>
      </w:r>
      <w:r w:rsidR="00644CD5">
        <w:t>.</w:t>
      </w:r>
      <w:r>
        <w:t>u3) + 0</w:t>
      </w:r>
      <w:r w:rsidR="00644CD5">
        <w:t>.</w:t>
      </w:r>
      <w:r>
        <w:t>31*T(v8</w:t>
      </w:r>
      <w:r w:rsidR="00644CD5">
        <w:t>.</w:t>
      </w:r>
      <w:r>
        <w:t>u11) -1</w:t>
      </w:r>
      <w:r w:rsidR="00644CD5">
        <w:t>.</w:t>
      </w:r>
      <w:r>
        <w:t>19*T(v5</w:t>
      </w:r>
      <w:r w:rsidR="00644CD5">
        <w:t>.</w:t>
      </w:r>
      <w:r>
        <w:t>u2) -0</w:t>
      </w:r>
      <w:r w:rsidR="00644CD5">
        <w:t>.</w:t>
      </w:r>
      <w:r>
        <w:t>703*T(v27</w:t>
      </w:r>
      <w:r w:rsidR="00644CD5">
        <w:t>.</w:t>
      </w:r>
      <w:r>
        <w:t>u9) -0</w:t>
      </w:r>
      <w:r w:rsidR="00644CD5">
        <w:t>.</w:t>
      </w:r>
      <w:r>
        <w:t>414*T(v13</w:t>
      </w:r>
      <w:r w:rsidR="00644CD5">
        <w:t>.</w:t>
      </w:r>
      <w:r>
        <w:t>u13) + 3</w:t>
      </w:r>
      <w:r w:rsidR="00644CD5">
        <w:t>.</w:t>
      </w:r>
      <w:r>
        <w:t>26*T(u2) -0</w:t>
      </w:r>
      <w:r w:rsidR="00644CD5">
        <w:t>.</w:t>
      </w:r>
      <w:r>
        <w:t>56*T(v17</w:t>
      </w:r>
      <w:r w:rsidR="00644CD5">
        <w:t>.</w:t>
      </w:r>
      <w:r>
        <w:t>u7) -0</w:t>
      </w:r>
      <w:r w:rsidR="00644CD5">
        <w:t>.</w:t>
      </w:r>
      <w:r>
        <w:t>645*T(v33</w:t>
      </w:r>
      <w:r w:rsidR="00644CD5">
        <w:t>.</w:t>
      </w:r>
      <w:r>
        <w:t>u1) + 0</w:t>
      </w:r>
      <w:r w:rsidR="00644CD5">
        <w:t>.</w:t>
      </w:r>
      <w:r>
        <w:t>622*T(v5</w:t>
      </w:r>
      <w:r w:rsidR="00644CD5">
        <w:t>.</w:t>
      </w:r>
      <w:r>
        <w:t>u13) -0</w:t>
      </w:r>
      <w:r w:rsidR="00644CD5">
        <w:t>.</w:t>
      </w:r>
      <w:r>
        <w:t>785*T(v18</w:t>
      </w:r>
      <w:r w:rsidR="00644CD5">
        <w:t>.</w:t>
      </w:r>
      <w:r>
        <w:t>u7) -7</w:t>
      </w:r>
      <w:r w:rsidR="00644CD5">
        <w:t>.</w:t>
      </w:r>
      <w:r>
        <w:t>61*u -0</w:t>
      </w:r>
      <w:r w:rsidR="00644CD5">
        <w:t>.</w:t>
      </w:r>
      <w:r>
        <w:t>0356*T(v17</w:t>
      </w:r>
      <w:r w:rsidR="00644CD5">
        <w:t>.</w:t>
      </w:r>
      <w:r>
        <w:t>u22) + 1</w:t>
      </w:r>
      <w:r w:rsidR="00644CD5">
        <w:t>.</w:t>
      </w:r>
      <w:r>
        <w:t>19*T(v9</w:t>
      </w:r>
      <w:r w:rsidR="00644CD5">
        <w:t>.</w:t>
      </w:r>
      <w:r>
        <w:t>u9) -0</w:t>
      </w:r>
      <w:r w:rsidR="00644CD5">
        <w:t>.</w:t>
      </w:r>
      <w:r>
        <w:t>536*T(v40</w:t>
      </w:r>
      <w:r w:rsidR="00644CD5">
        <w:t>.</w:t>
      </w:r>
      <w:r>
        <w:t>u1) + 0</w:t>
      </w:r>
      <w:r w:rsidR="00644CD5">
        <w:t>.</w:t>
      </w:r>
      <w:r>
        <w:t>723*T(v9</w:t>
      </w:r>
      <w:r w:rsidR="00644CD5">
        <w:t>.</w:t>
      </w:r>
      <w:r>
        <w:t>u34) -0</w:t>
      </w:r>
      <w:r w:rsidR="00644CD5">
        <w:t>.</w:t>
      </w:r>
      <w:r>
        <w:t>56*T(v20</w:t>
      </w:r>
      <w:r w:rsidR="00644CD5">
        <w:t>.</w:t>
      </w:r>
      <w:r>
        <w:t>u7) + 0</w:t>
      </w:r>
      <w:r w:rsidR="00644CD5">
        <w:t>.</w:t>
      </w:r>
      <w:r>
        <w:t>958*T(v3</w:t>
      </w:r>
      <w:r w:rsidR="00644CD5">
        <w:t>.</w:t>
      </w:r>
      <w:r>
        <w:t>u3) + 0</w:t>
      </w:r>
      <w:r w:rsidR="00644CD5">
        <w:t>.</w:t>
      </w:r>
      <w:r>
        <w:t>203*T(v12</w:t>
      </w:r>
      <w:r w:rsidR="00644CD5">
        <w:t>.</w:t>
      </w:r>
      <w:r>
        <w:t>u5) + 0</w:t>
      </w:r>
      <w:r w:rsidR="00644CD5">
        <w:t>.</w:t>
      </w:r>
      <w:r>
        <w:t>597*T(v19</w:t>
      </w:r>
      <w:r w:rsidR="00644CD5">
        <w:t>.</w:t>
      </w:r>
      <w:r>
        <w:t>u3) -0</w:t>
      </w:r>
      <w:r w:rsidR="00644CD5">
        <w:t>.</w:t>
      </w:r>
      <w:r>
        <w:t>293*T(u35) + 0</w:t>
      </w:r>
      <w:r w:rsidR="00644CD5">
        <w:t>.</w:t>
      </w:r>
      <w:r>
        <w:t>645*T(v17</w:t>
      </w:r>
      <w:r w:rsidR="00644CD5">
        <w:t>.</w:t>
      </w:r>
      <w:r>
        <w:t>u2) + 0</w:t>
      </w:r>
      <w:r w:rsidR="00644CD5">
        <w:t>.</w:t>
      </w:r>
      <w:r>
        <w:t>622*NumDonor -0</w:t>
      </w:r>
      <w:r w:rsidR="00644CD5">
        <w:t>.</w:t>
      </w:r>
      <w:r>
        <w:t>601*T(v10</w:t>
      </w:r>
      <w:r w:rsidR="00644CD5">
        <w:t>.</w:t>
      </w:r>
      <w:r>
        <w:t>u2) -0</w:t>
      </w:r>
      <w:r w:rsidR="00644CD5">
        <w:t>.</w:t>
      </w:r>
      <w:r>
        <w:t>443*T(v8</w:t>
      </w:r>
      <w:r w:rsidR="00644CD5">
        <w:t>.</w:t>
      </w:r>
      <w:r>
        <w:t>u15) + 1</w:t>
      </w:r>
      <w:r w:rsidR="00644CD5">
        <w:t>.</w:t>
      </w:r>
      <w:r>
        <w:t>24*T(v1</w:t>
      </w:r>
      <w:r w:rsidR="00644CD5">
        <w:t>.</w:t>
      </w:r>
      <w:r>
        <w:t>u4) -1*T(v4</w:t>
      </w:r>
      <w:r w:rsidR="00644CD5">
        <w:t>.</w:t>
      </w:r>
      <w:r>
        <w:t>u38) -0</w:t>
      </w:r>
      <w:r w:rsidR="00644CD5">
        <w:t>.</w:t>
      </w:r>
      <w:r>
        <w:t>278*T(v14</w:t>
      </w:r>
      <w:r w:rsidR="00644CD5">
        <w:t>.</w:t>
      </w:r>
      <w:r>
        <w:t>u23) + 0</w:t>
      </w:r>
      <w:r w:rsidR="00644CD5">
        <w:t>.</w:t>
      </w:r>
      <w:r>
        <w:t>322*T(v27</w:t>
      </w:r>
      <w:r w:rsidR="00644CD5">
        <w:t>.</w:t>
      </w:r>
      <w:r>
        <w:t>u8) -0</w:t>
      </w:r>
      <w:r w:rsidR="00644CD5">
        <w:t>.</w:t>
      </w:r>
      <w:r>
        <w:t>408*T(v4</w:t>
      </w:r>
      <w:r w:rsidR="00644CD5">
        <w:t>.</w:t>
      </w:r>
      <w:r>
        <w:t>u34) -0</w:t>
      </w:r>
      <w:r w:rsidR="00644CD5">
        <w:t>.</w:t>
      </w:r>
      <w:r>
        <w:t>551*T(v5</w:t>
      </w:r>
      <w:r w:rsidR="00644CD5">
        <w:t>.</w:t>
      </w:r>
      <w:r>
        <w:t>u33) + 0</w:t>
      </w:r>
      <w:r w:rsidR="00644CD5">
        <w:t>.</w:t>
      </w:r>
      <w:r>
        <w:t>228*T(v30) -0</w:t>
      </w:r>
      <w:r w:rsidR="00644CD5">
        <w:t>.</w:t>
      </w:r>
      <w:r>
        <w:t>762*T(v24</w:t>
      </w:r>
      <w:r w:rsidR="00644CD5">
        <w:t>.</w:t>
      </w:r>
      <w:r>
        <w:t>u2) -0</w:t>
      </w:r>
      <w:r w:rsidR="00644CD5">
        <w:t>.</w:t>
      </w:r>
      <w:r>
        <w:t>796*T(v3) + 0</w:t>
      </w:r>
      <w:r w:rsidR="00644CD5">
        <w:t>.</w:t>
      </w:r>
      <w:r>
        <w:t>973*T(v15</w:t>
      </w:r>
      <w:r w:rsidR="00644CD5">
        <w:t>.</w:t>
      </w:r>
      <w:r>
        <w:t>u14) -0</w:t>
      </w:r>
      <w:r w:rsidR="00644CD5">
        <w:t>.</w:t>
      </w:r>
      <w:r>
        <w:t>0877*T(v14</w:t>
      </w:r>
      <w:r w:rsidR="00644CD5">
        <w:t>.</w:t>
      </w:r>
      <w:r>
        <w:t>u18) -1</w:t>
      </w:r>
      <w:r w:rsidR="00644CD5">
        <w:t>.</w:t>
      </w:r>
      <w:r>
        <w:t>04*T(v10</w:t>
      </w:r>
      <w:r w:rsidR="00644CD5">
        <w:t>.</w:t>
      </w:r>
      <w:r>
        <w:t>u12) + 0</w:t>
      </w:r>
      <w:r w:rsidR="00644CD5">
        <w:t>.</w:t>
      </w:r>
      <w:r>
        <w:t>185*T(v2</w:t>
      </w:r>
      <w:r w:rsidR="00644CD5">
        <w:t>.</w:t>
      </w:r>
      <w:r>
        <w:t>u7) + 0</w:t>
      </w:r>
      <w:r w:rsidR="00644CD5">
        <w:t>.</w:t>
      </w:r>
      <w:r>
        <w:t>625*T(v23</w:t>
      </w:r>
      <w:r w:rsidR="00644CD5">
        <w:t>.</w:t>
      </w:r>
      <w:r>
        <w:t>u10) + 0</w:t>
      </w:r>
      <w:r w:rsidR="00644CD5">
        <w:t>.</w:t>
      </w:r>
      <w:r>
        <w:t>849*T(v36</w:t>
      </w:r>
      <w:r w:rsidR="00644CD5">
        <w:t>.</w:t>
      </w:r>
      <w:r>
        <w:t>u2) -0</w:t>
      </w:r>
      <w:r w:rsidR="00644CD5">
        <w:t>.</w:t>
      </w:r>
      <w:r>
        <w:t>319*T(v7</w:t>
      </w:r>
      <w:r w:rsidR="00644CD5">
        <w:t>.</w:t>
      </w:r>
      <w:r>
        <w:t>u7) -0</w:t>
      </w:r>
      <w:r w:rsidR="00644CD5">
        <w:t>.</w:t>
      </w:r>
      <w:r>
        <w:t>425*T(v5</w:t>
      </w:r>
      <w:r w:rsidR="00644CD5">
        <w:t>.</w:t>
      </w:r>
      <w:r>
        <w:t>u31) + 0</w:t>
      </w:r>
      <w:r w:rsidR="00644CD5">
        <w:t>.</w:t>
      </w:r>
      <w:r>
        <w:t>579*Length^3 -0</w:t>
      </w:r>
      <w:r w:rsidR="00644CD5">
        <w:t>.</w:t>
      </w:r>
      <w:r>
        <w:t>761*T(v7</w:t>
      </w:r>
      <w:r w:rsidR="00644CD5">
        <w:t>.</w:t>
      </w:r>
      <w:r>
        <w:t>u32) + 0</w:t>
      </w:r>
      <w:r w:rsidR="00644CD5">
        <w:t>.</w:t>
      </w:r>
      <w:r>
        <w:t>817*T(v25</w:t>
      </w:r>
      <w:r w:rsidR="00644CD5">
        <w:t>.</w:t>
      </w:r>
      <w:r>
        <w:t>u16) + 0</w:t>
      </w:r>
      <w:r w:rsidR="00644CD5">
        <w:t>.</w:t>
      </w:r>
      <w:r>
        <w:t>667*T(v2</w:t>
      </w:r>
      <w:r w:rsidR="00644CD5">
        <w:t>.</w:t>
      </w:r>
      <w:r>
        <w:t>u36) + 0</w:t>
      </w:r>
      <w:r w:rsidR="00644CD5">
        <w:t>.</w:t>
      </w:r>
      <w:r>
        <w:t>449*T(v1</w:t>
      </w:r>
      <w:r w:rsidR="00644CD5">
        <w:t>.</w:t>
      </w:r>
      <w:r>
        <w:t>u22) -0</w:t>
      </w:r>
      <w:r w:rsidR="00644CD5">
        <w:t>.</w:t>
      </w:r>
      <w:r>
        <w:t>69*T(v1</w:t>
      </w:r>
      <w:r w:rsidR="00644CD5">
        <w:t>.</w:t>
      </w:r>
      <w:r>
        <w:t>u32) -0</w:t>
      </w:r>
      <w:r w:rsidR="00644CD5">
        <w:t>.</w:t>
      </w:r>
      <w:r>
        <w:t>85*T(v10</w:t>
      </w:r>
      <w:r w:rsidR="00644CD5">
        <w:t>.</w:t>
      </w:r>
      <w:r>
        <w:t>u15) + 0</w:t>
      </w:r>
      <w:r w:rsidR="00644CD5">
        <w:t>.</w:t>
      </w:r>
      <w:r>
        <w:t>243*T(v9</w:t>
      </w:r>
      <w:r w:rsidR="00644CD5">
        <w:t>.</w:t>
      </w:r>
      <w:r>
        <w:t>u3) -0</w:t>
      </w:r>
      <w:r w:rsidR="00644CD5">
        <w:t>.</w:t>
      </w:r>
      <w:r>
        <w:t>84*T(v23</w:t>
      </w:r>
      <w:r w:rsidR="00644CD5">
        <w:t>.</w:t>
      </w:r>
      <w:r>
        <w:t>u6) + 0</w:t>
      </w:r>
      <w:r w:rsidR="00644CD5">
        <w:t>.</w:t>
      </w:r>
      <w:r>
        <w:t>491*T(v12</w:t>
      </w:r>
      <w:r w:rsidR="00644CD5">
        <w:t>.</w:t>
      </w:r>
      <w:r>
        <w:t>u4) + 0</w:t>
      </w:r>
      <w:r w:rsidR="00644CD5">
        <w:t>.</w:t>
      </w:r>
      <w:r>
        <w:t>258*T(v8</w:t>
      </w:r>
      <w:r w:rsidR="00644CD5">
        <w:t>.</w:t>
      </w:r>
      <w:r>
        <w:t>u18) + 0</w:t>
      </w:r>
      <w:r w:rsidR="00644CD5">
        <w:t>.</w:t>
      </w:r>
      <w:r>
        <w:t>422*T(v3</w:t>
      </w:r>
      <w:r w:rsidR="00644CD5">
        <w:t>.</w:t>
      </w:r>
      <w:r>
        <w:t>u13) -0</w:t>
      </w:r>
      <w:r w:rsidR="00644CD5">
        <w:t>.</w:t>
      </w:r>
      <w:r>
        <w:t>371*T(v24</w:t>
      </w:r>
      <w:r w:rsidR="00644CD5">
        <w:t>.</w:t>
      </w:r>
      <w:r>
        <w:t>u16) -0</w:t>
      </w:r>
      <w:r w:rsidR="00644CD5">
        <w:t>.</w:t>
      </w:r>
      <w:r>
        <w:t>286*T(v12</w:t>
      </w:r>
      <w:r w:rsidR="00644CD5">
        <w:t>.</w:t>
      </w:r>
      <w:r>
        <w:t>u21) -0</w:t>
      </w:r>
      <w:r w:rsidR="00644CD5">
        <w:t>.</w:t>
      </w:r>
      <w:r>
        <w:t>315*T(v34) -0</w:t>
      </w:r>
      <w:r w:rsidR="00644CD5">
        <w:t>.</w:t>
      </w:r>
      <w:r>
        <w:t>473*T(v15</w:t>
      </w:r>
      <w:r w:rsidR="00644CD5">
        <w:t>.</w:t>
      </w:r>
      <w:r>
        <w:t>u25) + 0</w:t>
      </w:r>
      <w:r w:rsidR="00644CD5">
        <w:t>.</w:t>
      </w:r>
      <w:r>
        <w:t>708*T(v14</w:t>
      </w:r>
      <w:r w:rsidR="00644CD5">
        <w:t>.</w:t>
      </w:r>
      <w:r>
        <w:t>u2) -0</w:t>
      </w:r>
      <w:r w:rsidR="00644CD5">
        <w:t>.</w:t>
      </w:r>
      <w:r>
        <w:t>593*T(v10</w:t>
      </w:r>
      <w:r w:rsidR="00644CD5">
        <w:t>.</w:t>
      </w:r>
      <w:r>
        <w:t>u14) + 0</w:t>
      </w:r>
      <w:r w:rsidR="00644CD5">
        <w:t>.</w:t>
      </w:r>
      <w:r>
        <w:t>363*T(v11</w:t>
      </w:r>
      <w:r w:rsidR="00644CD5">
        <w:t>.</w:t>
      </w:r>
      <w:r>
        <w:t>u23) -0</w:t>
      </w:r>
      <w:r w:rsidR="00644CD5">
        <w:t>.</w:t>
      </w:r>
      <w:r>
        <w:t>594*T(v23</w:t>
      </w:r>
      <w:r w:rsidR="00644CD5">
        <w:t>.</w:t>
      </w:r>
      <w:r>
        <w:t>u18) + 0</w:t>
      </w:r>
      <w:r w:rsidR="00644CD5">
        <w:t>.</w:t>
      </w:r>
      <w:r>
        <w:t>58*T(v19</w:t>
      </w:r>
      <w:r w:rsidR="00644CD5">
        <w:t>.</w:t>
      </w:r>
      <w:r>
        <w:t>u18) + 0</w:t>
      </w:r>
      <w:r w:rsidR="00644CD5">
        <w:t>.</w:t>
      </w:r>
      <w:r>
        <w:t>671*T(v10</w:t>
      </w:r>
      <w:r w:rsidR="00644CD5">
        <w:t>.</w:t>
      </w:r>
      <w:r>
        <w:t>u7) + 0</w:t>
      </w:r>
      <w:r w:rsidR="00644CD5">
        <w:t>.</w:t>
      </w:r>
      <w:r>
        <w:t>2*T(v8</w:t>
      </w:r>
      <w:r w:rsidR="00644CD5">
        <w:t>.</w:t>
      </w:r>
      <w:r>
        <w:t>u24) + 0</w:t>
      </w:r>
      <w:r w:rsidR="00644CD5">
        <w:t>.</w:t>
      </w:r>
      <w:r>
        <w:t>55*T(v3</w:t>
      </w:r>
      <w:r w:rsidR="00644CD5">
        <w:t>.</w:t>
      </w:r>
      <w:r>
        <w:t>u32) -0</w:t>
      </w:r>
      <w:r w:rsidR="00644CD5">
        <w:t>.</w:t>
      </w:r>
      <w:r>
        <w:t>451*T(v11</w:t>
      </w:r>
      <w:r w:rsidR="00644CD5">
        <w:t>.</w:t>
      </w:r>
      <w:r>
        <w:t>u30) -0</w:t>
      </w:r>
      <w:r w:rsidR="00644CD5">
        <w:t>.</w:t>
      </w:r>
      <w:r>
        <w:t>452*T(u37) + 0</w:t>
      </w:r>
      <w:r w:rsidR="00644CD5">
        <w:t>.</w:t>
      </w:r>
      <w:r>
        <w:t>46*T(v14</w:t>
      </w:r>
      <w:r w:rsidR="00644CD5">
        <w:t>.</w:t>
      </w:r>
      <w:r>
        <w:t>u14) -0</w:t>
      </w:r>
      <w:r w:rsidR="00644CD5">
        <w:t>.</w:t>
      </w:r>
      <w:r>
        <w:t>495*T(v8</w:t>
      </w:r>
      <w:r w:rsidR="00644CD5">
        <w:t>.</w:t>
      </w:r>
      <w:r>
        <w:t>u10) -0</w:t>
      </w:r>
      <w:r w:rsidR="00644CD5">
        <w:t>.</w:t>
      </w:r>
      <w:r>
        <w:t>717*T(v1</w:t>
      </w:r>
      <w:r w:rsidR="00644CD5">
        <w:t>.</w:t>
      </w:r>
      <w:r>
        <w:t>u40) -0</w:t>
      </w:r>
      <w:r w:rsidR="00644CD5">
        <w:t>.</w:t>
      </w:r>
      <w:r>
        <w:t>334*T(v8</w:t>
      </w:r>
      <w:r w:rsidR="00644CD5">
        <w:t>.</w:t>
      </w:r>
      <w:r>
        <w:t>u32) -0</w:t>
      </w:r>
      <w:r w:rsidR="00644CD5">
        <w:t>.</w:t>
      </w:r>
      <w:r>
        <w:t>441*Length -0</w:t>
      </w:r>
      <w:r w:rsidR="00644CD5">
        <w:t>.</w:t>
      </w:r>
      <w:r>
        <w:t>513*T(v19</w:t>
      </w:r>
      <w:r w:rsidR="00644CD5">
        <w:t>.</w:t>
      </w:r>
      <w:r>
        <w:t>u13) + 0</w:t>
      </w:r>
      <w:r w:rsidR="00644CD5">
        <w:t>.</w:t>
      </w:r>
      <w:r>
        <w:t>661*T(v10</w:t>
      </w:r>
      <w:r w:rsidR="00644CD5">
        <w:t>.</w:t>
      </w:r>
      <w:r>
        <w:t>u9) -0</w:t>
      </w:r>
      <w:r w:rsidR="00644CD5">
        <w:t>.</w:t>
      </w:r>
      <w:r>
        <w:t>431*T(v16</w:t>
      </w:r>
      <w:r w:rsidR="00644CD5">
        <w:t>.</w:t>
      </w:r>
      <w:r>
        <w:t>u18) -0</w:t>
      </w:r>
      <w:r w:rsidR="00644CD5">
        <w:t>.</w:t>
      </w:r>
      <w:r>
        <w:t>27*T(v7</w:t>
      </w:r>
      <w:r w:rsidR="00644CD5">
        <w:t>.</w:t>
      </w:r>
      <w:r>
        <w:t>u4) -0</w:t>
      </w:r>
      <w:r w:rsidR="00644CD5">
        <w:t>.</w:t>
      </w:r>
      <w:r>
        <w:t>268*T(v9) + 0</w:t>
      </w:r>
      <w:r w:rsidR="00644CD5">
        <w:t>.</w:t>
      </w:r>
      <w:r>
        <w:t>451*T(v19</w:t>
      </w:r>
      <w:r w:rsidR="00644CD5">
        <w:t>.</w:t>
      </w:r>
      <w:r>
        <w:t>u5) -0</w:t>
      </w:r>
      <w:r w:rsidR="00644CD5">
        <w:t>.</w:t>
      </w:r>
      <w:r>
        <w:t>676*T(v7</w:t>
      </w:r>
      <w:r w:rsidR="00644CD5">
        <w:t>.</w:t>
      </w:r>
      <w:r>
        <w:t>u6) -0</w:t>
      </w:r>
      <w:r w:rsidR="00644CD5">
        <w:t>.</w:t>
      </w:r>
      <w:r>
        <w:t>213*T(v2</w:t>
      </w:r>
      <w:r w:rsidR="00644CD5">
        <w:t>.</w:t>
      </w:r>
      <w:r>
        <w:t>u38) -0</w:t>
      </w:r>
      <w:r w:rsidR="00644CD5">
        <w:t>.</w:t>
      </w:r>
      <w:r>
        <w:t>412*T(v6</w:t>
      </w:r>
      <w:r w:rsidR="00644CD5">
        <w:t>.</w:t>
      </w:r>
      <w:r>
        <w:t>u35) + 0</w:t>
      </w:r>
      <w:r w:rsidR="00644CD5">
        <w:t>.</w:t>
      </w:r>
      <w:r>
        <w:t>538*T(v13</w:t>
      </w:r>
      <w:r w:rsidR="00644CD5">
        <w:t>.</w:t>
      </w:r>
      <w:r>
        <w:t>u22) + 0</w:t>
      </w:r>
      <w:r w:rsidR="00644CD5">
        <w:t>.</w:t>
      </w:r>
      <w:r>
        <w:t>603*Lipophilicity^2 + 0</w:t>
      </w:r>
      <w:r w:rsidR="00644CD5">
        <w:t>.</w:t>
      </w:r>
      <w:r>
        <w:t>372*T(v18</w:t>
      </w:r>
      <w:r w:rsidR="00644CD5">
        <w:t>.</w:t>
      </w:r>
      <w:r>
        <w:t>u4) + 0</w:t>
      </w:r>
      <w:r w:rsidR="00644CD5">
        <w:t>.</w:t>
      </w:r>
      <w:r>
        <w:t>326*T(v12</w:t>
      </w:r>
      <w:r w:rsidR="00644CD5">
        <w:t>.</w:t>
      </w:r>
      <w:r>
        <w:t>u19) + 0</w:t>
      </w:r>
      <w:r w:rsidR="00644CD5">
        <w:t>.</w:t>
      </w:r>
      <w:r>
        <w:t>45*T(v3</w:t>
      </w:r>
      <w:r w:rsidR="00644CD5">
        <w:t>.</w:t>
      </w:r>
      <w:r>
        <w:t>u4) -0</w:t>
      </w:r>
      <w:r w:rsidR="00644CD5">
        <w:t>.</w:t>
      </w:r>
      <w:r>
        <w:t>602*T(v1</w:t>
      </w:r>
      <w:r w:rsidR="00644CD5">
        <w:t>.</w:t>
      </w:r>
      <w:r>
        <w:t>u38) + 0</w:t>
      </w:r>
      <w:r w:rsidR="00644CD5">
        <w:t>.</w:t>
      </w:r>
      <w:r>
        <w:t>555*T(v6</w:t>
      </w:r>
      <w:r w:rsidR="00644CD5">
        <w:t>.</w:t>
      </w:r>
      <w:r>
        <w:t>u23) + 0</w:t>
      </w:r>
      <w:r w:rsidR="00644CD5">
        <w:t>.</w:t>
      </w:r>
      <w:r>
        <w:t>766*T(v8</w:t>
      </w:r>
      <w:r w:rsidR="00644CD5">
        <w:t>.</w:t>
      </w:r>
      <w:r>
        <w:t>u1) -0</w:t>
      </w:r>
      <w:r w:rsidR="00644CD5">
        <w:t>.</w:t>
      </w:r>
      <w:r>
        <w:t>669*T(v2</w:t>
      </w:r>
      <w:r w:rsidR="00644CD5">
        <w:t>.</w:t>
      </w:r>
      <w:r>
        <w:t>u31) -0</w:t>
      </w:r>
      <w:r w:rsidR="00644CD5">
        <w:t>.</w:t>
      </w:r>
      <w:r>
        <w:t>432*T(v4</w:t>
      </w:r>
      <w:r w:rsidR="00644CD5">
        <w:t>.</w:t>
      </w:r>
      <w:r>
        <w:t>u14) + 0</w:t>
      </w:r>
      <w:r w:rsidR="00644CD5">
        <w:t>.</w:t>
      </w:r>
      <w:r>
        <w:t>424*T(v2</w:t>
      </w:r>
      <w:r w:rsidR="00644CD5">
        <w:t>.</w:t>
      </w:r>
      <w:r>
        <w:t>u26) -0</w:t>
      </w:r>
      <w:r w:rsidR="00644CD5">
        <w:t>.</w:t>
      </w:r>
      <w:r>
        <w:t>55*T(v34</w:t>
      </w:r>
      <w:r w:rsidR="00644CD5">
        <w:t>.</w:t>
      </w:r>
      <w:r>
        <w:t>u4) -0</w:t>
      </w:r>
      <w:r w:rsidR="00644CD5">
        <w:t>.</w:t>
      </w:r>
      <w:r>
        <w:t>553*T(v1</w:t>
      </w:r>
      <w:r w:rsidR="00644CD5">
        <w:t>.</w:t>
      </w:r>
      <w:r>
        <w:t>u36) -0</w:t>
      </w:r>
      <w:r w:rsidR="00644CD5">
        <w:t>.</w:t>
      </w:r>
      <w:r>
        <w:t>258*T(v9</w:t>
      </w:r>
      <w:r w:rsidR="00644CD5">
        <w:t>.</w:t>
      </w:r>
      <w:r>
        <w:t>u23) + 0</w:t>
      </w:r>
      <w:r w:rsidR="00644CD5">
        <w:t>.</w:t>
      </w:r>
      <w:r>
        <w:t>51*T(v20</w:t>
      </w:r>
      <w:r w:rsidR="00644CD5">
        <w:t>.</w:t>
      </w:r>
      <w:r>
        <w:t>u2) + 0</w:t>
      </w:r>
      <w:r w:rsidR="00644CD5">
        <w:t>.</w:t>
      </w:r>
      <w:r>
        <w:t>469*T(v3</w:t>
      </w:r>
      <w:r w:rsidR="00644CD5">
        <w:t>.</w:t>
      </w:r>
      <w:r>
        <w:t>u27) + 0</w:t>
      </w:r>
      <w:r w:rsidR="00644CD5">
        <w:t>.</w:t>
      </w:r>
      <w:r>
        <w:t>374*T(v7</w:t>
      </w:r>
      <w:r w:rsidR="00644CD5">
        <w:t>.</w:t>
      </w:r>
      <w:r>
        <w:t>u27) -0</w:t>
      </w:r>
      <w:r w:rsidR="00644CD5">
        <w:t>.</w:t>
      </w:r>
      <w:r>
        <w:t>505*T(v38</w:t>
      </w:r>
      <w:r w:rsidR="00644CD5">
        <w:t>.</w:t>
      </w:r>
      <w:r>
        <w:t>u2) -0</w:t>
      </w:r>
      <w:r w:rsidR="00644CD5">
        <w:t>.</w:t>
      </w:r>
      <w:r>
        <w:t>289*T(v9</w:t>
      </w:r>
      <w:r w:rsidR="00644CD5">
        <w:t>.</w:t>
      </w:r>
      <w:r>
        <w:t>u16) + 0</w:t>
      </w:r>
      <w:r w:rsidR="00644CD5">
        <w:t>.</w:t>
      </w:r>
      <w:r>
        <w:t>187*T(v39</w:t>
      </w:r>
      <w:r w:rsidR="00644CD5">
        <w:t>.</w:t>
      </w:r>
      <w:r>
        <w:t>u1) -0</w:t>
      </w:r>
      <w:r w:rsidR="00644CD5">
        <w:t>.</w:t>
      </w:r>
      <w:r>
        <w:t>703*T(v28</w:t>
      </w:r>
      <w:r w:rsidR="00644CD5">
        <w:t>.</w:t>
      </w:r>
      <w:r>
        <w:t>u9) + 0</w:t>
      </w:r>
      <w:r w:rsidR="00644CD5">
        <w:t>.</w:t>
      </w:r>
      <w:r>
        <w:t>454*T(v9</w:t>
      </w:r>
      <w:r w:rsidR="00644CD5">
        <w:t>.</w:t>
      </w:r>
      <w:r>
        <w:t>u22) + 0</w:t>
      </w:r>
      <w:r w:rsidR="00644CD5">
        <w:t>.</w:t>
      </w:r>
      <w:r>
        <w:t>34*T(v29</w:t>
      </w:r>
      <w:r w:rsidR="00644CD5">
        <w:t>.</w:t>
      </w:r>
      <w:r>
        <w:t>u9) + 0</w:t>
      </w:r>
      <w:r w:rsidR="00644CD5">
        <w:t>.</w:t>
      </w:r>
      <w:r>
        <w:t>537*T(v11</w:t>
      </w:r>
      <w:r w:rsidR="00644CD5">
        <w:t>.</w:t>
      </w:r>
      <w:r>
        <w:t>u12) + 0</w:t>
      </w:r>
      <w:r w:rsidR="00644CD5">
        <w:t>.</w:t>
      </w:r>
      <w:r>
        <w:t>5*T(v3</w:t>
      </w:r>
      <w:r w:rsidR="00644CD5">
        <w:t>.</w:t>
      </w:r>
      <w:r>
        <w:t>u39) -0</w:t>
      </w:r>
      <w:r w:rsidR="00644CD5">
        <w:t>.</w:t>
      </w:r>
      <w:r>
        <w:t>181*T(v30</w:t>
      </w:r>
      <w:r w:rsidR="00644CD5">
        <w:t>.</w:t>
      </w:r>
      <w:r>
        <w:t>u9) -0</w:t>
      </w:r>
      <w:r w:rsidR="00644CD5">
        <w:t>.</w:t>
      </w:r>
      <w:r>
        <w:t>49*T(v10</w:t>
      </w:r>
      <w:r w:rsidR="00644CD5">
        <w:t>.</w:t>
      </w:r>
      <w:r>
        <w:t>u4) -0</w:t>
      </w:r>
      <w:r w:rsidR="00644CD5">
        <w:t>.</w:t>
      </w:r>
      <w:r>
        <w:t>109*T(v37</w:t>
      </w:r>
      <w:r w:rsidR="00644CD5">
        <w:t>.</w:t>
      </w:r>
      <w:r>
        <w:t>u4) -0</w:t>
      </w:r>
      <w:r w:rsidR="00644CD5">
        <w:t>.</w:t>
      </w:r>
      <w:r>
        <w:t>256*T(v16</w:t>
      </w:r>
      <w:r w:rsidR="00644CD5">
        <w:t>.</w:t>
      </w:r>
      <w:r>
        <w:t>u5) -0</w:t>
      </w:r>
      <w:r w:rsidR="00644CD5">
        <w:t>.</w:t>
      </w:r>
      <w:r>
        <w:t>279*T(v16</w:t>
      </w:r>
      <w:r w:rsidR="00644CD5">
        <w:t>.</w:t>
      </w:r>
      <w:r>
        <w:t>u8) + 0</w:t>
      </w:r>
      <w:r w:rsidR="00644CD5">
        <w:t>.</w:t>
      </w:r>
      <w:r>
        <w:t>174*T(v31</w:t>
      </w:r>
      <w:r w:rsidR="00644CD5">
        <w:t>.</w:t>
      </w:r>
      <w:r>
        <w:t>u1) -0</w:t>
      </w:r>
      <w:r w:rsidR="00644CD5">
        <w:t>.</w:t>
      </w:r>
      <w:r>
        <w:t>32*T(v13</w:t>
      </w:r>
      <w:r w:rsidR="00644CD5">
        <w:t>.</w:t>
      </w:r>
      <w:r>
        <w:t>u28) + 0</w:t>
      </w:r>
      <w:r w:rsidR="00644CD5">
        <w:t>.</w:t>
      </w:r>
      <w:r>
        <w:t>169*T(u42) -0</w:t>
      </w:r>
      <w:r w:rsidR="00644CD5">
        <w:t>.</w:t>
      </w:r>
      <w:r>
        <w:t>259*T(v35</w:t>
      </w:r>
      <w:r w:rsidR="00644CD5">
        <w:t>.</w:t>
      </w:r>
      <w:r>
        <w:t>u6) -0</w:t>
      </w:r>
      <w:r w:rsidR="00644CD5">
        <w:t>.</w:t>
      </w:r>
      <w:r>
        <w:t>455*T(v1</w:t>
      </w:r>
      <w:r w:rsidR="00644CD5">
        <w:t>.</w:t>
      </w:r>
      <w:r>
        <w:t>u12) -0</w:t>
      </w:r>
      <w:r w:rsidR="00644CD5">
        <w:t>.</w:t>
      </w:r>
      <w:r>
        <w:t>144*T(v5</w:t>
      </w:r>
      <w:r w:rsidR="00644CD5">
        <w:t>.</w:t>
      </w:r>
      <w:r>
        <w:t>u23) -0</w:t>
      </w:r>
      <w:r w:rsidR="00644CD5">
        <w:t>.</w:t>
      </w:r>
      <w:r>
        <w:t>222*T(v25</w:t>
      </w:r>
      <w:r w:rsidR="00644CD5">
        <w:t>.</w:t>
      </w:r>
      <w:r>
        <w:t>u1) + 0</w:t>
      </w:r>
      <w:r w:rsidR="00644CD5">
        <w:t>.</w:t>
      </w:r>
      <w:r>
        <w:t>381*T(v26</w:t>
      </w:r>
      <w:r w:rsidR="00644CD5">
        <w:t>.</w:t>
      </w:r>
      <w:r>
        <w:t>u13) -0</w:t>
      </w:r>
      <w:r w:rsidR="00644CD5">
        <w:t>.</w:t>
      </w:r>
      <w:r>
        <w:t>486*T(v5</w:t>
      </w:r>
      <w:r w:rsidR="00644CD5">
        <w:t>.</w:t>
      </w:r>
      <w:r>
        <w:t>u29) -0</w:t>
      </w:r>
      <w:r w:rsidR="00644CD5">
        <w:t>.</w:t>
      </w:r>
      <w:r>
        <w:t>409*T(v5</w:t>
      </w:r>
      <w:r w:rsidR="00644CD5">
        <w:t>.</w:t>
      </w:r>
      <w:r>
        <w:t>u26) + 0</w:t>
      </w:r>
      <w:r w:rsidR="00644CD5">
        <w:t>.</w:t>
      </w:r>
      <w:r>
        <w:t>446*T(v33</w:t>
      </w:r>
      <w:r w:rsidR="00644CD5">
        <w:t>.</w:t>
      </w:r>
      <w:r>
        <w:t>u2) + 0</w:t>
      </w:r>
      <w:r w:rsidR="00644CD5">
        <w:t>.</w:t>
      </w:r>
      <w:r>
        <w:t>37*T(v27</w:t>
      </w:r>
      <w:r w:rsidR="00644CD5">
        <w:t>.</w:t>
      </w:r>
      <w:r>
        <w:t>u15) -0</w:t>
      </w:r>
      <w:r w:rsidR="00644CD5">
        <w:t>.</w:t>
      </w:r>
      <w:r>
        <w:t>299*T(v17</w:t>
      </w:r>
      <w:r w:rsidR="00644CD5">
        <w:t>.</w:t>
      </w:r>
      <w:r>
        <w:t>u23) -0</w:t>
      </w:r>
      <w:r w:rsidR="00644CD5">
        <w:t>.</w:t>
      </w:r>
      <w:r>
        <w:t>263*T(v4</w:t>
      </w:r>
      <w:r w:rsidR="00644CD5">
        <w:t>.</w:t>
      </w:r>
      <w:r>
        <w:t>u7) + 0</w:t>
      </w:r>
      <w:r w:rsidR="00644CD5">
        <w:t>.</w:t>
      </w:r>
      <w:r>
        <w:t>557*T(v27</w:t>
      </w:r>
      <w:r w:rsidR="00644CD5">
        <w:t>.</w:t>
      </w:r>
      <w:r>
        <w:t>u11) + 0</w:t>
      </w:r>
      <w:r w:rsidR="00644CD5">
        <w:t>.</w:t>
      </w:r>
      <w:r>
        <w:t>077*Lipophilicity + 0</w:t>
      </w:r>
      <w:r w:rsidR="00644CD5">
        <w:t>.</w:t>
      </w:r>
      <w:r>
        <w:t>14*MW -0</w:t>
      </w:r>
      <w:r w:rsidR="00644CD5">
        <w:t>.</w:t>
      </w:r>
      <w:r>
        <w:t>293*T(v8</w:t>
      </w:r>
      <w:r w:rsidR="00644CD5">
        <w:t>.</w:t>
      </w:r>
      <w:r>
        <w:t>u28) -0</w:t>
      </w:r>
      <w:r w:rsidR="00644CD5">
        <w:t>.</w:t>
      </w:r>
      <w:r>
        <w:t>311*T(v5</w:t>
      </w:r>
      <w:r w:rsidR="00644CD5">
        <w:t>.</w:t>
      </w:r>
      <w:r>
        <w:t>u14) + 0</w:t>
      </w:r>
      <w:r w:rsidR="00644CD5">
        <w:t>.</w:t>
      </w:r>
      <w:r>
        <w:t>248*T(v26) + 0</w:t>
      </w:r>
      <w:r w:rsidR="00644CD5">
        <w:t>.</w:t>
      </w:r>
      <w:r>
        <w:t>388*T(v11</w:t>
      </w:r>
      <w:r w:rsidR="00644CD5">
        <w:t>.</w:t>
      </w:r>
      <w:r>
        <w:t>u21) + 0</w:t>
      </w:r>
      <w:r w:rsidR="00644CD5">
        <w:t>.</w:t>
      </w:r>
      <w:r>
        <w:t>443*T(v37</w:t>
      </w:r>
      <w:r w:rsidR="00644CD5">
        <w:t>.</w:t>
      </w:r>
      <w:r>
        <w:t>u2) -0</w:t>
      </w:r>
      <w:r w:rsidR="00644CD5">
        <w:t>.</w:t>
      </w:r>
      <w:r>
        <w:t>356*T(v18</w:t>
      </w:r>
      <w:r w:rsidR="00644CD5">
        <w:t>.</w:t>
      </w:r>
      <w:r>
        <w:t>u16) + 0</w:t>
      </w:r>
      <w:r w:rsidR="00644CD5">
        <w:t>.</w:t>
      </w:r>
      <w:r>
        <w:t>374*T(v30</w:t>
      </w:r>
      <w:r w:rsidR="00644CD5">
        <w:t>.</w:t>
      </w:r>
      <w:r>
        <w:t>u3) + 0</w:t>
      </w:r>
      <w:r w:rsidR="00644CD5">
        <w:t>.</w:t>
      </w:r>
      <w:r>
        <w:t>299*T(v29</w:t>
      </w:r>
      <w:r w:rsidR="00644CD5">
        <w:t>.</w:t>
      </w:r>
      <w:r>
        <w:t>u6) + 0</w:t>
      </w:r>
      <w:r w:rsidR="00644CD5">
        <w:t>.</w:t>
      </w:r>
      <w:r>
        <w:t>337*T(v27</w:t>
      </w:r>
      <w:r w:rsidR="00644CD5">
        <w:t>.</w:t>
      </w:r>
      <w:r>
        <w:t>u1) + 0</w:t>
      </w:r>
      <w:r w:rsidR="00644CD5">
        <w:t>.</w:t>
      </w:r>
      <w:r>
        <w:t>415*T(v10</w:t>
      </w:r>
      <w:r w:rsidR="00644CD5">
        <w:t>.</w:t>
      </w:r>
      <w:r>
        <w:t>u10) -0</w:t>
      </w:r>
      <w:r w:rsidR="00644CD5">
        <w:t>.</w:t>
      </w:r>
      <w:r>
        <w:t>315*T(v37</w:t>
      </w:r>
      <w:r w:rsidR="00644CD5">
        <w:t>.</w:t>
      </w:r>
      <w:r>
        <w:t>u1) + 0</w:t>
      </w:r>
      <w:r w:rsidR="00644CD5">
        <w:t>.</w:t>
      </w:r>
      <w:r>
        <w:t>292*T(v20</w:t>
      </w:r>
      <w:r w:rsidR="00644CD5">
        <w:t>.</w:t>
      </w:r>
      <w:r>
        <w:t>u6) -0</w:t>
      </w:r>
      <w:r w:rsidR="00644CD5">
        <w:t>.</w:t>
      </w:r>
      <w:r>
        <w:t>385*T(v36</w:t>
      </w:r>
      <w:r w:rsidR="00644CD5">
        <w:t>.</w:t>
      </w:r>
      <w:r>
        <w:t>u4) + 0</w:t>
      </w:r>
      <w:r w:rsidR="00644CD5">
        <w:t>.</w:t>
      </w:r>
      <w:r>
        <w:t>336*T(v9</w:t>
      </w:r>
      <w:r w:rsidR="00644CD5">
        <w:t>.</w:t>
      </w:r>
      <w:r>
        <w:t>u13) + 0</w:t>
      </w:r>
      <w:r w:rsidR="00644CD5">
        <w:t>.</w:t>
      </w:r>
      <w:r>
        <w:t>232*T(v6</w:t>
      </w:r>
      <w:r w:rsidR="00644CD5">
        <w:t>.</w:t>
      </w:r>
      <w:r>
        <w:t>u26) + 0</w:t>
      </w:r>
      <w:r w:rsidR="00644CD5">
        <w:t>.</w:t>
      </w:r>
      <w:r>
        <w:t>437*T(v5</w:t>
      </w:r>
      <w:r w:rsidR="00644CD5">
        <w:t>.</w:t>
      </w:r>
      <w:r>
        <w:t>u20) -0</w:t>
      </w:r>
      <w:r w:rsidR="00644CD5">
        <w:t>.</w:t>
      </w:r>
      <w:r>
        <w:t>402*T(v21</w:t>
      </w:r>
      <w:r w:rsidR="00644CD5">
        <w:t>.</w:t>
      </w:r>
      <w:r>
        <w:t>u20) -0</w:t>
      </w:r>
      <w:r w:rsidR="00644CD5">
        <w:t>.</w:t>
      </w:r>
      <w:r>
        <w:t>298*T(v4</w:t>
      </w:r>
      <w:r w:rsidR="00644CD5">
        <w:t>.</w:t>
      </w:r>
      <w:r>
        <w:t>u13) -0</w:t>
      </w:r>
      <w:r w:rsidR="00644CD5">
        <w:t>.</w:t>
      </w:r>
      <w:r>
        <w:t>237*T(v32</w:t>
      </w:r>
      <w:r w:rsidR="00644CD5">
        <w:t>.</w:t>
      </w:r>
      <w:r>
        <w:t>u7) -0</w:t>
      </w:r>
      <w:r w:rsidR="00644CD5">
        <w:t>.</w:t>
      </w:r>
      <w:r>
        <w:t>259*T(v2</w:t>
      </w:r>
      <w:r w:rsidR="00644CD5">
        <w:t>.</w:t>
      </w:r>
      <w:r>
        <w:t>u29) + 0</w:t>
      </w:r>
      <w:r w:rsidR="00644CD5">
        <w:t>.</w:t>
      </w:r>
      <w:r>
        <w:t>683*T(v5</w:t>
      </w:r>
      <w:r w:rsidR="00644CD5">
        <w:t>.</w:t>
      </w:r>
      <w:r>
        <w:t>u1) -0</w:t>
      </w:r>
      <w:r w:rsidR="00644CD5">
        <w:t>.</w:t>
      </w:r>
      <w:r>
        <w:t>121*T(v31</w:t>
      </w:r>
      <w:r w:rsidR="00644CD5">
        <w:t>.</w:t>
      </w:r>
      <w:r>
        <w:t>u4) + 0</w:t>
      </w:r>
      <w:r w:rsidR="00644CD5">
        <w:t>.</w:t>
      </w:r>
      <w:r>
        <w:t>497*T(v1</w:t>
      </w:r>
      <w:r w:rsidR="00644CD5">
        <w:t>.</w:t>
      </w:r>
      <w:r>
        <w:t>u19) -0</w:t>
      </w:r>
      <w:r w:rsidR="00644CD5">
        <w:t>.</w:t>
      </w:r>
      <w:r>
        <w:t>252*T(v29</w:t>
      </w:r>
      <w:r w:rsidR="00644CD5">
        <w:t>.</w:t>
      </w:r>
      <w:r>
        <w:t>u13) + 0</w:t>
      </w:r>
      <w:r w:rsidR="00644CD5">
        <w:t>.</w:t>
      </w:r>
      <w:r>
        <w:t>187*T(u26) -0</w:t>
      </w:r>
      <w:r w:rsidR="00644CD5">
        <w:t>.</w:t>
      </w:r>
      <w:r>
        <w:t>347*T(v29</w:t>
      </w:r>
      <w:r w:rsidR="00644CD5">
        <w:t>.</w:t>
      </w:r>
      <w:r>
        <w:t>u11) + 0</w:t>
      </w:r>
      <w:r w:rsidR="00644CD5">
        <w:t>.</w:t>
      </w:r>
      <w:r>
        <w:t>256*T(v28</w:t>
      </w:r>
      <w:r w:rsidR="00644CD5">
        <w:t>.</w:t>
      </w:r>
      <w:r>
        <w:t>u3) -0</w:t>
      </w:r>
      <w:r w:rsidR="00644CD5">
        <w:t>.</w:t>
      </w:r>
      <w:r>
        <w:t>208*T(v24</w:t>
      </w:r>
      <w:r w:rsidR="00644CD5">
        <w:t>.</w:t>
      </w:r>
      <w:r>
        <w:t>u15) -0</w:t>
      </w:r>
      <w:r w:rsidR="00644CD5">
        <w:t>.</w:t>
      </w:r>
      <w:r>
        <w:t>313*T(v18</w:t>
      </w:r>
      <w:r w:rsidR="00644CD5">
        <w:t>.</w:t>
      </w:r>
      <w:r>
        <w:t>u6) + 0</w:t>
      </w:r>
      <w:r w:rsidR="00644CD5">
        <w:t>.</w:t>
      </w:r>
      <w:r>
        <w:t>291*T(v12</w:t>
      </w:r>
      <w:r w:rsidR="00644CD5">
        <w:t>.</w:t>
      </w:r>
      <w:r>
        <w:t>u16) + 0</w:t>
      </w:r>
      <w:r w:rsidR="00644CD5">
        <w:t>.</w:t>
      </w:r>
      <w:r>
        <w:t>26*T(v35</w:t>
      </w:r>
      <w:r w:rsidR="00644CD5">
        <w:t>.</w:t>
      </w:r>
      <w:r>
        <w:t>u4) + 0</w:t>
      </w:r>
      <w:r w:rsidR="00644CD5">
        <w:t>.</w:t>
      </w:r>
      <w:r>
        <w:t>211*T(v2</w:t>
      </w:r>
      <w:r w:rsidR="00644CD5">
        <w:t>.</w:t>
      </w:r>
      <w:r>
        <w:t>u23) -0</w:t>
      </w:r>
      <w:r w:rsidR="00644CD5">
        <w:t>.</w:t>
      </w:r>
      <w:r>
        <w:t>402*T(v5) + 0</w:t>
      </w:r>
      <w:r w:rsidR="00644CD5">
        <w:t>.</w:t>
      </w:r>
      <w:r>
        <w:t>352*T(v24</w:t>
      </w:r>
      <w:r w:rsidR="00644CD5">
        <w:t>.</w:t>
      </w:r>
      <w:r>
        <w:t>u7) + 0</w:t>
      </w:r>
      <w:r w:rsidR="00644CD5">
        <w:t>.</w:t>
      </w:r>
      <w:r>
        <w:t>157*T(v5</w:t>
      </w:r>
      <w:r w:rsidR="00644CD5">
        <w:t>.</w:t>
      </w:r>
      <w:r>
        <w:t>u34) + 0</w:t>
      </w:r>
      <w:r w:rsidR="00644CD5">
        <w:t>.</w:t>
      </w:r>
      <w:r>
        <w:t>243*T(v26</w:t>
      </w:r>
      <w:r w:rsidR="00644CD5">
        <w:t>.</w:t>
      </w:r>
      <w:r>
        <w:t>u1) -0</w:t>
      </w:r>
      <w:r w:rsidR="00644CD5">
        <w:t>.</w:t>
      </w:r>
      <w:r>
        <w:t>299*T(v32</w:t>
      </w:r>
      <w:r w:rsidR="00644CD5">
        <w:t>.</w:t>
      </w:r>
      <w:r>
        <w:t>u2) + 0</w:t>
      </w:r>
      <w:r w:rsidR="00644CD5">
        <w:t>.</w:t>
      </w:r>
      <w:r>
        <w:t>203*T(v31</w:t>
      </w:r>
      <w:r w:rsidR="00644CD5">
        <w:t>.</w:t>
      </w:r>
      <w:r>
        <w:t>u7) + 0</w:t>
      </w:r>
      <w:r w:rsidR="00644CD5">
        <w:t>.</w:t>
      </w:r>
      <w:r>
        <w:t>321*T(v18</w:t>
      </w:r>
      <w:r w:rsidR="00644CD5">
        <w:t>.</w:t>
      </w:r>
      <w:r>
        <w:t>u12) + 0</w:t>
      </w:r>
      <w:r w:rsidR="00644CD5">
        <w:t>.</w:t>
      </w:r>
      <w:r>
        <w:t>208*T(v2</w:t>
      </w:r>
      <w:r w:rsidR="00644CD5">
        <w:t>.</w:t>
      </w:r>
      <w:r>
        <w:t>u18) + 0</w:t>
      </w:r>
      <w:r w:rsidR="00644CD5">
        <w:t>.</w:t>
      </w:r>
      <w:r>
        <w:t>246*T(v8</w:t>
      </w:r>
      <w:r w:rsidR="00644CD5">
        <w:t>.</w:t>
      </w:r>
      <w:r>
        <w:t>u27) -0</w:t>
      </w:r>
      <w:r w:rsidR="00644CD5">
        <w:t>.</w:t>
      </w:r>
      <w:r>
        <w:t>211*T(v39</w:t>
      </w:r>
      <w:r w:rsidR="00644CD5">
        <w:t>.</w:t>
      </w:r>
      <w:r>
        <w:t>u3) -0</w:t>
      </w:r>
      <w:r w:rsidR="00644CD5">
        <w:t>.</w:t>
      </w:r>
      <w:r>
        <w:t>292*T(v18</w:t>
      </w:r>
      <w:r w:rsidR="00644CD5">
        <w:t>.</w:t>
      </w:r>
      <w:r>
        <w:t>u22) + 0</w:t>
      </w:r>
      <w:r w:rsidR="00644CD5">
        <w:t>.</w:t>
      </w:r>
      <w:r>
        <w:t>2*T(v20</w:t>
      </w:r>
      <w:r w:rsidR="00644CD5">
        <w:t>.</w:t>
      </w:r>
      <w:r>
        <w:t>u10) -0</w:t>
      </w:r>
      <w:r w:rsidR="00644CD5">
        <w:t>.</w:t>
      </w:r>
      <w:r>
        <w:t>31*T(v4</w:t>
      </w:r>
      <w:r w:rsidR="00644CD5">
        <w:t>.</w:t>
      </w:r>
      <w:r>
        <w:t>u28) -0</w:t>
      </w:r>
      <w:r w:rsidR="00644CD5">
        <w:t>.</w:t>
      </w:r>
      <w:r>
        <w:t>238*T(v6</w:t>
      </w:r>
      <w:r w:rsidR="00644CD5">
        <w:t>.</w:t>
      </w:r>
      <w:r>
        <w:t>u29) -0</w:t>
      </w:r>
      <w:r w:rsidR="00644CD5">
        <w:t>.</w:t>
      </w:r>
      <w:r>
        <w:t>332*T(v9</w:t>
      </w:r>
      <w:r w:rsidR="00644CD5">
        <w:t>.</w:t>
      </w:r>
      <w:r>
        <w:t>u8) + 0</w:t>
      </w:r>
      <w:r w:rsidR="00644CD5">
        <w:t>.</w:t>
      </w:r>
      <w:r>
        <w:t>152*T(v42) -0</w:t>
      </w:r>
      <w:r w:rsidR="00644CD5">
        <w:t>.</w:t>
      </w:r>
      <w:r>
        <w:t>163*T(v16</w:t>
      </w:r>
      <w:r w:rsidR="00644CD5">
        <w:t>.</w:t>
      </w:r>
      <w:r>
        <w:t>u20) + 0</w:t>
      </w:r>
      <w:r w:rsidR="00644CD5">
        <w:t>.</w:t>
      </w:r>
      <w:r>
        <w:t>479*T(v3</w:t>
      </w:r>
      <w:r w:rsidR="00644CD5">
        <w:t>.</w:t>
      </w:r>
      <w:r>
        <w:t>u10) -0</w:t>
      </w:r>
      <w:r w:rsidR="00644CD5">
        <w:t>.</w:t>
      </w:r>
      <w:r>
        <w:t>24*T(u40) + 0</w:t>
      </w:r>
      <w:r w:rsidR="00644CD5">
        <w:t>.</w:t>
      </w:r>
      <w:r>
        <w:t>227*T(v20</w:t>
      </w:r>
      <w:r w:rsidR="00644CD5">
        <w:t>.</w:t>
      </w:r>
      <w:r>
        <w:t>u19) -0</w:t>
      </w:r>
      <w:r w:rsidR="00644CD5">
        <w:t>.</w:t>
      </w:r>
      <w:r>
        <w:t>245*T(v22</w:t>
      </w:r>
      <w:r w:rsidR="00644CD5">
        <w:t>.</w:t>
      </w:r>
      <w:r>
        <w:t>u14) + 0</w:t>
      </w:r>
      <w:r w:rsidR="00644CD5">
        <w:t>.</w:t>
      </w:r>
      <w:r>
        <w:t>208*T(v8</w:t>
      </w:r>
      <w:r w:rsidR="00644CD5">
        <w:t>.</w:t>
      </w:r>
      <w:r>
        <w:t>u34) + 0</w:t>
      </w:r>
      <w:r w:rsidR="00644CD5">
        <w:t>.</w:t>
      </w:r>
      <w:r>
        <w:t>258*T(v30</w:t>
      </w:r>
      <w:r w:rsidR="00644CD5">
        <w:t>.</w:t>
      </w:r>
      <w:r>
        <w:t>u5) -0</w:t>
      </w:r>
      <w:r w:rsidR="00644CD5">
        <w:t>.</w:t>
      </w:r>
      <w:r>
        <w:t>26*T(v16</w:t>
      </w:r>
      <w:r w:rsidR="00644CD5">
        <w:t>.</w:t>
      </w:r>
      <w:r>
        <w:t>u16) + 0</w:t>
      </w:r>
      <w:r w:rsidR="00644CD5">
        <w:t>.</w:t>
      </w:r>
      <w:r>
        <w:t>193*T(v14</w:t>
      </w:r>
      <w:r w:rsidR="00644CD5">
        <w:t>.</w:t>
      </w:r>
      <w:r>
        <w:t>u21) + 0</w:t>
      </w:r>
      <w:r w:rsidR="00644CD5">
        <w:t>.</w:t>
      </w:r>
      <w:r>
        <w:t>195*T(v11</w:t>
      </w:r>
      <w:r w:rsidR="00644CD5">
        <w:t>.</w:t>
      </w:r>
      <w:r>
        <w:t>u7) + 0</w:t>
      </w:r>
      <w:r w:rsidR="00644CD5">
        <w:t>.</w:t>
      </w:r>
      <w:r>
        <w:t>219*T(v32</w:t>
      </w:r>
      <w:r w:rsidR="00644CD5">
        <w:t>.</w:t>
      </w:r>
      <w:r>
        <w:t>u8) -0</w:t>
      </w:r>
      <w:r w:rsidR="00644CD5">
        <w:t>.</w:t>
      </w:r>
      <w:r>
        <w:t>178*T(v25</w:t>
      </w:r>
      <w:r w:rsidR="00644CD5">
        <w:t>.</w:t>
      </w:r>
      <w:r>
        <w:t>u7) + 0</w:t>
      </w:r>
      <w:r w:rsidR="00644CD5">
        <w:t>.</w:t>
      </w:r>
      <w:r>
        <w:t>216*T(v8</w:t>
      </w:r>
      <w:r w:rsidR="00644CD5">
        <w:t>.</w:t>
      </w:r>
      <w:r>
        <w:t>u29) + 0</w:t>
      </w:r>
      <w:r w:rsidR="00644CD5">
        <w:t>.</w:t>
      </w:r>
      <w:r>
        <w:t>332*T(v4</w:t>
      </w:r>
      <w:r w:rsidR="00644CD5">
        <w:t>.</w:t>
      </w:r>
      <w:r>
        <w:t>u10) -0</w:t>
      </w:r>
      <w:r w:rsidR="00644CD5">
        <w:t>.</w:t>
      </w:r>
      <w:r>
        <w:t>237*T(v30</w:t>
      </w:r>
      <w:r w:rsidR="00644CD5">
        <w:t>.</w:t>
      </w:r>
      <w:r>
        <w:t>u4) + 0</w:t>
      </w:r>
      <w:r w:rsidR="00644CD5">
        <w:t>.</w:t>
      </w:r>
      <w:r>
        <w:t>242*T(v10</w:t>
      </w:r>
      <w:r w:rsidR="00644CD5">
        <w:t>.</w:t>
      </w:r>
      <w:r>
        <w:t>u29) -0</w:t>
      </w:r>
      <w:r w:rsidR="00644CD5">
        <w:t>.</w:t>
      </w:r>
      <w:r>
        <w:t>271*T(v6</w:t>
      </w:r>
      <w:r w:rsidR="00644CD5">
        <w:t>.</w:t>
      </w:r>
      <w:r>
        <w:t>u25) -0</w:t>
      </w:r>
      <w:r w:rsidR="00644CD5">
        <w:t>.</w:t>
      </w:r>
      <w:r>
        <w:t>195*T(v17</w:t>
      </w:r>
      <w:r w:rsidR="00644CD5">
        <w:t>.</w:t>
      </w:r>
      <w:r>
        <w:t>u11) + 0</w:t>
      </w:r>
      <w:r w:rsidR="00644CD5">
        <w:t>.</w:t>
      </w:r>
      <w:r>
        <w:t>155*T(v12</w:t>
      </w:r>
      <w:r w:rsidR="00644CD5">
        <w:t>.</w:t>
      </w:r>
      <w:r>
        <w:t>u20) + 0</w:t>
      </w:r>
      <w:r w:rsidR="00644CD5">
        <w:t>.</w:t>
      </w:r>
      <w:r>
        <w:t>276*T(v15</w:t>
      </w:r>
      <w:r w:rsidR="00644CD5">
        <w:t>.</w:t>
      </w:r>
      <w:r>
        <w:t>u7) + 0</w:t>
      </w:r>
      <w:r w:rsidR="00644CD5">
        <w:t>.</w:t>
      </w:r>
      <w:r>
        <w:t>319*T(v1</w:t>
      </w:r>
      <w:r w:rsidR="00644CD5">
        <w:t>.</w:t>
      </w:r>
      <w:r>
        <w:t>u5) -0</w:t>
      </w:r>
      <w:r w:rsidR="00644CD5">
        <w:t>.</w:t>
      </w:r>
      <w:r>
        <w:t>154*T(v31) + 0</w:t>
      </w:r>
      <w:r w:rsidR="00644CD5">
        <w:t>.</w:t>
      </w:r>
      <w:r>
        <w:t>316*T(v5</w:t>
      </w:r>
      <w:r w:rsidR="00644CD5">
        <w:t>.</w:t>
      </w:r>
      <w:r>
        <w:t>u10) + 0</w:t>
      </w:r>
      <w:r w:rsidR="00644CD5">
        <w:t>.</w:t>
      </w:r>
      <w:r>
        <w:t>184*T(v9</w:t>
      </w:r>
      <w:r w:rsidR="00644CD5">
        <w:t>.</w:t>
      </w:r>
      <w:r>
        <w:t>u28) + 0</w:t>
      </w:r>
      <w:r w:rsidR="00644CD5">
        <w:t>.</w:t>
      </w:r>
      <w:r>
        <w:t>257*T(v4</w:t>
      </w:r>
      <w:r w:rsidR="00644CD5">
        <w:t>.</w:t>
      </w:r>
      <w:r>
        <w:t>u8) + 0</w:t>
      </w:r>
      <w:r w:rsidR="00644CD5">
        <w:t>.</w:t>
      </w:r>
      <w:r>
        <w:t>338*T(v1</w:t>
      </w:r>
      <w:r w:rsidR="00644CD5">
        <w:t>.</w:t>
      </w:r>
      <w:r>
        <w:t>u7) -0</w:t>
      </w:r>
      <w:r w:rsidR="00644CD5">
        <w:t>.</w:t>
      </w:r>
      <w:r>
        <w:t>185*T(v34</w:t>
      </w:r>
      <w:r w:rsidR="00644CD5">
        <w:t>.</w:t>
      </w:r>
      <w:r>
        <w:t>u8) + 0</w:t>
      </w:r>
      <w:r w:rsidR="00644CD5">
        <w:t>.</w:t>
      </w:r>
      <w:r>
        <w:t>167*T(v26</w:t>
      </w:r>
      <w:r w:rsidR="00644CD5">
        <w:t>.</w:t>
      </w:r>
      <w:r>
        <w:t>u14) -0</w:t>
      </w:r>
      <w:r w:rsidR="00644CD5">
        <w:t>.</w:t>
      </w:r>
      <w:r>
        <w:t>22*T(v23</w:t>
      </w:r>
      <w:r w:rsidR="00644CD5">
        <w:t>.</w:t>
      </w:r>
      <w:r>
        <w:t>u3) -0</w:t>
      </w:r>
      <w:r w:rsidR="00644CD5">
        <w:t>.</w:t>
      </w:r>
      <w:r>
        <w:t>242*T(v16</w:t>
      </w:r>
      <w:r w:rsidR="00644CD5">
        <w:t>.</w:t>
      </w:r>
      <w:r>
        <w:t>u2) + 0</w:t>
      </w:r>
      <w:r w:rsidR="00644CD5">
        <w:t>.</w:t>
      </w:r>
      <w:r>
        <w:t>207*T(v11</w:t>
      </w:r>
      <w:r w:rsidR="00644CD5">
        <w:t>.</w:t>
      </w:r>
      <w:r>
        <w:t>u1) -0</w:t>
      </w:r>
      <w:r w:rsidR="00644CD5">
        <w:t>.</w:t>
      </w:r>
      <w:r>
        <w:t>207*T(v14</w:t>
      </w:r>
      <w:r w:rsidR="00644CD5">
        <w:t>.</w:t>
      </w:r>
      <w:r>
        <w:t>u10) + 0</w:t>
      </w:r>
      <w:r w:rsidR="00644CD5">
        <w:t>.</w:t>
      </w:r>
      <w:r>
        <w:t>216*T(v21</w:t>
      </w:r>
      <w:r w:rsidR="00644CD5">
        <w:t>.</w:t>
      </w:r>
      <w:r>
        <w:t>u13) -0</w:t>
      </w:r>
      <w:r w:rsidR="00644CD5">
        <w:t>.</w:t>
      </w:r>
      <w:r>
        <w:t>212*T(v12</w:t>
      </w:r>
      <w:r w:rsidR="00644CD5">
        <w:t>.</w:t>
      </w:r>
      <w:r>
        <w:t>u17) -0</w:t>
      </w:r>
      <w:r w:rsidR="00644CD5">
        <w:t>.</w:t>
      </w:r>
      <w:r>
        <w:t>211*T(v10</w:t>
      </w:r>
      <w:r w:rsidR="00644CD5">
        <w:t>.</w:t>
      </w:r>
      <w:r>
        <w:t>u1) + 0</w:t>
      </w:r>
      <w:r w:rsidR="00644CD5">
        <w:t>.</w:t>
      </w:r>
      <w:r>
        <w:t>162*T(v3</w:t>
      </w:r>
      <w:r w:rsidR="00644CD5">
        <w:t>.</w:t>
      </w:r>
      <w:r>
        <w:t>u17) + 0</w:t>
      </w:r>
      <w:r w:rsidR="00644CD5">
        <w:t>.</w:t>
      </w:r>
      <w:r>
        <w:t>204*T(v6</w:t>
      </w:r>
      <w:r w:rsidR="00644CD5">
        <w:t>.</w:t>
      </w:r>
      <w:r>
        <w:t>u1) + 0</w:t>
      </w:r>
      <w:r w:rsidR="00644CD5">
        <w:t>.</w:t>
      </w:r>
      <w:r>
        <w:t>155*T(v15</w:t>
      </w:r>
      <w:r w:rsidR="00644CD5">
        <w:t>.</w:t>
      </w:r>
      <w:r>
        <w:t>u3) -0</w:t>
      </w:r>
      <w:r w:rsidR="00644CD5">
        <w:t>.</w:t>
      </w:r>
      <w:r>
        <w:t>158*T(v4</w:t>
      </w:r>
      <w:r w:rsidR="00644CD5">
        <w:t>.</w:t>
      </w:r>
      <w:r>
        <w:t>u36) -0</w:t>
      </w:r>
      <w:r w:rsidR="00644CD5">
        <w:t>.</w:t>
      </w:r>
      <w:r>
        <w:t>124*T(v9</w:t>
      </w:r>
      <w:r w:rsidR="00644CD5">
        <w:t>.</w:t>
      </w:r>
      <w:r>
        <w:t>u5) + 0</w:t>
      </w:r>
      <w:r w:rsidR="00644CD5">
        <w:t>.</w:t>
      </w:r>
      <w:r>
        <w:t>22*T(v1</w:t>
      </w:r>
      <w:r w:rsidR="00644CD5">
        <w:t>.</w:t>
      </w:r>
      <w:r>
        <w:t>u10) -0</w:t>
      </w:r>
      <w:r w:rsidR="00644CD5">
        <w:t>.</w:t>
      </w:r>
      <w:r>
        <w:t>173*T(v7</w:t>
      </w:r>
      <w:r w:rsidR="00644CD5">
        <w:t>.</w:t>
      </w:r>
      <w:r>
        <w:t>u13) -0</w:t>
      </w:r>
      <w:r w:rsidR="00644CD5">
        <w:t>.</w:t>
      </w:r>
      <w:r>
        <w:t>204*T(v12</w:t>
      </w:r>
      <w:r w:rsidR="00644CD5">
        <w:t>.</w:t>
      </w:r>
      <w:r>
        <w:t>u14) -0</w:t>
      </w:r>
      <w:r w:rsidR="00644CD5">
        <w:t>.</w:t>
      </w:r>
      <w:r>
        <w:t>118*T(v12</w:t>
      </w:r>
      <w:r w:rsidR="00644CD5">
        <w:t>.</w:t>
      </w:r>
      <w:r>
        <w:t>u28) -0</w:t>
      </w:r>
      <w:r w:rsidR="00644CD5">
        <w:t>.</w:t>
      </w:r>
      <w:r>
        <w:t>349*T(v1</w:t>
      </w:r>
      <w:r w:rsidR="00644CD5">
        <w:t>.</w:t>
      </w:r>
      <w:r>
        <w:t>u1) + 0</w:t>
      </w:r>
      <w:r w:rsidR="00644CD5">
        <w:t>.</w:t>
      </w:r>
      <w:r>
        <w:t>15*T(v27</w:t>
      </w:r>
      <w:r w:rsidR="00644CD5">
        <w:t>.</w:t>
      </w:r>
      <w:r>
        <w:t>u6) + 0</w:t>
      </w:r>
      <w:r w:rsidR="00644CD5">
        <w:t>.</w:t>
      </w:r>
      <w:r>
        <w:t>2*T(v30</w:t>
      </w:r>
      <w:r w:rsidR="00644CD5">
        <w:t>.</w:t>
      </w:r>
      <w:r>
        <w:t>u8) -0</w:t>
      </w:r>
      <w:r w:rsidR="00644CD5">
        <w:t>.</w:t>
      </w:r>
      <w:r>
        <w:t>23*T(v3</w:t>
      </w:r>
      <w:r w:rsidR="00644CD5">
        <w:t>.</w:t>
      </w:r>
      <w:r>
        <w:t>u7) -0</w:t>
      </w:r>
      <w:r w:rsidR="00644CD5">
        <w:t>.</w:t>
      </w:r>
      <w:r>
        <w:t>143*T(u22) + 0</w:t>
      </w:r>
      <w:r w:rsidR="00644CD5">
        <w:t>.</w:t>
      </w:r>
      <w:r>
        <w:t>159*T(v6</w:t>
      </w:r>
      <w:r w:rsidR="00644CD5">
        <w:t>.</w:t>
      </w:r>
      <w:r>
        <w:t>u18) + 0</w:t>
      </w:r>
      <w:r w:rsidR="00644CD5">
        <w:t>.</w:t>
      </w:r>
      <w:r>
        <w:t>188*T(v12</w:t>
      </w:r>
      <w:r w:rsidR="00644CD5">
        <w:t>.</w:t>
      </w:r>
      <w:r>
        <w:t>u9) -0</w:t>
      </w:r>
      <w:r w:rsidR="00644CD5">
        <w:t>.</w:t>
      </w:r>
      <w:r>
        <w:t>176*T(v28</w:t>
      </w:r>
      <w:r w:rsidR="00644CD5">
        <w:t>.</w:t>
      </w:r>
      <w:r>
        <w:t>u10) -0</w:t>
      </w:r>
      <w:r w:rsidR="00644CD5">
        <w:t>.</w:t>
      </w:r>
      <w:r>
        <w:t>163*T(v28</w:t>
      </w:r>
      <w:r w:rsidR="00644CD5">
        <w:t>.</w:t>
      </w:r>
      <w:r>
        <w:t>u12) + 0</w:t>
      </w:r>
      <w:r w:rsidR="00644CD5">
        <w:t>.</w:t>
      </w:r>
      <w:r>
        <w:t>177*T(v17</w:t>
      </w:r>
      <w:r w:rsidR="00644CD5">
        <w:t>.</w:t>
      </w:r>
      <w:r>
        <w:t>u9) + 0</w:t>
      </w:r>
      <w:r w:rsidR="00644CD5">
        <w:t>.</w:t>
      </w:r>
      <w:r>
        <w:t>205*T(v28</w:t>
      </w:r>
      <w:r w:rsidR="00644CD5">
        <w:t>.</w:t>
      </w:r>
      <w:r>
        <w:t>u2) + 0</w:t>
      </w:r>
      <w:r w:rsidR="00644CD5">
        <w:t>.</w:t>
      </w:r>
      <w:r>
        <w:t>163*T(v5</w:t>
      </w:r>
      <w:r w:rsidR="00644CD5">
        <w:t>.</w:t>
      </w:r>
      <w:r>
        <w:t>u15) -0</w:t>
      </w:r>
      <w:r w:rsidR="00644CD5">
        <w:t>.</w:t>
      </w:r>
      <w:r>
        <w:t>156*T(v28</w:t>
      </w:r>
      <w:r w:rsidR="00644CD5">
        <w:t>.</w:t>
      </w:r>
      <w:r>
        <w:t>u13) -0</w:t>
      </w:r>
      <w:r w:rsidR="00644CD5">
        <w:t>.</w:t>
      </w:r>
      <w:r>
        <w:t>17*T(v15</w:t>
      </w:r>
      <w:r w:rsidR="00644CD5">
        <w:t>.</w:t>
      </w:r>
      <w:r>
        <w:t>u5) + 0</w:t>
      </w:r>
      <w:r w:rsidR="00644CD5">
        <w:t>.</w:t>
      </w:r>
      <w:r>
        <w:t>141*T(v31</w:t>
      </w:r>
      <w:r w:rsidR="00644CD5">
        <w:t>.</w:t>
      </w:r>
      <w:r>
        <w:t>u9) -0</w:t>
      </w:r>
      <w:r w:rsidR="00644CD5">
        <w:t>.</w:t>
      </w:r>
      <w:r>
        <w:t>173*T(v5</w:t>
      </w:r>
      <w:r w:rsidR="00644CD5">
        <w:t>.</w:t>
      </w:r>
      <w:r>
        <w:t>u4) + 0</w:t>
      </w:r>
      <w:r w:rsidR="00644CD5">
        <w:t>.</w:t>
      </w:r>
      <w:r>
        <w:t>164*T(v19</w:t>
      </w:r>
      <w:r w:rsidR="00644CD5">
        <w:t>.</w:t>
      </w:r>
      <w:r>
        <w:t>u14) + 0</w:t>
      </w:r>
      <w:r w:rsidR="00644CD5">
        <w:t>.</w:t>
      </w:r>
      <w:r>
        <w:t>132*T(v19</w:t>
      </w:r>
      <w:r w:rsidR="00644CD5">
        <w:t>.</w:t>
      </w:r>
      <w:r>
        <w:t>u8) + 0</w:t>
      </w:r>
      <w:r w:rsidR="00644CD5">
        <w:t>.</w:t>
      </w:r>
      <w:r>
        <w:t>159*T(v21</w:t>
      </w:r>
      <w:r w:rsidR="00644CD5">
        <w:t>.</w:t>
      </w:r>
      <w:r>
        <w:t>u1) -0</w:t>
      </w:r>
      <w:r w:rsidR="00644CD5">
        <w:t>.</w:t>
      </w:r>
      <w:r>
        <w:t>14*T(v26</w:t>
      </w:r>
      <w:r w:rsidR="00644CD5">
        <w:t>.</w:t>
      </w:r>
      <w:r>
        <w:t>u5) + 0</w:t>
      </w:r>
      <w:r w:rsidR="00644CD5">
        <w:t>.</w:t>
      </w:r>
      <w:r>
        <w:t>162*T(v12</w:t>
      </w:r>
      <w:r w:rsidR="00644CD5">
        <w:t>.</w:t>
      </w:r>
      <w:r>
        <w:t>u12) + 0</w:t>
      </w:r>
      <w:r w:rsidR="00644CD5">
        <w:t>.</w:t>
      </w:r>
      <w:r>
        <w:t>115*T(v22</w:t>
      </w:r>
      <w:r w:rsidR="00644CD5">
        <w:t>.</w:t>
      </w:r>
      <w:r>
        <w:t>u7) + 0</w:t>
      </w:r>
      <w:r w:rsidR="00644CD5">
        <w:t>.</w:t>
      </w:r>
      <w:r>
        <w:t>192*T(v3</w:t>
      </w:r>
      <w:r w:rsidR="00644CD5">
        <w:t>.</w:t>
      </w:r>
      <w:r>
        <w:t>u14) + 0</w:t>
      </w:r>
      <w:r w:rsidR="00644CD5">
        <w:t>.</w:t>
      </w:r>
      <w:r>
        <w:t>101*T(v14</w:t>
      </w:r>
      <w:r w:rsidR="00644CD5">
        <w:t>.</w:t>
      </w:r>
      <w:r>
        <w:t>u29) + 0</w:t>
      </w:r>
      <w:r w:rsidR="00644CD5">
        <w:t>.</w:t>
      </w:r>
      <w:r>
        <w:t>152*T(v2</w:t>
      </w:r>
      <w:r w:rsidR="00644CD5">
        <w:t>.</w:t>
      </w:r>
      <w:r>
        <w:t>u19) -0</w:t>
      </w:r>
      <w:r w:rsidR="00644CD5">
        <w:t>.</w:t>
      </w:r>
      <w:r>
        <w:t>173*T(v19</w:t>
      </w:r>
      <w:r w:rsidR="00644CD5">
        <w:t>.</w:t>
      </w:r>
      <w:r>
        <w:t>u1) -0</w:t>
      </w:r>
      <w:r w:rsidR="00644CD5">
        <w:t>.</w:t>
      </w:r>
      <w:r>
        <w:t>137*T(v29</w:t>
      </w:r>
      <w:r w:rsidR="00644CD5">
        <w:t>.</w:t>
      </w:r>
      <w:r>
        <w:t>u8) + 0</w:t>
      </w:r>
      <w:r w:rsidR="00644CD5">
        <w:t>.</w:t>
      </w:r>
      <w:r>
        <w:t>119*T(v35</w:t>
      </w:r>
      <w:r w:rsidR="00644CD5">
        <w:t>.</w:t>
      </w:r>
      <w:r>
        <w:t>u7) -0</w:t>
      </w:r>
      <w:r w:rsidR="00644CD5">
        <w:t>.</w:t>
      </w:r>
      <w:r>
        <w:t>157*T(v7) -0</w:t>
      </w:r>
      <w:r w:rsidR="00644CD5">
        <w:t>.</w:t>
      </w:r>
      <w:r>
        <w:t>139*T(v10</w:t>
      </w:r>
      <w:r w:rsidR="00644CD5">
        <w:t>.</w:t>
      </w:r>
      <w:r>
        <w:t>u23) -0</w:t>
      </w:r>
      <w:r w:rsidR="00644CD5">
        <w:t>.</w:t>
      </w:r>
      <w:r>
        <w:t>161*T(v22</w:t>
      </w:r>
      <w:r w:rsidR="00644CD5">
        <w:t>.</w:t>
      </w:r>
      <w:r>
        <w:t>u6) -0</w:t>
      </w:r>
      <w:r w:rsidR="00644CD5">
        <w:t>.</w:t>
      </w:r>
      <w:r>
        <w:t>152*T(v13</w:t>
      </w:r>
      <w:r w:rsidR="00644CD5">
        <w:t>.</w:t>
      </w:r>
      <w:r>
        <w:t>u17) -0</w:t>
      </w:r>
      <w:r w:rsidR="00644CD5">
        <w:t>.</w:t>
      </w:r>
      <w:r>
        <w:t>125*T(v21</w:t>
      </w:r>
      <w:r w:rsidR="00644CD5">
        <w:t>.</w:t>
      </w:r>
      <w:r>
        <w:t>u18) -0</w:t>
      </w:r>
      <w:r w:rsidR="00644CD5">
        <w:t>.</w:t>
      </w:r>
      <w:r>
        <w:t>109*T(v22</w:t>
      </w:r>
      <w:r w:rsidR="00644CD5">
        <w:t>.</w:t>
      </w:r>
      <w:r>
        <w:t>u17) + 0</w:t>
      </w:r>
      <w:r w:rsidR="00644CD5">
        <w:t>.</w:t>
      </w:r>
      <w:r>
        <w:t>107*T(v15</w:t>
      </w:r>
      <w:r w:rsidR="00644CD5">
        <w:t>.</w:t>
      </w:r>
      <w:r>
        <w:t>u27) -0</w:t>
      </w:r>
      <w:r w:rsidR="00644CD5">
        <w:t>.</w:t>
      </w:r>
      <w:r>
        <w:t>113*T(v13</w:t>
      </w:r>
      <w:r w:rsidR="00644CD5">
        <w:t>.</w:t>
      </w:r>
      <w:r>
        <w:t>u21) + 0</w:t>
      </w:r>
      <w:r w:rsidR="00644CD5">
        <w:t>.</w:t>
      </w:r>
      <w:r>
        <w:t>126*T(v13</w:t>
      </w:r>
      <w:r w:rsidR="00644CD5">
        <w:t>.</w:t>
      </w:r>
      <w:r>
        <w:t>u8) + 0</w:t>
      </w:r>
      <w:r w:rsidR="00644CD5">
        <w:t>.</w:t>
      </w:r>
      <w:r>
        <w:t>137*T(v14</w:t>
      </w:r>
      <w:r w:rsidR="00644CD5">
        <w:t>.</w:t>
      </w:r>
      <w:r>
        <w:t>u20) -0</w:t>
      </w:r>
      <w:r w:rsidR="00644CD5">
        <w:t>.</w:t>
      </w:r>
      <w:r>
        <w:t>0932*T(u25) -0</w:t>
      </w:r>
      <w:r w:rsidR="00644CD5">
        <w:t>.</w:t>
      </w:r>
      <w:r>
        <w:t>113*T(v11</w:t>
      </w:r>
      <w:r w:rsidR="00644CD5">
        <w:t>.</w:t>
      </w:r>
      <w:r>
        <w:t>u24) -0</w:t>
      </w:r>
      <w:r w:rsidR="00644CD5">
        <w:t>.</w:t>
      </w:r>
      <w:r>
        <w:t>153*T(v12</w:t>
      </w:r>
      <w:r w:rsidR="00644CD5">
        <w:t>.</w:t>
      </w:r>
      <w:r>
        <w:t>u6) -0</w:t>
      </w:r>
      <w:r w:rsidR="00644CD5">
        <w:t>.</w:t>
      </w:r>
      <w:r>
        <w:t>107*T(v7</w:t>
      </w:r>
      <w:r w:rsidR="00644CD5">
        <w:t>.</w:t>
      </w:r>
      <w:r>
        <w:t>u34) + 0</w:t>
      </w:r>
      <w:r w:rsidR="00644CD5">
        <w:t>.</w:t>
      </w:r>
      <w:r>
        <w:t>092*T(v10</w:t>
      </w:r>
      <w:r w:rsidR="00644CD5">
        <w:t>.</w:t>
      </w:r>
      <w:r>
        <w:t>u31) + 0</w:t>
      </w:r>
      <w:r w:rsidR="00644CD5">
        <w:t>.</w:t>
      </w:r>
      <w:r>
        <w:t>105*T(v11</w:t>
      </w:r>
      <w:r w:rsidR="00644CD5">
        <w:t>.</w:t>
      </w:r>
      <w:r>
        <w:t>u25) + 0</w:t>
      </w:r>
      <w:r w:rsidR="00644CD5">
        <w:t>.</w:t>
      </w:r>
      <w:r>
        <w:t>152*T(v6</w:t>
      </w:r>
      <w:r w:rsidR="00644CD5">
        <w:t>.</w:t>
      </w:r>
      <w:r>
        <w:t>u8) -0</w:t>
      </w:r>
      <w:r w:rsidR="00644CD5">
        <w:t>.</w:t>
      </w:r>
      <w:r>
        <w:t>106*T(v22</w:t>
      </w:r>
      <w:r w:rsidR="00644CD5">
        <w:t>.</w:t>
      </w:r>
      <w:r>
        <w:t>u3) + 0</w:t>
      </w:r>
      <w:r w:rsidR="00644CD5">
        <w:t>.</w:t>
      </w:r>
      <w:r>
        <w:t>13*T(v18</w:t>
      </w:r>
      <w:r w:rsidR="00644CD5">
        <w:t>.</w:t>
      </w:r>
      <w:r>
        <w:t>u18) + 0</w:t>
      </w:r>
      <w:r w:rsidR="00644CD5">
        <w:t>.</w:t>
      </w:r>
      <w:r>
        <w:t>142*T(v9</w:t>
      </w:r>
      <w:r w:rsidR="00644CD5">
        <w:t>.</w:t>
      </w:r>
      <w:r>
        <w:t>u20) + 0</w:t>
      </w:r>
      <w:r w:rsidR="00644CD5">
        <w:t>.</w:t>
      </w:r>
      <w:r>
        <w:t>144*T(v9</w:t>
      </w:r>
      <w:r w:rsidR="00644CD5">
        <w:t>.</w:t>
      </w:r>
      <w:r>
        <w:t>u12) + 0</w:t>
      </w:r>
      <w:r w:rsidR="00644CD5">
        <w:t>.</w:t>
      </w:r>
      <w:r>
        <w:t>106*T(v13</w:t>
      </w:r>
      <w:r w:rsidR="00644CD5">
        <w:t>.</w:t>
      </w:r>
      <w:r>
        <w:t>u18) -0</w:t>
      </w:r>
      <w:r w:rsidR="00644CD5">
        <w:t>.</w:t>
      </w:r>
      <w:r>
        <w:t>134*T(v3</w:t>
      </w:r>
      <w:r w:rsidR="00644CD5">
        <w:t>.</w:t>
      </w:r>
      <w:r>
        <w:t>u33) + 0</w:t>
      </w:r>
      <w:r w:rsidR="00644CD5">
        <w:t>.</w:t>
      </w:r>
      <w:r>
        <w:t>148*T(v9</w:t>
      </w:r>
      <w:r w:rsidR="00644CD5">
        <w:t>.</w:t>
      </w:r>
      <w:r>
        <w:t>u7) + 0</w:t>
      </w:r>
      <w:r w:rsidR="00644CD5">
        <w:t>.</w:t>
      </w:r>
      <w:r>
        <w:t>106*T(v12</w:t>
      </w:r>
      <w:r w:rsidR="00644CD5">
        <w:t>.</w:t>
      </w:r>
      <w:r>
        <w:t>u26) + 0</w:t>
      </w:r>
      <w:r w:rsidR="00644CD5">
        <w:t>.</w:t>
      </w:r>
      <w:r>
        <w:t>151*T(v9</w:t>
      </w:r>
      <w:r w:rsidR="00644CD5">
        <w:t>.</w:t>
      </w:r>
      <w:r>
        <w:t>u4) -0</w:t>
      </w:r>
      <w:r w:rsidR="00644CD5">
        <w:t>.</w:t>
      </w:r>
      <w:r>
        <w:t>102*T(v3</w:t>
      </w:r>
      <w:r w:rsidR="00644CD5">
        <w:t>.</w:t>
      </w:r>
      <w:r>
        <w:t>u22) -0</w:t>
      </w:r>
      <w:r w:rsidR="00644CD5">
        <w:t>.</w:t>
      </w:r>
      <w:r>
        <w:t>12*T(v6</w:t>
      </w:r>
      <w:r w:rsidR="00644CD5">
        <w:t>.</w:t>
      </w:r>
      <w:r>
        <w:t>u22) -0</w:t>
      </w:r>
      <w:r w:rsidR="00644CD5">
        <w:t>.</w:t>
      </w:r>
      <w:r>
        <w:t>0926*T(v23</w:t>
      </w:r>
      <w:r w:rsidR="00644CD5">
        <w:t>.</w:t>
      </w:r>
      <w:r>
        <w:t>u11) + 0</w:t>
      </w:r>
      <w:r w:rsidR="00644CD5">
        <w:t>.</w:t>
      </w:r>
      <w:r>
        <w:t>127*T(v6</w:t>
      </w:r>
      <w:r w:rsidR="00644CD5">
        <w:t>.</w:t>
      </w:r>
      <w:r>
        <w:t>u17) -0</w:t>
      </w:r>
      <w:r w:rsidR="00644CD5">
        <w:t>.</w:t>
      </w:r>
      <w:r>
        <w:t>114*T(v3</w:t>
      </w:r>
      <w:r w:rsidR="00644CD5">
        <w:t>.</w:t>
      </w:r>
      <w:r>
        <w:t>u35) -0</w:t>
      </w:r>
      <w:r w:rsidR="00644CD5">
        <w:t>.</w:t>
      </w:r>
      <w:r>
        <w:t>126*T(u6) + 0</w:t>
      </w:r>
      <w:r w:rsidR="00644CD5">
        <w:t>.</w:t>
      </w:r>
      <w:r>
        <w:t>0906*T(v23</w:t>
      </w:r>
      <w:r w:rsidR="00644CD5">
        <w:t>.</w:t>
      </w:r>
      <w:r>
        <w:t>u20) -0</w:t>
      </w:r>
      <w:r w:rsidR="00644CD5">
        <w:t>.</w:t>
      </w:r>
      <w:r>
        <w:t>13*T(v1</w:t>
      </w:r>
      <w:r w:rsidR="00644CD5">
        <w:t>.</w:t>
      </w:r>
      <w:r>
        <w:t>u39) -0</w:t>
      </w:r>
      <w:r w:rsidR="00644CD5">
        <w:t>.</w:t>
      </w:r>
      <w:r>
        <w:t>12*T(v20</w:t>
      </w:r>
      <w:r w:rsidR="00644CD5">
        <w:t>.</w:t>
      </w:r>
      <w:r>
        <w:t>u14) + 0</w:t>
      </w:r>
      <w:r w:rsidR="00644CD5">
        <w:t>.</w:t>
      </w:r>
      <w:r>
        <w:t>118*T(v14</w:t>
      </w:r>
      <w:r w:rsidR="00644CD5">
        <w:t>.</w:t>
      </w:r>
      <w:r>
        <w:t>u16) + 0</w:t>
      </w:r>
      <w:r w:rsidR="00644CD5">
        <w:t>.</w:t>
      </w:r>
      <w:r>
        <w:t>0888*T(v34</w:t>
      </w:r>
      <w:r w:rsidR="00644CD5">
        <w:t>.</w:t>
      </w:r>
      <w:r>
        <w:t>u9) + 0</w:t>
      </w:r>
      <w:r w:rsidR="00644CD5">
        <w:t>.</w:t>
      </w:r>
      <w:r>
        <w:t>0834*T(u13) + 0</w:t>
      </w:r>
      <w:r w:rsidR="00644CD5">
        <w:t>.</w:t>
      </w:r>
      <w:r>
        <w:t>0992*T(v29</w:t>
      </w:r>
      <w:r w:rsidR="00644CD5">
        <w:t>.</w:t>
      </w:r>
      <w:r>
        <w:t>u12) -0</w:t>
      </w:r>
      <w:r w:rsidR="00644CD5">
        <w:t>.</w:t>
      </w:r>
      <w:r>
        <w:t>0951*T(v13</w:t>
      </w:r>
      <w:r w:rsidR="00644CD5">
        <w:t>.</w:t>
      </w:r>
      <w:r>
        <w:t>u3) -0</w:t>
      </w:r>
      <w:r w:rsidR="00644CD5">
        <w:t>.</w:t>
      </w:r>
      <w:r>
        <w:t>0996*T(v11</w:t>
      </w:r>
      <w:r w:rsidR="00644CD5">
        <w:t>.</w:t>
      </w:r>
      <w:r>
        <w:t>u19) + 0</w:t>
      </w:r>
      <w:r w:rsidR="00644CD5">
        <w:t>.</w:t>
      </w:r>
      <w:r>
        <w:t>0893*T(v8</w:t>
      </w:r>
      <w:r w:rsidR="00644CD5">
        <w:t>.</w:t>
      </w:r>
      <w:r>
        <w:t>u35) + 0</w:t>
      </w:r>
      <w:r w:rsidR="00644CD5">
        <w:t>.</w:t>
      </w:r>
      <w:r>
        <w:t>0909*T(v4</w:t>
      </w:r>
      <w:r w:rsidR="00644CD5">
        <w:t>.</w:t>
      </w:r>
      <w:r>
        <w:t>u35) -0</w:t>
      </w:r>
      <w:r w:rsidR="00644CD5">
        <w:t>.</w:t>
      </w:r>
      <w:r>
        <w:t>268*T(v2</w:t>
      </w:r>
      <w:r w:rsidR="00644CD5">
        <w:t>.</w:t>
      </w:r>
      <w:r>
        <w:t>u1) + 0</w:t>
      </w:r>
      <w:r w:rsidR="00644CD5">
        <w:t>.</w:t>
      </w:r>
      <w:r>
        <w:t>086*T(v4</w:t>
      </w:r>
      <w:r w:rsidR="00644CD5">
        <w:t>.</w:t>
      </w:r>
      <w:r>
        <w:t>u37) + 0</w:t>
      </w:r>
      <w:r w:rsidR="00644CD5">
        <w:t>.</w:t>
      </w:r>
      <w:r>
        <w:t>0784*T(v21</w:t>
      </w:r>
      <w:r w:rsidR="00644CD5">
        <w:t>.</w:t>
      </w:r>
      <w:r>
        <w:t>u6) -0</w:t>
      </w:r>
      <w:r w:rsidR="00644CD5">
        <w:t>.</w:t>
      </w:r>
      <w:r>
        <w:t>0819*T(v10</w:t>
      </w:r>
      <w:r w:rsidR="00644CD5">
        <w:t>.</w:t>
      </w:r>
      <w:r>
        <w:t>u25) + 0</w:t>
      </w:r>
      <w:r w:rsidR="00644CD5">
        <w:t>.</w:t>
      </w:r>
      <w:r>
        <w:t>0753*T(v31</w:t>
      </w:r>
      <w:r w:rsidR="00644CD5">
        <w:t>.</w:t>
      </w:r>
      <w:r>
        <w:t>u6) -0</w:t>
      </w:r>
      <w:r w:rsidR="00644CD5">
        <w:t>.</w:t>
      </w:r>
      <w:r>
        <w:t>0858*T(v10</w:t>
      </w:r>
      <w:r w:rsidR="00644CD5">
        <w:t>.</w:t>
      </w:r>
      <w:r>
        <w:t>u32) -0</w:t>
      </w:r>
      <w:r w:rsidR="00644CD5">
        <w:t>.</w:t>
      </w:r>
      <w:r>
        <w:t>0902*T(v3</w:t>
      </w:r>
      <w:r w:rsidR="00644CD5">
        <w:t>.</w:t>
      </w:r>
      <w:r>
        <w:t>u23) + 0</w:t>
      </w:r>
      <w:r w:rsidR="00644CD5">
        <w:t>.</w:t>
      </w:r>
      <w:r>
        <w:t>0955*T(v22</w:t>
      </w:r>
      <w:r w:rsidR="00644CD5">
        <w:t>.</w:t>
      </w:r>
      <w:r>
        <w:t>u10) -0</w:t>
      </w:r>
      <w:r w:rsidR="00644CD5">
        <w:t>.</w:t>
      </w:r>
      <w:r>
        <w:t>0482*T(v40) -0</w:t>
      </w:r>
      <w:r w:rsidR="00644CD5">
        <w:t>.</w:t>
      </w:r>
      <w:r>
        <w:t>0559*T(v24) -0</w:t>
      </w:r>
      <w:r w:rsidR="00644CD5">
        <w:t>.</w:t>
      </w:r>
      <w:r>
        <w:t>0867*T(v38</w:t>
      </w:r>
      <w:r w:rsidR="00644CD5">
        <w:t>.</w:t>
      </w:r>
      <w:r>
        <w:t>u1) -0</w:t>
      </w:r>
      <w:r w:rsidR="00644CD5">
        <w:t>.</w:t>
      </w:r>
      <w:r>
        <w:t>121*T(u4) + 0</w:t>
      </w:r>
      <w:r w:rsidR="00644CD5">
        <w:t>.</w:t>
      </w:r>
      <w:r>
        <w:t>0683*T(v3</w:t>
      </w:r>
      <w:r w:rsidR="00644CD5">
        <w:t>.</w:t>
      </w:r>
      <w:r>
        <w:t>u30) -0</w:t>
      </w:r>
      <w:r w:rsidR="00644CD5">
        <w:t>.</w:t>
      </w:r>
      <w:r>
        <w:t>075*T(u5) -0</w:t>
      </w:r>
      <w:r w:rsidR="00644CD5">
        <w:t>.</w:t>
      </w:r>
      <w:r>
        <w:t>0665*T(v15</w:t>
      </w:r>
      <w:r w:rsidR="00644CD5">
        <w:t>.</w:t>
      </w:r>
      <w:r>
        <w:t>u24) -0</w:t>
      </w:r>
      <w:r w:rsidR="00644CD5">
        <w:t>.</w:t>
      </w:r>
      <w:r>
        <w:t>0672*T(v16</w:t>
      </w:r>
      <w:r w:rsidR="00644CD5">
        <w:t>.</w:t>
      </w:r>
      <w:r>
        <w:t>u3) + 0</w:t>
      </w:r>
      <w:r w:rsidR="00644CD5">
        <w:t>.</w:t>
      </w:r>
      <w:r>
        <w:t>0646*T(v22</w:t>
      </w:r>
      <w:r w:rsidR="00644CD5">
        <w:t>.</w:t>
      </w:r>
      <w:r>
        <w:t>u18) + 0</w:t>
      </w:r>
      <w:r w:rsidR="00644CD5">
        <w:t>.</w:t>
      </w:r>
      <w:r>
        <w:t>08*T(v6</w:t>
      </w:r>
      <w:r w:rsidR="00644CD5">
        <w:t>.</w:t>
      </w:r>
      <w:r>
        <w:t>u31) + 0</w:t>
      </w:r>
      <w:r w:rsidR="00644CD5">
        <w:t>.</w:t>
      </w:r>
      <w:r>
        <w:t>0837*T(v1</w:t>
      </w:r>
      <w:r w:rsidR="00644CD5">
        <w:t>.</w:t>
      </w:r>
      <w:r>
        <w:t>u31) + 0</w:t>
      </w:r>
      <w:r w:rsidR="00644CD5">
        <w:t>.</w:t>
      </w:r>
      <w:r>
        <w:t>0648*T(v24</w:t>
      </w:r>
      <w:r w:rsidR="00644CD5">
        <w:t>.</w:t>
      </w:r>
      <w:r>
        <w:t>u17) -0</w:t>
      </w:r>
      <w:r w:rsidR="00644CD5">
        <w:t>.</w:t>
      </w:r>
      <w:r>
        <w:t>0675*T(v11</w:t>
      </w:r>
      <w:r w:rsidR="00644CD5">
        <w:t>.</w:t>
      </w:r>
      <w:r>
        <w:t>u27) + 0</w:t>
      </w:r>
      <w:r w:rsidR="00644CD5">
        <w:t>.</w:t>
      </w:r>
      <w:r>
        <w:t>0678*T(v26</w:t>
      </w:r>
      <w:r w:rsidR="00644CD5">
        <w:t>.</w:t>
      </w:r>
      <w:r>
        <w:t>u10) -0</w:t>
      </w:r>
      <w:r w:rsidR="00644CD5">
        <w:t>.</w:t>
      </w:r>
      <w:r>
        <w:t>0569*T(v17</w:t>
      </w:r>
      <w:r w:rsidR="00644CD5">
        <w:t>.</w:t>
      </w:r>
      <w:r>
        <w:t>u25) + 0</w:t>
      </w:r>
      <w:r w:rsidR="00644CD5">
        <w:t>.</w:t>
      </w:r>
      <w:r>
        <w:t>0659*T(v23</w:t>
      </w:r>
      <w:r w:rsidR="00644CD5">
        <w:t>.</w:t>
      </w:r>
      <w:r>
        <w:t xml:space="preserve">u9) + </w:t>
      </w:r>
      <w:r>
        <w:lastRenderedPageBreak/>
        <w:t>0</w:t>
      </w:r>
      <w:r w:rsidR="00644CD5">
        <w:t>.</w:t>
      </w:r>
      <w:r>
        <w:t>0589*T(v7</w:t>
      </w:r>
      <w:r w:rsidR="00644CD5">
        <w:t>.</w:t>
      </w:r>
      <w:r>
        <w:t>u36) -0</w:t>
      </w:r>
      <w:r w:rsidR="00644CD5">
        <w:t>.</w:t>
      </w:r>
      <w:r>
        <w:t>0733*T(v8</w:t>
      </w:r>
      <w:r w:rsidR="00644CD5">
        <w:t>.</w:t>
      </w:r>
      <w:r>
        <w:t>u3) -0</w:t>
      </w:r>
      <w:r w:rsidR="00644CD5">
        <w:t>.</w:t>
      </w:r>
      <w:r>
        <w:t>0656*T(v23</w:t>
      </w:r>
      <w:r w:rsidR="00644CD5">
        <w:t>.</w:t>
      </w:r>
      <w:r>
        <w:t>u16) -0</w:t>
      </w:r>
      <w:r w:rsidR="00644CD5">
        <w:t>.</w:t>
      </w:r>
      <w:r>
        <w:t>0607*T(v27</w:t>
      </w:r>
      <w:r w:rsidR="00644CD5">
        <w:t>.</w:t>
      </w:r>
      <w:r>
        <w:t>u12) -0</w:t>
      </w:r>
      <w:r w:rsidR="00644CD5">
        <w:t>.</w:t>
      </w:r>
      <w:r>
        <w:t>0634*T(v24</w:t>
      </w:r>
      <w:r w:rsidR="00644CD5">
        <w:t>.</w:t>
      </w:r>
      <w:r>
        <w:t>u5) -0</w:t>
      </w:r>
      <w:r w:rsidR="00644CD5">
        <w:t>.</w:t>
      </w:r>
      <w:r>
        <w:t>076*T(v31</w:t>
      </w:r>
      <w:r w:rsidR="00644CD5">
        <w:t>.</w:t>
      </w:r>
      <w:r>
        <w:t>u2) + 0</w:t>
      </w:r>
      <w:r w:rsidR="00644CD5">
        <w:t>.</w:t>
      </w:r>
      <w:r>
        <w:t>0589*T(v12</w:t>
      </w:r>
      <w:r w:rsidR="00644CD5">
        <w:t>.</w:t>
      </w:r>
      <w:r>
        <w:t>u3) -0</w:t>
      </w:r>
      <w:r w:rsidR="00644CD5">
        <w:t>.</w:t>
      </w:r>
      <w:r>
        <w:t>0554*T(v28</w:t>
      </w:r>
      <w:r w:rsidR="00644CD5">
        <w:t>.</w:t>
      </w:r>
      <w:r>
        <w:t>u5) -0</w:t>
      </w:r>
      <w:r w:rsidR="00644CD5">
        <w:t>.</w:t>
      </w:r>
      <w:r>
        <w:t>0748*T(v1</w:t>
      </w:r>
      <w:r w:rsidR="00644CD5">
        <w:t>.</w:t>
      </w:r>
      <w:r>
        <w:t>u6) + 0</w:t>
      </w:r>
      <w:r w:rsidR="00644CD5">
        <w:t>.</w:t>
      </w:r>
      <w:r>
        <w:t>0496*T(v22</w:t>
      </w:r>
      <w:r w:rsidR="00644CD5">
        <w:t>.</w:t>
      </w:r>
      <w:r>
        <w:t>u9) + 0</w:t>
      </w:r>
      <w:r w:rsidR="00644CD5">
        <w:t>.</w:t>
      </w:r>
      <w:r>
        <w:t>0723*T(v7</w:t>
      </w:r>
      <w:r w:rsidR="00644CD5">
        <w:t>.</w:t>
      </w:r>
      <w:r>
        <w:t>u2) + 0</w:t>
      </w:r>
      <w:r w:rsidR="00644CD5">
        <w:t>.</w:t>
      </w:r>
      <w:r>
        <w:t>0492*T(v17</w:t>
      </w:r>
      <w:r w:rsidR="00644CD5">
        <w:t>.</w:t>
      </w:r>
      <w:r>
        <w:t>u3) -0</w:t>
      </w:r>
      <w:r w:rsidR="00644CD5">
        <w:t>.</w:t>
      </w:r>
      <w:r>
        <w:t>0416*T(v19</w:t>
      </w:r>
      <w:r w:rsidR="00644CD5">
        <w:t>.</w:t>
      </w:r>
      <w:r>
        <w:t>u21) -0</w:t>
      </w:r>
      <w:r w:rsidR="00644CD5">
        <w:t>.</w:t>
      </w:r>
      <w:r>
        <w:t>0452*T(v2</w:t>
      </w:r>
      <w:r w:rsidR="00644CD5">
        <w:t>.</w:t>
      </w:r>
      <w:r>
        <w:t>u20) + 0</w:t>
      </w:r>
      <w:r w:rsidR="00644CD5">
        <w:t>.</w:t>
      </w:r>
      <w:r>
        <w:t>0456*T(v4</w:t>
      </w:r>
      <w:r w:rsidR="00644CD5">
        <w:t>.</w:t>
      </w:r>
      <w:r>
        <w:t>u24) -0</w:t>
      </w:r>
      <w:r w:rsidR="00644CD5">
        <w:t>.</w:t>
      </w:r>
      <w:r>
        <w:t>0388*T(v25</w:t>
      </w:r>
      <w:r w:rsidR="00644CD5">
        <w:t>.</w:t>
      </w:r>
      <w:r>
        <w:t>u15) -0</w:t>
      </w:r>
      <w:r w:rsidR="00644CD5">
        <w:t>.</w:t>
      </w:r>
      <w:r>
        <w:t>0353*T(v32</w:t>
      </w:r>
      <w:r w:rsidR="00644CD5">
        <w:t>.</w:t>
      </w:r>
      <w:r>
        <w:t>u11) -0</w:t>
      </w:r>
      <w:r w:rsidR="00644CD5">
        <w:t>.</w:t>
      </w:r>
      <w:r>
        <w:t>0428*T(v2</w:t>
      </w:r>
      <w:r w:rsidR="00644CD5">
        <w:t>.</w:t>
      </w:r>
      <w:r>
        <w:t>u17) + 0</w:t>
      </w:r>
      <w:r w:rsidR="00644CD5">
        <w:t>.</w:t>
      </w:r>
      <w:r>
        <w:t>0263*T(v32) -0</w:t>
      </w:r>
      <w:r w:rsidR="00644CD5">
        <w:t>.</w:t>
      </w:r>
      <w:r>
        <w:t>0355*T(v14</w:t>
      </w:r>
      <w:r w:rsidR="00644CD5">
        <w:t>.</w:t>
      </w:r>
      <w:r>
        <w:t>u15) -0</w:t>
      </w:r>
      <w:r w:rsidR="00644CD5">
        <w:t>.</w:t>
      </w:r>
      <w:r>
        <w:t>0427*T(v1</w:t>
      </w:r>
      <w:r w:rsidR="00644CD5">
        <w:t>.</w:t>
      </w:r>
      <w:r>
        <w:t>u18) -0</w:t>
      </w:r>
      <w:r w:rsidR="00644CD5">
        <w:t>.</w:t>
      </w:r>
      <w:r>
        <w:t>0282*T(v17</w:t>
      </w:r>
      <w:r w:rsidR="00644CD5">
        <w:t>.</w:t>
      </w:r>
      <w:r>
        <w:t>u24) -0</w:t>
      </w:r>
      <w:r w:rsidR="00644CD5">
        <w:t>.</w:t>
      </w:r>
      <w:r>
        <w:t>029*T(v5</w:t>
      </w:r>
      <w:r w:rsidR="00644CD5">
        <w:t>.</w:t>
      </w:r>
      <w:r>
        <w:t>u24) + 0</w:t>
      </w:r>
      <w:r w:rsidR="00644CD5">
        <w:t>.</w:t>
      </w:r>
      <w:r>
        <w:t>0268*T(v17</w:t>
      </w:r>
      <w:r w:rsidR="00644CD5">
        <w:t>.</w:t>
      </w:r>
      <w:r>
        <w:t>u17) + 0</w:t>
      </w:r>
      <w:r w:rsidR="00644CD5">
        <w:t>.</w:t>
      </w:r>
      <w:r>
        <w:t>0266*T(v41</w:t>
      </w:r>
      <w:r w:rsidR="00644CD5">
        <w:t>.</w:t>
      </w:r>
      <w:r>
        <w:t>u1) -0</w:t>
      </w:r>
      <w:r w:rsidR="00644CD5">
        <w:t>.</w:t>
      </w:r>
      <w:r>
        <w:t>0184*T(v33) -0</w:t>
      </w:r>
      <w:r w:rsidR="00644CD5">
        <w:t>.</w:t>
      </w:r>
      <w:r>
        <w:t>02*T(u31) + 0</w:t>
      </w:r>
      <w:r w:rsidR="00644CD5">
        <w:t>.</w:t>
      </w:r>
      <w:r>
        <w:t>0226*T(v16</w:t>
      </w:r>
      <w:r w:rsidR="00644CD5">
        <w:t>.</w:t>
      </w:r>
      <w:r>
        <w:t>u21) + 0</w:t>
      </w:r>
      <w:r w:rsidR="00644CD5">
        <w:t>.</w:t>
      </w:r>
      <w:r>
        <w:t>0259*T(v4</w:t>
      </w:r>
      <w:r w:rsidR="00644CD5">
        <w:t>.</w:t>
      </w:r>
      <w:r>
        <w:t>u15) + 0</w:t>
      </w:r>
      <w:r w:rsidR="00644CD5">
        <w:t>.</w:t>
      </w:r>
      <w:r>
        <w:t>03*T(v1</w:t>
      </w:r>
      <w:r w:rsidR="00644CD5">
        <w:t>.</w:t>
      </w:r>
      <w:r>
        <w:t>u24) -0</w:t>
      </w:r>
      <w:r w:rsidR="00644CD5">
        <w:t>.</w:t>
      </w:r>
      <w:r>
        <w:t>0253*T(v10</w:t>
      </w:r>
      <w:r w:rsidR="00644CD5">
        <w:t>.</w:t>
      </w:r>
      <w:r>
        <w:t>u13) + 0</w:t>
      </w:r>
      <w:r w:rsidR="00644CD5">
        <w:t>.</w:t>
      </w:r>
      <w:r>
        <w:t>0198*T(v28</w:t>
      </w:r>
      <w:r w:rsidR="00644CD5">
        <w:t>.</w:t>
      </w:r>
      <w:r>
        <w:t>u8) + 0</w:t>
      </w:r>
      <w:r w:rsidR="00644CD5">
        <w:t>.</w:t>
      </w:r>
      <w:r>
        <w:t>0183*T(v21</w:t>
      </w:r>
      <w:r w:rsidR="00644CD5">
        <w:t>.</w:t>
      </w:r>
      <w:r>
        <w:t>u12) + 0</w:t>
      </w:r>
      <w:r w:rsidR="00644CD5">
        <w:t>.</w:t>
      </w:r>
      <w:r>
        <w:t>017*T(v2</w:t>
      </w:r>
      <w:r w:rsidR="00644CD5">
        <w:t>.</w:t>
      </w:r>
      <w:r>
        <w:t>u41) + 0</w:t>
      </w:r>
      <w:r w:rsidR="00644CD5">
        <w:t>.</w:t>
      </w:r>
      <w:r>
        <w:t>0172*T(v10</w:t>
      </w:r>
      <w:r w:rsidR="00644CD5">
        <w:t>.</w:t>
      </w:r>
      <w:r>
        <w:t>u30) -0</w:t>
      </w:r>
      <w:r w:rsidR="00644CD5">
        <w:t>.</w:t>
      </w:r>
      <w:r>
        <w:t>0176*T(v8</w:t>
      </w:r>
      <w:r w:rsidR="00644CD5">
        <w:t>.</w:t>
      </w:r>
      <w:r>
        <w:t>u26) -0</w:t>
      </w:r>
      <w:r w:rsidR="00644CD5">
        <w:t>.</w:t>
      </w:r>
      <w:r>
        <w:t>0145*T(v5</w:t>
      </w:r>
      <w:r w:rsidR="00644CD5">
        <w:t>.</w:t>
      </w:r>
      <w:r>
        <w:t>u18) -0</w:t>
      </w:r>
      <w:r w:rsidR="00644CD5">
        <w:t>.</w:t>
      </w:r>
      <w:r>
        <w:t>0151*T(v11</w:t>
      </w:r>
      <w:r w:rsidR="00644CD5">
        <w:t>.</w:t>
      </w:r>
      <w:r>
        <w:t>u3) -0</w:t>
      </w:r>
      <w:r w:rsidR="00644CD5">
        <w:t>.</w:t>
      </w:r>
      <w:r>
        <w:t>026*T(v3</w:t>
      </w:r>
      <w:r w:rsidR="00644CD5">
        <w:t>.</w:t>
      </w:r>
      <w:r>
        <w:t>u2) -0</w:t>
      </w:r>
      <w:r w:rsidR="00644CD5">
        <w:t>.</w:t>
      </w:r>
      <w:r>
        <w:t>0139*T(v5</w:t>
      </w:r>
      <w:r w:rsidR="00644CD5">
        <w:t>.</w:t>
      </w:r>
      <w:r>
        <w:t>u9) + 0</w:t>
      </w:r>
      <w:r w:rsidR="00644CD5">
        <w:t>.</w:t>
      </w:r>
      <w:r>
        <w:t>0122*T(v10</w:t>
      </w:r>
      <w:r w:rsidR="00644CD5">
        <w:t>.</w:t>
      </w:r>
      <w:r>
        <w:t>u8) + 0</w:t>
      </w:r>
      <w:r w:rsidR="00644CD5">
        <w:t>.</w:t>
      </w:r>
      <w:r>
        <w:t>0117*T(v23</w:t>
      </w:r>
      <w:r w:rsidR="00644CD5">
        <w:t>.</w:t>
      </w:r>
      <w:r>
        <w:t>u1) + 0</w:t>
      </w:r>
      <w:r w:rsidR="00644CD5">
        <w:t>.</w:t>
      </w:r>
      <w:r>
        <w:t>0128*T(v8</w:t>
      </w:r>
      <w:r w:rsidR="00644CD5">
        <w:t>.</w:t>
      </w:r>
      <w:r>
        <w:t>u2) -0</w:t>
      </w:r>
      <w:r w:rsidR="00644CD5">
        <w:t>.</w:t>
      </w:r>
      <w:r>
        <w:t>00838*T(v23</w:t>
      </w:r>
      <w:r w:rsidR="00644CD5">
        <w:t>.</w:t>
      </w:r>
      <w:r>
        <w:t>u7) + 0</w:t>
      </w:r>
      <w:r w:rsidR="00644CD5">
        <w:t>.</w:t>
      </w:r>
      <w:r>
        <w:t>00834*T(v23</w:t>
      </w:r>
      <w:r w:rsidR="00644CD5">
        <w:t>.</w:t>
      </w:r>
      <w:r>
        <w:t>u13) + 0</w:t>
      </w:r>
      <w:r w:rsidR="00644CD5">
        <w:t>.</w:t>
      </w:r>
      <w:r>
        <w:t>00791*T(v8</w:t>
      </w:r>
      <w:r w:rsidR="00644CD5">
        <w:t>.</w:t>
      </w:r>
      <w:r>
        <w:t>u8) -0</w:t>
      </w:r>
      <w:r w:rsidR="00644CD5">
        <w:t>.</w:t>
      </w:r>
      <w:r>
        <w:t>00397*T(v23) + 0</w:t>
      </w:r>
      <w:r w:rsidR="00644CD5">
        <w:t>.</w:t>
      </w:r>
      <w:r>
        <w:t>000687*T(v13</w:t>
      </w:r>
      <w:r w:rsidR="00644CD5">
        <w:t>.</w:t>
      </w:r>
      <w:r>
        <w:t>u25) -0</w:t>
      </w:r>
      <w:r w:rsidR="00644CD5">
        <w:t>.</w:t>
      </w:r>
      <w:r>
        <w:t>000287*T(v15</w:t>
      </w:r>
      <w:r w:rsidR="00644CD5">
        <w:t>.</w:t>
      </w:r>
      <w:r>
        <w:t>u17) + 7</w:t>
      </w:r>
      <w:r w:rsidR="00644CD5">
        <w:t>.</w:t>
      </w:r>
      <w:r>
        <w:t>67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313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294*T(v6</w:t>
      </w:r>
      <w:r w:rsidR="00644CD5">
        <w:t>.</w:t>
      </w:r>
      <w:r>
        <w:t>u3) -1</w:t>
      </w:r>
      <w:r w:rsidR="00644CD5">
        <w:t>.</w:t>
      </w:r>
      <w:r>
        <w:t>31*T(v27</w:t>
      </w:r>
      <w:r w:rsidR="00644CD5">
        <w:t>.</w:t>
      </w:r>
      <w:r>
        <w:t>u9) -2</w:t>
      </w:r>
      <w:r w:rsidR="00644CD5">
        <w:t>.</w:t>
      </w:r>
      <w:r>
        <w:t>27*T(v6</w:t>
      </w:r>
      <w:r w:rsidR="00644CD5">
        <w:t>.</w:t>
      </w:r>
      <w:r>
        <w:t>u1) -1</w:t>
      </w:r>
      <w:r w:rsidR="00644CD5">
        <w:t>.</w:t>
      </w:r>
      <w:r>
        <w:t>92*T(v1</w:t>
      </w:r>
      <w:r w:rsidR="00644CD5">
        <w:t>.</w:t>
      </w:r>
      <w:r>
        <w:t>u12) -0</w:t>
      </w:r>
      <w:r w:rsidR="00644CD5">
        <w:t>.</w:t>
      </w:r>
      <w:r>
        <w:t>753*T(v28</w:t>
      </w:r>
      <w:r w:rsidR="00644CD5">
        <w:t>.</w:t>
      </w:r>
      <w:r>
        <w:t>u12) + 0</w:t>
      </w:r>
      <w:r w:rsidR="00644CD5">
        <w:t>.</w:t>
      </w:r>
      <w:r>
        <w:t>981*NumAromAtoms + 0</w:t>
      </w:r>
      <w:r w:rsidR="00644CD5">
        <w:t>.</w:t>
      </w:r>
      <w:r>
        <w:t>245*T(v14) -0</w:t>
      </w:r>
      <w:r w:rsidR="00644CD5">
        <w:t>.</w:t>
      </w:r>
      <w:r>
        <w:t>203*T(u17) + 1</w:t>
      </w:r>
      <w:r w:rsidR="00644CD5">
        <w:t>.</w:t>
      </w:r>
      <w:r>
        <w:t>43*NumDonor + 1</w:t>
      </w:r>
      <w:r w:rsidR="00644CD5">
        <w:t>.</w:t>
      </w:r>
      <w:r>
        <w:t>08*Volume^3 -1</w:t>
      </w:r>
      <w:r w:rsidR="00644CD5">
        <w:t>.</w:t>
      </w:r>
      <w:r>
        <w:t>23*T(v3</w:t>
      </w:r>
      <w:r w:rsidR="00644CD5">
        <w:t>.</w:t>
      </w:r>
      <w:r>
        <w:t>u10) + 0</w:t>
      </w:r>
      <w:r w:rsidR="00644CD5">
        <w:t>.</w:t>
      </w:r>
      <w:r>
        <w:t>795*T(v41) -0</w:t>
      </w:r>
      <w:r w:rsidR="00644CD5">
        <w:t>.</w:t>
      </w:r>
      <w:r>
        <w:t>58*T(v8</w:t>
      </w:r>
      <w:r w:rsidR="00644CD5">
        <w:t>.</w:t>
      </w:r>
      <w:r>
        <w:t>u1) -0</w:t>
      </w:r>
      <w:r w:rsidR="00644CD5">
        <w:t>.</w:t>
      </w:r>
      <w:r>
        <w:t>983*T(v5</w:t>
      </w:r>
      <w:r w:rsidR="00644CD5">
        <w:t>.</w:t>
      </w:r>
      <w:r>
        <w:t>u18) -0</w:t>
      </w:r>
      <w:r w:rsidR="00644CD5">
        <w:t>.</w:t>
      </w:r>
      <w:r>
        <w:t>346*T(v14</w:t>
      </w:r>
      <w:r w:rsidR="00644CD5">
        <w:t>.</w:t>
      </w:r>
      <w:r>
        <w:t>u5) -0</w:t>
      </w:r>
      <w:r w:rsidR="00644CD5">
        <w:t>.</w:t>
      </w:r>
      <w:r>
        <w:t>726*T(v22</w:t>
      </w:r>
      <w:r w:rsidR="00644CD5">
        <w:t>.</w:t>
      </w:r>
      <w:r>
        <w:t>u17) -0</w:t>
      </w:r>
      <w:r w:rsidR="00644CD5">
        <w:t>.</w:t>
      </w:r>
      <w:r>
        <w:t>434*T(v35</w:t>
      </w:r>
      <w:r w:rsidR="00644CD5">
        <w:t>.</w:t>
      </w:r>
      <w:r>
        <w:t>u5) -0</w:t>
      </w:r>
      <w:r w:rsidR="00644CD5">
        <w:t>.</w:t>
      </w:r>
      <w:r>
        <w:t>604*T(v24</w:t>
      </w:r>
      <w:r w:rsidR="00644CD5">
        <w:t>.</w:t>
      </w:r>
      <w:r>
        <w:t>u17) -0</w:t>
      </w:r>
      <w:r w:rsidR="00644CD5">
        <w:t>.</w:t>
      </w:r>
      <w:r>
        <w:t>112*T(v19</w:t>
      </w:r>
      <w:r w:rsidR="00644CD5">
        <w:t>.</w:t>
      </w:r>
      <w:r>
        <w:t>u22) -1</w:t>
      </w:r>
      <w:r w:rsidR="00644CD5">
        <w:t>.</w:t>
      </w:r>
      <w:r>
        <w:t>14*T(v34</w:t>
      </w:r>
      <w:r w:rsidR="00644CD5">
        <w:t>.</w:t>
      </w:r>
      <w:r>
        <w:t>u3) + 0</w:t>
      </w:r>
      <w:r w:rsidR="00644CD5">
        <w:t>.</w:t>
      </w:r>
      <w:r>
        <w:t>516*T(v21</w:t>
      </w:r>
      <w:r w:rsidR="00644CD5">
        <w:t>.</w:t>
      </w:r>
      <w:r>
        <w:t>u10) -0</w:t>
      </w:r>
      <w:r w:rsidR="00644CD5">
        <w:t>.</w:t>
      </w:r>
      <w:r>
        <w:t>415*T(v17</w:t>
      </w:r>
      <w:r w:rsidR="00644CD5">
        <w:t>.</w:t>
      </w:r>
      <w:r>
        <w:t>u21) + 0</w:t>
      </w:r>
      <w:r w:rsidR="00644CD5">
        <w:t>.</w:t>
      </w:r>
      <w:r>
        <w:t>57*T(v29</w:t>
      </w:r>
      <w:r w:rsidR="00644CD5">
        <w:t>.</w:t>
      </w:r>
      <w:r>
        <w:t>u4) -1</w:t>
      </w:r>
      <w:r w:rsidR="00644CD5">
        <w:t>.</w:t>
      </w:r>
      <w:r>
        <w:t>54*T(v10</w:t>
      </w:r>
      <w:r w:rsidR="00644CD5">
        <w:t>.</w:t>
      </w:r>
      <w:r>
        <w:t>u6) + 0</w:t>
      </w:r>
      <w:r w:rsidR="00644CD5">
        <w:t>.</w:t>
      </w:r>
      <w:r>
        <w:t>576*T(v23</w:t>
      </w:r>
      <w:r w:rsidR="00644CD5">
        <w:t>.</w:t>
      </w:r>
      <w:r>
        <w:t>u9) + 0</w:t>
      </w:r>
      <w:r w:rsidR="00644CD5">
        <w:t>.</w:t>
      </w:r>
      <w:r>
        <w:t>766*T(v25) -3*u + 1</w:t>
      </w:r>
      <w:r w:rsidR="00644CD5">
        <w:t>.</w:t>
      </w:r>
      <w:r>
        <w:t>21*T(v16</w:t>
      </w:r>
      <w:r w:rsidR="00644CD5">
        <w:t>.</w:t>
      </w:r>
      <w:r>
        <w:t>u4) + 0</w:t>
      </w:r>
      <w:r w:rsidR="00644CD5">
        <w:t>.</w:t>
      </w:r>
      <w:r>
        <w:t>769*T(v10</w:t>
      </w:r>
      <w:r w:rsidR="00644CD5">
        <w:t>.</w:t>
      </w:r>
      <w:r>
        <w:t>u29) -0</w:t>
      </w:r>
      <w:r w:rsidR="00644CD5">
        <w:t>.</w:t>
      </w:r>
      <w:r>
        <w:t>791*T(v3</w:t>
      </w:r>
      <w:r w:rsidR="00644CD5">
        <w:t>.</w:t>
      </w:r>
      <w:r>
        <w:t>u38) -0</w:t>
      </w:r>
      <w:r w:rsidR="00644CD5">
        <w:t>.</w:t>
      </w:r>
      <w:r>
        <w:t>191*T(v27</w:t>
      </w:r>
      <w:r w:rsidR="00644CD5">
        <w:t>.</w:t>
      </w:r>
      <w:r>
        <w:t>u15) -0</w:t>
      </w:r>
      <w:r w:rsidR="00644CD5">
        <w:t>.</w:t>
      </w:r>
      <w:r>
        <w:t>486*T(v18</w:t>
      </w:r>
      <w:r w:rsidR="00644CD5">
        <w:t>.</w:t>
      </w:r>
      <w:r>
        <w:t>u5) + 1</w:t>
      </w:r>
      <w:r w:rsidR="00644CD5">
        <w:t>.</w:t>
      </w:r>
      <w:r>
        <w:t>11*T(v36</w:t>
      </w:r>
      <w:r w:rsidR="00644CD5">
        <w:t>.</w:t>
      </w:r>
      <w:r>
        <w:t>u6) -1</w:t>
      </w:r>
      <w:r w:rsidR="00644CD5">
        <w:t>.</w:t>
      </w:r>
      <w:r>
        <w:t>88*T(v3</w:t>
      </w:r>
      <w:r w:rsidR="00644CD5">
        <w:t>.</w:t>
      </w:r>
      <w:r>
        <w:t>u1) -1</w:t>
      </w:r>
      <w:r w:rsidR="00644CD5">
        <w:t>.</w:t>
      </w:r>
      <w:r>
        <w:t>13*T(v10</w:t>
      </w:r>
      <w:r w:rsidR="00644CD5">
        <w:t>.</w:t>
      </w:r>
      <w:r>
        <w:t>u18) + 0</w:t>
      </w:r>
      <w:r w:rsidR="00644CD5">
        <w:t>.</w:t>
      </w:r>
      <w:r>
        <w:t>567*T(v15</w:t>
      </w:r>
      <w:r w:rsidR="00644CD5">
        <w:t>.</w:t>
      </w:r>
      <w:r>
        <w:t>u15) + 0</w:t>
      </w:r>
      <w:r w:rsidR="00644CD5">
        <w:t>.</w:t>
      </w:r>
      <w:r>
        <w:t>646*T(v25</w:t>
      </w:r>
      <w:r w:rsidR="00644CD5">
        <w:t>.</w:t>
      </w:r>
      <w:r>
        <w:t>u8) + 0</w:t>
      </w:r>
      <w:r w:rsidR="00644CD5">
        <w:t>.</w:t>
      </w:r>
      <w:r>
        <w:t>872*T(v26</w:t>
      </w:r>
      <w:r w:rsidR="00644CD5">
        <w:t>.</w:t>
      </w:r>
      <w:r>
        <w:t>u6) -0</w:t>
      </w:r>
      <w:r w:rsidR="00644CD5">
        <w:t>.</w:t>
      </w:r>
      <w:r>
        <w:t>57*T(v25</w:t>
      </w:r>
      <w:r w:rsidR="00644CD5">
        <w:t>.</w:t>
      </w:r>
      <w:r>
        <w:t>u17) + 1</w:t>
      </w:r>
      <w:r w:rsidR="00644CD5">
        <w:t>.</w:t>
      </w:r>
      <w:r>
        <w:t>9*T(v14</w:t>
      </w:r>
      <w:r w:rsidR="00644CD5">
        <w:t>.</w:t>
      </w:r>
      <w:r>
        <w:t>u2) -0</w:t>
      </w:r>
      <w:r w:rsidR="00644CD5">
        <w:t>.</w:t>
      </w:r>
      <w:r>
        <w:t>567*T(v1</w:t>
      </w:r>
      <w:r w:rsidR="00644CD5">
        <w:t>.</w:t>
      </w:r>
      <w:r>
        <w:t>u29) -0</w:t>
      </w:r>
      <w:r w:rsidR="00644CD5">
        <w:t>.</w:t>
      </w:r>
      <w:r>
        <w:t>98*T(v20</w:t>
      </w:r>
      <w:r w:rsidR="00644CD5">
        <w:t>.</w:t>
      </w:r>
      <w:r>
        <w:t>u10) + 0</w:t>
      </w:r>
      <w:r w:rsidR="00644CD5">
        <w:t>.</w:t>
      </w:r>
      <w:r>
        <w:t>231*T(v14</w:t>
      </w:r>
      <w:r w:rsidR="00644CD5">
        <w:t>.</w:t>
      </w:r>
      <w:r>
        <w:t>u9) -0</w:t>
      </w:r>
      <w:r w:rsidR="00644CD5">
        <w:t>.</w:t>
      </w:r>
      <w:r>
        <w:t>394*T(v17</w:t>
      </w:r>
      <w:r w:rsidR="00644CD5">
        <w:t>.</w:t>
      </w:r>
      <w:r>
        <w:t>u18) -1</w:t>
      </w:r>
      <w:r w:rsidR="00644CD5">
        <w:t>.</w:t>
      </w:r>
      <w:r>
        <w:t>11*T(v19</w:t>
      </w:r>
      <w:r w:rsidR="00644CD5">
        <w:t>.</w:t>
      </w:r>
      <w:r>
        <w:t>u18) + 0</w:t>
      </w:r>
      <w:r w:rsidR="00644CD5">
        <w:t>.</w:t>
      </w:r>
      <w:r>
        <w:t>827*T(v4) + 0</w:t>
      </w:r>
      <w:r w:rsidR="00644CD5">
        <w:t>.</w:t>
      </w:r>
      <w:r>
        <w:t>43*T(v6</w:t>
      </w:r>
      <w:r w:rsidR="00644CD5">
        <w:t>.</w:t>
      </w:r>
      <w:r>
        <w:t>u12) + 1</w:t>
      </w:r>
      <w:r w:rsidR="00644CD5">
        <w:t>.</w:t>
      </w:r>
      <w:r>
        <w:t>06*T(v11</w:t>
      </w:r>
      <w:r w:rsidR="00644CD5">
        <w:t>.</w:t>
      </w:r>
      <w:r>
        <w:t>u21) + 0</w:t>
      </w:r>
      <w:r w:rsidR="00644CD5">
        <w:t>.</w:t>
      </w:r>
      <w:r>
        <w:t>308*T(u35) -0</w:t>
      </w:r>
      <w:r w:rsidR="00644CD5">
        <w:t>.</w:t>
      </w:r>
      <w:r>
        <w:t>519*T(v42) -0</w:t>
      </w:r>
      <w:r w:rsidR="00644CD5">
        <w:t>.</w:t>
      </w:r>
      <w:r>
        <w:t>585*T(v26</w:t>
      </w:r>
      <w:r w:rsidR="00644CD5">
        <w:t>.</w:t>
      </w:r>
      <w:r>
        <w:t>u14) + 0</w:t>
      </w:r>
      <w:r w:rsidR="00644CD5">
        <w:t>.</w:t>
      </w:r>
      <w:r>
        <w:t>659*NumNegative -0</w:t>
      </w:r>
      <w:r w:rsidR="00644CD5">
        <w:t>.</w:t>
      </w:r>
      <w:r>
        <w:t>913*T(v28</w:t>
      </w:r>
      <w:r w:rsidR="00644CD5">
        <w:t>.</w:t>
      </w:r>
      <w:r>
        <w:t>u7) + 0</w:t>
      </w:r>
      <w:r w:rsidR="00644CD5">
        <w:t>.</w:t>
      </w:r>
      <w:r>
        <w:t>571*T(v21</w:t>
      </w:r>
      <w:r w:rsidR="00644CD5">
        <w:t>.</w:t>
      </w:r>
      <w:r>
        <w:t>u14) -0</w:t>
      </w:r>
      <w:r w:rsidR="00644CD5">
        <w:t>.</w:t>
      </w:r>
      <w:r>
        <w:t>309*T(v2</w:t>
      </w:r>
      <w:r w:rsidR="00644CD5">
        <w:t>.</w:t>
      </w:r>
      <w:r>
        <w:t>u11) -0</w:t>
      </w:r>
      <w:r w:rsidR="00644CD5">
        <w:t>.</w:t>
      </w:r>
      <w:r>
        <w:t>198*T(v31</w:t>
      </w:r>
      <w:r w:rsidR="00644CD5">
        <w:t>.</w:t>
      </w:r>
      <w:r>
        <w:t>u6) + 0</w:t>
      </w:r>
      <w:r w:rsidR="00644CD5">
        <w:t>.</w:t>
      </w:r>
      <w:r>
        <w:t>544*T(v12</w:t>
      </w:r>
      <w:r w:rsidR="00644CD5">
        <w:t>.</w:t>
      </w:r>
      <w:r>
        <w:t>u14) -0</w:t>
      </w:r>
      <w:r w:rsidR="00644CD5">
        <w:t>.</w:t>
      </w:r>
      <w:r>
        <w:t>601*T(v22</w:t>
      </w:r>
      <w:r w:rsidR="00644CD5">
        <w:t>.</w:t>
      </w:r>
      <w:r>
        <w:t>u1) + 0</w:t>
      </w:r>
      <w:r w:rsidR="00644CD5">
        <w:t>.</w:t>
      </w:r>
      <w:r>
        <w:t>945*T(v11</w:t>
      </w:r>
      <w:r w:rsidR="00644CD5">
        <w:t>.</w:t>
      </w:r>
      <w:r>
        <w:t>u1) + 0</w:t>
      </w:r>
      <w:r w:rsidR="00644CD5">
        <w:t>.</w:t>
      </w:r>
      <w:r>
        <w:t>611*T(v3</w:t>
      </w:r>
      <w:r w:rsidR="00644CD5">
        <w:t>.</w:t>
      </w:r>
      <w:r>
        <w:t>u34) -0</w:t>
      </w:r>
      <w:r w:rsidR="00644CD5">
        <w:t>.</w:t>
      </w:r>
      <w:r>
        <w:t>723*T(v33</w:t>
      </w:r>
      <w:r w:rsidR="00644CD5">
        <w:t>.</w:t>
      </w:r>
      <w:r>
        <w:t>u8) + 0</w:t>
      </w:r>
      <w:r w:rsidR="00644CD5">
        <w:t>.</w:t>
      </w:r>
      <w:r>
        <w:t>445*T(v3</w:t>
      </w:r>
      <w:r w:rsidR="00644CD5">
        <w:t>.</w:t>
      </w:r>
      <w:r>
        <w:t>u8) -0</w:t>
      </w:r>
      <w:r w:rsidR="00644CD5">
        <w:t>.</w:t>
      </w:r>
      <w:r>
        <w:t>846*T(v6</w:t>
      </w:r>
      <w:r w:rsidR="00644CD5">
        <w:t>.</w:t>
      </w:r>
      <w:r>
        <w:t>u36) + 0</w:t>
      </w:r>
      <w:r w:rsidR="00644CD5">
        <w:t>.</w:t>
      </w:r>
      <w:r>
        <w:t>175*T(v2</w:t>
      </w:r>
      <w:r w:rsidR="00644CD5">
        <w:t>.</w:t>
      </w:r>
      <w:r>
        <w:t>u41) + 0</w:t>
      </w:r>
      <w:r w:rsidR="00644CD5">
        <w:t>.</w:t>
      </w:r>
      <w:r>
        <w:t>58*T(v16</w:t>
      </w:r>
      <w:r w:rsidR="00644CD5">
        <w:t>.</w:t>
      </w:r>
      <w:r>
        <w:t>u1) -0</w:t>
      </w:r>
      <w:r w:rsidR="00644CD5">
        <w:t>.</w:t>
      </w:r>
      <w:r>
        <w:t>713*T(v9</w:t>
      </w:r>
      <w:r w:rsidR="00644CD5">
        <w:t>.</w:t>
      </w:r>
      <w:r>
        <w:t>u3) -1</w:t>
      </w:r>
      <w:r w:rsidR="00644CD5">
        <w:t>.</w:t>
      </w:r>
      <w:r>
        <w:t>07*T(v9</w:t>
      </w:r>
      <w:r w:rsidR="00644CD5">
        <w:t>.</w:t>
      </w:r>
      <w:r>
        <w:t>u2) -1</w:t>
      </w:r>
      <w:r w:rsidR="00644CD5">
        <w:t>.</w:t>
      </w:r>
      <w:r>
        <w:t>09*T(v8</w:t>
      </w:r>
      <w:r w:rsidR="00644CD5">
        <w:t>.</w:t>
      </w:r>
      <w:r>
        <w:t>u21) -1</w:t>
      </w:r>
      <w:r w:rsidR="00644CD5">
        <w:t>.</w:t>
      </w:r>
      <w:r>
        <w:t>02*T(v39</w:t>
      </w:r>
      <w:r w:rsidR="00644CD5">
        <w:t>.</w:t>
      </w:r>
      <w:r>
        <w:t>u2) -0</w:t>
      </w:r>
      <w:r w:rsidR="00644CD5">
        <w:t>.</w:t>
      </w:r>
      <w:r>
        <w:t>881*T(v14</w:t>
      </w:r>
      <w:r w:rsidR="00644CD5">
        <w:t>.</w:t>
      </w:r>
      <w:r>
        <w:t>u20) -0</w:t>
      </w:r>
      <w:r w:rsidR="00644CD5">
        <w:t>.</w:t>
      </w:r>
      <w:r>
        <w:t>457*T(v2</w:t>
      </w:r>
      <w:r w:rsidR="00644CD5">
        <w:t>.</w:t>
      </w:r>
      <w:r>
        <w:t>u9) -0</w:t>
      </w:r>
      <w:r w:rsidR="00644CD5">
        <w:t>.</w:t>
      </w:r>
      <w:r>
        <w:t>664*T(v4</w:t>
      </w:r>
      <w:r w:rsidR="00644CD5">
        <w:t>.</w:t>
      </w:r>
      <w:r>
        <w:t>u29) + 0</w:t>
      </w:r>
      <w:r w:rsidR="00644CD5">
        <w:t>.</w:t>
      </w:r>
      <w:r>
        <w:t>586*T(v27</w:t>
      </w:r>
      <w:r w:rsidR="00644CD5">
        <w:t>.</w:t>
      </w:r>
      <w:r>
        <w:t>u12) + 0</w:t>
      </w:r>
      <w:r w:rsidR="00644CD5">
        <w:t>.</w:t>
      </w:r>
      <w:r>
        <w:t>366*T(v13</w:t>
      </w:r>
      <w:r w:rsidR="00644CD5">
        <w:t>.</w:t>
      </w:r>
      <w:r>
        <w:t>u24) + 0</w:t>
      </w:r>
      <w:r w:rsidR="00644CD5">
        <w:t>.</w:t>
      </w:r>
      <w:r>
        <w:t>509*T(v28</w:t>
      </w:r>
      <w:r w:rsidR="00644CD5">
        <w:t>.</w:t>
      </w:r>
      <w:r>
        <w:t>u4) -0</w:t>
      </w:r>
      <w:r w:rsidR="00644CD5">
        <w:t>.</w:t>
      </w:r>
      <w:r>
        <w:t>721*T(v14</w:t>
      </w:r>
      <w:r w:rsidR="00644CD5">
        <w:t>.</w:t>
      </w:r>
      <w:r>
        <w:t>u4) + 0</w:t>
      </w:r>
      <w:r w:rsidR="00644CD5">
        <w:t>.</w:t>
      </w:r>
      <w:r>
        <w:t>44*T(v10) + 0</w:t>
      </w:r>
      <w:r w:rsidR="00644CD5">
        <w:t>.</w:t>
      </w:r>
      <w:r>
        <w:t>411*T(v22</w:t>
      </w:r>
      <w:r w:rsidR="00644CD5">
        <w:t>.</w:t>
      </w:r>
      <w:r>
        <w:t>u20) -1</w:t>
      </w:r>
      <w:r w:rsidR="00644CD5">
        <w:t>.</w:t>
      </w:r>
      <w:r>
        <w:t>1*T(v4</w:t>
      </w:r>
      <w:r w:rsidR="00644CD5">
        <w:t>.</w:t>
      </w:r>
      <w:r>
        <w:t>u2) + 0</w:t>
      </w:r>
      <w:r w:rsidR="00644CD5">
        <w:t>.</w:t>
      </w:r>
      <w:r>
        <w:t>542*T(v3</w:t>
      </w:r>
      <w:r w:rsidR="00644CD5">
        <w:t>.</w:t>
      </w:r>
      <w:r>
        <w:t>u40) + 1</w:t>
      </w:r>
      <w:r w:rsidR="00644CD5">
        <w:t>.</w:t>
      </w:r>
      <w:r>
        <w:t>04*T(v18</w:t>
      </w:r>
      <w:r w:rsidR="00644CD5">
        <w:t>.</w:t>
      </w:r>
      <w:r>
        <w:t>u12) + 0</w:t>
      </w:r>
      <w:r w:rsidR="00644CD5">
        <w:t>.</w:t>
      </w:r>
      <w:r>
        <w:t>294*T(v5</w:t>
      </w:r>
      <w:r w:rsidR="00644CD5">
        <w:t>.</w:t>
      </w:r>
      <w:r>
        <w:t>u5) + 0</w:t>
      </w:r>
      <w:r w:rsidR="00644CD5">
        <w:t>.</w:t>
      </w:r>
      <w:r>
        <w:t>571*T(v31) -0</w:t>
      </w:r>
      <w:r w:rsidR="00644CD5">
        <w:t>.</w:t>
      </w:r>
      <w:r>
        <w:t>503*T(v2</w:t>
      </w:r>
      <w:r w:rsidR="00644CD5">
        <w:t>.</w:t>
      </w:r>
      <w:r>
        <w:t>u21) + 0</w:t>
      </w:r>
      <w:r w:rsidR="00644CD5">
        <w:t>.</w:t>
      </w:r>
      <w:r>
        <w:t>321*T(v31</w:t>
      </w:r>
      <w:r w:rsidR="00644CD5">
        <w:t>.</w:t>
      </w:r>
      <w:r>
        <w:t>u10) + 0</w:t>
      </w:r>
      <w:r w:rsidR="00644CD5">
        <w:t>.</w:t>
      </w:r>
      <w:r>
        <w:t>558*T(v4</w:t>
      </w:r>
      <w:r w:rsidR="00644CD5">
        <w:t>.</w:t>
      </w:r>
      <w:r>
        <w:t>u39) + 0</w:t>
      </w:r>
      <w:r w:rsidR="00644CD5">
        <w:t>.</w:t>
      </w:r>
      <w:r>
        <w:t>321*T(v13</w:t>
      </w:r>
      <w:r w:rsidR="00644CD5">
        <w:t>.</w:t>
      </w:r>
      <w:r>
        <w:t>u8) + 0</w:t>
      </w:r>
      <w:r w:rsidR="00644CD5">
        <w:t>.</w:t>
      </w:r>
      <w:r>
        <w:t>747*T(v2</w:t>
      </w:r>
      <w:r w:rsidR="00644CD5">
        <w:t>.</w:t>
      </w:r>
      <w:r>
        <w:t>u32) -0</w:t>
      </w:r>
      <w:r w:rsidR="00644CD5">
        <w:t>.</w:t>
      </w:r>
      <w:r>
        <w:t>665*T(v8</w:t>
      </w:r>
      <w:r w:rsidR="00644CD5">
        <w:t>.</w:t>
      </w:r>
      <w:r>
        <w:t>u11) -0</w:t>
      </w:r>
      <w:r w:rsidR="00644CD5">
        <w:t>.</w:t>
      </w:r>
      <w:r>
        <w:t>627*T(v21</w:t>
      </w:r>
      <w:r w:rsidR="00644CD5">
        <w:t>.</w:t>
      </w:r>
      <w:r>
        <w:t>u2) -1</w:t>
      </w:r>
      <w:r w:rsidR="00644CD5">
        <w:t>.</w:t>
      </w:r>
      <w:r>
        <w:t>02*T(v2</w:t>
      </w:r>
      <w:r w:rsidR="00644CD5">
        <w:t>.</w:t>
      </w:r>
      <w:r>
        <w:t>u18) + 0</w:t>
      </w:r>
      <w:r w:rsidR="00644CD5">
        <w:t>.</w:t>
      </w:r>
      <w:r>
        <w:t>113*T(v8</w:t>
      </w:r>
      <w:r w:rsidR="00644CD5">
        <w:t>.</w:t>
      </w:r>
      <w:r>
        <w:t>u8) -0</w:t>
      </w:r>
      <w:r w:rsidR="00644CD5">
        <w:t>.</w:t>
      </w:r>
      <w:r>
        <w:t>656*T(v32</w:t>
      </w:r>
      <w:r w:rsidR="00644CD5">
        <w:t>.</w:t>
      </w:r>
      <w:r>
        <w:t>u4) -0</w:t>
      </w:r>
      <w:r w:rsidR="00644CD5">
        <w:t>.</w:t>
      </w:r>
      <w:r>
        <w:t>801*T(v11</w:t>
      </w:r>
      <w:r w:rsidR="00644CD5">
        <w:t>.</w:t>
      </w:r>
      <w:r>
        <w:t>u17) + 0</w:t>
      </w:r>
      <w:r w:rsidR="00644CD5">
        <w:t>.</w:t>
      </w:r>
      <w:r>
        <w:t>474*T(v18</w:t>
      </w:r>
      <w:r w:rsidR="00644CD5">
        <w:t>.</w:t>
      </w:r>
      <w:r>
        <w:t>u15) + 0</w:t>
      </w:r>
      <w:r w:rsidR="00644CD5">
        <w:t>.</w:t>
      </w:r>
      <w:r>
        <w:t>389*T(v4</w:t>
      </w:r>
      <w:r w:rsidR="00644CD5">
        <w:t>.</w:t>
      </w:r>
      <w:r>
        <w:t>u22) -0</w:t>
      </w:r>
      <w:r w:rsidR="00644CD5">
        <w:t>.</w:t>
      </w:r>
      <w:r>
        <w:t>576*T(v10</w:t>
      </w:r>
      <w:r w:rsidR="00644CD5">
        <w:t>.</w:t>
      </w:r>
      <w:r>
        <w:t>u33) -0</w:t>
      </w:r>
      <w:r w:rsidR="00644CD5">
        <w:t>.</w:t>
      </w:r>
      <w:r>
        <w:t>429*T(u29) + 0</w:t>
      </w:r>
      <w:r w:rsidR="00644CD5">
        <w:t>.</w:t>
      </w:r>
      <w:r>
        <w:t>505*T(v12</w:t>
      </w:r>
      <w:r w:rsidR="00644CD5">
        <w:t>.</w:t>
      </w:r>
      <w:r>
        <w:t>u28) + 0</w:t>
      </w:r>
      <w:r w:rsidR="00644CD5">
        <w:t>.</w:t>
      </w:r>
      <w:r>
        <w:t>453*T(v6</w:t>
      </w:r>
      <w:r w:rsidR="00644CD5">
        <w:t>.</w:t>
      </w:r>
      <w:r>
        <w:t>u20) -0</w:t>
      </w:r>
      <w:r w:rsidR="00644CD5">
        <w:t>.</w:t>
      </w:r>
      <w:r>
        <w:t>746*T(v12</w:t>
      </w:r>
      <w:r w:rsidR="00644CD5">
        <w:t>.</w:t>
      </w:r>
      <w:r>
        <w:t>u5) -0</w:t>
      </w:r>
      <w:r w:rsidR="00644CD5">
        <w:t>.</w:t>
      </w:r>
      <w:r>
        <w:t>3*T(v8</w:t>
      </w:r>
      <w:r w:rsidR="00644CD5">
        <w:t>.</w:t>
      </w:r>
      <w:r>
        <w:t>u17) + 0</w:t>
      </w:r>
      <w:r w:rsidR="00644CD5">
        <w:t>.</w:t>
      </w:r>
      <w:r>
        <w:t>52*NumHal + 0</w:t>
      </w:r>
      <w:r w:rsidR="00644CD5">
        <w:t>.</w:t>
      </w:r>
      <w:r>
        <w:t>558*T(v15</w:t>
      </w:r>
      <w:r w:rsidR="00644CD5">
        <w:t>.</w:t>
      </w:r>
      <w:r>
        <w:t>u26) -0</w:t>
      </w:r>
      <w:r w:rsidR="00644CD5">
        <w:t>.</w:t>
      </w:r>
      <w:r>
        <w:t>582*T(v8</w:t>
      </w:r>
      <w:r w:rsidR="00644CD5">
        <w:t>.</w:t>
      </w:r>
      <w:r>
        <w:t>u15) + 0</w:t>
      </w:r>
      <w:r w:rsidR="00644CD5">
        <w:t>.</w:t>
      </w:r>
      <w:r>
        <w:t>323*T(v4</w:t>
      </w:r>
      <w:r w:rsidR="00644CD5">
        <w:t>.</w:t>
      </w:r>
      <w:r>
        <w:t>u7) -0</w:t>
      </w:r>
      <w:r w:rsidR="00644CD5">
        <w:t>.</w:t>
      </w:r>
      <w:r>
        <w:t>359*NumPositive -0</w:t>
      </w:r>
      <w:r w:rsidR="00644CD5">
        <w:t>.</w:t>
      </w:r>
      <w:r>
        <w:t>742*T(v18</w:t>
      </w:r>
      <w:r w:rsidR="00644CD5">
        <w:t>.</w:t>
      </w:r>
      <w:r>
        <w:t>u25) + 0</w:t>
      </w:r>
      <w:r w:rsidR="00644CD5">
        <w:t>.</w:t>
      </w:r>
      <w:r>
        <w:t>246*T(v12</w:t>
      </w:r>
      <w:r w:rsidR="00644CD5">
        <w:t>.</w:t>
      </w:r>
      <w:r>
        <w:t>u31) + 1</w:t>
      </w:r>
      <w:r w:rsidR="00644CD5">
        <w:t>.</w:t>
      </w:r>
      <w:r>
        <w:t>03*T(v3</w:t>
      </w:r>
      <w:r w:rsidR="00644CD5">
        <w:t>.</w:t>
      </w:r>
      <w:r>
        <w:t>u3) -0</w:t>
      </w:r>
      <w:r w:rsidR="00644CD5">
        <w:t>.</w:t>
      </w:r>
      <w:r>
        <w:t>57*T(v28</w:t>
      </w:r>
      <w:r w:rsidR="00644CD5">
        <w:t>.</w:t>
      </w:r>
      <w:r>
        <w:t>u15) -0</w:t>
      </w:r>
      <w:r w:rsidR="00644CD5">
        <w:t>.</w:t>
      </w:r>
      <w:r>
        <w:t>53*T(v11</w:t>
      </w:r>
      <w:r w:rsidR="00644CD5">
        <w:t>.</w:t>
      </w:r>
      <w:r>
        <w:t>u11) + 0</w:t>
      </w:r>
      <w:r w:rsidR="00644CD5">
        <w:t>.</w:t>
      </w:r>
      <w:r>
        <w:t>409*T(v16</w:t>
      </w:r>
      <w:r w:rsidR="00644CD5">
        <w:t>.</w:t>
      </w:r>
      <w:r>
        <w:t>u16) + 0</w:t>
      </w:r>
      <w:r w:rsidR="00644CD5">
        <w:t>.</w:t>
      </w:r>
      <w:r>
        <w:t>512*T(v13</w:t>
      </w:r>
      <w:r w:rsidR="00644CD5">
        <w:t>.</w:t>
      </w:r>
      <w:r>
        <w:t>u13) + 0</w:t>
      </w:r>
      <w:r w:rsidR="00644CD5">
        <w:t>.</w:t>
      </w:r>
      <w:r>
        <w:t>561*T(v7</w:t>
      </w:r>
      <w:r w:rsidR="00644CD5">
        <w:t>.</w:t>
      </w:r>
      <w:r>
        <w:t>u9) -0</w:t>
      </w:r>
      <w:r w:rsidR="00644CD5">
        <w:t>.</w:t>
      </w:r>
      <w:r>
        <w:t>666*T(v22</w:t>
      </w:r>
      <w:r w:rsidR="00644CD5">
        <w:t>.</w:t>
      </w:r>
      <w:r>
        <w:t>u13) + 0</w:t>
      </w:r>
      <w:r w:rsidR="00644CD5">
        <w:t>.</w:t>
      </w:r>
      <w:r>
        <w:t>828*T(v13</w:t>
      </w:r>
      <w:r w:rsidR="00644CD5">
        <w:t>.</w:t>
      </w:r>
      <w:r>
        <w:t>u2) + 0</w:t>
      </w:r>
      <w:r w:rsidR="00644CD5">
        <w:t>.</w:t>
      </w:r>
      <w:r>
        <w:t>648*T(v10</w:t>
      </w:r>
      <w:r w:rsidR="00644CD5">
        <w:t>.</w:t>
      </w:r>
      <w:r>
        <w:t>u15) -0</w:t>
      </w:r>
      <w:r w:rsidR="00644CD5">
        <w:t>.</w:t>
      </w:r>
      <w:r>
        <w:t>595*T(v12</w:t>
      </w:r>
      <w:r w:rsidR="00644CD5">
        <w:t>.</w:t>
      </w:r>
      <w:r>
        <w:t>u20) + 0</w:t>
      </w:r>
      <w:r w:rsidR="00644CD5">
        <w:t>.</w:t>
      </w:r>
      <w:r>
        <w:t>527*T(v21</w:t>
      </w:r>
      <w:r w:rsidR="00644CD5">
        <w:t>.</w:t>
      </w:r>
      <w:r>
        <w:t>u9) + 0</w:t>
      </w:r>
      <w:r w:rsidR="00644CD5">
        <w:t>.</w:t>
      </w:r>
      <w:r>
        <w:t>47*T(v16</w:t>
      </w:r>
      <w:r w:rsidR="00644CD5">
        <w:t>.</w:t>
      </w:r>
      <w:r>
        <w:t>u24) + 0</w:t>
      </w:r>
      <w:r w:rsidR="00644CD5">
        <w:t>.</w:t>
      </w:r>
      <w:r>
        <w:t>516*T(v16</w:t>
      </w:r>
      <w:r w:rsidR="00644CD5">
        <w:t>.</w:t>
      </w:r>
      <w:r>
        <w:t>u19) + 0</w:t>
      </w:r>
      <w:r w:rsidR="00644CD5">
        <w:t>.</w:t>
      </w:r>
      <w:r>
        <w:t>7*T(v20</w:t>
      </w:r>
      <w:r w:rsidR="00644CD5">
        <w:t>.</w:t>
      </w:r>
      <w:r>
        <w:t>u4) + 0</w:t>
      </w:r>
      <w:r w:rsidR="00644CD5">
        <w:t>.</w:t>
      </w:r>
      <w:r>
        <w:t>641*T(u3) + 0</w:t>
      </w:r>
      <w:r w:rsidR="00644CD5">
        <w:t>.</w:t>
      </w:r>
      <w:r>
        <w:t>772*T(v1</w:t>
      </w:r>
      <w:r w:rsidR="00644CD5">
        <w:t>.</w:t>
      </w:r>
      <w:r>
        <w:t>u28) -0</w:t>
      </w:r>
      <w:r w:rsidR="00644CD5">
        <w:t>.</w:t>
      </w:r>
      <w:r>
        <w:t>634*T(v22</w:t>
      </w:r>
      <w:r w:rsidR="00644CD5">
        <w:t>.</w:t>
      </w:r>
      <w:r>
        <w:t>u19) + 0</w:t>
      </w:r>
      <w:r w:rsidR="00644CD5">
        <w:t>.</w:t>
      </w:r>
      <w:r>
        <w:t>431*T(v24</w:t>
      </w:r>
      <w:r w:rsidR="00644CD5">
        <w:t>.</w:t>
      </w:r>
      <w:r>
        <w:t>u15) + 0</w:t>
      </w:r>
      <w:r w:rsidR="00644CD5">
        <w:t>.</w:t>
      </w:r>
      <w:r>
        <w:t>416*T(v20</w:t>
      </w:r>
      <w:r w:rsidR="00644CD5">
        <w:t>.</w:t>
      </w:r>
      <w:r>
        <w:t>u6) + 0</w:t>
      </w:r>
      <w:r w:rsidR="00644CD5">
        <w:t>.</w:t>
      </w:r>
      <w:r>
        <w:t>57*T(v5</w:t>
      </w:r>
      <w:r w:rsidR="00644CD5">
        <w:t>.</w:t>
      </w:r>
      <w:r>
        <w:t>u25) -0</w:t>
      </w:r>
      <w:r w:rsidR="00644CD5">
        <w:t>.</w:t>
      </w:r>
      <w:r>
        <w:t>703*T(v14</w:t>
      </w:r>
      <w:r w:rsidR="00644CD5">
        <w:t>.</w:t>
      </w:r>
      <w:r>
        <w:t>u22) + 0</w:t>
      </w:r>
      <w:r w:rsidR="00644CD5">
        <w:t>.</w:t>
      </w:r>
      <w:r>
        <w:t>463*T(v4</w:t>
      </w:r>
      <w:r w:rsidR="00644CD5">
        <w:t>.</w:t>
      </w:r>
      <w:r>
        <w:t>u30) -0</w:t>
      </w:r>
      <w:r w:rsidR="00644CD5">
        <w:t>.</w:t>
      </w:r>
      <w:r>
        <w:t>422*T(v3</w:t>
      </w:r>
      <w:r w:rsidR="00644CD5">
        <w:t>.</w:t>
      </w:r>
      <w:r>
        <w:t>u36) + 0</w:t>
      </w:r>
      <w:r w:rsidR="00644CD5">
        <w:t>.</w:t>
      </w:r>
      <w:r>
        <w:t>736*T(v6</w:t>
      </w:r>
      <w:r w:rsidR="00644CD5">
        <w:t>.</w:t>
      </w:r>
      <w:r>
        <w:t>u32) + 0</w:t>
      </w:r>
      <w:r w:rsidR="00644CD5">
        <w:t>.</w:t>
      </w:r>
      <w:r>
        <w:t>43*T(v2</w:t>
      </w:r>
      <w:r w:rsidR="00644CD5">
        <w:t>.</w:t>
      </w:r>
      <w:r>
        <w:t>u1) -0</w:t>
      </w:r>
      <w:r w:rsidR="00644CD5">
        <w:t>.</w:t>
      </w:r>
      <w:r>
        <w:t>778*T(v12</w:t>
      </w:r>
      <w:r w:rsidR="00644CD5">
        <w:t>.</w:t>
      </w:r>
      <w:r>
        <w:t>u4) -0</w:t>
      </w:r>
      <w:r w:rsidR="00644CD5">
        <w:t>.</w:t>
      </w:r>
      <w:r>
        <w:t>373*T(v17</w:t>
      </w:r>
      <w:r w:rsidR="00644CD5">
        <w:t>.</w:t>
      </w:r>
      <w:r>
        <w:t>u8) + 0</w:t>
      </w:r>
      <w:r w:rsidR="00644CD5">
        <w:t>.</w:t>
      </w:r>
      <w:r>
        <w:t>496*T(v22</w:t>
      </w:r>
      <w:r w:rsidR="00644CD5">
        <w:t>.</w:t>
      </w:r>
      <w:r>
        <w:t>u6) -0</w:t>
      </w:r>
      <w:r w:rsidR="00644CD5">
        <w:t>.</w:t>
      </w:r>
      <w:r>
        <w:t>648*T(v17</w:t>
      </w:r>
      <w:r w:rsidR="00644CD5">
        <w:t>.</w:t>
      </w:r>
      <w:r>
        <w:t>u12) + 0</w:t>
      </w:r>
      <w:r w:rsidR="00644CD5">
        <w:t>.</w:t>
      </w:r>
      <w:r>
        <w:t>264*T(v37) -0</w:t>
      </w:r>
      <w:r w:rsidR="00644CD5">
        <w:t>.</w:t>
      </w:r>
      <w:r>
        <w:t>502*T(v10</w:t>
      </w:r>
      <w:r w:rsidR="00644CD5">
        <w:t>.</w:t>
      </w:r>
      <w:r>
        <w:t>u20) + 0</w:t>
      </w:r>
      <w:r w:rsidR="00644CD5">
        <w:t>.</w:t>
      </w:r>
      <w:r>
        <w:t>429*T(v20</w:t>
      </w:r>
      <w:r w:rsidR="00644CD5">
        <w:t>.</w:t>
      </w:r>
      <w:r>
        <w:t>u11) -0</w:t>
      </w:r>
      <w:r w:rsidR="00644CD5">
        <w:t>.</w:t>
      </w:r>
      <w:r>
        <w:t>338*T(v29</w:t>
      </w:r>
      <w:r w:rsidR="00644CD5">
        <w:t>.</w:t>
      </w:r>
      <w:r>
        <w:t>u7) -0</w:t>
      </w:r>
      <w:r w:rsidR="00644CD5">
        <w:t>.</w:t>
      </w:r>
      <w:r>
        <w:t>462*T(v21</w:t>
      </w:r>
      <w:r w:rsidR="00644CD5">
        <w:t>.</w:t>
      </w:r>
      <w:r>
        <w:t>u11) -0</w:t>
      </w:r>
      <w:r w:rsidR="00644CD5">
        <w:t>.</w:t>
      </w:r>
      <w:r>
        <w:t>556*T(v1</w:t>
      </w:r>
      <w:r w:rsidR="00644CD5">
        <w:t>.</w:t>
      </w:r>
      <w:r>
        <w:t>u10) -0</w:t>
      </w:r>
      <w:r w:rsidR="00644CD5">
        <w:t>.</w:t>
      </w:r>
      <w:r>
        <w:t>407*T(v11</w:t>
      </w:r>
      <w:r w:rsidR="00644CD5">
        <w:t>.</w:t>
      </w:r>
      <w:r>
        <w:t>u25) + 0</w:t>
      </w:r>
      <w:r w:rsidR="00644CD5">
        <w:t>.</w:t>
      </w:r>
      <w:r>
        <w:t>366*T(v20</w:t>
      </w:r>
      <w:r w:rsidR="00644CD5">
        <w:t>.</w:t>
      </w:r>
      <w:r>
        <w:t>u14) -0</w:t>
      </w:r>
      <w:r w:rsidR="00644CD5">
        <w:t>.</w:t>
      </w:r>
      <w:r>
        <w:t>409*T(v17</w:t>
      </w:r>
      <w:r w:rsidR="00644CD5">
        <w:t>.</w:t>
      </w:r>
      <w:r>
        <w:t>u24) -0</w:t>
      </w:r>
      <w:r w:rsidR="00644CD5">
        <w:t>.</w:t>
      </w:r>
      <w:r>
        <w:t>48*T(v9</w:t>
      </w:r>
      <w:r w:rsidR="00644CD5">
        <w:t>.</w:t>
      </w:r>
      <w:r>
        <w:t>u8) -0</w:t>
      </w:r>
      <w:r w:rsidR="00644CD5">
        <w:t>.</w:t>
      </w:r>
      <w:r>
        <w:t>407*T(v1</w:t>
      </w:r>
      <w:r w:rsidR="00644CD5">
        <w:t>.</w:t>
      </w:r>
      <w:r>
        <w:t>u42) + 0</w:t>
      </w:r>
      <w:r w:rsidR="00644CD5">
        <w:t>.</w:t>
      </w:r>
      <w:r>
        <w:t>305*T(u39) + 0</w:t>
      </w:r>
      <w:r w:rsidR="00644CD5">
        <w:t>.</w:t>
      </w:r>
      <w:r>
        <w:t>552*T(v3</w:t>
      </w:r>
      <w:r w:rsidR="00644CD5">
        <w:t>.</w:t>
      </w:r>
      <w:r>
        <w:t>u21) -0</w:t>
      </w:r>
      <w:r w:rsidR="00644CD5">
        <w:t>.</w:t>
      </w:r>
      <w:r>
        <w:t>358*T(v12</w:t>
      </w:r>
      <w:r w:rsidR="00644CD5">
        <w:t>.</w:t>
      </w:r>
      <w:r>
        <w:t>u25) -0</w:t>
      </w:r>
      <w:r w:rsidR="00644CD5">
        <w:t>.</w:t>
      </w:r>
      <w:r>
        <w:t>324*T(v14</w:t>
      </w:r>
      <w:r w:rsidR="00644CD5">
        <w:t>.</w:t>
      </w:r>
      <w:r>
        <w:t>u26) + 0</w:t>
      </w:r>
      <w:r w:rsidR="00644CD5">
        <w:t>.</w:t>
      </w:r>
      <w:r>
        <w:t>598*T(v17</w:t>
      </w:r>
      <w:r w:rsidR="00644CD5">
        <w:t>.</w:t>
      </w:r>
      <w:r>
        <w:t>u3) + 0</w:t>
      </w:r>
      <w:r w:rsidR="00644CD5">
        <w:t>.</w:t>
      </w:r>
      <w:r>
        <w:t>521*T(v4</w:t>
      </w:r>
      <w:r w:rsidR="00644CD5">
        <w:t>.</w:t>
      </w:r>
      <w:r>
        <w:t>u10) -0</w:t>
      </w:r>
      <w:r w:rsidR="00644CD5">
        <w:t>.</w:t>
      </w:r>
      <w:r>
        <w:t>23*T(v8</w:t>
      </w:r>
      <w:r w:rsidR="00644CD5">
        <w:t>.</w:t>
      </w:r>
      <w:r>
        <w:t>u35) -0</w:t>
      </w:r>
      <w:r w:rsidR="00644CD5">
        <w:t>.</w:t>
      </w:r>
      <w:r>
        <w:t>48*T(v10</w:t>
      </w:r>
      <w:r w:rsidR="00644CD5">
        <w:t>.</w:t>
      </w:r>
      <w:r>
        <w:t>u12) + 0</w:t>
      </w:r>
      <w:r w:rsidR="00644CD5">
        <w:t>.</w:t>
      </w:r>
      <w:r>
        <w:t>282*T(v9</w:t>
      </w:r>
      <w:r w:rsidR="00644CD5">
        <w:t>.</w:t>
      </w:r>
      <w:r>
        <w:t>u24) -0</w:t>
      </w:r>
      <w:r w:rsidR="00644CD5">
        <w:t>.</w:t>
      </w:r>
      <w:r>
        <w:t>492*T(v16</w:t>
      </w:r>
      <w:r w:rsidR="00644CD5">
        <w:t>.</w:t>
      </w:r>
      <w:r>
        <w:t>u3) -0</w:t>
      </w:r>
      <w:r w:rsidR="00644CD5">
        <w:t>.</w:t>
      </w:r>
      <w:r>
        <w:t>732*T(v6</w:t>
      </w:r>
      <w:r w:rsidR="00644CD5">
        <w:t>.</w:t>
      </w:r>
      <w:r>
        <w:t>u16) -1</w:t>
      </w:r>
      <w:r w:rsidR="00644CD5">
        <w:t>.</w:t>
      </w:r>
      <w:r>
        <w:t>03*T(v1</w:t>
      </w:r>
      <w:r w:rsidR="00644CD5">
        <w:t>.</w:t>
      </w:r>
      <w:r>
        <w:t>u1) -0</w:t>
      </w:r>
      <w:r w:rsidR="00644CD5">
        <w:t>.</w:t>
      </w:r>
      <w:r>
        <w:t>435*T(v11</w:t>
      </w:r>
      <w:r w:rsidR="00644CD5">
        <w:t>.</w:t>
      </w:r>
      <w:r>
        <w:t>u22) -0</w:t>
      </w:r>
      <w:r w:rsidR="00644CD5">
        <w:t>.</w:t>
      </w:r>
      <w:r>
        <w:t>324*T(v26</w:t>
      </w:r>
      <w:r w:rsidR="00644CD5">
        <w:t>.</w:t>
      </w:r>
      <w:r>
        <w:t>u16) -0</w:t>
      </w:r>
      <w:r w:rsidR="00644CD5">
        <w:t>.</w:t>
      </w:r>
      <w:r>
        <w:t>485*T(v7</w:t>
      </w:r>
      <w:r w:rsidR="00644CD5">
        <w:t>.</w:t>
      </w:r>
      <w:r>
        <w:t>u14) -0</w:t>
      </w:r>
      <w:r w:rsidR="00644CD5">
        <w:t>.</w:t>
      </w:r>
      <w:r>
        <w:t>424*T(v5</w:t>
      </w:r>
      <w:r w:rsidR="00644CD5">
        <w:t>.</w:t>
      </w:r>
      <w:r>
        <w:t>u20) + 0</w:t>
      </w:r>
      <w:r w:rsidR="00644CD5">
        <w:t>.</w:t>
      </w:r>
      <w:r>
        <w:t>423*T(v27</w:t>
      </w:r>
      <w:r w:rsidR="00644CD5">
        <w:t>.</w:t>
      </w:r>
      <w:r>
        <w:t>u13) -0</w:t>
      </w:r>
      <w:r w:rsidR="00644CD5">
        <w:t>.</w:t>
      </w:r>
      <w:r>
        <w:t>437*T(v35</w:t>
      </w:r>
      <w:r w:rsidR="00644CD5">
        <w:t>.</w:t>
      </w:r>
      <w:r>
        <w:t>u6) + 0</w:t>
      </w:r>
      <w:r w:rsidR="00644CD5">
        <w:t>.</w:t>
      </w:r>
      <w:r>
        <w:t>442*T(v32</w:t>
      </w:r>
      <w:r w:rsidR="00644CD5">
        <w:t>.</w:t>
      </w:r>
      <w:r>
        <w:t>u7) + 0</w:t>
      </w:r>
      <w:r w:rsidR="00644CD5">
        <w:t>.</w:t>
      </w:r>
      <w:r>
        <w:t>325*T(v11</w:t>
      </w:r>
      <w:r w:rsidR="00644CD5">
        <w:t>.</w:t>
      </w:r>
      <w:r>
        <w:t>u29) + 0</w:t>
      </w:r>
      <w:r w:rsidR="00644CD5">
        <w:t>.</w:t>
      </w:r>
      <w:r>
        <w:t>307*T(v38</w:t>
      </w:r>
      <w:r w:rsidR="00644CD5">
        <w:t>.</w:t>
      </w:r>
      <w:r>
        <w:t>u2) -0</w:t>
      </w:r>
      <w:r w:rsidR="00644CD5">
        <w:t>.</w:t>
      </w:r>
      <w:r>
        <w:t>503*T(v22</w:t>
      </w:r>
      <w:r w:rsidR="00644CD5">
        <w:t>.</w:t>
      </w:r>
      <w:r>
        <w:t>u12) + 0</w:t>
      </w:r>
      <w:r w:rsidR="00644CD5">
        <w:t>.</w:t>
      </w:r>
      <w:r>
        <w:t>457*T(v11</w:t>
      </w:r>
      <w:r w:rsidR="00644CD5">
        <w:t>.</w:t>
      </w:r>
      <w:r>
        <w:t>u13) + 0</w:t>
      </w:r>
      <w:r w:rsidR="00644CD5">
        <w:t>.</w:t>
      </w:r>
      <w:r>
        <w:t>454*T(v21</w:t>
      </w:r>
      <w:r w:rsidR="00644CD5">
        <w:t>.</w:t>
      </w:r>
      <w:r>
        <w:t>u6) -0</w:t>
      </w:r>
      <w:r w:rsidR="00644CD5">
        <w:t>.</w:t>
      </w:r>
      <w:r>
        <w:t>696*T(v13</w:t>
      </w:r>
      <w:r w:rsidR="00644CD5">
        <w:t>.</w:t>
      </w:r>
      <w:r>
        <w:t>u7) -0</w:t>
      </w:r>
      <w:r w:rsidR="00644CD5">
        <w:t>.</w:t>
      </w:r>
      <w:r>
        <w:t>749*T(v3</w:t>
      </w:r>
      <w:r w:rsidR="00644CD5">
        <w:t>.</w:t>
      </w:r>
      <w:r>
        <w:t>u7) + 0</w:t>
      </w:r>
      <w:r w:rsidR="00644CD5">
        <w:t>.</w:t>
      </w:r>
      <w:r>
        <w:t>429*T(v33</w:t>
      </w:r>
      <w:r w:rsidR="00644CD5">
        <w:t>.</w:t>
      </w:r>
      <w:r>
        <w:t>u4) + 0</w:t>
      </w:r>
      <w:r w:rsidR="00644CD5">
        <w:t>.</w:t>
      </w:r>
      <w:r>
        <w:t>335*T(v14</w:t>
      </w:r>
      <w:r w:rsidR="00644CD5">
        <w:t>.</w:t>
      </w:r>
      <w:r>
        <w:t>u28) -0</w:t>
      </w:r>
      <w:r w:rsidR="00644CD5">
        <w:t>.</w:t>
      </w:r>
      <w:r>
        <w:t>548*T(v3</w:t>
      </w:r>
      <w:r w:rsidR="00644CD5">
        <w:t>.</w:t>
      </w:r>
      <w:r>
        <w:t>u22) + 0</w:t>
      </w:r>
      <w:r w:rsidR="00644CD5">
        <w:t>.</w:t>
      </w:r>
      <w:r>
        <w:t>428*T(v3</w:t>
      </w:r>
      <w:r w:rsidR="00644CD5">
        <w:t>.</w:t>
      </w:r>
      <w:r>
        <w:t>u28) -0</w:t>
      </w:r>
      <w:r w:rsidR="00644CD5">
        <w:t>.</w:t>
      </w:r>
      <w:r>
        <w:t>418*T(v17</w:t>
      </w:r>
      <w:r w:rsidR="00644CD5">
        <w:t>.</w:t>
      </w:r>
      <w:r>
        <w:t>u15) -0</w:t>
      </w:r>
      <w:r w:rsidR="00644CD5">
        <w:t>.</w:t>
      </w:r>
      <w:r>
        <w:t>449*T(v13</w:t>
      </w:r>
      <w:r w:rsidR="00644CD5">
        <w:t>.</w:t>
      </w:r>
      <w:r>
        <w:t>u3) -0</w:t>
      </w:r>
      <w:r w:rsidR="00644CD5">
        <w:t>.</w:t>
      </w:r>
      <w:r>
        <w:t>458*T(v24</w:t>
      </w:r>
      <w:r w:rsidR="00644CD5">
        <w:t>.</w:t>
      </w:r>
      <w:r>
        <w:t>u13) -0</w:t>
      </w:r>
      <w:r w:rsidR="00644CD5">
        <w:t>.</w:t>
      </w:r>
      <w:r>
        <w:t>196*T(v32) -0</w:t>
      </w:r>
      <w:r w:rsidR="00644CD5">
        <w:t>.</w:t>
      </w:r>
      <w:r>
        <w:t>23*T(v5</w:t>
      </w:r>
      <w:r w:rsidR="00644CD5">
        <w:t>.</w:t>
      </w:r>
      <w:r>
        <w:t>u22) + 0</w:t>
      </w:r>
      <w:r w:rsidR="00644CD5">
        <w:t>.</w:t>
      </w:r>
      <w:r>
        <w:t>368*T(v6</w:t>
      </w:r>
      <w:r w:rsidR="00644CD5">
        <w:t>.</w:t>
      </w:r>
      <w:r>
        <w:t>u34) + 0</w:t>
      </w:r>
      <w:r w:rsidR="00644CD5">
        <w:t>.</w:t>
      </w:r>
      <w:r>
        <w:t>503*T(v5</w:t>
      </w:r>
      <w:r w:rsidR="00644CD5">
        <w:t>.</w:t>
      </w:r>
      <w:r>
        <w:t>u14) -0</w:t>
      </w:r>
      <w:r w:rsidR="00644CD5">
        <w:t>.</w:t>
      </w:r>
      <w:r>
        <w:t>459*T(v22</w:t>
      </w:r>
      <w:r w:rsidR="00644CD5">
        <w:t>.</w:t>
      </w:r>
      <w:r>
        <w:t>u4) -0</w:t>
      </w:r>
      <w:r w:rsidR="00644CD5">
        <w:t>.</w:t>
      </w:r>
      <w:r>
        <w:t>307*T(v32</w:t>
      </w:r>
      <w:r w:rsidR="00644CD5">
        <w:t>.</w:t>
      </w:r>
      <w:r>
        <w:t>u10) + 0</w:t>
      </w:r>
      <w:r w:rsidR="00644CD5">
        <w:t>.</w:t>
      </w:r>
      <w:r>
        <w:t>264*T(v33</w:t>
      </w:r>
      <w:r w:rsidR="00644CD5">
        <w:t>.</w:t>
      </w:r>
      <w:r>
        <w:t>u6) + 0</w:t>
      </w:r>
      <w:r w:rsidR="00644CD5">
        <w:t>.</w:t>
      </w:r>
      <w:r>
        <w:t>568*T(v9</w:t>
      </w:r>
      <w:r w:rsidR="00644CD5">
        <w:t>.</w:t>
      </w:r>
      <w:r>
        <w:t>u6) -0</w:t>
      </w:r>
      <w:r w:rsidR="00644CD5">
        <w:t>.</w:t>
      </w:r>
      <w:r>
        <w:t>432*T(v15</w:t>
      </w:r>
      <w:r w:rsidR="00644CD5">
        <w:t>.</w:t>
      </w:r>
      <w:r>
        <w:t>u22) -0</w:t>
      </w:r>
      <w:r w:rsidR="00644CD5">
        <w:t>.</w:t>
      </w:r>
      <w:r>
        <w:t>349*T(v7</w:t>
      </w:r>
      <w:r w:rsidR="00644CD5">
        <w:t>.</w:t>
      </w:r>
      <w:r>
        <w:t>u32) -0</w:t>
      </w:r>
      <w:r w:rsidR="00644CD5">
        <w:t>.</w:t>
      </w:r>
      <w:r>
        <w:t>26*T(v8</w:t>
      </w:r>
      <w:r w:rsidR="00644CD5">
        <w:t>.</w:t>
      </w:r>
      <w:r>
        <w:t>u26) + 0</w:t>
      </w:r>
      <w:r w:rsidR="00644CD5">
        <w:t>.</w:t>
      </w:r>
      <w:r>
        <w:t>509*T(v2</w:t>
      </w:r>
      <w:r w:rsidR="00644CD5">
        <w:t>.</w:t>
      </w:r>
      <w:r>
        <w:t>u6) + 0</w:t>
      </w:r>
      <w:r w:rsidR="00644CD5">
        <w:t>.</w:t>
      </w:r>
      <w:r>
        <w:t>251*T(v9</w:t>
      </w:r>
      <w:r w:rsidR="00644CD5">
        <w:t>.</w:t>
      </w:r>
      <w:r>
        <w:t>u30) -0</w:t>
      </w:r>
      <w:r w:rsidR="00644CD5">
        <w:t>.</w:t>
      </w:r>
      <w:r>
        <w:t>231*T(v15</w:t>
      </w:r>
      <w:r w:rsidR="00644CD5">
        <w:t>.</w:t>
      </w:r>
      <w:r>
        <w:t>u5) + 0</w:t>
      </w:r>
      <w:r w:rsidR="00644CD5">
        <w:t>.</w:t>
      </w:r>
      <w:r>
        <w:t>326*T(v5</w:t>
      </w:r>
      <w:r w:rsidR="00644CD5">
        <w:t>.</w:t>
      </w:r>
      <w:r>
        <w:t>u8) -0</w:t>
      </w:r>
      <w:r w:rsidR="00644CD5">
        <w:t>.</w:t>
      </w:r>
      <w:r>
        <w:t>346*T(v14</w:t>
      </w:r>
      <w:r w:rsidR="00644CD5">
        <w:t>.</w:t>
      </w:r>
      <w:r>
        <w:t>u7) + 0</w:t>
      </w:r>
      <w:r w:rsidR="00644CD5">
        <w:t>.</w:t>
      </w:r>
      <w:r>
        <w:t>234*T(v23</w:t>
      </w:r>
      <w:r w:rsidR="00644CD5">
        <w:t>.</w:t>
      </w:r>
      <w:r>
        <w:t>u18) + 0</w:t>
      </w:r>
      <w:r w:rsidR="00644CD5">
        <w:t>.</w:t>
      </w:r>
      <w:r>
        <w:t>286*T(v6</w:t>
      </w:r>
      <w:r w:rsidR="00644CD5">
        <w:t>.</w:t>
      </w:r>
      <w:r>
        <w:t>u9) + 0</w:t>
      </w:r>
      <w:r w:rsidR="00644CD5">
        <w:t>.</w:t>
      </w:r>
      <w:r>
        <w:t>255*T(v20</w:t>
      </w:r>
      <w:r w:rsidR="00644CD5">
        <w:t>.</w:t>
      </w:r>
      <w:r>
        <w:t>u23) + 0</w:t>
      </w:r>
      <w:r w:rsidR="00644CD5">
        <w:t>.</w:t>
      </w:r>
      <w:r>
        <w:t>266*T(v29</w:t>
      </w:r>
      <w:r w:rsidR="00644CD5">
        <w:t>.</w:t>
      </w:r>
      <w:r>
        <w:t>u11) + 0</w:t>
      </w:r>
      <w:r w:rsidR="00644CD5">
        <w:t>.</w:t>
      </w:r>
      <w:r>
        <w:t>787*v -0</w:t>
      </w:r>
      <w:r w:rsidR="00644CD5">
        <w:t>.</w:t>
      </w:r>
      <w:r>
        <w:t>212*T(v4</w:t>
      </w:r>
      <w:r w:rsidR="00644CD5">
        <w:t>.</w:t>
      </w:r>
      <w:r>
        <w:t>u34) -0</w:t>
      </w:r>
      <w:r w:rsidR="00644CD5">
        <w:t>.</w:t>
      </w:r>
      <w:r>
        <w:t>285*T(v7</w:t>
      </w:r>
      <w:r w:rsidR="00644CD5">
        <w:t>.</w:t>
      </w:r>
      <w:r>
        <w:t>u24) -0</w:t>
      </w:r>
      <w:r w:rsidR="00644CD5">
        <w:t>.</w:t>
      </w:r>
      <w:r>
        <w:t>329*T(v5</w:t>
      </w:r>
      <w:r w:rsidR="00644CD5">
        <w:t>.</w:t>
      </w:r>
      <w:r>
        <w:t>u15) -0</w:t>
      </w:r>
      <w:r w:rsidR="00644CD5">
        <w:t>.</w:t>
      </w:r>
      <w:r>
        <w:t>213*T(v27</w:t>
      </w:r>
      <w:r w:rsidR="00644CD5">
        <w:t>.</w:t>
      </w:r>
      <w:r>
        <w:t>u16) -0</w:t>
      </w:r>
      <w:r w:rsidR="00644CD5">
        <w:t>.</w:t>
      </w:r>
      <w:r>
        <w:t>223*T(v31</w:t>
      </w:r>
      <w:r w:rsidR="00644CD5">
        <w:t>.</w:t>
      </w:r>
      <w:r>
        <w:t>u9) + 0</w:t>
      </w:r>
      <w:r w:rsidR="00644CD5">
        <w:t>.</w:t>
      </w:r>
      <w:r>
        <w:t>188*T(u30) + 0</w:t>
      </w:r>
      <w:r w:rsidR="00644CD5">
        <w:t>.</w:t>
      </w:r>
      <w:r>
        <w:t>164*T(v27</w:t>
      </w:r>
      <w:r w:rsidR="00644CD5">
        <w:t>.</w:t>
      </w:r>
      <w:r>
        <w:t>u11) -0</w:t>
      </w:r>
      <w:r w:rsidR="00644CD5">
        <w:t>.</w:t>
      </w:r>
      <w:r>
        <w:t>279*T(v12</w:t>
      </w:r>
      <w:r w:rsidR="00644CD5">
        <w:t>.</w:t>
      </w:r>
      <w:r>
        <w:t>u27) + 0</w:t>
      </w:r>
      <w:r w:rsidR="00644CD5">
        <w:t>.</w:t>
      </w:r>
      <w:r>
        <w:t>156*Length^2 -0</w:t>
      </w:r>
      <w:r w:rsidR="00644CD5">
        <w:t>.</w:t>
      </w:r>
      <w:r>
        <w:t>177*T(u10) + 0</w:t>
      </w:r>
      <w:r w:rsidR="00644CD5">
        <w:t>.</w:t>
      </w:r>
      <w:r>
        <w:t>272*T(v10</w:t>
      </w:r>
      <w:r w:rsidR="00644CD5">
        <w:t>.</w:t>
      </w:r>
      <w:r>
        <w:t>u22) -0</w:t>
      </w:r>
      <w:r w:rsidR="00644CD5">
        <w:t>.</w:t>
      </w:r>
      <w:r>
        <w:t>323*T(v11</w:t>
      </w:r>
      <w:r w:rsidR="00644CD5">
        <w:t>.</w:t>
      </w:r>
      <w:r>
        <w:t>u2) + 0</w:t>
      </w:r>
      <w:r w:rsidR="00644CD5">
        <w:t>.</w:t>
      </w:r>
      <w:r>
        <w:t>194*T(v21</w:t>
      </w:r>
      <w:r w:rsidR="00644CD5">
        <w:t>.</w:t>
      </w:r>
      <w:r>
        <w:t>u3) + 0</w:t>
      </w:r>
      <w:r w:rsidR="00644CD5">
        <w:t>.</w:t>
      </w:r>
      <w:r>
        <w:t>244*T(v5</w:t>
      </w:r>
      <w:r w:rsidR="00644CD5">
        <w:t>.</w:t>
      </w:r>
      <w:r>
        <w:t>u19) + 0</w:t>
      </w:r>
      <w:r w:rsidR="00644CD5">
        <w:t>.</w:t>
      </w:r>
      <w:r>
        <w:t>212*T(v19</w:t>
      </w:r>
      <w:r w:rsidR="00644CD5">
        <w:t>.</w:t>
      </w:r>
      <w:r>
        <w:t>u23) -0</w:t>
      </w:r>
      <w:r w:rsidR="00644CD5">
        <w:t>.</w:t>
      </w:r>
      <w:r>
        <w:t>173*T(v28</w:t>
      </w:r>
      <w:r w:rsidR="00644CD5">
        <w:t>.</w:t>
      </w:r>
      <w:r>
        <w:t>u2) -0</w:t>
      </w:r>
      <w:r w:rsidR="00644CD5">
        <w:t>.</w:t>
      </w:r>
      <w:r>
        <w:t>218*T(v5</w:t>
      </w:r>
      <w:r w:rsidR="00644CD5">
        <w:t>.</w:t>
      </w:r>
      <w:r>
        <w:t>u31) + 0</w:t>
      </w:r>
      <w:r w:rsidR="00644CD5">
        <w:t>.</w:t>
      </w:r>
      <w:r>
        <w:t>199*T(v2</w:t>
      </w:r>
      <w:r w:rsidR="00644CD5">
        <w:t>.</w:t>
      </w:r>
      <w:r>
        <w:t>u22) + 0</w:t>
      </w:r>
      <w:r w:rsidR="00644CD5">
        <w:t>.</w:t>
      </w:r>
      <w:r>
        <w:t>227*T(v16</w:t>
      </w:r>
      <w:r w:rsidR="00644CD5">
        <w:t>.</w:t>
      </w:r>
      <w:r>
        <w:t>u17) + 0</w:t>
      </w:r>
      <w:r w:rsidR="00644CD5">
        <w:t>.</w:t>
      </w:r>
      <w:r>
        <w:t>218*T(v10</w:t>
      </w:r>
      <w:r w:rsidR="00644CD5">
        <w:t>.</w:t>
      </w:r>
      <w:r>
        <w:t>u23) -0</w:t>
      </w:r>
      <w:r w:rsidR="00644CD5">
        <w:t>.</w:t>
      </w:r>
      <w:r>
        <w:t>125*T(v37</w:t>
      </w:r>
      <w:r w:rsidR="00644CD5">
        <w:t>.</w:t>
      </w:r>
      <w:r>
        <w:t>u1) -0</w:t>
      </w:r>
      <w:r w:rsidR="00644CD5">
        <w:t>.</w:t>
      </w:r>
      <w:r>
        <w:t>16*T(v15</w:t>
      </w:r>
      <w:r w:rsidR="00644CD5">
        <w:t>.</w:t>
      </w:r>
      <w:r>
        <w:t>u24) + 0</w:t>
      </w:r>
      <w:r w:rsidR="00644CD5">
        <w:t>.</w:t>
      </w:r>
      <w:r>
        <w:t>171*T(v18</w:t>
      </w:r>
      <w:r w:rsidR="00644CD5">
        <w:t>.</w:t>
      </w:r>
      <w:r>
        <w:t>u20) -0</w:t>
      </w:r>
      <w:r w:rsidR="00644CD5">
        <w:t>.</w:t>
      </w:r>
      <w:r>
        <w:t>189*T(v24</w:t>
      </w:r>
      <w:r w:rsidR="00644CD5">
        <w:t>.</w:t>
      </w:r>
      <w:r>
        <w:t>u19) -0</w:t>
      </w:r>
      <w:r w:rsidR="00644CD5">
        <w:t>.</w:t>
      </w:r>
      <w:r>
        <w:t>135*T(v15</w:t>
      </w:r>
      <w:r w:rsidR="00644CD5">
        <w:t>.</w:t>
      </w:r>
      <w:r>
        <w:t>u21) + 0</w:t>
      </w:r>
      <w:r w:rsidR="00644CD5">
        <w:t>.</w:t>
      </w:r>
      <w:r>
        <w:t>165*T(v13</w:t>
      </w:r>
      <w:r w:rsidR="00644CD5">
        <w:t>.</w:t>
      </w:r>
      <w:r>
        <w:t>u17) -0</w:t>
      </w:r>
      <w:r w:rsidR="00644CD5">
        <w:t>.</w:t>
      </w:r>
      <w:r>
        <w:t>149*T(v24</w:t>
      </w:r>
      <w:r w:rsidR="00644CD5">
        <w:t>.</w:t>
      </w:r>
      <w:r>
        <w:t>u9) -0</w:t>
      </w:r>
      <w:r w:rsidR="00644CD5">
        <w:t>.</w:t>
      </w:r>
      <w:r>
        <w:t>124*T(v13</w:t>
      </w:r>
      <w:r w:rsidR="00644CD5">
        <w:t>.</w:t>
      </w:r>
      <w:r>
        <w:t>u11) -0</w:t>
      </w:r>
      <w:r w:rsidR="00644CD5">
        <w:t>.</w:t>
      </w:r>
      <w:r>
        <w:t>157*T(v10</w:t>
      </w:r>
      <w:r w:rsidR="00644CD5">
        <w:t>.</w:t>
      </w:r>
      <w:r>
        <w:t>u25) + 0</w:t>
      </w:r>
      <w:r w:rsidR="00644CD5">
        <w:t>.</w:t>
      </w:r>
      <w:r>
        <w:t>142*T(v8</w:t>
      </w:r>
      <w:r w:rsidR="00644CD5">
        <w:t>.</w:t>
      </w:r>
      <w:r>
        <w:t>u29) -0</w:t>
      </w:r>
      <w:r w:rsidR="00644CD5">
        <w:t>.</w:t>
      </w:r>
      <w:r>
        <w:t>154*T(v19</w:t>
      </w:r>
      <w:r w:rsidR="00644CD5">
        <w:t>.</w:t>
      </w:r>
      <w:r>
        <w:t>u16) -0</w:t>
      </w:r>
      <w:r w:rsidR="00644CD5">
        <w:t>.</w:t>
      </w:r>
      <w:r>
        <w:t>129*T(v5) + 0</w:t>
      </w:r>
      <w:r w:rsidR="00644CD5">
        <w:t>.</w:t>
      </w:r>
      <w:r>
        <w:t>172*T(v12</w:t>
      </w:r>
      <w:r w:rsidR="00644CD5">
        <w:t>.</w:t>
      </w:r>
      <w:r>
        <w:t>u2) + 0</w:t>
      </w:r>
      <w:r w:rsidR="00644CD5">
        <w:t>.</w:t>
      </w:r>
      <w:r>
        <w:t>181*T(v2</w:t>
      </w:r>
      <w:r w:rsidR="00644CD5">
        <w:t>.</w:t>
      </w:r>
      <w:r>
        <w:t>u7) -0</w:t>
      </w:r>
      <w:r w:rsidR="00644CD5">
        <w:t>.</w:t>
      </w:r>
      <w:r>
        <w:t>11*T(v10</w:t>
      </w:r>
      <w:r w:rsidR="00644CD5">
        <w:t>.</w:t>
      </w:r>
      <w:r>
        <w:t>u21) -0</w:t>
      </w:r>
      <w:r w:rsidR="00644CD5">
        <w:t>.</w:t>
      </w:r>
      <w:r>
        <w:t>145*T(v10</w:t>
      </w:r>
      <w:r w:rsidR="00644CD5">
        <w:t>.</w:t>
      </w:r>
      <w:r>
        <w:t>u5) + 0</w:t>
      </w:r>
      <w:r w:rsidR="00644CD5">
        <w:t>.</w:t>
      </w:r>
      <w:r>
        <w:t>124*T(v1</w:t>
      </w:r>
      <w:r w:rsidR="00644CD5">
        <w:t>.</w:t>
      </w:r>
      <w:r>
        <w:t>u15) -0</w:t>
      </w:r>
      <w:r w:rsidR="00644CD5">
        <w:t>.</w:t>
      </w:r>
      <w:r>
        <w:t>123*T(v25</w:t>
      </w:r>
      <w:r w:rsidR="00644CD5">
        <w:t>.</w:t>
      </w:r>
      <w:r>
        <w:t>u1) + 0</w:t>
      </w:r>
      <w:r w:rsidR="00644CD5">
        <w:t>.</w:t>
      </w:r>
      <w:r>
        <w:t>117*T(v37</w:t>
      </w:r>
      <w:r w:rsidR="00644CD5">
        <w:t>.</w:t>
      </w:r>
      <w:r>
        <w:t>u2) -0</w:t>
      </w:r>
      <w:r w:rsidR="00644CD5">
        <w:t>.</w:t>
      </w:r>
      <w:r>
        <w:t>114*T(v4</w:t>
      </w:r>
      <w:r w:rsidR="00644CD5">
        <w:t>.</w:t>
      </w:r>
      <w:r>
        <w:t>u12) + 0</w:t>
      </w:r>
      <w:r w:rsidR="00644CD5">
        <w:t>.</w:t>
      </w:r>
      <w:r>
        <w:t>116*T(v12</w:t>
      </w:r>
      <w:r w:rsidR="00644CD5">
        <w:t>.</w:t>
      </w:r>
      <w:r>
        <w:t>u13) + 0</w:t>
      </w:r>
      <w:r w:rsidR="00644CD5">
        <w:t>.</w:t>
      </w:r>
      <w:r>
        <w:t>152*T(v1</w:t>
      </w:r>
      <w:r w:rsidR="00644CD5">
        <w:t>.</w:t>
      </w:r>
      <w:r>
        <w:t>u11) + 0</w:t>
      </w:r>
      <w:r w:rsidR="00644CD5">
        <w:t>.</w:t>
      </w:r>
      <w:r>
        <w:t>0944*T(v15</w:t>
      </w:r>
      <w:r w:rsidR="00644CD5">
        <w:t>.</w:t>
      </w:r>
      <w:r>
        <w:t>u9) -0</w:t>
      </w:r>
      <w:r w:rsidR="00644CD5">
        <w:t>.</w:t>
      </w:r>
      <w:r>
        <w:t>144*T(v13</w:t>
      </w:r>
      <w:r w:rsidR="00644CD5">
        <w:t>.</w:t>
      </w:r>
      <w:r>
        <w:t>u4) + 0</w:t>
      </w:r>
      <w:r w:rsidR="00644CD5">
        <w:t>.</w:t>
      </w:r>
      <w:r>
        <w:t>111*T(v18</w:t>
      </w:r>
      <w:r w:rsidR="00644CD5">
        <w:t>.</w:t>
      </w:r>
      <w:r>
        <w:t>u4) + 0</w:t>
      </w:r>
      <w:r w:rsidR="00644CD5">
        <w:t>.</w:t>
      </w:r>
      <w:r>
        <w:t>0998*T(v24</w:t>
      </w:r>
      <w:r w:rsidR="00644CD5">
        <w:t>.</w:t>
      </w:r>
      <w:r>
        <w:t>u7) + 0</w:t>
      </w:r>
      <w:r w:rsidR="00644CD5">
        <w:t>.</w:t>
      </w:r>
      <w:r>
        <w:t>0967*T(v8</w:t>
      </w:r>
      <w:r w:rsidR="00644CD5">
        <w:t>.</w:t>
      </w:r>
      <w:r>
        <w:t>u27) + 0</w:t>
      </w:r>
      <w:r w:rsidR="00644CD5">
        <w:t>.</w:t>
      </w:r>
      <w:r>
        <w:t>111*T(v5</w:t>
      </w:r>
      <w:r w:rsidR="00644CD5">
        <w:t>.</w:t>
      </w:r>
      <w:r>
        <w:t>u32) + 0</w:t>
      </w:r>
      <w:r w:rsidR="00644CD5">
        <w:t>.</w:t>
      </w:r>
      <w:r>
        <w:t>0759*T(v38</w:t>
      </w:r>
      <w:r w:rsidR="00644CD5">
        <w:t>.</w:t>
      </w:r>
      <w:r>
        <w:t>u4) + 0</w:t>
      </w:r>
      <w:r w:rsidR="00644CD5">
        <w:t>.</w:t>
      </w:r>
      <w:r>
        <w:t>0816*T(v11</w:t>
      </w:r>
      <w:r w:rsidR="00644CD5">
        <w:t>.</w:t>
      </w:r>
      <w:r>
        <w:t>u31) + 0</w:t>
      </w:r>
      <w:r w:rsidR="00644CD5">
        <w:t>.</w:t>
      </w:r>
      <w:r>
        <w:t>0792*T(v7</w:t>
      </w:r>
      <w:r w:rsidR="00644CD5">
        <w:t>.</w:t>
      </w:r>
      <w:r>
        <w:t>u34) -0</w:t>
      </w:r>
      <w:r w:rsidR="00644CD5">
        <w:t>.</w:t>
      </w:r>
      <w:r>
        <w:t>0848*T(v12</w:t>
      </w:r>
      <w:r w:rsidR="00644CD5">
        <w:t>.</w:t>
      </w:r>
      <w:r>
        <w:t>u22) -0</w:t>
      </w:r>
      <w:r w:rsidR="00644CD5">
        <w:t>.</w:t>
      </w:r>
      <w:r>
        <w:t>0732*T(v32</w:t>
      </w:r>
      <w:r w:rsidR="00644CD5">
        <w:t>.</w:t>
      </w:r>
      <w:r>
        <w:t>u6) + 0</w:t>
      </w:r>
      <w:r w:rsidR="00644CD5">
        <w:t>.</w:t>
      </w:r>
      <w:r>
        <w:t>0701*T(v36</w:t>
      </w:r>
      <w:r w:rsidR="00644CD5">
        <w:t>.</w:t>
      </w:r>
      <w:r>
        <w:t>u3) -</w:t>
      </w:r>
      <w:r>
        <w:lastRenderedPageBreak/>
        <w:t>0</w:t>
      </w:r>
      <w:r w:rsidR="00644CD5">
        <w:t>.</w:t>
      </w:r>
      <w:r>
        <w:t>0804*T(v33</w:t>
      </w:r>
      <w:r w:rsidR="00644CD5">
        <w:t>.</w:t>
      </w:r>
      <w:r>
        <w:t>u2) + 0</w:t>
      </w:r>
      <w:r w:rsidR="00644CD5">
        <w:t>.</w:t>
      </w:r>
      <w:r>
        <w:t>1*T(v8</w:t>
      </w:r>
      <w:r w:rsidR="00644CD5">
        <w:t>.</w:t>
      </w:r>
      <w:r>
        <w:t>u5) -0</w:t>
      </w:r>
      <w:r w:rsidR="00644CD5">
        <w:t>.</w:t>
      </w:r>
      <w:r>
        <w:t>0626*T(v2</w:t>
      </w:r>
      <w:r w:rsidR="00644CD5">
        <w:t>.</w:t>
      </w:r>
      <w:r>
        <w:t>u39) + 0</w:t>
      </w:r>
      <w:r w:rsidR="00644CD5">
        <w:t>.</w:t>
      </w:r>
      <w:r>
        <w:t>0687*T(v31</w:t>
      </w:r>
      <w:r w:rsidR="00644CD5">
        <w:t>.</w:t>
      </w:r>
      <w:r>
        <w:t>u5) -0</w:t>
      </w:r>
      <w:r w:rsidR="00644CD5">
        <w:t>.</w:t>
      </w:r>
      <w:r>
        <w:t>0716*T(v13</w:t>
      </w:r>
      <w:r w:rsidR="00644CD5">
        <w:t>.</w:t>
      </w:r>
      <w:r>
        <w:t>u16) + 0</w:t>
      </w:r>
      <w:r w:rsidR="00644CD5">
        <w:t>.</w:t>
      </w:r>
      <w:r>
        <w:t>0668*T(v23</w:t>
      </w:r>
      <w:r w:rsidR="00644CD5">
        <w:t>.</w:t>
      </w:r>
      <w:r>
        <w:t>u5) + 0</w:t>
      </w:r>
      <w:r w:rsidR="00644CD5">
        <w:t>.</w:t>
      </w:r>
      <w:r>
        <w:t>0714*T(v15</w:t>
      </w:r>
      <w:r w:rsidR="00644CD5">
        <w:t>.</w:t>
      </w:r>
      <w:r>
        <w:t>u4) -0</w:t>
      </w:r>
      <w:r w:rsidR="00644CD5">
        <w:t>.</w:t>
      </w:r>
      <w:r>
        <w:t>0604*T(v13</w:t>
      </w:r>
      <w:r w:rsidR="00644CD5">
        <w:t>.</w:t>
      </w:r>
      <w:r>
        <w:t>u22) -0</w:t>
      </w:r>
      <w:r w:rsidR="00644CD5">
        <w:t>.</w:t>
      </w:r>
      <w:r>
        <w:t>0594*T(v16</w:t>
      </w:r>
      <w:r w:rsidR="00644CD5">
        <w:t>.</w:t>
      </w:r>
      <w:r>
        <w:t>u9) + 0</w:t>
      </w:r>
      <w:r w:rsidR="00644CD5">
        <w:t>.</w:t>
      </w:r>
      <w:r>
        <w:t>0622*T(v14</w:t>
      </w:r>
      <w:r w:rsidR="00644CD5">
        <w:t>.</w:t>
      </w:r>
      <w:r>
        <w:t>u10) + 0</w:t>
      </w:r>
      <w:r w:rsidR="00644CD5">
        <w:t>.</w:t>
      </w:r>
      <w:r>
        <w:t>0515*T(v7</w:t>
      </w:r>
      <w:r w:rsidR="00644CD5">
        <w:t>.</w:t>
      </w:r>
      <w:r>
        <w:t>u26) -0</w:t>
      </w:r>
      <w:r w:rsidR="00644CD5">
        <w:t>.</w:t>
      </w:r>
      <w:r>
        <w:t>0563*T(v12</w:t>
      </w:r>
      <w:r w:rsidR="00644CD5">
        <w:t>.</w:t>
      </w:r>
      <w:r>
        <w:t>u11) -0</w:t>
      </w:r>
      <w:r w:rsidR="00644CD5">
        <w:t>.</w:t>
      </w:r>
      <w:r>
        <w:t>0516*T(v1</w:t>
      </w:r>
      <w:r w:rsidR="00644CD5">
        <w:t>.</w:t>
      </w:r>
      <w:r>
        <w:t>u35) -0</w:t>
      </w:r>
      <w:r w:rsidR="00644CD5">
        <w:t>.</w:t>
      </w:r>
      <w:r>
        <w:t>0515*T(v24</w:t>
      </w:r>
      <w:r w:rsidR="00644CD5">
        <w:t>.</w:t>
      </w:r>
      <w:r>
        <w:t>u2) + 0</w:t>
      </w:r>
      <w:r w:rsidR="00644CD5">
        <w:t>.</w:t>
      </w:r>
      <w:r>
        <w:t>0645*T(v3</w:t>
      </w:r>
      <w:r w:rsidR="00644CD5">
        <w:t>.</w:t>
      </w:r>
      <w:r>
        <w:t>u9) -0</w:t>
      </w:r>
      <w:r w:rsidR="00644CD5">
        <w:t>.</w:t>
      </w:r>
      <w:r>
        <w:t>0514*T(v18</w:t>
      </w:r>
      <w:r w:rsidR="00644CD5">
        <w:t>.</w:t>
      </w:r>
      <w:r>
        <w:t>u11) -0</w:t>
      </w:r>
      <w:r w:rsidR="00644CD5">
        <w:t>.</w:t>
      </w:r>
      <w:r>
        <w:t>0474*T(v5</w:t>
      </w:r>
      <w:r w:rsidR="00644CD5">
        <w:t>.</w:t>
      </w:r>
      <w:r>
        <w:t>u29) + 0</w:t>
      </w:r>
      <w:r w:rsidR="00644CD5">
        <w:t>.</w:t>
      </w:r>
      <w:r>
        <w:t>0432*T(v10</w:t>
      </w:r>
      <w:r w:rsidR="00644CD5">
        <w:t>.</w:t>
      </w:r>
      <w:r>
        <w:t>u28) + 0</w:t>
      </w:r>
      <w:r w:rsidR="00644CD5">
        <w:t>.</w:t>
      </w:r>
      <w:r>
        <w:t>0174*T(v15</w:t>
      </w:r>
      <w:r w:rsidR="00644CD5">
        <w:t>.</w:t>
      </w:r>
      <w:r>
        <w:t>u23) + 0</w:t>
      </w:r>
      <w:r w:rsidR="00644CD5">
        <w:t>.</w:t>
      </w:r>
      <w:r>
        <w:t>0134*T(v3</w:t>
      </w:r>
      <w:r w:rsidR="00644CD5">
        <w:t>.</w:t>
      </w:r>
      <w:r>
        <w:t>u14) + 0</w:t>
      </w:r>
      <w:r w:rsidR="00644CD5">
        <w:t>.</w:t>
      </w:r>
      <w:r>
        <w:t>00753*T(v9</w:t>
      </w:r>
      <w:r w:rsidR="00644CD5">
        <w:t>.</w:t>
      </w:r>
      <w:r>
        <w:t>u1) -0</w:t>
      </w:r>
      <w:r w:rsidR="00644CD5">
        <w:t>.</w:t>
      </w:r>
      <w:r>
        <w:t>00344*Lipophilicity^3 + 7</w:t>
      </w:r>
      <w:r w:rsidR="00644CD5">
        <w:t>.</w:t>
      </w:r>
      <w:r>
        <w:t>26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314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743*T(v2</w:t>
      </w:r>
      <w:r w:rsidR="00644CD5">
        <w:t>.</w:t>
      </w:r>
      <w:r>
        <w:t>u4) + 0</w:t>
      </w:r>
      <w:r w:rsidR="00644CD5">
        <w:t>.</w:t>
      </w:r>
      <w:r>
        <w:t>509*T(v14</w:t>
      </w:r>
      <w:r w:rsidR="00644CD5">
        <w:t>.</w:t>
      </w:r>
      <w:r>
        <w:t>u24) -0</w:t>
      </w:r>
      <w:r w:rsidR="00644CD5">
        <w:t>.</w:t>
      </w:r>
      <w:r>
        <w:t>541*T(v6</w:t>
      </w:r>
      <w:r w:rsidR="00644CD5">
        <w:t>.</w:t>
      </w:r>
      <w:r>
        <w:t>u3) -2</w:t>
      </w:r>
      <w:r w:rsidR="00644CD5">
        <w:t>.</w:t>
      </w:r>
      <w:r>
        <w:t>5*T(v3) -1</w:t>
      </w:r>
      <w:r w:rsidR="00644CD5">
        <w:t>.</w:t>
      </w:r>
      <w:r>
        <w:t>54*T(v12</w:t>
      </w:r>
      <w:r w:rsidR="00644CD5">
        <w:t>.</w:t>
      </w:r>
      <w:r>
        <w:t>u8) + 0</w:t>
      </w:r>
      <w:r w:rsidR="00644CD5">
        <w:t>.</w:t>
      </w:r>
      <w:r>
        <w:t>43*T(v20</w:t>
      </w:r>
      <w:r w:rsidR="00644CD5">
        <w:t>.</w:t>
      </w:r>
      <w:r>
        <w:t>u7) + 0</w:t>
      </w:r>
      <w:r w:rsidR="00644CD5">
        <w:t>.</w:t>
      </w:r>
      <w:r>
        <w:t>0219*T(v8</w:t>
      </w:r>
      <w:r w:rsidR="00644CD5">
        <w:t>.</w:t>
      </w:r>
      <w:r>
        <w:t>u3) + 1</w:t>
      </w:r>
      <w:r w:rsidR="00644CD5">
        <w:t>.</w:t>
      </w:r>
      <w:r>
        <w:t>04*T(v22</w:t>
      </w:r>
      <w:r w:rsidR="00644CD5">
        <w:t>.</w:t>
      </w:r>
      <w:r>
        <w:t>u8) -0</w:t>
      </w:r>
      <w:r w:rsidR="00644CD5">
        <w:t>.</w:t>
      </w:r>
      <w:r>
        <w:t>565*T(v5</w:t>
      </w:r>
      <w:r w:rsidR="00644CD5">
        <w:t>.</w:t>
      </w:r>
      <w:r>
        <w:t>u18) -0</w:t>
      </w:r>
      <w:r w:rsidR="00644CD5">
        <w:t>.</w:t>
      </w:r>
      <w:r>
        <w:t>265*T(v4</w:t>
      </w:r>
      <w:r w:rsidR="00644CD5">
        <w:t>.</w:t>
      </w:r>
      <w:r>
        <w:t>u3) + 0</w:t>
      </w:r>
      <w:r w:rsidR="00644CD5">
        <w:t>.</w:t>
      </w:r>
      <w:r>
        <w:t>654*T(v12</w:t>
      </w:r>
      <w:r w:rsidR="00644CD5">
        <w:t>.</w:t>
      </w:r>
      <w:r>
        <w:t>u28) -0</w:t>
      </w:r>
      <w:r w:rsidR="00644CD5">
        <w:t>.</w:t>
      </w:r>
      <w:r>
        <w:t>421*T(v8</w:t>
      </w:r>
      <w:r w:rsidR="00644CD5">
        <w:t>.</w:t>
      </w:r>
      <w:r>
        <w:t>u28) -0</w:t>
      </w:r>
      <w:r w:rsidR="00644CD5">
        <w:t>.</w:t>
      </w:r>
      <w:r>
        <w:t>524*T(v5</w:t>
      </w:r>
      <w:r w:rsidR="00644CD5">
        <w:t>.</w:t>
      </w:r>
      <w:r>
        <w:t>u22) -0</w:t>
      </w:r>
      <w:r w:rsidR="00644CD5">
        <w:t>.</w:t>
      </w:r>
      <w:r>
        <w:t>76*T(v5</w:t>
      </w:r>
      <w:r w:rsidR="00644CD5">
        <w:t>.</w:t>
      </w:r>
      <w:r>
        <w:t>u35) -0</w:t>
      </w:r>
      <w:r w:rsidR="00644CD5">
        <w:t>.</w:t>
      </w:r>
      <w:r>
        <w:t>598*T(v17</w:t>
      </w:r>
      <w:r w:rsidR="00644CD5">
        <w:t>.</w:t>
      </w:r>
      <w:r>
        <w:t>u23) -2</w:t>
      </w:r>
      <w:r w:rsidR="00644CD5">
        <w:t>.</w:t>
      </w:r>
      <w:r>
        <w:t>67*T(v3</w:t>
      </w:r>
      <w:r w:rsidR="00644CD5">
        <w:t>.</w:t>
      </w:r>
      <w:r>
        <w:t>u2) + 0</w:t>
      </w:r>
      <w:r w:rsidR="00644CD5">
        <w:t>.</w:t>
      </w:r>
      <w:r>
        <w:t>186*T(v5</w:t>
      </w:r>
      <w:r w:rsidR="00644CD5">
        <w:t>.</w:t>
      </w:r>
      <w:r>
        <w:t>u21) + 0</w:t>
      </w:r>
      <w:r w:rsidR="00644CD5">
        <w:t>.</w:t>
      </w:r>
      <w:r>
        <w:t>62*T(v38</w:t>
      </w:r>
      <w:r w:rsidR="00644CD5">
        <w:t>.</w:t>
      </w:r>
      <w:r>
        <w:t>u5) -0</w:t>
      </w:r>
      <w:r w:rsidR="00644CD5">
        <w:t>.</w:t>
      </w:r>
      <w:r>
        <w:t>335*T(v38</w:t>
      </w:r>
      <w:r w:rsidR="00644CD5">
        <w:t>.</w:t>
      </w:r>
      <w:r>
        <w:t>u4) + 1</w:t>
      </w:r>
      <w:r w:rsidR="00644CD5">
        <w:t>.</w:t>
      </w:r>
      <w:r>
        <w:t>11*T(v24</w:t>
      </w:r>
      <w:r w:rsidR="00644CD5">
        <w:t>.</w:t>
      </w:r>
      <w:r>
        <w:t>u6) -0</w:t>
      </w:r>
      <w:r w:rsidR="00644CD5">
        <w:t>.</w:t>
      </w:r>
      <w:r>
        <w:t>3*T(v20</w:t>
      </w:r>
      <w:r w:rsidR="00644CD5">
        <w:t>.</w:t>
      </w:r>
      <w:r>
        <w:t>u21) -0</w:t>
      </w:r>
      <w:r w:rsidR="00644CD5">
        <w:t>.</w:t>
      </w:r>
      <w:r>
        <w:t>35*T(v1</w:t>
      </w:r>
      <w:r w:rsidR="00644CD5">
        <w:t>.</w:t>
      </w:r>
      <w:r>
        <w:t>u38) -0</w:t>
      </w:r>
      <w:r w:rsidR="00644CD5">
        <w:t>.</w:t>
      </w:r>
      <w:r>
        <w:t>708*T(v16</w:t>
      </w:r>
      <w:r w:rsidR="00644CD5">
        <w:t>.</w:t>
      </w:r>
      <w:r>
        <w:t>u2) -1</w:t>
      </w:r>
      <w:r w:rsidR="00644CD5">
        <w:t>.</w:t>
      </w:r>
      <w:r>
        <w:t>25*T(v19</w:t>
      </w:r>
      <w:r w:rsidR="00644CD5">
        <w:t>.</w:t>
      </w:r>
      <w:r>
        <w:t>u15) + 0</w:t>
      </w:r>
      <w:r w:rsidR="00644CD5">
        <w:t>.</w:t>
      </w:r>
      <w:r>
        <w:t>994*T(v23</w:t>
      </w:r>
      <w:r w:rsidR="00644CD5">
        <w:t>.</w:t>
      </w:r>
      <w:r>
        <w:t>u14) -0</w:t>
      </w:r>
      <w:r w:rsidR="00644CD5">
        <w:t>.</w:t>
      </w:r>
      <w:r>
        <w:t>78*T(v15) + 1</w:t>
      </w:r>
      <w:r w:rsidR="00644CD5">
        <w:t>.</w:t>
      </w:r>
      <w:r>
        <w:t>16*T(v22</w:t>
      </w:r>
      <w:r w:rsidR="00644CD5">
        <w:t>.</w:t>
      </w:r>
      <w:r>
        <w:t>u6) + 0</w:t>
      </w:r>
      <w:r w:rsidR="00644CD5">
        <w:t>.</w:t>
      </w:r>
      <w:r>
        <w:t>0383*T(v39</w:t>
      </w:r>
      <w:r w:rsidR="00644CD5">
        <w:t>.</w:t>
      </w:r>
      <w:r>
        <w:t>u1) -0</w:t>
      </w:r>
      <w:r w:rsidR="00644CD5">
        <w:t>.</w:t>
      </w:r>
      <w:r>
        <w:t>548*T(v15</w:t>
      </w:r>
      <w:r w:rsidR="00644CD5">
        <w:t>.</w:t>
      </w:r>
      <w:r>
        <w:t>u6) -0</w:t>
      </w:r>
      <w:r w:rsidR="00644CD5">
        <w:t>.</w:t>
      </w:r>
      <w:r>
        <w:t>868*T(v7</w:t>
      </w:r>
      <w:r w:rsidR="00644CD5">
        <w:t>.</w:t>
      </w:r>
      <w:r>
        <w:t>u15) + 0</w:t>
      </w:r>
      <w:r w:rsidR="00644CD5">
        <w:t>.</w:t>
      </w:r>
      <w:r>
        <w:t>488*T(v36</w:t>
      </w:r>
      <w:r w:rsidR="00644CD5">
        <w:t>.</w:t>
      </w:r>
      <w:r>
        <w:t>u5) -0</w:t>
      </w:r>
      <w:r w:rsidR="00644CD5">
        <w:t>.</w:t>
      </w:r>
      <w:r>
        <w:t>32*T(v11</w:t>
      </w:r>
      <w:r w:rsidR="00644CD5">
        <w:t>.</w:t>
      </w:r>
      <w:r>
        <w:t>u11) + 0</w:t>
      </w:r>
      <w:r w:rsidR="00644CD5">
        <w:t>.</w:t>
      </w:r>
      <w:r>
        <w:t>136*T(v4</w:t>
      </w:r>
      <w:r w:rsidR="00644CD5">
        <w:t>.</w:t>
      </w:r>
      <w:r>
        <w:t>u11) -0</w:t>
      </w:r>
      <w:r w:rsidR="00644CD5">
        <w:t>.</w:t>
      </w:r>
      <w:r>
        <w:t>409*T(v9</w:t>
      </w:r>
      <w:r w:rsidR="00644CD5">
        <w:t>.</w:t>
      </w:r>
      <w:r>
        <w:t>u14) -1</w:t>
      </w:r>
      <w:r w:rsidR="00644CD5">
        <w:t>.</w:t>
      </w:r>
      <w:r>
        <w:t>31*T(v8</w:t>
      </w:r>
      <w:r w:rsidR="00644CD5">
        <w:t>.</w:t>
      </w:r>
      <w:r>
        <w:t>u7) -0</w:t>
      </w:r>
      <w:r w:rsidR="00644CD5">
        <w:t>.</w:t>
      </w:r>
      <w:r>
        <w:t>91*T(v18</w:t>
      </w:r>
      <w:r w:rsidR="00644CD5">
        <w:t>.</w:t>
      </w:r>
      <w:r>
        <w:t>u20) -0</w:t>
      </w:r>
      <w:r w:rsidR="00644CD5">
        <w:t>.</w:t>
      </w:r>
      <w:r>
        <w:t>552*T(v1</w:t>
      </w:r>
      <w:r w:rsidR="00644CD5">
        <w:t>.</w:t>
      </w:r>
      <w:r>
        <w:t>u16) + 0</w:t>
      </w:r>
      <w:r w:rsidR="00644CD5">
        <w:t>.</w:t>
      </w:r>
      <w:r>
        <w:t>0985*T(v2</w:t>
      </w:r>
      <w:r w:rsidR="00644CD5">
        <w:t>.</w:t>
      </w:r>
      <w:r>
        <w:t>u18) + 0</w:t>
      </w:r>
      <w:r w:rsidR="00644CD5">
        <w:t>.</w:t>
      </w:r>
      <w:r>
        <w:t>493*T(v14</w:t>
      </w:r>
      <w:r w:rsidR="00644CD5">
        <w:t>.</w:t>
      </w:r>
      <w:r>
        <w:t>u9) -0</w:t>
      </w:r>
      <w:r w:rsidR="00644CD5">
        <w:t>.</w:t>
      </w:r>
      <w:r>
        <w:t>711*T(v15</w:t>
      </w:r>
      <w:r w:rsidR="00644CD5">
        <w:t>.</w:t>
      </w:r>
      <w:r>
        <w:t>u26) + 0</w:t>
      </w:r>
      <w:r w:rsidR="00644CD5">
        <w:t>.</w:t>
      </w:r>
      <w:r>
        <w:t>182*T(v22</w:t>
      </w:r>
      <w:r w:rsidR="00644CD5">
        <w:t>.</w:t>
      </w:r>
      <w:r>
        <w:t>u21) -0</w:t>
      </w:r>
      <w:r w:rsidR="00644CD5">
        <w:t>.</w:t>
      </w:r>
      <w:r>
        <w:t>567*T(v3</w:t>
      </w:r>
      <w:r w:rsidR="00644CD5">
        <w:t>.</w:t>
      </w:r>
      <w:r>
        <w:t>u10) + 0</w:t>
      </w:r>
      <w:r w:rsidR="00644CD5">
        <w:t>.</w:t>
      </w:r>
      <w:r>
        <w:t>171*T(v4</w:t>
      </w:r>
      <w:r w:rsidR="00644CD5">
        <w:t>.</w:t>
      </w:r>
      <w:r>
        <w:t>u23) -0</w:t>
      </w:r>
      <w:r w:rsidR="00644CD5">
        <w:t>.</w:t>
      </w:r>
      <w:r>
        <w:t>493*T(u29) + 0</w:t>
      </w:r>
      <w:r w:rsidR="00644CD5">
        <w:t>.</w:t>
      </w:r>
      <w:r>
        <w:t>519*T(v10) -0</w:t>
      </w:r>
      <w:r w:rsidR="00644CD5">
        <w:t>.</w:t>
      </w:r>
      <w:r>
        <w:t>542*T(v15</w:t>
      </w:r>
      <w:r w:rsidR="00644CD5">
        <w:t>.</w:t>
      </w:r>
      <w:r>
        <w:t>u5) -0</w:t>
      </w:r>
      <w:r w:rsidR="00644CD5">
        <w:t>.</w:t>
      </w:r>
      <w:r>
        <w:t>326*T(v33) -0</w:t>
      </w:r>
      <w:r w:rsidR="00644CD5">
        <w:t>.</w:t>
      </w:r>
      <w:r>
        <w:t>708*T(v29</w:t>
      </w:r>
      <w:r w:rsidR="00644CD5">
        <w:t>.</w:t>
      </w:r>
      <w:r>
        <w:t>u7) -0</w:t>
      </w:r>
      <w:r w:rsidR="00644CD5">
        <w:t>.</w:t>
      </w:r>
      <w:r>
        <w:t>965*T(v31</w:t>
      </w:r>
      <w:r w:rsidR="00644CD5">
        <w:t>.</w:t>
      </w:r>
      <w:r>
        <w:t>u7) -0</w:t>
      </w:r>
      <w:r w:rsidR="00644CD5">
        <w:t>.</w:t>
      </w:r>
      <w:r>
        <w:t>72*T(v4</w:t>
      </w:r>
      <w:r w:rsidR="00644CD5">
        <w:t>.</w:t>
      </w:r>
      <w:r>
        <w:t>u22) -0</w:t>
      </w:r>
      <w:r w:rsidR="00644CD5">
        <w:t>.</w:t>
      </w:r>
      <w:r>
        <w:t>984*T(v15</w:t>
      </w:r>
      <w:r w:rsidR="00644CD5">
        <w:t>.</w:t>
      </w:r>
      <w:r>
        <w:t>u10) -0</w:t>
      </w:r>
      <w:r w:rsidR="00644CD5">
        <w:t>.</w:t>
      </w:r>
      <w:r>
        <w:t>915*T(v28</w:t>
      </w:r>
      <w:r w:rsidR="00644CD5">
        <w:t>.</w:t>
      </w:r>
      <w:r>
        <w:t>u5) + 1</w:t>
      </w:r>
      <w:r w:rsidR="00644CD5">
        <w:t>.</w:t>
      </w:r>
      <w:r>
        <w:t>33*T(u2) -0</w:t>
      </w:r>
      <w:r w:rsidR="00644CD5">
        <w:t>.</w:t>
      </w:r>
      <w:r>
        <w:t>434*T(v24</w:t>
      </w:r>
      <w:r w:rsidR="00644CD5">
        <w:t>.</w:t>
      </w:r>
      <w:r>
        <w:t>u17) + 0</w:t>
      </w:r>
      <w:r w:rsidR="00644CD5">
        <w:t>.</w:t>
      </w:r>
      <w:r>
        <w:t>474*T(v7</w:t>
      </w:r>
      <w:r w:rsidR="00644CD5">
        <w:t>.</w:t>
      </w:r>
      <w:r>
        <w:t>u6) + 1</w:t>
      </w:r>
      <w:r w:rsidR="00644CD5">
        <w:t>.</w:t>
      </w:r>
      <w:r>
        <w:t>11*T(v21</w:t>
      </w:r>
      <w:r w:rsidR="00644CD5">
        <w:t>.</w:t>
      </w:r>
      <w:r>
        <w:t>u14) + 0</w:t>
      </w:r>
      <w:r w:rsidR="00644CD5">
        <w:t>.</w:t>
      </w:r>
      <w:r>
        <w:t>324*T(v17</w:t>
      </w:r>
      <w:r w:rsidR="00644CD5">
        <w:t>.</w:t>
      </w:r>
      <w:r>
        <w:t>u15) + 0</w:t>
      </w:r>
      <w:r w:rsidR="00644CD5">
        <w:t>.</w:t>
      </w:r>
      <w:r>
        <w:t>616*T(v29</w:t>
      </w:r>
      <w:r w:rsidR="00644CD5">
        <w:t>.</w:t>
      </w:r>
      <w:r>
        <w:t>u9) -0</w:t>
      </w:r>
      <w:r w:rsidR="00644CD5">
        <w:t>.</w:t>
      </w:r>
      <w:r>
        <w:t>39*T(v7</w:t>
      </w:r>
      <w:r w:rsidR="00644CD5">
        <w:t>.</w:t>
      </w:r>
      <w:r>
        <w:t>u31) -0</w:t>
      </w:r>
      <w:r w:rsidR="00644CD5">
        <w:t>.</w:t>
      </w:r>
      <w:r>
        <w:t>583*T(v18</w:t>
      </w:r>
      <w:r w:rsidR="00644CD5">
        <w:t>.</w:t>
      </w:r>
      <w:r>
        <w:t>u24) -0</w:t>
      </w:r>
      <w:r w:rsidR="00644CD5">
        <w:t>.</w:t>
      </w:r>
      <w:r>
        <w:t>726*T(v22</w:t>
      </w:r>
      <w:r w:rsidR="00644CD5">
        <w:t>.</w:t>
      </w:r>
      <w:r>
        <w:t>u20) -0</w:t>
      </w:r>
      <w:r w:rsidR="00644CD5">
        <w:t>.</w:t>
      </w:r>
      <w:r>
        <w:t>532*T(v38</w:t>
      </w:r>
      <w:r w:rsidR="00644CD5">
        <w:t>.</w:t>
      </w:r>
      <w:r>
        <w:t>u3) -0</w:t>
      </w:r>
      <w:r w:rsidR="00644CD5">
        <w:t>.</w:t>
      </w:r>
      <w:r>
        <w:t>575*T(v24</w:t>
      </w:r>
      <w:r w:rsidR="00644CD5">
        <w:t>.</w:t>
      </w:r>
      <w:r>
        <w:t>u10) + 0</w:t>
      </w:r>
      <w:r w:rsidR="00644CD5">
        <w:t>.</w:t>
      </w:r>
      <w:r>
        <w:t>443*T(u37) -0</w:t>
      </w:r>
      <w:r w:rsidR="00644CD5">
        <w:t>.</w:t>
      </w:r>
      <w:r>
        <w:t>627*T(v4</w:t>
      </w:r>
      <w:r w:rsidR="00644CD5">
        <w:t>.</w:t>
      </w:r>
      <w:r>
        <w:t>u39) + 0</w:t>
      </w:r>
      <w:r w:rsidR="00644CD5">
        <w:t>.</w:t>
      </w:r>
      <w:r>
        <w:t>225*T(v5</w:t>
      </w:r>
      <w:r w:rsidR="00644CD5">
        <w:t>.</w:t>
      </w:r>
      <w:r>
        <w:t>u9) + 0</w:t>
      </w:r>
      <w:r w:rsidR="00644CD5">
        <w:t>.</w:t>
      </w:r>
      <w:r>
        <w:t>426*T(v4</w:t>
      </w:r>
      <w:r w:rsidR="00644CD5">
        <w:t>.</w:t>
      </w:r>
      <w:r>
        <w:t>u29) + 0</w:t>
      </w:r>
      <w:r w:rsidR="00644CD5">
        <w:t>.</w:t>
      </w:r>
      <w:r>
        <w:t>543*Lipophilicity + 0</w:t>
      </w:r>
      <w:r w:rsidR="00644CD5">
        <w:t>.</w:t>
      </w:r>
      <w:r>
        <w:t>123*T(v25</w:t>
      </w:r>
      <w:r w:rsidR="00644CD5">
        <w:t>.</w:t>
      </w:r>
      <w:r>
        <w:t>u5) -0</w:t>
      </w:r>
      <w:r w:rsidR="00644CD5">
        <w:t>.</w:t>
      </w:r>
      <w:r>
        <w:t>092*T(v2</w:t>
      </w:r>
      <w:r w:rsidR="00644CD5">
        <w:t>.</w:t>
      </w:r>
      <w:r>
        <w:t>u13) + 0</w:t>
      </w:r>
      <w:r w:rsidR="00644CD5">
        <w:t>.</w:t>
      </w:r>
      <w:r>
        <w:t>426*T(v14</w:t>
      </w:r>
      <w:r w:rsidR="00644CD5">
        <w:t>.</w:t>
      </w:r>
      <w:r>
        <w:t>u20) + 0</w:t>
      </w:r>
      <w:r w:rsidR="00644CD5">
        <w:t>.</w:t>
      </w:r>
      <w:r>
        <w:t>129*T(v41</w:t>
      </w:r>
      <w:r w:rsidR="00644CD5">
        <w:t>.</w:t>
      </w:r>
      <w:r>
        <w:t>u1) -0</w:t>
      </w:r>
      <w:r w:rsidR="00644CD5">
        <w:t>.</w:t>
      </w:r>
      <w:r>
        <w:t>512*T(v28</w:t>
      </w:r>
      <w:r w:rsidR="00644CD5">
        <w:t>.</w:t>
      </w:r>
      <w:r>
        <w:t>u4) -0</w:t>
      </w:r>
      <w:r w:rsidR="00644CD5">
        <w:t>.</w:t>
      </w:r>
      <w:r>
        <w:t>439*T(v20</w:t>
      </w:r>
      <w:r w:rsidR="00644CD5">
        <w:t>.</w:t>
      </w:r>
      <w:r>
        <w:t>u15) + 0</w:t>
      </w:r>
      <w:r w:rsidR="00644CD5">
        <w:t>.</w:t>
      </w:r>
      <w:r>
        <w:t>861*T(v8</w:t>
      </w:r>
      <w:r w:rsidR="00644CD5">
        <w:t>.</w:t>
      </w:r>
      <w:r>
        <w:t>u30) -0</w:t>
      </w:r>
      <w:r w:rsidR="00644CD5">
        <w:t>.</w:t>
      </w:r>
      <w:r>
        <w:t>723*T(v5) + 0</w:t>
      </w:r>
      <w:r w:rsidR="00644CD5">
        <w:t>.</w:t>
      </w:r>
      <w:r>
        <w:t>332*T(v15</w:t>
      </w:r>
      <w:r w:rsidR="00644CD5">
        <w:t>.</w:t>
      </w:r>
      <w:r>
        <w:t>u18) -1</w:t>
      </w:r>
      <w:r w:rsidR="00644CD5">
        <w:t>.</w:t>
      </w:r>
      <w:r>
        <w:t>03*T(v4</w:t>
      </w:r>
      <w:r w:rsidR="00644CD5">
        <w:t>.</w:t>
      </w:r>
      <w:r>
        <w:t>u4) + 0</w:t>
      </w:r>
      <w:r w:rsidR="00644CD5">
        <w:t>.</w:t>
      </w:r>
      <w:r>
        <w:t>358*T(v4</w:t>
      </w:r>
      <w:r w:rsidR="00644CD5">
        <w:t>.</w:t>
      </w:r>
      <w:r>
        <w:t>u28) + 0</w:t>
      </w:r>
      <w:r w:rsidR="00644CD5">
        <w:t>.</w:t>
      </w:r>
      <w:r>
        <w:t>689*T(v3</w:t>
      </w:r>
      <w:r w:rsidR="00644CD5">
        <w:t>.</w:t>
      </w:r>
      <w:r>
        <w:t>u15) + 0</w:t>
      </w:r>
      <w:r w:rsidR="00644CD5">
        <w:t>.</w:t>
      </w:r>
      <w:r>
        <w:t>522*T(v21</w:t>
      </w:r>
      <w:r w:rsidR="00644CD5">
        <w:t>.</w:t>
      </w:r>
      <w:r>
        <w:t>u10) + 0</w:t>
      </w:r>
      <w:r w:rsidR="00644CD5">
        <w:t>.</w:t>
      </w:r>
      <w:r>
        <w:t>744*T(v4</w:t>
      </w:r>
      <w:r w:rsidR="00644CD5">
        <w:t>.</w:t>
      </w:r>
      <w:r>
        <w:t>u19) + 0</w:t>
      </w:r>
      <w:r w:rsidR="00644CD5">
        <w:t>.</w:t>
      </w:r>
      <w:r>
        <w:t>312*T(v4</w:t>
      </w:r>
      <w:r w:rsidR="00644CD5">
        <w:t>.</w:t>
      </w:r>
      <w:r>
        <w:t>u32) -0</w:t>
      </w:r>
      <w:r w:rsidR="00644CD5">
        <w:t>.</w:t>
      </w:r>
      <w:r>
        <w:t>735*T(v31</w:t>
      </w:r>
      <w:r w:rsidR="00644CD5">
        <w:t>.</w:t>
      </w:r>
      <w:r>
        <w:t>u3) -2</w:t>
      </w:r>
      <w:r w:rsidR="00644CD5">
        <w:t>.</w:t>
      </w:r>
      <w:r>
        <w:t>89*u + 0</w:t>
      </w:r>
      <w:r w:rsidR="00644CD5">
        <w:t>.</w:t>
      </w:r>
      <w:r>
        <w:t>909*T(v28</w:t>
      </w:r>
      <w:r w:rsidR="00644CD5">
        <w:t>.</w:t>
      </w:r>
      <w:r>
        <w:t>u2) + 0</w:t>
      </w:r>
      <w:r w:rsidR="00644CD5">
        <w:t>.</w:t>
      </w:r>
      <w:r>
        <w:t>376*T(v13</w:t>
      </w:r>
      <w:r w:rsidR="00644CD5">
        <w:t>.</w:t>
      </w:r>
      <w:r>
        <w:t>u30) -1</w:t>
      </w:r>
      <w:r w:rsidR="00644CD5">
        <w:t>.</w:t>
      </w:r>
      <w:r>
        <w:t>59*T(v3</w:t>
      </w:r>
      <w:r w:rsidR="00644CD5">
        <w:t>.</w:t>
      </w:r>
      <w:r>
        <w:t>u1) -0</w:t>
      </w:r>
      <w:r w:rsidR="00644CD5">
        <w:t>.</w:t>
      </w:r>
      <w:r>
        <w:t>441*T(v28</w:t>
      </w:r>
      <w:r w:rsidR="00644CD5">
        <w:t>.</w:t>
      </w:r>
      <w:r>
        <w:t>u7) + 0</w:t>
      </w:r>
      <w:r w:rsidR="00644CD5">
        <w:t>.</w:t>
      </w:r>
      <w:r>
        <w:t>468*T(v4</w:t>
      </w:r>
      <w:r w:rsidR="00644CD5">
        <w:t>.</w:t>
      </w:r>
      <w:r>
        <w:t>u7) -0</w:t>
      </w:r>
      <w:r w:rsidR="00644CD5">
        <w:t>.</w:t>
      </w:r>
      <w:r>
        <w:t>476*T(v21</w:t>
      </w:r>
      <w:r w:rsidR="00644CD5">
        <w:t>.</w:t>
      </w:r>
      <w:r>
        <w:t>u9) + 0</w:t>
      </w:r>
      <w:r w:rsidR="00644CD5">
        <w:t>.</w:t>
      </w:r>
      <w:r>
        <w:t>507*T(v28) + 0</w:t>
      </w:r>
      <w:r w:rsidR="00644CD5">
        <w:t>.</w:t>
      </w:r>
      <w:r>
        <w:t>496*T(v3</w:t>
      </w:r>
      <w:r w:rsidR="00644CD5">
        <w:t>.</w:t>
      </w:r>
      <w:r>
        <w:t>u21) + 0</w:t>
      </w:r>
      <w:r w:rsidR="00644CD5">
        <w:t>.</w:t>
      </w:r>
      <w:r>
        <w:t>509*T(v34</w:t>
      </w:r>
      <w:r w:rsidR="00644CD5">
        <w:t>.</w:t>
      </w:r>
      <w:r>
        <w:t>u5) + 0</w:t>
      </w:r>
      <w:r w:rsidR="00644CD5">
        <w:t>.</w:t>
      </w:r>
      <w:r>
        <w:t>666*T(v6</w:t>
      </w:r>
      <w:r w:rsidR="00644CD5">
        <w:t>.</w:t>
      </w:r>
      <w:r>
        <w:t>u30) -0</w:t>
      </w:r>
      <w:r w:rsidR="00644CD5">
        <w:t>.</w:t>
      </w:r>
      <w:r>
        <w:t>296*T(v23</w:t>
      </w:r>
      <w:r w:rsidR="00644CD5">
        <w:t>.</w:t>
      </w:r>
      <w:r>
        <w:t>u8) -0</w:t>
      </w:r>
      <w:r w:rsidR="00644CD5">
        <w:t>.</w:t>
      </w:r>
      <w:r>
        <w:t>713*T(v10</w:t>
      </w:r>
      <w:r w:rsidR="00644CD5">
        <w:t>.</w:t>
      </w:r>
      <w:r>
        <w:t>u27) -0</w:t>
      </w:r>
      <w:r w:rsidR="00644CD5">
        <w:t>.</w:t>
      </w:r>
      <w:r>
        <w:t>506*T(v20</w:t>
      </w:r>
      <w:r w:rsidR="00644CD5">
        <w:t>.</w:t>
      </w:r>
      <w:r>
        <w:t>u12) + 0</w:t>
      </w:r>
      <w:r w:rsidR="00644CD5">
        <w:t>.</w:t>
      </w:r>
      <w:r>
        <w:t>407*T(v19</w:t>
      </w:r>
      <w:r w:rsidR="00644CD5">
        <w:t>.</w:t>
      </w:r>
      <w:r>
        <w:t>u1) + 0</w:t>
      </w:r>
      <w:r w:rsidR="00644CD5">
        <w:t>.</w:t>
      </w:r>
      <w:r>
        <w:t>249*Volume^2 + 0</w:t>
      </w:r>
      <w:r w:rsidR="00644CD5">
        <w:t>.</w:t>
      </w:r>
      <w:r>
        <w:t>79*T(v15</w:t>
      </w:r>
      <w:r w:rsidR="00644CD5">
        <w:t>.</w:t>
      </w:r>
      <w:r>
        <w:t>u15) -0</w:t>
      </w:r>
      <w:r w:rsidR="00644CD5">
        <w:t>.</w:t>
      </w:r>
      <w:r>
        <w:t>445*T(v20</w:t>
      </w:r>
      <w:r w:rsidR="00644CD5">
        <w:t>.</w:t>
      </w:r>
      <w:r>
        <w:t>u3) + 1</w:t>
      </w:r>
      <w:r w:rsidR="00644CD5">
        <w:t>.</w:t>
      </w:r>
      <w:r>
        <w:t>09*T(v7</w:t>
      </w:r>
      <w:r w:rsidR="00644CD5">
        <w:t>.</w:t>
      </w:r>
      <w:r>
        <w:t>u29) + 0</w:t>
      </w:r>
      <w:r w:rsidR="00644CD5">
        <w:t>.</w:t>
      </w:r>
      <w:r>
        <w:t>197*T(v12</w:t>
      </w:r>
      <w:r w:rsidR="00644CD5">
        <w:t>.</w:t>
      </w:r>
      <w:r>
        <w:t>u17) -0</w:t>
      </w:r>
      <w:r w:rsidR="00644CD5">
        <w:t>.</w:t>
      </w:r>
      <w:r>
        <w:t>609*T(v5</w:t>
      </w:r>
      <w:r w:rsidR="00644CD5">
        <w:t>.</w:t>
      </w:r>
      <w:r>
        <w:t>u16) -0</w:t>
      </w:r>
      <w:r w:rsidR="00644CD5">
        <w:t>.</w:t>
      </w:r>
      <w:r>
        <w:t>895*T(v4</w:t>
      </w:r>
      <w:r w:rsidR="00644CD5">
        <w:t>.</w:t>
      </w:r>
      <w:r>
        <w:t>u33) -0</w:t>
      </w:r>
      <w:r w:rsidR="00644CD5">
        <w:t>.</w:t>
      </w:r>
      <w:r>
        <w:t>426*T(v7</w:t>
      </w:r>
      <w:r w:rsidR="00644CD5">
        <w:t>.</w:t>
      </w:r>
      <w:r>
        <w:t>u35) -0</w:t>
      </w:r>
      <w:r w:rsidR="00644CD5">
        <w:t>.</w:t>
      </w:r>
      <w:r>
        <w:t>501*T(v9</w:t>
      </w:r>
      <w:r w:rsidR="00644CD5">
        <w:t>.</w:t>
      </w:r>
      <w:r>
        <w:t>u26) + 0</w:t>
      </w:r>
      <w:r w:rsidR="00644CD5">
        <w:t>.</w:t>
      </w:r>
      <w:r>
        <w:t>606*T(v8</w:t>
      </w:r>
      <w:r w:rsidR="00644CD5">
        <w:t>.</w:t>
      </w:r>
      <w:r>
        <w:t>u31) -1</w:t>
      </w:r>
      <w:r w:rsidR="00644CD5">
        <w:t>.</w:t>
      </w:r>
      <w:r>
        <w:t>08*T(v2</w:t>
      </w:r>
      <w:r w:rsidR="00644CD5">
        <w:t>.</w:t>
      </w:r>
      <w:r>
        <w:t>u3) -0</w:t>
      </w:r>
      <w:r w:rsidR="00644CD5">
        <w:t>.</w:t>
      </w:r>
      <w:r>
        <w:t>616*T(v7</w:t>
      </w:r>
      <w:r w:rsidR="00644CD5">
        <w:t>.</w:t>
      </w:r>
      <w:r>
        <w:t>u20) -0</w:t>
      </w:r>
      <w:r w:rsidR="00644CD5">
        <w:t>.</w:t>
      </w:r>
      <w:r>
        <w:t>635*T(v8</w:t>
      </w:r>
      <w:r w:rsidR="00644CD5">
        <w:t>.</w:t>
      </w:r>
      <w:r>
        <w:t>u22) -0</w:t>
      </w:r>
      <w:r w:rsidR="00644CD5">
        <w:t>.</w:t>
      </w:r>
      <w:r>
        <w:t>313*T(v2</w:t>
      </w:r>
      <w:r w:rsidR="00644CD5">
        <w:t>.</w:t>
      </w:r>
      <w:r>
        <w:t>u41) + 1</w:t>
      </w:r>
      <w:r w:rsidR="00644CD5">
        <w:t>.</w:t>
      </w:r>
      <w:r>
        <w:t>04*T(v4</w:t>
      </w:r>
      <w:r w:rsidR="00644CD5">
        <w:t>.</w:t>
      </w:r>
      <w:r>
        <w:t>u6) + 0</w:t>
      </w:r>
      <w:r w:rsidR="00644CD5">
        <w:t>.</w:t>
      </w:r>
      <w:r>
        <w:t>359*T(v34</w:t>
      </w:r>
      <w:r w:rsidR="00644CD5">
        <w:t>.</w:t>
      </w:r>
      <w:r>
        <w:t>u8) + 1</w:t>
      </w:r>
      <w:r w:rsidR="00644CD5">
        <w:t>.</w:t>
      </w:r>
      <w:r>
        <w:t>05*T(v2</w:t>
      </w:r>
      <w:r w:rsidR="00644CD5">
        <w:t>.</w:t>
      </w:r>
      <w:r>
        <w:t>u6) -0</w:t>
      </w:r>
      <w:r w:rsidR="00644CD5">
        <w:t>.</w:t>
      </w:r>
      <w:r>
        <w:t>795*T(v2</w:t>
      </w:r>
      <w:r w:rsidR="00644CD5">
        <w:t>.</w:t>
      </w:r>
      <w:r>
        <w:t>u14) -0</w:t>
      </w:r>
      <w:r w:rsidR="00644CD5">
        <w:t>.</w:t>
      </w:r>
      <w:r>
        <w:t>373*T(v21</w:t>
      </w:r>
      <w:r w:rsidR="00644CD5">
        <w:t>.</w:t>
      </w:r>
      <w:r>
        <w:t>u12) + 1</w:t>
      </w:r>
      <w:r w:rsidR="00644CD5">
        <w:t>.</w:t>
      </w:r>
      <w:r>
        <w:t>04*T(v4</w:t>
      </w:r>
      <w:r w:rsidR="00644CD5">
        <w:t>.</w:t>
      </w:r>
      <w:r>
        <w:t>u1) + 0</w:t>
      </w:r>
      <w:r w:rsidR="00644CD5">
        <w:t>.</w:t>
      </w:r>
      <w:r>
        <w:t>202*T(u24) + 0</w:t>
      </w:r>
      <w:r w:rsidR="00644CD5">
        <w:t>.</w:t>
      </w:r>
      <w:r>
        <w:t>404*T(v23</w:t>
      </w:r>
      <w:r w:rsidR="00644CD5">
        <w:t>.</w:t>
      </w:r>
      <w:r>
        <w:t>u3) -0</w:t>
      </w:r>
      <w:r w:rsidR="00644CD5">
        <w:t>.</w:t>
      </w:r>
      <w:r>
        <w:t>182*NumAromAtoms -0</w:t>
      </w:r>
      <w:r w:rsidR="00644CD5">
        <w:t>.</w:t>
      </w:r>
      <w:r>
        <w:t>687*T(v7</w:t>
      </w:r>
      <w:r w:rsidR="00644CD5">
        <w:t>.</w:t>
      </w:r>
      <w:r>
        <w:t>u23) -0</w:t>
      </w:r>
      <w:r w:rsidR="00644CD5">
        <w:t>.</w:t>
      </w:r>
      <w:r>
        <w:t>479*T(v22</w:t>
      </w:r>
      <w:r w:rsidR="00644CD5">
        <w:t>.</w:t>
      </w:r>
      <w:r>
        <w:t>u11) + 0</w:t>
      </w:r>
      <w:r w:rsidR="00644CD5">
        <w:t>.</w:t>
      </w:r>
      <w:r>
        <w:t>516*T(v20</w:t>
      </w:r>
      <w:r w:rsidR="00644CD5">
        <w:t>.</w:t>
      </w:r>
      <w:r>
        <w:t>u10) -0</w:t>
      </w:r>
      <w:r w:rsidR="00644CD5">
        <w:t>.</w:t>
      </w:r>
      <w:r>
        <w:t>651*T(v7</w:t>
      </w:r>
      <w:r w:rsidR="00644CD5">
        <w:t>.</w:t>
      </w:r>
      <w:r>
        <w:t>u10) -0</w:t>
      </w:r>
      <w:r w:rsidR="00644CD5">
        <w:t>.</w:t>
      </w:r>
      <w:r>
        <w:t>559*T(v13</w:t>
      </w:r>
      <w:r w:rsidR="00644CD5">
        <w:t>.</w:t>
      </w:r>
      <w:r>
        <w:t>u20) -0</w:t>
      </w:r>
      <w:r w:rsidR="00644CD5">
        <w:t>.</w:t>
      </w:r>
      <w:r>
        <w:t>466*T(v12</w:t>
      </w:r>
      <w:r w:rsidR="00644CD5">
        <w:t>.</w:t>
      </w:r>
      <w:r>
        <w:t>u18) + 0</w:t>
      </w:r>
      <w:r w:rsidR="00644CD5">
        <w:t>.</w:t>
      </w:r>
      <w:r>
        <w:t>802*T(v9</w:t>
      </w:r>
      <w:r w:rsidR="00644CD5">
        <w:t>.</w:t>
      </w:r>
      <w:r>
        <w:t>u13) -0</w:t>
      </w:r>
      <w:r w:rsidR="00644CD5">
        <w:t>.</w:t>
      </w:r>
      <w:r>
        <w:t>39*Volume -1</w:t>
      </w:r>
      <w:r w:rsidR="00644CD5">
        <w:t>.</w:t>
      </w:r>
      <w:r>
        <w:t>4*T(v4</w:t>
      </w:r>
      <w:r w:rsidR="00644CD5">
        <w:t>.</w:t>
      </w:r>
      <w:r>
        <w:t>u2) + 0</w:t>
      </w:r>
      <w:r w:rsidR="00644CD5">
        <w:t>.</w:t>
      </w:r>
      <w:r>
        <w:t>273*T(v18</w:t>
      </w:r>
      <w:r w:rsidR="00644CD5">
        <w:t>.</w:t>
      </w:r>
      <w:r>
        <w:t>u4) -0</w:t>
      </w:r>
      <w:r w:rsidR="00644CD5">
        <w:t>.</w:t>
      </w:r>
      <w:r>
        <w:t>628*T(v32</w:t>
      </w:r>
      <w:r w:rsidR="00644CD5">
        <w:t>.</w:t>
      </w:r>
      <w:r>
        <w:t>u2) + 0</w:t>
      </w:r>
      <w:r w:rsidR="00644CD5">
        <w:t>.</w:t>
      </w:r>
      <w:r>
        <w:t>567*T(v5</w:t>
      </w:r>
      <w:r w:rsidR="00644CD5">
        <w:t>.</w:t>
      </w:r>
      <w:r>
        <w:t>u33) + 0</w:t>
      </w:r>
      <w:r w:rsidR="00644CD5">
        <w:t>.</w:t>
      </w:r>
      <w:r>
        <w:t>426*T(v13</w:t>
      </w:r>
      <w:r w:rsidR="00644CD5">
        <w:t>.</w:t>
      </w:r>
      <w:r>
        <w:t>u8) -0</w:t>
      </w:r>
      <w:r w:rsidR="00644CD5">
        <w:t>.</w:t>
      </w:r>
      <w:r>
        <w:t>97*T(v10</w:t>
      </w:r>
      <w:r w:rsidR="00644CD5">
        <w:t>.</w:t>
      </w:r>
      <w:r>
        <w:t>u24) -0</w:t>
      </w:r>
      <w:r w:rsidR="00644CD5">
        <w:t>.</w:t>
      </w:r>
      <w:r>
        <w:t>961*T(v5</w:t>
      </w:r>
      <w:r w:rsidR="00644CD5">
        <w:t>.</w:t>
      </w:r>
      <w:r>
        <w:t>u2) -0</w:t>
      </w:r>
      <w:r w:rsidR="00644CD5">
        <w:t>.</w:t>
      </w:r>
      <w:r>
        <w:t>509*T(v29</w:t>
      </w:r>
      <w:r w:rsidR="00644CD5">
        <w:t>.</w:t>
      </w:r>
      <w:r>
        <w:t>u12) + 0</w:t>
      </w:r>
      <w:r w:rsidR="00644CD5">
        <w:t>.</w:t>
      </w:r>
      <w:r>
        <w:t>413*T(v20</w:t>
      </w:r>
      <w:r w:rsidR="00644CD5">
        <w:t>.</w:t>
      </w:r>
      <w:r>
        <w:t>u9) + 0</w:t>
      </w:r>
      <w:r w:rsidR="00644CD5">
        <w:t>.</w:t>
      </w:r>
      <w:r>
        <w:t>613*T(v22</w:t>
      </w:r>
      <w:r w:rsidR="00644CD5">
        <w:t>.</w:t>
      </w:r>
      <w:r>
        <w:t>u17) + 0</w:t>
      </w:r>
      <w:r w:rsidR="00644CD5">
        <w:t>.</w:t>
      </w:r>
      <w:r>
        <w:t>694*T(v10</w:t>
      </w:r>
      <w:r w:rsidR="00644CD5">
        <w:t>.</w:t>
      </w:r>
      <w:r>
        <w:t>u3) + 0</w:t>
      </w:r>
      <w:r w:rsidR="00644CD5">
        <w:t>.</w:t>
      </w:r>
      <w:r>
        <w:t>41*T(v12</w:t>
      </w:r>
      <w:r w:rsidR="00644CD5">
        <w:t>.</w:t>
      </w:r>
      <w:r>
        <w:t>u9) + 0</w:t>
      </w:r>
      <w:r w:rsidR="00644CD5">
        <w:t>.</w:t>
      </w:r>
      <w:r>
        <w:t>356*T(v25</w:t>
      </w:r>
      <w:r w:rsidR="00644CD5">
        <w:t>.</w:t>
      </w:r>
      <w:r>
        <w:t>u15) -0</w:t>
      </w:r>
      <w:r w:rsidR="00644CD5">
        <w:t>.</w:t>
      </w:r>
      <w:r>
        <w:t>488*T(v18</w:t>
      </w:r>
      <w:r w:rsidR="00644CD5">
        <w:t>.</w:t>
      </w:r>
      <w:r>
        <w:t>u7) + 0</w:t>
      </w:r>
      <w:r w:rsidR="00644CD5">
        <w:t>.</w:t>
      </w:r>
      <w:r>
        <w:t>418*T(u26) -0</w:t>
      </w:r>
      <w:r w:rsidR="00644CD5">
        <w:t>.</w:t>
      </w:r>
      <w:r>
        <w:t>441*T(v13</w:t>
      </w:r>
      <w:r w:rsidR="00644CD5">
        <w:t>.</w:t>
      </w:r>
      <w:r>
        <w:t>u14) + 0</w:t>
      </w:r>
      <w:r w:rsidR="00644CD5">
        <w:t>.</w:t>
      </w:r>
      <w:r>
        <w:t>438*T(v19</w:t>
      </w:r>
      <w:r w:rsidR="00644CD5">
        <w:t>.</w:t>
      </w:r>
      <w:r>
        <w:t>u7) + 0</w:t>
      </w:r>
      <w:r w:rsidR="00644CD5">
        <w:t>.</w:t>
      </w:r>
      <w:r>
        <w:t>627*T(v8</w:t>
      </w:r>
      <w:r w:rsidR="00644CD5">
        <w:t>.</w:t>
      </w:r>
      <w:r>
        <w:t>u20) -0</w:t>
      </w:r>
      <w:r w:rsidR="00644CD5">
        <w:t>.</w:t>
      </w:r>
      <w:r>
        <w:t>236*T(v17</w:t>
      </w:r>
      <w:r w:rsidR="00644CD5">
        <w:t>.</w:t>
      </w:r>
      <w:r>
        <w:t>u4) + 0</w:t>
      </w:r>
      <w:r w:rsidR="00644CD5">
        <w:t>.</w:t>
      </w:r>
      <w:r>
        <w:t>519*T(v11</w:t>
      </w:r>
      <w:r w:rsidR="00644CD5">
        <w:t>.</w:t>
      </w:r>
      <w:r>
        <w:t>u30) -0</w:t>
      </w:r>
      <w:r w:rsidR="00644CD5">
        <w:t>.</w:t>
      </w:r>
      <w:r>
        <w:t>729*T(v3</w:t>
      </w:r>
      <w:r w:rsidR="00644CD5">
        <w:t>.</w:t>
      </w:r>
      <w:r>
        <w:t>u20) -0</w:t>
      </w:r>
      <w:r w:rsidR="00644CD5">
        <w:t>.</w:t>
      </w:r>
      <w:r>
        <w:t>483*T(v2</w:t>
      </w:r>
      <w:r w:rsidR="00644CD5">
        <w:t>.</w:t>
      </w:r>
      <w:r>
        <w:t>u32) + 0</w:t>
      </w:r>
      <w:r w:rsidR="00644CD5">
        <w:t>.</w:t>
      </w:r>
      <w:r>
        <w:t>735*T(v4</w:t>
      </w:r>
      <w:r w:rsidR="00644CD5">
        <w:t>.</w:t>
      </w:r>
      <w:r>
        <w:t>u8) -0</w:t>
      </w:r>
      <w:r w:rsidR="00644CD5">
        <w:t>.</w:t>
      </w:r>
      <w:r>
        <w:t>524*T(v29</w:t>
      </w:r>
      <w:r w:rsidR="00644CD5">
        <w:t>.</w:t>
      </w:r>
      <w:r>
        <w:t>u13) + 0</w:t>
      </w:r>
      <w:r w:rsidR="00644CD5">
        <w:t>.</w:t>
      </w:r>
      <w:r>
        <w:t>633*T(u4) + 0</w:t>
      </w:r>
      <w:r w:rsidR="00644CD5">
        <w:t>.</w:t>
      </w:r>
      <w:r>
        <w:t>255*T(v2</w:t>
      </w:r>
      <w:r w:rsidR="00644CD5">
        <w:t>.</w:t>
      </w:r>
      <w:r>
        <w:t>u19) -0</w:t>
      </w:r>
      <w:r w:rsidR="00644CD5">
        <w:t>.</w:t>
      </w:r>
      <w:r>
        <w:t>431*T(v21</w:t>
      </w:r>
      <w:r w:rsidR="00644CD5">
        <w:t>.</w:t>
      </w:r>
      <w:r>
        <w:t>u7) -0</w:t>
      </w:r>
      <w:r w:rsidR="00644CD5">
        <w:t>.</w:t>
      </w:r>
      <w:r>
        <w:t>251*T(v19</w:t>
      </w:r>
      <w:r w:rsidR="00644CD5">
        <w:t>.</w:t>
      </w:r>
      <w:r>
        <w:t>u16) + 0</w:t>
      </w:r>
      <w:r w:rsidR="00644CD5">
        <w:t>.</w:t>
      </w:r>
      <w:r>
        <w:t>651*T(v15</w:t>
      </w:r>
      <w:r w:rsidR="00644CD5">
        <w:t>.</w:t>
      </w:r>
      <w:r>
        <w:t>u19) + 0</w:t>
      </w:r>
      <w:r w:rsidR="00644CD5">
        <w:t>.</w:t>
      </w:r>
      <w:r>
        <w:t>405*T(v6</w:t>
      </w:r>
      <w:r w:rsidR="00644CD5">
        <w:t>.</w:t>
      </w:r>
      <w:r>
        <w:t>u21) -0</w:t>
      </w:r>
      <w:r w:rsidR="00644CD5">
        <w:t>.</w:t>
      </w:r>
      <w:r>
        <w:t>339*T(v25</w:t>
      </w:r>
      <w:r w:rsidR="00644CD5">
        <w:t>.</w:t>
      </w:r>
      <w:r>
        <w:t>u18) -0</w:t>
      </w:r>
      <w:r w:rsidR="00644CD5">
        <w:t>.</w:t>
      </w:r>
      <w:r>
        <w:t>216*T(v5</w:t>
      </w:r>
      <w:r w:rsidR="00644CD5">
        <w:t>.</w:t>
      </w:r>
      <w:r>
        <w:t>u24) -0</w:t>
      </w:r>
      <w:r w:rsidR="00644CD5">
        <w:t>.</w:t>
      </w:r>
      <w:r>
        <w:t>406*T(v9</w:t>
      </w:r>
      <w:r w:rsidR="00644CD5">
        <w:t>.</w:t>
      </w:r>
      <w:r>
        <w:t>u33) -0</w:t>
      </w:r>
      <w:r w:rsidR="00644CD5">
        <w:t>.</w:t>
      </w:r>
      <w:r>
        <w:t>365*T(v35</w:t>
      </w:r>
      <w:r w:rsidR="00644CD5">
        <w:t>.</w:t>
      </w:r>
      <w:r>
        <w:t>u2) -0</w:t>
      </w:r>
      <w:r w:rsidR="00644CD5">
        <w:t>.</w:t>
      </w:r>
      <w:r>
        <w:t>465*T(v17</w:t>
      </w:r>
      <w:r w:rsidR="00644CD5">
        <w:t>.</w:t>
      </w:r>
      <w:r>
        <w:t>u14) -0</w:t>
      </w:r>
      <w:r w:rsidR="00644CD5">
        <w:t>.</w:t>
      </w:r>
      <w:r>
        <w:t>487*T(v14</w:t>
      </w:r>
      <w:r w:rsidR="00644CD5">
        <w:t>.</w:t>
      </w:r>
      <w:r>
        <w:t>u28) + 0</w:t>
      </w:r>
      <w:r w:rsidR="00644CD5">
        <w:t>.</w:t>
      </w:r>
      <w:r>
        <w:t>385*T(v16</w:t>
      </w:r>
      <w:r w:rsidR="00644CD5">
        <w:t>.</w:t>
      </w:r>
      <w:r>
        <w:t>u24) -0</w:t>
      </w:r>
      <w:r w:rsidR="00644CD5">
        <w:t>.</w:t>
      </w:r>
      <w:r>
        <w:t>292*T(v11</w:t>
      </w:r>
      <w:r w:rsidR="00644CD5">
        <w:t>.</w:t>
      </w:r>
      <w:r>
        <w:t>u13) + 0</w:t>
      </w:r>
      <w:r w:rsidR="00644CD5">
        <w:t>.</w:t>
      </w:r>
      <w:r>
        <w:t>519*T(v6</w:t>
      </w:r>
      <w:r w:rsidR="00644CD5">
        <w:t>.</w:t>
      </w:r>
      <w:r>
        <w:t>u18) + 0</w:t>
      </w:r>
      <w:r w:rsidR="00644CD5">
        <w:t>.</w:t>
      </w:r>
      <w:r>
        <w:t>409*T(u30) -0</w:t>
      </w:r>
      <w:r w:rsidR="00644CD5">
        <w:t>.</w:t>
      </w:r>
      <w:r>
        <w:t>284*T(u35) + 0</w:t>
      </w:r>
      <w:r w:rsidR="00644CD5">
        <w:t>.</w:t>
      </w:r>
      <w:r>
        <w:t>315*MW + 0</w:t>
      </w:r>
      <w:r w:rsidR="00644CD5">
        <w:t>.</w:t>
      </w:r>
      <w:r>
        <w:t>445*T(v15</w:t>
      </w:r>
      <w:r w:rsidR="00644CD5">
        <w:t>.</w:t>
      </w:r>
      <w:r>
        <w:t>u7) -0</w:t>
      </w:r>
      <w:r w:rsidR="00644CD5">
        <w:t>.</w:t>
      </w:r>
      <w:r>
        <w:t>259*T(v3</w:t>
      </w:r>
      <w:r w:rsidR="00644CD5">
        <w:t>.</w:t>
      </w:r>
      <w:r>
        <w:t>u32) -0</w:t>
      </w:r>
      <w:r w:rsidR="00644CD5">
        <w:t>.</w:t>
      </w:r>
      <w:r>
        <w:t>375*T(v17</w:t>
      </w:r>
      <w:r w:rsidR="00644CD5">
        <w:t>.</w:t>
      </w:r>
      <w:r>
        <w:t>u3) + 0</w:t>
      </w:r>
      <w:r w:rsidR="00644CD5">
        <w:t>.</w:t>
      </w:r>
      <w:r>
        <w:t>303*T(v10</w:t>
      </w:r>
      <w:r w:rsidR="00644CD5">
        <w:t>.</w:t>
      </w:r>
      <w:r>
        <w:t>u21) + 0</w:t>
      </w:r>
      <w:r w:rsidR="00644CD5">
        <w:t>.</w:t>
      </w:r>
      <w:r>
        <w:t>458*T(v23</w:t>
      </w:r>
      <w:r w:rsidR="00644CD5">
        <w:t>.</w:t>
      </w:r>
      <w:r>
        <w:t>u4) + 0</w:t>
      </w:r>
      <w:r w:rsidR="00644CD5">
        <w:t>.</w:t>
      </w:r>
      <w:r>
        <w:t>441*T(v21</w:t>
      </w:r>
      <w:r w:rsidR="00644CD5">
        <w:t>.</w:t>
      </w:r>
      <w:r>
        <w:t>u13) + 0</w:t>
      </w:r>
      <w:r w:rsidR="00644CD5">
        <w:t>.</w:t>
      </w:r>
      <w:r>
        <w:t>217*T(v13</w:t>
      </w:r>
      <w:r w:rsidR="00644CD5">
        <w:t>.</w:t>
      </w:r>
      <w:r>
        <w:t>u17) + 0</w:t>
      </w:r>
      <w:r w:rsidR="00644CD5">
        <w:t>.</w:t>
      </w:r>
      <w:r>
        <w:t>26*T(v17</w:t>
      </w:r>
      <w:r w:rsidR="00644CD5">
        <w:t>.</w:t>
      </w:r>
      <w:r>
        <w:t>u21) -0</w:t>
      </w:r>
      <w:r w:rsidR="00644CD5">
        <w:t>.</w:t>
      </w:r>
      <w:r>
        <w:t>454*T(v1</w:t>
      </w:r>
      <w:r w:rsidR="00644CD5">
        <w:t>.</w:t>
      </w:r>
      <w:r>
        <w:t>u13) -0</w:t>
      </w:r>
      <w:r w:rsidR="00644CD5">
        <w:t>.</w:t>
      </w:r>
      <w:r>
        <w:t>301*T(v20</w:t>
      </w:r>
      <w:r w:rsidR="00644CD5">
        <w:t>.</w:t>
      </w:r>
      <w:r>
        <w:t>u18) -0</w:t>
      </w:r>
      <w:r w:rsidR="00644CD5">
        <w:t>.</w:t>
      </w:r>
      <w:r>
        <w:t>487*T(v14</w:t>
      </w:r>
      <w:r w:rsidR="00644CD5">
        <w:t>.</w:t>
      </w:r>
      <w:r>
        <w:t>u1) -0</w:t>
      </w:r>
      <w:r w:rsidR="00644CD5">
        <w:t>.</w:t>
      </w:r>
      <w:r>
        <w:t>434*T(v3</w:t>
      </w:r>
      <w:r w:rsidR="00644CD5">
        <w:t>.</w:t>
      </w:r>
      <w:r>
        <w:t>u14) -0</w:t>
      </w:r>
      <w:r w:rsidR="00644CD5">
        <w:t>.</w:t>
      </w:r>
      <w:r>
        <w:t>346*T(u25) -0</w:t>
      </w:r>
      <w:r w:rsidR="00644CD5">
        <w:t>.</w:t>
      </w:r>
      <w:r>
        <w:t>282*T(v3</w:t>
      </w:r>
      <w:r w:rsidR="00644CD5">
        <w:t>.</w:t>
      </w:r>
      <w:r>
        <w:t>u19) -0</w:t>
      </w:r>
      <w:r w:rsidR="00644CD5">
        <w:t>.</w:t>
      </w:r>
      <w:r>
        <w:t>339*T(v12</w:t>
      </w:r>
      <w:r w:rsidR="00644CD5">
        <w:t>.</w:t>
      </w:r>
      <w:r>
        <w:t>u16) -0</w:t>
      </w:r>
      <w:r w:rsidR="00644CD5">
        <w:t>.</w:t>
      </w:r>
      <w:r>
        <w:t>351*T(v27</w:t>
      </w:r>
      <w:r w:rsidR="00644CD5">
        <w:t>.</w:t>
      </w:r>
      <w:r>
        <w:t>u3) -0</w:t>
      </w:r>
      <w:r w:rsidR="00644CD5">
        <w:t>.</w:t>
      </w:r>
      <w:r>
        <w:t>547*T(v8</w:t>
      </w:r>
      <w:r w:rsidR="00644CD5">
        <w:t>.</w:t>
      </w:r>
      <w:r>
        <w:t>u15) -0</w:t>
      </w:r>
      <w:r w:rsidR="00644CD5">
        <w:t>.</w:t>
      </w:r>
      <w:r>
        <w:t>514*T(v1</w:t>
      </w:r>
      <w:r w:rsidR="00644CD5">
        <w:t>.</w:t>
      </w:r>
      <w:r>
        <w:t>u1) -0</w:t>
      </w:r>
      <w:r w:rsidR="00644CD5">
        <w:t>.</w:t>
      </w:r>
      <w:r>
        <w:t>427*T(v3</w:t>
      </w:r>
      <w:r w:rsidR="00644CD5">
        <w:t>.</w:t>
      </w:r>
      <w:r>
        <w:t>u29) -0</w:t>
      </w:r>
      <w:r w:rsidR="00644CD5">
        <w:t>.</w:t>
      </w:r>
      <w:r>
        <w:t>311*T(v13</w:t>
      </w:r>
      <w:r w:rsidR="00644CD5">
        <w:t>.</w:t>
      </w:r>
      <w:r>
        <w:t>u24) -0</w:t>
      </w:r>
      <w:r w:rsidR="00644CD5">
        <w:t>.</w:t>
      </w:r>
      <w:r>
        <w:t>267*T(v38</w:t>
      </w:r>
      <w:r w:rsidR="00644CD5">
        <w:t>.</w:t>
      </w:r>
      <w:r>
        <w:t>u2) -0</w:t>
      </w:r>
      <w:r w:rsidR="00644CD5">
        <w:t>.</w:t>
      </w:r>
      <w:r>
        <w:t>216*T(v14</w:t>
      </w:r>
      <w:r w:rsidR="00644CD5">
        <w:t>.</w:t>
      </w:r>
      <w:r>
        <w:t>u14) + 0</w:t>
      </w:r>
      <w:r w:rsidR="00644CD5">
        <w:t>.</w:t>
      </w:r>
      <w:r>
        <w:t>246*T(v19</w:t>
      </w:r>
      <w:r w:rsidR="00644CD5">
        <w:t>.</w:t>
      </w:r>
      <w:r>
        <w:t>u5) -0</w:t>
      </w:r>
      <w:r w:rsidR="00644CD5">
        <w:t>.</w:t>
      </w:r>
      <w:r>
        <w:t>225*T(v21) -0</w:t>
      </w:r>
      <w:r w:rsidR="00644CD5">
        <w:t>.</w:t>
      </w:r>
      <w:r>
        <w:t>345*T(v14</w:t>
      </w:r>
      <w:r w:rsidR="00644CD5">
        <w:t>.</w:t>
      </w:r>
      <w:r>
        <w:t>u17) -0</w:t>
      </w:r>
      <w:r w:rsidR="00644CD5">
        <w:t>.</w:t>
      </w:r>
      <w:r>
        <w:t>25*T(u20) + 0</w:t>
      </w:r>
      <w:r w:rsidR="00644CD5">
        <w:t>.</w:t>
      </w:r>
      <w:r>
        <w:t>295*T(v7</w:t>
      </w:r>
      <w:r w:rsidR="00644CD5">
        <w:t>.</w:t>
      </w:r>
      <w:r>
        <w:t>u32) + 0</w:t>
      </w:r>
      <w:r w:rsidR="00644CD5">
        <w:t>.</w:t>
      </w:r>
      <w:r>
        <w:t>259*T(v24</w:t>
      </w:r>
      <w:r w:rsidR="00644CD5">
        <w:t>.</w:t>
      </w:r>
      <w:r>
        <w:t>u3) + 0</w:t>
      </w:r>
      <w:r w:rsidR="00644CD5">
        <w:t>.</w:t>
      </w:r>
      <w:r>
        <w:t>376*T(v1</w:t>
      </w:r>
      <w:r w:rsidR="00644CD5">
        <w:t>.</w:t>
      </w:r>
      <w:r>
        <w:t>u34) -0</w:t>
      </w:r>
      <w:r w:rsidR="00644CD5">
        <w:t>.</w:t>
      </w:r>
      <w:r>
        <w:t>309*T(v11</w:t>
      </w:r>
      <w:r w:rsidR="00644CD5">
        <w:t>.</w:t>
      </w:r>
      <w:r>
        <w:t>u23) + 0</w:t>
      </w:r>
      <w:r w:rsidR="00644CD5">
        <w:t>.</w:t>
      </w:r>
      <w:r>
        <w:t>383*T(v1</w:t>
      </w:r>
      <w:r w:rsidR="00644CD5">
        <w:t>.</w:t>
      </w:r>
      <w:r>
        <w:t>u35) -0</w:t>
      </w:r>
      <w:r w:rsidR="00644CD5">
        <w:t>.</w:t>
      </w:r>
      <w:r>
        <w:t>277*T(v26</w:t>
      </w:r>
      <w:r w:rsidR="00644CD5">
        <w:t>.</w:t>
      </w:r>
      <w:r>
        <w:t>u6) + 0</w:t>
      </w:r>
      <w:r w:rsidR="00644CD5">
        <w:t>.</w:t>
      </w:r>
      <w:r>
        <w:t>192*T(v17</w:t>
      </w:r>
      <w:r w:rsidR="00644CD5">
        <w:t>.</w:t>
      </w:r>
      <w:r>
        <w:t>u24) -0</w:t>
      </w:r>
      <w:r w:rsidR="00644CD5">
        <w:t>.</w:t>
      </w:r>
      <w:r>
        <w:t>309*T(u8) -0</w:t>
      </w:r>
      <w:r w:rsidR="00644CD5">
        <w:t>.</w:t>
      </w:r>
      <w:r>
        <w:t>285*T(v21</w:t>
      </w:r>
      <w:r w:rsidR="00644CD5">
        <w:t>.</w:t>
      </w:r>
      <w:r>
        <w:t>u20) -0</w:t>
      </w:r>
      <w:r w:rsidR="00644CD5">
        <w:t>.</w:t>
      </w:r>
      <w:r>
        <w:t>352*T(v10</w:t>
      </w:r>
      <w:r w:rsidR="00644CD5">
        <w:t>.</w:t>
      </w:r>
      <w:r>
        <w:t>u6) + 0</w:t>
      </w:r>
      <w:r w:rsidR="00644CD5">
        <w:t>.</w:t>
      </w:r>
      <w:r>
        <w:t>396*T(v7</w:t>
      </w:r>
      <w:r w:rsidR="00644CD5">
        <w:t>.</w:t>
      </w:r>
      <w:r>
        <w:t>u14) + 0</w:t>
      </w:r>
      <w:r w:rsidR="00644CD5">
        <w:t>.</w:t>
      </w:r>
      <w:r>
        <w:t>267*T(v12</w:t>
      </w:r>
      <w:r w:rsidR="00644CD5">
        <w:t>.</w:t>
      </w:r>
      <w:r>
        <w:t>u19) -0</w:t>
      </w:r>
      <w:r w:rsidR="00644CD5">
        <w:t>.</w:t>
      </w:r>
      <w:r>
        <w:t>238*T(v18</w:t>
      </w:r>
      <w:r w:rsidR="00644CD5">
        <w:t>.</w:t>
      </w:r>
      <w:r>
        <w:t>u10) -0</w:t>
      </w:r>
      <w:r w:rsidR="00644CD5">
        <w:t>.</w:t>
      </w:r>
      <w:r>
        <w:t>318*T(v20</w:t>
      </w:r>
      <w:r w:rsidR="00644CD5">
        <w:t>.</w:t>
      </w:r>
      <w:r>
        <w:t>u6) + 0</w:t>
      </w:r>
      <w:r w:rsidR="00644CD5">
        <w:t>.</w:t>
      </w:r>
      <w:r>
        <w:t>394*T(v15</w:t>
      </w:r>
      <w:r w:rsidR="00644CD5">
        <w:t>.</w:t>
      </w:r>
      <w:r>
        <w:t>u4) + 0</w:t>
      </w:r>
      <w:r w:rsidR="00644CD5">
        <w:t>.</w:t>
      </w:r>
      <w:r>
        <w:t>415*T(v1</w:t>
      </w:r>
      <w:r w:rsidR="00644CD5">
        <w:t>.</w:t>
      </w:r>
      <w:r>
        <w:t>u18) -0</w:t>
      </w:r>
      <w:r w:rsidR="00644CD5">
        <w:t>.</w:t>
      </w:r>
      <w:r>
        <w:t>28*T(v15</w:t>
      </w:r>
      <w:r w:rsidR="00644CD5">
        <w:t>.</w:t>
      </w:r>
      <w:r>
        <w:t>u22) + 0</w:t>
      </w:r>
      <w:r w:rsidR="00644CD5">
        <w:t>.</w:t>
      </w:r>
      <w:r>
        <w:t>322*T(v6</w:t>
      </w:r>
      <w:r w:rsidR="00644CD5">
        <w:t>.</w:t>
      </w:r>
      <w:r>
        <w:t>u32) -0</w:t>
      </w:r>
      <w:r w:rsidR="00644CD5">
        <w:t>.</w:t>
      </w:r>
      <w:r>
        <w:t>152*T(v13) + 0</w:t>
      </w:r>
      <w:r w:rsidR="00644CD5">
        <w:t>.</w:t>
      </w:r>
      <w:r>
        <w:t>235*Length^2 + 0</w:t>
      </w:r>
      <w:r w:rsidR="00644CD5">
        <w:t>.</w:t>
      </w:r>
      <w:r>
        <w:t>263*T(v16</w:t>
      </w:r>
      <w:r w:rsidR="00644CD5">
        <w:t>.</w:t>
      </w:r>
      <w:r>
        <w:t>u22) + 0</w:t>
      </w:r>
      <w:r w:rsidR="00644CD5">
        <w:t>.</w:t>
      </w:r>
      <w:r>
        <w:t>276*T(v25</w:t>
      </w:r>
      <w:r w:rsidR="00644CD5">
        <w:t>.</w:t>
      </w:r>
      <w:r>
        <w:t>u2) + 0</w:t>
      </w:r>
      <w:r w:rsidR="00644CD5">
        <w:t>.</w:t>
      </w:r>
      <w:r>
        <w:t>241*T(v31</w:t>
      </w:r>
      <w:r w:rsidR="00644CD5">
        <w:t>.</w:t>
      </w:r>
      <w:r>
        <w:t>u5) + 0</w:t>
      </w:r>
      <w:r w:rsidR="00644CD5">
        <w:t>.</w:t>
      </w:r>
      <w:r>
        <w:t>248*T(v14</w:t>
      </w:r>
      <w:r w:rsidR="00644CD5">
        <w:t>.</w:t>
      </w:r>
      <w:r>
        <w:t>u6) + 0</w:t>
      </w:r>
      <w:r w:rsidR="00644CD5">
        <w:t>.</w:t>
      </w:r>
      <w:r>
        <w:t>339*T(v12</w:t>
      </w:r>
      <w:r w:rsidR="00644CD5">
        <w:t>.</w:t>
      </w:r>
      <w:r>
        <w:t>u6) + 0</w:t>
      </w:r>
      <w:r w:rsidR="00644CD5">
        <w:t>.</w:t>
      </w:r>
      <w:r>
        <w:t>267*T(v12</w:t>
      </w:r>
      <w:r w:rsidR="00644CD5">
        <w:t>.</w:t>
      </w:r>
      <w:r>
        <w:t>u29) -0</w:t>
      </w:r>
      <w:r w:rsidR="00644CD5">
        <w:t>.</w:t>
      </w:r>
      <w:r>
        <w:t>269*T(v23</w:t>
      </w:r>
      <w:r w:rsidR="00644CD5">
        <w:t>.</w:t>
      </w:r>
      <w:r>
        <w:t>u12) -0</w:t>
      </w:r>
      <w:r w:rsidR="00644CD5">
        <w:t>.</w:t>
      </w:r>
      <w:r>
        <w:t>302*T(v11</w:t>
      </w:r>
      <w:r w:rsidR="00644CD5">
        <w:t>.</w:t>
      </w:r>
      <w:r>
        <w:t>u20) -0</w:t>
      </w:r>
      <w:r w:rsidR="00644CD5">
        <w:t>.</w:t>
      </w:r>
      <w:r>
        <w:t>163*T(v14</w:t>
      </w:r>
      <w:r w:rsidR="00644CD5">
        <w:t>.</w:t>
      </w:r>
      <w:r>
        <w:t>u26) + 0</w:t>
      </w:r>
      <w:r w:rsidR="00644CD5">
        <w:t>.</w:t>
      </w:r>
      <w:r>
        <w:t>237*T(v16</w:t>
      </w:r>
      <w:r w:rsidR="00644CD5">
        <w:t>.</w:t>
      </w:r>
      <w:r>
        <w:t>u16) + 0</w:t>
      </w:r>
      <w:r w:rsidR="00644CD5">
        <w:t>.</w:t>
      </w:r>
      <w:r>
        <w:t>28*T(v1</w:t>
      </w:r>
      <w:r w:rsidR="00644CD5">
        <w:t>.</w:t>
      </w:r>
      <w:r>
        <w:t>u30) -0</w:t>
      </w:r>
      <w:r w:rsidR="00644CD5">
        <w:t>.</w:t>
      </w:r>
      <w:r>
        <w:t>167*T(v30</w:t>
      </w:r>
      <w:r w:rsidR="00644CD5">
        <w:t>.</w:t>
      </w:r>
      <w:r>
        <w:t>u8) + 0</w:t>
      </w:r>
      <w:r w:rsidR="00644CD5">
        <w:t>.</w:t>
      </w:r>
      <w:r>
        <w:t>292*T(v31</w:t>
      </w:r>
      <w:r w:rsidR="00644CD5">
        <w:t>.</w:t>
      </w:r>
      <w:r>
        <w:t>u2) -0</w:t>
      </w:r>
      <w:r w:rsidR="00644CD5">
        <w:t>.</w:t>
      </w:r>
      <w:r>
        <w:t>3*T(v1</w:t>
      </w:r>
      <w:r w:rsidR="00644CD5">
        <w:t>.</w:t>
      </w:r>
      <w:r>
        <w:t>u21) + 0</w:t>
      </w:r>
      <w:r w:rsidR="00644CD5">
        <w:t>.</w:t>
      </w:r>
      <w:r>
        <w:t>29*T(v11</w:t>
      </w:r>
      <w:r w:rsidR="00644CD5">
        <w:t>.</w:t>
      </w:r>
      <w:r>
        <w:t>u7) -0</w:t>
      </w:r>
      <w:r w:rsidR="00644CD5">
        <w:t>.</w:t>
      </w:r>
      <w:r>
        <w:t>338*T(v9</w:t>
      </w:r>
      <w:r w:rsidR="00644CD5">
        <w:t>.</w:t>
      </w:r>
      <w:r>
        <w:t>u3) + 1</w:t>
      </w:r>
      <w:r w:rsidR="00644CD5">
        <w:t>.</w:t>
      </w:r>
      <w:r>
        <w:t>37*v -0</w:t>
      </w:r>
      <w:r w:rsidR="00644CD5">
        <w:t>.</w:t>
      </w:r>
      <w:r>
        <w:t>182*T(v34</w:t>
      </w:r>
      <w:r w:rsidR="00644CD5">
        <w:t>.</w:t>
      </w:r>
      <w:r>
        <w:t>u6) -0</w:t>
      </w:r>
      <w:r w:rsidR="00644CD5">
        <w:t>.</w:t>
      </w:r>
      <w:r>
        <w:t>18*T(v27</w:t>
      </w:r>
      <w:r w:rsidR="00644CD5">
        <w:t>.</w:t>
      </w:r>
      <w:r>
        <w:t>u4) + 0</w:t>
      </w:r>
      <w:r w:rsidR="00644CD5">
        <w:t>.</w:t>
      </w:r>
      <w:r>
        <w:t>245*T(v20</w:t>
      </w:r>
      <w:r w:rsidR="00644CD5">
        <w:t>.</w:t>
      </w:r>
      <w:r>
        <w:t>u17) + 0</w:t>
      </w:r>
      <w:r w:rsidR="00644CD5">
        <w:t>.</w:t>
      </w:r>
      <w:r>
        <w:t>162*T(u22) + 0</w:t>
      </w:r>
      <w:r w:rsidR="00644CD5">
        <w:t>.</w:t>
      </w:r>
      <w:r>
        <w:t>571*T(v2</w:t>
      </w:r>
      <w:r w:rsidR="00644CD5">
        <w:t>.</w:t>
      </w:r>
      <w:r>
        <w:t>u1) -0</w:t>
      </w:r>
      <w:r w:rsidR="00644CD5">
        <w:t>.</w:t>
      </w:r>
      <w:r>
        <w:t>207*T(u14) + 0</w:t>
      </w:r>
      <w:r w:rsidR="00644CD5">
        <w:t>.</w:t>
      </w:r>
      <w:r>
        <w:t>225*T(v7</w:t>
      </w:r>
      <w:r w:rsidR="00644CD5">
        <w:t>.</w:t>
      </w:r>
      <w:r>
        <w:t>u36) + 0</w:t>
      </w:r>
      <w:r w:rsidR="00644CD5">
        <w:t>.</w:t>
      </w:r>
      <w:r>
        <w:t>218*T(v16</w:t>
      </w:r>
      <w:r w:rsidR="00644CD5">
        <w:t>.</w:t>
      </w:r>
      <w:r>
        <w:t>u23) -0</w:t>
      </w:r>
      <w:r w:rsidR="00644CD5">
        <w:t>.</w:t>
      </w:r>
      <w:r>
        <w:t>219*T(v3</w:t>
      </w:r>
      <w:r w:rsidR="00644CD5">
        <w:t>.</w:t>
      </w:r>
      <w:r>
        <w:t>u39) -0</w:t>
      </w:r>
      <w:r w:rsidR="00644CD5">
        <w:t>.</w:t>
      </w:r>
      <w:r>
        <w:t>266*T(v27</w:t>
      </w:r>
      <w:r w:rsidR="00644CD5">
        <w:t>.</w:t>
      </w:r>
      <w:r>
        <w:t>u10) -0</w:t>
      </w:r>
      <w:r w:rsidR="00644CD5">
        <w:t>.</w:t>
      </w:r>
      <w:r>
        <w:t>198*T(v16</w:t>
      </w:r>
      <w:r w:rsidR="00644CD5">
        <w:t>.</w:t>
      </w:r>
      <w:r>
        <w:t>u25) -0</w:t>
      </w:r>
      <w:r w:rsidR="00644CD5">
        <w:t>.</w:t>
      </w:r>
      <w:r>
        <w:t>227*T(v10</w:t>
      </w:r>
      <w:r w:rsidR="00644CD5">
        <w:t>.</w:t>
      </w:r>
      <w:r>
        <w:t>u15) + 0</w:t>
      </w:r>
      <w:r w:rsidR="00644CD5">
        <w:t>.</w:t>
      </w:r>
      <w:r>
        <w:t>197*T(v38</w:t>
      </w:r>
      <w:r w:rsidR="00644CD5">
        <w:t>.</w:t>
      </w:r>
      <w:r>
        <w:t>u1) + 0</w:t>
      </w:r>
      <w:r w:rsidR="00644CD5">
        <w:t>.</w:t>
      </w:r>
      <w:r>
        <w:t>196*T(v5</w:t>
      </w:r>
      <w:r w:rsidR="00644CD5">
        <w:t>.</w:t>
      </w:r>
      <w:r>
        <w:t>u38) + 0</w:t>
      </w:r>
      <w:r w:rsidR="00644CD5">
        <w:t>.</w:t>
      </w:r>
      <w:r>
        <w:t>229*T(v26</w:t>
      </w:r>
      <w:r w:rsidR="00644CD5">
        <w:t>.</w:t>
      </w:r>
      <w:r>
        <w:t>u16) -0</w:t>
      </w:r>
      <w:r w:rsidR="00644CD5">
        <w:t>.</w:t>
      </w:r>
      <w:r>
        <w:t>25*T(v5</w:t>
      </w:r>
      <w:r w:rsidR="00644CD5">
        <w:t>.</w:t>
      </w:r>
      <w:r>
        <w:t>u17) + 0</w:t>
      </w:r>
      <w:r w:rsidR="00644CD5">
        <w:t>.</w:t>
      </w:r>
      <w:r>
        <w:t>178*T(v9) -0</w:t>
      </w:r>
      <w:r w:rsidR="00644CD5">
        <w:t>.</w:t>
      </w:r>
      <w:r>
        <w:t>219*T(u10) + 0</w:t>
      </w:r>
      <w:r w:rsidR="00644CD5">
        <w:t>.</w:t>
      </w:r>
      <w:r>
        <w:t>233*T(v5</w:t>
      </w:r>
      <w:r w:rsidR="00644CD5">
        <w:t>.</w:t>
      </w:r>
      <w:r>
        <w:t>u23) + 0</w:t>
      </w:r>
      <w:r w:rsidR="00644CD5">
        <w:t>.</w:t>
      </w:r>
      <w:r>
        <w:t>239*T(v5</w:t>
      </w:r>
      <w:r w:rsidR="00644CD5">
        <w:t>.</w:t>
      </w:r>
      <w:r>
        <w:t>u4) + 0</w:t>
      </w:r>
      <w:r w:rsidR="00644CD5">
        <w:t>.</w:t>
      </w:r>
      <w:r>
        <w:t>172*T(v7</w:t>
      </w:r>
      <w:r w:rsidR="00644CD5">
        <w:t>.</w:t>
      </w:r>
      <w:r>
        <w:t>u34) + 0</w:t>
      </w:r>
      <w:r w:rsidR="00644CD5">
        <w:t>.</w:t>
      </w:r>
      <w:r>
        <w:t>157*T(v18</w:t>
      </w:r>
      <w:r w:rsidR="00644CD5">
        <w:t>.</w:t>
      </w:r>
      <w:r>
        <w:t>u25) + 0</w:t>
      </w:r>
      <w:r w:rsidR="00644CD5">
        <w:t>.</w:t>
      </w:r>
      <w:r>
        <w:t>126*T(v40</w:t>
      </w:r>
      <w:r w:rsidR="00644CD5">
        <w:t>.</w:t>
      </w:r>
      <w:r>
        <w:t>u1) -0</w:t>
      </w:r>
      <w:r w:rsidR="00644CD5">
        <w:t>.</w:t>
      </w:r>
      <w:r>
        <w:t>183*T(v8</w:t>
      </w:r>
      <w:r w:rsidR="00644CD5">
        <w:t>.</w:t>
      </w:r>
      <w:r>
        <w:t>u29) -0</w:t>
      </w:r>
      <w:r w:rsidR="00644CD5">
        <w:t>.</w:t>
      </w:r>
      <w:r>
        <w:t>18*T(v14</w:t>
      </w:r>
      <w:r w:rsidR="00644CD5">
        <w:t>.</w:t>
      </w:r>
      <w:r>
        <w:t>u11) + 0</w:t>
      </w:r>
      <w:r w:rsidR="00644CD5">
        <w:t>.</w:t>
      </w:r>
      <w:r>
        <w:t>135*T(v9</w:t>
      </w:r>
      <w:r w:rsidR="00644CD5">
        <w:t>.</w:t>
      </w:r>
      <w:r>
        <w:t>u22) -0</w:t>
      </w:r>
      <w:r w:rsidR="00644CD5">
        <w:t>.</w:t>
      </w:r>
      <w:r>
        <w:t>204*T(v11</w:t>
      </w:r>
      <w:r w:rsidR="00644CD5">
        <w:t>.</w:t>
      </w:r>
      <w:r>
        <w:t>u25) -0</w:t>
      </w:r>
      <w:r w:rsidR="00644CD5">
        <w:t>.</w:t>
      </w:r>
      <w:r>
        <w:t>176*T(v26</w:t>
      </w:r>
      <w:r w:rsidR="00644CD5">
        <w:t>.</w:t>
      </w:r>
      <w:r>
        <w:t>u9) + 0</w:t>
      </w:r>
      <w:r w:rsidR="00644CD5">
        <w:t>.</w:t>
      </w:r>
      <w:r>
        <w:t>186*T(v2</w:t>
      </w:r>
      <w:r w:rsidR="00644CD5">
        <w:t>.</w:t>
      </w:r>
      <w:r>
        <w:t>u31) + 0</w:t>
      </w:r>
      <w:r w:rsidR="00644CD5">
        <w:t>.</w:t>
      </w:r>
      <w:r>
        <w:t>175*T(v10</w:t>
      </w:r>
      <w:r w:rsidR="00644CD5">
        <w:t>.</w:t>
      </w:r>
      <w:r>
        <w:t>u19) + 0</w:t>
      </w:r>
      <w:r w:rsidR="00644CD5">
        <w:t>.</w:t>
      </w:r>
      <w:r>
        <w:t>2*T(v11</w:t>
      </w:r>
      <w:r w:rsidR="00644CD5">
        <w:t>.</w:t>
      </w:r>
      <w:r>
        <w:t>u2) + 0</w:t>
      </w:r>
      <w:r w:rsidR="00644CD5">
        <w:t>.</w:t>
      </w:r>
      <w:r>
        <w:t>149*T(v11) + 0</w:t>
      </w:r>
      <w:r w:rsidR="00644CD5">
        <w:t>.</w:t>
      </w:r>
      <w:r>
        <w:t>116*T(u16) -0</w:t>
      </w:r>
      <w:r w:rsidR="00644CD5">
        <w:t>.</w:t>
      </w:r>
      <w:r>
        <w:t>181*T(v24</w:t>
      </w:r>
      <w:r w:rsidR="00644CD5">
        <w:t>.</w:t>
      </w:r>
      <w:r>
        <w:t>u9) -0</w:t>
      </w:r>
      <w:r w:rsidR="00644CD5">
        <w:t>.</w:t>
      </w:r>
      <w:r>
        <w:t>211*T(v10</w:t>
      </w:r>
      <w:r w:rsidR="00644CD5">
        <w:t>.</w:t>
      </w:r>
      <w:r>
        <w:t>u2) -0</w:t>
      </w:r>
      <w:r w:rsidR="00644CD5">
        <w:t>.</w:t>
      </w:r>
      <w:r>
        <w:t>135*T(v31</w:t>
      </w:r>
      <w:r w:rsidR="00644CD5">
        <w:t>.</w:t>
      </w:r>
      <w:r>
        <w:t>u12) + 0</w:t>
      </w:r>
      <w:r w:rsidR="00644CD5">
        <w:t>.</w:t>
      </w:r>
      <w:r>
        <w:t>185*T(v18</w:t>
      </w:r>
      <w:r w:rsidR="00644CD5">
        <w:t>.</w:t>
      </w:r>
      <w:r>
        <w:t>u6) + 0</w:t>
      </w:r>
      <w:r w:rsidR="00644CD5">
        <w:t>.</w:t>
      </w:r>
      <w:r>
        <w:t>155*T(v24</w:t>
      </w:r>
      <w:r w:rsidR="00644CD5">
        <w:t>.</w:t>
      </w:r>
      <w:r>
        <w:t>u16) -0</w:t>
      </w:r>
      <w:r w:rsidR="00644CD5">
        <w:t>.</w:t>
      </w:r>
      <w:r>
        <w:t>129*T(v33</w:t>
      </w:r>
      <w:r w:rsidR="00644CD5">
        <w:t>.</w:t>
      </w:r>
      <w:r>
        <w:t>u10) -0</w:t>
      </w:r>
      <w:r w:rsidR="00644CD5">
        <w:t>.</w:t>
      </w:r>
      <w:r>
        <w:t>128*T(v24</w:t>
      </w:r>
      <w:r w:rsidR="00644CD5">
        <w:t>.</w:t>
      </w:r>
      <w:r>
        <w:t>u8) -0</w:t>
      </w:r>
      <w:r w:rsidR="00644CD5">
        <w:t>.</w:t>
      </w:r>
      <w:r>
        <w:t>179*T(v4</w:t>
      </w:r>
      <w:r w:rsidR="00644CD5">
        <w:t>.</w:t>
      </w:r>
      <w:r>
        <w:t>u9) -0</w:t>
      </w:r>
      <w:r w:rsidR="00644CD5">
        <w:t>.</w:t>
      </w:r>
      <w:r>
        <w:t>0794*T(u41) + 0</w:t>
      </w:r>
      <w:r w:rsidR="00644CD5">
        <w:t>.</w:t>
      </w:r>
      <w:r>
        <w:t>135*T(v19</w:t>
      </w:r>
      <w:r w:rsidR="00644CD5">
        <w:t>.</w:t>
      </w:r>
      <w:r>
        <w:t>u18) -0</w:t>
      </w:r>
      <w:r w:rsidR="00644CD5">
        <w:t>.</w:t>
      </w:r>
      <w:r>
        <w:t>132*T(v13</w:t>
      </w:r>
      <w:r w:rsidR="00644CD5">
        <w:t>.</w:t>
      </w:r>
      <w:r>
        <w:t>u11) + 0</w:t>
      </w:r>
      <w:r w:rsidR="00644CD5">
        <w:t>.</w:t>
      </w:r>
      <w:r>
        <w:t>143*T(v18</w:t>
      </w:r>
      <w:r w:rsidR="00644CD5">
        <w:t>.</w:t>
      </w:r>
      <w:r>
        <w:t>u21) -0</w:t>
      </w:r>
      <w:r w:rsidR="00644CD5">
        <w:t>.</w:t>
      </w:r>
      <w:r>
        <w:t>0951*T(v37</w:t>
      </w:r>
      <w:r w:rsidR="00644CD5">
        <w:t>.</w:t>
      </w:r>
      <w:r>
        <w:t>u3) -0</w:t>
      </w:r>
      <w:r w:rsidR="00644CD5">
        <w:t>.</w:t>
      </w:r>
      <w:r>
        <w:t>117*T(v24</w:t>
      </w:r>
      <w:r w:rsidR="00644CD5">
        <w:t>.</w:t>
      </w:r>
      <w:r>
        <w:t>u11) + 0</w:t>
      </w:r>
      <w:r w:rsidR="00644CD5">
        <w:t>.</w:t>
      </w:r>
      <w:r>
        <w:t>11*T(v13</w:t>
      </w:r>
      <w:r w:rsidR="00644CD5">
        <w:t>.</w:t>
      </w:r>
      <w:r>
        <w:t>u19) -0</w:t>
      </w:r>
      <w:r w:rsidR="00644CD5">
        <w:t>.</w:t>
      </w:r>
      <w:r>
        <w:t>17*T(v2</w:t>
      </w:r>
      <w:r w:rsidR="00644CD5">
        <w:t>.</w:t>
      </w:r>
      <w:r>
        <w:t>u11) -0</w:t>
      </w:r>
      <w:r w:rsidR="00644CD5">
        <w:t>.</w:t>
      </w:r>
      <w:r>
        <w:t>117*T(v14</w:t>
      </w:r>
      <w:r w:rsidR="00644CD5">
        <w:t>.</w:t>
      </w:r>
      <w:r>
        <w:t>u23) -0</w:t>
      </w:r>
      <w:r w:rsidR="00644CD5">
        <w:t>.</w:t>
      </w:r>
      <w:r>
        <w:t>111*T(v7</w:t>
      </w:r>
      <w:r w:rsidR="00644CD5">
        <w:t>.</w:t>
      </w:r>
      <w:r>
        <w:t>u26) + 0</w:t>
      </w:r>
      <w:r w:rsidR="00644CD5">
        <w:t>.</w:t>
      </w:r>
      <w:r>
        <w:t>116*T(v3</w:t>
      </w:r>
      <w:r w:rsidR="00644CD5">
        <w:t>.</w:t>
      </w:r>
      <w:r>
        <w:t>u24) -0</w:t>
      </w:r>
      <w:r w:rsidR="00644CD5">
        <w:t>.</w:t>
      </w:r>
      <w:r>
        <w:t>101*T(v9</w:t>
      </w:r>
      <w:r w:rsidR="00644CD5">
        <w:t>.</w:t>
      </w:r>
      <w:r>
        <w:t>u20) -0</w:t>
      </w:r>
      <w:r w:rsidR="00644CD5">
        <w:t>.</w:t>
      </w:r>
      <w:r>
        <w:t>127*T(v4</w:t>
      </w:r>
      <w:r w:rsidR="00644CD5">
        <w:t>.</w:t>
      </w:r>
      <w:r>
        <w:t>u13) -</w:t>
      </w:r>
      <w:r>
        <w:lastRenderedPageBreak/>
        <w:t>0</w:t>
      </w:r>
      <w:r w:rsidR="00644CD5">
        <w:t>.</w:t>
      </w:r>
      <w:r>
        <w:t>115*T(v6</w:t>
      </w:r>
      <w:r w:rsidR="00644CD5">
        <w:t>.</w:t>
      </w:r>
      <w:r>
        <w:t>u24) + 0</w:t>
      </w:r>
      <w:r w:rsidR="00644CD5">
        <w:t>.</w:t>
      </w:r>
      <w:r>
        <w:t>134*T(v1</w:t>
      </w:r>
      <w:r w:rsidR="00644CD5">
        <w:t>.</w:t>
      </w:r>
      <w:r>
        <w:t>u19) -0</w:t>
      </w:r>
      <w:r w:rsidR="00644CD5">
        <w:t>.</w:t>
      </w:r>
      <w:r>
        <w:t>109*T(v19</w:t>
      </w:r>
      <w:r w:rsidR="00644CD5">
        <w:t>.</w:t>
      </w:r>
      <w:r>
        <w:t>u3) -0</w:t>
      </w:r>
      <w:r w:rsidR="00644CD5">
        <w:t>.</w:t>
      </w:r>
      <w:r>
        <w:t>0796*T(v18) -0</w:t>
      </w:r>
      <w:r w:rsidR="00644CD5">
        <w:t>.</w:t>
      </w:r>
      <w:r>
        <w:t>101*T(v7) -0</w:t>
      </w:r>
      <w:r w:rsidR="00644CD5">
        <w:t>.</w:t>
      </w:r>
      <w:r>
        <w:t>0563*T(v32) + 0</w:t>
      </w:r>
      <w:r w:rsidR="00644CD5">
        <w:t>.</w:t>
      </w:r>
      <w:r>
        <w:t>152*T(v3</w:t>
      </w:r>
      <w:r w:rsidR="00644CD5">
        <w:t>.</w:t>
      </w:r>
      <w:r>
        <w:t>u3) + 0</w:t>
      </w:r>
      <w:r w:rsidR="00644CD5">
        <w:t>.</w:t>
      </w:r>
      <w:r>
        <w:t>094*T(v14</w:t>
      </w:r>
      <w:r w:rsidR="00644CD5">
        <w:t>.</w:t>
      </w:r>
      <w:r>
        <w:t>u15) -0</w:t>
      </w:r>
      <w:r w:rsidR="00644CD5">
        <w:t>.</w:t>
      </w:r>
      <w:r>
        <w:t>0953*T(v11</w:t>
      </w:r>
      <w:r w:rsidR="00644CD5">
        <w:t>.</w:t>
      </w:r>
      <w:r>
        <w:t>u6) -0</w:t>
      </w:r>
      <w:r w:rsidR="00644CD5">
        <w:t>.</w:t>
      </w:r>
      <w:r>
        <w:t>0805*T(v6</w:t>
      </w:r>
      <w:r w:rsidR="00644CD5">
        <w:t>.</w:t>
      </w:r>
      <w:r>
        <w:t>u34) + 0</w:t>
      </w:r>
      <w:r w:rsidR="00644CD5">
        <w:t>.</w:t>
      </w:r>
      <w:r>
        <w:t>0777*T(v28</w:t>
      </w:r>
      <w:r w:rsidR="00644CD5">
        <w:t>.</w:t>
      </w:r>
      <w:r>
        <w:t>u3) + 0</w:t>
      </w:r>
      <w:r w:rsidR="00644CD5">
        <w:t>.</w:t>
      </w:r>
      <w:r>
        <w:t>0727*T(v8</w:t>
      </w:r>
      <w:r w:rsidR="00644CD5">
        <w:t>.</w:t>
      </w:r>
      <w:r>
        <w:t>u35) -0</w:t>
      </w:r>
      <w:r w:rsidR="00644CD5">
        <w:t>.</w:t>
      </w:r>
      <w:r>
        <w:t>0542*T(v29) + 0</w:t>
      </w:r>
      <w:r w:rsidR="00644CD5">
        <w:t>.</w:t>
      </w:r>
      <w:r>
        <w:t>0757*T(v3</w:t>
      </w:r>
      <w:r w:rsidR="00644CD5">
        <w:t>.</w:t>
      </w:r>
      <w:r>
        <w:t>u38) -0</w:t>
      </w:r>
      <w:r w:rsidR="00644CD5">
        <w:t>.</w:t>
      </w:r>
      <w:r>
        <w:t>0642*T(v31</w:t>
      </w:r>
      <w:r w:rsidR="00644CD5">
        <w:t>.</w:t>
      </w:r>
      <w:r>
        <w:t>u11) -0</w:t>
      </w:r>
      <w:r w:rsidR="00644CD5">
        <w:t>.</w:t>
      </w:r>
      <w:r>
        <w:t>0749*T(v7</w:t>
      </w:r>
      <w:r w:rsidR="00644CD5">
        <w:t>.</w:t>
      </w:r>
      <w:r>
        <w:t>u30) + 0</w:t>
      </w:r>
      <w:r w:rsidR="00644CD5">
        <w:t>.</w:t>
      </w:r>
      <w:r>
        <w:t>0627*T(v17</w:t>
      </w:r>
      <w:r w:rsidR="00644CD5">
        <w:t>.</w:t>
      </w:r>
      <w:r>
        <w:t>u6) + 0</w:t>
      </w:r>
      <w:r w:rsidR="00644CD5">
        <w:t>.</w:t>
      </w:r>
      <w:r>
        <w:t>0534*T(v24</w:t>
      </w:r>
      <w:r w:rsidR="00644CD5">
        <w:t>.</w:t>
      </w:r>
      <w:r>
        <w:t>u13) + 0</w:t>
      </w:r>
      <w:r w:rsidR="00644CD5">
        <w:t>.</w:t>
      </w:r>
      <w:r>
        <w:t>0373*T(v19) + 0</w:t>
      </w:r>
      <w:r w:rsidR="00644CD5">
        <w:t>.</w:t>
      </w:r>
      <w:r>
        <w:t>0578*T(v1</w:t>
      </w:r>
      <w:r w:rsidR="00644CD5">
        <w:t>.</w:t>
      </w:r>
      <w:r>
        <w:t>u11) -0</w:t>
      </w:r>
      <w:r w:rsidR="00644CD5">
        <w:t>.</w:t>
      </w:r>
      <w:r>
        <w:t>0413*T(v11</w:t>
      </w:r>
      <w:r w:rsidR="00644CD5">
        <w:t>.</w:t>
      </w:r>
      <w:r>
        <w:t>u32) + 0</w:t>
      </w:r>
      <w:r w:rsidR="00644CD5">
        <w:t>.</w:t>
      </w:r>
      <w:r>
        <w:t>0415*T(v17</w:t>
      </w:r>
      <w:r w:rsidR="00644CD5">
        <w:t>.</w:t>
      </w:r>
      <w:r>
        <w:t>u12) -0</w:t>
      </w:r>
      <w:r w:rsidR="00644CD5">
        <w:t>.</w:t>
      </w:r>
      <w:r>
        <w:t>0445*T(v6</w:t>
      </w:r>
      <w:r w:rsidR="00644CD5">
        <w:t>.</w:t>
      </w:r>
      <w:r>
        <w:t>u25) -0</w:t>
      </w:r>
      <w:r w:rsidR="00644CD5">
        <w:t>.</w:t>
      </w:r>
      <w:r>
        <w:t>0436*T(v11</w:t>
      </w:r>
      <w:r w:rsidR="00644CD5">
        <w:t>.</w:t>
      </w:r>
      <w:r>
        <w:t>u29) -0</w:t>
      </w:r>
      <w:r w:rsidR="00644CD5">
        <w:t>.</w:t>
      </w:r>
      <w:r>
        <w:t>0413*T(v8</w:t>
      </w:r>
      <w:r w:rsidR="00644CD5">
        <w:t>.</w:t>
      </w:r>
      <w:r>
        <w:t>u26) + 0</w:t>
      </w:r>
      <w:r w:rsidR="00644CD5">
        <w:t>.</w:t>
      </w:r>
      <w:r>
        <w:t>0389*T(v9</w:t>
      </w:r>
      <w:r w:rsidR="00644CD5">
        <w:t>.</w:t>
      </w:r>
      <w:r>
        <w:t>u32) + 0</w:t>
      </w:r>
      <w:r w:rsidR="00644CD5">
        <w:t>.</w:t>
      </w:r>
      <w:r>
        <w:t>0324*T(v11</w:t>
      </w:r>
      <w:r w:rsidR="00644CD5">
        <w:t>.</w:t>
      </w:r>
      <w:r>
        <w:t>u15) -0</w:t>
      </w:r>
      <w:r w:rsidR="00644CD5">
        <w:t>.</w:t>
      </w:r>
      <w:r>
        <w:t>0335*T(v40</w:t>
      </w:r>
      <w:r w:rsidR="00644CD5">
        <w:t>.</w:t>
      </w:r>
      <w:r>
        <w:t>u2) -0</w:t>
      </w:r>
      <w:r w:rsidR="00644CD5">
        <w:t>.</w:t>
      </w:r>
      <w:r>
        <w:t>0336*T(v10</w:t>
      </w:r>
      <w:r w:rsidR="00644CD5">
        <w:t>.</w:t>
      </w:r>
      <w:r>
        <w:t>u17) -0</w:t>
      </w:r>
      <w:r w:rsidR="00644CD5">
        <w:t>.</w:t>
      </w:r>
      <w:r>
        <w:t>0225*T(u32) + 0</w:t>
      </w:r>
      <w:r w:rsidR="00644CD5">
        <w:t>.</w:t>
      </w:r>
      <w:r>
        <w:t>0242*Lipophilicity^3 -0</w:t>
      </w:r>
      <w:r w:rsidR="00644CD5">
        <w:t>.</w:t>
      </w:r>
      <w:r>
        <w:t>0302*T(v6</w:t>
      </w:r>
      <w:r w:rsidR="00644CD5">
        <w:t>.</w:t>
      </w:r>
      <w:r>
        <w:t>u14) + 0</w:t>
      </w:r>
      <w:r w:rsidR="00644CD5">
        <w:t>.</w:t>
      </w:r>
      <w:r>
        <w:t>0266*T(v8</w:t>
      </w:r>
      <w:r w:rsidR="00644CD5">
        <w:t>.</w:t>
      </w:r>
      <w:r>
        <w:t>u19) + 0</w:t>
      </w:r>
      <w:r w:rsidR="00644CD5">
        <w:t>.</w:t>
      </w:r>
      <w:r>
        <w:t>0241*T(v4</w:t>
      </w:r>
      <w:r w:rsidR="00644CD5">
        <w:t>.</w:t>
      </w:r>
      <w:r>
        <w:t>u27) + 0</w:t>
      </w:r>
      <w:r w:rsidR="00644CD5">
        <w:t>.</w:t>
      </w:r>
      <w:r>
        <w:t>0253*T(v1</w:t>
      </w:r>
      <w:r w:rsidR="00644CD5">
        <w:t>.</w:t>
      </w:r>
      <w:r>
        <w:t>u25) + 0</w:t>
      </w:r>
      <w:r w:rsidR="00644CD5">
        <w:t>.</w:t>
      </w:r>
      <w:r>
        <w:t>0222*T(v18</w:t>
      </w:r>
      <w:r w:rsidR="00644CD5">
        <w:t>.</w:t>
      </w:r>
      <w:r>
        <w:t>u9) + 0</w:t>
      </w:r>
      <w:r w:rsidR="00644CD5">
        <w:t>.</w:t>
      </w:r>
      <w:r>
        <w:t>0224*T(v16</w:t>
      </w:r>
      <w:r w:rsidR="00644CD5">
        <w:t>.</w:t>
      </w:r>
      <w:r>
        <w:t>u1) + 0</w:t>
      </w:r>
      <w:r w:rsidR="00644CD5">
        <w:t>.</w:t>
      </w:r>
      <w:r>
        <w:t>0167*T(v25</w:t>
      </w:r>
      <w:r w:rsidR="00644CD5">
        <w:t>.</w:t>
      </w:r>
      <w:r>
        <w:t>u12) + 0</w:t>
      </w:r>
      <w:r w:rsidR="00644CD5">
        <w:t>.</w:t>
      </w:r>
      <w:r>
        <w:t>0103*T(v40) + 0</w:t>
      </w:r>
      <w:r w:rsidR="00644CD5">
        <w:t>.</w:t>
      </w:r>
      <w:r>
        <w:t>0167*T(v22</w:t>
      </w:r>
      <w:r w:rsidR="00644CD5">
        <w:t>.</w:t>
      </w:r>
      <w:r>
        <w:t>u16) + 0</w:t>
      </w:r>
      <w:r w:rsidR="00644CD5">
        <w:t>.</w:t>
      </w:r>
      <w:r>
        <w:t>0157*T(v7</w:t>
      </w:r>
      <w:r w:rsidR="00644CD5">
        <w:t>.</w:t>
      </w:r>
      <w:r>
        <w:t>u16) -0</w:t>
      </w:r>
      <w:r w:rsidR="00644CD5">
        <w:t>.</w:t>
      </w:r>
      <w:r>
        <w:t>0142*T(v23</w:t>
      </w:r>
      <w:r w:rsidR="00644CD5">
        <w:t>.</w:t>
      </w:r>
      <w:r>
        <w:t>u5) + 0</w:t>
      </w:r>
      <w:r w:rsidR="00644CD5">
        <w:t>.</w:t>
      </w:r>
      <w:r>
        <w:t>0131*T(v7</w:t>
      </w:r>
      <w:r w:rsidR="00644CD5">
        <w:t>.</w:t>
      </w:r>
      <w:r>
        <w:t>u1) -0</w:t>
      </w:r>
      <w:r w:rsidR="00644CD5">
        <w:t>.</w:t>
      </w:r>
      <w:r>
        <w:t>00874*T(v1</w:t>
      </w:r>
      <w:r w:rsidR="00644CD5">
        <w:t>.</w:t>
      </w:r>
      <w:r>
        <w:t>u24) -0</w:t>
      </w:r>
      <w:r w:rsidR="00644CD5">
        <w:t>.</w:t>
      </w:r>
      <w:r>
        <w:t>00442*T(v10</w:t>
      </w:r>
      <w:r w:rsidR="00644CD5">
        <w:t>.</w:t>
      </w:r>
      <w:r>
        <w:t>u7) + 7</w:t>
      </w:r>
      <w:r w:rsidR="00644CD5">
        <w:t>.</w:t>
      </w:r>
      <w:r>
        <w:t>7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315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598*T(u5) + 0</w:t>
      </w:r>
      <w:r w:rsidR="00644CD5">
        <w:t>.</w:t>
      </w:r>
      <w:r>
        <w:t>104*T(v6</w:t>
      </w:r>
      <w:r w:rsidR="00644CD5">
        <w:t>.</w:t>
      </w:r>
      <w:r>
        <w:t>u5) -0</w:t>
      </w:r>
      <w:r w:rsidR="00644CD5">
        <w:t>.</w:t>
      </w:r>
      <w:r>
        <w:t>204*T(v26</w:t>
      </w:r>
      <w:r w:rsidR="00644CD5">
        <w:t>.</w:t>
      </w:r>
      <w:r>
        <w:t>u1) + 0</w:t>
      </w:r>
      <w:r w:rsidR="00644CD5">
        <w:t>.</w:t>
      </w:r>
      <w:r>
        <w:t>593*T(v11</w:t>
      </w:r>
      <w:r w:rsidR="00644CD5">
        <w:t>.</w:t>
      </w:r>
      <w:r>
        <w:t>u2) -0</w:t>
      </w:r>
      <w:r w:rsidR="00644CD5">
        <w:t>.</w:t>
      </w:r>
      <w:r>
        <w:t>491*T(v25</w:t>
      </w:r>
      <w:r w:rsidR="00644CD5">
        <w:t>.</w:t>
      </w:r>
      <w:r>
        <w:t>u3) -0</w:t>
      </w:r>
      <w:r w:rsidR="00644CD5">
        <w:t>.</w:t>
      </w:r>
      <w:r>
        <w:t>307*T(v18</w:t>
      </w:r>
      <w:r w:rsidR="00644CD5">
        <w:t>.</w:t>
      </w:r>
      <w:r>
        <w:t>u12) -0</w:t>
      </w:r>
      <w:r w:rsidR="00644CD5">
        <w:t>.</w:t>
      </w:r>
      <w:r>
        <w:t>59*T(v4</w:t>
      </w:r>
      <w:r w:rsidR="00644CD5">
        <w:t>.</w:t>
      </w:r>
      <w:r>
        <w:t>u23) -0</w:t>
      </w:r>
      <w:r w:rsidR="00644CD5">
        <w:t>.</w:t>
      </w:r>
      <w:r>
        <w:t>0807*T(v35</w:t>
      </w:r>
      <w:r w:rsidR="00644CD5">
        <w:t>.</w:t>
      </w:r>
      <w:r>
        <w:t>u5) -0</w:t>
      </w:r>
      <w:r w:rsidR="00644CD5">
        <w:t>.</w:t>
      </w:r>
      <w:r>
        <w:t>344*T(v26</w:t>
      </w:r>
      <w:r w:rsidR="00644CD5">
        <w:t>.</w:t>
      </w:r>
      <w:r>
        <w:t>u14) + 0</w:t>
      </w:r>
      <w:r w:rsidR="00644CD5">
        <w:t>.</w:t>
      </w:r>
      <w:r>
        <w:t>127*T(v1</w:t>
      </w:r>
      <w:r w:rsidR="00644CD5">
        <w:t>.</w:t>
      </w:r>
      <w:r>
        <w:t>u9) -0</w:t>
      </w:r>
      <w:r w:rsidR="00644CD5">
        <w:t>.</w:t>
      </w:r>
      <w:r>
        <w:t>291*T(v7</w:t>
      </w:r>
      <w:r w:rsidR="00644CD5">
        <w:t>.</w:t>
      </w:r>
      <w:r>
        <w:t>u6) + 0</w:t>
      </w:r>
      <w:r w:rsidR="00644CD5">
        <w:t>.</w:t>
      </w:r>
      <w:r>
        <w:t>307*T(v6) -0</w:t>
      </w:r>
      <w:r w:rsidR="00644CD5">
        <w:t>.</w:t>
      </w:r>
      <w:r>
        <w:t>318*T(v9</w:t>
      </w:r>
      <w:r w:rsidR="00644CD5">
        <w:t>.</w:t>
      </w:r>
      <w:r>
        <w:t>u24) -0</w:t>
      </w:r>
      <w:r w:rsidR="00644CD5">
        <w:t>.</w:t>
      </w:r>
      <w:r>
        <w:t>42*T(v14</w:t>
      </w:r>
      <w:r w:rsidR="00644CD5">
        <w:t>.</w:t>
      </w:r>
      <w:r>
        <w:t>u28) + 0</w:t>
      </w:r>
      <w:r w:rsidR="00644CD5">
        <w:t>.</w:t>
      </w:r>
      <w:r>
        <w:t>556*T(v11</w:t>
      </w:r>
      <w:r w:rsidR="00644CD5">
        <w:t>.</w:t>
      </w:r>
      <w:r>
        <w:t>u25) -0</w:t>
      </w:r>
      <w:r w:rsidR="00644CD5">
        <w:t>.</w:t>
      </w:r>
      <w:r>
        <w:t>495*T(v2) + 0</w:t>
      </w:r>
      <w:r w:rsidR="00644CD5">
        <w:t>.</w:t>
      </w:r>
      <w:r>
        <w:t>203*T(v16</w:t>
      </w:r>
      <w:r w:rsidR="00644CD5">
        <w:t>.</w:t>
      </w:r>
      <w:r>
        <w:t>u11) -0</w:t>
      </w:r>
      <w:r w:rsidR="00644CD5">
        <w:t>.</w:t>
      </w:r>
      <w:r>
        <w:t>933*T(v29</w:t>
      </w:r>
      <w:r w:rsidR="00644CD5">
        <w:t>.</w:t>
      </w:r>
      <w:r>
        <w:t>u1) -0</w:t>
      </w:r>
      <w:r w:rsidR="00644CD5">
        <w:t>.</w:t>
      </w:r>
      <w:r>
        <w:t>588*T(v26</w:t>
      </w:r>
      <w:r w:rsidR="00644CD5">
        <w:t>.</w:t>
      </w:r>
      <w:r>
        <w:t>u10) -0</w:t>
      </w:r>
      <w:r w:rsidR="00644CD5">
        <w:t>.</w:t>
      </w:r>
      <w:r>
        <w:t>691*T(v8</w:t>
      </w:r>
      <w:r w:rsidR="00644CD5">
        <w:t>.</w:t>
      </w:r>
      <w:r>
        <w:t>u3) -0</w:t>
      </w:r>
      <w:r w:rsidR="00644CD5">
        <w:t>.</w:t>
      </w:r>
      <w:r>
        <w:t>602*NumPositive + 0</w:t>
      </w:r>
      <w:r w:rsidR="00644CD5">
        <w:t>.</w:t>
      </w:r>
      <w:r>
        <w:t>481*T(v4</w:t>
      </w:r>
      <w:r w:rsidR="00644CD5">
        <w:t>.</w:t>
      </w:r>
      <w:r>
        <w:t>u28) + 0</w:t>
      </w:r>
      <w:r w:rsidR="00644CD5">
        <w:t>.</w:t>
      </w:r>
      <w:r>
        <w:t>462*T(v19</w:t>
      </w:r>
      <w:r w:rsidR="00644CD5">
        <w:t>.</w:t>
      </w:r>
      <w:r>
        <w:t>u22) -0</w:t>
      </w:r>
      <w:r w:rsidR="00644CD5">
        <w:t>.</w:t>
      </w:r>
      <w:r>
        <w:t>167*T(v18</w:t>
      </w:r>
      <w:r w:rsidR="00644CD5">
        <w:t>.</w:t>
      </w:r>
      <w:r>
        <w:t>u15) -0</w:t>
      </w:r>
      <w:r w:rsidR="00644CD5">
        <w:t>.</w:t>
      </w:r>
      <w:r>
        <w:t>369*T(v3</w:t>
      </w:r>
      <w:r w:rsidR="00644CD5">
        <w:t>.</w:t>
      </w:r>
      <w:r>
        <w:t>u10) + 0</w:t>
      </w:r>
      <w:r w:rsidR="00644CD5">
        <w:t>.</w:t>
      </w:r>
      <w:r>
        <w:t>237*T(v23</w:t>
      </w:r>
      <w:r w:rsidR="00644CD5">
        <w:t>.</w:t>
      </w:r>
      <w:r>
        <w:t>u1) -0</w:t>
      </w:r>
      <w:r w:rsidR="00644CD5">
        <w:t>.</w:t>
      </w:r>
      <w:r>
        <w:t>649*T(v22</w:t>
      </w:r>
      <w:r w:rsidR="00644CD5">
        <w:t>.</w:t>
      </w:r>
      <w:r>
        <w:t>u6) -0</w:t>
      </w:r>
      <w:r w:rsidR="00644CD5">
        <w:t>.</w:t>
      </w:r>
      <w:r>
        <w:t>889*T(v4</w:t>
      </w:r>
      <w:r w:rsidR="00644CD5">
        <w:t>.</w:t>
      </w:r>
      <w:r>
        <w:t>u2) -0</w:t>
      </w:r>
      <w:r w:rsidR="00644CD5">
        <w:t>.</w:t>
      </w:r>
      <w:r>
        <w:t>305*T(v20</w:t>
      </w:r>
      <w:r w:rsidR="00644CD5">
        <w:t>.</w:t>
      </w:r>
      <w:r>
        <w:t>u6) -0</w:t>
      </w:r>
      <w:r w:rsidR="00644CD5">
        <w:t>.</w:t>
      </w:r>
      <w:r>
        <w:t>282*T(v8</w:t>
      </w:r>
      <w:r w:rsidR="00644CD5">
        <w:t>.</w:t>
      </w:r>
      <w:r>
        <w:t>u7) + 0</w:t>
      </w:r>
      <w:r w:rsidR="00644CD5">
        <w:t>.</w:t>
      </w:r>
      <w:r>
        <w:t>185*T(v31) + 0</w:t>
      </w:r>
      <w:r w:rsidR="00644CD5">
        <w:t>.</w:t>
      </w:r>
      <w:r>
        <w:t>376*T(v4</w:t>
      </w:r>
      <w:r w:rsidR="00644CD5">
        <w:t>.</w:t>
      </w:r>
      <w:r>
        <w:t>u16) + 0</w:t>
      </w:r>
      <w:r w:rsidR="00644CD5">
        <w:t>.</w:t>
      </w:r>
      <w:r>
        <w:t>535*T(v13</w:t>
      </w:r>
      <w:r w:rsidR="00644CD5">
        <w:t>.</w:t>
      </w:r>
      <w:r>
        <w:t>u16) + 0</w:t>
      </w:r>
      <w:r w:rsidR="00644CD5">
        <w:t>.</w:t>
      </w:r>
      <w:r>
        <w:t>425*Lipophilicity + 0</w:t>
      </w:r>
      <w:r w:rsidR="00644CD5">
        <w:t>.</w:t>
      </w:r>
      <w:r>
        <w:t>208*T(v10</w:t>
      </w:r>
      <w:r w:rsidR="00644CD5">
        <w:t>.</w:t>
      </w:r>
      <w:r>
        <w:t>u31) -0</w:t>
      </w:r>
      <w:r w:rsidR="00644CD5">
        <w:t>.</w:t>
      </w:r>
      <w:r>
        <w:t>433*T(v4</w:t>
      </w:r>
      <w:r w:rsidR="00644CD5">
        <w:t>.</w:t>
      </w:r>
      <w:r>
        <w:t>u5) -0</w:t>
      </w:r>
      <w:r w:rsidR="00644CD5">
        <w:t>.</w:t>
      </w:r>
      <w:r>
        <w:t>396*T(v23</w:t>
      </w:r>
      <w:r w:rsidR="00644CD5">
        <w:t>.</w:t>
      </w:r>
      <w:r>
        <w:t>u10) + 0</w:t>
      </w:r>
      <w:r w:rsidR="00644CD5">
        <w:t>.</w:t>
      </w:r>
      <w:r>
        <w:t>547*T(v2</w:t>
      </w:r>
      <w:r w:rsidR="00644CD5">
        <w:t>.</w:t>
      </w:r>
      <w:r>
        <w:t>u7) -0</w:t>
      </w:r>
      <w:r w:rsidR="00644CD5">
        <w:t>.</w:t>
      </w:r>
      <w:r>
        <w:t>0104*T(v27</w:t>
      </w:r>
      <w:r w:rsidR="00644CD5">
        <w:t>.</w:t>
      </w:r>
      <w:r>
        <w:t>u8) -0</w:t>
      </w:r>
      <w:r w:rsidR="00644CD5">
        <w:t>.</w:t>
      </w:r>
      <w:r>
        <w:t>644*T(v21</w:t>
      </w:r>
      <w:r w:rsidR="00644CD5">
        <w:t>.</w:t>
      </w:r>
      <w:r>
        <w:t>u12) -0</w:t>
      </w:r>
      <w:r w:rsidR="00644CD5">
        <w:t>.</w:t>
      </w:r>
      <w:r>
        <w:t>479*T(v24</w:t>
      </w:r>
      <w:r w:rsidR="00644CD5">
        <w:t>.</w:t>
      </w:r>
      <w:r>
        <w:t>u8) + 0</w:t>
      </w:r>
      <w:r w:rsidR="00644CD5">
        <w:t>.</w:t>
      </w:r>
      <w:r>
        <w:t>155*T(v23</w:t>
      </w:r>
      <w:r w:rsidR="00644CD5">
        <w:t>.</w:t>
      </w:r>
      <w:r>
        <w:t>u13) + 0</w:t>
      </w:r>
      <w:r w:rsidR="00644CD5">
        <w:t>.</w:t>
      </w:r>
      <w:r>
        <w:t>579*T(v30</w:t>
      </w:r>
      <w:r w:rsidR="00644CD5">
        <w:t>.</w:t>
      </w:r>
      <w:r>
        <w:t>u3) + 0</w:t>
      </w:r>
      <w:r w:rsidR="00644CD5">
        <w:t>.</w:t>
      </w:r>
      <w:r>
        <w:t>421*T(v25</w:t>
      </w:r>
      <w:r w:rsidR="00644CD5">
        <w:t>.</w:t>
      </w:r>
      <w:r>
        <w:t>u12) -0</w:t>
      </w:r>
      <w:r w:rsidR="00644CD5">
        <w:t>.</w:t>
      </w:r>
      <w:r>
        <w:t>65*T(v22</w:t>
      </w:r>
      <w:r w:rsidR="00644CD5">
        <w:t>.</w:t>
      </w:r>
      <w:r>
        <w:t>u19) + 0</w:t>
      </w:r>
      <w:r w:rsidR="00644CD5">
        <w:t>.</w:t>
      </w:r>
      <w:r>
        <w:t>389*T(v6</w:t>
      </w:r>
      <w:r w:rsidR="00644CD5">
        <w:t>.</w:t>
      </w:r>
      <w:r>
        <w:t>u10) -0</w:t>
      </w:r>
      <w:r w:rsidR="00644CD5">
        <w:t>.</w:t>
      </w:r>
      <w:r>
        <w:t>151*T(v2</w:t>
      </w:r>
      <w:r w:rsidR="00644CD5">
        <w:t>.</w:t>
      </w:r>
      <w:r>
        <w:t>u29) + 0</w:t>
      </w:r>
      <w:r w:rsidR="00644CD5">
        <w:t>.</w:t>
      </w:r>
      <w:r>
        <w:t>474*T(v22</w:t>
      </w:r>
      <w:r w:rsidR="00644CD5">
        <w:t>.</w:t>
      </w:r>
      <w:r>
        <w:t>u14) + 0</w:t>
      </w:r>
      <w:r w:rsidR="00644CD5">
        <w:t>.</w:t>
      </w:r>
      <w:r>
        <w:t>663*T(v12</w:t>
      </w:r>
      <w:r w:rsidR="00644CD5">
        <w:t>.</w:t>
      </w:r>
      <w:r>
        <w:t>u1) -0</w:t>
      </w:r>
      <w:r w:rsidR="00644CD5">
        <w:t>.</w:t>
      </w:r>
      <w:r>
        <w:t>15*T(v38</w:t>
      </w:r>
      <w:r w:rsidR="00644CD5">
        <w:t>.</w:t>
      </w:r>
      <w:r>
        <w:t>u4) -0</w:t>
      </w:r>
      <w:r w:rsidR="00644CD5">
        <w:t>.</w:t>
      </w:r>
      <w:r>
        <w:t>64*T(v35</w:t>
      </w:r>
      <w:r w:rsidR="00644CD5">
        <w:t>.</w:t>
      </w:r>
      <w:r>
        <w:t>u2) + 0</w:t>
      </w:r>
      <w:r w:rsidR="00644CD5">
        <w:t>.</w:t>
      </w:r>
      <w:r>
        <w:t>18*T(v10</w:t>
      </w:r>
      <w:r w:rsidR="00644CD5">
        <w:t>.</w:t>
      </w:r>
      <w:r>
        <w:t>u21) -0</w:t>
      </w:r>
      <w:r w:rsidR="00644CD5">
        <w:t>.</w:t>
      </w:r>
      <w:r>
        <w:t>375*T(v8</w:t>
      </w:r>
      <w:r w:rsidR="00644CD5">
        <w:t>.</w:t>
      </w:r>
      <w:r>
        <w:t>u11) + 0</w:t>
      </w:r>
      <w:r w:rsidR="00644CD5">
        <w:t>.</w:t>
      </w:r>
      <w:r>
        <w:t>306*T(v16</w:t>
      </w:r>
      <w:r w:rsidR="00644CD5">
        <w:t>.</w:t>
      </w:r>
      <w:r>
        <w:t>u12) + 0</w:t>
      </w:r>
      <w:r w:rsidR="00644CD5">
        <w:t>.</w:t>
      </w:r>
      <w:r>
        <w:t>325*T(v29</w:t>
      </w:r>
      <w:r w:rsidR="00644CD5">
        <w:t>.</w:t>
      </w:r>
      <w:r>
        <w:t>u13) -0</w:t>
      </w:r>
      <w:r w:rsidR="00644CD5">
        <w:t>.</w:t>
      </w:r>
      <w:r>
        <w:t>21*T(v15</w:t>
      </w:r>
      <w:r w:rsidR="00644CD5">
        <w:t>.</w:t>
      </w:r>
      <w:r>
        <w:t>u15) + 0</w:t>
      </w:r>
      <w:r w:rsidR="00644CD5">
        <w:t>.</w:t>
      </w:r>
      <w:r>
        <w:t>328*T(u29) + 0</w:t>
      </w:r>
      <w:r w:rsidR="00644CD5">
        <w:t>.</w:t>
      </w:r>
      <w:r>
        <w:t>306*T(v8</w:t>
      </w:r>
      <w:r w:rsidR="00644CD5">
        <w:t>.</w:t>
      </w:r>
      <w:r>
        <w:t>u32) + 0</w:t>
      </w:r>
      <w:r w:rsidR="00644CD5">
        <w:t>.</w:t>
      </w:r>
      <w:r>
        <w:t>235*T(v9</w:t>
      </w:r>
      <w:r w:rsidR="00644CD5">
        <w:t>.</w:t>
      </w:r>
      <w:r>
        <w:t>u16) + 0</w:t>
      </w:r>
      <w:r w:rsidR="00644CD5">
        <w:t>.</w:t>
      </w:r>
      <w:r>
        <w:t>327*NumAromAtoms + 0</w:t>
      </w:r>
      <w:r w:rsidR="00644CD5">
        <w:t>.</w:t>
      </w:r>
      <w:r>
        <w:t>339*T(u37) -0</w:t>
      </w:r>
      <w:r w:rsidR="00644CD5">
        <w:t>.</w:t>
      </w:r>
      <w:r>
        <w:t>577*T(v14</w:t>
      </w:r>
      <w:r w:rsidR="00644CD5">
        <w:t>.</w:t>
      </w:r>
      <w:r>
        <w:t>u16) + 0</w:t>
      </w:r>
      <w:r w:rsidR="00644CD5">
        <w:t>.</w:t>
      </w:r>
      <w:r>
        <w:t>222*T(v37</w:t>
      </w:r>
      <w:r w:rsidR="00644CD5">
        <w:t>.</w:t>
      </w:r>
      <w:r>
        <w:t>u1) -0</w:t>
      </w:r>
      <w:r w:rsidR="00644CD5">
        <w:t>.</w:t>
      </w:r>
      <w:r>
        <w:t>358*T(v13</w:t>
      </w:r>
      <w:r w:rsidR="00644CD5">
        <w:t>.</w:t>
      </w:r>
      <w:r>
        <w:t>u17) + 0</w:t>
      </w:r>
      <w:r w:rsidR="00644CD5">
        <w:t>.</w:t>
      </w:r>
      <w:r>
        <w:t>368*T(v2</w:t>
      </w:r>
      <w:r w:rsidR="00644CD5">
        <w:t>.</w:t>
      </w:r>
      <w:r>
        <w:t>u10) + 0</w:t>
      </w:r>
      <w:r w:rsidR="00644CD5">
        <w:t>.</w:t>
      </w:r>
      <w:r>
        <w:t>417*T(v3</w:t>
      </w:r>
      <w:r w:rsidR="00644CD5">
        <w:t>.</w:t>
      </w:r>
      <w:r>
        <w:t>u22) + 0</w:t>
      </w:r>
      <w:r w:rsidR="00644CD5">
        <w:t>.</w:t>
      </w:r>
      <w:r>
        <w:t>335*T(v5</w:t>
      </w:r>
      <w:r w:rsidR="00644CD5">
        <w:t>.</w:t>
      </w:r>
      <w:r>
        <w:t>u22) -0</w:t>
      </w:r>
      <w:r w:rsidR="00644CD5">
        <w:t>.</w:t>
      </w:r>
      <w:r>
        <w:t>255*T(v21</w:t>
      </w:r>
      <w:r w:rsidR="00644CD5">
        <w:t>.</w:t>
      </w:r>
      <w:r>
        <w:t>u18) + 0</w:t>
      </w:r>
      <w:r w:rsidR="00644CD5">
        <w:t>.</w:t>
      </w:r>
      <w:r>
        <w:t>392*T(v37</w:t>
      </w:r>
      <w:r w:rsidR="00644CD5">
        <w:t>.</w:t>
      </w:r>
      <w:r>
        <w:t>u6) -0</w:t>
      </w:r>
      <w:r w:rsidR="00644CD5">
        <w:t>.</w:t>
      </w:r>
      <w:r>
        <w:t>334*T(v2</w:t>
      </w:r>
      <w:r w:rsidR="00644CD5">
        <w:t>.</w:t>
      </w:r>
      <w:r>
        <w:t>u23) + 0</w:t>
      </w:r>
      <w:r w:rsidR="00644CD5">
        <w:t>.</w:t>
      </w:r>
      <w:r>
        <w:t>23*T(v18</w:t>
      </w:r>
      <w:r w:rsidR="00644CD5">
        <w:t>.</w:t>
      </w:r>
      <w:r>
        <w:t>u16) + 0</w:t>
      </w:r>
      <w:r w:rsidR="00644CD5">
        <w:t>.</w:t>
      </w:r>
      <w:r>
        <w:t>365*T(v9</w:t>
      </w:r>
      <w:r w:rsidR="00644CD5">
        <w:t>.</w:t>
      </w:r>
      <w:r>
        <w:t>u20) + 0</w:t>
      </w:r>
      <w:r w:rsidR="00644CD5">
        <w:t>.</w:t>
      </w:r>
      <w:r>
        <w:t>469*T(v5</w:t>
      </w:r>
      <w:r w:rsidR="00644CD5">
        <w:t>.</w:t>
      </w:r>
      <w:r>
        <w:t>u3) + 0</w:t>
      </w:r>
      <w:r w:rsidR="00644CD5">
        <w:t>.</w:t>
      </w:r>
      <w:r>
        <w:t>396*T(v9</w:t>
      </w:r>
      <w:r w:rsidR="00644CD5">
        <w:t>.</w:t>
      </w:r>
      <w:r>
        <w:t>u23) + 0</w:t>
      </w:r>
      <w:r w:rsidR="00644CD5">
        <w:t>.</w:t>
      </w:r>
      <w:r>
        <w:t>215*T(v9</w:t>
      </w:r>
      <w:r w:rsidR="00644CD5">
        <w:t>.</w:t>
      </w:r>
      <w:r>
        <w:t>u8) -0</w:t>
      </w:r>
      <w:r w:rsidR="00644CD5">
        <w:t>.</w:t>
      </w:r>
      <w:r>
        <w:t>22*T(v12</w:t>
      </w:r>
      <w:r w:rsidR="00644CD5">
        <w:t>.</w:t>
      </w:r>
      <w:r>
        <w:t>u5) -0</w:t>
      </w:r>
      <w:r w:rsidR="00644CD5">
        <w:t>.</w:t>
      </w:r>
      <w:r>
        <w:t>179*T(v19</w:t>
      </w:r>
      <w:r w:rsidR="00644CD5">
        <w:t>.</w:t>
      </w:r>
      <w:r>
        <w:t>u16) -0</w:t>
      </w:r>
      <w:r w:rsidR="00644CD5">
        <w:t>.</w:t>
      </w:r>
      <w:r>
        <w:t>251*T(v31</w:t>
      </w:r>
      <w:r w:rsidR="00644CD5">
        <w:t>.</w:t>
      </w:r>
      <w:r>
        <w:t>u3) + 0</w:t>
      </w:r>
      <w:r w:rsidR="00644CD5">
        <w:t>.</w:t>
      </w:r>
      <w:r>
        <w:t>406*T(v7</w:t>
      </w:r>
      <w:r w:rsidR="00644CD5">
        <w:t>.</w:t>
      </w:r>
      <w:r>
        <w:t>u2) + 0</w:t>
      </w:r>
      <w:r w:rsidR="00644CD5">
        <w:t>.</w:t>
      </w:r>
      <w:r>
        <w:t>592*T(v6</w:t>
      </w:r>
      <w:r w:rsidR="00644CD5">
        <w:t>.</w:t>
      </w:r>
      <w:r>
        <w:t>u28) -0</w:t>
      </w:r>
      <w:r w:rsidR="00644CD5">
        <w:t>.</w:t>
      </w:r>
      <w:r>
        <w:t>144*T(v8</w:t>
      </w:r>
      <w:r w:rsidR="00644CD5">
        <w:t>.</w:t>
      </w:r>
      <w:r>
        <w:t>u25) + 0</w:t>
      </w:r>
      <w:r w:rsidR="00644CD5">
        <w:t>.</w:t>
      </w:r>
      <w:r>
        <w:t>494*T(v16</w:t>
      </w:r>
      <w:r w:rsidR="00644CD5">
        <w:t>.</w:t>
      </w:r>
      <w:r>
        <w:t>u2) -0</w:t>
      </w:r>
      <w:r w:rsidR="00644CD5">
        <w:t>.</w:t>
      </w:r>
      <w:r>
        <w:t>136*T(v21</w:t>
      </w:r>
      <w:r w:rsidR="00644CD5">
        <w:t>.</w:t>
      </w:r>
      <w:r>
        <w:t>u19) + 0</w:t>
      </w:r>
      <w:r w:rsidR="00644CD5">
        <w:t>.</w:t>
      </w:r>
      <w:r>
        <w:t>145*MW + 0</w:t>
      </w:r>
      <w:r w:rsidR="00644CD5">
        <w:t>.</w:t>
      </w:r>
      <w:r>
        <w:t>409*T(v15</w:t>
      </w:r>
      <w:r w:rsidR="00644CD5">
        <w:t>.</w:t>
      </w:r>
      <w:r>
        <w:t>u9) -0</w:t>
      </w:r>
      <w:r w:rsidR="00644CD5">
        <w:t>.</w:t>
      </w:r>
      <w:r>
        <w:t>168*T(v8</w:t>
      </w:r>
      <w:r w:rsidR="00644CD5">
        <w:t>.</w:t>
      </w:r>
      <w:r>
        <w:t>u15) + 0</w:t>
      </w:r>
      <w:r w:rsidR="00644CD5">
        <w:t>.</w:t>
      </w:r>
      <w:r>
        <w:t>242*T(v7</w:t>
      </w:r>
      <w:r w:rsidR="00644CD5">
        <w:t>.</w:t>
      </w:r>
      <w:r>
        <w:t>u27) -0</w:t>
      </w:r>
      <w:r w:rsidR="00644CD5">
        <w:t>.</w:t>
      </w:r>
      <w:r>
        <w:t>472*T(v17</w:t>
      </w:r>
      <w:r w:rsidR="00644CD5">
        <w:t>.</w:t>
      </w:r>
      <w:r>
        <w:t>u7) -0</w:t>
      </w:r>
      <w:r w:rsidR="00644CD5">
        <w:t>.</w:t>
      </w:r>
      <w:r>
        <w:t>429*T(v9</w:t>
      </w:r>
      <w:r w:rsidR="00644CD5">
        <w:t>.</w:t>
      </w:r>
      <w:r>
        <w:t>u4) + 0</w:t>
      </w:r>
      <w:r w:rsidR="00644CD5">
        <w:t>.</w:t>
      </w:r>
      <w:r>
        <w:t>267*T(v25) -0</w:t>
      </w:r>
      <w:r w:rsidR="00644CD5">
        <w:t>.</w:t>
      </w:r>
      <w:r>
        <w:t>308*T(v8</w:t>
      </w:r>
      <w:r w:rsidR="00644CD5">
        <w:t>.</w:t>
      </w:r>
      <w:r>
        <w:t>u8) + 0</w:t>
      </w:r>
      <w:r w:rsidR="00644CD5">
        <w:t>.</w:t>
      </w:r>
      <w:r>
        <w:t>33*T(v4</w:t>
      </w:r>
      <w:r w:rsidR="00644CD5">
        <w:t>.</w:t>
      </w:r>
      <w:r>
        <w:t>u31) -0</w:t>
      </w:r>
      <w:r w:rsidR="00644CD5">
        <w:t>.</w:t>
      </w:r>
      <w:r>
        <w:t>406*T(v11</w:t>
      </w:r>
      <w:r w:rsidR="00644CD5">
        <w:t>.</w:t>
      </w:r>
      <w:r>
        <w:t>u17) + 0</w:t>
      </w:r>
      <w:r w:rsidR="00644CD5">
        <w:t>.</w:t>
      </w:r>
      <w:r>
        <w:t>202*T(v18</w:t>
      </w:r>
      <w:r w:rsidR="00644CD5">
        <w:t>.</w:t>
      </w:r>
      <w:r>
        <w:t>u8) + 0</w:t>
      </w:r>
      <w:r w:rsidR="00644CD5">
        <w:t>.</w:t>
      </w:r>
      <w:r>
        <w:t>193*T(v33</w:t>
      </w:r>
      <w:r w:rsidR="00644CD5">
        <w:t>.</w:t>
      </w:r>
      <w:r>
        <w:t>u8) -0</w:t>
      </w:r>
      <w:r w:rsidR="00644CD5">
        <w:t>.</w:t>
      </w:r>
      <w:r>
        <w:t>4*T(v4</w:t>
      </w:r>
      <w:r w:rsidR="00644CD5">
        <w:t>.</w:t>
      </w:r>
      <w:r>
        <w:t>u29) -0</w:t>
      </w:r>
      <w:r w:rsidR="00644CD5">
        <w:t>.</w:t>
      </w:r>
      <w:r>
        <w:t>379*T(v17</w:t>
      </w:r>
      <w:r w:rsidR="00644CD5">
        <w:t>.</w:t>
      </w:r>
      <w:r>
        <w:t>u13) -0</w:t>
      </w:r>
      <w:r w:rsidR="00644CD5">
        <w:t>.</w:t>
      </w:r>
      <w:r>
        <w:t>534*T(v23</w:t>
      </w:r>
      <w:r w:rsidR="00644CD5">
        <w:t>.</w:t>
      </w:r>
      <w:r>
        <w:t>u3) -0</w:t>
      </w:r>
      <w:r w:rsidR="00644CD5">
        <w:t>.</w:t>
      </w:r>
      <w:r>
        <w:t>431*Volume + 0</w:t>
      </w:r>
      <w:r w:rsidR="00644CD5">
        <w:t>.</w:t>
      </w:r>
      <w:r>
        <w:t>219*T(v35</w:t>
      </w:r>
      <w:r w:rsidR="00644CD5">
        <w:t>.</w:t>
      </w:r>
      <w:r>
        <w:t>u3) + 0</w:t>
      </w:r>
      <w:r w:rsidR="00644CD5">
        <w:t>.</w:t>
      </w:r>
      <w:r>
        <w:t>354*T(v3</w:t>
      </w:r>
      <w:r w:rsidR="00644CD5">
        <w:t>.</w:t>
      </w:r>
      <w:r>
        <w:t>u33) -0</w:t>
      </w:r>
      <w:r w:rsidR="00644CD5">
        <w:t>.</w:t>
      </w:r>
      <w:r>
        <w:t>322*T(v9</w:t>
      </w:r>
      <w:r w:rsidR="00644CD5">
        <w:t>.</w:t>
      </w:r>
      <w:r>
        <w:t>u9) -0</w:t>
      </w:r>
      <w:r w:rsidR="00644CD5">
        <w:t>.</w:t>
      </w:r>
      <w:r>
        <w:t>286*T(v29</w:t>
      </w:r>
      <w:r w:rsidR="00644CD5">
        <w:t>.</w:t>
      </w:r>
      <w:r>
        <w:t>u14) -0</w:t>
      </w:r>
      <w:r w:rsidR="00644CD5">
        <w:t>.</w:t>
      </w:r>
      <w:r>
        <w:t>2*T(v10</w:t>
      </w:r>
      <w:r w:rsidR="00644CD5">
        <w:t>.</w:t>
      </w:r>
      <w:r>
        <w:t>u22) + 0</w:t>
      </w:r>
      <w:r w:rsidR="00644CD5">
        <w:t>.</w:t>
      </w:r>
      <w:r>
        <w:t>34*T(v5</w:t>
      </w:r>
      <w:r w:rsidR="00644CD5">
        <w:t>.</w:t>
      </w:r>
      <w:r>
        <w:t>u16) + 0</w:t>
      </w:r>
      <w:r w:rsidR="00644CD5">
        <w:t>.</w:t>
      </w:r>
      <w:r>
        <w:t>345*T(v29</w:t>
      </w:r>
      <w:r w:rsidR="00644CD5">
        <w:t>.</w:t>
      </w:r>
      <w:r>
        <w:t>u10) + 0</w:t>
      </w:r>
      <w:r w:rsidR="00644CD5">
        <w:t>.</w:t>
      </w:r>
      <w:r>
        <w:t>289*T(v31</w:t>
      </w:r>
      <w:r w:rsidR="00644CD5">
        <w:t>.</w:t>
      </w:r>
      <w:r>
        <w:t>u10) -0</w:t>
      </w:r>
      <w:r w:rsidR="00644CD5">
        <w:t>.</w:t>
      </w:r>
      <w:r>
        <w:t>156*T(v17</w:t>
      </w:r>
      <w:r w:rsidR="00644CD5">
        <w:t>.</w:t>
      </w:r>
      <w:r>
        <w:t>u8) + 0</w:t>
      </w:r>
      <w:r w:rsidR="00644CD5">
        <w:t>.</w:t>
      </w:r>
      <w:r>
        <w:t>656*T(v2</w:t>
      </w:r>
      <w:r w:rsidR="00644CD5">
        <w:t>.</w:t>
      </w:r>
      <w:r>
        <w:t>u2) + 0</w:t>
      </w:r>
      <w:r w:rsidR="00644CD5">
        <w:t>.</w:t>
      </w:r>
      <w:r>
        <w:t>354*T(v1</w:t>
      </w:r>
      <w:r w:rsidR="00644CD5">
        <w:t>.</w:t>
      </w:r>
      <w:r>
        <w:t>u35) -0</w:t>
      </w:r>
      <w:r w:rsidR="00644CD5">
        <w:t>.</w:t>
      </w:r>
      <w:r>
        <w:t>332*T(v3) + 0</w:t>
      </w:r>
      <w:r w:rsidR="00644CD5">
        <w:t>.</w:t>
      </w:r>
      <w:r>
        <w:t>447*T(v17</w:t>
      </w:r>
      <w:r w:rsidR="00644CD5">
        <w:t>.</w:t>
      </w:r>
      <w:r>
        <w:t>u18) + 0</w:t>
      </w:r>
      <w:r w:rsidR="00644CD5">
        <w:t>.</w:t>
      </w:r>
      <w:r>
        <w:t>285*T(v3</w:t>
      </w:r>
      <w:r w:rsidR="00644CD5">
        <w:t>.</w:t>
      </w:r>
      <w:r>
        <w:t>u38) -0</w:t>
      </w:r>
      <w:r w:rsidR="00644CD5">
        <w:t>.</w:t>
      </w:r>
      <w:r>
        <w:t>306*T(v13</w:t>
      </w:r>
      <w:r w:rsidR="00644CD5">
        <w:t>.</w:t>
      </w:r>
      <w:r>
        <w:t>u5) -0</w:t>
      </w:r>
      <w:r w:rsidR="00644CD5">
        <w:t>.</w:t>
      </w:r>
      <w:r>
        <w:t>382*T(v15</w:t>
      </w:r>
      <w:r w:rsidR="00644CD5">
        <w:t>.</w:t>
      </w:r>
      <w:r>
        <w:t>u19) + 0</w:t>
      </w:r>
      <w:r w:rsidR="00644CD5">
        <w:t>.</w:t>
      </w:r>
      <w:r>
        <w:t>413*T(v16</w:t>
      </w:r>
      <w:r w:rsidR="00644CD5">
        <w:t>.</w:t>
      </w:r>
      <w:r>
        <w:t>u6) + 0</w:t>
      </w:r>
      <w:r w:rsidR="00644CD5">
        <w:t>.</w:t>
      </w:r>
      <w:r>
        <w:t>359*T(v8</w:t>
      </w:r>
      <w:r w:rsidR="00644CD5">
        <w:t>.</w:t>
      </w:r>
      <w:r>
        <w:t>u5) -0</w:t>
      </w:r>
      <w:r w:rsidR="00644CD5">
        <w:t>.</w:t>
      </w:r>
      <w:r>
        <w:t>288*T(v23</w:t>
      </w:r>
      <w:r w:rsidR="00644CD5">
        <w:t>.</w:t>
      </w:r>
      <w:r>
        <w:t>u5) -0</w:t>
      </w:r>
      <w:r w:rsidR="00644CD5">
        <w:t>.</w:t>
      </w:r>
      <w:r>
        <w:t>262*T(v14</w:t>
      </w:r>
      <w:r w:rsidR="00644CD5">
        <w:t>.</w:t>
      </w:r>
      <w:r>
        <w:t>u26) -0</w:t>
      </w:r>
      <w:r w:rsidR="00644CD5">
        <w:t>.</w:t>
      </w:r>
      <w:r>
        <w:t>257*T(v19</w:t>
      </w:r>
      <w:r w:rsidR="00644CD5">
        <w:t>.</w:t>
      </w:r>
      <w:r>
        <w:t>u17) -0</w:t>
      </w:r>
      <w:r w:rsidR="00644CD5">
        <w:t>.</w:t>
      </w:r>
      <w:r>
        <w:t>331*T(v27</w:t>
      </w:r>
      <w:r w:rsidR="00644CD5">
        <w:t>.</w:t>
      </w:r>
      <w:r>
        <w:t>u2) -0</w:t>
      </w:r>
      <w:r w:rsidR="00644CD5">
        <w:t>.</w:t>
      </w:r>
      <w:r>
        <w:t>307*Length^2 -0</w:t>
      </w:r>
      <w:r w:rsidR="00644CD5">
        <w:t>.</w:t>
      </w:r>
      <w:r>
        <w:t>381*T(v23</w:t>
      </w:r>
      <w:r w:rsidR="00644CD5">
        <w:t>.</w:t>
      </w:r>
      <w:r>
        <w:t>u7) -0</w:t>
      </w:r>
      <w:r w:rsidR="00644CD5">
        <w:t>.</w:t>
      </w:r>
      <w:r>
        <w:t>277*T(v24</w:t>
      </w:r>
      <w:r w:rsidR="00644CD5">
        <w:t>.</w:t>
      </w:r>
      <w:r>
        <w:t>u3) + 0</w:t>
      </w:r>
      <w:r w:rsidR="00644CD5">
        <w:t>.</w:t>
      </w:r>
      <w:r>
        <w:t>288*T(v3</w:t>
      </w:r>
      <w:r w:rsidR="00644CD5">
        <w:t>.</w:t>
      </w:r>
      <w:r>
        <w:t>u9) -0</w:t>
      </w:r>
      <w:r w:rsidR="00644CD5">
        <w:t>.</w:t>
      </w:r>
      <w:r>
        <w:t>211*T(v17</w:t>
      </w:r>
      <w:r w:rsidR="00644CD5">
        <w:t>.</w:t>
      </w:r>
      <w:r>
        <w:t>u17) -0</w:t>
      </w:r>
      <w:r w:rsidR="00644CD5">
        <w:t>.</w:t>
      </w:r>
      <w:r>
        <w:t>234*T(v5</w:t>
      </w:r>
      <w:r w:rsidR="00644CD5">
        <w:t>.</w:t>
      </w:r>
      <w:r>
        <w:t>u13) + 0</w:t>
      </w:r>
      <w:r w:rsidR="00644CD5">
        <w:t>.</w:t>
      </w:r>
      <w:r>
        <w:t>221*T(v28</w:t>
      </w:r>
      <w:r w:rsidR="00644CD5">
        <w:t>.</w:t>
      </w:r>
      <w:r>
        <w:t>u9) -0</w:t>
      </w:r>
      <w:r w:rsidR="00644CD5">
        <w:t>.</w:t>
      </w:r>
      <w:r>
        <w:t>136*T(v19</w:t>
      </w:r>
      <w:r w:rsidR="00644CD5">
        <w:t>.</w:t>
      </w:r>
      <w:r>
        <w:t>u11) + 0</w:t>
      </w:r>
      <w:r w:rsidR="00644CD5">
        <w:t>.</w:t>
      </w:r>
      <w:r>
        <w:t>244*T(v5</w:t>
      </w:r>
      <w:r w:rsidR="00644CD5">
        <w:t>.</w:t>
      </w:r>
      <w:r>
        <w:t>u33) + 0</w:t>
      </w:r>
      <w:r w:rsidR="00644CD5">
        <w:t>.</w:t>
      </w:r>
      <w:r>
        <w:t>391*T(v10</w:t>
      </w:r>
      <w:r w:rsidR="00644CD5">
        <w:t>.</w:t>
      </w:r>
      <w:r>
        <w:t>u6) + 0</w:t>
      </w:r>
      <w:r w:rsidR="00644CD5">
        <w:t>.</w:t>
      </w:r>
      <w:r>
        <w:t>29*T(v1</w:t>
      </w:r>
      <w:r w:rsidR="00644CD5">
        <w:t>.</w:t>
      </w:r>
      <w:r>
        <w:t>u17) -0</w:t>
      </w:r>
      <w:r w:rsidR="00644CD5">
        <w:t>.</w:t>
      </w:r>
      <w:r>
        <w:t>239*T(v7</w:t>
      </w:r>
      <w:r w:rsidR="00644CD5">
        <w:t>.</w:t>
      </w:r>
      <w:r>
        <w:t>u3) -0</w:t>
      </w:r>
      <w:r w:rsidR="00644CD5">
        <w:t>.</w:t>
      </w:r>
      <w:r>
        <w:t>18*T(v4</w:t>
      </w:r>
      <w:r w:rsidR="00644CD5">
        <w:t>.</w:t>
      </w:r>
      <w:r>
        <w:t>u27) + 0</w:t>
      </w:r>
      <w:r w:rsidR="00644CD5">
        <w:t>.</w:t>
      </w:r>
      <w:r>
        <w:t>261*T(v14</w:t>
      </w:r>
      <w:r w:rsidR="00644CD5">
        <w:t>.</w:t>
      </w:r>
      <w:r>
        <w:t>u19) + 0</w:t>
      </w:r>
      <w:r w:rsidR="00644CD5">
        <w:t>.</w:t>
      </w:r>
      <w:r>
        <w:t>374*T(v28</w:t>
      </w:r>
      <w:r w:rsidR="00644CD5">
        <w:t>.</w:t>
      </w:r>
      <w:r>
        <w:t>u1) + 0</w:t>
      </w:r>
      <w:r w:rsidR="00644CD5">
        <w:t>.</w:t>
      </w:r>
      <w:r>
        <w:t>176*T(v20</w:t>
      </w:r>
      <w:r w:rsidR="00644CD5">
        <w:t>.</w:t>
      </w:r>
      <w:r>
        <w:t>u18) -0</w:t>
      </w:r>
      <w:r w:rsidR="00644CD5">
        <w:t>.</w:t>
      </w:r>
      <w:r>
        <w:t>3*T(v25</w:t>
      </w:r>
      <w:r w:rsidR="00644CD5">
        <w:t>.</w:t>
      </w:r>
      <w:r>
        <w:t>u8) -0</w:t>
      </w:r>
      <w:r w:rsidR="00644CD5">
        <w:t>.</w:t>
      </w:r>
      <w:r>
        <w:t>188*T(v20</w:t>
      </w:r>
      <w:r w:rsidR="00644CD5">
        <w:t>.</w:t>
      </w:r>
      <w:r>
        <w:t>u3) -0</w:t>
      </w:r>
      <w:r w:rsidR="00644CD5">
        <w:t>.</w:t>
      </w:r>
      <w:r>
        <w:t>224*T(v4</w:t>
      </w:r>
      <w:r w:rsidR="00644CD5">
        <w:t>.</w:t>
      </w:r>
      <w:r>
        <w:t>u10) -0</w:t>
      </w:r>
      <w:r w:rsidR="00644CD5">
        <w:t>.</w:t>
      </w:r>
      <w:r>
        <w:t>346*T(v9</w:t>
      </w:r>
      <w:r w:rsidR="00644CD5">
        <w:t>.</w:t>
      </w:r>
      <w:r>
        <w:t>u19) + 0</w:t>
      </w:r>
      <w:r w:rsidR="00644CD5">
        <w:t>.</w:t>
      </w:r>
      <w:r>
        <w:t>322*T(v16</w:t>
      </w:r>
      <w:r w:rsidR="00644CD5">
        <w:t>.</w:t>
      </w:r>
      <w:r>
        <w:t>u1) -0</w:t>
      </w:r>
      <w:r w:rsidR="00644CD5">
        <w:t>.</w:t>
      </w:r>
      <w:r>
        <w:t>15*T(v12</w:t>
      </w:r>
      <w:r w:rsidR="00644CD5">
        <w:t>.</w:t>
      </w:r>
      <w:r>
        <w:t>u25) -0</w:t>
      </w:r>
      <w:r w:rsidR="00644CD5">
        <w:t>.</w:t>
      </w:r>
      <w:r>
        <w:t>151*T(v33</w:t>
      </w:r>
      <w:r w:rsidR="00644CD5">
        <w:t>.</w:t>
      </w:r>
      <w:r>
        <w:t>u9) -0</w:t>
      </w:r>
      <w:r w:rsidR="00644CD5">
        <w:t>.</w:t>
      </w:r>
      <w:r>
        <w:t>279*T(v9</w:t>
      </w:r>
      <w:r w:rsidR="00644CD5">
        <w:t>.</w:t>
      </w:r>
      <w:r>
        <w:t>u31) + 0</w:t>
      </w:r>
      <w:r w:rsidR="00644CD5">
        <w:t>.</w:t>
      </w:r>
      <w:r>
        <w:t>11*T(v22</w:t>
      </w:r>
      <w:r w:rsidR="00644CD5">
        <w:t>.</w:t>
      </w:r>
      <w:r>
        <w:t>u11) -0</w:t>
      </w:r>
      <w:r w:rsidR="00644CD5">
        <w:t>.</w:t>
      </w:r>
      <w:r>
        <w:t>307*T(v21</w:t>
      </w:r>
      <w:r w:rsidR="00644CD5">
        <w:t>.</w:t>
      </w:r>
      <w:r>
        <w:t>u20) -0</w:t>
      </w:r>
      <w:r w:rsidR="00644CD5">
        <w:t>.</w:t>
      </w:r>
      <w:r>
        <w:t>232*T(v7</w:t>
      </w:r>
      <w:r w:rsidR="00644CD5">
        <w:t>.</w:t>
      </w:r>
      <w:r>
        <w:t>u7) + 0</w:t>
      </w:r>
      <w:r w:rsidR="00644CD5">
        <w:t>.</w:t>
      </w:r>
      <w:r>
        <w:t>179*T(v41) + 0</w:t>
      </w:r>
      <w:r w:rsidR="00644CD5">
        <w:t>.</w:t>
      </w:r>
      <w:r>
        <w:t>266*T(v8</w:t>
      </w:r>
      <w:r w:rsidR="00644CD5">
        <w:t>.</w:t>
      </w:r>
      <w:r>
        <w:t>u34) + 0</w:t>
      </w:r>
      <w:r w:rsidR="00644CD5">
        <w:t>.</w:t>
      </w:r>
      <w:r>
        <w:t>233*T(v24</w:t>
      </w:r>
      <w:r w:rsidR="00644CD5">
        <w:t>.</w:t>
      </w:r>
      <w:r>
        <w:t>u1) -0</w:t>
      </w:r>
      <w:r w:rsidR="00644CD5">
        <w:t>.</w:t>
      </w:r>
      <w:r>
        <w:t>417*T(v1</w:t>
      </w:r>
      <w:r w:rsidR="00644CD5">
        <w:t>.</w:t>
      </w:r>
      <w:r>
        <w:t>u22) + 0</w:t>
      </w:r>
      <w:r w:rsidR="00644CD5">
        <w:t>.</w:t>
      </w:r>
      <w:r>
        <w:t>285*T(v28</w:t>
      </w:r>
      <w:r w:rsidR="00644CD5">
        <w:t>.</w:t>
      </w:r>
      <w:r>
        <w:t>u2) + 0</w:t>
      </w:r>
      <w:r w:rsidR="00644CD5">
        <w:t>.</w:t>
      </w:r>
      <w:r>
        <w:t>32*T(v1</w:t>
      </w:r>
      <w:r w:rsidR="00644CD5">
        <w:t>.</w:t>
      </w:r>
      <w:r>
        <w:t>u20) -0</w:t>
      </w:r>
      <w:r w:rsidR="00644CD5">
        <w:t>.</w:t>
      </w:r>
      <w:r>
        <w:t>188*T(v11</w:t>
      </w:r>
      <w:r w:rsidR="00644CD5">
        <w:t>.</w:t>
      </w:r>
      <w:r>
        <w:t>u11) + 0</w:t>
      </w:r>
      <w:r w:rsidR="00644CD5">
        <w:t>.</w:t>
      </w:r>
      <w:r>
        <w:t>325*T(v19</w:t>
      </w:r>
      <w:r w:rsidR="00644CD5">
        <w:t>.</w:t>
      </w:r>
      <w:r>
        <w:t>u5) -0</w:t>
      </w:r>
      <w:r w:rsidR="00644CD5">
        <w:t>.</w:t>
      </w:r>
      <w:r>
        <w:t>22*T(v31</w:t>
      </w:r>
      <w:r w:rsidR="00644CD5">
        <w:t>.</w:t>
      </w:r>
      <w:r>
        <w:t>u8) + 0</w:t>
      </w:r>
      <w:r w:rsidR="00644CD5">
        <w:t>.</w:t>
      </w:r>
      <w:r>
        <w:t>207*T(v19</w:t>
      </w:r>
      <w:r w:rsidR="00644CD5">
        <w:t>.</w:t>
      </w:r>
      <w:r>
        <w:t>u10) + 0</w:t>
      </w:r>
      <w:r w:rsidR="00644CD5">
        <w:t>.</w:t>
      </w:r>
      <w:r>
        <w:t>208*T(v12</w:t>
      </w:r>
      <w:r w:rsidR="00644CD5">
        <w:t>.</w:t>
      </w:r>
      <w:r>
        <w:t>u23) -0</w:t>
      </w:r>
      <w:r w:rsidR="00644CD5">
        <w:t>.</w:t>
      </w:r>
      <w:r>
        <w:t>158*T(v5</w:t>
      </w:r>
      <w:r w:rsidR="00644CD5">
        <w:t>.</w:t>
      </w:r>
      <w:r>
        <w:t>u23) -0</w:t>
      </w:r>
      <w:r w:rsidR="00644CD5">
        <w:t>.</w:t>
      </w:r>
      <w:r>
        <w:t>204*T(v1</w:t>
      </w:r>
      <w:r w:rsidR="00644CD5">
        <w:t>.</w:t>
      </w:r>
      <w:r>
        <w:t>u5) + 0</w:t>
      </w:r>
      <w:r w:rsidR="00644CD5">
        <w:t>.</w:t>
      </w:r>
      <w:r>
        <w:t>284*T(v32</w:t>
      </w:r>
      <w:r w:rsidR="00644CD5">
        <w:t>.</w:t>
      </w:r>
      <w:r>
        <w:t>u3) + 0</w:t>
      </w:r>
      <w:r w:rsidR="00644CD5">
        <w:t>.</w:t>
      </w:r>
      <w:r>
        <w:t>197*T(v21</w:t>
      </w:r>
      <w:r w:rsidR="00644CD5">
        <w:t>.</w:t>
      </w:r>
      <w:r>
        <w:t>u15) + 0</w:t>
      </w:r>
      <w:r w:rsidR="00644CD5">
        <w:t>.</w:t>
      </w:r>
      <w:r>
        <w:t>162*T(v2</w:t>
      </w:r>
      <w:r w:rsidR="00644CD5">
        <w:t>.</w:t>
      </w:r>
      <w:r>
        <w:t>u25) + 0</w:t>
      </w:r>
      <w:r w:rsidR="00644CD5">
        <w:t>.</w:t>
      </w:r>
      <w:r>
        <w:t>138*T(v20</w:t>
      </w:r>
      <w:r w:rsidR="00644CD5">
        <w:t>.</w:t>
      </w:r>
      <w:r>
        <w:t>u12) -0</w:t>
      </w:r>
      <w:r w:rsidR="00644CD5">
        <w:t>.</w:t>
      </w:r>
      <w:r>
        <w:t>239*T(v30</w:t>
      </w:r>
      <w:r w:rsidR="00644CD5">
        <w:t>.</w:t>
      </w:r>
      <w:r>
        <w:t>u2) + 0</w:t>
      </w:r>
      <w:r w:rsidR="00644CD5">
        <w:t>.</w:t>
      </w:r>
      <w:r>
        <w:t>332*T(v12</w:t>
      </w:r>
      <w:r w:rsidR="00644CD5">
        <w:t>.</w:t>
      </w:r>
      <w:r>
        <w:t>u10) -0</w:t>
      </w:r>
      <w:r w:rsidR="00644CD5">
        <w:t>.</w:t>
      </w:r>
      <w:r>
        <w:t>371*T(v12</w:t>
      </w:r>
      <w:r w:rsidR="00644CD5">
        <w:t>.</w:t>
      </w:r>
      <w:r>
        <w:t>u15) -0</w:t>
      </w:r>
      <w:r w:rsidR="00644CD5">
        <w:t>.</w:t>
      </w:r>
      <w:r>
        <w:t>103*T(u15) -0</w:t>
      </w:r>
      <w:r w:rsidR="00644CD5">
        <w:t>.</w:t>
      </w:r>
      <w:r>
        <w:t>285*T(v17</w:t>
      </w:r>
      <w:r w:rsidR="00644CD5">
        <w:t>.</w:t>
      </w:r>
      <w:r>
        <w:t>u6) + 0</w:t>
      </w:r>
      <w:r w:rsidR="00644CD5">
        <w:t>.</w:t>
      </w:r>
      <w:r>
        <w:t>343*T(v14</w:t>
      </w:r>
      <w:r w:rsidR="00644CD5">
        <w:t>.</w:t>
      </w:r>
      <w:r>
        <w:t>u5) -0</w:t>
      </w:r>
      <w:r w:rsidR="00644CD5">
        <w:t>.</w:t>
      </w:r>
      <w:r>
        <w:t>157*T(v36) + 0</w:t>
      </w:r>
      <w:r w:rsidR="00644CD5">
        <w:t>.</w:t>
      </w:r>
      <w:r>
        <w:t>105*T(v9</w:t>
      </w:r>
      <w:r w:rsidR="00644CD5">
        <w:t>.</w:t>
      </w:r>
      <w:r>
        <w:t>u18) -0</w:t>
      </w:r>
      <w:r w:rsidR="00644CD5">
        <w:t>.</w:t>
      </w:r>
      <w:r>
        <w:t>263*T(v7</w:t>
      </w:r>
      <w:r w:rsidR="00644CD5">
        <w:t>.</w:t>
      </w:r>
      <w:r>
        <w:t>u8) + 0</w:t>
      </w:r>
      <w:r w:rsidR="00644CD5">
        <w:t>.</w:t>
      </w:r>
      <w:r>
        <w:t>216*T(v25</w:t>
      </w:r>
      <w:r w:rsidR="00644CD5">
        <w:t>.</w:t>
      </w:r>
      <w:r>
        <w:t>u18) -0</w:t>
      </w:r>
      <w:r w:rsidR="00644CD5">
        <w:t>.</w:t>
      </w:r>
      <w:r>
        <w:t>27*T(v10</w:t>
      </w:r>
      <w:r w:rsidR="00644CD5">
        <w:t>.</w:t>
      </w:r>
      <w:r>
        <w:t>u17) -0</w:t>
      </w:r>
      <w:r w:rsidR="00644CD5">
        <w:t>.</w:t>
      </w:r>
      <w:r>
        <w:t>187*T(v9</w:t>
      </w:r>
      <w:r w:rsidR="00644CD5">
        <w:t>.</w:t>
      </w:r>
      <w:r>
        <w:t>u27) + 0</w:t>
      </w:r>
      <w:r w:rsidR="00644CD5">
        <w:t>.</w:t>
      </w:r>
      <w:r>
        <w:t>131*T(v6</w:t>
      </w:r>
      <w:r w:rsidR="00644CD5">
        <w:t>.</w:t>
      </w:r>
      <w:r>
        <w:t>u27) + 0</w:t>
      </w:r>
      <w:r w:rsidR="00644CD5">
        <w:t>.</w:t>
      </w:r>
      <w:r>
        <w:t>133*T(v42) -0</w:t>
      </w:r>
      <w:r w:rsidR="00644CD5">
        <w:t>.</w:t>
      </w:r>
      <w:r>
        <w:t>208*T(v23</w:t>
      </w:r>
      <w:r w:rsidR="00644CD5">
        <w:t>.</w:t>
      </w:r>
      <w:r>
        <w:t>u2) -0</w:t>
      </w:r>
      <w:r w:rsidR="00644CD5">
        <w:t>.</w:t>
      </w:r>
      <w:r>
        <w:t>208*T(v24</w:t>
      </w:r>
      <w:r w:rsidR="00644CD5">
        <w:t>.</w:t>
      </w:r>
      <w:r>
        <w:t>u9) -0</w:t>
      </w:r>
      <w:r w:rsidR="00644CD5">
        <w:t>.</w:t>
      </w:r>
      <w:r>
        <w:t>173*T(v31</w:t>
      </w:r>
      <w:r w:rsidR="00644CD5">
        <w:t>.</w:t>
      </w:r>
      <w:r>
        <w:t>u12) -0</w:t>
      </w:r>
      <w:r w:rsidR="00644CD5">
        <w:t>.</w:t>
      </w:r>
      <w:r>
        <w:t>236*T(v3</w:t>
      </w:r>
      <w:r w:rsidR="00644CD5">
        <w:t>.</w:t>
      </w:r>
      <w:r>
        <w:t>u13) + 0</w:t>
      </w:r>
      <w:r w:rsidR="00644CD5">
        <w:t>.</w:t>
      </w:r>
      <w:r>
        <w:t>177*T(v6</w:t>
      </w:r>
      <w:r w:rsidR="00644CD5">
        <w:t>.</w:t>
      </w:r>
      <w:r>
        <w:t>u29) + 0</w:t>
      </w:r>
      <w:r w:rsidR="00644CD5">
        <w:t>.</w:t>
      </w:r>
      <w:r>
        <w:t>216*T(v10</w:t>
      </w:r>
      <w:r w:rsidR="00644CD5">
        <w:t>.</w:t>
      </w:r>
      <w:r>
        <w:t>u12) + 0</w:t>
      </w:r>
      <w:r w:rsidR="00644CD5">
        <w:t>.</w:t>
      </w:r>
      <w:r>
        <w:t>213*T(v11</w:t>
      </w:r>
      <w:r w:rsidR="00644CD5">
        <w:t>.</w:t>
      </w:r>
      <w:r>
        <w:t>u12) -0</w:t>
      </w:r>
      <w:r w:rsidR="00644CD5">
        <w:t>.</w:t>
      </w:r>
      <w:r>
        <w:t>207*T(v4</w:t>
      </w:r>
      <w:r w:rsidR="00644CD5">
        <w:t>.</w:t>
      </w:r>
      <w:r>
        <w:t>u14) -0</w:t>
      </w:r>
      <w:r w:rsidR="00644CD5">
        <w:t>.</w:t>
      </w:r>
      <w:r>
        <w:t>211*T(v24</w:t>
      </w:r>
      <w:r w:rsidR="00644CD5">
        <w:t>.</w:t>
      </w:r>
      <w:r>
        <w:t>u12) -0</w:t>
      </w:r>
      <w:r w:rsidR="00644CD5">
        <w:t>.</w:t>
      </w:r>
      <w:r>
        <w:t>211*T(v2</w:t>
      </w:r>
      <w:r w:rsidR="00644CD5">
        <w:t>.</w:t>
      </w:r>
      <w:r>
        <w:t>u22) -0</w:t>
      </w:r>
      <w:r w:rsidR="00644CD5">
        <w:t>.</w:t>
      </w:r>
      <w:r>
        <w:t>178*T(v18</w:t>
      </w:r>
      <w:r w:rsidR="00644CD5">
        <w:t>.</w:t>
      </w:r>
      <w:r>
        <w:t>u5) + 0</w:t>
      </w:r>
      <w:r w:rsidR="00644CD5">
        <w:t>.</w:t>
      </w:r>
      <w:r>
        <w:t>109*T(v6</w:t>
      </w:r>
      <w:r w:rsidR="00644CD5">
        <w:t>.</w:t>
      </w:r>
      <w:r>
        <w:t>u20) -0</w:t>
      </w:r>
      <w:r w:rsidR="00644CD5">
        <w:t>.</w:t>
      </w:r>
      <w:r>
        <w:t>155*T(v12</w:t>
      </w:r>
      <w:r w:rsidR="00644CD5">
        <w:t>.</w:t>
      </w:r>
      <w:r>
        <w:t>u31) + 0</w:t>
      </w:r>
      <w:r w:rsidR="00644CD5">
        <w:t>.</w:t>
      </w:r>
      <w:r>
        <w:t>179*T(v2</w:t>
      </w:r>
      <w:r w:rsidR="00644CD5">
        <w:t>.</w:t>
      </w:r>
      <w:r>
        <w:t>u36) + 0</w:t>
      </w:r>
      <w:r w:rsidR="00644CD5">
        <w:t>.</w:t>
      </w:r>
      <w:r>
        <w:t>167*T(v16</w:t>
      </w:r>
      <w:r w:rsidR="00644CD5">
        <w:t>.</w:t>
      </w:r>
      <w:r>
        <w:t>u25) + 0</w:t>
      </w:r>
      <w:r w:rsidR="00644CD5">
        <w:t>.</w:t>
      </w:r>
      <w:r>
        <w:t>218*T(v17</w:t>
      </w:r>
      <w:r w:rsidR="00644CD5">
        <w:t>.</w:t>
      </w:r>
      <w:r>
        <w:t>u19) + 0</w:t>
      </w:r>
      <w:r w:rsidR="00644CD5">
        <w:t>.</w:t>
      </w:r>
      <w:r>
        <w:t>204*T(v7</w:t>
      </w:r>
      <w:r w:rsidR="00644CD5">
        <w:t>.</w:t>
      </w:r>
      <w:r>
        <w:t>u28) -0</w:t>
      </w:r>
      <w:r w:rsidR="00644CD5">
        <w:t>.</w:t>
      </w:r>
      <w:r>
        <w:t>198*T(v15</w:t>
      </w:r>
      <w:r w:rsidR="00644CD5">
        <w:t>.</w:t>
      </w:r>
      <w:r>
        <w:t>u24) -0</w:t>
      </w:r>
      <w:r w:rsidR="00644CD5">
        <w:t>.</w:t>
      </w:r>
      <w:r>
        <w:t>145*T(v15</w:t>
      </w:r>
      <w:r w:rsidR="00644CD5">
        <w:t>.</w:t>
      </w:r>
      <w:r>
        <w:t>u7) + 0</w:t>
      </w:r>
      <w:r w:rsidR="00644CD5">
        <w:t>.</w:t>
      </w:r>
      <w:r>
        <w:t>151*NumHal -0</w:t>
      </w:r>
      <w:r w:rsidR="00644CD5">
        <w:t>.</w:t>
      </w:r>
      <w:r>
        <w:t>126*T(v1</w:t>
      </w:r>
      <w:r w:rsidR="00644CD5">
        <w:t>.</w:t>
      </w:r>
      <w:r>
        <w:t>u42) + 0</w:t>
      </w:r>
      <w:r w:rsidR="00644CD5">
        <w:t>.</w:t>
      </w:r>
      <w:r>
        <w:t>114*T(v14) -0</w:t>
      </w:r>
      <w:r w:rsidR="00644CD5">
        <w:t>.</w:t>
      </w:r>
      <w:r>
        <w:t>143*T(v19</w:t>
      </w:r>
      <w:r w:rsidR="00644CD5">
        <w:t>.</w:t>
      </w:r>
      <w:r>
        <w:t>u21) + 0</w:t>
      </w:r>
      <w:r w:rsidR="00644CD5">
        <w:t>.</w:t>
      </w:r>
      <w:r>
        <w:t>195*T(v1</w:t>
      </w:r>
      <w:r w:rsidR="00644CD5">
        <w:t>.</w:t>
      </w:r>
      <w:r>
        <w:t>u37) -0</w:t>
      </w:r>
      <w:r w:rsidR="00644CD5">
        <w:t>.</w:t>
      </w:r>
      <w:r>
        <w:t>219*T(v4</w:t>
      </w:r>
      <w:r w:rsidR="00644CD5">
        <w:t>.</w:t>
      </w:r>
      <w:r>
        <w:t>u3) + 0</w:t>
      </w:r>
      <w:r w:rsidR="00644CD5">
        <w:t>.</w:t>
      </w:r>
      <w:r>
        <w:t>17*T(v22</w:t>
      </w:r>
      <w:r w:rsidR="00644CD5">
        <w:t>.</w:t>
      </w:r>
      <w:r>
        <w:t>u10) + 0</w:t>
      </w:r>
      <w:r w:rsidR="00644CD5">
        <w:t>.</w:t>
      </w:r>
      <w:r>
        <w:t>18*T(v31</w:t>
      </w:r>
      <w:r w:rsidR="00644CD5">
        <w:t>.</w:t>
      </w:r>
      <w:r>
        <w:t>u6) + 0</w:t>
      </w:r>
      <w:r w:rsidR="00644CD5">
        <w:t>.</w:t>
      </w:r>
      <w:r>
        <w:t>113*T(v13</w:t>
      </w:r>
      <w:r w:rsidR="00644CD5">
        <w:t>.</w:t>
      </w:r>
      <w:r>
        <w:t>u30) -0</w:t>
      </w:r>
      <w:r w:rsidR="00644CD5">
        <w:t>.</w:t>
      </w:r>
      <w:r>
        <w:t>166*T(v11</w:t>
      </w:r>
      <w:r w:rsidR="00644CD5">
        <w:t>.</w:t>
      </w:r>
      <w:r>
        <w:t>u32) + 0</w:t>
      </w:r>
      <w:r w:rsidR="00644CD5">
        <w:t>.</w:t>
      </w:r>
      <w:r>
        <w:t>164*T(v12</w:t>
      </w:r>
      <w:r w:rsidR="00644CD5">
        <w:t>.</w:t>
      </w:r>
      <w:r>
        <w:t>u22) -0</w:t>
      </w:r>
      <w:r w:rsidR="00644CD5">
        <w:t>.</w:t>
      </w:r>
      <w:r>
        <w:t>125*T(v8</w:t>
      </w:r>
      <w:r w:rsidR="00644CD5">
        <w:t>.</w:t>
      </w:r>
      <w:r>
        <w:t>u22) -0</w:t>
      </w:r>
      <w:r w:rsidR="00644CD5">
        <w:t>.</w:t>
      </w:r>
      <w:r>
        <w:t>115*T(v15</w:t>
      </w:r>
      <w:r w:rsidR="00644CD5">
        <w:t>.</w:t>
      </w:r>
      <w:r>
        <w:t>u10) -0</w:t>
      </w:r>
      <w:r w:rsidR="00644CD5">
        <w:t>.</w:t>
      </w:r>
      <w:r>
        <w:t>127*T(u42) + 0</w:t>
      </w:r>
      <w:r w:rsidR="00644CD5">
        <w:t>.</w:t>
      </w:r>
      <w:r>
        <w:t>143*T(v12</w:t>
      </w:r>
      <w:r w:rsidR="00644CD5">
        <w:t>.</w:t>
      </w:r>
      <w:r>
        <w:t>u24) + 0</w:t>
      </w:r>
      <w:r w:rsidR="00644CD5">
        <w:t>.</w:t>
      </w:r>
      <w:r>
        <w:t>182*T(v13</w:t>
      </w:r>
      <w:r w:rsidR="00644CD5">
        <w:t>.</w:t>
      </w:r>
      <w:r>
        <w:t>u2) -0</w:t>
      </w:r>
      <w:r w:rsidR="00644CD5">
        <w:t>.</w:t>
      </w:r>
      <w:r>
        <w:t>131*T(v35</w:t>
      </w:r>
      <w:r w:rsidR="00644CD5">
        <w:t>.</w:t>
      </w:r>
      <w:r>
        <w:t>u4) -0</w:t>
      </w:r>
      <w:r w:rsidR="00644CD5">
        <w:t>.</w:t>
      </w:r>
      <w:r>
        <w:t>11*T(v9</w:t>
      </w:r>
      <w:r w:rsidR="00644CD5">
        <w:t>.</w:t>
      </w:r>
      <w:r>
        <w:t>u6) -0</w:t>
      </w:r>
      <w:r w:rsidR="00644CD5">
        <w:t>.</w:t>
      </w:r>
      <w:r>
        <w:t>119*T(v6</w:t>
      </w:r>
      <w:r w:rsidR="00644CD5">
        <w:t>.</w:t>
      </w:r>
      <w:r>
        <w:t>u35) -0</w:t>
      </w:r>
      <w:r w:rsidR="00644CD5">
        <w:t>.</w:t>
      </w:r>
      <w:r>
        <w:t>141*T(v20</w:t>
      </w:r>
      <w:r w:rsidR="00644CD5">
        <w:t>.</w:t>
      </w:r>
      <w:r>
        <w:t>u16) -0</w:t>
      </w:r>
      <w:r w:rsidR="00644CD5">
        <w:t>.</w:t>
      </w:r>
      <w:r>
        <w:t>17*T(v21</w:t>
      </w:r>
      <w:r w:rsidR="00644CD5">
        <w:t>.</w:t>
      </w:r>
      <w:r>
        <w:t>u9) + 0</w:t>
      </w:r>
      <w:r w:rsidR="00644CD5">
        <w:t>.</w:t>
      </w:r>
      <w:r>
        <w:t>193*T(v17</w:t>
      </w:r>
      <w:r w:rsidR="00644CD5">
        <w:t>.</w:t>
      </w:r>
      <w:r>
        <w:t>u4) + 0</w:t>
      </w:r>
      <w:r w:rsidR="00644CD5">
        <w:t>.</w:t>
      </w:r>
      <w:r>
        <w:t>209*T(v17</w:t>
      </w:r>
      <w:r w:rsidR="00644CD5">
        <w:t>.</w:t>
      </w:r>
      <w:r>
        <w:t>u20) -0</w:t>
      </w:r>
      <w:r w:rsidR="00644CD5">
        <w:t>.</w:t>
      </w:r>
      <w:r>
        <w:t>118*T(v9</w:t>
      </w:r>
      <w:r w:rsidR="00644CD5">
        <w:t>.</w:t>
      </w:r>
      <w:r>
        <w:t>u22) -0</w:t>
      </w:r>
      <w:r w:rsidR="00644CD5">
        <w:t>.</w:t>
      </w:r>
      <w:r>
        <w:t>186*T(v22</w:t>
      </w:r>
      <w:r w:rsidR="00644CD5">
        <w:t>.</w:t>
      </w:r>
      <w:r>
        <w:t>u21) -0</w:t>
      </w:r>
      <w:r w:rsidR="00644CD5">
        <w:t>.</w:t>
      </w:r>
      <w:r>
        <w:t>127*T(v27</w:t>
      </w:r>
      <w:r w:rsidR="00644CD5">
        <w:t>.</w:t>
      </w:r>
      <w:r>
        <w:t>u10) -0</w:t>
      </w:r>
      <w:r w:rsidR="00644CD5">
        <w:t>.</w:t>
      </w:r>
      <w:r>
        <w:t>0809*T(v3</w:t>
      </w:r>
      <w:r w:rsidR="00644CD5">
        <w:t>.</w:t>
      </w:r>
      <w:r>
        <w:t>u16) + 0</w:t>
      </w:r>
      <w:r w:rsidR="00644CD5">
        <w:t>.</w:t>
      </w:r>
      <w:r>
        <w:t>133*T(v2</w:t>
      </w:r>
      <w:r w:rsidR="00644CD5">
        <w:t>.</w:t>
      </w:r>
      <w:r>
        <w:t>u33) + 0</w:t>
      </w:r>
      <w:r w:rsidR="00644CD5">
        <w:t>.</w:t>
      </w:r>
      <w:r>
        <w:t>142*T(v5</w:t>
      </w:r>
      <w:r w:rsidR="00644CD5">
        <w:t>.</w:t>
      </w:r>
      <w:r>
        <w:t>u19) -0</w:t>
      </w:r>
      <w:r w:rsidR="00644CD5">
        <w:t>.</w:t>
      </w:r>
      <w:r>
        <w:t>166*T(v15</w:t>
      </w:r>
      <w:r w:rsidR="00644CD5">
        <w:t>.</w:t>
      </w:r>
      <w:r>
        <w:t>u1) -0</w:t>
      </w:r>
      <w:r w:rsidR="00644CD5">
        <w:t>.</w:t>
      </w:r>
      <w:r>
        <w:t>18*T(v3</w:t>
      </w:r>
      <w:r w:rsidR="00644CD5">
        <w:t>.</w:t>
      </w:r>
      <w:r>
        <w:t>u1) + 0</w:t>
      </w:r>
      <w:r w:rsidR="00644CD5">
        <w:t>.</w:t>
      </w:r>
      <w:r>
        <w:t>152*T(v21</w:t>
      </w:r>
      <w:r w:rsidR="00644CD5">
        <w:t>.</w:t>
      </w:r>
      <w:r>
        <w:t>u14) + 0</w:t>
      </w:r>
      <w:r w:rsidR="00644CD5">
        <w:t>.</w:t>
      </w:r>
      <w:r>
        <w:t>161*T(v4</w:t>
      </w:r>
      <w:r w:rsidR="00644CD5">
        <w:t>.</w:t>
      </w:r>
      <w:r>
        <w:t>u33) + 0</w:t>
      </w:r>
      <w:r w:rsidR="00644CD5">
        <w:t>.</w:t>
      </w:r>
      <w:r>
        <w:t>16*T(v21</w:t>
      </w:r>
      <w:r w:rsidR="00644CD5">
        <w:t>.</w:t>
      </w:r>
      <w:r>
        <w:t>u22) -0</w:t>
      </w:r>
      <w:r w:rsidR="00644CD5">
        <w:t>.</w:t>
      </w:r>
      <w:r>
        <w:t>105*T(v4</w:t>
      </w:r>
      <w:r w:rsidR="00644CD5">
        <w:t>.</w:t>
      </w:r>
      <w:r>
        <w:t>u19) + 0</w:t>
      </w:r>
      <w:r w:rsidR="00644CD5">
        <w:t>.</w:t>
      </w:r>
      <w:r>
        <w:t>109*T(v14</w:t>
      </w:r>
      <w:r w:rsidR="00644CD5">
        <w:t>.</w:t>
      </w:r>
      <w:r>
        <w:t>u18) -0</w:t>
      </w:r>
      <w:r w:rsidR="00644CD5">
        <w:t>.</w:t>
      </w:r>
      <w:r>
        <w:t>0843*T(u41) -0</w:t>
      </w:r>
      <w:r w:rsidR="00644CD5">
        <w:t>.</w:t>
      </w:r>
      <w:r>
        <w:t>161*T(v12</w:t>
      </w:r>
      <w:r w:rsidR="00644CD5">
        <w:t>.</w:t>
      </w:r>
      <w:r>
        <w:t>u14) -0</w:t>
      </w:r>
      <w:r w:rsidR="00644CD5">
        <w:t>.</w:t>
      </w:r>
      <w:r>
        <w:t>149*T(v10</w:t>
      </w:r>
      <w:r w:rsidR="00644CD5">
        <w:t>.</w:t>
      </w:r>
      <w:r>
        <w:t>u20) -0</w:t>
      </w:r>
      <w:r w:rsidR="00644CD5">
        <w:t>.</w:t>
      </w:r>
      <w:r>
        <w:t>102*T(v20</w:t>
      </w:r>
      <w:r w:rsidR="00644CD5">
        <w:t>.</w:t>
      </w:r>
      <w:r>
        <w:t>u7) + 0</w:t>
      </w:r>
      <w:r w:rsidR="00644CD5">
        <w:t>.</w:t>
      </w:r>
      <w:r>
        <w:t>124*Volume^2 -0</w:t>
      </w:r>
      <w:r w:rsidR="00644CD5">
        <w:t>.</w:t>
      </w:r>
      <w:r>
        <w:t>113*T(v3</w:t>
      </w:r>
      <w:r w:rsidR="00644CD5">
        <w:t>.</w:t>
      </w:r>
      <w:r>
        <w:t>u27) + 0</w:t>
      </w:r>
      <w:r w:rsidR="00644CD5">
        <w:t>.</w:t>
      </w:r>
      <w:r>
        <w:t>113*T(v8</w:t>
      </w:r>
      <w:r w:rsidR="00644CD5">
        <w:t>.</w:t>
      </w:r>
      <w:r>
        <w:t>u14) -0</w:t>
      </w:r>
      <w:r w:rsidR="00644CD5">
        <w:t>.</w:t>
      </w:r>
      <w:r>
        <w:t>129*T(v12</w:t>
      </w:r>
      <w:r w:rsidR="00644CD5">
        <w:t>.</w:t>
      </w:r>
      <w:r>
        <w:t>u30) + 0</w:t>
      </w:r>
      <w:r w:rsidR="00644CD5">
        <w:t>.</w:t>
      </w:r>
      <w:r>
        <w:t>105*T(u24) + 0</w:t>
      </w:r>
      <w:r w:rsidR="00644CD5">
        <w:t>.</w:t>
      </w:r>
      <w:r>
        <w:t>109*T(v6</w:t>
      </w:r>
      <w:r w:rsidR="00644CD5">
        <w:t>.</w:t>
      </w:r>
      <w:r>
        <w:t>u14) -0</w:t>
      </w:r>
      <w:r w:rsidR="00644CD5">
        <w:t>.</w:t>
      </w:r>
      <w:r>
        <w:t>152*T(v2</w:t>
      </w:r>
      <w:r w:rsidR="00644CD5">
        <w:t>.</w:t>
      </w:r>
      <w:r>
        <w:t>u16) -0</w:t>
      </w:r>
      <w:r w:rsidR="00644CD5">
        <w:t>.</w:t>
      </w:r>
      <w:r>
        <w:t>119*T(v11</w:t>
      </w:r>
      <w:r w:rsidR="00644CD5">
        <w:t>.</w:t>
      </w:r>
      <w:r>
        <w:t>u23) + 0</w:t>
      </w:r>
      <w:r w:rsidR="00644CD5">
        <w:t>.</w:t>
      </w:r>
      <w:r>
        <w:t>131*T(v8</w:t>
      </w:r>
      <w:r w:rsidR="00644CD5">
        <w:t>.</w:t>
      </w:r>
      <w:r>
        <w:t>u35) -0</w:t>
      </w:r>
      <w:r w:rsidR="00644CD5">
        <w:t>.</w:t>
      </w:r>
      <w:r>
        <w:t>099*T(v21</w:t>
      </w:r>
      <w:r w:rsidR="00644CD5">
        <w:t>.</w:t>
      </w:r>
      <w:r>
        <w:t>u7) + 0</w:t>
      </w:r>
      <w:r w:rsidR="00644CD5">
        <w:t>.</w:t>
      </w:r>
      <w:r>
        <w:t>125*T(v15</w:t>
      </w:r>
      <w:r w:rsidR="00644CD5">
        <w:t>.</w:t>
      </w:r>
      <w:r>
        <w:t>u5) -0</w:t>
      </w:r>
      <w:r w:rsidR="00644CD5">
        <w:t>.</w:t>
      </w:r>
      <w:r>
        <w:t>108*T(v28</w:t>
      </w:r>
      <w:r w:rsidR="00644CD5">
        <w:t>.</w:t>
      </w:r>
      <w:r>
        <w:t>u7) -0</w:t>
      </w:r>
      <w:r w:rsidR="00644CD5">
        <w:t>.</w:t>
      </w:r>
      <w:r>
        <w:t>14*T(v15</w:t>
      </w:r>
      <w:r w:rsidR="00644CD5">
        <w:t>.</w:t>
      </w:r>
      <w:r>
        <w:t>u8) -0</w:t>
      </w:r>
      <w:r w:rsidR="00644CD5">
        <w:t>.</w:t>
      </w:r>
      <w:r>
        <w:t>17*T(v26</w:t>
      </w:r>
      <w:r w:rsidR="00644CD5">
        <w:t>.</w:t>
      </w:r>
      <w:r>
        <w:t>u2) -0</w:t>
      </w:r>
      <w:r w:rsidR="00644CD5">
        <w:t>.</w:t>
      </w:r>
      <w:r>
        <w:t>0925*T(v22</w:t>
      </w:r>
      <w:r w:rsidR="00644CD5">
        <w:t>.</w:t>
      </w:r>
      <w:r>
        <w:t>u18) + 0</w:t>
      </w:r>
      <w:r w:rsidR="00644CD5">
        <w:t>.</w:t>
      </w:r>
      <w:r>
        <w:t>124*T(v15</w:t>
      </w:r>
      <w:r w:rsidR="00644CD5">
        <w:t>.</w:t>
      </w:r>
      <w:r>
        <w:t>u13) + 0</w:t>
      </w:r>
      <w:r w:rsidR="00644CD5">
        <w:t>.</w:t>
      </w:r>
      <w:r>
        <w:t>117*T(v28</w:t>
      </w:r>
      <w:r w:rsidR="00644CD5">
        <w:t>.</w:t>
      </w:r>
      <w:r>
        <w:t>u8) + 0</w:t>
      </w:r>
      <w:r w:rsidR="00644CD5">
        <w:t>.</w:t>
      </w:r>
      <w:r>
        <w:t>141*T(v3</w:t>
      </w:r>
      <w:r w:rsidR="00644CD5">
        <w:t>.</w:t>
      </w:r>
      <w:r>
        <w:t>u12) -0</w:t>
      </w:r>
      <w:r w:rsidR="00644CD5">
        <w:t>.</w:t>
      </w:r>
      <w:r>
        <w:t>0804*T(v26</w:t>
      </w:r>
      <w:r w:rsidR="00644CD5">
        <w:t>.</w:t>
      </w:r>
      <w:r>
        <w:t>u13) -</w:t>
      </w:r>
      <w:r>
        <w:lastRenderedPageBreak/>
        <w:t>0</w:t>
      </w:r>
      <w:r w:rsidR="00644CD5">
        <w:t>.</w:t>
      </w:r>
      <w:r>
        <w:t>0894*T(v14</w:t>
      </w:r>
      <w:r w:rsidR="00644CD5">
        <w:t>.</w:t>
      </w:r>
      <w:r>
        <w:t>u14) -0</w:t>
      </w:r>
      <w:r w:rsidR="00644CD5">
        <w:t>.</w:t>
      </w:r>
      <w:r>
        <w:t>152*T(v10</w:t>
      </w:r>
      <w:r w:rsidR="00644CD5">
        <w:t>.</w:t>
      </w:r>
      <w:r>
        <w:t>u5) -0</w:t>
      </w:r>
      <w:r w:rsidR="00644CD5">
        <w:t>.</w:t>
      </w:r>
      <w:r>
        <w:t>106*T(v2</w:t>
      </w:r>
      <w:r w:rsidR="00644CD5">
        <w:t>.</w:t>
      </w:r>
      <w:r>
        <w:t>u26) + 0</w:t>
      </w:r>
      <w:r w:rsidR="00644CD5">
        <w:t>.</w:t>
      </w:r>
      <w:r>
        <w:t>099*T(v34</w:t>
      </w:r>
      <w:r w:rsidR="00644CD5">
        <w:t>.</w:t>
      </w:r>
      <w:r>
        <w:t>u9) -0</w:t>
      </w:r>
      <w:r w:rsidR="00644CD5">
        <w:t>.</w:t>
      </w:r>
      <w:r>
        <w:t>094*T(v39</w:t>
      </w:r>
      <w:r w:rsidR="00644CD5">
        <w:t>.</w:t>
      </w:r>
      <w:r>
        <w:t>u2) -0</w:t>
      </w:r>
      <w:r w:rsidR="00644CD5">
        <w:t>.</w:t>
      </w:r>
      <w:r>
        <w:t>104*T(v10</w:t>
      </w:r>
      <w:r w:rsidR="00644CD5">
        <w:t>.</w:t>
      </w:r>
      <w:r>
        <w:t>u8) + 0</w:t>
      </w:r>
      <w:r w:rsidR="00644CD5">
        <w:t>.</w:t>
      </w:r>
      <w:r>
        <w:t>0892*T(v3</w:t>
      </w:r>
      <w:r w:rsidR="00644CD5">
        <w:t>.</w:t>
      </w:r>
      <w:r>
        <w:t>u11) + 0</w:t>
      </w:r>
      <w:r w:rsidR="00644CD5">
        <w:t>.</w:t>
      </w:r>
      <w:r>
        <w:t>0566*T(u20) + 0</w:t>
      </w:r>
      <w:r w:rsidR="00644CD5">
        <w:t>.</w:t>
      </w:r>
      <w:r>
        <w:t>103*T(v17</w:t>
      </w:r>
      <w:r w:rsidR="00644CD5">
        <w:t>.</w:t>
      </w:r>
      <w:r>
        <w:t>u2) -0</w:t>
      </w:r>
      <w:r w:rsidR="00644CD5">
        <w:t>.</w:t>
      </w:r>
      <w:r>
        <w:t>0838*T(v15</w:t>
      </w:r>
      <w:r w:rsidR="00644CD5">
        <w:t>.</w:t>
      </w:r>
      <w:r>
        <w:t>u25) -0</w:t>
      </w:r>
      <w:r w:rsidR="00644CD5">
        <w:t>.</w:t>
      </w:r>
      <w:r>
        <w:t>0995*T(v7</w:t>
      </w:r>
      <w:r w:rsidR="00644CD5">
        <w:t>.</w:t>
      </w:r>
      <w:r>
        <w:t>u30) -0</w:t>
      </w:r>
      <w:r w:rsidR="00644CD5">
        <w:t>.</w:t>
      </w:r>
      <w:r>
        <w:t>0866*T(v1</w:t>
      </w:r>
      <w:r w:rsidR="00644CD5">
        <w:t>.</w:t>
      </w:r>
      <w:r>
        <w:t>u29) -0</w:t>
      </w:r>
      <w:r w:rsidR="00644CD5">
        <w:t>.</w:t>
      </w:r>
      <w:r>
        <w:t>0693*T(v7</w:t>
      </w:r>
      <w:r w:rsidR="00644CD5">
        <w:t>.</w:t>
      </w:r>
      <w:r>
        <w:t>u31) -0</w:t>
      </w:r>
      <w:r w:rsidR="00644CD5">
        <w:t>.</w:t>
      </w:r>
      <w:r>
        <w:t>0711*T(v8</w:t>
      </w:r>
      <w:r w:rsidR="00644CD5">
        <w:t>.</w:t>
      </w:r>
      <w:r>
        <w:t>u24) -0</w:t>
      </w:r>
      <w:r w:rsidR="00644CD5">
        <w:t>.</w:t>
      </w:r>
      <w:r>
        <w:t>0643*T(v5</w:t>
      </w:r>
      <w:r w:rsidR="00644CD5">
        <w:t>.</w:t>
      </w:r>
      <w:r>
        <w:t>u35) -0</w:t>
      </w:r>
      <w:r w:rsidR="00644CD5">
        <w:t>.</w:t>
      </w:r>
      <w:r>
        <w:t>0949*T(v12</w:t>
      </w:r>
      <w:r w:rsidR="00644CD5">
        <w:t>.</w:t>
      </w:r>
      <w:r>
        <w:t>u8) -0</w:t>
      </w:r>
      <w:r w:rsidR="00644CD5">
        <w:t>.</w:t>
      </w:r>
      <w:r>
        <w:t>0743*T(v11</w:t>
      </w:r>
      <w:r w:rsidR="00644CD5">
        <w:t>.</w:t>
      </w:r>
      <w:r>
        <w:t>u8) -0</w:t>
      </w:r>
      <w:r w:rsidR="00644CD5">
        <w:t>.</w:t>
      </w:r>
      <w:r>
        <w:t>0853*T(v16</w:t>
      </w:r>
      <w:r w:rsidR="00644CD5">
        <w:t>.</w:t>
      </w:r>
      <w:r>
        <w:t>u19) -0</w:t>
      </w:r>
      <w:r w:rsidR="00644CD5">
        <w:t>.</w:t>
      </w:r>
      <w:r>
        <w:t>0838*T(v17</w:t>
      </w:r>
      <w:r w:rsidR="00644CD5">
        <w:t>.</w:t>
      </w:r>
      <w:r>
        <w:t>u16) -0</w:t>
      </w:r>
      <w:r w:rsidR="00644CD5">
        <w:t>.</w:t>
      </w:r>
      <w:r>
        <w:t>0825*T(v8</w:t>
      </w:r>
      <w:r w:rsidR="00644CD5">
        <w:t>.</w:t>
      </w:r>
      <w:r>
        <w:t>u12) + 0</w:t>
      </w:r>
      <w:r w:rsidR="00644CD5">
        <w:t>.</w:t>
      </w:r>
      <w:r>
        <w:t>0742*T(v34</w:t>
      </w:r>
      <w:r w:rsidR="00644CD5">
        <w:t>.</w:t>
      </w:r>
      <w:r>
        <w:t>u8) + 0</w:t>
      </w:r>
      <w:r w:rsidR="00644CD5">
        <w:t>.</w:t>
      </w:r>
      <w:r>
        <w:t>0667*T(v2</w:t>
      </w:r>
      <w:r w:rsidR="00644CD5">
        <w:t>.</w:t>
      </w:r>
      <w:r>
        <w:t>u30) + 0</w:t>
      </w:r>
      <w:r w:rsidR="00644CD5">
        <w:t>.</w:t>
      </w:r>
      <w:r>
        <w:t>0755*T(v7</w:t>
      </w:r>
      <w:r w:rsidR="00644CD5">
        <w:t>.</w:t>
      </w:r>
      <w:r>
        <w:t>u35) + 0</w:t>
      </w:r>
      <w:r w:rsidR="00644CD5">
        <w:t>.</w:t>
      </w:r>
      <w:r>
        <w:t>0675*T(v16</w:t>
      </w:r>
      <w:r w:rsidR="00644CD5">
        <w:t>.</w:t>
      </w:r>
      <w:r>
        <w:t>u9) -0</w:t>
      </w:r>
      <w:r w:rsidR="00644CD5">
        <w:t>.</w:t>
      </w:r>
      <w:r>
        <w:t>0717*T(v19</w:t>
      </w:r>
      <w:r w:rsidR="00644CD5">
        <w:t>.</w:t>
      </w:r>
      <w:r>
        <w:t>u8) -0</w:t>
      </w:r>
      <w:r w:rsidR="00644CD5">
        <w:t>.</w:t>
      </w:r>
      <w:r>
        <w:t>0622*T(v13</w:t>
      </w:r>
      <w:r w:rsidR="00644CD5">
        <w:t>.</w:t>
      </w:r>
      <w:r>
        <w:t>u29) + 0</w:t>
      </w:r>
      <w:r w:rsidR="00644CD5">
        <w:t>.</w:t>
      </w:r>
      <w:r>
        <w:t>0596*T(v7</w:t>
      </w:r>
      <w:r w:rsidR="00644CD5">
        <w:t>.</w:t>
      </w:r>
      <w:r>
        <w:t>u13) -0</w:t>
      </w:r>
      <w:r w:rsidR="00644CD5">
        <w:t>.</w:t>
      </w:r>
      <w:r>
        <w:t>079*T(v5</w:t>
      </w:r>
      <w:r w:rsidR="00644CD5">
        <w:t>.</w:t>
      </w:r>
      <w:r>
        <w:t>u4) + 0</w:t>
      </w:r>
      <w:r w:rsidR="00644CD5">
        <w:t>.</w:t>
      </w:r>
      <w:r>
        <w:t>0618*T(v40</w:t>
      </w:r>
      <w:r w:rsidR="00644CD5">
        <w:t>.</w:t>
      </w:r>
      <w:r>
        <w:t>u1) -0</w:t>
      </w:r>
      <w:r w:rsidR="00644CD5">
        <w:t>.</w:t>
      </w:r>
      <w:r>
        <w:t>0594*T(v29</w:t>
      </w:r>
      <w:r w:rsidR="00644CD5">
        <w:t>.</w:t>
      </w:r>
      <w:r>
        <w:t>u7) + 0</w:t>
      </w:r>
      <w:r w:rsidR="00644CD5">
        <w:t>.</w:t>
      </w:r>
      <w:r>
        <w:t>0578*NumNegative + 0</w:t>
      </w:r>
      <w:r w:rsidR="00644CD5">
        <w:t>.</w:t>
      </w:r>
      <w:r>
        <w:t>0565*T(v29</w:t>
      </w:r>
      <w:r w:rsidR="00644CD5">
        <w:t>.</w:t>
      </w:r>
      <w:r>
        <w:t>u12) + 0</w:t>
      </w:r>
      <w:r w:rsidR="00644CD5">
        <w:t>.</w:t>
      </w:r>
      <w:r>
        <w:t>0528*T(v2</w:t>
      </w:r>
      <w:r w:rsidR="00644CD5">
        <w:t>.</w:t>
      </w:r>
      <w:r>
        <w:t>u18) + 0</w:t>
      </w:r>
      <w:r w:rsidR="00644CD5">
        <w:t>.</w:t>
      </w:r>
      <w:r>
        <w:t>0609*T(v3</w:t>
      </w:r>
      <w:r w:rsidR="00644CD5">
        <w:t>.</w:t>
      </w:r>
      <w:r>
        <w:t>u18) -0</w:t>
      </w:r>
      <w:r w:rsidR="00644CD5">
        <w:t>.</w:t>
      </w:r>
      <w:r>
        <w:t>0542*T(v5</w:t>
      </w:r>
      <w:r w:rsidR="00644CD5">
        <w:t>.</w:t>
      </w:r>
      <w:r>
        <w:t>u20) -0</w:t>
      </w:r>
      <w:r w:rsidR="00644CD5">
        <w:t>.</w:t>
      </w:r>
      <w:r>
        <w:t>0527*T(v20</w:t>
      </w:r>
      <w:r w:rsidR="00644CD5">
        <w:t>.</w:t>
      </w:r>
      <w:r>
        <w:t>u8) + 0</w:t>
      </w:r>
      <w:r w:rsidR="00644CD5">
        <w:t>.</w:t>
      </w:r>
      <w:r>
        <w:t>0535*T(v22</w:t>
      </w:r>
      <w:r w:rsidR="00644CD5">
        <w:t>.</w:t>
      </w:r>
      <w:r>
        <w:t>u7) + 0</w:t>
      </w:r>
      <w:r w:rsidR="00644CD5">
        <w:t>.</w:t>
      </w:r>
      <w:r>
        <w:t>0472*T(v13</w:t>
      </w:r>
      <w:r w:rsidR="00644CD5">
        <w:t>.</w:t>
      </w:r>
      <w:r>
        <w:t>u13) + 0</w:t>
      </w:r>
      <w:r w:rsidR="00644CD5">
        <w:t>.</w:t>
      </w:r>
      <w:r>
        <w:t>0516*T(v11</w:t>
      </w:r>
      <w:r w:rsidR="00644CD5">
        <w:t>.</w:t>
      </w:r>
      <w:r>
        <w:t>u6) + 0</w:t>
      </w:r>
      <w:r w:rsidR="00644CD5">
        <w:t>.</w:t>
      </w:r>
      <w:r>
        <w:t>0466*T(v10</w:t>
      </w:r>
      <w:r w:rsidR="00644CD5">
        <w:t>.</w:t>
      </w:r>
      <w:r>
        <w:t>u13) + 0</w:t>
      </w:r>
      <w:r w:rsidR="00644CD5">
        <w:t>.</w:t>
      </w:r>
      <w:r>
        <w:t>042*Length^3 + 0</w:t>
      </w:r>
      <w:r w:rsidR="00644CD5">
        <w:t>.</w:t>
      </w:r>
      <w:r>
        <w:t>0402*T(v3</w:t>
      </w:r>
      <w:r w:rsidR="00644CD5">
        <w:t>.</w:t>
      </w:r>
      <w:r>
        <w:t>u36) -0</w:t>
      </w:r>
      <w:r w:rsidR="00644CD5">
        <w:t>.</w:t>
      </w:r>
      <w:r>
        <w:t>0515*T(v7</w:t>
      </w:r>
      <w:r w:rsidR="00644CD5">
        <w:t>.</w:t>
      </w:r>
      <w:r>
        <w:t>u11) -0</w:t>
      </w:r>
      <w:r w:rsidR="00644CD5">
        <w:t>.</w:t>
      </w:r>
      <w:r>
        <w:t>051*T(v6</w:t>
      </w:r>
      <w:r w:rsidR="00644CD5">
        <w:t>.</w:t>
      </w:r>
      <w:r>
        <w:t>u24) + 0</w:t>
      </w:r>
      <w:r w:rsidR="00644CD5">
        <w:t>.</w:t>
      </w:r>
      <w:r>
        <w:t>0428*T(v23</w:t>
      </w:r>
      <w:r w:rsidR="00644CD5">
        <w:t>.</w:t>
      </w:r>
      <w:r>
        <w:t>u8) -0</w:t>
      </w:r>
      <w:r w:rsidR="00644CD5">
        <w:t>.</w:t>
      </w:r>
      <w:r>
        <w:t>0357*T(v3</w:t>
      </w:r>
      <w:r w:rsidR="00644CD5">
        <w:t>.</w:t>
      </w:r>
      <w:r>
        <w:t>u34) + 0</w:t>
      </w:r>
      <w:r w:rsidR="00644CD5">
        <w:t>.</w:t>
      </w:r>
      <w:r>
        <w:t>0309*T(v20</w:t>
      </w:r>
      <w:r w:rsidR="00644CD5">
        <w:t>.</w:t>
      </w:r>
      <w:r>
        <w:t>u20) + 0</w:t>
      </w:r>
      <w:r w:rsidR="00644CD5">
        <w:t>.</w:t>
      </w:r>
      <w:r>
        <w:t>0355*T(v5</w:t>
      </w:r>
      <w:r w:rsidR="00644CD5">
        <w:t>.</w:t>
      </w:r>
      <w:r>
        <w:t>u38) -0</w:t>
      </w:r>
      <w:r w:rsidR="00644CD5">
        <w:t>.</w:t>
      </w:r>
      <w:r>
        <w:t>0329*T(v8</w:t>
      </w:r>
      <w:r w:rsidR="00644CD5">
        <w:t>.</w:t>
      </w:r>
      <w:r>
        <w:t>u10) -0</w:t>
      </w:r>
      <w:r w:rsidR="00644CD5">
        <w:t>.</w:t>
      </w:r>
      <w:r>
        <w:t>0302*T(v13</w:t>
      </w:r>
      <w:r w:rsidR="00644CD5">
        <w:t>.</w:t>
      </w:r>
      <w:r>
        <w:t>u24) + 0</w:t>
      </w:r>
      <w:r w:rsidR="00644CD5">
        <w:t>.</w:t>
      </w:r>
      <w:r>
        <w:t>0308*T(v17</w:t>
      </w:r>
      <w:r w:rsidR="00644CD5">
        <w:t>.</w:t>
      </w:r>
      <w:r>
        <w:t>u9) -0</w:t>
      </w:r>
      <w:r w:rsidR="00644CD5">
        <w:t>.</w:t>
      </w:r>
      <w:r>
        <w:t>03*T(v8</w:t>
      </w:r>
      <w:r w:rsidR="00644CD5">
        <w:t>.</w:t>
      </w:r>
      <w:r>
        <w:t>u29) + 0</w:t>
      </w:r>
      <w:r w:rsidR="00644CD5">
        <w:t>.</w:t>
      </w:r>
      <w:r>
        <w:t>0296*T(v12</w:t>
      </w:r>
      <w:r w:rsidR="00644CD5">
        <w:t>.</w:t>
      </w:r>
      <w:r>
        <w:t>u29) + 0</w:t>
      </w:r>
      <w:r w:rsidR="00644CD5">
        <w:t>.</w:t>
      </w:r>
      <w:r>
        <w:t>0287*T(v16</w:t>
      </w:r>
      <w:r w:rsidR="00644CD5">
        <w:t>.</w:t>
      </w:r>
      <w:r>
        <w:t>u15) -0</w:t>
      </w:r>
      <w:r w:rsidR="00644CD5">
        <w:t>.</w:t>
      </w:r>
      <w:r>
        <w:t>0289*T(v13</w:t>
      </w:r>
      <w:r w:rsidR="00644CD5">
        <w:t>.</w:t>
      </w:r>
      <w:r>
        <w:t>u12) -0</w:t>
      </w:r>
      <w:r w:rsidR="00644CD5">
        <w:t>.</w:t>
      </w:r>
      <w:r>
        <w:t>0247*T(v4) + 0</w:t>
      </w:r>
      <w:r w:rsidR="00644CD5">
        <w:t>.</w:t>
      </w:r>
      <w:r>
        <w:t>0285*T(v9</w:t>
      </w:r>
      <w:r w:rsidR="00644CD5">
        <w:t>.</w:t>
      </w:r>
      <w:r>
        <w:t>u21) -0</w:t>
      </w:r>
      <w:r w:rsidR="00644CD5">
        <w:t>.</w:t>
      </w:r>
      <w:r>
        <w:t>0298*T(v20</w:t>
      </w:r>
      <w:r w:rsidR="00644CD5">
        <w:t>.</w:t>
      </w:r>
      <w:r>
        <w:t>u2) -0</w:t>
      </w:r>
      <w:r w:rsidR="00644CD5">
        <w:t>.</w:t>
      </w:r>
      <w:r>
        <w:t>0219*T(v36</w:t>
      </w:r>
      <w:r w:rsidR="00644CD5">
        <w:t>.</w:t>
      </w:r>
      <w:r>
        <w:t>u6) -0</w:t>
      </w:r>
      <w:r w:rsidR="00644CD5">
        <w:t>.</w:t>
      </w:r>
      <w:r>
        <w:t>0237*T(v3</w:t>
      </w:r>
      <w:r w:rsidR="00644CD5">
        <w:t>.</w:t>
      </w:r>
      <w:r>
        <w:t>u35) -0</w:t>
      </w:r>
      <w:r w:rsidR="00644CD5">
        <w:t>.</w:t>
      </w:r>
      <w:r>
        <w:t>0146*T(v34) + 0</w:t>
      </w:r>
      <w:r w:rsidR="00644CD5">
        <w:t>.</w:t>
      </w:r>
      <w:r>
        <w:t>019*T(v2</w:t>
      </w:r>
      <w:r w:rsidR="00644CD5">
        <w:t>.</w:t>
      </w:r>
      <w:r>
        <w:t>u28) -0</w:t>
      </w:r>
      <w:r w:rsidR="00644CD5">
        <w:t>.</w:t>
      </w:r>
      <w:r>
        <w:t>0164*T(v4</w:t>
      </w:r>
      <w:r w:rsidR="00644CD5">
        <w:t>.</w:t>
      </w:r>
      <w:r>
        <w:t>u39) + 0</w:t>
      </w:r>
      <w:r w:rsidR="00644CD5">
        <w:t>.</w:t>
      </w:r>
      <w:r>
        <w:t>0164*T(v27</w:t>
      </w:r>
      <w:r w:rsidR="00644CD5">
        <w:t>.</w:t>
      </w:r>
      <w:r>
        <w:t>u6) -0</w:t>
      </w:r>
      <w:r w:rsidR="00644CD5">
        <w:t>.</w:t>
      </w:r>
      <w:r>
        <w:t>0172*T(v13</w:t>
      </w:r>
      <w:r w:rsidR="00644CD5">
        <w:t>.</w:t>
      </w:r>
      <w:r>
        <w:t>u3) -0</w:t>
      </w:r>
      <w:r w:rsidR="00644CD5">
        <w:t>.</w:t>
      </w:r>
      <w:r>
        <w:t>0191*T(v6</w:t>
      </w:r>
      <w:r w:rsidR="00644CD5">
        <w:t>.</w:t>
      </w:r>
      <w:r>
        <w:t>u3) + 0</w:t>
      </w:r>
      <w:r w:rsidR="00644CD5">
        <w:t>.</w:t>
      </w:r>
      <w:r>
        <w:t>014*T(v8</w:t>
      </w:r>
      <w:r w:rsidR="00644CD5">
        <w:t>.</w:t>
      </w:r>
      <w:r>
        <w:t>u33) + 0</w:t>
      </w:r>
      <w:r w:rsidR="00644CD5">
        <w:t>.</w:t>
      </w:r>
      <w:r>
        <w:t>0148*T(v14</w:t>
      </w:r>
      <w:r w:rsidR="00644CD5">
        <w:t>.</w:t>
      </w:r>
      <w:r>
        <w:t>u8) + 0</w:t>
      </w:r>
      <w:r w:rsidR="00644CD5">
        <w:t>.</w:t>
      </w:r>
      <w:r>
        <w:t>0196*T(v4</w:t>
      </w:r>
      <w:r w:rsidR="00644CD5">
        <w:t>.</w:t>
      </w:r>
      <w:r>
        <w:t>u1) + 0</w:t>
      </w:r>
      <w:r w:rsidR="00644CD5">
        <w:t>.</w:t>
      </w:r>
      <w:r>
        <w:t>0154*T(v1</w:t>
      </w:r>
      <w:r w:rsidR="00644CD5">
        <w:t>.</w:t>
      </w:r>
      <w:r>
        <w:t>u39) -0</w:t>
      </w:r>
      <w:r w:rsidR="00644CD5">
        <w:t>.</w:t>
      </w:r>
      <w:r>
        <w:t>00936*T(v32) -0</w:t>
      </w:r>
      <w:r w:rsidR="00644CD5">
        <w:t>.</w:t>
      </w:r>
      <w:r>
        <w:t>0093*T(u4) -0</w:t>
      </w:r>
      <w:r w:rsidR="00644CD5">
        <w:t>.</w:t>
      </w:r>
      <w:r>
        <w:t>00876*T(v21</w:t>
      </w:r>
      <w:r w:rsidR="00644CD5">
        <w:t>.</w:t>
      </w:r>
      <w:r>
        <w:t>u10) -0</w:t>
      </w:r>
      <w:r w:rsidR="00644CD5">
        <w:t>.</w:t>
      </w:r>
      <w:r>
        <w:t>00888*T(v18</w:t>
      </w:r>
      <w:r w:rsidR="00644CD5">
        <w:t>.</w:t>
      </w:r>
      <w:r>
        <w:t>u6) + 0</w:t>
      </w:r>
      <w:r w:rsidR="00644CD5">
        <w:t>.</w:t>
      </w:r>
      <w:r>
        <w:t>00621*T(v20</w:t>
      </w:r>
      <w:r w:rsidR="00644CD5">
        <w:t>.</w:t>
      </w:r>
      <w:r>
        <w:t>u11) -0</w:t>
      </w:r>
      <w:r w:rsidR="00644CD5">
        <w:t>.</w:t>
      </w:r>
      <w:r>
        <w:t>00582*T(v2</w:t>
      </w:r>
      <w:r w:rsidR="00644CD5">
        <w:t>.</w:t>
      </w:r>
      <w:r>
        <w:t>u32) -0</w:t>
      </w:r>
      <w:r w:rsidR="00644CD5">
        <w:t>.</w:t>
      </w:r>
      <w:r>
        <w:t>00547*T(v2</w:t>
      </w:r>
      <w:r w:rsidR="00644CD5">
        <w:t>.</w:t>
      </w:r>
      <w:r>
        <w:t>u11) + 0</w:t>
      </w:r>
      <w:r w:rsidR="00644CD5">
        <w:t>.</w:t>
      </w:r>
      <w:r>
        <w:t>00434*T(v8</w:t>
      </w:r>
      <w:r w:rsidR="00644CD5">
        <w:t>.</w:t>
      </w:r>
      <w:r>
        <w:t>u28) -0</w:t>
      </w:r>
      <w:r w:rsidR="00644CD5">
        <w:t>.</w:t>
      </w:r>
      <w:r>
        <w:t>00426*T(v24</w:t>
      </w:r>
      <w:r w:rsidR="00644CD5">
        <w:t>.</w:t>
      </w:r>
      <w:r>
        <w:t>u5) + 0</w:t>
      </w:r>
      <w:r w:rsidR="00644CD5">
        <w:t>.</w:t>
      </w:r>
      <w:r>
        <w:t>00253*T(v8</w:t>
      </w:r>
      <w:r w:rsidR="00644CD5">
        <w:t>.</w:t>
      </w:r>
      <w:r>
        <w:t>u2) + 0</w:t>
      </w:r>
      <w:r w:rsidR="00644CD5">
        <w:t>.</w:t>
      </w:r>
      <w:r>
        <w:t>000584*T(v24</w:t>
      </w:r>
      <w:r w:rsidR="00644CD5">
        <w:t>.</w:t>
      </w:r>
      <w:r>
        <w:t>u16) + 9</w:t>
      </w:r>
      <w:r w:rsidR="00644CD5">
        <w:t>.</w:t>
      </w:r>
      <w:r>
        <w:t>58E-05*T(v26</w:t>
      </w:r>
      <w:r w:rsidR="00644CD5">
        <w:t>.</w:t>
      </w:r>
      <w:r>
        <w:t>u3) + 6</w:t>
      </w:r>
      <w:r w:rsidR="00644CD5">
        <w:t>.</w:t>
      </w:r>
      <w:r>
        <w:t>14E-05*T(v18</w:t>
      </w:r>
      <w:r w:rsidR="00644CD5">
        <w:t>.</w:t>
      </w:r>
      <w:r>
        <w:t>u7) + 6</w:t>
      </w:r>
      <w:r w:rsidR="00644CD5">
        <w:t>.</w:t>
      </w:r>
      <w:r>
        <w:t>58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316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0179*T(v16) -0</w:t>
      </w:r>
      <w:r w:rsidR="00644CD5">
        <w:t>.</w:t>
      </w:r>
      <w:r>
        <w:t>365*T(v2) + 0</w:t>
      </w:r>
      <w:r w:rsidR="00644CD5">
        <w:t>.</w:t>
      </w:r>
      <w:r>
        <w:t>688*T(v1</w:t>
      </w:r>
      <w:r w:rsidR="00644CD5">
        <w:t>.</w:t>
      </w:r>
      <w:r>
        <w:t>u6) -0</w:t>
      </w:r>
      <w:r w:rsidR="00644CD5">
        <w:t>.</w:t>
      </w:r>
      <w:r>
        <w:t>923*T(v4</w:t>
      </w:r>
      <w:r w:rsidR="00644CD5">
        <w:t>.</w:t>
      </w:r>
      <w:r>
        <w:t>u5) + 0</w:t>
      </w:r>
      <w:r w:rsidR="00644CD5">
        <w:t>.</w:t>
      </w:r>
      <w:r>
        <w:t>493*T(v2</w:t>
      </w:r>
      <w:r w:rsidR="00644CD5">
        <w:t>.</w:t>
      </w:r>
      <w:r>
        <w:t>u2) + 0</w:t>
      </w:r>
      <w:r w:rsidR="00644CD5">
        <w:t>.</w:t>
      </w:r>
      <w:r>
        <w:t>56*T(v5</w:t>
      </w:r>
      <w:r w:rsidR="00644CD5">
        <w:t>.</w:t>
      </w:r>
      <w:r>
        <w:t>u10) + 0</w:t>
      </w:r>
      <w:r w:rsidR="00644CD5">
        <w:t>.</w:t>
      </w:r>
      <w:r>
        <w:t>281*T(v23</w:t>
      </w:r>
      <w:r w:rsidR="00644CD5">
        <w:t>.</w:t>
      </w:r>
      <w:r>
        <w:t>u20) + 0</w:t>
      </w:r>
      <w:r w:rsidR="00644CD5">
        <w:t>.</w:t>
      </w:r>
      <w:r>
        <w:t>554*T(v6) + 0</w:t>
      </w:r>
      <w:r w:rsidR="00644CD5">
        <w:t>.</w:t>
      </w:r>
      <w:r>
        <w:t>236*T(v13</w:t>
      </w:r>
      <w:r w:rsidR="00644CD5">
        <w:t>.</w:t>
      </w:r>
      <w:r>
        <w:t>u4) + 0</w:t>
      </w:r>
      <w:r w:rsidR="00644CD5">
        <w:t>.</w:t>
      </w:r>
      <w:r>
        <w:t>178*T(v5</w:t>
      </w:r>
      <w:r w:rsidR="00644CD5">
        <w:t>.</w:t>
      </w:r>
      <w:r>
        <w:t>u23) -0</w:t>
      </w:r>
      <w:r w:rsidR="00644CD5">
        <w:t>.</w:t>
      </w:r>
      <w:r>
        <w:t>893*T(v4</w:t>
      </w:r>
      <w:r w:rsidR="00644CD5">
        <w:t>.</w:t>
      </w:r>
      <w:r>
        <w:t>u3) -0</w:t>
      </w:r>
      <w:r w:rsidR="00644CD5">
        <w:t>.</w:t>
      </w:r>
      <w:r>
        <w:t>125*T(v19</w:t>
      </w:r>
      <w:r w:rsidR="00644CD5">
        <w:t>.</w:t>
      </w:r>
      <w:r>
        <w:t>u4) -0</w:t>
      </w:r>
      <w:r w:rsidR="00644CD5">
        <w:t>.</w:t>
      </w:r>
      <w:r>
        <w:t>751*T(v4</w:t>
      </w:r>
      <w:r w:rsidR="00644CD5">
        <w:t>.</w:t>
      </w:r>
      <w:r>
        <w:t>u2) + 0</w:t>
      </w:r>
      <w:r w:rsidR="00644CD5">
        <w:t>.</w:t>
      </w:r>
      <w:r>
        <w:t>33*T(v11) + 0</w:t>
      </w:r>
      <w:r w:rsidR="00644CD5">
        <w:t>.</w:t>
      </w:r>
      <w:r>
        <w:t>137*T(v15</w:t>
      </w:r>
      <w:r w:rsidR="00644CD5">
        <w:t>.</w:t>
      </w:r>
      <w:r>
        <w:t>u10) + 0</w:t>
      </w:r>
      <w:r w:rsidR="00644CD5">
        <w:t>.</w:t>
      </w:r>
      <w:r>
        <w:t>534*T(v13</w:t>
      </w:r>
      <w:r w:rsidR="00644CD5">
        <w:t>.</w:t>
      </w:r>
      <w:r>
        <w:t>u26) -0</w:t>
      </w:r>
      <w:r w:rsidR="00644CD5">
        <w:t>.</w:t>
      </w:r>
      <w:r>
        <w:t>501*T(v8</w:t>
      </w:r>
      <w:r w:rsidR="00644CD5">
        <w:t>.</w:t>
      </w:r>
      <w:r>
        <w:t>u22) + 0</w:t>
      </w:r>
      <w:r w:rsidR="00644CD5">
        <w:t>.</w:t>
      </w:r>
      <w:r>
        <w:t>593*T(v26</w:t>
      </w:r>
      <w:r w:rsidR="00644CD5">
        <w:t>.</w:t>
      </w:r>
      <w:r>
        <w:t>u13) + 0</w:t>
      </w:r>
      <w:r w:rsidR="00644CD5">
        <w:t>.</w:t>
      </w:r>
      <w:r>
        <w:t>22*T(u27) + 0</w:t>
      </w:r>
      <w:r w:rsidR="00644CD5">
        <w:t>.</w:t>
      </w:r>
      <w:r>
        <w:t>316*T(v7</w:t>
      </w:r>
      <w:r w:rsidR="00644CD5">
        <w:t>.</w:t>
      </w:r>
      <w:r>
        <w:t>u13) + 0</w:t>
      </w:r>
      <w:r w:rsidR="00644CD5">
        <w:t>.</w:t>
      </w:r>
      <w:r>
        <w:t>454*T(v1</w:t>
      </w:r>
      <w:r w:rsidR="00644CD5">
        <w:t>.</w:t>
      </w:r>
      <w:r>
        <w:t>u9) + 0</w:t>
      </w:r>
      <w:r w:rsidR="00644CD5">
        <w:t>.</w:t>
      </w:r>
      <w:r>
        <w:t>191*T(v3</w:t>
      </w:r>
      <w:r w:rsidR="00644CD5">
        <w:t>.</w:t>
      </w:r>
      <w:r>
        <w:t>u26) -0</w:t>
      </w:r>
      <w:r w:rsidR="00644CD5">
        <w:t>.</w:t>
      </w:r>
      <w:r>
        <w:t>331*T(v8</w:t>
      </w:r>
      <w:r w:rsidR="00644CD5">
        <w:t>.</w:t>
      </w:r>
      <w:r>
        <w:t>u35) -0</w:t>
      </w:r>
      <w:r w:rsidR="00644CD5">
        <w:t>.</w:t>
      </w:r>
      <w:r>
        <w:t>537*T(v11</w:t>
      </w:r>
      <w:r w:rsidR="00644CD5">
        <w:t>.</w:t>
      </w:r>
      <w:r>
        <w:t>u8) + 0</w:t>
      </w:r>
      <w:r w:rsidR="00644CD5">
        <w:t>.</w:t>
      </w:r>
      <w:r>
        <w:t>585*T(v1</w:t>
      </w:r>
      <w:r w:rsidR="00644CD5">
        <w:t>.</w:t>
      </w:r>
      <w:r>
        <w:t>u34) -0</w:t>
      </w:r>
      <w:r w:rsidR="00644CD5">
        <w:t>.</w:t>
      </w:r>
      <w:r>
        <w:t>201*T(v7</w:t>
      </w:r>
      <w:r w:rsidR="00644CD5">
        <w:t>.</w:t>
      </w:r>
      <w:r>
        <w:t>u6) -0</w:t>
      </w:r>
      <w:r w:rsidR="00644CD5">
        <w:t>.</w:t>
      </w:r>
      <w:r>
        <w:t>464*T(v10</w:t>
      </w:r>
      <w:r w:rsidR="00644CD5">
        <w:t>.</w:t>
      </w:r>
      <w:r>
        <w:t>u10) -0</w:t>
      </w:r>
      <w:r w:rsidR="00644CD5">
        <w:t>.</w:t>
      </w:r>
      <w:r>
        <w:t>446*T(v29</w:t>
      </w:r>
      <w:r w:rsidR="00644CD5">
        <w:t>.</w:t>
      </w:r>
      <w:r>
        <w:t>u10) -0</w:t>
      </w:r>
      <w:r w:rsidR="00644CD5">
        <w:t>.</w:t>
      </w:r>
      <w:r>
        <w:t>414*T(v22</w:t>
      </w:r>
      <w:r w:rsidR="00644CD5">
        <w:t>.</w:t>
      </w:r>
      <w:r>
        <w:t>u9) + 0</w:t>
      </w:r>
      <w:r w:rsidR="00644CD5">
        <w:t>.</w:t>
      </w:r>
      <w:r>
        <w:t>21*T(v28</w:t>
      </w:r>
      <w:r w:rsidR="00644CD5">
        <w:t>.</w:t>
      </w:r>
      <w:r>
        <w:t>u15) -0</w:t>
      </w:r>
      <w:r w:rsidR="00644CD5">
        <w:t>.</w:t>
      </w:r>
      <w:r>
        <w:t>369*T(v16</w:t>
      </w:r>
      <w:r w:rsidR="00644CD5">
        <w:t>.</w:t>
      </w:r>
      <w:r>
        <w:t>u14) -0</w:t>
      </w:r>
      <w:r w:rsidR="00644CD5">
        <w:t>.</w:t>
      </w:r>
      <w:r>
        <w:t>487*T(v1</w:t>
      </w:r>
      <w:r w:rsidR="00644CD5">
        <w:t>.</w:t>
      </w:r>
      <w:r>
        <w:t>u20) -0</w:t>
      </w:r>
      <w:r w:rsidR="00644CD5">
        <w:t>.</w:t>
      </w:r>
      <w:r>
        <w:t>342*T(v3</w:t>
      </w:r>
      <w:r w:rsidR="00644CD5">
        <w:t>.</w:t>
      </w:r>
      <w:r>
        <w:t>u8) + 0</w:t>
      </w:r>
      <w:r w:rsidR="00644CD5">
        <w:t>.</w:t>
      </w:r>
      <w:r>
        <w:t>414*T(v16</w:t>
      </w:r>
      <w:r w:rsidR="00644CD5">
        <w:t>.</w:t>
      </w:r>
      <w:r>
        <w:t>u3) + 0</w:t>
      </w:r>
      <w:r w:rsidR="00644CD5">
        <w:t>.</w:t>
      </w:r>
      <w:r>
        <w:t>403*T(v32</w:t>
      </w:r>
      <w:r w:rsidR="00644CD5">
        <w:t>.</w:t>
      </w:r>
      <w:r>
        <w:t>u3) + 0</w:t>
      </w:r>
      <w:r w:rsidR="00644CD5">
        <w:t>.</w:t>
      </w:r>
      <w:r>
        <w:t>64*T(v1</w:t>
      </w:r>
      <w:r w:rsidR="00644CD5">
        <w:t>.</w:t>
      </w:r>
      <w:r>
        <w:t>u7) -0</w:t>
      </w:r>
      <w:r w:rsidR="00644CD5">
        <w:t>.</w:t>
      </w:r>
      <w:r>
        <w:t>617*T(v37</w:t>
      </w:r>
      <w:r w:rsidR="00644CD5">
        <w:t>.</w:t>
      </w:r>
      <w:r>
        <w:t>u1) -0</w:t>
      </w:r>
      <w:r w:rsidR="00644CD5">
        <w:t>.</w:t>
      </w:r>
      <w:r>
        <w:t>245*T(v30</w:t>
      </w:r>
      <w:r w:rsidR="00644CD5">
        <w:t>.</w:t>
      </w:r>
      <w:r>
        <w:t>u5) -0</w:t>
      </w:r>
      <w:r w:rsidR="00644CD5">
        <w:t>.</w:t>
      </w:r>
      <w:r>
        <w:t>444*T(v19</w:t>
      </w:r>
      <w:r w:rsidR="00644CD5">
        <w:t>.</w:t>
      </w:r>
      <w:r>
        <w:t>u15) -0</w:t>
      </w:r>
      <w:r w:rsidR="00644CD5">
        <w:t>.</w:t>
      </w:r>
      <w:r>
        <w:t>165*T(v29</w:t>
      </w:r>
      <w:r w:rsidR="00644CD5">
        <w:t>.</w:t>
      </w:r>
      <w:r>
        <w:t>u13) + 0</w:t>
      </w:r>
      <w:r w:rsidR="00644CD5">
        <w:t>.</w:t>
      </w:r>
      <w:r>
        <w:t>166*T(v8</w:t>
      </w:r>
      <w:r w:rsidR="00644CD5">
        <w:t>.</w:t>
      </w:r>
      <w:r>
        <w:t>u23) + 0</w:t>
      </w:r>
      <w:r w:rsidR="00644CD5">
        <w:t>.</w:t>
      </w:r>
      <w:r>
        <w:t>306*T(v28</w:t>
      </w:r>
      <w:r w:rsidR="00644CD5">
        <w:t>.</w:t>
      </w:r>
      <w:r>
        <w:t>u6) + 0</w:t>
      </w:r>
      <w:r w:rsidR="00644CD5">
        <w:t>.</w:t>
      </w:r>
      <w:r>
        <w:t>451*T(v35</w:t>
      </w:r>
      <w:r w:rsidR="00644CD5">
        <w:t>.</w:t>
      </w:r>
      <w:r>
        <w:t>u3) + 0</w:t>
      </w:r>
      <w:r w:rsidR="00644CD5">
        <w:t>.</w:t>
      </w:r>
      <w:r>
        <w:t>0756*T(v27) + 0</w:t>
      </w:r>
      <w:r w:rsidR="00644CD5">
        <w:t>.</w:t>
      </w:r>
      <w:r>
        <w:t>469*T(v19</w:t>
      </w:r>
      <w:r w:rsidR="00644CD5">
        <w:t>.</w:t>
      </w:r>
      <w:r>
        <w:t>u9) + 0</w:t>
      </w:r>
      <w:r w:rsidR="00644CD5">
        <w:t>.</w:t>
      </w:r>
      <w:r>
        <w:t>044*T(v14</w:t>
      </w:r>
      <w:r w:rsidR="00644CD5">
        <w:t>.</w:t>
      </w:r>
      <w:r>
        <w:t>u13) -0</w:t>
      </w:r>
      <w:r w:rsidR="00644CD5">
        <w:t>.</w:t>
      </w:r>
      <w:r>
        <w:t>235*T(v39</w:t>
      </w:r>
      <w:r w:rsidR="00644CD5">
        <w:t>.</w:t>
      </w:r>
      <w:r>
        <w:t>u1) -0</w:t>
      </w:r>
      <w:r w:rsidR="00644CD5">
        <w:t>.</w:t>
      </w:r>
      <w:r>
        <w:t>39*T(v9</w:t>
      </w:r>
      <w:r w:rsidR="00644CD5">
        <w:t>.</w:t>
      </w:r>
      <w:r>
        <w:t>u22) + 0</w:t>
      </w:r>
      <w:r w:rsidR="00644CD5">
        <w:t>.</w:t>
      </w:r>
      <w:r>
        <w:t>17*T(u18) + 0</w:t>
      </w:r>
      <w:r w:rsidR="00644CD5">
        <w:t>.</w:t>
      </w:r>
      <w:r>
        <w:t>256*T(v10</w:t>
      </w:r>
      <w:r w:rsidR="00644CD5">
        <w:t>.</w:t>
      </w:r>
      <w:r>
        <w:t>u33) -0</w:t>
      </w:r>
      <w:r w:rsidR="00644CD5">
        <w:t>.</w:t>
      </w:r>
      <w:r>
        <w:t>228*T(v20) -0</w:t>
      </w:r>
      <w:r w:rsidR="00644CD5">
        <w:t>.</w:t>
      </w:r>
      <w:r>
        <w:t>33*T(v22</w:t>
      </w:r>
      <w:r w:rsidR="00644CD5">
        <w:t>.</w:t>
      </w:r>
      <w:r>
        <w:t>u20) -0</w:t>
      </w:r>
      <w:r w:rsidR="00644CD5">
        <w:t>.</w:t>
      </w:r>
      <w:r>
        <w:t>328*T(v3</w:t>
      </w:r>
      <w:r w:rsidR="00644CD5">
        <w:t>.</w:t>
      </w:r>
      <w:r>
        <w:t>u31) -0</w:t>
      </w:r>
      <w:r w:rsidR="00644CD5">
        <w:t>.</w:t>
      </w:r>
      <w:r>
        <w:t>147*T(v13</w:t>
      </w:r>
      <w:r w:rsidR="00644CD5">
        <w:t>.</w:t>
      </w:r>
      <w:r>
        <w:t>u27) -0</w:t>
      </w:r>
      <w:r w:rsidR="00644CD5">
        <w:t>.</w:t>
      </w:r>
      <w:r>
        <w:t>401*T(v3</w:t>
      </w:r>
      <w:r w:rsidR="00644CD5">
        <w:t>.</w:t>
      </w:r>
      <w:r>
        <w:t>u34) + 0</w:t>
      </w:r>
      <w:r w:rsidR="00644CD5">
        <w:t>.</w:t>
      </w:r>
      <w:r>
        <w:t>353*T(v27</w:t>
      </w:r>
      <w:r w:rsidR="00644CD5">
        <w:t>.</w:t>
      </w:r>
      <w:r>
        <w:t>u13) + 0</w:t>
      </w:r>
      <w:r w:rsidR="00644CD5">
        <w:t>.</w:t>
      </w:r>
      <w:r>
        <w:t>314*T(v27</w:t>
      </w:r>
      <w:r w:rsidR="00644CD5">
        <w:t>.</w:t>
      </w:r>
      <w:r>
        <w:t>u11) -0</w:t>
      </w:r>
      <w:r w:rsidR="00644CD5">
        <w:t>.</w:t>
      </w:r>
      <w:r>
        <w:t>16*T(v1</w:t>
      </w:r>
      <w:r w:rsidR="00644CD5">
        <w:t>.</w:t>
      </w:r>
      <w:r>
        <w:t>u5) + 0</w:t>
      </w:r>
      <w:r w:rsidR="00644CD5">
        <w:t>.</w:t>
      </w:r>
      <w:r>
        <w:t>405*T(v16</w:t>
      </w:r>
      <w:r w:rsidR="00644CD5">
        <w:t>.</w:t>
      </w:r>
      <w:r>
        <w:t>u18) + 0</w:t>
      </w:r>
      <w:r w:rsidR="00644CD5">
        <w:t>.</w:t>
      </w:r>
      <w:r>
        <w:t>355*T(u25) + 0</w:t>
      </w:r>
      <w:r w:rsidR="00644CD5">
        <w:t>.</w:t>
      </w:r>
      <w:r>
        <w:t>508*T(v27</w:t>
      </w:r>
      <w:r w:rsidR="00644CD5">
        <w:t>.</w:t>
      </w:r>
      <w:r>
        <w:t>u7) -0</w:t>
      </w:r>
      <w:r w:rsidR="00644CD5">
        <w:t>.</w:t>
      </w:r>
      <w:r>
        <w:t>45*NumHal + 0</w:t>
      </w:r>
      <w:r w:rsidR="00644CD5">
        <w:t>.</w:t>
      </w:r>
      <w:r>
        <w:t>289*T(u9) + 0</w:t>
      </w:r>
      <w:r w:rsidR="00644CD5">
        <w:t>.</w:t>
      </w:r>
      <w:r>
        <w:t>283*T(v24</w:t>
      </w:r>
      <w:r w:rsidR="00644CD5">
        <w:t>.</w:t>
      </w:r>
      <w:r>
        <w:t>u17) + 0</w:t>
      </w:r>
      <w:r w:rsidR="00644CD5">
        <w:t>.</w:t>
      </w:r>
      <w:r>
        <w:t>21*T(v10</w:t>
      </w:r>
      <w:r w:rsidR="00644CD5">
        <w:t>.</w:t>
      </w:r>
      <w:r>
        <w:t>u3) + 0</w:t>
      </w:r>
      <w:r w:rsidR="00644CD5">
        <w:t>.</w:t>
      </w:r>
      <w:r>
        <w:t>289*T(v31</w:t>
      </w:r>
      <w:r w:rsidR="00644CD5">
        <w:t>.</w:t>
      </w:r>
      <w:r>
        <w:t>u8) + 0</w:t>
      </w:r>
      <w:r w:rsidR="00644CD5">
        <w:t>.</w:t>
      </w:r>
      <w:r>
        <w:t>228*T(v23) + 0</w:t>
      </w:r>
      <w:r w:rsidR="00644CD5">
        <w:t>.</w:t>
      </w:r>
      <w:r>
        <w:t>328*T(v33</w:t>
      </w:r>
      <w:r w:rsidR="00644CD5">
        <w:t>.</w:t>
      </w:r>
      <w:r>
        <w:t>u9) + 0</w:t>
      </w:r>
      <w:r w:rsidR="00644CD5">
        <w:t>.</w:t>
      </w:r>
      <w:r>
        <w:t>495*T(v14</w:t>
      </w:r>
      <w:r w:rsidR="00644CD5">
        <w:t>.</w:t>
      </w:r>
      <w:r>
        <w:t>u14) -0</w:t>
      </w:r>
      <w:r w:rsidR="00644CD5">
        <w:t>.</w:t>
      </w:r>
      <w:r>
        <w:t>165*T(u37) + 0</w:t>
      </w:r>
      <w:r w:rsidR="00644CD5">
        <w:t>.</w:t>
      </w:r>
      <w:r>
        <w:t>318*T(v11</w:t>
      </w:r>
      <w:r w:rsidR="00644CD5">
        <w:t>.</w:t>
      </w:r>
      <w:r>
        <w:t>u27) + 0</w:t>
      </w:r>
      <w:r w:rsidR="00644CD5">
        <w:t>.</w:t>
      </w:r>
      <w:r>
        <w:t>206*T(u3) + 0</w:t>
      </w:r>
      <w:r w:rsidR="00644CD5">
        <w:t>.</w:t>
      </w:r>
      <w:r>
        <w:t>319*T(v31</w:t>
      </w:r>
      <w:r w:rsidR="00644CD5">
        <w:t>.</w:t>
      </w:r>
      <w:r>
        <w:t>u9) -0</w:t>
      </w:r>
      <w:r w:rsidR="00644CD5">
        <w:t>.</w:t>
      </w:r>
      <w:r>
        <w:t>315*T(v13</w:t>
      </w:r>
      <w:r w:rsidR="00644CD5">
        <w:t>.</w:t>
      </w:r>
      <w:r>
        <w:t>u19) + 0</w:t>
      </w:r>
      <w:r w:rsidR="00644CD5">
        <w:t>.</w:t>
      </w:r>
      <w:r>
        <w:t>375*T(v20</w:t>
      </w:r>
      <w:r w:rsidR="00644CD5">
        <w:t>.</w:t>
      </w:r>
      <w:r>
        <w:t>u4) -0</w:t>
      </w:r>
      <w:r w:rsidR="00644CD5">
        <w:t>.</w:t>
      </w:r>
      <w:r>
        <w:t>249*T(v5</w:t>
      </w:r>
      <w:r w:rsidR="00644CD5">
        <w:t>.</w:t>
      </w:r>
      <w:r>
        <w:t>u26) -0</w:t>
      </w:r>
      <w:r w:rsidR="00644CD5">
        <w:t>.</w:t>
      </w:r>
      <w:r>
        <w:t>162*T(v10</w:t>
      </w:r>
      <w:r w:rsidR="00644CD5">
        <w:t>.</w:t>
      </w:r>
      <w:r>
        <w:t>u24) -0</w:t>
      </w:r>
      <w:r w:rsidR="00644CD5">
        <w:t>.</w:t>
      </w:r>
      <w:r>
        <w:t>285*T(v21</w:t>
      </w:r>
      <w:r w:rsidR="00644CD5">
        <w:t>.</w:t>
      </w:r>
      <w:r>
        <w:t>u10) + 0</w:t>
      </w:r>
      <w:r w:rsidR="00644CD5">
        <w:t>.</w:t>
      </w:r>
      <w:r>
        <w:t>122*T(u22) -0</w:t>
      </w:r>
      <w:r w:rsidR="00644CD5">
        <w:t>.</w:t>
      </w:r>
      <w:r>
        <w:t>266*T(v25</w:t>
      </w:r>
      <w:r w:rsidR="00644CD5">
        <w:t>.</w:t>
      </w:r>
      <w:r>
        <w:t>u12) -0</w:t>
      </w:r>
      <w:r w:rsidR="00644CD5">
        <w:t>.</w:t>
      </w:r>
      <w:r>
        <w:t>172*T(v2</w:t>
      </w:r>
      <w:r w:rsidR="00644CD5">
        <w:t>.</w:t>
      </w:r>
      <w:r>
        <w:t>u19) + 0</w:t>
      </w:r>
      <w:r w:rsidR="00644CD5">
        <w:t>.</w:t>
      </w:r>
      <w:r>
        <w:t>255*T(v2</w:t>
      </w:r>
      <w:r w:rsidR="00644CD5">
        <w:t>.</w:t>
      </w:r>
      <w:r>
        <w:t>u40) -0</w:t>
      </w:r>
      <w:r w:rsidR="00644CD5">
        <w:t>.</w:t>
      </w:r>
      <w:r>
        <w:t>267*T(v32</w:t>
      </w:r>
      <w:r w:rsidR="00644CD5">
        <w:t>.</w:t>
      </w:r>
      <w:r>
        <w:t>u1) + 0</w:t>
      </w:r>
      <w:r w:rsidR="00644CD5">
        <w:t>.</w:t>
      </w:r>
      <w:r>
        <w:t>307*T(v29</w:t>
      </w:r>
      <w:r w:rsidR="00644CD5">
        <w:t>.</w:t>
      </w:r>
      <w:r>
        <w:t>u3) -0</w:t>
      </w:r>
      <w:r w:rsidR="00644CD5">
        <w:t>.</w:t>
      </w:r>
      <w:r>
        <w:t>145*T(v5</w:t>
      </w:r>
      <w:r w:rsidR="00644CD5">
        <w:t>.</w:t>
      </w:r>
      <w:r>
        <w:t>u16) -0</w:t>
      </w:r>
      <w:r w:rsidR="00644CD5">
        <w:t>.</w:t>
      </w:r>
      <w:r>
        <w:t>416*T(v33</w:t>
      </w:r>
      <w:r w:rsidR="00644CD5">
        <w:t>.</w:t>
      </w:r>
      <w:r>
        <w:t>u2) + 0</w:t>
      </w:r>
      <w:r w:rsidR="00644CD5">
        <w:t>.</w:t>
      </w:r>
      <w:r>
        <w:t>264*T(v33</w:t>
      </w:r>
      <w:r w:rsidR="00644CD5">
        <w:t>.</w:t>
      </w:r>
      <w:r>
        <w:t>u6) -0</w:t>
      </w:r>
      <w:r w:rsidR="00644CD5">
        <w:t>.</w:t>
      </w:r>
      <w:r>
        <w:t>248*T(v28</w:t>
      </w:r>
      <w:r w:rsidR="00644CD5">
        <w:t>.</w:t>
      </w:r>
      <w:r>
        <w:t>u8) -0</w:t>
      </w:r>
      <w:r w:rsidR="00644CD5">
        <w:t>.</w:t>
      </w:r>
      <w:r>
        <w:t>295*T(v28</w:t>
      </w:r>
      <w:r w:rsidR="00644CD5">
        <w:t>.</w:t>
      </w:r>
      <w:r>
        <w:t>u2) -0</w:t>
      </w:r>
      <w:r w:rsidR="00644CD5">
        <w:t>.</w:t>
      </w:r>
      <w:r>
        <w:t>434*T(v18</w:t>
      </w:r>
      <w:r w:rsidR="00644CD5">
        <w:t>.</w:t>
      </w:r>
      <w:r>
        <w:t>u3) + 0</w:t>
      </w:r>
      <w:r w:rsidR="00644CD5">
        <w:t>.</w:t>
      </w:r>
      <w:r>
        <w:t>311*T(v10</w:t>
      </w:r>
      <w:r w:rsidR="00644CD5">
        <w:t>.</w:t>
      </w:r>
      <w:r>
        <w:t>u6) -0</w:t>
      </w:r>
      <w:r w:rsidR="00644CD5">
        <w:t>.</w:t>
      </w:r>
      <w:r>
        <w:t>316*T(v24</w:t>
      </w:r>
      <w:r w:rsidR="00644CD5">
        <w:t>.</w:t>
      </w:r>
      <w:r>
        <w:t>u18) -0</w:t>
      </w:r>
      <w:r w:rsidR="00644CD5">
        <w:t>.</w:t>
      </w:r>
      <w:r>
        <w:t>332*T(v14</w:t>
      </w:r>
      <w:r w:rsidR="00644CD5">
        <w:t>.</w:t>
      </w:r>
      <w:r>
        <w:t>u23) + 0</w:t>
      </w:r>
      <w:r w:rsidR="00644CD5">
        <w:t>.</w:t>
      </w:r>
      <w:r>
        <w:t>381*T(v22</w:t>
      </w:r>
      <w:r w:rsidR="00644CD5">
        <w:t>.</w:t>
      </w:r>
      <w:r>
        <w:t>u4) -0</w:t>
      </w:r>
      <w:r w:rsidR="00644CD5">
        <w:t>.</w:t>
      </w:r>
      <w:r>
        <w:t>156*T(v14</w:t>
      </w:r>
      <w:r w:rsidR="00644CD5">
        <w:t>.</w:t>
      </w:r>
      <w:r>
        <w:t>u17) + 0</w:t>
      </w:r>
      <w:r w:rsidR="00644CD5">
        <w:t>.</w:t>
      </w:r>
      <w:r>
        <w:t>28*Volume + 0</w:t>
      </w:r>
      <w:r w:rsidR="00644CD5">
        <w:t>.</w:t>
      </w:r>
      <w:r>
        <w:t>268*T(v20</w:t>
      </w:r>
      <w:r w:rsidR="00644CD5">
        <w:t>.</w:t>
      </w:r>
      <w:r>
        <w:t>u14) -0</w:t>
      </w:r>
      <w:r w:rsidR="00644CD5">
        <w:t>.</w:t>
      </w:r>
      <w:r>
        <w:t>342*T(v10</w:t>
      </w:r>
      <w:r w:rsidR="00644CD5">
        <w:t>.</w:t>
      </w:r>
      <w:r>
        <w:t>u31) + 0</w:t>
      </w:r>
      <w:r w:rsidR="00644CD5">
        <w:t>.</w:t>
      </w:r>
      <w:r>
        <w:t>289*T(v30</w:t>
      </w:r>
      <w:r w:rsidR="00644CD5">
        <w:t>.</w:t>
      </w:r>
      <w:r>
        <w:t>u9) + 0</w:t>
      </w:r>
      <w:r w:rsidR="00644CD5">
        <w:t>.</w:t>
      </w:r>
      <w:r>
        <w:t>41*T(v3</w:t>
      </w:r>
      <w:r w:rsidR="00644CD5">
        <w:t>.</w:t>
      </w:r>
      <w:r>
        <w:t>u18) + 0</w:t>
      </w:r>
      <w:r w:rsidR="00644CD5">
        <w:t>.</w:t>
      </w:r>
      <w:r>
        <w:t>262*T(v24</w:t>
      </w:r>
      <w:r w:rsidR="00644CD5">
        <w:t>.</w:t>
      </w:r>
      <w:r>
        <w:t>u11) + 0</w:t>
      </w:r>
      <w:r w:rsidR="00644CD5">
        <w:t>.</w:t>
      </w:r>
      <w:r>
        <w:t>346*T(v34</w:t>
      </w:r>
      <w:r w:rsidR="00644CD5">
        <w:t>.</w:t>
      </w:r>
      <w:r>
        <w:t>u6) + 0</w:t>
      </w:r>
      <w:r w:rsidR="00644CD5">
        <w:t>.</w:t>
      </w:r>
      <w:r>
        <w:t>353*T(v12</w:t>
      </w:r>
      <w:r w:rsidR="00644CD5">
        <w:t>.</w:t>
      </w:r>
      <w:r>
        <w:t>u1) -0</w:t>
      </w:r>
      <w:r w:rsidR="00644CD5">
        <w:t>.</w:t>
      </w:r>
      <w:r>
        <w:t>333*T(v20</w:t>
      </w:r>
      <w:r w:rsidR="00644CD5">
        <w:t>.</w:t>
      </w:r>
      <w:r>
        <w:t>u6) -0</w:t>
      </w:r>
      <w:r w:rsidR="00644CD5">
        <w:t>.</w:t>
      </w:r>
      <w:r>
        <w:t>266*T(v23</w:t>
      </w:r>
      <w:r w:rsidR="00644CD5">
        <w:t>.</w:t>
      </w:r>
      <w:r>
        <w:t>u16) + 0</w:t>
      </w:r>
      <w:r w:rsidR="00644CD5">
        <w:t>.</w:t>
      </w:r>
      <w:r>
        <w:t>366*T(v6</w:t>
      </w:r>
      <w:r w:rsidR="00644CD5">
        <w:t>.</w:t>
      </w:r>
      <w:r>
        <w:t>u13) + 0</w:t>
      </w:r>
      <w:r w:rsidR="00644CD5">
        <w:t>.</w:t>
      </w:r>
      <w:r>
        <w:t>279*T(v5</w:t>
      </w:r>
      <w:r w:rsidR="00644CD5">
        <w:t>.</w:t>
      </w:r>
      <w:r>
        <w:t>u32) + 0</w:t>
      </w:r>
      <w:r w:rsidR="00644CD5">
        <w:t>.</w:t>
      </w:r>
      <w:r>
        <w:t>215*T(v8</w:t>
      </w:r>
      <w:r w:rsidR="00644CD5">
        <w:t>.</w:t>
      </w:r>
      <w:r>
        <w:t>u32) -0</w:t>
      </w:r>
      <w:r w:rsidR="00644CD5">
        <w:t>.</w:t>
      </w:r>
      <w:r>
        <w:t>231*T(v4</w:t>
      </w:r>
      <w:r w:rsidR="00644CD5">
        <w:t>.</w:t>
      </w:r>
      <w:r>
        <w:t>u27) -0</w:t>
      </w:r>
      <w:r w:rsidR="00644CD5">
        <w:t>.</w:t>
      </w:r>
      <w:r>
        <w:t>25*T(v3</w:t>
      </w:r>
      <w:r w:rsidR="00644CD5">
        <w:t>.</w:t>
      </w:r>
      <w:r>
        <w:t>u38) -0</w:t>
      </w:r>
      <w:r w:rsidR="00644CD5">
        <w:t>.</w:t>
      </w:r>
      <w:r>
        <w:t>222*T(u24) -0</w:t>
      </w:r>
      <w:r w:rsidR="00644CD5">
        <w:t>.</w:t>
      </w:r>
      <w:r>
        <w:t>235*T(v15</w:t>
      </w:r>
      <w:r w:rsidR="00644CD5">
        <w:t>.</w:t>
      </w:r>
      <w:r>
        <w:t>u13) + 0</w:t>
      </w:r>
      <w:r w:rsidR="00644CD5">
        <w:t>.</w:t>
      </w:r>
      <w:r>
        <w:t>286*T(v12</w:t>
      </w:r>
      <w:r w:rsidR="00644CD5">
        <w:t>.</w:t>
      </w:r>
      <w:r>
        <w:t>u27) + 0</w:t>
      </w:r>
      <w:r w:rsidR="00644CD5">
        <w:t>.</w:t>
      </w:r>
      <w:r>
        <w:t>326*T(v5</w:t>
      </w:r>
      <w:r w:rsidR="00644CD5">
        <w:t>.</w:t>
      </w:r>
      <w:r>
        <w:t>u14) + 0</w:t>
      </w:r>
      <w:r w:rsidR="00644CD5">
        <w:t>.</w:t>
      </w:r>
      <w:r>
        <w:t>211*T(v6</w:t>
      </w:r>
      <w:r w:rsidR="00644CD5">
        <w:t>.</w:t>
      </w:r>
      <w:r>
        <w:t>u26) + 0</w:t>
      </w:r>
      <w:r w:rsidR="00644CD5">
        <w:t>.</w:t>
      </w:r>
      <w:r>
        <w:t>305*T(v1</w:t>
      </w:r>
      <w:r w:rsidR="00644CD5">
        <w:t>.</w:t>
      </w:r>
      <w:r>
        <w:t>u36) + 0</w:t>
      </w:r>
      <w:r w:rsidR="00644CD5">
        <w:t>.</w:t>
      </w:r>
      <w:r>
        <w:t>269*T(v10</w:t>
      </w:r>
      <w:r w:rsidR="00644CD5">
        <w:t>.</w:t>
      </w:r>
      <w:r>
        <w:t>u20) -0</w:t>
      </w:r>
      <w:r w:rsidR="00644CD5">
        <w:t>.</w:t>
      </w:r>
      <w:r>
        <w:t>102*T(v10</w:t>
      </w:r>
      <w:r w:rsidR="00644CD5">
        <w:t>.</w:t>
      </w:r>
      <w:r>
        <w:t>u25) + 0</w:t>
      </w:r>
      <w:r w:rsidR="00644CD5">
        <w:t>.</w:t>
      </w:r>
      <w:r>
        <w:t>225*T(v11</w:t>
      </w:r>
      <w:r w:rsidR="00644CD5">
        <w:t>.</w:t>
      </w:r>
      <w:r>
        <w:t>u31) + 0</w:t>
      </w:r>
      <w:r w:rsidR="00644CD5">
        <w:t>.</w:t>
      </w:r>
      <w:r>
        <w:t>237*T(v10</w:t>
      </w:r>
      <w:r w:rsidR="00644CD5">
        <w:t>.</w:t>
      </w:r>
      <w:r>
        <w:t>u14) -0</w:t>
      </w:r>
      <w:r w:rsidR="00644CD5">
        <w:t>.</w:t>
      </w:r>
      <w:r>
        <w:t>171*T(v8</w:t>
      </w:r>
      <w:r w:rsidR="00644CD5">
        <w:t>.</w:t>
      </w:r>
      <w:r>
        <w:t>u30) + 0</w:t>
      </w:r>
      <w:r w:rsidR="00644CD5">
        <w:t>.</w:t>
      </w:r>
      <w:r>
        <w:t>165*T(v12</w:t>
      </w:r>
      <w:r w:rsidR="00644CD5">
        <w:t>.</w:t>
      </w:r>
      <w:r>
        <w:t>u17) + 0</w:t>
      </w:r>
      <w:r w:rsidR="00644CD5">
        <w:t>.</w:t>
      </w:r>
      <w:r>
        <w:t>341*T(v1</w:t>
      </w:r>
      <w:r w:rsidR="00644CD5">
        <w:t>.</w:t>
      </w:r>
      <w:r>
        <w:t>u39) + 0</w:t>
      </w:r>
      <w:r w:rsidR="00644CD5">
        <w:t>.</w:t>
      </w:r>
      <w:r>
        <w:t>304*T(v28</w:t>
      </w:r>
      <w:r w:rsidR="00644CD5">
        <w:t>.</w:t>
      </w:r>
      <w:r>
        <w:t>u4) -0</w:t>
      </w:r>
      <w:r w:rsidR="00644CD5">
        <w:t>.</w:t>
      </w:r>
      <w:r>
        <w:t>241*T(v5</w:t>
      </w:r>
      <w:r w:rsidR="00644CD5">
        <w:t>.</w:t>
      </w:r>
      <w:r>
        <w:t>u29) + 0</w:t>
      </w:r>
      <w:r w:rsidR="00644CD5">
        <w:t>.</w:t>
      </w:r>
      <w:r>
        <w:t>115*T(v4</w:t>
      </w:r>
      <w:r w:rsidR="00644CD5">
        <w:t>.</w:t>
      </w:r>
      <w:r>
        <w:t>u24) -0</w:t>
      </w:r>
      <w:r w:rsidR="00644CD5">
        <w:t>.</w:t>
      </w:r>
      <w:r>
        <w:t>161*T(v8</w:t>
      </w:r>
      <w:r w:rsidR="00644CD5">
        <w:t>.</w:t>
      </w:r>
      <w:r>
        <w:t>u17) -0</w:t>
      </w:r>
      <w:r w:rsidR="00644CD5">
        <w:t>.</w:t>
      </w:r>
      <w:r>
        <w:t>337*T(v9</w:t>
      </w:r>
      <w:r w:rsidR="00644CD5">
        <w:t>.</w:t>
      </w:r>
      <w:r>
        <w:t>u26) -0</w:t>
      </w:r>
      <w:r w:rsidR="00644CD5">
        <w:t>.</w:t>
      </w:r>
      <w:r>
        <w:t>219*T(u20) -0</w:t>
      </w:r>
      <w:r w:rsidR="00644CD5">
        <w:t>.</w:t>
      </w:r>
      <w:r>
        <w:t>122*T(v25</w:t>
      </w:r>
      <w:r w:rsidR="00644CD5">
        <w:t>.</w:t>
      </w:r>
      <w:r>
        <w:t>u7) -0</w:t>
      </w:r>
      <w:r w:rsidR="00644CD5">
        <w:t>.</w:t>
      </w:r>
      <w:r>
        <w:t>372*T(v1</w:t>
      </w:r>
      <w:r w:rsidR="00644CD5">
        <w:t>.</w:t>
      </w:r>
      <w:r>
        <w:t>u25) -0</w:t>
      </w:r>
      <w:r w:rsidR="00644CD5">
        <w:t>.</w:t>
      </w:r>
      <w:r>
        <w:t>186*T(v20</w:t>
      </w:r>
      <w:r w:rsidR="00644CD5">
        <w:t>.</w:t>
      </w:r>
      <w:r>
        <w:t>u3) + 0</w:t>
      </w:r>
      <w:r w:rsidR="00644CD5">
        <w:t>.</w:t>
      </w:r>
      <w:r>
        <w:t>253*T(v9) + 0</w:t>
      </w:r>
      <w:r w:rsidR="00644CD5">
        <w:t>.</w:t>
      </w:r>
      <w:r>
        <w:t>313*T(v11</w:t>
      </w:r>
      <w:r w:rsidR="00644CD5">
        <w:t>.</w:t>
      </w:r>
      <w:r>
        <w:t>u10) -0</w:t>
      </w:r>
      <w:r w:rsidR="00644CD5">
        <w:t>.</w:t>
      </w:r>
      <w:r>
        <w:t>0907*T(v3</w:t>
      </w:r>
      <w:r w:rsidR="00644CD5">
        <w:t>.</w:t>
      </w:r>
      <w:r>
        <w:t>u25) + 0</w:t>
      </w:r>
      <w:r w:rsidR="00644CD5">
        <w:t>.</w:t>
      </w:r>
      <w:r>
        <w:t>229*T(v29</w:t>
      </w:r>
      <w:r w:rsidR="00644CD5">
        <w:t>.</w:t>
      </w:r>
      <w:r>
        <w:t>u2) + 0</w:t>
      </w:r>
      <w:r w:rsidR="00644CD5">
        <w:t>.</w:t>
      </w:r>
      <w:r>
        <w:t>216*T(v6</w:t>
      </w:r>
      <w:r w:rsidR="00644CD5">
        <w:t>.</w:t>
      </w:r>
      <w:r>
        <w:t>u17) -0</w:t>
      </w:r>
      <w:r w:rsidR="00644CD5">
        <w:t>.</w:t>
      </w:r>
      <w:r>
        <w:t>183*T(v11</w:t>
      </w:r>
      <w:r w:rsidR="00644CD5">
        <w:t>.</w:t>
      </w:r>
      <w:r>
        <w:t>u19) -0</w:t>
      </w:r>
      <w:r w:rsidR="00644CD5">
        <w:t>.</w:t>
      </w:r>
      <w:r>
        <w:t>179*T(v4) -0</w:t>
      </w:r>
      <w:r w:rsidR="00644CD5">
        <w:t>.</w:t>
      </w:r>
      <w:r>
        <w:t>236*T(v12</w:t>
      </w:r>
      <w:r w:rsidR="00644CD5">
        <w:t>.</w:t>
      </w:r>
      <w:r>
        <w:t>u19) -0</w:t>
      </w:r>
      <w:r w:rsidR="00644CD5">
        <w:t>.</w:t>
      </w:r>
      <w:r>
        <w:t>273*T(v33</w:t>
      </w:r>
      <w:r w:rsidR="00644CD5">
        <w:t>.</w:t>
      </w:r>
      <w:r>
        <w:t>u7) -0</w:t>
      </w:r>
      <w:r w:rsidR="00644CD5">
        <w:t>.</w:t>
      </w:r>
      <w:r>
        <w:t>142*T(v22</w:t>
      </w:r>
      <w:r w:rsidR="00644CD5">
        <w:t>.</w:t>
      </w:r>
      <w:r>
        <w:t>u6) + 0</w:t>
      </w:r>
      <w:r w:rsidR="00644CD5">
        <w:t>.</w:t>
      </w:r>
      <w:r>
        <w:t>177*T(v23</w:t>
      </w:r>
      <w:r w:rsidR="00644CD5">
        <w:t>.</w:t>
      </w:r>
      <w:r>
        <w:t>u9) -0</w:t>
      </w:r>
      <w:r w:rsidR="00644CD5">
        <w:t>.</w:t>
      </w:r>
      <w:r>
        <w:t>22*T(v8</w:t>
      </w:r>
      <w:r w:rsidR="00644CD5">
        <w:t>.</w:t>
      </w:r>
      <w:r>
        <w:t>u19) -0</w:t>
      </w:r>
      <w:r w:rsidR="00644CD5">
        <w:t>.</w:t>
      </w:r>
      <w:r>
        <w:t>187*T(v21</w:t>
      </w:r>
      <w:r w:rsidR="00644CD5">
        <w:t>.</w:t>
      </w:r>
      <w:r>
        <w:t>u11) + 0</w:t>
      </w:r>
      <w:r w:rsidR="00644CD5">
        <w:t>.</w:t>
      </w:r>
      <w:r>
        <w:t>203*T(v22) + 0</w:t>
      </w:r>
      <w:r w:rsidR="00644CD5">
        <w:t>.</w:t>
      </w:r>
      <w:r>
        <w:t>188*T(v8</w:t>
      </w:r>
      <w:r w:rsidR="00644CD5">
        <w:t>.</w:t>
      </w:r>
      <w:r>
        <w:t>u9) -0</w:t>
      </w:r>
      <w:r w:rsidR="00644CD5">
        <w:t>.</w:t>
      </w:r>
      <w:r>
        <w:t>17*T(v5</w:t>
      </w:r>
      <w:r w:rsidR="00644CD5">
        <w:t>.</w:t>
      </w:r>
      <w:r>
        <w:t>u36) -0</w:t>
      </w:r>
      <w:r w:rsidR="00644CD5">
        <w:t>.</w:t>
      </w:r>
      <w:r>
        <w:t>2*T(v14</w:t>
      </w:r>
      <w:r w:rsidR="00644CD5">
        <w:t>.</w:t>
      </w:r>
      <w:r>
        <w:t>u15) -0</w:t>
      </w:r>
      <w:r w:rsidR="00644CD5">
        <w:t>.</w:t>
      </w:r>
      <w:r>
        <w:t>239*T(v15</w:t>
      </w:r>
      <w:r w:rsidR="00644CD5">
        <w:t>.</w:t>
      </w:r>
      <w:r>
        <w:t>u18) + 0</w:t>
      </w:r>
      <w:r w:rsidR="00644CD5">
        <w:t>.</w:t>
      </w:r>
      <w:r>
        <w:t>284*T(v6</w:t>
      </w:r>
      <w:r w:rsidR="00644CD5">
        <w:t>.</w:t>
      </w:r>
      <w:r>
        <w:t>u28) -0</w:t>
      </w:r>
      <w:r w:rsidR="00644CD5">
        <w:t>.</w:t>
      </w:r>
      <w:r>
        <w:t>203*T(u23) + 0</w:t>
      </w:r>
      <w:r w:rsidR="00644CD5">
        <w:t>.</w:t>
      </w:r>
      <w:r>
        <w:t>152*T(v9</w:t>
      </w:r>
      <w:r w:rsidR="00644CD5">
        <w:t>.</w:t>
      </w:r>
      <w:r>
        <w:t>u6) + 0</w:t>
      </w:r>
      <w:r w:rsidR="00644CD5">
        <w:t>.</w:t>
      </w:r>
      <w:r>
        <w:t>194*T(v24) -0</w:t>
      </w:r>
      <w:r w:rsidR="00644CD5">
        <w:t>.</w:t>
      </w:r>
      <w:r>
        <w:t>141*T(v12</w:t>
      </w:r>
      <w:r w:rsidR="00644CD5">
        <w:t>.</w:t>
      </w:r>
      <w:r>
        <w:t>u22) -0</w:t>
      </w:r>
      <w:r w:rsidR="00644CD5">
        <w:t>.</w:t>
      </w:r>
      <w:r>
        <w:t>223*T(v3</w:t>
      </w:r>
      <w:r w:rsidR="00644CD5">
        <w:t>.</w:t>
      </w:r>
      <w:r>
        <w:t>u11) -0</w:t>
      </w:r>
      <w:r w:rsidR="00644CD5">
        <w:t>.</w:t>
      </w:r>
      <w:r>
        <w:t>169*T(v16</w:t>
      </w:r>
      <w:r w:rsidR="00644CD5">
        <w:t>.</w:t>
      </w:r>
      <w:r>
        <w:t>u11) + 0</w:t>
      </w:r>
      <w:r w:rsidR="00644CD5">
        <w:t>.</w:t>
      </w:r>
      <w:r>
        <w:t>271*T(v3</w:t>
      </w:r>
      <w:r w:rsidR="00644CD5">
        <w:t>.</w:t>
      </w:r>
      <w:r>
        <w:t>u4) + 0</w:t>
      </w:r>
      <w:r w:rsidR="00644CD5">
        <w:t>.</w:t>
      </w:r>
      <w:r>
        <w:t>214*T(v25</w:t>
      </w:r>
      <w:r w:rsidR="00644CD5">
        <w:t>.</w:t>
      </w:r>
      <w:r>
        <w:t>u1) + 0</w:t>
      </w:r>
      <w:r w:rsidR="00644CD5">
        <w:t>.</w:t>
      </w:r>
      <w:r>
        <w:t>235*T(v25</w:t>
      </w:r>
      <w:r w:rsidR="00644CD5">
        <w:t>.</w:t>
      </w:r>
      <w:r>
        <w:t>u11) -0</w:t>
      </w:r>
      <w:r w:rsidR="00644CD5">
        <w:t>.</w:t>
      </w:r>
      <w:r>
        <w:t>201*T(v14</w:t>
      </w:r>
      <w:r w:rsidR="00644CD5">
        <w:t>.</w:t>
      </w:r>
      <w:r>
        <w:t>u25) -0</w:t>
      </w:r>
      <w:r w:rsidR="00644CD5">
        <w:t>.</w:t>
      </w:r>
      <w:r>
        <w:t>209*T(v15</w:t>
      </w:r>
      <w:r w:rsidR="00644CD5">
        <w:t>.</w:t>
      </w:r>
      <w:r>
        <w:t>u17) -0</w:t>
      </w:r>
      <w:r w:rsidR="00644CD5">
        <w:t>.</w:t>
      </w:r>
      <w:r>
        <w:t>242*T(v36</w:t>
      </w:r>
      <w:r w:rsidR="00644CD5">
        <w:t>.</w:t>
      </w:r>
      <w:r>
        <w:t>u5) + 0</w:t>
      </w:r>
      <w:r w:rsidR="00644CD5">
        <w:t>.</w:t>
      </w:r>
      <w:r>
        <w:t>305*T(v1</w:t>
      </w:r>
      <w:r w:rsidR="00644CD5">
        <w:t>.</w:t>
      </w:r>
      <w:r>
        <w:t>u12) + 0</w:t>
      </w:r>
      <w:r w:rsidR="00644CD5">
        <w:t>.</w:t>
      </w:r>
      <w:r>
        <w:t>152*T(u14) + 0</w:t>
      </w:r>
      <w:r w:rsidR="00644CD5">
        <w:t>.</w:t>
      </w:r>
      <w:r>
        <w:t>186*T(v20</w:t>
      </w:r>
      <w:r w:rsidR="00644CD5">
        <w:t>.</w:t>
      </w:r>
      <w:r>
        <w:t>u9) + 0</w:t>
      </w:r>
      <w:r w:rsidR="00644CD5">
        <w:t>.</w:t>
      </w:r>
      <w:r>
        <w:t>276*T(v1</w:t>
      </w:r>
      <w:r w:rsidR="00644CD5">
        <w:t>.</w:t>
      </w:r>
      <w:r>
        <w:t>u4) + 0</w:t>
      </w:r>
      <w:r w:rsidR="00644CD5">
        <w:t>.</w:t>
      </w:r>
      <w:r>
        <w:t>145*T(v29</w:t>
      </w:r>
      <w:r w:rsidR="00644CD5">
        <w:t>.</w:t>
      </w:r>
      <w:r>
        <w:t>u8) + 0</w:t>
      </w:r>
      <w:r w:rsidR="00644CD5">
        <w:t>.</w:t>
      </w:r>
      <w:r>
        <w:t>353*T(v1</w:t>
      </w:r>
      <w:r w:rsidR="00644CD5">
        <w:t>.</w:t>
      </w:r>
      <w:r>
        <w:t>u16) + 0</w:t>
      </w:r>
      <w:r w:rsidR="00644CD5">
        <w:t>.</w:t>
      </w:r>
      <w:r>
        <w:t>17*T(v7</w:t>
      </w:r>
      <w:r w:rsidR="00644CD5">
        <w:t>.</w:t>
      </w:r>
      <w:r>
        <w:t>u5) -0</w:t>
      </w:r>
      <w:r w:rsidR="00644CD5">
        <w:t>.</w:t>
      </w:r>
      <w:r>
        <w:t>107*T(u26) + 0</w:t>
      </w:r>
      <w:r w:rsidR="00644CD5">
        <w:t>.</w:t>
      </w:r>
      <w:r>
        <w:t>186*T(v18</w:t>
      </w:r>
      <w:r w:rsidR="00644CD5">
        <w:t>.</w:t>
      </w:r>
      <w:r>
        <w:t>u24) + 0</w:t>
      </w:r>
      <w:r w:rsidR="00644CD5">
        <w:t>.</w:t>
      </w:r>
      <w:r>
        <w:t>201*T(v34</w:t>
      </w:r>
      <w:r w:rsidR="00644CD5">
        <w:t>.</w:t>
      </w:r>
      <w:r>
        <w:t>u7) -0</w:t>
      </w:r>
      <w:r w:rsidR="00644CD5">
        <w:t>.</w:t>
      </w:r>
      <w:r>
        <w:t>177*T(v21</w:t>
      </w:r>
      <w:r w:rsidR="00644CD5">
        <w:t>.</w:t>
      </w:r>
      <w:r>
        <w:t>u21) + 0</w:t>
      </w:r>
      <w:r w:rsidR="00644CD5">
        <w:t>.</w:t>
      </w:r>
      <w:r>
        <w:t>187*T(v3</w:t>
      </w:r>
      <w:r w:rsidR="00644CD5">
        <w:t>.</w:t>
      </w:r>
      <w:r>
        <w:t>u33) + 0</w:t>
      </w:r>
      <w:r w:rsidR="00644CD5">
        <w:t>.</w:t>
      </w:r>
      <w:r>
        <w:t>208*T(v16</w:t>
      </w:r>
      <w:r w:rsidR="00644CD5">
        <w:t>.</w:t>
      </w:r>
      <w:r>
        <w:t>u2) -0</w:t>
      </w:r>
      <w:r w:rsidR="00644CD5">
        <w:t>.</w:t>
      </w:r>
      <w:r>
        <w:t>179*T(v38</w:t>
      </w:r>
      <w:r w:rsidR="00644CD5">
        <w:t>.</w:t>
      </w:r>
      <w:r>
        <w:t>u1) + 0</w:t>
      </w:r>
      <w:r w:rsidR="00644CD5">
        <w:t>.</w:t>
      </w:r>
      <w:r>
        <w:t>102*T(v37) -0</w:t>
      </w:r>
      <w:r w:rsidR="00644CD5">
        <w:t>.</w:t>
      </w:r>
      <w:r>
        <w:t>197*T(v2</w:t>
      </w:r>
      <w:r w:rsidR="00644CD5">
        <w:t>.</w:t>
      </w:r>
      <w:r>
        <w:t>u27) + 0</w:t>
      </w:r>
      <w:r w:rsidR="00644CD5">
        <w:t>.</w:t>
      </w:r>
      <w:r>
        <w:t>203*T(v25</w:t>
      </w:r>
      <w:r w:rsidR="00644CD5">
        <w:t>.</w:t>
      </w:r>
      <w:r>
        <w:t>u17) + 0</w:t>
      </w:r>
      <w:r w:rsidR="00644CD5">
        <w:t>.</w:t>
      </w:r>
      <w:r>
        <w:t>126*T(v30</w:t>
      </w:r>
      <w:r w:rsidR="00644CD5">
        <w:t>.</w:t>
      </w:r>
      <w:r>
        <w:t>u4) -0</w:t>
      </w:r>
      <w:r w:rsidR="00644CD5">
        <w:t>.</w:t>
      </w:r>
      <w:r>
        <w:t>122*T(v25</w:t>
      </w:r>
      <w:r w:rsidR="00644CD5">
        <w:t>.</w:t>
      </w:r>
      <w:r>
        <w:t>u4) + 0</w:t>
      </w:r>
      <w:r w:rsidR="00644CD5">
        <w:t>.</w:t>
      </w:r>
      <w:r>
        <w:t>152*T(v3</w:t>
      </w:r>
      <w:r w:rsidR="00644CD5">
        <w:t>.</w:t>
      </w:r>
      <w:r>
        <w:t>u17) -0</w:t>
      </w:r>
      <w:r w:rsidR="00644CD5">
        <w:t>.</w:t>
      </w:r>
      <w:r>
        <w:t>0914*T(v19) + 0</w:t>
      </w:r>
      <w:r w:rsidR="00644CD5">
        <w:t>.</w:t>
      </w:r>
      <w:r>
        <w:t>107*T(v6</w:t>
      </w:r>
      <w:r w:rsidR="00644CD5">
        <w:t>.</w:t>
      </w:r>
      <w:r>
        <w:t>u35) -0</w:t>
      </w:r>
      <w:r w:rsidR="00644CD5">
        <w:t>.</w:t>
      </w:r>
      <w:r>
        <w:t>137*T(v12</w:t>
      </w:r>
      <w:r w:rsidR="00644CD5">
        <w:t>.</w:t>
      </w:r>
      <w:r>
        <w:t>u13) + 0</w:t>
      </w:r>
      <w:r w:rsidR="00644CD5">
        <w:t>.</w:t>
      </w:r>
      <w:r>
        <w:t>147*T(v14</w:t>
      </w:r>
      <w:r w:rsidR="00644CD5">
        <w:t>.</w:t>
      </w:r>
      <w:r>
        <w:t>u21) -0</w:t>
      </w:r>
      <w:r w:rsidR="00644CD5">
        <w:t>.</w:t>
      </w:r>
      <w:r>
        <w:t>238*T(v17</w:t>
      </w:r>
      <w:r w:rsidR="00644CD5">
        <w:t>.</w:t>
      </w:r>
      <w:r>
        <w:t>u1) + 0</w:t>
      </w:r>
      <w:r w:rsidR="00644CD5">
        <w:t>.</w:t>
      </w:r>
      <w:r>
        <w:t>13*T(v1</w:t>
      </w:r>
      <w:r w:rsidR="00644CD5">
        <w:t>.</w:t>
      </w:r>
      <w:r>
        <w:t>u28) -0</w:t>
      </w:r>
      <w:r w:rsidR="00644CD5">
        <w:t>.</w:t>
      </w:r>
      <w:r>
        <w:t>132*T(v7</w:t>
      </w:r>
      <w:r w:rsidR="00644CD5">
        <w:t>.</w:t>
      </w:r>
      <w:r>
        <w:t>u18) + 0</w:t>
      </w:r>
      <w:r w:rsidR="00644CD5">
        <w:t>.</w:t>
      </w:r>
      <w:r>
        <w:t>281*T(v22</w:t>
      </w:r>
      <w:r w:rsidR="00644CD5">
        <w:t>.</w:t>
      </w:r>
      <w:r>
        <w:t>u3) + 0</w:t>
      </w:r>
      <w:r w:rsidR="00644CD5">
        <w:t>.</w:t>
      </w:r>
      <w:r>
        <w:t>19*T(v35</w:t>
      </w:r>
      <w:r w:rsidR="00644CD5">
        <w:t>.</w:t>
      </w:r>
      <w:r>
        <w:t>u5) + 0</w:t>
      </w:r>
      <w:r w:rsidR="00644CD5">
        <w:t>.</w:t>
      </w:r>
      <w:r>
        <w:t>116*T(u40) + 0</w:t>
      </w:r>
      <w:r w:rsidR="00644CD5">
        <w:t>.</w:t>
      </w:r>
      <w:r>
        <w:t>19*T(v3</w:t>
      </w:r>
      <w:r w:rsidR="00644CD5">
        <w:t>.</w:t>
      </w:r>
      <w:r>
        <w:t>u16) + 0</w:t>
      </w:r>
      <w:r w:rsidR="00644CD5">
        <w:t>.</w:t>
      </w:r>
      <w:r>
        <w:t>204*T(v2</w:t>
      </w:r>
      <w:r w:rsidR="00644CD5">
        <w:t>.</w:t>
      </w:r>
      <w:r>
        <w:t>u30) + 0</w:t>
      </w:r>
      <w:r w:rsidR="00644CD5">
        <w:t>.</w:t>
      </w:r>
      <w:r>
        <w:t>195*T(v34</w:t>
      </w:r>
      <w:r w:rsidR="00644CD5">
        <w:t>.</w:t>
      </w:r>
      <w:r>
        <w:t>u2) -0</w:t>
      </w:r>
      <w:r w:rsidR="00644CD5">
        <w:t>.</w:t>
      </w:r>
      <w:r>
        <w:t>21*T(v9</w:t>
      </w:r>
      <w:r w:rsidR="00644CD5">
        <w:t>.</w:t>
      </w:r>
      <w:r>
        <w:t>u31) -0</w:t>
      </w:r>
      <w:r w:rsidR="00644CD5">
        <w:t>.</w:t>
      </w:r>
      <w:r>
        <w:t>143*T(v16</w:t>
      </w:r>
      <w:r w:rsidR="00644CD5">
        <w:t>.</w:t>
      </w:r>
      <w:r>
        <w:t>u26) + 0</w:t>
      </w:r>
      <w:r w:rsidR="00644CD5">
        <w:t>.</w:t>
      </w:r>
      <w:r>
        <w:t>101*T(u30) + 0</w:t>
      </w:r>
      <w:r w:rsidR="00644CD5">
        <w:t>.</w:t>
      </w:r>
      <w:r>
        <w:t>097*T(v18</w:t>
      </w:r>
      <w:r w:rsidR="00644CD5">
        <w:t>.</w:t>
      </w:r>
      <w:r>
        <w:t>u15) -0</w:t>
      </w:r>
      <w:r w:rsidR="00644CD5">
        <w:t>.</w:t>
      </w:r>
      <w:r>
        <w:t>154*T(v8</w:t>
      </w:r>
      <w:r w:rsidR="00644CD5">
        <w:t>.</w:t>
      </w:r>
      <w:r>
        <w:t>u7) + 0</w:t>
      </w:r>
      <w:r w:rsidR="00644CD5">
        <w:t>.</w:t>
      </w:r>
      <w:r>
        <w:t>125*NumPositive + 0</w:t>
      </w:r>
      <w:r w:rsidR="00644CD5">
        <w:t>.</w:t>
      </w:r>
      <w:r>
        <w:t>177*T(v5</w:t>
      </w:r>
      <w:r w:rsidR="00644CD5">
        <w:t>.</w:t>
      </w:r>
      <w:r>
        <w:t>u30) -0</w:t>
      </w:r>
      <w:r w:rsidR="00644CD5">
        <w:t>.</w:t>
      </w:r>
      <w:r>
        <w:t>16*T(v1</w:t>
      </w:r>
      <w:r w:rsidR="00644CD5">
        <w:t>.</w:t>
      </w:r>
      <w:r>
        <w:t>u31) + 0</w:t>
      </w:r>
      <w:r w:rsidR="00644CD5">
        <w:t>.</w:t>
      </w:r>
      <w:r>
        <w:t>135*T(v18</w:t>
      </w:r>
      <w:r w:rsidR="00644CD5">
        <w:t>.</w:t>
      </w:r>
      <w:r>
        <w:t>u18) -0</w:t>
      </w:r>
      <w:r w:rsidR="00644CD5">
        <w:t>.</w:t>
      </w:r>
      <w:r>
        <w:t>159*T(v18</w:t>
      </w:r>
      <w:r w:rsidR="00644CD5">
        <w:t>.</w:t>
      </w:r>
      <w:r>
        <w:t>u2) -0</w:t>
      </w:r>
      <w:r w:rsidR="00644CD5">
        <w:t>.</w:t>
      </w:r>
      <w:r>
        <w:t>147*T(v12</w:t>
      </w:r>
      <w:r w:rsidR="00644CD5">
        <w:t>.</w:t>
      </w:r>
      <w:r>
        <w:t>u5) -0</w:t>
      </w:r>
      <w:r w:rsidR="00644CD5">
        <w:t>.</w:t>
      </w:r>
      <w:r>
        <w:t>153*T(v32</w:t>
      </w:r>
      <w:r w:rsidR="00644CD5">
        <w:t>.</w:t>
      </w:r>
      <w:r>
        <w:t>u9) + 0</w:t>
      </w:r>
      <w:r w:rsidR="00644CD5">
        <w:t>.</w:t>
      </w:r>
      <w:r>
        <w:t>19*T(v32</w:t>
      </w:r>
      <w:r w:rsidR="00644CD5">
        <w:t>.</w:t>
      </w:r>
      <w:r>
        <w:t>u2) + 0</w:t>
      </w:r>
      <w:r w:rsidR="00644CD5">
        <w:t>.</w:t>
      </w:r>
      <w:r>
        <w:t>148*T(v10</w:t>
      </w:r>
      <w:r w:rsidR="00644CD5">
        <w:t>.</w:t>
      </w:r>
      <w:r>
        <w:t>u11) -0</w:t>
      </w:r>
      <w:r w:rsidR="00644CD5">
        <w:t>.</w:t>
      </w:r>
      <w:r>
        <w:t>115*T(v20</w:t>
      </w:r>
      <w:r w:rsidR="00644CD5">
        <w:t>.</w:t>
      </w:r>
      <w:r>
        <w:t>u23) + 0</w:t>
      </w:r>
      <w:r w:rsidR="00644CD5">
        <w:t>.</w:t>
      </w:r>
      <w:r>
        <w:t>158*T(v7</w:t>
      </w:r>
      <w:r w:rsidR="00644CD5">
        <w:t>.</w:t>
      </w:r>
      <w:r>
        <w:t>u19) + 0</w:t>
      </w:r>
      <w:r w:rsidR="00644CD5">
        <w:t>.</w:t>
      </w:r>
      <w:r>
        <w:t>133*T(v26</w:t>
      </w:r>
      <w:r w:rsidR="00644CD5">
        <w:t>.</w:t>
      </w:r>
      <w:r>
        <w:t>u2) + 0</w:t>
      </w:r>
      <w:r w:rsidR="00644CD5">
        <w:t>.</w:t>
      </w:r>
      <w:r>
        <w:t>15*T(v7</w:t>
      </w:r>
      <w:r w:rsidR="00644CD5">
        <w:t>.</w:t>
      </w:r>
      <w:r>
        <w:t>u14) + 0</w:t>
      </w:r>
      <w:r w:rsidR="00644CD5">
        <w:t>.</w:t>
      </w:r>
      <w:r>
        <w:t>151*T(v11</w:t>
      </w:r>
      <w:r w:rsidR="00644CD5">
        <w:t>.</w:t>
      </w:r>
      <w:r>
        <w:t>u25) + 0</w:t>
      </w:r>
      <w:r w:rsidR="00644CD5">
        <w:t>.</w:t>
      </w:r>
      <w:r>
        <w:t>163*T(v2</w:t>
      </w:r>
      <w:r w:rsidR="00644CD5">
        <w:t>.</w:t>
      </w:r>
      <w:r>
        <w:t>u8) + 0</w:t>
      </w:r>
      <w:r w:rsidR="00644CD5">
        <w:t>.</w:t>
      </w:r>
      <w:r>
        <w:t>0742*T(u31) + 0</w:t>
      </w:r>
      <w:r w:rsidR="00644CD5">
        <w:t>.</w:t>
      </w:r>
      <w:r>
        <w:t>14*T(v14</w:t>
      </w:r>
      <w:r w:rsidR="00644CD5">
        <w:t>.</w:t>
      </w:r>
      <w:r>
        <w:t>u6) -0</w:t>
      </w:r>
      <w:r w:rsidR="00644CD5">
        <w:t>.</w:t>
      </w:r>
      <w:r>
        <w:t>127*T(v17</w:t>
      </w:r>
      <w:r w:rsidR="00644CD5">
        <w:t>.</w:t>
      </w:r>
      <w:r>
        <w:t>u5) -0</w:t>
      </w:r>
      <w:r w:rsidR="00644CD5">
        <w:t>.</w:t>
      </w:r>
      <w:r>
        <w:t>136*T(v7</w:t>
      </w:r>
      <w:r w:rsidR="00644CD5">
        <w:t>.</w:t>
      </w:r>
      <w:r>
        <w:t>u24) -0</w:t>
      </w:r>
      <w:r w:rsidR="00644CD5">
        <w:t>.</w:t>
      </w:r>
      <w:r>
        <w:t>157*T(v22</w:t>
      </w:r>
      <w:r w:rsidR="00644CD5">
        <w:t>.</w:t>
      </w:r>
      <w:r>
        <w:t>u11) -0</w:t>
      </w:r>
      <w:r w:rsidR="00644CD5">
        <w:t>.</w:t>
      </w:r>
      <w:r>
        <w:t>142*T(v17</w:t>
      </w:r>
      <w:r w:rsidR="00644CD5">
        <w:t>.</w:t>
      </w:r>
      <w:r>
        <w:t xml:space="preserve">u15) + </w:t>
      </w:r>
      <w:r>
        <w:lastRenderedPageBreak/>
        <w:t>0</w:t>
      </w:r>
      <w:r w:rsidR="00644CD5">
        <w:t>.</w:t>
      </w:r>
      <w:r>
        <w:t>17*T(v5</w:t>
      </w:r>
      <w:r w:rsidR="00644CD5">
        <w:t>.</w:t>
      </w:r>
      <w:r>
        <w:t>u25) + 0</w:t>
      </w:r>
      <w:r w:rsidR="00644CD5">
        <w:t>.</w:t>
      </w:r>
      <w:r>
        <w:t>124*T(v2</w:t>
      </w:r>
      <w:r w:rsidR="00644CD5">
        <w:t>.</w:t>
      </w:r>
      <w:r>
        <w:t>u22) -0</w:t>
      </w:r>
      <w:r w:rsidR="00644CD5">
        <w:t>.</w:t>
      </w:r>
      <w:r>
        <w:t>152*T(v21</w:t>
      </w:r>
      <w:r w:rsidR="00644CD5">
        <w:t>.</w:t>
      </w:r>
      <w:r>
        <w:t>u1) + 0</w:t>
      </w:r>
      <w:r w:rsidR="00644CD5">
        <w:t>.</w:t>
      </w:r>
      <w:r>
        <w:t>105*T(v16</w:t>
      </w:r>
      <w:r w:rsidR="00644CD5">
        <w:t>.</w:t>
      </w:r>
      <w:r>
        <w:t>u16) -0</w:t>
      </w:r>
      <w:r w:rsidR="00644CD5">
        <w:t>.</w:t>
      </w:r>
      <w:r>
        <w:t>0737*T(u36) -0</w:t>
      </w:r>
      <w:r w:rsidR="00644CD5">
        <w:t>.</w:t>
      </w:r>
      <w:r>
        <w:t>119*T(v14</w:t>
      </w:r>
      <w:r w:rsidR="00644CD5">
        <w:t>.</w:t>
      </w:r>
      <w:r>
        <w:t>u12) -0</w:t>
      </w:r>
      <w:r w:rsidR="00644CD5">
        <w:t>.</w:t>
      </w:r>
      <w:r>
        <w:t>142*T(v7</w:t>
      </w:r>
      <w:r w:rsidR="00644CD5">
        <w:t>.</w:t>
      </w:r>
      <w:r>
        <w:t>u1) -0</w:t>
      </w:r>
      <w:r w:rsidR="00644CD5">
        <w:t>.</w:t>
      </w:r>
      <w:r>
        <w:t>129*T(v2</w:t>
      </w:r>
      <w:r w:rsidR="00644CD5">
        <w:t>.</w:t>
      </w:r>
      <w:r>
        <w:t>u15) -0</w:t>
      </w:r>
      <w:r w:rsidR="00644CD5">
        <w:t>.</w:t>
      </w:r>
      <w:r>
        <w:t>121*T(v24</w:t>
      </w:r>
      <w:r w:rsidR="00644CD5">
        <w:t>.</w:t>
      </w:r>
      <w:r>
        <w:t>u9) -0</w:t>
      </w:r>
      <w:r w:rsidR="00644CD5">
        <w:t>.</w:t>
      </w:r>
      <w:r>
        <w:t>117*T(v11</w:t>
      </w:r>
      <w:r w:rsidR="00644CD5">
        <w:t>.</w:t>
      </w:r>
      <w:r>
        <w:t>u24) + 0</w:t>
      </w:r>
      <w:r w:rsidR="00644CD5">
        <w:t>.</w:t>
      </w:r>
      <w:r>
        <w:t>166*T(v4</w:t>
      </w:r>
      <w:r w:rsidR="00644CD5">
        <w:t>.</w:t>
      </w:r>
      <w:r>
        <w:t>u21) -0</w:t>
      </w:r>
      <w:r w:rsidR="00644CD5">
        <w:t>.</w:t>
      </w:r>
      <w:r>
        <w:t>106*T(v10</w:t>
      </w:r>
      <w:r w:rsidR="00644CD5">
        <w:t>.</w:t>
      </w:r>
      <w:r>
        <w:t>u28) -0</w:t>
      </w:r>
      <w:r w:rsidR="00644CD5">
        <w:t>.</w:t>
      </w:r>
      <w:r>
        <w:t>127*T(v17</w:t>
      </w:r>
      <w:r w:rsidR="00644CD5">
        <w:t>.</w:t>
      </w:r>
      <w:r>
        <w:t>u7) + 0</w:t>
      </w:r>
      <w:r w:rsidR="00644CD5">
        <w:t>.</w:t>
      </w:r>
      <w:r>
        <w:t>129*T(v6</w:t>
      </w:r>
      <w:r w:rsidR="00644CD5">
        <w:t>.</w:t>
      </w:r>
      <w:r>
        <w:t>u3) -0</w:t>
      </w:r>
      <w:r w:rsidR="00644CD5">
        <w:t>.</w:t>
      </w:r>
      <w:r>
        <w:t>13*T(v21</w:t>
      </w:r>
      <w:r w:rsidR="00644CD5">
        <w:t>.</w:t>
      </w:r>
      <w:r>
        <w:t>u2) + 0</w:t>
      </w:r>
      <w:r w:rsidR="00644CD5">
        <w:t>.</w:t>
      </w:r>
      <w:r>
        <w:t>126*T(v15</w:t>
      </w:r>
      <w:r w:rsidR="00644CD5">
        <w:t>.</w:t>
      </w:r>
      <w:r>
        <w:t>u8) + 0</w:t>
      </w:r>
      <w:r w:rsidR="00644CD5">
        <w:t>.</w:t>
      </w:r>
      <w:r>
        <w:t>122*T(v11</w:t>
      </w:r>
      <w:r w:rsidR="00644CD5">
        <w:t>.</w:t>
      </w:r>
      <w:r>
        <w:t>u23) + 0</w:t>
      </w:r>
      <w:r w:rsidR="00644CD5">
        <w:t>.</w:t>
      </w:r>
      <w:r>
        <w:t>121*T(v1</w:t>
      </w:r>
      <w:r w:rsidR="00644CD5">
        <w:t>.</w:t>
      </w:r>
      <w:r>
        <w:t>u40) + 0</w:t>
      </w:r>
      <w:r w:rsidR="00644CD5">
        <w:t>.</w:t>
      </w:r>
      <w:r>
        <w:t>122*T(v28</w:t>
      </w:r>
      <w:r w:rsidR="00644CD5">
        <w:t>.</w:t>
      </w:r>
      <w:r>
        <w:t>u5) + 0</w:t>
      </w:r>
      <w:r w:rsidR="00644CD5">
        <w:t>.</w:t>
      </w:r>
      <w:r>
        <w:t>0962*T(v6</w:t>
      </w:r>
      <w:r w:rsidR="00644CD5">
        <w:t>.</w:t>
      </w:r>
      <w:r>
        <w:t>u32) + 0</w:t>
      </w:r>
      <w:r w:rsidR="00644CD5">
        <w:t>.</w:t>
      </w:r>
      <w:r>
        <w:t>0764*T(v29</w:t>
      </w:r>
      <w:r w:rsidR="00644CD5">
        <w:t>.</w:t>
      </w:r>
      <w:r>
        <w:t>u12) + 0</w:t>
      </w:r>
      <w:r w:rsidR="00644CD5">
        <w:t>.</w:t>
      </w:r>
      <w:r>
        <w:t>103*T(v8</w:t>
      </w:r>
      <w:r w:rsidR="00644CD5">
        <w:t>.</w:t>
      </w:r>
      <w:r>
        <w:t>u12) -0</w:t>
      </w:r>
      <w:r w:rsidR="00644CD5">
        <w:t>.</w:t>
      </w:r>
      <w:r>
        <w:t>099*T(v16</w:t>
      </w:r>
      <w:r w:rsidR="00644CD5">
        <w:t>.</w:t>
      </w:r>
      <w:r>
        <w:t>u6) + 0</w:t>
      </w:r>
      <w:r w:rsidR="00644CD5">
        <w:t>.</w:t>
      </w:r>
      <w:r>
        <w:t>0937*T(v25</w:t>
      </w:r>
      <w:r w:rsidR="00644CD5">
        <w:t>.</w:t>
      </w:r>
      <w:r>
        <w:t>u14) -0</w:t>
      </w:r>
      <w:r w:rsidR="00644CD5">
        <w:t>.</w:t>
      </w:r>
      <w:r>
        <w:t>0991*T(v7</w:t>
      </w:r>
      <w:r w:rsidR="00644CD5">
        <w:t>.</w:t>
      </w:r>
      <w:r>
        <w:t>u32) -0</w:t>
      </w:r>
      <w:r w:rsidR="00644CD5">
        <w:t>.</w:t>
      </w:r>
      <w:r>
        <w:t>124*T(v16</w:t>
      </w:r>
      <w:r w:rsidR="00644CD5">
        <w:t>.</w:t>
      </w:r>
      <w:r>
        <w:t>u21) + 0</w:t>
      </w:r>
      <w:r w:rsidR="00644CD5">
        <w:t>.</w:t>
      </w:r>
      <w:r>
        <w:t>106*T(v14</w:t>
      </w:r>
      <w:r w:rsidR="00644CD5">
        <w:t>.</w:t>
      </w:r>
      <w:r>
        <w:t>u27) + 0</w:t>
      </w:r>
      <w:r w:rsidR="00644CD5">
        <w:t>.</w:t>
      </w:r>
      <w:r>
        <w:t>108*T(v25</w:t>
      </w:r>
      <w:r w:rsidR="00644CD5">
        <w:t>.</w:t>
      </w:r>
      <w:r>
        <w:t>u13) + 0</w:t>
      </w:r>
      <w:r w:rsidR="00644CD5">
        <w:t>.</w:t>
      </w:r>
      <w:r>
        <w:t>114*T(v5</w:t>
      </w:r>
      <w:r w:rsidR="00644CD5">
        <w:t>.</w:t>
      </w:r>
      <w:r>
        <w:t>u15) + 0</w:t>
      </w:r>
      <w:r w:rsidR="00644CD5">
        <w:t>.</w:t>
      </w:r>
      <w:r>
        <w:t>123*T(v2</w:t>
      </w:r>
      <w:r w:rsidR="00644CD5">
        <w:t>.</w:t>
      </w:r>
      <w:r>
        <w:t>u12) + 0</w:t>
      </w:r>
      <w:r w:rsidR="00644CD5">
        <w:t>.</w:t>
      </w:r>
      <w:r>
        <w:t>133*T(v1</w:t>
      </w:r>
      <w:r w:rsidR="00644CD5">
        <w:t>.</w:t>
      </w:r>
      <w:r>
        <w:t>u11) -0</w:t>
      </w:r>
      <w:r w:rsidR="00644CD5">
        <w:t>.</w:t>
      </w:r>
      <w:r>
        <w:t>0986*T(v5</w:t>
      </w:r>
      <w:r w:rsidR="00644CD5">
        <w:t>.</w:t>
      </w:r>
      <w:r>
        <w:t>u37) + 0</w:t>
      </w:r>
      <w:r w:rsidR="00644CD5">
        <w:t>.</w:t>
      </w:r>
      <w:r>
        <w:t>0965*T(v6</w:t>
      </w:r>
      <w:r w:rsidR="00644CD5">
        <w:t>.</w:t>
      </w:r>
      <w:r>
        <w:t>u30) + 0</w:t>
      </w:r>
      <w:r w:rsidR="00644CD5">
        <w:t>.</w:t>
      </w:r>
      <w:r>
        <w:t>104*T(v5</w:t>
      </w:r>
      <w:r w:rsidR="00644CD5">
        <w:t>.</w:t>
      </w:r>
      <w:r>
        <w:t>u12) + 0</w:t>
      </w:r>
      <w:r w:rsidR="00644CD5">
        <w:t>.</w:t>
      </w:r>
      <w:r>
        <w:t>102*T(v12</w:t>
      </w:r>
      <w:r w:rsidR="00644CD5">
        <w:t>.</w:t>
      </w:r>
      <w:r>
        <w:t>u2) -0</w:t>
      </w:r>
      <w:r w:rsidR="00644CD5">
        <w:t>.</w:t>
      </w:r>
      <w:r>
        <w:t>0992*T(v9</w:t>
      </w:r>
      <w:r w:rsidR="00644CD5">
        <w:t>.</w:t>
      </w:r>
      <w:r>
        <w:t>u7) -0</w:t>
      </w:r>
      <w:r w:rsidR="00644CD5">
        <w:t>.</w:t>
      </w:r>
      <w:r>
        <w:t>115*T(v1</w:t>
      </w:r>
      <w:r w:rsidR="00644CD5">
        <w:t>.</w:t>
      </w:r>
      <w:r>
        <w:t>u24) + 0</w:t>
      </w:r>
      <w:r w:rsidR="00644CD5">
        <w:t>.</w:t>
      </w:r>
      <w:r>
        <w:t>0647*T(u41) -0</w:t>
      </w:r>
      <w:r w:rsidR="00644CD5">
        <w:t>.</w:t>
      </w:r>
      <w:r>
        <w:t>127*T(v5</w:t>
      </w:r>
      <w:r w:rsidR="00644CD5">
        <w:t>.</w:t>
      </w:r>
      <w:r>
        <w:t>u4) -0</w:t>
      </w:r>
      <w:r w:rsidR="00644CD5">
        <w:t>.</w:t>
      </w:r>
      <w:r>
        <w:t>0844*T(v27</w:t>
      </w:r>
      <w:r w:rsidR="00644CD5">
        <w:t>.</w:t>
      </w:r>
      <w:r>
        <w:t>u12) + 0</w:t>
      </w:r>
      <w:r w:rsidR="00644CD5">
        <w:t>.</w:t>
      </w:r>
      <w:r>
        <w:t>0954*T(v16</w:t>
      </w:r>
      <w:r w:rsidR="00644CD5">
        <w:t>.</w:t>
      </w:r>
      <w:r>
        <w:t>u27) -0</w:t>
      </w:r>
      <w:r w:rsidR="00644CD5">
        <w:t>.</w:t>
      </w:r>
      <w:r>
        <w:t>0919*T(v6</w:t>
      </w:r>
      <w:r w:rsidR="00644CD5">
        <w:t>.</w:t>
      </w:r>
      <w:r>
        <w:t>u31) + 0</w:t>
      </w:r>
      <w:r w:rsidR="00644CD5">
        <w:t>.</w:t>
      </w:r>
      <w:r>
        <w:t>0813*T(v10</w:t>
      </w:r>
      <w:r w:rsidR="00644CD5">
        <w:t>.</w:t>
      </w:r>
      <w:r>
        <w:t>u15) + 0</w:t>
      </w:r>
      <w:r w:rsidR="00644CD5">
        <w:t>.</w:t>
      </w:r>
      <w:r>
        <w:t>09*T(v21</w:t>
      </w:r>
      <w:r w:rsidR="00644CD5">
        <w:t>.</w:t>
      </w:r>
      <w:r>
        <w:t>u14) -0</w:t>
      </w:r>
      <w:r w:rsidR="00644CD5">
        <w:t>.</w:t>
      </w:r>
      <w:r>
        <w:t>119*T(v1</w:t>
      </w:r>
      <w:r w:rsidR="00644CD5">
        <w:t>.</w:t>
      </w:r>
      <w:r>
        <w:t>u26) + 0</w:t>
      </w:r>
      <w:r w:rsidR="00644CD5">
        <w:t>.</w:t>
      </w:r>
      <w:r>
        <w:t>108*T(v25</w:t>
      </w:r>
      <w:r w:rsidR="00644CD5">
        <w:t>.</w:t>
      </w:r>
      <w:r>
        <w:t>u6) + 0</w:t>
      </w:r>
      <w:r w:rsidR="00644CD5">
        <w:t>.</w:t>
      </w:r>
      <w:r>
        <w:t>122*T(v5</w:t>
      </w:r>
      <w:r w:rsidR="00644CD5">
        <w:t>.</w:t>
      </w:r>
      <w:r>
        <w:t>u13) -0</w:t>
      </w:r>
      <w:r w:rsidR="00644CD5">
        <w:t>.</w:t>
      </w:r>
      <w:r>
        <w:t>104*T(v12</w:t>
      </w:r>
      <w:r w:rsidR="00644CD5">
        <w:t>.</w:t>
      </w:r>
      <w:r>
        <w:t>u31) -0</w:t>
      </w:r>
      <w:r w:rsidR="00644CD5">
        <w:t>.</w:t>
      </w:r>
      <w:r>
        <w:t>102*T(v12</w:t>
      </w:r>
      <w:r w:rsidR="00644CD5">
        <w:t>.</w:t>
      </w:r>
      <w:r>
        <w:t>u21) -0</w:t>
      </w:r>
      <w:r w:rsidR="00644CD5">
        <w:t>.</w:t>
      </w:r>
      <w:r>
        <w:t>0935*T(v21</w:t>
      </w:r>
      <w:r w:rsidR="00644CD5">
        <w:t>.</w:t>
      </w:r>
      <w:r>
        <w:t>u5) -0</w:t>
      </w:r>
      <w:r w:rsidR="00644CD5">
        <w:t>.</w:t>
      </w:r>
      <w:r>
        <w:t>071*T(v19</w:t>
      </w:r>
      <w:r w:rsidR="00644CD5">
        <w:t>.</w:t>
      </w:r>
      <w:r>
        <w:t>u13) + 0</w:t>
      </w:r>
      <w:r w:rsidR="00644CD5">
        <w:t>.</w:t>
      </w:r>
      <w:r>
        <w:t>0787*T(v6</w:t>
      </w:r>
      <w:r w:rsidR="00644CD5">
        <w:t>.</w:t>
      </w:r>
      <w:r>
        <w:t>u22) + 0</w:t>
      </w:r>
      <w:r w:rsidR="00644CD5">
        <w:t>.</w:t>
      </w:r>
      <w:r>
        <w:t>0614*T(v16</w:t>
      </w:r>
      <w:r w:rsidR="00644CD5">
        <w:t>.</w:t>
      </w:r>
      <w:r>
        <w:t>u13) -0</w:t>
      </w:r>
      <w:r w:rsidR="00644CD5">
        <w:t>.</w:t>
      </w:r>
      <w:r>
        <w:t>0824*T(v8</w:t>
      </w:r>
      <w:r w:rsidR="00644CD5">
        <w:t>.</w:t>
      </w:r>
      <w:r>
        <w:t>u31) -0</w:t>
      </w:r>
      <w:r w:rsidR="00644CD5">
        <w:t>.</w:t>
      </w:r>
      <w:r>
        <w:t>0769*T(v23</w:t>
      </w:r>
      <w:r w:rsidR="00644CD5">
        <w:t>.</w:t>
      </w:r>
      <w:r>
        <w:t>u5) + 0</w:t>
      </w:r>
      <w:r w:rsidR="00644CD5">
        <w:t>.</w:t>
      </w:r>
      <w:r>
        <w:t>0554*T(v12) + 0</w:t>
      </w:r>
      <w:r w:rsidR="00644CD5">
        <w:t>.</w:t>
      </w:r>
      <w:r>
        <w:t>0674*T(v12</w:t>
      </w:r>
      <w:r w:rsidR="00644CD5">
        <w:t>.</w:t>
      </w:r>
      <w:r>
        <w:t>u23) -0</w:t>
      </w:r>
      <w:r w:rsidR="00644CD5">
        <w:t>.</w:t>
      </w:r>
      <w:r>
        <w:t>073*T(v12</w:t>
      </w:r>
      <w:r w:rsidR="00644CD5">
        <w:t>.</w:t>
      </w:r>
      <w:r>
        <w:t>u18) + 0</w:t>
      </w:r>
      <w:r w:rsidR="00644CD5">
        <w:t>.</w:t>
      </w:r>
      <w:r>
        <w:t>0872*T(v21</w:t>
      </w:r>
      <w:r w:rsidR="00644CD5">
        <w:t>.</w:t>
      </w:r>
      <w:r>
        <w:t>u9) + 0</w:t>
      </w:r>
      <w:r w:rsidR="00644CD5">
        <w:t>.</w:t>
      </w:r>
      <w:r>
        <w:t>0444*T(v28) -0</w:t>
      </w:r>
      <w:r w:rsidR="00644CD5">
        <w:t>.</w:t>
      </w:r>
      <w:r>
        <w:t>067*T(v30</w:t>
      </w:r>
      <w:r w:rsidR="00644CD5">
        <w:t>.</w:t>
      </w:r>
      <w:r>
        <w:t>u8) + 0</w:t>
      </w:r>
      <w:r w:rsidR="00644CD5">
        <w:t>.</w:t>
      </w:r>
      <w:r>
        <w:t>092*T(v21</w:t>
      </w:r>
      <w:r w:rsidR="00644CD5">
        <w:t>.</w:t>
      </w:r>
      <w:r>
        <w:t>u15) -0</w:t>
      </w:r>
      <w:r w:rsidR="00644CD5">
        <w:t>.</w:t>
      </w:r>
      <w:r>
        <w:t>0549*T(v7</w:t>
      </w:r>
      <w:r w:rsidR="00644CD5">
        <w:t>.</w:t>
      </w:r>
      <w:r>
        <w:t>u27) -0</w:t>
      </w:r>
      <w:r w:rsidR="00644CD5">
        <w:t>.</w:t>
      </w:r>
      <w:r>
        <w:t>0952*T(v1</w:t>
      </w:r>
      <w:r w:rsidR="00644CD5">
        <w:t>.</w:t>
      </w:r>
      <w:r>
        <w:t>u8) -0</w:t>
      </w:r>
      <w:r w:rsidR="00644CD5">
        <w:t>.</w:t>
      </w:r>
      <w:r>
        <w:t>0627*Volume^2 + 0</w:t>
      </w:r>
      <w:r w:rsidR="00644CD5">
        <w:t>.</w:t>
      </w:r>
      <w:r>
        <w:t>0679*T(v22</w:t>
      </w:r>
      <w:r w:rsidR="00644CD5">
        <w:t>.</w:t>
      </w:r>
      <w:r>
        <w:t>u18) -0</w:t>
      </w:r>
      <w:r w:rsidR="00644CD5">
        <w:t>.</w:t>
      </w:r>
      <w:r>
        <w:t>0762*T(v20</w:t>
      </w:r>
      <w:r w:rsidR="00644CD5">
        <w:t>.</w:t>
      </w:r>
      <w:r>
        <w:t>u1) + 0</w:t>
      </w:r>
      <w:r w:rsidR="00644CD5">
        <w:t>.</w:t>
      </w:r>
      <w:r>
        <w:t>0614*T(v21</w:t>
      </w:r>
      <w:r w:rsidR="00644CD5">
        <w:t>.</w:t>
      </w:r>
      <w:r>
        <w:t>u13) + 0</w:t>
      </w:r>
      <w:r w:rsidR="00644CD5">
        <w:t>.</w:t>
      </w:r>
      <w:r>
        <w:t>0685*T(v40</w:t>
      </w:r>
      <w:r w:rsidR="00644CD5">
        <w:t>.</w:t>
      </w:r>
      <w:r>
        <w:t>u1) -0</w:t>
      </w:r>
      <w:r w:rsidR="00644CD5">
        <w:t>.</w:t>
      </w:r>
      <w:r>
        <w:t>0585*T(v18</w:t>
      </w:r>
      <w:r w:rsidR="00644CD5">
        <w:t>.</w:t>
      </w:r>
      <w:r>
        <w:t>u10) -0</w:t>
      </w:r>
      <w:r w:rsidR="00644CD5">
        <w:t>.</w:t>
      </w:r>
      <w:r>
        <w:t>0775*T(v1</w:t>
      </w:r>
      <w:r w:rsidR="00644CD5">
        <w:t>.</w:t>
      </w:r>
      <w:r>
        <w:t>u14) + 0</w:t>
      </w:r>
      <w:r w:rsidR="00644CD5">
        <w:t>.</w:t>
      </w:r>
      <w:r>
        <w:t>0575*T(v28</w:t>
      </w:r>
      <w:r w:rsidR="00644CD5">
        <w:t>.</w:t>
      </w:r>
      <w:r>
        <w:t>u9) -0</w:t>
      </w:r>
      <w:r w:rsidR="00644CD5">
        <w:t>.</w:t>
      </w:r>
      <w:r>
        <w:t>068*T(v3</w:t>
      </w:r>
      <w:r w:rsidR="00644CD5">
        <w:t>.</w:t>
      </w:r>
      <w:r>
        <w:t>u12) + 0</w:t>
      </w:r>
      <w:r w:rsidR="00644CD5">
        <w:t>.</w:t>
      </w:r>
      <w:r>
        <w:t>066*T(v21</w:t>
      </w:r>
      <w:r w:rsidR="00644CD5">
        <w:t>.</w:t>
      </w:r>
      <w:r>
        <w:t>u16) + 0</w:t>
      </w:r>
      <w:r w:rsidR="00644CD5">
        <w:t>.</w:t>
      </w:r>
      <w:r>
        <w:t>0606*T(v33</w:t>
      </w:r>
      <w:r w:rsidR="00644CD5">
        <w:t>.</w:t>
      </w:r>
      <w:r>
        <w:t>u8) + 0</w:t>
      </w:r>
      <w:r w:rsidR="00644CD5">
        <w:t>.</w:t>
      </w:r>
      <w:r>
        <w:t>0589*T(v21</w:t>
      </w:r>
      <w:r w:rsidR="00644CD5">
        <w:t>.</w:t>
      </w:r>
      <w:r>
        <w:t>u17) + 0</w:t>
      </w:r>
      <w:r w:rsidR="00644CD5">
        <w:t>.</w:t>
      </w:r>
      <w:r>
        <w:t>0511*T(v15</w:t>
      </w:r>
      <w:r w:rsidR="00644CD5">
        <w:t>.</w:t>
      </w:r>
      <w:r>
        <w:t>u26) -0</w:t>
      </w:r>
      <w:r w:rsidR="00644CD5">
        <w:t>.</w:t>
      </w:r>
      <w:r>
        <w:t>0623*T(v9</w:t>
      </w:r>
      <w:r w:rsidR="00644CD5">
        <w:t>.</w:t>
      </w:r>
      <w:r>
        <w:t>u29) + 0</w:t>
      </w:r>
      <w:r w:rsidR="00644CD5">
        <w:t>.</w:t>
      </w:r>
      <w:r>
        <w:t>0611*T(v13</w:t>
      </w:r>
      <w:r w:rsidR="00644CD5">
        <w:t>.</w:t>
      </w:r>
      <w:r>
        <w:t>u1) -0</w:t>
      </w:r>
      <w:r w:rsidR="00644CD5">
        <w:t>.</w:t>
      </w:r>
      <w:r>
        <w:t>0411*T(u35) + 0</w:t>
      </w:r>
      <w:r w:rsidR="00644CD5">
        <w:t>.</w:t>
      </w:r>
      <w:r>
        <w:t>066*T(v31</w:t>
      </w:r>
      <w:r w:rsidR="00644CD5">
        <w:t>.</w:t>
      </w:r>
      <w:r>
        <w:t>u3) + 0</w:t>
      </w:r>
      <w:r w:rsidR="00644CD5">
        <w:t>.</w:t>
      </w:r>
      <w:r>
        <w:t>0572*T(v8</w:t>
      </w:r>
      <w:r w:rsidR="00644CD5">
        <w:t>.</w:t>
      </w:r>
      <w:r>
        <w:t>u20) -0</w:t>
      </w:r>
      <w:r w:rsidR="00644CD5">
        <w:t>.</w:t>
      </w:r>
      <w:r>
        <w:t>0578*T(v23</w:t>
      </w:r>
      <w:r w:rsidR="00644CD5">
        <w:t>.</w:t>
      </w:r>
      <w:r>
        <w:t>u19) -0</w:t>
      </w:r>
      <w:r w:rsidR="00644CD5">
        <w:t>.</w:t>
      </w:r>
      <w:r>
        <w:t>0622*T(v16</w:t>
      </w:r>
      <w:r w:rsidR="00644CD5">
        <w:t>.</w:t>
      </w:r>
      <w:r>
        <w:t>u1) + 0</w:t>
      </w:r>
      <w:r w:rsidR="00644CD5">
        <w:t>.</w:t>
      </w:r>
      <w:r>
        <w:t>0588*T(v19</w:t>
      </w:r>
      <w:r w:rsidR="00644CD5">
        <w:t>.</w:t>
      </w:r>
      <w:r>
        <w:t>u11) + 0</w:t>
      </w:r>
      <w:r w:rsidR="00644CD5">
        <w:t>.</w:t>
      </w:r>
      <w:r>
        <w:t>0586*T(v22</w:t>
      </w:r>
      <w:r w:rsidR="00644CD5">
        <w:t>.</w:t>
      </w:r>
      <w:r>
        <w:t>u19) + 0</w:t>
      </w:r>
      <w:r w:rsidR="00644CD5">
        <w:t>.</w:t>
      </w:r>
      <w:r>
        <w:t>0555*T(v5</w:t>
      </w:r>
      <w:r w:rsidR="00644CD5">
        <w:t>.</w:t>
      </w:r>
      <w:r>
        <w:t>u8) -0</w:t>
      </w:r>
      <w:r w:rsidR="00644CD5">
        <w:t>.</w:t>
      </w:r>
      <w:r>
        <w:t>0899*T(v3</w:t>
      </w:r>
      <w:r w:rsidR="00644CD5">
        <w:t>.</w:t>
      </w:r>
      <w:r>
        <w:t>u2) -0</w:t>
      </w:r>
      <w:r w:rsidR="00644CD5">
        <w:t>.</w:t>
      </w:r>
      <w:r>
        <w:t>0556*T(v3</w:t>
      </w:r>
      <w:r w:rsidR="00644CD5">
        <w:t>.</w:t>
      </w:r>
      <w:r>
        <w:t>u27) -0</w:t>
      </w:r>
      <w:r w:rsidR="00644CD5">
        <w:t>.</w:t>
      </w:r>
      <w:r>
        <w:t>0518*T(v6</w:t>
      </w:r>
      <w:r w:rsidR="00644CD5">
        <w:t>.</w:t>
      </w:r>
      <w:r>
        <w:t>u24) + 0</w:t>
      </w:r>
      <w:r w:rsidR="00644CD5">
        <w:t>.</w:t>
      </w:r>
      <w:r>
        <w:t>0467*T(v34</w:t>
      </w:r>
      <w:r w:rsidR="00644CD5">
        <w:t>.</w:t>
      </w:r>
      <w:r>
        <w:t>u8) -0</w:t>
      </w:r>
      <w:r w:rsidR="00644CD5">
        <w:t>.</w:t>
      </w:r>
      <w:r>
        <w:t>0541*T(v4</w:t>
      </w:r>
      <w:r w:rsidR="00644CD5">
        <w:t>.</w:t>
      </w:r>
      <w:r>
        <w:t>u38) + 0</w:t>
      </w:r>
      <w:r w:rsidR="00644CD5">
        <w:t>.</w:t>
      </w:r>
      <w:r>
        <w:t>0394*T(v8) -0</w:t>
      </w:r>
      <w:r w:rsidR="00644CD5">
        <w:t>.</w:t>
      </w:r>
      <w:r>
        <w:t>0442*Length^2 + 0</w:t>
      </w:r>
      <w:r w:rsidR="00644CD5">
        <w:t>.</w:t>
      </w:r>
      <w:r>
        <w:t>0392*T(u5) -0</w:t>
      </w:r>
      <w:r w:rsidR="00644CD5">
        <w:t>.</w:t>
      </w:r>
      <w:r>
        <w:t>0332*T(u32) + 0</w:t>
      </w:r>
      <w:r w:rsidR="00644CD5">
        <w:t>.</w:t>
      </w:r>
      <w:r>
        <w:t>0454*T(v24</w:t>
      </w:r>
      <w:r w:rsidR="00644CD5">
        <w:t>.</w:t>
      </w:r>
      <w:r>
        <w:t>u5) + 0</w:t>
      </w:r>
      <w:r w:rsidR="00644CD5">
        <w:t>.</w:t>
      </w:r>
      <w:r>
        <w:t>0499*T(v32</w:t>
      </w:r>
      <w:r w:rsidR="00644CD5">
        <w:t>.</w:t>
      </w:r>
      <w:r>
        <w:t>u6) + 0</w:t>
      </w:r>
      <w:r w:rsidR="00644CD5">
        <w:t>.</w:t>
      </w:r>
      <w:r>
        <w:t>043*T(v10</w:t>
      </w:r>
      <w:r w:rsidR="00644CD5">
        <w:t>.</w:t>
      </w:r>
      <w:r>
        <w:t>u30) + 0</w:t>
      </w:r>
      <w:r w:rsidR="00644CD5">
        <w:t>.</w:t>
      </w:r>
      <w:r>
        <w:t>0426*T(v15</w:t>
      </w:r>
      <w:r w:rsidR="00644CD5">
        <w:t>.</w:t>
      </w:r>
      <w:r>
        <w:t>u21) -0</w:t>
      </w:r>
      <w:r w:rsidR="00644CD5">
        <w:t>.</w:t>
      </w:r>
      <w:r>
        <w:t>0436*T(v40</w:t>
      </w:r>
      <w:r w:rsidR="00644CD5">
        <w:t>.</w:t>
      </w:r>
      <w:r>
        <w:t>u2) + 0</w:t>
      </w:r>
      <w:r w:rsidR="00644CD5">
        <w:t>.</w:t>
      </w:r>
      <w:r>
        <w:t>043*T(v24</w:t>
      </w:r>
      <w:r w:rsidR="00644CD5">
        <w:t>.</w:t>
      </w:r>
      <w:r>
        <w:t>u19) -0</w:t>
      </w:r>
      <w:r w:rsidR="00644CD5">
        <w:t>.</w:t>
      </w:r>
      <w:r>
        <w:t>0459*T(v9</w:t>
      </w:r>
      <w:r w:rsidR="00644CD5">
        <w:t>.</w:t>
      </w:r>
      <w:r>
        <w:t>u32) + 0</w:t>
      </w:r>
      <w:r w:rsidR="00644CD5">
        <w:t>.</w:t>
      </w:r>
      <w:r>
        <w:t>0371*T(v5</w:t>
      </w:r>
      <w:r w:rsidR="00644CD5">
        <w:t>.</w:t>
      </w:r>
      <w:r>
        <w:t>u34) + 0</w:t>
      </w:r>
      <w:r w:rsidR="00644CD5">
        <w:t>.</w:t>
      </w:r>
      <w:r>
        <w:t>0437*T(v14</w:t>
      </w:r>
      <w:r w:rsidR="00644CD5">
        <w:t>.</w:t>
      </w:r>
      <w:r>
        <w:t>u4) -0</w:t>
      </w:r>
      <w:r w:rsidR="00644CD5">
        <w:t>.</w:t>
      </w:r>
      <w:r>
        <w:t>0409*T(v16</w:t>
      </w:r>
      <w:r w:rsidR="00644CD5">
        <w:t>.</w:t>
      </w:r>
      <w:r>
        <w:t>u15) + 0</w:t>
      </w:r>
      <w:r w:rsidR="00644CD5">
        <w:t>.</w:t>
      </w:r>
      <w:r>
        <w:t>0375*T(v20</w:t>
      </w:r>
      <w:r w:rsidR="00644CD5">
        <w:t>.</w:t>
      </w:r>
      <w:r>
        <w:t>u12) -0</w:t>
      </w:r>
      <w:r w:rsidR="00644CD5">
        <w:t>.</w:t>
      </w:r>
      <w:r>
        <w:t>0374*T(v15</w:t>
      </w:r>
      <w:r w:rsidR="00644CD5">
        <w:t>.</w:t>
      </w:r>
      <w:r>
        <w:t>u1) + 0</w:t>
      </w:r>
      <w:r w:rsidR="00644CD5">
        <w:t>.</w:t>
      </w:r>
      <w:r>
        <w:t>0322*T(v6</w:t>
      </w:r>
      <w:r w:rsidR="00644CD5">
        <w:t>.</w:t>
      </w:r>
      <w:r>
        <w:t>u10) + 0</w:t>
      </w:r>
      <w:r w:rsidR="00644CD5">
        <w:t>.</w:t>
      </w:r>
      <w:r>
        <w:t>0323*T(v17</w:t>
      </w:r>
      <w:r w:rsidR="00644CD5">
        <w:t>.</w:t>
      </w:r>
      <w:r>
        <w:t>u22) + 0</w:t>
      </w:r>
      <w:r w:rsidR="00644CD5">
        <w:t>.</w:t>
      </w:r>
      <w:r>
        <w:t>032*T(v36</w:t>
      </w:r>
      <w:r w:rsidR="00644CD5">
        <w:t>.</w:t>
      </w:r>
      <w:r>
        <w:t>u7) + 0</w:t>
      </w:r>
      <w:r w:rsidR="00644CD5">
        <w:t>.</w:t>
      </w:r>
      <w:r>
        <w:t>0329*T(v6</w:t>
      </w:r>
      <w:r w:rsidR="00644CD5">
        <w:t>.</w:t>
      </w:r>
      <w:r>
        <w:t>u8) + 0</w:t>
      </w:r>
      <w:r w:rsidR="00644CD5">
        <w:t>.</w:t>
      </w:r>
      <w:r>
        <w:t>0339*T(v33</w:t>
      </w:r>
      <w:r w:rsidR="00644CD5">
        <w:t>.</w:t>
      </w:r>
      <w:r>
        <w:t>u3) -0</w:t>
      </w:r>
      <w:r w:rsidR="00644CD5">
        <w:t>.</w:t>
      </w:r>
      <w:r>
        <w:t>0275*T(v14</w:t>
      </w:r>
      <w:r w:rsidR="00644CD5">
        <w:t>.</w:t>
      </w:r>
      <w:r>
        <w:t>u9) -0</w:t>
      </w:r>
      <w:r w:rsidR="00644CD5">
        <w:t>.</w:t>
      </w:r>
      <w:r>
        <w:t>0215*T(u33) + 0</w:t>
      </w:r>
      <w:r w:rsidR="00644CD5">
        <w:t>.</w:t>
      </w:r>
      <w:r>
        <w:t>0263*T(v9</w:t>
      </w:r>
      <w:r w:rsidR="00644CD5">
        <w:t>.</w:t>
      </w:r>
      <w:r>
        <w:t>u25) + 0</w:t>
      </w:r>
      <w:r w:rsidR="00644CD5">
        <w:t>.</w:t>
      </w:r>
      <w:r>
        <w:t>021*T(v4</w:t>
      </w:r>
      <w:r w:rsidR="00644CD5">
        <w:t>.</w:t>
      </w:r>
      <w:r>
        <w:t>u39) -0</w:t>
      </w:r>
      <w:r w:rsidR="00644CD5">
        <w:t>.</w:t>
      </w:r>
      <w:r>
        <w:t>0231*T(v16</w:t>
      </w:r>
      <w:r w:rsidR="00644CD5">
        <w:t>.</w:t>
      </w:r>
      <w:r>
        <w:t>u12) + 0</w:t>
      </w:r>
      <w:r w:rsidR="00644CD5">
        <w:t>.</w:t>
      </w:r>
      <w:r>
        <w:t>0195*T(v24</w:t>
      </w:r>
      <w:r w:rsidR="00644CD5">
        <w:t>.</w:t>
      </w:r>
      <w:r>
        <w:t>u10) -0</w:t>
      </w:r>
      <w:r w:rsidR="00644CD5">
        <w:t>.</w:t>
      </w:r>
      <w:r>
        <w:t>0201*T(v9</w:t>
      </w:r>
      <w:r w:rsidR="00644CD5">
        <w:t>.</w:t>
      </w:r>
      <w:r>
        <w:t>u16) -0</w:t>
      </w:r>
      <w:r w:rsidR="00644CD5">
        <w:t>.</w:t>
      </w:r>
      <w:r>
        <w:t>0193*T(v4</w:t>
      </w:r>
      <w:r w:rsidR="00644CD5">
        <w:t>.</w:t>
      </w:r>
      <w:r>
        <w:t>u33) + 0</w:t>
      </w:r>
      <w:r w:rsidR="00644CD5">
        <w:t>.</w:t>
      </w:r>
      <w:r>
        <w:t>0193*T(v7</w:t>
      </w:r>
      <w:r w:rsidR="00644CD5">
        <w:t>.</w:t>
      </w:r>
      <w:r>
        <w:t>u17) -0</w:t>
      </w:r>
      <w:r w:rsidR="00644CD5">
        <w:t>.</w:t>
      </w:r>
      <w:r>
        <w:t>0218*T(v1</w:t>
      </w:r>
      <w:r w:rsidR="00644CD5">
        <w:t>.</w:t>
      </w:r>
      <w:r>
        <w:t>u13) + 0</w:t>
      </w:r>
      <w:r w:rsidR="00644CD5">
        <w:t>.</w:t>
      </w:r>
      <w:r>
        <w:t>0167*T(v2</w:t>
      </w:r>
      <w:r w:rsidR="00644CD5">
        <w:t>.</w:t>
      </w:r>
      <w:r>
        <w:t>u37) + 0</w:t>
      </w:r>
      <w:r w:rsidR="00644CD5">
        <w:t>.</w:t>
      </w:r>
      <w:r>
        <w:t>0153*T(v14</w:t>
      </w:r>
      <w:r w:rsidR="00644CD5">
        <w:t>.</w:t>
      </w:r>
      <w:r>
        <w:t>u16) + 0</w:t>
      </w:r>
      <w:r w:rsidR="00644CD5">
        <w:t>.</w:t>
      </w:r>
      <w:r>
        <w:t>0127*T(v12</w:t>
      </w:r>
      <w:r w:rsidR="00644CD5">
        <w:t>.</w:t>
      </w:r>
      <w:r>
        <w:t>u28) -0</w:t>
      </w:r>
      <w:r w:rsidR="00644CD5">
        <w:t>.</w:t>
      </w:r>
      <w:r>
        <w:t>012*T(v27</w:t>
      </w:r>
      <w:r w:rsidR="00644CD5">
        <w:t>.</w:t>
      </w:r>
      <w:r>
        <w:t>u15) -0</w:t>
      </w:r>
      <w:r w:rsidR="00644CD5">
        <w:t>.</w:t>
      </w:r>
      <w:r>
        <w:t>0124*T(v13</w:t>
      </w:r>
      <w:r w:rsidR="00644CD5">
        <w:t>.</w:t>
      </w:r>
      <w:r>
        <w:t>u8) -0</w:t>
      </w:r>
      <w:r w:rsidR="00644CD5">
        <w:t>.</w:t>
      </w:r>
      <w:r>
        <w:t>0118*T(v11</w:t>
      </w:r>
      <w:r w:rsidR="00644CD5">
        <w:t>.</w:t>
      </w:r>
      <w:r>
        <w:t>u21) + 0</w:t>
      </w:r>
      <w:r w:rsidR="00644CD5">
        <w:t>.</w:t>
      </w:r>
      <w:r>
        <w:t>0107*T(v11</w:t>
      </w:r>
      <w:r w:rsidR="00644CD5">
        <w:t>.</w:t>
      </w:r>
      <w:r>
        <w:t>u30) + 0</w:t>
      </w:r>
      <w:r w:rsidR="00644CD5">
        <w:t>.</w:t>
      </w:r>
      <w:r>
        <w:t>0104*T(v12</w:t>
      </w:r>
      <w:r w:rsidR="00644CD5">
        <w:t>.</w:t>
      </w:r>
      <w:r>
        <w:t>u29) -0</w:t>
      </w:r>
      <w:r w:rsidR="00644CD5">
        <w:t>.</w:t>
      </w:r>
      <w:r>
        <w:t>00999*T(v13</w:t>
      </w:r>
      <w:r w:rsidR="00644CD5">
        <w:t>.</w:t>
      </w:r>
      <w:r>
        <w:t>u22) -0</w:t>
      </w:r>
      <w:r w:rsidR="00644CD5">
        <w:t>.</w:t>
      </w:r>
      <w:r>
        <w:t>0093*T(v32</w:t>
      </w:r>
      <w:r w:rsidR="00644CD5">
        <w:t>.</w:t>
      </w:r>
      <w:r>
        <w:t>u11) + 0</w:t>
      </w:r>
      <w:r w:rsidR="00644CD5">
        <w:t>.</w:t>
      </w:r>
      <w:r>
        <w:t>009*T(v27</w:t>
      </w:r>
      <w:r w:rsidR="00644CD5">
        <w:t>.</w:t>
      </w:r>
      <w:r>
        <w:t>u14) -0</w:t>
      </w:r>
      <w:r w:rsidR="00644CD5">
        <w:t>.</w:t>
      </w:r>
      <w:r>
        <w:t>00927*T(v13</w:t>
      </w:r>
      <w:r w:rsidR="00644CD5">
        <w:t>.</w:t>
      </w:r>
      <w:r>
        <w:t>u25) + 0</w:t>
      </w:r>
      <w:r w:rsidR="00644CD5">
        <w:t>.</w:t>
      </w:r>
      <w:r>
        <w:t>0124*u -0</w:t>
      </w:r>
      <w:r w:rsidR="00644CD5">
        <w:t>.</w:t>
      </w:r>
      <w:r>
        <w:t>00783*T(v15</w:t>
      </w:r>
      <w:r w:rsidR="00644CD5">
        <w:t>.</w:t>
      </w:r>
      <w:r>
        <w:t>u14) -0</w:t>
      </w:r>
      <w:r w:rsidR="00644CD5">
        <w:t>.</w:t>
      </w:r>
      <w:r>
        <w:t>00822*T(v16</w:t>
      </w:r>
      <w:r w:rsidR="00644CD5">
        <w:t>.</w:t>
      </w:r>
      <w:r>
        <w:t>u4) -0</w:t>
      </w:r>
      <w:r w:rsidR="00644CD5">
        <w:t>.</w:t>
      </w:r>
      <w:r>
        <w:t>0076*T(v9</w:t>
      </w:r>
      <w:r w:rsidR="00644CD5">
        <w:t>.</w:t>
      </w:r>
      <w:r>
        <w:t>u24) -0</w:t>
      </w:r>
      <w:r w:rsidR="00644CD5">
        <w:t>.</w:t>
      </w:r>
      <w:r>
        <w:t>00667*T(v13</w:t>
      </w:r>
      <w:r w:rsidR="00644CD5">
        <w:t>.</w:t>
      </w:r>
      <w:r>
        <w:t>u11) + 0</w:t>
      </w:r>
      <w:r w:rsidR="00644CD5">
        <w:t>.</w:t>
      </w:r>
      <w:r>
        <w:t>0073*T(v20</w:t>
      </w:r>
      <w:r w:rsidR="00644CD5">
        <w:t>.</w:t>
      </w:r>
      <w:r>
        <w:t>u18) -0</w:t>
      </w:r>
      <w:r w:rsidR="00644CD5">
        <w:t>.</w:t>
      </w:r>
      <w:r>
        <w:t>00668*T(v31</w:t>
      </w:r>
      <w:r w:rsidR="00644CD5">
        <w:t>.</w:t>
      </w:r>
      <w:r>
        <w:t>u10) -0</w:t>
      </w:r>
      <w:r w:rsidR="00644CD5">
        <w:t>.</w:t>
      </w:r>
      <w:r>
        <w:t>00569*T(v20</w:t>
      </w:r>
      <w:r w:rsidR="00644CD5">
        <w:t>.</w:t>
      </w:r>
      <w:r>
        <w:t>u8) + 0</w:t>
      </w:r>
      <w:r w:rsidR="00644CD5">
        <w:t>.</w:t>
      </w:r>
      <w:r>
        <w:t>00517*T(v26</w:t>
      </w:r>
      <w:r w:rsidR="00644CD5">
        <w:t>.</w:t>
      </w:r>
      <w:r>
        <w:t>u3) -0</w:t>
      </w:r>
      <w:r w:rsidR="00644CD5">
        <w:t>.</w:t>
      </w:r>
      <w:r>
        <w:t>0046*T(v9</w:t>
      </w:r>
      <w:r w:rsidR="00644CD5">
        <w:t>.</w:t>
      </w:r>
      <w:r>
        <w:t>u34) -0</w:t>
      </w:r>
      <w:r w:rsidR="00644CD5">
        <w:t>.</w:t>
      </w:r>
      <w:r>
        <w:t>00472*T(v12</w:t>
      </w:r>
      <w:r w:rsidR="00644CD5">
        <w:t>.</w:t>
      </w:r>
      <w:r>
        <w:t>u15) -0</w:t>
      </w:r>
      <w:r w:rsidR="00644CD5">
        <w:t>.</w:t>
      </w:r>
      <w:r>
        <w:t>00261*T(u19) -0</w:t>
      </w:r>
      <w:r w:rsidR="00644CD5">
        <w:t>.</w:t>
      </w:r>
      <w:r>
        <w:t>00364*T(v6</w:t>
      </w:r>
      <w:r w:rsidR="00644CD5">
        <w:t>.</w:t>
      </w:r>
      <w:r>
        <w:t>u2) -0</w:t>
      </w:r>
      <w:r w:rsidR="00644CD5">
        <w:t>.</w:t>
      </w:r>
      <w:r>
        <w:t>00269*T(u7) + 0</w:t>
      </w:r>
      <w:r w:rsidR="00644CD5">
        <w:t>.</w:t>
      </w:r>
      <w:r>
        <w:t>00268*T(v3</w:t>
      </w:r>
      <w:r w:rsidR="00644CD5">
        <w:t>.</w:t>
      </w:r>
      <w:r>
        <w:t>u37) + 0</w:t>
      </w:r>
      <w:r w:rsidR="00644CD5">
        <w:t>.</w:t>
      </w:r>
      <w:r>
        <w:t>00235*T(v2</w:t>
      </w:r>
      <w:r w:rsidR="00644CD5">
        <w:t>.</w:t>
      </w:r>
      <w:r>
        <w:t>u28) -0</w:t>
      </w:r>
      <w:r w:rsidR="00644CD5">
        <w:t>.</w:t>
      </w:r>
      <w:r>
        <w:t>00197*T(v2</w:t>
      </w:r>
      <w:r w:rsidR="00644CD5">
        <w:t>.</w:t>
      </w:r>
      <w:r>
        <w:t>u17) -0</w:t>
      </w:r>
      <w:r w:rsidR="00644CD5">
        <w:t>.</w:t>
      </w:r>
      <w:r>
        <w:t>00178*T(v29</w:t>
      </w:r>
      <w:r w:rsidR="00644CD5">
        <w:t>.</w:t>
      </w:r>
      <w:r>
        <w:t>u11) + 6</w:t>
      </w:r>
      <w:r w:rsidR="00644CD5">
        <w:t>.</w:t>
      </w:r>
      <w:r>
        <w:t>38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317</w:t>
      </w:r>
    </w:p>
    <w:p w:rsidR="00484000" w:rsidRDefault="00484000" w:rsidP="00484000">
      <w:pPr>
        <w:pStyle w:val="paragraph"/>
      </w:pPr>
      <w:r>
        <w:t xml:space="preserve"> -0</w:t>
      </w:r>
      <w:r w:rsidR="00644CD5">
        <w:t>.</w:t>
      </w:r>
      <w:r>
        <w:t>0508*T(v4) -0</w:t>
      </w:r>
      <w:r w:rsidR="00644CD5">
        <w:t>.</w:t>
      </w:r>
      <w:r>
        <w:t>254*T(v5</w:t>
      </w:r>
      <w:r w:rsidR="00644CD5">
        <w:t>.</w:t>
      </w:r>
      <w:r>
        <w:t>u9) + 1</w:t>
      </w:r>
      <w:r w:rsidR="00644CD5">
        <w:t>.</w:t>
      </w:r>
      <w:r>
        <w:t>51*T(v19</w:t>
      </w:r>
      <w:r w:rsidR="00644CD5">
        <w:t>.</w:t>
      </w:r>
      <w:r>
        <w:t>u14) + 1</w:t>
      </w:r>
      <w:r w:rsidR="00644CD5">
        <w:t>.</w:t>
      </w:r>
      <w:r>
        <w:t>67*T(v3</w:t>
      </w:r>
      <w:r w:rsidR="00644CD5">
        <w:t>.</w:t>
      </w:r>
      <w:r>
        <w:t>u4) + 0</w:t>
      </w:r>
      <w:r w:rsidR="00644CD5">
        <w:t>.</w:t>
      </w:r>
      <w:r>
        <w:t>0835*T(v12</w:t>
      </w:r>
      <w:r w:rsidR="00644CD5">
        <w:t>.</w:t>
      </w:r>
      <w:r>
        <w:t>u5) + 1</w:t>
      </w:r>
      <w:r w:rsidR="00644CD5">
        <w:t>.</w:t>
      </w:r>
      <w:r>
        <w:t>91*T(v22</w:t>
      </w:r>
      <w:r w:rsidR="00644CD5">
        <w:t>.</w:t>
      </w:r>
      <w:r>
        <w:t>u6) + 0</w:t>
      </w:r>
      <w:r w:rsidR="00644CD5">
        <w:t>.</w:t>
      </w:r>
      <w:r>
        <w:t>338*T(v1</w:t>
      </w:r>
      <w:r w:rsidR="00644CD5">
        <w:t>.</w:t>
      </w:r>
      <w:r>
        <w:t>u34) -1</w:t>
      </w:r>
      <w:r w:rsidR="00644CD5">
        <w:t>.</w:t>
      </w:r>
      <w:r>
        <w:t>99*T(v3) + 0</w:t>
      </w:r>
      <w:r w:rsidR="00644CD5">
        <w:t>.</w:t>
      </w:r>
      <w:r>
        <w:t>14*T(v2</w:t>
      </w:r>
      <w:r w:rsidR="00644CD5">
        <w:t>.</w:t>
      </w:r>
      <w:r>
        <w:t>u13) -0</w:t>
      </w:r>
      <w:r w:rsidR="00644CD5">
        <w:t>.</w:t>
      </w:r>
      <w:r>
        <w:t>567*T(v30</w:t>
      </w:r>
      <w:r w:rsidR="00644CD5">
        <w:t>.</w:t>
      </w:r>
      <w:r>
        <w:t>u6) + 1</w:t>
      </w:r>
      <w:r w:rsidR="00644CD5">
        <w:t>.</w:t>
      </w:r>
      <w:r>
        <w:t>27*T(v17) -0</w:t>
      </w:r>
      <w:r w:rsidR="00644CD5">
        <w:t>.</w:t>
      </w:r>
      <w:r>
        <w:t>373*T(v4</w:t>
      </w:r>
      <w:r w:rsidR="00644CD5">
        <w:t>.</w:t>
      </w:r>
      <w:r>
        <w:t>u3) + 0</w:t>
      </w:r>
      <w:r w:rsidR="00644CD5">
        <w:t>.</w:t>
      </w:r>
      <w:r>
        <w:t>267*T(v5</w:t>
      </w:r>
      <w:r w:rsidR="00644CD5">
        <w:t>.</w:t>
      </w:r>
      <w:r>
        <w:t>u6) -1</w:t>
      </w:r>
      <w:r w:rsidR="00644CD5">
        <w:t>.</w:t>
      </w:r>
      <w:r>
        <w:t>74*T(v8</w:t>
      </w:r>
      <w:r w:rsidR="00644CD5">
        <w:t>.</w:t>
      </w:r>
      <w:r>
        <w:t>u7) -0</w:t>
      </w:r>
      <w:r w:rsidR="00644CD5">
        <w:t>.</w:t>
      </w:r>
      <w:r>
        <w:t>612*T(v16</w:t>
      </w:r>
      <w:r w:rsidR="00644CD5">
        <w:t>.</w:t>
      </w:r>
      <w:r>
        <w:t>u2) + 0</w:t>
      </w:r>
      <w:r w:rsidR="00644CD5">
        <w:t>.</w:t>
      </w:r>
      <w:r>
        <w:t>519*T(v32</w:t>
      </w:r>
      <w:r w:rsidR="00644CD5">
        <w:t>.</w:t>
      </w:r>
      <w:r>
        <w:t>u8) -0</w:t>
      </w:r>
      <w:r w:rsidR="00644CD5">
        <w:t>.</w:t>
      </w:r>
      <w:r>
        <w:t>433*T(v28</w:t>
      </w:r>
      <w:r w:rsidR="00644CD5">
        <w:t>.</w:t>
      </w:r>
      <w:r>
        <w:t>u5) -0</w:t>
      </w:r>
      <w:r w:rsidR="00644CD5">
        <w:t>.</w:t>
      </w:r>
      <w:r>
        <w:t>418*T(v11</w:t>
      </w:r>
      <w:r w:rsidR="00644CD5">
        <w:t>.</w:t>
      </w:r>
      <w:r>
        <w:t>u2) + 0</w:t>
      </w:r>
      <w:r w:rsidR="00644CD5">
        <w:t>.</w:t>
      </w:r>
      <w:r>
        <w:t>294*NumAcceptor -1</w:t>
      </w:r>
      <w:r w:rsidR="00644CD5">
        <w:t>.</w:t>
      </w:r>
      <w:r>
        <w:t>03*T(v3</w:t>
      </w:r>
      <w:r w:rsidR="00644CD5">
        <w:t>.</w:t>
      </w:r>
      <w:r>
        <w:t>u17) -0</w:t>
      </w:r>
      <w:r w:rsidR="00644CD5">
        <w:t>.</w:t>
      </w:r>
      <w:r>
        <w:t>532*T(v34</w:t>
      </w:r>
      <w:r w:rsidR="00644CD5">
        <w:t>.</w:t>
      </w:r>
      <w:r>
        <w:t>u4) + 0</w:t>
      </w:r>
      <w:r w:rsidR="00644CD5">
        <w:t>.</w:t>
      </w:r>
      <w:r>
        <w:t>801*T(v16</w:t>
      </w:r>
      <w:r w:rsidR="00644CD5">
        <w:t>.</w:t>
      </w:r>
      <w:r>
        <w:t>u9) + 0</w:t>
      </w:r>
      <w:r w:rsidR="00644CD5">
        <w:t>.</w:t>
      </w:r>
      <w:r>
        <w:t>091*T(v16</w:t>
      </w:r>
      <w:r w:rsidR="00644CD5">
        <w:t>.</w:t>
      </w:r>
      <w:r>
        <w:t>u12) -0</w:t>
      </w:r>
      <w:r w:rsidR="00644CD5">
        <w:t>.</w:t>
      </w:r>
      <w:r>
        <w:t>837*T(v8</w:t>
      </w:r>
      <w:r w:rsidR="00644CD5">
        <w:t>.</w:t>
      </w:r>
      <w:r>
        <w:t>u5) + 0</w:t>
      </w:r>
      <w:r w:rsidR="00644CD5">
        <w:t>.</w:t>
      </w:r>
      <w:r>
        <w:t>621*T(v26</w:t>
      </w:r>
      <w:r w:rsidR="00644CD5">
        <w:t>.</w:t>
      </w:r>
      <w:r>
        <w:t>u15) -0</w:t>
      </w:r>
      <w:r w:rsidR="00644CD5">
        <w:t>.</w:t>
      </w:r>
      <w:r>
        <w:t>572*T(v15</w:t>
      </w:r>
      <w:r w:rsidR="00644CD5">
        <w:t>.</w:t>
      </w:r>
      <w:r>
        <w:t>u5) -0</w:t>
      </w:r>
      <w:r w:rsidR="00644CD5">
        <w:t>.</w:t>
      </w:r>
      <w:r>
        <w:t>478*T(v27</w:t>
      </w:r>
      <w:r w:rsidR="00644CD5">
        <w:t>.</w:t>
      </w:r>
      <w:r>
        <w:t>u15) + 0</w:t>
      </w:r>
      <w:r w:rsidR="00644CD5">
        <w:t>.</w:t>
      </w:r>
      <w:r>
        <w:t>181*T(v1</w:t>
      </w:r>
      <w:r w:rsidR="00644CD5">
        <w:t>.</w:t>
      </w:r>
      <w:r>
        <w:t>u40) -0</w:t>
      </w:r>
      <w:r w:rsidR="00644CD5">
        <w:t>.</w:t>
      </w:r>
      <w:r>
        <w:t>3*T(v19</w:t>
      </w:r>
      <w:r w:rsidR="00644CD5">
        <w:t>.</w:t>
      </w:r>
      <w:r>
        <w:t>u16) -1</w:t>
      </w:r>
      <w:r w:rsidR="00644CD5">
        <w:t>.</w:t>
      </w:r>
      <w:r>
        <w:t>12*T(v30</w:t>
      </w:r>
      <w:r w:rsidR="00644CD5">
        <w:t>.</w:t>
      </w:r>
      <w:r>
        <w:t>u2) -0</w:t>
      </w:r>
      <w:r w:rsidR="00644CD5">
        <w:t>.</w:t>
      </w:r>
      <w:r>
        <w:t>84*T(v10</w:t>
      </w:r>
      <w:r w:rsidR="00644CD5">
        <w:t>.</w:t>
      </w:r>
      <w:r>
        <w:t>u8) + 1</w:t>
      </w:r>
      <w:r w:rsidR="00644CD5">
        <w:t>.</w:t>
      </w:r>
      <w:r>
        <w:t>14*T(v7</w:t>
      </w:r>
      <w:r w:rsidR="00644CD5">
        <w:t>.</w:t>
      </w:r>
      <w:r>
        <w:t>u1) + 0</w:t>
      </w:r>
      <w:r w:rsidR="00644CD5">
        <w:t>.</w:t>
      </w:r>
      <w:r>
        <w:t>174*T(u37) + 0</w:t>
      </w:r>
      <w:r w:rsidR="00644CD5">
        <w:t>.</w:t>
      </w:r>
      <w:r>
        <w:t>228*T(v19</w:t>
      </w:r>
      <w:r w:rsidR="00644CD5">
        <w:t>.</w:t>
      </w:r>
      <w:r>
        <w:t>u4) + 0</w:t>
      </w:r>
      <w:r w:rsidR="00644CD5">
        <w:t>.</w:t>
      </w:r>
      <w:r>
        <w:t>418*T(v7</w:t>
      </w:r>
      <w:r w:rsidR="00644CD5">
        <w:t>.</w:t>
      </w:r>
      <w:r>
        <w:t>u28) + 0</w:t>
      </w:r>
      <w:r w:rsidR="00644CD5">
        <w:t>.</w:t>
      </w:r>
      <w:r>
        <w:t>958*T(v7</w:t>
      </w:r>
      <w:r w:rsidR="00644CD5">
        <w:t>.</w:t>
      </w:r>
      <w:r>
        <w:t>u25) -0</w:t>
      </w:r>
      <w:r w:rsidR="00644CD5">
        <w:t>.</w:t>
      </w:r>
      <w:r>
        <w:t>594*T(v5</w:t>
      </w:r>
      <w:r w:rsidR="00644CD5">
        <w:t>.</w:t>
      </w:r>
      <w:r>
        <w:t>u16) -2</w:t>
      </w:r>
      <w:r w:rsidR="00644CD5">
        <w:t>.</w:t>
      </w:r>
      <w:r>
        <w:t>12*T(v3</w:t>
      </w:r>
      <w:r w:rsidR="00644CD5">
        <w:t>.</w:t>
      </w:r>
      <w:r>
        <w:t>u1) -1</w:t>
      </w:r>
      <w:r w:rsidR="00644CD5">
        <w:t>.</w:t>
      </w:r>
      <w:r>
        <w:t>29*T(v12</w:t>
      </w:r>
      <w:r w:rsidR="00644CD5">
        <w:t>.</w:t>
      </w:r>
      <w:r>
        <w:t>u8) + 0</w:t>
      </w:r>
      <w:r w:rsidR="00644CD5">
        <w:t>.</w:t>
      </w:r>
      <w:r>
        <w:t>257*T(v1</w:t>
      </w:r>
      <w:r w:rsidR="00644CD5">
        <w:t>.</w:t>
      </w:r>
      <w:r>
        <w:t>u3) -0</w:t>
      </w:r>
      <w:r w:rsidR="00644CD5">
        <w:t>.</w:t>
      </w:r>
      <w:r>
        <w:t>095*T(v1</w:t>
      </w:r>
      <w:r w:rsidR="00644CD5">
        <w:t>.</w:t>
      </w:r>
      <w:r>
        <w:t>u16) + 0</w:t>
      </w:r>
      <w:r w:rsidR="00644CD5">
        <w:t>.</w:t>
      </w:r>
      <w:r>
        <w:t>924*T(v28</w:t>
      </w:r>
      <w:r w:rsidR="00644CD5">
        <w:t>.</w:t>
      </w:r>
      <w:r>
        <w:t>u6) -0</w:t>
      </w:r>
      <w:r w:rsidR="00644CD5">
        <w:t>.</w:t>
      </w:r>
      <w:r>
        <w:t>246*T(v19</w:t>
      </w:r>
      <w:r w:rsidR="00644CD5">
        <w:t>.</w:t>
      </w:r>
      <w:r>
        <w:t>u3) + 0</w:t>
      </w:r>
      <w:r w:rsidR="00644CD5">
        <w:t>.</w:t>
      </w:r>
      <w:r>
        <w:t>455*T(v36</w:t>
      </w:r>
      <w:r w:rsidR="00644CD5">
        <w:t>.</w:t>
      </w:r>
      <w:r>
        <w:t>u1) + 0</w:t>
      </w:r>
      <w:r w:rsidR="00644CD5">
        <w:t>.</w:t>
      </w:r>
      <w:r>
        <w:t>408*T(v25</w:t>
      </w:r>
      <w:r w:rsidR="00644CD5">
        <w:t>.</w:t>
      </w:r>
      <w:r>
        <w:t>u5) -0</w:t>
      </w:r>
      <w:r w:rsidR="00644CD5">
        <w:t>.</w:t>
      </w:r>
      <w:r>
        <w:t>627*T(v22</w:t>
      </w:r>
      <w:r w:rsidR="00644CD5">
        <w:t>.</w:t>
      </w:r>
      <w:r>
        <w:t>u9) -0</w:t>
      </w:r>
      <w:r w:rsidR="00644CD5">
        <w:t>.</w:t>
      </w:r>
      <w:r>
        <w:t>429*T(v6</w:t>
      </w:r>
      <w:r w:rsidR="00644CD5">
        <w:t>.</w:t>
      </w:r>
      <w:r>
        <w:t>u7) + 0</w:t>
      </w:r>
      <w:r w:rsidR="00644CD5">
        <w:t>.</w:t>
      </w:r>
      <w:r>
        <w:t>853*T(v10</w:t>
      </w:r>
      <w:r w:rsidR="00644CD5">
        <w:t>.</w:t>
      </w:r>
      <w:r>
        <w:t>u26) -0</w:t>
      </w:r>
      <w:r w:rsidR="00644CD5">
        <w:t>.</w:t>
      </w:r>
      <w:r>
        <w:t>607*T(v13</w:t>
      </w:r>
      <w:r w:rsidR="00644CD5">
        <w:t>.</w:t>
      </w:r>
      <w:r>
        <w:t>u14) -0</w:t>
      </w:r>
      <w:r w:rsidR="00644CD5">
        <w:t>.</w:t>
      </w:r>
      <w:r>
        <w:t>233*T(v30</w:t>
      </w:r>
      <w:r w:rsidR="00644CD5">
        <w:t>.</w:t>
      </w:r>
      <w:r>
        <w:t>u12) -1*T(v8</w:t>
      </w:r>
      <w:r w:rsidR="00644CD5">
        <w:t>.</w:t>
      </w:r>
      <w:r>
        <w:t>u22) + 0</w:t>
      </w:r>
      <w:r w:rsidR="00644CD5">
        <w:t>.</w:t>
      </w:r>
      <w:r>
        <w:t>842*T(v10</w:t>
      </w:r>
      <w:r w:rsidR="00644CD5">
        <w:t>.</w:t>
      </w:r>
      <w:r>
        <w:t>u3) -0</w:t>
      </w:r>
      <w:r w:rsidR="00644CD5">
        <w:t>.</w:t>
      </w:r>
      <w:r>
        <w:t>294*T(v38</w:t>
      </w:r>
      <w:r w:rsidR="00644CD5">
        <w:t>.</w:t>
      </w:r>
      <w:r>
        <w:t>u5) -0</w:t>
      </w:r>
      <w:r w:rsidR="00644CD5">
        <w:t>.</w:t>
      </w:r>
      <w:r>
        <w:t>482*T(v3</w:t>
      </w:r>
      <w:r w:rsidR="00644CD5">
        <w:t>.</w:t>
      </w:r>
      <w:r>
        <w:t>u18) -0</w:t>
      </w:r>
      <w:r w:rsidR="00644CD5">
        <w:t>.</w:t>
      </w:r>
      <w:r>
        <w:t>773*T(v18</w:t>
      </w:r>
      <w:r w:rsidR="00644CD5">
        <w:t>.</w:t>
      </w:r>
      <w:r>
        <w:t>u20) + 0</w:t>
      </w:r>
      <w:r w:rsidR="00644CD5">
        <w:t>.</w:t>
      </w:r>
      <w:r>
        <w:t>6*T(v14</w:t>
      </w:r>
      <w:r w:rsidR="00644CD5">
        <w:t>.</w:t>
      </w:r>
      <w:r>
        <w:t>u9) + 0</w:t>
      </w:r>
      <w:r w:rsidR="00644CD5">
        <w:t>.</w:t>
      </w:r>
      <w:r>
        <w:t>436*T(v10</w:t>
      </w:r>
      <w:r w:rsidR="00644CD5">
        <w:t>.</w:t>
      </w:r>
      <w:r>
        <w:t>u5) + 1</w:t>
      </w:r>
      <w:r w:rsidR="00644CD5">
        <w:t>.</w:t>
      </w:r>
      <w:r>
        <w:t>34*T(v4</w:t>
      </w:r>
      <w:r w:rsidR="00644CD5">
        <w:t>.</w:t>
      </w:r>
      <w:r>
        <w:t>u6) -0</w:t>
      </w:r>
      <w:r w:rsidR="00644CD5">
        <w:t>.</w:t>
      </w:r>
      <w:r>
        <w:t>489*T(v12</w:t>
      </w:r>
      <w:r w:rsidR="00644CD5">
        <w:t>.</w:t>
      </w:r>
      <w:r>
        <w:t>u1) -0</w:t>
      </w:r>
      <w:r w:rsidR="00644CD5">
        <w:t>.</w:t>
      </w:r>
      <w:r>
        <w:t>632*T(v4</w:t>
      </w:r>
      <w:r w:rsidR="00644CD5">
        <w:t>.</w:t>
      </w:r>
      <w:r>
        <w:t>u37) + 0</w:t>
      </w:r>
      <w:r w:rsidR="00644CD5">
        <w:t>.</w:t>
      </w:r>
      <w:r>
        <w:t>423*T(v23) -0</w:t>
      </w:r>
      <w:r w:rsidR="00644CD5">
        <w:t>.</w:t>
      </w:r>
      <w:r>
        <w:t>738*T(v23</w:t>
      </w:r>
      <w:r w:rsidR="00644CD5">
        <w:t>.</w:t>
      </w:r>
      <w:r>
        <w:t>u13) + 0</w:t>
      </w:r>
      <w:r w:rsidR="00644CD5">
        <w:t>.</w:t>
      </w:r>
      <w:r>
        <w:t>55*T(v5</w:t>
      </w:r>
      <w:r w:rsidR="00644CD5">
        <w:t>.</w:t>
      </w:r>
      <w:r>
        <w:t>u21) + 0</w:t>
      </w:r>
      <w:r w:rsidR="00644CD5">
        <w:t>.</w:t>
      </w:r>
      <w:r>
        <w:t>742*T(u2) -0</w:t>
      </w:r>
      <w:r w:rsidR="00644CD5">
        <w:t>.</w:t>
      </w:r>
      <w:r>
        <w:t>583*T(v12</w:t>
      </w:r>
      <w:r w:rsidR="00644CD5">
        <w:t>.</w:t>
      </w:r>
      <w:r>
        <w:t>u14) -0</w:t>
      </w:r>
      <w:r w:rsidR="00644CD5">
        <w:t>.</w:t>
      </w:r>
      <w:r>
        <w:t>706*T(v2</w:t>
      </w:r>
      <w:r w:rsidR="00644CD5">
        <w:t>.</w:t>
      </w:r>
      <w:r>
        <w:t>u14) + 0</w:t>
      </w:r>
      <w:r w:rsidR="00644CD5">
        <w:t>.</w:t>
      </w:r>
      <w:r>
        <w:t>982*T(v16</w:t>
      </w:r>
      <w:r w:rsidR="00644CD5">
        <w:t>.</w:t>
      </w:r>
      <w:r>
        <w:t>u1) -0</w:t>
      </w:r>
      <w:r w:rsidR="00644CD5">
        <w:t>.</w:t>
      </w:r>
      <w:r>
        <w:t>362*T(v14</w:t>
      </w:r>
      <w:r w:rsidR="00644CD5">
        <w:t>.</w:t>
      </w:r>
      <w:r>
        <w:t>u23) + 0</w:t>
      </w:r>
      <w:r w:rsidR="00644CD5">
        <w:t>.</w:t>
      </w:r>
      <w:r>
        <w:t>379*T(v22</w:t>
      </w:r>
      <w:r w:rsidR="00644CD5">
        <w:t>.</w:t>
      </w:r>
      <w:r>
        <w:t>u19) + 0</w:t>
      </w:r>
      <w:r w:rsidR="00644CD5">
        <w:t>.</w:t>
      </w:r>
      <w:r>
        <w:t>901*T(v1</w:t>
      </w:r>
      <w:r w:rsidR="00644CD5">
        <w:t>.</w:t>
      </w:r>
      <w:r>
        <w:t>u18) -0</w:t>
      </w:r>
      <w:r w:rsidR="00644CD5">
        <w:t>.</w:t>
      </w:r>
      <w:r>
        <w:t>549*T(v10</w:t>
      </w:r>
      <w:r w:rsidR="00644CD5">
        <w:t>.</w:t>
      </w:r>
      <w:r>
        <w:t>u2) -0</w:t>
      </w:r>
      <w:r w:rsidR="00644CD5">
        <w:t>.</w:t>
      </w:r>
      <w:r>
        <w:t>505*T(v31</w:t>
      </w:r>
      <w:r w:rsidR="00644CD5">
        <w:t>.</w:t>
      </w:r>
      <w:r>
        <w:t>u9) -0</w:t>
      </w:r>
      <w:r w:rsidR="00644CD5">
        <w:t>.</w:t>
      </w:r>
      <w:r>
        <w:t>406*T(v15</w:t>
      </w:r>
      <w:r w:rsidR="00644CD5">
        <w:t>.</w:t>
      </w:r>
      <w:r>
        <w:t>u6) + 0</w:t>
      </w:r>
      <w:r w:rsidR="00644CD5">
        <w:t>.</w:t>
      </w:r>
      <w:r>
        <w:t>332*T(v17</w:t>
      </w:r>
      <w:r w:rsidR="00644CD5">
        <w:t>.</w:t>
      </w:r>
      <w:r>
        <w:t>u17) + 0</w:t>
      </w:r>
      <w:r w:rsidR="00644CD5">
        <w:t>.</w:t>
      </w:r>
      <w:r>
        <w:t>61*T(v17</w:t>
      </w:r>
      <w:r w:rsidR="00644CD5">
        <w:t>.</w:t>
      </w:r>
      <w:r>
        <w:t>u5) -0</w:t>
      </w:r>
      <w:r w:rsidR="00644CD5">
        <w:t>.</w:t>
      </w:r>
      <w:r>
        <w:t>836*T(v33</w:t>
      </w:r>
      <w:r w:rsidR="00644CD5">
        <w:t>.</w:t>
      </w:r>
      <w:r>
        <w:t>u2) -0</w:t>
      </w:r>
      <w:r w:rsidR="00644CD5">
        <w:t>.</w:t>
      </w:r>
      <w:r>
        <w:t>669*T(v14</w:t>
      </w:r>
      <w:r w:rsidR="00644CD5">
        <w:t>.</w:t>
      </w:r>
      <w:r>
        <w:t>u17) -0</w:t>
      </w:r>
      <w:r w:rsidR="00644CD5">
        <w:t>.</w:t>
      </w:r>
      <w:r>
        <w:t>671*T(v28</w:t>
      </w:r>
      <w:r w:rsidR="00644CD5">
        <w:t>.</w:t>
      </w:r>
      <w:r>
        <w:t>u14) + 1</w:t>
      </w:r>
      <w:r w:rsidR="00644CD5">
        <w:t>.</w:t>
      </w:r>
      <w:r>
        <w:t>42*T(v2</w:t>
      </w:r>
      <w:r w:rsidR="00644CD5">
        <w:t>.</w:t>
      </w:r>
      <w:r>
        <w:t>u6) + 0</w:t>
      </w:r>
      <w:r w:rsidR="00644CD5">
        <w:t>.</w:t>
      </w:r>
      <w:r>
        <w:t>506*T(v35</w:t>
      </w:r>
      <w:r w:rsidR="00644CD5">
        <w:t>.</w:t>
      </w:r>
      <w:r>
        <w:t>u8) -0</w:t>
      </w:r>
      <w:r w:rsidR="00644CD5">
        <w:t>.</w:t>
      </w:r>
      <w:r>
        <w:t>479*T(v5</w:t>
      </w:r>
      <w:r w:rsidR="00644CD5">
        <w:t>.</w:t>
      </w:r>
      <w:r>
        <w:t>u35) -0</w:t>
      </w:r>
      <w:r w:rsidR="00644CD5">
        <w:t>.</w:t>
      </w:r>
      <w:r>
        <w:t>448*T(v4</w:t>
      </w:r>
      <w:r w:rsidR="00644CD5">
        <w:t>.</w:t>
      </w:r>
      <w:r>
        <w:t>u31) + 0</w:t>
      </w:r>
      <w:r w:rsidR="00644CD5">
        <w:t>.</w:t>
      </w:r>
      <w:r>
        <w:t>641*Length^2 + 0</w:t>
      </w:r>
      <w:r w:rsidR="00644CD5">
        <w:t>.</w:t>
      </w:r>
      <w:r>
        <w:t>49*T(v34</w:t>
      </w:r>
      <w:r w:rsidR="00644CD5">
        <w:t>.</w:t>
      </w:r>
      <w:r>
        <w:t>u5) -2</w:t>
      </w:r>
      <w:r w:rsidR="00644CD5">
        <w:t>.</w:t>
      </w:r>
      <w:r>
        <w:t>13*u + 0</w:t>
      </w:r>
      <w:r w:rsidR="00644CD5">
        <w:t>.</w:t>
      </w:r>
      <w:r>
        <w:t>502*T(v20</w:t>
      </w:r>
      <w:r w:rsidR="00644CD5">
        <w:t>.</w:t>
      </w:r>
      <w:r>
        <w:t>u16) -0</w:t>
      </w:r>
      <w:r w:rsidR="00644CD5">
        <w:t>.</w:t>
      </w:r>
      <w:r>
        <w:t>904*T(v11</w:t>
      </w:r>
      <w:r w:rsidR="00644CD5">
        <w:t>.</w:t>
      </w:r>
      <w:r>
        <w:t>u32) -0</w:t>
      </w:r>
      <w:r w:rsidR="00644CD5">
        <w:t>.</w:t>
      </w:r>
      <w:r>
        <w:t>671*T(v21</w:t>
      </w:r>
      <w:r w:rsidR="00644CD5">
        <w:t>.</w:t>
      </w:r>
      <w:r>
        <w:t>u7) + 0</w:t>
      </w:r>
      <w:r w:rsidR="00644CD5">
        <w:t>.</w:t>
      </w:r>
      <w:r>
        <w:t>649*T(v20</w:t>
      </w:r>
      <w:r w:rsidR="00644CD5">
        <w:t>.</w:t>
      </w:r>
      <w:r>
        <w:t>u17) + 0</w:t>
      </w:r>
      <w:r w:rsidR="00644CD5">
        <w:t>.</w:t>
      </w:r>
      <w:r>
        <w:t>264*T(v19</w:t>
      </w:r>
      <w:r w:rsidR="00644CD5">
        <w:t>.</w:t>
      </w:r>
      <w:r>
        <w:t>u23) + 0</w:t>
      </w:r>
      <w:r w:rsidR="00644CD5">
        <w:t>.</w:t>
      </w:r>
      <w:r>
        <w:t>877*T(v30</w:t>
      </w:r>
      <w:r w:rsidR="00644CD5">
        <w:t>.</w:t>
      </w:r>
      <w:r>
        <w:t>u5) + 0</w:t>
      </w:r>
      <w:r w:rsidR="00644CD5">
        <w:t>.</w:t>
      </w:r>
      <w:r>
        <w:t>651*T(v18</w:t>
      </w:r>
      <w:r w:rsidR="00644CD5">
        <w:t>.</w:t>
      </w:r>
      <w:r>
        <w:t>u17) -0</w:t>
      </w:r>
      <w:r w:rsidR="00644CD5">
        <w:t>.</w:t>
      </w:r>
      <w:r>
        <w:t>533*T(v30) -0</w:t>
      </w:r>
      <w:r w:rsidR="00644CD5">
        <w:t>.</w:t>
      </w:r>
      <w:r>
        <w:t>605*T(v10</w:t>
      </w:r>
      <w:r w:rsidR="00644CD5">
        <w:t>.</w:t>
      </w:r>
      <w:r>
        <w:t>u27) -1</w:t>
      </w:r>
      <w:r w:rsidR="00644CD5">
        <w:t>.</w:t>
      </w:r>
      <w:r>
        <w:t>17*T(v4</w:t>
      </w:r>
      <w:r w:rsidR="00644CD5">
        <w:t>.</w:t>
      </w:r>
      <w:r>
        <w:t>u2) + 0</w:t>
      </w:r>
      <w:r w:rsidR="00644CD5">
        <w:t>.</w:t>
      </w:r>
      <w:r>
        <w:t>43*T(v4</w:t>
      </w:r>
      <w:r w:rsidR="00644CD5">
        <w:t>.</w:t>
      </w:r>
      <w:r>
        <w:t>u24) -0</w:t>
      </w:r>
      <w:r w:rsidR="00644CD5">
        <w:t>.</w:t>
      </w:r>
      <w:r>
        <w:t>481*T(v10</w:t>
      </w:r>
      <w:r w:rsidR="00644CD5">
        <w:t>.</w:t>
      </w:r>
      <w:r>
        <w:t>u31) -0</w:t>
      </w:r>
      <w:r w:rsidR="00644CD5">
        <w:t>.</w:t>
      </w:r>
      <w:r>
        <w:t>271*T(v14</w:t>
      </w:r>
      <w:r w:rsidR="00644CD5">
        <w:t>.</w:t>
      </w:r>
      <w:r>
        <w:t>u28) -0</w:t>
      </w:r>
      <w:r w:rsidR="00644CD5">
        <w:t>.</w:t>
      </w:r>
      <w:r>
        <w:t>616*T(v19</w:t>
      </w:r>
      <w:r w:rsidR="00644CD5">
        <w:t>.</w:t>
      </w:r>
      <w:r>
        <w:t>u15) -0</w:t>
      </w:r>
      <w:r w:rsidR="00644CD5">
        <w:t>.</w:t>
      </w:r>
      <w:r>
        <w:t>677*T(v25</w:t>
      </w:r>
      <w:r w:rsidR="00644CD5">
        <w:t>.</w:t>
      </w:r>
      <w:r>
        <w:t>u4) + 0</w:t>
      </w:r>
      <w:r w:rsidR="00644CD5">
        <w:t>.</w:t>
      </w:r>
      <w:r>
        <w:t>629*T(v32</w:t>
      </w:r>
      <w:r w:rsidR="00644CD5">
        <w:t>.</w:t>
      </w:r>
      <w:r>
        <w:t>u5) -0</w:t>
      </w:r>
      <w:r w:rsidR="00644CD5">
        <w:t>.</w:t>
      </w:r>
      <w:r>
        <w:t>936*T(v3</w:t>
      </w:r>
      <w:r w:rsidR="00644CD5">
        <w:t>.</w:t>
      </w:r>
      <w:r>
        <w:t>u2) -0</w:t>
      </w:r>
      <w:r w:rsidR="00644CD5">
        <w:t>.</w:t>
      </w:r>
      <w:r>
        <w:t>391*T(v17</w:t>
      </w:r>
      <w:r w:rsidR="00644CD5">
        <w:t>.</w:t>
      </w:r>
      <w:r>
        <w:t>u12) + 0</w:t>
      </w:r>
      <w:r w:rsidR="00644CD5">
        <w:t>.</w:t>
      </w:r>
      <w:r>
        <w:t>877*T(v5</w:t>
      </w:r>
      <w:r w:rsidR="00644CD5">
        <w:t>.</w:t>
      </w:r>
      <w:r>
        <w:t>u37) + 0</w:t>
      </w:r>
      <w:r w:rsidR="00644CD5">
        <w:t>.</w:t>
      </w:r>
      <w:r>
        <w:t>446*T(v7</w:t>
      </w:r>
      <w:r w:rsidR="00644CD5">
        <w:t>.</w:t>
      </w:r>
      <w:r>
        <w:t>u6) + 0</w:t>
      </w:r>
      <w:r w:rsidR="00644CD5">
        <w:t>.</w:t>
      </w:r>
      <w:r>
        <w:t>438*T(v17</w:t>
      </w:r>
      <w:r w:rsidR="00644CD5">
        <w:t>.</w:t>
      </w:r>
      <w:r>
        <w:t>u6) -0</w:t>
      </w:r>
      <w:r w:rsidR="00644CD5">
        <w:t>.</w:t>
      </w:r>
      <w:r>
        <w:t>392*T(v23</w:t>
      </w:r>
      <w:r w:rsidR="00644CD5">
        <w:t>.</w:t>
      </w:r>
      <w:r>
        <w:t>u8) + 0</w:t>
      </w:r>
      <w:r w:rsidR="00644CD5">
        <w:t>.</w:t>
      </w:r>
      <w:r>
        <w:t>472*T(v40</w:t>
      </w:r>
      <w:r w:rsidR="00644CD5">
        <w:t>.</w:t>
      </w:r>
      <w:r>
        <w:t>u2) -1</w:t>
      </w:r>
      <w:r w:rsidR="00644CD5">
        <w:t>.</w:t>
      </w:r>
      <w:r>
        <w:t>33*T(v1</w:t>
      </w:r>
      <w:r w:rsidR="00644CD5">
        <w:t>.</w:t>
      </w:r>
      <w:r>
        <w:t>u1) + 0</w:t>
      </w:r>
      <w:r w:rsidR="00644CD5">
        <w:t>.</w:t>
      </w:r>
      <w:r>
        <w:t>618*T(v9</w:t>
      </w:r>
      <w:r w:rsidR="00644CD5">
        <w:t>.</w:t>
      </w:r>
      <w:r>
        <w:t>u13) -0</w:t>
      </w:r>
      <w:r w:rsidR="00644CD5">
        <w:t>.</w:t>
      </w:r>
      <w:r>
        <w:t>518*T(v24</w:t>
      </w:r>
      <w:r w:rsidR="00644CD5">
        <w:t>.</w:t>
      </w:r>
      <w:r>
        <w:t>u8) -0</w:t>
      </w:r>
      <w:r w:rsidR="00644CD5">
        <w:t>.</w:t>
      </w:r>
      <w:r>
        <w:t>423*T(v2</w:t>
      </w:r>
      <w:r w:rsidR="00644CD5">
        <w:t>.</w:t>
      </w:r>
      <w:r>
        <w:t>u33) + 0</w:t>
      </w:r>
      <w:r w:rsidR="00644CD5">
        <w:t>.</w:t>
      </w:r>
      <w:r>
        <w:t>397*T(v11</w:t>
      </w:r>
      <w:r w:rsidR="00644CD5">
        <w:t>.</w:t>
      </w:r>
      <w:r>
        <w:t>u27) + 1</w:t>
      </w:r>
      <w:r w:rsidR="00644CD5">
        <w:t>.</w:t>
      </w:r>
      <w:r>
        <w:t>37*T(v4</w:t>
      </w:r>
      <w:r w:rsidR="00644CD5">
        <w:t>.</w:t>
      </w:r>
      <w:r>
        <w:t>u1) -0</w:t>
      </w:r>
      <w:r w:rsidR="00644CD5">
        <w:t>.</w:t>
      </w:r>
      <w:r>
        <w:t>583*T(u8) -0</w:t>
      </w:r>
      <w:r w:rsidR="00644CD5">
        <w:t>.</w:t>
      </w:r>
      <w:r>
        <w:t>564*T(v14</w:t>
      </w:r>
      <w:r w:rsidR="00644CD5">
        <w:t>.</w:t>
      </w:r>
      <w:r>
        <w:t>u26) + 0</w:t>
      </w:r>
      <w:r w:rsidR="00644CD5">
        <w:t>.</w:t>
      </w:r>
      <w:r>
        <w:t>56*T(v21</w:t>
      </w:r>
      <w:r w:rsidR="00644CD5">
        <w:t>.</w:t>
      </w:r>
      <w:r>
        <w:t>u15) + 0</w:t>
      </w:r>
      <w:r w:rsidR="00644CD5">
        <w:t>.</w:t>
      </w:r>
      <w:r>
        <w:t>938*T(v21</w:t>
      </w:r>
      <w:r w:rsidR="00644CD5">
        <w:t>.</w:t>
      </w:r>
      <w:r>
        <w:t>u14) -0</w:t>
      </w:r>
      <w:r w:rsidR="00644CD5">
        <w:t>.</w:t>
      </w:r>
      <w:r>
        <w:t>325*T(v29) -0</w:t>
      </w:r>
      <w:r w:rsidR="00644CD5">
        <w:t>.</w:t>
      </w:r>
      <w:r>
        <w:t>416*T(v28</w:t>
      </w:r>
      <w:r w:rsidR="00644CD5">
        <w:t>.</w:t>
      </w:r>
      <w:r>
        <w:t>u13) + 0</w:t>
      </w:r>
      <w:r w:rsidR="00644CD5">
        <w:t>.</w:t>
      </w:r>
      <w:r>
        <w:t>397*T(v8</w:t>
      </w:r>
      <w:r w:rsidR="00644CD5">
        <w:t>.</w:t>
      </w:r>
      <w:r>
        <w:t>u13) -0</w:t>
      </w:r>
      <w:r w:rsidR="00644CD5">
        <w:t>.</w:t>
      </w:r>
      <w:r>
        <w:t>525*T(v20</w:t>
      </w:r>
      <w:r w:rsidR="00644CD5">
        <w:t>.</w:t>
      </w:r>
      <w:r>
        <w:t>u11) -0</w:t>
      </w:r>
      <w:r w:rsidR="00644CD5">
        <w:t>.</w:t>
      </w:r>
      <w:r>
        <w:t>534*T(v9</w:t>
      </w:r>
      <w:r w:rsidR="00644CD5">
        <w:t>.</w:t>
      </w:r>
      <w:r>
        <w:t>u12) + 0</w:t>
      </w:r>
      <w:r w:rsidR="00644CD5">
        <w:t>.</w:t>
      </w:r>
      <w:r>
        <w:t>524*T(v8) + 0</w:t>
      </w:r>
      <w:r w:rsidR="00644CD5">
        <w:t>.</w:t>
      </w:r>
      <w:r>
        <w:t>524*T(v3</w:t>
      </w:r>
      <w:r w:rsidR="00644CD5">
        <w:t>.</w:t>
      </w:r>
      <w:r>
        <w:t>u22) -0</w:t>
      </w:r>
      <w:r w:rsidR="00644CD5">
        <w:t>.</w:t>
      </w:r>
      <w:r>
        <w:t>51*T(v24</w:t>
      </w:r>
      <w:r w:rsidR="00644CD5">
        <w:t>.</w:t>
      </w:r>
      <w:r>
        <w:t>u17) + 0</w:t>
      </w:r>
      <w:r w:rsidR="00644CD5">
        <w:t>.</w:t>
      </w:r>
      <w:r>
        <w:t>462*T(v24</w:t>
      </w:r>
      <w:r w:rsidR="00644CD5">
        <w:t>.</w:t>
      </w:r>
      <w:r>
        <w:t>u11) + 0</w:t>
      </w:r>
      <w:r w:rsidR="00644CD5">
        <w:t>.</w:t>
      </w:r>
      <w:r>
        <w:t>629*T(v18</w:t>
      </w:r>
      <w:r w:rsidR="00644CD5">
        <w:t>.</w:t>
      </w:r>
      <w:r>
        <w:t>u9) + 0</w:t>
      </w:r>
      <w:r w:rsidR="00644CD5">
        <w:t>.</w:t>
      </w:r>
      <w:r>
        <w:t>558*T(v7</w:t>
      </w:r>
      <w:r w:rsidR="00644CD5">
        <w:t>.</w:t>
      </w:r>
      <w:r>
        <w:t>u14) -0</w:t>
      </w:r>
      <w:r w:rsidR="00644CD5">
        <w:t>.</w:t>
      </w:r>
      <w:r>
        <w:t>726*T(v9</w:t>
      </w:r>
      <w:r w:rsidR="00644CD5">
        <w:t>.</w:t>
      </w:r>
      <w:r>
        <w:t>u24) -0</w:t>
      </w:r>
      <w:r w:rsidR="00644CD5">
        <w:t>.</w:t>
      </w:r>
      <w:r>
        <w:t>534*T(v9</w:t>
      </w:r>
      <w:r w:rsidR="00644CD5">
        <w:t>.</w:t>
      </w:r>
      <w:r>
        <w:t>u3) + 0</w:t>
      </w:r>
      <w:r w:rsidR="00644CD5">
        <w:t>.</w:t>
      </w:r>
      <w:r>
        <w:t>0881*T(u38) + 0</w:t>
      </w:r>
      <w:r w:rsidR="00644CD5">
        <w:t>.</w:t>
      </w:r>
      <w:r>
        <w:t>579*T(v17</w:t>
      </w:r>
      <w:r w:rsidR="00644CD5">
        <w:t>.</w:t>
      </w:r>
      <w:r>
        <w:t>u10) -0</w:t>
      </w:r>
      <w:r w:rsidR="00644CD5">
        <w:t>.</w:t>
      </w:r>
      <w:r>
        <w:t>57*T(v4</w:t>
      </w:r>
      <w:r w:rsidR="00644CD5">
        <w:t>.</w:t>
      </w:r>
      <w:r>
        <w:t>u9) -0</w:t>
      </w:r>
      <w:r w:rsidR="00644CD5">
        <w:t>.</w:t>
      </w:r>
      <w:r>
        <w:t>447*T(v20</w:t>
      </w:r>
      <w:r w:rsidR="00644CD5">
        <w:t>.</w:t>
      </w:r>
      <w:r>
        <w:t>u12) -0</w:t>
      </w:r>
      <w:r w:rsidR="00644CD5">
        <w:t>.</w:t>
      </w:r>
      <w:r>
        <w:t>331*T(u32) + 0</w:t>
      </w:r>
      <w:r w:rsidR="00644CD5">
        <w:t>.</w:t>
      </w:r>
      <w:r>
        <w:t>429*T(v12</w:t>
      </w:r>
      <w:r w:rsidR="00644CD5">
        <w:t>.</w:t>
      </w:r>
      <w:r>
        <w:t>u20) -0</w:t>
      </w:r>
      <w:r w:rsidR="00644CD5">
        <w:t>.</w:t>
      </w:r>
      <w:r>
        <w:t>432*T(v15</w:t>
      </w:r>
      <w:r w:rsidR="00644CD5">
        <w:t>.</w:t>
      </w:r>
      <w:r>
        <w:t>u27) -0</w:t>
      </w:r>
      <w:r w:rsidR="00644CD5">
        <w:t>.</w:t>
      </w:r>
      <w:r>
        <w:t>452*T(v1</w:t>
      </w:r>
      <w:r w:rsidR="00644CD5">
        <w:t>.</w:t>
      </w:r>
      <w:r>
        <w:t>u27) + 0</w:t>
      </w:r>
      <w:r w:rsidR="00644CD5">
        <w:t>.</w:t>
      </w:r>
      <w:r>
        <w:t>335*T(u12) -0</w:t>
      </w:r>
      <w:r w:rsidR="00644CD5">
        <w:t>.</w:t>
      </w:r>
      <w:r>
        <w:t>191*T(v3</w:t>
      </w:r>
      <w:r w:rsidR="00644CD5">
        <w:t>.</w:t>
      </w:r>
      <w:r>
        <w:t>u40) -0</w:t>
      </w:r>
      <w:r w:rsidR="00644CD5">
        <w:t>.</w:t>
      </w:r>
      <w:r>
        <w:t>79*T(v7</w:t>
      </w:r>
      <w:r w:rsidR="00644CD5">
        <w:t>.</w:t>
      </w:r>
      <w:r>
        <w:t>u31) -0</w:t>
      </w:r>
      <w:r w:rsidR="00644CD5">
        <w:t>.</w:t>
      </w:r>
      <w:r>
        <w:t>653*T(v13</w:t>
      </w:r>
      <w:r w:rsidR="00644CD5">
        <w:t>.</w:t>
      </w:r>
      <w:r>
        <w:t>u9) -0</w:t>
      </w:r>
      <w:r w:rsidR="00644CD5">
        <w:t>.</w:t>
      </w:r>
      <w:r>
        <w:t>43*T(u39) -0</w:t>
      </w:r>
      <w:r w:rsidR="00644CD5">
        <w:t>.</w:t>
      </w:r>
      <w:r>
        <w:t>328*T(u36) + 0</w:t>
      </w:r>
      <w:r w:rsidR="00644CD5">
        <w:t>.</w:t>
      </w:r>
      <w:r>
        <w:t>368*T(v27</w:t>
      </w:r>
      <w:r w:rsidR="00644CD5">
        <w:t>.</w:t>
      </w:r>
      <w:r>
        <w:t xml:space="preserve">u14) </w:t>
      </w:r>
      <w:r>
        <w:lastRenderedPageBreak/>
        <w:t>-0</w:t>
      </w:r>
      <w:r w:rsidR="00644CD5">
        <w:t>.</w:t>
      </w:r>
      <w:r>
        <w:t>308*T(v14</w:t>
      </w:r>
      <w:r w:rsidR="00644CD5">
        <w:t>.</w:t>
      </w:r>
      <w:r>
        <w:t>u2) + 0</w:t>
      </w:r>
      <w:r w:rsidR="00644CD5">
        <w:t>.</w:t>
      </w:r>
      <w:r>
        <w:t>423*T(v16</w:t>
      </w:r>
      <w:r w:rsidR="00644CD5">
        <w:t>.</w:t>
      </w:r>
      <w:r>
        <w:t>u22) + 0</w:t>
      </w:r>
      <w:r w:rsidR="00644CD5">
        <w:t>.</w:t>
      </w:r>
      <w:r>
        <w:t>387*T(v33</w:t>
      </w:r>
      <w:r w:rsidR="00644CD5">
        <w:t>.</w:t>
      </w:r>
      <w:r>
        <w:t>u7) + 0</w:t>
      </w:r>
      <w:r w:rsidR="00644CD5">
        <w:t>.</w:t>
      </w:r>
      <w:r>
        <w:t>276*T(u31) + 0</w:t>
      </w:r>
      <w:r w:rsidR="00644CD5">
        <w:t>.</w:t>
      </w:r>
      <w:r>
        <w:t>4*T(v38</w:t>
      </w:r>
      <w:r w:rsidR="00644CD5">
        <w:t>.</w:t>
      </w:r>
      <w:r>
        <w:t>u1) -0</w:t>
      </w:r>
      <w:r w:rsidR="00644CD5">
        <w:t>.</w:t>
      </w:r>
      <w:r>
        <w:t>43*T(v26</w:t>
      </w:r>
      <w:r w:rsidR="00644CD5">
        <w:t>.</w:t>
      </w:r>
      <w:r>
        <w:t>u14) -0</w:t>
      </w:r>
      <w:r w:rsidR="00644CD5">
        <w:t>.</w:t>
      </w:r>
      <w:r>
        <w:t>131*T(v13</w:t>
      </w:r>
      <w:r w:rsidR="00644CD5">
        <w:t>.</w:t>
      </w:r>
      <w:r>
        <w:t>u13) -1</w:t>
      </w:r>
      <w:r w:rsidR="00644CD5">
        <w:t>.</w:t>
      </w:r>
      <w:r>
        <w:t>07*T(v2</w:t>
      </w:r>
      <w:r w:rsidR="00644CD5">
        <w:t>.</w:t>
      </w:r>
      <w:r>
        <w:t>u3) + 0</w:t>
      </w:r>
      <w:r w:rsidR="00644CD5">
        <w:t>.</w:t>
      </w:r>
      <w:r>
        <w:t>427*T(v4</w:t>
      </w:r>
      <w:r w:rsidR="00644CD5">
        <w:t>.</w:t>
      </w:r>
      <w:r>
        <w:t>u28) + 0</w:t>
      </w:r>
      <w:r w:rsidR="00644CD5">
        <w:t>.</w:t>
      </w:r>
      <w:r>
        <w:t>449*T(v8</w:t>
      </w:r>
      <w:r w:rsidR="00644CD5">
        <w:t>.</w:t>
      </w:r>
      <w:r>
        <w:t>u9) + 0</w:t>
      </w:r>
      <w:r w:rsidR="00644CD5">
        <w:t>.</w:t>
      </w:r>
      <w:r>
        <w:t>354*T(v22</w:t>
      </w:r>
      <w:r w:rsidR="00644CD5">
        <w:t>.</w:t>
      </w:r>
      <w:r>
        <w:t>u4) + 0</w:t>
      </w:r>
      <w:r w:rsidR="00644CD5">
        <w:t>.</w:t>
      </w:r>
      <w:r>
        <w:t>323*T(v13</w:t>
      </w:r>
      <w:r w:rsidR="00644CD5">
        <w:t>.</w:t>
      </w:r>
      <w:r>
        <w:t>u30) -0</w:t>
      </w:r>
      <w:r w:rsidR="00644CD5">
        <w:t>.</w:t>
      </w:r>
      <w:r>
        <w:t>372*T(v22</w:t>
      </w:r>
      <w:r w:rsidR="00644CD5">
        <w:t>.</w:t>
      </w:r>
      <w:r>
        <w:t>u10) -0</w:t>
      </w:r>
      <w:r w:rsidR="00644CD5">
        <w:t>.</w:t>
      </w:r>
      <w:r>
        <w:t>403*T(v31</w:t>
      </w:r>
      <w:r w:rsidR="00644CD5">
        <w:t>.</w:t>
      </w:r>
      <w:r>
        <w:t>u3) -0</w:t>
      </w:r>
      <w:r w:rsidR="00644CD5">
        <w:t>.</w:t>
      </w:r>
      <w:r>
        <w:t>45*T(v24</w:t>
      </w:r>
      <w:r w:rsidR="00644CD5">
        <w:t>.</w:t>
      </w:r>
      <w:r>
        <w:t>u15) + 0</w:t>
      </w:r>
      <w:r w:rsidR="00644CD5">
        <w:t>.</w:t>
      </w:r>
      <w:r>
        <w:t>407*T(v11</w:t>
      </w:r>
      <w:r w:rsidR="00644CD5">
        <w:t>.</w:t>
      </w:r>
      <w:r>
        <w:t>u15) + 0</w:t>
      </w:r>
      <w:r w:rsidR="00644CD5">
        <w:t>.</w:t>
      </w:r>
      <w:r>
        <w:t>425*T(v15</w:t>
      </w:r>
      <w:r w:rsidR="00644CD5">
        <w:t>.</w:t>
      </w:r>
      <w:r>
        <w:t>u18) + 0</w:t>
      </w:r>
      <w:r w:rsidR="00644CD5">
        <w:t>.</w:t>
      </w:r>
      <w:r>
        <w:t>451*T(v7</w:t>
      </w:r>
      <w:r w:rsidR="00644CD5">
        <w:t>.</w:t>
      </w:r>
      <w:r>
        <w:t>u22) + 0</w:t>
      </w:r>
      <w:r w:rsidR="00644CD5">
        <w:t>.</w:t>
      </w:r>
      <w:r>
        <w:t>481*T(v2</w:t>
      </w:r>
      <w:r w:rsidR="00644CD5">
        <w:t>.</w:t>
      </w:r>
      <w:r>
        <w:t>u34) -0</w:t>
      </w:r>
      <w:r w:rsidR="00644CD5">
        <w:t>.</w:t>
      </w:r>
      <w:r>
        <w:t>589*T(v1</w:t>
      </w:r>
      <w:r w:rsidR="00644CD5">
        <w:t>.</w:t>
      </w:r>
      <w:r>
        <w:t>u21) -0</w:t>
      </w:r>
      <w:r w:rsidR="00644CD5">
        <w:t>.</w:t>
      </w:r>
      <w:r>
        <w:t>198*T(v8</w:t>
      </w:r>
      <w:r w:rsidR="00644CD5">
        <w:t>.</w:t>
      </w:r>
      <w:r>
        <w:t>u33) + 0</w:t>
      </w:r>
      <w:r w:rsidR="00644CD5">
        <w:t>.</w:t>
      </w:r>
      <w:r>
        <w:t>463*T(v7</w:t>
      </w:r>
      <w:r w:rsidR="00644CD5">
        <w:t>.</w:t>
      </w:r>
      <w:r>
        <w:t>u32) -0</w:t>
      </w:r>
      <w:r w:rsidR="00644CD5">
        <w:t>.</w:t>
      </w:r>
      <w:r>
        <w:t>53*T(v5) -0</w:t>
      </w:r>
      <w:r w:rsidR="00644CD5">
        <w:t>.</w:t>
      </w:r>
      <w:r>
        <w:t>504*T(v2</w:t>
      </w:r>
      <w:r w:rsidR="00644CD5">
        <w:t>.</w:t>
      </w:r>
      <w:r>
        <w:t>u30) + 0</w:t>
      </w:r>
      <w:r w:rsidR="00644CD5">
        <w:t>.</w:t>
      </w:r>
      <w:r>
        <w:t>638*T(v17</w:t>
      </w:r>
      <w:r w:rsidR="00644CD5">
        <w:t>.</w:t>
      </w:r>
      <w:r>
        <w:t>u1) + 0</w:t>
      </w:r>
      <w:r w:rsidR="00644CD5">
        <w:t>.</w:t>
      </w:r>
      <w:r>
        <w:t>251*T(u19) -0</w:t>
      </w:r>
      <w:r w:rsidR="00644CD5">
        <w:t>.</w:t>
      </w:r>
      <w:r>
        <w:t>387*T(v14</w:t>
      </w:r>
      <w:r w:rsidR="00644CD5">
        <w:t>.</w:t>
      </w:r>
      <w:r>
        <w:t>u29) + 0</w:t>
      </w:r>
      <w:r w:rsidR="00644CD5">
        <w:t>.</w:t>
      </w:r>
      <w:r>
        <w:t>437*T(v4</w:t>
      </w:r>
      <w:r w:rsidR="00644CD5">
        <w:t>.</w:t>
      </w:r>
      <w:r>
        <w:t>u32) -0</w:t>
      </w:r>
      <w:r w:rsidR="00644CD5">
        <w:t>.</w:t>
      </w:r>
      <w:r>
        <w:t>502*T(v4</w:t>
      </w:r>
      <w:r w:rsidR="00644CD5">
        <w:t>.</w:t>
      </w:r>
      <w:r>
        <w:t>u13) + 0</w:t>
      </w:r>
      <w:r w:rsidR="00644CD5">
        <w:t>.</w:t>
      </w:r>
      <w:r>
        <w:t>287*T(v9</w:t>
      </w:r>
      <w:r w:rsidR="00644CD5">
        <w:t>.</w:t>
      </w:r>
      <w:r>
        <w:t>u28) -0</w:t>
      </w:r>
      <w:r w:rsidR="00644CD5">
        <w:t>.</w:t>
      </w:r>
      <w:r>
        <w:t>347*T(v12</w:t>
      </w:r>
      <w:r w:rsidR="00644CD5">
        <w:t>.</w:t>
      </w:r>
      <w:r>
        <w:t>u16) + 0</w:t>
      </w:r>
      <w:r w:rsidR="00644CD5">
        <w:t>.</w:t>
      </w:r>
      <w:r>
        <w:t>259*T(v34</w:t>
      </w:r>
      <w:r w:rsidR="00644CD5">
        <w:t>.</w:t>
      </w:r>
      <w:r>
        <w:t>u9) + 0</w:t>
      </w:r>
      <w:r w:rsidR="00644CD5">
        <w:t>.</w:t>
      </w:r>
      <w:r>
        <w:t>401*T(v10</w:t>
      </w:r>
      <w:r w:rsidR="00644CD5">
        <w:t>.</w:t>
      </w:r>
      <w:r>
        <w:t>u29) -0</w:t>
      </w:r>
      <w:r w:rsidR="00644CD5">
        <w:t>.</w:t>
      </w:r>
      <w:r>
        <w:t>325*T(v23</w:t>
      </w:r>
      <w:r w:rsidR="00644CD5">
        <w:t>.</w:t>
      </w:r>
      <w:r>
        <w:t>u11) + 0</w:t>
      </w:r>
      <w:r w:rsidR="00644CD5">
        <w:t>.</w:t>
      </w:r>
      <w:r>
        <w:t>229*T(u24) + 0</w:t>
      </w:r>
      <w:r w:rsidR="00644CD5">
        <w:t>.</w:t>
      </w:r>
      <w:r>
        <w:t>495*T(v6</w:t>
      </w:r>
      <w:r w:rsidR="00644CD5">
        <w:t>.</w:t>
      </w:r>
      <w:r>
        <w:t>u30) -0</w:t>
      </w:r>
      <w:r w:rsidR="00644CD5">
        <w:t>.</w:t>
      </w:r>
      <w:r>
        <w:t>298*T(v13</w:t>
      </w:r>
      <w:r w:rsidR="00644CD5">
        <w:t>.</w:t>
      </w:r>
      <w:r>
        <w:t>u2) + 0</w:t>
      </w:r>
      <w:r w:rsidR="00644CD5">
        <w:t>.</w:t>
      </w:r>
      <w:r>
        <w:t>391*T(v8</w:t>
      </w:r>
      <w:r w:rsidR="00644CD5">
        <w:t>.</w:t>
      </w:r>
      <w:r>
        <w:t>u4) -0</w:t>
      </w:r>
      <w:r w:rsidR="00644CD5">
        <w:t>.</w:t>
      </w:r>
      <w:r>
        <w:t>458*T(v22</w:t>
      </w:r>
      <w:r w:rsidR="00644CD5">
        <w:t>.</w:t>
      </w:r>
      <w:r>
        <w:t>u18) -0</w:t>
      </w:r>
      <w:r w:rsidR="00644CD5">
        <w:t>.</w:t>
      </w:r>
      <w:r>
        <w:t>514*T(v9</w:t>
      </w:r>
      <w:r w:rsidR="00644CD5">
        <w:t>.</w:t>
      </w:r>
      <w:r>
        <w:t>u14) + 0</w:t>
      </w:r>
      <w:r w:rsidR="00644CD5">
        <w:t>.</w:t>
      </w:r>
      <w:r>
        <w:t>339*T(u22) + 0</w:t>
      </w:r>
      <w:r w:rsidR="00644CD5">
        <w:t>.</w:t>
      </w:r>
      <w:r>
        <w:t>332*T(v15</w:t>
      </w:r>
      <w:r w:rsidR="00644CD5">
        <w:t>.</w:t>
      </w:r>
      <w:r>
        <w:t>u7) -0</w:t>
      </w:r>
      <w:r w:rsidR="00644CD5">
        <w:t>.</w:t>
      </w:r>
      <w:r>
        <w:t>291*T(v22</w:t>
      </w:r>
      <w:r w:rsidR="00644CD5">
        <w:t>.</w:t>
      </w:r>
      <w:r>
        <w:t>u20) + 0</w:t>
      </w:r>
      <w:r w:rsidR="00644CD5">
        <w:t>.</w:t>
      </w:r>
      <w:r>
        <w:t>293*T(v28) -0</w:t>
      </w:r>
      <w:r w:rsidR="00644CD5">
        <w:t>.</w:t>
      </w:r>
      <w:r>
        <w:t>219*T(v8</w:t>
      </w:r>
      <w:r w:rsidR="00644CD5">
        <w:t>.</w:t>
      </w:r>
      <w:r>
        <w:t>u26) -0</w:t>
      </w:r>
      <w:r w:rsidR="00644CD5">
        <w:t>.</w:t>
      </w:r>
      <w:r>
        <w:t>584*T(v17</w:t>
      </w:r>
      <w:r w:rsidR="00644CD5">
        <w:t>.</w:t>
      </w:r>
      <w:r>
        <w:t>u3) + 0</w:t>
      </w:r>
      <w:r w:rsidR="00644CD5">
        <w:t>.</w:t>
      </w:r>
      <w:r>
        <w:t>41*T(v15</w:t>
      </w:r>
      <w:r w:rsidR="00644CD5">
        <w:t>.</w:t>
      </w:r>
      <w:r>
        <w:t>u15) + 0</w:t>
      </w:r>
      <w:r w:rsidR="00644CD5">
        <w:t>.</w:t>
      </w:r>
      <w:r>
        <w:t>359*T(v15</w:t>
      </w:r>
      <w:r w:rsidR="00644CD5">
        <w:t>.</w:t>
      </w:r>
      <w:r>
        <w:t>u19) + 0</w:t>
      </w:r>
      <w:r w:rsidR="00644CD5">
        <w:t>.</w:t>
      </w:r>
      <w:r>
        <w:t>447*T(v8</w:t>
      </w:r>
      <w:r w:rsidR="00644CD5">
        <w:t>.</w:t>
      </w:r>
      <w:r>
        <w:t>u17) + 0</w:t>
      </w:r>
      <w:r w:rsidR="00644CD5">
        <w:t>.</w:t>
      </w:r>
      <w:r>
        <w:t>231*T(v4</w:t>
      </w:r>
      <w:r w:rsidR="00644CD5">
        <w:t>.</w:t>
      </w:r>
      <w:r>
        <w:t>u35) + 0</w:t>
      </w:r>
      <w:r w:rsidR="00644CD5">
        <w:t>.</w:t>
      </w:r>
      <w:r>
        <w:t>364*T(v5</w:t>
      </w:r>
      <w:r w:rsidR="00644CD5">
        <w:t>.</w:t>
      </w:r>
      <w:r>
        <w:t>u23) + 0</w:t>
      </w:r>
      <w:r w:rsidR="00644CD5">
        <w:t>.</w:t>
      </w:r>
      <w:r>
        <w:t>203*T(v38) -0</w:t>
      </w:r>
      <w:r w:rsidR="00644CD5">
        <w:t>.</w:t>
      </w:r>
      <w:r>
        <w:t>313*T(v16</w:t>
      </w:r>
      <w:r w:rsidR="00644CD5">
        <w:t>.</w:t>
      </w:r>
      <w:r>
        <w:t>u13) + 0</w:t>
      </w:r>
      <w:r w:rsidR="00644CD5">
        <w:t>.</w:t>
      </w:r>
      <w:r>
        <w:t>357*T(v6</w:t>
      </w:r>
      <w:r w:rsidR="00644CD5">
        <w:t>.</w:t>
      </w:r>
      <w:r>
        <w:t>u36) + 2</w:t>
      </w:r>
      <w:r w:rsidR="00644CD5">
        <w:t>.</w:t>
      </w:r>
      <w:r>
        <w:t>07*v + 0</w:t>
      </w:r>
      <w:r w:rsidR="00644CD5">
        <w:t>.</w:t>
      </w:r>
      <w:r>
        <w:t>378*T(v20</w:t>
      </w:r>
      <w:r w:rsidR="00644CD5">
        <w:t>.</w:t>
      </w:r>
      <w:r>
        <w:t>u7) + 0</w:t>
      </w:r>
      <w:r w:rsidR="00644CD5">
        <w:t>.</w:t>
      </w:r>
      <w:r>
        <w:t>314*T(v13</w:t>
      </w:r>
      <w:r w:rsidR="00644CD5">
        <w:t>.</w:t>
      </w:r>
      <w:r>
        <w:t>u6) -0</w:t>
      </w:r>
      <w:r w:rsidR="00644CD5">
        <w:t>.</w:t>
      </w:r>
      <w:r>
        <w:t>288*T(v17</w:t>
      </w:r>
      <w:r w:rsidR="00644CD5">
        <w:t>.</w:t>
      </w:r>
      <w:r>
        <w:t>u19) -0</w:t>
      </w:r>
      <w:r w:rsidR="00644CD5">
        <w:t>.</w:t>
      </w:r>
      <w:r>
        <w:t>257*T(v15</w:t>
      </w:r>
      <w:r w:rsidR="00644CD5">
        <w:t>.</w:t>
      </w:r>
      <w:r>
        <w:t>u22) -0</w:t>
      </w:r>
      <w:r w:rsidR="00644CD5">
        <w:t>.</w:t>
      </w:r>
      <w:r>
        <w:t>295*T(u6) + 0</w:t>
      </w:r>
      <w:r w:rsidR="00644CD5">
        <w:t>.</w:t>
      </w:r>
      <w:r>
        <w:t>268*T(v6</w:t>
      </w:r>
      <w:r w:rsidR="00644CD5">
        <w:t>.</w:t>
      </w:r>
      <w:r>
        <w:t>u11) -0</w:t>
      </w:r>
      <w:r w:rsidR="00644CD5">
        <w:t>.</w:t>
      </w:r>
      <w:r>
        <w:t>228*T(v21</w:t>
      </w:r>
      <w:r w:rsidR="00644CD5">
        <w:t>.</w:t>
      </w:r>
      <w:r>
        <w:t>u5) -0</w:t>
      </w:r>
      <w:r w:rsidR="00644CD5">
        <w:t>.</w:t>
      </w:r>
      <w:r>
        <w:t>284*T(v9</w:t>
      </w:r>
      <w:r w:rsidR="00644CD5">
        <w:t>.</w:t>
      </w:r>
      <w:r>
        <w:t>u10) -0</w:t>
      </w:r>
      <w:r w:rsidR="00644CD5">
        <w:t>.</w:t>
      </w:r>
      <w:r>
        <w:t>212*T(v20</w:t>
      </w:r>
      <w:r w:rsidR="00644CD5">
        <w:t>.</w:t>
      </w:r>
      <w:r>
        <w:t>u9) + 0</w:t>
      </w:r>
      <w:r w:rsidR="00644CD5">
        <w:t>.</w:t>
      </w:r>
      <w:r>
        <w:t>205*T(v10) + 0</w:t>
      </w:r>
      <w:r w:rsidR="00644CD5">
        <w:t>.</w:t>
      </w:r>
      <w:r>
        <w:t>414*T(v3</w:t>
      </w:r>
      <w:r w:rsidR="00644CD5">
        <w:t>.</w:t>
      </w:r>
      <w:r>
        <w:t>u21) -0</w:t>
      </w:r>
      <w:r w:rsidR="00644CD5">
        <w:t>.</w:t>
      </w:r>
      <w:r>
        <w:t>312*T(v7</w:t>
      </w:r>
      <w:r w:rsidR="00644CD5">
        <w:t>.</w:t>
      </w:r>
      <w:r>
        <w:t>u10) + 0</w:t>
      </w:r>
      <w:r w:rsidR="00644CD5">
        <w:t>.</w:t>
      </w:r>
      <w:r>
        <w:t>284*T(v31</w:t>
      </w:r>
      <w:r w:rsidR="00644CD5">
        <w:t>.</w:t>
      </w:r>
      <w:r>
        <w:t>u5) -0</w:t>
      </w:r>
      <w:r w:rsidR="00644CD5">
        <w:t>.</w:t>
      </w:r>
      <w:r>
        <w:t>228*T(v20</w:t>
      </w:r>
      <w:r w:rsidR="00644CD5">
        <w:t>.</w:t>
      </w:r>
      <w:r>
        <w:t>u19) + 0</w:t>
      </w:r>
      <w:r w:rsidR="00644CD5">
        <w:t>.</w:t>
      </w:r>
      <w:r>
        <w:t>177*T(v13</w:t>
      </w:r>
      <w:r w:rsidR="00644CD5">
        <w:t>.</w:t>
      </w:r>
      <w:r>
        <w:t>u19) -0</w:t>
      </w:r>
      <w:r w:rsidR="00644CD5">
        <w:t>.</w:t>
      </w:r>
      <w:r>
        <w:t>246*T(v29</w:t>
      </w:r>
      <w:r w:rsidR="00644CD5">
        <w:t>.</w:t>
      </w:r>
      <w:r>
        <w:t>u7) -0</w:t>
      </w:r>
      <w:r w:rsidR="00644CD5">
        <w:t>.</w:t>
      </w:r>
      <w:r>
        <w:t>218*Lipophilicity^3 -0</w:t>
      </w:r>
      <w:r w:rsidR="00644CD5">
        <w:t>.</w:t>
      </w:r>
      <w:r>
        <w:t>237*T(v25</w:t>
      </w:r>
      <w:r w:rsidR="00644CD5">
        <w:t>.</w:t>
      </w:r>
      <w:r>
        <w:t>u14) -0</w:t>
      </w:r>
      <w:r w:rsidR="00644CD5">
        <w:t>.</w:t>
      </w:r>
      <w:r>
        <w:t>245*T(v16</w:t>
      </w:r>
      <w:r w:rsidR="00644CD5">
        <w:t>.</w:t>
      </w:r>
      <w:r>
        <w:t>u25) + 0</w:t>
      </w:r>
      <w:r w:rsidR="00644CD5">
        <w:t>.</w:t>
      </w:r>
      <w:r>
        <w:t>283*T(v3</w:t>
      </w:r>
      <w:r w:rsidR="00644CD5">
        <w:t>.</w:t>
      </w:r>
      <w:r>
        <w:t>u25) -0</w:t>
      </w:r>
      <w:r w:rsidR="00644CD5">
        <w:t>.</w:t>
      </w:r>
      <w:r>
        <w:t>292*T(v17</w:t>
      </w:r>
      <w:r w:rsidR="00644CD5">
        <w:t>.</w:t>
      </w:r>
      <w:r>
        <w:t>u7) -0</w:t>
      </w:r>
      <w:r w:rsidR="00644CD5">
        <w:t>.</w:t>
      </w:r>
      <w:r>
        <w:t>28*T(v25</w:t>
      </w:r>
      <w:r w:rsidR="00644CD5">
        <w:t>.</w:t>
      </w:r>
      <w:r>
        <w:t>u7) + 0</w:t>
      </w:r>
      <w:r w:rsidR="00644CD5">
        <w:t>.</w:t>
      </w:r>
      <w:r>
        <w:t>327*T(v4</w:t>
      </w:r>
      <w:r w:rsidR="00644CD5">
        <w:t>.</w:t>
      </w:r>
      <w:r>
        <w:t>u8) -0</w:t>
      </w:r>
      <w:r w:rsidR="00644CD5">
        <w:t>.</w:t>
      </w:r>
      <w:r>
        <w:t>229*T(v25</w:t>
      </w:r>
      <w:r w:rsidR="00644CD5">
        <w:t>.</w:t>
      </w:r>
      <w:r>
        <w:t>u3) + 0</w:t>
      </w:r>
      <w:r w:rsidR="00644CD5">
        <w:t>.</w:t>
      </w:r>
      <w:r>
        <w:t>233*T(v31</w:t>
      </w:r>
      <w:r w:rsidR="00644CD5">
        <w:t>.</w:t>
      </w:r>
      <w:r>
        <w:t>u11) -0</w:t>
      </w:r>
      <w:r w:rsidR="00644CD5">
        <w:t>.</w:t>
      </w:r>
      <w:r>
        <w:t>29*T(v17</w:t>
      </w:r>
      <w:r w:rsidR="00644CD5">
        <w:t>.</w:t>
      </w:r>
      <w:r>
        <w:t>u15) -0</w:t>
      </w:r>
      <w:r w:rsidR="00644CD5">
        <w:t>.</w:t>
      </w:r>
      <w:r>
        <w:t>196*T(v10</w:t>
      </w:r>
      <w:r w:rsidR="00644CD5">
        <w:t>.</w:t>
      </w:r>
      <w:r>
        <w:t>u24) + 0</w:t>
      </w:r>
      <w:r w:rsidR="00644CD5">
        <w:t>.</w:t>
      </w:r>
      <w:r>
        <w:t>249*T(v4</w:t>
      </w:r>
      <w:r w:rsidR="00644CD5">
        <w:t>.</w:t>
      </w:r>
      <w:r>
        <w:t>u19) -0</w:t>
      </w:r>
      <w:r w:rsidR="00644CD5">
        <w:t>.</w:t>
      </w:r>
      <w:r>
        <w:t>307*T(v18</w:t>
      </w:r>
      <w:r w:rsidR="00644CD5">
        <w:t>.</w:t>
      </w:r>
      <w:r>
        <w:t>u2) + 0</w:t>
      </w:r>
      <w:r w:rsidR="00644CD5">
        <w:t>.</w:t>
      </w:r>
      <w:r>
        <w:t>213*Volume -0</w:t>
      </w:r>
      <w:r w:rsidR="00644CD5">
        <w:t>.</w:t>
      </w:r>
      <w:r>
        <w:t>252*T(v16</w:t>
      </w:r>
      <w:r w:rsidR="00644CD5">
        <w:t>.</w:t>
      </w:r>
      <w:r>
        <w:t>u15) + 0</w:t>
      </w:r>
      <w:r w:rsidR="00644CD5">
        <w:t>.</w:t>
      </w:r>
      <w:r>
        <w:t>168*T(v29</w:t>
      </w:r>
      <w:r w:rsidR="00644CD5">
        <w:t>.</w:t>
      </w:r>
      <w:r>
        <w:t>u14) + 0</w:t>
      </w:r>
      <w:r w:rsidR="00644CD5">
        <w:t>.</w:t>
      </w:r>
      <w:r>
        <w:t>234*T(v23</w:t>
      </w:r>
      <w:r w:rsidR="00644CD5">
        <w:t>.</w:t>
      </w:r>
      <w:r>
        <w:t>u15) -0</w:t>
      </w:r>
      <w:r w:rsidR="00644CD5">
        <w:t>.</w:t>
      </w:r>
      <w:r>
        <w:t>253*T(v2</w:t>
      </w:r>
      <w:r w:rsidR="00644CD5">
        <w:t>.</w:t>
      </w:r>
      <w:r>
        <w:t>u21) + 0</w:t>
      </w:r>
      <w:r w:rsidR="00644CD5">
        <w:t>.</w:t>
      </w:r>
      <w:r>
        <w:t>171*T(v3</w:t>
      </w:r>
      <w:r w:rsidR="00644CD5">
        <w:t>.</w:t>
      </w:r>
      <w:r>
        <w:t>u36) + 0</w:t>
      </w:r>
      <w:r w:rsidR="00644CD5">
        <w:t>.</w:t>
      </w:r>
      <w:r>
        <w:t>177*T(v27</w:t>
      </w:r>
      <w:r w:rsidR="00644CD5">
        <w:t>.</w:t>
      </w:r>
      <w:r>
        <w:t>u16) + 0</w:t>
      </w:r>
      <w:r w:rsidR="00644CD5">
        <w:t>.</w:t>
      </w:r>
      <w:r>
        <w:t>178*T(v19</w:t>
      </w:r>
      <w:r w:rsidR="00644CD5">
        <w:t>.</w:t>
      </w:r>
      <w:r>
        <w:t>u17) + 0</w:t>
      </w:r>
      <w:r w:rsidR="00644CD5">
        <w:t>.</w:t>
      </w:r>
      <w:r>
        <w:t>219*T(v26</w:t>
      </w:r>
      <w:r w:rsidR="00644CD5">
        <w:t>.</w:t>
      </w:r>
      <w:r>
        <w:t>u8) -0</w:t>
      </w:r>
      <w:r w:rsidR="00644CD5">
        <w:t>.</w:t>
      </w:r>
      <w:r>
        <w:t>195*T(v29</w:t>
      </w:r>
      <w:r w:rsidR="00644CD5">
        <w:t>.</w:t>
      </w:r>
      <w:r>
        <w:t>u1) -0</w:t>
      </w:r>
      <w:r w:rsidR="00644CD5">
        <w:t>.</w:t>
      </w:r>
      <w:r>
        <w:t>189*T(v34</w:t>
      </w:r>
      <w:r w:rsidR="00644CD5">
        <w:t>.</w:t>
      </w:r>
      <w:r>
        <w:t>u3) -0</w:t>
      </w:r>
      <w:r w:rsidR="00644CD5">
        <w:t>.</w:t>
      </w:r>
      <w:r>
        <w:t>222*T(v29</w:t>
      </w:r>
      <w:r w:rsidR="00644CD5">
        <w:t>.</w:t>
      </w:r>
      <w:r>
        <w:t>u12) + 0</w:t>
      </w:r>
      <w:r w:rsidR="00644CD5">
        <w:t>.</w:t>
      </w:r>
      <w:r>
        <w:t>155*T(v23</w:t>
      </w:r>
      <w:r w:rsidR="00644CD5">
        <w:t>.</w:t>
      </w:r>
      <w:r>
        <w:t>u20) + 0</w:t>
      </w:r>
      <w:r w:rsidR="00644CD5">
        <w:t>.</w:t>
      </w:r>
      <w:r>
        <w:t>261*T(v12</w:t>
      </w:r>
      <w:r w:rsidR="00644CD5">
        <w:t>.</w:t>
      </w:r>
      <w:r>
        <w:t>u6) -0</w:t>
      </w:r>
      <w:r w:rsidR="00644CD5">
        <w:t>.</w:t>
      </w:r>
      <w:r>
        <w:t>234*T(v15</w:t>
      </w:r>
      <w:r w:rsidR="00644CD5">
        <w:t>.</w:t>
      </w:r>
      <w:r>
        <w:t>u10) -0</w:t>
      </w:r>
      <w:r w:rsidR="00644CD5">
        <w:t>.</w:t>
      </w:r>
      <w:r>
        <w:t>176*T(v21</w:t>
      </w:r>
      <w:r w:rsidR="00644CD5">
        <w:t>.</w:t>
      </w:r>
      <w:r>
        <w:t>u12) -0</w:t>
      </w:r>
      <w:r w:rsidR="00644CD5">
        <w:t>.</w:t>
      </w:r>
      <w:r>
        <w:t>378*T(v2</w:t>
      </w:r>
      <w:r w:rsidR="00644CD5">
        <w:t>.</w:t>
      </w:r>
      <w:r>
        <w:t>u4) + 0</w:t>
      </w:r>
      <w:r w:rsidR="00644CD5">
        <w:t>.</w:t>
      </w:r>
      <w:r>
        <w:t>213*T(v5</w:t>
      </w:r>
      <w:r w:rsidR="00644CD5">
        <w:t>.</w:t>
      </w:r>
      <w:r>
        <w:t>u26) + 0</w:t>
      </w:r>
      <w:r w:rsidR="00644CD5">
        <w:t>.</w:t>
      </w:r>
      <w:r>
        <w:t>242*T(v3</w:t>
      </w:r>
      <w:r w:rsidR="00644CD5">
        <w:t>.</w:t>
      </w:r>
      <w:r>
        <w:t>u24) + 0</w:t>
      </w:r>
      <w:r w:rsidR="00644CD5">
        <w:t>.</w:t>
      </w:r>
      <w:r>
        <w:t>14*T(v33</w:t>
      </w:r>
      <w:r w:rsidR="00644CD5">
        <w:t>.</w:t>
      </w:r>
      <w:r>
        <w:t>u6) + 0</w:t>
      </w:r>
      <w:r w:rsidR="00644CD5">
        <w:t>.</w:t>
      </w:r>
      <w:r>
        <w:t>151*T(v8</w:t>
      </w:r>
      <w:r w:rsidR="00644CD5">
        <w:t>.</w:t>
      </w:r>
      <w:r>
        <w:t>u31) -0</w:t>
      </w:r>
      <w:r w:rsidR="00644CD5">
        <w:t>.</w:t>
      </w:r>
      <w:r>
        <w:t>149*T(v9</w:t>
      </w:r>
      <w:r w:rsidR="00644CD5">
        <w:t>.</w:t>
      </w:r>
      <w:r>
        <w:t>u26) + 0</w:t>
      </w:r>
      <w:r w:rsidR="00644CD5">
        <w:t>.</w:t>
      </w:r>
      <w:r>
        <w:t>154*T(v9</w:t>
      </w:r>
      <w:r w:rsidR="00644CD5">
        <w:t>.</w:t>
      </w:r>
      <w:r>
        <w:t>u31) + 0</w:t>
      </w:r>
      <w:r w:rsidR="00644CD5">
        <w:t>.</w:t>
      </w:r>
      <w:r>
        <w:t>181*T(v1</w:t>
      </w:r>
      <w:r w:rsidR="00644CD5">
        <w:t>.</w:t>
      </w:r>
      <w:r>
        <w:t>u33) + 0</w:t>
      </w:r>
      <w:r w:rsidR="00644CD5">
        <w:t>.</w:t>
      </w:r>
      <w:r>
        <w:t>176*T(v9</w:t>
      </w:r>
      <w:r w:rsidR="00644CD5">
        <w:t>.</w:t>
      </w:r>
      <w:r>
        <w:t>u11) + 0</w:t>
      </w:r>
      <w:r w:rsidR="00644CD5">
        <w:t>.</w:t>
      </w:r>
      <w:r>
        <w:t>185*T(v8</w:t>
      </w:r>
      <w:r w:rsidR="00644CD5">
        <w:t>.</w:t>
      </w:r>
      <w:r>
        <w:t>u23) -0</w:t>
      </w:r>
      <w:r w:rsidR="00644CD5">
        <w:t>.</w:t>
      </w:r>
      <w:r>
        <w:t>171*T(v24</w:t>
      </w:r>
      <w:r w:rsidR="00644CD5">
        <w:t>.</w:t>
      </w:r>
      <w:r>
        <w:t>u4) -0</w:t>
      </w:r>
      <w:r w:rsidR="00644CD5">
        <w:t>.</w:t>
      </w:r>
      <w:r>
        <w:t>126*T(v16) -0</w:t>
      </w:r>
      <w:r w:rsidR="00644CD5">
        <w:t>.</w:t>
      </w:r>
      <w:r>
        <w:t>164*T(v17</w:t>
      </w:r>
      <w:r w:rsidR="00644CD5">
        <w:t>.</w:t>
      </w:r>
      <w:r>
        <w:t>u23) -0</w:t>
      </w:r>
      <w:r w:rsidR="00644CD5">
        <w:t>.</w:t>
      </w:r>
      <w:r>
        <w:t>144*T(v30</w:t>
      </w:r>
      <w:r w:rsidR="00644CD5">
        <w:t>.</w:t>
      </w:r>
      <w:r>
        <w:t>u3) -0</w:t>
      </w:r>
      <w:r w:rsidR="00644CD5">
        <w:t>.</w:t>
      </w:r>
      <w:r>
        <w:t>17*T(v4</w:t>
      </w:r>
      <w:r w:rsidR="00644CD5">
        <w:t>.</w:t>
      </w:r>
      <w:r>
        <w:t>u16) -0</w:t>
      </w:r>
      <w:r w:rsidR="00644CD5">
        <w:t>.</w:t>
      </w:r>
      <w:r>
        <w:t>159*T(v20</w:t>
      </w:r>
      <w:r w:rsidR="00644CD5">
        <w:t>.</w:t>
      </w:r>
      <w:r>
        <w:t>u18) + 0</w:t>
      </w:r>
      <w:r w:rsidR="00644CD5">
        <w:t>.</w:t>
      </w:r>
      <w:r>
        <w:t>164*T(v3</w:t>
      </w:r>
      <w:r w:rsidR="00644CD5">
        <w:t>.</w:t>
      </w:r>
      <w:r>
        <w:t>u31) + 0</w:t>
      </w:r>
      <w:r w:rsidR="00644CD5">
        <w:t>.</w:t>
      </w:r>
      <w:r>
        <w:t>0991*T(v35) + 0</w:t>
      </w:r>
      <w:r w:rsidR="00644CD5">
        <w:t>.</w:t>
      </w:r>
      <w:r>
        <w:t>185*T(v1</w:t>
      </w:r>
      <w:r w:rsidR="00644CD5">
        <w:t>.</w:t>
      </w:r>
      <w:r>
        <w:t>u12) + 0</w:t>
      </w:r>
      <w:r w:rsidR="00644CD5">
        <w:t>.</w:t>
      </w:r>
      <w:r>
        <w:t>143*T(v6</w:t>
      </w:r>
      <w:r w:rsidR="00644CD5">
        <w:t>.</w:t>
      </w:r>
      <w:r>
        <w:t>u26) + 0</w:t>
      </w:r>
      <w:r w:rsidR="00644CD5">
        <w:t>.</w:t>
      </w:r>
      <w:r>
        <w:t>143*T(v9) + 0</w:t>
      </w:r>
      <w:r w:rsidR="00644CD5">
        <w:t>.</w:t>
      </w:r>
      <w:r>
        <w:t>17*T(v28</w:t>
      </w:r>
      <w:r w:rsidR="00644CD5">
        <w:t>.</w:t>
      </w:r>
      <w:r>
        <w:t>u2) + 0</w:t>
      </w:r>
      <w:r w:rsidR="00644CD5">
        <w:t>.</w:t>
      </w:r>
      <w:r>
        <w:t>145*T(v29</w:t>
      </w:r>
      <w:r w:rsidR="00644CD5">
        <w:t>.</w:t>
      </w:r>
      <w:r>
        <w:t>u3) -0</w:t>
      </w:r>
      <w:r w:rsidR="00644CD5">
        <w:t>.</w:t>
      </w:r>
      <w:r>
        <w:t>115*T(v27</w:t>
      </w:r>
      <w:r w:rsidR="00644CD5">
        <w:t>.</w:t>
      </w:r>
      <w:r>
        <w:t>u7) -0</w:t>
      </w:r>
      <w:r w:rsidR="00644CD5">
        <w:t>.</w:t>
      </w:r>
      <w:r>
        <w:t>141*T(v13</w:t>
      </w:r>
      <w:r w:rsidR="00644CD5">
        <w:t>.</w:t>
      </w:r>
      <w:r>
        <w:t>u27) + 0</w:t>
      </w:r>
      <w:r w:rsidR="00644CD5">
        <w:t>.</w:t>
      </w:r>
      <w:r>
        <w:t>148*T(v26</w:t>
      </w:r>
      <w:r w:rsidR="00644CD5">
        <w:t>.</w:t>
      </w:r>
      <w:r>
        <w:t>u2) + 0</w:t>
      </w:r>
      <w:r w:rsidR="00644CD5">
        <w:t>.</w:t>
      </w:r>
      <w:r>
        <w:t>124*T(v22</w:t>
      </w:r>
      <w:r w:rsidR="00644CD5">
        <w:t>.</w:t>
      </w:r>
      <w:r>
        <w:t>u21) -0</w:t>
      </w:r>
      <w:r w:rsidR="00644CD5">
        <w:t>.</w:t>
      </w:r>
      <w:r>
        <w:t>0888*T(v5</w:t>
      </w:r>
      <w:r w:rsidR="00644CD5">
        <w:t>.</w:t>
      </w:r>
      <w:r>
        <w:t>u34) + 0</w:t>
      </w:r>
      <w:r w:rsidR="00644CD5">
        <w:t>.</w:t>
      </w:r>
      <w:r>
        <w:t>119*T(v20</w:t>
      </w:r>
      <w:r w:rsidR="00644CD5">
        <w:t>.</w:t>
      </w:r>
      <w:r>
        <w:t>u20) -0</w:t>
      </w:r>
      <w:r w:rsidR="00644CD5">
        <w:t>.</w:t>
      </w:r>
      <w:r>
        <w:t>105*T(v7</w:t>
      </w:r>
      <w:r w:rsidR="00644CD5">
        <w:t>.</w:t>
      </w:r>
      <w:r>
        <w:t>u23) -0</w:t>
      </w:r>
      <w:r w:rsidR="00644CD5">
        <w:t>.</w:t>
      </w:r>
      <w:r>
        <w:t>0831*T(v21) -0</w:t>
      </w:r>
      <w:r w:rsidR="00644CD5">
        <w:t>.</w:t>
      </w:r>
      <w:r>
        <w:t>127*T(v8</w:t>
      </w:r>
      <w:r w:rsidR="00644CD5">
        <w:t>.</w:t>
      </w:r>
      <w:r>
        <w:t>u15) + 0</w:t>
      </w:r>
      <w:r w:rsidR="00644CD5">
        <w:t>.</w:t>
      </w:r>
      <w:r>
        <w:t>0836*T(u34) + 0</w:t>
      </w:r>
      <w:r w:rsidR="00644CD5">
        <w:t>.</w:t>
      </w:r>
      <w:r>
        <w:t>11*T(v10</w:t>
      </w:r>
      <w:r w:rsidR="00644CD5">
        <w:t>.</w:t>
      </w:r>
      <w:r>
        <w:t>u19) + 0</w:t>
      </w:r>
      <w:r w:rsidR="00644CD5">
        <w:t>.</w:t>
      </w:r>
      <w:r>
        <w:t>146*T(v3</w:t>
      </w:r>
      <w:r w:rsidR="00644CD5">
        <w:t>.</w:t>
      </w:r>
      <w:r>
        <w:t>u15) + 0</w:t>
      </w:r>
      <w:r w:rsidR="00644CD5">
        <w:t>.</w:t>
      </w:r>
      <w:r>
        <w:t>111*T(v7</w:t>
      </w:r>
      <w:r w:rsidR="00644CD5">
        <w:t>.</w:t>
      </w:r>
      <w:r>
        <w:t>u17) -0</w:t>
      </w:r>
      <w:r w:rsidR="00644CD5">
        <w:t>.</w:t>
      </w:r>
      <w:r>
        <w:t>102*T(v9</w:t>
      </w:r>
      <w:r w:rsidR="00644CD5">
        <w:t>.</w:t>
      </w:r>
      <w:r>
        <w:t>u20) -0</w:t>
      </w:r>
      <w:r w:rsidR="00644CD5">
        <w:t>.</w:t>
      </w:r>
      <w:r>
        <w:t>106*T(v6</w:t>
      </w:r>
      <w:r w:rsidR="00644CD5">
        <w:t>.</w:t>
      </w:r>
      <w:r>
        <w:t>u20) -0</w:t>
      </w:r>
      <w:r w:rsidR="00644CD5">
        <w:t>.</w:t>
      </w:r>
      <w:r>
        <w:t>19*T(v5</w:t>
      </w:r>
      <w:r w:rsidR="00644CD5">
        <w:t>.</w:t>
      </w:r>
      <w:r>
        <w:t>u2) + 0</w:t>
      </w:r>
      <w:r w:rsidR="00644CD5">
        <w:t>.</w:t>
      </w:r>
      <w:r>
        <w:t>0952*T(v34</w:t>
      </w:r>
      <w:r w:rsidR="00644CD5">
        <w:t>.</w:t>
      </w:r>
      <w:r>
        <w:t>u8) + 0</w:t>
      </w:r>
      <w:r w:rsidR="00644CD5">
        <w:t>.</w:t>
      </w:r>
      <w:r>
        <w:t>0903*T(v25</w:t>
      </w:r>
      <w:r w:rsidR="00644CD5">
        <w:t>.</w:t>
      </w:r>
      <w:r>
        <w:t>u15) + 0</w:t>
      </w:r>
      <w:r w:rsidR="00644CD5">
        <w:t>.</w:t>
      </w:r>
      <w:r>
        <w:t>142*T(u4) + 0</w:t>
      </w:r>
      <w:r w:rsidR="00644CD5">
        <w:t>.</w:t>
      </w:r>
      <w:r>
        <w:t>0803*T(v6</w:t>
      </w:r>
      <w:r w:rsidR="00644CD5">
        <w:t>.</w:t>
      </w:r>
      <w:r>
        <w:t>u28) -0</w:t>
      </w:r>
      <w:r w:rsidR="00644CD5">
        <w:t>.</w:t>
      </w:r>
      <w:r>
        <w:t>0939*T(v24</w:t>
      </w:r>
      <w:r w:rsidR="00644CD5">
        <w:t>.</w:t>
      </w:r>
      <w:r>
        <w:t>u9) + 0</w:t>
      </w:r>
      <w:r w:rsidR="00644CD5">
        <w:t>.</w:t>
      </w:r>
      <w:r>
        <w:t>107*T(v19</w:t>
      </w:r>
      <w:r w:rsidR="00644CD5">
        <w:t>.</w:t>
      </w:r>
      <w:r>
        <w:t>u10) -0</w:t>
      </w:r>
      <w:r w:rsidR="00644CD5">
        <w:t>.</w:t>
      </w:r>
      <w:r>
        <w:t>103*T(v32</w:t>
      </w:r>
      <w:r w:rsidR="00644CD5">
        <w:t>.</w:t>
      </w:r>
      <w:r>
        <w:t>u2) -0</w:t>
      </w:r>
      <w:r w:rsidR="00644CD5">
        <w:t>.</w:t>
      </w:r>
      <w:r>
        <w:t>0902*T(v14</w:t>
      </w:r>
      <w:r w:rsidR="00644CD5">
        <w:t>.</w:t>
      </w:r>
      <w:r>
        <w:t>u11) -0</w:t>
      </w:r>
      <w:r w:rsidR="00644CD5">
        <w:t>.</w:t>
      </w:r>
      <w:r>
        <w:t>0821*T(v12</w:t>
      </w:r>
      <w:r w:rsidR="00644CD5">
        <w:t>.</w:t>
      </w:r>
      <w:r>
        <w:t>u30) + 0</w:t>
      </w:r>
      <w:r w:rsidR="00644CD5">
        <w:t>.</w:t>
      </w:r>
      <w:r>
        <w:t>0728*T(v11</w:t>
      </w:r>
      <w:r w:rsidR="00644CD5">
        <w:t>.</w:t>
      </w:r>
      <w:r>
        <w:t>u25) -0</w:t>
      </w:r>
      <w:r w:rsidR="00644CD5">
        <w:t>.</w:t>
      </w:r>
      <w:r>
        <w:t>0756*T(v26</w:t>
      </w:r>
      <w:r w:rsidR="00644CD5">
        <w:t>.</w:t>
      </w:r>
      <w:r>
        <w:t>u6) -0</w:t>
      </w:r>
      <w:r w:rsidR="00644CD5">
        <w:t>.</w:t>
      </w:r>
      <w:r>
        <w:t>0884*T(v6</w:t>
      </w:r>
      <w:r w:rsidR="00644CD5">
        <w:t>.</w:t>
      </w:r>
      <w:r>
        <w:t>u24) -0</w:t>
      </w:r>
      <w:r w:rsidR="00644CD5">
        <w:t>.</w:t>
      </w:r>
      <w:r>
        <w:t>0862*T(v1</w:t>
      </w:r>
      <w:r w:rsidR="00644CD5">
        <w:t>.</w:t>
      </w:r>
      <w:r>
        <w:t>u36) -0</w:t>
      </w:r>
      <w:r w:rsidR="00644CD5">
        <w:t>.</w:t>
      </w:r>
      <w:r>
        <w:t>0772*T(v6</w:t>
      </w:r>
      <w:r w:rsidR="00644CD5">
        <w:t>.</w:t>
      </w:r>
      <w:r>
        <w:t>u25) + 0</w:t>
      </w:r>
      <w:r w:rsidR="00644CD5">
        <w:t>.</w:t>
      </w:r>
      <w:r>
        <w:t>088*T(v11</w:t>
      </w:r>
      <w:r w:rsidR="00644CD5">
        <w:t>.</w:t>
      </w:r>
      <w:r>
        <w:t>u7) + 0</w:t>
      </w:r>
      <w:r w:rsidR="00644CD5">
        <w:t>.</w:t>
      </w:r>
      <w:r>
        <w:t>0763*T(v1</w:t>
      </w:r>
      <w:r w:rsidR="00644CD5">
        <w:t>.</w:t>
      </w:r>
      <w:r>
        <w:t>u23) + 0</w:t>
      </w:r>
      <w:r w:rsidR="00644CD5">
        <w:t>.</w:t>
      </w:r>
      <w:r>
        <w:t>0803*T(v25</w:t>
      </w:r>
      <w:r w:rsidR="00644CD5">
        <w:t>.</w:t>
      </w:r>
      <w:r>
        <w:t>u2) -0</w:t>
      </w:r>
      <w:r w:rsidR="00644CD5">
        <w:t>.</w:t>
      </w:r>
      <w:r>
        <w:t>0755*T(v5</w:t>
      </w:r>
      <w:r w:rsidR="00644CD5">
        <w:t>.</w:t>
      </w:r>
      <w:r>
        <w:t>u11) + 0</w:t>
      </w:r>
      <w:r w:rsidR="00644CD5">
        <w:t>.</w:t>
      </w:r>
      <w:r>
        <w:t>059*T(v2</w:t>
      </w:r>
      <w:r w:rsidR="00644CD5">
        <w:t>.</w:t>
      </w:r>
      <w:r>
        <w:t>u38) + 0</w:t>
      </w:r>
      <w:r w:rsidR="00644CD5">
        <w:t>.</w:t>
      </w:r>
      <w:r>
        <w:t>0646*T(v29</w:t>
      </w:r>
      <w:r w:rsidR="00644CD5">
        <w:t>.</w:t>
      </w:r>
      <w:r>
        <w:t>u5) + 0</w:t>
      </w:r>
      <w:r w:rsidR="00644CD5">
        <w:t>.</w:t>
      </w:r>
      <w:r>
        <w:t>0502*T(v18</w:t>
      </w:r>
      <w:r w:rsidR="00644CD5">
        <w:t>.</w:t>
      </w:r>
      <w:r>
        <w:t>u19) + 0</w:t>
      </w:r>
      <w:r w:rsidR="00644CD5">
        <w:t>.</w:t>
      </w:r>
      <w:r>
        <w:t>0715*T(v9</w:t>
      </w:r>
      <w:r w:rsidR="00644CD5">
        <w:t>.</w:t>
      </w:r>
      <w:r>
        <w:t>u2) -0</w:t>
      </w:r>
      <w:r w:rsidR="00644CD5">
        <w:t>.</w:t>
      </w:r>
      <w:r>
        <w:t>0473*T(v11</w:t>
      </w:r>
      <w:r w:rsidR="00644CD5">
        <w:t>.</w:t>
      </w:r>
      <w:r>
        <w:t>u23) -0</w:t>
      </w:r>
      <w:r w:rsidR="00644CD5">
        <w:t>.</w:t>
      </w:r>
      <w:r>
        <w:t>0563*T(v8</w:t>
      </w:r>
      <w:r w:rsidR="00644CD5">
        <w:t>.</w:t>
      </w:r>
      <w:r>
        <w:t>u11) + 0</w:t>
      </w:r>
      <w:r w:rsidR="00644CD5">
        <w:t>.</w:t>
      </w:r>
      <w:r>
        <w:t>046*T(v11</w:t>
      </w:r>
      <w:r w:rsidR="00644CD5">
        <w:t>.</w:t>
      </w:r>
      <w:r>
        <w:t>u10) + 0</w:t>
      </w:r>
      <w:r w:rsidR="00644CD5">
        <w:t>.</w:t>
      </w:r>
      <w:r>
        <w:t>0346*Length + 0</w:t>
      </w:r>
      <w:r w:rsidR="00644CD5">
        <w:t>.</w:t>
      </w:r>
      <w:r>
        <w:t>0945*T(v2</w:t>
      </w:r>
      <w:r w:rsidR="00644CD5">
        <w:t>.</w:t>
      </w:r>
      <w:r>
        <w:t>u1) -0</w:t>
      </w:r>
      <w:r w:rsidR="00644CD5">
        <w:t>.</w:t>
      </w:r>
      <w:r>
        <w:t>0364*T(v21</w:t>
      </w:r>
      <w:r w:rsidR="00644CD5">
        <w:t>.</w:t>
      </w:r>
      <w:r>
        <w:t>u18) -0</w:t>
      </w:r>
      <w:r w:rsidR="00644CD5">
        <w:t>.</w:t>
      </w:r>
      <w:r>
        <w:t>0348*T(v27</w:t>
      </w:r>
      <w:r w:rsidR="00644CD5">
        <w:t>.</w:t>
      </w:r>
      <w:r>
        <w:t>u10) -0</w:t>
      </w:r>
      <w:r w:rsidR="00644CD5">
        <w:t>.</w:t>
      </w:r>
      <w:r>
        <w:t>0426*T(v1</w:t>
      </w:r>
      <w:r w:rsidR="00644CD5">
        <w:t>.</w:t>
      </w:r>
      <w:r>
        <w:t>u37) + 0</w:t>
      </w:r>
      <w:r w:rsidR="00644CD5">
        <w:t>.</w:t>
      </w:r>
      <w:r>
        <w:t>0327*T(v3</w:t>
      </w:r>
      <w:r w:rsidR="00644CD5">
        <w:t>.</w:t>
      </w:r>
      <w:r>
        <w:t>u34) + 0</w:t>
      </w:r>
      <w:r w:rsidR="00644CD5">
        <w:t>.</w:t>
      </w:r>
      <w:r>
        <w:t>0295*T(v14</w:t>
      </w:r>
      <w:r w:rsidR="00644CD5">
        <w:t>.</w:t>
      </w:r>
      <w:r>
        <w:t>u20) -0</w:t>
      </w:r>
      <w:r w:rsidR="00644CD5">
        <w:t>.</w:t>
      </w:r>
      <w:r>
        <w:t>0333*T(v7</w:t>
      </w:r>
      <w:r w:rsidR="00644CD5">
        <w:t>.</w:t>
      </w:r>
      <w:r>
        <w:t>u15) -0</w:t>
      </w:r>
      <w:r w:rsidR="00644CD5">
        <w:t>.</w:t>
      </w:r>
      <w:r>
        <w:t>0296*T(v12</w:t>
      </w:r>
      <w:r w:rsidR="00644CD5">
        <w:t>.</w:t>
      </w:r>
      <w:r>
        <w:t>u21) -0</w:t>
      </w:r>
      <w:r w:rsidR="00644CD5">
        <w:t>.</w:t>
      </w:r>
      <w:r>
        <w:t>0324*T(v19</w:t>
      </w:r>
      <w:r w:rsidR="00644CD5">
        <w:t>.</w:t>
      </w:r>
      <w:r>
        <w:t>u6) + 0</w:t>
      </w:r>
      <w:r w:rsidR="00644CD5">
        <w:t>.</w:t>
      </w:r>
      <w:r>
        <w:t>0281*T(v29</w:t>
      </w:r>
      <w:r w:rsidR="00644CD5">
        <w:t>.</w:t>
      </w:r>
      <w:r>
        <w:t>u9) -0</w:t>
      </w:r>
      <w:r w:rsidR="00644CD5">
        <w:t>.</w:t>
      </w:r>
      <w:r>
        <w:t>0203*T(v37</w:t>
      </w:r>
      <w:r w:rsidR="00644CD5">
        <w:t>.</w:t>
      </w:r>
      <w:r>
        <w:t>u6) -0</w:t>
      </w:r>
      <w:r w:rsidR="00644CD5">
        <w:t>.</w:t>
      </w:r>
      <w:r>
        <w:t>0415*T(v4</w:t>
      </w:r>
      <w:r w:rsidR="00644CD5">
        <w:t>.</w:t>
      </w:r>
      <w:r>
        <w:t>u4) + 0</w:t>
      </w:r>
      <w:r w:rsidR="00644CD5">
        <w:t>.</w:t>
      </w:r>
      <w:r>
        <w:t>0195*T(v6</w:t>
      </w:r>
      <w:r w:rsidR="00644CD5">
        <w:t>.</w:t>
      </w:r>
      <w:r>
        <w:t>u16) + 0</w:t>
      </w:r>
      <w:r w:rsidR="00644CD5">
        <w:t>.</w:t>
      </w:r>
      <w:r>
        <w:t>0166*T(v25</w:t>
      </w:r>
      <w:r w:rsidR="00644CD5">
        <w:t>.</w:t>
      </w:r>
      <w:r>
        <w:t>u8) -0</w:t>
      </w:r>
      <w:r w:rsidR="00644CD5">
        <w:t>.</w:t>
      </w:r>
      <w:r>
        <w:t>016*T(v7</w:t>
      </w:r>
      <w:r w:rsidR="00644CD5">
        <w:t>.</w:t>
      </w:r>
      <w:r>
        <w:t>u26) + 0</w:t>
      </w:r>
      <w:r w:rsidR="00644CD5">
        <w:t>.</w:t>
      </w:r>
      <w:r>
        <w:t>0148*T(v22</w:t>
      </w:r>
      <w:r w:rsidR="00644CD5">
        <w:t>.</w:t>
      </w:r>
      <w:r>
        <w:t>u13) + 0</w:t>
      </w:r>
      <w:r w:rsidR="00644CD5">
        <w:t>.</w:t>
      </w:r>
      <w:r>
        <w:t>0133*T(v25</w:t>
      </w:r>
      <w:r w:rsidR="00644CD5">
        <w:t>.</w:t>
      </w:r>
      <w:r>
        <w:t>u13) -0</w:t>
      </w:r>
      <w:r w:rsidR="00644CD5">
        <w:t>.</w:t>
      </w:r>
      <w:r>
        <w:t>0102*T(u25) -0</w:t>
      </w:r>
      <w:r w:rsidR="00644CD5">
        <w:t>.</w:t>
      </w:r>
      <w:r>
        <w:t>0232*T(v4</w:t>
      </w:r>
      <w:r w:rsidR="00644CD5">
        <w:t>.</w:t>
      </w:r>
      <w:r>
        <w:t>u5) + 0</w:t>
      </w:r>
      <w:r w:rsidR="00644CD5">
        <w:t>.</w:t>
      </w:r>
      <w:r>
        <w:t>00689*T(v18</w:t>
      </w:r>
      <w:r w:rsidR="00644CD5">
        <w:t>.</w:t>
      </w:r>
      <w:r>
        <w:t>u6) -0</w:t>
      </w:r>
      <w:r w:rsidR="00644CD5">
        <w:t>.</w:t>
      </w:r>
      <w:r>
        <w:t>00229*T(v34</w:t>
      </w:r>
      <w:r w:rsidR="00644CD5">
        <w:t>.</w:t>
      </w:r>
      <w:r>
        <w:t>u6) -0</w:t>
      </w:r>
      <w:r w:rsidR="00644CD5">
        <w:t>.</w:t>
      </w:r>
      <w:r>
        <w:t>00114*T(v35</w:t>
      </w:r>
      <w:r w:rsidR="00644CD5">
        <w:t>.</w:t>
      </w:r>
      <w:r>
        <w:t>u3) + 7</w:t>
      </w:r>
      <w:r w:rsidR="00644CD5">
        <w:t>.</w:t>
      </w:r>
      <w:r>
        <w:t>36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318</w:t>
      </w:r>
    </w:p>
    <w:p w:rsidR="00484000" w:rsidRDefault="00484000" w:rsidP="00484000">
      <w:pPr>
        <w:pStyle w:val="paragraph"/>
      </w:pPr>
      <w:r>
        <w:t xml:space="preserve"> -1</w:t>
      </w:r>
      <w:r w:rsidR="00644CD5">
        <w:t>.</w:t>
      </w:r>
      <w:r>
        <w:t>02*T(v2</w:t>
      </w:r>
      <w:r w:rsidR="00644CD5">
        <w:t>.</w:t>
      </w:r>
      <w:r>
        <w:t>u4) + 0</w:t>
      </w:r>
      <w:r w:rsidR="00644CD5">
        <w:t>.</w:t>
      </w:r>
      <w:r>
        <w:t>136*T(v12</w:t>
      </w:r>
      <w:r w:rsidR="00644CD5">
        <w:t>.</w:t>
      </w:r>
      <w:r>
        <w:t>u15) -0</w:t>
      </w:r>
      <w:r w:rsidR="00644CD5">
        <w:t>.</w:t>
      </w:r>
      <w:r>
        <w:t>466*T(v6</w:t>
      </w:r>
      <w:r w:rsidR="00644CD5">
        <w:t>.</w:t>
      </w:r>
      <w:r>
        <w:t>u3) -0</w:t>
      </w:r>
      <w:r w:rsidR="00644CD5">
        <w:t>.</w:t>
      </w:r>
      <w:r>
        <w:t>65*T(v23</w:t>
      </w:r>
      <w:r w:rsidR="00644CD5">
        <w:t>.</w:t>
      </w:r>
      <w:r>
        <w:t>u13) -0</w:t>
      </w:r>
      <w:r w:rsidR="00644CD5">
        <w:t>.</w:t>
      </w:r>
      <w:r>
        <w:t>344*T(v7</w:t>
      </w:r>
      <w:r w:rsidR="00644CD5">
        <w:t>.</w:t>
      </w:r>
      <w:r>
        <w:t>u5) + 1</w:t>
      </w:r>
      <w:r w:rsidR="00644CD5">
        <w:t>.</w:t>
      </w:r>
      <w:r>
        <w:t>3*T(v4</w:t>
      </w:r>
      <w:r w:rsidR="00644CD5">
        <w:t>.</w:t>
      </w:r>
      <w:r>
        <w:t>u8) -1</w:t>
      </w:r>
      <w:r w:rsidR="00644CD5">
        <w:t>.</w:t>
      </w:r>
      <w:r>
        <w:t>84*T(v3) -0</w:t>
      </w:r>
      <w:r w:rsidR="00644CD5">
        <w:t>.</w:t>
      </w:r>
      <w:r>
        <w:t>862*T(v15) + 0</w:t>
      </w:r>
      <w:r w:rsidR="00644CD5">
        <w:t>.</w:t>
      </w:r>
      <w:r>
        <w:t>83*T(v27</w:t>
      </w:r>
      <w:r w:rsidR="00644CD5">
        <w:t>.</w:t>
      </w:r>
      <w:r>
        <w:t>u6) -0</w:t>
      </w:r>
      <w:r w:rsidR="00644CD5">
        <w:t>.</w:t>
      </w:r>
      <w:r>
        <w:t>506*T(v10</w:t>
      </w:r>
      <w:r w:rsidR="00644CD5">
        <w:t>.</w:t>
      </w:r>
      <w:r>
        <w:t>u13) + 0</w:t>
      </w:r>
      <w:r w:rsidR="00644CD5">
        <w:t>.</w:t>
      </w:r>
      <w:r>
        <w:t>122*T(v12</w:t>
      </w:r>
      <w:r w:rsidR="00644CD5">
        <w:t>.</w:t>
      </w:r>
      <w:r>
        <w:t>u28) -0</w:t>
      </w:r>
      <w:r w:rsidR="00644CD5">
        <w:t>.</w:t>
      </w:r>
      <w:r>
        <w:t>116*T(v6</w:t>
      </w:r>
      <w:r w:rsidR="00644CD5">
        <w:t>.</w:t>
      </w:r>
      <w:r>
        <w:t>u8) + 0</w:t>
      </w:r>
      <w:r w:rsidR="00644CD5">
        <w:t>.</w:t>
      </w:r>
      <w:r>
        <w:t>187*T(v4</w:t>
      </w:r>
      <w:r w:rsidR="00644CD5">
        <w:t>.</w:t>
      </w:r>
      <w:r>
        <w:t>u3) -0</w:t>
      </w:r>
      <w:r w:rsidR="00644CD5">
        <w:t>.</w:t>
      </w:r>
      <w:r>
        <w:t>53*T(v19</w:t>
      </w:r>
      <w:r w:rsidR="00644CD5">
        <w:t>.</w:t>
      </w:r>
      <w:r>
        <w:t>u8) -0</w:t>
      </w:r>
      <w:r w:rsidR="00644CD5">
        <w:t>.</w:t>
      </w:r>
      <w:r>
        <w:t>806*T(v16</w:t>
      </w:r>
      <w:r w:rsidR="00644CD5">
        <w:t>.</w:t>
      </w:r>
      <w:r>
        <w:t>u25) + 0</w:t>
      </w:r>
      <w:r w:rsidR="00644CD5">
        <w:t>.</w:t>
      </w:r>
      <w:r>
        <w:t>184*T(v13</w:t>
      </w:r>
      <w:r w:rsidR="00644CD5">
        <w:t>.</w:t>
      </w:r>
      <w:r>
        <w:t>u13) + 0</w:t>
      </w:r>
      <w:r w:rsidR="00644CD5">
        <w:t>.</w:t>
      </w:r>
      <w:r>
        <w:t>244*T(v25</w:t>
      </w:r>
      <w:r w:rsidR="00644CD5">
        <w:t>.</w:t>
      </w:r>
      <w:r>
        <w:t>u11) -0</w:t>
      </w:r>
      <w:r w:rsidR="00644CD5">
        <w:t>.</w:t>
      </w:r>
      <w:r>
        <w:t>751*T(v12</w:t>
      </w:r>
      <w:r w:rsidR="00644CD5">
        <w:t>.</w:t>
      </w:r>
      <w:r>
        <w:t>u8) -0</w:t>
      </w:r>
      <w:r w:rsidR="00644CD5">
        <w:t>.</w:t>
      </w:r>
      <w:r>
        <w:t>342*T(v36</w:t>
      </w:r>
      <w:r w:rsidR="00644CD5">
        <w:t>.</w:t>
      </w:r>
      <w:r>
        <w:t>u6) -0</w:t>
      </w:r>
      <w:r w:rsidR="00644CD5">
        <w:t>.</w:t>
      </w:r>
      <w:r>
        <w:t>789*T(v1</w:t>
      </w:r>
      <w:r w:rsidR="00644CD5">
        <w:t>.</w:t>
      </w:r>
      <w:r>
        <w:t>u21) + 0</w:t>
      </w:r>
      <w:r w:rsidR="00644CD5">
        <w:t>.</w:t>
      </w:r>
      <w:r>
        <w:t>702*T(v12</w:t>
      </w:r>
      <w:r w:rsidR="00644CD5">
        <w:t>.</w:t>
      </w:r>
      <w:r>
        <w:t>u17) + 0</w:t>
      </w:r>
      <w:r w:rsidR="00644CD5">
        <w:t>.</w:t>
      </w:r>
      <w:r>
        <w:t>928*T(v18</w:t>
      </w:r>
      <w:r w:rsidR="00644CD5">
        <w:t>.</w:t>
      </w:r>
      <w:r>
        <w:t>u11) + 1</w:t>
      </w:r>
      <w:r w:rsidR="00644CD5">
        <w:t>.</w:t>
      </w:r>
      <w:r>
        <w:t>28*T(v5</w:t>
      </w:r>
      <w:r w:rsidR="00644CD5">
        <w:t>.</w:t>
      </w:r>
      <w:r>
        <w:t>u6) + 0</w:t>
      </w:r>
      <w:r w:rsidR="00644CD5">
        <w:t>.</w:t>
      </w:r>
      <w:r>
        <w:t>662*T(v14</w:t>
      </w:r>
      <w:r w:rsidR="00644CD5">
        <w:t>.</w:t>
      </w:r>
      <w:r>
        <w:t>u9) + 0</w:t>
      </w:r>
      <w:r w:rsidR="00644CD5">
        <w:t>.</w:t>
      </w:r>
      <w:r>
        <w:t>366*T(v41</w:t>
      </w:r>
      <w:r w:rsidR="00644CD5">
        <w:t>.</w:t>
      </w:r>
      <w:r>
        <w:t>u1) + 0</w:t>
      </w:r>
      <w:r w:rsidR="00644CD5">
        <w:t>.</w:t>
      </w:r>
      <w:r>
        <w:t>0296*T(v15</w:t>
      </w:r>
      <w:r w:rsidR="00644CD5">
        <w:t>.</w:t>
      </w:r>
      <w:r>
        <w:t>u26) + 0</w:t>
      </w:r>
      <w:r w:rsidR="00644CD5">
        <w:t>.</w:t>
      </w:r>
      <w:r>
        <w:t>996*T(v15</w:t>
      </w:r>
      <w:r w:rsidR="00644CD5">
        <w:t>.</w:t>
      </w:r>
      <w:r>
        <w:t>u12) + 1</w:t>
      </w:r>
      <w:r w:rsidR="00644CD5">
        <w:t>.</w:t>
      </w:r>
      <w:r>
        <w:t>28*T(v4</w:t>
      </w:r>
      <w:r w:rsidR="00644CD5">
        <w:t>.</w:t>
      </w:r>
      <w:r>
        <w:t>u7) -0</w:t>
      </w:r>
      <w:r w:rsidR="00644CD5">
        <w:t>.</w:t>
      </w:r>
      <w:r>
        <w:t>455*T(v5</w:t>
      </w:r>
      <w:r w:rsidR="00644CD5">
        <w:t>.</w:t>
      </w:r>
      <w:r>
        <w:t>u35) -0</w:t>
      </w:r>
      <w:r w:rsidR="00644CD5">
        <w:t>.</w:t>
      </w:r>
      <w:r>
        <w:t>269*T(v20</w:t>
      </w:r>
      <w:r w:rsidR="00644CD5">
        <w:t>.</w:t>
      </w:r>
      <w:r>
        <w:t>u15) -0</w:t>
      </w:r>
      <w:r w:rsidR="00644CD5">
        <w:t>.</w:t>
      </w:r>
      <w:r>
        <w:t>34*T(v29</w:t>
      </w:r>
      <w:r w:rsidR="00644CD5">
        <w:t>.</w:t>
      </w:r>
      <w:r>
        <w:t>u12) -0</w:t>
      </w:r>
      <w:r w:rsidR="00644CD5">
        <w:t>.</w:t>
      </w:r>
      <w:r>
        <w:t>953*T(v7</w:t>
      </w:r>
      <w:r w:rsidR="00644CD5">
        <w:t>.</w:t>
      </w:r>
      <w:r>
        <w:t>u10) -0</w:t>
      </w:r>
      <w:r w:rsidR="00644CD5">
        <w:t>.</w:t>
      </w:r>
      <w:r>
        <w:t>846*T(v6</w:t>
      </w:r>
      <w:r w:rsidR="00644CD5">
        <w:t>.</w:t>
      </w:r>
      <w:r>
        <w:t>u6) -1</w:t>
      </w:r>
      <w:r w:rsidR="00644CD5">
        <w:t>.</w:t>
      </w:r>
      <w:r>
        <w:t>56*T(v8</w:t>
      </w:r>
      <w:r w:rsidR="00644CD5">
        <w:t>.</w:t>
      </w:r>
      <w:r>
        <w:t>u7) + 0</w:t>
      </w:r>
      <w:r w:rsidR="00644CD5">
        <w:t>.</w:t>
      </w:r>
      <w:r>
        <w:t>255*T(v9</w:t>
      </w:r>
      <w:r w:rsidR="00644CD5">
        <w:t>.</w:t>
      </w:r>
      <w:r>
        <w:t>u2) + 0</w:t>
      </w:r>
      <w:r w:rsidR="00644CD5">
        <w:t>.</w:t>
      </w:r>
      <w:r>
        <w:t>347*T(v26</w:t>
      </w:r>
      <w:r w:rsidR="00644CD5">
        <w:t>.</w:t>
      </w:r>
      <w:r>
        <w:t>u16) -0</w:t>
      </w:r>
      <w:r w:rsidR="00644CD5">
        <w:t>.</w:t>
      </w:r>
      <w:r>
        <w:t>588*T(v20</w:t>
      </w:r>
      <w:r w:rsidR="00644CD5">
        <w:t>.</w:t>
      </w:r>
      <w:r>
        <w:t>u21) -0</w:t>
      </w:r>
      <w:r w:rsidR="00644CD5">
        <w:t>.</w:t>
      </w:r>
      <w:r>
        <w:t>228*T(v35</w:t>
      </w:r>
      <w:r w:rsidR="00644CD5">
        <w:t>.</w:t>
      </w:r>
      <w:r>
        <w:t>u6) + 0</w:t>
      </w:r>
      <w:r w:rsidR="00644CD5">
        <w:t>.</w:t>
      </w:r>
      <w:r>
        <w:t>387*T(v26</w:t>
      </w:r>
      <w:r w:rsidR="00644CD5">
        <w:t>.</w:t>
      </w:r>
      <w:r>
        <w:t>u5) -0</w:t>
      </w:r>
      <w:r w:rsidR="00644CD5">
        <w:t>.</w:t>
      </w:r>
      <w:r>
        <w:t>988*T(v20</w:t>
      </w:r>
      <w:r w:rsidR="00644CD5">
        <w:t>.</w:t>
      </w:r>
      <w:r>
        <w:t>u12) + 0</w:t>
      </w:r>
      <w:r w:rsidR="00644CD5">
        <w:t>.</w:t>
      </w:r>
      <w:r>
        <w:t>59*T(v27) + 0</w:t>
      </w:r>
      <w:r w:rsidR="00644CD5">
        <w:t>.</w:t>
      </w:r>
      <w:r>
        <w:t>887*T(v15</w:t>
      </w:r>
      <w:r w:rsidR="00644CD5">
        <w:t>.</w:t>
      </w:r>
      <w:r>
        <w:t>u25) -0</w:t>
      </w:r>
      <w:r w:rsidR="00644CD5">
        <w:t>.</w:t>
      </w:r>
      <w:r>
        <w:t>946*T(v4</w:t>
      </w:r>
      <w:r w:rsidR="00644CD5">
        <w:t>.</w:t>
      </w:r>
      <w:r>
        <w:t>u22) -0</w:t>
      </w:r>
      <w:r w:rsidR="00644CD5">
        <w:t>.</w:t>
      </w:r>
      <w:r>
        <w:t>625*T(v15</w:t>
      </w:r>
      <w:r w:rsidR="00644CD5">
        <w:t>.</w:t>
      </w:r>
      <w:r>
        <w:t>u5) -0</w:t>
      </w:r>
      <w:r w:rsidR="00644CD5">
        <w:t>.</w:t>
      </w:r>
      <w:r>
        <w:t>839*T(v21</w:t>
      </w:r>
      <w:r w:rsidR="00644CD5">
        <w:t>.</w:t>
      </w:r>
      <w:r>
        <w:t>u20) + 0</w:t>
      </w:r>
      <w:r w:rsidR="00644CD5">
        <w:t>.</w:t>
      </w:r>
      <w:r>
        <w:t>824*T(v38</w:t>
      </w:r>
      <w:r w:rsidR="00644CD5">
        <w:t>.</w:t>
      </w:r>
      <w:r>
        <w:t>u1) + 0</w:t>
      </w:r>
      <w:r w:rsidR="00644CD5">
        <w:t>.</w:t>
      </w:r>
      <w:r>
        <w:t>992*T(v6</w:t>
      </w:r>
      <w:r w:rsidR="00644CD5">
        <w:t>.</w:t>
      </w:r>
      <w:r>
        <w:t>u11) -0</w:t>
      </w:r>
      <w:r w:rsidR="00644CD5">
        <w:t>.</w:t>
      </w:r>
      <w:r>
        <w:t>819*T(v10</w:t>
      </w:r>
      <w:r w:rsidR="00644CD5">
        <w:t>.</w:t>
      </w:r>
      <w:r>
        <w:t>u24) + 0</w:t>
      </w:r>
      <w:r w:rsidR="00644CD5">
        <w:t>.</w:t>
      </w:r>
      <w:r>
        <w:t>546*T(u37) -0</w:t>
      </w:r>
      <w:r w:rsidR="00644CD5">
        <w:t>.</w:t>
      </w:r>
      <w:r>
        <w:t>862*T(v5</w:t>
      </w:r>
      <w:r w:rsidR="00644CD5">
        <w:t>.</w:t>
      </w:r>
      <w:r>
        <w:t>u3) + 0</w:t>
      </w:r>
      <w:r w:rsidR="00644CD5">
        <w:t>.</w:t>
      </w:r>
      <w:r>
        <w:t>787*T(v22</w:t>
      </w:r>
      <w:r w:rsidR="00644CD5">
        <w:t>.</w:t>
      </w:r>
      <w:r>
        <w:t>u17) -0</w:t>
      </w:r>
      <w:r w:rsidR="00644CD5">
        <w:t>.</w:t>
      </w:r>
      <w:r>
        <w:t>875*T(v28</w:t>
      </w:r>
      <w:r w:rsidR="00644CD5">
        <w:t>.</w:t>
      </w:r>
      <w:r>
        <w:t>u5) -0</w:t>
      </w:r>
      <w:r w:rsidR="00644CD5">
        <w:t>.</w:t>
      </w:r>
      <w:r>
        <w:t>516*T(v7</w:t>
      </w:r>
      <w:r w:rsidR="00644CD5">
        <w:t>.</w:t>
      </w:r>
      <w:r>
        <w:t>u3) + 0</w:t>
      </w:r>
      <w:r w:rsidR="00644CD5">
        <w:t>.</w:t>
      </w:r>
      <w:r>
        <w:t>471*T(v13</w:t>
      </w:r>
      <w:r w:rsidR="00644CD5">
        <w:t>.</w:t>
      </w:r>
      <w:r>
        <w:t>u26) + 0</w:t>
      </w:r>
      <w:r w:rsidR="00644CD5">
        <w:t>.</w:t>
      </w:r>
      <w:r>
        <w:t>513*T(v40</w:t>
      </w:r>
      <w:r w:rsidR="00644CD5">
        <w:t>.</w:t>
      </w:r>
      <w:r>
        <w:t>u1) + 0</w:t>
      </w:r>
      <w:r w:rsidR="00644CD5">
        <w:t>.</w:t>
      </w:r>
      <w:r>
        <w:t>996*T(v3</w:t>
      </w:r>
      <w:r w:rsidR="00644CD5">
        <w:t>.</w:t>
      </w:r>
      <w:r>
        <w:t>u21) -3</w:t>
      </w:r>
      <w:r w:rsidR="00644CD5">
        <w:t>.</w:t>
      </w:r>
      <w:r>
        <w:t>8*u + 0</w:t>
      </w:r>
      <w:r w:rsidR="00644CD5">
        <w:t>.</w:t>
      </w:r>
      <w:r>
        <w:t>953*T(v9</w:t>
      </w:r>
      <w:r w:rsidR="00644CD5">
        <w:t>.</w:t>
      </w:r>
      <w:r>
        <w:t>u13) -0</w:t>
      </w:r>
      <w:r w:rsidR="00644CD5">
        <w:t>.</w:t>
      </w:r>
      <w:r>
        <w:t>0622*T(v1</w:t>
      </w:r>
      <w:r w:rsidR="00644CD5">
        <w:t>.</w:t>
      </w:r>
      <w:r>
        <w:t>u11) + 0</w:t>
      </w:r>
      <w:r w:rsidR="00644CD5">
        <w:t>.</w:t>
      </w:r>
      <w:r>
        <w:t>425*T(v38) -0</w:t>
      </w:r>
      <w:r w:rsidR="00644CD5">
        <w:t>.</w:t>
      </w:r>
      <w:r>
        <w:t>945*T(v14</w:t>
      </w:r>
      <w:r w:rsidR="00644CD5">
        <w:t>.</w:t>
      </w:r>
      <w:r>
        <w:t>u28) -0</w:t>
      </w:r>
      <w:r w:rsidR="00644CD5">
        <w:t>.</w:t>
      </w:r>
      <w:r>
        <w:t>65*T(v27</w:t>
      </w:r>
      <w:r w:rsidR="00644CD5">
        <w:t>.</w:t>
      </w:r>
      <w:r>
        <w:t>u16) + 0</w:t>
      </w:r>
      <w:r w:rsidR="00644CD5">
        <w:t>.</w:t>
      </w:r>
      <w:r>
        <w:t>807*T(v10</w:t>
      </w:r>
      <w:r w:rsidR="00644CD5">
        <w:t>.</w:t>
      </w:r>
      <w:r>
        <w:t>u3) + 0</w:t>
      </w:r>
      <w:r w:rsidR="00644CD5">
        <w:t>.</w:t>
      </w:r>
      <w:r>
        <w:t>00271*Volume^3 -0</w:t>
      </w:r>
      <w:r w:rsidR="00644CD5">
        <w:t>.</w:t>
      </w:r>
      <w:r>
        <w:t>124*T(v8</w:t>
      </w:r>
      <w:r w:rsidR="00644CD5">
        <w:t>.</w:t>
      </w:r>
      <w:r>
        <w:t>u9) -0</w:t>
      </w:r>
      <w:r w:rsidR="00644CD5">
        <w:t>.</w:t>
      </w:r>
      <w:r>
        <w:t>699*T(v5</w:t>
      </w:r>
      <w:r w:rsidR="00644CD5">
        <w:t>.</w:t>
      </w:r>
      <w:r>
        <w:t>u27) + 1</w:t>
      </w:r>
      <w:r w:rsidR="00644CD5">
        <w:t>.</w:t>
      </w:r>
      <w:r>
        <w:t>21*T(u2) + 0</w:t>
      </w:r>
      <w:r w:rsidR="00644CD5">
        <w:t>.</w:t>
      </w:r>
      <w:r>
        <w:t>298*T(v9</w:t>
      </w:r>
      <w:r w:rsidR="00644CD5">
        <w:t>.</w:t>
      </w:r>
      <w:r>
        <w:t>u9) + 0</w:t>
      </w:r>
      <w:r w:rsidR="00644CD5">
        <w:t>.</w:t>
      </w:r>
      <w:r>
        <w:t>394*MW + 0</w:t>
      </w:r>
      <w:r w:rsidR="00644CD5">
        <w:t>.</w:t>
      </w:r>
      <w:r>
        <w:t>249*T(v17</w:t>
      </w:r>
      <w:r w:rsidR="00644CD5">
        <w:t>.</w:t>
      </w:r>
      <w:r>
        <w:t>u15) + 0</w:t>
      </w:r>
      <w:r w:rsidR="00644CD5">
        <w:t>.</w:t>
      </w:r>
      <w:r>
        <w:t>613*T(v11</w:t>
      </w:r>
      <w:r w:rsidR="00644CD5">
        <w:t>.</w:t>
      </w:r>
      <w:r>
        <w:t>u7) + 0</w:t>
      </w:r>
      <w:r w:rsidR="00644CD5">
        <w:t>.</w:t>
      </w:r>
      <w:r>
        <w:t>829*T(v8</w:t>
      </w:r>
      <w:r w:rsidR="00644CD5">
        <w:t>.</w:t>
      </w:r>
      <w:r>
        <w:t>u4) + 1</w:t>
      </w:r>
      <w:r w:rsidR="00644CD5">
        <w:t>.</w:t>
      </w:r>
      <w:r>
        <w:t>13*T(v14</w:t>
      </w:r>
      <w:r w:rsidR="00644CD5">
        <w:t>.</w:t>
      </w:r>
      <w:r>
        <w:t>u15) -0</w:t>
      </w:r>
      <w:r w:rsidR="00644CD5">
        <w:t>.</w:t>
      </w:r>
      <w:r>
        <w:t>124*T(u27) + 0</w:t>
      </w:r>
      <w:r w:rsidR="00644CD5">
        <w:t>.</w:t>
      </w:r>
      <w:r>
        <w:t>658*T(v23</w:t>
      </w:r>
      <w:r w:rsidR="00644CD5">
        <w:t>.</w:t>
      </w:r>
      <w:r>
        <w:t>u3) -0</w:t>
      </w:r>
      <w:r w:rsidR="00644CD5">
        <w:t>.</w:t>
      </w:r>
      <w:r>
        <w:t>644*T(v1</w:t>
      </w:r>
      <w:r w:rsidR="00644CD5">
        <w:t>.</w:t>
      </w:r>
      <w:r>
        <w:t>u5) + 0</w:t>
      </w:r>
      <w:r w:rsidR="00644CD5">
        <w:t>.</w:t>
      </w:r>
      <w:r>
        <w:t>387*T(v6</w:t>
      </w:r>
      <w:r w:rsidR="00644CD5">
        <w:t>.</w:t>
      </w:r>
      <w:r>
        <w:t>u36) -0</w:t>
      </w:r>
      <w:r w:rsidR="00644CD5">
        <w:t>.</w:t>
      </w:r>
      <w:r>
        <w:t>369*T(v19</w:t>
      </w:r>
      <w:r w:rsidR="00644CD5">
        <w:t>.</w:t>
      </w:r>
      <w:r>
        <w:t>u9) -0</w:t>
      </w:r>
      <w:r w:rsidR="00644CD5">
        <w:t>.</w:t>
      </w:r>
      <w:r>
        <w:t>437*T(v22</w:t>
      </w:r>
      <w:r w:rsidR="00644CD5">
        <w:t>.</w:t>
      </w:r>
      <w:r>
        <w:t>u5) + 0</w:t>
      </w:r>
      <w:r w:rsidR="00644CD5">
        <w:t>.</w:t>
      </w:r>
      <w:r>
        <w:t>341*T(v1</w:t>
      </w:r>
      <w:r w:rsidR="00644CD5">
        <w:t>.</w:t>
      </w:r>
      <w:r>
        <w:t>u28) + 0</w:t>
      </w:r>
      <w:r w:rsidR="00644CD5">
        <w:t>.</w:t>
      </w:r>
      <w:r>
        <w:t>404*T(v17</w:t>
      </w:r>
      <w:r w:rsidR="00644CD5">
        <w:t>.</w:t>
      </w:r>
      <w:r>
        <w:t>u25) + 0</w:t>
      </w:r>
      <w:r w:rsidR="00644CD5">
        <w:t>.</w:t>
      </w:r>
      <w:r>
        <w:t>68*T(v4</w:t>
      </w:r>
      <w:r w:rsidR="00644CD5">
        <w:t>.</w:t>
      </w:r>
      <w:r>
        <w:t>u27) + 0</w:t>
      </w:r>
      <w:r w:rsidR="00644CD5">
        <w:t>.</w:t>
      </w:r>
      <w:r>
        <w:t>214*T(v13</w:t>
      </w:r>
      <w:r w:rsidR="00644CD5">
        <w:t>.</w:t>
      </w:r>
      <w:r>
        <w:t>u3) -0</w:t>
      </w:r>
      <w:r w:rsidR="00644CD5">
        <w:t>.</w:t>
      </w:r>
      <w:r>
        <w:t>273*T(v19</w:t>
      </w:r>
      <w:r w:rsidR="00644CD5">
        <w:t>.</w:t>
      </w:r>
      <w:r>
        <w:t>u2) -0</w:t>
      </w:r>
      <w:r w:rsidR="00644CD5">
        <w:t>.</w:t>
      </w:r>
      <w:r>
        <w:t>549*T(v34</w:t>
      </w:r>
      <w:r w:rsidR="00644CD5">
        <w:t>.</w:t>
      </w:r>
      <w:r>
        <w:t>u7) + 0</w:t>
      </w:r>
      <w:r w:rsidR="00644CD5">
        <w:t>.</w:t>
      </w:r>
      <w:r>
        <w:t>414*T(v9</w:t>
      </w:r>
      <w:r w:rsidR="00644CD5">
        <w:t>.</w:t>
      </w:r>
      <w:r>
        <w:t>u8) + 0</w:t>
      </w:r>
      <w:r w:rsidR="00644CD5">
        <w:t>.</w:t>
      </w:r>
      <w:r>
        <w:t>443*T(v6</w:t>
      </w:r>
      <w:r w:rsidR="00644CD5">
        <w:t>.</w:t>
      </w:r>
      <w:r>
        <w:t>u30) + 0</w:t>
      </w:r>
      <w:r w:rsidR="00644CD5">
        <w:t>.</w:t>
      </w:r>
      <w:r>
        <w:t>291*T(v18</w:t>
      </w:r>
      <w:r w:rsidR="00644CD5">
        <w:t>.</w:t>
      </w:r>
      <w:r>
        <w:t>u1) + 0</w:t>
      </w:r>
      <w:r w:rsidR="00644CD5">
        <w:t>.</w:t>
      </w:r>
      <w:r>
        <w:t>414*T(v7</w:t>
      </w:r>
      <w:r w:rsidR="00644CD5">
        <w:t>.</w:t>
      </w:r>
      <w:r>
        <w:t>u22) -0</w:t>
      </w:r>
      <w:r w:rsidR="00644CD5">
        <w:t>.</w:t>
      </w:r>
      <w:r>
        <w:t>379*T(v30</w:t>
      </w:r>
      <w:r w:rsidR="00644CD5">
        <w:t>.</w:t>
      </w:r>
      <w:r>
        <w:t>u12) + 0</w:t>
      </w:r>
      <w:r w:rsidR="00644CD5">
        <w:t>.</w:t>
      </w:r>
      <w:r>
        <w:t>546*T(v8) -0</w:t>
      </w:r>
      <w:r w:rsidR="00644CD5">
        <w:t>.</w:t>
      </w:r>
      <w:r>
        <w:t>697*T(v21</w:t>
      </w:r>
      <w:r w:rsidR="00644CD5">
        <w:t>.</w:t>
      </w:r>
      <w:r>
        <w:t>u7) + 0</w:t>
      </w:r>
      <w:r w:rsidR="00644CD5">
        <w:t>.</w:t>
      </w:r>
      <w:r>
        <w:t>559*T(v28</w:t>
      </w:r>
      <w:r w:rsidR="00644CD5">
        <w:t>.</w:t>
      </w:r>
      <w:r>
        <w:t>u11) + 0</w:t>
      </w:r>
      <w:r w:rsidR="00644CD5">
        <w:t>.</w:t>
      </w:r>
      <w:r>
        <w:t>608*T(v7</w:t>
      </w:r>
      <w:r w:rsidR="00644CD5">
        <w:t>.</w:t>
      </w:r>
      <w:r>
        <w:t>u32) + 0</w:t>
      </w:r>
      <w:r w:rsidR="00644CD5">
        <w:t>.</w:t>
      </w:r>
      <w:r>
        <w:t>441*T(v20</w:t>
      </w:r>
      <w:r w:rsidR="00644CD5">
        <w:t>.</w:t>
      </w:r>
      <w:r>
        <w:t>u7) -0</w:t>
      </w:r>
      <w:r w:rsidR="00644CD5">
        <w:t>.</w:t>
      </w:r>
      <w:r>
        <w:t>503*T(v6</w:t>
      </w:r>
      <w:r w:rsidR="00644CD5">
        <w:t>.</w:t>
      </w:r>
      <w:r>
        <w:t>u37) + 0</w:t>
      </w:r>
      <w:r w:rsidR="00644CD5">
        <w:t>.</w:t>
      </w:r>
      <w:r>
        <w:t>57*T(v5</w:t>
      </w:r>
      <w:r w:rsidR="00644CD5">
        <w:t>.</w:t>
      </w:r>
      <w:r>
        <w:t>u5) -0</w:t>
      </w:r>
      <w:r w:rsidR="00644CD5">
        <w:t>.</w:t>
      </w:r>
      <w:r>
        <w:t>712*T(v4</w:t>
      </w:r>
      <w:r w:rsidR="00644CD5">
        <w:t>.</w:t>
      </w:r>
      <w:r>
        <w:t>u2) + 0</w:t>
      </w:r>
      <w:r w:rsidR="00644CD5">
        <w:t>.</w:t>
      </w:r>
      <w:r>
        <w:t>468*T(u9) -0</w:t>
      </w:r>
      <w:r w:rsidR="00644CD5">
        <w:t>.</w:t>
      </w:r>
      <w:r>
        <w:t>578*T(v11</w:t>
      </w:r>
      <w:r w:rsidR="00644CD5">
        <w:t>.</w:t>
      </w:r>
      <w:r>
        <w:t>u23) -0</w:t>
      </w:r>
      <w:r w:rsidR="00644CD5">
        <w:t>.</w:t>
      </w:r>
      <w:r>
        <w:t>986*T(v1</w:t>
      </w:r>
      <w:r w:rsidR="00644CD5">
        <w:t>.</w:t>
      </w:r>
      <w:r>
        <w:t>u29) -0</w:t>
      </w:r>
      <w:r w:rsidR="00644CD5">
        <w:t>.</w:t>
      </w:r>
      <w:r>
        <w:t>505*T(v15</w:t>
      </w:r>
      <w:r w:rsidR="00644CD5">
        <w:t>.</w:t>
      </w:r>
      <w:r>
        <w:t>u28) + 0</w:t>
      </w:r>
      <w:r w:rsidR="00644CD5">
        <w:t>.</w:t>
      </w:r>
      <w:r>
        <w:t>62*T(v19</w:t>
      </w:r>
      <w:r w:rsidR="00644CD5">
        <w:t>.</w:t>
      </w:r>
      <w:r>
        <w:t>u5) + 1</w:t>
      </w:r>
      <w:r w:rsidR="00644CD5">
        <w:t>.</w:t>
      </w:r>
      <w:r>
        <w:t>03*T(v3</w:t>
      </w:r>
      <w:r w:rsidR="00644CD5">
        <w:t>.</w:t>
      </w:r>
      <w:r>
        <w:t>u25) + 0</w:t>
      </w:r>
      <w:r w:rsidR="00644CD5">
        <w:t>.</w:t>
      </w:r>
      <w:r>
        <w:t>434*T(v5</w:t>
      </w:r>
      <w:r w:rsidR="00644CD5">
        <w:t>.</w:t>
      </w:r>
      <w:r>
        <w:t>u32) -0</w:t>
      </w:r>
      <w:r w:rsidR="00644CD5">
        <w:t>.</w:t>
      </w:r>
      <w:r>
        <w:t>734*T(v7</w:t>
      </w:r>
      <w:r w:rsidR="00644CD5">
        <w:t>.</w:t>
      </w:r>
      <w:r>
        <w:t>u31) + 0</w:t>
      </w:r>
      <w:r w:rsidR="00644CD5">
        <w:t>.</w:t>
      </w:r>
      <w:r>
        <w:t>779*T(v8</w:t>
      </w:r>
      <w:r w:rsidR="00644CD5">
        <w:t>.</w:t>
      </w:r>
      <w:r>
        <w:t>u14) -0</w:t>
      </w:r>
      <w:r w:rsidR="00644CD5">
        <w:t>.</w:t>
      </w:r>
      <w:r>
        <w:t>429*T(v21) -0</w:t>
      </w:r>
      <w:r w:rsidR="00644CD5">
        <w:t>.</w:t>
      </w:r>
      <w:r>
        <w:t>53*T(v16</w:t>
      </w:r>
      <w:r w:rsidR="00644CD5">
        <w:t>.</w:t>
      </w:r>
      <w:r>
        <w:t>u19) + 1</w:t>
      </w:r>
      <w:r w:rsidR="00644CD5">
        <w:t>.</w:t>
      </w:r>
      <w:r>
        <w:t>02*T(v7</w:t>
      </w:r>
      <w:r w:rsidR="00644CD5">
        <w:t>.</w:t>
      </w:r>
      <w:r>
        <w:t>u1) + 0</w:t>
      </w:r>
      <w:r w:rsidR="00644CD5">
        <w:t>.</w:t>
      </w:r>
      <w:r>
        <w:t>398*T(v8</w:t>
      </w:r>
      <w:r w:rsidR="00644CD5">
        <w:t>.</w:t>
      </w:r>
      <w:r>
        <w:t>u25) + 0</w:t>
      </w:r>
      <w:r w:rsidR="00644CD5">
        <w:t>.</w:t>
      </w:r>
      <w:r>
        <w:t>596*T(v21</w:t>
      </w:r>
      <w:r w:rsidR="00644CD5">
        <w:t>.</w:t>
      </w:r>
      <w:r>
        <w:t>u14) -0</w:t>
      </w:r>
      <w:r w:rsidR="00644CD5">
        <w:t>.</w:t>
      </w:r>
      <w:r>
        <w:t>193*T(v5</w:t>
      </w:r>
      <w:r w:rsidR="00644CD5">
        <w:t>.</w:t>
      </w:r>
      <w:r>
        <w:t>u31) -0</w:t>
      </w:r>
      <w:r w:rsidR="00644CD5">
        <w:t>.</w:t>
      </w:r>
      <w:r>
        <w:t>674*T(v5) + 0</w:t>
      </w:r>
      <w:r w:rsidR="00644CD5">
        <w:t>.</w:t>
      </w:r>
      <w:r>
        <w:t>602*T(v3</w:t>
      </w:r>
      <w:r w:rsidR="00644CD5">
        <w:t>.</w:t>
      </w:r>
      <w:r>
        <w:t>u26) -0</w:t>
      </w:r>
      <w:r w:rsidR="00644CD5">
        <w:t>.</w:t>
      </w:r>
      <w:r>
        <w:t>647*T(v7</w:t>
      </w:r>
      <w:r w:rsidR="00644CD5">
        <w:t>.</w:t>
      </w:r>
      <w:r>
        <w:t>u35) -0</w:t>
      </w:r>
      <w:r w:rsidR="00644CD5">
        <w:t>.</w:t>
      </w:r>
      <w:r>
        <w:t>508*T(v6</w:t>
      </w:r>
      <w:r w:rsidR="00644CD5">
        <w:t>.</w:t>
      </w:r>
      <w:r>
        <w:t>u25) -0</w:t>
      </w:r>
      <w:r w:rsidR="00644CD5">
        <w:t>.</w:t>
      </w:r>
      <w:r>
        <w:t>449*T(v4</w:t>
      </w:r>
      <w:r w:rsidR="00644CD5">
        <w:t>.</w:t>
      </w:r>
      <w:r>
        <w:t>u34) -0</w:t>
      </w:r>
      <w:r w:rsidR="00644CD5">
        <w:t>.</w:t>
      </w:r>
      <w:r>
        <w:t>943*T(v1</w:t>
      </w:r>
      <w:r w:rsidR="00644CD5">
        <w:t>.</w:t>
      </w:r>
      <w:r>
        <w:t>u1) -1</w:t>
      </w:r>
      <w:r w:rsidR="00644CD5">
        <w:t>.</w:t>
      </w:r>
      <w:r>
        <w:t>8*T(v3</w:t>
      </w:r>
      <w:r w:rsidR="00644CD5">
        <w:t>.</w:t>
      </w:r>
      <w:r>
        <w:t>u1) + 0</w:t>
      </w:r>
      <w:r w:rsidR="00644CD5">
        <w:t>.</w:t>
      </w:r>
      <w:r>
        <w:t>441*T(v17</w:t>
      </w:r>
      <w:r w:rsidR="00644CD5">
        <w:t>.</w:t>
      </w:r>
      <w:r>
        <w:t>u12) -</w:t>
      </w:r>
      <w:r>
        <w:lastRenderedPageBreak/>
        <w:t>0</w:t>
      </w:r>
      <w:r w:rsidR="00644CD5">
        <w:t>.</w:t>
      </w:r>
      <w:r>
        <w:t>577*T(u25) + 0</w:t>
      </w:r>
      <w:r w:rsidR="00644CD5">
        <w:t>.</w:t>
      </w:r>
      <w:r>
        <w:t>658*T(v11</w:t>
      </w:r>
      <w:r w:rsidR="00644CD5">
        <w:t>.</w:t>
      </w:r>
      <w:r>
        <w:t>u9) -0</w:t>
      </w:r>
      <w:r w:rsidR="00644CD5">
        <w:t>.</w:t>
      </w:r>
      <w:r>
        <w:t>538*T(v6</w:t>
      </w:r>
      <w:r w:rsidR="00644CD5">
        <w:t>.</w:t>
      </w:r>
      <w:r>
        <w:t>u24) -0</w:t>
      </w:r>
      <w:r w:rsidR="00644CD5">
        <w:t>.</w:t>
      </w:r>
      <w:r>
        <w:t>534*T(v1</w:t>
      </w:r>
      <w:r w:rsidR="00644CD5">
        <w:t>.</w:t>
      </w:r>
      <w:r>
        <w:t>u16) -0</w:t>
      </w:r>
      <w:r w:rsidR="00644CD5">
        <w:t>.</w:t>
      </w:r>
      <w:r>
        <w:t>538*T(v17</w:t>
      </w:r>
      <w:r w:rsidR="00644CD5">
        <w:t>.</w:t>
      </w:r>
      <w:r>
        <w:t>u20) -0</w:t>
      </w:r>
      <w:r w:rsidR="00644CD5">
        <w:t>.</w:t>
      </w:r>
      <w:r>
        <w:t>607*T(v22</w:t>
      </w:r>
      <w:r w:rsidR="00644CD5">
        <w:t>.</w:t>
      </w:r>
      <w:r>
        <w:t>u11) + 0</w:t>
      </w:r>
      <w:r w:rsidR="00644CD5">
        <w:t>.</w:t>
      </w:r>
      <w:r>
        <w:t>259*T(v3</w:t>
      </w:r>
      <w:r w:rsidR="00644CD5">
        <w:t>.</w:t>
      </w:r>
      <w:r>
        <w:t>u38) + 0</w:t>
      </w:r>
      <w:r w:rsidR="00644CD5">
        <w:t>.</w:t>
      </w:r>
      <w:r>
        <w:t>581*T(v6</w:t>
      </w:r>
      <w:r w:rsidR="00644CD5">
        <w:t>.</w:t>
      </w:r>
      <w:r>
        <w:t>u16) -0</w:t>
      </w:r>
      <w:r w:rsidR="00644CD5">
        <w:t>.</w:t>
      </w:r>
      <w:r>
        <w:t>328*T(v29</w:t>
      </w:r>
      <w:r w:rsidR="00644CD5">
        <w:t>.</w:t>
      </w:r>
      <w:r>
        <w:t>u7) + 0</w:t>
      </w:r>
      <w:r w:rsidR="00644CD5">
        <w:t>.</w:t>
      </w:r>
      <w:r>
        <w:t>663*T(v16</w:t>
      </w:r>
      <w:r w:rsidR="00644CD5">
        <w:t>.</w:t>
      </w:r>
      <w:r>
        <w:t>u22) -0</w:t>
      </w:r>
      <w:r w:rsidR="00644CD5">
        <w:t>.</w:t>
      </w:r>
      <w:r>
        <w:t>821*T(v4</w:t>
      </w:r>
      <w:r w:rsidR="00644CD5">
        <w:t>.</w:t>
      </w:r>
      <w:r>
        <w:t>u4) + 0</w:t>
      </w:r>
      <w:r w:rsidR="00644CD5">
        <w:t>.</w:t>
      </w:r>
      <w:r>
        <w:t>449*T(v11</w:t>
      </w:r>
      <w:r w:rsidR="00644CD5">
        <w:t>.</w:t>
      </w:r>
      <w:r>
        <w:t>u31) + 0</w:t>
      </w:r>
      <w:r w:rsidR="00644CD5">
        <w:t>.</w:t>
      </w:r>
      <w:r>
        <w:t>751*T(v4</w:t>
      </w:r>
      <w:r w:rsidR="00644CD5">
        <w:t>.</w:t>
      </w:r>
      <w:r>
        <w:t>u25) + 0</w:t>
      </w:r>
      <w:r w:rsidR="00644CD5">
        <w:t>.</w:t>
      </w:r>
      <w:r>
        <w:t>338*T(v17</w:t>
      </w:r>
      <w:r w:rsidR="00644CD5">
        <w:t>.</w:t>
      </w:r>
      <w:r>
        <w:t>u17) + 0</w:t>
      </w:r>
      <w:r w:rsidR="00644CD5">
        <w:t>.</w:t>
      </w:r>
      <w:r>
        <w:t>362*T(v10</w:t>
      </w:r>
      <w:r w:rsidR="00644CD5">
        <w:t>.</w:t>
      </w:r>
      <w:r>
        <w:t>u32) -0</w:t>
      </w:r>
      <w:r w:rsidR="00644CD5">
        <w:t>.</w:t>
      </w:r>
      <w:r>
        <w:t>339*T(v37</w:t>
      </w:r>
      <w:r w:rsidR="00644CD5">
        <w:t>.</w:t>
      </w:r>
      <w:r>
        <w:t>u4) -0</w:t>
      </w:r>
      <w:r w:rsidR="00644CD5">
        <w:t>.</w:t>
      </w:r>
      <w:r>
        <w:t>564*T(v5</w:t>
      </w:r>
      <w:r w:rsidR="00644CD5">
        <w:t>.</w:t>
      </w:r>
      <w:r>
        <w:t>u22) + 0</w:t>
      </w:r>
      <w:r w:rsidR="00644CD5">
        <w:t>.</w:t>
      </w:r>
      <w:r>
        <w:t>556*T(u22) -0</w:t>
      </w:r>
      <w:r w:rsidR="00644CD5">
        <w:t>.</w:t>
      </w:r>
      <w:r>
        <w:t>451*T(v11</w:t>
      </w:r>
      <w:r w:rsidR="00644CD5">
        <w:t>.</w:t>
      </w:r>
      <w:r>
        <w:t>u1) -0</w:t>
      </w:r>
      <w:r w:rsidR="00644CD5">
        <w:t>.</w:t>
      </w:r>
      <w:r>
        <w:t>519*T(v3</w:t>
      </w:r>
      <w:r w:rsidR="00644CD5">
        <w:t>.</w:t>
      </w:r>
      <w:r>
        <w:t>u11) -0</w:t>
      </w:r>
      <w:r w:rsidR="00644CD5">
        <w:t>.</w:t>
      </w:r>
      <w:r>
        <w:t>741*T(v2</w:t>
      </w:r>
      <w:r w:rsidR="00644CD5">
        <w:t>.</w:t>
      </w:r>
      <w:r>
        <w:t>u3) + 0</w:t>
      </w:r>
      <w:r w:rsidR="00644CD5">
        <w:t>.</w:t>
      </w:r>
      <w:r>
        <w:t>422*T(v6) + 0</w:t>
      </w:r>
      <w:r w:rsidR="00644CD5">
        <w:t>.</w:t>
      </w:r>
      <w:r>
        <w:t>292*T(v14</w:t>
      </w:r>
      <w:r w:rsidR="00644CD5">
        <w:t>.</w:t>
      </w:r>
      <w:r>
        <w:t>u7) + 0</w:t>
      </w:r>
      <w:r w:rsidR="00644CD5">
        <w:t>.</w:t>
      </w:r>
      <w:r>
        <w:t>6*T(v9</w:t>
      </w:r>
      <w:r w:rsidR="00644CD5">
        <w:t>.</w:t>
      </w:r>
      <w:r>
        <w:t>u32) -0</w:t>
      </w:r>
      <w:r w:rsidR="00644CD5">
        <w:t>.</w:t>
      </w:r>
      <w:r>
        <w:t>266*T(v20</w:t>
      </w:r>
      <w:r w:rsidR="00644CD5">
        <w:t>.</w:t>
      </w:r>
      <w:r>
        <w:t>u22) -0</w:t>
      </w:r>
      <w:r w:rsidR="00644CD5">
        <w:t>.</w:t>
      </w:r>
      <w:r>
        <w:t>497*T(v9</w:t>
      </w:r>
      <w:r w:rsidR="00644CD5">
        <w:t>.</w:t>
      </w:r>
      <w:r>
        <w:t>u3) + 0</w:t>
      </w:r>
      <w:r w:rsidR="00644CD5">
        <w:t>.</w:t>
      </w:r>
      <w:r>
        <w:t>294*T(v19</w:t>
      </w:r>
      <w:r w:rsidR="00644CD5">
        <w:t>.</w:t>
      </w:r>
      <w:r>
        <w:t>u14) -0</w:t>
      </w:r>
      <w:r w:rsidR="00644CD5">
        <w:t>.</w:t>
      </w:r>
      <w:r>
        <w:t>369*T(v9</w:t>
      </w:r>
      <w:r w:rsidR="00644CD5">
        <w:t>.</w:t>
      </w:r>
      <w:r>
        <w:t>u21) -0</w:t>
      </w:r>
      <w:r w:rsidR="00644CD5">
        <w:t>.</w:t>
      </w:r>
      <w:r>
        <w:t>656*T(v3</w:t>
      </w:r>
      <w:r w:rsidR="00644CD5">
        <w:t>.</w:t>
      </w:r>
      <w:r>
        <w:t>u18) + 0</w:t>
      </w:r>
      <w:r w:rsidR="00644CD5">
        <w:t>.</w:t>
      </w:r>
      <w:r>
        <w:t>24*T(v38</w:t>
      </w:r>
      <w:r w:rsidR="00644CD5">
        <w:t>.</w:t>
      </w:r>
      <w:r>
        <w:t>u2) + 0</w:t>
      </w:r>
      <w:r w:rsidR="00644CD5">
        <w:t>.</w:t>
      </w:r>
      <w:r>
        <w:t>45*T(v13</w:t>
      </w:r>
      <w:r w:rsidR="00644CD5">
        <w:t>.</w:t>
      </w:r>
      <w:r>
        <w:t>u5) -0</w:t>
      </w:r>
      <w:r w:rsidR="00644CD5">
        <w:t>.</w:t>
      </w:r>
      <w:r>
        <w:t>304*T(v17</w:t>
      </w:r>
      <w:r w:rsidR="00644CD5">
        <w:t>.</w:t>
      </w:r>
      <w:r>
        <w:t>u4) -0</w:t>
      </w:r>
      <w:r w:rsidR="00644CD5">
        <w:t>.</w:t>
      </w:r>
      <w:r>
        <w:t>42*T(v25</w:t>
      </w:r>
      <w:r w:rsidR="00644CD5">
        <w:t>.</w:t>
      </w:r>
      <w:r>
        <w:t>u6) + 0</w:t>
      </w:r>
      <w:r w:rsidR="00644CD5">
        <w:t>.</w:t>
      </w:r>
      <w:r>
        <w:t>902*T(v4</w:t>
      </w:r>
      <w:r w:rsidR="00644CD5">
        <w:t>.</w:t>
      </w:r>
      <w:r>
        <w:t>u1) -0</w:t>
      </w:r>
      <w:r w:rsidR="00644CD5">
        <w:t>.</w:t>
      </w:r>
      <w:r>
        <w:t>5*T(v9</w:t>
      </w:r>
      <w:r w:rsidR="00644CD5">
        <w:t>.</w:t>
      </w:r>
      <w:r>
        <w:t>u17) -0</w:t>
      </w:r>
      <w:r w:rsidR="00644CD5">
        <w:t>.</w:t>
      </w:r>
      <w:r>
        <w:t>215*T(v32) + 0</w:t>
      </w:r>
      <w:r w:rsidR="00644CD5">
        <w:t>.</w:t>
      </w:r>
      <w:r>
        <w:t>475*T(v29</w:t>
      </w:r>
      <w:r w:rsidR="00644CD5">
        <w:t>.</w:t>
      </w:r>
      <w:r>
        <w:t>u2) -0</w:t>
      </w:r>
      <w:r w:rsidR="00644CD5">
        <w:t>.</w:t>
      </w:r>
      <w:r>
        <w:t>245*T(v22</w:t>
      </w:r>
      <w:r w:rsidR="00644CD5">
        <w:t>.</w:t>
      </w:r>
      <w:r>
        <w:t>u10) -0</w:t>
      </w:r>
      <w:r w:rsidR="00644CD5">
        <w:t>.</w:t>
      </w:r>
      <w:r>
        <w:t>322*T(v16</w:t>
      </w:r>
      <w:r w:rsidR="00644CD5">
        <w:t>.</w:t>
      </w:r>
      <w:r>
        <w:t>u20) -0</w:t>
      </w:r>
      <w:r w:rsidR="00644CD5">
        <w:t>.</w:t>
      </w:r>
      <w:r>
        <w:t>415*T(v33</w:t>
      </w:r>
      <w:r w:rsidR="00644CD5">
        <w:t>.</w:t>
      </w:r>
      <w:r>
        <w:t>u10) + 0</w:t>
      </w:r>
      <w:r w:rsidR="00644CD5">
        <w:t>.</w:t>
      </w:r>
      <w:r>
        <w:t>474*T(v1</w:t>
      </w:r>
      <w:r w:rsidR="00644CD5">
        <w:t>.</w:t>
      </w:r>
      <w:r>
        <w:t>u12) -0</w:t>
      </w:r>
      <w:r w:rsidR="00644CD5">
        <w:t>.</w:t>
      </w:r>
      <w:r>
        <w:t>315*T(v3</w:t>
      </w:r>
      <w:r w:rsidR="00644CD5">
        <w:t>.</w:t>
      </w:r>
      <w:r>
        <w:t>u36) -0</w:t>
      </w:r>
      <w:r w:rsidR="00644CD5">
        <w:t>.</w:t>
      </w:r>
      <w:r>
        <w:t>32*T(v3</w:t>
      </w:r>
      <w:r w:rsidR="00644CD5">
        <w:t>.</w:t>
      </w:r>
      <w:r>
        <w:t>u30) -0</w:t>
      </w:r>
      <w:r w:rsidR="00644CD5">
        <w:t>.</w:t>
      </w:r>
      <w:r>
        <w:t>411*T(v21</w:t>
      </w:r>
      <w:r w:rsidR="00644CD5">
        <w:t>.</w:t>
      </w:r>
      <w:r>
        <w:t>u9) -0</w:t>
      </w:r>
      <w:r w:rsidR="00644CD5">
        <w:t>.</w:t>
      </w:r>
      <w:r>
        <w:t>595*T(v3</w:t>
      </w:r>
      <w:r w:rsidR="00644CD5">
        <w:t>.</w:t>
      </w:r>
      <w:r>
        <w:t>u17) -0</w:t>
      </w:r>
      <w:r w:rsidR="00644CD5">
        <w:t>.</w:t>
      </w:r>
      <w:r>
        <w:t>309*T(v4</w:t>
      </w:r>
      <w:r w:rsidR="00644CD5">
        <w:t>.</w:t>
      </w:r>
      <w:r>
        <w:t>u39) -0</w:t>
      </w:r>
      <w:r w:rsidR="00644CD5">
        <w:t>.</w:t>
      </w:r>
      <w:r>
        <w:t>401*T(v2</w:t>
      </w:r>
      <w:r w:rsidR="00644CD5">
        <w:t>.</w:t>
      </w:r>
      <w:r>
        <w:t>u14) + 0</w:t>
      </w:r>
      <w:r w:rsidR="00644CD5">
        <w:t>.</w:t>
      </w:r>
      <w:r>
        <w:t>361*T(v25</w:t>
      </w:r>
      <w:r w:rsidR="00644CD5">
        <w:t>.</w:t>
      </w:r>
      <w:r>
        <w:t>u17) + 0</w:t>
      </w:r>
      <w:r w:rsidR="00644CD5">
        <w:t>.</w:t>
      </w:r>
      <w:r>
        <w:t>673*T(v17</w:t>
      </w:r>
      <w:r w:rsidR="00644CD5">
        <w:t>.</w:t>
      </w:r>
      <w:r>
        <w:t>u6) -0</w:t>
      </w:r>
      <w:r w:rsidR="00644CD5">
        <w:t>.</w:t>
      </w:r>
      <w:r>
        <w:t>355*T(v29) -0</w:t>
      </w:r>
      <w:r w:rsidR="00644CD5">
        <w:t>.</w:t>
      </w:r>
      <w:r>
        <w:t>402*T(v25</w:t>
      </w:r>
      <w:r w:rsidR="00644CD5">
        <w:t>.</w:t>
      </w:r>
      <w:r>
        <w:t>u4) + 0</w:t>
      </w:r>
      <w:r w:rsidR="00644CD5">
        <w:t>.</w:t>
      </w:r>
      <w:r>
        <w:t>408*T(v11) + 0</w:t>
      </w:r>
      <w:r w:rsidR="00644CD5">
        <w:t>.</w:t>
      </w:r>
      <w:r>
        <w:t>842*T(v4</w:t>
      </w:r>
      <w:r w:rsidR="00644CD5">
        <w:t>.</w:t>
      </w:r>
      <w:r>
        <w:t>u6) -0</w:t>
      </w:r>
      <w:r w:rsidR="00644CD5">
        <w:t>.</w:t>
      </w:r>
      <w:r>
        <w:t>406*T(v32</w:t>
      </w:r>
      <w:r w:rsidR="00644CD5">
        <w:t>.</w:t>
      </w:r>
      <w:r>
        <w:t>u2) + 0</w:t>
      </w:r>
      <w:r w:rsidR="00644CD5">
        <w:t>.</w:t>
      </w:r>
      <w:r>
        <w:t>488*T(v9) -0</w:t>
      </w:r>
      <w:r w:rsidR="00644CD5">
        <w:t>.</w:t>
      </w:r>
      <w:r>
        <w:t>419*T(v21</w:t>
      </w:r>
      <w:r w:rsidR="00644CD5">
        <w:t>.</w:t>
      </w:r>
      <w:r>
        <w:t>u11) -0</w:t>
      </w:r>
      <w:r w:rsidR="00644CD5">
        <w:t>.</w:t>
      </w:r>
      <w:r>
        <w:t>429*T(v15</w:t>
      </w:r>
      <w:r w:rsidR="00644CD5">
        <w:t>.</w:t>
      </w:r>
      <w:r>
        <w:t>u10) -0</w:t>
      </w:r>
      <w:r w:rsidR="00644CD5">
        <w:t>.</w:t>
      </w:r>
      <w:r>
        <w:t>352*T(v23</w:t>
      </w:r>
      <w:r w:rsidR="00644CD5">
        <w:t>.</w:t>
      </w:r>
      <w:r>
        <w:t>u5) -0</w:t>
      </w:r>
      <w:r w:rsidR="00644CD5">
        <w:t>.</w:t>
      </w:r>
      <w:r>
        <w:t>573*T(v4</w:t>
      </w:r>
      <w:r w:rsidR="00644CD5">
        <w:t>.</w:t>
      </w:r>
      <w:r>
        <w:t>u13) -0</w:t>
      </w:r>
      <w:r w:rsidR="00644CD5">
        <w:t>.</w:t>
      </w:r>
      <w:r>
        <w:t>397*T(v18) + 0</w:t>
      </w:r>
      <w:r w:rsidR="00644CD5">
        <w:t>.</w:t>
      </w:r>
      <w:r>
        <w:t>539*T(v2</w:t>
      </w:r>
      <w:r w:rsidR="00644CD5">
        <w:t>.</w:t>
      </w:r>
      <w:r>
        <w:t>u25) + 0</w:t>
      </w:r>
      <w:r w:rsidR="00644CD5">
        <w:t>.</w:t>
      </w:r>
      <w:r>
        <w:t>269*NumDonor + 0</w:t>
      </w:r>
      <w:r w:rsidR="00644CD5">
        <w:t>.</w:t>
      </w:r>
      <w:r>
        <w:t>325*Lipophilicity + 0</w:t>
      </w:r>
      <w:r w:rsidR="00644CD5">
        <w:t>.</w:t>
      </w:r>
      <w:r>
        <w:t>318*T(v10) -0</w:t>
      </w:r>
      <w:r w:rsidR="00644CD5">
        <w:t>.</w:t>
      </w:r>
      <w:r>
        <w:t>34*T(v28</w:t>
      </w:r>
      <w:r w:rsidR="00644CD5">
        <w:t>.</w:t>
      </w:r>
      <w:r>
        <w:t>u4) -0</w:t>
      </w:r>
      <w:r w:rsidR="00644CD5">
        <w:t>.</w:t>
      </w:r>
      <w:r>
        <w:t>215*T(v1</w:t>
      </w:r>
      <w:r w:rsidR="00644CD5">
        <w:t>.</w:t>
      </w:r>
      <w:r>
        <w:t>u38) + 0</w:t>
      </w:r>
      <w:r w:rsidR="00644CD5">
        <w:t>.</w:t>
      </w:r>
      <w:r>
        <w:t>279*T(v33</w:t>
      </w:r>
      <w:r w:rsidR="00644CD5">
        <w:t>.</w:t>
      </w:r>
      <w:r>
        <w:t>u4) -0</w:t>
      </w:r>
      <w:r w:rsidR="00644CD5">
        <w:t>.</w:t>
      </w:r>
      <w:r>
        <w:t>412*T(v13</w:t>
      </w:r>
      <w:r w:rsidR="00644CD5">
        <w:t>.</w:t>
      </w:r>
      <w:r>
        <w:t>u2) + 0</w:t>
      </w:r>
      <w:r w:rsidR="00644CD5">
        <w:t>.</w:t>
      </w:r>
      <w:r>
        <w:t>247*T(v22</w:t>
      </w:r>
      <w:r w:rsidR="00644CD5">
        <w:t>.</w:t>
      </w:r>
      <w:r>
        <w:t>u8) -0</w:t>
      </w:r>
      <w:r w:rsidR="00644CD5">
        <w:t>.</w:t>
      </w:r>
      <w:r>
        <w:t>254*T(v12</w:t>
      </w:r>
      <w:r w:rsidR="00644CD5">
        <w:t>.</w:t>
      </w:r>
      <w:r>
        <w:t>u13) -0</w:t>
      </w:r>
      <w:r w:rsidR="00644CD5">
        <w:t>.</w:t>
      </w:r>
      <w:r>
        <w:t>246*T(v8</w:t>
      </w:r>
      <w:r w:rsidR="00644CD5">
        <w:t>.</w:t>
      </w:r>
      <w:r>
        <w:t>u22) + 0</w:t>
      </w:r>
      <w:r w:rsidR="00644CD5">
        <w:t>.</w:t>
      </w:r>
      <w:r>
        <w:t>189*T(v18</w:t>
      </w:r>
      <w:r w:rsidR="00644CD5">
        <w:t>.</w:t>
      </w:r>
      <w:r>
        <w:t>u23) -0</w:t>
      </w:r>
      <w:r w:rsidR="00644CD5">
        <w:t>.</w:t>
      </w:r>
      <w:r>
        <w:t>359*T(v27</w:t>
      </w:r>
      <w:r w:rsidR="00644CD5">
        <w:t>.</w:t>
      </w:r>
      <w:r>
        <w:t>u8) + 0</w:t>
      </w:r>
      <w:r w:rsidR="00644CD5">
        <w:t>.</w:t>
      </w:r>
      <w:r>
        <w:t>409*T(v1</w:t>
      </w:r>
      <w:r w:rsidR="00644CD5">
        <w:t>.</w:t>
      </w:r>
      <w:r>
        <w:t>u18) + 0</w:t>
      </w:r>
      <w:r w:rsidR="00644CD5">
        <w:t>.</w:t>
      </w:r>
      <w:r>
        <w:t>271*T(v7</w:t>
      </w:r>
      <w:r w:rsidR="00644CD5">
        <w:t>.</w:t>
      </w:r>
      <w:r>
        <w:t>u36) -0</w:t>
      </w:r>
      <w:r w:rsidR="00644CD5">
        <w:t>.</w:t>
      </w:r>
      <w:r>
        <w:t>389*T(v7</w:t>
      </w:r>
      <w:r w:rsidR="00644CD5">
        <w:t>.</w:t>
      </w:r>
      <w:r>
        <w:t>u15) + 0</w:t>
      </w:r>
      <w:r w:rsidR="00644CD5">
        <w:t>.</w:t>
      </w:r>
      <w:r>
        <w:t>418*T(v6</w:t>
      </w:r>
      <w:r w:rsidR="00644CD5">
        <w:t>.</w:t>
      </w:r>
      <w:r>
        <w:t>u18) + 0</w:t>
      </w:r>
      <w:r w:rsidR="00644CD5">
        <w:t>.</w:t>
      </w:r>
      <w:r>
        <w:t>369*T(u4) -0</w:t>
      </w:r>
      <w:r w:rsidR="00644CD5">
        <w:t>.</w:t>
      </w:r>
      <w:r>
        <w:t>269*T(u29) + 0</w:t>
      </w:r>
      <w:r w:rsidR="00644CD5">
        <w:t>.</w:t>
      </w:r>
      <w:r>
        <w:t>352*Length^3 + 0</w:t>
      </w:r>
      <w:r w:rsidR="00644CD5">
        <w:t>.</w:t>
      </w:r>
      <w:r>
        <w:t>291*T(v17</w:t>
      </w:r>
      <w:r w:rsidR="00644CD5">
        <w:t>.</w:t>
      </w:r>
      <w:r>
        <w:t>u24) + 0</w:t>
      </w:r>
      <w:r w:rsidR="00644CD5">
        <w:t>.</w:t>
      </w:r>
      <w:r>
        <w:t>298*T(v21</w:t>
      </w:r>
      <w:r w:rsidR="00644CD5">
        <w:t>.</w:t>
      </w:r>
      <w:r>
        <w:t>u17) -0</w:t>
      </w:r>
      <w:r w:rsidR="00644CD5">
        <w:t>.</w:t>
      </w:r>
      <w:r>
        <w:t>329*T(v7</w:t>
      </w:r>
      <w:r w:rsidR="00644CD5">
        <w:t>.</w:t>
      </w:r>
      <w:r>
        <w:t>u11) -0</w:t>
      </w:r>
      <w:r w:rsidR="00644CD5">
        <w:t>.</w:t>
      </w:r>
      <w:r>
        <w:t>465*T(v8</w:t>
      </w:r>
      <w:r w:rsidR="00644CD5">
        <w:t>.</w:t>
      </w:r>
      <w:r>
        <w:t>u6) -0</w:t>
      </w:r>
      <w:r w:rsidR="00644CD5">
        <w:t>.</w:t>
      </w:r>
      <w:r>
        <w:t>356*T(v3</w:t>
      </w:r>
      <w:r w:rsidR="00644CD5">
        <w:t>.</w:t>
      </w:r>
      <w:r>
        <w:t>u23) -0</w:t>
      </w:r>
      <w:r w:rsidR="00644CD5">
        <w:t>.</w:t>
      </w:r>
      <w:r>
        <w:t>33*T(v4</w:t>
      </w:r>
      <w:r w:rsidR="00644CD5">
        <w:t>.</w:t>
      </w:r>
      <w:r>
        <w:t>u31) + 0</w:t>
      </w:r>
      <w:r w:rsidR="00644CD5">
        <w:t>.</w:t>
      </w:r>
      <w:r>
        <w:t>377*T(v24</w:t>
      </w:r>
      <w:r w:rsidR="00644CD5">
        <w:t>.</w:t>
      </w:r>
      <w:r>
        <w:t>u6) -0</w:t>
      </w:r>
      <w:r w:rsidR="00644CD5">
        <w:t>.</w:t>
      </w:r>
      <w:r>
        <w:t>296*T(v16</w:t>
      </w:r>
      <w:r w:rsidR="00644CD5">
        <w:t>.</w:t>
      </w:r>
      <w:r>
        <w:t>u4) + 0</w:t>
      </w:r>
      <w:r w:rsidR="00644CD5">
        <w:t>.</w:t>
      </w:r>
      <w:r>
        <w:t>402*T(v3</w:t>
      </w:r>
      <w:r w:rsidR="00644CD5">
        <w:t>.</w:t>
      </w:r>
      <w:r>
        <w:t>u15) + 0</w:t>
      </w:r>
      <w:r w:rsidR="00644CD5">
        <w:t>.</w:t>
      </w:r>
      <w:r>
        <w:t>251*T(u19) -0</w:t>
      </w:r>
      <w:r w:rsidR="00644CD5">
        <w:t>.</w:t>
      </w:r>
      <w:r>
        <w:t>268*T(v24</w:t>
      </w:r>
      <w:r w:rsidR="00644CD5">
        <w:t>.</w:t>
      </w:r>
      <w:r>
        <w:t>u15) -0</w:t>
      </w:r>
      <w:r w:rsidR="00644CD5">
        <w:t>.</w:t>
      </w:r>
      <w:r>
        <w:t>208*T(v2</w:t>
      </w:r>
      <w:r w:rsidR="00644CD5">
        <w:t>.</w:t>
      </w:r>
      <w:r>
        <w:t>u32) + 0</w:t>
      </w:r>
      <w:r w:rsidR="00644CD5">
        <w:t>.</w:t>
      </w:r>
      <w:r>
        <w:t>276*T(v24</w:t>
      </w:r>
      <w:r w:rsidR="00644CD5">
        <w:t>.</w:t>
      </w:r>
      <w:r>
        <w:t>u16) + 0</w:t>
      </w:r>
      <w:r w:rsidR="00644CD5">
        <w:t>.</w:t>
      </w:r>
      <w:r>
        <w:t>526*T(v3</w:t>
      </w:r>
      <w:r w:rsidR="00644CD5">
        <w:t>.</w:t>
      </w:r>
      <w:r>
        <w:t>u4) -0</w:t>
      </w:r>
      <w:r w:rsidR="00644CD5">
        <w:t>.</w:t>
      </w:r>
      <w:r>
        <w:t>326*T(v11</w:t>
      </w:r>
      <w:r w:rsidR="00644CD5">
        <w:t>.</w:t>
      </w:r>
      <w:r>
        <w:t>u11) + 0</w:t>
      </w:r>
      <w:r w:rsidR="00644CD5">
        <w:t>.</w:t>
      </w:r>
      <w:r>
        <w:t>304*T(v2</w:t>
      </w:r>
      <w:r w:rsidR="00644CD5">
        <w:t>.</w:t>
      </w:r>
      <w:r>
        <w:t>u40) -0</w:t>
      </w:r>
      <w:r w:rsidR="00644CD5">
        <w:t>.</w:t>
      </w:r>
      <w:r>
        <w:t>274*T(v9</w:t>
      </w:r>
      <w:r w:rsidR="00644CD5">
        <w:t>.</w:t>
      </w:r>
      <w:r>
        <w:t>u34) -0</w:t>
      </w:r>
      <w:r w:rsidR="00644CD5">
        <w:t>.</w:t>
      </w:r>
      <w:r>
        <w:t>372*T(v3</w:t>
      </w:r>
      <w:r w:rsidR="00644CD5">
        <w:t>.</w:t>
      </w:r>
      <w:r>
        <w:t>u20) + 0</w:t>
      </w:r>
      <w:r w:rsidR="00644CD5">
        <w:t>.</w:t>
      </w:r>
      <w:r>
        <w:t>343*T(v14</w:t>
      </w:r>
      <w:r w:rsidR="00644CD5">
        <w:t>.</w:t>
      </w:r>
      <w:r>
        <w:t>u25) -0</w:t>
      </w:r>
      <w:r w:rsidR="00644CD5">
        <w:t>.</w:t>
      </w:r>
      <w:r>
        <w:t>242*T(v16</w:t>
      </w:r>
      <w:r w:rsidR="00644CD5">
        <w:t>.</w:t>
      </w:r>
      <w:r>
        <w:t>u14) + 0</w:t>
      </w:r>
      <w:r w:rsidR="00644CD5">
        <w:t>.</w:t>
      </w:r>
      <w:r>
        <w:t>171*T(v23</w:t>
      </w:r>
      <w:r w:rsidR="00644CD5">
        <w:t>.</w:t>
      </w:r>
      <w:r>
        <w:t>u16) -0</w:t>
      </w:r>
      <w:r w:rsidR="00644CD5">
        <w:t>.</w:t>
      </w:r>
      <w:r>
        <w:t>348*T(v22</w:t>
      </w:r>
      <w:r w:rsidR="00644CD5">
        <w:t>.</w:t>
      </w:r>
      <w:r>
        <w:t>u2) + 0</w:t>
      </w:r>
      <w:r w:rsidR="00644CD5">
        <w:t>.</w:t>
      </w:r>
      <w:r>
        <w:t>256*T(v18</w:t>
      </w:r>
      <w:r w:rsidR="00644CD5">
        <w:t>.</w:t>
      </w:r>
      <w:r>
        <w:t>u3) + 0</w:t>
      </w:r>
      <w:r w:rsidR="00644CD5">
        <w:t>.</w:t>
      </w:r>
      <w:r>
        <w:t>254*T(v18</w:t>
      </w:r>
      <w:r w:rsidR="00644CD5">
        <w:t>.</w:t>
      </w:r>
      <w:r>
        <w:t>u6) + 0</w:t>
      </w:r>
      <w:r w:rsidR="00644CD5">
        <w:t>.</w:t>
      </w:r>
      <w:r>
        <w:t>446*T(v2</w:t>
      </w:r>
      <w:r w:rsidR="00644CD5">
        <w:t>.</w:t>
      </w:r>
      <w:r>
        <w:t>u6) + 0</w:t>
      </w:r>
      <w:r w:rsidR="00644CD5">
        <w:t>.</w:t>
      </w:r>
      <w:r>
        <w:t>25*T(v11</w:t>
      </w:r>
      <w:r w:rsidR="00644CD5">
        <w:t>.</w:t>
      </w:r>
      <w:r>
        <w:t>u22) -0</w:t>
      </w:r>
      <w:r w:rsidR="00644CD5">
        <w:t>.</w:t>
      </w:r>
      <w:r>
        <w:t>262*T(v1</w:t>
      </w:r>
      <w:r w:rsidR="00644CD5">
        <w:t>.</w:t>
      </w:r>
      <w:r>
        <w:t>u30) -0</w:t>
      </w:r>
      <w:r w:rsidR="00644CD5">
        <w:t>.</w:t>
      </w:r>
      <w:r>
        <w:t>252*T(v22</w:t>
      </w:r>
      <w:r w:rsidR="00644CD5">
        <w:t>.</w:t>
      </w:r>
      <w:r>
        <w:t>u12) + 0</w:t>
      </w:r>
      <w:r w:rsidR="00644CD5">
        <w:t>.</w:t>
      </w:r>
      <w:r>
        <w:t>171*T(v32</w:t>
      </w:r>
      <w:r w:rsidR="00644CD5">
        <w:t>.</w:t>
      </w:r>
      <w:r>
        <w:t>u11) + 0</w:t>
      </w:r>
      <w:r w:rsidR="00644CD5">
        <w:t>.</w:t>
      </w:r>
      <w:r>
        <w:t>274*T(v1</w:t>
      </w:r>
      <w:r w:rsidR="00644CD5">
        <w:t>.</w:t>
      </w:r>
      <w:r>
        <w:t>u9) -0</w:t>
      </w:r>
      <w:r w:rsidR="00644CD5">
        <w:t>.</w:t>
      </w:r>
      <w:r>
        <w:t>235*T(v16</w:t>
      </w:r>
      <w:r w:rsidR="00644CD5">
        <w:t>.</w:t>
      </w:r>
      <w:r>
        <w:t>u7) -0</w:t>
      </w:r>
      <w:r w:rsidR="00644CD5">
        <w:t>.</w:t>
      </w:r>
      <w:r>
        <w:t>204*T(v4</w:t>
      </w:r>
      <w:r w:rsidR="00644CD5">
        <w:t>.</w:t>
      </w:r>
      <w:r>
        <w:t>u37) + 0</w:t>
      </w:r>
      <w:r w:rsidR="00644CD5">
        <w:t>.</w:t>
      </w:r>
      <w:r>
        <w:t>27*T(v17</w:t>
      </w:r>
      <w:r w:rsidR="00644CD5">
        <w:t>.</w:t>
      </w:r>
      <w:r>
        <w:t>u21) + 0</w:t>
      </w:r>
      <w:r w:rsidR="00644CD5">
        <w:t>.</w:t>
      </w:r>
      <w:r>
        <w:t>26*T(v7</w:t>
      </w:r>
      <w:r w:rsidR="00644CD5">
        <w:t>.</w:t>
      </w:r>
      <w:r>
        <w:t>u27) + 0</w:t>
      </w:r>
      <w:r w:rsidR="00644CD5">
        <w:t>.</w:t>
      </w:r>
      <w:r>
        <w:t>226*T(v20</w:t>
      </w:r>
      <w:r w:rsidR="00644CD5">
        <w:t>.</w:t>
      </w:r>
      <w:r>
        <w:t>u17) -0</w:t>
      </w:r>
      <w:r w:rsidR="00644CD5">
        <w:t>.</w:t>
      </w:r>
      <w:r>
        <w:t>17*T(v17</w:t>
      </w:r>
      <w:r w:rsidR="00644CD5">
        <w:t>.</w:t>
      </w:r>
      <w:r>
        <w:t>u14) -0</w:t>
      </w:r>
      <w:r w:rsidR="00644CD5">
        <w:t>.</w:t>
      </w:r>
      <w:r>
        <w:t>227*T(v9</w:t>
      </w:r>
      <w:r w:rsidR="00644CD5">
        <w:t>.</w:t>
      </w:r>
      <w:r>
        <w:t>u14) -0</w:t>
      </w:r>
      <w:r w:rsidR="00644CD5">
        <w:t>.</w:t>
      </w:r>
      <w:r>
        <w:t>222*T(v24</w:t>
      </w:r>
      <w:r w:rsidR="00644CD5">
        <w:t>.</w:t>
      </w:r>
      <w:r>
        <w:t>u11) -0</w:t>
      </w:r>
      <w:r w:rsidR="00644CD5">
        <w:t>.</w:t>
      </w:r>
      <w:r>
        <w:t>17*T(v5</w:t>
      </w:r>
      <w:r w:rsidR="00644CD5">
        <w:t>.</w:t>
      </w:r>
      <w:r>
        <w:t>u18) -0</w:t>
      </w:r>
      <w:r w:rsidR="00644CD5">
        <w:t>.</w:t>
      </w:r>
      <w:r>
        <w:t>179*T(v19</w:t>
      </w:r>
      <w:r w:rsidR="00644CD5">
        <w:t>.</w:t>
      </w:r>
      <w:r>
        <w:t>u6) + 0</w:t>
      </w:r>
      <w:r w:rsidR="00644CD5">
        <w:t>.</w:t>
      </w:r>
      <w:r>
        <w:t>202*T(v18</w:t>
      </w:r>
      <w:r w:rsidR="00644CD5">
        <w:t>.</w:t>
      </w:r>
      <w:r>
        <w:t>u19) + 0</w:t>
      </w:r>
      <w:r w:rsidR="00644CD5">
        <w:t>.</w:t>
      </w:r>
      <w:r>
        <w:t>155*T(u13) -0</w:t>
      </w:r>
      <w:r w:rsidR="00644CD5">
        <w:t>.</w:t>
      </w:r>
      <w:r>
        <w:t>24*T(v3</w:t>
      </w:r>
      <w:r w:rsidR="00644CD5">
        <w:t>.</w:t>
      </w:r>
      <w:r>
        <w:t>u39) + 0</w:t>
      </w:r>
      <w:r w:rsidR="00644CD5">
        <w:t>.</w:t>
      </w:r>
      <w:r>
        <w:t>195*T(v27</w:t>
      </w:r>
      <w:r w:rsidR="00644CD5">
        <w:t>.</w:t>
      </w:r>
      <w:r>
        <w:t>u12) + 0</w:t>
      </w:r>
      <w:r w:rsidR="00644CD5">
        <w:t>.</w:t>
      </w:r>
      <w:r>
        <w:t>158*T(v13</w:t>
      </w:r>
      <w:r w:rsidR="00644CD5">
        <w:t>.</w:t>
      </w:r>
      <w:r>
        <w:t>u19) -0</w:t>
      </w:r>
      <w:r w:rsidR="00644CD5">
        <w:t>.</w:t>
      </w:r>
      <w:r>
        <w:t>164*T(v13</w:t>
      </w:r>
      <w:r w:rsidR="00644CD5">
        <w:t>.</w:t>
      </w:r>
      <w:r>
        <w:t>u28) -0</w:t>
      </w:r>
      <w:r w:rsidR="00644CD5">
        <w:t>.</w:t>
      </w:r>
      <w:r>
        <w:t>222*T(v4</w:t>
      </w:r>
      <w:r w:rsidR="00644CD5">
        <w:t>.</w:t>
      </w:r>
      <w:r>
        <w:t>u9) -0</w:t>
      </w:r>
      <w:r w:rsidR="00644CD5">
        <w:t>.</w:t>
      </w:r>
      <w:r>
        <w:t>16*T(v2</w:t>
      </w:r>
      <w:r w:rsidR="00644CD5">
        <w:t>.</w:t>
      </w:r>
      <w:r>
        <w:t>u23) + 0</w:t>
      </w:r>
      <w:r w:rsidR="00644CD5">
        <w:t>.</w:t>
      </w:r>
      <w:r>
        <w:t>11*T(v30</w:t>
      </w:r>
      <w:r w:rsidR="00644CD5">
        <w:t>.</w:t>
      </w:r>
      <w:r>
        <w:t>u10) + 0</w:t>
      </w:r>
      <w:r w:rsidR="00644CD5">
        <w:t>.</w:t>
      </w:r>
      <w:r>
        <w:t>128*T(v16</w:t>
      </w:r>
      <w:r w:rsidR="00644CD5">
        <w:t>.</w:t>
      </w:r>
      <w:r>
        <w:t>u27) -0</w:t>
      </w:r>
      <w:r w:rsidR="00644CD5">
        <w:t>.</w:t>
      </w:r>
      <w:r>
        <w:t>156*T(v9</w:t>
      </w:r>
      <w:r w:rsidR="00644CD5">
        <w:t>.</w:t>
      </w:r>
      <w:r>
        <w:t>u26) + 0</w:t>
      </w:r>
      <w:r w:rsidR="00644CD5">
        <w:t>.</w:t>
      </w:r>
      <w:r>
        <w:t>155*Length^2 -0</w:t>
      </w:r>
      <w:r w:rsidR="00644CD5">
        <w:t>.</w:t>
      </w:r>
      <w:r>
        <w:t>2*T(v16</w:t>
      </w:r>
      <w:r w:rsidR="00644CD5">
        <w:t>.</w:t>
      </w:r>
      <w:r>
        <w:t>u2) -0</w:t>
      </w:r>
      <w:r w:rsidR="00644CD5">
        <w:t>.</w:t>
      </w:r>
      <w:r>
        <w:t>1*T(v31) -0</w:t>
      </w:r>
      <w:r w:rsidR="00644CD5">
        <w:t>.</w:t>
      </w:r>
      <w:r>
        <w:t>147*T(v30</w:t>
      </w:r>
      <w:r w:rsidR="00644CD5">
        <w:t>.</w:t>
      </w:r>
      <w:r>
        <w:t>u1) -0</w:t>
      </w:r>
      <w:r w:rsidR="00644CD5">
        <w:t>.</w:t>
      </w:r>
      <w:r>
        <w:t>129*T(v31</w:t>
      </w:r>
      <w:r w:rsidR="00644CD5">
        <w:t>.</w:t>
      </w:r>
      <w:r>
        <w:t>u3) + 0</w:t>
      </w:r>
      <w:r w:rsidR="00644CD5">
        <w:t>.</w:t>
      </w:r>
      <w:r>
        <w:t>0909*T(u34) + 0</w:t>
      </w:r>
      <w:r w:rsidR="00644CD5">
        <w:t>.</w:t>
      </w:r>
      <w:r>
        <w:t>145*T(v19</w:t>
      </w:r>
      <w:r w:rsidR="00644CD5">
        <w:t>.</w:t>
      </w:r>
      <w:r>
        <w:t>u12) + 0</w:t>
      </w:r>
      <w:r w:rsidR="00644CD5">
        <w:t>.</w:t>
      </w:r>
      <w:r>
        <w:t>126*T(v32</w:t>
      </w:r>
      <w:r w:rsidR="00644CD5">
        <w:t>.</w:t>
      </w:r>
      <w:r>
        <w:t>u6) + 0</w:t>
      </w:r>
      <w:r w:rsidR="00644CD5">
        <w:t>.</w:t>
      </w:r>
      <w:r>
        <w:t>199*T(v1</w:t>
      </w:r>
      <w:r w:rsidR="00644CD5">
        <w:t>.</w:t>
      </w:r>
      <w:r>
        <w:t>u15) -0</w:t>
      </w:r>
      <w:r w:rsidR="00644CD5">
        <w:t>.</w:t>
      </w:r>
      <w:r>
        <w:t>136*T(v21</w:t>
      </w:r>
      <w:r w:rsidR="00644CD5">
        <w:t>.</w:t>
      </w:r>
      <w:r>
        <w:t>u18) -0</w:t>
      </w:r>
      <w:r w:rsidR="00644CD5">
        <w:t>.</w:t>
      </w:r>
      <w:r>
        <w:t>13*T(v4</w:t>
      </w:r>
      <w:r w:rsidR="00644CD5">
        <w:t>.</w:t>
      </w:r>
      <w:r>
        <w:t>u33) -0</w:t>
      </w:r>
      <w:r w:rsidR="00644CD5">
        <w:t>.</w:t>
      </w:r>
      <w:r>
        <w:t>137*T(v15</w:t>
      </w:r>
      <w:r w:rsidR="00644CD5">
        <w:t>.</w:t>
      </w:r>
      <w:r>
        <w:t>u14) + 0</w:t>
      </w:r>
      <w:r w:rsidR="00644CD5">
        <w:t>.</w:t>
      </w:r>
      <w:r>
        <w:t>123*T(v25</w:t>
      </w:r>
      <w:r w:rsidR="00644CD5">
        <w:t>.</w:t>
      </w:r>
      <w:r>
        <w:t>u12) -0</w:t>
      </w:r>
      <w:r w:rsidR="00644CD5">
        <w:t>.</w:t>
      </w:r>
      <w:r>
        <w:t>141*T(v14</w:t>
      </w:r>
      <w:r w:rsidR="00644CD5">
        <w:t>.</w:t>
      </w:r>
      <w:r>
        <w:t>u17) -0</w:t>
      </w:r>
      <w:r w:rsidR="00644CD5">
        <w:t>.</w:t>
      </w:r>
      <w:r>
        <w:t>0878*T(v31</w:t>
      </w:r>
      <w:r w:rsidR="00644CD5">
        <w:t>.</w:t>
      </w:r>
      <w:r>
        <w:t>u7) + 0</w:t>
      </w:r>
      <w:r w:rsidR="00644CD5">
        <w:t>.</w:t>
      </w:r>
      <w:r>
        <w:t>118*T(v7</w:t>
      </w:r>
      <w:r w:rsidR="00644CD5">
        <w:t>.</w:t>
      </w:r>
      <w:r>
        <w:t>u29) + 0</w:t>
      </w:r>
      <w:r w:rsidR="00644CD5">
        <w:t>.</w:t>
      </w:r>
      <w:r>
        <w:t>134*T(v30</w:t>
      </w:r>
      <w:r w:rsidR="00644CD5">
        <w:t>.</w:t>
      </w:r>
      <w:r>
        <w:t>u8) + 0</w:t>
      </w:r>
      <w:r w:rsidR="00644CD5">
        <w:t>.</w:t>
      </w:r>
      <w:r>
        <w:t>113*T(v24</w:t>
      </w:r>
      <w:r w:rsidR="00644CD5">
        <w:t>.</w:t>
      </w:r>
      <w:r>
        <w:t>u19) -0</w:t>
      </w:r>
      <w:r w:rsidR="00644CD5">
        <w:t>.</w:t>
      </w:r>
      <w:r>
        <w:t>102*T(v23</w:t>
      </w:r>
      <w:r w:rsidR="00644CD5">
        <w:t>.</w:t>
      </w:r>
      <w:r>
        <w:t>u12) + 0</w:t>
      </w:r>
      <w:r w:rsidR="00644CD5">
        <w:t>.</w:t>
      </w:r>
      <w:r>
        <w:t>125*T(v15</w:t>
      </w:r>
      <w:r w:rsidR="00644CD5">
        <w:t>.</w:t>
      </w:r>
      <w:r>
        <w:t>u7) -0</w:t>
      </w:r>
      <w:r w:rsidR="00644CD5">
        <w:t>.</w:t>
      </w:r>
      <w:r>
        <w:t>0574*T(v34) + 0</w:t>
      </w:r>
      <w:r w:rsidR="00644CD5">
        <w:t>.</w:t>
      </w:r>
      <w:r>
        <w:t>108*T(v22</w:t>
      </w:r>
      <w:r w:rsidR="00644CD5">
        <w:t>.</w:t>
      </w:r>
      <w:r>
        <w:t>u14) + 0</w:t>
      </w:r>
      <w:r w:rsidR="00644CD5">
        <w:t>.</w:t>
      </w:r>
      <w:r>
        <w:t>0937*T(v21</w:t>
      </w:r>
      <w:r w:rsidR="00644CD5">
        <w:t>.</w:t>
      </w:r>
      <w:r>
        <w:t>u22) + 0</w:t>
      </w:r>
      <w:r w:rsidR="00644CD5">
        <w:t>.</w:t>
      </w:r>
      <w:r>
        <w:t>117*T(v7</w:t>
      </w:r>
      <w:r w:rsidR="00644CD5">
        <w:t>.</w:t>
      </w:r>
      <w:r>
        <w:t>u9) + 0</w:t>
      </w:r>
      <w:r w:rsidR="00644CD5">
        <w:t>.</w:t>
      </w:r>
      <w:r>
        <w:t>114*T(v25</w:t>
      </w:r>
      <w:r w:rsidR="00644CD5">
        <w:t>.</w:t>
      </w:r>
      <w:r>
        <w:t>u1) -0</w:t>
      </w:r>
      <w:r w:rsidR="00644CD5">
        <w:t>.</w:t>
      </w:r>
      <w:r>
        <w:t>0996*T(v3</w:t>
      </w:r>
      <w:r w:rsidR="00644CD5">
        <w:t>.</w:t>
      </w:r>
      <w:r>
        <w:t>u40) -0</w:t>
      </w:r>
      <w:r w:rsidR="00644CD5">
        <w:t>.</w:t>
      </w:r>
      <w:r>
        <w:t>137*T(v18</w:t>
      </w:r>
      <w:r w:rsidR="00644CD5">
        <w:t>.</w:t>
      </w:r>
      <w:r>
        <w:t>u2) + 0</w:t>
      </w:r>
      <w:r w:rsidR="00644CD5">
        <w:t>.</w:t>
      </w:r>
      <w:r>
        <w:t>116*T(v22</w:t>
      </w:r>
      <w:r w:rsidR="00644CD5">
        <w:t>.</w:t>
      </w:r>
      <w:r>
        <w:t>u6) -0</w:t>
      </w:r>
      <w:r w:rsidR="00644CD5">
        <w:t>.</w:t>
      </w:r>
      <w:r>
        <w:t>0768*T(v37</w:t>
      </w:r>
      <w:r w:rsidR="00644CD5">
        <w:t>.</w:t>
      </w:r>
      <w:r>
        <w:t>u3) -0</w:t>
      </w:r>
      <w:r w:rsidR="00644CD5">
        <w:t>.</w:t>
      </w:r>
      <w:r>
        <w:t>0815*T(v26</w:t>
      </w:r>
      <w:r w:rsidR="00644CD5">
        <w:t>.</w:t>
      </w:r>
      <w:r>
        <w:t>u7) -0</w:t>
      </w:r>
      <w:r w:rsidR="00644CD5">
        <w:t>.</w:t>
      </w:r>
      <w:r>
        <w:t>0871*T(v25</w:t>
      </w:r>
      <w:r w:rsidR="00644CD5">
        <w:t>.</w:t>
      </w:r>
      <w:r>
        <w:t>u14) -0</w:t>
      </w:r>
      <w:r w:rsidR="00644CD5">
        <w:t>.</w:t>
      </w:r>
      <w:r>
        <w:t>0949*T(v26</w:t>
      </w:r>
      <w:r w:rsidR="00644CD5">
        <w:t>.</w:t>
      </w:r>
      <w:r>
        <w:t>u6) + 0</w:t>
      </w:r>
      <w:r w:rsidR="00644CD5">
        <w:t>.</w:t>
      </w:r>
      <w:r>
        <w:t>0972*T(v23</w:t>
      </w:r>
      <w:r w:rsidR="00644CD5">
        <w:t>.</w:t>
      </w:r>
      <w:r>
        <w:t>u9) -0</w:t>
      </w:r>
      <w:r w:rsidR="00644CD5">
        <w:t>.</w:t>
      </w:r>
      <w:r>
        <w:t>0959*T(v8</w:t>
      </w:r>
      <w:r w:rsidR="00644CD5">
        <w:t>.</w:t>
      </w:r>
      <w:r>
        <w:t>u15) + 0</w:t>
      </w:r>
      <w:r w:rsidR="00644CD5">
        <w:t>.</w:t>
      </w:r>
      <w:r>
        <w:t>0719*T(u16) -0</w:t>
      </w:r>
      <w:r w:rsidR="00644CD5">
        <w:t>.</w:t>
      </w:r>
      <w:r>
        <w:t>0969*T(v13</w:t>
      </w:r>
      <w:r w:rsidR="00644CD5">
        <w:t>.</w:t>
      </w:r>
      <w:r>
        <w:t>u11) -0</w:t>
      </w:r>
      <w:r w:rsidR="00644CD5">
        <w:t>.</w:t>
      </w:r>
      <w:r>
        <w:t>0962*T(v8</w:t>
      </w:r>
      <w:r w:rsidR="00644CD5">
        <w:t>.</w:t>
      </w:r>
      <w:r>
        <w:t>u16) + 0</w:t>
      </w:r>
      <w:r w:rsidR="00644CD5">
        <w:t>.</w:t>
      </w:r>
      <w:r>
        <w:t>0736*T(v30</w:t>
      </w:r>
      <w:r w:rsidR="00644CD5">
        <w:t>.</w:t>
      </w:r>
      <w:r>
        <w:t>u4) + 0</w:t>
      </w:r>
      <w:r w:rsidR="00644CD5">
        <w:t>.</w:t>
      </w:r>
      <w:r>
        <w:t>0524*T(u41) + 0</w:t>
      </w:r>
      <w:r w:rsidR="00644CD5">
        <w:t>.</w:t>
      </w:r>
      <w:r>
        <w:t>0733*T(v24</w:t>
      </w:r>
      <w:r w:rsidR="00644CD5">
        <w:t>.</w:t>
      </w:r>
      <w:r>
        <w:t>u13) -0</w:t>
      </w:r>
      <w:r w:rsidR="00644CD5">
        <w:t>.</w:t>
      </w:r>
      <w:r>
        <w:t>0786*T(v34</w:t>
      </w:r>
      <w:r w:rsidR="00644CD5">
        <w:t>.</w:t>
      </w:r>
      <w:r>
        <w:t>u3) -0</w:t>
      </w:r>
      <w:r w:rsidR="00644CD5">
        <w:t>.</w:t>
      </w:r>
      <w:r>
        <w:t>0817*T(v38</w:t>
      </w:r>
      <w:r w:rsidR="00644CD5">
        <w:t>.</w:t>
      </w:r>
      <w:r>
        <w:t>u3) + 0</w:t>
      </w:r>
      <w:r w:rsidR="00644CD5">
        <w:t>.</w:t>
      </w:r>
      <w:r>
        <w:t>0808*T(v31</w:t>
      </w:r>
      <w:r w:rsidR="00644CD5">
        <w:t>.</w:t>
      </w:r>
      <w:r>
        <w:t>u6) -0</w:t>
      </w:r>
      <w:r w:rsidR="00644CD5">
        <w:t>.</w:t>
      </w:r>
      <w:r>
        <w:t>0739*T(v32</w:t>
      </w:r>
      <w:r w:rsidR="00644CD5">
        <w:t>.</w:t>
      </w:r>
      <w:r>
        <w:t>u3) -0</w:t>
      </w:r>
      <w:r w:rsidR="00644CD5">
        <w:t>.</w:t>
      </w:r>
      <w:r>
        <w:t>0876*T(v17</w:t>
      </w:r>
      <w:r w:rsidR="00644CD5">
        <w:t>.</w:t>
      </w:r>
      <w:r>
        <w:t>u16) + 0</w:t>
      </w:r>
      <w:r w:rsidR="00644CD5">
        <w:t>.</w:t>
      </w:r>
      <w:r>
        <w:t>0783*T(v28</w:t>
      </w:r>
      <w:r w:rsidR="00644CD5">
        <w:t>.</w:t>
      </w:r>
      <w:r>
        <w:t>u12) -0</w:t>
      </w:r>
      <w:r w:rsidR="00644CD5">
        <w:t>.</w:t>
      </w:r>
      <w:r>
        <w:t>0726*T(v7</w:t>
      </w:r>
      <w:r w:rsidR="00644CD5">
        <w:t>.</w:t>
      </w:r>
      <w:r>
        <w:t>u26) + 0</w:t>
      </w:r>
      <w:r w:rsidR="00644CD5">
        <w:t>.</w:t>
      </w:r>
      <w:r>
        <w:t>0779*T(v36</w:t>
      </w:r>
      <w:r w:rsidR="00644CD5">
        <w:t>.</w:t>
      </w:r>
      <w:r>
        <w:t>u2) + 0</w:t>
      </w:r>
      <w:r w:rsidR="00644CD5">
        <w:t>.</w:t>
      </w:r>
      <w:r>
        <w:t>0792*T(v1</w:t>
      </w:r>
      <w:r w:rsidR="00644CD5">
        <w:t>.</w:t>
      </w:r>
      <w:r>
        <w:t>u35) -0</w:t>
      </w:r>
      <w:r w:rsidR="00644CD5">
        <w:t>.</w:t>
      </w:r>
      <w:r>
        <w:t>12*T(v5</w:t>
      </w:r>
      <w:r w:rsidR="00644CD5">
        <w:t>.</w:t>
      </w:r>
      <w:r>
        <w:t>u2) + 0</w:t>
      </w:r>
      <w:r w:rsidR="00644CD5">
        <w:t>.</w:t>
      </w:r>
      <w:r>
        <w:t>0668*T(v2</w:t>
      </w:r>
      <w:r w:rsidR="00644CD5">
        <w:t>.</w:t>
      </w:r>
      <w:r>
        <w:t>u22) -0</w:t>
      </w:r>
      <w:r w:rsidR="00644CD5">
        <w:t>.</w:t>
      </w:r>
      <w:r>
        <w:t>0561*T(v13</w:t>
      </w:r>
      <w:r w:rsidR="00644CD5">
        <w:t>.</w:t>
      </w:r>
      <w:r>
        <w:t>u23) + 0</w:t>
      </w:r>
      <w:r w:rsidR="00644CD5">
        <w:t>.</w:t>
      </w:r>
      <w:r>
        <w:t>0615*T(v5</w:t>
      </w:r>
      <w:r w:rsidR="00644CD5">
        <w:t>.</w:t>
      </w:r>
      <w:r>
        <w:t>u34) + 0</w:t>
      </w:r>
      <w:r w:rsidR="00644CD5">
        <w:t>.</w:t>
      </w:r>
      <w:r>
        <w:t>0704*T(v12</w:t>
      </w:r>
      <w:r w:rsidR="00644CD5">
        <w:t>.</w:t>
      </w:r>
      <w:r>
        <w:t>u6) + 0</w:t>
      </w:r>
      <w:r w:rsidR="00644CD5">
        <w:t>.</w:t>
      </w:r>
      <w:r>
        <w:t>0551*T(v35</w:t>
      </w:r>
      <w:r w:rsidR="00644CD5">
        <w:t>.</w:t>
      </w:r>
      <w:r>
        <w:t>u7) + 0</w:t>
      </w:r>
      <w:r w:rsidR="00644CD5">
        <w:t>.</w:t>
      </w:r>
      <w:r>
        <w:t>0536*T(v8</w:t>
      </w:r>
      <w:r w:rsidR="00644CD5">
        <w:t>.</w:t>
      </w:r>
      <w:r>
        <w:t>u31) + 0</w:t>
      </w:r>
      <w:r w:rsidR="00644CD5">
        <w:t>.</w:t>
      </w:r>
      <w:r>
        <w:t>057*T(v14</w:t>
      </w:r>
      <w:r w:rsidR="00644CD5">
        <w:t>.</w:t>
      </w:r>
      <w:r>
        <w:t>u22) -0</w:t>
      </w:r>
      <w:r w:rsidR="00644CD5">
        <w:t>.</w:t>
      </w:r>
      <w:r>
        <w:t>0503*T(v12</w:t>
      </w:r>
      <w:r w:rsidR="00644CD5">
        <w:t>.</w:t>
      </w:r>
      <w:r>
        <w:t>u23) -0</w:t>
      </w:r>
      <w:r w:rsidR="00644CD5">
        <w:t>.</w:t>
      </w:r>
      <w:r>
        <w:t>056*T(v15</w:t>
      </w:r>
      <w:r w:rsidR="00644CD5">
        <w:t>.</w:t>
      </w:r>
      <w:r>
        <w:t>u22) -0</w:t>
      </w:r>
      <w:r w:rsidR="00644CD5">
        <w:t>.</w:t>
      </w:r>
      <w:r>
        <w:t>0566*T(v18</w:t>
      </w:r>
      <w:r w:rsidR="00644CD5">
        <w:t>.</w:t>
      </w:r>
      <w:r>
        <w:t>u7) + 0</w:t>
      </w:r>
      <w:r w:rsidR="00644CD5">
        <w:t>.</w:t>
      </w:r>
      <w:r>
        <w:t>0323*T(u31) -0</w:t>
      </w:r>
      <w:r w:rsidR="00644CD5">
        <w:t>.</w:t>
      </w:r>
      <w:r>
        <w:t>0441*T(v19</w:t>
      </w:r>
      <w:r w:rsidR="00644CD5">
        <w:t>.</w:t>
      </w:r>
      <w:r>
        <w:t>u15) -0</w:t>
      </w:r>
      <w:r w:rsidR="00644CD5">
        <w:t>.</w:t>
      </w:r>
      <w:r>
        <w:t>0404*T(v19</w:t>
      </w:r>
      <w:r w:rsidR="00644CD5">
        <w:t>.</w:t>
      </w:r>
      <w:r>
        <w:t>u11) -0</w:t>
      </w:r>
      <w:r w:rsidR="00644CD5">
        <w:t>.</w:t>
      </w:r>
      <w:r>
        <w:t>0402*T(v11</w:t>
      </w:r>
      <w:r w:rsidR="00644CD5">
        <w:t>.</w:t>
      </w:r>
      <w:r>
        <w:t>u21) + 0</w:t>
      </w:r>
      <w:r w:rsidR="00644CD5">
        <w:t>.</w:t>
      </w:r>
      <w:r>
        <w:t>0386*T(v18</w:t>
      </w:r>
      <w:r w:rsidR="00644CD5">
        <w:t>.</w:t>
      </w:r>
      <w:r>
        <w:t>u9) + 0</w:t>
      </w:r>
      <w:r w:rsidR="00644CD5">
        <w:t>.</w:t>
      </w:r>
      <w:r>
        <w:t>0307*T(v30</w:t>
      </w:r>
      <w:r w:rsidR="00644CD5">
        <w:t>.</w:t>
      </w:r>
      <w:r>
        <w:t>u13) -0</w:t>
      </w:r>
      <w:r w:rsidR="00644CD5">
        <w:t>.</w:t>
      </w:r>
      <w:r>
        <w:t>0742*T(v3</w:t>
      </w:r>
      <w:r w:rsidR="00644CD5">
        <w:t>.</w:t>
      </w:r>
      <w:r>
        <w:t>u2) + 0</w:t>
      </w:r>
      <w:r w:rsidR="00644CD5">
        <w:t>.</w:t>
      </w:r>
      <w:r>
        <w:t>0391*T(v7</w:t>
      </w:r>
      <w:r w:rsidR="00644CD5">
        <w:t>.</w:t>
      </w:r>
      <w:r>
        <w:t>u12) + 0</w:t>
      </w:r>
      <w:r w:rsidR="00644CD5">
        <w:t>.</w:t>
      </w:r>
      <w:r>
        <w:t>0323*T(v9</w:t>
      </w:r>
      <w:r w:rsidR="00644CD5">
        <w:t>.</w:t>
      </w:r>
      <w:r>
        <w:t>u27) -0</w:t>
      </w:r>
      <w:r w:rsidR="00644CD5">
        <w:t>.</w:t>
      </w:r>
      <w:r>
        <w:t>0298*T(u8) + 0</w:t>
      </w:r>
      <w:r w:rsidR="00644CD5">
        <w:t>.</w:t>
      </w:r>
      <w:r>
        <w:t>0242*T(v16</w:t>
      </w:r>
      <w:r w:rsidR="00644CD5">
        <w:t>.</w:t>
      </w:r>
      <w:r>
        <w:t>u24) -0</w:t>
      </w:r>
      <w:r w:rsidR="00644CD5">
        <w:t>.</w:t>
      </w:r>
      <w:r>
        <w:t>0279*T(v16</w:t>
      </w:r>
      <w:r w:rsidR="00644CD5">
        <w:t>.</w:t>
      </w:r>
      <w:r>
        <w:t>u5) -0</w:t>
      </w:r>
      <w:r w:rsidR="00644CD5">
        <w:t>.</w:t>
      </w:r>
      <w:r>
        <w:t>0193*T(v33</w:t>
      </w:r>
      <w:r w:rsidR="00644CD5">
        <w:t>.</w:t>
      </w:r>
      <w:r>
        <w:t>u7) -0</w:t>
      </w:r>
      <w:r w:rsidR="00644CD5">
        <w:t>.</w:t>
      </w:r>
      <w:r>
        <w:t>0228*T(v7</w:t>
      </w:r>
      <w:r w:rsidR="00644CD5">
        <w:t>.</w:t>
      </w:r>
      <w:r>
        <w:t>u21) -0</w:t>
      </w:r>
      <w:r w:rsidR="00644CD5">
        <w:t>.</w:t>
      </w:r>
      <w:r>
        <w:t>0168*T(v27</w:t>
      </w:r>
      <w:r w:rsidR="00644CD5">
        <w:t>.</w:t>
      </w:r>
      <w:r>
        <w:t>u7) -0</w:t>
      </w:r>
      <w:r w:rsidR="00644CD5">
        <w:t>.</w:t>
      </w:r>
      <w:r>
        <w:t>0179*T(v15</w:t>
      </w:r>
      <w:r w:rsidR="00644CD5">
        <w:t>.</w:t>
      </w:r>
      <w:r>
        <w:t>u6) + 0</w:t>
      </w:r>
      <w:r w:rsidR="00644CD5">
        <w:t>.</w:t>
      </w:r>
      <w:r>
        <w:t>014*T(v22</w:t>
      </w:r>
      <w:r w:rsidR="00644CD5">
        <w:t>.</w:t>
      </w:r>
      <w:r>
        <w:t>u19) -0</w:t>
      </w:r>
      <w:r w:rsidR="00644CD5">
        <w:t>.</w:t>
      </w:r>
      <w:r>
        <w:t>0117*T(u20) + 0</w:t>
      </w:r>
      <w:r w:rsidR="00644CD5">
        <w:t>.</w:t>
      </w:r>
      <w:r>
        <w:t>0131*T(v36</w:t>
      </w:r>
      <w:r w:rsidR="00644CD5">
        <w:t>.</w:t>
      </w:r>
      <w:r>
        <w:t>u5) + 0</w:t>
      </w:r>
      <w:r w:rsidR="00644CD5">
        <w:t>.</w:t>
      </w:r>
      <w:r>
        <w:t>0134*T(v9</w:t>
      </w:r>
      <w:r w:rsidR="00644CD5">
        <w:t>.</w:t>
      </w:r>
      <w:r>
        <w:t>u28) -0</w:t>
      </w:r>
      <w:r w:rsidR="00644CD5">
        <w:t>.</w:t>
      </w:r>
      <w:r>
        <w:t>0131*T(v8</w:t>
      </w:r>
      <w:r w:rsidR="00644CD5">
        <w:t>.</w:t>
      </w:r>
      <w:r>
        <w:t>u26) -0</w:t>
      </w:r>
      <w:r w:rsidR="00644CD5">
        <w:t>.</w:t>
      </w:r>
      <w:r>
        <w:t>0104*T(v13</w:t>
      </w:r>
      <w:r w:rsidR="00644CD5">
        <w:t>.</w:t>
      </w:r>
      <w:r>
        <w:t>u9) + 0</w:t>
      </w:r>
      <w:r w:rsidR="00644CD5">
        <w:t>.</w:t>
      </w:r>
      <w:r>
        <w:t>00728*T(v33</w:t>
      </w:r>
      <w:r w:rsidR="00644CD5">
        <w:t>.</w:t>
      </w:r>
      <w:r>
        <w:t>u8) -0</w:t>
      </w:r>
      <w:r w:rsidR="00644CD5">
        <w:t>.</w:t>
      </w:r>
      <w:r>
        <w:t>00744*T(v28</w:t>
      </w:r>
      <w:r w:rsidR="00644CD5">
        <w:t>.</w:t>
      </w:r>
      <w:r>
        <w:t>u9) -0</w:t>
      </w:r>
      <w:r w:rsidR="00644CD5">
        <w:t>.</w:t>
      </w:r>
      <w:r>
        <w:t>00585*T(v21</w:t>
      </w:r>
      <w:r w:rsidR="00644CD5">
        <w:t>.</w:t>
      </w:r>
      <w:r>
        <w:t>u13) + 0</w:t>
      </w:r>
      <w:r w:rsidR="00644CD5">
        <w:t>.</w:t>
      </w:r>
      <w:r>
        <w:t>00436*NumAcceptor + 0</w:t>
      </w:r>
      <w:r w:rsidR="00644CD5">
        <w:t>.</w:t>
      </w:r>
      <w:r>
        <w:t>00396*T(v35</w:t>
      </w:r>
      <w:r w:rsidR="00644CD5">
        <w:t>.</w:t>
      </w:r>
      <w:r>
        <w:t>u3) + 0</w:t>
      </w:r>
      <w:r w:rsidR="00644CD5">
        <w:t>.</w:t>
      </w:r>
      <w:r>
        <w:t>00336*T(v16</w:t>
      </w:r>
      <w:r w:rsidR="00644CD5">
        <w:t>.</w:t>
      </w:r>
      <w:r>
        <w:t>u8) + 0</w:t>
      </w:r>
      <w:r w:rsidR="00644CD5">
        <w:t>.</w:t>
      </w:r>
      <w:r>
        <w:t>00264*T(v4</w:t>
      </w:r>
      <w:r w:rsidR="00644CD5">
        <w:t>.</w:t>
      </w:r>
      <w:r>
        <w:t>u35) -0</w:t>
      </w:r>
      <w:r w:rsidR="00644CD5">
        <w:t>.</w:t>
      </w:r>
      <w:r>
        <w:t>00208*T(u7) + 7</w:t>
      </w:r>
      <w:r w:rsidR="00644CD5">
        <w:t>.</w:t>
      </w:r>
      <w:r>
        <w:t>13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tab/>
        <w:t>Model 319</w:t>
      </w:r>
    </w:p>
    <w:p w:rsidR="00484000" w:rsidRDefault="00484000" w:rsidP="00484000">
      <w:pPr>
        <w:pStyle w:val="paragraph"/>
      </w:pPr>
      <w:r>
        <w:t xml:space="preserve"> + 0</w:t>
      </w:r>
      <w:r w:rsidR="00644CD5">
        <w:t>.</w:t>
      </w:r>
      <w:r>
        <w:t>772*T(v2</w:t>
      </w:r>
      <w:r w:rsidR="00644CD5">
        <w:t>.</w:t>
      </w:r>
      <w:r>
        <w:t>u2) + 0</w:t>
      </w:r>
      <w:r w:rsidR="00644CD5">
        <w:t>.</w:t>
      </w:r>
      <w:r>
        <w:t>567*T(v1</w:t>
      </w:r>
      <w:r w:rsidR="00644CD5">
        <w:t>.</w:t>
      </w:r>
      <w:r>
        <w:t>u6) + 0</w:t>
      </w:r>
      <w:r w:rsidR="00644CD5">
        <w:t>.</w:t>
      </w:r>
      <w:r>
        <w:t>419*T(v5</w:t>
      </w:r>
      <w:r w:rsidR="00644CD5">
        <w:t>.</w:t>
      </w:r>
      <w:r>
        <w:t>u23) + 0</w:t>
      </w:r>
      <w:r w:rsidR="00644CD5">
        <w:t>.</w:t>
      </w:r>
      <w:r>
        <w:t>533*T(v6) + 0</w:t>
      </w:r>
      <w:r w:rsidR="00644CD5">
        <w:t>.</w:t>
      </w:r>
      <w:r>
        <w:t>308*T(v13</w:t>
      </w:r>
      <w:r w:rsidR="00644CD5">
        <w:t>.</w:t>
      </w:r>
      <w:r>
        <w:t>u4) -0</w:t>
      </w:r>
      <w:r w:rsidR="00644CD5">
        <w:t>.</w:t>
      </w:r>
      <w:r>
        <w:t>761*T(v4</w:t>
      </w:r>
      <w:r w:rsidR="00644CD5">
        <w:t>.</w:t>
      </w:r>
      <w:r>
        <w:t>u5) -0</w:t>
      </w:r>
      <w:r w:rsidR="00644CD5">
        <w:t>.</w:t>
      </w:r>
      <w:r>
        <w:t>397*T(v11</w:t>
      </w:r>
      <w:r w:rsidR="00644CD5">
        <w:t>.</w:t>
      </w:r>
      <w:r>
        <w:t>u28) + 0</w:t>
      </w:r>
      <w:r w:rsidR="00644CD5">
        <w:t>.</w:t>
      </w:r>
      <w:r>
        <w:t>231*T(v8</w:t>
      </w:r>
      <w:r w:rsidR="00644CD5">
        <w:t>.</w:t>
      </w:r>
      <w:r>
        <w:t>u23) + 0</w:t>
      </w:r>
      <w:r w:rsidR="00644CD5">
        <w:t>.</w:t>
      </w:r>
      <w:r>
        <w:t>184*T(v27</w:t>
      </w:r>
      <w:r w:rsidR="00644CD5">
        <w:t>.</w:t>
      </w:r>
      <w:r>
        <w:t>u10) + 0</w:t>
      </w:r>
      <w:r w:rsidR="00644CD5">
        <w:t>.</w:t>
      </w:r>
      <w:r>
        <w:t>656*T(v4</w:t>
      </w:r>
      <w:r w:rsidR="00644CD5">
        <w:t>.</w:t>
      </w:r>
      <w:r>
        <w:t>u38) -0</w:t>
      </w:r>
      <w:r w:rsidR="00644CD5">
        <w:t>.</w:t>
      </w:r>
      <w:r>
        <w:t>589*T(v8</w:t>
      </w:r>
      <w:r w:rsidR="00644CD5">
        <w:t>.</w:t>
      </w:r>
      <w:r>
        <w:t>u6) -0</w:t>
      </w:r>
      <w:r w:rsidR="00644CD5">
        <w:t>.</w:t>
      </w:r>
      <w:r>
        <w:t>802*T(v4</w:t>
      </w:r>
      <w:r w:rsidR="00644CD5">
        <w:t>.</w:t>
      </w:r>
      <w:r>
        <w:t>u3) + 0</w:t>
      </w:r>
      <w:r w:rsidR="00644CD5">
        <w:t>.</w:t>
      </w:r>
      <w:r>
        <w:t>376*T(v5</w:t>
      </w:r>
      <w:r w:rsidR="00644CD5">
        <w:t>.</w:t>
      </w:r>
      <w:r>
        <w:t>u10) -0</w:t>
      </w:r>
      <w:r w:rsidR="00644CD5">
        <w:t>.</w:t>
      </w:r>
      <w:r>
        <w:t>241*T(v12</w:t>
      </w:r>
      <w:r w:rsidR="00644CD5">
        <w:t>.</w:t>
      </w:r>
      <w:r>
        <w:t>u10) + 0</w:t>
      </w:r>
      <w:r w:rsidR="00644CD5">
        <w:t>.</w:t>
      </w:r>
      <w:r>
        <w:t>334*T(v23) -0</w:t>
      </w:r>
      <w:r w:rsidR="00644CD5">
        <w:t>.</w:t>
      </w:r>
      <w:r>
        <w:t>191*T(v36</w:t>
      </w:r>
      <w:r w:rsidR="00644CD5">
        <w:t>.</w:t>
      </w:r>
      <w:r>
        <w:t>u6) -0</w:t>
      </w:r>
      <w:r w:rsidR="00644CD5">
        <w:t>.</w:t>
      </w:r>
      <w:r>
        <w:t>361*T(v10</w:t>
      </w:r>
      <w:r w:rsidR="00644CD5">
        <w:t>.</w:t>
      </w:r>
      <w:r>
        <w:t>u7) + 0</w:t>
      </w:r>
      <w:r w:rsidR="00644CD5">
        <w:t>.</w:t>
      </w:r>
      <w:r>
        <w:t>204*T(v3</w:t>
      </w:r>
      <w:r w:rsidR="00644CD5">
        <w:t>.</w:t>
      </w:r>
      <w:r>
        <w:t>u26) -0</w:t>
      </w:r>
      <w:r w:rsidR="00644CD5">
        <w:t>.</w:t>
      </w:r>
      <w:r>
        <w:t>295*T(v10</w:t>
      </w:r>
      <w:r w:rsidR="00644CD5">
        <w:t>.</w:t>
      </w:r>
      <w:r>
        <w:t>u10) + 0</w:t>
      </w:r>
      <w:r w:rsidR="00644CD5">
        <w:t>.</w:t>
      </w:r>
      <w:r>
        <w:t>267*T(v32</w:t>
      </w:r>
      <w:r w:rsidR="00644CD5">
        <w:t>.</w:t>
      </w:r>
      <w:r>
        <w:t>u3) -0</w:t>
      </w:r>
      <w:r w:rsidR="00644CD5">
        <w:t>.</w:t>
      </w:r>
      <w:r>
        <w:t>212*T(v5</w:t>
      </w:r>
      <w:r w:rsidR="00644CD5">
        <w:t>.</w:t>
      </w:r>
      <w:r>
        <w:t>u11) -0</w:t>
      </w:r>
      <w:r w:rsidR="00644CD5">
        <w:t>.</w:t>
      </w:r>
      <w:r>
        <w:t>507*T(v15</w:t>
      </w:r>
      <w:r w:rsidR="00644CD5">
        <w:t>.</w:t>
      </w:r>
      <w:r>
        <w:t>u6) -0</w:t>
      </w:r>
      <w:r w:rsidR="00644CD5">
        <w:t>.</w:t>
      </w:r>
      <w:r>
        <w:t>316*T(v8</w:t>
      </w:r>
      <w:r w:rsidR="00644CD5">
        <w:t>.</w:t>
      </w:r>
      <w:r>
        <w:t>u35) -0</w:t>
      </w:r>
      <w:r w:rsidR="00644CD5">
        <w:t>.</w:t>
      </w:r>
      <w:r>
        <w:t>376*T(v31</w:t>
      </w:r>
      <w:r w:rsidR="00644CD5">
        <w:t>.</w:t>
      </w:r>
      <w:r>
        <w:t>u10) -0</w:t>
      </w:r>
      <w:r w:rsidR="00644CD5">
        <w:t>.</w:t>
      </w:r>
      <w:r>
        <w:t>372*T(v8</w:t>
      </w:r>
      <w:r w:rsidR="00644CD5">
        <w:t>.</w:t>
      </w:r>
      <w:r>
        <w:t>u22) -0</w:t>
      </w:r>
      <w:r w:rsidR="00644CD5">
        <w:t>.</w:t>
      </w:r>
      <w:r>
        <w:t>481*T(v19</w:t>
      </w:r>
      <w:r w:rsidR="00644CD5">
        <w:t>.</w:t>
      </w:r>
      <w:r>
        <w:t>u8) -0</w:t>
      </w:r>
      <w:r w:rsidR="00644CD5">
        <w:t>.</w:t>
      </w:r>
      <w:r>
        <w:t>41*T(v4</w:t>
      </w:r>
      <w:r w:rsidR="00644CD5">
        <w:t>.</w:t>
      </w:r>
      <w:r>
        <w:t>u2) -0</w:t>
      </w:r>
      <w:r w:rsidR="00644CD5">
        <w:t>.</w:t>
      </w:r>
      <w:r>
        <w:t>377*T(v8</w:t>
      </w:r>
      <w:r w:rsidR="00644CD5">
        <w:t>.</w:t>
      </w:r>
      <w:r>
        <w:t>u19) + 0</w:t>
      </w:r>
      <w:r w:rsidR="00644CD5">
        <w:t>.</w:t>
      </w:r>
      <w:r>
        <w:t>0634*T(v28</w:t>
      </w:r>
      <w:r w:rsidR="00644CD5">
        <w:t>.</w:t>
      </w:r>
      <w:r>
        <w:t>u15) + 0</w:t>
      </w:r>
      <w:r w:rsidR="00644CD5">
        <w:t>.</w:t>
      </w:r>
      <w:r>
        <w:t>331*T(v7</w:t>
      </w:r>
      <w:r w:rsidR="00644CD5">
        <w:t>.</w:t>
      </w:r>
      <w:r>
        <w:t>u13) + 0</w:t>
      </w:r>
      <w:r w:rsidR="00644CD5">
        <w:t>.</w:t>
      </w:r>
      <w:r>
        <w:t>421*T(v15</w:t>
      </w:r>
      <w:r w:rsidR="00644CD5">
        <w:t>.</w:t>
      </w:r>
      <w:r>
        <w:t>u27) -0</w:t>
      </w:r>
      <w:r w:rsidR="00644CD5">
        <w:t>.</w:t>
      </w:r>
      <w:r>
        <w:t>204*T(v7</w:t>
      </w:r>
      <w:r w:rsidR="00644CD5">
        <w:t>.</w:t>
      </w:r>
      <w:r>
        <w:t>u25) -0</w:t>
      </w:r>
      <w:r w:rsidR="00644CD5">
        <w:t>.</w:t>
      </w:r>
      <w:r>
        <w:t>279*T(v32</w:t>
      </w:r>
      <w:r w:rsidR="00644CD5">
        <w:t>.</w:t>
      </w:r>
      <w:r>
        <w:t>u11) + 0</w:t>
      </w:r>
      <w:r w:rsidR="00644CD5">
        <w:t>.</w:t>
      </w:r>
      <w:r>
        <w:t>278*T(v19</w:t>
      </w:r>
      <w:r w:rsidR="00644CD5">
        <w:t>.</w:t>
      </w:r>
      <w:r>
        <w:t>u9) + 0</w:t>
      </w:r>
      <w:r w:rsidR="00644CD5">
        <w:t>.</w:t>
      </w:r>
      <w:r>
        <w:t>0916*T(v19</w:t>
      </w:r>
      <w:r w:rsidR="00644CD5">
        <w:t>.</w:t>
      </w:r>
      <w:r>
        <w:t>u24) + 0</w:t>
      </w:r>
      <w:r w:rsidR="00644CD5">
        <w:t>.</w:t>
      </w:r>
      <w:r>
        <w:t>185*T(u27) -0</w:t>
      </w:r>
      <w:r w:rsidR="00644CD5">
        <w:t>.</w:t>
      </w:r>
      <w:r>
        <w:t>406*T(v19</w:t>
      </w:r>
      <w:r w:rsidR="00644CD5">
        <w:t>.</w:t>
      </w:r>
      <w:r>
        <w:t>u15) + 0</w:t>
      </w:r>
      <w:r w:rsidR="00644CD5">
        <w:t>.</w:t>
      </w:r>
      <w:r>
        <w:t>507*T(v2</w:t>
      </w:r>
      <w:r w:rsidR="00644CD5">
        <w:t>.</w:t>
      </w:r>
      <w:r>
        <w:t>u40) -0</w:t>
      </w:r>
      <w:r w:rsidR="00644CD5">
        <w:t>.</w:t>
      </w:r>
      <w:r>
        <w:t>0704*T(v16</w:t>
      </w:r>
      <w:r w:rsidR="00644CD5">
        <w:t>.</w:t>
      </w:r>
      <w:r>
        <w:t>u11) -0</w:t>
      </w:r>
      <w:r w:rsidR="00644CD5">
        <w:t>.</w:t>
      </w:r>
      <w:r>
        <w:t>288*T(u23) -0</w:t>
      </w:r>
      <w:r w:rsidR="00644CD5">
        <w:t>.</w:t>
      </w:r>
      <w:r>
        <w:t>336*T(v14</w:t>
      </w:r>
      <w:r w:rsidR="00644CD5">
        <w:t>.</w:t>
      </w:r>
      <w:r>
        <w:t>u12) + 0</w:t>
      </w:r>
      <w:r w:rsidR="00644CD5">
        <w:t>.</w:t>
      </w:r>
      <w:r>
        <w:t>427*T(u3) -0</w:t>
      </w:r>
      <w:r w:rsidR="00644CD5">
        <w:t>.</w:t>
      </w:r>
      <w:r>
        <w:t>279*T(v10</w:t>
      </w:r>
      <w:r w:rsidR="00644CD5">
        <w:t>.</w:t>
      </w:r>
      <w:r>
        <w:t>u28) + 0</w:t>
      </w:r>
      <w:r w:rsidR="00644CD5">
        <w:t>.</w:t>
      </w:r>
      <w:r>
        <w:t>554*T(v1</w:t>
      </w:r>
      <w:r w:rsidR="00644CD5">
        <w:t>.</w:t>
      </w:r>
      <w:r>
        <w:t>u9) + 0</w:t>
      </w:r>
      <w:r w:rsidR="00644CD5">
        <w:t>.</w:t>
      </w:r>
      <w:r>
        <w:t>239*T(v27</w:t>
      </w:r>
      <w:r w:rsidR="00644CD5">
        <w:t>.</w:t>
      </w:r>
      <w:r>
        <w:t>u11) -0</w:t>
      </w:r>
      <w:r w:rsidR="00644CD5">
        <w:t>.</w:t>
      </w:r>
      <w:r>
        <w:t>503*T(v2</w:t>
      </w:r>
      <w:r w:rsidR="00644CD5">
        <w:t>.</w:t>
      </w:r>
      <w:r>
        <w:t>u19) -0</w:t>
      </w:r>
      <w:r w:rsidR="00644CD5">
        <w:t>.</w:t>
      </w:r>
      <w:r>
        <w:t>528*T(v3</w:t>
      </w:r>
      <w:r w:rsidR="00644CD5">
        <w:t>.</w:t>
      </w:r>
      <w:r>
        <w:t>u31) + 0</w:t>
      </w:r>
      <w:r w:rsidR="00644CD5">
        <w:t>.</w:t>
      </w:r>
      <w:r>
        <w:t>45*T(v11</w:t>
      </w:r>
      <w:r w:rsidR="00644CD5">
        <w:t>.</w:t>
      </w:r>
      <w:r>
        <w:t>u11) -0</w:t>
      </w:r>
      <w:r w:rsidR="00644CD5">
        <w:t>.</w:t>
      </w:r>
      <w:r>
        <w:t>195*T(v23</w:t>
      </w:r>
      <w:r w:rsidR="00644CD5">
        <w:t>.</w:t>
      </w:r>
      <w:r>
        <w:t>u1) + 0</w:t>
      </w:r>
      <w:r w:rsidR="00644CD5">
        <w:t>.</w:t>
      </w:r>
      <w:r>
        <w:t>496*T(v28</w:t>
      </w:r>
      <w:r w:rsidR="00644CD5">
        <w:t>.</w:t>
      </w:r>
      <w:r>
        <w:t>u5) -0</w:t>
      </w:r>
      <w:r w:rsidR="00644CD5">
        <w:t>.</w:t>
      </w:r>
      <w:r>
        <w:t>34*T(v26</w:t>
      </w:r>
      <w:r w:rsidR="00644CD5">
        <w:t>.</w:t>
      </w:r>
      <w:r>
        <w:t>u7) + 0</w:t>
      </w:r>
      <w:r w:rsidR="00644CD5">
        <w:t>.</w:t>
      </w:r>
      <w:r>
        <w:t>275*T(u18) -0</w:t>
      </w:r>
      <w:r w:rsidR="00644CD5">
        <w:t>.</w:t>
      </w:r>
      <w:r>
        <w:t>294*T(v29</w:t>
      </w:r>
      <w:r w:rsidR="00644CD5">
        <w:t>.</w:t>
      </w:r>
      <w:r>
        <w:t>u9) -0</w:t>
      </w:r>
      <w:r w:rsidR="00644CD5">
        <w:t>.</w:t>
      </w:r>
      <w:r>
        <w:t>378*T(v3</w:t>
      </w:r>
      <w:r w:rsidR="00644CD5">
        <w:t>.</w:t>
      </w:r>
      <w:r>
        <w:t>u14) + 0</w:t>
      </w:r>
      <w:r w:rsidR="00644CD5">
        <w:t>.</w:t>
      </w:r>
      <w:r>
        <w:t>469*T(v5</w:t>
      </w:r>
      <w:r w:rsidR="00644CD5">
        <w:t>.</w:t>
      </w:r>
      <w:r>
        <w:t>u25) -0</w:t>
      </w:r>
      <w:r w:rsidR="00644CD5">
        <w:t>.</w:t>
      </w:r>
      <w:r>
        <w:t>219*T(v14</w:t>
      </w:r>
      <w:r w:rsidR="00644CD5">
        <w:t>.</w:t>
      </w:r>
      <w:r>
        <w:t>u28) -0</w:t>
      </w:r>
      <w:r w:rsidR="00644CD5">
        <w:t>.</w:t>
      </w:r>
      <w:r>
        <w:t>378*T(v38</w:t>
      </w:r>
      <w:r w:rsidR="00644CD5">
        <w:t>.</w:t>
      </w:r>
      <w:r>
        <w:t>u1) -0</w:t>
      </w:r>
      <w:r w:rsidR="00644CD5">
        <w:t>.</w:t>
      </w:r>
      <w:r>
        <w:t>316*T(v32</w:t>
      </w:r>
      <w:r w:rsidR="00644CD5">
        <w:t>.</w:t>
      </w:r>
      <w:r>
        <w:t>u1) + 0</w:t>
      </w:r>
      <w:r w:rsidR="00644CD5">
        <w:t>.</w:t>
      </w:r>
      <w:r>
        <w:t>0747*Lipophilicity^3 -0</w:t>
      </w:r>
      <w:r w:rsidR="00644CD5">
        <w:t>.</w:t>
      </w:r>
      <w:r>
        <w:t>287*T(v24</w:t>
      </w:r>
      <w:r w:rsidR="00644CD5">
        <w:t>.</w:t>
      </w:r>
      <w:r>
        <w:t>u13) + 0</w:t>
      </w:r>
      <w:r w:rsidR="00644CD5">
        <w:t>.</w:t>
      </w:r>
      <w:r>
        <w:t>579*T(v21</w:t>
      </w:r>
      <w:r w:rsidR="00644CD5">
        <w:t>.</w:t>
      </w:r>
      <w:r>
        <w:t>u18) + 0</w:t>
      </w:r>
      <w:r w:rsidR="00644CD5">
        <w:t>.</w:t>
      </w:r>
      <w:r>
        <w:t>144*T(u34) -0</w:t>
      </w:r>
      <w:r w:rsidR="00644CD5">
        <w:t>.</w:t>
      </w:r>
      <w:r>
        <w:t>189*T(v24</w:t>
      </w:r>
      <w:r w:rsidR="00644CD5">
        <w:t>.</w:t>
      </w:r>
      <w:r>
        <w:t>u18) + 0</w:t>
      </w:r>
      <w:r w:rsidR="00644CD5">
        <w:t>.</w:t>
      </w:r>
      <w:r>
        <w:t>174*T(v10) + 0</w:t>
      </w:r>
      <w:r w:rsidR="00644CD5">
        <w:t>.</w:t>
      </w:r>
      <w:r>
        <w:t>668*T(v14</w:t>
      </w:r>
      <w:r w:rsidR="00644CD5">
        <w:t>.</w:t>
      </w:r>
      <w:r>
        <w:t>u14) -0</w:t>
      </w:r>
      <w:r w:rsidR="00644CD5">
        <w:t>.</w:t>
      </w:r>
      <w:r>
        <w:t>417*T(v10</w:t>
      </w:r>
      <w:r w:rsidR="00644CD5">
        <w:t>.</w:t>
      </w:r>
      <w:r>
        <w:t>u31) -0</w:t>
      </w:r>
      <w:r w:rsidR="00644CD5">
        <w:t>.</w:t>
      </w:r>
      <w:r>
        <w:t>491*T(v2</w:t>
      </w:r>
      <w:r w:rsidR="00644CD5">
        <w:t>.</w:t>
      </w:r>
      <w:r>
        <w:t>u20) + 0</w:t>
      </w:r>
      <w:r w:rsidR="00644CD5">
        <w:t>.</w:t>
      </w:r>
      <w:r>
        <w:t>351*T(v35</w:t>
      </w:r>
      <w:r w:rsidR="00644CD5">
        <w:t>.</w:t>
      </w:r>
      <w:r>
        <w:t>u1) -0</w:t>
      </w:r>
      <w:r w:rsidR="00644CD5">
        <w:t>.</w:t>
      </w:r>
      <w:r>
        <w:t>365*T(v20</w:t>
      </w:r>
      <w:r w:rsidR="00644CD5">
        <w:t>.</w:t>
      </w:r>
      <w:r>
        <w:t>u3) -0</w:t>
      </w:r>
      <w:r w:rsidR="00644CD5">
        <w:t>.</w:t>
      </w:r>
      <w:r>
        <w:t>171*T(u38) + 0</w:t>
      </w:r>
      <w:r w:rsidR="00644CD5">
        <w:t>.</w:t>
      </w:r>
      <w:r>
        <w:t>512*T(v4</w:t>
      </w:r>
      <w:r w:rsidR="00644CD5">
        <w:t>.</w:t>
      </w:r>
      <w:r>
        <w:t>u21) -0</w:t>
      </w:r>
      <w:r w:rsidR="00644CD5">
        <w:t>.</w:t>
      </w:r>
      <w:r>
        <w:t>236*T(v4</w:t>
      </w:r>
      <w:r w:rsidR="00644CD5">
        <w:t>.</w:t>
      </w:r>
      <w:r>
        <w:t>u12) -0</w:t>
      </w:r>
      <w:r w:rsidR="00644CD5">
        <w:t>.</w:t>
      </w:r>
      <w:r>
        <w:t>375*T(v11</w:t>
      </w:r>
      <w:r w:rsidR="00644CD5">
        <w:t>.</w:t>
      </w:r>
      <w:r>
        <w:t>u26) + 0</w:t>
      </w:r>
      <w:r w:rsidR="00644CD5">
        <w:t>.</w:t>
      </w:r>
      <w:r>
        <w:t>383*T(v11</w:t>
      </w:r>
      <w:r w:rsidR="00644CD5">
        <w:t>.</w:t>
      </w:r>
      <w:r>
        <w:t>u10) -0</w:t>
      </w:r>
      <w:r w:rsidR="00644CD5">
        <w:t>.</w:t>
      </w:r>
      <w:r>
        <w:t>246*T(u37) + 0</w:t>
      </w:r>
      <w:r w:rsidR="00644CD5">
        <w:t>.</w:t>
      </w:r>
      <w:r>
        <w:t>247*T(v14</w:t>
      </w:r>
      <w:r w:rsidR="00644CD5">
        <w:t>.</w:t>
      </w:r>
      <w:r>
        <w:t>u16) + 0</w:t>
      </w:r>
      <w:r w:rsidR="00644CD5">
        <w:t>.</w:t>
      </w:r>
      <w:r>
        <w:t>0495*T(v6</w:t>
      </w:r>
      <w:r w:rsidR="00644CD5">
        <w:t>.</w:t>
      </w:r>
      <w:r>
        <w:t>u26) -0</w:t>
      </w:r>
      <w:r w:rsidR="00644CD5">
        <w:t>.</w:t>
      </w:r>
      <w:r>
        <w:t>379*T(v6</w:t>
      </w:r>
      <w:r w:rsidR="00644CD5">
        <w:t>.</w:t>
      </w:r>
      <w:r>
        <w:t>u31) -0</w:t>
      </w:r>
      <w:r w:rsidR="00644CD5">
        <w:t>.</w:t>
      </w:r>
      <w:r>
        <w:t>326*T(v12</w:t>
      </w:r>
      <w:r w:rsidR="00644CD5">
        <w:t>.</w:t>
      </w:r>
      <w:r>
        <w:t>u19) -0</w:t>
      </w:r>
      <w:r w:rsidR="00644CD5">
        <w:t>.</w:t>
      </w:r>
      <w:r>
        <w:t>189*T(v20) -0</w:t>
      </w:r>
      <w:r w:rsidR="00644CD5">
        <w:t>.</w:t>
      </w:r>
      <w:r>
        <w:t>176*T(v2</w:t>
      </w:r>
      <w:r w:rsidR="00644CD5">
        <w:t>.</w:t>
      </w:r>
      <w:r>
        <w:t>u29) -0</w:t>
      </w:r>
      <w:r w:rsidR="00644CD5">
        <w:t>.</w:t>
      </w:r>
      <w:r>
        <w:t>374*T(v14</w:t>
      </w:r>
      <w:r w:rsidR="00644CD5">
        <w:t>.</w:t>
      </w:r>
      <w:r>
        <w:t>u3) + 0</w:t>
      </w:r>
      <w:r w:rsidR="00644CD5">
        <w:t>.</w:t>
      </w:r>
      <w:r>
        <w:t>187*T(v12) -0</w:t>
      </w:r>
      <w:r w:rsidR="00644CD5">
        <w:t>.</w:t>
      </w:r>
      <w:r>
        <w:t>361*T(v2</w:t>
      </w:r>
      <w:r w:rsidR="00644CD5">
        <w:t>.</w:t>
      </w:r>
      <w:r>
        <w:t>u23) -0</w:t>
      </w:r>
      <w:r w:rsidR="00644CD5">
        <w:t>.</w:t>
      </w:r>
      <w:r>
        <w:t xml:space="preserve">22*T(v5) </w:t>
      </w:r>
      <w:r>
        <w:lastRenderedPageBreak/>
        <w:t>+ 0</w:t>
      </w:r>
      <w:r w:rsidR="00644CD5">
        <w:t>.</w:t>
      </w:r>
      <w:r>
        <w:t>222*T(v20</w:t>
      </w:r>
      <w:r w:rsidR="00644CD5">
        <w:t>.</w:t>
      </w:r>
      <w:r>
        <w:t>u9) -0</w:t>
      </w:r>
      <w:r w:rsidR="00644CD5">
        <w:t>.</w:t>
      </w:r>
      <w:r>
        <w:t>285*T(v26</w:t>
      </w:r>
      <w:r w:rsidR="00644CD5">
        <w:t>.</w:t>
      </w:r>
      <w:r>
        <w:t>u12) + 0</w:t>
      </w:r>
      <w:r w:rsidR="00644CD5">
        <w:t>.</w:t>
      </w:r>
      <w:r>
        <w:t>467*T(v1</w:t>
      </w:r>
      <w:r w:rsidR="00644CD5">
        <w:t>.</w:t>
      </w:r>
      <w:r>
        <w:t>u7) -0</w:t>
      </w:r>
      <w:r w:rsidR="00644CD5">
        <w:t>.</w:t>
      </w:r>
      <w:r>
        <w:t>293*T(v1</w:t>
      </w:r>
      <w:r w:rsidR="00644CD5">
        <w:t>.</w:t>
      </w:r>
      <w:r>
        <w:t>u20) -0</w:t>
      </w:r>
      <w:r w:rsidR="00644CD5">
        <w:t>.</w:t>
      </w:r>
      <w:r>
        <w:t>372*T(v36</w:t>
      </w:r>
      <w:r w:rsidR="00644CD5">
        <w:t>.</w:t>
      </w:r>
      <w:r>
        <w:t>u5) + 0</w:t>
      </w:r>
      <w:r w:rsidR="00644CD5">
        <w:t>.</w:t>
      </w:r>
      <w:r>
        <w:t>232*T(v17</w:t>
      </w:r>
      <w:r w:rsidR="00644CD5">
        <w:t>.</w:t>
      </w:r>
      <w:r>
        <w:t>u3) -0</w:t>
      </w:r>
      <w:r w:rsidR="00644CD5">
        <w:t>.</w:t>
      </w:r>
      <w:r>
        <w:t>205*T(v18</w:t>
      </w:r>
      <w:r w:rsidR="00644CD5">
        <w:t>.</w:t>
      </w:r>
      <w:r>
        <w:t>u5) -0</w:t>
      </w:r>
      <w:r w:rsidR="00644CD5">
        <w:t>.</w:t>
      </w:r>
      <w:r>
        <w:t>282*T(v18</w:t>
      </w:r>
      <w:r w:rsidR="00644CD5">
        <w:t>.</w:t>
      </w:r>
      <w:r>
        <w:t>u3) -0</w:t>
      </w:r>
      <w:r w:rsidR="00644CD5">
        <w:t>.</w:t>
      </w:r>
      <w:r>
        <w:t>563*T(v1</w:t>
      </w:r>
      <w:r w:rsidR="00644CD5">
        <w:t>.</w:t>
      </w:r>
      <w:r>
        <w:t>u2) + 0</w:t>
      </w:r>
      <w:r w:rsidR="00644CD5">
        <w:t>.</w:t>
      </w:r>
      <w:r>
        <w:t>18*T(v33</w:t>
      </w:r>
      <w:r w:rsidR="00644CD5">
        <w:t>.</w:t>
      </w:r>
      <w:r>
        <w:t>u4) -0</w:t>
      </w:r>
      <w:r w:rsidR="00644CD5">
        <w:t>.</w:t>
      </w:r>
      <w:r>
        <w:t>182*T(v9</w:t>
      </w:r>
      <w:r w:rsidR="00644CD5">
        <w:t>.</w:t>
      </w:r>
      <w:r>
        <w:t>u22) + 0</w:t>
      </w:r>
      <w:r w:rsidR="00644CD5">
        <w:t>.</w:t>
      </w:r>
      <w:r>
        <w:t>199*T(v22</w:t>
      </w:r>
      <w:r w:rsidR="00644CD5">
        <w:t>.</w:t>
      </w:r>
      <w:r>
        <w:t>u16) + 0</w:t>
      </w:r>
      <w:r w:rsidR="00644CD5">
        <w:t>.</w:t>
      </w:r>
      <w:r>
        <w:t>236*T(v16</w:t>
      </w:r>
      <w:r w:rsidR="00644CD5">
        <w:t>.</w:t>
      </w:r>
      <w:r>
        <w:t>u2) -0</w:t>
      </w:r>
      <w:r w:rsidR="00644CD5">
        <w:t>.</w:t>
      </w:r>
      <w:r>
        <w:t>106*T(v19) -0</w:t>
      </w:r>
      <w:r w:rsidR="00644CD5">
        <w:t>.</w:t>
      </w:r>
      <w:r>
        <w:t>383*T(v26</w:t>
      </w:r>
      <w:r w:rsidR="00644CD5">
        <w:t>.</w:t>
      </w:r>
      <w:r>
        <w:t>u9) -0</w:t>
      </w:r>
      <w:r w:rsidR="00644CD5">
        <w:t>.</w:t>
      </w:r>
      <w:r>
        <w:t>275*T(v25</w:t>
      </w:r>
      <w:r w:rsidR="00644CD5">
        <w:t>.</w:t>
      </w:r>
      <w:r>
        <w:t>u7) + 0</w:t>
      </w:r>
      <w:r w:rsidR="00644CD5">
        <w:t>.</w:t>
      </w:r>
      <w:r>
        <w:t>249*T(v28</w:t>
      </w:r>
      <w:r w:rsidR="00644CD5">
        <w:t>.</w:t>
      </w:r>
      <w:r>
        <w:t>u6) -0</w:t>
      </w:r>
      <w:r w:rsidR="00644CD5">
        <w:t>.</w:t>
      </w:r>
      <w:r>
        <w:t>223*T(v22</w:t>
      </w:r>
      <w:r w:rsidR="00644CD5">
        <w:t>.</w:t>
      </w:r>
      <w:r>
        <w:t>u11) -0</w:t>
      </w:r>
      <w:r w:rsidR="00644CD5">
        <w:t>.</w:t>
      </w:r>
      <w:r>
        <w:t>165*T(v15</w:t>
      </w:r>
      <w:r w:rsidR="00644CD5">
        <w:t>.</w:t>
      </w:r>
      <w:r>
        <w:t>u18) + 0</w:t>
      </w:r>
      <w:r w:rsidR="00644CD5">
        <w:t>.</w:t>
      </w:r>
      <w:r>
        <w:t>163*T(v24</w:t>
      </w:r>
      <w:r w:rsidR="00644CD5">
        <w:t>.</w:t>
      </w:r>
      <w:r>
        <w:t>u19) -0</w:t>
      </w:r>
      <w:r w:rsidR="00644CD5">
        <w:t>.</w:t>
      </w:r>
      <w:r>
        <w:t>277*T(v20</w:t>
      </w:r>
      <w:r w:rsidR="00644CD5">
        <w:t>.</w:t>
      </w:r>
      <w:r>
        <w:t>u10) -0</w:t>
      </w:r>
      <w:r w:rsidR="00644CD5">
        <w:t>.</w:t>
      </w:r>
      <w:r>
        <w:t>468*T(v30</w:t>
      </w:r>
      <w:r w:rsidR="00644CD5">
        <w:t>.</w:t>
      </w:r>
      <w:r>
        <w:t>u8) -0</w:t>
      </w:r>
      <w:r w:rsidR="00644CD5">
        <w:t>.</w:t>
      </w:r>
      <w:r>
        <w:t>294*T(v5</w:t>
      </w:r>
      <w:r w:rsidR="00644CD5">
        <w:t>.</w:t>
      </w:r>
      <w:r>
        <w:t>u28) -0</w:t>
      </w:r>
      <w:r w:rsidR="00644CD5">
        <w:t>.</w:t>
      </w:r>
      <w:r>
        <w:t>297*T(v39</w:t>
      </w:r>
      <w:r w:rsidR="00644CD5">
        <w:t>.</w:t>
      </w:r>
      <w:r>
        <w:t>u1) + 0</w:t>
      </w:r>
      <w:r w:rsidR="00644CD5">
        <w:t>.</w:t>
      </w:r>
      <w:r>
        <w:t>309*T(v19</w:t>
      </w:r>
      <w:r w:rsidR="00644CD5">
        <w:t>.</w:t>
      </w:r>
      <w:r>
        <w:t>u18) + 0</w:t>
      </w:r>
      <w:r w:rsidR="00644CD5">
        <w:t>.</w:t>
      </w:r>
      <w:r>
        <w:t>257*T(v14</w:t>
      </w:r>
      <w:r w:rsidR="00644CD5">
        <w:t>.</w:t>
      </w:r>
      <w:r>
        <w:t>u21) + 0</w:t>
      </w:r>
      <w:r w:rsidR="00644CD5">
        <w:t>.</w:t>
      </w:r>
      <w:r>
        <w:t>277*T(v7</w:t>
      </w:r>
      <w:r w:rsidR="00644CD5">
        <w:t>.</w:t>
      </w:r>
      <w:r>
        <w:t>u5) + 0</w:t>
      </w:r>
      <w:r w:rsidR="00644CD5">
        <w:t>.</w:t>
      </w:r>
      <w:r>
        <w:t>244*T(v8</w:t>
      </w:r>
      <w:r w:rsidR="00644CD5">
        <w:t>.</w:t>
      </w:r>
      <w:r>
        <w:t>u12) -0</w:t>
      </w:r>
      <w:r w:rsidR="00644CD5">
        <w:t>.</w:t>
      </w:r>
      <w:r>
        <w:t>149*T(v28</w:t>
      </w:r>
      <w:r w:rsidR="00644CD5">
        <w:t>.</w:t>
      </w:r>
      <w:r>
        <w:t>u14) + 0</w:t>
      </w:r>
      <w:r w:rsidR="00644CD5">
        <w:t>.</w:t>
      </w:r>
      <w:r>
        <w:t>279*T(v6</w:t>
      </w:r>
      <w:r w:rsidR="00644CD5">
        <w:t>.</w:t>
      </w:r>
      <w:r>
        <w:t>u13) + 0</w:t>
      </w:r>
      <w:r w:rsidR="00644CD5">
        <w:t>.</w:t>
      </w:r>
      <w:r>
        <w:t>21*T(v4</w:t>
      </w:r>
      <w:r w:rsidR="00644CD5">
        <w:t>.</w:t>
      </w:r>
      <w:r>
        <w:t>u39) + 0</w:t>
      </w:r>
      <w:r w:rsidR="00644CD5">
        <w:t>.</w:t>
      </w:r>
      <w:r>
        <w:t>0794*T(u5) -0</w:t>
      </w:r>
      <w:r w:rsidR="00644CD5">
        <w:t>.</w:t>
      </w:r>
      <w:r>
        <w:t>14*T(v1</w:t>
      </w:r>
      <w:r w:rsidR="00644CD5">
        <w:t>.</w:t>
      </w:r>
      <w:r>
        <w:t>u26) + 0</w:t>
      </w:r>
      <w:r w:rsidR="00644CD5">
        <w:t>.</w:t>
      </w:r>
      <w:r>
        <w:t>342*T(v1</w:t>
      </w:r>
      <w:r w:rsidR="00644CD5">
        <w:t>.</w:t>
      </w:r>
      <w:r>
        <w:t>u39) -0</w:t>
      </w:r>
      <w:r w:rsidR="00644CD5">
        <w:t>.</w:t>
      </w:r>
      <w:r>
        <w:t>209*T(v8</w:t>
      </w:r>
      <w:r w:rsidR="00644CD5">
        <w:t>.</w:t>
      </w:r>
      <w:r>
        <w:t>u34) + 0</w:t>
      </w:r>
      <w:r w:rsidR="00644CD5">
        <w:t>.</w:t>
      </w:r>
      <w:r>
        <w:t>257*T(v34</w:t>
      </w:r>
      <w:r w:rsidR="00644CD5">
        <w:t>.</w:t>
      </w:r>
      <w:r>
        <w:t>u2) + 0</w:t>
      </w:r>
      <w:r w:rsidR="00644CD5">
        <w:t>.</w:t>
      </w:r>
      <w:r>
        <w:t>192*T(v12</w:t>
      </w:r>
      <w:r w:rsidR="00644CD5">
        <w:t>.</w:t>
      </w:r>
      <w:r>
        <w:t>u29) -0</w:t>
      </w:r>
      <w:r w:rsidR="00644CD5">
        <w:t>.</w:t>
      </w:r>
      <w:r>
        <w:t>257*Length^2 + 0</w:t>
      </w:r>
      <w:r w:rsidR="00644CD5">
        <w:t>.</w:t>
      </w:r>
      <w:r>
        <w:t>132*T(v24</w:t>
      </w:r>
      <w:r w:rsidR="00644CD5">
        <w:t>.</w:t>
      </w:r>
      <w:r>
        <w:t>u3) + 0</w:t>
      </w:r>
      <w:r w:rsidR="00644CD5">
        <w:t>.</w:t>
      </w:r>
      <w:r>
        <w:t>372*T(v2</w:t>
      </w:r>
      <w:r w:rsidR="00644CD5">
        <w:t>.</w:t>
      </w:r>
      <w:r>
        <w:t>u30) + 0</w:t>
      </w:r>
      <w:r w:rsidR="00644CD5">
        <w:t>.</w:t>
      </w:r>
      <w:r>
        <w:t>215*T(v8</w:t>
      </w:r>
      <w:r w:rsidR="00644CD5">
        <w:t>.</w:t>
      </w:r>
      <w:r>
        <w:t>u25) -0</w:t>
      </w:r>
      <w:r w:rsidR="00644CD5">
        <w:t>.</w:t>
      </w:r>
      <w:r>
        <w:t>142*T(v20</w:t>
      </w:r>
      <w:r w:rsidR="00644CD5">
        <w:t>.</w:t>
      </w:r>
      <w:r>
        <w:t>u8) -0</w:t>
      </w:r>
      <w:r w:rsidR="00644CD5">
        <w:t>.</w:t>
      </w:r>
      <w:r>
        <w:t>186*T(v15</w:t>
      </w:r>
      <w:r w:rsidR="00644CD5">
        <w:t>.</w:t>
      </w:r>
      <w:r>
        <w:t>u17) + 0</w:t>
      </w:r>
      <w:r w:rsidR="00644CD5">
        <w:t>.</w:t>
      </w:r>
      <w:r>
        <w:t>189*T(v5</w:t>
      </w:r>
      <w:r w:rsidR="00644CD5">
        <w:t>.</w:t>
      </w:r>
      <w:r>
        <w:t>u13) + 0</w:t>
      </w:r>
      <w:r w:rsidR="00644CD5">
        <w:t>.</w:t>
      </w:r>
      <w:r>
        <w:t>256*T(v21</w:t>
      </w:r>
      <w:r w:rsidR="00644CD5">
        <w:t>.</w:t>
      </w:r>
      <w:r>
        <w:t>u14) -0</w:t>
      </w:r>
      <w:r w:rsidR="00644CD5">
        <w:t>.</w:t>
      </w:r>
      <w:r>
        <w:t>319*T(v20</w:t>
      </w:r>
      <w:r w:rsidR="00644CD5">
        <w:t>.</w:t>
      </w:r>
      <w:r>
        <w:t>u6) -0</w:t>
      </w:r>
      <w:r w:rsidR="00644CD5">
        <w:t>.</w:t>
      </w:r>
      <w:r>
        <w:t>205*T(v11</w:t>
      </w:r>
      <w:r w:rsidR="00644CD5">
        <w:t>.</w:t>
      </w:r>
      <w:r>
        <w:t>u21) + 0</w:t>
      </w:r>
      <w:r w:rsidR="00644CD5">
        <w:t>.</w:t>
      </w:r>
      <w:r>
        <w:t>456*T(v1</w:t>
      </w:r>
      <w:r w:rsidR="00644CD5">
        <w:t>.</w:t>
      </w:r>
      <w:r>
        <w:t>u11) -0</w:t>
      </w:r>
      <w:r w:rsidR="00644CD5">
        <w:t>.</w:t>
      </w:r>
      <w:r>
        <w:t>32*T(v18</w:t>
      </w:r>
      <w:r w:rsidR="00644CD5">
        <w:t>.</w:t>
      </w:r>
      <w:r>
        <w:t>u12) -0</w:t>
      </w:r>
      <w:r w:rsidR="00644CD5">
        <w:t>.</w:t>
      </w:r>
      <w:r>
        <w:t>312*T(v19</w:t>
      </w:r>
      <w:r w:rsidR="00644CD5">
        <w:t>.</w:t>
      </w:r>
      <w:r>
        <w:t>u13) + 0</w:t>
      </w:r>
      <w:r w:rsidR="00644CD5">
        <w:t>.</w:t>
      </w:r>
      <w:r>
        <w:t>207*T(u9) + 0</w:t>
      </w:r>
      <w:r w:rsidR="00644CD5">
        <w:t>.</w:t>
      </w:r>
      <w:r>
        <w:t>407*T(v25</w:t>
      </w:r>
      <w:r w:rsidR="00644CD5">
        <w:t>.</w:t>
      </w:r>
      <w:r>
        <w:t>u17) + 0</w:t>
      </w:r>
      <w:r w:rsidR="00644CD5">
        <w:t>.</w:t>
      </w:r>
      <w:r>
        <w:t>266*T(v1</w:t>
      </w:r>
      <w:r w:rsidR="00644CD5">
        <w:t>.</w:t>
      </w:r>
      <w:r>
        <w:t>u16) -0</w:t>
      </w:r>
      <w:r w:rsidR="00644CD5">
        <w:t>.</w:t>
      </w:r>
      <w:r>
        <w:t>257*T(v11</w:t>
      </w:r>
      <w:r w:rsidR="00644CD5">
        <w:t>.</w:t>
      </w:r>
      <w:r>
        <w:t>u24) -0</w:t>
      </w:r>
      <w:r w:rsidR="00644CD5">
        <w:t>.</w:t>
      </w:r>
      <w:r>
        <w:t>231*T(v13</w:t>
      </w:r>
      <w:r w:rsidR="00644CD5">
        <w:t>.</w:t>
      </w:r>
      <w:r>
        <w:t>u3) -0</w:t>
      </w:r>
      <w:r w:rsidR="00644CD5">
        <w:t>.</w:t>
      </w:r>
      <w:r>
        <w:t>214*T(v23</w:t>
      </w:r>
      <w:r w:rsidR="00644CD5">
        <w:t>.</w:t>
      </w:r>
      <w:r>
        <w:t>u6) + 0</w:t>
      </w:r>
      <w:r w:rsidR="00644CD5">
        <w:t>.</w:t>
      </w:r>
      <w:r>
        <w:t>224*T(v29) + 0</w:t>
      </w:r>
      <w:r w:rsidR="00644CD5">
        <w:t>.</w:t>
      </w:r>
      <w:r>
        <w:t>166*T(v28</w:t>
      </w:r>
      <w:r w:rsidR="00644CD5">
        <w:t>.</w:t>
      </w:r>
      <w:r>
        <w:t>u9) + 0</w:t>
      </w:r>
      <w:r w:rsidR="00644CD5">
        <w:t>.</w:t>
      </w:r>
      <w:r>
        <w:t>234*T(v7</w:t>
      </w:r>
      <w:r w:rsidR="00644CD5">
        <w:t>.</w:t>
      </w:r>
      <w:r>
        <w:t>u14) + 0</w:t>
      </w:r>
      <w:r w:rsidR="00644CD5">
        <w:t>.</w:t>
      </w:r>
      <w:r>
        <w:t>125*T(v7</w:t>
      </w:r>
      <w:r w:rsidR="00644CD5">
        <w:t>.</w:t>
      </w:r>
      <w:r>
        <w:t>u21) -0</w:t>
      </w:r>
      <w:r w:rsidR="00644CD5">
        <w:t>.</w:t>
      </w:r>
      <w:r>
        <w:t>181*T(u19) + 0</w:t>
      </w:r>
      <w:r w:rsidR="00644CD5">
        <w:t>.</w:t>
      </w:r>
      <w:r>
        <w:t>291*T(v1</w:t>
      </w:r>
      <w:r w:rsidR="00644CD5">
        <w:t>.</w:t>
      </w:r>
      <w:r>
        <w:t>u12) -0</w:t>
      </w:r>
      <w:r w:rsidR="00644CD5">
        <w:t>.</w:t>
      </w:r>
      <w:r>
        <w:t>207*T(v6</w:t>
      </w:r>
      <w:r w:rsidR="00644CD5">
        <w:t>.</w:t>
      </w:r>
      <w:r>
        <w:t>u9) -0</w:t>
      </w:r>
      <w:r w:rsidR="00644CD5">
        <w:t>.</w:t>
      </w:r>
      <w:r>
        <w:t>191*T(v9</w:t>
      </w:r>
      <w:r w:rsidR="00644CD5">
        <w:t>.</w:t>
      </w:r>
      <w:r>
        <w:t>u23) + 0</w:t>
      </w:r>
      <w:r w:rsidR="00644CD5">
        <w:t>.</w:t>
      </w:r>
      <w:r>
        <w:t>24*T(v25</w:t>
      </w:r>
      <w:r w:rsidR="00644CD5">
        <w:t>.</w:t>
      </w:r>
      <w:r>
        <w:t>u18) -0</w:t>
      </w:r>
      <w:r w:rsidR="00644CD5">
        <w:t>.</w:t>
      </w:r>
      <w:r>
        <w:t>187*T(v12</w:t>
      </w:r>
      <w:r w:rsidR="00644CD5">
        <w:t>.</w:t>
      </w:r>
      <w:r>
        <w:t>u24) -0</w:t>
      </w:r>
      <w:r w:rsidR="00644CD5">
        <w:t>.</w:t>
      </w:r>
      <w:r>
        <w:t>198*T(v27</w:t>
      </w:r>
      <w:r w:rsidR="00644CD5">
        <w:t>.</w:t>
      </w:r>
      <w:r>
        <w:t>u16) -0</w:t>
      </w:r>
      <w:r w:rsidR="00644CD5">
        <w:t>.</w:t>
      </w:r>
      <w:r>
        <w:t>338*T(v1</w:t>
      </w:r>
      <w:r w:rsidR="00644CD5">
        <w:t>.</w:t>
      </w:r>
      <w:r>
        <w:t>u25) -0</w:t>
      </w:r>
      <w:r w:rsidR="00644CD5">
        <w:t>.</w:t>
      </w:r>
      <w:r>
        <w:t>234*T(v30</w:t>
      </w:r>
      <w:r w:rsidR="00644CD5">
        <w:t>.</w:t>
      </w:r>
      <w:r>
        <w:t>u10) + 0</w:t>
      </w:r>
      <w:r w:rsidR="00644CD5">
        <w:t>.</w:t>
      </w:r>
      <w:r>
        <w:t>233*T(v33</w:t>
      </w:r>
      <w:r w:rsidR="00644CD5">
        <w:t>.</w:t>
      </w:r>
      <w:r>
        <w:t>u9) -0</w:t>
      </w:r>
      <w:r w:rsidR="00644CD5">
        <w:t>.</w:t>
      </w:r>
      <w:r>
        <w:t>274*T(v13</w:t>
      </w:r>
      <w:r w:rsidR="00644CD5">
        <w:t>.</w:t>
      </w:r>
      <w:r>
        <w:t>u24) + 0</w:t>
      </w:r>
      <w:r w:rsidR="00644CD5">
        <w:t>.</w:t>
      </w:r>
      <w:r>
        <w:t>145*T(v38</w:t>
      </w:r>
      <w:r w:rsidR="00644CD5">
        <w:t>.</w:t>
      </w:r>
      <w:r>
        <w:t>u2) + 0</w:t>
      </w:r>
      <w:r w:rsidR="00644CD5">
        <w:t>.</w:t>
      </w:r>
      <w:r>
        <w:t>143*T(v38) -0</w:t>
      </w:r>
      <w:r w:rsidR="00644CD5">
        <w:t>.</w:t>
      </w:r>
      <w:r>
        <w:t>163*T(v6</w:t>
      </w:r>
      <w:r w:rsidR="00644CD5">
        <w:t>.</w:t>
      </w:r>
      <w:r>
        <w:t>u19) + 0</w:t>
      </w:r>
      <w:r w:rsidR="00644CD5">
        <w:t>.</w:t>
      </w:r>
      <w:r>
        <w:t>0772*T(v6</w:t>
      </w:r>
      <w:r w:rsidR="00644CD5">
        <w:t>.</w:t>
      </w:r>
      <w:r>
        <w:t>u8) + 0</w:t>
      </w:r>
      <w:r w:rsidR="00644CD5">
        <w:t>.</w:t>
      </w:r>
      <w:r>
        <w:t>195*T(v24</w:t>
      </w:r>
      <w:r w:rsidR="00644CD5">
        <w:t>.</w:t>
      </w:r>
      <w:r>
        <w:t>u10) -0</w:t>
      </w:r>
      <w:r w:rsidR="00644CD5">
        <w:t>.</w:t>
      </w:r>
      <w:r>
        <w:t>275*T(v10</w:t>
      </w:r>
      <w:r w:rsidR="00644CD5">
        <w:t>.</w:t>
      </w:r>
      <w:r>
        <w:t>u4) -0</w:t>
      </w:r>
      <w:r w:rsidR="00644CD5">
        <w:t>.</w:t>
      </w:r>
      <w:r>
        <w:t>185*T(v29</w:t>
      </w:r>
      <w:r w:rsidR="00644CD5">
        <w:t>.</w:t>
      </w:r>
      <w:r>
        <w:t>u10) + 0</w:t>
      </w:r>
      <w:r w:rsidR="00644CD5">
        <w:t>.</w:t>
      </w:r>
      <w:r>
        <w:t>207*Length^3 -0</w:t>
      </w:r>
      <w:r w:rsidR="00644CD5">
        <w:t>.</w:t>
      </w:r>
      <w:r>
        <w:t>167*T(v21</w:t>
      </w:r>
      <w:r w:rsidR="00644CD5">
        <w:t>.</w:t>
      </w:r>
      <w:r>
        <w:t>u2) + 0</w:t>
      </w:r>
      <w:r w:rsidR="00644CD5">
        <w:t>.</w:t>
      </w:r>
      <w:r>
        <w:t>128*T(v27</w:t>
      </w:r>
      <w:r w:rsidR="00644CD5">
        <w:t>.</w:t>
      </w:r>
      <w:r>
        <w:t>u13) + 0</w:t>
      </w:r>
      <w:r w:rsidR="00644CD5">
        <w:t>.</w:t>
      </w:r>
      <w:r>
        <w:t>158*T(v11</w:t>
      </w:r>
      <w:r w:rsidR="00644CD5">
        <w:t>.</w:t>
      </w:r>
      <w:r>
        <w:t>u31) + 0</w:t>
      </w:r>
      <w:r w:rsidR="00644CD5">
        <w:t>.</w:t>
      </w:r>
      <w:r>
        <w:t>171*T(v20</w:t>
      </w:r>
      <w:r w:rsidR="00644CD5">
        <w:t>.</w:t>
      </w:r>
      <w:r>
        <w:t>u22) + 0</w:t>
      </w:r>
      <w:r w:rsidR="00644CD5">
        <w:t>.</w:t>
      </w:r>
      <w:r>
        <w:t>204*T(v15</w:t>
      </w:r>
      <w:r w:rsidR="00644CD5">
        <w:t>.</w:t>
      </w:r>
      <w:r>
        <w:t>u8) + 0</w:t>
      </w:r>
      <w:r w:rsidR="00644CD5">
        <w:t>.</w:t>
      </w:r>
      <w:r>
        <w:t>183*T(v14</w:t>
      </w:r>
      <w:r w:rsidR="00644CD5">
        <w:t>.</w:t>
      </w:r>
      <w:r>
        <w:t>u26) + 0</w:t>
      </w:r>
      <w:r w:rsidR="00644CD5">
        <w:t>.</w:t>
      </w:r>
      <w:r>
        <w:t>237*T(v4</w:t>
      </w:r>
      <w:r w:rsidR="00644CD5">
        <w:t>.</w:t>
      </w:r>
      <w:r>
        <w:t>u36) + 0</w:t>
      </w:r>
      <w:r w:rsidR="00644CD5">
        <w:t>.</w:t>
      </w:r>
      <w:r>
        <w:t>169*T(v11) -0</w:t>
      </w:r>
      <w:r w:rsidR="00644CD5">
        <w:t>.</w:t>
      </w:r>
      <w:r>
        <w:t>186*T(v9</w:t>
      </w:r>
      <w:r w:rsidR="00644CD5">
        <w:t>.</w:t>
      </w:r>
      <w:r>
        <w:t>u32) + 0</w:t>
      </w:r>
      <w:r w:rsidR="00644CD5">
        <w:t>.</w:t>
      </w:r>
      <w:r>
        <w:t>137*T(v12</w:t>
      </w:r>
      <w:r w:rsidR="00644CD5">
        <w:t>.</w:t>
      </w:r>
      <w:r>
        <w:t>u17) + 0</w:t>
      </w:r>
      <w:r w:rsidR="00644CD5">
        <w:t>.</w:t>
      </w:r>
      <w:r>
        <w:t>245*T(v12</w:t>
      </w:r>
      <w:r w:rsidR="00644CD5">
        <w:t>.</w:t>
      </w:r>
      <w:r>
        <w:t>u2) + 0</w:t>
      </w:r>
      <w:r w:rsidR="00644CD5">
        <w:t>.</w:t>
      </w:r>
      <w:r>
        <w:t>241*T(v1</w:t>
      </w:r>
      <w:r w:rsidR="00644CD5">
        <w:t>.</w:t>
      </w:r>
      <w:r>
        <w:t>u36) -0</w:t>
      </w:r>
      <w:r w:rsidR="00644CD5">
        <w:t>.</w:t>
      </w:r>
      <w:r>
        <w:t>133*Volume^3 + 0</w:t>
      </w:r>
      <w:r w:rsidR="00644CD5">
        <w:t>.</w:t>
      </w:r>
      <w:r>
        <w:t>142*T(v23</w:t>
      </w:r>
      <w:r w:rsidR="00644CD5">
        <w:t>.</w:t>
      </w:r>
      <w:r>
        <w:t>u11) -0</w:t>
      </w:r>
      <w:r w:rsidR="00644CD5">
        <w:t>.</w:t>
      </w:r>
      <w:r>
        <w:t>261*T(v12</w:t>
      </w:r>
      <w:r w:rsidR="00644CD5">
        <w:t>.</w:t>
      </w:r>
      <w:r>
        <w:t>u21) -0</w:t>
      </w:r>
      <w:r w:rsidR="00644CD5">
        <w:t>.</w:t>
      </w:r>
      <w:r>
        <w:t>195*T(v22</w:t>
      </w:r>
      <w:r w:rsidR="00644CD5">
        <w:t>.</w:t>
      </w:r>
      <w:r>
        <w:t>u6) + 0</w:t>
      </w:r>
      <w:r w:rsidR="00644CD5">
        <w:t>.</w:t>
      </w:r>
      <w:r>
        <w:t>056*T(v3</w:t>
      </w:r>
      <w:r w:rsidR="00644CD5">
        <w:t>.</w:t>
      </w:r>
      <w:r>
        <w:t>u24) + 0</w:t>
      </w:r>
      <w:r w:rsidR="00644CD5">
        <w:t>.</w:t>
      </w:r>
      <w:r>
        <w:t>0822*T(u14) -0</w:t>
      </w:r>
      <w:r w:rsidR="00644CD5">
        <w:t>.</w:t>
      </w:r>
      <w:r>
        <w:t>151*T(v17</w:t>
      </w:r>
      <w:r w:rsidR="00644CD5">
        <w:t>.</w:t>
      </w:r>
      <w:r>
        <w:t>u2) + 0</w:t>
      </w:r>
      <w:r w:rsidR="00644CD5">
        <w:t>.</w:t>
      </w:r>
      <w:r>
        <w:t>207*T(v12</w:t>
      </w:r>
      <w:r w:rsidR="00644CD5">
        <w:t>.</w:t>
      </w:r>
      <w:r>
        <w:t>u1) -0</w:t>
      </w:r>
      <w:r w:rsidR="00644CD5">
        <w:t>.</w:t>
      </w:r>
      <w:r>
        <w:t>185*T(v30</w:t>
      </w:r>
      <w:r w:rsidR="00644CD5">
        <w:t>.</w:t>
      </w:r>
      <w:r>
        <w:t>u2) -0</w:t>
      </w:r>
      <w:r w:rsidR="00644CD5">
        <w:t>.</w:t>
      </w:r>
      <w:r>
        <w:t>205*T(v6</w:t>
      </w:r>
      <w:r w:rsidR="00644CD5">
        <w:t>.</w:t>
      </w:r>
      <w:r>
        <w:t>u6) + 0</w:t>
      </w:r>
      <w:r w:rsidR="00644CD5">
        <w:t>.</w:t>
      </w:r>
      <w:r>
        <w:t>17*T(v16</w:t>
      </w:r>
      <w:r w:rsidR="00644CD5">
        <w:t>.</w:t>
      </w:r>
      <w:r>
        <w:t>u10) -0</w:t>
      </w:r>
      <w:r w:rsidR="00644CD5">
        <w:t>.</w:t>
      </w:r>
      <w:r>
        <w:t>172*T(v35</w:t>
      </w:r>
      <w:r w:rsidR="00644CD5">
        <w:t>.</w:t>
      </w:r>
      <w:r>
        <w:t>u7) + 0</w:t>
      </w:r>
      <w:r w:rsidR="00644CD5">
        <w:t>.</w:t>
      </w:r>
      <w:r>
        <w:t>19*T(v9</w:t>
      </w:r>
      <w:r w:rsidR="00644CD5">
        <w:t>.</w:t>
      </w:r>
      <w:r>
        <w:t>u27) + 0</w:t>
      </w:r>
      <w:r w:rsidR="00644CD5">
        <w:t>.</w:t>
      </w:r>
      <w:r>
        <w:t>191*Volume -0</w:t>
      </w:r>
      <w:r w:rsidR="00644CD5">
        <w:t>.</w:t>
      </w:r>
      <w:r>
        <w:t>248*T(v3</w:t>
      </w:r>
      <w:r w:rsidR="00644CD5">
        <w:t>.</w:t>
      </w:r>
      <w:r>
        <w:t>u12) + 0</w:t>
      </w:r>
      <w:r w:rsidR="00644CD5">
        <w:t>.</w:t>
      </w:r>
      <w:r>
        <w:t>163*T(v11</w:t>
      </w:r>
      <w:r w:rsidR="00644CD5">
        <w:t>.</w:t>
      </w:r>
      <w:r>
        <w:t>u27) -0</w:t>
      </w:r>
      <w:r w:rsidR="00644CD5">
        <w:t>.</w:t>
      </w:r>
      <w:r>
        <w:t>175*T(v10</w:t>
      </w:r>
      <w:r w:rsidR="00644CD5">
        <w:t>.</w:t>
      </w:r>
      <w:r>
        <w:t>u16) -0</w:t>
      </w:r>
      <w:r w:rsidR="00644CD5">
        <w:t>.</w:t>
      </w:r>
      <w:r>
        <w:t>112*T(v18</w:t>
      </w:r>
      <w:r w:rsidR="00644CD5">
        <w:t>.</w:t>
      </w:r>
      <w:r>
        <w:t>u4) -0</w:t>
      </w:r>
      <w:r w:rsidR="00644CD5">
        <w:t>.</w:t>
      </w:r>
      <w:r>
        <w:t>111*T(u15) + 0</w:t>
      </w:r>
      <w:r w:rsidR="00644CD5">
        <w:t>.</w:t>
      </w:r>
      <w:r>
        <w:t>229*T(v3</w:t>
      </w:r>
      <w:r w:rsidR="00644CD5">
        <w:t>.</w:t>
      </w:r>
      <w:r>
        <w:t>u4) + 0</w:t>
      </w:r>
      <w:r w:rsidR="00644CD5">
        <w:t>.</w:t>
      </w:r>
      <w:r>
        <w:t>223*T(v9</w:t>
      </w:r>
      <w:r w:rsidR="00644CD5">
        <w:t>.</w:t>
      </w:r>
      <w:r>
        <w:t>u13) + 0</w:t>
      </w:r>
      <w:r w:rsidR="00644CD5">
        <w:t>.</w:t>
      </w:r>
      <w:r>
        <w:t>188*T(v22</w:t>
      </w:r>
      <w:r w:rsidR="00644CD5">
        <w:t>.</w:t>
      </w:r>
      <w:r>
        <w:t>u18) + 0</w:t>
      </w:r>
      <w:r w:rsidR="00644CD5">
        <w:t>.</w:t>
      </w:r>
      <w:r>
        <w:t>187*T(v35</w:t>
      </w:r>
      <w:r w:rsidR="00644CD5">
        <w:t>.</w:t>
      </w:r>
      <w:r>
        <w:t>u4) + 0</w:t>
      </w:r>
      <w:r w:rsidR="00644CD5">
        <w:t>.</w:t>
      </w:r>
      <w:r>
        <w:t>193*T(v4</w:t>
      </w:r>
      <w:r w:rsidR="00644CD5">
        <w:t>.</w:t>
      </w:r>
      <w:r>
        <w:t>u18) -0</w:t>
      </w:r>
      <w:r w:rsidR="00644CD5">
        <w:t>.</w:t>
      </w:r>
      <w:r>
        <w:t>174*T(v14</w:t>
      </w:r>
      <w:r w:rsidR="00644CD5">
        <w:t>.</w:t>
      </w:r>
      <w:r>
        <w:t>u25) -0</w:t>
      </w:r>
      <w:r w:rsidR="00644CD5">
        <w:t>.</w:t>
      </w:r>
      <w:r>
        <w:t>121*T(u13) + 0</w:t>
      </w:r>
      <w:r w:rsidR="00644CD5">
        <w:t>.</w:t>
      </w:r>
      <w:r>
        <w:t>0892*T(v27</w:t>
      </w:r>
      <w:r w:rsidR="00644CD5">
        <w:t>.</w:t>
      </w:r>
      <w:r>
        <w:t>u4) + 0</w:t>
      </w:r>
      <w:r w:rsidR="00644CD5">
        <w:t>.</w:t>
      </w:r>
      <w:r>
        <w:t>125*T(v19</w:t>
      </w:r>
      <w:r w:rsidR="00644CD5">
        <w:t>.</w:t>
      </w:r>
      <w:r>
        <w:t>u11) -0</w:t>
      </w:r>
      <w:r w:rsidR="00644CD5">
        <w:t>.</w:t>
      </w:r>
      <w:r>
        <w:t>15*T(v18</w:t>
      </w:r>
      <w:r w:rsidR="00644CD5">
        <w:t>.</w:t>
      </w:r>
      <w:r>
        <w:t>u11) + 0</w:t>
      </w:r>
      <w:r w:rsidR="00644CD5">
        <w:t>.</w:t>
      </w:r>
      <w:r>
        <w:t>209*T(v31</w:t>
      </w:r>
      <w:r w:rsidR="00644CD5">
        <w:t>.</w:t>
      </w:r>
      <w:r>
        <w:t>u2) -0</w:t>
      </w:r>
      <w:r w:rsidR="00644CD5">
        <w:t>.</w:t>
      </w:r>
      <w:r>
        <w:t>273*T(v21</w:t>
      </w:r>
      <w:r w:rsidR="00644CD5">
        <w:t>.</w:t>
      </w:r>
      <w:r>
        <w:t>u1) -0</w:t>
      </w:r>
      <w:r w:rsidR="00644CD5">
        <w:t>.</w:t>
      </w:r>
      <w:r>
        <w:t>184*T(v40</w:t>
      </w:r>
      <w:r w:rsidR="00644CD5">
        <w:t>.</w:t>
      </w:r>
      <w:r>
        <w:t>u2) -0</w:t>
      </w:r>
      <w:r w:rsidR="00644CD5">
        <w:t>.</w:t>
      </w:r>
      <w:r>
        <w:t>106*T(v8</w:t>
      </w:r>
      <w:r w:rsidR="00644CD5">
        <w:t>.</w:t>
      </w:r>
      <w:r>
        <w:t>u27) + 0</w:t>
      </w:r>
      <w:r w:rsidR="00644CD5">
        <w:t>.</w:t>
      </w:r>
      <w:r>
        <w:t>147*T(v32</w:t>
      </w:r>
      <w:r w:rsidR="00644CD5">
        <w:t>.</w:t>
      </w:r>
      <w:r>
        <w:t>u6) -0</w:t>
      </w:r>
      <w:r w:rsidR="00644CD5">
        <w:t>.</w:t>
      </w:r>
      <w:r>
        <w:t>124*T(v7</w:t>
      </w:r>
      <w:r w:rsidR="00644CD5">
        <w:t>.</w:t>
      </w:r>
      <w:r>
        <w:t>u15) -0</w:t>
      </w:r>
      <w:r w:rsidR="00644CD5">
        <w:t>.</w:t>
      </w:r>
      <w:r>
        <w:t>135*T(v20</w:t>
      </w:r>
      <w:r w:rsidR="00644CD5">
        <w:t>.</w:t>
      </w:r>
      <w:r>
        <w:t>u23) + 0</w:t>
      </w:r>
      <w:r w:rsidR="00644CD5">
        <w:t>.</w:t>
      </w:r>
      <w:r>
        <w:t>186*T(v34</w:t>
      </w:r>
      <w:r w:rsidR="00644CD5">
        <w:t>.</w:t>
      </w:r>
      <w:r>
        <w:t>u6) + 0</w:t>
      </w:r>
      <w:r w:rsidR="00644CD5">
        <w:t>.</w:t>
      </w:r>
      <w:r>
        <w:t>135*T(v21</w:t>
      </w:r>
      <w:r w:rsidR="00644CD5">
        <w:t>.</w:t>
      </w:r>
      <w:r>
        <w:t>u8) + 0</w:t>
      </w:r>
      <w:r w:rsidR="00644CD5">
        <w:t>.</w:t>
      </w:r>
      <w:r>
        <w:t>164*T(v8</w:t>
      </w:r>
      <w:r w:rsidR="00644CD5">
        <w:t>.</w:t>
      </w:r>
      <w:r>
        <w:t>u32) + 0</w:t>
      </w:r>
      <w:r w:rsidR="00644CD5">
        <w:t>.</w:t>
      </w:r>
      <w:r>
        <w:t>167*T(v9</w:t>
      </w:r>
      <w:r w:rsidR="00644CD5">
        <w:t>.</w:t>
      </w:r>
      <w:r>
        <w:t>u20) + 0</w:t>
      </w:r>
      <w:r w:rsidR="00644CD5">
        <w:t>.</w:t>
      </w:r>
      <w:r>
        <w:t>134*T(v30</w:t>
      </w:r>
      <w:r w:rsidR="00644CD5">
        <w:t>.</w:t>
      </w:r>
      <w:r>
        <w:t>u11) -0</w:t>
      </w:r>
      <w:r w:rsidR="00644CD5">
        <w:t>.</w:t>
      </w:r>
      <w:r>
        <w:t>13*T(v1</w:t>
      </w:r>
      <w:r w:rsidR="00644CD5">
        <w:t>.</w:t>
      </w:r>
      <w:r>
        <w:t>u3) + 0</w:t>
      </w:r>
      <w:r w:rsidR="00644CD5">
        <w:t>.</w:t>
      </w:r>
      <w:r>
        <w:t>186*T(v2</w:t>
      </w:r>
      <w:r w:rsidR="00644CD5">
        <w:t>.</w:t>
      </w:r>
      <w:r>
        <w:t>u12) + 0</w:t>
      </w:r>
      <w:r w:rsidR="00644CD5">
        <w:t>.</w:t>
      </w:r>
      <w:r>
        <w:t>204*T(v31</w:t>
      </w:r>
      <w:r w:rsidR="00644CD5">
        <w:t>.</w:t>
      </w:r>
      <w:r>
        <w:t>u3) + 0</w:t>
      </w:r>
      <w:r w:rsidR="00644CD5">
        <w:t>.</w:t>
      </w:r>
      <w:r>
        <w:t>159*T(v1</w:t>
      </w:r>
      <w:r w:rsidR="00644CD5">
        <w:t>.</w:t>
      </w:r>
      <w:r>
        <w:t>u42) + 0</w:t>
      </w:r>
      <w:r w:rsidR="00644CD5">
        <w:t>.</w:t>
      </w:r>
      <w:r>
        <w:t>116*T(v15</w:t>
      </w:r>
      <w:r w:rsidR="00644CD5">
        <w:t>.</w:t>
      </w:r>
      <w:r>
        <w:t>u9) + 0</w:t>
      </w:r>
      <w:r w:rsidR="00644CD5">
        <w:t>.</w:t>
      </w:r>
      <w:r>
        <w:t>143*T(v3</w:t>
      </w:r>
      <w:r w:rsidR="00644CD5">
        <w:t>.</w:t>
      </w:r>
      <w:r>
        <w:t>u28) -0</w:t>
      </w:r>
      <w:r w:rsidR="00644CD5">
        <w:t>.</w:t>
      </w:r>
      <w:r>
        <w:t>16*T(v12</w:t>
      </w:r>
      <w:r w:rsidR="00644CD5">
        <w:t>.</w:t>
      </w:r>
      <w:r>
        <w:t>u15) -0</w:t>
      </w:r>
      <w:r w:rsidR="00644CD5">
        <w:t>.</w:t>
      </w:r>
      <w:r>
        <w:t>0964*T(v18</w:t>
      </w:r>
      <w:r w:rsidR="00644CD5">
        <w:t>.</w:t>
      </w:r>
      <w:r>
        <w:t>u25) + 0</w:t>
      </w:r>
      <w:r w:rsidR="00644CD5">
        <w:t>.</w:t>
      </w:r>
      <w:r>
        <w:t>141*T(v10</w:t>
      </w:r>
      <w:r w:rsidR="00644CD5">
        <w:t>.</w:t>
      </w:r>
      <w:r>
        <w:t>u11) + 0</w:t>
      </w:r>
      <w:r w:rsidR="00644CD5">
        <w:t>.</w:t>
      </w:r>
      <w:r>
        <w:t>134*T(v30</w:t>
      </w:r>
      <w:r w:rsidR="00644CD5">
        <w:t>.</w:t>
      </w:r>
      <w:r>
        <w:t>u9) -0</w:t>
      </w:r>
      <w:r w:rsidR="00644CD5">
        <w:t>.</w:t>
      </w:r>
      <w:r>
        <w:t>204*T(v28</w:t>
      </w:r>
      <w:r w:rsidR="00644CD5">
        <w:t>.</w:t>
      </w:r>
      <w:r>
        <w:t>u3) -0</w:t>
      </w:r>
      <w:r w:rsidR="00644CD5">
        <w:t>.</w:t>
      </w:r>
      <w:r>
        <w:t>152*T(v38</w:t>
      </w:r>
      <w:r w:rsidR="00644CD5">
        <w:t>.</w:t>
      </w:r>
      <w:r>
        <w:t>u3) + 0</w:t>
      </w:r>
      <w:r w:rsidR="00644CD5">
        <w:t>.</w:t>
      </w:r>
      <w:r>
        <w:t>128*T(v23</w:t>
      </w:r>
      <w:r w:rsidR="00644CD5">
        <w:t>.</w:t>
      </w:r>
      <w:r>
        <w:t>u12) -0</w:t>
      </w:r>
      <w:r w:rsidR="00644CD5">
        <w:t>.</w:t>
      </w:r>
      <w:r>
        <w:t>128*T(v35</w:t>
      </w:r>
      <w:r w:rsidR="00644CD5">
        <w:t>.</w:t>
      </w:r>
      <w:r>
        <w:t>u2) -0</w:t>
      </w:r>
      <w:r w:rsidR="00644CD5">
        <w:t>.</w:t>
      </w:r>
      <w:r>
        <w:t>113*T(v17</w:t>
      </w:r>
      <w:r w:rsidR="00644CD5">
        <w:t>.</w:t>
      </w:r>
      <w:r>
        <w:t>u14) + 0</w:t>
      </w:r>
      <w:r w:rsidR="00644CD5">
        <w:t>.</w:t>
      </w:r>
      <w:r>
        <w:t>0906*T(u33) + 0</w:t>
      </w:r>
      <w:r w:rsidR="00644CD5">
        <w:t>.</w:t>
      </w:r>
      <w:r>
        <w:t>139*T(v31</w:t>
      </w:r>
      <w:r w:rsidR="00644CD5">
        <w:t>.</w:t>
      </w:r>
      <w:r>
        <w:t>u1) + 0</w:t>
      </w:r>
      <w:r w:rsidR="00644CD5">
        <w:t>.</w:t>
      </w:r>
      <w:r>
        <w:t>121*T(v16</w:t>
      </w:r>
      <w:r w:rsidR="00644CD5">
        <w:t>.</w:t>
      </w:r>
      <w:r>
        <w:t>u5) + 0</w:t>
      </w:r>
      <w:r w:rsidR="00644CD5">
        <w:t>.</w:t>
      </w:r>
      <w:r>
        <w:t>178*T(v32</w:t>
      </w:r>
      <w:r w:rsidR="00644CD5">
        <w:t>.</w:t>
      </w:r>
      <w:r>
        <w:t>u5) + 0</w:t>
      </w:r>
      <w:r w:rsidR="00644CD5">
        <w:t>.</w:t>
      </w:r>
      <w:r>
        <w:t>159*T(v7</w:t>
      </w:r>
      <w:r w:rsidR="00644CD5">
        <w:t>.</w:t>
      </w:r>
      <w:r>
        <w:t>u22) -0</w:t>
      </w:r>
      <w:r w:rsidR="00644CD5">
        <w:t>.</w:t>
      </w:r>
      <w:r>
        <w:t>179*T(v18</w:t>
      </w:r>
      <w:r w:rsidR="00644CD5">
        <w:t>.</w:t>
      </w:r>
      <w:r>
        <w:t>u9) -0</w:t>
      </w:r>
      <w:r w:rsidR="00644CD5">
        <w:t>.</w:t>
      </w:r>
      <w:r>
        <w:t>115*T(v40) + 0</w:t>
      </w:r>
      <w:r w:rsidR="00644CD5">
        <w:t>.</w:t>
      </w:r>
      <w:r>
        <w:t>102*T(u41) -0</w:t>
      </w:r>
      <w:r w:rsidR="00644CD5">
        <w:t>.</w:t>
      </w:r>
      <w:r>
        <w:t>131*T(v13</w:t>
      </w:r>
      <w:r w:rsidR="00644CD5">
        <w:t>.</w:t>
      </w:r>
      <w:r>
        <w:t>u22) + 0</w:t>
      </w:r>
      <w:r w:rsidR="00644CD5">
        <w:t>.</w:t>
      </w:r>
      <w:r>
        <w:t>136*T(v12</w:t>
      </w:r>
      <w:r w:rsidR="00644CD5">
        <w:t>.</w:t>
      </w:r>
      <w:r>
        <w:t>u30) + 0</w:t>
      </w:r>
      <w:r w:rsidR="00644CD5">
        <w:t>.</w:t>
      </w:r>
      <w:r>
        <w:t>151*T(v24</w:t>
      </w:r>
      <w:r w:rsidR="00644CD5">
        <w:t>.</w:t>
      </w:r>
      <w:r>
        <w:t>u14) -0</w:t>
      </w:r>
      <w:r w:rsidR="00644CD5">
        <w:t>.</w:t>
      </w:r>
      <w:r>
        <w:t>152*T(v12</w:t>
      </w:r>
      <w:r w:rsidR="00644CD5">
        <w:t>.</w:t>
      </w:r>
      <w:r>
        <w:t>u13) -0</w:t>
      </w:r>
      <w:r w:rsidR="00644CD5">
        <w:t>.</w:t>
      </w:r>
      <w:r>
        <w:t>0785*T(v8</w:t>
      </w:r>
      <w:r w:rsidR="00644CD5">
        <w:t>.</w:t>
      </w:r>
      <w:r>
        <w:t>u2) + 0</w:t>
      </w:r>
      <w:r w:rsidR="00644CD5">
        <w:t>.</w:t>
      </w:r>
      <w:r>
        <w:t>181*T(v30</w:t>
      </w:r>
      <w:r w:rsidR="00644CD5">
        <w:t>.</w:t>
      </w:r>
      <w:r>
        <w:t>u1) + 0</w:t>
      </w:r>
      <w:r w:rsidR="00644CD5">
        <w:t>.</w:t>
      </w:r>
      <w:r>
        <w:t>0986*T(v8) -0</w:t>
      </w:r>
      <w:r w:rsidR="00644CD5">
        <w:t>.</w:t>
      </w:r>
      <w:r>
        <w:t>127*T(v2</w:t>
      </w:r>
      <w:r w:rsidR="00644CD5">
        <w:t>.</w:t>
      </w:r>
      <w:r>
        <w:t>u27) -0</w:t>
      </w:r>
      <w:r w:rsidR="00644CD5">
        <w:t>.</w:t>
      </w:r>
      <w:r>
        <w:t>104*T(v14</w:t>
      </w:r>
      <w:r w:rsidR="00644CD5">
        <w:t>.</w:t>
      </w:r>
      <w:r>
        <w:t>u11) -0</w:t>
      </w:r>
      <w:r w:rsidR="00644CD5">
        <w:t>.</w:t>
      </w:r>
      <w:r>
        <w:t>113*T(v18</w:t>
      </w:r>
      <w:r w:rsidR="00644CD5">
        <w:t>.</w:t>
      </w:r>
      <w:r>
        <w:t>u10) -0</w:t>
      </w:r>
      <w:r w:rsidR="00644CD5">
        <w:t>.</w:t>
      </w:r>
      <w:r>
        <w:t>0968*T(v30</w:t>
      </w:r>
      <w:r w:rsidR="00644CD5">
        <w:t>.</w:t>
      </w:r>
      <w:r>
        <w:t>u12) -0</w:t>
      </w:r>
      <w:r w:rsidR="00644CD5">
        <w:t>.</w:t>
      </w:r>
      <w:r>
        <w:t>126*T(v37</w:t>
      </w:r>
      <w:r w:rsidR="00644CD5">
        <w:t>.</w:t>
      </w:r>
      <w:r>
        <w:t>u5) + 0</w:t>
      </w:r>
      <w:r w:rsidR="00644CD5">
        <w:t>.</w:t>
      </w:r>
      <w:r>
        <w:t>129*T(v15</w:t>
      </w:r>
      <w:r w:rsidR="00644CD5">
        <w:t>.</w:t>
      </w:r>
      <w:r>
        <w:t>u12) -0</w:t>
      </w:r>
      <w:r w:rsidR="00644CD5">
        <w:t>.</w:t>
      </w:r>
      <w:r>
        <w:t>11*T(v3</w:t>
      </w:r>
      <w:r w:rsidR="00644CD5">
        <w:t>.</w:t>
      </w:r>
      <w:r>
        <w:t>u34) -0</w:t>
      </w:r>
      <w:r w:rsidR="00644CD5">
        <w:t>.</w:t>
      </w:r>
      <w:r>
        <w:t>109*T(v24</w:t>
      </w:r>
      <w:r w:rsidR="00644CD5">
        <w:t>.</w:t>
      </w:r>
      <w:r>
        <w:t>u9) + 0</w:t>
      </w:r>
      <w:r w:rsidR="00644CD5">
        <w:t>.</w:t>
      </w:r>
      <w:r>
        <w:t>105*T(v5</w:t>
      </w:r>
      <w:r w:rsidR="00644CD5">
        <w:t>.</w:t>
      </w:r>
      <w:r>
        <w:t>u18) + 0</w:t>
      </w:r>
      <w:r w:rsidR="00644CD5">
        <w:t>.</w:t>
      </w:r>
      <w:r>
        <w:t>143*T(v5</w:t>
      </w:r>
      <w:r w:rsidR="00644CD5">
        <w:t>.</w:t>
      </w:r>
      <w:r>
        <w:t>u27) + 0</w:t>
      </w:r>
      <w:r w:rsidR="00644CD5">
        <w:t>.</w:t>
      </w:r>
      <w:r>
        <w:t>137*T(v20</w:t>
      </w:r>
      <w:r w:rsidR="00644CD5">
        <w:t>.</w:t>
      </w:r>
      <w:r>
        <w:t>u4) -0</w:t>
      </w:r>
      <w:r w:rsidR="00644CD5">
        <w:t>.</w:t>
      </w:r>
      <w:r>
        <w:t>149*T(v21</w:t>
      </w:r>
      <w:r w:rsidR="00644CD5">
        <w:t>.</w:t>
      </w:r>
      <w:r>
        <w:t>u5) + 0</w:t>
      </w:r>
      <w:r w:rsidR="00644CD5">
        <w:t>.</w:t>
      </w:r>
      <w:r>
        <w:t>0917*T(v32</w:t>
      </w:r>
      <w:r w:rsidR="00644CD5">
        <w:t>.</w:t>
      </w:r>
      <w:r>
        <w:t>u4) -0</w:t>
      </w:r>
      <w:r w:rsidR="00644CD5">
        <w:t>.</w:t>
      </w:r>
      <w:r>
        <w:t>0839*T(v34) -0</w:t>
      </w:r>
      <w:r w:rsidR="00644CD5">
        <w:t>.</w:t>
      </w:r>
      <w:r>
        <w:t>116*T(v30</w:t>
      </w:r>
      <w:r w:rsidR="00644CD5">
        <w:t>.</w:t>
      </w:r>
      <w:r>
        <w:t>u6) -0</w:t>
      </w:r>
      <w:r w:rsidR="00644CD5">
        <w:t>.</w:t>
      </w:r>
      <w:r>
        <w:t>11*T(v3</w:t>
      </w:r>
      <w:r w:rsidR="00644CD5">
        <w:t>.</w:t>
      </w:r>
      <w:r>
        <w:t>u22) -0</w:t>
      </w:r>
      <w:r w:rsidR="00644CD5">
        <w:t>.</w:t>
      </w:r>
      <w:r>
        <w:t>11*T(v3</w:t>
      </w:r>
      <w:r w:rsidR="00644CD5">
        <w:t>.</w:t>
      </w:r>
      <w:r>
        <w:t>u10) + 0</w:t>
      </w:r>
      <w:r w:rsidR="00644CD5">
        <w:t>.</w:t>
      </w:r>
      <w:r>
        <w:t>125*T(v16</w:t>
      </w:r>
      <w:r w:rsidR="00644CD5">
        <w:t>.</w:t>
      </w:r>
      <w:r>
        <w:t>u20) + 0</w:t>
      </w:r>
      <w:r w:rsidR="00644CD5">
        <w:t>.</w:t>
      </w:r>
      <w:r>
        <w:t>125*T(v24</w:t>
      </w:r>
      <w:r w:rsidR="00644CD5">
        <w:t>.</w:t>
      </w:r>
      <w:r>
        <w:t>u4) -0</w:t>
      </w:r>
      <w:r w:rsidR="00644CD5">
        <w:t>.</w:t>
      </w:r>
      <w:r>
        <w:t>0956*T(v7) -0</w:t>
      </w:r>
      <w:r w:rsidR="00644CD5">
        <w:t>.</w:t>
      </w:r>
      <w:r>
        <w:t>0955*T(v13</w:t>
      </w:r>
      <w:r w:rsidR="00644CD5">
        <w:t>.</w:t>
      </w:r>
      <w:r>
        <w:t>u8) + 0</w:t>
      </w:r>
      <w:r w:rsidR="00644CD5">
        <w:t>.</w:t>
      </w:r>
      <w:r>
        <w:t>11*T(v5</w:t>
      </w:r>
      <w:r w:rsidR="00644CD5">
        <w:t>.</w:t>
      </w:r>
      <w:r>
        <w:t>u12) + 0</w:t>
      </w:r>
      <w:r w:rsidR="00644CD5">
        <w:t>.</w:t>
      </w:r>
      <w:r>
        <w:t>108*Volume^2 -0</w:t>
      </w:r>
      <w:r w:rsidR="00644CD5">
        <w:t>.</w:t>
      </w:r>
      <w:r>
        <w:t>12*T(v5</w:t>
      </w:r>
      <w:r w:rsidR="00644CD5">
        <w:t>.</w:t>
      </w:r>
      <w:r>
        <w:t>u5) -0</w:t>
      </w:r>
      <w:r w:rsidR="00644CD5">
        <w:t>.</w:t>
      </w:r>
      <w:r>
        <w:t>0991*T(v14</w:t>
      </w:r>
      <w:r w:rsidR="00644CD5">
        <w:t>.</w:t>
      </w:r>
      <w:r>
        <w:t>u8) -0</w:t>
      </w:r>
      <w:r w:rsidR="00644CD5">
        <w:t>.</w:t>
      </w:r>
      <w:r>
        <w:t>0871*T(v21) + 0</w:t>
      </w:r>
      <w:r w:rsidR="00644CD5">
        <w:t>.</w:t>
      </w:r>
      <w:r>
        <w:t>115*T(v13</w:t>
      </w:r>
      <w:r w:rsidR="00644CD5">
        <w:t>.</w:t>
      </w:r>
      <w:r>
        <w:t>u26) -0</w:t>
      </w:r>
      <w:r w:rsidR="00644CD5">
        <w:t>.</w:t>
      </w:r>
      <w:r>
        <w:t>13*Lipophilicity -0</w:t>
      </w:r>
      <w:r w:rsidR="00644CD5">
        <w:t>.</w:t>
      </w:r>
      <w:r>
        <w:t>0936*T(u7) -0</w:t>
      </w:r>
      <w:r w:rsidR="00644CD5">
        <w:t>.</w:t>
      </w:r>
      <w:r>
        <w:t>0591*T(v15) + 0</w:t>
      </w:r>
      <w:r w:rsidR="00644CD5">
        <w:t>.</w:t>
      </w:r>
      <w:r>
        <w:t>105*T(v3</w:t>
      </w:r>
      <w:r w:rsidR="00644CD5">
        <w:t>.</w:t>
      </w:r>
      <w:r>
        <w:t>u36) + 0</w:t>
      </w:r>
      <w:r w:rsidR="00644CD5">
        <w:t>.</w:t>
      </w:r>
      <w:r>
        <w:t>0919*T(v5</w:t>
      </w:r>
      <w:r w:rsidR="00644CD5">
        <w:t>.</w:t>
      </w:r>
      <w:r>
        <w:t>u15) + 0</w:t>
      </w:r>
      <w:r w:rsidR="00644CD5">
        <w:t>.</w:t>
      </w:r>
      <w:r>
        <w:t>109*T(v5</w:t>
      </w:r>
      <w:r w:rsidR="00644CD5">
        <w:t>.</w:t>
      </w:r>
      <w:r>
        <w:t>u14) -0</w:t>
      </w:r>
      <w:r w:rsidR="00644CD5">
        <w:t>.</w:t>
      </w:r>
      <w:r>
        <w:t>0976*T(v9</w:t>
      </w:r>
      <w:r w:rsidR="00644CD5">
        <w:t>.</w:t>
      </w:r>
      <w:r>
        <w:t>u31) + 0</w:t>
      </w:r>
      <w:r w:rsidR="00644CD5">
        <w:t>.</w:t>
      </w:r>
      <w:r>
        <w:t>0884*T(v9</w:t>
      </w:r>
      <w:r w:rsidR="00644CD5">
        <w:t>.</w:t>
      </w:r>
      <w:r>
        <w:t>u19) + 0</w:t>
      </w:r>
      <w:r w:rsidR="00644CD5">
        <w:t>.</w:t>
      </w:r>
      <w:r>
        <w:t>0779*T(v13</w:t>
      </w:r>
      <w:r w:rsidR="00644CD5">
        <w:t>.</w:t>
      </w:r>
      <w:r>
        <w:t>u28) + 0</w:t>
      </w:r>
      <w:r w:rsidR="00644CD5">
        <w:t>.</w:t>
      </w:r>
      <w:r>
        <w:t>115*T(v6</w:t>
      </w:r>
      <w:r w:rsidR="00644CD5">
        <w:t>.</w:t>
      </w:r>
      <w:r>
        <w:t>u17) + 0</w:t>
      </w:r>
      <w:r w:rsidR="00644CD5">
        <w:t>.</w:t>
      </w:r>
      <w:r>
        <w:t>0965*T(v1</w:t>
      </w:r>
      <w:r w:rsidR="00644CD5">
        <w:t>.</w:t>
      </w:r>
      <w:r>
        <w:t>u30) -0</w:t>
      </w:r>
      <w:r w:rsidR="00644CD5">
        <w:t>.</w:t>
      </w:r>
      <w:r>
        <w:t>0953*T(v9</w:t>
      </w:r>
      <w:r w:rsidR="00644CD5">
        <w:t>.</w:t>
      </w:r>
      <w:r>
        <w:t>u16) + 0</w:t>
      </w:r>
      <w:r w:rsidR="00644CD5">
        <w:t>.</w:t>
      </w:r>
      <w:r>
        <w:t>09*T(v25</w:t>
      </w:r>
      <w:r w:rsidR="00644CD5">
        <w:t>.</w:t>
      </w:r>
      <w:r>
        <w:t>u11) -0</w:t>
      </w:r>
      <w:r w:rsidR="00644CD5">
        <w:t>.</w:t>
      </w:r>
      <w:r>
        <w:t>114*T(v37</w:t>
      </w:r>
      <w:r w:rsidR="00644CD5">
        <w:t>.</w:t>
      </w:r>
      <w:r>
        <w:t>u1) + 0</w:t>
      </w:r>
      <w:r w:rsidR="00644CD5">
        <w:t>.</w:t>
      </w:r>
      <w:r>
        <w:t>0924*T(v25</w:t>
      </w:r>
      <w:r w:rsidR="00644CD5">
        <w:t>.</w:t>
      </w:r>
      <w:r>
        <w:t>u6) + 0</w:t>
      </w:r>
      <w:r w:rsidR="00644CD5">
        <w:t>.</w:t>
      </w:r>
      <w:r>
        <w:t>0985*T(v17</w:t>
      </w:r>
      <w:r w:rsidR="00644CD5">
        <w:t>.</w:t>
      </w:r>
      <w:r>
        <w:t>u12) + 0</w:t>
      </w:r>
      <w:r w:rsidR="00644CD5">
        <w:t>.</w:t>
      </w:r>
      <w:r>
        <w:t>0896*T(v20</w:t>
      </w:r>
      <w:r w:rsidR="00644CD5">
        <w:t>.</w:t>
      </w:r>
      <w:r>
        <w:t>u11) -0</w:t>
      </w:r>
      <w:r w:rsidR="00644CD5">
        <w:t>.</w:t>
      </w:r>
      <w:r>
        <w:t>1*T(v5</w:t>
      </w:r>
      <w:r w:rsidR="00644CD5">
        <w:t>.</w:t>
      </w:r>
      <w:r>
        <w:t>u26) + 0</w:t>
      </w:r>
      <w:r w:rsidR="00644CD5">
        <w:t>.</w:t>
      </w:r>
      <w:r>
        <w:t>0839*T(v6</w:t>
      </w:r>
      <w:r w:rsidR="00644CD5">
        <w:t>.</w:t>
      </w:r>
      <w:r>
        <w:t>u11) + 0</w:t>
      </w:r>
      <w:r w:rsidR="00644CD5">
        <w:t>.</w:t>
      </w:r>
      <w:r>
        <w:t>083*T(v25</w:t>
      </w:r>
      <w:r w:rsidR="00644CD5">
        <w:t>.</w:t>
      </w:r>
      <w:r>
        <w:t>u13) + 0</w:t>
      </w:r>
      <w:r w:rsidR="00644CD5">
        <w:t>.</w:t>
      </w:r>
      <w:r>
        <w:t>0813*T(v2</w:t>
      </w:r>
      <w:r w:rsidR="00644CD5">
        <w:t>.</w:t>
      </w:r>
      <w:r>
        <w:t>u32) -0</w:t>
      </w:r>
      <w:r w:rsidR="00644CD5">
        <w:t>.</w:t>
      </w:r>
      <w:r>
        <w:t>0717*T(v10</w:t>
      </w:r>
      <w:r w:rsidR="00644CD5">
        <w:t>.</w:t>
      </w:r>
      <w:r>
        <w:t>u8) + 0</w:t>
      </w:r>
      <w:r w:rsidR="00644CD5">
        <w:t>.</w:t>
      </w:r>
      <w:r>
        <w:t>0666*T(v20</w:t>
      </w:r>
      <w:r w:rsidR="00644CD5">
        <w:t>.</w:t>
      </w:r>
      <w:r>
        <w:t>u18) + 0</w:t>
      </w:r>
      <w:r w:rsidR="00644CD5">
        <w:t>.</w:t>
      </w:r>
      <w:r>
        <w:t>0735*T(v28</w:t>
      </w:r>
      <w:r w:rsidR="00644CD5">
        <w:t>.</w:t>
      </w:r>
      <w:r>
        <w:t>u12) + 0</w:t>
      </w:r>
      <w:r w:rsidR="00644CD5">
        <w:t>.</w:t>
      </w:r>
      <w:r>
        <w:t>0821*T(v21</w:t>
      </w:r>
      <w:r w:rsidR="00644CD5">
        <w:t>.</w:t>
      </w:r>
      <w:r>
        <w:t>u16) -0</w:t>
      </w:r>
      <w:r w:rsidR="00644CD5">
        <w:t>.</w:t>
      </w:r>
      <w:r>
        <w:t>091*T(v16</w:t>
      </w:r>
      <w:r w:rsidR="00644CD5">
        <w:t>.</w:t>
      </w:r>
      <w:r>
        <w:t>u12) + 0</w:t>
      </w:r>
      <w:r w:rsidR="00644CD5">
        <w:t>.</w:t>
      </w:r>
      <w:r>
        <w:t>078*T(v3</w:t>
      </w:r>
      <w:r w:rsidR="00644CD5">
        <w:t>.</w:t>
      </w:r>
      <w:r>
        <w:t>u32) -0</w:t>
      </w:r>
      <w:r w:rsidR="00644CD5">
        <w:t>.</w:t>
      </w:r>
      <w:r>
        <w:t>0694*T(v33</w:t>
      </w:r>
      <w:r w:rsidR="00644CD5">
        <w:t>.</w:t>
      </w:r>
      <w:r>
        <w:t>u10) + 0</w:t>
      </w:r>
      <w:r w:rsidR="00644CD5">
        <w:t>.</w:t>
      </w:r>
      <w:r>
        <w:t>0843*T(v21</w:t>
      </w:r>
      <w:r w:rsidR="00644CD5">
        <w:t>.</w:t>
      </w:r>
      <w:r>
        <w:t>u9) -0</w:t>
      </w:r>
      <w:r w:rsidR="00644CD5">
        <w:t>.</w:t>
      </w:r>
      <w:r>
        <w:t>0785*T(v23</w:t>
      </w:r>
      <w:r w:rsidR="00644CD5">
        <w:t>.</w:t>
      </w:r>
      <w:r>
        <w:t>u18) -0</w:t>
      </w:r>
      <w:r w:rsidR="00644CD5">
        <w:t>.</w:t>
      </w:r>
      <w:r>
        <w:t>0734*T(v28</w:t>
      </w:r>
      <w:r w:rsidR="00644CD5">
        <w:t>.</w:t>
      </w:r>
      <w:r>
        <w:t>u4) + 0</w:t>
      </w:r>
      <w:r w:rsidR="00644CD5">
        <w:t>.</w:t>
      </w:r>
      <w:r>
        <w:t>0901*T(v2</w:t>
      </w:r>
      <w:r w:rsidR="00644CD5">
        <w:t>.</w:t>
      </w:r>
      <w:r>
        <w:t>u34) -0</w:t>
      </w:r>
      <w:r w:rsidR="00644CD5">
        <w:t>.</w:t>
      </w:r>
      <w:r>
        <w:t>0793*T(v23</w:t>
      </w:r>
      <w:r w:rsidR="00644CD5">
        <w:t>.</w:t>
      </w:r>
      <w:r>
        <w:t>u5) + 0</w:t>
      </w:r>
      <w:r w:rsidR="00644CD5">
        <w:t>.</w:t>
      </w:r>
      <w:r>
        <w:t>091*T(v19</w:t>
      </w:r>
      <w:r w:rsidR="00644CD5">
        <w:t>.</w:t>
      </w:r>
      <w:r>
        <w:t>u2) + 0</w:t>
      </w:r>
      <w:r w:rsidR="00644CD5">
        <w:t>.</w:t>
      </w:r>
      <w:r>
        <w:t>0871*T(v1</w:t>
      </w:r>
      <w:r w:rsidR="00644CD5">
        <w:t>.</w:t>
      </w:r>
      <w:r>
        <w:t>u29) -0</w:t>
      </w:r>
      <w:r w:rsidR="00644CD5">
        <w:t>.</w:t>
      </w:r>
      <w:r>
        <w:t>0793*T(v13</w:t>
      </w:r>
      <w:r w:rsidR="00644CD5">
        <w:t>.</w:t>
      </w:r>
      <w:r>
        <w:t>u19) + 0</w:t>
      </w:r>
      <w:r w:rsidR="00644CD5">
        <w:t>.</w:t>
      </w:r>
      <w:r>
        <w:t>0766*T(v21</w:t>
      </w:r>
      <w:r w:rsidR="00644CD5">
        <w:t>.</w:t>
      </w:r>
      <w:r>
        <w:t>u17) -0</w:t>
      </w:r>
      <w:r w:rsidR="00644CD5">
        <w:t>.</w:t>
      </w:r>
      <w:r>
        <w:t>081*T(v1</w:t>
      </w:r>
      <w:r w:rsidR="00644CD5">
        <w:t>.</w:t>
      </w:r>
      <w:r>
        <w:t>u35) + 0</w:t>
      </w:r>
      <w:r w:rsidR="00644CD5">
        <w:t>.</w:t>
      </w:r>
      <w:r>
        <w:t>0613*T(v11</w:t>
      </w:r>
      <w:r w:rsidR="00644CD5">
        <w:t>.</w:t>
      </w:r>
      <w:r>
        <w:t>u29) -0</w:t>
      </w:r>
      <w:r w:rsidR="00644CD5">
        <w:t>.</w:t>
      </w:r>
      <w:r>
        <w:t>0693*T(v6</w:t>
      </w:r>
      <w:r w:rsidR="00644CD5">
        <w:t>.</w:t>
      </w:r>
      <w:r>
        <w:t>u24) -0</w:t>
      </w:r>
      <w:r w:rsidR="00644CD5">
        <w:t>.</w:t>
      </w:r>
      <w:r>
        <w:t>0694*T(v5</w:t>
      </w:r>
      <w:r w:rsidR="00644CD5">
        <w:t>.</w:t>
      </w:r>
      <w:r>
        <w:t>u6) + 0</w:t>
      </w:r>
      <w:r w:rsidR="00644CD5">
        <w:t>.</w:t>
      </w:r>
      <w:r>
        <w:t>0746*T(v1</w:t>
      </w:r>
      <w:r w:rsidR="00644CD5">
        <w:t>.</w:t>
      </w:r>
      <w:r>
        <w:t>u41) -0</w:t>
      </w:r>
      <w:r w:rsidR="00644CD5">
        <w:t>.</w:t>
      </w:r>
      <w:r>
        <w:t>0622*T(v28</w:t>
      </w:r>
      <w:r w:rsidR="00644CD5">
        <w:t>.</w:t>
      </w:r>
      <w:r>
        <w:t>u1) + 0</w:t>
      </w:r>
      <w:r w:rsidR="00644CD5">
        <w:t>.</w:t>
      </w:r>
      <w:r>
        <w:t>062*T(v31</w:t>
      </w:r>
      <w:r w:rsidR="00644CD5">
        <w:t>.</w:t>
      </w:r>
      <w:r>
        <w:t>u7) -0</w:t>
      </w:r>
      <w:r w:rsidR="00644CD5">
        <w:t>.</w:t>
      </w:r>
      <w:r>
        <w:t>0625*T(v2</w:t>
      </w:r>
      <w:r w:rsidR="00644CD5">
        <w:t>.</w:t>
      </w:r>
      <w:r>
        <w:t>u26) -0</w:t>
      </w:r>
      <w:r w:rsidR="00644CD5">
        <w:t>.</w:t>
      </w:r>
      <w:r>
        <w:t>0813*T(v17</w:t>
      </w:r>
      <w:r w:rsidR="00644CD5">
        <w:t>.</w:t>
      </w:r>
      <w:r>
        <w:t>u1) -0</w:t>
      </w:r>
      <w:r w:rsidR="00644CD5">
        <w:t>.</w:t>
      </w:r>
      <w:r>
        <w:t>064*T(v14</w:t>
      </w:r>
      <w:r w:rsidR="00644CD5">
        <w:t>.</w:t>
      </w:r>
      <w:r>
        <w:t>u9) + 0</w:t>
      </w:r>
      <w:r w:rsidR="00644CD5">
        <w:t>.</w:t>
      </w:r>
      <w:r>
        <w:t>064*T(v10</w:t>
      </w:r>
      <w:r w:rsidR="00644CD5">
        <w:t>.</w:t>
      </w:r>
      <w:r>
        <w:t>u20) -0</w:t>
      </w:r>
      <w:r w:rsidR="00644CD5">
        <w:t>.</w:t>
      </w:r>
      <w:r>
        <w:t>0795*T(v1</w:t>
      </w:r>
      <w:r w:rsidR="00644CD5">
        <w:t>.</w:t>
      </w:r>
      <w:r>
        <w:t>u32) -0</w:t>
      </w:r>
      <w:r w:rsidR="00644CD5">
        <w:t>.</w:t>
      </w:r>
      <w:r>
        <w:t>0591*T(v13</w:t>
      </w:r>
      <w:r w:rsidR="00644CD5">
        <w:t>.</w:t>
      </w:r>
      <w:r>
        <w:t>u12) + 0</w:t>
      </w:r>
      <w:r w:rsidR="00644CD5">
        <w:t>.</w:t>
      </w:r>
      <w:r>
        <w:t>0598*T(v6</w:t>
      </w:r>
      <w:r w:rsidR="00644CD5">
        <w:t>.</w:t>
      </w:r>
      <w:r>
        <w:t>u30) + 0</w:t>
      </w:r>
      <w:r w:rsidR="00644CD5">
        <w:t>.</w:t>
      </w:r>
      <w:r>
        <w:t>0606*T(v11</w:t>
      </w:r>
      <w:r w:rsidR="00644CD5">
        <w:t>.</w:t>
      </w:r>
      <w:r>
        <w:t>u22) + 0</w:t>
      </w:r>
      <w:r w:rsidR="00644CD5">
        <w:t>.</w:t>
      </w:r>
      <w:r>
        <w:t>0538*T(v7</w:t>
      </w:r>
      <w:r w:rsidR="00644CD5">
        <w:t>.</w:t>
      </w:r>
      <w:r>
        <w:t>u8) + 0</w:t>
      </w:r>
      <w:r w:rsidR="00644CD5">
        <w:t>.</w:t>
      </w:r>
      <w:r>
        <w:t>0595*T(v22</w:t>
      </w:r>
      <w:r w:rsidR="00644CD5">
        <w:t>.</w:t>
      </w:r>
      <w:r>
        <w:t>u17) -0</w:t>
      </w:r>
      <w:r w:rsidR="00644CD5">
        <w:t>.</w:t>
      </w:r>
      <w:r>
        <w:t>0532*T(v7</w:t>
      </w:r>
      <w:r w:rsidR="00644CD5">
        <w:t>.</w:t>
      </w:r>
      <w:r>
        <w:t>u32) -0</w:t>
      </w:r>
      <w:r w:rsidR="00644CD5">
        <w:t>.</w:t>
      </w:r>
      <w:r>
        <w:t>0593*T(v16</w:t>
      </w:r>
      <w:r w:rsidR="00644CD5">
        <w:t>.</w:t>
      </w:r>
      <w:r>
        <w:t>u4) + 0</w:t>
      </w:r>
      <w:r w:rsidR="00644CD5">
        <w:t>.</w:t>
      </w:r>
      <w:r>
        <w:t>0533*T(v2</w:t>
      </w:r>
      <w:r w:rsidR="00644CD5">
        <w:t>.</w:t>
      </w:r>
      <w:r>
        <w:t>u13) + 0</w:t>
      </w:r>
      <w:r w:rsidR="00644CD5">
        <w:t>.</w:t>
      </w:r>
      <w:r>
        <w:t>0491*T(v7</w:t>
      </w:r>
      <w:r w:rsidR="00644CD5">
        <w:t>.</w:t>
      </w:r>
      <w:r>
        <w:t>u19) + 0</w:t>
      </w:r>
      <w:r w:rsidR="00644CD5">
        <w:t>.</w:t>
      </w:r>
      <w:r>
        <w:t>0352*T(u25) -0</w:t>
      </w:r>
      <w:r w:rsidR="00644CD5">
        <w:t>.</w:t>
      </w:r>
      <w:r>
        <w:t>0362*T(v16) -0</w:t>
      </w:r>
      <w:r w:rsidR="00644CD5">
        <w:t>.</w:t>
      </w:r>
      <w:r>
        <w:t>0428*T(v4</w:t>
      </w:r>
      <w:r w:rsidR="00644CD5">
        <w:t>.</w:t>
      </w:r>
      <w:r>
        <w:t>u28) + 0</w:t>
      </w:r>
      <w:r w:rsidR="00644CD5">
        <w:t>.</w:t>
      </w:r>
      <w:r>
        <w:t>0425*T(v18</w:t>
      </w:r>
      <w:r w:rsidR="00644CD5">
        <w:t>.</w:t>
      </w:r>
      <w:r>
        <w:t>u20) + 0</w:t>
      </w:r>
      <w:r w:rsidR="00644CD5">
        <w:t>.</w:t>
      </w:r>
      <w:r>
        <w:t>0447*T(v22</w:t>
      </w:r>
      <w:r w:rsidR="00644CD5">
        <w:t>.</w:t>
      </w:r>
      <w:r>
        <w:t>u20) + 0</w:t>
      </w:r>
      <w:r w:rsidR="00644CD5">
        <w:t>.</w:t>
      </w:r>
      <w:r>
        <w:t>0332*T(v12</w:t>
      </w:r>
      <w:r w:rsidR="00644CD5">
        <w:t>.</w:t>
      </w:r>
      <w:r>
        <w:t>u27) + 0</w:t>
      </w:r>
      <w:r w:rsidR="00644CD5">
        <w:t>.</w:t>
      </w:r>
      <w:r>
        <w:t>0364*T(v18</w:t>
      </w:r>
      <w:r w:rsidR="00644CD5">
        <w:t>.</w:t>
      </w:r>
      <w:r>
        <w:t>u21) + 0</w:t>
      </w:r>
      <w:r w:rsidR="00644CD5">
        <w:t>.</w:t>
      </w:r>
      <w:r>
        <w:t>0381*T(v21</w:t>
      </w:r>
      <w:r w:rsidR="00644CD5">
        <w:t>.</w:t>
      </w:r>
      <w:r>
        <w:t>u13) -0</w:t>
      </w:r>
      <w:r w:rsidR="00644CD5">
        <w:t>.</w:t>
      </w:r>
      <w:r>
        <w:t>0384*T(v33</w:t>
      </w:r>
      <w:r w:rsidR="00644CD5">
        <w:t>.</w:t>
      </w:r>
      <w:r>
        <w:t>u3) -0</w:t>
      </w:r>
      <w:r w:rsidR="00644CD5">
        <w:t>.</w:t>
      </w:r>
      <w:r>
        <w:t>0409*T(v15</w:t>
      </w:r>
      <w:r w:rsidR="00644CD5">
        <w:t>.</w:t>
      </w:r>
      <w:r>
        <w:t>u3) -0</w:t>
      </w:r>
      <w:r w:rsidR="00644CD5">
        <w:t>.</w:t>
      </w:r>
      <w:r>
        <w:t>0347*T(v8</w:t>
      </w:r>
      <w:r w:rsidR="00644CD5">
        <w:t>.</w:t>
      </w:r>
      <w:r>
        <w:t>u31) + 0</w:t>
      </w:r>
      <w:r w:rsidR="00644CD5">
        <w:t>.</w:t>
      </w:r>
      <w:r>
        <w:t>0309*T(v26</w:t>
      </w:r>
      <w:r w:rsidR="00644CD5">
        <w:t>.</w:t>
      </w:r>
      <w:r>
        <w:t>u13) + 0</w:t>
      </w:r>
      <w:r w:rsidR="00644CD5">
        <w:t>.</w:t>
      </w:r>
      <w:r>
        <w:t>0313*T(v6</w:t>
      </w:r>
      <w:r w:rsidR="00644CD5">
        <w:t>.</w:t>
      </w:r>
      <w:r>
        <w:t>u23) -0</w:t>
      </w:r>
      <w:r w:rsidR="00644CD5">
        <w:t>.</w:t>
      </w:r>
      <w:r>
        <w:t>0292*T(v12</w:t>
      </w:r>
      <w:r w:rsidR="00644CD5">
        <w:t>.</w:t>
      </w:r>
      <w:r>
        <w:t>u31) -0</w:t>
      </w:r>
      <w:r w:rsidR="00644CD5">
        <w:t>.</w:t>
      </w:r>
      <w:r>
        <w:t>0218*T(v4) + 0</w:t>
      </w:r>
      <w:r w:rsidR="00644CD5">
        <w:t>.</w:t>
      </w:r>
      <w:r>
        <w:t>0196*T(v22) + 0</w:t>
      </w:r>
      <w:r w:rsidR="00644CD5">
        <w:t>.</w:t>
      </w:r>
      <w:r>
        <w:t>0296*T(v9</w:t>
      </w:r>
      <w:r w:rsidR="00644CD5">
        <w:t>.</w:t>
      </w:r>
      <w:r>
        <w:t>u21) -0</w:t>
      </w:r>
      <w:r w:rsidR="00644CD5">
        <w:t>.</w:t>
      </w:r>
      <w:r>
        <w:t>0282*T(v11</w:t>
      </w:r>
      <w:r w:rsidR="00644CD5">
        <w:t>.</w:t>
      </w:r>
      <w:r>
        <w:t>u20) -0</w:t>
      </w:r>
      <w:r w:rsidR="00644CD5">
        <w:t>.</w:t>
      </w:r>
      <w:r>
        <w:t>0266*T(v18</w:t>
      </w:r>
      <w:r w:rsidR="00644CD5">
        <w:t>.</w:t>
      </w:r>
      <w:r>
        <w:t>u22) + 0</w:t>
      </w:r>
      <w:r w:rsidR="00644CD5">
        <w:t>.</w:t>
      </w:r>
      <w:r>
        <w:t>0247*T(v10</w:t>
      </w:r>
      <w:r w:rsidR="00644CD5">
        <w:t>.</w:t>
      </w:r>
      <w:r>
        <w:t>u14) + 0</w:t>
      </w:r>
      <w:r w:rsidR="00644CD5">
        <w:t>.</w:t>
      </w:r>
      <w:r>
        <w:t>0246*T(v15</w:t>
      </w:r>
      <w:r w:rsidR="00644CD5">
        <w:t>.</w:t>
      </w:r>
      <w:r>
        <w:t>u21) + 0</w:t>
      </w:r>
      <w:r w:rsidR="00644CD5">
        <w:t>.</w:t>
      </w:r>
      <w:r>
        <w:t>0254*T(v14</w:t>
      </w:r>
      <w:r w:rsidR="00644CD5">
        <w:t>.</w:t>
      </w:r>
      <w:r>
        <w:t>u19) -0</w:t>
      </w:r>
      <w:r w:rsidR="00644CD5">
        <w:t>.</w:t>
      </w:r>
      <w:r>
        <w:t>0246*T(v9</w:t>
      </w:r>
      <w:r w:rsidR="00644CD5">
        <w:t>.</w:t>
      </w:r>
      <w:r>
        <w:t>u26) -0</w:t>
      </w:r>
      <w:r w:rsidR="00644CD5">
        <w:t>.</w:t>
      </w:r>
      <w:r>
        <w:t>0232*T(v17</w:t>
      </w:r>
      <w:r w:rsidR="00644CD5">
        <w:t>.</w:t>
      </w:r>
      <w:r>
        <w:t>u7) -0</w:t>
      </w:r>
      <w:r w:rsidR="00644CD5">
        <w:t>.</w:t>
      </w:r>
      <w:r>
        <w:t>0179*T(v17</w:t>
      </w:r>
      <w:r w:rsidR="00644CD5">
        <w:t>.</w:t>
      </w:r>
      <w:r>
        <w:t>u9) -0</w:t>
      </w:r>
      <w:r w:rsidR="00644CD5">
        <w:t>.</w:t>
      </w:r>
      <w:r>
        <w:t>0161*T(v15</w:t>
      </w:r>
      <w:r w:rsidR="00644CD5">
        <w:t>.</w:t>
      </w:r>
      <w:r>
        <w:t>u13) -0</w:t>
      </w:r>
      <w:r w:rsidR="00644CD5">
        <w:t>.</w:t>
      </w:r>
      <w:r>
        <w:t>015*T(v26</w:t>
      </w:r>
      <w:r w:rsidR="00644CD5">
        <w:t>.</w:t>
      </w:r>
      <w:r>
        <w:t>u16) + 0</w:t>
      </w:r>
      <w:r w:rsidR="00644CD5">
        <w:t>.</w:t>
      </w:r>
      <w:r>
        <w:t>0162*T(v35</w:t>
      </w:r>
      <w:r w:rsidR="00644CD5">
        <w:t>.</w:t>
      </w:r>
      <w:r>
        <w:t>u3) + 0</w:t>
      </w:r>
      <w:r w:rsidR="00644CD5">
        <w:t>.</w:t>
      </w:r>
      <w:r>
        <w:t>0162*T(v27</w:t>
      </w:r>
      <w:r w:rsidR="00644CD5">
        <w:t>.</w:t>
      </w:r>
      <w:r>
        <w:t>u1) -0</w:t>
      </w:r>
      <w:r w:rsidR="00644CD5">
        <w:t>.</w:t>
      </w:r>
      <w:r>
        <w:t>0135*T(v23</w:t>
      </w:r>
      <w:r w:rsidR="00644CD5">
        <w:t>.</w:t>
      </w:r>
      <w:r>
        <w:t>u13) -0</w:t>
      </w:r>
      <w:r w:rsidR="00644CD5">
        <w:t>.</w:t>
      </w:r>
      <w:r>
        <w:t>0139*T(v6</w:t>
      </w:r>
      <w:r w:rsidR="00644CD5">
        <w:t>.</w:t>
      </w:r>
      <w:r>
        <w:t>u1) + 0</w:t>
      </w:r>
      <w:r w:rsidR="00644CD5">
        <w:t>.</w:t>
      </w:r>
      <w:r>
        <w:t>0118*T(v25</w:t>
      </w:r>
      <w:r w:rsidR="00644CD5">
        <w:t>.</w:t>
      </w:r>
      <w:r>
        <w:t>u9) + 0</w:t>
      </w:r>
      <w:r w:rsidR="00644CD5">
        <w:t>.</w:t>
      </w:r>
      <w:r>
        <w:t>012*T(v12</w:t>
      </w:r>
      <w:r w:rsidR="00644CD5">
        <w:t>.</w:t>
      </w:r>
      <w:r>
        <w:t>u3) + 0</w:t>
      </w:r>
      <w:r w:rsidR="00644CD5">
        <w:t>.</w:t>
      </w:r>
      <w:r>
        <w:t>0101*T(v22</w:t>
      </w:r>
      <w:r w:rsidR="00644CD5">
        <w:t>.</w:t>
      </w:r>
      <w:r>
        <w:t>u19) + 0</w:t>
      </w:r>
      <w:r w:rsidR="00644CD5">
        <w:t>.</w:t>
      </w:r>
      <w:r>
        <w:t>00967*T(v23</w:t>
      </w:r>
      <w:r w:rsidR="00644CD5">
        <w:t>.</w:t>
      </w:r>
      <w:r>
        <w:t>u20) -0</w:t>
      </w:r>
      <w:r w:rsidR="00644CD5">
        <w:t>.</w:t>
      </w:r>
      <w:r>
        <w:t>00721*T(v35</w:t>
      </w:r>
      <w:r w:rsidR="00644CD5">
        <w:t>.</w:t>
      </w:r>
      <w:r>
        <w:t>u8) + 0</w:t>
      </w:r>
      <w:r w:rsidR="00644CD5">
        <w:t>.</w:t>
      </w:r>
      <w:r>
        <w:t>00709*NumDonor + 0</w:t>
      </w:r>
      <w:r w:rsidR="00644CD5">
        <w:t>.</w:t>
      </w:r>
      <w:r>
        <w:t>00643*T(v14</w:t>
      </w:r>
      <w:r w:rsidR="00644CD5">
        <w:t>.</w:t>
      </w:r>
      <w:r>
        <w:t>u6) + 0</w:t>
      </w:r>
      <w:r w:rsidR="00644CD5">
        <w:t>.</w:t>
      </w:r>
      <w:r>
        <w:t>00398*T(v37) -0</w:t>
      </w:r>
      <w:r w:rsidR="00644CD5">
        <w:t>.</w:t>
      </w:r>
      <w:r>
        <w:t>00573*T(v11</w:t>
      </w:r>
      <w:r w:rsidR="00644CD5">
        <w:t>.</w:t>
      </w:r>
      <w:r>
        <w:t>u16) -0</w:t>
      </w:r>
      <w:r w:rsidR="00644CD5">
        <w:t>.</w:t>
      </w:r>
      <w:r>
        <w:t>00279*T(v33) + 0</w:t>
      </w:r>
      <w:r w:rsidR="00644CD5">
        <w:t>.</w:t>
      </w:r>
      <w:r>
        <w:t>00404*T(v8</w:t>
      </w:r>
      <w:r w:rsidR="00644CD5">
        <w:t>.</w:t>
      </w:r>
      <w:r>
        <w:t>u9) -0</w:t>
      </w:r>
      <w:r w:rsidR="00644CD5">
        <w:t>.</w:t>
      </w:r>
      <w:r>
        <w:t>0029*T(v31</w:t>
      </w:r>
      <w:r w:rsidR="00644CD5">
        <w:t>.</w:t>
      </w:r>
      <w:r>
        <w:t>u12) -0</w:t>
      </w:r>
      <w:r w:rsidR="00644CD5">
        <w:t>.</w:t>
      </w:r>
      <w:r>
        <w:t>00257*T(v11</w:t>
      </w:r>
      <w:r w:rsidR="00644CD5">
        <w:t>.</w:t>
      </w:r>
      <w:r>
        <w:t>u32) -0</w:t>
      </w:r>
      <w:r w:rsidR="00644CD5">
        <w:t>.</w:t>
      </w:r>
      <w:r>
        <w:t>00248*T(v3</w:t>
      </w:r>
      <w:r w:rsidR="00644CD5">
        <w:t>.</w:t>
      </w:r>
      <w:r>
        <w:t>u8) + 0</w:t>
      </w:r>
      <w:r w:rsidR="00644CD5">
        <w:t>.</w:t>
      </w:r>
      <w:r>
        <w:t>00213*T(v2</w:t>
      </w:r>
      <w:r w:rsidR="00644CD5">
        <w:t>.</w:t>
      </w:r>
      <w:r>
        <w:t>u37) + 0</w:t>
      </w:r>
      <w:r w:rsidR="00644CD5">
        <w:t>.</w:t>
      </w:r>
      <w:r>
        <w:t>00238*T(v1</w:t>
      </w:r>
      <w:r w:rsidR="00644CD5">
        <w:t>.</w:t>
      </w:r>
      <w:r>
        <w:t>u17) + 0</w:t>
      </w:r>
      <w:r w:rsidR="00644CD5">
        <w:t>.</w:t>
      </w:r>
      <w:r>
        <w:t>00195*T(v34</w:t>
      </w:r>
      <w:r w:rsidR="00644CD5">
        <w:t>.</w:t>
      </w:r>
      <w:r>
        <w:t>u9) + 0</w:t>
      </w:r>
      <w:r w:rsidR="00644CD5">
        <w:t>.</w:t>
      </w:r>
      <w:r>
        <w:t>00184*T(v16</w:t>
      </w:r>
      <w:r w:rsidR="00644CD5">
        <w:t>.</w:t>
      </w:r>
      <w:r>
        <w:t>u22) + 0</w:t>
      </w:r>
      <w:r w:rsidR="00644CD5">
        <w:t>.</w:t>
      </w:r>
      <w:r>
        <w:t>00193*T(v4</w:t>
      </w:r>
      <w:r w:rsidR="00644CD5">
        <w:t>.</w:t>
      </w:r>
      <w:r>
        <w:t>u27) + 0</w:t>
      </w:r>
      <w:r w:rsidR="00644CD5">
        <w:t>.</w:t>
      </w:r>
      <w:r>
        <w:t>00173*T(v11</w:t>
      </w:r>
      <w:r w:rsidR="00644CD5">
        <w:t>.</w:t>
      </w:r>
      <w:r>
        <w:t>u25) -0</w:t>
      </w:r>
      <w:r w:rsidR="00644CD5">
        <w:t>.</w:t>
      </w:r>
      <w:r>
        <w:t>000612*T(v31</w:t>
      </w:r>
      <w:r w:rsidR="00644CD5">
        <w:t>.</w:t>
      </w:r>
      <w:r>
        <w:t>u6) -0</w:t>
      </w:r>
      <w:r w:rsidR="00644CD5">
        <w:t>.</w:t>
      </w:r>
      <w:r>
        <w:t>00047*T(v37</w:t>
      </w:r>
      <w:r w:rsidR="00644CD5">
        <w:t>.</w:t>
      </w:r>
      <w:r>
        <w:t>u4) -0</w:t>
      </w:r>
      <w:r w:rsidR="00644CD5">
        <w:t>.</w:t>
      </w:r>
      <w:r>
        <w:t>000201*T(v37</w:t>
      </w:r>
      <w:r w:rsidR="00644CD5">
        <w:t>.</w:t>
      </w:r>
      <w:r>
        <w:t>u2) + 6</w:t>
      </w:r>
      <w:r w:rsidR="00644CD5">
        <w:t>.</w:t>
      </w:r>
      <w:r>
        <w:t>51</w:t>
      </w:r>
    </w:p>
    <w:p w:rsidR="00484000" w:rsidRDefault="00484000" w:rsidP="00484000">
      <w:pPr>
        <w:pStyle w:val="paragraph"/>
      </w:pPr>
    </w:p>
    <w:p w:rsidR="00484000" w:rsidRDefault="00484000" w:rsidP="00484000">
      <w:pPr>
        <w:pStyle w:val="paragraph"/>
      </w:pPr>
      <w:r>
        <w:lastRenderedPageBreak/>
        <w:tab/>
        <w:t>Model 320</w:t>
      </w:r>
    </w:p>
    <w:p w:rsidR="00484000" w:rsidRPr="00764DC1" w:rsidRDefault="00484000" w:rsidP="00764DC1">
      <w:pPr>
        <w:pStyle w:val="paragraph"/>
      </w:pPr>
      <w:r>
        <w:t xml:space="preserve"> -2</w:t>
      </w:r>
      <w:r w:rsidR="00644CD5">
        <w:t>.</w:t>
      </w:r>
      <w:r>
        <w:t>73*T(v3</w:t>
      </w:r>
      <w:r w:rsidR="00644CD5">
        <w:t>.</w:t>
      </w:r>
      <w:r>
        <w:t>u10) + 4</w:t>
      </w:r>
      <w:r w:rsidR="00644CD5">
        <w:t>.</w:t>
      </w:r>
      <w:r>
        <w:t>04*T(u15) -1</w:t>
      </w:r>
      <w:r w:rsidR="00644CD5">
        <w:t>.</w:t>
      </w:r>
      <w:r>
        <w:t>55*T(v2</w:t>
      </w:r>
      <w:r w:rsidR="00644CD5">
        <w:t>.</w:t>
      </w:r>
      <w:r>
        <w:t>u25) -0</w:t>
      </w:r>
      <w:r w:rsidR="00644CD5">
        <w:t>.</w:t>
      </w:r>
      <w:r>
        <w:t>75*T(u6) -0</w:t>
      </w:r>
      <w:r w:rsidR="00644CD5">
        <w:t>.</w:t>
      </w:r>
      <w:r>
        <w:t>418*T(v6</w:t>
      </w:r>
      <w:r w:rsidR="00644CD5">
        <w:t>.</w:t>
      </w:r>
      <w:r>
        <w:t>u2) + 1</w:t>
      </w:r>
      <w:r w:rsidR="00644CD5">
        <w:t>.</w:t>
      </w:r>
      <w:r>
        <w:t>93*T(v6</w:t>
      </w:r>
      <w:r w:rsidR="00644CD5">
        <w:t>.</w:t>
      </w:r>
      <w:r>
        <w:t>u33) -0</w:t>
      </w:r>
      <w:r w:rsidR="00644CD5">
        <w:t>.</w:t>
      </w:r>
      <w:r>
        <w:t>183*T(v35</w:t>
      </w:r>
      <w:r w:rsidR="00644CD5">
        <w:t>.</w:t>
      </w:r>
      <w:r>
        <w:t>u1) + 0</w:t>
      </w:r>
      <w:r w:rsidR="00644CD5">
        <w:t>.</w:t>
      </w:r>
      <w:r>
        <w:t>523*T(v7</w:t>
      </w:r>
      <w:r w:rsidR="00644CD5">
        <w:t>.</w:t>
      </w:r>
      <w:r>
        <w:t>u17) -0</w:t>
      </w:r>
      <w:r w:rsidR="00644CD5">
        <w:t>.</w:t>
      </w:r>
      <w:r>
        <w:t>336*T(v11</w:t>
      </w:r>
      <w:r w:rsidR="00644CD5">
        <w:t>.</w:t>
      </w:r>
      <w:r>
        <w:t>u10) -1</w:t>
      </w:r>
      <w:r w:rsidR="00644CD5">
        <w:t>.</w:t>
      </w:r>
      <w:r>
        <w:t>84*T(v4</w:t>
      </w:r>
      <w:r w:rsidR="00644CD5">
        <w:t>.</w:t>
      </w:r>
      <w:r>
        <w:t>u30) -0</w:t>
      </w:r>
      <w:r w:rsidR="00644CD5">
        <w:t>.</w:t>
      </w:r>
      <w:r>
        <w:t>901*T(v33</w:t>
      </w:r>
      <w:r w:rsidR="00644CD5">
        <w:t>.</w:t>
      </w:r>
      <w:r>
        <w:t>u2) -1</w:t>
      </w:r>
      <w:r w:rsidR="00644CD5">
        <w:t>.</w:t>
      </w:r>
      <w:r>
        <w:t>25*T(v6</w:t>
      </w:r>
      <w:r w:rsidR="00644CD5">
        <w:t>.</w:t>
      </w:r>
      <w:r>
        <w:t>u10) -1</w:t>
      </w:r>
      <w:r w:rsidR="00644CD5">
        <w:t>.</w:t>
      </w:r>
      <w:r>
        <w:t>93*T(v38</w:t>
      </w:r>
      <w:r w:rsidR="00644CD5">
        <w:t>.</w:t>
      </w:r>
      <w:r>
        <w:t>u2) -1</w:t>
      </w:r>
      <w:r w:rsidR="00644CD5">
        <w:t>.</w:t>
      </w:r>
      <w:r>
        <w:t>17*T(v14</w:t>
      </w:r>
      <w:r w:rsidR="00644CD5">
        <w:t>.</w:t>
      </w:r>
      <w:r>
        <w:t>u8) + 0</w:t>
      </w:r>
      <w:r w:rsidR="00644CD5">
        <w:t>.</w:t>
      </w:r>
      <w:r>
        <w:t>154*T(v18</w:t>
      </w:r>
      <w:r w:rsidR="00644CD5">
        <w:t>.</w:t>
      </w:r>
      <w:r>
        <w:t>u7) + 0</w:t>
      </w:r>
      <w:r w:rsidR="00644CD5">
        <w:t>.</w:t>
      </w:r>
      <w:r>
        <w:t>799*T(v6</w:t>
      </w:r>
      <w:r w:rsidR="00644CD5">
        <w:t>.</w:t>
      </w:r>
      <w:r>
        <w:t>u12) -0</w:t>
      </w:r>
      <w:r w:rsidR="00644CD5">
        <w:t>.</w:t>
      </w:r>
      <w:r>
        <w:t>149*T(v2</w:t>
      </w:r>
      <w:r w:rsidR="00644CD5">
        <w:t>.</w:t>
      </w:r>
      <w:r>
        <w:t>u18) + 1</w:t>
      </w:r>
      <w:r w:rsidR="00644CD5">
        <w:t>.</w:t>
      </w:r>
      <w:r>
        <w:t>35*T(v5</w:t>
      </w:r>
      <w:r w:rsidR="00644CD5">
        <w:t>.</w:t>
      </w:r>
      <w:r>
        <w:t>u22) -0</w:t>
      </w:r>
      <w:r w:rsidR="00644CD5">
        <w:t>.</w:t>
      </w:r>
      <w:r>
        <w:t>719*T(v15</w:t>
      </w:r>
      <w:r w:rsidR="00644CD5">
        <w:t>.</w:t>
      </w:r>
      <w:r>
        <w:t>u21) -0</w:t>
      </w:r>
      <w:r w:rsidR="00644CD5">
        <w:t>.</w:t>
      </w:r>
      <w:r>
        <w:t>53*T(v17</w:t>
      </w:r>
      <w:r w:rsidR="00644CD5">
        <w:t>.</w:t>
      </w:r>
      <w:r>
        <w:t>u15) + 0</w:t>
      </w:r>
      <w:r w:rsidR="00644CD5">
        <w:t>.</w:t>
      </w:r>
      <w:r>
        <w:t>979*T(v29</w:t>
      </w:r>
      <w:r w:rsidR="00644CD5">
        <w:t>.</w:t>
      </w:r>
      <w:r>
        <w:t>u7) -0</w:t>
      </w:r>
      <w:r w:rsidR="00644CD5">
        <w:t>.</w:t>
      </w:r>
      <w:r>
        <w:t>703*T(v3</w:t>
      </w:r>
      <w:r w:rsidR="00644CD5">
        <w:t>.</w:t>
      </w:r>
      <w:r>
        <w:t>u9) + 2</w:t>
      </w:r>
      <w:r w:rsidR="00644CD5">
        <w:t>.</w:t>
      </w:r>
      <w:r>
        <w:t>13*T(v28</w:t>
      </w:r>
      <w:r w:rsidR="00644CD5">
        <w:t>.</w:t>
      </w:r>
      <w:r>
        <w:t>u8) -1</w:t>
      </w:r>
      <w:r w:rsidR="00644CD5">
        <w:t>.</w:t>
      </w:r>
      <w:r>
        <w:t>37*T(v21</w:t>
      </w:r>
      <w:r w:rsidR="00644CD5">
        <w:t>.</w:t>
      </w:r>
      <w:r>
        <w:t>u21) + 0</w:t>
      </w:r>
      <w:r w:rsidR="00644CD5">
        <w:t>.</w:t>
      </w:r>
      <w:r>
        <w:t>464*T(v4</w:t>
      </w:r>
      <w:r w:rsidR="00644CD5">
        <w:t>.</w:t>
      </w:r>
      <w:r>
        <w:t>u18) -0</w:t>
      </w:r>
      <w:r w:rsidR="00644CD5">
        <w:t>.</w:t>
      </w:r>
      <w:r>
        <w:t>677*T(v4</w:t>
      </w:r>
      <w:r w:rsidR="00644CD5">
        <w:t>.</w:t>
      </w:r>
      <w:r>
        <w:t>u37) -1</w:t>
      </w:r>
      <w:r w:rsidR="00644CD5">
        <w:t>.</w:t>
      </w:r>
      <w:r>
        <w:t>24*T(v15</w:t>
      </w:r>
      <w:r w:rsidR="00644CD5">
        <w:t>.</w:t>
      </w:r>
      <w:r>
        <w:t>u4) + 1</w:t>
      </w:r>
      <w:r w:rsidR="00644CD5">
        <w:t>.</w:t>
      </w:r>
      <w:r>
        <w:t>56*T(v22</w:t>
      </w:r>
      <w:r w:rsidR="00644CD5">
        <w:t>.</w:t>
      </w:r>
      <w:r>
        <w:t>u1) + 1</w:t>
      </w:r>
      <w:r w:rsidR="00644CD5">
        <w:t>.</w:t>
      </w:r>
      <w:r>
        <w:t>43*T(v22</w:t>
      </w:r>
      <w:r w:rsidR="00644CD5">
        <w:t>.</w:t>
      </w:r>
      <w:r>
        <w:t>u2) + 1</w:t>
      </w:r>
      <w:r w:rsidR="00644CD5">
        <w:t>.</w:t>
      </w:r>
      <w:r>
        <w:t>67*T(v24</w:t>
      </w:r>
      <w:r w:rsidR="00644CD5">
        <w:t>.</w:t>
      </w:r>
      <w:r>
        <w:t>u18) -0</w:t>
      </w:r>
      <w:r w:rsidR="00644CD5">
        <w:t>.</w:t>
      </w:r>
      <w:r>
        <w:t>193*T(v6</w:t>
      </w:r>
      <w:r w:rsidR="00644CD5">
        <w:t>.</w:t>
      </w:r>
      <w:r>
        <w:t>u17) -1</w:t>
      </w:r>
      <w:r w:rsidR="00644CD5">
        <w:t>.</w:t>
      </w:r>
      <w:r>
        <w:t>78*T(v2</w:t>
      </w:r>
      <w:r w:rsidR="00644CD5">
        <w:t>.</w:t>
      </w:r>
      <w:r>
        <w:t>u30) + 1</w:t>
      </w:r>
      <w:r w:rsidR="00644CD5">
        <w:t>.</w:t>
      </w:r>
      <w:r>
        <w:t>82*T(v21</w:t>
      </w:r>
      <w:r w:rsidR="00644CD5">
        <w:t>.</w:t>
      </w:r>
      <w:r>
        <w:t>u15) -1</w:t>
      </w:r>
      <w:r w:rsidR="00644CD5">
        <w:t>.</w:t>
      </w:r>
      <w:r>
        <w:t>1*T(v9</w:t>
      </w:r>
      <w:r w:rsidR="00644CD5">
        <w:t>.</w:t>
      </w:r>
      <w:r>
        <w:t>u2) -0</w:t>
      </w:r>
      <w:r w:rsidR="00644CD5">
        <w:t>.</w:t>
      </w:r>
      <w:r>
        <w:t>632*T(v17</w:t>
      </w:r>
      <w:r w:rsidR="00644CD5">
        <w:t>.</w:t>
      </w:r>
      <w:r>
        <w:t>u18) -0</w:t>
      </w:r>
      <w:r w:rsidR="00644CD5">
        <w:t>.</w:t>
      </w:r>
      <w:r>
        <w:t>832*T(v34</w:t>
      </w:r>
      <w:r w:rsidR="00644CD5">
        <w:t>.</w:t>
      </w:r>
      <w:r>
        <w:t>u5) -1</w:t>
      </w:r>
      <w:r w:rsidR="00644CD5">
        <w:t>.</w:t>
      </w:r>
      <w:r>
        <w:t>37*T(v17</w:t>
      </w:r>
      <w:r w:rsidR="00644CD5">
        <w:t>.</w:t>
      </w:r>
      <w:r>
        <w:t>u8) + 0</w:t>
      </w:r>
      <w:r w:rsidR="00644CD5">
        <w:t>.</w:t>
      </w:r>
      <w:r>
        <w:t>206*T(v27</w:t>
      </w:r>
      <w:r w:rsidR="00644CD5">
        <w:t>.</w:t>
      </w:r>
      <w:r>
        <w:t>u14) + 1</w:t>
      </w:r>
      <w:r w:rsidR="00644CD5">
        <w:t>.</w:t>
      </w:r>
      <w:r>
        <w:t>37*T(v37</w:t>
      </w:r>
      <w:r w:rsidR="00644CD5">
        <w:t>.</w:t>
      </w:r>
      <w:r>
        <w:t>u2) + 1</w:t>
      </w:r>
      <w:r w:rsidR="00644CD5">
        <w:t>.</w:t>
      </w:r>
      <w:r>
        <w:t>23*T(u16) + 0</w:t>
      </w:r>
      <w:r w:rsidR="00644CD5">
        <w:t>.</w:t>
      </w:r>
      <w:r>
        <w:t>407*T(v7</w:t>
      </w:r>
      <w:r w:rsidR="00644CD5">
        <w:t>.</w:t>
      </w:r>
      <w:r>
        <w:t>u12) -1</w:t>
      </w:r>
      <w:r w:rsidR="00644CD5">
        <w:t>.</w:t>
      </w:r>
      <w:r>
        <w:t>78*T(v19</w:t>
      </w:r>
      <w:r w:rsidR="00644CD5">
        <w:t>.</w:t>
      </w:r>
      <w:r>
        <w:t>u18) + 0</w:t>
      </w:r>
      <w:r w:rsidR="00644CD5">
        <w:t>.</w:t>
      </w:r>
      <w:r>
        <w:t>945*T(v13</w:t>
      </w:r>
      <w:r w:rsidR="00644CD5">
        <w:t>.</w:t>
      </w:r>
      <w:r>
        <w:t>u27) -0</w:t>
      </w:r>
      <w:r w:rsidR="00644CD5">
        <w:t>.</w:t>
      </w:r>
      <w:r>
        <w:t>387*T(v19</w:t>
      </w:r>
      <w:r w:rsidR="00644CD5">
        <w:t>.</w:t>
      </w:r>
      <w:r>
        <w:t>u9) -0</w:t>
      </w:r>
      <w:r w:rsidR="00644CD5">
        <w:t>.</w:t>
      </w:r>
      <w:r>
        <w:t>714*T(v7</w:t>
      </w:r>
      <w:r w:rsidR="00644CD5">
        <w:t>.</w:t>
      </w:r>
      <w:r>
        <w:t>u16) + 0</w:t>
      </w:r>
      <w:r w:rsidR="00644CD5">
        <w:t>.</w:t>
      </w:r>
      <w:r>
        <w:t>926*T(v27</w:t>
      </w:r>
      <w:r w:rsidR="00644CD5">
        <w:t>.</w:t>
      </w:r>
      <w:r>
        <w:t>u2) + 1</w:t>
      </w:r>
      <w:r w:rsidR="00644CD5">
        <w:t>.</w:t>
      </w:r>
      <w:r>
        <w:t>17*T(v10</w:t>
      </w:r>
      <w:r w:rsidR="00644CD5">
        <w:t>.</w:t>
      </w:r>
      <w:r>
        <w:t>u19) -1</w:t>
      </w:r>
      <w:r w:rsidR="00644CD5">
        <w:t>.</w:t>
      </w:r>
      <w:r>
        <w:t>3*T(v10</w:t>
      </w:r>
      <w:r w:rsidR="00644CD5">
        <w:t>.</w:t>
      </w:r>
      <w:r>
        <w:t>u26) -2</w:t>
      </w:r>
      <w:r w:rsidR="00644CD5">
        <w:t>.</w:t>
      </w:r>
      <w:r>
        <w:t>25*T(v4</w:t>
      </w:r>
      <w:r w:rsidR="00644CD5">
        <w:t>.</w:t>
      </w:r>
      <w:r>
        <w:t>u7) -1</w:t>
      </w:r>
      <w:r w:rsidR="00644CD5">
        <w:t>.</w:t>
      </w:r>
      <w:r>
        <w:t>41*T(v30</w:t>
      </w:r>
      <w:r w:rsidR="00644CD5">
        <w:t>.</w:t>
      </w:r>
      <w:r>
        <w:t>u6) + 0</w:t>
      </w:r>
      <w:r w:rsidR="00644CD5">
        <w:t>.</w:t>
      </w:r>
      <w:r>
        <w:t>254*T(v3</w:t>
      </w:r>
      <w:r w:rsidR="00644CD5">
        <w:t>.</w:t>
      </w:r>
      <w:r>
        <w:t>u27) + 1</w:t>
      </w:r>
      <w:r w:rsidR="00644CD5">
        <w:t>.</w:t>
      </w:r>
      <w:r>
        <w:t>77*T(v2</w:t>
      </w:r>
      <w:r w:rsidR="00644CD5">
        <w:t>.</w:t>
      </w:r>
      <w:r>
        <w:t>u22) + 1</w:t>
      </w:r>
      <w:r w:rsidR="00644CD5">
        <w:t>.</w:t>
      </w:r>
      <w:r>
        <w:t>17*T(v11</w:t>
      </w:r>
      <w:r w:rsidR="00644CD5">
        <w:t>.</w:t>
      </w:r>
      <w:r>
        <w:t>u8) + 1</w:t>
      </w:r>
      <w:r w:rsidR="00644CD5">
        <w:t>.</w:t>
      </w:r>
      <w:r>
        <w:t>47*T(v25</w:t>
      </w:r>
      <w:r w:rsidR="00644CD5">
        <w:t>.</w:t>
      </w:r>
      <w:r>
        <w:t>u6) -0</w:t>
      </w:r>
      <w:r w:rsidR="00644CD5">
        <w:t>.</w:t>
      </w:r>
      <w:r>
        <w:t>0205*T(v22</w:t>
      </w:r>
      <w:r w:rsidR="00644CD5">
        <w:t>.</w:t>
      </w:r>
      <w:r>
        <w:t>u8) + 0</w:t>
      </w:r>
      <w:r w:rsidR="00644CD5">
        <w:t>.</w:t>
      </w:r>
      <w:r>
        <w:t>829*T(v13</w:t>
      </w:r>
      <w:r w:rsidR="00644CD5">
        <w:t>.</w:t>
      </w:r>
      <w:r>
        <w:t>u26) + 0</w:t>
      </w:r>
      <w:r w:rsidR="00644CD5">
        <w:t>.</w:t>
      </w:r>
      <w:r>
        <w:t>925*T(v24</w:t>
      </w:r>
      <w:r w:rsidR="00644CD5">
        <w:t>.</w:t>
      </w:r>
      <w:r>
        <w:t>u5) -1</w:t>
      </w:r>
      <w:r w:rsidR="00644CD5">
        <w:t>.</w:t>
      </w:r>
      <w:r>
        <w:t>02*T(v37</w:t>
      </w:r>
      <w:r w:rsidR="00644CD5">
        <w:t>.</w:t>
      </w:r>
      <w:r>
        <w:t>u5) + 0</w:t>
      </w:r>
      <w:r w:rsidR="00644CD5">
        <w:t>.</w:t>
      </w:r>
      <w:r>
        <w:t>797*T(v10</w:t>
      </w:r>
      <w:r w:rsidR="00644CD5">
        <w:t>.</w:t>
      </w:r>
      <w:r>
        <w:t>u17) + 0</w:t>
      </w:r>
      <w:r w:rsidR="00644CD5">
        <w:t>.</w:t>
      </w:r>
      <w:r>
        <w:t>818*T(v21) -1</w:t>
      </w:r>
      <w:r w:rsidR="00644CD5">
        <w:t>.</w:t>
      </w:r>
      <w:r>
        <w:t>25*T(v7</w:t>
      </w:r>
      <w:r w:rsidR="00644CD5">
        <w:t>.</w:t>
      </w:r>
      <w:r>
        <w:t>u11) -0</w:t>
      </w:r>
      <w:r w:rsidR="00644CD5">
        <w:t>.</w:t>
      </w:r>
      <w:r>
        <w:t>711*T(v14</w:t>
      </w:r>
      <w:r w:rsidR="00644CD5">
        <w:t>.</w:t>
      </w:r>
      <w:r>
        <w:t>u18) + 0</w:t>
      </w:r>
      <w:r w:rsidR="00644CD5">
        <w:t>.</w:t>
      </w:r>
      <w:r>
        <w:t>978*T(v23</w:t>
      </w:r>
      <w:r w:rsidR="00644CD5">
        <w:t>.</w:t>
      </w:r>
      <w:r>
        <w:t>u1) -0</w:t>
      </w:r>
      <w:r w:rsidR="00644CD5">
        <w:t>.</w:t>
      </w:r>
      <w:r>
        <w:t>565*T(v11</w:t>
      </w:r>
      <w:r w:rsidR="00644CD5">
        <w:t>.</w:t>
      </w:r>
      <w:r>
        <w:t>u15) -1</w:t>
      </w:r>
      <w:r w:rsidR="00644CD5">
        <w:t>.</w:t>
      </w:r>
      <w:r>
        <w:t>24*T(v14</w:t>
      </w:r>
      <w:r w:rsidR="00644CD5">
        <w:t>.</w:t>
      </w:r>
      <w:r>
        <w:t>u1) + 1</w:t>
      </w:r>
      <w:r w:rsidR="00644CD5">
        <w:t>.</w:t>
      </w:r>
      <w:r>
        <w:t>27*T(v8</w:t>
      </w:r>
      <w:r w:rsidR="00644CD5">
        <w:t>.</w:t>
      </w:r>
      <w:r>
        <w:t>u21) -0</w:t>
      </w:r>
      <w:r w:rsidR="00644CD5">
        <w:t>.</w:t>
      </w:r>
      <w:r>
        <w:t>797*T(v16</w:t>
      </w:r>
      <w:r w:rsidR="00644CD5">
        <w:t>.</w:t>
      </w:r>
      <w:r>
        <w:t>u18) + 0</w:t>
      </w:r>
      <w:r w:rsidR="00644CD5">
        <w:t>.</w:t>
      </w:r>
      <w:r>
        <w:t>303*T(v3</w:t>
      </w:r>
      <w:r w:rsidR="00644CD5">
        <w:t>.</w:t>
      </w:r>
      <w:r>
        <w:t>u35) -1</w:t>
      </w:r>
      <w:r w:rsidR="00644CD5">
        <w:t>.</w:t>
      </w:r>
      <w:r>
        <w:t>23*T(v6</w:t>
      </w:r>
      <w:r w:rsidR="00644CD5">
        <w:t>.</w:t>
      </w:r>
      <w:r>
        <w:t>u16) + 1</w:t>
      </w:r>
      <w:r w:rsidR="00644CD5">
        <w:t>.</w:t>
      </w:r>
      <w:r>
        <w:t>3*T(v23</w:t>
      </w:r>
      <w:r w:rsidR="00644CD5">
        <w:t>.</w:t>
      </w:r>
      <w:r>
        <w:t>u9) + 1</w:t>
      </w:r>
      <w:r w:rsidR="00644CD5">
        <w:t>.</w:t>
      </w:r>
      <w:r>
        <w:t>42*T(v17</w:t>
      </w:r>
      <w:r w:rsidR="00644CD5">
        <w:t>.</w:t>
      </w:r>
      <w:r>
        <w:t>u3) + 1</w:t>
      </w:r>
      <w:r w:rsidR="00644CD5">
        <w:t>.</w:t>
      </w:r>
      <w:r>
        <w:t>53*T(v11</w:t>
      </w:r>
      <w:r w:rsidR="00644CD5">
        <w:t>.</w:t>
      </w:r>
      <w:r>
        <w:t>u17) -0</w:t>
      </w:r>
      <w:r w:rsidR="00644CD5">
        <w:t>.</w:t>
      </w:r>
      <w:r>
        <w:t>583*T(v29) -0</w:t>
      </w:r>
      <w:r w:rsidR="00644CD5">
        <w:t>.</w:t>
      </w:r>
      <w:r>
        <w:t>684*T(v24</w:t>
      </w:r>
      <w:r w:rsidR="00644CD5">
        <w:t>.</w:t>
      </w:r>
      <w:r>
        <w:t>u8) + 1</w:t>
      </w:r>
      <w:r w:rsidR="00644CD5">
        <w:t>.</w:t>
      </w:r>
      <w:r>
        <w:t>15*T(v30</w:t>
      </w:r>
      <w:r w:rsidR="00644CD5">
        <w:t>.</w:t>
      </w:r>
      <w:r>
        <w:t>u10) + 0</w:t>
      </w:r>
      <w:r w:rsidR="00644CD5">
        <w:t>.</w:t>
      </w:r>
      <w:r>
        <w:t>727*T(u33) + 0</w:t>
      </w:r>
      <w:r w:rsidR="00644CD5">
        <w:t>.</w:t>
      </w:r>
      <w:r>
        <w:t>619*T(v28</w:t>
      </w:r>
      <w:r w:rsidR="00644CD5">
        <w:t>.</w:t>
      </w:r>
      <w:r>
        <w:t>u7) -0</w:t>
      </w:r>
      <w:r w:rsidR="00644CD5">
        <w:t>.</w:t>
      </w:r>
      <w:r>
        <w:t>596*NumAromAtoms -0</w:t>
      </w:r>
      <w:r w:rsidR="00644CD5">
        <w:t>.</w:t>
      </w:r>
      <w:r>
        <w:t>156*T(v22</w:t>
      </w:r>
      <w:r w:rsidR="00644CD5">
        <w:t>.</w:t>
      </w:r>
      <w:r>
        <w:t>u10) -1</w:t>
      </w:r>
      <w:r w:rsidR="00644CD5">
        <w:t>.</w:t>
      </w:r>
      <w:r>
        <w:t>05*T(v26</w:t>
      </w:r>
      <w:r w:rsidR="00644CD5">
        <w:t>.</w:t>
      </w:r>
      <w:r>
        <w:t>u6) + 1*T(v20</w:t>
      </w:r>
      <w:r w:rsidR="00644CD5">
        <w:t>.</w:t>
      </w:r>
      <w:r>
        <w:t>u13) -0</w:t>
      </w:r>
      <w:r w:rsidR="00644CD5">
        <w:t>.</w:t>
      </w:r>
      <w:r>
        <w:t>675*T(v23</w:t>
      </w:r>
      <w:r w:rsidR="00644CD5">
        <w:t>.</w:t>
      </w:r>
      <w:r>
        <w:t>u8) + 0</w:t>
      </w:r>
      <w:r w:rsidR="00644CD5">
        <w:t>.</w:t>
      </w:r>
      <w:r>
        <w:t>814*T(v15</w:t>
      </w:r>
      <w:r w:rsidR="00644CD5">
        <w:t>.</w:t>
      </w:r>
      <w:r>
        <w:t>u11) -0</w:t>
      </w:r>
      <w:r w:rsidR="00644CD5">
        <w:t>.</w:t>
      </w:r>
      <w:r>
        <w:t>673*T(v11</w:t>
      </w:r>
      <w:r w:rsidR="00644CD5">
        <w:t>.</w:t>
      </w:r>
      <w:r>
        <w:t>u20) + 1</w:t>
      </w:r>
      <w:r w:rsidR="00644CD5">
        <w:t>.</w:t>
      </w:r>
      <w:r>
        <w:t>02*T(v6</w:t>
      </w:r>
      <w:r w:rsidR="00644CD5">
        <w:t>.</w:t>
      </w:r>
      <w:r>
        <w:t>u29) -0</w:t>
      </w:r>
      <w:r w:rsidR="00644CD5">
        <w:t>.</w:t>
      </w:r>
      <w:r>
        <w:t>413*T(v32) -0</w:t>
      </w:r>
      <w:r w:rsidR="00644CD5">
        <w:t>.</w:t>
      </w:r>
      <w:r>
        <w:t>921*T(v3</w:t>
      </w:r>
      <w:r w:rsidR="00644CD5">
        <w:t>.</w:t>
      </w:r>
      <w:r>
        <w:t>u23) -0</w:t>
      </w:r>
      <w:r w:rsidR="00644CD5">
        <w:t>.</w:t>
      </w:r>
      <w:r>
        <w:t>618*T(v5</w:t>
      </w:r>
      <w:r w:rsidR="00644CD5">
        <w:t>.</w:t>
      </w:r>
      <w:r>
        <w:t>u9) + 0</w:t>
      </w:r>
      <w:r w:rsidR="00644CD5">
        <w:t>.</w:t>
      </w:r>
      <w:r>
        <w:t>79*T(v14</w:t>
      </w:r>
      <w:r w:rsidR="00644CD5">
        <w:t>.</w:t>
      </w:r>
      <w:r>
        <w:t>u24) -0</w:t>
      </w:r>
      <w:r w:rsidR="00644CD5">
        <w:t>.</w:t>
      </w:r>
      <w:r>
        <w:t>812*T(v21</w:t>
      </w:r>
      <w:r w:rsidR="00644CD5">
        <w:t>.</w:t>
      </w:r>
      <w:r>
        <w:t>u10) + 0</w:t>
      </w:r>
      <w:r w:rsidR="00644CD5">
        <w:t>.</w:t>
      </w:r>
      <w:r>
        <w:t>719*T(v9</w:t>
      </w:r>
      <w:r w:rsidR="00644CD5">
        <w:t>.</w:t>
      </w:r>
      <w:r>
        <w:t>u24) + 0</w:t>
      </w:r>
      <w:r w:rsidR="00644CD5">
        <w:t>.</w:t>
      </w:r>
      <w:r>
        <w:t>358*T(v31</w:t>
      </w:r>
      <w:r w:rsidR="00644CD5">
        <w:t>.</w:t>
      </w:r>
      <w:r>
        <w:t>u10) -0</w:t>
      </w:r>
      <w:r w:rsidR="00644CD5">
        <w:t>.</w:t>
      </w:r>
      <w:r>
        <w:t>959*T(v7</w:t>
      </w:r>
      <w:r w:rsidR="00644CD5">
        <w:t>.</w:t>
      </w:r>
      <w:r>
        <w:t>u3) -0</w:t>
      </w:r>
      <w:r w:rsidR="00644CD5">
        <w:t>.</w:t>
      </w:r>
      <w:r>
        <w:t>854*T(v31</w:t>
      </w:r>
      <w:r w:rsidR="00644CD5">
        <w:t>.</w:t>
      </w:r>
      <w:r>
        <w:t>u12) -1</w:t>
      </w:r>
      <w:r w:rsidR="00644CD5">
        <w:t>.</w:t>
      </w:r>
      <w:r>
        <w:t>16*T(v31</w:t>
      </w:r>
      <w:r w:rsidR="00644CD5">
        <w:t>.</w:t>
      </w:r>
      <w:r>
        <w:t>u3) -0</w:t>
      </w:r>
      <w:r w:rsidR="00644CD5">
        <w:t>.</w:t>
      </w:r>
      <w:r>
        <w:t>64*T(v23</w:t>
      </w:r>
      <w:r w:rsidR="00644CD5">
        <w:t>.</w:t>
      </w:r>
      <w:r>
        <w:t>u18) -0</w:t>
      </w:r>
      <w:r w:rsidR="00644CD5">
        <w:t>.</w:t>
      </w:r>
      <w:r>
        <w:t>502*T(v38</w:t>
      </w:r>
      <w:r w:rsidR="00644CD5">
        <w:t>.</w:t>
      </w:r>
      <w:r>
        <w:t>u4) -0</w:t>
      </w:r>
      <w:r w:rsidR="00644CD5">
        <w:t>.</w:t>
      </w:r>
      <w:r>
        <w:t>673*T(v23</w:t>
      </w:r>
      <w:r w:rsidR="00644CD5">
        <w:t>.</w:t>
      </w:r>
      <w:r>
        <w:t>u10) -0</w:t>
      </w:r>
      <w:r w:rsidR="00644CD5">
        <w:t>.</w:t>
      </w:r>
      <w:r>
        <w:t>744*T(v4</w:t>
      </w:r>
      <w:r w:rsidR="00644CD5">
        <w:t>.</w:t>
      </w:r>
      <w:r>
        <w:t>u14) + 0</w:t>
      </w:r>
      <w:r w:rsidR="00644CD5">
        <w:t>.</w:t>
      </w:r>
      <w:r>
        <w:t>831*T(v30</w:t>
      </w:r>
      <w:r w:rsidR="00644CD5">
        <w:t>.</w:t>
      </w:r>
      <w:r>
        <w:t>u12) -0</w:t>
      </w:r>
      <w:r w:rsidR="00644CD5">
        <w:t>.</w:t>
      </w:r>
      <w:r>
        <w:t>596*T(v36</w:t>
      </w:r>
      <w:r w:rsidR="00644CD5">
        <w:t>.</w:t>
      </w:r>
      <w:r>
        <w:t>u2) -0</w:t>
      </w:r>
      <w:r w:rsidR="00644CD5">
        <w:t>.</w:t>
      </w:r>
      <w:r>
        <w:t>66*T(v14</w:t>
      </w:r>
      <w:r w:rsidR="00644CD5">
        <w:t>.</w:t>
      </w:r>
      <w:r>
        <w:t>u12) -0</w:t>
      </w:r>
      <w:r w:rsidR="00644CD5">
        <w:t>.</w:t>
      </w:r>
      <w:r>
        <w:t>845*T(v4</w:t>
      </w:r>
      <w:r w:rsidR="00644CD5">
        <w:t>.</w:t>
      </w:r>
      <w:r>
        <w:t>u12) + 0</w:t>
      </w:r>
      <w:r w:rsidR="00644CD5">
        <w:t>.</w:t>
      </w:r>
      <w:r>
        <w:t>511*T(v1</w:t>
      </w:r>
      <w:r w:rsidR="00644CD5">
        <w:t>.</w:t>
      </w:r>
      <w:r>
        <w:t>u39) -0</w:t>
      </w:r>
      <w:r w:rsidR="00644CD5">
        <w:t>.</w:t>
      </w:r>
      <w:r>
        <w:t>693*T(v13</w:t>
      </w:r>
      <w:r w:rsidR="00644CD5">
        <w:t>.</w:t>
      </w:r>
      <w:r>
        <w:t>u25) -0</w:t>
      </w:r>
      <w:r w:rsidR="00644CD5">
        <w:t>.</w:t>
      </w:r>
      <w:r>
        <w:t>757*T(v26</w:t>
      </w:r>
      <w:r w:rsidR="00644CD5">
        <w:t>.</w:t>
      </w:r>
      <w:r>
        <w:t>u13) + 0</w:t>
      </w:r>
      <w:r w:rsidR="00644CD5">
        <w:t>.</w:t>
      </w:r>
      <w:r>
        <w:t>465*NumAcceptor -0</w:t>
      </w:r>
      <w:r w:rsidR="00644CD5">
        <w:t>.</w:t>
      </w:r>
      <w:r>
        <w:t>524*T(v16</w:t>
      </w:r>
      <w:r w:rsidR="00644CD5">
        <w:t>.</w:t>
      </w:r>
      <w:r>
        <w:t>u22) + 0</w:t>
      </w:r>
      <w:r w:rsidR="00644CD5">
        <w:t>.</w:t>
      </w:r>
      <w:r>
        <w:t>368*T(v14</w:t>
      </w:r>
      <w:r w:rsidR="00644CD5">
        <w:t>.</w:t>
      </w:r>
      <w:r>
        <w:t>u20) + 0</w:t>
      </w:r>
      <w:r w:rsidR="00644CD5">
        <w:t>.</w:t>
      </w:r>
      <w:r>
        <w:t>514*T(v17</w:t>
      </w:r>
      <w:r w:rsidR="00644CD5">
        <w:t>.</w:t>
      </w:r>
      <w:r>
        <w:t>u25) + 0</w:t>
      </w:r>
      <w:r w:rsidR="00644CD5">
        <w:t>.</w:t>
      </w:r>
      <w:r>
        <w:t>768*T(u3) + 0</w:t>
      </w:r>
      <w:r w:rsidR="00644CD5">
        <w:t>.</w:t>
      </w:r>
      <w:r>
        <w:t>452*T(v8</w:t>
      </w:r>
      <w:r w:rsidR="00644CD5">
        <w:t>.</w:t>
      </w:r>
      <w:r>
        <w:t>u32) -0</w:t>
      </w:r>
      <w:r w:rsidR="00644CD5">
        <w:t>.</w:t>
      </w:r>
      <w:r>
        <w:t>548*T(v2</w:t>
      </w:r>
      <w:r w:rsidR="00644CD5">
        <w:t>.</w:t>
      </w:r>
      <w:r>
        <w:t>u39) + 0</w:t>
      </w:r>
      <w:r w:rsidR="00644CD5">
        <w:t>.</w:t>
      </w:r>
      <w:r>
        <w:t>949*T(v2</w:t>
      </w:r>
      <w:r w:rsidR="00644CD5">
        <w:t>.</w:t>
      </w:r>
      <w:r>
        <w:t>u35) -0</w:t>
      </w:r>
      <w:r w:rsidR="00644CD5">
        <w:t>.</w:t>
      </w:r>
      <w:r>
        <w:t>627*T(v37</w:t>
      </w:r>
      <w:r w:rsidR="00644CD5">
        <w:t>.</w:t>
      </w:r>
      <w:r>
        <w:t>u3) + 0</w:t>
      </w:r>
      <w:r w:rsidR="00644CD5">
        <w:t>.</w:t>
      </w:r>
      <w:r>
        <w:t>859*T(v2</w:t>
      </w:r>
      <w:r w:rsidR="00644CD5">
        <w:t>.</w:t>
      </w:r>
      <w:r>
        <w:t>u4) -0</w:t>
      </w:r>
      <w:r w:rsidR="00644CD5">
        <w:t>.</w:t>
      </w:r>
      <w:r>
        <w:t>891*T(v11</w:t>
      </w:r>
      <w:r w:rsidR="00644CD5">
        <w:t>.</w:t>
      </w:r>
      <w:r>
        <w:t>u11) + 0</w:t>
      </w:r>
      <w:r w:rsidR="00644CD5">
        <w:t>.</w:t>
      </w:r>
      <w:r>
        <w:t>651*T(v4</w:t>
      </w:r>
      <w:r w:rsidR="00644CD5">
        <w:t>.</w:t>
      </w:r>
      <w:r>
        <w:t>u11) + 0</w:t>
      </w:r>
      <w:r w:rsidR="00644CD5">
        <w:t>.</w:t>
      </w:r>
      <w:r>
        <w:t>782*T(v26</w:t>
      </w:r>
      <w:r w:rsidR="00644CD5">
        <w:t>.</w:t>
      </w:r>
      <w:r>
        <w:t>u5) + 0</w:t>
      </w:r>
      <w:r w:rsidR="00644CD5">
        <w:t>.</w:t>
      </w:r>
      <w:r>
        <w:t>789*T(u4) -1</w:t>
      </w:r>
      <w:r w:rsidR="00644CD5">
        <w:t>.</w:t>
      </w:r>
      <w:r>
        <w:t>14*T(v2</w:t>
      </w:r>
      <w:r w:rsidR="00644CD5">
        <w:t>.</w:t>
      </w:r>
      <w:r>
        <w:t>u8) + 0</w:t>
      </w:r>
      <w:r w:rsidR="00644CD5">
        <w:t>.</w:t>
      </w:r>
      <w:r>
        <w:t>62*T(v9</w:t>
      </w:r>
      <w:r w:rsidR="00644CD5">
        <w:t>.</w:t>
      </w:r>
      <w:r>
        <w:t>u32) -0</w:t>
      </w:r>
      <w:r w:rsidR="00644CD5">
        <w:t>.</w:t>
      </w:r>
      <w:r>
        <w:t>672*T(v17</w:t>
      </w:r>
      <w:r w:rsidR="00644CD5">
        <w:t>.</w:t>
      </w:r>
      <w:r>
        <w:t>u17) -0</w:t>
      </w:r>
      <w:r w:rsidR="00644CD5">
        <w:t>.</w:t>
      </w:r>
      <w:r>
        <w:t>456*T(v2</w:t>
      </w:r>
      <w:r w:rsidR="00644CD5">
        <w:t>.</w:t>
      </w:r>
      <w:r>
        <w:t>u31) -0</w:t>
      </w:r>
      <w:r w:rsidR="00644CD5">
        <w:t>.</w:t>
      </w:r>
      <w:r>
        <w:t>492*T(v14</w:t>
      </w:r>
      <w:r w:rsidR="00644CD5">
        <w:t>.</w:t>
      </w:r>
      <w:r>
        <w:t>u25) -0</w:t>
      </w:r>
      <w:r w:rsidR="00644CD5">
        <w:t>.</w:t>
      </w:r>
      <w:r>
        <w:t>486*T(v12</w:t>
      </w:r>
      <w:r w:rsidR="00644CD5">
        <w:t>.</w:t>
      </w:r>
      <w:r>
        <w:t>u13) -0</w:t>
      </w:r>
      <w:r w:rsidR="00644CD5">
        <w:t>.</w:t>
      </w:r>
      <w:r>
        <w:t>55*T(v8</w:t>
      </w:r>
      <w:r w:rsidR="00644CD5">
        <w:t>.</w:t>
      </w:r>
      <w:r>
        <w:t>u25) -0</w:t>
      </w:r>
      <w:r w:rsidR="00644CD5">
        <w:t>.</w:t>
      </w:r>
      <w:r>
        <w:t>658*T(v7</w:t>
      </w:r>
      <w:r w:rsidR="00644CD5">
        <w:t>.</w:t>
      </w:r>
      <w:r>
        <w:t>u13) -0</w:t>
      </w:r>
      <w:r w:rsidR="00644CD5">
        <w:t>.</w:t>
      </w:r>
      <w:r>
        <w:t>453*T(v4</w:t>
      </w:r>
      <w:r w:rsidR="00644CD5">
        <w:t>.</w:t>
      </w:r>
      <w:r>
        <w:t>u16) + 0</w:t>
      </w:r>
      <w:r w:rsidR="00644CD5">
        <w:t>.</w:t>
      </w:r>
      <w:r>
        <w:t>401*T(v11</w:t>
      </w:r>
      <w:r w:rsidR="00644CD5">
        <w:t>.</w:t>
      </w:r>
      <w:r>
        <w:t>u14) -0</w:t>
      </w:r>
      <w:r w:rsidR="00644CD5">
        <w:t>.</w:t>
      </w:r>
      <w:r>
        <w:t>396*T(v5</w:t>
      </w:r>
      <w:r w:rsidR="00644CD5">
        <w:t>.</w:t>
      </w:r>
      <w:r>
        <w:t>u30) -0</w:t>
      </w:r>
      <w:r w:rsidR="00644CD5">
        <w:t>.</w:t>
      </w:r>
      <w:r>
        <w:t>432*T(v15</w:t>
      </w:r>
      <w:r w:rsidR="00644CD5">
        <w:t>.</w:t>
      </w:r>
      <w:r>
        <w:t>u14) -0</w:t>
      </w:r>
      <w:r w:rsidR="00644CD5">
        <w:t>.</w:t>
      </w:r>
      <w:r>
        <w:t>31*T(v3</w:t>
      </w:r>
      <w:r w:rsidR="00644CD5">
        <w:t>.</w:t>
      </w:r>
      <w:r>
        <w:t>u25) -0</w:t>
      </w:r>
      <w:r w:rsidR="00644CD5">
        <w:t>.</w:t>
      </w:r>
      <w:r>
        <w:t>548*T(v2</w:t>
      </w:r>
      <w:r w:rsidR="00644CD5">
        <w:t>.</w:t>
      </w:r>
      <w:r>
        <w:t>u23) + 0</w:t>
      </w:r>
      <w:r w:rsidR="00644CD5">
        <w:t>.</w:t>
      </w:r>
      <w:r>
        <w:t>336*T(v22</w:t>
      </w:r>
      <w:r w:rsidR="00644CD5">
        <w:t>.</w:t>
      </w:r>
      <w:r>
        <w:t>u14) -0</w:t>
      </w:r>
      <w:r w:rsidR="00644CD5">
        <w:t>.</w:t>
      </w:r>
      <w:r>
        <w:t>528*T(v5</w:t>
      </w:r>
      <w:r w:rsidR="00644CD5">
        <w:t>.</w:t>
      </w:r>
      <w:r>
        <w:t>u19) + 0</w:t>
      </w:r>
      <w:r w:rsidR="00644CD5">
        <w:t>.</w:t>
      </w:r>
      <w:r>
        <w:t>387*T(v2</w:t>
      </w:r>
      <w:r w:rsidR="00644CD5">
        <w:t>.</w:t>
      </w:r>
      <w:r>
        <w:t>u27) -0</w:t>
      </w:r>
      <w:r w:rsidR="00644CD5">
        <w:t>.</w:t>
      </w:r>
      <w:r>
        <w:t>402*NumPositive -0</w:t>
      </w:r>
      <w:r w:rsidR="00644CD5">
        <w:t>.</w:t>
      </w:r>
      <w:r>
        <w:t>379*T(v14</w:t>
      </w:r>
      <w:r w:rsidR="00644CD5">
        <w:t>.</w:t>
      </w:r>
      <w:r>
        <w:t>u23) + 0</w:t>
      </w:r>
      <w:r w:rsidR="00644CD5">
        <w:t>.</w:t>
      </w:r>
      <w:r>
        <w:t>369*T(v26</w:t>
      </w:r>
      <w:r w:rsidR="00644CD5">
        <w:t>.</w:t>
      </w:r>
      <w:r>
        <w:t>u8) + 0</w:t>
      </w:r>
      <w:r w:rsidR="00644CD5">
        <w:t>.</w:t>
      </w:r>
      <w:r>
        <w:t>358*T(v2</w:t>
      </w:r>
      <w:r w:rsidR="00644CD5">
        <w:t>.</w:t>
      </w:r>
      <w:r>
        <w:t>u41) -0</w:t>
      </w:r>
      <w:r w:rsidR="00644CD5">
        <w:t>.</w:t>
      </w:r>
      <w:r>
        <w:t>448*T(v4</w:t>
      </w:r>
      <w:r w:rsidR="00644CD5">
        <w:t>.</w:t>
      </w:r>
      <w:r>
        <w:t>u27) -0</w:t>
      </w:r>
      <w:r w:rsidR="00644CD5">
        <w:t>.</w:t>
      </w:r>
      <w:r>
        <w:t>512*T(v30</w:t>
      </w:r>
      <w:r w:rsidR="00644CD5">
        <w:t>.</w:t>
      </w:r>
      <w:r>
        <w:t>u3) -0</w:t>
      </w:r>
      <w:r w:rsidR="00644CD5">
        <w:t>.</w:t>
      </w:r>
      <w:r>
        <w:t>238*T(v30) -0</w:t>
      </w:r>
      <w:r w:rsidR="00644CD5">
        <w:t>.</w:t>
      </w:r>
      <w:r>
        <w:t>332*T(v25</w:t>
      </w:r>
      <w:r w:rsidR="00644CD5">
        <w:t>.</w:t>
      </w:r>
      <w:r>
        <w:t>u12) + 0</w:t>
      </w:r>
      <w:r w:rsidR="00644CD5">
        <w:t>.</w:t>
      </w:r>
      <w:r>
        <w:t>343*T(v4</w:t>
      </w:r>
      <w:r w:rsidR="00644CD5">
        <w:t>.</w:t>
      </w:r>
      <w:r>
        <w:t>u33) + 0</w:t>
      </w:r>
      <w:r w:rsidR="00644CD5">
        <w:t>.</w:t>
      </w:r>
      <w:r>
        <w:t>309*T(v15) -0</w:t>
      </w:r>
      <w:r w:rsidR="00644CD5">
        <w:t>.</w:t>
      </w:r>
      <w:r>
        <w:t>351*T(v26</w:t>
      </w:r>
      <w:r w:rsidR="00644CD5">
        <w:t>.</w:t>
      </w:r>
      <w:r>
        <w:t>u17) -0</w:t>
      </w:r>
      <w:r w:rsidR="00644CD5">
        <w:t>.</w:t>
      </w:r>
      <w:r>
        <w:t>248*T(u27) + 0</w:t>
      </w:r>
      <w:r w:rsidR="00644CD5">
        <w:t>.</w:t>
      </w:r>
      <w:r>
        <w:t>339*T(v27</w:t>
      </w:r>
      <w:r w:rsidR="00644CD5">
        <w:t>.</w:t>
      </w:r>
      <w:r>
        <w:t>u5) + 0</w:t>
      </w:r>
      <w:r w:rsidR="00644CD5">
        <w:t>.</w:t>
      </w:r>
      <w:r>
        <w:t>45*T(v1</w:t>
      </w:r>
      <w:r w:rsidR="00644CD5">
        <w:t>.</w:t>
      </w:r>
      <w:r>
        <w:t>u13) + 0</w:t>
      </w:r>
      <w:r w:rsidR="00644CD5">
        <w:t>.</w:t>
      </w:r>
      <w:r>
        <w:t>332*T(v26</w:t>
      </w:r>
      <w:r w:rsidR="00644CD5">
        <w:t>.</w:t>
      </w:r>
      <w:r>
        <w:t>u12) -0</w:t>
      </w:r>
      <w:r w:rsidR="00644CD5">
        <w:t>.</w:t>
      </w:r>
      <w:r>
        <w:t>339*T(v11</w:t>
      </w:r>
      <w:r w:rsidR="00644CD5">
        <w:t>.</w:t>
      </w:r>
      <w:r>
        <w:t>u26) + 0</w:t>
      </w:r>
      <w:r w:rsidR="00644CD5">
        <w:t>.</w:t>
      </w:r>
      <w:r>
        <w:t>452*T(v2</w:t>
      </w:r>
      <w:r w:rsidR="00644CD5">
        <w:t>.</w:t>
      </w:r>
      <w:r>
        <w:t>u24) + 0</w:t>
      </w:r>
      <w:r w:rsidR="00644CD5">
        <w:t>.</w:t>
      </w:r>
      <w:r>
        <w:t>422*v + 0</w:t>
      </w:r>
      <w:r w:rsidR="00644CD5">
        <w:t>.</w:t>
      </w:r>
      <w:r>
        <w:t>287*T(v24</w:t>
      </w:r>
      <w:r w:rsidR="00644CD5">
        <w:t>.</w:t>
      </w:r>
      <w:r>
        <w:t>u14) + 0</w:t>
      </w:r>
      <w:r w:rsidR="00644CD5">
        <w:t>.</w:t>
      </w:r>
      <w:r>
        <w:t>365*T(v1</w:t>
      </w:r>
      <w:r w:rsidR="00644CD5">
        <w:t>.</w:t>
      </w:r>
      <w:r>
        <w:t>u35) + 0</w:t>
      </w:r>
      <w:r w:rsidR="00644CD5">
        <w:t>.</w:t>
      </w:r>
      <w:r>
        <w:t>383*T(v24</w:t>
      </w:r>
      <w:r w:rsidR="00644CD5">
        <w:t>.</w:t>
      </w:r>
      <w:r>
        <w:t>u2) -0</w:t>
      </w:r>
      <w:r w:rsidR="00644CD5">
        <w:t>.</w:t>
      </w:r>
      <w:r>
        <w:t>256*T(v28</w:t>
      </w:r>
      <w:r w:rsidR="00644CD5">
        <w:t>.</w:t>
      </w:r>
      <w:r>
        <w:t>u10) + 0</w:t>
      </w:r>
      <w:r w:rsidR="00644CD5">
        <w:t>.</w:t>
      </w:r>
      <w:r>
        <w:t>384*T(v27</w:t>
      </w:r>
      <w:r w:rsidR="00644CD5">
        <w:t>.</w:t>
      </w:r>
      <w:r>
        <w:t>u3) -0</w:t>
      </w:r>
      <w:r w:rsidR="00644CD5">
        <w:t>.</w:t>
      </w:r>
      <w:r>
        <w:t>214*T(v8</w:t>
      </w:r>
      <w:r w:rsidR="00644CD5">
        <w:t>.</w:t>
      </w:r>
      <w:r>
        <w:t>u33) -0</w:t>
      </w:r>
      <w:r w:rsidR="00644CD5">
        <w:t>.</w:t>
      </w:r>
      <w:r>
        <w:t>294*T(v5</w:t>
      </w:r>
      <w:r w:rsidR="00644CD5">
        <w:t>.</w:t>
      </w:r>
      <w:r>
        <w:t>u34) -0</w:t>
      </w:r>
      <w:r w:rsidR="00644CD5">
        <w:t>.</w:t>
      </w:r>
      <w:r>
        <w:t>328*T(v10</w:t>
      </w:r>
      <w:r w:rsidR="00644CD5">
        <w:t>.</w:t>
      </w:r>
      <w:r>
        <w:t>u11) -0</w:t>
      </w:r>
      <w:r w:rsidR="00644CD5">
        <w:t>.</w:t>
      </w:r>
      <w:r>
        <w:t>298*T(v36</w:t>
      </w:r>
      <w:r w:rsidR="00644CD5">
        <w:t>.</w:t>
      </w:r>
      <w:r>
        <w:t>u4) -0</w:t>
      </w:r>
      <w:r w:rsidR="00644CD5">
        <w:t>.</w:t>
      </w:r>
      <w:r>
        <w:t>275*T(v18</w:t>
      </w:r>
      <w:r w:rsidR="00644CD5">
        <w:t>.</w:t>
      </w:r>
      <w:r>
        <w:t>u5) + 0</w:t>
      </w:r>
      <w:r w:rsidR="00644CD5">
        <w:t>.</w:t>
      </w:r>
      <w:r>
        <w:t>288*T(v31</w:t>
      </w:r>
      <w:r w:rsidR="00644CD5">
        <w:t>.</w:t>
      </w:r>
      <w:r>
        <w:t>u5) + 0</w:t>
      </w:r>
      <w:r w:rsidR="00644CD5">
        <w:t>.</w:t>
      </w:r>
      <w:r>
        <w:t>348*T(v28</w:t>
      </w:r>
      <w:r w:rsidR="00644CD5">
        <w:t>.</w:t>
      </w:r>
      <w:r>
        <w:t>u5) + 0</w:t>
      </w:r>
      <w:r w:rsidR="00644CD5">
        <w:t>.</w:t>
      </w:r>
      <w:r>
        <w:t>281*T(v30</w:t>
      </w:r>
      <w:r w:rsidR="00644CD5">
        <w:t>.</w:t>
      </w:r>
      <w:r>
        <w:t>u7) + 0</w:t>
      </w:r>
      <w:r w:rsidR="00644CD5">
        <w:t>.</w:t>
      </w:r>
      <w:r>
        <w:t>322*T(v18</w:t>
      </w:r>
      <w:r w:rsidR="00644CD5">
        <w:t>.</w:t>
      </w:r>
      <w:r>
        <w:t>u4) -0</w:t>
      </w:r>
      <w:r w:rsidR="00644CD5">
        <w:t>.</w:t>
      </w:r>
      <w:r>
        <w:t>185*T(v18</w:t>
      </w:r>
      <w:r w:rsidR="00644CD5">
        <w:t>.</w:t>
      </w:r>
      <w:r>
        <w:t>u24) -0</w:t>
      </w:r>
      <w:r w:rsidR="00644CD5">
        <w:t>.</w:t>
      </w:r>
      <w:r>
        <w:t>124*T(u21) -0</w:t>
      </w:r>
      <w:r w:rsidR="00644CD5">
        <w:t>.</w:t>
      </w:r>
      <w:r>
        <w:t>21*T(v20</w:t>
      </w:r>
      <w:r w:rsidR="00644CD5">
        <w:t>.</w:t>
      </w:r>
      <w:r>
        <w:t>u17) -0</w:t>
      </w:r>
      <w:r w:rsidR="00644CD5">
        <w:t>.</w:t>
      </w:r>
      <w:r>
        <w:t>156*T(v33</w:t>
      </w:r>
      <w:r w:rsidR="00644CD5">
        <w:t>.</w:t>
      </w:r>
      <w:r>
        <w:t>u8) -0</w:t>
      </w:r>
      <w:r w:rsidR="00644CD5">
        <w:t>.</w:t>
      </w:r>
      <w:r>
        <w:t>166*T(v1</w:t>
      </w:r>
      <w:r w:rsidR="00644CD5">
        <w:t>.</w:t>
      </w:r>
      <w:r>
        <w:t>u31) -0</w:t>
      </w:r>
      <w:r w:rsidR="00644CD5">
        <w:t>.</w:t>
      </w:r>
      <w:r>
        <w:t>156*T(v16</w:t>
      </w:r>
      <w:r w:rsidR="00644CD5">
        <w:t>.</w:t>
      </w:r>
      <w:r>
        <w:t>u7) -0</w:t>
      </w:r>
      <w:r w:rsidR="00644CD5">
        <w:t>.</w:t>
      </w:r>
      <w:r>
        <w:t>155*T(v13</w:t>
      </w:r>
      <w:r w:rsidR="00644CD5">
        <w:t>.</w:t>
      </w:r>
      <w:r>
        <w:t>u14) -0</w:t>
      </w:r>
      <w:r w:rsidR="00644CD5">
        <w:t>.</w:t>
      </w:r>
      <w:r>
        <w:t>176*T(v26</w:t>
      </w:r>
      <w:r w:rsidR="00644CD5">
        <w:t>.</w:t>
      </w:r>
      <w:r>
        <w:t>u11) -0</w:t>
      </w:r>
      <w:r w:rsidR="00644CD5">
        <w:t>.</w:t>
      </w:r>
      <w:r>
        <w:t>197*T(v1</w:t>
      </w:r>
      <w:r w:rsidR="00644CD5">
        <w:t>.</w:t>
      </w:r>
      <w:r>
        <w:t>u15) -0</w:t>
      </w:r>
      <w:r w:rsidR="00644CD5">
        <w:t>.</w:t>
      </w:r>
      <w:r>
        <w:t>149*T(v30</w:t>
      </w:r>
      <w:r w:rsidR="00644CD5">
        <w:t>.</w:t>
      </w:r>
      <w:r>
        <w:t>u8) + 0</w:t>
      </w:r>
      <w:r w:rsidR="00644CD5">
        <w:t>.</w:t>
      </w:r>
      <w:r>
        <w:t>157*T(v10</w:t>
      </w:r>
      <w:r w:rsidR="00644CD5">
        <w:t>.</w:t>
      </w:r>
      <w:r>
        <w:t>u1) -0</w:t>
      </w:r>
      <w:r w:rsidR="00644CD5">
        <w:t>.</w:t>
      </w:r>
      <w:r>
        <w:t>182*T(v28</w:t>
      </w:r>
      <w:r w:rsidR="00644CD5">
        <w:t>.</w:t>
      </w:r>
      <w:r>
        <w:t>u2) + 0</w:t>
      </w:r>
      <w:r w:rsidR="00644CD5">
        <w:t>.</w:t>
      </w:r>
      <w:r>
        <w:t>176*T(v23</w:t>
      </w:r>
      <w:r w:rsidR="00644CD5">
        <w:t>.</w:t>
      </w:r>
      <w:r>
        <w:t>u2) -0</w:t>
      </w:r>
      <w:r w:rsidR="00644CD5">
        <w:t>.</w:t>
      </w:r>
      <w:r>
        <w:t>102*T(v25</w:t>
      </w:r>
      <w:r w:rsidR="00644CD5">
        <w:t>.</w:t>
      </w:r>
      <w:r>
        <w:t>u16) + 0</w:t>
      </w:r>
      <w:r w:rsidR="00644CD5">
        <w:t>.</w:t>
      </w:r>
      <w:r>
        <w:t>125*T(v11</w:t>
      </w:r>
      <w:r w:rsidR="00644CD5">
        <w:t>.</w:t>
      </w:r>
      <w:r>
        <w:t>u28) + 0</w:t>
      </w:r>
      <w:r w:rsidR="00644CD5">
        <w:t>.</w:t>
      </w:r>
      <w:r>
        <w:t>105*T(v13</w:t>
      </w:r>
      <w:r w:rsidR="00644CD5">
        <w:t>.</w:t>
      </w:r>
      <w:r>
        <w:t>u22) -0</w:t>
      </w:r>
      <w:r w:rsidR="00644CD5">
        <w:t>.</w:t>
      </w:r>
      <w:r>
        <w:t>122*T(v19</w:t>
      </w:r>
      <w:r w:rsidR="00644CD5">
        <w:t>.</w:t>
      </w:r>
      <w:r>
        <w:t>u16) + 0</w:t>
      </w:r>
      <w:r w:rsidR="00644CD5">
        <w:t>.</w:t>
      </w:r>
      <w:r>
        <w:t>127*T(v7</w:t>
      </w:r>
      <w:r w:rsidR="00644CD5">
        <w:t>.</w:t>
      </w:r>
      <w:r>
        <w:t>u28) -0</w:t>
      </w:r>
      <w:r w:rsidR="00644CD5">
        <w:t>.</w:t>
      </w:r>
      <w:r>
        <w:t>0912*T(v13</w:t>
      </w:r>
      <w:r w:rsidR="00644CD5">
        <w:t>.</w:t>
      </w:r>
      <w:r>
        <w:t>u21) -0</w:t>
      </w:r>
      <w:r w:rsidR="00644CD5">
        <w:t>.</w:t>
      </w:r>
      <w:r>
        <w:t>0643*T(v37</w:t>
      </w:r>
      <w:r w:rsidR="00644CD5">
        <w:t>.</w:t>
      </w:r>
      <w:r>
        <w:t>u1) + 0</w:t>
      </w:r>
      <w:r w:rsidR="00644CD5">
        <w:t>.</w:t>
      </w:r>
      <w:r>
        <w:t>161*T(v1</w:t>
      </w:r>
      <w:r w:rsidR="00644CD5">
        <w:t>.</w:t>
      </w:r>
      <w:r>
        <w:t>u3) + 0</w:t>
      </w:r>
      <w:r w:rsidR="00644CD5">
        <w:t>.</w:t>
      </w:r>
      <w:r>
        <w:t>0697*T(v33</w:t>
      </w:r>
      <w:r w:rsidR="00644CD5">
        <w:t>.</w:t>
      </w:r>
      <w:r>
        <w:t>u10) + 0</w:t>
      </w:r>
      <w:r w:rsidR="00644CD5">
        <w:t>.</w:t>
      </w:r>
      <w:r>
        <w:t>101*T(v9</w:t>
      </w:r>
      <w:r w:rsidR="00644CD5">
        <w:t>.</w:t>
      </w:r>
      <w:r>
        <w:t>u1) -0</w:t>
      </w:r>
      <w:r w:rsidR="00644CD5">
        <w:t>.</w:t>
      </w:r>
      <w:r>
        <w:t>0699*T(v29</w:t>
      </w:r>
      <w:r w:rsidR="00644CD5">
        <w:t>.</w:t>
      </w:r>
      <w:r>
        <w:t>u13) + 0</w:t>
      </w:r>
      <w:r w:rsidR="00644CD5">
        <w:t>.</w:t>
      </w:r>
      <w:r>
        <w:t>0889*T(v16</w:t>
      </w:r>
      <w:r w:rsidR="00644CD5">
        <w:t>.</w:t>
      </w:r>
      <w:r>
        <w:t>u13) + 0</w:t>
      </w:r>
      <w:r w:rsidR="00644CD5">
        <w:t>.</w:t>
      </w:r>
      <w:r>
        <w:t>083*T(v8</w:t>
      </w:r>
      <w:r w:rsidR="00644CD5">
        <w:t>.</w:t>
      </w:r>
      <w:r>
        <w:t>u7) + 0</w:t>
      </w:r>
      <w:r w:rsidR="00644CD5">
        <w:t>.</w:t>
      </w:r>
      <w:r>
        <w:t>0793*T(v3</w:t>
      </w:r>
      <w:r w:rsidR="00644CD5">
        <w:t>.</w:t>
      </w:r>
      <w:r>
        <w:t>u24) -0</w:t>
      </w:r>
      <w:r w:rsidR="00644CD5">
        <w:t>.</w:t>
      </w:r>
      <w:r>
        <w:t>0735*T(v24</w:t>
      </w:r>
      <w:r w:rsidR="00644CD5">
        <w:t>.</w:t>
      </w:r>
      <w:r>
        <w:t>u13) -0</w:t>
      </w:r>
      <w:r w:rsidR="00644CD5">
        <w:t>.</w:t>
      </w:r>
      <w:r>
        <w:t>144*T(v3</w:t>
      </w:r>
      <w:r w:rsidR="00644CD5">
        <w:t>.</w:t>
      </w:r>
      <w:r>
        <w:t>u1) + 0</w:t>
      </w:r>
      <w:r w:rsidR="00644CD5">
        <w:t>.</w:t>
      </w:r>
      <w:r>
        <w:t>0698*T(v10</w:t>
      </w:r>
      <w:r w:rsidR="00644CD5">
        <w:t>.</w:t>
      </w:r>
      <w:r>
        <w:t>u21) -0</w:t>
      </w:r>
      <w:r w:rsidR="00644CD5">
        <w:t>.</w:t>
      </w:r>
      <w:r>
        <w:t>0613*T(v22</w:t>
      </w:r>
      <w:r w:rsidR="00644CD5">
        <w:t>.</w:t>
      </w:r>
      <w:r>
        <w:t>u21) -0</w:t>
      </w:r>
      <w:r w:rsidR="00644CD5">
        <w:t>.</w:t>
      </w:r>
      <w:r>
        <w:t>0686*T(v35</w:t>
      </w:r>
      <w:r w:rsidR="00644CD5">
        <w:t>.</w:t>
      </w:r>
      <w:r>
        <w:t>u2) + 0</w:t>
      </w:r>
      <w:r w:rsidR="00644CD5">
        <w:t>.</w:t>
      </w:r>
      <w:r>
        <w:t>0764*T(v22</w:t>
      </w:r>
      <w:r w:rsidR="00644CD5">
        <w:t>.</w:t>
      </w:r>
      <w:r>
        <w:t>u5) + 0</w:t>
      </w:r>
      <w:r w:rsidR="00644CD5">
        <w:t>.</w:t>
      </w:r>
      <w:r>
        <w:t>0794*T(v2</w:t>
      </w:r>
      <w:r w:rsidR="00644CD5">
        <w:t>.</w:t>
      </w:r>
      <w:r>
        <w:t>u11) -0</w:t>
      </w:r>
      <w:r w:rsidR="00644CD5">
        <w:t>.</w:t>
      </w:r>
      <w:r>
        <w:t>0631*T(v15</w:t>
      </w:r>
      <w:r w:rsidR="00644CD5">
        <w:t>.</w:t>
      </w:r>
      <w:r>
        <w:t>u15) + 0</w:t>
      </w:r>
      <w:r w:rsidR="00644CD5">
        <w:t>.</w:t>
      </w:r>
      <w:r>
        <w:t>062*T(v10</w:t>
      </w:r>
      <w:r w:rsidR="00644CD5">
        <w:t>.</w:t>
      </w:r>
      <w:r>
        <w:t>u10) + 0</w:t>
      </w:r>
      <w:r w:rsidR="00644CD5">
        <w:t>.</w:t>
      </w:r>
      <w:r>
        <w:t>0419*T(v20) -0</w:t>
      </w:r>
      <w:r w:rsidR="00644CD5">
        <w:t>.</w:t>
      </w:r>
      <w:r>
        <w:t>047*T(v33</w:t>
      </w:r>
      <w:r w:rsidR="00644CD5">
        <w:t>.</w:t>
      </w:r>
      <w:r>
        <w:t>u7) -0</w:t>
      </w:r>
      <w:r w:rsidR="00644CD5">
        <w:t>.</w:t>
      </w:r>
      <w:r>
        <w:t>0833*T(v2</w:t>
      </w:r>
      <w:r w:rsidR="00644CD5">
        <w:t>.</w:t>
      </w:r>
      <w:r>
        <w:t>u3) + 0</w:t>
      </w:r>
      <w:r w:rsidR="00644CD5">
        <w:t>.</w:t>
      </w:r>
      <w:r>
        <w:t>042*T(u10) + 0</w:t>
      </w:r>
      <w:r w:rsidR="00644CD5">
        <w:t>.</w:t>
      </w:r>
      <w:r>
        <w:t>0303*T(v1</w:t>
      </w:r>
      <w:r w:rsidR="00644CD5">
        <w:t>.</w:t>
      </w:r>
      <w:r>
        <w:t>u41) -0</w:t>
      </w:r>
      <w:r w:rsidR="00644CD5">
        <w:t>.</w:t>
      </w:r>
      <w:r>
        <w:t>0286*T(v13</w:t>
      </w:r>
      <w:r w:rsidR="00644CD5">
        <w:t>.</w:t>
      </w:r>
      <w:r>
        <w:t>u7) + 0</w:t>
      </w:r>
      <w:r w:rsidR="00644CD5">
        <w:t>.</w:t>
      </w:r>
      <w:r>
        <w:t>0294*T(v12</w:t>
      </w:r>
      <w:r w:rsidR="00644CD5">
        <w:t>.</w:t>
      </w:r>
      <w:r>
        <w:t>u21) -0</w:t>
      </w:r>
      <w:r w:rsidR="00644CD5">
        <w:t>.</w:t>
      </w:r>
      <w:r>
        <w:t>0282*T(v15</w:t>
      </w:r>
      <w:r w:rsidR="00644CD5">
        <w:t>.</w:t>
      </w:r>
      <w:r>
        <w:t>u25) -0</w:t>
      </w:r>
      <w:r w:rsidR="00644CD5">
        <w:t>.</w:t>
      </w:r>
      <w:r>
        <w:t>0137*T(v19</w:t>
      </w:r>
      <w:r w:rsidR="00644CD5">
        <w:t>.</w:t>
      </w:r>
      <w:r>
        <w:t>u8) + 0</w:t>
      </w:r>
      <w:r w:rsidR="00644CD5">
        <w:t>.</w:t>
      </w:r>
      <w:r>
        <w:t>00899*T(u13) -0</w:t>
      </w:r>
      <w:r w:rsidR="00644CD5">
        <w:t>.</w:t>
      </w:r>
      <w:r>
        <w:t>0063*T(u34) -0</w:t>
      </w:r>
      <w:r w:rsidR="00644CD5">
        <w:t>.</w:t>
      </w:r>
      <w:r>
        <w:t>00776*T(v9</w:t>
      </w:r>
      <w:r w:rsidR="00644CD5">
        <w:t>.</w:t>
      </w:r>
      <w:r>
        <w:t>u12) + 9</w:t>
      </w:r>
      <w:r w:rsidR="00644CD5">
        <w:t>.</w:t>
      </w:r>
      <w:r>
        <w:t>28</w:t>
      </w:r>
    </w:p>
    <w:sectPr w:rsidR="00484000" w:rsidRPr="00764DC1" w:rsidSect="005106FF">
      <w:headerReference w:type="even" r:id="rId8"/>
      <w:headerReference w:type="default" r:id="rId9"/>
      <w:headerReference w:type="first" r:id="rId10"/>
      <w:type w:val="continuous"/>
      <w:pgSz w:w="11906" w:h="16838" w:code="189"/>
      <w:pgMar w:top="1417" w:right="1417" w:bottom="1134" w:left="1417" w:header="567" w:footer="850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96289C" w15:done="0"/>
  <w15:commentEx w15:paraId="78140B34" w15:done="0"/>
  <w15:commentEx w15:paraId="4922050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08C" w:rsidRPr="009F3A0D" w:rsidRDefault="006B708C" w:rsidP="009F3A0D">
      <w:pPr>
        <w:pStyle w:val="EndnoteText"/>
      </w:pPr>
      <w:r>
        <w:t></w:t>
      </w:r>
    </w:p>
  </w:endnote>
  <w:endnote w:type="continuationSeparator" w:id="1">
    <w:p w:rsidR="006B708C" w:rsidRPr="009F3A0D" w:rsidRDefault="006B708C" w:rsidP="009F3A0D">
      <w:pPr>
        <w:pStyle w:val="EndnoteText"/>
      </w:pPr>
      <w:r>
        <w:t>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08C" w:rsidRPr="0007657E" w:rsidRDefault="006B708C" w:rsidP="0007657E">
      <w:pPr>
        <w:pStyle w:val="FootnoteText"/>
      </w:pPr>
      <w:r w:rsidRPr="006E4109">
        <w:rPr>
          <w:spacing w:val="-10"/>
        </w:rPr>
        <w:t>―</w:t>
      </w:r>
      <w:r>
        <w:t>―</w:t>
      </w:r>
    </w:p>
  </w:footnote>
  <w:footnote w:type="continuationSeparator" w:id="1">
    <w:p w:rsidR="006B708C" w:rsidRPr="00CF4560" w:rsidRDefault="006B708C" w:rsidP="00CF4560">
      <w:pPr>
        <w:pStyle w:val="FootnoteText"/>
      </w:pPr>
      <w:r>
        <w:t>――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1DE" w:rsidRPr="005106FF" w:rsidRDefault="00B835A1" w:rsidP="005106FF">
    <w:pPr>
      <w:pStyle w:val="Header"/>
      <w:rPr>
        <w:rStyle w:val="PageNumber"/>
      </w:rPr>
    </w:pPr>
    <w:r w:rsidRPr="005106FF">
      <w:rPr>
        <w:rStyle w:val="PageNumber"/>
      </w:rPr>
      <w:fldChar w:fldCharType="begin"/>
    </w:r>
    <w:r w:rsidR="00F911DE" w:rsidRPr="005106FF">
      <w:rPr>
        <w:rStyle w:val="PageNumber"/>
      </w:rPr>
      <w:instrText xml:space="preserve"> PAGE  \* MERGEFORMAT </w:instrText>
    </w:r>
    <w:r w:rsidRPr="005106FF">
      <w:rPr>
        <w:rStyle w:val="PageNumber"/>
      </w:rPr>
      <w:fldChar w:fldCharType="separate"/>
    </w:r>
    <w:r w:rsidR="00783D3B">
      <w:rPr>
        <w:rStyle w:val="PageNumber"/>
        <w:noProof/>
      </w:rPr>
      <w:t>376</w:t>
    </w:r>
    <w:r w:rsidRPr="005106FF">
      <w:rPr>
        <w:rStyle w:val="PageNumber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1DE" w:rsidRPr="005106FF" w:rsidRDefault="00B835A1" w:rsidP="005106FF">
    <w:pPr>
      <w:pStyle w:val="Header"/>
      <w:rPr>
        <w:rStyle w:val="PageNumber"/>
      </w:rPr>
    </w:pPr>
    <w:r w:rsidRPr="005106FF">
      <w:rPr>
        <w:rStyle w:val="PageNumber"/>
      </w:rPr>
      <w:fldChar w:fldCharType="begin"/>
    </w:r>
    <w:r w:rsidR="00F911DE" w:rsidRPr="005106FF">
      <w:rPr>
        <w:rStyle w:val="PageNumber"/>
      </w:rPr>
      <w:instrText xml:space="preserve"> PAGE  \* MERGEFORMAT </w:instrText>
    </w:r>
    <w:r w:rsidRPr="005106FF">
      <w:rPr>
        <w:rStyle w:val="PageNumber"/>
      </w:rPr>
      <w:fldChar w:fldCharType="separate"/>
    </w:r>
    <w:r w:rsidR="00783D3B">
      <w:rPr>
        <w:rStyle w:val="PageNumber"/>
        <w:noProof/>
      </w:rPr>
      <w:t>375</w:t>
    </w:r>
    <w:r w:rsidRPr="005106FF">
      <w:rPr>
        <w:rStyle w:val="PageNumber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1DE" w:rsidRPr="005106FF" w:rsidRDefault="00B835A1" w:rsidP="005106FF">
    <w:pPr>
      <w:pStyle w:val="Header"/>
      <w:rPr>
        <w:rStyle w:val="PageNumber"/>
      </w:rPr>
    </w:pPr>
    <w:r w:rsidRPr="005106FF">
      <w:rPr>
        <w:rStyle w:val="PageNumber"/>
      </w:rPr>
      <w:fldChar w:fldCharType="begin"/>
    </w:r>
    <w:r w:rsidR="00F911DE" w:rsidRPr="005106FF">
      <w:rPr>
        <w:rStyle w:val="PageNumber"/>
      </w:rPr>
      <w:instrText xml:space="preserve"> PAGE  \* MERGEFORMAT </w:instrText>
    </w:r>
    <w:r w:rsidRPr="005106FF">
      <w:rPr>
        <w:rStyle w:val="PageNumber"/>
      </w:rPr>
      <w:fldChar w:fldCharType="separate"/>
    </w:r>
    <w:r w:rsidR="0072693B">
      <w:rPr>
        <w:rStyle w:val="PageNumber"/>
        <w:noProof/>
      </w:rPr>
      <w:t>1</w:t>
    </w:r>
    <w:r w:rsidRPr="005106FF">
      <w:rPr>
        <w:rStyle w:val="PageNumber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141E4736"/>
    <w:lvl w:ilvl="0">
      <w:start w:val="1"/>
      <w:numFmt w:val="bullet"/>
      <w:pStyle w:val="ListBullet5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</w:abstractNum>
  <w:abstractNum w:abstractNumId="1">
    <w:nsid w:val="FFFFFF81"/>
    <w:multiLevelType w:val="singleLevel"/>
    <w:tmpl w:val="674EABB4"/>
    <w:lvl w:ilvl="0">
      <w:start w:val="1"/>
      <w:numFmt w:val="bullet"/>
      <w:pStyle w:val="ListBullet4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</w:abstractNum>
  <w:abstractNum w:abstractNumId="2">
    <w:nsid w:val="FFFFFF82"/>
    <w:multiLevelType w:val="singleLevel"/>
    <w:tmpl w:val="B14AF7D4"/>
    <w:lvl w:ilvl="0">
      <w:start w:val="1"/>
      <w:numFmt w:val="bullet"/>
      <w:pStyle w:val="ListBullet3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</w:abstractNum>
  <w:abstractNum w:abstractNumId="3">
    <w:nsid w:val="FFFFFF83"/>
    <w:multiLevelType w:val="singleLevel"/>
    <w:tmpl w:val="650AAB82"/>
    <w:lvl w:ilvl="0">
      <w:start w:val="1"/>
      <w:numFmt w:val="bullet"/>
      <w:pStyle w:val="ListBullet2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</w:abstractNum>
  <w:abstractNum w:abstractNumId="4">
    <w:nsid w:val="FFFFFF89"/>
    <w:multiLevelType w:val="singleLevel"/>
    <w:tmpl w:val="48EE204E"/>
    <w:lvl w:ilvl="0">
      <w:start w:val="1"/>
      <w:numFmt w:val="bullet"/>
      <w:pStyle w:val="List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5">
    <w:nsid w:val="0A225B49"/>
    <w:multiLevelType w:val="hybridMultilevel"/>
    <w:tmpl w:val="1F9C155A"/>
    <w:lvl w:ilvl="0" w:tplc="2FB48566">
      <w:start w:val="1"/>
      <w:numFmt w:val="bullet"/>
      <w:pStyle w:val="boxsymbollis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6">
    <w:nsid w:val="14B7769C"/>
    <w:multiLevelType w:val="multilevel"/>
    <w:tmpl w:val="2A48935A"/>
    <w:name w:val="1"/>
    <w:numStyleLink w:val="ueberschriftenliste"/>
  </w:abstractNum>
  <w:abstractNum w:abstractNumId="7">
    <w:nsid w:val="1A51584D"/>
    <w:multiLevelType w:val="hybridMultilevel"/>
    <w:tmpl w:val="89A648B6"/>
    <w:lvl w:ilvl="0" w:tplc="E80CB9EC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F3CEC"/>
    <w:multiLevelType w:val="multilevel"/>
    <w:tmpl w:val="1682E722"/>
    <w:lvl w:ilvl="0">
      <w:start w:val="1"/>
      <w:numFmt w:val="bullet"/>
      <w:pStyle w:val="Index2"/>
      <w:suff w:val="space"/>
      <w:lvlText w:val="–"/>
      <w:lvlJc w:val="left"/>
      <w:pPr>
        <w:ind w:left="34" w:hanging="3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Times New Roman" w:hAnsi="Times New Roman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Times New Roman" w:hAnsi="Times New Roman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Times New Roman" w:hAnsi="Times New Roman" w:hint="default"/>
      </w:rPr>
    </w:lvl>
  </w:abstractNum>
  <w:abstractNum w:abstractNumId="9">
    <w:nsid w:val="226A00CB"/>
    <w:multiLevelType w:val="multilevel"/>
    <w:tmpl w:val="37CAAE42"/>
    <w:styleLink w:val="ArticleSection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10">
    <w:nsid w:val="2300639D"/>
    <w:multiLevelType w:val="hybridMultilevel"/>
    <w:tmpl w:val="9FFC32C6"/>
    <w:lvl w:ilvl="0" w:tplc="F8D8405E">
      <w:start w:val="1"/>
      <w:numFmt w:val="decimal"/>
      <w:pStyle w:val="ListNumber4"/>
      <w:lvlText w:val="%1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B61649"/>
    <w:multiLevelType w:val="multilevel"/>
    <w:tmpl w:val="2A48935A"/>
    <w:styleLink w:val="ueberschriftenliste"/>
    <w:lvl w:ilvl="0">
      <w:start w:val="1"/>
      <w:numFmt w:val="decimal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2">
    <w:nsid w:val="2CA15745"/>
    <w:multiLevelType w:val="hybridMultilevel"/>
    <w:tmpl w:val="62C20E04"/>
    <w:lvl w:ilvl="0" w:tplc="D8A4901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31FD6397"/>
    <w:multiLevelType w:val="multilevel"/>
    <w:tmpl w:val="D91CC99E"/>
    <w:lvl w:ilvl="0">
      <w:start w:val="1"/>
      <w:numFmt w:val="decimal"/>
      <w:pStyle w:val="head1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pStyle w:val="head2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4">
    <w:nsid w:val="37014F68"/>
    <w:multiLevelType w:val="hybridMultilevel"/>
    <w:tmpl w:val="3D3C71CC"/>
    <w:lvl w:ilvl="0" w:tplc="3A228FD4">
      <w:start w:val="1"/>
      <w:numFmt w:val="decimal"/>
      <w:pStyle w:val="ListNumber3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ED4ED1"/>
    <w:multiLevelType w:val="hybridMultilevel"/>
    <w:tmpl w:val="F8604494"/>
    <w:lvl w:ilvl="0" w:tplc="3684D7DE">
      <w:start w:val="1"/>
      <w:numFmt w:val="bullet"/>
      <w:pStyle w:val="symbollis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16">
    <w:nsid w:val="40B81EF3"/>
    <w:multiLevelType w:val="multilevel"/>
    <w:tmpl w:val="E0BABD8A"/>
    <w:styleLink w:val="11111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17">
    <w:nsid w:val="550D2655"/>
    <w:multiLevelType w:val="hybridMultilevel"/>
    <w:tmpl w:val="724C5834"/>
    <w:lvl w:ilvl="0" w:tplc="A148E97A">
      <w:start w:val="1"/>
      <w:numFmt w:val="decimal"/>
      <w:pStyle w:val="ListNumber5"/>
      <w:lvlText w:val="%1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24495B"/>
    <w:multiLevelType w:val="hybridMultilevel"/>
    <w:tmpl w:val="E9EC943A"/>
    <w:lvl w:ilvl="0" w:tplc="508A414E">
      <w:start w:val="1"/>
      <w:numFmt w:val="decimal"/>
      <w:pStyle w:val="ListNumber2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1D3DEB"/>
    <w:multiLevelType w:val="hybridMultilevel"/>
    <w:tmpl w:val="D56063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88082C"/>
    <w:multiLevelType w:val="multilevel"/>
    <w:tmpl w:val="43801040"/>
    <w:styleLink w:val="1ai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722"/>
        </w:tabs>
        <w:ind w:left="2722" w:hanging="34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2"/>
        </w:tabs>
        <w:ind w:left="3062" w:hanging="340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5"/>
  </w:num>
  <w:num w:numId="10">
    <w:abstractNumId w:val="8"/>
  </w:num>
  <w:num w:numId="11">
    <w:abstractNumId w:val="13"/>
  </w:num>
  <w:num w:numId="12">
    <w:abstractNumId w:val="7"/>
  </w:num>
  <w:num w:numId="13">
    <w:abstractNumId w:val="18"/>
  </w:num>
  <w:num w:numId="14">
    <w:abstractNumId w:val="14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 w:numId="19">
    <w:abstractNumId w:val="5"/>
  </w:num>
  <w:num w:numId="20">
    <w:abstractNumId w:val="12"/>
  </w:num>
  <w:num w:numId="21">
    <w:abstractNumId w:val="19"/>
  </w:num>
  <w:numIdMacAtCleanup w:val="2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vp">
    <w15:presenceInfo w15:providerId="None" w15:userId="vvp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mirrorMargins/>
  <w:bordersDoNotSurroundHeader/>
  <w:bordersDoNotSurroundFooter/>
  <w:proofState w:grammar="clean"/>
  <w:attachedTemplate r:id="rId1"/>
  <w:stylePaneFormatFilter w:val="1F04"/>
  <w:stylePaneSortMethod w:val="0000"/>
  <w:defaultTabStop w:val="57"/>
  <w:autoHyphenation/>
  <w:consecutiveHyphenLimit w:val="3"/>
  <w:hyphenationZone w:val="420"/>
  <w:evenAndOddHeaders/>
  <w:drawingGridHorizontalSpacing w:val="561"/>
  <w:drawingGridVerticalSpacing w:val="130"/>
  <w:doNotUseMarginsForDrawingGridOrigin/>
  <w:drawingGridHorizontalOrigin w:val="1021"/>
  <w:drawingGridVerticalOrigin w:val="140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docVars>
    <w:docVar w:name="Le-TeX_deGruyter_Version" w:val="Le-TeX_deGruyter_Template_08_002_21"/>
    <w:docVar w:name="ltx_copyright_year" w:val="2016"/>
    <w:docVar w:name="ltx_document_format" w:val="4"/>
    <w:docVar w:name="ltx_document_type" w:val="ART"/>
    <w:docVar w:name="ltx_journal_doi" w:val="[DOI]"/>
    <w:docVar w:name="ltx_journal_issue" w:val="[Issue]"/>
    <w:docVar w:name="ltx_journal_name" w:val="[Journal]"/>
    <w:docVar w:name="ltx_journal_open_access" w:val="false"/>
    <w:docVar w:name="ltx_journal_startpage" w:val="1"/>
    <w:docVar w:name="ltx_journal_volume" w:val="[Volume]"/>
    <w:docVar w:name="ltx_journal_year" w:val="2016"/>
    <w:docVar w:name="ltx_language" w:val="2057"/>
    <w:docVar w:name="ltx_language_dialog" w:val="1"/>
  </w:docVars>
  <w:rsids>
    <w:rsidRoot w:val="005106FF"/>
    <w:rsid w:val="00000668"/>
    <w:rsid w:val="00000AEE"/>
    <w:rsid w:val="000022B5"/>
    <w:rsid w:val="00003DFA"/>
    <w:rsid w:val="00004ED7"/>
    <w:rsid w:val="00005800"/>
    <w:rsid w:val="000071C3"/>
    <w:rsid w:val="00010050"/>
    <w:rsid w:val="00010BD9"/>
    <w:rsid w:val="000116D6"/>
    <w:rsid w:val="000117B0"/>
    <w:rsid w:val="000136A6"/>
    <w:rsid w:val="000144EE"/>
    <w:rsid w:val="00016755"/>
    <w:rsid w:val="000178EE"/>
    <w:rsid w:val="00020077"/>
    <w:rsid w:val="000204E6"/>
    <w:rsid w:val="000204F6"/>
    <w:rsid w:val="000221AF"/>
    <w:rsid w:val="0002440C"/>
    <w:rsid w:val="000247E1"/>
    <w:rsid w:val="00025F57"/>
    <w:rsid w:val="0002795E"/>
    <w:rsid w:val="00030942"/>
    <w:rsid w:val="000310B8"/>
    <w:rsid w:val="000310EA"/>
    <w:rsid w:val="00032CC0"/>
    <w:rsid w:val="00033609"/>
    <w:rsid w:val="00033874"/>
    <w:rsid w:val="00035DE3"/>
    <w:rsid w:val="00036214"/>
    <w:rsid w:val="000379FD"/>
    <w:rsid w:val="0004098C"/>
    <w:rsid w:val="00041008"/>
    <w:rsid w:val="0004308B"/>
    <w:rsid w:val="0004354C"/>
    <w:rsid w:val="0004373C"/>
    <w:rsid w:val="0004400A"/>
    <w:rsid w:val="00044B8B"/>
    <w:rsid w:val="00045035"/>
    <w:rsid w:val="00045A4E"/>
    <w:rsid w:val="00046736"/>
    <w:rsid w:val="00051158"/>
    <w:rsid w:val="00052114"/>
    <w:rsid w:val="0005255C"/>
    <w:rsid w:val="000546F3"/>
    <w:rsid w:val="000560DE"/>
    <w:rsid w:val="00056D22"/>
    <w:rsid w:val="00061F54"/>
    <w:rsid w:val="00064170"/>
    <w:rsid w:val="000657AB"/>
    <w:rsid w:val="00066354"/>
    <w:rsid w:val="0006702F"/>
    <w:rsid w:val="00067313"/>
    <w:rsid w:val="00070D49"/>
    <w:rsid w:val="00074093"/>
    <w:rsid w:val="0007590E"/>
    <w:rsid w:val="0007657E"/>
    <w:rsid w:val="00076716"/>
    <w:rsid w:val="00076FA4"/>
    <w:rsid w:val="000817FF"/>
    <w:rsid w:val="00086421"/>
    <w:rsid w:val="00086D2D"/>
    <w:rsid w:val="00087849"/>
    <w:rsid w:val="00090C9E"/>
    <w:rsid w:val="0009114B"/>
    <w:rsid w:val="000914A7"/>
    <w:rsid w:val="00091A55"/>
    <w:rsid w:val="00092219"/>
    <w:rsid w:val="00093405"/>
    <w:rsid w:val="00093BD1"/>
    <w:rsid w:val="0009446E"/>
    <w:rsid w:val="000952D5"/>
    <w:rsid w:val="00097021"/>
    <w:rsid w:val="00097521"/>
    <w:rsid w:val="00097F77"/>
    <w:rsid w:val="000A11DA"/>
    <w:rsid w:val="000A16C6"/>
    <w:rsid w:val="000A3045"/>
    <w:rsid w:val="000A30A9"/>
    <w:rsid w:val="000A47F8"/>
    <w:rsid w:val="000A4E40"/>
    <w:rsid w:val="000A4FDF"/>
    <w:rsid w:val="000A570F"/>
    <w:rsid w:val="000A6ECD"/>
    <w:rsid w:val="000B1117"/>
    <w:rsid w:val="000B1574"/>
    <w:rsid w:val="000B1617"/>
    <w:rsid w:val="000B476B"/>
    <w:rsid w:val="000B5A68"/>
    <w:rsid w:val="000C10F0"/>
    <w:rsid w:val="000C123B"/>
    <w:rsid w:val="000C16B4"/>
    <w:rsid w:val="000C1744"/>
    <w:rsid w:val="000C1823"/>
    <w:rsid w:val="000C19D6"/>
    <w:rsid w:val="000C19DC"/>
    <w:rsid w:val="000C235F"/>
    <w:rsid w:val="000C42E8"/>
    <w:rsid w:val="000C531B"/>
    <w:rsid w:val="000C61A7"/>
    <w:rsid w:val="000C6F45"/>
    <w:rsid w:val="000C7090"/>
    <w:rsid w:val="000C73CE"/>
    <w:rsid w:val="000D0F42"/>
    <w:rsid w:val="000D116A"/>
    <w:rsid w:val="000D2752"/>
    <w:rsid w:val="000D3F3E"/>
    <w:rsid w:val="000D529C"/>
    <w:rsid w:val="000D6269"/>
    <w:rsid w:val="000E0232"/>
    <w:rsid w:val="000E2814"/>
    <w:rsid w:val="000E2900"/>
    <w:rsid w:val="000E51CC"/>
    <w:rsid w:val="000E554B"/>
    <w:rsid w:val="000E6014"/>
    <w:rsid w:val="000E728D"/>
    <w:rsid w:val="000F0372"/>
    <w:rsid w:val="000F520C"/>
    <w:rsid w:val="000F5E16"/>
    <w:rsid w:val="000F7835"/>
    <w:rsid w:val="000F7DB3"/>
    <w:rsid w:val="00100436"/>
    <w:rsid w:val="001013E4"/>
    <w:rsid w:val="00102514"/>
    <w:rsid w:val="00102773"/>
    <w:rsid w:val="00103845"/>
    <w:rsid w:val="0010393C"/>
    <w:rsid w:val="0010519E"/>
    <w:rsid w:val="00106685"/>
    <w:rsid w:val="00106DC7"/>
    <w:rsid w:val="00106FB4"/>
    <w:rsid w:val="00107D22"/>
    <w:rsid w:val="00110BDC"/>
    <w:rsid w:val="001117E7"/>
    <w:rsid w:val="001123D3"/>
    <w:rsid w:val="00112A83"/>
    <w:rsid w:val="001131F5"/>
    <w:rsid w:val="00117422"/>
    <w:rsid w:val="001207ED"/>
    <w:rsid w:val="00121B9D"/>
    <w:rsid w:val="00121DC0"/>
    <w:rsid w:val="001224CB"/>
    <w:rsid w:val="00122AE1"/>
    <w:rsid w:val="00122D80"/>
    <w:rsid w:val="00124BED"/>
    <w:rsid w:val="00125721"/>
    <w:rsid w:val="00126167"/>
    <w:rsid w:val="00126228"/>
    <w:rsid w:val="001277BE"/>
    <w:rsid w:val="00127C65"/>
    <w:rsid w:val="00127F04"/>
    <w:rsid w:val="0013756D"/>
    <w:rsid w:val="001405A9"/>
    <w:rsid w:val="00140B56"/>
    <w:rsid w:val="00140E69"/>
    <w:rsid w:val="00140EDE"/>
    <w:rsid w:val="0014193F"/>
    <w:rsid w:val="001428AD"/>
    <w:rsid w:val="00143140"/>
    <w:rsid w:val="0014491F"/>
    <w:rsid w:val="0014600D"/>
    <w:rsid w:val="00146BF6"/>
    <w:rsid w:val="00151477"/>
    <w:rsid w:val="0015227D"/>
    <w:rsid w:val="0015298C"/>
    <w:rsid w:val="0015328A"/>
    <w:rsid w:val="001534F6"/>
    <w:rsid w:val="00154D7E"/>
    <w:rsid w:val="00155D36"/>
    <w:rsid w:val="00155EFF"/>
    <w:rsid w:val="00156168"/>
    <w:rsid w:val="00156850"/>
    <w:rsid w:val="00156A14"/>
    <w:rsid w:val="001607D2"/>
    <w:rsid w:val="001615DA"/>
    <w:rsid w:val="001617EC"/>
    <w:rsid w:val="00162318"/>
    <w:rsid w:val="00162585"/>
    <w:rsid w:val="0016333D"/>
    <w:rsid w:val="0016564D"/>
    <w:rsid w:val="001656C9"/>
    <w:rsid w:val="00165B6A"/>
    <w:rsid w:val="0016691E"/>
    <w:rsid w:val="0017092D"/>
    <w:rsid w:val="00170C9E"/>
    <w:rsid w:val="00170E06"/>
    <w:rsid w:val="00172683"/>
    <w:rsid w:val="0017426F"/>
    <w:rsid w:val="00180D25"/>
    <w:rsid w:val="001824A2"/>
    <w:rsid w:val="00182779"/>
    <w:rsid w:val="00182C25"/>
    <w:rsid w:val="001830B0"/>
    <w:rsid w:val="001839E7"/>
    <w:rsid w:val="00183E6A"/>
    <w:rsid w:val="00185878"/>
    <w:rsid w:val="00185CB7"/>
    <w:rsid w:val="001864DB"/>
    <w:rsid w:val="00186A97"/>
    <w:rsid w:val="00187417"/>
    <w:rsid w:val="0018747B"/>
    <w:rsid w:val="00187821"/>
    <w:rsid w:val="00187883"/>
    <w:rsid w:val="00190AA4"/>
    <w:rsid w:val="00191AF7"/>
    <w:rsid w:val="00193CB0"/>
    <w:rsid w:val="001946E4"/>
    <w:rsid w:val="00195726"/>
    <w:rsid w:val="00195BB4"/>
    <w:rsid w:val="00196307"/>
    <w:rsid w:val="00197436"/>
    <w:rsid w:val="00197644"/>
    <w:rsid w:val="001A1A7D"/>
    <w:rsid w:val="001A3DD7"/>
    <w:rsid w:val="001A43A8"/>
    <w:rsid w:val="001A5D26"/>
    <w:rsid w:val="001A6E38"/>
    <w:rsid w:val="001A7D79"/>
    <w:rsid w:val="001B05EC"/>
    <w:rsid w:val="001B3153"/>
    <w:rsid w:val="001C0E5A"/>
    <w:rsid w:val="001C123B"/>
    <w:rsid w:val="001C1446"/>
    <w:rsid w:val="001C1A77"/>
    <w:rsid w:val="001C23A6"/>
    <w:rsid w:val="001C2909"/>
    <w:rsid w:val="001C2EA0"/>
    <w:rsid w:val="001C3B85"/>
    <w:rsid w:val="001C3E5D"/>
    <w:rsid w:val="001C5E34"/>
    <w:rsid w:val="001C5E84"/>
    <w:rsid w:val="001C5FCE"/>
    <w:rsid w:val="001C7200"/>
    <w:rsid w:val="001D02ED"/>
    <w:rsid w:val="001D3AC8"/>
    <w:rsid w:val="001D4D1E"/>
    <w:rsid w:val="001D5879"/>
    <w:rsid w:val="001D63FE"/>
    <w:rsid w:val="001D6C8A"/>
    <w:rsid w:val="001D6D32"/>
    <w:rsid w:val="001D7CD1"/>
    <w:rsid w:val="001E09BA"/>
    <w:rsid w:val="001E0AE4"/>
    <w:rsid w:val="001E0AF4"/>
    <w:rsid w:val="001E10F0"/>
    <w:rsid w:val="001E1CA6"/>
    <w:rsid w:val="001E1EC3"/>
    <w:rsid w:val="001E2633"/>
    <w:rsid w:val="001E2C72"/>
    <w:rsid w:val="001E3721"/>
    <w:rsid w:val="001E3B8B"/>
    <w:rsid w:val="001E3C42"/>
    <w:rsid w:val="001E3DBB"/>
    <w:rsid w:val="001E487A"/>
    <w:rsid w:val="001E5FC4"/>
    <w:rsid w:val="001E6337"/>
    <w:rsid w:val="001F1533"/>
    <w:rsid w:val="001F2AAA"/>
    <w:rsid w:val="001F2C66"/>
    <w:rsid w:val="001F499D"/>
    <w:rsid w:val="001F611A"/>
    <w:rsid w:val="001F6247"/>
    <w:rsid w:val="001F6C16"/>
    <w:rsid w:val="001F7C2E"/>
    <w:rsid w:val="00202B90"/>
    <w:rsid w:val="0020706D"/>
    <w:rsid w:val="002107E6"/>
    <w:rsid w:val="00211BAB"/>
    <w:rsid w:val="00212429"/>
    <w:rsid w:val="00212544"/>
    <w:rsid w:val="002136E5"/>
    <w:rsid w:val="0021377B"/>
    <w:rsid w:val="00213E8A"/>
    <w:rsid w:val="002142F0"/>
    <w:rsid w:val="002148CF"/>
    <w:rsid w:val="00215C92"/>
    <w:rsid w:val="002169B0"/>
    <w:rsid w:val="002201EB"/>
    <w:rsid w:val="00220253"/>
    <w:rsid w:val="00220F5A"/>
    <w:rsid w:val="002221BC"/>
    <w:rsid w:val="002232BB"/>
    <w:rsid w:val="00223425"/>
    <w:rsid w:val="00223823"/>
    <w:rsid w:val="002255B5"/>
    <w:rsid w:val="00225CFA"/>
    <w:rsid w:val="00225D2C"/>
    <w:rsid w:val="0022796C"/>
    <w:rsid w:val="00231142"/>
    <w:rsid w:val="00232208"/>
    <w:rsid w:val="002323DF"/>
    <w:rsid w:val="00232AAD"/>
    <w:rsid w:val="00233109"/>
    <w:rsid w:val="002346F6"/>
    <w:rsid w:val="002348D0"/>
    <w:rsid w:val="00234A42"/>
    <w:rsid w:val="00237E20"/>
    <w:rsid w:val="00240439"/>
    <w:rsid w:val="0024202D"/>
    <w:rsid w:val="002422D7"/>
    <w:rsid w:val="002449C1"/>
    <w:rsid w:val="002500C3"/>
    <w:rsid w:val="002524ED"/>
    <w:rsid w:val="0025272E"/>
    <w:rsid w:val="00253D1A"/>
    <w:rsid w:val="00255AAB"/>
    <w:rsid w:val="00255C29"/>
    <w:rsid w:val="00255EA6"/>
    <w:rsid w:val="0025665D"/>
    <w:rsid w:val="0025799B"/>
    <w:rsid w:val="00260697"/>
    <w:rsid w:val="002609DA"/>
    <w:rsid w:val="002610A3"/>
    <w:rsid w:val="0026246A"/>
    <w:rsid w:val="0026254A"/>
    <w:rsid w:val="00264622"/>
    <w:rsid w:val="00264DDC"/>
    <w:rsid w:val="00266E30"/>
    <w:rsid w:val="00270293"/>
    <w:rsid w:val="0027055D"/>
    <w:rsid w:val="00271929"/>
    <w:rsid w:val="00272929"/>
    <w:rsid w:val="00275312"/>
    <w:rsid w:val="00275921"/>
    <w:rsid w:val="002779B9"/>
    <w:rsid w:val="002800AB"/>
    <w:rsid w:val="0028185C"/>
    <w:rsid w:val="00281A57"/>
    <w:rsid w:val="0028649E"/>
    <w:rsid w:val="00286C51"/>
    <w:rsid w:val="00286D62"/>
    <w:rsid w:val="002870B4"/>
    <w:rsid w:val="00287890"/>
    <w:rsid w:val="00287F15"/>
    <w:rsid w:val="00291F3F"/>
    <w:rsid w:val="0029246F"/>
    <w:rsid w:val="002929F8"/>
    <w:rsid w:val="00292AF6"/>
    <w:rsid w:val="00293155"/>
    <w:rsid w:val="002935E8"/>
    <w:rsid w:val="00294534"/>
    <w:rsid w:val="00294F6C"/>
    <w:rsid w:val="002966F6"/>
    <w:rsid w:val="002974AD"/>
    <w:rsid w:val="002A1041"/>
    <w:rsid w:val="002A19C6"/>
    <w:rsid w:val="002A1B2C"/>
    <w:rsid w:val="002A26D6"/>
    <w:rsid w:val="002A3520"/>
    <w:rsid w:val="002A35A7"/>
    <w:rsid w:val="002A36C9"/>
    <w:rsid w:val="002A43FD"/>
    <w:rsid w:val="002A576F"/>
    <w:rsid w:val="002A6719"/>
    <w:rsid w:val="002B04C3"/>
    <w:rsid w:val="002B08BE"/>
    <w:rsid w:val="002B0DCD"/>
    <w:rsid w:val="002B107B"/>
    <w:rsid w:val="002B1091"/>
    <w:rsid w:val="002B1463"/>
    <w:rsid w:val="002B272A"/>
    <w:rsid w:val="002B3D5C"/>
    <w:rsid w:val="002B4F55"/>
    <w:rsid w:val="002B7FD8"/>
    <w:rsid w:val="002C1B8C"/>
    <w:rsid w:val="002C26F1"/>
    <w:rsid w:val="002C4094"/>
    <w:rsid w:val="002C593F"/>
    <w:rsid w:val="002C6B3B"/>
    <w:rsid w:val="002C7876"/>
    <w:rsid w:val="002D0472"/>
    <w:rsid w:val="002D10D0"/>
    <w:rsid w:val="002D259B"/>
    <w:rsid w:val="002D2BE5"/>
    <w:rsid w:val="002D3263"/>
    <w:rsid w:val="002D34C0"/>
    <w:rsid w:val="002D48E0"/>
    <w:rsid w:val="002D6971"/>
    <w:rsid w:val="002E0136"/>
    <w:rsid w:val="002E11BF"/>
    <w:rsid w:val="002E28FA"/>
    <w:rsid w:val="002E2DC9"/>
    <w:rsid w:val="002E3C89"/>
    <w:rsid w:val="002E3F4B"/>
    <w:rsid w:val="002E4563"/>
    <w:rsid w:val="002E54DE"/>
    <w:rsid w:val="002E5801"/>
    <w:rsid w:val="002E5E10"/>
    <w:rsid w:val="002E62B0"/>
    <w:rsid w:val="002E742C"/>
    <w:rsid w:val="002E79E7"/>
    <w:rsid w:val="002F2D5C"/>
    <w:rsid w:val="002F76BD"/>
    <w:rsid w:val="00300953"/>
    <w:rsid w:val="00300FD3"/>
    <w:rsid w:val="003021B9"/>
    <w:rsid w:val="00303A04"/>
    <w:rsid w:val="00304C79"/>
    <w:rsid w:val="00305CBB"/>
    <w:rsid w:val="00307832"/>
    <w:rsid w:val="00310534"/>
    <w:rsid w:val="00312350"/>
    <w:rsid w:val="003136B3"/>
    <w:rsid w:val="00314031"/>
    <w:rsid w:val="00316717"/>
    <w:rsid w:val="00316958"/>
    <w:rsid w:val="00316F0A"/>
    <w:rsid w:val="00317EDC"/>
    <w:rsid w:val="00321266"/>
    <w:rsid w:val="003216B1"/>
    <w:rsid w:val="003220FE"/>
    <w:rsid w:val="00322FF3"/>
    <w:rsid w:val="00323442"/>
    <w:rsid w:val="003240B2"/>
    <w:rsid w:val="00325327"/>
    <w:rsid w:val="00325706"/>
    <w:rsid w:val="0032648B"/>
    <w:rsid w:val="003275F3"/>
    <w:rsid w:val="00327F31"/>
    <w:rsid w:val="00333340"/>
    <w:rsid w:val="00334612"/>
    <w:rsid w:val="00334D73"/>
    <w:rsid w:val="00335737"/>
    <w:rsid w:val="00335C0C"/>
    <w:rsid w:val="00336ACF"/>
    <w:rsid w:val="00336F0F"/>
    <w:rsid w:val="003447AE"/>
    <w:rsid w:val="00344CF5"/>
    <w:rsid w:val="003453D2"/>
    <w:rsid w:val="00345C03"/>
    <w:rsid w:val="00347AC8"/>
    <w:rsid w:val="00350222"/>
    <w:rsid w:val="003513CC"/>
    <w:rsid w:val="00351D0E"/>
    <w:rsid w:val="00352468"/>
    <w:rsid w:val="00353FE1"/>
    <w:rsid w:val="003551BB"/>
    <w:rsid w:val="003555A2"/>
    <w:rsid w:val="00356522"/>
    <w:rsid w:val="00360EE3"/>
    <w:rsid w:val="003630AD"/>
    <w:rsid w:val="003655E6"/>
    <w:rsid w:val="00366785"/>
    <w:rsid w:val="003677C5"/>
    <w:rsid w:val="0036794B"/>
    <w:rsid w:val="0037075E"/>
    <w:rsid w:val="00373B27"/>
    <w:rsid w:val="00375B35"/>
    <w:rsid w:val="00375D2C"/>
    <w:rsid w:val="00376383"/>
    <w:rsid w:val="003768DC"/>
    <w:rsid w:val="00377050"/>
    <w:rsid w:val="00377913"/>
    <w:rsid w:val="003803E4"/>
    <w:rsid w:val="00380916"/>
    <w:rsid w:val="00380C44"/>
    <w:rsid w:val="003816E7"/>
    <w:rsid w:val="00381F79"/>
    <w:rsid w:val="003834B7"/>
    <w:rsid w:val="00384A7F"/>
    <w:rsid w:val="00384BB6"/>
    <w:rsid w:val="00384F79"/>
    <w:rsid w:val="0038690B"/>
    <w:rsid w:val="003902AC"/>
    <w:rsid w:val="00390C3C"/>
    <w:rsid w:val="003911FE"/>
    <w:rsid w:val="003919BF"/>
    <w:rsid w:val="003919EB"/>
    <w:rsid w:val="00391E20"/>
    <w:rsid w:val="00395824"/>
    <w:rsid w:val="0039641B"/>
    <w:rsid w:val="003977CF"/>
    <w:rsid w:val="003A13DB"/>
    <w:rsid w:val="003A15EE"/>
    <w:rsid w:val="003A2AF5"/>
    <w:rsid w:val="003A6514"/>
    <w:rsid w:val="003A717E"/>
    <w:rsid w:val="003A77B1"/>
    <w:rsid w:val="003B0785"/>
    <w:rsid w:val="003B087A"/>
    <w:rsid w:val="003B29D3"/>
    <w:rsid w:val="003B2E27"/>
    <w:rsid w:val="003B494C"/>
    <w:rsid w:val="003B56A0"/>
    <w:rsid w:val="003B5A12"/>
    <w:rsid w:val="003B69FA"/>
    <w:rsid w:val="003B6C9B"/>
    <w:rsid w:val="003B7A24"/>
    <w:rsid w:val="003C222F"/>
    <w:rsid w:val="003C26A7"/>
    <w:rsid w:val="003C3B33"/>
    <w:rsid w:val="003C4D37"/>
    <w:rsid w:val="003C5E89"/>
    <w:rsid w:val="003C68D1"/>
    <w:rsid w:val="003C7410"/>
    <w:rsid w:val="003C7529"/>
    <w:rsid w:val="003D22DE"/>
    <w:rsid w:val="003D317C"/>
    <w:rsid w:val="003D39F9"/>
    <w:rsid w:val="003D4090"/>
    <w:rsid w:val="003D4C5C"/>
    <w:rsid w:val="003D5E9C"/>
    <w:rsid w:val="003D6279"/>
    <w:rsid w:val="003D726C"/>
    <w:rsid w:val="003D77B4"/>
    <w:rsid w:val="003E0EFC"/>
    <w:rsid w:val="003E2429"/>
    <w:rsid w:val="003E2818"/>
    <w:rsid w:val="003E2905"/>
    <w:rsid w:val="003E3C99"/>
    <w:rsid w:val="003E6F9F"/>
    <w:rsid w:val="003E72D4"/>
    <w:rsid w:val="003F1E28"/>
    <w:rsid w:val="003F2FBC"/>
    <w:rsid w:val="003F3197"/>
    <w:rsid w:val="003F5C15"/>
    <w:rsid w:val="003F5FCE"/>
    <w:rsid w:val="003F608A"/>
    <w:rsid w:val="004019BC"/>
    <w:rsid w:val="0040237C"/>
    <w:rsid w:val="00402982"/>
    <w:rsid w:val="00404BC6"/>
    <w:rsid w:val="004065E7"/>
    <w:rsid w:val="00406883"/>
    <w:rsid w:val="00407852"/>
    <w:rsid w:val="00407888"/>
    <w:rsid w:val="00410062"/>
    <w:rsid w:val="00410D53"/>
    <w:rsid w:val="00413AE6"/>
    <w:rsid w:val="00415CB3"/>
    <w:rsid w:val="00416E45"/>
    <w:rsid w:val="00420A2F"/>
    <w:rsid w:val="0042112D"/>
    <w:rsid w:val="00421226"/>
    <w:rsid w:val="00425517"/>
    <w:rsid w:val="00427800"/>
    <w:rsid w:val="00427DBA"/>
    <w:rsid w:val="00432735"/>
    <w:rsid w:val="00434122"/>
    <w:rsid w:val="0044372D"/>
    <w:rsid w:val="00443B58"/>
    <w:rsid w:val="00443E42"/>
    <w:rsid w:val="004470D5"/>
    <w:rsid w:val="004500C3"/>
    <w:rsid w:val="0045075D"/>
    <w:rsid w:val="00450C1B"/>
    <w:rsid w:val="004528FC"/>
    <w:rsid w:val="00454292"/>
    <w:rsid w:val="00454CFE"/>
    <w:rsid w:val="00454F7A"/>
    <w:rsid w:val="0045537F"/>
    <w:rsid w:val="00457652"/>
    <w:rsid w:val="00460126"/>
    <w:rsid w:val="004601AD"/>
    <w:rsid w:val="004614CE"/>
    <w:rsid w:val="00461F55"/>
    <w:rsid w:val="004639CB"/>
    <w:rsid w:val="00463F8C"/>
    <w:rsid w:val="0046421A"/>
    <w:rsid w:val="004645DD"/>
    <w:rsid w:val="004645F4"/>
    <w:rsid w:val="00465157"/>
    <w:rsid w:val="004660FC"/>
    <w:rsid w:val="004667D4"/>
    <w:rsid w:val="00466E2F"/>
    <w:rsid w:val="00467380"/>
    <w:rsid w:val="00467815"/>
    <w:rsid w:val="004721E6"/>
    <w:rsid w:val="0047456A"/>
    <w:rsid w:val="004750D9"/>
    <w:rsid w:val="00475175"/>
    <w:rsid w:val="004818F8"/>
    <w:rsid w:val="00482143"/>
    <w:rsid w:val="00483CC6"/>
    <w:rsid w:val="00484000"/>
    <w:rsid w:val="0048422F"/>
    <w:rsid w:val="004847D2"/>
    <w:rsid w:val="00486544"/>
    <w:rsid w:val="00486998"/>
    <w:rsid w:val="00486A84"/>
    <w:rsid w:val="004900FB"/>
    <w:rsid w:val="00490840"/>
    <w:rsid w:val="0049214F"/>
    <w:rsid w:val="004938D1"/>
    <w:rsid w:val="0049414B"/>
    <w:rsid w:val="00497A12"/>
    <w:rsid w:val="00497C26"/>
    <w:rsid w:val="00497F40"/>
    <w:rsid w:val="004A4629"/>
    <w:rsid w:val="004A4A42"/>
    <w:rsid w:val="004A51BB"/>
    <w:rsid w:val="004A559A"/>
    <w:rsid w:val="004A60B3"/>
    <w:rsid w:val="004A62AE"/>
    <w:rsid w:val="004A62C9"/>
    <w:rsid w:val="004A6862"/>
    <w:rsid w:val="004A7208"/>
    <w:rsid w:val="004A7D04"/>
    <w:rsid w:val="004A7D5B"/>
    <w:rsid w:val="004B217F"/>
    <w:rsid w:val="004B3F6F"/>
    <w:rsid w:val="004B4041"/>
    <w:rsid w:val="004B4968"/>
    <w:rsid w:val="004B5C6F"/>
    <w:rsid w:val="004B5FC7"/>
    <w:rsid w:val="004B7090"/>
    <w:rsid w:val="004B7191"/>
    <w:rsid w:val="004B7725"/>
    <w:rsid w:val="004C0226"/>
    <w:rsid w:val="004C0386"/>
    <w:rsid w:val="004C0C8D"/>
    <w:rsid w:val="004C0D9A"/>
    <w:rsid w:val="004C1A18"/>
    <w:rsid w:val="004C3545"/>
    <w:rsid w:val="004C40A1"/>
    <w:rsid w:val="004D47C6"/>
    <w:rsid w:val="004D48B6"/>
    <w:rsid w:val="004D5BBE"/>
    <w:rsid w:val="004E0EB8"/>
    <w:rsid w:val="004E2BAF"/>
    <w:rsid w:val="004E3269"/>
    <w:rsid w:val="004E3466"/>
    <w:rsid w:val="004E46B6"/>
    <w:rsid w:val="004E6308"/>
    <w:rsid w:val="004E6D72"/>
    <w:rsid w:val="004E7CFA"/>
    <w:rsid w:val="004F0CEA"/>
    <w:rsid w:val="004F2CC5"/>
    <w:rsid w:val="004F3E0C"/>
    <w:rsid w:val="004F53F3"/>
    <w:rsid w:val="004F5BE2"/>
    <w:rsid w:val="004F5CD9"/>
    <w:rsid w:val="004F6293"/>
    <w:rsid w:val="004F66C0"/>
    <w:rsid w:val="004F748F"/>
    <w:rsid w:val="004F75F7"/>
    <w:rsid w:val="00500558"/>
    <w:rsid w:val="00502A9F"/>
    <w:rsid w:val="005030C5"/>
    <w:rsid w:val="00505B0C"/>
    <w:rsid w:val="00505BC6"/>
    <w:rsid w:val="00507ADE"/>
    <w:rsid w:val="005106FF"/>
    <w:rsid w:val="00510E11"/>
    <w:rsid w:val="0051148A"/>
    <w:rsid w:val="005114E1"/>
    <w:rsid w:val="00512979"/>
    <w:rsid w:val="00514259"/>
    <w:rsid w:val="00517CA6"/>
    <w:rsid w:val="00520433"/>
    <w:rsid w:val="00521295"/>
    <w:rsid w:val="00521DAE"/>
    <w:rsid w:val="005235BF"/>
    <w:rsid w:val="00523E53"/>
    <w:rsid w:val="00523E9C"/>
    <w:rsid w:val="00524E4B"/>
    <w:rsid w:val="00526258"/>
    <w:rsid w:val="0052625C"/>
    <w:rsid w:val="00527D3B"/>
    <w:rsid w:val="00531298"/>
    <w:rsid w:val="00531681"/>
    <w:rsid w:val="005342AE"/>
    <w:rsid w:val="00534E6B"/>
    <w:rsid w:val="00535F5C"/>
    <w:rsid w:val="00537085"/>
    <w:rsid w:val="0054080B"/>
    <w:rsid w:val="0054088E"/>
    <w:rsid w:val="00542A17"/>
    <w:rsid w:val="00543D15"/>
    <w:rsid w:val="00545509"/>
    <w:rsid w:val="00546788"/>
    <w:rsid w:val="005469A3"/>
    <w:rsid w:val="00546E29"/>
    <w:rsid w:val="00547C6D"/>
    <w:rsid w:val="00551C71"/>
    <w:rsid w:val="005522C8"/>
    <w:rsid w:val="0055318E"/>
    <w:rsid w:val="00554A8E"/>
    <w:rsid w:val="00555156"/>
    <w:rsid w:val="00560824"/>
    <w:rsid w:val="00561F2F"/>
    <w:rsid w:val="0056253E"/>
    <w:rsid w:val="00562A8F"/>
    <w:rsid w:val="005637C2"/>
    <w:rsid w:val="00563CB0"/>
    <w:rsid w:val="005704A8"/>
    <w:rsid w:val="00570B1A"/>
    <w:rsid w:val="00570D04"/>
    <w:rsid w:val="00570D12"/>
    <w:rsid w:val="00573732"/>
    <w:rsid w:val="00574E80"/>
    <w:rsid w:val="00574EA7"/>
    <w:rsid w:val="005750A9"/>
    <w:rsid w:val="00576582"/>
    <w:rsid w:val="00576A9F"/>
    <w:rsid w:val="005776C8"/>
    <w:rsid w:val="00577A12"/>
    <w:rsid w:val="00580010"/>
    <w:rsid w:val="005801FF"/>
    <w:rsid w:val="00581943"/>
    <w:rsid w:val="005820F8"/>
    <w:rsid w:val="0058301B"/>
    <w:rsid w:val="00585F62"/>
    <w:rsid w:val="005877D3"/>
    <w:rsid w:val="005902C7"/>
    <w:rsid w:val="00590B09"/>
    <w:rsid w:val="00590B8A"/>
    <w:rsid w:val="00591074"/>
    <w:rsid w:val="00592313"/>
    <w:rsid w:val="00592C56"/>
    <w:rsid w:val="00592EC0"/>
    <w:rsid w:val="0059316C"/>
    <w:rsid w:val="00593CA4"/>
    <w:rsid w:val="0059435C"/>
    <w:rsid w:val="00595178"/>
    <w:rsid w:val="00595831"/>
    <w:rsid w:val="0059715B"/>
    <w:rsid w:val="005A0310"/>
    <w:rsid w:val="005A357C"/>
    <w:rsid w:val="005A3A47"/>
    <w:rsid w:val="005A4B05"/>
    <w:rsid w:val="005A5113"/>
    <w:rsid w:val="005B00D6"/>
    <w:rsid w:val="005B04F1"/>
    <w:rsid w:val="005B11F0"/>
    <w:rsid w:val="005B186E"/>
    <w:rsid w:val="005B22E4"/>
    <w:rsid w:val="005B26BF"/>
    <w:rsid w:val="005B426E"/>
    <w:rsid w:val="005B54FF"/>
    <w:rsid w:val="005C3171"/>
    <w:rsid w:val="005C4201"/>
    <w:rsid w:val="005D4D19"/>
    <w:rsid w:val="005E1409"/>
    <w:rsid w:val="005E1F16"/>
    <w:rsid w:val="005E3743"/>
    <w:rsid w:val="005E4ADE"/>
    <w:rsid w:val="005E560A"/>
    <w:rsid w:val="005E5613"/>
    <w:rsid w:val="005E6552"/>
    <w:rsid w:val="005F1586"/>
    <w:rsid w:val="005F3D47"/>
    <w:rsid w:val="005F6D16"/>
    <w:rsid w:val="005F798D"/>
    <w:rsid w:val="005F7F1D"/>
    <w:rsid w:val="00600ECE"/>
    <w:rsid w:val="00601CFB"/>
    <w:rsid w:val="0060340C"/>
    <w:rsid w:val="0060397A"/>
    <w:rsid w:val="00606FC4"/>
    <w:rsid w:val="0060744E"/>
    <w:rsid w:val="00612992"/>
    <w:rsid w:val="00613FB3"/>
    <w:rsid w:val="00614240"/>
    <w:rsid w:val="00615670"/>
    <w:rsid w:val="00615C11"/>
    <w:rsid w:val="00616972"/>
    <w:rsid w:val="006216C5"/>
    <w:rsid w:val="00621B25"/>
    <w:rsid w:val="0062320E"/>
    <w:rsid w:val="00626E2B"/>
    <w:rsid w:val="00630CDD"/>
    <w:rsid w:val="00634D78"/>
    <w:rsid w:val="006352A4"/>
    <w:rsid w:val="00635414"/>
    <w:rsid w:val="006354CC"/>
    <w:rsid w:val="006360A4"/>
    <w:rsid w:val="00636A85"/>
    <w:rsid w:val="006373D4"/>
    <w:rsid w:val="0064033F"/>
    <w:rsid w:val="00641F1C"/>
    <w:rsid w:val="0064239C"/>
    <w:rsid w:val="00642B92"/>
    <w:rsid w:val="00642CF3"/>
    <w:rsid w:val="00643148"/>
    <w:rsid w:val="006448E9"/>
    <w:rsid w:val="00644CD5"/>
    <w:rsid w:val="00645101"/>
    <w:rsid w:val="006455C8"/>
    <w:rsid w:val="00645CAA"/>
    <w:rsid w:val="00650200"/>
    <w:rsid w:val="006514A4"/>
    <w:rsid w:val="00651A6D"/>
    <w:rsid w:val="00651CAC"/>
    <w:rsid w:val="00653AC9"/>
    <w:rsid w:val="006606FA"/>
    <w:rsid w:val="00660BD3"/>
    <w:rsid w:val="00660D22"/>
    <w:rsid w:val="006610A1"/>
    <w:rsid w:val="00661525"/>
    <w:rsid w:val="00661995"/>
    <w:rsid w:val="00664092"/>
    <w:rsid w:val="00664886"/>
    <w:rsid w:val="00664DCB"/>
    <w:rsid w:val="00664E3E"/>
    <w:rsid w:val="006651E2"/>
    <w:rsid w:val="00665D37"/>
    <w:rsid w:val="00665D65"/>
    <w:rsid w:val="00666FE3"/>
    <w:rsid w:val="00667066"/>
    <w:rsid w:val="00670233"/>
    <w:rsid w:val="006723EC"/>
    <w:rsid w:val="00672E46"/>
    <w:rsid w:val="006733AC"/>
    <w:rsid w:val="0067622E"/>
    <w:rsid w:val="00676AA1"/>
    <w:rsid w:val="006772AF"/>
    <w:rsid w:val="006779ED"/>
    <w:rsid w:val="00677FE4"/>
    <w:rsid w:val="006803A3"/>
    <w:rsid w:val="00680D8B"/>
    <w:rsid w:val="006818E3"/>
    <w:rsid w:val="00682416"/>
    <w:rsid w:val="00682724"/>
    <w:rsid w:val="00684C8B"/>
    <w:rsid w:val="00685F52"/>
    <w:rsid w:val="00687339"/>
    <w:rsid w:val="00687B59"/>
    <w:rsid w:val="00687EA1"/>
    <w:rsid w:val="00687EA6"/>
    <w:rsid w:val="0069195E"/>
    <w:rsid w:val="00692200"/>
    <w:rsid w:val="006927D2"/>
    <w:rsid w:val="006928CA"/>
    <w:rsid w:val="006945E5"/>
    <w:rsid w:val="00694FFD"/>
    <w:rsid w:val="00695001"/>
    <w:rsid w:val="00695A44"/>
    <w:rsid w:val="00695B4B"/>
    <w:rsid w:val="00697565"/>
    <w:rsid w:val="006A05BE"/>
    <w:rsid w:val="006A0F3D"/>
    <w:rsid w:val="006A1681"/>
    <w:rsid w:val="006A24ED"/>
    <w:rsid w:val="006A3193"/>
    <w:rsid w:val="006A35A2"/>
    <w:rsid w:val="006A41EA"/>
    <w:rsid w:val="006A490A"/>
    <w:rsid w:val="006A515F"/>
    <w:rsid w:val="006A62DD"/>
    <w:rsid w:val="006A6892"/>
    <w:rsid w:val="006A7925"/>
    <w:rsid w:val="006B0679"/>
    <w:rsid w:val="006B069B"/>
    <w:rsid w:val="006B099B"/>
    <w:rsid w:val="006B16F2"/>
    <w:rsid w:val="006B5B0A"/>
    <w:rsid w:val="006B6699"/>
    <w:rsid w:val="006B708C"/>
    <w:rsid w:val="006C01D3"/>
    <w:rsid w:val="006C067F"/>
    <w:rsid w:val="006C0CB4"/>
    <w:rsid w:val="006C1241"/>
    <w:rsid w:val="006C1AC0"/>
    <w:rsid w:val="006C2FE4"/>
    <w:rsid w:val="006C3516"/>
    <w:rsid w:val="006C39C7"/>
    <w:rsid w:val="006C4B1F"/>
    <w:rsid w:val="006C6941"/>
    <w:rsid w:val="006C753C"/>
    <w:rsid w:val="006C75DE"/>
    <w:rsid w:val="006C7A15"/>
    <w:rsid w:val="006D060C"/>
    <w:rsid w:val="006D39EA"/>
    <w:rsid w:val="006D58CB"/>
    <w:rsid w:val="006D5FCB"/>
    <w:rsid w:val="006D6043"/>
    <w:rsid w:val="006D63F3"/>
    <w:rsid w:val="006D7279"/>
    <w:rsid w:val="006E06C4"/>
    <w:rsid w:val="006E4109"/>
    <w:rsid w:val="006E4842"/>
    <w:rsid w:val="006E48CD"/>
    <w:rsid w:val="006E5669"/>
    <w:rsid w:val="006E5688"/>
    <w:rsid w:val="006E62CC"/>
    <w:rsid w:val="006E640F"/>
    <w:rsid w:val="006E6AC5"/>
    <w:rsid w:val="006F03F0"/>
    <w:rsid w:val="006F0DAC"/>
    <w:rsid w:val="006F168D"/>
    <w:rsid w:val="006F17E4"/>
    <w:rsid w:val="006F3131"/>
    <w:rsid w:val="006F4261"/>
    <w:rsid w:val="006F5112"/>
    <w:rsid w:val="006F7283"/>
    <w:rsid w:val="006F77C9"/>
    <w:rsid w:val="00700134"/>
    <w:rsid w:val="007004E7"/>
    <w:rsid w:val="00707367"/>
    <w:rsid w:val="00710341"/>
    <w:rsid w:val="00711A6A"/>
    <w:rsid w:val="00712023"/>
    <w:rsid w:val="0071310F"/>
    <w:rsid w:val="0071501B"/>
    <w:rsid w:val="00715FE6"/>
    <w:rsid w:val="00716625"/>
    <w:rsid w:val="007167D7"/>
    <w:rsid w:val="00716DF9"/>
    <w:rsid w:val="007173BD"/>
    <w:rsid w:val="00717827"/>
    <w:rsid w:val="007213B9"/>
    <w:rsid w:val="007220CE"/>
    <w:rsid w:val="00722CF1"/>
    <w:rsid w:val="00726810"/>
    <w:rsid w:val="0072693B"/>
    <w:rsid w:val="00726D14"/>
    <w:rsid w:val="007277C6"/>
    <w:rsid w:val="00727B15"/>
    <w:rsid w:val="007312E7"/>
    <w:rsid w:val="00732E2B"/>
    <w:rsid w:val="00734A34"/>
    <w:rsid w:val="007358C5"/>
    <w:rsid w:val="007404E9"/>
    <w:rsid w:val="00740E5A"/>
    <w:rsid w:val="007411DF"/>
    <w:rsid w:val="00741DAB"/>
    <w:rsid w:val="00744381"/>
    <w:rsid w:val="0074481E"/>
    <w:rsid w:val="0074518D"/>
    <w:rsid w:val="00745ED5"/>
    <w:rsid w:val="00747804"/>
    <w:rsid w:val="00747A0C"/>
    <w:rsid w:val="00747BBA"/>
    <w:rsid w:val="00750999"/>
    <w:rsid w:val="00750BDC"/>
    <w:rsid w:val="00750FCB"/>
    <w:rsid w:val="00751C73"/>
    <w:rsid w:val="0075320B"/>
    <w:rsid w:val="00753903"/>
    <w:rsid w:val="007543B8"/>
    <w:rsid w:val="00755521"/>
    <w:rsid w:val="00755636"/>
    <w:rsid w:val="00755B78"/>
    <w:rsid w:val="0075635C"/>
    <w:rsid w:val="0075763F"/>
    <w:rsid w:val="007601E8"/>
    <w:rsid w:val="00760A47"/>
    <w:rsid w:val="00761B2C"/>
    <w:rsid w:val="007623D5"/>
    <w:rsid w:val="00762B20"/>
    <w:rsid w:val="00764DC1"/>
    <w:rsid w:val="0076531F"/>
    <w:rsid w:val="00766518"/>
    <w:rsid w:val="007666A4"/>
    <w:rsid w:val="00766E93"/>
    <w:rsid w:val="00767749"/>
    <w:rsid w:val="007708E3"/>
    <w:rsid w:val="00771DE5"/>
    <w:rsid w:val="00772BEB"/>
    <w:rsid w:val="0077413F"/>
    <w:rsid w:val="00776C43"/>
    <w:rsid w:val="00781593"/>
    <w:rsid w:val="00781603"/>
    <w:rsid w:val="007818A9"/>
    <w:rsid w:val="00782150"/>
    <w:rsid w:val="007823D7"/>
    <w:rsid w:val="00782BD6"/>
    <w:rsid w:val="00783D3B"/>
    <w:rsid w:val="00787957"/>
    <w:rsid w:val="00787BF3"/>
    <w:rsid w:val="00790321"/>
    <w:rsid w:val="00792480"/>
    <w:rsid w:val="00793774"/>
    <w:rsid w:val="007944F7"/>
    <w:rsid w:val="007A0E13"/>
    <w:rsid w:val="007A195F"/>
    <w:rsid w:val="007A2707"/>
    <w:rsid w:val="007A34DE"/>
    <w:rsid w:val="007A4280"/>
    <w:rsid w:val="007A5906"/>
    <w:rsid w:val="007A6CCA"/>
    <w:rsid w:val="007A73DE"/>
    <w:rsid w:val="007B12A3"/>
    <w:rsid w:val="007B2880"/>
    <w:rsid w:val="007B46F0"/>
    <w:rsid w:val="007B5755"/>
    <w:rsid w:val="007B6A9A"/>
    <w:rsid w:val="007B6B63"/>
    <w:rsid w:val="007B6C3A"/>
    <w:rsid w:val="007C0AEA"/>
    <w:rsid w:val="007C0D6C"/>
    <w:rsid w:val="007C1B57"/>
    <w:rsid w:val="007C3FB9"/>
    <w:rsid w:val="007C40CB"/>
    <w:rsid w:val="007C56D2"/>
    <w:rsid w:val="007C69B1"/>
    <w:rsid w:val="007D0020"/>
    <w:rsid w:val="007D11C9"/>
    <w:rsid w:val="007D1342"/>
    <w:rsid w:val="007D19F3"/>
    <w:rsid w:val="007D272C"/>
    <w:rsid w:val="007D4722"/>
    <w:rsid w:val="007D6765"/>
    <w:rsid w:val="007D6D05"/>
    <w:rsid w:val="007E0CC1"/>
    <w:rsid w:val="007E15DB"/>
    <w:rsid w:val="007E171F"/>
    <w:rsid w:val="007E2511"/>
    <w:rsid w:val="007E2C3F"/>
    <w:rsid w:val="007E4684"/>
    <w:rsid w:val="007E76B2"/>
    <w:rsid w:val="007E7F9E"/>
    <w:rsid w:val="007F144B"/>
    <w:rsid w:val="007F1C75"/>
    <w:rsid w:val="007F4E79"/>
    <w:rsid w:val="007F6A8C"/>
    <w:rsid w:val="007F7ED2"/>
    <w:rsid w:val="00801D92"/>
    <w:rsid w:val="00801E38"/>
    <w:rsid w:val="00802A66"/>
    <w:rsid w:val="00804EC3"/>
    <w:rsid w:val="0080514D"/>
    <w:rsid w:val="008056DF"/>
    <w:rsid w:val="008068C9"/>
    <w:rsid w:val="00807BB4"/>
    <w:rsid w:val="00807BEC"/>
    <w:rsid w:val="00810F68"/>
    <w:rsid w:val="00814001"/>
    <w:rsid w:val="008169F4"/>
    <w:rsid w:val="00816C28"/>
    <w:rsid w:val="00817803"/>
    <w:rsid w:val="008209C4"/>
    <w:rsid w:val="00821A31"/>
    <w:rsid w:val="0082201B"/>
    <w:rsid w:val="008225BC"/>
    <w:rsid w:val="0082301D"/>
    <w:rsid w:val="00824673"/>
    <w:rsid w:val="008247AC"/>
    <w:rsid w:val="0082494E"/>
    <w:rsid w:val="00825276"/>
    <w:rsid w:val="00827A88"/>
    <w:rsid w:val="00832F74"/>
    <w:rsid w:val="00835063"/>
    <w:rsid w:val="008362C0"/>
    <w:rsid w:val="00836FA3"/>
    <w:rsid w:val="008371BB"/>
    <w:rsid w:val="008372AB"/>
    <w:rsid w:val="008423A2"/>
    <w:rsid w:val="00842A49"/>
    <w:rsid w:val="008449C4"/>
    <w:rsid w:val="00846390"/>
    <w:rsid w:val="00846923"/>
    <w:rsid w:val="0084769D"/>
    <w:rsid w:val="00850159"/>
    <w:rsid w:val="00850A24"/>
    <w:rsid w:val="00850BE4"/>
    <w:rsid w:val="00850DD8"/>
    <w:rsid w:val="00851887"/>
    <w:rsid w:val="00852860"/>
    <w:rsid w:val="0085314C"/>
    <w:rsid w:val="00854933"/>
    <w:rsid w:val="008556C6"/>
    <w:rsid w:val="00857080"/>
    <w:rsid w:val="0085743D"/>
    <w:rsid w:val="008577E7"/>
    <w:rsid w:val="00857D3A"/>
    <w:rsid w:val="008609B7"/>
    <w:rsid w:val="00861006"/>
    <w:rsid w:val="00861FC8"/>
    <w:rsid w:val="00862C10"/>
    <w:rsid w:val="00864FC2"/>
    <w:rsid w:val="00865544"/>
    <w:rsid w:val="00866496"/>
    <w:rsid w:val="00866F00"/>
    <w:rsid w:val="008673F8"/>
    <w:rsid w:val="008707E5"/>
    <w:rsid w:val="008725A8"/>
    <w:rsid w:val="00872AB6"/>
    <w:rsid w:val="00872C61"/>
    <w:rsid w:val="008765AE"/>
    <w:rsid w:val="008772CA"/>
    <w:rsid w:val="008829AA"/>
    <w:rsid w:val="00883CF8"/>
    <w:rsid w:val="00884AAB"/>
    <w:rsid w:val="008851A4"/>
    <w:rsid w:val="00885310"/>
    <w:rsid w:val="0088559D"/>
    <w:rsid w:val="00886247"/>
    <w:rsid w:val="0088652B"/>
    <w:rsid w:val="008866D2"/>
    <w:rsid w:val="00886CA4"/>
    <w:rsid w:val="008878D3"/>
    <w:rsid w:val="008916EE"/>
    <w:rsid w:val="00892AD3"/>
    <w:rsid w:val="008938DA"/>
    <w:rsid w:val="008945AA"/>
    <w:rsid w:val="00894907"/>
    <w:rsid w:val="00894BB2"/>
    <w:rsid w:val="008957A9"/>
    <w:rsid w:val="008A1442"/>
    <w:rsid w:val="008A155F"/>
    <w:rsid w:val="008A1AD4"/>
    <w:rsid w:val="008A1B9E"/>
    <w:rsid w:val="008A54AD"/>
    <w:rsid w:val="008A6540"/>
    <w:rsid w:val="008A69B9"/>
    <w:rsid w:val="008A7DAB"/>
    <w:rsid w:val="008B073A"/>
    <w:rsid w:val="008B2066"/>
    <w:rsid w:val="008B2619"/>
    <w:rsid w:val="008B28DF"/>
    <w:rsid w:val="008B2C5A"/>
    <w:rsid w:val="008B38A4"/>
    <w:rsid w:val="008C02DB"/>
    <w:rsid w:val="008C14BC"/>
    <w:rsid w:val="008C1B00"/>
    <w:rsid w:val="008C280A"/>
    <w:rsid w:val="008C2D90"/>
    <w:rsid w:val="008C6F42"/>
    <w:rsid w:val="008C7169"/>
    <w:rsid w:val="008D117B"/>
    <w:rsid w:val="008D14A5"/>
    <w:rsid w:val="008D1FF6"/>
    <w:rsid w:val="008D2D2F"/>
    <w:rsid w:val="008D2E5F"/>
    <w:rsid w:val="008D394D"/>
    <w:rsid w:val="008D3ED2"/>
    <w:rsid w:val="008D4CEE"/>
    <w:rsid w:val="008D7551"/>
    <w:rsid w:val="008D764C"/>
    <w:rsid w:val="008E0F04"/>
    <w:rsid w:val="008E1521"/>
    <w:rsid w:val="008E19B9"/>
    <w:rsid w:val="008E431F"/>
    <w:rsid w:val="008E44FB"/>
    <w:rsid w:val="008E5DE3"/>
    <w:rsid w:val="008E6B31"/>
    <w:rsid w:val="008E6F9B"/>
    <w:rsid w:val="008F163D"/>
    <w:rsid w:val="008F1B12"/>
    <w:rsid w:val="008F250F"/>
    <w:rsid w:val="008F34B3"/>
    <w:rsid w:val="008F3863"/>
    <w:rsid w:val="008F423F"/>
    <w:rsid w:val="008F66D4"/>
    <w:rsid w:val="008F6D03"/>
    <w:rsid w:val="00901234"/>
    <w:rsid w:val="00901869"/>
    <w:rsid w:val="0090239D"/>
    <w:rsid w:val="00902D8C"/>
    <w:rsid w:val="00903046"/>
    <w:rsid w:val="00903FCE"/>
    <w:rsid w:val="009051D1"/>
    <w:rsid w:val="00906B4D"/>
    <w:rsid w:val="00911C04"/>
    <w:rsid w:val="009138F0"/>
    <w:rsid w:val="00913D9B"/>
    <w:rsid w:val="00914474"/>
    <w:rsid w:val="00916704"/>
    <w:rsid w:val="00917B9E"/>
    <w:rsid w:val="009213B9"/>
    <w:rsid w:val="0092180E"/>
    <w:rsid w:val="00922EF0"/>
    <w:rsid w:val="009233EE"/>
    <w:rsid w:val="00925D73"/>
    <w:rsid w:val="0092752D"/>
    <w:rsid w:val="00927868"/>
    <w:rsid w:val="00927B56"/>
    <w:rsid w:val="00931200"/>
    <w:rsid w:val="009315D3"/>
    <w:rsid w:val="00931650"/>
    <w:rsid w:val="00932005"/>
    <w:rsid w:val="00932FB8"/>
    <w:rsid w:val="009334E0"/>
    <w:rsid w:val="009344E4"/>
    <w:rsid w:val="00934DDE"/>
    <w:rsid w:val="00935CF2"/>
    <w:rsid w:val="00936F16"/>
    <w:rsid w:val="009373F0"/>
    <w:rsid w:val="00941122"/>
    <w:rsid w:val="00941904"/>
    <w:rsid w:val="00941B5C"/>
    <w:rsid w:val="00943412"/>
    <w:rsid w:val="00943E43"/>
    <w:rsid w:val="00944EBC"/>
    <w:rsid w:val="00946337"/>
    <w:rsid w:val="00946734"/>
    <w:rsid w:val="0094684F"/>
    <w:rsid w:val="009475FC"/>
    <w:rsid w:val="00947C8E"/>
    <w:rsid w:val="009506DE"/>
    <w:rsid w:val="0095266B"/>
    <w:rsid w:val="00953F03"/>
    <w:rsid w:val="00954FC6"/>
    <w:rsid w:val="00955866"/>
    <w:rsid w:val="00957D66"/>
    <w:rsid w:val="00960FA6"/>
    <w:rsid w:val="009610D5"/>
    <w:rsid w:val="0096148C"/>
    <w:rsid w:val="009626FE"/>
    <w:rsid w:val="00962DDE"/>
    <w:rsid w:val="00965BB9"/>
    <w:rsid w:val="0097071D"/>
    <w:rsid w:val="0097100C"/>
    <w:rsid w:val="009710E6"/>
    <w:rsid w:val="00972954"/>
    <w:rsid w:val="00973DFD"/>
    <w:rsid w:val="00974F5A"/>
    <w:rsid w:val="009804BC"/>
    <w:rsid w:val="00980ABB"/>
    <w:rsid w:val="009848E1"/>
    <w:rsid w:val="00985FD7"/>
    <w:rsid w:val="009862C1"/>
    <w:rsid w:val="00986FE7"/>
    <w:rsid w:val="009874C0"/>
    <w:rsid w:val="00990A4F"/>
    <w:rsid w:val="00990E59"/>
    <w:rsid w:val="00991ABC"/>
    <w:rsid w:val="009930D3"/>
    <w:rsid w:val="00994409"/>
    <w:rsid w:val="00994762"/>
    <w:rsid w:val="0099644A"/>
    <w:rsid w:val="0099712D"/>
    <w:rsid w:val="009A02CD"/>
    <w:rsid w:val="009A062F"/>
    <w:rsid w:val="009A0820"/>
    <w:rsid w:val="009A0F71"/>
    <w:rsid w:val="009A41B6"/>
    <w:rsid w:val="009A756A"/>
    <w:rsid w:val="009A7B7D"/>
    <w:rsid w:val="009B0D3F"/>
    <w:rsid w:val="009B2041"/>
    <w:rsid w:val="009B38D4"/>
    <w:rsid w:val="009B46DC"/>
    <w:rsid w:val="009B6D07"/>
    <w:rsid w:val="009B7BAC"/>
    <w:rsid w:val="009C3488"/>
    <w:rsid w:val="009C3D99"/>
    <w:rsid w:val="009C3DC1"/>
    <w:rsid w:val="009C3DF1"/>
    <w:rsid w:val="009C4CE1"/>
    <w:rsid w:val="009C4F10"/>
    <w:rsid w:val="009C5A90"/>
    <w:rsid w:val="009C5F80"/>
    <w:rsid w:val="009C6BBA"/>
    <w:rsid w:val="009C6E8B"/>
    <w:rsid w:val="009C7698"/>
    <w:rsid w:val="009C77EF"/>
    <w:rsid w:val="009D04CF"/>
    <w:rsid w:val="009D0A8A"/>
    <w:rsid w:val="009D0EEA"/>
    <w:rsid w:val="009D2521"/>
    <w:rsid w:val="009D2F0A"/>
    <w:rsid w:val="009D2F1B"/>
    <w:rsid w:val="009D2F2D"/>
    <w:rsid w:val="009D444B"/>
    <w:rsid w:val="009D6EAD"/>
    <w:rsid w:val="009D7E87"/>
    <w:rsid w:val="009E03FD"/>
    <w:rsid w:val="009E0BB8"/>
    <w:rsid w:val="009E1C05"/>
    <w:rsid w:val="009E1ECD"/>
    <w:rsid w:val="009E2A90"/>
    <w:rsid w:val="009E3A00"/>
    <w:rsid w:val="009E5839"/>
    <w:rsid w:val="009E5C58"/>
    <w:rsid w:val="009E6410"/>
    <w:rsid w:val="009F1A37"/>
    <w:rsid w:val="009F1F3D"/>
    <w:rsid w:val="009F3574"/>
    <w:rsid w:val="009F3A0D"/>
    <w:rsid w:val="009F3A38"/>
    <w:rsid w:val="009F63B5"/>
    <w:rsid w:val="00A0047C"/>
    <w:rsid w:val="00A0166B"/>
    <w:rsid w:val="00A02217"/>
    <w:rsid w:val="00A026A7"/>
    <w:rsid w:val="00A02807"/>
    <w:rsid w:val="00A029EB"/>
    <w:rsid w:val="00A034CA"/>
    <w:rsid w:val="00A04D57"/>
    <w:rsid w:val="00A0500C"/>
    <w:rsid w:val="00A05CA7"/>
    <w:rsid w:val="00A062BF"/>
    <w:rsid w:val="00A0661F"/>
    <w:rsid w:val="00A07644"/>
    <w:rsid w:val="00A1222D"/>
    <w:rsid w:val="00A135D4"/>
    <w:rsid w:val="00A140F7"/>
    <w:rsid w:val="00A14CEE"/>
    <w:rsid w:val="00A1519C"/>
    <w:rsid w:val="00A159BF"/>
    <w:rsid w:val="00A21D78"/>
    <w:rsid w:val="00A2295D"/>
    <w:rsid w:val="00A23B62"/>
    <w:rsid w:val="00A24F13"/>
    <w:rsid w:val="00A25000"/>
    <w:rsid w:val="00A25302"/>
    <w:rsid w:val="00A26263"/>
    <w:rsid w:val="00A265CF"/>
    <w:rsid w:val="00A26F5C"/>
    <w:rsid w:val="00A27455"/>
    <w:rsid w:val="00A274CB"/>
    <w:rsid w:val="00A30AA4"/>
    <w:rsid w:val="00A31F56"/>
    <w:rsid w:val="00A32E32"/>
    <w:rsid w:val="00A33177"/>
    <w:rsid w:val="00A33CBD"/>
    <w:rsid w:val="00A350B9"/>
    <w:rsid w:val="00A350F9"/>
    <w:rsid w:val="00A351A6"/>
    <w:rsid w:val="00A35C69"/>
    <w:rsid w:val="00A35C9B"/>
    <w:rsid w:val="00A372E5"/>
    <w:rsid w:val="00A377A1"/>
    <w:rsid w:val="00A41628"/>
    <w:rsid w:val="00A42BCC"/>
    <w:rsid w:val="00A42DA6"/>
    <w:rsid w:val="00A4329B"/>
    <w:rsid w:val="00A43588"/>
    <w:rsid w:val="00A44A85"/>
    <w:rsid w:val="00A44B92"/>
    <w:rsid w:val="00A4637E"/>
    <w:rsid w:val="00A50643"/>
    <w:rsid w:val="00A50B79"/>
    <w:rsid w:val="00A518E0"/>
    <w:rsid w:val="00A52479"/>
    <w:rsid w:val="00A537C6"/>
    <w:rsid w:val="00A60C24"/>
    <w:rsid w:val="00A611E0"/>
    <w:rsid w:val="00A625A1"/>
    <w:rsid w:val="00A6396B"/>
    <w:rsid w:val="00A64A2B"/>
    <w:rsid w:val="00A666B5"/>
    <w:rsid w:val="00A67BBF"/>
    <w:rsid w:val="00A70307"/>
    <w:rsid w:val="00A709EB"/>
    <w:rsid w:val="00A7258A"/>
    <w:rsid w:val="00A73D9D"/>
    <w:rsid w:val="00A73EA6"/>
    <w:rsid w:val="00A75F72"/>
    <w:rsid w:val="00A802FD"/>
    <w:rsid w:val="00A8282E"/>
    <w:rsid w:val="00A83351"/>
    <w:rsid w:val="00A833C4"/>
    <w:rsid w:val="00A8346E"/>
    <w:rsid w:val="00A84043"/>
    <w:rsid w:val="00A85FA0"/>
    <w:rsid w:val="00A91EB4"/>
    <w:rsid w:val="00A96CA3"/>
    <w:rsid w:val="00A975BE"/>
    <w:rsid w:val="00AA168F"/>
    <w:rsid w:val="00AA2D5C"/>
    <w:rsid w:val="00AA36FE"/>
    <w:rsid w:val="00AA5132"/>
    <w:rsid w:val="00AA591D"/>
    <w:rsid w:val="00AA6FC0"/>
    <w:rsid w:val="00AB0F91"/>
    <w:rsid w:val="00AB1045"/>
    <w:rsid w:val="00AB346D"/>
    <w:rsid w:val="00AB3CC0"/>
    <w:rsid w:val="00AB4018"/>
    <w:rsid w:val="00AB527D"/>
    <w:rsid w:val="00AB6989"/>
    <w:rsid w:val="00AB707D"/>
    <w:rsid w:val="00AC1FD2"/>
    <w:rsid w:val="00AC335A"/>
    <w:rsid w:val="00AC3B4E"/>
    <w:rsid w:val="00AC3EE8"/>
    <w:rsid w:val="00AC4629"/>
    <w:rsid w:val="00AC49C8"/>
    <w:rsid w:val="00AC4DF6"/>
    <w:rsid w:val="00AC59F2"/>
    <w:rsid w:val="00AC7058"/>
    <w:rsid w:val="00AC7BE5"/>
    <w:rsid w:val="00AC7FB4"/>
    <w:rsid w:val="00AD073E"/>
    <w:rsid w:val="00AD123D"/>
    <w:rsid w:val="00AD17C2"/>
    <w:rsid w:val="00AD245A"/>
    <w:rsid w:val="00AD4D4C"/>
    <w:rsid w:val="00AD5281"/>
    <w:rsid w:val="00AD6617"/>
    <w:rsid w:val="00AE15E3"/>
    <w:rsid w:val="00AE17AE"/>
    <w:rsid w:val="00AE1EE0"/>
    <w:rsid w:val="00AE306A"/>
    <w:rsid w:val="00AE4DD6"/>
    <w:rsid w:val="00AE6237"/>
    <w:rsid w:val="00AF05E8"/>
    <w:rsid w:val="00AF217D"/>
    <w:rsid w:val="00AF55A9"/>
    <w:rsid w:val="00B00FBF"/>
    <w:rsid w:val="00B0140B"/>
    <w:rsid w:val="00B0238A"/>
    <w:rsid w:val="00B02544"/>
    <w:rsid w:val="00B03DB3"/>
    <w:rsid w:val="00B04528"/>
    <w:rsid w:val="00B04AC2"/>
    <w:rsid w:val="00B04B12"/>
    <w:rsid w:val="00B0511D"/>
    <w:rsid w:val="00B05B61"/>
    <w:rsid w:val="00B05C6E"/>
    <w:rsid w:val="00B063CA"/>
    <w:rsid w:val="00B06AB4"/>
    <w:rsid w:val="00B078DE"/>
    <w:rsid w:val="00B07EE8"/>
    <w:rsid w:val="00B111A0"/>
    <w:rsid w:val="00B11515"/>
    <w:rsid w:val="00B13581"/>
    <w:rsid w:val="00B1563D"/>
    <w:rsid w:val="00B16AAB"/>
    <w:rsid w:val="00B17A55"/>
    <w:rsid w:val="00B22FE4"/>
    <w:rsid w:val="00B232F3"/>
    <w:rsid w:val="00B25D13"/>
    <w:rsid w:val="00B25F3E"/>
    <w:rsid w:val="00B26C2B"/>
    <w:rsid w:val="00B271E9"/>
    <w:rsid w:val="00B32127"/>
    <w:rsid w:val="00B33D80"/>
    <w:rsid w:val="00B33E4B"/>
    <w:rsid w:val="00B34E03"/>
    <w:rsid w:val="00B34E55"/>
    <w:rsid w:val="00B35A19"/>
    <w:rsid w:val="00B35D0E"/>
    <w:rsid w:val="00B40B01"/>
    <w:rsid w:val="00B41F9B"/>
    <w:rsid w:val="00B422DC"/>
    <w:rsid w:val="00B4529B"/>
    <w:rsid w:val="00B46E95"/>
    <w:rsid w:val="00B47D95"/>
    <w:rsid w:val="00B50588"/>
    <w:rsid w:val="00B505B7"/>
    <w:rsid w:val="00B51310"/>
    <w:rsid w:val="00B51C5D"/>
    <w:rsid w:val="00B52B34"/>
    <w:rsid w:val="00B544A6"/>
    <w:rsid w:val="00B54C59"/>
    <w:rsid w:val="00B55042"/>
    <w:rsid w:val="00B579D6"/>
    <w:rsid w:val="00B57A28"/>
    <w:rsid w:val="00B60133"/>
    <w:rsid w:val="00B61A5F"/>
    <w:rsid w:val="00B62A16"/>
    <w:rsid w:val="00B6326C"/>
    <w:rsid w:val="00B64001"/>
    <w:rsid w:val="00B6446B"/>
    <w:rsid w:val="00B64A50"/>
    <w:rsid w:val="00B66211"/>
    <w:rsid w:val="00B677AE"/>
    <w:rsid w:val="00B724E4"/>
    <w:rsid w:val="00B75DF0"/>
    <w:rsid w:val="00B771AF"/>
    <w:rsid w:val="00B816BF"/>
    <w:rsid w:val="00B82615"/>
    <w:rsid w:val="00B835A1"/>
    <w:rsid w:val="00B8470D"/>
    <w:rsid w:val="00B85A28"/>
    <w:rsid w:val="00B86C0B"/>
    <w:rsid w:val="00B907DB"/>
    <w:rsid w:val="00B90DD5"/>
    <w:rsid w:val="00B913A5"/>
    <w:rsid w:val="00B9140B"/>
    <w:rsid w:val="00B94F5D"/>
    <w:rsid w:val="00B955C6"/>
    <w:rsid w:val="00B9594F"/>
    <w:rsid w:val="00B95C51"/>
    <w:rsid w:val="00B96796"/>
    <w:rsid w:val="00BA008F"/>
    <w:rsid w:val="00BA14D9"/>
    <w:rsid w:val="00BA2EC8"/>
    <w:rsid w:val="00BA3A4C"/>
    <w:rsid w:val="00BA439E"/>
    <w:rsid w:val="00BA6BD4"/>
    <w:rsid w:val="00BB0CE3"/>
    <w:rsid w:val="00BB30D8"/>
    <w:rsid w:val="00BB339C"/>
    <w:rsid w:val="00BB347A"/>
    <w:rsid w:val="00BB35C3"/>
    <w:rsid w:val="00BB6ABF"/>
    <w:rsid w:val="00BB731D"/>
    <w:rsid w:val="00BC147B"/>
    <w:rsid w:val="00BC1B32"/>
    <w:rsid w:val="00BC265A"/>
    <w:rsid w:val="00BC36FC"/>
    <w:rsid w:val="00BC3C87"/>
    <w:rsid w:val="00BC4CF4"/>
    <w:rsid w:val="00BC5002"/>
    <w:rsid w:val="00BC510B"/>
    <w:rsid w:val="00BC5779"/>
    <w:rsid w:val="00BC5BD8"/>
    <w:rsid w:val="00BD478C"/>
    <w:rsid w:val="00BD5338"/>
    <w:rsid w:val="00BD565D"/>
    <w:rsid w:val="00BD585C"/>
    <w:rsid w:val="00BD5EB1"/>
    <w:rsid w:val="00BD7B20"/>
    <w:rsid w:val="00BD7C9A"/>
    <w:rsid w:val="00BE0307"/>
    <w:rsid w:val="00BE22A5"/>
    <w:rsid w:val="00BE4BDE"/>
    <w:rsid w:val="00BE667A"/>
    <w:rsid w:val="00BE677C"/>
    <w:rsid w:val="00BE732B"/>
    <w:rsid w:val="00BE78D6"/>
    <w:rsid w:val="00BF0181"/>
    <w:rsid w:val="00BF088E"/>
    <w:rsid w:val="00BF1474"/>
    <w:rsid w:val="00BF382D"/>
    <w:rsid w:val="00BF3D56"/>
    <w:rsid w:val="00BF3D69"/>
    <w:rsid w:val="00BF5B13"/>
    <w:rsid w:val="00BF6ABF"/>
    <w:rsid w:val="00C0067B"/>
    <w:rsid w:val="00C012A1"/>
    <w:rsid w:val="00C022EA"/>
    <w:rsid w:val="00C03C91"/>
    <w:rsid w:val="00C04C5F"/>
    <w:rsid w:val="00C04C6C"/>
    <w:rsid w:val="00C062B4"/>
    <w:rsid w:val="00C07883"/>
    <w:rsid w:val="00C07B45"/>
    <w:rsid w:val="00C07BAF"/>
    <w:rsid w:val="00C1173A"/>
    <w:rsid w:val="00C124AE"/>
    <w:rsid w:val="00C12564"/>
    <w:rsid w:val="00C14548"/>
    <w:rsid w:val="00C16762"/>
    <w:rsid w:val="00C17C57"/>
    <w:rsid w:val="00C17ED7"/>
    <w:rsid w:val="00C205FD"/>
    <w:rsid w:val="00C21D2E"/>
    <w:rsid w:val="00C22E01"/>
    <w:rsid w:val="00C233EE"/>
    <w:rsid w:val="00C23CFA"/>
    <w:rsid w:val="00C24111"/>
    <w:rsid w:val="00C26185"/>
    <w:rsid w:val="00C26247"/>
    <w:rsid w:val="00C278D8"/>
    <w:rsid w:val="00C3252E"/>
    <w:rsid w:val="00C36570"/>
    <w:rsid w:val="00C36E26"/>
    <w:rsid w:val="00C37FEC"/>
    <w:rsid w:val="00C41BEB"/>
    <w:rsid w:val="00C42ED1"/>
    <w:rsid w:val="00C437E9"/>
    <w:rsid w:val="00C52849"/>
    <w:rsid w:val="00C53BCF"/>
    <w:rsid w:val="00C54DE0"/>
    <w:rsid w:val="00C550B9"/>
    <w:rsid w:val="00C55CD5"/>
    <w:rsid w:val="00C56ADF"/>
    <w:rsid w:val="00C56B08"/>
    <w:rsid w:val="00C608FA"/>
    <w:rsid w:val="00C62578"/>
    <w:rsid w:val="00C63DBE"/>
    <w:rsid w:val="00C66DA6"/>
    <w:rsid w:val="00C71333"/>
    <w:rsid w:val="00C7386C"/>
    <w:rsid w:val="00C73AFC"/>
    <w:rsid w:val="00C740F8"/>
    <w:rsid w:val="00C7685A"/>
    <w:rsid w:val="00C81C80"/>
    <w:rsid w:val="00C82E47"/>
    <w:rsid w:val="00C840DA"/>
    <w:rsid w:val="00C851DA"/>
    <w:rsid w:val="00C852A9"/>
    <w:rsid w:val="00C85480"/>
    <w:rsid w:val="00C85A8D"/>
    <w:rsid w:val="00C869BE"/>
    <w:rsid w:val="00C87D77"/>
    <w:rsid w:val="00C91731"/>
    <w:rsid w:val="00C93242"/>
    <w:rsid w:val="00C93658"/>
    <w:rsid w:val="00C9369B"/>
    <w:rsid w:val="00C9467C"/>
    <w:rsid w:val="00C9510D"/>
    <w:rsid w:val="00C9565C"/>
    <w:rsid w:val="00CA0450"/>
    <w:rsid w:val="00CA0F7E"/>
    <w:rsid w:val="00CA2478"/>
    <w:rsid w:val="00CA51B9"/>
    <w:rsid w:val="00CA5212"/>
    <w:rsid w:val="00CA5364"/>
    <w:rsid w:val="00CA7615"/>
    <w:rsid w:val="00CB0B5F"/>
    <w:rsid w:val="00CB1148"/>
    <w:rsid w:val="00CB1486"/>
    <w:rsid w:val="00CB372A"/>
    <w:rsid w:val="00CB6A2D"/>
    <w:rsid w:val="00CB6ADD"/>
    <w:rsid w:val="00CC1567"/>
    <w:rsid w:val="00CC25F0"/>
    <w:rsid w:val="00CC3176"/>
    <w:rsid w:val="00CC63EB"/>
    <w:rsid w:val="00CC6EE4"/>
    <w:rsid w:val="00CC734D"/>
    <w:rsid w:val="00CD1953"/>
    <w:rsid w:val="00CD2219"/>
    <w:rsid w:val="00CD4300"/>
    <w:rsid w:val="00CD5260"/>
    <w:rsid w:val="00CD53A7"/>
    <w:rsid w:val="00CE14A9"/>
    <w:rsid w:val="00CE29FB"/>
    <w:rsid w:val="00CE47C5"/>
    <w:rsid w:val="00CE5418"/>
    <w:rsid w:val="00CE68BA"/>
    <w:rsid w:val="00CE6CD8"/>
    <w:rsid w:val="00CF001E"/>
    <w:rsid w:val="00CF2651"/>
    <w:rsid w:val="00CF2B56"/>
    <w:rsid w:val="00CF4560"/>
    <w:rsid w:val="00CF5F16"/>
    <w:rsid w:val="00CF66A0"/>
    <w:rsid w:val="00CF7600"/>
    <w:rsid w:val="00CF76A0"/>
    <w:rsid w:val="00CF7C65"/>
    <w:rsid w:val="00D01490"/>
    <w:rsid w:val="00D02D3E"/>
    <w:rsid w:val="00D048A4"/>
    <w:rsid w:val="00D054B1"/>
    <w:rsid w:val="00D067CE"/>
    <w:rsid w:val="00D10DF1"/>
    <w:rsid w:val="00D113CF"/>
    <w:rsid w:val="00D12F1E"/>
    <w:rsid w:val="00D134ED"/>
    <w:rsid w:val="00D139FA"/>
    <w:rsid w:val="00D1411E"/>
    <w:rsid w:val="00D15EA5"/>
    <w:rsid w:val="00D161DC"/>
    <w:rsid w:val="00D1731C"/>
    <w:rsid w:val="00D213A5"/>
    <w:rsid w:val="00D2250A"/>
    <w:rsid w:val="00D23C8C"/>
    <w:rsid w:val="00D240B8"/>
    <w:rsid w:val="00D24C5D"/>
    <w:rsid w:val="00D25060"/>
    <w:rsid w:val="00D2651A"/>
    <w:rsid w:val="00D266FC"/>
    <w:rsid w:val="00D26796"/>
    <w:rsid w:val="00D26CEB"/>
    <w:rsid w:val="00D30B1E"/>
    <w:rsid w:val="00D30FD0"/>
    <w:rsid w:val="00D31522"/>
    <w:rsid w:val="00D34B86"/>
    <w:rsid w:val="00D35529"/>
    <w:rsid w:val="00D357D0"/>
    <w:rsid w:val="00D35C4F"/>
    <w:rsid w:val="00D408C4"/>
    <w:rsid w:val="00D43C66"/>
    <w:rsid w:val="00D44794"/>
    <w:rsid w:val="00D44A6F"/>
    <w:rsid w:val="00D4585B"/>
    <w:rsid w:val="00D5351A"/>
    <w:rsid w:val="00D553C2"/>
    <w:rsid w:val="00D55B7E"/>
    <w:rsid w:val="00D56822"/>
    <w:rsid w:val="00D56C92"/>
    <w:rsid w:val="00D572FD"/>
    <w:rsid w:val="00D60321"/>
    <w:rsid w:val="00D6043A"/>
    <w:rsid w:val="00D61873"/>
    <w:rsid w:val="00D629E1"/>
    <w:rsid w:val="00D63A18"/>
    <w:rsid w:val="00D63A8D"/>
    <w:rsid w:val="00D64734"/>
    <w:rsid w:val="00D65543"/>
    <w:rsid w:val="00D65735"/>
    <w:rsid w:val="00D663F1"/>
    <w:rsid w:val="00D70285"/>
    <w:rsid w:val="00D70377"/>
    <w:rsid w:val="00D71534"/>
    <w:rsid w:val="00D73F29"/>
    <w:rsid w:val="00D74257"/>
    <w:rsid w:val="00D74902"/>
    <w:rsid w:val="00D770B7"/>
    <w:rsid w:val="00D8053D"/>
    <w:rsid w:val="00D80D1C"/>
    <w:rsid w:val="00D81134"/>
    <w:rsid w:val="00D81E61"/>
    <w:rsid w:val="00D8264F"/>
    <w:rsid w:val="00D8290A"/>
    <w:rsid w:val="00D82BE3"/>
    <w:rsid w:val="00D83A3F"/>
    <w:rsid w:val="00D85A91"/>
    <w:rsid w:val="00D92AA6"/>
    <w:rsid w:val="00D94AFC"/>
    <w:rsid w:val="00D95735"/>
    <w:rsid w:val="00D95C3A"/>
    <w:rsid w:val="00D96F74"/>
    <w:rsid w:val="00D970A9"/>
    <w:rsid w:val="00D97DD0"/>
    <w:rsid w:val="00DA0505"/>
    <w:rsid w:val="00DA0CEE"/>
    <w:rsid w:val="00DA4E35"/>
    <w:rsid w:val="00DA53BE"/>
    <w:rsid w:val="00DA5DB6"/>
    <w:rsid w:val="00DA61AA"/>
    <w:rsid w:val="00DA643E"/>
    <w:rsid w:val="00DB0F61"/>
    <w:rsid w:val="00DB1E97"/>
    <w:rsid w:val="00DB366F"/>
    <w:rsid w:val="00DB3B3D"/>
    <w:rsid w:val="00DB5FAB"/>
    <w:rsid w:val="00DC2611"/>
    <w:rsid w:val="00DC40A8"/>
    <w:rsid w:val="00DC40E1"/>
    <w:rsid w:val="00DC47EC"/>
    <w:rsid w:val="00DC6032"/>
    <w:rsid w:val="00DC6483"/>
    <w:rsid w:val="00DC7247"/>
    <w:rsid w:val="00DC734C"/>
    <w:rsid w:val="00DD0445"/>
    <w:rsid w:val="00DD1317"/>
    <w:rsid w:val="00DD18CF"/>
    <w:rsid w:val="00DD2CE2"/>
    <w:rsid w:val="00DD35AD"/>
    <w:rsid w:val="00DD3C7F"/>
    <w:rsid w:val="00DD4165"/>
    <w:rsid w:val="00DD532F"/>
    <w:rsid w:val="00DD5501"/>
    <w:rsid w:val="00DD797E"/>
    <w:rsid w:val="00DD7E8D"/>
    <w:rsid w:val="00DE0695"/>
    <w:rsid w:val="00DE0BE0"/>
    <w:rsid w:val="00DE236B"/>
    <w:rsid w:val="00DE2CE1"/>
    <w:rsid w:val="00DE320B"/>
    <w:rsid w:val="00DE7A7D"/>
    <w:rsid w:val="00DF1B91"/>
    <w:rsid w:val="00DF2CED"/>
    <w:rsid w:val="00DF3B33"/>
    <w:rsid w:val="00E03186"/>
    <w:rsid w:val="00E046D5"/>
    <w:rsid w:val="00E05F3C"/>
    <w:rsid w:val="00E06004"/>
    <w:rsid w:val="00E10BA0"/>
    <w:rsid w:val="00E11608"/>
    <w:rsid w:val="00E12D07"/>
    <w:rsid w:val="00E14ACA"/>
    <w:rsid w:val="00E1578D"/>
    <w:rsid w:val="00E15875"/>
    <w:rsid w:val="00E15E69"/>
    <w:rsid w:val="00E17A1A"/>
    <w:rsid w:val="00E221E6"/>
    <w:rsid w:val="00E2369B"/>
    <w:rsid w:val="00E25D6D"/>
    <w:rsid w:val="00E25DD9"/>
    <w:rsid w:val="00E26C82"/>
    <w:rsid w:val="00E26E2B"/>
    <w:rsid w:val="00E27221"/>
    <w:rsid w:val="00E273EC"/>
    <w:rsid w:val="00E27A0B"/>
    <w:rsid w:val="00E32CAB"/>
    <w:rsid w:val="00E331DD"/>
    <w:rsid w:val="00E337BB"/>
    <w:rsid w:val="00E33E82"/>
    <w:rsid w:val="00E35129"/>
    <w:rsid w:val="00E35369"/>
    <w:rsid w:val="00E377A7"/>
    <w:rsid w:val="00E37D1D"/>
    <w:rsid w:val="00E400DE"/>
    <w:rsid w:val="00E40A1F"/>
    <w:rsid w:val="00E40C65"/>
    <w:rsid w:val="00E42FC4"/>
    <w:rsid w:val="00E44312"/>
    <w:rsid w:val="00E443C6"/>
    <w:rsid w:val="00E450E0"/>
    <w:rsid w:val="00E455DB"/>
    <w:rsid w:val="00E458EE"/>
    <w:rsid w:val="00E46D38"/>
    <w:rsid w:val="00E52A80"/>
    <w:rsid w:val="00E53A7D"/>
    <w:rsid w:val="00E547D3"/>
    <w:rsid w:val="00E54DA2"/>
    <w:rsid w:val="00E55D59"/>
    <w:rsid w:val="00E5642A"/>
    <w:rsid w:val="00E57442"/>
    <w:rsid w:val="00E57A29"/>
    <w:rsid w:val="00E57A9A"/>
    <w:rsid w:val="00E618F6"/>
    <w:rsid w:val="00E61D9D"/>
    <w:rsid w:val="00E61FA3"/>
    <w:rsid w:val="00E620A4"/>
    <w:rsid w:val="00E63F9B"/>
    <w:rsid w:val="00E644F2"/>
    <w:rsid w:val="00E66470"/>
    <w:rsid w:val="00E669FA"/>
    <w:rsid w:val="00E67394"/>
    <w:rsid w:val="00E71918"/>
    <w:rsid w:val="00E71B7F"/>
    <w:rsid w:val="00E72A4E"/>
    <w:rsid w:val="00E75A6E"/>
    <w:rsid w:val="00E76732"/>
    <w:rsid w:val="00E77269"/>
    <w:rsid w:val="00E7764A"/>
    <w:rsid w:val="00E77C2A"/>
    <w:rsid w:val="00E77DE8"/>
    <w:rsid w:val="00E816C7"/>
    <w:rsid w:val="00E81EC1"/>
    <w:rsid w:val="00E83158"/>
    <w:rsid w:val="00E840B0"/>
    <w:rsid w:val="00E907FD"/>
    <w:rsid w:val="00E911C1"/>
    <w:rsid w:val="00E92105"/>
    <w:rsid w:val="00E9286A"/>
    <w:rsid w:val="00E9384E"/>
    <w:rsid w:val="00E9410C"/>
    <w:rsid w:val="00E94F1E"/>
    <w:rsid w:val="00E96679"/>
    <w:rsid w:val="00E97544"/>
    <w:rsid w:val="00E97FBB"/>
    <w:rsid w:val="00EA012C"/>
    <w:rsid w:val="00EA0DE0"/>
    <w:rsid w:val="00EA1ADA"/>
    <w:rsid w:val="00EA2387"/>
    <w:rsid w:val="00EA2D3F"/>
    <w:rsid w:val="00EA34E3"/>
    <w:rsid w:val="00EA450E"/>
    <w:rsid w:val="00EA7C68"/>
    <w:rsid w:val="00EB40CA"/>
    <w:rsid w:val="00EB52EE"/>
    <w:rsid w:val="00EB6813"/>
    <w:rsid w:val="00EB759B"/>
    <w:rsid w:val="00EB7D90"/>
    <w:rsid w:val="00EB7EE4"/>
    <w:rsid w:val="00EC027D"/>
    <w:rsid w:val="00EC0320"/>
    <w:rsid w:val="00EC0738"/>
    <w:rsid w:val="00EC0A82"/>
    <w:rsid w:val="00EC21C8"/>
    <w:rsid w:val="00EC22E8"/>
    <w:rsid w:val="00EC2673"/>
    <w:rsid w:val="00EC350C"/>
    <w:rsid w:val="00EC4DF2"/>
    <w:rsid w:val="00EC4EDD"/>
    <w:rsid w:val="00EC7266"/>
    <w:rsid w:val="00EC7922"/>
    <w:rsid w:val="00ED13F8"/>
    <w:rsid w:val="00ED2B6F"/>
    <w:rsid w:val="00ED5B2C"/>
    <w:rsid w:val="00ED5BFF"/>
    <w:rsid w:val="00ED69F3"/>
    <w:rsid w:val="00ED6A86"/>
    <w:rsid w:val="00EE0331"/>
    <w:rsid w:val="00EE05C9"/>
    <w:rsid w:val="00EE2E8D"/>
    <w:rsid w:val="00EE3AB4"/>
    <w:rsid w:val="00EE4475"/>
    <w:rsid w:val="00EE48AB"/>
    <w:rsid w:val="00EE504E"/>
    <w:rsid w:val="00EE5DE2"/>
    <w:rsid w:val="00EF1A27"/>
    <w:rsid w:val="00EF1BC1"/>
    <w:rsid w:val="00EF23D7"/>
    <w:rsid w:val="00EF4B88"/>
    <w:rsid w:val="00EF5B7D"/>
    <w:rsid w:val="00EF6D38"/>
    <w:rsid w:val="00EF773C"/>
    <w:rsid w:val="00EF7AA6"/>
    <w:rsid w:val="00F003EE"/>
    <w:rsid w:val="00F00846"/>
    <w:rsid w:val="00F00909"/>
    <w:rsid w:val="00F01126"/>
    <w:rsid w:val="00F013D7"/>
    <w:rsid w:val="00F01E8F"/>
    <w:rsid w:val="00F03AE7"/>
    <w:rsid w:val="00F040F0"/>
    <w:rsid w:val="00F0715A"/>
    <w:rsid w:val="00F072D1"/>
    <w:rsid w:val="00F10BFF"/>
    <w:rsid w:val="00F11660"/>
    <w:rsid w:val="00F147EE"/>
    <w:rsid w:val="00F14E0B"/>
    <w:rsid w:val="00F17FAE"/>
    <w:rsid w:val="00F205AF"/>
    <w:rsid w:val="00F208F8"/>
    <w:rsid w:val="00F20977"/>
    <w:rsid w:val="00F20C51"/>
    <w:rsid w:val="00F211ED"/>
    <w:rsid w:val="00F21CBC"/>
    <w:rsid w:val="00F221D2"/>
    <w:rsid w:val="00F22B32"/>
    <w:rsid w:val="00F23C66"/>
    <w:rsid w:val="00F27A74"/>
    <w:rsid w:val="00F3058A"/>
    <w:rsid w:val="00F306B0"/>
    <w:rsid w:val="00F30F31"/>
    <w:rsid w:val="00F37925"/>
    <w:rsid w:val="00F37DAE"/>
    <w:rsid w:val="00F40367"/>
    <w:rsid w:val="00F40E50"/>
    <w:rsid w:val="00F410E7"/>
    <w:rsid w:val="00F42EF4"/>
    <w:rsid w:val="00F42FE6"/>
    <w:rsid w:val="00F437A7"/>
    <w:rsid w:val="00F442DC"/>
    <w:rsid w:val="00F44B35"/>
    <w:rsid w:val="00F45357"/>
    <w:rsid w:val="00F45621"/>
    <w:rsid w:val="00F46047"/>
    <w:rsid w:val="00F466FA"/>
    <w:rsid w:val="00F46B37"/>
    <w:rsid w:val="00F470AD"/>
    <w:rsid w:val="00F474F0"/>
    <w:rsid w:val="00F5009B"/>
    <w:rsid w:val="00F5020C"/>
    <w:rsid w:val="00F50D92"/>
    <w:rsid w:val="00F50E2B"/>
    <w:rsid w:val="00F52640"/>
    <w:rsid w:val="00F52C3A"/>
    <w:rsid w:val="00F5310C"/>
    <w:rsid w:val="00F54085"/>
    <w:rsid w:val="00F54300"/>
    <w:rsid w:val="00F54B2A"/>
    <w:rsid w:val="00F5785E"/>
    <w:rsid w:val="00F61AC6"/>
    <w:rsid w:val="00F6202A"/>
    <w:rsid w:val="00F630E9"/>
    <w:rsid w:val="00F64E28"/>
    <w:rsid w:val="00F6591E"/>
    <w:rsid w:val="00F674D0"/>
    <w:rsid w:val="00F74305"/>
    <w:rsid w:val="00F74D1F"/>
    <w:rsid w:val="00F75632"/>
    <w:rsid w:val="00F75A76"/>
    <w:rsid w:val="00F75C11"/>
    <w:rsid w:val="00F816CC"/>
    <w:rsid w:val="00F816FD"/>
    <w:rsid w:val="00F81733"/>
    <w:rsid w:val="00F86451"/>
    <w:rsid w:val="00F902AB"/>
    <w:rsid w:val="00F906B8"/>
    <w:rsid w:val="00F90D06"/>
    <w:rsid w:val="00F911DE"/>
    <w:rsid w:val="00F9170A"/>
    <w:rsid w:val="00F91AF7"/>
    <w:rsid w:val="00F92B4A"/>
    <w:rsid w:val="00F92B99"/>
    <w:rsid w:val="00F9409D"/>
    <w:rsid w:val="00F95B52"/>
    <w:rsid w:val="00FA0A2A"/>
    <w:rsid w:val="00FA24AD"/>
    <w:rsid w:val="00FA3361"/>
    <w:rsid w:val="00FA3C11"/>
    <w:rsid w:val="00FA593F"/>
    <w:rsid w:val="00FA6155"/>
    <w:rsid w:val="00FB0602"/>
    <w:rsid w:val="00FB0F80"/>
    <w:rsid w:val="00FB1752"/>
    <w:rsid w:val="00FB18A7"/>
    <w:rsid w:val="00FB1A35"/>
    <w:rsid w:val="00FB341B"/>
    <w:rsid w:val="00FB4F8A"/>
    <w:rsid w:val="00FB5E9B"/>
    <w:rsid w:val="00FC08BD"/>
    <w:rsid w:val="00FC1067"/>
    <w:rsid w:val="00FC1FD1"/>
    <w:rsid w:val="00FC28B9"/>
    <w:rsid w:val="00FC2EB7"/>
    <w:rsid w:val="00FC3314"/>
    <w:rsid w:val="00FC337C"/>
    <w:rsid w:val="00FC35D8"/>
    <w:rsid w:val="00FC3998"/>
    <w:rsid w:val="00FC3E34"/>
    <w:rsid w:val="00FC3E8D"/>
    <w:rsid w:val="00FC51CD"/>
    <w:rsid w:val="00FC5600"/>
    <w:rsid w:val="00FC6BC1"/>
    <w:rsid w:val="00FC7917"/>
    <w:rsid w:val="00FC7DF5"/>
    <w:rsid w:val="00FC7E51"/>
    <w:rsid w:val="00FD0513"/>
    <w:rsid w:val="00FD17F9"/>
    <w:rsid w:val="00FD2BEB"/>
    <w:rsid w:val="00FD40D8"/>
    <w:rsid w:val="00FD45C3"/>
    <w:rsid w:val="00FD5A97"/>
    <w:rsid w:val="00FD63D8"/>
    <w:rsid w:val="00FD79C1"/>
    <w:rsid w:val="00FE1073"/>
    <w:rsid w:val="00FE1D11"/>
    <w:rsid w:val="00FE2390"/>
    <w:rsid w:val="00FE347E"/>
    <w:rsid w:val="00FE57D4"/>
    <w:rsid w:val="00FE6772"/>
    <w:rsid w:val="00FE732E"/>
    <w:rsid w:val="00FF064B"/>
    <w:rsid w:val="00FF0B6A"/>
    <w:rsid w:val="00FF36FA"/>
    <w:rsid w:val="00FF6DD8"/>
    <w:rsid w:val="00FF7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heading 1" w:semiHidden="0" w:unhideWhenUsed="0"/>
    <w:lsdException w:name="footnote reference" w:uiPriority="0"/>
    <w:lsdException w:name="Title" w:semiHidden="0" w:unhideWhenUsed="0"/>
    <w:lsdException w:name="Strong" w:semiHidden="0" w:unhideWhenUsed="0"/>
    <w:lsdException w:name="Emphasis" w:semiHidden="0" w:unhideWhenUsed="0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semiHidden/>
    <w:locked/>
    <w:rsid w:val="0054088E"/>
    <w:pPr>
      <w:spacing w:line="260" w:lineRule="exact"/>
      <w:ind w:firstLine="340"/>
      <w:jc w:val="both"/>
    </w:pPr>
    <w:rPr>
      <w:color w:val="FF0000"/>
      <w:sz w:val="19"/>
      <w:szCs w:val="24"/>
      <w:lang w:val="en-GB"/>
    </w:rPr>
  </w:style>
  <w:style w:type="paragraph" w:styleId="Heading1">
    <w:name w:val="heading 1"/>
    <w:basedOn w:val="head1"/>
    <w:next w:val="paraignoreindent"/>
    <w:uiPriority w:val="99"/>
    <w:semiHidden/>
    <w:locked/>
    <w:rsid w:val="00C07B45"/>
    <w:rPr>
      <w:color w:val="FF0000"/>
    </w:rPr>
  </w:style>
  <w:style w:type="paragraph" w:styleId="Heading2">
    <w:name w:val="heading 2"/>
    <w:basedOn w:val="head2"/>
    <w:next w:val="paraignoreindent"/>
    <w:uiPriority w:val="99"/>
    <w:semiHidden/>
    <w:locked/>
    <w:rsid w:val="00C07B45"/>
    <w:rPr>
      <w:color w:val="FF0000"/>
    </w:rPr>
  </w:style>
  <w:style w:type="paragraph" w:styleId="Heading3">
    <w:name w:val="heading 3"/>
    <w:basedOn w:val="head3"/>
    <w:next w:val="paraignoreindent"/>
    <w:uiPriority w:val="99"/>
    <w:semiHidden/>
    <w:locked/>
    <w:rsid w:val="00C07B45"/>
    <w:rPr>
      <w:color w:val="FF0000"/>
    </w:rPr>
  </w:style>
  <w:style w:type="paragraph" w:styleId="Heading4">
    <w:name w:val="heading 4"/>
    <w:next w:val="paraignoreindent"/>
    <w:uiPriority w:val="99"/>
    <w:semiHidden/>
    <w:locked/>
    <w:rsid w:val="00C07B45"/>
    <w:pPr>
      <w:outlineLvl w:val="3"/>
    </w:pPr>
    <w:rPr>
      <w:color w:val="FF0000"/>
      <w:lang w:val="en-GB"/>
    </w:rPr>
  </w:style>
  <w:style w:type="paragraph" w:styleId="Heading5">
    <w:name w:val="heading 5"/>
    <w:next w:val="paraignoreindent"/>
    <w:uiPriority w:val="99"/>
    <w:semiHidden/>
    <w:locked/>
    <w:rsid w:val="00C07B45"/>
    <w:pPr>
      <w:outlineLvl w:val="4"/>
    </w:pPr>
    <w:rPr>
      <w:color w:val="FF0000"/>
      <w:lang w:val="en-GB"/>
    </w:rPr>
  </w:style>
  <w:style w:type="paragraph" w:styleId="Heading6">
    <w:name w:val="heading 6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5"/>
    </w:pPr>
    <w:rPr>
      <w:rFonts w:ascii="Arial" w:hAnsi="Arial" w:cs="Arial"/>
      <w:b/>
      <w:bCs/>
      <w:color w:val="FF0000"/>
      <w:sz w:val="19"/>
      <w:szCs w:val="22"/>
      <w:lang w:val="en-GB"/>
    </w:rPr>
  </w:style>
  <w:style w:type="paragraph" w:styleId="Heading7">
    <w:name w:val="heading 7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6"/>
    </w:pPr>
    <w:rPr>
      <w:rFonts w:ascii="Arial" w:hAnsi="Arial" w:cs="Arial"/>
      <w:b/>
      <w:color w:val="FF0000"/>
      <w:sz w:val="19"/>
      <w:szCs w:val="24"/>
      <w:lang w:val="en-GB"/>
    </w:rPr>
  </w:style>
  <w:style w:type="paragraph" w:styleId="Heading8">
    <w:name w:val="heading 8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7"/>
    </w:pPr>
    <w:rPr>
      <w:rFonts w:ascii="Arial" w:hAnsi="Arial" w:cs="Arial"/>
      <w:b/>
      <w:iCs/>
      <w:color w:val="FF0000"/>
      <w:sz w:val="19"/>
      <w:szCs w:val="24"/>
      <w:lang w:val="en-GB"/>
    </w:rPr>
  </w:style>
  <w:style w:type="paragraph" w:styleId="Heading9">
    <w:name w:val="heading 9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8"/>
    </w:pPr>
    <w:rPr>
      <w:rFonts w:ascii="Arial" w:hAnsi="Arial" w:cs="Arial"/>
      <w:b/>
      <w:color w:val="FF0000"/>
      <w:sz w:val="19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ulablock">
    <w:name w:val="formula_block"/>
    <w:qFormat/>
    <w:locked/>
    <w:rsid w:val="00CC6EE4"/>
    <w:pPr>
      <w:spacing w:before="220" w:after="220" w:line="260" w:lineRule="atLeast"/>
      <w:jc w:val="center"/>
    </w:pPr>
    <w:rPr>
      <w:sz w:val="19"/>
      <w:szCs w:val="24"/>
      <w:lang w:val="en-GB"/>
    </w:rPr>
  </w:style>
  <w:style w:type="character" w:customStyle="1" w:styleId="formulainline">
    <w:name w:val="formula_inline"/>
    <w:qFormat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en-GB"/>
    </w:rPr>
  </w:style>
  <w:style w:type="paragraph" w:customStyle="1" w:styleId="figure">
    <w:name w:val="figure"/>
    <w:next w:val="captionfigure"/>
    <w:qFormat/>
    <w:locked/>
    <w:rsid w:val="00790321"/>
    <w:pPr>
      <w:keepNext/>
      <w:spacing w:before="390" w:after="260" w:line="260" w:lineRule="atLeast"/>
    </w:pPr>
    <w:rPr>
      <w:sz w:val="19"/>
      <w:szCs w:val="24"/>
      <w:lang w:val="en-GB"/>
    </w:rPr>
  </w:style>
  <w:style w:type="paragraph" w:customStyle="1" w:styleId="captionfigure">
    <w:name w:val="caption_figure"/>
    <w:qFormat/>
    <w:locked/>
    <w:rsid w:val="00790321"/>
    <w:pPr>
      <w:spacing w:after="390" w:line="220" w:lineRule="exact"/>
    </w:pPr>
    <w:rPr>
      <w:rFonts w:ascii="Arial" w:hAnsi="Arial" w:cs="Arial"/>
      <w:sz w:val="16"/>
      <w:szCs w:val="16"/>
      <w:lang w:val="en-GB"/>
    </w:rPr>
  </w:style>
  <w:style w:type="paragraph" w:customStyle="1" w:styleId="tabletext">
    <w:name w:val="table_text"/>
    <w:qFormat/>
    <w:locked/>
    <w:rsid w:val="00375D2C"/>
    <w:pPr>
      <w:spacing w:line="220" w:lineRule="exact"/>
    </w:pPr>
    <w:rPr>
      <w:rFonts w:ascii="Arial" w:hAnsi="Arial" w:cs="Arial"/>
      <w:sz w:val="16"/>
      <w:szCs w:val="24"/>
      <w:lang w:val="en-GB"/>
    </w:rPr>
  </w:style>
  <w:style w:type="paragraph" w:customStyle="1" w:styleId="captiontable">
    <w:name w:val="caption_table"/>
    <w:qFormat/>
    <w:locked/>
    <w:rsid w:val="00375D2C"/>
    <w:pPr>
      <w:keepNext/>
      <w:spacing w:before="390" w:after="260" w:line="220" w:lineRule="exact"/>
    </w:pPr>
    <w:rPr>
      <w:rFonts w:ascii="Arial" w:hAnsi="Arial" w:cs="Arial"/>
      <w:sz w:val="16"/>
      <w:szCs w:val="16"/>
      <w:lang w:val="en-GB"/>
    </w:rPr>
  </w:style>
  <w:style w:type="paragraph" w:customStyle="1" w:styleId="chaptertitle">
    <w:name w:val="chapter_title"/>
    <w:qFormat/>
    <w:locked/>
    <w:rsid w:val="00FC51CD"/>
    <w:pPr>
      <w:suppressAutoHyphens/>
      <w:spacing w:after="220" w:line="390" w:lineRule="exact"/>
    </w:pPr>
    <w:rPr>
      <w:rFonts w:ascii="Arial" w:hAnsi="Arial" w:cs="Arial"/>
      <w:b/>
      <w:sz w:val="34"/>
      <w:szCs w:val="24"/>
      <w:lang w:val="en-GB"/>
    </w:rPr>
  </w:style>
  <w:style w:type="paragraph" w:customStyle="1" w:styleId="chaptersubtitle">
    <w:name w:val="chapter_subtitle"/>
    <w:qFormat/>
    <w:locked/>
    <w:rsid w:val="00FC51CD"/>
    <w:pPr>
      <w:suppressAutoHyphens/>
      <w:spacing w:after="310" w:line="300" w:lineRule="exact"/>
    </w:pPr>
    <w:rPr>
      <w:rFonts w:ascii="Arial" w:hAnsi="Arial" w:cs="Arial"/>
      <w:sz w:val="24"/>
      <w:szCs w:val="24"/>
      <w:lang w:val="en-GB"/>
    </w:rPr>
  </w:style>
  <w:style w:type="paragraph" w:customStyle="1" w:styleId="parttitle">
    <w:name w:val="part_title"/>
    <w:qFormat/>
    <w:locked/>
    <w:rsid w:val="00BA439E"/>
    <w:pPr>
      <w:keepLines/>
      <w:suppressAutoHyphens/>
      <w:spacing w:line="390" w:lineRule="exact"/>
    </w:pPr>
    <w:rPr>
      <w:rFonts w:ascii="Arial" w:hAnsi="Arial" w:cs="Arial"/>
      <w:sz w:val="30"/>
      <w:szCs w:val="24"/>
      <w:lang w:val="en-GB"/>
    </w:rPr>
  </w:style>
  <w:style w:type="paragraph" w:customStyle="1" w:styleId="head1">
    <w:name w:val="head1"/>
    <w:next w:val="paraignoreindent"/>
    <w:qFormat/>
    <w:locked/>
    <w:rsid w:val="00AC59F2"/>
    <w:pPr>
      <w:keepNext/>
      <w:numPr>
        <w:numId w:val="17"/>
      </w:numPr>
      <w:tabs>
        <w:tab w:val="left" w:pos="665"/>
      </w:tabs>
      <w:suppressAutoHyphens/>
      <w:spacing w:before="520" w:after="260" w:line="390" w:lineRule="exact"/>
      <w:outlineLvl w:val="0"/>
    </w:pPr>
    <w:rPr>
      <w:rFonts w:ascii="Arial" w:hAnsi="Arial" w:cs="Arial"/>
      <w:b/>
      <w:sz w:val="30"/>
      <w:szCs w:val="24"/>
      <w:lang w:val="en-GB"/>
    </w:rPr>
  </w:style>
  <w:style w:type="paragraph" w:customStyle="1" w:styleId="head2">
    <w:name w:val="head2"/>
    <w:next w:val="paraignoreindent"/>
    <w:qFormat/>
    <w:locked/>
    <w:rsid w:val="00AC59F2"/>
    <w:pPr>
      <w:keepNext/>
      <w:numPr>
        <w:ilvl w:val="1"/>
        <w:numId w:val="17"/>
      </w:numPr>
      <w:tabs>
        <w:tab w:val="left" w:pos="736"/>
        <w:tab w:val="left" w:pos="873"/>
        <w:tab w:val="left" w:pos="1010"/>
      </w:tabs>
      <w:suppressAutoHyphens/>
      <w:spacing w:before="480" w:after="180" w:line="300" w:lineRule="exact"/>
      <w:outlineLvl w:val="1"/>
    </w:pPr>
    <w:rPr>
      <w:rFonts w:ascii="Arial" w:hAnsi="Arial" w:cs="Arial"/>
      <w:b/>
      <w:sz w:val="24"/>
      <w:szCs w:val="24"/>
      <w:lang w:val="en-GB"/>
    </w:rPr>
  </w:style>
  <w:style w:type="paragraph" w:customStyle="1" w:styleId="head3">
    <w:name w:val="head3"/>
    <w:next w:val="paraignoreindent"/>
    <w:qFormat/>
    <w:locked/>
    <w:rsid w:val="00AC59F2"/>
    <w:pPr>
      <w:keepNext/>
      <w:numPr>
        <w:ilvl w:val="2"/>
        <w:numId w:val="17"/>
      </w:numPr>
      <w:tabs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outlineLvl w:val="2"/>
    </w:pPr>
    <w:rPr>
      <w:rFonts w:ascii="Arial" w:hAnsi="Arial" w:cs="Arial"/>
      <w:b/>
      <w:sz w:val="19"/>
      <w:szCs w:val="24"/>
      <w:lang w:val="en-GB"/>
    </w:rPr>
  </w:style>
  <w:style w:type="paragraph" w:customStyle="1" w:styleId="address">
    <w:name w:val="address"/>
    <w:qFormat/>
    <w:locked/>
    <w:rsid w:val="00BA439E"/>
    <w:pPr>
      <w:framePr w:vSpace="390" w:wrap="around" w:hAnchor="margin" w:yAlign="bottom"/>
      <w:suppressAutoHyphens/>
      <w:spacing w:line="220" w:lineRule="exact"/>
      <w:contextualSpacing/>
    </w:pPr>
    <w:rPr>
      <w:rFonts w:ascii="Arial" w:hAnsi="Arial" w:cs="Arial"/>
      <w:sz w:val="16"/>
      <w:szCs w:val="24"/>
      <w:lang w:val="en-GB"/>
    </w:rPr>
  </w:style>
  <w:style w:type="paragraph" w:customStyle="1" w:styleId="tablehead">
    <w:name w:val="table_head"/>
    <w:basedOn w:val="tabletext"/>
    <w:qFormat/>
    <w:locked/>
    <w:rsid w:val="00A8346E"/>
    <w:rPr>
      <w:b/>
    </w:rPr>
  </w:style>
  <w:style w:type="character" w:customStyle="1" w:styleId="weblink">
    <w:name w:val="weblink"/>
    <w:qFormat/>
    <w:locked/>
    <w:rsid w:val="00711A6A"/>
    <w:rPr>
      <w:rFonts w:ascii="Arial" w:hAnsi="Arial"/>
      <w:szCs w:val="19"/>
      <w:lang w:val="en-GB"/>
    </w:rPr>
  </w:style>
  <w:style w:type="paragraph" w:customStyle="1" w:styleId="list1">
    <w:name w:val="list1"/>
    <w:qFormat/>
    <w:locked/>
    <w:rsid w:val="00C93242"/>
    <w:pPr>
      <w:tabs>
        <w:tab w:val="left" w:pos="340"/>
      </w:tabs>
      <w:spacing w:after="260" w:line="260" w:lineRule="exact"/>
      <w:ind w:left="340" w:hanging="340"/>
      <w:contextualSpacing/>
      <w:jc w:val="both"/>
    </w:pPr>
    <w:rPr>
      <w:sz w:val="19"/>
      <w:szCs w:val="24"/>
      <w:lang w:val="en-GB"/>
    </w:rPr>
  </w:style>
  <w:style w:type="paragraph" w:customStyle="1" w:styleId="list2">
    <w:name w:val="list2"/>
    <w:qFormat/>
    <w:locked/>
    <w:rsid w:val="00C93242"/>
    <w:pPr>
      <w:tabs>
        <w:tab w:val="left" w:pos="340"/>
        <w:tab w:val="left" w:pos="680"/>
      </w:tabs>
      <w:spacing w:after="260" w:line="260" w:lineRule="exact"/>
      <w:ind w:left="680" w:hanging="340"/>
      <w:contextualSpacing/>
      <w:jc w:val="both"/>
    </w:pPr>
    <w:rPr>
      <w:sz w:val="19"/>
      <w:szCs w:val="24"/>
      <w:lang w:val="en-GB"/>
    </w:rPr>
  </w:style>
  <w:style w:type="paragraph" w:customStyle="1" w:styleId="list3">
    <w:name w:val="list3"/>
    <w:qFormat/>
    <w:locked/>
    <w:rsid w:val="00C93242"/>
    <w:pPr>
      <w:tabs>
        <w:tab w:val="left" w:pos="340"/>
        <w:tab w:val="left" w:pos="680"/>
        <w:tab w:val="left" w:pos="1020"/>
      </w:tabs>
      <w:spacing w:after="260" w:line="260" w:lineRule="exact"/>
      <w:ind w:left="1020" w:hanging="340"/>
      <w:contextualSpacing/>
      <w:jc w:val="both"/>
    </w:pPr>
    <w:rPr>
      <w:sz w:val="19"/>
      <w:szCs w:val="24"/>
      <w:lang w:val="en-GB"/>
    </w:rPr>
  </w:style>
  <w:style w:type="paragraph" w:customStyle="1" w:styleId="booktitle">
    <w:name w:val="book_title"/>
    <w:qFormat/>
    <w:locked/>
    <w:rsid w:val="00A05CA7"/>
    <w:pPr>
      <w:spacing w:line="910" w:lineRule="exact"/>
    </w:pPr>
    <w:rPr>
      <w:rFonts w:ascii="Arial" w:hAnsi="Arial" w:cs="Arial"/>
      <w:b/>
      <w:sz w:val="84"/>
      <w:szCs w:val="24"/>
      <w:lang w:val="en-GB"/>
    </w:rPr>
  </w:style>
  <w:style w:type="paragraph" w:customStyle="1" w:styleId="booksubtitle">
    <w:name w:val="book_subtitle"/>
    <w:qFormat/>
    <w:locked/>
    <w:rsid w:val="00FC51CD"/>
    <w:pPr>
      <w:suppressAutoHyphens/>
      <w:spacing w:after="680" w:line="340" w:lineRule="exact"/>
    </w:pPr>
    <w:rPr>
      <w:sz w:val="28"/>
      <w:szCs w:val="24"/>
      <w:lang w:val="en-GB"/>
    </w:rPr>
  </w:style>
  <w:style w:type="paragraph" w:customStyle="1" w:styleId="author">
    <w:name w:val="author"/>
    <w:next w:val="booktitle"/>
    <w:qFormat/>
    <w:locked/>
    <w:rsid w:val="00BA439E"/>
    <w:pPr>
      <w:keepNext/>
      <w:suppressAutoHyphens/>
      <w:spacing w:before="438" w:after="210" w:line="520" w:lineRule="exact"/>
    </w:pPr>
    <w:rPr>
      <w:rFonts w:ascii="Arial" w:hAnsi="Arial" w:cs="Arial"/>
      <w:sz w:val="48"/>
      <w:szCs w:val="24"/>
      <w:lang w:val="en-GB"/>
    </w:rPr>
  </w:style>
  <w:style w:type="paragraph" w:customStyle="1" w:styleId="editor">
    <w:name w:val="editor"/>
    <w:qFormat/>
    <w:locked/>
    <w:rsid w:val="00FC51CD"/>
    <w:pPr>
      <w:suppressAutoHyphens/>
      <w:spacing w:after="340" w:line="340" w:lineRule="exact"/>
      <w:contextualSpacing/>
    </w:pPr>
    <w:rPr>
      <w:rFonts w:ascii="Arial" w:hAnsi="Arial" w:cs="Arial"/>
      <w:sz w:val="28"/>
      <w:szCs w:val="24"/>
      <w:lang w:val="en-GB"/>
    </w:rPr>
  </w:style>
  <w:style w:type="paragraph" w:customStyle="1" w:styleId="doi">
    <w:name w:val="doi"/>
    <w:uiPriority w:val="99"/>
    <w:qFormat/>
    <w:locked/>
    <w:rsid w:val="00BA439E"/>
    <w:pPr>
      <w:spacing w:after="520" w:line="220" w:lineRule="exact"/>
      <w:contextualSpacing/>
    </w:pPr>
    <w:rPr>
      <w:rFonts w:ascii="Arial" w:hAnsi="Arial" w:cs="Arial"/>
      <w:sz w:val="16"/>
      <w:szCs w:val="24"/>
      <w:lang w:val="en-GB"/>
    </w:rPr>
  </w:style>
  <w:style w:type="character" w:customStyle="1" w:styleId="footnoteindicator">
    <w:name w:val="footnote_indicator"/>
    <w:qFormat/>
    <w:locked/>
    <w:rsid w:val="00B50588"/>
    <w:rPr>
      <w:b/>
      <w:lang w:val="en-GB"/>
    </w:rPr>
  </w:style>
  <w:style w:type="paragraph" w:customStyle="1" w:styleId="footnote">
    <w:name w:val="footnote"/>
    <w:qFormat/>
    <w:locked/>
    <w:rsid w:val="00413AE6"/>
    <w:pPr>
      <w:tabs>
        <w:tab w:val="left" w:pos="170"/>
        <w:tab w:val="left" w:pos="255"/>
        <w:tab w:val="left" w:pos="340"/>
      </w:tabs>
      <w:spacing w:line="220" w:lineRule="exact"/>
      <w:jc w:val="both"/>
    </w:pPr>
    <w:rPr>
      <w:sz w:val="16"/>
      <w:szCs w:val="24"/>
      <w:lang w:val="en-GB"/>
    </w:rPr>
  </w:style>
  <w:style w:type="paragraph" w:customStyle="1" w:styleId="reference">
    <w:name w:val="reference"/>
    <w:qFormat/>
    <w:locked/>
    <w:rsid w:val="001207ED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customStyle="1" w:styleId="Balken4">
    <w:name w:val="Balken4"/>
    <w:qFormat/>
    <w:locked/>
    <w:rsid w:val="003D726C"/>
    <w:pPr>
      <w:spacing w:line="260" w:lineRule="exact"/>
    </w:pPr>
    <w:rPr>
      <w:rFonts w:ascii="Arial" w:hAnsi="Arial"/>
      <w:spacing w:val="-4"/>
      <w:position w:val="-4"/>
      <w:sz w:val="16"/>
      <w:szCs w:val="24"/>
      <w:lang w:val="en-GB"/>
    </w:rPr>
  </w:style>
  <w:style w:type="paragraph" w:styleId="Header">
    <w:name w:val="header"/>
    <w:uiPriority w:val="99"/>
    <w:semiHidden/>
    <w:locked/>
    <w:rsid w:val="00BA439E"/>
    <w:pPr>
      <w:tabs>
        <w:tab w:val="right" w:pos="9638"/>
      </w:tabs>
      <w:spacing w:line="260" w:lineRule="exact"/>
    </w:pPr>
    <w:rPr>
      <w:rFonts w:ascii="Arial" w:hAnsi="Arial" w:cs="Arial"/>
      <w:sz w:val="16"/>
      <w:szCs w:val="16"/>
      <w:lang w:val="en-GB"/>
    </w:rPr>
  </w:style>
  <w:style w:type="paragraph" w:customStyle="1" w:styleId="chapterauthor">
    <w:name w:val="chapter_author"/>
    <w:next w:val="chaptertitle"/>
    <w:qFormat/>
    <w:locked/>
    <w:rsid w:val="00FC51CD"/>
    <w:pPr>
      <w:keepNext/>
      <w:suppressAutoHyphens/>
      <w:spacing w:line="300" w:lineRule="exact"/>
    </w:pPr>
    <w:rPr>
      <w:rFonts w:ascii="Arial" w:hAnsi="Arial"/>
      <w:sz w:val="24"/>
      <w:szCs w:val="24"/>
      <w:lang w:val="en-GB"/>
    </w:rPr>
  </w:style>
  <w:style w:type="paragraph" w:styleId="TOC1">
    <w:name w:val="toc 1"/>
    <w:uiPriority w:val="99"/>
    <w:semiHidden/>
    <w:locked/>
    <w:rsid w:val="009C3DF1"/>
    <w:pPr>
      <w:tabs>
        <w:tab w:val="left" w:pos="680"/>
      </w:tabs>
      <w:suppressAutoHyphens/>
      <w:spacing w:before="260" w:line="260" w:lineRule="exact"/>
      <w:ind w:left="680" w:hanging="680"/>
    </w:pPr>
    <w:rPr>
      <w:rFonts w:ascii="Arial" w:hAnsi="Arial"/>
      <w:b/>
      <w:sz w:val="19"/>
      <w:szCs w:val="24"/>
      <w:lang w:val="en-GB"/>
    </w:rPr>
  </w:style>
  <w:style w:type="paragraph" w:customStyle="1" w:styleId="frontmattertitletoc">
    <w:name w:val="front_matter_title_toc"/>
    <w:basedOn w:val="frontmattertitle"/>
    <w:next w:val="paraignoreindent"/>
    <w:qFormat/>
    <w:locked/>
    <w:rsid w:val="002D34C0"/>
  </w:style>
  <w:style w:type="paragraph" w:customStyle="1" w:styleId="paragraph">
    <w:name w:val="paragraph"/>
    <w:qFormat/>
    <w:locked/>
    <w:rsid w:val="005B186E"/>
    <w:pPr>
      <w:spacing w:line="260" w:lineRule="exact"/>
      <w:ind w:firstLine="340"/>
      <w:jc w:val="both"/>
    </w:pPr>
    <w:rPr>
      <w:sz w:val="19"/>
      <w:szCs w:val="24"/>
      <w:lang w:val="en-GB"/>
    </w:rPr>
  </w:style>
  <w:style w:type="paragraph" w:customStyle="1" w:styleId="abstract">
    <w:name w:val="abstract"/>
    <w:next w:val="keywords"/>
    <w:qFormat/>
    <w:locked/>
    <w:rsid w:val="00FC51CD"/>
    <w:pPr>
      <w:spacing w:after="130" w:line="260" w:lineRule="exact"/>
      <w:jc w:val="both"/>
    </w:pPr>
    <w:rPr>
      <w:sz w:val="19"/>
      <w:szCs w:val="24"/>
      <w:lang w:val="en-GB"/>
    </w:rPr>
  </w:style>
  <w:style w:type="paragraph" w:customStyle="1" w:styleId="keywords">
    <w:name w:val="keywords"/>
    <w:qFormat/>
    <w:locked/>
    <w:rsid w:val="00FC51CD"/>
    <w:pPr>
      <w:suppressAutoHyphens/>
      <w:spacing w:after="130" w:line="260" w:lineRule="exact"/>
    </w:pPr>
    <w:rPr>
      <w:sz w:val="19"/>
      <w:szCs w:val="24"/>
      <w:lang w:val="en-GB"/>
    </w:rPr>
  </w:style>
  <w:style w:type="paragraph" w:customStyle="1" w:styleId="quotation">
    <w:name w:val="quotation"/>
    <w:next w:val="paraignoreindent"/>
    <w:uiPriority w:val="9"/>
    <w:qFormat/>
    <w:locked/>
    <w:rsid w:val="00BA439E"/>
    <w:pPr>
      <w:spacing w:before="220" w:after="220" w:line="220" w:lineRule="exact"/>
      <w:ind w:left="340"/>
      <w:contextualSpacing/>
      <w:jc w:val="both"/>
    </w:pPr>
    <w:rPr>
      <w:sz w:val="16"/>
      <w:szCs w:val="24"/>
      <w:lang w:val="en-GB"/>
    </w:rPr>
  </w:style>
  <w:style w:type="numbering" w:styleId="111111">
    <w:name w:val="Outline List 2"/>
    <w:basedOn w:val="NoList"/>
    <w:semiHidden/>
    <w:locked/>
    <w:rsid w:val="001F2AAA"/>
    <w:pPr>
      <w:numPr>
        <w:numId w:val="1"/>
      </w:numPr>
    </w:pPr>
  </w:style>
  <w:style w:type="numbering" w:styleId="1ai">
    <w:name w:val="Outline List 1"/>
    <w:basedOn w:val="NoList"/>
    <w:semiHidden/>
    <w:locked/>
    <w:rsid w:val="00F45357"/>
    <w:pPr>
      <w:numPr>
        <w:numId w:val="2"/>
      </w:numPr>
    </w:pPr>
  </w:style>
  <w:style w:type="paragraph" w:styleId="TableofFigures">
    <w:name w:val="table of figures"/>
    <w:next w:val="Normal"/>
    <w:semiHidden/>
    <w:locked/>
    <w:rsid w:val="00FA593F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Salutation">
    <w:name w:val="Salutation"/>
    <w:next w:val="paragraph"/>
    <w:semiHidden/>
    <w:locked/>
    <w:rsid w:val="006F03F0"/>
    <w:pPr>
      <w:spacing w:line="260" w:lineRule="exact"/>
    </w:pPr>
    <w:rPr>
      <w:color w:val="FF0000"/>
      <w:sz w:val="19"/>
      <w:szCs w:val="24"/>
      <w:lang w:val="en-GB"/>
    </w:rPr>
  </w:style>
  <w:style w:type="numbering" w:styleId="ArticleSection">
    <w:name w:val="Outline List 3"/>
    <w:basedOn w:val="NoList"/>
    <w:semiHidden/>
    <w:locked/>
    <w:rsid w:val="001E2C72"/>
    <w:pPr>
      <w:numPr>
        <w:numId w:val="3"/>
      </w:numPr>
    </w:pPr>
  </w:style>
  <w:style w:type="paragraph" w:styleId="ListBullet">
    <w:name w:val="List Bullet"/>
    <w:semiHidden/>
    <w:locked/>
    <w:rsid w:val="005B04F1"/>
    <w:pPr>
      <w:numPr>
        <w:numId w:val="4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ListBullet2">
    <w:name w:val="List Bullet 2"/>
    <w:semiHidden/>
    <w:locked/>
    <w:rsid w:val="005B04F1"/>
    <w:pPr>
      <w:numPr>
        <w:numId w:val="5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ListBullet3">
    <w:name w:val="List Bullet 3"/>
    <w:semiHidden/>
    <w:locked/>
    <w:rsid w:val="005B04F1"/>
    <w:pPr>
      <w:numPr>
        <w:numId w:val="6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ListBullet4">
    <w:name w:val="List Bullet 4"/>
    <w:semiHidden/>
    <w:locked/>
    <w:rsid w:val="005B04F1"/>
    <w:pPr>
      <w:numPr>
        <w:numId w:val="7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ListBullet5">
    <w:name w:val="List Bullet 5"/>
    <w:semiHidden/>
    <w:locked/>
    <w:rsid w:val="005B04F1"/>
    <w:pPr>
      <w:numPr>
        <w:numId w:val="8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Caption">
    <w:name w:val="caption"/>
    <w:uiPriority w:val="99"/>
    <w:semiHidden/>
    <w:locked/>
    <w:rsid w:val="001E2C72"/>
    <w:pPr>
      <w:spacing w:line="220" w:lineRule="exact"/>
    </w:pPr>
    <w:rPr>
      <w:rFonts w:ascii="Arial" w:hAnsi="Arial" w:cs="Arial"/>
      <w:bCs/>
      <w:color w:val="FF0000"/>
      <w:sz w:val="16"/>
      <w:lang w:val="en-GB"/>
    </w:rPr>
  </w:style>
  <w:style w:type="character" w:styleId="FollowedHyperlink">
    <w:name w:val="FollowedHyperlink"/>
    <w:basedOn w:val="DefaultParagraphFont"/>
    <w:semiHidden/>
    <w:locked/>
    <w:rsid w:val="001E2C72"/>
    <w:rPr>
      <w:color w:val="FF0000"/>
      <w:lang w:val="en-GB"/>
    </w:rPr>
  </w:style>
  <w:style w:type="paragraph" w:styleId="BlockText">
    <w:name w:val="Block Text"/>
    <w:semiHidden/>
    <w:locked/>
    <w:rsid w:val="002232BB"/>
    <w:pPr>
      <w:spacing w:before="130" w:after="130" w:line="260" w:lineRule="exact"/>
      <w:ind w:left="1123" w:right="1123"/>
    </w:pPr>
    <w:rPr>
      <w:color w:val="FF0000"/>
      <w:sz w:val="19"/>
      <w:szCs w:val="24"/>
      <w:lang w:val="en-GB"/>
    </w:rPr>
  </w:style>
  <w:style w:type="paragraph" w:styleId="Date">
    <w:name w:val="Date"/>
    <w:next w:val="Normal"/>
    <w:semiHidden/>
    <w:locked/>
    <w:rsid w:val="001E2C72"/>
    <w:pPr>
      <w:spacing w:line="360" w:lineRule="auto"/>
    </w:pPr>
    <w:rPr>
      <w:color w:val="FF0000"/>
      <w:sz w:val="19"/>
      <w:szCs w:val="24"/>
      <w:lang w:val="en-GB"/>
    </w:rPr>
  </w:style>
  <w:style w:type="paragraph" w:styleId="DocumentMap">
    <w:name w:val="Document Map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paragraph" w:styleId="E-mailSignature">
    <w:name w:val="E-mail Signature"/>
    <w:semiHidden/>
    <w:locked/>
    <w:rsid w:val="001E2C72"/>
    <w:pPr>
      <w:spacing w:line="360" w:lineRule="auto"/>
    </w:pPr>
    <w:rPr>
      <w:color w:val="FF0000"/>
      <w:sz w:val="19"/>
      <w:szCs w:val="24"/>
      <w:lang w:val="en-GB"/>
    </w:rPr>
  </w:style>
  <w:style w:type="paragraph" w:styleId="EndnoteText">
    <w:name w:val="endnote text"/>
    <w:uiPriority w:val="99"/>
    <w:semiHidden/>
    <w:locked/>
    <w:rsid w:val="00A8282E"/>
    <w:pPr>
      <w:spacing w:line="220" w:lineRule="exact"/>
      <w:jc w:val="both"/>
    </w:pPr>
    <w:rPr>
      <w:rFonts w:ascii="Arial" w:hAnsi="Arial" w:cs="Arial"/>
      <w:sz w:val="16"/>
      <w:lang w:val="en-GB"/>
    </w:rPr>
  </w:style>
  <w:style w:type="character" w:styleId="EndnoteReference">
    <w:name w:val="endnote reference"/>
    <w:uiPriority w:val="99"/>
    <w:semiHidden/>
    <w:locked/>
    <w:rsid w:val="00A8282E"/>
    <w:rPr>
      <w:vertAlign w:val="superscript"/>
      <w:lang w:val="en-GB"/>
    </w:rPr>
  </w:style>
  <w:style w:type="character" w:styleId="Strong">
    <w:name w:val="Strong"/>
    <w:uiPriority w:val="99"/>
    <w:semiHidden/>
    <w:locked/>
    <w:rsid w:val="008E5DE3"/>
    <w:rPr>
      <w:b/>
      <w:color w:val="FF0000"/>
      <w:lang w:val="en-GB"/>
    </w:rPr>
  </w:style>
  <w:style w:type="paragraph" w:styleId="NoteHeading">
    <w:name w:val="Note Heading"/>
    <w:next w:val="paragraph"/>
    <w:semiHidden/>
    <w:locked/>
    <w:rsid w:val="001E2C72"/>
    <w:pPr>
      <w:keepNext/>
      <w:spacing w:after="260" w:line="390" w:lineRule="exact"/>
    </w:pPr>
    <w:rPr>
      <w:rFonts w:ascii="Arial" w:hAnsi="Arial" w:cs="Arial"/>
      <w:b/>
      <w:color w:val="FF0000"/>
      <w:sz w:val="30"/>
      <w:szCs w:val="24"/>
      <w:lang w:val="en-GB"/>
    </w:rPr>
  </w:style>
  <w:style w:type="paragraph" w:styleId="FootnoteText">
    <w:name w:val="footnote text"/>
    <w:uiPriority w:val="99"/>
    <w:semiHidden/>
    <w:locked/>
    <w:rsid w:val="00A8282E"/>
    <w:pPr>
      <w:spacing w:line="220" w:lineRule="exact"/>
      <w:jc w:val="both"/>
    </w:pPr>
    <w:rPr>
      <w:rFonts w:ascii="Arial" w:hAnsi="Arial" w:cs="Arial"/>
      <w:sz w:val="16"/>
      <w:lang w:val="en-GB"/>
    </w:rPr>
  </w:style>
  <w:style w:type="character" w:styleId="FootnoteReference">
    <w:name w:val="footnote reference"/>
    <w:locked/>
    <w:rsid w:val="008E5DE3"/>
    <w:rPr>
      <w:vertAlign w:val="superscript"/>
      <w:lang w:val="en-GB"/>
    </w:rPr>
  </w:style>
  <w:style w:type="paragraph" w:styleId="Footer">
    <w:name w:val="footer"/>
    <w:uiPriority w:val="99"/>
    <w:semiHidden/>
    <w:locked/>
    <w:rsid w:val="004660FC"/>
    <w:pPr>
      <w:suppressAutoHyphens/>
      <w:spacing w:line="180" w:lineRule="exact"/>
    </w:pPr>
    <w:rPr>
      <w:rFonts w:ascii="Arial" w:hAnsi="Arial" w:cs="Arial"/>
      <w:sz w:val="14"/>
      <w:szCs w:val="24"/>
      <w:lang w:val="en-GB"/>
    </w:rPr>
  </w:style>
  <w:style w:type="paragraph" w:styleId="Closing">
    <w:name w:val="Closing"/>
    <w:semiHidden/>
    <w:locked/>
    <w:rsid w:val="001E2C72"/>
    <w:pPr>
      <w:spacing w:line="360" w:lineRule="auto"/>
      <w:ind w:left="4252"/>
    </w:pPr>
    <w:rPr>
      <w:color w:val="FF0000"/>
      <w:sz w:val="19"/>
      <w:szCs w:val="24"/>
      <w:lang w:val="en-GB"/>
    </w:rPr>
  </w:style>
  <w:style w:type="character" w:styleId="Emphasis">
    <w:name w:val="Emphasis"/>
    <w:uiPriority w:val="99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paragraph" w:styleId="HTMLAddress">
    <w:name w:val="HTML Address"/>
    <w:semiHidden/>
    <w:locked/>
    <w:rsid w:val="001E2C72"/>
    <w:pPr>
      <w:spacing w:line="360" w:lineRule="auto"/>
    </w:pPr>
    <w:rPr>
      <w:iCs/>
      <w:color w:val="FF0000"/>
      <w:sz w:val="19"/>
      <w:szCs w:val="24"/>
      <w:lang w:val="en-GB"/>
    </w:rPr>
  </w:style>
  <w:style w:type="character" w:styleId="HTMLAcronym">
    <w:name w:val="HTML Acronym"/>
    <w:basedOn w:val="DefaultParagraphFont"/>
    <w:semiHidden/>
    <w:locked/>
    <w:rsid w:val="001E2C72"/>
    <w:rPr>
      <w:color w:val="FF0000"/>
      <w:lang w:val="en-GB"/>
    </w:rPr>
  </w:style>
  <w:style w:type="character" w:styleId="HTMLSample">
    <w:name w:val="HTML Sample"/>
    <w:basedOn w:val="DefaultParagraphFont"/>
    <w:semiHidden/>
    <w:locked/>
    <w:rsid w:val="001E2C72"/>
    <w:rPr>
      <w:color w:val="FF0000"/>
      <w:lang w:val="en-GB"/>
    </w:rPr>
  </w:style>
  <w:style w:type="character" w:styleId="HTMLCode">
    <w:name w:val="HTML Code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GB"/>
    </w:rPr>
  </w:style>
  <w:style w:type="character" w:styleId="HTMLDefinition">
    <w:name w:val="HTML Definition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character" w:styleId="HTMLTypewriter">
    <w:name w:val="HTML Typewriter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GB"/>
    </w:rPr>
  </w:style>
  <w:style w:type="character" w:styleId="HTMLKeyboard">
    <w:name w:val="HTML Keyboard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GB"/>
    </w:rPr>
  </w:style>
  <w:style w:type="character" w:styleId="HTMLVariable">
    <w:name w:val="HTML Variable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paragraph" w:styleId="HTMLPreformatted">
    <w:name w:val="HTML Preformatted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character" w:styleId="HTMLCite">
    <w:name w:val="HTML Cite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character" w:styleId="Hyperlink">
    <w:name w:val="Hyperlink"/>
    <w:uiPriority w:val="99"/>
    <w:semiHidden/>
    <w:locked/>
    <w:rsid w:val="0017426F"/>
    <w:rPr>
      <w:rFonts w:ascii="Arial" w:hAnsi="Arial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6"/>
      <w:u w:val="none"/>
      <w:effect w:val="none"/>
      <w:vertAlign w:val="baseline"/>
      <w:lang w:val="en-GB"/>
    </w:rPr>
  </w:style>
  <w:style w:type="paragraph" w:styleId="Index1">
    <w:name w:val="index 1"/>
    <w:uiPriority w:val="99"/>
    <w:semiHidden/>
    <w:locked/>
    <w:rsid w:val="0036794B"/>
    <w:pPr>
      <w:tabs>
        <w:tab w:val="right" w:leader="dot" w:pos="2890"/>
      </w:tabs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Index2">
    <w:name w:val="index 2"/>
    <w:uiPriority w:val="99"/>
    <w:semiHidden/>
    <w:locked/>
    <w:rsid w:val="0036794B"/>
    <w:pPr>
      <w:numPr>
        <w:numId w:val="10"/>
      </w:numPr>
      <w:tabs>
        <w:tab w:val="right" w:leader="dot" w:pos="2890"/>
      </w:tabs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Index3">
    <w:name w:val="index 3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Index4">
    <w:name w:val="index 4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Index5">
    <w:name w:val="index 5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Index6">
    <w:name w:val="index 6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Index7">
    <w:name w:val="index 7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Index8">
    <w:name w:val="index 8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Index9">
    <w:name w:val="index 9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IndexHeading">
    <w:name w:val="index heading"/>
    <w:basedOn w:val="Index1"/>
    <w:next w:val="Index1"/>
    <w:semiHidden/>
    <w:locked/>
    <w:rsid w:val="0054088E"/>
    <w:pPr>
      <w:keepNext/>
      <w:spacing w:before="220"/>
      <w:ind w:left="0" w:firstLine="0"/>
    </w:pPr>
    <w:rPr>
      <w:b/>
      <w:color w:val="FF0000"/>
    </w:rPr>
  </w:style>
  <w:style w:type="paragraph" w:styleId="CommentText">
    <w:name w:val="annotation text"/>
    <w:uiPriority w:val="99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paragraph" w:styleId="CommentSubject">
    <w:name w:val="annotation subject"/>
    <w:next w:val="CommentText"/>
    <w:uiPriority w:val="99"/>
    <w:semiHidden/>
    <w:locked/>
    <w:rsid w:val="001E2C72"/>
    <w:pPr>
      <w:spacing w:line="360" w:lineRule="auto"/>
    </w:pPr>
    <w:rPr>
      <w:bCs/>
      <w:color w:val="FF0000"/>
      <w:sz w:val="19"/>
      <w:lang w:val="en-GB"/>
    </w:rPr>
  </w:style>
  <w:style w:type="character" w:styleId="CommentReference">
    <w:name w:val="annotation reference"/>
    <w:uiPriority w:val="99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16"/>
      <w:u w:val="none"/>
      <w:effect w:val="none"/>
      <w:vertAlign w:val="baseline"/>
      <w:lang w:val="en-GB"/>
    </w:rPr>
  </w:style>
  <w:style w:type="paragraph" w:styleId="List">
    <w:name w:val="List"/>
    <w:basedOn w:val="list1"/>
    <w:semiHidden/>
    <w:locked/>
    <w:rsid w:val="00DE2CE1"/>
    <w:rPr>
      <w:color w:val="FF0000"/>
    </w:rPr>
  </w:style>
  <w:style w:type="paragraph" w:styleId="List20">
    <w:name w:val="List 2"/>
    <w:basedOn w:val="list2"/>
    <w:semiHidden/>
    <w:locked/>
    <w:rsid w:val="00DE2CE1"/>
    <w:rPr>
      <w:color w:val="FF0000"/>
    </w:rPr>
  </w:style>
  <w:style w:type="paragraph" w:styleId="List30">
    <w:name w:val="List 3"/>
    <w:basedOn w:val="list3"/>
    <w:semiHidden/>
    <w:locked/>
    <w:rsid w:val="00DE2CE1"/>
    <w:rPr>
      <w:color w:val="FF0000"/>
    </w:rPr>
  </w:style>
  <w:style w:type="paragraph" w:styleId="List4">
    <w:name w:val="List 4"/>
    <w:semiHidden/>
    <w:locked/>
    <w:rsid w:val="00DE2CE1"/>
    <w:rPr>
      <w:color w:val="FF0000"/>
      <w:lang w:val="en-GB"/>
    </w:rPr>
  </w:style>
  <w:style w:type="paragraph" w:styleId="List5">
    <w:name w:val="List 5"/>
    <w:semiHidden/>
    <w:locked/>
    <w:rsid w:val="00DE2CE1"/>
    <w:rPr>
      <w:color w:val="FF0000"/>
      <w:lang w:val="en-GB"/>
    </w:rPr>
  </w:style>
  <w:style w:type="paragraph" w:styleId="ListContinue">
    <w:name w:val="List Continue"/>
    <w:basedOn w:val="List"/>
    <w:semiHidden/>
    <w:locked/>
    <w:rsid w:val="00DE2CE1"/>
    <w:pPr>
      <w:ind w:firstLine="0"/>
    </w:pPr>
  </w:style>
  <w:style w:type="paragraph" w:styleId="ListContinue2">
    <w:name w:val="List Continue 2"/>
    <w:basedOn w:val="List20"/>
    <w:semiHidden/>
    <w:locked/>
    <w:rsid w:val="00DE2CE1"/>
    <w:pPr>
      <w:ind w:firstLine="0"/>
    </w:pPr>
  </w:style>
  <w:style w:type="paragraph" w:styleId="ListContinue3">
    <w:name w:val="List Continue 3"/>
    <w:basedOn w:val="List30"/>
    <w:semiHidden/>
    <w:locked/>
    <w:rsid w:val="00B26C2B"/>
    <w:pPr>
      <w:ind w:left="1021" w:firstLine="0"/>
    </w:pPr>
  </w:style>
  <w:style w:type="paragraph" w:styleId="ListContinue4">
    <w:name w:val="List Continue 4"/>
    <w:basedOn w:val="List4"/>
    <w:semiHidden/>
    <w:locked/>
    <w:rsid w:val="00B26C2B"/>
  </w:style>
  <w:style w:type="paragraph" w:styleId="ListContinue5">
    <w:name w:val="List Continue 5"/>
    <w:basedOn w:val="List5"/>
    <w:semiHidden/>
    <w:locked/>
    <w:rsid w:val="00B26C2B"/>
  </w:style>
  <w:style w:type="paragraph" w:styleId="ListNumber">
    <w:name w:val="List Number"/>
    <w:basedOn w:val="list1"/>
    <w:semiHidden/>
    <w:locked/>
    <w:rsid w:val="00B26C2B"/>
    <w:pPr>
      <w:numPr>
        <w:numId w:val="12"/>
      </w:numPr>
    </w:pPr>
    <w:rPr>
      <w:color w:val="FF0000"/>
    </w:rPr>
  </w:style>
  <w:style w:type="paragraph" w:styleId="ListNumber2">
    <w:name w:val="List Number 2"/>
    <w:basedOn w:val="list2"/>
    <w:semiHidden/>
    <w:locked/>
    <w:rsid w:val="00B26C2B"/>
    <w:pPr>
      <w:numPr>
        <w:numId w:val="13"/>
      </w:numPr>
    </w:pPr>
    <w:rPr>
      <w:color w:val="FF0000"/>
    </w:rPr>
  </w:style>
  <w:style w:type="paragraph" w:styleId="ListNumber3">
    <w:name w:val="List Number 3"/>
    <w:basedOn w:val="list3"/>
    <w:semiHidden/>
    <w:locked/>
    <w:rsid w:val="00B26C2B"/>
    <w:pPr>
      <w:numPr>
        <w:numId w:val="14"/>
      </w:numPr>
    </w:pPr>
    <w:rPr>
      <w:color w:val="FF0000"/>
    </w:rPr>
  </w:style>
  <w:style w:type="paragraph" w:styleId="ListNumber4">
    <w:name w:val="List Number 4"/>
    <w:semiHidden/>
    <w:locked/>
    <w:rsid w:val="00B26C2B"/>
    <w:pPr>
      <w:numPr>
        <w:numId w:val="15"/>
      </w:numPr>
    </w:pPr>
    <w:rPr>
      <w:color w:val="FF0000"/>
      <w:lang w:val="en-GB"/>
    </w:rPr>
  </w:style>
  <w:style w:type="paragraph" w:styleId="ListNumber5">
    <w:name w:val="List Number 5"/>
    <w:semiHidden/>
    <w:locked/>
    <w:rsid w:val="00B26C2B"/>
    <w:pPr>
      <w:numPr>
        <w:numId w:val="16"/>
      </w:numPr>
    </w:pPr>
    <w:rPr>
      <w:color w:val="FF0000"/>
      <w:lang w:val="en-GB"/>
    </w:rPr>
  </w:style>
  <w:style w:type="paragraph" w:styleId="MacroText">
    <w:name w:val="macro"/>
    <w:semiHidden/>
    <w:locked/>
    <w:rsid w:val="001E2C72"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color w:val="FF0000"/>
      <w:sz w:val="19"/>
      <w:lang w:val="en-GB"/>
    </w:rPr>
  </w:style>
  <w:style w:type="paragraph" w:styleId="MessageHeader">
    <w:name w:val="Message Header"/>
    <w:semiHidden/>
    <w:locked/>
    <w:rsid w:val="001E2C72"/>
    <w:pPr>
      <w:spacing w:line="360" w:lineRule="auto"/>
      <w:ind w:left="2268" w:hanging="1134"/>
    </w:pPr>
    <w:rPr>
      <w:color w:val="FF0000"/>
      <w:sz w:val="19"/>
      <w:szCs w:val="24"/>
      <w:lang w:val="en-GB"/>
    </w:rPr>
  </w:style>
  <w:style w:type="paragraph" w:styleId="PlainText">
    <w:name w:val="Plain Text"/>
    <w:semiHidden/>
    <w:locked/>
    <w:rsid w:val="001E2C72"/>
    <w:pPr>
      <w:spacing w:line="260" w:lineRule="exact"/>
      <w:ind w:firstLine="340"/>
    </w:pPr>
    <w:rPr>
      <w:color w:val="FF0000"/>
      <w:sz w:val="19"/>
      <w:lang w:val="en-GB"/>
    </w:rPr>
  </w:style>
  <w:style w:type="paragraph" w:styleId="TableofAuthorities">
    <w:name w:val="table of authorities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TOAHeading">
    <w:name w:val="toa heading"/>
    <w:next w:val="TableofAuthorities"/>
    <w:semiHidden/>
    <w:locked/>
    <w:rsid w:val="001E2C72"/>
    <w:pPr>
      <w:keepNext/>
      <w:spacing w:after="260" w:line="390" w:lineRule="exact"/>
    </w:pPr>
    <w:rPr>
      <w:rFonts w:ascii="Arial" w:hAnsi="Arial" w:cs="Arial"/>
      <w:b/>
      <w:bCs/>
      <w:color w:val="FF0000"/>
      <w:sz w:val="30"/>
      <w:szCs w:val="24"/>
      <w:lang w:val="en-GB"/>
    </w:rPr>
  </w:style>
  <w:style w:type="character" w:styleId="PageNumber">
    <w:name w:val="page number"/>
    <w:semiHidden/>
    <w:locked/>
    <w:rsid w:val="008E5DE3"/>
    <w:rPr>
      <w:b/>
      <w:sz w:val="19"/>
      <w:szCs w:val="19"/>
      <w:lang w:val="en-GB"/>
    </w:rPr>
  </w:style>
  <w:style w:type="paragraph" w:styleId="BalloonText">
    <w:name w:val="Balloon Text"/>
    <w:uiPriority w:val="99"/>
    <w:semiHidden/>
    <w:locked/>
    <w:rsid w:val="001E2C72"/>
    <w:pPr>
      <w:spacing w:line="360" w:lineRule="auto"/>
    </w:pPr>
    <w:rPr>
      <w:color w:val="FF0000"/>
      <w:sz w:val="19"/>
      <w:szCs w:val="16"/>
      <w:lang w:val="en-GB"/>
    </w:rPr>
  </w:style>
  <w:style w:type="paragraph" w:styleId="NormalWeb">
    <w:name w:val="Normal (Web)"/>
    <w:uiPriority w:val="99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NormalIndent">
    <w:name w:val="Normal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table" w:styleId="Table3Deffects1">
    <w:name w:val="Table 3D effects 1"/>
    <w:basedOn w:val="TableNormal"/>
    <w:semiHidden/>
    <w:locked/>
    <w:rsid w:val="001E2C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1E2C7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1E2C7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locked/>
    <w:rsid w:val="001E2C7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imple1">
    <w:name w:val="Table Simple 1"/>
    <w:basedOn w:val="TableNormal"/>
    <w:semiHidden/>
    <w:locked/>
    <w:rsid w:val="001E2C7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1E2C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Elegant">
    <w:name w:val="Table Elegant"/>
    <w:basedOn w:val="TableNormal"/>
    <w:semiHidden/>
    <w:locked/>
    <w:rsid w:val="001E2C7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1E2C7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1E2C7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1E2C7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locked/>
    <w:rsid w:val="001E2C7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1E2C7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1E2C7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1E2C7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1E2C7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1E2C7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1E2C7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1E2C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1E2C7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1E2C7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1E2C7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1E2C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1">
    <w:name w:val="Table Grid 1"/>
    <w:basedOn w:val="TableNormal"/>
    <w:semiHidden/>
    <w:locked/>
    <w:rsid w:val="001E2C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1E2C7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1E2C7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1E2C7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1E2C7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1E2C7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semiHidden/>
    <w:locked/>
    <w:rsid w:val="001E2C7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1E2C7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1E2C7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1E2C7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1E2C7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ubtle1">
    <w:name w:val="Table Subtle 1"/>
    <w:basedOn w:val="TableNormal"/>
    <w:semiHidden/>
    <w:locked/>
    <w:rsid w:val="001E2C7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1E2C7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locked/>
    <w:rsid w:val="001E2C7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1E2C7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1E2C7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locked/>
    <w:rsid w:val="001E2C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locked/>
    <w:rsid w:val="001E2C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BodyText2">
    <w:name w:val="Body Tex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BodyText3">
    <w:name w:val="Body Text 3"/>
    <w:semiHidden/>
    <w:locked/>
    <w:rsid w:val="001E2C72"/>
    <w:pPr>
      <w:spacing w:line="260" w:lineRule="exact"/>
      <w:ind w:firstLine="340"/>
    </w:pPr>
    <w:rPr>
      <w:color w:val="FF0000"/>
      <w:sz w:val="19"/>
      <w:szCs w:val="16"/>
      <w:lang w:val="en-GB"/>
    </w:rPr>
  </w:style>
  <w:style w:type="paragraph" w:styleId="BodyTextIndent2">
    <w:name w:val="Body Text Inden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BodyTextIndent3">
    <w:name w:val="Body Text Indent 3"/>
    <w:semiHidden/>
    <w:locked/>
    <w:rsid w:val="001E2C72"/>
    <w:pPr>
      <w:spacing w:line="260" w:lineRule="exact"/>
      <w:ind w:firstLine="340"/>
    </w:pPr>
    <w:rPr>
      <w:color w:val="FF0000"/>
      <w:sz w:val="19"/>
      <w:szCs w:val="16"/>
      <w:lang w:val="en-GB"/>
    </w:rPr>
  </w:style>
  <w:style w:type="paragraph" w:styleId="BodyTextFirstIndent">
    <w:name w:val="Body Text First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BodyTextIndent">
    <w:name w:val="Body Text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BodyTextFirstIndent2">
    <w:name w:val="Body Text First Inden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Title">
    <w:name w:val="Title"/>
    <w:uiPriority w:val="99"/>
    <w:semiHidden/>
    <w:locked/>
    <w:rsid w:val="001E2C72"/>
    <w:pPr>
      <w:spacing w:after="220" w:line="390" w:lineRule="exact"/>
      <w:outlineLvl w:val="0"/>
    </w:pPr>
    <w:rPr>
      <w:rFonts w:ascii="Arial" w:hAnsi="Arial" w:cs="Arial"/>
      <w:b/>
      <w:bCs/>
      <w:color w:val="FF0000"/>
      <w:sz w:val="34"/>
      <w:szCs w:val="32"/>
      <w:lang w:val="en-GB"/>
    </w:rPr>
  </w:style>
  <w:style w:type="paragraph" w:styleId="EnvelopeReturn">
    <w:name w:val="envelope return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paragraph" w:styleId="EnvelopeAddress">
    <w:name w:val="envelope address"/>
    <w:semiHidden/>
    <w:locked/>
    <w:rsid w:val="001E2C72"/>
    <w:pPr>
      <w:framePr w:w="4320" w:h="2160" w:hRule="exact" w:hSpace="141" w:wrap="auto" w:hAnchor="page" w:xAlign="center" w:yAlign="bottom"/>
      <w:spacing w:line="360" w:lineRule="auto"/>
      <w:ind w:left="1"/>
    </w:pPr>
    <w:rPr>
      <w:color w:val="FF0000"/>
      <w:sz w:val="19"/>
      <w:szCs w:val="24"/>
      <w:lang w:val="en-GB"/>
    </w:rPr>
  </w:style>
  <w:style w:type="paragraph" w:styleId="Signature">
    <w:name w:val="Signature"/>
    <w:semiHidden/>
    <w:locked/>
    <w:rsid w:val="001E2C72"/>
    <w:pPr>
      <w:spacing w:line="360" w:lineRule="auto"/>
      <w:ind w:left="4252"/>
    </w:pPr>
    <w:rPr>
      <w:color w:val="FF0000"/>
      <w:sz w:val="19"/>
      <w:szCs w:val="24"/>
      <w:lang w:val="en-GB"/>
    </w:rPr>
  </w:style>
  <w:style w:type="paragraph" w:styleId="Subtitle">
    <w:name w:val="Subtitle"/>
    <w:uiPriority w:val="99"/>
    <w:semiHidden/>
    <w:locked/>
    <w:rsid w:val="001E2C72"/>
    <w:pPr>
      <w:suppressAutoHyphens/>
      <w:spacing w:after="680" w:line="340" w:lineRule="exact"/>
      <w:outlineLvl w:val="1"/>
    </w:pPr>
    <w:rPr>
      <w:color w:val="FF0000"/>
      <w:sz w:val="28"/>
      <w:szCs w:val="24"/>
      <w:lang w:val="en-GB"/>
    </w:rPr>
  </w:style>
  <w:style w:type="paragraph" w:styleId="TOC2">
    <w:name w:val="toc 2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</w:rPr>
  </w:style>
  <w:style w:type="paragraph" w:styleId="TOC3">
    <w:name w:val="toc 3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</w:rPr>
  </w:style>
  <w:style w:type="paragraph" w:styleId="TOC4">
    <w:name w:val="toc 4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</w:rPr>
  </w:style>
  <w:style w:type="paragraph" w:styleId="TOC5">
    <w:name w:val="toc 5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</w:rPr>
  </w:style>
  <w:style w:type="paragraph" w:styleId="TOC6">
    <w:name w:val="toc 6"/>
    <w:uiPriority w:val="99"/>
    <w:semiHidden/>
    <w:locked/>
    <w:rsid w:val="009C3DF1"/>
    <w:pPr>
      <w:tabs>
        <w:tab w:val="left" w:pos="680"/>
      </w:tabs>
      <w:suppressAutoHyphens/>
      <w:spacing w:before="390" w:line="300" w:lineRule="exact"/>
      <w:ind w:left="680" w:hanging="680"/>
    </w:pPr>
    <w:rPr>
      <w:rFonts w:ascii="Arial" w:hAnsi="Arial" w:cs="Arial"/>
      <w:b/>
      <w:sz w:val="24"/>
      <w:szCs w:val="24"/>
      <w:lang w:val="en-GB"/>
    </w:rPr>
  </w:style>
  <w:style w:type="paragraph" w:styleId="TOC7">
    <w:name w:val="toc 7"/>
    <w:semiHidden/>
    <w:locked/>
    <w:rsid w:val="009C3DF1"/>
    <w:pPr>
      <w:suppressAutoHyphens/>
      <w:spacing w:line="260" w:lineRule="exact"/>
    </w:pPr>
    <w:rPr>
      <w:rFonts w:ascii="Arial" w:hAnsi="Arial" w:cs="Arial"/>
      <w:b/>
      <w:sz w:val="19"/>
      <w:szCs w:val="24"/>
      <w:lang w:val="en-GB"/>
    </w:rPr>
  </w:style>
  <w:style w:type="paragraph" w:styleId="TOC8">
    <w:name w:val="toc 8"/>
    <w:semiHidden/>
    <w:locked/>
    <w:rsid w:val="009C3DF1"/>
    <w:pPr>
      <w:suppressAutoHyphens/>
      <w:spacing w:line="260" w:lineRule="exact"/>
    </w:pPr>
    <w:rPr>
      <w:rFonts w:ascii="Arial" w:hAnsi="Arial" w:cs="Arial"/>
      <w:sz w:val="19"/>
      <w:szCs w:val="24"/>
      <w:lang w:val="en-GB"/>
    </w:rPr>
  </w:style>
  <w:style w:type="paragraph" w:styleId="TOC9">
    <w:name w:val="toc 9"/>
    <w:semiHidden/>
    <w:locked/>
    <w:rsid w:val="009C3DF1"/>
    <w:pPr>
      <w:suppressAutoHyphens/>
      <w:spacing w:before="260" w:line="260" w:lineRule="exact"/>
    </w:pPr>
    <w:rPr>
      <w:rFonts w:ascii="Arial" w:hAnsi="Arial" w:cs="Arial"/>
      <w:sz w:val="19"/>
      <w:szCs w:val="24"/>
      <w:lang w:val="en-GB"/>
    </w:rPr>
  </w:style>
  <w:style w:type="character" w:styleId="LineNumber">
    <w:name w:val="line number"/>
    <w:semiHidden/>
    <w:locked/>
    <w:rsid w:val="00903FCE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6"/>
      <w:u w:val="none"/>
      <w:effect w:val="none"/>
      <w:vertAlign w:val="baseline"/>
      <w:lang w:val="en-GB"/>
    </w:rPr>
  </w:style>
  <w:style w:type="paragraph" w:customStyle="1" w:styleId="frontmattertitle">
    <w:name w:val="front_matter_title"/>
    <w:next w:val="paraignoreindent"/>
    <w:qFormat/>
    <w:locked/>
    <w:rsid w:val="00601CFB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GB"/>
    </w:rPr>
  </w:style>
  <w:style w:type="paragraph" w:customStyle="1" w:styleId="backmattertitle">
    <w:name w:val="back_matter_title"/>
    <w:next w:val="intro"/>
    <w:uiPriority w:val="4"/>
    <w:qFormat/>
    <w:locked/>
    <w:rsid w:val="00D01490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GB"/>
    </w:rPr>
  </w:style>
  <w:style w:type="paragraph" w:customStyle="1" w:styleId="subreferencetitle">
    <w:name w:val="sub_reference_title"/>
    <w:next w:val="reference"/>
    <w:qFormat/>
    <w:locked/>
    <w:rsid w:val="00260697"/>
    <w:pPr>
      <w:keepNext/>
      <w:spacing w:before="340" w:after="170" w:line="300" w:lineRule="exact"/>
    </w:pPr>
    <w:rPr>
      <w:rFonts w:ascii="Arial" w:hAnsi="Arial" w:cs="Arial"/>
      <w:b/>
      <w:sz w:val="19"/>
      <w:szCs w:val="24"/>
      <w:lang w:val="en-GB"/>
    </w:rPr>
  </w:style>
  <w:style w:type="table" w:customStyle="1" w:styleId="tablelayout">
    <w:name w:val="table_layout"/>
    <w:basedOn w:val="TableGrid"/>
    <w:qFormat/>
    <w:locked/>
    <w:rsid w:val="00443B58"/>
    <w:pPr>
      <w:spacing w:line="220" w:lineRule="exact"/>
    </w:pPr>
    <w:rPr>
      <w:rFonts w:ascii="Arial" w:hAnsi="Arial"/>
      <w:sz w:val="16"/>
    </w:rPr>
    <w:tblPr>
      <w:tblInd w:w="0" w:type="dxa"/>
      <w:tblBorders>
        <w:top w:val="single" w:sz="8" w:space="0" w:color="auto"/>
        <w:bottom w:val="single" w:sz="8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paragraph" w:customStyle="1" w:styleId="paraignoreindent">
    <w:name w:val="para_ignore_indent"/>
    <w:next w:val="paragraph"/>
    <w:qFormat/>
    <w:locked/>
    <w:rsid w:val="001D6C8A"/>
    <w:pPr>
      <w:spacing w:line="260" w:lineRule="exact"/>
      <w:jc w:val="both"/>
    </w:pPr>
    <w:rPr>
      <w:sz w:val="19"/>
      <w:szCs w:val="24"/>
      <w:lang w:val="en-GB"/>
    </w:rPr>
  </w:style>
  <w:style w:type="character" w:customStyle="1" w:styleId="italic">
    <w:name w:val="italic"/>
    <w:qFormat/>
    <w:locked/>
    <w:rsid w:val="008E5DE3"/>
    <w:rPr>
      <w:i/>
      <w:lang w:val="en-GB"/>
    </w:rPr>
  </w:style>
  <w:style w:type="character" w:customStyle="1" w:styleId="bold">
    <w:name w:val="bold"/>
    <w:qFormat/>
    <w:locked/>
    <w:rsid w:val="008E5DE3"/>
    <w:rPr>
      <w:b/>
      <w:lang w:val="en-GB"/>
    </w:rPr>
  </w:style>
  <w:style w:type="character" w:customStyle="1" w:styleId="smallcaps">
    <w:name w:val="smallcaps"/>
    <w:qFormat/>
    <w:locked/>
    <w:rsid w:val="008E5DE3"/>
    <w:rPr>
      <w:smallCaps/>
      <w:lang w:val="en-GB"/>
    </w:rPr>
  </w:style>
  <w:style w:type="paragraph" w:customStyle="1" w:styleId="symbollist">
    <w:name w:val="symbol_list"/>
    <w:qFormat/>
    <w:locked/>
    <w:rsid w:val="00C93242"/>
    <w:pPr>
      <w:numPr>
        <w:numId w:val="9"/>
      </w:numPr>
      <w:spacing w:after="260" w:line="260" w:lineRule="exact"/>
      <w:contextualSpacing/>
      <w:jc w:val="both"/>
    </w:pPr>
    <w:rPr>
      <w:sz w:val="19"/>
      <w:szCs w:val="24"/>
      <w:lang w:val="en-GB"/>
    </w:rPr>
  </w:style>
  <w:style w:type="paragraph" w:customStyle="1" w:styleId="Balken2">
    <w:name w:val="Balken2"/>
    <w:qFormat/>
    <w:locked/>
    <w:rsid w:val="00BA439E"/>
    <w:pPr>
      <w:spacing w:after="16" w:line="260" w:lineRule="exact"/>
    </w:pPr>
    <w:rPr>
      <w:rFonts w:ascii="Arial" w:hAnsi="Arial" w:cs="Arial"/>
      <w:sz w:val="32"/>
      <w:szCs w:val="24"/>
      <w:lang w:val="en-GB"/>
    </w:rPr>
  </w:style>
  <w:style w:type="paragraph" w:styleId="Quote">
    <w:name w:val="Quote"/>
    <w:basedOn w:val="Normal"/>
    <w:next w:val="Normal"/>
    <w:uiPriority w:val="99"/>
    <w:semiHidden/>
    <w:locked/>
    <w:rsid w:val="00766E93"/>
    <w:rPr>
      <w:i/>
      <w:iCs/>
    </w:rPr>
  </w:style>
  <w:style w:type="paragraph" w:customStyle="1" w:styleId="box">
    <w:name w:val="box"/>
    <w:qFormat/>
    <w:locked/>
    <w:rsid w:val="00375D2C"/>
    <w:pPr>
      <w:spacing w:line="220" w:lineRule="exact"/>
      <w:jc w:val="both"/>
    </w:pPr>
    <w:rPr>
      <w:rFonts w:ascii="Arial" w:hAnsi="Arial" w:cs="Arial"/>
      <w:sz w:val="16"/>
      <w:szCs w:val="24"/>
      <w:lang w:val="en-GB"/>
    </w:rPr>
  </w:style>
  <w:style w:type="paragraph" w:customStyle="1" w:styleId="intro">
    <w:name w:val="intro"/>
    <w:qFormat/>
    <w:locked/>
    <w:rsid w:val="008E5DE3"/>
    <w:pPr>
      <w:spacing w:after="390" w:line="220" w:lineRule="exact"/>
      <w:contextualSpacing/>
      <w:jc w:val="both"/>
    </w:pPr>
    <w:rPr>
      <w:rFonts w:ascii="Arial" w:hAnsi="Arial" w:cs="Arial"/>
      <w:sz w:val="16"/>
      <w:szCs w:val="16"/>
      <w:lang w:val="en-GB"/>
    </w:rPr>
  </w:style>
  <w:style w:type="paragraph" w:styleId="TOCHeading">
    <w:name w:val="TOC Heading"/>
    <w:next w:val="Normal"/>
    <w:uiPriority w:val="99"/>
    <w:semiHidden/>
    <w:locked/>
    <w:rsid w:val="00ED69F3"/>
    <w:pPr>
      <w:keepNext/>
      <w:spacing w:after="260" w:line="390" w:lineRule="exact"/>
    </w:pPr>
    <w:rPr>
      <w:rFonts w:ascii="Arial" w:hAnsi="Arial" w:cs="Arial"/>
      <w:b/>
      <w:bCs/>
      <w:color w:val="FF0000"/>
      <w:sz w:val="30"/>
      <w:szCs w:val="28"/>
      <w:lang w:val="en-GB"/>
    </w:rPr>
  </w:style>
  <w:style w:type="table" w:styleId="DarkList">
    <w:name w:val="Dark List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List">
    <w:name w:val="Colorful List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Shading">
    <w:name w:val="Colorful Shading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Grid">
    <w:name w:val="Colorful Grid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LightList">
    <w:name w:val="Light List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Shading">
    <w:name w:val="Light Shading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semiHidden/>
    <w:locked/>
    <w:rsid w:val="0005211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99"/>
    <w:semiHidden/>
    <w:locked/>
    <w:rsid w:val="00052114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semiHidden/>
    <w:locked/>
    <w:rsid w:val="00052114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semiHidden/>
    <w:locked/>
    <w:rsid w:val="00052114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99"/>
    <w:semiHidden/>
    <w:locked/>
    <w:rsid w:val="00052114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99"/>
    <w:semiHidden/>
    <w:locked/>
    <w:rsid w:val="00052114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Grid">
    <w:name w:val="Light Grid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IntenseQuote">
    <w:name w:val="Intense Quote"/>
    <w:next w:val="Normal"/>
    <w:uiPriority w:val="99"/>
    <w:semiHidden/>
    <w:locked/>
    <w:rsid w:val="00052114"/>
    <w:pPr>
      <w:spacing w:before="200" w:after="280" w:line="360" w:lineRule="auto"/>
      <w:ind w:left="936" w:right="936"/>
    </w:pPr>
    <w:rPr>
      <w:bCs/>
      <w:iCs/>
      <w:color w:val="FF0000"/>
      <w:sz w:val="19"/>
      <w:szCs w:val="24"/>
      <w:lang w:val="en-GB"/>
    </w:rPr>
  </w:style>
  <w:style w:type="paragraph" w:styleId="NoSpacing">
    <w:name w:val="No Spacing"/>
    <w:next w:val="Normal"/>
    <w:uiPriority w:val="99"/>
    <w:semiHidden/>
    <w:locked/>
    <w:rsid w:val="00052114"/>
    <w:rPr>
      <w:color w:val="FF0000"/>
      <w:sz w:val="19"/>
      <w:szCs w:val="24"/>
      <w:lang w:val="en-GB"/>
    </w:rPr>
  </w:style>
  <w:style w:type="paragraph" w:styleId="ListParagraph">
    <w:name w:val="List Paragraph"/>
    <w:next w:val="Normal"/>
    <w:uiPriority w:val="99"/>
    <w:semiHidden/>
    <w:locked/>
    <w:rsid w:val="00052114"/>
    <w:pPr>
      <w:spacing w:line="360" w:lineRule="auto"/>
      <w:ind w:left="708"/>
    </w:pPr>
    <w:rPr>
      <w:color w:val="FF0000"/>
      <w:sz w:val="19"/>
      <w:szCs w:val="24"/>
      <w:lang w:val="en-GB"/>
    </w:rPr>
  </w:style>
  <w:style w:type="paragraph" w:styleId="Bibliography">
    <w:name w:val="Bibliography"/>
    <w:uiPriority w:val="99"/>
    <w:semiHidden/>
    <w:locked/>
    <w:rsid w:val="00052114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table" w:styleId="MediumList1">
    <w:name w:val="Medium Lis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IntenseEmphasis">
    <w:name w:val="Intense Emphasis"/>
    <w:uiPriority w:val="99"/>
    <w:semiHidden/>
    <w:locked/>
    <w:rsid w:val="00767749"/>
    <w:rPr>
      <w:rFonts w:ascii="Times New Roman" w:hAnsi="Times New Roman" w:cs="Times New Roman"/>
      <w:b w:val="0"/>
      <w:bCs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character" w:styleId="IntenseReference">
    <w:name w:val="Intense Reference"/>
    <w:uiPriority w:val="99"/>
    <w:semiHidden/>
    <w:locked/>
    <w:rsid w:val="00767749"/>
    <w:rPr>
      <w:rFonts w:ascii="Times New Roman" w:hAnsi="Times New Roman" w:cs="Times New Roman"/>
      <w:b w:val="0"/>
      <w:bCs/>
      <w:i w:val="0"/>
      <w:caps w:val="0"/>
      <w:smallCaps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character" w:styleId="PlaceholderText">
    <w:name w:val="Placeholder Text"/>
    <w:uiPriority w:val="99"/>
    <w:semiHidden/>
    <w:locked/>
    <w:rsid w:val="00767749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character" w:styleId="SubtleEmphasis">
    <w:name w:val="Subtle Emphasis"/>
    <w:uiPriority w:val="99"/>
    <w:semiHidden/>
    <w:locked/>
    <w:rsid w:val="00767749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character" w:styleId="SubtleReference">
    <w:name w:val="Subtle Reference"/>
    <w:uiPriority w:val="99"/>
    <w:semiHidden/>
    <w:locked/>
    <w:rsid w:val="00767749"/>
    <w:rPr>
      <w:rFonts w:ascii="Times New Roman" w:hAnsi="Times New Roman" w:cs="Times New Roman"/>
      <w:b w:val="0"/>
      <w:i w:val="0"/>
      <w:caps w:val="0"/>
      <w:smallCaps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</w:rPr>
  </w:style>
  <w:style w:type="character" w:customStyle="1" w:styleId="dateline">
    <w:name w:val="dateline"/>
    <w:uiPriority w:val="8"/>
    <w:qFormat/>
    <w:locked/>
    <w:rsid w:val="00BA439E"/>
    <w:rPr>
      <w:rFonts w:ascii="Arial" w:hAnsi="Arial" w:cs="Arial"/>
      <w:b/>
      <w:sz w:val="19"/>
      <w:lang w:val="en-GB"/>
    </w:rPr>
  </w:style>
  <w:style w:type="paragraph" w:customStyle="1" w:styleId="footnoteline">
    <w:name w:val="footnote_line"/>
    <w:qFormat/>
    <w:locked/>
    <w:rsid w:val="00BA439E"/>
    <w:pPr>
      <w:spacing w:before="333" w:line="180" w:lineRule="exact"/>
    </w:pPr>
    <w:rPr>
      <w:spacing w:val="-4"/>
      <w:position w:val="-5"/>
      <w:sz w:val="72"/>
      <w:szCs w:val="72"/>
      <w:vertAlign w:val="subscript"/>
      <w:lang w:val="en-GB"/>
    </w:rPr>
  </w:style>
  <w:style w:type="character" w:customStyle="1" w:styleId="superscript">
    <w:name w:val="superscript"/>
    <w:qFormat/>
    <w:locked/>
    <w:rsid w:val="008E5DE3"/>
    <w:rPr>
      <w:vertAlign w:val="superscript"/>
      <w:lang w:val="en-GB"/>
    </w:rPr>
  </w:style>
  <w:style w:type="character" w:customStyle="1" w:styleId="subscript">
    <w:name w:val="subscript"/>
    <w:qFormat/>
    <w:locked/>
    <w:rsid w:val="008E5DE3"/>
    <w:rPr>
      <w:vertAlign w:val="subscript"/>
      <w:lang w:val="en-GB"/>
    </w:rPr>
  </w:style>
  <w:style w:type="paragraph" w:customStyle="1" w:styleId="boxmarginal">
    <w:name w:val="box_marginal"/>
    <w:qFormat/>
    <w:locked/>
    <w:rsid w:val="00375D2C"/>
    <w:pPr>
      <w:jc w:val="center"/>
    </w:pPr>
    <w:rPr>
      <w:sz w:val="16"/>
      <w:szCs w:val="24"/>
      <w:lang w:val="en-GB"/>
    </w:rPr>
  </w:style>
  <w:style w:type="table" w:customStyle="1" w:styleId="boxlayout">
    <w:name w:val="box_layout"/>
    <w:basedOn w:val="TableNormal"/>
    <w:uiPriority w:val="99"/>
    <w:qFormat/>
    <w:locked/>
    <w:rsid w:val="00AE15E3"/>
    <w:pPr>
      <w:spacing w:line="220" w:lineRule="exact"/>
    </w:pPr>
    <w:rPr>
      <w:rFonts w:ascii="Arial" w:hAnsi="Arial"/>
      <w:sz w:val="16"/>
    </w:rPr>
    <w:tblPr>
      <w:tblInd w:w="-567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oxlist">
    <w:name w:val="box_list"/>
    <w:basedOn w:val="box"/>
    <w:qFormat/>
    <w:locked/>
    <w:rsid w:val="00375D2C"/>
    <w:pPr>
      <w:ind w:left="170" w:hanging="170"/>
    </w:pPr>
  </w:style>
  <w:style w:type="numbering" w:customStyle="1" w:styleId="ueberschriftenliste">
    <w:name w:val="ueberschriftenliste"/>
    <w:basedOn w:val="NoList"/>
    <w:uiPriority w:val="99"/>
    <w:locked/>
    <w:rsid w:val="003977CF"/>
    <w:pPr>
      <w:numPr>
        <w:numId w:val="18"/>
      </w:numPr>
    </w:pPr>
  </w:style>
  <w:style w:type="paragraph" w:customStyle="1" w:styleId="boxsymbollist">
    <w:name w:val="box_symbol_list"/>
    <w:qFormat/>
    <w:locked/>
    <w:rsid w:val="00255C29"/>
    <w:pPr>
      <w:numPr>
        <w:numId w:val="19"/>
      </w:numPr>
      <w:spacing w:line="220" w:lineRule="exact"/>
      <w:jc w:val="both"/>
    </w:pPr>
    <w:rPr>
      <w:rFonts w:ascii="Arial" w:hAnsi="Arial"/>
      <w:sz w:val="16"/>
      <w:szCs w:val="24"/>
      <w:lang w:val="en-GB"/>
    </w:rPr>
  </w:style>
  <w:style w:type="paragraph" w:customStyle="1" w:styleId="openaccess">
    <w:name w:val="open_access"/>
    <w:qFormat/>
    <w:locked/>
    <w:rsid w:val="00BA439E"/>
    <w:pPr>
      <w:framePr w:wrap="around" w:hAnchor="margin" w:xAlign="right" w:yAlign="top" w:anchorLock="1"/>
      <w:spacing w:line="300" w:lineRule="exact"/>
    </w:pPr>
    <w:rPr>
      <w:rFonts w:ascii="Arial" w:hAnsi="Arial"/>
      <w:b/>
      <w:sz w:val="24"/>
      <w:szCs w:val="24"/>
      <w:lang w:val="en-GB"/>
    </w:rPr>
  </w:style>
  <w:style w:type="paragraph" w:customStyle="1" w:styleId="articletitle">
    <w:name w:val="article_title"/>
    <w:qFormat/>
    <w:locked/>
    <w:rsid w:val="00BA439E"/>
    <w:pPr>
      <w:suppressAutoHyphens/>
      <w:spacing w:after="260" w:line="390" w:lineRule="exact"/>
    </w:pPr>
    <w:rPr>
      <w:rFonts w:ascii="Arial" w:hAnsi="Arial" w:cs="Arial"/>
      <w:b/>
      <w:sz w:val="34"/>
      <w:szCs w:val="24"/>
      <w:lang w:val="en-GB"/>
    </w:rPr>
  </w:style>
  <w:style w:type="paragraph" w:customStyle="1" w:styleId="articleauthor">
    <w:name w:val="article_author"/>
    <w:next w:val="articletitle"/>
    <w:qFormat/>
    <w:locked/>
    <w:rsid w:val="00223425"/>
    <w:pPr>
      <w:keepNext/>
      <w:suppressAutoHyphens/>
      <w:spacing w:line="300" w:lineRule="exact"/>
    </w:pPr>
    <w:rPr>
      <w:rFonts w:ascii="Arial" w:hAnsi="Arial"/>
      <w:sz w:val="24"/>
      <w:szCs w:val="24"/>
      <w:lang w:val="en-GB"/>
    </w:rPr>
  </w:style>
  <w:style w:type="paragraph" w:customStyle="1" w:styleId="articlesubtitle">
    <w:name w:val="article_subtitle"/>
    <w:uiPriority w:val="1"/>
    <w:qFormat/>
    <w:locked/>
    <w:rsid w:val="00223425"/>
    <w:pPr>
      <w:suppressAutoHyphens/>
      <w:spacing w:after="310" w:line="300" w:lineRule="exact"/>
    </w:pPr>
    <w:rPr>
      <w:rFonts w:ascii="Arial" w:hAnsi="Arial" w:cs="Arial"/>
      <w:sz w:val="24"/>
      <w:szCs w:val="24"/>
      <w:lang w:val="en-GB"/>
    </w:rPr>
  </w:style>
  <w:style w:type="paragraph" w:customStyle="1" w:styleId="boxstartend">
    <w:name w:val="box_start_end"/>
    <w:basedOn w:val="box"/>
    <w:qFormat/>
    <w:locked/>
    <w:rsid w:val="00766518"/>
    <w:pPr>
      <w:spacing w:line="120" w:lineRule="exact"/>
    </w:pPr>
    <w:rPr>
      <w:sz w:val="4"/>
    </w:rPr>
  </w:style>
  <w:style w:type="paragraph" w:styleId="Revision">
    <w:name w:val="Revision"/>
    <w:hidden/>
    <w:uiPriority w:val="99"/>
    <w:semiHidden/>
    <w:locked/>
    <w:rsid w:val="003C5E89"/>
    <w:pPr>
      <w:ind w:firstLine="357"/>
    </w:pPr>
    <w:rPr>
      <w:rFonts w:asciiTheme="minorHAnsi" w:eastAsiaTheme="minorEastAsia" w:hAnsiTheme="minorHAnsi" w:cstheme="minorBidi"/>
      <w:color w:val="FF0000"/>
      <w:sz w:val="24"/>
      <w:szCs w:val="24"/>
      <w:lang w:val="en-US" w:eastAsia="en-US" w:bidi="he-IL"/>
    </w:rPr>
  </w:style>
  <w:style w:type="character" w:styleId="BookTitle0">
    <w:name w:val="Book Title"/>
    <w:uiPriority w:val="99"/>
    <w:semiHidden/>
    <w:locked/>
    <w:rsid w:val="003C5E89"/>
    <w:rPr>
      <w:rFonts w:asciiTheme="majorHAnsi" w:eastAsiaTheme="majorEastAsia" w:hAnsiTheme="majorHAnsi" w:cstheme="majorBidi"/>
      <w:b/>
      <w:bCs/>
      <w:smallCaps/>
      <w:color w:val="FF0000"/>
      <w:u w:val="single"/>
      <w:lang w:val="en-GB"/>
    </w:rPr>
  </w:style>
  <w:style w:type="table" w:customStyle="1" w:styleId="TableGrid10">
    <w:name w:val="Table Grid1"/>
    <w:basedOn w:val="TableNormal"/>
    <w:next w:val="TableGrid"/>
    <w:uiPriority w:val="99"/>
    <w:semiHidden/>
    <w:locked/>
    <w:rsid w:val="003C5E89"/>
    <w:rPr>
      <w:lang w:eastAsia="en-US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backmatterdividingtitle">
    <w:name w:val="back_matter_dividingtitle"/>
    <w:next w:val="reference"/>
    <w:qFormat/>
    <w:locked/>
    <w:rsid w:val="00321266"/>
    <w:pPr>
      <w:keepNext/>
      <w:suppressAutoHyphens/>
      <w:spacing w:before="340" w:after="170" w:line="300" w:lineRule="exact"/>
    </w:pPr>
    <w:rPr>
      <w:rFonts w:ascii="Arial" w:hAnsi="Arial" w:cs="Arial"/>
      <w:b/>
      <w:bCs/>
      <w:sz w:val="24"/>
      <w:szCs w:val="23"/>
      <w:lang w:val="en-GB"/>
    </w:rPr>
  </w:style>
  <w:style w:type="table" w:customStyle="1" w:styleId="tablelinguistic">
    <w:name w:val="table_linguistic"/>
    <w:basedOn w:val="TableNormal"/>
    <w:uiPriority w:val="99"/>
    <w:qFormat/>
    <w:locked/>
    <w:rsid w:val="004869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rtikelAbschnitt1">
    <w:name w:val="Artikel / Abschnitt1"/>
    <w:basedOn w:val="NoList"/>
    <w:next w:val="ArticleSection"/>
    <w:semiHidden/>
    <w:locked/>
    <w:rsid w:val="009C6BBA"/>
  </w:style>
  <w:style w:type="table" w:customStyle="1" w:styleId="Tabellenraster1">
    <w:name w:val="Tabellenraster1"/>
    <w:basedOn w:val="TableNormal"/>
    <w:next w:val="TableGrid"/>
    <w:semiHidden/>
    <w:locked/>
    <w:rsid w:val="00D06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1">
    <w:name w:val="table_layout1"/>
    <w:basedOn w:val="TableGrid"/>
    <w:semiHidden/>
    <w:locked/>
    <w:rsid w:val="00D067CE"/>
    <w:pPr>
      <w:spacing w:line="220" w:lineRule="exact"/>
    </w:pPr>
    <w:rPr>
      <w:sz w:val="16"/>
    </w:rPr>
    <w:tblPr>
      <w:tblInd w:w="0" w:type="dxa"/>
      <w:tblBorders>
        <w:top w:val="single" w:sz="8" w:space="0" w:color="auto"/>
        <w:bottom w:val="single" w:sz="8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Times New Roman" w:hAnsi="Times New Roman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1">
    <w:name w:val="box_layout1"/>
    <w:basedOn w:val="TableNormal"/>
    <w:uiPriority w:val="99"/>
    <w:semiHidden/>
    <w:locked/>
    <w:rsid w:val="00D067CE"/>
    <w:pPr>
      <w:spacing w:line="220" w:lineRule="exact"/>
    </w:pPr>
    <w:rPr>
      <w:sz w:val="16"/>
    </w:rPr>
    <w:tblPr>
      <w:tblInd w:w="-567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2">
    <w:name w:val="Tabellenraster2"/>
    <w:basedOn w:val="TableNormal"/>
    <w:next w:val="TableGrid"/>
    <w:semiHidden/>
    <w:locked/>
    <w:rsid w:val="00D06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2">
    <w:name w:val="table_layout2"/>
    <w:basedOn w:val="TableGrid"/>
    <w:semiHidden/>
    <w:locked/>
    <w:rsid w:val="00D067CE"/>
    <w:pPr>
      <w:spacing w:line="220" w:lineRule="exact"/>
    </w:pPr>
    <w:rPr>
      <w:sz w:val="16"/>
    </w:rPr>
    <w:tblPr>
      <w:tblInd w:w="0" w:type="dxa"/>
      <w:tblBorders>
        <w:top w:val="single" w:sz="8" w:space="0" w:color="auto"/>
        <w:bottom w:val="single" w:sz="8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Times New Roman" w:hAnsi="Times New Roman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2">
    <w:name w:val="box_layout2"/>
    <w:basedOn w:val="TableNormal"/>
    <w:uiPriority w:val="99"/>
    <w:semiHidden/>
    <w:locked/>
    <w:rsid w:val="00D067CE"/>
    <w:pPr>
      <w:spacing w:line="220" w:lineRule="exact"/>
    </w:pPr>
    <w:rPr>
      <w:sz w:val="16"/>
    </w:rPr>
    <w:tblPr>
      <w:tblInd w:w="-567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4">
    <w:name w:val="head4"/>
    <w:next w:val="paraignoreindent"/>
    <w:rsid w:val="005106FF"/>
    <w:pPr>
      <w:keepNext/>
      <w:tabs>
        <w:tab w:val="num" w:pos="801"/>
        <w:tab w:val="left" w:pos="906"/>
        <w:tab w:val="left" w:pos="1016"/>
        <w:tab w:val="left" w:pos="1127"/>
        <w:tab w:val="left" w:pos="1231"/>
        <w:tab w:val="left" w:pos="1342"/>
        <w:tab w:val="left" w:pos="1453"/>
        <w:tab w:val="left" w:pos="1557"/>
      </w:tabs>
      <w:suppressAutoHyphens/>
      <w:spacing w:before="520" w:line="260" w:lineRule="exact"/>
      <w:ind w:left="691" w:hanging="691"/>
      <w:outlineLvl w:val="3"/>
    </w:pPr>
    <w:rPr>
      <w:rFonts w:ascii="Arial" w:hAnsi="Arial" w:cs="Arial"/>
      <w:b/>
      <w:sz w:val="19"/>
      <w:szCs w:val="24"/>
      <w:lang w:val="en-GB"/>
    </w:rPr>
  </w:style>
  <w:style w:type="paragraph" w:customStyle="1" w:styleId="head5">
    <w:name w:val="head5"/>
    <w:next w:val="paraignoreindent"/>
    <w:rsid w:val="005106FF"/>
    <w:pPr>
      <w:keepNext/>
      <w:tabs>
        <w:tab w:val="num" w:pos="964"/>
        <w:tab w:val="left" w:pos="1069"/>
        <w:tab w:val="left" w:pos="1179"/>
        <w:tab w:val="left" w:pos="1290"/>
        <w:tab w:val="left" w:pos="1394"/>
        <w:tab w:val="left" w:pos="1505"/>
        <w:tab w:val="left" w:pos="1609"/>
        <w:tab w:val="left" w:pos="1720"/>
        <w:tab w:val="left" w:pos="1831"/>
        <w:tab w:val="left" w:pos="1935"/>
      </w:tabs>
      <w:suppressAutoHyphens/>
      <w:spacing w:before="520" w:line="260" w:lineRule="exact"/>
      <w:ind w:left="854" w:hanging="854"/>
      <w:outlineLvl w:val="4"/>
    </w:pPr>
    <w:rPr>
      <w:rFonts w:ascii="Arial" w:hAnsi="Arial" w:cs="Arial"/>
      <w:b/>
      <w:sz w:val="19"/>
      <w:szCs w:val="24"/>
      <w:lang w:val="en-GB"/>
    </w:rPr>
  </w:style>
  <w:style w:type="character" w:customStyle="1" w:styleId="hps">
    <w:name w:val="hps"/>
    <w:basedOn w:val="DefaultParagraphFont"/>
    <w:rsid w:val="00D82BE3"/>
  </w:style>
  <w:style w:type="paragraph" w:customStyle="1" w:styleId="para-first">
    <w:name w:val="para-first"/>
    <w:basedOn w:val="Normal"/>
    <w:link w:val="para-firstChar"/>
    <w:qFormat/>
    <w:rsid w:val="00D82BE3"/>
    <w:pPr>
      <w:spacing w:line="220" w:lineRule="exact"/>
      <w:ind w:firstLine="0"/>
    </w:pPr>
    <w:rPr>
      <w:color w:val="auto"/>
      <w:sz w:val="16"/>
      <w:szCs w:val="16"/>
      <w:lang w:val="en-US" w:eastAsia="en-US"/>
    </w:rPr>
  </w:style>
  <w:style w:type="character" w:customStyle="1" w:styleId="para-firstChar">
    <w:name w:val="para-first Char"/>
    <w:basedOn w:val="DefaultParagraphFont"/>
    <w:link w:val="para-first"/>
    <w:rsid w:val="00D82BE3"/>
    <w:rPr>
      <w:sz w:val="16"/>
      <w:szCs w:val="16"/>
      <w:lang w:val="en-US" w:eastAsia="en-US"/>
    </w:rPr>
  </w:style>
  <w:style w:type="character" w:customStyle="1" w:styleId="shorttext">
    <w:name w:val="short_text"/>
    <w:basedOn w:val="DefaultParagraphFont"/>
    <w:rsid w:val="008423A2"/>
  </w:style>
  <w:style w:type="character" w:customStyle="1" w:styleId="alt-edited">
    <w:name w:val="alt-edited"/>
    <w:basedOn w:val="DefaultParagraphFont"/>
    <w:rsid w:val="008423A2"/>
  </w:style>
  <w:style w:type="character" w:customStyle="1" w:styleId="gt-baf-back">
    <w:name w:val="gt-baf-back"/>
    <w:basedOn w:val="DefaultParagraphFont"/>
    <w:rsid w:val="00E25D6D"/>
  </w:style>
  <w:style w:type="character" w:customStyle="1" w:styleId="st">
    <w:name w:val="st"/>
    <w:basedOn w:val="DefaultParagraphFont"/>
    <w:rsid w:val="007E4684"/>
  </w:style>
  <w:style w:type="table" w:customStyle="1" w:styleId="1">
    <w:name w:val="Сетка таблицы1"/>
    <w:basedOn w:val="TableNormal"/>
    <w:next w:val="TableGrid"/>
    <w:uiPriority w:val="59"/>
    <w:rsid w:val="00F911DE"/>
    <w:rPr>
      <w:rFonts w:ascii="Calibri" w:hAnsi="Calibri"/>
      <w:sz w:val="22"/>
      <w:szCs w:val="22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heading 1" w:semiHidden="0" w:unhideWhenUsed="0"/>
    <w:lsdException w:name="footnote reference" w:uiPriority="0"/>
    <w:lsdException w:name="Title" w:semiHidden="0" w:unhideWhenUsed="0"/>
    <w:lsdException w:name="Strong" w:semiHidden="0" w:unhideWhenUsed="0"/>
    <w:lsdException w:name="Emphasis" w:semiHidden="0" w:unhideWhenUsed="0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2">
    <w:name w:val="Normal"/>
    <w:semiHidden/>
    <w:locked/>
    <w:rsid w:val="0054088E"/>
    <w:pPr>
      <w:spacing w:line="260" w:lineRule="exact"/>
      <w:ind w:firstLine="340"/>
      <w:jc w:val="both"/>
    </w:pPr>
    <w:rPr>
      <w:color w:val="FF0000"/>
      <w:sz w:val="19"/>
      <w:szCs w:val="24"/>
      <w:lang w:val="en-GB"/>
    </w:rPr>
  </w:style>
  <w:style w:type="paragraph" w:styleId="1">
    <w:name w:val="heading 1"/>
    <w:basedOn w:val="head1"/>
    <w:next w:val="paraignoreindent"/>
    <w:uiPriority w:val="99"/>
    <w:semiHidden/>
    <w:locked/>
    <w:rsid w:val="00C07B45"/>
    <w:rPr>
      <w:color w:val="FF0000"/>
    </w:rPr>
  </w:style>
  <w:style w:type="paragraph" w:styleId="22">
    <w:name w:val="heading 2"/>
    <w:basedOn w:val="head2"/>
    <w:next w:val="paraignoreindent"/>
    <w:uiPriority w:val="99"/>
    <w:semiHidden/>
    <w:locked/>
    <w:rsid w:val="00C07B45"/>
    <w:rPr>
      <w:color w:val="FF0000"/>
    </w:rPr>
  </w:style>
  <w:style w:type="paragraph" w:styleId="31">
    <w:name w:val="heading 3"/>
    <w:basedOn w:val="head3"/>
    <w:next w:val="paraignoreindent"/>
    <w:uiPriority w:val="99"/>
    <w:semiHidden/>
    <w:locked/>
    <w:rsid w:val="00C07B45"/>
    <w:rPr>
      <w:color w:val="FF0000"/>
    </w:rPr>
  </w:style>
  <w:style w:type="paragraph" w:styleId="41">
    <w:name w:val="heading 4"/>
    <w:next w:val="paraignoreindent"/>
    <w:uiPriority w:val="99"/>
    <w:semiHidden/>
    <w:locked/>
    <w:rsid w:val="00C07B45"/>
    <w:pPr>
      <w:outlineLvl w:val="3"/>
    </w:pPr>
    <w:rPr>
      <w:color w:val="FF0000"/>
      <w:lang w:val="en-GB"/>
    </w:rPr>
  </w:style>
  <w:style w:type="paragraph" w:styleId="51">
    <w:name w:val="heading 5"/>
    <w:next w:val="paraignoreindent"/>
    <w:uiPriority w:val="99"/>
    <w:semiHidden/>
    <w:locked/>
    <w:rsid w:val="00C07B45"/>
    <w:pPr>
      <w:outlineLvl w:val="4"/>
    </w:pPr>
    <w:rPr>
      <w:color w:val="FF0000"/>
      <w:lang w:val="en-GB"/>
    </w:rPr>
  </w:style>
  <w:style w:type="paragraph" w:styleId="6">
    <w:name w:val="heading 6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5"/>
    </w:pPr>
    <w:rPr>
      <w:rFonts w:ascii="Arial" w:hAnsi="Arial" w:cs="Arial"/>
      <w:b/>
      <w:bCs/>
      <w:color w:val="FF0000"/>
      <w:sz w:val="19"/>
      <w:szCs w:val="22"/>
      <w:lang w:val="en-GB"/>
      <w14:numSpacing w14:val="proportional"/>
    </w:rPr>
  </w:style>
  <w:style w:type="paragraph" w:styleId="7">
    <w:name w:val="heading 7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6"/>
    </w:pPr>
    <w:rPr>
      <w:rFonts w:ascii="Arial" w:hAnsi="Arial" w:cs="Arial"/>
      <w:b/>
      <w:color w:val="FF0000"/>
      <w:sz w:val="19"/>
      <w:szCs w:val="24"/>
      <w:lang w:val="en-GB"/>
      <w14:numSpacing w14:val="proportional"/>
    </w:rPr>
  </w:style>
  <w:style w:type="paragraph" w:styleId="8">
    <w:name w:val="heading 8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7"/>
    </w:pPr>
    <w:rPr>
      <w:rFonts w:ascii="Arial" w:hAnsi="Arial" w:cs="Arial"/>
      <w:b/>
      <w:iCs/>
      <w:color w:val="FF0000"/>
      <w:sz w:val="19"/>
      <w:szCs w:val="24"/>
      <w:lang w:val="en-GB"/>
      <w14:numSpacing w14:val="proportional"/>
    </w:rPr>
  </w:style>
  <w:style w:type="paragraph" w:styleId="9">
    <w:name w:val="heading 9"/>
    <w:next w:val="paraignoreindent"/>
    <w:uiPriority w:val="99"/>
    <w:semiHidden/>
    <w:locked/>
    <w:rsid w:val="00C07B45"/>
    <w:pPr>
      <w:keepNext/>
      <w:suppressAutoHyphens/>
      <w:spacing w:before="520" w:line="260" w:lineRule="exact"/>
      <w:outlineLvl w:val="8"/>
    </w:pPr>
    <w:rPr>
      <w:rFonts w:ascii="Arial" w:hAnsi="Arial" w:cs="Arial"/>
      <w:b/>
      <w:color w:val="FF0000"/>
      <w:sz w:val="19"/>
      <w:szCs w:val="22"/>
      <w:lang w:val="en-GB"/>
      <w14:numSpacing w14:val="proportion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formulablock">
    <w:name w:val="formula_block"/>
    <w:qFormat/>
    <w:locked/>
    <w:rsid w:val="00CC6EE4"/>
    <w:pPr>
      <w:spacing w:before="220" w:after="220" w:line="260" w:lineRule="atLeast"/>
      <w:jc w:val="center"/>
    </w:pPr>
    <w:rPr>
      <w:sz w:val="19"/>
      <w:szCs w:val="24"/>
      <w:lang w:val="en-GB"/>
    </w:rPr>
  </w:style>
  <w:style w:type="character" w:customStyle="1" w:styleId="formulainline">
    <w:name w:val="formula_inline"/>
    <w:qFormat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igure">
    <w:name w:val="figure"/>
    <w:next w:val="captionfigure"/>
    <w:qFormat/>
    <w:locked/>
    <w:rsid w:val="00790321"/>
    <w:pPr>
      <w:keepNext/>
      <w:spacing w:before="390" w:after="260" w:line="260" w:lineRule="atLeast"/>
    </w:pPr>
    <w:rPr>
      <w:sz w:val="19"/>
      <w:szCs w:val="24"/>
      <w:lang w:val="en-GB"/>
    </w:rPr>
  </w:style>
  <w:style w:type="paragraph" w:customStyle="1" w:styleId="captionfigure">
    <w:name w:val="caption_figure"/>
    <w:qFormat/>
    <w:locked/>
    <w:rsid w:val="00790321"/>
    <w:pPr>
      <w:spacing w:after="390" w:line="220" w:lineRule="exact"/>
    </w:pPr>
    <w:rPr>
      <w:rFonts w:ascii="Arial" w:hAnsi="Arial" w:cs="Arial"/>
      <w:sz w:val="16"/>
      <w:szCs w:val="16"/>
      <w:lang w:val="en-GB"/>
      <w14:numSpacing w14:val="proportional"/>
    </w:rPr>
  </w:style>
  <w:style w:type="paragraph" w:customStyle="1" w:styleId="tabletext">
    <w:name w:val="table_text"/>
    <w:qFormat/>
    <w:locked/>
    <w:rsid w:val="00375D2C"/>
    <w:pPr>
      <w:spacing w:line="220" w:lineRule="exact"/>
    </w:pPr>
    <w:rPr>
      <w:rFonts w:ascii="Arial" w:hAnsi="Arial" w:cs="Arial"/>
      <w:sz w:val="16"/>
      <w:szCs w:val="24"/>
      <w:lang w:val="en-GB"/>
      <w14:numSpacing w14:val="tabular"/>
    </w:rPr>
  </w:style>
  <w:style w:type="paragraph" w:customStyle="1" w:styleId="captiontable">
    <w:name w:val="caption_table"/>
    <w:qFormat/>
    <w:locked/>
    <w:rsid w:val="00375D2C"/>
    <w:pPr>
      <w:keepNext/>
      <w:spacing w:before="390" w:after="260" w:line="220" w:lineRule="exact"/>
    </w:pPr>
    <w:rPr>
      <w:rFonts w:ascii="Arial" w:hAnsi="Arial" w:cs="Arial"/>
      <w:sz w:val="16"/>
      <w:szCs w:val="16"/>
      <w:lang w:val="en-GB"/>
    </w:rPr>
  </w:style>
  <w:style w:type="paragraph" w:customStyle="1" w:styleId="chaptertitle">
    <w:name w:val="chapter_title"/>
    <w:qFormat/>
    <w:locked/>
    <w:rsid w:val="00FC51CD"/>
    <w:pPr>
      <w:suppressAutoHyphens/>
      <w:spacing w:after="220" w:line="390" w:lineRule="exact"/>
    </w:pPr>
    <w:rPr>
      <w:rFonts w:ascii="Arial" w:hAnsi="Arial" w:cs="Arial"/>
      <w:b/>
      <w:sz w:val="34"/>
      <w:szCs w:val="24"/>
      <w:lang w:val="en-GB"/>
      <w14:numSpacing w14:val="proportional"/>
    </w:rPr>
  </w:style>
  <w:style w:type="paragraph" w:customStyle="1" w:styleId="chaptersubtitle">
    <w:name w:val="chapter_subtitle"/>
    <w:qFormat/>
    <w:locked/>
    <w:rsid w:val="00FC51CD"/>
    <w:pPr>
      <w:suppressAutoHyphens/>
      <w:spacing w:after="310" w:line="300" w:lineRule="exact"/>
    </w:pPr>
    <w:rPr>
      <w:rFonts w:ascii="Arial" w:hAnsi="Arial" w:cs="Arial"/>
      <w:sz w:val="24"/>
      <w:szCs w:val="24"/>
      <w:lang w:val="en-GB"/>
      <w14:numSpacing w14:val="proportional"/>
    </w:rPr>
  </w:style>
  <w:style w:type="paragraph" w:customStyle="1" w:styleId="parttitle">
    <w:name w:val="part_title"/>
    <w:qFormat/>
    <w:locked/>
    <w:rsid w:val="00BA439E"/>
    <w:pPr>
      <w:keepLines/>
      <w:suppressAutoHyphens/>
      <w:spacing w:line="390" w:lineRule="exact"/>
    </w:pPr>
    <w:rPr>
      <w:rFonts w:ascii="Arial" w:hAnsi="Arial" w:cs="Arial"/>
      <w:sz w:val="30"/>
      <w:szCs w:val="24"/>
      <w:lang w:val="en-GB"/>
    </w:rPr>
  </w:style>
  <w:style w:type="paragraph" w:customStyle="1" w:styleId="head1">
    <w:name w:val="head1"/>
    <w:next w:val="paraignoreindent"/>
    <w:qFormat/>
    <w:locked/>
    <w:rsid w:val="00AC59F2"/>
    <w:pPr>
      <w:keepNext/>
      <w:numPr>
        <w:numId w:val="17"/>
      </w:numPr>
      <w:tabs>
        <w:tab w:val="left" w:pos="665"/>
      </w:tabs>
      <w:suppressAutoHyphens/>
      <w:spacing w:before="520" w:after="260" w:line="390" w:lineRule="exact"/>
      <w:outlineLvl w:val="0"/>
    </w:pPr>
    <w:rPr>
      <w:rFonts w:ascii="Arial" w:hAnsi="Arial" w:cs="Arial"/>
      <w:b/>
      <w:sz w:val="30"/>
      <w:szCs w:val="24"/>
      <w:lang w:val="en-GB"/>
      <w14:numSpacing w14:val="proportional"/>
    </w:rPr>
  </w:style>
  <w:style w:type="paragraph" w:customStyle="1" w:styleId="head2">
    <w:name w:val="head2"/>
    <w:next w:val="paraignoreindent"/>
    <w:qFormat/>
    <w:locked/>
    <w:rsid w:val="00AC59F2"/>
    <w:pPr>
      <w:keepNext/>
      <w:numPr>
        <w:ilvl w:val="1"/>
        <w:numId w:val="17"/>
      </w:numPr>
      <w:tabs>
        <w:tab w:val="left" w:pos="736"/>
        <w:tab w:val="left" w:pos="873"/>
        <w:tab w:val="left" w:pos="1010"/>
      </w:tabs>
      <w:suppressAutoHyphens/>
      <w:spacing w:before="480" w:after="180" w:line="300" w:lineRule="exact"/>
      <w:outlineLvl w:val="1"/>
    </w:pPr>
    <w:rPr>
      <w:rFonts w:ascii="Arial" w:hAnsi="Arial" w:cs="Arial"/>
      <w:b/>
      <w:sz w:val="24"/>
      <w:szCs w:val="24"/>
      <w:lang w:val="en-GB"/>
      <w14:numSpacing w14:val="proportional"/>
    </w:rPr>
  </w:style>
  <w:style w:type="paragraph" w:customStyle="1" w:styleId="head3">
    <w:name w:val="head3"/>
    <w:next w:val="paraignoreindent"/>
    <w:qFormat/>
    <w:locked/>
    <w:rsid w:val="00AC59F2"/>
    <w:pPr>
      <w:keepNext/>
      <w:numPr>
        <w:ilvl w:val="2"/>
        <w:numId w:val="17"/>
      </w:numPr>
      <w:tabs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outlineLvl w:val="2"/>
    </w:pPr>
    <w:rPr>
      <w:rFonts w:ascii="Arial" w:hAnsi="Arial" w:cs="Arial"/>
      <w:b/>
      <w:sz w:val="19"/>
      <w:szCs w:val="24"/>
      <w:lang w:val="en-GB"/>
      <w14:numSpacing w14:val="proportional"/>
    </w:rPr>
  </w:style>
  <w:style w:type="paragraph" w:customStyle="1" w:styleId="address">
    <w:name w:val="address"/>
    <w:qFormat/>
    <w:locked/>
    <w:rsid w:val="00BA439E"/>
    <w:pPr>
      <w:framePr w:vSpace="390" w:wrap="around" w:hAnchor="margin" w:yAlign="bottom"/>
      <w:suppressAutoHyphens/>
      <w:spacing w:line="220" w:lineRule="exact"/>
      <w:contextualSpacing/>
    </w:pPr>
    <w:rPr>
      <w:rFonts w:ascii="Arial" w:hAnsi="Arial" w:cs="Arial"/>
      <w:sz w:val="16"/>
      <w:szCs w:val="24"/>
      <w:lang w:val="en-GB"/>
      <w14:numSpacing w14:val="proportional"/>
    </w:rPr>
  </w:style>
  <w:style w:type="paragraph" w:customStyle="1" w:styleId="tablehead">
    <w:name w:val="table_head"/>
    <w:basedOn w:val="tabletext"/>
    <w:qFormat/>
    <w:locked/>
    <w:rsid w:val="00A8346E"/>
    <w:rPr>
      <w:b/>
    </w:rPr>
  </w:style>
  <w:style w:type="character" w:customStyle="1" w:styleId="weblink">
    <w:name w:val="weblink"/>
    <w:qFormat/>
    <w:locked/>
    <w:rsid w:val="00711A6A"/>
    <w:rPr>
      <w:rFonts w:ascii="Arial" w:hAnsi="Arial"/>
      <w:szCs w:val="19"/>
      <w:lang w:val="en-GB"/>
    </w:rPr>
  </w:style>
  <w:style w:type="paragraph" w:customStyle="1" w:styleId="list1">
    <w:name w:val="list1"/>
    <w:qFormat/>
    <w:locked/>
    <w:rsid w:val="00C93242"/>
    <w:pPr>
      <w:tabs>
        <w:tab w:val="left" w:pos="340"/>
      </w:tabs>
      <w:spacing w:after="260" w:line="260" w:lineRule="exact"/>
      <w:ind w:left="340" w:hanging="340"/>
      <w:contextualSpacing/>
      <w:jc w:val="both"/>
    </w:pPr>
    <w:rPr>
      <w:sz w:val="19"/>
      <w:szCs w:val="24"/>
      <w:lang w:val="en-GB"/>
    </w:rPr>
  </w:style>
  <w:style w:type="paragraph" w:customStyle="1" w:styleId="list2">
    <w:name w:val="list2"/>
    <w:qFormat/>
    <w:locked/>
    <w:rsid w:val="00C93242"/>
    <w:pPr>
      <w:tabs>
        <w:tab w:val="left" w:pos="340"/>
        <w:tab w:val="left" w:pos="680"/>
      </w:tabs>
      <w:spacing w:after="260" w:line="260" w:lineRule="exact"/>
      <w:ind w:left="680" w:hanging="340"/>
      <w:contextualSpacing/>
      <w:jc w:val="both"/>
    </w:pPr>
    <w:rPr>
      <w:sz w:val="19"/>
      <w:szCs w:val="24"/>
      <w:lang w:val="en-GB"/>
    </w:rPr>
  </w:style>
  <w:style w:type="paragraph" w:customStyle="1" w:styleId="list3">
    <w:name w:val="list3"/>
    <w:qFormat/>
    <w:locked/>
    <w:rsid w:val="00C93242"/>
    <w:pPr>
      <w:tabs>
        <w:tab w:val="left" w:pos="340"/>
        <w:tab w:val="left" w:pos="680"/>
        <w:tab w:val="left" w:pos="1020"/>
      </w:tabs>
      <w:spacing w:after="260" w:line="260" w:lineRule="exact"/>
      <w:ind w:left="1020" w:hanging="340"/>
      <w:contextualSpacing/>
      <w:jc w:val="both"/>
    </w:pPr>
    <w:rPr>
      <w:sz w:val="19"/>
      <w:szCs w:val="24"/>
      <w:lang w:val="en-GB"/>
    </w:rPr>
  </w:style>
  <w:style w:type="paragraph" w:customStyle="1" w:styleId="booktitle">
    <w:name w:val="book_title"/>
    <w:qFormat/>
    <w:locked/>
    <w:rsid w:val="00A05CA7"/>
    <w:pPr>
      <w:spacing w:line="910" w:lineRule="exact"/>
    </w:pPr>
    <w:rPr>
      <w:rFonts w:ascii="Arial" w:hAnsi="Arial" w:cs="Arial"/>
      <w:b/>
      <w:sz w:val="84"/>
      <w:szCs w:val="24"/>
      <w:lang w:val="en-GB"/>
      <w14:numSpacing w14:val="proportional"/>
    </w:rPr>
  </w:style>
  <w:style w:type="paragraph" w:customStyle="1" w:styleId="booksubtitle">
    <w:name w:val="book_subtitle"/>
    <w:qFormat/>
    <w:locked/>
    <w:rsid w:val="00FC51CD"/>
    <w:pPr>
      <w:suppressAutoHyphens/>
      <w:spacing w:after="680" w:line="340" w:lineRule="exact"/>
    </w:pPr>
    <w:rPr>
      <w:sz w:val="28"/>
      <w:szCs w:val="24"/>
      <w:lang w:val="en-GB"/>
      <w14:numSpacing w14:val="proportional"/>
    </w:rPr>
  </w:style>
  <w:style w:type="paragraph" w:customStyle="1" w:styleId="author">
    <w:name w:val="author"/>
    <w:next w:val="booktitle"/>
    <w:qFormat/>
    <w:locked/>
    <w:rsid w:val="00BA439E"/>
    <w:pPr>
      <w:keepNext/>
      <w:suppressAutoHyphens/>
      <w:spacing w:before="438" w:after="210" w:line="520" w:lineRule="exact"/>
    </w:pPr>
    <w:rPr>
      <w:rFonts w:ascii="Arial" w:hAnsi="Arial" w:cs="Arial"/>
      <w:sz w:val="48"/>
      <w:szCs w:val="24"/>
      <w:lang w:val="en-GB"/>
    </w:rPr>
  </w:style>
  <w:style w:type="paragraph" w:customStyle="1" w:styleId="editor">
    <w:name w:val="editor"/>
    <w:qFormat/>
    <w:locked/>
    <w:rsid w:val="00FC51CD"/>
    <w:pPr>
      <w:suppressAutoHyphens/>
      <w:spacing w:after="340" w:line="340" w:lineRule="exact"/>
      <w:contextualSpacing/>
    </w:pPr>
    <w:rPr>
      <w:rFonts w:ascii="Arial" w:hAnsi="Arial" w:cs="Arial"/>
      <w:sz w:val="28"/>
      <w:szCs w:val="24"/>
      <w:lang w:val="en-GB"/>
    </w:rPr>
  </w:style>
  <w:style w:type="paragraph" w:customStyle="1" w:styleId="doi">
    <w:name w:val="doi"/>
    <w:uiPriority w:val="99"/>
    <w:qFormat/>
    <w:locked/>
    <w:rsid w:val="00BA439E"/>
    <w:pPr>
      <w:spacing w:after="520" w:line="220" w:lineRule="exact"/>
      <w:contextualSpacing/>
    </w:pPr>
    <w:rPr>
      <w:rFonts w:ascii="Arial" w:hAnsi="Arial" w:cs="Arial"/>
      <w:sz w:val="16"/>
      <w:szCs w:val="24"/>
      <w:lang w:val="en-GB"/>
    </w:rPr>
  </w:style>
  <w:style w:type="character" w:customStyle="1" w:styleId="footnoteindicator">
    <w:name w:val="footnote_indicator"/>
    <w:qFormat/>
    <w:locked/>
    <w:rsid w:val="00B50588"/>
    <w:rPr>
      <w:b/>
      <w:lang w:val="en-GB"/>
      <w14:numSpacing w14:val="tabular"/>
    </w:rPr>
  </w:style>
  <w:style w:type="paragraph" w:customStyle="1" w:styleId="footnote">
    <w:name w:val="footnote"/>
    <w:qFormat/>
    <w:locked/>
    <w:rsid w:val="00413AE6"/>
    <w:pPr>
      <w:tabs>
        <w:tab w:val="left" w:pos="170"/>
        <w:tab w:val="left" w:pos="255"/>
        <w:tab w:val="left" w:pos="340"/>
      </w:tabs>
      <w:spacing w:line="220" w:lineRule="exact"/>
      <w:jc w:val="both"/>
    </w:pPr>
    <w:rPr>
      <w:sz w:val="16"/>
      <w:szCs w:val="24"/>
      <w:lang w:val="en-GB"/>
      <w14:numSpacing w14:val="proportional"/>
    </w:rPr>
  </w:style>
  <w:style w:type="paragraph" w:customStyle="1" w:styleId="reference">
    <w:name w:val="reference"/>
    <w:qFormat/>
    <w:locked/>
    <w:rsid w:val="001207ED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customStyle="1" w:styleId="Balken4">
    <w:name w:val="Balken4"/>
    <w:qFormat/>
    <w:locked/>
    <w:rsid w:val="003D726C"/>
    <w:pPr>
      <w:spacing w:line="260" w:lineRule="exact"/>
    </w:pPr>
    <w:rPr>
      <w:rFonts w:ascii="Arial" w:hAnsi="Arial"/>
      <w:spacing w:val="-4"/>
      <w:position w:val="-4"/>
      <w:sz w:val="16"/>
      <w:szCs w:val="24"/>
      <w:lang w:val="en-GB"/>
    </w:rPr>
  </w:style>
  <w:style w:type="paragraph" w:styleId="a6">
    <w:name w:val="header"/>
    <w:uiPriority w:val="99"/>
    <w:semiHidden/>
    <w:locked/>
    <w:rsid w:val="00BA439E"/>
    <w:pPr>
      <w:tabs>
        <w:tab w:val="right" w:pos="9638"/>
      </w:tabs>
      <w:spacing w:line="260" w:lineRule="exact"/>
    </w:pPr>
    <w:rPr>
      <w:rFonts w:ascii="Arial" w:hAnsi="Arial" w:cs="Arial"/>
      <w:sz w:val="16"/>
      <w:szCs w:val="16"/>
      <w:lang w:val="en-GB"/>
      <w14:numSpacing w14:val="proportional"/>
    </w:rPr>
  </w:style>
  <w:style w:type="paragraph" w:customStyle="1" w:styleId="chapterauthor">
    <w:name w:val="chapter_author"/>
    <w:next w:val="chaptertitle"/>
    <w:qFormat/>
    <w:locked/>
    <w:rsid w:val="00FC51CD"/>
    <w:pPr>
      <w:keepNext/>
      <w:suppressAutoHyphens/>
      <w:spacing w:line="300" w:lineRule="exact"/>
    </w:pPr>
    <w:rPr>
      <w:rFonts w:ascii="Arial" w:hAnsi="Arial"/>
      <w:sz w:val="24"/>
      <w:szCs w:val="24"/>
      <w:lang w:val="en-GB"/>
    </w:rPr>
  </w:style>
  <w:style w:type="paragraph" w:styleId="10">
    <w:name w:val="toc 1"/>
    <w:uiPriority w:val="99"/>
    <w:semiHidden/>
    <w:locked/>
    <w:rsid w:val="009C3DF1"/>
    <w:pPr>
      <w:tabs>
        <w:tab w:val="left" w:pos="680"/>
      </w:tabs>
      <w:suppressAutoHyphens/>
      <w:spacing w:before="260" w:line="260" w:lineRule="exact"/>
      <w:ind w:left="680" w:hanging="680"/>
    </w:pPr>
    <w:rPr>
      <w:rFonts w:ascii="Arial" w:hAnsi="Arial"/>
      <w:b/>
      <w:sz w:val="19"/>
      <w:szCs w:val="24"/>
      <w:lang w:val="en-GB"/>
      <w14:numSpacing w14:val="proportional"/>
    </w:rPr>
  </w:style>
  <w:style w:type="paragraph" w:customStyle="1" w:styleId="frontmattertitletoc">
    <w:name w:val="front_matter_title_toc"/>
    <w:basedOn w:val="frontmattertitle"/>
    <w:next w:val="paraignoreindent"/>
    <w:qFormat/>
    <w:locked/>
    <w:rsid w:val="002D34C0"/>
  </w:style>
  <w:style w:type="paragraph" w:customStyle="1" w:styleId="paragraph">
    <w:name w:val="paragraph"/>
    <w:qFormat/>
    <w:locked/>
    <w:rsid w:val="005B186E"/>
    <w:pPr>
      <w:spacing w:line="260" w:lineRule="exact"/>
      <w:ind w:firstLine="340"/>
      <w:jc w:val="both"/>
    </w:pPr>
    <w:rPr>
      <w:sz w:val="19"/>
      <w:szCs w:val="24"/>
      <w:lang w:val="en-GB"/>
      <w14:numSpacing w14:val="proportional"/>
    </w:rPr>
  </w:style>
  <w:style w:type="paragraph" w:customStyle="1" w:styleId="abstract">
    <w:name w:val="abstract"/>
    <w:next w:val="keywords"/>
    <w:qFormat/>
    <w:locked/>
    <w:rsid w:val="00FC51CD"/>
    <w:pPr>
      <w:spacing w:after="130" w:line="260" w:lineRule="exact"/>
      <w:jc w:val="both"/>
    </w:pPr>
    <w:rPr>
      <w:sz w:val="19"/>
      <w:szCs w:val="24"/>
      <w:lang w:val="en-GB"/>
      <w14:numSpacing w14:val="proportional"/>
    </w:rPr>
  </w:style>
  <w:style w:type="paragraph" w:customStyle="1" w:styleId="keywords">
    <w:name w:val="keywords"/>
    <w:qFormat/>
    <w:locked/>
    <w:rsid w:val="00FC51CD"/>
    <w:pPr>
      <w:suppressAutoHyphens/>
      <w:spacing w:after="130" w:line="260" w:lineRule="exact"/>
    </w:pPr>
    <w:rPr>
      <w:sz w:val="19"/>
      <w:szCs w:val="24"/>
      <w:lang w:val="en-GB"/>
      <w14:numSpacing w14:val="proportional"/>
    </w:rPr>
  </w:style>
  <w:style w:type="paragraph" w:customStyle="1" w:styleId="quotation">
    <w:name w:val="quotation"/>
    <w:next w:val="paraignoreindent"/>
    <w:uiPriority w:val="9"/>
    <w:qFormat/>
    <w:locked/>
    <w:rsid w:val="00BA439E"/>
    <w:pPr>
      <w:spacing w:before="220" w:after="220" w:line="220" w:lineRule="exact"/>
      <w:ind w:left="340"/>
      <w:contextualSpacing/>
      <w:jc w:val="both"/>
    </w:pPr>
    <w:rPr>
      <w:sz w:val="16"/>
      <w:szCs w:val="24"/>
      <w:lang w:val="en-GB"/>
      <w14:numSpacing w14:val="proportional"/>
    </w:rPr>
  </w:style>
  <w:style w:type="numbering" w:styleId="111111">
    <w:name w:val="Outline List 2"/>
    <w:basedOn w:val="a5"/>
    <w:semiHidden/>
    <w:locked/>
    <w:rsid w:val="001F2AAA"/>
    <w:pPr>
      <w:numPr>
        <w:numId w:val="1"/>
      </w:numPr>
    </w:pPr>
  </w:style>
  <w:style w:type="numbering" w:styleId="1ai">
    <w:name w:val="Outline List 1"/>
    <w:basedOn w:val="a5"/>
    <w:semiHidden/>
    <w:locked/>
    <w:rsid w:val="00F45357"/>
    <w:pPr>
      <w:numPr>
        <w:numId w:val="2"/>
      </w:numPr>
    </w:pPr>
  </w:style>
  <w:style w:type="paragraph" w:styleId="a7">
    <w:name w:val="table of figures"/>
    <w:next w:val="a2"/>
    <w:semiHidden/>
    <w:locked/>
    <w:rsid w:val="00FA593F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a8">
    <w:name w:val="Salutation"/>
    <w:next w:val="paragraph"/>
    <w:semiHidden/>
    <w:locked/>
    <w:rsid w:val="006F03F0"/>
    <w:pPr>
      <w:spacing w:line="260" w:lineRule="exact"/>
    </w:pPr>
    <w:rPr>
      <w:color w:val="FF0000"/>
      <w:sz w:val="19"/>
      <w:szCs w:val="24"/>
      <w:lang w:val="en-GB"/>
    </w:rPr>
  </w:style>
  <w:style w:type="numbering" w:styleId="a1">
    <w:name w:val="Outline List 3"/>
    <w:basedOn w:val="a5"/>
    <w:semiHidden/>
    <w:locked/>
    <w:rsid w:val="001E2C72"/>
    <w:pPr>
      <w:numPr>
        <w:numId w:val="3"/>
      </w:numPr>
    </w:pPr>
  </w:style>
  <w:style w:type="paragraph" w:styleId="a">
    <w:name w:val="List Bullet"/>
    <w:semiHidden/>
    <w:locked/>
    <w:rsid w:val="005B04F1"/>
    <w:pPr>
      <w:numPr>
        <w:numId w:val="4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2">
    <w:name w:val="List Bullet 2"/>
    <w:semiHidden/>
    <w:locked/>
    <w:rsid w:val="005B04F1"/>
    <w:pPr>
      <w:numPr>
        <w:numId w:val="5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3">
    <w:name w:val="List Bullet 3"/>
    <w:semiHidden/>
    <w:locked/>
    <w:rsid w:val="005B04F1"/>
    <w:pPr>
      <w:numPr>
        <w:numId w:val="6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4">
    <w:name w:val="List Bullet 4"/>
    <w:semiHidden/>
    <w:locked/>
    <w:rsid w:val="005B04F1"/>
    <w:pPr>
      <w:numPr>
        <w:numId w:val="7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5">
    <w:name w:val="List Bullet 5"/>
    <w:semiHidden/>
    <w:locked/>
    <w:rsid w:val="005B04F1"/>
    <w:pPr>
      <w:numPr>
        <w:numId w:val="8"/>
      </w:numPr>
      <w:spacing w:after="260" w:line="260" w:lineRule="exact"/>
      <w:contextualSpacing/>
    </w:pPr>
    <w:rPr>
      <w:color w:val="FF0000"/>
      <w:sz w:val="19"/>
      <w:szCs w:val="24"/>
      <w:lang w:val="en-GB"/>
    </w:rPr>
  </w:style>
  <w:style w:type="paragraph" w:styleId="a9">
    <w:name w:val="caption"/>
    <w:uiPriority w:val="99"/>
    <w:semiHidden/>
    <w:locked/>
    <w:rsid w:val="001E2C72"/>
    <w:pPr>
      <w:spacing w:line="220" w:lineRule="exact"/>
    </w:pPr>
    <w:rPr>
      <w:rFonts w:ascii="Arial" w:hAnsi="Arial" w:cs="Arial"/>
      <w:bCs/>
      <w:color w:val="FF0000"/>
      <w:sz w:val="16"/>
      <w:lang w:val="en-GB"/>
    </w:rPr>
  </w:style>
  <w:style w:type="character" w:styleId="aa">
    <w:name w:val="FollowedHyperlink"/>
    <w:basedOn w:val="a3"/>
    <w:semiHidden/>
    <w:locked/>
    <w:rsid w:val="001E2C72"/>
    <w:rPr>
      <w:color w:val="FF0000"/>
      <w:lang w:val="en-GB"/>
    </w:rPr>
  </w:style>
  <w:style w:type="paragraph" w:styleId="ab">
    <w:name w:val="Block Text"/>
    <w:semiHidden/>
    <w:locked/>
    <w:rsid w:val="002232BB"/>
    <w:pPr>
      <w:spacing w:before="130" w:after="130" w:line="260" w:lineRule="exact"/>
      <w:ind w:left="1123" w:right="1123"/>
    </w:pPr>
    <w:rPr>
      <w:color w:val="FF0000"/>
      <w:sz w:val="19"/>
      <w:szCs w:val="24"/>
      <w:lang w:val="en-GB"/>
    </w:rPr>
  </w:style>
  <w:style w:type="paragraph" w:styleId="ac">
    <w:name w:val="Date"/>
    <w:next w:val="a2"/>
    <w:semiHidden/>
    <w:locked/>
    <w:rsid w:val="001E2C72"/>
    <w:pPr>
      <w:spacing w:line="360" w:lineRule="auto"/>
    </w:pPr>
    <w:rPr>
      <w:color w:val="FF0000"/>
      <w:sz w:val="19"/>
      <w:szCs w:val="24"/>
      <w:lang w:val="en-GB"/>
    </w:rPr>
  </w:style>
  <w:style w:type="paragraph" w:styleId="ad">
    <w:name w:val="Document Map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paragraph" w:styleId="ae">
    <w:name w:val="E-mail Signature"/>
    <w:semiHidden/>
    <w:locked/>
    <w:rsid w:val="001E2C72"/>
    <w:pPr>
      <w:spacing w:line="360" w:lineRule="auto"/>
    </w:pPr>
    <w:rPr>
      <w:color w:val="FF0000"/>
      <w:sz w:val="19"/>
      <w:szCs w:val="24"/>
      <w:lang w:val="en-GB"/>
    </w:rPr>
  </w:style>
  <w:style w:type="paragraph" w:styleId="af">
    <w:name w:val="endnote text"/>
    <w:uiPriority w:val="99"/>
    <w:semiHidden/>
    <w:locked/>
    <w:rsid w:val="00A8282E"/>
    <w:pPr>
      <w:spacing w:line="220" w:lineRule="exact"/>
      <w:jc w:val="both"/>
    </w:pPr>
    <w:rPr>
      <w:rFonts w:ascii="Arial" w:hAnsi="Arial" w:cs="Arial"/>
      <w:sz w:val="16"/>
      <w:lang w:val="en-GB"/>
      <w14:numSpacing w14:val="proportional"/>
    </w:rPr>
  </w:style>
  <w:style w:type="character" w:styleId="af0">
    <w:name w:val="endnote reference"/>
    <w:uiPriority w:val="99"/>
    <w:semiHidden/>
    <w:locked/>
    <w:rsid w:val="00A8282E"/>
    <w:rPr>
      <w:vertAlign w:val="superscript"/>
      <w:lang w:val="en-GB"/>
    </w:rPr>
  </w:style>
  <w:style w:type="character" w:styleId="af1">
    <w:name w:val="Strong"/>
    <w:uiPriority w:val="99"/>
    <w:semiHidden/>
    <w:locked/>
    <w:rsid w:val="008E5DE3"/>
    <w:rPr>
      <w:b/>
      <w:color w:val="FF0000"/>
      <w:lang w:val="en-GB"/>
    </w:rPr>
  </w:style>
  <w:style w:type="paragraph" w:styleId="af2">
    <w:name w:val="Note Heading"/>
    <w:next w:val="paragraph"/>
    <w:semiHidden/>
    <w:locked/>
    <w:rsid w:val="001E2C72"/>
    <w:pPr>
      <w:keepNext/>
      <w:spacing w:after="260" w:line="390" w:lineRule="exact"/>
    </w:pPr>
    <w:rPr>
      <w:rFonts w:ascii="Arial" w:hAnsi="Arial" w:cs="Arial"/>
      <w:b/>
      <w:color w:val="FF0000"/>
      <w:sz w:val="30"/>
      <w:szCs w:val="24"/>
      <w:lang w:val="en-GB"/>
    </w:rPr>
  </w:style>
  <w:style w:type="paragraph" w:styleId="af3">
    <w:name w:val="footnote text"/>
    <w:uiPriority w:val="99"/>
    <w:semiHidden/>
    <w:locked/>
    <w:rsid w:val="00A8282E"/>
    <w:pPr>
      <w:spacing w:line="220" w:lineRule="exact"/>
      <w:jc w:val="both"/>
    </w:pPr>
    <w:rPr>
      <w:rFonts w:ascii="Arial" w:hAnsi="Arial" w:cs="Arial"/>
      <w:sz w:val="16"/>
      <w:lang w:val="en-GB"/>
      <w14:numSpacing w14:val="proportional"/>
    </w:rPr>
  </w:style>
  <w:style w:type="character" w:styleId="af4">
    <w:name w:val="footnote reference"/>
    <w:locked/>
    <w:rsid w:val="008E5DE3"/>
    <w:rPr>
      <w:vertAlign w:val="superscript"/>
      <w:lang w:val="en-GB"/>
    </w:rPr>
  </w:style>
  <w:style w:type="paragraph" w:styleId="af5">
    <w:name w:val="footer"/>
    <w:uiPriority w:val="99"/>
    <w:semiHidden/>
    <w:locked/>
    <w:rsid w:val="004660FC"/>
    <w:pPr>
      <w:suppressAutoHyphens/>
      <w:spacing w:line="180" w:lineRule="exact"/>
    </w:pPr>
    <w:rPr>
      <w:rFonts w:ascii="Arial" w:hAnsi="Arial" w:cs="Arial"/>
      <w:sz w:val="14"/>
      <w:szCs w:val="24"/>
      <w:lang w:val="en-GB"/>
    </w:rPr>
  </w:style>
  <w:style w:type="paragraph" w:styleId="af6">
    <w:name w:val="Closing"/>
    <w:semiHidden/>
    <w:locked/>
    <w:rsid w:val="001E2C72"/>
    <w:pPr>
      <w:spacing w:line="360" w:lineRule="auto"/>
      <w:ind w:left="4252"/>
    </w:pPr>
    <w:rPr>
      <w:color w:val="FF0000"/>
      <w:sz w:val="19"/>
      <w:szCs w:val="24"/>
      <w:lang w:val="en-GB"/>
    </w:rPr>
  </w:style>
  <w:style w:type="character" w:styleId="af7">
    <w:name w:val="Emphasis"/>
    <w:uiPriority w:val="99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">
    <w:name w:val="HTML Address"/>
    <w:semiHidden/>
    <w:locked/>
    <w:rsid w:val="001E2C72"/>
    <w:pPr>
      <w:spacing w:line="360" w:lineRule="auto"/>
    </w:pPr>
    <w:rPr>
      <w:iCs/>
      <w:color w:val="FF0000"/>
      <w:sz w:val="19"/>
      <w:szCs w:val="24"/>
      <w:lang w:val="en-GB"/>
    </w:rPr>
  </w:style>
  <w:style w:type="character" w:styleId="HTML0">
    <w:name w:val="HTML Acronym"/>
    <w:basedOn w:val="a3"/>
    <w:semiHidden/>
    <w:locked/>
    <w:rsid w:val="001E2C72"/>
    <w:rPr>
      <w:color w:val="FF0000"/>
      <w:lang w:val="en-GB"/>
    </w:rPr>
  </w:style>
  <w:style w:type="character" w:styleId="HTML1">
    <w:name w:val="HTML Sample"/>
    <w:basedOn w:val="a3"/>
    <w:semiHidden/>
    <w:locked/>
    <w:rsid w:val="001E2C72"/>
    <w:rPr>
      <w:color w:val="FF0000"/>
      <w:lang w:val="en-GB"/>
    </w:rPr>
  </w:style>
  <w:style w:type="character" w:styleId="HTML2">
    <w:name w:val="HTML Code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3">
    <w:name w:val="HTML Definition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4">
    <w:name w:val="HTML Typewriter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5">
    <w:name w:val="HTML Keyboard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20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6">
    <w:name w:val="HTML Variable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7">
    <w:name w:val="HTML Preformatted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character" w:styleId="HTML8">
    <w:name w:val="HTML Cite"/>
    <w:semiHidden/>
    <w:locked/>
    <w:rsid w:val="001E2C72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8">
    <w:name w:val="Hyperlink"/>
    <w:uiPriority w:val="99"/>
    <w:semiHidden/>
    <w:locked/>
    <w:rsid w:val="0017426F"/>
    <w:rPr>
      <w:rFonts w:ascii="Arial" w:hAnsi="Arial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6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11">
    <w:name w:val="index 1"/>
    <w:uiPriority w:val="99"/>
    <w:semiHidden/>
    <w:locked/>
    <w:rsid w:val="0036794B"/>
    <w:pPr>
      <w:tabs>
        <w:tab w:val="right" w:leader="dot" w:pos="2890"/>
      </w:tabs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20">
    <w:name w:val="index 2"/>
    <w:uiPriority w:val="99"/>
    <w:semiHidden/>
    <w:locked/>
    <w:rsid w:val="0036794B"/>
    <w:pPr>
      <w:numPr>
        <w:numId w:val="10"/>
      </w:numPr>
      <w:tabs>
        <w:tab w:val="right" w:leader="dot" w:pos="2890"/>
      </w:tabs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32">
    <w:name w:val="index 3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42">
    <w:name w:val="index 4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52">
    <w:name w:val="index 5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60">
    <w:name w:val="index 6"/>
    <w:semiHidden/>
    <w:locked/>
    <w:rsid w:val="001E2C72"/>
    <w:pPr>
      <w:spacing w:line="220" w:lineRule="exact"/>
      <w:ind w:left="340" w:hanging="340"/>
    </w:pPr>
    <w:rPr>
      <w:rFonts w:ascii="Arial" w:hAnsi="Arial" w:cs="Arial"/>
      <w:sz w:val="16"/>
      <w:szCs w:val="24"/>
      <w:lang w:val="en-GB"/>
    </w:rPr>
  </w:style>
  <w:style w:type="paragraph" w:styleId="70">
    <w:name w:val="index 7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80">
    <w:name w:val="index 8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90">
    <w:name w:val="index 9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af9">
    <w:name w:val="index heading"/>
    <w:basedOn w:val="11"/>
    <w:next w:val="11"/>
    <w:semiHidden/>
    <w:locked/>
    <w:rsid w:val="0054088E"/>
    <w:pPr>
      <w:keepNext/>
      <w:spacing w:before="220"/>
      <w:ind w:left="0" w:firstLine="0"/>
    </w:pPr>
    <w:rPr>
      <w:b/>
      <w:color w:val="FF0000"/>
    </w:rPr>
  </w:style>
  <w:style w:type="paragraph" w:styleId="afa">
    <w:name w:val="annotation text"/>
    <w:uiPriority w:val="99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paragraph" w:styleId="afb">
    <w:name w:val="annotation subject"/>
    <w:next w:val="afa"/>
    <w:uiPriority w:val="99"/>
    <w:semiHidden/>
    <w:locked/>
    <w:rsid w:val="001E2C72"/>
    <w:pPr>
      <w:spacing w:line="360" w:lineRule="auto"/>
    </w:pPr>
    <w:rPr>
      <w:bCs/>
      <w:color w:val="FF0000"/>
      <w:sz w:val="19"/>
      <w:lang w:val="en-GB"/>
    </w:rPr>
  </w:style>
  <w:style w:type="character" w:styleId="afc">
    <w:name w:val="annotation reference"/>
    <w:uiPriority w:val="99"/>
    <w:semiHidden/>
    <w:locked/>
    <w:rsid w:val="001E2C72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szCs w:val="16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afd">
    <w:name w:val="List"/>
    <w:basedOn w:val="list1"/>
    <w:semiHidden/>
    <w:locked/>
    <w:rsid w:val="00DE2CE1"/>
    <w:rPr>
      <w:color w:val="FF0000"/>
    </w:rPr>
  </w:style>
  <w:style w:type="paragraph" w:styleId="23">
    <w:name w:val="List 2"/>
    <w:basedOn w:val="list2"/>
    <w:semiHidden/>
    <w:locked/>
    <w:rsid w:val="00DE2CE1"/>
    <w:rPr>
      <w:color w:val="FF0000"/>
    </w:rPr>
  </w:style>
  <w:style w:type="paragraph" w:styleId="33">
    <w:name w:val="List 3"/>
    <w:basedOn w:val="list3"/>
    <w:semiHidden/>
    <w:locked/>
    <w:rsid w:val="00DE2CE1"/>
    <w:rPr>
      <w:color w:val="FF0000"/>
    </w:rPr>
  </w:style>
  <w:style w:type="paragraph" w:styleId="43">
    <w:name w:val="List 4"/>
    <w:semiHidden/>
    <w:locked/>
    <w:rsid w:val="00DE2CE1"/>
    <w:rPr>
      <w:color w:val="FF0000"/>
      <w:lang w:val="en-GB"/>
    </w:rPr>
  </w:style>
  <w:style w:type="paragraph" w:styleId="53">
    <w:name w:val="List 5"/>
    <w:semiHidden/>
    <w:locked/>
    <w:rsid w:val="00DE2CE1"/>
    <w:rPr>
      <w:color w:val="FF0000"/>
      <w:lang w:val="en-GB"/>
    </w:rPr>
  </w:style>
  <w:style w:type="paragraph" w:styleId="afe">
    <w:name w:val="List Continue"/>
    <w:basedOn w:val="afd"/>
    <w:semiHidden/>
    <w:locked/>
    <w:rsid w:val="00DE2CE1"/>
    <w:pPr>
      <w:ind w:firstLine="0"/>
    </w:pPr>
  </w:style>
  <w:style w:type="paragraph" w:styleId="24">
    <w:name w:val="List Continue 2"/>
    <w:basedOn w:val="23"/>
    <w:semiHidden/>
    <w:locked/>
    <w:rsid w:val="00DE2CE1"/>
    <w:pPr>
      <w:ind w:firstLine="0"/>
    </w:pPr>
  </w:style>
  <w:style w:type="paragraph" w:styleId="34">
    <w:name w:val="List Continue 3"/>
    <w:basedOn w:val="33"/>
    <w:semiHidden/>
    <w:locked/>
    <w:rsid w:val="00B26C2B"/>
    <w:pPr>
      <w:ind w:left="1021" w:firstLine="0"/>
    </w:pPr>
  </w:style>
  <w:style w:type="paragraph" w:styleId="44">
    <w:name w:val="List Continue 4"/>
    <w:basedOn w:val="43"/>
    <w:semiHidden/>
    <w:locked/>
    <w:rsid w:val="00B26C2B"/>
  </w:style>
  <w:style w:type="paragraph" w:styleId="54">
    <w:name w:val="List Continue 5"/>
    <w:basedOn w:val="53"/>
    <w:semiHidden/>
    <w:locked/>
    <w:rsid w:val="00B26C2B"/>
  </w:style>
  <w:style w:type="paragraph" w:styleId="a0">
    <w:name w:val="List Number"/>
    <w:basedOn w:val="list1"/>
    <w:semiHidden/>
    <w:locked/>
    <w:rsid w:val="00B26C2B"/>
    <w:pPr>
      <w:numPr>
        <w:numId w:val="12"/>
      </w:numPr>
    </w:pPr>
    <w:rPr>
      <w:color w:val="FF0000"/>
    </w:rPr>
  </w:style>
  <w:style w:type="paragraph" w:styleId="21">
    <w:name w:val="List Number 2"/>
    <w:basedOn w:val="list2"/>
    <w:semiHidden/>
    <w:locked/>
    <w:rsid w:val="00B26C2B"/>
    <w:pPr>
      <w:numPr>
        <w:numId w:val="13"/>
      </w:numPr>
    </w:pPr>
    <w:rPr>
      <w:color w:val="FF0000"/>
    </w:rPr>
  </w:style>
  <w:style w:type="paragraph" w:styleId="30">
    <w:name w:val="List Number 3"/>
    <w:basedOn w:val="list3"/>
    <w:semiHidden/>
    <w:locked/>
    <w:rsid w:val="00B26C2B"/>
    <w:pPr>
      <w:numPr>
        <w:numId w:val="14"/>
      </w:numPr>
    </w:pPr>
    <w:rPr>
      <w:color w:val="FF0000"/>
    </w:rPr>
  </w:style>
  <w:style w:type="paragraph" w:styleId="40">
    <w:name w:val="List Number 4"/>
    <w:semiHidden/>
    <w:locked/>
    <w:rsid w:val="00B26C2B"/>
    <w:pPr>
      <w:numPr>
        <w:numId w:val="15"/>
      </w:numPr>
    </w:pPr>
    <w:rPr>
      <w:color w:val="FF0000"/>
      <w:lang w:val="en-GB"/>
    </w:rPr>
  </w:style>
  <w:style w:type="paragraph" w:styleId="50">
    <w:name w:val="List Number 5"/>
    <w:semiHidden/>
    <w:locked/>
    <w:rsid w:val="00B26C2B"/>
    <w:pPr>
      <w:numPr>
        <w:numId w:val="16"/>
      </w:numPr>
    </w:pPr>
    <w:rPr>
      <w:color w:val="FF0000"/>
      <w:lang w:val="en-GB"/>
    </w:rPr>
  </w:style>
  <w:style w:type="paragraph" w:styleId="aff">
    <w:name w:val="macro"/>
    <w:semiHidden/>
    <w:locked/>
    <w:rsid w:val="001E2C72"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color w:val="FF0000"/>
      <w:sz w:val="19"/>
      <w:lang w:val="en-GB"/>
    </w:rPr>
  </w:style>
  <w:style w:type="paragraph" w:styleId="aff0">
    <w:name w:val="Message Header"/>
    <w:semiHidden/>
    <w:locked/>
    <w:rsid w:val="001E2C72"/>
    <w:pPr>
      <w:spacing w:line="360" w:lineRule="auto"/>
      <w:ind w:left="2268" w:hanging="1134"/>
    </w:pPr>
    <w:rPr>
      <w:color w:val="FF0000"/>
      <w:sz w:val="19"/>
      <w:szCs w:val="24"/>
      <w:lang w:val="en-GB"/>
    </w:rPr>
  </w:style>
  <w:style w:type="paragraph" w:styleId="aff1">
    <w:name w:val="Plain Text"/>
    <w:semiHidden/>
    <w:locked/>
    <w:rsid w:val="001E2C72"/>
    <w:pPr>
      <w:spacing w:line="260" w:lineRule="exact"/>
      <w:ind w:firstLine="340"/>
    </w:pPr>
    <w:rPr>
      <w:color w:val="FF0000"/>
      <w:sz w:val="19"/>
      <w:lang w:val="en-GB"/>
    </w:rPr>
  </w:style>
  <w:style w:type="paragraph" w:styleId="aff2">
    <w:name w:val="table of authorities"/>
    <w:semiHidden/>
    <w:locked/>
    <w:rsid w:val="001E2C72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paragraph" w:styleId="aff3">
    <w:name w:val="toa heading"/>
    <w:next w:val="aff2"/>
    <w:semiHidden/>
    <w:locked/>
    <w:rsid w:val="001E2C72"/>
    <w:pPr>
      <w:keepNext/>
      <w:spacing w:after="260" w:line="390" w:lineRule="exact"/>
    </w:pPr>
    <w:rPr>
      <w:rFonts w:ascii="Arial" w:hAnsi="Arial" w:cs="Arial"/>
      <w:b/>
      <w:bCs/>
      <w:color w:val="FF0000"/>
      <w:sz w:val="30"/>
      <w:szCs w:val="24"/>
      <w:lang w:val="en-GB"/>
    </w:rPr>
  </w:style>
  <w:style w:type="character" w:styleId="aff4">
    <w:name w:val="page number"/>
    <w:semiHidden/>
    <w:locked/>
    <w:rsid w:val="008E5DE3"/>
    <w:rPr>
      <w:b/>
      <w:sz w:val="19"/>
      <w:szCs w:val="19"/>
      <w:lang w:val="en-GB"/>
      <w14:numSpacing w14:val="tabular"/>
    </w:rPr>
  </w:style>
  <w:style w:type="paragraph" w:styleId="aff5">
    <w:name w:val="Balloon Text"/>
    <w:uiPriority w:val="99"/>
    <w:semiHidden/>
    <w:locked/>
    <w:rsid w:val="001E2C72"/>
    <w:pPr>
      <w:spacing w:line="360" w:lineRule="auto"/>
    </w:pPr>
    <w:rPr>
      <w:color w:val="FF0000"/>
      <w:sz w:val="19"/>
      <w:szCs w:val="16"/>
      <w:lang w:val="en-GB"/>
    </w:rPr>
  </w:style>
  <w:style w:type="paragraph" w:styleId="aff6">
    <w:name w:val="Normal (Web)"/>
    <w:uiPriority w:val="99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aff7">
    <w:name w:val="Normal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table" w:styleId="12">
    <w:name w:val="Table 3D effects 1"/>
    <w:basedOn w:val="a4"/>
    <w:semiHidden/>
    <w:locked/>
    <w:rsid w:val="001E2C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3D effects 2"/>
    <w:basedOn w:val="a4"/>
    <w:semiHidden/>
    <w:locked/>
    <w:rsid w:val="001E2C7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4"/>
    <w:semiHidden/>
    <w:locked/>
    <w:rsid w:val="001E2C7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8">
    <w:name w:val="Table Contemporary"/>
    <w:basedOn w:val="a4"/>
    <w:semiHidden/>
    <w:locked/>
    <w:rsid w:val="001E2C7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3">
    <w:name w:val="Table Simple 1"/>
    <w:basedOn w:val="a4"/>
    <w:semiHidden/>
    <w:locked/>
    <w:rsid w:val="001E2C7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imple 2"/>
    <w:basedOn w:val="a4"/>
    <w:semiHidden/>
    <w:locked/>
    <w:rsid w:val="001E2C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4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Table Elegant"/>
    <w:basedOn w:val="a4"/>
    <w:semiHidden/>
    <w:locked/>
    <w:rsid w:val="001E2C7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olorful 1"/>
    <w:basedOn w:val="a4"/>
    <w:semiHidden/>
    <w:locked/>
    <w:rsid w:val="001E2C7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olorful 2"/>
    <w:basedOn w:val="a4"/>
    <w:semiHidden/>
    <w:locked/>
    <w:rsid w:val="001E2C7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semiHidden/>
    <w:locked/>
    <w:rsid w:val="001E2C7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Classic 1"/>
    <w:basedOn w:val="a4"/>
    <w:semiHidden/>
    <w:locked/>
    <w:rsid w:val="001E2C7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4"/>
    <w:semiHidden/>
    <w:locked/>
    <w:rsid w:val="001E2C7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semiHidden/>
    <w:locked/>
    <w:rsid w:val="001E2C7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locked/>
    <w:rsid w:val="001E2C7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semiHidden/>
    <w:locked/>
    <w:rsid w:val="001E2C7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semiHidden/>
    <w:locked/>
    <w:rsid w:val="001E2C7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semiHidden/>
    <w:locked/>
    <w:rsid w:val="001E2C7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locked/>
    <w:rsid w:val="001E2C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locked/>
    <w:rsid w:val="001E2C7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locked/>
    <w:rsid w:val="001E2C7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locked/>
    <w:rsid w:val="001E2C7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a">
    <w:name w:val="Table Professional"/>
    <w:basedOn w:val="a4"/>
    <w:semiHidden/>
    <w:locked/>
    <w:rsid w:val="001E2C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Grid 1"/>
    <w:basedOn w:val="a4"/>
    <w:semiHidden/>
    <w:locked/>
    <w:rsid w:val="001E2C7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Grid 2"/>
    <w:basedOn w:val="a4"/>
    <w:semiHidden/>
    <w:locked/>
    <w:rsid w:val="001E2C7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4"/>
    <w:semiHidden/>
    <w:locked/>
    <w:rsid w:val="001E2C7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4"/>
    <w:semiHidden/>
    <w:locked/>
    <w:rsid w:val="001E2C7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locked/>
    <w:rsid w:val="001E2C7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locked/>
    <w:rsid w:val="001E2C7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locked/>
    <w:rsid w:val="001E2C7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umns 1"/>
    <w:basedOn w:val="a4"/>
    <w:semiHidden/>
    <w:locked/>
    <w:rsid w:val="001E2C7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4"/>
    <w:semiHidden/>
    <w:locked/>
    <w:rsid w:val="001E2C7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semiHidden/>
    <w:locked/>
    <w:rsid w:val="001E2C7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semiHidden/>
    <w:locked/>
    <w:rsid w:val="001E2C7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semiHidden/>
    <w:locked/>
    <w:rsid w:val="001E2C7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8">
    <w:name w:val="Table Subtle 1"/>
    <w:basedOn w:val="a4"/>
    <w:semiHidden/>
    <w:locked/>
    <w:rsid w:val="001E2C7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ubtle 2"/>
    <w:basedOn w:val="a4"/>
    <w:semiHidden/>
    <w:locked/>
    <w:rsid w:val="001E2C7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4"/>
    <w:semiHidden/>
    <w:locked/>
    <w:rsid w:val="001E2C7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semiHidden/>
    <w:locked/>
    <w:rsid w:val="001E2C7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semiHidden/>
    <w:locked/>
    <w:rsid w:val="001E2C7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b">
    <w:name w:val="Table Grid"/>
    <w:basedOn w:val="a4"/>
    <w:locked/>
    <w:rsid w:val="001E2C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c">
    <w:name w:val="Table Theme"/>
    <w:basedOn w:val="a4"/>
    <w:semiHidden/>
    <w:locked/>
    <w:rsid w:val="001E2C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Body Tex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2c">
    <w:name w:val="Body Tex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3b">
    <w:name w:val="Body Text 3"/>
    <w:semiHidden/>
    <w:locked/>
    <w:rsid w:val="001E2C72"/>
    <w:pPr>
      <w:spacing w:line="260" w:lineRule="exact"/>
      <w:ind w:firstLine="340"/>
    </w:pPr>
    <w:rPr>
      <w:color w:val="FF0000"/>
      <w:sz w:val="19"/>
      <w:szCs w:val="16"/>
      <w:lang w:val="en-GB"/>
    </w:rPr>
  </w:style>
  <w:style w:type="paragraph" w:styleId="2d">
    <w:name w:val="Body Text Inden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3c">
    <w:name w:val="Body Text Indent 3"/>
    <w:semiHidden/>
    <w:locked/>
    <w:rsid w:val="001E2C72"/>
    <w:pPr>
      <w:spacing w:line="260" w:lineRule="exact"/>
      <w:ind w:firstLine="340"/>
    </w:pPr>
    <w:rPr>
      <w:color w:val="FF0000"/>
      <w:sz w:val="19"/>
      <w:szCs w:val="16"/>
      <w:lang w:val="en-GB"/>
    </w:rPr>
  </w:style>
  <w:style w:type="paragraph" w:styleId="affe">
    <w:name w:val="Body Text First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afff">
    <w:name w:val="Body Text Indent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2e">
    <w:name w:val="Body Text First Indent 2"/>
    <w:semiHidden/>
    <w:locked/>
    <w:rsid w:val="001E2C72"/>
    <w:pPr>
      <w:spacing w:line="260" w:lineRule="exact"/>
      <w:ind w:firstLine="340"/>
    </w:pPr>
    <w:rPr>
      <w:color w:val="FF0000"/>
      <w:sz w:val="19"/>
      <w:szCs w:val="24"/>
      <w:lang w:val="en-GB"/>
    </w:rPr>
  </w:style>
  <w:style w:type="paragraph" w:styleId="afff0">
    <w:name w:val="Title"/>
    <w:uiPriority w:val="99"/>
    <w:semiHidden/>
    <w:locked/>
    <w:rsid w:val="001E2C72"/>
    <w:pPr>
      <w:spacing w:after="220" w:line="390" w:lineRule="exact"/>
      <w:outlineLvl w:val="0"/>
    </w:pPr>
    <w:rPr>
      <w:rFonts w:ascii="Arial" w:hAnsi="Arial" w:cs="Arial"/>
      <w:b/>
      <w:bCs/>
      <w:color w:val="FF0000"/>
      <w:sz w:val="34"/>
      <w:szCs w:val="32"/>
      <w:lang w:val="en-GB"/>
    </w:rPr>
  </w:style>
  <w:style w:type="paragraph" w:styleId="2f">
    <w:name w:val="envelope return"/>
    <w:semiHidden/>
    <w:locked/>
    <w:rsid w:val="001E2C72"/>
    <w:pPr>
      <w:spacing w:line="360" w:lineRule="auto"/>
    </w:pPr>
    <w:rPr>
      <w:color w:val="FF0000"/>
      <w:sz w:val="19"/>
      <w:lang w:val="en-GB"/>
    </w:rPr>
  </w:style>
  <w:style w:type="paragraph" w:styleId="afff1">
    <w:name w:val="envelope address"/>
    <w:semiHidden/>
    <w:locked/>
    <w:rsid w:val="001E2C72"/>
    <w:pPr>
      <w:framePr w:w="4320" w:h="2160" w:hRule="exact" w:hSpace="141" w:wrap="auto" w:hAnchor="page" w:xAlign="center" w:yAlign="bottom"/>
      <w:spacing w:line="360" w:lineRule="auto"/>
      <w:ind w:left="1"/>
    </w:pPr>
    <w:rPr>
      <w:color w:val="FF0000"/>
      <w:sz w:val="19"/>
      <w:szCs w:val="24"/>
      <w:lang w:val="en-GB"/>
    </w:rPr>
  </w:style>
  <w:style w:type="paragraph" w:styleId="afff2">
    <w:name w:val="Signature"/>
    <w:semiHidden/>
    <w:locked/>
    <w:rsid w:val="001E2C72"/>
    <w:pPr>
      <w:spacing w:line="360" w:lineRule="auto"/>
      <w:ind w:left="4252"/>
    </w:pPr>
    <w:rPr>
      <w:color w:val="FF0000"/>
      <w:sz w:val="19"/>
      <w:szCs w:val="24"/>
      <w:lang w:val="en-GB"/>
    </w:rPr>
  </w:style>
  <w:style w:type="paragraph" w:styleId="afff3">
    <w:name w:val="Subtitle"/>
    <w:uiPriority w:val="99"/>
    <w:semiHidden/>
    <w:locked/>
    <w:rsid w:val="001E2C72"/>
    <w:pPr>
      <w:suppressAutoHyphens/>
      <w:spacing w:after="680" w:line="340" w:lineRule="exact"/>
      <w:outlineLvl w:val="1"/>
    </w:pPr>
    <w:rPr>
      <w:color w:val="FF0000"/>
      <w:sz w:val="28"/>
      <w:szCs w:val="24"/>
      <w:lang w:val="en-GB"/>
    </w:rPr>
  </w:style>
  <w:style w:type="paragraph" w:styleId="2f0">
    <w:name w:val="toc 2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  <w14:numSpacing w14:val="proportional"/>
    </w:rPr>
  </w:style>
  <w:style w:type="paragraph" w:styleId="3d">
    <w:name w:val="toc 3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  <w14:numSpacing w14:val="proportional"/>
    </w:rPr>
  </w:style>
  <w:style w:type="paragraph" w:styleId="48">
    <w:name w:val="toc 4"/>
    <w:uiPriority w:val="99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  <w14:numSpacing w14:val="proportional"/>
    </w:rPr>
  </w:style>
  <w:style w:type="paragraph" w:styleId="57">
    <w:name w:val="toc 5"/>
    <w:semiHidden/>
    <w:locked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GB"/>
      <w14:numSpacing w14:val="proportional"/>
    </w:rPr>
  </w:style>
  <w:style w:type="paragraph" w:styleId="62">
    <w:name w:val="toc 6"/>
    <w:uiPriority w:val="99"/>
    <w:semiHidden/>
    <w:locked/>
    <w:rsid w:val="009C3DF1"/>
    <w:pPr>
      <w:tabs>
        <w:tab w:val="left" w:pos="680"/>
      </w:tabs>
      <w:suppressAutoHyphens/>
      <w:spacing w:before="390" w:line="300" w:lineRule="exact"/>
      <w:ind w:left="680" w:hanging="680"/>
    </w:pPr>
    <w:rPr>
      <w:rFonts w:ascii="Arial" w:hAnsi="Arial" w:cs="Arial"/>
      <w:b/>
      <w:sz w:val="24"/>
      <w:szCs w:val="24"/>
      <w:lang w:val="en-GB"/>
    </w:rPr>
  </w:style>
  <w:style w:type="paragraph" w:styleId="72">
    <w:name w:val="toc 7"/>
    <w:semiHidden/>
    <w:locked/>
    <w:rsid w:val="009C3DF1"/>
    <w:pPr>
      <w:suppressAutoHyphens/>
      <w:spacing w:line="260" w:lineRule="exact"/>
    </w:pPr>
    <w:rPr>
      <w:rFonts w:ascii="Arial" w:hAnsi="Arial" w:cs="Arial"/>
      <w:b/>
      <w:sz w:val="19"/>
      <w:szCs w:val="24"/>
      <w:lang w:val="en-GB"/>
    </w:rPr>
  </w:style>
  <w:style w:type="paragraph" w:styleId="82">
    <w:name w:val="toc 8"/>
    <w:semiHidden/>
    <w:locked/>
    <w:rsid w:val="009C3DF1"/>
    <w:pPr>
      <w:suppressAutoHyphens/>
      <w:spacing w:line="260" w:lineRule="exact"/>
    </w:pPr>
    <w:rPr>
      <w:rFonts w:ascii="Arial" w:hAnsi="Arial" w:cs="Arial"/>
      <w:sz w:val="19"/>
      <w:szCs w:val="24"/>
      <w:lang w:val="en-GB"/>
    </w:rPr>
  </w:style>
  <w:style w:type="paragraph" w:styleId="91">
    <w:name w:val="toc 9"/>
    <w:semiHidden/>
    <w:locked/>
    <w:rsid w:val="009C3DF1"/>
    <w:pPr>
      <w:suppressAutoHyphens/>
      <w:spacing w:before="260" w:line="260" w:lineRule="exact"/>
    </w:pPr>
    <w:rPr>
      <w:rFonts w:ascii="Arial" w:hAnsi="Arial" w:cs="Arial"/>
      <w:sz w:val="19"/>
      <w:szCs w:val="24"/>
      <w:lang w:val="en-GB"/>
    </w:rPr>
  </w:style>
  <w:style w:type="character" w:styleId="afff4">
    <w:name w:val="line number"/>
    <w:semiHidden/>
    <w:locked/>
    <w:rsid w:val="00903FCE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6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rontmattertitle">
    <w:name w:val="front_matter_title"/>
    <w:next w:val="paraignoreindent"/>
    <w:qFormat/>
    <w:locked/>
    <w:rsid w:val="00601CFB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GB"/>
      <w14:numSpacing w14:val="proportional"/>
    </w:rPr>
  </w:style>
  <w:style w:type="paragraph" w:customStyle="1" w:styleId="backmattertitle">
    <w:name w:val="back_matter_title"/>
    <w:next w:val="intro"/>
    <w:uiPriority w:val="4"/>
    <w:qFormat/>
    <w:locked/>
    <w:rsid w:val="00D01490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GB"/>
      <w14:numSpacing w14:val="proportional"/>
    </w:rPr>
  </w:style>
  <w:style w:type="paragraph" w:customStyle="1" w:styleId="subreferencetitle">
    <w:name w:val="sub_reference_title"/>
    <w:next w:val="reference"/>
    <w:qFormat/>
    <w:locked/>
    <w:rsid w:val="00260697"/>
    <w:pPr>
      <w:keepNext/>
      <w:spacing w:before="340" w:after="170" w:line="300" w:lineRule="exact"/>
    </w:pPr>
    <w:rPr>
      <w:rFonts w:ascii="Arial" w:hAnsi="Arial" w:cs="Arial"/>
      <w:b/>
      <w:sz w:val="19"/>
      <w:szCs w:val="24"/>
      <w:lang w:val="en-GB"/>
    </w:rPr>
  </w:style>
  <w:style w:type="table" w:customStyle="1" w:styleId="tablelayout">
    <w:name w:val="table_layout"/>
    <w:basedOn w:val="affb"/>
    <w:qFormat/>
    <w:locked/>
    <w:rsid w:val="00443B58"/>
    <w:pPr>
      <w:spacing w:line="220" w:lineRule="exact"/>
    </w:pPr>
    <w:rPr>
      <w:rFonts w:ascii="Arial" w:hAnsi="Arial"/>
      <w:sz w:val="16"/>
    </w:rPr>
    <w:tblPr>
      <w:tblInd w:w="0" w:type="dxa"/>
      <w:tblBorders>
        <w:top w:val="single" w:sz="8" w:space="0" w:color="auto"/>
        <w:bottom w:val="single" w:sz="8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paragraph" w:customStyle="1" w:styleId="paraignoreindent">
    <w:name w:val="para_ignore_indent"/>
    <w:next w:val="paragraph"/>
    <w:qFormat/>
    <w:locked/>
    <w:rsid w:val="001D6C8A"/>
    <w:pPr>
      <w:spacing w:line="260" w:lineRule="exact"/>
      <w:jc w:val="both"/>
    </w:pPr>
    <w:rPr>
      <w:sz w:val="19"/>
      <w:szCs w:val="24"/>
      <w:lang w:val="en-GB"/>
    </w:rPr>
  </w:style>
  <w:style w:type="character" w:customStyle="1" w:styleId="italic">
    <w:name w:val="italic"/>
    <w:qFormat/>
    <w:locked/>
    <w:rsid w:val="008E5DE3"/>
    <w:rPr>
      <w:i/>
      <w:lang w:val="en-GB"/>
    </w:rPr>
  </w:style>
  <w:style w:type="character" w:customStyle="1" w:styleId="bold">
    <w:name w:val="bold"/>
    <w:qFormat/>
    <w:locked/>
    <w:rsid w:val="008E5DE3"/>
    <w:rPr>
      <w:b/>
      <w:lang w:val="en-GB"/>
    </w:rPr>
  </w:style>
  <w:style w:type="character" w:customStyle="1" w:styleId="smallcaps">
    <w:name w:val="smallcaps"/>
    <w:qFormat/>
    <w:locked/>
    <w:rsid w:val="008E5DE3"/>
    <w:rPr>
      <w:smallCaps/>
      <w:lang w:val="en-GB"/>
    </w:rPr>
  </w:style>
  <w:style w:type="paragraph" w:customStyle="1" w:styleId="symbollist">
    <w:name w:val="symbol_list"/>
    <w:qFormat/>
    <w:locked/>
    <w:rsid w:val="00C93242"/>
    <w:pPr>
      <w:numPr>
        <w:numId w:val="9"/>
      </w:numPr>
      <w:spacing w:after="260" w:line="260" w:lineRule="exact"/>
      <w:contextualSpacing/>
      <w:jc w:val="both"/>
    </w:pPr>
    <w:rPr>
      <w:sz w:val="19"/>
      <w:szCs w:val="24"/>
      <w:lang w:val="en-GB"/>
    </w:rPr>
  </w:style>
  <w:style w:type="paragraph" w:customStyle="1" w:styleId="Balken2">
    <w:name w:val="Balken2"/>
    <w:qFormat/>
    <w:locked/>
    <w:rsid w:val="00BA439E"/>
    <w:pPr>
      <w:spacing w:after="16" w:line="260" w:lineRule="exact"/>
    </w:pPr>
    <w:rPr>
      <w:rFonts w:ascii="Arial" w:hAnsi="Arial" w:cs="Arial"/>
      <w:sz w:val="32"/>
      <w:szCs w:val="24"/>
      <w:lang w:val="en-GB"/>
    </w:rPr>
  </w:style>
  <w:style w:type="paragraph" w:styleId="2f1">
    <w:name w:val="Quote"/>
    <w:basedOn w:val="a2"/>
    <w:next w:val="a2"/>
    <w:uiPriority w:val="99"/>
    <w:semiHidden/>
    <w:locked/>
    <w:rsid w:val="00766E93"/>
    <w:rPr>
      <w:i/>
      <w:iCs/>
    </w:rPr>
  </w:style>
  <w:style w:type="paragraph" w:customStyle="1" w:styleId="box">
    <w:name w:val="box"/>
    <w:qFormat/>
    <w:locked/>
    <w:rsid w:val="00375D2C"/>
    <w:pPr>
      <w:spacing w:line="220" w:lineRule="exact"/>
      <w:jc w:val="both"/>
    </w:pPr>
    <w:rPr>
      <w:rFonts w:ascii="Arial" w:hAnsi="Arial" w:cs="Arial"/>
      <w:sz w:val="16"/>
      <w:szCs w:val="24"/>
      <w:lang w:val="en-GB"/>
    </w:rPr>
  </w:style>
  <w:style w:type="paragraph" w:customStyle="1" w:styleId="intro">
    <w:name w:val="intro"/>
    <w:qFormat/>
    <w:locked/>
    <w:rsid w:val="008E5DE3"/>
    <w:pPr>
      <w:spacing w:after="390" w:line="220" w:lineRule="exact"/>
      <w:contextualSpacing/>
      <w:jc w:val="both"/>
    </w:pPr>
    <w:rPr>
      <w:rFonts w:ascii="Arial" w:hAnsi="Arial" w:cs="Arial"/>
      <w:sz w:val="16"/>
      <w:szCs w:val="16"/>
      <w:lang w:val="en-GB"/>
      <w14:numSpacing w14:val="proportional"/>
    </w:rPr>
  </w:style>
  <w:style w:type="paragraph" w:styleId="afff5">
    <w:name w:val="TOC Heading"/>
    <w:next w:val="a2"/>
    <w:uiPriority w:val="99"/>
    <w:semiHidden/>
    <w:locked/>
    <w:rsid w:val="00ED69F3"/>
    <w:pPr>
      <w:keepNext/>
      <w:spacing w:after="260" w:line="390" w:lineRule="exact"/>
    </w:pPr>
    <w:rPr>
      <w:rFonts w:ascii="Arial" w:hAnsi="Arial" w:cs="Arial"/>
      <w:b/>
      <w:bCs/>
      <w:color w:val="FF0000"/>
      <w:sz w:val="30"/>
      <w:szCs w:val="28"/>
      <w:lang w:val="en-GB"/>
    </w:rPr>
  </w:style>
  <w:style w:type="table" w:styleId="afff6">
    <w:name w:val="Dark List"/>
    <w:basedOn w:val="a4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1">
    <w:name w:val="Dark List Accent 1"/>
    <w:basedOn w:val="a4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1">
    <w:name w:val="Dark List Accent 2"/>
    <w:basedOn w:val="a4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1">
    <w:name w:val="Dark List Accent 3"/>
    <w:basedOn w:val="a4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0">
    <w:name w:val="Dark List Accent 4"/>
    <w:basedOn w:val="a4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0">
    <w:name w:val="Dark List Accent 5"/>
    <w:basedOn w:val="a4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0">
    <w:name w:val="Dark List Accent 6"/>
    <w:basedOn w:val="a4"/>
    <w:uiPriority w:val="99"/>
    <w:semiHidden/>
    <w:locked/>
    <w:rsid w:val="0005211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f7">
    <w:name w:val="Colorful List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2">
    <w:name w:val="Colorful List Accent 1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2">
    <w:name w:val="Colorful List Accent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2">
    <w:name w:val="Colorful List Accent 3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1">
    <w:name w:val="Colorful List Accent 4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1">
    <w:name w:val="Colorful List Accent 5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1">
    <w:name w:val="Colorful List Accent 6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f8">
    <w:name w:val="Colorful Shading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3">
    <w:name w:val="Colorful Shading Accent 1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3">
    <w:name w:val="Colorful Shading Accent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3">
    <w:name w:val="Colorful Shading Accent 3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2">
    <w:name w:val="Colorful Shading Accent 4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2">
    <w:name w:val="Colorful Shading Accent 5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2">
    <w:name w:val="Colorful Shading Accent 6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f9">
    <w:name w:val="Colorful Grid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4">
    <w:name w:val="Colorful Grid Accent 1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4">
    <w:name w:val="Colorful Grid Accent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4">
    <w:name w:val="Colorful Grid Accent 3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3">
    <w:name w:val="Colorful Grid Accent 4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3">
    <w:name w:val="Colorful Grid Accent 5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3">
    <w:name w:val="Colorful Grid Accent 6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afffa">
    <w:name w:val="Light List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5">
    <w:name w:val="Light List Accent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5">
    <w:name w:val="Light List Accent 2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5">
    <w:name w:val="Light List Accent 3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4">
    <w:name w:val="Light List Accent 4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4">
    <w:name w:val="Light List Accent 5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4">
    <w:name w:val="Light List Accent 6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fb">
    <w:name w:val="Light Shading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6">
    <w:name w:val="Light Shading Accent 1"/>
    <w:basedOn w:val="a4"/>
    <w:uiPriority w:val="99"/>
    <w:semiHidden/>
    <w:locked/>
    <w:rsid w:val="0005211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6">
    <w:name w:val="Light Shading Accent 2"/>
    <w:basedOn w:val="a4"/>
    <w:uiPriority w:val="99"/>
    <w:semiHidden/>
    <w:locked/>
    <w:rsid w:val="00052114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6">
    <w:name w:val="Light Shading Accent 3"/>
    <w:basedOn w:val="a4"/>
    <w:uiPriority w:val="99"/>
    <w:semiHidden/>
    <w:locked/>
    <w:rsid w:val="00052114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5">
    <w:name w:val="Light Shading Accent 4"/>
    <w:basedOn w:val="a4"/>
    <w:uiPriority w:val="99"/>
    <w:semiHidden/>
    <w:locked/>
    <w:rsid w:val="00052114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5">
    <w:name w:val="Light Shading Accent 5"/>
    <w:basedOn w:val="a4"/>
    <w:uiPriority w:val="99"/>
    <w:semiHidden/>
    <w:locked/>
    <w:rsid w:val="00052114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5">
    <w:name w:val="Light Shading Accent 6"/>
    <w:basedOn w:val="a4"/>
    <w:uiPriority w:val="99"/>
    <w:semiHidden/>
    <w:locked/>
    <w:rsid w:val="00052114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fc">
    <w:name w:val="Light Grid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7">
    <w:name w:val="Light Grid Accent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7">
    <w:name w:val="Light Grid Accent 2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7">
    <w:name w:val="Light Grid Accent 3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6">
    <w:name w:val="Light Grid Accent 4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6">
    <w:name w:val="Light Grid Accent 5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6">
    <w:name w:val="Light Grid Accent 6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fffd">
    <w:name w:val="Intense Quote"/>
    <w:next w:val="a2"/>
    <w:uiPriority w:val="99"/>
    <w:semiHidden/>
    <w:locked/>
    <w:rsid w:val="00052114"/>
    <w:pPr>
      <w:spacing w:before="200" w:after="280" w:line="360" w:lineRule="auto"/>
      <w:ind w:left="936" w:right="936"/>
    </w:pPr>
    <w:rPr>
      <w:bCs/>
      <w:iCs/>
      <w:color w:val="FF0000"/>
      <w:sz w:val="19"/>
      <w:szCs w:val="24"/>
      <w:lang w:val="en-GB"/>
    </w:rPr>
  </w:style>
  <w:style w:type="paragraph" w:styleId="afffe">
    <w:name w:val="No Spacing"/>
    <w:next w:val="a2"/>
    <w:uiPriority w:val="99"/>
    <w:semiHidden/>
    <w:locked/>
    <w:rsid w:val="00052114"/>
    <w:rPr>
      <w:color w:val="FF0000"/>
      <w:sz w:val="19"/>
      <w:szCs w:val="24"/>
      <w:lang w:val="en-GB"/>
    </w:rPr>
  </w:style>
  <w:style w:type="paragraph" w:styleId="affff">
    <w:name w:val="List Paragraph"/>
    <w:next w:val="a2"/>
    <w:uiPriority w:val="99"/>
    <w:semiHidden/>
    <w:locked/>
    <w:rsid w:val="00052114"/>
    <w:pPr>
      <w:spacing w:line="360" w:lineRule="auto"/>
      <w:ind w:left="708"/>
    </w:pPr>
    <w:rPr>
      <w:color w:val="FF0000"/>
      <w:sz w:val="19"/>
      <w:szCs w:val="24"/>
      <w:lang w:val="en-GB"/>
    </w:rPr>
  </w:style>
  <w:style w:type="paragraph" w:styleId="affff0">
    <w:name w:val="Bibliography"/>
    <w:uiPriority w:val="99"/>
    <w:semiHidden/>
    <w:locked/>
    <w:rsid w:val="00052114"/>
    <w:pPr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GB"/>
    </w:rPr>
  </w:style>
  <w:style w:type="table" w:styleId="19">
    <w:name w:val="Medium List 1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">
    <w:name w:val="Medium List 1 Accent 1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">
    <w:name w:val="Medium List 1 Accent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">
    <w:name w:val="Medium List 1 Accent 3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">
    <w:name w:val="Medium List 1 Accent 4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">
    <w:name w:val="Medium List 1 Accent 5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">
    <w:name w:val="Medium List 1 Accent 6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f2">
    <w:name w:val="Medium List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a">
    <w:name w:val="Medium Shading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3">
    <w:name w:val="Medium Shading 2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b">
    <w:name w:val="Medium Grid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1">
    <w:name w:val="Medium Grid 1 Accent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f4">
    <w:name w:val="Medium Grid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1">
    <w:name w:val="Medium Grid 2 Accent 1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4"/>
    <w:uiPriority w:val="99"/>
    <w:semiHidden/>
    <w:locked/>
    <w:rsid w:val="0005211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e">
    <w:name w:val="Medium Grid 3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4"/>
    <w:uiPriority w:val="99"/>
    <w:semiHidden/>
    <w:locked/>
    <w:rsid w:val="0005211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ff1">
    <w:name w:val="Intense Emphasis"/>
    <w:uiPriority w:val="99"/>
    <w:semiHidden/>
    <w:locked/>
    <w:rsid w:val="00767749"/>
    <w:rPr>
      <w:rFonts w:ascii="Times New Roman" w:hAnsi="Times New Roman" w:cs="Times New Roman"/>
      <w:b w:val="0"/>
      <w:bCs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2">
    <w:name w:val="Intense Reference"/>
    <w:uiPriority w:val="99"/>
    <w:semiHidden/>
    <w:locked/>
    <w:rsid w:val="00767749"/>
    <w:rPr>
      <w:rFonts w:ascii="Times New Roman" w:hAnsi="Times New Roman" w:cs="Times New Roman"/>
      <w:b w:val="0"/>
      <w:bCs/>
      <w:i w:val="0"/>
      <w:caps w:val="0"/>
      <w:smallCaps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3">
    <w:name w:val="Placeholder Text"/>
    <w:uiPriority w:val="99"/>
    <w:semiHidden/>
    <w:locked/>
    <w:rsid w:val="00767749"/>
    <w:rPr>
      <w:rFonts w:ascii="Times New Roman" w:hAnsi="Times New Roman" w:cs="Times New Roman"/>
      <w:b w:val="0"/>
      <w:i w:val="0"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4">
    <w:name w:val="Subtle Emphasis"/>
    <w:uiPriority w:val="99"/>
    <w:semiHidden/>
    <w:locked/>
    <w:rsid w:val="00767749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5">
    <w:name w:val="Subtle Reference"/>
    <w:uiPriority w:val="99"/>
    <w:semiHidden/>
    <w:locked/>
    <w:rsid w:val="00767749"/>
    <w:rPr>
      <w:rFonts w:ascii="Times New Roman" w:hAnsi="Times New Roman" w:cs="Times New Roman"/>
      <w:b w:val="0"/>
      <w:i w:val="0"/>
      <w:caps w:val="0"/>
      <w:smallCaps/>
      <w:strike w:val="0"/>
      <w:dstrike w:val="0"/>
      <w:noProof w:val="0"/>
      <w:vanish w:val="0"/>
      <w:color w:val="FF0000"/>
      <w:spacing w:val="0"/>
      <w:w w:val="100"/>
      <w:kern w:val="0"/>
      <w:sz w:val="19"/>
      <w:u w:val="none"/>
      <w:effect w:val="none"/>
      <w:vertAlign w:val="baseline"/>
      <w:lang w:val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dateline">
    <w:name w:val="dateline"/>
    <w:uiPriority w:val="8"/>
    <w:qFormat/>
    <w:locked/>
    <w:rsid w:val="00BA439E"/>
    <w:rPr>
      <w:rFonts w:ascii="Arial" w:hAnsi="Arial" w:cs="Arial"/>
      <w:b/>
      <w:sz w:val="19"/>
      <w:lang w:val="en-GB"/>
    </w:rPr>
  </w:style>
  <w:style w:type="paragraph" w:customStyle="1" w:styleId="footnoteline">
    <w:name w:val="footnote_line"/>
    <w:qFormat/>
    <w:locked/>
    <w:rsid w:val="00BA439E"/>
    <w:pPr>
      <w:spacing w:before="333" w:line="180" w:lineRule="exact"/>
    </w:pPr>
    <w:rPr>
      <w:spacing w:val="-4"/>
      <w:position w:val="-5"/>
      <w:sz w:val="72"/>
      <w:szCs w:val="72"/>
      <w:vertAlign w:val="subscript"/>
      <w:lang w:val="en-GB"/>
    </w:rPr>
  </w:style>
  <w:style w:type="character" w:customStyle="1" w:styleId="superscript">
    <w:name w:val="superscript"/>
    <w:qFormat/>
    <w:locked/>
    <w:rsid w:val="008E5DE3"/>
    <w:rPr>
      <w:vertAlign w:val="superscript"/>
      <w:lang w:val="en-GB"/>
    </w:rPr>
  </w:style>
  <w:style w:type="character" w:customStyle="1" w:styleId="subscript">
    <w:name w:val="subscript"/>
    <w:qFormat/>
    <w:locked/>
    <w:rsid w:val="008E5DE3"/>
    <w:rPr>
      <w:vertAlign w:val="subscript"/>
      <w:lang w:val="en-GB"/>
    </w:rPr>
  </w:style>
  <w:style w:type="paragraph" w:customStyle="1" w:styleId="boxmarginal">
    <w:name w:val="box_marginal"/>
    <w:qFormat/>
    <w:locked/>
    <w:rsid w:val="00375D2C"/>
    <w:pPr>
      <w:jc w:val="center"/>
    </w:pPr>
    <w:rPr>
      <w:sz w:val="16"/>
      <w:szCs w:val="24"/>
      <w:lang w:val="en-GB"/>
    </w:rPr>
  </w:style>
  <w:style w:type="table" w:customStyle="1" w:styleId="boxlayout">
    <w:name w:val="box_layout"/>
    <w:basedOn w:val="a4"/>
    <w:uiPriority w:val="99"/>
    <w:qFormat/>
    <w:locked/>
    <w:rsid w:val="00AE15E3"/>
    <w:pPr>
      <w:spacing w:line="220" w:lineRule="exact"/>
    </w:pPr>
    <w:rPr>
      <w:rFonts w:ascii="Arial" w:hAnsi="Arial"/>
      <w:sz w:val="16"/>
    </w:rPr>
    <w:tblPr>
      <w:tblInd w:w="-567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oxlist">
    <w:name w:val="box_list"/>
    <w:basedOn w:val="box"/>
    <w:qFormat/>
    <w:locked/>
    <w:rsid w:val="00375D2C"/>
    <w:pPr>
      <w:ind w:left="170" w:hanging="170"/>
    </w:pPr>
  </w:style>
  <w:style w:type="numbering" w:customStyle="1" w:styleId="ueberschriftenliste">
    <w:name w:val="ueberschriftenliste"/>
    <w:basedOn w:val="a5"/>
    <w:uiPriority w:val="99"/>
    <w:locked/>
    <w:rsid w:val="003977CF"/>
    <w:pPr>
      <w:numPr>
        <w:numId w:val="18"/>
      </w:numPr>
    </w:pPr>
  </w:style>
  <w:style w:type="paragraph" w:customStyle="1" w:styleId="boxsymbollist">
    <w:name w:val="box_symbol_list"/>
    <w:qFormat/>
    <w:locked/>
    <w:rsid w:val="00255C29"/>
    <w:pPr>
      <w:numPr>
        <w:numId w:val="19"/>
      </w:numPr>
      <w:spacing w:line="220" w:lineRule="exact"/>
      <w:jc w:val="both"/>
    </w:pPr>
    <w:rPr>
      <w:rFonts w:ascii="Arial" w:hAnsi="Arial"/>
      <w:sz w:val="16"/>
      <w:szCs w:val="24"/>
      <w:lang w:val="en-GB"/>
      <w14:numSpacing w14:val="tabular"/>
    </w:rPr>
  </w:style>
  <w:style w:type="paragraph" w:customStyle="1" w:styleId="openaccess">
    <w:name w:val="open_access"/>
    <w:qFormat/>
    <w:locked/>
    <w:rsid w:val="00BA439E"/>
    <w:pPr>
      <w:framePr w:wrap="around" w:hAnchor="margin" w:xAlign="right" w:yAlign="top" w:anchorLock="1"/>
      <w:spacing w:line="300" w:lineRule="exact"/>
    </w:pPr>
    <w:rPr>
      <w:rFonts w:ascii="Arial" w:hAnsi="Arial"/>
      <w:b/>
      <w:sz w:val="24"/>
      <w:szCs w:val="24"/>
      <w:lang w:val="en-GB"/>
    </w:rPr>
  </w:style>
  <w:style w:type="paragraph" w:customStyle="1" w:styleId="articletitle">
    <w:name w:val="article_title"/>
    <w:qFormat/>
    <w:locked/>
    <w:rsid w:val="00BA439E"/>
    <w:pPr>
      <w:suppressAutoHyphens/>
      <w:spacing w:after="260" w:line="390" w:lineRule="exact"/>
    </w:pPr>
    <w:rPr>
      <w:rFonts w:ascii="Arial" w:hAnsi="Arial" w:cs="Arial"/>
      <w:b/>
      <w:sz w:val="34"/>
      <w:szCs w:val="24"/>
      <w:lang w:val="en-GB"/>
      <w14:numSpacing w14:val="proportional"/>
    </w:rPr>
  </w:style>
  <w:style w:type="paragraph" w:customStyle="1" w:styleId="articleauthor">
    <w:name w:val="article_author"/>
    <w:next w:val="articletitle"/>
    <w:qFormat/>
    <w:locked/>
    <w:rsid w:val="00223425"/>
    <w:pPr>
      <w:keepNext/>
      <w:suppressAutoHyphens/>
      <w:spacing w:line="300" w:lineRule="exact"/>
    </w:pPr>
    <w:rPr>
      <w:rFonts w:ascii="Arial" w:hAnsi="Arial"/>
      <w:sz w:val="24"/>
      <w:szCs w:val="24"/>
      <w:lang w:val="en-GB"/>
      <w14:numSpacing w14:val="proportional"/>
    </w:rPr>
  </w:style>
  <w:style w:type="paragraph" w:customStyle="1" w:styleId="articlesubtitle">
    <w:name w:val="article_subtitle"/>
    <w:uiPriority w:val="1"/>
    <w:qFormat/>
    <w:locked/>
    <w:rsid w:val="00223425"/>
    <w:pPr>
      <w:suppressAutoHyphens/>
      <w:spacing w:after="310" w:line="300" w:lineRule="exact"/>
    </w:pPr>
    <w:rPr>
      <w:rFonts w:ascii="Arial" w:hAnsi="Arial" w:cs="Arial"/>
      <w:sz w:val="24"/>
      <w:szCs w:val="24"/>
      <w:lang w:val="en-GB"/>
      <w14:numSpacing w14:val="proportional"/>
    </w:rPr>
  </w:style>
  <w:style w:type="paragraph" w:customStyle="1" w:styleId="boxstartend">
    <w:name w:val="box_start_end"/>
    <w:basedOn w:val="box"/>
    <w:qFormat/>
    <w:locked/>
    <w:rsid w:val="00766518"/>
    <w:pPr>
      <w:spacing w:line="120" w:lineRule="exact"/>
    </w:pPr>
    <w:rPr>
      <w:sz w:val="4"/>
    </w:rPr>
  </w:style>
  <w:style w:type="paragraph" w:styleId="affff6">
    <w:name w:val="Revision"/>
    <w:hidden/>
    <w:uiPriority w:val="99"/>
    <w:semiHidden/>
    <w:locked/>
    <w:rsid w:val="003C5E89"/>
    <w:pPr>
      <w:ind w:firstLine="357"/>
    </w:pPr>
    <w:rPr>
      <w:rFonts w:asciiTheme="minorHAnsi" w:eastAsiaTheme="minorEastAsia" w:hAnsiTheme="minorHAnsi" w:cstheme="minorBidi"/>
      <w:color w:val="FF0000"/>
      <w:sz w:val="24"/>
      <w:szCs w:val="24"/>
      <w:lang w:val="en-US" w:eastAsia="en-US" w:bidi="he-IL"/>
    </w:rPr>
  </w:style>
  <w:style w:type="character" w:styleId="affff7">
    <w:name w:val="Book Title"/>
    <w:uiPriority w:val="99"/>
    <w:semiHidden/>
    <w:locked/>
    <w:rsid w:val="003C5E89"/>
    <w:rPr>
      <w:rFonts w:asciiTheme="majorHAnsi" w:eastAsiaTheme="majorEastAsia" w:hAnsiTheme="majorHAnsi" w:cstheme="majorBidi"/>
      <w:b/>
      <w:bCs/>
      <w:smallCaps/>
      <w:color w:val="FF0000"/>
      <w:u w:val="single"/>
      <w:lang w:val="en-GB"/>
    </w:rPr>
  </w:style>
  <w:style w:type="table" w:customStyle="1" w:styleId="TableGrid1">
    <w:name w:val="Table Grid1"/>
    <w:basedOn w:val="a4"/>
    <w:next w:val="affb"/>
    <w:uiPriority w:val="99"/>
    <w:semiHidden/>
    <w:locked/>
    <w:rsid w:val="003C5E89"/>
    <w:rPr>
      <w:lang w:eastAsia="en-US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backmatterdividingtitle">
    <w:name w:val="back_matter_dividingtitle"/>
    <w:next w:val="reference"/>
    <w:qFormat/>
    <w:locked/>
    <w:rsid w:val="00321266"/>
    <w:pPr>
      <w:keepNext/>
      <w:suppressAutoHyphens/>
      <w:spacing w:before="340" w:after="170" w:line="300" w:lineRule="exact"/>
    </w:pPr>
    <w:rPr>
      <w:rFonts w:ascii="Arial" w:hAnsi="Arial" w:cs="Arial"/>
      <w:b/>
      <w:bCs/>
      <w:sz w:val="24"/>
      <w:szCs w:val="23"/>
      <w:lang w:val="en-GB"/>
      <w14:numSpacing w14:val="proportional"/>
    </w:rPr>
  </w:style>
  <w:style w:type="table" w:customStyle="1" w:styleId="tablelinguistic">
    <w:name w:val="table_linguistic"/>
    <w:basedOn w:val="a4"/>
    <w:uiPriority w:val="99"/>
    <w:qFormat/>
    <w:locked/>
    <w:rsid w:val="004869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rtikelAbschnitt1">
    <w:name w:val="Artikel / Abschnitt1"/>
    <w:basedOn w:val="a5"/>
    <w:next w:val="a1"/>
    <w:semiHidden/>
    <w:locked/>
    <w:rsid w:val="009C6BBA"/>
  </w:style>
  <w:style w:type="table" w:customStyle="1" w:styleId="Tabellenraster1">
    <w:name w:val="Tabellenraster1"/>
    <w:basedOn w:val="a4"/>
    <w:next w:val="affb"/>
    <w:semiHidden/>
    <w:locked/>
    <w:rsid w:val="00D06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1">
    <w:name w:val="table_layout1"/>
    <w:basedOn w:val="affb"/>
    <w:semiHidden/>
    <w:locked/>
    <w:rsid w:val="00D067CE"/>
    <w:pPr>
      <w:spacing w:line="220" w:lineRule="exact"/>
    </w:pPr>
    <w:rPr>
      <w:sz w:val="16"/>
    </w:rPr>
    <w:tblPr>
      <w:tblInd w:w="0" w:type="dxa"/>
      <w:tblBorders>
        <w:top w:val="single" w:sz="8" w:space="0" w:color="auto"/>
        <w:bottom w:val="single" w:sz="8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Times New Roman" w:hAnsi="Times New Roman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1">
    <w:name w:val="box_layout1"/>
    <w:basedOn w:val="a4"/>
    <w:uiPriority w:val="99"/>
    <w:semiHidden/>
    <w:locked/>
    <w:rsid w:val="00D067CE"/>
    <w:pPr>
      <w:spacing w:line="220" w:lineRule="exact"/>
    </w:pPr>
    <w:rPr>
      <w:sz w:val="16"/>
    </w:rPr>
    <w:tblPr>
      <w:tblInd w:w="-567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2">
    <w:name w:val="Tabellenraster2"/>
    <w:basedOn w:val="a4"/>
    <w:next w:val="affb"/>
    <w:semiHidden/>
    <w:locked/>
    <w:rsid w:val="00D06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2">
    <w:name w:val="table_layout2"/>
    <w:basedOn w:val="affb"/>
    <w:semiHidden/>
    <w:locked/>
    <w:rsid w:val="00D067CE"/>
    <w:pPr>
      <w:spacing w:line="220" w:lineRule="exact"/>
    </w:pPr>
    <w:rPr>
      <w:sz w:val="16"/>
    </w:rPr>
    <w:tblPr>
      <w:tblInd w:w="0" w:type="dxa"/>
      <w:tblBorders>
        <w:top w:val="single" w:sz="8" w:space="0" w:color="auto"/>
        <w:bottom w:val="single" w:sz="8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Times New Roman" w:hAnsi="Times New Roman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2">
    <w:name w:val="box_layout2"/>
    <w:basedOn w:val="a4"/>
    <w:uiPriority w:val="99"/>
    <w:semiHidden/>
    <w:locked/>
    <w:rsid w:val="00D067CE"/>
    <w:pPr>
      <w:spacing w:line="220" w:lineRule="exact"/>
    </w:pPr>
    <w:rPr>
      <w:sz w:val="16"/>
    </w:rPr>
    <w:tblPr>
      <w:tblInd w:w="-567" w:type="dxa"/>
      <w:tblCellMar>
        <w:top w:w="0" w:type="dxa"/>
        <w:left w:w="0" w:type="dxa"/>
        <w:bottom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4">
    <w:name w:val="head4"/>
    <w:next w:val="paraignoreindent"/>
    <w:rsid w:val="005106FF"/>
    <w:pPr>
      <w:keepNext/>
      <w:tabs>
        <w:tab w:val="num" w:pos="801"/>
        <w:tab w:val="left" w:pos="906"/>
        <w:tab w:val="left" w:pos="1016"/>
        <w:tab w:val="left" w:pos="1127"/>
        <w:tab w:val="left" w:pos="1231"/>
        <w:tab w:val="left" w:pos="1342"/>
        <w:tab w:val="left" w:pos="1453"/>
        <w:tab w:val="left" w:pos="1557"/>
      </w:tabs>
      <w:suppressAutoHyphens/>
      <w:spacing w:before="520" w:line="260" w:lineRule="exact"/>
      <w:ind w:left="691" w:hanging="691"/>
      <w:outlineLvl w:val="3"/>
    </w:pPr>
    <w:rPr>
      <w:rFonts w:ascii="Arial" w:hAnsi="Arial" w:cs="Arial"/>
      <w:b/>
      <w:sz w:val="19"/>
      <w:szCs w:val="24"/>
      <w:lang w:val="en-GB"/>
      <w14:numSpacing w14:val="proportional"/>
    </w:rPr>
  </w:style>
  <w:style w:type="paragraph" w:customStyle="1" w:styleId="head5">
    <w:name w:val="head5"/>
    <w:next w:val="paraignoreindent"/>
    <w:rsid w:val="005106FF"/>
    <w:pPr>
      <w:keepNext/>
      <w:tabs>
        <w:tab w:val="num" w:pos="964"/>
        <w:tab w:val="left" w:pos="1069"/>
        <w:tab w:val="left" w:pos="1179"/>
        <w:tab w:val="left" w:pos="1290"/>
        <w:tab w:val="left" w:pos="1394"/>
        <w:tab w:val="left" w:pos="1505"/>
        <w:tab w:val="left" w:pos="1609"/>
        <w:tab w:val="left" w:pos="1720"/>
        <w:tab w:val="left" w:pos="1831"/>
        <w:tab w:val="left" w:pos="1935"/>
      </w:tabs>
      <w:suppressAutoHyphens/>
      <w:spacing w:before="520" w:line="260" w:lineRule="exact"/>
      <w:ind w:left="854" w:hanging="854"/>
      <w:outlineLvl w:val="4"/>
    </w:pPr>
    <w:rPr>
      <w:rFonts w:ascii="Arial" w:hAnsi="Arial" w:cs="Arial"/>
      <w:b/>
      <w:sz w:val="19"/>
      <w:szCs w:val="24"/>
      <w:lang w:val="en-GB"/>
    </w:rPr>
  </w:style>
  <w:style w:type="character" w:customStyle="1" w:styleId="hps">
    <w:name w:val="hps"/>
    <w:basedOn w:val="a3"/>
    <w:rsid w:val="00D82BE3"/>
  </w:style>
  <w:style w:type="paragraph" w:customStyle="1" w:styleId="para-first">
    <w:name w:val="para-first"/>
    <w:basedOn w:val="a2"/>
    <w:link w:val="para-firstChar"/>
    <w:qFormat/>
    <w:rsid w:val="00D82BE3"/>
    <w:pPr>
      <w:spacing w:line="220" w:lineRule="exact"/>
      <w:ind w:firstLine="0"/>
    </w:pPr>
    <w:rPr>
      <w:color w:val="auto"/>
      <w:sz w:val="16"/>
      <w:szCs w:val="16"/>
      <w:lang w:val="en-US" w:eastAsia="en-US"/>
    </w:rPr>
  </w:style>
  <w:style w:type="character" w:customStyle="1" w:styleId="para-firstChar">
    <w:name w:val="para-first Char"/>
    <w:basedOn w:val="a3"/>
    <w:link w:val="para-first"/>
    <w:rsid w:val="00D82BE3"/>
    <w:rPr>
      <w:sz w:val="16"/>
      <w:szCs w:val="16"/>
      <w:lang w:val="en-US" w:eastAsia="en-US"/>
    </w:rPr>
  </w:style>
  <w:style w:type="character" w:customStyle="1" w:styleId="shorttext">
    <w:name w:val="short_text"/>
    <w:basedOn w:val="a3"/>
    <w:rsid w:val="008423A2"/>
  </w:style>
  <w:style w:type="character" w:customStyle="1" w:styleId="alt-edited">
    <w:name w:val="alt-edited"/>
    <w:basedOn w:val="a3"/>
    <w:rsid w:val="008423A2"/>
  </w:style>
  <w:style w:type="character" w:customStyle="1" w:styleId="gt-baf-back">
    <w:name w:val="gt-baf-back"/>
    <w:basedOn w:val="a3"/>
    <w:rsid w:val="00E25D6D"/>
  </w:style>
  <w:style w:type="character" w:customStyle="1" w:styleId="st">
    <w:name w:val="st"/>
    <w:basedOn w:val="a3"/>
    <w:rsid w:val="007E4684"/>
  </w:style>
  <w:style w:type="table" w:customStyle="1" w:styleId="1c">
    <w:name w:val="Сетка таблицы1"/>
    <w:basedOn w:val="a4"/>
    <w:next w:val="affb"/>
    <w:uiPriority w:val="59"/>
    <w:rsid w:val="00F911DE"/>
    <w:rPr>
      <w:rFonts w:ascii="Calibri" w:hAnsi="Calibri"/>
      <w:sz w:val="22"/>
      <w:szCs w:val="22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1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9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05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23" Type="http://schemas.microsoft.com/office/2011/relationships/commentsExtended" Target="commentsExtended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onferences\ICS\ICS2016%20USA\DG_manuscript_template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1F8BF-0EE1-40BA-9B92-80605478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DG_manuscript_template</Template>
  <TotalTime>44</TotalTime>
  <Pages>553</Pages>
  <Words>287459</Words>
  <Characters>2848944</Characters>
  <Application>Microsoft Office Word</Application>
  <DocSecurity>0</DocSecurity>
  <Lines>23741</Lines>
  <Paragraphs>6260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© le-tex publishing services GmbH 2011</Company>
  <LinksUpToDate>false</LinksUpToDate>
  <CharactersWithSpaces>3130143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Nifantiev</dc:creator>
  <cp:lastModifiedBy>JR</cp:lastModifiedBy>
  <cp:revision>8</cp:revision>
  <cp:lastPrinted>2016-11-29T11:05:00Z</cp:lastPrinted>
  <dcterms:created xsi:type="dcterms:W3CDTF">2017-06-13T20:41:00Z</dcterms:created>
  <dcterms:modified xsi:type="dcterms:W3CDTF">2017-07-18T11:41:00Z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product-type">
    <vt:lpwstr>journal</vt:lpwstr>
  </property>
</Properties>
</file>